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3B7CE9" w:rsidTr="005E4BB2">
        <w:tc>
          <w:tcPr>
            <w:tcW w:w="10423" w:type="dxa"/>
            <w:gridSpan w:val="2"/>
            <w:shd w:val="clear" w:color="auto" w:fill="auto"/>
          </w:tcPr>
          <w:p w:rsidR="004F0988" w:rsidRPr="003B7CE9" w:rsidRDefault="004F0988" w:rsidP="00133525">
            <w:pPr>
              <w:pStyle w:val="ZA"/>
              <w:framePr w:w="0" w:hRule="auto" w:wrap="auto" w:vAnchor="margin" w:hAnchor="text" w:yAlign="inline"/>
            </w:pPr>
            <w:bookmarkStart w:id="0" w:name="page1"/>
            <w:r w:rsidRPr="003B7CE9">
              <w:rPr>
                <w:sz w:val="64"/>
              </w:rPr>
              <w:t xml:space="preserve">3GPP </w:t>
            </w:r>
            <w:bookmarkStart w:id="1" w:name="specType1"/>
            <w:r w:rsidRPr="003B7CE9">
              <w:rPr>
                <w:sz w:val="64"/>
              </w:rPr>
              <w:t>TS</w:t>
            </w:r>
            <w:bookmarkEnd w:id="1"/>
            <w:r w:rsidRPr="003B7CE9">
              <w:rPr>
                <w:sz w:val="64"/>
              </w:rPr>
              <w:t xml:space="preserve"> </w:t>
            </w:r>
            <w:r w:rsidR="005B1B79" w:rsidRPr="003B7CE9">
              <w:rPr>
                <w:sz w:val="64"/>
              </w:rPr>
              <w:t>28.541</w:t>
            </w:r>
            <w:r w:rsidRPr="003B7CE9">
              <w:rPr>
                <w:sz w:val="64"/>
              </w:rPr>
              <w:t xml:space="preserve"> </w:t>
            </w:r>
            <w:r w:rsidRPr="003B7CE9">
              <w:t>V</w:t>
            </w:r>
            <w:r w:rsidR="005B1B79" w:rsidRPr="003B7CE9">
              <w:t>16.</w:t>
            </w:r>
            <w:del w:id="2" w:author="28.541_CR0313_(Rel-15)_NETSLICE-5GNRM" w:date="2020-06-26T11:03:00Z">
              <w:r w:rsidR="005B1B79" w:rsidRPr="003B7CE9" w:rsidDel="00AC7FC8">
                <w:delText>4</w:delText>
              </w:r>
            </w:del>
            <w:ins w:id="3" w:author="28.541_CR0313_(Rel-15)_NETSLICE-5GNRM" w:date="2020-06-26T11:03:00Z">
              <w:r w:rsidR="00AC7FC8">
                <w:t>5</w:t>
              </w:r>
            </w:ins>
            <w:r w:rsidR="005B1B79" w:rsidRPr="003B7CE9">
              <w:t>.</w:t>
            </w:r>
            <w:del w:id="4" w:author="28.541_CR0313_(Rel-15)_NETSLICE-5GNRM" w:date="2020-06-26T11:03:00Z">
              <w:r w:rsidR="00E9368B" w:rsidDel="00AC7FC8">
                <w:delText>1</w:delText>
              </w:r>
              <w:r w:rsidRPr="003B7CE9" w:rsidDel="00AC7FC8">
                <w:delText xml:space="preserve"> </w:delText>
              </w:r>
            </w:del>
            <w:ins w:id="5" w:author="28.541_CR0313_(Rel-15)_NETSLICE-5GNRM" w:date="2020-06-26T11:03:00Z">
              <w:r w:rsidR="00AC7FC8">
                <w:t>0</w:t>
              </w:r>
              <w:r w:rsidR="00AC7FC8" w:rsidRPr="003B7CE9">
                <w:t xml:space="preserve"> </w:t>
              </w:r>
            </w:ins>
            <w:r w:rsidRPr="003B7CE9">
              <w:rPr>
                <w:sz w:val="32"/>
              </w:rPr>
              <w:t>(</w:t>
            </w:r>
            <w:r w:rsidR="005B1B79" w:rsidRPr="003B7CE9">
              <w:rPr>
                <w:sz w:val="32"/>
              </w:rPr>
              <w:t>2020-</w:t>
            </w:r>
            <w:del w:id="6" w:author="28.541_CR0313_(Rel-15)_NETSLICE-5GNRM" w:date="2020-06-26T11:03:00Z">
              <w:r w:rsidR="005B1B79" w:rsidRPr="003B7CE9" w:rsidDel="00AC7FC8">
                <w:rPr>
                  <w:sz w:val="32"/>
                </w:rPr>
                <w:delText>03</w:delText>
              </w:r>
            </w:del>
            <w:ins w:id="7" w:author="28.541_CR0313_(Rel-15)_NETSLICE-5GNRM" w:date="2020-06-26T11:03:00Z">
              <w:r w:rsidR="00AC7FC8" w:rsidRPr="003B7CE9">
                <w:rPr>
                  <w:sz w:val="32"/>
                </w:rPr>
                <w:t>0</w:t>
              </w:r>
              <w:r w:rsidR="00AC7FC8">
                <w:rPr>
                  <w:sz w:val="32"/>
                </w:rPr>
                <w:t>6</w:t>
              </w:r>
            </w:ins>
            <w:r w:rsidRPr="003B7CE9">
              <w:rPr>
                <w:sz w:val="32"/>
              </w:rPr>
              <w:t>)</w:t>
            </w:r>
          </w:p>
        </w:tc>
      </w:tr>
      <w:tr w:rsidR="004F0988" w:rsidRPr="003B7CE9" w:rsidTr="005E4BB2">
        <w:trPr>
          <w:trHeight w:hRule="exact" w:val="1134"/>
        </w:trPr>
        <w:tc>
          <w:tcPr>
            <w:tcW w:w="10423" w:type="dxa"/>
            <w:gridSpan w:val="2"/>
            <w:shd w:val="clear" w:color="auto" w:fill="auto"/>
          </w:tcPr>
          <w:p w:rsidR="004F0988" w:rsidRPr="003B7CE9" w:rsidRDefault="004F0988" w:rsidP="00133525">
            <w:pPr>
              <w:pStyle w:val="ZB"/>
              <w:framePr w:w="0" w:hRule="auto" w:wrap="auto" w:vAnchor="margin" w:hAnchor="text" w:yAlign="inline"/>
            </w:pPr>
            <w:r w:rsidRPr="003B7CE9">
              <w:t xml:space="preserve">Technical </w:t>
            </w:r>
            <w:bookmarkStart w:id="8" w:name="spectype2"/>
            <w:r w:rsidRPr="003B7CE9">
              <w:t>Specification</w:t>
            </w:r>
            <w:bookmarkEnd w:id="8"/>
          </w:p>
          <w:p w:rsidR="00BA4B8D" w:rsidRPr="003B7CE9" w:rsidRDefault="00BA4B8D" w:rsidP="00BA4B8D">
            <w:pPr>
              <w:pStyle w:val="Guidance"/>
            </w:pPr>
            <w:r w:rsidRPr="003B7CE9">
              <w:br/>
            </w:r>
            <w:r w:rsidRPr="003B7CE9">
              <w:br/>
            </w:r>
          </w:p>
        </w:tc>
      </w:tr>
      <w:tr w:rsidR="004F0988" w:rsidRPr="003B7CE9" w:rsidTr="005E4BB2">
        <w:trPr>
          <w:trHeight w:hRule="exact" w:val="3686"/>
        </w:trPr>
        <w:tc>
          <w:tcPr>
            <w:tcW w:w="10423" w:type="dxa"/>
            <w:gridSpan w:val="2"/>
            <w:shd w:val="clear" w:color="auto" w:fill="auto"/>
          </w:tcPr>
          <w:p w:rsidR="004F0988" w:rsidRPr="003B7CE9" w:rsidRDefault="004F0988" w:rsidP="00133525">
            <w:pPr>
              <w:pStyle w:val="ZT"/>
              <w:framePr w:wrap="auto" w:hAnchor="text" w:yAlign="inline"/>
            </w:pPr>
            <w:r w:rsidRPr="003B7CE9">
              <w:t>3rd Generation Partnership Project;</w:t>
            </w:r>
          </w:p>
          <w:p w:rsidR="004F0988" w:rsidRPr="003B7CE9" w:rsidRDefault="004F0988" w:rsidP="00133525">
            <w:pPr>
              <w:pStyle w:val="ZT"/>
              <w:framePr w:wrap="auto" w:hAnchor="text" w:yAlign="inline"/>
            </w:pPr>
            <w:r w:rsidRPr="003B7CE9">
              <w:t xml:space="preserve">Technical Specification Group </w:t>
            </w:r>
            <w:bookmarkStart w:id="9" w:name="specTitle"/>
            <w:r w:rsidR="005B1B79" w:rsidRPr="003B7CE9">
              <w:t>Services and SystemAspects</w:t>
            </w:r>
            <w:r w:rsidRPr="003B7CE9">
              <w:t>;</w:t>
            </w:r>
          </w:p>
          <w:p w:rsidR="005B1B79" w:rsidRPr="003B7CE9" w:rsidRDefault="005B1B79" w:rsidP="005B1B79">
            <w:pPr>
              <w:pStyle w:val="ZT"/>
              <w:framePr w:wrap="auto" w:hAnchor="text" w:yAlign="inline"/>
            </w:pPr>
            <w:r w:rsidRPr="003B7CE9">
              <w:t>Management and orchestration;</w:t>
            </w:r>
          </w:p>
          <w:p w:rsidR="005B1B79" w:rsidRPr="003B7CE9" w:rsidRDefault="005B1B79" w:rsidP="005B1B79">
            <w:pPr>
              <w:pStyle w:val="ZT"/>
              <w:framePr w:wrap="auto" w:hAnchor="text" w:yAlign="inline"/>
              <w:wordWrap w:val="0"/>
              <w:rPr>
                <w:snapToGrid w:val="0"/>
              </w:rPr>
            </w:pPr>
            <w:r w:rsidRPr="003B7CE9">
              <w:rPr>
                <w:snapToGrid w:val="0"/>
              </w:rPr>
              <w:t>5G Network Resource Model (NRM);</w:t>
            </w:r>
          </w:p>
          <w:p w:rsidR="004F0988" w:rsidRPr="003B7CE9" w:rsidRDefault="005B1B79" w:rsidP="005B1B79">
            <w:pPr>
              <w:pStyle w:val="ZT"/>
              <w:framePr w:wrap="auto" w:hAnchor="text" w:yAlign="inline"/>
            </w:pPr>
            <w:r w:rsidRPr="003B7CE9">
              <w:rPr>
                <w:lang w:eastAsia="zh-CN"/>
              </w:rPr>
              <w:t>Stage 2 and stage 3</w:t>
            </w:r>
            <w:bookmarkEnd w:id="9"/>
          </w:p>
          <w:p w:rsidR="004F0988" w:rsidRPr="003B7CE9" w:rsidRDefault="004F0988" w:rsidP="00133525">
            <w:pPr>
              <w:pStyle w:val="ZT"/>
              <w:framePr w:wrap="auto" w:hAnchor="text" w:yAlign="inline"/>
              <w:rPr>
                <w:i/>
                <w:sz w:val="28"/>
              </w:rPr>
            </w:pPr>
            <w:r w:rsidRPr="003B7CE9">
              <w:t>(</w:t>
            </w:r>
            <w:r w:rsidRPr="003B7CE9">
              <w:rPr>
                <w:rStyle w:val="ZGSM"/>
              </w:rPr>
              <w:t xml:space="preserve">Release </w:t>
            </w:r>
            <w:bookmarkStart w:id="10" w:name="specRelease"/>
            <w:r w:rsidRPr="003B7CE9">
              <w:rPr>
                <w:rStyle w:val="ZGSM"/>
              </w:rPr>
              <w:t>16</w:t>
            </w:r>
            <w:bookmarkEnd w:id="10"/>
            <w:r w:rsidRPr="003B7CE9">
              <w:t>)</w:t>
            </w:r>
          </w:p>
        </w:tc>
      </w:tr>
      <w:tr w:rsidR="00BF128E" w:rsidRPr="003B7CE9" w:rsidTr="005E4BB2">
        <w:tc>
          <w:tcPr>
            <w:tcW w:w="10423" w:type="dxa"/>
            <w:gridSpan w:val="2"/>
            <w:shd w:val="clear" w:color="auto" w:fill="auto"/>
          </w:tcPr>
          <w:p w:rsidR="00BF128E" w:rsidRPr="003B7CE9" w:rsidRDefault="00BF128E" w:rsidP="00133525">
            <w:pPr>
              <w:pStyle w:val="ZU"/>
              <w:framePr w:w="0" w:wrap="auto" w:vAnchor="margin" w:hAnchor="text" w:yAlign="inline"/>
              <w:tabs>
                <w:tab w:val="right" w:pos="10206"/>
              </w:tabs>
              <w:jc w:val="left"/>
              <w:rPr>
                <w:color w:val="0000FF"/>
              </w:rPr>
            </w:pPr>
            <w:r w:rsidRPr="003B7CE9">
              <w:rPr>
                <w:color w:val="0000FF"/>
              </w:rPr>
              <w:tab/>
            </w:r>
          </w:p>
        </w:tc>
      </w:tr>
      <w:tr w:rsidR="00D57972" w:rsidRPr="003B7CE9" w:rsidTr="005E4BB2">
        <w:trPr>
          <w:trHeight w:hRule="exact" w:val="1531"/>
        </w:trPr>
        <w:tc>
          <w:tcPr>
            <w:tcW w:w="4883" w:type="dxa"/>
            <w:shd w:val="clear" w:color="auto" w:fill="auto"/>
          </w:tcPr>
          <w:p w:rsidR="00D57972" w:rsidRPr="003B7CE9" w:rsidRDefault="004C2BE0">
            <w:r>
              <w:rPr>
                <w: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5pt;height:65.75pt">
                  <v:imagedata r:id="rId9" o:title="5G-logo_175px"/>
                </v:shape>
              </w:pict>
            </w:r>
          </w:p>
        </w:tc>
        <w:tc>
          <w:tcPr>
            <w:tcW w:w="5540" w:type="dxa"/>
            <w:shd w:val="clear" w:color="auto" w:fill="auto"/>
          </w:tcPr>
          <w:p w:rsidR="00D57972" w:rsidRPr="003B7CE9" w:rsidRDefault="004C2BE0" w:rsidP="00133525">
            <w:pPr>
              <w:jc w:val="right"/>
            </w:pPr>
            <w:bookmarkStart w:id="11" w:name="logos"/>
            <w:r>
              <w:pict>
                <v:shape id="_x0000_i1026" type="#_x0000_t75" style="width:127.85pt;height:74.6pt">
                  <v:imagedata r:id="rId10" o:title="3GPP-logo_web"/>
                </v:shape>
              </w:pict>
            </w:r>
            <w:bookmarkEnd w:id="11"/>
          </w:p>
        </w:tc>
      </w:tr>
      <w:tr w:rsidR="00C074DD" w:rsidRPr="003B7CE9" w:rsidTr="005E4BB2">
        <w:trPr>
          <w:trHeight w:hRule="exact" w:val="5783"/>
        </w:trPr>
        <w:tc>
          <w:tcPr>
            <w:tcW w:w="10423" w:type="dxa"/>
            <w:gridSpan w:val="2"/>
            <w:shd w:val="clear" w:color="auto" w:fill="auto"/>
          </w:tcPr>
          <w:p w:rsidR="00C074DD" w:rsidRPr="003B7CE9" w:rsidRDefault="00C074DD" w:rsidP="00C074DD">
            <w:pPr>
              <w:pStyle w:val="Guidance"/>
              <w:rPr>
                <w:b/>
              </w:rPr>
            </w:pPr>
          </w:p>
        </w:tc>
      </w:tr>
      <w:tr w:rsidR="00C074DD" w:rsidTr="005E4BB2">
        <w:trPr>
          <w:cantSplit/>
          <w:trHeight w:hRule="exact" w:val="964"/>
        </w:trPr>
        <w:tc>
          <w:tcPr>
            <w:tcW w:w="10423" w:type="dxa"/>
            <w:gridSpan w:val="2"/>
            <w:shd w:val="clear" w:color="auto" w:fill="auto"/>
          </w:tcPr>
          <w:p w:rsidR="00C074DD" w:rsidRPr="00133525" w:rsidRDefault="00C074DD" w:rsidP="00C074DD">
            <w:pPr>
              <w:rPr>
                <w:sz w:val="16"/>
              </w:rPr>
            </w:pPr>
            <w:bookmarkStart w:id="12" w:name="warningNotice"/>
            <w:r w:rsidRPr="003B7CE9">
              <w:rPr>
                <w:sz w:val="16"/>
              </w:rPr>
              <w:t>The present document has been developed within the 3rd Generation Partnership Project (3GPP</w:t>
            </w:r>
            <w:r w:rsidRPr="003B7CE9">
              <w:rPr>
                <w:sz w:val="16"/>
                <w:vertAlign w:val="superscript"/>
              </w:rPr>
              <w:t xml:space="preserve"> TM</w:t>
            </w:r>
            <w:r w:rsidRPr="003B7CE9">
              <w:rPr>
                <w:sz w:val="16"/>
              </w:rPr>
              <w:t>) and may be further elaborated for the purposes of 3GPP.</w:t>
            </w:r>
            <w:r w:rsidRPr="003B7CE9">
              <w:rPr>
                <w:sz w:val="16"/>
              </w:rPr>
              <w:br/>
              <w:t>The present document has not been subject to any approval process by the 3GPP</w:t>
            </w:r>
            <w:r w:rsidRPr="003B7CE9">
              <w:rPr>
                <w:sz w:val="16"/>
                <w:vertAlign w:val="superscript"/>
              </w:rPr>
              <w:t xml:space="preserve"> </w:t>
            </w:r>
            <w:r w:rsidRPr="003B7CE9">
              <w:rPr>
                <w:sz w:val="16"/>
              </w:rPr>
              <w:t>Organizational Partners and shall not be implemented.</w:t>
            </w:r>
            <w:r w:rsidRPr="003B7CE9">
              <w:rPr>
                <w:sz w:val="16"/>
              </w:rPr>
              <w:br/>
              <w:t>This Specification is provided for future development work within 3GPP</w:t>
            </w:r>
            <w:r w:rsidRPr="003B7CE9">
              <w:rPr>
                <w:sz w:val="16"/>
                <w:vertAlign w:val="superscript"/>
              </w:rPr>
              <w:t xml:space="preserve"> </w:t>
            </w:r>
            <w:r w:rsidRPr="003B7CE9">
              <w:rPr>
                <w:sz w:val="16"/>
              </w:rPr>
              <w:t>only. The Organizational Partners accept no liability for any use of this Specification.</w:t>
            </w:r>
            <w:r w:rsidRPr="003B7CE9">
              <w:rPr>
                <w:sz w:val="16"/>
              </w:rPr>
              <w:br/>
              <w:t>Specifications and Reports for implementation of the 3GPP</w:t>
            </w:r>
            <w:r w:rsidRPr="003B7CE9">
              <w:rPr>
                <w:sz w:val="16"/>
                <w:vertAlign w:val="superscript"/>
              </w:rPr>
              <w:t xml:space="preserve"> TM</w:t>
            </w:r>
            <w:r w:rsidRPr="003B7CE9">
              <w:rPr>
                <w:sz w:val="16"/>
              </w:rPr>
              <w:t xml:space="preserve"> system should be obtained via the 3GPP Organizational Partners' Publications Offices.</w:t>
            </w:r>
            <w:bookmarkEnd w:id="12"/>
          </w:p>
          <w:p w:rsidR="00C074DD" w:rsidRPr="004D3578" w:rsidRDefault="00C074DD" w:rsidP="00C074DD">
            <w:pPr>
              <w:pStyle w:val="ZV"/>
              <w:framePr w:w="0" w:wrap="auto" w:vAnchor="margin" w:hAnchor="text" w:yAlign="inline"/>
            </w:pPr>
          </w:p>
          <w:p w:rsidR="00C074DD" w:rsidRPr="00133525" w:rsidRDefault="00C074DD" w:rsidP="00C074DD">
            <w:pPr>
              <w:rPr>
                <w:sz w:val="16"/>
              </w:rPr>
            </w:pPr>
          </w:p>
        </w:tc>
      </w:tr>
      <w:bookmarkEnd w:id="0"/>
    </w:tbl>
    <w:p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Tr="00133525">
        <w:trPr>
          <w:trHeight w:hRule="exact" w:val="5670"/>
        </w:trPr>
        <w:tc>
          <w:tcPr>
            <w:tcW w:w="10423" w:type="dxa"/>
            <w:shd w:val="clear" w:color="auto" w:fill="auto"/>
          </w:tcPr>
          <w:p w:rsidR="00E16509" w:rsidRDefault="00E16509" w:rsidP="00E16509">
            <w:pPr>
              <w:pStyle w:val="Guidance"/>
            </w:pPr>
            <w:bookmarkStart w:id="13" w:name="page2"/>
          </w:p>
        </w:tc>
      </w:tr>
      <w:tr w:rsidR="00E16509" w:rsidTr="00C074DD">
        <w:trPr>
          <w:trHeight w:hRule="exact" w:val="5387"/>
        </w:trPr>
        <w:tc>
          <w:tcPr>
            <w:tcW w:w="10423" w:type="dxa"/>
            <w:shd w:val="clear" w:color="auto" w:fill="auto"/>
          </w:tcPr>
          <w:p w:rsidR="00E16509" w:rsidRPr="00133525" w:rsidRDefault="00E16509" w:rsidP="00133525">
            <w:pPr>
              <w:pStyle w:val="FP"/>
              <w:spacing w:after="240"/>
              <w:ind w:left="2835" w:right="2835"/>
              <w:jc w:val="center"/>
              <w:rPr>
                <w:rFonts w:ascii="Arial" w:hAnsi="Arial"/>
                <w:b/>
                <w:i/>
              </w:rPr>
            </w:pPr>
            <w:bookmarkStart w:id="14" w:name="coords3gpp"/>
            <w:r w:rsidRPr="00133525">
              <w:rPr>
                <w:rFonts w:ascii="Arial" w:hAnsi="Arial"/>
                <w:b/>
                <w:i/>
              </w:rPr>
              <w:t>3GPP</w:t>
            </w:r>
          </w:p>
          <w:p w:rsidR="00E16509" w:rsidRPr="004D3578" w:rsidRDefault="00E16509" w:rsidP="00133525">
            <w:pPr>
              <w:pStyle w:val="FP"/>
              <w:pBdr>
                <w:bottom w:val="single" w:sz="6" w:space="1" w:color="auto"/>
              </w:pBdr>
              <w:ind w:left="2835" w:right="2835"/>
              <w:jc w:val="center"/>
            </w:pPr>
            <w:r w:rsidRPr="004D3578">
              <w:t>Postal address</w:t>
            </w:r>
          </w:p>
          <w:p w:rsidR="00E16509" w:rsidRPr="00133525" w:rsidRDefault="00E16509" w:rsidP="00133525">
            <w:pPr>
              <w:pStyle w:val="FP"/>
              <w:ind w:left="2835" w:right="2835"/>
              <w:jc w:val="center"/>
              <w:rPr>
                <w:rFonts w:ascii="Arial" w:hAnsi="Arial"/>
                <w:sz w:val="18"/>
              </w:rPr>
            </w:pPr>
          </w:p>
          <w:p w:rsidR="00E16509" w:rsidRPr="004D3578" w:rsidRDefault="00E16509" w:rsidP="00133525">
            <w:pPr>
              <w:pStyle w:val="FP"/>
              <w:pBdr>
                <w:bottom w:val="single" w:sz="6" w:space="1" w:color="auto"/>
              </w:pBdr>
              <w:spacing w:before="240"/>
              <w:ind w:left="2835" w:right="2835"/>
              <w:jc w:val="center"/>
            </w:pPr>
            <w:r w:rsidRPr="004D3578">
              <w:t>3GPP support office address</w:t>
            </w:r>
          </w:p>
          <w:p w:rsidR="00E16509" w:rsidRPr="00E154AB" w:rsidRDefault="00E16509" w:rsidP="00133525">
            <w:pPr>
              <w:pStyle w:val="FP"/>
              <w:ind w:left="2835" w:right="2835"/>
              <w:jc w:val="center"/>
              <w:rPr>
                <w:rFonts w:ascii="Arial" w:hAnsi="Arial"/>
                <w:sz w:val="18"/>
                <w:lang w:val="fr-FR"/>
              </w:rPr>
            </w:pPr>
            <w:r w:rsidRPr="00E154AB">
              <w:rPr>
                <w:rFonts w:ascii="Arial" w:hAnsi="Arial"/>
                <w:sz w:val="18"/>
                <w:lang w:val="fr-FR"/>
              </w:rPr>
              <w:t>650 Route des Lucioles - Sophia Antipolis</w:t>
            </w:r>
          </w:p>
          <w:p w:rsidR="00E16509" w:rsidRPr="00E154AB" w:rsidRDefault="00E16509" w:rsidP="00133525">
            <w:pPr>
              <w:pStyle w:val="FP"/>
              <w:ind w:left="2835" w:right="2835"/>
              <w:jc w:val="center"/>
              <w:rPr>
                <w:rFonts w:ascii="Arial" w:hAnsi="Arial"/>
                <w:sz w:val="18"/>
                <w:lang w:val="fr-FR"/>
              </w:rPr>
            </w:pPr>
            <w:r w:rsidRPr="00E154AB">
              <w:rPr>
                <w:rFonts w:ascii="Arial" w:hAnsi="Arial"/>
                <w:sz w:val="18"/>
                <w:lang w:val="fr-FR"/>
              </w:rPr>
              <w:t>Valbonne - FRANCE</w:t>
            </w:r>
          </w:p>
          <w:p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rsidR="00E16509" w:rsidRPr="004D3578" w:rsidRDefault="00E16509" w:rsidP="00133525">
            <w:pPr>
              <w:pStyle w:val="FP"/>
              <w:pBdr>
                <w:bottom w:val="single" w:sz="6" w:space="1" w:color="auto"/>
              </w:pBdr>
              <w:spacing w:before="240"/>
              <w:ind w:left="2835" w:right="2835"/>
              <w:jc w:val="center"/>
            </w:pPr>
            <w:r w:rsidRPr="004D3578">
              <w:t>Internet</w:t>
            </w:r>
          </w:p>
          <w:p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4"/>
          </w:p>
          <w:p w:rsidR="00E16509" w:rsidRDefault="00E16509" w:rsidP="00133525"/>
        </w:tc>
      </w:tr>
      <w:tr w:rsidR="00E16509" w:rsidTr="00C074DD">
        <w:tc>
          <w:tcPr>
            <w:tcW w:w="10423" w:type="dxa"/>
            <w:shd w:val="clear" w:color="auto" w:fill="auto"/>
            <w:vAlign w:val="bottom"/>
          </w:tcPr>
          <w:p w:rsidR="00E16509" w:rsidRPr="00133525" w:rsidRDefault="00E16509" w:rsidP="00133525">
            <w:pPr>
              <w:pStyle w:val="FP"/>
              <w:pBdr>
                <w:bottom w:val="single" w:sz="6" w:space="1" w:color="auto"/>
              </w:pBdr>
              <w:spacing w:after="240"/>
              <w:jc w:val="center"/>
              <w:rPr>
                <w:rFonts w:ascii="Arial" w:hAnsi="Arial"/>
                <w:b/>
                <w:i/>
                <w:noProof/>
              </w:rPr>
            </w:pPr>
            <w:bookmarkStart w:id="15" w:name="copyrightNotification"/>
            <w:r w:rsidRPr="00133525">
              <w:rPr>
                <w:rFonts w:ascii="Arial" w:hAnsi="Arial"/>
                <w:b/>
                <w:i/>
                <w:noProof/>
              </w:rPr>
              <w:t>Copyright Notification</w:t>
            </w:r>
          </w:p>
          <w:p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rsidR="00E16509" w:rsidRPr="004D3578" w:rsidRDefault="00E16509" w:rsidP="00133525">
            <w:pPr>
              <w:pStyle w:val="FP"/>
              <w:jc w:val="center"/>
              <w:rPr>
                <w:noProof/>
              </w:rPr>
            </w:pPr>
          </w:p>
          <w:p w:rsidR="00E16509" w:rsidRPr="00133525" w:rsidRDefault="00E16509" w:rsidP="00133525">
            <w:pPr>
              <w:pStyle w:val="FP"/>
              <w:jc w:val="center"/>
              <w:rPr>
                <w:noProof/>
                <w:sz w:val="18"/>
              </w:rPr>
            </w:pPr>
            <w:r w:rsidRPr="00133525">
              <w:rPr>
                <w:noProof/>
                <w:sz w:val="18"/>
              </w:rPr>
              <w:t xml:space="preserve">© </w:t>
            </w:r>
            <w:r w:rsidR="005B1B79">
              <w:rPr>
                <w:noProof/>
                <w:sz w:val="18"/>
              </w:rPr>
              <w:t>2020</w:t>
            </w:r>
            <w:r w:rsidRPr="00133525">
              <w:rPr>
                <w:noProof/>
                <w:sz w:val="18"/>
              </w:rPr>
              <w:t>, 3GPP Organizational Partners (ARIB, ATIS, CCSA, ETSI, TSDSI, TTA, TTC).</w:t>
            </w:r>
            <w:bookmarkStart w:id="16" w:name="copyrightaddon"/>
            <w:bookmarkEnd w:id="16"/>
          </w:p>
          <w:p w:rsidR="00E16509" w:rsidRPr="00133525" w:rsidRDefault="00E16509" w:rsidP="00133525">
            <w:pPr>
              <w:pStyle w:val="FP"/>
              <w:jc w:val="center"/>
              <w:rPr>
                <w:noProof/>
                <w:sz w:val="18"/>
              </w:rPr>
            </w:pPr>
            <w:r w:rsidRPr="00133525">
              <w:rPr>
                <w:noProof/>
                <w:sz w:val="18"/>
              </w:rPr>
              <w:t>All rights reserved.</w:t>
            </w:r>
          </w:p>
          <w:p w:rsidR="00E16509" w:rsidRPr="00133525" w:rsidRDefault="00E16509" w:rsidP="00E16509">
            <w:pPr>
              <w:pStyle w:val="FP"/>
              <w:rPr>
                <w:noProof/>
                <w:sz w:val="18"/>
              </w:rPr>
            </w:pPr>
          </w:p>
          <w:p w:rsidR="00E16509" w:rsidRPr="00133525" w:rsidRDefault="00E16509" w:rsidP="00E16509">
            <w:pPr>
              <w:pStyle w:val="FP"/>
              <w:rPr>
                <w:noProof/>
                <w:sz w:val="18"/>
              </w:rPr>
            </w:pPr>
            <w:r w:rsidRPr="00133525">
              <w:rPr>
                <w:noProof/>
                <w:sz w:val="18"/>
              </w:rPr>
              <w:t>UMTS™ is a Trade Mark of ETSI registered for the benefit of its members</w:t>
            </w:r>
          </w:p>
          <w:p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rsidR="00E16509" w:rsidRPr="00133525" w:rsidRDefault="00E16509" w:rsidP="00E16509">
            <w:pPr>
              <w:pStyle w:val="FP"/>
              <w:rPr>
                <w:noProof/>
                <w:sz w:val="18"/>
              </w:rPr>
            </w:pPr>
            <w:r w:rsidRPr="00133525">
              <w:rPr>
                <w:noProof/>
                <w:sz w:val="18"/>
              </w:rPr>
              <w:t>GSM® and the GSM logo are registered and owned by the GSM Association</w:t>
            </w:r>
            <w:bookmarkEnd w:id="15"/>
          </w:p>
          <w:p w:rsidR="00E16509" w:rsidRDefault="00E16509" w:rsidP="00133525"/>
        </w:tc>
      </w:tr>
      <w:bookmarkEnd w:id="13"/>
    </w:tbl>
    <w:p w:rsidR="00080512" w:rsidRPr="004D3578" w:rsidRDefault="00080512">
      <w:pPr>
        <w:pStyle w:val="TT"/>
      </w:pPr>
      <w:r w:rsidRPr="004D3578">
        <w:br w:type="page"/>
      </w:r>
      <w:bookmarkStart w:id="17" w:name="tableOfContents"/>
      <w:bookmarkEnd w:id="17"/>
      <w:r w:rsidRPr="004D3578">
        <w:lastRenderedPageBreak/>
        <w:t>Contents</w:t>
      </w:r>
    </w:p>
    <w:p w:rsidR="002C3AD9" w:rsidRPr="00677C8D" w:rsidRDefault="002C3AD9">
      <w:pPr>
        <w:pStyle w:val="TOC1"/>
        <w:rPr>
          <w:rFonts w:ascii="Calibri" w:hAnsi="Calibri"/>
          <w:szCs w:val="22"/>
          <w:lang w:eastAsia="en-GB"/>
        </w:rPr>
      </w:pPr>
      <w:r>
        <w:fldChar w:fldCharType="begin" w:fldLock="1"/>
      </w:r>
      <w:r>
        <w:instrText xml:space="preserve"> TOC \o "1-9" </w:instrText>
      </w:r>
      <w:r>
        <w:fldChar w:fldCharType="separate"/>
      </w:r>
      <w:r>
        <w:t>Foreword</w:t>
      </w:r>
      <w:r>
        <w:tab/>
      </w:r>
      <w:r>
        <w:fldChar w:fldCharType="begin" w:fldLock="1"/>
      </w:r>
      <w:r>
        <w:instrText xml:space="preserve"> PAGEREF _Toc44340919 \h </w:instrText>
      </w:r>
      <w:r>
        <w:fldChar w:fldCharType="separate"/>
      </w:r>
      <w:r>
        <w:t>20</w:t>
      </w:r>
      <w:r>
        <w:fldChar w:fldCharType="end"/>
      </w:r>
    </w:p>
    <w:p w:rsidR="002C3AD9" w:rsidRPr="00677C8D" w:rsidRDefault="002C3AD9">
      <w:pPr>
        <w:pStyle w:val="TOC1"/>
        <w:rPr>
          <w:rFonts w:ascii="Calibri" w:hAnsi="Calibri"/>
          <w:szCs w:val="22"/>
          <w:lang w:eastAsia="en-GB"/>
        </w:rPr>
      </w:pPr>
      <w:r>
        <w:t>Introduction</w:t>
      </w:r>
      <w:r>
        <w:tab/>
      </w:r>
      <w:r>
        <w:fldChar w:fldCharType="begin" w:fldLock="1"/>
      </w:r>
      <w:r>
        <w:instrText xml:space="preserve"> PAGEREF _Toc44340920 \h </w:instrText>
      </w:r>
      <w:r>
        <w:fldChar w:fldCharType="separate"/>
      </w:r>
      <w:r>
        <w:t>20</w:t>
      </w:r>
      <w:r>
        <w:fldChar w:fldCharType="end"/>
      </w:r>
    </w:p>
    <w:p w:rsidR="002C3AD9" w:rsidRPr="00677C8D" w:rsidRDefault="002C3AD9">
      <w:pPr>
        <w:pStyle w:val="TOC1"/>
        <w:rPr>
          <w:rFonts w:ascii="Calibri" w:hAnsi="Calibri"/>
          <w:szCs w:val="22"/>
          <w:lang w:eastAsia="en-GB"/>
        </w:rPr>
      </w:pPr>
      <w:r>
        <w:t>1</w:t>
      </w:r>
      <w:r w:rsidRPr="00677C8D">
        <w:rPr>
          <w:rFonts w:ascii="Calibri" w:hAnsi="Calibri"/>
          <w:szCs w:val="22"/>
          <w:lang w:eastAsia="en-GB"/>
        </w:rPr>
        <w:tab/>
      </w:r>
      <w:r>
        <w:t>Scope</w:t>
      </w:r>
      <w:r>
        <w:tab/>
      </w:r>
      <w:r>
        <w:fldChar w:fldCharType="begin" w:fldLock="1"/>
      </w:r>
      <w:r>
        <w:instrText xml:space="preserve"> PAGEREF _Toc44340921 \h </w:instrText>
      </w:r>
      <w:r>
        <w:fldChar w:fldCharType="separate"/>
      </w:r>
      <w:r>
        <w:t>21</w:t>
      </w:r>
      <w:r>
        <w:fldChar w:fldCharType="end"/>
      </w:r>
    </w:p>
    <w:p w:rsidR="002C3AD9" w:rsidRPr="00677C8D" w:rsidRDefault="002C3AD9">
      <w:pPr>
        <w:pStyle w:val="TOC1"/>
        <w:rPr>
          <w:rFonts w:ascii="Calibri" w:hAnsi="Calibri"/>
          <w:szCs w:val="22"/>
          <w:lang w:eastAsia="en-GB"/>
        </w:rPr>
      </w:pPr>
      <w:r>
        <w:t>2</w:t>
      </w:r>
      <w:r w:rsidRPr="00677C8D">
        <w:rPr>
          <w:rFonts w:ascii="Calibri" w:hAnsi="Calibri"/>
          <w:szCs w:val="22"/>
          <w:lang w:eastAsia="en-GB"/>
        </w:rPr>
        <w:tab/>
      </w:r>
      <w:r>
        <w:t>References</w:t>
      </w:r>
      <w:r>
        <w:tab/>
      </w:r>
      <w:r>
        <w:fldChar w:fldCharType="begin" w:fldLock="1"/>
      </w:r>
      <w:r>
        <w:instrText xml:space="preserve"> PAGEREF _Toc44340922 \h </w:instrText>
      </w:r>
      <w:r>
        <w:fldChar w:fldCharType="separate"/>
      </w:r>
      <w:r>
        <w:t>21</w:t>
      </w:r>
      <w:r>
        <w:fldChar w:fldCharType="end"/>
      </w:r>
    </w:p>
    <w:p w:rsidR="002C3AD9" w:rsidRPr="00677C8D" w:rsidRDefault="002C3AD9">
      <w:pPr>
        <w:pStyle w:val="TOC1"/>
        <w:rPr>
          <w:rFonts w:ascii="Calibri" w:hAnsi="Calibri"/>
          <w:szCs w:val="22"/>
          <w:lang w:eastAsia="en-GB"/>
        </w:rPr>
      </w:pPr>
      <w:r>
        <w:t>3</w:t>
      </w:r>
      <w:r w:rsidRPr="00677C8D">
        <w:rPr>
          <w:rFonts w:ascii="Calibri" w:hAnsi="Calibri"/>
          <w:szCs w:val="22"/>
          <w:lang w:eastAsia="en-GB"/>
        </w:rPr>
        <w:tab/>
      </w:r>
      <w:r>
        <w:t>Definitions and abbreviations</w:t>
      </w:r>
      <w:r>
        <w:tab/>
      </w:r>
      <w:r>
        <w:fldChar w:fldCharType="begin" w:fldLock="1"/>
      </w:r>
      <w:r>
        <w:instrText xml:space="preserve"> PAGEREF _Toc44340923 \h </w:instrText>
      </w:r>
      <w:r>
        <w:fldChar w:fldCharType="separate"/>
      </w:r>
      <w:r>
        <w:t>23</w:t>
      </w:r>
      <w:r>
        <w:fldChar w:fldCharType="end"/>
      </w:r>
    </w:p>
    <w:p w:rsidR="002C3AD9" w:rsidRPr="00677C8D" w:rsidRDefault="002C3AD9">
      <w:pPr>
        <w:pStyle w:val="TOC2"/>
        <w:rPr>
          <w:rFonts w:ascii="Calibri" w:hAnsi="Calibri"/>
          <w:sz w:val="22"/>
          <w:szCs w:val="22"/>
          <w:lang w:eastAsia="en-GB"/>
        </w:rPr>
      </w:pPr>
      <w:r>
        <w:t>3.1</w:t>
      </w:r>
      <w:r w:rsidRPr="00677C8D">
        <w:rPr>
          <w:rFonts w:ascii="Calibri" w:hAnsi="Calibri"/>
          <w:sz w:val="22"/>
          <w:szCs w:val="22"/>
          <w:lang w:eastAsia="en-GB"/>
        </w:rPr>
        <w:tab/>
      </w:r>
      <w:r>
        <w:t>Definitions</w:t>
      </w:r>
      <w:r>
        <w:tab/>
      </w:r>
      <w:r>
        <w:fldChar w:fldCharType="begin" w:fldLock="1"/>
      </w:r>
      <w:r>
        <w:instrText xml:space="preserve"> PAGEREF _Toc44340924 \h </w:instrText>
      </w:r>
      <w:r>
        <w:fldChar w:fldCharType="separate"/>
      </w:r>
      <w:r>
        <w:t>23</w:t>
      </w:r>
      <w:r>
        <w:fldChar w:fldCharType="end"/>
      </w:r>
    </w:p>
    <w:p w:rsidR="002C3AD9" w:rsidRPr="00677C8D" w:rsidRDefault="002C3AD9">
      <w:pPr>
        <w:pStyle w:val="TOC2"/>
        <w:rPr>
          <w:rFonts w:ascii="Calibri" w:hAnsi="Calibri"/>
          <w:sz w:val="22"/>
          <w:szCs w:val="22"/>
          <w:lang w:eastAsia="en-GB"/>
        </w:rPr>
      </w:pPr>
      <w:r>
        <w:t>3.2</w:t>
      </w:r>
      <w:r w:rsidRPr="00677C8D">
        <w:rPr>
          <w:rFonts w:ascii="Calibri" w:hAnsi="Calibri"/>
          <w:sz w:val="22"/>
          <w:szCs w:val="22"/>
          <w:lang w:eastAsia="en-GB"/>
        </w:rPr>
        <w:tab/>
      </w:r>
      <w:r>
        <w:t>Abbreviations</w:t>
      </w:r>
      <w:r>
        <w:tab/>
      </w:r>
      <w:r>
        <w:fldChar w:fldCharType="begin" w:fldLock="1"/>
      </w:r>
      <w:r>
        <w:instrText xml:space="preserve"> PAGEREF _Toc44340925 \h </w:instrText>
      </w:r>
      <w:r>
        <w:fldChar w:fldCharType="separate"/>
      </w:r>
      <w:r>
        <w:t>23</w:t>
      </w:r>
      <w:r>
        <w:fldChar w:fldCharType="end"/>
      </w:r>
    </w:p>
    <w:p w:rsidR="002C3AD9" w:rsidRPr="00677C8D" w:rsidRDefault="002C3AD9">
      <w:pPr>
        <w:pStyle w:val="TOC1"/>
        <w:rPr>
          <w:rFonts w:ascii="Calibri" w:hAnsi="Calibri"/>
          <w:szCs w:val="22"/>
          <w:lang w:eastAsia="en-GB"/>
        </w:rPr>
      </w:pPr>
      <w:r>
        <w:t>4</w:t>
      </w:r>
      <w:r w:rsidRPr="00677C8D">
        <w:rPr>
          <w:rFonts w:ascii="Calibri" w:hAnsi="Calibri"/>
          <w:szCs w:val="22"/>
          <w:lang w:eastAsia="en-GB"/>
        </w:rPr>
        <w:tab/>
      </w:r>
      <w:r>
        <w:rPr>
          <w:lang w:eastAsia="zh-CN"/>
        </w:rPr>
        <w:t>Information model definitions for NR NRM</w:t>
      </w:r>
      <w:r>
        <w:tab/>
      </w:r>
      <w:r>
        <w:fldChar w:fldCharType="begin" w:fldLock="1"/>
      </w:r>
      <w:r>
        <w:instrText xml:space="preserve"> PAGEREF _Toc44340926 \h </w:instrText>
      </w:r>
      <w:r>
        <w:fldChar w:fldCharType="separate"/>
      </w:r>
      <w:r>
        <w:t>24</w:t>
      </w:r>
      <w:r>
        <w:fldChar w:fldCharType="end"/>
      </w:r>
    </w:p>
    <w:p w:rsidR="002C3AD9" w:rsidRPr="00677C8D" w:rsidRDefault="002C3AD9">
      <w:pPr>
        <w:pStyle w:val="TOC2"/>
        <w:rPr>
          <w:rFonts w:ascii="Calibri" w:hAnsi="Calibri"/>
          <w:sz w:val="22"/>
          <w:szCs w:val="22"/>
          <w:lang w:eastAsia="en-GB"/>
        </w:rPr>
      </w:pPr>
      <w:r>
        <w:t>4.1</w:t>
      </w:r>
      <w:r w:rsidRPr="00677C8D">
        <w:rPr>
          <w:rFonts w:ascii="Calibri" w:hAnsi="Calibri"/>
          <w:sz w:val="22"/>
          <w:szCs w:val="22"/>
          <w:lang w:eastAsia="en-GB"/>
        </w:rPr>
        <w:tab/>
      </w:r>
      <w:r>
        <w:t>Imported and associated information</w:t>
      </w:r>
      <w:r>
        <w:tab/>
      </w:r>
      <w:r>
        <w:fldChar w:fldCharType="begin" w:fldLock="1"/>
      </w:r>
      <w:r>
        <w:instrText xml:space="preserve"> PAGEREF _Toc44340927 \h </w:instrText>
      </w:r>
      <w:r>
        <w:fldChar w:fldCharType="separate"/>
      </w:r>
      <w:r>
        <w:t>24</w:t>
      </w:r>
      <w:r>
        <w:fldChar w:fldCharType="end"/>
      </w:r>
    </w:p>
    <w:p w:rsidR="002C3AD9" w:rsidRPr="00677C8D" w:rsidRDefault="002C3AD9">
      <w:pPr>
        <w:pStyle w:val="TOC3"/>
        <w:rPr>
          <w:rFonts w:ascii="Calibri" w:hAnsi="Calibri"/>
          <w:sz w:val="22"/>
          <w:szCs w:val="22"/>
          <w:lang w:eastAsia="en-GB"/>
        </w:rPr>
      </w:pPr>
      <w:r>
        <w:t>4.1.1</w:t>
      </w:r>
      <w:r w:rsidRPr="00677C8D">
        <w:rPr>
          <w:rFonts w:ascii="Calibri" w:hAnsi="Calibri"/>
          <w:sz w:val="22"/>
          <w:szCs w:val="22"/>
          <w:lang w:eastAsia="en-GB"/>
        </w:rPr>
        <w:tab/>
      </w:r>
      <w:r>
        <w:t>Imported information entities and local labels</w:t>
      </w:r>
      <w:r>
        <w:tab/>
      </w:r>
      <w:r>
        <w:fldChar w:fldCharType="begin" w:fldLock="1"/>
      </w:r>
      <w:r>
        <w:instrText xml:space="preserve"> PAGEREF _Toc44340928 \h </w:instrText>
      </w:r>
      <w:r>
        <w:fldChar w:fldCharType="separate"/>
      </w:r>
      <w:r>
        <w:t>24</w:t>
      </w:r>
      <w:r>
        <w:fldChar w:fldCharType="end"/>
      </w:r>
    </w:p>
    <w:p w:rsidR="002C3AD9" w:rsidRPr="00677C8D" w:rsidRDefault="002C3AD9">
      <w:pPr>
        <w:pStyle w:val="TOC3"/>
        <w:rPr>
          <w:rFonts w:ascii="Calibri" w:hAnsi="Calibri"/>
          <w:sz w:val="22"/>
          <w:szCs w:val="22"/>
          <w:lang w:eastAsia="en-GB"/>
        </w:rPr>
      </w:pPr>
      <w:r>
        <w:t>4.1.2</w:t>
      </w:r>
      <w:r w:rsidRPr="00677C8D">
        <w:rPr>
          <w:rFonts w:ascii="Calibri" w:hAnsi="Calibri"/>
          <w:sz w:val="22"/>
          <w:szCs w:val="22"/>
          <w:lang w:eastAsia="en-GB"/>
        </w:rPr>
        <w:tab/>
      </w:r>
      <w:r>
        <w:t>Associated information entities and local labels</w:t>
      </w:r>
      <w:r>
        <w:tab/>
      </w:r>
      <w:r>
        <w:fldChar w:fldCharType="begin" w:fldLock="1"/>
      </w:r>
      <w:r>
        <w:instrText xml:space="preserve"> PAGEREF _Toc44340929 \h </w:instrText>
      </w:r>
      <w:r>
        <w:fldChar w:fldCharType="separate"/>
      </w:r>
      <w:r>
        <w:t>24</w:t>
      </w:r>
      <w:r>
        <w:fldChar w:fldCharType="end"/>
      </w:r>
    </w:p>
    <w:p w:rsidR="002C3AD9" w:rsidRPr="00677C8D" w:rsidRDefault="002C3AD9">
      <w:pPr>
        <w:pStyle w:val="TOC2"/>
        <w:rPr>
          <w:rFonts w:ascii="Calibri" w:hAnsi="Calibri"/>
          <w:sz w:val="22"/>
          <w:szCs w:val="22"/>
          <w:lang w:eastAsia="en-GB"/>
        </w:rPr>
      </w:pPr>
      <w:r>
        <w:t>4.2</w:t>
      </w:r>
      <w:r w:rsidRPr="00677C8D">
        <w:rPr>
          <w:rFonts w:ascii="Calibri" w:hAnsi="Calibri"/>
          <w:sz w:val="22"/>
          <w:szCs w:val="22"/>
          <w:lang w:eastAsia="en-GB"/>
        </w:rPr>
        <w:tab/>
      </w:r>
      <w:r>
        <w:t>Class diagram</w:t>
      </w:r>
      <w:r>
        <w:tab/>
      </w:r>
      <w:r>
        <w:fldChar w:fldCharType="begin" w:fldLock="1"/>
      </w:r>
      <w:r>
        <w:instrText xml:space="preserve"> PAGEREF _Toc44340930 \h </w:instrText>
      </w:r>
      <w:r>
        <w:fldChar w:fldCharType="separate"/>
      </w:r>
      <w:r>
        <w:t>24</w:t>
      </w:r>
      <w:r>
        <w:fldChar w:fldCharType="end"/>
      </w:r>
    </w:p>
    <w:p w:rsidR="002C3AD9" w:rsidRPr="00677C8D" w:rsidRDefault="002C3AD9">
      <w:pPr>
        <w:pStyle w:val="TOC3"/>
        <w:rPr>
          <w:rFonts w:ascii="Calibri" w:hAnsi="Calibri"/>
          <w:sz w:val="22"/>
          <w:szCs w:val="22"/>
          <w:lang w:eastAsia="en-GB"/>
        </w:rPr>
      </w:pPr>
      <w:r>
        <w:t>4.2.1</w:t>
      </w:r>
      <w:r w:rsidRPr="00677C8D">
        <w:rPr>
          <w:rFonts w:ascii="Calibri" w:hAnsi="Calibri"/>
          <w:sz w:val="22"/>
          <w:szCs w:val="22"/>
          <w:lang w:eastAsia="en-GB"/>
        </w:rPr>
        <w:tab/>
      </w:r>
      <w:r>
        <w:t>Class diagram for gNB and en-gNB</w:t>
      </w:r>
      <w:r>
        <w:tab/>
      </w:r>
      <w:r>
        <w:fldChar w:fldCharType="begin" w:fldLock="1"/>
      </w:r>
      <w:r>
        <w:instrText xml:space="preserve"> PAGEREF _Toc44340931 \h </w:instrText>
      </w:r>
      <w:r>
        <w:fldChar w:fldCharType="separate"/>
      </w:r>
      <w:r>
        <w:t>24</w:t>
      </w:r>
      <w:r>
        <w:fldChar w:fldCharType="end"/>
      </w:r>
    </w:p>
    <w:p w:rsidR="002C3AD9" w:rsidRPr="00677C8D" w:rsidRDefault="002C3AD9">
      <w:pPr>
        <w:pStyle w:val="TOC4"/>
        <w:rPr>
          <w:rFonts w:ascii="Calibri" w:hAnsi="Calibri"/>
          <w:sz w:val="22"/>
          <w:szCs w:val="22"/>
          <w:lang w:eastAsia="en-GB"/>
        </w:rPr>
      </w:pPr>
      <w:r>
        <w:rPr>
          <w:lang w:eastAsia="zh-CN"/>
        </w:rPr>
        <w:t>4</w:t>
      </w:r>
      <w:r>
        <w:t>.2.1.1</w:t>
      </w:r>
      <w:r w:rsidRPr="00677C8D">
        <w:rPr>
          <w:rFonts w:ascii="Calibri" w:hAnsi="Calibri"/>
          <w:sz w:val="22"/>
          <w:szCs w:val="22"/>
          <w:lang w:eastAsia="en-GB"/>
        </w:rPr>
        <w:tab/>
      </w:r>
      <w:r>
        <w:rPr>
          <w:lang w:eastAsia="zh-CN"/>
        </w:rPr>
        <w:t>R</w:t>
      </w:r>
      <w:r>
        <w:t>elationships</w:t>
      </w:r>
      <w:r>
        <w:tab/>
      </w:r>
      <w:r>
        <w:fldChar w:fldCharType="begin" w:fldLock="1"/>
      </w:r>
      <w:r>
        <w:instrText xml:space="preserve"> PAGEREF _Toc44340932 \h </w:instrText>
      </w:r>
      <w:r>
        <w:fldChar w:fldCharType="separate"/>
      </w:r>
      <w:r>
        <w:t>24</w:t>
      </w:r>
      <w:r>
        <w:fldChar w:fldCharType="end"/>
      </w:r>
    </w:p>
    <w:p w:rsidR="002C3AD9" w:rsidRPr="00677C8D" w:rsidRDefault="002C3AD9">
      <w:pPr>
        <w:pStyle w:val="TOC4"/>
        <w:rPr>
          <w:rFonts w:ascii="Calibri" w:hAnsi="Calibri"/>
          <w:sz w:val="22"/>
          <w:szCs w:val="22"/>
          <w:lang w:eastAsia="en-GB"/>
        </w:rPr>
      </w:pPr>
      <w:r>
        <w:t>4.2.1.2</w:t>
      </w:r>
      <w:r w:rsidRPr="00677C8D">
        <w:rPr>
          <w:rFonts w:ascii="Calibri" w:hAnsi="Calibri"/>
          <w:sz w:val="22"/>
          <w:szCs w:val="22"/>
          <w:lang w:eastAsia="en-GB"/>
        </w:rPr>
        <w:tab/>
      </w:r>
      <w:r>
        <w:t>Inheritance</w:t>
      </w:r>
      <w:r>
        <w:tab/>
      </w:r>
      <w:r>
        <w:fldChar w:fldCharType="begin" w:fldLock="1"/>
      </w:r>
      <w:r>
        <w:instrText xml:space="preserve"> PAGEREF _Toc44340933 \h </w:instrText>
      </w:r>
      <w:r>
        <w:fldChar w:fldCharType="separate"/>
      </w:r>
      <w:r>
        <w:t>29</w:t>
      </w:r>
      <w:r>
        <w:fldChar w:fldCharType="end"/>
      </w:r>
    </w:p>
    <w:p w:rsidR="002C3AD9" w:rsidRPr="00677C8D" w:rsidRDefault="002C3AD9">
      <w:pPr>
        <w:pStyle w:val="TOC2"/>
        <w:rPr>
          <w:rFonts w:ascii="Calibri" w:hAnsi="Calibri"/>
          <w:sz w:val="22"/>
          <w:szCs w:val="22"/>
          <w:lang w:eastAsia="en-GB"/>
        </w:rPr>
      </w:pPr>
      <w:r>
        <w:t>4.3</w:t>
      </w:r>
      <w:r w:rsidRPr="00677C8D">
        <w:rPr>
          <w:rFonts w:ascii="Calibri" w:hAnsi="Calibri"/>
          <w:sz w:val="22"/>
          <w:szCs w:val="22"/>
          <w:lang w:eastAsia="en-GB"/>
        </w:rPr>
        <w:tab/>
      </w:r>
      <w:r>
        <w:t>Class definitions</w:t>
      </w:r>
      <w:r>
        <w:tab/>
      </w:r>
      <w:r>
        <w:fldChar w:fldCharType="begin" w:fldLock="1"/>
      </w:r>
      <w:r>
        <w:instrText xml:space="preserve"> PAGEREF _Toc44340934 \h </w:instrText>
      </w:r>
      <w:r>
        <w:fldChar w:fldCharType="separate"/>
      </w:r>
      <w:r>
        <w:t>31</w:t>
      </w:r>
      <w:r>
        <w:fldChar w:fldCharType="end"/>
      </w:r>
    </w:p>
    <w:p w:rsidR="002C3AD9" w:rsidRPr="00677C8D" w:rsidRDefault="002C3AD9">
      <w:pPr>
        <w:pStyle w:val="TOC3"/>
        <w:rPr>
          <w:rFonts w:ascii="Calibri" w:hAnsi="Calibri"/>
          <w:sz w:val="22"/>
          <w:szCs w:val="22"/>
          <w:lang w:eastAsia="en-GB"/>
        </w:rPr>
      </w:pPr>
      <w:r>
        <w:rPr>
          <w:lang w:eastAsia="zh-CN"/>
        </w:rPr>
        <w:t>4.3.1</w:t>
      </w:r>
      <w:r w:rsidRPr="00677C8D">
        <w:rPr>
          <w:rFonts w:ascii="Calibri" w:hAnsi="Calibri"/>
          <w:sz w:val="22"/>
          <w:szCs w:val="22"/>
          <w:lang w:eastAsia="en-GB"/>
        </w:rPr>
        <w:tab/>
      </w:r>
      <w:r w:rsidRPr="00E805FF">
        <w:rPr>
          <w:rFonts w:ascii="Courier New" w:hAnsi="Courier New"/>
          <w:lang w:eastAsia="zh-CN"/>
        </w:rPr>
        <w:t>GNBDUFunction</w:t>
      </w:r>
      <w:r>
        <w:tab/>
      </w:r>
      <w:r>
        <w:fldChar w:fldCharType="begin" w:fldLock="1"/>
      </w:r>
      <w:r>
        <w:instrText xml:space="preserve"> PAGEREF _Toc44340935 \h </w:instrText>
      </w:r>
      <w:r>
        <w:fldChar w:fldCharType="separate"/>
      </w:r>
      <w:r>
        <w:t>31</w:t>
      </w:r>
      <w:r>
        <w:fldChar w:fldCharType="end"/>
      </w:r>
    </w:p>
    <w:p w:rsidR="002C3AD9" w:rsidRPr="00677C8D" w:rsidRDefault="002C3AD9">
      <w:pPr>
        <w:pStyle w:val="TOC4"/>
        <w:rPr>
          <w:rFonts w:ascii="Calibri" w:hAnsi="Calibri"/>
          <w:sz w:val="22"/>
          <w:szCs w:val="22"/>
          <w:lang w:val="fr-FR" w:eastAsia="en-GB"/>
          <w:rPrChange w:id="18" w:author="28.541_CR0320_(Rel-16)_NETSLICE-5GNRM" w:date="2020-06-29T16:37:00Z">
            <w:rPr>
              <w:rFonts w:ascii="Calibri" w:hAnsi="Calibri"/>
              <w:sz w:val="22"/>
              <w:szCs w:val="22"/>
              <w:lang w:eastAsia="en-GB"/>
            </w:rPr>
          </w:rPrChange>
        </w:rPr>
      </w:pPr>
      <w:r w:rsidRPr="002C3AD9">
        <w:rPr>
          <w:lang w:val="fr-FR" w:eastAsia="zh-CN"/>
          <w:rPrChange w:id="19" w:author="28.541_CR0320_(Rel-16)_NETSLICE-5GNRM" w:date="2020-06-29T16:37:00Z">
            <w:rPr>
              <w:lang w:eastAsia="zh-CN"/>
            </w:rPr>
          </w:rPrChange>
        </w:rPr>
        <w:t>4</w:t>
      </w:r>
      <w:r w:rsidRPr="002C3AD9">
        <w:rPr>
          <w:lang w:val="fr-FR"/>
          <w:rPrChange w:id="20" w:author="28.541_CR0320_(Rel-16)_NETSLICE-5GNRM" w:date="2020-06-29T16:37:00Z">
            <w:rPr/>
          </w:rPrChange>
        </w:rPr>
        <w:t>.3.1.1</w:t>
      </w:r>
      <w:r w:rsidRPr="00677C8D">
        <w:rPr>
          <w:rFonts w:ascii="Calibri" w:hAnsi="Calibri"/>
          <w:sz w:val="22"/>
          <w:szCs w:val="22"/>
          <w:lang w:val="fr-FR" w:eastAsia="en-GB"/>
          <w:rPrChange w:id="21" w:author="28.541_CR0320_(Rel-16)_NETSLICE-5GNRM" w:date="2020-06-29T16:37:00Z">
            <w:rPr>
              <w:rFonts w:ascii="Calibri" w:hAnsi="Calibri"/>
              <w:sz w:val="22"/>
              <w:szCs w:val="22"/>
              <w:lang w:eastAsia="en-GB"/>
            </w:rPr>
          </w:rPrChange>
        </w:rPr>
        <w:tab/>
      </w:r>
      <w:r w:rsidRPr="002C3AD9">
        <w:rPr>
          <w:lang w:val="fr-FR"/>
          <w:rPrChange w:id="22" w:author="28.541_CR0320_(Rel-16)_NETSLICE-5GNRM" w:date="2020-06-29T16:37:00Z">
            <w:rPr/>
          </w:rPrChange>
        </w:rPr>
        <w:t>Definition</w:t>
      </w:r>
      <w:r w:rsidRPr="002C3AD9">
        <w:rPr>
          <w:lang w:val="fr-FR"/>
          <w:rPrChange w:id="23" w:author="28.541_CR0320_(Rel-16)_NETSLICE-5GNRM" w:date="2020-06-29T16:37:00Z">
            <w:rPr/>
          </w:rPrChange>
        </w:rPr>
        <w:tab/>
      </w:r>
      <w:r>
        <w:fldChar w:fldCharType="begin" w:fldLock="1"/>
      </w:r>
      <w:r w:rsidRPr="002C3AD9">
        <w:rPr>
          <w:lang w:val="fr-FR"/>
          <w:rPrChange w:id="24" w:author="28.541_CR0320_(Rel-16)_NETSLICE-5GNRM" w:date="2020-06-29T16:37:00Z">
            <w:rPr/>
          </w:rPrChange>
        </w:rPr>
        <w:instrText xml:space="preserve"> PAGEREF _Toc44340936 \h </w:instrText>
      </w:r>
      <w:r>
        <w:fldChar w:fldCharType="separate"/>
      </w:r>
      <w:r w:rsidRPr="002C3AD9">
        <w:rPr>
          <w:lang w:val="fr-FR"/>
          <w:rPrChange w:id="25" w:author="28.541_CR0320_(Rel-16)_NETSLICE-5GNRM" w:date="2020-06-29T16:37:00Z">
            <w:rPr/>
          </w:rPrChange>
        </w:rPr>
        <w:t>31</w:t>
      </w:r>
      <w:r>
        <w:fldChar w:fldCharType="end"/>
      </w:r>
    </w:p>
    <w:p w:rsidR="002C3AD9" w:rsidRPr="00677C8D" w:rsidRDefault="002C3AD9">
      <w:pPr>
        <w:pStyle w:val="TOC4"/>
        <w:rPr>
          <w:rFonts w:ascii="Calibri" w:hAnsi="Calibri"/>
          <w:sz w:val="22"/>
          <w:szCs w:val="22"/>
          <w:lang w:val="fr-FR" w:eastAsia="en-GB"/>
          <w:rPrChange w:id="26" w:author="28.541_CR0320_(Rel-16)_NETSLICE-5GNRM" w:date="2020-06-29T16:37:00Z">
            <w:rPr>
              <w:rFonts w:ascii="Calibri" w:hAnsi="Calibri"/>
              <w:sz w:val="22"/>
              <w:szCs w:val="22"/>
              <w:lang w:eastAsia="en-GB"/>
            </w:rPr>
          </w:rPrChange>
        </w:rPr>
      </w:pPr>
      <w:r w:rsidRPr="002C3AD9">
        <w:rPr>
          <w:lang w:val="fr-FR" w:eastAsia="zh-CN"/>
          <w:rPrChange w:id="27" w:author="28.541_CR0320_(Rel-16)_NETSLICE-5GNRM" w:date="2020-06-29T16:37:00Z">
            <w:rPr>
              <w:lang w:eastAsia="zh-CN"/>
            </w:rPr>
          </w:rPrChange>
        </w:rPr>
        <w:t>4</w:t>
      </w:r>
      <w:r w:rsidRPr="002C3AD9">
        <w:rPr>
          <w:lang w:val="fr-FR"/>
          <w:rPrChange w:id="28" w:author="28.541_CR0320_(Rel-16)_NETSLICE-5GNRM" w:date="2020-06-29T16:37:00Z">
            <w:rPr/>
          </w:rPrChange>
        </w:rPr>
        <w:t>.3.1.2</w:t>
      </w:r>
      <w:r w:rsidRPr="00677C8D">
        <w:rPr>
          <w:rFonts w:ascii="Calibri" w:hAnsi="Calibri"/>
          <w:sz w:val="22"/>
          <w:szCs w:val="22"/>
          <w:lang w:val="fr-FR" w:eastAsia="en-GB"/>
          <w:rPrChange w:id="29" w:author="28.541_CR0320_(Rel-16)_NETSLICE-5GNRM" w:date="2020-06-29T16:37:00Z">
            <w:rPr>
              <w:rFonts w:ascii="Calibri" w:hAnsi="Calibri"/>
              <w:sz w:val="22"/>
              <w:szCs w:val="22"/>
              <w:lang w:eastAsia="en-GB"/>
            </w:rPr>
          </w:rPrChange>
        </w:rPr>
        <w:tab/>
      </w:r>
      <w:r w:rsidRPr="002C3AD9">
        <w:rPr>
          <w:lang w:val="fr-FR"/>
          <w:rPrChange w:id="30" w:author="28.541_CR0320_(Rel-16)_NETSLICE-5GNRM" w:date="2020-06-29T16:37:00Z">
            <w:rPr/>
          </w:rPrChange>
        </w:rPr>
        <w:t>Attributes</w:t>
      </w:r>
      <w:r w:rsidRPr="002C3AD9">
        <w:rPr>
          <w:lang w:val="fr-FR"/>
          <w:rPrChange w:id="31" w:author="28.541_CR0320_(Rel-16)_NETSLICE-5GNRM" w:date="2020-06-29T16:37:00Z">
            <w:rPr/>
          </w:rPrChange>
        </w:rPr>
        <w:tab/>
      </w:r>
      <w:r>
        <w:fldChar w:fldCharType="begin" w:fldLock="1"/>
      </w:r>
      <w:r w:rsidRPr="002C3AD9">
        <w:rPr>
          <w:lang w:val="fr-FR"/>
          <w:rPrChange w:id="32" w:author="28.541_CR0320_(Rel-16)_NETSLICE-5GNRM" w:date="2020-06-29T16:37:00Z">
            <w:rPr/>
          </w:rPrChange>
        </w:rPr>
        <w:instrText xml:space="preserve"> PAGEREF _Toc44340937 \h </w:instrText>
      </w:r>
      <w:r>
        <w:fldChar w:fldCharType="separate"/>
      </w:r>
      <w:r w:rsidRPr="002C3AD9">
        <w:rPr>
          <w:lang w:val="fr-FR"/>
          <w:rPrChange w:id="33" w:author="28.541_CR0320_(Rel-16)_NETSLICE-5GNRM" w:date="2020-06-29T16:37:00Z">
            <w:rPr/>
          </w:rPrChange>
        </w:rPr>
        <w:t>32</w:t>
      </w:r>
      <w:r>
        <w:fldChar w:fldCharType="end"/>
      </w:r>
    </w:p>
    <w:p w:rsidR="002C3AD9" w:rsidRPr="00677C8D" w:rsidRDefault="002C3AD9">
      <w:pPr>
        <w:pStyle w:val="TOC4"/>
        <w:rPr>
          <w:rFonts w:ascii="Calibri" w:hAnsi="Calibri"/>
          <w:sz w:val="22"/>
          <w:szCs w:val="22"/>
          <w:lang w:val="fr-FR" w:eastAsia="en-GB"/>
          <w:rPrChange w:id="34" w:author="28.541_CR0320_(Rel-16)_NETSLICE-5GNRM" w:date="2020-06-29T16:37:00Z">
            <w:rPr>
              <w:rFonts w:ascii="Calibri" w:hAnsi="Calibri"/>
              <w:sz w:val="22"/>
              <w:szCs w:val="22"/>
              <w:lang w:eastAsia="en-GB"/>
            </w:rPr>
          </w:rPrChange>
        </w:rPr>
      </w:pPr>
      <w:r w:rsidRPr="002C3AD9">
        <w:rPr>
          <w:lang w:val="fr-FR" w:eastAsia="zh-CN"/>
          <w:rPrChange w:id="35" w:author="28.541_CR0320_(Rel-16)_NETSLICE-5GNRM" w:date="2020-06-29T16:37:00Z">
            <w:rPr>
              <w:lang w:eastAsia="zh-CN"/>
            </w:rPr>
          </w:rPrChange>
        </w:rPr>
        <w:t>4</w:t>
      </w:r>
      <w:r w:rsidRPr="002C3AD9">
        <w:rPr>
          <w:lang w:val="fr-FR"/>
          <w:rPrChange w:id="36" w:author="28.541_CR0320_(Rel-16)_NETSLICE-5GNRM" w:date="2020-06-29T16:37:00Z">
            <w:rPr/>
          </w:rPrChange>
        </w:rPr>
        <w:t>.3.1.3</w:t>
      </w:r>
      <w:r w:rsidRPr="00677C8D">
        <w:rPr>
          <w:rFonts w:ascii="Calibri" w:hAnsi="Calibri"/>
          <w:sz w:val="22"/>
          <w:szCs w:val="22"/>
          <w:lang w:val="fr-FR" w:eastAsia="en-GB"/>
          <w:rPrChange w:id="37" w:author="28.541_CR0320_(Rel-16)_NETSLICE-5GNRM" w:date="2020-06-29T16:37:00Z">
            <w:rPr>
              <w:rFonts w:ascii="Calibri" w:hAnsi="Calibri"/>
              <w:sz w:val="22"/>
              <w:szCs w:val="22"/>
              <w:lang w:eastAsia="en-GB"/>
            </w:rPr>
          </w:rPrChange>
        </w:rPr>
        <w:tab/>
      </w:r>
      <w:r w:rsidRPr="002C3AD9">
        <w:rPr>
          <w:lang w:val="fr-FR"/>
          <w:rPrChange w:id="38" w:author="28.541_CR0320_(Rel-16)_NETSLICE-5GNRM" w:date="2020-06-29T16:37:00Z">
            <w:rPr/>
          </w:rPrChange>
        </w:rPr>
        <w:t>Attribute constraints</w:t>
      </w:r>
      <w:r w:rsidRPr="002C3AD9">
        <w:rPr>
          <w:lang w:val="fr-FR"/>
          <w:rPrChange w:id="39" w:author="28.541_CR0320_(Rel-16)_NETSLICE-5GNRM" w:date="2020-06-29T16:37:00Z">
            <w:rPr/>
          </w:rPrChange>
        </w:rPr>
        <w:tab/>
      </w:r>
      <w:r>
        <w:fldChar w:fldCharType="begin" w:fldLock="1"/>
      </w:r>
      <w:r w:rsidRPr="002C3AD9">
        <w:rPr>
          <w:lang w:val="fr-FR"/>
          <w:rPrChange w:id="40" w:author="28.541_CR0320_(Rel-16)_NETSLICE-5GNRM" w:date="2020-06-29T16:37:00Z">
            <w:rPr/>
          </w:rPrChange>
        </w:rPr>
        <w:instrText xml:space="preserve"> PAGEREF _Toc44340938 \h </w:instrText>
      </w:r>
      <w:r>
        <w:fldChar w:fldCharType="separate"/>
      </w:r>
      <w:r w:rsidRPr="002C3AD9">
        <w:rPr>
          <w:lang w:val="fr-FR"/>
          <w:rPrChange w:id="41" w:author="28.541_CR0320_(Rel-16)_NETSLICE-5GNRM" w:date="2020-06-29T16:37:00Z">
            <w:rPr/>
          </w:rPrChange>
        </w:rPr>
        <w:t>32</w:t>
      </w:r>
      <w:r>
        <w:fldChar w:fldCharType="end"/>
      </w:r>
    </w:p>
    <w:p w:rsidR="002C3AD9" w:rsidRPr="00677C8D" w:rsidRDefault="002C3AD9">
      <w:pPr>
        <w:pStyle w:val="TOC4"/>
        <w:rPr>
          <w:rFonts w:ascii="Calibri" w:hAnsi="Calibri"/>
          <w:sz w:val="22"/>
          <w:szCs w:val="22"/>
          <w:lang w:val="fr-FR" w:eastAsia="en-GB"/>
          <w:rPrChange w:id="42" w:author="28.541_CR0320_(Rel-16)_NETSLICE-5GNRM" w:date="2020-06-29T16:37:00Z">
            <w:rPr>
              <w:rFonts w:ascii="Calibri" w:hAnsi="Calibri"/>
              <w:sz w:val="22"/>
              <w:szCs w:val="22"/>
              <w:lang w:eastAsia="en-GB"/>
            </w:rPr>
          </w:rPrChange>
        </w:rPr>
      </w:pPr>
      <w:r w:rsidRPr="002C3AD9">
        <w:rPr>
          <w:lang w:val="fr-FR" w:eastAsia="zh-CN"/>
          <w:rPrChange w:id="43" w:author="28.541_CR0320_(Rel-16)_NETSLICE-5GNRM" w:date="2020-06-29T16:37:00Z">
            <w:rPr>
              <w:lang w:eastAsia="zh-CN"/>
            </w:rPr>
          </w:rPrChange>
        </w:rPr>
        <w:t>4</w:t>
      </w:r>
      <w:r w:rsidRPr="002C3AD9">
        <w:rPr>
          <w:lang w:val="fr-FR"/>
          <w:rPrChange w:id="44" w:author="28.541_CR0320_(Rel-16)_NETSLICE-5GNRM" w:date="2020-06-29T16:37:00Z">
            <w:rPr/>
          </w:rPrChange>
        </w:rPr>
        <w:t>.3.1.4</w:t>
      </w:r>
      <w:r w:rsidRPr="00677C8D">
        <w:rPr>
          <w:rFonts w:ascii="Calibri" w:hAnsi="Calibri"/>
          <w:sz w:val="22"/>
          <w:szCs w:val="22"/>
          <w:lang w:val="fr-FR" w:eastAsia="en-GB"/>
          <w:rPrChange w:id="45" w:author="28.541_CR0320_(Rel-16)_NETSLICE-5GNRM" w:date="2020-06-29T16:37:00Z">
            <w:rPr>
              <w:rFonts w:ascii="Calibri" w:hAnsi="Calibri"/>
              <w:sz w:val="22"/>
              <w:szCs w:val="22"/>
              <w:lang w:eastAsia="en-GB"/>
            </w:rPr>
          </w:rPrChange>
        </w:rPr>
        <w:tab/>
      </w:r>
      <w:r w:rsidRPr="002C3AD9">
        <w:rPr>
          <w:lang w:val="fr-FR"/>
          <w:rPrChange w:id="46" w:author="28.541_CR0320_(Rel-16)_NETSLICE-5GNRM" w:date="2020-06-29T16:37:00Z">
            <w:rPr/>
          </w:rPrChange>
        </w:rPr>
        <w:t>Notifications</w:t>
      </w:r>
      <w:r w:rsidRPr="002C3AD9">
        <w:rPr>
          <w:lang w:val="fr-FR"/>
          <w:rPrChange w:id="47" w:author="28.541_CR0320_(Rel-16)_NETSLICE-5GNRM" w:date="2020-06-29T16:37:00Z">
            <w:rPr/>
          </w:rPrChange>
        </w:rPr>
        <w:tab/>
      </w:r>
      <w:r>
        <w:fldChar w:fldCharType="begin" w:fldLock="1"/>
      </w:r>
      <w:r w:rsidRPr="002C3AD9">
        <w:rPr>
          <w:lang w:val="fr-FR"/>
          <w:rPrChange w:id="48" w:author="28.541_CR0320_(Rel-16)_NETSLICE-5GNRM" w:date="2020-06-29T16:37:00Z">
            <w:rPr/>
          </w:rPrChange>
        </w:rPr>
        <w:instrText xml:space="preserve"> PAGEREF _Toc44340939 \h </w:instrText>
      </w:r>
      <w:r>
        <w:fldChar w:fldCharType="separate"/>
      </w:r>
      <w:r w:rsidRPr="002C3AD9">
        <w:rPr>
          <w:lang w:val="fr-FR"/>
          <w:rPrChange w:id="49" w:author="28.541_CR0320_(Rel-16)_NETSLICE-5GNRM" w:date="2020-06-29T16:37:00Z">
            <w:rPr/>
          </w:rPrChange>
        </w:rPr>
        <w:t>32</w:t>
      </w:r>
      <w:r>
        <w:fldChar w:fldCharType="end"/>
      </w:r>
    </w:p>
    <w:p w:rsidR="002C3AD9" w:rsidRPr="00677C8D" w:rsidRDefault="002C3AD9">
      <w:pPr>
        <w:pStyle w:val="TOC3"/>
        <w:rPr>
          <w:rFonts w:ascii="Calibri" w:hAnsi="Calibri"/>
          <w:sz w:val="22"/>
          <w:szCs w:val="22"/>
          <w:lang w:val="fr-FR" w:eastAsia="en-GB"/>
          <w:rPrChange w:id="50" w:author="28.541_CR0320_(Rel-16)_NETSLICE-5GNRM" w:date="2020-06-29T16:37:00Z">
            <w:rPr>
              <w:rFonts w:ascii="Calibri" w:hAnsi="Calibri"/>
              <w:sz w:val="22"/>
              <w:szCs w:val="22"/>
              <w:lang w:eastAsia="en-GB"/>
            </w:rPr>
          </w:rPrChange>
        </w:rPr>
      </w:pPr>
      <w:r w:rsidRPr="002C3AD9">
        <w:rPr>
          <w:lang w:val="fr-FR" w:eastAsia="zh-CN"/>
          <w:rPrChange w:id="51" w:author="28.541_CR0320_(Rel-16)_NETSLICE-5GNRM" w:date="2020-06-29T16:37:00Z">
            <w:rPr>
              <w:lang w:eastAsia="zh-CN"/>
            </w:rPr>
          </w:rPrChange>
        </w:rPr>
        <w:t>4.3.2</w:t>
      </w:r>
      <w:r w:rsidRPr="00677C8D">
        <w:rPr>
          <w:rFonts w:ascii="Calibri" w:hAnsi="Calibri"/>
          <w:sz w:val="22"/>
          <w:szCs w:val="22"/>
          <w:lang w:val="fr-FR" w:eastAsia="en-GB"/>
          <w:rPrChange w:id="52" w:author="28.541_CR0320_(Rel-16)_NETSLICE-5GNRM" w:date="2020-06-29T16:37:00Z">
            <w:rPr>
              <w:rFonts w:ascii="Calibri" w:hAnsi="Calibri"/>
              <w:sz w:val="22"/>
              <w:szCs w:val="22"/>
              <w:lang w:eastAsia="en-GB"/>
            </w:rPr>
          </w:rPrChange>
        </w:rPr>
        <w:tab/>
      </w:r>
      <w:r w:rsidRPr="002C3AD9">
        <w:rPr>
          <w:rFonts w:ascii="Courier New" w:hAnsi="Courier New"/>
          <w:lang w:val="fr-FR" w:eastAsia="zh-CN"/>
          <w:rPrChange w:id="53" w:author="28.541_CR0320_(Rel-16)_NETSLICE-5GNRM" w:date="2020-06-29T16:37:00Z">
            <w:rPr>
              <w:rFonts w:ascii="Courier New" w:hAnsi="Courier New"/>
              <w:lang w:eastAsia="zh-CN"/>
            </w:rPr>
          </w:rPrChange>
        </w:rPr>
        <w:t>GNBCUCPFunction</w:t>
      </w:r>
      <w:r w:rsidRPr="002C3AD9">
        <w:rPr>
          <w:lang w:val="fr-FR"/>
          <w:rPrChange w:id="54" w:author="28.541_CR0320_(Rel-16)_NETSLICE-5GNRM" w:date="2020-06-29T16:37:00Z">
            <w:rPr/>
          </w:rPrChange>
        </w:rPr>
        <w:tab/>
      </w:r>
      <w:r>
        <w:fldChar w:fldCharType="begin" w:fldLock="1"/>
      </w:r>
      <w:r w:rsidRPr="002C3AD9">
        <w:rPr>
          <w:lang w:val="fr-FR"/>
          <w:rPrChange w:id="55" w:author="28.541_CR0320_(Rel-16)_NETSLICE-5GNRM" w:date="2020-06-29T16:37:00Z">
            <w:rPr/>
          </w:rPrChange>
        </w:rPr>
        <w:instrText xml:space="preserve"> PAGEREF _Toc44340940 \h </w:instrText>
      </w:r>
      <w:r>
        <w:fldChar w:fldCharType="separate"/>
      </w:r>
      <w:r w:rsidRPr="002C3AD9">
        <w:rPr>
          <w:lang w:val="fr-FR"/>
          <w:rPrChange w:id="56" w:author="28.541_CR0320_(Rel-16)_NETSLICE-5GNRM" w:date="2020-06-29T16:37:00Z">
            <w:rPr/>
          </w:rPrChange>
        </w:rPr>
        <w:t>32</w:t>
      </w:r>
      <w:r>
        <w:fldChar w:fldCharType="end"/>
      </w:r>
    </w:p>
    <w:p w:rsidR="002C3AD9" w:rsidRPr="00677C8D" w:rsidRDefault="002C3AD9">
      <w:pPr>
        <w:pStyle w:val="TOC4"/>
        <w:rPr>
          <w:rFonts w:ascii="Calibri" w:hAnsi="Calibri"/>
          <w:sz w:val="22"/>
          <w:szCs w:val="22"/>
          <w:lang w:val="fr-FR" w:eastAsia="en-GB"/>
          <w:rPrChange w:id="57" w:author="28.541_CR0320_(Rel-16)_NETSLICE-5GNRM" w:date="2020-06-29T16:37:00Z">
            <w:rPr>
              <w:rFonts w:ascii="Calibri" w:hAnsi="Calibri"/>
              <w:sz w:val="22"/>
              <w:szCs w:val="22"/>
              <w:lang w:eastAsia="en-GB"/>
            </w:rPr>
          </w:rPrChange>
        </w:rPr>
      </w:pPr>
      <w:r w:rsidRPr="002C3AD9">
        <w:rPr>
          <w:lang w:val="fr-FR" w:eastAsia="zh-CN"/>
          <w:rPrChange w:id="58" w:author="28.541_CR0320_(Rel-16)_NETSLICE-5GNRM" w:date="2020-06-29T16:37:00Z">
            <w:rPr>
              <w:lang w:eastAsia="zh-CN"/>
            </w:rPr>
          </w:rPrChange>
        </w:rPr>
        <w:t>4</w:t>
      </w:r>
      <w:r w:rsidRPr="002C3AD9">
        <w:rPr>
          <w:lang w:val="fr-FR"/>
          <w:rPrChange w:id="59" w:author="28.541_CR0320_(Rel-16)_NETSLICE-5GNRM" w:date="2020-06-29T16:37:00Z">
            <w:rPr/>
          </w:rPrChange>
        </w:rPr>
        <w:t>.3.2.1</w:t>
      </w:r>
      <w:r w:rsidRPr="00677C8D">
        <w:rPr>
          <w:rFonts w:ascii="Calibri" w:hAnsi="Calibri"/>
          <w:sz w:val="22"/>
          <w:szCs w:val="22"/>
          <w:lang w:val="fr-FR" w:eastAsia="en-GB"/>
          <w:rPrChange w:id="60" w:author="28.541_CR0320_(Rel-16)_NETSLICE-5GNRM" w:date="2020-06-29T16:37:00Z">
            <w:rPr>
              <w:rFonts w:ascii="Calibri" w:hAnsi="Calibri"/>
              <w:sz w:val="22"/>
              <w:szCs w:val="22"/>
              <w:lang w:eastAsia="en-GB"/>
            </w:rPr>
          </w:rPrChange>
        </w:rPr>
        <w:tab/>
      </w:r>
      <w:r w:rsidRPr="002C3AD9">
        <w:rPr>
          <w:lang w:val="fr-FR"/>
          <w:rPrChange w:id="61" w:author="28.541_CR0320_(Rel-16)_NETSLICE-5GNRM" w:date="2020-06-29T16:37:00Z">
            <w:rPr/>
          </w:rPrChange>
        </w:rPr>
        <w:t>Definition</w:t>
      </w:r>
      <w:r w:rsidRPr="002C3AD9">
        <w:rPr>
          <w:lang w:val="fr-FR"/>
          <w:rPrChange w:id="62" w:author="28.541_CR0320_(Rel-16)_NETSLICE-5GNRM" w:date="2020-06-29T16:37:00Z">
            <w:rPr/>
          </w:rPrChange>
        </w:rPr>
        <w:tab/>
      </w:r>
      <w:r>
        <w:fldChar w:fldCharType="begin" w:fldLock="1"/>
      </w:r>
      <w:r w:rsidRPr="002C3AD9">
        <w:rPr>
          <w:lang w:val="fr-FR"/>
          <w:rPrChange w:id="63" w:author="28.541_CR0320_(Rel-16)_NETSLICE-5GNRM" w:date="2020-06-29T16:37:00Z">
            <w:rPr/>
          </w:rPrChange>
        </w:rPr>
        <w:instrText xml:space="preserve"> PAGEREF _Toc44340941 \h </w:instrText>
      </w:r>
      <w:r>
        <w:fldChar w:fldCharType="separate"/>
      </w:r>
      <w:r w:rsidRPr="002C3AD9">
        <w:rPr>
          <w:lang w:val="fr-FR"/>
          <w:rPrChange w:id="64" w:author="28.541_CR0320_(Rel-16)_NETSLICE-5GNRM" w:date="2020-06-29T16:37:00Z">
            <w:rPr/>
          </w:rPrChange>
        </w:rPr>
        <w:t>32</w:t>
      </w:r>
      <w:r>
        <w:fldChar w:fldCharType="end"/>
      </w:r>
    </w:p>
    <w:p w:rsidR="002C3AD9" w:rsidRPr="00677C8D" w:rsidRDefault="002C3AD9">
      <w:pPr>
        <w:pStyle w:val="TOC4"/>
        <w:rPr>
          <w:rFonts w:ascii="Calibri" w:hAnsi="Calibri"/>
          <w:sz w:val="22"/>
          <w:szCs w:val="22"/>
          <w:lang w:val="fr-FR" w:eastAsia="en-GB"/>
          <w:rPrChange w:id="65" w:author="28.541_CR0320_(Rel-16)_NETSLICE-5GNRM" w:date="2020-06-29T16:37:00Z">
            <w:rPr>
              <w:rFonts w:ascii="Calibri" w:hAnsi="Calibri"/>
              <w:sz w:val="22"/>
              <w:szCs w:val="22"/>
              <w:lang w:eastAsia="en-GB"/>
            </w:rPr>
          </w:rPrChange>
        </w:rPr>
      </w:pPr>
      <w:r w:rsidRPr="002C3AD9">
        <w:rPr>
          <w:lang w:val="fr-FR" w:eastAsia="zh-CN"/>
          <w:rPrChange w:id="66" w:author="28.541_CR0320_(Rel-16)_NETSLICE-5GNRM" w:date="2020-06-29T16:37:00Z">
            <w:rPr>
              <w:lang w:eastAsia="zh-CN"/>
            </w:rPr>
          </w:rPrChange>
        </w:rPr>
        <w:t>4</w:t>
      </w:r>
      <w:r w:rsidRPr="002C3AD9">
        <w:rPr>
          <w:lang w:val="fr-FR"/>
          <w:rPrChange w:id="67" w:author="28.541_CR0320_(Rel-16)_NETSLICE-5GNRM" w:date="2020-06-29T16:37:00Z">
            <w:rPr/>
          </w:rPrChange>
        </w:rPr>
        <w:t>.3.2.2</w:t>
      </w:r>
      <w:r w:rsidRPr="00677C8D">
        <w:rPr>
          <w:rFonts w:ascii="Calibri" w:hAnsi="Calibri"/>
          <w:sz w:val="22"/>
          <w:szCs w:val="22"/>
          <w:lang w:val="fr-FR" w:eastAsia="en-GB"/>
          <w:rPrChange w:id="68" w:author="28.541_CR0320_(Rel-16)_NETSLICE-5GNRM" w:date="2020-06-29T16:37:00Z">
            <w:rPr>
              <w:rFonts w:ascii="Calibri" w:hAnsi="Calibri"/>
              <w:sz w:val="22"/>
              <w:szCs w:val="22"/>
              <w:lang w:eastAsia="en-GB"/>
            </w:rPr>
          </w:rPrChange>
        </w:rPr>
        <w:tab/>
      </w:r>
      <w:r w:rsidRPr="002C3AD9">
        <w:rPr>
          <w:lang w:val="fr-FR"/>
          <w:rPrChange w:id="69" w:author="28.541_CR0320_(Rel-16)_NETSLICE-5GNRM" w:date="2020-06-29T16:37:00Z">
            <w:rPr/>
          </w:rPrChange>
        </w:rPr>
        <w:t>Attributes</w:t>
      </w:r>
      <w:r w:rsidRPr="002C3AD9">
        <w:rPr>
          <w:lang w:val="fr-FR"/>
          <w:rPrChange w:id="70" w:author="28.541_CR0320_(Rel-16)_NETSLICE-5GNRM" w:date="2020-06-29T16:37:00Z">
            <w:rPr/>
          </w:rPrChange>
        </w:rPr>
        <w:tab/>
      </w:r>
      <w:r>
        <w:fldChar w:fldCharType="begin" w:fldLock="1"/>
      </w:r>
      <w:r w:rsidRPr="002C3AD9">
        <w:rPr>
          <w:lang w:val="fr-FR"/>
          <w:rPrChange w:id="71" w:author="28.541_CR0320_(Rel-16)_NETSLICE-5GNRM" w:date="2020-06-29T16:37:00Z">
            <w:rPr/>
          </w:rPrChange>
        </w:rPr>
        <w:instrText xml:space="preserve"> PAGEREF _Toc44340942 \h </w:instrText>
      </w:r>
      <w:r>
        <w:fldChar w:fldCharType="separate"/>
      </w:r>
      <w:r w:rsidRPr="002C3AD9">
        <w:rPr>
          <w:lang w:val="fr-FR"/>
          <w:rPrChange w:id="72" w:author="28.541_CR0320_(Rel-16)_NETSLICE-5GNRM" w:date="2020-06-29T16:37:00Z">
            <w:rPr/>
          </w:rPrChange>
        </w:rPr>
        <w:t>33</w:t>
      </w:r>
      <w:r>
        <w:fldChar w:fldCharType="end"/>
      </w:r>
    </w:p>
    <w:p w:rsidR="002C3AD9" w:rsidRPr="00677C8D" w:rsidRDefault="002C3AD9">
      <w:pPr>
        <w:pStyle w:val="TOC4"/>
        <w:rPr>
          <w:rFonts w:ascii="Calibri" w:hAnsi="Calibri"/>
          <w:sz w:val="22"/>
          <w:szCs w:val="22"/>
          <w:lang w:val="fr-FR" w:eastAsia="en-GB"/>
          <w:rPrChange w:id="73" w:author="28.541_CR0320_(Rel-16)_NETSLICE-5GNRM" w:date="2020-06-29T16:37:00Z">
            <w:rPr>
              <w:rFonts w:ascii="Calibri" w:hAnsi="Calibri"/>
              <w:sz w:val="22"/>
              <w:szCs w:val="22"/>
              <w:lang w:eastAsia="en-GB"/>
            </w:rPr>
          </w:rPrChange>
        </w:rPr>
      </w:pPr>
      <w:r w:rsidRPr="002C3AD9">
        <w:rPr>
          <w:lang w:val="fr-FR" w:eastAsia="zh-CN"/>
          <w:rPrChange w:id="74" w:author="28.541_CR0320_(Rel-16)_NETSLICE-5GNRM" w:date="2020-06-29T16:37:00Z">
            <w:rPr>
              <w:lang w:eastAsia="zh-CN"/>
            </w:rPr>
          </w:rPrChange>
        </w:rPr>
        <w:t>4</w:t>
      </w:r>
      <w:r w:rsidRPr="002C3AD9">
        <w:rPr>
          <w:lang w:val="fr-FR"/>
          <w:rPrChange w:id="75" w:author="28.541_CR0320_(Rel-16)_NETSLICE-5GNRM" w:date="2020-06-29T16:37:00Z">
            <w:rPr/>
          </w:rPrChange>
        </w:rPr>
        <w:t>.3.2.3</w:t>
      </w:r>
      <w:r w:rsidRPr="00677C8D">
        <w:rPr>
          <w:rFonts w:ascii="Calibri" w:hAnsi="Calibri"/>
          <w:sz w:val="22"/>
          <w:szCs w:val="22"/>
          <w:lang w:val="fr-FR" w:eastAsia="en-GB"/>
          <w:rPrChange w:id="76" w:author="28.541_CR0320_(Rel-16)_NETSLICE-5GNRM" w:date="2020-06-29T16:37:00Z">
            <w:rPr>
              <w:rFonts w:ascii="Calibri" w:hAnsi="Calibri"/>
              <w:sz w:val="22"/>
              <w:szCs w:val="22"/>
              <w:lang w:eastAsia="en-GB"/>
            </w:rPr>
          </w:rPrChange>
        </w:rPr>
        <w:tab/>
      </w:r>
      <w:r w:rsidRPr="002C3AD9">
        <w:rPr>
          <w:lang w:val="fr-FR"/>
          <w:rPrChange w:id="77" w:author="28.541_CR0320_(Rel-16)_NETSLICE-5GNRM" w:date="2020-06-29T16:37:00Z">
            <w:rPr/>
          </w:rPrChange>
        </w:rPr>
        <w:t>Attribute constraints</w:t>
      </w:r>
      <w:r w:rsidRPr="002C3AD9">
        <w:rPr>
          <w:lang w:val="fr-FR"/>
          <w:rPrChange w:id="78" w:author="28.541_CR0320_(Rel-16)_NETSLICE-5GNRM" w:date="2020-06-29T16:37:00Z">
            <w:rPr/>
          </w:rPrChange>
        </w:rPr>
        <w:tab/>
      </w:r>
      <w:r>
        <w:fldChar w:fldCharType="begin" w:fldLock="1"/>
      </w:r>
      <w:r w:rsidRPr="002C3AD9">
        <w:rPr>
          <w:lang w:val="fr-FR"/>
          <w:rPrChange w:id="79" w:author="28.541_CR0320_(Rel-16)_NETSLICE-5GNRM" w:date="2020-06-29T16:37:00Z">
            <w:rPr/>
          </w:rPrChange>
        </w:rPr>
        <w:instrText xml:space="preserve"> PAGEREF _Toc44340943 \h </w:instrText>
      </w:r>
      <w:r>
        <w:fldChar w:fldCharType="separate"/>
      </w:r>
      <w:r w:rsidRPr="002C3AD9">
        <w:rPr>
          <w:lang w:val="fr-FR"/>
          <w:rPrChange w:id="80" w:author="28.541_CR0320_(Rel-16)_NETSLICE-5GNRM" w:date="2020-06-29T16:37:00Z">
            <w:rPr/>
          </w:rPrChange>
        </w:rPr>
        <w:t>33</w:t>
      </w:r>
      <w:r>
        <w:fldChar w:fldCharType="end"/>
      </w:r>
    </w:p>
    <w:p w:rsidR="002C3AD9" w:rsidRPr="00677C8D" w:rsidRDefault="002C3AD9">
      <w:pPr>
        <w:pStyle w:val="TOC4"/>
        <w:rPr>
          <w:rFonts w:ascii="Calibri" w:hAnsi="Calibri"/>
          <w:sz w:val="22"/>
          <w:szCs w:val="22"/>
          <w:lang w:val="fr-FR" w:eastAsia="en-GB"/>
          <w:rPrChange w:id="81" w:author="28.541_CR0320_(Rel-16)_NETSLICE-5GNRM" w:date="2020-06-29T16:37:00Z">
            <w:rPr>
              <w:rFonts w:ascii="Calibri" w:hAnsi="Calibri"/>
              <w:sz w:val="22"/>
              <w:szCs w:val="22"/>
              <w:lang w:eastAsia="en-GB"/>
            </w:rPr>
          </w:rPrChange>
        </w:rPr>
      </w:pPr>
      <w:r w:rsidRPr="002C3AD9">
        <w:rPr>
          <w:lang w:val="fr-FR" w:eastAsia="zh-CN"/>
          <w:rPrChange w:id="82" w:author="28.541_CR0320_(Rel-16)_NETSLICE-5GNRM" w:date="2020-06-29T16:37:00Z">
            <w:rPr>
              <w:lang w:eastAsia="zh-CN"/>
            </w:rPr>
          </w:rPrChange>
        </w:rPr>
        <w:t>4</w:t>
      </w:r>
      <w:r w:rsidRPr="002C3AD9">
        <w:rPr>
          <w:lang w:val="fr-FR"/>
          <w:rPrChange w:id="83" w:author="28.541_CR0320_(Rel-16)_NETSLICE-5GNRM" w:date="2020-06-29T16:37:00Z">
            <w:rPr/>
          </w:rPrChange>
        </w:rPr>
        <w:t>.3.2.4</w:t>
      </w:r>
      <w:r w:rsidRPr="00677C8D">
        <w:rPr>
          <w:rFonts w:ascii="Calibri" w:hAnsi="Calibri"/>
          <w:sz w:val="22"/>
          <w:szCs w:val="22"/>
          <w:lang w:val="fr-FR" w:eastAsia="en-GB"/>
          <w:rPrChange w:id="84" w:author="28.541_CR0320_(Rel-16)_NETSLICE-5GNRM" w:date="2020-06-29T16:37:00Z">
            <w:rPr>
              <w:rFonts w:ascii="Calibri" w:hAnsi="Calibri"/>
              <w:sz w:val="22"/>
              <w:szCs w:val="22"/>
              <w:lang w:eastAsia="en-GB"/>
            </w:rPr>
          </w:rPrChange>
        </w:rPr>
        <w:tab/>
      </w:r>
      <w:r w:rsidRPr="002C3AD9">
        <w:rPr>
          <w:lang w:val="fr-FR"/>
          <w:rPrChange w:id="85" w:author="28.541_CR0320_(Rel-16)_NETSLICE-5GNRM" w:date="2020-06-29T16:37:00Z">
            <w:rPr/>
          </w:rPrChange>
        </w:rPr>
        <w:t>Notifications</w:t>
      </w:r>
      <w:r w:rsidRPr="002C3AD9">
        <w:rPr>
          <w:lang w:val="fr-FR"/>
          <w:rPrChange w:id="86" w:author="28.541_CR0320_(Rel-16)_NETSLICE-5GNRM" w:date="2020-06-29T16:37:00Z">
            <w:rPr/>
          </w:rPrChange>
        </w:rPr>
        <w:tab/>
      </w:r>
      <w:r>
        <w:fldChar w:fldCharType="begin" w:fldLock="1"/>
      </w:r>
      <w:r w:rsidRPr="002C3AD9">
        <w:rPr>
          <w:lang w:val="fr-FR"/>
          <w:rPrChange w:id="87" w:author="28.541_CR0320_(Rel-16)_NETSLICE-5GNRM" w:date="2020-06-29T16:37:00Z">
            <w:rPr/>
          </w:rPrChange>
        </w:rPr>
        <w:instrText xml:space="preserve"> PAGEREF _Toc44340944 \h </w:instrText>
      </w:r>
      <w:r>
        <w:fldChar w:fldCharType="separate"/>
      </w:r>
      <w:r w:rsidRPr="002C3AD9">
        <w:rPr>
          <w:lang w:val="fr-FR"/>
          <w:rPrChange w:id="88" w:author="28.541_CR0320_(Rel-16)_NETSLICE-5GNRM" w:date="2020-06-29T16:37:00Z">
            <w:rPr/>
          </w:rPrChange>
        </w:rPr>
        <w:t>33</w:t>
      </w:r>
      <w:r>
        <w:fldChar w:fldCharType="end"/>
      </w:r>
    </w:p>
    <w:p w:rsidR="002C3AD9" w:rsidRPr="00677C8D" w:rsidRDefault="002C3AD9">
      <w:pPr>
        <w:pStyle w:val="TOC3"/>
        <w:rPr>
          <w:rFonts w:ascii="Calibri" w:hAnsi="Calibri"/>
          <w:sz w:val="22"/>
          <w:szCs w:val="22"/>
          <w:lang w:val="fr-FR" w:eastAsia="en-GB"/>
          <w:rPrChange w:id="89" w:author="28.541_CR0320_(Rel-16)_NETSLICE-5GNRM" w:date="2020-06-29T16:37:00Z">
            <w:rPr>
              <w:rFonts w:ascii="Calibri" w:hAnsi="Calibri"/>
              <w:sz w:val="22"/>
              <w:szCs w:val="22"/>
              <w:lang w:eastAsia="en-GB"/>
            </w:rPr>
          </w:rPrChange>
        </w:rPr>
      </w:pPr>
      <w:r w:rsidRPr="002C3AD9">
        <w:rPr>
          <w:lang w:val="fr-FR" w:eastAsia="zh-CN"/>
          <w:rPrChange w:id="90" w:author="28.541_CR0320_(Rel-16)_NETSLICE-5GNRM" w:date="2020-06-29T16:37:00Z">
            <w:rPr>
              <w:lang w:eastAsia="zh-CN"/>
            </w:rPr>
          </w:rPrChange>
        </w:rPr>
        <w:t>4.3.3</w:t>
      </w:r>
      <w:r w:rsidRPr="00677C8D">
        <w:rPr>
          <w:rFonts w:ascii="Calibri" w:hAnsi="Calibri"/>
          <w:sz w:val="22"/>
          <w:szCs w:val="22"/>
          <w:lang w:val="fr-FR" w:eastAsia="en-GB"/>
          <w:rPrChange w:id="91" w:author="28.541_CR0320_(Rel-16)_NETSLICE-5GNRM" w:date="2020-06-29T16:37:00Z">
            <w:rPr>
              <w:rFonts w:ascii="Calibri" w:hAnsi="Calibri"/>
              <w:sz w:val="22"/>
              <w:szCs w:val="22"/>
              <w:lang w:eastAsia="en-GB"/>
            </w:rPr>
          </w:rPrChange>
        </w:rPr>
        <w:tab/>
      </w:r>
      <w:r w:rsidRPr="002C3AD9">
        <w:rPr>
          <w:rFonts w:ascii="Courier New" w:hAnsi="Courier New"/>
          <w:lang w:val="fr-FR" w:eastAsia="zh-CN"/>
          <w:rPrChange w:id="92" w:author="28.541_CR0320_(Rel-16)_NETSLICE-5GNRM" w:date="2020-06-29T16:37:00Z">
            <w:rPr>
              <w:rFonts w:ascii="Courier New" w:hAnsi="Courier New"/>
              <w:lang w:eastAsia="zh-CN"/>
            </w:rPr>
          </w:rPrChange>
        </w:rPr>
        <w:t>GNBCUUPFunction</w:t>
      </w:r>
      <w:r w:rsidRPr="002C3AD9">
        <w:rPr>
          <w:lang w:val="fr-FR"/>
          <w:rPrChange w:id="93" w:author="28.541_CR0320_(Rel-16)_NETSLICE-5GNRM" w:date="2020-06-29T16:37:00Z">
            <w:rPr/>
          </w:rPrChange>
        </w:rPr>
        <w:tab/>
      </w:r>
      <w:r>
        <w:fldChar w:fldCharType="begin" w:fldLock="1"/>
      </w:r>
      <w:r w:rsidRPr="002C3AD9">
        <w:rPr>
          <w:lang w:val="fr-FR"/>
          <w:rPrChange w:id="94" w:author="28.541_CR0320_(Rel-16)_NETSLICE-5GNRM" w:date="2020-06-29T16:37:00Z">
            <w:rPr/>
          </w:rPrChange>
        </w:rPr>
        <w:instrText xml:space="preserve"> PAGEREF _Toc44340945 \h </w:instrText>
      </w:r>
      <w:r>
        <w:fldChar w:fldCharType="separate"/>
      </w:r>
      <w:r w:rsidRPr="002C3AD9">
        <w:rPr>
          <w:lang w:val="fr-FR"/>
          <w:rPrChange w:id="95" w:author="28.541_CR0320_(Rel-16)_NETSLICE-5GNRM" w:date="2020-06-29T16:37:00Z">
            <w:rPr/>
          </w:rPrChange>
        </w:rPr>
        <w:t>33</w:t>
      </w:r>
      <w:r>
        <w:fldChar w:fldCharType="end"/>
      </w:r>
    </w:p>
    <w:p w:rsidR="002C3AD9" w:rsidRPr="00677C8D" w:rsidRDefault="002C3AD9">
      <w:pPr>
        <w:pStyle w:val="TOC4"/>
        <w:rPr>
          <w:rFonts w:ascii="Calibri" w:hAnsi="Calibri"/>
          <w:sz w:val="22"/>
          <w:szCs w:val="22"/>
          <w:lang w:val="fr-FR" w:eastAsia="en-GB"/>
          <w:rPrChange w:id="96" w:author="28.541_CR0320_(Rel-16)_NETSLICE-5GNRM" w:date="2020-06-29T16:37:00Z">
            <w:rPr>
              <w:rFonts w:ascii="Calibri" w:hAnsi="Calibri"/>
              <w:sz w:val="22"/>
              <w:szCs w:val="22"/>
              <w:lang w:eastAsia="en-GB"/>
            </w:rPr>
          </w:rPrChange>
        </w:rPr>
      </w:pPr>
      <w:r w:rsidRPr="002C3AD9">
        <w:rPr>
          <w:lang w:val="fr-FR" w:eastAsia="zh-CN"/>
          <w:rPrChange w:id="97" w:author="28.541_CR0320_(Rel-16)_NETSLICE-5GNRM" w:date="2020-06-29T16:37:00Z">
            <w:rPr>
              <w:lang w:eastAsia="zh-CN"/>
            </w:rPr>
          </w:rPrChange>
        </w:rPr>
        <w:t>4</w:t>
      </w:r>
      <w:r w:rsidRPr="002C3AD9">
        <w:rPr>
          <w:lang w:val="fr-FR"/>
          <w:rPrChange w:id="98" w:author="28.541_CR0320_(Rel-16)_NETSLICE-5GNRM" w:date="2020-06-29T16:37:00Z">
            <w:rPr/>
          </w:rPrChange>
        </w:rPr>
        <w:t>.3.3.1</w:t>
      </w:r>
      <w:r w:rsidRPr="00677C8D">
        <w:rPr>
          <w:rFonts w:ascii="Calibri" w:hAnsi="Calibri"/>
          <w:sz w:val="22"/>
          <w:szCs w:val="22"/>
          <w:lang w:val="fr-FR" w:eastAsia="en-GB"/>
          <w:rPrChange w:id="99" w:author="28.541_CR0320_(Rel-16)_NETSLICE-5GNRM" w:date="2020-06-29T16:37:00Z">
            <w:rPr>
              <w:rFonts w:ascii="Calibri" w:hAnsi="Calibri"/>
              <w:sz w:val="22"/>
              <w:szCs w:val="22"/>
              <w:lang w:eastAsia="en-GB"/>
            </w:rPr>
          </w:rPrChange>
        </w:rPr>
        <w:tab/>
      </w:r>
      <w:r w:rsidRPr="002C3AD9">
        <w:rPr>
          <w:lang w:val="fr-FR"/>
          <w:rPrChange w:id="100" w:author="28.541_CR0320_(Rel-16)_NETSLICE-5GNRM" w:date="2020-06-29T16:37:00Z">
            <w:rPr/>
          </w:rPrChange>
        </w:rPr>
        <w:t>Definition</w:t>
      </w:r>
      <w:r w:rsidRPr="002C3AD9">
        <w:rPr>
          <w:lang w:val="fr-FR"/>
          <w:rPrChange w:id="101" w:author="28.541_CR0320_(Rel-16)_NETSLICE-5GNRM" w:date="2020-06-29T16:37:00Z">
            <w:rPr/>
          </w:rPrChange>
        </w:rPr>
        <w:tab/>
      </w:r>
      <w:r>
        <w:fldChar w:fldCharType="begin" w:fldLock="1"/>
      </w:r>
      <w:r w:rsidRPr="002C3AD9">
        <w:rPr>
          <w:lang w:val="fr-FR"/>
          <w:rPrChange w:id="102" w:author="28.541_CR0320_(Rel-16)_NETSLICE-5GNRM" w:date="2020-06-29T16:37:00Z">
            <w:rPr/>
          </w:rPrChange>
        </w:rPr>
        <w:instrText xml:space="preserve"> PAGEREF _Toc44340946 \h </w:instrText>
      </w:r>
      <w:r>
        <w:fldChar w:fldCharType="separate"/>
      </w:r>
      <w:r w:rsidRPr="002C3AD9">
        <w:rPr>
          <w:lang w:val="fr-FR"/>
          <w:rPrChange w:id="103" w:author="28.541_CR0320_(Rel-16)_NETSLICE-5GNRM" w:date="2020-06-29T16:37:00Z">
            <w:rPr/>
          </w:rPrChange>
        </w:rPr>
        <w:t>33</w:t>
      </w:r>
      <w:r>
        <w:fldChar w:fldCharType="end"/>
      </w:r>
    </w:p>
    <w:p w:rsidR="002C3AD9" w:rsidRPr="00677C8D" w:rsidRDefault="002C3AD9">
      <w:pPr>
        <w:pStyle w:val="TOC4"/>
        <w:rPr>
          <w:rFonts w:ascii="Calibri" w:hAnsi="Calibri"/>
          <w:sz w:val="22"/>
          <w:szCs w:val="22"/>
          <w:lang w:val="fr-FR" w:eastAsia="en-GB"/>
          <w:rPrChange w:id="104" w:author="28.541_CR0320_(Rel-16)_NETSLICE-5GNRM" w:date="2020-06-29T16:37:00Z">
            <w:rPr>
              <w:rFonts w:ascii="Calibri" w:hAnsi="Calibri"/>
              <w:sz w:val="22"/>
              <w:szCs w:val="22"/>
              <w:lang w:eastAsia="en-GB"/>
            </w:rPr>
          </w:rPrChange>
        </w:rPr>
      </w:pPr>
      <w:r w:rsidRPr="002C3AD9">
        <w:rPr>
          <w:lang w:val="fr-FR" w:eastAsia="zh-CN"/>
          <w:rPrChange w:id="105" w:author="28.541_CR0320_(Rel-16)_NETSLICE-5GNRM" w:date="2020-06-29T16:37:00Z">
            <w:rPr>
              <w:lang w:eastAsia="zh-CN"/>
            </w:rPr>
          </w:rPrChange>
        </w:rPr>
        <w:t>4.3.3.2</w:t>
      </w:r>
      <w:r w:rsidRPr="00677C8D">
        <w:rPr>
          <w:rFonts w:ascii="Calibri" w:hAnsi="Calibri"/>
          <w:sz w:val="22"/>
          <w:szCs w:val="22"/>
          <w:lang w:val="fr-FR" w:eastAsia="en-GB"/>
          <w:rPrChange w:id="106" w:author="28.541_CR0320_(Rel-16)_NETSLICE-5GNRM" w:date="2020-06-29T16:37:00Z">
            <w:rPr>
              <w:rFonts w:ascii="Calibri" w:hAnsi="Calibri"/>
              <w:sz w:val="22"/>
              <w:szCs w:val="22"/>
              <w:lang w:eastAsia="en-GB"/>
            </w:rPr>
          </w:rPrChange>
        </w:rPr>
        <w:tab/>
      </w:r>
      <w:r w:rsidRPr="002C3AD9">
        <w:rPr>
          <w:lang w:val="fr-FR" w:eastAsia="zh-CN"/>
          <w:rPrChange w:id="107" w:author="28.541_CR0320_(Rel-16)_NETSLICE-5GNRM" w:date="2020-06-29T16:37:00Z">
            <w:rPr>
              <w:lang w:eastAsia="zh-CN"/>
            </w:rPr>
          </w:rPrChange>
        </w:rPr>
        <w:t>Attributes</w:t>
      </w:r>
      <w:r w:rsidRPr="002C3AD9">
        <w:rPr>
          <w:lang w:val="fr-FR"/>
          <w:rPrChange w:id="108" w:author="28.541_CR0320_(Rel-16)_NETSLICE-5GNRM" w:date="2020-06-29T16:37:00Z">
            <w:rPr/>
          </w:rPrChange>
        </w:rPr>
        <w:tab/>
      </w:r>
      <w:r>
        <w:fldChar w:fldCharType="begin" w:fldLock="1"/>
      </w:r>
      <w:r w:rsidRPr="002C3AD9">
        <w:rPr>
          <w:lang w:val="fr-FR"/>
          <w:rPrChange w:id="109" w:author="28.541_CR0320_(Rel-16)_NETSLICE-5GNRM" w:date="2020-06-29T16:37:00Z">
            <w:rPr/>
          </w:rPrChange>
        </w:rPr>
        <w:instrText xml:space="preserve"> PAGEREF _Toc44340947 \h </w:instrText>
      </w:r>
      <w:r>
        <w:fldChar w:fldCharType="separate"/>
      </w:r>
      <w:r w:rsidRPr="002C3AD9">
        <w:rPr>
          <w:lang w:val="fr-FR"/>
          <w:rPrChange w:id="110" w:author="28.541_CR0320_(Rel-16)_NETSLICE-5GNRM" w:date="2020-06-29T16:37:00Z">
            <w:rPr/>
          </w:rPrChange>
        </w:rPr>
        <w:t>34</w:t>
      </w:r>
      <w:r>
        <w:fldChar w:fldCharType="end"/>
      </w:r>
    </w:p>
    <w:p w:rsidR="002C3AD9" w:rsidRPr="00677C8D" w:rsidRDefault="002C3AD9">
      <w:pPr>
        <w:pStyle w:val="TOC4"/>
        <w:rPr>
          <w:rFonts w:ascii="Calibri" w:hAnsi="Calibri"/>
          <w:sz w:val="22"/>
          <w:szCs w:val="22"/>
          <w:lang w:val="fr-FR" w:eastAsia="en-GB"/>
          <w:rPrChange w:id="111" w:author="28.541_CR0320_(Rel-16)_NETSLICE-5GNRM" w:date="2020-06-29T16:37:00Z">
            <w:rPr>
              <w:rFonts w:ascii="Calibri" w:hAnsi="Calibri"/>
              <w:sz w:val="22"/>
              <w:szCs w:val="22"/>
              <w:lang w:eastAsia="en-GB"/>
            </w:rPr>
          </w:rPrChange>
        </w:rPr>
      </w:pPr>
      <w:r w:rsidRPr="002C3AD9">
        <w:rPr>
          <w:lang w:val="fr-FR" w:eastAsia="zh-CN"/>
          <w:rPrChange w:id="112" w:author="28.541_CR0320_(Rel-16)_NETSLICE-5GNRM" w:date="2020-06-29T16:37:00Z">
            <w:rPr>
              <w:lang w:eastAsia="zh-CN"/>
            </w:rPr>
          </w:rPrChange>
        </w:rPr>
        <w:t>4</w:t>
      </w:r>
      <w:r w:rsidRPr="002C3AD9">
        <w:rPr>
          <w:lang w:val="fr-FR"/>
          <w:rPrChange w:id="113" w:author="28.541_CR0320_(Rel-16)_NETSLICE-5GNRM" w:date="2020-06-29T16:37:00Z">
            <w:rPr/>
          </w:rPrChange>
        </w:rPr>
        <w:t>.3.3.3</w:t>
      </w:r>
      <w:r w:rsidRPr="00677C8D">
        <w:rPr>
          <w:rFonts w:ascii="Calibri" w:hAnsi="Calibri"/>
          <w:sz w:val="22"/>
          <w:szCs w:val="22"/>
          <w:lang w:val="fr-FR" w:eastAsia="en-GB"/>
          <w:rPrChange w:id="114" w:author="28.541_CR0320_(Rel-16)_NETSLICE-5GNRM" w:date="2020-06-29T16:37:00Z">
            <w:rPr>
              <w:rFonts w:ascii="Calibri" w:hAnsi="Calibri"/>
              <w:sz w:val="22"/>
              <w:szCs w:val="22"/>
              <w:lang w:eastAsia="en-GB"/>
            </w:rPr>
          </w:rPrChange>
        </w:rPr>
        <w:tab/>
      </w:r>
      <w:r w:rsidRPr="002C3AD9">
        <w:rPr>
          <w:lang w:val="fr-FR"/>
          <w:rPrChange w:id="115" w:author="28.541_CR0320_(Rel-16)_NETSLICE-5GNRM" w:date="2020-06-29T16:37:00Z">
            <w:rPr/>
          </w:rPrChange>
        </w:rPr>
        <w:t>Attribute constraints</w:t>
      </w:r>
      <w:r w:rsidRPr="002C3AD9">
        <w:rPr>
          <w:lang w:val="fr-FR"/>
          <w:rPrChange w:id="116" w:author="28.541_CR0320_(Rel-16)_NETSLICE-5GNRM" w:date="2020-06-29T16:37:00Z">
            <w:rPr/>
          </w:rPrChange>
        </w:rPr>
        <w:tab/>
      </w:r>
      <w:r>
        <w:fldChar w:fldCharType="begin" w:fldLock="1"/>
      </w:r>
      <w:r w:rsidRPr="002C3AD9">
        <w:rPr>
          <w:lang w:val="fr-FR"/>
          <w:rPrChange w:id="117" w:author="28.541_CR0320_(Rel-16)_NETSLICE-5GNRM" w:date="2020-06-29T16:37:00Z">
            <w:rPr/>
          </w:rPrChange>
        </w:rPr>
        <w:instrText xml:space="preserve"> PAGEREF _Toc44340948 \h </w:instrText>
      </w:r>
      <w:r>
        <w:fldChar w:fldCharType="separate"/>
      </w:r>
      <w:r w:rsidRPr="002C3AD9">
        <w:rPr>
          <w:lang w:val="fr-FR"/>
          <w:rPrChange w:id="118" w:author="28.541_CR0320_(Rel-16)_NETSLICE-5GNRM" w:date="2020-06-29T16:37:00Z">
            <w:rPr/>
          </w:rPrChange>
        </w:rPr>
        <w:t>34</w:t>
      </w:r>
      <w:r>
        <w:fldChar w:fldCharType="end"/>
      </w:r>
    </w:p>
    <w:p w:rsidR="002C3AD9" w:rsidRPr="00677C8D" w:rsidRDefault="002C3AD9">
      <w:pPr>
        <w:pStyle w:val="TOC4"/>
        <w:rPr>
          <w:rFonts w:ascii="Calibri" w:hAnsi="Calibri"/>
          <w:sz w:val="22"/>
          <w:szCs w:val="22"/>
          <w:lang w:val="fr-FR" w:eastAsia="en-GB"/>
          <w:rPrChange w:id="119" w:author="28.541_CR0320_(Rel-16)_NETSLICE-5GNRM" w:date="2020-06-29T16:37:00Z">
            <w:rPr>
              <w:rFonts w:ascii="Calibri" w:hAnsi="Calibri"/>
              <w:sz w:val="22"/>
              <w:szCs w:val="22"/>
              <w:lang w:eastAsia="en-GB"/>
            </w:rPr>
          </w:rPrChange>
        </w:rPr>
      </w:pPr>
      <w:r w:rsidRPr="002C3AD9">
        <w:rPr>
          <w:lang w:val="fr-FR" w:eastAsia="zh-CN"/>
          <w:rPrChange w:id="120" w:author="28.541_CR0320_(Rel-16)_NETSLICE-5GNRM" w:date="2020-06-29T16:37:00Z">
            <w:rPr>
              <w:lang w:eastAsia="zh-CN"/>
            </w:rPr>
          </w:rPrChange>
        </w:rPr>
        <w:t>4</w:t>
      </w:r>
      <w:r w:rsidRPr="002C3AD9">
        <w:rPr>
          <w:lang w:val="fr-FR"/>
          <w:rPrChange w:id="121" w:author="28.541_CR0320_(Rel-16)_NETSLICE-5GNRM" w:date="2020-06-29T16:37:00Z">
            <w:rPr/>
          </w:rPrChange>
        </w:rPr>
        <w:t>.3.3.4</w:t>
      </w:r>
      <w:r w:rsidRPr="00677C8D">
        <w:rPr>
          <w:rFonts w:ascii="Calibri" w:hAnsi="Calibri"/>
          <w:sz w:val="22"/>
          <w:szCs w:val="22"/>
          <w:lang w:val="fr-FR" w:eastAsia="en-GB"/>
          <w:rPrChange w:id="122" w:author="28.541_CR0320_(Rel-16)_NETSLICE-5GNRM" w:date="2020-06-29T16:37:00Z">
            <w:rPr>
              <w:rFonts w:ascii="Calibri" w:hAnsi="Calibri"/>
              <w:sz w:val="22"/>
              <w:szCs w:val="22"/>
              <w:lang w:eastAsia="en-GB"/>
            </w:rPr>
          </w:rPrChange>
        </w:rPr>
        <w:tab/>
      </w:r>
      <w:r w:rsidRPr="002C3AD9">
        <w:rPr>
          <w:lang w:val="fr-FR"/>
          <w:rPrChange w:id="123" w:author="28.541_CR0320_(Rel-16)_NETSLICE-5GNRM" w:date="2020-06-29T16:37:00Z">
            <w:rPr/>
          </w:rPrChange>
        </w:rPr>
        <w:t>Notifications</w:t>
      </w:r>
      <w:r w:rsidRPr="002C3AD9">
        <w:rPr>
          <w:lang w:val="fr-FR"/>
          <w:rPrChange w:id="124" w:author="28.541_CR0320_(Rel-16)_NETSLICE-5GNRM" w:date="2020-06-29T16:37:00Z">
            <w:rPr/>
          </w:rPrChange>
        </w:rPr>
        <w:tab/>
      </w:r>
      <w:r>
        <w:fldChar w:fldCharType="begin" w:fldLock="1"/>
      </w:r>
      <w:r w:rsidRPr="002C3AD9">
        <w:rPr>
          <w:lang w:val="fr-FR"/>
          <w:rPrChange w:id="125" w:author="28.541_CR0320_(Rel-16)_NETSLICE-5GNRM" w:date="2020-06-29T16:37:00Z">
            <w:rPr/>
          </w:rPrChange>
        </w:rPr>
        <w:instrText xml:space="preserve"> PAGEREF _Toc44340949 \h </w:instrText>
      </w:r>
      <w:r>
        <w:fldChar w:fldCharType="separate"/>
      </w:r>
      <w:r w:rsidRPr="002C3AD9">
        <w:rPr>
          <w:lang w:val="fr-FR"/>
          <w:rPrChange w:id="126" w:author="28.541_CR0320_(Rel-16)_NETSLICE-5GNRM" w:date="2020-06-29T16:37:00Z">
            <w:rPr/>
          </w:rPrChange>
        </w:rPr>
        <w:t>34</w:t>
      </w:r>
      <w:r>
        <w:fldChar w:fldCharType="end"/>
      </w:r>
    </w:p>
    <w:p w:rsidR="002C3AD9" w:rsidRPr="00677C8D" w:rsidRDefault="002C3AD9">
      <w:pPr>
        <w:pStyle w:val="TOC3"/>
        <w:rPr>
          <w:rFonts w:ascii="Calibri" w:hAnsi="Calibri"/>
          <w:sz w:val="22"/>
          <w:szCs w:val="22"/>
          <w:lang w:val="fr-FR" w:eastAsia="en-GB"/>
          <w:rPrChange w:id="127" w:author="28.541_CR0320_(Rel-16)_NETSLICE-5GNRM" w:date="2020-06-29T16:37:00Z">
            <w:rPr>
              <w:rFonts w:ascii="Calibri" w:hAnsi="Calibri"/>
              <w:sz w:val="22"/>
              <w:szCs w:val="22"/>
              <w:lang w:eastAsia="en-GB"/>
            </w:rPr>
          </w:rPrChange>
        </w:rPr>
      </w:pPr>
      <w:r w:rsidRPr="002C3AD9">
        <w:rPr>
          <w:lang w:val="fr-FR" w:eastAsia="zh-CN"/>
          <w:rPrChange w:id="128" w:author="28.541_CR0320_(Rel-16)_NETSLICE-5GNRM" w:date="2020-06-29T16:37:00Z">
            <w:rPr>
              <w:lang w:eastAsia="zh-CN"/>
            </w:rPr>
          </w:rPrChange>
        </w:rPr>
        <w:t>4.3.4</w:t>
      </w:r>
      <w:r w:rsidRPr="00677C8D">
        <w:rPr>
          <w:rFonts w:ascii="Calibri" w:hAnsi="Calibri"/>
          <w:sz w:val="22"/>
          <w:szCs w:val="22"/>
          <w:lang w:val="fr-FR" w:eastAsia="en-GB"/>
          <w:rPrChange w:id="129" w:author="28.541_CR0320_(Rel-16)_NETSLICE-5GNRM" w:date="2020-06-29T16:37:00Z">
            <w:rPr>
              <w:rFonts w:ascii="Calibri" w:hAnsi="Calibri"/>
              <w:sz w:val="22"/>
              <w:szCs w:val="22"/>
              <w:lang w:eastAsia="en-GB"/>
            </w:rPr>
          </w:rPrChange>
        </w:rPr>
        <w:tab/>
      </w:r>
      <w:r w:rsidRPr="002C3AD9">
        <w:rPr>
          <w:rFonts w:ascii="Courier New" w:hAnsi="Courier New"/>
          <w:lang w:val="fr-FR" w:eastAsia="zh-CN"/>
          <w:rPrChange w:id="130" w:author="28.541_CR0320_(Rel-16)_NETSLICE-5GNRM" w:date="2020-06-29T16:37:00Z">
            <w:rPr>
              <w:rFonts w:ascii="Courier New" w:hAnsi="Courier New"/>
              <w:lang w:eastAsia="zh-CN"/>
            </w:rPr>
          </w:rPrChange>
        </w:rPr>
        <w:t>NRCellCU</w:t>
      </w:r>
      <w:r w:rsidRPr="002C3AD9">
        <w:rPr>
          <w:lang w:val="fr-FR"/>
          <w:rPrChange w:id="131" w:author="28.541_CR0320_(Rel-16)_NETSLICE-5GNRM" w:date="2020-06-29T16:37:00Z">
            <w:rPr/>
          </w:rPrChange>
        </w:rPr>
        <w:tab/>
      </w:r>
      <w:r>
        <w:fldChar w:fldCharType="begin" w:fldLock="1"/>
      </w:r>
      <w:r w:rsidRPr="002C3AD9">
        <w:rPr>
          <w:lang w:val="fr-FR"/>
          <w:rPrChange w:id="132" w:author="28.541_CR0320_(Rel-16)_NETSLICE-5GNRM" w:date="2020-06-29T16:37:00Z">
            <w:rPr/>
          </w:rPrChange>
        </w:rPr>
        <w:instrText xml:space="preserve"> PAGEREF _Toc44340950 \h </w:instrText>
      </w:r>
      <w:r>
        <w:fldChar w:fldCharType="separate"/>
      </w:r>
      <w:r w:rsidRPr="002C3AD9">
        <w:rPr>
          <w:lang w:val="fr-FR"/>
          <w:rPrChange w:id="133" w:author="28.541_CR0320_(Rel-16)_NETSLICE-5GNRM" w:date="2020-06-29T16:37:00Z">
            <w:rPr/>
          </w:rPrChange>
        </w:rPr>
        <w:t>34</w:t>
      </w:r>
      <w:r>
        <w:fldChar w:fldCharType="end"/>
      </w:r>
    </w:p>
    <w:p w:rsidR="002C3AD9" w:rsidRPr="00677C8D" w:rsidRDefault="002C3AD9">
      <w:pPr>
        <w:pStyle w:val="TOC4"/>
        <w:rPr>
          <w:rFonts w:ascii="Calibri" w:hAnsi="Calibri"/>
          <w:sz w:val="22"/>
          <w:szCs w:val="22"/>
          <w:lang w:val="fr-FR" w:eastAsia="en-GB"/>
          <w:rPrChange w:id="134" w:author="28.541_CR0320_(Rel-16)_NETSLICE-5GNRM" w:date="2020-06-29T16:37:00Z">
            <w:rPr>
              <w:rFonts w:ascii="Calibri" w:hAnsi="Calibri"/>
              <w:sz w:val="22"/>
              <w:szCs w:val="22"/>
              <w:lang w:eastAsia="en-GB"/>
            </w:rPr>
          </w:rPrChange>
        </w:rPr>
      </w:pPr>
      <w:r w:rsidRPr="002C3AD9">
        <w:rPr>
          <w:lang w:val="fr-FR" w:eastAsia="zh-CN"/>
          <w:rPrChange w:id="135" w:author="28.541_CR0320_(Rel-16)_NETSLICE-5GNRM" w:date="2020-06-29T16:37:00Z">
            <w:rPr>
              <w:lang w:eastAsia="zh-CN"/>
            </w:rPr>
          </w:rPrChange>
        </w:rPr>
        <w:t>4</w:t>
      </w:r>
      <w:r w:rsidRPr="002C3AD9">
        <w:rPr>
          <w:lang w:val="fr-FR"/>
          <w:rPrChange w:id="136" w:author="28.541_CR0320_(Rel-16)_NETSLICE-5GNRM" w:date="2020-06-29T16:37:00Z">
            <w:rPr/>
          </w:rPrChange>
        </w:rPr>
        <w:t>.3.4.1</w:t>
      </w:r>
      <w:r w:rsidRPr="00677C8D">
        <w:rPr>
          <w:rFonts w:ascii="Calibri" w:hAnsi="Calibri"/>
          <w:sz w:val="22"/>
          <w:szCs w:val="22"/>
          <w:lang w:val="fr-FR" w:eastAsia="en-GB"/>
          <w:rPrChange w:id="137" w:author="28.541_CR0320_(Rel-16)_NETSLICE-5GNRM" w:date="2020-06-29T16:37:00Z">
            <w:rPr>
              <w:rFonts w:ascii="Calibri" w:hAnsi="Calibri"/>
              <w:sz w:val="22"/>
              <w:szCs w:val="22"/>
              <w:lang w:eastAsia="en-GB"/>
            </w:rPr>
          </w:rPrChange>
        </w:rPr>
        <w:tab/>
      </w:r>
      <w:r w:rsidRPr="002C3AD9">
        <w:rPr>
          <w:lang w:val="fr-FR"/>
          <w:rPrChange w:id="138" w:author="28.541_CR0320_(Rel-16)_NETSLICE-5GNRM" w:date="2020-06-29T16:37:00Z">
            <w:rPr/>
          </w:rPrChange>
        </w:rPr>
        <w:t>Definition</w:t>
      </w:r>
      <w:r w:rsidRPr="002C3AD9">
        <w:rPr>
          <w:lang w:val="fr-FR"/>
          <w:rPrChange w:id="139" w:author="28.541_CR0320_(Rel-16)_NETSLICE-5GNRM" w:date="2020-06-29T16:37:00Z">
            <w:rPr/>
          </w:rPrChange>
        </w:rPr>
        <w:tab/>
      </w:r>
      <w:r>
        <w:fldChar w:fldCharType="begin" w:fldLock="1"/>
      </w:r>
      <w:r w:rsidRPr="002C3AD9">
        <w:rPr>
          <w:lang w:val="fr-FR"/>
          <w:rPrChange w:id="140" w:author="28.541_CR0320_(Rel-16)_NETSLICE-5GNRM" w:date="2020-06-29T16:37:00Z">
            <w:rPr/>
          </w:rPrChange>
        </w:rPr>
        <w:instrText xml:space="preserve"> PAGEREF _Toc44340951 \h </w:instrText>
      </w:r>
      <w:r>
        <w:fldChar w:fldCharType="separate"/>
      </w:r>
      <w:r w:rsidRPr="002C3AD9">
        <w:rPr>
          <w:lang w:val="fr-FR"/>
          <w:rPrChange w:id="141" w:author="28.541_CR0320_(Rel-16)_NETSLICE-5GNRM" w:date="2020-06-29T16:37:00Z">
            <w:rPr/>
          </w:rPrChange>
        </w:rPr>
        <w:t>34</w:t>
      </w:r>
      <w:r>
        <w:fldChar w:fldCharType="end"/>
      </w:r>
    </w:p>
    <w:p w:rsidR="002C3AD9" w:rsidRPr="00677C8D" w:rsidRDefault="002C3AD9">
      <w:pPr>
        <w:pStyle w:val="TOC4"/>
        <w:rPr>
          <w:rFonts w:ascii="Calibri" w:hAnsi="Calibri"/>
          <w:sz w:val="22"/>
          <w:szCs w:val="22"/>
          <w:lang w:val="fr-FR" w:eastAsia="en-GB"/>
          <w:rPrChange w:id="142" w:author="28.541_CR0320_(Rel-16)_NETSLICE-5GNRM" w:date="2020-06-29T16:37:00Z">
            <w:rPr>
              <w:rFonts w:ascii="Calibri" w:hAnsi="Calibri"/>
              <w:sz w:val="22"/>
              <w:szCs w:val="22"/>
              <w:lang w:eastAsia="en-GB"/>
            </w:rPr>
          </w:rPrChange>
        </w:rPr>
      </w:pPr>
      <w:r w:rsidRPr="002C3AD9">
        <w:rPr>
          <w:lang w:val="fr-FR" w:eastAsia="zh-CN"/>
          <w:rPrChange w:id="143" w:author="28.541_CR0320_(Rel-16)_NETSLICE-5GNRM" w:date="2020-06-29T16:37:00Z">
            <w:rPr>
              <w:lang w:eastAsia="zh-CN"/>
            </w:rPr>
          </w:rPrChange>
        </w:rPr>
        <w:t>4</w:t>
      </w:r>
      <w:r w:rsidRPr="002C3AD9">
        <w:rPr>
          <w:lang w:val="fr-FR"/>
          <w:rPrChange w:id="144" w:author="28.541_CR0320_(Rel-16)_NETSLICE-5GNRM" w:date="2020-06-29T16:37:00Z">
            <w:rPr/>
          </w:rPrChange>
        </w:rPr>
        <w:t>.3.4.2</w:t>
      </w:r>
      <w:r w:rsidRPr="00677C8D">
        <w:rPr>
          <w:rFonts w:ascii="Calibri" w:hAnsi="Calibri"/>
          <w:sz w:val="22"/>
          <w:szCs w:val="22"/>
          <w:lang w:val="fr-FR" w:eastAsia="en-GB"/>
          <w:rPrChange w:id="145" w:author="28.541_CR0320_(Rel-16)_NETSLICE-5GNRM" w:date="2020-06-29T16:37:00Z">
            <w:rPr>
              <w:rFonts w:ascii="Calibri" w:hAnsi="Calibri"/>
              <w:sz w:val="22"/>
              <w:szCs w:val="22"/>
              <w:lang w:eastAsia="en-GB"/>
            </w:rPr>
          </w:rPrChange>
        </w:rPr>
        <w:tab/>
      </w:r>
      <w:r w:rsidRPr="002C3AD9">
        <w:rPr>
          <w:lang w:val="fr-FR"/>
          <w:rPrChange w:id="146" w:author="28.541_CR0320_(Rel-16)_NETSLICE-5GNRM" w:date="2020-06-29T16:37:00Z">
            <w:rPr/>
          </w:rPrChange>
        </w:rPr>
        <w:t>Attributes</w:t>
      </w:r>
      <w:r w:rsidRPr="002C3AD9">
        <w:rPr>
          <w:lang w:val="fr-FR"/>
          <w:rPrChange w:id="147" w:author="28.541_CR0320_(Rel-16)_NETSLICE-5GNRM" w:date="2020-06-29T16:37:00Z">
            <w:rPr/>
          </w:rPrChange>
        </w:rPr>
        <w:tab/>
      </w:r>
      <w:r>
        <w:fldChar w:fldCharType="begin" w:fldLock="1"/>
      </w:r>
      <w:r w:rsidRPr="002C3AD9">
        <w:rPr>
          <w:lang w:val="fr-FR"/>
          <w:rPrChange w:id="148" w:author="28.541_CR0320_(Rel-16)_NETSLICE-5GNRM" w:date="2020-06-29T16:37:00Z">
            <w:rPr/>
          </w:rPrChange>
        </w:rPr>
        <w:instrText xml:space="preserve"> PAGEREF _Toc44340952 \h </w:instrText>
      </w:r>
      <w:r>
        <w:fldChar w:fldCharType="separate"/>
      </w:r>
      <w:r w:rsidRPr="002C3AD9">
        <w:rPr>
          <w:lang w:val="fr-FR"/>
          <w:rPrChange w:id="149" w:author="28.541_CR0320_(Rel-16)_NETSLICE-5GNRM" w:date="2020-06-29T16:37:00Z">
            <w:rPr/>
          </w:rPrChange>
        </w:rPr>
        <w:t>34</w:t>
      </w:r>
      <w:r>
        <w:fldChar w:fldCharType="end"/>
      </w:r>
    </w:p>
    <w:p w:rsidR="002C3AD9" w:rsidRPr="00677C8D" w:rsidRDefault="002C3AD9">
      <w:pPr>
        <w:pStyle w:val="TOC4"/>
        <w:rPr>
          <w:rFonts w:ascii="Calibri" w:hAnsi="Calibri"/>
          <w:sz w:val="22"/>
          <w:szCs w:val="22"/>
          <w:lang w:val="fr-FR" w:eastAsia="en-GB"/>
          <w:rPrChange w:id="150" w:author="28.541_CR0320_(Rel-16)_NETSLICE-5GNRM" w:date="2020-06-29T16:37:00Z">
            <w:rPr>
              <w:rFonts w:ascii="Calibri" w:hAnsi="Calibri"/>
              <w:sz w:val="22"/>
              <w:szCs w:val="22"/>
              <w:lang w:eastAsia="en-GB"/>
            </w:rPr>
          </w:rPrChange>
        </w:rPr>
      </w:pPr>
      <w:r w:rsidRPr="002C3AD9">
        <w:rPr>
          <w:lang w:val="fr-FR"/>
          <w:rPrChange w:id="151" w:author="28.541_CR0320_(Rel-16)_NETSLICE-5GNRM" w:date="2020-06-29T16:37:00Z">
            <w:rPr/>
          </w:rPrChange>
        </w:rPr>
        <w:t>4.3.4.3</w:t>
      </w:r>
      <w:r w:rsidRPr="00677C8D">
        <w:rPr>
          <w:rFonts w:ascii="Calibri" w:hAnsi="Calibri"/>
          <w:sz w:val="22"/>
          <w:szCs w:val="22"/>
          <w:lang w:val="fr-FR" w:eastAsia="en-GB"/>
          <w:rPrChange w:id="152" w:author="28.541_CR0320_(Rel-16)_NETSLICE-5GNRM" w:date="2020-06-29T16:37:00Z">
            <w:rPr>
              <w:rFonts w:ascii="Calibri" w:hAnsi="Calibri"/>
              <w:sz w:val="22"/>
              <w:szCs w:val="22"/>
              <w:lang w:eastAsia="en-GB"/>
            </w:rPr>
          </w:rPrChange>
        </w:rPr>
        <w:tab/>
      </w:r>
      <w:r w:rsidRPr="002C3AD9">
        <w:rPr>
          <w:lang w:val="fr-FR"/>
          <w:rPrChange w:id="153" w:author="28.541_CR0320_(Rel-16)_NETSLICE-5GNRM" w:date="2020-06-29T16:37:00Z">
            <w:rPr/>
          </w:rPrChange>
        </w:rPr>
        <w:t>Void</w:t>
      </w:r>
      <w:r w:rsidRPr="002C3AD9">
        <w:rPr>
          <w:lang w:val="fr-FR"/>
          <w:rPrChange w:id="154" w:author="28.541_CR0320_(Rel-16)_NETSLICE-5GNRM" w:date="2020-06-29T16:37:00Z">
            <w:rPr/>
          </w:rPrChange>
        </w:rPr>
        <w:tab/>
      </w:r>
      <w:r>
        <w:fldChar w:fldCharType="begin" w:fldLock="1"/>
      </w:r>
      <w:r w:rsidRPr="002C3AD9">
        <w:rPr>
          <w:lang w:val="fr-FR"/>
          <w:rPrChange w:id="155" w:author="28.541_CR0320_(Rel-16)_NETSLICE-5GNRM" w:date="2020-06-29T16:37:00Z">
            <w:rPr/>
          </w:rPrChange>
        </w:rPr>
        <w:instrText xml:space="preserve"> PAGEREF _Toc44340953 \h </w:instrText>
      </w:r>
      <w:r>
        <w:fldChar w:fldCharType="separate"/>
      </w:r>
      <w:r w:rsidRPr="002C3AD9">
        <w:rPr>
          <w:lang w:val="fr-FR"/>
          <w:rPrChange w:id="156" w:author="28.541_CR0320_(Rel-16)_NETSLICE-5GNRM" w:date="2020-06-29T16:37:00Z">
            <w:rPr/>
          </w:rPrChange>
        </w:rPr>
        <w:t>35</w:t>
      </w:r>
      <w:r>
        <w:fldChar w:fldCharType="end"/>
      </w:r>
    </w:p>
    <w:p w:rsidR="002C3AD9" w:rsidRPr="00677C8D" w:rsidRDefault="002C3AD9">
      <w:pPr>
        <w:pStyle w:val="TOC4"/>
        <w:rPr>
          <w:rFonts w:ascii="Calibri" w:hAnsi="Calibri"/>
          <w:sz w:val="22"/>
          <w:szCs w:val="22"/>
          <w:lang w:val="fr-FR" w:eastAsia="en-GB"/>
          <w:rPrChange w:id="157" w:author="28.541_CR0320_(Rel-16)_NETSLICE-5GNRM" w:date="2020-06-29T16:37:00Z">
            <w:rPr>
              <w:rFonts w:ascii="Calibri" w:hAnsi="Calibri"/>
              <w:sz w:val="22"/>
              <w:szCs w:val="22"/>
              <w:lang w:eastAsia="en-GB"/>
            </w:rPr>
          </w:rPrChange>
        </w:rPr>
      </w:pPr>
      <w:r w:rsidRPr="002C3AD9">
        <w:rPr>
          <w:lang w:val="fr-FR" w:eastAsia="zh-CN"/>
          <w:rPrChange w:id="158" w:author="28.541_CR0320_(Rel-16)_NETSLICE-5GNRM" w:date="2020-06-29T16:37:00Z">
            <w:rPr>
              <w:lang w:eastAsia="zh-CN"/>
            </w:rPr>
          </w:rPrChange>
        </w:rPr>
        <w:t>4</w:t>
      </w:r>
      <w:r w:rsidRPr="002C3AD9">
        <w:rPr>
          <w:lang w:val="fr-FR"/>
          <w:rPrChange w:id="159" w:author="28.541_CR0320_(Rel-16)_NETSLICE-5GNRM" w:date="2020-06-29T16:37:00Z">
            <w:rPr/>
          </w:rPrChange>
        </w:rPr>
        <w:t>.3.4.4</w:t>
      </w:r>
      <w:r w:rsidRPr="00677C8D">
        <w:rPr>
          <w:rFonts w:ascii="Calibri" w:hAnsi="Calibri"/>
          <w:sz w:val="22"/>
          <w:szCs w:val="22"/>
          <w:lang w:val="fr-FR" w:eastAsia="en-GB"/>
          <w:rPrChange w:id="160" w:author="28.541_CR0320_(Rel-16)_NETSLICE-5GNRM" w:date="2020-06-29T16:37:00Z">
            <w:rPr>
              <w:rFonts w:ascii="Calibri" w:hAnsi="Calibri"/>
              <w:sz w:val="22"/>
              <w:szCs w:val="22"/>
              <w:lang w:eastAsia="en-GB"/>
            </w:rPr>
          </w:rPrChange>
        </w:rPr>
        <w:tab/>
      </w:r>
      <w:r w:rsidRPr="002C3AD9">
        <w:rPr>
          <w:lang w:val="fr-FR"/>
          <w:rPrChange w:id="161" w:author="28.541_CR0320_(Rel-16)_NETSLICE-5GNRM" w:date="2020-06-29T16:37:00Z">
            <w:rPr/>
          </w:rPrChange>
        </w:rPr>
        <w:t>Notifications</w:t>
      </w:r>
      <w:r w:rsidRPr="002C3AD9">
        <w:rPr>
          <w:lang w:val="fr-FR"/>
          <w:rPrChange w:id="162" w:author="28.541_CR0320_(Rel-16)_NETSLICE-5GNRM" w:date="2020-06-29T16:37:00Z">
            <w:rPr/>
          </w:rPrChange>
        </w:rPr>
        <w:tab/>
      </w:r>
      <w:r>
        <w:fldChar w:fldCharType="begin" w:fldLock="1"/>
      </w:r>
      <w:r w:rsidRPr="002C3AD9">
        <w:rPr>
          <w:lang w:val="fr-FR"/>
          <w:rPrChange w:id="163" w:author="28.541_CR0320_(Rel-16)_NETSLICE-5GNRM" w:date="2020-06-29T16:37:00Z">
            <w:rPr/>
          </w:rPrChange>
        </w:rPr>
        <w:instrText xml:space="preserve"> PAGEREF _Toc44340954 \h </w:instrText>
      </w:r>
      <w:r>
        <w:fldChar w:fldCharType="separate"/>
      </w:r>
      <w:r w:rsidRPr="002C3AD9">
        <w:rPr>
          <w:lang w:val="fr-FR"/>
          <w:rPrChange w:id="164" w:author="28.541_CR0320_(Rel-16)_NETSLICE-5GNRM" w:date="2020-06-29T16:37:00Z">
            <w:rPr/>
          </w:rPrChange>
        </w:rPr>
        <w:t>35</w:t>
      </w:r>
      <w:r>
        <w:fldChar w:fldCharType="end"/>
      </w:r>
    </w:p>
    <w:p w:rsidR="002C3AD9" w:rsidRPr="00677C8D" w:rsidRDefault="002C3AD9">
      <w:pPr>
        <w:pStyle w:val="TOC3"/>
        <w:rPr>
          <w:rFonts w:ascii="Calibri" w:hAnsi="Calibri"/>
          <w:sz w:val="22"/>
          <w:szCs w:val="22"/>
          <w:lang w:val="fr-FR" w:eastAsia="en-GB"/>
          <w:rPrChange w:id="165" w:author="28.541_CR0320_(Rel-16)_NETSLICE-5GNRM" w:date="2020-06-29T16:37:00Z">
            <w:rPr>
              <w:rFonts w:ascii="Calibri" w:hAnsi="Calibri"/>
              <w:sz w:val="22"/>
              <w:szCs w:val="22"/>
              <w:lang w:eastAsia="en-GB"/>
            </w:rPr>
          </w:rPrChange>
        </w:rPr>
      </w:pPr>
      <w:r w:rsidRPr="002C3AD9">
        <w:rPr>
          <w:lang w:val="fr-FR" w:eastAsia="zh-CN"/>
          <w:rPrChange w:id="166" w:author="28.541_CR0320_(Rel-16)_NETSLICE-5GNRM" w:date="2020-06-29T16:37:00Z">
            <w:rPr>
              <w:lang w:eastAsia="zh-CN"/>
            </w:rPr>
          </w:rPrChange>
        </w:rPr>
        <w:t>4.3.5</w:t>
      </w:r>
      <w:r w:rsidRPr="00677C8D">
        <w:rPr>
          <w:rFonts w:ascii="Calibri" w:hAnsi="Calibri"/>
          <w:sz w:val="22"/>
          <w:szCs w:val="22"/>
          <w:lang w:val="fr-FR" w:eastAsia="en-GB"/>
          <w:rPrChange w:id="167" w:author="28.541_CR0320_(Rel-16)_NETSLICE-5GNRM" w:date="2020-06-29T16:37:00Z">
            <w:rPr>
              <w:rFonts w:ascii="Calibri" w:hAnsi="Calibri"/>
              <w:sz w:val="22"/>
              <w:szCs w:val="22"/>
              <w:lang w:eastAsia="en-GB"/>
            </w:rPr>
          </w:rPrChange>
        </w:rPr>
        <w:tab/>
      </w:r>
      <w:r w:rsidRPr="002C3AD9">
        <w:rPr>
          <w:rFonts w:ascii="Courier New" w:hAnsi="Courier New"/>
          <w:lang w:val="fr-FR" w:eastAsia="zh-CN"/>
          <w:rPrChange w:id="168" w:author="28.541_CR0320_(Rel-16)_NETSLICE-5GNRM" w:date="2020-06-29T16:37:00Z">
            <w:rPr>
              <w:rFonts w:ascii="Courier New" w:hAnsi="Courier New"/>
              <w:lang w:eastAsia="zh-CN"/>
            </w:rPr>
          </w:rPrChange>
        </w:rPr>
        <w:t>NRCellDU</w:t>
      </w:r>
      <w:r w:rsidRPr="002C3AD9">
        <w:rPr>
          <w:lang w:val="fr-FR"/>
          <w:rPrChange w:id="169" w:author="28.541_CR0320_(Rel-16)_NETSLICE-5GNRM" w:date="2020-06-29T16:37:00Z">
            <w:rPr/>
          </w:rPrChange>
        </w:rPr>
        <w:tab/>
      </w:r>
      <w:r>
        <w:fldChar w:fldCharType="begin" w:fldLock="1"/>
      </w:r>
      <w:r w:rsidRPr="002C3AD9">
        <w:rPr>
          <w:lang w:val="fr-FR"/>
          <w:rPrChange w:id="170" w:author="28.541_CR0320_(Rel-16)_NETSLICE-5GNRM" w:date="2020-06-29T16:37:00Z">
            <w:rPr/>
          </w:rPrChange>
        </w:rPr>
        <w:instrText xml:space="preserve"> PAGEREF _Toc44340955 \h </w:instrText>
      </w:r>
      <w:r>
        <w:fldChar w:fldCharType="separate"/>
      </w:r>
      <w:r w:rsidRPr="002C3AD9">
        <w:rPr>
          <w:lang w:val="fr-FR"/>
          <w:rPrChange w:id="171" w:author="28.541_CR0320_(Rel-16)_NETSLICE-5GNRM" w:date="2020-06-29T16:37:00Z">
            <w:rPr/>
          </w:rPrChange>
        </w:rPr>
        <w:t>35</w:t>
      </w:r>
      <w:r>
        <w:fldChar w:fldCharType="end"/>
      </w:r>
    </w:p>
    <w:p w:rsidR="002C3AD9" w:rsidRPr="00677C8D" w:rsidRDefault="002C3AD9">
      <w:pPr>
        <w:pStyle w:val="TOC4"/>
        <w:rPr>
          <w:rFonts w:ascii="Calibri" w:hAnsi="Calibri"/>
          <w:sz w:val="22"/>
          <w:szCs w:val="22"/>
          <w:lang w:val="fr-FR" w:eastAsia="en-GB"/>
          <w:rPrChange w:id="172" w:author="28.541_CR0320_(Rel-16)_NETSLICE-5GNRM" w:date="2020-06-29T16:37:00Z">
            <w:rPr>
              <w:rFonts w:ascii="Calibri" w:hAnsi="Calibri"/>
              <w:sz w:val="22"/>
              <w:szCs w:val="22"/>
              <w:lang w:eastAsia="en-GB"/>
            </w:rPr>
          </w:rPrChange>
        </w:rPr>
      </w:pPr>
      <w:r w:rsidRPr="002C3AD9">
        <w:rPr>
          <w:lang w:val="fr-FR" w:eastAsia="zh-CN"/>
          <w:rPrChange w:id="173" w:author="28.541_CR0320_(Rel-16)_NETSLICE-5GNRM" w:date="2020-06-29T16:37:00Z">
            <w:rPr>
              <w:lang w:eastAsia="zh-CN"/>
            </w:rPr>
          </w:rPrChange>
        </w:rPr>
        <w:t>4</w:t>
      </w:r>
      <w:r w:rsidRPr="002C3AD9">
        <w:rPr>
          <w:lang w:val="fr-FR"/>
          <w:rPrChange w:id="174" w:author="28.541_CR0320_(Rel-16)_NETSLICE-5GNRM" w:date="2020-06-29T16:37:00Z">
            <w:rPr/>
          </w:rPrChange>
        </w:rPr>
        <w:t>.3.5.1</w:t>
      </w:r>
      <w:r w:rsidRPr="00677C8D">
        <w:rPr>
          <w:rFonts w:ascii="Calibri" w:hAnsi="Calibri"/>
          <w:sz w:val="22"/>
          <w:szCs w:val="22"/>
          <w:lang w:val="fr-FR" w:eastAsia="en-GB"/>
          <w:rPrChange w:id="175" w:author="28.541_CR0320_(Rel-16)_NETSLICE-5GNRM" w:date="2020-06-29T16:37:00Z">
            <w:rPr>
              <w:rFonts w:ascii="Calibri" w:hAnsi="Calibri"/>
              <w:sz w:val="22"/>
              <w:szCs w:val="22"/>
              <w:lang w:eastAsia="en-GB"/>
            </w:rPr>
          </w:rPrChange>
        </w:rPr>
        <w:tab/>
      </w:r>
      <w:r w:rsidRPr="002C3AD9">
        <w:rPr>
          <w:lang w:val="fr-FR"/>
          <w:rPrChange w:id="176" w:author="28.541_CR0320_(Rel-16)_NETSLICE-5GNRM" w:date="2020-06-29T16:37:00Z">
            <w:rPr/>
          </w:rPrChange>
        </w:rPr>
        <w:t>Definition</w:t>
      </w:r>
      <w:r w:rsidRPr="002C3AD9">
        <w:rPr>
          <w:lang w:val="fr-FR"/>
          <w:rPrChange w:id="177" w:author="28.541_CR0320_(Rel-16)_NETSLICE-5GNRM" w:date="2020-06-29T16:37:00Z">
            <w:rPr/>
          </w:rPrChange>
        </w:rPr>
        <w:tab/>
      </w:r>
      <w:r>
        <w:fldChar w:fldCharType="begin" w:fldLock="1"/>
      </w:r>
      <w:r w:rsidRPr="002C3AD9">
        <w:rPr>
          <w:lang w:val="fr-FR"/>
          <w:rPrChange w:id="178" w:author="28.541_CR0320_(Rel-16)_NETSLICE-5GNRM" w:date="2020-06-29T16:37:00Z">
            <w:rPr/>
          </w:rPrChange>
        </w:rPr>
        <w:instrText xml:space="preserve"> PAGEREF _Toc44340956 \h </w:instrText>
      </w:r>
      <w:r>
        <w:fldChar w:fldCharType="separate"/>
      </w:r>
      <w:r w:rsidRPr="002C3AD9">
        <w:rPr>
          <w:lang w:val="fr-FR"/>
          <w:rPrChange w:id="179" w:author="28.541_CR0320_(Rel-16)_NETSLICE-5GNRM" w:date="2020-06-29T16:37:00Z">
            <w:rPr/>
          </w:rPrChange>
        </w:rPr>
        <w:t>35</w:t>
      </w:r>
      <w:r>
        <w:fldChar w:fldCharType="end"/>
      </w:r>
    </w:p>
    <w:p w:rsidR="002C3AD9" w:rsidRPr="00677C8D" w:rsidRDefault="002C3AD9">
      <w:pPr>
        <w:pStyle w:val="TOC4"/>
        <w:rPr>
          <w:rFonts w:ascii="Calibri" w:hAnsi="Calibri"/>
          <w:sz w:val="22"/>
          <w:szCs w:val="22"/>
          <w:lang w:val="fr-FR" w:eastAsia="en-GB"/>
          <w:rPrChange w:id="180" w:author="28.541_CR0320_(Rel-16)_NETSLICE-5GNRM" w:date="2020-06-29T16:37:00Z">
            <w:rPr>
              <w:rFonts w:ascii="Calibri" w:hAnsi="Calibri"/>
              <w:sz w:val="22"/>
              <w:szCs w:val="22"/>
              <w:lang w:eastAsia="en-GB"/>
            </w:rPr>
          </w:rPrChange>
        </w:rPr>
      </w:pPr>
      <w:r w:rsidRPr="002C3AD9">
        <w:rPr>
          <w:lang w:val="fr-FR" w:eastAsia="zh-CN"/>
          <w:rPrChange w:id="181" w:author="28.541_CR0320_(Rel-16)_NETSLICE-5GNRM" w:date="2020-06-29T16:37:00Z">
            <w:rPr>
              <w:lang w:eastAsia="zh-CN"/>
            </w:rPr>
          </w:rPrChange>
        </w:rPr>
        <w:t>4</w:t>
      </w:r>
      <w:r w:rsidRPr="002C3AD9">
        <w:rPr>
          <w:lang w:val="fr-FR"/>
          <w:rPrChange w:id="182" w:author="28.541_CR0320_(Rel-16)_NETSLICE-5GNRM" w:date="2020-06-29T16:37:00Z">
            <w:rPr/>
          </w:rPrChange>
        </w:rPr>
        <w:t>.3.5.2</w:t>
      </w:r>
      <w:r w:rsidRPr="00677C8D">
        <w:rPr>
          <w:rFonts w:ascii="Calibri" w:hAnsi="Calibri"/>
          <w:sz w:val="22"/>
          <w:szCs w:val="22"/>
          <w:lang w:val="fr-FR" w:eastAsia="en-GB"/>
          <w:rPrChange w:id="183" w:author="28.541_CR0320_(Rel-16)_NETSLICE-5GNRM" w:date="2020-06-29T16:37:00Z">
            <w:rPr>
              <w:rFonts w:ascii="Calibri" w:hAnsi="Calibri"/>
              <w:sz w:val="22"/>
              <w:szCs w:val="22"/>
              <w:lang w:eastAsia="en-GB"/>
            </w:rPr>
          </w:rPrChange>
        </w:rPr>
        <w:tab/>
      </w:r>
      <w:r w:rsidRPr="002C3AD9">
        <w:rPr>
          <w:lang w:val="fr-FR"/>
          <w:rPrChange w:id="184" w:author="28.541_CR0320_(Rel-16)_NETSLICE-5GNRM" w:date="2020-06-29T16:37:00Z">
            <w:rPr/>
          </w:rPrChange>
        </w:rPr>
        <w:t>Attributes</w:t>
      </w:r>
      <w:r w:rsidRPr="002C3AD9">
        <w:rPr>
          <w:lang w:val="fr-FR"/>
          <w:rPrChange w:id="185" w:author="28.541_CR0320_(Rel-16)_NETSLICE-5GNRM" w:date="2020-06-29T16:37:00Z">
            <w:rPr/>
          </w:rPrChange>
        </w:rPr>
        <w:tab/>
      </w:r>
      <w:r>
        <w:fldChar w:fldCharType="begin" w:fldLock="1"/>
      </w:r>
      <w:r w:rsidRPr="002C3AD9">
        <w:rPr>
          <w:lang w:val="fr-FR"/>
          <w:rPrChange w:id="186" w:author="28.541_CR0320_(Rel-16)_NETSLICE-5GNRM" w:date="2020-06-29T16:37:00Z">
            <w:rPr/>
          </w:rPrChange>
        </w:rPr>
        <w:instrText xml:space="preserve"> PAGEREF _Toc44340957 \h </w:instrText>
      </w:r>
      <w:r>
        <w:fldChar w:fldCharType="separate"/>
      </w:r>
      <w:r w:rsidRPr="002C3AD9">
        <w:rPr>
          <w:lang w:val="fr-FR"/>
          <w:rPrChange w:id="187" w:author="28.541_CR0320_(Rel-16)_NETSLICE-5GNRM" w:date="2020-06-29T16:37:00Z">
            <w:rPr/>
          </w:rPrChange>
        </w:rPr>
        <w:t>35</w:t>
      </w:r>
      <w:r>
        <w:fldChar w:fldCharType="end"/>
      </w:r>
    </w:p>
    <w:p w:rsidR="002C3AD9" w:rsidRPr="00677C8D" w:rsidRDefault="002C3AD9">
      <w:pPr>
        <w:pStyle w:val="TOC4"/>
        <w:rPr>
          <w:rFonts w:ascii="Calibri" w:hAnsi="Calibri"/>
          <w:sz w:val="22"/>
          <w:szCs w:val="22"/>
          <w:lang w:val="fr-FR" w:eastAsia="en-GB"/>
          <w:rPrChange w:id="188" w:author="28.541_CR0320_(Rel-16)_NETSLICE-5GNRM" w:date="2020-06-29T16:37:00Z">
            <w:rPr>
              <w:rFonts w:ascii="Calibri" w:hAnsi="Calibri"/>
              <w:sz w:val="22"/>
              <w:szCs w:val="22"/>
              <w:lang w:eastAsia="en-GB"/>
            </w:rPr>
          </w:rPrChange>
        </w:rPr>
      </w:pPr>
      <w:r w:rsidRPr="002C3AD9">
        <w:rPr>
          <w:lang w:val="fr-FR"/>
          <w:rPrChange w:id="189" w:author="28.541_CR0320_(Rel-16)_NETSLICE-5GNRM" w:date="2020-06-29T16:37:00Z">
            <w:rPr/>
          </w:rPrChange>
        </w:rPr>
        <w:t>4.3.5.3</w:t>
      </w:r>
      <w:r w:rsidRPr="00677C8D">
        <w:rPr>
          <w:rFonts w:ascii="Calibri" w:hAnsi="Calibri"/>
          <w:sz w:val="22"/>
          <w:szCs w:val="22"/>
          <w:lang w:val="fr-FR" w:eastAsia="en-GB"/>
          <w:rPrChange w:id="190" w:author="28.541_CR0320_(Rel-16)_NETSLICE-5GNRM" w:date="2020-06-29T16:37:00Z">
            <w:rPr>
              <w:rFonts w:ascii="Calibri" w:hAnsi="Calibri"/>
              <w:sz w:val="22"/>
              <w:szCs w:val="22"/>
              <w:lang w:eastAsia="en-GB"/>
            </w:rPr>
          </w:rPrChange>
        </w:rPr>
        <w:tab/>
      </w:r>
      <w:r w:rsidRPr="002C3AD9">
        <w:rPr>
          <w:lang w:val="fr-FR"/>
          <w:rPrChange w:id="191" w:author="28.541_CR0320_(Rel-16)_NETSLICE-5GNRM" w:date="2020-06-29T16:37:00Z">
            <w:rPr/>
          </w:rPrChange>
        </w:rPr>
        <w:t>Attribute constraints</w:t>
      </w:r>
      <w:r w:rsidRPr="002C3AD9">
        <w:rPr>
          <w:lang w:val="fr-FR"/>
          <w:rPrChange w:id="192" w:author="28.541_CR0320_(Rel-16)_NETSLICE-5GNRM" w:date="2020-06-29T16:37:00Z">
            <w:rPr/>
          </w:rPrChange>
        </w:rPr>
        <w:tab/>
      </w:r>
      <w:r>
        <w:fldChar w:fldCharType="begin" w:fldLock="1"/>
      </w:r>
      <w:r w:rsidRPr="002C3AD9">
        <w:rPr>
          <w:lang w:val="fr-FR"/>
          <w:rPrChange w:id="193" w:author="28.541_CR0320_(Rel-16)_NETSLICE-5GNRM" w:date="2020-06-29T16:37:00Z">
            <w:rPr/>
          </w:rPrChange>
        </w:rPr>
        <w:instrText xml:space="preserve"> PAGEREF _Toc44340958 \h </w:instrText>
      </w:r>
      <w:r>
        <w:fldChar w:fldCharType="separate"/>
      </w:r>
      <w:r w:rsidRPr="002C3AD9">
        <w:rPr>
          <w:lang w:val="fr-FR"/>
          <w:rPrChange w:id="194" w:author="28.541_CR0320_(Rel-16)_NETSLICE-5GNRM" w:date="2020-06-29T16:37:00Z">
            <w:rPr/>
          </w:rPrChange>
        </w:rPr>
        <w:t>36</w:t>
      </w:r>
      <w:r>
        <w:fldChar w:fldCharType="end"/>
      </w:r>
    </w:p>
    <w:p w:rsidR="002C3AD9" w:rsidRPr="00677C8D" w:rsidRDefault="002C3AD9">
      <w:pPr>
        <w:pStyle w:val="TOC4"/>
        <w:rPr>
          <w:rFonts w:ascii="Calibri" w:hAnsi="Calibri"/>
          <w:sz w:val="22"/>
          <w:szCs w:val="22"/>
          <w:lang w:val="fr-FR" w:eastAsia="en-GB"/>
          <w:rPrChange w:id="195" w:author="28.541_CR0320_(Rel-16)_NETSLICE-5GNRM" w:date="2020-06-29T16:37:00Z">
            <w:rPr>
              <w:rFonts w:ascii="Calibri" w:hAnsi="Calibri"/>
              <w:sz w:val="22"/>
              <w:szCs w:val="22"/>
              <w:lang w:eastAsia="en-GB"/>
            </w:rPr>
          </w:rPrChange>
        </w:rPr>
      </w:pPr>
      <w:r w:rsidRPr="002C3AD9">
        <w:rPr>
          <w:lang w:val="fr-FR" w:eastAsia="zh-CN"/>
          <w:rPrChange w:id="196" w:author="28.541_CR0320_(Rel-16)_NETSLICE-5GNRM" w:date="2020-06-29T16:37:00Z">
            <w:rPr>
              <w:lang w:eastAsia="zh-CN"/>
            </w:rPr>
          </w:rPrChange>
        </w:rPr>
        <w:t>4</w:t>
      </w:r>
      <w:r w:rsidRPr="002C3AD9">
        <w:rPr>
          <w:lang w:val="fr-FR"/>
          <w:rPrChange w:id="197" w:author="28.541_CR0320_(Rel-16)_NETSLICE-5GNRM" w:date="2020-06-29T16:37:00Z">
            <w:rPr/>
          </w:rPrChange>
        </w:rPr>
        <w:t>.3.5.4</w:t>
      </w:r>
      <w:r w:rsidRPr="00677C8D">
        <w:rPr>
          <w:rFonts w:ascii="Calibri" w:hAnsi="Calibri"/>
          <w:sz w:val="22"/>
          <w:szCs w:val="22"/>
          <w:lang w:val="fr-FR" w:eastAsia="en-GB"/>
          <w:rPrChange w:id="198" w:author="28.541_CR0320_(Rel-16)_NETSLICE-5GNRM" w:date="2020-06-29T16:37:00Z">
            <w:rPr>
              <w:rFonts w:ascii="Calibri" w:hAnsi="Calibri"/>
              <w:sz w:val="22"/>
              <w:szCs w:val="22"/>
              <w:lang w:eastAsia="en-GB"/>
            </w:rPr>
          </w:rPrChange>
        </w:rPr>
        <w:tab/>
      </w:r>
      <w:r w:rsidRPr="002C3AD9">
        <w:rPr>
          <w:lang w:val="fr-FR"/>
          <w:rPrChange w:id="199" w:author="28.541_CR0320_(Rel-16)_NETSLICE-5GNRM" w:date="2020-06-29T16:37:00Z">
            <w:rPr/>
          </w:rPrChange>
        </w:rPr>
        <w:t>Notifications</w:t>
      </w:r>
      <w:r w:rsidRPr="002C3AD9">
        <w:rPr>
          <w:lang w:val="fr-FR"/>
          <w:rPrChange w:id="200" w:author="28.541_CR0320_(Rel-16)_NETSLICE-5GNRM" w:date="2020-06-29T16:37:00Z">
            <w:rPr/>
          </w:rPrChange>
        </w:rPr>
        <w:tab/>
      </w:r>
      <w:r>
        <w:fldChar w:fldCharType="begin" w:fldLock="1"/>
      </w:r>
      <w:r w:rsidRPr="002C3AD9">
        <w:rPr>
          <w:lang w:val="fr-FR"/>
          <w:rPrChange w:id="201" w:author="28.541_CR0320_(Rel-16)_NETSLICE-5GNRM" w:date="2020-06-29T16:37:00Z">
            <w:rPr/>
          </w:rPrChange>
        </w:rPr>
        <w:instrText xml:space="preserve"> PAGEREF _Toc44340959 \h </w:instrText>
      </w:r>
      <w:r>
        <w:fldChar w:fldCharType="separate"/>
      </w:r>
      <w:r w:rsidRPr="002C3AD9">
        <w:rPr>
          <w:lang w:val="fr-FR"/>
          <w:rPrChange w:id="202" w:author="28.541_CR0320_(Rel-16)_NETSLICE-5GNRM" w:date="2020-06-29T16:37:00Z">
            <w:rPr/>
          </w:rPrChange>
        </w:rPr>
        <w:t>36</w:t>
      </w:r>
      <w:r>
        <w:fldChar w:fldCharType="end"/>
      </w:r>
    </w:p>
    <w:p w:rsidR="002C3AD9" w:rsidRPr="00677C8D" w:rsidRDefault="002C3AD9">
      <w:pPr>
        <w:pStyle w:val="TOC3"/>
        <w:rPr>
          <w:rFonts w:ascii="Calibri" w:hAnsi="Calibri"/>
          <w:sz w:val="22"/>
          <w:szCs w:val="22"/>
          <w:lang w:val="fr-FR" w:eastAsia="en-GB"/>
          <w:rPrChange w:id="203" w:author="28.541_CR0320_(Rel-16)_NETSLICE-5GNRM" w:date="2020-06-29T16:37:00Z">
            <w:rPr>
              <w:rFonts w:ascii="Calibri" w:hAnsi="Calibri"/>
              <w:sz w:val="22"/>
              <w:szCs w:val="22"/>
              <w:lang w:eastAsia="en-GB"/>
            </w:rPr>
          </w:rPrChange>
        </w:rPr>
      </w:pPr>
      <w:r w:rsidRPr="002C3AD9">
        <w:rPr>
          <w:lang w:val="fr-FR" w:eastAsia="zh-CN"/>
          <w:rPrChange w:id="204" w:author="28.541_CR0320_(Rel-16)_NETSLICE-5GNRM" w:date="2020-06-29T16:37:00Z">
            <w:rPr>
              <w:lang w:eastAsia="zh-CN"/>
            </w:rPr>
          </w:rPrChange>
        </w:rPr>
        <w:t>4.3.6</w:t>
      </w:r>
      <w:r w:rsidRPr="00677C8D">
        <w:rPr>
          <w:rFonts w:ascii="Calibri" w:hAnsi="Calibri"/>
          <w:sz w:val="22"/>
          <w:szCs w:val="22"/>
          <w:lang w:val="fr-FR" w:eastAsia="en-GB"/>
          <w:rPrChange w:id="205" w:author="28.541_CR0320_(Rel-16)_NETSLICE-5GNRM" w:date="2020-06-29T16:37:00Z">
            <w:rPr>
              <w:rFonts w:ascii="Calibri" w:hAnsi="Calibri"/>
              <w:sz w:val="22"/>
              <w:szCs w:val="22"/>
              <w:lang w:eastAsia="en-GB"/>
            </w:rPr>
          </w:rPrChange>
        </w:rPr>
        <w:tab/>
      </w:r>
      <w:r w:rsidRPr="002C3AD9">
        <w:rPr>
          <w:rFonts w:ascii="Courier New" w:hAnsi="Courier New"/>
          <w:lang w:val="fr-FR" w:eastAsia="zh-CN"/>
          <w:rPrChange w:id="206" w:author="28.541_CR0320_(Rel-16)_NETSLICE-5GNRM" w:date="2020-06-29T16:37:00Z">
            <w:rPr>
              <w:rFonts w:ascii="Courier New" w:hAnsi="Courier New"/>
              <w:lang w:eastAsia="zh-CN"/>
            </w:rPr>
          </w:rPrChange>
        </w:rPr>
        <w:t>NRSectorCarrier</w:t>
      </w:r>
      <w:r w:rsidRPr="002C3AD9">
        <w:rPr>
          <w:lang w:val="fr-FR"/>
          <w:rPrChange w:id="207" w:author="28.541_CR0320_(Rel-16)_NETSLICE-5GNRM" w:date="2020-06-29T16:37:00Z">
            <w:rPr/>
          </w:rPrChange>
        </w:rPr>
        <w:tab/>
      </w:r>
      <w:r>
        <w:fldChar w:fldCharType="begin" w:fldLock="1"/>
      </w:r>
      <w:r w:rsidRPr="002C3AD9">
        <w:rPr>
          <w:lang w:val="fr-FR"/>
          <w:rPrChange w:id="208" w:author="28.541_CR0320_(Rel-16)_NETSLICE-5GNRM" w:date="2020-06-29T16:37:00Z">
            <w:rPr/>
          </w:rPrChange>
        </w:rPr>
        <w:instrText xml:space="preserve"> PAGEREF _Toc44340960 \h </w:instrText>
      </w:r>
      <w:r>
        <w:fldChar w:fldCharType="separate"/>
      </w:r>
      <w:r w:rsidRPr="002C3AD9">
        <w:rPr>
          <w:lang w:val="fr-FR"/>
          <w:rPrChange w:id="209" w:author="28.541_CR0320_(Rel-16)_NETSLICE-5GNRM" w:date="2020-06-29T16:37:00Z">
            <w:rPr/>
          </w:rPrChange>
        </w:rPr>
        <w:t>36</w:t>
      </w:r>
      <w:r>
        <w:fldChar w:fldCharType="end"/>
      </w:r>
    </w:p>
    <w:p w:rsidR="002C3AD9" w:rsidRPr="00677C8D" w:rsidRDefault="002C3AD9">
      <w:pPr>
        <w:pStyle w:val="TOC4"/>
        <w:rPr>
          <w:rFonts w:ascii="Calibri" w:hAnsi="Calibri"/>
          <w:sz w:val="22"/>
          <w:szCs w:val="22"/>
          <w:lang w:val="fr-FR" w:eastAsia="en-GB"/>
          <w:rPrChange w:id="210" w:author="28.541_CR0320_(Rel-16)_NETSLICE-5GNRM" w:date="2020-06-29T16:37:00Z">
            <w:rPr>
              <w:rFonts w:ascii="Calibri" w:hAnsi="Calibri"/>
              <w:sz w:val="22"/>
              <w:szCs w:val="22"/>
              <w:lang w:eastAsia="en-GB"/>
            </w:rPr>
          </w:rPrChange>
        </w:rPr>
      </w:pPr>
      <w:r w:rsidRPr="002C3AD9">
        <w:rPr>
          <w:lang w:val="fr-FR" w:eastAsia="zh-CN"/>
          <w:rPrChange w:id="211" w:author="28.541_CR0320_(Rel-16)_NETSLICE-5GNRM" w:date="2020-06-29T16:37:00Z">
            <w:rPr>
              <w:lang w:eastAsia="zh-CN"/>
            </w:rPr>
          </w:rPrChange>
        </w:rPr>
        <w:t>4</w:t>
      </w:r>
      <w:r w:rsidRPr="002C3AD9">
        <w:rPr>
          <w:lang w:val="fr-FR"/>
          <w:rPrChange w:id="212" w:author="28.541_CR0320_(Rel-16)_NETSLICE-5GNRM" w:date="2020-06-29T16:37:00Z">
            <w:rPr/>
          </w:rPrChange>
        </w:rPr>
        <w:t>.3.6.1</w:t>
      </w:r>
      <w:r w:rsidRPr="00677C8D">
        <w:rPr>
          <w:rFonts w:ascii="Calibri" w:hAnsi="Calibri"/>
          <w:sz w:val="22"/>
          <w:szCs w:val="22"/>
          <w:lang w:val="fr-FR" w:eastAsia="en-GB"/>
          <w:rPrChange w:id="213" w:author="28.541_CR0320_(Rel-16)_NETSLICE-5GNRM" w:date="2020-06-29T16:37:00Z">
            <w:rPr>
              <w:rFonts w:ascii="Calibri" w:hAnsi="Calibri"/>
              <w:sz w:val="22"/>
              <w:szCs w:val="22"/>
              <w:lang w:eastAsia="en-GB"/>
            </w:rPr>
          </w:rPrChange>
        </w:rPr>
        <w:tab/>
      </w:r>
      <w:r w:rsidRPr="002C3AD9">
        <w:rPr>
          <w:lang w:val="fr-FR"/>
          <w:rPrChange w:id="214" w:author="28.541_CR0320_(Rel-16)_NETSLICE-5GNRM" w:date="2020-06-29T16:37:00Z">
            <w:rPr/>
          </w:rPrChange>
        </w:rPr>
        <w:t>Definition</w:t>
      </w:r>
      <w:r w:rsidRPr="002C3AD9">
        <w:rPr>
          <w:lang w:val="fr-FR"/>
          <w:rPrChange w:id="215" w:author="28.541_CR0320_(Rel-16)_NETSLICE-5GNRM" w:date="2020-06-29T16:37:00Z">
            <w:rPr/>
          </w:rPrChange>
        </w:rPr>
        <w:tab/>
      </w:r>
      <w:r>
        <w:fldChar w:fldCharType="begin" w:fldLock="1"/>
      </w:r>
      <w:r w:rsidRPr="002C3AD9">
        <w:rPr>
          <w:lang w:val="fr-FR"/>
          <w:rPrChange w:id="216" w:author="28.541_CR0320_(Rel-16)_NETSLICE-5GNRM" w:date="2020-06-29T16:37:00Z">
            <w:rPr/>
          </w:rPrChange>
        </w:rPr>
        <w:instrText xml:space="preserve"> PAGEREF _Toc44340961 \h </w:instrText>
      </w:r>
      <w:r>
        <w:fldChar w:fldCharType="separate"/>
      </w:r>
      <w:r w:rsidRPr="002C3AD9">
        <w:rPr>
          <w:lang w:val="fr-FR"/>
          <w:rPrChange w:id="217" w:author="28.541_CR0320_(Rel-16)_NETSLICE-5GNRM" w:date="2020-06-29T16:37:00Z">
            <w:rPr/>
          </w:rPrChange>
        </w:rPr>
        <w:t>36</w:t>
      </w:r>
      <w:r>
        <w:fldChar w:fldCharType="end"/>
      </w:r>
    </w:p>
    <w:p w:rsidR="002C3AD9" w:rsidRPr="00677C8D" w:rsidRDefault="002C3AD9">
      <w:pPr>
        <w:pStyle w:val="TOC4"/>
        <w:rPr>
          <w:rFonts w:ascii="Calibri" w:hAnsi="Calibri"/>
          <w:sz w:val="22"/>
          <w:szCs w:val="22"/>
          <w:lang w:val="fr-FR" w:eastAsia="en-GB"/>
          <w:rPrChange w:id="218" w:author="28.541_CR0320_(Rel-16)_NETSLICE-5GNRM" w:date="2020-06-29T16:37:00Z">
            <w:rPr>
              <w:rFonts w:ascii="Calibri" w:hAnsi="Calibri"/>
              <w:sz w:val="22"/>
              <w:szCs w:val="22"/>
              <w:lang w:eastAsia="en-GB"/>
            </w:rPr>
          </w:rPrChange>
        </w:rPr>
      </w:pPr>
      <w:r w:rsidRPr="002C3AD9">
        <w:rPr>
          <w:lang w:val="fr-FR" w:eastAsia="zh-CN"/>
          <w:rPrChange w:id="219" w:author="28.541_CR0320_(Rel-16)_NETSLICE-5GNRM" w:date="2020-06-29T16:37:00Z">
            <w:rPr>
              <w:lang w:eastAsia="zh-CN"/>
            </w:rPr>
          </w:rPrChange>
        </w:rPr>
        <w:t>4</w:t>
      </w:r>
      <w:r w:rsidRPr="002C3AD9">
        <w:rPr>
          <w:lang w:val="fr-FR"/>
          <w:rPrChange w:id="220" w:author="28.541_CR0320_(Rel-16)_NETSLICE-5GNRM" w:date="2020-06-29T16:37:00Z">
            <w:rPr/>
          </w:rPrChange>
        </w:rPr>
        <w:t>.3.6.2</w:t>
      </w:r>
      <w:r w:rsidRPr="00677C8D">
        <w:rPr>
          <w:rFonts w:ascii="Calibri" w:hAnsi="Calibri"/>
          <w:sz w:val="22"/>
          <w:szCs w:val="22"/>
          <w:lang w:val="fr-FR" w:eastAsia="en-GB"/>
          <w:rPrChange w:id="221" w:author="28.541_CR0320_(Rel-16)_NETSLICE-5GNRM" w:date="2020-06-29T16:37:00Z">
            <w:rPr>
              <w:rFonts w:ascii="Calibri" w:hAnsi="Calibri"/>
              <w:sz w:val="22"/>
              <w:szCs w:val="22"/>
              <w:lang w:eastAsia="en-GB"/>
            </w:rPr>
          </w:rPrChange>
        </w:rPr>
        <w:tab/>
      </w:r>
      <w:r w:rsidRPr="002C3AD9">
        <w:rPr>
          <w:lang w:val="fr-FR"/>
          <w:rPrChange w:id="222" w:author="28.541_CR0320_(Rel-16)_NETSLICE-5GNRM" w:date="2020-06-29T16:37:00Z">
            <w:rPr/>
          </w:rPrChange>
        </w:rPr>
        <w:t>Attributes</w:t>
      </w:r>
      <w:r w:rsidRPr="002C3AD9">
        <w:rPr>
          <w:lang w:val="fr-FR"/>
          <w:rPrChange w:id="223" w:author="28.541_CR0320_(Rel-16)_NETSLICE-5GNRM" w:date="2020-06-29T16:37:00Z">
            <w:rPr/>
          </w:rPrChange>
        </w:rPr>
        <w:tab/>
      </w:r>
      <w:r>
        <w:fldChar w:fldCharType="begin" w:fldLock="1"/>
      </w:r>
      <w:r w:rsidRPr="002C3AD9">
        <w:rPr>
          <w:lang w:val="fr-FR"/>
          <w:rPrChange w:id="224" w:author="28.541_CR0320_(Rel-16)_NETSLICE-5GNRM" w:date="2020-06-29T16:37:00Z">
            <w:rPr/>
          </w:rPrChange>
        </w:rPr>
        <w:instrText xml:space="preserve"> PAGEREF _Toc44340962 \h </w:instrText>
      </w:r>
      <w:r>
        <w:fldChar w:fldCharType="separate"/>
      </w:r>
      <w:r w:rsidRPr="002C3AD9">
        <w:rPr>
          <w:lang w:val="fr-FR"/>
          <w:rPrChange w:id="225" w:author="28.541_CR0320_(Rel-16)_NETSLICE-5GNRM" w:date="2020-06-29T16:37:00Z">
            <w:rPr/>
          </w:rPrChange>
        </w:rPr>
        <w:t>37</w:t>
      </w:r>
      <w:r>
        <w:fldChar w:fldCharType="end"/>
      </w:r>
    </w:p>
    <w:p w:rsidR="002C3AD9" w:rsidRPr="00677C8D" w:rsidRDefault="002C3AD9">
      <w:pPr>
        <w:pStyle w:val="TOC4"/>
        <w:rPr>
          <w:rFonts w:ascii="Calibri" w:hAnsi="Calibri"/>
          <w:sz w:val="22"/>
          <w:szCs w:val="22"/>
          <w:lang w:val="fr-FR" w:eastAsia="en-GB"/>
          <w:rPrChange w:id="226" w:author="28.541_CR0320_(Rel-16)_NETSLICE-5GNRM" w:date="2020-06-29T16:37:00Z">
            <w:rPr>
              <w:rFonts w:ascii="Calibri" w:hAnsi="Calibri"/>
              <w:sz w:val="22"/>
              <w:szCs w:val="22"/>
              <w:lang w:eastAsia="en-GB"/>
            </w:rPr>
          </w:rPrChange>
        </w:rPr>
      </w:pPr>
      <w:r w:rsidRPr="002C3AD9">
        <w:rPr>
          <w:lang w:val="fr-FR"/>
          <w:rPrChange w:id="227" w:author="28.541_CR0320_(Rel-16)_NETSLICE-5GNRM" w:date="2020-06-29T16:37:00Z">
            <w:rPr/>
          </w:rPrChange>
        </w:rPr>
        <w:t>4.3.6.3</w:t>
      </w:r>
      <w:r w:rsidRPr="00677C8D">
        <w:rPr>
          <w:rFonts w:ascii="Calibri" w:hAnsi="Calibri"/>
          <w:sz w:val="22"/>
          <w:szCs w:val="22"/>
          <w:lang w:val="fr-FR" w:eastAsia="en-GB"/>
          <w:rPrChange w:id="228" w:author="28.541_CR0320_(Rel-16)_NETSLICE-5GNRM" w:date="2020-06-29T16:37:00Z">
            <w:rPr>
              <w:rFonts w:ascii="Calibri" w:hAnsi="Calibri"/>
              <w:sz w:val="22"/>
              <w:szCs w:val="22"/>
              <w:lang w:eastAsia="en-GB"/>
            </w:rPr>
          </w:rPrChange>
        </w:rPr>
        <w:tab/>
      </w:r>
      <w:r w:rsidRPr="002C3AD9">
        <w:rPr>
          <w:lang w:val="fr-FR"/>
          <w:rPrChange w:id="229" w:author="28.541_CR0320_(Rel-16)_NETSLICE-5GNRM" w:date="2020-06-29T16:37:00Z">
            <w:rPr/>
          </w:rPrChange>
        </w:rPr>
        <w:t>Attribute constraints</w:t>
      </w:r>
      <w:r w:rsidRPr="002C3AD9">
        <w:rPr>
          <w:lang w:val="fr-FR"/>
          <w:rPrChange w:id="230" w:author="28.541_CR0320_(Rel-16)_NETSLICE-5GNRM" w:date="2020-06-29T16:37:00Z">
            <w:rPr/>
          </w:rPrChange>
        </w:rPr>
        <w:tab/>
      </w:r>
      <w:r>
        <w:fldChar w:fldCharType="begin" w:fldLock="1"/>
      </w:r>
      <w:r w:rsidRPr="002C3AD9">
        <w:rPr>
          <w:lang w:val="fr-FR"/>
          <w:rPrChange w:id="231" w:author="28.541_CR0320_(Rel-16)_NETSLICE-5GNRM" w:date="2020-06-29T16:37:00Z">
            <w:rPr/>
          </w:rPrChange>
        </w:rPr>
        <w:instrText xml:space="preserve"> PAGEREF _Toc44340963 \h </w:instrText>
      </w:r>
      <w:r>
        <w:fldChar w:fldCharType="separate"/>
      </w:r>
      <w:r w:rsidRPr="002C3AD9">
        <w:rPr>
          <w:lang w:val="fr-FR"/>
          <w:rPrChange w:id="232" w:author="28.541_CR0320_(Rel-16)_NETSLICE-5GNRM" w:date="2020-06-29T16:37:00Z">
            <w:rPr/>
          </w:rPrChange>
        </w:rPr>
        <w:t>37</w:t>
      </w:r>
      <w:r>
        <w:fldChar w:fldCharType="end"/>
      </w:r>
    </w:p>
    <w:p w:rsidR="002C3AD9" w:rsidRPr="00677C8D" w:rsidRDefault="002C3AD9">
      <w:pPr>
        <w:pStyle w:val="TOC4"/>
        <w:rPr>
          <w:rFonts w:ascii="Calibri" w:hAnsi="Calibri"/>
          <w:sz w:val="22"/>
          <w:szCs w:val="22"/>
          <w:lang w:val="fr-FR" w:eastAsia="en-GB"/>
          <w:rPrChange w:id="233" w:author="28.541_CR0320_(Rel-16)_NETSLICE-5GNRM" w:date="2020-06-29T16:37:00Z">
            <w:rPr>
              <w:rFonts w:ascii="Calibri" w:hAnsi="Calibri"/>
              <w:sz w:val="22"/>
              <w:szCs w:val="22"/>
              <w:lang w:eastAsia="en-GB"/>
            </w:rPr>
          </w:rPrChange>
        </w:rPr>
      </w:pPr>
      <w:r w:rsidRPr="002C3AD9">
        <w:rPr>
          <w:lang w:val="fr-FR" w:eastAsia="zh-CN"/>
          <w:rPrChange w:id="234" w:author="28.541_CR0320_(Rel-16)_NETSLICE-5GNRM" w:date="2020-06-29T16:37:00Z">
            <w:rPr>
              <w:lang w:eastAsia="zh-CN"/>
            </w:rPr>
          </w:rPrChange>
        </w:rPr>
        <w:t>4</w:t>
      </w:r>
      <w:r w:rsidRPr="002C3AD9">
        <w:rPr>
          <w:lang w:val="fr-FR"/>
          <w:rPrChange w:id="235" w:author="28.541_CR0320_(Rel-16)_NETSLICE-5GNRM" w:date="2020-06-29T16:37:00Z">
            <w:rPr/>
          </w:rPrChange>
        </w:rPr>
        <w:t>.3.6.4</w:t>
      </w:r>
      <w:r w:rsidRPr="00677C8D">
        <w:rPr>
          <w:rFonts w:ascii="Calibri" w:hAnsi="Calibri"/>
          <w:sz w:val="22"/>
          <w:szCs w:val="22"/>
          <w:lang w:val="fr-FR" w:eastAsia="en-GB"/>
          <w:rPrChange w:id="236" w:author="28.541_CR0320_(Rel-16)_NETSLICE-5GNRM" w:date="2020-06-29T16:37:00Z">
            <w:rPr>
              <w:rFonts w:ascii="Calibri" w:hAnsi="Calibri"/>
              <w:sz w:val="22"/>
              <w:szCs w:val="22"/>
              <w:lang w:eastAsia="en-GB"/>
            </w:rPr>
          </w:rPrChange>
        </w:rPr>
        <w:tab/>
      </w:r>
      <w:r w:rsidRPr="002C3AD9">
        <w:rPr>
          <w:lang w:val="fr-FR"/>
          <w:rPrChange w:id="237" w:author="28.541_CR0320_(Rel-16)_NETSLICE-5GNRM" w:date="2020-06-29T16:37:00Z">
            <w:rPr/>
          </w:rPrChange>
        </w:rPr>
        <w:t>Notifications</w:t>
      </w:r>
      <w:r w:rsidRPr="002C3AD9">
        <w:rPr>
          <w:lang w:val="fr-FR"/>
          <w:rPrChange w:id="238" w:author="28.541_CR0320_(Rel-16)_NETSLICE-5GNRM" w:date="2020-06-29T16:37:00Z">
            <w:rPr/>
          </w:rPrChange>
        </w:rPr>
        <w:tab/>
      </w:r>
      <w:r>
        <w:fldChar w:fldCharType="begin" w:fldLock="1"/>
      </w:r>
      <w:r w:rsidRPr="002C3AD9">
        <w:rPr>
          <w:lang w:val="fr-FR"/>
          <w:rPrChange w:id="239" w:author="28.541_CR0320_(Rel-16)_NETSLICE-5GNRM" w:date="2020-06-29T16:37:00Z">
            <w:rPr/>
          </w:rPrChange>
        </w:rPr>
        <w:instrText xml:space="preserve"> PAGEREF _Toc44340964 \h </w:instrText>
      </w:r>
      <w:r>
        <w:fldChar w:fldCharType="separate"/>
      </w:r>
      <w:r w:rsidRPr="002C3AD9">
        <w:rPr>
          <w:lang w:val="fr-FR"/>
          <w:rPrChange w:id="240" w:author="28.541_CR0320_(Rel-16)_NETSLICE-5GNRM" w:date="2020-06-29T16:37:00Z">
            <w:rPr/>
          </w:rPrChange>
        </w:rPr>
        <w:t>37</w:t>
      </w:r>
      <w:r>
        <w:fldChar w:fldCharType="end"/>
      </w:r>
    </w:p>
    <w:p w:rsidR="002C3AD9" w:rsidRPr="00677C8D" w:rsidRDefault="002C3AD9">
      <w:pPr>
        <w:pStyle w:val="TOC3"/>
        <w:rPr>
          <w:rFonts w:ascii="Calibri" w:hAnsi="Calibri"/>
          <w:sz w:val="22"/>
          <w:szCs w:val="22"/>
          <w:lang w:val="fr-FR" w:eastAsia="en-GB"/>
          <w:rPrChange w:id="241" w:author="28.541_CR0320_(Rel-16)_NETSLICE-5GNRM" w:date="2020-06-29T16:37:00Z">
            <w:rPr>
              <w:rFonts w:ascii="Calibri" w:hAnsi="Calibri"/>
              <w:sz w:val="22"/>
              <w:szCs w:val="22"/>
              <w:lang w:eastAsia="en-GB"/>
            </w:rPr>
          </w:rPrChange>
        </w:rPr>
      </w:pPr>
      <w:r w:rsidRPr="002C3AD9">
        <w:rPr>
          <w:lang w:val="fr-FR" w:eastAsia="zh-CN"/>
          <w:rPrChange w:id="242" w:author="28.541_CR0320_(Rel-16)_NETSLICE-5GNRM" w:date="2020-06-29T16:37:00Z">
            <w:rPr>
              <w:lang w:eastAsia="zh-CN"/>
            </w:rPr>
          </w:rPrChange>
        </w:rPr>
        <w:t>4.3.7</w:t>
      </w:r>
      <w:r w:rsidRPr="00677C8D">
        <w:rPr>
          <w:rFonts w:ascii="Calibri" w:hAnsi="Calibri"/>
          <w:sz w:val="22"/>
          <w:szCs w:val="22"/>
          <w:lang w:val="fr-FR" w:eastAsia="en-GB"/>
          <w:rPrChange w:id="243" w:author="28.541_CR0320_(Rel-16)_NETSLICE-5GNRM" w:date="2020-06-29T16:37:00Z">
            <w:rPr>
              <w:rFonts w:ascii="Calibri" w:hAnsi="Calibri"/>
              <w:sz w:val="22"/>
              <w:szCs w:val="22"/>
              <w:lang w:eastAsia="en-GB"/>
            </w:rPr>
          </w:rPrChange>
        </w:rPr>
        <w:tab/>
      </w:r>
      <w:r w:rsidRPr="002C3AD9">
        <w:rPr>
          <w:rFonts w:ascii="Courier New" w:hAnsi="Courier New" w:cs="Courier New"/>
          <w:lang w:val="fr-FR" w:eastAsia="zh-CN"/>
          <w:rPrChange w:id="244" w:author="28.541_CR0320_(Rel-16)_NETSLICE-5GNRM" w:date="2020-06-29T16:37:00Z">
            <w:rPr>
              <w:rFonts w:ascii="Courier New" w:hAnsi="Courier New" w:cs="Courier New"/>
              <w:lang w:eastAsia="zh-CN"/>
            </w:rPr>
          </w:rPrChange>
        </w:rPr>
        <w:t>BWP</w:t>
      </w:r>
      <w:r w:rsidRPr="002C3AD9">
        <w:rPr>
          <w:lang w:val="fr-FR"/>
          <w:rPrChange w:id="245" w:author="28.541_CR0320_(Rel-16)_NETSLICE-5GNRM" w:date="2020-06-29T16:37:00Z">
            <w:rPr/>
          </w:rPrChange>
        </w:rPr>
        <w:tab/>
      </w:r>
      <w:r>
        <w:fldChar w:fldCharType="begin" w:fldLock="1"/>
      </w:r>
      <w:r w:rsidRPr="002C3AD9">
        <w:rPr>
          <w:lang w:val="fr-FR"/>
          <w:rPrChange w:id="246" w:author="28.541_CR0320_(Rel-16)_NETSLICE-5GNRM" w:date="2020-06-29T16:37:00Z">
            <w:rPr/>
          </w:rPrChange>
        </w:rPr>
        <w:instrText xml:space="preserve"> PAGEREF _Toc44340965 \h </w:instrText>
      </w:r>
      <w:r>
        <w:fldChar w:fldCharType="separate"/>
      </w:r>
      <w:r w:rsidRPr="002C3AD9">
        <w:rPr>
          <w:lang w:val="fr-FR"/>
          <w:rPrChange w:id="247" w:author="28.541_CR0320_(Rel-16)_NETSLICE-5GNRM" w:date="2020-06-29T16:37:00Z">
            <w:rPr/>
          </w:rPrChange>
        </w:rPr>
        <w:t>37</w:t>
      </w:r>
      <w:r>
        <w:fldChar w:fldCharType="end"/>
      </w:r>
    </w:p>
    <w:p w:rsidR="002C3AD9" w:rsidRPr="00677C8D" w:rsidRDefault="002C3AD9">
      <w:pPr>
        <w:pStyle w:val="TOC4"/>
        <w:rPr>
          <w:rFonts w:ascii="Calibri" w:hAnsi="Calibri"/>
          <w:sz w:val="22"/>
          <w:szCs w:val="22"/>
          <w:lang w:val="fr-FR" w:eastAsia="en-GB"/>
          <w:rPrChange w:id="248" w:author="28.541_CR0320_(Rel-16)_NETSLICE-5GNRM" w:date="2020-06-29T16:37:00Z">
            <w:rPr>
              <w:rFonts w:ascii="Calibri" w:hAnsi="Calibri"/>
              <w:sz w:val="22"/>
              <w:szCs w:val="22"/>
              <w:lang w:eastAsia="en-GB"/>
            </w:rPr>
          </w:rPrChange>
        </w:rPr>
      </w:pPr>
      <w:r w:rsidRPr="002C3AD9">
        <w:rPr>
          <w:lang w:val="fr-FR" w:eastAsia="zh-CN"/>
          <w:rPrChange w:id="249" w:author="28.541_CR0320_(Rel-16)_NETSLICE-5GNRM" w:date="2020-06-29T16:37:00Z">
            <w:rPr>
              <w:lang w:eastAsia="zh-CN"/>
            </w:rPr>
          </w:rPrChange>
        </w:rPr>
        <w:t>4</w:t>
      </w:r>
      <w:r w:rsidRPr="002C3AD9">
        <w:rPr>
          <w:lang w:val="fr-FR"/>
          <w:rPrChange w:id="250" w:author="28.541_CR0320_(Rel-16)_NETSLICE-5GNRM" w:date="2020-06-29T16:37:00Z">
            <w:rPr/>
          </w:rPrChange>
        </w:rPr>
        <w:t>.3.7.1</w:t>
      </w:r>
      <w:r w:rsidRPr="00677C8D">
        <w:rPr>
          <w:rFonts w:ascii="Calibri" w:hAnsi="Calibri"/>
          <w:sz w:val="22"/>
          <w:szCs w:val="22"/>
          <w:lang w:val="fr-FR" w:eastAsia="en-GB"/>
          <w:rPrChange w:id="251" w:author="28.541_CR0320_(Rel-16)_NETSLICE-5GNRM" w:date="2020-06-29T16:37:00Z">
            <w:rPr>
              <w:rFonts w:ascii="Calibri" w:hAnsi="Calibri"/>
              <w:sz w:val="22"/>
              <w:szCs w:val="22"/>
              <w:lang w:eastAsia="en-GB"/>
            </w:rPr>
          </w:rPrChange>
        </w:rPr>
        <w:tab/>
      </w:r>
      <w:r w:rsidRPr="002C3AD9">
        <w:rPr>
          <w:lang w:val="fr-FR"/>
          <w:rPrChange w:id="252" w:author="28.541_CR0320_(Rel-16)_NETSLICE-5GNRM" w:date="2020-06-29T16:37:00Z">
            <w:rPr/>
          </w:rPrChange>
        </w:rPr>
        <w:t>Definition</w:t>
      </w:r>
      <w:r w:rsidRPr="002C3AD9">
        <w:rPr>
          <w:lang w:val="fr-FR"/>
          <w:rPrChange w:id="253" w:author="28.541_CR0320_(Rel-16)_NETSLICE-5GNRM" w:date="2020-06-29T16:37:00Z">
            <w:rPr/>
          </w:rPrChange>
        </w:rPr>
        <w:tab/>
      </w:r>
      <w:r>
        <w:fldChar w:fldCharType="begin" w:fldLock="1"/>
      </w:r>
      <w:r w:rsidRPr="002C3AD9">
        <w:rPr>
          <w:lang w:val="fr-FR"/>
          <w:rPrChange w:id="254" w:author="28.541_CR0320_(Rel-16)_NETSLICE-5GNRM" w:date="2020-06-29T16:37:00Z">
            <w:rPr/>
          </w:rPrChange>
        </w:rPr>
        <w:instrText xml:space="preserve"> PAGEREF _Toc44340966 \h </w:instrText>
      </w:r>
      <w:r>
        <w:fldChar w:fldCharType="separate"/>
      </w:r>
      <w:r w:rsidRPr="002C3AD9">
        <w:rPr>
          <w:lang w:val="fr-FR"/>
          <w:rPrChange w:id="255" w:author="28.541_CR0320_(Rel-16)_NETSLICE-5GNRM" w:date="2020-06-29T16:37:00Z">
            <w:rPr/>
          </w:rPrChange>
        </w:rPr>
        <w:t>37</w:t>
      </w:r>
      <w:r>
        <w:fldChar w:fldCharType="end"/>
      </w:r>
    </w:p>
    <w:p w:rsidR="002C3AD9" w:rsidRPr="00677C8D" w:rsidRDefault="002C3AD9">
      <w:pPr>
        <w:pStyle w:val="TOC4"/>
        <w:rPr>
          <w:rFonts w:ascii="Calibri" w:hAnsi="Calibri"/>
          <w:sz w:val="22"/>
          <w:szCs w:val="22"/>
          <w:lang w:val="fr-FR" w:eastAsia="en-GB"/>
          <w:rPrChange w:id="256" w:author="28.541_CR0320_(Rel-16)_NETSLICE-5GNRM" w:date="2020-06-29T16:37:00Z">
            <w:rPr>
              <w:rFonts w:ascii="Calibri" w:hAnsi="Calibri"/>
              <w:sz w:val="22"/>
              <w:szCs w:val="22"/>
              <w:lang w:eastAsia="en-GB"/>
            </w:rPr>
          </w:rPrChange>
        </w:rPr>
      </w:pPr>
      <w:r w:rsidRPr="002C3AD9">
        <w:rPr>
          <w:lang w:val="fr-FR" w:eastAsia="zh-CN"/>
          <w:rPrChange w:id="257" w:author="28.541_CR0320_(Rel-16)_NETSLICE-5GNRM" w:date="2020-06-29T16:37:00Z">
            <w:rPr>
              <w:lang w:eastAsia="zh-CN"/>
            </w:rPr>
          </w:rPrChange>
        </w:rPr>
        <w:t>4</w:t>
      </w:r>
      <w:r w:rsidRPr="002C3AD9">
        <w:rPr>
          <w:lang w:val="fr-FR"/>
          <w:rPrChange w:id="258" w:author="28.541_CR0320_(Rel-16)_NETSLICE-5GNRM" w:date="2020-06-29T16:37:00Z">
            <w:rPr/>
          </w:rPrChange>
        </w:rPr>
        <w:t>.3.7.2</w:t>
      </w:r>
      <w:r w:rsidRPr="00677C8D">
        <w:rPr>
          <w:rFonts w:ascii="Calibri" w:hAnsi="Calibri"/>
          <w:sz w:val="22"/>
          <w:szCs w:val="22"/>
          <w:lang w:val="fr-FR" w:eastAsia="en-GB"/>
          <w:rPrChange w:id="259" w:author="28.541_CR0320_(Rel-16)_NETSLICE-5GNRM" w:date="2020-06-29T16:37:00Z">
            <w:rPr>
              <w:rFonts w:ascii="Calibri" w:hAnsi="Calibri"/>
              <w:sz w:val="22"/>
              <w:szCs w:val="22"/>
              <w:lang w:eastAsia="en-GB"/>
            </w:rPr>
          </w:rPrChange>
        </w:rPr>
        <w:tab/>
      </w:r>
      <w:r w:rsidRPr="002C3AD9">
        <w:rPr>
          <w:lang w:val="fr-FR"/>
          <w:rPrChange w:id="260" w:author="28.541_CR0320_(Rel-16)_NETSLICE-5GNRM" w:date="2020-06-29T16:37:00Z">
            <w:rPr/>
          </w:rPrChange>
        </w:rPr>
        <w:t>Attributes</w:t>
      </w:r>
      <w:r w:rsidRPr="002C3AD9">
        <w:rPr>
          <w:lang w:val="fr-FR"/>
          <w:rPrChange w:id="261" w:author="28.541_CR0320_(Rel-16)_NETSLICE-5GNRM" w:date="2020-06-29T16:37:00Z">
            <w:rPr/>
          </w:rPrChange>
        </w:rPr>
        <w:tab/>
      </w:r>
      <w:r>
        <w:fldChar w:fldCharType="begin" w:fldLock="1"/>
      </w:r>
      <w:r w:rsidRPr="002C3AD9">
        <w:rPr>
          <w:lang w:val="fr-FR"/>
          <w:rPrChange w:id="262" w:author="28.541_CR0320_(Rel-16)_NETSLICE-5GNRM" w:date="2020-06-29T16:37:00Z">
            <w:rPr/>
          </w:rPrChange>
        </w:rPr>
        <w:instrText xml:space="preserve"> PAGEREF _Toc44340967 \h </w:instrText>
      </w:r>
      <w:r>
        <w:fldChar w:fldCharType="separate"/>
      </w:r>
      <w:r w:rsidRPr="002C3AD9">
        <w:rPr>
          <w:lang w:val="fr-FR"/>
          <w:rPrChange w:id="263" w:author="28.541_CR0320_(Rel-16)_NETSLICE-5GNRM" w:date="2020-06-29T16:37:00Z">
            <w:rPr/>
          </w:rPrChange>
        </w:rPr>
        <w:t>37</w:t>
      </w:r>
      <w:r>
        <w:fldChar w:fldCharType="end"/>
      </w:r>
    </w:p>
    <w:p w:rsidR="002C3AD9" w:rsidRPr="00677C8D" w:rsidRDefault="002C3AD9">
      <w:pPr>
        <w:pStyle w:val="TOC4"/>
        <w:rPr>
          <w:rFonts w:ascii="Calibri" w:hAnsi="Calibri"/>
          <w:sz w:val="22"/>
          <w:szCs w:val="22"/>
          <w:lang w:val="fr-FR" w:eastAsia="en-GB"/>
          <w:rPrChange w:id="264" w:author="28.541_CR0320_(Rel-16)_NETSLICE-5GNRM" w:date="2020-06-29T16:37:00Z">
            <w:rPr>
              <w:rFonts w:ascii="Calibri" w:hAnsi="Calibri"/>
              <w:sz w:val="22"/>
              <w:szCs w:val="22"/>
              <w:lang w:eastAsia="en-GB"/>
            </w:rPr>
          </w:rPrChange>
        </w:rPr>
      </w:pPr>
      <w:r w:rsidRPr="002C3AD9">
        <w:rPr>
          <w:lang w:val="fr-FR" w:eastAsia="zh-CN"/>
          <w:rPrChange w:id="265" w:author="28.541_CR0320_(Rel-16)_NETSLICE-5GNRM" w:date="2020-06-29T16:37:00Z">
            <w:rPr>
              <w:lang w:eastAsia="zh-CN"/>
            </w:rPr>
          </w:rPrChange>
        </w:rPr>
        <w:t>4</w:t>
      </w:r>
      <w:r w:rsidRPr="002C3AD9">
        <w:rPr>
          <w:lang w:val="fr-FR"/>
          <w:rPrChange w:id="266" w:author="28.541_CR0320_(Rel-16)_NETSLICE-5GNRM" w:date="2020-06-29T16:37:00Z">
            <w:rPr/>
          </w:rPrChange>
        </w:rPr>
        <w:t>.3.7.3</w:t>
      </w:r>
      <w:r w:rsidRPr="00677C8D">
        <w:rPr>
          <w:rFonts w:ascii="Calibri" w:hAnsi="Calibri"/>
          <w:sz w:val="22"/>
          <w:szCs w:val="22"/>
          <w:lang w:val="fr-FR" w:eastAsia="en-GB"/>
          <w:rPrChange w:id="267" w:author="28.541_CR0320_(Rel-16)_NETSLICE-5GNRM" w:date="2020-06-29T16:37:00Z">
            <w:rPr>
              <w:rFonts w:ascii="Calibri" w:hAnsi="Calibri"/>
              <w:sz w:val="22"/>
              <w:szCs w:val="22"/>
              <w:lang w:eastAsia="en-GB"/>
            </w:rPr>
          </w:rPrChange>
        </w:rPr>
        <w:tab/>
      </w:r>
      <w:r w:rsidRPr="002C3AD9">
        <w:rPr>
          <w:lang w:val="fr-FR"/>
          <w:rPrChange w:id="268" w:author="28.541_CR0320_(Rel-16)_NETSLICE-5GNRM" w:date="2020-06-29T16:37:00Z">
            <w:rPr/>
          </w:rPrChange>
        </w:rPr>
        <w:t>Attribute constraints</w:t>
      </w:r>
      <w:r w:rsidRPr="002C3AD9">
        <w:rPr>
          <w:lang w:val="fr-FR"/>
          <w:rPrChange w:id="269" w:author="28.541_CR0320_(Rel-16)_NETSLICE-5GNRM" w:date="2020-06-29T16:37:00Z">
            <w:rPr/>
          </w:rPrChange>
        </w:rPr>
        <w:tab/>
      </w:r>
      <w:r>
        <w:fldChar w:fldCharType="begin" w:fldLock="1"/>
      </w:r>
      <w:r w:rsidRPr="002C3AD9">
        <w:rPr>
          <w:lang w:val="fr-FR"/>
          <w:rPrChange w:id="270" w:author="28.541_CR0320_(Rel-16)_NETSLICE-5GNRM" w:date="2020-06-29T16:37:00Z">
            <w:rPr/>
          </w:rPrChange>
        </w:rPr>
        <w:instrText xml:space="preserve"> PAGEREF _Toc44340968 \h </w:instrText>
      </w:r>
      <w:r>
        <w:fldChar w:fldCharType="separate"/>
      </w:r>
      <w:r w:rsidRPr="002C3AD9">
        <w:rPr>
          <w:lang w:val="fr-FR"/>
          <w:rPrChange w:id="271" w:author="28.541_CR0320_(Rel-16)_NETSLICE-5GNRM" w:date="2020-06-29T16:37:00Z">
            <w:rPr/>
          </w:rPrChange>
        </w:rPr>
        <w:t>38</w:t>
      </w:r>
      <w:r>
        <w:fldChar w:fldCharType="end"/>
      </w:r>
    </w:p>
    <w:p w:rsidR="002C3AD9" w:rsidRPr="00677C8D" w:rsidRDefault="002C3AD9">
      <w:pPr>
        <w:pStyle w:val="TOC4"/>
        <w:rPr>
          <w:rFonts w:ascii="Calibri" w:hAnsi="Calibri"/>
          <w:sz w:val="22"/>
          <w:szCs w:val="22"/>
          <w:lang w:val="fr-FR" w:eastAsia="en-GB"/>
          <w:rPrChange w:id="272" w:author="28.541_CR0320_(Rel-16)_NETSLICE-5GNRM" w:date="2020-06-29T16:37:00Z">
            <w:rPr>
              <w:rFonts w:ascii="Calibri" w:hAnsi="Calibri"/>
              <w:sz w:val="22"/>
              <w:szCs w:val="22"/>
              <w:lang w:eastAsia="en-GB"/>
            </w:rPr>
          </w:rPrChange>
        </w:rPr>
      </w:pPr>
      <w:r w:rsidRPr="002C3AD9">
        <w:rPr>
          <w:lang w:val="fr-FR" w:eastAsia="zh-CN"/>
          <w:rPrChange w:id="273" w:author="28.541_CR0320_(Rel-16)_NETSLICE-5GNRM" w:date="2020-06-29T16:37:00Z">
            <w:rPr>
              <w:lang w:eastAsia="zh-CN"/>
            </w:rPr>
          </w:rPrChange>
        </w:rPr>
        <w:t>4</w:t>
      </w:r>
      <w:r w:rsidRPr="002C3AD9">
        <w:rPr>
          <w:lang w:val="fr-FR"/>
          <w:rPrChange w:id="274" w:author="28.541_CR0320_(Rel-16)_NETSLICE-5GNRM" w:date="2020-06-29T16:37:00Z">
            <w:rPr/>
          </w:rPrChange>
        </w:rPr>
        <w:t>.3.7.4</w:t>
      </w:r>
      <w:r w:rsidRPr="00677C8D">
        <w:rPr>
          <w:rFonts w:ascii="Calibri" w:hAnsi="Calibri"/>
          <w:sz w:val="22"/>
          <w:szCs w:val="22"/>
          <w:lang w:val="fr-FR" w:eastAsia="en-GB"/>
          <w:rPrChange w:id="275" w:author="28.541_CR0320_(Rel-16)_NETSLICE-5GNRM" w:date="2020-06-29T16:37:00Z">
            <w:rPr>
              <w:rFonts w:ascii="Calibri" w:hAnsi="Calibri"/>
              <w:sz w:val="22"/>
              <w:szCs w:val="22"/>
              <w:lang w:eastAsia="en-GB"/>
            </w:rPr>
          </w:rPrChange>
        </w:rPr>
        <w:tab/>
      </w:r>
      <w:r w:rsidRPr="002C3AD9">
        <w:rPr>
          <w:lang w:val="fr-FR"/>
          <w:rPrChange w:id="276" w:author="28.541_CR0320_(Rel-16)_NETSLICE-5GNRM" w:date="2020-06-29T16:37:00Z">
            <w:rPr/>
          </w:rPrChange>
        </w:rPr>
        <w:t>Notifications</w:t>
      </w:r>
      <w:r w:rsidRPr="002C3AD9">
        <w:rPr>
          <w:lang w:val="fr-FR"/>
          <w:rPrChange w:id="277" w:author="28.541_CR0320_(Rel-16)_NETSLICE-5GNRM" w:date="2020-06-29T16:37:00Z">
            <w:rPr/>
          </w:rPrChange>
        </w:rPr>
        <w:tab/>
      </w:r>
      <w:r>
        <w:fldChar w:fldCharType="begin" w:fldLock="1"/>
      </w:r>
      <w:r w:rsidRPr="002C3AD9">
        <w:rPr>
          <w:lang w:val="fr-FR"/>
          <w:rPrChange w:id="278" w:author="28.541_CR0320_(Rel-16)_NETSLICE-5GNRM" w:date="2020-06-29T16:37:00Z">
            <w:rPr/>
          </w:rPrChange>
        </w:rPr>
        <w:instrText xml:space="preserve"> PAGEREF _Toc44340969 \h </w:instrText>
      </w:r>
      <w:r>
        <w:fldChar w:fldCharType="separate"/>
      </w:r>
      <w:r w:rsidRPr="002C3AD9">
        <w:rPr>
          <w:lang w:val="fr-FR"/>
          <w:rPrChange w:id="279" w:author="28.541_CR0320_(Rel-16)_NETSLICE-5GNRM" w:date="2020-06-29T16:37:00Z">
            <w:rPr/>
          </w:rPrChange>
        </w:rPr>
        <w:t>38</w:t>
      </w:r>
      <w:r>
        <w:fldChar w:fldCharType="end"/>
      </w:r>
    </w:p>
    <w:p w:rsidR="002C3AD9" w:rsidRPr="00677C8D" w:rsidRDefault="002C3AD9">
      <w:pPr>
        <w:pStyle w:val="TOC3"/>
        <w:rPr>
          <w:rFonts w:ascii="Calibri" w:hAnsi="Calibri"/>
          <w:sz w:val="22"/>
          <w:szCs w:val="22"/>
          <w:lang w:val="fr-FR" w:eastAsia="en-GB"/>
          <w:rPrChange w:id="280" w:author="28.541_CR0320_(Rel-16)_NETSLICE-5GNRM" w:date="2020-06-29T16:37:00Z">
            <w:rPr>
              <w:rFonts w:ascii="Calibri" w:hAnsi="Calibri"/>
              <w:sz w:val="22"/>
              <w:szCs w:val="22"/>
              <w:lang w:eastAsia="en-GB"/>
            </w:rPr>
          </w:rPrChange>
        </w:rPr>
      </w:pPr>
      <w:r w:rsidRPr="002C3AD9">
        <w:rPr>
          <w:lang w:val="fr-FR" w:eastAsia="zh-CN"/>
          <w:rPrChange w:id="281" w:author="28.541_CR0320_(Rel-16)_NETSLICE-5GNRM" w:date="2020-06-29T16:37:00Z">
            <w:rPr>
              <w:lang w:eastAsia="zh-CN"/>
            </w:rPr>
          </w:rPrChange>
        </w:rPr>
        <w:t>4.3.8</w:t>
      </w:r>
      <w:r w:rsidRPr="00677C8D">
        <w:rPr>
          <w:rFonts w:ascii="Calibri" w:hAnsi="Calibri"/>
          <w:sz w:val="22"/>
          <w:szCs w:val="22"/>
          <w:lang w:val="fr-FR" w:eastAsia="en-GB"/>
          <w:rPrChange w:id="282" w:author="28.541_CR0320_(Rel-16)_NETSLICE-5GNRM" w:date="2020-06-29T16:37:00Z">
            <w:rPr>
              <w:rFonts w:ascii="Calibri" w:hAnsi="Calibri"/>
              <w:sz w:val="22"/>
              <w:szCs w:val="22"/>
              <w:lang w:eastAsia="en-GB"/>
            </w:rPr>
          </w:rPrChange>
        </w:rPr>
        <w:tab/>
      </w:r>
      <w:r w:rsidRPr="002C3AD9">
        <w:rPr>
          <w:rFonts w:ascii="Courier New" w:hAnsi="Courier New"/>
          <w:lang w:val="fr-FR" w:eastAsia="zh-CN"/>
          <w:rPrChange w:id="283" w:author="28.541_CR0320_(Rel-16)_NETSLICE-5GNRM" w:date="2020-06-29T16:37:00Z">
            <w:rPr>
              <w:rFonts w:ascii="Courier New" w:hAnsi="Courier New"/>
              <w:lang w:eastAsia="zh-CN"/>
            </w:rPr>
          </w:rPrChange>
        </w:rPr>
        <w:t>EP_E1</w:t>
      </w:r>
      <w:r w:rsidRPr="002C3AD9">
        <w:rPr>
          <w:lang w:val="fr-FR"/>
          <w:rPrChange w:id="284" w:author="28.541_CR0320_(Rel-16)_NETSLICE-5GNRM" w:date="2020-06-29T16:37:00Z">
            <w:rPr/>
          </w:rPrChange>
        </w:rPr>
        <w:tab/>
      </w:r>
      <w:r>
        <w:fldChar w:fldCharType="begin" w:fldLock="1"/>
      </w:r>
      <w:r w:rsidRPr="002C3AD9">
        <w:rPr>
          <w:lang w:val="fr-FR"/>
          <w:rPrChange w:id="285" w:author="28.541_CR0320_(Rel-16)_NETSLICE-5GNRM" w:date="2020-06-29T16:37:00Z">
            <w:rPr/>
          </w:rPrChange>
        </w:rPr>
        <w:instrText xml:space="preserve"> PAGEREF _Toc44340970 \h </w:instrText>
      </w:r>
      <w:r>
        <w:fldChar w:fldCharType="separate"/>
      </w:r>
      <w:r w:rsidRPr="002C3AD9">
        <w:rPr>
          <w:lang w:val="fr-FR"/>
          <w:rPrChange w:id="286" w:author="28.541_CR0320_(Rel-16)_NETSLICE-5GNRM" w:date="2020-06-29T16:37:00Z">
            <w:rPr/>
          </w:rPrChange>
        </w:rPr>
        <w:t>38</w:t>
      </w:r>
      <w:r>
        <w:fldChar w:fldCharType="end"/>
      </w:r>
    </w:p>
    <w:p w:rsidR="002C3AD9" w:rsidRPr="00677C8D" w:rsidRDefault="002C3AD9">
      <w:pPr>
        <w:pStyle w:val="TOC4"/>
        <w:rPr>
          <w:rFonts w:ascii="Calibri" w:hAnsi="Calibri"/>
          <w:sz w:val="22"/>
          <w:szCs w:val="22"/>
          <w:lang w:val="fr-FR" w:eastAsia="en-GB"/>
          <w:rPrChange w:id="287" w:author="28.541_CR0320_(Rel-16)_NETSLICE-5GNRM" w:date="2020-06-29T16:37:00Z">
            <w:rPr>
              <w:rFonts w:ascii="Calibri" w:hAnsi="Calibri"/>
              <w:sz w:val="22"/>
              <w:szCs w:val="22"/>
              <w:lang w:eastAsia="en-GB"/>
            </w:rPr>
          </w:rPrChange>
        </w:rPr>
      </w:pPr>
      <w:r w:rsidRPr="002C3AD9">
        <w:rPr>
          <w:lang w:val="fr-FR" w:eastAsia="zh-CN"/>
          <w:rPrChange w:id="288" w:author="28.541_CR0320_(Rel-16)_NETSLICE-5GNRM" w:date="2020-06-29T16:37:00Z">
            <w:rPr>
              <w:lang w:eastAsia="zh-CN"/>
            </w:rPr>
          </w:rPrChange>
        </w:rPr>
        <w:t>4.3.8</w:t>
      </w:r>
      <w:r w:rsidRPr="002C3AD9">
        <w:rPr>
          <w:lang w:val="fr-FR"/>
          <w:rPrChange w:id="289" w:author="28.541_CR0320_(Rel-16)_NETSLICE-5GNRM" w:date="2020-06-29T16:37:00Z">
            <w:rPr/>
          </w:rPrChange>
        </w:rPr>
        <w:t>.1</w:t>
      </w:r>
      <w:r w:rsidRPr="00677C8D">
        <w:rPr>
          <w:rFonts w:ascii="Calibri" w:hAnsi="Calibri"/>
          <w:sz w:val="22"/>
          <w:szCs w:val="22"/>
          <w:lang w:val="fr-FR" w:eastAsia="en-GB"/>
          <w:rPrChange w:id="290" w:author="28.541_CR0320_(Rel-16)_NETSLICE-5GNRM" w:date="2020-06-29T16:37:00Z">
            <w:rPr>
              <w:rFonts w:ascii="Calibri" w:hAnsi="Calibri"/>
              <w:sz w:val="22"/>
              <w:szCs w:val="22"/>
              <w:lang w:eastAsia="en-GB"/>
            </w:rPr>
          </w:rPrChange>
        </w:rPr>
        <w:tab/>
      </w:r>
      <w:r w:rsidRPr="002C3AD9">
        <w:rPr>
          <w:lang w:val="fr-FR"/>
          <w:rPrChange w:id="291" w:author="28.541_CR0320_(Rel-16)_NETSLICE-5GNRM" w:date="2020-06-29T16:37:00Z">
            <w:rPr/>
          </w:rPrChange>
        </w:rPr>
        <w:t>Definition</w:t>
      </w:r>
      <w:r w:rsidRPr="002C3AD9">
        <w:rPr>
          <w:lang w:val="fr-FR"/>
          <w:rPrChange w:id="292" w:author="28.541_CR0320_(Rel-16)_NETSLICE-5GNRM" w:date="2020-06-29T16:37:00Z">
            <w:rPr/>
          </w:rPrChange>
        </w:rPr>
        <w:tab/>
      </w:r>
      <w:r>
        <w:fldChar w:fldCharType="begin" w:fldLock="1"/>
      </w:r>
      <w:r w:rsidRPr="002C3AD9">
        <w:rPr>
          <w:lang w:val="fr-FR"/>
          <w:rPrChange w:id="293" w:author="28.541_CR0320_(Rel-16)_NETSLICE-5GNRM" w:date="2020-06-29T16:37:00Z">
            <w:rPr/>
          </w:rPrChange>
        </w:rPr>
        <w:instrText xml:space="preserve"> PAGEREF _Toc44340971 \h </w:instrText>
      </w:r>
      <w:r>
        <w:fldChar w:fldCharType="separate"/>
      </w:r>
      <w:r w:rsidRPr="002C3AD9">
        <w:rPr>
          <w:lang w:val="fr-FR"/>
          <w:rPrChange w:id="294" w:author="28.541_CR0320_(Rel-16)_NETSLICE-5GNRM" w:date="2020-06-29T16:37:00Z">
            <w:rPr/>
          </w:rPrChange>
        </w:rPr>
        <w:t>38</w:t>
      </w:r>
      <w:r>
        <w:fldChar w:fldCharType="end"/>
      </w:r>
    </w:p>
    <w:p w:rsidR="002C3AD9" w:rsidRPr="00677C8D" w:rsidRDefault="002C3AD9">
      <w:pPr>
        <w:pStyle w:val="TOC4"/>
        <w:rPr>
          <w:rFonts w:ascii="Calibri" w:hAnsi="Calibri"/>
          <w:sz w:val="22"/>
          <w:szCs w:val="22"/>
          <w:lang w:val="fr-FR" w:eastAsia="en-GB"/>
          <w:rPrChange w:id="295" w:author="28.541_CR0320_(Rel-16)_NETSLICE-5GNRM" w:date="2020-06-29T16:37:00Z">
            <w:rPr>
              <w:rFonts w:ascii="Calibri" w:hAnsi="Calibri"/>
              <w:sz w:val="22"/>
              <w:szCs w:val="22"/>
              <w:lang w:eastAsia="en-GB"/>
            </w:rPr>
          </w:rPrChange>
        </w:rPr>
      </w:pPr>
      <w:r w:rsidRPr="002C3AD9">
        <w:rPr>
          <w:lang w:val="fr-FR" w:eastAsia="zh-CN"/>
          <w:rPrChange w:id="296" w:author="28.541_CR0320_(Rel-16)_NETSLICE-5GNRM" w:date="2020-06-29T16:37:00Z">
            <w:rPr>
              <w:lang w:eastAsia="zh-CN"/>
            </w:rPr>
          </w:rPrChange>
        </w:rPr>
        <w:lastRenderedPageBreak/>
        <w:t>4.3.8.2</w:t>
      </w:r>
      <w:r w:rsidRPr="00677C8D">
        <w:rPr>
          <w:rFonts w:ascii="Calibri" w:hAnsi="Calibri"/>
          <w:sz w:val="22"/>
          <w:szCs w:val="22"/>
          <w:lang w:val="fr-FR" w:eastAsia="en-GB"/>
          <w:rPrChange w:id="297" w:author="28.541_CR0320_(Rel-16)_NETSLICE-5GNRM" w:date="2020-06-29T16:37:00Z">
            <w:rPr>
              <w:rFonts w:ascii="Calibri" w:hAnsi="Calibri"/>
              <w:sz w:val="22"/>
              <w:szCs w:val="22"/>
              <w:lang w:eastAsia="en-GB"/>
            </w:rPr>
          </w:rPrChange>
        </w:rPr>
        <w:tab/>
      </w:r>
      <w:r w:rsidRPr="002C3AD9">
        <w:rPr>
          <w:lang w:val="fr-FR" w:eastAsia="zh-CN"/>
          <w:rPrChange w:id="298" w:author="28.541_CR0320_(Rel-16)_NETSLICE-5GNRM" w:date="2020-06-29T16:37:00Z">
            <w:rPr>
              <w:lang w:eastAsia="zh-CN"/>
            </w:rPr>
          </w:rPrChange>
        </w:rPr>
        <w:t>Attributes</w:t>
      </w:r>
      <w:r w:rsidRPr="002C3AD9">
        <w:rPr>
          <w:lang w:val="fr-FR"/>
          <w:rPrChange w:id="299" w:author="28.541_CR0320_(Rel-16)_NETSLICE-5GNRM" w:date="2020-06-29T16:37:00Z">
            <w:rPr/>
          </w:rPrChange>
        </w:rPr>
        <w:tab/>
      </w:r>
      <w:r>
        <w:fldChar w:fldCharType="begin" w:fldLock="1"/>
      </w:r>
      <w:r w:rsidRPr="002C3AD9">
        <w:rPr>
          <w:lang w:val="fr-FR"/>
          <w:rPrChange w:id="300" w:author="28.541_CR0320_(Rel-16)_NETSLICE-5GNRM" w:date="2020-06-29T16:37:00Z">
            <w:rPr/>
          </w:rPrChange>
        </w:rPr>
        <w:instrText xml:space="preserve"> PAGEREF _Toc44340972 \h </w:instrText>
      </w:r>
      <w:r>
        <w:fldChar w:fldCharType="separate"/>
      </w:r>
      <w:r w:rsidRPr="002C3AD9">
        <w:rPr>
          <w:lang w:val="fr-FR"/>
          <w:rPrChange w:id="301" w:author="28.541_CR0320_(Rel-16)_NETSLICE-5GNRM" w:date="2020-06-29T16:37:00Z">
            <w:rPr/>
          </w:rPrChange>
        </w:rPr>
        <w:t>38</w:t>
      </w:r>
      <w:r>
        <w:fldChar w:fldCharType="end"/>
      </w:r>
    </w:p>
    <w:p w:rsidR="002C3AD9" w:rsidRPr="00677C8D" w:rsidRDefault="002C3AD9">
      <w:pPr>
        <w:pStyle w:val="TOC4"/>
        <w:rPr>
          <w:rFonts w:ascii="Calibri" w:hAnsi="Calibri"/>
          <w:sz w:val="22"/>
          <w:szCs w:val="22"/>
          <w:lang w:val="fr-FR" w:eastAsia="en-GB"/>
          <w:rPrChange w:id="302" w:author="28.541_CR0320_(Rel-16)_NETSLICE-5GNRM" w:date="2020-06-29T16:37:00Z">
            <w:rPr>
              <w:rFonts w:ascii="Calibri" w:hAnsi="Calibri"/>
              <w:sz w:val="22"/>
              <w:szCs w:val="22"/>
              <w:lang w:eastAsia="en-GB"/>
            </w:rPr>
          </w:rPrChange>
        </w:rPr>
      </w:pPr>
      <w:r w:rsidRPr="002C3AD9">
        <w:rPr>
          <w:lang w:val="fr-FR" w:eastAsia="zh-CN"/>
          <w:rPrChange w:id="303" w:author="28.541_CR0320_(Rel-16)_NETSLICE-5GNRM" w:date="2020-06-29T16:37:00Z">
            <w:rPr>
              <w:lang w:eastAsia="zh-CN"/>
            </w:rPr>
          </w:rPrChange>
        </w:rPr>
        <w:t>4.3.8</w:t>
      </w:r>
      <w:r w:rsidRPr="002C3AD9">
        <w:rPr>
          <w:lang w:val="fr-FR"/>
          <w:rPrChange w:id="304" w:author="28.541_CR0320_(Rel-16)_NETSLICE-5GNRM" w:date="2020-06-29T16:37:00Z">
            <w:rPr/>
          </w:rPrChange>
        </w:rPr>
        <w:t>.3</w:t>
      </w:r>
      <w:r w:rsidRPr="00677C8D">
        <w:rPr>
          <w:rFonts w:ascii="Calibri" w:hAnsi="Calibri"/>
          <w:sz w:val="22"/>
          <w:szCs w:val="22"/>
          <w:lang w:val="fr-FR" w:eastAsia="en-GB"/>
          <w:rPrChange w:id="305" w:author="28.541_CR0320_(Rel-16)_NETSLICE-5GNRM" w:date="2020-06-29T16:37:00Z">
            <w:rPr>
              <w:rFonts w:ascii="Calibri" w:hAnsi="Calibri"/>
              <w:sz w:val="22"/>
              <w:szCs w:val="22"/>
              <w:lang w:eastAsia="en-GB"/>
            </w:rPr>
          </w:rPrChange>
        </w:rPr>
        <w:tab/>
      </w:r>
      <w:r w:rsidRPr="002C3AD9">
        <w:rPr>
          <w:lang w:val="fr-FR"/>
          <w:rPrChange w:id="306" w:author="28.541_CR0320_(Rel-16)_NETSLICE-5GNRM" w:date="2020-06-29T16:37:00Z">
            <w:rPr/>
          </w:rPrChange>
        </w:rPr>
        <w:t>Attribute constraints</w:t>
      </w:r>
      <w:r w:rsidRPr="002C3AD9">
        <w:rPr>
          <w:lang w:val="fr-FR"/>
          <w:rPrChange w:id="307" w:author="28.541_CR0320_(Rel-16)_NETSLICE-5GNRM" w:date="2020-06-29T16:37:00Z">
            <w:rPr/>
          </w:rPrChange>
        </w:rPr>
        <w:tab/>
      </w:r>
      <w:r>
        <w:fldChar w:fldCharType="begin" w:fldLock="1"/>
      </w:r>
      <w:r w:rsidRPr="002C3AD9">
        <w:rPr>
          <w:lang w:val="fr-FR"/>
          <w:rPrChange w:id="308" w:author="28.541_CR0320_(Rel-16)_NETSLICE-5GNRM" w:date="2020-06-29T16:37:00Z">
            <w:rPr/>
          </w:rPrChange>
        </w:rPr>
        <w:instrText xml:space="preserve"> PAGEREF _Toc44340973 \h </w:instrText>
      </w:r>
      <w:r>
        <w:fldChar w:fldCharType="separate"/>
      </w:r>
      <w:r w:rsidRPr="002C3AD9">
        <w:rPr>
          <w:lang w:val="fr-FR"/>
          <w:rPrChange w:id="309" w:author="28.541_CR0320_(Rel-16)_NETSLICE-5GNRM" w:date="2020-06-29T16:37:00Z">
            <w:rPr/>
          </w:rPrChange>
        </w:rPr>
        <w:t>38</w:t>
      </w:r>
      <w:r>
        <w:fldChar w:fldCharType="end"/>
      </w:r>
    </w:p>
    <w:p w:rsidR="002C3AD9" w:rsidRPr="00677C8D" w:rsidRDefault="002C3AD9">
      <w:pPr>
        <w:pStyle w:val="TOC4"/>
        <w:rPr>
          <w:rFonts w:ascii="Calibri" w:hAnsi="Calibri"/>
          <w:sz w:val="22"/>
          <w:szCs w:val="22"/>
          <w:lang w:val="fr-FR" w:eastAsia="en-GB"/>
          <w:rPrChange w:id="310" w:author="28.541_CR0320_(Rel-16)_NETSLICE-5GNRM" w:date="2020-06-29T16:37:00Z">
            <w:rPr>
              <w:rFonts w:ascii="Calibri" w:hAnsi="Calibri"/>
              <w:sz w:val="22"/>
              <w:szCs w:val="22"/>
              <w:lang w:eastAsia="en-GB"/>
            </w:rPr>
          </w:rPrChange>
        </w:rPr>
      </w:pPr>
      <w:r w:rsidRPr="002C3AD9">
        <w:rPr>
          <w:lang w:val="fr-FR" w:eastAsia="zh-CN"/>
          <w:rPrChange w:id="311" w:author="28.541_CR0320_(Rel-16)_NETSLICE-5GNRM" w:date="2020-06-29T16:37:00Z">
            <w:rPr>
              <w:lang w:eastAsia="zh-CN"/>
            </w:rPr>
          </w:rPrChange>
        </w:rPr>
        <w:t>4.3.8</w:t>
      </w:r>
      <w:r w:rsidRPr="002C3AD9">
        <w:rPr>
          <w:lang w:val="fr-FR"/>
          <w:rPrChange w:id="312" w:author="28.541_CR0320_(Rel-16)_NETSLICE-5GNRM" w:date="2020-06-29T16:37:00Z">
            <w:rPr/>
          </w:rPrChange>
        </w:rPr>
        <w:t>.4</w:t>
      </w:r>
      <w:r w:rsidRPr="00677C8D">
        <w:rPr>
          <w:rFonts w:ascii="Calibri" w:hAnsi="Calibri"/>
          <w:sz w:val="22"/>
          <w:szCs w:val="22"/>
          <w:lang w:val="fr-FR" w:eastAsia="en-GB"/>
          <w:rPrChange w:id="313" w:author="28.541_CR0320_(Rel-16)_NETSLICE-5GNRM" w:date="2020-06-29T16:37:00Z">
            <w:rPr>
              <w:rFonts w:ascii="Calibri" w:hAnsi="Calibri"/>
              <w:sz w:val="22"/>
              <w:szCs w:val="22"/>
              <w:lang w:eastAsia="en-GB"/>
            </w:rPr>
          </w:rPrChange>
        </w:rPr>
        <w:tab/>
      </w:r>
      <w:r w:rsidRPr="002C3AD9">
        <w:rPr>
          <w:lang w:val="fr-FR"/>
          <w:rPrChange w:id="314" w:author="28.541_CR0320_(Rel-16)_NETSLICE-5GNRM" w:date="2020-06-29T16:37:00Z">
            <w:rPr/>
          </w:rPrChange>
        </w:rPr>
        <w:t>Notifications</w:t>
      </w:r>
      <w:r w:rsidRPr="002C3AD9">
        <w:rPr>
          <w:lang w:val="fr-FR"/>
          <w:rPrChange w:id="315" w:author="28.541_CR0320_(Rel-16)_NETSLICE-5GNRM" w:date="2020-06-29T16:37:00Z">
            <w:rPr/>
          </w:rPrChange>
        </w:rPr>
        <w:tab/>
      </w:r>
      <w:r>
        <w:fldChar w:fldCharType="begin" w:fldLock="1"/>
      </w:r>
      <w:r w:rsidRPr="002C3AD9">
        <w:rPr>
          <w:lang w:val="fr-FR"/>
          <w:rPrChange w:id="316" w:author="28.541_CR0320_(Rel-16)_NETSLICE-5GNRM" w:date="2020-06-29T16:37:00Z">
            <w:rPr/>
          </w:rPrChange>
        </w:rPr>
        <w:instrText xml:space="preserve"> PAGEREF _Toc44340974 \h </w:instrText>
      </w:r>
      <w:r>
        <w:fldChar w:fldCharType="separate"/>
      </w:r>
      <w:r w:rsidRPr="002C3AD9">
        <w:rPr>
          <w:lang w:val="fr-FR"/>
          <w:rPrChange w:id="317" w:author="28.541_CR0320_(Rel-16)_NETSLICE-5GNRM" w:date="2020-06-29T16:37:00Z">
            <w:rPr/>
          </w:rPrChange>
        </w:rPr>
        <w:t>38</w:t>
      </w:r>
      <w:r>
        <w:fldChar w:fldCharType="end"/>
      </w:r>
    </w:p>
    <w:p w:rsidR="002C3AD9" w:rsidRPr="00677C8D" w:rsidRDefault="002C3AD9">
      <w:pPr>
        <w:pStyle w:val="TOC3"/>
        <w:rPr>
          <w:rFonts w:ascii="Calibri" w:hAnsi="Calibri"/>
          <w:sz w:val="22"/>
          <w:szCs w:val="22"/>
          <w:lang w:val="fr-FR" w:eastAsia="en-GB"/>
          <w:rPrChange w:id="318" w:author="28.541_CR0320_(Rel-16)_NETSLICE-5GNRM" w:date="2020-06-29T16:37:00Z">
            <w:rPr>
              <w:rFonts w:ascii="Calibri" w:hAnsi="Calibri"/>
              <w:sz w:val="22"/>
              <w:szCs w:val="22"/>
              <w:lang w:eastAsia="en-GB"/>
            </w:rPr>
          </w:rPrChange>
        </w:rPr>
      </w:pPr>
      <w:r w:rsidRPr="002C3AD9">
        <w:rPr>
          <w:lang w:val="fr-FR" w:eastAsia="zh-CN"/>
          <w:rPrChange w:id="319" w:author="28.541_CR0320_(Rel-16)_NETSLICE-5GNRM" w:date="2020-06-29T16:37:00Z">
            <w:rPr>
              <w:lang w:eastAsia="zh-CN"/>
            </w:rPr>
          </w:rPrChange>
        </w:rPr>
        <w:t>4.3.9</w:t>
      </w:r>
      <w:r w:rsidRPr="00677C8D">
        <w:rPr>
          <w:rFonts w:ascii="Calibri" w:hAnsi="Calibri"/>
          <w:sz w:val="22"/>
          <w:szCs w:val="22"/>
          <w:lang w:val="fr-FR" w:eastAsia="en-GB"/>
          <w:rPrChange w:id="320" w:author="28.541_CR0320_(Rel-16)_NETSLICE-5GNRM" w:date="2020-06-29T16:37:00Z">
            <w:rPr>
              <w:rFonts w:ascii="Calibri" w:hAnsi="Calibri"/>
              <w:sz w:val="22"/>
              <w:szCs w:val="22"/>
              <w:lang w:eastAsia="en-GB"/>
            </w:rPr>
          </w:rPrChange>
        </w:rPr>
        <w:tab/>
      </w:r>
      <w:r w:rsidRPr="002C3AD9">
        <w:rPr>
          <w:rFonts w:ascii="Courier New" w:hAnsi="Courier New"/>
          <w:lang w:val="fr-FR" w:eastAsia="zh-CN"/>
          <w:rPrChange w:id="321" w:author="28.541_CR0320_(Rel-16)_NETSLICE-5GNRM" w:date="2020-06-29T16:37:00Z">
            <w:rPr>
              <w:rFonts w:ascii="Courier New" w:hAnsi="Courier New"/>
              <w:lang w:eastAsia="zh-CN"/>
            </w:rPr>
          </w:rPrChange>
        </w:rPr>
        <w:t>EP_XnU</w:t>
      </w:r>
      <w:r w:rsidRPr="002C3AD9">
        <w:rPr>
          <w:lang w:val="fr-FR"/>
          <w:rPrChange w:id="322" w:author="28.541_CR0320_(Rel-16)_NETSLICE-5GNRM" w:date="2020-06-29T16:37:00Z">
            <w:rPr/>
          </w:rPrChange>
        </w:rPr>
        <w:tab/>
      </w:r>
      <w:r>
        <w:fldChar w:fldCharType="begin" w:fldLock="1"/>
      </w:r>
      <w:r w:rsidRPr="002C3AD9">
        <w:rPr>
          <w:lang w:val="fr-FR"/>
          <w:rPrChange w:id="323" w:author="28.541_CR0320_(Rel-16)_NETSLICE-5GNRM" w:date="2020-06-29T16:37:00Z">
            <w:rPr/>
          </w:rPrChange>
        </w:rPr>
        <w:instrText xml:space="preserve"> PAGEREF _Toc44340975 \h </w:instrText>
      </w:r>
      <w:r>
        <w:fldChar w:fldCharType="separate"/>
      </w:r>
      <w:r w:rsidRPr="002C3AD9">
        <w:rPr>
          <w:lang w:val="fr-FR"/>
          <w:rPrChange w:id="324" w:author="28.541_CR0320_(Rel-16)_NETSLICE-5GNRM" w:date="2020-06-29T16:37:00Z">
            <w:rPr/>
          </w:rPrChange>
        </w:rPr>
        <w:t>38</w:t>
      </w:r>
      <w:r>
        <w:fldChar w:fldCharType="end"/>
      </w:r>
    </w:p>
    <w:p w:rsidR="002C3AD9" w:rsidRPr="00677C8D" w:rsidRDefault="002C3AD9">
      <w:pPr>
        <w:pStyle w:val="TOC4"/>
        <w:rPr>
          <w:rFonts w:ascii="Calibri" w:hAnsi="Calibri"/>
          <w:sz w:val="22"/>
          <w:szCs w:val="22"/>
          <w:lang w:val="fr-FR" w:eastAsia="en-GB"/>
          <w:rPrChange w:id="325" w:author="28.541_CR0320_(Rel-16)_NETSLICE-5GNRM" w:date="2020-06-29T16:37:00Z">
            <w:rPr>
              <w:rFonts w:ascii="Calibri" w:hAnsi="Calibri"/>
              <w:sz w:val="22"/>
              <w:szCs w:val="22"/>
              <w:lang w:eastAsia="en-GB"/>
            </w:rPr>
          </w:rPrChange>
        </w:rPr>
      </w:pPr>
      <w:r w:rsidRPr="002C3AD9">
        <w:rPr>
          <w:lang w:val="fr-FR" w:eastAsia="zh-CN"/>
          <w:rPrChange w:id="326" w:author="28.541_CR0320_(Rel-16)_NETSLICE-5GNRM" w:date="2020-06-29T16:37:00Z">
            <w:rPr>
              <w:lang w:eastAsia="zh-CN"/>
            </w:rPr>
          </w:rPrChange>
        </w:rPr>
        <w:t>4.3.9</w:t>
      </w:r>
      <w:r w:rsidRPr="002C3AD9">
        <w:rPr>
          <w:lang w:val="fr-FR"/>
          <w:rPrChange w:id="327" w:author="28.541_CR0320_(Rel-16)_NETSLICE-5GNRM" w:date="2020-06-29T16:37:00Z">
            <w:rPr/>
          </w:rPrChange>
        </w:rPr>
        <w:t>.1</w:t>
      </w:r>
      <w:r w:rsidRPr="00677C8D">
        <w:rPr>
          <w:rFonts w:ascii="Calibri" w:hAnsi="Calibri"/>
          <w:sz w:val="22"/>
          <w:szCs w:val="22"/>
          <w:lang w:val="fr-FR" w:eastAsia="en-GB"/>
          <w:rPrChange w:id="328" w:author="28.541_CR0320_(Rel-16)_NETSLICE-5GNRM" w:date="2020-06-29T16:37:00Z">
            <w:rPr>
              <w:rFonts w:ascii="Calibri" w:hAnsi="Calibri"/>
              <w:sz w:val="22"/>
              <w:szCs w:val="22"/>
              <w:lang w:eastAsia="en-GB"/>
            </w:rPr>
          </w:rPrChange>
        </w:rPr>
        <w:tab/>
      </w:r>
      <w:r w:rsidRPr="002C3AD9">
        <w:rPr>
          <w:lang w:val="fr-FR"/>
          <w:rPrChange w:id="329" w:author="28.541_CR0320_(Rel-16)_NETSLICE-5GNRM" w:date="2020-06-29T16:37:00Z">
            <w:rPr/>
          </w:rPrChange>
        </w:rPr>
        <w:t>Definition</w:t>
      </w:r>
      <w:r w:rsidRPr="002C3AD9">
        <w:rPr>
          <w:lang w:val="fr-FR"/>
          <w:rPrChange w:id="330" w:author="28.541_CR0320_(Rel-16)_NETSLICE-5GNRM" w:date="2020-06-29T16:37:00Z">
            <w:rPr/>
          </w:rPrChange>
        </w:rPr>
        <w:tab/>
      </w:r>
      <w:r>
        <w:fldChar w:fldCharType="begin" w:fldLock="1"/>
      </w:r>
      <w:r w:rsidRPr="002C3AD9">
        <w:rPr>
          <w:lang w:val="fr-FR"/>
          <w:rPrChange w:id="331" w:author="28.541_CR0320_(Rel-16)_NETSLICE-5GNRM" w:date="2020-06-29T16:37:00Z">
            <w:rPr/>
          </w:rPrChange>
        </w:rPr>
        <w:instrText xml:space="preserve"> PAGEREF _Toc44340976 \h </w:instrText>
      </w:r>
      <w:r>
        <w:fldChar w:fldCharType="separate"/>
      </w:r>
      <w:r w:rsidRPr="002C3AD9">
        <w:rPr>
          <w:lang w:val="fr-FR"/>
          <w:rPrChange w:id="332" w:author="28.541_CR0320_(Rel-16)_NETSLICE-5GNRM" w:date="2020-06-29T16:37:00Z">
            <w:rPr/>
          </w:rPrChange>
        </w:rPr>
        <w:t>38</w:t>
      </w:r>
      <w:r>
        <w:fldChar w:fldCharType="end"/>
      </w:r>
    </w:p>
    <w:p w:rsidR="002C3AD9" w:rsidRPr="00677C8D" w:rsidRDefault="002C3AD9">
      <w:pPr>
        <w:pStyle w:val="TOC4"/>
        <w:rPr>
          <w:rFonts w:ascii="Calibri" w:hAnsi="Calibri"/>
          <w:sz w:val="22"/>
          <w:szCs w:val="22"/>
          <w:lang w:val="fr-FR" w:eastAsia="en-GB"/>
          <w:rPrChange w:id="333" w:author="28.541_CR0320_(Rel-16)_NETSLICE-5GNRM" w:date="2020-06-29T16:37:00Z">
            <w:rPr>
              <w:rFonts w:ascii="Calibri" w:hAnsi="Calibri"/>
              <w:sz w:val="22"/>
              <w:szCs w:val="22"/>
              <w:lang w:eastAsia="en-GB"/>
            </w:rPr>
          </w:rPrChange>
        </w:rPr>
      </w:pPr>
      <w:r w:rsidRPr="002C3AD9">
        <w:rPr>
          <w:lang w:val="fr-FR" w:eastAsia="zh-CN"/>
          <w:rPrChange w:id="334" w:author="28.541_CR0320_(Rel-16)_NETSLICE-5GNRM" w:date="2020-06-29T16:37:00Z">
            <w:rPr>
              <w:lang w:eastAsia="zh-CN"/>
            </w:rPr>
          </w:rPrChange>
        </w:rPr>
        <w:t>4.3.9.2</w:t>
      </w:r>
      <w:r w:rsidRPr="00677C8D">
        <w:rPr>
          <w:rFonts w:ascii="Calibri" w:hAnsi="Calibri"/>
          <w:sz w:val="22"/>
          <w:szCs w:val="22"/>
          <w:lang w:val="fr-FR" w:eastAsia="en-GB"/>
          <w:rPrChange w:id="335" w:author="28.541_CR0320_(Rel-16)_NETSLICE-5GNRM" w:date="2020-06-29T16:37:00Z">
            <w:rPr>
              <w:rFonts w:ascii="Calibri" w:hAnsi="Calibri"/>
              <w:sz w:val="22"/>
              <w:szCs w:val="22"/>
              <w:lang w:eastAsia="en-GB"/>
            </w:rPr>
          </w:rPrChange>
        </w:rPr>
        <w:tab/>
      </w:r>
      <w:r w:rsidRPr="002C3AD9">
        <w:rPr>
          <w:lang w:val="fr-FR" w:eastAsia="zh-CN"/>
          <w:rPrChange w:id="336" w:author="28.541_CR0320_(Rel-16)_NETSLICE-5GNRM" w:date="2020-06-29T16:37:00Z">
            <w:rPr>
              <w:lang w:eastAsia="zh-CN"/>
            </w:rPr>
          </w:rPrChange>
        </w:rPr>
        <w:t>Attributes</w:t>
      </w:r>
      <w:r w:rsidRPr="002C3AD9">
        <w:rPr>
          <w:lang w:val="fr-FR"/>
          <w:rPrChange w:id="337" w:author="28.541_CR0320_(Rel-16)_NETSLICE-5GNRM" w:date="2020-06-29T16:37:00Z">
            <w:rPr/>
          </w:rPrChange>
        </w:rPr>
        <w:tab/>
      </w:r>
      <w:r>
        <w:fldChar w:fldCharType="begin" w:fldLock="1"/>
      </w:r>
      <w:r w:rsidRPr="002C3AD9">
        <w:rPr>
          <w:lang w:val="fr-FR"/>
          <w:rPrChange w:id="338" w:author="28.541_CR0320_(Rel-16)_NETSLICE-5GNRM" w:date="2020-06-29T16:37:00Z">
            <w:rPr/>
          </w:rPrChange>
        </w:rPr>
        <w:instrText xml:space="preserve"> PAGEREF _Toc44340977 \h </w:instrText>
      </w:r>
      <w:r>
        <w:fldChar w:fldCharType="separate"/>
      </w:r>
      <w:r w:rsidRPr="002C3AD9">
        <w:rPr>
          <w:lang w:val="fr-FR"/>
          <w:rPrChange w:id="339" w:author="28.541_CR0320_(Rel-16)_NETSLICE-5GNRM" w:date="2020-06-29T16:37:00Z">
            <w:rPr/>
          </w:rPrChange>
        </w:rPr>
        <w:t>38</w:t>
      </w:r>
      <w:r>
        <w:fldChar w:fldCharType="end"/>
      </w:r>
    </w:p>
    <w:p w:rsidR="002C3AD9" w:rsidRPr="00677C8D" w:rsidRDefault="002C3AD9">
      <w:pPr>
        <w:pStyle w:val="TOC4"/>
        <w:rPr>
          <w:rFonts w:ascii="Calibri" w:hAnsi="Calibri"/>
          <w:sz w:val="22"/>
          <w:szCs w:val="22"/>
          <w:lang w:val="fr-FR" w:eastAsia="en-GB"/>
          <w:rPrChange w:id="340" w:author="28.541_CR0320_(Rel-16)_NETSLICE-5GNRM" w:date="2020-06-29T16:37:00Z">
            <w:rPr>
              <w:rFonts w:ascii="Calibri" w:hAnsi="Calibri"/>
              <w:sz w:val="22"/>
              <w:szCs w:val="22"/>
              <w:lang w:eastAsia="en-GB"/>
            </w:rPr>
          </w:rPrChange>
        </w:rPr>
      </w:pPr>
      <w:r w:rsidRPr="002C3AD9">
        <w:rPr>
          <w:lang w:val="fr-FR" w:eastAsia="zh-CN"/>
          <w:rPrChange w:id="341" w:author="28.541_CR0320_(Rel-16)_NETSLICE-5GNRM" w:date="2020-06-29T16:37:00Z">
            <w:rPr>
              <w:lang w:eastAsia="zh-CN"/>
            </w:rPr>
          </w:rPrChange>
        </w:rPr>
        <w:t>4.3.9</w:t>
      </w:r>
      <w:r w:rsidRPr="002C3AD9">
        <w:rPr>
          <w:lang w:val="fr-FR"/>
          <w:rPrChange w:id="342" w:author="28.541_CR0320_(Rel-16)_NETSLICE-5GNRM" w:date="2020-06-29T16:37:00Z">
            <w:rPr/>
          </w:rPrChange>
        </w:rPr>
        <w:t>.3</w:t>
      </w:r>
      <w:r w:rsidRPr="00677C8D">
        <w:rPr>
          <w:rFonts w:ascii="Calibri" w:hAnsi="Calibri"/>
          <w:sz w:val="22"/>
          <w:szCs w:val="22"/>
          <w:lang w:val="fr-FR" w:eastAsia="en-GB"/>
          <w:rPrChange w:id="343" w:author="28.541_CR0320_(Rel-16)_NETSLICE-5GNRM" w:date="2020-06-29T16:37:00Z">
            <w:rPr>
              <w:rFonts w:ascii="Calibri" w:hAnsi="Calibri"/>
              <w:sz w:val="22"/>
              <w:szCs w:val="22"/>
              <w:lang w:eastAsia="en-GB"/>
            </w:rPr>
          </w:rPrChange>
        </w:rPr>
        <w:tab/>
      </w:r>
      <w:r w:rsidRPr="002C3AD9">
        <w:rPr>
          <w:lang w:val="fr-FR"/>
          <w:rPrChange w:id="344" w:author="28.541_CR0320_(Rel-16)_NETSLICE-5GNRM" w:date="2020-06-29T16:37:00Z">
            <w:rPr/>
          </w:rPrChange>
        </w:rPr>
        <w:t>Attribute constraints</w:t>
      </w:r>
      <w:r w:rsidRPr="002C3AD9">
        <w:rPr>
          <w:lang w:val="fr-FR"/>
          <w:rPrChange w:id="345" w:author="28.541_CR0320_(Rel-16)_NETSLICE-5GNRM" w:date="2020-06-29T16:37:00Z">
            <w:rPr/>
          </w:rPrChange>
        </w:rPr>
        <w:tab/>
      </w:r>
      <w:r>
        <w:fldChar w:fldCharType="begin" w:fldLock="1"/>
      </w:r>
      <w:r w:rsidRPr="002C3AD9">
        <w:rPr>
          <w:lang w:val="fr-FR"/>
          <w:rPrChange w:id="346" w:author="28.541_CR0320_(Rel-16)_NETSLICE-5GNRM" w:date="2020-06-29T16:37:00Z">
            <w:rPr/>
          </w:rPrChange>
        </w:rPr>
        <w:instrText xml:space="preserve"> PAGEREF _Toc44340978 \h </w:instrText>
      </w:r>
      <w:r>
        <w:fldChar w:fldCharType="separate"/>
      </w:r>
      <w:r w:rsidRPr="002C3AD9">
        <w:rPr>
          <w:lang w:val="fr-FR"/>
          <w:rPrChange w:id="347" w:author="28.541_CR0320_(Rel-16)_NETSLICE-5GNRM" w:date="2020-06-29T16:37:00Z">
            <w:rPr/>
          </w:rPrChange>
        </w:rPr>
        <w:t>39</w:t>
      </w:r>
      <w:r>
        <w:fldChar w:fldCharType="end"/>
      </w:r>
    </w:p>
    <w:p w:rsidR="002C3AD9" w:rsidRPr="00677C8D" w:rsidRDefault="002C3AD9">
      <w:pPr>
        <w:pStyle w:val="TOC4"/>
        <w:rPr>
          <w:rFonts w:ascii="Calibri" w:hAnsi="Calibri"/>
          <w:sz w:val="22"/>
          <w:szCs w:val="22"/>
          <w:lang w:val="fr-FR" w:eastAsia="en-GB"/>
          <w:rPrChange w:id="348" w:author="28.541_CR0320_(Rel-16)_NETSLICE-5GNRM" w:date="2020-06-29T16:37:00Z">
            <w:rPr>
              <w:rFonts w:ascii="Calibri" w:hAnsi="Calibri"/>
              <w:sz w:val="22"/>
              <w:szCs w:val="22"/>
              <w:lang w:eastAsia="en-GB"/>
            </w:rPr>
          </w:rPrChange>
        </w:rPr>
      </w:pPr>
      <w:r w:rsidRPr="002C3AD9">
        <w:rPr>
          <w:lang w:val="fr-FR" w:eastAsia="zh-CN"/>
          <w:rPrChange w:id="349" w:author="28.541_CR0320_(Rel-16)_NETSLICE-5GNRM" w:date="2020-06-29T16:37:00Z">
            <w:rPr>
              <w:lang w:eastAsia="zh-CN"/>
            </w:rPr>
          </w:rPrChange>
        </w:rPr>
        <w:t>4.3.9</w:t>
      </w:r>
      <w:r w:rsidRPr="002C3AD9">
        <w:rPr>
          <w:lang w:val="fr-FR"/>
          <w:rPrChange w:id="350" w:author="28.541_CR0320_(Rel-16)_NETSLICE-5GNRM" w:date="2020-06-29T16:37:00Z">
            <w:rPr/>
          </w:rPrChange>
        </w:rPr>
        <w:t>.4</w:t>
      </w:r>
      <w:r w:rsidRPr="00677C8D">
        <w:rPr>
          <w:rFonts w:ascii="Calibri" w:hAnsi="Calibri"/>
          <w:sz w:val="22"/>
          <w:szCs w:val="22"/>
          <w:lang w:val="fr-FR" w:eastAsia="en-GB"/>
          <w:rPrChange w:id="351" w:author="28.541_CR0320_(Rel-16)_NETSLICE-5GNRM" w:date="2020-06-29T16:37:00Z">
            <w:rPr>
              <w:rFonts w:ascii="Calibri" w:hAnsi="Calibri"/>
              <w:sz w:val="22"/>
              <w:szCs w:val="22"/>
              <w:lang w:eastAsia="en-GB"/>
            </w:rPr>
          </w:rPrChange>
        </w:rPr>
        <w:tab/>
      </w:r>
      <w:r w:rsidRPr="002C3AD9">
        <w:rPr>
          <w:lang w:val="fr-FR"/>
          <w:rPrChange w:id="352" w:author="28.541_CR0320_(Rel-16)_NETSLICE-5GNRM" w:date="2020-06-29T16:37:00Z">
            <w:rPr/>
          </w:rPrChange>
        </w:rPr>
        <w:t>Notifications</w:t>
      </w:r>
      <w:r w:rsidRPr="002C3AD9">
        <w:rPr>
          <w:lang w:val="fr-FR"/>
          <w:rPrChange w:id="353" w:author="28.541_CR0320_(Rel-16)_NETSLICE-5GNRM" w:date="2020-06-29T16:37:00Z">
            <w:rPr/>
          </w:rPrChange>
        </w:rPr>
        <w:tab/>
      </w:r>
      <w:r>
        <w:fldChar w:fldCharType="begin" w:fldLock="1"/>
      </w:r>
      <w:r w:rsidRPr="002C3AD9">
        <w:rPr>
          <w:lang w:val="fr-FR"/>
          <w:rPrChange w:id="354" w:author="28.541_CR0320_(Rel-16)_NETSLICE-5GNRM" w:date="2020-06-29T16:37:00Z">
            <w:rPr/>
          </w:rPrChange>
        </w:rPr>
        <w:instrText xml:space="preserve"> PAGEREF _Toc44340979 \h </w:instrText>
      </w:r>
      <w:r>
        <w:fldChar w:fldCharType="separate"/>
      </w:r>
      <w:r w:rsidRPr="002C3AD9">
        <w:rPr>
          <w:lang w:val="fr-FR"/>
          <w:rPrChange w:id="355" w:author="28.541_CR0320_(Rel-16)_NETSLICE-5GNRM" w:date="2020-06-29T16:37:00Z">
            <w:rPr/>
          </w:rPrChange>
        </w:rPr>
        <w:t>39</w:t>
      </w:r>
      <w:r>
        <w:fldChar w:fldCharType="end"/>
      </w:r>
    </w:p>
    <w:p w:rsidR="002C3AD9" w:rsidRPr="00677C8D" w:rsidRDefault="002C3AD9">
      <w:pPr>
        <w:pStyle w:val="TOC3"/>
        <w:rPr>
          <w:rFonts w:ascii="Calibri" w:hAnsi="Calibri"/>
          <w:sz w:val="22"/>
          <w:szCs w:val="22"/>
          <w:lang w:val="fr-FR" w:eastAsia="en-GB"/>
          <w:rPrChange w:id="356" w:author="28.541_CR0320_(Rel-16)_NETSLICE-5GNRM" w:date="2020-06-29T16:37:00Z">
            <w:rPr>
              <w:rFonts w:ascii="Calibri" w:hAnsi="Calibri"/>
              <w:sz w:val="22"/>
              <w:szCs w:val="22"/>
              <w:lang w:eastAsia="en-GB"/>
            </w:rPr>
          </w:rPrChange>
        </w:rPr>
      </w:pPr>
      <w:r w:rsidRPr="002C3AD9">
        <w:rPr>
          <w:lang w:val="fr-FR" w:eastAsia="zh-CN"/>
          <w:rPrChange w:id="357" w:author="28.541_CR0320_(Rel-16)_NETSLICE-5GNRM" w:date="2020-06-29T16:37:00Z">
            <w:rPr>
              <w:lang w:eastAsia="zh-CN"/>
            </w:rPr>
          </w:rPrChange>
        </w:rPr>
        <w:t>4.3.10</w:t>
      </w:r>
      <w:r w:rsidRPr="00677C8D">
        <w:rPr>
          <w:rFonts w:ascii="Calibri" w:hAnsi="Calibri"/>
          <w:sz w:val="22"/>
          <w:szCs w:val="22"/>
          <w:lang w:val="fr-FR" w:eastAsia="en-GB"/>
          <w:rPrChange w:id="358" w:author="28.541_CR0320_(Rel-16)_NETSLICE-5GNRM" w:date="2020-06-29T16:37:00Z">
            <w:rPr>
              <w:rFonts w:ascii="Calibri" w:hAnsi="Calibri"/>
              <w:sz w:val="22"/>
              <w:szCs w:val="22"/>
              <w:lang w:eastAsia="en-GB"/>
            </w:rPr>
          </w:rPrChange>
        </w:rPr>
        <w:tab/>
      </w:r>
      <w:r w:rsidRPr="002C3AD9">
        <w:rPr>
          <w:rFonts w:ascii="Courier New" w:hAnsi="Courier New"/>
          <w:lang w:val="fr-FR" w:eastAsia="zh-CN"/>
          <w:rPrChange w:id="359" w:author="28.541_CR0320_(Rel-16)_NETSLICE-5GNRM" w:date="2020-06-29T16:37:00Z">
            <w:rPr>
              <w:rFonts w:ascii="Courier New" w:hAnsi="Courier New"/>
              <w:lang w:eastAsia="zh-CN"/>
            </w:rPr>
          </w:rPrChange>
        </w:rPr>
        <w:t>EP_NgC</w:t>
      </w:r>
      <w:r w:rsidRPr="002C3AD9">
        <w:rPr>
          <w:lang w:val="fr-FR"/>
          <w:rPrChange w:id="360" w:author="28.541_CR0320_(Rel-16)_NETSLICE-5GNRM" w:date="2020-06-29T16:37:00Z">
            <w:rPr/>
          </w:rPrChange>
        </w:rPr>
        <w:tab/>
      </w:r>
      <w:r>
        <w:fldChar w:fldCharType="begin" w:fldLock="1"/>
      </w:r>
      <w:r w:rsidRPr="002C3AD9">
        <w:rPr>
          <w:lang w:val="fr-FR"/>
          <w:rPrChange w:id="361" w:author="28.541_CR0320_(Rel-16)_NETSLICE-5GNRM" w:date="2020-06-29T16:37:00Z">
            <w:rPr/>
          </w:rPrChange>
        </w:rPr>
        <w:instrText xml:space="preserve"> PAGEREF _Toc44340980 \h </w:instrText>
      </w:r>
      <w:r>
        <w:fldChar w:fldCharType="separate"/>
      </w:r>
      <w:r w:rsidRPr="002C3AD9">
        <w:rPr>
          <w:lang w:val="fr-FR"/>
          <w:rPrChange w:id="362" w:author="28.541_CR0320_(Rel-16)_NETSLICE-5GNRM" w:date="2020-06-29T16:37:00Z">
            <w:rPr/>
          </w:rPrChange>
        </w:rPr>
        <w:t>39</w:t>
      </w:r>
      <w:r>
        <w:fldChar w:fldCharType="end"/>
      </w:r>
    </w:p>
    <w:p w:rsidR="002C3AD9" w:rsidRPr="00677C8D" w:rsidRDefault="002C3AD9">
      <w:pPr>
        <w:pStyle w:val="TOC4"/>
        <w:rPr>
          <w:rFonts w:ascii="Calibri" w:hAnsi="Calibri"/>
          <w:sz w:val="22"/>
          <w:szCs w:val="22"/>
          <w:lang w:val="fr-FR" w:eastAsia="en-GB"/>
          <w:rPrChange w:id="363" w:author="28.541_CR0320_(Rel-16)_NETSLICE-5GNRM" w:date="2020-06-29T16:37:00Z">
            <w:rPr>
              <w:rFonts w:ascii="Calibri" w:hAnsi="Calibri"/>
              <w:sz w:val="22"/>
              <w:szCs w:val="22"/>
              <w:lang w:eastAsia="en-GB"/>
            </w:rPr>
          </w:rPrChange>
        </w:rPr>
      </w:pPr>
      <w:r w:rsidRPr="002C3AD9">
        <w:rPr>
          <w:lang w:val="fr-FR" w:eastAsia="zh-CN"/>
          <w:rPrChange w:id="364" w:author="28.541_CR0320_(Rel-16)_NETSLICE-5GNRM" w:date="2020-06-29T16:37:00Z">
            <w:rPr>
              <w:lang w:eastAsia="zh-CN"/>
            </w:rPr>
          </w:rPrChange>
        </w:rPr>
        <w:t>4.3.10</w:t>
      </w:r>
      <w:r w:rsidRPr="002C3AD9">
        <w:rPr>
          <w:lang w:val="fr-FR"/>
          <w:rPrChange w:id="365" w:author="28.541_CR0320_(Rel-16)_NETSLICE-5GNRM" w:date="2020-06-29T16:37:00Z">
            <w:rPr/>
          </w:rPrChange>
        </w:rPr>
        <w:t>.1</w:t>
      </w:r>
      <w:r w:rsidRPr="00677C8D">
        <w:rPr>
          <w:rFonts w:ascii="Calibri" w:hAnsi="Calibri"/>
          <w:sz w:val="22"/>
          <w:szCs w:val="22"/>
          <w:lang w:val="fr-FR" w:eastAsia="en-GB"/>
          <w:rPrChange w:id="366" w:author="28.541_CR0320_(Rel-16)_NETSLICE-5GNRM" w:date="2020-06-29T16:37:00Z">
            <w:rPr>
              <w:rFonts w:ascii="Calibri" w:hAnsi="Calibri"/>
              <w:sz w:val="22"/>
              <w:szCs w:val="22"/>
              <w:lang w:eastAsia="en-GB"/>
            </w:rPr>
          </w:rPrChange>
        </w:rPr>
        <w:tab/>
      </w:r>
      <w:r w:rsidRPr="002C3AD9">
        <w:rPr>
          <w:lang w:val="fr-FR"/>
          <w:rPrChange w:id="367" w:author="28.541_CR0320_(Rel-16)_NETSLICE-5GNRM" w:date="2020-06-29T16:37:00Z">
            <w:rPr/>
          </w:rPrChange>
        </w:rPr>
        <w:t>Definition</w:t>
      </w:r>
      <w:r w:rsidRPr="002C3AD9">
        <w:rPr>
          <w:lang w:val="fr-FR"/>
          <w:rPrChange w:id="368" w:author="28.541_CR0320_(Rel-16)_NETSLICE-5GNRM" w:date="2020-06-29T16:37:00Z">
            <w:rPr/>
          </w:rPrChange>
        </w:rPr>
        <w:tab/>
      </w:r>
      <w:r>
        <w:fldChar w:fldCharType="begin" w:fldLock="1"/>
      </w:r>
      <w:r w:rsidRPr="002C3AD9">
        <w:rPr>
          <w:lang w:val="fr-FR"/>
          <w:rPrChange w:id="369" w:author="28.541_CR0320_(Rel-16)_NETSLICE-5GNRM" w:date="2020-06-29T16:37:00Z">
            <w:rPr/>
          </w:rPrChange>
        </w:rPr>
        <w:instrText xml:space="preserve"> PAGEREF _Toc44340981 \h </w:instrText>
      </w:r>
      <w:r>
        <w:fldChar w:fldCharType="separate"/>
      </w:r>
      <w:r w:rsidRPr="002C3AD9">
        <w:rPr>
          <w:lang w:val="fr-FR"/>
          <w:rPrChange w:id="370" w:author="28.541_CR0320_(Rel-16)_NETSLICE-5GNRM" w:date="2020-06-29T16:37:00Z">
            <w:rPr/>
          </w:rPrChange>
        </w:rPr>
        <w:t>39</w:t>
      </w:r>
      <w:r>
        <w:fldChar w:fldCharType="end"/>
      </w:r>
    </w:p>
    <w:p w:rsidR="002C3AD9" w:rsidRPr="00677C8D" w:rsidRDefault="002C3AD9">
      <w:pPr>
        <w:pStyle w:val="TOC4"/>
        <w:rPr>
          <w:rFonts w:ascii="Calibri" w:hAnsi="Calibri"/>
          <w:sz w:val="22"/>
          <w:szCs w:val="22"/>
          <w:lang w:val="fr-FR" w:eastAsia="en-GB"/>
          <w:rPrChange w:id="371" w:author="28.541_CR0320_(Rel-16)_NETSLICE-5GNRM" w:date="2020-06-29T16:37:00Z">
            <w:rPr>
              <w:rFonts w:ascii="Calibri" w:hAnsi="Calibri"/>
              <w:sz w:val="22"/>
              <w:szCs w:val="22"/>
              <w:lang w:eastAsia="en-GB"/>
            </w:rPr>
          </w:rPrChange>
        </w:rPr>
      </w:pPr>
      <w:r w:rsidRPr="002C3AD9">
        <w:rPr>
          <w:lang w:val="fr-FR" w:eastAsia="zh-CN"/>
          <w:rPrChange w:id="372" w:author="28.541_CR0320_(Rel-16)_NETSLICE-5GNRM" w:date="2020-06-29T16:37:00Z">
            <w:rPr>
              <w:lang w:eastAsia="zh-CN"/>
            </w:rPr>
          </w:rPrChange>
        </w:rPr>
        <w:t>4.3.10</w:t>
      </w:r>
      <w:r w:rsidRPr="002C3AD9">
        <w:rPr>
          <w:lang w:val="fr-FR"/>
          <w:rPrChange w:id="373" w:author="28.541_CR0320_(Rel-16)_NETSLICE-5GNRM" w:date="2020-06-29T16:37:00Z">
            <w:rPr/>
          </w:rPrChange>
        </w:rPr>
        <w:t>.2</w:t>
      </w:r>
      <w:r w:rsidRPr="00677C8D">
        <w:rPr>
          <w:rFonts w:ascii="Calibri" w:hAnsi="Calibri"/>
          <w:sz w:val="22"/>
          <w:szCs w:val="22"/>
          <w:lang w:val="fr-FR" w:eastAsia="en-GB"/>
          <w:rPrChange w:id="374" w:author="28.541_CR0320_(Rel-16)_NETSLICE-5GNRM" w:date="2020-06-29T16:37:00Z">
            <w:rPr>
              <w:rFonts w:ascii="Calibri" w:hAnsi="Calibri"/>
              <w:sz w:val="22"/>
              <w:szCs w:val="22"/>
              <w:lang w:eastAsia="en-GB"/>
            </w:rPr>
          </w:rPrChange>
        </w:rPr>
        <w:tab/>
      </w:r>
      <w:r w:rsidRPr="002C3AD9">
        <w:rPr>
          <w:lang w:val="fr-FR"/>
          <w:rPrChange w:id="375" w:author="28.541_CR0320_(Rel-16)_NETSLICE-5GNRM" w:date="2020-06-29T16:37:00Z">
            <w:rPr/>
          </w:rPrChange>
        </w:rPr>
        <w:t>Attributes</w:t>
      </w:r>
      <w:r w:rsidRPr="002C3AD9">
        <w:rPr>
          <w:lang w:val="fr-FR"/>
          <w:rPrChange w:id="376" w:author="28.541_CR0320_(Rel-16)_NETSLICE-5GNRM" w:date="2020-06-29T16:37:00Z">
            <w:rPr/>
          </w:rPrChange>
        </w:rPr>
        <w:tab/>
      </w:r>
      <w:r>
        <w:fldChar w:fldCharType="begin" w:fldLock="1"/>
      </w:r>
      <w:r w:rsidRPr="002C3AD9">
        <w:rPr>
          <w:lang w:val="fr-FR"/>
          <w:rPrChange w:id="377" w:author="28.541_CR0320_(Rel-16)_NETSLICE-5GNRM" w:date="2020-06-29T16:37:00Z">
            <w:rPr/>
          </w:rPrChange>
        </w:rPr>
        <w:instrText xml:space="preserve"> PAGEREF _Toc44340982 \h </w:instrText>
      </w:r>
      <w:r>
        <w:fldChar w:fldCharType="separate"/>
      </w:r>
      <w:r w:rsidRPr="002C3AD9">
        <w:rPr>
          <w:lang w:val="fr-FR"/>
          <w:rPrChange w:id="378" w:author="28.541_CR0320_(Rel-16)_NETSLICE-5GNRM" w:date="2020-06-29T16:37:00Z">
            <w:rPr/>
          </w:rPrChange>
        </w:rPr>
        <w:t>39</w:t>
      </w:r>
      <w:r>
        <w:fldChar w:fldCharType="end"/>
      </w:r>
    </w:p>
    <w:p w:rsidR="002C3AD9" w:rsidRPr="00677C8D" w:rsidRDefault="002C3AD9">
      <w:pPr>
        <w:pStyle w:val="TOC4"/>
        <w:rPr>
          <w:rFonts w:ascii="Calibri" w:hAnsi="Calibri"/>
          <w:sz w:val="22"/>
          <w:szCs w:val="22"/>
          <w:lang w:val="fr-FR" w:eastAsia="en-GB"/>
          <w:rPrChange w:id="379" w:author="28.541_CR0320_(Rel-16)_NETSLICE-5GNRM" w:date="2020-06-29T16:37:00Z">
            <w:rPr>
              <w:rFonts w:ascii="Calibri" w:hAnsi="Calibri"/>
              <w:sz w:val="22"/>
              <w:szCs w:val="22"/>
              <w:lang w:eastAsia="en-GB"/>
            </w:rPr>
          </w:rPrChange>
        </w:rPr>
      </w:pPr>
      <w:r w:rsidRPr="002C3AD9">
        <w:rPr>
          <w:lang w:val="fr-FR" w:eastAsia="zh-CN"/>
          <w:rPrChange w:id="380" w:author="28.541_CR0320_(Rel-16)_NETSLICE-5GNRM" w:date="2020-06-29T16:37:00Z">
            <w:rPr>
              <w:lang w:eastAsia="zh-CN"/>
            </w:rPr>
          </w:rPrChange>
        </w:rPr>
        <w:t>4.3.10</w:t>
      </w:r>
      <w:r w:rsidRPr="002C3AD9">
        <w:rPr>
          <w:lang w:val="fr-FR"/>
          <w:rPrChange w:id="381" w:author="28.541_CR0320_(Rel-16)_NETSLICE-5GNRM" w:date="2020-06-29T16:37:00Z">
            <w:rPr/>
          </w:rPrChange>
        </w:rPr>
        <w:t>.3</w:t>
      </w:r>
      <w:r w:rsidRPr="00677C8D">
        <w:rPr>
          <w:rFonts w:ascii="Calibri" w:hAnsi="Calibri"/>
          <w:sz w:val="22"/>
          <w:szCs w:val="22"/>
          <w:lang w:val="fr-FR" w:eastAsia="en-GB"/>
          <w:rPrChange w:id="382" w:author="28.541_CR0320_(Rel-16)_NETSLICE-5GNRM" w:date="2020-06-29T16:37:00Z">
            <w:rPr>
              <w:rFonts w:ascii="Calibri" w:hAnsi="Calibri"/>
              <w:sz w:val="22"/>
              <w:szCs w:val="22"/>
              <w:lang w:eastAsia="en-GB"/>
            </w:rPr>
          </w:rPrChange>
        </w:rPr>
        <w:tab/>
      </w:r>
      <w:r w:rsidRPr="002C3AD9">
        <w:rPr>
          <w:lang w:val="fr-FR"/>
          <w:rPrChange w:id="383" w:author="28.541_CR0320_(Rel-16)_NETSLICE-5GNRM" w:date="2020-06-29T16:37:00Z">
            <w:rPr/>
          </w:rPrChange>
        </w:rPr>
        <w:t>Attribute constraints</w:t>
      </w:r>
      <w:r w:rsidRPr="002C3AD9">
        <w:rPr>
          <w:lang w:val="fr-FR"/>
          <w:rPrChange w:id="384" w:author="28.541_CR0320_(Rel-16)_NETSLICE-5GNRM" w:date="2020-06-29T16:37:00Z">
            <w:rPr/>
          </w:rPrChange>
        </w:rPr>
        <w:tab/>
      </w:r>
      <w:r>
        <w:fldChar w:fldCharType="begin" w:fldLock="1"/>
      </w:r>
      <w:r w:rsidRPr="002C3AD9">
        <w:rPr>
          <w:lang w:val="fr-FR"/>
          <w:rPrChange w:id="385" w:author="28.541_CR0320_(Rel-16)_NETSLICE-5GNRM" w:date="2020-06-29T16:37:00Z">
            <w:rPr/>
          </w:rPrChange>
        </w:rPr>
        <w:instrText xml:space="preserve"> PAGEREF _Toc44340983 \h </w:instrText>
      </w:r>
      <w:r>
        <w:fldChar w:fldCharType="separate"/>
      </w:r>
      <w:r w:rsidRPr="002C3AD9">
        <w:rPr>
          <w:lang w:val="fr-FR"/>
          <w:rPrChange w:id="386" w:author="28.541_CR0320_(Rel-16)_NETSLICE-5GNRM" w:date="2020-06-29T16:37:00Z">
            <w:rPr/>
          </w:rPrChange>
        </w:rPr>
        <w:t>39</w:t>
      </w:r>
      <w:r>
        <w:fldChar w:fldCharType="end"/>
      </w:r>
    </w:p>
    <w:p w:rsidR="002C3AD9" w:rsidRPr="00677C8D" w:rsidRDefault="002C3AD9">
      <w:pPr>
        <w:pStyle w:val="TOC4"/>
        <w:rPr>
          <w:rFonts w:ascii="Calibri" w:hAnsi="Calibri"/>
          <w:sz w:val="22"/>
          <w:szCs w:val="22"/>
          <w:lang w:val="fr-FR" w:eastAsia="en-GB"/>
          <w:rPrChange w:id="387" w:author="28.541_CR0320_(Rel-16)_NETSLICE-5GNRM" w:date="2020-06-29T16:37:00Z">
            <w:rPr>
              <w:rFonts w:ascii="Calibri" w:hAnsi="Calibri"/>
              <w:sz w:val="22"/>
              <w:szCs w:val="22"/>
              <w:lang w:eastAsia="en-GB"/>
            </w:rPr>
          </w:rPrChange>
        </w:rPr>
      </w:pPr>
      <w:r w:rsidRPr="002C3AD9">
        <w:rPr>
          <w:lang w:val="fr-FR" w:eastAsia="zh-CN"/>
          <w:rPrChange w:id="388" w:author="28.541_CR0320_(Rel-16)_NETSLICE-5GNRM" w:date="2020-06-29T16:37:00Z">
            <w:rPr>
              <w:lang w:eastAsia="zh-CN"/>
            </w:rPr>
          </w:rPrChange>
        </w:rPr>
        <w:t>4.3.10</w:t>
      </w:r>
      <w:r w:rsidRPr="002C3AD9">
        <w:rPr>
          <w:lang w:val="fr-FR"/>
          <w:rPrChange w:id="389" w:author="28.541_CR0320_(Rel-16)_NETSLICE-5GNRM" w:date="2020-06-29T16:37:00Z">
            <w:rPr/>
          </w:rPrChange>
        </w:rPr>
        <w:t>.4</w:t>
      </w:r>
      <w:r w:rsidRPr="00677C8D">
        <w:rPr>
          <w:rFonts w:ascii="Calibri" w:hAnsi="Calibri"/>
          <w:sz w:val="22"/>
          <w:szCs w:val="22"/>
          <w:lang w:val="fr-FR" w:eastAsia="en-GB"/>
          <w:rPrChange w:id="390" w:author="28.541_CR0320_(Rel-16)_NETSLICE-5GNRM" w:date="2020-06-29T16:37:00Z">
            <w:rPr>
              <w:rFonts w:ascii="Calibri" w:hAnsi="Calibri"/>
              <w:sz w:val="22"/>
              <w:szCs w:val="22"/>
              <w:lang w:eastAsia="en-GB"/>
            </w:rPr>
          </w:rPrChange>
        </w:rPr>
        <w:tab/>
      </w:r>
      <w:r w:rsidRPr="002C3AD9">
        <w:rPr>
          <w:lang w:val="fr-FR"/>
          <w:rPrChange w:id="391" w:author="28.541_CR0320_(Rel-16)_NETSLICE-5GNRM" w:date="2020-06-29T16:37:00Z">
            <w:rPr/>
          </w:rPrChange>
        </w:rPr>
        <w:t>Notifications</w:t>
      </w:r>
      <w:r w:rsidRPr="002C3AD9">
        <w:rPr>
          <w:lang w:val="fr-FR"/>
          <w:rPrChange w:id="392" w:author="28.541_CR0320_(Rel-16)_NETSLICE-5GNRM" w:date="2020-06-29T16:37:00Z">
            <w:rPr/>
          </w:rPrChange>
        </w:rPr>
        <w:tab/>
      </w:r>
      <w:r>
        <w:fldChar w:fldCharType="begin" w:fldLock="1"/>
      </w:r>
      <w:r w:rsidRPr="002C3AD9">
        <w:rPr>
          <w:lang w:val="fr-FR"/>
          <w:rPrChange w:id="393" w:author="28.541_CR0320_(Rel-16)_NETSLICE-5GNRM" w:date="2020-06-29T16:37:00Z">
            <w:rPr/>
          </w:rPrChange>
        </w:rPr>
        <w:instrText xml:space="preserve"> PAGEREF _Toc44340984 \h </w:instrText>
      </w:r>
      <w:r>
        <w:fldChar w:fldCharType="separate"/>
      </w:r>
      <w:r w:rsidRPr="002C3AD9">
        <w:rPr>
          <w:lang w:val="fr-FR"/>
          <w:rPrChange w:id="394" w:author="28.541_CR0320_(Rel-16)_NETSLICE-5GNRM" w:date="2020-06-29T16:37:00Z">
            <w:rPr/>
          </w:rPrChange>
        </w:rPr>
        <w:t>39</w:t>
      </w:r>
      <w:r>
        <w:fldChar w:fldCharType="end"/>
      </w:r>
    </w:p>
    <w:p w:rsidR="002C3AD9" w:rsidRPr="00677C8D" w:rsidRDefault="002C3AD9">
      <w:pPr>
        <w:pStyle w:val="TOC3"/>
        <w:rPr>
          <w:rFonts w:ascii="Calibri" w:hAnsi="Calibri"/>
          <w:sz w:val="22"/>
          <w:szCs w:val="22"/>
          <w:lang w:val="fr-FR" w:eastAsia="en-GB"/>
          <w:rPrChange w:id="395" w:author="28.541_CR0320_(Rel-16)_NETSLICE-5GNRM" w:date="2020-06-29T16:37:00Z">
            <w:rPr>
              <w:rFonts w:ascii="Calibri" w:hAnsi="Calibri"/>
              <w:sz w:val="22"/>
              <w:szCs w:val="22"/>
              <w:lang w:eastAsia="en-GB"/>
            </w:rPr>
          </w:rPrChange>
        </w:rPr>
      </w:pPr>
      <w:r w:rsidRPr="002C3AD9">
        <w:rPr>
          <w:lang w:val="fr-FR" w:eastAsia="zh-CN"/>
          <w:rPrChange w:id="396" w:author="28.541_CR0320_(Rel-16)_NETSLICE-5GNRM" w:date="2020-06-29T16:37:00Z">
            <w:rPr>
              <w:lang w:eastAsia="zh-CN"/>
            </w:rPr>
          </w:rPrChange>
        </w:rPr>
        <w:t>4.3.11</w:t>
      </w:r>
      <w:r w:rsidRPr="00677C8D">
        <w:rPr>
          <w:rFonts w:ascii="Calibri" w:hAnsi="Calibri"/>
          <w:sz w:val="22"/>
          <w:szCs w:val="22"/>
          <w:lang w:val="fr-FR" w:eastAsia="en-GB"/>
          <w:rPrChange w:id="397" w:author="28.541_CR0320_(Rel-16)_NETSLICE-5GNRM" w:date="2020-06-29T16:37:00Z">
            <w:rPr>
              <w:rFonts w:ascii="Calibri" w:hAnsi="Calibri"/>
              <w:sz w:val="22"/>
              <w:szCs w:val="22"/>
              <w:lang w:eastAsia="en-GB"/>
            </w:rPr>
          </w:rPrChange>
        </w:rPr>
        <w:tab/>
      </w:r>
      <w:r w:rsidRPr="002C3AD9">
        <w:rPr>
          <w:rFonts w:ascii="Courier New" w:hAnsi="Courier New"/>
          <w:lang w:val="fr-FR" w:eastAsia="zh-CN"/>
          <w:rPrChange w:id="398" w:author="28.541_CR0320_(Rel-16)_NETSLICE-5GNRM" w:date="2020-06-29T16:37:00Z">
            <w:rPr>
              <w:rFonts w:ascii="Courier New" w:hAnsi="Courier New"/>
              <w:lang w:eastAsia="zh-CN"/>
            </w:rPr>
          </w:rPrChange>
        </w:rPr>
        <w:t>EP_NgU</w:t>
      </w:r>
      <w:r w:rsidRPr="002C3AD9">
        <w:rPr>
          <w:lang w:val="fr-FR"/>
          <w:rPrChange w:id="399" w:author="28.541_CR0320_(Rel-16)_NETSLICE-5GNRM" w:date="2020-06-29T16:37:00Z">
            <w:rPr/>
          </w:rPrChange>
        </w:rPr>
        <w:tab/>
      </w:r>
      <w:r>
        <w:fldChar w:fldCharType="begin" w:fldLock="1"/>
      </w:r>
      <w:r w:rsidRPr="002C3AD9">
        <w:rPr>
          <w:lang w:val="fr-FR"/>
          <w:rPrChange w:id="400" w:author="28.541_CR0320_(Rel-16)_NETSLICE-5GNRM" w:date="2020-06-29T16:37:00Z">
            <w:rPr/>
          </w:rPrChange>
        </w:rPr>
        <w:instrText xml:space="preserve"> PAGEREF _Toc44340985 \h </w:instrText>
      </w:r>
      <w:r>
        <w:fldChar w:fldCharType="separate"/>
      </w:r>
      <w:r w:rsidRPr="002C3AD9">
        <w:rPr>
          <w:lang w:val="fr-FR"/>
          <w:rPrChange w:id="401" w:author="28.541_CR0320_(Rel-16)_NETSLICE-5GNRM" w:date="2020-06-29T16:37:00Z">
            <w:rPr/>
          </w:rPrChange>
        </w:rPr>
        <w:t>39</w:t>
      </w:r>
      <w:r>
        <w:fldChar w:fldCharType="end"/>
      </w:r>
    </w:p>
    <w:p w:rsidR="002C3AD9" w:rsidRPr="00677C8D" w:rsidRDefault="002C3AD9">
      <w:pPr>
        <w:pStyle w:val="TOC4"/>
        <w:rPr>
          <w:rFonts w:ascii="Calibri" w:hAnsi="Calibri"/>
          <w:sz w:val="22"/>
          <w:szCs w:val="22"/>
          <w:lang w:val="fr-FR" w:eastAsia="en-GB"/>
          <w:rPrChange w:id="402" w:author="28.541_CR0320_(Rel-16)_NETSLICE-5GNRM" w:date="2020-06-29T16:37:00Z">
            <w:rPr>
              <w:rFonts w:ascii="Calibri" w:hAnsi="Calibri"/>
              <w:sz w:val="22"/>
              <w:szCs w:val="22"/>
              <w:lang w:eastAsia="en-GB"/>
            </w:rPr>
          </w:rPrChange>
        </w:rPr>
      </w:pPr>
      <w:r w:rsidRPr="002C3AD9">
        <w:rPr>
          <w:lang w:val="fr-FR" w:eastAsia="zh-CN"/>
          <w:rPrChange w:id="403" w:author="28.541_CR0320_(Rel-16)_NETSLICE-5GNRM" w:date="2020-06-29T16:37:00Z">
            <w:rPr>
              <w:lang w:eastAsia="zh-CN"/>
            </w:rPr>
          </w:rPrChange>
        </w:rPr>
        <w:t>4.3.11</w:t>
      </w:r>
      <w:r w:rsidRPr="002C3AD9">
        <w:rPr>
          <w:lang w:val="fr-FR"/>
          <w:rPrChange w:id="404" w:author="28.541_CR0320_(Rel-16)_NETSLICE-5GNRM" w:date="2020-06-29T16:37:00Z">
            <w:rPr/>
          </w:rPrChange>
        </w:rPr>
        <w:t>.1</w:t>
      </w:r>
      <w:r w:rsidRPr="00677C8D">
        <w:rPr>
          <w:rFonts w:ascii="Calibri" w:hAnsi="Calibri"/>
          <w:sz w:val="22"/>
          <w:szCs w:val="22"/>
          <w:lang w:val="fr-FR" w:eastAsia="en-GB"/>
          <w:rPrChange w:id="405" w:author="28.541_CR0320_(Rel-16)_NETSLICE-5GNRM" w:date="2020-06-29T16:37:00Z">
            <w:rPr>
              <w:rFonts w:ascii="Calibri" w:hAnsi="Calibri"/>
              <w:sz w:val="22"/>
              <w:szCs w:val="22"/>
              <w:lang w:eastAsia="en-GB"/>
            </w:rPr>
          </w:rPrChange>
        </w:rPr>
        <w:tab/>
      </w:r>
      <w:r w:rsidRPr="002C3AD9">
        <w:rPr>
          <w:lang w:val="fr-FR"/>
          <w:rPrChange w:id="406" w:author="28.541_CR0320_(Rel-16)_NETSLICE-5GNRM" w:date="2020-06-29T16:37:00Z">
            <w:rPr/>
          </w:rPrChange>
        </w:rPr>
        <w:t>Definition</w:t>
      </w:r>
      <w:r w:rsidRPr="002C3AD9">
        <w:rPr>
          <w:lang w:val="fr-FR"/>
          <w:rPrChange w:id="407" w:author="28.541_CR0320_(Rel-16)_NETSLICE-5GNRM" w:date="2020-06-29T16:37:00Z">
            <w:rPr/>
          </w:rPrChange>
        </w:rPr>
        <w:tab/>
      </w:r>
      <w:r>
        <w:fldChar w:fldCharType="begin" w:fldLock="1"/>
      </w:r>
      <w:r w:rsidRPr="002C3AD9">
        <w:rPr>
          <w:lang w:val="fr-FR"/>
          <w:rPrChange w:id="408" w:author="28.541_CR0320_(Rel-16)_NETSLICE-5GNRM" w:date="2020-06-29T16:37:00Z">
            <w:rPr/>
          </w:rPrChange>
        </w:rPr>
        <w:instrText xml:space="preserve"> PAGEREF _Toc44340986 \h </w:instrText>
      </w:r>
      <w:r>
        <w:fldChar w:fldCharType="separate"/>
      </w:r>
      <w:r w:rsidRPr="002C3AD9">
        <w:rPr>
          <w:lang w:val="fr-FR"/>
          <w:rPrChange w:id="409" w:author="28.541_CR0320_(Rel-16)_NETSLICE-5GNRM" w:date="2020-06-29T16:37:00Z">
            <w:rPr/>
          </w:rPrChange>
        </w:rPr>
        <w:t>39</w:t>
      </w:r>
      <w:r>
        <w:fldChar w:fldCharType="end"/>
      </w:r>
    </w:p>
    <w:p w:rsidR="002C3AD9" w:rsidRPr="00677C8D" w:rsidRDefault="002C3AD9">
      <w:pPr>
        <w:pStyle w:val="TOC4"/>
        <w:rPr>
          <w:rFonts w:ascii="Calibri" w:hAnsi="Calibri"/>
          <w:sz w:val="22"/>
          <w:szCs w:val="22"/>
          <w:lang w:val="fr-FR" w:eastAsia="en-GB"/>
          <w:rPrChange w:id="410" w:author="28.541_CR0320_(Rel-16)_NETSLICE-5GNRM" w:date="2020-06-29T16:37:00Z">
            <w:rPr>
              <w:rFonts w:ascii="Calibri" w:hAnsi="Calibri"/>
              <w:sz w:val="22"/>
              <w:szCs w:val="22"/>
              <w:lang w:eastAsia="en-GB"/>
            </w:rPr>
          </w:rPrChange>
        </w:rPr>
      </w:pPr>
      <w:r w:rsidRPr="002C3AD9">
        <w:rPr>
          <w:lang w:val="fr-FR" w:eastAsia="zh-CN"/>
          <w:rPrChange w:id="411" w:author="28.541_CR0320_(Rel-16)_NETSLICE-5GNRM" w:date="2020-06-29T16:37:00Z">
            <w:rPr>
              <w:lang w:eastAsia="zh-CN"/>
            </w:rPr>
          </w:rPrChange>
        </w:rPr>
        <w:t>4.3.11</w:t>
      </w:r>
      <w:r w:rsidRPr="002C3AD9">
        <w:rPr>
          <w:lang w:val="fr-FR"/>
          <w:rPrChange w:id="412" w:author="28.541_CR0320_(Rel-16)_NETSLICE-5GNRM" w:date="2020-06-29T16:37:00Z">
            <w:rPr/>
          </w:rPrChange>
        </w:rPr>
        <w:t>.2</w:t>
      </w:r>
      <w:r w:rsidRPr="00677C8D">
        <w:rPr>
          <w:rFonts w:ascii="Calibri" w:hAnsi="Calibri"/>
          <w:sz w:val="22"/>
          <w:szCs w:val="22"/>
          <w:lang w:val="fr-FR" w:eastAsia="en-GB"/>
          <w:rPrChange w:id="413" w:author="28.541_CR0320_(Rel-16)_NETSLICE-5GNRM" w:date="2020-06-29T16:37:00Z">
            <w:rPr>
              <w:rFonts w:ascii="Calibri" w:hAnsi="Calibri"/>
              <w:sz w:val="22"/>
              <w:szCs w:val="22"/>
              <w:lang w:eastAsia="en-GB"/>
            </w:rPr>
          </w:rPrChange>
        </w:rPr>
        <w:tab/>
      </w:r>
      <w:r w:rsidRPr="002C3AD9">
        <w:rPr>
          <w:lang w:val="fr-FR"/>
          <w:rPrChange w:id="414" w:author="28.541_CR0320_(Rel-16)_NETSLICE-5GNRM" w:date="2020-06-29T16:37:00Z">
            <w:rPr/>
          </w:rPrChange>
        </w:rPr>
        <w:t>Attributes</w:t>
      </w:r>
      <w:r w:rsidRPr="002C3AD9">
        <w:rPr>
          <w:lang w:val="fr-FR"/>
          <w:rPrChange w:id="415" w:author="28.541_CR0320_(Rel-16)_NETSLICE-5GNRM" w:date="2020-06-29T16:37:00Z">
            <w:rPr/>
          </w:rPrChange>
        </w:rPr>
        <w:tab/>
      </w:r>
      <w:r>
        <w:fldChar w:fldCharType="begin" w:fldLock="1"/>
      </w:r>
      <w:r w:rsidRPr="002C3AD9">
        <w:rPr>
          <w:lang w:val="fr-FR"/>
          <w:rPrChange w:id="416" w:author="28.541_CR0320_(Rel-16)_NETSLICE-5GNRM" w:date="2020-06-29T16:37:00Z">
            <w:rPr/>
          </w:rPrChange>
        </w:rPr>
        <w:instrText xml:space="preserve"> PAGEREF _Toc44340987 \h </w:instrText>
      </w:r>
      <w:r>
        <w:fldChar w:fldCharType="separate"/>
      </w:r>
      <w:r w:rsidRPr="002C3AD9">
        <w:rPr>
          <w:lang w:val="fr-FR"/>
          <w:rPrChange w:id="417" w:author="28.541_CR0320_(Rel-16)_NETSLICE-5GNRM" w:date="2020-06-29T16:37:00Z">
            <w:rPr/>
          </w:rPrChange>
        </w:rPr>
        <w:t>39</w:t>
      </w:r>
      <w:r>
        <w:fldChar w:fldCharType="end"/>
      </w:r>
    </w:p>
    <w:p w:rsidR="002C3AD9" w:rsidRPr="00677C8D" w:rsidRDefault="002C3AD9">
      <w:pPr>
        <w:pStyle w:val="TOC4"/>
        <w:rPr>
          <w:rFonts w:ascii="Calibri" w:hAnsi="Calibri"/>
          <w:sz w:val="22"/>
          <w:szCs w:val="22"/>
          <w:lang w:val="fr-FR" w:eastAsia="en-GB"/>
          <w:rPrChange w:id="418" w:author="28.541_CR0320_(Rel-16)_NETSLICE-5GNRM" w:date="2020-06-29T16:37:00Z">
            <w:rPr>
              <w:rFonts w:ascii="Calibri" w:hAnsi="Calibri"/>
              <w:sz w:val="22"/>
              <w:szCs w:val="22"/>
              <w:lang w:eastAsia="en-GB"/>
            </w:rPr>
          </w:rPrChange>
        </w:rPr>
      </w:pPr>
      <w:r w:rsidRPr="002C3AD9">
        <w:rPr>
          <w:lang w:val="fr-FR" w:eastAsia="zh-CN"/>
          <w:rPrChange w:id="419" w:author="28.541_CR0320_(Rel-16)_NETSLICE-5GNRM" w:date="2020-06-29T16:37:00Z">
            <w:rPr>
              <w:lang w:eastAsia="zh-CN"/>
            </w:rPr>
          </w:rPrChange>
        </w:rPr>
        <w:t>4.3.11</w:t>
      </w:r>
      <w:r w:rsidRPr="002C3AD9">
        <w:rPr>
          <w:lang w:val="fr-FR"/>
          <w:rPrChange w:id="420" w:author="28.541_CR0320_(Rel-16)_NETSLICE-5GNRM" w:date="2020-06-29T16:37:00Z">
            <w:rPr/>
          </w:rPrChange>
        </w:rPr>
        <w:t>.3</w:t>
      </w:r>
      <w:r w:rsidRPr="00677C8D">
        <w:rPr>
          <w:rFonts w:ascii="Calibri" w:hAnsi="Calibri"/>
          <w:sz w:val="22"/>
          <w:szCs w:val="22"/>
          <w:lang w:val="fr-FR" w:eastAsia="en-GB"/>
          <w:rPrChange w:id="421" w:author="28.541_CR0320_(Rel-16)_NETSLICE-5GNRM" w:date="2020-06-29T16:37:00Z">
            <w:rPr>
              <w:rFonts w:ascii="Calibri" w:hAnsi="Calibri"/>
              <w:sz w:val="22"/>
              <w:szCs w:val="22"/>
              <w:lang w:eastAsia="en-GB"/>
            </w:rPr>
          </w:rPrChange>
        </w:rPr>
        <w:tab/>
      </w:r>
      <w:r w:rsidRPr="002C3AD9">
        <w:rPr>
          <w:lang w:val="fr-FR"/>
          <w:rPrChange w:id="422" w:author="28.541_CR0320_(Rel-16)_NETSLICE-5GNRM" w:date="2020-06-29T16:37:00Z">
            <w:rPr/>
          </w:rPrChange>
        </w:rPr>
        <w:t>Attribute constraints</w:t>
      </w:r>
      <w:r w:rsidRPr="002C3AD9">
        <w:rPr>
          <w:lang w:val="fr-FR"/>
          <w:rPrChange w:id="423" w:author="28.541_CR0320_(Rel-16)_NETSLICE-5GNRM" w:date="2020-06-29T16:37:00Z">
            <w:rPr/>
          </w:rPrChange>
        </w:rPr>
        <w:tab/>
      </w:r>
      <w:r>
        <w:fldChar w:fldCharType="begin" w:fldLock="1"/>
      </w:r>
      <w:r w:rsidRPr="002C3AD9">
        <w:rPr>
          <w:lang w:val="fr-FR"/>
          <w:rPrChange w:id="424" w:author="28.541_CR0320_(Rel-16)_NETSLICE-5GNRM" w:date="2020-06-29T16:37:00Z">
            <w:rPr/>
          </w:rPrChange>
        </w:rPr>
        <w:instrText xml:space="preserve"> PAGEREF _Toc44340988 \h </w:instrText>
      </w:r>
      <w:r>
        <w:fldChar w:fldCharType="separate"/>
      </w:r>
      <w:r w:rsidRPr="002C3AD9">
        <w:rPr>
          <w:lang w:val="fr-FR"/>
          <w:rPrChange w:id="425" w:author="28.541_CR0320_(Rel-16)_NETSLICE-5GNRM" w:date="2020-06-29T16:37:00Z">
            <w:rPr/>
          </w:rPrChange>
        </w:rPr>
        <w:t>40</w:t>
      </w:r>
      <w:r>
        <w:fldChar w:fldCharType="end"/>
      </w:r>
    </w:p>
    <w:p w:rsidR="002C3AD9" w:rsidRPr="00677C8D" w:rsidRDefault="002C3AD9">
      <w:pPr>
        <w:pStyle w:val="TOC4"/>
        <w:rPr>
          <w:rFonts w:ascii="Calibri" w:hAnsi="Calibri"/>
          <w:sz w:val="22"/>
          <w:szCs w:val="22"/>
          <w:lang w:val="fr-FR" w:eastAsia="en-GB"/>
          <w:rPrChange w:id="426" w:author="28.541_CR0320_(Rel-16)_NETSLICE-5GNRM" w:date="2020-06-29T16:37:00Z">
            <w:rPr>
              <w:rFonts w:ascii="Calibri" w:hAnsi="Calibri"/>
              <w:sz w:val="22"/>
              <w:szCs w:val="22"/>
              <w:lang w:eastAsia="en-GB"/>
            </w:rPr>
          </w:rPrChange>
        </w:rPr>
      </w:pPr>
      <w:r w:rsidRPr="002C3AD9">
        <w:rPr>
          <w:lang w:val="fr-FR" w:eastAsia="zh-CN"/>
          <w:rPrChange w:id="427" w:author="28.541_CR0320_(Rel-16)_NETSLICE-5GNRM" w:date="2020-06-29T16:37:00Z">
            <w:rPr>
              <w:lang w:eastAsia="zh-CN"/>
            </w:rPr>
          </w:rPrChange>
        </w:rPr>
        <w:t>4.3.11</w:t>
      </w:r>
      <w:r w:rsidRPr="002C3AD9">
        <w:rPr>
          <w:lang w:val="fr-FR"/>
          <w:rPrChange w:id="428" w:author="28.541_CR0320_(Rel-16)_NETSLICE-5GNRM" w:date="2020-06-29T16:37:00Z">
            <w:rPr/>
          </w:rPrChange>
        </w:rPr>
        <w:t>.4</w:t>
      </w:r>
      <w:r w:rsidRPr="00677C8D">
        <w:rPr>
          <w:rFonts w:ascii="Calibri" w:hAnsi="Calibri"/>
          <w:sz w:val="22"/>
          <w:szCs w:val="22"/>
          <w:lang w:val="fr-FR" w:eastAsia="en-GB"/>
          <w:rPrChange w:id="429" w:author="28.541_CR0320_(Rel-16)_NETSLICE-5GNRM" w:date="2020-06-29T16:37:00Z">
            <w:rPr>
              <w:rFonts w:ascii="Calibri" w:hAnsi="Calibri"/>
              <w:sz w:val="22"/>
              <w:szCs w:val="22"/>
              <w:lang w:eastAsia="en-GB"/>
            </w:rPr>
          </w:rPrChange>
        </w:rPr>
        <w:tab/>
      </w:r>
      <w:r w:rsidRPr="002C3AD9">
        <w:rPr>
          <w:lang w:val="fr-FR"/>
          <w:rPrChange w:id="430" w:author="28.541_CR0320_(Rel-16)_NETSLICE-5GNRM" w:date="2020-06-29T16:37:00Z">
            <w:rPr/>
          </w:rPrChange>
        </w:rPr>
        <w:t>Notifications</w:t>
      </w:r>
      <w:r w:rsidRPr="002C3AD9">
        <w:rPr>
          <w:lang w:val="fr-FR"/>
          <w:rPrChange w:id="431" w:author="28.541_CR0320_(Rel-16)_NETSLICE-5GNRM" w:date="2020-06-29T16:37:00Z">
            <w:rPr/>
          </w:rPrChange>
        </w:rPr>
        <w:tab/>
      </w:r>
      <w:r>
        <w:fldChar w:fldCharType="begin" w:fldLock="1"/>
      </w:r>
      <w:r w:rsidRPr="002C3AD9">
        <w:rPr>
          <w:lang w:val="fr-FR"/>
          <w:rPrChange w:id="432" w:author="28.541_CR0320_(Rel-16)_NETSLICE-5GNRM" w:date="2020-06-29T16:37:00Z">
            <w:rPr/>
          </w:rPrChange>
        </w:rPr>
        <w:instrText xml:space="preserve"> PAGEREF _Toc44340989 \h </w:instrText>
      </w:r>
      <w:r>
        <w:fldChar w:fldCharType="separate"/>
      </w:r>
      <w:r w:rsidRPr="002C3AD9">
        <w:rPr>
          <w:lang w:val="fr-FR"/>
          <w:rPrChange w:id="433" w:author="28.541_CR0320_(Rel-16)_NETSLICE-5GNRM" w:date="2020-06-29T16:37:00Z">
            <w:rPr/>
          </w:rPrChange>
        </w:rPr>
        <w:t>40</w:t>
      </w:r>
      <w:r>
        <w:fldChar w:fldCharType="end"/>
      </w:r>
    </w:p>
    <w:p w:rsidR="002C3AD9" w:rsidRPr="00677C8D" w:rsidRDefault="002C3AD9">
      <w:pPr>
        <w:pStyle w:val="TOC3"/>
        <w:rPr>
          <w:rFonts w:ascii="Calibri" w:hAnsi="Calibri"/>
          <w:sz w:val="22"/>
          <w:szCs w:val="22"/>
          <w:lang w:val="fr-FR" w:eastAsia="en-GB"/>
          <w:rPrChange w:id="434" w:author="28.541_CR0320_(Rel-16)_NETSLICE-5GNRM" w:date="2020-06-29T16:37:00Z">
            <w:rPr>
              <w:rFonts w:ascii="Calibri" w:hAnsi="Calibri"/>
              <w:sz w:val="22"/>
              <w:szCs w:val="22"/>
              <w:lang w:eastAsia="en-GB"/>
            </w:rPr>
          </w:rPrChange>
        </w:rPr>
      </w:pPr>
      <w:r w:rsidRPr="002C3AD9">
        <w:rPr>
          <w:lang w:val="fr-FR" w:eastAsia="zh-CN"/>
          <w:rPrChange w:id="435" w:author="28.541_CR0320_(Rel-16)_NETSLICE-5GNRM" w:date="2020-06-29T16:37:00Z">
            <w:rPr>
              <w:lang w:eastAsia="zh-CN"/>
            </w:rPr>
          </w:rPrChange>
        </w:rPr>
        <w:t>4.3.12</w:t>
      </w:r>
      <w:r w:rsidRPr="00677C8D">
        <w:rPr>
          <w:rFonts w:ascii="Calibri" w:hAnsi="Calibri"/>
          <w:sz w:val="22"/>
          <w:szCs w:val="22"/>
          <w:lang w:val="fr-FR" w:eastAsia="en-GB"/>
          <w:rPrChange w:id="436" w:author="28.541_CR0320_(Rel-16)_NETSLICE-5GNRM" w:date="2020-06-29T16:37:00Z">
            <w:rPr>
              <w:rFonts w:ascii="Calibri" w:hAnsi="Calibri"/>
              <w:sz w:val="22"/>
              <w:szCs w:val="22"/>
              <w:lang w:eastAsia="en-GB"/>
            </w:rPr>
          </w:rPrChange>
        </w:rPr>
        <w:tab/>
      </w:r>
      <w:r w:rsidRPr="002C3AD9">
        <w:rPr>
          <w:rFonts w:ascii="Courier New" w:hAnsi="Courier New"/>
          <w:lang w:val="fr-FR" w:eastAsia="zh-CN"/>
          <w:rPrChange w:id="437" w:author="28.541_CR0320_(Rel-16)_NETSLICE-5GNRM" w:date="2020-06-29T16:37:00Z">
            <w:rPr>
              <w:rFonts w:ascii="Courier New" w:hAnsi="Courier New"/>
              <w:lang w:eastAsia="zh-CN"/>
            </w:rPr>
          </w:rPrChange>
        </w:rPr>
        <w:t>EP_F1C</w:t>
      </w:r>
      <w:r w:rsidRPr="002C3AD9">
        <w:rPr>
          <w:lang w:val="fr-FR"/>
          <w:rPrChange w:id="438" w:author="28.541_CR0320_(Rel-16)_NETSLICE-5GNRM" w:date="2020-06-29T16:37:00Z">
            <w:rPr/>
          </w:rPrChange>
        </w:rPr>
        <w:tab/>
      </w:r>
      <w:r>
        <w:fldChar w:fldCharType="begin" w:fldLock="1"/>
      </w:r>
      <w:r w:rsidRPr="002C3AD9">
        <w:rPr>
          <w:lang w:val="fr-FR"/>
          <w:rPrChange w:id="439" w:author="28.541_CR0320_(Rel-16)_NETSLICE-5GNRM" w:date="2020-06-29T16:37:00Z">
            <w:rPr/>
          </w:rPrChange>
        </w:rPr>
        <w:instrText xml:space="preserve"> PAGEREF _Toc44340990 \h </w:instrText>
      </w:r>
      <w:r>
        <w:fldChar w:fldCharType="separate"/>
      </w:r>
      <w:r w:rsidRPr="002C3AD9">
        <w:rPr>
          <w:lang w:val="fr-FR"/>
          <w:rPrChange w:id="440" w:author="28.541_CR0320_(Rel-16)_NETSLICE-5GNRM" w:date="2020-06-29T16:37:00Z">
            <w:rPr/>
          </w:rPrChange>
        </w:rPr>
        <w:t>40</w:t>
      </w:r>
      <w:r>
        <w:fldChar w:fldCharType="end"/>
      </w:r>
    </w:p>
    <w:p w:rsidR="002C3AD9" w:rsidRPr="00677C8D" w:rsidRDefault="002C3AD9">
      <w:pPr>
        <w:pStyle w:val="TOC4"/>
        <w:rPr>
          <w:rFonts w:ascii="Calibri" w:hAnsi="Calibri"/>
          <w:sz w:val="22"/>
          <w:szCs w:val="22"/>
          <w:lang w:val="fr-FR" w:eastAsia="en-GB"/>
          <w:rPrChange w:id="441" w:author="28.541_CR0320_(Rel-16)_NETSLICE-5GNRM" w:date="2020-06-29T16:37:00Z">
            <w:rPr>
              <w:rFonts w:ascii="Calibri" w:hAnsi="Calibri"/>
              <w:sz w:val="22"/>
              <w:szCs w:val="22"/>
              <w:lang w:eastAsia="en-GB"/>
            </w:rPr>
          </w:rPrChange>
        </w:rPr>
      </w:pPr>
      <w:r w:rsidRPr="002C3AD9">
        <w:rPr>
          <w:lang w:val="fr-FR" w:eastAsia="zh-CN"/>
          <w:rPrChange w:id="442" w:author="28.541_CR0320_(Rel-16)_NETSLICE-5GNRM" w:date="2020-06-29T16:37:00Z">
            <w:rPr>
              <w:lang w:eastAsia="zh-CN"/>
            </w:rPr>
          </w:rPrChange>
        </w:rPr>
        <w:t>4.3.12</w:t>
      </w:r>
      <w:r w:rsidRPr="002C3AD9">
        <w:rPr>
          <w:lang w:val="fr-FR"/>
          <w:rPrChange w:id="443" w:author="28.541_CR0320_(Rel-16)_NETSLICE-5GNRM" w:date="2020-06-29T16:37:00Z">
            <w:rPr/>
          </w:rPrChange>
        </w:rPr>
        <w:t>.1</w:t>
      </w:r>
      <w:r w:rsidRPr="00677C8D">
        <w:rPr>
          <w:rFonts w:ascii="Calibri" w:hAnsi="Calibri"/>
          <w:sz w:val="22"/>
          <w:szCs w:val="22"/>
          <w:lang w:val="fr-FR" w:eastAsia="en-GB"/>
          <w:rPrChange w:id="444" w:author="28.541_CR0320_(Rel-16)_NETSLICE-5GNRM" w:date="2020-06-29T16:37:00Z">
            <w:rPr>
              <w:rFonts w:ascii="Calibri" w:hAnsi="Calibri"/>
              <w:sz w:val="22"/>
              <w:szCs w:val="22"/>
              <w:lang w:eastAsia="en-GB"/>
            </w:rPr>
          </w:rPrChange>
        </w:rPr>
        <w:tab/>
      </w:r>
      <w:r w:rsidRPr="002C3AD9">
        <w:rPr>
          <w:lang w:val="fr-FR"/>
          <w:rPrChange w:id="445" w:author="28.541_CR0320_(Rel-16)_NETSLICE-5GNRM" w:date="2020-06-29T16:37:00Z">
            <w:rPr/>
          </w:rPrChange>
        </w:rPr>
        <w:t>Definition</w:t>
      </w:r>
      <w:r w:rsidRPr="002C3AD9">
        <w:rPr>
          <w:lang w:val="fr-FR"/>
          <w:rPrChange w:id="446" w:author="28.541_CR0320_(Rel-16)_NETSLICE-5GNRM" w:date="2020-06-29T16:37:00Z">
            <w:rPr/>
          </w:rPrChange>
        </w:rPr>
        <w:tab/>
      </w:r>
      <w:r>
        <w:fldChar w:fldCharType="begin" w:fldLock="1"/>
      </w:r>
      <w:r w:rsidRPr="002C3AD9">
        <w:rPr>
          <w:lang w:val="fr-FR"/>
          <w:rPrChange w:id="447" w:author="28.541_CR0320_(Rel-16)_NETSLICE-5GNRM" w:date="2020-06-29T16:37:00Z">
            <w:rPr/>
          </w:rPrChange>
        </w:rPr>
        <w:instrText xml:space="preserve"> PAGEREF _Toc44340991 \h </w:instrText>
      </w:r>
      <w:r>
        <w:fldChar w:fldCharType="separate"/>
      </w:r>
      <w:r w:rsidRPr="002C3AD9">
        <w:rPr>
          <w:lang w:val="fr-FR"/>
          <w:rPrChange w:id="448" w:author="28.541_CR0320_(Rel-16)_NETSLICE-5GNRM" w:date="2020-06-29T16:37:00Z">
            <w:rPr/>
          </w:rPrChange>
        </w:rPr>
        <w:t>40</w:t>
      </w:r>
      <w:r>
        <w:fldChar w:fldCharType="end"/>
      </w:r>
    </w:p>
    <w:p w:rsidR="002C3AD9" w:rsidRPr="00677C8D" w:rsidRDefault="002C3AD9">
      <w:pPr>
        <w:pStyle w:val="TOC4"/>
        <w:rPr>
          <w:rFonts w:ascii="Calibri" w:hAnsi="Calibri"/>
          <w:sz w:val="22"/>
          <w:szCs w:val="22"/>
          <w:lang w:val="fr-FR" w:eastAsia="en-GB"/>
          <w:rPrChange w:id="449" w:author="28.541_CR0320_(Rel-16)_NETSLICE-5GNRM" w:date="2020-06-29T16:37:00Z">
            <w:rPr>
              <w:rFonts w:ascii="Calibri" w:hAnsi="Calibri"/>
              <w:sz w:val="22"/>
              <w:szCs w:val="22"/>
              <w:lang w:eastAsia="en-GB"/>
            </w:rPr>
          </w:rPrChange>
        </w:rPr>
      </w:pPr>
      <w:r w:rsidRPr="002C3AD9">
        <w:rPr>
          <w:lang w:val="fr-FR" w:eastAsia="zh-CN"/>
          <w:rPrChange w:id="450" w:author="28.541_CR0320_(Rel-16)_NETSLICE-5GNRM" w:date="2020-06-29T16:37:00Z">
            <w:rPr>
              <w:lang w:eastAsia="zh-CN"/>
            </w:rPr>
          </w:rPrChange>
        </w:rPr>
        <w:t>4.3.12</w:t>
      </w:r>
      <w:r w:rsidRPr="002C3AD9">
        <w:rPr>
          <w:lang w:val="fr-FR"/>
          <w:rPrChange w:id="451" w:author="28.541_CR0320_(Rel-16)_NETSLICE-5GNRM" w:date="2020-06-29T16:37:00Z">
            <w:rPr/>
          </w:rPrChange>
        </w:rPr>
        <w:t>.2</w:t>
      </w:r>
      <w:r w:rsidRPr="00677C8D">
        <w:rPr>
          <w:rFonts w:ascii="Calibri" w:hAnsi="Calibri"/>
          <w:sz w:val="22"/>
          <w:szCs w:val="22"/>
          <w:lang w:val="fr-FR" w:eastAsia="en-GB"/>
          <w:rPrChange w:id="452" w:author="28.541_CR0320_(Rel-16)_NETSLICE-5GNRM" w:date="2020-06-29T16:37:00Z">
            <w:rPr>
              <w:rFonts w:ascii="Calibri" w:hAnsi="Calibri"/>
              <w:sz w:val="22"/>
              <w:szCs w:val="22"/>
              <w:lang w:eastAsia="en-GB"/>
            </w:rPr>
          </w:rPrChange>
        </w:rPr>
        <w:tab/>
      </w:r>
      <w:r w:rsidRPr="002C3AD9">
        <w:rPr>
          <w:lang w:val="fr-FR"/>
          <w:rPrChange w:id="453" w:author="28.541_CR0320_(Rel-16)_NETSLICE-5GNRM" w:date="2020-06-29T16:37:00Z">
            <w:rPr/>
          </w:rPrChange>
        </w:rPr>
        <w:t>Attributes</w:t>
      </w:r>
      <w:r w:rsidRPr="002C3AD9">
        <w:rPr>
          <w:lang w:val="fr-FR"/>
          <w:rPrChange w:id="454" w:author="28.541_CR0320_(Rel-16)_NETSLICE-5GNRM" w:date="2020-06-29T16:37:00Z">
            <w:rPr/>
          </w:rPrChange>
        </w:rPr>
        <w:tab/>
      </w:r>
      <w:r>
        <w:fldChar w:fldCharType="begin" w:fldLock="1"/>
      </w:r>
      <w:r w:rsidRPr="002C3AD9">
        <w:rPr>
          <w:lang w:val="fr-FR"/>
          <w:rPrChange w:id="455" w:author="28.541_CR0320_(Rel-16)_NETSLICE-5GNRM" w:date="2020-06-29T16:37:00Z">
            <w:rPr/>
          </w:rPrChange>
        </w:rPr>
        <w:instrText xml:space="preserve"> PAGEREF _Toc44340992 \h </w:instrText>
      </w:r>
      <w:r>
        <w:fldChar w:fldCharType="separate"/>
      </w:r>
      <w:r w:rsidRPr="002C3AD9">
        <w:rPr>
          <w:lang w:val="fr-FR"/>
          <w:rPrChange w:id="456" w:author="28.541_CR0320_(Rel-16)_NETSLICE-5GNRM" w:date="2020-06-29T16:37:00Z">
            <w:rPr/>
          </w:rPrChange>
        </w:rPr>
        <w:t>40</w:t>
      </w:r>
      <w:r>
        <w:fldChar w:fldCharType="end"/>
      </w:r>
    </w:p>
    <w:p w:rsidR="002C3AD9" w:rsidRPr="00677C8D" w:rsidRDefault="002C3AD9">
      <w:pPr>
        <w:pStyle w:val="TOC4"/>
        <w:rPr>
          <w:rFonts w:ascii="Calibri" w:hAnsi="Calibri"/>
          <w:sz w:val="22"/>
          <w:szCs w:val="22"/>
          <w:lang w:val="fr-FR" w:eastAsia="en-GB"/>
          <w:rPrChange w:id="457" w:author="28.541_CR0320_(Rel-16)_NETSLICE-5GNRM" w:date="2020-06-29T16:37:00Z">
            <w:rPr>
              <w:rFonts w:ascii="Calibri" w:hAnsi="Calibri"/>
              <w:sz w:val="22"/>
              <w:szCs w:val="22"/>
              <w:lang w:eastAsia="en-GB"/>
            </w:rPr>
          </w:rPrChange>
        </w:rPr>
      </w:pPr>
      <w:r w:rsidRPr="002C3AD9">
        <w:rPr>
          <w:lang w:val="fr-FR" w:eastAsia="zh-CN"/>
          <w:rPrChange w:id="458" w:author="28.541_CR0320_(Rel-16)_NETSLICE-5GNRM" w:date="2020-06-29T16:37:00Z">
            <w:rPr>
              <w:lang w:eastAsia="zh-CN"/>
            </w:rPr>
          </w:rPrChange>
        </w:rPr>
        <w:t>4.3.12</w:t>
      </w:r>
      <w:r w:rsidRPr="002C3AD9">
        <w:rPr>
          <w:lang w:val="fr-FR"/>
          <w:rPrChange w:id="459" w:author="28.541_CR0320_(Rel-16)_NETSLICE-5GNRM" w:date="2020-06-29T16:37:00Z">
            <w:rPr/>
          </w:rPrChange>
        </w:rPr>
        <w:t>.3</w:t>
      </w:r>
      <w:r w:rsidRPr="00677C8D">
        <w:rPr>
          <w:rFonts w:ascii="Calibri" w:hAnsi="Calibri"/>
          <w:sz w:val="22"/>
          <w:szCs w:val="22"/>
          <w:lang w:val="fr-FR" w:eastAsia="en-GB"/>
          <w:rPrChange w:id="460" w:author="28.541_CR0320_(Rel-16)_NETSLICE-5GNRM" w:date="2020-06-29T16:37:00Z">
            <w:rPr>
              <w:rFonts w:ascii="Calibri" w:hAnsi="Calibri"/>
              <w:sz w:val="22"/>
              <w:szCs w:val="22"/>
              <w:lang w:eastAsia="en-GB"/>
            </w:rPr>
          </w:rPrChange>
        </w:rPr>
        <w:tab/>
      </w:r>
      <w:r w:rsidRPr="002C3AD9">
        <w:rPr>
          <w:lang w:val="fr-FR"/>
          <w:rPrChange w:id="461" w:author="28.541_CR0320_(Rel-16)_NETSLICE-5GNRM" w:date="2020-06-29T16:37:00Z">
            <w:rPr/>
          </w:rPrChange>
        </w:rPr>
        <w:t>Attribute constraints</w:t>
      </w:r>
      <w:r w:rsidRPr="002C3AD9">
        <w:rPr>
          <w:lang w:val="fr-FR"/>
          <w:rPrChange w:id="462" w:author="28.541_CR0320_(Rel-16)_NETSLICE-5GNRM" w:date="2020-06-29T16:37:00Z">
            <w:rPr/>
          </w:rPrChange>
        </w:rPr>
        <w:tab/>
      </w:r>
      <w:r>
        <w:fldChar w:fldCharType="begin" w:fldLock="1"/>
      </w:r>
      <w:r w:rsidRPr="002C3AD9">
        <w:rPr>
          <w:lang w:val="fr-FR"/>
          <w:rPrChange w:id="463" w:author="28.541_CR0320_(Rel-16)_NETSLICE-5GNRM" w:date="2020-06-29T16:37:00Z">
            <w:rPr/>
          </w:rPrChange>
        </w:rPr>
        <w:instrText xml:space="preserve"> PAGEREF _Toc44340993 \h </w:instrText>
      </w:r>
      <w:r>
        <w:fldChar w:fldCharType="separate"/>
      </w:r>
      <w:r w:rsidRPr="002C3AD9">
        <w:rPr>
          <w:lang w:val="fr-FR"/>
          <w:rPrChange w:id="464" w:author="28.541_CR0320_(Rel-16)_NETSLICE-5GNRM" w:date="2020-06-29T16:37:00Z">
            <w:rPr/>
          </w:rPrChange>
        </w:rPr>
        <w:t>40</w:t>
      </w:r>
      <w:r>
        <w:fldChar w:fldCharType="end"/>
      </w:r>
    </w:p>
    <w:p w:rsidR="002C3AD9" w:rsidRPr="00677C8D" w:rsidRDefault="002C3AD9">
      <w:pPr>
        <w:pStyle w:val="TOC4"/>
        <w:rPr>
          <w:rFonts w:ascii="Calibri" w:hAnsi="Calibri"/>
          <w:sz w:val="22"/>
          <w:szCs w:val="22"/>
          <w:lang w:val="fr-FR" w:eastAsia="en-GB"/>
          <w:rPrChange w:id="465" w:author="28.541_CR0320_(Rel-16)_NETSLICE-5GNRM" w:date="2020-06-29T16:37:00Z">
            <w:rPr>
              <w:rFonts w:ascii="Calibri" w:hAnsi="Calibri"/>
              <w:sz w:val="22"/>
              <w:szCs w:val="22"/>
              <w:lang w:eastAsia="en-GB"/>
            </w:rPr>
          </w:rPrChange>
        </w:rPr>
      </w:pPr>
      <w:r w:rsidRPr="002C3AD9">
        <w:rPr>
          <w:lang w:val="fr-FR" w:eastAsia="zh-CN"/>
          <w:rPrChange w:id="466" w:author="28.541_CR0320_(Rel-16)_NETSLICE-5GNRM" w:date="2020-06-29T16:37:00Z">
            <w:rPr>
              <w:lang w:eastAsia="zh-CN"/>
            </w:rPr>
          </w:rPrChange>
        </w:rPr>
        <w:t>4.3.12</w:t>
      </w:r>
      <w:r w:rsidRPr="002C3AD9">
        <w:rPr>
          <w:lang w:val="fr-FR"/>
          <w:rPrChange w:id="467" w:author="28.541_CR0320_(Rel-16)_NETSLICE-5GNRM" w:date="2020-06-29T16:37:00Z">
            <w:rPr/>
          </w:rPrChange>
        </w:rPr>
        <w:t>.4</w:t>
      </w:r>
      <w:r w:rsidRPr="00677C8D">
        <w:rPr>
          <w:rFonts w:ascii="Calibri" w:hAnsi="Calibri"/>
          <w:sz w:val="22"/>
          <w:szCs w:val="22"/>
          <w:lang w:val="fr-FR" w:eastAsia="en-GB"/>
          <w:rPrChange w:id="468" w:author="28.541_CR0320_(Rel-16)_NETSLICE-5GNRM" w:date="2020-06-29T16:37:00Z">
            <w:rPr>
              <w:rFonts w:ascii="Calibri" w:hAnsi="Calibri"/>
              <w:sz w:val="22"/>
              <w:szCs w:val="22"/>
              <w:lang w:eastAsia="en-GB"/>
            </w:rPr>
          </w:rPrChange>
        </w:rPr>
        <w:tab/>
      </w:r>
      <w:r w:rsidRPr="002C3AD9">
        <w:rPr>
          <w:lang w:val="fr-FR"/>
          <w:rPrChange w:id="469" w:author="28.541_CR0320_(Rel-16)_NETSLICE-5GNRM" w:date="2020-06-29T16:37:00Z">
            <w:rPr/>
          </w:rPrChange>
        </w:rPr>
        <w:t>Notifications</w:t>
      </w:r>
      <w:r w:rsidRPr="002C3AD9">
        <w:rPr>
          <w:lang w:val="fr-FR"/>
          <w:rPrChange w:id="470" w:author="28.541_CR0320_(Rel-16)_NETSLICE-5GNRM" w:date="2020-06-29T16:37:00Z">
            <w:rPr/>
          </w:rPrChange>
        </w:rPr>
        <w:tab/>
      </w:r>
      <w:r>
        <w:fldChar w:fldCharType="begin" w:fldLock="1"/>
      </w:r>
      <w:r w:rsidRPr="002C3AD9">
        <w:rPr>
          <w:lang w:val="fr-FR"/>
          <w:rPrChange w:id="471" w:author="28.541_CR0320_(Rel-16)_NETSLICE-5GNRM" w:date="2020-06-29T16:37:00Z">
            <w:rPr/>
          </w:rPrChange>
        </w:rPr>
        <w:instrText xml:space="preserve"> PAGEREF _Toc44340994 \h </w:instrText>
      </w:r>
      <w:r>
        <w:fldChar w:fldCharType="separate"/>
      </w:r>
      <w:r w:rsidRPr="002C3AD9">
        <w:rPr>
          <w:lang w:val="fr-FR"/>
          <w:rPrChange w:id="472" w:author="28.541_CR0320_(Rel-16)_NETSLICE-5GNRM" w:date="2020-06-29T16:37:00Z">
            <w:rPr/>
          </w:rPrChange>
        </w:rPr>
        <w:t>40</w:t>
      </w:r>
      <w:r>
        <w:fldChar w:fldCharType="end"/>
      </w:r>
    </w:p>
    <w:p w:rsidR="002C3AD9" w:rsidRPr="00677C8D" w:rsidRDefault="002C3AD9">
      <w:pPr>
        <w:pStyle w:val="TOC3"/>
        <w:rPr>
          <w:rFonts w:ascii="Calibri" w:hAnsi="Calibri"/>
          <w:sz w:val="22"/>
          <w:szCs w:val="22"/>
          <w:lang w:val="fr-FR" w:eastAsia="en-GB"/>
          <w:rPrChange w:id="473" w:author="28.541_CR0320_(Rel-16)_NETSLICE-5GNRM" w:date="2020-06-29T16:37:00Z">
            <w:rPr>
              <w:rFonts w:ascii="Calibri" w:hAnsi="Calibri"/>
              <w:sz w:val="22"/>
              <w:szCs w:val="22"/>
              <w:lang w:eastAsia="en-GB"/>
            </w:rPr>
          </w:rPrChange>
        </w:rPr>
      </w:pPr>
      <w:r w:rsidRPr="002C3AD9">
        <w:rPr>
          <w:lang w:val="fr-FR" w:eastAsia="zh-CN"/>
          <w:rPrChange w:id="474" w:author="28.541_CR0320_(Rel-16)_NETSLICE-5GNRM" w:date="2020-06-29T16:37:00Z">
            <w:rPr>
              <w:lang w:eastAsia="zh-CN"/>
            </w:rPr>
          </w:rPrChange>
        </w:rPr>
        <w:t>4.3.13</w:t>
      </w:r>
      <w:r w:rsidRPr="00677C8D">
        <w:rPr>
          <w:rFonts w:ascii="Calibri" w:hAnsi="Calibri"/>
          <w:sz w:val="22"/>
          <w:szCs w:val="22"/>
          <w:lang w:val="fr-FR" w:eastAsia="en-GB"/>
          <w:rPrChange w:id="475" w:author="28.541_CR0320_(Rel-16)_NETSLICE-5GNRM" w:date="2020-06-29T16:37:00Z">
            <w:rPr>
              <w:rFonts w:ascii="Calibri" w:hAnsi="Calibri"/>
              <w:sz w:val="22"/>
              <w:szCs w:val="22"/>
              <w:lang w:eastAsia="en-GB"/>
            </w:rPr>
          </w:rPrChange>
        </w:rPr>
        <w:tab/>
      </w:r>
      <w:r w:rsidRPr="002C3AD9">
        <w:rPr>
          <w:rFonts w:ascii="Courier New" w:hAnsi="Courier New"/>
          <w:lang w:val="fr-FR" w:eastAsia="zh-CN"/>
          <w:rPrChange w:id="476" w:author="28.541_CR0320_(Rel-16)_NETSLICE-5GNRM" w:date="2020-06-29T16:37:00Z">
            <w:rPr>
              <w:rFonts w:ascii="Courier New" w:hAnsi="Courier New"/>
              <w:lang w:eastAsia="zh-CN"/>
            </w:rPr>
          </w:rPrChange>
        </w:rPr>
        <w:t>EP_F1U</w:t>
      </w:r>
      <w:r w:rsidRPr="002C3AD9">
        <w:rPr>
          <w:lang w:val="fr-FR"/>
          <w:rPrChange w:id="477" w:author="28.541_CR0320_(Rel-16)_NETSLICE-5GNRM" w:date="2020-06-29T16:37:00Z">
            <w:rPr/>
          </w:rPrChange>
        </w:rPr>
        <w:tab/>
      </w:r>
      <w:r>
        <w:fldChar w:fldCharType="begin" w:fldLock="1"/>
      </w:r>
      <w:r w:rsidRPr="002C3AD9">
        <w:rPr>
          <w:lang w:val="fr-FR"/>
          <w:rPrChange w:id="478" w:author="28.541_CR0320_(Rel-16)_NETSLICE-5GNRM" w:date="2020-06-29T16:37:00Z">
            <w:rPr/>
          </w:rPrChange>
        </w:rPr>
        <w:instrText xml:space="preserve"> PAGEREF _Toc44340995 \h </w:instrText>
      </w:r>
      <w:r>
        <w:fldChar w:fldCharType="separate"/>
      </w:r>
      <w:r w:rsidRPr="002C3AD9">
        <w:rPr>
          <w:lang w:val="fr-FR"/>
          <w:rPrChange w:id="479" w:author="28.541_CR0320_(Rel-16)_NETSLICE-5GNRM" w:date="2020-06-29T16:37:00Z">
            <w:rPr/>
          </w:rPrChange>
        </w:rPr>
        <w:t>40</w:t>
      </w:r>
      <w:r>
        <w:fldChar w:fldCharType="end"/>
      </w:r>
    </w:p>
    <w:p w:rsidR="002C3AD9" w:rsidRPr="00677C8D" w:rsidRDefault="002C3AD9">
      <w:pPr>
        <w:pStyle w:val="TOC4"/>
        <w:rPr>
          <w:rFonts w:ascii="Calibri" w:hAnsi="Calibri"/>
          <w:sz w:val="22"/>
          <w:szCs w:val="22"/>
          <w:lang w:val="fr-FR" w:eastAsia="en-GB"/>
          <w:rPrChange w:id="480" w:author="28.541_CR0320_(Rel-16)_NETSLICE-5GNRM" w:date="2020-06-29T16:37:00Z">
            <w:rPr>
              <w:rFonts w:ascii="Calibri" w:hAnsi="Calibri"/>
              <w:sz w:val="22"/>
              <w:szCs w:val="22"/>
              <w:lang w:eastAsia="en-GB"/>
            </w:rPr>
          </w:rPrChange>
        </w:rPr>
      </w:pPr>
      <w:r w:rsidRPr="002C3AD9">
        <w:rPr>
          <w:lang w:val="fr-FR" w:eastAsia="zh-CN"/>
          <w:rPrChange w:id="481" w:author="28.541_CR0320_(Rel-16)_NETSLICE-5GNRM" w:date="2020-06-29T16:37:00Z">
            <w:rPr>
              <w:lang w:eastAsia="zh-CN"/>
            </w:rPr>
          </w:rPrChange>
        </w:rPr>
        <w:t>4.3.13</w:t>
      </w:r>
      <w:r w:rsidRPr="002C3AD9">
        <w:rPr>
          <w:lang w:val="fr-FR"/>
          <w:rPrChange w:id="482" w:author="28.541_CR0320_(Rel-16)_NETSLICE-5GNRM" w:date="2020-06-29T16:37:00Z">
            <w:rPr/>
          </w:rPrChange>
        </w:rPr>
        <w:t>.1</w:t>
      </w:r>
      <w:r w:rsidRPr="00677C8D">
        <w:rPr>
          <w:rFonts w:ascii="Calibri" w:hAnsi="Calibri"/>
          <w:sz w:val="22"/>
          <w:szCs w:val="22"/>
          <w:lang w:val="fr-FR" w:eastAsia="en-GB"/>
          <w:rPrChange w:id="483" w:author="28.541_CR0320_(Rel-16)_NETSLICE-5GNRM" w:date="2020-06-29T16:37:00Z">
            <w:rPr>
              <w:rFonts w:ascii="Calibri" w:hAnsi="Calibri"/>
              <w:sz w:val="22"/>
              <w:szCs w:val="22"/>
              <w:lang w:eastAsia="en-GB"/>
            </w:rPr>
          </w:rPrChange>
        </w:rPr>
        <w:tab/>
      </w:r>
      <w:r w:rsidRPr="002C3AD9">
        <w:rPr>
          <w:lang w:val="fr-FR"/>
          <w:rPrChange w:id="484" w:author="28.541_CR0320_(Rel-16)_NETSLICE-5GNRM" w:date="2020-06-29T16:37:00Z">
            <w:rPr/>
          </w:rPrChange>
        </w:rPr>
        <w:t>Definition</w:t>
      </w:r>
      <w:r w:rsidRPr="002C3AD9">
        <w:rPr>
          <w:lang w:val="fr-FR"/>
          <w:rPrChange w:id="485" w:author="28.541_CR0320_(Rel-16)_NETSLICE-5GNRM" w:date="2020-06-29T16:37:00Z">
            <w:rPr/>
          </w:rPrChange>
        </w:rPr>
        <w:tab/>
      </w:r>
      <w:r>
        <w:fldChar w:fldCharType="begin" w:fldLock="1"/>
      </w:r>
      <w:r w:rsidRPr="002C3AD9">
        <w:rPr>
          <w:lang w:val="fr-FR"/>
          <w:rPrChange w:id="486" w:author="28.541_CR0320_(Rel-16)_NETSLICE-5GNRM" w:date="2020-06-29T16:37:00Z">
            <w:rPr/>
          </w:rPrChange>
        </w:rPr>
        <w:instrText xml:space="preserve"> PAGEREF _Toc44340996 \h </w:instrText>
      </w:r>
      <w:r>
        <w:fldChar w:fldCharType="separate"/>
      </w:r>
      <w:r w:rsidRPr="002C3AD9">
        <w:rPr>
          <w:lang w:val="fr-FR"/>
          <w:rPrChange w:id="487" w:author="28.541_CR0320_(Rel-16)_NETSLICE-5GNRM" w:date="2020-06-29T16:37:00Z">
            <w:rPr/>
          </w:rPrChange>
        </w:rPr>
        <w:t>40</w:t>
      </w:r>
      <w:r>
        <w:fldChar w:fldCharType="end"/>
      </w:r>
    </w:p>
    <w:p w:rsidR="002C3AD9" w:rsidRPr="00677C8D" w:rsidRDefault="002C3AD9">
      <w:pPr>
        <w:pStyle w:val="TOC4"/>
        <w:rPr>
          <w:rFonts w:ascii="Calibri" w:hAnsi="Calibri"/>
          <w:sz w:val="22"/>
          <w:szCs w:val="22"/>
          <w:lang w:val="fr-FR" w:eastAsia="en-GB"/>
          <w:rPrChange w:id="488" w:author="28.541_CR0320_(Rel-16)_NETSLICE-5GNRM" w:date="2020-06-29T16:37:00Z">
            <w:rPr>
              <w:rFonts w:ascii="Calibri" w:hAnsi="Calibri"/>
              <w:sz w:val="22"/>
              <w:szCs w:val="22"/>
              <w:lang w:eastAsia="en-GB"/>
            </w:rPr>
          </w:rPrChange>
        </w:rPr>
      </w:pPr>
      <w:r w:rsidRPr="002C3AD9">
        <w:rPr>
          <w:lang w:val="fr-FR" w:eastAsia="zh-CN"/>
          <w:rPrChange w:id="489" w:author="28.541_CR0320_(Rel-16)_NETSLICE-5GNRM" w:date="2020-06-29T16:37:00Z">
            <w:rPr>
              <w:lang w:eastAsia="zh-CN"/>
            </w:rPr>
          </w:rPrChange>
        </w:rPr>
        <w:t>4.3.13</w:t>
      </w:r>
      <w:r w:rsidRPr="002C3AD9">
        <w:rPr>
          <w:lang w:val="fr-FR"/>
          <w:rPrChange w:id="490" w:author="28.541_CR0320_(Rel-16)_NETSLICE-5GNRM" w:date="2020-06-29T16:37:00Z">
            <w:rPr/>
          </w:rPrChange>
        </w:rPr>
        <w:t>.2</w:t>
      </w:r>
      <w:r w:rsidRPr="00677C8D">
        <w:rPr>
          <w:rFonts w:ascii="Calibri" w:hAnsi="Calibri"/>
          <w:sz w:val="22"/>
          <w:szCs w:val="22"/>
          <w:lang w:val="fr-FR" w:eastAsia="en-GB"/>
          <w:rPrChange w:id="491" w:author="28.541_CR0320_(Rel-16)_NETSLICE-5GNRM" w:date="2020-06-29T16:37:00Z">
            <w:rPr>
              <w:rFonts w:ascii="Calibri" w:hAnsi="Calibri"/>
              <w:sz w:val="22"/>
              <w:szCs w:val="22"/>
              <w:lang w:eastAsia="en-GB"/>
            </w:rPr>
          </w:rPrChange>
        </w:rPr>
        <w:tab/>
      </w:r>
      <w:r w:rsidRPr="002C3AD9">
        <w:rPr>
          <w:lang w:val="fr-FR"/>
          <w:rPrChange w:id="492" w:author="28.541_CR0320_(Rel-16)_NETSLICE-5GNRM" w:date="2020-06-29T16:37:00Z">
            <w:rPr/>
          </w:rPrChange>
        </w:rPr>
        <w:t>Attributes</w:t>
      </w:r>
      <w:r w:rsidRPr="002C3AD9">
        <w:rPr>
          <w:lang w:val="fr-FR"/>
          <w:rPrChange w:id="493" w:author="28.541_CR0320_(Rel-16)_NETSLICE-5GNRM" w:date="2020-06-29T16:37:00Z">
            <w:rPr/>
          </w:rPrChange>
        </w:rPr>
        <w:tab/>
      </w:r>
      <w:r>
        <w:fldChar w:fldCharType="begin" w:fldLock="1"/>
      </w:r>
      <w:r w:rsidRPr="002C3AD9">
        <w:rPr>
          <w:lang w:val="fr-FR"/>
          <w:rPrChange w:id="494" w:author="28.541_CR0320_(Rel-16)_NETSLICE-5GNRM" w:date="2020-06-29T16:37:00Z">
            <w:rPr/>
          </w:rPrChange>
        </w:rPr>
        <w:instrText xml:space="preserve"> PAGEREF _Toc44340997 \h </w:instrText>
      </w:r>
      <w:r>
        <w:fldChar w:fldCharType="separate"/>
      </w:r>
      <w:r w:rsidRPr="002C3AD9">
        <w:rPr>
          <w:lang w:val="fr-FR"/>
          <w:rPrChange w:id="495" w:author="28.541_CR0320_(Rel-16)_NETSLICE-5GNRM" w:date="2020-06-29T16:37:00Z">
            <w:rPr/>
          </w:rPrChange>
        </w:rPr>
        <w:t>40</w:t>
      </w:r>
      <w:r>
        <w:fldChar w:fldCharType="end"/>
      </w:r>
    </w:p>
    <w:p w:rsidR="002C3AD9" w:rsidRPr="00677C8D" w:rsidRDefault="002C3AD9">
      <w:pPr>
        <w:pStyle w:val="TOC4"/>
        <w:rPr>
          <w:rFonts w:ascii="Calibri" w:hAnsi="Calibri"/>
          <w:sz w:val="22"/>
          <w:szCs w:val="22"/>
          <w:lang w:val="fr-FR" w:eastAsia="en-GB"/>
          <w:rPrChange w:id="496" w:author="28.541_CR0320_(Rel-16)_NETSLICE-5GNRM" w:date="2020-06-29T16:37:00Z">
            <w:rPr>
              <w:rFonts w:ascii="Calibri" w:hAnsi="Calibri"/>
              <w:sz w:val="22"/>
              <w:szCs w:val="22"/>
              <w:lang w:eastAsia="en-GB"/>
            </w:rPr>
          </w:rPrChange>
        </w:rPr>
      </w:pPr>
      <w:r w:rsidRPr="002C3AD9">
        <w:rPr>
          <w:lang w:val="fr-FR" w:eastAsia="zh-CN"/>
          <w:rPrChange w:id="497" w:author="28.541_CR0320_(Rel-16)_NETSLICE-5GNRM" w:date="2020-06-29T16:37:00Z">
            <w:rPr>
              <w:lang w:eastAsia="zh-CN"/>
            </w:rPr>
          </w:rPrChange>
        </w:rPr>
        <w:t>4.3.13.</w:t>
      </w:r>
      <w:r w:rsidRPr="002C3AD9">
        <w:rPr>
          <w:lang w:val="fr-FR"/>
          <w:rPrChange w:id="498" w:author="28.541_CR0320_(Rel-16)_NETSLICE-5GNRM" w:date="2020-06-29T16:37:00Z">
            <w:rPr/>
          </w:rPrChange>
        </w:rPr>
        <w:t>3</w:t>
      </w:r>
      <w:r w:rsidRPr="00677C8D">
        <w:rPr>
          <w:rFonts w:ascii="Calibri" w:hAnsi="Calibri"/>
          <w:sz w:val="22"/>
          <w:szCs w:val="22"/>
          <w:lang w:val="fr-FR" w:eastAsia="en-GB"/>
          <w:rPrChange w:id="499" w:author="28.541_CR0320_(Rel-16)_NETSLICE-5GNRM" w:date="2020-06-29T16:37:00Z">
            <w:rPr>
              <w:rFonts w:ascii="Calibri" w:hAnsi="Calibri"/>
              <w:sz w:val="22"/>
              <w:szCs w:val="22"/>
              <w:lang w:eastAsia="en-GB"/>
            </w:rPr>
          </w:rPrChange>
        </w:rPr>
        <w:tab/>
      </w:r>
      <w:r w:rsidRPr="002C3AD9">
        <w:rPr>
          <w:lang w:val="fr-FR"/>
          <w:rPrChange w:id="500" w:author="28.541_CR0320_(Rel-16)_NETSLICE-5GNRM" w:date="2020-06-29T16:37:00Z">
            <w:rPr/>
          </w:rPrChange>
        </w:rPr>
        <w:t>Attribute constraints</w:t>
      </w:r>
      <w:r w:rsidRPr="002C3AD9">
        <w:rPr>
          <w:lang w:val="fr-FR"/>
          <w:rPrChange w:id="501" w:author="28.541_CR0320_(Rel-16)_NETSLICE-5GNRM" w:date="2020-06-29T16:37:00Z">
            <w:rPr/>
          </w:rPrChange>
        </w:rPr>
        <w:tab/>
      </w:r>
      <w:r>
        <w:fldChar w:fldCharType="begin" w:fldLock="1"/>
      </w:r>
      <w:r w:rsidRPr="002C3AD9">
        <w:rPr>
          <w:lang w:val="fr-FR"/>
          <w:rPrChange w:id="502" w:author="28.541_CR0320_(Rel-16)_NETSLICE-5GNRM" w:date="2020-06-29T16:37:00Z">
            <w:rPr/>
          </w:rPrChange>
        </w:rPr>
        <w:instrText xml:space="preserve"> PAGEREF _Toc44340998 \h </w:instrText>
      </w:r>
      <w:r>
        <w:fldChar w:fldCharType="separate"/>
      </w:r>
      <w:r w:rsidRPr="002C3AD9">
        <w:rPr>
          <w:lang w:val="fr-FR"/>
          <w:rPrChange w:id="503" w:author="28.541_CR0320_(Rel-16)_NETSLICE-5GNRM" w:date="2020-06-29T16:37:00Z">
            <w:rPr/>
          </w:rPrChange>
        </w:rPr>
        <w:t>41</w:t>
      </w:r>
      <w:r>
        <w:fldChar w:fldCharType="end"/>
      </w:r>
    </w:p>
    <w:p w:rsidR="002C3AD9" w:rsidRPr="00677C8D" w:rsidRDefault="002C3AD9">
      <w:pPr>
        <w:pStyle w:val="TOC4"/>
        <w:rPr>
          <w:rFonts w:ascii="Calibri" w:hAnsi="Calibri"/>
          <w:sz w:val="22"/>
          <w:szCs w:val="22"/>
          <w:lang w:val="fr-FR" w:eastAsia="en-GB"/>
          <w:rPrChange w:id="504" w:author="28.541_CR0320_(Rel-16)_NETSLICE-5GNRM" w:date="2020-06-29T16:37:00Z">
            <w:rPr>
              <w:rFonts w:ascii="Calibri" w:hAnsi="Calibri"/>
              <w:sz w:val="22"/>
              <w:szCs w:val="22"/>
              <w:lang w:eastAsia="en-GB"/>
            </w:rPr>
          </w:rPrChange>
        </w:rPr>
      </w:pPr>
      <w:r w:rsidRPr="002C3AD9">
        <w:rPr>
          <w:lang w:val="fr-FR" w:eastAsia="zh-CN"/>
          <w:rPrChange w:id="505" w:author="28.541_CR0320_(Rel-16)_NETSLICE-5GNRM" w:date="2020-06-29T16:37:00Z">
            <w:rPr>
              <w:lang w:eastAsia="zh-CN"/>
            </w:rPr>
          </w:rPrChange>
        </w:rPr>
        <w:t>4.3.13</w:t>
      </w:r>
      <w:r w:rsidRPr="002C3AD9">
        <w:rPr>
          <w:lang w:val="fr-FR"/>
          <w:rPrChange w:id="506" w:author="28.541_CR0320_(Rel-16)_NETSLICE-5GNRM" w:date="2020-06-29T16:37:00Z">
            <w:rPr/>
          </w:rPrChange>
        </w:rPr>
        <w:t>.4</w:t>
      </w:r>
      <w:r w:rsidRPr="00677C8D">
        <w:rPr>
          <w:rFonts w:ascii="Calibri" w:hAnsi="Calibri"/>
          <w:sz w:val="22"/>
          <w:szCs w:val="22"/>
          <w:lang w:val="fr-FR" w:eastAsia="en-GB"/>
          <w:rPrChange w:id="507" w:author="28.541_CR0320_(Rel-16)_NETSLICE-5GNRM" w:date="2020-06-29T16:37:00Z">
            <w:rPr>
              <w:rFonts w:ascii="Calibri" w:hAnsi="Calibri"/>
              <w:sz w:val="22"/>
              <w:szCs w:val="22"/>
              <w:lang w:eastAsia="en-GB"/>
            </w:rPr>
          </w:rPrChange>
        </w:rPr>
        <w:tab/>
      </w:r>
      <w:r w:rsidRPr="002C3AD9">
        <w:rPr>
          <w:lang w:val="fr-FR"/>
          <w:rPrChange w:id="508" w:author="28.541_CR0320_(Rel-16)_NETSLICE-5GNRM" w:date="2020-06-29T16:37:00Z">
            <w:rPr/>
          </w:rPrChange>
        </w:rPr>
        <w:t>Notifications</w:t>
      </w:r>
      <w:r w:rsidRPr="002C3AD9">
        <w:rPr>
          <w:lang w:val="fr-FR"/>
          <w:rPrChange w:id="509" w:author="28.541_CR0320_(Rel-16)_NETSLICE-5GNRM" w:date="2020-06-29T16:37:00Z">
            <w:rPr/>
          </w:rPrChange>
        </w:rPr>
        <w:tab/>
      </w:r>
      <w:r>
        <w:fldChar w:fldCharType="begin" w:fldLock="1"/>
      </w:r>
      <w:r w:rsidRPr="002C3AD9">
        <w:rPr>
          <w:lang w:val="fr-FR"/>
          <w:rPrChange w:id="510" w:author="28.541_CR0320_(Rel-16)_NETSLICE-5GNRM" w:date="2020-06-29T16:37:00Z">
            <w:rPr/>
          </w:rPrChange>
        </w:rPr>
        <w:instrText xml:space="preserve"> PAGEREF _Toc44340999 \h </w:instrText>
      </w:r>
      <w:r>
        <w:fldChar w:fldCharType="separate"/>
      </w:r>
      <w:r w:rsidRPr="002C3AD9">
        <w:rPr>
          <w:lang w:val="fr-FR"/>
          <w:rPrChange w:id="511" w:author="28.541_CR0320_(Rel-16)_NETSLICE-5GNRM" w:date="2020-06-29T16:37:00Z">
            <w:rPr/>
          </w:rPrChange>
        </w:rPr>
        <w:t>41</w:t>
      </w:r>
      <w:r>
        <w:fldChar w:fldCharType="end"/>
      </w:r>
    </w:p>
    <w:p w:rsidR="002C3AD9" w:rsidRPr="00677C8D" w:rsidRDefault="002C3AD9">
      <w:pPr>
        <w:pStyle w:val="TOC3"/>
        <w:rPr>
          <w:rFonts w:ascii="Calibri" w:hAnsi="Calibri"/>
          <w:sz w:val="22"/>
          <w:szCs w:val="22"/>
          <w:lang w:val="fr-FR" w:eastAsia="en-GB"/>
          <w:rPrChange w:id="512" w:author="28.541_CR0320_(Rel-16)_NETSLICE-5GNRM" w:date="2020-06-29T16:37:00Z">
            <w:rPr>
              <w:rFonts w:ascii="Calibri" w:hAnsi="Calibri"/>
              <w:sz w:val="22"/>
              <w:szCs w:val="22"/>
              <w:lang w:eastAsia="en-GB"/>
            </w:rPr>
          </w:rPrChange>
        </w:rPr>
      </w:pPr>
      <w:r w:rsidRPr="002C3AD9">
        <w:rPr>
          <w:lang w:val="fr-FR" w:eastAsia="zh-CN"/>
          <w:rPrChange w:id="513" w:author="28.541_CR0320_(Rel-16)_NETSLICE-5GNRM" w:date="2020-06-29T16:37:00Z">
            <w:rPr>
              <w:lang w:eastAsia="zh-CN"/>
            </w:rPr>
          </w:rPrChange>
        </w:rPr>
        <w:t>4.3.14</w:t>
      </w:r>
      <w:r w:rsidRPr="00677C8D">
        <w:rPr>
          <w:rFonts w:ascii="Calibri" w:hAnsi="Calibri"/>
          <w:sz w:val="22"/>
          <w:szCs w:val="22"/>
          <w:lang w:val="fr-FR" w:eastAsia="en-GB"/>
          <w:rPrChange w:id="514" w:author="28.541_CR0320_(Rel-16)_NETSLICE-5GNRM" w:date="2020-06-29T16:37:00Z">
            <w:rPr>
              <w:rFonts w:ascii="Calibri" w:hAnsi="Calibri"/>
              <w:sz w:val="22"/>
              <w:szCs w:val="22"/>
              <w:lang w:eastAsia="en-GB"/>
            </w:rPr>
          </w:rPrChange>
        </w:rPr>
        <w:tab/>
      </w:r>
      <w:r w:rsidRPr="002C3AD9">
        <w:rPr>
          <w:rFonts w:ascii="Courier New" w:hAnsi="Courier New"/>
          <w:lang w:val="fr-FR" w:eastAsia="zh-CN"/>
          <w:rPrChange w:id="515" w:author="28.541_CR0320_(Rel-16)_NETSLICE-5GNRM" w:date="2020-06-29T16:37:00Z">
            <w:rPr>
              <w:rFonts w:ascii="Courier New" w:hAnsi="Courier New"/>
              <w:lang w:eastAsia="zh-CN"/>
            </w:rPr>
          </w:rPrChange>
        </w:rPr>
        <w:t>EP_S1U</w:t>
      </w:r>
      <w:r w:rsidRPr="002C3AD9">
        <w:rPr>
          <w:lang w:val="fr-FR"/>
          <w:rPrChange w:id="516" w:author="28.541_CR0320_(Rel-16)_NETSLICE-5GNRM" w:date="2020-06-29T16:37:00Z">
            <w:rPr/>
          </w:rPrChange>
        </w:rPr>
        <w:tab/>
      </w:r>
      <w:r>
        <w:fldChar w:fldCharType="begin" w:fldLock="1"/>
      </w:r>
      <w:r w:rsidRPr="002C3AD9">
        <w:rPr>
          <w:lang w:val="fr-FR"/>
          <w:rPrChange w:id="517" w:author="28.541_CR0320_(Rel-16)_NETSLICE-5GNRM" w:date="2020-06-29T16:37:00Z">
            <w:rPr/>
          </w:rPrChange>
        </w:rPr>
        <w:instrText xml:space="preserve"> PAGEREF _Toc44341000 \h </w:instrText>
      </w:r>
      <w:r>
        <w:fldChar w:fldCharType="separate"/>
      </w:r>
      <w:r w:rsidRPr="002C3AD9">
        <w:rPr>
          <w:lang w:val="fr-FR"/>
          <w:rPrChange w:id="518" w:author="28.541_CR0320_(Rel-16)_NETSLICE-5GNRM" w:date="2020-06-29T16:37:00Z">
            <w:rPr/>
          </w:rPrChange>
        </w:rPr>
        <w:t>41</w:t>
      </w:r>
      <w:r>
        <w:fldChar w:fldCharType="end"/>
      </w:r>
    </w:p>
    <w:p w:rsidR="002C3AD9" w:rsidRPr="00677C8D" w:rsidRDefault="002C3AD9">
      <w:pPr>
        <w:pStyle w:val="TOC4"/>
        <w:rPr>
          <w:rFonts w:ascii="Calibri" w:hAnsi="Calibri"/>
          <w:sz w:val="22"/>
          <w:szCs w:val="22"/>
          <w:lang w:val="fr-FR" w:eastAsia="en-GB"/>
          <w:rPrChange w:id="519" w:author="28.541_CR0320_(Rel-16)_NETSLICE-5GNRM" w:date="2020-06-29T16:37:00Z">
            <w:rPr>
              <w:rFonts w:ascii="Calibri" w:hAnsi="Calibri"/>
              <w:sz w:val="22"/>
              <w:szCs w:val="22"/>
              <w:lang w:eastAsia="en-GB"/>
            </w:rPr>
          </w:rPrChange>
        </w:rPr>
      </w:pPr>
      <w:r w:rsidRPr="002C3AD9">
        <w:rPr>
          <w:lang w:val="fr-FR" w:eastAsia="zh-CN"/>
          <w:rPrChange w:id="520" w:author="28.541_CR0320_(Rel-16)_NETSLICE-5GNRM" w:date="2020-06-29T16:37:00Z">
            <w:rPr>
              <w:lang w:eastAsia="zh-CN"/>
            </w:rPr>
          </w:rPrChange>
        </w:rPr>
        <w:t>4.3.14</w:t>
      </w:r>
      <w:r w:rsidRPr="002C3AD9">
        <w:rPr>
          <w:lang w:val="fr-FR"/>
          <w:rPrChange w:id="521" w:author="28.541_CR0320_(Rel-16)_NETSLICE-5GNRM" w:date="2020-06-29T16:37:00Z">
            <w:rPr/>
          </w:rPrChange>
        </w:rPr>
        <w:t>.1</w:t>
      </w:r>
      <w:r w:rsidRPr="00677C8D">
        <w:rPr>
          <w:rFonts w:ascii="Calibri" w:hAnsi="Calibri"/>
          <w:sz w:val="22"/>
          <w:szCs w:val="22"/>
          <w:lang w:val="fr-FR" w:eastAsia="en-GB"/>
          <w:rPrChange w:id="522" w:author="28.541_CR0320_(Rel-16)_NETSLICE-5GNRM" w:date="2020-06-29T16:37:00Z">
            <w:rPr>
              <w:rFonts w:ascii="Calibri" w:hAnsi="Calibri"/>
              <w:sz w:val="22"/>
              <w:szCs w:val="22"/>
              <w:lang w:eastAsia="en-GB"/>
            </w:rPr>
          </w:rPrChange>
        </w:rPr>
        <w:tab/>
      </w:r>
      <w:r w:rsidRPr="002C3AD9">
        <w:rPr>
          <w:lang w:val="fr-FR"/>
          <w:rPrChange w:id="523" w:author="28.541_CR0320_(Rel-16)_NETSLICE-5GNRM" w:date="2020-06-29T16:37:00Z">
            <w:rPr/>
          </w:rPrChange>
        </w:rPr>
        <w:t>Definition</w:t>
      </w:r>
      <w:r w:rsidRPr="002C3AD9">
        <w:rPr>
          <w:lang w:val="fr-FR"/>
          <w:rPrChange w:id="524" w:author="28.541_CR0320_(Rel-16)_NETSLICE-5GNRM" w:date="2020-06-29T16:37:00Z">
            <w:rPr/>
          </w:rPrChange>
        </w:rPr>
        <w:tab/>
      </w:r>
      <w:r>
        <w:fldChar w:fldCharType="begin" w:fldLock="1"/>
      </w:r>
      <w:r w:rsidRPr="002C3AD9">
        <w:rPr>
          <w:lang w:val="fr-FR"/>
          <w:rPrChange w:id="525" w:author="28.541_CR0320_(Rel-16)_NETSLICE-5GNRM" w:date="2020-06-29T16:37:00Z">
            <w:rPr/>
          </w:rPrChange>
        </w:rPr>
        <w:instrText xml:space="preserve"> PAGEREF _Toc44341001 \h </w:instrText>
      </w:r>
      <w:r>
        <w:fldChar w:fldCharType="separate"/>
      </w:r>
      <w:r w:rsidRPr="002C3AD9">
        <w:rPr>
          <w:lang w:val="fr-FR"/>
          <w:rPrChange w:id="526" w:author="28.541_CR0320_(Rel-16)_NETSLICE-5GNRM" w:date="2020-06-29T16:37:00Z">
            <w:rPr/>
          </w:rPrChange>
        </w:rPr>
        <w:t>41</w:t>
      </w:r>
      <w:r>
        <w:fldChar w:fldCharType="end"/>
      </w:r>
    </w:p>
    <w:p w:rsidR="002C3AD9" w:rsidRPr="00677C8D" w:rsidRDefault="002C3AD9">
      <w:pPr>
        <w:pStyle w:val="TOC4"/>
        <w:rPr>
          <w:rFonts w:ascii="Calibri" w:hAnsi="Calibri"/>
          <w:sz w:val="22"/>
          <w:szCs w:val="22"/>
          <w:lang w:val="fr-FR" w:eastAsia="en-GB"/>
          <w:rPrChange w:id="527" w:author="28.541_CR0320_(Rel-16)_NETSLICE-5GNRM" w:date="2020-06-29T16:37:00Z">
            <w:rPr>
              <w:rFonts w:ascii="Calibri" w:hAnsi="Calibri"/>
              <w:sz w:val="22"/>
              <w:szCs w:val="22"/>
              <w:lang w:eastAsia="en-GB"/>
            </w:rPr>
          </w:rPrChange>
        </w:rPr>
      </w:pPr>
      <w:r w:rsidRPr="002C3AD9">
        <w:rPr>
          <w:lang w:val="fr-FR" w:eastAsia="zh-CN"/>
          <w:rPrChange w:id="528" w:author="28.541_CR0320_(Rel-16)_NETSLICE-5GNRM" w:date="2020-06-29T16:37:00Z">
            <w:rPr>
              <w:lang w:eastAsia="zh-CN"/>
            </w:rPr>
          </w:rPrChange>
        </w:rPr>
        <w:t>4.3.14</w:t>
      </w:r>
      <w:r w:rsidRPr="002C3AD9">
        <w:rPr>
          <w:lang w:val="fr-FR"/>
          <w:rPrChange w:id="529" w:author="28.541_CR0320_(Rel-16)_NETSLICE-5GNRM" w:date="2020-06-29T16:37:00Z">
            <w:rPr/>
          </w:rPrChange>
        </w:rPr>
        <w:t>.2</w:t>
      </w:r>
      <w:r w:rsidRPr="00677C8D">
        <w:rPr>
          <w:rFonts w:ascii="Calibri" w:hAnsi="Calibri"/>
          <w:sz w:val="22"/>
          <w:szCs w:val="22"/>
          <w:lang w:val="fr-FR" w:eastAsia="en-GB"/>
          <w:rPrChange w:id="530" w:author="28.541_CR0320_(Rel-16)_NETSLICE-5GNRM" w:date="2020-06-29T16:37:00Z">
            <w:rPr>
              <w:rFonts w:ascii="Calibri" w:hAnsi="Calibri"/>
              <w:sz w:val="22"/>
              <w:szCs w:val="22"/>
              <w:lang w:eastAsia="en-GB"/>
            </w:rPr>
          </w:rPrChange>
        </w:rPr>
        <w:tab/>
      </w:r>
      <w:r w:rsidRPr="002C3AD9">
        <w:rPr>
          <w:lang w:val="fr-FR"/>
          <w:rPrChange w:id="531" w:author="28.541_CR0320_(Rel-16)_NETSLICE-5GNRM" w:date="2020-06-29T16:37:00Z">
            <w:rPr/>
          </w:rPrChange>
        </w:rPr>
        <w:t>Attributes</w:t>
      </w:r>
      <w:r w:rsidRPr="002C3AD9">
        <w:rPr>
          <w:lang w:val="fr-FR"/>
          <w:rPrChange w:id="532" w:author="28.541_CR0320_(Rel-16)_NETSLICE-5GNRM" w:date="2020-06-29T16:37:00Z">
            <w:rPr/>
          </w:rPrChange>
        </w:rPr>
        <w:tab/>
      </w:r>
      <w:r>
        <w:fldChar w:fldCharType="begin" w:fldLock="1"/>
      </w:r>
      <w:r w:rsidRPr="002C3AD9">
        <w:rPr>
          <w:lang w:val="fr-FR"/>
          <w:rPrChange w:id="533" w:author="28.541_CR0320_(Rel-16)_NETSLICE-5GNRM" w:date="2020-06-29T16:37:00Z">
            <w:rPr/>
          </w:rPrChange>
        </w:rPr>
        <w:instrText xml:space="preserve"> PAGEREF _Toc44341002 \h </w:instrText>
      </w:r>
      <w:r>
        <w:fldChar w:fldCharType="separate"/>
      </w:r>
      <w:r w:rsidRPr="002C3AD9">
        <w:rPr>
          <w:lang w:val="fr-FR"/>
          <w:rPrChange w:id="534" w:author="28.541_CR0320_(Rel-16)_NETSLICE-5GNRM" w:date="2020-06-29T16:37:00Z">
            <w:rPr/>
          </w:rPrChange>
        </w:rPr>
        <w:t>41</w:t>
      </w:r>
      <w:r>
        <w:fldChar w:fldCharType="end"/>
      </w:r>
    </w:p>
    <w:p w:rsidR="002C3AD9" w:rsidRPr="00677C8D" w:rsidRDefault="002C3AD9">
      <w:pPr>
        <w:pStyle w:val="TOC4"/>
        <w:rPr>
          <w:rFonts w:ascii="Calibri" w:hAnsi="Calibri"/>
          <w:sz w:val="22"/>
          <w:szCs w:val="22"/>
          <w:lang w:val="fr-FR" w:eastAsia="en-GB"/>
          <w:rPrChange w:id="535" w:author="28.541_CR0320_(Rel-16)_NETSLICE-5GNRM" w:date="2020-06-29T16:37:00Z">
            <w:rPr>
              <w:rFonts w:ascii="Calibri" w:hAnsi="Calibri"/>
              <w:sz w:val="22"/>
              <w:szCs w:val="22"/>
              <w:lang w:eastAsia="en-GB"/>
            </w:rPr>
          </w:rPrChange>
        </w:rPr>
      </w:pPr>
      <w:r w:rsidRPr="002C3AD9">
        <w:rPr>
          <w:lang w:val="fr-FR" w:eastAsia="zh-CN"/>
          <w:rPrChange w:id="536" w:author="28.541_CR0320_(Rel-16)_NETSLICE-5GNRM" w:date="2020-06-29T16:37:00Z">
            <w:rPr>
              <w:lang w:eastAsia="zh-CN"/>
            </w:rPr>
          </w:rPrChange>
        </w:rPr>
        <w:t>4.3.14</w:t>
      </w:r>
      <w:r w:rsidRPr="002C3AD9">
        <w:rPr>
          <w:lang w:val="fr-FR"/>
          <w:rPrChange w:id="537" w:author="28.541_CR0320_(Rel-16)_NETSLICE-5GNRM" w:date="2020-06-29T16:37:00Z">
            <w:rPr/>
          </w:rPrChange>
        </w:rPr>
        <w:t>.3</w:t>
      </w:r>
      <w:r w:rsidRPr="00677C8D">
        <w:rPr>
          <w:rFonts w:ascii="Calibri" w:hAnsi="Calibri"/>
          <w:sz w:val="22"/>
          <w:szCs w:val="22"/>
          <w:lang w:val="fr-FR" w:eastAsia="en-GB"/>
          <w:rPrChange w:id="538" w:author="28.541_CR0320_(Rel-16)_NETSLICE-5GNRM" w:date="2020-06-29T16:37:00Z">
            <w:rPr>
              <w:rFonts w:ascii="Calibri" w:hAnsi="Calibri"/>
              <w:sz w:val="22"/>
              <w:szCs w:val="22"/>
              <w:lang w:eastAsia="en-GB"/>
            </w:rPr>
          </w:rPrChange>
        </w:rPr>
        <w:tab/>
      </w:r>
      <w:r w:rsidRPr="002C3AD9">
        <w:rPr>
          <w:lang w:val="fr-FR"/>
          <w:rPrChange w:id="539" w:author="28.541_CR0320_(Rel-16)_NETSLICE-5GNRM" w:date="2020-06-29T16:37:00Z">
            <w:rPr/>
          </w:rPrChange>
        </w:rPr>
        <w:t>Attribute constraints</w:t>
      </w:r>
      <w:r w:rsidRPr="002C3AD9">
        <w:rPr>
          <w:lang w:val="fr-FR"/>
          <w:rPrChange w:id="540" w:author="28.541_CR0320_(Rel-16)_NETSLICE-5GNRM" w:date="2020-06-29T16:37:00Z">
            <w:rPr/>
          </w:rPrChange>
        </w:rPr>
        <w:tab/>
      </w:r>
      <w:r>
        <w:fldChar w:fldCharType="begin" w:fldLock="1"/>
      </w:r>
      <w:r w:rsidRPr="002C3AD9">
        <w:rPr>
          <w:lang w:val="fr-FR"/>
          <w:rPrChange w:id="541" w:author="28.541_CR0320_(Rel-16)_NETSLICE-5GNRM" w:date="2020-06-29T16:37:00Z">
            <w:rPr/>
          </w:rPrChange>
        </w:rPr>
        <w:instrText xml:space="preserve"> PAGEREF _Toc44341003 \h </w:instrText>
      </w:r>
      <w:r>
        <w:fldChar w:fldCharType="separate"/>
      </w:r>
      <w:r w:rsidRPr="002C3AD9">
        <w:rPr>
          <w:lang w:val="fr-FR"/>
          <w:rPrChange w:id="542" w:author="28.541_CR0320_(Rel-16)_NETSLICE-5GNRM" w:date="2020-06-29T16:37:00Z">
            <w:rPr/>
          </w:rPrChange>
        </w:rPr>
        <w:t>41</w:t>
      </w:r>
      <w:r>
        <w:fldChar w:fldCharType="end"/>
      </w:r>
    </w:p>
    <w:p w:rsidR="002C3AD9" w:rsidRPr="00677C8D" w:rsidRDefault="002C3AD9">
      <w:pPr>
        <w:pStyle w:val="TOC4"/>
        <w:rPr>
          <w:rFonts w:ascii="Calibri" w:hAnsi="Calibri"/>
          <w:sz w:val="22"/>
          <w:szCs w:val="22"/>
          <w:lang w:val="fr-FR" w:eastAsia="en-GB"/>
          <w:rPrChange w:id="543" w:author="28.541_CR0320_(Rel-16)_NETSLICE-5GNRM" w:date="2020-06-29T16:37:00Z">
            <w:rPr>
              <w:rFonts w:ascii="Calibri" w:hAnsi="Calibri"/>
              <w:sz w:val="22"/>
              <w:szCs w:val="22"/>
              <w:lang w:eastAsia="en-GB"/>
            </w:rPr>
          </w:rPrChange>
        </w:rPr>
      </w:pPr>
      <w:r w:rsidRPr="002C3AD9">
        <w:rPr>
          <w:lang w:val="fr-FR" w:eastAsia="zh-CN"/>
          <w:rPrChange w:id="544" w:author="28.541_CR0320_(Rel-16)_NETSLICE-5GNRM" w:date="2020-06-29T16:37:00Z">
            <w:rPr>
              <w:lang w:eastAsia="zh-CN"/>
            </w:rPr>
          </w:rPrChange>
        </w:rPr>
        <w:t>4.3.14</w:t>
      </w:r>
      <w:r w:rsidRPr="002C3AD9">
        <w:rPr>
          <w:lang w:val="fr-FR"/>
          <w:rPrChange w:id="545" w:author="28.541_CR0320_(Rel-16)_NETSLICE-5GNRM" w:date="2020-06-29T16:37:00Z">
            <w:rPr/>
          </w:rPrChange>
        </w:rPr>
        <w:t>.4</w:t>
      </w:r>
      <w:r w:rsidRPr="00677C8D">
        <w:rPr>
          <w:rFonts w:ascii="Calibri" w:hAnsi="Calibri"/>
          <w:sz w:val="22"/>
          <w:szCs w:val="22"/>
          <w:lang w:val="fr-FR" w:eastAsia="en-GB"/>
          <w:rPrChange w:id="546" w:author="28.541_CR0320_(Rel-16)_NETSLICE-5GNRM" w:date="2020-06-29T16:37:00Z">
            <w:rPr>
              <w:rFonts w:ascii="Calibri" w:hAnsi="Calibri"/>
              <w:sz w:val="22"/>
              <w:szCs w:val="22"/>
              <w:lang w:eastAsia="en-GB"/>
            </w:rPr>
          </w:rPrChange>
        </w:rPr>
        <w:tab/>
      </w:r>
      <w:r w:rsidRPr="002C3AD9">
        <w:rPr>
          <w:lang w:val="fr-FR"/>
          <w:rPrChange w:id="547" w:author="28.541_CR0320_(Rel-16)_NETSLICE-5GNRM" w:date="2020-06-29T16:37:00Z">
            <w:rPr/>
          </w:rPrChange>
        </w:rPr>
        <w:t>Notifications</w:t>
      </w:r>
      <w:r w:rsidRPr="002C3AD9">
        <w:rPr>
          <w:lang w:val="fr-FR"/>
          <w:rPrChange w:id="548" w:author="28.541_CR0320_(Rel-16)_NETSLICE-5GNRM" w:date="2020-06-29T16:37:00Z">
            <w:rPr/>
          </w:rPrChange>
        </w:rPr>
        <w:tab/>
      </w:r>
      <w:r>
        <w:fldChar w:fldCharType="begin" w:fldLock="1"/>
      </w:r>
      <w:r w:rsidRPr="002C3AD9">
        <w:rPr>
          <w:lang w:val="fr-FR"/>
          <w:rPrChange w:id="549" w:author="28.541_CR0320_(Rel-16)_NETSLICE-5GNRM" w:date="2020-06-29T16:37:00Z">
            <w:rPr/>
          </w:rPrChange>
        </w:rPr>
        <w:instrText xml:space="preserve"> PAGEREF _Toc44341004 \h </w:instrText>
      </w:r>
      <w:r>
        <w:fldChar w:fldCharType="separate"/>
      </w:r>
      <w:r w:rsidRPr="002C3AD9">
        <w:rPr>
          <w:lang w:val="fr-FR"/>
          <w:rPrChange w:id="550" w:author="28.541_CR0320_(Rel-16)_NETSLICE-5GNRM" w:date="2020-06-29T16:37:00Z">
            <w:rPr/>
          </w:rPrChange>
        </w:rPr>
        <w:t>41</w:t>
      </w:r>
      <w:r>
        <w:fldChar w:fldCharType="end"/>
      </w:r>
    </w:p>
    <w:p w:rsidR="002C3AD9" w:rsidRPr="00677C8D" w:rsidRDefault="002C3AD9">
      <w:pPr>
        <w:pStyle w:val="TOC3"/>
        <w:rPr>
          <w:rFonts w:ascii="Calibri" w:hAnsi="Calibri"/>
          <w:sz w:val="22"/>
          <w:szCs w:val="22"/>
          <w:lang w:val="fr-FR" w:eastAsia="en-GB"/>
          <w:rPrChange w:id="551" w:author="28.541_CR0320_(Rel-16)_NETSLICE-5GNRM" w:date="2020-06-29T16:37:00Z">
            <w:rPr>
              <w:rFonts w:ascii="Calibri" w:hAnsi="Calibri"/>
              <w:sz w:val="22"/>
              <w:szCs w:val="22"/>
              <w:lang w:eastAsia="en-GB"/>
            </w:rPr>
          </w:rPrChange>
        </w:rPr>
      </w:pPr>
      <w:r w:rsidRPr="002C3AD9">
        <w:rPr>
          <w:lang w:val="fr-FR" w:eastAsia="zh-CN"/>
          <w:rPrChange w:id="552" w:author="28.541_CR0320_(Rel-16)_NETSLICE-5GNRM" w:date="2020-06-29T16:37:00Z">
            <w:rPr>
              <w:lang w:eastAsia="zh-CN"/>
            </w:rPr>
          </w:rPrChange>
        </w:rPr>
        <w:t>4.3.15</w:t>
      </w:r>
      <w:r w:rsidRPr="00677C8D">
        <w:rPr>
          <w:rFonts w:ascii="Calibri" w:hAnsi="Calibri"/>
          <w:sz w:val="22"/>
          <w:szCs w:val="22"/>
          <w:lang w:val="fr-FR" w:eastAsia="en-GB"/>
          <w:rPrChange w:id="553" w:author="28.541_CR0320_(Rel-16)_NETSLICE-5GNRM" w:date="2020-06-29T16:37:00Z">
            <w:rPr>
              <w:rFonts w:ascii="Calibri" w:hAnsi="Calibri"/>
              <w:sz w:val="22"/>
              <w:szCs w:val="22"/>
              <w:lang w:eastAsia="en-GB"/>
            </w:rPr>
          </w:rPrChange>
        </w:rPr>
        <w:tab/>
      </w:r>
      <w:r w:rsidRPr="002C3AD9">
        <w:rPr>
          <w:rFonts w:ascii="Courier New" w:hAnsi="Courier New"/>
          <w:lang w:val="fr-FR" w:eastAsia="zh-CN"/>
          <w:rPrChange w:id="554" w:author="28.541_CR0320_(Rel-16)_NETSLICE-5GNRM" w:date="2020-06-29T16:37:00Z">
            <w:rPr>
              <w:rFonts w:ascii="Courier New" w:hAnsi="Courier New"/>
              <w:lang w:eastAsia="zh-CN"/>
            </w:rPr>
          </w:rPrChange>
        </w:rPr>
        <w:t>EP_X2C</w:t>
      </w:r>
      <w:r w:rsidRPr="002C3AD9">
        <w:rPr>
          <w:lang w:val="fr-FR"/>
          <w:rPrChange w:id="555" w:author="28.541_CR0320_(Rel-16)_NETSLICE-5GNRM" w:date="2020-06-29T16:37:00Z">
            <w:rPr/>
          </w:rPrChange>
        </w:rPr>
        <w:tab/>
      </w:r>
      <w:r>
        <w:fldChar w:fldCharType="begin" w:fldLock="1"/>
      </w:r>
      <w:r w:rsidRPr="002C3AD9">
        <w:rPr>
          <w:lang w:val="fr-FR"/>
          <w:rPrChange w:id="556" w:author="28.541_CR0320_(Rel-16)_NETSLICE-5GNRM" w:date="2020-06-29T16:37:00Z">
            <w:rPr/>
          </w:rPrChange>
        </w:rPr>
        <w:instrText xml:space="preserve"> PAGEREF _Toc44341005 \h </w:instrText>
      </w:r>
      <w:r>
        <w:fldChar w:fldCharType="separate"/>
      </w:r>
      <w:r w:rsidRPr="002C3AD9">
        <w:rPr>
          <w:lang w:val="fr-FR"/>
          <w:rPrChange w:id="557" w:author="28.541_CR0320_(Rel-16)_NETSLICE-5GNRM" w:date="2020-06-29T16:37:00Z">
            <w:rPr/>
          </w:rPrChange>
        </w:rPr>
        <w:t>41</w:t>
      </w:r>
      <w:r>
        <w:fldChar w:fldCharType="end"/>
      </w:r>
    </w:p>
    <w:p w:rsidR="002C3AD9" w:rsidRPr="00677C8D" w:rsidRDefault="002C3AD9">
      <w:pPr>
        <w:pStyle w:val="TOC4"/>
        <w:rPr>
          <w:rFonts w:ascii="Calibri" w:hAnsi="Calibri"/>
          <w:sz w:val="22"/>
          <w:szCs w:val="22"/>
          <w:lang w:val="fr-FR" w:eastAsia="en-GB"/>
          <w:rPrChange w:id="558" w:author="28.541_CR0320_(Rel-16)_NETSLICE-5GNRM" w:date="2020-06-29T16:37:00Z">
            <w:rPr>
              <w:rFonts w:ascii="Calibri" w:hAnsi="Calibri"/>
              <w:sz w:val="22"/>
              <w:szCs w:val="22"/>
              <w:lang w:eastAsia="en-GB"/>
            </w:rPr>
          </w:rPrChange>
        </w:rPr>
      </w:pPr>
      <w:r w:rsidRPr="002C3AD9">
        <w:rPr>
          <w:lang w:val="fr-FR" w:eastAsia="zh-CN"/>
          <w:rPrChange w:id="559" w:author="28.541_CR0320_(Rel-16)_NETSLICE-5GNRM" w:date="2020-06-29T16:37:00Z">
            <w:rPr>
              <w:lang w:eastAsia="zh-CN"/>
            </w:rPr>
          </w:rPrChange>
        </w:rPr>
        <w:t>4.3.15</w:t>
      </w:r>
      <w:r w:rsidRPr="002C3AD9">
        <w:rPr>
          <w:lang w:val="fr-FR"/>
          <w:rPrChange w:id="560" w:author="28.541_CR0320_(Rel-16)_NETSLICE-5GNRM" w:date="2020-06-29T16:37:00Z">
            <w:rPr/>
          </w:rPrChange>
        </w:rPr>
        <w:t>.1</w:t>
      </w:r>
      <w:r w:rsidRPr="00677C8D">
        <w:rPr>
          <w:rFonts w:ascii="Calibri" w:hAnsi="Calibri"/>
          <w:sz w:val="22"/>
          <w:szCs w:val="22"/>
          <w:lang w:val="fr-FR" w:eastAsia="en-GB"/>
          <w:rPrChange w:id="561" w:author="28.541_CR0320_(Rel-16)_NETSLICE-5GNRM" w:date="2020-06-29T16:37:00Z">
            <w:rPr>
              <w:rFonts w:ascii="Calibri" w:hAnsi="Calibri"/>
              <w:sz w:val="22"/>
              <w:szCs w:val="22"/>
              <w:lang w:eastAsia="en-GB"/>
            </w:rPr>
          </w:rPrChange>
        </w:rPr>
        <w:tab/>
      </w:r>
      <w:r w:rsidRPr="002C3AD9">
        <w:rPr>
          <w:lang w:val="fr-FR"/>
          <w:rPrChange w:id="562" w:author="28.541_CR0320_(Rel-16)_NETSLICE-5GNRM" w:date="2020-06-29T16:37:00Z">
            <w:rPr/>
          </w:rPrChange>
        </w:rPr>
        <w:t>Definition</w:t>
      </w:r>
      <w:r w:rsidRPr="002C3AD9">
        <w:rPr>
          <w:lang w:val="fr-FR"/>
          <w:rPrChange w:id="563" w:author="28.541_CR0320_(Rel-16)_NETSLICE-5GNRM" w:date="2020-06-29T16:37:00Z">
            <w:rPr/>
          </w:rPrChange>
        </w:rPr>
        <w:tab/>
      </w:r>
      <w:r>
        <w:fldChar w:fldCharType="begin" w:fldLock="1"/>
      </w:r>
      <w:r w:rsidRPr="002C3AD9">
        <w:rPr>
          <w:lang w:val="fr-FR"/>
          <w:rPrChange w:id="564" w:author="28.541_CR0320_(Rel-16)_NETSLICE-5GNRM" w:date="2020-06-29T16:37:00Z">
            <w:rPr/>
          </w:rPrChange>
        </w:rPr>
        <w:instrText xml:space="preserve"> PAGEREF _Toc44341006 \h </w:instrText>
      </w:r>
      <w:r>
        <w:fldChar w:fldCharType="separate"/>
      </w:r>
      <w:r w:rsidRPr="002C3AD9">
        <w:rPr>
          <w:lang w:val="fr-FR"/>
          <w:rPrChange w:id="565" w:author="28.541_CR0320_(Rel-16)_NETSLICE-5GNRM" w:date="2020-06-29T16:37:00Z">
            <w:rPr/>
          </w:rPrChange>
        </w:rPr>
        <w:t>41</w:t>
      </w:r>
      <w:r>
        <w:fldChar w:fldCharType="end"/>
      </w:r>
    </w:p>
    <w:p w:rsidR="002C3AD9" w:rsidRPr="00677C8D" w:rsidRDefault="002C3AD9">
      <w:pPr>
        <w:pStyle w:val="TOC4"/>
        <w:rPr>
          <w:rFonts w:ascii="Calibri" w:hAnsi="Calibri"/>
          <w:sz w:val="22"/>
          <w:szCs w:val="22"/>
          <w:lang w:val="fr-FR" w:eastAsia="en-GB"/>
          <w:rPrChange w:id="566" w:author="28.541_CR0320_(Rel-16)_NETSLICE-5GNRM" w:date="2020-06-29T16:37:00Z">
            <w:rPr>
              <w:rFonts w:ascii="Calibri" w:hAnsi="Calibri"/>
              <w:sz w:val="22"/>
              <w:szCs w:val="22"/>
              <w:lang w:eastAsia="en-GB"/>
            </w:rPr>
          </w:rPrChange>
        </w:rPr>
      </w:pPr>
      <w:r w:rsidRPr="002C3AD9">
        <w:rPr>
          <w:lang w:val="fr-FR" w:eastAsia="zh-CN"/>
          <w:rPrChange w:id="567" w:author="28.541_CR0320_(Rel-16)_NETSLICE-5GNRM" w:date="2020-06-29T16:37:00Z">
            <w:rPr>
              <w:lang w:eastAsia="zh-CN"/>
            </w:rPr>
          </w:rPrChange>
        </w:rPr>
        <w:t>4.3.15</w:t>
      </w:r>
      <w:r w:rsidRPr="002C3AD9">
        <w:rPr>
          <w:lang w:val="fr-FR"/>
          <w:rPrChange w:id="568" w:author="28.541_CR0320_(Rel-16)_NETSLICE-5GNRM" w:date="2020-06-29T16:37:00Z">
            <w:rPr/>
          </w:rPrChange>
        </w:rPr>
        <w:t>.2</w:t>
      </w:r>
      <w:r w:rsidRPr="00677C8D">
        <w:rPr>
          <w:rFonts w:ascii="Calibri" w:hAnsi="Calibri"/>
          <w:sz w:val="22"/>
          <w:szCs w:val="22"/>
          <w:lang w:val="fr-FR" w:eastAsia="en-GB"/>
          <w:rPrChange w:id="569" w:author="28.541_CR0320_(Rel-16)_NETSLICE-5GNRM" w:date="2020-06-29T16:37:00Z">
            <w:rPr>
              <w:rFonts w:ascii="Calibri" w:hAnsi="Calibri"/>
              <w:sz w:val="22"/>
              <w:szCs w:val="22"/>
              <w:lang w:eastAsia="en-GB"/>
            </w:rPr>
          </w:rPrChange>
        </w:rPr>
        <w:tab/>
      </w:r>
      <w:r w:rsidRPr="002C3AD9">
        <w:rPr>
          <w:lang w:val="fr-FR"/>
          <w:rPrChange w:id="570" w:author="28.541_CR0320_(Rel-16)_NETSLICE-5GNRM" w:date="2020-06-29T16:37:00Z">
            <w:rPr/>
          </w:rPrChange>
        </w:rPr>
        <w:t>Attributes</w:t>
      </w:r>
      <w:r w:rsidRPr="002C3AD9">
        <w:rPr>
          <w:lang w:val="fr-FR"/>
          <w:rPrChange w:id="571" w:author="28.541_CR0320_(Rel-16)_NETSLICE-5GNRM" w:date="2020-06-29T16:37:00Z">
            <w:rPr/>
          </w:rPrChange>
        </w:rPr>
        <w:tab/>
      </w:r>
      <w:r>
        <w:fldChar w:fldCharType="begin" w:fldLock="1"/>
      </w:r>
      <w:r w:rsidRPr="002C3AD9">
        <w:rPr>
          <w:lang w:val="fr-FR"/>
          <w:rPrChange w:id="572" w:author="28.541_CR0320_(Rel-16)_NETSLICE-5GNRM" w:date="2020-06-29T16:37:00Z">
            <w:rPr/>
          </w:rPrChange>
        </w:rPr>
        <w:instrText xml:space="preserve"> PAGEREF _Toc44341007 \h </w:instrText>
      </w:r>
      <w:r>
        <w:fldChar w:fldCharType="separate"/>
      </w:r>
      <w:r w:rsidRPr="002C3AD9">
        <w:rPr>
          <w:lang w:val="fr-FR"/>
          <w:rPrChange w:id="573" w:author="28.541_CR0320_(Rel-16)_NETSLICE-5GNRM" w:date="2020-06-29T16:37:00Z">
            <w:rPr/>
          </w:rPrChange>
        </w:rPr>
        <w:t>41</w:t>
      </w:r>
      <w:r>
        <w:fldChar w:fldCharType="end"/>
      </w:r>
    </w:p>
    <w:p w:rsidR="002C3AD9" w:rsidRPr="00677C8D" w:rsidRDefault="002C3AD9">
      <w:pPr>
        <w:pStyle w:val="TOC4"/>
        <w:rPr>
          <w:rFonts w:ascii="Calibri" w:hAnsi="Calibri"/>
          <w:sz w:val="22"/>
          <w:szCs w:val="22"/>
          <w:lang w:val="fr-FR" w:eastAsia="en-GB"/>
          <w:rPrChange w:id="574" w:author="28.541_CR0320_(Rel-16)_NETSLICE-5GNRM" w:date="2020-06-29T16:37:00Z">
            <w:rPr>
              <w:rFonts w:ascii="Calibri" w:hAnsi="Calibri"/>
              <w:sz w:val="22"/>
              <w:szCs w:val="22"/>
              <w:lang w:eastAsia="en-GB"/>
            </w:rPr>
          </w:rPrChange>
        </w:rPr>
      </w:pPr>
      <w:r w:rsidRPr="002C3AD9">
        <w:rPr>
          <w:lang w:val="fr-FR" w:eastAsia="zh-CN"/>
          <w:rPrChange w:id="575" w:author="28.541_CR0320_(Rel-16)_NETSLICE-5GNRM" w:date="2020-06-29T16:37:00Z">
            <w:rPr>
              <w:lang w:eastAsia="zh-CN"/>
            </w:rPr>
          </w:rPrChange>
        </w:rPr>
        <w:t>4.3.15</w:t>
      </w:r>
      <w:r w:rsidRPr="002C3AD9">
        <w:rPr>
          <w:lang w:val="fr-FR"/>
          <w:rPrChange w:id="576" w:author="28.541_CR0320_(Rel-16)_NETSLICE-5GNRM" w:date="2020-06-29T16:37:00Z">
            <w:rPr/>
          </w:rPrChange>
        </w:rPr>
        <w:t>.3</w:t>
      </w:r>
      <w:r w:rsidRPr="00677C8D">
        <w:rPr>
          <w:rFonts w:ascii="Calibri" w:hAnsi="Calibri"/>
          <w:sz w:val="22"/>
          <w:szCs w:val="22"/>
          <w:lang w:val="fr-FR" w:eastAsia="en-GB"/>
          <w:rPrChange w:id="577" w:author="28.541_CR0320_(Rel-16)_NETSLICE-5GNRM" w:date="2020-06-29T16:37:00Z">
            <w:rPr>
              <w:rFonts w:ascii="Calibri" w:hAnsi="Calibri"/>
              <w:sz w:val="22"/>
              <w:szCs w:val="22"/>
              <w:lang w:eastAsia="en-GB"/>
            </w:rPr>
          </w:rPrChange>
        </w:rPr>
        <w:tab/>
      </w:r>
      <w:r w:rsidRPr="002C3AD9">
        <w:rPr>
          <w:lang w:val="fr-FR"/>
          <w:rPrChange w:id="578" w:author="28.541_CR0320_(Rel-16)_NETSLICE-5GNRM" w:date="2020-06-29T16:37:00Z">
            <w:rPr/>
          </w:rPrChange>
        </w:rPr>
        <w:t>Attribute constraints</w:t>
      </w:r>
      <w:r w:rsidRPr="002C3AD9">
        <w:rPr>
          <w:lang w:val="fr-FR"/>
          <w:rPrChange w:id="579" w:author="28.541_CR0320_(Rel-16)_NETSLICE-5GNRM" w:date="2020-06-29T16:37:00Z">
            <w:rPr/>
          </w:rPrChange>
        </w:rPr>
        <w:tab/>
      </w:r>
      <w:r>
        <w:fldChar w:fldCharType="begin" w:fldLock="1"/>
      </w:r>
      <w:r w:rsidRPr="002C3AD9">
        <w:rPr>
          <w:lang w:val="fr-FR"/>
          <w:rPrChange w:id="580" w:author="28.541_CR0320_(Rel-16)_NETSLICE-5GNRM" w:date="2020-06-29T16:37:00Z">
            <w:rPr/>
          </w:rPrChange>
        </w:rPr>
        <w:instrText xml:space="preserve"> PAGEREF _Toc44341008 \h </w:instrText>
      </w:r>
      <w:r>
        <w:fldChar w:fldCharType="separate"/>
      </w:r>
      <w:r w:rsidRPr="002C3AD9">
        <w:rPr>
          <w:lang w:val="fr-FR"/>
          <w:rPrChange w:id="581" w:author="28.541_CR0320_(Rel-16)_NETSLICE-5GNRM" w:date="2020-06-29T16:37:00Z">
            <w:rPr/>
          </w:rPrChange>
        </w:rPr>
        <w:t>41</w:t>
      </w:r>
      <w:r>
        <w:fldChar w:fldCharType="end"/>
      </w:r>
    </w:p>
    <w:p w:rsidR="002C3AD9" w:rsidRPr="00677C8D" w:rsidRDefault="002C3AD9">
      <w:pPr>
        <w:pStyle w:val="TOC4"/>
        <w:rPr>
          <w:rFonts w:ascii="Calibri" w:hAnsi="Calibri"/>
          <w:sz w:val="22"/>
          <w:szCs w:val="22"/>
          <w:lang w:val="fr-FR" w:eastAsia="en-GB"/>
          <w:rPrChange w:id="582" w:author="28.541_CR0320_(Rel-16)_NETSLICE-5GNRM" w:date="2020-06-29T16:37:00Z">
            <w:rPr>
              <w:rFonts w:ascii="Calibri" w:hAnsi="Calibri"/>
              <w:sz w:val="22"/>
              <w:szCs w:val="22"/>
              <w:lang w:eastAsia="en-GB"/>
            </w:rPr>
          </w:rPrChange>
        </w:rPr>
      </w:pPr>
      <w:r w:rsidRPr="002C3AD9">
        <w:rPr>
          <w:lang w:val="fr-FR" w:eastAsia="zh-CN"/>
          <w:rPrChange w:id="583" w:author="28.541_CR0320_(Rel-16)_NETSLICE-5GNRM" w:date="2020-06-29T16:37:00Z">
            <w:rPr>
              <w:lang w:eastAsia="zh-CN"/>
            </w:rPr>
          </w:rPrChange>
        </w:rPr>
        <w:t>4.3.15</w:t>
      </w:r>
      <w:r w:rsidRPr="002C3AD9">
        <w:rPr>
          <w:lang w:val="fr-FR"/>
          <w:rPrChange w:id="584" w:author="28.541_CR0320_(Rel-16)_NETSLICE-5GNRM" w:date="2020-06-29T16:37:00Z">
            <w:rPr/>
          </w:rPrChange>
        </w:rPr>
        <w:t>.4</w:t>
      </w:r>
      <w:r w:rsidRPr="00677C8D">
        <w:rPr>
          <w:rFonts w:ascii="Calibri" w:hAnsi="Calibri"/>
          <w:sz w:val="22"/>
          <w:szCs w:val="22"/>
          <w:lang w:val="fr-FR" w:eastAsia="en-GB"/>
          <w:rPrChange w:id="585" w:author="28.541_CR0320_(Rel-16)_NETSLICE-5GNRM" w:date="2020-06-29T16:37:00Z">
            <w:rPr>
              <w:rFonts w:ascii="Calibri" w:hAnsi="Calibri"/>
              <w:sz w:val="22"/>
              <w:szCs w:val="22"/>
              <w:lang w:eastAsia="en-GB"/>
            </w:rPr>
          </w:rPrChange>
        </w:rPr>
        <w:tab/>
      </w:r>
      <w:r w:rsidRPr="002C3AD9">
        <w:rPr>
          <w:lang w:val="fr-FR"/>
          <w:rPrChange w:id="586" w:author="28.541_CR0320_(Rel-16)_NETSLICE-5GNRM" w:date="2020-06-29T16:37:00Z">
            <w:rPr/>
          </w:rPrChange>
        </w:rPr>
        <w:t>Notifications</w:t>
      </w:r>
      <w:r w:rsidRPr="002C3AD9">
        <w:rPr>
          <w:lang w:val="fr-FR"/>
          <w:rPrChange w:id="587" w:author="28.541_CR0320_(Rel-16)_NETSLICE-5GNRM" w:date="2020-06-29T16:37:00Z">
            <w:rPr/>
          </w:rPrChange>
        </w:rPr>
        <w:tab/>
      </w:r>
      <w:r>
        <w:fldChar w:fldCharType="begin" w:fldLock="1"/>
      </w:r>
      <w:r w:rsidRPr="002C3AD9">
        <w:rPr>
          <w:lang w:val="fr-FR"/>
          <w:rPrChange w:id="588" w:author="28.541_CR0320_(Rel-16)_NETSLICE-5GNRM" w:date="2020-06-29T16:37:00Z">
            <w:rPr/>
          </w:rPrChange>
        </w:rPr>
        <w:instrText xml:space="preserve"> PAGEREF _Toc44341009 \h </w:instrText>
      </w:r>
      <w:r>
        <w:fldChar w:fldCharType="separate"/>
      </w:r>
      <w:r w:rsidRPr="002C3AD9">
        <w:rPr>
          <w:lang w:val="fr-FR"/>
          <w:rPrChange w:id="589" w:author="28.541_CR0320_(Rel-16)_NETSLICE-5GNRM" w:date="2020-06-29T16:37:00Z">
            <w:rPr/>
          </w:rPrChange>
        </w:rPr>
        <w:t>42</w:t>
      </w:r>
      <w:r>
        <w:fldChar w:fldCharType="end"/>
      </w:r>
    </w:p>
    <w:p w:rsidR="002C3AD9" w:rsidRPr="00677C8D" w:rsidRDefault="002C3AD9">
      <w:pPr>
        <w:pStyle w:val="TOC3"/>
        <w:rPr>
          <w:rFonts w:ascii="Calibri" w:hAnsi="Calibri"/>
          <w:sz w:val="22"/>
          <w:szCs w:val="22"/>
          <w:lang w:val="fr-FR" w:eastAsia="en-GB"/>
          <w:rPrChange w:id="590" w:author="28.541_CR0320_(Rel-16)_NETSLICE-5GNRM" w:date="2020-06-29T16:37:00Z">
            <w:rPr>
              <w:rFonts w:ascii="Calibri" w:hAnsi="Calibri"/>
              <w:sz w:val="22"/>
              <w:szCs w:val="22"/>
              <w:lang w:eastAsia="en-GB"/>
            </w:rPr>
          </w:rPrChange>
        </w:rPr>
      </w:pPr>
      <w:r w:rsidRPr="002C3AD9">
        <w:rPr>
          <w:lang w:val="fr-FR" w:eastAsia="zh-CN"/>
          <w:rPrChange w:id="591" w:author="28.541_CR0320_(Rel-16)_NETSLICE-5GNRM" w:date="2020-06-29T16:37:00Z">
            <w:rPr>
              <w:lang w:eastAsia="zh-CN"/>
            </w:rPr>
          </w:rPrChange>
        </w:rPr>
        <w:t>4.3.16</w:t>
      </w:r>
      <w:r w:rsidRPr="00677C8D">
        <w:rPr>
          <w:rFonts w:ascii="Calibri" w:hAnsi="Calibri"/>
          <w:sz w:val="22"/>
          <w:szCs w:val="22"/>
          <w:lang w:val="fr-FR" w:eastAsia="en-GB"/>
          <w:rPrChange w:id="592" w:author="28.541_CR0320_(Rel-16)_NETSLICE-5GNRM" w:date="2020-06-29T16:37:00Z">
            <w:rPr>
              <w:rFonts w:ascii="Calibri" w:hAnsi="Calibri"/>
              <w:sz w:val="22"/>
              <w:szCs w:val="22"/>
              <w:lang w:eastAsia="en-GB"/>
            </w:rPr>
          </w:rPrChange>
        </w:rPr>
        <w:tab/>
      </w:r>
      <w:r w:rsidRPr="002C3AD9">
        <w:rPr>
          <w:rFonts w:ascii="Courier New" w:hAnsi="Courier New"/>
          <w:lang w:val="fr-FR" w:eastAsia="zh-CN"/>
          <w:rPrChange w:id="593" w:author="28.541_CR0320_(Rel-16)_NETSLICE-5GNRM" w:date="2020-06-29T16:37:00Z">
            <w:rPr>
              <w:rFonts w:ascii="Courier New" w:hAnsi="Courier New"/>
              <w:lang w:eastAsia="zh-CN"/>
            </w:rPr>
          </w:rPrChange>
        </w:rPr>
        <w:t>EP_X2U</w:t>
      </w:r>
      <w:r w:rsidRPr="002C3AD9">
        <w:rPr>
          <w:lang w:val="fr-FR"/>
          <w:rPrChange w:id="594" w:author="28.541_CR0320_(Rel-16)_NETSLICE-5GNRM" w:date="2020-06-29T16:37:00Z">
            <w:rPr/>
          </w:rPrChange>
        </w:rPr>
        <w:tab/>
      </w:r>
      <w:r>
        <w:fldChar w:fldCharType="begin" w:fldLock="1"/>
      </w:r>
      <w:r w:rsidRPr="002C3AD9">
        <w:rPr>
          <w:lang w:val="fr-FR"/>
          <w:rPrChange w:id="595" w:author="28.541_CR0320_(Rel-16)_NETSLICE-5GNRM" w:date="2020-06-29T16:37:00Z">
            <w:rPr/>
          </w:rPrChange>
        </w:rPr>
        <w:instrText xml:space="preserve"> PAGEREF _Toc44341010 \h </w:instrText>
      </w:r>
      <w:r>
        <w:fldChar w:fldCharType="separate"/>
      </w:r>
      <w:r w:rsidRPr="002C3AD9">
        <w:rPr>
          <w:lang w:val="fr-FR"/>
          <w:rPrChange w:id="596" w:author="28.541_CR0320_(Rel-16)_NETSLICE-5GNRM" w:date="2020-06-29T16:37:00Z">
            <w:rPr/>
          </w:rPrChange>
        </w:rPr>
        <w:t>42</w:t>
      </w:r>
      <w:r>
        <w:fldChar w:fldCharType="end"/>
      </w:r>
    </w:p>
    <w:p w:rsidR="002C3AD9" w:rsidRPr="00677C8D" w:rsidRDefault="002C3AD9">
      <w:pPr>
        <w:pStyle w:val="TOC4"/>
        <w:rPr>
          <w:rFonts w:ascii="Calibri" w:hAnsi="Calibri"/>
          <w:sz w:val="22"/>
          <w:szCs w:val="22"/>
          <w:lang w:val="fr-FR" w:eastAsia="en-GB"/>
          <w:rPrChange w:id="597" w:author="28.541_CR0320_(Rel-16)_NETSLICE-5GNRM" w:date="2020-06-29T16:37:00Z">
            <w:rPr>
              <w:rFonts w:ascii="Calibri" w:hAnsi="Calibri"/>
              <w:sz w:val="22"/>
              <w:szCs w:val="22"/>
              <w:lang w:eastAsia="en-GB"/>
            </w:rPr>
          </w:rPrChange>
        </w:rPr>
      </w:pPr>
      <w:r w:rsidRPr="002C3AD9">
        <w:rPr>
          <w:lang w:val="fr-FR" w:eastAsia="zh-CN"/>
          <w:rPrChange w:id="598" w:author="28.541_CR0320_(Rel-16)_NETSLICE-5GNRM" w:date="2020-06-29T16:37:00Z">
            <w:rPr>
              <w:lang w:eastAsia="zh-CN"/>
            </w:rPr>
          </w:rPrChange>
        </w:rPr>
        <w:t>4.3.16</w:t>
      </w:r>
      <w:r w:rsidRPr="002C3AD9">
        <w:rPr>
          <w:lang w:val="fr-FR"/>
          <w:rPrChange w:id="599" w:author="28.541_CR0320_(Rel-16)_NETSLICE-5GNRM" w:date="2020-06-29T16:37:00Z">
            <w:rPr/>
          </w:rPrChange>
        </w:rPr>
        <w:t>.1</w:t>
      </w:r>
      <w:r w:rsidRPr="00677C8D">
        <w:rPr>
          <w:rFonts w:ascii="Calibri" w:hAnsi="Calibri"/>
          <w:sz w:val="22"/>
          <w:szCs w:val="22"/>
          <w:lang w:val="fr-FR" w:eastAsia="en-GB"/>
          <w:rPrChange w:id="600" w:author="28.541_CR0320_(Rel-16)_NETSLICE-5GNRM" w:date="2020-06-29T16:37:00Z">
            <w:rPr>
              <w:rFonts w:ascii="Calibri" w:hAnsi="Calibri"/>
              <w:sz w:val="22"/>
              <w:szCs w:val="22"/>
              <w:lang w:eastAsia="en-GB"/>
            </w:rPr>
          </w:rPrChange>
        </w:rPr>
        <w:tab/>
      </w:r>
      <w:r w:rsidRPr="002C3AD9">
        <w:rPr>
          <w:lang w:val="fr-FR"/>
          <w:rPrChange w:id="601" w:author="28.541_CR0320_(Rel-16)_NETSLICE-5GNRM" w:date="2020-06-29T16:37:00Z">
            <w:rPr/>
          </w:rPrChange>
        </w:rPr>
        <w:t>Definition</w:t>
      </w:r>
      <w:r w:rsidRPr="002C3AD9">
        <w:rPr>
          <w:lang w:val="fr-FR"/>
          <w:rPrChange w:id="602" w:author="28.541_CR0320_(Rel-16)_NETSLICE-5GNRM" w:date="2020-06-29T16:37:00Z">
            <w:rPr/>
          </w:rPrChange>
        </w:rPr>
        <w:tab/>
      </w:r>
      <w:r>
        <w:fldChar w:fldCharType="begin" w:fldLock="1"/>
      </w:r>
      <w:r w:rsidRPr="002C3AD9">
        <w:rPr>
          <w:lang w:val="fr-FR"/>
          <w:rPrChange w:id="603" w:author="28.541_CR0320_(Rel-16)_NETSLICE-5GNRM" w:date="2020-06-29T16:37:00Z">
            <w:rPr/>
          </w:rPrChange>
        </w:rPr>
        <w:instrText xml:space="preserve"> PAGEREF _Toc44341011 \h </w:instrText>
      </w:r>
      <w:r>
        <w:fldChar w:fldCharType="separate"/>
      </w:r>
      <w:r w:rsidRPr="002C3AD9">
        <w:rPr>
          <w:lang w:val="fr-FR"/>
          <w:rPrChange w:id="604" w:author="28.541_CR0320_(Rel-16)_NETSLICE-5GNRM" w:date="2020-06-29T16:37:00Z">
            <w:rPr/>
          </w:rPrChange>
        </w:rPr>
        <w:t>42</w:t>
      </w:r>
      <w:r>
        <w:fldChar w:fldCharType="end"/>
      </w:r>
    </w:p>
    <w:p w:rsidR="002C3AD9" w:rsidRPr="00677C8D" w:rsidRDefault="002C3AD9">
      <w:pPr>
        <w:pStyle w:val="TOC4"/>
        <w:rPr>
          <w:rFonts w:ascii="Calibri" w:hAnsi="Calibri"/>
          <w:sz w:val="22"/>
          <w:szCs w:val="22"/>
          <w:lang w:val="fr-FR" w:eastAsia="en-GB"/>
          <w:rPrChange w:id="605" w:author="28.541_CR0320_(Rel-16)_NETSLICE-5GNRM" w:date="2020-06-29T16:37:00Z">
            <w:rPr>
              <w:rFonts w:ascii="Calibri" w:hAnsi="Calibri"/>
              <w:sz w:val="22"/>
              <w:szCs w:val="22"/>
              <w:lang w:eastAsia="en-GB"/>
            </w:rPr>
          </w:rPrChange>
        </w:rPr>
      </w:pPr>
      <w:r w:rsidRPr="002C3AD9">
        <w:rPr>
          <w:lang w:val="fr-FR" w:eastAsia="zh-CN"/>
          <w:rPrChange w:id="606" w:author="28.541_CR0320_(Rel-16)_NETSLICE-5GNRM" w:date="2020-06-29T16:37:00Z">
            <w:rPr>
              <w:lang w:eastAsia="zh-CN"/>
            </w:rPr>
          </w:rPrChange>
        </w:rPr>
        <w:t>4.3.16.2</w:t>
      </w:r>
      <w:r w:rsidRPr="00677C8D">
        <w:rPr>
          <w:rFonts w:ascii="Calibri" w:hAnsi="Calibri"/>
          <w:sz w:val="22"/>
          <w:szCs w:val="22"/>
          <w:lang w:val="fr-FR" w:eastAsia="en-GB"/>
          <w:rPrChange w:id="607" w:author="28.541_CR0320_(Rel-16)_NETSLICE-5GNRM" w:date="2020-06-29T16:37:00Z">
            <w:rPr>
              <w:rFonts w:ascii="Calibri" w:hAnsi="Calibri"/>
              <w:sz w:val="22"/>
              <w:szCs w:val="22"/>
              <w:lang w:eastAsia="en-GB"/>
            </w:rPr>
          </w:rPrChange>
        </w:rPr>
        <w:tab/>
      </w:r>
      <w:r w:rsidRPr="002C3AD9">
        <w:rPr>
          <w:lang w:val="fr-FR" w:eastAsia="zh-CN"/>
          <w:rPrChange w:id="608" w:author="28.541_CR0320_(Rel-16)_NETSLICE-5GNRM" w:date="2020-06-29T16:37:00Z">
            <w:rPr>
              <w:lang w:eastAsia="zh-CN"/>
            </w:rPr>
          </w:rPrChange>
        </w:rPr>
        <w:t>Attributes</w:t>
      </w:r>
      <w:r w:rsidRPr="002C3AD9">
        <w:rPr>
          <w:lang w:val="fr-FR"/>
          <w:rPrChange w:id="609" w:author="28.541_CR0320_(Rel-16)_NETSLICE-5GNRM" w:date="2020-06-29T16:37:00Z">
            <w:rPr/>
          </w:rPrChange>
        </w:rPr>
        <w:tab/>
      </w:r>
      <w:r>
        <w:fldChar w:fldCharType="begin" w:fldLock="1"/>
      </w:r>
      <w:r w:rsidRPr="002C3AD9">
        <w:rPr>
          <w:lang w:val="fr-FR"/>
          <w:rPrChange w:id="610" w:author="28.541_CR0320_(Rel-16)_NETSLICE-5GNRM" w:date="2020-06-29T16:37:00Z">
            <w:rPr/>
          </w:rPrChange>
        </w:rPr>
        <w:instrText xml:space="preserve"> PAGEREF _Toc44341012 \h </w:instrText>
      </w:r>
      <w:r>
        <w:fldChar w:fldCharType="separate"/>
      </w:r>
      <w:r w:rsidRPr="002C3AD9">
        <w:rPr>
          <w:lang w:val="fr-FR"/>
          <w:rPrChange w:id="611" w:author="28.541_CR0320_(Rel-16)_NETSLICE-5GNRM" w:date="2020-06-29T16:37:00Z">
            <w:rPr/>
          </w:rPrChange>
        </w:rPr>
        <w:t>42</w:t>
      </w:r>
      <w:r>
        <w:fldChar w:fldCharType="end"/>
      </w:r>
    </w:p>
    <w:p w:rsidR="002C3AD9" w:rsidRPr="00677C8D" w:rsidRDefault="002C3AD9">
      <w:pPr>
        <w:pStyle w:val="TOC4"/>
        <w:rPr>
          <w:rFonts w:ascii="Calibri" w:hAnsi="Calibri"/>
          <w:sz w:val="22"/>
          <w:szCs w:val="22"/>
          <w:lang w:val="fr-FR" w:eastAsia="en-GB"/>
          <w:rPrChange w:id="612" w:author="28.541_CR0320_(Rel-16)_NETSLICE-5GNRM" w:date="2020-06-29T16:37:00Z">
            <w:rPr>
              <w:rFonts w:ascii="Calibri" w:hAnsi="Calibri"/>
              <w:sz w:val="22"/>
              <w:szCs w:val="22"/>
              <w:lang w:eastAsia="en-GB"/>
            </w:rPr>
          </w:rPrChange>
        </w:rPr>
      </w:pPr>
      <w:r w:rsidRPr="002C3AD9">
        <w:rPr>
          <w:lang w:val="fr-FR" w:eastAsia="zh-CN"/>
          <w:rPrChange w:id="613" w:author="28.541_CR0320_(Rel-16)_NETSLICE-5GNRM" w:date="2020-06-29T16:37:00Z">
            <w:rPr>
              <w:lang w:eastAsia="zh-CN"/>
            </w:rPr>
          </w:rPrChange>
        </w:rPr>
        <w:t>4.3.16</w:t>
      </w:r>
      <w:r w:rsidRPr="002C3AD9">
        <w:rPr>
          <w:lang w:val="fr-FR"/>
          <w:rPrChange w:id="614" w:author="28.541_CR0320_(Rel-16)_NETSLICE-5GNRM" w:date="2020-06-29T16:37:00Z">
            <w:rPr/>
          </w:rPrChange>
        </w:rPr>
        <w:t>.3</w:t>
      </w:r>
      <w:r w:rsidRPr="00677C8D">
        <w:rPr>
          <w:rFonts w:ascii="Calibri" w:hAnsi="Calibri"/>
          <w:sz w:val="22"/>
          <w:szCs w:val="22"/>
          <w:lang w:val="fr-FR" w:eastAsia="en-GB"/>
          <w:rPrChange w:id="615" w:author="28.541_CR0320_(Rel-16)_NETSLICE-5GNRM" w:date="2020-06-29T16:37:00Z">
            <w:rPr>
              <w:rFonts w:ascii="Calibri" w:hAnsi="Calibri"/>
              <w:sz w:val="22"/>
              <w:szCs w:val="22"/>
              <w:lang w:eastAsia="en-GB"/>
            </w:rPr>
          </w:rPrChange>
        </w:rPr>
        <w:tab/>
      </w:r>
      <w:r w:rsidRPr="002C3AD9">
        <w:rPr>
          <w:lang w:val="fr-FR"/>
          <w:rPrChange w:id="616" w:author="28.541_CR0320_(Rel-16)_NETSLICE-5GNRM" w:date="2020-06-29T16:37:00Z">
            <w:rPr/>
          </w:rPrChange>
        </w:rPr>
        <w:t>Attribute constraints</w:t>
      </w:r>
      <w:r w:rsidRPr="002C3AD9">
        <w:rPr>
          <w:lang w:val="fr-FR"/>
          <w:rPrChange w:id="617" w:author="28.541_CR0320_(Rel-16)_NETSLICE-5GNRM" w:date="2020-06-29T16:37:00Z">
            <w:rPr/>
          </w:rPrChange>
        </w:rPr>
        <w:tab/>
      </w:r>
      <w:r>
        <w:fldChar w:fldCharType="begin" w:fldLock="1"/>
      </w:r>
      <w:r w:rsidRPr="002C3AD9">
        <w:rPr>
          <w:lang w:val="fr-FR"/>
          <w:rPrChange w:id="618" w:author="28.541_CR0320_(Rel-16)_NETSLICE-5GNRM" w:date="2020-06-29T16:37:00Z">
            <w:rPr/>
          </w:rPrChange>
        </w:rPr>
        <w:instrText xml:space="preserve"> PAGEREF _Toc44341013 \h </w:instrText>
      </w:r>
      <w:r>
        <w:fldChar w:fldCharType="separate"/>
      </w:r>
      <w:r w:rsidRPr="002C3AD9">
        <w:rPr>
          <w:lang w:val="fr-FR"/>
          <w:rPrChange w:id="619" w:author="28.541_CR0320_(Rel-16)_NETSLICE-5GNRM" w:date="2020-06-29T16:37:00Z">
            <w:rPr/>
          </w:rPrChange>
        </w:rPr>
        <w:t>42</w:t>
      </w:r>
      <w:r>
        <w:fldChar w:fldCharType="end"/>
      </w:r>
    </w:p>
    <w:p w:rsidR="002C3AD9" w:rsidRPr="00677C8D" w:rsidRDefault="002C3AD9">
      <w:pPr>
        <w:pStyle w:val="TOC4"/>
        <w:rPr>
          <w:rFonts w:ascii="Calibri" w:hAnsi="Calibri"/>
          <w:sz w:val="22"/>
          <w:szCs w:val="22"/>
          <w:lang w:val="fr-FR" w:eastAsia="en-GB"/>
          <w:rPrChange w:id="620" w:author="28.541_CR0320_(Rel-16)_NETSLICE-5GNRM" w:date="2020-06-29T16:37:00Z">
            <w:rPr>
              <w:rFonts w:ascii="Calibri" w:hAnsi="Calibri"/>
              <w:sz w:val="22"/>
              <w:szCs w:val="22"/>
              <w:lang w:eastAsia="en-GB"/>
            </w:rPr>
          </w:rPrChange>
        </w:rPr>
      </w:pPr>
      <w:r w:rsidRPr="002C3AD9">
        <w:rPr>
          <w:lang w:val="fr-FR" w:eastAsia="zh-CN"/>
          <w:rPrChange w:id="621" w:author="28.541_CR0320_(Rel-16)_NETSLICE-5GNRM" w:date="2020-06-29T16:37:00Z">
            <w:rPr>
              <w:lang w:eastAsia="zh-CN"/>
            </w:rPr>
          </w:rPrChange>
        </w:rPr>
        <w:t>4.3.16</w:t>
      </w:r>
      <w:r w:rsidRPr="002C3AD9">
        <w:rPr>
          <w:lang w:val="fr-FR"/>
          <w:rPrChange w:id="622" w:author="28.541_CR0320_(Rel-16)_NETSLICE-5GNRM" w:date="2020-06-29T16:37:00Z">
            <w:rPr/>
          </w:rPrChange>
        </w:rPr>
        <w:t>.4</w:t>
      </w:r>
      <w:r w:rsidRPr="00677C8D">
        <w:rPr>
          <w:rFonts w:ascii="Calibri" w:hAnsi="Calibri"/>
          <w:sz w:val="22"/>
          <w:szCs w:val="22"/>
          <w:lang w:val="fr-FR" w:eastAsia="en-GB"/>
          <w:rPrChange w:id="623" w:author="28.541_CR0320_(Rel-16)_NETSLICE-5GNRM" w:date="2020-06-29T16:37:00Z">
            <w:rPr>
              <w:rFonts w:ascii="Calibri" w:hAnsi="Calibri"/>
              <w:sz w:val="22"/>
              <w:szCs w:val="22"/>
              <w:lang w:eastAsia="en-GB"/>
            </w:rPr>
          </w:rPrChange>
        </w:rPr>
        <w:tab/>
      </w:r>
      <w:r w:rsidRPr="002C3AD9">
        <w:rPr>
          <w:lang w:val="fr-FR"/>
          <w:rPrChange w:id="624" w:author="28.541_CR0320_(Rel-16)_NETSLICE-5GNRM" w:date="2020-06-29T16:37:00Z">
            <w:rPr/>
          </w:rPrChange>
        </w:rPr>
        <w:t>Notifications</w:t>
      </w:r>
      <w:r w:rsidRPr="002C3AD9">
        <w:rPr>
          <w:lang w:val="fr-FR"/>
          <w:rPrChange w:id="625" w:author="28.541_CR0320_(Rel-16)_NETSLICE-5GNRM" w:date="2020-06-29T16:37:00Z">
            <w:rPr/>
          </w:rPrChange>
        </w:rPr>
        <w:tab/>
      </w:r>
      <w:r>
        <w:fldChar w:fldCharType="begin" w:fldLock="1"/>
      </w:r>
      <w:r w:rsidRPr="002C3AD9">
        <w:rPr>
          <w:lang w:val="fr-FR"/>
          <w:rPrChange w:id="626" w:author="28.541_CR0320_(Rel-16)_NETSLICE-5GNRM" w:date="2020-06-29T16:37:00Z">
            <w:rPr/>
          </w:rPrChange>
        </w:rPr>
        <w:instrText xml:space="preserve"> PAGEREF _Toc44341014 \h </w:instrText>
      </w:r>
      <w:r>
        <w:fldChar w:fldCharType="separate"/>
      </w:r>
      <w:r w:rsidRPr="002C3AD9">
        <w:rPr>
          <w:lang w:val="fr-FR"/>
          <w:rPrChange w:id="627" w:author="28.541_CR0320_(Rel-16)_NETSLICE-5GNRM" w:date="2020-06-29T16:37:00Z">
            <w:rPr/>
          </w:rPrChange>
        </w:rPr>
        <w:t>42</w:t>
      </w:r>
      <w:r>
        <w:fldChar w:fldCharType="end"/>
      </w:r>
    </w:p>
    <w:p w:rsidR="002C3AD9" w:rsidRPr="00677C8D" w:rsidRDefault="002C3AD9">
      <w:pPr>
        <w:pStyle w:val="TOC3"/>
        <w:rPr>
          <w:rFonts w:ascii="Calibri" w:hAnsi="Calibri"/>
          <w:sz w:val="22"/>
          <w:szCs w:val="22"/>
          <w:lang w:val="fr-FR" w:eastAsia="en-GB"/>
          <w:rPrChange w:id="628" w:author="28.541_CR0320_(Rel-16)_NETSLICE-5GNRM" w:date="2020-06-29T16:37:00Z">
            <w:rPr>
              <w:rFonts w:ascii="Calibri" w:hAnsi="Calibri"/>
              <w:sz w:val="22"/>
              <w:szCs w:val="22"/>
              <w:lang w:eastAsia="en-GB"/>
            </w:rPr>
          </w:rPrChange>
        </w:rPr>
      </w:pPr>
      <w:r w:rsidRPr="002C3AD9">
        <w:rPr>
          <w:lang w:val="fr-FR" w:eastAsia="zh-CN"/>
          <w:rPrChange w:id="629" w:author="28.541_CR0320_(Rel-16)_NETSLICE-5GNRM" w:date="2020-06-29T16:37:00Z">
            <w:rPr>
              <w:lang w:eastAsia="zh-CN"/>
            </w:rPr>
          </w:rPrChange>
        </w:rPr>
        <w:t>4.3.17</w:t>
      </w:r>
      <w:r w:rsidRPr="00677C8D">
        <w:rPr>
          <w:rFonts w:ascii="Calibri" w:hAnsi="Calibri"/>
          <w:sz w:val="22"/>
          <w:szCs w:val="22"/>
          <w:lang w:val="fr-FR" w:eastAsia="en-GB"/>
          <w:rPrChange w:id="630" w:author="28.541_CR0320_(Rel-16)_NETSLICE-5GNRM" w:date="2020-06-29T16:37:00Z">
            <w:rPr>
              <w:rFonts w:ascii="Calibri" w:hAnsi="Calibri"/>
              <w:sz w:val="22"/>
              <w:szCs w:val="22"/>
              <w:lang w:eastAsia="en-GB"/>
            </w:rPr>
          </w:rPrChange>
        </w:rPr>
        <w:tab/>
      </w:r>
      <w:r w:rsidRPr="002C3AD9">
        <w:rPr>
          <w:rFonts w:ascii="Courier New" w:hAnsi="Courier New"/>
          <w:lang w:val="fr-FR" w:eastAsia="zh-CN"/>
          <w:rPrChange w:id="631" w:author="28.541_CR0320_(Rel-16)_NETSLICE-5GNRM" w:date="2020-06-29T16:37:00Z">
            <w:rPr>
              <w:rFonts w:ascii="Courier New" w:hAnsi="Courier New"/>
              <w:lang w:eastAsia="zh-CN"/>
            </w:rPr>
          </w:rPrChange>
        </w:rPr>
        <w:t>EP_XnC</w:t>
      </w:r>
      <w:r w:rsidRPr="002C3AD9">
        <w:rPr>
          <w:lang w:val="fr-FR"/>
          <w:rPrChange w:id="632" w:author="28.541_CR0320_(Rel-16)_NETSLICE-5GNRM" w:date="2020-06-29T16:37:00Z">
            <w:rPr/>
          </w:rPrChange>
        </w:rPr>
        <w:tab/>
      </w:r>
      <w:r>
        <w:fldChar w:fldCharType="begin" w:fldLock="1"/>
      </w:r>
      <w:r w:rsidRPr="002C3AD9">
        <w:rPr>
          <w:lang w:val="fr-FR"/>
          <w:rPrChange w:id="633" w:author="28.541_CR0320_(Rel-16)_NETSLICE-5GNRM" w:date="2020-06-29T16:37:00Z">
            <w:rPr/>
          </w:rPrChange>
        </w:rPr>
        <w:instrText xml:space="preserve"> PAGEREF _Toc44341015 \h </w:instrText>
      </w:r>
      <w:r>
        <w:fldChar w:fldCharType="separate"/>
      </w:r>
      <w:r w:rsidRPr="002C3AD9">
        <w:rPr>
          <w:lang w:val="fr-FR"/>
          <w:rPrChange w:id="634" w:author="28.541_CR0320_(Rel-16)_NETSLICE-5GNRM" w:date="2020-06-29T16:37:00Z">
            <w:rPr/>
          </w:rPrChange>
        </w:rPr>
        <w:t>42</w:t>
      </w:r>
      <w:r>
        <w:fldChar w:fldCharType="end"/>
      </w:r>
    </w:p>
    <w:p w:rsidR="002C3AD9" w:rsidRPr="00677C8D" w:rsidRDefault="002C3AD9">
      <w:pPr>
        <w:pStyle w:val="TOC4"/>
        <w:rPr>
          <w:rFonts w:ascii="Calibri" w:hAnsi="Calibri"/>
          <w:sz w:val="22"/>
          <w:szCs w:val="22"/>
          <w:lang w:val="fr-FR" w:eastAsia="en-GB"/>
          <w:rPrChange w:id="635" w:author="28.541_CR0320_(Rel-16)_NETSLICE-5GNRM" w:date="2020-06-29T16:37:00Z">
            <w:rPr>
              <w:rFonts w:ascii="Calibri" w:hAnsi="Calibri"/>
              <w:sz w:val="22"/>
              <w:szCs w:val="22"/>
              <w:lang w:eastAsia="en-GB"/>
            </w:rPr>
          </w:rPrChange>
        </w:rPr>
      </w:pPr>
      <w:r w:rsidRPr="002C3AD9">
        <w:rPr>
          <w:lang w:val="fr-FR" w:eastAsia="zh-CN"/>
          <w:rPrChange w:id="636" w:author="28.541_CR0320_(Rel-16)_NETSLICE-5GNRM" w:date="2020-06-29T16:37:00Z">
            <w:rPr>
              <w:lang w:eastAsia="zh-CN"/>
            </w:rPr>
          </w:rPrChange>
        </w:rPr>
        <w:t>4.3.17</w:t>
      </w:r>
      <w:r w:rsidRPr="002C3AD9">
        <w:rPr>
          <w:lang w:val="fr-FR"/>
          <w:rPrChange w:id="637" w:author="28.541_CR0320_(Rel-16)_NETSLICE-5GNRM" w:date="2020-06-29T16:37:00Z">
            <w:rPr/>
          </w:rPrChange>
        </w:rPr>
        <w:t>.1</w:t>
      </w:r>
      <w:r w:rsidRPr="00677C8D">
        <w:rPr>
          <w:rFonts w:ascii="Calibri" w:hAnsi="Calibri"/>
          <w:sz w:val="22"/>
          <w:szCs w:val="22"/>
          <w:lang w:val="fr-FR" w:eastAsia="en-GB"/>
          <w:rPrChange w:id="638" w:author="28.541_CR0320_(Rel-16)_NETSLICE-5GNRM" w:date="2020-06-29T16:37:00Z">
            <w:rPr>
              <w:rFonts w:ascii="Calibri" w:hAnsi="Calibri"/>
              <w:sz w:val="22"/>
              <w:szCs w:val="22"/>
              <w:lang w:eastAsia="en-GB"/>
            </w:rPr>
          </w:rPrChange>
        </w:rPr>
        <w:tab/>
      </w:r>
      <w:r w:rsidRPr="002C3AD9">
        <w:rPr>
          <w:lang w:val="fr-FR"/>
          <w:rPrChange w:id="639" w:author="28.541_CR0320_(Rel-16)_NETSLICE-5GNRM" w:date="2020-06-29T16:37:00Z">
            <w:rPr/>
          </w:rPrChange>
        </w:rPr>
        <w:t>Definition</w:t>
      </w:r>
      <w:r w:rsidRPr="002C3AD9">
        <w:rPr>
          <w:lang w:val="fr-FR"/>
          <w:rPrChange w:id="640" w:author="28.541_CR0320_(Rel-16)_NETSLICE-5GNRM" w:date="2020-06-29T16:37:00Z">
            <w:rPr/>
          </w:rPrChange>
        </w:rPr>
        <w:tab/>
      </w:r>
      <w:r>
        <w:fldChar w:fldCharType="begin" w:fldLock="1"/>
      </w:r>
      <w:r w:rsidRPr="002C3AD9">
        <w:rPr>
          <w:lang w:val="fr-FR"/>
          <w:rPrChange w:id="641" w:author="28.541_CR0320_(Rel-16)_NETSLICE-5GNRM" w:date="2020-06-29T16:37:00Z">
            <w:rPr/>
          </w:rPrChange>
        </w:rPr>
        <w:instrText xml:space="preserve"> PAGEREF _Toc44341016 \h </w:instrText>
      </w:r>
      <w:r>
        <w:fldChar w:fldCharType="separate"/>
      </w:r>
      <w:r w:rsidRPr="002C3AD9">
        <w:rPr>
          <w:lang w:val="fr-FR"/>
          <w:rPrChange w:id="642" w:author="28.541_CR0320_(Rel-16)_NETSLICE-5GNRM" w:date="2020-06-29T16:37:00Z">
            <w:rPr/>
          </w:rPrChange>
        </w:rPr>
        <w:t>42</w:t>
      </w:r>
      <w:r>
        <w:fldChar w:fldCharType="end"/>
      </w:r>
    </w:p>
    <w:p w:rsidR="002C3AD9" w:rsidRPr="00677C8D" w:rsidRDefault="002C3AD9">
      <w:pPr>
        <w:pStyle w:val="TOC4"/>
        <w:rPr>
          <w:rFonts w:ascii="Calibri" w:hAnsi="Calibri"/>
          <w:sz w:val="22"/>
          <w:szCs w:val="22"/>
          <w:lang w:val="fr-FR" w:eastAsia="en-GB"/>
          <w:rPrChange w:id="643" w:author="28.541_CR0320_(Rel-16)_NETSLICE-5GNRM" w:date="2020-06-29T16:37:00Z">
            <w:rPr>
              <w:rFonts w:ascii="Calibri" w:hAnsi="Calibri"/>
              <w:sz w:val="22"/>
              <w:szCs w:val="22"/>
              <w:lang w:eastAsia="en-GB"/>
            </w:rPr>
          </w:rPrChange>
        </w:rPr>
      </w:pPr>
      <w:r w:rsidRPr="002C3AD9">
        <w:rPr>
          <w:lang w:val="fr-FR" w:eastAsia="zh-CN"/>
          <w:rPrChange w:id="644" w:author="28.541_CR0320_(Rel-16)_NETSLICE-5GNRM" w:date="2020-06-29T16:37:00Z">
            <w:rPr>
              <w:lang w:eastAsia="zh-CN"/>
            </w:rPr>
          </w:rPrChange>
        </w:rPr>
        <w:t>4.3.17</w:t>
      </w:r>
      <w:r w:rsidRPr="002C3AD9">
        <w:rPr>
          <w:lang w:val="fr-FR"/>
          <w:rPrChange w:id="645" w:author="28.541_CR0320_(Rel-16)_NETSLICE-5GNRM" w:date="2020-06-29T16:37:00Z">
            <w:rPr/>
          </w:rPrChange>
        </w:rPr>
        <w:t>.2</w:t>
      </w:r>
      <w:r w:rsidRPr="00677C8D">
        <w:rPr>
          <w:rFonts w:ascii="Calibri" w:hAnsi="Calibri"/>
          <w:sz w:val="22"/>
          <w:szCs w:val="22"/>
          <w:lang w:val="fr-FR" w:eastAsia="en-GB"/>
          <w:rPrChange w:id="646" w:author="28.541_CR0320_(Rel-16)_NETSLICE-5GNRM" w:date="2020-06-29T16:37:00Z">
            <w:rPr>
              <w:rFonts w:ascii="Calibri" w:hAnsi="Calibri"/>
              <w:sz w:val="22"/>
              <w:szCs w:val="22"/>
              <w:lang w:eastAsia="en-GB"/>
            </w:rPr>
          </w:rPrChange>
        </w:rPr>
        <w:tab/>
      </w:r>
      <w:r w:rsidRPr="002C3AD9">
        <w:rPr>
          <w:lang w:val="fr-FR"/>
          <w:rPrChange w:id="647" w:author="28.541_CR0320_(Rel-16)_NETSLICE-5GNRM" w:date="2020-06-29T16:37:00Z">
            <w:rPr/>
          </w:rPrChange>
        </w:rPr>
        <w:t>Attributes</w:t>
      </w:r>
      <w:r w:rsidRPr="002C3AD9">
        <w:rPr>
          <w:lang w:val="fr-FR"/>
          <w:rPrChange w:id="648" w:author="28.541_CR0320_(Rel-16)_NETSLICE-5GNRM" w:date="2020-06-29T16:37:00Z">
            <w:rPr/>
          </w:rPrChange>
        </w:rPr>
        <w:tab/>
      </w:r>
      <w:r>
        <w:fldChar w:fldCharType="begin" w:fldLock="1"/>
      </w:r>
      <w:r w:rsidRPr="002C3AD9">
        <w:rPr>
          <w:lang w:val="fr-FR"/>
          <w:rPrChange w:id="649" w:author="28.541_CR0320_(Rel-16)_NETSLICE-5GNRM" w:date="2020-06-29T16:37:00Z">
            <w:rPr/>
          </w:rPrChange>
        </w:rPr>
        <w:instrText xml:space="preserve"> PAGEREF _Toc44341017 \h </w:instrText>
      </w:r>
      <w:r>
        <w:fldChar w:fldCharType="separate"/>
      </w:r>
      <w:r w:rsidRPr="002C3AD9">
        <w:rPr>
          <w:lang w:val="fr-FR"/>
          <w:rPrChange w:id="650" w:author="28.541_CR0320_(Rel-16)_NETSLICE-5GNRM" w:date="2020-06-29T16:37:00Z">
            <w:rPr/>
          </w:rPrChange>
        </w:rPr>
        <w:t>42</w:t>
      </w:r>
      <w:r>
        <w:fldChar w:fldCharType="end"/>
      </w:r>
    </w:p>
    <w:p w:rsidR="002C3AD9" w:rsidRPr="00677C8D" w:rsidRDefault="002C3AD9">
      <w:pPr>
        <w:pStyle w:val="TOC4"/>
        <w:rPr>
          <w:rFonts w:ascii="Calibri" w:hAnsi="Calibri"/>
          <w:sz w:val="22"/>
          <w:szCs w:val="22"/>
          <w:lang w:val="fr-FR" w:eastAsia="en-GB"/>
          <w:rPrChange w:id="651" w:author="28.541_CR0320_(Rel-16)_NETSLICE-5GNRM" w:date="2020-06-29T16:37:00Z">
            <w:rPr>
              <w:rFonts w:ascii="Calibri" w:hAnsi="Calibri"/>
              <w:sz w:val="22"/>
              <w:szCs w:val="22"/>
              <w:lang w:eastAsia="en-GB"/>
            </w:rPr>
          </w:rPrChange>
        </w:rPr>
      </w:pPr>
      <w:r w:rsidRPr="002C3AD9">
        <w:rPr>
          <w:lang w:val="fr-FR" w:eastAsia="zh-CN"/>
          <w:rPrChange w:id="652" w:author="28.541_CR0320_(Rel-16)_NETSLICE-5GNRM" w:date="2020-06-29T16:37:00Z">
            <w:rPr>
              <w:lang w:eastAsia="zh-CN"/>
            </w:rPr>
          </w:rPrChange>
        </w:rPr>
        <w:t>4.3.17</w:t>
      </w:r>
      <w:r w:rsidRPr="002C3AD9">
        <w:rPr>
          <w:lang w:val="fr-FR"/>
          <w:rPrChange w:id="653" w:author="28.541_CR0320_(Rel-16)_NETSLICE-5GNRM" w:date="2020-06-29T16:37:00Z">
            <w:rPr/>
          </w:rPrChange>
        </w:rPr>
        <w:t>.3</w:t>
      </w:r>
      <w:r w:rsidRPr="00677C8D">
        <w:rPr>
          <w:rFonts w:ascii="Calibri" w:hAnsi="Calibri"/>
          <w:sz w:val="22"/>
          <w:szCs w:val="22"/>
          <w:lang w:val="fr-FR" w:eastAsia="en-GB"/>
          <w:rPrChange w:id="654" w:author="28.541_CR0320_(Rel-16)_NETSLICE-5GNRM" w:date="2020-06-29T16:37:00Z">
            <w:rPr>
              <w:rFonts w:ascii="Calibri" w:hAnsi="Calibri"/>
              <w:sz w:val="22"/>
              <w:szCs w:val="22"/>
              <w:lang w:eastAsia="en-GB"/>
            </w:rPr>
          </w:rPrChange>
        </w:rPr>
        <w:tab/>
      </w:r>
      <w:r w:rsidRPr="002C3AD9">
        <w:rPr>
          <w:lang w:val="fr-FR"/>
          <w:rPrChange w:id="655" w:author="28.541_CR0320_(Rel-16)_NETSLICE-5GNRM" w:date="2020-06-29T16:37:00Z">
            <w:rPr/>
          </w:rPrChange>
        </w:rPr>
        <w:t>Attribute constraints</w:t>
      </w:r>
      <w:r w:rsidRPr="002C3AD9">
        <w:rPr>
          <w:lang w:val="fr-FR"/>
          <w:rPrChange w:id="656" w:author="28.541_CR0320_(Rel-16)_NETSLICE-5GNRM" w:date="2020-06-29T16:37:00Z">
            <w:rPr/>
          </w:rPrChange>
        </w:rPr>
        <w:tab/>
      </w:r>
      <w:r>
        <w:fldChar w:fldCharType="begin" w:fldLock="1"/>
      </w:r>
      <w:r w:rsidRPr="002C3AD9">
        <w:rPr>
          <w:lang w:val="fr-FR"/>
          <w:rPrChange w:id="657" w:author="28.541_CR0320_(Rel-16)_NETSLICE-5GNRM" w:date="2020-06-29T16:37:00Z">
            <w:rPr/>
          </w:rPrChange>
        </w:rPr>
        <w:instrText xml:space="preserve"> PAGEREF _Toc44341018 \h </w:instrText>
      </w:r>
      <w:r>
        <w:fldChar w:fldCharType="separate"/>
      </w:r>
      <w:r w:rsidRPr="002C3AD9">
        <w:rPr>
          <w:lang w:val="fr-FR"/>
          <w:rPrChange w:id="658" w:author="28.541_CR0320_(Rel-16)_NETSLICE-5GNRM" w:date="2020-06-29T16:37:00Z">
            <w:rPr/>
          </w:rPrChange>
        </w:rPr>
        <w:t>42</w:t>
      </w:r>
      <w:r>
        <w:fldChar w:fldCharType="end"/>
      </w:r>
    </w:p>
    <w:p w:rsidR="002C3AD9" w:rsidRPr="00677C8D" w:rsidRDefault="002C3AD9">
      <w:pPr>
        <w:pStyle w:val="TOC4"/>
        <w:rPr>
          <w:rFonts w:ascii="Calibri" w:hAnsi="Calibri"/>
          <w:sz w:val="22"/>
          <w:szCs w:val="22"/>
          <w:lang w:val="fr-FR" w:eastAsia="en-GB"/>
          <w:rPrChange w:id="659" w:author="28.541_CR0320_(Rel-16)_NETSLICE-5GNRM" w:date="2020-06-29T16:37:00Z">
            <w:rPr>
              <w:rFonts w:ascii="Calibri" w:hAnsi="Calibri"/>
              <w:sz w:val="22"/>
              <w:szCs w:val="22"/>
              <w:lang w:eastAsia="en-GB"/>
            </w:rPr>
          </w:rPrChange>
        </w:rPr>
      </w:pPr>
      <w:r w:rsidRPr="002C3AD9">
        <w:rPr>
          <w:lang w:val="fr-FR" w:eastAsia="zh-CN"/>
          <w:rPrChange w:id="660" w:author="28.541_CR0320_(Rel-16)_NETSLICE-5GNRM" w:date="2020-06-29T16:37:00Z">
            <w:rPr>
              <w:lang w:eastAsia="zh-CN"/>
            </w:rPr>
          </w:rPrChange>
        </w:rPr>
        <w:t>4.3.17</w:t>
      </w:r>
      <w:r w:rsidRPr="002C3AD9">
        <w:rPr>
          <w:lang w:val="fr-FR"/>
          <w:rPrChange w:id="661" w:author="28.541_CR0320_(Rel-16)_NETSLICE-5GNRM" w:date="2020-06-29T16:37:00Z">
            <w:rPr/>
          </w:rPrChange>
        </w:rPr>
        <w:t>.4</w:t>
      </w:r>
      <w:r w:rsidRPr="00677C8D">
        <w:rPr>
          <w:rFonts w:ascii="Calibri" w:hAnsi="Calibri"/>
          <w:sz w:val="22"/>
          <w:szCs w:val="22"/>
          <w:lang w:val="fr-FR" w:eastAsia="en-GB"/>
          <w:rPrChange w:id="662" w:author="28.541_CR0320_(Rel-16)_NETSLICE-5GNRM" w:date="2020-06-29T16:37:00Z">
            <w:rPr>
              <w:rFonts w:ascii="Calibri" w:hAnsi="Calibri"/>
              <w:sz w:val="22"/>
              <w:szCs w:val="22"/>
              <w:lang w:eastAsia="en-GB"/>
            </w:rPr>
          </w:rPrChange>
        </w:rPr>
        <w:tab/>
      </w:r>
      <w:r w:rsidRPr="002C3AD9">
        <w:rPr>
          <w:lang w:val="fr-FR"/>
          <w:rPrChange w:id="663" w:author="28.541_CR0320_(Rel-16)_NETSLICE-5GNRM" w:date="2020-06-29T16:37:00Z">
            <w:rPr/>
          </w:rPrChange>
        </w:rPr>
        <w:t>Notifications</w:t>
      </w:r>
      <w:r w:rsidRPr="002C3AD9">
        <w:rPr>
          <w:lang w:val="fr-FR"/>
          <w:rPrChange w:id="664" w:author="28.541_CR0320_(Rel-16)_NETSLICE-5GNRM" w:date="2020-06-29T16:37:00Z">
            <w:rPr/>
          </w:rPrChange>
        </w:rPr>
        <w:tab/>
      </w:r>
      <w:r>
        <w:fldChar w:fldCharType="begin" w:fldLock="1"/>
      </w:r>
      <w:r w:rsidRPr="002C3AD9">
        <w:rPr>
          <w:lang w:val="fr-FR"/>
          <w:rPrChange w:id="665" w:author="28.541_CR0320_(Rel-16)_NETSLICE-5GNRM" w:date="2020-06-29T16:37:00Z">
            <w:rPr/>
          </w:rPrChange>
        </w:rPr>
        <w:instrText xml:space="preserve"> PAGEREF _Toc44341019 \h </w:instrText>
      </w:r>
      <w:r>
        <w:fldChar w:fldCharType="separate"/>
      </w:r>
      <w:r w:rsidRPr="002C3AD9">
        <w:rPr>
          <w:lang w:val="fr-FR"/>
          <w:rPrChange w:id="666" w:author="28.541_CR0320_(Rel-16)_NETSLICE-5GNRM" w:date="2020-06-29T16:37:00Z">
            <w:rPr/>
          </w:rPrChange>
        </w:rPr>
        <w:t>42</w:t>
      </w:r>
      <w:r>
        <w:fldChar w:fldCharType="end"/>
      </w:r>
    </w:p>
    <w:p w:rsidR="002C3AD9" w:rsidRPr="00677C8D" w:rsidRDefault="002C3AD9">
      <w:pPr>
        <w:pStyle w:val="TOC3"/>
        <w:rPr>
          <w:rFonts w:ascii="Calibri" w:hAnsi="Calibri"/>
          <w:sz w:val="22"/>
          <w:szCs w:val="22"/>
          <w:lang w:val="fr-FR" w:eastAsia="en-GB"/>
          <w:rPrChange w:id="667" w:author="28.541_CR0320_(Rel-16)_NETSLICE-5GNRM" w:date="2020-06-29T16:37:00Z">
            <w:rPr>
              <w:rFonts w:ascii="Calibri" w:hAnsi="Calibri"/>
              <w:sz w:val="22"/>
              <w:szCs w:val="22"/>
              <w:lang w:eastAsia="en-GB"/>
            </w:rPr>
          </w:rPrChange>
        </w:rPr>
      </w:pPr>
      <w:r w:rsidRPr="002C3AD9">
        <w:rPr>
          <w:lang w:val="fr-FR" w:eastAsia="zh-CN"/>
          <w:rPrChange w:id="668" w:author="28.541_CR0320_(Rel-16)_NETSLICE-5GNRM" w:date="2020-06-29T16:37:00Z">
            <w:rPr>
              <w:lang w:eastAsia="zh-CN"/>
            </w:rPr>
          </w:rPrChange>
        </w:rPr>
        <w:t>4.3.18</w:t>
      </w:r>
      <w:r w:rsidRPr="00677C8D">
        <w:rPr>
          <w:rFonts w:ascii="Calibri" w:hAnsi="Calibri"/>
          <w:sz w:val="22"/>
          <w:szCs w:val="22"/>
          <w:lang w:val="fr-FR" w:eastAsia="en-GB"/>
          <w:rPrChange w:id="669" w:author="28.541_CR0320_(Rel-16)_NETSLICE-5GNRM" w:date="2020-06-29T16:37:00Z">
            <w:rPr>
              <w:rFonts w:ascii="Calibri" w:hAnsi="Calibri"/>
              <w:sz w:val="22"/>
              <w:szCs w:val="22"/>
              <w:lang w:eastAsia="en-GB"/>
            </w:rPr>
          </w:rPrChange>
        </w:rPr>
        <w:tab/>
      </w:r>
      <w:r w:rsidRPr="002C3AD9">
        <w:rPr>
          <w:rFonts w:ascii="Courier New" w:hAnsi="Courier New"/>
          <w:lang w:val="fr-FR" w:eastAsia="zh-CN"/>
          <w:rPrChange w:id="670" w:author="28.541_CR0320_(Rel-16)_NETSLICE-5GNRM" w:date="2020-06-29T16:37:00Z">
            <w:rPr>
              <w:rFonts w:ascii="Courier New" w:hAnsi="Courier New"/>
              <w:lang w:eastAsia="zh-CN"/>
            </w:rPr>
          </w:rPrChange>
        </w:rPr>
        <w:t>ExternalGNBCUCPFunction</w:t>
      </w:r>
      <w:r w:rsidRPr="002C3AD9">
        <w:rPr>
          <w:lang w:val="fr-FR"/>
          <w:rPrChange w:id="671" w:author="28.541_CR0320_(Rel-16)_NETSLICE-5GNRM" w:date="2020-06-29T16:37:00Z">
            <w:rPr/>
          </w:rPrChange>
        </w:rPr>
        <w:tab/>
      </w:r>
      <w:r>
        <w:fldChar w:fldCharType="begin" w:fldLock="1"/>
      </w:r>
      <w:r w:rsidRPr="002C3AD9">
        <w:rPr>
          <w:lang w:val="fr-FR"/>
          <w:rPrChange w:id="672" w:author="28.541_CR0320_(Rel-16)_NETSLICE-5GNRM" w:date="2020-06-29T16:37:00Z">
            <w:rPr/>
          </w:rPrChange>
        </w:rPr>
        <w:instrText xml:space="preserve"> PAGEREF _Toc44341020 \h </w:instrText>
      </w:r>
      <w:r>
        <w:fldChar w:fldCharType="separate"/>
      </w:r>
      <w:r w:rsidRPr="002C3AD9">
        <w:rPr>
          <w:lang w:val="fr-FR"/>
          <w:rPrChange w:id="673" w:author="28.541_CR0320_(Rel-16)_NETSLICE-5GNRM" w:date="2020-06-29T16:37:00Z">
            <w:rPr/>
          </w:rPrChange>
        </w:rPr>
        <w:t>43</w:t>
      </w:r>
      <w:r>
        <w:fldChar w:fldCharType="end"/>
      </w:r>
    </w:p>
    <w:p w:rsidR="002C3AD9" w:rsidRPr="00677C8D" w:rsidRDefault="002C3AD9">
      <w:pPr>
        <w:pStyle w:val="TOC4"/>
        <w:rPr>
          <w:rFonts w:ascii="Calibri" w:hAnsi="Calibri"/>
          <w:sz w:val="22"/>
          <w:szCs w:val="22"/>
          <w:lang w:val="fr-FR" w:eastAsia="en-GB"/>
          <w:rPrChange w:id="674" w:author="28.541_CR0320_(Rel-16)_NETSLICE-5GNRM" w:date="2020-06-29T16:37:00Z">
            <w:rPr>
              <w:rFonts w:ascii="Calibri" w:hAnsi="Calibri"/>
              <w:sz w:val="22"/>
              <w:szCs w:val="22"/>
              <w:lang w:eastAsia="en-GB"/>
            </w:rPr>
          </w:rPrChange>
        </w:rPr>
      </w:pPr>
      <w:r w:rsidRPr="002C3AD9">
        <w:rPr>
          <w:lang w:val="fr-FR" w:eastAsia="zh-CN"/>
          <w:rPrChange w:id="675" w:author="28.541_CR0320_(Rel-16)_NETSLICE-5GNRM" w:date="2020-06-29T16:37:00Z">
            <w:rPr>
              <w:lang w:eastAsia="zh-CN"/>
            </w:rPr>
          </w:rPrChange>
        </w:rPr>
        <w:t>4.3.18</w:t>
      </w:r>
      <w:r w:rsidRPr="002C3AD9">
        <w:rPr>
          <w:lang w:val="fr-FR"/>
          <w:rPrChange w:id="676" w:author="28.541_CR0320_(Rel-16)_NETSLICE-5GNRM" w:date="2020-06-29T16:37:00Z">
            <w:rPr/>
          </w:rPrChange>
        </w:rPr>
        <w:t>.1</w:t>
      </w:r>
      <w:r w:rsidRPr="00677C8D">
        <w:rPr>
          <w:rFonts w:ascii="Calibri" w:hAnsi="Calibri"/>
          <w:sz w:val="22"/>
          <w:szCs w:val="22"/>
          <w:lang w:val="fr-FR" w:eastAsia="en-GB"/>
          <w:rPrChange w:id="677" w:author="28.541_CR0320_(Rel-16)_NETSLICE-5GNRM" w:date="2020-06-29T16:37:00Z">
            <w:rPr>
              <w:rFonts w:ascii="Calibri" w:hAnsi="Calibri"/>
              <w:sz w:val="22"/>
              <w:szCs w:val="22"/>
              <w:lang w:eastAsia="en-GB"/>
            </w:rPr>
          </w:rPrChange>
        </w:rPr>
        <w:tab/>
      </w:r>
      <w:r w:rsidRPr="002C3AD9">
        <w:rPr>
          <w:lang w:val="fr-FR"/>
          <w:rPrChange w:id="678" w:author="28.541_CR0320_(Rel-16)_NETSLICE-5GNRM" w:date="2020-06-29T16:37:00Z">
            <w:rPr/>
          </w:rPrChange>
        </w:rPr>
        <w:t>Definition</w:t>
      </w:r>
      <w:r w:rsidRPr="002C3AD9">
        <w:rPr>
          <w:lang w:val="fr-FR"/>
          <w:rPrChange w:id="679" w:author="28.541_CR0320_(Rel-16)_NETSLICE-5GNRM" w:date="2020-06-29T16:37:00Z">
            <w:rPr/>
          </w:rPrChange>
        </w:rPr>
        <w:tab/>
      </w:r>
      <w:r>
        <w:fldChar w:fldCharType="begin" w:fldLock="1"/>
      </w:r>
      <w:r w:rsidRPr="002C3AD9">
        <w:rPr>
          <w:lang w:val="fr-FR"/>
          <w:rPrChange w:id="680" w:author="28.541_CR0320_(Rel-16)_NETSLICE-5GNRM" w:date="2020-06-29T16:37:00Z">
            <w:rPr/>
          </w:rPrChange>
        </w:rPr>
        <w:instrText xml:space="preserve"> PAGEREF _Toc44341021 \h </w:instrText>
      </w:r>
      <w:r>
        <w:fldChar w:fldCharType="separate"/>
      </w:r>
      <w:r w:rsidRPr="002C3AD9">
        <w:rPr>
          <w:lang w:val="fr-FR"/>
          <w:rPrChange w:id="681" w:author="28.541_CR0320_(Rel-16)_NETSLICE-5GNRM" w:date="2020-06-29T16:37:00Z">
            <w:rPr/>
          </w:rPrChange>
        </w:rPr>
        <w:t>43</w:t>
      </w:r>
      <w:r>
        <w:fldChar w:fldCharType="end"/>
      </w:r>
    </w:p>
    <w:p w:rsidR="002C3AD9" w:rsidRPr="00677C8D" w:rsidRDefault="002C3AD9">
      <w:pPr>
        <w:pStyle w:val="TOC4"/>
        <w:rPr>
          <w:rFonts w:ascii="Calibri" w:hAnsi="Calibri"/>
          <w:sz w:val="22"/>
          <w:szCs w:val="22"/>
          <w:lang w:val="fr-FR" w:eastAsia="en-GB"/>
          <w:rPrChange w:id="682" w:author="28.541_CR0320_(Rel-16)_NETSLICE-5GNRM" w:date="2020-06-29T16:37:00Z">
            <w:rPr>
              <w:rFonts w:ascii="Calibri" w:hAnsi="Calibri"/>
              <w:sz w:val="22"/>
              <w:szCs w:val="22"/>
              <w:lang w:eastAsia="en-GB"/>
            </w:rPr>
          </w:rPrChange>
        </w:rPr>
      </w:pPr>
      <w:r w:rsidRPr="002C3AD9">
        <w:rPr>
          <w:lang w:val="fr-FR" w:eastAsia="zh-CN"/>
          <w:rPrChange w:id="683" w:author="28.541_CR0320_(Rel-16)_NETSLICE-5GNRM" w:date="2020-06-29T16:37:00Z">
            <w:rPr>
              <w:lang w:eastAsia="zh-CN"/>
            </w:rPr>
          </w:rPrChange>
        </w:rPr>
        <w:t>4.3.18</w:t>
      </w:r>
      <w:r w:rsidRPr="002C3AD9">
        <w:rPr>
          <w:lang w:val="fr-FR"/>
          <w:rPrChange w:id="684" w:author="28.541_CR0320_(Rel-16)_NETSLICE-5GNRM" w:date="2020-06-29T16:37:00Z">
            <w:rPr/>
          </w:rPrChange>
        </w:rPr>
        <w:t>.2</w:t>
      </w:r>
      <w:r w:rsidRPr="00677C8D">
        <w:rPr>
          <w:rFonts w:ascii="Calibri" w:hAnsi="Calibri"/>
          <w:sz w:val="22"/>
          <w:szCs w:val="22"/>
          <w:lang w:val="fr-FR" w:eastAsia="en-GB"/>
          <w:rPrChange w:id="685" w:author="28.541_CR0320_(Rel-16)_NETSLICE-5GNRM" w:date="2020-06-29T16:37:00Z">
            <w:rPr>
              <w:rFonts w:ascii="Calibri" w:hAnsi="Calibri"/>
              <w:sz w:val="22"/>
              <w:szCs w:val="22"/>
              <w:lang w:eastAsia="en-GB"/>
            </w:rPr>
          </w:rPrChange>
        </w:rPr>
        <w:tab/>
      </w:r>
      <w:r w:rsidRPr="002C3AD9">
        <w:rPr>
          <w:lang w:val="fr-FR"/>
          <w:rPrChange w:id="686" w:author="28.541_CR0320_(Rel-16)_NETSLICE-5GNRM" w:date="2020-06-29T16:37:00Z">
            <w:rPr/>
          </w:rPrChange>
        </w:rPr>
        <w:t>Attributes</w:t>
      </w:r>
      <w:r w:rsidRPr="002C3AD9">
        <w:rPr>
          <w:lang w:val="fr-FR"/>
          <w:rPrChange w:id="687" w:author="28.541_CR0320_(Rel-16)_NETSLICE-5GNRM" w:date="2020-06-29T16:37:00Z">
            <w:rPr/>
          </w:rPrChange>
        </w:rPr>
        <w:tab/>
      </w:r>
      <w:r>
        <w:fldChar w:fldCharType="begin" w:fldLock="1"/>
      </w:r>
      <w:r w:rsidRPr="002C3AD9">
        <w:rPr>
          <w:lang w:val="fr-FR"/>
          <w:rPrChange w:id="688" w:author="28.541_CR0320_(Rel-16)_NETSLICE-5GNRM" w:date="2020-06-29T16:37:00Z">
            <w:rPr/>
          </w:rPrChange>
        </w:rPr>
        <w:instrText xml:space="preserve"> PAGEREF _Toc44341022 \h </w:instrText>
      </w:r>
      <w:r>
        <w:fldChar w:fldCharType="separate"/>
      </w:r>
      <w:r w:rsidRPr="002C3AD9">
        <w:rPr>
          <w:lang w:val="fr-FR"/>
          <w:rPrChange w:id="689" w:author="28.541_CR0320_(Rel-16)_NETSLICE-5GNRM" w:date="2020-06-29T16:37:00Z">
            <w:rPr/>
          </w:rPrChange>
        </w:rPr>
        <w:t>43</w:t>
      </w:r>
      <w:r>
        <w:fldChar w:fldCharType="end"/>
      </w:r>
    </w:p>
    <w:p w:rsidR="002C3AD9" w:rsidRPr="00677C8D" w:rsidRDefault="002C3AD9">
      <w:pPr>
        <w:pStyle w:val="TOC4"/>
        <w:rPr>
          <w:rFonts w:ascii="Calibri" w:hAnsi="Calibri"/>
          <w:sz w:val="22"/>
          <w:szCs w:val="22"/>
          <w:lang w:val="fr-FR" w:eastAsia="en-GB"/>
          <w:rPrChange w:id="690" w:author="28.541_CR0320_(Rel-16)_NETSLICE-5GNRM" w:date="2020-06-29T16:37:00Z">
            <w:rPr>
              <w:rFonts w:ascii="Calibri" w:hAnsi="Calibri"/>
              <w:sz w:val="22"/>
              <w:szCs w:val="22"/>
              <w:lang w:eastAsia="en-GB"/>
            </w:rPr>
          </w:rPrChange>
        </w:rPr>
      </w:pPr>
      <w:r w:rsidRPr="002C3AD9">
        <w:rPr>
          <w:lang w:val="fr-FR" w:eastAsia="zh-CN"/>
          <w:rPrChange w:id="691" w:author="28.541_CR0320_(Rel-16)_NETSLICE-5GNRM" w:date="2020-06-29T16:37:00Z">
            <w:rPr>
              <w:lang w:eastAsia="zh-CN"/>
            </w:rPr>
          </w:rPrChange>
        </w:rPr>
        <w:t>4.3.18</w:t>
      </w:r>
      <w:r w:rsidRPr="002C3AD9">
        <w:rPr>
          <w:lang w:val="fr-FR"/>
          <w:rPrChange w:id="692" w:author="28.541_CR0320_(Rel-16)_NETSLICE-5GNRM" w:date="2020-06-29T16:37:00Z">
            <w:rPr/>
          </w:rPrChange>
        </w:rPr>
        <w:t>.3</w:t>
      </w:r>
      <w:r w:rsidRPr="00677C8D">
        <w:rPr>
          <w:rFonts w:ascii="Calibri" w:hAnsi="Calibri"/>
          <w:sz w:val="22"/>
          <w:szCs w:val="22"/>
          <w:lang w:val="fr-FR" w:eastAsia="en-GB"/>
          <w:rPrChange w:id="693" w:author="28.541_CR0320_(Rel-16)_NETSLICE-5GNRM" w:date="2020-06-29T16:37:00Z">
            <w:rPr>
              <w:rFonts w:ascii="Calibri" w:hAnsi="Calibri"/>
              <w:sz w:val="22"/>
              <w:szCs w:val="22"/>
              <w:lang w:eastAsia="en-GB"/>
            </w:rPr>
          </w:rPrChange>
        </w:rPr>
        <w:tab/>
      </w:r>
      <w:r w:rsidRPr="002C3AD9">
        <w:rPr>
          <w:lang w:val="fr-FR"/>
          <w:rPrChange w:id="694" w:author="28.541_CR0320_(Rel-16)_NETSLICE-5GNRM" w:date="2020-06-29T16:37:00Z">
            <w:rPr/>
          </w:rPrChange>
        </w:rPr>
        <w:t>Attribute constraints</w:t>
      </w:r>
      <w:r w:rsidRPr="002C3AD9">
        <w:rPr>
          <w:lang w:val="fr-FR"/>
          <w:rPrChange w:id="695" w:author="28.541_CR0320_(Rel-16)_NETSLICE-5GNRM" w:date="2020-06-29T16:37:00Z">
            <w:rPr/>
          </w:rPrChange>
        </w:rPr>
        <w:tab/>
      </w:r>
      <w:r>
        <w:fldChar w:fldCharType="begin" w:fldLock="1"/>
      </w:r>
      <w:r w:rsidRPr="002C3AD9">
        <w:rPr>
          <w:lang w:val="fr-FR"/>
          <w:rPrChange w:id="696" w:author="28.541_CR0320_(Rel-16)_NETSLICE-5GNRM" w:date="2020-06-29T16:37:00Z">
            <w:rPr/>
          </w:rPrChange>
        </w:rPr>
        <w:instrText xml:space="preserve"> PAGEREF _Toc44341023 \h </w:instrText>
      </w:r>
      <w:r>
        <w:fldChar w:fldCharType="separate"/>
      </w:r>
      <w:r w:rsidRPr="002C3AD9">
        <w:rPr>
          <w:lang w:val="fr-FR"/>
          <w:rPrChange w:id="697" w:author="28.541_CR0320_(Rel-16)_NETSLICE-5GNRM" w:date="2020-06-29T16:37:00Z">
            <w:rPr/>
          </w:rPrChange>
        </w:rPr>
        <w:t>43</w:t>
      </w:r>
      <w:r>
        <w:fldChar w:fldCharType="end"/>
      </w:r>
    </w:p>
    <w:p w:rsidR="002C3AD9" w:rsidRPr="00677C8D" w:rsidRDefault="002C3AD9">
      <w:pPr>
        <w:pStyle w:val="TOC4"/>
        <w:rPr>
          <w:rFonts w:ascii="Calibri" w:hAnsi="Calibri"/>
          <w:sz w:val="22"/>
          <w:szCs w:val="22"/>
          <w:lang w:val="fr-FR" w:eastAsia="en-GB"/>
          <w:rPrChange w:id="698" w:author="28.541_CR0320_(Rel-16)_NETSLICE-5GNRM" w:date="2020-06-29T16:37:00Z">
            <w:rPr>
              <w:rFonts w:ascii="Calibri" w:hAnsi="Calibri"/>
              <w:sz w:val="22"/>
              <w:szCs w:val="22"/>
              <w:lang w:eastAsia="en-GB"/>
            </w:rPr>
          </w:rPrChange>
        </w:rPr>
      </w:pPr>
      <w:r w:rsidRPr="002C3AD9">
        <w:rPr>
          <w:lang w:val="fr-FR" w:eastAsia="zh-CN"/>
          <w:rPrChange w:id="699" w:author="28.541_CR0320_(Rel-16)_NETSLICE-5GNRM" w:date="2020-06-29T16:37:00Z">
            <w:rPr>
              <w:lang w:eastAsia="zh-CN"/>
            </w:rPr>
          </w:rPrChange>
        </w:rPr>
        <w:t>4.3.18</w:t>
      </w:r>
      <w:r w:rsidRPr="002C3AD9">
        <w:rPr>
          <w:lang w:val="fr-FR"/>
          <w:rPrChange w:id="700" w:author="28.541_CR0320_(Rel-16)_NETSLICE-5GNRM" w:date="2020-06-29T16:37:00Z">
            <w:rPr/>
          </w:rPrChange>
        </w:rPr>
        <w:t>.4</w:t>
      </w:r>
      <w:r w:rsidRPr="00677C8D">
        <w:rPr>
          <w:rFonts w:ascii="Calibri" w:hAnsi="Calibri"/>
          <w:sz w:val="22"/>
          <w:szCs w:val="22"/>
          <w:lang w:val="fr-FR" w:eastAsia="en-GB"/>
          <w:rPrChange w:id="701" w:author="28.541_CR0320_(Rel-16)_NETSLICE-5GNRM" w:date="2020-06-29T16:37:00Z">
            <w:rPr>
              <w:rFonts w:ascii="Calibri" w:hAnsi="Calibri"/>
              <w:sz w:val="22"/>
              <w:szCs w:val="22"/>
              <w:lang w:eastAsia="en-GB"/>
            </w:rPr>
          </w:rPrChange>
        </w:rPr>
        <w:tab/>
      </w:r>
      <w:r w:rsidRPr="002C3AD9">
        <w:rPr>
          <w:lang w:val="fr-FR"/>
          <w:rPrChange w:id="702" w:author="28.541_CR0320_(Rel-16)_NETSLICE-5GNRM" w:date="2020-06-29T16:37:00Z">
            <w:rPr/>
          </w:rPrChange>
        </w:rPr>
        <w:t>Notifications</w:t>
      </w:r>
      <w:r w:rsidRPr="002C3AD9">
        <w:rPr>
          <w:lang w:val="fr-FR"/>
          <w:rPrChange w:id="703" w:author="28.541_CR0320_(Rel-16)_NETSLICE-5GNRM" w:date="2020-06-29T16:37:00Z">
            <w:rPr/>
          </w:rPrChange>
        </w:rPr>
        <w:tab/>
      </w:r>
      <w:r>
        <w:fldChar w:fldCharType="begin" w:fldLock="1"/>
      </w:r>
      <w:r w:rsidRPr="002C3AD9">
        <w:rPr>
          <w:lang w:val="fr-FR"/>
          <w:rPrChange w:id="704" w:author="28.541_CR0320_(Rel-16)_NETSLICE-5GNRM" w:date="2020-06-29T16:37:00Z">
            <w:rPr/>
          </w:rPrChange>
        </w:rPr>
        <w:instrText xml:space="preserve"> PAGEREF _Toc44341024 \h </w:instrText>
      </w:r>
      <w:r>
        <w:fldChar w:fldCharType="separate"/>
      </w:r>
      <w:r w:rsidRPr="002C3AD9">
        <w:rPr>
          <w:lang w:val="fr-FR"/>
          <w:rPrChange w:id="705" w:author="28.541_CR0320_(Rel-16)_NETSLICE-5GNRM" w:date="2020-06-29T16:37:00Z">
            <w:rPr/>
          </w:rPrChange>
        </w:rPr>
        <w:t>43</w:t>
      </w:r>
      <w:r>
        <w:fldChar w:fldCharType="end"/>
      </w:r>
    </w:p>
    <w:p w:rsidR="002C3AD9" w:rsidRPr="00677C8D" w:rsidRDefault="002C3AD9">
      <w:pPr>
        <w:pStyle w:val="TOC3"/>
        <w:rPr>
          <w:rFonts w:ascii="Calibri" w:hAnsi="Calibri"/>
          <w:sz w:val="22"/>
          <w:szCs w:val="22"/>
          <w:lang w:val="fr-FR" w:eastAsia="en-GB"/>
          <w:rPrChange w:id="706" w:author="28.541_CR0320_(Rel-16)_NETSLICE-5GNRM" w:date="2020-06-29T16:37:00Z">
            <w:rPr>
              <w:rFonts w:ascii="Calibri" w:hAnsi="Calibri"/>
              <w:sz w:val="22"/>
              <w:szCs w:val="22"/>
              <w:lang w:eastAsia="en-GB"/>
            </w:rPr>
          </w:rPrChange>
        </w:rPr>
      </w:pPr>
      <w:r w:rsidRPr="002C3AD9">
        <w:rPr>
          <w:lang w:val="fr-FR" w:eastAsia="zh-CN"/>
          <w:rPrChange w:id="707" w:author="28.541_CR0320_(Rel-16)_NETSLICE-5GNRM" w:date="2020-06-29T16:37:00Z">
            <w:rPr>
              <w:lang w:eastAsia="zh-CN"/>
            </w:rPr>
          </w:rPrChange>
        </w:rPr>
        <w:t>4.3.19</w:t>
      </w:r>
      <w:r w:rsidRPr="00677C8D">
        <w:rPr>
          <w:rFonts w:ascii="Calibri" w:hAnsi="Calibri"/>
          <w:sz w:val="22"/>
          <w:szCs w:val="22"/>
          <w:lang w:val="fr-FR" w:eastAsia="en-GB"/>
          <w:rPrChange w:id="708" w:author="28.541_CR0320_(Rel-16)_NETSLICE-5GNRM" w:date="2020-06-29T16:37:00Z">
            <w:rPr>
              <w:rFonts w:ascii="Calibri" w:hAnsi="Calibri"/>
              <w:sz w:val="22"/>
              <w:szCs w:val="22"/>
              <w:lang w:eastAsia="en-GB"/>
            </w:rPr>
          </w:rPrChange>
        </w:rPr>
        <w:tab/>
      </w:r>
      <w:r w:rsidRPr="002C3AD9">
        <w:rPr>
          <w:rFonts w:ascii="Courier New" w:hAnsi="Courier New"/>
          <w:lang w:val="fr-FR" w:eastAsia="zh-CN"/>
          <w:rPrChange w:id="709" w:author="28.541_CR0320_(Rel-16)_NETSLICE-5GNRM" w:date="2020-06-29T16:37:00Z">
            <w:rPr>
              <w:rFonts w:ascii="Courier New" w:hAnsi="Courier New"/>
              <w:lang w:eastAsia="zh-CN"/>
            </w:rPr>
          </w:rPrChange>
        </w:rPr>
        <w:t>ExternalGNBCUUPFunction</w:t>
      </w:r>
      <w:r w:rsidRPr="002C3AD9">
        <w:rPr>
          <w:lang w:val="fr-FR"/>
          <w:rPrChange w:id="710" w:author="28.541_CR0320_(Rel-16)_NETSLICE-5GNRM" w:date="2020-06-29T16:37:00Z">
            <w:rPr/>
          </w:rPrChange>
        </w:rPr>
        <w:tab/>
      </w:r>
      <w:r>
        <w:fldChar w:fldCharType="begin" w:fldLock="1"/>
      </w:r>
      <w:r w:rsidRPr="002C3AD9">
        <w:rPr>
          <w:lang w:val="fr-FR"/>
          <w:rPrChange w:id="711" w:author="28.541_CR0320_(Rel-16)_NETSLICE-5GNRM" w:date="2020-06-29T16:37:00Z">
            <w:rPr/>
          </w:rPrChange>
        </w:rPr>
        <w:instrText xml:space="preserve"> PAGEREF _Toc44341025 \h </w:instrText>
      </w:r>
      <w:r>
        <w:fldChar w:fldCharType="separate"/>
      </w:r>
      <w:r w:rsidRPr="002C3AD9">
        <w:rPr>
          <w:lang w:val="fr-FR"/>
          <w:rPrChange w:id="712" w:author="28.541_CR0320_(Rel-16)_NETSLICE-5GNRM" w:date="2020-06-29T16:37:00Z">
            <w:rPr/>
          </w:rPrChange>
        </w:rPr>
        <w:t>43</w:t>
      </w:r>
      <w:r>
        <w:fldChar w:fldCharType="end"/>
      </w:r>
    </w:p>
    <w:p w:rsidR="002C3AD9" w:rsidRPr="00677C8D" w:rsidRDefault="002C3AD9">
      <w:pPr>
        <w:pStyle w:val="TOC4"/>
        <w:rPr>
          <w:rFonts w:ascii="Calibri" w:hAnsi="Calibri"/>
          <w:sz w:val="22"/>
          <w:szCs w:val="22"/>
          <w:lang w:val="fr-FR" w:eastAsia="en-GB"/>
          <w:rPrChange w:id="713" w:author="28.541_CR0320_(Rel-16)_NETSLICE-5GNRM" w:date="2020-06-29T16:37:00Z">
            <w:rPr>
              <w:rFonts w:ascii="Calibri" w:hAnsi="Calibri"/>
              <w:sz w:val="22"/>
              <w:szCs w:val="22"/>
              <w:lang w:eastAsia="en-GB"/>
            </w:rPr>
          </w:rPrChange>
        </w:rPr>
      </w:pPr>
      <w:r w:rsidRPr="002C3AD9">
        <w:rPr>
          <w:lang w:val="fr-FR" w:eastAsia="zh-CN"/>
          <w:rPrChange w:id="714" w:author="28.541_CR0320_(Rel-16)_NETSLICE-5GNRM" w:date="2020-06-29T16:37:00Z">
            <w:rPr>
              <w:lang w:eastAsia="zh-CN"/>
            </w:rPr>
          </w:rPrChange>
        </w:rPr>
        <w:t>4.3.19</w:t>
      </w:r>
      <w:r w:rsidRPr="002C3AD9">
        <w:rPr>
          <w:lang w:val="fr-FR"/>
          <w:rPrChange w:id="715" w:author="28.541_CR0320_(Rel-16)_NETSLICE-5GNRM" w:date="2020-06-29T16:37:00Z">
            <w:rPr/>
          </w:rPrChange>
        </w:rPr>
        <w:t>.1</w:t>
      </w:r>
      <w:r w:rsidRPr="00677C8D">
        <w:rPr>
          <w:rFonts w:ascii="Calibri" w:hAnsi="Calibri"/>
          <w:sz w:val="22"/>
          <w:szCs w:val="22"/>
          <w:lang w:val="fr-FR" w:eastAsia="en-GB"/>
          <w:rPrChange w:id="716" w:author="28.541_CR0320_(Rel-16)_NETSLICE-5GNRM" w:date="2020-06-29T16:37:00Z">
            <w:rPr>
              <w:rFonts w:ascii="Calibri" w:hAnsi="Calibri"/>
              <w:sz w:val="22"/>
              <w:szCs w:val="22"/>
              <w:lang w:eastAsia="en-GB"/>
            </w:rPr>
          </w:rPrChange>
        </w:rPr>
        <w:tab/>
      </w:r>
      <w:r w:rsidRPr="002C3AD9">
        <w:rPr>
          <w:lang w:val="fr-FR"/>
          <w:rPrChange w:id="717" w:author="28.541_CR0320_(Rel-16)_NETSLICE-5GNRM" w:date="2020-06-29T16:37:00Z">
            <w:rPr/>
          </w:rPrChange>
        </w:rPr>
        <w:t>Definition</w:t>
      </w:r>
      <w:r w:rsidRPr="002C3AD9">
        <w:rPr>
          <w:lang w:val="fr-FR"/>
          <w:rPrChange w:id="718" w:author="28.541_CR0320_(Rel-16)_NETSLICE-5GNRM" w:date="2020-06-29T16:37:00Z">
            <w:rPr/>
          </w:rPrChange>
        </w:rPr>
        <w:tab/>
      </w:r>
      <w:r>
        <w:fldChar w:fldCharType="begin" w:fldLock="1"/>
      </w:r>
      <w:r w:rsidRPr="002C3AD9">
        <w:rPr>
          <w:lang w:val="fr-FR"/>
          <w:rPrChange w:id="719" w:author="28.541_CR0320_(Rel-16)_NETSLICE-5GNRM" w:date="2020-06-29T16:37:00Z">
            <w:rPr/>
          </w:rPrChange>
        </w:rPr>
        <w:instrText xml:space="preserve"> PAGEREF _Toc44341026 \h </w:instrText>
      </w:r>
      <w:r>
        <w:fldChar w:fldCharType="separate"/>
      </w:r>
      <w:r w:rsidRPr="002C3AD9">
        <w:rPr>
          <w:lang w:val="fr-FR"/>
          <w:rPrChange w:id="720" w:author="28.541_CR0320_(Rel-16)_NETSLICE-5GNRM" w:date="2020-06-29T16:37:00Z">
            <w:rPr/>
          </w:rPrChange>
        </w:rPr>
        <w:t>43</w:t>
      </w:r>
      <w:r>
        <w:fldChar w:fldCharType="end"/>
      </w:r>
    </w:p>
    <w:p w:rsidR="002C3AD9" w:rsidRPr="00677C8D" w:rsidRDefault="002C3AD9">
      <w:pPr>
        <w:pStyle w:val="TOC4"/>
        <w:rPr>
          <w:rFonts w:ascii="Calibri" w:hAnsi="Calibri"/>
          <w:sz w:val="22"/>
          <w:szCs w:val="22"/>
          <w:lang w:val="fr-FR" w:eastAsia="en-GB"/>
          <w:rPrChange w:id="721" w:author="28.541_CR0320_(Rel-16)_NETSLICE-5GNRM" w:date="2020-06-29T16:37:00Z">
            <w:rPr>
              <w:rFonts w:ascii="Calibri" w:hAnsi="Calibri"/>
              <w:sz w:val="22"/>
              <w:szCs w:val="22"/>
              <w:lang w:eastAsia="en-GB"/>
            </w:rPr>
          </w:rPrChange>
        </w:rPr>
      </w:pPr>
      <w:r w:rsidRPr="002C3AD9">
        <w:rPr>
          <w:lang w:val="fr-FR" w:eastAsia="zh-CN"/>
          <w:rPrChange w:id="722" w:author="28.541_CR0320_(Rel-16)_NETSLICE-5GNRM" w:date="2020-06-29T16:37:00Z">
            <w:rPr>
              <w:lang w:eastAsia="zh-CN"/>
            </w:rPr>
          </w:rPrChange>
        </w:rPr>
        <w:t>4.3.19</w:t>
      </w:r>
      <w:r w:rsidRPr="002C3AD9">
        <w:rPr>
          <w:lang w:val="fr-FR"/>
          <w:rPrChange w:id="723" w:author="28.541_CR0320_(Rel-16)_NETSLICE-5GNRM" w:date="2020-06-29T16:37:00Z">
            <w:rPr/>
          </w:rPrChange>
        </w:rPr>
        <w:t>.2</w:t>
      </w:r>
      <w:r w:rsidRPr="00677C8D">
        <w:rPr>
          <w:rFonts w:ascii="Calibri" w:hAnsi="Calibri"/>
          <w:sz w:val="22"/>
          <w:szCs w:val="22"/>
          <w:lang w:val="fr-FR" w:eastAsia="en-GB"/>
          <w:rPrChange w:id="724" w:author="28.541_CR0320_(Rel-16)_NETSLICE-5GNRM" w:date="2020-06-29T16:37:00Z">
            <w:rPr>
              <w:rFonts w:ascii="Calibri" w:hAnsi="Calibri"/>
              <w:sz w:val="22"/>
              <w:szCs w:val="22"/>
              <w:lang w:eastAsia="en-GB"/>
            </w:rPr>
          </w:rPrChange>
        </w:rPr>
        <w:tab/>
      </w:r>
      <w:r w:rsidRPr="002C3AD9">
        <w:rPr>
          <w:lang w:val="fr-FR"/>
          <w:rPrChange w:id="725" w:author="28.541_CR0320_(Rel-16)_NETSLICE-5GNRM" w:date="2020-06-29T16:37:00Z">
            <w:rPr/>
          </w:rPrChange>
        </w:rPr>
        <w:t>Attributes</w:t>
      </w:r>
      <w:r w:rsidRPr="002C3AD9">
        <w:rPr>
          <w:lang w:val="fr-FR"/>
          <w:rPrChange w:id="726" w:author="28.541_CR0320_(Rel-16)_NETSLICE-5GNRM" w:date="2020-06-29T16:37:00Z">
            <w:rPr/>
          </w:rPrChange>
        </w:rPr>
        <w:tab/>
      </w:r>
      <w:r>
        <w:fldChar w:fldCharType="begin" w:fldLock="1"/>
      </w:r>
      <w:r w:rsidRPr="002C3AD9">
        <w:rPr>
          <w:lang w:val="fr-FR"/>
          <w:rPrChange w:id="727" w:author="28.541_CR0320_(Rel-16)_NETSLICE-5GNRM" w:date="2020-06-29T16:37:00Z">
            <w:rPr/>
          </w:rPrChange>
        </w:rPr>
        <w:instrText xml:space="preserve"> PAGEREF _Toc44341027 \h </w:instrText>
      </w:r>
      <w:r>
        <w:fldChar w:fldCharType="separate"/>
      </w:r>
      <w:r w:rsidRPr="002C3AD9">
        <w:rPr>
          <w:lang w:val="fr-FR"/>
          <w:rPrChange w:id="728" w:author="28.541_CR0320_(Rel-16)_NETSLICE-5GNRM" w:date="2020-06-29T16:37:00Z">
            <w:rPr/>
          </w:rPrChange>
        </w:rPr>
        <w:t>43</w:t>
      </w:r>
      <w:r>
        <w:fldChar w:fldCharType="end"/>
      </w:r>
    </w:p>
    <w:p w:rsidR="002C3AD9" w:rsidRPr="00677C8D" w:rsidRDefault="002C3AD9">
      <w:pPr>
        <w:pStyle w:val="TOC4"/>
        <w:rPr>
          <w:rFonts w:ascii="Calibri" w:hAnsi="Calibri"/>
          <w:sz w:val="22"/>
          <w:szCs w:val="22"/>
          <w:lang w:val="fr-FR" w:eastAsia="en-GB"/>
          <w:rPrChange w:id="729" w:author="28.541_CR0320_(Rel-16)_NETSLICE-5GNRM" w:date="2020-06-29T16:37:00Z">
            <w:rPr>
              <w:rFonts w:ascii="Calibri" w:hAnsi="Calibri"/>
              <w:sz w:val="22"/>
              <w:szCs w:val="22"/>
              <w:lang w:eastAsia="en-GB"/>
            </w:rPr>
          </w:rPrChange>
        </w:rPr>
      </w:pPr>
      <w:r w:rsidRPr="002C3AD9">
        <w:rPr>
          <w:lang w:val="fr-FR" w:eastAsia="zh-CN"/>
          <w:rPrChange w:id="730" w:author="28.541_CR0320_(Rel-16)_NETSLICE-5GNRM" w:date="2020-06-29T16:37:00Z">
            <w:rPr>
              <w:lang w:eastAsia="zh-CN"/>
            </w:rPr>
          </w:rPrChange>
        </w:rPr>
        <w:t>4.3.19</w:t>
      </w:r>
      <w:r w:rsidRPr="002C3AD9">
        <w:rPr>
          <w:lang w:val="fr-FR"/>
          <w:rPrChange w:id="731" w:author="28.541_CR0320_(Rel-16)_NETSLICE-5GNRM" w:date="2020-06-29T16:37:00Z">
            <w:rPr/>
          </w:rPrChange>
        </w:rPr>
        <w:t>.3</w:t>
      </w:r>
      <w:r w:rsidRPr="00677C8D">
        <w:rPr>
          <w:rFonts w:ascii="Calibri" w:hAnsi="Calibri"/>
          <w:sz w:val="22"/>
          <w:szCs w:val="22"/>
          <w:lang w:val="fr-FR" w:eastAsia="en-GB"/>
          <w:rPrChange w:id="732" w:author="28.541_CR0320_(Rel-16)_NETSLICE-5GNRM" w:date="2020-06-29T16:37:00Z">
            <w:rPr>
              <w:rFonts w:ascii="Calibri" w:hAnsi="Calibri"/>
              <w:sz w:val="22"/>
              <w:szCs w:val="22"/>
              <w:lang w:eastAsia="en-GB"/>
            </w:rPr>
          </w:rPrChange>
        </w:rPr>
        <w:tab/>
      </w:r>
      <w:r w:rsidRPr="002C3AD9">
        <w:rPr>
          <w:lang w:val="fr-FR"/>
          <w:rPrChange w:id="733" w:author="28.541_CR0320_(Rel-16)_NETSLICE-5GNRM" w:date="2020-06-29T16:37:00Z">
            <w:rPr/>
          </w:rPrChange>
        </w:rPr>
        <w:t>Attribute constraints</w:t>
      </w:r>
      <w:r w:rsidRPr="002C3AD9">
        <w:rPr>
          <w:lang w:val="fr-FR"/>
          <w:rPrChange w:id="734" w:author="28.541_CR0320_(Rel-16)_NETSLICE-5GNRM" w:date="2020-06-29T16:37:00Z">
            <w:rPr/>
          </w:rPrChange>
        </w:rPr>
        <w:tab/>
      </w:r>
      <w:r>
        <w:fldChar w:fldCharType="begin" w:fldLock="1"/>
      </w:r>
      <w:r w:rsidRPr="002C3AD9">
        <w:rPr>
          <w:lang w:val="fr-FR"/>
          <w:rPrChange w:id="735" w:author="28.541_CR0320_(Rel-16)_NETSLICE-5GNRM" w:date="2020-06-29T16:37:00Z">
            <w:rPr/>
          </w:rPrChange>
        </w:rPr>
        <w:instrText xml:space="preserve"> PAGEREF _Toc44341028 \h </w:instrText>
      </w:r>
      <w:r>
        <w:fldChar w:fldCharType="separate"/>
      </w:r>
      <w:r w:rsidRPr="002C3AD9">
        <w:rPr>
          <w:lang w:val="fr-FR"/>
          <w:rPrChange w:id="736" w:author="28.541_CR0320_(Rel-16)_NETSLICE-5GNRM" w:date="2020-06-29T16:37:00Z">
            <w:rPr/>
          </w:rPrChange>
        </w:rPr>
        <w:t>43</w:t>
      </w:r>
      <w:r>
        <w:fldChar w:fldCharType="end"/>
      </w:r>
    </w:p>
    <w:p w:rsidR="002C3AD9" w:rsidRPr="00677C8D" w:rsidRDefault="002C3AD9">
      <w:pPr>
        <w:pStyle w:val="TOC4"/>
        <w:rPr>
          <w:rFonts w:ascii="Calibri" w:hAnsi="Calibri"/>
          <w:sz w:val="22"/>
          <w:szCs w:val="22"/>
          <w:lang w:val="fr-FR" w:eastAsia="en-GB"/>
          <w:rPrChange w:id="737" w:author="28.541_CR0320_(Rel-16)_NETSLICE-5GNRM" w:date="2020-06-29T16:37:00Z">
            <w:rPr>
              <w:rFonts w:ascii="Calibri" w:hAnsi="Calibri"/>
              <w:sz w:val="22"/>
              <w:szCs w:val="22"/>
              <w:lang w:eastAsia="en-GB"/>
            </w:rPr>
          </w:rPrChange>
        </w:rPr>
      </w:pPr>
      <w:r w:rsidRPr="002C3AD9">
        <w:rPr>
          <w:lang w:val="fr-FR" w:eastAsia="zh-CN"/>
          <w:rPrChange w:id="738" w:author="28.541_CR0320_(Rel-16)_NETSLICE-5GNRM" w:date="2020-06-29T16:37:00Z">
            <w:rPr>
              <w:lang w:eastAsia="zh-CN"/>
            </w:rPr>
          </w:rPrChange>
        </w:rPr>
        <w:t>4.3.19</w:t>
      </w:r>
      <w:r w:rsidRPr="002C3AD9">
        <w:rPr>
          <w:lang w:val="fr-FR"/>
          <w:rPrChange w:id="739" w:author="28.541_CR0320_(Rel-16)_NETSLICE-5GNRM" w:date="2020-06-29T16:37:00Z">
            <w:rPr/>
          </w:rPrChange>
        </w:rPr>
        <w:t>.4</w:t>
      </w:r>
      <w:r w:rsidRPr="00677C8D">
        <w:rPr>
          <w:rFonts w:ascii="Calibri" w:hAnsi="Calibri"/>
          <w:sz w:val="22"/>
          <w:szCs w:val="22"/>
          <w:lang w:val="fr-FR" w:eastAsia="en-GB"/>
          <w:rPrChange w:id="740" w:author="28.541_CR0320_(Rel-16)_NETSLICE-5GNRM" w:date="2020-06-29T16:37:00Z">
            <w:rPr>
              <w:rFonts w:ascii="Calibri" w:hAnsi="Calibri"/>
              <w:sz w:val="22"/>
              <w:szCs w:val="22"/>
              <w:lang w:eastAsia="en-GB"/>
            </w:rPr>
          </w:rPrChange>
        </w:rPr>
        <w:tab/>
      </w:r>
      <w:r w:rsidRPr="002C3AD9">
        <w:rPr>
          <w:lang w:val="fr-FR"/>
          <w:rPrChange w:id="741" w:author="28.541_CR0320_(Rel-16)_NETSLICE-5GNRM" w:date="2020-06-29T16:37:00Z">
            <w:rPr/>
          </w:rPrChange>
        </w:rPr>
        <w:t>Notifications</w:t>
      </w:r>
      <w:r w:rsidRPr="002C3AD9">
        <w:rPr>
          <w:lang w:val="fr-FR"/>
          <w:rPrChange w:id="742" w:author="28.541_CR0320_(Rel-16)_NETSLICE-5GNRM" w:date="2020-06-29T16:37:00Z">
            <w:rPr/>
          </w:rPrChange>
        </w:rPr>
        <w:tab/>
      </w:r>
      <w:r>
        <w:fldChar w:fldCharType="begin" w:fldLock="1"/>
      </w:r>
      <w:r w:rsidRPr="002C3AD9">
        <w:rPr>
          <w:lang w:val="fr-FR"/>
          <w:rPrChange w:id="743" w:author="28.541_CR0320_(Rel-16)_NETSLICE-5GNRM" w:date="2020-06-29T16:37:00Z">
            <w:rPr/>
          </w:rPrChange>
        </w:rPr>
        <w:instrText xml:space="preserve"> PAGEREF _Toc44341029 \h </w:instrText>
      </w:r>
      <w:r>
        <w:fldChar w:fldCharType="separate"/>
      </w:r>
      <w:r w:rsidRPr="002C3AD9">
        <w:rPr>
          <w:lang w:val="fr-FR"/>
          <w:rPrChange w:id="744" w:author="28.541_CR0320_(Rel-16)_NETSLICE-5GNRM" w:date="2020-06-29T16:37:00Z">
            <w:rPr/>
          </w:rPrChange>
        </w:rPr>
        <w:t>43</w:t>
      </w:r>
      <w:r>
        <w:fldChar w:fldCharType="end"/>
      </w:r>
    </w:p>
    <w:p w:rsidR="002C3AD9" w:rsidRPr="00677C8D" w:rsidRDefault="002C3AD9">
      <w:pPr>
        <w:pStyle w:val="TOC3"/>
        <w:rPr>
          <w:rFonts w:ascii="Calibri" w:hAnsi="Calibri"/>
          <w:sz w:val="22"/>
          <w:szCs w:val="22"/>
          <w:lang w:val="fr-FR" w:eastAsia="en-GB"/>
          <w:rPrChange w:id="745" w:author="28.541_CR0320_(Rel-16)_NETSLICE-5GNRM" w:date="2020-06-29T16:37:00Z">
            <w:rPr>
              <w:rFonts w:ascii="Calibri" w:hAnsi="Calibri"/>
              <w:sz w:val="22"/>
              <w:szCs w:val="22"/>
              <w:lang w:eastAsia="en-GB"/>
            </w:rPr>
          </w:rPrChange>
        </w:rPr>
      </w:pPr>
      <w:r w:rsidRPr="002C3AD9">
        <w:rPr>
          <w:lang w:val="fr-FR" w:eastAsia="zh-CN"/>
          <w:rPrChange w:id="746" w:author="28.541_CR0320_(Rel-16)_NETSLICE-5GNRM" w:date="2020-06-29T16:37:00Z">
            <w:rPr>
              <w:lang w:eastAsia="zh-CN"/>
            </w:rPr>
          </w:rPrChange>
        </w:rPr>
        <w:t>4.3.20</w:t>
      </w:r>
      <w:r w:rsidRPr="00677C8D">
        <w:rPr>
          <w:rFonts w:ascii="Calibri" w:hAnsi="Calibri"/>
          <w:sz w:val="22"/>
          <w:szCs w:val="22"/>
          <w:lang w:val="fr-FR" w:eastAsia="en-GB"/>
          <w:rPrChange w:id="747" w:author="28.541_CR0320_(Rel-16)_NETSLICE-5GNRM" w:date="2020-06-29T16:37:00Z">
            <w:rPr>
              <w:rFonts w:ascii="Calibri" w:hAnsi="Calibri"/>
              <w:sz w:val="22"/>
              <w:szCs w:val="22"/>
              <w:lang w:eastAsia="en-GB"/>
            </w:rPr>
          </w:rPrChange>
        </w:rPr>
        <w:tab/>
      </w:r>
      <w:r w:rsidRPr="002C3AD9">
        <w:rPr>
          <w:rFonts w:ascii="Courier New" w:hAnsi="Courier New"/>
          <w:lang w:val="fr-FR" w:eastAsia="zh-CN"/>
          <w:rPrChange w:id="748" w:author="28.541_CR0320_(Rel-16)_NETSLICE-5GNRM" w:date="2020-06-29T16:37:00Z">
            <w:rPr>
              <w:rFonts w:ascii="Courier New" w:hAnsi="Courier New"/>
              <w:lang w:eastAsia="zh-CN"/>
            </w:rPr>
          </w:rPrChange>
        </w:rPr>
        <w:t>ExternalGNBDUFunction</w:t>
      </w:r>
      <w:r w:rsidRPr="002C3AD9">
        <w:rPr>
          <w:lang w:val="fr-FR"/>
          <w:rPrChange w:id="749" w:author="28.541_CR0320_(Rel-16)_NETSLICE-5GNRM" w:date="2020-06-29T16:37:00Z">
            <w:rPr/>
          </w:rPrChange>
        </w:rPr>
        <w:tab/>
      </w:r>
      <w:r>
        <w:fldChar w:fldCharType="begin" w:fldLock="1"/>
      </w:r>
      <w:r w:rsidRPr="002C3AD9">
        <w:rPr>
          <w:lang w:val="fr-FR"/>
          <w:rPrChange w:id="750" w:author="28.541_CR0320_(Rel-16)_NETSLICE-5GNRM" w:date="2020-06-29T16:37:00Z">
            <w:rPr/>
          </w:rPrChange>
        </w:rPr>
        <w:instrText xml:space="preserve"> PAGEREF _Toc44341030 \h </w:instrText>
      </w:r>
      <w:r>
        <w:fldChar w:fldCharType="separate"/>
      </w:r>
      <w:r w:rsidRPr="002C3AD9">
        <w:rPr>
          <w:lang w:val="fr-FR"/>
          <w:rPrChange w:id="751" w:author="28.541_CR0320_(Rel-16)_NETSLICE-5GNRM" w:date="2020-06-29T16:37:00Z">
            <w:rPr/>
          </w:rPrChange>
        </w:rPr>
        <w:t>43</w:t>
      </w:r>
      <w:r>
        <w:fldChar w:fldCharType="end"/>
      </w:r>
    </w:p>
    <w:p w:rsidR="002C3AD9" w:rsidRPr="00677C8D" w:rsidRDefault="002C3AD9">
      <w:pPr>
        <w:pStyle w:val="TOC4"/>
        <w:rPr>
          <w:rFonts w:ascii="Calibri" w:hAnsi="Calibri"/>
          <w:sz w:val="22"/>
          <w:szCs w:val="22"/>
          <w:lang w:val="fr-FR" w:eastAsia="en-GB"/>
          <w:rPrChange w:id="752" w:author="28.541_CR0320_(Rel-16)_NETSLICE-5GNRM" w:date="2020-06-29T16:37:00Z">
            <w:rPr>
              <w:rFonts w:ascii="Calibri" w:hAnsi="Calibri"/>
              <w:sz w:val="22"/>
              <w:szCs w:val="22"/>
              <w:lang w:eastAsia="en-GB"/>
            </w:rPr>
          </w:rPrChange>
        </w:rPr>
      </w:pPr>
      <w:r w:rsidRPr="002C3AD9">
        <w:rPr>
          <w:lang w:val="fr-FR" w:eastAsia="zh-CN"/>
          <w:rPrChange w:id="753" w:author="28.541_CR0320_(Rel-16)_NETSLICE-5GNRM" w:date="2020-06-29T16:37:00Z">
            <w:rPr>
              <w:lang w:eastAsia="zh-CN"/>
            </w:rPr>
          </w:rPrChange>
        </w:rPr>
        <w:t>4.3.20</w:t>
      </w:r>
      <w:r w:rsidRPr="002C3AD9">
        <w:rPr>
          <w:lang w:val="fr-FR"/>
          <w:rPrChange w:id="754" w:author="28.541_CR0320_(Rel-16)_NETSLICE-5GNRM" w:date="2020-06-29T16:37:00Z">
            <w:rPr/>
          </w:rPrChange>
        </w:rPr>
        <w:t>.1</w:t>
      </w:r>
      <w:r w:rsidRPr="00677C8D">
        <w:rPr>
          <w:rFonts w:ascii="Calibri" w:hAnsi="Calibri"/>
          <w:sz w:val="22"/>
          <w:szCs w:val="22"/>
          <w:lang w:val="fr-FR" w:eastAsia="en-GB"/>
          <w:rPrChange w:id="755" w:author="28.541_CR0320_(Rel-16)_NETSLICE-5GNRM" w:date="2020-06-29T16:37:00Z">
            <w:rPr>
              <w:rFonts w:ascii="Calibri" w:hAnsi="Calibri"/>
              <w:sz w:val="22"/>
              <w:szCs w:val="22"/>
              <w:lang w:eastAsia="en-GB"/>
            </w:rPr>
          </w:rPrChange>
        </w:rPr>
        <w:tab/>
      </w:r>
      <w:r w:rsidRPr="002C3AD9">
        <w:rPr>
          <w:lang w:val="fr-FR"/>
          <w:rPrChange w:id="756" w:author="28.541_CR0320_(Rel-16)_NETSLICE-5GNRM" w:date="2020-06-29T16:37:00Z">
            <w:rPr/>
          </w:rPrChange>
        </w:rPr>
        <w:t>Definition</w:t>
      </w:r>
      <w:r w:rsidRPr="002C3AD9">
        <w:rPr>
          <w:lang w:val="fr-FR"/>
          <w:rPrChange w:id="757" w:author="28.541_CR0320_(Rel-16)_NETSLICE-5GNRM" w:date="2020-06-29T16:37:00Z">
            <w:rPr/>
          </w:rPrChange>
        </w:rPr>
        <w:tab/>
      </w:r>
      <w:r>
        <w:fldChar w:fldCharType="begin" w:fldLock="1"/>
      </w:r>
      <w:r w:rsidRPr="002C3AD9">
        <w:rPr>
          <w:lang w:val="fr-FR"/>
          <w:rPrChange w:id="758" w:author="28.541_CR0320_(Rel-16)_NETSLICE-5GNRM" w:date="2020-06-29T16:37:00Z">
            <w:rPr/>
          </w:rPrChange>
        </w:rPr>
        <w:instrText xml:space="preserve"> PAGEREF _Toc44341031 \h </w:instrText>
      </w:r>
      <w:r>
        <w:fldChar w:fldCharType="separate"/>
      </w:r>
      <w:r w:rsidRPr="002C3AD9">
        <w:rPr>
          <w:lang w:val="fr-FR"/>
          <w:rPrChange w:id="759" w:author="28.541_CR0320_(Rel-16)_NETSLICE-5GNRM" w:date="2020-06-29T16:37:00Z">
            <w:rPr/>
          </w:rPrChange>
        </w:rPr>
        <w:t>43</w:t>
      </w:r>
      <w:r>
        <w:fldChar w:fldCharType="end"/>
      </w:r>
    </w:p>
    <w:p w:rsidR="002C3AD9" w:rsidRPr="00677C8D" w:rsidRDefault="002C3AD9">
      <w:pPr>
        <w:pStyle w:val="TOC4"/>
        <w:rPr>
          <w:rFonts w:ascii="Calibri" w:hAnsi="Calibri"/>
          <w:sz w:val="22"/>
          <w:szCs w:val="22"/>
          <w:lang w:val="fr-FR" w:eastAsia="en-GB"/>
          <w:rPrChange w:id="760" w:author="28.541_CR0320_(Rel-16)_NETSLICE-5GNRM" w:date="2020-06-29T16:37:00Z">
            <w:rPr>
              <w:rFonts w:ascii="Calibri" w:hAnsi="Calibri"/>
              <w:sz w:val="22"/>
              <w:szCs w:val="22"/>
              <w:lang w:eastAsia="en-GB"/>
            </w:rPr>
          </w:rPrChange>
        </w:rPr>
      </w:pPr>
      <w:r w:rsidRPr="002C3AD9">
        <w:rPr>
          <w:lang w:val="fr-FR" w:eastAsia="zh-CN"/>
          <w:rPrChange w:id="761" w:author="28.541_CR0320_(Rel-16)_NETSLICE-5GNRM" w:date="2020-06-29T16:37:00Z">
            <w:rPr>
              <w:lang w:eastAsia="zh-CN"/>
            </w:rPr>
          </w:rPrChange>
        </w:rPr>
        <w:t>4.3.20</w:t>
      </w:r>
      <w:r w:rsidRPr="002C3AD9">
        <w:rPr>
          <w:lang w:val="fr-FR"/>
          <w:rPrChange w:id="762" w:author="28.541_CR0320_(Rel-16)_NETSLICE-5GNRM" w:date="2020-06-29T16:37:00Z">
            <w:rPr/>
          </w:rPrChange>
        </w:rPr>
        <w:t>.2</w:t>
      </w:r>
      <w:r w:rsidRPr="00677C8D">
        <w:rPr>
          <w:rFonts w:ascii="Calibri" w:hAnsi="Calibri"/>
          <w:sz w:val="22"/>
          <w:szCs w:val="22"/>
          <w:lang w:val="fr-FR" w:eastAsia="en-GB"/>
          <w:rPrChange w:id="763" w:author="28.541_CR0320_(Rel-16)_NETSLICE-5GNRM" w:date="2020-06-29T16:37:00Z">
            <w:rPr>
              <w:rFonts w:ascii="Calibri" w:hAnsi="Calibri"/>
              <w:sz w:val="22"/>
              <w:szCs w:val="22"/>
              <w:lang w:eastAsia="en-GB"/>
            </w:rPr>
          </w:rPrChange>
        </w:rPr>
        <w:tab/>
      </w:r>
      <w:r w:rsidRPr="002C3AD9">
        <w:rPr>
          <w:lang w:val="fr-FR"/>
          <w:rPrChange w:id="764" w:author="28.541_CR0320_(Rel-16)_NETSLICE-5GNRM" w:date="2020-06-29T16:37:00Z">
            <w:rPr/>
          </w:rPrChange>
        </w:rPr>
        <w:t>Attributes</w:t>
      </w:r>
      <w:r w:rsidRPr="002C3AD9">
        <w:rPr>
          <w:lang w:val="fr-FR"/>
          <w:rPrChange w:id="765" w:author="28.541_CR0320_(Rel-16)_NETSLICE-5GNRM" w:date="2020-06-29T16:37:00Z">
            <w:rPr/>
          </w:rPrChange>
        </w:rPr>
        <w:tab/>
      </w:r>
      <w:r>
        <w:fldChar w:fldCharType="begin" w:fldLock="1"/>
      </w:r>
      <w:r w:rsidRPr="002C3AD9">
        <w:rPr>
          <w:lang w:val="fr-FR"/>
          <w:rPrChange w:id="766" w:author="28.541_CR0320_(Rel-16)_NETSLICE-5GNRM" w:date="2020-06-29T16:37:00Z">
            <w:rPr/>
          </w:rPrChange>
        </w:rPr>
        <w:instrText xml:space="preserve"> PAGEREF _Toc44341032 \h </w:instrText>
      </w:r>
      <w:r>
        <w:fldChar w:fldCharType="separate"/>
      </w:r>
      <w:r w:rsidRPr="002C3AD9">
        <w:rPr>
          <w:lang w:val="fr-FR"/>
          <w:rPrChange w:id="767" w:author="28.541_CR0320_(Rel-16)_NETSLICE-5GNRM" w:date="2020-06-29T16:37:00Z">
            <w:rPr/>
          </w:rPrChange>
        </w:rPr>
        <w:t>44</w:t>
      </w:r>
      <w:r>
        <w:fldChar w:fldCharType="end"/>
      </w:r>
    </w:p>
    <w:p w:rsidR="002C3AD9" w:rsidRPr="00677C8D" w:rsidRDefault="002C3AD9">
      <w:pPr>
        <w:pStyle w:val="TOC4"/>
        <w:rPr>
          <w:rFonts w:ascii="Calibri" w:hAnsi="Calibri"/>
          <w:sz w:val="22"/>
          <w:szCs w:val="22"/>
          <w:lang w:val="fr-FR" w:eastAsia="en-GB"/>
          <w:rPrChange w:id="768" w:author="28.541_CR0320_(Rel-16)_NETSLICE-5GNRM" w:date="2020-06-29T16:37:00Z">
            <w:rPr>
              <w:rFonts w:ascii="Calibri" w:hAnsi="Calibri"/>
              <w:sz w:val="22"/>
              <w:szCs w:val="22"/>
              <w:lang w:eastAsia="en-GB"/>
            </w:rPr>
          </w:rPrChange>
        </w:rPr>
      </w:pPr>
      <w:r w:rsidRPr="002C3AD9">
        <w:rPr>
          <w:lang w:val="fr-FR" w:eastAsia="zh-CN"/>
          <w:rPrChange w:id="769" w:author="28.541_CR0320_(Rel-16)_NETSLICE-5GNRM" w:date="2020-06-29T16:37:00Z">
            <w:rPr>
              <w:lang w:eastAsia="zh-CN"/>
            </w:rPr>
          </w:rPrChange>
        </w:rPr>
        <w:lastRenderedPageBreak/>
        <w:t>4.3.20</w:t>
      </w:r>
      <w:r w:rsidRPr="002C3AD9">
        <w:rPr>
          <w:lang w:val="fr-FR"/>
          <w:rPrChange w:id="770" w:author="28.541_CR0320_(Rel-16)_NETSLICE-5GNRM" w:date="2020-06-29T16:37:00Z">
            <w:rPr/>
          </w:rPrChange>
        </w:rPr>
        <w:t>.3</w:t>
      </w:r>
      <w:r w:rsidRPr="00677C8D">
        <w:rPr>
          <w:rFonts w:ascii="Calibri" w:hAnsi="Calibri"/>
          <w:sz w:val="22"/>
          <w:szCs w:val="22"/>
          <w:lang w:val="fr-FR" w:eastAsia="en-GB"/>
          <w:rPrChange w:id="771" w:author="28.541_CR0320_(Rel-16)_NETSLICE-5GNRM" w:date="2020-06-29T16:37:00Z">
            <w:rPr>
              <w:rFonts w:ascii="Calibri" w:hAnsi="Calibri"/>
              <w:sz w:val="22"/>
              <w:szCs w:val="22"/>
              <w:lang w:eastAsia="en-GB"/>
            </w:rPr>
          </w:rPrChange>
        </w:rPr>
        <w:tab/>
      </w:r>
      <w:r w:rsidRPr="002C3AD9">
        <w:rPr>
          <w:lang w:val="fr-FR"/>
          <w:rPrChange w:id="772" w:author="28.541_CR0320_(Rel-16)_NETSLICE-5GNRM" w:date="2020-06-29T16:37:00Z">
            <w:rPr/>
          </w:rPrChange>
        </w:rPr>
        <w:t>Attribute constraints</w:t>
      </w:r>
      <w:r w:rsidRPr="002C3AD9">
        <w:rPr>
          <w:lang w:val="fr-FR"/>
          <w:rPrChange w:id="773" w:author="28.541_CR0320_(Rel-16)_NETSLICE-5GNRM" w:date="2020-06-29T16:37:00Z">
            <w:rPr/>
          </w:rPrChange>
        </w:rPr>
        <w:tab/>
      </w:r>
      <w:r>
        <w:fldChar w:fldCharType="begin" w:fldLock="1"/>
      </w:r>
      <w:r w:rsidRPr="002C3AD9">
        <w:rPr>
          <w:lang w:val="fr-FR"/>
          <w:rPrChange w:id="774" w:author="28.541_CR0320_(Rel-16)_NETSLICE-5GNRM" w:date="2020-06-29T16:37:00Z">
            <w:rPr/>
          </w:rPrChange>
        </w:rPr>
        <w:instrText xml:space="preserve"> PAGEREF _Toc44341033 \h </w:instrText>
      </w:r>
      <w:r>
        <w:fldChar w:fldCharType="separate"/>
      </w:r>
      <w:r w:rsidRPr="002C3AD9">
        <w:rPr>
          <w:lang w:val="fr-FR"/>
          <w:rPrChange w:id="775" w:author="28.541_CR0320_(Rel-16)_NETSLICE-5GNRM" w:date="2020-06-29T16:37:00Z">
            <w:rPr/>
          </w:rPrChange>
        </w:rPr>
        <w:t>44</w:t>
      </w:r>
      <w:r>
        <w:fldChar w:fldCharType="end"/>
      </w:r>
    </w:p>
    <w:p w:rsidR="002C3AD9" w:rsidRPr="00677C8D" w:rsidRDefault="002C3AD9">
      <w:pPr>
        <w:pStyle w:val="TOC4"/>
        <w:rPr>
          <w:rFonts w:ascii="Calibri" w:hAnsi="Calibri"/>
          <w:sz w:val="22"/>
          <w:szCs w:val="22"/>
          <w:lang w:val="fr-FR" w:eastAsia="en-GB"/>
          <w:rPrChange w:id="776" w:author="28.541_CR0320_(Rel-16)_NETSLICE-5GNRM" w:date="2020-06-29T16:37:00Z">
            <w:rPr>
              <w:rFonts w:ascii="Calibri" w:hAnsi="Calibri"/>
              <w:sz w:val="22"/>
              <w:szCs w:val="22"/>
              <w:lang w:eastAsia="en-GB"/>
            </w:rPr>
          </w:rPrChange>
        </w:rPr>
      </w:pPr>
      <w:r w:rsidRPr="002C3AD9">
        <w:rPr>
          <w:lang w:val="fr-FR" w:eastAsia="zh-CN"/>
          <w:rPrChange w:id="777" w:author="28.541_CR0320_(Rel-16)_NETSLICE-5GNRM" w:date="2020-06-29T16:37:00Z">
            <w:rPr>
              <w:lang w:eastAsia="zh-CN"/>
            </w:rPr>
          </w:rPrChange>
        </w:rPr>
        <w:t>4.3.20</w:t>
      </w:r>
      <w:r w:rsidRPr="002C3AD9">
        <w:rPr>
          <w:lang w:val="fr-FR"/>
          <w:rPrChange w:id="778" w:author="28.541_CR0320_(Rel-16)_NETSLICE-5GNRM" w:date="2020-06-29T16:37:00Z">
            <w:rPr/>
          </w:rPrChange>
        </w:rPr>
        <w:t>.4</w:t>
      </w:r>
      <w:r w:rsidRPr="00677C8D">
        <w:rPr>
          <w:rFonts w:ascii="Calibri" w:hAnsi="Calibri"/>
          <w:sz w:val="22"/>
          <w:szCs w:val="22"/>
          <w:lang w:val="fr-FR" w:eastAsia="en-GB"/>
          <w:rPrChange w:id="779" w:author="28.541_CR0320_(Rel-16)_NETSLICE-5GNRM" w:date="2020-06-29T16:37:00Z">
            <w:rPr>
              <w:rFonts w:ascii="Calibri" w:hAnsi="Calibri"/>
              <w:sz w:val="22"/>
              <w:szCs w:val="22"/>
              <w:lang w:eastAsia="en-GB"/>
            </w:rPr>
          </w:rPrChange>
        </w:rPr>
        <w:tab/>
      </w:r>
      <w:r w:rsidRPr="002C3AD9">
        <w:rPr>
          <w:lang w:val="fr-FR"/>
          <w:rPrChange w:id="780" w:author="28.541_CR0320_(Rel-16)_NETSLICE-5GNRM" w:date="2020-06-29T16:37:00Z">
            <w:rPr/>
          </w:rPrChange>
        </w:rPr>
        <w:t>Notifications</w:t>
      </w:r>
      <w:r w:rsidRPr="002C3AD9">
        <w:rPr>
          <w:lang w:val="fr-FR"/>
          <w:rPrChange w:id="781" w:author="28.541_CR0320_(Rel-16)_NETSLICE-5GNRM" w:date="2020-06-29T16:37:00Z">
            <w:rPr/>
          </w:rPrChange>
        </w:rPr>
        <w:tab/>
      </w:r>
      <w:r>
        <w:fldChar w:fldCharType="begin" w:fldLock="1"/>
      </w:r>
      <w:r w:rsidRPr="002C3AD9">
        <w:rPr>
          <w:lang w:val="fr-FR"/>
          <w:rPrChange w:id="782" w:author="28.541_CR0320_(Rel-16)_NETSLICE-5GNRM" w:date="2020-06-29T16:37:00Z">
            <w:rPr/>
          </w:rPrChange>
        </w:rPr>
        <w:instrText xml:space="preserve"> PAGEREF _Toc44341034 \h </w:instrText>
      </w:r>
      <w:r>
        <w:fldChar w:fldCharType="separate"/>
      </w:r>
      <w:r w:rsidRPr="002C3AD9">
        <w:rPr>
          <w:lang w:val="fr-FR"/>
          <w:rPrChange w:id="783" w:author="28.541_CR0320_(Rel-16)_NETSLICE-5GNRM" w:date="2020-06-29T16:37:00Z">
            <w:rPr/>
          </w:rPrChange>
        </w:rPr>
        <w:t>44</w:t>
      </w:r>
      <w:r>
        <w:fldChar w:fldCharType="end"/>
      </w:r>
    </w:p>
    <w:p w:rsidR="002C3AD9" w:rsidRPr="00677C8D" w:rsidRDefault="002C3AD9">
      <w:pPr>
        <w:pStyle w:val="TOC3"/>
        <w:rPr>
          <w:rFonts w:ascii="Calibri" w:hAnsi="Calibri"/>
          <w:sz w:val="22"/>
          <w:szCs w:val="22"/>
          <w:lang w:val="fr-FR" w:eastAsia="en-GB"/>
          <w:rPrChange w:id="784" w:author="28.541_CR0320_(Rel-16)_NETSLICE-5GNRM" w:date="2020-06-29T16:37:00Z">
            <w:rPr>
              <w:rFonts w:ascii="Calibri" w:hAnsi="Calibri"/>
              <w:sz w:val="22"/>
              <w:szCs w:val="22"/>
              <w:lang w:eastAsia="en-GB"/>
            </w:rPr>
          </w:rPrChange>
        </w:rPr>
      </w:pPr>
      <w:r w:rsidRPr="002C3AD9">
        <w:rPr>
          <w:lang w:val="fr-FR" w:eastAsia="zh-CN"/>
          <w:rPrChange w:id="785" w:author="28.541_CR0320_(Rel-16)_NETSLICE-5GNRM" w:date="2020-06-29T16:37:00Z">
            <w:rPr>
              <w:lang w:eastAsia="zh-CN"/>
            </w:rPr>
          </w:rPrChange>
        </w:rPr>
        <w:t>4.3.21</w:t>
      </w:r>
      <w:r w:rsidRPr="00677C8D">
        <w:rPr>
          <w:rFonts w:ascii="Calibri" w:hAnsi="Calibri"/>
          <w:sz w:val="22"/>
          <w:szCs w:val="22"/>
          <w:lang w:val="fr-FR" w:eastAsia="en-GB"/>
          <w:rPrChange w:id="786" w:author="28.541_CR0320_(Rel-16)_NETSLICE-5GNRM" w:date="2020-06-29T16:37:00Z">
            <w:rPr>
              <w:rFonts w:ascii="Calibri" w:hAnsi="Calibri"/>
              <w:sz w:val="22"/>
              <w:szCs w:val="22"/>
              <w:lang w:eastAsia="en-GB"/>
            </w:rPr>
          </w:rPrChange>
        </w:rPr>
        <w:tab/>
      </w:r>
      <w:r w:rsidRPr="002C3AD9">
        <w:rPr>
          <w:rFonts w:ascii="Courier New" w:hAnsi="Courier New"/>
          <w:lang w:val="fr-FR" w:eastAsia="zh-CN"/>
          <w:rPrChange w:id="787" w:author="28.541_CR0320_(Rel-16)_NETSLICE-5GNRM" w:date="2020-06-29T16:37:00Z">
            <w:rPr>
              <w:rFonts w:ascii="Courier New" w:hAnsi="Courier New"/>
              <w:lang w:eastAsia="zh-CN"/>
            </w:rPr>
          </w:rPrChange>
        </w:rPr>
        <w:t>ExternalUPFFunction</w:t>
      </w:r>
      <w:r w:rsidRPr="002C3AD9">
        <w:rPr>
          <w:lang w:val="fr-FR"/>
          <w:rPrChange w:id="788" w:author="28.541_CR0320_(Rel-16)_NETSLICE-5GNRM" w:date="2020-06-29T16:37:00Z">
            <w:rPr/>
          </w:rPrChange>
        </w:rPr>
        <w:tab/>
      </w:r>
      <w:r>
        <w:fldChar w:fldCharType="begin" w:fldLock="1"/>
      </w:r>
      <w:r w:rsidRPr="002C3AD9">
        <w:rPr>
          <w:lang w:val="fr-FR"/>
          <w:rPrChange w:id="789" w:author="28.541_CR0320_(Rel-16)_NETSLICE-5GNRM" w:date="2020-06-29T16:37:00Z">
            <w:rPr/>
          </w:rPrChange>
        </w:rPr>
        <w:instrText xml:space="preserve"> PAGEREF _Toc44341035 \h </w:instrText>
      </w:r>
      <w:r>
        <w:fldChar w:fldCharType="separate"/>
      </w:r>
      <w:r w:rsidRPr="002C3AD9">
        <w:rPr>
          <w:lang w:val="fr-FR"/>
          <w:rPrChange w:id="790" w:author="28.541_CR0320_(Rel-16)_NETSLICE-5GNRM" w:date="2020-06-29T16:37:00Z">
            <w:rPr/>
          </w:rPrChange>
        </w:rPr>
        <w:t>44</w:t>
      </w:r>
      <w:r>
        <w:fldChar w:fldCharType="end"/>
      </w:r>
    </w:p>
    <w:p w:rsidR="002C3AD9" w:rsidRPr="00677C8D" w:rsidRDefault="002C3AD9">
      <w:pPr>
        <w:pStyle w:val="TOC4"/>
        <w:rPr>
          <w:rFonts w:ascii="Calibri" w:hAnsi="Calibri"/>
          <w:sz w:val="22"/>
          <w:szCs w:val="22"/>
          <w:lang w:val="fr-FR" w:eastAsia="en-GB"/>
          <w:rPrChange w:id="791" w:author="28.541_CR0320_(Rel-16)_NETSLICE-5GNRM" w:date="2020-06-29T16:37:00Z">
            <w:rPr>
              <w:rFonts w:ascii="Calibri" w:hAnsi="Calibri"/>
              <w:sz w:val="22"/>
              <w:szCs w:val="22"/>
              <w:lang w:eastAsia="en-GB"/>
            </w:rPr>
          </w:rPrChange>
        </w:rPr>
      </w:pPr>
      <w:r w:rsidRPr="002C3AD9">
        <w:rPr>
          <w:lang w:val="fr-FR" w:eastAsia="zh-CN"/>
          <w:rPrChange w:id="792" w:author="28.541_CR0320_(Rel-16)_NETSLICE-5GNRM" w:date="2020-06-29T16:37:00Z">
            <w:rPr>
              <w:lang w:eastAsia="zh-CN"/>
            </w:rPr>
          </w:rPrChange>
        </w:rPr>
        <w:t>4.3.21</w:t>
      </w:r>
      <w:r w:rsidRPr="002C3AD9">
        <w:rPr>
          <w:lang w:val="fr-FR"/>
          <w:rPrChange w:id="793" w:author="28.541_CR0320_(Rel-16)_NETSLICE-5GNRM" w:date="2020-06-29T16:37:00Z">
            <w:rPr/>
          </w:rPrChange>
        </w:rPr>
        <w:t>.1</w:t>
      </w:r>
      <w:r w:rsidRPr="00677C8D">
        <w:rPr>
          <w:rFonts w:ascii="Calibri" w:hAnsi="Calibri"/>
          <w:sz w:val="22"/>
          <w:szCs w:val="22"/>
          <w:lang w:val="fr-FR" w:eastAsia="en-GB"/>
          <w:rPrChange w:id="794" w:author="28.541_CR0320_(Rel-16)_NETSLICE-5GNRM" w:date="2020-06-29T16:37:00Z">
            <w:rPr>
              <w:rFonts w:ascii="Calibri" w:hAnsi="Calibri"/>
              <w:sz w:val="22"/>
              <w:szCs w:val="22"/>
              <w:lang w:eastAsia="en-GB"/>
            </w:rPr>
          </w:rPrChange>
        </w:rPr>
        <w:tab/>
      </w:r>
      <w:r w:rsidRPr="002C3AD9">
        <w:rPr>
          <w:lang w:val="fr-FR"/>
          <w:rPrChange w:id="795" w:author="28.541_CR0320_(Rel-16)_NETSLICE-5GNRM" w:date="2020-06-29T16:37:00Z">
            <w:rPr/>
          </w:rPrChange>
        </w:rPr>
        <w:t>Definition</w:t>
      </w:r>
      <w:r w:rsidRPr="002C3AD9">
        <w:rPr>
          <w:lang w:val="fr-FR"/>
          <w:rPrChange w:id="796" w:author="28.541_CR0320_(Rel-16)_NETSLICE-5GNRM" w:date="2020-06-29T16:37:00Z">
            <w:rPr/>
          </w:rPrChange>
        </w:rPr>
        <w:tab/>
      </w:r>
      <w:r>
        <w:fldChar w:fldCharType="begin" w:fldLock="1"/>
      </w:r>
      <w:r w:rsidRPr="002C3AD9">
        <w:rPr>
          <w:lang w:val="fr-FR"/>
          <w:rPrChange w:id="797" w:author="28.541_CR0320_(Rel-16)_NETSLICE-5GNRM" w:date="2020-06-29T16:37:00Z">
            <w:rPr/>
          </w:rPrChange>
        </w:rPr>
        <w:instrText xml:space="preserve"> PAGEREF _Toc44341036 \h </w:instrText>
      </w:r>
      <w:r>
        <w:fldChar w:fldCharType="separate"/>
      </w:r>
      <w:r w:rsidRPr="002C3AD9">
        <w:rPr>
          <w:lang w:val="fr-FR"/>
          <w:rPrChange w:id="798" w:author="28.541_CR0320_(Rel-16)_NETSLICE-5GNRM" w:date="2020-06-29T16:37:00Z">
            <w:rPr/>
          </w:rPrChange>
        </w:rPr>
        <w:t>44</w:t>
      </w:r>
      <w:r>
        <w:fldChar w:fldCharType="end"/>
      </w:r>
    </w:p>
    <w:p w:rsidR="002C3AD9" w:rsidRPr="00677C8D" w:rsidRDefault="002C3AD9">
      <w:pPr>
        <w:pStyle w:val="TOC4"/>
        <w:rPr>
          <w:rFonts w:ascii="Calibri" w:hAnsi="Calibri"/>
          <w:sz w:val="22"/>
          <w:szCs w:val="22"/>
          <w:lang w:val="fr-FR" w:eastAsia="en-GB"/>
          <w:rPrChange w:id="799" w:author="28.541_CR0320_(Rel-16)_NETSLICE-5GNRM" w:date="2020-06-29T16:37:00Z">
            <w:rPr>
              <w:rFonts w:ascii="Calibri" w:hAnsi="Calibri"/>
              <w:sz w:val="22"/>
              <w:szCs w:val="22"/>
              <w:lang w:eastAsia="en-GB"/>
            </w:rPr>
          </w:rPrChange>
        </w:rPr>
      </w:pPr>
      <w:r w:rsidRPr="002C3AD9">
        <w:rPr>
          <w:lang w:val="fr-FR" w:eastAsia="zh-CN"/>
          <w:rPrChange w:id="800" w:author="28.541_CR0320_(Rel-16)_NETSLICE-5GNRM" w:date="2020-06-29T16:37:00Z">
            <w:rPr>
              <w:lang w:eastAsia="zh-CN"/>
            </w:rPr>
          </w:rPrChange>
        </w:rPr>
        <w:t>4.3.21</w:t>
      </w:r>
      <w:r w:rsidRPr="002C3AD9">
        <w:rPr>
          <w:lang w:val="fr-FR"/>
          <w:rPrChange w:id="801" w:author="28.541_CR0320_(Rel-16)_NETSLICE-5GNRM" w:date="2020-06-29T16:37:00Z">
            <w:rPr/>
          </w:rPrChange>
        </w:rPr>
        <w:t>.2</w:t>
      </w:r>
      <w:r w:rsidRPr="00677C8D">
        <w:rPr>
          <w:rFonts w:ascii="Calibri" w:hAnsi="Calibri"/>
          <w:sz w:val="22"/>
          <w:szCs w:val="22"/>
          <w:lang w:val="fr-FR" w:eastAsia="en-GB"/>
          <w:rPrChange w:id="802" w:author="28.541_CR0320_(Rel-16)_NETSLICE-5GNRM" w:date="2020-06-29T16:37:00Z">
            <w:rPr>
              <w:rFonts w:ascii="Calibri" w:hAnsi="Calibri"/>
              <w:sz w:val="22"/>
              <w:szCs w:val="22"/>
              <w:lang w:eastAsia="en-GB"/>
            </w:rPr>
          </w:rPrChange>
        </w:rPr>
        <w:tab/>
      </w:r>
      <w:r w:rsidRPr="002C3AD9">
        <w:rPr>
          <w:lang w:val="fr-FR"/>
          <w:rPrChange w:id="803" w:author="28.541_CR0320_(Rel-16)_NETSLICE-5GNRM" w:date="2020-06-29T16:37:00Z">
            <w:rPr/>
          </w:rPrChange>
        </w:rPr>
        <w:t>Attributes</w:t>
      </w:r>
      <w:r w:rsidRPr="002C3AD9">
        <w:rPr>
          <w:lang w:val="fr-FR"/>
          <w:rPrChange w:id="804" w:author="28.541_CR0320_(Rel-16)_NETSLICE-5GNRM" w:date="2020-06-29T16:37:00Z">
            <w:rPr/>
          </w:rPrChange>
        </w:rPr>
        <w:tab/>
      </w:r>
      <w:r>
        <w:fldChar w:fldCharType="begin" w:fldLock="1"/>
      </w:r>
      <w:r w:rsidRPr="002C3AD9">
        <w:rPr>
          <w:lang w:val="fr-FR"/>
          <w:rPrChange w:id="805" w:author="28.541_CR0320_(Rel-16)_NETSLICE-5GNRM" w:date="2020-06-29T16:37:00Z">
            <w:rPr/>
          </w:rPrChange>
        </w:rPr>
        <w:instrText xml:space="preserve"> PAGEREF _Toc44341037 \h </w:instrText>
      </w:r>
      <w:r>
        <w:fldChar w:fldCharType="separate"/>
      </w:r>
      <w:r w:rsidRPr="002C3AD9">
        <w:rPr>
          <w:lang w:val="fr-FR"/>
          <w:rPrChange w:id="806" w:author="28.541_CR0320_(Rel-16)_NETSLICE-5GNRM" w:date="2020-06-29T16:37:00Z">
            <w:rPr/>
          </w:rPrChange>
        </w:rPr>
        <w:t>44</w:t>
      </w:r>
      <w:r>
        <w:fldChar w:fldCharType="end"/>
      </w:r>
    </w:p>
    <w:p w:rsidR="002C3AD9" w:rsidRPr="00677C8D" w:rsidRDefault="002C3AD9">
      <w:pPr>
        <w:pStyle w:val="TOC4"/>
        <w:rPr>
          <w:rFonts w:ascii="Calibri" w:hAnsi="Calibri"/>
          <w:sz w:val="22"/>
          <w:szCs w:val="22"/>
          <w:lang w:val="fr-FR" w:eastAsia="en-GB"/>
          <w:rPrChange w:id="807" w:author="28.541_CR0320_(Rel-16)_NETSLICE-5GNRM" w:date="2020-06-29T16:37:00Z">
            <w:rPr>
              <w:rFonts w:ascii="Calibri" w:hAnsi="Calibri"/>
              <w:sz w:val="22"/>
              <w:szCs w:val="22"/>
              <w:lang w:eastAsia="en-GB"/>
            </w:rPr>
          </w:rPrChange>
        </w:rPr>
      </w:pPr>
      <w:r w:rsidRPr="002C3AD9">
        <w:rPr>
          <w:lang w:val="fr-FR" w:eastAsia="zh-CN"/>
          <w:rPrChange w:id="808" w:author="28.541_CR0320_(Rel-16)_NETSLICE-5GNRM" w:date="2020-06-29T16:37:00Z">
            <w:rPr>
              <w:lang w:eastAsia="zh-CN"/>
            </w:rPr>
          </w:rPrChange>
        </w:rPr>
        <w:t>4.3.21</w:t>
      </w:r>
      <w:r w:rsidRPr="002C3AD9">
        <w:rPr>
          <w:lang w:val="fr-FR"/>
          <w:rPrChange w:id="809" w:author="28.541_CR0320_(Rel-16)_NETSLICE-5GNRM" w:date="2020-06-29T16:37:00Z">
            <w:rPr/>
          </w:rPrChange>
        </w:rPr>
        <w:t>.3</w:t>
      </w:r>
      <w:r w:rsidRPr="00677C8D">
        <w:rPr>
          <w:rFonts w:ascii="Calibri" w:hAnsi="Calibri"/>
          <w:sz w:val="22"/>
          <w:szCs w:val="22"/>
          <w:lang w:val="fr-FR" w:eastAsia="en-GB"/>
          <w:rPrChange w:id="810" w:author="28.541_CR0320_(Rel-16)_NETSLICE-5GNRM" w:date="2020-06-29T16:37:00Z">
            <w:rPr>
              <w:rFonts w:ascii="Calibri" w:hAnsi="Calibri"/>
              <w:sz w:val="22"/>
              <w:szCs w:val="22"/>
              <w:lang w:eastAsia="en-GB"/>
            </w:rPr>
          </w:rPrChange>
        </w:rPr>
        <w:tab/>
      </w:r>
      <w:r w:rsidRPr="002C3AD9">
        <w:rPr>
          <w:lang w:val="fr-FR"/>
          <w:rPrChange w:id="811" w:author="28.541_CR0320_(Rel-16)_NETSLICE-5GNRM" w:date="2020-06-29T16:37:00Z">
            <w:rPr/>
          </w:rPrChange>
        </w:rPr>
        <w:t>Attribute constraints</w:t>
      </w:r>
      <w:r w:rsidRPr="002C3AD9">
        <w:rPr>
          <w:lang w:val="fr-FR"/>
          <w:rPrChange w:id="812" w:author="28.541_CR0320_(Rel-16)_NETSLICE-5GNRM" w:date="2020-06-29T16:37:00Z">
            <w:rPr/>
          </w:rPrChange>
        </w:rPr>
        <w:tab/>
      </w:r>
      <w:r>
        <w:fldChar w:fldCharType="begin" w:fldLock="1"/>
      </w:r>
      <w:r w:rsidRPr="002C3AD9">
        <w:rPr>
          <w:lang w:val="fr-FR"/>
          <w:rPrChange w:id="813" w:author="28.541_CR0320_(Rel-16)_NETSLICE-5GNRM" w:date="2020-06-29T16:37:00Z">
            <w:rPr/>
          </w:rPrChange>
        </w:rPr>
        <w:instrText xml:space="preserve"> PAGEREF _Toc44341038 \h </w:instrText>
      </w:r>
      <w:r>
        <w:fldChar w:fldCharType="separate"/>
      </w:r>
      <w:r w:rsidRPr="002C3AD9">
        <w:rPr>
          <w:lang w:val="fr-FR"/>
          <w:rPrChange w:id="814" w:author="28.541_CR0320_(Rel-16)_NETSLICE-5GNRM" w:date="2020-06-29T16:37:00Z">
            <w:rPr/>
          </w:rPrChange>
        </w:rPr>
        <w:t>44</w:t>
      </w:r>
      <w:r>
        <w:fldChar w:fldCharType="end"/>
      </w:r>
    </w:p>
    <w:p w:rsidR="002C3AD9" w:rsidRPr="00677C8D" w:rsidRDefault="002C3AD9">
      <w:pPr>
        <w:pStyle w:val="TOC4"/>
        <w:rPr>
          <w:rFonts w:ascii="Calibri" w:hAnsi="Calibri"/>
          <w:sz w:val="22"/>
          <w:szCs w:val="22"/>
          <w:lang w:val="fr-FR" w:eastAsia="en-GB"/>
          <w:rPrChange w:id="815" w:author="28.541_CR0320_(Rel-16)_NETSLICE-5GNRM" w:date="2020-06-29T16:37:00Z">
            <w:rPr>
              <w:rFonts w:ascii="Calibri" w:hAnsi="Calibri"/>
              <w:sz w:val="22"/>
              <w:szCs w:val="22"/>
              <w:lang w:eastAsia="en-GB"/>
            </w:rPr>
          </w:rPrChange>
        </w:rPr>
      </w:pPr>
      <w:r w:rsidRPr="002C3AD9">
        <w:rPr>
          <w:lang w:val="fr-FR" w:eastAsia="zh-CN"/>
          <w:rPrChange w:id="816" w:author="28.541_CR0320_(Rel-16)_NETSLICE-5GNRM" w:date="2020-06-29T16:37:00Z">
            <w:rPr>
              <w:lang w:eastAsia="zh-CN"/>
            </w:rPr>
          </w:rPrChange>
        </w:rPr>
        <w:t>4.3.21</w:t>
      </w:r>
      <w:r w:rsidRPr="002C3AD9">
        <w:rPr>
          <w:lang w:val="fr-FR"/>
          <w:rPrChange w:id="817" w:author="28.541_CR0320_(Rel-16)_NETSLICE-5GNRM" w:date="2020-06-29T16:37:00Z">
            <w:rPr/>
          </w:rPrChange>
        </w:rPr>
        <w:t>.4</w:t>
      </w:r>
      <w:r w:rsidRPr="00677C8D">
        <w:rPr>
          <w:rFonts w:ascii="Calibri" w:hAnsi="Calibri"/>
          <w:sz w:val="22"/>
          <w:szCs w:val="22"/>
          <w:lang w:val="fr-FR" w:eastAsia="en-GB"/>
          <w:rPrChange w:id="818" w:author="28.541_CR0320_(Rel-16)_NETSLICE-5GNRM" w:date="2020-06-29T16:37:00Z">
            <w:rPr>
              <w:rFonts w:ascii="Calibri" w:hAnsi="Calibri"/>
              <w:sz w:val="22"/>
              <w:szCs w:val="22"/>
              <w:lang w:eastAsia="en-GB"/>
            </w:rPr>
          </w:rPrChange>
        </w:rPr>
        <w:tab/>
      </w:r>
      <w:r w:rsidRPr="002C3AD9">
        <w:rPr>
          <w:lang w:val="fr-FR"/>
          <w:rPrChange w:id="819" w:author="28.541_CR0320_(Rel-16)_NETSLICE-5GNRM" w:date="2020-06-29T16:37:00Z">
            <w:rPr/>
          </w:rPrChange>
        </w:rPr>
        <w:t>Notifications</w:t>
      </w:r>
      <w:r w:rsidRPr="002C3AD9">
        <w:rPr>
          <w:lang w:val="fr-FR"/>
          <w:rPrChange w:id="820" w:author="28.541_CR0320_(Rel-16)_NETSLICE-5GNRM" w:date="2020-06-29T16:37:00Z">
            <w:rPr/>
          </w:rPrChange>
        </w:rPr>
        <w:tab/>
      </w:r>
      <w:r>
        <w:fldChar w:fldCharType="begin" w:fldLock="1"/>
      </w:r>
      <w:r w:rsidRPr="002C3AD9">
        <w:rPr>
          <w:lang w:val="fr-FR"/>
          <w:rPrChange w:id="821" w:author="28.541_CR0320_(Rel-16)_NETSLICE-5GNRM" w:date="2020-06-29T16:37:00Z">
            <w:rPr/>
          </w:rPrChange>
        </w:rPr>
        <w:instrText xml:space="preserve"> PAGEREF _Toc44341039 \h </w:instrText>
      </w:r>
      <w:r>
        <w:fldChar w:fldCharType="separate"/>
      </w:r>
      <w:r w:rsidRPr="002C3AD9">
        <w:rPr>
          <w:lang w:val="fr-FR"/>
          <w:rPrChange w:id="822" w:author="28.541_CR0320_(Rel-16)_NETSLICE-5GNRM" w:date="2020-06-29T16:37:00Z">
            <w:rPr/>
          </w:rPrChange>
        </w:rPr>
        <w:t>44</w:t>
      </w:r>
      <w:r>
        <w:fldChar w:fldCharType="end"/>
      </w:r>
    </w:p>
    <w:p w:rsidR="002C3AD9" w:rsidRPr="00677C8D" w:rsidRDefault="002C3AD9">
      <w:pPr>
        <w:pStyle w:val="TOC3"/>
        <w:rPr>
          <w:rFonts w:ascii="Calibri" w:hAnsi="Calibri"/>
          <w:sz w:val="22"/>
          <w:szCs w:val="22"/>
          <w:lang w:val="fr-FR" w:eastAsia="en-GB"/>
          <w:rPrChange w:id="823" w:author="28.541_CR0320_(Rel-16)_NETSLICE-5GNRM" w:date="2020-06-29T16:37:00Z">
            <w:rPr>
              <w:rFonts w:ascii="Calibri" w:hAnsi="Calibri"/>
              <w:sz w:val="22"/>
              <w:szCs w:val="22"/>
              <w:lang w:eastAsia="en-GB"/>
            </w:rPr>
          </w:rPrChange>
        </w:rPr>
      </w:pPr>
      <w:r w:rsidRPr="002C3AD9">
        <w:rPr>
          <w:lang w:val="fr-FR" w:eastAsia="zh-CN"/>
          <w:rPrChange w:id="824" w:author="28.541_CR0320_(Rel-16)_NETSLICE-5GNRM" w:date="2020-06-29T16:37:00Z">
            <w:rPr>
              <w:lang w:eastAsia="zh-CN"/>
            </w:rPr>
          </w:rPrChange>
        </w:rPr>
        <w:t>4.3.22</w:t>
      </w:r>
      <w:r w:rsidRPr="00677C8D">
        <w:rPr>
          <w:rFonts w:ascii="Calibri" w:hAnsi="Calibri"/>
          <w:sz w:val="22"/>
          <w:szCs w:val="22"/>
          <w:lang w:val="fr-FR" w:eastAsia="en-GB"/>
          <w:rPrChange w:id="825" w:author="28.541_CR0320_(Rel-16)_NETSLICE-5GNRM" w:date="2020-06-29T16:37:00Z">
            <w:rPr>
              <w:rFonts w:ascii="Calibri" w:hAnsi="Calibri"/>
              <w:sz w:val="22"/>
              <w:szCs w:val="22"/>
              <w:lang w:eastAsia="en-GB"/>
            </w:rPr>
          </w:rPrChange>
        </w:rPr>
        <w:tab/>
      </w:r>
      <w:r w:rsidRPr="002C3AD9">
        <w:rPr>
          <w:rFonts w:ascii="Courier New" w:hAnsi="Courier New"/>
          <w:lang w:val="fr-FR" w:eastAsia="zh-CN"/>
          <w:rPrChange w:id="826" w:author="28.541_CR0320_(Rel-16)_NETSLICE-5GNRM" w:date="2020-06-29T16:37:00Z">
            <w:rPr>
              <w:rFonts w:ascii="Courier New" w:hAnsi="Courier New"/>
              <w:lang w:eastAsia="zh-CN"/>
            </w:rPr>
          </w:rPrChange>
        </w:rPr>
        <w:t>ExternalAMFFunction</w:t>
      </w:r>
      <w:r w:rsidRPr="002C3AD9">
        <w:rPr>
          <w:lang w:val="fr-FR"/>
          <w:rPrChange w:id="827" w:author="28.541_CR0320_(Rel-16)_NETSLICE-5GNRM" w:date="2020-06-29T16:37:00Z">
            <w:rPr/>
          </w:rPrChange>
        </w:rPr>
        <w:tab/>
      </w:r>
      <w:r>
        <w:fldChar w:fldCharType="begin" w:fldLock="1"/>
      </w:r>
      <w:r w:rsidRPr="002C3AD9">
        <w:rPr>
          <w:lang w:val="fr-FR"/>
          <w:rPrChange w:id="828" w:author="28.541_CR0320_(Rel-16)_NETSLICE-5GNRM" w:date="2020-06-29T16:37:00Z">
            <w:rPr/>
          </w:rPrChange>
        </w:rPr>
        <w:instrText xml:space="preserve"> PAGEREF _Toc44341040 \h </w:instrText>
      </w:r>
      <w:r>
        <w:fldChar w:fldCharType="separate"/>
      </w:r>
      <w:r w:rsidRPr="002C3AD9">
        <w:rPr>
          <w:lang w:val="fr-FR"/>
          <w:rPrChange w:id="829" w:author="28.541_CR0320_(Rel-16)_NETSLICE-5GNRM" w:date="2020-06-29T16:37:00Z">
            <w:rPr/>
          </w:rPrChange>
        </w:rPr>
        <w:t>44</w:t>
      </w:r>
      <w:r>
        <w:fldChar w:fldCharType="end"/>
      </w:r>
    </w:p>
    <w:p w:rsidR="002C3AD9" w:rsidRPr="00677C8D" w:rsidRDefault="002C3AD9">
      <w:pPr>
        <w:pStyle w:val="TOC4"/>
        <w:rPr>
          <w:rFonts w:ascii="Calibri" w:hAnsi="Calibri"/>
          <w:sz w:val="22"/>
          <w:szCs w:val="22"/>
          <w:lang w:val="fr-FR" w:eastAsia="en-GB"/>
          <w:rPrChange w:id="830" w:author="28.541_CR0320_(Rel-16)_NETSLICE-5GNRM" w:date="2020-06-29T16:37:00Z">
            <w:rPr>
              <w:rFonts w:ascii="Calibri" w:hAnsi="Calibri"/>
              <w:sz w:val="22"/>
              <w:szCs w:val="22"/>
              <w:lang w:eastAsia="en-GB"/>
            </w:rPr>
          </w:rPrChange>
        </w:rPr>
      </w:pPr>
      <w:r w:rsidRPr="002C3AD9">
        <w:rPr>
          <w:lang w:val="fr-FR" w:eastAsia="zh-CN"/>
          <w:rPrChange w:id="831" w:author="28.541_CR0320_(Rel-16)_NETSLICE-5GNRM" w:date="2020-06-29T16:37:00Z">
            <w:rPr>
              <w:lang w:eastAsia="zh-CN"/>
            </w:rPr>
          </w:rPrChange>
        </w:rPr>
        <w:t>4.3.22</w:t>
      </w:r>
      <w:r w:rsidRPr="002C3AD9">
        <w:rPr>
          <w:lang w:val="fr-FR"/>
          <w:rPrChange w:id="832" w:author="28.541_CR0320_(Rel-16)_NETSLICE-5GNRM" w:date="2020-06-29T16:37:00Z">
            <w:rPr/>
          </w:rPrChange>
        </w:rPr>
        <w:t>.1</w:t>
      </w:r>
      <w:r w:rsidRPr="00677C8D">
        <w:rPr>
          <w:rFonts w:ascii="Calibri" w:hAnsi="Calibri"/>
          <w:sz w:val="22"/>
          <w:szCs w:val="22"/>
          <w:lang w:val="fr-FR" w:eastAsia="en-GB"/>
          <w:rPrChange w:id="833" w:author="28.541_CR0320_(Rel-16)_NETSLICE-5GNRM" w:date="2020-06-29T16:37:00Z">
            <w:rPr>
              <w:rFonts w:ascii="Calibri" w:hAnsi="Calibri"/>
              <w:sz w:val="22"/>
              <w:szCs w:val="22"/>
              <w:lang w:eastAsia="en-GB"/>
            </w:rPr>
          </w:rPrChange>
        </w:rPr>
        <w:tab/>
      </w:r>
      <w:r w:rsidRPr="002C3AD9">
        <w:rPr>
          <w:lang w:val="fr-FR"/>
          <w:rPrChange w:id="834" w:author="28.541_CR0320_(Rel-16)_NETSLICE-5GNRM" w:date="2020-06-29T16:37:00Z">
            <w:rPr/>
          </w:rPrChange>
        </w:rPr>
        <w:t>Definition</w:t>
      </w:r>
      <w:r w:rsidRPr="002C3AD9">
        <w:rPr>
          <w:lang w:val="fr-FR"/>
          <w:rPrChange w:id="835" w:author="28.541_CR0320_(Rel-16)_NETSLICE-5GNRM" w:date="2020-06-29T16:37:00Z">
            <w:rPr/>
          </w:rPrChange>
        </w:rPr>
        <w:tab/>
      </w:r>
      <w:r>
        <w:fldChar w:fldCharType="begin" w:fldLock="1"/>
      </w:r>
      <w:r w:rsidRPr="002C3AD9">
        <w:rPr>
          <w:lang w:val="fr-FR"/>
          <w:rPrChange w:id="836" w:author="28.541_CR0320_(Rel-16)_NETSLICE-5GNRM" w:date="2020-06-29T16:37:00Z">
            <w:rPr/>
          </w:rPrChange>
        </w:rPr>
        <w:instrText xml:space="preserve"> PAGEREF _Toc44341041 \h </w:instrText>
      </w:r>
      <w:r>
        <w:fldChar w:fldCharType="separate"/>
      </w:r>
      <w:r w:rsidRPr="002C3AD9">
        <w:rPr>
          <w:lang w:val="fr-FR"/>
          <w:rPrChange w:id="837" w:author="28.541_CR0320_(Rel-16)_NETSLICE-5GNRM" w:date="2020-06-29T16:37:00Z">
            <w:rPr/>
          </w:rPrChange>
        </w:rPr>
        <w:t>44</w:t>
      </w:r>
      <w:r>
        <w:fldChar w:fldCharType="end"/>
      </w:r>
    </w:p>
    <w:p w:rsidR="002C3AD9" w:rsidRPr="00677C8D" w:rsidRDefault="002C3AD9">
      <w:pPr>
        <w:pStyle w:val="TOC4"/>
        <w:rPr>
          <w:rFonts w:ascii="Calibri" w:hAnsi="Calibri"/>
          <w:sz w:val="22"/>
          <w:szCs w:val="22"/>
          <w:lang w:val="fr-FR" w:eastAsia="en-GB"/>
          <w:rPrChange w:id="838" w:author="28.541_CR0320_(Rel-16)_NETSLICE-5GNRM" w:date="2020-06-29T16:37:00Z">
            <w:rPr>
              <w:rFonts w:ascii="Calibri" w:hAnsi="Calibri"/>
              <w:sz w:val="22"/>
              <w:szCs w:val="22"/>
              <w:lang w:eastAsia="en-GB"/>
            </w:rPr>
          </w:rPrChange>
        </w:rPr>
      </w:pPr>
      <w:r w:rsidRPr="002C3AD9">
        <w:rPr>
          <w:lang w:val="fr-FR" w:eastAsia="zh-CN"/>
          <w:rPrChange w:id="839" w:author="28.541_CR0320_(Rel-16)_NETSLICE-5GNRM" w:date="2020-06-29T16:37:00Z">
            <w:rPr>
              <w:lang w:eastAsia="zh-CN"/>
            </w:rPr>
          </w:rPrChange>
        </w:rPr>
        <w:t>4.3.22.</w:t>
      </w:r>
      <w:r w:rsidRPr="002C3AD9">
        <w:rPr>
          <w:lang w:val="fr-FR"/>
          <w:rPrChange w:id="840" w:author="28.541_CR0320_(Rel-16)_NETSLICE-5GNRM" w:date="2020-06-29T16:37:00Z">
            <w:rPr/>
          </w:rPrChange>
        </w:rPr>
        <w:t>2</w:t>
      </w:r>
      <w:r w:rsidRPr="00677C8D">
        <w:rPr>
          <w:rFonts w:ascii="Calibri" w:hAnsi="Calibri"/>
          <w:sz w:val="22"/>
          <w:szCs w:val="22"/>
          <w:lang w:val="fr-FR" w:eastAsia="en-GB"/>
          <w:rPrChange w:id="841" w:author="28.541_CR0320_(Rel-16)_NETSLICE-5GNRM" w:date="2020-06-29T16:37:00Z">
            <w:rPr>
              <w:rFonts w:ascii="Calibri" w:hAnsi="Calibri"/>
              <w:sz w:val="22"/>
              <w:szCs w:val="22"/>
              <w:lang w:eastAsia="en-GB"/>
            </w:rPr>
          </w:rPrChange>
        </w:rPr>
        <w:tab/>
      </w:r>
      <w:r w:rsidRPr="002C3AD9">
        <w:rPr>
          <w:lang w:val="fr-FR"/>
          <w:rPrChange w:id="842" w:author="28.541_CR0320_(Rel-16)_NETSLICE-5GNRM" w:date="2020-06-29T16:37:00Z">
            <w:rPr/>
          </w:rPrChange>
        </w:rPr>
        <w:t>Attributes</w:t>
      </w:r>
      <w:r w:rsidRPr="002C3AD9">
        <w:rPr>
          <w:lang w:val="fr-FR"/>
          <w:rPrChange w:id="843" w:author="28.541_CR0320_(Rel-16)_NETSLICE-5GNRM" w:date="2020-06-29T16:37:00Z">
            <w:rPr/>
          </w:rPrChange>
        </w:rPr>
        <w:tab/>
      </w:r>
      <w:r>
        <w:fldChar w:fldCharType="begin" w:fldLock="1"/>
      </w:r>
      <w:r w:rsidRPr="002C3AD9">
        <w:rPr>
          <w:lang w:val="fr-FR"/>
          <w:rPrChange w:id="844" w:author="28.541_CR0320_(Rel-16)_NETSLICE-5GNRM" w:date="2020-06-29T16:37:00Z">
            <w:rPr/>
          </w:rPrChange>
        </w:rPr>
        <w:instrText xml:space="preserve"> PAGEREF _Toc44341042 \h </w:instrText>
      </w:r>
      <w:r>
        <w:fldChar w:fldCharType="separate"/>
      </w:r>
      <w:r w:rsidRPr="002C3AD9">
        <w:rPr>
          <w:lang w:val="fr-FR"/>
          <w:rPrChange w:id="845" w:author="28.541_CR0320_(Rel-16)_NETSLICE-5GNRM" w:date="2020-06-29T16:37:00Z">
            <w:rPr/>
          </w:rPrChange>
        </w:rPr>
        <w:t>44</w:t>
      </w:r>
      <w:r>
        <w:fldChar w:fldCharType="end"/>
      </w:r>
    </w:p>
    <w:p w:rsidR="002C3AD9" w:rsidRPr="00677C8D" w:rsidRDefault="002C3AD9">
      <w:pPr>
        <w:pStyle w:val="TOC4"/>
        <w:rPr>
          <w:rFonts w:ascii="Calibri" w:hAnsi="Calibri"/>
          <w:sz w:val="22"/>
          <w:szCs w:val="22"/>
          <w:lang w:val="fr-FR" w:eastAsia="en-GB"/>
          <w:rPrChange w:id="846" w:author="28.541_CR0320_(Rel-16)_NETSLICE-5GNRM" w:date="2020-06-29T16:37:00Z">
            <w:rPr>
              <w:rFonts w:ascii="Calibri" w:hAnsi="Calibri"/>
              <w:sz w:val="22"/>
              <w:szCs w:val="22"/>
              <w:lang w:eastAsia="en-GB"/>
            </w:rPr>
          </w:rPrChange>
        </w:rPr>
      </w:pPr>
      <w:r w:rsidRPr="002C3AD9">
        <w:rPr>
          <w:lang w:val="fr-FR" w:eastAsia="zh-CN"/>
          <w:rPrChange w:id="847" w:author="28.541_CR0320_(Rel-16)_NETSLICE-5GNRM" w:date="2020-06-29T16:37:00Z">
            <w:rPr>
              <w:lang w:eastAsia="zh-CN"/>
            </w:rPr>
          </w:rPrChange>
        </w:rPr>
        <w:t>4.3.22</w:t>
      </w:r>
      <w:r w:rsidRPr="002C3AD9">
        <w:rPr>
          <w:lang w:val="fr-FR"/>
          <w:rPrChange w:id="848" w:author="28.541_CR0320_(Rel-16)_NETSLICE-5GNRM" w:date="2020-06-29T16:37:00Z">
            <w:rPr/>
          </w:rPrChange>
        </w:rPr>
        <w:t>.3</w:t>
      </w:r>
      <w:r w:rsidRPr="00677C8D">
        <w:rPr>
          <w:rFonts w:ascii="Calibri" w:hAnsi="Calibri"/>
          <w:sz w:val="22"/>
          <w:szCs w:val="22"/>
          <w:lang w:val="fr-FR" w:eastAsia="en-GB"/>
          <w:rPrChange w:id="849" w:author="28.541_CR0320_(Rel-16)_NETSLICE-5GNRM" w:date="2020-06-29T16:37:00Z">
            <w:rPr>
              <w:rFonts w:ascii="Calibri" w:hAnsi="Calibri"/>
              <w:sz w:val="22"/>
              <w:szCs w:val="22"/>
              <w:lang w:eastAsia="en-GB"/>
            </w:rPr>
          </w:rPrChange>
        </w:rPr>
        <w:tab/>
      </w:r>
      <w:r w:rsidRPr="002C3AD9">
        <w:rPr>
          <w:lang w:val="fr-FR"/>
          <w:rPrChange w:id="850" w:author="28.541_CR0320_(Rel-16)_NETSLICE-5GNRM" w:date="2020-06-29T16:37:00Z">
            <w:rPr/>
          </w:rPrChange>
        </w:rPr>
        <w:t>Attribute constraints</w:t>
      </w:r>
      <w:r w:rsidRPr="002C3AD9">
        <w:rPr>
          <w:lang w:val="fr-FR"/>
          <w:rPrChange w:id="851" w:author="28.541_CR0320_(Rel-16)_NETSLICE-5GNRM" w:date="2020-06-29T16:37:00Z">
            <w:rPr/>
          </w:rPrChange>
        </w:rPr>
        <w:tab/>
      </w:r>
      <w:r>
        <w:fldChar w:fldCharType="begin" w:fldLock="1"/>
      </w:r>
      <w:r w:rsidRPr="002C3AD9">
        <w:rPr>
          <w:lang w:val="fr-FR"/>
          <w:rPrChange w:id="852" w:author="28.541_CR0320_(Rel-16)_NETSLICE-5GNRM" w:date="2020-06-29T16:37:00Z">
            <w:rPr/>
          </w:rPrChange>
        </w:rPr>
        <w:instrText xml:space="preserve"> PAGEREF _Toc44341043 \h </w:instrText>
      </w:r>
      <w:r>
        <w:fldChar w:fldCharType="separate"/>
      </w:r>
      <w:r w:rsidRPr="002C3AD9">
        <w:rPr>
          <w:lang w:val="fr-FR"/>
          <w:rPrChange w:id="853" w:author="28.541_CR0320_(Rel-16)_NETSLICE-5GNRM" w:date="2020-06-29T16:37:00Z">
            <w:rPr/>
          </w:rPrChange>
        </w:rPr>
        <w:t>44</w:t>
      </w:r>
      <w:r>
        <w:fldChar w:fldCharType="end"/>
      </w:r>
    </w:p>
    <w:p w:rsidR="002C3AD9" w:rsidRPr="00677C8D" w:rsidRDefault="002C3AD9">
      <w:pPr>
        <w:pStyle w:val="TOC4"/>
        <w:rPr>
          <w:rFonts w:ascii="Calibri" w:hAnsi="Calibri"/>
          <w:sz w:val="22"/>
          <w:szCs w:val="22"/>
          <w:lang w:val="fr-FR" w:eastAsia="en-GB"/>
          <w:rPrChange w:id="854" w:author="28.541_CR0320_(Rel-16)_NETSLICE-5GNRM" w:date="2020-06-29T16:38:00Z">
            <w:rPr>
              <w:rFonts w:ascii="Calibri" w:hAnsi="Calibri"/>
              <w:sz w:val="22"/>
              <w:szCs w:val="22"/>
              <w:lang w:eastAsia="en-GB"/>
            </w:rPr>
          </w:rPrChange>
        </w:rPr>
      </w:pPr>
      <w:r w:rsidRPr="002C3AD9">
        <w:rPr>
          <w:lang w:val="fr-FR" w:eastAsia="zh-CN"/>
          <w:rPrChange w:id="855" w:author="28.541_CR0320_(Rel-16)_NETSLICE-5GNRM" w:date="2020-06-29T16:38:00Z">
            <w:rPr>
              <w:lang w:eastAsia="zh-CN"/>
            </w:rPr>
          </w:rPrChange>
        </w:rPr>
        <w:t>4.3.22</w:t>
      </w:r>
      <w:r w:rsidRPr="002C3AD9">
        <w:rPr>
          <w:lang w:val="fr-FR"/>
          <w:rPrChange w:id="856" w:author="28.541_CR0320_(Rel-16)_NETSLICE-5GNRM" w:date="2020-06-29T16:38:00Z">
            <w:rPr/>
          </w:rPrChange>
        </w:rPr>
        <w:t>.4</w:t>
      </w:r>
      <w:r w:rsidRPr="00677C8D">
        <w:rPr>
          <w:rFonts w:ascii="Calibri" w:hAnsi="Calibri"/>
          <w:sz w:val="22"/>
          <w:szCs w:val="22"/>
          <w:lang w:val="fr-FR" w:eastAsia="en-GB"/>
          <w:rPrChange w:id="857" w:author="28.541_CR0320_(Rel-16)_NETSLICE-5GNRM" w:date="2020-06-29T16:38:00Z">
            <w:rPr>
              <w:rFonts w:ascii="Calibri" w:hAnsi="Calibri"/>
              <w:sz w:val="22"/>
              <w:szCs w:val="22"/>
              <w:lang w:eastAsia="en-GB"/>
            </w:rPr>
          </w:rPrChange>
        </w:rPr>
        <w:tab/>
      </w:r>
      <w:r w:rsidRPr="002C3AD9">
        <w:rPr>
          <w:lang w:val="fr-FR"/>
          <w:rPrChange w:id="858" w:author="28.541_CR0320_(Rel-16)_NETSLICE-5GNRM" w:date="2020-06-29T16:38:00Z">
            <w:rPr/>
          </w:rPrChange>
        </w:rPr>
        <w:t>Notifications</w:t>
      </w:r>
      <w:r w:rsidRPr="002C3AD9">
        <w:rPr>
          <w:lang w:val="fr-FR"/>
          <w:rPrChange w:id="859" w:author="28.541_CR0320_(Rel-16)_NETSLICE-5GNRM" w:date="2020-06-29T16:38:00Z">
            <w:rPr/>
          </w:rPrChange>
        </w:rPr>
        <w:tab/>
      </w:r>
      <w:r>
        <w:fldChar w:fldCharType="begin" w:fldLock="1"/>
      </w:r>
      <w:r w:rsidRPr="002C3AD9">
        <w:rPr>
          <w:lang w:val="fr-FR"/>
          <w:rPrChange w:id="860" w:author="28.541_CR0320_(Rel-16)_NETSLICE-5GNRM" w:date="2020-06-29T16:38:00Z">
            <w:rPr/>
          </w:rPrChange>
        </w:rPr>
        <w:instrText xml:space="preserve"> PAGEREF _Toc44341044 \h </w:instrText>
      </w:r>
      <w:r>
        <w:fldChar w:fldCharType="separate"/>
      </w:r>
      <w:r w:rsidRPr="002C3AD9">
        <w:rPr>
          <w:lang w:val="fr-FR"/>
          <w:rPrChange w:id="861" w:author="28.541_CR0320_(Rel-16)_NETSLICE-5GNRM" w:date="2020-06-29T16:38:00Z">
            <w:rPr/>
          </w:rPrChange>
        </w:rPr>
        <w:t>45</w:t>
      </w:r>
      <w:r>
        <w:fldChar w:fldCharType="end"/>
      </w:r>
    </w:p>
    <w:p w:rsidR="002C3AD9" w:rsidRPr="00677C8D" w:rsidRDefault="002C3AD9">
      <w:pPr>
        <w:pStyle w:val="TOC3"/>
        <w:rPr>
          <w:rFonts w:ascii="Calibri" w:hAnsi="Calibri"/>
          <w:sz w:val="22"/>
          <w:szCs w:val="22"/>
          <w:lang w:val="fr-FR" w:eastAsia="en-GB"/>
          <w:rPrChange w:id="862" w:author="28.541_CR0320_(Rel-16)_NETSLICE-5GNRM" w:date="2020-06-29T16:38:00Z">
            <w:rPr>
              <w:rFonts w:ascii="Calibri" w:hAnsi="Calibri"/>
              <w:sz w:val="22"/>
              <w:szCs w:val="22"/>
              <w:lang w:eastAsia="en-GB"/>
            </w:rPr>
          </w:rPrChange>
        </w:rPr>
      </w:pPr>
      <w:r w:rsidRPr="002C3AD9">
        <w:rPr>
          <w:lang w:val="fr-FR" w:eastAsia="zh-CN"/>
          <w:rPrChange w:id="863" w:author="28.541_CR0320_(Rel-16)_NETSLICE-5GNRM" w:date="2020-06-29T16:38:00Z">
            <w:rPr>
              <w:lang w:eastAsia="zh-CN"/>
            </w:rPr>
          </w:rPrChange>
        </w:rPr>
        <w:t>4.3.23</w:t>
      </w:r>
      <w:r w:rsidRPr="00677C8D">
        <w:rPr>
          <w:rFonts w:ascii="Calibri" w:hAnsi="Calibri"/>
          <w:sz w:val="22"/>
          <w:szCs w:val="22"/>
          <w:lang w:val="fr-FR" w:eastAsia="en-GB"/>
          <w:rPrChange w:id="864" w:author="28.541_CR0320_(Rel-16)_NETSLICE-5GNRM" w:date="2020-06-29T16:38:00Z">
            <w:rPr>
              <w:rFonts w:ascii="Calibri" w:hAnsi="Calibri"/>
              <w:sz w:val="22"/>
              <w:szCs w:val="22"/>
              <w:lang w:eastAsia="en-GB"/>
            </w:rPr>
          </w:rPrChange>
        </w:rPr>
        <w:tab/>
      </w:r>
      <w:r w:rsidRPr="002C3AD9">
        <w:rPr>
          <w:lang w:val="fr-FR"/>
          <w:rPrChange w:id="865" w:author="28.541_CR0320_(Rel-16)_NETSLICE-5GNRM" w:date="2020-06-29T16:38:00Z">
            <w:rPr/>
          </w:rPrChange>
        </w:rPr>
        <w:t>Void</w:t>
      </w:r>
      <w:r w:rsidRPr="002C3AD9">
        <w:rPr>
          <w:lang w:val="fr-FR"/>
          <w:rPrChange w:id="866" w:author="28.541_CR0320_(Rel-16)_NETSLICE-5GNRM" w:date="2020-06-29T16:38:00Z">
            <w:rPr/>
          </w:rPrChange>
        </w:rPr>
        <w:tab/>
      </w:r>
      <w:r>
        <w:fldChar w:fldCharType="begin" w:fldLock="1"/>
      </w:r>
      <w:r w:rsidRPr="002C3AD9">
        <w:rPr>
          <w:lang w:val="fr-FR"/>
          <w:rPrChange w:id="867" w:author="28.541_CR0320_(Rel-16)_NETSLICE-5GNRM" w:date="2020-06-29T16:38:00Z">
            <w:rPr/>
          </w:rPrChange>
        </w:rPr>
        <w:instrText xml:space="preserve"> PAGEREF _Toc44341045 \h </w:instrText>
      </w:r>
      <w:r>
        <w:fldChar w:fldCharType="separate"/>
      </w:r>
      <w:r w:rsidRPr="002C3AD9">
        <w:rPr>
          <w:lang w:val="fr-FR"/>
          <w:rPrChange w:id="868" w:author="28.541_CR0320_(Rel-16)_NETSLICE-5GNRM" w:date="2020-06-29T16:38:00Z">
            <w:rPr/>
          </w:rPrChange>
        </w:rPr>
        <w:t>45</w:t>
      </w:r>
      <w:r>
        <w:fldChar w:fldCharType="end"/>
      </w:r>
    </w:p>
    <w:p w:rsidR="002C3AD9" w:rsidRPr="00677C8D" w:rsidRDefault="002C3AD9">
      <w:pPr>
        <w:pStyle w:val="TOC3"/>
        <w:rPr>
          <w:rFonts w:ascii="Calibri" w:hAnsi="Calibri"/>
          <w:sz w:val="22"/>
          <w:szCs w:val="22"/>
          <w:lang w:val="fr-FR" w:eastAsia="en-GB"/>
          <w:rPrChange w:id="869" w:author="28.541_CR0320_(Rel-16)_NETSLICE-5GNRM" w:date="2020-06-29T16:38:00Z">
            <w:rPr>
              <w:rFonts w:ascii="Calibri" w:hAnsi="Calibri"/>
              <w:sz w:val="22"/>
              <w:szCs w:val="22"/>
              <w:lang w:eastAsia="en-GB"/>
            </w:rPr>
          </w:rPrChange>
        </w:rPr>
      </w:pPr>
      <w:r w:rsidRPr="002C3AD9">
        <w:rPr>
          <w:lang w:val="fr-FR" w:eastAsia="zh-CN"/>
          <w:rPrChange w:id="870" w:author="28.541_CR0320_(Rel-16)_NETSLICE-5GNRM" w:date="2020-06-29T16:38:00Z">
            <w:rPr>
              <w:lang w:eastAsia="zh-CN"/>
            </w:rPr>
          </w:rPrChange>
        </w:rPr>
        <w:t>4.3.24</w:t>
      </w:r>
      <w:r w:rsidRPr="00677C8D">
        <w:rPr>
          <w:rFonts w:ascii="Calibri" w:hAnsi="Calibri"/>
          <w:sz w:val="22"/>
          <w:szCs w:val="22"/>
          <w:lang w:val="fr-FR" w:eastAsia="en-GB"/>
          <w:rPrChange w:id="871" w:author="28.541_CR0320_(Rel-16)_NETSLICE-5GNRM" w:date="2020-06-29T16:38:00Z">
            <w:rPr>
              <w:rFonts w:ascii="Calibri" w:hAnsi="Calibri"/>
              <w:sz w:val="22"/>
              <w:szCs w:val="22"/>
              <w:lang w:eastAsia="en-GB"/>
            </w:rPr>
          </w:rPrChange>
        </w:rPr>
        <w:tab/>
      </w:r>
      <w:r w:rsidRPr="002C3AD9">
        <w:rPr>
          <w:rFonts w:ascii="Courier New" w:hAnsi="Courier New"/>
          <w:lang w:val="fr-FR" w:eastAsia="zh-CN"/>
          <w:rPrChange w:id="872" w:author="28.541_CR0320_(Rel-16)_NETSLICE-5GNRM" w:date="2020-06-29T16:38:00Z">
            <w:rPr>
              <w:rFonts w:ascii="Courier New" w:hAnsi="Courier New"/>
              <w:lang w:eastAsia="zh-CN"/>
            </w:rPr>
          </w:rPrChange>
        </w:rPr>
        <w:t>ENBFunction &lt;&lt;ProxyClass&gt;&gt;</w:t>
      </w:r>
      <w:r w:rsidRPr="002C3AD9">
        <w:rPr>
          <w:lang w:val="fr-FR"/>
          <w:rPrChange w:id="873" w:author="28.541_CR0320_(Rel-16)_NETSLICE-5GNRM" w:date="2020-06-29T16:38:00Z">
            <w:rPr/>
          </w:rPrChange>
        </w:rPr>
        <w:tab/>
      </w:r>
      <w:r>
        <w:fldChar w:fldCharType="begin" w:fldLock="1"/>
      </w:r>
      <w:r w:rsidRPr="002C3AD9">
        <w:rPr>
          <w:lang w:val="fr-FR"/>
          <w:rPrChange w:id="874" w:author="28.541_CR0320_(Rel-16)_NETSLICE-5GNRM" w:date="2020-06-29T16:38:00Z">
            <w:rPr/>
          </w:rPrChange>
        </w:rPr>
        <w:instrText xml:space="preserve"> PAGEREF _Toc44341046 \h </w:instrText>
      </w:r>
      <w:r>
        <w:fldChar w:fldCharType="separate"/>
      </w:r>
      <w:r w:rsidRPr="002C3AD9">
        <w:rPr>
          <w:lang w:val="fr-FR"/>
          <w:rPrChange w:id="875" w:author="28.541_CR0320_(Rel-16)_NETSLICE-5GNRM" w:date="2020-06-29T16:38:00Z">
            <w:rPr/>
          </w:rPrChange>
        </w:rPr>
        <w:t>45</w:t>
      </w:r>
      <w:r>
        <w:fldChar w:fldCharType="end"/>
      </w:r>
    </w:p>
    <w:p w:rsidR="002C3AD9" w:rsidRPr="00677C8D" w:rsidRDefault="002C3AD9">
      <w:pPr>
        <w:pStyle w:val="TOC4"/>
        <w:rPr>
          <w:rFonts w:ascii="Calibri" w:hAnsi="Calibri"/>
          <w:sz w:val="22"/>
          <w:szCs w:val="22"/>
          <w:lang w:val="fr-FR" w:eastAsia="en-GB"/>
          <w:rPrChange w:id="876" w:author="28.541_CR0320_(Rel-16)_NETSLICE-5GNRM" w:date="2020-06-29T16:38:00Z">
            <w:rPr>
              <w:rFonts w:ascii="Calibri" w:hAnsi="Calibri"/>
              <w:sz w:val="22"/>
              <w:szCs w:val="22"/>
              <w:lang w:eastAsia="en-GB"/>
            </w:rPr>
          </w:rPrChange>
        </w:rPr>
      </w:pPr>
      <w:r w:rsidRPr="002C3AD9">
        <w:rPr>
          <w:lang w:val="fr-FR" w:eastAsia="zh-CN"/>
          <w:rPrChange w:id="877" w:author="28.541_CR0320_(Rel-16)_NETSLICE-5GNRM" w:date="2020-06-29T16:38:00Z">
            <w:rPr>
              <w:lang w:eastAsia="zh-CN"/>
            </w:rPr>
          </w:rPrChange>
        </w:rPr>
        <w:t>4.3.24</w:t>
      </w:r>
      <w:r w:rsidRPr="002C3AD9">
        <w:rPr>
          <w:lang w:val="fr-FR"/>
          <w:rPrChange w:id="878" w:author="28.541_CR0320_(Rel-16)_NETSLICE-5GNRM" w:date="2020-06-29T16:38:00Z">
            <w:rPr/>
          </w:rPrChange>
        </w:rPr>
        <w:t>.1</w:t>
      </w:r>
      <w:r w:rsidRPr="00677C8D">
        <w:rPr>
          <w:rFonts w:ascii="Calibri" w:hAnsi="Calibri"/>
          <w:sz w:val="22"/>
          <w:szCs w:val="22"/>
          <w:lang w:val="fr-FR" w:eastAsia="en-GB"/>
          <w:rPrChange w:id="879" w:author="28.541_CR0320_(Rel-16)_NETSLICE-5GNRM" w:date="2020-06-29T16:38:00Z">
            <w:rPr>
              <w:rFonts w:ascii="Calibri" w:hAnsi="Calibri"/>
              <w:sz w:val="22"/>
              <w:szCs w:val="22"/>
              <w:lang w:eastAsia="en-GB"/>
            </w:rPr>
          </w:rPrChange>
        </w:rPr>
        <w:tab/>
      </w:r>
      <w:r w:rsidRPr="002C3AD9">
        <w:rPr>
          <w:lang w:val="fr-FR"/>
          <w:rPrChange w:id="880" w:author="28.541_CR0320_(Rel-16)_NETSLICE-5GNRM" w:date="2020-06-29T16:38:00Z">
            <w:rPr/>
          </w:rPrChange>
        </w:rPr>
        <w:t>Definition</w:t>
      </w:r>
      <w:r w:rsidRPr="002C3AD9">
        <w:rPr>
          <w:lang w:val="fr-FR"/>
          <w:rPrChange w:id="881" w:author="28.541_CR0320_(Rel-16)_NETSLICE-5GNRM" w:date="2020-06-29T16:38:00Z">
            <w:rPr/>
          </w:rPrChange>
        </w:rPr>
        <w:tab/>
      </w:r>
      <w:r>
        <w:fldChar w:fldCharType="begin" w:fldLock="1"/>
      </w:r>
      <w:r w:rsidRPr="002C3AD9">
        <w:rPr>
          <w:lang w:val="fr-FR"/>
          <w:rPrChange w:id="882" w:author="28.541_CR0320_(Rel-16)_NETSLICE-5GNRM" w:date="2020-06-29T16:38:00Z">
            <w:rPr/>
          </w:rPrChange>
        </w:rPr>
        <w:instrText xml:space="preserve"> PAGEREF _Toc44341047 \h </w:instrText>
      </w:r>
      <w:r>
        <w:fldChar w:fldCharType="separate"/>
      </w:r>
      <w:r w:rsidRPr="002C3AD9">
        <w:rPr>
          <w:lang w:val="fr-FR"/>
          <w:rPrChange w:id="883" w:author="28.541_CR0320_(Rel-16)_NETSLICE-5GNRM" w:date="2020-06-29T16:38:00Z">
            <w:rPr/>
          </w:rPrChange>
        </w:rPr>
        <w:t>45</w:t>
      </w:r>
      <w:r>
        <w:fldChar w:fldCharType="end"/>
      </w:r>
    </w:p>
    <w:p w:rsidR="002C3AD9" w:rsidRPr="00677C8D" w:rsidRDefault="002C3AD9">
      <w:pPr>
        <w:pStyle w:val="TOC4"/>
        <w:rPr>
          <w:rFonts w:ascii="Calibri" w:hAnsi="Calibri"/>
          <w:sz w:val="22"/>
          <w:szCs w:val="22"/>
          <w:lang w:val="fr-FR" w:eastAsia="en-GB"/>
          <w:rPrChange w:id="884" w:author="28.541_CR0320_(Rel-16)_NETSLICE-5GNRM" w:date="2020-06-29T16:38:00Z">
            <w:rPr>
              <w:rFonts w:ascii="Calibri" w:hAnsi="Calibri"/>
              <w:sz w:val="22"/>
              <w:szCs w:val="22"/>
              <w:lang w:eastAsia="en-GB"/>
            </w:rPr>
          </w:rPrChange>
        </w:rPr>
      </w:pPr>
      <w:r w:rsidRPr="002C3AD9">
        <w:rPr>
          <w:lang w:val="fr-FR" w:eastAsia="zh-CN"/>
          <w:rPrChange w:id="885" w:author="28.541_CR0320_(Rel-16)_NETSLICE-5GNRM" w:date="2020-06-29T16:38:00Z">
            <w:rPr>
              <w:lang w:eastAsia="zh-CN"/>
            </w:rPr>
          </w:rPrChange>
        </w:rPr>
        <w:t>4.3.24</w:t>
      </w:r>
      <w:r w:rsidRPr="002C3AD9">
        <w:rPr>
          <w:lang w:val="fr-FR"/>
          <w:rPrChange w:id="886" w:author="28.541_CR0320_(Rel-16)_NETSLICE-5GNRM" w:date="2020-06-29T16:38:00Z">
            <w:rPr/>
          </w:rPrChange>
        </w:rPr>
        <w:t>.2</w:t>
      </w:r>
      <w:r w:rsidRPr="00677C8D">
        <w:rPr>
          <w:rFonts w:ascii="Calibri" w:hAnsi="Calibri"/>
          <w:sz w:val="22"/>
          <w:szCs w:val="22"/>
          <w:lang w:val="fr-FR" w:eastAsia="en-GB"/>
          <w:rPrChange w:id="887" w:author="28.541_CR0320_(Rel-16)_NETSLICE-5GNRM" w:date="2020-06-29T16:38:00Z">
            <w:rPr>
              <w:rFonts w:ascii="Calibri" w:hAnsi="Calibri"/>
              <w:sz w:val="22"/>
              <w:szCs w:val="22"/>
              <w:lang w:eastAsia="en-GB"/>
            </w:rPr>
          </w:rPrChange>
        </w:rPr>
        <w:tab/>
      </w:r>
      <w:r w:rsidRPr="002C3AD9">
        <w:rPr>
          <w:lang w:val="fr-FR"/>
          <w:rPrChange w:id="888" w:author="28.541_CR0320_(Rel-16)_NETSLICE-5GNRM" w:date="2020-06-29T16:38:00Z">
            <w:rPr/>
          </w:rPrChange>
        </w:rPr>
        <w:t>Attributes</w:t>
      </w:r>
      <w:r w:rsidRPr="002C3AD9">
        <w:rPr>
          <w:lang w:val="fr-FR"/>
          <w:rPrChange w:id="889" w:author="28.541_CR0320_(Rel-16)_NETSLICE-5GNRM" w:date="2020-06-29T16:38:00Z">
            <w:rPr/>
          </w:rPrChange>
        </w:rPr>
        <w:tab/>
      </w:r>
      <w:r>
        <w:fldChar w:fldCharType="begin" w:fldLock="1"/>
      </w:r>
      <w:r w:rsidRPr="002C3AD9">
        <w:rPr>
          <w:lang w:val="fr-FR"/>
          <w:rPrChange w:id="890" w:author="28.541_CR0320_(Rel-16)_NETSLICE-5GNRM" w:date="2020-06-29T16:38:00Z">
            <w:rPr/>
          </w:rPrChange>
        </w:rPr>
        <w:instrText xml:space="preserve"> PAGEREF _Toc44341048 \h </w:instrText>
      </w:r>
      <w:r>
        <w:fldChar w:fldCharType="separate"/>
      </w:r>
      <w:r w:rsidRPr="002C3AD9">
        <w:rPr>
          <w:lang w:val="fr-FR"/>
          <w:rPrChange w:id="891" w:author="28.541_CR0320_(Rel-16)_NETSLICE-5GNRM" w:date="2020-06-29T16:38:00Z">
            <w:rPr/>
          </w:rPrChange>
        </w:rPr>
        <w:t>45</w:t>
      </w:r>
      <w:r>
        <w:fldChar w:fldCharType="end"/>
      </w:r>
    </w:p>
    <w:p w:rsidR="002C3AD9" w:rsidRPr="00677C8D" w:rsidRDefault="002C3AD9">
      <w:pPr>
        <w:pStyle w:val="TOC4"/>
        <w:rPr>
          <w:rFonts w:ascii="Calibri" w:hAnsi="Calibri"/>
          <w:sz w:val="22"/>
          <w:szCs w:val="22"/>
          <w:lang w:val="fr-FR" w:eastAsia="en-GB"/>
          <w:rPrChange w:id="892" w:author="28.541_CR0320_(Rel-16)_NETSLICE-5GNRM" w:date="2020-06-29T16:38:00Z">
            <w:rPr>
              <w:rFonts w:ascii="Calibri" w:hAnsi="Calibri"/>
              <w:sz w:val="22"/>
              <w:szCs w:val="22"/>
              <w:lang w:eastAsia="en-GB"/>
            </w:rPr>
          </w:rPrChange>
        </w:rPr>
      </w:pPr>
      <w:r w:rsidRPr="002C3AD9">
        <w:rPr>
          <w:lang w:val="fr-FR" w:eastAsia="zh-CN"/>
          <w:rPrChange w:id="893" w:author="28.541_CR0320_(Rel-16)_NETSLICE-5GNRM" w:date="2020-06-29T16:38:00Z">
            <w:rPr>
              <w:lang w:eastAsia="zh-CN"/>
            </w:rPr>
          </w:rPrChange>
        </w:rPr>
        <w:t>4.3.24</w:t>
      </w:r>
      <w:r w:rsidRPr="002C3AD9">
        <w:rPr>
          <w:lang w:val="fr-FR"/>
          <w:rPrChange w:id="894" w:author="28.541_CR0320_(Rel-16)_NETSLICE-5GNRM" w:date="2020-06-29T16:38:00Z">
            <w:rPr/>
          </w:rPrChange>
        </w:rPr>
        <w:t>.3</w:t>
      </w:r>
      <w:r w:rsidRPr="00677C8D">
        <w:rPr>
          <w:rFonts w:ascii="Calibri" w:hAnsi="Calibri"/>
          <w:sz w:val="22"/>
          <w:szCs w:val="22"/>
          <w:lang w:val="fr-FR" w:eastAsia="en-GB"/>
          <w:rPrChange w:id="895" w:author="28.541_CR0320_(Rel-16)_NETSLICE-5GNRM" w:date="2020-06-29T16:38:00Z">
            <w:rPr>
              <w:rFonts w:ascii="Calibri" w:hAnsi="Calibri"/>
              <w:sz w:val="22"/>
              <w:szCs w:val="22"/>
              <w:lang w:eastAsia="en-GB"/>
            </w:rPr>
          </w:rPrChange>
        </w:rPr>
        <w:tab/>
      </w:r>
      <w:r w:rsidRPr="002C3AD9">
        <w:rPr>
          <w:lang w:val="fr-FR"/>
          <w:rPrChange w:id="896" w:author="28.541_CR0320_(Rel-16)_NETSLICE-5GNRM" w:date="2020-06-29T16:38:00Z">
            <w:rPr/>
          </w:rPrChange>
        </w:rPr>
        <w:t>Attribute constraints</w:t>
      </w:r>
      <w:r w:rsidRPr="002C3AD9">
        <w:rPr>
          <w:lang w:val="fr-FR"/>
          <w:rPrChange w:id="897" w:author="28.541_CR0320_(Rel-16)_NETSLICE-5GNRM" w:date="2020-06-29T16:38:00Z">
            <w:rPr/>
          </w:rPrChange>
        </w:rPr>
        <w:tab/>
      </w:r>
      <w:r>
        <w:fldChar w:fldCharType="begin" w:fldLock="1"/>
      </w:r>
      <w:r w:rsidRPr="002C3AD9">
        <w:rPr>
          <w:lang w:val="fr-FR"/>
          <w:rPrChange w:id="898" w:author="28.541_CR0320_(Rel-16)_NETSLICE-5GNRM" w:date="2020-06-29T16:38:00Z">
            <w:rPr/>
          </w:rPrChange>
        </w:rPr>
        <w:instrText xml:space="preserve"> PAGEREF _Toc44341049 \h </w:instrText>
      </w:r>
      <w:r>
        <w:fldChar w:fldCharType="separate"/>
      </w:r>
      <w:r w:rsidRPr="002C3AD9">
        <w:rPr>
          <w:lang w:val="fr-FR"/>
          <w:rPrChange w:id="899" w:author="28.541_CR0320_(Rel-16)_NETSLICE-5GNRM" w:date="2020-06-29T16:38:00Z">
            <w:rPr/>
          </w:rPrChange>
        </w:rPr>
        <w:t>45</w:t>
      </w:r>
      <w:r>
        <w:fldChar w:fldCharType="end"/>
      </w:r>
    </w:p>
    <w:p w:rsidR="002C3AD9" w:rsidRPr="00677C8D" w:rsidRDefault="002C3AD9">
      <w:pPr>
        <w:pStyle w:val="TOC4"/>
        <w:rPr>
          <w:rFonts w:ascii="Calibri" w:hAnsi="Calibri"/>
          <w:sz w:val="22"/>
          <w:szCs w:val="22"/>
          <w:lang w:val="fr-FR" w:eastAsia="en-GB"/>
          <w:rPrChange w:id="900" w:author="28.541_CR0320_(Rel-16)_NETSLICE-5GNRM" w:date="2020-06-29T16:38:00Z">
            <w:rPr>
              <w:rFonts w:ascii="Calibri" w:hAnsi="Calibri"/>
              <w:sz w:val="22"/>
              <w:szCs w:val="22"/>
              <w:lang w:eastAsia="en-GB"/>
            </w:rPr>
          </w:rPrChange>
        </w:rPr>
      </w:pPr>
      <w:r w:rsidRPr="002C3AD9">
        <w:rPr>
          <w:lang w:val="fr-FR" w:eastAsia="zh-CN"/>
          <w:rPrChange w:id="901" w:author="28.541_CR0320_(Rel-16)_NETSLICE-5GNRM" w:date="2020-06-29T16:38:00Z">
            <w:rPr>
              <w:lang w:eastAsia="zh-CN"/>
            </w:rPr>
          </w:rPrChange>
        </w:rPr>
        <w:t>4.3.24</w:t>
      </w:r>
      <w:r w:rsidRPr="002C3AD9">
        <w:rPr>
          <w:lang w:val="fr-FR"/>
          <w:rPrChange w:id="902" w:author="28.541_CR0320_(Rel-16)_NETSLICE-5GNRM" w:date="2020-06-29T16:38:00Z">
            <w:rPr/>
          </w:rPrChange>
        </w:rPr>
        <w:t>.4</w:t>
      </w:r>
      <w:r w:rsidRPr="00677C8D">
        <w:rPr>
          <w:rFonts w:ascii="Calibri" w:hAnsi="Calibri"/>
          <w:sz w:val="22"/>
          <w:szCs w:val="22"/>
          <w:lang w:val="fr-FR" w:eastAsia="en-GB"/>
          <w:rPrChange w:id="903" w:author="28.541_CR0320_(Rel-16)_NETSLICE-5GNRM" w:date="2020-06-29T16:38:00Z">
            <w:rPr>
              <w:rFonts w:ascii="Calibri" w:hAnsi="Calibri"/>
              <w:sz w:val="22"/>
              <w:szCs w:val="22"/>
              <w:lang w:eastAsia="en-GB"/>
            </w:rPr>
          </w:rPrChange>
        </w:rPr>
        <w:tab/>
      </w:r>
      <w:r w:rsidRPr="002C3AD9">
        <w:rPr>
          <w:lang w:val="fr-FR"/>
          <w:rPrChange w:id="904" w:author="28.541_CR0320_(Rel-16)_NETSLICE-5GNRM" w:date="2020-06-29T16:38:00Z">
            <w:rPr/>
          </w:rPrChange>
        </w:rPr>
        <w:t>Notifications</w:t>
      </w:r>
      <w:r w:rsidRPr="002C3AD9">
        <w:rPr>
          <w:lang w:val="fr-FR"/>
          <w:rPrChange w:id="905" w:author="28.541_CR0320_(Rel-16)_NETSLICE-5GNRM" w:date="2020-06-29T16:38:00Z">
            <w:rPr/>
          </w:rPrChange>
        </w:rPr>
        <w:tab/>
      </w:r>
      <w:r>
        <w:fldChar w:fldCharType="begin" w:fldLock="1"/>
      </w:r>
      <w:r w:rsidRPr="002C3AD9">
        <w:rPr>
          <w:lang w:val="fr-FR"/>
          <w:rPrChange w:id="906" w:author="28.541_CR0320_(Rel-16)_NETSLICE-5GNRM" w:date="2020-06-29T16:38:00Z">
            <w:rPr/>
          </w:rPrChange>
        </w:rPr>
        <w:instrText xml:space="preserve"> PAGEREF _Toc44341050 \h </w:instrText>
      </w:r>
      <w:r>
        <w:fldChar w:fldCharType="separate"/>
      </w:r>
      <w:r w:rsidRPr="002C3AD9">
        <w:rPr>
          <w:lang w:val="fr-FR"/>
          <w:rPrChange w:id="907" w:author="28.541_CR0320_(Rel-16)_NETSLICE-5GNRM" w:date="2020-06-29T16:38:00Z">
            <w:rPr/>
          </w:rPrChange>
        </w:rPr>
        <w:t>45</w:t>
      </w:r>
      <w:r>
        <w:fldChar w:fldCharType="end"/>
      </w:r>
    </w:p>
    <w:p w:rsidR="002C3AD9" w:rsidRPr="00677C8D" w:rsidRDefault="002C3AD9">
      <w:pPr>
        <w:pStyle w:val="TOC3"/>
        <w:rPr>
          <w:rFonts w:ascii="Calibri" w:hAnsi="Calibri"/>
          <w:sz w:val="22"/>
          <w:szCs w:val="22"/>
          <w:lang w:val="fr-FR" w:eastAsia="en-GB"/>
          <w:rPrChange w:id="908" w:author="28.541_CR0320_(Rel-16)_NETSLICE-5GNRM" w:date="2020-06-29T16:38:00Z">
            <w:rPr>
              <w:rFonts w:ascii="Calibri" w:hAnsi="Calibri"/>
              <w:sz w:val="22"/>
              <w:szCs w:val="22"/>
              <w:lang w:eastAsia="en-GB"/>
            </w:rPr>
          </w:rPrChange>
        </w:rPr>
      </w:pPr>
      <w:r w:rsidRPr="002C3AD9">
        <w:rPr>
          <w:lang w:val="fr-FR" w:eastAsia="zh-CN"/>
          <w:rPrChange w:id="909" w:author="28.541_CR0320_(Rel-16)_NETSLICE-5GNRM" w:date="2020-06-29T16:38:00Z">
            <w:rPr>
              <w:lang w:eastAsia="zh-CN"/>
            </w:rPr>
          </w:rPrChange>
        </w:rPr>
        <w:t>4.3.25</w:t>
      </w:r>
      <w:r w:rsidRPr="00677C8D">
        <w:rPr>
          <w:rFonts w:ascii="Calibri" w:hAnsi="Calibri"/>
          <w:sz w:val="22"/>
          <w:szCs w:val="22"/>
          <w:lang w:val="fr-FR" w:eastAsia="en-GB"/>
          <w:rPrChange w:id="910" w:author="28.541_CR0320_(Rel-16)_NETSLICE-5GNRM" w:date="2020-06-29T16:38:00Z">
            <w:rPr>
              <w:rFonts w:ascii="Calibri" w:hAnsi="Calibri"/>
              <w:sz w:val="22"/>
              <w:szCs w:val="22"/>
              <w:lang w:eastAsia="en-GB"/>
            </w:rPr>
          </w:rPrChange>
        </w:rPr>
        <w:tab/>
      </w:r>
      <w:r w:rsidRPr="002C3AD9">
        <w:rPr>
          <w:rFonts w:ascii="Courier New" w:hAnsi="Courier New"/>
          <w:lang w:val="fr-FR" w:eastAsia="zh-CN"/>
          <w:rPrChange w:id="911" w:author="28.541_CR0320_(Rel-16)_NETSLICE-5GNRM" w:date="2020-06-29T16:38:00Z">
            <w:rPr>
              <w:rFonts w:ascii="Courier New" w:hAnsi="Courier New"/>
              <w:lang w:eastAsia="zh-CN"/>
            </w:rPr>
          </w:rPrChange>
        </w:rPr>
        <w:t>GNBCUCPFunction &lt;&lt;ProxyClass&gt;&gt;</w:t>
      </w:r>
      <w:r w:rsidRPr="002C3AD9">
        <w:rPr>
          <w:lang w:val="fr-FR"/>
          <w:rPrChange w:id="912" w:author="28.541_CR0320_(Rel-16)_NETSLICE-5GNRM" w:date="2020-06-29T16:38:00Z">
            <w:rPr/>
          </w:rPrChange>
        </w:rPr>
        <w:tab/>
      </w:r>
      <w:r>
        <w:fldChar w:fldCharType="begin" w:fldLock="1"/>
      </w:r>
      <w:r w:rsidRPr="002C3AD9">
        <w:rPr>
          <w:lang w:val="fr-FR"/>
          <w:rPrChange w:id="913" w:author="28.541_CR0320_(Rel-16)_NETSLICE-5GNRM" w:date="2020-06-29T16:38:00Z">
            <w:rPr/>
          </w:rPrChange>
        </w:rPr>
        <w:instrText xml:space="preserve"> PAGEREF _Toc44341051 \h </w:instrText>
      </w:r>
      <w:r>
        <w:fldChar w:fldCharType="separate"/>
      </w:r>
      <w:r w:rsidRPr="002C3AD9">
        <w:rPr>
          <w:lang w:val="fr-FR"/>
          <w:rPrChange w:id="914" w:author="28.541_CR0320_(Rel-16)_NETSLICE-5GNRM" w:date="2020-06-29T16:38:00Z">
            <w:rPr/>
          </w:rPrChange>
        </w:rPr>
        <w:t>45</w:t>
      </w:r>
      <w:r>
        <w:fldChar w:fldCharType="end"/>
      </w:r>
    </w:p>
    <w:p w:rsidR="002C3AD9" w:rsidRPr="00677C8D" w:rsidRDefault="002C3AD9">
      <w:pPr>
        <w:pStyle w:val="TOC4"/>
        <w:rPr>
          <w:rFonts w:ascii="Calibri" w:hAnsi="Calibri"/>
          <w:sz w:val="22"/>
          <w:szCs w:val="22"/>
          <w:lang w:val="fr-FR" w:eastAsia="en-GB"/>
          <w:rPrChange w:id="915" w:author="28.541_CR0320_(Rel-16)_NETSLICE-5GNRM" w:date="2020-06-29T16:38:00Z">
            <w:rPr>
              <w:rFonts w:ascii="Calibri" w:hAnsi="Calibri"/>
              <w:sz w:val="22"/>
              <w:szCs w:val="22"/>
              <w:lang w:eastAsia="en-GB"/>
            </w:rPr>
          </w:rPrChange>
        </w:rPr>
      </w:pPr>
      <w:r w:rsidRPr="002C3AD9">
        <w:rPr>
          <w:lang w:val="fr-FR" w:eastAsia="zh-CN"/>
          <w:rPrChange w:id="916" w:author="28.541_CR0320_(Rel-16)_NETSLICE-5GNRM" w:date="2020-06-29T16:38:00Z">
            <w:rPr>
              <w:lang w:eastAsia="zh-CN"/>
            </w:rPr>
          </w:rPrChange>
        </w:rPr>
        <w:t>4.3.25</w:t>
      </w:r>
      <w:r w:rsidRPr="002C3AD9">
        <w:rPr>
          <w:lang w:val="fr-FR"/>
          <w:rPrChange w:id="917" w:author="28.541_CR0320_(Rel-16)_NETSLICE-5GNRM" w:date="2020-06-29T16:38:00Z">
            <w:rPr/>
          </w:rPrChange>
        </w:rPr>
        <w:t>.1</w:t>
      </w:r>
      <w:r w:rsidRPr="00677C8D">
        <w:rPr>
          <w:rFonts w:ascii="Calibri" w:hAnsi="Calibri"/>
          <w:sz w:val="22"/>
          <w:szCs w:val="22"/>
          <w:lang w:val="fr-FR" w:eastAsia="en-GB"/>
          <w:rPrChange w:id="918" w:author="28.541_CR0320_(Rel-16)_NETSLICE-5GNRM" w:date="2020-06-29T16:38:00Z">
            <w:rPr>
              <w:rFonts w:ascii="Calibri" w:hAnsi="Calibri"/>
              <w:sz w:val="22"/>
              <w:szCs w:val="22"/>
              <w:lang w:eastAsia="en-GB"/>
            </w:rPr>
          </w:rPrChange>
        </w:rPr>
        <w:tab/>
      </w:r>
      <w:r w:rsidRPr="002C3AD9">
        <w:rPr>
          <w:lang w:val="fr-FR"/>
          <w:rPrChange w:id="919" w:author="28.541_CR0320_(Rel-16)_NETSLICE-5GNRM" w:date="2020-06-29T16:38:00Z">
            <w:rPr/>
          </w:rPrChange>
        </w:rPr>
        <w:t>Definition</w:t>
      </w:r>
      <w:r w:rsidRPr="002C3AD9">
        <w:rPr>
          <w:lang w:val="fr-FR"/>
          <w:rPrChange w:id="920" w:author="28.541_CR0320_(Rel-16)_NETSLICE-5GNRM" w:date="2020-06-29T16:38:00Z">
            <w:rPr/>
          </w:rPrChange>
        </w:rPr>
        <w:tab/>
      </w:r>
      <w:r>
        <w:fldChar w:fldCharType="begin" w:fldLock="1"/>
      </w:r>
      <w:r w:rsidRPr="002C3AD9">
        <w:rPr>
          <w:lang w:val="fr-FR"/>
          <w:rPrChange w:id="921" w:author="28.541_CR0320_(Rel-16)_NETSLICE-5GNRM" w:date="2020-06-29T16:38:00Z">
            <w:rPr/>
          </w:rPrChange>
        </w:rPr>
        <w:instrText xml:space="preserve"> PAGEREF _Toc44341052 \h </w:instrText>
      </w:r>
      <w:r>
        <w:fldChar w:fldCharType="separate"/>
      </w:r>
      <w:r w:rsidRPr="002C3AD9">
        <w:rPr>
          <w:lang w:val="fr-FR"/>
          <w:rPrChange w:id="922" w:author="28.541_CR0320_(Rel-16)_NETSLICE-5GNRM" w:date="2020-06-29T16:38:00Z">
            <w:rPr/>
          </w:rPrChange>
        </w:rPr>
        <w:t>45</w:t>
      </w:r>
      <w:r>
        <w:fldChar w:fldCharType="end"/>
      </w:r>
    </w:p>
    <w:p w:rsidR="002C3AD9" w:rsidRPr="00677C8D" w:rsidRDefault="002C3AD9">
      <w:pPr>
        <w:pStyle w:val="TOC4"/>
        <w:rPr>
          <w:rFonts w:ascii="Calibri" w:hAnsi="Calibri"/>
          <w:sz w:val="22"/>
          <w:szCs w:val="22"/>
          <w:lang w:val="fr-FR" w:eastAsia="en-GB"/>
          <w:rPrChange w:id="923" w:author="28.541_CR0320_(Rel-16)_NETSLICE-5GNRM" w:date="2020-06-29T16:38:00Z">
            <w:rPr>
              <w:rFonts w:ascii="Calibri" w:hAnsi="Calibri"/>
              <w:sz w:val="22"/>
              <w:szCs w:val="22"/>
              <w:lang w:eastAsia="en-GB"/>
            </w:rPr>
          </w:rPrChange>
        </w:rPr>
      </w:pPr>
      <w:r w:rsidRPr="002C3AD9">
        <w:rPr>
          <w:lang w:val="fr-FR" w:eastAsia="zh-CN"/>
          <w:rPrChange w:id="924" w:author="28.541_CR0320_(Rel-16)_NETSLICE-5GNRM" w:date="2020-06-29T16:38:00Z">
            <w:rPr>
              <w:lang w:eastAsia="zh-CN"/>
            </w:rPr>
          </w:rPrChange>
        </w:rPr>
        <w:t>4.3.25</w:t>
      </w:r>
      <w:r w:rsidRPr="002C3AD9">
        <w:rPr>
          <w:lang w:val="fr-FR"/>
          <w:rPrChange w:id="925" w:author="28.541_CR0320_(Rel-16)_NETSLICE-5GNRM" w:date="2020-06-29T16:38:00Z">
            <w:rPr/>
          </w:rPrChange>
        </w:rPr>
        <w:t>.2</w:t>
      </w:r>
      <w:r w:rsidRPr="00677C8D">
        <w:rPr>
          <w:rFonts w:ascii="Calibri" w:hAnsi="Calibri"/>
          <w:sz w:val="22"/>
          <w:szCs w:val="22"/>
          <w:lang w:val="fr-FR" w:eastAsia="en-GB"/>
          <w:rPrChange w:id="926" w:author="28.541_CR0320_(Rel-16)_NETSLICE-5GNRM" w:date="2020-06-29T16:38:00Z">
            <w:rPr>
              <w:rFonts w:ascii="Calibri" w:hAnsi="Calibri"/>
              <w:sz w:val="22"/>
              <w:szCs w:val="22"/>
              <w:lang w:eastAsia="en-GB"/>
            </w:rPr>
          </w:rPrChange>
        </w:rPr>
        <w:tab/>
      </w:r>
      <w:r w:rsidRPr="002C3AD9">
        <w:rPr>
          <w:lang w:val="fr-FR"/>
          <w:rPrChange w:id="927" w:author="28.541_CR0320_(Rel-16)_NETSLICE-5GNRM" w:date="2020-06-29T16:38:00Z">
            <w:rPr/>
          </w:rPrChange>
        </w:rPr>
        <w:t>Attributes</w:t>
      </w:r>
      <w:r w:rsidRPr="002C3AD9">
        <w:rPr>
          <w:lang w:val="fr-FR"/>
          <w:rPrChange w:id="928" w:author="28.541_CR0320_(Rel-16)_NETSLICE-5GNRM" w:date="2020-06-29T16:38:00Z">
            <w:rPr/>
          </w:rPrChange>
        </w:rPr>
        <w:tab/>
      </w:r>
      <w:r>
        <w:fldChar w:fldCharType="begin" w:fldLock="1"/>
      </w:r>
      <w:r w:rsidRPr="002C3AD9">
        <w:rPr>
          <w:lang w:val="fr-FR"/>
          <w:rPrChange w:id="929" w:author="28.541_CR0320_(Rel-16)_NETSLICE-5GNRM" w:date="2020-06-29T16:38:00Z">
            <w:rPr/>
          </w:rPrChange>
        </w:rPr>
        <w:instrText xml:space="preserve"> PAGEREF _Toc44341053 \h </w:instrText>
      </w:r>
      <w:r>
        <w:fldChar w:fldCharType="separate"/>
      </w:r>
      <w:r w:rsidRPr="002C3AD9">
        <w:rPr>
          <w:lang w:val="fr-FR"/>
          <w:rPrChange w:id="930" w:author="28.541_CR0320_(Rel-16)_NETSLICE-5GNRM" w:date="2020-06-29T16:38:00Z">
            <w:rPr/>
          </w:rPrChange>
        </w:rPr>
        <w:t>45</w:t>
      </w:r>
      <w:r>
        <w:fldChar w:fldCharType="end"/>
      </w:r>
    </w:p>
    <w:p w:rsidR="002C3AD9" w:rsidRPr="00677C8D" w:rsidRDefault="002C3AD9">
      <w:pPr>
        <w:pStyle w:val="TOC4"/>
        <w:rPr>
          <w:rFonts w:ascii="Calibri" w:hAnsi="Calibri"/>
          <w:sz w:val="22"/>
          <w:szCs w:val="22"/>
          <w:lang w:val="fr-FR" w:eastAsia="en-GB"/>
          <w:rPrChange w:id="931" w:author="28.541_CR0320_(Rel-16)_NETSLICE-5GNRM" w:date="2020-06-29T16:38:00Z">
            <w:rPr>
              <w:rFonts w:ascii="Calibri" w:hAnsi="Calibri"/>
              <w:sz w:val="22"/>
              <w:szCs w:val="22"/>
              <w:lang w:eastAsia="en-GB"/>
            </w:rPr>
          </w:rPrChange>
        </w:rPr>
      </w:pPr>
      <w:r w:rsidRPr="002C3AD9">
        <w:rPr>
          <w:lang w:val="fr-FR" w:eastAsia="zh-CN"/>
          <w:rPrChange w:id="932" w:author="28.541_CR0320_(Rel-16)_NETSLICE-5GNRM" w:date="2020-06-29T16:38:00Z">
            <w:rPr>
              <w:lang w:eastAsia="zh-CN"/>
            </w:rPr>
          </w:rPrChange>
        </w:rPr>
        <w:t>4.3.25</w:t>
      </w:r>
      <w:r w:rsidRPr="002C3AD9">
        <w:rPr>
          <w:lang w:val="fr-FR"/>
          <w:rPrChange w:id="933" w:author="28.541_CR0320_(Rel-16)_NETSLICE-5GNRM" w:date="2020-06-29T16:38:00Z">
            <w:rPr/>
          </w:rPrChange>
        </w:rPr>
        <w:t>.3</w:t>
      </w:r>
      <w:r w:rsidRPr="00677C8D">
        <w:rPr>
          <w:rFonts w:ascii="Calibri" w:hAnsi="Calibri"/>
          <w:sz w:val="22"/>
          <w:szCs w:val="22"/>
          <w:lang w:val="fr-FR" w:eastAsia="en-GB"/>
          <w:rPrChange w:id="934" w:author="28.541_CR0320_(Rel-16)_NETSLICE-5GNRM" w:date="2020-06-29T16:38:00Z">
            <w:rPr>
              <w:rFonts w:ascii="Calibri" w:hAnsi="Calibri"/>
              <w:sz w:val="22"/>
              <w:szCs w:val="22"/>
              <w:lang w:eastAsia="en-GB"/>
            </w:rPr>
          </w:rPrChange>
        </w:rPr>
        <w:tab/>
      </w:r>
      <w:r w:rsidRPr="002C3AD9">
        <w:rPr>
          <w:lang w:val="fr-FR"/>
          <w:rPrChange w:id="935" w:author="28.541_CR0320_(Rel-16)_NETSLICE-5GNRM" w:date="2020-06-29T16:38:00Z">
            <w:rPr/>
          </w:rPrChange>
        </w:rPr>
        <w:t>Attribute constraints</w:t>
      </w:r>
      <w:r w:rsidRPr="002C3AD9">
        <w:rPr>
          <w:lang w:val="fr-FR"/>
          <w:rPrChange w:id="936" w:author="28.541_CR0320_(Rel-16)_NETSLICE-5GNRM" w:date="2020-06-29T16:38:00Z">
            <w:rPr/>
          </w:rPrChange>
        </w:rPr>
        <w:tab/>
      </w:r>
      <w:r>
        <w:fldChar w:fldCharType="begin" w:fldLock="1"/>
      </w:r>
      <w:r w:rsidRPr="002C3AD9">
        <w:rPr>
          <w:lang w:val="fr-FR"/>
          <w:rPrChange w:id="937" w:author="28.541_CR0320_(Rel-16)_NETSLICE-5GNRM" w:date="2020-06-29T16:38:00Z">
            <w:rPr/>
          </w:rPrChange>
        </w:rPr>
        <w:instrText xml:space="preserve"> PAGEREF _Toc44341054 \h </w:instrText>
      </w:r>
      <w:r>
        <w:fldChar w:fldCharType="separate"/>
      </w:r>
      <w:r w:rsidRPr="002C3AD9">
        <w:rPr>
          <w:lang w:val="fr-FR"/>
          <w:rPrChange w:id="938" w:author="28.541_CR0320_(Rel-16)_NETSLICE-5GNRM" w:date="2020-06-29T16:38:00Z">
            <w:rPr/>
          </w:rPrChange>
        </w:rPr>
        <w:t>45</w:t>
      </w:r>
      <w:r>
        <w:fldChar w:fldCharType="end"/>
      </w:r>
    </w:p>
    <w:p w:rsidR="002C3AD9" w:rsidRPr="00677C8D" w:rsidRDefault="002C3AD9">
      <w:pPr>
        <w:pStyle w:val="TOC4"/>
        <w:rPr>
          <w:rFonts w:ascii="Calibri" w:hAnsi="Calibri"/>
          <w:sz w:val="22"/>
          <w:szCs w:val="22"/>
          <w:lang w:val="fr-FR" w:eastAsia="en-GB"/>
          <w:rPrChange w:id="939" w:author="28.541_CR0320_(Rel-16)_NETSLICE-5GNRM" w:date="2020-06-29T16:38:00Z">
            <w:rPr>
              <w:rFonts w:ascii="Calibri" w:hAnsi="Calibri"/>
              <w:sz w:val="22"/>
              <w:szCs w:val="22"/>
              <w:lang w:eastAsia="en-GB"/>
            </w:rPr>
          </w:rPrChange>
        </w:rPr>
      </w:pPr>
      <w:r w:rsidRPr="002C3AD9">
        <w:rPr>
          <w:lang w:val="fr-FR" w:eastAsia="zh-CN"/>
          <w:rPrChange w:id="940" w:author="28.541_CR0320_(Rel-16)_NETSLICE-5GNRM" w:date="2020-06-29T16:38:00Z">
            <w:rPr>
              <w:lang w:eastAsia="zh-CN"/>
            </w:rPr>
          </w:rPrChange>
        </w:rPr>
        <w:t>4.3.25</w:t>
      </w:r>
      <w:r w:rsidRPr="002C3AD9">
        <w:rPr>
          <w:lang w:val="fr-FR"/>
          <w:rPrChange w:id="941" w:author="28.541_CR0320_(Rel-16)_NETSLICE-5GNRM" w:date="2020-06-29T16:38:00Z">
            <w:rPr/>
          </w:rPrChange>
        </w:rPr>
        <w:t>.4</w:t>
      </w:r>
      <w:r w:rsidRPr="00677C8D">
        <w:rPr>
          <w:rFonts w:ascii="Calibri" w:hAnsi="Calibri"/>
          <w:sz w:val="22"/>
          <w:szCs w:val="22"/>
          <w:lang w:val="fr-FR" w:eastAsia="en-GB"/>
          <w:rPrChange w:id="942" w:author="28.541_CR0320_(Rel-16)_NETSLICE-5GNRM" w:date="2020-06-29T16:38:00Z">
            <w:rPr>
              <w:rFonts w:ascii="Calibri" w:hAnsi="Calibri"/>
              <w:sz w:val="22"/>
              <w:szCs w:val="22"/>
              <w:lang w:eastAsia="en-GB"/>
            </w:rPr>
          </w:rPrChange>
        </w:rPr>
        <w:tab/>
      </w:r>
      <w:r w:rsidRPr="002C3AD9">
        <w:rPr>
          <w:lang w:val="fr-FR"/>
          <w:rPrChange w:id="943" w:author="28.541_CR0320_(Rel-16)_NETSLICE-5GNRM" w:date="2020-06-29T16:38:00Z">
            <w:rPr/>
          </w:rPrChange>
        </w:rPr>
        <w:t>Notifications</w:t>
      </w:r>
      <w:r w:rsidRPr="002C3AD9">
        <w:rPr>
          <w:lang w:val="fr-FR"/>
          <w:rPrChange w:id="944" w:author="28.541_CR0320_(Rel-16)_NETSLICE-5GNRM" w:date="2020-06-29T16:38:00Z">
            <w:rPr/>
          </w:rPrChange>
        </w:rPr>
        <w:tab/>
      </w:r>
      <w:r>
        <w:fldChar w:fldCharType="begin" w:fldLock="1"/>
      </w:r>
      <w:r w:rsidRPr="002C3AD9">
        <w:rPr>
          <w:lang w:val="fr-FR"/>
          <w:rPrChange w:id="945" w:author="28.541_CR0320_(Rel-16)_NETSLICE-5GNRM" w:date="2020-06-29T16:38:00Z">
            <w:rPr/>
          </w:rPrChange>
        </w:rPr>
        <w:instrText xml:space="preserve"> PAGEREF _Toc44341055 \h </w:instrText>
      </w:r>
      <w:r>
        <w:fldChar w:fldCharType="separate"/>
      </w:r>
      <w:r w:rsidRPr="002C3AD9">
        <w:rPr>
          <w:lang w:val="fr-FR"/>
          <w:rPrChange w:id="946" w:author="28.541_CR0320_(Rel-16)_NETSLICE-5GNRM" w:date="2020-06-29T16:38:00Z">
            <w:rPr/>
          </w:rPrChange>
        </w:rPr>
        <w:t>45</w:t>
      </w:r>
      <w:r>
        <w:fldChar w:fldCharType="end"/>
      </w:r>
    </w:p>
    <w:p w:rsidR="002C3AD9" w:rsidRPr="00677C8D" w:rsidRDefault="002C3AD9">
      <w:pPr>
        <w:pStyle w:val="TOC3"/>
        <w:rPr>
          <w:rFonts w:ascii="Calibri" w:hAnsi="Calibri"/>
          <w:sz w:val="22"/>
          <w:szCs w:val="22"/>
          <w:lang w:val="fr-FR" w:eastAsia="en-GB"/>
          <w:rPrChange w:id="947" w:author="28.541_CR0320_(Rel-16)_NETSLICE-5GNRM" w:date="2020-06-29T16:38:00Z">
            <w:rPr>
              <w:rFonts w:ascii="Calibri" w:hAnsi="Calibri"/>
              <w:sz w:val="22"/>
              <w:szCs w:val="22"/>
              <w:lang w:eastAsia="en-GB"/>
            </w:rPr>
          </w:rPrChange>
        </w:rPr>
      </w:pPr>
      <w:r w:rsidRPr="002C3AD9">
        <w:rPr>
          <w:lang w:val="fr-FR" w:eastAsia="zh-CN"/>
          <w:rPrChange w:id="948" w:author="28.541_CR0320_(Rel-16)_NETSLICE-5GNRM" w:date="2020-06-29T16:38:00Z">
            <w:rPr>
              <w:lang w:eastAsia="zh-CN"/>
            </w:rPr>
          </w:rPrChange>
        </w:rPr>
        <w:t>4.3.26</w:t>
      </w:r>
      <w:r w:rsidRPr="00677C8D">
        <w:rPr>
          <w:rFonts w:ascii="Calibri" w:hAnsi="Calibri"/>
          <w:sz w:val="22"/>
          <w:szCs w:val="22"/>
          <w:lang w:val="fr-FR" w:eastAsia="en-GB"/>
          <w:rPrChange w:id="949" w:author="28.541_CR0320_(Rel-16)_NETSLICE-5GNRM" w:date="2020-06-29T16:38:00Z">
            <w:rPr>
              <w:rFonts w:ascii="Calibri" w:hAnsi="Calibri"/>
              <w:sz w:val="22"/>
              <w:szCs w:val="22"/>
              <w:lang w:eastAsia="en-GB"/>
            </w:rPr>
          </w:rPrChange>
        </w:rPr>
        <w:tab/>
      </w:r>
      <w:r w:rsidRPr="002C3AD9">
        <w:rPr>
          <w:rFonts w:ascii="Courier New" w:hAnsi="Courier New"/>
          <w:lang w:val="fr-FR" w:eastAsia="zh-CN"/>
          <w:rPrChange w:id="950" w:author="28.541_CR0320_(Rel-16)_NETSLICE-5GNRM" w:date="2020-06-29T16:38:00Z">
            <w:rPr>
              <w:rFonts w:ascii="Courier New" w:hAnsi="Courier New"/>
              <w:lang w:eastAsia="zh-CN"/>
            </w:rPr>
          </w:rPrChange>
        </w:rPr>
        <w:t>GNBCUUPFunction &lt;&lt;ProxyClass&gt;&gt;</w:t>
      </w:r>
      <w:r w:rsidRPr="002C3AD9">
        <w:rPr>
          <w:lang w:val="fr-FR"/>
          <w:rPrChange w:id="951" w:author="28.541_CR0320_(Rel-16)_NETSLICE-5GNRM" w:date="2020-06-29T16:38:00Z">
            <w:rPr/>
          </w:rPrChange>
        </w:rPr>
        <w:tab/>
      </w:r>
      <w:r>
        <w:fldChar w:fldCharType="begin" w:fldLock="1"/>
      </w:r>
      <w:r w:rsidRPr="002C3AD9">
        <w:rPr>
          <w:lang w:val="fr-FR"/>
          <w:rPrChange w:id="952" w:author="28.541_CR0320_(Rel-16)_NETSLICE-5GNRM" w:date="2020-06-29T16:38:00Z">
            <w:rPr/>
          </w:rPrChange>
        </w:rPr>
        <w:instrText xml:space="preserve"> PAGEREF _Toc44341056 \h </w:instrText>
      </w:r>
      <w:r>
        <w:fldChar w:fldCharType="separate"/>
      </w:r>
      <w:r w:rsidRPr="002C3AD9">
        <w:rPr>
          <w:lang w:val="fr-FR"/>
          <w:rPrChange w:id="953" w:author="28.541_CR0320_(Rel-16)_NETSLICE-5GNRM" w:date="2020-06-29T16:38:00Z">
            <w:rPr/>
          </w:rPrChange>
        </w:rPr>
        <w:t>45</w:t>
      </w:r>
      <w:r>
        <w:fldChar w:fldCharType="end"/>
      </w:r>
    </w:p>
    <w:p w:rsidR="002C3AD9" w:rsidRPr="00677C8D" w:rsidRDefault="002C3AD9">
      <w:pPr>
        <w:pStyle w:val="TOC4"/>
        <w:rPr>
          <w:rFonts w:ascii="Calibri" w:hAnsi="Calibri"/>
          <w:sz w:val="22"/>
          <w:szCs w:val="22"/>
          <w:lang w:val="fr-FR" w:eastAsia="en-GB"/>
          <w:rPrChange w:id="954" w:author="28.541_CR0320_(Rel-16)_NETSLICE-5GNRM" w:date="2020-06-29T16:38:00Z">
            <w:rPr>
              <w:rFonts w:ascii="Calibri" w:hAnsi="Calibri"/>
              <w:sz w:val="22"/>
              <w:szCs w:val="22"/>
              <w:lang w:eastAsia="en-GB"/>
            </w:rPr>
          </w:rPrChange>
        </w:rPr>
      </w:pPr>
      <w:r w:rsidRPr="002C3AD9">
        <w:rPr>
          <w:lang w:val="fr-FR" w:eastAsia="zh-CN"/>
          <w:rPrChange w:id="955" w:author="28.541_CR0320_(Rel-16)_NETSLICE-5GNRM" w:date="2020-06-29T16:38:00Z">
            <w:rPr>
              <w:lang w:eastAsia="zh-CN"/>
            </w:rPr>
          </w:rPrChange>
        </w:rPr>
        <w:t>4.3.26</w:t>
      </w:r>
      <w:r w:rsidRPr="002C3AD9">
        <w:rPr>
          <w:lang w:val="fr-FR"/>
          <w:rPrChange w:id="956" w:author="28.541_CR0320_(Rel-16)_NETSLICE-5GNRM" w:date="2020-06-29T16:38:00Z">
            <w:rPr/>
          </w:rPrChange>
        </w:rPr>
        <w:t>.1</w:t>
      </w:r>
      <w:r w:rsidRPr="00677C8D">
        <w:rPr>
          <w:rFonts w:ascii="Calibri" w:hAnsi="Calibri"/>
          <w:sz w:val="22"/>
          <w:szCs w:val="22"/>
          <w:lang w:val="fr-FR" w:eastAsia="en-GB"/>
          <w:rPrChange w:id="957" w:author="28.541_CR0320_(Rel-16)_NETSLICE-5GNRM" w:date="2020-06-29T16:38:00Z">
            <w:rPr>
              <w:rFonts w:ascii="Calibri" w:hAnsi="Calibri"/>
              <w:sz w:val="22"/>
              <w:szCs w:val="22"/>
              <w:lang w:eastAsia="en-GB"/>
            </w:rPr>
          </w:rPrChange>
        </w:rPr>
        <w:tab/>
      </w:r>
      <w:r w:rsidRPr="002C3AD9">
        <w:rPr>
          <w:lang w:val="fr-FR"/>
          <w:rPrChange w:id="958" w:author="28.541_CR0320_(Rel-16)_NETSLICE-5GNRM" w:date="2020-06-29T16:38:00Z">
            <w:rPr/>
          </w:rPrChange>
        </w:rPr>
        <w:t>Definition</w:t>
      </w:r>
      <w:r w:rsidRPr="002C3AD9">
        <w:rPr>
          <w:lang w:val="fr-FR"/>
          <w:rPrChange w:id="959" w:author="28.541_CR0320_(Rel-16)_NETSLICE-5GNRM" w:date="2020-06-29T16:38:00Z">
            <w:rPr/>
          </w:rPrChange>
        </w:rPr>
        <w:tab/>
      </w:r>
      <w:r>
        <w:fldChar w:fldCharType="begin" w:fldLock="1"/>
      </w:r>
      <w:r w:rsidRPr="002C3AD9">
        <w:rPr>
          <w:lang w:val="fr-FR"/>
          <w:rPrChange w:id="960" w:author="28.541_CR0320_(Rel-16)_NETSLICE-5GNRM" w:date="2020-06-29T16:38:00Z">
            <w:rPr/>
          </w:rPrChange>
        </w:rPr>
        <w:instrText xml:space="preserve"> PAGEREF _Toc44341057 \h </w:instrText>
      </w:r>
      <w:r>
        <w:fldChar w:fldCharType="separate"/>
      </w:r>
      <w:r w:rsidRPr="002C3AD9">
        <w:rPr>
          <w:lang w:val="fr-FR"/>
          <w:rPrChange w:id="961" w:author="28.541_CR0320_(Rel-16)_NETSLICE-5GNRM" w:date="2020-06-29T16:38:00Z">
            <w:rPr/>
          </w:rPrChange>
        </w:rPr>
        <w:t>45</w:t>
      </w:r>
      <w:r>
        <w:fldChar w:fldCharType="end"/>
      </w:r>
    </w:p>
    <w:p w:rsidR="002C3AD9" w:rsidRPr="00677C8D" w:rsidRDefault="002C3AD9">
      <w:pPr>
        <w:pStyle w:val="TOC4"/>
        <w:rPr>
          <w:rFonts w:ascii="Calibri" w:hAnsi="Calibri"/>
          <w:sz w:val="22"/>
          <w:szCs w:val="22"/>
          <w:lang w:val="fr-FR" w:eastAsia="en-GB"/>
          <w:rPrChange w:id="962" w:author="28.541_CR0320_(Rel-16)_NETSLICE-5GNRM" w:date="2020-06-29T16:38:00Z">
            <w:rPr>
              <w:rFonts w:ascii="Calibri" w:hAnsi="Calibri"/>
              <w:sz w:val="22"/>
              <w:szCs w:val="22"/>
              <w:lang w:eastAsia="en-GB"/>
            </w:rPr>
          </w:rPrChange>
        </w:rPr>
      </w:pPr>
      <w:r w:rsidRPr="002C3AD9">
        <w:rPr>
          <w:lang w:val="fr-FR" w:eastAsia="zh-CN"/>
          <w:rPrChange w:id="963" w:author="28.541_CR0320_(Rel-16)_NETSLICE-5GNRM" w:date="2020-06-29T16:38:00Z">
            <w:rPr>
              <w:lang w:eastAsia="zh-CN"/>
            </w:rPr>
          </w:rPrChange>
        </w:rPr>
        <w:t>4.3.26</w:t>
      </w:r>
      <w:r w:rsidRPr="002C3AD9">
        <w:rPr>
          <w:lang w:val="fr-FR"/>
          <w:rPrChange w:id="964" w:author="28.541_CR0320_(Rel-16)_NETSLICE-5GNRM" w:date="2020-06-29T16:38:00Z">
            <w:rPr/>
          </w:rPrChange>
        </w:rPr>
        <w:t>.2</w:t>
      </w:r>
      <w:r w:rsidRPr="00677C8D">
        <w:rPr>
          <w:rFonts w:ascii="Calibri" w:hAnsi="Calibri"/>
          <w:sz w:val="22"/>
          <w:szCs w:val="22"/>
          <w:lang w:val="fr-FR" w:eastAsia="en-GB"/>
          <w:rPrChange w:id="965" w:author="28.541_CR0320_(Rel-16)_NETSLICE-5GNRM" w:date="2020-06-29T16:38:00Z">
            <w:rPr>
              <w:rFonts w:ascii="Calibri" w:hAnsi="Calibri"/>
              <w:sz w:val="22"/>
              <w:szCs w:val="22"/>
              <w:lang w:eastAsia="en-GB"/>
            </w:rPr>
          </w:rPrChange>
        </w:rPr>
        <w:tab/>
      </w:r>
      <w:r w:rsidRPr="002C3AD9">
        <w:rPr>
          <w:lang w:val="fr-FR"/>
          <w:rPrChange w:id="966" w:author="28.541_CR0320_(Rel-16)_NETSLICE-5GNRM" w:date="2020-06-29T16:38:00Z">
            <w:rPr/>
          </w:rPrChange>
        </w:rPr>
        <w:t>Attributes</w:t>
      </w:r>
      <w:r w:rsidRPr="002C3AD9">
        <w:rPr>
          <w:lang w:val="fr-FR"/>
          <w:rPrChange w:id="967" w:author="28.541_CR0320_(Rel-16)_NETSLICE-5GNRM" w:date="2020-06-29T16:38:00Z">
            <w:rPr/>
          </w:rPrChange>
        </w:rPr>
        <w:tab/>
      </w:r>
      <w:r>
        <w:fldChar w:fldCharType="begin" w:fldLock="1"/>
      </w:r>
      <w:r w:rsidRPr="002C3AD9">
        <w:rPr>
          <w:lang w:val="fr-FR"/>
          <w:rPrChange w:id="968" w:author="28.541_CR0320_(Rel-16)_NETSLICE-5GNRM" w:date="2020-06-29T16:38:00Z">
            <w:rPr/>
          </w:rPrChange>
        </w:rPr>
        <w:instrText xml:space="preserve"> PAGEREF _Toc44341058 \h </w:instrText>
      </w:r>
      <w:r>
        <w:fldChar w:fldCharType="separate"/>
      </w:r>
      <w:r w:rsidRPr="002C3AD9">
        <w:rPr>
          <w:lang w:val="fr-FR"/>
          <w:rPrChange w:id="969" w:author="28.541_CR0320_(Rel-16)_NETSLICE-5GNRM" w:date="2020-06-29T16:38:00Z">
            <w:rPr/>
          </w:rPrChange>
        </w:rPr>
        <w:t>45</w:t>
      </w:r>
      <w:r>
        <w:fldChar w:fldCharType="end"/>
      </w:r>
    </w:p>
    <w:p w:rsidR="002C3AD9" w:rsidRPr="00677C8D" w:rsidRDefault="002C3AD9">
      <w:pPr>
        <w:pStyle w:val="TOC4"/>
        <w:rPr>
          <w:rFonts w:ascii="Calibri" w:hAnsi="Calibri"/>
          <w:sz w:val="22"/>
          <w:szCs w:val="22"/>
          <w:lang w:val="fr-FR" w:eastAsia="en-GB"/>
          <w:rPrChange w:id="970" w:author="28.541_CR0320_(Rel-16)_NETSLICE-5GNRM" w:date="2020-06-29T16:38:00Z">
            <w:rPr>
              <w:rFonts w:ascii="Calibri" w:hAnsi="Calibri"/>
              <w:sz w:val="22"/>
              <w:szCs w:val="22"/>
              <w:lang w:eastAsia="en-GB"/>
            </w:rPr>
          </w:rPrChange>
        </w:rPr>
      </w:pPr>
      <w:r w:rsidRPr="002C3AD9">
        <w:rPr>
          <w:lang w:val="fr-FR" w:eastAsia="zh-CN"/>
          <w:rPrChange w:id="971" w:author="28.541_CR0320_(Rel-16)_NETSLICE-5GNRM" w:date="2020-06-29T16:38:00Z">
            <w:rPr>
              <w:lang w:eastAsia="zh-CN"/>
            </w:rPr>
          </w:rPrChange>
        </w:rPr>
        <w:t>4.3.26</w:t>
      </w:r>
      <w:r w:rsidRPr="002C3AD9">
        <w:rPr>
          <w:lang w:val="fr-FR"/>
          <w:rPrChange w:id="972" w:author="28.541_CR0320_(Rel-16)_NETSLICE-5GNRM" w:date="2020-06-29T16:38:00Z">
            <w:rPr/>
          </w:rPrChange>
        </w:rPr>
        <w:t>.3</w:t>
      </w:r>
      <w:r w:rsidRPr="00677C8D">
        <w:rPr>
          <w:rFonts w:ascii="Calibri" w:hAnsi="Calibri"/>
          <w:sz w:val="22"/>
          <w:szCs w:val="22"/>
          <w:lang w:val="fr-FR" w:eastAsia="en-GB"/>
          <w:rPrChange w:id="973" w:author="28.541_CR0320_(Rel-16)_NETSLICE-5GNRM" w:date="2020-06-29T16:38:00Z">
            <w:rPr>
              <w:rFonts w:ascii="Calibri" w:hAnsi="Calibri"/>
              <w:sz w:val="22"/>
              <w:szCs w:val="22"/>
              <w:lang w:eastAsia="en-GB"/>
            </w:rPr>
          </w:rPrChange>
        </w:rPr>
        <w:tab/>
      </w:r>
      <w:r w:rsidRPr="002C3AD9">
        <w:rPr>
          <w:lang w:val="fr-FR"/>
          <w:rPrChange w:id="974" w:author="28.541_CR0320_(Rel-16)_NETSLICE-5GNRM" w:date="2020-06-29T16:38:00Z">
            <w:rPr/>
          </w:rPrChange>
        </w:rPr>
        <w:t>Attribute constraints</w:t>
      </w:r>
      <w:r w:rsidRPr="002C3AD9">
        <w:rPr>
          <w:lang w:val="fr-FR"/>
          <w:rPrChange w:id="975" w:author="28.541_CR0320_(Rel-16)_NETSLICE-5GNRM" w:date="2020-06-29T16:38:00Z">
            <w:rPr/>
          </w:rPrChange>
        </w:rPr>
        <w:tab/>
      </w:r>
      <w:r>
        <w:fldChar w:fldCharType="begin" w:fldLock="1"/>
      </w:r>
      <w:r w:rsidRPr="002C3AD9">
        <w:rPr>
          <w:lang w:val="fr-FR"/>
          <w:rPrChange w:id="976" w:author="28.541_CR0320_(Rel-16)_NETSLICE-5GNRM" w:date="2020-06-29T16:38:00Z">
            <w:rPr/>
          </w:rPrChange>
        </w:rPr>
        <w:instrText xml:space="preserve"> PAGEREF _Toc44341059 \h </w:instrText>
      </w:r>
      <w:r>
        <w:fldChar w:fldCharType="separate"/>
      </w:r>
      <w:r w:rsidRPr="002C3AD9">
        <w:rPr>
          <w:lang w:val="fr-FR"/>
          <w:rPrChange w:id="977" w:author="28.541_CR0320_(Rel-16)_NETSLICE-5GNRM" w:date="2020-06-29T16:38:00Z">
            <w:rPr/>
          </w:rPrChange>
        </w:rPr>
        <w:t>45</w:t>
      </w:r>
      <w:r>
        <w:fldChar w:fldCharType="end"/>
      </w:r>
    </w:p>
    <w:p w:rsidR="002C3AD9" w:rsidRPr="00677C8D" w:rsidRDefault="002C3AD9">
      <w:pPr>
        <w:pStyle w:val="TOC4"/>
        <w:rPr>
          <w:rFonts w:ascii="Calibri" w:hAnsi="Calibri"/>
          <w:sz w:val="22"/>
          <w:szCs w:val="22"/>
          <w:lang w:val="fr-FR" w:eastAsia="en-GB"/>
          <w:rPrChange w:id="978" w:author="28.541_CR0320_(Rel-16)_NETSLICE-5GNRM" w:date="2020-06-29T16:38:00Z">
            <w:rPr>
              <w:rFonts w:ascii="Calibri" w:hAnsi="Calibri"/>
              <w:sz w:val="22"/>
              <w:szCs w:val="22"/>
              <w:lang w:eastAsia="en-GB"/>
            </w:rPr>
          </w:rPrChange>
        </w:rPr>
      </w:pPr>
      <w:r w:rsidRPr="002C3AD9">
        <w:rPr>
          <w:lang w:val="fr-FR" w:eastAsia="zh-CN"/>
          <w:rPrChange w:id="979" w:author="28.541_CR0320_(Rel-16)_NETSLICE-5GNRM" w:date="2020-06-29T16:38:00Z">
            <w:rPr>
              <w:lang w:eastAsia="zh-CN"/>
            </w:rPr>
          </w:rPrChange>
        </w:rPr>
        <w:t>4.3.26</w:t>
      </w:r>
      <w:r w:rsidRPr="002C3AD9">
        <w:rPr>
          <w:lang w:val="fr-FR"/>
          <w:rPrChange w:id="980" w:author="28.541_CR0320_(Rel-16)_NETSLICE-5GNRM" w:date="2020-06-29T16:38:00Z">
            <w:rPr/>
          </w:rPrChange>
        </w:rPr>
        <w:t>.4</w:t>
      </w:r>
      <w:r w:rsidRPr="00677C8D">
        <w:rPr>
          <w:rFonts w:ascii="Calibri" w:hAnsi="Calibri"/>
          <w:sz w:val="22"/>
          <w:szCs w:val="22"/>
          <w:lang w:val="fr-FR" w:eastAsia="en-GB"/>
          <w:rPrChange w:id="981" w:author="28.541_CR0320_(Rel-16)_NETSLICE-5GNRM" w:date="2020-06-29T16:38:00Z">
            <w:rPr>
              <w:rFonts w:ascii="Calibri" w:hAnsi="Calibri"/>
              <w:sz w:val="22"/>
              <w:szCs w:val="22"/>
              <w:lang w:eastAsia="en-GB"/>
            </w:rPr>
          </w:rPrChange>
        </w:rPr>
        <w:tab/>
      </w:r>
      <w:r w:rsidRPr="002C3AD9">
        <w:rPr>
          <w:lang w:val="fr-FR"/>
          <w:rPrChange w:id="982" w:author="28.541_CR0320_(Rel-16)_NETSLICE-5GNRM" w:date="2020-06-29T16:38:00Z">
            <w:rPr/>
          </w:rPrChange>
        </w:rPr>
        <w:t>Notifications</w:t>
      </w:r>
      <w:r w:rsidRPr="002C3AD9">
        <w:rPr>
          <w:lang w:val="fr-FR"/>
          <w:rPrChange w:id="983" w:author="28.541_CR0320_(Rel-16)_NETSLICE-5GNRM" w:date="2020-06-29T16:38:00Z">
            <w:rPr/>
          </w:rPrChange>
        </w:rPr>
        <w:tab/>
      </w:r>
      <w:r>
        <w:fldChar w:fldCharType="begin" w:fldLock="1"/>
      </w:r>
      <w:r w:rsidRPr="002C3AD9">
        <w:rPr>
          <w:lang w:val="fr-FR"/>
          <w:rPrChange w:id="984" w:author="28.541_CR0320_(Rel-16)_NETSLICE-5GNRM" w:date="2020-06-29T16:38:00Z">
            <w:rPr/>
          </w:rPrChange>
        </w:rPr>
        <w:instrText xml:space="preserve"> PAGEREF _Toc44341060 \h </w:instrText>
      </w:r>
      <w:r>
        <w:fldChar w:fldCharType="separate"/>
      </w:r>
      <w:r w:rsidRPr="002C3AD9">
        <w:rPr>
          <w:lang w:val="fr-FR"/>
          <w:rPrChange w:id="985" w:author="28.541_CR0320_(Rel-16)_NETSLICE-5GNRM" w:date="2020-06-29T16:38:00Z">
            <w:rPr/>
          </w:rPrChange>
        </w:rPr>
        <w:t>46</w:t>
      </w:r>
      <w:r>
        <w:fldChar w:fldCharType="end"/>
      </w:r>
    </w:p>
    <w:p w:rsidR="002C3AD9" w:rsidRPr="00677C8D" w:rsidRDefault="002C3AD9">
      <w:pPr>
        <w:pStyle w:val="TOC3"/>
        <w:rPr>
          <w:rFonts w:ascii="Calibri" w:hAnsi="Calibri"/>
          <w:sz w:val="22"/>
          <w:szCs w:val="22"/>
          <w:lang w:val="fr-FR" w:eastAsia="en-GB"/>
          <w:rPrChange w:id="986" w:author="28.541_CR0320_(Rel-16)_NETSLICE-5GNRM" w:date="2020-06-29T16:38:00Z">
            <w:rPr>
              <w:rFonts w:ascii="Calibri" w:hAnsi="Calibri"/>
              <w:sz w:val="22"/>
              <w:szCs w:val="22"/>
              <w:lang w:eastAsia="en-GB"/>
            </w:rPr>
          </w:rPrChange>
        </w:rPr>
      </w:pPr>
      <w:r w:rsidRPr="002C3AD9">
        <w:rPr>
          <w:lang w:val="fr-FR" w:eastAsia="zh-CN"/>
          <w:rPrChange w:id="987" w:author="28.541_CR0320_(Rel-16)_NETSLICE-5GNRM" w:date="2020-06-29T16:38:00Z">
            <w:rPr>
              <w:lang w:eastAsia="zh-CN"/>
            </w:rPr>
          </w:rPrChange>
        </w:rPr>
        <w:t>4.3.27</w:t>
      </w:r>
      <w:r w:rsidRPr="00677C8D">
        <w:rPr>
          <w:rFonts w:ascii="Calibri" w:hAnsi="Calibri"/>
          <w:sz w:val="22"/>
          <w:szCs w:val="22"/>
          <w:lang w:val="fr-FR" w:eastAsia="en-GB"/>
          <w:rPrChange w:id="988" w:author="28.541_CR0320_(Rel-16)_NETSLICE-5GNRM" w:date="2020-06-29T16:38:00Z">
            <w:rPr>
              <w:rFonts w:ascii="Calibri" w:hAnsi="Calibri"/>
              <w:sz w:val="22"/>
              <w:szCs w:val="22"/>
              <w:lang w:eastAsia="en-GB"/>
            </w:rPr>
          </w:rPrChange>
        </w:rPr>
        <w:tab/>
      </w:r>
      <w:r w:rsidRPr="002C3AD9">
        <w:rPr>
          <w:rFonts w:ascii="Courier New" w:hAnsi="Courier New"/>
          <w:lang w:val="fr-FR" w:eastAsia="zh-CN"/>
          <w:rPrChange w:id="989" w:author="28.541_CR0320_(Rel-16)_NETSLICE-5GNRM" w:date="2020-06-29T16:38:00Z">
            <w:rPr>
              <w:rFonts w:ascii="Courier New" w:hAnsi="Courier New"/>
              <w:lang w:eastAsia="zh-CN"/>
            </w:rPr>
          </w:rPrChange>
        </w:rPr>
        <w:t>GNBDUFunction &lt;&lt;ProxyClass&gt;&gt;</w:t>
      </w:r>
      <w:r w:rsidRPr="002C3AD9">
        <w:rPr>
          <w:lang w:val="fr-FR"/>
          <w:rPrChange w:id="990" w:author="28.541_CR0320_(Rel-16)_NETSLICE-5GNRM" w:date="2020-06-29T16:38:00Z">
            <w:rPr/>
          </w:rPrChange>
        </w:rPr>
        <w:tab/>
      </w:r>
      <w:r>
        <w:fldChar w:fldCharType="begin" w:fldLock="1"/>
      </w:r>
      <w:r w:rsidRPr="002C3AD9">
        <w:rPr>
          <w:lang w:val="fr-FR"/>
          <w:rPrChange w:id="991" w:author="28.541_CR0320_(Rel-16)_NETSLICE-5GNRM" w:date="2020-06-29T16:38:00Z">
            <w:rPr/>
          </w:rPrChange>
        </w:rPr>
        <w:instrText xml:space="preserve"> PAGEREF _Toc44341061 \h </w:instrText>
      </w:r>
      <w:r>
        <w:fldChar w:fldCharType="separate"/>
      </w:r>
      <w:r w:rsidRPr="002C3AD9">
        <w:rPr>
          <w:lang w:val="fr-FR"/>
          <w:rPrChange w:id="992" w:author="28.541_CR0320_(Rel-16)_NETSLICE-5GNRM" w:date="2020-06-29T16:38:00Z">
            <w:rPr/>
          </w:rPrChange>
        </w:rPr>
        <w:t>46</w:t>
      </w:r>
      <w:r>
        <w:fldChar w:fldCharType="end"/>
      </w:r>
    </w:p>
    <w:p w:rsidR="002C3AD9" w:rsidRPr="00677C8D" w:rsidRDefault="002C3AD9">
      <w:pPr>
        <w:pStyle w:val="TOC4"/>
        <w:rPr>
          <w:rFonts w:ascii="Calibri" w:hAnsi="Calibri"/>
          <w:sz w:val="22"/>
          <w:szCs w:val="22"/>
          <w:lang w:val="fr-FR" w:eastAsia="en-GB"/>
          <w:rPrChange w:id="993" w:author="28.541_CR0320_(Rel-16)_NETSLICE-5GNRM" w:date="2020-06-29T16:38:00Z">
            <w:rPr>
              <w:rFonts w:ascii="Calibri" w:hAnsi="Calibri"/>
              <w:sz w:val="22"/>
              <w:szCs w:val="22"/>
              <w:lang w:eastAsia="en-GB"/>
            </w:rPr>
          </w:rPrChange>
        </w:rPr>
      </w:pPr>
      <w:r w:rsidRPr="002C3AD9">
        <w:rPr>
          <w:lang w:val="fr-FR" w:eastAsia="zh-CN"/>
          <w:rPrChange w:id="994" w:author="28.541_CR0320_(Rel-16)_NETSLICE-5GNRM" w:date="2020-06-29T16:38:00Z">
            <w:rPr>
              <w:lang w:eastAsia="zh-CN"/>
            </w:rPr>
          </w:rPrChange>
        </w:rPr>
        <w:t>4.3.27</w:t>
      </w:r>
      <w:r w:rsidRPr="002C3AD9">
        <w:rPr>
          <w:lang w:val="fr-FR"/>
          <w:rPrChange w:id="995" w:author="28.541_CR0320_(Rel-16)_NETSLICE-5GNRM" w:date="2020-06-29T16:38:00Z">
            <w:rPr/>
          </w:rPrChange>
        </w:rPr>
        <w:t>.1</w:t>
      </w:r>
      <w:r w:rsidRPr="00677C8D">
        <w:rPr>
          <w:rFonts w:ascii="Calibri" w:hAnsi="Calibri"/>
          <w:sz w:val="22"/>
          <w:szCs w:val="22"/>
          <w:lang w:val="fr-FR" w:eastAsia="en-GB"/>
          <w:rPrChange w:id="996" w:author="28.541_CR0320_(Rel-16)_NETSLICE-5GNRM" w:date="2020-06-29T16:38:00Z">
            <w:rPr>
              <w:rFonts w:ascii="Calibri" w:hAnsi="Calibri"/>
              <w:sz w:val="22"/>
              <w:szCs w:val="22"/>
              <w:lang w:eastAsia="en-GB"/>
            </w:rPr>
          </w:rPrChange>
        </w:rPr>
        <w:tab/>
      </w:r>
      <w:r w:rsidRPr="002C3AD9">
        <w:rPr>
          <w:lang w:val="fr-FR"/>
          <w:rPrChange w:id="997" w:author="28.541_CR0320_(Rel-16)_NETSLICE-5GNRM" w:date="2020-06-29T16:38:00Z">
            <w:rPr/>
          </w:rPrChange>
        </w:rPr>
        <w:t>Definition</w:t>
      </w:r>
      <w:r w:rsidRPr="002C3AD9">
        <w:rPr>
          <w:lang w:val="fr-FR"/>
          <w:rPrChange w:id="998" w:author="28.541_CR0320_(Rel-16)_NETSLICE-5GNRM" w:date="2020-06-29T16:38:00Z">
            <w:rPr/>
          </w:rPrChange>
        </w:rPr>
        <w:tab/>
      </w:r>
      <w:r>
        <w:fldChar w:fldCharType="begin" w:fldLock="1"/>
      </w:r>
      <w:r w:rsidRPr="002C3AD9">
        <w:rPr>
          <w:lang w:val="fr-FR"/>
          <w:rPrChange w:id="999" w:author="28.541_CR0320_(Rel-16)_NETSLICE-5GNRM" w:date="2020-06-29T16:38:00Z">
            <w:rPr/>
          </w:rPrChange>
        </w:rPr>
        <w:instrText xml:space="preserve"> PAGEREF _Toc44341062 \h </w:instrText>
      </w:r>
      <w:r>
        <w:fldChar w:fldCharType="separate"/>
      </w:r>
      <w:r w:rsidRPr="002C3AD9">
        <w:rPr>
          <w:lang w:val="fr-FR"/>
          <w:rPrChange w:id="1000" w:author="28.541_CR0320_(Rel-16)_NETSLICE-5GNRM" w:date="2020-06-29T16:38:00Z">
            <w:rPr/>
          </w:rPrChange>
        </w:rPr>
        <w:t>46</w:t>
      </w:r>
      <w:r>
        <w:fldChar w:fldCharType="end"/>
      </w:r>
    </w:p>
    <w:p w:rsidR="002C3AD9" w:rsidRPr="00677C8D" w:rsidRDefault="002C3AD9">
      <w:pPr>
        <w:pStyle w:val="TOC4"/>
        <w:rPr>
          <w:rFonts w:ascii="Calibri" w:hAnsi="Calibri"/>
          <w:sz w:val="22"/>
          <w:szCs w:val="22"/>
          <w:lang w:val="fr-FR" w:eastAsia="en-GB"/>
          <w:rPrChange w:id="1001" w:author="28.541_CR0320_(Rel-16)_NETSLICE-5GNRM" w:date="2020-06-29T16:38:00Z">
            <w:rPr>
              <w:rFonts w:ascii="Calibri" w:hAnsi="Calibri"/>
              <w:sz w:val="22"/>
              <w:szCs w:val="22"/>
              <w:lang w:eastAsia="en-GB"/>
            </w:rPr>
          </w:rPrChange>
        </w:rPr>
      </w:pPr>
      <w:r w:rsidRPr="002C3AD9">
        <w:rPr>
          <w:lang w:val="fr-FR" w:eastAsia="zh-CN"/>
          <w:rPrChange w:id="1002" w:author="28.541_CR0320_(Rel-16)_NETSLICE-5GNRM" w:date="2020-06-29T16:38:00Z">
            <w:rPr>
              <w:lang w:eastAsia="zh-CN"/>
            </w:rPr>
          </w:rPrChange>
        </w:rPr>
        <w:t>4.3.27</w:t>
      </w:r>
      <w:r w:rsidRPr="002C3AD9">
        <w:rPr>
          <w:lang w:val="fr-FR"/>
          <w:rPrChange w:id="1003" w:author="28.541_CR0320_(Rel-16)_NETSLICE-5GNRM" w:date="2020-06-29T16:38:00Z">
            <w:rPr/>
          </w:rPrChange>
        </w:rPr>
        <w:t>.2</w:t>
      </w:r>
      <w:r w:rsidRPr="00677C8D">
        <w:rPr>
          <w:rFonts w:ascii="Calibri" w:hAnsi="Calibri"/>
          <w:sz w:val="22"/>
          <w:szCs w:val="22"/>
          <w:lang w:val="fr-FR" w:eastAsia="en-GB"/>
          <w:rPrChange w:id="1004" w:author="28.541_CR0320_(Rel-16)_NETSLICE-5GNRM" w:date="2020-06-29T16:38:00Z">
            <w:rPr>
              <w:rFonts w:ascii="Calibri" w:hAnsi="Calibri"/>
              <w:sz w:val="22"/>
              <w:szCs w:val="22"/>
              <w:lang w:eastAsia="en-GB"/>
            </w:rPr>
          </w:rPrChange>
        </w:rPr>
        <w:tab/>
      </w:r>
      <w:r w:rsidRPr="002C3AD9">
        <w:rPr>
          <w:lang w:val="fr-FR"/>
          <w:rPrChange w:id="1005" w:author="28.541_CR0320_(Rel-16)_NETSLICE-5GNRM" w:date="2020-06-29T16:38:00Z">
            <w:rPr/>
          </w:rPrChange>
        </w:rPr>
        <w:t>Attributes</w:t>
      </w:r>
      <w:r w:rsidRPr="002C3AD9">
        <w:rPr>
          <w:lang w:val="fr-FR"/>
          <w:rPrChange w:id="1006" w:author="28.541_CR0320_(Rel-16)_NETSLICE-5GNRM" w:date="2020-06-29T16:38:00Z">
            <w:rPr/>
          </w:rPrChange>
        </w:rPr>
        <w:tab/>
      </w:r>
      <w:r>
        <w:fldChar w:fldCharType="begin" w:fldLock="1"/>
      </w:r>
      <w:r w:rsidRPr="002C3AD9">
        <w:rPr>
          <w:lang w:val="fr-FR"/>
          <w:rPrChange w:id="1007" w:author="28.541_CR0320_(Rel-16)_NETSLICE-5GNRM" w:date="2020-06-29T16:38:00Z">
            <w:rPr/>
          </w:rPrChange>
        </w:rPr>
        <w:instrText xml:space="preserve"> PAGEREF _Toc44341063 \h </w:instrText>
      </w:r>
      <w:r>
        <w:fldChar w:fldCharType="separate"/>
      </w:r>
      <w:r w:rsidRPr="002C3AD9">
        <w:rPr>
          <w:lang w:val="fr-FR"/>
          <w:rPrChange w:id="1008" w:author="28.541_CR0320_(Rel-16)_NETSLICE-5GNRM" w:date="2020-06-29T16:38:00Z">
            <w:rPr/>
          </w:rPrChange>
        </w:rPr>
        <w:t>46</w:t>
      </w:r>
      <w:r>
        <w:fldChar w:fldCharType="end"/>
      </w:r>
    </w:p>
    <w:p w:rsidR="002C3AD9" w:rsidRPr="00677C8D" w:rsidRDefault="002C3AD9">
      <w:pPr>
        <w:pStyle w:val="TOC4"/>
        <w:rPr>
          <w:rFonts w:ascii="Calibri" w:hAnsi="Calibri"/>
          <w:sz w:val="22"/>
          <w:szCs w:val="22"/>
          <w:lang w:val="fr-FR" w:eastAsia="en-GB"/>
          <w:rPrChange w:id="1009" w:author="28.541_CR0320_(Rel-16)_NETSLICE-5GNRM" w:date="2020-06-29T16:38:00Z">
            <w:rPr>
              <w:rFonts w:ascii="Calibri" w:hAnsi="Calibri"/>
              <w:sz w:val="22"/>
              <w:szCs w:val="22"/>
              <w:lang w:eastAsia="en-GB"/>
            </w:rPr>
          </w:rPrChange>
        </w:rPr>
      </w:pPr>
      <w:r w:rsidRPr="002C3AD9">
        <w:rPr>
          <w:lang w:val="fr-FR" w:eastAsia="zh-CN"/>
          <w:rPrChange w:id="1010" w:author="28.541_CR0320_(Rel-16)_NETSLICE-5GNRM" w:date="2020-06-29T16:38:00Z">
            <w:rPr>
              <w:lang w:eastAsia="zh-CN"/>
            </w:rPr>
          </w:rPrChange>
        </w:rPr>
        <w:t>4.3.27</w:t>
      </w:r>
      <w:r w:rsidRPr="002C3AD9">
        <w:rPr>
          <w:lang w:val="fr-FR"/>
          <w:rPrChange w:id="1011" w:author="28.541_CR0320_(Rel-16)_NETSLICE-5GNRM" w:date="2020-06-29T16:38:00Z">
            <w:rPr/>
          </w:rPrChange>
        </w:rPr>
        <w:t>.3</w:t>
      </w:r>
      <w:r w:rsidRPr="00677C8D">
        <w:rPr>
          <w:rFonts w:ascii="Calibri" w:hAnsi="Calibri"/>
          <w:sz w:val="22"/>
          <w:szCs w:val="22"/>
          <w:lang w:val="fr-FR" w:eastAsia="en-GB"/>
          <w:rPrChange w:id="1012" w:author="28.541_CR0320_(Rel-16)_NETSLICE-5GNRM" w:date="2020-06-29T16:38:00Z">
            <w:rPr>
              <w:rFonts w:ascii="Calibri" w:hAnsi="Calibri"/>
              <w:sz w:val="22"/>
              <w:szCs w:val="22"/>
              <w:lang w:eastAsia="en-GB"/>
            </w:rPr>
          </w:rPrChange>
        </w:rPr>
        <w:tab/>
      </w:r>
      <w:r w:rsidRPr="002C3AD9">
        <w:rPr>
          <w:lang w:val="fr-FR"/>
          <w:rPrChange w:id="1013" w:author="28.541_CR0320_(Rel-16)_NETSLICE-5GNRM" w:date="2020-06-29T16:38:00Z">
            <w:rPr/>
          </w:rPrChange>
        </w:rPr>
        <w:t>Attribute constraints</w:t>
      </w:r>
      <w:r w:rsidRPr="002C3AD9">
        <w:rPr>
          <w:lang w:val="fr-FR"/>
          <w:rPrChange w:id="1014" w:author="28.541_CR0320_(Rel-16)_NETSLICE-5GNRM" w:date="2020-06-29T16:38:00Z">
            <w:rPr/>
          </w:rPrChange>
        </w:rPr>
        <w:tab/>
      </w:r>
      <w:r>
        <w:fldChar w:fldCharType="begin" w:fldLock="1"/>
      </w:r>
      <w:r w:rsidRPr="002C3AD9">
        <w:rPr>
          <w:lang w:val="fr-FR"/>
          <w:rPrChange w:id="1015" w:author="28.541_CR0320_(Rel-16)_NETSLICE-5GNRM" w:date="2020-06-29T16:38:00Z">
            <w:rPr/>
          </w:rPrChange>
        </w:rPr>
        <w:instrText xml:space="preserve"> PAGEREF _Toc44341064 \h </w:instrText>
      </w:r>
      <w:r>
        <w:fldChar w:fldCharType="separate"/>
      </w:r>
      <w:r w:rsidRPr="002C3AD9">
        <w:rPr>
          <w:lang w:val="fr-FR"/>
          <w:rPrChange w:id="1016" w:author="28.541_CR0320_(Rel-16)_NETSLICE-5GNRM" w:date="2020-06-29T16:38:00Z">
            <w:rPr/>
          </w:rPrChange>
        </w:rPr>
        <w:t>46</w:t>
      </w:r>
      <w:r>
        <w:fldChar w:fldCharType="end"/>
      </w:r>
    </w:p>
    <w:p w:rsidR="002C3AD9" w:rsidRPr="00677C8D" w:rsidRDefault="002C3AD9">
      <w:pPr>
        <w:pStyle w:val="TOC4"/>
        <w:rPr>
          <w:rFonts w:ascii="Calibri" w:hAnsi="Calibri"/>
          <w:sz w:val="22"/>
          <w:szCs w:val="22"/>
          <w:lang w:val="fr-FR" w:eastAsia="en-GB"/>
          <w:rPrChange w:id="1017" w:author="28.541_CR0320_(Rel-16)_NETSLICE-5GNRM" w:date="2020-06-29T16:38:00Z">
            <w:rPr>
              <w:rFonts w:ascii="Calibri" w:hAnsi="Calibri"/>
              <w:sz w:val="22"/>
              <w:szCs w:val="22"/>
              <w:lang w:eastAsia="en-GB"/>
            </w:rPr>
          </w:rPrChange>
        </w:rPr>
      </w:pPr>
      <w:r w:rsidRPr="002C3AD9">
        <w:rPr>
          <w:lang w:val="fr-FR" w:eastAsia="zh-CN"/>
          <w:rPrChange w:id="1018" w:author="28.541_CR0320_(Rel-16)_NETSLICE-5GNRM" w:date="2020-06-29T16:38:00Z">
            <w:rPr>
              <w:lang w:eastAsia="zh-CN"/>
            </w:rPr>
          </w:rPrChange>
        </w:rPr>
        <w:t>4.3.27</w:t>
      </w:r>
      <w:r w:rsidRPr="002C3AD9">
        <w:rPr>
          <w:lang w:val="fr-FR"/>
          <w:rPrChange w:id="1019" w:author="28.541_CR0320_(Rel-16)_NETSLICE-5GNRM" w:date="2020-06-29T16:38:00Z">
            <w:rPr/>
          </w:rPrChange>
        </w:rPr>
        <w:t>.4</w:t>
      </w:r>
      <w:r w:rsidRPr="00677C8D">
        <w:rPr>
          <w:rFonts w:ascii="Calibri" w:hAnsi="Calibri"/>
          <w:sz w:val="22"/>
          <w:szCs w:val="22"/>
          <w:lang w:val="fr-FR" w:eastAsia="en-GB"/>
          <w:rPrChange w:id="1020" w:author="28.541_CR0320_(Rel-16)_NETSLICE-5GNRM" w:date="2020-06-29T16:38:00Z">
            <w:rPr>
              <w:rFonts w:ascii="Calibri" w:hAnsi="Calibri"/>
              <w:sz w:val="22"/>
              <w:szCs w:val="22"/>
              <w:lang w:eastAsia="en-GB"/>
            </w:rPr>
          </w:rPrChange>
        </w:rPr>
        <w:tab/>
      </w:r>
      <w:r w:rsidRPr="002C3AD9">
        <w:rPr>
          <w:lang w:val="fr-FR"/>
          <w:rPrChange w:id="1021" w:author="28.541_CR0320_(Rel-16)_NETSLICE-5GNRM" w:date="2020-06-29T16:38:00Z">
            <w:rPr/>
          </w:rPrChange>
        </w:rPr>
        <w:t>Notifications</w:t>
      </w:r>
      <w:r w:rsidRPr="002C3AD9">
        <w:rPr>
          <w:lang w:val="fr-FR"/>
          <w:rPrChange w:id="1022" w:author="28.541_CR0320_(Rel-16)_NETSLICE-5GNRM" w:date="2020-06-29T16:38:00Z">
            <w:rPr/>
          </w:rPrChange>
        </w:rPr>
        <w:tab/>
      </w:r>
      <w:r>
        <w:fldChar w:fldCharType="begin" w:fldLock="1"/>
      </w:r>
      <w:r w:rsidRPr="002C3AD9">
        <w:rPr>
          <w:lang w:val="fr-FR"/>
          <w:rPrChange w:id="1023" w:author="28.541_CR0320_(Rel-16)_NETSLICE-5GNRM" w:date="2020-06-29T16:38:00Z">
            <w:rPr/>
          </w:rPrChange>
        </w:rPr>
        <w:instrText xml:space="preserve"> PAGEREF _Toc44341065 \h </w:instrText>
      </w:r>
      <w:r>
        <w:fldChar w:fldCharType="separate"/>
      </w:r>
      <w:r w:rsidRPr="002C3AD9">
        <w:rPr>
          <w:lang w:val="fr-FR"/>
          <w:rPrChange w:id="1024" w:author="28.541_CR0320_(Rel-16)_NETSLICE-5GNRM" w:date="2020-06-29T16:38:00Z">
            <w:rPr/>
          </w:rPrChange>
        </w:rPr>
        <w:t>46</w:t>
      </w:r>
      <w:r>
        <w:fldChar w:fldCharType="end"/>
      </w:r>
    </w:p>
    <w:p w:rsidR="002C3AD9" w:rsidRPr="00677C8D" w:rsidRDefault="002C3AD9">
      <w:pPr>
        <w:pStyle w:val="TOC3"/>
        <w:rPr>
          <w:rFonts w:ascii="Calibri" w:hAnsi="Calibri"/>
          <w:sz w:val="22"/>
          <w:szCs w:val="22"/>
          <w:lang w:val="fr-FR" w:eastAsia="en-GB"/>
          <w:rPrChange w:id="1025" w:author="28.541_CR0320_(Rel-16)_NETSLICE-5GNRM" w:date="2020-06-29T16:38:00Z">
            <w:rPr>
              <w:rFonts w:ascii="Calibri" w:hAnsi="Calibri"/>
              <w:sz w:val="22"/>
              <w:szCs w:val="22"/>
              <w:lang w:eastAsia="en-GB"/>
            </w:rPr>
          </w:rPrChange>
        </w:rPr>
      </w:pPr>
      <w:r w:rsidRPr="002C3AD9">
        <w:rPr>
          <w:lang w:val="fr-FR" w:eastAsia="zh-CN"/>
          <w:rPrChange w:id="1026" w:author="28.541_CR0320_(Rel-16)_NETSLICE-5GNRM" w:date="2020-06-29T16:38:00Z">
            <w:rPr>
              <w:lang w:eastAsia="zh-CN"/>
            </w:rPr>
          </w:rPrChange>
        </w:rPr>
        <w:t>4.3.28</w:t>
      </w:r>
      <w:r w:rsidRPr="00677C8D">
        <w:rPr>
          <w:rFonts w:ascii="Calibri" w:hAnsi="Calibri"/>
          <w:sz w:val="22"/>
          <w:szCs w:val="22"/>
          <w:lang w:val="fr-FR" w:eastAsia="en-GB"/>
          <w:rPrChange w:id="1027" w:author="28.541_CR0320_(Rel-16)_NETSLICE-5GNRM" w:date="2020-06-29T16:38:00Z">
            <w:rPr>
              <w:rFonts w:ascii="Calibri" w:hAnsi="Calibri"/>
              <w:sz w:val="22"/>
              <w:szCs w:val="22"/>
              <w:lang w:eastAsia="en-GB"/>
            </w:rPr>
          </w:rPrChange>
        </w:rPr>
        <w:tab/>
      </w:r>
      <w:r w:rsidRPr="002C3AD9">
        <w:rPr>
          <w:rFonts w:ascii="Courier New" w:hAnsi="Courier New"/>
          <w:lang w:val="fr-FR" w:eastAsia="zh-CN"/>
          <w:rPrChange w:id="1028" w:author="28.541_CR0320_(Rel-16)_NETSLICE-5GNRM" w:date="2020-06-29T16:38:00Z">
            <w:rPr>
              <w:rFonts w:ascii="Courier New" w:hAnsi="Courier New"/>
              <w:lang w:eastAsia="zh-CN"/>
            </w:rPr>
          </w:rPrChange>
        </w:rPr>
        <w:t>ServingGWFFunction &lt;&lt;ProxyClass&gt;&gt;</w:t>
      </w:r>
      <w:r w:rsidRPr="002C3AD9">
        <w:rPr>
          <w:lang w:val="fr-FR"/>
          <w:rPrChange w:id="1029" w:author="28.541_CR0320_(Rel-16)_NETSLICE-5GNRM" w:date="2020-06-29T16:38:00Z">
            <w:rPr/>
          </w:rPrChange>
        </w:rPr>
        <w:tab/>
      </w:r>
      <w:r>
        <w:fldChar w:fldCharType="begin" w:fldLock="1"/>
      </w:r>
      <w:r w:rsidRPr="002C3AD9">
        <w:rPr>
          <w:lang w:val="fr-FR"/>
          <w:rPrChange w:id="1030" w:author="28.541_CR0320_(Rel-16)_NETSLICE-5GNRM" w:date="2020-06-29T16:38:00Z">
            <w:rPr/>
          </w:rPrChange>
        </w:rPr>
        <w:instrText xml:space="preserve"> PAGEREF _Toc44341066 \h </w:instrText>
      </w:r>
      <w:r>
        <w:fldChar w:fldCharType="separate"/>
      </w:r>
      <w:r w:rsidRPr="002C3AD9">
        <w:rPr>
          <w:lang w:val="fr-FR"/>
          <w:rPrChange w:id="1031" w:author="28.541_CR0320_(Rel-16)_NETSLICE-5GNRM" w:date="2020-06-29T16:38:00Z">
            <w:rPr/>
          </w:rPrChange>
        </w:rPr>
        <w:t>46</w:t>
      </w:r>
      <w:r>
        <w:fldChar w:fldCharType="end"/>
      </w:r>
    </w:p>
    <w:p w:rsidR="002C3AD9" w:rsidRPr="00677C8D" w:rsidRDefault="002C3AD9">
      <w:pPr>
        <w:pStyle w:val="TOC4"/>
        <w:rPr>
          <w:rFonts w:ascii="Calibri" w:hAnsi="Calibri"/>
          <w:sz w:val="22"/>
          <w:szCs w:val="22"/>
          <w:lang w:val="fr-FR" w:eastAsia="en-GB"/>
          <w:rPrChange w:id="1032" w:author="28.541_CR0320_(Rel-16)_NETSLICE-5GNRM" w:date="2020-06-29T16:38:00Z">
            <w:rPr>
              <w:rFonts w:ascii="Calibri" w:hAnsi="Calibri"/>
              <w:sz w:val="22"/>
              <w:szCs w:val="22"/>
              <w:lang w:eastAsia="en-GB"/>
            </w:rPr>
          </w:rPrChange>
        </w:rPr>
      </w:pPr>
      <w:r w:rsidRPr="002C3AD9">
        <w:rPr>
          <w:lang w:val="fr-FR" w:eastAsia="zh-CN"/>
          <w:rPrChange w:id="1033" w:author="28.541_CR0320_(Rel-16)_NETSLICE-5GNRM" w:date="2020-06-29T16:38:00Z">
            <w:rPr>
              <w:lang w:eastAsia="zh-CN"/>
            </w:rPr>
          </w:rPrChange>
        </w:rPr>
        <w:t>4.3.28</w:t>
      </w:r>
      <w:r w:rsidRPr="002C3AD9">
        <w:rPr>
          <w:lang w:val="fr-FR"/>
          <w:rPrChange w:id="1034" w:author="28.541_CR0320_(Rel-16)_NETSLICE-5GNRM" w:date="2020-06-29T16:38:00Z">
            <w:rPr/>
          </w:rPrChange>
        </w:rPr>
        <w:t>.1</w:t>
      </w:r>
      <w:r w:rsidRPr="00677C8D">
        <w:rPr>
          <w:rFonts w:ascii="Calibri" w:hAnsi="Calibri"/>
          <w:sz w:val="22"/>
          <w:szCs w:val="22"/>
          <w:lang w:val="fr-FR" w:eastAsia="en-GB"/>
          <w:rPrChange w:id="1035" w:author="28.541_CR0320_(Rel-16)_NETSLICE-5GNRM" w:date="2020-06-29T16:38:00Z">
            <w:rPr>
              <w:rFonts w:ascii="Calibri" w:hAnsi="Calibri"/>
              <w:sz w:val="22"/>
              <w:szCs w:val="22"/>
              <w:lang w:eastAsia="en-GB"/>
            </w:rPr>
          </w:rPrChange>
        </w:rPr>
        <w:tab/>
      </w:r>
      <w:r w:rsidRPr="002C3AD9">
        <w:rPr>
          <w:lang w:val="fr-FR"/>
          <w:rPrChange w:id="1036" w:author="28.541_CR0320_(Rel-16)_NETSLICE-5GNRM" w:date="2020-06-29T16:38:00Z">
            <w:rPr/>
          </w:rPrChange>
        </w:rPr>
        <w:t>Definition</w:t>
      </w:r>
      <w:r w:rsidRPr="002C3AD9">
        <w:rPr>
          <w:lang w:val="fr-FR"/>
          <w:rPrChange w:id="1037" w:author="28.541_CR0320_(Rel-16)_NETSLICE-5GNRM" w:date="2020-06-29T16:38:00Z">
            <w:rPr/>
          </w:rPrChange>
        </w:rPr>
        <w:tab/>
      </w:r>
      <w:r>
        <w:fldChar w:fldCharType="begin" w:fldLock="1"/>
      </w:r>
      <w:r w:rsidRPr="002C3AD9">
        <w:rPr>
          <w:lang w:val="fr-FR"/>
          <w:rPrChange w:id="1038" w:author="28.541_CR0320_(Rel-16)_NETSLICE-5GNRM" w:date="2020-06-29T16:38:00Z">
            <w:rPr/>
          </w:rPrChange>
        </w:rPr>
        <w:instrText xml:space="preserve"> PAGEREF _Toc44341067 \h </w:instrText>
      </w:r>
      <w:r>
        <w:fldChar w:fldCharType="separate"/>
      </w:r>
      <w:r w:rsidRPr="002C3AD9">
        <w:rPr>
          <w:lang w:val="fr-FR"/>
          <w:rPrChange w:id="1039" w:author="28.541_CR0320_(Rel-16)_NETSLICE-5GNRM" w:date="2020-06-29T16:38:00Z">
            <w:rPr/>
          </w:rPrChange>
        </w:rPr>
        <w:t>46</w:t>
      </w:r>
      <w:r>
        <w:fldChar w:fldCharType="end"/>
      </w:r>
    </w:p>
    <w:p w:rsidR="002C3AD9" w:rsidRPr="00677C8D" w:rsidRDefault="002C3AD9">
      <w:pPr>
        <w:pStyle w:val="TOC4"/>
        <w:rPr>
          <w:rFonts w:ascii="Calibri" w:hAnsi="Calibri"/>
          <w:sz w:val="22"/>
          <w:szCs w:val="22"/>
          <w:lang w:val="fr-FR" w:eastAsia="en-GB"/>
          <w:rPrChange w:id="1040" w:author="28.541_CR0320_(Rel-16)_NETSLICE-5GNRM" w:date="2020-06-29T16:38:00Z">
            <w:rPr>
              <w:rFonts w:ascii="Calibri" w:hAnsi="Calibri"/>
              <w:sz w:val="22"/>
              <w:szCs w:val="22"/>
              <w:lang w:eastAsia="en-GB"/>
            </w:rPr>
          </w:rPrChange>
        </w:rPr>
      </w:pPr>
      <w:r w:rsidRPr="002C3AD9">
        <w:rPr>
          <w:lang w:val="fr-FR" w:eastAsia="zh-CN"/>
          <w:rPrChange w:id="1041" w:author="28.541_CR0320_(Rel-16)_NETSLICE-5GNRM" w:date="2020-06-29T16:38:00Z">
            <w:rPr>
              <w:lang w:eastAsia="zh-CN"/>
            </w:rPr>
          </w:rPrChange>
        </w:rPr>
        <w:t>4.3.28</w:t>
      </w:r>
      <w:r w:rsidRPr="002C3AD9">
        <w:rPr>
          <w:lang w:val="fr-FR"/>
          <w:rPrChange w:id="1042" w:author="28.541_CR0320_(Rel-16)_NETSLICE-5GNRM" w:date="2020-06-29T16:38:00Z">
            <w:rPr/>
          </w:rPrChange>
        </w:rPr>
        <w:t>.2</w:t>
      </w:r>
      <w:r w:rsidRPr="00677C8D">
        <w:rPr>
          <w:rFonts w:ascii="Calibri" w:hAnsi="Calibri"/>
          <w:sz w:val="22"/>
          <w:szCs w:val="22"/>
          <w:lang w:val="fr-FR" w:eastAsia="en-GB"/>
          <w:rPrChange w:id="1043" w:author="28.541_CR0320_(Rel-16)_NETSLICE-5GNRM" w:date="2020-06-29T16:38:00Z">
            <w:rPr>
              <w:rFonts w:ascii="Calibri" w:hAnsi="Calibri"/>
              <w:sz w:val="22"/>
              <w:szCs w:val="22"/>
              <w:lang w:eastAsia="en-GB"/>
            </w:rPr>
          </w:rPrChange>
        </w:rPr>
        <w:tab/>
      </w:r>
      <w:r w:rsidRPr="002C3AD9">
        <w:rPr>
          <w:lang w:val="fr-FR"/>
          <w:rPrChange w:id="1044" w:author="28.541_CR0320_(Rel-16)_NETSLICE-5GNRM" w:date="2020-06-29T16:38:00Z">
            <w:rPr/>
          </w:rPrChange>
        </w:rPr>
        <w:t>Attributes</w:t>
      </w:r>
      <w:r w:rsidRPr="002C3AD9">
        <w:rPr>
          <w:lang w:val="fr-FR"/>
          <w:rPrChange w:id="1045" w:author="28.541_CR0320_(Rel-16)_NETSLICE-5GNRM" w:date="2020-06-29T16:38:00Z">
            <w:rPr/>
          </w:rPrChange>
        </w:rPr>
        <w:tab/>
      </w:r>
      <w:r>
        <w:fldChar w:fldCharType="begin" w:fldLock="1"/>
      </w:r>
      <w:r w:rsidRPr="002C3AD9">
        <w:rPr>
          <w:lang w:val="fr-FR"/>
          <w:rPrChange w:id="1046" w:author="28.541_CR0320_(Rel-16)_NETSLICE-5GNRM" w:date="2020-06-29T16:38:00Z">
            <w:rPr/>
          </w:rPrChange>
        </w:rPr>
        <w:instrText xml:space="preserve"> PAGEREF _Toc44341068 \h </w:instrText>
      </w:r>
      <w:r>
        <w:fldChar w:fldCharType="separate"/>
      </w:r>
      <w:r w:rsidRPr="002C3AD9">
        <w:rPr>
          <w:lang w:val="fr-FR"/>
          <w:rPrChange w:id="1047" w:author="28.541_CR0320_(Rel-16)_NETSLICE-5GNRM" w:date="2020-06-29T16:38:00Z">
            <w:rPr/>
          </w:rPrChange>
        </w:rPr>
        <w:t>46</w:t>
      </w:r>
      <w:r>
        <w:fldChar w:fldCharType="end"/>
      </w:r>
    </w:p>
    <w:p w:rsidR="002C3AD9" w:rsidRPr="00677C8D" w:rsidRDefault="002C3AD9">
      <w:pPr>
        <w:pStyle w:val="TOC4"/>
        <w:rPr>
          <w:rFonts w:ascii="Calibri" w:hAnsi="Calibri"/>
          <w:sz w:val="22"/>
          <w:szCs w:val="22"/>
          <w:lang w:val="fr-FR" w:eastAsia="en-GB"/>
          <w:rPrChange w:id="1048" w:author="28.541_CR0320_(Rel-16)_NETSLICE-5GNRM" w:date="2020-06-29T16:38:00Z">
            <w:rPr>
              <w:rFonts w:ascii="Calibri" w:hAnsi="Calibri"/>
              <w:sz w:val="22"/>
              <w:szCs w:val="22"/>
              <w:lang w:eastAsia="en-GB"/>
            </w:rPr>
          </w:rPrChange>
        </w:rPr>
      </w:pPr>
      <w:r w:rsidRPr="002C3AD9">
        <w:rPr>
          <w:lang w:val="fr-FR" w:eastAsia="zh-CN"/>
          <w:rPrChange w:id="1049" w:author="28.541_CR0320_(Rel-16)_NETSLICE-5GNRM" w:date="2020-06-29T16:38:00Z">
            <w:rPr>
              <w:lang w:eastAsia="zh-CN"/>
            </w:rPr>
          </w:rPrChange>
        </w:rPr>
        <w:t>4.3.28</w:t>
      </w:r>
      <w:r w:rsidRPr="002C3AD9">
        <w:rPr>
          <w:lang w:val="fr-FR"/>
          <w:rPrChange w:id="1050" w:author="28.541_CR0320_(Rel-16)_NETSLICE-5GNRM" w:date="2020-06-29T16:38:00Z">
            <w:rPr/>
          </w:rPrChange>
        </w:rPr>
        <w:t>.3</w:t>
      </w:r>
      <w:r w:rsidRPr="00677C8D">
        <w:rPr>
          <w:rFonts w:ascii="Calibri" w:hAnsi="Calibri"/>
          <w:sz w:val="22"/>
          <w:szCs w:val="22"/>
          <w:lang w:val="fr-FR" w:eastAsia="en-GB"/>
          <w:rPrChange w:id="1051" w:author="28.541_CR0320_(Rel-16)_NETSLICE-5GNRM" w:date="2020-06-29T16:38:00Z">
            <w:rPr>
              <w:rFonts w:ascii="Calibri" w:hAnsi="Calibri"/>
              <w:sz w:val="22"/>
              <w:szCs w:val="22"/>
              <w:lang w:eastAsia="en-GB"/>
            </w:rPr>
          </w:rPrChange>
        </w:rPr>
        <w:tab/>
      </w:r>
      <w:r w:rsidRPr="002C3AD9">
        <w:rPr>
          <w:lang w:val="fr-FR"/>
          <w:rPrChange w:id="1052" w:author="28.541_CR0320_(Rel-16)_NETSLICE-5GNRM" w:date="2020-06-29T16:38:00Z">
            <w:rPr/>
          </w:rPrChange>
        </w:rPr>
        <w:t>Attribute constraints</w:t>
      </w:r>
      <w:r w:rsidRPr="002C3AD9">
        <w:rPr>
          <w:lang w:val="fr-FR"/>
          <w:rPrChange w:id="1053" w:author="28.541_CR0320_(Rel-16)_NETSLICE-5GNRM" w:date="2020-06-29T16:38:00Z">
            <w:rPr/>
          </w:rPrChange>
        </w:rPr>
        <w:tab/>
      </w:r>
      <w:r>
        <w:fldChar w:fldCharType="begin" w:fldLock="1"/>
      </w:r>
      <w:r w:rsidRPr="002C3AD9">
        <w:rPr>
          <w:lang w:val="fr-FR"/>
          <w:rPrChange w:id="1054" w:author="28.541_CR0320_(Rel-16)_NETSLICE-5GNRM" w:date="2020-06-29T16:38:00Z">
            <w:rPr/>
          </w:rPrChange>
        </w:rPr>
        <w:instrText xml:space="preserve"> PAGEREF _Toc44341069 \h </w:instrText>
      </w:r>
      <w:r>
        <w:fldChar w:fldCharType="separate"/>
      </w:r>
      <w:r w:rsidRPr="002C3AD9">
        <w:rPr>
          <w:lang w:val="fr-FR"/>
          <w:rPrChange w:id="1055" w:author="28.541_CR0320_(Rel-16)_NETSLICE-5GNRM" w:date="2020-06-29T16:38:00Z">
            <w:rPr/>
          </w:rPrChange>
        </w:rPr>
        <w:t>46</w:t>
      </w:r>
      <w:r>
        <w:fldChar w:fldCharType="end"/>
      </w:r>
    </w:p>
    <w:p w:rsidR="002C3AD9" w:rsidRPr="00677C8D" w:rsidRDefault="002C3AD9">
      <w:pPr>
        <w:pStyle w:val="TOC4"/>
        <w:rPr>
          <w:rFonts w:ascii="Calibri" w:hAnsi="Calibri"/>
          <w:sz w:val="22"/>
          <w:szCs w:val="22"/>
          <w:lang w:val="fr-FR" w:eastAsia="en-GB"/>
          <w:rPrChange w:id="1056" w:author="28.541_CR0320_(Rel-16)_NETSLICE-5GNRM" w:date="2020-06-29T16:38:00Z">
            <w:rPr>
              <w:rFonts w:ascii="Calibri" w:hAnsi="Calibri"/>
              <w:sz w:val="22"/>
              <w:szCs w:val="22"/>
              <w:lang w:eastAsia="en-GB"/>
            </w:rPr>
          </w:rPrChange>
        </w:rPr>
      </w:pPr>
      <w:r w:rsidRPr="002C3AD9">
        <w:rPr>
          <w:lang w:val="fr-FR" w:eastAsia="zh-CN"/>
          <w:rPrChange w:id="1057" w:author="28.541_CR0320_(Rel-16)_NETSLICE-5GNRM" w:date="2020-06-29T16:38:00Z">
            <w:rPr>
              <w:lang w:eastAsia="zh-CN"/>
            </w:rPr>
          </w:rPrChange>
        </w:rPr>
        <w:t>4.3.28</w:t>
      </w:r>
      <w:r w:rsidRPr="002C3AD9">
        <w:rPr>
          <w:lang w:val="fr-FR"/>
          <w:rPrChange w:id="1058" w:author="28.541_CR0320_(Rel-16)_NETSLICE-5GNRM" w:date="2020-06-29T16:38:00Z">
            <w:rPr/>
          </w:rPrChange>
        </w:rPr>
        <w:t>.4</w:t>
      </w:r>
      <w:r w:rsidRPr="00677C8D">
        <w:rPr>
          <w:rFonts w:ascii="Calibri" w:hAnsi="Calibri"/>
          <w:sz w:val="22"/>
          <w:szCs w:val="22"/>
          <w:lang w:val="fr-FR" w:eastAsia="en-GB"/>
          <w:rPrChange w:id="1059" w:author="28.541_CR0320_(Rel-16)_NETSLICE-5GNRM" w:date="2020-06-29T16:38:00Z">
            <w:rPr>
              <w:rFonts w:ascii="Calibri" w:hAnsi="Calibri"/>
              <w:sz w:val="22"/>
              <w:szCs w:val="22"/>
              <w:lang w:eastAsia="en-GB"/>
            </w:rPr>
          </w:rPrChange>
        </w:rPr>
        <w:tab/>
      </w:r>
      <w:r w:rsidRPr="002C3AD9">
        <w:rPr>
          <w:lang w:val="fr-FR"/>
          <w:rPrChange w:id="1060" w:author="28.541_CR0320_(Rel-16)_NETSLICE-5GNRM" w:date="2020-06-29T16:38:00Z">
            <w:rPr/>
          </w:rPrChange>
        </w:rPr>
        <w:t>Notifications</w:t>
      </w:r>
      <w:r w:rsidRPr="002C3AD9">
        <w:rPr>
          <w:lang w:val="fr-FR"/>
          <w:rPrChange w:id="1061" w:author="28.541_CR0320_(Rel-16)_NETSLICE-5GNRM" w:date="2020-06-29T16:38:00Z">
            <w:rPr/>
          </w:rPrChange>
        </w:rPr>
        <w:tab/>
      </w:r>
      <w:r>
        <w:fldChar w:fldCharType="begin" w:fldLock="1"/>
      </w:r>
      <w:r w:rsidRPr="002C3AD9">
        <w:rPr>
          <w:lang w:val="fr-FR"/>
          <w:rPrChange w:id="1062" w:author="28.541_CR0320_(Rel-16)_NETSLICE-5GNRM" w:date="2020-06-29T16:38:00Z">
            <w:rPr/>
          </w:rPrChange>
        </w:rPr>
        <w:instrText xml:space="preserve"> PAGEREF _Toc44341070 \h </w:instrText>
      </w:r>
      <w:r>
        <w:fldChar w:fldCharType="separate"/>
      </w:r>
      <w:r w:rsidRPr="002C3AD9">
        <w:rPr>
          <w:lang w:val="fr-FR"/>
          <w:rPrChange w:id="1063" w:author="28.541_CR0320_(Rel-16)_NETSLICE-5GNRM" w:date="2020-06-29T16:38:00Z">
            <w:rPr/>
          </w:rPrChange>
        </w:rPr>
        <w:t>46</w:t>
      </w:r>
      <w:r>
        <w:fldChar w:fldCharType="end"/>
      </w:r>
    </w:p>
    <w:p w:rsidR="002C3AD9" w:rsidRPr="00677C8D" w:rsidRDefault="002C3AD9">
      <w:pPr>
        <w:pStyle w:val="TOC3"/>
        <w:rPr>
          <w:rFonts w:ascii="Calibri" w:hAnsi="Calibri"/>
          <w:sz w:val="22"/>
          <w:szCs w:val="22"/>
          <w:lang w:val="fr-FR" w:eastAsia="en-GB"/>
          <w:rPrChange w:id="1064" w:author="28.541_CR0320_(Rel-16)_NETSLICE-5GNRM" w:date="2020-06-29T16:38:00Z">
            <w:rPr>
              <w:rFonts w:ascii="Calibri" w:hAnsi="Calibri"/>
              <w:sz w:val="22"/>
              <w:szCs w:val="22"/>
              <w:lang w:eastAsia="en-GB"/>
            </w:rPr>
          </w:rPrChange>
        </w:rPr>
      </w:pPr>
      <w:r w:rsidRPr="002C3AD9">
        <w:rPr>
          <w:lang w:val="fr-FR" w:eastAsia="zh-CN"/>
          <w:rPrChange w:id="1065" w:author="28.541_CR0320_(Rel-16)_NETSLICE-5GNRM" w:date="2020-06-29T16:38:00Z">
            <w:rPr>
              <w:lang w:eastAsia="zh-CN"/>
            </w:rPr>
          </w:rPrChange>
        </w:rPr>
        <w:t>4.3.29</w:t>
      </w:r>
      <w:r w:rsidRPr="00677C8D">
        <w:rPr>
          <w:rFonts w:ascii="Calibri" w:hAnsi="Calibri"/>
          <w:sz w:val="22"/>
          <w:szCs w:val="22"/>
          <w:lang w:val="fr-FR" w:eastAsia="en-GB"/>
          <w:rPrChange w:id="1066" w:author="28.541_CR0320_(Rel-16)_NETSLICE-5GNRM" w:date="2020-06-29T16:38:00Z">
            <w:rPr>
              <w:rFonts w:ascii="Calibri" w:hAnsi="Calibri"/>
              <w:sz w:val="22"/>
              <w:szCs w:val="22"/>
              <w:lang w:eastAsia="en-GB"/>
            </w:rPr>
          </w:rPrChange>
        </w:rPr>
        <w:tab/>
      </w:r>
      <w:r w:rsidRPr="002C3AD9">
        <w:rPr>
          <w:rFonts w:ascii="Courier New" w:hAnsi="Courier New"/>
          <w:lang w:val="fr-FR" w:eastAsia="zh-CN"/>
          <w:rPrChange w:id="1067" w:author="28.541_CR0320_(Rel-16)_NETSLICE-5GNRM" w:date="2020-06-29T16:38:00Z">
            <w:rPr>
              <w:rFonts w:ascii="Courier New" w:hAnsi="Courier New"/>
              <w:lang w:eastAsia="zh-CN"/>
            </w:rPr>
          </w:rPrChange>
        </w:rPr>
        <w:t>UPFFunction &lt;&lt;ProxyClass&gt;&gt;</w:t>
      </w:r>
      <w:r w:rsidRPr="002C3AD9">
        <w:rPr>
          <w:lang w:val="fr-FR"/>
          <w:rPrChange w:id="1068" w:author="28.541_CR0320_(Rel-16)_NETSLICE-5GNRM" w:date="2020-06-29T16:38:00Z">
            <w:rPr/>
          </w:rPrChange>
        </w:rPr>
        <w:tab/>
      </w:r>
      <w:r>
        <w:fldChar w:fldCharType="begin" w:fldLock="1"/>
      </w:r>
      <w:r w:rsidRPr="002C3AD9">
        <w:rPr>
          <w:lang w:val="fr-FR"/>
          <w:rPrChange w:id="1069" w:author="28.541_CR0320_(Rel-16)_NETSLICE-5GNRM" w:date="2020-06-29T16:38:00Z">
            <w:rPr/>
          </w:rPrChange>
        </w:rPr>
        <w:instrText xml:space="preserve"> PAGEREF _Toc44341071 \h </w:instrText>
      </w:r>
      <w:r>
        <w:fldChar w:fldCharType="separate"/>
      </w:r>
      <w:r w:rsidRPr="002C3AD9">
        <w:rPr>
          <w:lang w:val="fr-FR"/>
          <w:rPrChange w:id="1070" w:author="28.541_CR0320_(Rel-16)_NETSLICE-5GNRM" w:date="2020-06-29T16:38:00Z">
            <w:rPr/>
          </w:rPrChange>
        </w:rPr>
        <w:t>46</w:t>
      </w:r>
      <w:r>
        <w:fldChar w:fldCharType="end"/>
      </w:r>
    </w:p>
    <w:p w:rsidR="002C3AD9" w:rsidRPr="00677C8D" w:rsidRDefault="002C3AD9">
      <w:pPr>
        <w:pStyle w:val="TOC4"/>
        <w:rPr>
          <w:rFonts w:ascii="Calibri" w:hAnsi="Calibri"/>
          <w:sz w:val="22"/>
          <w:szCs w:val="22"/>
          <w:lang w:val="fr-FR" w:eastAsia="en-GB"/>
          <w:rPrChange w:id="1071" w:author="28.541_CR0320_(Rel-16)_NETSLICE-5GNRM" w:date="2020-06-29T16:38:00Z">
            <w:rPr>
              <w:rFonts w:ascii="Calibri" w:hAnsi="Calibri"/>
              <w:sz w:val="22"/>
              <w:szCs w:val="22"/>
              <w:lang w:eastAsia="en-GB"/>
            </w:rPr>
          </w:rPrChange>
        </w:rPr>
      </w:pPr>
      <w:r w:rsidRPr="002C3AD9">
        <w:rPr>
          <w:lang w:val="fr-FR" w:eastAsia="zh-CN"/>
          <w:rPrChange w:id="1072" w:author="28.541_CR0320_(Rel-16)_NETSLICE-5GNRM" w:date="2020-06-29T16:38:00Z">
            <w:rPr>
              <w:lang w:eastAsia="zh-CN"/>
            </w:rPr>
          </w:rPrChange>
        </w:rPr>
        <w:t>4.3.29</w:t>
      </w:r>
      <w:r w:rsidRPr="002C3AD9">
        <w:rPr>
          <w:lang w:val="fr-FR"/>
          <w:rPrChange w:id="1073" w:author="28.541_CR0320_(Rel-16)_NETSLICE-5GNRM" w:date="2020-06-29T16:38:00Z">
            <w:rPr/>
          </w:rPrChange>
        </w:rPr>
        <w:t>.1</w:t>
      </w:r>
      <w:r w:rsidRPr="00677C8D">
        <w:rPr>
          <w:rFonts w:ascii="Calibri" w:hAnsi="Calibri"/>
          <w:sz w:val="22"/>
          <w:szCs w:val="22"/>
          <w:lang w:val="fr-FR" w:eastAsia="en-GB"/>
          <w:rPrChange w:id="1074" w:author="28.541_CR0320_(Rel-16)_NETSLICE-5GNRM" w:date="2020-06-29T16:38:00Z">
            <w:rPr>
              <w:rFonts w:ascii="Calibri" w:hAnsi="Calibri"/>
              <w:sz w:val="22"/>
              <w:szCs w:val="22"/>
              <w:lang w:eastAsia="en-GB"/>
            </w:rPr>
          </w:rPrChange>
        </w:rPr>
        <w:tab/>
      </w:r>
      <w:r w:rsidRPr="002C3AD9">
        <w:rPr>
          <w:lang w:val="fr-FR"/>
          <w:rPrChange w:id="1075" w:author="28.541_CR0320_(Rel-16)_NETSLICE-5GNRM" w:date="2020-06-29T16:38:00Z">
            <w:rPr/>
          </w:rPrChange>
        </w:rPr>
        <w:t>Definition</w:t>
      </w:r>
      <w:r w:rsidRPr="002C3AD9">
        <w:rPr>
          <w:lang w:val="fr-FR"/>
          <w:rPrChange w:id="1076" w:author="28.541_CR0320_(Rel-16)_NETSLICE-5GNRM" w:date="2020-06-29T16:38:00Z">
            <w:rPr/>
          </w:rPrChange>
        </w:rPr>
        <w:tab/>
      </w:r>
      <w:r>
        <w:fldChar w:fldCharType="begin" w:fldLock="1"/>
      </w:r>
      <w:r w:rsidRPr="002C3AD9">
        <w:rPr>
          <w:lang w:val="fr-FR"/>
          <w:rPrChange w:id="1077" w:author="28.541_CR0320_(Rel-16)_NETSLICE-5GNRM" w:date="2020-06-29T16:38:00Z">
            <w:rPr/>
          </w:rPrChange>
        </w:rPr>
        <w:instrText xml:space="preserve"> PAGEREF _Toc44341072 \h </w:instrText>
      </w:r>
      <w:r>
        <w:fldChar w:fldCharType="separate"/>
      </w:r>
      <w:r w:rsidRPr="002C3AD9">
        <w:rPr>
          <w:lang w:val="fr-FR"/>
          <w:rPrChange w:id="1078" w:author="28.541_CR0320_(Rel-16)_NETSLICE-5GNRM" w:date="2020-06-29T16:38:00Z">
            <w:rPr/>
          </w:rPrChange>
        </w:rPr>
        <w:t>46</w:t>
      </w:r>
      <w:r>
        <w:fldChar w:fldCharType="end"/>
      </w:r>
    </w:p>
    <w:p w:rsidR="002C3AD9" w:rsidRPr="00677C8D" w:rsidRDefault="002C3AD9">
      <w:pPr>
        <w:pStyle w:val="TOC4"/>
        <w:rPr>
          <w:rFonts w:ascii="Calibri" w:hAnsi="Calibri"/>
          <w:sz w:val="22"/>
          <w:szCs w:val="22"/>
          <w:lang w:val="fr-FR" w:eastAsia="en-GB"/>
          <w:rPrChange w:id="1079" w:author="28.541_CR0320_(Rel-16)_NETSLICE-5GNRM" w:date="2020-06-29T16:38:00Z">
            <w:rPr>
              <w:rFonts w:ascii="Calibri" w:hAnsi="Calibri"/>
              <w:sz w:val="22"/>
              <w:szCs w:val="22"/>
              <w:lang w:eastAsia="en-GB"/>
            </w:rPr>
          </w:rPrChange>
        </w:rPr>
      </w:pPr>
      <w:r w:rsidRPr="002C3AD9">
        <w:rPr>
          <w:lang w:val="fr-FR" w:eastAsia="zh-CN"/>
          <w:rPrChange w:id="1080" w:author="28.541_CR0320_(Rel-16)_NETSLICE-5GNRM" w:date="2020-06-29T16:38:00Z">
            <w:rPr>
              <w:lang w:eastAsia="zh-CN"/>
            </w:rPr>
          </w:rPrChange>
        </w:rPr>
        <w:t>4.3.29</w:t>
      </w:r>
      <w:r w:rsidRPr="002C3AD9">
        <w:rPr>
          <w:lang w:val="fr-FR"/>
          <w:rPrChange w:id="1081" w:author="28.541_CR0320_(Rel-16)_NETSLICE-5GNRM" w:date="2020-06-29T16:38:00Z">
            <w:rPr/>
          </w:rPrChange>
        </w:rPr>
        <w:t>.2</w:t>
      </w:r>
      <w:r w:rsidRPr="00677C8D">
        <w:rPr>
          <w:rFonts w:ascii="Calibri" w:hAnsi="Calibri"/>
          <w:sz w:val="22"/>
          <w:szCs w:val="22"/>
          <w:lang w:val="fr-FR" w:eastAsia="en-GB"/>
          <w:rPrChange w:id="1082" w:author="28.541_CR0320_(Rel-16)_NETSLICE-5GNRM" w:date="2020-06-29T16:38:00Z">
            <w:rPr>
              <w:rFonts w:ascii="Calibri" w:hAnsi="Calibri"/>
              <w:sz w:val="22"/>
              <w:szCs w:val="22"/>
              <w:lang w:eastAsia="en-GB"/>
            </w:rPr>
          </w:rPrChange>
        </w:rPr>
        <w:tab/>
      </w:r>
      <w:r w:rsidRPr="002C3AD9">
        <w:rPr>
          <w:lang w:val="fr-FR"/>
          <w:rPrChange w:id="1083" w:author="28.541_CR0320_(Rel-16)_NETSLICE-5GNRM" w:date="2020-06-29T16:38:00Z">
            <w:rPr/>
          </w:rPrChange>
        </w:rPr>
        <w:t>Attributes</w:t>
      </w:r>
      <w:r w:rsidRPr="002C3AD9">
        <w:rPr>
          <w:lang w:val="fr-FR"/>
          <w:rPrChange w:id="1084" w:author="28.541_CR0320_(Rel-16)_NETSLICE-5GNRM" w:date="2020-06-29T16:38:00Z">
            <w:rPr/>
          </w:rPrChange>
        </w:rPr>
        <w:tab/>
      </w:r>
      <w:r>
        <w:fldChar w:fldCharType="begin" w:fldLock="1"/>
      </w:r>
      <w:r w:rsidRPr="002C3AD9">
        <w:rPr>
          <w:lang w:val="fr-FR"/>
          <w:rPrChange w:id="1085" w:author="28.541_CR0320_(Rel-16)_NETSLICE-5GNRM" w:date="2020-06-29T16:38:00Z">
            <w:rPr/>
          </w:rPrChange>
        </w:rPr>
        <w:instrText xml:space="preserve"> PAGEREF _Toc44341073 \h </w:instrText>
      </w:r>
      <w:r>
        <w:fldChar w:fldCharType="separate"/>
      </w:r>
      <w:r w:rsidRPr="002C3AD9">
        <w:rPr>
          <w:lang w:val="fr-FR"/>
          <w:rPrChange w:id="1086" w:author="28.541_CR0320_(Rel-16)_NETSLICE-5GNRM" w:date="2020-06-29T16:38:00Z">
            <w:rPr/>
          </w:rPrChange>
        </w:rPr>
        <w:t>46</w:t>
      </w:r>
      <w:r>
        <w:fldChar w:fldCharType="end"/>
      </w:r>
    </w:p>
    <w:p w:rsidR="002C3AD9" w:rsidRPr="00677C8D" w:rsidRDefault="002C3AD9">
      <w:pPr>
        <w:pStyle w:val="TOC4"/>
        <w:rPr>
          <w:rFonts w:ascii="Calibri" w:hAnsi="Calibri"/>
          <w:sz w:val="22"/>
          <w:szCs w:val="22"/>
          <w:lang w:val="fr-FR" w:eastAsia="en-GB"/>
          <w:rPrChange w:id="1087" w:author="28.541_CR0320_(Rel-16)_NETSLICE-5GNRM" w:date="2020-06-29T16:38:00Z">
            <w:rPr>
              <w:rFonts w:ascii="Calibri" w:hAnsi="Calibri"/>
              <w:sz w:val="22"/>
              <w:szCs w:val="22"/>
              <w:lang w:eastAsia="en-GB"/>
            </w:rPr>
          </w:rPrChange>
        </w:rPr>
      </w:pPr>
      <w:r w:rsidRPr="002C3AD9">
        <w:rPr>
          <w:lang w:val="fr-FR" w:eastAsia="zh-CN"/>
          <w:rPrChange w:id="1088" w:author="28.541_CR0320_(Rel-16)_NETSLICE-5GNRM" w:date="2020-06-29T16:38:00Z">
            <w:rPr>
              <w:lang w:eastAsia="zh-CN"/>
            </w:rPr>
          </w:rPrChange>
        </w:rPr>
        <w:t>4.3.29</w:t>
      </w:r>
      <w:r w:rsidRPr="002C3AD9">
        <w:rPr>
          <w:lang w:val="fr-FR"/>
          <w:rPrChange w:id="1089" w:author="28.541_CR0320_(Rel-16)_NETSLICE-5GNRM" w:date="2020-06-29T16:38:00Z">
            <w:rPr/>
          </w:rPrChange>
        </w:rPr>
        <w:t>.3</w:t>
      </w:r>
      <w:r w:rsidRPr="00677C8D">
        <w:rPr>
          <w:rFonts w:ascii="Calibri" w:hAnsi="Calibri"/>
          <w:sz w:val="22"/>
          <w:szCs w:val="22"/>
          <w:lang w:val="fr-FR" w:eastAsia="en-GB"/>
          <w:rPrChange w:id="1090" w:author="28.541_CR0320_(Rel-16)_NETSLICE-5GNRM" w:date="2020-06-29T16:38:00Z">
            <w:rPr>
              <w:rFonts w:ascii="Calibri" w:hAnsi="Calibri"/>
              <w:sz w:val="22"/>
              <w:szCs w:val="22"/>
              <w:lang w:eastAsia="en-GB"/>
            </w:rPr>
          </w:rPrChange>
        </w:rPr>
        <w:tab/>
      </w:r>
      <w:r w:rsidRPr="002C3AD9">
        <w:rPr>
          <w:lang w:val="fr-FR"/>
          <w:rPrChange w:id="1091" w:author="28.541_CR0320_(Rel-16)_NETSLICE-5GNRM" w:date="2020-06-29T16:38:00Z">
            <w:rPr/>
          </w:rPrChange>
        </w:rPr>
        <w:t>Attribute constraints</w:t>
      </w:r>
      <w:r w:rsidRPr="002C3AD9">
        <w:rPr>
          <w:lang w:val="fr-FR"/>
          <w:rPrChange w:id="1092" w:author="28.541_CR0320_(Rel-16)_NETSLICE-5GNRM" w:date="2020-06-29T16:38:00Z">
            <w:rPr/>
          </w:rPrChange>
        </w:rPr>
        <w:tab/>
      </w:r>
      <w:r>
        <w:fldChar w:fldCharType="begin" w:fldLock="1"/>
      </w:r>
      <w:r w:rsidRPr="002C3AD9">
        <w:rPr>
          <w:lang w:val="fr-FR"/>
          <w:rPrChange w:id="1093" w:author="28.541_CR0320_(Rel-16)_NETSLICE-5GNRM" w:date="2020-06-29T16:38:00Z">
            <w:rPr/>
          </w:rPrChange>
        </w:rPr>
        <w:instrText xml:space="preserve"> PAGEREF _Toc44341074 \h </w:instrText>
      </w:r>
      <w:r>
        <w:fldChar w:fldCharType="separate"/>
      </w:r>
      <w:r w:rsidRPr="002C3AD9">
        <w:rPr>
          <w:lang w:val="fr-FR"/>
          <w:rPrChange w:id="1094" w:author="28.541_CR0320_(Rel-16)_NETSLICE-5GNRM" w:date="2020-06-29T16:38:00Z">
            <w:rPr/>
          </w:rPrChange>
        </w:rPr>
        <w:t>46</w:t>
      </w:r>
      <w:r>
        <w:fldChar w:fldCharType="end"/>
      </w:r>
    </w:p>
    <w:p w:rsidR="002C3AD9" w:rsidRPr="00677C8D" w:rsidRDefault="002C3AD9">
      <w:pPr>
        <w:pStyle w:val="TOC4"/>
        <w:rPr>
          <w:rFonts w:ascii="Calibri" w:hAnsi="Calibri"/>
          <w:sz w:val="22"/>
          <w:szCs w:val="22"/>
          <w:lang w:val="fr-FR" w:eastAsia="en-GB"/>
          <w:rPrChange w:id="1095" w:author="28.541_CR0320_(Rel-16)_NETSLICE-5GNRM" w:date="2020-06-29T16:38:00Z">
            <w:rPr>
              <w:rFonts w:ascii="Calibri" w:hAnsi="Calibri"/>
              <w:sz w:val="22"/>
              <w:szCs w:val="22"/>
              <w:lang w:eastAsia="en-GB"/>
            </w:rPr>
          </w:rPrChange>
        </w:rPr>
      </w:pPr>
      <w:r w:rsidRPr="002C3AD9">
        <w:rPr>
          <w:lang w:val="fr-FR" w:eastAsia="zh-CN"/>
          <w:rPrChange w:id="1096" w:author="28.541_CR0320_(Rel-16)_NETSLICE-5GNRM" w:date="2020-06-29T16:38:00Z">
            <w:rPr>
              <w:lang w:eastAsia="zh-CN"/>
            </w:rPr>
          </w:rPrChange>
        </w:rPr>
        <w:t>4.3.29</w:t>
      </w:r>
      <w:r w:rsidRPr="002C3AD9">
        <w:rPr>
          <w:lang w:val="fr-FR"/>
          <w:rPrChange w:id="1097" w:author="28.541_CR0320_(Rel-16)_NETSLICE-5GNRM" w:date="2020-06-29T16:38:00Z">
            <w:rPr/>
          </w:rPrChange>
        </w:rPr>
        <w:t>.4</w:t>
      </w:r>
      <w:r w:rsidRPr="00677C8D">
        <w:rPr>
          <w:rFonts w:ascii="Calibri" w:hAnsi="Calibri"/>
          <w:sz w:val="22"/>
          <w:szCs w:val="22"/>
          <w:lang w:val="fr-FR" w:eastAsia="en-GB"/>
          <w:rPrChange w:id="1098" w:author="28.541_CR0320_(Rel-16)_NETSLICE-5GNRM" w:date="2020-06-29T16:38:00Z">
            <w:rPr>
              <w:rFonts w:ascii="Calibri" w:hAnsi="Calibri"/>
              <w:sz w:val="22"/>
              <w:szCs w:val="22"/>
              <w:lang w:eastAsia="en-GB"/>
            </w:rPr>
          </w:rPrChange>
        </w:rPr>
        <w:tab/>
      </w:r>
      <w:r w:rsidRPr="002C3AD9">
        <w:rPr>
          <w:lang w:val="fr-FR"/>
          <w:rPrChange w:id="1099" w:author="28.541_CR0320_(Rel-16)_NETSLICE-5GNRM" w:date="2020-06-29T16:38:00Z">
            <w:rPr/>
          </w:rPrChange>
        </w:rPr>
        <w:t>Notifications</w:t>
      </w:r>
      <w:r w:rsidRPr="002C3AD9">
        <w:rPr>
          <w:lang w:val="fr-FR"/>
          <w:rPrChange w:id="1100" w:author="28.541_CR0320_(Rel-16)_NETSLICE-5GNRM" w:date="2020-06-29T16:38:00Z">
            <w:rPr/>
          </w:rPrChange>
        </w:rPr>
        <w:tab/>
      </w:r>
      <w:r>
        <w:fldChar w:fldCharType="begin" w:fldLock="1"/>
      </w:r>
      <w:r w:rsidRPr="002C3AD9">
        <w:rPr>
          <w:lang w:val="fr-FR"/>
          <w:rPrChange w:id="1101" w:author="28.541_CR0320_(Rel-16)_NETSLICE-5GNRM" w:date="2020-06-29T16:38:00Z">
            <w:rPr/>
          </w:rPrChange>
        </w:rPr>
        <w:instrText xml:space="preserve"> PAGEREF _Toc44341075 \h </w:instrText>
      </w:r>
      <w:r>
        <w:fldChar w:fldCharType="separate"/>
      </w:r>
      <w:r w:rsidRPr="002C3AD9">
        <w:rPr>
          <w:lang w:val="fr-FR"/>
          <w:rPrChange w:id="1102" w:author="28.541_CR0320_(Rel-16)_NETSLICE-5GNRM" w:date="2020-06-29T16:38:00Z">
            <w:rPr/>
          </w:rPrChange>
        </w:rPr>
        <w:t>47</w:t>
      </w:r>
      <w:r>
        <w:fldChar w:fldCharType="end"/>
      </w:r>
    </w:p>
    <w:p w:rsidR="002C3AD9" w:rsidRPr="00677C8D" w:rsidRDefault="002C3AD9">
      <w:pPr>
        <w:pStyle w:val="TOC3"/>
        <w:rPr>
          <w:rFonts w:ascii="Calibri" w:hAnsi="Calibri"/>
          <w:sz w:val="22"/>
          <w:szCs w:val="22"/>
          <w:lang w:val="fr-FR" w:eastAsia="en-GB"/>
          <w:rPrChange w:id="1103" w:author="28.541_CR0320_(Rel-16)_NETSLICE-5GNRM" w:date="2020-06-29T16:38:00Z">
            <w:rPr>
              <w:rFonts w:ascii="Calibri" w:hAnsi="Calibri"/>
              <w:sz w:val="22"/>
              <w:szCs w:val="22"/>
              <w:lang w:eastAsia="en-GB"/>
            </w:rPr>
          </w:rPrChange>
        </w:rPr>
      </w:pPr>
      <w:r w:rsidRPr="002C3AD9">
        <w:rPr>
          <w:lang w:val="fr-FR" w:eastAsia="zh-CN"/>
          <w:rPrChange w:id="1104" w:author="28.541_CR0320_(Rel-16)_NETSLICE-5GNRM" w:date="2020-06-29T16:38:00Z">
            <w:rPr>
              <w:lang w:eastAsia="zh-CN"/>
            </w:rPr>
          </w:rPrChange>
        </w:rPr>
        <w:t>4.3.30</w:t>
      </w:r>
      <w:r w:rsidRPr="00677C8D">
        <w:rPr>
          <w:rFonts w:ascii="Calibri" w:hAnsi="Calibri"/>
          <w:sz w:val="22"/>
          <w:szCs w:val="22"/>
          <w:lang w:val="fr-FR" w:eastAsia="en-GB"/>
          <w:rPrChange w:id="1105" w:author="28.541_CR0320_(Rel-16)_NETSLICE-5GNRM" w:date="2020-06-29T16:38:00Z">
            <w:rPr>
              <w:rFonts w:ascii="Calibri" w:hAnsi="Calibri"/>
              <w:sz w:val="22"/>
              <w:szCs w:val="22"/>
              <w:lang w:eastAsia="en-GB"/>
            </w:rPr>
          </w:rPrChange>
        </w:rPr>
        <w:tab/>
      </w:r>
      <w:r w:rsidRPr="002C3AD9">
        <w:rPr>
          <w:rFonts w:ascii="Courier New" w:hAnsi="Courier New"/>
          <w:lang w:val="fr-FR" w:eastAsia="zh-CN"/>
          <w:rPrChange w:id="1106" w:author="28.541_CR0320_(Rel-16)_NETSLICE-5GNRM" w:date="2020-06-29T16:38:00Z">
            <w:rPr>
              <w:rFonts w:ascii="Courier New" w:hAnsi="Courier New"/>
              <w:lang w:eastAsia="zh-CN"/>
            </w:rPr>
          </w:rPrChange>
        </w:rPr>
        <w:t>AMFFunction &lt;&lt;ProxyClass&gt;&gt;</w:t>
      </w:r>
      <w:r w:rsidRPr="002C3AD9">
        <w:rPr>
          <w:lang w:val="fr-FR"/>
          <w:rPrChange w:id="1107" w:author="28.541_CR0320_(Rel-16)_NETSLICE-5GNRM" w:date="2020-06-29T16:38:00Z">
            <w:rPr/>
          </w:rPrChange>
        </w:rPr>
        <w:tab/>
      </w:r>
      <w:r>
        <w:fldChar w:fldCharType="begin" w:fldLock="1"/>
      </w:r>
      <w:r w:rsidRPr="002C3AD9">
        <w:rPr>
          <w:lang w:val="fr-FR"/>
          <w:rPrChange w:id="1108" w:author="28.541_CR0320_(Rel-16)_NETSLICE-5GNRM" w:date="2020-06-29T16:38:00Z">
            <w:rPr/>
          </w:rPrChange>
        </w:rPr>
        <w:instrText xml:space="preserve"> PAGEREF _Toc44341076 \h </w:instrText>
      </w:r>
      <w:r>
        <w:fldChar w:fldCharType="separate"/>
      </w:r>
      <w:r w:rsidRPr="002C3AD9">
        <w:rPr>
          <w:lang w:val="fr-FR"/>
          <w:rPrChange w:id="1109" w:author="28.541_CR0320_(Rel-16)_NETSLICE-5GNRM" w:date="2020-06-29T16:38:00Z">
            <w:rPr/>
          </w:rPrChange>
        </w:rPr>
        <w:t>47</w:t>
      </w:r>
      <w:r>
        <w:fldChar w:fldCharType="end"/>
      </w:r>
    </w:p>
    <w:p w:rsidR="002C3AD9" w:rsidRPr="00677C8D" w:rsidRDefault="002C3AD9">
      <w:pPr>
        <w:pStyle w:val="TOC4"/>
        <w:rPr>
          <w:rFonts w:ascii="Calibri" w:hAnsi="Calibri"/>
          <w:sz w:val="22"/>
          <w:szCs w:val="22"/>
          <w:lang w:val="fr-FR" w:eastAsia="en-GB"/>
          <w:rPrChange w:id="1110" w:author="28.541_CR0320_(Rel-16)_NETSLICE-5GNRM" w:date="2020-06-29T16:38:00Z">
            <w:rPr>
              <w:rFonts w:ascii="Calibri" w:hAnsi="Calibri"/>
              <w:sz w:val="22"/>
              <w:szCs w:val="22"/>
              <w:lang w:eastAsia="en-GB"/>
            </w:rPr>
          </w:rPrChange>
        </w:rPr>
      </w:pPr>
      <w:r w:rsidRPr="002C3AD9">
        <w:rPr>
          <w:lang w:val="fr-FR" w:eastAsia="zh-CN"/>
          <w:rPrChange w:id="1111" w:author="28.541_CR0320_(Rel-16)_NETSLICE-5GNRM" w:date="2020-06-29T16:38:00Z">
            <w:rPr>
              <w:lang w:eastAsia="zh-CN"/>
            </w:rPr>
          </w:rPrChange>
        </w:rPr>
        <w:t>4.3.30</w:t>
      </w:r>
      <w:r w:rsidRPr="002C3AD9">
        <w:rPr>
          <w:lang w:val="fr-FR"/>
          <w:rPrChange w:id="1112" w:author="28.541_CR0320_(Rel-16)_NETSLICE-5GNRM" w:date="2020-06-29T16:38:00Z">
            <w:rPr/>
          </w:rPrChange>
        </w:rPr>
        <w:t>.1</w:t>
      </w:r>
      <w:r w:rsidRPr="00677C8D">
        <w:rPr>
          <w:rFonts w:ascii="Calibri" w:hAnsi="Calibri"/>
          <w:sz w:val="22"/>
          <w:szCs w:val="22"/>
          <w:lang w:val="fr-FR" w:eastAsia="en-GB"/>
          <w:rPrChange w:id="1113" w:author="28.541_CR0320_(Rel-16)_NETSLICE-5GNRM" w:date="2020-06-29T16:38:00Z">
            <w:rPr>
              <w:rFonts w:ascii="Calibri" w:hAnsi="Calibri"/>
              <w:sz w:val="22"/>
              <w:szCs w:val="22"/>
              <w:lang w:eastAsia="en-GB"/>
            </w:rPr>
          </w:rPrChange>
        </w:rPr>
        <w:tab/>
      </w:r>
      <w:r w:rsidRPr="002C3AD9">
        <w:rPr>
          <w:lang w:val="fr-FR"/>
          <w:rPrChange w:id="1114" w:author="28.541_CR0320_(Rel-16)_NETSLICE-5GNRM" w:date="2020-06-29T16:38:00Z">
            <w:rPr/>
          </w:rPrChange>
        </w:rPr>
        <w:t>Definition</w:t>
      </w:r>
      <w:r w:rsidRPr="002C3AD9">
        <w:rPr>
          <w:lang w:val="fr-FR"/>
          <w:rPrChange w:id="1115" w:author="28.541_CR0320_(Rel-16)_NETSLICE-5GNRM" w:date="2020-06-29T16:38:00Z">
            <w:rPr/>
          </w:rPrChange>
        </w:rPr>
        <w:tab/>
      </w:r>
      <w:r>
        <w:fldChar w:fldCharType="begin" w:fldLock="1"/>
      </w:r>
      <w:r w:rsidRPr="002C3AD9">
        <w:rPr>
          <w:lang w:val="fr-FR"/>
          <w:rPrChange w:id="1116" w:author="28.541_CR0320_(Rel-16)_NETSLICE-5GNRM" w:date="2020-06-29T16:38:00Z">
            <w:rPr/>
          </w:rPrChange>
        </w:rPr>
        <w:instrText xml:space="preserve"> PAGEREF _Toc44341077 \h </w:instrText>
      </w:r>
      <w:r>
        <w:fldChar w:fldCharType="separate"/>
      </w:r>
      <w:r w:rsidRPr="002C3AD9">
        <w:rPr>
          <w:lang w:val="fr-FR"/>
          <w:rPrChange w:id="1117" w:author="28.541_CR0320_(Rel-16)_NETSLICE-5GNRM" w:date="2020-06-29T16:38:00Z">
            <w:rPr/>
          </w:rPrChange>
        </w:rPr>
        <w:t>47</w:t>
      </w:r>
      <w:r>
        <w:fldChar w:fldCharType="end"/>
      </w:r>
    </w:p>
    <w:p w:rsidR="002C3AD9" w:rsidRPr="00677C8D" w:rsidRDefault="002C3AD9">
      <w:pPr>
        <w:pStyle w:val="TOC4"/>
        <w:rPr>
          <w:rFonts w:ascii="Calibri" w:hAnsi="Calibri"/>
          <w:sz w:val="22"/>
          <w:szCs w:val="22"/>
          <w:lang w:val="fr-FR" w:eastAsia="en-GB"/>
          <w:rPrChange w:id="1118" w:author="28.541_CR0320_(Rel-16)_NETSLICE-5GNRM" w:date="2020-06-29T16:38:00Z">
            <w:rPr>
              <w:rFonts w:ascii="Calibri" w:hAnsi="Calibri"/>
              <w:sz w:val="22"/>
              <w:szCs w:val="22"/>
              <w:lang w:eastAsia="en-GB"/>
            </w:rPr>
          </w:rPrChange>
        </w:rPr>
      </w:pPr>
      <w:r w:rsidRPr="002C3AD9">
        <w:rPr>
          <w:lang w:val="fr-FR" w:eastAsia="zh-CN"/>
          <w:rPrChange w:id="1119" w:author="28.541_CR0320_(Rel-16)_NETSLICE-5GNRM" w:date="2020-06-29T16:38:00Z">
            <w:rPr>
              <w:lang w:eastAsia="zh-CN"/>
            </w:rPr>
          </w:rPrChange>
        </w:rPr>
        <w:t>4.3.30</w:t>
      </w:r>
      <w:r w:rsidRPr="002C3AD9">
        <w:rPr>
          <w:lang w:val="fr-FR"/>
          <w:rPrChange w:id="1120" w:author="28.541_CR0320_(Rel-16)_NETSLICE-5GNRM" w:date="2020-06-29T16:38:00Z">
            <w:rPr/>
          </w:rPrChange>
        </w:rPr>
        <w:t>.2</w:t>
      </w:r>
      <w:r w:rsidRPr="00677C8D">
        <w:rPr>
          <w:rFonts w:ascii="Calibri" w:hAnsi="Calibri"/>
          <w:sz w:val="22"/>
          <w:szCs w:val="22"/>
          <w:lang w:val="fr-FR" w:eastAsia="en-GB"/>
          <w:rPrChange w:id="1121" w:author="28.541_CR0320_(Rel-16)_NETSLICE-5GNRM" w:date="2020-06-29T16:38:00Z">
            <w:rPr>
              <w:rFonts w:ascii="Calibri" w:hAnsi="Calibri"/>
              <w:sz w:val="22"/>
              <w:szCs w:val="22"/>
              <w:lang w:eastAsia="en-GB"/>
            </w:rPr>
          </w:rPrChange>
        </w:rPr>
        <w:tab/>
      </w:r>
      <w:r w:rsidRPr="002C3AD9">
        <w:rPr>
          <w:lang w:val="fr-FR"/>
          <w:rPrChange w:id="1122" w:author="28.541_CR0320_(Rel-16)_NETSLICE-5GNRM" w:date="2020-06-29T16:38:00Z">
            <w:rPr/>
          </w:rPrChange>
        </w:rPr>
        <w:t>Attributes</w:t>
      </w:r>
      <w:r w:rsidRPr="002C3AD9">
        <w:rPr>
          <w:lang w:val="fr-FR"/>
          <w:rPrChange w:id="1123" w:author="28.541_CR0320_(Rel-16)_NETSLICE-5GNRM" w:date="2020-06-29T16:38:00Z">
            <w:rPr/>
          </w:rPrChange>
        </w:rPr>
        <w:tab/>
      </w:r>
      <w:r>
        <w:fldChar w:fldCharType="begin" w:fldLock="1"/>
      </w:r>
      <w:r w:rsidRPr="002C3AD9">
        <w:rPr>
          <w:lang w:val="fr-FR"/>
          <w:rPrChange w:id="1124" w:author="28.541_CR0320_(Rel-16)_NETSLICE-5GNRM" w:date="2020-06-29T16:38:00Z">
            <w:rPr/>
          </w:rPrChange>
        </w:rPr>
        <w:instrText xml:space="preserve"> PAGEREF _Toc44341078 \h </w:instrText>
      </w:r>
      <w:r>
        <w:fldChar w:fldCharType="separate"/>
      </w:r>
      <w:r w:rsidRPr="002C3AD9">
        <w:rPr>
          <w:lang w:val="fr-FR"/>
          <w:rPrChange w:id="1125" w:author="28.541_CR0320_(Rel-16)_NETSLICE-5GNRM" w:date="2020-06-29T16:38:00Z">
            <w:rPr/>
          </w:rPrChange>
        </w:rPr>
        <w:t>47</w:t>
      </w:r>
      <w:r>
        <w:fldChar w:fldCharType="end"/>
      </w:r>
    </w:p>
    <w:p w:rsidR="002C3AD9" w:rsidRPr="00677C8D" w:rsidRDefault="002C3AD9">
      <w:pPr>
        <w:pStyle w:val="TOC4"/>
        <w:rPr>
          <w:rFonts w:ascii="Calibri" w:hAnsi="Calibri"/>
          <w:sz w:val="22"/>
          <w:szCs w:val="22"/>
          <w:lang w:val="fr-FR" w:eastAsia="en-GB"/>
          <w:rPrChange w:id="1126" w:author="28.541_CR0320_(Rel-16)_NETSLICE-5GNRM" w:date="2020-06-29T16:38:00Z">
            <w:rPr>
              <w:rFonts w:ascii="Calibri" w:hAnsi="Calibri"/>
              <w:sz w:val="22"/>
              <w:szCs w:val="22"/>
              <w:lang w:eastAsia="en-GB"/>
            </w:rPr>
          </w:rPrChange>
        </w:rPr>
      </w:pPr>
      <w:r w:rsidRPr="002C3AD9">
        <w:rPr>
          <w:lang w:val="fr-FR" w:eastAsia="zh-CN"/>
          <w:rPrChange w:id="1127" w:author="28.541_CR0320_(Rel-16)_NETSLICE-5GNRM" w:date="2020-06-29T16:38:00Z">
            <w:rPr>
              <w:lang w:eastAsia="zh-CN"/>
            </w:rPr>
          </w:rPrChange>
        </w:rPr>
        <w:t>4.3.30</w:t>
      </w:r>
      <w:r w:rsidRPr="002C3AD9">
        <w:rPr>
          <w:lang w:val="fr-FR"/>
          <w:rPrChange w:id="1128" w:author="28.541_CR0320_(Rel-16)_NETSLICE-5GNRM" w:date="2020-06-29T16:38:00Z">
            <w:rPr/>
          </w:rPrChange>
        </w:rPr>
        <w:t>.3</w:t>
      </w:r>
      <w:r w:rsidRPr="00677C8D">
        <w:rPr>
          <w:rFonts w:ascii="Calibri" w:hAnsi="Calibri"/>
          <w:sz w:val="22"/>
          <w:szCs w:val="22"/>
          <w:lang w:val="fr-FR" w:eastAsia="en-GB"/>
          <w:rPrChange w:id="1129" w:author="28.541_CR0320_(Rel-16)_NETSLICE-5GNRM" w:date="2020-06-29T16:38:00Z">
            <w:rPr>
              <w:rFonts w:ascii="Calibri" w:hAnsi="Calibri"/>
              <w:sz w:val="22"/>
              <w:szCs w:val="22"/>
              <w:lang w:eastAsia="en-GB"/>
            </w:rPr>
          </w:rPrChange>
        </w:rPr>
        <w:tab/>
      </w:r>
      <w:r w:rsidRPr="002C3AD9">
        <w:rPr>
          <w:lang w:val="fr-FR"/>
          <w:rPrChange w:id="1130" w:author="28.541_CR0320_(Rel-16)_NETSLICE-5GNRM" w:date="2020-06-29T16:38:00Z">
            <w:rPr/>
          </w:rPrChange>
        </w:rPr>
        <w:t>Attribute constraints</w:t>
      </w:r>
      <w:r w:rsidRPr="002C3AD9">
        <w:rPr>
          <w:lang w:val="fr-FR"/>
          <w:rPrChange w:id="1131" w:author="28.541_CR0320_(Rel-16)_NETSLICE-5GNRM" w:date="2020-06-29T16:38:00Z">
            <w:rPr/>
          </w:rPrChange>
        </w:rPr>
        <w:tab/>
      </w:r>
      <w:r>
        <w:fldChar w:fldCharType="begin" w:fldLock="1"/>
      </w:r>
      <w:r w:rsidRPr="002C3AD9">
        <w:rPr>
          <w:lang w:val="fr-FR"/>
          <w:rPrChange w:id="1132" w:author="28.541_CR0320_(Rel-16)_NETSLICE-5GNRM" w:date="2020-06-29T16:38:00Z">
            <w:rPr/>
          </w:rPrChange>
        </w:rPr>
        <w:instrText xml:space="preserve"> PAGEREF _Toc44341079 \h </w:instrText>
      </w:r>
      <w:r>
        <w:fldChar w:fldCharType="separate"/>
      </w:r>
      <w:r w:rsidRPr="002C3AD9">
        <w:rPr>
          <w:lang w:val="fr-FR"/>
          <w:rPrChange w:id="1133" w:author="28.541_CR0320_(Rel-16)_NETSLICE-5GNRM" w:date="2020-06-29T16:38:00Z">
            <w:rPr/>
          </w:rPrChange>
        </w:rPr>
        <w:t>47</w:t>
      </w:r>
      <w:r>
        <w:fldChar w:fldCharType="end"/>
      </w:r>
    </w:p>
    <w:p w:rsidR="002C3AD9" w:rsidRPr="00677C8D" w:rsidRDefault="002C3AD9">
      <w:pPr>
        <w:pStyle w:val="TOC4"/>
        <w:rPr>
          <w:rFonts w:ascii="Calibri" w:hAnsi="Calibri"/>
          <w:sz w:val="22"/>
          <w:szCs w:val="22"/>
          <w:lang w:val="fr-FR" w:eastAsia="en-GB"/>
          <w:rPrChange w:id="1134" w:author="28.541_CR0320_(Rel-16)_NETSLICE-5GNRM" w:date="2020-06-29T16:38:00Z">
            <w:rPr>
              <w:rFonts w:ascii="Calibri" w:hAnsi="Calibri"/>
              <w:sz w:val="22"/>
              <w:szCs w:val="22"/>
              <w:lang w:eastAsia="en-GB"/>
            </w:rPr>
          </w:rPrChange>
        </w:rPr>
      </w:pPr>
      <w:r w:rsidRPr="002C3AD9">
        <w:rPr>
          <w:lang w:val="fr-FR" w:eastAsia="zh-CN"/>
          <w:rPrChange w:id="1135" w:author="28.541_CR0320_(Rel-16)_NETSLICE-5GNRM" w:date="2020-06-29T16:38:00Z">
            <w:rPr>
              <w:lang w:eastAsia="zh-CN"/>
            </w:rPr>
          </w:rPrChange>
        </w:rPr>
        <w:t>4.3.30</w:t>
      </w:r>
      <w:r w:rsidRPr="002C3AD9">
        <w:rPr>
          <w:lang w:val="fr-FR"/>
          <w:rPrChange w:id="1136" w:author="28.541_CR0320_(Rel-16)_NETSLICE-5GNRM" w:date="2020-06-29T16:38:00Z">
            <w:rPr/>
          </w:rPrChange>
        </w:rPr>
        <w:t>.4</w:t>
      </w:r>
      <w:r w:rsidRPr="00677C8D">
        <w:rPr>
          <w:rFonts w:ascii="Calibri" w:hAnsi="Calibri"/>
          <w:sz w:val="22"/>
          <w:szCs w:val="22"/>
          <w:lang w:val="fr-FR" w:eastAsia="en-GB"/>
          <w:rPrChange w:id="1137" w:author="28.541_CR0320_(Rel-16)_NETSLICE-5GNRM" w:date="2020-06-29T16:38:00Z">
            <w:rPr>
              <w:rFonts w:ascii="Calibri" w:hAnsi="Calibri"/>
              <w:sz w:val="22"/>
              <w:szCs w:val="22"/>
              <w:lang w:eastAsia="en-GB"/>
            </w:rPr>
          </w:rPrChange>
        </w:rPr>
        <w:tab/>
      </w:r>
      <w:r w:rsidRPr="002C3AD9">
        <w:rPr>
          <w:lang w:val="fr-FR"/>
          <w:rPrChange w:id="1138" w:author="28.541_CR0320_(Rel-16)_NETSLICE-5GNRM" w:date="2020-06-29T16:38:00Z">
            <w:rPr/>
          </w:rPrChange>
        </w:rPr>
        <w:t>Notifications</w:t>
      </w:r>
      <w:r w:rsidRPr="002C3AD9">
        <w:rPr>
          <w:lang w:val="fr-FR"/>
          <w:rPrChange w:id="1139" w:author="28.541_CR0320_(Rel-16)_NETSLICE-5GNRM" w:date="2020-06-29T16:38:00Z">
            <w:rPr/>
          </w:rPrChange>
        </w:rPr>
        <w:tab/>
      </w:r>
      <w:r>
        <w:fldChar w:fldCharType="begin" w:fldLock="1"/>
      </w:r>
      <w:r w:rsidRPr="002C3AD9">
        <w:rPr>
          <w:lang w:val="fr-FR"/>
          <w:rPrChange w:id="1140" w:author="28.541_CR0320_(Rel-16)_NETSLICE-5GNRM" w:date="2020-06-29T16:38:00Z">
            <w:rPr/>
          </w:rPrChange>
        </w:rPr>
        <w:instrText xml:space="preserve"> PAGEREF _Toc44341080 \h </w:instrText>
      </w:r>
      <w:r>
        <w:fldChar w:fldCharType="separate"/>
      </w:r>
      <w:r w:rsidRPr="002C3AD9">
        <w:rPr>
          <w:lang w:val="fr-FR"/>
          <w:rPrChange w:id="1141" w:author="28.541_CR0320_(Rel-16)_NETSLICE-5GNRM" w:date="2020-06-29T16:38:00Z">
            <w:rPr/>
          </w:rPrChange>
        </w:rPr>
        <w:t>47</w:t>
      </w:r>
      <w:r>
        <w:fldChar w:fldCharType="end"/>
      </w:r>
    </w:p>
    <w:p w:rsidR="002C3AD9" w:rsidRPr="00677C8D" w:rsidRDefault="002C3AD9">
      <w:pPr>
        <w:pStyle w:val="TOC3"/>
        <w:rPr>
          <w:rFonts w:ascii="Calibri" w:hAnsi="Calibri"/>
          <w:sz w:val="22"/>
          <w:szCs w:val="22"/>
          <w:lang w:val="fr-FR" w:eastAsia="en-GB"/>
          <w:rPrChange w:id="1142" w:author="28.541_CR0320_(Rel-16)_NETSLICE-5GNRM" w:date="2020-06-29T16:38:00Z">
            <w:rPr>
              <w:rFonts w:ascii="Calibri" w:hAnsi="Calibri"/>
              <w:sz w:val="22"/>
              <w:szCs w:val="22"/>
              <w:lang w:eastAsia="en-GB"/>
            </w:rPr>
          </w:rPrChange>
        </w:rPr>
      </w:pPr>
      <w:r w:rsidRPr="002C3AD9">
        <w:rPr>
          <w:lang w:val="fr-FR" w:eastAsia="zh-CN"/>
          <w:rPrChange w:id="1143" w:author="28.541_CR0320_(Rel-16)_NETSLICE-5GNRM" w:date="2020-06-29T16:38:00Z">
            <w:rPr>
              <w:lang w:eastAsia="zh-CN"/>
            </w:rPr>
          </w:rPrChange>
        </w:rPr>
        <w:t>4.3.31</w:t>
      </w:r>
      <w:r w:rsidRPr="00677C8D">
        <w:rPr>
          <w:rFonts w:ascii="Calibri" w:hAnsi="Calibri"/>
          <w:sz w:val="22"/>
          <w:szCs w:val="22"/>
          <w:lang w:val="fr-FR" w:eastAsia="en-GB"/>
          <w:rPrChange w:id="1144" w:author="28.541_CR0320_(Rel-16)_NETSLICE-5GNRM" w:date="2020-06-29T16:38:00Z">
            <w:rPr>
              <w:rFonts w:ascii="Calibri" w:hAnsi="Calibri"/>
              <w:sz w:val="22"/>
              <w:szCs w:val="22"/>
              <w:lang w:eastAsia="en-GB"/>
            </w:rPr>
          </w:rPrChange>
        </w:rPr>
        <w:tab/>
      </w:r>
      <w:r w:rsidRPr="002C3AD9">
        <w:rPr>
          <w:lang w:val="fr-FR" w:eastAsia="zh-CN"/>
          <w:rPrChange w:id="1145" w:author="28.541_CR0320_(Rel-16)_NETSLICE-5GNRM" w:date="2020-06-29T16:38:00Z">
            <w:rPr>
              <w:lang w:eastAsia="zh-CN"/>
            </w:rPr>
          </w:rPrChange>
        </w:rPr>
        <w:t>Void</w:t>
      </w:r>
      <w:r w:rsidRPr="002C3AD9">
        <w:rPr>
          <w:lang w:val="fr-FR"/>
          <w:rPrChange w:id="1146" w:author="28.541_CR0320_(Rel-16)_NETSLICE-5GNRM" w:date="2020-06-29T16:38:00Z">
            <w:rPr/>
          </w:rPrChange>
        </w:rPr>
        <w:tab/>
      </w:r>
      <w:r>
        <w:fldChar w:fldCharType="begin" w:fldLock="1"/>
      </w:r>
      <w:r w:rsidRPr="002C3AD9">
        <w:rPr>
          <w:lang w:val="fr-FR"/>
          <w:rPrChange w:id="1147" w:author="28.541_CR0320_(Rel-16)_NETSLICE-5GNRM" w:date="2020-06-29T16:38:00Z">
            <w:rPr/>
          </w:rPrChange>
        </w:rPr>
        <w:instrText xml:space="preserve"> PAGEREF _Toc44341081 \h </w:instrText>
      </w:r>
      <w:r>
        <w:fldChar w:fldCharType="separate"/>
      </w:r>
      <w:r w:rsidRPr="002C3AD9">
        <w:rPr>
          <w:lang w:val="fr-FR"/>
          <w:rPrChange w:id="1148" w:author="28.541_CR0320_(Rel-16)_NETSLICE-5GNRM" w:date="2020-06-29T16:38:00Z">
            <w:rPr/>
          </w:rPrChange>
        </w:rPr>
        <w:t>47</w:t>
      </w:r>
      <w:r>
        <w:fldChar w:fldCharType="end"/>
      </w:r>
    </w:p>
    <w:p w:rsidR="002C3AD9" w:rsidRPr="00677C8D" w:rsidRDefault="002C3AD9">
      <w:pPr>
        <w:pStyle w:val="TOC3"/>
        <w:rPr>
          <w:rFonts w:ascii="Calibri" w:hAnsi="Calibri"/>
          <w:sz w:val="22"/>
          <w:szCs w:val="22"/>
          <w:lang w:val="fr-FR" w:eastAsia="en-GB"/>
          <w:rPrChange w:id="1149" w:author="28.541_CR0320_(Rel-16)_NETSLICE-5GNRM" w:date="2020-06-29T16:38:00Z">
            <w:rPr>
              <w:rFonts w:ascii="Calibri" w:hAnsi="Calibri"/>
              <w:sz w:val="22"/>
              <w:szCs w:val="22"/>
              <w:lang w:eastAsia="en-GB"/>
            </w:rPr>
          </w:rPrChange>
        </w:rPr>
      </w:pPr>
      <w:r w:rsidRPr="002C3AD9">
        <w:rPr>
          <w:lang w:val="fr-FR" w:eastAsia="zh-CN"/>
          <w:rPrChange w:id="1150" w:author="28.541_CR0320_(Rel-16)_NETSLICE-5GNRM" w:date="2020-06-29T16:38:00Z">
            <w:rPr>
              <w:lang w:val="en-US" w:eastAsia="zh-CN"/>
            </w:rPr>
          </w:rPrChange>
        </w:rPr>
        <w:t>4.3.32</w:t>
      </w:r>
      <w:r w:rsidRPr="00677C8D">
        <w:rPr>
          <w:rFonts w:ascii="Calibri" w:hAnsi="Calibri"/>
          <w:sz w:val="22"/>
          <w:szCs w:val="22"/>
          <w:lang w:val="fr-FR" w:eastAsia="en-GB"/>
          <w:rPrChange w:id="1151" w:author="28.541_CR0320_(Rel-16)_NETSLICE-5GNRM" w:date="2020-06-29T16:38:00Z">
            <w:rPr>
              <w:rFonts w:ascii="Calibri" w:hAnsi="Calibri"/>
              <w:sz w:val="22"/>
              <w:szCs w:val="22"/>
              <w:lang w:eastAsia="en-GB"/>
            </w:rPr>
          </w:rPrChange>
        </w:rPr>
        <w:tab/>
      </w:r>
      <w:r w:rsidRPr="002C3AD9">
        <w:rPr>
          <w:rFonts w:ascii="Courier New" w:hAnsi="Courier New"/>
          <w:lang w:val="fr-FR" w:eastAsia="zh-CN"/>
          <w:rPrChange w:id="1152" w:author="28.541_CR0320_(Rel-16)_NETSLICE-5GNRM" w:date="2020-06-29T16:38:00Z">
            <w:rPr>
              <w:rFonts w:ascii="Courier New" w:hAnsi="Courier New"/>
              <w:lang w:val="en-US" w:eastAsia="zh-CN"/>
            </w:rPr>
          </w:rPrChange>
        </w:rPr>
        <w:t>NRCellRelation</w:t>
      </w:r>
      <w:r w:rsidRPr="002C3AD9">
        <w:rPr>
          <w:lang w:val="fr-FR"/>
          <w:rPrChange w:id="1153" w:author="28.541_CR0320_(Rel-16)_NETSLICE-5GNRM" w:date="2020-06-29T16:38:00Z">
            <w:rPr/>
          </w:rPrChange>
        </w:rPr>
        <w:tab/>
      </w:r>
      <w:r>
        <w:fldChar w:fldCharType="begin" w:fldLock="1"/>
      </w:r>
      <w:r w:rsidRPr="002C3AD9">
        <w:rPr>
          <w:lang w:val="fr-FR"/>
          <w:rPrChange w:id="1154" w:author="28.541_CR0320_(Rel-16)_NETSLICE-5GNRM" w:date="2020-06-29T16:38:00Z">
            <w:rPr/>
          </w:rPrChange>
        </w:rPr>
        <w:instrText xml:space="preserve"> PAGEREF _Toc44341082 \h </w:instrText>
      </w:r>
      <w:r>
        <w:fldChar w:fldCharType="separate"/>
      </w:r>
      <w:r w:rsidRPr="002C3AD9">
        <w:rPr>
          <w:lang w:val="fr-FR"/>
          <w:rPrChange w:id="1155" w:author="28.541_CR0320_(Rel-16)_NETSLICE-5GNRM" w:date="2020-06-29T16:38:00Z">
            <w:rPr/>
          </w:rPrChange>
        </w:rPr>
        <w:t>47</w:t>
      </w:r>
      <w:r>
        <w:fldChar w:fldCharType="end"/>
      </w:r>
    </w:p>
    <w:p w:rsidR="002C3AD9" w:rsidRPr="00677C8D" w:rsidRDefault="002C3AD9">
      <w:pPr>
        <w:pStyle w:val="TOC4"/>
        <w:rPr>
          <w:rFonts w:ascii="Calibri" w:hAnsi="Calibri"/>
          <w:sz w:val="22"/>
          <w:szCs w:val="22"/>
          <w:lang w:val="fr-FR" w:eastAsia="en-GB"/>
          <w:rPrChange w:id="1156" w:author="28.541_CR0320_(Rel-16)_NETSLICE-5GNRM" w:date="2020-06-29T16:38:00Z">
            <w:rPr>
              <w:rFonts w:ascii="Calibri" w:hAnsi="Calibri"/>
              <w:sz w:val="22"/>
              <w:szCs w:val="22"/>
              <w:lang w:eastAsia="en-GB"/>
            </w:rPr>
          </w:rPrChange>
        </w:rPr>
      </w:pPr>
      <w:r w:rsidRPr="002C3AD9">
        <w:rPr>
          <w:lang w:val="fr-FR" w:eastAsia="zh-CN"/>
          <w:rPrChange w:id="1157" w:author="28.541_CR0320_(Rel-16)_NETSLICE-5GNRM" w:date="2020-06-29T16:38:00Z">
            <w:rPr>
              <w:lang w:eastAsia="zh-CN"/>
            </w:rPr>
          </w:rPrChange>
        </w:rPr>
        <w:t>4</w:t>
      </w:r>
      <w:r w:rsidRPr="002C3AD9">
        <w:rPr>
          <w:lang w:val="fr-FR"/>
          <w:rPrChange w:id="1158" w:author="28.541_CR0320_(Rel-16)_NETSLICE-5GNRM" w:date="2020-06-29T16:38:00Z">
            <w:rPr/>
          </w:rPrChange>
        </w:rPr>
        <w:t>.3.32.1</w:t>
      </w:r>
      <w:r w:rsidRPr="00677C8D">
        <w:rPr>
          <w:rFonts w:ascii="Calibri" w:hAnsi="Calibri"/>
          <w:sz w:val="22"/>
          <w:szCs w:val="22"/>
          <w:lang w:val="fr-FR" w:eastAsia="en-GB"/>
          <w:rPrChange w:id="1159" w:author="28.541_CR0320_(Rel-16)_NETSLICE-5GNRM" w:date="2020-06-29T16:38:00Z">
            <w:rPr>
              <w:rFonts w:ascii="Calibri" w:hAnsi="Calibri"/>
              <w:sz w:val="22"/>
              <w:szCs w:val="22"/>
              <w:lang w:eastAsia="en-GB"/>
            </w:rPr>
          </w:rPrChange>
        </w:rPr>
        <w:tab/>
      </w:r>
      <w:r w:rsidRPr="002C3AD9">
        <w:rPr>
          <w:lang w:val="fr-FR"/>
          <w:rPrChange w:id="1160" w:author="28.541_CR0320_(Rel-16)_NETSLICE-5GNRM" w:date="2020-06-29T16:38:00Z">
            <w:rPr/>
          </w:rPrChange>
        </w:rPr>
        <w:t>Definition</w:t>
      </w:r>
      <w:r w:rsidRPr="002C3AD9">
        <w:rPr>
          <w:lang w:val="fr-FR"/>
          <w:rPrChange w:id="1161" w:author="28.541_CR0320_(Rel-16)_NETSLICE-5GNRM" w:date="2020-06-29T16:38:00Z">
            <w:rPr/>
          </w:rPrChange>
        </w:rPr>
        <w:tab/>
      </w:r>
      <w:r>
        <w:fldChar w:fldCharType="begin" w:fldLock="1"/>
      </w:r>
      <w:r w:rsidRPr="002C3AD9">
        <w:rPr>
          <w:lang w:val="fr-FR"/>
          <w:rPrChange w:id="1162" w:author="28.541_CR0320_(Rel-16)_NETSLICE-5GNRM" w:date="2020-06-29T16:38:00Z">
            <w:rPr/>
          </w:rPrChange>
        </w:rPr>
        <w:instrText xml:space="preserve"> PAGEREF _Toc44341083 \h </w:instrText>
      </w:r>
      <w:r>
        <w:fldChar w:fldCharType="separate"/>
      </w:r>
      <w:r w:rsidRPr="002C3AD9">
        <w:rPr>
          <w:lang w:val="fr-FR"/>
          <w:rPrChange w:id="1163" w:author="28.541_CR0320_(Rel-16)_NETSLICE-5GNRM" w:date="2020-06-29T16:38:00Z">
            <w:rPr/>
          </w:rPrChange>
        </w:rPr>
        <w:t>47</w:t>
      </w:r>
      <w:r>
        <w:fldChar w:fldCharType="end"/>
      </w:r>
    </w:p>
    <w:p w:rsidR="002C3AD9" w:rsidRPr="00677C8D" w:rsidRDefault="002C3AD9">
      <w:pPr>
        <w:pStyle w:val="TOC4"/>
        <w:rPr>
          <w:rFonts w:ascii="Calibri" w:hAnsi="Calibri"/>
          <w:sz w:val="22"/>
          <w:szCs w:val="22"/>
          <w:lang w:val="fr-FR" w:eastAsia="en-GB"/>
          <w:rPrChange w:id="1164" w:author="28.541_CR0320_(Rel-16)_NETSLICE-5GNRM" w:date="2020-06-29T16:38:00Z">
            <w:rPr>
              <w:rFonts w:ascii="Calibri" w:hAnsi="Calibri"/>
              <w:sz w:val="22"/>
              <w:szCs w:val="22"/>
              <w:lang w:eastAsia="en-GB"/>
            </w:rPr>
          </w:rPrChange>
        </w:rPr>
      </w:pPr>
      <w:r w:rsidRPr="002C3AD9">
        <w:rPr>
          <w:lang w:val="fr-FR" w:eastAsia="zh-CN"/>
          <w:rPrChange w:id="1165" w:author="28.541_CR0320_(Rel-16)_NETSLICE-5GNRM" w:date="2020-06-29T16:38:00Z">
            <w:rPr>
              <w:lang w:eastAsia="zh-CN"/>
            </w:rPr>
          </w:rPrChange>
        </w:rPr>
        <w:t>4</w:t>
      </w:r>
      <w:r w:rsidRPr="002C3AD9">
        <w:rPr>
          <w:lang w:val="fr-FR"/>
          <w:rPrChange w:id="1166" w:author="28.541_CR0320_(Rel-16)_NETSLICE-5GNRM" w:date="2020-06-29T16:38:00Z">
            <w:rPr/>
          </w:rPrChange>
        </w:rPr>
        <w:t>.3.32.2</w:t>
      </w:r>
      <w:r w:rsidRPr="00677C8D">
        <w:rPr>
          <w:rFonts w:ascii="Calibri" w:hAnsi="Calibri"/>
          <w:sz w:val="22"/>
          <w:szCs w:val="22"/>
          <w:lang w:val="fr-FR" w:eastAsia="en-GB"/>
          <w:rPrChange w:id="1167" w:author="28.541_CR0320_(Rel-16)_NETSLICE-5GNRM" w:date="2020-06-29T16:38:00Z">
            <w:rPr>
              <w:rFonts w:ascii="Calibri" w:hAnsi="Calibri"/>
              <w:sz w:val="22"/>
              <w:szCs w:val="22"/>
              <w:lang w:eastAsia="en-GB"/>
            </w:rPr>
          </w:rPrChange>
        </w:rPr>
        <w:tab/>
      </w:r>
      <w:r w:rsidRPr="002C3AD9">
        <w:rPr>
          <w:lang w:val="fr-FR"/>
          <w:rPrChange w:id="1168" w:author="28.541_CR0320_(Rel-16)_NETSLICE-5GNRM" w:date="2020-06-29T16:38:00Z">
            <w:rPr/>
          </w:rPrChange>
        </w:rPr>
        <w:t>Attributes</w:t>
      </w:r>
      <w:r w:rsidRPr="002C3AD9">
        <w:rPr>
          <w:lang w:val="fr-FR"/>
          <w:rPrChange w:id="1169" w:author="28.541_CR0320_(Rel-16)_NETSLICE-5GNRM" w:date="2020-06-29T16:38:00Z">
            <w:rPr/>
          </w:rPrChange>
        </w:rPr>
        <w:tab/>
      </w:r>
      <w:r>
        <w:fldChar w:fldCharType="begin" w:fldLock="1"/>
      </w:r>
      <w:r w:rsidRPr="002C3AD9">
        <w:rPr>
          <w:lang w:val="fr-FR"/>
          <w:rPrChange w:id="1170" w:author="28.541_CR0320_(Rel-16)_NETSLICE-5GNRM" w:date="2020-06-29T16:38:00Z">
            <w:rPr/>
          </w:rPrChange>
        </w:rPr>
        <w:instrText xml:space="preserve"> PAGEREF _Toc44341084 \h </w:instrText>
      </w:r>
      <w:r>
        <w:fldChar w:fldCharType="separate"/>
      </w:r>
      <w:r w:rsidRPr="002C3AD9">
        <w:rPr>
          <w:lang w:val="fr-FR"/>
          <w:rPrChange w:id="1171" w:author="28.541_CR0320_(Rel-16)_NETSLICE-5GNRM" w:date="2020-06-29T16:38:00Z">
            <w:rPr/>
          </w:rPrChange>
        </w:rPr>
        <w:t>48</w:t>
      </w:r>
      <w:r>
        <w:fldChar w:fldCharType="end"/>
      </w:r>
    </w:p>
    <w:p w:rsidR="002C3AD9" w:rsidRPr="00677C8D" w:rsidRDefault="002C3AD9">
      <w:pPr>
        <w:pStyle w:val="TOC4"/>
        <w:rPr>
          <w:rFonts w:ascii="Calibri" w:hAnsi="Calibri"/>
          <w:sz w:val="22"/>
          <w:szCs w:val="22"/>
          <w:lang w:val="fr-FR" w:eastAsia="en-GB"/>
          <w:rPrChange w:id="1172" w:author="28.541_CR0320_(Rel-16)_NETSLICE-5GNRM" w:date="2020-06-29T16:38:00Z">
            <w:rPr>
              <w:rFonts w:ascii="Calibri" w:hAnsi="Calibri"/>
              <w:sz w:val="22"/>
              <w:szCs w:val="22"/>
              <w:lang w:eastAsia="en-GB"/>
            </w:rPr>
          </w:rPrChange>
        </w:rPr>
      </w:pPr>
      <w:r w:rsidRPr="002C3AD9">
        <w:rPr>
          <w:lang w:val="fr-FR"/>
          <w:rPrChange w:id="1173" w:author="28.541_CR0320_(Rel-16)_NETSLICE-5GNRM" w:date="2020-06-29T16:38:00Z">
            <w:rPr/>
          </w:rPrChange>
        </w:rPr>
        <w:t>4.3.32.3</w:t>
      </w:r>
      <w:r w:rsidRPr="00677C8D">
        <w:rPr>
          <w:rFonts w:ascii="Calibri" w:hAnsi="Calibri"/>
          <w:sz w:val="22"/>
          <w:szCs w:val="22"/>
          <w:lang w:val="fr-FR" w:eastAsia="en-GB"/>
          <w:rPrChange w:id="1174" w:author="28.541_CR0320_(Rel-16)_NETSLICE-5GNRM" w:date="2020-06-29T16:38:00Z">
            <w:rPr>
              <w:rFonts w:ascii="Calibri" w:hAnsi="Calibri"/>
              <w:sz w:val="22"/>
              <w:szCs w:val="22"/>
              <w:lang w:eastAsia="en-GB"/>
            </w:rPr>
          </w:rPrChange>
        </w:rPr>
        <w:tab/>
      </w:r>
      <w:r w:rsidRPr="002C3AD9">
        <w:rPr>
          <w:lang w:val="fr-FR"/>
          <w:rPrChange w:id="1175" w:author="28.541_CR0320_(Rel-16)_NETSLICE-5GNRM" w:date="2020-06-29T16:38:00Z">
            <w:rPr/>
          </w:rPrChange>
        </w:rPr>
        <w:t>Attribute constraints</w:t>
      </w:r>
      <w:r w:rsidRPr="002C3AD9">
        <w:rPr>
          <w:lang w:val="fr-FR"/>
          <w:rPrChange w:id="1176" w:author="28.541_CR0320_(Rel-16)_NETSLICE-5GNRM" w:date="2020-06-29T16:38:00Z">
            <w:rPr/>
          </w:rPrChange>
        </w:rPr>
        <w:tab/>
      </w:r>
      <w:r>
        <w:fldChar w:fldCharType="begin" w:fldLock="1"/>
      </w:r>
      <w:r w:rsidRPr="002C3AD9">
        <w:rPr>
          <w:lang w:val="fr-FR"/>
          <w:rPrChange w:id="1177" w:author="28.541_CR0320_(Rel-16)_NETSLICE-5GNRM" w:date="2020-06-29T16:38:00Z">
            <w:rPr/>
          </w:rPrChange>
        </w:rPr>
        <w:instrText xml:space="preserve"> PAGEREF _Toc44341085 \h </w:instrText>
      </w:r>
      <w:r>
        <w:fldChar w:fldCharType="separate"/>
      </w:r>
      <w:r w:rsidRPr="002C3AD9">
        <w:rPr>
          <w:lang w:val="fr-FR"/>
          <w:rPrChange w:id="1178" w:author="28.541_CR0320_(Rel-16)_NETSLICE-5GNRM" w:date="2020-06-29T16:38:00Z">
            <w:rPr/>
          </w:rPrChange>
        </w:rPr>
        <w:t>48</w:t>
      </w:r>
      <w:r>
        <w:fldChar w:fldCharType="end"/>
      </w:r>
    </w:p>
    <w:p w:rsidR="002C3AD9" w:rsidRPr="00677C8D" w:rsidRDefault="002C3AD9">
      <w:pPr>
        <w:pStyle w:val="TOC4"/>
        <w:rPr>
          <w:rFonts w:ascii="Calibri" w:hAnsi="Calibri"/>
          <w:sz w:val="22"/>
          <w:szCs w:val="22"/>
          <w:lang w:val="fr-FR" w:eastAsia="en-GB"/>
          <w:rPrChange w:id="1179" w:author="28.541_CR0320_(Rel-16)_NETSLICE-5GNRM" w:date="2020-06-29T16:38:00Z">
            <w:rPr>
              <w:rFonts w:ascii="Calibri" w:hAnsi="Calibri"/>
              <w:sz w:val="22"/>
              <w:szCs w:val="22"/>
              <w:lang w:eastAsia="en-GB"/>
            </w:rPr>
          </w:rPrChange>
        </w:rPr>
      </w:pPr>
      <w:r w:rsidRPr="002C3AD9">
        <w:rPr>
          <w:lang w:val="fr-FR" w:eastAsia="zh-CN"/>
          <w:rPrChange w:id="1180" w:author="28.541_CR0320_(Rel-16)_NETSLICE-5GNRM" w:date="2020-06-29T16:38:00Z">
            <w:rPr>
              <w:lang w:eastAsia="zh-CN"/>
            </w:rPr>
          </w:rPrChange>
        </w:rPr>
        <w:t>4</w:t>
      </w:r>
      <w:r w:rsidRPr="002C3AD9">
        <w:rPr>
          <w:lang w:val="fr-FR"/>
          <w:rPrChange w:id="1181" w:author="28.541_CR0320_(Rel-16)_NETSLICE-5GNRM" w:date="2020-06-29T16:38:00Z">
            <w:rPr/>
          </w:rPrChange>
        </w:rPr>
        <w:t>.3.32.4</w:t>
      </w:r>
      <w:r w:rsidRPr="00677C8D">
        <w:rPr>
          <w:rFonts w:ascii="Calibri" w:hAnsi="Calibri"/>
          <w:sz w:val="22"/>
          <w:szCs w:val="22"/>
          <w:lang w:val="fr-FR" w:eastAsia="en-GB"/>
          <w:rPrChange w:id="1182" w:author="28.541_CR0320_(Rel-16)_NETSLICE-5GNRM" w:date="2020-06-29T16:38:00Z">
            <w:rPr>
              <w:rFonts w:ascii="Calibri" w:hAnsi="Calibri"/>
              <w:sz w:val="22"/>
              <w:szCs w:val="22"/>
              <w:lang w:eastAsia="en-GB"/>
            </w:rPr>
          </w:rPrChange>
        </w:rPr>
        <w:tab/>
      </w:r>
      <w:r w:rsidRPr="002C3AD9">
        <w:rPr>
          <w:lang w:val="fr-FR"/>
          <w:rPrChange w:id="1183" w:author="28.541_CR0320_(Rel-16)_NETSLICE-5GNRM" w:date="2020-06-29T16:38:00Z">
            <w:rPr/>
          </w:rPrChange>
        </w:rPr>
        <w:t>Notifications</w:t>
      </w:r>
      <w:r w:rsidRPr="002C3AD9">
        <w:rPr>
          <w:lang w:val="fr-FR"/>
          <w:rPrChange w:id="1184" w:author="28.541_CR0320_(Rel-16)_NETSLICE-5GNRM" w:date="2020-06-29T16:38:00Z">
            <w:rPr/>
          </w:rPrChange>
        </w:rPr>
        <w:tab/>
      </w:r>
      <w:r>
        <w:fldChar w:fldCharType="begin" w:fldLock="1"/>
      </w:r>
      <w:r w:rsidRPr="002C3AD9">
        <w:rPr>
          <w:lang w:val="fr-FR"/>
          <w:rPrChange w:id="1185" w:author="28.541_CR0320_(Rel-16)_NETSLICE-5GNRM" w:date="2020-06-29T16:38:00Z">
            <w:rPr/>
          </w:rPrChange>
        </w:rPr>
        <w:instrText xml:space="preserve"> PAGEREF _Toc44341086 \h </w:instrText>
      </w:r>
      <w:r>
        <w:fldChar w:fldCharType="separate"/>
      </w:r>
      <w:r w:rsidRPr="002C3AD9">
        <w:rPr>
          <w:lang w:val="fr-FR"/>
          <w:rPrChange w:id="1186" w:author="28.541_CR0320_(Rel-16)_NETSLICE-5GNRM" w:date="2020-06-29T16:38:00Z">
            <w:rPr/>
          </w:rPrChange>
        </w:rPr>
        <w:t>48</w:t>
      </w:r>
      <w:r>
        <w:fldChar w:fldCharType="end"/>
      </w:r>
    </w:p>
    <w:p w:rsidR="002C3AD9" w:rsidRPr="00677C8D" w:rsidRDefault="002C3AD9">
      <w:pPr>
        <w:pStyle w:val="TOC3"/>
        <w:rPr>
          <w:rFonts w:ascii="Calibri" w:hAnsi="Calibri"/>
          <w:sz w:val="22"/>
          <w:szCs w:val="22"/>
          <w:lang w:val="fr-FR" w:eastAsia="en-GB"/>
          <w:rPrChange w:id="1187" w:author="28.541_CR0320_(Rel-16)_NETSLICE-5GNRM" w:date="2020-06-29T16:38:00Z">
            <w:rPr>
              <w:rFonts w:ascii="Calibri" w:hAnsi="Calibri"/>
              <w:sz w:val="22"/>
              <w:szCs w:val="22"/>
              <w:lang w:eastAsia="en-GB"/>
            </w:rPr>
          </w:rPrChange>
        </w:rPr>
      </w:pPr>
      <w:r w:rsidRPr="002C3AD9">
        <w:rPr>
          <w:lang w:val="fr-FR" w:eastAsia="zh-CN"/>
          <w:rPrChange w:id="1188" w:author="28.541_CR0320_(Rel-16)_NETSLICE-5GNRM" w:date="2020-06-29T16:38:00Z">
            <w:rPr>
              <w:lang w:val="en-US" w:eastAsia="zh-CN"/>
            </w:rPr>
          </w:rPrChange>
        </w:rPr>
        <w:t>4.3.33</w:t>
      </w:r>
      <w:r w:rsidRPr="00677C8D">
        <w:rPr>
          <w:rFonts w:ascii="Calibri" w:hAnsi="Calibri"/>
          <w:sz w:val="22"/>
          <w:szCs w:val="22"/>
          <w:lang w:val="fr-FR" w:eastAsia="en-GB"/>
          <w:rPrChange w:id="1189" w:author="28.541_CR0320_(Rel-16)_NETSLICE-5GNRM" w:date="2020-06-29T16:38:00Z">
            <w:rPr>
              <w:rFonts w:ascii="Calibri" w:hAnsi="Calibri"/>
              <w:sz w:val="22"/>
              <w:szCs w:val="22"/>
              <w:lang w:eastAsia="en-GB"/>
            </w:rPr>
          </w:rPrChange>
        </w:rPr>
        <w:tab/>
      </w:r>
      <w:r w:rsidRPr="002C3AD9">
        <w:rPr>
          <w:rFonts w:ascii="Courier New" w:hAnsi="Courier New"/>
          <w:lang w:val="fr-FR" w:eastAsia="zh-CN"/>
          <w:rPrChange w:id="1190" w:author="28.541_CR0320_(Rel-16)_NETSLICE-5GNRM" w:date="2020-06-29T16:38:00Z">
            <w:rPr>
              <w:rFonts w:ascii="Courier New" w:hAnsi="Courier New"/>
              <w:lang w:val="en-US" w:eastAsia="zh-CN"/>
            </w:rPr>
          </w:rPrChange>
        </w:rPr>
        <w:t>NRFreqRelation</w:t>
      </w:r>
      <w:r w:rsidRPr="002C3AD9">
        <w:rPr>
          <w:lang w:val="fr-FR"/>
          <w:rPrChange w:id="1191" w:author="28.541_CR0320_(Rel-16)_NETSLICE-5GNRM" w:date="2020-06-29T16:38:00Z">
            <w:rPr/>
          </w:rPrChange>
        </w:rPr>
        <w:tab/>
      </w:r>
      <w:r>
        <w:fldChar w:fldCharType="begin" w:fldLock="1"/>
      </w:r>
      <w:r w:rsidRPr="002C3AD9">
        <w:rPr>
          <w:lang w:val="fr-FR"/>
          <w:rPrChange w:id="1192" w:author="28.541_CR0320_(Rel-16)_NETSLICE-5GNRM" w:date="2020-06-29T16:38:00Z">
            <w:rPr/>
          </w:rPrChange>
        </w:rPr>
        <w:instrText xml:space="preserve"> PAGEREF _Toc44341087 \h </w:instrText>
      </w:r>
      <w:r>
        <w:fldChar w:fldCharType="separate"/>
      </w:r>
      <w:r w:rsidRPr="002C3AD9">
        <w:rPr>
          <w:lang w:val="fr-FR"/>
          <w:rPrChange w:id="1193" w:author="28.541_CR0320_(Rel-16)_NETSLICE-5GNRM" w:date="2020-06-29T16:38:00Z">
            <w:rPr/>
          </w:rPrChange>
        </w:rPr>
        <w:t>48</w:t>
      </w:r>
      <w:r>
        <w:fldChar w:fldCharType="end"/>
      </w:r>
    </w:p>
    <w:p w:rsidR="002C3AD9" w:rsidRPr="00677C8D" w:rsidRDefault="002C3AD9">
      <w:pPr>
        <w:pStyle w:val="TOC4"/>
        <w:rPr>
          <w:rFonts w:ascii="Calibri" w:hAnsi="Calibri"/>
          <w:sz w:val="22"/>
          <w:szCs w:val="22"/>
          <w:lang w:val="fr-FR" w:eastAsia="en-GB"/>
          <w:rPrChange w:id="1194" w:author="28.541_CR0320_(Rel-16)_NETSLICE-5GNRM" w:date="2020-06-29T16:38:00Z">
            <w:rPr>
              <w:rFonts w:ascii="Calibri" w:hAnsi="Calibri"/>
              <w:sz w:val="22"/>
              <w:szCs w:val="22"/>
              <w:lang w:eastAsia="en-GB"/>
            </w:rPr>
          </w:rPrChange>
        </w:rPr>
      </w:pPr>
      <w:r w:rsidRPr="002C3AD9">
        <w:rPr>
          <w:lang w:val="fr-FR" w:eastAsia="zh-CN"/>
          <w:rPrChange w:id="1195" w:author="28.541_CR0320_(Rel-16)_NETSLICE-5GNRM" w:date="2020-06-29T16:38:00Z">
            <w:rPr>
              <w:lang w:eastAsia="zh-CN"/>
            </w:rPr>
          </w:rPrChange>
        </w:rPr>
        <w:t>4</w:t>
      </w:r>
      <w:r w:rsidRPr="002C3AD9">
        <w:rPr>
          <w:lang w:val="fr-FR"/>
          <w:rPrChange w:id="1196" w:author="28.541_CR0320_(Rel-16)_NETSLICE-5GNRM" w:date="2020-06-29T16:38:00Z">
            <w:rPr/>
          </w:rPrChange>
        </w:rPr>
        <w:t>.3.33.1</w:t>
      </w:r>
      <w:r w:rsidRPr="00677C8D">
        <w:rPr>
          <w:rFonts w:ascii="Calibri" w:hAnsi="Calibri"/>
          <w:sz w:val="22"/>
          <w:szCs w:val="22"/>
          <w:lang w:val="fr-FR" w:eastAsia="en-GB"/>
          <w:rPrChange w:id="1197" w:author="28.541_CR0320_(Rel-16)_NETSLICE-5GNRM" w:date="2020-06-29T16:38:00Z">
            <w:rPr>
              <w:rFonts w:ascii="Calibri" w:hAnsi="Calibri"/>
              <w:sz w:val="22"/>
              <w:szCs w:val="22"/>
              <w:lang w:eastAsia="en-GB"/>
            </w:rPr>
          </w:rPrChange>
        </w:rPr>
        <w:tab/>
      </w:r>
      <w:r w:rsidRPr="002C3AD9">
        <w:rPr>
          <w:lang w:val="fr-FR"/>
          <w:rPrChange w:id="1198" w:author="28.541_CR0320_(Rel-16)_NETSLICE-5GNRM" w:date="2020-06-29T16:38:00Z">
            <w:rPr/>
          </w:rPrChange>
        </w:rPr>
        <w:t>Definition</w:t>
      </w:r>
      <w:r w:rsidRPr="002C3AD9">
        <w:rPr>
          <w:lang w:val="fr-FR"/>
          <w:rPrChange w:id="1199" w:author="28.541_CR0320_(Rel-16)_NETSLICE-5GNRM" w:date="2020-06-29T16:38:00Z">
            <w:rPr/>
          </w:rPrChange>
        </w:rPr>
        <w:tab/>
      </w:r>
      <w:r>
        <w:fldChar w:fldCharType="begin" w:fldLock="1"/>
      </w:r>
      <w:r w:rsidRPr="002C3AD9">
        <w:rPr>
          <w:lang w:val="fr-FR"/>
          <w:rPrChange w:id="1200" w:author="28.541_CR0320_(Rel-16)_NETSLICE-5GNRM" w:date="2020-06-29T16:38:00Z">
            <w:rPr/>
          </w:rPrChange>
        </w:rPr>
        <w:instrText xml:space="preserve"> PAGEREF _Toc44341088 \h </w:instrText>
      </w:r>
      <w:r>
        <w:fldChar w:fldCharType="separate"/>
      </w:r>
      <w:r w:rsidRPr="002C3AD9">
        <w:rPr>
          <w:lang w:val="fr-FR"/>
          <w:rPrChange w:id="1201" w:author="28.541_CR0320_(Rel-16)_NETSLICE-5GNRM" w:date="2020-06-29T16:38:00Z">
            <w:rPr/>
          </w:rPrChange>
        </w:rPr>
        <w:t>48</w:t>
      </w:r>
      <w:r>
        <w:fldChar w:fldCharType="end"/>
      </w:r>
    </w:p>
    <w:p w:rsidR="002C3AD9" w:rsidRPr="00677C8D" w:rsidRDefault="002C3AD9">
      <w:pPr>
        <w:pStyle w:val="TOC4"/>
        <w:rPr>
          <w:rFonts w:ascii="Calibri" w:hAnsi="Calibri"/>
          <w:sz w:val="22"/>
          <w:szCs w:val="22"/>
          <w:lang w:val="fr-FR" w:eastAsia="en-GB"/>
          <w:rPrChange w:id="1202" w:author="28.541_CR0320_(Rel-16)_NETSLICE-5GNRM" w:date="2020-06-29T16:38:00Z">
            <w:rPr>
              <w:rFonts w:ascii="Calibri" w:hAnsi="Calibri"/>
              <w:sz w:val="22"/>
              <w:szCs w:val="22"/>
              <w:lang w:eastAsia="en-GB"/>
            </w:rPr>
          </w:rPrChange>
        </w:rPr>
      </w:pPr>
      <w:r w:rsidRPr="002C3AD9">
        <w:rPr>
          <w:lang w:val="fr-FR" w:eastAsia="zh-CN"/>
          <w:rPrChange w:id="1203" w:author="28.541_CR0320_(Rel-16)_NETSLICE-5GNRM" w:date="2020-06-29T16:38:00Z">
            <w:rPr>
              <w:lang w:eastAsia="zh-CN"/>
            </w:rPr>
          </w:rPrChange>
        </w:rPr>
        <w:t>4</w:t>
      </w:r>
      <w:r w:rsidRPr="002C3AD9">
        <w:rPr>
          <w:lang w:val="fr-FR"/>
          <w:rPrChange w:id="1204" w:author="28.541_CR0320_(Rel-16)_NETSLICE-5GNRM" w:date="2020-06-29T16:38:00Z">
            <w:rPr/>
          </w:rPrChange>
        </w:rPr>
        <w:t>.3.33.2</w:t>
      </w:r>
      <w:r w:rsidRPr="00677C8D">
        <w:rPr>
          <w:rFonts w:ascii="Calibri" w:hAnsi="Calibri"/>
          <w:sz w:val="22"/>
          <w:szCs w:val="22"/>
          <w:lang w:val="fr-FR" w:eastAsia="en-GB"/>
          <w:rPrChange w:id="1205" w:author="28.541_CR0320_(Rel-16)_NETSLICE-5GNRM" w:date="2020-06-29T16:38:00Z">
            <w:rPr>
              <w:rFonts w:ascii="Calibri" w:hAnsi="Calibri"/>
              <w:sz w:val="22"/>
              <w:szCs w:val="22"/>
              <w:lang w:eastAsia="en-GB"/>
            </w:rPr>
          </w:rPrChange>
        </w:rPr>
        <w:tab/>
      </w:r>
      <w:r w:rsidRPr="002C3AD9">
        <w:rPr>
          <w:lang w:val="fr-FR"/>
          <w:rPrChange w:id="1206" w:author="28.541_CR0320_(Rel-16)_NETSLICE-5GNRM" w:date="2020-06-29T16:38:00Z">
            <w:rPr/>
          </w:rPrChange>
        </w:rPr>
        <w:t>Attributes</w:t>
      </w:r>
      <w:r w:rsidRPr="002C3AD9">
        <w:rPr>
          <w:lang w:val="fr-FR"/>
          <w:rPrChange w:id="1207" w:author="28.541_CR0320_(Rel-16)_NETSLICE-5GNRM" w:date="2020-06-29T16:38:00Z">
            <w:rPr/>
          </w:rPrChange>
        </w:rPr>
        <w:tab/>
      </w:r>
      <w:r>
        <w:fldChar w:fldCharType="begin" w:fldLock="1"/>
      </w:r>
      <w:r w:rsidRPr="002C3AD9">
        <w:rPr>
          <w:lang w:val="fr-FR"/>
          <w:rPrChange w:id="1208" w:author="28.541_CR0320_(Rel-16)_NETSLICE-5GNRM" w:date="2020-06-29T16:38:00Z">
            <w:rPr/>
          </w:rPrChange>
        </w:rPr>
        <w:instrText xml:space="preserve"> PAGEREF _Toc44341089 \h </w:instrText>
      </w:r>
      <w:r>
        <w:fldChar w:fldCharType="separate"/>
      </w:r>
      <w:r w:rsidRPr="002C3AD9">
        <w:rPr>
          <w:lang w:val="fr-FR"/>
          <w:rPrChange w:id="1209" w:author="28.541_CR0320_(Rel-16)_NETSLICE-5GNRM" w:date="2020-06-29T16:38:00Z">
            <w:rPr/>
          </w:rPrChange>
        </w:rPr>
        <w:t>48</w:t>
      </w:r>
      <w:r>
        <w:fldChar w:fldCharType="end"/>
      </w:r>
    </w:p>
    <w:p w:rsidR="002C3AD9" w:rsidRPr="00677C8D" w:rsidRDefault="002C3AD9">
      <w:pPr>
        <w:pStyle w:val="TOC4"/>
        <w:rPr>
          <w:rFonts w:ascii="Calibri" w:hAnsi="Calibri"/>
          <w:sz w:val="22"/>
          <w:szCs w:val="22"/>
          <w:lang w:val="fr-FR" w:eastAsia="en-GB"/>
          <w:rPrChange w:id="1210" w:author="28.541_CR0320_(Rel-16)_NETSLICE-5GNRM" w:date="2020-06-29T16:38:00Z">
            <w:rPr>
              <w:rFonts w:ascii="Calibri" w:hAnsi="Calibri"/>
              <w:sz w:val="22"/>
              <w:szCs w:val="22"/>
              <w:lang w:eastAsia="en-GB"/>
            </w:rPr>
          </w:rPrChange>
        </w:rPr>
      </w:pPr>
      <w:r w:rsidRPr="002C3AD9">
        <w:rPr>
          <w:lang w:val="fr-FR"/>
          <w:rPrChange w:id="1211" w:author="28.541_CR0320_(Rel-16)_NETSLICE-5GNRM" w:date="2020-06-29T16:38:00Z">
            <w:rPr/>
          </w:rPrChange>
        </w:rPr>
        <w:t>4.3.33.3</w:t>
      </w:r>
      <w:r w:rsidRPr="00677C8D">
        <w:rPr>
          <w:rFonts w:ascii="Calibri" w:hAnsi="Calibri"/>
          <w:sz w:val="22"/>
          <w:szCs w:val="22"/>
          <w:lang w:val="fr-FR" w:eastAsia="en-GB"/>
          <w:rPrChange w:id="1212" w:author="28.541_CR0320_(Rel-16)_NETSLICE-5GNRM" w:date="2020-06-29T16:38:00Z">
            <w:rPr>
              <w:rFonts w:ascii="Calibri" w:hAnsi="Calibri"/>
              <w:sz w:val="22"/>
              <w:szCs w:val="22"/>
              <w:lang w:eastAsia="en-GB"/>
            </w:rPr>
          </w:rPrChange>
        </w:rPr>
        <w:tab/>
      </w:r>
      <w:r w:rsidRPr="002C3AD9">
        <w:rPr>
          <w:lang w:val="fr-FR"/>
          <w:rPrChange w:id="1213" w:author="28.541_CR0320_(Rel-16)_NETSLICE-5GNRM" w:date="2020-06-29T16:38:00Z">
            <w:rPr/>
          </w:rPrChange>
        </w:rPr>
        <w:t>Attribute constraints</w:t>
      </w:r>
      <w:r w:rsidRPr="002C3AD9">
        <w:rPr>
          <w:lang w:val="fr-FR"/>
          <w:rPrChange w:id="1214" w:author="28.541_CR0320_(Rel-16)_NETSLICE-5GNRM" w:date="2020-06-29T16:38:00Z">
            <w:rPr/>
          </w:rPrChange>
        </w:rPr>
        <w:tab/>
      </w:r>
      <w:r>
        <w:fldChar w:fldCharType="begin" w:fldLock="1"/>
      </w:r>
      <w:r w:rsidRPr="002C3AD9">
        <w:rPr>
          <w:lang w:val="fr-FR"/>
          <w:rPrChange w:id="1215" w:author="28.541_CR0320_(Rel-16)_NETSLICE-5GNRM" w:date="2020-06-29T16:38:00Z">
            <w:rPr/>
          </w:rPrChange>
        </w:rPr>
        <w:instrText xml:space="preserve"> PAGEREF _Toc44341090 \h </w:instrText>
      </w:r>
      <w:r>
        <w:fldChar w:fldCharType="separate"/>
      </w:r>
      <w:r w:rsidRPr="002C3AD9">
        <w:rPr>
          <w:lang w:val="fr-FR"/>
          <w:rPrChange w:id="1216" w:author="28.541_CR0320_(Rel-16)_NETSLICE-5GNRM" w:date="2020-06-29T16:38:00Z">
            <w:rPr/>
          </w:rPrChange>
        </w:rPr>
        <w:t>48</w:t>
      </w:r>
      <w:r>
        <w:fldChar w:fldCharType="end"/>
      </w:r>
    </w:p>
    <w:p w:rsidR="002C3AD9" w:rsidRPr="00677C8D" w:rsidRDefault="002C3AD9">
      <w:pPr>
        <w:pStyle w:val="TOC4"/>
        <w:rPr>
          <w:rFonts w:ascii="Calibri" w:hAnsi="Calibri"/>
          <w:sz w:val="22"/>
          <w:szCs w:val="22"/>
          <w:lang w:val="fr-FR" w:eastAsia="en-GB"/>
          <w:rPrChange w:id="1217" w:author="28.541_CR0320_(Rel-16)_NETSLICE-5GNRM" w:date="2020-06-29T16:38:00Z">
            <w:rPr>
              <w:rFonts w:ascii="Calibri" w:hAnsi="Calibri"/>
              <w:sz w:val="22"/>
              <w:szCs w:val="22"/>
              <w:lang w:eastAsia="en-GB"/>
            </w:rPr>
          </w:rPrChange>
        </w:rPr>
      </w:pPr>
      <w:r w:rsidRPr="002C3AD9">
        <w:rPr>
          <w:lang w:val="fr-FR" w:eastAsia="zh-CN"/>
          <w:rPrChange w:id="1218" w:author="28.541_CR0320_(Rel-16)_NETSLICE-5GNRM" w:date="2020-06-29T16:38:00Z">
            <w:rPr>
              <w:lang w:eastAsia="zh-CN"/>
            </w:rPr>
          </w:rPrChange>
        </w:rPr>
        <w:t>4</w:t>
      </w:r>
      <w:r w:rsidRPr="002C3AD9">
        <w:rPr>
          <w:lang w:val="fr-FR"/>
          <w:rPrChange w:id="1219" w:author="28.541_CR0320_(Rel-16)_NETSLICE-5GNRM" w:date="2020-06-29T16:38:00Z">
            <w:rPr/>
          </w:rPrChange>
        </w:rPr>
        <w:t>.3.33.4</w:t>
      </w:r>
      <w:r w:rsidRPr="00677C8D">
        <w:rPr>
          <w:rFonts w:ascii="Calibri" w:hAnsi="Calibri"/>
          <w:sz w:val="22"/>
          <w:szCs w:val="22"/>
          <w:lang w:val="fr-FR" w:eastAsia="en-GB"/>
          <w:rPrChange w:id="1220" w:author="28.541_CR0320_(Rel-16)_NETSLICE-5GNRM" w:date="2020-06-29T16:38:00Z">
            <w:rPr>
              <w:rFonts w:ascii="Calibri" w:hAnsi="Calibri"/>
              <w:sz w:val="22"/>
              <w:szCs w:val="22"/>
              <w:lang w:eastAsia="en-GB"/>
            </w:rPr>
          </w:rPrChange>
        </w:rPr>
        <w:tab/>
      </w:r>
      <w:r w:rsidRPr="002C3AD9">
        <w:rPr>
          <w:lang w:val="fr-FR"/>
          <w:rPrChange w:id="1221" w:author="28.541_CR0320_(Rel-16)_NETSLICE-5GNRM" w:date="2020-06-29T16:38:00Z">
            <w:rPr/>
          </w:rPrChange>
        </w:rPr>
        <w:t>Notifications</w:t>
      </w:r>
      <w:r w:rsidRPr="002C3AD9">
        <w:rPr>
          <w:lang w:val="fr-FR"/>
          <w:rPrChange w:id="1222" w:author="28.541_CR0320_(Rel-16)_NETSLICE-5GNRM" w:date="2020-06-29T16:38:00Z">
            <w:rPr/>
          </w:rPrChange>
        </w:rPr>
        <w:tab/>
      </w:r>
      <w:r>
        <w:fldChar w:fldCharType="begin" w:fldLock="1"/>
      </w:r>
      <w:r w:rsidRPr="002C3AD9">
        <w:rPr>
          <w:lang w:val="fr-FR"/>
          <w:rPrChange w:id="1223" w:author="28.541_CR0320_(Rel-16)_NETSLICE-5GNRM" w:date="2020-06-29T16:38:00Z">
            <w:rPr/>
          </w:rPrChange>
        </w:rPr>
        <w:instrText xml:space="preserve"> PAGEREF _Toc44341091 \h </w:instrText>
      </w:r>
      <w:r>
        <w:fldChar w:fldCharType="separate"/>
      </w:r>
      <w:r w:rsidRPr="002C3AD9">
        <w:rPr>
          <w:lang w:val="fr-FR"/>
          <w:rPrChange w:id="1224" w:author="28.541_CR0320_(Rel-16)_NETSLICE-5GNRM" w:date="2020-06-29T16:38:00Z">
            <w:rPr/>
          </w:rPrChange>
        </w:rPr>
        <w:t>49</w:t>
      </w:r>
      <w:r>
        <w:fldChar w:fldCharType="end"/>
      </w:r>
    </w:p>
    <w:p w:rsidR="002C3AD9" w:rsidRPr="00677C8D" w:rsidRDefault="002C3AD9">
      <w:pPr>
        <w:pStyle w:val="TOC3"/>
        <w:rPr>
          <w:rFonts w:ascii="Calibri" w:hAnsi="Calibri"/>
          <w:sz w:val="22"/>
          <w:szCs w:val="22"/>
          <w:lang w:val="fr-FR" w:eastAsia="en-GB"/>
          <w:rPrChange w:id="1225" w:author="28.541_CR0320_(Rel-16)_NETSLICE-5GNRM" w:date="2020-06-29T16:38:00Z">
            <w:rPr>
              <w:rFonts w:ascii="Calibri" w:hAnsi="Calibri"/>
              <w:sz w:val="22"/>
              <w:szCs w:val="22"/>
              <w:lang w:eastAsia="en-GB"/>
            </w:rPr>
          </w:rPrChange>
        </w:rPr>
      </w:pPr>
      <w:r w:rsidRPr="002C3AD9">
        <w:rPr>
          <w:lang w:val="fr-FR" w:eastAsia="zh-CN"/>
          <w:rPrChange w:id="1226" w:author="28.541_CR0320_(Rel-16)_NETSLICE-5GNRM" w:date="2020-06-29T16:38:00Z">
            <w:rPr>
              <w:lang w:val="en-US" w:eastAsia="zh-CN"/>
            </w:rPr>
          </w:rPrChange>
        </w:rPr>
        <w:t>4.3.34</w:t>
      </w:r>
      <w:r w:rsidRPr="00677C8D">
        <w:rPr>
          <w:rFonts w:ascii="Calibri" w:hAnsi="Calibri"/>
          <w:sz w:val="22"/>
          <w:szCs w:val="22"/>
          <w:lang w:val="fr-FR" w:eastAsia="en-GB"/>
          <w:rPrChange w:id="1227" w:author="28.541_CR0320_(Rel-16)_NETSLICE-5GNRM" w:date="2020-06-29T16:38:00Z">
            <w:rPr>
              <w:rFonts w:ascii="Calibri" w:hAnsi="Calibri"/>
              <w:sz w:val="22"/>
              <w:szCs w:val="22"/>
              <w:lang w:eastAsia="en-GB"/>
            </w:rPr>
          </w:rPrChange>
        </w:rPr>
        <w:tab/>
      </w:r>
      <w:r w:rsidRPr="002C3AD9">
        <w:rPr>
          <w:lang w:val="fr-FR"/>
          <w:rPrChange w:id="1228" w:author="28.541_CR0320_(Rel-16)_NETSLICE-5GNRM" w:date="2020-06-29T16:38:00Z">
            <w:rPr/>
          </w:rPrChange>
        </w:rPr>
        <w:t>Void</w:t>
      </w:r>
      <w:r w:rsidRPr="002C3AD9">
        <w:rPr>
          <w:lang w:val="fr-FR"/>
          <w:rPrChange w:id="1229" w:author="28.541_CR0320_(Rel-16)_NETSLICE-5GNRM" w:date="2020-06-29T16:38:00Z">
            <w:rPr/>
          </w:rPrChange>
        </w:rPr>
        <w:tab/>
      </w:r>
      <w:r>
        <w:fldChar w:fldCharType="begin" w:fldLock="1"/>
      </w:r>
      <w:r w:rsidRPr="002C3AD9">
        <w:rPr>
          <w:lang w:val="fr-FR"/>
          <w:rPrChange w:id="1230" w:author="28.541_CR0320_(Rel-16)_NETSLICE-5GNRM" w:date="2020-06-29T16:38:00Z">
            <w:rPr/>
          </w:rPrChange>
        </w:rPr>
        <w:instrText xml:space="preserve"> PAGEREF _Toc44341092 \h </w:instrText>
      </w:r>
      <w:r>
        <w:fldChar w:fldCharType="separate"/>
      </w:r>
      <w:r w:rsidRPr="002C3AD9">
        <w:rPr>
          <w:lang w:val="fr-FR"/>
          <w:rPrChange w:id="1231" w:author="28.541_CR0320_(Rel-16)_NETSLICE-5GNRM" w:date="2020-06-29T16:38:00Z">
            <w:rPr/>
          </w:rPrChange>
        </w:rPr>
        <w:t>49</w:t>
      </w:r>
      <w:r>
        <w:fldChar w:fldCharType="end"/>
      </w:r>
    </w:p>
    <w:p w:rsidR="002C3AD9" w:rsidRPr="00677C8D" w:rsidRDefault="002C3AD9">
      <w:pPr>
        <w:pStyle w:val="TOC3"/>
        <w:rPr>
          <w:rFonts w:ascii="Calibri" w:hAnsi="Calibri"/>
          <w:sz w:val="22"/>
          <w:szCs w:val="22"/>
          <w:lang w:val="fr-FR" w:eastAsia="en-GB"/>
          <w:rPrChange w:id="1232" w:author="28.541_CR0320_(Rel-16)_NETSLICE-5GNRM" w:date="2020-06-29T16:38:00Z">
            <w:rPr>
              <w:rFonts w:ascii="Calibri" w:hAnsi="Calibri"/>
              <w:sz w:val="22"/>
              <w:szCs w:val="22"/>
              <w:lang w:eastAsia="en-GB"/>
            </w:rPr>
          </w:rPrChange>
        </w:rPr>
      </w:pPr>
      <w:r w:rsidRPr="002C3AD9">
        <w:rPr>
          <w:lang w:val="fr-FR" w:eastAsia="zh-CN"/>
          <w:rPrChange w:id="1233" w:author="28.541_CR0320_(Rel-16)_NETSLICE-5GNRM" w:date="2020-06-29T16:38:00Z">
            <w:rPr>
              <w:lang w:val="en-US" w:eastAsia="zh-CN"/>
            </w:rPr>
          </w:rPrChange>
        </w:rPr>
        <w:t>4.3.35</w:t>
      </w:r>
      <w:r w:rsidRPr="00677C8D">
        <w:rPr>
          <w:rFonts w:ascii="Calibri" w:hAnsi="Calibri"/>
          <w:sz w:val="22"/>
          <w:szCs w:val="22"/>
          <w:lang w:val="fr-FR" w:eastAsia="en-GB"/>
          <w:rPrChange w:id="1234" w:author="28.541_CR0320_(Rel-16)_NETSLICE-5GNRM" w:date="2020-06-29T16:38:00Z">
            <w:rPr>
              <w:rFonts w:ascii="Calibri" w:hAnsi="Calibri"/>
              <w:sz w:val="22"/>
              <w:szCs w:val="22"/>
              <w:lang w:eastAsia="en-GB"/>
            </w:rPr>
          </w:rPrChange>
        </w:rPr>
        <w:tab/>
      </w:r>
      <w:r w:rsidRPr="002C3AD9">
        <w:rPr>
          <w:rFonts w:ascii="Courier New" w:hAnsi="Courier New"/>
          <w:lang w:val="fr-FR" w:eastAsia="zh-CN"/>
          <w:rPrChange w:id="1235" w:author="28.541_CR0320_(Rel-16)_NETSLICE-5GNRM" w:date="2020-06-29T16:38:00Z">
            <w:rPr>
              <w:rFonts w:ascii="Courier New" w:hAnsi="Courier New"/>
              <w:lang w:val="en-US" w:eastAsia="zh-CN"/>
            </w:rPr>
          </w:rPrChange>
        </w:rPr>
        <w:t>ExternalNRCellCU</w:t>
      </w:r>
      <w:r w:rsidRPr="002C3AD9">
        <w:rPr>
          <w:lang w:val="fr-FR"/>
          <w:rPrChange w:id="1236" w:author="28.541_CR0320_(Rel-16)_NETSLICE-5GNRM" w:date="2020-06-29T16:38:00Z">
            <w:rPr/>
          </w:rPrChange>
        </w:rPr>
        <w:tab/>
      </w:r>
      <w:r>
        <w:fldChar w:fldCharType="begin" w:fldLock="1"/>
      </w:r>
      <w:r w:rsidRPr="002C3AD9">
        <w:rPr>
          <w:lang w:val="fr-FR"/>
          <w:rPrChange w:id="1237" w:author="28.541_CR0320_(Rel-16)_NETSLICE-5GNRM" w:date="2020-06-29T16:38:00Z">
            <w:rPr/>
          </w:rPrChange>
        </w:rPr>
        <w:instrText xml:space="preserve"> PAGEREF _Toc44341093 \h </w:instrText>
      </w:r>
      <w:r>
        <w:fldChar w:fldCharType="separate"/>
      </w:r>
      <w:r w:rsidRPr="002C3AD9">
        <w:rPr>
          <w:lang w:val="fr-FR"/>
          <w:rPrChange w:id="1238" w:author="28.541_CR0320_(Rel-16)_NETSLICE-5GNRM" w:date="2020-06-29T16:38:00Z">
            <w:rPr/>
          </w:rPrChange>
        </w:rPr>
        <w:t>49</w:t>
      </w:r>
      <w:r>
        <w:fldChar w:fldCharType="end"/>
      </w:r>
    </w:p>
    <w:p w:rsidR="002C3AD9" w:rsidRPr="00677C8D" w:rsidRDefault="002C3AD9">
      <w:pPr>
        <w:pStyle w:val="TOC4"/>
        <w:rPr>
          <w:rFonts w:ascii="Calibri" w:hAnsi="Calibri"/>
          <w:sz w:val="22"/>
          <w:szCs w:val="22"/>
          <w:lang w:val="fr-FR" w:eastAsia="en-GB"/>
          <w:rPrChange w:id="1239" w:author="28.541_CR0320_(Rel-16)_NETSLICE-5GNRM" w:date="2020-06-29T16:38:00Z">
            <w:rPr>
              <w:rFonts w:ascii="Calibri" w:hAnsi="Calibri"/>
              <w:sz w:val="22"/>
              <w:szCs w:val="22"/>
              <w:lang w:eastAsia="en-GB"/>
            </w:rPr>
          </w:rPrChange>
        </w:rPr>
      </w:pPr>
      <w:r w:rsidRPr="002C3AD9">
        <w:rPr>
          <w:lang w:val="fr-FR" w:eastAsia="zh-CN"/>
          <w:rPrChange w:id="1240" w:author="28.541_CR0320_(Rel-16)_NETSLICE-5GNRM" w:date="2020-06-29T16:38:00Z">
            <w:rPr>
              <w:lang w:eastAsia="zh-CN"/>
            </w:rPr>
          </w:rPrChange>
        </w:rPr>
        <w:lastRenderedPageBreak/>
        <w:t>4</w:t>
      </w:r>
      <w:r w:rsidRPr="002C3AD9">
        <w:rPr>
          <w:lang w:val="fr-FR"/>
          <w:rPrChange w:id="1241" w:author="28.541_CR0320_(Rel-16)_NETSLICE-5GNRM" w:date="2020-06-29T16:38:00Z">
            <w:rPr/>
          </w:rPrChange>
        </w:rPr>
        <w:t>.3.35.1</w:t>
      </w:r>
      <w:r w:rsidRPr="00677C8D">
        <w:rPr>
          <w:rFonts w:ascii="Calibri" w:hAnsi="Calibri"/>
          <w:sz w:val="22"/>
          <w:szCs w:val="22"/>
          <w:lang w:val="fr-FR" w:eastAsia="en-GB"/>
          <w:rPrChange w:id="1242" w:author="28.541_CR0320_(Rel-16)_NETSLICE-5GNRM" w:date="2020-06-29T16:38:00Z">
            <w:rPr>
              <w:rFonts w:ascii="Calibri" w:hAnsi="Calibri"/>
              <w:sz w:val="22"/>
              <w:szCs w:val="22"/>
              <w:lang w:eastAsia="en-GB"/>
            </w:rPr>
          </w:rPrChange>
        </w:rPr>
        <w:tab/>
      </w:r>
      <w:r w:rsidRPr="002C3AD9">
        <w:rPr>
          <w:lang w:val="fr-FR"/>
          <w:rPrChange w:id="1243" w:author="28.541_CR0320_(Rel-16)_NETSLICE-5GNRM" w:date="2020-06-29T16:38:00Z">
            <w:rPr/>
          </w:rPrChange>
        </w:rPr>
        <w:t>Definition</w:t>
      </w:r>
      <w:r w:rsidRPr="002C3AD9">
        <w:rPr>
          <w:lang w:val="fr-FR"/>
          <w:rPrChange w:id="1244" w:author="28.541_CR0320_(Rel-16)_NETSLICE-5GNRM" w:date="2020-06-29T16:38:00Z">
            <w:rPr/>
          </w:rPrChange>
        </w:rPr>
        <w:tab/>
      </w:r>
      <w:r>
        <w:fldChar w:fldCharType="begin" w:fldLock="1"/>
      </w:r>
      <w:r w:rsidRPr="002C3AD9">
        <w:rPr>
          <w:lang w:val="fr-FR"/>
          <w:rPrChange w:id="1245" w:author="28.541_CR0320_(Rel-16)_NETSLICE-5GNRM" w:date="2020-06-29T16:38:00Z">
            <w:rPr/>
          </w:rPrChange>
        </w:rPr>
        <w:instrText xml:space="preserve"> PAGEREF _Toc44341094 \h </w:instrText>
      </w:r>
      <w:r>
        <w:fldChar w:fldCharType="separate"/>
      </w:r>
      <w:r w:rsidRPr="002C3AD9">
        <w:rPr>
          <w:lang w:val="fr-FR"/>
          <w:rPrChange w:id="1246" w:author="28.541_CR0320_(Rel-16)_NETSLICE-5GNRM" w:date="2020-06-29T16:38:00Z">
            <w:rPr/>
          </w:rPrChange>
        </w:rPr>
        <w:t>49</w:t>
      </w:r>
      <w:r>
        <w:fldChar w:fldCharType="end"/>
      </w:r>
    </w:p>
    <w:p w:rsidR="002C3AD9" w:rsidRPr="00677C8D" w:rsidRDefault="002C3AD9">
      <w:pPr>
        <w:pStyle w:val="TOC4"/>
        <w:rPr>
          <w:rFonts w:ascii="Calibri" w:hAnsi="Calibri"/>
          <w:sz w:val="22"/>
          <w:szCs w:val="22"/>
          <w:lang w:val="fr-FR" w:eastAsia="en-GB"/>
          <w:rPrChange w:id="1247" w:author="28.541_CR0320_(Rel-16)_NETSLICE-5GNRM" w:date="2020-06-29T16:38:00Z">
            <w:rPr>
              <w:rFonts w:ascii="Calibri" w:hAnsi="Calibri"/>
              <w:sz w:val="22"/>
              <w:szCs w:val="22"/>
              <w:lang w:eastAsia="en-GB"/>
            </w:rPr>
          </w:rPrChange>
        </w:rPr>
      </w:pPr>
      <w:r w:rsidRPr="002C3AD9">
        <w:rPr>
          <w:lang w:val="fr-FR" w:eastAsia="zh-CN"/>
          <w:rPrChange w:id="1248" w:author="28.541_CR0320_(Rel-16)_NETSLICE-5GNRM" w:date="2020-06-29T16:38:00Z">
            <w:rPr>
              <w:lang w:eastAsia="zh-CN"/>
            </w:rPr>
          </w:rPrChange>
        </w:rPr>
        <w:t>4</w:t>
      </w:r>
      <w:r w:rsidRPr="002C3AD9">
        <w:rPr>
          <w:lang w:val="fr-FR"/>
          <w:rPrChange w:id="1249" w:author="28.541_CR0320_(Rel-16)_NETSLICE-5GNRM" w:date="2020-06-29T16:38:00Z">
            <w:rPr/>
          </w:rPrChange>
        </w:rPr>
        <w:t>.3.35.2</w:t>
      </w:r>
      <w:r w:rsidRPr="00677C8D">
        <w:rPr>
          <w:rFonts w:ascii="Calibri" w:hAnsi="Calibri"/>
          <w:sz w:val="22"/>
          <w:szCs w:val="22"/>
          <w:lang w:val="fr-FR" w:eastAsia="en-GB"/>
          <w:rPrChange w:id="1250" w:author="28.541_CR0320_(Rel-16)_NETSLICE-5GNRM" w:date="2020-06-29T16:38:00Z">
            <w:rPr>
              <w:rFonts w:ascii="Calibri" w:hAnsi="Calibri"/>
              <w:sz w:val="22"/>
              <w:szCs w:val="22"/>
              <w:lang w:eastAsia="en-GB"/>
            </w:rPr>
          </w:rPrChange>
        </w:rPr>
        <w:tab/>
      </w:r>
      <w:r w:rsidRPr="002C3AD9">
        <w:rPr>
          <w:lang w:val="fr-FR"/>
          <w:rPrChange w:id="1251" w:author="28.541_CR0320_(Rel-16)_NETSLICE-5GNRM" w:date="2020-06-29T16:38:00Z">
            <w:rPr/>
          </w:rPrChange>
        </w:rPr>
        <w:t>Attributes</w:t>
      </w:r>
      <w:r w:rsidRPr="002C3AD9">
        <w:rPr>
          <w:lang w:val="fr-FR"/>
          <w:rPrChange w:id="1252" w:author="28.541_CR0320_(Rel-16)_NETSLICE-5GNRM" w:date="2020-06-29T16:38:00Z">
            <w:rPr/>
          </w:rPrChange>
        </w:rPr>
        <w:tab/>
      </w:r>
      <w:r>
        <w:fldChar w:fldCharType="begin" w:fldLock="1"/>
      </w:r>
      <w:r w:rsidRPr="002C3AD9">
        <w:rPr>
          <w:lang w:val="fr-FR"/>
          <w:rPrChange w:id="1253" w:author="28.541_CR0320_(Rel-16)_NETSLICE-5GNRM" w:date="2020-06-29T16:38:00Z">
            <w:rPr/>
          </w:rPrChange>
        </w:rPr>
        <w:instrText xml:space="preserve"> PAGEREF _Toc44341095 \h </w:instrText>
      </w:r>
      <w:r>
        <w:fldChar w:fldCharType="separate"/>
      </w:r>
      <w:r w:rsidRPr="002C3AD9">
        <w:rPr>
          <w:lang w:val="fr-FR"/>
          <w:rPrChange w:id="1254" w:author="28.541_CR0320_(Rel-16)_NETSLICE-5GNRM" w:date="2020-06-29T16:38:00Z">
            <w:rPr/>
          </w:rPrChange>
        </w:rPr>
        <w:t>49</w:t>
      </w:r>
      <w:r>
        <w:fldChar w:fldCharType="end"/>
      </w:r>
    </w:p>
    <w:p w:rsidR="002C3AD9" w:rsidRPr="00677C8D" w:rsidRDefault="002C3AD9">
      <w:pPr>
        <w:pStyle w:val="TOC4"/>
        <w:rPr>
          <w:rFonts w:ascii="Calibri" w:hAnsi="Calibri"/>
          <w:sz w:val="22"/>
          <w:szCs w:val="22"/>
          <w:lang w:val="fr-FR" w:eastAsia="en-GB"/>
          <w:rPrChange w:id="1255" w:author="28.541_CR0320_(Rel-16)_NETSLICE-5GNRM" w:date="2020-06-29T16:38:00Z">
            <w:rPr>
              <w:rFonts w:ascii="Calibri" w:hAnsi="Calibri"/>
              <w:sz w:val="22"/>
              <w:szCs w:val="22"/>
              <w:lang w:eastAsia="en-GB"/>
            </w:rPr>
          </w:rPrChange>
        </w:rPr>
      </w:pPr>
      <w:r w:rsidRPr="002C3AD9">
        <w:rPr>
          <w:lang w:val="fr-FR"/>
          <w:rPrChange w:id="1256" w:author="28.541_CR0320_(Rel-16)_NETSLICE-5GNRM" w:date="2020-06-29T16:38:00Z">
            <w:rPr/>
          </w:rPrChange>
        </w:rPr>
        <w:t>4.3.35.3</w:t>
      </w:r>
      <w:r w:rsidRPr="00677C8D">
        <w:rPr>
          <w:rFonts w:ascii="Calibri" w:hAnsi="Calibri"/>
          <w:sz w:val="22"/>
          <w:szCs w:val="22"/>
          <w:lang w:val="fr-FR" w:eastAsia="en-GB"/>
          <w:rPrChange w:id="1257" w:author="28.541_CR0320_(Rel-16)_NETSLICE-5GNRM" w:date="2020-06-29T16:38:00Z">
            <w:rPr>
              <w:rFonts w:ascii="Calibri" w:hAnsi="Calibri"/>
              <w:sz w:val="22"/>
              <w:szCs w:val="22"/>
              <w:lang w:eastAsia="en-GB"/>
            </w:rPr>
          </w:rPrChange>
        </w:rPr>
        <w:tab/>
      </w:r>
      <w:r w:rsidRPr="002C3AD9">
        <w:rPr>
          <w:lang w:val="fr-FR"/>
          <w:rPrChange w:id="1258" w:author="28.541_CR0320_(Rel-16)_NETSLICE-5GNRM" w:date="2020-06-29T16:38:00Z">
            <w:rPr/>
          </w:rPrChange>
        </w:rPr>
        <w:t>Attribute constraints</w:t>
      </w:r>
      <w:r w:rsidRPr="002C3AD9">
        <w:rPr>
          <w:lang w:val="fr-FR"/>
          <w:rPrChange w:id="1259" w:author="28.541_CR0320_(Rel-16)_NETSLICE-5GNRM" w:date="2020-06-29T16:38:00Z">
            <w:rPr/>
          </w:rPrChange>
        </w:rPr>
        <w:tab/>
      </w:r>
      <w:r>
        <w:fldChar w:fldCharType="begin" w:fldLock="1"/>
      </w:r>
      <w:r w:rsidRPr="002C3AD9">
        <w:rPr>
          <w:lang w:val="fr-FR"/>
          <w:rPrChange w:id="1260" w:author="28.541_CR0320_(Rel-16)_NETSLICE-5GNRM" w:date="2020-06-29T16:38:00Z">
            <w:rPr/>
          </w:rPrChange>
        </w:rPr>
        <w:instrText xml:space="preserve"> PAGEREF _Toc44341096 \h </w:instrText>
      </w:r>
      <w:r>
        <w:fldChar w:fldCharType="separate"/>
      </w:r>
      <w:r w:rsidRPr="002C3AD9">
        <w:rPr>
          <w:lang w:val="fr-FR"/>
          <w:rPrChange w:id="1261" w:author="28.541_CR0320_(Rel-16)_NETSLICE-5GNRM" w:date="2020-06-29T16:38:00Z">
            <w:rPr/>
          </w:rPrChange>
        </w:rPr>
        <w:t>49</w:t>
      </w:r>
      <w:r>
        <w:fldChar w:fldCharType="end"/>
      </w:r>
    </w:p>
    <w:p w:rsidR="002C3AD9" w:rsidRPr="00677C8D" w:rsidRDefault="002C3AD9">
      <w:pPr>
        <w:pStyle w:val="TOC4"/>
        <w:rPr>
          <w:rFonts w:ascii="Calibri" w:hAnsi="Calibri"/>
          <w:sz w:val="22"/>
          <w:szCs w:val="22"/>
          <w:lang w:val="fr-FR" w:eastAsia="en-GB"/>
          <w:rPrChange w:id="1262" w:author="28.541_CR0320_(Rel-16)_NETSLICE-5GNRM" w:date="2020-06-29T16:38:00Z">
            <w:rPr>
              <w:rFonts w:ascii="Calibri" w:hAnsi="Calibri"/>
              <w:sz w:val="22"/>
              <w:szCs w:val="22"/>
              <w:lang w:eastAsia="en-GB"/>
            </w:rPr>
          </w:rPrChange>
        </w:rPr>
      </w:pPr>
      <w:r w:rsidRPr="002C3AD9">
        <w:rPr>
          <w:lang w:val="fr-FR" w:eastAsia="zh-CN"/>
          <w:rPrChange w:id="1263" w:author="28.541_CR0320_(Rel-16)_NETSLICE-5GNRM" w:date="2020-06-29T16:38:00Z">
            <w:rPr>
              <w:lang w:eastAsia="zh-CN"/>
            </w:rPr>
          </w:rPrChange>
        </w:rPr>
        <w:t>4</w:t>
      </w:r>
      <w:r w:rsidRPr="002C3AD9">
        <w:rPr>
          <w:lang w:val="fr-FR"/>
          <w:rPrChange w:id="1264" w:author="28.541_CR0320_(Rel-16)_NETSLICE-5GNRM" w:date="2020-06-29T16:38:00Z">
            <w:rPr/>
          </w:rPrChange>
        </w:rPr>
        <w:t>.3.35.4</w:t>
      </w:r>
      <w:r w:rsidRPr="00677C8D">
        <w:rPr>
          <w:rFonts w:ascii="Calibri" w:hAnsi="Calibri"/>
          <w:sz w:val="22"/>
          <w:szCs w:val="22"/>
          <w:lang w:val="fr-FR" w:eastAsia="en-GB"/>
          <w:rPrChange w:id="1265" w:author="28.541_CR0320_(Rel-16)_NETSLICE-5GNRM" w:date="2020-06-29T16:38:00Z">
            <w:rPr>
              <w:rFonts w:ascii="Calibri" w:hAnsi="Calibri"/>
              <w:sz w:val="22"/>
              <w:szCs w:val="22"/>
              <w:lang w:eastAsia="en-GB"/>
            </w:rPr>
          </w:rPrChange>
        </w:rPr>
        <w:tab/>
      </w:r>
      <w:r w:rsidRPr="002C3AD9">
        <w:rPr>
          <w:lang w:val="fr-FR"/>
          <w:rPrChange w:id="1266" w:author="28.541_CR0320_(Rel-16)_NETSLICE-5GNRM" w:date="2020-06-29T16:38:00Z">
            <w:rPr/>
          </w:rPrChange>
        </w:rPr>
        <w:t>Notifications</w:t>
      </w:r>
      <w:r w:rsidRPr="002C3AD9">
        <w:rPr>
          <w:lang w:val="fr-FR"/>
          <w:rPrChange w:id="1267" w:author="28.541_CR0320_(Rel-16)_NETSLICE-5GNRM" w:date="2020-06-29T16:38:00Z">
            <w:rPr/>
          </w:rPrChange>
        </w:rPr>
        <w:tab/>
      </w:r>
      <w:r>
        <w:fldChar w:fldCharType="begin" w:fldLock="1"/>
      </w:r>
      <w:r w:rsidRPr="002C3AD9">
        <w:rPr>
          <w:lang w:val="fr-FR"/>
          <w:rPrChange w:id="1268" w:author="28.541_CR0320_(Rel-16)_NETSLICE-5GNRM" w:date="2020-06-29T16:38:00Z">
            <w:rPr/>
          </w:rPrChange>
        </w:rPr>
        <w:instrText xml:space="preserve"> PAGEREF _Toc44341097 \h </w:instrText>
      </w:r>
      <w:r>
        <w:fldChar w:fldCharType="separate"/>
      </w:r>
      <w:r w:rsidRPr="002C3AD9">
        <w:rPr>
          <w:lang w:val="fr-FR"/>
          <w:rPrChange w:id="1269" w:author="28.541_CR0320_(Rel-16)_NETSLICE-5GNRM" w:date="2020-06-29T16:38:00Z">
            <w:rPr/>
          </w:rPrChange>
        </w:rPr>
        <w:t>49</w:t>
      </w:r>
      <w:r>
        <w:fldChar w:fldCharType="end"/>
      </w:r>
    </w:p>
    <w:p w:rsidR="002C3AD9" w:rsidRPr="00677C8D" w:rsidRDefault="002C3AD9">
      <w:pPr>
        <w:pStyle w:val="TOC3"/>
        <w:rPr>
          <w:rFonts w:ascii="Calibri" w:hAnsi="Calibri"/>
          <w:sz w:val="22"/>
          <w:szCs w:val="22"/>
          <w:lang w:val="fr-FR" w:eastAsia="en-GB"/>
          <w:rPrChange w:id="1270" w:author="28.541_CR0320_(Rel-16)_NETSLICE-5GNRM" w:date="2020-06-29T16:38:00Z">
            <w:rPr>
              <w:rFonts w:ascii="Calibri" w:hAnsi="Calibri"/>
              <w:sz w:val="22"/>
              <w:szCs w:val="22"/>
              <w:lang w:eastAsia="en-GB"/>
            </w:rPr>
          </w:rPrChange>
        </w:rPr>
      </w:pPr>
      <w:r w:rsidRPr="002C3AD9">
        <w:rPr>
          <w:lang w:val="fr-FR" w:eastAsia="zh-CN"/>
          <w:rPrChange w:id="1271" w:author="28.541_CR0320_(Rel-16)_NETSLICE-5GNRM" w:date="2020-06-29T16:38:00Z">
            <w:rPr>
              <w:lang w:val="en-US" w:eastAsia="zh-CN"/>
            </w:rPr>
          </w:rPrChange>
        </w:rPr>
        <w:t>4.3.36</w:t>
      </w:r>
      <w:r w:rsidRPr="00677C8D">
        <w:rPr>
          <w:rFonts w:ascii="Calibri" w:hAnsi="Calibri"/>
          <w:sz w:val="22"/>
          <w:szCs w:val="22"/>
          <w:lang w:val="fr-FR" w:eastAsia="en-GB"/>
          <w:rPrChange w:id="1272" w:author="28.541_CR0320_(Rel-16)_NETSLICE-5GNRM" w:date="2020-06-29T16:38:00Z">
            <w:rPr>
              <w:rFonts w:ascii="Calibri" w:hAnsi="Calibri"/>
              <w:sz w:val="22"/>
              <w:szCs w:val="22"/>
              <w:lang w:eastAsia="en-GB"/>
            </w:rPr>
          </w:rPrChange>
        </w:rPr>
        <w:tab/>
      </w:r>
      <w:r w:rsidRPr="002C3AD9">
        <w:rPr>
          <w:rFonts w:ascii="Courier New" w:hAnsi="Courier New"/>
          <w:lang w:val="fr-FR" w:eastAsia="zh-CN"/>
          <w:rPrChange w:id="1273" w:author="28.541_CR0320_(Rel-16)_NETSLICE-5GNRM" w:date="2020-06-29T16:38:00Z">
            <w:rPr>
              <w:rFonts w:ascii="Courier New" w:hAnsi="Courier New"/>
              <w:lang w:val="en-US" w:eastAsia="zh-CN"/>
            </w:rPr>
          </w:rPrChange>
        </w:rPr>
        <w:t>RRMPolicyRatio</w:t>
      </w:r>
      <w:r w:rsidRPr="002C3AD9">
        <w:rPr>
          <w:lang w:val="fr-FR"/>
          <w:rPrChange w:id="1274" w:author="28.541_CR0320_(Rel-16)_NETSLICE-5GNRM" w:date="2020-06-29T16:38:00Z">
            <w:rPr/>
          </w:rPrChange>
        </w:rPr>
        <w:tab/>
      </w:r>
      <w:r>
        <w:fldChar w:fldCharType="begin" w:fldLock="1"/>
      </w:r>
      <w:r w:rsidRPr="002C3AD9">
        <w:rPr>
          <w:lang w:val="fr-FR"/>
          <w:rPrChange w:id="1275" w:author="28.541_CR0320_(Rel-16)_NETSLICE-5GNRM" w:date="2020-06-29T16:38:00Z">
            <w:rPr/>
          </w:rPrChange>
        </w:rPr>
        <w:instrText xml:space="preserve"> PAGEREF _Toc44341098 \h </w:instrText>
      </w:r>
      <w:r>
        <w:fldChar w:fldCharType="separate"/>
      </w:r>
      <w:r w:rsidRPr="002C3AD9">
        <w:rPr>
          <w:lang w:val="fr-FR"/>
          <w:rPrChange w:id="1276" w:author="28.541_CR0320_(Rel-16)_NETSLICE-5GNRM" w:date="2020-06-29T16:38:00Z">
            <w:rPr/>
          </w:rPrChange>
        </w:rPr>
        <w:t>49</w:t>
      </w:r>
      <w:r>
        <w:fldChar w:fldCharType="end"/>
      </w:r>
    </w:p>
    <w:p w:rsidR="002C3AD9" w:rsidRPr="00677C8D" w:rsidRDefault="002C3AD9">
      <w:pPr>
        <w:pStyle w:val="TOC4"/>
        <w:rPr>
          <w:rFonts w:ascii="Calibri" w:hAnsi="Calibri"/>
          <w:sz w:val="22"/>
          <w:szCs w:val="22"/>
          <w:lang w:val="fr-FR" w:eastAsia="en-GB"/>
          <w:rPrChange w:id="1277" w:author="28.541_CR0320_(Rel-16)_NETSLICE-5GNRM" w:date="2020-06-29T16:38:00Z">
            <w:rPr>
              <w:rFonts w:ascii="Calibri" w:hAnsi="Calibri"/>
              <w:sz w:val="22"/>
              <w:szCs w:val="22"/>
              <w:lang w:eastAsia="en-GB"/>
            </w:rPr>
          </w:rPrChange>
        </w:rPr>
      </w:pPr>
      <w:r w:rsidRPr="002C3AD9">
        <w:rPr>
          <w:lang w:val="fr-FR" w:eastAsia="zh-CN"/>
          <w:rPrChange w:id="1278" w:author="28.541_CR0320_(Rel-16)_NETSLICE-5GNRM" w:date="2020-06-29T16:38:00Z">
            <w:rPr>
              <w:lang w:val="en-US" w:eastAsia="zh-CN"/>
            </w:rPr>
          </w:rPrChange>
        </w:rPr>
        <w:t>4</w:t>
      </w:r>
      <w:r w:rsidRPr="002C3AD9">
        <w:rPr>
          <w:lang w:val="fr-FR"/>
          <w:rPrChange w:id="1279" w:author="28.541_CR0320_(Rel-16)_NETSLICE-5GNRM" w:date="2020-06-29T16:38:00Z">
            <w:rPr>
              <w:lang w:val="en-US"/>
            </w:rPr>
          </w:rPrChange>
        </w:rPr>
        <w:t>.3.36.1</w:t>
      </w:r>
      <w:r w:rsidRPr="00677C8D">
        <w:rPr>
          <w:rFonts w:ascii="Calibri" w:hAnsi="Calibri"/>
          <w:sz w:val="22"/>
          <w:szCs w:val="22"/>
          <w:lang w:val="fr-FR" w:eastAsia="en-GB"/>
          <w:rPrChange w:id="1280" w:author="28.541_CR0320_(Rel-16)_NETSLICE-5GNRM" w:date="2020-06-29T16:38:00Z">
            <w:rPr>
              <w:rFonts w:ascii="Calibri" w:hAnsi="Calibri"/>
              <w:sz w:val="22"/>
              <w:szCs w:val="22"/>
              <w:lang w:eastAsia="en-GB"/>
            </w:rPr>
          </w:rPrChange>
        </w:rPr>
        <w:tab/>
      </w:r>
      <w:r w:rsidRPr="002C3AD9">
        <w:rPr>
          <w:lang w:val="fr-FR"/>
          <w:rPrChange w:id="1281" w:author="28.541_CR0320_(Rel-16)_NETSLICE-5GNRM" w:date="2020-06-29T16:38:00Z">
            <w:rPr>
              <w:lang w:val="en-US"/>
            </w:rPr>
          </w:rPrChange>
        </w:rPr>
        <w:t>Definition</w:t>
      </w:r>
      <w:r w:rsidRPr="002C3AD9">
        <w:rPr>
          <w:lang w:val="fr-FR"/>
          <w:rPrChange w:id="1282" w:author="28.541_CR0320_(Rel-16)_NETSLICE-5GNRM" w:date="2020-06-29T16:38:00Z">
            <w:rPr/>
          </w:rPrChange>
        </w:rPr>
        <w:tab/>
      </w:r>
      <w:r>
        <w:fldChar w:fldCharType="begin" w:fldLock="1"/>
      </w:r>
      <w:r w:rsidRPr="002C3AD9">
        <w:rPr>
          <w:lang w:val="fr-FR"/>
          <w:rPrChange w:id="1283" w:author="28.541_CR0320_(Rel-16)_NETSLICE-5GNRM" w:date="2020-06-29T16:38:00Z">
            <w:rPr/>
          </w:rPrChange>
        </w:rPr>
        <w:instrText xml:space="preserve"> PAGEREF _Toc44341099 \h </w:instrText>
      </w:r>
      <w:r>
        <w:fldChar w:fldCharType="separate"/>
      </w:r>
      <w:r w:rsidRPr="002C3AD9">
        <w:rPr>
          <w:lang w:val="fr-FR"/>
          <w:rPrChange w:id="1284" w:author="28.541_CR0320_(Rel-16)_NETSLICE-5GNRM" w:date="2020-06-29T16:38:00Z">
            <w:rPr/>
          </w:rPrChange>
        </w:rPr>
        <w:t>49</w:t>
      </w:r>
      <w:r>
        <w:fldChar w:fldCharType="end"/>
      </w:r>
    </w:p>
    <w:p w:rsidR="002C3AD9" w:rsidRPr="00677C8D" w:rsidRDefault="002C3AD9">
      <w:pPr>
        <w:pStyle w:val="TOC4"/>
        <w:rPr>
          <w:rFonts w:ascii="Calibri" w:hAnsi="Calibri"/>
          <w:sz w:val="22"/>
          <w:szCs w:val="22"/>
          <w:lang w:val="fr-FR" w:eastAsia="en-GB"/>
          <w:rPrChange w:id="1285" w:author="28.541_CR0320_(Rel-16)_NETSLICE-5GNRM" w:date="2020-06-29T16:38:00Z">
            <w:rPr>
              <w:rFonts w:ascii="Calibri" w:hAnsi="Calibri"/>
              <w:sz w:val="22"/>
              <w:szCs w:val="22"/>
              <w:lang w:eastAsia="en-GB"/>
            </w:rPr>
          </w:rPrChange>
        </w:rPr>
      </w:pPr>
      <w:r w:rsidRPr="002C3AD9">
        <w:rPr>
          <w:lang w:val="fr-FR" w:eastAsia="zh-CN"/>
          <w:rPrChange w:id="1286" w:author="28.541_CR0320_(Rel-16)_NETSLICE-5GNRM" w:date="2020-06-29T16:38:00Z">
            <w:rPr>
              <w:lang w:val="en-US" w:eastAsia="zh-CN"/>
            </w:rPr>
          </w:rPrChange>
        </w:rPr>
        <w:t>4</w:t>
      </w:r>
      <w:r w:rsidRPr="002C3AD9">
        <w:rPr>
          <w:lang w:val="fr-FR"/>
          <w:rPrChange w:id="1287" w:author="28.541_CR0320_(Rel-16)_NETSLICE-5GNRM" w:date="2020-06-29T16:38:00Z">
            <w:rPr>
              <w:lang w:val="en-US"/>
            </w:rPr>
          </w:rPrChange>
        </w:rPr>
        <w:t>.3.36.2</w:t>
      </w:r>
      <w:r w:rsidRPr="00677C8D">
        <w:rPr>
          <w:rFonts w:ascii="Calibri" w:hAnsi="Calibri"/>
          <w:sz w:val="22"/>
          <w:szCs w:val="22"/>
          <w:lang w:val="fr-FR" w:eastAsia="en-GB"/>
          <w:rPrChange w:id="1288" w:author="28.541_CR0320_(Rel-16)_NETSLICE-5GNRM" w:date="2020-06-29T16:38:00Z">
            <w:rPr>
              <w:rFonts w:ascii="Calibri" w:hAnsi="Calibri"/>
              <w:sz w:val="22"/>
              <w:szCs w:val="22"/>
              <w:lang w:eastAsia="en-GB"/>
            </w:rPr>
          </w:rPrChange>
        </w:rPr>
        <w:tab/>
      </w:r>
      <w:r w:rsidRPr="002C3AD9">
        <w:rPr>
          <w:lang w:val="fr-FR"/>
          <w:rPrChange w:id="1289" w:author="28.541_CR0320_(Rel-16)_NETSLICE-5GNRM" w:date="2020-06-29T16:38:00Z">
            <w:rPr>
              <w:lang w:val="en-US"/>
            </w:rPr>
          </w:rPrChange>
        </w:rPr>
        <w:t>Attributes</w:t>
      </w:r>
      <w:r w:rsidRPr="002C3AD9">
        <w:rPr>
          <w:lang w:val="fr-FR"/>
          <w:rPrChange w:id="1290" w:author="28.541_CR0320_(Rel-16)_NETSLICE-5GNRM" w:date="2020-06-29T16:38:00Z">
            <w:rPr/>
          </w:rPrChange>
        </w:rPr>
        <w:tab/>
      </w:r>
      <w:r>
        <w:fldChar w:fldCharType="begin" w:fldLock="1"/>
      </w:r>
      <w:r w:rsidRPr="002C3AD9">
        <w:rPr>
          <w:lang w:val="fr-FR"/>
          <w:rPrChange w:id="1291" w:author="28.541_CR0320_(Rel-16)_NETSLICE-5GNRM" w:date="2020-06-29T16:38:00Z">
            <w:rPr/>
          </w:rPrChange>
        </w:rPr>
        <w:instrText xml:space="preserve"> PAGEREF _Toc44341100 \h </w:instrText>
      </w:r>
      <w:r>
        <w:fldChar w:fldCharType="separate"/>
      </w:r>
      <w:r w:rsidRPr="002C3AD9">
        <w:rPr>
          <w:lang w:val="fr-FR"/>
          <w:rPrChange w:id="1292" w:author="28.541_CR0320_(Rel-16)_NETSLICE-5GNRM" w:date="2020-06-29T16:38:00Z">
            <w:rPr/>
          </w:rPrChange>
        </w:rPr>
        <w:t>50</w:t>
      </w:r>
      <w:r>
        <w:fldChar w:fldCharType="end"/>
      </w:r>
    </w:p>
    <w:p w:rsidR="002C3AD9" w:rsidRPr="00677C8D" w:rsidRDefault="002C3AD9">
      <w:pPr>
        <w:pStyle w:val="TOC4"/>
        <w:rPr>
          <w:rFonts w:ascii="Calibri" w:hAnsi="Calibri"/>
          <w:sz w:val="22"/>
          <w:szCs w:val="22"/>
          <w:lang w:val="fr-FR" w:eastAsia="en-GB"/>
          <w:rPrChange w:id="1293" w:author="28.541_CR0320_(Rel-16)_NETSLICE-5GNRM" w:date="2020-06-29T16:38:00Z">
            <w:rPr>
              <w:rFonts w:ascii="Calibri" w:hAnsi="Calibri"/>
              <w:sz w:val="22"/>
              <w:szCs w:val="22"/>
              <w:lang w:eastAsia="en-GB"/>
            </w:rPr>
          </w:rPrChange>
        </w:rPr>
      </w:pPr>
      <w:r w:rsidRPr="002C3AD9">
        <w:rPr>
          <w:lang w:val="fr-FR" w:eastAsia="zh-CN"/>
          <w:rPrChange w:id="1294" w:author="28.541_CR0320_(Rel-16)_NETSLICE-5GNRM" w:date="2020-06-29T16:38:00Z">
            <w:rPr>
              <w:lang w:val="en-US" w:eastAsia="zh-CN"/>
            </w:rPr>
          </w:rPrChange>
        </w:rPr>
        <w:t>4</w:t>
      </w:r>
      <w:r w:rsidRPr="002C3AD9">
        <w:rPr>
          <w:lang w:val="fr-FR"/>
          <w:rPrChange w:id="1295" w:author="28.541_CR0320_(Rel-16)_NETSLICE-5GNRM" w:date="2020-06-29T16:38:00Z">
            <w:rPr>
              <w:lang w:val="en-US"/>
            </w:rPr>
          </w:rPrChange>
        </w:rPr>
        <w:t>.3.36.3</w:t>
      </w:r>
      <w:r w:rsidRPr="00677C8D">
        <w:rPr>
          <w:rFonts w:ascii="Calibri" w:hAnsi="Calibri"/>
          <w:sz w:val="22"/>
          <w:szCs w:val="22"/>
          <w:lang w:val="fr-FR" w:eastAsia="en-GB"/>
          <w:rPrChange w:id="1296" w:author="28.541_CR0320_(Rel-16)_NETSLICE-5GNRM" w:date="2020-06-29T16:38:00Z">
            <w:rPr>
              <w:rFonts w:ascii="Calibri" w:hAnsi="Calibri"/>
              <w:sz w:val="22"/>
              <w:szCs w:val="22"/>
              <w:lang w:eastAsia="en-GB"/>
            </w:rPr>
          </w:rPrChange>
        </w:rPr>
        <w:tab/>
      </w:r>
      <w:r w:rsidRPr="002C3AD9">
        <w:rPr>
          <w:lang w:val="fr-FR"/>
          <w:rPrChange w:id="1297" w:author="28.541_CR0320_(Rel-16)_NETSLICE-5GNRM" w:date="2020-06-29T16:38:00Z">
            <w:rPr>
              <w:lang w:val="en-US"/>
            </w:rPr>
          </w:rPrChange>
        </w:rPr>
        <w:t>Attribute constraints</w:t>
      </w:r>
      <w:r w:rsidRPr="002C3AD9">
        <w:rPr>
          <w:lang w:val="fr-FR"/>
          <w:rPrChange w:id="1298" w:author="28.541_CR0320_(Rel-16)_NETSLICE-5GNRM" w:date="2020-06-29T16:38:00Z">
            <w:rPr/>
          </w:rPrChange>
        </w:rPr>
        <w:tab/>
      </w:r>
      <w:r>
        <w:fldChar w:fldCharType="begin" w:fldLock="1"/>
      </w:r>
      <w:r w:rsidRPr="002C3AD9">
        <w:rPr>
          <w:lang w:val="fr-FR"/>
          <w:rPrChange w:id="1299" w:author="28.541_CR0320_(Rel-16)_NETSLICE-5GNRM" w:date="2020-06-29T16:38:00Z">
            <w:rPr/>
          </w:rPrChange>
        </w:rPr>
        <w:instrText xml:space="preserve"> PAGEREF _Toc44341101 \h </w:instrText>
      </w:r>
      <w:r>
        <w:fldChar w:fldCharType="separate"/>
      </w:r>
      <w:r w:rsidRPr="002C3AD9">
        <w:rPr>
          <w:lang w:val="fr-FR"/>
          <w:rPrChange w:id="1300" w:author="28.541_CR0320_(Rel-16)_NETSLICE-5GNRM" w:date="2020-06-29T16:38:00Z">
            <w:rPr/>
          </w:rPrChange>
        </w:rPr>
        <w:t>50</w:t>
      </w:r>
      <w:r>
        <w:fldChar w:fldCharType="end"/>
      </w:r>
    </w:p>
    <w:p w:rsidR="002C3AD9" w:rsidRPr="00677C8D" w:rsidRDefault="002C3AD9">
      <w:pPr>
        <w:pStyle w:val="TOC4"/>
        <w:rPr>
          <w:rFonts w:ascii="Calibri" w:hAnsi="Calibri"/>
          <w:sz w:val="22"/>
          <w:szCs w:val="22"/>
          <w:lang w:val="fr-FR" w:eastAsia="en-GB"/>
          <w:rPrChange w:id="1301" w:author="28.541_CR0320_(Rel-16)_NETSLICE-5GNRM" w:date="2020-06-29T16:38:00Z">
            <w:rPr>
              <w:rFonts w:ascii="Calibri" w:hAnsi="Calibri"/>
              <w:sz w:val="22"/>
              <w:szCs w:val="22"/>
              <w:lang w:eastAsia="en-GB"/>
            </w:rPr>
          </w:rPrChange>
        </w:rPr>
      </w:pPr>
      <w:r w:rsidRPr="002C3AD9">
        <w:rPr>
          <w:lang w:val="fr-FR" w:eastAsia="zh-CN"/>
          <w:rPrChange w:id="1302" w:author="28.541_CR0320_(Rel-16)_NETSLICE-5GNRM" w:date="2020-06-29T16:38:00Z">
            <w:rPr>
              <w:lang w:eastAsia="zh-CN"/>
            </w:rPr>
          </w:rPrChange>
        </w:rPr>
        <w:t>4</w:t>
      </w:r>
      <w:r w:rsidRPr="002C3AD9">
        <w:rPr>
          <w:lang w:val="fr-FR"/>
          <w:rPrChange w:id="1303" w:author="28.541_CR0320_(Rel-16)_NETSLICE-5GNRM" w:date="2020-06-29T16:38:00Z">
            <w:rPr/>
          </w:rPrChange>
        </w:rPr>
        <w:t>.3.36.4</w:t>
      </w:r>
      <w:r w:rsidRPr="00677C8D">
        <w:rPr>
          <w:rFonts w:ascii="Calibri" w:hAnsi="Calibri"/>
          <w:sz w:val="22"/>
          <w:szCs w:val="22"/>
          <w:lang w:val="fr-FR" w:eastAsia="en-GB"/>
          <w:rPrChange w:id="1304" w:author="28.541_CR0320_(Rel-16)_NETSLICE-5GNRM" w:date="2020-06-29T16:38:00Z">
            <w:rPr>
              <w:rFonts w:ascii="Calibri" w:hAnsi="Calibri"/>
              <w:sz w:val="22"/>
              <w:szCs w:val="22"/>
              <w:lang w:eastAsia="en-GB"/>
            </w:rPr>
          </w:rPrChange>
        </w:rPr>
        <w:tab/>
      </w:r>
      <w:r w:rsidRPr="002C3AD9">
        <w:rPr>
          <w:lang w:val="fr-FR"/>
          <w:rPrChange w:id="1305" w:author="28.541_CR0320_(Rel-16)_NETSLICE-5GNRM" w:date="2020-06-29T16:38:00Z">
            <w:rPr/>
          </w:rPrChange>
        </w:rPr>
        <w:t>Notifications</w:t>
      </w:r>
      <w:r w:rsidRPr="002C3AD9">
        <w:rPr>
          <w:lang w:val="fr-FR"/>
          <w:rPrChange w:id="1306" w:author="28.541_CR0320_(Rel-16)_NETSLICE-5GNRM" w:date="2020-06-29T16:38:00Z">
            <w:rPr/>
          </w:rPrChange>
        </w:rPr>
        <w:tab/>
      </w:r>
      <w:r>
        <w:fldChar w:fldCharType="begin" w:fldLock="1"/>
      </w:r>
      <w:r w:rsidRPr="002C3AD9">
        <w:rPr>
          <w:lang w:val="fr-FR"/>
          <w:rPrChange w:id="1307" w:author="28.541_CR0320_(Rel-16)_NETSLICE-5GNRM" w:date="2020-06-29T16:38:00Z">
            <w:rPr/>
          </w:rPrChange>
        </w:rPr>
        <w:instrText xml:space="preserve"> PAGEREF _Toc44341102 \h </w:instrText>
      </w:r>
      <w:r>
        <w:fldChar w:fldCharType="separate"/>
      </w:r>
      <w:r w:rsidRPr="002C3AD9">
        <w:rPr>
          <w:lang w:val="fr-FR"/>
          <w:rPrChange w:id="1308" w:author="28.541_CR0320_(Rel-16)_NETSLICE-5GNRM" w:date="2020-06-29T16:38:00Z">
            <w:rPr/>
          </w:rPrChange>
        </w:rPr>
        <w:t>50</w:t>
      </w:r>
      <w:r>
        <w:fldChar w:fldCharType="end"/>
      </w:r>
    </w:p>
    <w:p w:rsidR="002C3AD9" w:rsidRPr="00677C8D" w:rsidRDefault="002C3AD9">
      <w:pPr>
        <w:pStyle w:val="TOC3"/>
        <w:rPr>
          <w:rFonts w:ascii="Calibri" w:hAnsi="Calibri"/>
          <w:sz w:val="22"/>
          <w:szCs w:val="22"/>
          <w:lang w:val="fr-FR" w:eastAsia="en-GB"/>
          <w:rPrChange w:id="1309" w:author="28.541_CR0320_(Rel-16)_NETSLICE-5GNRM" w:date="2020-06-29T16:38:00Z">
            <w:rPr>
              <w:rFonts w:ascii="Calibri" w:hAnsi="Calibri"/>
              <w:sz w:val="22"/>
              <w:szCs w:val="22"/>
              <w:lang w:eastAsia="en-GB"/>
            </w:rPr>
          </w:rPrChange>
        </w:rPr>
      </w:pPr>
      <w:r w:rsidRPr="002C3AD9">
        <w:rPr>
          <w:lang w:val="fr-FR"/>
          <w:rPrChange w:id="1310" w:author="28.541_CR0320_(Rel-16)_NETSLICE-5GNRM" w:date="2020-06-29T16:38:00Z">
            <w:rPr/>
          </w:rPrChange>
        </w:rPr>
        <w:t>4.3.37</w:t>
      </w:r>
      <w:r w:rsidRPr="00677C8D">
        <w:rPr>
          <w:rFonts w:ascii="Calibri" w:hAnsi="Calibri"/>
          <w:sz w:val="22"/>
          <w:szCs w:val="22"/>
          <w:lang w:val="fr-FR" w:eastAsia="en-GB"/>
          <w:rPrChange w:id="1311" w:author="28.541_CR0320_(Rel-16)_NETSLICE-5GNRM" w:date="2020-06-29T16:38:00Z">
            <w:rPr>
              <w:rFonts w:ascii="Calibri" w:hAnsi="Calibri"/>
              <w:sz w:val="22"/>
              <w:szCs w:val="22"/>
              <w:lang w:eastAsia="en-GB"/>
            </w:rPr>
          </w:rPrChange>
        </w:rPr>
        <w:tab/>
      </w:r>
      <w:r w:rsidRPr="002C3AD9">
        <w:rPr>
          <w:rFonts w:ascii="Courier New" w:hAnsi="Courier New" w:cs="Courier New"/>
          <w:lang w:val="fr-FR"/>
          <w:rPrChange w:id="1312" w:author="28.541_CR0320_(Rel-16)_NETSLICE-5GNRM" w:date="2020-06-29T16:38:00Z">
            <w:rPr>
              <w:rFonts w:ascii="Courier New" w:hAnsi="Courier New" w:cs="Courier New"/>
            </w:rPr>
          </w:rPrChange>
        </w:rPr>
        <w:t>S-NSSAI &lt;&lt;dataType&gt;&gt;</w:t>
      </w:r>
      <w:r w:rsidRPr="002C3AD9">
        <w:rPr>
          <w:lang w:val="fr-FR"/>
          <w:rPrChange w:id="1313" w:author="28.541_CR0320_(Rel-16)_NETSLICE-5GNRM" w:date="2020-06-29T16:38:00Z">
            <w:rPr/>
          </w:rPrChange>
        </w:rPr>
        <w:tab/>
      </w:r>
      <w:r>
        <w:fldChar w:fldCharType="begin" w:fldLock="1"/>
      </w:r>
      <w:r w:rsidRPr="002C3AD9">
        <w:rPr>
          <w:lang w:val="fr-FR"/>
          <w:rPrChange w:id="1314" w:author="28.541_CR0320_(Rel-16)_NETSLICE-5GNRM" w:date="2020-06-29T16:38:00Z">
            <w:rPr/>
          </w:rPrChange>
        </w:rPr>
        <w:instrText xml:space="preserve"> PAGEREF _Toc44341103 \h </w:instrText>
      </w:r>
      <w:r>
        <w:fldChar w:fldCharType="separate"/>
      </w:r>
      <w:r w:rsidRPr="002C3AD9">
        <w:rPr>
          <w:lang w:val="fr-FR"/>
          <w:rPrChange w:id="1315" w:author="28.541_CR0320_(Rel-16)_NETSLICE-5GNRM" w:date="2020-06-29T16:38:00Z">
            <w:rPr/>
          </w:rPrChange>
        </w:rPr>
        <w:t>50</w:t>
      </w:r>
      <w:r>
        <w:fldChar w:fldCharType="end"/>
      </w:r>
    </w:p>
    <w:p w:rsidR="002C3AD9" w:rsidRPr="00677C8D" w:rsidRDefault="002C3AD9">
      <w:pPr>
        <w:pStyle w:val="TOC4"/>
        <w:rPr>
          <w:rFonts w:ascii="Calibri" w:hAnsi="Calibri"/>
          <w:sz w:val="22"/>
          <w:szCs w:val="22"/>
          <w:lang w:val="fr-FR" w:eastAsia="en-GB"/>
          <w:rPrChange w:id="1316" w:author="28.541_CR0320_(Rel-16)_NETSLICE-5GNRM" w:date="2020-06-29T16:38:00Z">
            <w:rPr>
              <w:rFonts w:ascii="Calibri" w:hAnsi="Calibri"/>
              <w:sz w:val="22"/>
              <w:szCs w:val="22"/>
              <w:lang w:eastAsia="en-GB"/>
            </w:rPr>
          </w:rPrChange>
        </w:rPr>
      </w:pPr>
      <w:r w:rsidRPr="002C3AD9">
        <w:rPr>
          <w:lang w:val="fr-FR" w:eastAsia="zh-CN"/>
          <w:rPrChange w:id="1317" w:author="28.541_CR0320_(Rel-16)_NETSLICE-5GNRM" w:date="2020-06-29T16:38:00Z">
            <w:rPr>
              <w:lang w:val="en-US" w:eastAsia="zh-CN"/>
            </w:rPr>
          </w:rPrChange>
        </w:rPr>
        <w:t>4</w:t>
      </w:r>
      <w:r w:rsidRPr="002C3AD9">
        <w:rPr>
          <w:lang w:val="fr-FR"/>
          <w:rPrChange w:id="1318" w:author="28.541_CR0320_(Rel-16)_NETSLICE-5GNRM" w:date="2020-06-29T16:38:00Z">
            <w:rPr>
              <w:lang w:val="en-US"/>
            </w:rPr>
          </w:rPrChange>
        </w:rPr>
        <w:t>.3.37.1</w:t>
      </w:r>
      <w:r w:rsidRPr="00677C8D">
        <w:rPr>
          <w:rFonts w:ascii="Calibri" w:hAnsi="Calibri"/>
          <w:sz w:val="22"/>
          <w:szCs w:val="22"/>
          <w:lang w:val="fr-FR" w:eastAsia="en-GB"/>
          <w:rPrChange w:id="1319" w:author="28.541_CR0320_(Rel-16)_NETSLICE-5GNRM" w:date="2020-06-29T16:38:00Z">
            <w:rPr>
              <w:rFonts w:ascii="Calibri" w:hAnsi="Calibri"/>
              <w:sz w:val="22"/>
              <w:szCs w:val="22"/>
              <w:lang w:eastAsia="en-GB"/>
            </w:rPr>
          </w:rPrChange>
        </w:rPr>
        <w:tab/>
      </w:r>
      <w:r w:rsidRPr="002C3AD9">
        <w:rPr>
          <w:lang w:val="fr-FR"/>
          <w:rPrChange w:id="1320" w:author="28.541_CR0320_(Rel-16)_NETSLICE-5GNRM" w:date="2020-06-29T16:38:00Z">
            <w:rPr>
              <w:lang w:val="en-US"/>
            </w:rPr>
          </w:rPrChange>
        </w:rPr>
        <w:t>Definition</w:t>
      </w:r>
      <w:r w:rsidRPr="002C3AD9">
        <w:rPr>
          <w:lang w:val="fr-FR"/>
          <w:rPrChange w:id="1321" w:author="28.541_CR0320_(Rel-16)_NETSLICE-5GNRM" w:date="2020-06-29T16:38:00Z">
            <w:rPr/>
          </w:rPrChange>
        </w:rPr>
        <w:tab/>
      </w:r>
      <w:r>
        <w:fldChar w:fldCharType="begin" w:fldLock="1"/>
      </w:r>
      <w:r w:rsidRPr="002C3AD9">
        <w:rPr>
          <w:lang w:val="fr-FR"/>
          <w:rPrChange w:id="1322" w:author="28.541_CR0320_(Rel-16)_NETSLICE-5GNRM" w:date="2020-06-29T16:38:00Z">
            <w:rPr/>
          </w:rPrChange>
        </w:rPr>
        <w:instrText xml:space="preserve"> PAGEREF _Toc44341104 \h </w:instrText>
      </w:r>
      <w:r>
        <w:fldChar w:fldCharType="separate"/>
      </w:r>
      <w:r w:rsidRPr="002C3AD9">
        <w:rPr>
          <w:lang w:val="fr-FR"/>
          <w:rPrChange w:id="1323" w:author="28.541_CR0320_(Rel-16)_NETSLICE-5GNRM" w:date="2020-06-29T16:38:00Z">
            <w:rPr/>
          </w:rPrChange>
        </w:rPr>
        <w:t>50</w:t>
      </w:r>
      <w:r>
        <w:fldChar w:fldCharType="end"/>
      </w:r>
    </w:p>
    <w:p w:rsidR="002C3AD9" w:rsidRPr="00677C8D" w:rsidRDefault="002C3AD9">
      <w:pPr>
        <w:pStyle w:val="TOC4"/>
        <w:rPr>
          <w:rFonts w:ascii="Calibri" w:hAnsi="Calibri"/>
          <w:sz w:val="22"/>
          <w:szCs w:val="22"/>
          <w:lang w:val="fr-FR" w:eastAsia="en-GB"/>
          <w:rPrChange w:id="1324" w:author="28.541_CR0320_(Rel-16)_NETSLICE-5GNRM" w:date="2020-06-29T16:38:00Z">
            <w:rPr>
              <w:rFonts w:ascii="Calibri" w:hAnsi="Calibri"/>
              <w:sz w:val="22"/>
              <w:szCs w:val="22"/>
              <w:lang w:eastAsia="en-GB"/>
            </w:rPr>
          </w:rPrChange>
        </w:rPr>
      </w:pPr>
      <w:r w:rsidRPr="002C3AD9">
        <w:rPr>
          <w:lang w:val="fr-FR" w:eastAsia="zh-CN"/>
          <w:rPrChange w:id="1325" w:author="28.541_CR0320_(Rel-16)_NETSLICE-5GNRM" w:date="2020-06-29T16:38:00Z">
            <w:rPr>
              <w:lang w:val="en-US" w:eastAsia="zh-CN"/>
            </w:rPr>
          </w:rPrChange>
        </w:rPr>
        <w:t>4</w:t>
      </w:r>
      <w:r w:rsidRPr="002C3AD9">
        <w:rPr>
          <w:lang w:val="fr-FR"/>
          <w:rPrChange w:id="1326" w:author="28.541_CR0320_(Rel-16)_NETSLICE-5GNRM" w:date="2020-06-29T16:38:00Z">
            <w:rPr>
              <w:lang w:val="en-US"/>
            </w:rPr>
          </w:rPrChange>
        </w:rPr>
        <w:t>.3.37.2</w:t>
      </w:r>
      <w:r w:rsidRPr="00677C8D">
        <w:rPr>
          <w:rFonts w:ascii="Calibri" w:hAnsi="Calibri"/>
          <w:sz w:val="22"/>
          <w:szCs w:val="22"/>
          <w:lang w:val="fr-FR" w:eastAsia="en-GB"/>
          <w:rPrChange w:id="1327" w:author="28.541_CR0320_(Rel-16)_NETSLICE-5GNRM" w:date="2020-06-29T16:38:00Z">
            <w:rPr>
              <w:rFonts w:ascii="Calibri" w:hAnsi="Calibri"/>
              <w:sz w:val="22"/>
              <w:szCs w:val="22"/>
              <w:lang w:eastAsia="en-GB"/>
            </w:rPr>
          </w:rPrChange>
        </w:rPr>
        <w:tab/>
      </w:r>
      <w:r w:rsidRPr="002C3AD9">
        <w:rPr>
          <w:lang w:val="fr-FR"/>
          <w:rPrChange w:id="1328" w:author="28.541_CR0320_(Rel-16)_NETSLICE-5GNRM" w:date="2020-06-29T16:38:00Z">
            <w:rPr>
              <w:lang w:val="en-US"/>
            </w:rPr>
          </w:rPrChange>
        </w:rPr>
        <w:t>Attributes</w:t>
      </w:r>
      <w:r w:rsidRPr="002C3AD9">
        <w:rPr>
          <w:lang w:val="fr-FR"/>
          <w:rPrChange w:id="1329" w:author="28.541_CR0320_(Rel-16)_NETSLICE-5GNRM" w:date="2020-06-29T16:38:00Z">
            <w:rPr/>
          </w:rPrChange>
        </w:rPr>
        <w:tab/>
      </w:r>
      <w:r>
        <w:fldChar w:fldCharType="begin" w:fldLock="1"/>
      </w:r>
      <w:r w:rsidRPr="002C3AD9">
        <w:rPr>
          <w:lang w:val="fr-FR"/>
          <w:rPrChange w:id="1330" w:author="28.541_CR0320_(Rel-16)_NETSLICE-5GNRM" w:date="2020-06-29T16:38:00Z">
            <w:rPr/>
          </w:rPrChange>
        </w:rPr>
        <w:instrText xml:space="preserve"> PAGEREF _Toc44341105 \h </w:instrText>
      </w:r>
      <w:r>
        <w:fldChar w:fldCharType="separate"/>
      </w:r>
      <w:r w:rsidRPr="002C3AD9">
        <w:rPr>
          <w:lang w:val="fr-FR"/>
          <w:rPrChange w:id="1331" w:author="28.541_CR0320_(Rel-16)_NETSLICE-5GNRM" w:date="2020-06-29T16:38:00Z">
            <w:rPr/>
          </w:rPrChange>
        </w:rPr>
        <w:t>50</w:t>
      </w:r>
      <w:r>
        <w:fldChar w:fldCharType="end"/>
      </w:r>
    </w:p>
    <w:p w:rsidR="002C3AD9" w:rsidRPr="00677C8D" w:rsidRDefault="002C3AD9">
      <w:pPr>
        <w:pStyle w:val="TOC4"/>
        <w:rPr>
          <w:rFonts w:ascii="Calibri" w:hAnsi="Calibri"/>
          <w:sz w:val="22"/>
          <w:szCs w:val="22"/>
          <w:lang w:val="fr-FR" w:eastAsia="en-GB"/>
          <w:rPrChange w:id="1332" w:author="28.541_CR0320_(Rel-16)_NETSLICE-5GNRM" w:date="2020-06-29T16:38:00Z">
            <w:rPr>
              <w:rFonts w:ascii="Calibri" w:hAnsi="Calibri"/>
              <w:sz w:val="22"/>
              <w:szCs w:val="22"/>
              <w:lang w:eastAsia="en-GB"/>
            </w:rPr>
          </w:rPrChange>
        </w:rPr>
      </w:pPr>
      <w:r w:rsidRPr="002C3AD9">
        <w:rPr>
          <w:lang w:val="fr-FR" w:eastAsia="zh-CN"/>
          <w:rPrChange w:id="1333" w:author="28.541_CR0320_(Rel-16)_NETSLICE-5GNRM" w:date="2020-06-29T16:38:00Z">
            <w:rPr>
              <w:lang w:val="en-US" w:eastAsia="zh-CN"/>
            </w:rPr>
          </w:rPrChange>
        </w:rPr>
        <w:t>4</w:t>
      </w:r>
      <w:r w:rsidRPr="002C3AD9">
        <w:rPr>
          <w:lang w:val="fr-FR"/>
          <w:rPrChange w:id="1334" w:author="28.541_CR0320_(Rel-16)_NETSLICE-5GNRM" w:date="2020-06-29T16:38:00Z">
            <w:rPr>
              <w:lang w:val="en-US"/>
            </w:rPr>
          </w:rPrChange>
        </w:rPr>
        <w:t>.3.37.3</w:t>
      </w:r>
      <w:r w:rsidRPr="00677C8D">
        <w:rPr>
          <w:rFonts w:ascii="Calibri" w:hAnsi="Calibri"/>
          <w:sz w:val="22"/>
          <w:szCs w:val="22"/>
          <w:lang w:val="fr-FR" w:eastAsia="en-GB"/>
          <w:rPrChange w:id="1335" w:author="28.541_CR0320_(Rel-16)_NETSLICE-5GNRM" w:date="2020-06-29T16:38:00Z">
            <w:rPr>
              <w:rFonts w:ascii="Calibri" w:hAnsi="Calibri"/>
              <w:sz w:val="22"/>
              <w:szCs w:val="22"/>
              <w:lang w:eastAsia="en-GB"/>
            </w:rPr>
          </w:rPrChange>
        </w:rPr>
        <w:tab/>
      </w:r>
      <w:r w:rsidRPr="002C3AD9">
        <w:rPr>
          <w:lang w:val="fr-FR"/>
          <w:rPrChange w:id="1336" w:author="28.541_CR0320_(Rel-16)_NETSLICE-5GNRM" w:date="2020-06-29T16:38:00Z">
            <w:rPr>
              <w:lang w:val="en-US"/>
            </w:rPr>
          </w:rPrChange>
        </w:rPr>
        <w:t>Attribute constraints</w:t>
      </w:r>
      <w:r w:rsidRPr="002C3AD9">
        <w:rPr>
          <w:lang w:val="fr-FR"/>
          <w:rPrChange w:id="1337" w:author="28.541_CR0320_(Rel-16)_NETSLICE-5GNRM" w:date="2020-06-29T16:38:00Z">
            <w:rPr/>
          </w:rPrChange>
        </w:rPr>
        <w:tab/>
      </w:r>
      <w:r>
        <w:fldChar w:fldCharType="begin" w:fldLock="1"/>
      </w:r>
      <w:r w:rsidRPr="002C3AD9">
        <w:rPr>
          <w:lang w:val="fr-FR"/>
          <w:rPrChange w:id="1338" w:author="28.541_CR0320_(Rel-16)_NETSLICE-5GNRM" w:date="2020-06-29T16:38:00Z">
            <w:rPr/>
          </w:rPrChange>
        </w:rPr>
        <w:instrText xml:space="preserve"> PAGEREF _Toc44341106 \h </w:instrText>
      </w:r>
      <w:r>
        <w:fldChar w:fldCharType="separate"/>
      </w:r>
      <w:r w:rsidRPr="002C3AD9">
        <w:rPr>
          <w:lang w:val="fr-FR"/>
          <w:rPrChange w:id="1339" w:author="28.541_CR0320_(Rel-16)_NETSLICE-5GNRM" w:date="2020-06-29T16:38:00Z">
            <w:rPr/>
          </w:rPrChange>
        </w:rPr>
        <w:t>51</w:t>
      </w:r>
      <w:r>
        <w:fldChar w:fldCharType="end"/>
      </w:r>
    </w:p>
    <w:p w:rsidR="002C3AD9" w:rsidRPr="00677C8D" w:rsidRDefault="002C3AD9">
      <w:pPr>
        <w:pStyle w:val="TOC4"/>
        <w:rPr>
          <w:rFonts w:ascii="Calibri" w:hAnsi="Calibri"/>
          <w:sz w:val="22"/>
          <w:szCs w:val="22"/>
          <w:lang w:val="fr-FR" w:eastAsia="en-GB"/>
          <w:rPrChange w:id="1340" w:author="28.541_CR0320_(Rel-16)_NETSLICE-5GNRM" w:date="2020-06-29T16:38:00Z">
            <w:rPr>
              <w:rFonts w:ascii="Calibri" w:hAnsi="Calibri"/>
              <w:sz w:val="22"/>
              <w:szCs w:val="22"/>
              <w:lang w:eastAsia="en-GB"/>
            </w:rPr>
          </w:rPrChange>
        </w:rPr>
      </w:pPr>
      <w:r w:rsidRPr="002C3AD9">
        <w:rPr>
          <w:lang w:val="fr-FR" w:eastAsia="zh-CN"/>
          <w:rPrChange w:id="1341" w:author="28.541_CR0320_(Rel-16)_NETSLICE-5GNRM" w:date="2020-06-29T16:38:00Z">
            <w:rPr>
              <w:lang w:eastAsia="zh-CN"/>
            </w:rPr>
          </w:rPrChange>
        </w:rPr>
        <w:t>4</w:t>
      </w:r>
      <w:r w:rsidRPr="002C3AD9">
        <w:rPr>
          <w:lang w:val="fr-FR"/>
          <w:rPrChange w:id="1342" w:author="28.541_CR0320_(Rel-16)_NETSLICE-5GNRM" w:date="2020-06-29T16:38:00Z">
            <w:rPr/>
          </w:rPrChange>
        </w:rPr>
        <w:t>.3.37.4</w:t>
      </w:r>
      <w:r w:rsidRPr="00677C8D">
        <w:rPr>
          <w:rFonts w:ascii="Calibri" w:hAnsi="Calibri"/>
          <w:sz w:val="22"/>
          <w:szCs w:val="22"/>
          <w:lang w:val="fr-FR" w:eastAsia="en-GB"/>
          <w:rPrChange w:id="1343" w:author="28.541_CR0320_(Rel-16)_NETSLICE-5GNRM" w:date="2020-06-29T16:38:00Z">
            <w:rPr>
              <w:rFonts w:ascii="Calibri" w:hAnsi="Calibri"/>
              <w:sz w:val="22"/>
              <w:szCs w:val="22"/>
              <w:lang w:eastAsia="en-GB"/>
            </w:rPr>
          </w:rPrChange>
        </w:rPr>
        <w:tab/>
      </w:r>
      <w:r w:rsidRPr="002C3AD9">
        <w:rPr>
          <w:lang w:val="fr-FR"/>
          <w:rPrChange w:id="1344" w:author="28.541_CR0320_(Rel-16)_NETSLICE-5GNRM" w:date="2020-06-29T16:38:00Z">
            <w:rPr/>
          </w:rPrChange>
        </w:rPr>
        <w:t>Notifications</w:t>
      </w:r>
      <w:r w:rsidRPr="002C3AD9">
        <w:rPr>
          <w:lang w:val="fr-FR"/>
          <w:rPrChange w:id="1345" w:author="28.541_CR0320_(Rel-16)_NETSLICE-5GNRM" w:date="2020-06-29T16:38:00Z">
            <w:rPr/>
          </w:rPrChange>
        </w:rPr>
        <w:tab/>
      </w:r>
      <w:r>
        <w:fldChar w:fldCharType="begin" w:fldLock="1"/>
      </w:r>
      <w:r w:rsidRPr="002C3AD9">
        <w:rPr>
          <w:lang w:val="fr-FR"/>
          <w:rPrChange w:id="1346" w:author="28.541_CR0320_(Rel-16)_NETSLICE-5GNRM" w:date="2020-06-29T16:38:00Z">
            <w:rPr/>
          </w:rPrChange>
        </w:rPr>
        <w:instrText xml:space="preserve"> PAGEREF _Toc44341107 \h </w:instrText>
      </w:r>
      <w:r>
        <w:fldChar w:fldCharType="separate"/>
      </w:r>
      <w:r w:rsidRPr="002C3AD9">
        <w:rPr>
          <w:lang w:val="fr-FR"/>
          <w:rPrChange w:id="1347" w:author="28.541_CR0320_(Rel-16)_NETSLICE-5GNRM" w:date="2020-06-29T16:38:00Z">
            <w:rPr/>
          </w:rPrChange>
        </w:rPr>
        <w:t>51</w:t>
      </w:r>
      <w:r>
        <w:fldChar w:fldCharType="end"/>
      </w:r>
    </w:p>
    <w:p w:rsidR="002C3AD9" w:rsidRPr="00677C8D" w:rsidRDefault="002C3AD9">
      <w:pPr>
        <w:pStyle w:val="TOC3"/>
        <w:rPr>
          <w:rFonts w:ascii="Calibri" w:hAnsi="Calibri"/>
          <w:sz w:val="22"/>
          <w:szCs w:val="22"/>
          <w:lang w:val="fr-FR" w:eastAsia="en-GB"/>
          <w:rPrChange w:id="1348" w:author="28.541_CR0320_(Rel-16)_NETSLICE-5GNRM" w:date="2020-06-29T16:38:00Z">
            <w:rPr>
              <w:rFonts w:ascii="Calibri" w:hAnsi="Calibri"/>
              <w:sz w:val="22"/>
              <w:szCs w:val="22"/>
              <w:lang w:eastAsia="en-GB"/>
            </w:rPr>
          </w:rPrChange>
        </w:rPr>
      </w:pPr>
      <w:r w:rsidRPr="002C3AD9">
        <w:rPr>
          <w:lang w:val="fr-FR" w:eastAsia="zh-CN"/>
          <w:rPrChange w:id="1349" w:author="28.541_CR0320_(Rel-16)_NETSLICE-5GNRM" w:date="2020-06-29T16:38:00Z">
            <w:rPr>
              <w:lang w:val="en-US" w:eastAsia="zh-CN"/>
            </w:rPr>
          </w:rPrChange>
        </w:rPr>
        <w:t>4.3.38</w:t>
      </w:r>
      <w:r w:rsidRPr="00677C8D">
        <w:rPr>
          <w:rFonts w:ascii="Calibri" w:hAnsi="Calibri"/>
          <w:sz w:val="22"/>
          <w:szCs w:val="22"/>
          <w:lang w:val="fr-FR" w:eastAsia="en-GB"/>
          <w:rPrChange w:id="1350" w:author="28.541_CR0320_(Rel-16)_NETSLICE-5GNRM" w:date="2020-06-29T16:38:00Z">
            <w:rPr>
              <w:rFonts w:ascii="Calibri" w:hAnsi="Calibri"/>
              <w:sz w:val="22"/>
              <w:szCs w:val="22"/>
              <w:lang w:eastAsia="en-GB"/>
            </w:rPr>
          </w:rPrChange>
        </w:rPr>
        <w:tab/>
      </w:r>
      <w:r w:rsidRPr="002C3AD9">
        <w:rPr>
          <w:rFonts w:ascii="Courier New" w:hAnsi="Courier New" w:cs="Courier New"/>
          <w:lang w:val="fr-FR" w:eastAsia="zh-CN"/>
          <w:rPrChange w:id="1351" w:author="28.541_CR0320_(Rel-16)_NETSLICE-5GNRM" w:date="2020-06-29T16:38:00Z">
            <w:rPr>
              <w:rFonts w:ascii="Courier New" w:hAnsi="Courier New" w:cs="Courier New"/>
              <w:lang w:val="en-US" w:eastAsia="zh-CN"/>
            </w:rPr>
          </w:rPrChange>
        </w:rPr>
        <w:t>NRFrequency</w:t>
      </w:r>
      <w:r w:rsidRPr="002C3AD9">
        <w:rPr>
          <w:lang w:val="fr-FR"/>
          <w:rPrChange w:id="1352" w:author="28.541_CR0320_(Rel-16)_NETSLICE-5GNRM" w:date="2020-06-29T16:38:00Z">
            <w:rPr/>
          </w:rPrChange>
        </w:rPr>
        <w:tab/>
      </w:r>
      <w:r>
        <w:fldChar w:fldCharType="begin" w:fldLock="1"/>
      </w:r>
      <w:r w:rsidRPr="002C3AD9">
        <w:rPr>
          <w:lang w:val="fr-FR"/>
          <w:rPrChange w:id="1353" w:author="28.541_CR0320_(Rel-16)_NETSLICE-5GNRM" w:date="2020-06-29T16:38:00Z">
            <w:rPr/>
          </w:rPrChange>
        </w:rPr>
        <w:instrText xml:space="preserve"> PAGEREF _Toc44341108 \h </w:instrText>
      </w:r>
      <w:r>
        <w:fldChar w:fldCharType="separate"/>
      </w:r>
      <w:r w:rsidRPr="002C3AD9">
        <w:rPr>
          <w:lang w:val="fr-FR"/>
          <w:rPrChange w:id="1354" w:author="28.541_CR0320_(Rel-16)_NETSLICE-5GNRM" w:date="2020-06-29T16:38:00Z">
            <w:rPr/>
          </w:rPrChange>
        </w:rPr>
        <w:t>51</w:t>
      </w:r>
      <w:r>
        <w:fldChar w:fldCharType="end"/>
      </w:r>
    </w:p>
    <w:p w:rsidR="002C3AD9" w:rsidRPr="00677C8D" w:rsidRDefault="002C3AD9">
      <w:pPr>
        <w:pStyle w:val="TOC4"/>
        <w:rPr>
          <w:rFonts w:ascii="Calibri" w:hAnsi="Calibri"/>
          <w:sz w:val="22"/>
          <w:szCs w:val="22"/>
          <w:lang w:val="fr-FR" w:eastAsia="en-GB"/>
          <w:rPrChange w:id="1355" w:author="28.541_CR0320_(Rel-16)_NETSLICE-5GNRM" w:date="2020-06-29T16:38:00Z">
            <w:rPr>
              <w:rFonts w:ascii="Calibri" w:hAnsi="Calibri"/>
              <w:sz w:val="22"/>
              <w:szCs w:val="22"/>
              <w:lang w:eastAsia="en-GB"/>
            </w:rPr>
          </w:rPrChange>
        </w:rPr>
      </w:pPr>
      <w:r w:rsidRPr="002C3AD9">
        <w:rPr>
          <w:lang w:val="fr-FR" w:eastAsia="zh-CN"/>
          <w:rPrChange w:id="1356" w:author="28.541_CR0320_(Rel-16)_NETSLICE-5GNRM" w:date="2020-06-29T16:38:00Z">
            <w:rPr>
              <w:lang w:eastAsia="zh-CN"/>
            </w:rPr>
          </w:rPrChange>
        </w:rPr>
        <w:t>4</w:t>
      </w:r>
      <w:r w:rsidRPr="002C3AD9">
        <w:rPr>
          <w:lang w:val="fr-FR"/>
          <w:rPrChange w:id="1357" w:author="28.541_CR0320_(Rel-16)_NETSLICE-5GNRM" w:date="2020-06-29T16:38:00Z">
            <w:rPr/>
          </w:rPrChange>
        </w:rPr>
        <w:t>.3.38.1</w:t>
      </w:r>
      <w:r w:rsidRPr="00677C8D">
        <w:rPr>
          <w:rFonts w:ascii="Calibri" w:hAnsi="Calibri"/>
          <w:sz w:val="22"/>
          <w:szCs w:val="22"/>
          <w:lang w:val="fr-FR" w:eastAsia="en-GB"/>
          <w:rPrChange w:id="1358" w:author="28.541_CR0320_(Rel-16)_NETSLICE-5GNRM" w:date="2020-06-29T16:38:00Z">
            <w:rPr>
              <w:rFonts w:ascii="Calibri" w:hAnsi="Calibri"/>
              <w:sz w:val="22"/>
              <w:szCs w:val="22"/>
              <w:lang w:eastAsia="en-GB"/>
            </w:rPr>
          </w:rPrChange>
        </w:rPr>
        <w:tab/>
      </w:r>
      <w:r w:rsidRPr="002C3AD9">
        <w:rPr>
          <w:lang w:val="fr-FR"/>
          <w:rPrChange w:id="1359" w:author="28.541_CR0320_(Rel-16)_NETSLICE-5GNRM" w:date="2020-06-29T16:38:00Z">
            <w:rPr/>
          </w:rPrChange>
        </w:rPr>
        <w:t>Definition</w:t>
      </w:r>
      <w:r w:rsidRPr="002C3AD9">
        <w:rPr>
          <w:lang w:val="fr-FR"/>
          <w:rPrChange w:id="1360" w:author="28.541_CR0320_(Rel-16)_NETSLICE-5GNRM" w:date="2020-06-29T16:38:00Z">
            <w:rPr/>
          </w:rPrChange>
        </w:rPr>
        <w:tab/>
      </w:r>
      <w:r>
        <w:fldChar w:fldCharType="begin" w:fldLock="1"/>
      </w:r>
      <w:r w:rsidRPr="002C3AD9">
        <w:rPr>
          <w:lang w:val="fr-FR"/>
          <w:rPrChange w:id="1361" w:author="28.541_CR0320_(Rel-16)_NETSLICE-5GNRM" w:date="2020-06-29T16:38:00Z">
            <w:rPr/>
          </w:rPrChange>
        </w:rPr>
        <w:instrText xml:space="preserve"> PAGEREF _Toc44341109 \h </w:instrText>
      </w:r>
      <w:r>
        <w:fldChar w:fldCharType="separate"/>
      </w:r>
      <w:r w:rsidRPr="002C3AD9">
        <w:rPr>
          <w:lang w:val="fr-FR"/>
          <w:rPrChange w:id="1362" w:author="28.541_CR0320_(Rel-16)_NETSLICE-5GNRM" w:date="2020-06-29T16:38:00Z">
            <w:rPr/>
          </w:rPrChange>
        </w:rPr>
        <w:t>51</w:t>
      </w:r>
      <w:r>
        <w:fldChar w:fldCharType="end"/>
      </w:r>
    </w:p>
    <w:p w:rsidR="002C3AD9" w:rsidRPr="00677C8D" w:rsidRDefault="002C3AD9">
      <w:pPr>
        <w:pStyle w:val="TOC4"/>
        <w:rPr>
          <w:rFonts w:ascii="Calibri" w:hAnsi="Calibri"/>
          <w:sz w:val="22"/>
          <w:szCs w:val="22"/>
          <w:lang w:val="fr-FR" w:eastAsia="en-GB"/>
          <w:rPrChange w:id="1363" w:author="28.541_CR0320_(Rel-16)_NETSLICE-5GNRM" w:date="2020-06-29T16:38:00Z">
            <w:rPr>
              <w:rFonts w:ascii="Calibri" w:hAnsi="Calibri"/>
              <w:sz w:val="22"/>
              <w:szCs w:val="22"/>
              <w:lang w:eastAsia="en-GB"/>
            </w:rPr>
          </w:rPrChange>
        </w:rPr>
      </w:pPr>
      <w:r w:rsidRPr="002C3AD9">
        <w:rPr>
          <w:lang w:val="fr-FR" w:eastAsia="zh-CN"/>
          <w:rPrChange w:id="1364" w:author="28.541_CR0320_(Rel-16)_NETSLICE-5GNRM" w:date="2020-06-29T16:38:00Z">
            <w:rPr>
              <w:lang w:eastAsia="zh-CN"/>
            </w:rPr>
          </w:rPrChange>
        </w:rPr>
        <w:t>4.3.</w:t>
      </w:r>
      <w:r w:rsidRPr="002C3AD9">
        <w:rPr>
          <w:lang w:val="fr-FR"/>
          <w:rPrChange w:id="1365" w:author="28.541_CR0320_(Rel-16)_NETSLICE-5GNRM" w:date="2020-06-29T16:38:00Z">
            <w:rPr/>
          </w:rPrChange>
        </w:rPr>
        <w:t>38.2</w:t>
      </w:r>
      <w:r w:rsidRPr="00677C8D">
        <w:rPr>
          <w:rFonts w:ascii="Calibri" w:hAnsi="Calibri"/>
          <w:sz w:val="22"/>
          <w:szCs w:val="22"/>
          <w:lang w:val="fr-FR" w:eastAsia="en-GB"/>
          <w:rPrChange w:id="1366" w:author="28.541_CR0320_(Rel-16)_NETSLICE-5GNRM" w:date="2020-06-29T16:38:00Z">
            <w:rPr>
              <w:rFonts w:ascii="Calibri" w:hAnsi="Calibri"/>
              <w:sz w:val="22"/>
              <w:szCs w:val="22"/>
              <w:lang w:eastAsia="en-GB"/>
            </w:rPr>
          </w:rPrChange>
        </w:rPr>
        <w:tab/>
      </w:r>
      <w:r w:rsidRPr="002C3AD9">
        <w:rPr>
          <w:lang w:val="fr-FR"/>
          <w:rPrChange w:id="1367" w:author="28.541_CR0320_(Rel-16)_NETSLICE-5GNRM" w:date="2020-06-29T16:38:00Z">
            <w:rPr/>
          </w:rPrChange>
        </w:rPr>
        <w:t>Attributes</w:t>
      </w:r>
      <w:r w:rsidRPr="002C3AD9">
        <w:rPr>
          <w:lang w:val="fr-FR"/>
          <w:rPrChange w:id="1368" w:author="28.541_CR0320_(Rel-16)_NETSLICE-5GNRM" w:date="2020-06-29T16:38:00Z">
            <w:rPr/>
          </w:rPrChange>
        </w:rPr>
        <w:tab/>
      </w:r>
      <w:r>
        <w:fldChar w:fldCharType="begin" w:fldLock="1"/>
      </w:r>
      <w:r w:rsidRPr="002C3AD9">
        <w:rPr>
          <w:lang w:val="fr-FR"/>
          <w:rPrChange w:id="1369" w:author="28.541_CR0320_(Rel-16)_NETSLICE-5GNRM" w:date="2020-06-29T16:38:00Z">
            <w:rPr/>
          </w:rPrChange>
        </w:rPr>
        <w:instrText xml:space="preserve"> PAGEREF _Toc44341110 \h </w:instrText>
      </w:r>
      <w:r>
        <w:fldChar w:fldCharType="separate"/>
      </w:r>
      <w:r w:rsidRPr="002C3AD9">
        <w:rPr>
          <w:lang w:val="fr-FR"/>
          <w:rPrChange w:id="1370" w:author="28.541_CR0320_(Rel-16)_NETSLICE-5GNRM" w:date="2020-06-29T16:38:00Z">
            <w:rPr/>
          </w:rPrChange>
        </w:rPr>
        <w:t>51</w:t>
      </w:r>
      <w:r>
        <w:fldChar w:fldCharType="end"/>
      </w:r>
    </w:p>
    <w:p w:rsidR="002C3AD9" w:rsidRPr="00677C8D" w:rsidRDefault="002C3AD9">
      <w:pPr>
        <w:pStyle w:val="TOC4"/>
        <w:rPr>
          <w:rFonts w:ascii="Calibri" w:hAnsi="Calibri"/>
          <w:sz w:val="22"/>
          <w:szCs w:val="22"/>
          <w:lang w:val="fr-FR" w:eastAsia="en-GB"/>
          <w:rPrChange w:id="1371" w:author="28.541_CR0320_(Rel-16)_NETSLICE-5GNRM" w:date="2020-06-29T16:38:00Z">
            <w:rPr>
              <w:rFonts w:ascii="Calibri" w:hAnsi="Calibri"/>
              <w:sz w:val="22"/>
              <w:szCs w:val="22"/>
              <w:lang w:eastAsia="en-GB"/>
            </w:rPr>
          </w:rPrChange>
        </w:rPr>
      </w:pPr>
      <w:r w:rsidRPr="002C3AD9">
        <w:rPr>
          <w:lang w:val="fr-FR" w:eastAsia="zh-CN"/>
          <w:rPrChange w:id="1372" w:author="28.541_CR0320_(Rel-16)_NETSLICE-5GNRM" w:date="2020-06-29T16:38:00Z">
            <w:rPr>
              <w:lang w:eastAsia="zh-CN"/>
            </w:rPr>
          </w:rPrChange>
        </w:rPr>
        <w:t>4.3.</w:t>
      </w:r>
      <w:r w:rsidRPr="002C3AD9">
        <w:rPr>
          <w:lang w:val="fr-FR"/>
          <w:rPrChange w:id="1373" w:author="28.541_CR0320_(Rel-16)_NETSLICE-5GNRM" w:date="2020-06-29T16:38:00Z">
            <w:rPr/>
          </w:rPrChange>
        </w:rPr>
        <w:t>38.3</w:t>
      </w:r>
      <w:r w:rsidRPr="00677C8D">
        <w:rPr>
          <w:rFonts w:ascii="Calibri" w:hAnsi="Calibri"/>
          <w:sz w:val="22"/>
          <w:szCs w:val="22"/>
          <w:lang w:val="fr-FR" w:eastAsia="en-GB"/>
          <w:rPrChange w:id="1374" w:author="28.541_CR0320_(Rel-16)_NETSLICE-5GNRM" w:date="2020-06-29T16:38:00Z">
            <w:rPr>
              <w:rFonts w:ascii="Calibri" w:hAnsi="Calibri"/>
              <w:sz w:val="22"/>
              <w:szCs w:val="22"/>
              <w:lang w:eastAsia="en-GB"/>
            </w:rPr>
          </w:rPrChange>
        </w:rPr>
        <w:tab/>
      </w:r>
      <w:r w:rsidRPr="002C3AD9">
        <w:rPr>
          <w:lang w:val="fr-FR"/>
          <w:rPrChange w:id="1375" w:author="28.541_CR0320_(Rel-16)_NETSLICE-5GNRM" w:date="2020-06-29T16:38:00Z">
            <w:rPr/>
          </w:rPrChange>
        </w:rPr>
        <w:t>Attribute constraints</w:t>
      </w:r>
      <w:r w:rsidRPr="002C3AD9">
        <w:rPr>
          <w:lang w:val="fr-FR"/>
          <w:rPrChange w:id="1376" w:author="28.541_CR0320_(Rel-16)_NETSLICE-5GNRM" w:date="2020-06-29T16:38:00Z">
            <w:rPr/>
          </w:rPrChange>
        </w:rPr>
        <w:tab/>
      </w:r>
      <w:r>
        <w:fldChar w:fldCharType="begin" w:fldLock="1"/>
      </w:r>
      <w:r w:rsidRPr="002C3AD9">
        <w:rPr>
          <w:lang w:val="fr-FR"/>
          <w:rPrChange w:id="1377" w:author="28.541_CR0320_(Rel-16)_NETSLICE-5GNRM" w:date="2020-06-29T16:38:00Z">
            <w:rPr/>
          </w:rPrChange>
        </w:rPr>
        <w:instrText xml:space="preserve"> PAGEREF _Toc44341111 \h </w:instrText>
      </w:r>
      <w:r>
        <w:fldChar w:fldCharType="separate"/>
      </w:r>
      <w:r w:rsidRPr="002C3AD9">
        <w:rPr>
          <w:lang w:val="fr-FR"/>
          <w:rPrChange w:id="1378" w:author="28.541_CR0320_(Rel-16)_NETSLICE-5GNRM" w:date="2020-06-29T16:38:00Z">
            <w:rPr/>
          </w:rPrChange>
        </w:rPr>
        <w:t>51</w:t>
      </w:r>
      <w:r>
        <w:fldChar w:fldCharType="end"/>
      </w:r>
    </w:p>
    <w:p w:rsidR="002C3AD9" w:rsidRPr="00677C8D" w:rsidRDefault="002C3AD9">
      <w:pPr>
        <w:pStyle w:val="TOC4"/>
        <w:rPr>
          <w:rFonts w:ascii="Calibri" w:hAnsi="Calibri"/>
          <w:sz w:val="22"/>
          <w:szCs w:val="22"/>
          <w:lang w:val="fr-FR" w:eastAsia="en-GB"/>
          <w:rPrChange w:id="1379" w:author="28.541_CR0320_(Rel-16)_NETSLICE-5GNRM" w:date="2020-06-29T16:38:00Z">
            <w:rPr>
              <w:rFonts w:ascii="Calibri" w:hAnsi="Calibri"/>
              <w:sz w:val="22"/>
              <w:szCs w:val="22"/>
              <w:lang w:eastAsia="en-GB"/>
            </w:rPr>
          </w:rPrChange>
        </w:rPr>
      </w:pPr>
      <w:r w:rsidRPr="002C3AD9">
        <w:rPr>
          <w:lang w:val="fr-FR"/>
          <w:rPrChange w:id="1380" w:author="28.541_CR0320_(Rel-16)_NETSLICE-5GNRM" w:date="2020-06-29T16:38:00Z">
            <w:rPr/>
          </w:rPrChange>
        </w:rPr>
        <w:t>4.3.38.4</w:t>
      </w:r>
      <w:r w:rsidRPr="00677C8D">
        <w:rPr>
          <w:rFonts w:ascii="Calibri" w:hAnsi="Calibri"/>
          <w:sz w:val="22"/>
          <w:szCs w:val="22"/>
          <w:lang w:val="fr-FR" w:eastAsia="en-GB"/>
          <w:rPrChange w:id="1381" w:author="28.541_CR0320_(Rel-16)_NETSLICE-5GNRM" w:date="2020-06-29T16:38:00Z">
            <w:rPr>
              <w:rFonts w:ascii="Calibri" w:hAnsi="Calibri"/>
              <w:sz w:val="22"/>
              <w:szCs w:val="22"/>
              <w:lang w:eastAsia="en-GB"/>
            </w:rPr>
          </w:rPrChange>
        </w:rPr>
        <w:tab/>
      </w:r>
      <w:r w:rsidRPr="002C3AD9">
        <w:rPr>
          <w:lang w:val="fr-FR"/>
          <w:rPrChange w:id="1382" w:author="28.541_CR0320_(Rel-16)_NETSLICE-5GNRM" w:date="2020-06-29T16:38:00Z">
            <w:rPr/>
          </w:rPrChange>
        </w:rPr>
        <w:t>Notifications</w:t>
      </w:r>
      <w:r w:rsidRPr="002C3AD9">
        <w:rPr>
          <w:lang w:val="fr-FR"/>
          <w:rPrChange w:id="1383" w:author="28.541_CR0320_(Rel-16)_NETSLICE-5GNRM" w:date="2020-06-29T16:38:00Z">
            <w:rPr/>
          </w:rPrChange>
        </w:rPr>
        <w:tab/>
      </w:r>
      <w:r>
        <w:fldChar w:fldCharType="begin" w:fldLock="1"/>
      </w:r>
      <w:r w:rsidRPr="002C3AD9">
        <w:rPr>
          <w:lang w:val="fr-FR"/>
          <w:rPrChange w:id="1384" w:author="28.541_CR0320_(Rel-16)_NETSLICE-5GNRM" w:date="2020-06-29T16:38:00Z">
            <w:rPr/>
          </w:rPrChange>
        </w:rPr>
        <w:instrText xml:space="preserve"> PAGEREF _Toc44341112 \h </w:instrText>
      </w:r>
      <w:r>
        <w:fldChar w:fldCharType="separate"/>
      </w:r>
      <w:r w:rsidRPr="002C3AD9">
        <w:rPr>
          <w:lang w:val="fr-FR"/>
          <w:rPrChange w:id="1385" w:author="28.541_CR0320_(Rel-16)_NETSLICE-5GNRM" w:date="2020-06-29T16:38:00Z">
            <w:rPr/>
          </w:rPrChange>
        </w:rPr>
        <w:t>51</w:t>
      </w:r>
      <w:r>
        <w:fldChar w:fldCharType="end"/>
      </w:r>
    </w:p>
    <w:p w:rsidR="002C3AD9" w:rsidRPr="00677C8D" w:rsidRDefault="002C3AD9">
      <w:pPr>
        <w:pStyle w:val="TOC3"/>
        <w:rPr>
          <w:rFonts w:ascii="Calibri" w:hAnsi="Calibri"/>
          <w:sz w:val="22"/>
          <w:szCs w:val="22"/>
          <w:lang w:val="fr-FR" w:eastAsia="en-GB"/>
          <w:rPrChange w:id="1386" w:author="28.541_CR0320_(Rel-16)_NETSLICE-5GNRM" w:date="2020-06-29T16:38:00Z">
            <w:rPr>
              <w:rFonts w:ascii="Calibri" w:hAnsi="Calibri"/>
              <w:sz w:val="22"/>
              <w:szCs w:val="22"/>
              <w:lang w:eastAsia="en-GB"/>
            </w:rPr>
          </w:rPrChange>
        </w:rPr>
      </w:pPr>
      <w:r w:rsidRPr="002C3AD9">
        <w:rPr>
          <w:lang w:val="fr-FR" w:eastAsia="zh-CN"/>
          <w:rPrChange w:id="1387" w:author="28.541_CR0320_(Rel-16)_NETSLICE-5GNRM" w:date="2020-06-29T16:38:00Z">
            <w:rPr>
              <w:lang w:eastAsia="zh-CN"/>
            </w:rPr>
          </w:rPrChange>
        </w:rPr>
        <w:t>4.3.39</w:t>
      </w:r>
      <w:r w:rsidRPr="00677C8D">
        <w:rPr>
          <w:rFonts w:ascii="Calibri" w:hAnsi="Calibri"/>
          <w:sz w:val="22"/>
          <w:szCs w:val="22"/>
          <w:lang w:val="fr-FR" w:eastAsia="en-GB"/>
          <w:rPrChange w:id="1388" w:author="28.541_CR0320_(Rel-16)_NETSLICE-5GNRM" w:date="2020-06-29T16:38:00Z">
            <w:rPr>
              <w:rFonts w:ascii="Calibri" w:hAnsi="Calibri"/>
              <w:sz w:val="22"/>
              <w:szCs w:val="22"/>
              <w:lang w:eastAsia="en-GB"/>
            </w:rPr>
          </w:rPrChange>
        </w:rPr>
        <w:tab/>
      </w:r>
      <w:r w:rsidRPr="002C3AD9">
        <w:rPr>
          <w:rFonts w:ascii="Courier New" w:hAnsi="Courier New"/>
          <w:lang w:val="fr-FR" w:eastAsia="zh-CN"/>
          <w:rPrChange w:id="1389" w:author="28.541_CR0320_(Rel-16)_NETSLICE-5GNRM" w:date="2020-06-29T16:38:00Z">
            <w:rPr>
              <w:rFonts w:ascii="Courier New" w:hAnsi="Courier New"/>
              <w:lang w:eastAsia="zh-CN"/>
            </w:rPr>
          </w:rPrChange>
        </w:rPr>
        <w:t>CommonBeamformingFunction</w:t>
      </w:r>
      <w:r w:rsidRPr="002C3AD9">
        <w:rPr>
          <w:lang w:val="fr-FR"/>
          <w:rPrChange w:id="1390" w:author="28.541_CR0320_(Rel-16)_NETSLICE-5GNRM" w:date="2020-06-29T16:38:00Z">
            <w:rPr/>
          </w:rPrChange>
        </w:rPr>
        <w:tab/>
      </w:r>
      <w:r>
        <w:fldChar w:fldCharType="begin" w:fldLock="1"/>
      </w:r>
      <w:r w:rsidRPr="002C3AD9">
        <w:rPr>
          <w:lang w:val="fr-FR"/>
          <w:rPrChange w:id="1391" w:author="28.541_CR0320_(Rel-16)_NETSLICE-5GNRM" w:date="2020-06-29T16:38:00Z">
            <w:rPr/>
          </w:rPrChange>
        </w:rPr>
        <w:instrText xml:space="preserve"> PAGEREF _Toc44341113 \h </w:instrText>
      </w:r>
      <w:r>
        <w:fldChar w:fldCharType="separate"/>
      </w:r>
      <w:r w:rsidRPr="002C3AD9">
        <w:rPr>
          <w:lang w:val="fr-FR"/>
          <w:rPrChange w:id="1392" w:author="28.541_CR0320_(Rel-16)_NETSLICE-5GNRM" w:date="2020-06-29T16:38:00Z">
            <w:rPr/>
          </w:rPrChange>
        </w:rPr>
        <w:t>51</w:t>
      </w:r>
      <w:r>
        <w:fldChar w:fldCharType="end"/>
      </w:r>
    </w:p>
    <w:p w:rsidR="002C3AD9" w:rsidRPr="00677C8D" w:rsidRDefault="002C3AD9">
      <w:pPr>
        <w:pStyle w:val="TOC4"/>
        <w:rPr>
          <w:rFonts w:ascii="Calibri" w:hAnsi="Calibri"/>
          <w:sz w:val="22"/>
          <w:szCs w:val="22"/>
          <w:lang w:val="fr-FR" w:eastAsia="en-GB"/>
          <w:rPrChange w:id="1393" w:author="28.541_CR0320_(Rel-16)_NETSLICE-5GNRM" w:date="2020-06-29T16:38:00Z">
            <w:rPr>
              <w:rFonts w:ascii="Calibri" w:hAnsi="Calibri"/>
              <w:sz w:val="22"/>
              <w:szCs w:val="22"/>
              <w:lang w:eastAsia="en-GB"/>
            </w:rPr>
          </w:rPrChange>
        </w:rPr>
      </w:pPr>
      <w:r w:rsidRPr="002C3AD9">
        <w:rPr>
          <w:lang w:val="fr-FR" w:eastAsia="zh-CN"/>
          <w:rPrChange w:id="1394" w:author="28.541_CR0320_(Rel-16)_NETSLICE-5GNRM" w:date="2020-06-29T16:38:00Z">
            <w:rPr>
              <w:lang w:eastAsia="zh-CN"/>
            </w:rPr>
          </w:rPrChange>
        </w:rPr>
        <w:t>4</w:t>
      </w:r>
      <w:r w:rsidRPr="002C3AD9">
        <w:rPr>
          <w:lang w:val="fr-FR"/>
          <w:rPrChange w:id="1395" w:author="28.541_CR0320_(Rel-16)_NETSLICE-5GNRM" w:date="2020-06-29T16:38:00Z">
            <w:rPr/>
          </w:rPrChange>
        </w:rPr>
        <w:t>.3.39.1</w:t>
      </w:r>
      <w:r w:rsidRPr="00677C8D">
        <w:rPr>
          <w:rFonts w:ascii="Calibri" w:hAnsi="Calibri"/>
          <w:sz w:val="22"/>
          <w:szCs w:val="22"/>
          <w:lang w:val="fr-FR" w:eastAsia="en-GB"/>
          <w:rPrChange w:id="1396" w:author="28.541_CR0320_(Rel-16)_NETSLICE-5GNRM" w:date="2020-06-29T16:38:00Z">
            <w:rPr>
              <w:rFonts w:ascii="Calibri" w:hAnsi="Calibri"/>
              <w:sz w:val="22"/>
              <w:szCs w:val="22"/>
              <w:lang w:eastAsia="en-GB"/>
            </w:rPr>
          </w:rPrChange>
        </w:rPr>
        <w:tab/>
      </w:r>
      <w:r w:rsidRPr="002C3AD9">
        <w:rPr>
          <w:lang w:val="fr-FR"/>
          <w:rPrChange w:id="1397" w:author="28.541_CR0320_(Rel-16)_NETSLICE-5GNRM" w:date="2020-06-29T16:38:00Z">
            <w:rPr/>
          </w:rPrChange>
        </w:rPr>
        <w:t>Definition</w:t>
      </w:r>
      <w:r w:rsidRPr="002C3AD9">
        <w:rPr>
          <w:lang w:val="fr-FR"/>
          <w:rPrChange w:id="1398" w:author="28.541_CR0320_(Rel-16)_NETSLICE-5GNRM" w:date="2020-06-29T16:38:00Z">
            <w:rPr/>
          </w:rPrChange>
        </w:rPr>
        <w:tab/>
      </w:r>
      <w:r>
        <w:fldChar w:fldCharType="begin" w:fldLock="1"/>
      </w:r>
      <w:r w:rsidRPr="002C3AD9">
        <w:rPr>
          <w:lang w:val="fr-FR"/>
          <w:rPrChange w:id="1399" w:author="28.541_CR0320_(Rel-16)_NETSLICE-5GNRM" w:date="2020-06-29T16:38:00Z">
            <w:rPr/>
          </w:rPrChange>
        </w:rPr>
        <w:instrText xml:space="preserve"> PAGEREF _Toc44341114 \h </w:instrText>
      </w:r>
      <w:r>
        <w:fldChar w:fldCharType="separate"/>
      </w:r>
      <w:r w:rsidRPr="002C3AD9">
        <w:rPr>
          <w:lang w:val="fr-FR"/>
          <w:rPrChange w:id="1400" w:author="28.541_CR0320_(Rel-16)_NETSLICE-5GNRM" w:date="2020-06-29T16:38:00Z">
            <w:rPr/>
          </w:rPrChange>
        </w:rPr>
        <w:t>51</w:t>
      </w:r>
      <w:r>
        <w:fldChar w:fldCharType="end"/>
      </w:r>
    </w:p>
    <w:p w:rsidR="002C3AD9" w:rsidRPr="00677C8D" w:rsidRDefault="002C3AD9">
      <w:pPr>
        <w:pStyle w:val="TOC4"/>
        <w:rPr>
          <w:rFonts w:ascii="Calibri" w:hAnsi="Calibri"/>
          <w:sz w:val="22"/>
          <w:szCs w:val="22"/>
          <w:lang w:val="fr-FR" w:eastAsia="en-GB"/>
          <w:rPrChange w:id="1401" w:author="28.541_CR0320_(Rel-16)_NETSLICE-5GNRM" w:date="2020-06-29T16:38:00Z">
            <w:rPr>
              <w:rFonts w:ascii="Calibri" w:hAnsi="Calibri"/>
              <w:sz w:val="22"/>
              <w:szCs w:val="22"/>
              <w:lang w:eastAsia="en-GB"/>
            </w:rPr>
          </w:rPrChange>
        </w:rPr>
      </w:pPr>
      <w:r w:rsidRPr="002C3AD9">
        <w:rPr>
          <w:lang w:val="fr-FR"/>
          <w:rPrChange w:id="1402" w:author="28.541_CR0320_(Rel-16)_NETSLICE-5GNRM" w:date="2020-06-29T16:38:00Z">
            <w:rPr/>
          </w:rPrChange>
        </w:rPr>
        <w:t>4.3.39.2</w:t>
      </w:r>
      <w:r w:rsidRPr="00677C8D">
        <w:rPr>
          <w:rFonts w:ascii="Calibri" w:hAnsi="Calibri"/>
          <w:sz w:val="22"/>
          <w:szCs w:val="22"/>
          <w:lang w:val="fr-FR" w:eastAsia="en-GB"/>
          <w:rPrChange w:id="1403" w:author="28.541_CR0320_(Rel-16)_NETSLICE-5GNRM" w:date="2020-06-29T16:38:00Z">
            <w:rPr>
              <w:rFonts w:ascii="Calibri" w:hAnsi="Calibri"/>
              <w:sz w:val="22"/>
              <w:szCs w:val="22"/>
              <w:lang w:eastAsia="en-GB"/>
            </w:rPr>
          </w:rPrChange>
        </w:rPr>
        <w:tab/>
      </w:r>
      <w:r w:rsidRPr="002C3AD9">
        <w:rPr>
          <w:lang w:val="fr-FR"/>
          <w:rPrChange w:id="1404" w:author="28.541_CR0320_(Rel-16)_NETSLICE-5GNRM" w:date="2020-06-29T16:38:00Z">
            <w:rPr/>
          </w:rPrChange>
        </w:rPr>
        <w:t>Attributes</w:t>
      </w:r>
      <w:r w:rsidRPr="002C3AD9">
        <w:rPr>
          <w:lang w:val="fr-FR"/>
          <w:rPrChange w:id="1405" w:author="28.541_CR0320_(Rel-16)_NETSLICE-5GNRM" w:date="2020-06-29T16:38:00Z">
            <w:rPr/>
          </w:rPrChange>
        </w:rPr>
        <w:tab/>
      </w:r>
      <w:r>
        <w:fldChar w:fldCharType="begin" w:fldLock="1"/>
      </w:r>
      <w:r w:rsidRPr="002C3AD9">
        <w:rPr>
          <w:lang w:val="fr-FR"/>
          <w:rPrChange w:id="1406" w:author="28.541_CR0320_(Rel-16)_NETSLICE-5GNRM" w:date="2020-06-29T16:38:00Z">
            <w:rPr/>
          </w:rPrChange>
        </w:rPr>
        <w:instrText xml:space="preserve"> PAGEREF _Toc44341115 \h </w:instrText>
      </w:r>
      <w:r>
        <w:fldChar w:fldCharType="separate"/>
      </w:r>
      <w:r w:rsidRPr="002C3AD9">
        <w:rPr>
          <w:lang w:val="fr-FR"/>
          <w:rPrChange w:id="1407" w:author="28.541_CR0320_(Rel-16)_NETSLICE-5GNRM" w:date="2020-06-29T16:38:00Z">
            <w:rPr/>
          </w:rPrChange>
        </w:rPr>
        <w:t>52</w:t>
      </w:r>
      <w:r>
        <w:fldChar w:fldCharType="end"/>
      </w:r>
    </w:p>
    <w:p w:rsidR="002C3AD9" w:rsidRPr="00677C8D" w:rsidRDefault="002C3AD9">
      <w:pPr>
        <w:pStyle w:val="TOC4"/>
        <w:rPr>
          <w:rFonts w:ascii="Calibri" w:hAnsi="Calibri"/>
          <w:sz w:val="22"/>
          <w:szCs w:val="22"/>
          <w:lang w:val="fr-FR" w:eastAsia="en-GB"/>
          <w:rPrChange w:id="1408" w:author="28.541_CR0320_(Rel-16)_NETSLICE-5GNRM" w:date="2020-06-29T16:38:00Z">
            <w:rPr>
              <w:rFonts w:ascii="Calibri" w:hAnsi="Calibri"/>
              <w:sz w:val="22"/>
              <w:szCs w:val="22"/>
              <w:lang w:eastAsia="en-GB"/>
            </w:rPr>
          </w:rPrChange>
        </w:rPr>
      </w:pPr>
      <w:r w:rsidRPr="002C3AD9">
        <w:rPr>
          <w:lang w:val="fr-FR"/>
          <w:rPrChange w:id="1409" w:author="28.541_CR0320_(Rel-16)_NETSLICE-5GNRM" w:date="2020-06-29T16:38:00Z">
            <w:rPr/>
          </w:rPrChange>
        </w:rPr>
        <w:t>4.3.39.3</w:t>
      </w:r>
      <w:r w:rsidRPr="00677C8D">
        <w:rPr>
          <w:rFonts w:ascii="Calibri" w:hAnsi="Calibri"/>
          <w:sz w:val="22"/>
          <w:szCs w:val="22"/>
          <w:lang w:val="fr-FR" w:eastAsia="en-GB"/>
          <w:rPrChange w:id="1410" w:author="28.541_CR0320_(Rel-16)_NETSLICE-5GNRM" w:date="2020-06-29T16:38:00Z">
            <w:rPr>
              <w:rFonts w:ascii="Calibri" w:hAnsi="Calibri"/>
              <w:sz w:val="22"/>
              <w:szCs w:val="22"/>
              <w:lang w:eastAsia="en-GB"/>
            </w:rPr>
          </w:rPrChange>
        </w:rPr>
        <w:tab/>
      </w:r>
      <w:r w:rsidRPr="002C3AD9">
        <w:rPr>
          <w:lang w:val="fr-FR"/>
          <w:rPrChange w:id="1411" w:author="28.541_CR0320_(Rel-16)_NETSLICE-5GNRM" w:date="2020-06-29T16:38:00Z">
            <w:rPr/>
          </w:rPrChange>
        </w:rPr>
        <w:t>Attribute constraints</w:t>
      </w:r>
      <w:r w:rsidRPr="002C3AD9">
        <w:rPr>
          <w:lang w:val="fr-FR"/>
          <w:rPrChange w:id="1412" w:author="28.541_CR0320_(Rel-16)_NETSLICE-5GNRM" w:date="2020-06-29T16:38:00Z">
            <w:rPr/>
          </w:rPrChange>
        </w:rPr>
        <w:tab/>
      </w:r>
      <w:r>
        <w:fldChar w:fldCharType="begin" w:fldLock="1"/>
      </w:r>
      <w:r w:rsidRPr="002C3AD9">
        <w:rPr>
          <w:lang w:val="fr-FR"/>
          <w:rPrChange w:id="1413" w:author="28.541_CR0320_(Rel-16)_NETSLICE-5GNRM" w:date="2020-06-29T16:38:00Z">
            <w:rPr/>
          </w:rPrChange>
        </w:rPr>
        <w:instrText xml:space="preserve"> PAGEREF _Toc44341116 \h </w:instrText>
      </w:r>
      <w:r>
        <w:fldChar w:fldCharType="separate"/>
      </w:r>
      <w:r w:rsidRPr="002C3AD9">
        <w:rPr>
          <w:lang w:val="fr-FR"/>
          <w:rPrChange w:id="1414" w:author="28.541_CR0320_(Rel-16)_NETSLICE-5GNRM" w:date="2020-06-29T16:38:00Z">
            <w:rPr/>
          </w:rPrChange>
        </w:rPr>
        <w:t>52</w:t>
      </w:r>
      <w:r>
        <w:fldChar w:fldCharType="end"/>
      </w:r>
    </w:p>
    <w:p w:rsidR="002C3AD9" w:rsidRPr="00677C8D" w:rsidRDefault="002C3AD9">
      <w:pPr>
        <w:pStyle w:val="TOC4"/>
        <w:rPr>
          <w:rFonts w:ascii="Calibri" w:hAnsi="Calibri"/>
          <w:sz w:val="22"/>
          <w:szCs w:val="22"/>
          <w:lang w:val="fr-FR" w:eastAsia="en-GB"/>
          <w:rPrChange w:id="1415" w:author="28.541_CR0320_(Rel-16)_NETSLICE-5GNRM" w:date="2020-06-29T16:38:00Z">
            <w:rPr>
              <w:rFonts w:ascii="Calibri" w:hAnsi="Calibri"/>
              <w:sz w:val="22"/>
              <w:szCs w:val="22"/>
              <w:lang w:eastAsia="en-GB"/>
            </w:rPr>
          </w:rPrChange>
        </w:rPr>
      </w:pPr>
      <w:r w:rsidRPr="002C3AD9">
        <w:rPr>
          <w:lang w:val="fr-FR" w:eastAsia="zh-CN"/>
          <w:rPrChange w:id="1416" w:author="28.541_CR0320_(Rel-16)_NETSLICE-5GNRM" w:date="2020-06-29T16:38:00Z">
            <w:rPr>
              <w:lang w:eastAsia="zh-CN"/>
            </w:rPr>
          </w:rPrChange>
        </w:rPr>
        <w:t>4</w:t>
      </w:r>
      <w:r w:rsidRPr="002C3AD9">
        <w:rPr>
          <w:lang w:val="fr-FR"/>
          <w:rPrChange w:id="1417" w:author="28.541_CR0320_(Rel-16)_NETSLICE-5GNRM" w:date="2020-06-29T16:38:00Z">
            <w:rPr/>
          </w:rPrChange>
        </w:rPr>
        <w:t>.3.39.4</w:t>
      </w:r>
      <w:r w:rsidRPr="00677C8D">
        <w:rPr>
          <w:rFonts w:ascii="Calibri" w:hAnsi="Calibri"/>
          <w:sz w:val="22"/>
          <w:szCs w:val="22"/>
          <w:lang w:val="fr-FR" w:eastAsia="en-GB"/>
          <w:rPrChange w:id="1418" w:author="28.541_CR0320_(Rel-16)_NETSLICE-5GNRM" w:date="2020-06-29T16:38:00Z">
            <w:rPr>
              <w:rFonts w:ascii="Calibri" w:hAnsi="Calibri"/>
              <w:sz w:val="22"/>
              <w:szCs w:val="22"/>
              <w:lang w:eastAsia="en-GB"/>
            </w:rPr>
          </w:rPrChange>
        </w:rPr>
        <w:tab/>
      </w:r>
      <w:r w:rsidRPr="002C3AD9">
        <w:rPr>
          <w:lang w:val="fr-FR"/>
          <w:rPrChange w:id="1419" w:author="28.541_CR0320_(Rel-16)_NETSLICE-5GNRM" w:date="2020-06-29T16:38:00Z">
            <w:rPr/>
          </w:rPrChange>
        </w:rPr>
        <w:t>Notifications</w:t>
      </w:r>
      <w:r w:rsidRPr="002C3AD9">
        <w:rPr>
          <w:lang w:val="fr-FR"/>
          <w:rPrChange w:id="1420" w:author="28.541_CR0320_(Rel-16)_NETSLICE-5GNRM" w:date="2020-06-29T16:38:00Z">
            <w:rPr/>
          </w:rPrChange>
        </w:rPr>
        <w:tab/>
      </w:r>
      <w:r>
        <w:fldChar w:fldCharType="begin" w:fldLock="1"/>
      </w:r>
      <w:r w:rsidRPr="002C3AD9">
        <w:rPr>
          <w:lang w:val="fr-FR"/>
          <w:rPrChange w:id="1421" w:author="28.541_CR0320_(Rel-16)_NETSLICE-5GNRM" w:date="2020-06-29T16:38:00Z">
            <w:rPr/>
          </w:rPrChange>
        </w:rPr>
        <w:instrText xml:space="preserve"> PAGEREF _Toc44341117 \h </w:instrText>
      </w:r>
      <w:r>
        <w:fldChar w:fldCharType="separate"/>
      </w:r>
      <w:r w:rsidRPr="002C3AD9">
        <w:rPr>
          <w:lang w:val="fr-FR"/>
          <w:rPrChange w:id="1422" w:author="28.541_CR0320_(Rel-16)_NETSLICE-5GNRM" w:date="2020-06-29T16:38:00Z">
            <w:rPr/>
          </w:rPrChange>
        </w:rPr>
        <w:t>52</w:t>
      </w:r>
      <w:r>
        <w:fldChar w:fldCharType="end"/>
      </w:r>
    </w:p>
    <w:p w:rsidR="002C3AD9" w:rsidRPr="00677C8D" w:rsidRDefault="002C3AD9">
      <w:pPr>
        <w:pStyle w:val="TOC3"/>
        <w:rPr>
          <w:rFonts w:ascii="Calibri" w:hAnsi="Calibri"/>
          <w:sz w:val="22"/>
          <w:szCs w:val="22"/>
          <w:lang w:val="fr-FR" w:eastAsia="en-GB"/>
          <w:rPrChange w:id="1423" w:author="28.541_CR0320_(Rel-16)_NETSLICE-5GNRM" w:date="2020-06-29T16:38:00Z">
            <w:rPr>
              <w:rFonts w:ascii="Calibri" w:hAnsi="Calibri"/>
              <w:sz w:val="22"/>
              <w:szCs w:val="22"/>
              <w:lang w:eastAsia="en-GB"/>
            </w:rPr>
          </w:rPrChange>
        </w:rPr>
      </w:pPr>
      <w:r w:rsidRPr="002C3AD9">
        <w:rPr>
          <w:lang w:val="fr-FR" w:eastAsia="zh-CN"/>
          <w:rPrChange w:id="1424" w:author="28.541_CR0320_(Rel-16)_NETSLICE-5GNRM" w:date="2020-06-29T16:38:00Z">
            <w:rPr>
              <w:lang w:eastAsia="zh-CN"/>
            </w:rPr>
          </w:rPrChange>
        </w:rPr>
        <w:t>4.3.40</w:t>
      </w:r>
      <w:r w:rsidRPr="00677C8D">
        <w:rPr>
          <w:rFonts w:ascii="Calibri" w:hAnsi="Calibri"/>
          <w:sz w:val="22"/>
          <w:szCs w:val="22"/>
          <w:lang w:val="fr-FR" w:eastAsia="en-GB"/>
          <w:rPrChange w:id="1425" w:author="28.541_CR0320_(Rel-16)_NETSLICE-5GNRM" w:date="2020-06-29T16:38:00Z">
            <w:rPr>
              <w:rFonts w:ascii="Calibri" w:hAnsi="Calibri"/>
              <w:sz w:val="22"/>
              <w:szCs w:val="22"/>
              <w:lang w:eastAsia="en-GB"/>
            </w:rPr>
          </w:rPrChange>
        </w:rPr>
        <w:tab/>
      </w:r>
      <w:r w:rsidRPr="002C3AD9">
        <w:rPr>
          <w:rFonts w:ascii="Courier New" w:hAnsi="Courier New"/>
          <w:lang w:val="fr-FR" w:eastAsia="zh-CN"/>
          <w:rPrChange w:id="1426" w:author="28.541_CR0320_(Rel-16)_NETSLICE-5GNRM" w:date="2020-06-29T16:38:00Z">
            <w:rPr>
              <w:rFonts w:ascii="Courier New" w:hAnsi="Courier New"/>
              <w:lang w:eastAsia="zh-CN"/>
            </w:rPr>
          </w:rPrChange>
        </w:rPr>
        <w:t>Beam</w:t>
      </w:r>
      <w:r w:rsidRPr="002C3AD9">
        <w:rPr>
          <w:lang w:val="fr-FR"/>
          <w:rPrChange w:id="1427" w:author="28.541_CR0320_(Rel-16)_NETSLICE-5GNRM" w:date="2020-06-29T16:38:00Z">
            <w:rPr/>
          </w:rPrChange>
        </w:rPr>
        <w:tab/>
      </w:r>
      <w:r>
        <w:fldChar w:fldCharType="begin" w:fldLock="1"/>
      </w:r>
      <w:r w:rsidRPr="002C3AD9">
        <w:rPr>
          <w:lang w:val="fr-FR"/>
          <w:rPrChange w:id="1428" w:author="28.541_CR0320_(Rel-16)_NETSLICE-5GNRM" w:date="2020-06-29T16:38:00Z">
            <w:rPr/>
          </w:rPrChange>
        </w:rPr>
        <w:instrText xml:space="preserve"> PAGEREF _Toc44341118 \h </w:instrText>
      </w:r>
      <w:r>
        <w:fldChar w:fldCharType="separate"/>
      </w:r>
      <w:r w:rsidRPr="002C3AD9">
        <w:rPr>
          <w:lang w:val="fr-FR"/>
          <w:rPrChange w:id="1429" w:author="28.541_CR0320_(Rel-16)_NETSLICE-5GNRM" w:date="2020-06-29T16:38:00Z">
            <w:rPr/>
          </w:rPrChange>
        </w:rPr>
        <w:t>52</w:t>
      </w:r>
      <w:r>
        <w:fldChar w:fldCharType="end"/>
      </w:r>
    </w:p>
    <w:p w:rsidR="002C3AD9" w:rsidRPr="00677C8D" w:rsidRDefault="002C3AD9">
      <w:pPr>
        <w:pStyle w:val="TOC4"/>
        <w:rPr>
          <w:rFonts w:ascii="Calibri" w:hAnsi="Calibri"/>
          <w:sz w:val="22"/>
          <w:szCs w:val="22"/>
          <w:lang w:val="fr-FR" w:eastAsia="en-GB"/>
          <w:rPrChange w:id="1430" w:author="28.541_CR0320_(Rel-16)_NETSLICE-5GNRM" w:date="2020-06-29T16:38:00Z">
            <w:rPr>
              <w:rFonts w:ascii="Calibri" w:hAnsi="Calibri"/>
              <w:sz w:val="22"/>
              <w:szCs w:val="22"/>
              <w:lang w:eastAsia="en-GB"/>
            </w:rPr>
          </w:rPrChange>
        </w:rPr>
      </w:pPr>
      <w:r w:rsidRPr="002C3AD9">
        <w:rPr>
          <w:lang w:val="fr-FR" w:eastAsia="zh-CN"/>
          <w:rPrChange w:id="1431" w:author="28.541_CR0320_(Rel-16)_NETSLICE-5GNRM" w:date="2020-06-29T16:38:00Z">
            <w:rPr>
              <w:lang w:eastAsia="zh-CN"/>
            </w:rPr>
          </w:rPrChange>
        </w:rPr>
        <w:t>4</w:t>
      </w:r>
      <w:r w:rsidRPr="002C3AD9">
        <w:rPr>
          <w:lang w:val="fr-FR"/>
          <w:rPrChange w:id="1432" w:author="28.541_CR0320_(Rel-16)_NETSLICE-5GNRM" w:date="2020-06-29T16:38:00Z">
            <w:rPr/>
          </w:rPrChange>
        </w:rPr>
        <w:t>.3.40.1</w:t>
      </w:r>
      <w:r w:rsidRPr="00677C8D">
        <w:rPr>
          <w:rFonts w:ascii="Calibri" w:hAnsi="Calibri"/>
          <w:sz w:val="22"/>
          <w:szCs w:val="22"/>
          <w:lang w:val="fr-FR" w:eastAsia="en-GB"/>
          <w:rPrChange w:id="1433" w:author="28.541_CR0320_(Rel-16)_NETSLICE-5GNRM" w:date="2020-06-29T16:38:00Z">
            <w:rPr>
              <w:rFonts w:ascii="Calibri" w:hAnsi="Calibri"/>
              <w:sz w:val="22"/>
              <w:szCs w:val="22"/>
              <w:lang w:eastAsia="en-GB"/>
            </w:rPr>
          </w:rPrChange>
        </w:rPr>
        <w:tab/>
      </w:r>
      <w:r w:rsidRPr="002C3AD9">
        <w:rPr>
          <w:lang w:val="fr-FR"/>
          <w:rPrChange w:id="1434" w:author="28.541_CR0320_(Rel-16)_NETSLICE-5GNRM" w:date="2020-06-29T16:38:00Z">
            <w:rPr/>
          </w:rPrChange>
        </w:rPr>
        <w:t>Definition</w:t>
      </w:r>
      <w:r w:rsidRPr="002C3AD9">
        <w:rPr>
          <w:lang w:val="fr-FR"/>
          <w:rPrChange w:id="1435" w:author="28.541_CR0320_(Rel-16)_NETSLICE-5GNRM" w:date="2020-06-29T16:38:00Z">
            <w:rPr/>
          </w:rPrChange>
        </w:rPr>
        <w:tab/>
      </w:r>
      <w:r>
        <w:fldChar w:fldCharType="begin" w:fldLock="1"/>
      </w:r>
      <w:r w:rsidRPr="002C3AD9">
        <w:rPr>
          <w:lang w:val="fr-FR"/>
          <w:rPrChange w:id="1436" w:author="28.541_CR0320_(Rel-16)_NETSLICE-5GNRM" w:date="2020-06-29T16:38:00Z">
            <w:rPr/>
          </w:rPrChange>
        </w:rPr>
        <w:instrText xml:space="preserve"> PAGEREF _Toc44341119 \h </w:instrText>
      </w:r>
      <w:r>
        <w:fldChar w:fldCharType="separate"/>
      </w:r>
      <w:r w:rsidRPr="002C3AD9">
        <w:rPr>
          <w:lang w:val="fr-FR"/>
          <w:rPrChange w:id="1437" w:author="28.541_CR0320_(Rel-16)_NETSLICE-5GNRM" w:date="2020-06-29T16:38:00Z">
            <w:rPr/>
          </w:rPrChange>
        </w:rPr>
        <w:t>52</w:t>
      </w:r>
      <w:r>
        <w:fldChar w:fldCharType="end"/>
      </w:r>
    </w:p>
    <w:p w:rsidR="002C3AD9" w:rsidRPr="00677C8D" w:rsidRDefault="002C3AD9">
      <w:pPr>
        <w:pStyle w:val="TOC4"/>
        <w:rPr>
          <w:rFonts w:ascii="Calibri" w:hAnsi="Calibri"/>
          <w:sz w:val="22"/>
          <w:szCs w:val="22"/>
          <w:lang w:val="fr-FR" w:eastAsia="en-GB"/>
          <w:rPrChange w:id="1438" w:author="28.541_CR0320_(Rel-16)_NETSLICE-5GNRM" w:date="2020-06-29T16:38:00Z">
            <w:rPr>
              <w:rFonts w:ascii="Calibri" w:hAnsi="Calibri"/>
              <w:sz w:val="22"/>
              <w:szCs w:val="22"/>
              <w:lang w:eastAsia="en-GB"/>
            </w:rPr>
          </w:rPrChange>
        </w:rPr>
      </w:pPr>
      <w:r w:rsidRPr="002C3AD9">
        <w:rPr>
          <w:lang w:val="fr-FR"/>
          <w:rPrChange w:id="1439" w:author="28.541_CR0320_(Rel-16)_NETSLICE-5GNRM" w:date="2020-06-29T16:38:00Z">
            <w:rPr/>
          </w:rPrChange>
        </w:rPr>
        <w:t>4.3.40.2</w:t>
      </w:r>
      <w:r w:rsidRPr="00677C8D">
        <w:rPr>
          <w:rFonts w:ascii="Calibri" w:hAnsi="Calibri"/>
          <w:sz w:val="22"/>
          <w:szCs w:val="22"/>
          <w:lang w:val="fr-FR" w:eastAsia="en-GB"/>
          <w:rPrChange w:id="1440" w:author="28.541_CR0320_(Rel-16)_NETSLICE-5GNRM" w:date="2020-06-29T16:38:00Z">
            <w:rPr>
              <w:rFonts w:ascii="Calibri" w:hAnsi="Calibri"/>
              <w:sz w:val="22"/>
              <w:szCs w:val="22"/>
              <w:lang w:eastAsia="en-GB"/>
            </w:rPr>
          </w:rPrChange>
        </w:rPr>
        <w:tab/>
      </w:r>
      <w:r w:rsidRPr="002C3AD9">
        <w:rPr>
          <w:lang w:val="fr-FR"/>
          <w:rPrChange w:id="1441" w:author="28.541_CR0320_(Rel-16)_NETSLICE-5GNRM" w:date="2020-06-29T16:38:00Z">
            <w:rPr/>
          </w:rPrChange>
        </w:rPr>
        <w:t>Attributes</w:t>
      </w:r>
      <w:r w:rsidRPr="002C3AD9">
        <w:rPr>
          <w:lang w:val="fr-FR"/>
          <w:rPrChange w:id="1442" w:author="28.541_CR0320_(Rel-16)_NETSLICE-5GNRM" w:date="2020-06-29T16:38:00Z">
            <w:rPr/>
          </w:rPrChange>
        </w:rPr>
        <w:tab/>
      </w:r>
      <w:r>
        <w:fldChar w:fldCharType="begin" w:fldLock="1"/>
      </w:r>
      <w:r w:rsidRPr="002C3AD9">
        <w:rPr>
          <w:lang w:val="fr-FR"/>
          <w:rPrChange w:id="1443" w:author="28.541_CR0320_(Rel-16)_NETSLICE-5GNRM" w:date="2020-06-29T16:38:00Z">
            <w:rPr/>
          </w:rPrChange>
        </w:rPr>
        <w:instrText xml:space="preserve"> PAGEREF _Toc44341120 \h </w:instrText>
      </w:r>
      <w:r>
        <w:fldChar w:fldCharType="separate"/>
      </w:r>
      <w:r w:rsidRPr="002C3AD9">
        <w:rPr>
          <w:lang w:val="fr-FR"/>
          <w:rPrChange w:id="1444" w:author="28.541_CR0320_(Rel-16)_NETSLICE-5GNRM" w:date="2020-06-29T16:38:00Z">
            <w:rPr/>
          </w:rPrChange>
        </w:rPr>
        <w:t>52</w:t>
      </w:r>
      <w:r>
        <w:fldChar w:fldCharType="end"/>
      </w:r>
    </w:p>
    <w:p w:rsidR="002C3AD9" w:rsidRPr="00677C8D" w:rsidRDefault="002C3AD9">
      <w:pPr>
        <w:pStyle w:val="TOC4"/>
        <w:rPr>
          <w:rFonts w:ascii="Calibri" w:hAnsi="Calibri"/>
          <w:sz w:val="22"/>
          <w:szCs w:val="22"/>
          <w:lang w:val="fr-FR" w:eastAsia="en-GB"/>
          <w:rPrChange w:id="1445" w:author="28.541_CR0320_(Rel-16)_NETSLICE-5GNRM" w:date="2020-06-29T16:38:00Z">
            <w:rPr>
              <w:rFonts w:ascii="Calibri" w:hAnsi="Calibri"/>
              <w:sz w:val="22"/>
              <w:szCs w:val="22"/>
              <w:lang w:eastAsia="en-GB"/>
            </w:rPr>
          </w:rPrChange>
        </w:rPr>
      </w:pPr>
      <w:r w:rsidRPr="002C3AD9">
        <w:rPr>
          <w:lang w:val="fr-FR"/>
          <w:rPrChange w:id="1446" w:author="28.541_CR0320_(Rel-16)_NETSLICE-5GNRM" w:date="2020-06-29T16:38:00Z">
            <w:rPr/>
          </w:rPrChange>
        </w:rPr>
        <w:t>4.3.40.3</w:t>
      </w:r>
      <w:r w:rsidRPr="00677C8D">
        <w:rPr>
          <w:rFonts w:ascii="Calibri" w:hAnsi="Calibri"/>
          <w:sz w:val="22"/>
          <w:szCs w:val="22"/>
          <w:lang w:val="fr-FR" w:eastAsia="en-GB"/>
          <w:rPrChange w:id="1447" w:author="28.541_CR0320_(Rel-16)_NETSLICE-5GNRM" w:date="2020-06-29T16:38:00Z">
            <w:rPr>
              <w:rFonts w:ascii="Calibri" w:hAnsi="Calibri"/>
              <w:sz w:val="22"/>
              <w:szCs w:val="22"/>
              <w:lang w:eastAsia="en-GB"/>
            </w:rPr>
          </w:rPrChange>
        </w:rPr>
        <w:tab/>
      </w:r>
      <w:r w:rsidRPr="002C3AD9">
        <w:rPr>
          <w:lang w:val="fr-FR"/>
          <w:rPrChange w:id="1448" w:author="28.541_CR0320_(Rel-16)_NETSLICE-5GNRM" w:date="2020-06-29T16:38:00Z">
            <w:rPr/>
          </w:rPrChange>
        </w:rPr>
        <w:t>Attribute constraints</w:t>
      </w:r>
      <w:r w:rsidRPr="002C3AD9">
        <w:rPr>
          <w:lang w:val="fr-FR"/>
          <w:rPrChange w:id="1449" w:author="28.541_CR0320_(Rel-16)_NETSLICE-5GNRM" w:date="2020-06-29T16:38:00Z">
            <w:rPr/>
          </w:rPrChange>
        </w:rPr>
        <w:tab/>
      </w:r>
      <w:r>
        <w:fldChar w:fldCharType="begin" w:fldLock="1"/>
      </w:r>
      <w:r w:rsidRPr="002C3AD9">
        <w:rPr>
          <w:lang w:val="fr-FR"/>
          <w:rPrChange w:id="1450" w:author="28.541_CR0320_(Rel-16)_NETSLICE-5GNRM" w:date="2020-06-29T16:38:00Z">
            <w:rPr/>
          </w:rPrChange>
        </w:rPr>
        <w:instrText xml:space="preserve"> PAGEREF _Toc44341121 \h </w:instrText>
      </w:r>
      <w:r>
        <w:fldChar w:fldCharType="separate"/>
      </w:r>
      <w:r w:rsidRPr="002C3AD9">
        <w:rPr>
          <w:lang w:val="fr-FR"/>
          <w:rPrChange w:id="1451" w:author="28.541_CR0320_(Rel-16)_NETSLICE-5GNRM" w:date="2020-06-29T16:38:00Z">
            <w:rPr/>
          </w:rPrChange>
        </w:rPr>
        <w:t>52</w:t>
      </w:r>
      <w:r>
        <w:fldChar w:fldCharType="end"/>
      </w:r>
    </w:p>
    <w:p w:rsidR="002C3AD9" w:rsidRPr="00677C8D" w:rsidRDefault="002C3AD9">
      <w:pPr>
        <w:pStyle w:val="TOC3"/>
        <w:rPr>
          <w:rFonts w:ascii="Calibri" w:hAnsi="Calibri"/>
          <w:sz w:val="22"/>
          <w:szCs w:val="22"/>
          <w:lang w:val="fr-FR" w:eastAsia="en-GB"/>
          <w:rPrChange w:id="1452" w:author="28.541_CR0320_(Rel-16)_NETSLICE-5GNRM" w:date="2020-06-29T16:38:00Z">
            <w:rPr>
              <w:rFonts w:ascii="Calibri" w:hAnsi="Calibri"/>
              <w:sz w:val="22"/>
              <w:szCs w:val="22"/>
              <w:lang w:eastAsia="en-GB"/>
            </w:rPr>
          </w:rPrChange>
        </w:rPr>
      </w:pPr>
      <w:r w:rsidRPr="002C3AD9">
        <w:rPr>
          <w:lang w:val="fr-FR" w:eastAsia="zh-CN"/>
          <w:rPrChange w:id="1453" w:author="28.541_CR0320_(Rel-16)_NETSLICE-5GNRM" w:date="2020-06-29T16:38:00Z">
            <w:rPr>
              <w:lang w:val="en-US" w:eastAsia="zh-CN"/>
            </w:rPr>
          </w:rPrChange>
        </w:rPr>
        <w:t>4.3.41</w:t>
      </w:r>
      <w:r w:rsidRPr="00677C8D">
        <w:rPr>
          <w:rFonts w:ascii="Calibri" w:hAnsi="Calibri"/>
          <w:sz w:val="22"/>
          <w:szCs w:val="22"/>
          <w:lang w:val="fr-FR" w:eastAsia="en-GB"/>
          <w:rPrChange w:id="1454" w:author="28.541_CR0320_(Rel-16)_NETSLICE-5GNRM" w:date="2020-06-29T16:38:00Z">
            <w:rPr>
              <w:rFonts w:ascii="Calibri" w:hAnsi="Calibri"/>
              <w:sz w:val="22"/>
              <w:szCs w:val="22"/>
              <w:lang w:eastAsia="en-GB"/>
            </w:rPr>
          </w:rPrChange>
        </w:rPr>
        <w:tab/>
      </w:r>
      <w:r w:rsidRPr="002C3AD9">
        <w:rPr>
          <w:rFonts w:ascii="Courier New" w:hAnsi="Courier New"/>
          <w:lang w:val="fr-FR" w:eastAsia="zh-CN"/>
          <w:rPrChange w:id="1455" w:author="28.541_CR0320_(Rel-16)_NETSLICE-5GNRM" w:date="2020-06-29T16:38:00Z">
            <w:rPr>
              <w:rFonts w:ascii="Courier New" w:hAnsi="Courier New"/>
              <w:lang w:val="en-US" w:eastAsia="zh-CN"/>
            </w:rPr>
          </w:rPrChange>
        </w:rPr>
        <w:t>PLMNInfo &lt;&lt;dataType&gt;&gt;</w:t>
      </w:r>
      <w:r w:rsidRPr="002C3AD9">
        <w:rPr>
          <w:lang w:val="fr-FR"/>
          <w:rPrChange w:id="1456" w:author="28.541_CR0320_(Rel-16)_NETSLICE-5GNRM" w:date="2020-06-29T16:38:00Z">
            <w:rPr/>
          </w:rPrChange>
        </w:rPr>
        <w:tab/>
      </w:r>
      <w:r>
        <w:fldChar w:fldCharType="begin" w:fldLock="1"/>
      </w:r>
      <w:r w:rsidRPr="002C3AD9">
        <w:rPr>
          <w:lang w:val="fr-FR"/>
          <w:rPrChange w:id="1457" w:author="28.541_CR0320_(Rel-16)_NETSLICE-5GNRM" w:date="2020-06-29T16:38:00Z">
            <w:rPr/>
          </w:rPrChange>
        </w:rPr>
        <w:instrText xml:space="preserve"> PAGEREF _Toc44341122 \h </w:instrText>
      </w:r>
      <w:r>
        <w:fldChar w:fldCharType="separate"/>
      </w:r>
      <w:r w:rsidRPr="002C3AD9">
        <w:rPr>
          <w:lang w:val="fr-FR"/>
          <w:rPrChange w:id="1458" w:author="28.541_CR0320_(Rel-16)_NETSLICE-5GNRM" w:date="2020-06-29T16:38:00Z">
            <w:rPr/>
          </w:rPrChange>
        </w:rPr>
        <w:t>53</w:t>
      </w:r>
      <w:r>
        <w:fldChar w:fldCharType="end"/>
      </w:r>
    </w:p>
    <w:p w:rsidR="002C3AD9" w:rsidRPr="00677C8D" w:rsidRDefault="002C3AD9">
      <w:pPr>
        <w:pStyle w:val="TOC4"/>
        <w:rPr>
          <w:rFonts w:ascii="Calibri" w:hAnsi="Calibri"/>
          <w:sz w:val="22"/>
          <w:szCs w:val="22"/>
          <w:lang w:val="fr-FR" w:eastAsia="en-GB"/>
          <w:rPrChange w:id="1459" w:author="28.541_CR0320_(Rel-16)_NETSLICE-5GNRM" w:date="2020-06-29T16:38:00Z">
            <w:rPr>
              <w:rFonts w:ascii="Calibri" w:hAnsi="Calibri"/>
              <w:sz w:val="22"/>
              <w:szCs w:val="22"/>
              <w:lang w:eastAsia="en-GB"/>
            </w:rPr>
          </w:rPrChange>
        </w:rPr>
      </w:pPr>
      <w:r w:rsidRPr="002C3AD9">
        <w:rPr>
          <w:lang w:val="fr-FR" w:eastAsia="zh-CN"/>
          <w:rPrChange w:id="1460" w:author="28.541_CR0320_(Rel-16)_NETSLICE-5GNRM" w:date="2020-06-29T16:38:00Z">
            <w:rPr>
              <w:lang w:val="en-US" w:eastAsia="zh-CN"/>
            </w:rPr>
          </w:rPrChange>
        </w:rPr>
        <w:t>4</w:t>
      </w:r>
      <w:r w:rsidRPr="002C3AD9">
        <w:rPr>
          <w:lang w:val="fr-FR"/>
          <w:rPrChange w:id="1461" w:author="28.541_CR0320_(Rel-16)_NETSLICE-5GNRM" w:date="2020-06-29T16:38:00Z">
            <w:rPr>
              <w:lang w:val="en-US"/>
            </w:rPr>
          </w:rPrChange>
        </w:rPr>
        <w:t>.3.41.1</w:t>
      </w:r>
      <w:r w:rsidRPr="00677C8D">
        <w:rPr>
          <w:rFonts w:ascii="Calibri" w:hAnsi="Calibri"/>
          <w:sz w:val="22"/>
          <w:szCs w:val="22"/>
          <w:lang w:val="fr-FR" w:eastAsia="en-GB"/>
          <w:rPrChange w:id="1462" w:author="28.541_CR0320_(Rel-16)_NETSLICE-5GNRM" w:date="2020-06-29T16:38:00Z">
            <w:rPr>
              <w:rFonts w:ascii="Calibri" w:hAnsi="Calibri"/>
              <w:sz w:val="22"/>
              <w:szCs w:val="22"/>
              <w:lang w:eastAsia="en-GB"/>
            </w:rPr>
          </w:rPrChange>
        </w:rPr>
        <w:tab/>
      </w:r>
      <w:r w:rsidRPr="002C3AD9">
        <w:rPr>
          <w:lang w:val="fr-FR"/>
          <w:rPrChange w:id="1463" w:author="28.541_CR0320_(Rel-16)_NETSLICE-5GNRM" w:date="2020-06-29T16:38:00Z">
            <w:rPr>
              <w:lang w:val="en-US"/>
            </w:rPr>
          </w:rPrChange>
        </w:rPr>
        <w:t>Definition</w:t>
      </w:r>
      <w:r w:rsidRPr="002C3AD9">
        <w:rPr>
          <w:lang w:val="fr-FR"/>
          <w:rPrChange w:id="1464" w:author="28.541_CR0320_(Rel-16)_NETSLICE-5GNRM" w:date="2020-06-29T16:38:00Z">
            <w:rPr/>
          </w:rPrChange>
        </w:rPr>
        <w:tab/>
      </w:r>
      <w:r>
        <w:fldChar w:fldCharType="begin" w:fldLock="1"/>
      </w:r>
      <w:r w:rsidRPr="002C3AD9">
        <w:rPr>
          <w:lang w:val="fr-FR"/>
          <w:rPrChange w:id="1465" w:author="28.541_CR0320_(Rel-16)_NETSLICE-5GNRM" w:date="2020-06-29T16:38:00Z">
            <w:rPr/>
          </w:rPrChange>
        </w:rPr>
        <w:instrText xml:space="preserve"> PAGEREF _Toc44341123 \h </w:instrText>
      </w:r>
      <w:r>
        <w:fldChar w:fldCharType="separate"/>
      </w:r>
      <w:r w:rsidRPr="002C3AD9">
        <w:rPr>
          <w:lang w:val="fr-FR"/>
          <w:rPrChange w:id="1466" w:author="28.541_CR0320_(Rel-16)_NETSLICE-5GNRM" w:date="2020-06-29T16:38:00Z">
            <w:rPr/>
          </w:rPrChange>
        </w:rPr>
        <w:t>53</w:t>
      </w:r>
      <w:r>
        <w:fldChar w:fldCharType="end"/>
      </w:r>
    </w:p>
    <w:p w:rsidR="002C3AD9" w:rsidRPr="00677C8D" w:rsidRDefault="002C3AD9">
      <w:pPr>
        <w:pStyle w:val="TOC4"/>
        <w:rPr>
          <w:rFonts w:ascii="Calibri" w:hAnsi="Calibri"/>
          <w:sz w:val="22"/>
          <w:szCs w:val="22"/>
          <w:lang w:val="fr-FR" w:eastAsia="en-GB"/>
          <w:rPrChange w:id="1467" w:author="28.541_CR0320_(Rel-16)_NETSLICE-5GNRM" w:date="2020-06-29T16:38:00Z">
            <w:rPr>
              <w:rFonts w:ascii="Calibri" w:hAnsi="Calibri"/>
              <w:sz w:val="22"/>
              <w:szCs w:val="22"/>
              <w:lang w:eastAsia="en-GB"/>
            </w:rPr>
          </w:rPrChange>
        </w:rPr>
      </w:pPr>
      <w:r w:rsidRPr="002C3AD9">
        <w:rPr>
          <w:lang w:val="fr-FR" w:eastAsia="zh-CN"/>
          <w:rPrChange w:id="1468" w:author="28.541_CR0320_(Rel-16)_NETSLICE-5GNRM" w:date="2020-06-29T16:38:00Z">
            <w:rPr>
              <w:lang w:val="en-US" w:eastAsia="zh-CN"/>
            </w:rPr>
          </w:rPrChange>
        </w:rPr>
        <w:t>4</w:t>
      </w:r>
      <w:r w:rsidRPr="002C3AD9">
        <w:rPr>
          <w:lang w:val="fr-FR"/>
          <w:rPrChange w:id="1469" w:author="28.541_CR0320_(Rel-16)_NETSLICE-5GNRM" w:date="2020-06-29T16:38:00Z">
            <w:rPr>
              <w:lang w:val="en-US"/>
            </w:rPr>
          </w:rPrChange>
        </w:rPr>
        <w:t>.3.41.2</w:t>
      </w:r>
      <w:r w:rsidRPr="00677C8D">
        <w:rPr>
          <w:rFonts w:ascii="Calibri" w:hAnsi="Calibri"/>
          <w:sz w:val="22"/>
          <w:szCs w:val="22"/>
          <w:lang w:val="fr-FR" w:eastAsia="en-GB"/>
          <w:rPrChange w:id="1470" w:author="28.541_CR0320_(Rel-16)_NETSLICE-5GNRM" w:date="2020-06-29T16:38:00Z">
            <w:rPr>
              <w:rFonts w:ascii="Calibri" w:hAnsi="Calibri"/>
              <w:sz w:val="22"/>
              <w:szCs w:val="22"/>
              <w:lang w:eastAsia="en-GB"/>
            </w:rPr>
          </w:rPrChange>
        </w:rPr>
        <w:tab/>
      </w:r>
      <w:r w:rsidRPr="002C3AD9">
        <w:rPr>
          <w:lang w:val="fr-FR"/>
          <w:rPrChange w:id="1471" w:author="28.541_CR0320_(Rel-16)_NETSLICE-5GNRM" w:date="2020-06-29T16:38:00Z">
            <w:rPr>
              <w:lang w:val="en-US"/>
            </w:rPr>
          </w:rPrChange>
        </w:rPr>
        <w:t>Attributes</w:t>
      </w:r>
      <w:r w:rsidRPr="002C3AD9">
        <w:rPr>
          <w:lang w:val="fr-FR"/>
          <w:rPrChange w:id="1472" w:author="28.541_CR0320_(Rel-16)_NETSLICE-5GNRM" w:date="2020-06-29T16:38:00Z">
            <w:rPr/>
          </w:rPrChange>
        </w:rPr>
        <w:tab/>
      </w:r>
      <w:r>
        <w:fldChar w:fldCharType="begin" w:fldLock="1"/>
      </w:r>
      <w:r w:rsidRPr="002C3AD9">
        <w:rPr>
          <w:lang w:val="fr-FR"/>
          <w:rPrChange w:id="1473" w:author="28.541_CR0320_(Rel-16)_NETSLICE-5GNRM" w:date="2020-06-29T16:38:00Z">
            <w:rPr/>
          </w:rPrChange>
        </w:rPr>
        <w:instrText xml:space="preserve"> PAGEREF _Toc44341124 \h </w:instrText>
      </w:r>
      <w:r>
        <w:fldChar w:fldCharType="separate"/>
      </w:r>
      <w:r w:rsidRPr="002C3AD9">
        <w:rPr>
          <w:lang w:val="fr-FR"/>
          <w:rPrChange w:id="1474" w:author="28.541_CR0320_(Rel-16)_NETSLICE-5GNRM" w:date="2020-06-29T16:38:00Z">
            <w:rPr/>
          </w:rPrChange>
        </w:rPr>
        <w:t>53</w:t>
      </w:r>
      <w:r>
        <w:fldChar w:fldCharType="end"/>
      </w:r>
    </w:p>
    <w:p w:rsidR="002C3AD9" w:rsidRPr="00677C8D" w:rsidRDefault="002C3AD9">
      <w:pPr>
        <w:pStyle w:val="TOC4"/>
        <w:rPr>
          <w:rFonts w:ascii="Calibri" w:hAnsi="Calibri"/>
          <w:sz w:val="22"/>
          <w:szCs w:val="22"/>
          <w:lang w:val="fr-FR" w:eastAsia="en-GB"/>
          <w:rPrChange w:id="1475" w:author="28.541_CR0320_(Rel-16)_NETSLICE-5GNRM" w:date="2020-06-29T16:38:00Z">
            <w:rPr>
              <w:rFonts w:ascii="Calibri" w:hAnsi="Calibri"/>
              <w:sz w:val="22"/>
              <w:szCs w:val="22"/>
              <w:lang w:eastAsia="en-GB"/>
            </w:rPr>
          </w:rPrChange>
        </w:rPr>
      </w:pPr>
      <w:r w:rsidRPr="002C3AD9">
        <w:rPr>
          <w:lang w:val="fr-FR"/>
          <w:rPrChange w:id="1476" w:author="28.541_CR0320_(Rel-16)_NETSLICE-5GNRM" w:date="2020-06-29T16:38:00Z">
            <w:rPr/>
          </w:rPrChange>
        </w:rPr>
        <w:t>4.3.41.3</w:t>
      </w:r>
      <w:r w:rsidRPr="00677C8D">
        <w:rPr>
          <w:rFonts w:ascii="Calibri" w:hAnsi="Calibri"/>
          <w:sz w:val="22"/>
          <w:szCs w:val="22"/>
          <w:lang w:val="fr-FR" w:eastAsia="en-GB"/>
          <w:rPrChange w:id="1477" w:author="28.541_CR0320_(Rel-16)_NETSLICE-5GNRM" w:date="2020-06-29T16:38:00Z">
            <w:rPr>
              <w:rFonts w:ascii="Calibri" w:hAnsi="Calibri"/>
              <w:sz w:val="22"/>
              <w:szCs w:val="22"/>
              <w:lang w:eastAsia="en-GB"/>
            </w:rPr>
          </w:rPrChange>
        </w:rPr>
        <w:tab/>
      </w:r>
      <w:r w:rsidRPr="002C3AD9">
        <w:rPr>
          <w:lang w:val="fr-FR"/>
          <w:rPrChange w:id="1478" w:author="28.541_CR0320_(Rel-16)_NETSLICE-5GNRM" w:date="2020-06-29T16:38:00Z">
            <w:rPr/>
          </w:rPrChange>
        </w:rPr>
        <w:t>Attribute constraints</w:t>
      </w:r>
      <w:r w:rsidRPr="002C3AD9">
        <w:rPr>
          <w:lang w:val="fr-FR"/>
          <w:rPrChange w:id="1479" w:author="28.541_CR0320_(Rel-16)_NETSLICE-5GNRM" w:date="2020-06-29T16:38:00Z">
            <w:rPr/>
          </w:rPrChange>
        </w:rPr>
        <w:tab/>
      </w:r>
      <w:r>
        <w:fldChar w:fldCharType="begin" w:fldLock="1"/>
      </w:r>
      <w:r w:rsidRPr="002C3AD9">
        <w:rPr>
          <w:lang w:val="fr-FR"/>
          <w:rPrChange w:id="1480" w:author="28.541_CR0320_(Rel-16)_NETSLICE-5GNRM" w:date="2020-06-29T16:38:00Z">
            <w:rPr/>
          </w:rPrChange>
        </w:rPr>
        <w:instrText xml:space="preserve"> PAGEREF _Toc44341125 \h </w:instrText>
      </w:r>
      <w:r>
        <w:fldChar w:fldCharType="separate"/>
      </w:r>
      <w:r w:rsidRPr="002C3AD9">
        <w:rPr>
          <w:lang w:val="fr-FR"/>
          <w:rPrChange w:id="1481" w:author="28.541_CR0320_(Rel-16)_NETSLICE-5GNRM" w:date="2020-06-29T16:38:00Z">
            <w:rPr/>
          </w:rPrChange>
        </w:rPr>
        <w:t>53</w:t>
      </w:r>
      <w:r>
        <w:fldChar w:fldCharType="end"/>
      </w:r>
    </w:p>
    <w:p w:rsidR="002C3AD9" w:rsidRPr="00677C8D" w:rsidRDefault="002C3AD9">
      <w:pPr>
        <w:pStyle w:val="TOC4"/>
        <w:rPr>
          <w:rFonts w:ascii="Calibri" w:hAnsi="Calibri"/>
          <w:sz w:val="22"/>
          <w:szCs w:val="22"/>
          <w:lang w:val="fr-FR" w:eastAsia="en-GB"/>
          <w:rPrChange w:id="1482" w:author="28.541_CR0320_(Rel-16)_NETSLICE-5GNRM" w:date="2020-06-29T16:38:00Z">
            <w:rPr>
              <w:rFonts w:ascii="Calibri" w:hAnsi="Calibri"/>
              <w:sz w:val="22"/>
              <w:szCs w:val="22"/>
              <w:lang w:eastAsia="en-GB"/>
            </w:rPr>
          </w:rPrChange>
        </w:rPr>
      </w:pPr>
      <w:r w:rsidRPr="002C3AD9">
        <w:rPr>
          <w:lang w:val="fr-FR" w:eastAsia="zh-CN"/>
          <w:rPrChange w:id="1483" w:author="28.541_CR0320_(Rel-16)_NETSLICE-5GNRM" w:date="2020-06-29T16:38:00Z">
            <w:rPr>
              <w:lang w:eastAsia="zh-CN"/>
            </w:rPr>
          </w:rPrChange>
        </w:rPr>
        <w:t>4</w:t>
      </w:r>
      <w:r w:rsidRPr="002C3AD9">
        <w:rPr>
          <w:lang w:val="fr-FR"/>
          <w:rPrChange w:id="1484" w:author="28.541_CR0320_(Rel-16)_NETSLICE-5GNRM" w:date="2020-06-29T16:38:00Z">
            <w:rPr/>
          </w:rPrChange>
        </w:rPr>
        <w:t>.3.41.4</w:t>
      </w:r>
      <w:r w:rsidRPr="00677C8D">
        <w:rPr>
          <w:rFonts w:ascii="Calibri" w:hAnsi="Calibri"/>
          <w:sz w:val="22"/>
          <w:szCs w:val="22"/>
          <w:lang w:val="fr-FR" w:eastAsia="en-GB"/>
          <w:rPrChange w:id="1485" w:author="28.541_CR0320_(Rel-16)_NETSLICE-5GNRM" w:date="2020-06-29T16:38:00Z">
            <w:rPr>
              <w:rFonts w:ascii="Calibri" w:hAnsi="Calibri"/>
              <w:sz w:val="22"/>
              <w:szCs w:val="22"/>
              <w:lang w:eastAsia="en-GB"/>
            </w:rPr>
          </w:rPrChange>
        </w:rPr>
        <w:tab/>
      </w:r>
      <w:r w:rsidRPr="002C3AD9">
        <w:rPr>
          <w:lang w:val="fr-FR"/>
          <w:rPrChange w:id="1486" w:author="28.541_CR0320_(Rel-16)_NETSLICE-5GNRM" w:date="2020-06-29T16:38:00Z">
            <w:rPr/>
          </w:rPrChange>
        </w:rPr>
        <w:t>Notifications</w:t>
      </w:r>
      <w:r w:rsidRPr="002C3AD9">
        <w:rPr>
          <w:lang w:val="fr-FR"/>
          <w:rPrChange w:id="1487" w:author="28.541_CR0320_(Rel-16)_NETSLICE-5GNRM" w:date="2020-06-29T16:38:00Z">
            <w:rPr/>
          </w:rPrChange>
        </w:rPr>
        <w:tab/>
      </w:r>
      <w:r>
        <w:fldChar w:fldCharType="begin" w:fldLock="1"/>
      </w:r>
      <w:r w:rsidRPr="002C3AD9">
        <w:rPr>
          <w:lang w:val="fr-FR"/>
          <w:rPrChange w:id="1488" w:author="28.541_CR0320_(Rel-16)_NETSLICE-5GNRM" w:date="2020-06-29T16:38:00Z">
            <w:rPr/>
          </w:rPrChange>
        </w:rPr>
        <w:instrText xml:space="preserve"> PAGEREF _Toc44341126 \h </w:instrText>
      </w:r>
      <w:r>
        <w:fldChar w:fldCharType="separate"/>
      </w:r>
      <w:r w:rsidRPr="002C3AD9">
        <w:rPr>
          <w:lang w:val="fr-FR"/>
          <w:rPrChange w:id="1489" w:author="28.541_CR0320_(Rel-16)_NETSLICE-5GNRM" w:date="2020-06-29T16:38:00Z">
            <w:rPr/>
          </w:rPrChange>
        </w:rPr>
        <w:t>53</w:t>
      </w:r>
      <w:r>
        <w:fldChar w:fldCharType="end"/>
      </w:r>
    </w:p>
    <w:p w:rsidR="002C3AD9" w:rsidRPr="00677C8D" w:rsidRDefault="002C3AD9">
      <w:pPr>
        <w:pStyle w:val="TOC3"/>
        <w:rPr>
          <w:rFonts w:ascii="Calibri" w:hAnsi="Calibri"/>
          <w:sz w:val="22"/>
          <w:szCs w:val="22"/>
          <w:lang w:val="fr-FR" w:eastAsia="en-GB"/>
          <w:rPrChange w:id="1490" w:author="28.541_CR0320_(Rel-16)_NETSLICE-5GNRM" w:date="2020-06-29T16:38:00Z">
            <w:rPr>
              <w:rFonts w:ascii="Calibri" w:hAnsi="Calibri"/>
              <w:sz w:val="22"/>
              <w:szCs w:val="22"/>
              <w:lang w:eastAsia="en-GB"/>
            </w:rPr>
          </w:rPrChange>
        </w:rPr>
      </w:pPr>
      <w:r w:rsidRPr="002C3AD9">
        <w:rPr>
          <w:lang w:val="fr-FR" w:eastAsia="zh-CN"/>
          <w:rPrChange w:id="1491" w:author="28.541_CR0320_(Rel-16)_NETSLICE-5GNRM" w:date="2020-06-29T16:38:00Z">
            <w:rPr>
              <w:lang w:val="en-US" w:eastAsia="zh-CN"/>
            </w:rPr>
          </w:rPrChange>
        </w:rPr>
        <w:t>4.3.42</w:t>
      </w:r>
      <w:r w:rsidRPr="00677C8D">
        <w:rPr>
          <w:rFonts w:ascii="Calibri" w:hAnsi="Calibri"/>
          <w:sz w:val="22"/>
          <w:szCs w:val="22"/>
          <w:lang w:val="fr-FR" w:eastAsia="en-GB"/>
          <w:rPrChange w:id="1492" w:author="28.541_CR0320_(Rel-16)_NETSLICE-5GNRM" w:date="2020-06-29T16:38:00Z">
            <w:rPr>
              <w:rFonts w:ascii="Calibri" w:hAnsi="Calibri"/>
              <w:sz w:val="22"/>
              <w:szCs w:val="22"/>
              <w:lang w:eastAsia="en-GB"/>
            </w:rPr>
          </w:rPrChange>
        </w:rPr>
        <w:tab/>
      </w:r>
      <w:r w:rsidRPr="002C3AD9">
        <w:rPr>
          <w:rFonts w:ascii="Courier New" w:hAnsi="Courier New"/>
          <w:lang w:val="fr-FR" w:eastAsia="zh-CN"/>
          <w:rPrChange w:id="1493" w:author="28.541_CR0320_(Rel-16)_NETSLICE-5GNRM" w:date="2020-06-29T16:38:00Z">
            <w:rPr>
              <w:rFonts w:ascii="Courier New" w:hAnsi="Courier New"/>
              <w:lang w:val="en-US" w:eastAsia="zh-CN"/>
            </w:rPr>
          </w:rPrChange>
        </w:rPr>
        <w:t>RRMPolicyMember &lt;&lt;dataType&gt;&gt;</w:t>
      </w:r>
      <w:r w:rsidRPr="002C3AD9">
        <w:rPr>
          <w:lang w:val="fr-FR"/>
          <w:rPrChange w:id="1494" w:author="28.541_CR0320_(Rel-16)_NETSLICE-5GNRM" w:date="2020-06-29T16:38:00Z">
            <w:rPr/>
          </w:rPrChange>
        </w:rPr>
        <w:tab/>
      </w:r>
      <w:r>
        <w:fldChar w:fldCharType="begin" w:fldLock="1"/>
      </w:r>
      <w:r w:rsidRPr="002C3AD9">
        <w:rPr>
          <w:lang w:val="fr-FR"/>
          <w:rPrChange w:id="1495" w:author="28.541_CR0320_(Rel-16)_NETSLICE-5GNRM" w:date="2020-06-29T16:38:00Z">
            <w:rPr/>
          </w:rPrChange>
        </w:rPr>
        <w:instrText xml:space="preserve"> PAGEREF _Toc44341127 \h </w:instrText>
      </w:r>
      <w:r>
        <w:fldChar w:fldCharType="separate"/>
      </w:r>
      <w:r w:rsidRPr="002C3AD9">
        <w:rPr>
          <w:lang w:val="fr-FR"/>
          <w:rPrChange w:id="1496" w:author="28.541_CR0320_(Rel-16)_NETSLICE-5GNRM" w:date="2020-06-29T16:38:00Z">
            <w:rPr/>
          </w:rPrChange>
        </w:rPr>
        <w:t>53</w:t>
      </w:r>
      <w:r>
        <w:fldChar w:fldCharType="end"/>
      </w:r>
    </w:p>
    <w:p w:rsidR="002C3AD9" w:rsidRPr="00677C8D" w:rsidRDefault="002C3AD9">
      <w:pPr>
        <w:pStyle w:val="TOC4"/>
        <w:rPr>
          <w:rFonts w:ascii="Calibri" w:hAnsi="Calibri"/>
          <w:sz w:val="22"/>
          <w:szCs w:val="22"/>
          <w:lang w:val="fr-FR" w:eastAsia="en-GB"/>
          <w:rPrChange w:id="1497" w:author="28.541_CR0320_(Rel-16)_NETSLICE-5GNRM" w:date="2020-06-29T16:38:00Z">
            <w:rPr>
              <w:rFonts w:ascii="Calibri" w:hAnsi="Calibri"/>
              <w:sz w:val="22"/>
              <w:szCs w:val="22"/>
              <w:lang w:eastAsia="en-GB"/>
            </w:rPr>
          </w:rPrChange>
        </w:rPr>
      </w:pPr>
      <w:r w:rsidRPr="002C3AD9">
        <w:rPr>
          <w:lang w:val="fr-FR" w:eastAsia="zh-CN"/>
          <w:rPrChange w:id="1498" w:author="28.541_CR0320_(Rel-16)_NETSLICE-5GNRM" w:date="2020-06-29T16:38:00Z">
            <w:rPr>
              <w:lang w:val="en-US" w:eastAsia="zh-CN"/>
            </w:rPr>
          </w:rPrChange>
        </w:rPr>
        <w:t>4</w:t>
      </w:r>
      <w:r w:rsidRPr="002C3AD9">
        <w:rPr>
          <w:lang w:val="fr-FR"/>
          <w:rPrChange w:id="1499" w:author="28.541_CR0320_(Rel-16)_NETSLICE-5GNRM" w:date="2020-06-29T16:38:00Z">
            <w:rPr>
              <w:lang w:val="en-US"/>
            </w:rPr>
          </w:rPrChange>
        </w:rPr>
        <w:t>.3.42.1</w:t>
      </w:r>
      <w:r w:rsidRPr="00677C8D">
        <w:rPr>
          <w:rFonts w:ascii="Calibri" w:hAnsi="Calibri"/>
          <w:sz w:val="22"/>
          <w:szCs w:val="22"/>
          <w:lang w:val="fr-FR" w:eastAsia="en-GB"/>
          <w:rPrChange w:id="1500" w:author="28.541_CR0320_(Rel-16)_NETSLICE-5GNRM" w:date="2020-06-29T16:38:00Z">
            <w:rPr>
              <w:rFonts w:ascii="Calibri" w:hAnsi="Calibri"/>
              <w:sz w:val="22"/>
              <w:szCs w:val="22"/>
              <w:lang w:eastAsia="en-GB"/>
            </w:rPr>
          </w:rPrChange>
        </w:rPr>
        <w:tab/>
      </w:r>
      <w:r w:rsidRPr="002C3AD9">
        <w:rPr>
          <w:lang w:val="fr-FR"/>
          <w:rPrChange w:id="1501" w:author="28.541_CR0320_(Rel-16)_NETSLICE-5GNRM" w:date="2020-06-29T16:38:00Z">
            <w:rPr>
              <w:lang w:val="en-US"/>
            </w:rPr>
          </w:rPrChange>
        </w:rPr>
        <w:t>Definition</w:t>
      </w:r>
      <w:r w:rsidRPr="002C3AD9">
        <w:rPr>
          <w:lang w:val="fr-FR"/>
          <w:rPrChange w:id="1502" w:author="28.541_CR0320_(Rel-16)_NETSLICE-5GNRM" w:date="2020-06-29T16:38:00Z">
            <w:rPr/>
          </w:rPrChange>
        </w:rPr>
        <w:tab/>
      </w:r>
      <w:r>
        <w:fldChar w:fldCharType="begin" w:fldLock="1"/>
      </w:r>
      <w:r w:rsidRPr="002C3AD9">
        <w:rPr>
          <w:lang w:val="fr-FR"/>
          <w:rPrChange w:id="1503" w:author="28.541_CR0320_(Rel-16)_NETSLICE-5GNRM" w:date="2020-06-29T16:38:00Z">
            <w:rPr/>
          </w:rPrChange>
        </w:rPr>
        <w:instrText xml:space="preserve"> PAGEREF _Toc44341128 \h </w:instrText>
      </w:r>
      <w:r>
        <w:fldChar w:fldCharType="separate"/>
      </w:r>
      <w:r w:rsidRPr="002C3AD9">
        <w:rPr>
          <w:lang w:val="fr-FR"/>
          <w:rPrChange w:id="1504" w:author="28.541_CR0320_(Rel-16)_NETSLICE-5GNRM" w:date="2020-06-29T16:38:00Z">
            <w:rPr/>
          </w:rPrChange>
        </w:rPr>
        <w:t>53</w:t>
      </w:r>
      <w:r>
        <w:fldChar w:fldCharType="end"/>
      </w:r>
    </w:p>
    <w:p w:rsidR="002C3AD9" w:rsidRPr="00677C8D" w:rsidRDefault="002C3AD9">
      <w:pPr>
        <w:pStyle w:val="TOC4"/>
        <w:rPr>
          <w:rFonts w:ascii="Calibri" w:hAnsi="Calibri"/>
          <w:sz w:val="22"/>
          <w:szCs w:val="22"/>
          <w:lang w:val="fr-FR" w:eastAsia="en-GB"/>
          <w:rPrChange w:id="1505" w:author="28.541_CR0320_(Rel-16)_NETSLICE-5GNRM" w:date="2020-06-29T16:38:00Z">
            <w:rPr>
              <w:rFonts w:ascii="Calibri" w:hAnsi="Calibri"/>
              <w:sz w:val="22"/>
              <w:szCs w:val="22"/>
              <w:lang w:eastAsia="en-GB"/>
            </w:rPr>
          </w:rPrChange>
        </w:rPr>
      </w:pPr>
      <w:r w:rsidRPr="002C3AD9">
        <w:rPr>
          <w:lang w:val="fr-FR" w:eastAsia="zh-CN"/>
          <w:rPrChange w:id="1506" w:author="28.541_CR0320_(Rel-16)_NETSLICE-5GNRM" w:date="2020-06-29T16:38:00Z">
            <w:rPr>
              <w:lang w:val="en-US" w:eastAsia="zh-CN"/>
            </w:rPr>
          </w:rPrChange>
        </w:rPr>
        <w:t>4</w:t>
      </w:r>
      <w:r w:rsidRPr="002C3AD9">
        <w:rPr>
          <w:lang w:val="fr-FR"/>
          <w:rPrChange w:id="1507" w:author="28.541_CR0320_(Rel-16)_NETSLICE-5GNRM" w:date="2020-06-29T16:38:00Z">
            <w:rPr>
              <w:lang w:val="en-US"/>
            </w:rPr>
          </w:rPrChange>
        </w:rPr>
        <w:t>.3.42.2</w:t>
      </w:r>
      <w:r w:rsidRPr="00677C8D">
        <w:rPr>
          <w:rFonts w:ascii="Calibri" w:hAnsi="Calibri"/>
          <w:sz w:val="22"/>
          <w:szCs w:val="22"/>
          <w:lang w:val="fr-FR" w:eastAsia="en-GB"/>
          <w:rPrChange w:id="1508" w:author="28.541_CR0320_(Rel-16)_NETSLICE-5GNRM" w:date="2020-06-29T16:38:00Z">
            <w:rPr>
              <w:rFonts w:ascii="Calibri" w:hAnsi="Calibri"/>
              <w:sz w:val="22"/>
              <w:szCs w:val="22"/>
              <w:lang w:eastAsia="en-GB"/>
            </w:rPr>
          </w:rPrChange>
        </w:rPr>
        <w:tab/>
      </w:r>
      <w:r w:rsidRPr="002C3AD9">
        <w:rPr>
          <w:lang w:val="fr-FR"/>
          <w:rPrChange w:id="1509" w:author="28.541_CR0320_(Rel-16)_NETSLICE-5GNRM" w:date="2020-06-29T16:38:00Z">
            <w:rPr>
              <w:lang w:val="en-US"/>
            </w:rPr>
          </w:rPrChange>
        </w:rPr>
        <w:t>Attributes</w:t>
      </w:r>
      <w:r w:rsidRPr="002C3AD9">
        <w:rPr>
          <w:lang w:val="fr-FR"/>
          <w:rPrChange w:id="1510" w:author="28.541_CR0320_(Rel-16)_NETSLICE-5GNRM" w:date="2020-06-29T16:38:00Z">
            <w:rPr/>
          </w:rPrChange>
        </w:rPr>
        <w:tab/>
      </w:r>
      <w:r>
        <w:fldChar w:fldCharType="begin" w:fldLock="1"/>
      </w:r>
      <w:r w:rsidRPr="002C3AD9">
        <w:rPr>
          <w:lang w:val="fr-FR"/>
          <w:rPrChange w:id="1511" w:author="28.541_CR0320_(Rel-16)_NETSLICE-5GNRM" w:date="2020-06-29T16:38:00Z">
            <w:rPr/>
          </w:rPrChange>
        </w:rPr>
        <w:instrText xml:space="preserve"> PAGEREF _Toc44341129 \h </w:instrText>
      </w:r>
      <w:r>
        <w:fldChar w:fldCharType="separate"/>
      </w:r>
      <w:r w:rsidRPr="002C3AD9">
        <w:rPr>
          <w:lang w:val="fr-FR"/>
          <w:rPrChange w:id="1512" w:author="28.541_CR0320_(Rel-16)_NETSLICE-5GNRM" w:date="2020-06-29T16:38:00Z">
            <w:rPr/>
          </w:rPrChange>
        </w:rPr>
        <w:t>53</w:t>
      </w:r>
      <w:r>
        <w:fldChar w:fldCharType="end"/>
      </w:r>
    </w:p>
    <w:p w:rsidR="002C3AD9" w:rsidRPr="00677C8D" w:rsidRDefault="002C3AD9">
      <w:pPr>
        <w:pStyle w:val="TOC4"/>
        <w:rPr>
          <w:rFonts w:ascii="Calibri" w:hAnsi="Calibri"/>
          <w:sz w:val="22"/>
          <w:szCs w:val="22"/>
          <w:lang w:val="fr-FR" w:eastAsia="en-GB"/>
          <w:rPrChange w:id="1513" w:author="28.541_CR0320_(Rel-16)_NETSLICE-5GNRM" w:date="2020-06-29T16:38:00Z">
            <w:rPr>
              <w:rFonts w:ascii="Calibri" w:hAnsi="Calibri"/>
              <w:sz w:val="22"/>
              <w:szCs w:val="22"/>
              <w:lang w:eastAsia="en-GB"/>
            </w:rPr>
          </w:rPrChange>
        </w:rPr>
      </w:pPr>
      <w:r w:rsidRPr="002C3AD9">
        <w:rPr>
          <w:lang w:val="fr-FR" w:eastAsia="zh-CN"/>
          <w:rPrChange w:id="1514" w:author="28.541_CR0320_(Rel-16)_NETSLICE-5GNRM" w:date="2020-06-29T16:38:00Z">
            <w:rPr>
              <w:lang w:eastAsia="zh-CN"/>
            </w:rPr>
          </w:rPrChange>
        </w:rPr>
        <w:t>4</w:t>
      </w:r>
      <w:r w:rsidRPr="002C3AD9">
        <w:rPr>
          <w:lang w:val="fr-FR"/>
          <w:rPrChange w:id="1515" w:author="28.541_CR0320_(Rel-16)_NETSLICE-5GNRM" w:date="2020-06-29T16:38:00Z">
            <w:rPr/>
          </w:rPrChange>
        </w:rPr>
        <w:t>.3.42.3</w:t>
      </w:r>
      <w:r w:rsidRPr="00677C8D">
        <w:rPr>
          <w:rFonts w:ascii="Calibri" w:hAnsi="Calibri"/>
          <w:sz w:val="22"/>
          <w:szCs w:val="22"/>
          <w:lang w:val="fr-FR" w:eastAsia="en-GB"/>
          <w:rPrChange w:id="1516" w:author="28.541_CR0320_(Rel-16)_NETSLICE-5GNRM" w:date="2020-06-29T16:38:00Z">
            <w:rPr>
              <w:rFonts w:ascii="Calibri" w:hAnsi="Calibri"/>
              <w:sz w:val="22"/>
              <w:szCs w:val="22"/>
              <w:lang w:eastAsia="en-GB"/>
            </w:rPr>
          </w:rPrChange>
        </w:rPr>
        <w:tab/>
      </w:r>
      <w:r w:rsidRPr="002C3AD9">
        <w:rPr>
          <w:lang w:val="fr-FR"/>
          <w:rPrChange w:id="1517" w:author="28.541_CR0320_(Rel-16)_NETSLICE-5GNRM" w:date="2020-06-29T16:38:00Z">
            <w:rPr/>
          </w:rPrChange>
        </w:rPr>
        <w:t>Attribute constraints</w:t>
      </w:r>
      <w:r w:rsidRPr="002C3AD9">
        <w:rPr>
          <w:lang w:val="fr-FR"/>
          <w:rPrChange w:id="1518" w:author="28.541_CR0320_(Rel-16)_NETSLICE-5GNRM" w:date="2020-06-29T16:38:00Z">
            <w:rPr/>
          </w:rPrChange>
        </w:rPr>
        <w:tab/>
      </w:r>
      <w:r>
        <w:fldChar w:fldCharType="begin" w:fldLock="1"/>
      </w:r>
      <w:r w:rsidRPr="002C3AD9">
        <w:rPr>
          <w:lang w:val="fr-FR"/>
          <w:rPrChange w:id="1519" w:author="28.541_CR0320_(Rel-16)_NETSLICE-5GNRM" w:date="2020-06-29T16:38:00Z">
            <w:rPr/>
          </w:rPrChange>
        </w:rPr>
        <w:instrText xml:space="preserve"> PAGEREF _Toc44341130 \h </w:instrText>
      </w:r>
      <w:r>
        <w:fldChar w:fldCharType="separate"/>
      </w:r>
      <w:r w:rsidRPr="002C3AD9">
        <w:rPr>
          <w:lang w:val="fr-FR"/>
          <w:rPrChange w:id="1520" w:author="28.541_CR0320_(Rel-16)_NETSLICE-5GNRM" w:date="2020-06-29T16:38:00Z">
            <w:rPr/>
          </w:rPrChange>
        </w:rPr>
        <w:t>53</w:t>
      </w:r>
      <w:r>
        <w:fldChar w:fldCharType="end"/>
      </w:r>
    </w:p>
    <w:p w:rsidR="002C3AD9" w:rsidRPr="00677C8D" w:rsidRDefault="002C3AD9">
      <w:pPr>
        <w:pStyle w:val="TOC4"/>
        <w:rPr>
          <w:rFonts w:ascii="Calibri" w:hAnsi="Calibri"/>
          <w:sz w:val="22"/>
          <w:szCs w:val="22"/>
          <w:lang w:val="fr-FR" w:eastAsia="en-GB"/>
          <w:rPrChange w:id="1521" w:author="28.541_CR0320_(Rel-16)_NETSLICE-5GNRM" w:date="2020-06-29T16:38:00Z">
            <w:rPr>
              <w:rFonts w:ascii="Calibri" w:hAnsi="Calibri"/>
              <w:sz w:val="22"/>
              <w:szCs w:val="22"/>
              <w:lang w:eastAsia="en-GB"/>
            </w:rPr>
          </w:rPrChange>
        </w:rPr>
      </w:pPr>
      <w:r w:rsidRPr="002C3AD9">
        <w:rPr>
          <w:lang w:val="fr-FR" w:eastAsia="zh-CN"/>
          <w:rPrChange w:id="1522" w:author="28.541_CR0320_(Rel-16)_NETSLICE-5GNRM" w:date="2020-06-29T16:38:00Z">
            <w:rPr>
              <w:lang w:eastAsia="zh-CN"/>
            </w:rPr>
          </w:rPrChange>
        </w:rPr>
        <w:t>4</w:t>
      </w:r>
      <w:r w:rsidRPr="002C3AD9">
        <w:rPr>
          <w:lang w:val="fr-FR"/>
          <w:rPrChange w:id="1523" w:author="28.541_CR0320_(Rel-16)_NETSLICE-5GNRM" w:date="2020-06-29T16:38:00Z">
            <w:rPr/>
          </w:rPrChange>
        </w:rPr>
        <w:t>.3.42.4</w:t>
      </w:r>
      <w:r w:rsidRPr="00677C8D">
        <w:rPr>
          <w:rFonts w:ascii="Calibri" w:hAnsi="Calibri"/>
          <w:sz w:val="22"/>
          <w:szCs w:val="22"/>
          <w:lang w:val="fr-FR" w:eastAsia="en-GB"/>
          <w:rPrChange w:id="1524" w:author="28.541_CR0320_(Rel-16)_NETSLICE-5GNRM" w:date="2020-06-29T16:38:00Z">
            <w:rPr>
              <w:rFonts w:ascii="Calibri" w:hAnsi="Calibri"/>
              <w:sz w:val="22"/>
              <w:szCs w:val="22"/>
              <w:lang w:eastAsia="en-GB"/>
            </w:rPr>
          </w:rPrChange>
        </w:rPr>
        <w:tab/>
      </w:r>
      <w:r w:rsidRPr="002C3AD9">
        <w:rPr>
          <w:lang w:val="fr-FR"/>
          <w:rPrChange w:id="1525" w:author="28.541_CR0320_(Rel-16)_NETSLICE-5GNRM" w:date="2020-06-29T16:38:00Z">
            <w:rPr/>
          </w:rPrChange>
        </w:rPr>
        <w:t>Notifications</w:t>
      </w:r>
      <w:r w:rsidRPr="002C3AD9">
        <w:rPr>
          <w:lang w:val="fr-FR"/>
          <w:rPrChange w:id="1526" w:author="28.541_CR0320_(Rel-16)_NETSLICE-5GNRM" w:date="2020-06-29T16:38:00Z">
            <w:rPr/>
          </w:rPrChange>
        </w:rPr>
        <w:tab/>
      </w:r>
      <w:r>
        <w:fldChar w:fldCharType="begin" w:fldLock="1"/>
      </w:r>
      <w:r w:rsidRPr="002C3AD9">
        <w:rPr>
          <w:lang w:val="fr-FR"/>
          <w:rPrChange w:id="1527" w:author="28.541_CR0320_(Rel-16)_NETSLICE-5GNRM" w:date="2020-06-29T16:38:00Z">
            <w:rPr/>
          </w:rPrChange>
        </w:rPr>
        <w:instrText xml:space="preserve"> PAGEREF _Toc44341131 \h </w:instrText>
      </w:r>
      <w:r>
        <w:fldChar w:fldCharType="separate"/>
      </w:r>
      <w:r w:rsidRPr="002C3AD9">
        <w:rPr>
          <w:lang w:val="fr-FR"/>
          <w:rPrChange w:id="1528" w:author="28.541_CR0320_(Rel-16)_NETSLICE-5GNRM" w:date="2020-06-29T16:38:00Z">
            <w:rPr/>
          </w:rPrChange>
        </w:rPr>
        <w:t>53</w:t>
      </w:r>
      <w:r>
        <w:fldChar w:fldCharType="end"/>
      </w:r>
    </w:p>
    <w:p w:rsidR="002C3AD9" w:rsidRPr="00677C8D" w:rsidRDefault="002C3AD9">
      <w:pPr>
        <w:pStyle w:val="TOC3"/>
        <w:rPr>
          <w:rFonts w:ascii="Calibri" w:hAnsi="Calibri"/>
          <w:sz w:val="22"/>
          <w:szCs w:val="22"/>
          <w:lang w:val="fr-FR" w:eastAsia="en-GB"/>
          <w:rPrChange w:id="1529" w:author="28.541_CR0320_(Rel-16)_NETSLICE-5GNRM" w:date="2020-06-29T16:38:00Z">
            <w:rPr>
              <w:rFonts w:ascii="Calibri" w:hAnsi="Calibri"/>
              <w:sz w:val="22"/>
              <w:szCs w:val="22"/>
              <w:lang w:eastAsia="en-GB"/>
            </w:rPr>
          </w:rPrChange>
        </w:rPr>
      </w:pPr>
      <w:r w:rsidRPr="002C3AD9">
        <w:rPr>
          <w:lang w:val="fr-FR" w:eastAsia="zh-CN"/>
          <w:rPrChange w:id="1530" w:author="28.541_CR0320_(Rel-16)_NETSLICE-5GNRM" w:date="2020-06-29T16:38:00Z">
            <w:rPr>
              <w:lang w:val="en-US" w:eastAsia="zh-CN"/>
            </w:rPr>
          </w:rPrChange>
        </w:rPr>
        <w:t>4.3.43</w:t>
      </w:r>
      <w:r w:rsidRPr="00677C8D">
        <w:rPr>
          <w:rFonts w:ascii="Calibri" w:hAnsi="Calibri"/>
          <w:sz w:val="22"/>
          <w:szCs w:val="22"/>
          <w:lang w:val="fr-FR" w:eastAsia="en-GB"/>
          <w:rPrChange w:id="1531" w:author="28.541_CR0320_(Rel-16)_NETSLICE-5GNRM" w:date="2020-06-29T16:38:00Z">
            <w:rPr>
              <w:rFonts w:ascii="Calibri" w:hAnsi="Calibri"/>
              <w:sz w:val="22"/>
              <w:szCs w:val="22"/>
              <w:lang w:eastAsia="en-GB"/>
            </w:rPr>
          </w:rPrChange>
        </w:rPr>
        <w:tab/>
      </w:r>
      <w:r w:rsidRPr="002C3AD9">
        <w:rPr>
          <w:rFonts w:ascii="Courier New" w:hAnsi="Courier New"/>
          <w:i/>
          <w:lang w:val="fr-FR" w:eastAsia="zh-CN"/>
          <w:rPrChange w:id="1532" w:author="28.541_CR0320_(Rel-16)_NETSLICE-5GNRM" w:date="2020-06-29T16:38:00Z">
            <w:rPr>
              <w:rFonts w:ascii="Courier New" w:hAnsi="Courier New"/>
              <w:i/>
              <w:lang w:val="en-US" w:eastAsia="zh-CN"/>
            </w:rPr>
          </w:rPrChange>
        </w:rPr>
        <w:t>RRMPolicy_</w:t>
      </w:r>
      <w:r w:rsidRPr="002C3AD9">
        <w:rPr>
          <w:lang w:val="fr-FR"/>
          <w:rPrChange w:id="1533" w:author="28.541_CR0320_(Rel-16)_NETSLICE-5GNRM" w:date="2020-06-29T16:38:00Z">
            <w:rPr/>
          </w:rPrChange>
        </w:rPr>
        <w:tab/>
      </w:r>
      <w:r>
        <w:fldChar w:fldCharType="begin" w:fldLock="1"/>
      </w:r>
      <w:r w:rsidRPr="002C3AD9">
        <w:rPr>
          <w:lang w:val="fr-FR"/>
          <w:rPrChange w:id="1534" w:author="28.541_CR0320_(Rel-16)_NETSLICE-5GNRM" w:date="2020-06-29T16:38:00Z">
            <w:rPr/>
          </w:rPrChange>
        </w:rPr>
        <w:instrText xml:space="preserve"> PAGEREF _Toc44341132 \h </w:instrText>
      </w:r>
      <w:r>
        <w:fldChar w:fldCharType="separate"/>
      </w:r>
      <w:r w:rsidRPr="002C3AD9">
        <w:rPr>
          <w:lang w:val="fr-FR"/>
          <w:rPrChange w:id="1535" w:author="28.541_CR0320_(Rel-16)_NETSLICE-5GNRM" w:date="2020-06-29T16:38:00Z">
            <w:rPr/>
          </w:rPrChange>
        </w:rPr>
        <w:t>54</w:t>
      </w:r>
      <w:r>
        <w:fldChar w:fldCharType="end"/>
      </w:r>
    </w:p>
    <w:p w:rsidR="002C3AD9" w:rsidRPr="00677C8D" w:rsidRDefault="002C3AD9">
      <w:pPr>
        <w:pStyle w:val="TOC4"/>
        <w:rPr>
          <w:rFonts w:ascii="Calibri" w:hAnsi="Calibri"/>
          <w:sz w:val="22"/>
          <w:szCs w:val="22"/>
          <w:lang w:val="fr-FR" w:eastAsia="en-GB"/>
          <w:rPrChange w:id="1536" w:author="28.541_CR0320_(Rel-16)_NETSLICE-5GNRM" w:date="2020-06-29T16:38:00Z">
            <w:rPr>
              <w:rFonts w:ascii="Calibri" w:hAnsi="Calibri"/>
              <w:sz w:val="22"/>
              <w:szCs w:val="22"/>
              <w:lang w:eastAsia="en-GB"/>
            </w:rPr>
          </w:rPrChange>
        </w:rPr>
      </w:pPr>
      <w:r w:rsidRPr="002C3AD9">
        <w:rPr>
          <w:lang w:val="fr-FR" w:eastAsia="zh-CN"/>
          <w:rPrChange w:id="1537" w:author="28.541_CR0320_(Rel-16)_NETSLICE-5GNRM" w:date="2020-06-29T16:38:00Z">
            <w:rPr>
              <w:lang w:val="en-US" w:eastAsia="zh-CN"/>
            </w:rPr>
          </w:rPrChange>
        </w:rPr>
        <w:t>4</w:t>
      </w:r>
      <w:r w:rsidRPr="002C3AD9">
        <w:rPr>
          <w:lang w:val="fr-FR"/>
          <w:rPrChange w:id="1538" w:author="28.541_CR0320_(Rel-16)_NETSLICE-5GNRM" w:date="2020-06-29T16:38:00Z">
            <w:rPr>
              <w:lang w:val="en-US"/>
            </w:rPr>
          </w:rPrChange>
        </w:rPr>
        <w:t>.3.43.1</w:t>
      </w:r>
      <w:r w:rsidRPr="00677C8D">
        <w:rPr>
          <w:rFonts w:ascii="Calibri" w:hAnsi="Calibri"/>
          <w:sz w:val="22"/>
          <w:szCs w:val="22"/>
          <w:lang w:val="fr-FR" w:eastAsia="en-GB"/>
          <w:rPrChange w:id="1539" w:author="28.541_CR0320_(Rel-16)_NETSLICE-5GNRM" w:date="2020-06-29T16:38:00Z">
            <w:rPr>
              <w:rFonts w:ascii="Calibri" w:hAnsi="Calibri"/>
              <w:sz w:val="22"/>
              <w:szCs w:val="22"/>
              <w:lang w:eastAsia="en-GB"/>
            </w:rPr>
          </w:rPrChange>
        </w:rPr>
        <w:tab/>
      </w:r>
      <w:r w:rsidRPr="002C3AD9">
        <w:rPr>
          <w:lang w:val="fr-FR"/>
          <w:rPrChange w:id="1540" w:author="28.541_CR0320_(Rel-16)_NETSLICE-5GNRM" w:date="2020-06-29T16:38:00Z">
            <w:rPr>
              <w:lang w:val="en-US"/>
            </w:rPr>
          </w:rPrChange>
        </w:rPr>
        <w:t>Definition</w:t>
      </w:r>
      <w:r w:rsidRPr="002C3AD9">
        <w:rPr>
          <w:lang w:val="fr-FR"/>
          <w:rPrChange w:id="1541" w:author="28.541_CR0320_(Rel-16)_NETSLICE-5GNRM" w:date="2020-06-29T16:38:00Z">
            <w:rPr/>
          </w:rPrChange>
        </w:rPr>
        <w:tab/>
      </w:r>
      <w:r>
        <w:fldChar w:fldCharType="begin" w:fldLock="1"/>
      </w:r>
      <w:r w:rsidRPr="002C3AD9">
        <w:rPr>
          <w:lang w:val="fr-FR"/>
          <w:rPrChange w:id="1542" w:author="28.541_CR0320_(Rel-16)_NETSLICE-5GNRM" w:date="2020-06-29T16:38:00Z">
            <w:rPr/>
          </w:rPrChange>
        </w:rPr>
        <w:instrText xml:space="preserve"> PAGEREF _Toc44341133 \h </w:instrText>
      </w:r>
      <w:r>
        <w:fldChar w:fldCharType="separate"/>
      </w:r>
      <w:r w:rsidRPr="002C3AD9">
        <w:rPr>
          <w:lang w:val="fr-FR"/>
          <w:rPrChange w:id="1543" w:author="28.541_CR0320_(Rel-16)_NETSLICE-5GNRM" w:date="2020-06-29T16:38:00Z">
            <w:rPr/>
          </w:rPrChange>
        </w:rPr>
        <w:t>54</w:t>
      </w:r>
      <w:r>
        <w:fldChar w:fldCharType="end"/>
      </w:r>
    </w:p>
    <w:p w:rsidR="002C3AD9" w:rsidRPr="00677C8D" w:rsidRDefault="002C3AD9">
      <w:pPr>
        <w:pStyle w:val="TOC4"/>
        <w:rPr>
          <w:rFonts w:ascii="Calibri" w:hAnsi="Calibri"/>
          <w:sz w:val="22"/>
          <w:szCs w:val="22"/>
          <w:lang w:val="fr-FR" w:eastAsia="en-GB"/>
          <w:rPrChange w:id="1544" w:author="28.541_CR0320_(Rel-16)_NETSLICE-5GNRM" w:date="2020-06-29T16:38:00Z">
            <w:rPr>
              <w:rFonts w:ascii="Calibri" w:hAnsi="Calibri"/>
              <w:sz w:val="22"/>
              <w:szCs w:val="22"/>
              <w:lang w:eastAsia="en-GB"/>
            </w:rPr>
          </w:rPrChange>
        </w:rPr>
      </w:pPr>
      <w:r w:rsidRPr="002C3AD9">
        <w:rPr>
          <w:lang w:val="fr-FR" w:eastAsia="zh-CN"/>
          <w:rPrChange w:id="1545" w:author="28.541_CR0320_(Rel-16)_NETSLICE-5GNRM" w:date="2020-06-29T16:38:00Z">
            <w:rPr>
              <w:lang w:val="en-US" w:eastAsia="zh-CN"/>
            </w:rPr>
          </w:rPrChange>
        </w:rPr>
        <w:t>4</w:t>
      </w:r>
      <w:r w:rsidRPr="002C3AD9">
        <w:rPr>
          <w:lang w:val="fr-FR"/>
          <w:rPrChange w:id="1546" w:author="28.541_CR0320_(Rel-16)_NETSLICE-5GNRM" w:date="2020-06-29T16:38:00Z">
            <w:rPr>
              <w:lang w:val="en-US"/>
            </w:rPr>
          </w:rPrChange>
        </w:rPr>
        <w:t>.3.43.2</w:t>
      </w:r>
      <w:r w:rsidRPr="00677C8D">
        <w:rPr>
          <w:rFonts w:ascii="Calibri" w:hAnsi="Calibri"/>
          <w:sz w:val="22"/>
          <w:szCs w:val="22"/>
          <w:lang w:val="fr-FR" w:eastAsia="en-GB"/>
          <w:rPrChange w:id="1547" w:author="28.541_CR0320_(Rel-16)_NETSLICE-5GNRM" w:date="2020-06-29T16:38:00Z">
            <w:rPr>
              <w:rFonts w:ascii="Calibri" w:hAnsi="Calibri"/>
              <w:sz w:val="22"/>
              <w:szCs w:val="22"/>
              <w:lang w:eastAsia="en-GB"/>
            </w:rPr>
          </w:rPrChange>
        </w:rPr>
        <w:tab/>
      </w:r>
      <w:r w:rsidRPr="002C3AD9">
        <w:rPr>
          <w:lang w:val="fr-FR"/>
          <w:rPrChange w:id="1548" w:author="28.541_CR0320_(Rel-16)_NETSLICE-5GNRM" w:date="2020-06-29T16:38:00Z">
            <w:rPr>
              <w:lang w:val="en-US"/>
            </w:rPr>
          </w:rPrChange>
        </w:rPr>
        <w:t>Attributes</w:t>
      </w:r>
      <w:r w:rsidRPr="002C3AD9">
        <w:rPr>
          <w:lang w:val="fr-FR"/>
          <w:rPrChange w:id="1549" w:author="28.541_CR0320_(Rel-16)_NETSLICE-5GNRM" w:date="2020-06-29T16:38:00Z">
            <w:rPr/>
          </w:rPrChange>
        </w:rPr>
        <w:tab/>
      </w:r>
      <w:r>
        <w:fldChar w:fldCharType="begin" w:fldLock="1"/>
      </w:r>
      <w:r w:rsidRPr="002C3AD9">
        <w:rPr>
          <w:lang w:val="fr-FR"/>
          <w:rPrChange w:id="1550" w:author="28.541_CR0320_(Rel-16)_NETSLICE-5GNRM" w:date="2020-06-29T16:38:00Z">
            <w:rPr/>
          </w:rPrChange>
        </w:rPr>
        <w:instrText xml:space="preserve"> PAGEREF _Toc44341134 \h </w:instrText>
      </w:r>
      <w:r>
        <w:fldChar w:fldCharType="separate"/>
      </w:r>
      <w:r w:rsidRPr="002C3AD9">
        <w:rPr>
          <w:lang w:val="fr-FR"/>
          <w:rPrChange w:id="1551" w:author="28.541_CR0320_(Rel-16)_NETSLICE-5GNRM" w:date="2020-06-29T16:38:00Z">
            <w:rPr/>
          </w:rPrChange>
        </w:rPr>
        <w:t>54</w:t>
      </w:r>
      <w:r>
        <w:fldChar w:fldCharType="end"/>
      </w:r>
    </w:p>
    <w:p w:rsidR="002C3AD9" w:rsidRPr="00677C8D" w:rsidRDefault="002C3AD9">
      <w:pPr>
        <w:pStyle w:val="TOC4"/>
        <w:rPr>
          <w:rFonts w:ascii="Calibri" w:hAnsi="Calibri"/>
          <w:sz w:val="22"/>
          <w:szCs w:val="22"/>
          <w:lang w:val="fr-FR" w:eastAsia="en-GB"/>
          <w:rPrChange w:id="1552" w:author="28.541_CR0320_(Rel-16)_NETSLICE-5GNRM" w:date="2020-06-29T16:38:00Z">
            <w:rPr>
              <w:rFonts w:ascii="Calibri" w:hAnsi="Calibri"/>
              <w:sz w:val="22"/>
              <w:szCs w:val="22"/>
              <w:lang w:eastAsia="en-GB"/>
            </w:rPr>
          </w:rPrChange>
        </w:rPr>
      </w:pPr>
      <w:r w:rsidRPr="002C3AD9">
        <w:rPr>
          <w:lang w:val="fr-FR" w:eastAsia="zh-CN"/>
          <w:rPrChange w:id="1553" w:author="28.541_CR0320_(Rel-16)_NETSLICE-5GNRM" w:date="2020-06-29T16:38:00Z">
            <w:rPr>
              <w:lang w:eastAsia="zh-CN"/>
            </w:rPr>
          </w:rPrChange>
        </w:rPr>
        <w:t>4</w:t>
      </w:r>
      <w:r w:rsidRPr="002C3AD9">
        <w:rPr>
          <w:lang w:val="fr-FR"/>
          <w:rPrChange w:id="1554" w:author="28.541_CR0320_(Rel-16)_NETSLICE-5GNRM" w:date="2020-06-29T16:38:00Z">
            <w:rPr/>
          </w:rPrChange>
        </w:rPr>
        <w:t>.3.43.3</w:t>
      </w:r>
      <w:r w:rsidRPr="00677C8D">
        <w:rPr>
          <w:rFonts w:ascii="Calibri" w:hAnsi="Calibri"/>
          <w:sz w:val="22"/>
          <w:szCs w:val="22"/>
          <w:lang w:val="fr-FR" w:eastAsia="en-GB"/>
          <w:rPrChange w:id="1555" w:author="28.541_CR0320_(Rel-16)_NETSLICE-5GNRM" w:date="2020-06-29T16:38:00Z">
            <w:rPr>
              <w:rFonts w:ascii="Calibri" w:hAnsi="Calibri"/>
              <w:sz w:val="22"/>
              <w:szCs w:val="22"/>
              <w:lang w:eastAsia="en-GB"/>
            </w:rPr>
          </w:rPrChange>
        </w:rPr>
        <w:tab/>
      </w:r>
      <w:r w:rsidRPr="002C3AD9">
        <w:rPr>
          <w:lang w:val="fr-FR"/>
          <w:rPrChange w:id="1556" w:author="28.541_CR0320_(Rel-16)_NETSLICE-5GNRM" w:date="2020-06-29T16:38:00Z">
            <w:rPr/>
          </w:rPrChange>
        </w:rPr>
        <w:t>Attribute constraints</w:t>
      </w:r>
      <w:r w:rsidRPr="002C3AD9">
        <w:rPr>
          <w:lang w:val="fr-FR"/>
          <w:rPrChange w:id="1557" w:author="28.541_CR0320_(Rel-16)_NETSLICE-5GNRM" w:date="2020-06-29T16:38:00Z">
            <w:rPr/>
          </w:rPrChange>
        </w:rPr>
        <w:tab/>
      </w:r>
      <w:r>
        <w:fldChar w:fldCharType="begin" w:fldLock="1"/>
      </w:r>
      <w:r w:rsidRPr="002C3AD9">
        <w:rPr>
          <w:lang w:val="fr-FR"/>
          <w:rPrChange w:id="1558" w:author="28.541_CR0320_(Rel-16)_NETSLICE-5GNRM" w:date="2020-06-29T16:38:00Z">
            <w:rPr/>
          </w:rPrChange>
        </w:rPr>
        <w:instrText xml:space="preserve"> PAGEREF _Toc44341135 \h </w:instrText>
      </w:r>
      <w:r>
        <w:fldChar w:fldCharType="separate"/>
      </w:r>
      <w:r w:rsidRPr="002C3AD9">
        <w:rPr>
          <w:lang w:val="fr-FR"/>
          <w:rPrChange w:id="1559" w:author="28.541_CR0320_(Rel-16)_NETSLICE-5GNRM" w:date="2020-06-29T16:38:00Z">
            <w:rPr/>
          </w:rPrChange>
        </w:rPr>
        <w:t>54</w:t>
      </w:r>
      <w:r>
        <w:fldChar w:fldCharType="end"/>
      </w:r>
    </w:p>
    <w:p w:rsidR="002C3AD9" w:rsidRPr="00677C8D" w:rsidRDefault="002C3AD9">
      <w:pPr>
        <w:pStyle w:val="TOC4"/>
        <w:rPr>
          <w:rFonts w:ascii="Calibri" w:hAnsi="Calibri"/>
          <w:sz w:val="22"/>
          <w:szCs w:val="22"/>
          <w:lang w:val="fr-FR" w:eastAsia="en-GB"/>
          <w:rPrChange w:id="1560" w:author="28.541_CR0320_(Rel-16)_NETSLICE-5GNRM" w:date="2020-06-29T16:38:00Z">
            <w:rPr>
              <w:rFonts w:ascii="Calibri" w:hAnsi="Calibri"/>
              <w:sz w:val="22"/>
              <w:szCs w:val="22"/>
              <w:lang w:eastAsia="en-GB"/>
            </w:rPr>
          </w:rPrChange>
        </w:rPr>
      </w:pPr>
      <w:r w:rsidRPr="002C3AD9">
        <w:rPr>
          <w:lang w:val="fr-FR" w:eastAsia="zh-CN"/>
          <w:rPrChange w:id="1561" w:author="28.541_CR0320_(Rel-16)_NETSLICE-5GNRM" w:date="2020-06-29T16:38:00Z">
            <w:rPr>
              <w:lang w:eastAsia="zh-CN"/>
            </w:rPr>
          </w:rPrChange>
        </w:rPr>
        <w:t>4</w:t>
      </w:r>
      <w:r w:rsidRPr="002C3AD9">
        <w:rPr>
          <w:lang w:val="fr-FR"/>
          <w:rPrChange w:id="1562" w:author="28.541_CR0320_(Rel-16)_NETSLICE-5GNRM" w:date="2020-06-29T16:38:00Z">
            <w:rPr/>
          </w:rPrChange>
        </w:rPr>
        <w:t>.3.43.4</w:t>
      </w:r>
      <w:r w:rsidRPr="00677C8D">
        <w:rPr>
          <w:rFonts w:ascii="Calibri" w:hAnsi="Calibri"/>
          <w:sz w:val="22"/>
          <w:szCs w:val="22"/>
          <w:lang w:val="fr-FR" w:eastAsia="en-GB"/>
          <w:rPrChange w:id="1563" w:author="28.541_CR0320_(Rel-16)_NETSLICE-5GNRM" w:date="2020-06-29T16:38:00Z">
            <w:rPr>
              <w:rFonts w:ascii="Calibri" w:hAnsi="Calibri"/>
              <w:sz w:val="22"/>
              <w:szCs w:val="22"/>
              <w:lang w:eastAsia="en-GB"/>
            </w:rPr>
          </w:rPrChange>
        </w:rPr>
        <w:tab/>
      </w:r>
      <w:r w:rsidRPr="002C3AD9">
        <w:rPr>
          <w:lang w:val="fr-FR"/>
          <w:rPrChange w:id="1564" w:author="28.541_CR0320_(Rel-16)_NETSLICE-5GNRM" w:date="2020-06-29T16:38:00Z">
            <w:rPr/>
          </w:rPrChange>
        </w:rPr>
        <w:t>Notifications</w:t>
      </w:r>
      <w:r w:rsidRPr="002C3AD9">
        <w:rPr>
          <w:lang w:val="fr-FR"/>
          <w:rPrChange w:id="1565" w:author="28.541_CR0320_(Rel-16)_NETSLICE-5GNRM" w:date="2020-06-29T16:38:00Z">
            <w:rPr/>
          </w:rPrChange>
        </w:rPr>
        <w:tab/>
      </w:r>
      <w:r>
        <w:fldChar w:fldCharType="begin" w:fldLock="1"/>
      </w:r>
      <w:r w:rsidRPr="002C3AD9">
        <w:rPr>
          <w:lang w:val="fr-FR"/>
          <w:rPrChange w:id="1566" w:author="28.541_CR0320_(Rel-16)_NETSLICE-5GNRM" w:date="2020-06-29T16:38:00Z">
            <w:rPr/>
          </w:rPrChange>
        </w:rPr>
        <w:instrText xml:space="preserve"> PAGEREF _Toc44341136 \h </w:instrText>
      </w:r>
      <w:r>
        <w:fldChar w:fldCharType="separate"/>
      </w:r>
      <w:r w:rsidRPr="002C3AD9">
        <w:rPr>
          <w:lang w:val="fr-FR"/>
          <w:rPrChange w:id="1567" w:author="28.541_CR0320_(Rel-16)_NETSLICE-5GNRM" w:date="2020-06-29T16:38:00Z">
            <w:rPr/>
          </w:rPrChange>
        </w:rPr>
        <w:t>54</w:t>
      </w:r>
      <w:r>
        <w:fldChar w:fldCharType="end"/>
      </w:r>
    </w:p>
    <w:p w:rsidR="002C3AD9" w:rsidRPr="00677C8D" w:rsidRDefault="002C3AD9">
      <w:pPr>
        <w:pStyle w:val="TOC3"/>
        <w:rPr>
          <w:rFonts w:ascii="Calibri" w:hAnsi="Calibri"/>
          <w:sz w:val="22"/>
          <w:szCs w:val="22"/>
          <w:lang w:val="fr-FR" w:eastAsia="en-GB"/>
          <w:rPrChange w:id="1568" w:author="28.541_CR0320_(Rel-16)_NETSLICE-5GNRM" w:date="2020-06-29T16:38:00Z">
            <w:rPr>
              <w:rFonts w:ascii="Calibri" w:hAnsi="Calibri"/>
              <w:sz w:val="22"/>
              <w:szCs w:val="22"/>
              <w:lang w:eastAsia="en-GB"/>
            </w:rPr>
          </w:rPrChange>
        </w:rPr>
      </w:pPr>
      <w:r w:rsidRPr="002C3AD9">
        <w:rPr>
          <w:lang w:val="fr-FR" w:eastAsia="zh-CN"/>
          <w:rPrChange w:id="1569" w:author="28.541_CR0320_(Rel-16)_NETSLICE-5GNRM" w:date="2020-06-29T16:38:00Z">
            <w:rPr>
              <w:lang w:val="en-US" w:eastAsia="zh-CN"/>
            </w:rPr>
          </w:rPrChange>
        </w:rPr>
        <w:t>4.3.44</w:t>
      </w:r>
      <w:r w:rsidRPr="00677C8D">
        <w:rPr>
          <w:rFonts w:ascii="Calibri" w:hAnsi="Calibri"/>
          <w:sz w:val="22"/>
          <w:szCs w:val="22"/>
          <w:lang w:val="fr-FR" w:eastAsia="en-GB"/>
          <w:rPrChange w:id="1570" w:author="28.541_CR0320_(Rel-16)_NETSLICE-5GNRM" w:date="2020-06-29T16:38:00Z">
            <w:rPr>
              <w:rFonts w:ascii="Calibri" w:hAnsi="Calibri"/>
              <w:sz w:val="22"/>
              <w:szCs w:val="22"/>
              <w:lang w:eastAsia="en-GB"/>
            </w:rPr>
          </w:rPrChange>
        </w:rPr>
        <w:tab/>
      </w:r>
      <w:r w:rsidRPr="002C3AD9">
        <w:rPr>
          <w:rFonts w:ascii="Courier New" w:hAnsi="Courier New" w:cs="Courier New"/>
          <w:lang w:val="fr-FR" w:eastAsia="zh-CN"/>
          <w:rPrChange w:id="1571" w:author="28.541_CR0320_(Rel-16)_NETSLICE-5GNRM" w:date="2020-06-29T16:38:00Z">
            <w:rPr>
              <w:rFonts w:ascii="Courier New" w:hAnsi="Courier New" w:cs="Courier New"/>
              <w:lang w:val="en-US" w:eastAsia="zh-CN"/>
            </w:rPr>
          </w:rPrChange>
        </w:rPr>
        <w:t xml:space="preserve">RRMPolicyManagedEntity </w:t>
      </w:r>
      <w:r w:rsidRPr="002C3AD9">
        <w:rPr>
          <w:lang w:val="fr-FR" w:eastAsia="zh-CN"/>
          <w:rPrChange w:id="1572" w:author="28.541_CR0320_(Rel-16)_NETSLICE-5GNRM" w:date="2020-06-29T16:38:00Z">
            <w:rPr>
              <w:lang w:val="en-US" w:eastAsia="zh-CN"/>
            </w:rPr>
          </w:rPrChange>
        </w:rPr>
        <w:t>&lt;&lt;</w:t>
      </w:r>
      <w:r w:rsidRPr="002C3AD9">
        <w:rPr>
          <w:rFonts w:ascii="Courier New" w:hAnsi="Courier New" w:cs="Courier New"/>
          <w:lang w:val="fr-FR" w:eastAsia="zh-CN"/>
          <w:rPrChange w:id="1573" w:author="28.541_CR0320_(Rel-16)_NETSLICE-5GNRM" w:date="2020-06-29T16:38:00Z">
            <w:rPr>
              <w:rFonts w:ascii="Courier New" w:hAnsi="Courier New" w:cs="Courier New"/>
              <w:lang w:val="en-US" w:eastAsia="zh-CN"/>
            </w:rPr>
          </w:rPrChange>
        </w:rPr>
        <w:t>ProxyClass</w:t>
      </w:r>
      <w:r w:rsidRPr="002C3AD9">
        <w:rPr>
          <w:lang w:val="fr-FR" w:eastAsia="zh-CN"/>
          <w:rPrChange w:id="1574" w:author="28.541_CR0320_(Rel-16)_NETSLICE-5GNRM" w:date="2020-06-29T16:38:00Z">
            <w:rPr>
              <w:lang w:val="en-US" w:eastAsia="zh-CN"/>
            </w:rPr>
          </w:rPrChange>
        </w:rPr>
        <w:t>&gt;&gt;</w:t>
      </w:r>
      <w:r w:rsidRPr="002C3AD9">
        <w:rPr>
          <w:lang w:val="fr-FR"/>
          <w:rPrChange w:id="1575" w:author="28.541_CR0320_(Rel-16)_NETSLICE-5GNRM" w:date="2020-06-29T16:38:00Z">
            <w:rPr/>
          </w:rPrChange>
        </w:rPr>
        <w:tab/>
      </w:r>
      <w:r>
        <w:fldChar w:fldCharType="begin" w:fldLock="1"/>
      </w:r>
      <w:r w:rsidRPr="002C3AD9">
        <w:rPr>
          <w:lang w:val="fr-FR"/>
          <w:rPrChange w:id="1576" w:author="28.541_CR0320_(Rel-16)_NETSLICE-5GNRM" w:date="2020-06-29T16:38:00Z">
            <w:rPr/>
          </w:rPrChange>
        </w:rPr>
        <w:instrText xml:space="preserve"> PAGEREF _Toc44341137 \h </w:instrText>
      </w:r>
      <w:r>
        <w:fldChar w:fldCharType="separate"/>
      </w:r>
      <w:r w:rsidRPr="002C3AD9">
        <w:rPr>
          <w:lang w:val="fr-FR"/>
          <w:rPrChange w:id="1577" w:author="28.541_CR0320_(Rel-16)_NETSLICE-5GNRM" w:date="2020-06-29T16:38:00Z">
            <w:rPr/>
          </w:rPrChange>
        </w:rPr>
        <w:t>54</w:t>
      </w:r>
      <w:r>
        <w:fldChar w:fldCharType="end"/>
      </w:r>
    </w:p>
    <w:p w:rsidR="002C3AD9" w:rsidRPr="00677C8D" w:rsidRDefault="002C3AD9">
      <w:pPr>
        <w:pStyle w:val="TOC4"/>
        <w:rPr>
          <w:rFonts w:ascii="Calibri" w:hAnsi="Calibri"/>
          <w:sz w:val="22"/>
          <w:szCs w:val="22"/>
          <w:lang w:val="fr-FR" w:eastAsia="en-GB"/>
          <w:rPrChange w:id="1578" w:author="28.541_CR0320_(Rel-16)_NETSLICE-5GNRM" w:date="2020-06-29T16:38:00Z">
            <w:rPr>
              <w:rFonts w:ascii="Calibri" w:hAnsi="Calibri"/>
              <w:sz w:val="22"/>
              <w:szCs w:val="22"/>
              <w:lang w:eastAsia="en-GB"/>
            </w:rPr>
          </w:rPrChange>
        </w:rPr>
      </w:pPr>
      <w:r w:rsidRPr="002C3AD9">
        <w:rPr>
          <w:lang w:val="fr-FR" w:eastAsia="zh-CN"/>
          <w:rPrChange w:id="1579" w:author="28.541_CR0320_(Rel-16)_NETSLICE-5GNRM" w:date="2020-06-29T16:38:00Z">
            <w:rPr>
              <w:lang w:eastAsia="zh-CN"/>
            </w:rPr>
          </w:rPrChange>
        </w:rPr>
        <w:t>4.3.44</w:t>
      </w:r>
      <w:r w:rsidRPr="002C3AD9">
        <w:rPr>
          <w:lang w:val="fr-FR"/>
          <w:rPrChange w:id="1580" w:author="28.541_CR0320_(Rel-16)_NETSLICE-5GNRM" w:date="2020-06-29T16:38:00Z">
            <w:rPr/>
          </w:rPrChange>
        </w:rPr>
        <w:t>.1</w:t>
      </w:r>
      <w:r w:rsidRPr="00677C8D">
        <w:rPr>
          <w:rFonts w:ascii="Calibri" w:hAnsi="Calibri"/>
          <w:sz w:val="22"/>
          <w:szCs w:val="22"/>
          <w:lang w:val="fr-FR" w:eastAsia="en-GB"/>
          <w:rPrChange w:id="1581" w:author="28.541_CR0320_(Rel-16)_NETSLICE-5GNRM" w:date="2020-06-29T16:38:00Z">
            <w:rPr>
              <w:rFonts w:ascii="Calibri" w:hAnsi="Calibri"/>
              <w:sz w:val="22"/>
              <w:szCs w:val="22"/>
              <w:lang w:eastAsia="en-GB"/>
            </w:rPr>
          </w:rPrChange>
        </w:rPr>
        <w:tab/>
      </w:r>
      <w:r w:rsidRPr="002C3AD9">
        <w:rPr>
          <w:lang w:val="fr-FR"/>
          <w:rPrChange w:id="1582" w:author="28.541_CR0320_(Rel-16)_NETSLICE-5GNRM" w:date="2020-06-29T16:38:00Z">
            <w:rPr/>
          </w:rPrChange>
        </w:rPr>
        <w:t>Definition</w:t>
      </w:r>
      <w:r w:rsidRPr="002C3AD9">
        <w:rPr>
          <w:lang w:val="fr-FR"/>
          <w:rPrChange w:id="1583" w:author="28.541_CR0320_(Rel-16)_NETSLICE-5GNRM" w:date="2020-06-29T16:38:00Z">
            <w:rPr/>
          </w:rPrChange>
        </w:rPr>
        <w:tab/>
      </w:r>
      <w:r>
        <w:fldChar w:fldCharType="begin" w:fldLock="1"/>
      </w:r>
      <w:r w:rsidRPr="002C3AD9">
        <w:rPr>
          <w:lang w:val="fr-FR"/>
          <w:rPrChange w:id="1584" w:author="28.541_CR0320_(Rel-16)_NETSLICE-5GNRM" w:date="2020-06-29T16:38:00Z">
            <w:rPr/>
          </w:rPrChange>
        </w:rPr>
        <w:instrText xml:space="preserve"> PAGEREF _Toc44341138 \h </w:instrText>
      </w:r>
      <w:r>
        <w:fldChar w:fldCharType="separate"/>
      </w:r>
      <w:r w:rsidRPr="002C3AD9">
        <w:rPr>
          <w:lang w:val="fr-FR"/>
          <w:rPrChange w:id="1585" w:author="28.541_CR0320_(Rel-16)_NETSLICE-5GNRM" w:date="2020-06-29T16:38:00Z">
            <w:rPr/>
          </w:rPrChange>
        </w:rPr>
        <w:t>54</w:t>
      </w:r>
      <w:r>
        <w:fldChar w:fldCharType="end"/>
      </w:r>
    </w:p>
    <w:p w:rsidR="002C3AD9" w:rsidRPr="00677C8D" w:rsidRDefault="002C3AD9">
      <w:pPr>
        <w:pStyle w:val="TOC4"/>
        <w:rPr>
          <w:rFonts w:ascii="Calibri" w:hAnsi="Calibri"/>
          <w:sz w:val="22"/>
          <w:szCs w:val="22"/>
          <w:lang w:val="fr-FR" w:eastAsia="en-GB"/>
          <w:rPrChange w:id="1586" w:author="28.541_CR0320_(Rel-16)_NETSLICE-5GNRM" w:date="2020-06-29T16:38:00Z">
            <w:rPr>
              <w:rFonts w:ascii="Calibri" w:hAnsi="Calibri"/>
              <w:sz w:val="22"/>
              <w:szCs w:val="22"/>
              <w:lang w:eastAsia="en-GB"/>
            </w:rPr>
          </w:rPrChange>
        </w:rPr>
      </w:pPr>
      <w:r w:rsidRPr="002C3AD9">
        <w:rPr>
          <w:lang w:val="fr-FR" w:eastAsia="zh-CN"/>
          <w:rPrChange w:id="1587" w:author="28.541_CR0320_(Rel-16)_NETSLICE-5GNRM" w:date="2020-06-29T16:38:00Z">
            <w:rPr>
              <w:lang w:eastAsia="zh-CN"/>
            </w:rPr>
          </w:rPrChange>
        </w:rPr>
        <w:t>4.3.44</w:t>
      </w:r>
      <w:r w:rsidRPr="002C3AD9">
        <w:rPr>
          <w:lang w:val="fr-FR"/>
          <w:rPrChange w:id="1588" w:author="28.541_CR0320_(Rel-16)_NETSLICE-5GNRM" w:date="2020-06-29T16:38:00Z">
            <w:rPr/>
          </w:rPrChange>
        </w:rPr>
        <w:t>.2</w:t>
      </w:r>
      <w:r w:rsidRPr="00677C8D">
        <w:rPr>
          <w:rFonts w:ascii="Calibri" w:hAnsi="Calibri"/>
          <w:sz w:val="22"/>
          <w:szCs w:val="22"/>
          <w:lang w:val="fr-FR" w:eastAsia="en-GB"/>
          <w:rPrChange w:id="1589" w:author="28.541_CR0320_(Rel-16)_NETSLICE-5GNRM" w:date="2020-06-29T16:38:00Z">
            <w:rPr>
              <w:rFonts w:ascii="Calibri" w:hAnsi="Calibri"/>
              <w:sz w:val="22"/>
              <w:szCs w:val="22"/>
              <w:lang w:eastAsia="en-GB"/>
            </w:rPr>
          </w:rPrChange>
        </w:rPr>
        <w:tab/>
      </w:r>
      <w:r w:rsidRPr="002C3AD9">
        <w:rPr>
          <w:lang w:val="fr-FR"/>
          <w:rPrChange w:id="1590" w:author="28.541_CR0320_(Rel-16)_NETSLICE-5GNRM" w:date="2020-06-29T16:38:00Z">
            <w:rPr/>
          </w:rPrChange>
        </w:rPr>
        <w:t>Attributes</w:t>
      </w:r>
      <w:r w:rsidRPr="002C3AD9">
        <w:rPr>
          <w:lang w:val="fr-FR"/>
          <w:rPrChange w:id="1591" w:author="28.541_CR0320_(Rel-16)_NETSLICE-5GNRM" w:date="2020-06-29T16:38:00Z">
            <w:rPr/>
          </w:rPrChange>
        </w:rPr>
        <w:tab/>
      </w:r>
      <w:r>
        <w:fldChar w:fldCharType="begin" w:fldLock="1"/>
      </w:r>
      <w:r w:rsidRPr="002C3AD9">
        <w:rPr>
          <w:lang w:val="fr-FR"/>
          <w:rPrChange w:id="1592" w:author="28.541_CR0320_(Rel-16)_NETSLICE-5GNRM" w:date="2020-06-29T16:38:00Z">
            <w:rPr/>
          </w:rPrChange>
        </w:rPr>
        <w:instrText xml:space="preserve"> PAGEREF _Toc44341139 \h </w:instrText>
      </w:r>
      <w:r>
        <w:fldChar w:fldCharType="separate"/>
      </w:r>
      <w:r w:rsidRPr="002C3AD9">
        <w:rPr>
          <w:lang w:val="fr-FR"/>
          <w:rPrChange w:id="1593" w:author="28.541_CR0320_(Rel-16)_NETSLICE-5GNRM" w:date="2020-06-29T16:38:00Z">
            <w:rPr/>
          </w:rPrChange>
        </w:rPr>
        <w:t>55</w:t>
      </w:r>
      <w:r>
        <w:fldChar w:fldCharType="end"/>
      </w:r>
    </w:p>
    <w:p w:rsidR="002C3AD9" w:rsidRPr="00677C8D" w:rsidRDefault="002C3AD9">
      <w:pPr>
        <w:pStyle w:val="TOC4"/>
        <w:rPr>
          <w:rFonts w:ascii="Calibri" w:hAnsi="Calibri"/>
          <w:sz w:val="22"/>
          <w:szCs w:val="22"/>
          <w:lang w:val="fr-FR" w:eastAsia="en-GB"/>
          <w:rPrChange w:id="1594" w:author="28.541_CR0320_(Rel-16)_NETSLICE-5GNRM" w:date="2020-06-29T16:38:00Z">
            <w:rPr>
              <w:rFonts w:ascii="Calibri" w:hAnsi="Calibri"/>
              <w:sz w:val="22"/>
              <w:szCs w:val="22"/>
              <w:lang w:eastAsia="en-GB"/>
            </w:rPr>
          </w:rPrChange>
        </w:rPr>
      </w:pPr>
      <w:r w:rsidRPr="002C3AD9">
        <w:rPr>
          <w:lang w:val="fr-FR" w:eastAsia="zh-CN"/>
          <w:rPrChange w:id="1595" w:author="28.541_CR0320_(Rel-16)_NETSLICE-5GNRM" w:date="2020-06-29T16:38:00Z">
            <w:rPr>
              <w:lang w:eastAsia="zh-CN"/>
            </w:rPr>
          </w:rPrChange>
        </w:rPr>
        <w:t>4.3.44</w:t>
      </w:r>
      <w:r w:rsidRPr="002C3AD9">
        <w:rPr>
          <w:lang w:val="fr-FR"/>
          <w:rPrChange w:id="1596" w:author="28.541_CR0320_(Rel-16)_NETSLICE-5GNRM" w:date="2020-06-29T16:38:00Z">
            <w:rPr/>
          </w:rPrChange>
        </w:rPr>
        <w:t>.3</w:t>
      </w:r>
      <w:r w:rsidRPr="00677C8D">
        <w:rPr>
          <w:rFonts w:ascii="Calibri" w:hAnsi="Calibri"/>
          <w:sz w:val="22"/>
          <w:szCs w:val="22"/>
          <w:lang w:val="fr-FR" w:eastAsia="en-GB"/>
          <w:rPrChange w:id="1597" w:author="28.541_CR0320_(Rel-16)_NETSLICE-5GNRM" w:date="2020-06-29T16:38:00Z">
            <w:rPr>
              <w:rFonts w:ascii="Calibri" w:hAnsi="Calibri"/>
              <w:sz w:val="22"/>
              <w:szCs w:val="22"/>
              <w:lang w:eastAsia="en-GB"/>
            </w:rPr>
          </w:rPrChange>
        </w:rPr>
        <w:tab/>
      </w:r>
      <w:r w:rsidRPr="002C3AD9">
        <w:rPr>
          <w:lang w:val="fr-FR"/>
          <w:rPrChange w:id="1598" w:author="28.541_CR0320_(Rel-16)_NETSLICE-5GNRM" w:date="2020-06-29T16:38:00Z">
            <w:rPr/>
          </w:rPrChange>
        </w:rPr>
        <w:t>Attribute constraints</w:t>
      </w:r>
      <w:r w:rsidRPr="002C3AD9">
        <w:rPr>
          <w:lang w:val="fr-FR"/>
          <w:rPrChange w:id="1599" w:author="28.541_CR0320_(Rel-16)_NETSLICE-5GNRM" w:date="2020-06-29T16:38:00Z">
            <w:rPr/>
          </w:rPrChange>
        </w:rPr>
        <w:tab/>
      </w:r>
      <w:r>
        <w:fldChar w:fldCharType="begin" w:fldLock="1"/>
      </w:r>
      <w:r w:rsidRPr="002C3AD9">
        <w:rPr>
          <w:lang w:val="fr-FR"/>
          <w:rPrChange w:id="1600" w:author="28.541_CR0320_(Rel-16)_NETSLICE-5GNRM" w:date="2020-06-29T16:38:00Z">
            <w:rPr/>
          </w:rPrChange>
        </w:rPr>
        <w:instrText xml:space="preserve"> PAGEREF _Toc44341140 \h </w:instrText>
      </w:r>
      <w:r>
        <w:fldChar w:fldCharType="separate"/>
      </w:r>
      <w:r w:rsidRPr="002C3AD9">
        <w:rPr>
          <w:lang w:val="fr-FR"/>
          <w:rPrChange w:id="1601" w:author="28.541_CR0320_(Rel-16)_NETSLICE-5GNRM" w:date="2020-06-29T16:38:00Z">
            <w:rPr/>
          </w:rPrChange>
        </w:rPr>
        <w:t>55</w:t>
      </w:r>
      <w:r>
        <w:fldChar w:fldCharType="end"/>
      </w:r>
    </w:p>
    <w:p w:rsidR="002C3AD9" w:rsidRPr="00677C8D" w:rsidRDefault="002C3AD9">
      <w:pPr>
        <w:pStyle w:val="TOC4"/>
        <w:rPr>
          <w:rFonts w:ascii="Calibri" w:hAnsi="Calibri"/>
          <w:sz w:val="22"/>
          <w:szCs w:val="22"/>
          <w:lang w:val="fr-FR" w:eastAsia="en-GB"/>
          <w:rPrChange w:id="1602" w:author="28.541_CR0320_(Rel-16)_NETSLICE-5GNRM" w:date="2020-06-29T16:38:00Z">
            <w:rPr>
              <w:rFonts w:ascii="Calibri" w:hAnsi="Calibri"/>
              <w:sz w:val="22"/>
              <w:szCs w:val="22"/>
              <w:lang w:eastAsia="en-GB"/>
            </w:rPr>
          </w:rPrChange>
        </w:rPr>
      </w:pPr>
      <w:r w:rsidRPr="002C3AD9">
        <w:rPr>
          <w:lang w:val="fr-FR" w:eastAsia="zh-CN"/>
          <w:rPrChange w:id="1603" w:author="28.541_CR0320_(Rel-16)_NETSLICE-5GNRM" w:date="2020-06-29T16:38:00Z">
            <w:rPr>
              <w:lang w:eastAsia="zh-CN"/>
            </w:rPr>
          </w:rPrChange>
        </w:rPr>
        <w:t>4.3.44</w:t>
      </w:r>
      <w:r w:rsidRPr="002C3AD9">
        <w:rPr>
          <w:lang w:val="fr-FR"/>
          <w:rPrChange w:id="1604" w:author="28.541_CR0320_(Rel-16)_NETSLICE-5GNRM" w:date="2020-06-29T16:38:00Z">
            <w:rPr/>
          </w:rPrChange>
        </w:rPr>
        <w:t>.4</w:t>
      </w:r>
      <w:r w:rsidRPr="00677C8D">
        <w:rPr>
          <w:rFonts w:ascii="Calibri" w:hAnsi="Calibri"/>
          <w:sz w:val="22"/>
          <w:szCs w:val="22"/>
          <w:lang w:val="fr-FR" w:eastAsia="en-GB"/>
          <w:rPrChange w:id="1605" w:author="28.541_CR0320_(Rel-16)_NETSLICE-5GNRM" w:date="2020-06-29T16:38:00Z">
            <w:rPr>
              <w:rFonts w:ascii="Calibri" w:hAnsi="Calibri"/>
              <w:sz w:val="22"/>
              <w:szCs w:val="22"/>
              <w:lang w:eastAsia="en-GB"/>
            </w:rPr>
          </w:rPrChange>
        </w:rPr>
        <w:tab/>
      </w:r>
      <w:r w:rsidRPr="002C3AD9">
        <w:rPr>
          <w:lang w:val="fr-FR"/>
          <w:rPrChange w:id="1606" w:author="28.541_CR0320_(Rel-16)_NETSLICE-5GNRM" w:date="2020-06-29T16:38:00Z">
            <w:rPr/>
          </w:rPrChange>
        </w:rPr>
        <w:t>Notifications</w:t>
      </w:r>
      <w:r w:rsidRPr="002C3AD9">
        <w:rPr>
          <w:lang w:val="fr-FR"/>
          <w:rPrChange w:id="1607" w:author="28.541_CR0320_(Rel-16)_NETSLICE-5GNRM" w:date="2020-06-29T16:38:00Z">
            <w:rPr/>
          </w:rPrChange>
        </w:rPr>
        <w:tab/>
      </w:r>
      <w:r>
        <w:fldChar w:fldCharType="begin" w:fldLock="1"/>
      </w:r>
      <w:r w:rsidRPr="002C3AD9">
        <w:rPr>
          <w:lang w:val="fr-FR"/>
          <w:rPrChange w:id="1608" w:author="28.541_CR0320_(Rel-16)_NETSLICE-5GNRM" w:date="2020-06-29T16:38:00Z">
            <w:rPr/>
          </w:rPrChange>
        </w:rPr>
        <w:instrText xml:space="preserve"> PAGEREF _Toc44341141 \h </w:instrText>
      </w:r>
      <w:r>
        <w:fldChar w:fldCharType="separate"/>
      </w:r>
      <w:r w:rsidRPr="002C3AD9">
        <w:rPr>
          <w:lang w:val="fr-FR"/>
          <w:rPrChange w:id="1609" w:author="28.541_CR0320_(Rel-16)_NETSLICE-5GNRM" w:date="2020-06-29T16:38:00Z">
            <w:rPr/>
          </w:rPrChange>
        </w:rPr>
        <w:t>55</w:t>
      </w:r>
      <w:r>
        <w:fldChar w:fldCharType="end"/>
      </w:r>
    </w:p>
    <w:p w:rsidR="002C3AD9" w:rsidRPr="00677C8D" w:rsidRDefault="002C3AD9">
      <w:pPr>
        <w:pStyle w:val="TOC3"/>
        <w:rPr>
          <w:rFonts w:ascii="Calibri" w:hAnsi="Calibri"/>
          <w:sz w:val="22"/>
          <w:szCs w:val="22"/>
          <w:lang w:val="fr-FR" w:eastAsia="en-GB"/>
          <w:rPrChange w:id="1610" w:author="28.541_CR0320_(Rel-16)_NETSLICE-5GNRM" w:date="2020-06-29T16:38:00Z">
            <w:rPr>
              <w:rFonts w:ascii="Calibri" w:hAnsi="Calibri"/>
              <w:sz w:val="22"/>
              <w:szCs w:val="22"/>
              <w:lang w:eastAsia="en-GB"/>
            </w:rPr>
          </w:rPrChange>
        </w:rPr>
      </w:pPr>
      <w:r w:rsidRPr="002C3AD9">
        <w:rPr>
          <w:lang w:val="fr-FR" w:eastAsia="zh-CN"/>
          <w:rPrChange w:id="1611" w:author="28.541_CR0320_(Rel-16)_NETSLICE-5GNRM" w:date="2020-06-29T16:38:00Z">
            <w:rPr>
              <w:lang w:eastAsia="zh-CN"/>
            </w:rPr>
          </w:rPrChange>
        </w:rPr>
        <w:t>4.3.45</w:t>
      </w:r>
      <w:r w:rsidRPr="00677C8D">
        <w:rPr>
          <w:rFonts w:ascii="Calibri" w:hAnsi="Calibri"/>
          <w:sz w:val="22"/>
          <w:szCs w:val="22"/>
          <w:lang w:val="fr-FR" w:eastAsia="en-GB"/>
          <w:rPrChange w:id="1612" w:author="28.541_CR0320_(Rel-16)_NETSLICE-5GNRM" w:date="2020-06-29T16:38:00Z">
            <w:rPr>
              <w:rFonts w:ascii="Calibri" w:hAnsi="Calibri"/>
              <w:sz w:val="22"/>
              <w:szCs w:val="22"/>
              <w:lang w:eastAsia="en-GB"/>
            </w:rPr>
          </w:rPrChange>
        </w:rPr>
        <w:tab/>
      </w:r>
      <w:r w:rsidRPr="002C3AD9">
        <w:rPr>
          <w:rFonts w:ascii="Courier New" w:hAnsi="Courier New"/>
          <w:lang w:val="fr-FR" w:eastAsia="zh-CN"/>
          <w:rPrChange w:id="1613" w:author="28.541_CR0320_(Rel-16)_NETSLICE-5GNRM" w:date="2020-06-29T16:38:00Z">
            <w:rPr>
              <w:rFonts w:ascii="Courier New" w:hAnsi="Courier New"/>
              <w:lang w:eastAsia="zh-CN"/>
            </w:rPr>
          </w:rPrChange>
        </w:rPr>
        <w:t>GNBCUCPNeighbour &lt;&lt;ProxyClass&gt;&gt;</w:t>
      </w:r>
      <w:r w:rsidRPr="002C3AD9">
        <w:rPr>
          <w:lang w:val="fr-FR"/>
          <w:rPrChange w:id="1614" w:author="28.541_CR0320_(Rel-16)_NETSLICE-5GNRM" w:date="2020-06-29T16:38:00Z">
            <w:rPr/>
          </w:rPrChange>
        </w:rPr>
        <w:tab/>
      </w:r>
      <w:r>
        <w:fldChar w:fldCharType="begin" w:fldLock="1"/>
      </w:r>
      <w:r w:rsidRPr="002C3AD9">
        <w:rPr>
          <w:lang w:val="fr-FR"/>
          <w:rPrChange w:id="1615" w:author="28.541_CR0320_(Rel-16)_NETSLICE-5GNRM" w:date="2020-06-29T16:38:00Z">
            <w:rPr/>
          </w:rPrChange>
        </w:rPr>
        <w:instrText xml:space="preserve"> PAGEREF _Toc44341142 \h </w:instrText>
      </w:r>
      <w:r>
        <w:fldChar w:fldCharType="separate"/>
      </w:r>
      <w:r w:rsidRPr="002C3AD9">
        <w:rPr>
          <w:lang w:val="fr-FR"/>
          <w:rPrChange w:id="1616" w:author="28.541_CR0320_(Rel-16)_NETSLICE-5GNRM" w:date="2020-06-29T16:38:00Z">
            <w:rPr/>
          </w:rPrChange>
        </w:rPr>
        <w:t>55</w:t>
      </w:r>
      <w:r>
        <w:fldChar w:fldCharType="end"/>
      </w:r>
    </w:p>
    <w:p w:rsidR="002C3AD9" w:rsidRPr="00677C8D" w:rsidRDefault="002C3AD9">
      <w:pPr>
        <w:pStyle w:val="TOC4"/>
        <w:rPr>
          <w:rFonts w:ascii="Calibri" w:hAnsi="Calibri"/>
          <w:sz w:val="22"/>
          <w:szCs w:val="22"/>
          <w:lang w:val="fr-FR" w:eastAsia="en-GB"/>
          <w:rPrChange w:id="1617" w:author="28.541_CR0320_(Rel-16)_NETSLICE-5GNRM" w:date="2020-06-29T16:38:00Z">
            <w:rPr>
              <w:rFonts w:ascii="Calibri" w:hAnsi="Calibri"/>
              <w:sz w:val="22"/>
              <w:szCs w:val="22"/>
              <w:lang w:eastAsia="en-GB"/>
            </w:rPr>
          </w:rPrChange>
        </w:rPr>
      </w:pPr>
      <w:r w:rsidRPr="002C3AD9">
        <w:rPr>
          <w:lang w:val="fr-FR" w:eastAsia="zh-CN"/>
          <w:rPrChange w:id="1618" w:author="28.541_CR0320_(Rel-16)_NETSLICE-5GNRM" w:date="2020-06-29T16:38:00Z">
            <w:rPr>
              <w:lang w:eastAsia="zh-CN"/>
            </w:rPr>
          </w:rPrChange>
        </w:rPr>
        <w:t>4.3.45</w:t>
      </w:r>
      <w:r w:rsidRPr="002C3AD9">
        <w:rPr>
          <w:lang w:val="fr-FR"/>
          <w:rPrChange w:id="1619" w:author="28.541_CR0320_(Rel-16)_NETSLICE-5GNRM" w:date="2020-06-29T16:38:00Z">
            <w:rPr/>
          </w:rPrChange>
        </w:rPr>
        <w:t>.1</w:t>
      </w:r>
      <w:r w:rsidRPr="00677C8D">
        <w:rPr>
          <w:rFonts w:ascii="Calibri" w:hAnsi="Calibri"/>
          <w:sz w:val="22"/>
          <w:szCs w:val="22"/>
          <w:lang w:val="fr-FR" w:eastAsia="en-GB"/>
          <w:rPrChange w:id="1620" w:author="28.541_CR0320_(Rel-16)_NETSLICE-5GNRM" w:date="2020-06-29T16:38:00Z">
            <w:rPr>
              <w:rFonts w:ascii="Calibri" w:hAnsi="Calibri"/>
              <w:sz w:val="22"/>
              <w:szCs w:val="22"/>
              <w:lang w:eastAsia="en-GB"/>
            </w:rPr>
          </w:rPrChange>
        </w:rPr>
        <w:tab/>
      </w:r>
      <w:r w:rsidRPr="002C3AD9">
        <w:rPr>
          <w:lang w:val="fr-FR"/>
          <w:rPrChange w:id="1621" w:author="28.541_CR0320_(Rel-16)_NETSLICE-5GNRM" w:date="2020-06-29T16:38:00Z">
            <w:rPr/>
          </w:rPrChange>
        </w:rPr>
        <w:t>Definition</w:t>
      </w:r>
      <w:r w:rsidRPr="002C3AD9">
        <w:rPr>
          <w:lang w:val="fr-FR"/>
          <w:rPrChange w:id="1622" w:author="28.541_CR0320_(Rel-16)_NETSLICE-5GNRM" w:date="2020-06-29T16:38:00Z">
            <w:rPr/>
          </w:rPrChange>
        </w:rPr>
        <w:tab/>
      </w:r>
      <w:r>
        <w:fldChar w:fldCharType="begin" w:fldLock="1"/>
      </w:r>
      <w:r w:rsidRPr="002C3AD9">
        <w:rPr>
          <w:lang w:val="fr-FR"/>
          <w:rPrChange w:id="1623" w:author="28.541_CR0320_(Rel-16)_NETSLICE-5GNRM" w:date="2020-06-29T16:38:00Z">
            <w:rPr/>
          </w:rPrChange>
        </w:rPr>
        <w:instrText xml:space="preserve"> PAGEREF _Toc44341143 \h </w:instrText>
      </w:r>
      <w:r>
        <w:fldChar w:fldCharType="separate"/>
      </w:r>
      <w:r w:rsidRPr="002C3AD9">
        <w:rPr>
          <w:lang w:val="fr-FR"/>
          <w:rPrChange w:id="1624" w:author="28.541_CR0320_(Rel-16)_NETSLICE-5GNRM" w:date="2020-06-29T16:38:00Z">
            <w:rPr/>
          </w:rPrChange>
        </w:rPr>
        <w:t>55</w:t>
      </w:r>
      <w:r>
        <w:fldChar w:fldCharType="end"/>
      </w:r>
    </w:p>
    <w:p w:rsidR="002C3AD9" w:rsidRPr="00677C8D" w:rsidRDefault="002C3AD9">
      <w:pPr>
        <w:pStyle w:val="TOC4"/>
        <w:rPr>
          <w:rFonts w:ascii="Calibri" w:hAnsi="Calibri"/>
          <w:sz w:val="22"/>
          <w:szCs w:val="22"/>
          <w:lang w:val="fr-FR" w:eastAsia="en-GB"/>
          <w:rPrChange w:id="1625" w:author="28.541_CR0320_(Rel-16)_NETSLICE-5GNRM" w:date="2020-06-29T16:38:00Z">
            <w:rPr>
              <w:rFonts w:ascii="Calibri" w:hAnsi="Calibri"/>
              <w:sz w:val="22"/>
              <w:szCs w:val="22"/>
              <w:lang w:eastAsia="en-GB"/>
            </w:rPr>
          </w:rPrChange>
        </w:rPr>
      </w:pPr>
      <w:r w:rsidRPr="002C3AD9">
        <w:rPr>
          <w:lang w:val="fr-FR" w:eastAsia="zh-CN"/>
          <w:rPrChange w:id="1626" w:author="28.541_CR0320_(Rel-16)_NETSLICE-5GNRM" w:date="2020-06-29T16:38:00Z">
            <w:rPr>
              <w:lang w:eastAsia="zh-CN"/>
            </w:rPr>
          </w:rPrChange>
        </w:rPr>
        <w:t>4.3.45</w:t>
      </w:r>
      <w:r w:rsidRPr="002C3AD9">
        <w:rPr>
          <w:lang w:val="fr-FR"/>
          <w:rPrChange w:id="1627" w:author="28.541_CR0320_(Rel-16)_NETSLICE-5GNRM" w:date="2020-06-29T16:38:00Z">
            <w:rPr/>
          </w:rPrChange>
        </w:rPr>
        <w:t>.2</w:t>
      </w:r>
      <w:r w:rsidRPr="00677C8D">
        <w:rPr>
          <w:rFonts w:ascii="Calibri" w:hAnsi="Calibri"/>
          <w:sz w:val="22"/>
          <w:szCs w:val="22"/>
          <w:lang w:val="fr-FR" w:eastAsia="en-GB"/>
          <w:rPrChange w:id="1628" w:author="28.541_CR0320_(Rel-16)_NETSLICE-5GNRM" w:date="2020-06-29T16:38:00Z">
            <w:rPr>
              <w:rFonts w:ascii="Calibri" w:hAnsi="Calibri"/>
              <w:sz w:val="22"/>
              <w:szCs w:val="22"/>
              <w:lang w:eastAsia="en-GB"/>
            </w:rPr>
          </w:rPrChange>
        </w:rPr>
        <w:tab/>
      </w:r>
      <w:r w:rsidRPr="002C3AD9">
        <w:rPr>
          <w:lang w:val="fr-FR"/>
          <w:rPrChange w:id="1629" w:author="28.541_CR0320_(Rel-16)_NETSLICE-5GNRM" w:date="2020-06-29T16:38:00Z">
            <w:rPr/>
          </w:rPrChange>
        </w:rPr>
        <w:t>Attributes</w:t>
      </w:r>
      <w:r w:rsidRPr="002C3AD9">
        <w:rPr>
          <w:lang w:val="fr-FR"/>
          <w:rPrChange w:id="1630" w:author="28.541_CR0320_(Rel-16)_NETSLICE-5GNRM" w:date="2020-06-29T16:38:00Z">
            <w:rPr/>
          </w:rPrChange>
        </w:rPr>
        <w:tab/>
      </w:r>
      <w:r>
        <w:fldChar w:fldCharType="begin" w:fldLock="1"/>
      </w:r>
      <w:r w:rsidRPr="002C3AD9">
        <w:rPr>
          <w:lang w:val="fr-FR"/>
          <w:rPrChange w:id="1631" w:author="28.541_CR0320_(Rel-16)_NETSLICE-5GNRM" w:date="2020-06-29T16:38:00Z">
            <w:rPr/>
          </w:rPrChange>
        </w:rPr>
        <w:instrText xml:space="preserve"> PAGEREF _Toc44341144 \h </w:instrText>
      </w:r>
      <w:r>
        <w:fldChar w:fldCharType="separate"/>
      </w:r>
      <w:r w:rsidRPr="002C3AD9">
        <w:rPr>
          <w:lang w:val="fr-FR"/>
          <w:rPrChange w:id="1632" w:author="28.541_CR0320_(Rel-16)_NETSLICE-5GNRM" w:date="2020-06-29T16:38:00Z">
            <w:rPr/>
          </w:rPrChange>
        </w:rPr>
        <w:t>55</w:t>
      </w:r>
      <w:r>
        <w:fldChar w:fldCharType="end"/>
      </w:r>
    </w:p>
    <w:p w:rsidR="002C3AD9" w:rsidRPr="00677C8D" w:rsidRDefault="002C3AD9">
      <w:pPr>
        <w:pStyle w:val="TOC4"/>
        <w:rPr>
          <w:rFonts w:ascii="Calibri" w:hAnsi="Calibri"/>
          <w:sz w:val="22"/>
          <w:szCs w:val="22"/>
          <w:lang w:val="fr-FR" w:eastAsia="en-GB"/>
          <w:rPrChange w:id="1633" w:author="28.541_CR0320_(Rel-16)_NETSLICE-5GNRM" w:date="2020-06-29T16:38:00Z">
            <w:rPr>
              <w:rFonts w:ascii="Calibri" w:hAnsi="Calibri"/>
              <w:sz w:val="22"/>
              <w:szCs w:val="22"/>
              <w:lang w:eastAsia="en-GB"/>
            </w:rPr>
          </w:rPrChange>
        </w:rPr>
      </w:pPr>
      <w:r w:rsidRPr="002C3AD9">
        <w:rPr>
          <w:lang w:val="fr-FR" w:eastAsia="zh-CN"/>
          <w:rPrChange w:id="1634" w:author="28.541_CR0320_(Rel-16)_NETSLICE-5GNRM" w:date="2020-06-29T16:38:00Z">
            <w:rPr>
              <w:lang w:eastAsia="zh-CN"/>
            </w:rPr>
          </w:rPrChange>
        </w:rPr>
        <w:t>4.3.45</w:t>
      </w:r>
      <w:r w:rsidRPr="002C3AD9">
        <w:rPr>
          <w:lang w:val="fr-FR"/>
          <w:rPrChange w:id="1635" w:author="28.541_CR0320_(Rel-16)_NETSLICE-5GNRM" w:date="2020-06-29T16:38:00Z">
            <w:rPr/>
          </w:rPrChange>
        </w:rPr>
        <w:t>.3</w:t>
      </w:r>
      <w:r w:rsidRPr="00677C8D">
        <w:rPr>
          <w:rFonts w:ascii="Calibri" w:hAnsi="Calibri"/>
          <w:sz w:val="22"/>
          <w:szCs w:val="22"/>
          <w:lang w:val="fr-FR" w:eastAsia="en-GB"/>
          <w:rPrChange w:id="1636" w:author="28.541_CR0320_(Rel-16)_NETSLICE-5GNRM" w:date="2020-06-29T16:38:00Z">
            <w:rPr>
              <w:rFonts w:ascii="Calibri" w:hAnsi="Calibri"/>
              <w:sz w:val="22"/>
              <w:szCs w:val="22"/>
              <w:lang w:eastAsia="en-GB"/>
            </w:rPr>
          </w:rPrChange>
        </w:rPr>
        <w:tab/>
      </w:r>
      <w:r w:rsidRPr="002C3AD9">
        <w:rPr>
          <w:lang w:val="fr-FR"/>
          <w:rPrChange w:id="1637" w:author="28.541_CR0320_(Rel-16)_NETSLICE-5GNRM" w:date="2020-06-29T16:38:00Z">
            <w:rPr/>
          </w:rPrChange>
        </w:rPr>
        <w:t>Attribute constraints</w:t>
      </w:r>
      <w:r w:rsidRPr="002C3AD9">
        <w:rPr>
          <w:lang w:val="fr-FR"/>
          <w:rPrChange w:id="1638" w:author="28.541_CR0320_(Rel-16)_NETSLICE-5GNRM" w:date="2020-06-29T16:38:00Z">
            <w:rPr/>
          </w:rPrChange>
        </w:rPr>
        <w:tab/>
      </w:r>
      <w:r>
        <w:fldChar w:fldCharType="begin" w:fldLock="1"/>
      </w:r>
      <w:r w:rsidRPr="002C3AD9">
        <w:rPr>
          <w:lang w:val="fr-FR"/>
          <w:rPrChange w:id="1639" w:author="28.541_CR0320_(Rel-16)_NETSLICE-5GNRM" w:date="2020-06-29T16:38:00Z">
            <w:rPr/>
          </w:rPrChange>
        </w:rPr>
        <w:instrText xml:space="preserve"> PAGEREF _Toc44341145 \h </w:instrText>
      </w:r>
      <w:r>
        <w:fldChar w:fldCharType="separate"/>
      </w:r>
      <w:r w:rsidRPr="002C3AD9">
        <w:rPr>
          <w:lang w:val="fr-FR"/>
          <w:rPrChange w:id="1640" w:author="28.541_CR0320_(Rel-16)_NETSLICE-5GNRM" w:date="2020-06-29T16:38:00Z">
            <w:rPr/>
          </w:rPrChange>
        </w:rPr>
        <w:t>55</w:t>
      </w:r>
      <w:r>
        <w:fldChar w:fldCharType="end"/>
      </w:r>
    </w:p>
    <w:p w:rsidR="002C3AD9" w:rsidRPr="00677C8D" w:rsidRDefault="002C3AD9">
      <w:pPr>
        <w:pStyle w:val="TOC4"/>
        <w:rPr>
          <w:rFonts w:ascii="Calibri" w:hAnsi="Calibri"/>
          <w:sz w:val="22"/>
          <w:szCs w:val="22"/>
          <w:lang w:val="fr-FR" w:eastAsia="en-GB"/>
          <w:rPrChange w:id="1641" w:author="28.541_CR0320_(Rel-16)_NETSLICE-5GNRM" w:date="2020-06-29T16:38:00Z">
            <w:rPr>
              <w:rFonts w:ascii="Calibri" w:hAnsi="Calibri"/>
              <w:sz w:val="22"/>
              <w:szCs w:val="22"/>
              <w:lang w:eastAsia="en-GB"/>
            </w:rPr>
          </w:rPrChange>
        </w:rPr>
      </w:pPr>
      <w:r w:rsidRPr="002C3AD9">
        <w:rPr>
          <w:lang w:val="fr-FR" w:eastAsia="zh-CN"/>
          <w:rPrChange w:id="1642" w:author="28.541_CR0320_(Rel-16)_NETSLICE-5GNRM" w:date="2020-06-29T16:38:00Z">
            <w:rPr>
              <w:lang w:eastAsia="zh-CN"/>
            </w:rPr>
          </w:rPrChange>
        </w:rPr>
        <w:t>4.3.45</w:t>
      </w:r>
      <w:r w:rsidRPr="002C3AD9">
        <w:rPr>
          <w:lang w:val="fr-FR"/>
          <w:rPrChange w:id="1643" w:author="28.541_CR0320_(Rel-16)_NETSLICE-5GNRM" w:date="2020-06-29T16:38:00Z">
            <w:rPr/>
          </w:rPrChange>
        </w:rPr>
        <w:t>.4</w:t>
      </w:r>
      <w:r w:rsidRPr="00677C8D">
        <w:rPr>
          <w:rFonts w:ascii="Calibri" w:hAnsi="Calibri"/>
          <w:sz w:val="22"/>
          <w:szCs w:val="22"/>
          <w:lang w:val="fr-FR" w:eastAsia="en-GB"/>
          <w:rPrChange w:id="1644" w:author="28.541_CR0320_(Rel-16)_NETSLICE-5GNRM" w:date="2020-06-29T16:38:00Z">
            <w:rPr>
              <w:rFonts w:ascii="Calibri" w:hAnsi="Calibri"/>
              <w:sz w:val="22"/>
              <w:szCs w:val="22"/>
              <w:lang w:eastAsia="en-GB"/>
            </w:rPr>
          </w:rPrChange>
        </w:rPr>
        <w:tab/>
      </w:r>
      <w:r w:rsidRPr="002C3AD9">
        <w:rPr>
          <w:lang w:val="fr-FR"/>
          <w:rPrChange w:id="1645" w:author="28.541_CR0320_(Rel-16)_NETSLICE-5GNRM" w:date="2020-06-29T16:38:00Z">
            <w:rPr/>
          </w:rPrChange>
        </w:rPr>
        <w:t>Notifications</w:t>
      </w:r>
      <w:r w:rsidRPr="002C3AD9">
        <w:rPr>
          <w:lang w:val="fr-FR"/>
          <w:rPrChange w:id="1646" w:author="28.541_CR0320_(Rel-16)_NETSLICE-5GNRM" w:date="2020-06-29T16:38:00Z">
            <w:rPr/>
          </w:rPrChange>
        </w:rPr>
        <w:tab/>
      </w:r>
      <w:r>
        <w:fldChar w:fldCharType="begin" w:fldLock="1"/>
      </w:r>
      <w:r w:rsidRPr="002C3AD9">
        <w:rPr>
          <w:lang w:val="fr-FR"/>
          <w:rPrChange w:id="1647" w:author="28.541_CR0320_(Rel-16)_NETSLICE-5GNRM" w:date="2020-06-29T16:38:00Z">
            <w:rPr/>
          </w:rPrChange>
        </w:rPr>
        <w:instrText xml:space="preserve"> PAGEREF _Toc44341146 \h </w:instrText>
      </w:r>
      <w:r>
        <w:fldChar w:fldCharType="separate"/>
      </w:r>
      <w:r w:rsidRPr="002C3AD9">
        <w:rPr>
          <w:lang w:val="fr-FR"/>
          <w:rPrChange w:id="1648" w:author="28.541_CR0320_(Rel-16)_NETSLICE-5GNRM" w:date="2020-06-29T16:38:00Z">
            <w:rPr/>
          </w:rPrChange>
        </w:rPr>
        <w:t>55</w:t>
      </w:r>
      <w:r>
        <w:fldChar w:fldCharType="end"/>
      </w:r>
    </w:p>
    <w:p w:rsidR="002C3AD9" w:rsidRPr="00677C8D" w:rsidRDefault="002C3AD9">
      <w:pPr>
        <w:pStyle w:val="TOC3"/>
        <w:rPr>
          <w:rFonts w:ascii="Calibri" w:hAnsi="Calibri"/>
          <w:sz w:val="22"/>
          <w:szCs w:val="22"/>
          <w:lang w:eastAsia="en-GB"/>
        </w:rPr>
      </w:pPr>
      <w:r>
        <w:rPr>
          <w:lang w:eastAsia="zh-CN"/>
        </w:rPr>
        <w:t>4.3.46</w:t>
      </w:r>
      <w:r w:rsidRPr="00677C8D">
        <w:rPr>
          <w:rFonts w:ascii="Calibri" w:hAnsi="Calibri"/>
          <w:sz w:val="22"/>
          <w:szCs w:val="22"/>
          <w:lang w:eastAsia="en-GB"/>
        </w:rPr>
        <w:tab/>
      </w:r>
      <w:r w:rsidRPr="00E805FF">
        <w:rPr>
          <w:rFonts w:ascii="Courier New" w:hAnsi="Courier New"/>
          <w:lang w:eastAsia="zh-CN"/>
        </w:rPr>
        <w:t>GNBCUUPNeighbour &lt;&lt;ProxyClass&gt;&gt;</w:t>
      </w:r>
      <w:r>
        <w:tab/>
      </w:r>
      <w:r>
        <w:fldChar w:fldCharType="begin" w:fldLock="1"/>
      </w:r>
      <w:r>
        <w:instrText xml:space="preserve"> PAGEREF _Toc44341147 \h </w:instrText>
      </w:r>
      <w:r>
        <w:fldChar w:fldCharType="separate"/>
      </w:r>
      <w:r>
        <w:t>55</w:t>
      </w:r>
      <w:r>
        <w:fldChar w:fldCharType="end"/>
      </w:r>
    </w:p>
    <w:p w:rsidR="002C3AD9" w:rsidRPr="00677C8D" w:rsidRDefault="002C3AD9">
      <w:pPr>
        <w:pStyle w:val="TOC4"/>
        <w:rPr>
          <w:rFonts w:ascii="Calibri" w:hAnsi="Calibri"/>
          <w:sz w:val="22"/>
          <w:szCs w:val="22"/>
          <w:lang w:eastAsia="en-GB"/>
        </w:rPr>
      </w:pPr>
      <w:r>
        <w:rPr>
          <w:lang w:eastAsia="zh-CN"/>
        </w:rPr>
        <w:t>4.3.46</w:t>
      </w:r>
      <w:r>
        <w:t>.1</w:t>
      </w:r>
      <w:r w:rsidRPr="00677C8D">
        <w:rPr>
          <w:rFonts w:ascii="Calibri" w:hAnsi="Calibri"/>
          <w:sz w:val="22"/>
          <w:szCs w:val="22"/>
          <w:lang w:eastAsia="en-GB"/>
        </w:rPr>
        <w:tab/>
      </w:r>
      <w:r>
        <w:t>Definition</w:t>
      </w:r>
      <w:r>
        <w:tab/>
      </w:r>
      <w:r>
        <w:fldChar w:fldCharType="begin" w:fldLock="1"/>
      </w:r>
      <w:r>
        <w:instrText xml:space="preserve"> PAGEREF _Toc44341148 \h </w:instrText>
      </w:r>
      <w:r>
        <w:fldChar w:fldCharType="separate"/>
      </w:r>
      <w:r>
        <w:t>55</w:t>
      </w:r>
      <w:r>
        <w:fldChar w:fldCharType="end"/>
      </w:r>
    </w:p>
    <w:p w:rsidR="002C3AD9" w:rsidRPr="00677C8D" w:rsidRDefault="002C3AD9">
      <w:pPr>
        <w:pStyle w:val="TOC4"/>
        <w:rPr>
          <w:rFonts w:ascii="Calibri" w:hAnsi="Calibri"/>
          <w:sz w:val="22"/>
          <w:szCs w:val="22"/>
          <w:lang w:eastAsia="en-GB"/>
        </w:rPr>
      </w:pPr>
      <w:r>
        <w:rPr>
          <w:lang w:eastAsia="zh-CN"/>
        </w:rPr>
        <w:t>4.3.46</w:t>
      </w:r>
      <w:r>
        <w:t>.2</w:t>
      </w:r>
      <w:r w:rsidRPr="00677C8D">
        <w:rPr>
          <w:rFonts w:ascii="Calibri" w:hAnsi="Calibri"/>
          <w:sz w:val="22"/>
          <w:szCs w:val="22"/>
          <w:lang w:eastAsia="en-GB"/>
        </w:rPr>
        <w:tab/>
      </w:r>
      <w:r>
        <w:t>Attributes</w:t>
      </w:r>
      <w:r>
        <w:tab/>
      </w:r>
      <w:r>
        <w:fldChar w:fldCharType="begin" w:fldLock="1"/>
      </w:r>
      <w:r>
        <w:instrText xml:space="preserve"> PAGEREF _Toc44341149 \h </w:instrText>
      </w:r>
      <w:r>
        <w:fldChar w:fldCharType="separate"/>
      </w:r>
      <w:r>
        <w:t>55</w:t>
      </w:r>
      <w:r>
        <w:fldChar w:fldCharType="end"/>
      </w:r>
    </w:p>
    <w:p w:rsidR="002C3AD9" w:rsidRPr="00677C8D" w:rsidRDefault="002C3AD9">
      <w:pPr>
        <w:pStyle w:val="TOC4"/>
        <w:rPr>
          <w:rFonts w:ascii="Calibri" w:hAnsi="Calibri"/>
          <w:sz w:val="22"/>
          <w:szCs w:val="22"/>
          <w:lang w:eastAsia="en-GB"/>
        </w:rPr>
      </w:pPr>
      <w:r>
        <w:rPr>
          <w:lang w:eastAsia="zh-CN"/>
        </w:rPr>
        <w:t>4.3.46</w:t>
      </w:r>
      <w:r>
        <w:t>.3</w:t>
      </w:r>
      <w:r w:rsidRPr="00677C8D">
        <w:rPr>
          <w:rFonts w:ascii="Calibri" w:hAnsi="Calibri"/>
          <w:sz w:val="22"/>
          <w:szCs w:val="22"/>
          <w:lang w:eastAsia="en-GB"/>
        </w:rPr>
        <w:tab/>
      </w:r>
      <w:r>
        <w:t>Attribute constraints</w:t>
      </w:r>
      <w:r>
        <w:tab/>
      </w:r>
      <w:r>
        <w:fldChar w:fldCharType="begin" w:fldLock="1"/>
      </w:r>
      <w:r>
        <w:instrText xml:space="preserve"> PAGEREF _Toc44341150 \h </w:instrText>
      </w:r>
      <w:r>
        <w:fldChar w:fldCharType="separate"/>
      </w:r>
      <w:r>
        <w:t>55</w:t>
      </w:r>
      <w:r>
        <w:fldChar w:fldCharType="end"/>
      </w:r>
    </w:p>
    <w:p w:rsidR="002C3AD9" w:rsidRPr="00677C8D" w:rsidRDefault="002C3AD9">
      <w:pPr>
        <w:pStyle w:val="TOC4"/>
        <w:rPr>
          <w:rFonts w:ascii="Calibri" w:hAnsi="Calibri"/>
          <w:sz w:val="22"/>
          <w:szCs w:val="22"/>
          <w:lang w:eastAsia="en-GB"/>
        </w:rPr>
      </w:pPr>
      <w:r>
        <w:rPr>
          <w:lang w:eastAsia="zh-CN"/>
        </w:rPr>
        <w:t>4.3.46</w:t>
      </w:r>
      <w:r>
        <w:t>.4</w:t>
      </w:r>
      <w:r w:rsidRPr="00677C8D">
        <w:rPr>
          <w:rFonts w:ascii="Calibri" w:hAnsi="Calibri"/>
          <w:sz w:val="22"/>
          <w:szCs w:val="22"/>
          <w:lang w:eastAsia="en-GB"/>
        </w:rPr>
        <w:tab/>
      </w:r>
      <w:r>
        <w:t>Notifications</w:t>
      </w:r>
      <w:r>
        <w:tab/>
      </w:r>
      <w:r>
        <w:fldChar w:fldCharType="begin" w:fldLock="1"/>
      </w:r>
      <w:r>
        <w:instrText xml:space="preserve"> PAGEREF _Toc44341151 \h </w:instrText>
      </w:r>
      <w:r>
        <w:fldChar w:fldCharType="separate"/>
      </w:r>
      <w:r>
        <w:t>55</w:t>
      </w:r>
      <w:r>
        <w:fldChar w:fldCharType="end"/>
      </w:r>
    </w:p>
    <w:p w:rsidR="002C3AD9" w:rsidRPr="00677C8D" w:rsidRDefault="002C3AD9">
      <w:pPr>
        <w:pStyle w:val="TOC3"/>
        <w:rPr>
          <w:rFonts w:ascii="Calibri" w:hAnsi="Calibri"/>
          <w:sz w:val="22"/>
          <w:szCs w:val="22"/>
          <w:lang w:eastAsia="en-GB"/>
        </w:rPr>
      </w:pPr>
      <w:r>
        <w:rPr>
          <w:lang w:eastAsia="zh-CN"/>
        </w:rPr>
        <w:t>4.3.47</w:t>
      </w:r>
      <w:r w:rsidRPr="00677C8D">
        <w:rPr>
          <w:rFonts w:ascii="Calibri" w:hAnsi="Calibri"/>
          <w:sz w:val="22"/>
          <w:szCs w:val="22"/>
          <w:lang w:eastAsia="en-GB"/>
        </w:rPr>
        <w:tab/>
      </w:r>
      <w:r>
        <w:rPr>
          <w:lang w:eastAsia="zh-CN"/>
        </w:rPr>
        <w:t xml:space="preserve">MappingSetIDBackhaulAddress  </w:t>
      </w:r>
      <w:r w:rsidRPr="00E805FF">
        <w:rPr>
          <w:rFonts w:ascii="Courier New" w:hAnsi="Courier New" w:cs="Courier New"/>
          <w:lang w:eastAsia="zh-CN"/>
        </w:rPr>
        <w:t>&lt;&lt;dataType&gt;&gt;</w:t>
      </w:r>
      <w:r>
        <w:tab/>
      </w:r>
      <w:r>
        <w:fldChar w:fldCharType="begin" w:fldLock="1"/>
      </w:r>
      <w:r>
        <w:instrText xml:space="preserve"> PAGEREF _Toc44341152 \h </w:instrText>
      </w:r>
      <w:r>
        <w:fldChar w:fldCharType="separate"/>
      </w:r>
      <w:r>
        <w:t>56</w:t>
      </w:r>
      <w:r>
        <w:fldChar w:fldCharType="end"/>
      </w:r>
    </w:p>
    <w:p w:rsidR="002C3AD9" w:rsidRPr="00677C8D" w:rsidRDefault="002C3AD9">
      <w:pPr>
        <w:pStyle w:val="TOC4"/>
        <w:rPr>
          <w:rFonts w:ascii="Calibri" w:hAnsi="Calibri"/>
          <w:sz w:val="22"/>
          <w:szCs w:val="22"/>
          <w:lang w:val="fr-FR" w:eastAsia="en-GB"/>
          <w:rPrChange w:id="1649" w:author="28.541_CR0320_(Rel-16)_NETSLICE-5GNRM" w:date="2020-06-29T16:38:00Z">
            <w:rPr>
              <w:rFonts w:ascii="Calibri" w:hAnsi="Calibri"/>
              <w:sz w:val="22"/>
              <w:szCs w:val="22"/>
              <w:lang w:eastAsia="en-GB"/>
            </w:rPr>
          </w:rPrChange>
        </w:rPr>
      </w:pPr>
      <w:r w:rsidRPr="002C3AD9">
        <w:rPr>
          <w:lang w:val="fr-FR"/>
          <w:rPrChange w:id="1650" w:author="28.541_CR0320_(Rel-16)_NETSLICE-5GNRM" w:date="2020-06-29T16:38:00Z">
            <w:rPr/>
          </w:rPrChange>
        </w:rPr>
        <w:t>4.3.47.1</w:t>
      </w:r>
      <w:r w:rsidRPr="00677C8D">
        <w:rPr>
          <w:rFonts w:ascii="Calibri" w:hAnsi="Calibri"/>
          <w:sz w:val="22"/>
          <w:szCs w:val="22"/>
          <w:lang w:val="fr-FR" w:eastAsia="en-GB"/>
          <w:rPrChange w:id="1651" w:author="28.541_CR0320_(Rel-16)_NETSLICE-5GNRM" w:date="2020-06-29T16:38:00Z">
            <w:rPr>
              <w:rFonts w:ascii="Calibri" w:hAnsi="Calibri"/>
              <w:sz w:val="22"/>
              <w:szCs w:val="22"/>
              <w:lang w:eastAsia="en-GB"/>
            </w:rPr>
          </w:rPrChange>
        </w:rPr>
        <w:tab/>
      </w:r>
      <w:r w:rsidRPr="002C3AD9">
        <w:rPr>
          <w:lang w:val="fr-FR"/>
          <w:rPrChange w:id="1652" w:author="28.541_CR0320_(Rel-16)_NETSLICE-5GNRM" w:date="2020-06-29T16:38:00Z">
            <w:rPr/>
          </w:rPrChange>
        </w:rPr>
        <w:t>Definition</w:t>
      </w:r>
      <w:r w:rsidRPr="002C3AD9">
        <w:rPr>
          <w:lang w:val="fr-FR"/>
          <w:rPrChange w:id="1653" w:author="28.541_CR0320_(Rel-16)_NETSLICE-5GNRM" w:date="2020-06-29T16:38:00Z">
            <w:rPr/>
          </w:rPrChange>
        </w:rPr>
        <w:tab/>
      </w:r>
      <w:r>
        <w:fldChar w:fldCharType="begin" w:fldLock="1"/>
      </w:r>
      <w:r w:rsidRPr="002C3AD9">
        <w:rPr>
          <w:lang w:val="fr-FR"/>
          <w:rPrChange w:id="1654" w:author="28.541_CR0320_(Rel-16)_NETSLICE-5GNRM" w:date="2020-06-29T16:38:00Z">
            <w:rPr/>
          </w:rPrChange>
        </w:rPr>
        <w:instrText xml:space="preserve"> PAGEREF _Toc44341153 \h </w:instrText>
      </w:r>
      <w:r>
        <w:fldChar w:fldCharType="separate"/>
      </w:r>
      <w:r w:rsidRPr="002C3AD9">
        <w:rPr>
          <w:lang w:val="fr-FR"/>
          <w:rPrChange w:id="1655" w:author="28.541_CR0320_(Rel-16)_NETSLICE-5GNRM" w:date="2020-06-29T16:38:00Z">
            <w:rPr/>
          </w:rPrChange>
        </w:rPr>
        <w:t>56</w:t>
      </w:r>
      <w:r>
        <w:fldChar w:fldCharType="end"/>
      </w:r>
    </w:p>
    <w:p w:rsidR="002C3AD9" w:rsidRPr="00677C8D" w:rsidRDefault="002C3AD9">
      <w:pPr>
        <w:pStyle w:val="TOC4"/>
        <w:rPr>
          <w:rFonts w:ascii="Calibri" w:hAnsi="Calibri"/>
          <w:sz w:val="22"/>
          <w:szCs w:val="22"/>
          <w:lang w:val="fr-FR" w:eastAsia="en-GB"/>
          <w:rPrChange w:id="1656" w:author="28.541_CR0320_(Rel-16)_NETSLICE-5GNRM" w:date="2020-06-29T16:38:00Z">
            <w:rPr>
              <w:rFonts w:ascii="Calibri" w:hAnsi="Calibri"/>
              <w:sz w:val="22"/>
              <w:szCs w:val="22"/>
              <w:lang w:eastAsia="en-GB"/>
            </w:rPr>
          </w:rPrChange>
        </w:rPr>
      </w:pPr>
      <w:r w:rsidRPr="002C3AD9">
        <w:rPr>
          <w:lang w:val="fr-FR"/>
          <w:rPrChange w:id="1657" w:author="28.541_CR0320_(Rel-16)_NETSLICE-5GNRM" w:date="2020-06-29T16:38:00Z">
            <w:rPr/>
          </w:rPrChange>
        </w:rPr>
        <w:t>4</w:t>
      </w:r>
      <w:r w:rsidRPr="002C3AD9">
        <w:rPr>
          <w:lang w:val="fr-FR" w:eastAsia="zh-CN"/>
          <w:rPrChange w:id="1658" w:author="28.541_CR0320_(Rel-16)_NETSLICE-5GNRM" w:date="2020-06-29T16:38:00Z">
            <w:rPr>
              <w:lang w:eastAsia="zh-CN"/>
            </w:rPr>
          </w:rPrChange>
        </w:rPr>
        <w:t>.</w:t>
      </w:r>
      <w:r w:rsidRPr="002C3AD9">
        <w:rPr>
          <w:lang w:val="fr-FR"/>
          <w:rPrChange w:id="1659" w:author="28.541_CR0320_(Rel-16)_NETSLICE-5GNRM" w:date="2020-06-29T16:38:00Z">
            <w:rPr/>
          </w:rPrChange>
        </w:rPr>
        <w:t>3.47.2</w:t>
      </w:r>
      <w:r w:rsidRPr="00677C8D">
        <w:rPr>
          <w:rFonts w:ascii="Calibri" w:hAnsi="Calibri"/>
          <w:sz w:val="22"/>
          <w:szCs w:val="22"/>
          <w:lang w:val="fr-FR" w:eastAsia="en-GB"/>
          <w:rPrChange w:id="1660" w:author="28.541_CR0320_(Rel-16)_NETSLICE-5GNRM" w:date="2020-06-29T16:38:00Z">
            <w:rPr>
              <w:rFonts w:ascii="Calibri" w:hAnsi="Calibri"/>
              <w:sz w:val="22"/>
              <w:szCs w:val="22"/>
              <w:lang w:eastAsia="en-GB"/>
            </w:rPr>
          </w:rPrChange>
        </w:rPr>
        <w:tab/>
      </w:r>
      <w:r w:rsidRPr="002C3AD9">
        <w:rPr>
          <w:lang w:val="fr-FR"/>
          <w:rPrChange w:id="1661" w:author="28.541_CR0320_(Rel-16)_NETSLICE-5GNRM" w:date="2020-06-29T16:38:00Z">
            <w:rPr/>
          </w:rPrChange>
        </w:rPr>
        <w:t>Attributes</w:t>
      </w:r>
      <w:r w:rsidRPr="002C3AD9">
        <w:rPr>
          <w:lang w:val="fr-FR"/>
          <w:rPrChange w:id="1662" w:author="28.541_CR0320_(Rel-16)_NETSLICE-5GNRM" w:date="2020-06-29T16:38:00Z">
            <w:rPr/>
          </w:rPrChange>
        </w:rPr>
        <w:tab/>
      </w:r>
      <w:r>
        <w:fldChar w:fldCharType="begin" w:fldLock="1"/>
      </w:r>
      <w:r w:rsidRPr="002C3AD9">
        <w:rPr>
          <w:lang w:val="fr-FR"/>
          <w:rPrChange w:id="1663" w:author="28.541_CR0320_(Rel-16)_NETSLICE-5GNRM" w:date="2020-06-29T16:38:00Z">
            <w:rPr/>
          </w:rPrChange>
        </w:rPr>
        <w:instrText xml:space="preserve"> PAGEREF _Toc44341154 \h </w:instrText>
      </w:r>
      <w:r>
        <w:fldChar w:fldCharType="separate"/>
      </w:r>
      <w:r w:rsidRPr="002C3AD9">
        <w:rPr>
          <w:lang w:val="fr-FR"/>
          <w:rPrChange w:id="1664" w:author="28.541_CR0320_(Rel-16)_NETSLICE-5GNRM" w:date="2020-06-29T16:38:00Z">
            <w:rPr/>
          </w:rPrChange>
        </w:rPr>
        <w:t>56</w:t>
      </w:r>
      <w:r>
        <w:fldChar w:fldCharType="end"/>
      </w:r>
    </w:p>
    <w:p w:rsidR="002C3AD9" w:rsidRPr="00677C8D" w:rsidRDefault="002C3AD9">
      <w:pPr>
        <w:pStyle w:val="TOC4"/>
        <w:rPr>
          <w:rFonts w:ascii="Calibri" w:hAnsi="Calibri"/>
          <w:sz w:val="22"/>
          <w:szCs w:val="22"/>
          <w:lang w:val="fr-FR" w:eastAsia="en-GB"/>
          <w:rPrChange w:id="1665" w:author="28.541_CR0320_(Rel-16)_NETSLICE-5GNRM" w:date="2020-06-29T16:38:00Z">
            <w:rPr>
              <w:rFonts w:ascii="Calibri" w:hAnsi="Calibri"/>
              <w:sz w:val="22"/>
              <w:szCs w:val="22"/>
              <w:lang w:eastAsia="en-GB"/>
            </w:rPr>
          </w:rPrChange>
        </w:rPr>
      </w:pPr>
      <w:r w:rsidRPr="002C3AD9">
        <w:rPr>
          <w:lang w:val="fr-FR"/>
          <w:rPrChange w:id="1666" w:author="28.541_CR0320_(Rel-16)_NETSLICE-5GNRM" w:date="2020-06-29T16:38:00Z">
            <w:rPr/>
          </w:rPrChange>
        </w:rPr>
        <w:lastRenderedPageBreak/>
        <w:t>4.3.47.3</w:t>
      </w:r>
      <w:r w:rsidRPr="00677C8D">
        <w:rPr>
          <w:rFonts w:ascii="Calibri" w:hAnsi="Calibri"/>
          <w:sz w:val="22"/>
          <w:szCs w:val="22"/>
          <w:lang w:val="fr-FR" w:eastAsia="en-GB"/>
          <w:rPrChange w:id="1667" w:author="28.541_CR0320_(Rel-16)_NETSLICE-5GNRM" w:date="2020-06-29T16:38:00Z">
            <w:rPr>
              <w:rFonts w:ascii="Calibri" w:hAnsi="Calibri"/>
              <w:sz w:val="22"/>
              <w:szCs w:val="22"/>
              <w:lang w:eastAsia="en-GB"/>
            </w:rPr>
          </w:rPrChange>
        </w:rPr>
        <w:tab/>
      </w:r>
      <w:r w:rsidRPr="002C3AD9">
        <w:rPr>
          <w:lang w:val="fr-FR"/>
          <w:rPrChange w:id="1668" w:author="28.541_CR0320_(Rel-16)_NETSLICE-5GNRM" w:date="2020-06-29T16:38:00Z">
            <w:rPr/>
          </w:rPrChange>
        </w:rPr>
        <w:t>Attribute constraints</w:t>
      </w:r>
      <w:r w:rsidRPr="002C3AD9">
        <w:rPr>
          <w:lang w:val="fr-FR"/>
          <w:rPrChange w:id="1669" w:author="28.541_CR0320_(Rel-16)_NETSLICE-5GNRM" w:date="2020-06-29T16:38:00Z">
            <w:rPr/>
          </w:rPrChange>
        </w:rPr>
        <w:tab/>
      </w:r>
      <w:r>
        <w:fldChar w:fldCharType="begin" w:fldLock="1"/>
      </w:r>
      <w:r w:rsidRPr="002C3AD9">
        <w:rPr>
          <w:lang w:val="fr-FR"/>
          <w:rPrChange w:id="1670" w:author="28.541_CR0320_(Rel-16)_NETSLICE-5GNRM" w:date="2020-06-29T16:38:00Z">
            <w:rPr/>
          </w:rPrChange>
        </w:rPr>
        <w:instrText xml:space="preserve"> PAGEREF _Toc44341155 \h </w:instrText>
      </w:r>
      <w:r>
        <w:fldChar w:fldCharType="separate"/>
      </w:r>
      <w:r w:rsidRPr="002C3AD9">
        <w:rPr>
          <w:lang w:val="fr-FR"/>
          <w:rPrChange w:id="1671" w:author="28.541_CR0320_(Rel-16)_NETSLICE-5GNRM" w:date="2020-06-29T16:38:00Z">
            <w:rPr/>
          </w:rPrChange>
        </w:rPr>
        <w:t>56</w:t>
      </w:r>
      <w:r>
        <w:fldChar w:fldCharType="end"/>
      </w:r>
    </w:p>
    <w:p w:rsidR="002C3AD9" w:rsidRPr="00677C8D" w:rsidRDefault="002C3AD9">
      <w:pPr>
        <w:pStyle w:val="TOC4"/>
        <w:rPr>
          <w:rFonts w:ascii="Calibri" w:hAnsi="Calibri"/>
          <w:sz w:val="22"/>
          <w:szCs w:val="22"/>
          <w:lang w:val="fr-FR" w:eastAsia="en-GB"/>
          <w:rPrChange w:id="1672" w:author="28.541_CR0320_(Rel-16)_NETSLICE-5GNRM" w:date="2020-06-29T16:38:00Z">
            <w:rPr>
              <w:rFonts w:ascii="Calibri" w:hAnsi="Calibri"/>
              <w:sz w:val="22"/>
              <w:szCs w:val="22"/>
              <w:lang w:eastAsia="en-GB"/>
            </w:rPr>
          </w:rPrChange>
        </w:rPr>
      </w:pPr>
      <w:r w:rsidRPr="002C3AD9">
        <w:rPr>
          <w:lang w:val="fr-FR" w:eastAsia="zh-CN"/>
          <w:rPrChange w:id="1673" w:author="28.541_CR0320_(Rel-16)_NETSLICE-5GNRM" w:date="2020-06-29T16:38:00Z">
            <w:rPr>
              <w:lang w:eastAsia="zh-CN"/>
            </w:rPr>
          </w:rPrChange>
        </w:rPr>
        <w:t>4</w:t>
      </w:r>
      <w:r w:rsidRPr="002C3AD9">
        <w:rPr>
          <w:lang w:val="fr-FR"/>
          <w:rPrChange w:id="1674" w:author="28.541_CR0320_(Rel-16)_NETSLICE-5GNRM" w:date="2020-06-29T16:38:00Z">
            <w:rPr/>
          </w:rPrChange>
        </w:rPr>
        <w:t>.3.47.4</w:t>
      </w:r>
      <w:r w:rsidRPr="00677C8D">
        <w:rPr>
          <w:rFonts w:ascii="Calibri" w:hAnsi="Calibri"/>
          <w:sz w:val="22"/>
          <w:szCs w:val="22"/>
          <w:lang w:val="fr-FR" w:eastAsia="en-GB"/>
          <w:rPrChange w:id="1675" w:author="28.541_CR0320_(Rel-16)_NETSLICE-5GNRM" w:date="2020-06-29T16:38:00Z">
            <w:rPr>
              <w:rFonts w:ascii="Calibri" w:hAnsi="Calibri"/>
              <w:sz w:val="22"/>
              <w:szCs w:val="22"/>
              <w:lang w:eastAsia="en-GB"/>
            </w:rPr>
          </w:rPrChange>
        </w:rPr>
        <w:tab/>
      </w:r>
      <w:r w:rsidRPr="002C3AD9">
        <w:rPr>
          <w:lang w:val="fr-FR"/>
          <w:rPrChange w:id="1676" w:author="28.541_CR0320_(Rel-16)_NETSLICE-5GNRM" w:date="2020-06-29T16:38:00Z">
            <w:rPr/>
          </w:rPrChange>
        </w:rPr>
        <w:t>Notifications</w:t>
      </w:r>
      <w:r w:rsidRPr="002C3AD9">
        <w:rPr>
          <w:lang w:val="fr-FR"/>
          <w:rPrChange w:id="1677" w:author="28.541_CR0320_(Rel-16)_NETSLICE-5GNRM" w:date="2020-06-29T16:38:00Z">
            <w:rPr/>
          </w:rPrChange>
        </w:rPr>
        <w:tab/>
      </w:r>
      <w:r>
        <w:fldChar w:fldCharType="begin" w:fldLock="1"/>
      </w:r>
      <w:r w:rsidRPr="002C3AD9">
        <w:rPr>
          <w:lang w:val="fr-FR"/>
          <w:rPrChange w:id="1678" w:author="28.541_CR0320_(Rel-16)_NETSLICE-5GNRM" w:date="2020-06-29T16:38:00Z">
            <w:rPr/>
          </w:rPrChange>
        </w:rPr>
        <w:instrText xml:space="preserve"> PAGEREF _Toc44341156 \h </w:instrText>
      </w:r>
      <w:r>
        <w:fldChar w:fldCharType="separate"/>
      </w:r>
      <w:r w:rsidRPr="002C3AD9">
        <w:rPr>
          <w:lang w:val="fr-FR"/>
          <w:rPrChange w:id="1679" w:author="28.541_CR0320_(Rel-16)_NETSLICE-5GNRM" w:date="2020-06-29T16:38:00Z">
            <w:rPr/>
          </w:rPrChange>
        </w:rPr>
        <w:t>56</w:t>
      </w:r>
      <w:r>
        <w:fldChar w:fldCharType="end"/>
      </w:r>
    </w:p>
    <w:p w:rsidR="002C3AD9" w:rsidRPr="00677C8D" w:rsidRDefault="002C3AD9">
      <w:pPr>
        <w:pStyle w:val="TOC3"/>
        <w:rPr>
          <w:rFonts w:ascii="Calibri" w:hAnsi="Calibri"/>
          <w:sz w:val="22"/>
          <w:szCs w:val="22"/>
          <w:lang w:val="fr-FR" w:eastAsia="en-GB"/>
          <w:rPrChange w:id="1680" w:author="28.541_CR0320_(Rel-16)_NETSLICE-5GNRM" w:date="2020-06-29T16:38:00Z">
            <w:rPr>
              <w:rFonts w:ascii="Calibri" w:hAnsi="Calibri"/>
              <w:sz w:val="22"/>
              <w:szCs w:val="22"/>
              <w:lang w:eastAsia="en-GB"/>
            </w:rPr>
          </w:rPrChange>
        </w:rPr>
      </w:pPr>
      <w:r w:rsidRPr="002C3AD9">
        <w:rPr>
          <w:lang w:val="fr-FR" w:eastAsia="zh-CN"/>
          <w:rPrChange w:id="1681" w:author="28.541_CR0320_(Rel-16)_NETSLICE-5GNRM" w:date="2020-06-29T16:38:00Z">
            <w:rPr>
              <w:lang w:eastAsia="zh-CN"/>
            </w:rPr>
          </w:rPrChange>
        </w:rPr>
        <w:t>4.3.48</w:t>
      </w:r>
      <w:r w:rsidRPr="00677C8D">
        <w:rPr>
          <w:rFonts w:ascii="Calibri" w:hAnsi="Calibri"/>
          <w:sz w:val="22"/>
          <w:szCs w:val="22"/>
          <w:lang w:val="fr-FR" w:eastAsia="en-GB"/>
          <w:rPrChange w:id="1682" w:author="28.541_CR0320_(Rel-16)_NETSLICE-5GNRM" w:date="2020-06-29T16:38:00Z">
            <w:rPr>
              <w:rFonts w:ascii="Calibri" w:hAnsi="Calibri"/>
              <w:sz w:val="22"/>
              <w:szCs w:val="22"/>
              <w:lang w:eastAsia="en-GB"/>
            </w:rPr>
          </w:rPrChange>
        </w:rPr>
        <w:tab/>
      </w:r>
      <w:r w:rsidRPr="002C3AD9">
        <w:rPr>
          <w:lang w:val="fr-FR" w:eastAsia="zh-CN"/>
          <w:rPrChange w:id="1683" w:author="28.541_CR0320_(Rel-16)_NETSLICE-5GNRM" w:date="2020-06-29T16:38:00Z">
            <w:rPr>
              <w:lang w:eastAsia="zh-CN"/>
            </w:rPr>
          </w:rPrChange>
        </w:rPr>
        <w:t xml:space="preserve">BackhaulAddress  </w:t>
      </w:r>
      <w:r w:rsidRPr="002C3AD9">
        <w:rPr>
          <w:rFonts w:ascii="Courier New" w:hAnsi="Courier New" w:cs="Courier New"/>
          <w:lang w:val="fr-FR" w:eastAsia="zh-CN"/>
          <w:rPrChange w:id="1684" w:author="28.541_CR0320_(Rel-16)_NETSLICE-5GNRM" w:date="2020-06-29T16:38:00Z">
            <w:rPr>
              <w:rFonts w:ascii="Courier New" w:hAnsi="Courier New" w:cs="Courier New"/>
              <w:lang w:eastAsia="zh-CN"/>
            </w:rPr>
          </w:rPrChange>
        </w:rPr>
        <w:t>&lt;&lt;dataType&gt;&gt;</w:t>
      </w:r>
      <w:r w:rsidRPr="002C3AD9">
        <w:rPr>
          <w:lang w:val="fr-FR"/>
          <w:rPrChange w:id="1685" w:author="28.541_CR0320_(Rel-16)_NETSLICE-5GNRM" w:date="2020-06-29T16:38:00Z">
            <w:rPr/>
          </w:rPrChange>
        </w:rPr>
        <w:tab/>
      </w:r>
      <w:r>
        <w:fldChar w:fldCharType="begin" w:fldLock="1"/>
      </w:r>
      <w:r w:rsidRPr="002C3AD9">
        <w:rPr>
          <w:lang w:val="fr-FR"/>
          <w:rPrChange w:id="1686" w:author="28.541_CR0320_(Rel-16)_NETSLICE-5GNRM" w:date="2020-06-29T16:38:00Z">
            <w:rPr/>
          </w:rPrChange>
        </w:rPr>
        <w:instrText xml:space="preserve"> PAGEREF _Toc44341157 \h </w:instrText>
      </w:r>
      <w:r>
        <w:fldChar w:fldCharType="separate"/>
      </w:r>
      <w:r w:rsidRPr="002C3AD9">
        <w:rPr>
          <w:lang w:val="fr-FR"/>
          <w:rPrChange w:id="1687" w:author="28.541_CR0320_(Rel-16)_NETSLICE-5GNRM" w:date="2020-06-29T16:38:00Z">
            <w:rPr/>
          </w:rPrChange>
        </w:rPr>
        <w:t>56</w:t>
      </w:r>
      <w:r>
        <w:fldChar w:fldCharType="end"/>
      </w:r>
    </w:p>
    <w:p w:rsidR="002C3AD9" w:rsidRPr="00677C8D" w:rsidRDefault="002C3AD9">
      <w:pPr>
        <w:pStyle w:val="TOC4"/>
        <w:rPr>
          <w:rFonts w:ascii="Calibri" w:hAnsi="Calibri"/>
          <w:sz w:val="22"/>
          <w:szCs w:val="22"/>
          <w:lang w:val="fr-FR" w:eastAsia="en-GB"/>
          <w:rPrChange w:id="1688" w:author="28.541_CR0320_(Rel-16)_NETSLICE-5GNRM" w:date="2020-06-29T16:38:00Z">
            <w:rPr>
              <w:rFonts w:ascii="Calibri" w:hAnsi="Calibri"/>
              <w:sz w:val="22"/>
              <w:szCs w:val="22"/>
              <w:lang w:eastAsia="en-GB"/>
            </w:rPr>
          </w:rPrChange>
        </w:rPr>
      </w:pPr>
      <w:r w:rsidRPr="002C3AD9">
        <w:rPr>
          <w:lang w:val="fr-FR"/>
          <w:rPrChange w:id="1689" w:author="28.541_CR0320_(Rel-16)_NETSLICE-5GNRM" w:date="2020-06-29T16:38:00Z">
            <w:rPr/>
          </w:rPrChange>
        </w:rPr>
        <w:t>4.3.48.1</w:t>
      </w:r>
      <w:r w:rsidRPr="00677C8D">
        <w:rPr>
          <w:rFonts w:ascii="Calibri" w:hAnsi="Calibri"/>
          <w:sz w:val="22"/>
          <w:szCs w:val="22"/>
          <w:lang w:val="fr-FR" w:eastAsia="en-GB"/>
          <w:rPrChange w:id="1690" w:author="28.541_CR0320_(Rel-16)_NETSLICE-5GNRM" w:date="2020-06-29T16:38:00Z">
            <w:rPr>
              <w:rFonts w:ascii="Calibri" w:hAnsi="Calibri"/>
              <w:sz w:val="22"/>
              <w:szCs w:val="22"/>
              <w:lang w:eastAsia="en-GB"/>
            </w:rPr>
          </w:rPrChange>
        </w:rPr>
        <w:tab/>
      </w:r>
      <w:r w:rsidRPr="002C3AD9">
        <w:rPr>
          <w:lang w:val="fr-FR"/>
          <w:rPrChange w:id="1691" w:author="28.541_CR0320_(Rel-16)_NETSLICE-5GNRM" w:date="2020-06-29T16:38:00Z">
            <w:rPr/>
          </w:rPrChange>
        </w:rPr>
        <w:t>Definition</w:t>
      </w:r>
      <w:r w:rsidRPr="002C3AD9">
        <w:rPr>
          <w:lang w:val="fr-FR"/>
          <w:rPrChange w:id="1692" w:author="28.541_CR0320_(Rel-16)_NETSLICE-5GNRM" w:date="2020-06-29T16:38:00Z">
            <w:rPr/>
          </w:rPrChange>
        </w:rPr>
        <w:tab/>
      </w:r>
      <w:r>
        <w:fldChar w:fldCharType="begin" w:fldLock="1"/>
      </w:r>
      <w:r w:rsidRPr="002C3AD9">
        <w:rPr>
          <w:lang w:val="fr-FR"/>
          <w:rPrChange w:id="1693" w:author="28.541_CR0320_(Rel-16)_NETSLICE-5GNRM" w:date="2020-06-29T16:38:00Z">
            <w:rPr/>
          </w:rPrChange>
        </w:rPr>
        <w:instrText xml:space="preserve"> PAGEREF _Toc44341158 \h </w:instrText>
      </w:r>
      <w:r>
        <w:fldChar w:fldCharType="separate"/>
      </w:r>
      <w:r w:rsidRPr="002C3AD9">
        <w:rPr>
          <w:lang w:val="fr-FR"/>
          <w:rPrChange w:id="1694" w:author="28.541_CR0320_(Rel-16)_NETSLICE-5GNRM" w:date="2020-06-29T16:38:00Z">
            <w:rPr/>
          </w:rPrChange>
        </w:rPr>
        <w:t>56</w:t>
      </w:r>
      <w:r>
        <w:fldChar w:fldCharType="end"/>
      </w:r>
    </w:p>
    <w:p w:rsidR="002C3AD9" w:rsidRPr="00677C8D" w:rsidRDefault="002C3AD9">
      <w:pPr>
        <w:pStyle w:val="TOC4"/>
        <w:rPr>
          <w:rFonts w:ascii="Calibri" w:hAnsi="Calibri"/>
          <w:sz w:val="22"/>
          <w:szCs w:val="22"/>
          <w:lang w:val="fr-FR" w:eastAsia="en-GB"/>
          <w:rPrChange w:id="1695" w:author="28.541_CR0320_(Rel-16)_NETSLICE-5GNRM" w:date="2020-06-29T16:38:00Z">
            <w:rPr>
              <w:rFonts w:ascii="Calibri" w:hAnsi="Calibri"/>
              <w:sz w:val="22"/>
              <w:szCs w:val="22"/>
              <w:lang w:eastAsia="en-GB"/>
            </w:rPr>
          </w:rPrChange>
        </w:rPr>
      </w:pPr>
      <w:r w:rsidRPr="002C3AD9">
        <w:rPr>
          <w:lang w:val="fr-FR"/>
          <w:rPrChange w:id="1696" w:author="28.541_CR0320_(Rel-16)_NETSLICE-5GNRM" w:date="2020-06-29T16:38:00Z">
            <w:rPr/>
          </w:rPrChange>
        </w:rPr>
        <w:t>4</w:t>
      </w:r>
      <w:r w:rsidRPr="002C3AD9">
        <w:rPr>
          <w:lang w:val="fr-FR" w:eastAsia="zh-CN"/>
          <w:rPrChange w:id="1697" w:author="28.541_CR0320_(Rel-16)_NETSLICE-5GNRM" w:date="2020-06-29T16:38:00Z">
            <w:rPr>
              <w:lang w:eastAsia="zh-CN"/>
            </w:rPr>
          </w:rPrChange>
        </w:rPr>
        <w:t>.</w:t>
      </w:r>
      <w:r w:rsidRPr="002C3AD9">
        <w:rPr>
          <w:lang w:val="fr-FR"/>
          <w:rPrChange w:id="1698" w:author="28.541_CR0320_(Rel-16)_NETSLICE-5GNRM" w:date="2020-06-29T16:38:00Z">
            <w:rPr/>
          </w:rPrChange>
        </w:rPr>
        <w:t>3.48.2</w:t>
      </w:r>
      <w:r w:rsidRPr="00677C8D">
        <w:rPr>
          <w:rFonts w:ascii="Calibri" w:hAnsi="Calibri"/>
          <w:sz w:val="22"/>
          <w:szCs w:val="22"/>
          <w:lang w:val="fr-FR" w:eastAsia="en-GB"/>
          <w:rPrChange w:id="1699" w:author="28.541_CR0320_(Rel-16)_NETSLICE-5GNRM" w:date="2020-06-29T16:38:00Z">
            <w:rPr>
              <w:rFonts w:ascii="Calibri" w:hAnsi="Calibri"/>
              <w:sz w:val="22"/>
              <w:szCs w:val="22"/>
              <w:lang w:eastAsia="en-GB"/>
            </w:rPr>
          </w:rPrChange>
        </w:rPr>
        <w:tab/>
      </w:r>
      <w:r w:rsidRPr="002C3AD9">
        <w:rPr>
          <w:lang w:val="fr-FR"/>
          <w:rPrChange w:id="1700" w:author="28.541_CR0320_(Rel-16)_NETSLICE-5GNRM" w:date="2020-06-29T16:38:00Z">
            <w:rPr/>
          </w:rPrChange>
        </w:rPr>
        <w:t>Attributes</w:t>
      </w:r>
      <w:r w:rsidRPr="002C3AD9">
        <w:rPr>
          <w:lang w:val="fr-FR"/>
          <w:rPrChange w:id="1701" w:author="28.541_CR0320_(Rel-16)_NETSLICE-5GNRM" w:date="2020-06-29T16:38:00Z">
            <w:rPr/>
          </w:rPrChange>
        </w:rPr>
        <w:tab/>
      </w:r>
      <w:r>
        <w:fldChar w:fldCharType="begin" w:fldLock="1"/>
      </w:r>
      <w:r w:rsidRPr="002C3AD9">
        <w:rPr>
          <w:lang w:val="fr-FR"/>
          <w:rPrChange w:id="1702" w:author="28.541_CR0320_(Rel-16)_NETSLICE-5GNRM" w:date="2020-06-29T16:38:00Z">
            <w:rPr/>
          </w:rPrChange>
        </w:rPr>
        <w:instrText xml:space="preserve"> PAGEREF _Toc44341159 \h </w:instrText>
      </w:r>
      <w:r>
        <w:fldChar w:fldCharType="separate"/>
      </w:r>
      <w:r w:rsidRPr="002C3AD9">
        <w:rPr>
          <w:lang w:val="fr-FR"/>
          <w:rPrChange w:id="1703" w:author="28.541_CR0320_(Rel-16)_NETSLICE-5GNRM" w:date="2020-06-29T16:38:00Z">
            <w:rPr/>
          </w:rPrChange>
        </w:rPr>
        <w:t>56</w:t>
      </w:r>
      <w:r>
        <w:fldChar w:fldCharType="end"/>
      </w:r>
    </w:p>
    <w:p w:rsidR="002C3AD9" w:rsidRPr="00677C8D" w:rsidRDefault="002C3AD9">
      <w:pPr>
        <w:pStyle w:val="TOC4"/>
        <w:rPr>
          <w:rFonts w:ascii="Calibri" w:hAnsi="Calibri"/>
          <w:sz w:val="22"/>
          <w:szCs w:val="22"/>
          <w:lang w:val="fr-FR" w:eastAsia="en-GB"/>
          <w:rPrChange w:id="1704" w:author="28.541_CR0320_(Rel-16)_NETSLICE-5GNRM" w:date="2020-06-29T16:38:00Z">
            <w:rPr>
              <w:rFonts w:ascii="Calibri" w:hAnsi="Calibri"/>
              <w:sz w:val="22"/>
              <w:szCs w:val="22"/>
              <w:lang w:eastAsia="en-GB"/>
            </w:rPr>
          </w:rPrChange>
        </w:rPr>
      </w:pPr>
      <w:r w:rsidRPr="002C3AD9">
        <w:rPr>
          <w:lang w:val="fr-FR"/>
          <w:rPrChange w:id="1705" w:author="28.541_CR0320_(Rel-16)_NETSLICE-5GNRM" w:date="2020-06-29T16:38:00Z">
            <w:rPr/>
          </w:rPrChange>
        </w:rPr>
        <w:t>4.3.48.3</w:t>
      </w:r>
      <w:r w:rsidRPr="00677C8D">
        <w:rPr>
          <w:rFonts w:ascii="Calibri" w:hAnsi="Calibri"/>
          <w:sz w:val="22"/>
          <w:szCs w:val="22"/>
          <w:lang w:val="fr-FR" w:eastAsia="en-GB"/>
          <w:rPrChange w:id="1706" w:author="28.541_CR0320_(Rel-16)_NETSLICE-5GNRM" w:date="2020-06-29T16:38:00Z">
            <w:rPr>
              <w:rFonts w:ascii="Calibri" w:hAnsi="Calibri"/>
              <w:sz w:val="22"/>
              <w:szCs w:val="22"/>
              <w:lang w:eastAsia="en-GB"/>
            </w:rPr>
          </w:rPrChange>
        </w:rPr>
        <w:tab/>
      </w:r>
      <w:r w:rsidRPr="002C3AD9">
        <w:rPr>
          <w:lang w:val="fr-FR"/>
          <w:rPrChange w:id="1707" w:author="28.541_CR0320_(Rel-16)_NETSLICE-5GNRM" w:date="2020-06-29T16:38:00Z">
            <w:rPr/>
          </w:rPrChange>
        </w:rPr>
        <w:t>Attribute constraints</w:t>
      </w:r>
      <w:r w:rsidRPr="002C3AD9">
        <w:rPr>
          <w:lang w:val="fr-FR"/>
          <w:rPrChange w:id="1708" w:author="28.541_CR0320_(Rel-16)_NETSLICE-5GNRM" w:date="2020-06-29T16:38:00Z">
            <w:rPr/>
          </w:rPrChange>
        </w:rPr>
        <w:tab/>
      </w:r>
      <w:r>
        <w:fldChar w:fldCharType="begin" w:fldLock="1"/>
      </w:r>
      <w:r w:rsidRPr="002C3AD9">
        <w:rPr>
          <w:lang w:val="fr-FR"/>
          <w:rPrChange w:id="1709" w:author="28.541_CR0320_(Rel-16)_NETSLICE-5GNRM" w:date="2020-06-29T16:38:00Z">
            <w:rPr/>
          </w:rPrChange>
        </w:rPr>
        <w:instrText xml:space="preserve"> PAGEREF _Toc44341160 \h </w:instrText>
      </w:r>
      <w:r>
        <w:fldChar w:fldCharType="separate"/>
      </w:r>
      <w:r w:rsidRPr="002C3AD9">
        <w:rPr>
          <w:lang w:val="fr-FR"/>
          <w:rPrChange w:id="1710" w:author="28.541_CR0320_(Rel-16)_NETSLICE-5GNRM" w:date="2020-06-29T16:38:00Z">
            <w:rPr/>
          </w:rPrChange>
        </w:rPr>
        <w:t>56</w:t>
      </w:r>
      <w:r>
        <w:fldChar w:fldCharType="end"/>
      </w:r>
    </w:p>
    <w:p w:rsidR="002C3AD9" w:rsidRPr="00677C8D" w:rsidRDefault="002C3AD9">
      <w:pPr>
        <w:pStyle w:val="TOC4"/>
        <w:rPr>
          <w:rFonts w:ascii="Calibri" w:hAnsi="Calibri"/>
          <w:sz w:val="22"/>
          <w:szCs w:val="22"/>
          <w:lang w:val="fr-FR" w:eastAsia="en-GB"/>
          <w:rPrChange w:id="1711" w:author="28.541_CR0320_(Rel-16)_NETSLICE-5GNRM" w:date="2020-06-29T16:38:00Z">
            <w:rPr>
              <w:rFonts w:ascii="Calibri" w:hAnsi="Calibri"/>
              <w:sz w:val="22"/>
              <w:szCs w:val="22"/>
              <w:lang w:eastAsia="en-GB"/>
            </w:rPr>
          </w:rPrChange>
        </w:rPr>
      </w:pPr>
      <w:r w:rsidRPr="002C3AD9">
        <w:rPr>
          <w:lang w:val="fr-FR" w:eastAsia="zh-CN"/>
          <w:rPrChange w:id="1712" w:author="28.541_CR0320_(Rel-16)_NETSLICE-5GNRM" w:date="2020-06-29T16:38:00Z">
            <w:rPr>
              <w:lang w:eastAsia="zh-CN"/>
            </w:rPr>
          </w:rPrChange>
        </w:rPr>
        <w:t>4</w:t>
      </w:r>
      <w:r w:rsidRPr="002C3AD9">
        <w:rPr>
          <w:lang w:val="fr-FR"/>
          <w:rPrChange w:id="1713" w:author="28.541_CR0320_(Rel-16)_NETSLICE-5GNRM" w:date="2020-06-29T16:38:00Z">
            <w:rPr/>
          </w:rPrChange>
        </w:rPr>
        <w:t>.3.48.4</w:t>
      </w:r>
      <w:r w:rsidRPr="00677C8D">
        <w:rPr>
          <w:rFonts w:ascii="Calibri" w:hAnsi="Calibri"/>
          <w:sz w:val="22"/>
          <w:szCs w:val="22"/>
          <w:lang w:val="fr-FR" w:eastAsia="en-GB"/>
          <w:rPrChange w:id="1714" w:author="28.541_CR0320_(Rel-16)_NETSLICE-5GNRM" w:date="2020-06-29T16:38:00Z">
            <w:rPr>
              <w:rFonts w:ascii="Calibri" w:hAnsi="Calibri"/>
              <w:sz w:val="22"/>
              <w:szCs w:val="22"/>
              <w:lang w:eastAsia="en-GB"/>
            </w:rPr>
          </w:rPrChange>
        </w:rPr>
        <w:tab/>
      </w:r>
      <w:r w:rsidRPr="002C3AD9">
        <w:rPr>
          <w:lang w:val="fr-FR"/>
          <w:rPrChange w:id="1715" w:author="28.541_CR0320_(Rel-16)_NETSLICE-5GNRM" w:date="2020-06-29T16:38:00Z">
            <w:rPr/>
          </w:rPrChange>
        </w:rPr>
        <w:t>Notifications</w:t>
      </w:r>
      <w:r w:rsidRPr="002C3AD9">
        <w:rPr>
          <w:lang w:val="fr-FR"/>
          <w:rPrChange w:id="1716" w:author="28.541_CR0320_(Rel-16)_NETSLICE-5GNRM" w:date="2020-06-29T16:38:00Z">
            <w:rPr/>
          </w:rPrChange>
        </w:rPr>
        <w:tab/>
      </w:r>
      <w:r>
        <w:fldChar w:fldCharType="begin" w:fldLock="1"/>
      </w:r>
      <w:r w:rsidRPr="002C3AD9">
        <w:rPr>
          <w:lang w:val="fr-FR"/>
          <w:rPrChange w:id="1717" w:author="28.541_CR0320_(Rel-16)_NETSLICE-5GNRM" w:date="2020-06-29T16:38:00Z">
            <w:rPr/>
          </w:rPrChange>
        </w:rPr>
        <w:instrText xml:space="preserve"> PAGEREF _Toc44341161 \h </w:instrText>
      </w:r>
      <w:r>
        <w:fldChar w:fldCharType="separate"/>
      </w:r>
      <w:r w:rsidRPr="002C3AD9">
        <w:rPr>
          <w:lang w:val="fr-FR"/>
          <w:rPrChange w:id="1718" w:author="28.541_CR0320_(Rel-16)_NETSLICE-5GNRM" w:date="2020-06-29T16:38:00Z">
            <w:rPr/>
          </w:rPrChange>
        </w:rPr>
        <w:t>56</w:t>
      </w:r>
      <w:r>
        <w:fldChar w:fldCharType="end"/>
      </w:r>
    </w:p>
    <w:p w:rsidR="002C3AD9" w:rsidRPr="00677C8D" w:rsidRDefault="002C3AD9">
      <w:pPr>
        <w:pStyle w:val="TOC3"/>
        <w:rPr>
          <w:rFonts w:ascii="Calibri" w:hAnsi="Calibri"/>
          <w:sz w:val="22"/>
          <w:szCs w:val="22"/>
          <w:lang w:val="fr-FR" w:eastAsia="en-GB"/>
          <w:rPrChange w:id="1719" w:author="28.541_CR0320_(Rel-16)_NETSLICE-5GNRM" w:date="2020-06-29T16:38:00Z">
            <w:rPr>
              <w:rFonts w:ascii="Calibri" w:hAnsi="Calibri"/>
              <w:sz w:val="22"/>
              <w:szCs w:val="22"/>
              <w:lang w:eastAsia="en-GB"/>
            </w:rPr>
          </w:rPrChange>
        </w:rPr>
      </w:pPr>
      <w:r w:rsidRPr="002C3AD9">
        <w:rPr>
          <w:lang w:val="fr-FR" w:eastAsia="zh-CN"/>
          <w:rPrChange w:id="1720" w:author="28.541_CR0320_(Rel-16)_NETSLICE-5GNRM" w:date="2020-06-29T16:38:00Z">
            <w:rPr>
              <w:lang w:eastAsia="zh-CN"/>
            </w:rPr>
          </w:rPrChange>
        </w:rPr>
        <w:t>4.3.49</w:t>
      </w:r>
      <w:r w:rsidRPr="00677C8D">
        <w:rPr>
          <w:rFonts w:ascii="Calibri" w:hAnsi="Calibri"/>
          <w:sz w:val="22"/>
          <w:szCs w:val="22"/>
          <w:lang w:val="fr-FR" w:eastAsia="en-GB"/>
          <w:rPrChange w:id="1721" w:author="28.541_CR0320_(Rel-16)_NETSLICE-5GNRM" w:date="2020-06-29T16:38:00Z">
            <w:rPr>
              <w:rFonts w:ascii="Calibri" w:hAnsi="Calibri"/>
              <w:sz w:val="22"/>
              <w:szCs w:val="22"/>
              <w:lang w:eastAsia="en-GB"/>
            </w:rPr>
          </w:rPrChange>
        </w:rPr>
        <w:tab/>
      </w:r>
      <w:r w:rsidRPr="002C3AD9">
        <w:rPr>
          <w:lang w:val="fr-FR" w:eastAsia="zh-CN"/>
          <w:rPrChange w:id="1722" w:author="28.541_CR0320_(Rel-16)_NETSLICE-5GNRM" w:date="2020-06-29T16:38:00Z">
            <w:rPr>
              <w:lang w:eastAsia="zh-CN"/>
            </w:rPr>
          </w:rPrChange>
        </w:rPr>
        <w:t xml:space="preserve">TAI  </w:t>
      </w:r>
      <w:r w:rsidRPr="002C3AD9">
        <w:rPr>
          <w:rFonts w:ascii="Courier New" w:hAnsi="Courier New" w:cs="Courier New"/>
          <w:lang w:val="fr-FR" w:eastAsia="zh-CN"/>
          <w:rPrChange w:id="1723" w:author="28.541_CR0320_(Rel-16)_NETSLICE-5GNRM" w:date="2020-06-29T16:38:00Z">
            <w:rPr>
              <w:rFonts w:ascii="Courier New" w:hAnsi="Courier New" w:cs="Courier New"/>
              <w:lang w:eastAsia="zh-CN"/>
            </w:rPr>
          </w:rPrChange>
        </w:rPr>
        <w:t>&lt;&lt;dataType&gt;&gt;</w:t>
      </w:r>
      <w:r w:rsidRPr="002C3AD9">
        <w:rPr>
          <w:lang w:val="fr-FR"/>
          <w:rPrChange w:id="1724" w:author="28.541_CR0320_(Rel-16)_NETSLICE-5GNRM" w:date="2020-06-29T16:38:00Z">
            <w:rPr/>
          </w:rPrChange>
        </w:rPr>
        <w:tab/>
      </w:r>
      <w:r>
        <w:fldChar w:fldCharType="begin" w:fldLock="1"/>
      </w:r>
      <w:r w:rsidRPr="002C3AD9">
        <w:rPr>
          <w:lang w:val="fr-FR"/>
          <w:rPrChange w:id="1725" w:author="28.541_CR0320_(Rel-16)_NETSLICE-5GNRM" w:date="2020-06-29T16:38:00Z">
            <w:rPr/>
          </w:rPrChange>
        </w:rPr>
        <w:instrText xml:space="preserve"> PAGEREF _Toc44341162 \h </w:instrText>
      </w:r>
      <w:r>
        <w:fldChar w:fldCharType="separate"/>
      </w:r>
      <w:r w:rsidRPr="002C3AD9">
        <w:rPr>
          <w:lang w:val="fr-FR"/>
          <w:rPrChange w:id="1726" w:author="28.541_CR0320_(Rel-16)_NETSLICE-5GNRM" w:date="2020-06-29T16:38:00Z">
            <w:rPr/>
          </w:rPrChange>
        </w:rPr>
        <w:t>56</w:t>
      </w:r>
      <w:r>
        <w:fldChar w:fldCharType="end"/>
      </w:r>
    </w:p>
    <w:p w:rsidR="002C3AD9" w:rsidRPr="00677C8D" w:rsidRDefault="002C3AD9">
      <w:pPr>
        <w:pStyle w:val="TOC4"/>
        <w:rPr>
          <w:rFonts w:ascii="Calibri" w:hAnsi="Calibri"/>
          <w:sz w:val="22"/>
          <w:szCs w:val="22"/>
          <w:lang w:val="fr-FR" w:eastAsia="en-GB"/>
          <w:rPrChange w:id="1727" w:author="28.541_CR0320_(Rel-16)_NETSLICE-5GNRM" w:date="2020-06-29T16:38:00Z">
            <w:rPr>
              <w:rFonts w:ascii="Calibri" w:hAnsi="Calibri"/>
              <w:sz w:val="22"/>
              <w:szCs w:val="22"/>
              <w:lang w:eastAsia="en-GB"/>
            </w:rPr>
          </w:rPrChange>
        </w:rPr>
      </w:pPr>
      <w:r w:rsidRPr="002C3AD9">
        <w:rPr>
          <w:lang w:val="fr-FR"/>
          <w:rPrChange w:id="1728" w:author="28.541_CR0320_(Rel-16)_NETSLICE-5GNRM" w:date="2020-06-29T16:38:00Z">
            <w:rPr/>
          </w:rPrChange>
        </w:rPr>
        <w:t>4.3.49.1</w:t>
      </w:r>
      <w:r w:rsidRPr="00677C8D">
        <w:rPr>
          <w:rFonts w:ascii="Calibri" w:hAnsi="Calibri"/>
          <w:sz w:val="22"/>
          <w:szCs w:val="22"/>
          <w:lang w:val="fr-FR" w:eastAsia="en-GB"/>
          <w:rPrChange w:id="1729" w:author="28.541_CR0320_(Rel-16)_NETSLICE-5GNRM" w:date="2020-06-29T16:38:00Z">
            <w:rPr>
              <w:rFonts w:ascii="Calibri" w:hAnsi="Calibri"/>
              <w:sz w:val="22"/>
              <w:szCs w:val="22"/>
              <w:lang w:eastAsia="en-GB"/>
            </w:rPr>
          </w:rPrChange>
        </w:rPr>
        <w:tab/>
      </w:r>
      <w:r w:rsidRPr="002C3AD9">
        <w:rPr>
          <w:lang w:val="fr-FR"/>
          <w:rPrChange w:id="1730" w:author="28.541_CR0320_(Rel-16)_NETSLICE-5GNRM" w:date="2020-06-29T16:38:00Z">
            <w:rPr/>
          </w:rPrChange>
        </w:rPr>
        <w:t>Definition</w:t>
      </w:r>
      <w:r w:rsidRPr="002C3AD9">
        <w:rPr>
          <w:lang w:val="fr-FR"/>
          <w:rPrChange w:id="1731" w:author="28.541_CR0320_(Rel-16)_NETSLICE-5GNRM" w:date="2020-06-29T16:38:00Z">
            <w:rPr/>
          </w:rPrChange>
        </w:rPr>
        <w:tab/>
      </w:r>
      <w:r>
        <w:fldChar w:fldCharType="begin" w:fldLock="1"/>
      </w:r>
      <w:r w:rsidRPr="002C3AD9">
        <w:rPr>
          <w:lang w:val="fr-FR"/>
          <w:rPrChange w:id="1732" w:author="28.541_CR0320_(Rel-16)_NETSLICE-5GNRM" w:date="2020-06-29T16:38:00Z">
            <w:rPr/>
          </w:rPrChange>
        </w:rPr>
        <w:instrText xml:space="preserve"> PAGEREF _Toc44341163 \h </w:instrText>
      </w:r>
      <w:r>
        <w:fldChar w:fldCharType="separate"/>
      </w:r>
      <w:r w:rsidRPr="002C3AD9">
        <w:rPr>
          <w:lang w:val="fr-FR"/>
          <w:rPrChange w:id="1733" w:author="28.541_CR0320_(Rel-16)_NETSLICE-5GNRM" w:date="2020-06-29T16:38:00Z">
            <w:rPr/>
          </w:rPrChange>
        </w:rPr>
        <w:t>56</w:t>
      </w:r>
      <w:r>
        <w:fldChar w:fldCharType="end"/>
      </w:r>
    </w:p>
    <w:p w:rsidR="002C3AD9" w:rsidRPr="00677C8D" w:rsidRDefault="002C3AD9">
      <w:pPr>
        <w:pStyle w:val="TOC4"/>
        <w:rPr>
          <w:rFonts w:ascii="Calibri" w:hAnsi="Calibri"/>
          <w:sz w:val="22"/>
          <w:szCs w:val="22"/>
          <w:lang w:val="fr-FR" w:eastAsia="en-GB"/>
          <w:rPrChange w:id="1734" w:author="28.541_CR0320_(Rel-16)_NETSLICE-5GNRM" w:date="2020-06-29T16:38:00Z">
            <w:rPr>
              <w:rFonts w:ascii="Calibri" w:hAnsi="Calibri"/>
              <w:sz w:val="22"/>
              <w:szCs w:val="22"/>
              <w:lang w:eastAsia="en-GB"/>
            </w:rPr>
          </w:rPrChange>
        </w:rPr>
      </w:pPr>
      <w:r w:rsidRPr="002C3AD9">
        <w:rPr>
          <w:lang w:val="fr-FR"/>
          <w:rPrChange w:id="1735" w:author="28.541_CR0320_(Rel-16)_NETSLICE-5GNRM" w:date="2020-06-29T16:38:00Z">
            <w:rPr/>
          </w:rPrChange>
        </w:rPr>
        <w:t>4</w:t>
      </w:r>
      <w:r w:rsidRPr="002C3AD9">
        <w:rPr>
          <w:lang w:val="fr-FR" w:eastAsia="zh-CN"/>
          <w:rPrChange w:id="1736" w:author="28.541_CR0320_(Rel-16)_NETSLICE-5GNRM" w:date="2020-06-29T16:38:00Z">
            <w:rPr>
              <w:lang w:eastAsia="zh-CN"/>
            </w:rPr>
          </w:rPrChange>
        </w:rPr>
        <w:t>.</w:t>
      </w:r>
      <w:r w:rsidRPr="002C3AD9">
        <w:rPr>
          <w:lang w:val="fr-FR"/>
          <w:rPrChange w:id="1737" w:author="28.541_CR0320_(Rel-16)_NETSLICE-5GNRM" w:date="2020-06-29T16:38:00Z">
            <w:rPr/>
          </w:rPrChange>
        </w:rPr>
        <w:t>3.49.2</w:t>
      </w:r>
      <w:r w:rsidRPr="00677C8D">
        <w:rPr>
          <w:rFonts w:ascii="Calibri" w:hAnsi="Calibri"/>
          <w:sz w:val="22"/>
          <w:szCs w:val="22"/>
          <w:lang w:val="fr-FR" w:eastAsia="en-GB"/>
          <w:rPrChange w:id="1738" w:author="28.541_CR0320_(Rel-16)_NETSLICE-5GNRM" w:date="2020-06-29T16:38:00Z">
            <w:rPr>
              <w:rFonts w:ascii="Calibri" w:hAnsi="Calibri"/>
              <w:sz w:val="22"/>
              <w:szCs w:val="22"/>
              <w:lang w:eastAsia="en-GB"/>
            </w:rPr>
          </w:rPrChange>
        </w:rPr>
        <w:tab/>
      </w:r>
      <w:r w:rsidRPr="002C3AD9">
        <w:rPr>
          <w:lang w:val="fr-FR"/>
          <w:rPrChange w:id="1739" w:author="28.541_CR0320_(Rel-16)_NETSLICE-5GNRM" w:date="2020-06-29T16:38:00Z">
            <w:rPr/>
          </w:rPrChange>
        </w:rPr>
        <w:t>Attributes</w:t>
      </w:r>
      <w:r w:rsidRPr="002C3AD9">
        <w:rPr>
          <w:lang w:val="fr-FR"/>
          <w:rPrChange w:id="1740" w:author="28.541_CR0320_(Rel-16)_NETSLICE-5GNRM" w:date="2020-06-29T16:38:00Z">
            <w:rPr/>
          </w:rPrChange>
        </w:rPr>
        <w:tab/>
      </w:r>
      <w:r>
        <w:fldChar w:fldCharType="begin" w:fldLock="1"/>
      </w:r>
      <w:r w:rsidRPr="002C3AD9">
        <w:rPr>
          <w:lang w:val="fr-FR"/>
          <w:rPrChange w:id="1741" w:author="28.541_CR0320_(Rel-16)_NETSLICE-5GNRM" w:date="2020-06-29T16:38:00Z">
            <w:rPr/>
          </w:rPrChange>
        </w:rPr>
        <w:instrText xml:space="preserve"> PAGEREF _Toc44341164 \h </w:instrText>
      </w:r>
      <w:r>
        <w:fldChar w:fldCharType="separate"/>
      </w:r>
      <w:r w:rsidRPr="002C3AD9">
        <w:rPr>
          <w:lang w:val="fr-FR"/>
          <w:rPrChange w:id="1742" w:author="28.541_CR0320_(Rel-16)_NETSLICE-5GNRM" w:date="2020-06-29T16:38:00Z">
            <w:rPr/>
          </w:rPrChange>
        </w:rPr>
        <w:t>56</w:t>
      </w:r>
      <w:r>
        <w:fldChar w:fldCharType="end"/>
      </w:r>
    </w:p>
    <w:p w:rsidR="002C3AD9" w:rsidRPr="00677C8D" w:rsidRDefault="002C3AD9">
      <w:pPr>
        <w:pStyle w:val="TOC4"/>
        <w:rPr>
          <w:rFonts w:ascii="Calibri" w:hAnsi="Calibri"/>
          <w:sz w:val="22"/>
          <w:szCs w:val="22"/>
          <w:lang w:val="fr-FR" w:eastAsia="en-GB"/>
          <w:rPrChange w:id="1743" w:author="28.541_CR0320_(Rel-16)_NETSLICE-5GNRM" w:date="2020-06-29T16:38:00Z">
            <w:rPr>
              <w:rFonts w:ascii="Calibri" w:hAnsi="Calibri"/>
              <w:sz w:val="22"/>
              <w:szCs w:val="22"/>
              <w:lang w:eastAsia="en-GB"/>
            </w:rPr>
          </w:rPrChange>
        </w:rPr>
      </w:pPr>
      <w:r w:rsidRPr="002C3AD9">
        <w:rPr>
          <w:lang w:val="fr-FR"/>
          <w:rPrChange w:id="1744" w:author="28.541_CR0320_(Rel-16)_NETSLICE-5GNRM" w:date="2020-06-29T16:38:00Z">
            <w:rPr/>
          </w:rPrChange>
        </w:rPr>
        <w:t>4.3.49.3</w:t>
      </w:r>
      <w:r w:rsidRPr="00677C8D">
        <w:rPr>
          <w:rFonts w:ascii="Calibri" w:hAnsi="Calibri"/>
          <w:sz w:val="22"/>
          <w:szCs w:val="22"/>
          <w:lang w:val="fr-FR" w:eastAsia="en-GB"/>
          <w:rPrChange w:id="1745" w:author="28.541_CR0320_(Rel-16)_NETSLICE-5GNRM" w:date="2020-06-29T16:38:00Z">
            <w:rPr>
              <w:rFonts w:ascii="Calibri" w:hAnsi="Calibri"/>
              <w:sz w:val="22"/>
              <w:szCs w:val="22"/>
              <w:lang w:eastAsia="en-GB"/>
            </w:rPr>
          </w:rPrChange>
        </w:rPr>
        <w:tab/>
      </w:r>
      <w:r w:rsidRPr="002C3AD9">
        <w:rPr>
          <w:lang w:val="fr-FR"/>
          <w:rPrChange w:id="1746" w:author="28.541_CR0320_(Rel-16)_NETSLICE-5GNRM" w:date="2020-06-29T16:38:00Z">
            <w:rPr/>
          </w:rPrChange>
        </w:rPr>
        <w:t>Attribute constraints</w:t>
      </w:r>
      <w:r w:rsidRPr="002C3AD9">
        <w:rPr>
          <w:lang w:val="fr-FR"/>
          <w:rPrChange w:id="1747" w:author="28.541_CR0320_(Rel-16)_NETSLICE-5GNRM" w:date="2020-06-29T16:38:00Z">
            <w:rPr/>
          </w:rPrChange>
        </w:rPr>
        <w:tab/>
      </w:r>
      <w:r>
        <w:fldChar w:fldCharType="begin" w:fldLock="1"/>
      </w:r>
      <w:r w:rsidRPr="002C3AD9">
        <w:rPr>
          <w:lang w:val="fr-FR"/>
          <w:rPrChange w:id="1748" w:author="28.541_CR0320_(Rel-16)_NETSLICE-5GNRM" w:date="2020-06-29T16:38:00Z">
            <w:rPr/>
          </w:rPrChange>
        </w:rPr>
        <w:instrText xml:space="preserve"> PAGEREF _Toc44341165 \h </w:instrText>
      </w:r>
      <w:r>
        <w:fldChar w:fldCharType="separate"/>
      </w:r>
      <w:r w:rsidRPr="002C3AD9">
        <w:rPr>
          <w:lang w:val="fr-FR"/>
          <w:rPrChange w:id="1749" w:author="28.541_CR0320_(Rel-16)_NETSLICE-5GNRM" w:date="2020-06-29T16:38:00Z">
            <w:rPr/>
          </w:rPrChange>
        </w:rPr>
        <w:t>56</w:t>
      </w:r>
      <w:r>
        <w:fldChar w:fldCharType="end"/>
      </w:r>
    </w:p>
    <w:p w:rsidR="002C3AD9" w:rsidRPr="00677C8D" w:rsidRDefault="002C3AD9">
      <w:pPr>
        <w:pStyle w:val="TOC4"/>
        <w:rPr>
          <w:rFonts w:ascii="Calibri" w:hAnsi="Calibri"/>
          <w:sz w:val="22"/>
          <w:szCs w:val="22"/>
          <w:lang w:val="fr-FR" w:eastAsia="en-GB"/>
          <w:rPrChange w:id="1750" w:author="28.541_CR0320_(Rel-16)_NETSLICE-5GNRM" w:date="2020-06-29T16:38:00Z">
            <w:rPr>
              <w:rFonts w:ascii="Calibri" w:hAnsi="Calibri"/>
              <w:sz w:val="22"/>
              <w:szCs w:val="22"/>
              <w:lang w:eastAsia="en-GB"/>
            </w:rPr>
          </w:rPrChange>
        </w:rPr>
      </w:pPr>
      <w:r w:rsidRPr="002C3AD9">
        <w:rPr>
          <w:lang w:val="fr-FR" w:eastAsia="zh-CN"/>
          <w:rPrChange w:id="1751" w:author="28.541_CR0320_(Rel-16)_NETSLICE-5GNRM" w:date="2020-06-29T16:38:00Z">
            <w:rPr>
              <w:lang w:eastAsia="zh-CN"/>
            </w:rPr>
          </w:rPrChange>
        </w:rPr>
        <w:t>4</w:t>
      </w:r>
      <w:r w:rsidRPr="002C3AD9">
        <w:rPr>
          <w:lang w:val="fr-FR"/>
          <w:rPrChange w:id="1752" w:author="28.541_CR0320_(Rel-16)_NETSLICE-5GNRM" w:date="2020-06-29T16:38:00Z">
            <w:rPr/>
          </w:rPrChange>
        </w:rPr>
        <w:t>.3.49.4</w:t>
      </w:r>
      <w:r w:rsidRPr="00677C8D">
        <w:rPr>
          <w:rFonts w:ascii="Calibri" w:hAnsi="Calibri"/>
          <w:sz w:val="22"/>
          <w:szCs w:val="22"/>
          <w:lang w:val="fr-FR" w:eastAsia="en-GB"/>
          <w:rPrChange w:id="1753" w:author="28.541_CR0320_(Rel-16)_NETSLICE-5GNRM" w:date="2020-06-29T16:38:00Z">
            <w:rPr>
              <w:rFonts w:ascii="Calibri" w:hAnsi="Calibri"/>
              <w:sz w:val="22"/>
              <w:szCs w:val="22"/>
              <w:lang w:eastAsia="en-GB"/>
            </w:rPr>
          </w:rPrChange>
        </w:rPr>
        <w:tab/>
      </w:r>
      <w:r w:rsidRPr="002C3AD9">
        <w:rPr>
          <w:lang w:val="fr-FR"/>
          <w:rPrChange w:id="1754" w:author="28.541_CR0320_(Rel-16)_NETSLICE-5GNRM" w:date="2020-06-29T16:38:00Z">
            <w:rPr/>
          </w:rPrChange>
        </w:rPr>
        <w:t>Notifications</w:t>
      </w:r>
      <w:r w:rsidRPr="002C3AD9">
        <w:rPr>
          <w:lang w:val="fr-FR"/>
          <w:rPrChange w:id="1755" w:author="28.541_CR0320_(Rel-16)_NETSLICE-5GNRM" w:date="2020-06-29T16:38:00Z">
            <w:rPr/>
          </w:rPrChange>
        </w:rPr>
        <w:tab/>
      </w:r>
      <w:r>
        <w:fldChar w:fldCharType="begin" w:fldLock="1"/>
      </w:r>
      <w:r w:rsidRPr="002C3AD9">
        <w:rPr>
          <w:lang w:val="fr-FR"/>
          <w:rPrChange w:id="1756" w:author="28.541_CR0320_(Rel-16)_NETSLICE-5GNRM" w:date="2020-06-29T16:38:00Z">
            <w:rPr/>
          </w:rPrChange>
        </w:rPr>
        <w:instrText xml:space="preserve"> PAGEREF _Toc44341166 \h </w:instrText>
      </w:r>
      <w:r>
        <w:fldChar w:fldCharType="separate"/>
      </w:r>
      <w:r w:rsidRPr="002C3AD9">
        <w:rPr>
          <w:lang w:val="fr-FR"/>
          <w:rPrChange w:id="1757" w:author="28.541_CR0320_(Rel-16)_NETSLICE-5GNRM" w:date="2020-06-29T16:38:00Z">
            <w:rPr/>
          </w:rPrChange>
        </w:rPr>
        <w:t>57</w:t>
      </w:r>
      <w:r>
        <w:fldChar w:fldCharType="end"/>
      </w:r>
    </w:p>
    <w:p w:rsidR="002C3AD9" w:rsidRPr="00677C8D" w:rsidRDefault="002C3AD9">
      <w:pPr>
        <w:pStyle w:val="TOC3"/>
        <w:rPr>
          <w:rFonts w:ascii="Calibri" w:hAnsi="Calibri"/>
          <w:sz w:val="22"/>
          <w:szCs w:val="22"/>
          <w:lang w:val="fr-FR" w:eastAsia="en-GB"/>
          <w:rPrChange w:id="1758" w:author="28.541_CR0320_(Rel-16)_NETSLICE-5GNRM" w:date="2020-06-29T16:38:00Z">
            <w:rPr>
              <w:rFonts w:ascii="Calibri" w:hAnsi="Calibri"/>
              <w:sz w:val="22"/>
              <w:szCs w:val="22"/>
              <w:lang w:eastAsia="en-GB"/>
            </w:rPr>
          </w:rPrChange>
        </w:rPr>
      </w:pPr>
      <w:r w:rsidRPr="002C3AD9">
        <w:rPr>
          <w:lang w:val="fr-FR" w:eastAsia="zh-CN"/>
          <w:rPrChange w:id="1759" w:author="28.541_CR0320_(Rel-16)_NETSLICE-5GNRM" w:date="2020-06-29T16:38:00Z">
            <w:rPr>
              <w:lang w:eastAsia="zh-CN"/>
            </w:rPr>
          </w:rPrChange>
        </w:rPr>
        <w:t>4.3.51</w:t>
      </w:r>
      <w:r w:rsidRPr="00677C8D">
        <w:rPr>
          <w:rFonts w:ascii="Calibri" w:hAnsi="Calibri"/>
          <w:sz w:val="22"/>
          <w:szCs w:val="22"/>
          <w:lang w:val="fr-FR" w:eastAsia="en-GB"/>
          <w:rPrChange w:id="1760" w:author="28.541_CR0320_(Rel-16)_NETSLICE-5GNRM" w:date="2020-06-29T16:38:00Z">
            <w:rPr>
              <w:rFonts w:ascii="Calibri" w:hAnsi="Calibri"/>
              <w:sz w:val="22"/>
              <w:szCs w:val="22"/>
              <w:lang w:eastAsia="en-GB"/>
            </w:rPr>
          </w:rPrChange>
        </w:rPr>
        <w:tab/>
      </w:r>
      <w:r w:rsidRPr="002C3AD9">
        <w:rPr>
          <w:lang w:val="fr-FR" w:eastAsia="zh-CN"/>
          <w:rPrChange w:id="1761" w:author="28.541_CR0320_(Rel-16)_NETSLICE-5GNRM" w:date="2020-06-29T16:38:00Z">
            <w:rPr>
              <w:lang w:eastAsia="zh-CN"/>
            </w:rPr>
          </w:rPrChange>
        </w:rPr>
        <w:t xml:space="preserve">FrequencyDomainPara </w:t>
      </w:r>
      <w:r w:rsidRPr="002C3AD9">
        <w:rPr>
          <w:rFonts w:ascii="Courier New" w:hAnsi="Courier New" w:cs="Courier New"/>
          <w:lang w:val="fr-FR" w:eastAsia="zh-CN"/>
          <w:rPrChange w:id="1762" w:author="28.541_CR0320_(Rel-16)_NETSLICE-5GNRM" w:date="2020-06-29T16:38:00Z">
            <w:rPr>
              <w:rFonts w:ascii="Courier New" w:hAnsi="Courier New" w:cs="Courier New"/>
              <w:lang w:eastAsia="zh-CN"/>
            </w:rPr>
          </w:rPrChange>
        </w:rPr>
        <w:t>&lt;&lt;dataType&gt;&gt;</w:t>
      </w:r>
      <w:r w:rsidRPr="002C3AD9">
        <w:rPr>
          <w:lang w:val="fr-FR"/>
          <w:rPrChange w:id="1763" w:author="28.541_CR0320_(Rel-16)_NETSLICE-5GNRM" w:date="2020-06-29T16:38:00Z">
            <w:rPr/>
          </w:rPrChange>
        </w:rPr>
        <w:tab/>
      </w:r>
      <w:r>
        <w:fldChar w:fldCharType="begin" w:fldLock="1"/>
      </w:r>
      <w:r w:rsidRPr="002C3AD9">
        <w:rPr>
          <w:lang w:val="fr-FR"/>
          <w:rPrChange w:id="1764" w:author="28.541_CR0320_(Rel-16)_NETSLICE-5GNRM" w:date="2020-06-29T16:38:00Z">
            <w:rPr/>
          </w:rPrChange>
        </w:rPr>
        <w:instrText xml:space="preserve"> PAGEREF _Toc44341167 \h </w:instrText>
      </w:r>
      <w:r>
        <w:fldChar w:fldCharType="separate"/>
      </w:r>
      <w:r w:rsidRPr="002C3AD9">
        <w:rPr>
          <w:lang w:val="fr-FR"/>
          <w:rPrChange w:id="1765" w:author="28.541_CR0320_(Rel-16)_NETSLICE-5GNRM" w:date="2020-06-29T16:38:00Z">
            <w:rPr/>
          </w:rPrChange>
        </w:rPr>
        <w:t>58</w:t>
      </w:r>
      <w:r>
        <w:fldChar w:fldCharType="end"/>
      </w:r>
    </w:p>
    <w:p w:rsidR="002C3AD9" w:rsidRPr="00677C8D" w:rsidRDefault="002C3AD9">
      <w:pPr>
        <w:pStyle w:val="TOC4"/>
        <w:rPr>
          <w:rFonts w:ascii="Calibri" w:hAnsi="Calibri"/>
          <w:sz w:val="22"/>
          <w:szCs w:val="22"/>
          <w:lang w:val="fr-FR" w:eastAsia="en-GB"/>
          <w:rPrChange w:id="1766" w:author="28.541_CR0320_(Rel-16)_NETSLICE-5GNRM" w:date="2020-06-29T16:38:00Z">
            <w:rPr>
              <w:rFonts w:ascii="Calibri" w:hAnsi="Calibri"/>
              <w:sz w:val="22"/>
              <w:szCs w:val="22"/>
              <w:lang w:eastAsia="en-GB"/>
            </w:rPr>
          </w:rPrChange>
        </w:rPr>
      </w:pPr>
      <w:r w:rsidRPr="002C3AD9">
        <w:rPr>
          <w:lang w:val="fr-FR"/>
          <w:rPrChange w:id="1767" w:author="28.541_CR0320_(Rel-16)_NETSLICE-5GNRM" w:date="2020-06-29T16:38:00Z">
            <w:rPr/>
          </w:rPrChange>
        </w:rPr>
        <w:t>4.3.51.1</w:t>
      </w:r>
      <w:r w:rsidRPr="00677C8D">
        <w:rPr>
          <w:rFonts w:ascii="Calibri" w:hAnsi="Calibri"/>
          <w:sz w:val="22"/>
          <w:szCs w:val="22"/>
          <w:lang w:val="fr-FR" w:eastAsia="en-GB"/>
          <w:rPrChange w:id="1768" w:author="28.541_CR0320_(Rel-16)_NETSLICE-5GNRM" w:date="2020-06-29T16:38:00Z">
            <w:rPr>
              <w:rFonts w:ascii="Calibri" w:hAnsi="Calibri"/>
              <w:sz w:val="22"/>
              <w:szCs w:val="22"/>
              <w:lang w:eastAsia="en-GB"/>
            </w:rPr>
          </w:rPrChange>
        </w:rPr>
        <w:tab/>
      </w:r>
      <w:r w:rsidRPr="002C3AD9">
        <w:rPr>
          <w:lang w:val="fr-FR"/>
          <w:rPrChange w:id="1769" w:author="28.541_CR0320_(Rel-16)_NETSLICE-5GNRM" w:date="2020-06-29T16:38:00Z">
            <w:rPr/>
          </w:rPrChange>
        </w:rPr>
        <w:t>Definition</w:t>
      </w:r>
      <w:r w:rsidRPr="002C3AD9">
        <w:rPr>
          <w:lang w:val="fr-FR"/>
          <w:rPrChange w:id="1770" w:author="28.541_CR0320_(Rel-16)_NETSLICE-5GNRM" w:date="2020-06-29T16:38:00Z">
            <w:rPr/>
          </w:rPrChange>
        </w:rPr>
        <w:tab/>
      </w:r>
      <w:r>
        <w:fldChar w:fldCharType="begin" w:fldLock="1"/>
      </w:r>
      <w:r w:rsidRPr="002C3AD9">
        <w:rPr>
          <w:lang w:val="fr-FR"/>
          <w:rPrChange w:id="1771" w:author="28.541_CR0320_(Rel-16)_NETSLICE-5GNRM" w:date="2020-06-29T16:38:00Z">
            <w:rPr/>
          </w:rPrChange>
        </w:rPr>
        <w:instrText xml:space="preserve"> PAGEREF _Toc44341168 \h </w:instrText>
      </w:r>
      <w:r>
        <w:fldChar w:fldCharType="separate"/>
      </w:r>
      <w:r w:rsidRPr="002C3AD9">
        <w:rPr>
          <w:lang w:val="fr-FR"/>
          <w:rPrChange w:id="1772" w:author="28.541_CR0320_(Rel-16)_NETSLICE-5GNRM" w:date="2020-06-29T16:38:00Z">
            <w:rPr/>
          </w:rPrChange>
        </w:rPr>
        <w:t>58</w:t>
      </w:r>
      <w:r>
        <w:fldChar w:fldCharType="end"/>
      </w:r>
    </w:p>
    <w:p w:rsidR="002C3AD9" w:rsidRPr="00677C8D" w:rsidRDefault="002C3AD9">
      <w:pPr>
        <w:pStyle w:val="TOC4"/>
        <w:rPr>
          <w:rFonts w:ascii="Calibri" w:hAnsi="Calibri"/>
          <w:sz w:val="22"/>
          <w:szCs w:val="22"/>
          <w:lang w:val="fr-FR" w:eastAsia="en-GB"/>
          <w:rPrChange w:id="1773" w:author="28.541_CR0320_(Rel-16)_NETSLICE-5GNRM" w:date="2020-06-29T16:38:00Z">
            <w:rPr>
              <w:rFonts w:ascii="Calibri" w:hAnsi="Calibri"/>
              <w:sz w:val="22"/>
              <w:szCs w:val="22"/>
              <w:lang w:eastAsia="en-GB"/>
            </w:rPr>
          </w:rPrChange>
        </w:rPr>
      </w:pPr>
      <w:r w:rsidRPr="002C3AD9">
        <w:rPr>
          <w:lang w:val="fr-FR"/>
          <w:rPrChange w:id="1774" w:author="28.541_CR0320_(Rel-16)_NETSLICE-5GNRM" w:date="2020-06-29T16:38:00Z">
            <w:rPr/>
          </w:rPrChange>
        </w:rPr>
        <w:t>4</w:t>
      </w:r>
      <w:r w:rsidRPr="002C3AD9">
        <w:rPr>
          <w:lang w:val="fr-FR" w:eastAsia="zh-CN"/>
          <w:rPrChange w:id="1775" w:author="28.541_CR0320_(Rel-16)_NETSLICE-5GNRM" w:date="2020-06-29T16:38:00Z">
            <w:rPr>
              <w:lang w:eastAsia="zh-CN"/>
            </w:rPr>
          </w:rPrChange>
        </w:rPr>
        <w:t>.</w:t>
      </w:r>
      <w:r w:rsidRPr="002C3AD9">
        <w:rPr>
          <w:lang w:val="fr-FR"/>
          <w:rPrChange w:id="1776" w:author="28.541_CR0320_(Rel-16)_NETSLICE-5GNRM" w:date="2020-06-29T16:38:00Z">
            <w:rPr/>
          </w:rPrChange>
        </w:rPr>
        <w:t>3.51.2</w:t>
      </w:r>
      <w:r w:rsidRPr="00677C8D">
        <w:rPr>
          <w:rFonts w:ascii="Calibri" w:hAnsi="Calibri"/>
          <w:sz w:val="22"/>
          <w:szCs w:val="22"/>
          <w:lang w:val="fr-FR" w:eastAsia="en-GB"/>
          <w:rPrChange w:id="1777" w:author="28.541_CR0320_(Rel-16)_NETSLICE-5GNRM" w:date="2020-06-29T16:38:00Z">
            <w:rPr>
              <w:rFonts w:ascii="Calibri" w:hAnsi="Calibri"/>
              <w:sz w:val="22"/>
              <w:szCs w:val="22"/>
              <w:lang w:eastAsia="en-GB"/>
            </w:rPr>
          </w:rPrChange>
        </w:rPr>
        <w:tab/>
      </w:r>
      <w:r w:rsidRPr="002C3AD9">
        <w:rPr>
          <w:lang w:val="fr-FR"/>
          <w:rPrChange w:id="1778" w:author="28.541_CR0320_(Rel-16)_NETSLICE-5GNRM" w:date="2020-06-29T16:38:00Z">
            <w:rPr/>
          </w:rPrChange>
        </w:rPr>
        <w:t>Attributes</w:t>
      </w:r>
      <w:r w:rsidRPr="002C3AD9">
        <w:rPr>
          <w:lang w:val="fr-FR"/>
          <w:rPrChange w:id="1779" w:author="28.541_CR0320_(Rel-16)_NETSLICE-5GNRM" w:date="2020-06-29T16:38:00Z">
            <w:rPr/>
          </w:rPrChange>
        </w:rPr>
        <w:tab/>
      </w:r>
      <w:r>
        <w:fldChar w:fldCharType="begin" w:fldLock="1"/>
      </w:r>
      <w:r w:rsidRPr="002C3AD9">
        <w:rPr>
          <w:lang w:val="fr-FR"/>
          <w:rPrChange w:id="1780" w:author="28.541_CR0320_(Rel-16)_NETSLICE-5GNRM" w:date="2020-06-29T16:38:00Z">
            <w:rPr/>
          </w:rPrChange>
        </w:rPr>
        <w:instrText xml:space="preserve"> PAGEREF _Toc44341169 \h </w:instrText>
      </w:r>
      <w:r>
        <w:fldChar w:fldCharType="separate"/>
      </w:r>
      <w:r w:rsidRPr="002C3AD9">
        <w:rPr>
          <w:lang w:val="fr-FR"/>
          <w:rPrChange w:id="1781" w:author="28.541_CR0320_(Rel-16)_NETSLICE-5GNRM" w:date="2020-06-29T16:38:00Z">
            <w:rPr/>
          </w:rPrChange>
        </w:rPr>
        <w:t>58</w:t>
      </w:r>
      <w:r>
        <w:fldChar w:fldCharType="end"/>
      </w:r>
    </w:p>
    <w:p w:rsidR="002C3AD9" w:rsidRPr="00677C8D" w:rsidRDefault="002C3AD9">
      <w:pPr>
        <w:pStyle w:val="TOC4"/>
        <w:rPr>
          <w:rFonts w:ascii="Calibri" w:hAnsi="Calibri"/>
          <w:sz w:val="22"/>
          <w:szCs w:val="22"/>
          <w:lang w:val="fr-FR" w:eastAsia="en-GB"/>
          <w:rPrChange w:id="1782" w:author="28.541_CR0320_(Rel-16)_NETSLICE-5GNRM" w:date="2020-06-29T16:38:00Z">
            <w:rPr>
              <w:rFonts w:ascii="Calibri" w:hAnsi="Calibri"/>
              <w:sz w:val="22"/>
              <w:szCs w:val="22"/>
              <w:lang w:eastAsia="en-GB"/>
            </w:rPr>
          </w:rPrChange>
        </w:rPr>
      </w:pPr>
      <w:r w:rsidRPr="002C3AD9">
        <w:rPr>
          <w:lang w:val="fr-FR"/>
          <w:rPrChange w:id="1783" w:author="28.541_CR0320_(Rel-16)_NETSLICE-5GNRM" w:date="2020-06-29T16:38:00Z">
            <w:rPr/>
          </w:rPrChange>
        </w:rPr>
        <w:t>4.3.51.3</w:t>
      </w:r>
      <w:r w:rsidRPr="00677C8D">
        <w:rPr>
          <w:rFonts w:ascii="Calibri" w:hAnsi="Calibri"/>
          <w:sz w:val="22"/>
          <w:szCs w:val="22"/>
          <w:lang w:val="fr-FR" w:eastAsia="en-GB"/>
          <w:rPrChange w:id="1784" w:author="28.541_CR0320_(Rel-16)_NETSLICE-5GNRM" w:date="2020-06-29T16:38:00Z">
            <w:rPr>
              <w:rFonts w:ascii="Calibri" w:hAnsi="Calibri"/>
              <w:sz w:val="22"/>
              <w:szCs w:val="22"/>
              <w:lang w:eastAsia="en-GB"/>
            </w:rPr>
          </w:rPrChange>
        </w:rPr>
        <w:tab/>
      </w:r>
      <w:r w:rsidRPr="002C3AD9">
        <w:rPr>
          <w:lang w:val="fr-FR"/>
          <w:rPrChange w:id="1785" w:author="28.541_CR0320_(Rel-16)_NETSLICE-5GNRM" w:date="2020-06-29T16:38:00Z">
            <w:rPr/>
          </w:rPrChange>
        </w:rPr>
        <w:t>Attribute constraints</w:t>
      </w:r>
      <w:r w:rsidRPr="002C3AD9">
        <w:rPr>
          <w:lang w:val="fr-FR"/>
          <w:rPrChange w:id="1786" w:author="28.541_CR0320_(Rel-16)_NETSLICE-5GNRM" w:date="2020-06-29T16:38:00Z">
            <w:rPr/>
          </w:rPrChange>
        </w:rPr>
        <w:tab/>
      </w:r>
      <w:r>
        <w:fldChar w:fldCharType="begin" w:fldLock="1"/>
      </w:r>
      <w:r w:rsidRPr="002C3AD9">
        <w:rPr>
          <w:lang w:val="fr-FR"/>
          <w:rPrChange w:id="1787" w:author="28.541_CR0320_(Rel-16)_NETSLICE-5GNRM" w:date="2020-06-29T16:38:00Z">
            <w:rPr/>
          </w:rPrChange>
        </w:rPr>
        <w:instrText xml:space="preserve"> PAGEREF _Toc44341170 \h </w:instrText>
      </w:r>
      <w:r>
        <w:fldChar w:fldCharType="separate"/>
      </w:r>
      <w:r w:rsidRPr="002C3AD9">
        <w:rPr>
          <w:lang w:val="fr-FR"/>
          <w:rPrChange w:id="1788" w:author="28.541_CR0320_(Rel-16)_NETSLICE-5GNRM" w:date="2020-06-29T16:38:00Z">
            <w:rPr/>
          </w:rPrChange>
        </w:rPr>
        <w:t>58</w:t>
      </w:r>
      <w:r>
        <w:fldChar w:fldCharType="end"/>
      </w:r>
    </w:p>
    <w:p w:rsidR="002C3AD9" w:rsidRPr="00677C8D" w:rsidRDefault="002C3AD9">
      <w:pPr>
        <w:pStyle w:val="TOC4"/>
        <w:rPr>
          <w:rFonts w:ascii="Calibri" w:hAnsi="Calibri"/>
          <w:sz w:val="22"/>
          <w:szCs w:val="22"/>
          <w:lang w:val="fr-FR" w:eastAsia="en-GB"/>
          <w:rPrChange w:id="1789" w:author="28.541_CR0320_(Rel-16)_NETSLICE-5GNRM" w:date="2020-06-29T16:38:00Z">
            <w:rPr>
              <w:rFonts w:ascii="Calibri" w:hAnsi="Calibri"/>
              <w:sz w:val="22"/>
              <w:szCs w:val="22"/>
              <w:lang w:eastAsia="en-GB"/>
            </w:rPr>
          </w:rPrChange>
        </w:rPr>
      </w:pPr>
      <w:r w:rsidRPr="002C3AD9">
        <w:rPr>
          <w:lang w:val="fr-FR" w:eastAsia="zh-CN"/>
          <w:rPrChange w:id="1790" w:author="28.541_CR0320_(Rel-16)_NETSLICE-5GNRM" w:date="2020-06-29T16:38:00Z">
            <w:rPr>
              <w:lang w:eastAsia="zh-CN"/>
            </w:rPr>
          </w:rPrChange>
        </w:rPr>
        <w:t>4.3.51.</w:t>
      </w:r>
      <w:r w:rsidRPr="002C3AD9">
        <w:rPr>
          <w:lang w:val="fr-FR"/>
          <w:rPrChange w:id="1791" w:author="28.541_CR0320_(Rel-16)_NETSLICE-5GNRM" w:date="2020-06-29T16:38:00Z">
            <w:rPr/>
          </w:rPrChange>
        </w:rPr>
        <w:t>4</w:t>
      </w:r>
      <w:r w:rsidRPr="00677C8D">
        <w:rPr>
          <w:rFonts w:ascii="Calibri" w:hAnsi="Calibri"/>
          <w:sz w:val="22"/>
          <w:szCs w:val="22"/>
          <w:lang w:val="fr-FR" w:eastAsia="en-GB"/>
          <w:rPrChange w:id="1792" w:author="28.541_CR0320_(Rel-16)_NETSLICE-5GNRM" w:date="2020-06-29T16:38:00Z">
            <w:rPr>
              <w:rFonts w:ascii="Calibri" w:hAnsi="Calibri"/>
              <w:sz w:val="22"/>
              <w:szCs w:val="22"/>
              <w:lang w:eastAsia="en-GB"/>
            </w:rPr>
          </w:rPrChange>
        </w:rPr>
        <w:tab/>
      </w:r>
      <w:r w:rsidRPr="002C3AD9">
        <w:rPr>
          <w:lang w:val="fr-FR"/>
          <w:rPrChange w:id="1793" w:author="28.541_CR0320_(Rel-16)_NETSLICE-5GNRM" w:date="2020-06-29T16:38:00Z">
            <w:rPr/>
          </w:rPrChange>
        </w:rPr>
        <w:t>Notifications</w:t>
      </w:r>
      <w:r w:rsidRPr="002C3AD9">
        <w:rPr>
          <w:lang w:val="fr-FR"/>
          <w:rPrChange w:id="1794" w:author="28.541_CR0320_(Rel-16)_NETSLICE-5GNRM" w:date="2020-06-29T16:38:00Z">
            <w:rPr/>
          </w:rPrChange>
        </w:rPr>
        <w:tab/>
      </w:r>
      <w:r>
        <w:fldChar w:fldCharType="begin" w:fldLock="1"/>
      </w:r>
      <w:r w:rsidRPr="002C3AD9">
        <w:rPr>
          <w:lang w:val="fr-FR"/>
          <w:rPrChange w:id="1795" w:author="28.541_CR0320_(Rel-16)_NETSLICE-5GNRM" w:date="2020-06-29T16:38:00Z">
            <w:rPr/>
          </w:rPrChange>
        </w:rPr>
        <w:instrText xml:space="preserve"> PAGEREF _Toc44341171 \h </w:instrText>
      </w:r>
      <w:r>
        <w:fldChar w:fldCharType="separate"/>
      </w:r>
      <w:r w:rsidRPr="002C3AD9">
        <w:rPr>
          <w:lang w:val="fr-FR"/>
          <w:rPrChange w:id="1796" w:author="28.541_CR0320_(Rel-16)_NETSLICE-5GNRM" w:date="2020-06-29T16:38:00Z">
            <w:rPr/>
          </w:rPrChange>
        </w:rPr>
        <w:t>58</w:t>
      </w:r>
      <w:r>
        <w:fldChar w:fldCharType="end"/>
      </w:r>
    </w:p>
    <w:p w:rsidR="002C3AD9" w:rsidRPr="00677C8D" w:rsidRDefault="002C3AD9">
      <w:pPr>
        <w:pStyle w:val="TOC3"/>
        <w:rPr>
          <w:rFonts w:ascii="Calibri" w:hAnsi="Calibri"/>
          <w:sz w:val="22"/>
          <w:szCs w:val="22"/>
          <w:lang w:val="fr-FR" w:eastAsia="en-GB"/>
          <w:rPrChange w:id="1797" w:author="28.541_CR0320_(Rel-16)_NETSLICE-5GNRM" w:date="2020-06-29T16:38:00Z">
            <w:rPr>
              <w:rFonts w:ascii="Calibri" w:hAnsi="Calibri"/>
              <w:sz w:val="22"/>
              <w:szCs w:val="22"/>
              <w:lang w:eastAsia="en-GB"/>
            </w:rPr>
          </w:rPrChange>
        </w:rPr>
      </w:pPr>
      <w:r w:rsidRPr="002C3AD9">
        <w:rPr>
          <w:lang w:val="fr-FR" w:eastAsia="zh-CN"/>
          <w:rPrChange w:id="1798" w:author="28.541_CR0320_(Rel-16)_NETSLICE-5GNRM" w:date="2020-06-29T16:38:00Z">
            <w:rPr>
              <w:lang w:eastAsia="zh-CN"/>
            </w:rPr>
          </w:rPrChange>
        </w:rPr>
        <w:t>4.3.52</w:t>
      </w:r>
      <w:r w:rsidRPr="00677C8D">
        <w:rPr>
          <w:rFonts w:ascii="Calibri" w:hAnsi="Calibri"/>
          <w:sz w:val="22"/>
          <w:szCs w:val="22"/>
          <w:lang w:val="fr-FR" w:eastAsia="en-GB"/>
          <w:rPrChange w:id="1799" w:author="28.541_CR0320_(Rel-16)_NETSLICE-5GNRM" w:date="2020-06-29T16:38:00Z">
            <w:rPr>
              <w:rFonts w:ascii="Calibri" w:hAnsi="Calibri"/>
              <w:sz w:val="22"/>
              <w:szCs w:val="22"/>
              <w:lang w:eastAsia="en-GB"/>
            </w:rPr>
          </w:rPrChange>
        </w:rPr>
        <w:tab/>
      </w:r>
      <w:r w:rsidRPr="002C3AD9">
        <w:rPr>
          <w:lang w:val="fr-FR" w:eastAsia="zh-CN"/>
          <w:rPrChange w:id="1800" w:author="28.541_CR0320_(Rel-16)_NETSLICE-5GNRM" w:date="2020-06-29T16:38:00Z">
            <w:rPr>
              <w:lang w:eastAsia="zh-CN"/>
            </w:rPr>
          </w:rPrChange>
        </w:rPr>
        <w:t xml:space="preserve">SequenceDomainPara  </w:t>
      </w:r>
      <w:r w:rsidRPr="002C3AD9">
        <w:rPr>
          <w:rFonts w:ascii="Courier New" w:hAnsi="Courier New" w:cs="Courier New"/>
          <w:lang w:val="fr-FR" w:eastAsia="zh-CN"/>
          <w:rPrChange w:id="1801" w:author="28.541_CR0320_(Rel-16)_NETSLICE-5GNRM" w:date="2020-06-29T16:38:00Z">
            <w:rPr>
              <w:rFonts w:ascii="Courier New" w:hAnsi="Courier New" w:cs="Courier New"/>
              <w:lang w:eastAsia="zh-CN"/>
            </w:rPr>
          </w:rPrChange>
        </w:rPr>
        <w:t>&lt;&lt;dataType&gt;&gt;</w:t>
      </w:r>
      <w:r w:rsidRPr="002C3AD9">
        <w:rPr>
          <w:lang w:val="fr-FR"/>
          <w:rPrChange w:id="1802" w:author="28.541_CR0320_(Rel-16)_NETSLICE-5GNRM" w:date="2020-06-29T16:38:00Z">
            <w:rPr/>
          </w:rPrChange>
        </w:rPr>
        <w:tab/>
      </w:r>
      <w:r>
        <w:fldChar w:fldCharType="begin" w:fldLock="1"/>
      </w:r>
      <w:r w:rsidRPr="002C3AD9">
        <w:rPr>
          <w:lang w:val="fr-FR"/>
          <w:rPrChange w:id="1803" w:author="28.541_CR0320_(Rel-16)_NETSLICE-5GNRM" w:date="2020-06-29T16:38:00Z">
            <w:rPr/>
          </w:rPrChange>
        </w:rPr>
        <w:instrText xml:space="preserve"> PAGEREF _Toc44341172 \h </w:instrText>
      </w:r>
      <w:r>
        <w:fldChar w:fldCharType="separate"/>
      </w:r>
      <w:r w:rsidRPr="002C3AD9">
        <w:rPr>
          <w:lang w:val="fr-FR"/>
          <w:rPrChange w:id="1804" w:author="28.541_CR0320_(Rel-16)_NETSLICE-5GNRM" w:date="2020-06-29T16:38:00Z">
            <w:rPr/>
          </w:rPrChange>
        </w:rPr>
        <w:t>58</w:t>
      </w:r>
      <w:r>
        <w:fldChar w:fldCharType="end"/>
      </w:r>
    </w:p>
    <w:p w:rsidR="002C3AD9" w:rsidRPr="00677C8D" w:rsidRDefault="002C3AD9">
      <w:pPr>
        <w:pStyle w:val="TOC4"/>
        <w:rPr>
          <w:rFonts w:ascii="Calibri" w:hAnsi="Calibri"/>
          <w:sz w:val="22"/>
          <w:szCs w:val="22"/>
          <w:lang w:val="fr-FR" w:eastAsia="en-GB"/>
          <w:rPrChange w:id="1805" w:author="28.541_CR0320_(Rel-16)_NETSLICE-5GNRM" w:date="2020-06-29T16:38:00Z">
            <w:rPr>
              <w:rFonts w:ascii="Calibri" w:hAnsi="Calibri"/>
              <w:sz w:val="22"/>
              <w:szCs w:val="22"/>
              <w:lang w:eastAsia="en-GB"/>
            </w:rPr>
          </w:rPrChange>
        </w:rPr>
      </w:pPr>
      <w:r w:rsidRPr="002C3AD9">
        <w:rPr>
          <w:lang w:val="fr-FR"/>
          <w:rPrChange w:id="1806" w:author="28.541_CR0320_(Rel-16)_NETSLICE-5GNRM" w:date="2020-06-29T16:38:00Z">
            <w:rPr/>
          </w:rPrChange>
        </w:rPr>
        <w:t>4.3.52.1</w:t>
      </w:r>
      <w:r w:rsidRPr="00677C8D">
        <w:rPr>
          <w:rFonts w:ascii="Calibri" w:hAnsi="Calibri"/>
          <w:sz w:val="22"/>
          <w:szCs w:val="22"/>
          <w:lang w:val="fr-FR" w:eastAsia="en-GB"/>
          <w:rPrChange w:id="1807" w:author="28.541_CR0320_(Rel-16)_NETSLICE-5GNRM" w:date="2020-06-29T16:38:00Z">
            <w:rPr>
              <w:rFonts w:ascii="Calibri" w:hAnsi="Calibri"/>
              <w:sz w:val="22"/>
              <w:szCs w:val="22"/>
              <w:lang w:eastAsia="en-GB"/>
            </w:rPr>
          </w:rPrChange>
        </w:rPr>
        <w:tab/>
      </w:r>
      <w:r w:rsidRPr="002C3AD9">
        <w:rPr>
          <w:lang w:val="fr-FR"/>
          <w:rPrChange w:id="1808" w:author="28.541_CR0320_(Rel-16)_NETSLICE-5GNRM" w:date="2020-06-29T16:38:00Z">
            <w:rPr/>
          </w:rPrChange>
        </w:rPr>
        <w:t>Definition</w:t>
      </w:r>
      <w:r w:rsidRPr="002C3AD9">
        <w:rPr>
          <w:lang w:val="fr-FR"/>
          <w:rPrChange w:id="1809" w:author="28.541_CR0320_(Rel-16)_NETSLICE-5GNRM" w:date="2020-06-29T16:38:00Z">
            <w:rPr/>
          </w:rPrChange>
        </w:rPr>
        <w:tab/>
      </w:r>
      <w:r>
        <w:fldChar w:fldCharType="begin" w:fldLock="1"/>
      </w:r>
      <w:r w:rsidRPr="002C3AD9">
        <w:rPr>
          <w:lang w:val="fr-FR"/>
          <w:rPrChange w:id="1810" w:author="28.541_CR0320_(Rel-16)_NETSLICE-5GNRM" w:date="2020-06-29T16:38:00Z">
            <w:rPr/>
          </w:rPrChange>
        </w:rPr>
        <w:instrText xml:space="preserve"> PAGEREF _Toc44341173 \h </w:instrText>
      </w:r>
      <w:r>
        <w:fldChar w:fldCharType="separate"/>
      </w:r>
      <w:r w:rsidRPr="002C3AD9">
        <w:rPr>
          <w:lang w:val="fr-FR"/>
          <w:rPrChange w:id="1811" w:author="28.541_CR0320_(Rel-16)_NETSLICE-5GNRM" w:date="2020-06-29T16:38:00Z">
            <w:rPr/>
          </w:rPrChange>
        </w:rPr>
        <w:t>58</w:t>
      </w:r>
      <w:r>
        <w:fldChar w:fldCharType="end"/>
      </w:r>
    </w:p>
    <w:p w:rsidR="002C3AD9" w:rsidRPr="00677C8D" w:rsidRDefault="002C3AD9">
      <w:pPr>
        <w:pStyle w:val="TOC4"/>
        <w:rPr>
          <w:rFonts w:ascii="Calibri" w:hAnsi="Calibri"/>
          <w:sz w:val="22"/>
          <w:szCs w:val="22"/>
          <w:lang w:val="fr-FR" w:eastAsia="en-GB"/>
          <w:rPrChange w:id="1812" w:author="28.541_CR0320_(Rel-16)_NETSLICE-5GNRM" w:date="2020-06-29T16:38:00Z">
            <w:rPr>
              <w:rFonts w:ascii="Calibri" w:hAnsi="Calibri"/>
              <w:sz w:val="22"/>
              <w:szCs w:val="22"/>
              <w:lang w:eastAsia="en-GB"/>
            </w:rPr>
          </w:rPrChange>
        </w:rPr>
      </w:pPr>
      <w:r w:rsidRPr="002C3AD9">
        <w:rPr>
          <w:lang w:val="fr-FR"/>
          <w:rPrChange w:id="1813" w:author="28.541_CR0320_(Rel-16)_NETSLICE-5GNRM" w:date="2020-06-29T16:38:00Z">
            <w:rPr/>
          </w:rPrChange>
        </w:rPr>
        <w:t>4</w:t>
      </w:r>
      <w:r w:rsidRPr="002C3AD9">
        <w:rPr>
          <w:lang w:val="fr-FR" w:eastAsia="zh-CN"/>
          <w:rPrChange w:id="1814" w:author="28.541_CR0320_(Rel-16)_NETSLICE-5GNRM" w:date="2020-06-29T16:38:00Z">
            <w:rPr>
              <w:lang w:eastAsia="zh-CN"/>
            </w:rPr>
          </w:rPrChange>
        </w:rPr>
        <w:t>.</w:t>
      </w:r>
      <w:r w:rsidRPr="002C3AD9">
        <w:rPr>
          <w:lang w:val="fr-FR"/>
          <w:rPrChange w:id="1815" w:author="28.541_CR0320_(Rel-16)_NETSLICE-5GNRM" w:date="2020-06-29T16:38:00Z">
            <w:rPr/>
          </w:rPrChange>
        </w:rPr>
        <w:t>3.52.2</w:t>
      </w:r>
      <w:r w:rsidRPr="00677C8D">
        <w:rPr>
          <w:rFonts w:ascii="Calibri" w:hAnsi="Calibri"/>
          <w:sz w:val="22"/>
          <w:szCs w:val="22"/>
          <w:lang w:val="fr-FR" w:eastAsia="en-GB"/>
          <w:rPrChange w:id="1816" w:author="28.541_CR0320_(Rel-16)_NETSLICE-5GNRM" w:date="2020-06-29T16:38:00Z">
            <w:rPr>
              <w:rFonts w:ascii="Calibri" w:hAnsi="Calibri"/>
              <w:sz w:val="22"/>
              <w:szCs w:val="22"/>
              <w:lang w:eastAsia="en-GB"/>
            </w:rPr>
          </w:rPrChange>
        </w:rPr>
        <w:tab/>
      </w:r>
      <w:r w:rsidRPr="002C3AD9">
        <w:rPr>
          <w:lang w:val="fr-FR"/>
          <w:rPrChange w:id="1817" w:author="28.541_CR0320_(Rel-16)_NETSLICE-5GNRM" w:date="2020-06-29T16:38:00Z">
            <w:rPr/>
          </w:rPrChange>
        </w:rPr>
        <w:t>Attributes</w:t>
      </w:r>
      <w:r w:rsidRPr="002C3AD9">
        <w:rPr>
          <w:lang w:val="fr-FR"/>
          <w:rPrChange w:id="1818" w:author="28.541_CR0320_(Rel-16)_NETSLICE-5GNRM" w:date="2020-06-29T16:38:00Z">
            <w:rPr/>
          </w:rPrChange>
        </w:rPr>
        <w:tab/>
      </w:r>
      <w:r>
        <w:fldChar w:fldCharType="begin" w:fldLock="1"/>
      </w:r>
      <w:r w:rsidRPr="002C3AD9">
        <w:rPr>
          <w:lang w:val="fr-FR"/>
          <w:rPrChange w:id="1819" w:author="28.541_CR0320_(Rel-16)_NETSLICE-5GNRM" w:date="2020-06-29T16:38:00Z">
            <w:rPr/>
          </w:rPrChange>
        </w:rPr>
        <w:instrText xml:space="preserve"> PAGEREF _Toc44341174 \h </w:instrText>
      </w:r>
      <w:r>
        <w:fldChar w:fldCharType="separate"/>
      </w:r>
      <w:r w:rsidRPr="002C3AD9">
        <w:rPr>
          <w:lang w:val="fr-FR"/>
          <w:rPrChange w:id="1820" w:author="28.541_CR0320_(Rel-16)_NETSLICE-5GNRM" w:date="2020-06-29T16:38:00Z">
            <w:rPr/>
          </w:rPrChange>
        </w:rPr>
        <w:t>58</w:t>
      </w:r>
      <w:r>
        <w:fldChar w:fldCharType="end"/>
      </w:r>
    </w:p>
    <w:p w:rsidR="002C3AD9" w:rsidRPr="00677C8D" w:rsidRDefault="002C3AD9">
      <w:pPr>
        <w:pStyle w:val="TOC4"/>
        <w:rPr>
          <w:rFonts w:ascii="Calibri" w:hAnsi="Calibri"/>
          <w:sz w:val="22"/>
          <w:szCs w:val="22"/>
          <w:lang w:val="fr-FR" w:eastAsia="en-GB"/>
          <w:rPrChange w:id="1821" w:author="28.541_CR0320_(Rel-16)_NETSLICE-5GNRM" w:date="2020-06-29T16:38:00Z">
            <w:rPr>
              <w:rFonts w:ascii="Calibri" w:hAnsi="Calibri"/>
              <w:sz w:val="22"/>
              <w:szCs w:val="22"/>
              <w:lang w:eastAsia="en-GB"/>
            </w:rPr>
          </w:rPrChange>
        </w:rPr>
      </w:pPr>
      <w:r w:rsidRPr="002C3AD9">
        <w:rPr>
          <w:lang w:val="fr-FR"/>
          <w:rPrChange w:id="1822" w:author="28.541_CR0320_(Rel-16)_NETSLICE-5GNRM" w:date="2020-06-29T16:38:00Z">
            <w:rPr/>
          </w:rPrChange>
        </w:rPr>
        <w:t>4.3.52.3</w:t>
      </w:r>
      <w:r w:rsidRPr="00677C8D">
        <w:rPr>
          <w:rFonts w:ascii="Calibri" w:hAnsi="Calibri"/>
          <w:sz w:val="22"/>
          <w:szCs w:val="22"/>
          <w:lang w:val="fr-FR" w:eastAsia="en-GB"/>
          <w:rPrChange w:id="1823" w:author="28.541_CR0320_(Rel-16)_NETSLICE-5GNRM" w:date="2020-06-29T16:38:00Z">
            <w:rPr>
              <w:rFonts w:ascii="Calibri" w:hAnsi="Calibri"/>
              <w:sz w:val="22"/>
              <w:szCs w:val="22"/>
              <w:lang w:eastAsia="en-GB"/>
            </w:rPr>
          </w:rPrChange>
        </w:rPr>
        <w:tab/>
      </w:r>
      <w:r w:rsidRPr="002C3AD9">
        <w:rPr>
          <w:lang w:val="fr-FR"/>
          <w:rPrChange w:id="1824" w:author="28.541_CR0320_(Rel-16)_NETSLICE-5GNRM" w:date="2020-06-29T16:38:00Z">
            <w:rPr/>
          </w:rPrChange>
        </w:rPr>
        <w:t>Attribute constraints</w:t>
      </w:r>
      <w:r w:rsidRPr="002C3AD9">
        <w:rPr>
          <w:lang w:val="fr-FR"/>
          <w:rPrChange w:id="1825" w:author="28.541_CR0320_(Rel-16)_NETSLICE-5GNRM" w:date="2020-06-29T16:38:00Z">
            <w:rPr/>
          </w:rPrChange>
        </w:rPr>
        <w:tab/>
      </w:r>
      <w:r>
        <w:fldChar w:fldCharType="begin" w:fldLock="1"/>
      </w:r>
      <w:r w:rsidRPr="002C3AD9">
        <w:rPr>
          <w:lang w:val="fr-FR"/>
          <w:rPrChange w:id="1826" w:author="28.541_CR0320_(Rel-16)_NETSLICE-5GNRM" w:date="2020-06-29T16:38:00Z">
            <w:rPr/>
          </w:rPrChange>
        </w:rPr>
        <w:instrText xml:space="preserve"> PAGEREF _Toc44341175 \h </w:instrText>
      </w:r>
      <w:r>
        <w:fldChar w:fldCharType="separate"/>
      </w:r>
      <w:r w:rsidRPr="002C3AD9">
        <w:rPr>
          <w:lang w:val="fr-FR"/>
          <w:rPrChange w:id="1827" w:author="28.541_CR0320_(Rel-16)_NETSLICE-5GNRM" w:date="2020-06-29T16:38:00Z">
            <w:rPr/>
          </w:rPrChange>
        </w:rPr>
        <w:t>58</w:t>
      </w:r>
      <w:r>
        <w:fldChar w:fldCharType="end"/>
      </w:r>
    </w:p>
    <w:p w:rsidR="002C3AD9" w:rsidRPr="00677C8D" w:rsidRDefault="002C3AD9">
      <w:pPr>
        <w:pStyle w:val="TOC4"/>
        <w:rPr>
          <w:rFonts w:ascii="Calibri" w:hAnsi="Calibri"/>
          <w:sz w:val="22"/>
          <w:szCs w:val="22"/>
          <w:lang w:val="fr-FR" w:eastAsia="en-GB"/>
          <w:rPrChange w:id="1828" w:author="28.541_CR0320_(Rel-16)_NETSLICE-5GNRM" w:date="2020-06-29T16:38:00Z">
            <w:rPr>
              <w:rFonts w:ascii="Calibri" w:hAnsi="Calibri"/>
              <w:sz w:val="22"/>
              <w:szCs w:val="22"/>
              <w:lang w:eastAsia="en-GB"/>
            </w:rPr>
          </w:rPrChange>
        </w:rPr>
      </w:pPr>
      <w:r w:rsidRPr="002C3AD9">
        <w:rPr>
          <w:lang w:val="fr-FR" w:eastAsia="zh-CN"/>
          <w:rPrChange w:id="1829" w:author="28.541_CR0320_(Rel-16)_NETSLICE-5GNRM" w:date="2020-06-29T16:38:00Z">
            <w:rPr>
              <w:lang w:eastAsia="zh-CN"/>
            </w:rPr>
          </w:rPrChange>
        </w:rPr>
        <w:t>4.3.52.</w:t>
      </w:r>
      <w:r w:rsidRPr="002C3AD9">
        <w:rPr>
          <w:lang w:val="fr-FR"/>
          <w:rPrChange w:id="1830" w:author="28.541_CR0320_(Rel-16)_NETSLICE-5GNRM" w:date="2020-06-29T16:38:00Z">
            <w:rPr/>
          </w:rPrChange>
        </w:rPr>
        <w:t>4</w:t>
      </w:r>
      <w:r w:rsidRPr="00677C8D">
        <w:rPr>
          <w:rFonts w:ascii="Calibri" w:hAnsi="Calibri"/>
          <w:sz w:val="22"/>
          <w:szCs w:val="22"/>
          <w:lang w:val="fr-FR" w:eastAsia="en-GB"/>
          <w:rPrChange w:id="1831" w:author="28.541_CR0320_(Rel-16)_NETSLICE-5GNRM" w:date="2020-06-29T16:38:00Z">
            <w:rPr>
              <w:rFonts w:ascii="Calibri" w:hAnsi="Calibri"/>
              <w:sz w:val="22"/>
              <w:szCs w:val="22"/>
              <w:lang w:eastAsia="en-GB"/>
            </w:rPr>
          </w:rPrChange>
        </w:rPr>
        <w:tab/>
      </w:r>
      <w:r w:rsidRPr="002C3AD9">
        <w:rPr>
          <w:lang w:val="fr-FR"/>
          <w:rPrChange w:id="1832" w:author="28.541_CR0320_(Rel-16)_NETSLICE-5GNRM" w:date="2020-06-29T16:38:00Z">
            <w:rPr/>
          </w:rPrChange>
        </w:rPr>
        <w:t>Notifications</w:t>
      </w:r>
      <w:r w:rsidRPr="002C3AD9">
        <w:rPr>
          <w:lang w:val="fr-FR"/>
          <w:rPrChange w:id="1833" w:author="28.541_CR0320_(Rel-16)_NETSLICE-5GNRM" w:date="2020-06-29T16:38:00Z">
            <w:rPr/>
          </w:rPrChange>
        </w:rPr>
        <w:tab/>
      </w:r>
      <w:r>
        <w:fldChar w:fldCharType="begin" w:fldLock="1"/>
      </w:r>
      <w:r w:rsidRPr="002C3AD9">
        <w:rPr>
          <w:lang w:val="fr-FR"/>
          <w:rPrChange w:id="1834" w:author="28.541_CR0320_(Rel-16)_NETSLICE-5GNRM" w:date="2020-06-29T16:38:00Z">
            <w:rPr/>
          </w:rPrChange>
        </w:rPr>
        <w:instrText xml:space="preserve"> PAGEREF _Toc44341176 \h </w:instrText>
      </w:r>
      <w:r>
        <w:fldChar w:fldCharType="separate"/>
      </w:r>
      <w:r w:rsidRPr="002C3AD9">
        <w:rPr>
          <w:lang w:val="fr-FR"/>
          <w:rPrChange w:id="1835" w:author="28.541_CR0320_(Rel-16)_NETSLICE-5GNRM" w:date="2020-06-29T16:38:00Z">
            <w:rPr/>
          </w:rPrChange>
        </w:rPr>
        <w:t>58</w:t>
      </w:r>
      <w:r>
        <w:fldChar w:fldCharType="end"/>
      </w:r>
    </w:p>
    <w:p w:rsidR="002C3AD9" w:rsidRPr="00677C8D" w:rsidRDefault="002C3AD9">
      <w:pPr>
        <w:pStyle w:val="TOC3"/>
        <w:rPr>
          <w:rFonts w:ascii="Calibri" w:hAnsi="Calibri"/>
          <w:sz w:val="22"/>
          <w:szCs w:val="22"/>
          <w:lang w:val="fr-FR" w:eastAsia="en-GB"/>
          <w:rPrChange w:id="1836" w:author="28.541_CR0320_(Rel-16)_NETSLICE-5GNRM" w:date="2020-06-29T16:38:00Z">
            <w:rPr>
              <w:rFonts w:ascii="Calibri" w:hAnsi="Calibri"/>
              <w:sz w:val="22"/>
              <w:szCs w:val="22"/>
              <w:lang w:eastAsia="en-GB"/>
            </w:rPr>
          </w:rPrChange>
        </w:rPr>
      </w:pPr>
      <w:r w:rsidRPr="002C3AD9">
        <w:rPr>
          <w:lang w:val="fr-FR" w:eastAsia="zh-CN"/>
          <w:rPrChange w:id="1837" w:author="28.541_CR0320_(Rel-16)_NETSLICE-5GNRM" w:date="2020-06-29T16:38:00Z">
            <w:rPr>
              <w:lang w:eastAsia="zh-CN"/>
            </w:rPr>
          </w:rPrChange>
        </w:rPr>
        <w:t>4.3.53</w:t>
      </w:r>
      <w:r w:rsidRPr="00677C8D">
        <w:rPr>
          <w:rFonts w:ascii="Calibri" w:hAnsi="Calibri"/>
          <w:sz w:val="22"/>
          <w:szCs w:val="22"/>
          <w:lang w:val="fr-FR" w:eastAsia="en-GB"/>
          <w:rPrChange w:id="1838" w:author="28.541_CR0320_(Rel-16)_NETSLICE-5GNRM" w:date="2020-06-29T16:38:00Z">
            <w:rPr>
              <w:rFonts w:ascii="Calibri" w:hAnsi="Calibri"/>
              <w:sz w:val="22"/>
              <w:szCs w:val="22"/>
              <w:lang w:eastAsia="en-GB"/>
            </w:rPr>
          </w:rPrChange>
        </w:rPr>
        <w:tab/>
      </w:r>
      <w:r w:rsidRPr="002C3AD9">
        <w:rPr>
          <w:lang w:val="fr-FR" w:eastAsia="zh-CN"/>
          <w:rPrChange w:id="1839" w:author="28.541_CR0320_(Rel-16)_NETSLICE-5GNRM" w:date="2020-06-29T16:38:00Z">
            <w:rPr>
              <w:lang w:eastAsia="zh-CN"/>
            </w:rPr>
          </w:rPrChange>
        </w:rPr>
        <w:t xml:space="preserve">TimeDomainPara  </w:t>
      </w:r>
      <w:r w:rsidRPr="002C3AD9">
        <w:rPr>
          <w:rFonts w:ascii="Courier New" w:hAnsi="Courier New" w:cs="Courier New"/>
          <w:lang w:val="fr-FR" w:eastAsia="zh-CN"/>
          <w:rPrChange w:id="1840" w:author="28.541_CR0320_(Rel-16)_NETSLICE-5GNRM" w:date="2020-06-29T16:38:00Z">
            <w:rPr>
              <w:rFonts w:ascii="Courier New" w:hAnsi="Courier New" w:cs="Courier New"/>
              <w:lang w:eastAsia="zh-CN"/>
            </w:rPr>
          </w:rPrChange>
        </w:rPr>
        <w:t>&lt;&lt;dataType&gt;&gt;</w:t>
      </w:r>
      <w:r w:rsidRPr="002C3AD9">
        <w:rPr>
          <w:lang w:val="fr-FR"/>
          <w:rPrChange w:id="1841" w:author="28.541_CR0320_(Rel-16)_NETSLICE-5GNRM" w:date="2020-06-29T16:38:00Z">
            <w:rPr/>
          </w:rPrChange>
        </w:rPr>
        <w:tab/>
      </w:r>
      <w:r>
        <w:fldChar w:fldCharType="begin" w:fldLock="1"/>
      </w:r>
      <w:r w:rsidRPr="002C3AD9">
        <w:rPr>
          <w:lang w:val="fr-FR"/>
          <w:rPrChange w:id="1842" w:author="28.541_CR0320_(Rel-16)_NETSLICE-5GNRM" w:date="2020-06-29T16:38:00Z">
            <w:rPr/>
          </w:rPrChange>
        </w:rPr>
        <w:instrText xml:space="preserve"> PAGEREF _Toc44341177 \h </w:instrText>
      </w:r>
      <w:r>
        <w:fldChar w:fldCharType="separate"/>
      </w:r>
      <w:r w:rsidRPr="002C3AD9">
        <w:rPr>
          <w:lang w:val="fr-FR"/>
          <w:rPrChange w:id="1843" w:author="28.541_CR0320_(Rel-16)_NETSLICE-5GNRM" w:date="2020-06-29T16:38:00Z">
            <w:rPr/>
          </w:rPrChange>
        </w:rPr>
        <w:t>58</w:t>
      </w:r>
      <w:r>
        <w:fldChar w:fldCharType="end"/>
      </w:r>
    </w:p>
    <w:p w:rsidR="002C3AD9" w:rsidRPr="00677C8D" w:rsidRDefault="002C3AD9">
      <w:pPr>
        <w:pStyle w:val="TOC4"/>
        <w:rPr>
          <w:rFonts w:ascii="Calibri" w:hAnsi="Calibri"/>
          <w:sz w:val="22"/>
          <w:szCs w:val="22"/>
          <w:lang w:val="fr-FR" w:eastAsia="en-GB"/>
          <w:rPrChange w:id="1844" w:author="28.541_CR0320_(Rel-16)_NETSLICE-5GNRM" w:date="2020-06-29T16:38:00Z">
            <w:rPr>
              <w:rFonts w:ascii="Calibri" w:hAnsi="Calibri"/>
              <w:sz w:val="22"/>
              <w:szCs w:val="22"/>
              <w:lang w:eastAsia="en-GB"/>
            </w:rPr>
          </w:rPrChange>
        </w:rPr>
      </w:pPr>
      <w:r w:rsidRPr="002C3AD9">
        <w:rPr>
          <w:lang w:val="fr-FR"/>
          <w:rPrChange w:id="1845" w:author="28.541_CR0320_(Rel-16)_NETSLICE-5GNRM" w:date="2020-06-29T16:38:00Z">
            <w:rPr/>
          </w:rPrChange>
        </w:rPr>
        <w:t>4.3.53.1</w:t>
      </w:r>
      <w:r w:rsidRPr="00677C8D">
        <w:rPr>
          <w:rFonts w:ascii="Calibri" w:hAnsi="Calibri"/>
          <w:sz w:val="22"/>
          <w:szCs w:val="22"/>
          <w:lang w:val="fr-FR" w:eastAsia="en-GB"/>
          <w:rPrChange w:id="1846" w:author="28.541_CR0320_(Rel-16)_NETSLICE-5GNRM" w:date="2020-06-29T16:38:00Z">
            <w:rPr>
              <w:rFonts w:ascii="Calibri" w:hAnsi="Calibri"/>
              <w:sz w:val="22"/>
              <w:szCs w:val="22"/>
              <w:lang w:eastAsia="en-GB"/>
            </w:rPr>
          </w:rPrChange>
        </w:rPr>
        <w:tab/>
      </w:r>
      <w:r w:rsidRPr="002C3AD9">
        <w:rPr>
          <w:lang w:val="fr-FR"/>
          <w:rPrChange w:id="1847" w:author="28.541_CR0320_(Rel-16)_NETSLICE-5GNRM" w:date="2020-06-29T16:38:00Z">
            <w:rPr/>
          </w:rPrChange>
        </w:rPr>
        <w:t>Definition</w:t>
      </w:r>
      <w:r w:rsidRPr="002C3AD9">
        <w:rPr>
          <w:lang w:val="fr-FR"/>
          <w:rPrChange w:id="1848" w:author="28.541_CR0320_(Rel-16)_NETSLICE-5GNRM" w:date="2020-06-29T16:38:00Z">
            <w:rPr/>
          </w:rPrChange>
        </w:rPr>
        <w:tab/>
      </w:r>
      <w:r>
        <w:fldChar w:fldCharType="begin" w:fldLock="1"/>
      </w:r>
      <w:r w:rsidRPr="002C3AD9">
        <w:rPr>
          <w:lang w:val="fr-FR"/>
          <w:rPrChange w:id="1849" w:author="28.541_CR0320_(Rel-16)_NETSLICE-5GNRM" w:date="2020-06-29T16:38:00Z">
            <w:rPr/>
          </w:rPrChange>
        </w:rPr>
        <w:instrText xml:space="preserve"> PAGEREF _Toc44341178 \h </w:instrText>
      </w:r>
      <w:r>
        <w:fldChar w:fldCharType="separate"/>
      </w:r>
      <w:r w:rsidRPr="002C3AD9">
        <w:rPr>
          <w:lang w:val="fr-FR"/>
          <w:rPrChange w:id="1850" w:author="28.541_CR0320_(Rel-16)_NETSLICE-5GNRM" w:date="2020-06-29T16:38:00Z">
            <w:rPr/>
          </w:rPrChange>
        </w:rPr>
        <w:t>58</w:t>
      </w:r>
      <w:r>
        <w:fldChar w:fldCharType="end"/>
      </w:r>
    </w:p>
    <w:p w:rsidR="002C3AD9" w:rsidRPr="00677C8D" w:rsidRDefault="002C3AD9">
      <w:pPr>
        <w:pStyle w:val="TOC4"/>
        <w:rPr>
          <w:rFonts w:ascii="Calibri" w:hAnsi="Calibri"/>
          <w:sz w:val="22"/>
          <w:szCs w:val="22"/>
          <w:lang w:val="fr-FR" w:eastAsia="en-GB"/>
          <w:rPrChange w:id="1851" w:author="28.541_CR0320_(Rel-16)_NETSLICE-5GNRM" w:date="2020-06-29T16:38:00Z">
            <w:rPr>
              <w:rFonts w:ascii="Calibri" w:hAnsi="Calibri"/>
              <w:sz w:val="22"/>
              <w:szCs w:val="22"/>
              <w:lang w:eastAsia="en-GB"/>
            </w:rPr>
          </w:rPrChange>
        </w:rPr>
      </w:pPr>
      <w:r w:rsidRPr="002C3AD9">
        <w:rPr>
          <w:lang w:val="fr-FR"/>
          <w:rPrChange w:id="1852" w:author="28.541_CR0320_(Rel-16)_NETSLICE-5GNRM" w:date="2020-06-29T16:38:00Z">
            <w:rPr/>
          </w:rPrChange>
        </w:rPr>
        <w:t>4</w:t>
      </w:r>
      <w:r w:rsidRPr="002C3AD9">
        <w:rPr>
          <w:lang w:val="fr-FR" w:eastAsia="zh-CN"/>
          <w:rPrChange w:id="1853" w:author="28.541_CR0320_(Rel-16)_NETSLICE-5GNRM" w:date="2020-06-29T16:38:00Z">
            <w:rPr>
              <w:lang w:eastAsia="zh-CN"/>
            </w:rPr>
          </w:rPrChange>
        </w:rPr>
        <w:t>.</w:t>
      </w:r>
      <w:r w:rsidRPr="002C3AD9">
        <w:rPr>
          <w:lang w:val="fr-FR"/>
          <w:rPrChange w:id="1854" w:author="28.541_CR0320_(Rel-16)_NETSLICE-5GNRM" w:date="2020-06-29T16:38:00Z">
            <w:rPr/>
          </w:rPrChange>
        </w:rPr>
        <w:t>3.53.2</w:t>
      </w:r>
      <w:r w:rsidRPr="00677C8D">
        <w:rPr>
          <w:rFonts w:ascii="Calibri" w:hAnsi="Calibri"/>
          <w:sz w:val="22"/>
          <w:szCs w:val="22"/>
          <w:lang w:val="fr-FR" w:eastAsia="en-GB"/>
          <w:rPrChange w:id="1855" w:author="28.541_CR0320_(Rel-16)_NETSLICE-5GNRM" w:date="2020-06-29T16:38:00Z">
            <w:rPr>
              <w:rFonts w:ascii="Calibri" w:hAnsi="Calibri"/>
              <w:sz w:val="22"/>
              <w:szCs w:val="22"/>
              <w:lang w:eastAsia="en-GB"/>
            </w:rPr>
          </w:rPrChange>
        </w:rPr>
        <w:tab/>
      </w:r>
      <w:r w:rsidRPr="002C3AD9">
        <w:rPr>
          <w:lang w:val="fr-FR"/>
          <w:rPrChange w:id="1856" w:author="28.541_CR0320_(Rel-16)_NETSLICE-5GNRM" w:date="2020-06-29T16:38:00Z">
            <w:rPr/>
          </w:rPrChange>
        </w:rPr>
        <w:t>Attributes</w:t>
      </w:r>
      <w:r w:rsidRPr="002C3AD9">
        <w:rPr>
          <w:lang w:val="fr-FR"/>
          <w:rPrChange w:id="1857" w:author="28.541_CR0320_(Rel-16)_NETSLICE-5GNRM" w:date="2020-06-29T16:38:00Z">
            <w:rPr/>
          </w:rPrChange>
        </w:rPr>
        <w:tab/>
      </w:r>
      <w:r>
        <w:fldChar w:fldCharType="begin" w:fldLock="1"/>
      </w:r>
      <w:r w:rsidRPr="002C3AD9">
        <w:rPr>
          <w:lang w:val="fr-FR"/>
          <w:rPrChange w:id="1858" w:author="28.541_CR0320_(Rel-16)_NETSLICE-5GNRM" w:date="2020-06-29T16:38:00Z">
            <w:rPr/>
          </w:rPrChange>
        </w:rPr>
        <w:instrText xml:space="preserve"> PAGEREF _Toc44341179 \h </w:instrText>
      </w:r>
      <w:r>
        <w:fldChar w:fldCharType="separate"/>
      </w:r>
      <w:r w:rsidRPr="002C3AD9">
        <w:rPr>
          <w:lang w:val="fr-FR"/>
          <w:rPrChange w:id="1859" w:author="28.541_CR0320_(Rel-16)_NETSLICE-5GNRM" w:date="2020-06-29T16:38:00Z">
            <w:rPr/>
          </w:rPrChange>
        </w:rPr>
        <w:t>58</w:t>
      </w:r>
      <w:r>
        <w:fldChar w:fldCharType="end"/>
      </w:r>
    </w:p>
    <w:p w:rsidR="002C3AD9" w:rsidRPr="00677C8D" w:rsidRDefault="002C3AD9">
      <w:pPr>
        <w:pStyle w:val="TOC4"/>
        <w:rPr>
          <w:rFonts w:ascii="Calibri" w:hAnsi="Calibri"/>
          <w:sz w:val="22"/>
          <w:szCs w:val="22"/>
          <w:lang w:val="fr-FR" w:eastAsia="en-GB"/>
          <w:rPrChange w:id="1860" w:author="28.541_CR0320_(Rel-16)_NETSLICE-5GNRM" w:date="2020-06-29T16:38:00Z">
            <w:rPr>
              <w:rFonts w:ascii="Calibri" w:hAnsi="Calibri"/>
              <w:sz w:val="22"/>
              <w:szCs w:val="22"/>
              <w:lang w:eastAsia="en-GB"/>
            </w:rPr>
          </w:rPrChange>
        </w:rPr>
      </w:pPr>
      <w:r w:rsidRPr="002C3AD9">
        <w:rPr>
          <w:lang w:val="fr-FR"/>
          <w:rPrChange w:id="1861" w:author="28.541_CR0320_(Rel-16)_NETSLICE-5GNRM" w:date="2020-06-29T16:38:00Z">
            <w:rPr/>
          </w:rPrChange>
        </w:rPr>
        <w:t>4.3.53.3</w:t>
      </w:r>
      <w:r w:rsidRPr="00677C8D">
        <w:rPr>
          <w:rFonts w:ascii="Calibri" w:hAnsi="Calibri"/>
          <w:sz w:val="22"/>
          <w:szCs w:val="22"/>
          <w:lang w:val="fr-FR" w:eastAsia="en-GB"/>
          <w:rPrChange w:id="1862" w:author="28.541_CR0320_(Rel-16)_NETSLICE-5GNRM" w:date="2020-06-29T16:38:00Z">
            <w:rPr>
              <w:rFonts w:ascii="Calibri" w:hAnsi="Calibri"/>
              <w:sz w:val="22"/>
              <w:szCs w:val="22"/>
              <w:lang w:eastAsia="en-GB"/>
            </w:rPr>
          </w:rPrChange>
        </w:rPr>
        <w:tab/>
      </w:r>
      <w:r w:rsidRPr="002C3AD9">
        <w:rPr>
          <w:lang w:val="fr-FR"/>
          <w:rPrChange w:id="1863" w:author="28.541_CR0320_(Rel-16)_NETSLICE-5GNRM" w:date="2020-06-29T16:38:00Z">
            <w:rPr/>
          </w:rPrChange>
        </w:rPr>
        <w:t>Attribute constraints</w:t>
      </w:r>
      <w:r w:rsidRPr="002C3AD9">
        <w:rPr>
          <w:lang w:val="fr-FR"/>
          <w:rPrChange w:id="1864" w:author="28.541_CR0320_(Rel-16)_NETSLICE-5GNRM" w:date="2020-06-29T16:38:00Z">
            <w:rPr/>
          </w:rPrChange>
        </w:rPr>
        <w:tab/>
      </w:r>
      <w:r>
        <w:fldChar w:fldCharType="begin" w:fldLock="1"/>
      </w:r>
      <w:r w:rsidRPr="002C3AD9">
        <w:rPr>
          <w:lang w:val="fr-FR"/>
          <w:rPrChange w:id="1865" w:author="28.541_CR0320_(Rel-16)_NETSLICE-5GNRM" w:date="2020-06-29T16:38:00Z">
            <w:rPr/>
          </w:rPrChange>
        </w:rPr>
        <w:instrText xml:space="preserve"> PAGEREF _Toc44341180 \h </w:instrText>
      </w:r>
      <w:r>
        <w:fldChar w:fldCharType="separate"/>
      </w:r>
      <w:r w:rsidRPr="002C3AD9">
        <w:rPr>
          <w:lang w:val="fr-FR"/>
          <w:rPrChange w:id="1866" w:author="28.541_CR0320_(Rel-16)_NETSLICE-5GNRM" w:date="2020-06-29T16:38:00Z">
            <w:rPr/>
          </w:rPrChange>
        </w:rPr>
        <w:t>59</w:t>
      </w:r>
      <w:r>
        <w:fldChar w:fldCharType="end"/>
      </w:r>
    </w:p>
    <w:p w:rsidR="002C3AD9" w:rsidRPr="00677C8D" w:rsidRDefault="002C3AD9">
      <w:pPr>
        <w:pStyle w:val="TOC4"/>
        <w:rPr>
          <w:rFonts w:ascii="Calibri" w:hAnsi="Calibri"/>
          <w:sz w:val="22"/>
          <w:szCs w:val="22"/>
          <w:lang w:val="fr-FR" w:eastAsia="en-GB"/>
          <w:rPrChange w:id="1867" w:author="28.541_CR0320_(Rel-16)_NETSLICE-5GNRM" w:date="2020-06-29T16:38:00Z">
            <w:rPr>
              <w:rFonts w:ascii="Calibri" w:hAnsi="Calibri"/>
              <w:sz w:val="22"/>
              <w:szCs w:val="22"/>
              <w:lang w:eastAsia="en-GB"/>
            </w:rPr>
          </w:rPrChange>
        </w:rPr>
      </w:pPr>
      <w:r w:rsidRPr="002C3AD9">
        <w:rPr>
          <w:lang w:val="fr-FR" w:eastAsia="zh-CN"/>
          <w:rPrChange w:id="1868" w:author="28.541_CR0320_(Rel-16)_NETSLICE-5GNRM" w:date="2020-06-29T16:38:00Z">
            <w:rPr>
              <w:lang w:eastAsia="zh-CN"/>
            </w:rPr>
          </w:rPrChange>
        </w:rPr>
        <w:t>4.3.53.</w:t>
      </w:r>
      <w:r w:rsidRPr="002C3AD9">
        <w:rPr>
          <w:lang w:val="fr-FR"/>
          <w:rPrChange w:id="1869" w:author="28.541_CR0320_(Rel-16)_NETSLICE-5GNRM" w:date="2020-06-29T16:38:00Z">
            <w:rPr/>
          </w:rPrChange>
        </w:rPr>
        <w:t>4</w:t>
      </w:r>
      <w:r w:rsidRPr="00677C8D">
        <w:rPr>
          <w:rFonts w:ascii="Calibri" w:hAnsi="Calibri"/>
          <w:sz w:val="22"/>
          <w:szCs w:val="22"/>
          <w:lang w:val="fr-FR" w:eastAsia="en-GB"/>
          <w:rPrChange w:id="1870" w:author="28.541_CR0320_(Rel-16)_NETSLICE-5GNRM" w:date="2020-06-29T16:38:00Z">
            <w:rPr>
              <w:rFonts w:ascii="Calibri" w:hAnsi="Calibri"/>
              <w:sz w:val="22"/>
              <w:szCs w:val="22"/>
              <w:lang w:eastAsia="en-GB"/>
            </w:rPr>
          </w:rPrChange>
        </w:rPr>
        <w:tab/>
      </w:r>
      <w:r w:rsidRPr="002C3AD9">
        <w:rPr>
          <w:lang w:val="fr-FR"/>
          <w:rPrChange w:id="1871" w:author="28.541_CR0320_(Rel-16)_NETSLICE-5GNRM" w:date="2020-06-29T16:38:00Z">
            <w:rPr/>
          </w:rPrChange>
        </w:rPr>
        <w:t>Notifications</w:t>
      </w:r>
      <w:r w:rsidRPr="002C3AD9">
        <w:rPr>
          <w:lang w:val="fr-FR"/>
          <w:rPrChange w:id="1872" w:author="28.541_CR0320_(Rel-16)_NETSLICE-5GNRM" w:date="2020-06-29T16:38:00Z">
            <w:rPr/>
          </w:rPrChange>
        </w:rPr>
        <w:tab/>
      </w:r>
      <w:r>
        <w:fldChar w:fldCharType="begin" w:fldLock="1"/>
      </w:r>
      <w:r w:rsidRPr="002C3AD9">
        <w:rPr>
          <w:lang w:val="fr-FR"/>
          <w:rPrChange w:id="1873" w:author="28.541_CR0320_(Rel-16)_NETSLICE-5GNRM" w:date="2020-06-29T16:38:00Z">
            <w:rPr/>
          </w:rPrChange>
        </w:rPr>
        <w:instrText xml:space="preserve"> PAGEREF _Toc44341181 \h </w:instrText>
      </w:r>
      <w:r>
        <w:fldChar w:fldCharType="separate"/>
      </w:r>
      <w:r w:rsidRPr="002C3AD9">
        <w:rPr>
          <w:lang w:val="fr-FR"/>
          <w:rPrChange w:id="1874" w:author="28.541_CR0320_(Rel-16)_NETSLICE-5GNRM" w:date="2020-06-29T16:38:00Z">
            <w:rPr/>
          </w:rPrChange>
        </w:rPr>
        <w:t>59</w:t>
      </w:r>
      <w:r>
        <w:fldChar w:fldCharType="end"/>
      </w:r>
    </w:p>
    <w:p w:rsidR="002C3AD9" w:rsidRPr="00677C8D" w:rsidRDefault="002C3AD9">
      <w:pPr>
        <w:pStyle w:val="TOC3"/>
        <w:rPr>
          <w:rFonts w:ascii="Calibri" w:hAnsi="Calibri"/>
          <w:sz w:val="22"/>
          <w:szCs w:val="22"/>
          <w:lang w:val="fr-FR" w:eastAsia="en-GB"/>
          <w:rPrChange w:id="1875" w:author="28.541_CR0320_(Rel-16)_NETSLICE-5GNRM" w:date="2020-06-29T16:38:00Z">
            <w:rPr>
              <w:rFonts w:ascii="Calibri" w:hAnsi="Calibri"/>
              <w:sz w:val="22"/>
              <w:szCs w:val="22"/>
              <w:lang w:eastAsia="en-GB"/>
            </w:rPr>
          </w:rPrChange>
        </w:rPr>
      </w:pPr>
      <w:r w:rsidRPr="002C3AD9">
        <w:rPr>
          <w:lang w:val="fr-FR" w:eastAsia="zh-CN"/>
          <w:rPrChange w:id="1876" w:author="28.541_CR0320_(Rel-16)_NETSLICE-5GNRM" w:date="2020-06-29T16:38:00Z">
            <w:rPr>
              <w:lang w:eastAsia="zh-CN"/>
            </w:rPr>
          </w:rPrChange>
        </w:rPr>
        <w:t>4.3.54</w:t>
      </w:r>
      <w:r w:rsidRPr="00677C8D">
        <w:rPr>
          <w:rFonts w:ascii="Calibri" w:hAnsi="Calibri"/>
          <w:sz w:val="22"/>
          <w:szCs w:val="22"/>
          <w:lang w:val="fr-FR" w:eastAsia="en-GB"/>
          <w:rPrChange w:id="1877" w:author="28.541_CR0320_(Rel-16)_NETSLICE-5GNRM" w:date="2020-06-29T16:38:00Z">
            <w:rPr>
              <w:rFonts w:ascii="Calibri" w:hAnsi="Calibri"/>
              <w:sz w:val="22"/>
              <w:szCs w:val="22"/>
              <w:lang w:eastAsia="en-GB"/>
            </w:rPr>
          </w:rPrChange>
        </w:rPr>
        <w:tab/>
      </w:r>
      <w:r w:rsidRPr="002C3AD9">
        <w:rPr>
          <w:lang w:val="fr-FR" w:eastAsia="zh-CN"/>
          <w:rPrChange w:id="1878" w:author="28.541_CR0320_(Rel-16)_NETSLICE-5GNRM" w:date="2020-06-29T16:38:00Z">
            <w:rPr>
              <w:lang w:eastAsia="zh-CN"/>
            </w:rPr>
          </w:rPrChange>
        </w:rPr>
        <w:t>RimRSReportConf</w:t>
      </w:r>
      <w:r w:rsidRPr="002C3AD9">
        <w:rPr>
          <w:rFonts w:ascii="Courier New" w:hAnsi="Courier New" w:cs="Courier New"/>
          <w:lang w:val="fr-FR" w:eastAsia="zh-CN"/>
          <w:rPrChange w:id="1879" w:author="28.541_CR0320_(Rel-16)_NETSLICE-5GNRM" w:date="2020-06-29T16:38:00Z">
            <w:rPr>
              <w:rFonts w:ascii="Courier New" w:hAnsi="Courier New" w:cs="Courier New"/>
              <w:lang w:eastAsia="zh-CN"/>
            </w:rPr>
          </w:rPrChange>
        </w:rPr>
        <w:t xml:space="preserve"> &lt;&lt;dataType&gt;&gt;</w:t>
      </w:r>
      <w:r w:rsidRPr="002C3AD9">
        <w:rPr>
          <w:lang w:val="fr-FR"/>
          <w:rPrChange w:id="1880" w:author="28.541_CR0320_(Rel-16)_NETSLICE-5GNRM" w:date="2020-06-29T16:38:00Z">
            <w:rPr/>
          </w:rPrChange>
        </w:rPr>
        <w:tab/>
      </w:r>
      <w:r>
        <w:fldChar w:fldCharType="begin" w:fldLock="1"/>
      </w:r>
      <w:r w:rsidRPr="002C3AD9">
        <w:rPr>
          <w:lang w:val="fr-FR"/>
          <w:rPrChange w:id="1881" w:author="28.541_CR0320_(Rel-16)_NETSLICE-5GNRM" w:date="2020-06-29T16:38:00Z">
            <w:rPr/>
          </w:rPrChange>
        </w:rPr>
        <w:instrText xml:space="preserve"> PAGEREF _Toc44341182 \h </w:instrText>
      </w:r>
      <w:r>
        <w:fldChar w:fldCharType="separate"/>
      </w:r>
      <w:r w:rsidRPr="002C3AD9">
        <w:rPr>
          <w:lang w:val="fr-FR"/>
          <w:rPrChange w:id="1882" w:author="28.541_CR0320_(Rel-16)_NETSLICE-5GNRM" w:date="2020-06-29T16:38:00Z">
            <w:rPr/>
          </w:rPrChange>
        </w:rPr>
        <w:t>59</w:t>
      </w:r>
      <w:r>
        <w:fldChar w:fldCharType="end"/>
      </w:r>
    </w:p>
    <w:p w:rsidR="002C3AD9" w:rsidRPr="00677C8D" w:rsidRDefault="002C3AD9">
      <w:pPr>
        <w:pStyle w:val="TOC4"/>
        <w:rPr>
          <w:rFonts w:ascii="Calibri" w:hAnsi="Calibri"/>
          <w:sz w:val="22"/>
          <w:szCs w:val="22"/>
          <w:lang w:val="fr-FR" w:eastAsia="en-GB"/>
          <w:rPrChange w:id="1883" w:author="28.541_CR0320_(Rel-16)_NETSLICE-5GNRM" w:date="2020-06-29T16:38:00Z">
            <w:rPr>
              <w:rFonts w:ascii="Calibri" w:hAnsi="Calibri"/>
              <w:sz w:val="22"/>
              <w:szCs w:val="22"/>
              <w:lang w:eastAsia="en-GB"/>
            </w:rPr>
          </w:rPrChange>
        </w:rPr>
      </w:pPr>
      <w:r w:rsidRPr="002C3AD9">
        <w:rPr>
          <w:lang w:val="fr-FR"/>
          <w:rPrChange w:id="1884" w:author="28.541_CR0320_(Rel-16)_NETSLICE-5GNRM" w:date="2020-06-29T16:38:00Z">
            <w:rPr/>
          </w:rPrChange>
        </w:rPr>
        <w:t>4.3.54.1</w:t>
      </w:r>
      <w:r w:rsidRPr="00677C8D">
        <w:rPr>
          <w:rFonts w:ascii="Calibri" w:hAnsi="Calibri"/>
          <w:sz w:val="22"/>
          <w:szCs w:val="22"/>
          <w:lang w:val="fr-FR" w:eastAsia="en-GB"/>
          <w:rPrChange w:id="1885" w:author="28.541_CR0320_(Rel-16)_NETSLICE-5GNRM" w:date="2020-06-29T16:38:00Z">
            <w:rPr>
              <w:rFonts w:ascii="Calibri" w:hAnsi="Calibri"/>
              <w:sz w:val="22"/>
              <w:szCs w:val="22"/>
              <w:lang w:eastAsia="en-GB"/>
            </w:rPr>
          </w:rPrChange>
        </w:rPr>
        <w:tab/>
      </w:r>
      <w:r w:rsidRPr="002C3AD9">
        <w:rPr>
          <w:lang w:val="fr-FR"/>
          <w:rPrChange w:id="1886" w:author="28.541_CR0320_(Rel-16)_NETSLICE-5GNRM" w:date="2020-06-29T16:38:00Z">
            <w:rPr/>
          </w:rPrChange>
        </w:rPr>
        <w:t>Definition</w:t>
      </w:r>
      <w:r w:rsidRPr="002C3AD9">
        <w:rPr>
          <w:lang w:val="fr-FR"/>
          <w:rPrChange w:id="1887" w:author="28.541_CR0320_(Rel-16)_NETSLICE-5GNRM" w:date="2020-06-29T16:38:00Z">
            <w:rPr/>
          </w:rPrChange>
        </w:rPr>
        <w:tab/>
      </w:r>
      <w:r>
        <w:fldChar w:fldCharType="begin" w:fldLock="1"/>
      </w:r>
      <w:r w:rsidRPr="002C3AD9">
        <w:rPr>
          <w:lang w:val="fr-FR"/>
          <w:rPrChange w:id="1888" w:author="28.541_CR0320_(Rel-16)_NETSLICE-5GNRM" w:date="2020-06-29T16:38:00Z">
            <w:rPr/>
          </w:rPrChange>
        </w:rPr>
        <w:instrText xml:space="preserve"> PAGEREF _Toc44341183 \h </w:instrText>
      </w:r>
      <w:r>
        <w:fldChar w:fldCharType="separate"/>
      </w:r>
      <w:r w:rsidRPr="002C3AD9">
        <w:rPr>
          <w:lang w:val="fr-FR"/>
          <w:rPrChange w:id="1889" w:author="28.541_CR0320_(Rel-16)_NETSLICE-5GNRM" w:date="2020-06-29T16:38:00Z">
            <w:rPr/>
          </w:rPrChange>
        </w:rPr>
        <w:t>59</w:t>
      </w:r>
      <w:r>
        <w:fldChar w:fldCharType="end"/>
      </w:r>
    </w:p>
    <w:p w:rsidR="002C3AD9" w:rsidRPr="00677C8D" w:rsidRDefault="002C3AD9">
      <w:pPr>
        <w:pStyle w:val="TOC4"/>
        <w:rPr>
          <w:rFonts w:ascii="Calibri" w:hAnsi="Calibri"/>
          <w:sz w:val="22"/>
          <w:szCs w:val="22"/>
          <w:lang w:val="fr-FR" w:eastAsia="en-GB"/>
          <w:rPrChange w:id="1890" w:author="28.541_CR0320_(Rel-16)_NETSLICE-5GNRM" w:date="2020-06-29T16:38:00Z">
            <w:rPr>
              <w:rFonts w:ascii="Calibri" w:hAnsi="Calibri"/>
              <w:sz w:val="22"/>
              <w:szCs w:val="22"/>
              <w:lang w:eastAsia="en-GB"/>
            </w:rPr>
          </w:rPrChange>
        </w:rPr>
      </w:pPr>
      <w:r w:rsidRPr="002C3AD9">
        <w:rPr>
          <w:lang w:val="fr-FR"/>
          <w:rPrChange w:id="1891" w:author="28.541_CR0320_(Rel-16)_NETSLICE-5GNRM" w:date="2020-06-29T16:38:00Z">
            <w:rPr/>
          </w:rPrChange>
        </w:rPr>
        <w:t>4</w:t>
      </w:r>
      <w:r w:rsidRPr="002C3AD9">
        <w:rPr>
          <w:lang w:val="fr-FR" w:eastAsia="zh-CN"/>
          <w:rPrChange w:id="1892" w:author="28.541_CR0320_(Rel-16)_NETSLICE-5GNRM" w:date="2020-06-29T16:38:00Z">
            <w:rPr>
              <w:lang w:eastAsia="zh-CN"/>
            </w:rPr>
          </w:rPrChange>
        </w:rPr>
        <w:t>.</w:t>
      </w:r>
      <w:r w:rsidRPr="002C3AD9">
        <w:rPr>
          <w:lang w:val="fr-FR"/>
          <w:rPrChange w:id="1893" w:author="28.541_CR0320_(Rel-16)_NETSLICE-5GNRM" w:date="2020-06-29T16:38:00Z">
            <w:rPr/>
          </w:rPrChange>
        </w:rPr>
        <w:t>3.54.2</w:t>
      </w:r>
      <w:r w:rsidRPr="00677C8D">
        <w:rPr>
          <w:rFonts w:ascii="Calibri" w:hAnsi="Calibri"/>
          <w:sz w:val="22"/>
          <w:szCs w:val="22"/>
          <w:lang w:val="fr-FR" w:eastAsia="en-GB"/>
          <w:rPrChange w:id="1894" w:author="28.541_CR0320_(Rel-16)_NETSLICE-5GNRM" w:date="2020-06-29T16:38:00Z">
            <w:rPr>
              <w:rFonts w:ascii="Calibri" w:hAnsi="Calibri"/>
              <w:sz w:val="22"/>
              <w:szCs w:val="22"/>
              <w:lang w:eastAsia="en-GB"/>
            </w:rPr>
          </w:rPrChange>
        </w:rPr>
        <w:tab/>
      </w:r>
      <w:r w:rsidRPr="002C3AD9">
        <w:rPr>
          <w:lang w:val="fr-FR"/>
          <w:rPrChange w:id="1895" w:author="28.541_CR0320_(Rel-16)_NETSLICE-5GNRM" w:date="2020-06-29T16:38:00Z">
            <w:rPr/>
          </w:rPrChange>
        </w:rPr>
        <w:t>Attributes</w:t>
      </w:r>
      <w:r w:rsidRPr="002C3AD9">
        <w:rPr>
          <w:lang w:val="fr-FR"/>
          <w:rPrChange w:id="1896" w:author="28.541_CR0320_(Rel-16)_NETSLICE-5GNRM" w:date="2020-06-29T16:38:00Z">
            <w:rPr/>
          </w:rPrChange>
        </w:rPr>
        <w:tab/>
      </w:r>
      <w:r>
        <w:fldChar w:fldCharType="begin" w:fldLock="1"/>
      </w:r>
      <w:r w:rsidRPr="002C3AD9">
        <w:rPr>
          <w:lang w:val="fr-FR"/>
          <w:rPrChange w:id="1897" w:author="28.541_CR0320_(Rel-16)_NETSLICE-5GNRM" w:date="2020-06-29T16:38:00Z">
            <w:rPr/>
          </w:rPrChange>
        </w:rPr>
        <w:instrText xml:space="preserve"> PAGEREF _Toc44341184 \h </w:instrText>
      </w:r>
      <w:r>
        <w:fldChar w:fldCharType="separate"/>
      </w:r>
      <w:r w:rsidRPr="002C3AD9">
        <w:rPr>
          <w:lang w:val="fr-FR"/>
          <w:rPrChange w:id="1898" w:author="28.541_CR0320_(Rel-16)_NETSLICE-5GNRM" w:date="2020-06-29T16:38:00Z">
            <w:rPr/>
          </w:rPrChange>
        </w:rPr>
        <w:t>59</w:t>
      </w:r>
      <w:r>
        <w:fldChar w:fldCharType="end"/>
      </w:r>
    </w:p>
    <w:p w:rsidR="002C3AD9" w:rsidRPr="00677C8D" w:rsidRDefault="002C3AD9">
      <w:pPr>
        <w:pStyle w:val="TOC4"/>
        <w:rPr>
          <w:rFonts w:ascii="Calibri" w:hAnsi="Calibri"/>
          <w:sz w:val="22"/>
          <w:szCs w:val="22"/>
          <w:lang w:val="fr-FR" w:eastAsia="en-GB"/>
          <w:rPrChange w:id="1899" w:author="28.541_CR0320_(Rel-16)_NETSLICE-5GNRM" w:date="2020-06-29T16:38:00Z">
            <w:rPr>
              <w:rFonts w:ascii="Calibri" w:hAnsi="Calibri"/>
              <w:sz w:val="22"/>
              <w:szCs w:val="22"/>
              <w:lang w:eastAsia="en-GB"/>
            </w:rPr>
          </w:rPrChange>
        </w:rPr>
      </w:pPr>
      <w:r w:rsidRPr="002C3AD9">
        <w:rPr>
          <w:lang w:val="fr-FR"/>
          <w:rPrChange w:id="1900" w:author="28.541_CR0320_(Rel-16)_NETSLICE-5GNRM" w:date="2020-06-29T16:38:00Z">
            <w:rPr/>
          </w:rPrChange>
        </w:rPr>
        <w:t>4.3.54.3</w:t>
      </w:r>
      <w:r w:rsidRPr="00677C8D">
        <w:rPr>
          <w:rFonts w:ascii="Calibri" w:hAnsi="Calibri"/>
          <w:sz w:val="22"/>
          <w:szCs w:val="22"/>
          <w:lang w:val="fr-FR" w:eastAsia="en-GB"/>
          <w:rPrChange w:id="1901" w:author="28.541_CR0320_(Rel-16)_NETSLICE-5GNRM" w:date="2020-06-29T16:38:00Z">
            <w:rPr>
              <w:rFonts w:ascii="Calibri" w:hAnsi="Calibri"/>
              <w:sz w:val="22"/>
              <w:szCs w:val="22"/>
              <w:lang w:eastAsia="en-GB"/>
            </w:rPr>
          </w:rPrChange>
        </w:rPr>
        <w:tab/>
      </w:r>
      <w:r w:rsidRPr="002C3AD9">
        <w:rPr>
          <w:lang w:val="fr-FR"/>
          <w:rPrChange w:id="1902" w:author="28.541_CR0320_(Rel-16)_NETSLICE-5GNRM" w:date="2020-06-29T16:38:00Z">
            <w:rPr/>
          </w:rPrChange>
        </w:rPr>
        <w:t>Attribute constraints</w:t>
      </w:r>
      <w:r w:rsidRPr="002C3AD9">
        <w:rPr>
          <w:lang w:val="fr-FR"/>
          <w:rPrChange w:id="1903" w:author="28.541_CR0320_(Rel-16)_NETSLICE-5GNRM" w:date="2020-06-29T16:38:00Z">
            <w:rPr/>
          </w:rPrChange>
        </w:rPr>
        <w:tab/>
      </w:r>
      <w:r>
        <w:fldChar w:fldCharType="begin" w:fldLock="1"/>
      </w:r>
      <w:r w:rsidRPr="002C3AD9">
        <w:rPr>
          <w:lang w:val="fr-FR"/>
          <w:rPrChange w:id="1904" w:author="28.541_CR0320_(Rel-16)_NETSLICE-5GNRM" w:date="2020-06-29T16:38:00Z">
            <w:rPr/>
          </w:rPrChange>
        </w:rPr>
        <w:instrText xml:space="preserve"> PAGEREF _Toc44341185 \h </w:instrText>
      </w:r>
      <w:r>
        <w:fldChar w:fldCharType="separate"/>
      </w:r>
      <w:r w:rsidRPr="002C3AD9">
        <w:rPr>
          <w:lang w:val="fr-FR"/>
          <w:rPrChange w:id="1905" w:author="28.541_CR0320_(Rel-16)_NETSLICE-5GNRM" w:date="2020-06-29T16:38:00Z">
            <w:rPr/>
          </w:rPrChange>
        </w:rPr>
        <w:t>59</w:t>
      </w:r>
      <w:r>
        <w:fldChar w:fldCharType="end"/>
      </w:r>
    </w:p>
    <w:p w:rsidR="002C3AD9" w:rsidRPr="00677C8D" w:rsidRDefault="002C3AD9">
      <w:pPr>
        <w:pStyle w:val="TOC4"/>
        <w:rPr>
          <w:rFonts w:ascii="Calibri" w:hAnsi="Calibri"/>
          <w:sz w:val="22"/>
          <w:szCs w:val="22"/>
          <w:lang w:val="fr-FR" w:eastAsia="en-GB"/>
          <w:rPrChange w:id="1906" w:author="28.541_CR0320_(Rel-16)_NETSLICE-5GNRM" w:date="2020-06-29T16:38:00Z">
            <w:rPr>
              <w:rFonts w:ascii="Calibri" w:hAnsi="Calibri"/>
              <w:sz w:val="22"/>
              <w:szCs w:val="22"/>
              <w:lang w:eastAsia="en-GB"/>
            </w:rPr>
          </w:rPrChange>
        </w:rPr>
      </w:pPr>
      <w:r w:rsidRPr="002C3AD9">
        <w:rPr>
          <w:lang w:val="fr-FR" w:eastAsia="zh-CN"/>
          <w:rPrChange w:id="1907" w:author="28.541_CR0320_(Rel-16)_NETSLICE-5GNRM" w:date="2020-06-29T16:38:00Z">
            <w:rPr>
              <w:lang w:eastAsia="zh-CN"/>
            </w:rPr>
          </w:rPrChange>
        </w:rPr>
        <w:t>4.3.54.</w:t>
      </w:r>
      <w:r w:rsidRPr="002C3AD9">
        <w:rPr>
          <w:lang w:val="fr-FR"/>
          <w:rPrChange w:id="1908" w:author="28.541_CR0320_(Rel-16)_NETSLICE-5GNRM" w:date="2020-06-29T16:38:00Z">
            <w:rPr/>
          </w:rPrChange>
        </w:rPr>
        <w:t>4</w:t>
      </w:r>
      <w:r w:rsidRPr="00677C8D">
        <w:rPr>
          <w:rFonts w:ascii="Calibri" w:hAnsi="Calibri"/>
          <w:sz w:val="22"/>
          <w:szCs w:val="22"/>
          <w:lang w:val="fr-FR" w:eastAsia="en-GB"/>
          <w:rPrChange w:id="1909" w:author="28.541_CR0320_(Rel-16)_NETSLICE-5GNRM" w:date="2020-06-29T16:38:00Z">
            <w:rPr>
              <w:rFonts w:ascii="Calibri" w:hAnsi="Calibri"/>
              <w:sz w:val="22"/>
              <w:szCs w:val="22"/>
              <w:lang w:eastAsia="en-GB"/>
            </w:rPr>
          </w:rPrChange>
        </w:rPr>
        <w:tab/>
      </w:r>
      <w:r w:rsidRPr="002C3AD9">
        <w:rPr>
          <w:lang w:val="fr-FR"/>
          <w:rPrChange w:id="1910" w:author="28.541_CR0320_(Rel-16)_NETSLICE-5GNRM" w:date="2020-06-29T16:38:00Z">
            <w:rPr/>
          </w:rPrChange>
        </w:rPr>
        <w:t>Notifications</w:t>
      </w:r>
      <w:r w:rsidRPr="002C3AD9">
        <w:rPr>
          <w:lang w:val="fr-FR"/>
          <w:rPrChange w:id="1911" w:author="28.541_CR0320_(Rel-16)_NETSLICE-5GNRM" w:date="2020-06-29T16:38:00Z">
            <w:rPr/>
          </w:rPrChange>
        </w:rPr>
        <w:tab/>
      </w:r>
      <w:r>
        <w:fldChar w:fldCharType="begin" w:fldLock="1"/>
      </w:r>
      <w:r w:rsidRPr="002C3AD9">
        <w:rPr>
          <w:lang w:val="fr-FR"/>
          <w:rPrChange w:id="1912" w:author="28.541_CR0320_(Rel-16)_NETSLICE-5GNRM" w:date="2020-06-29T16:38:00Z">
            <w:rPr/>
          </w:rPrChange>
        </w:rPr>
        <w:instrText xml:space="preserve"> PAGEREF _Toc44341186 \h </w:instrText>
      </w:r>
      <w:r>
        <w:fldChar w:fldCharType="separate"/>
      </w:r>
      <w:r w:rsidRPr="002C3AD9">
        <w:rPr>
          <w:lang w:val="fr-FR"/>
          <w:rPrChange w:id="1913" w:author="28.541_CR0320_(Rel-16)_NETSLICE-5GNRM" w:date="2020-06-29T16:38:00Z">
            <w:rPr/>
          </w:rPrChange>
        </w:rPr>
        <w:t>59</w:t>
      </w:r>
      <w:r>
        <w:fldChar w:fldCharType="end"/>
      </w:r>
    </w:p>
    <w:p w:rsidR="002C3AD9" w:rsidRPr="00677C8D" w:rsidRDefault="002C3AD9">
      <w:pPr>
        <w:pStyle w:val="TOC3"/>
        <w:rPr>
          <w:rFonts w:ascii="Calibri" w:hAnsi="Calibri"/>
          <w:sz w:val="22"/>
          <w:szCs w:val="22"/>
          <w:lang w:val="fr-FR" w:eastAsia="en-GB"/>
          <w:rPrChange w:id="1914" w:author="28.541_CR0320_(Rel-16)_NETSLICE-5GNRM" w:date="2020-06-29T16:38:00Z">
            <w:rPr>
              <w:rFonts w:ascii="Calibri" w:hAnsi="Calibri"/>
              <w:sz w:val="22"/>
              <w:szCs w:val="22"/>
              <w:lang w:eastAsia="en-GB"/>
            </w:rPr>
          </w:rPrChange>
        </w:rPr>
      </w:pPr>
      <w:r w:rsidRPr="002C3AD9">
        <w:rPr>
          <w:lang w:val="fr-FR" w:eastAsia="zh-CN"/>
          <w:rPrChange w:id="1915" w:author="28.541_CR0320_(Rel-16)_NETSLICE-5GNRM" w:date="2020-06-29T16:38:00Z">
            <w:rPr>
              <w:lang w:eastAsia="zh-CN"/>
            </w:rPr>
          </w:rPrChange>
        </w:rPr>
        <w:t>4.3.55</w:t>
      </w:r>
      <w:r w:rsidRPr="00677C8D">
        <w:rPr>
          <w:rFonts w:ascii="Calibri" w:hAnsi="Calibri"/>
          <w:sz w:val="22"/>
          <w:szCs w:val="22"/>
          <w:lang w:val="fr-FR" w:eastAsia="en-GB"/>
          <w:rPrChange w:id="1916" w:author="28.541_CR0320_(Rel-16)_NETSLICE-5GNRM" w:date="2020-06-29T16:38:00Z">
            <w:rPr>
              <w:rFonts w:ascii="Calibri" w:hAnsi="Calibri"/>
              <w:sz w:val="22"/>
              <w:szCs w:val="22"/>
              <w:lang w:eastAsia="en-GB"/>
            </w:rPr>
          </w:rPrChange>
        </w:rPr>
        <w:tab/>
      </w:r>
      <w:r w:rsidRPr="002C3AD9">
        <w:rPr>
          <w:lang w:val="fr-FR" w:eastAsia="zh-CN"/>
          <w:rPrChange w:id="1917" w:author="28.541_CR0320_(Rel-16)_NETSLICE-5GNRM" w:date="2020-06-29T16:38:00Z">
            <w:rPr>
              <w:lang w:eastAsia="zh-CN"/>
            </w:rPr>
          </w:rPrChange>
        </w:rPr>
        <w:t>RimRSReportInfo</w:t>
      </w:r>
      <w:r w:rsidRPr="002C3AD9">
        <w:rPr>
          <w:rFonts w:ascii="Courier New" w:hAnsi="Courier New" w:cs="Courier New"/>
          <w:lang w:val="fr-FR" w:eastAsia="zh-CN"/>
          <w:rPrChange w:id="1918" w:author="28.541_CR0320_(Rel-16)_NETSLICE-5GNRM" w:date="2020-06-29T16:38:00Z">
            <w:rPr>
              <w:rFonts w:ascii="Courier New" w:hAnsi="Courier New" w:cs="Courier New"/>
              <w:lang w:eastAsia="zh-CN"/>
            </w:rPr>
          </w:rPrChange>
        </w:rPr>
        <w:t xml:space="preserve"> &lt;&lt;dataType&gt;&gt;</w:t>
      </w:r>
      <w:r w:rsidRPr="002C3AD9">
        <w:rPr>
          <w:lang w:val="fr-FR"/>
          <w:rPrChange w:id="1919" w:author="28.541_CR0320_(Rel-16)_NETSLICE-5GNRM" w:date="2020-06-29T16:38:00Z">
            <w:rPr/>
          </w:rPrChange>
        </w:rPr>
        <w:tab/>
      </w:r>
      <w:r>
        <w:fldChar w:fldCharType="begin" w:fldLock="1"/>
      </w:r>
      <w:r w:rsidRPr="002C3AD9">
        <w:rPr>
          <w:lang w:val="fr-FR"/>
          <w:rPrChange w:id="1920" w:author="28.541_CR0320_(Rel-16)_NETSLICE-5GNRM" w:date="2020-06-29T16:38:00Z">
            <w:rPr/>
          </w:rPrChange>
        </w:rPr>
        <w:instrText xml:space="preserve"> PAGEREF _Toc44341187 \h </w:instrText>
      </w:r>
      <w:r>
        <w:fldChar w:fldCharType="separate"/>
      </w:r>
      <w:r w:rsidRPr="002C3AD9">
        <w:rPr>
          <w:lang w:val="fr-FR"/>
          <w:rPrChange w:id="1921" w:author="28.541_CR0320_(Rel-16)_NETSLICE-5GNRM" w:date="2020-06-29T16:38:00Z">
            <w:rPr/>
          </w:rPrChange>
        </w:rPr>
        <w:t>59</w:t>
      </w:r>
      <w:r>
        <w:fldChar w:fldCharType="end"/>
      </w:r>
    </w:p>
    <w:p w:rsidR="002C3AD9" w:rsidRPr="00677C8D" w:rsidRDefault="002C3AD9">
      <w:pPr>
        <w:pStyle w:val="TOC4"/>
        <w:rPr>
          <w:rFonts w:ascii="Calibri" w:hAnsi="Calibri"/>
          <w:sz w:val="22"/>
          <w:szCs w:val="22"/>
          <w:lang w:val="fr-FR" w:eastAsia="en-GB"/>
          <w:rPrChange w:id="1922" w:author="28.541_CR0320_(Rel-16)_NETSLICE-5GNRM" w:date="2020-06-29T16:38:00Z">
            <w:rPr>
              <w:rFonts w:ascii="Calibri" w:hAnsi="Calibri"/>
              <w:sz w:val="22"/>
              <w:szCs w:val="22"/>
              <w:lang w:eastAsia="en-GB"/>
            </w:rPr>
          </w:rPrChange>
        </w:rPr>
      </w:pPr>
      <w:r w:rsidRPr="002C3AD9">
        <w:rPr>
          <w:lang w:val="fr-FR"/>
          <w:rPrChange w:id="1923" w:author="28.541_CR0320_(Rel-16)_NETSLICE-5GNRM" w:date="2020-06-29T16:38:00Z">
            <w:rPr/>
          </w:rPrChange>
        </w:rPr>
        <w:t>4.3.55.1</w:t>
      </w:r>
      <w:r w:rsidRPr="00677C8D">
        <w:rPr>
          <w:rFonts w:ascii="Calibri" w:hAnsi="Calibri"/>
          <w:sz w:val="22"/>
          <w:szCs w:val="22"/>
          <w:lang w:val="fr-FR" w:eastAsia="en-GB"/>
          <w:rPrChange w:id="1924" w:author="28.541_CR0320_(Rel-16)_NETSLICE-5GNRM" w:date="2020-06-29T16:38:00Z">
            <w:rPr>
              <w:rFonts w:ascii="Calibri" w:hAnsi="Calibri"/>
              <w:sz w:val="22"/>
              <w:szCs w:val="22"/>
              <w:lang w:eastAsia="en-GB"/>
            </w:rPr>
          </w:rPrChange>
        </w:rPr>
        <w:tab/>
      </w:r>
      <w:r w:rsidRPr="002C3AD9">
        <w:rPr>
          <w:lang w:val="fr-FR"/>
          <w:rPrChange w:id="1925" w:author="28.541_CR0320_(Rel-16)_NETSLICE-5GNRM" w:date="2020-06-29T16:38:00Z">
            <w:rPr/>
          </w:rPrChange>
        </w:rPr>
        <w:t>Definition</w:t>
      </w:r>
      <w:r w:rsidRPr="002C3AD9">
        <w:rPr>
          <w:lang w:val="fr-FR"/>
          <w:rPrChange w:id="1926" w:author="28.541_CR0320_(Rel-16)_NETSLICE-5GNRM" w:date="2020-06-29T16:38:00Z">
            <w:rPr/>
          </w:rPrChange>
        </w:rPr>
        <w:tab/>
      </w:r>
      <w:r>
        <w:fldChar w:fldCharType="begin" w:fldLock="1"/>
      </w:r>
      <w:r w:rsidRPr="002C3AD9">
        <w:rPr>
          <w:lang w:val="fr-FR"/>
          <w:rPrChange w:id="1927" w:author="28.541_CR0320_(Rel-16)_NETSLICE-5GNRM" w:date="2020-06-29T16:38:00Z">
            <w:rPr/>
          </w:rPrChange>
        </w:rPr>
        <w:instrText xml:space="preserve"> PAGEREF _Toc44341188 \h </w:instrText>
      </w:r>
      <w:r>
        <w:fldChar w:fldCharType="separate"/>
      </w:r>
      <w:r w:rsidRPr="002C3AD9">
        <w:rPr>
          <w:lang w:val="fr-FR"/>
          <w:rPrChange w:id="1928" w:author="28.541_CR0320_(Rel-16)_NETSLICE-5GNRM" w:date="2020-06-29T16:38:00Z">
            <w:rPr/>
          </w:rPrChange>
        </w:rPr>
        <w:t>59</w:t>
      </w:r>
      <w:r>
        <w:fldChar w:fldCharType="end"/>
      </w:r>
    </w:p>
    <w:p w:rsidR="002C3AD9" w:rsidRPr="00677C8D" w:rsidRDefault="002C3AD9">
      <w:pPr>
        <w:pStyle w:val="TOC4"/>
        <w:rPr>
          <w:rFonts w:ascii="Calibri" w:hAnsi="Calibri"/>
          <w:sz w:val="22"/>
          <w:szCs w:val="22"/>
          <w:lang w:val="fr-FR" w:eastAsia="en-GB"/>
          <w:rPrChange w:id="1929" w:author="28.541_CR0320_(Rel-16)_NETSLICE-5GNRM" w:date="2020-06-29T16:38:00Z">
            <w:rPr>
              <w:rFonts w:ascii="Calibri" w:hAnsi="Calibri"/>
              <w:sz w:val="22"/>
              <w:szCs w:val="22"/>
              <w:lang w:eastAsia="en-GB"/>
            </w:rPr>
          </w:rPrChange>
        </w:rPr>
      </w:pPr>
      <w:r w:rsidRPr="002C3AD9">
        <w:rPr>
          <w:lang w:val="fr-FR"/>
          <w:rPrChange w:id="1930" w:author="28.541_CR0320_(Rel-16)_NETSLICE-5GNRM" w:date="2020-06-29T16:38:00Z">
            <w:rPr/>
          </w:rPrChange>
        </w:rPr>
        <w:t>4</w:t>
      </w:r>
      <w:r w:rsidRPr="002C3AD9">
        <w:rPr>
          <w:lang w:val="fr-FR" w:eastAsia="zh-CN"/>
          <w:rPrChange w:id="1931" w:author="28.541_CR0320_(Rel-16)_NETSLICE-5GNRM" w:date="2020-06-29T16:38:00Z">
            <w:rPr>
              <w:lang w:eastAsia="zh-CN"/>
            </w:rPr>
          </w:rPrChange>
        </w:rPr>
        <w:t>.</w:t>
      </w:r>
      <w:r w:rsidRPr="002C3AD9">
        <w:rPr>
          <w:lang w:val="fr-FR"/>
          <w:rPrChange w:id="1932" w:author="28.541_CR0320_(Rel-16)_NETSLICE-5GNRM" w:date="2020-06-29T16:38:00Z">
            <w:rPr/>
          </w:rPrChange>
        </w:rPr>
        <w:t>3.55.2</w:t>
      </w:r>
      <w:r w:rsidRPr="00677C8D">
        <w:rPr>
          <w:rFonts w:ascii="Calibri" w:hAnsi="Calibri"/>
          <w:sz w:val="22"/>
          <w:szCs w:val="22"/>
          <w:lang w:val="fr-FR" w:eastAsia="en-GB"/>
          <w:rPrChange w:id="1933" w:author="28.541_CR0320_(Rel-16)_NETSLICE-5GNRM" w:date="2020-06-29T16:38:00Z">
            <w:rPr>
              <w:rFonts w:ascii="Calibri" w:hAnsi="Calibri"/>
              <w:sz w:val="22"/>
              <w:szCs w:val="22"/>
              <w:lang w:eastAsia="en-GB"/>
            </w:rPr>
          </w:rPrChange>
        </w:rPr>
        <w:tab/>
      </w:r>
      <w:r w:rsidRPr="002C3AD9">
        <w:rPr>
          <w:lang w:val="fr-FR"/>
          <w:rPrChange w:id="1934" w:author="28.541_CR0320_(Rel-16)_NETSLICE-5GNRM" w:date="2020-06-29T16:38:00Z">
            <w:rPr/>
          </w:rPrChange>
        </w:rPr>
        <w:t>Attributes</w:t>
      </w:r>
      <w:r w:rsidRPr="002C3AD9">
        <w:rPr>
          <w:lang w:val="fr-FR"/>
          <w:rPrChange w:id="1935" w:author="28.541_CR0320_(Rel-16)_NETSLICE-5GNRM" w:date="2020-06-29T16:38:00Z">
            <w:rPr/>
          </w:rPrChange>
        </w:rPr>
        <w:tab/>
      </w:r>
      <w:r>
        <w:fldChar w:fldCharType="begin" w:fldLock="1"/>
      </w:r>
      <w:r w:rsidRPr="002C3AD9">
        <w:rPr>
          <w:lang w:val="fr-FR"/>
          <w:rPrChange w:id="1936" w:author="28.541_CR0320_(Rel-16)_NETSLICE-5GNRM" w:date="2020-06-29T16:38:00Z">
            <w:rPr/>
          </w:rPrChange>
        </w:rPr>
        <w:instrText xml:space="preserve"> PAGEREF _Toc44341189 \h </w:instrText>
      </w:r>
      <w:r>
        <w:fldChar w:fldCharType="separate"/>
      </w:r>
      <w:r w:rsidRPr="002C3AD9">
        <w:rPr>
          <w:lang w:val="fr-FR"/>
          <w:rPrChange w:id="1937" w:author="28.541_CR0320_(Rel-16)_NETSLICE-5GNRM" w:date="2020-06-29T16:38:00Z">
            <w:rPr/>
          </w:rPrChange>
        </w:rPr>
        <w:t>60</w:t>
      </w:r>
      <w:r>
        <w:fldChar w:fldCharType="end"/>
      </w:r>
    </w:p>
    <w:p w:rsidR="002C3AD9" w:rsidRPr="00677C8D" w:rsidRDefault="002C3AD9">
      <w:pPr>
        <w:pStyle w:val="TOC4"/>
        <w:rPr>
          <w:rFonts w:ascii="Calibri" w:hAnsi="Calibri"/>
          <w:sz w:val="22"/>
          <w:szCs w:val="22"/>
          <w:lang w:val="fr-FR" w:eastAsia="en-GB"/>
          <w:rPrChange w:id="1938" w:author="28.541_CR0320_(Rel-16)_NETSLICE-5GNRM" w:date="2020-06-29T16:38:00Z">
            <w:rPr>
              <w:rFonts w:ascii="Calibri" w:hAnsi="Calibri"/>
              <w:sz w:val="22"/>
              <w:szCs w:val="22"/>
              <w:lang w:eastAsia="en-GB"/>
            </w:rPr>
          </w:rPrChange>
        </w:rPr>
      </w:pPr>
      <w:r w:rsidRPr="002C3AD9">
        <w:rPr>
          <w:lang w:val="fr-FR"/>
          <w:rPrChange w:id="1939" w:author="28.541_CR0320_(Rel-16)_NETSLICE-5GNRM" w:date="2020-06-29T16:38:00Z">
            <w:rPr/>
          </w:rPrChange>
        </w:rPr>
        <w:t>4.3.55.3</w:t>
      </w:r>
      <w:r w:rsidRPr="00677C8D">
        <w:rPr>
          <w:rFonts w:ascii="Calibri" w:hAnsi="Calibri"/>
          <w:sz w:val="22"/>
          <w:szCs w:val="22"/>
          <w:lang w:val="fr-FR" w:eastAsia="en-GB"/>
          <w:rPrChange w:id="1940" w:author="28.541_CR0320_(Rel-16)_NETSLICE-5GNRM" w:date="2020-06-29T16:38:00Z">
            <w:rPr>
              <w:rFonts w:ascii="Calibri" w:hAnsi="Calibri"/>
              <w:sz w:val="22"/>
              <w:szCs w:val="22"/>
              <w:lang w:eastAsia="en-GB"/>
            </w:rPr>
          </w:rPrChange>
        </w:rPr>
        <w:tab/>
      </w:r>
      <w:r w:rsidRPr="002C3AD9">
        <w:rPr>
          <w:lang w:val="fr-FR"/>
          <w:rPrChange w:id="1941" w:author="28.541_CR0320_(Rel-16)_NETSLICE-5GNRM" w:date="2020-06-29T16:38:00Z">
            <w:rPr/>
          </w:rPrChange>
        </w:rPr>
        <w:t>Attribute constraints</w:t>
      </w:r>
      <w:r w:rsidRPr="002C3AD9">
        <w:rPr>
          <w:lang w:val="fr-FR"/>
          <w:rPrChange w:id="1942" w:author="28.541_CR0320_(Rel-16)_NETSLICE-5GNRM" w:date="2020-06-29T16:38:00Z">
            <w:rPr/>
          </w:rPrChange>
        </w:rPr>
        <w:tab/>
      </w:r>
      <w:r>
        <w:fldChar w:fldCharType="begin" w:fldLock="1"/>
      </w:r>
      <w:r w:rsidRPr="002C3AD9">
        <w:rPr>
          <w:lang w:val="fr-FR"/>
          <w:rPrChange w:id="1943" w:author="28.541_CR0320_(Rel-16)_NETSLICE-5GNRM" w:date="2020-06-29T16:38:00Z">
            <w:rPr/>
          </w:rPrChange>
        </w:rPr>
        <w:instrText xml:space="preserve"> PAGEREF _Toc44341190 \h </w:instrText>
      </w:r>
      <w:r>
        <w:fldChar w:fldCharType="separate"/>
      </w:r>
      <w:r w:rsidRPr="002C3AD9">
        <w:rPr>
          <w:lang w:val="fr-FR"/>
          <w:rPrChange w:id="1944" w:author="28.541_CR0320_(Rel-16)_NETSLICE-5GNRM" w:date="2020-06-29T16:38:00Z">
            <w:rPr/>
          </w:rPrChange>
        </w:rPr>
        <w:t>60</w:t>
      </w:r>
      <w:r>
        <w:fldChar w:fldCharType="end"/>
      </w:r>
    </w:p>
    <w:p w:rsidR="002C3AD9" w:rsidRPr="00677C8D" w:rsidRDefault="002C3AD9">
      <w:pPr>
        <w:pStyle w:val="TOC4"/>
        <w:rPr>
          <w:rFonts w:ascii="Calibri" w:hAnsi="Calibri"/>
          <w:sz w:val="22"/>
          <w:szCs w:val="22"/>
          <w:lang w:val="fr-FR" w:eastAsia="en-GB"/>
          <w:rPrChange w:id="1945" w:author="28.541_CR0320_(Rel-16)_NETSLICE-5GNRM" w:date="2020-06-29T16:38:00Z">
            <w:rPr>
              <w:rFonts w:ascii="Calibri" w:hAnsi="Calibri"/>
              <w:sz w:val="22"/>
              <w:szCs w:val="22"/>
              <w:lang w:eastAsia="en-GB"/>
            </w:rPr>
          </w:rPrChange>
        </w:rPr>
      </w:pPr>
      <w:r w:rsidRPr="002C3AD9">
        <w:rPr>
          <w:lang w:val="fr-FR" w:eastAsia="zh-CN"/>
          <w:rPrChange w:id="1946" w:author="28.541_CR0320_(Rel-16)_NETSLICE-5GNRM" w:date="2020-06-29T16:38:00Z">
            <w:rPr>
              <w:lang w:eastAsia="zh-CN"/>
            </w:rPr>
          </w:rPrChange>
        </w:rPr>
        <w:t>4.3.55.</w:t>
      </w:r>
      <w:r w:rsidRPr="002C3AD9">
        <w:rPr>
          <w:lang w:val="fr-FR"/>
          <w:rPrChange w:id="1947" w:author="28.541_CR0320_(Rel-16)_NETSLICE-5GNRM" w:date="2020-06-29T16:38:00Z">
            <w:rPr/>
          </w:rPrChange>
        </w:rPr>
        <w:t>4</w:t>
      </w:r>
      <w:r w:rsidRPr="00677C8D">
        <w:rPr>
          <w:rFonts w:ascii="Calibri" w:hAnsi="Calibri"/>
          <w:sz w:val="22"/>
          <w:szCs w:val="22"/>
          <w:lang w:val="fr-FR" w:eastAsia="en-GB"/>
          <w:rPrChange w:id="1948" w:author="28.541_CR0320_(Rel-16)_NETSLICE-5GNRM" w:date="2020-06-29T16:38:00Z">
            <w:rPr>
              <w:rFonts w:ascii="Calibri" w:hAnsi="Calibri"/>
              <w:sz w:val="22"/>
              <w:szCs w:val="22"/>
              <w:lang w:eastAsia="en-GB"/>
            </w:rPr>
          </w:rPrChange>
        </w:rPr>
        <w:tab/>
      </w:r>
      <w:r w:rsidRPr="002C3AD9">
        <w:rPr>
          <w:lang w:val="fr-FR"/>
          <w:rPrChange w:id="1949" w:author="28.541_CR0320_(Rel-16)_NETSLICE-5GNRM" w:date="2020-06-29T16:38:00Z">
            <w:rPr/>
          </w:rPrChange>
        </w:rPr>
        <w:t>Notifications</w:t>
      </w:r>
      <w:r w:rsidRPr="002C3AD9">
        <w:rPr>
          <w:lang w:val="fr-FR"/>
          <w:rPrChange w:id="1950" w:author="28.541_CR0320_(Rel-16)_NETSLICE-5GNRM" w:date="2020-06-29T16:38:00Z">
            <w:rPr/>
          </w:rPrChange>
        </w:rPr>
        <w:tab/>
      </w:r>
      <w:r>
        <w:fldChar w:fldCharType="begin" w:fldLock="1"/>
      </w:r>
      <w:r w:rsidRPr="002C3AD9">
        <w:rPr>
          <w:lang w:val="fr-FR"/>
          <w:rPrChange w:id="1951" w:author="28.541_CR0320_(Rel-16)_NETSLICE-5GNRM" w:date="2020-06-29T16:38:00Z">
            <w:rPr/>
          </w:rPrChange>
        </w:rPr>
        <w:instrText xml:space="preserve"> PAGEREF _Toc44341191 \h </w:instrText>
      </w:r>
      <w:r>
        <w:fldChar w:fldCharType="separate"/>
      </w:r>
      <w:r w:rsidRPr="002C3AD9">
        <w:rPr>
          <w:lang w:val="fr-FR"/>
          <w:rPrChange w:id="1952" w:author="28.541_CR0320_(Rel-16)_NETSLICE-5GNRM" w:date="2020-06-29T16:38:00Z">
            <w:rPr/>
          </w:rPrChange>
        </w:rPr>
        <w:t>60</w:t>
      </w:r>
      <w:r>
        <w:fldChar w:fldCharType="end"/>
      </w:r>
    </w:p>
    <w:p w:rsidR="002C3AD9" w:rsidRPr="00677C8D" w:rsidRDefault="002C3AD9">
      <w:pPr>
        <w:pStyle w:val="TOC3"/>
        <w:rPr>
          <w:rFonts w:ascii="Calibri" w:hAnsi="Calibri"/>
          <w:sz w:val="22"/>
          <w:szCs w:val="22"/>
          <w:lang w:val="fr-FR" w:eastAsia="en-GB"/>
          <w:rPrChange w:id="1953" w:author="28.541_CR0320_(Rel-16)_NETSLICE-5GNRM" w:date="2020-06-29T16:38:00Z">
            <w:rPr>
              <w:rFonts w:ascii="Calibri" w:hAnsi="Calibri"/>
              <w:sz w:val="22"/>
              <w:szCs w:val="22"/>
              <w:lang w:eastAsia="en-GB"/>
            </w:rPr>
          </w:rPrChange>
        </w:rPr>
      </w:pPr>
      <w:r w:rsidRPr="002C3AD9">
        <w:rPr>
          <w:lang w:val="fr-FR"/>
          <w:rPrChange w:id="1954" w:author="28.541_CR0320_(Rel-16)_NETSLICE-5GNRM" w:date="2020-06-29T16:38:00Z">
            <w:rPr/>
          </w:rPrChange>
        </w:rPr>
        <w:t>4.3.57</w:t>
      </w:r>
      <w:r w:rsidRPr="00677C8D">
        <w:rPr>
          <w:rFonts w:ascii="Calibri" w:hAnsi="Calibri"/>
          <w:sz w:val="22"/>
          <w:szCs w:val="22"/>
          <w:lang w:val="fr-FR" w:eastAsia="en-GB"/>
          <w:rPrChange w:id="1955" w:author="28.541_CR0320_(Rel-16)_NETSLICE-5GNRM" w:date="2020-06-29T16:38:00Z">
            <w:rPr>
              <w:rFonts w:ascii="Calibri" w:hAnsi="Calibri"/>
              <w:sz w:val="22"/>
              <w:szCs w:val="22"/>
              <w:lang w:eastAsia="en-GB"/>
            </w:rPr>
          </w:rPrChange>
        </w:rPr>
        <w:tab/>
      </w:r>
      <w:r w:rsidRPr="002C3AD9">
        <w:rPr>
          <w:rFonts w:ascii="Courier New" w:hAnsi="Courier New"/>
          <w:lang w:val="fr-FR" w:eastAsia="zh-CN"/>
          <w:rPrChange w:id="1956" w:author="28.541_CR0320_(Rel-16)_NETSLICE-5GNRM" w:date="2020-06-29T16:38:00Z">
            <w:rPr>
              <w:rFonts w:ascii="Courier New" w:hAnsi="Courier New"/>
              <w:lang w:eastAsia="zh-CN"/>
            </w:rPr>
          </w:rPrChange>
        </w:rPr>
        <w:t>DANRManagementFunction</w:t>
      </w:r>
      <w:r w:rsidRPr="002C3AD9">
        <w:rPr>
          <w:lang w:val="fr-FR"/>
          <w:rPrChange w:id="1957" w:author="28.541_CR0320_(Rel-16)_NETSLICE-5GNRM" w:date="2020-06-29T16:38:00Z">
            <w:rPr/>
          </w:rPrChange>
        </w:rPr>
        <w:tab/>
      </w:r>
      <w:r>
        <w:fldChar w:fldCharType="begin" w:fldLock="1"/>
      </w:r>
      <w:r w:rsidRPr="002C3AD9">
        <w:rPr>
          <w:lang w:val="fr-FR"/>
          <w:rPrChange w:id="1958" w:author="28.541_CR0320_(Rel-16)_NETSLICE-5GNRM" w:date="2020-06-29T16:38:00Z">
            <w:rPr/>
          </w:rPrChange>
        </w:rPr>
        <w:instrText xml:space="preserve"> PAGEREF _Toc44341192 \h </w:instrText>
      </w:r>
      <w:r>
        <w:fldChar w:fldCharType="separate"/>
      </w:r>
      <w:r w:rsidRPr="002C3AD9">
        <w:rPr>
          <w:lang w:val="fr-FR"/>
          <w:rPrChange w:id="1959" w:author="28.541_CR0320_(Rel-16)_NETSLICE-5GNRM" w:date="2020-06-29T16:38:00Z">
            <w:rPr/>
          </w:rPrChange>
        </w:rPr>
        <w:t>60</w:t>
      </w:r>
      <w:r>
        <w:fldChar w:fldCharType="end"/>
      </w:r>
    </w:p>
    <w:p w:rsidR="002C3AD9" w:rsidRPr="00677C8D" w:rsidRDefault="002C3AD9">
      <w:pPr>
        <w:pStyle w:val="TOC4"/>
        <w:rPr>
          <w:rFonts w:ascii="Calibri" w:hAnsi="Calibri"/>
          <w:sz w:val="22"/>
          <w:szCs w:val="22"/>
          <w:lang w:val="fr-FR" w:eastAsia="en-GB"/>
          <w:rPrChange w:id="1960" w:author="28.541_CR0320_(Rel-16)_NETSLICE-5GNRM" w:date="2020-06-29T16:38:00Z">
            <w:rPr>
              <w:rFonts w:ascii="Calibri" w:hAnsi="Calibri"/>
              <w:sz w:val="22"/>
              <w:szCs w:val="22"/>
              <w:lang w:eastAsia="en-GB"/>
            </w:rPr>
          </w:rPrChange>
        </w:rPr>
      </w:pPr>
      <w:r w:rsidRPr="002C3AD9">
        <w:rPr>
          <w:lang w:val="fr-FR"/>
          <w:rPrChange w:id="1961" w:author="28.541_CR0320_(Rel-16)_NETSLICE-5GNRM" w:date="2020-06-29T16:38:00Z">
            <w:rPr/>
          </w:rPrChange>
        </w:rPr>
        <w:t>4.3.57</w:t>
      </w:r>
      <w:r w:rsidRPr="002C3AD9">
        <w:rPr>
          <w:lang w:val="fr-FR" w:eastAsia="zh-CN"/>
          <w:rPrChange w:id="1962" w:author="28.541_CR0320_(Rel-16)_NETSLICE-5GNRM" w:date="2020-06-29T16:38:00Z">
            <w:rPr>
              <w:lang w:eastAsia="zh-CN"/>
            </w:rPr>
          </w:rPrChange>
        </w:rPr>
        <w:t>.1</w:t>
      </w:r>
      <w:r w:rsidRPr="00677C8D">
        <w:rPr>
          <w:rFonts w:ascii="Calibri" w:hAnsi="Calibri"/>
          <w:sz w:val="22"/>
          <w:szCs w:val="22"/>
          <w:lang w:val="fr-FR" w:eastAsia="en-GB"/>
          <w:rPrChange w:id="1963" w:author="28.541_CR0320_(Rel-16)_NETSLICE-5GNRM" w:date="2020-06-29T16:38:00Z">
            <w:rPr>
              <w:rFonts w:ascii="Calibri" w:hAnsi="Calibri"/>
              <w:sz w:val="22"/>
              <w:szCs w:val="22"/>
              <w:lang w:eastAsia="en-GB"/>
            </w:rPr>
          </w:rPrChange>
        </w:rPr>
        <w:tab/>
      </w:r>
      <w:r w:rsidRPr="002C3AD9">
        <w:rPr>
          <w:lang w:val="fr-FR"/>
          <w:rPrChange w:id="1964" w:author="28.541_CR0320_(Rel-16)_NETSLICE-5GNRM" w:date="2020-06-29T16:38:00Z">
            <w:rPr/>
          </w:rPrChange>
        </w:rPr>
        <w:t>Definition</w:t>
      </w:r>
      <w:r w:rsidRPr="002C3AD9">
        <w:rPr>
          <w:lang w:val="fr-FR"/>
          <w:rPrChange w:id="1965" w:author="28.541_CR0320_(Rel-16)_NETSLICE-5GNRM" w:date="2020-06-29T16:38:00Z">
            <w:rPr/>
          </w:rPrChange>
        </w:rPr>
        <w:tab/>
      </w:r>
      <w:r>
        <w:fldChar w:fldCharType="begin" w:fldLock="1"/>
      </w:r>
      <w:r w:rsidRPr="002C3AD9">
        <w:rPr>
          <w:lang w:val="fr-FR"/>
          <w:rPrChange w:id="1966" w:author="28.541_CR0320_(Rel-16)_NETSLICE-5GNRM" w:date="2020-06-29T16:38:00Z">
            <w:rPr/>
          </w:rPrChange>
        </w:rPr>
        <w:instrText xml:space="preserve"> PAGEREF _Toc44341193 \h </w:instrText>
      </w:r>
      <w:r>
        <w:fldChar w:fldCharType="separate"/>
      </w:r>
      <w:r w:rsidRPr="002C3AD9">
        <w:rPr>
          <w:lang w:val="fr-FR"/>
          <w:rPrChange w:id="1967" w:author="28.541_CR0320_(Rel-16)_NETSLICE-5GNRM" w:date="2020-06-29T16:38:00Z">
            <w:rPr/>
          </w:rPrChange>
        </w:rPr>
        <w:t>60</w:t>
      </w:r>
      <w:r>
        <w:fldChar w:fldCharType="end"/>
      </w:r>
    </w:p>
    <w:p w:rsidR="002C3AD9" w:rsidRPr="00677C8D" w:rsidRDefault="002C3AD9">
      <w:pPr>
        <w:pStyle w:val="TOC4"/>
        <w:rPr>
          <w:rFonts w:ascii="Calibri" w:hAnsi="Calibri"/>
          <w:sz w:val="22"/>
          <w:szCs w:val="22"/>
          <w:lang w:val="fr-FR" w:eastAsia="en-GB"/>
          <w:rPrChange w:id="1968" w:author="28.541_CR0320_(Rel-16)_NETSLICE-5GNRM" w:date="2020-06-29T16:38:00Z">
            <w:rPr>
              <w:rFonts w:ascii="Calibri" w:hAnsi="Calibri"/>
              <w:sz w:val="22"/>
              <w:szCs w:val="22"/>
              <w:lang w:eastAsia="en-GB"/>
            </w:rPr>
          </w:rPrChange>
        </w:rPr>
      </w:pPr>
      <w:r w:rsidRPr="002C3AD9">
        <w:rPr>
          <w:lang w:val="fr-FR"/>
          <w:rPrChange w:id="1969" w:author="28.541_CR0320_(Rel-16)_NETSLICE-5GNRM" w:date="2020-06-29T16:38:00Z">
            <w:rPr/>
          </w:rPrChange>
        </w:rPr>
        <w:t>4.3.57</w:t>
      </w:r>
      <w:r w:rsidRPr="002C3AD9">
        <w:rPr>
          <w:lang w:val="fr-FR" w:eastAsia="zh-CN"/>
          <w:rPrChange w:id="1970" w:author="28.541_CR0320_(Rel-16)_NETSLICE-5GNRM" w:date="2020-06-29T16:38:00Z">
            <w:rPr>
              <w:lang w:eastAsia="zh-CN"/>
            </w:rPr>
          </w:rPrChange>
        </w:rPr>
        <w:t>.2</w:t>
      </w:r>
      <w:r w:rsidRPr="00677C8D">
        <w:rPr>
          <w:rFonts w:ascii="Calibri" w:hAnsi="Calibri"/>
          <w:sz w:val="22"/>
          <w:szCs w:val="22"/>
          <w:lang w:val="fr-FR" w:eastAsia="en-GB"/>
          <w:rPrChange w:id="1971" w:author="28.541_CR0320_(Rel-16)_NETSLICE-5GNRM" w:date="2020-06-29T16:38:00Z">
            <w:rPr>
              <w:rFonts w:ascii="Calibri" w:hAnsi="Calibri"/>
              <w:sz w:val="22"/>
              <w:szCs w:val="22"/>
              <w:lang w:eastAsia="en-GB"/>
            </w:rPr>
          </w:rPrChange>
        </w:rPr>
        <w:tab/>
      </w:r>
      <w:r w:rsidRPr="002C3AD9">
        <w:rPr>
          <w:lang w:val="fr-FR"/>
          <w:rPrChange w:id="1972" w:author="28.541_CR0320_(Rel-16)_NETSLICE-5GNRM" w:date="2020-06-29T16:38:00Z">
            <w:rPr/>
          </w:rPrChange>
        </w:rPr>
        <w:t>Attributes</w:t>
      </w:r>
      <w:r w:rsidRPr="002C3AD9">
        <w:rPr>
          <w:lang w:val="fr-FR"/>
          <w:rPrChange w:id="1973" w:author="28.541_CR0320_(Rel-16)_NETSLICE-5GNRM" w:date="2020-06-29T16:38:00Z">
            <w:rPr/>
          </w:rPrChange>
        </w:rPr>
        <w:tab/>
      </w:r>
      <w:r>
        <w:fldChar w:fldCharType="begin" w:fldLock="1"/>
      </w:r>
      <w:r w:rsidRPr="002C3AD9">
        <w:rPr>
          <w:lang w:val="fr-FR"/>
          <w:rPrChange w:id="1974" w:author="28.541_CR0320_(Rel-16)_NETSLICE-5GNRM" w:date="2020-06-29T16:38:00Z">
            <w:rPr/>
          </w:rPrChange>
        </w:rPr>
        <w:instrText xml:space="preserve"> PAGEREF _Toc44341194 \h </w:instrText>
      </w:r>
      <w:r>
        <w:fldChar w:fldCharType="separate"/>
      </w:r>
      <w:r w:rsidRPr="002C3AD9">
        <w:rPr>
          <w:lang w:val="fr-FR"/>
          <w:rPrChange w:id="1975" w:author="28.541_CR0320_(Rel-16)_NETSLICE-5GNRM" w:date="2020-06-29T16:38:00Z">
            <w:rPr/>
          </w:rPrChange>
        </w:rPr>
        <w:t>61</w:t>
      </w:r>
      <w:r>
        <w:fldChar w:fldCharType="end"/>
      </w:r>
    </w:p>
    <w:p w:rsidR="002C3AD9" w:rsidRPr="00677C8D" w:rsidRDefault="002C3AD9">
      <w:pPr>
        <w:pStyle w:val="TOC4"/>
        <w:rPr>
          <w:rFonts w:ascii="Calibri" w:hAnsi="Calibri"/>
          <w:sz w:val="22"/>
          <w:szCs w:val="22"/>
          <w:lang w:val="fr-FR" w:eastAsia="en-GB"/>
          <w:rPrChange w:id="1976" w:author="28.541_CR0320_(Rel-16)_NETSLICE-5GNRM" w:date="2020-06-29T16:38:00Z">
            <w:rPr>
              <w:rFonts w:ascii="Calibri" w:hAnsi="Calibri"/>
              <w:sz w:val="22"/>
              <w:szCs w:val="22"/>
              <w:lang w:eastAsia="en-GB"/>
            </w:rPr>
          </w:rPrChange>
        </w:rPr>
      </w:pPr>
      <w:r w:rsidRPr="002C3AD9">
        <w:rPr>
          <w:lang w:val="fr-FR"/>
          <w:rPrChange w:id="1977" w:author="28.541_CR0320_(Rel-16)_NETSLICE-5GNRM" w:date="2020-06-29T16:38:00Z">
            <w:rPr/>
          </w:rPrChange>
        </w:rPr>
        <w:t>4.3.57</w:t>
      </w:r>
      <w:r w:rsidRPr="002C3AD9">
        <w:rPr>
          <w:lang w:val="fr-FR" w:eastAsia="zh-CN"/>
          <w:rPrChange w:id="1978" w:author="28.541_CR0320_(Rel-16)_NETSLICE-5GNRM" w:date="2020-06-29T16:38:00Z">
            <w:rPr>
              <w:lang w:eastAsia="zh-CN"/>
            </w:rPr>
          </w:rPrChange>
        </w:rPr>
        <w:t>.3</w:t>
      </w:r>
      <w:r w:rsidRPr="00677C8D">
        <w:rPr>
          <w:rFonts w:ascii="Calibri" w:hAnsi="Calibri"/>
          <w:sz w:val="22"/>
          <w:szCs w:val="22"/>
          <w:lang w:val="fr-FR" w:eastAsia="en-GB"/>
          <w:rPrChange w:id="1979" w:author="28.541_CR0320_(Rel-16)_NETSLICE-5GNRM" w:date="2020-06-29T16:38:00Z">
            <w:rPr>
              <w:rFonts w:ascii="Calibri" w:hAnsi="Calibri"/>
              <w:sz w:val="22"/>
              <w:szCs w:val="22"/>
              <w:lang w:eastAsia="en-GB"/>
            </w:rPr>
          </w:rPrChange>
        </w:rPr>
        <w:tab/>
      </w:r>
      <w:r w:rsidRPr="002C3AD9">
        <w:rPr>
          <w:lang w:val="fr-FR"/>
          <w:rPrChange w:id="1980" w:author="28.541_CR0320_(Rel-16)_NETSLICE-5GNRM" w:date="2020-06-29T16:38:00Z">
            <w:rPr/>
          </w:rPrChange>
        </w:rPr>
        <w:t>Attribute constraints</w:t>
      </w:r>
      <w:r w:rsidRPr="002C3AD9">
        <w:rPr>
          <w:lang w:val="fr-FR"/>
          <w:rPrChange w:id="1981" w:author="28.541_CR0320_(Rel-16)_NETSLICE-5GNRM" w:date="2020-06-29T16:38:00Z">
            <w:rPr/>
          </w:rPrChange>
        </w:rPr>
        <w:tab/>
      </w:r>
      <w:r>
        <w:fldChar w:fldCharType="begin" w:fldLock="1"/>
      </w:r>
      <w:r w:rsidRPr="002C3AD9">
        <w:rPr>
          <w:lang w:val="fr-FR"/>
          <w:rPrChange w:id="1982" w:author="28.541_CR0320_(Rel-16)_NETSLICE-5GNRM" w:date="2020-06-29T16:38:00Z">
            <w:rPr/>
          </w:rPrChange>
        </w:rPr>
        <w:instrText xml:space="preserve"> PAGEREF _Toc44341195 \h </w:instrText>
      </w:r>
      <w:r>
        <w:fldChar w:fldCharType="separate"/>
      </w:r>
      <w:r w:rsidRPr="002C3AD9">
        <w:rPr>
          <w:lang w:val="fr-FR"/>
          <w:rPrChange w:id="1983" w:author="28.541_CR0320_(Rel-16)_NETSLICE-5GNRM" w:date="2020-06-29T16:38:00Z">
            <w:rPr/>
          </w:rPrChange>
        </w:rPr>
        <w:t>61</w:t>
      </w:r>
      <w:r>
        <w:fldChar w:fldCharType="end"/>
      </w:r>
    </w:p>
    <w:p w:rsidR="002C3AD9" w:rsidRPr="00677C8D" w:rsidRDefault="002C3AD9">
      <w:pPr>
        <w:pStyle w:val="TOC4"/>
        <w:rPr>
          <w:rFonts w:ascii="Calibri" w:hAnsi="Calibri"/>
          <w:sz w:val="22"/>
          <w:szCs w:val="22"/>
          <w:lang w:val="fr-FR" w:eastAsia="en-GB"/>
          <w:rPrChange w:id="1984" w:author="28.541_CR0320_(Rel-16)_NETSLICE-5GNRM" w:date="2020-06-29T16:38:00Z">
            <w:rPr>
              <w:rFonts w:ascii="Calibri" w:hAnsi="Calibri"/>
              <w:sz w:val="22"/>
              <w:szCs w:val="22"/>
              <w:lang w:eastAsia="en-GB"/>
            </w:rPr>
          </w:rPrChange>
        </w:rPr>
      </w:pPr>
      <w:r w:rsidRPr="002C3AD9">
        <w:rPr>
          <w:lang w:val="fr-FR"/>
          <w:rPrChange w:id="1985" w:author="28.541_CR0320_(Rel-16)_NETSLICE-5GNRM" w:date="2020-06-29T16:38:00Z">
            <w:rPr/>
          </w:rPrChange>
        </w:rPr>
        <w:t>4.3.57</w:t>
      </w:r>
      <w:r w:rsidRPr="002C3AD9">
        <w:rPr>
          <w:lang w:val="fr-FR" w:eastAsia="zh-CN"/>
          <w:rPrChange w:id="1986" w:author="28.541_CR0320_(Rel-16)_NETSLICE-5GNRM" w:date="2020-06-29T16:38:00Z">
            <w:rPr>
              <w:lang w:eastAsia="zh-CN"/>
            </w:rPr>
          </w:rPrChange>
        </w:rPr>
        <w:t>.4</w:t>
      </w:r>
      <w:r w:rsidRPr="00677C8D">
        <w:rPr>
          <w:rFonts w:ascii="Calibri" w:hAnsi="Calibri"/>
          <w:sz w:val="22"/>
          <w:szCs w:val="22"/>
          <w:lang w:val="fr-FR" w:eastAsia="en-GB"/>
          <w:rPrChange w:id="1987" w:author="28.541_CR0320_(Rel-16)_NETSLICE-5GNRM" w:date="2020-06-29T16:38:00Z">
            <w:rPr>
              <w:rFonts w:ascii="Calibri" w:hAnsi="Calibri"/>
              <w:sz w:val="22"/>
              <w:szCs w:val="22"/>
              <w:lang w:eastAsia="en-GB"/>
            </w:rPr>
          </w:rPrChange>
        </w:rPr>
        <w:tab/>
      </w:r>
      <w:r w:rsidRPr="002C3AD9">
        <w:rPr>
          <w:lang w:val="fr-FR"/>
          <w:rPrChange w:id="1988" w:author="28.541_CR0320_(Rel-16)_NETSLICE-5GNRM" w:date="2020-06-29T16:38:00Z">
            <w:rPr/>
          </w:rPrChange>
        </w:rPr>
        <w:t>Notifications</w:t>
      </w:r>
      <w:r w:rsidRPr="002C3AD9">
        <w:rPr>
          <w:lang w:val="fr-FR"/>
          <w:rPrChange w:id="1989" w:author="28.541_CR0320_(Rel-16)_NETSLICE-5GNRM" w:date="2020-06-29T16:38:00Z">
            <w:rPr/>
          </w:rPrChange>
        </w:rPr>
        <w:tab/>
      </w:r>
      <w:r>
        <w:fldChar w:fldCharType="begin" w:fldLock="1"/>
      </w:r>
      <w:r w:rsidRPr="002C3AD9">
        <w:rPr>
          <w:lang w:val="fr-FR"/>
          <w:rPrChange w:id="1990" w:author="28.541_CR0320_(Rel-16)_NETSLICE-5GNRM" w:date="2020-06-29T16:38:00Z">
            <w:rPr/>
          </w:rPrChange>
        </w:rPr>
        <w:instrText xml:space="preserve"> PAGEREF _Toc44341196 \h </w:instrText>
      </w:r>
      <w:r>
        <w:fldChar w:fldCharType="separate"/>
      </w:r>
      <w:r w:rsidRPr="002C3AD9">
        <w:rPr>
          <w:lang w:val="fr-FR"/>
          <w:rPrChange w:id="1991" w:author="28.541_CR0320_(Rel-16)_NETSLICE-5GNRM" w:date="2020-06-29T16:38:00Z">
            <w:rPr/>
          </w:rPrChange>
        </w:rPr>
        <w:t>61</w:t>
      </w:r>
      <w:r>
        <w:fldChar w:fldCharType="end"/>
      </w:r>
    </w:p>
    <w:p w:rsidR="002C3AD9" w:rsidRPr="00677C8D" w:rsidRDefault="002C3AD9">
      <w:pPr>
        <w:pStyle w:val="TOC3"/>
        <w:rPr>
          <w:rFonts w:ascii="Calibri" w:hAnsi="Calibri"/>
          <w:sz w:val="22"/>
          <w:szCs w:val="22"/>
          <w:lang w:val="fr-FR" w:eastAsia="en-GB"/>
          <w:rPrChange w:id="1992" w:author="28.541_CR0320_(Rel-16)_NETSLICE-5GNRM" w:date="2020-06-29T16:38:00Z">
            <w:rPr>
              <w:rFonts w:ascii="Calibri" w:hAnsi="Calibri"/>
              <w:sz w:val="22"/>
              <w:szCs w:val="22"/>
              <w:lang w:eastAsia="en-GB"/>
            </w:rPr>
          </w:rPrChange>
        </w:rPr>
      </w:pPr>
      <w:r w:rsidRPr="002C3AD9">
        <w:rPr>
          <w:lang w:val="fr-FR"/>
          <w:rPrChange w:id="1993" w:author="28.541_CR0320_(Rel-16)_NETSLICE-5GNRM" w:date="2020-06-29T16:38:00Z">
            <w:rPr/>
          </w:rPrChange>
        </w:rPr>
        <w:t>4.3.58</w:t>
      </w:r>
      <w:r w:rsidRPr="00677C8D">
        <w:rPr>
          <w:rFonts w:ascii="Calibri" w:hAnsi="Calibri"/>
          <w:sz w:val="22"/>
          <w:szCs w:val="22"/>
          <w:lang w:val="fr-FR" w:eastAsia="en-GB"/>
          <w:rPrChange w:id="1994" w:author="28.541_CR0320_(Rel-16)_NETSLICE-5GNRM" w:date="2020-06-29T16:38:00Z">
            <w:rPr>
              <w:rFonts w:ascii="Calibri" w:hAnsi="Calibri"/>
              <w:sz w:val="22"/>
              <w:szCs w:val="22"/>
              <w:lang w:eastAsia="en-GB"/>
            </w:rPr>
          </w:rPrChange>
        </w:rPr>
        <w:tab/>
      </w:r>
      <w:r w:rsidRPr="002C3AD9">
        <w:rPr>
          <w:rFonts w:ascii="Courier New" w:hAnsi="Courier New"/>
          <w:lang w:val="fr-FR" w:eastAsia="zh-CN"/>
          <w:rPrChange w:id="1995" w:author="28.541_CR0320_(Rel-16)_NETSLICE-5GNRM" w:date="2020-06-29T16:38:00Z">
            <w:rPr>
              <w:rFonts w:ascii="Courier New" w:hAnsi="Courier New"/>
              <w:lang w:eastAsia="zh-CN"/>
            </w:rPr>
          </w:rPrChange>
        </w:rPr>
        <w:t>DESManagementFunction</w:t>
      </w:r>
      <w:r w:rsidRPr="002C3AD9">
        <w:rPr>
          <w:lang w:val="fr-FR"/>
          <w:rPrChange w:id="1996" w:author="28.541_CR0320_(Rel-16)_NETSLICE-5GNRM" w:date="2020-06-29T16:38:00Z">
            <w:rPr/>
          </w:rPrChange>
        </w:rPr>
        <w:tab/>
      </w:r>
      <w:r>
        <w:fldChar w:fldCharType="begin" w:fldLock="1"/>
      </w:r>
      <w:r w:rsidRPr="002C3AD9">
        <w:rPr>
          <w:lang w:val="fr-FR"/>
          <w:rPrChange w:id="1997" w:author="28.541_CR0320_(Rel-16)_NETSLICE-5GNRM" w:date="2020-06-29T16:38:00Z">
            <w:rPr/>
          </w:rPrChange>
        </w:rPr>
        <w:instrText xml:space="preserve"> PAGEREF _Toc44341197 \h </w:instrText>
      </w:r>
      <w:r>
        <w:fldChar w:fldCharType="separate"/>
      </w:r>
      <w:r w:rsidRPr="002C3AD9">
        <w:rPr>
          <w:lang w:val="fr-FR"/>
          <w:rPrChange w:id="1998" w:author="28.541_CR0320_(Rel-16)_NETSLICE-5GNRM" w:date="2020-06-29T16:38:00Z">
            <w:rPr/>
          </w:rPrChange>
        </w:rPr>
        <w:t>61</w:t>
      </w:r>
      <w:r>
        <w:fldChar w:fldCharType="end"/>
      </w:r>
    </w:p>
    <w:p w:rsidR="002C3AD9" w:rsidRPr="00677C8D" w:rsidRDefault="002C3AD9">
      <w:pPr>
        <w:pStyle w:val="TOC4"/>
        <w:rPr>
          <w:rFonts w:ascii="Calibri" w:hAnsi="Calibri"/>
          <w:sz w:val="22"/>
          <w:szCs w:val="22"/>
          <w:lang w:val="fr-FR" w:eastAsia="en-GB"/>
          <w:rPrChange w:id="1999" w:author="28.541_CR0320_(Rel-16)_NETSLICE-5GNRM" w:date="2020-06-29T16:38:00Z">
            <w:rPr>
              <w:rFonts w:ascii="Calibri" w:hAnsi="Calibri"/>
              <w:sz w:val="22"/>
              <w:szCs w:val="22"/>
              <w:lang w:eastAsia="en-GB"/>
            </w:rPr>
          </w:rPrChange>
        </w:rPr>
      </w:pPr>
      <w:r w:rsidRPr="002C3AD9">
        <w:rPr>
          <w:lang w:val="fr-FR"/>
          <w:rPrChange w:id="2000" w:author="28.541_CR0320_(Rel-16)_NETSLICE-5GNRM" w:date="2020-06-29T16:38:00Z">
            <w:rPr/>
          </w:rPrChange>
        </w:rPr>
        <w:t>4.3.58.1</w:t>
      </w:r>
      <w:r w:rsidRPr="00677C8D">
        <w:rPr>
          <w:rFonts w:ascii="Calibri" w:hAnsi="Calibri"/>
          <w:sz w:val="22"/>
          <w:szCs w:val="22"/>
          <w:lang w:val="fr-FR" w:eastAsia="en-GB"/>
          <w:rPrChange w:id="2001" w:author="28.541_CR0320_(Rel-16)_NETSLICE-5GNRM" w:date="2020-06-29T16:38:00Z">
            <w:rPr>
              <w:rFonts w:ascii="Calibri" w:hAnsi="Calibri"/>
              <w:sz w:val="22"/>
              <w:szCs w:val="22"/>
              <w:lang w:eastAsia="en-GB"/>
            </w:rPr>
          </w:rPrChange>
        </w:rPr>
        <w:tab/>
      </w:r>
      <w:r w:rsidRPr="002C3AD9">
        <w:rPr>
          <w:lang w:val="fr-FR"/>
          <w:rPrChange w:id="2002" w:author="28.541_CR0320_(Rel-16)_NETSLICE-5GNRM" w:date="2020-06-29T16:38:00Z">
            <w:rPr/>
          </w:rPrChange>
        </w:rPr>
        <w:t>Definition</w:t>
      </w:r>
      <w:r w:rsidRPr="002C3AD9">
        <w:rPr>
          <w:lang w:val="fr-FR"/>
          <w:rPrChange w:id="2003" w:author="28.541_CR0320_(Rel-16)_NETSLICE-5GNRM" w:date="2020-06-29T16:38:00Z">
            <w:rPr/>
          </w:rPrChange>
        </w:rPr>
        <w:tab/>
      </w:r>
      <w:r>
        <w:fldChar w:fldCharType="begin" w:fldLock="1"/>
      </w:r>
      <w:r w:rsidRPr="002C3AD9">
        <w:rPr>
          <w:lang w:val="fr-FR"/>
          <w:rPrChange w:id="2004" w:author="28.541_CR0320_(Rel-16)_NETSLICE-5GNRM" w:date="2020-06-29T16:38:00Z">
            <w:rPr/>
          </w:rPrChange>
        </w:rPr>
        <w:instrText xml:space="preserve"> PAGEREF _Toc44341198 \h </w:instrText>
      </w:r>
      <w:r>
        <w:fldChar w:fldCharType="separate"/>
      </w:r>
      <w:r w:rsidRPr="002C3AD9">
        <w:rPr>
          <w:lang w:val="fr-FR"/>
          <w:rPrChange w:id="2005" w:author="28.541_CR0320_(Rel-16)_NETSLICE-5GNRM" w:date="2020-06-29T16:38:00Z">
            <w:rPr/>
          </w:rPrChange>
        </w:rPr>
        <w:t>61</w:t>
      </w:r>
      <w:r>
        <w:fldChar w:fldCharType="end"/>
      </w:r>
    </w:p>
    <w:p w:rsidR="002C3AD9" w:rsidRPr="00677C8D" w:rsidRDefault="002C3AD9">
      <w:pPr>
        <w:pStyle w:val="TOC4"/>
        <w:rPr>
          <w:rFonts w:ascii="Calibri" w:hAnsi="Calibri"/>
          <w:sz w:val="22"/>
          <w:szCs w:val="22"/>
          <w:lang w:val="fr-FR" w:eastAsia="en-GB"/>
          <w:rPrChange w:id="2006" w:author="28.541_CR0320_(Rel-16)_NETSLICE-5GNRM" w:date="2020-06-29T16:38:00Z">
            <w:rPr>
              <w:rFonts w:ascii="Calibri" w:hAnsi="Calibri"/>
              <w:sz w:val="22"/>
              <w:szCs w:val="22"/>
              <w:lang w:eastAsia="en-GB"/>
            </w:rPr>
          </w:rPrChange>
        </w:rPr>
      </w:pPr>
      <w:r w:rsidRPr="002C3AD9">
        <w:rPr>
          <w:lang w:val="fr-FR"/>
          <w:rPrChange w:id="2007" w:author="28.541_CR0320_(Rel-16)_NETSLICE-5GNRM" w:date="2020-06-29T16:38:00Z">
            <w:rPr/>
          </w:rPrChange>
        </w:rPr>
        <w:t>4.3.58.2</w:t>
      </w:r>
      <w:r w:rsidRPr="00677C8D">
        <w:rPr>
          <w:rFonts w:ascii="Calibri" w:hAnsi="Calibri"/>
          <w:sz w:val="22"/>
          <w:szCs w:val="22"/>
          <w:lang w:val="fr-FR" w:eastAsia="en-GB"/>
          <w:rPrChange w:id="2008" w:author="28.541_CR0320_(Rel-16)_NETSLICE-5GNRM" w:date="2020-06-29T16:38:00Z">
            <w:rPr>
              <w:rFonts w:ascii="Calibri" w:hAnsi="Calibri"/>
              <w:sz w:val="22"/>
              <w:szCs w:val="22"/>
              <w:lang w:eastAsia="en-GB"/>
            </w:rPr>
          </w:rPrChange>
        </w:rPr>
        <w:tab/>
      </w:r>
      <w:r w:rsidRPr="002C3AD9">
        <w:rPr>
          <w:lang w:val="fr-FR"/>
          <w:rPrChange w:id="2009" w:author="28.541_CR0320_(Rel-16)_NETSLICE-5GNRM" w:date="2020-06-29T16:38:00Z">
            <w:rPr/>
          </w:rPrChange>
        </w:rPr>
        <w:t>Attributes</w:t>
      </w:r>
      <w:r w:rsidRPr="002C3AD9">
        <w:rPr>
          <w:lang w:val="fr-FR"/>
          <w:rPrChange w:id="2010" w:author="28.541_CR0320_(Rel-16)_NETSLICE-5GNRM" w:date="2020-06-29T16:38:00Z">
            <w:rPr/>
          </w:rPrChange>
        </w:rPr>
        <w:tab/>
      </w:r>
      <w:r>
        <w:fldChar w:fldCharType="begin" w:fldLock="1"/>
      </w:r>
      <w:r w:rsidRPr="002C3AD9">
        <w:rPr>
          <w:lang w:val="fr-FR"/>
          <w:rPrChange w:id="2011" w:author="28.541_CR0320_(Rel-16)_NETSLICE-5GNRM" w:date="2020-06-29T16:38:00Z">
            <w:rPr/>
          </w:rPrChange>
        </w:rPr>
        <w:instrText xml:space="preserve"> PAGEREF _Toc44341199 \h </w:instrText>
      </w:r>
      <w:r>
        <w:fldChar w:fldCharType="separate"/>
      </w:r>
      <w:r w:rsidRPr="002C3AD9">
        <w:rPr>
          <w:lang w:val="fr-FR"/>
          <w:rPrChange w:id="2012" w:author="28.541_CR0320_(Rel-16)_NETSLICE-5GNRM" w:date="2020-06-29T16:38:00Z">
            <w:rPr/>
          </w:rPrChange>
        </w:rPr>
        <w:t>61</w:t>
      </w:r>
      <w:r>
        <w:fldChar w:fldCharType="end"/>
      </w:r>
    </w:p>
    <w:p w:rsidR="002C3AD9" w:rsidRPr="00677C8D" w:rsidRDefault="002C3AD9">
      <w:pPr>
        <w:pStyle w:val="TOC4"/>
        <w:rPr>
          <w:rFonts w:ascii="Calibri" w:hAnsi="Calibri"/>
          <w:sz w:val="22"/>
          <w:szCs w:val="22"/>
          <w:lang w:val="fr-FR" w:eastAsia="en-GB"/>
          <w:rPrChange w:id="2013" w:author="28.541_CR0320_(Rel-16)_NETSLICE-5GNRM" w:date="2020-06-29T16:38:00Z">
            <w:rPr>
              <w:rFonts w:ascii="Calibri" w:hAnsi="Calibri"/>
              <w:sz w:val="22"/>
              <w:szCs w:val="22"/>
              <w:lang w:eastAsia="en-GB"/>
            </w:rPr>
          </w:rPrChange>
        </w:rPr>
      </w:pPr>
      <w:r w:rsidRPr="002C3AD9">
        <w:rPr>
          <w:lang w:val="fr-FR"/>
          <w:rPrChange w:id="2014" w:author="28.541_CR0320_(Rel-16)_NETSLICE-5GNRM" w:date="2020-06-29T16:38:00Z">
            <w:rPr/>
          </w:rPrChange>
        </w:rPr>
        <w:t>4.3.58.3</w:t>
      </w:r>
      <w:r w:rsidRPr="00677C8D">
        <w:rPr>
          <w:rFonts w:ascii="Calibri" w:hAnsi="Calibri"/>
          <w:sz w:val="22"/>
          <w:szCs w:val="22"/>
          <w:lang w:val="fr-FR" w:eastAsia="en-GB"/>
          <w:rPrChange w:id="2015" w:author="28.541_CR0320_(Rel-16)_NETSLICE-5GNRM" w:date="2020-06-29T16:38:00Z">
            <w:rPr>
              <w:rFonts w:ascii="Calibri" w:hAnsi="Calibri"/>
              <w:sz w:val="22"/>
              <w:szCs w:val="22"/>
              <w:lang w:eastAsia="en-GB"/>
            </w:rPr>
          </w:rPrChange>
        </w:rPr>
        <w:tab/>
      </w:r>
      <w:r w:rsidRPr="002C3AD9">
        <w:rPr>
          <w:lang w:val="fr-FR"/>
          <w:rPrChange w:id="2016" w:author="28.541_CR0320_(Rel-16)_NETSLICE-5GNRM" w:date="2020-06-29T16:38:00Z">
            <w:rPr/>
          </w:rPrChange>
        </w:rPr>
        <w:t>Attribute constraints</w:t>
      </w:r>
      <w:r w:rsidRPr="002C3AD9">
        <w:rPr>
          <w:lang w:val="fr-FR"/>
          <w:rPrChange w:id="2017" w:author="28.541_CR0320_(Rel-16)_NETSLICE-5GNRM" w:date="2020-06-29T16:38:00Z">
            <w:rPr/>
          </w:rPrChange>
        </w:rPr>
        <w:tab/>
      </w:r>
      <w:r>
        <w:fldChar w:fldCharType="begin" w:fldLock="1"/>
      </w:r>
      <w:r w:rsidRPr="002C3AD9">
        <w:rPr>
          <w:lang w:val="fr-FR"/>
          <w:rPrChange w:id="2018" w:author="28.541_CR0320_(Rel-16)_NETSLICE-5GNRM" w:date="2020-06-29T16:38:00Z">
            <w:rPr/>
          </w:rPrChange>
        </w:rPr>
        <w:instrText xml:space="preserve"> PAGEREF _Toc44341200 \h </w:instrText>
      </w:r>
      <w:r>
        <w:fldChar w:fldCharType="separate"/>
      </w:r>
      <w:r w:rsidRPr="002C3AD9">
        <w:rPr>
          <w:lang w:val="fr-FR"/>
          <w:rPrChange w:id="2019" w:author="28.541_CR0320_(Rel-16)_NETSLICE-5GNRM" w:date="2020-06-29T16:38:00Z">
            <w:rPr/>
          </w:rPrChange>
        </w:rPr>
        <w:t>62</w:t>
      </w:r>
      <w:r>
        <w:fldChar w:fldCharType="end"/>
      </w:r>
    </w:p>
    <w:p w:rsidR="002C3AD9" w:rsidRPr="00677C8D" w:rsidRDefault="002C3AD9">
      <w:pPr>
        <w:pStyle w:val="TOC4"/>
        <w:rPr>
          <w:rFonts w:ascii="Calibri" w:hAnsi="Calibri"/>
          <w:sz w:val="22"/>
          <w:szCs w:val="22"/>
          <w:lang w:val="fr-FR" w:eastAsia="en-GB"/>
          <w:rPrChange w:id="2020" w:author="28.541_CR0320_(Rel-16)_NETSLICE-5GNRM" w:date="2020-06-29T16:38:00Z">
            <w:rPr>
              <w:rFonts w:ascii="Calibri" w:hAnsi="Calibri"/>
              <w:sz w:val="22"/>
              <w:szCs w:val="22"/>
              <w:lang w:eastAsia="en-GB"/>
            </w:rPr>
          </w:rPrChange>
        </w:rPr>
      </w:pPr>
      <w:r w:rsidRPr="002C3AD9">
        <w:rPr>
          <w:lang w:val="fr-FR"/>
          <w:rPrChange w:id="2021" w:author="28.541_CR0320_(Rel-16)_NETSLICE-5GNRM" w:date="2020-06-29T16:38:00Z">
            <w:rPr/>
          </w:rPrChange>
        </w:rPr>
        <w:t>4.3.58.4</w:t>
      </w:r>
      <w:r w:rsidRPr="00677C8D">
        <w:rPr>
          <w:rFonts w:ascii="Calibri" w:hAnsi="Calibri"/>
          <w:sz w:val="22"/>
          <w:szCs w:val="22"/>
          <w:lang w:val="fr-FR" w:eastAsia="en-GB"/>
          <w:rPrChange w:id="2022" w:author="28.541_CR0320_(Rel-16)_NETSLICE-5GNRM" w:date="2020-06-29T16:38:00Z">
            <w:rPr>
              <w:rFonts w:ascii="Calibri" w:hAnsi="Calibri"/>
              <w:sz w:val="22"/>
              <w:szCs w:val="22"/>
              <w:lang w:eastAsia="en-GB"/>
            </w:rPr>
          </w:rPrChange>
        </w:rPr>
        <w:tab/>
      </w:r>
      <w:r w:rsidRPr="002C3AD9">
        <w:rPr>
          <w:lang w:val="fr-FR"/>
          <w:rPrChange w:id="2023" w:author="28.541_CR0320_(Rel-16)_NETSLICE-5GNRM" w:date="2020-06-29T16:38:00Z">
            <w:rPr/>
          </w:rPrChange>
        </w:rPr>
        <w:t>Notification</w:t>
      </w:r>
      <w:r w:rsidRPr="002C3AD9">
        <w:rPr>
          <w:lang w:val="fr-FR"/>
          <w:rPrChange w:id="2024" w:author="28.541_CR0320_(Rel-16)_NETSLICE-5GNRM" w:date="2020-06-29T16:38:00Z">
            <w:rPr/>
          </w:rPrChange>
        </w:rPr>
        <w:tab/>
      </w:r>
      <w:r>
        <w:fldChar w:fldCharType="begin" w:fldLock="1"/>
      </w:r>
      <w:r w:rsidRPr="002C3AD9">
        <w:rPr>
          <w:lang w:val="fr-FR"/>
          <w:rPrChange w:id="2025" w:author="28.541_CR0320_(Rel-16)_NETSLICE-5GNRM" w:date="2020-06-29T16:38:00Z">
            <w:rPr/>
          </w:rPrChange>
        </w:rPr>
        <w:instrText xml:space="preserve"> PAGEREF _Toc44341201 \h </w:instrText>
      </w:r>
      <w:r>
        <w:fldChar w:fldCharType="separate"/>
      </w:r>
      <w:r w:rsidRPr="002C3AD9">
        <w:rPr>
          <w:lang w:val="fr-FR"/>
          <w:rPrChange w:id="2026" w:author="28.541_CR0320_(Rel-16)_NETSLICE-5GNRM" w:date="2020-06-29T16:38:00Z">
            <w:rPr/>
          </w:rPrChange>
        </w:rPr>
        <w:t>62</w:t>
      </w:r>
      <w:r>
        <w:fldChar w:fldCharType="end"/>
      </w:r>
    </w:p>
    <w:p w:rsidR="002C3AD9" w:rsidRPr="004C2BE0" w:rsidRDefault="002C3AD9">
      <w:pPr>
        <w:pStyle w:val="TOC3"/>
        <w:rPr>
          <w:rFonts w:ascii="Calibri" w:hAnsi="Calibri"/>
          <w:sz w:val="22"/>
          <w:szCs w:val="22"/>
          <w:lang w:val="fr-FR" w:eastAsia="en-GB"/>
          <w:rPrChange w:id="2027" w:author="32.423_CR0115R1_(Rel-16)_TM_SBMA, OAM_RTT" w:date="2020-07-06T10:41:00Z">
            <w:rPr>
              <w:rFonts w:ascii="Calibri" w:hAnsi="Calibri"/>
              <w:sz w:val="22"/>
              <w:szCs w:val="22"/>
              <w:lang w:eastAsia="en-GB"/>
            </w:rPr>
          </w:rPrChange>
        </w:rPr>
      </w:pPr>
      <w:r w:rsidRPr="004C2BE0">
        <w:rPr>
          <w:lang w:val="fr-FR" w:eastAsia="zh-CN"/>
          <w:rPrChange w:id="2028" w:author="32.423_CR0115R1_(Rel-16)_TM_SBMA, OAM_RTT" w:date="2020-07-06T10:41:00Z">
            <w:rPr>
              <w:lang w:eastAsia="zh-CN"/>
            </w:rPr>
          </w:rPrChange>
        </w:rPr>
        <w:t>4.3.59</w:t>
      </w:r>
      <w:r w:rsidRPr="004C2BE0">
        <w:rPr>
          <w:rFonts w:ascii="Calibri" w:hAnsi="Calibri"/>
          <w:sz w:val="22"/>
          <w:szCs w:val="22"/>
          <w:lang w:val="fr-FR" w:eastAsia="en-GB"/>
          <w:rPrChange w:id="2029" w:author="32.423_CR0115R1_(Rel-16)_TM_SBMA, OAM_RTT" w:date="2020-07-06T10:41:00Z">
            <w:rPr>
              <w:rFonts w:ascii="Calibri" w:hAnsi="Calibri"/>
              <w:sz w:val="22"/>
              <w:szCs w:val="22"/>
              <w:lang w:eastAsia="en-GB"/>
            </w:rPr>
          </w:rPrChange>
        </w:rPr>
        <w:tab/>
      </w:r>
      <w:r w:rsidRPr="004C2BE0">
        <w:rPr>
          <w:rFonts w:ascii="Courier New" w:hAnsi="Courier New"/>
          <w:lang w:val="fr-FR" w:eastAsia="zh-CN"/>
          <w:rPrChange w:id="2030" w:author="32.423_CR0115R1_(Rel-16)_TM_SBMA, OAM_RTT" w:date="2020-07-06T10:41:00Z">
            <w:rPr>
              <w:rFonts w:ascii="Courier New" w:hAnsi="Courier New"/>
              <w:lang w:eastAsia="zh-CN"/>
            </w:rPr>
          </w:rPrChange>
        </w:rPr>
        <w:t>DRACHOptimizationFunction</w:t>
      </w:r>
      <w:r w:rsidRPr="004C2BE0">
        <w:rPr>
          <w:lang w:val="fr-FR"/>
          <w:rPrChange w:id="2031" w:author="32.423_CR0115R1_(Rel-16)_TM_SBMA, OAM_RTT" w:date="2020-07-06T10:41:00Z">
            <w:rPr/>
          </w:rPrChange>
        </w:rPr>
        <w:tab/>
      </w:r>
      <w:r>
        <w:fldChar w:fldCharType="begin" w:fldLock="1"/>
      </w:r>
      <w:r w:rsidRPr="004C2BE0">
        <w:rPr>
          <w:lang w:val="fr-FR"/>
          <w:rPrChange w:id="2032" w:author="32.423_CR0115R1_(Rel-16)_TM_SBMA, OAM_RTT" w:date="2020-07-06T10:41:00Z">
            <w:rPr/>
          </w:rPrChange>
        </w:rPr>
        <w:instrText xml:space="preserve"> PAGEREF _Toc44341202 \h </w:instrText>
      </w:r>
      <w:r>
        <w:fldChar w:fldCharType="separate"/>
      </w:r>
      <w:r w:rsidRPr="004C2BE0">
        <w:rPr>
          <w:lang w:val="fr-FR"/>
          <w:rPrChange w:id="2033" w:author="32.423_CR0115R1_(Rel-16)_TM_SBMA, OAM_RTT" w:date="2020-07-06T10:41:00Z">
            <w:rPr/>
          </w:rPrChange>
        </w:rPr>
        <w:t>62</w:t>
      </w:r>
      <w:r>
        <w:fldChar w:fldCharType="end"/>
      </w:r>
    </w:p>
    <w:p w:rsidR="002C3AD9" w:rsidRPr="004C2BE0" w:rsidRDefault="002C3AD9">
      <w:pPr>
        <w:pStyle w:val="TOC4"/>
        <w:rPr>
          <w:rFonts w:ascii="Calibri" w:hAnsi="Calibri"/>
          <w:sz w:val="22"/>
          <w:szCs w:val="22"/>
          <w:lang w:val="fr-FR" w:eastAsia="en-GB"/>
          <w:rPrChange w:id="2034" w:author="32.423_CR0115R1_(Rel-16)_TM_SBMA, OAM_RTT" w:date="2020-07-06T10:41:00Z">
            <w:rPr>
              <w:rFonts w:ascii="Calibri" w:hAnsi="Calibri"/>
              <w:sz w:val="22"/>
              <w:szCs w:val="22"/>
              <w:lang w:eastAsia="en-GB"/>
            </w:rPr>
          </w:rPrChange>
        </w:rPr>
      </w:pPr>
      <w:r w:rsidRPr="004C2BE0">
        <w:rPr>
          <w:lang w:val="fr-FR" w:eastAsia="zh-CN"/>
          <w:rPrChange w:id="2035" w:author="32.423_CR0115R1_(Rel-16)_TM_SBMA, OAM_RTT" w:date="2020-07-06T10:41:00Z">
            <w:rPr>
              <w:lang w:eastAsia="zh-CN"/>
            </w:rPr>
          </w:rPrChange>
        </w:rPr>
        <w:t>4</w:t>
      </w:r>
      <w:r w:rsidRPr="004C2BE0">
        <w:rPr>
          <w:lang w:val="fr-FR"/>
          <w:rPrChange w:id="2036" w:author="32.423_CR0115R1_(Rel-16)_TM_SBMA, OAM_RTT" w:date="2020-07-06T10:41:00Z">
            <w:rPr/>
          </w:rPrChange>
        </w:rPr>
        <w:t>.3.59.1</w:t>
      </w:r>
      <w:r w:rsidRPr="004C2BE0">
        <w:rPr>
          <w:rFonts w:ascii="Calibri" w:hAnsi="Calibri"/>
          <w:sz w:val="22"/>
          <w:szCs w:val="22"/>
          <w:lang w:val="fr-FR" w:eastAsia="en-GB"/>
          <w:rPrChange w:id="2037" w:author="32.423_CR0115R1_(Rel-16)_TM_SBMA, OAM_RTT" w:date="2020-07-06T10:41:00Z">
            <w:rPr>
              <w:rFonts w:ascii="Calibri" w:hAnsi="Calibri"/>
              <w:sz w:val="22"/>
              <w:szCs w:val="22"/>
              <w:lang w:eastAsia="en-GB"/>
            </w:rPr>
          </w:rPrChange>
        </w:rPr>
        <w:tab/>
      </w:r>
      <w:r w:rsidRPr="004C2BE0">
        <w:rPr>
          <w:lang w:val="fr-FR"/>
          <w:rPrChange w:id="2038" w:author="32.423_CR0115R1_(Rel-16)_TM_SBMA, OAM_RTT" w:date="2020-07-06T10:41:00Z">
            <w:rPr/>
          </w:rPrChange>
        </w:rPr>
        <w:t>Definition</w:t>
      </w:r>
      <w:r w:rsidRPr="004C2BE0">
        <w:rPr>
          <w:lang w:val="fr-FR"/>
          <w:rPrChange w:id="2039" w:author="32.423_CR0115R1_(Rel-16)_TM_SBMA, OAM_RTT" w:date="2020-07-06T10:41:00Z">
            <w:rPr/>
          </w:rPrChange>
        </w:rPr>
        <w:tab/>
      </w:r>
      <w:r>
        <w:fldChar w:fldCharType="begin" w:fldLock="1"/>
      </w:r>
      <w:r w:rsidRPr="004C2BE0">
        <w:rPr>
          <w:lang w:val="fr-FR"/>
          <w:rPrChange w:id="2040" w:author="32.423_CR0115R1_(Rel-16)_TM_SBMA, OAM_RTT" w:date="2020-07-06T10:41:00Z">
            <w:rPr/>
          </w:rPrChange>
        </w:rPr>
        <w:instrText xml:space="preserve"> PAGEREF _Toc44341203 \h </w:instrText>
      </w:r>
      <w:r>
        <w:fldChar w:fldCharType="separate"/>
      </w:r>
      <w:r w:rsidRPr="004C2BE0">
        <w:rPr>
          <w:lang w:val="fr-FR"/>
          <w:rPrChange w:id="2041" w:author="32.423_CR0115R1_(Rel-16)_TM_SBMA, OAM_RTT" w:date="2020-07-06T10:41:00Z">
            <w:rPr/>
          </w:rPrChange>
        </w:rPr>
        <w:t>62</w:t>
      </w:r>
      <w:r>
        <w:fldChar w:fldCharType="end"/>
      </w:r>
    </w:p>
    <w:p w:rsidR="002C3AD9" w:rsidRPr="004C2BE0" w:rsidRDefault="002C3AD9">
      <w:pPr>
        <w:pStyle w:val="TOC4"/>
        <w:rPr>
          <w:rFonts w:ascii="Calibri" w:hAnsi="Calibri"/>
          <w:sz w:val="22"/>
          <w:szCs w:val="22"/>
          <w:lang w:val="fr-FR" w:eastAsia="en-GB"/>
          <w:rPrChange w:id="2042" w:author="32.423_CR0115R1_(Rel-16)_TM_SBMA, OAM_RTT" w:date="2020-07-06T10:41:00Z">
            <w:rPr>
              <w:rFonts w:ascii="Calibri" w:hAnsi="Calibri"/>
              <w:sz w:val="22"/>
              <w:szCs w:val="22"/>
              <w:lang w:eastAsia="en-GB"/>
            </w:rPr>
          </w:rPrChange>
        </w:rPr>
      </w:pPr>
      <w:r w:rsidRPr="004C2BE0">
        <w:rPr>
          <w:lang w:val="fr-FR" w:eastAsia="zh-CN"/>
          <w:rPrChange w:id="2043" w:author="32.423_CR0115R1_(Rel-16)_TM_SBMA, OAM_RTT" w:date="2020-07-06T10:41:00Z">
            <w:rPr>
              <w:lang w:eastAsia="zh-CN"/>
            </w:rPr>
          </w:rPrChange>
        </w:rPr>
        <w:t>4</w:t>
      </w:r>
      <w:r w:rsidRPr="004C2BE0">
        <w:rPr>
          <w:lang w:val="fr-FR"/>
          <w:rPrChange w:id="2044" w:author="32.423_CR0115R1_(Rel-16)_TM_SBMA, OAM_RTT" w:date="2020-07-06T10:41:00Z">
            <w:rPr/>
          </w:rPrChange>
        </w:rPr>
        <w:t>.3.59.2</w:t>
      </w:r>
      <w:r w:rsidRPr="004C2BE0">
        <w:rPr>
          <w:rFonts w:ascii="Calibri" w:hAnsi="Calibri"/>
          <w:sz w:val="22"/>
          <w:szCs w:val="22"/>
          <w:lang w:val="fr-FR" w:eastAsia="en-GB"/>
          <w:rPrChange w:id="2045" w:author="32.423_CR0115R1_(Rel-16)_TM_SBMA, OAM_RTT" w:date="2020-07-06T10:41:00Z">
            <w:rPr>
              <w:rFonts w:ascii="Calibri" w:hAnsi="Calibri"/>
              <w:sz w:val="22"/>
              <w:szCs w:val="22"/>
              <w:lang w:eastAsia="en-GB"/>
            </w:rPr>
          </w:rPrChange>
        </w:rPr>
        <w:tab/>
      </w:r>
      <w:r w:rsidRPr="004C2BE0">
        <w:rPr>
          <w:lang w:val="fr-FR"/>
          <w:rPrChange w:id="2046" w:author="32.423_CR0115R1_(Rel-16)_TM_SBMA, OAM_RTT" w:date="2020-07-06T10:41:00Z">
            <w:rPr/>
          </w:rPrChange>
        </w:rPr>
        <w:t>Attributes</w:t>
      </w:r>
      <w:r w:rsidRPr="004C2BE0">
        <w:rPr>
          <w:lang w:val="fr-FR"/>
          <w:rPrChange w:id="2047" w:author="32.423_CR0115R1_(Rel-16)_TM_SBMA, OAM_RTT" w:date="2020-07-06T10:41:00Z">
            <w:rPr/>
          </w:rPrChange>
        </w:rPr>
        <w:tab/>
      </w:r>
      <w:r>
        <w:fldChar w:fldCharType="begin" w:fldLock="1"/>
      </w:r>
      <w:r w:rsidRPr="004C2BE0">
        <w:rPr>
          <w:lang w:val="fr-FR"/>
          <w:rPrChange w:id="2048" w:author="32.423_CR0115R1_(Rel-16)_TM_SBMA, OAM_RTT" w:date="2020-07-06T10:41:00Z">
            <w:rPr/>
          </w:rPrChange>
        </w:rPr>
        <w:instrText xml:space="preserve"> PAGEREF _Toc44341204 \h </w:instrText>
      </w:r>
      <w:r>
        <w:fldChar w:fldCharType="separate"/>
      </w:r>
      <w:r w:rsidRPr="004C2BE0">
        <w:rPr>
          <w:lang w:val="fr-FR"/>
          <w:rPrChange w:id="2049" w:author="32.423_CR0115R1_(Rel-16)_TM_SBMA, OAM_RTT" w:date="2020-07-06T10:41:00Z">
            <w:rPr/>
          </w:rPrChange>
        </w:rPr>
        <w:t>62</w:t>
      </w:r>
      <w:r>
        <w:fldChar w:fldCharType="end"/>
      </w:r>
    </w:p>
    <w:p w:rsidR="002C3AD9" w:rsidRPr="004C2BE0" w:rsidRDefault="002C3AD9">
      <w:pPr>
        <w:pStyle w:val="TOC4"/>
        <w:rPr>
          <w:rFonts w:ascii="Calibri" w:hAnsi="Calibri"/>
          <w:sz w:val="22"/>
          <w:szCs w:val="22"/>
          <w:lang w:val="fr-FR" w:eastAsia="en-GB"/>
          <w:rPrChange w:id="2050" w:author="32.423_CR0115R1_(Rel-16)_TM_SBMA, OAM_RTT" w:date="2020-07-06T10:41:00Z">
            <w:rPr>
              <w:rFonts w:ascii="Calibri" w:hAnsi="Calibri"/>
              <w:sz w:val="22"/>
              <w:szCs w:val="22"/>
              <w:lang w:eastAsia="en-GB"/>
            </w:rPr>
          </w:rPrChange>
        </w:rPr>
      </w:pPr>
      <w:r w:rsidRPr="004C2BE0">
        <w:rPr>
          <w:lang w:val="fr-FR"/>
          <w:rPrChange w:id="2051" w:author="32.423_CR0115R1_(Rel-16)_TM_SBMA, OAM_RTT" w:date="2020-07-06T10:41:00Z">
            <w:rPr/>
          </w:rPrChange>
        </w:rPr>
        <w:t>4.3.59.3</w:t>
      </w:r>
      <w:r w:rsidRPr="004C2BE0">
        <w:rPr>
          <w:rFonts w:ascii="Calibri" w:hAnsi="Calibri"/>
          <w:sz w:val="22"/>
          <w:szCs w:val="22"/>
          <w:lang w:val="fr-FR" w:eastAsia="en-GB"/>
          <w:rPrChange w:id="2052" w:author="32.423_CR0115R1_(Rel-16)_TM_SBMA, OAM_RTT" w:date="2020-07-06T10:41:00Z">
            <w:rPr>
              <w:rFonts w:ascii="Calibri" w:hAnsi="Calibri"/>
              <w:sz w:val="22"/>
              <w:szCs w:val="22"/>
              <w:lang w:eastAsia="en-GB"/>
            </w:rPr>
          </w:rPrChange>
        </w:rPr>
        <w:tab/>
      </w:r>
      <w:r w:rsidRPr="004C2BE0">
        <w:rPr>
          <w:lang w:val="fr-FR"/>
          <w:rPrChange w:id="2053" w:author="32.423_CR0115R1_(Rel-16)_TM_SBMA, OAM_RTT" w:date="2020-07-06T10:41:00Z">
            <w:rPr/>
          </w:rPrChange>
        </w:rPr>
        <w:t>Attribute constraints</w:t>
      </w:r>
      <w:r w:rsidRPr="004C2BE0">
        <w:rPr>
          <w:lang w:val="fr-FR"/>
          <w:rPrChange w:id="2054" w:author="32.423_CR0115R1_(Rel-16)_TM_SBMA, OAM_RTT" w:date="2020-07-06T10:41:00Z">
            <w:rPr/>
          </w:rPrChange>
        </w:rPr>
        <w:tab/>
      </w:r>
      <w:r>
        <w:fldChar w:fldCharType="begin" w:fldLock="1"/>
      </w:r>
      <w:r w:rsidRPr="004C2BE0">
        <w:rPr>
          <w:lang w:val="fr-FR"/>
          <w:rPrChange w:id="2055" w:author="32.423_CR0115R1_(Rel-16)_TM_SBMA, OAM_RTT" w:date="2020-07-06T10:41:00Z">
            <w:rPr/>
          </w:rPrChange>
        </w:rPr>
        <w:instrText xml:space="preserve"> PAGEREF _Toc44341205 \h </w:instrText>
      </w:r>
      <w:r>
        <w:fldChar w:fldCharType="separate"/>
      </w:r>
      <w:r w:rsidRPr="004C2BE0">
        <w:rPr>
          <w:lang w:val="fr-FR"/>
          <w:rPrChange w:id="2056" w:author="32.423_CR0115R1_(Rel-16)_TM_SBMA, OAM_RTT" w:date="2020-07-06T10:41:00Z">
            <w:rPr/>
          </w:rPrChange>
        </w:rPr>
        <w:t>62</w:t>
      </w:r>
      <w:r>
        <w:fldChar w:fldCharType="end"/>
      </w:r>
    </w:p>
    <w:p w:rsidR="002C3AD9" w:rsidRPr="004C2BE0" w:rsidRDefault="002C3AD9">
      <w:pPr>
        <w:pStyle w:val="TOC4"/>
        <w:rPr>
          <w:rFonts w:ascii="Calibri" w:hAnsi="Calibri"/>
          <w:sz w:val="22"/>
          <w:szCs w:val="22"/>
          <w:lang w:val="fr-FR" w:eastAsia="en-GB"/>
          <w:rPrChange w:id="2057" w:author="32.423_CR0115R1_(Rel-16)_TM_SBMA, OAM_RTT" w:date="2020-07-06T10:41:00Z">
            <w:rPr>
              <w:rFonts w:ascii="Calibri" w:hAnsi="Calibri"/>
              <w:sz w:val="22"/>
              <w:szCs w:val="22"/>
              <w:lang w:eastAsia="en-GB"/>
            </w:rPr>
          </w:rPrChange>
        </w:rPr>
      </w:pPr>
      <w:r w:rsidRPr="004C2BE0">
        <w:rPr>
          <w:lang w:val="fr-FR" w:eastAsia="zh-CN"/>
          <w:rPrChange w:id="2058" w:author="32.423_CR0115R1_(Rel-16)_TM_SBMA, OAM_RTT" w:date="2020-07-06T10:41:00Z">
            <w:rPr>
              <w:lang w:eastAsia="zh-CN"/>
            </w:rPr>
          </w:rPrChange>
        </w:rPr>
        <w:t>4</w:t>
      </w:r>
      <w:r w:rsidRPr="004C2BE0">
        <w:rPr>
          <w:lang w:val="fr-FR"/>
          <w:rPrChange w:id="2059" w:author="32.423_CR0115R1_(Rel-16)_TM_SBMA, OAM_RTT" w:date="2020-07-06T10:41:00Z">
            <w:rPr/>
          </w:rPrChange>
        </w:rPr>
        <w:t>.3.59.4</w:t>
      </w:r>
      <w:r w:rsidRPr="004C2BE0">
        <w:rPr>
          <w:rFonts w:ascii="Calibri" w:hAnsi="Calibri"/>
          <w:sz w:val="22"/>
          <w:szCs w:val="22"/>
          <w:lang w:val="fr-FR" w:eastAsia="en-GB"/>
          <w:rPrChange w:id="2060" w:author="32.423_CR0115R1_(Rel-16)_TM_SBMA, OAM_RTT" w:date="2020-07-06T10:41:00Z">
            <w:rPr>
              <w:rFonts w:ascii="Calibri" w:hAnsi="Calibri"/>
              <w:sz w:val="22"/>
              <w:szCs w:val="22"/>
              <w:lang w:eastAsia="en-GB"/>
            </w:rPr>
          </w:rPrChange>
        </w:rPr>
        <w:tab/>
      </w:r>
      <w:r w:rsidRPr="004C2BE0">
        <w:rPr>
          <w:lang w:val="fr-FR"/>
          <w:rPrChange w:id="2061" w:author="32.423_CR0115R1_(Rel-16)_TM_SBMA, OAM_RTT" w:date="2020-07-06T10:41:00Z">
            <w:rPr/>
          </w:rPrChange>
        </w:rPr>
        <w:t>Notifications</w:t>
      </w:r>
      <w:r w:rsidRPr="004C2BE0">
        <w:rPr>
          <w:lang w:val="fr-FR"/>
          <w:rPrChange w:id="2062" w:author="32.423_CR0115R1_(Rel-16)_TM_SBMA, OAM_RTT" w:date="2020-07-06T10:41:00Z">
            <w:rPr/>
          </w:rPrChange>
        </w:rPr>
        <w:tab/>
      </w:r>
      <w:r>
        <w:fldChar w:fldCharType="begin" w:fldLock="1"/>
      </w:r>
      <w:r w:rsidRPr="004C2BE0">
        <w:rPr>
          <w:lang w:val="fr-FR"/>
          <w:rPrChange w:id="2063" w:author="32.423_CR0115R1_(Rel-16)_TM_SBMA, OAM_RTT" w:date="2020-07-06T10:41:00Z">
            <w:rPr/>
          </w:rPrChange>
        </w:rPr>
        <w:instrText xml:space="preserve"> PAGEREF _Toc44341206 \h </w:instrText>
      </w:r>
      <w:r>
        <w:fldChar w:fldCharType="separate"/>
      </w:r>
      <w:r w:rsidRPr="004C2BE0">
        <w:rPr>
          <w:lang w:val="fr-FR"/>
          <w:rPrChange w:id="2064" w:author="32.423_CR0115R1_(Rel-16)_TM_SBMA, OAM_RTT" w:date="2020-07-06T10:41:00Z">
            <w:rPr/>
          </w:rPrChange>
        </w:rPr>
        <w:t>62</w:t>
      </w:r>
      <w:r>
        <w:fldChar w:fldCharType="end"/>
      </w:r>
    </w:p>
    <w:p w:rsidR="002C3AD9" w:rsidRPr="004C2BE0" w:rsidRDefault="002C3AD9">
      <w:pPr>
        <w:pStyle w:val="TOC3"/>
        <w:rPr>
          <w:rFonts w:ascii="Calibri" w:hAnsi="Calibri"/>
          <w:sz w:val="22"/>
          <w:szCs w:val="22"/>
          <w:lang w:val="fr-FR" w:eastAsia="en-GB"/>
          <w:rPrChange w:id="2065" w:author="32.423_CR0115R1_(Rel-16)_TM_SBMA, OAM_RTT" w:date="2020-07-06T10:41:00Z">
            <w:rPr>
              <w:rFonts w:ascii="Calibri" w:hAnsi="Calibri"/>
              <w:sz w:val="22"/>
              <w:szCs w:val="22"/>
              <w:lang w:eastAsia="en-GB"/>
            </w:rPr>
          </w:rPrChange>
        </w:rPr>
      </w:pPr>
      <w:r w:rsidRPr="004C2BE0">
        <w:rPr>
          <w:lang w:val="fr-FR" w:eastAsia="zh-CN"/>
          <w:rPrChange w:id="2066" w:author="32.423_CR0115R1_(Rel-16)_TM_SBMA, OAM_RTT" w:date="2020-07-06T10:41:00Z">
            <w:rPr>
              <w:lang w:eastAsia="zh-CN"/>
            </w:rPr>
          </w:rPrChange>
        </w:rPr>
        <w:t>4.3.60</w:t>
      </w:r>
      <w:r w:rsidRPr="004C2BE0">
        <w:rPr>
          <w:rFonts w:ascii="Calibri" w:hAnsi="Calibri"/>
          <w:sz w:val="22"/>
          <w:szCs w:val="22"/>
          <w:lang w:val="fr-FR" w:eastAsia="en-GB"/>
          <w:rPrChange w:id="2067" w:author="32.423_CR0115R1_(Rel-16)_TM_SBMA, OAM_RTT" w:date="2020-07-06T10:41:00Z">
            <w:rPr>
              <w:rFonts w:ascii="Calibri" w:hAnsi="Calibri"/>
              <w:sz w:val="22"/>
              <w:szCs w:val="22"/>
              <w:lang w:eastAsia="en-GB"/>
            </w:rPr>
          </w:rPrChange>
        </w:rPr>
        <w:tab/>
      </w:r>
      <w:r w:rsidRPr="004C2BE0">
        <w:rPr>
          <w:rFonts w:ascii="Courier New" w:hAnsi="Courier New"/>
          <w:lang w:val="fr-FR" w:eastAsia="zh-CN"/>
          <w:rPrChange w:id="2068" w:author="32.423_CR0115R1_(Rel-16)_TM_SBMA, OAM_RTT" w:date="2020-07-06T10:41:00Z">
            <w:rPr>
              <w:rFonts w:ascii="Courier New" w:hAnsi="Courier New"/>
              <w:lang w:eastAsia="zh-CN"/>
            </w:rPr>
          </w:rPrChange>
        </w:rPr>
        <w:t>DMROFunction</w:t>
      </w:r>
      <w:r w:rsidRPr="004C2BE0">
        <w:rPr>
          <w:lang w:val="fr-FR"/>
          <w:rPrChange w:id="2069" w:author="32.423_CR0115R1_(Rel-16)_TM_SBMA, OAM_RTT" w:date="2020-07-06T10:41:00Z">
            <w:rPr/>
          </w:rPrChange>
        </w:rPr>
        <w:tab/>
      </w:r>
      <w:r>
        <w:fldChar w:fldCharType="begin" w:fldLock="1"/>
      </w:r>
      <w:r w:rsidRPr="004C2BE0">
        <w:rPr>
          <w:lang w:val="fr-FR"/>
          <w:rPrChange w:id="2070" w:author="32.423_CR0115R1_(Rel-16)_TM_SBMA, OAM_RTT" w:date="2020-07-06T10:41:00Z">
            <w:rPr/>
          </w:rPrChange>
        </w:rPr>
        <w:instrText xml:space="preserve"> PAGEREF _Toc44341207 \h </w:instrText>
      </w:r>
      <w:r>
        <w:fldChar w:fldCharType="separate"/>
      </w:r>
      <w:r w:rsidRPr="004C2BE0">
        <w:rPr>
          <w:lang w:val="fr-FR"/>
          <w:rPrChange w:id="2071" w:author="32.423_CR0115R1_(Rel-16)_TM_SBMA, OAM_RTT" w:date="2020-07-06T10:41:00Z">
            <w:rPr/>
          </w:rPrChange>
        </w:rPr>
        <w:t>63</w:t>
      </w:r>
      <w:r>
        <w:fldChar w:fldCharType="end"/>
      </w:r>
    </w:p>
    <w:p w:rsidR="002C3AD9" w:rsidRPr="004C2BE0" w:rsidRDefault="002C3AD9">
      <w:pPr>
        <w:pStyle w:val="TOC4"/>
        <w:rPr>
          <w:rFonts w:ascii="Calibri" w:hAnsi="Calibri"/>
          <w:sz w:val="22"/>
          <w:szCs w:val="22"/>
          <w:lang w:val="fr-FR" w:eastAsia="en-GB"/>
          <w:rPrChange w:id="2072" w:author="32.423_CR0115R1_(Rel-16)_TM_SBMA, OAM_RTT" w:date="2020-07-06T10:41:00Z">
            <w:rPr>
              <w:rFonts w:ascii="Calibri" w:hAnsi="Calibri"/>
              <w:sz w:val="22"/>
              <w:szCs w:val="22"/>
              <w:lang w:eastAsia="en-GB"/>
            </w:rPr>
          </w:rPrChange>
        </w:rPr>
      </w:pPr>
      <w:r w:rsidRPr="004C2BE0">
        <w:rPr>
          <w:lang w:val="fr-FR" w:eastAsia="zh-CN"/>
          <w:rPrChange w:id="2073" w:author="32.423_CR0115R1_(Rel-16)_TM_SBMA, OAM_RTT" w:date="2020-07-06T10:41:00Z">
            <w:rPr>
              <w:lang w:eastAsia="zh-CN"/>
            </w:rPr>
          </w:rPrChange>
        </w:rPr>
        <w:t>4</w:t>
      </w:r>
      <w:r w:rsidRPr="004C2BE0">
        <w:rPr>
          <w:lang w:val="fr-FR"/>
          <w:rPrChange w:id="2074" w:author="32.423_CR0115R1_(Rel-16)_TM_SBMA, OAM_RTT" w:date="2020-07-06T10:41:00Z">
            <w:rPr/>
          </w:rPrChange>
        </w:rPr>
        <w:t>.3.60.1</w:t>
      </w:r>
      <w:r w:rsidRPr="004C2BE0">
        <w:rPr>
          <w:rFonts w:ascii="Calibri" w:hAnsi="Calibri"/>
          <w:sz w:val="22"/>
          <w:szCs w:val="22"/>
          <w:lang w:val="fr-FR" w:eastAsia="en-GB"/>
          <w:rPrChange w:id="2075" w:author="32.423_CR0115R1_(Rel-16)_TM_SBMA, OAM_RTT" w:date="2020-07-06T10:41:00Z">
            <w:rPr>
              <w:rFonts w:ascii="Calibri" w:hAnsi="Calibri"/>
              <w:sz w:val="22"/>
              <w:szCs w:val="22"/>
              <w:lang w:eastAsia="en-GB"/>
            </w:rPr>
          </w:rPrChange>
        </w:rPr>
        <w:tab/>
      </w:r>
      <w:r w:rsidRPr="004C2BE0">
        <w:rPr>
          <w:lang w:val="fr-FR"/>
          <w:rPrChange w:id="2076" w:author="32.423_CR0115R1_(Rel-16)_TM_SBMA, OAM_RTT" w:date="2020-07-06T10:41:00Z">
            <w:rPr/>
          </w:rPrChange>
        </w:rPr>
        <w:t>Definition</w:t>
      </w:r>
      <w:r w:rsidRPr="004C2BE0">
        <w:rPr>
          <w:lang w:val="fr-FR"/>
          <w:rPrChange w:id="2077" w:author="32.423_CR0115R1_(Rel-16)_TM_SBMA, OAM_RTT" w:date="2020-07-06T10:41:00Z">
            <w:rPr/>
          </w:rPrChange>
        </w:rPr>
        <w:tab/>
      </w:r>
      <w:r>
        <w:fldChar w:fldCharType="begin" w:fldLock="1"/>
      </w:r>
      <w:r w:rsidRPr="004C2BE0">
        <w:rPr>
          <w:lang w:val="fr-FR"/>
          <w:rPrChange w:id="2078" w:author="32.423_CR0115R1_(Rel-16)_TM_SBMA, OAM_RTT" w:date="2020-07-06T10:41:00Z">
            <w:rPr/>
          </w:rPrChange>
        </w:rPr>
        <w:instrText xml:space="preserve"> PAGEREF _Toc44341208 \h </w:instrText>
      </w:r>
      <w:r>
        <w:fldChar w:fldCharType="separate"/>
      </w:r>
      <w:r w:rsidRPr="004C2BE0">
        <w:rPr>
          <w:lang w:val="fr-FR"/>
          <w:rPrChange w:id="2079" w:author="32.423_CR0115R1_(Rel-16)_TM_SBMA, OAM_RTT" w:date="2020-07-06T10:41:00Z">
            <w:rPr/>
          </w:rPrChange>
        </w:rPr>
        <w:t>63</w:t>
      </w:r>
      <w:r>
        <w:fldChar w:fldCharType="end"/>
      </w:r>
    </w:p>
    <w:p w:rsidR="002C3AD9" w:rsidRPr="004C2BE0" w:rsidRDefault="002C3AD9">
      <w:pPr>
        <w:pStyle w:val="TOC4"/>
        <w:rPr>
          <w:rFonts w:ascii="Calibri" w:hAnsi="Calibri"/>
          <w:sz w:val="22"/>
          <w:szCs w:val="22"/>
          <w:lang w:val="fr-FR" w:eastAsia="en-GB"/>
          <w:rPrChange w:id="2080" w:author="32.423_CR0115R1_(Rel-16)_TM_SBMA, OAM_RTT" w:date="2020-07-06T10:41:00Z">
            <w:rPr>
              <w:rFonts w:ascii="Calibri" w:hAnsi="Calibri"/>
              <w:sz w:val="22"/>
              <w:szCs w:val="22"/>
              <w:lang w:eastAsia="en-GB"/>
            </w:rPr>
          </w:rPrChange>
        </w:rPr>
      </w:pPr>
      <w:r w:rsidRPr="004C2BE0">
        <w:rPr>
          <w:lang w:val="fr-FR" w:eastAsia="zh-CN"/>
          <w:rPrChange w:id="2081" w:author="32.423_CR0115R1_(Rel-16)_TM_SBMA, OAM_RTT" w:date="2020-07-06T10:41:00Z">
            <w:rPr>
              <w:lang w:eastAsia="zh-CN"/>
            </w:rPr>
          </w:rPrChange>
        </w:rPr>
        <w:t>4</w:t>
      </w:r>
      <w:r w:rsidRPr="004C2BE0">
        <w:rPr>
          <w:lang w:val="fr-FR"/>
          <w:rPrChange w:id="2082" w:author="32.423_CR0115R1_(Rel-16)_TM_SBMA, OAM_RTT" w:date="2020-07-06T10:41:00Z">
            <w:rPr/>
          </w:rPrChange>
        </w:rPr>
        <w:t>.3.60.2</w:t>
      </w:r>
      <w:r w:rsidRPr="004C2BE0">
        <w:rPr>
          <w:rFonts w:ascii="Calibri" w:hAnsi="Calibri"/>
          <w:sz w:val="22"/>
          <w:szCs w:val="22"/>
          <w:lang w:val="fr-FR" w:eastAsia="en-GB"/>
          <w:rPrChange w:id="2083" w:author="32.423_CR0115R1_(Rel-16)_TM_SBMA, OAM_RTT" w:date="2020-07-06T10:41:00Z">
            <w:rPr>
              <w:rFonts w:ascii="Calibri" w:hAnsi="Calibri"/>
              <w:sz w:val="22"/>
              <w:szCs w:val="22"/>
              <w:lang w:eastAsia="en-GB"/>
            </w:rPr>
          </w:rPrChange>
        </w:rPr>
        <w:tab/>
      </w:r>
      <w:r w:rsidRPr="004C2BE0">
        <w:rPr>
          <w:lang w:val="fr-FR"/>
          <w:rPrChange w:id="2084" w:author="32.423_CR0115R1_(Rel-16)_TM_SBMA, OAM_RTT" w:date="2020-07-06T10:41:00Z">
            <w:rPr/>
          </w:rPrChange>
        </w:rPr>
        <w:t>Attributes</w:t>
      </w:r>
      <w:r w:rsidRPr="004C2BE0">
        <w:rPr>
          <w:lang w:val="fr-FR"/>
          <w:rPrChange w:id="2085" w:author="32.423_CR0115R1_(Rel-16)_TM_SBMA, OAM_RTT" w:date="2020-07-06T10:41:00Z">
            <w:rPr/>
          </w:rPrChange>
        </w:rPr>
        <w:tab/>
      </w:r>
      <w:r>
        <w:fldChar w:fldCharType="begin" w:fldLock="1"/>
      </w:r>
      <w:r w:rsidRPr="004C2BE0">
        <w:rPr>
          <w:lang w:val="fr-FR"/>
          <w:rPrChange w:id="2086" w:author="32.423_CR0115R1_(Rel-16)_TM_SBMA, OAM_RTT" w:date="2020-07-06T10:41:00Z">
            <w:rPr/>
          </w:rPrChange>
        </w:rPr>
        <w:instrText xml:space="preserve"> PAGEREF _Toc44341209 \h </w:instrText>
      </w:r>
      <w:r>
        <w:fldChar w:fldCharType="separate"/>
      </w:r>
      <w:r w:rsidRPr="004C2BE0">
        <w:rPr>
          <w:lang w:val="fr-FR"/>
          <w:rPrChange w:id="2087" w:author="32.423_CR0115R1_(Rel-16)_TM_SBMA, OAM_RTT" w:date="2020-07-06T10:41:00Z">
            <w:rPr/>
          </w:rPrChange>
        </w:rPr>
        <w:t>63</w:t>
      </w:r>
      <w:r>
        <w:fldChar w:fldCharType="end"/>
      </w:r>
    </w:p>
    <w:p w:rsidR="002C3AD9" w:rsidRPr="004C2BE0" w:rsidRDefault="002C3AD9">
      <w:pPr>
        <w:pStyle w:val="TOC4"/>
        <w:rPr>
          <w:rFonts w:ascii="Calibri" w:hAnsi="Calibri"/>
          <w:sz w:val="22"/>
          <w:szCs w:val="22"/>
          <w:lang w:val="fr-FR" w:eastAsia="en-GB"/>
          <w:rPrChange w:id="2088" w:author="32.423_CR0115R1_(Rel-16)_TM_SBMA, OAM_RTT" w:date="2020-07-06T10:41:00Z">
            <w:rPr>
              <w:rFonts w:ascii="Calibri" w:hAnsi="Calibri"/>
              <w:sz w:val="22"/>
              <w:szCs w:val="22"/>
              <w:lang w:eastAsia="en-GB"/>
            </w:rPr>
          </w:rPrChange>
        </w:rPr>
      </w:pPr>
      <w:r w:rsidRPr="004C2BE0">
        <w:rPr>
          <w:lang w:val="fr-FR"/>
          <w:rPrChange w:id="2089" w:author="32.423_CR0115R1_(Rel-16)_TM_SBMA, OAM_RTT" w:date="2020-07-06T10:41:00Z">
            <w:rPr/>
          </w:rPrChange>
        </w:rPr>
        <w:t>4.3.60.3</w:t>
      </w:r>
      <w:r w:rsidRPr="004C2BE0">
        <w:rPr>
          <w:rFonts w:ascii="Calibri" w:hAnsi="Calibri"/>
          <w:sz w:val="22"/>
          <w:szCs w:val="22"/>
          <w:lang w:val="fr-FR" w:eastAsia="en-GB"/>
          <w:rPrChange w:id="2090" w:author="32.423_CR0115R1_(Rel-16)_TM_SBMA, OAM_RTT" w:date="2020-07-06T10:41:00Z">
            <w:rPr>
              <w:rFonts w:ascii="Calibri" w:hAnsi="Calibri"/>
              <w:sz w:val="22"/>
              <w:szCs w:val="22"/>
              <w:lang w:eastAsia="en-GB"/>
            </w:rPr>
          </w:rPrChange>
        </w:rPr>
        <w:tab/>
      </w:r>
      <w:r w:rsidRPr="004C2BE0">
        <w:rPr>
          <w:lang w:val="fr-FR"/>
          <w:rPrChange w:id="2091" w:author="32.423_CR0115R1_(Rel-16)_TM_SBMA, OAM_RTT" w:date="2020-07-06T10:41:00Z">
            <w:rPr/>
          </w:rPrChange>
        </w:rPr>
        <w:t>Attribute constraints</w:t>
      </w:r>
      <w:r w:rsidRPr="004C2BE0">
        <w:rPr>
          <w:lang w:val="fr-FR"/>
          <w:rPrChange w:id="2092" w:author="32.423_CR0115R1_(Rel-16)_TM_SBMA, OAM_RTT" w:date="2020-07-06T10:41:00Z">
            <w:rPr/>
          </w:rPrChange>
        </w:rPr>
        <w:tab/>
      </w:r>
      <w:r>
        <w:fldChar w:fldCharType="begin" w:fldLock="1"/>
      </w:r>
      <w:r w:rsidRPr="004C2BE0">
        <w:rPr>
          <w:lang w:val="fr-FR"/>
          <w:rPrChange w:id="2093" w:author="32.423_CR0115R1_(Rel-16)_TM_SBMA, OAM_RTT" w:date="2020-07-06T10:41:00Z">
            <w:rPr/>
          </w:rPrChange>
        </w:rPr>
        <w:instrText xml:space="preserve"> PAGEREF _Toc44341210 \h </w:instrText>
      </w:r>
      <w:r>
        <w:fldChar w:fldCharType="separate"/>
      </w:r>
      <w:r w:rsidRPr="004C2BE0">
        <w:rPr>
          <w:lang w:val="fr-FR"/>
          <w:rPrChange w:id="2094" w:author="32.423_CR0115R1_(Rel-16)_TM_SBMA, OAM_RTT" w:date="2020-07-06T10:41:00Z">
            <w:rPr/>
          </w:rPrChange>
        </w:rPr>
        <w:t>63</w:t>
      </w:r>
      <w:r>
        <w:fldChar w:fldCharType="end"/>
      </w:r>
    </w:p>
    <w:p w:rsidR="002C3AD9" w:rsidRPr="004C2BE0" w:rsidRDefault="002C3AD9">
      <w:pPr>
        <w:pStyle w:val="TOC4"/>
        <w:rPr>
          <w:rFonts w:ascii="Calibri" w:hAnsi="Calibri"/>
          <w:sz w:val="22"/>
          <w:szCs w:val="22"/>
          <w:lang w:val="fr-FR" w:eastAsia="en-GB"/>
          <w:rPrChange w:id="2095" w:author="32.423_CR0115R1_(Rel-16)_TM_SBMA, OAM_RTT" w:date="2020-07-06T10:41:00Z">
            <w:rPr>
              <w:rFonts w:ascii="Calibri" w:hAnsi="Calibri"/>
              <w:sz w:val="22"/>
              <w:szCs w:val="22"/>
              <w:lang w:eastAsia="en-GB"/>
            </w:rPr>
          </w:rPrChange>
        </w:rPr>
      </w:pPr>
      <w:r w:rsidRPr="004C2BE0">
        <w:rPr>
          <w:lang w:val="fr-FR" w:eastAsia="zh-CN"/>
          <w:rPrChange w:id="2096" w:author="32.423_CR0115R1_(Rel-16)_TM_SBMA, OAM_RTT" w:date="2020-07-06T10:41:00Z">
            <w:rPr>
              <w:lang w:eastAsia="zh-CN"/>
            </w:rPr>
          </w:rPrChange>
        </w:rPr>
        <w:t>4</w:t>
      </w:r>
      <w:r w:rsidRPr="004C2BE0">
        <w:rPr>
          <w:lang w:val="fr-FR"/>
          <w:rPrChange w:id="2097" w:author="32.423_CR0115R1_(Rel-16)_TM_SBMA, OAM_RTT" w:date="2020-07-06T10:41:00Z">
            <w:rPr/>
          </w:rPrChange>
        </w:rPr>
        <w:t>.3.60.4</w:t>
      </w:r>
      <w:r w:rsidRPr="004C2BE0">
        <w:rPr>
          <w:rFonts w:ascii="Calibri" w:hAnsi="Calibri"/>
          <w:sz w:val="22"/>
          <w:szCs w:val="22"/>
          <w:lang w:val="fr-FR" w:eastAsia="en-GB"/>
          <w:rPrChange w:id="2098" w:author="32.423_CR0115R1_(Rel-16)_TM_SBMA, OAM_RTT" w:date="2020-07-06T10:41:00Z">
            <w:rPr>
              <w:rFonts w:ascii="Calibri" w:hAnsi="Calibri"/>
              <w:sz w:val="22"/>
              <w:szCs w:val="22"/>
              <w:lang w:eastAsia="en-GB"/>
            </w:rPr>
          </w:rPrChange>
        </w:rPr>
        <w:tab/>
      </w:r>
      <w:r w:rsidRPr="004C2BE0">
        <w:rPr>
          <w:lang w:val="fr-FR"/>
          <w:rPrChange w:id="2099" w:author="32.423_CR0115R1_(Rel-16)_TM_SBMA, OAM_RTT" w:date="2020-07-06T10:41:00Z">
            <w:rPr/>
          </w:rPrChange>
        </w:rPr>
        <w:t>Notifications</w:t>
      </w:r>
      <w:r w:rsidRPr="004C2BE0">
        <w:rPr>
          <w:lang w:val="fr-FR"/>
          <w:rPrChange w:id="2100" w:author="32.423_CR0115R1_(Rel-16)_TM_SBMA, OAM_RTT" w:date="2020-07-06T10:41:00Z">
            <w:rPr/>
          </w:rPrChange>
        </w:rPr>
        <w:tab/>
      </w:r>
      <w:r>
        <w:fldChar w:fldCharType="begin" w:fldLock="1"/>
      </w:r>
      <w:r w:rsidRPr="004C2BE0">
        <w:rPr>
          <w:lang w:val="fr-FR"/>
          <w:rPrChange w:id="2101" w:author="32.423_CR0115R1_(Rel-16)_TM_SBMA, OAM_RTT" w:date="2020-07-06T10:41:00Z">
            <w:rPr/>
          </w:rPrChange>
        </w:rPr>
        <w:instrText xml:space="preserve"> PAGEREF _Toc44341211 \h </w:instrText>
      </w:r>
      <w:r>
        <w:fldChar w:fldCharType="separate"/>
      </w:r>
      <w:r w:rsidRPr="004C2BE0">
        <w:rPr>
          <w:lang w:val="fr-FR"/>
          <w:rPrChange w:id="2102" w:author="32.423_CR0115R1_(Rel-16)_TM_SBMA, OAM_RTT" w:date="2020-07-06T10:41:00Z">
            <w:rPr/>
          </w:rPrChange>
        </w:rPr>
        <w:t>63</w:t>
      </w:r>
      <w:r>
        <w:fldChar w:fldCharType="end"/>
      </w:r>
    </w:p>
    <w:p w:rsidR="002C3AD9" w:rsidRPr="004C2BE0" w:rsidRDefault="002C3AD9">
      <w:pPr>
        <w:pStyle w:val="TOC3"/>
        <w:rPr>
          <w:rFonts w:ascii="Calibri" w:hAnsi="Calibri"/>
          <w:sz w:val="22"/>
          <w:szCs w:val="22"/>
          <w:lang w:val="fr-FR" w:eastAsia="en-GB"/>
          <w:rPrChange w:id="2103" w:author="32.423_CR0115R1_(Rel-16)_TM_SBMA, OAM_RTT" w:date="2020-07-06T10:41:00Z">
            <w:rPr>
              <w:rFonts w:ascii="Calibri" w:hAnsi="Calibri"/>
              <w:sz w:val="22"/>
              <w:szCs w:val="22"/>
              <w:lang w:eastAsia="en-GB"/>
            </w:rPr>
          </w:rPrChange>
        </w:rPr>
      </w:pPr>
      <w:r w:rsidRPr="004C2BE0">
        <w:rPr>
          <w:lang w:val="fr-FR" w:eastAsia="zh-CN"/>
          <w:rPrChange w:id="2104" w:author="32.423_CR0115R1_(Rel-16)_TM_SBMA, OAM_RTT" w:date="2020-07-06T10:41:00Z">
            <w:rPr>
              <w:lang w:eastAsia="zh-CN"/>
            </w:rPr>
          </w:rPrChange>
        </w:rPr>
        <w:t>4.</w:t>
      </w:r>
      <w:r w:rsidRPr="004C2BE0">
        <w:rPr>
          <w:lang w:val="fr-FR"/>
          <w:rPrChange w:id="2105" w:author="32.423_CR0115R1_(Rel-16)_TM_SBMA, OAM_RTT" w:date="2020-07-06T10:41:00Z">
            <w:rPr/>
          </w:rPrChange>
        </w:rPr>
        <w:t>3.61</w:t>
      </w:r>
      <w:r w:rsidRPr="004C2BE0">
        <w:rPr>
          <w:rFonts w:ascii="Calibri" w:hAnsi="Calibri"/>
          <w:sz w:val="22"/>
          <w:szCs w:val="22"/>
          <w:lang w:val="fr-FR" w:eastAsia="en-GB"/>
          <w:rPrChange w:id="2106" w:author="32.423_CR0115R1_(Rel-16)_TM_SBMA, OAM_RTT" w:date="2020-07-06T10:41:00Z">
            <w:rPr>
              <w:rFonts w:ascii="Calibri" w:hAnsi="Calibri"/>
              <w:sz w:val="22"/>
              <w:szCs w:val="22"/>
              <w:lang w:eastAsia="en-GB"/>
            </w:rPr>
          </w:rPrChange>
        </w:rPr>
        <w:tab/>
      </w:r>
      <w:r w:rsidRPr="004C2BE0">
        <w:rPr>
          <w:rFonts w:ascii="Courier New" w:hAnsi="Courier New"/>
          <w:lang w:val="fr-FR" w:eastAsia="zh-CN"/>
          <w:rPrChange w:id="2107" w:author="32.423_CR0115R1_(Rel-16)_TM_SBMA, OAM_RTT" w:date="2020-07-06T10:41:00Z">
            <w:rPr>
              <w:rFonts w:ascii="Courier New" w:hAnsi="Courier New"/>
              <w:lang w:eastAsia="zh-CN"/>
            </w:rPr>
          </w:rPrChange>
        </w:rPr>
        <w:t>DPCIConfigurationFunction</w:t>
      </w:r>
      <w:r w:rsidRPr="004C2BE0">
        <w:rPr>
          <w:lang w:val="fr-FR"/>
          <w:rPrChange w:id="2108" w:author="32.423_CR0115R1_(Rel-16)_TM_SBMA, OAM_RTT" w:date="2020-07-06T10:41:00Z">
            <w:rPr/>
          </w:rPrChange>
        </w:rPr>
        <w:tab/>
      </w:r>
      <w:r>
        <w:fldChar w:fldCharType="begin" w:fldLock="1"/>
      </w:r>
      <w:r w:rsidRPr="004C2BE0">
        <w:rPr>
          <w:lang w:val="fr-FR"/>
          <w:rPrChange w:id="2109" w:author="32.423_CR0115R1_(Rel-16)_TM_SBMA, OAM_RTT" w:date="2020-07-06T10:41:00Z">
            <w:rPr/>
          </w:rPrChange>
        </w:rPr>
        <w:instrText xml:space="preserve"> PAGEREF _Toc44341212 \h </w:instrText>
      </w:r>
      <w:r>
        <w:fldChar w:fldCharType="separate"/>
      </w:r>
      <w:r w:rsidRPr="004C2BE0">
        <w:rPr>
          <w:lang w:val="fr-FR"/>
          <w:rPrChange w:id="2110" w:author="32.423_CR0115R1_(Rel-16)_TM_SBMA, OAM_RTT" w:date="2020-07-06T10:41:00Z">
            <w:rPr/>
          </w:rPrChange>
        </w:rPr>
        <w:t>63</w:t>
      </w:r>
      <w:r>
        <w:fldChar w:fldCharType="end"/>
      </w:r>
    </w:p>
    <w:p w:rsidR="002C3AD9" w:rsidRPr="004C2BE0" w:rsidRDefault="002C3AD9">
      <w:pPr>
        <w:pStyle w:val="TOC4"/>
        <w:rPr>
          <w:rFonts w:ascii="Calibri" w:hAnsi="Calibri"/>
          <w:sz w:val="22"/>
          <w:szCs w:val="22"/>
          <w:lang w:val="fr-FR" w:eastAsia="en-GB"/>
          <w:rPrChange w:id="2111" w:author="32.423_CR0115R1_(Rel-16)_TM_SBMA, OAM_RTT" w:date="2020-07-06T10:41:00Z">
            <w:rPr>
              <w:rFonts w:ascii="Calibri" w:hAnsi="Calibri"/>
              <w:sz w:val="22"/>
              <w:szCs w:val="22"/>
              <w:lang w:eastAsia="en-GB"/>
            </w:rPr>
          </w:rPrChange>
        </w:rPr>
      </w:pPr>
      <w:r w:rsidRPr="004C2BE0">
        <w:rPr>
          <w:lang w:val="fr-FR" w:eastAsia="zh-CN"/>
          <w:rPrChange w:id="2112" w:author="32.423_CR0115R1_(Rel-16)_TM_SBMA, OAM_RTT" w:date="2020-07-06T10:41:00Z">
            <w:rPr>
              <w:lang w:eastAsia="zh-CN"/>
            </w:rPr>
          </w:rPrChange>
        </w:rPr>
        <w:t>4.3.61.1</w:t>
      </w:r>
      <w:r w:rsidRPr="004C2BE0">
        <w:rPr>
          <w:rFonts w:ascii="Calibri" w:hAnsi="Calibri"/>
          <w:sz w:val="22"/>
          <w:szCs w:val="22"/>
          <w:lang w:val="fr-FR" w:eastAsia="en-GB"/>
          <w:rPrChange w:id="2113" w:author="32.423_CR0115R1_(Rel-16)_TM_SBMA, OAM_RTT" w:date="2020-07-06T10:41:00Z">
            <w:rPr>
              <w:rFonts w:ascii="Calibri" w:hAnsi="Calibri"/>
              <w:sz w:val="22"/>
              <w:szCs w:val="22"/>
              <w:lang w:eastAsia="en-GB"/>
            </w:rPr>
          </w:rPrChange>
        </w:rPr>
        <w:tab/>
      </w:r>
      <w:r w:rsidRPr="004C2BE0">
        <w:rPr>
          <w:lang w:val="fr-FR"/>
          <w:rPrChange w:id="2114" w:author="32.423_CR0115R1_(Rel-16)_TM_SBMA, OAM_RTT" w:date="2020-07-06T10:41:00Z">
            <w:rPr/>
          </w:rPrChange>
        </w:rPr>
        <w:t>Definition</w:t>
      </w:r>
      <w:r w:rsidRPr="004C2BE0">
        <w:rPr>
          <w:lang w:val="fr-FR"/>
          <w:rPrChange w:id="2115" w:author="32.423_CR0115R1_(Rel-16)_TM_SBMA, OAM_RTT" w:date="2020-07-06T10:41:00Z">
            <w:rPr/>
          </w:rPrChange>
        </w:rPr>
        <w:tab/>
      </w:r>
      <w:r>
        <w:fldChar w:fldCharType="begin" w:fldLock="1"/>
      </w:r>
      <w:r w:rsidRPr="004C2BE0">
        <w:rPr>
          <w:lang w:val="fr-FR"/>
          <w:rPrChange w:id="2116" w:author="32.423_CR0115R1_(Rel-16)_TM_SBMA, OAM_RTT" w:date="2020-07-06T10:41:00Z">
            <w:rPr/>
          </w:rPrChange>
        </w:rPr>
        <w:instrText xml:space="preserve"> PAGEREF _Toc44341213 \h </w:instrText>
      </w:r>
      <w:r>
        <w:fldChar w:fldCharType="separate"/>
      </w:r>
      <w:r w:rsidRPr="004C2BE0">
        <w:rPr>
          <w:lang w:val="fr-FR"/>
          <w:rPrChange w:id="2117" w:author="32.423_CR0115R1_(Rel-16)_TM_SBMA, OAM_RTT" w:date="2020-07-06T10:41:00Z">
            <w:rPr/>
          </w:rPrChange>
        </w:rPr>
        <w:t>63</w:t>
      </w:r>
      <w:r>
        <w:fldChar w:fldCharType="end"/>
      </w:r>
    </w:p>
    <w:p w:rsidR="002C3AD9" w:rsidRPr="004C2BE0" w:rsidRDefault="002C3AD9">
      <w:pPr>
        <w:pStyle w:val="TOC4"/>
        <w:rPr>
          <w:rFonts w:ascii="Calibri" w:hAnsi="Calibri"/>
          <w:sz w:val="22"/>
          <w:szCs w:val="22"/>
          <w:lang w:val="fr-FR" w:eastAsia="en-GB"/>
          <w:rPrChange w:id="2118" w:author="32.423_CR0115R1_(Rel-16)_TM_SBMA, OAM_RTT" w:date="2020-07-06T10:41:00Z">
            <w:rPr>
              <w:rFonts w:ascii="Calibri" w:hAnsi="Calibri"/>
              <w:sz w:val="22"/>
              <w:szCs w:val="22"/>
              <w:lang w:eastAsia="en-GB"/>
            </w:rPr>
          </w:rPrChange>
        </w:rPr>
      </w:pPr>
      <w:r w:rsidRPr="004C2BE0">
        <w:rPr>
          <w:lang w:val="fr-FR" w:eastAsia="zh-CN"/>
          <w:rPrChange w:id="2119" w:author="32.423_CR0115R1_(Rel-16)_TM_SBMA, OAM_RTT" w:date="2020-07-06T10:41:00Z">
            <w:rPr>
              <w:lang w:eastAsia="zh-CN"/>
            </w:rPr>
          </w:rPrChange>
        </w:rPr>
        <w:t>4.3.61.2</w:t>
      </w:r>
      <w:r w:rsidRPr="004C2BE0">
        <w:rPr>
          <w:rFonts w:ascii="Calibri" w:hAnsi="Calibri"/>
          <w:sz w:val="22"/>
          <w:szCs w:val="22"/>
          <w:lang w:val="fr-FR" w:eastAsia="en-GB"/>
          <w:rPrChange w:id="2120" w:author="32.423_CR0115R1_(Rel-16)_TM_SBMA, OAM_RTT" w:date="2020-07-06T10:41:00Z">
            <w:rPr>
              <w:rFonts w:ascii="Calibri" w:hAnsi="Calibri"/>
              <w:sz w:val="22"/>
              <w:szCs w:val="22"/>
              <w:lang w:eastAsia="en-GB"/>
            </w:rPr>
          </w:rPrChange>
        </w:rPr>
        <w:tab/>
      </w:r>
      <w:r w:rsidRPr="004C2BE0">
        <w:rPr>
          <w:lang w:val="fr-FR"/>
          <w:rPrChange w:id="2121" w:author="32.423_CR0115R1_(Rel-16)_TM_SBMA, OAM_RTT" w:date="2020-07-06T10:41:00Z">
            <w:rPr/>
          </w:rPrChange>
        </w:rPr>
        <w:t>Attributes</w:t>
      </w:r>
      <w:r w:rsidRPr="004C2BE0">
        <w:rPr>
          <w:lang w:val="fr-FR"/>
          <w:rPrChange w:id="2122" w:author="32.423_CR0115R1_(Rel-16)_TM_SBMA, OAM_RTT" w:date="2020-07-06T10:41:00Z">
            <w:rPr/>
          </w:rPrChange>
        </w:rPr>
        <w:tab/>
      </w:r>
      <w:r>
        <w:fldChar w:fldCharType="begin" w:fldLock="1"/>
      </w:r>
      <w:r w:rsidRPr="004C2BE0">
        <w:rPr>
          <w:lang w:val="fr-FR"/>
          <w:rPrChange w:id="2123" w:author="32.423_CR0115R1_(Rel-16)_TM_SBMA, OAM_RTT" w:date="2020-07-06T10:41:00Z">
            <w:rPr/>
          </w:rPrChange>
        </w:rPr>
        <w:instrText xml:space="preserve"> PAGEREF _Toc44341214 \h </w:instrText>
      </w:r>
      <w:r>
        <w:fldChar w:fldCharType="separate"/>
      </w:r>
      <w:r w:rsidRPr="004C2BE0">
        <w:rPr>
          <w:lang w:val="fr-FR"/>
          <w:rPrChange w:id="2124" w:author="32.423_CR0115R1_(Rel-16)_TM_SBMA, OAM_RTT" w:date="2020-07-06T10:41:00Z">
            <w:rPr/>
          </w:rPrChange>
        </w:rPr>
        <w:t>63</w:t>
      </w:r>
      <w:r>
        <w:fldChar w:fldCharType="end"/>
      </w:r>
    </w:p>
    <w:p w:rsidR="002C3AD9" w:rsidRPr="004C2BE0" w:rsidRDefault="002C3AD9">
      <w:pPr>
        <w:pStyle w:val="TOC4"/>
        <w:rPr>
          <w:rFonts w:ascii="Calibri" w:hAnsi="Calibri"/>
          <w:sz w:val="22"/>
          <w:szCs w:val="22"/>
          <w:lang w:val="fr-FR" w:eastAsia="en-GB"/>
          <w:rPrChange w:id="2125" w:author="32.423_CR0115R1_(Rel-16)_TM_SBMA, OAM_RTT" w:date="2020-07-06T10:41:00Z">
            <w:rPr>
              <w:rFonts w:ascii="Calibri" w:hAnsi="Calibri"/>
              <w:sz w:val="22"/>
              <w:szCs w:val="22"/>
              <w:lang w:eastAsia="en-GB"/>
            </w:rPr>
          </w:rPrChange>
        </w:rPr>
      </w:pPr>
      <w:r w:rsidRPr="004C2BE0">
        <w:rPr>
          <w:lang w:val="fr-FR" w:eastAsia="zh-CN"/>
          <w:rPrChange w:id="2126" w:author="32.423_CR0115R1_(Rel-16)_TM_SBMA, OAM_RTT" w:date="2020-07-06T10:41:00Z">
            <w:rPr>
              <w:lang w:eastAsia="zh-CN"/>
            </w:rPr>
          </w:rPrChange>
        </w:rPr>
        <w:t>4.3.61.</w:t>
      </w:r>
      <w:r w:rsidRPr="004C2BE0">
        <w:rPr>
          <w:lang w:val="fr-FR"/>
          <w:rPrChange w:id="2127" w:author="32.423_CR0115R1_(Rel-16)_TM_SBMA, OAM_RTT" w:date="2020-07-06T10:41:00Z">
            <w:rPr/>
          </w:rPrChange>
        </w:rPr>
        <w:t>3</w:t>
      </w:r>
      <w:r w:rsidRPr="004C2BE0">
        <w:rPr>
          <w:rFonts w:ascii="Calibri" w:hAnsi="Calibri"/>
          <w:sz w:val="22"/>
          <w:szCs w:val="22"/>
          <w:lang w:val="fr-FR" w:eastAsia="en-GB"/>
          <w:rPrChange w:id="2128" w:author="32.423_CR0115R1_(Rel-16)_TM_SBMA, OAM_RTT" w:date="2020-07-06T10:41:00Z">
            <w:rPr>
              <w:rFonts w:ascii="Calibri" w:hAnsi="Calibri"/>
              <w:sz w:val="22"/>
              <w:szCs w:val="22"/>
              <w:lang w:eastAsia="en-GB"/>
            </w:rPr>
          </w:rPrChange>
        </w:rPr>
        <w:tab/>
      </w:r>
      <w:r w:rsidRPr="004C2BE0">
        <w:rPr>
          <w:lang w:val="fr-FR"/>
          <w:rPrChange w:id="2129" w:author="32.423_CR0115R1_(Rel-16)_TM_SBMA, OAM_RTT" w:date="2020-07-06T10:41:00Z">
            <w:rPr/>
          </w:rPrChange>
        </w:rPr>
        <w:t>Attribute constraints</w:t>
      </w:r>
      <w:r w:rsidRPr="004C2BE0">
        <w:rPr>
          <w:lang w:val="fr-FR"/>
          <w:rPrChange w:id="2130" w:author="32.423_CR0115R1_(Rel-16)_TM_SBMA, OAM_RTT" w:date="2020-07-06T10:41:00Z">
            <w:rPr/>
          </w:rPrChange>
        </w:rPr>
        <w:tab/>
      </w:r>
      <w:r>
        <w:fldChar w:fldCharType="begin" w:fldLock="1"/>
      </w:r>
      <w:r w:rsidRPr="004C2BE0">
        <w:rPr>
          <w:lang w:val="fr-FR"/>
          <w:rPrChange w:id="2131" w:author="32.423_CR0115R1_(Rel-16)_TM_SBMA, OAM_RTT" w:date="2020-07-06T10:41:00Z">
            <w:rPr/>
          </w:rPrChange>
        </w:rPr>
        <w:instrText xml:space="preserve"> PAGEREF _Toc44341215 \h </w:instrText>
      </w:r>
      <w:r>
        <w:fldChar w:fldCharType="separate"/>
      </w:r>
      <w:r w:rsidRPr="004C2BE0">
        <w:rPr>
          <w:lang w:val="fr-FR"/>
          <w:rPrChange w:id="2132" w:author="32.423_CR0115R1_(Rel-16)_TM_SBMA, OAM_RTT" w:date="2020-07-06T10:41:00Z">
            <w:rPr/>
          </w:rPrChange>
        </w:rPr>
        <w:t>63</w:t>
      </w:r>
      <w:r>
        <w:fldChar w:fldCharType="end"/>
      </w:r>
    </w:p>
    <w:p w:rsidR="002C3AD9" w:rsidRPr="004C2BE0" w:rsidRDefault="002C3AD9">
      <w:pPr>
        <w:pStyle w:val="TOC4"/>
        <w:rPr>
          <w:rFonts w:ascii="Calibri" w:hAnsi="Calibri"/>
          <w:sz w:val="22"/>
          <w:szCs w:val="22"/>
          <w:lang w:val="fr-FR" w:eastAsia="en-GB"/>
          <w:rPrChange w:id="2133" w:author="32.423_CR0115R1_(Rel-16)_TM_SBMA, OAM_RTT" w:date="2020-07-06T10:41:00Z">
            <w:rPr>
              <w:rFonts w:ascii="Calibri" w:hAnsi="Calibri"/>
              <w:sz w:val="22"/>
              <w:szCs w:val="22"/>
              <w:lang w:eastAsia="en-GB"/>
            </w:rPr>
          </w:rPrChange>
        </w:rPr>
      </w:pPr>
      <w:r w:rsidRPr="004C2BE0">
        <w:rPr>
          <w:lang w:val="fr-FR" w:eastAsia="zh-CN"/>
          <w:rPrChange w:id="2134" w:author="32.423_CR0115R1_(Rel-16)_TM_SBMA, OAM_RTT" w:date="2020-07-06T10:41:00Z">
            <w:rPr>
              <w:lang w:eastAsia="zh-CN"/>
            </w:rPr>
          </w:rPrChange>
        </w:rPr>
        <w:lastRenderedPageBreak/>
        <w:t>4.3.61.4</w:t>
      </w:r>
      <w:r w:rsidRPr="004C2BE0">
        <w:rPr>
          <w:rFonts w:ascii="Calibri" w:hAnsi="Calibri"/>
          <w:sz w:val="22"/>
          <w:szCs w:val="22"/>
          <w:lang w:val="fr-FR" w:eastAsia="en-GB"/>
          <w:rPrChange w:id="2135" w:author="32.423_CR0115R1_(Rel-16)_TM_SBMA, OAM_RTT" w:date="2020-07-06T10:41:00Z">
            <w:rPr>
              <w:rFonts w:ascii="Calibri" w:hAnsi="Calibri"/>
              <w:sz w:val="22"/>
              <w:szCs w:val="22"/>
              <w:lang w:eastAsia="en-GB"/>
            </w:rPr>
          </w:rPrChange>
        </w:rPr>
        <w:tab/>
      </w:r>
      <w:r w:rsidRPr="004C2BE0">
        <w:rPr>
          <w:lang w:val="fr-FR"/>
          <w:rPrChange w:id="2136" w:author="32.423_CR0115R1_(Rel-16)_TM_SBMA, OAM_RTT" w:date="2020-07-06T10:41:00Z">
            <w:rPr/>
          </w:rPrChange>
        </w:rPr>
        <w:t>Notifications</w:t>
      </w:r>
      <w:r w:rsidRPr="004C2BE0">
        <w:rPr>
          <w:lang w:val="fr-FR"/>
          <w:rPrChange w:id="2137" w:author="32.423_CR0115R1_(Rel-16)_TM_SBMA, OAM_RTT" w:date="2020-07-06T10:41:00Z">
            <w:rPr/>
          </w:rPrChange>
        </w:rPr>
        <w:tab/>
      </w:r>
      <w:r>
        <w:fldChar w:fldCharType="begin" w:fldLock="1"/>
      </w:r>
      <w:r w:rsidRPr="004C2BE0">
        <w:rPr>
          <w:lang w:val="fr-FR"/>
          <w:rPrChange w:id="2138" w:author="32.423_CR0115R1_(Rel-16)_TM_SBMA, OAM_RTT" w:date="2020-07-06T10:41:00Z">
            <w:rPr/>
          </w:rPrChange>
        </w:rPr>
        <w:instrText xml:space="preserve"> PAGEREF _Toc44341216 \h </w:instrText>
      </w:r>
      <w:r>
        <w:fldChar w:fldCharType="separate"/>
      </w:r>
      <w:r w:rsidRPr="004C2BE0">
        <w:rPr>
          <w:lang w:val="fr-FR"/>
          <w:rPrChange w:id="2139" w:author="32.423_CR0115R1_(Rel-16)_TM_SBMA, OAM_RTT" w:date="2020-07-06T10:41:00Z">
            <w:rPr/>
          </w:rPrChange>
        </w:rPr>
        <w:t>63</w:t>
      </w:r>
      <w:r>
        <w:fldChar w:fldCharType="end"/>
      </w:r>
    </w:p>
    <w:p w:rsidR="002C3AD9" w:rsidRPr="004C2BE0" w:rsidRDefault="002C3AD9">
      <w:pPr>
        <w:pStyle w:val="TOC3"/>
        <w:rPr>
          <w:rFonts w:ascii="Calibri" w:hAnsi="Calibri"/>
          <w:sz w:val="22"/>
          <w:szCs w:val="22"/>
          <w:lang w:val="fr-FR" w:eastAsia="en-GB"/>
          <w:rPrChange w:id="2140" w:author="32.423_CR0115R1_(Rel-16)_TM_SBMA, OAM_RTT" w:date="2020-07-06T10:41:00Z">
            <w:rPr>
              <w:rFonts w:ascii="Calibri" w:hAnsi="Calibri"/>
              <w:sz w:val="22"/>
              <w:szCs w:val="22"/>
              <w:lang w:eastAsia="en-GB"/>
            </w:rPr>
          </w:rPrChange>
        </w:rPr>
      </w:pPr>
      <w:r w:rsidRPr="004C2BE0">
        <w:rPr>
          <w:lang w:val="fr-FR" w:eastAsia="zh-CN"/>
          <w:rPrChange w:id="2141" w:author="32.423_CR0115R1_(Rel-16)_TM_SBMA, OAM_RTT" w:date="2020-07-06T10:41:00Z">
            <w:rPr>
              <w:lang w:eastAsia="zh-CN"/>
            </w:rPr>
          </w:rPrChange>
        </w:rPr>
        <w:t>4.3.62</w:t>
      </w:r>
      <w:r w:rsidRPr="004C2BE0">
        <w:rPr>
          <w:rFonts w:ascii="Calibri" w:hAnsi="Calibri"/>
          <w:sz w:val="22"/>
          <w:szCs w:val="22"/>
          <w:lang w:val="fr-FR" w:eastAsia="en-GB"/>
          <w:rPrChange w:id="2142" w:author="32.423_CR0115R1_(Rel-16)_TM_SBMA, OAM_RTT" w:date="2020-07-06T10:41:00Z">
            <w:rPr>
              <w:rFonts w:ascii="Calibri" w:hAnsi="Calibri"/>
              <w:sz w:val="22"/>
              <w:szCs w:val="22"/>
              <w:lang w:eastAsia="en-GB"/>
            </w:rPr>
          </w:rPrChange>
        </w:rPr>
        <w:tab/>
      </w:r>
      <w:r w:rsidRPr="004C2BE0">
        <w:rPr>
          <w:rFonts w:ascii="Courier New" w:hAnsi="Courier New"/>
          <w:lang w:val="fr-FR" w:eastAsia="zh-CN"/>
          <w:rPrChange w:id="2143" w:author="32.423_CR0115R1_(Rel-16)_TM_SBMA, OAM_RTT" w:date="2020-07-06T10:41:00Z">
            <w:rPr>
              <w:rFonts w:ascii="Courier New" w:hAnsi="Courier New"/>
              <w:lang w:eastAsia="zh-CN"/>
            </w:rPr>
          </w:rPrChange>
        </w:rPr>
        <w:t>CPCIConfigurationFunction</w:t>
      </w:r>
      <w:r w:rsidRPr="004C2BE0">
        <w:rPr>
          <w:lang w:val="fr-FR"/>
          <w:rPrChange w:id="2144" w:author="32.423_CR0115R1_(Rel-16)_TM_SBMA, OAM_RTT" w:date="2020-07-06T10:41:00Z">
            <w:rPr/>
          </w:rPrChange>
        </w:rPr>
        <w:tab/>
      </w:r>
      <w:r>
        <w:fldChar w:fldCharType="begin" w:fldLock="1"/>
      </w:r>
      <w:r w:rsidRPr="004C2BE0">
        <w:rPr>
          <w:lang w:val="fr-FR"/>
          <w:rPrChange w:id="2145" w:author="32.423_CR0115R1_(Rel-16)_TM_SBMA, OAM_RTT" w:date="2020-07-06T10:41:00Z">
            <w:rPr/>
          </w:rPrChange>
        </w:rPr>
        <w:instrText xml:space="preserve"> PAGEREF _Toc44341217 \h </w:instrText>
      </w:r>
      <w:r>
        <w:fldChar w:fldCharType="separate"/>
      </w:r>
      <w:r w:rsidRPr="004C2BE0">
        <w:rPr>
          <w:lang w:val="fr-FR"/>
          <w:rPrChange w:id="2146" w:author="32.423_CR0115R1_(Rel-16)_TM_SBMA, OAM_RTT" w:date="2020-07-06T10:41:00Z">
            <w:rPr/>
          </w:rPrChange>
        </w:rPr>
        <w:t>64</w:t>
      </w:r>
      <w:r>
        <w:fldChar w:fldCharType="end"/>
      </w:r>
    </w:p>
    <w:p w:rsidR="002C3AD9" w:rsidRPr="004C2BE0" w:rsidRDefault="002C3AD9">
      <w:pPr>
        <w:pStyle w:val="TOC4"/>
        <w:rPr>
          <w:rFonts w:ascii="Calibri" w:hAnsi="Calibri"/>
          <w:sz w:val="22"/>
          <w:szCs w:val="22"/>
          <w:lang w:val="fr-FR" w:eastAsia="en-GB"/>
          <w:rPrChange w:id="2147" w:author="32.423_CR0115R1_(Rel-16)_TM_SBMA, OAM_RTT" w:date="2020-07-06T10:41:00Z">
            <w:rPr>
              <w:rFonts w:ascii="Calibri" w:hAnsi="Calibri"/>
              <w:sz w:val="22"/>
              <w:szCs w:val="22"/>
              <w:lang w:eastAsia="en-GB"/>
            </w:rPr>
          </w:rPrChange>
        </w:rPr>
      </w:pPr>
      <w:r w:rsidRPr="004C2BE0">
        <w:rPr>
          <w:lang w:val="fr-FR" w:eastAsia="zh-CN"/>
          <w:rPrChange w:id="2148" w:author="32.423_CR0115R1_(Rel-16)_TM_SBMA, OAM_RTT" w:date="2020-07-06T10:41:00Z">
            <w:rPr>
              <w:lang w:eastAsia="zh-CN"/>
            </w:rPr>
          </w:rPrChange>
        </w:rPr>
        <w:t>4</w:t>
      </w:r>
      <w:r w:rsidRPr="004C2BE0">
        <w:rPr>
          <w:lang w:val="fr-FR"/>
          <w:rPrChange w:id="2149" w:author="32.423_CR0115R1_(Rel-16)_TM_SBMA, OAM_RTT" w:date="2020-07-06T10:41:00Z">
            <w:rPr/>
          </w:rPrChange>
        </w:rPr>
        <w:t>.3.62.1</w:t>
      </w:r>
      <w:r w:rsidRPr="004C2BE0">
        <w:rPr>
          <w:rFonts w:ascii="Calibri" w:hAnsi="Calibri"/>
          <w:sz w:val="22"/>
          <w:szCs w:val="22"/>
          <w:lang w:val="fr-FR" w:eastAsia="en-GB"/>
          <w:rPrChange w:id="2150" w:author="32.423_CR0115R1_(Rel-16)_TM_SBMA, OAM_RTT" w:date="2020-07-06T10:41:00Z">
            <w:rPr>
              <w:rFonts w:ascii="Calibri" w:hAnsi="Calibri"/>
              <w:sz w:val="22"/>
              <w:szCs w:val="22"/>
              <w:lang w:eastAsia="en-GB"/>
            </w:rPr>
          </w:rPrChange>
        </w:rPr>
        <w:tab/>
      </w:r>
      <w:r w:rsidRPr="004C2BE0">
        <w:rPr>
          <w:lang w:val="fr-FR"/>
          <w:rPrChange w:id="2151" w:author="32.423_CR0115R1_(Rel-16)_TM_SBMA, OAM_RTT" w:date="2020-07-06T10:41:00Z">
            <w:rPr/>
          </w:rPrChange>
        </w:rPr>
        <w:t>Definition</w:t>
      </w:r>
      <w:r w:rsidRPr="004C2BE0">
        <w:rPr>
          <w:lang w:val="fr-FR"/>
          <w:rPrChange w:id="2152" w:author="32.423_CR0115R1_(Rel-16)_TM_SBMA, OAM_RTT" w:date="2020-07-06T10:41:00Z">
            <w:rPr/>
          </w:rPrChange>
        </w:rPr>
        <w:tab/>
      </w:r>
      <w:r>
        <w:fldChar w:fldCharType="begin" w:fldLock="1"/>
      </w:r>
      <w:r w:rsidRPr="004C2BE0">
        <w:rPr>
          <w:lang w:val="fr-FR"/>
          <w:rPrChange w:id="2153" w:author="32.423_CR0115R1_(Rel-16)_TM_SBMA, OAM_RTT" w:date="2020-07-06T10:41:00Z">
            <w:rPr/>
          </w:rPrChange>
        </w:rPr>
        <w:instrText xml:space="preserve"> PAGEREF _Toc44341218 \h </w:instrText>
      </w:r>
      <w:r>
        <w:fldChar w:fldCharType="separate"/>
      </w:r>
      <w:r w:rsidRPr="004C2BE0">
        <w:rPr>
          <w:lang w:val="fr-FR"/>
          <w:rPrChange w:id="2154" w:author="32.423_CR0115R1_(Rel-16)_TM_SBMA, OAM_RTT" w:date="2020-07-06T10:41:00Z">
            <w:rPr/>
          </w:rPrChange>
        </w:rPr>
        <w:t>64</w:t>
      </w:r>
      <w:r>
        <w:fldChar w:fldCharType="end"/>
      </w:r>
    </w:p>
    <w:p w:rsidR="002C3AD9" w:rsidRPr="004C2BE0" w:rsidRDefault="002C3AD9">
      <w:pPr>
        <w:pStyle w:val="TOC4"/>
        <w:rPr>
          <w:rFonts w:ascii="Calibri" w:hAnsi="Calibri"/>
          <w:sz w:val="22"/>
          <w:szCs w:val="22"/>
          <w:lang w:val="fr-FR" w:eastAsia="en-GB"/>
          <w:rPrChange w:id="2155" w:author="32.423_CR0115R1_(Rel-16)_TM_SBMA, OAM_RTT" w:date="2020-07-06T10:41:00Z">
            <w:rPr>
              <w:rFonts w:ascii="Calibri" w:hAnsi="Calibri"/>
              <w:sz w:val="22"/>
              <w:szCs w:val="22"/>
              <w:lang w:eastAsia="en-GB"/>
            </w:rPr>
          </w:rPrChange>
        </w:rPr>
      </w:pPr>
      <w:r w:rsidRPr="004C2BE0">
        <w:rPr>
          <w:lang w:val="fr-FR" w:eastAsia="zh-CN"/>
          <w:rPrChange w:id="2156" w:author="32.423_CR0115R1_(Rel-16)_TM_SBMA, OAM_RTT" w:date="2020-07-06T10:41:00Z">
            <w:rPr>
              <w:lang w:eastAsia="zh-CN"/>
            </w:rPr>
          </w:rPrChange>
        </w:rPr>
        <w:t>4</w:t>
      </w:r>
      <w:r w:rsidRPr="004C2BE0">
        <w:rPr>
          <w:lang w:val="fr-FR"/>
          <w:rPrChange w:id="2157" w:author="32.423_CR0115R1_(Rel-16)_TM_SBMA, OAM_RTT" w:date="2020-07-06T10:41:00Z">
            <w:rPr/>
          </w:rPrChange>
        </w:rPr>
        <w:t>.3.62.2</w:t>
      </w:r>
      <w:r w:rsidRPr="004C2BE0">
        <w:rPr>
          <w:rFonts w:ascii="Calibri" w:hAnsi="Calibri"/>
          <w:sz w:val="22"/>
          <w:szCs w:val="22"/>
          <w:lang w:val="fr-FR" w:eastAsia="en-GB"/>
          <w:rPrChange w:id="2158" w:author="32.423_CR0115R1_(Rel-16)_TM_SBMA, OAM_RTT" w:date="2020-07-06T10:41:00Z">
            <w:rPr>
              <w:rFonts w:ascii="Calibri" w:hAnsi="Calibri"/>
              <w:sz w:val="22"/>
              <w:szCs w:val="22"/>
              <w:lang w:eastAsia="en-GB"/>
            </w:rPr>
          </w:rPrChange>
        </w:rPr>
        <w:tab/>
      </w:r>
      <w:r w:rsidRPr="004C2BE0">
        <w:rPr>
          <w:lang w:val="fr-FR"/>
          <w:rPrChange w:id="2159" w:author="32.423_CR0115R1_(Rel-16)_TM_SBMA, OAM_RTT" w:date="2020-07-06T10:41:00Z">
            <w:rPr/>
          </w:rPrChange>
        </w:rPr>
        <w:t>Attributes</w:t>
      </w:r>
      <w:r w:rsidRPr="004C2BE0">
        <w:rPr>
          <w:lang w:val="fr-FR"/>
          <w:rPrChange w:id="2160" w:author="32.423_CR0115R1_(Rel-16)_TM_SBMA, OAM_RTT" w:date="2020-07-06T10:41:00Z">
            <w:rPr/>
          </w:rPrChange>
        </w:rPr>
        <w:tab/>
      </w:r>
      <w:r>
        <w:fldChar w:fldCharType="begin" w:fldLock="1"/>
      </w:r>
      <w:r w:rsidRPr="004C2BE0">
        <w:rPr>
          <w:lang w:val="fr-FR"/>
          <w:rPrChange w:id="2161" w:author="32.423_CR0115R1_(Rel-16)_TM_SBMA, OAM_RTT" w:date="2020-07-06T10:41:00Z">
            <w:rPr/>
          </w:rPrChange>
        </w:rPr>
        <w:instrText xml:space="preserve"> PAGEREF _Toc44341219 \h </w:instrText>
      </w:r>
      <w:r>
        <w:fldChar w:fldCharType="separate"/>
      </w:r>
      <w:r w:rsidRPr="004C2BE0">
        <w:rPr>
          <w:lang w:val="fr-FR"/>
          <w:rPrChange w:id="2162" w:author="32.423_CR0115R1_(Rel-16)_TM_SBMA, OAM_RTT" w:date="2020-07-06T10:41:00Z">
            <w:rPr/>
          </w:rPrChange>
        </w:rPr>
        <w:t>64</w:t>
      </w:r>
      <w:r>
        <w:fldChar w:fldCharType="end"/>
      </w:r>
    </w:p>
    <w:p w:rsidR="002C3AD9" w:rsidRPr="004C2BE0" w:rsidRDefault="002C3AD9">
      <w:pPr>
        <w:pStyle w:val="TOC4"/>
        <w:rPr>
          <w:rFonts w:ascii="Calibri" w:hAnsi="Calibri"/>
          <w:sz w:val="22"/>
          <w:szCs w:val="22"/>
          <w:lang w:val="fr-FR" w:eastAsia="en-GB"/>
          <w:rPrChange w:id="2163" w:author="32.423_CR0115R1_(Rel-16)_TM_SBMA, OAM_RTT" w:date="2020-07-06T10:41:00Z">
            <w:rPr>
              <w:rFonts w:ascii="Calibri" w:hAnsi="Calibri"/>
              <w:sz w:val="22"/>
              <w:szCs w:val="22"/>
              <w:lang w:eastAsia="en-GB"/>
            </w:rPr>
          </w:rPrChange>
        </w:rPr>
      </w:pPr>
      <w:r w:rsidRPr="004C2BE0">
        <w:rPr>
          <w:lang w:val="fr-FR"/>
          <w:rPrChange w:id="2164" w:author="32.423_CR0115R1_(Rel-16)_TM_SBMA, OAM_RTT" w:date="2020-07-06T10:41:00Z">
            <w:rPr/>
          </w:rPrChange>
        </w:rPr>
        <w:t>4.3.62.3</w:t>
      </w:r>
      <w:r w:rsidRPr="004C2BE0">
        <w:rPr>
          <w:rFonts w:ascii="Calibri" w:hAnsi="Calibri"/>
          <w:sz w:val="22"/>
          <w:szCs w:val="22"/>
          <w:lang w:val="fr-FR" w:eastAsia="en-GB"/>
          <w:rPrChange w:id="2165" w:author="32.423_CR0115R1_(Rel-16)_TM_SBMA, OAM_RTT" w:date="2020-07-06T10:41:00Z">
            <w:rPr>
              <w:rFonts w:ascii="Calibri" w:hAnsi="Calibri"/>
              <w:sz w:val="22"/>
              <w:szCs w:val="22"/>
              <w:lang w:eastAsia="en-GB"/>
            </w:rPr>
          </w:rPrChange>
        </w:rPr>
        <w:tab/>
      </w:r>
      <w:r w:rsidRPr="004C2BE0">
        <w:rPr>
          <w:lang w:val="fr-FR"/>
          <w:rPrChange w:id="2166" w:author="32.423_CR0115R1_(Rel-16)_TM_SBMA, OAM_RTT" w:date="2020-07-06T10:41:00Z">
            <w:rPr/>
          </w:rPrChange>
        </w:rPr>
        <w:t>Attribute constraints</w:t>
      </w:r>
      <w:r w:rsidRPr="004C2BE0">
        <w:rPr>
          <w:lang w:val="fr-FR"/>
          <w:rPrChange w:id="2167" w:author="32.423_CR0115R1_(Rel-16)_TM_SBMA, OAM_RTT" w:date="2020-07-06T10:41:00Z">
            <w:rPr/>
          </w:rPrChange>
        </w:rPr>
        <w:tab/>
      </w:r>
      <w:r>
        <w:fldChar w:fldCharType="begin" w:fldLock="1"/>
      </w:r>
      <w:r w:rsidRPr="004C2BE0">
        <w:rPr>
          <w:lang w:val="fr-FR"/>
          <w:rPrChange w:id="2168" w:author="32.423_CR0115R1_(Rel-16)_TM_SBMA, OAM_RTT" w:date="2020-07-06T10:41:00Z">
            <w:rPr/>
          </w:rPrChange>
        </w:rPr>
        <w:instrText xml:space="preserve"> PAGEREF _Toc44341220 \h </w:instrText>
      </w:r>
      <w:r>
        <w:fldChar w:fldCharType="separate"/>
      </w:r>
      <w:r w:rsidRPr="004C2BE0">
        <w:rPr>
          <w:lang w:val="fr-FR"/>
          <w:rPrChange w:id="2169" w:author="32.423_CR0115R1_(Rel-16)_TM_SBMA, OAM_RTT" w:date="2020-07-06T10:41:00Z">
            <w:rPr/>
          </w:rPrChange>
        </w:rPr>
        <w:t>64</w:t>
      </w:r>
      <w:r>
        <w:fldChar w:fldCharType="end"/>
      </w:r>
    </w:p>
    <w:p w:rsidR="002C3AD9" w:rsidRPr="004C2BE0" w:rsidRDefault="002C3AD9">
      <w:pPr>
        <w:pStyle w:val="TOC4"/>
        <w:rPr>
          <w:rFonts w:ascii="Calibri" w:hAnsi="Calibri"/>
          <w:sz w:val="22"/>
          <w:szCs w:val="22"/>
          <w:lang w:val="fr-FR" w:eastAsia="en-GB"/>
          <w:rPrChange w:id="2170" w:author="32.423_CR0115R1_(Rel-16)_TM_SBMA, OAM_RTT" w:date="2020-07-06T10:41:00Z">
            <w:rPr>
              <w:rFonts w:ascii="Calibri" w:hAnsi="Calibri"/>
              <w:sz w:val="22"/>
              <w:szCs w:val="22"/>
              <w:lang w:eastAsia="en-GB"/>
            </w:rPr>
          </w:rPrChange>
        </w:rPr>
      </w:pPr>
      <w:r w:rsidRPr="004C2BE0">
        <w:rPr>
          <w:lang w:val="fr-FR" w:eastAsia="zh-CN"/>
          <w:rPrChange w:id="2171" w:author="32.423_CR0115R1_(Rel-16)_TM_SBMA, OAM_RTT" w:date="2020-07-06T10:41:00Z">
            <w:rPr>
              <w:lang w:eastAsia="zh-CN"/>
            </w:rPr>
          </w:rPrChange>
        </w:rPr>
        <w:t>4</w:t>
      </w:r>
      <w:r w:rsidRPr="004C2BE0">
        <w:rPr>
          <w:lang w:val="fr-FR"/>
          <w:rPrChange w:id="2172" w:author="32.423_CR0115R1_(Rel-16)_TM_SBMA, OAM_RTT" w:date="2020-07-06T10:41:00Z">
            <w:rPr/>
          </w:rPrChange>
        </w:rPr>
        <w:t>.3.62.4</w:t>
      </w:r>
      <w:r w:rsidRPr="004C2BE0">
        <w:rPr>
          <w:rFonts w:ascii="Calibri" w:hAnsi="Calibri"/>
          <w:sz w:val="22"/>
          <w:szCs w:val="22"/>
          <w:lang w:val="fr-FR" w:eastAsia="en-GB"/>
          <w:rPrChange w:id="2173" w:author="32.423_CR0115R1_(Rel-16)_TM_SBMA, OAM_RTT" w:date="2020-07-06T10:41:00Z">
            <w:rPr>
              <w:rFonts w:ascii="Calibri" w:hAnsi="Calibri"/>
              <w:sz w:val="22"/>
              <w:szCs w:val="22"/>
              <w:lang w:eastAsia="en-GB"/>
            </w:rPr>
          </w:rPrChange>
        </w:rPr>
        <w:tab/>
      </w:r>
      <w:r w:rsidRPr="004C2BE0">
        <w:rPr>
          <w:lang w:val="fr-FR"/>
          <w:rPrChange w:id="2174" w:author="32.423_CR0115R1_(Rel-16)_TM_SBMA, OAM_RTT" w:date="2020-07-06T10:41:00Z">
            <w:rPr/>
          </w:rPrChange>
        </w:rPr>
        <w:t>Notifications</w:t>
      </w:r>
      <w:r w:rsidRPr="004C2BE0">
        <w:rPr>
          <w:lang w:val="fr-FR"/>
          <w:rPrChange w:id="2175" w:author="32.423_CR0115R1_(Rel-16)_TM_SBMA, OAM_RTT" w:date="2020-07-06T10:41:00Z">
            <w:rPr/>
          </w:rPrChange>
        </w:rPr>
        <w:tab/>
      </w:r>
      <w:r>
        <w:fldChar w:fldCharType="begin" w:fldLock="1"/>
      </w:r>
      <w:r w:rsidRPr="004C2BE0">
        <w:rPr>
          <w:lang w:val="fr-FR"/>
          <w:rPrChange w:id="2176" w:author="32.423_CR0115R1_(Rel-16)_TM_SBMA, OAM_RTT" w:date="2020-07-06T10:41:00Z">
            <w:rPr/>
          </w:rPrChange>
        </w:rPr>
        <w:instrText xml:space="preserve"> PAGEREF _Toc44341221 \h </w:instrText>
      </w:r>
      <w:r>
        <w:fldChar w:fldCharType="separate"/>
      </w:r>
      <w:r w:rsidRPr="004C2BE0">
        <w:rPr>
          <w:lang w:val="fr-FR"/>
          <w:rPrChange w:id="2177" w:author="32.423_CR0115R1_(Rel-16)_TM_SBMA, OAM_RTT" w:date="2020-07-06T10:41:00Z">
            <w:rPr/>
          </w:rPrChange>
        </w:rPr>
        <w:t>64</w:t>
      </w:r>
      <w:r>
        <w:fldChar w:fldCharType="end"/>
      </w:r>
    </w:p>
    <w:p w:rsidR="002C3AD9" w:rsidRPr="004C2BE0" w:rsidRDefault="002C3AD9">
      <w:pPr>
        <w:pStyle w:val="TOC3"/>
        <w:rPr>
          <w:rFonts w:ascii="Calibri" w:hAnsi="Calibri"/>
          <w:sz w:val="22"/>
          <w:szCs w:val="22"/>
          <w:lang w:val="fr-FR" w:eastAsia="en-GB"/>
          <w:rPrChange w:id="2178" w:author="32.423_CR0115R1_(Rel-16)_TM_SBMA, OAM_RTT" w:date="2020-07-06T10:41:00Z">
            <w:rPr>
              <w:rFonts w:ascii="Calibri" w:hAnsi="Calibri"/>
              <w:sz w:val="22"/>
              <w:szCs w:val="22"/>
              <w:lang w:eastAsia="en-GB"/>
            </w:rPr>
          </w:rPrChange>
        </w:rPr>
      </w:pPr>
      <w:r w:rsidRPr="004C2BE0">
        <w:rPr>
          <w:lang w:val="fr-FR"/>
          <w:rPrChange w:id="2179" w:author="32.423_CR0115R1_(Rel-16)_TM_SBMA, OAM_RTT" w:date="2020-07-06T10:41:00Z">
            <w:rPr/>
          </w:rPrChange>
        </w:rPr>
        <w:t>4.3.63</w:t>
      </w:r>
      <w:r w:rsidRPr="004C2BE0">
        <w:rPr>
          <w:rFonts w:ascii="Calibri" w:hAnsi="Calibri"/>
          <w:sz w:val="22"/>
          <w:szCs w:val="22"/>
          <w:lang w:val="fr-FR" w:eastAsia="en-GB"/>
          <w:rPrChange w:id="2180" w:author="32.423_CR0115R1_(Rel-16)_TM_SBMA, OAM_RTT" w:date="2020-07-06T10:41:00Z">
            <w:rPr>
              <w:rFonts w:ascii="Calibri" w:hAnsi="Calibri"/>
              <w:sz w:val="22"/>
              <w:szCs w:val="22"/>
              <w:lang w:eastAsia="en-GB"/>
            </w:rPr>
          </w:rPrChange>
        </w:rPr>
        <w:tab/>
      </w:r>
      <w:r w:rsidRPr="004C2BE0">
        <w:rPr>
          <w:rFonts w:ascii="Courier New" w:hAnsi="Courier New"/>
          <w:lang w:val="fr-FR" w:eastAsia="zh-CN"/>
          <w:rPrChange w:id="2181" w:author="32.423_CR0115R1_(Rel-16)_TM_SBMA, OAM_RTT" w:date="2020-07-06T10:41:00Z">
            <w:rPr>
              <w:rFonts w:ascii="Courier New" w:hAnsi="Courier New"/>
              <w:lang w:eastAsia="zh-CN"/>
            </w:rPr>
          </w:rPrChange>
        </w:rPr>
        <w:t>CESManagementFunction</w:t>
      </w:r>
      <w:r w:rsidRPr="004C2BE0">
        <w:rPr>
          <w:lang w:val="fr-FR"/>
          <w:rPrChange w:id="2182" w:author="32.423_CR0115R1_(Rel-16)_TM_SBMA, OAM_RTT" w:date="2020-07-06T10:41:00Z">
            <w:rPr/>
          </w:rPrChange>
        </w:rPr>
        <w:tab/>
      </w:r>
      <w:r>
        <w:fldChar w:fldCharType="begin" w:fldLock="1"/>
      </w:r>
      <w:r w:rsidRPr="004C2BE0">
        <w:rPr>
          <w:lang w:val="fr-FR"/>
          <w:rPrChange w:id="2183" w:author="32.423_CR0115R1_(Rel-16)_TM_SBMA, OAM_RTT" w:date="2020-07-06T10:41:00Z">
            <w:rPr/>
          </w:rPrChange>
        </w:rPr>
        <w:instrText xml:space="preserve"> PAGEREF _Toc44341222 \h </w:instrText>
      </w:r>
      <w:r>
        <w:fldChar w:fldCharType="separate"/>
      </w:r>
      <w:r w:rsidRPr="004C2BE0">
        <w:rPr>
          <w:lang w:val="fr-FR"/>
          <w:rPrChange w:id="2184" w:author="32.423_CR0115R1_(Rel-16)_TM_SBMA, OAM_RTT" w:date="2020-07-06T10:41:00Z">
            <w:rPr/>
          </w:rPrChange>
        </w:rPr>
        <w:t>64</w:t>
      </w:r>
      <w:r>
        <w:fldChar w:fldCharType="end"/>
      </w:r>
    </w:p>
    <w:p w:rsidR="002C3AD9" w:rsidRPr="004C2BE0" w:rsidRDefault="002C3AD9">
      <w:pPr>
        <w:pStyle w:val="TOC4"/>
        <w:rPr>
          <w:rFonts w:ascii="Calibri" w:hAnsi="Calibri"/>
          <w:sz w:val="22"/>
          <w:szCs w:val="22"/>
          <w:lang w:val="fr-FR" w:eastAsia="en-GB"/>
          <w:rPrChange w:id="2185" w:author="32.423_CR0115R1_(Rel-16)_TM_SBMA, OAM_RTT" w:date="2020-07-06T10:41:00Z">
            <w:rPr>
              <w:rFonts w:ascii="Calibri" w:hAnsi="Calibri"/>
              <w:sz w:val="22"/>
              <w:szCs w:val="22"/>
              <w:lang w:eastAsia="en-GB"/>
            </w:rPr>
          </w:rPrChange>
        </w:rPr>
      </w:pPr>
      <w:r w:rsidRPr="004C2BE0">
        <w:rPr>
          <w:lang w:val="fr-FR"/>
          <w:rPrChange w:id="2186" w:author="32.423_CR0115R1_(Rel-16)_TM_SBMA, OAM_RTT" w:date="2020-07-06T10:41:00Z">
            <w:rPr/>
          </w:rPrChange>
        </w:rPr>
        <w:t>4.3.63.1</w:t>
      </w:r>
      <w:r w:rsidRPr="004C2BE0">
        <w:rPr>
          <w:rFonts w:ascii="Calibri" w:hAnsi="Calibri"/>
          <w:sz w:val="22"/>
          <w:szCs w:val="22"/>
          <w:lang w:val="fr-FR" w:eastAsia="en-GB"/>
          <w:rPrChange w:id="2187" w:author="32.423_CR0115R1_(Rel-16)_TM_SBMA, OAM_RTT" w:date="2020-07-06T10:41:00Z">
            <w:rPr>
              <w:rFonts w:ascii="Calibri" w:hAnsi="Calibri"/>
              <w:sz w:val="22"/>
              <w:szCs w:val="22"/>
              <w:lang w:eastAsia="en-GB"/>
            </w:rPr>
          </w:rPrChange>
        </w:rPr>
        <w:tab/>
      </w:r>
      <w:r w:rsidRPr="004C2BE0">
        <w:rPr>
          <w:lang w:val="fr-FR"/>
          <w:rPrChange w:id="2188" w:author="32.423_CR0115R1_(Rel-16)_TM_SBMA, OAM_RTT" w:date="2020-07-06T10:41:00Z">
            <w:rPr/>
          </w:rPrChange>
        </w:rPr>
        <w:t>Definition</w:t>
      </w:r>
      <w:r w:rsidRPr="004C2BE0">
        <w:rPr>
          <w:lang w:val="fr-FR"/>
          <w:rPrChange w:id="2189" w:author="32.423_CR0115R1_(Rel-16)_TM_SBMA, OAM_RTT" w:date="2020-07-06T10:41:00Z">
            <w:rPr/>
          </w:rPrChange>
        </w:rPr>
        <w:tab/>
      </w:r>
      <w:r>
        <w:fldChar w:fldCharType="begin" w:fldLock="1"/>
      </w:r>
      <w:r w:rsidRPr="004C2BE0">
        <w:rPr>
          <w:lang w:val="fr-FR"/>
          <w:rPrChange w:id="2190" w:author="32.423_CR0115R1_(Rel-16)_TM_SBMA, OAM_RTT" w:date="2020-07-06T10:41:00Z">
            <w:rPr/>
          </w:rPrChange>
        </w:rPr>
        <w:instrText xml:space="preserve"> PAGEREF _Toc44341223 \h </w:instrText>
      </w:r>
      <w:r>
        <w:fldChar w:fldCharType="separate"/>
      </w:r>
      <w:r w:rsidRPr="004C2BE0">
        <w:rPr>
          <w:lang w:val="fr-FR"/>
          <w:rPrChange w:id="2191" w:author="32.423_CR0115R1_(Rel-16)_TM_SBMA, OAM_RTT" w:date="2020-07-06T10:41:00Z">
            <w:rPr/>
          </w:rPrChange>
        </w:rPr>
        <w:t>64</w:t>
      </w:r>
      <w:r>
        <w:fldChar w:fldCharType="end"/>
      </w:r>
    </w:p>
    <w:p w:rsidR="002C3AD9" w:rsidRPr="004C2BE0" w:rsidRDefault="002C3AD9">
      <w:pPr>
        <w:pStyle w:val="TOC4"/>
        <w:rPr>
          <w:rFonts w:ascii="Calibri" w:hAnsi="Calibri"/>
          <w:sz w:val="22"/>
          <w:szCs w:val="22"/>
          <w:lang w:val="fr-FR" w:eastAsia="en-GB"/>
          <w:rPrChange w:id="2192" w:author="32.423_CR0115R1_(Rel-16)_TM_SBMA, OAM_RTT" w:date="2020-07-06T10:41:00Z">
            <w:rPr>
              <w:rFonts w:ascii="Calibri" w:hAnsi="Calibri"/>
              <w:sz w:val="22"/>
              <w:szCs w:val="22"/>
              <w:lang w:eastAsia="en-GB"/>
            </w:rPr>
          </w:rPrChange>
        </w:rPr>
      </w:pPr>
      <w:r w:rsidRPr="004C2BE0">
        <w:rPr>
          <w:lang w:val="fr-FR"/>
          <w:rPrChange w:id="2193" w:author="32.423_CR0115R1_(Rel-16)_TM_SBMA, OAM_RTT" w:date="2020-07-06T10:41:00Z">
            <w:rPr/>
          </w:rPrChange>
        </w:rPr>
        <w:t>4.3.63.2</w:t>
      </w:r>
      <w:r w:rsidRPr="004C2BE0">
        <w:rPr>
          <w:rFonts w:ascii="Calibri" w:hAnsi="Calibri"/>
          <w:sz w:val="22"/>
          <w:szCs w:val="22"/>
          <w:lang w:val="fr-FR" w:eastAsia="en-GB"/>
          <w:rPrChange w:id="2194" w:author="32.423_CR0115R1_(Rel-16)_TM_SBMA, OAM_RTT" w:date="2020-07-06T10:41:00Z">
            <w:rPr>
              <w:rFonts w:ascii="Calibri" w:hAnsi="Calibri"/>
              <w:sz w:val="22"/>
              <w:szCs w:val="22"/>
              <w:lang w:eastAsia="en-GB"/>
            </w:rPr>
          </w:rPrChange>
        </w:rPr>
        <w:tab/>
      </w:r>
      <w:r w:rsidRPr="004C2BE0">
        <w:rPr>
          <w:lang w:val="fr-FR"/>
          <w:rPrChange w:id="2195" w:author="32.423_CR0115R1_(Rel-16)_TM_SBMA, OAM_RTT" w:date="2020-07-06T10:41:00Z">
            <w:rPr/>
          </w:rPrChange>
        </w:rPr>
        <w:t>Attributes</w:t>
      </w:r>
      <w:r w:rsidRPr="004C2BE0">
        <w:rPr>
          <w:lang w:val="fr-FR"/>
          <w:rPrChange w:id="2196" w:author="32.423_CR0115R1_(Rel-16)_TM_SBMA, OAM_RTT" w:date="2020-07-06T10:41:00Z">
            <w:rPr/>
          </w:rPrChange>
        </w:rPr>
        <w:tab/>
      </w:r>
      <w:r>
        <w:fldChar w:fldCharType="begin" w:fldLock="1"/>
      </w:r>
      <w:r w:rsidRPr="004C2BE0">
        <w:rPr>
          <w:lang w:val="fr-FR"/>
          <w:rPrChange w:id="2197" w:author="32.423_CR0115R1_(Rel-16)_TM_SBMA, OAM_RTT" w:date="2020-07-06T10:41:00Z">
            <w:rPr/>
          </w:rPrChange>
        </w:rPr>
        <w:instrText xml:space="preserve"> PAGEREF _Toc44341224 \h </w:instrText>
      </w:r>
      <w:r>
        <w:fldChar w:fldCharType="separate"/>
      </w:r>
      <w:r w:rsidRPr="004C2BE0">
        <w:rPr>
          <w:lang w:val="fr-FR"/>
          <w:rPrChange w:id="2198" w:author="32.423_CR0115R1_(Rel-16)_TM_SBMA, OAM_RTT" w:date="2020-07-06T10:41:00Z">
            <w:rPr/>
          </w:rPrChange>
        </w:rPr>
        <w:t>64</w:t>
      </w:r>
      <w:r>
        <w:fldChar w:fldCharType="end"/>
      </w:r>
    </w:p>
    <w:p w:rsidR="002C3AD9" w:rsidRPr="004C2BE0" w:rsidRDefault="002C3AD9">
      <w:pPr>
        <w:pStyle w:val="TOC4"/>
        <w:rPr>
          <w:rFonts w:ascii="Calibri" w:hAnsi="Calibri"/>
          <w:sz w:val="22"/>
          <w:szCs w:val="22"/>
          <w:lang w:val="fr-FR" w:eastAsia="en-GB"/>
          <w:rPrChange w:id="2199" w:author="32.423_CR0115R1_(Rel-16)_TM_SBMA, OAM_RTT" w:date="2020-07-06T10:41:00Z">
            <w:rPr>
              <w:rFonts w:ascii="Calibri" w:hAnsi="Calibri"/>
              <w:sz w:val="22"/>
              <w:szCs w:val="22"/>
              <w:lang w:eastAsia="en-GB"/>
            </w:rPr>
          </w:rPrChange>
        </w:rPr>
      </w:pPr>
      <w:r w:rsidRPr="004C2BE0">
        <w:rPr>
          <w:lang w:val="fr-FR"/>
          <w:rPrChange w:id="2200" w:author="32.423_CR0115R1_(Rel-16)_TM_SBMA, OAM_RTT" w:date="2020-07-06T10:41:00Z">
            <w:rPr/>
          </w:rPrChange>
        </w:rPr>
        <w:t>4.3.63.3</w:t>
      </w:r>
      <w:r w:rsidRPr="004C2BE0">
        <w:rPr>
          <w:rFonts w:ascii="Calibri" w:hAnsi="Calibri"/>
          <w:sz w:val="22"/>
          <w:szCs w:val="22"/>
          <w:lang w:val="fr-FR" w:eastAsia="en-GB"/>
          <w:rPrChange w:id="2201" w:author="32.423_CR0115R1_(Rel-16)_TM_SBMA, OAM_RTT" w:date="2020-07-06T10:41:00Z">
            <w:rPr>
              <w:rFonts w:ascii="Calibri" w:hAnsi="Calibri"/>
              <w:sz w:val="22"/>
              <w:szCs w:val="22"/>
              <w:lang w:eastAsia="en-GB"/>
            </w:rPr>
          </w:rPrChange>
        </w:rPr>
        <w:tab/>
      </w:r>
      <w:r w:rsidRPr="004C2BE0">
        <w:rPr>
          <w:lang w:val="fr-FR"/>
          <w:rPrChange w:id="2202" w:author="32.423_CR0115R1_(Rel-16)_TM_SBMA, OAM_RTT" w:date="2020-07-06T10:41:00Z">
            <w:rPr/>
          </w:rPrChange>
        </w:rPr>
        <w:t>Attribute constraints</w:t>
      </w:r>
      <w:r w:rsidRPr="004C2BE0">
        <w:rPr>
          <w:lang w:val="fr-FR"/>
          <w:rPrChange w:id="2203" w:author="32.423_CR0115R1_(Rel-16)_TM_SBMA, OAM_RTT" w:date="2020-07-06T10:41:00Z">
            <w:rPr/>
          </w:rPrChange>
        </w:rPr>
        <w:tab/>
      </w:r>
      <w:r>
        <w:fldChar w:fldCharType="begin" w:fldLock="1"/>
      </w:r>
      <w:r w:rsidRPr="004C2BE0">
        <w:rPr>
          <w:lang w:val="fr-FR"/>
          <w:rPrChange w:id="2204" w:author="32.423_CR0115R1_(Rel-16)_TM_SBMA, OAM_RTT" w:date="2020-07-06T10:41:00Z">
            <w:rPr/>
          </w:rPrChange>
        </w:rPr>
        <w:instrText xml:space="preserve"> PAGEREF _Toc44341225 \h </w:instrText>
      </w:r>
      <w:r>
        <w:fldChar w:fldCharType="separate"/>
      </w:r>
      <w:r w:rsidRPr="004C2BE0">
        <w:rPr>
          <w:lang w:val="fr-FR"/>
          <w:rPrChange w:id="2205" w:author="32.423_CR0115R1_(Rel-16)_TM_SBMA, OAM_RTT" w:date="2020-07-06T10:41:00Z">
            <w:rPr/>
          </w:rPrChange>
        </w:rPr>
        <w:t>64</w:t>
      </w:r>
      <w:r>
        <w:fldChar w:fldCharType="end"/>
      </w:r>
    </w:p>
    <w:p w:rsidR="002C3AD9" w:rsidRPr="004C2BE0" w:rsidRDefault="002C3AD9">
      <w:pPr>
        <w:pStyle w:val="TOC4"/>
        <w:rPr>
          <w:rFonts w:ascii="Calibri" w:hAnsi="Calibri"/>
          <w:sz w:val="22"/>
          <w:szCs w:val="22"/>
          <w:lang w:val="fr-FR" w:eastAsia="en-GB"/>
          <w:rPrChange w:id="2206" w:author="32.423_CR0115R1_(Rel-16)_TM_SBMA, OAM_RTT" w:date="2020-07-06T10:41:00Z">
            <w:rPr>
              <w:rFonts w:ascii="Calibri" w:hAnsi="Calibri"/>
              <w:sz w:val="22"/>
              <w:szCs w:val="22"/>
              <w:lang w:eastAsia="en-GB"/>
            </w:rPr>
          </w:rPrChange>
        </w:rPr>
      </w:pPr>
      <w:r w:rsidRPr="004C2BE0">
        <w:rPr>
          <w:lang w:val="fr-FR"/>
          <w:rPrChange w:id="2207" w:author="32.423_CR0115R1_(Rel-16)_TM_SBMA, OAM_RTT" w:date="2020-07-06T10:41:00Z">
            <w:rPr/>
          </w:rPrChange>
        </w:rPr>
        <w:t>4.3.63.4</w:t>
      </w:r>
      <w:r w:rsidRPr="004C2BE0">
        <w:rPr>
          <w:rFonts w:ascii="Calibri" w:hAnsi="Calibri"/>
          <w:sz w:val="22"/>
          <w:szCs w:val="22"/>
          <w:lang w:val="fr-FR" w:eastAsia="en-GB"/>
          <w:rPrChange w:id="2208" w:author="32.423_CR0115R1_(Rel-16)_TM_SBMA, OAM_RTT" w:date="2020-07-06T10:41:00Z">
            <w:rPr>
              <w:rFonts w:ascii="Calibri" w:hAnsi="Calibri"/>
              <w:sz w:val="22"/>
              <w:szCs w:val="22"/>
              <w:lang w:eastAsia="en-GB"/>
            </w:rPr>
          </w:rPrChange>
        </w:rPr>
        <w:tab/>
      </w:r>
      <w:r w:rsidRPr="004C2BE0">
        <w:rPr>
          <w:lang w:val="fr-FR"/>
          <w:rPrChange w:id="2209" w:author="32.423_CR0115R1_(Rel-16)_TM_SBMA, OAM_RTT" w:date="2020-07-06T10:41:00Z">
            <w:rPr/>
          </w:rPrChange>
        </w:rPr>
        <w:t>Notification</w:t>
      </w:r>
      <w:r w:rsidRPr="004C2BE0">
        <w:rPr>
          <w:lang w:val="fr-FR"/>
          <w:rPrChange w:id="2210" w:author="32.423_CR0115R1_(Rel-16)_TM_SBMA, OAM_RTT" w:date="2020-07-06T10:41:00Z">
            <w:rPr/>
          </w:rPrChange>
        </w:rPr>
        <w:tab/>
      </w:r>
      <w:r>
        <w:fldChar w:fldCharType="begin" w:fldLock="1"/>
      </w:r>
      <w:r w:rsidRPr="004C2BE0">
        <w:rPr>
          <w:lang w:val="fr-FR"/>
          <w:rPrChange w:id="2211" w:author="32.423_CR0115R1_(Rel-16)_TM_SBMA, OAM_RTT" w:date="2020-07-06T10:41:00Z">
            <w:rPr/>
          </w:rPrChange>
        </w:rPr>
        <w:instrText xml:space="preserve"> PAGEREF _Toc44341226 \h </w:instrText>
      </w:r>
      <w:r>
        <w:fldChar w:fldCharType="separate"/>
      </w:r>
      <w:r w:rsidRPr="004C2BE0">
        <w:rPr>
          <w:lang w:val="fr-FR"/>
          <w:rPrChange w:id="2212" w:author="32.423_CR0115R1_(Rel-16)_TM_SBMA, OAM_RTT" w:date="2020-07-06T10:41:00Z">
            <w:rPr/>
          </w:rPrChange>
        </w:rPr>
        <w:t>65</w:t>
      </w:r>
      <w:r>
        <w:fldChar w:fldCharType="end"/>
      </w:r>
    </w:p>
    <w:p w:rsidR="002C3AD9" w:rsidRPr="004C2BE0" w:rsidRDefault="002C3AD9">
      <w:pPr>
        <w:pStyle w:val="TOC3"/>
        <w:rPr>
          <w:rFonts w:ascii="Calibri" w:hAnsi="Calibri"/>
          <w:sz w:val="22"/>
          <w:szCs w:val="22"/>
          <w:lang w:val="fr-FR" w:eastAsia="en-GB"/>
          <w:rPrChange w:id="2213" w:author="32.423_CR0115R1_(Rel-16)_TM_SBMA, OAM_RTT" w:date="2020-07-06T10:41:00Z">
            <w:rPr>
              <w:rFonts w:ascii="Calibri" w:hAnsi="Calibri"/>
              <w:sz w:val="22"/>
              <w:szCs w:val="22"/>
              <w:lang w:eastAsia="en-GB"/>
            </w:rPr>
          </w:rPrChange>
        </w:rPr>
      </w:pPr>
      <w:r w:rsidRPr="004C2BE0">
        <w:rPr>
          <w:lang w:val="fr-FR"/>
          <w:rPrChange w:id="2214" w:author="32.423_CR0115R1_(Rel-16)_TM_SBMA, OAM_RTT" w:date="2020-07-06T10:41:00Z">
            <w:rPr/>
          </w:rPrChange>
        </w:rPr>
        <w:t>4.3.64</w:t>
      </w:r>
      <w:r w:rsidRPr="004C2BE0">
        <w:rPr>
          <w:rFonts w:ascii="Calibri" w:hAnsi="Calibri"/>
          <w:sz w:val="22"/>
          <w:szCs w:val="22"/>
          <w:lang w:val="fr-FR" w:eastAsia="en-GB"/>
          <w:rPrChange w:id="2215" w:author="32.423_CR0115R1_(Rel-16)_TM_SBMA, OAM_RTT" w:date="2020-07-06T10:41:00Z">
            <w:rPr>
              <w:rFonts w:ascii="Calibri" w:hAnsi="Calibri"/>
              <w:sz w:val="22"/>
              <w:szCs w:val="22"/>
              <w:lang w:eastAsia="en-GB"/>
            </w:rPr>
          </w:rPrChange>
        </w:rPr>
        <w:tab/>
      </w:r>
      <w:r w:rsidRPr="004C2BE0">
        <w:rPr>
          <w:rFonts w:ascii="Courier New" w:hAnsi="Courier New" w:cs="Courier New"/>
          <w:lang w:val="fr-FR"/>
          <w:rPrChange w:id="2216" w:author="32.423_CR0115R1_(Rel-16)_TM_SBMA, OAM_RTT" w:date="2020-07-06T10:41:00Z">
            <w:rPr>
              <w:rFonts w:ascii="Courier New" w:hAnsi="Courier New" w:cs="Courier New"/>
            </w:rPr>
          </w:rPrChange>
        </w:rPr>
        <w:t>AddressWithVlan &lt;&lt;dataType&gt;&gt;</w:t>
      </w:r>
      <w:r w:rsidRPr="004C2BE0">
        <w:rPr>
          <w:lang w:val="fr-FR"/>
          <w:rPrChange w:id="2217" w:author="32.423_CR0115R1_(Rel-16)_TM_SBMA, OAM_RTT" w:date="2020-07-06T10:41:00Z">
            <w:rPr/>
          </w:rPrChange>
        </w:rPr>
        <w:tab/>
      </w:r>
      <w:r>
        <w:fldChar w:fldCharType="begin" w:fldLock="1"/>
      </w:r>
      <w:r w:rsidRPr="004C2BE0">
        <w:rPr>
          <w:lang w:val="fr-FR"/>
          <w:rPrChange w:id="2218" w:author="32.423_CR0115R1_(Rel-16)_TM_SBMA, OAM_RTT" w:date="2020-07-06T10:41:00Z">
            <w:rPr/>
          </w:rPrChange>
        </w:rPr>
        <w:instrText xml:space="preserve"> PAGEREF _Toc44341227 \h </w:instrText>
      </w:r>
      <w:r>
        <w:fldChar w:fldCharType="separate"/>
      </w:r>
      <w:r w:rsidRPr="004C2BE0">
        <w:rPr>
          <w:lang w:val="fr-FR"/>
          <w:rPrChange w:id="2219" w:author="32.423_CR0115R1_(Rel-16)_TM_SBMA, OAM_RTT" w:date="2020-07-06T10:41:00Z">
            <w:rPr/>
          </w:rPrChange>
        </w:rPr>
        <w:t>65</w:t>
      </w:r>
      <w:r>
        <w:fldChar w:fldCharType="end"/>
      </w:r>
    </w:p>
    <w:p w:rsidR="002C3AD9" w:rsidRPr="004C2BE0" w:rsidRDefault="002C3AD9">
      <w:pPr>
        <w:pStyle w:val="TOC4"/>
        <w:rPr>
          <w:rFonts w:ascii="Calibri" w:hAnsi="Calibri"/>
          <w:sz w:val="22"/>
          <w:szCs w:val="22"/>
          <w:lang w:val="fr-FR" w:eastAsia="en-GB"/>
          <w:rPrChange w:id="2220" w:author="32.423_CR0115R1_(Rel-16)_TM_SBMA, OAM_RTT" w:date="2020-07-06T10:41:00Z">
            <w:rPr>
              <w:rFonts w:ascii="Calibri" w:hAnsi="Calibri"/>
              <w:sz w:val="22"/>
              <w:szCs w:val="22"/>
              <w:lang w:eastAsia="en-GB"/>
            </w:rPr>
          </w:rPrChange>
        </w:rPr>
      </w:pPr>
      <w:r w:rsidRPr="004C2BE0">
        <w:rPr>
          <w:lang w:val="fr-FR" w:eastAsia="zh-CN"/>
          <w:rPrChange w:id="2221" w:author="32.423_CR0115R1_(Rel-16)_TM_SBMA, OAM_RTT" w:date="2020-07-06T10:41:00Z">
            <w:rPr>
              <w:lang w:val="en-US" w:eastAsia="zh-CN"/>
            </w:rPr>
          </w:rPrChange>
        </w:rPr>
        <w:t>4</w:t>
      </w:r>
      <w:r w:rsidRPr="004C2BE0">
        <w:rPr>
          <w:lang w:val="fr-FR"/>
          <w:rPrChange w:id="2222" w:author="32.423_CR0115R1_(Rel-16)_TM_SBMA, OAM_RTT" w:date="2020-07-06T10:41:00Z">
            <w:rPr>
              <w:lang w:val="en-US"/>
            </w:rPr>
          </w:rPrChange>
        </w:rPr>
        <w:t>.3.64.1</w:t>
      </w:r>
      <w:r w:rsidRPr="004C2BE0">
        <w:rPr>
          <w:rFonts w:ascii="Calibri" w:hAnsi="Calibri"/>
          <w:sz w:val="22"/>
          <w:szCs w:val="22"/>
          <w:lang w:val="fr-FR" w:eastAsia="en-GB"/>
          <w:rPrChange w:id="2223" w:author="32.423_CR0115R1_(Rel-16)_TM_SBMA, OAM_RTT" w:date="2020-07-06T10:41:00Z">
            <w:rPr>
              <w:rFonts w:ascii="Calibri" w:hAnsi="Calibri"/>
              <w:sz w:val="22"/>
              <w:szCs w:val="22"/>
              <w:lang w:eastAsia="en-GB"/>
            </w:rPr>
          </w:rPrChange>
        </w:rPr>
        <w:tab/>
      </w:r>
      <w:r w:rsidRPr="004C2BE0">
        <w:rPr>
          <w:lang w:val="fr-FR"/>
          <w:rPrChange w:id="2224" w:author="32.423_CR0115R1_(Rel-16)_TM_SBMA, OAM_RTT" w:date="2020-07-06T10:41:00Z">
            <w:rPr>
              <w:lang w:val="en-US"/>
            </w:rPr>
          </w:rPrChange>
        </w:rPr>
        <w:t>Definition</w:t>
      </w:r>
      <w:r w:rsidRPr="004C2BE0">
        <w:rPr>
          <w:lang w:val="fr-FR"/>
          <w:rPrChange w:id="2225" w:author="32.423_CR0115R1_(Rel-16)_TM_SBMA, OAM_RTT" w:date="2020-07-06T10:41:00Z">
            <w:rPr/>
          </w:rPrChange>
        </w:rPr>
        <w:tab/>
      </w:r>
      <w:r>
        <w:fldChar w:fldCharType="begin" w:fldLock="1"/>
      </w:r>
      <w:r w:rsidRPr="004C2BE0">
        <w:rPr>
          <w:lang w:val="fr-FR"/>
          <w:rPrChange w:id="2226" w:author="32.423_CR0115R1_(Rel-16)_TM_SBMA, OAM_RTT" w:date="2020-07-06T10:41:00Z">
            <w:rPr/>
          </w:rPrChange>
        </w:rPr>
        <w:instrText xml:space="preserve"> PAGEREF _Toc44341228 \h </w:instrText>
      </w:r>
      <w:r>
        <w:fldChar w:fldCharType="separate"/>
      </w:r>
      <w:r w:rsidRPr="004C2BE0">
        <w:rPr>
          <w:lang w:val="fr-FR"/>
          <w:rPrChange w:id="2227" w:author="32.423_CR0115R1_(Rel-16)_TM_SBMA, OAM_RTT" w:date="2020-07-06T10:41:00Z">
            <w:rPr/>
          </w:rPrChange>
        </w:rPr>
        <w:t>65</w:t>
      </w:r>
      <w:r>
        <w:fldChar w:fldCharType="end"/>
      </w:r>
    </w:p>
    <w:p w:rsidR="002C3AD9" w:rsidRPr="004C2BE0" w:rsidRDefault="002C3AD9">
      <w:pPr>
        <w:pStyle w:val="TOC4"/>
        <w:rPr>
          <w:rFonts w:ascii="Calibri" w:hAnsi="Calibri"/>
          <w:sz w:val="22"/>
          <w:szCs w:val="22"/>
          <w:lang w:val="fr-FR" w:eastAsia="en-GB"/>
          <w:rPrChange w:id="2228" w:author="32.423_CR0115R1_(Rel-16)_TM_SBMA, OAM_RTT" w:date="2020-07-06T10:41:00Z">
            <w:rPr>
              <w:rFonts w:ascii="Calibri" w:hAnsi="Calibri"/>
              <w:sz w:val="22"/>
              <w:szCs w:val="22"/>
              <w:lang w:eastAsia="en-GB"/>
            </w:rPr>
          </w:rPrChange>
        </w:rPr>
      </w:pPr>
      <w:r w:rsidRPr="004C2BE0">
        <w:rPr>
          <w:lang w:val="fr-FR" w:eastAsia="zh-CN"/>
          <w:rPrChange w:id="2229" w:author="32.423_CR0115R1_(Rel-16)_TM_SBMA, OAM_RTT" w:date="2020-07-06T10:41:00Z">
            <w:rPr>
              <w:lang w:val="en-US" w:eastAsia="zh-CN"/>
            </w:rPr>
          </w:rPrChange>
        </w:rPr>
        <w:t>4</w:t>
      </w:r>
      <w:r w:rsidRPr="004C2BE0">
        <w:rPr>
          <w:lang w:val="fr-FR"/>
          <w:rPrChange w:id="2230" w:author="32.423_CR0115R1_(Rel-16)_TM_SBMA, OAM_RTT" w:date="2020-07-06T10:41:00Z">
            <w:rPr>
              <w:lang w:val="en-US"/>
            </w:rPr>
          </w:rPrChange>
        </w:rPr>
        <w:t>.3.64.2</w:t>
      </w:r>
      <w:r w:rsidRPr="004C2BE0">
        <w:rPr>
          <w:rFonts w:ascii="Calibri" w:hAnsi="Calibri"/>
          <w:sz w:val="22"/>
          <w:szCs w:val="22"/>
          <w:lang w:val="fr-FR" w:eastAsia="en-GB"/>
          <w:rPrChange w:id="2231" w:author="32.423_CR0115R1_(Rel-16)_TM_SBMA, OAM_RTT" w:date="2020-07-06T10:41:00Z">
            <w:rPr>
              <w:rFonts w:ascii="Calibri" w:hAnsi="Calibri"/>
              <w:sz w:val="22"/>
              <w:szCs w:val="22"/>
              <w:lang w:eastAsia="en-GB"/>
            </w:rPr>
          </w:rPrChange>
        </w:rPr>
        <w:tab/>
      </w:r>
      <w:r w:rsidRPr="004C2BE0">
        <w:rPr>
          <w:lang w:val="fr-FR"/>
          <w:rPrChange w:id="2232" w:author="32.423_CR0115R1_(Rel-16)_TM_SBMA, OAM_RTT" w:date="2020-07-06T10:41:00Z">
            <w:rPr>
              <w:lang w:val="en-US"/>
            </w:rPr>
          </w:rPrChange>
        </w:rPr>
        <w:t>Attributes</w:t>
      </w:r>
      <w:r w:rsidRPr="004C2BE0">
        <w:rPr>
          <w:lang w:val="fr-FR"/>
          <w:rPrChange w:id="2233" w:author="32.423_CR0115R1_(Rel-16)_TM_SBMA, OAM_RTT" w:date="2020-07-06T10:41:00Z">
            <w:rPr/>
          </w:rPrChange>
        </w:rPr>
        <w:tab/>
      </w:r>
      <w:r>
        <w:fldChar w:fldCharType="begin" w:fldLock="1"/>
      </w:r>
      <w:r w:rsidRPr="004C2BE0">
        <w:rPr>
          <w:lang w:val="fr-FR"/>
          <w:rPrChange w:id="2234" w:author="32.423_CR0115R1_(Rel-16)_TM_SBMA, OAM_RTT" w:date="2020-07-06T10:41:00Z">
            <w:rPr/>
          </w:rPrChange>
        </w:rPr>
        <w:instrText xml:space="preserve"> PAGEREF _Toc44341229 \h </w:instrText>
      </w:r>
      <w:r>
        <w:fldChar w:fldCharType="separate"/>
      </w:r>
      <w:r w:rsidRPr="004C2BE0">
        <w:rPr>
          <w:lang w:val="fr-FR"/>
          <w:rPrChange w:id="2235" w:author="32.423_CR0115R1_(Rel-16)_TM_SBMA, OAM_RTT" w:date="2020-07-06T10:41:00Z">
            <w:rPr/>
          </w:rPrChange>
        </w:rPr>
        <w:t>65</w:t>
      </w:r>
      <w:r>
        <w:fldChar w:fldCharType="end"/>
      </w:r>
    </w:p>
    <w:p w:rsidR="002C3AD9" w:rsidRPr="004C2BE0" w:rsidRDefault="002C3AD9">
      <w:pPr>
        <w:pStyle w:val="TOC4"/>
        <w:rPr>
          <w:rFonts w:ascii="Calibri" w:hAnsi="Calibri"/>
          <w:sz w:val="22"/>
          <w:szCs w:val="22"/>
          <w:lang w:val="fr-FR" w:eastAsia="en-GB"/>
          <w:rPrChange w:id="2236" w:author="32.423_CR0115R1_(Rel-16)_TM_SBMA, OAM_RTT" w:date="2020-07-06T10:41:00Z">
            <w:rPr>
              <w:rFonts w:ascii="Calibri" w:hAnsi="Calibri"/>
              <w:sz w:val="22"/>
              <w:szCs w:val="22"/>
              <w:lang w:eastAsia="en-GB"/>
            </w:rPr>
          </w:rPrChange>
        </w:rPr>
      </w:pPr>
      <w:r w:rsidRPr="004C2BE0">
        <w:rPr>
          <w:lang w:val="fr-FR" w:eastAsia="zh-CN"/>
          <w:rPrChange w:id="2237" w:author="32.423_CR0115R1_(Rel-16)_TM_SBMA, OAM_RTT" w:date="2020-07-06T10:41:00Z">
            <w:rPr>
              <w:lang w:val="en-US" w:eastAsia="zh-CN"/>
            </w:rPr>
          </w:rPrChange>
        </w:rPr>
        <w:t>4</w:t>
      </w:r>
      <w:r w:rsidRPr="004C2BE0">
        <w:rPr>
          <w:lang w:val="fr-FR"/>
          <w:rPrChange w:id="2238" w:author="32.423_CR0115R1_(Rel-16)_TM_SBMA, OAM_RTT" w:date="2020-07-06T10:41:00Z">
            <w:rPr>
              <w:lang w:val="en-US"/>
            </w:rPr>
          </w:rPrChange>
        </w:rPr>
        <w:t>.3.64.3</w:t>
      </w:r>
      <w:r w:rsidRPr="004C2BE0">
        <w:rPr>
          <w:rFonts w:ascii="Calibri" w:hAnsi="Calibri"/>
          <w:sz w:val="22"/>
          <w:szCs w:val="22"/>
          <w:lang w:val="fr-FR" w:eastAsia="en-GB"/>
          <w:rPrChange w:id="2239" w:author="32.423_CR0115R1_(Rel-16)_TM_SBMA, OAM_RTT" w:date="2020-07-06T10:41:00Z">
            <w:rPr>
              <w:rFonts w:ascii="Calibri" w:hAnsi="Calibri"/>
              <w:sz w:val="22"/>
              <w:szCs w:val="22"/>
              <w:lang w:eastAsia="en-GB"/>
            </w:rPr>
          </w:rPrChange>
        </w:rPr>
        <w:tab/>
      </w:r>
      <w:r w:rsidRPr="004C2BE0">
        <w:rPr>
          <w:lang w:val="fr-FR"/>
          <w:rPrChange w:id="2240" w:author="32.423_CR0115R1_(Rel-16)_TM_SBMA, OAM_RTT" w:date="2020-07-06T10:41:00Z">
            <w:rPr>
              <w:lang w:val="en-US"/>
            </w:rPr>
          </w:rPrChange>
        </w:rPr>
        <w:t>Attribute constraints</w:t>
      </w:r>
      <w:r w:rsidRPr="004C2BE0">
        <w:rPr>
          <w:lang w:val="fr-FR"/>
          <w:rPrChange w:id="2241" w:author="32.423_CR0115R1_(Rel-16)_TM_SBMA, OAM_RTT" w:date="2020-07-06T10:41:00Z">
            <w:rPr/>
          </w:rPrChange>
        </w:rPr>
        <w:tab/>
      </w:r>
      <w:r>
        <w:fldChar w:fldCharType="begin" w:fldLock="1"/>
      </w:r>
      <w:r w:rsidRPr="004C2BE0">
        <w:rPr>
          <w:lang w:val="fr-FR"/>
          <w:rPrChange w:id="2242" w:author="32.423_CR0115R1_(Rel-16)_TM_SBMA, OAM_RTT" w:date="2020-07-06T10:41:00Z">
            <w:rPr/>
          </w:rPrChange>
        </w:rPr>
        <w:instrText xml:space="preserve"> PAGEREF _Toc44341230 \h </w:instrText>
      </w:r>
      <w:r>
        <w:fldChar w:fldCharType="separate"/>
      </w:r>
      <w:r w:rsidRPr="004C2BE0">
        <w:rPr>
          <w:lang w:val="fr-FR"/>
          <w:rPrChange w:id="2243" w:author="32.423_CR0115R1_(Rel-16)_TM_SBMA, OAM_RTT" w:date="2020-07-06T10:41:00Z">
            <w:rPr/>
          </w:rPrChange>
        </w:rPr>
        <w:t>65</w:t>
      </w:r>
      <w:r>
        <w:fldChar w:fldCharType="end"/>
      </w:r>
    </w:p>
    <w:p w:rsidR="002C3AD9" w:rsidRPr="004C2BE0" w:rsidRDefault="002C3AD9">
      <w:pPr>
        <w:pStyle w:val="TOC4"/>
        <w:rPr>
          <w:rFonts w:ascii="Calibri" w:hAnsi="Calibri"/>
          <w:sz w:val="22"/>
          <w:szCs w:val="22"/>
          <w:lang w:val="fr-FR" w:eastAsia="en-GB"/>
          <w:rPrChange w:id="2244" w:author="32.423_CR0115R1_(Rel-16)_TM_SBMA, OAM_RTT" w:date="2020-07-06T10:41:00Z">
            <w:rPr>
              <w:rFonts w:ascii="Calibri" w:hAnsi="Calibri"/>
              <w:sz w:val="22"/>
              <w:szCs w:val="22"/>
              <w:lang w:eastAsia="en-GB"/>
            </w:rPr>
          </w:rPrChange>
        </w:rPr>
      </w:pPr>
      <w:r w:rsidRPr="004C2BE0">
        <w:rPr>
          <w:lang w:val="fr-FR" w:eastAsia="zh-CN"/>
          <w:rPrChange w:id="2245" w:author="32.423_CR0115R1_(Rel-16)_TM_SBMA, OAM_RTT" w:date="2020-07-06T10:41:00Z">
            <w:rPr>
              <w:lang w:eastAsia="zh-CN"/>
            </w:rPr>
          </w:rPrChange>
        </w:rPr>
        <w:t>4</w:t>
      </w:r>
      <w:r w:rsidRPr="004C2BE0">
        <w:rPr>
          <w:lang w:val="fr-FR"/>
          <w:rPrChange w:id="2246" w:author="32.423_CR0115R1_(Rel-16)_TM_SBMA, OAM_RTT" w:date="2020-07-06T10:41:00Z">
            <w:rPr/>
          </w:rPrChange>
        </w:rPr>
        <w:t>.3.64.4</w:t>
      </w:r>
      <w:r w:rsidRPr="004C2BE0">
        <w:rPr>
          <w:rFonts w:ascii="Calibri" w:hAnsi="Calibri"/>
          <w:sz w:val="22"/>
          <w:szCs w:val="22"/>
          <w:lang w:val="fr-FR" w:eastAsia="en-GB"/>
          <w:rPrChange w:id="2247" w:author="32.423_CR0115R1_(Rel-16)_TM_SBMA, OAM_RTT" w:date="2020-07-06T10:41:00Z">
            <w:rPr>
              <w:rFonts w:ascii="Calibri" w:hAnsi="Calibri"/>
              <w:sz w:val="22"/>
              <w:szCs w:val="22"/>
              <w:lang w:eastAsia="en-GB"/>
            </w:rPr>
          </w:rPrChange>
        </w:rPr>
        <w:tab/>
      </w:r>
      <w:r w:rsidRPr="004C2BE0">
        <w:rPr>
          <w:lang w:val="fr-FR"/>
          <w:rPrChange w:id="2248" w:author="32.423_CR0115R1_(Rel-16)_TM_SBMA, OAM_RTT" w:date="2020-07-06T10:41:00Z">
            <w:rPr/>
          </w:rPrChange>
        </w:rPr>
        <w:t>Notifications</w:t>
      </w:r>
      <w:r w:rsidRPr="004C2BE0">
        <w:rPr>
          <w:lang w:val="fr-FR"/>
          <w:rPrChange w:id="2249" w:author="32.423_CR0115R1_(Rel-16)_TM_SBMA, OAM_RTT" w:date="2020-07-06T10:41:00Z">
            <w:rPr/>
          </w:rPrChange>
        </w:rPr>
        <w:tab/>
      </w:r>
      <w:r>
        <w:fldChar w:fldCharType="begin" w:fldLock="1"/>
      </w:r>
      <w:r w:rsidRPr="004C2BE0">
        <w:rPr>
          <w:lang w:val="fr-FR"/>
          <w:rPrChange w:id="2250" w:author="32.423_CR0115R1_(Rel-16)_TM_SBMA, OAM_RTT" w:date="2020-07-06T10:41:00Z">
            <w:rPr/>
          </w:rPrChange>
        </w:rPr>
        <w:instrText xml:space="preserve"> PAGEREF _Toc44341231 \h </w:instrText>
      </w:r>
      <w:r>
        <w:fldChar w:fldCharType="separate"/>
      </w:r>
      <w:r w:rsidRPr="004C2BE0">
        <w:rPr>
          <w:lang w:val="fr-FR"/>
          <w:rPrChange w:id="2251" w:author="32.423_CR0115R1_(Rel-16)_TM_SBMA, OAM_RTT" w:date="2020-07-06T10:41:00Z">
            <w:rPr/>
          </w:rPrChange>
        </w:rPr>
        <w:t>65</w:t>
      </w:r>
      <w:r>
        <w:fldChar w:fldCharType="end"/>
      </w:r>
    </w:p>
    <w:p w:rsidR="002C3AD9" w:rsidRPr="004C2BE0" w:rsidRDefault="002C3AD9">
      <w:pPr>
        <w:pStyle w:val="TOC2"/>
        <w:rPr>
          <w:rFonts w:ascii="Calibri" w:hAnsi="Calibri"/>
          <w:sz w:val="22"/>
          <w:szCs w:val="22"/>
          <w:lang w:val="fr-FR" w:eastAsia="en-GB"/>
          <w:rPrChange w:id="2252" w:author="32.423_CR0115R1_(Rel-16)_TM_SBMA, OAM_RTT" w:date="2020-07-06T10:41:00Z">
            <w:rPr>
              <w:rFonts w:ascii="Calibri" w:hAnsi="Calibri"/>
              <w:sz w:val="22"/>
              <w:szCs w:val="22"/>
              <w:lang w:eastAsia="en-GB"/>
            </w:rPr>
          </w:rPrChange>
        </w:rPr>
      </w:pPr>
      <w:r w:rsidRPr="004C2BE0">
        <w:rPr>
          <w:lang w:val="fr-FR"/>
          <w:rPrChange w:id="2253" w:author="32.423_CR0115R1_(Rel-16)_TM_SBMA, OAM_RTT" w:date="2020-07-06T10:41:00Z">
            <w:rPr/>
          </w:rPrChange>
        </w:rPr>
        <w:t>4.4</w:t>
      </w:r>
      <w:r w:rsidRPr="004C2BE0">
        <w:rPr>
          <w:rFonts w:ascii="Calibri" w:hAnsi="Calibri"/>
          <w:sz w:val="22"/>
          <w:szCs w:val="22"/>
          <w:lang w:val="fr-FR" w:eastAsia="en-GB"/>
          <w:rPrChange w:id="2254" w:author="32.423_CR0115R1_(Rel-16)_TM_SBMA, OAM_RTT" w:date="2020-07-06T10:41:00Z">
            <w:rPr>
              <w:rFonts w:ascii="Calibri" w:hAnsi="Calibri"/>
              <w:sz w:val="22"/>
              <w:szCs w:val="22"/>
              <w:lang w:eastAsia="en-GB"/>
            </w:rPr>
          </w:rPrChange>
        </w:rPr>
        <w:tab/>
      </w:r>
      <w:r w:rsidRPr="004C2BE0">
        <w:rPr>
          <w:lang w:val="fr-FR"/>
          <w:rPrChange w:id="2255" w:author="32.423_CR0115R1_(Rel-16)_TM_SBMA, OAM_RTT" w:date="2020-07-06T10:41:00Z">
            <w:rPr/>
          </w:rPrChange>
        </w:rPr>
        <w:t>Attribute definitions</w:t>
      </w:r>
      <w:r w:rsidRPr="004C2BE0">
        <w:rPr>
          <w:lang w:val="fr-FR"/>
          <w:rPrChange w:id="2256" w:author="32.423_CR0115R1_(Rel-16)_TM_SBMA, OAM_RTT" w:date="2020-07-06T10:41:00Z">
            <w:rPr/>
          </w:rPrChange>
        </w:rPr>
        <w:tab/>
      </w:r>
      <w:r>
        <w:fldChar w:fldCharType="begin" w:fldLock="1"/>
      </w:r>
      <w:r w:rsidRPr="004C2BE0">
        <w:rPr>
          <w:lang w:val="fr-FR"/>
          <w:rPrChange w:id="2257" w:author="32.423_CR0115R1_(Rel-16)_TM_SBMA, OAM_RTT" w:date="2020-07-06T10:41:00Z">
            <w:rPr/>
          </w:rPrChange>
        </w:rPr>
        <w:instrText xml:space="preserve"> PAGEREF _Toc44341232 \h </w:instrText>
      </w:r>
      <w:r>
        <w:fldChar w:fldCharType="separate"/>
      </w:r>
      <w:r w:rsidRPr="004C2BE0">
        <w:rPr>
          <w:lang w:val="fr-FR"/>
          <w:rPrChange w:id="2258" w:author="32.423_CR0115R1_(Rel-16)_TM_SBMA, OAM_RTT" w:date="2020-07-06T10:41:00Z">
            <w:rPr/>
          </w:rPrChange>
        </w:rPr>
        <w:t>65</w:t>
      </w:r>
      <w:r>
        <w:fldChar w:fldCharType="end"/>
      </w:r>
    </w:p>
    <w:p w:rsidR="002C3AD9" w:rsidRPr="004C2BE0" w:rsidRDefault="002C3AD9">
      <w:pPr>
        <w:pStyle w:val="TOC3"/>
        <w:rPr>
          <w:rFonts w:ascii="Calibri" w:hAnsi="Calibri"/>
          <w:sz w:val="22"/>
          <w:szCs w:val="22"/>
          <w:lang w:val="fr-FR" w:eastAsia="en-GB"/>
          <w:rPrChange w:id="2259" w:author="32.423_CR0115R1_(Rel-16)_TM_SBMA, OAM_RTT" w:date="2020-07-06T10:41:00Z">
            <w:rPr>
              <w:rFonts w:ascii="Calibri" w:hAnsi="Calibri"/>
              <w:sz w:val="22"/>
              <w:szCs w:val="22"/>
              <w:lang w:eastAsia="en-GB"/>
            </w:rPr>
          </w:rPrChange>
        </w:rPr>
      </w:pPr>
      <w:r w:rsidRPr="004C2BE0">
        <w:rPr>
          <w:lang w:val="fr-FR" w:eastAsia="zh-CN"/>
          <w:rPrChange w:id="2260" w:author="32.423_CR0115R1_(Rel-16)_TM_SBMA, OAM_RTT" w:date="2020-07-06T10:41:00Z">
            <w:rPr>
              <w:lang w:eastAsia="zh-CN"/>
            </w:rPr>
          </w:rPrChange>
        </w:rPr>
        <w:t>4.4.1</w:t>
      </w:r>
      <w:r w:rsidRPr="004C2BE0">
        <w:rPr>
          <w:rFonts w:ascii="Calibri" w:hAnsi="Calibri"/>
          <w:sz w:val="22"/>
          <w:szCs w:val="22"/>
          <w:lang w:val="fr-FR" w:eastAsia="en-GB"/>
          <w:rPrChange w:id="2261" w:author="32.423_CR0115R1_(Rel-16)_TM_SBMA, OAM_RTT" w:date="2020-07-06T10:41:00Z">
            <w:rPr>
              <w:rFonts w:ascii="Calibri" w:hAnsi="Calibri"/>
              <w:sz w:val="22"/>
              <w:szCs w:val="22"/>
              <w:lang w:eastAsia="en-GB"/>
            </w:rPr>
          </w:rPrChange>
        </w:rPr>
        <w:tab/>
      </w:r>
      <w:r w:rsidRPr="004C2BE0">
        <w:rPr>
          <w:lang w:val="fr-FR" w:eastAsia="zh-CN"/>
          <w:rPrChange w:id="2262" w:author="32.423_CR0115R1_(Rel-16)_TM_SBMA, OAM_RTT" w:date="2020-07-06T10:41:00Z">
            <w:rPr>
              <w:lang w:eastAsia="zh-CN"/>
            </w:rPr>
          </w:rPrChange>
        </w:rPr>
        <w:t>Attribute properties</w:t>
      </w:r>
      <w:r w:rsidRPr="004C2BE0">
        <w:rPr>
          <w:lang w:val="fr-FR"/>
          <w:rPrChange w:id="2263" w:author="32.423_CR0115R1_(Rel-16)_TM_SBMA, OAM_RTT" w:date="2020-07-06T10:41:00Z">
            <w:rPr/>
          </w:rPrChange>
        </w:rPr>
        <w:tab/>
      </w:r>
      <w:r>
        <w:fldChar w:fldCharType="begin" w:fldLock="1"/>
      </w:r>
      <w:r w:rsidRPr="004C2BE0">
        <w:rPr>
          <w:lang w:val="fr-FR"/>
          <w:rPrChange w:id="2264" w:author="32.423_CR0115R1_(Rel-16)_TM_SBMA, OAM_RTT" w:date="2020-07-06T10:41:00Z">
            <w:rPr/>
          </w:rPrChange>
        </w:rPr>
        <w:instrText xml:space="preserve"> PAGEREF _Toc44341233 \h </w:instrText>
      </w:r>
      <w:r>
        <w:fldChar w:fldCharType="separate"/>
      </w:r>
      <w:r w:rsidRPr="004C2BE0">
        <w:rPr>
          <w:lang w:val="fr-FR"/>
          <w:rPrChange w:id="2265" w:author="32.423_CR0115R1_(Rel-16)_TM_SBMA, OAM_RTT" w:date="2020-07-06T10:41:00Z">
            <w:rPr/>
          </w:rPrChange>
        </w:rPr>
        <w:t>65</w:t>
      </w:r>
      <w:r>
        <w:fldChar w:fldCharType="end"/>
      </w:r>
    </w:p>
    <w:p w:rsidR="002C3AD9" w:rsidRPr="004C2BE0" w:rsidRDefault="002C3AD9">
      <w:pPr>
        <w:pStyle w:val="TOC2"/>
        <w:rPr>
          <w:rFonts w:ascii="Calibri" w:hAnsi="Calibri"/>
          <w:sz w:val="22"/>
          <w:szCs w:val="22"/>
          <w:lang w:val="fr-FR" w:eastAsia="en-GB"/>
          <w:rPrChange w:id="2266" w:author="32.423_CR0115R1_(Rel-16)_TM_SBMA, OAM_RTT" w:date="2020-07-06T10:41:00Z">
            <w:rPr>
              <w:rFonts w:ascii="Calibri" w:hAnsi="Calibri"/>
              <w:sz w:val="22"/>
              <w:szCs w:val="22"/>
              <w:lang w:eastAsia="en-GB"/>
            </w:rPr>
          </w:rPrChange>
        </w:rPr>
      </w:pPr>
      <w:r w:rsidRPr="004C2BE0">
        <w:rPr>
          <w:lang w:val="fr-FR"/>
          <w:rPrChange w:id="2267" w:author="32.423_CR0115R1_(Rel-16)_TM_SBMA, OAM_RTT" w:date="2020-07-06T10:41:00Z">
            <w:rPr/>
          </w:rPrChange>
        </w:rPr>
        <w:t>4.5</w:t>
      </w:r>
      <w:r w:rsidRPr="004C2BE0">
        <w:rPr>
          <w:rFonts w:ascii="Calibri" w:hAnsi="Calibri"/>
          <w:sz w:val="22"/>
          <w:szCs w:val="22"/>
          <w:lang w:val="fr-FR" w:eastAsia="en-GB"/>
          <w:rPrChange w:id="2268" w:author="32.423_CR0115R1_(Rel-16)_TM_SBMA, OAM_RTT" w:date="2020-07-06T10:41:00Z">
            <w:rPr>
              <w:rFonts w:ascii="Calibri" w:hAnsi="Calibri"/>
              <w:sz w:val="22"/>
              <w:szCs w:val="22"/>
              <w:lang w:eastAsia="en-GB"/>
            </w:rPr>
          </w:rPrChange>
        </w:rPr>
        <w:tab/>
      </w:r>
      <w:r w:rsidRPr="004C2BE0">
        <w:rPr>
          <w:lang w:val="fr-FR"/>
          <w:rPrChange w:id="2269" w:author="32.423_CR0115R1_(Rel-16)_TM_SBMA, OAM_RTT" w:date="2020-07-06T10:41:00Z">
            <w:rPr/>
          </w:rPrChange>
        </w:rPr>
        <w:t>Common notifications</w:t>
      </w:r>
      <w:r w:rsidRPr="004C2BE0">
        <w:rPr>
          <w:lang w:val="fr-FR"/>
          <w:rPrChange w:id="2270" w:author="32.423_CR0115R1_(Rel-16)_TM_SBMA, OAM_RTT" w:date="2020-07-06T10:41:00Z">
            <w:rPr/>
          </w:rPrChange>
        </w:rPr>
        <w:tab/>
      </w:r>
      <w:r>
        <w:fldChar w:fldCharType="begin" w:fldLock="1"/>
      </w:r>
      <w:r w:rsidRPr="004C2BE0">
        <w:rPr>
          <w:lang w:val="fr-FR"/>
          <w:rPrChange w:id="2271" w:author="32.423_CR0115R1_(Rel-16)_TM_SBMA, OAM_RTT" w:date="2020-07-06T10:41:00Z">
            <w:rPr/>
          </w:rPrChange>
        </w:rPr>
        <w:instrText xml:space="preserve"> PAGEREF _Toc44341234 \h </w:instrText>
      </w:r>
      <w:r>
        <w:fldChar w:fldCharType="separate"/>
      </w:r>
      <w:r w:rsidRPr="004C2BE0">
        <w:rPr>
          <w:lang w:val="fr-FR"/>
          <w:rPrChange w:id="2272" w:author="32.423_CR0115R1_(Rel-16)_TM_SBMA, OAM_RTT" w:date="2020-07-06T10:41:00Z">
            <w:rPr/>
          </w:rPrChange>
        </w:rPr>
        <w:t>94</w:t>
      </w:r>
      <w:r>
        <w:fldChar w:fldCharType="end"/>
      </w:r>
    </w:p>
    <w:p w:rsidR="002C3AD9" w:rsidRPr="004C2BE0" w:rsidRDefault="002C3AD9">
      <w:pPr>
        <w:pStyle w:val="TOC3"/>
        <w:rPr>
          <w:rFonts w:ascii="Calibri" w:hAnsi="Calibri"/>
          <w:sz w:val="22"/>
          <w:szCs w:val="22"/>
          <w:lang w:val="fr-FR" w:eastAsia="en-GB"/>
          <w:rPrChange w:id="2273" w:author="32.423_CR0115R1_(Rel-16)_TM_SBMA, OAM_RTT" w:date="2020-07-06T10:41:00Z">
            <w:rPr>
              <w:rFonts w:ascii="Calibri" w:hAnsi="Calibri"/>
              <w:sz w:val="22"/>
              <w:szCs w:val="22"/>
              <w:lang w:eastAsia="en-GB"/>
            </w:rPr>
          </w:rPrChange>
        </w:rPr>
      </w:pPr>
      <w:r w:rsidRPr="004C2BE0">
        <w:rPr>
          <w:lang w:val="fr-FR"/>
          <w:rPrChange w:id="2274" w:author="32.423_CR0115R1_(Rel-16)_TM_SBMA, OAM_RTT" w:date="2020-07-06T10:41:00Z">
            <w:rPr/>
          </w:rPrChange>
        </w:rPr>
        <w:t>4.5.1</w:t>
      </w:r>
      <w:r w:rsidRPr="004C2BE0">
        <w:rPr>
          <w:rFonts w:ascii="Calibri" w:hAnsi="Calibri"/>
          <w:sz w:val="22"/>
          <w:szCs w:val="22"/>
          <w:lang w:val="fr-FR" w:eastAsia="en-GB"/>
          <w:rPrChange w:id="2275" w:author="32.423_CR0115R1_(Rel-16)_TM_SBMA, OAM_RTT" w:date="2020-07-06T10:41:00Z">
            <w:rPr>
              <w:rFonts w:ascii="Calibri" w:hAnsi="Calibri"/>
              <w:sz w:val="22"/>
              <w:szCs w:val="22"/>
              <w:lang w:eastAsia="en-GB"/>
            </w:rPr>
          </w:rPrChange>
        </w:rPr>
        <w:tab/>
      </w:r>
      <w:r w:rsidRPr="004C2BE0">
        <w:rPr>
          <w:lang w:val="fr-FR"/>
          <w:rPrChange w:id="2276" w:author="32.423_CR0115R1_(Rel-16)_TM_SBMA, OAM_RTT" w:date="2020-07-06T10:41:00Z">
            <w:rPr/>
          </w:rPrChange>
        </w:rPr>
        <w:t>Alarm notifications</w:t>
      </w:r>
      <w:r w:rsidRPr="004C2BE0">
        <w:rPr>
          <w:lang w:val="fr-FR"/>
          <w:rPrChange w:id="2277" w:author="32.423_CR0115R1_(Rel-16)_TM_SBMA, OAM_RTT" w:date="2020-07-06T10:41:00Z">
            <w:rPr/>
          </w:rPrChange>
        </w:rPr>
        <w:tab/>
      </w:r>
      <w:r>
        <w:fldChar w:fldCharType="begin" w:fldLock="1"/>
      </w:r>
      <w:r w:rsidRPr="004C2BE0">
        <w:rPr>
          <w:lang w:val="fr-FR"/>
          <w:rPrChange w:id="2278" w:author="32.423_CR0115R1_(Rel-16)_TM_SBMA, OAM_RTT" w:date="2020-07-06T10:41:00Z">
            <w:rPr/>
          </w:rPrChange>
        </w:rPr>
        <w:instrText xml:space="preserve"> PAGEREF _Toc44341235 \h </w:instrText>
      </w:r>
      <w:r>
        <w:fldChar w:fldCharType="separate"/>
      </w:r>
      <w:r w:rsidRPr="004C2BE0">
        <w:rPr>
          <w:lang w:val="fr-FR"/>
          <w:rPrChange w:id="2279" w:author="32.423_CR0115R1_(Rel-16)_TM_SBMA, OAM_RTT" w:date="2020-07-06T10:41:00Z">
            <w:rPr/>
          </w:rPrChange>
        </w:rPr>
        <w:t>94</w:t>
      </w:r>
      <w:r>
        <w:fldChar w:fldCharType="end"/>
      </w:r>
    </w:p>
    <w:p w:rsidR="002C3AD9" w:rsidRPr="004C2BE0" w:rsidRDefault="002C3AD9">
      <w:pPr>
        <w:pStyle w:val="TOC3"/>
        <w:rPr>
          <w:rFonts w:ascii="Calibri" w:hAnsi="Calibri"/>
          <w:sz w:val="22"/>
          <w:szCs w:val="22"/>
          <w:lang w:val="fr-FR" w:eastAsia="en-GB"/>
          <w:rPrChange w:id="2280" w:author="32.423_CR0115R1_(Rel-16)_TM_SBMA, OAM_RTT" w:date="2020-07-06T10:41:00Z">
            <w:rPr>
              <w:rFonts w:ascii="Calibri" w:hAnsi="Calibri"/>
              <w:sz w:val="22"/>
              <w:szCs w:val="22"/>
              <w:lang w:eastAsia="en-GB"/>
            </w:rPr>
          </w:rPrChange>
        </w:rPr>
      </w:pPr>
      <w:r w:rsidRPr="004C2BE0">
        <w:rPr>
          <w:lang w:val="fr-FR"/>
          <w:rPrChange w:id="2281" w:author="32.423_CR0115R1_(Rel-16)_TM_SBMA, OAM_RTT" w:date="2020-07-06T10:41:00Z">
            <w:rPr/>
          </w:rPrChange>
        </w:rPr>
        <w:t>4.5.2</w:t>
      </w:r>
      <w:r w:rsidRPr="004C2BE0">
        <w:rPr>
          <w:rFonts w:ascii="Calibri" w:hAnsi="Calibri"/>
          <w:sz w:val="22"/>
          <w:szCs w:val="22"/>
          <w:lang w:val="fr-FR" w:eastAsia="en-GB"/>
          <w:rPrChange w:id="2282" w:author="32.423_CR0115R1_(Rel-16)_TM_SBMA, OAM_RTT" w:date="2020-07-06T10:41:00Z">
            <w:rPr>
              <w:rFonts w:ascii="Calibri" w:hAnsi="Calibri"/>
              <w:sz w:val="22"/>
              <w:szCs w:val="22"/>
              <w:lang w:eastAsia="en-GB"/>
            </w:rPr>
          </w:rPrChange>
        </w:rPr>
        <w:tab/>
      </w:r>
      <w:r w:rsidRPr="004C2BE0">
        <w:rPr>
          <w:lang w:val="fr-FR"/>
          <w:rPrChange w:id="2283" w:author="32.423_CR0115R1_(Rel-16)_TM_SBMA, OAM_RTT" w:date="2020-07-06T10:41:00Z">
            <w:rPr/>
          </w:rPrChange>
        </w:rPr>
        <w:t>Configuration notifications</w:t>
      </w:r>
      <w:r w:rsidRPr="004C2BE0">
        <w:rPr>
          <w:lang w:val="fr-FR"/>
          <w:rPrChange w:id="2284" w:author="32.423_CR0115R1_(Rel-16)_TM_SBMA, OAM_RTT" w:date="2020-07-06T10:41:00Z">
            <w:rPr/>
          </w:rPrChange>
        </w:rPr>
        <w:tab/>
      </w:r>
      <w:r>
        <w:fldChar w:fldCharType="begin" w:fldLock="1"/>
      </w:r>
      <w:r w:rsidRPr="004C2BE0">
        <w:rPr>
          <w:lang w:val="fr-FR"/>
          <w:rPrChange w:id="2285" w:author="32.423_CR0115R1_(Rel-16)_TM_SBMA, OAM_RTT" w:date="2020-07-06T10:41:00Z">
            <w:rPr/>
          </w:rPrChange>
        </w:rPr>
        <w:instrText xml:space="preserve"> PAGEREF _Toc44341236 \h </w:instrText>
      </w:r>
      <w:r>
        <w:fldChar w:fldCharType="separate"/>
      </w:r>
      <w:r w:rsidRPr="004C2BE0">
        <w:rPr>
          <w:lang w:val="fr-FR"/>
          <w:rPrChange w:id="2286" w:author="32.423_CR0115R1_(Rel-16)_TM_SBMA, OAM_RTT" w:date="2020-07-06T10:41:00Z">
            <w:rPr/>
          </w:rPrChange>
        </w:rPr>
        <w:t>95</w:t>
      </w:r>
      <w:r>
        <w:fldChar w:fldCharType="end"/>
      </w:r>
    </w:p>
    <w:p w:rsidR="002C3AD9" w:rsidRPr="004C2BE0" w:rsidRDefault="002C3AD9">
      <w:pPr>
        <w:pStyle w:val="TOC1"/>
        <w:rPr>
          <w:rFonts w:ascii="Calibri" w:hAnsi="Calibri"/>
          <w:szCs w:val="22"/>
          <w:lang w:val="fr-FR" w:eastAsia="en-GB"/>
          <w:rPrChange w:id="2287" w:author="32.423_CR0115R1_(Rel-16)_TM_SBMA, OAM_RTT" w:date="2020-07-06T10:41:00Z">
            <w:rPr>
              <w:rFonts w:ascii="Calibri" w:hAnsi="Calibri"/>
              <w:szCs w:val="22"/>
              <w:lang w:eastAsia="en-GB"/>
            </w:rPr>
          </w:rPrChange>
        </w:rPr>
      </w:pPr>
      <w:r w:rsidRPr="004C2BE0">
        <w:rPr>
          <w:lang w:val="fr-FR"/>
          <w:rPrChange w:id="2288" w:author="32.423_CR0115R1_(Rel-16)_TM_SBMA, OAM_RTT" w:date="2020-07-06T10:41:00Z">
            <w:rPr/>
          </w:rPrChange>
        </w:rPr>
        <w:t>5</w:t>
      </w:r>
      <w:r w:rsidRPr="004C2BE0">
        <w:rPr>
          <w:rFonts w:ascii="Calibri" w:hAnsi="Calibri"/>
          <w:szCs w:val="22"/>
          <w:lang w:val="fr-FR" w:eastAsia="en-GB"/>
          <w:rPrChange w:id="2289" w:author="32.423_CR0115R1_(Rel-16)_TM_SBMA, OAM_RTT" w:date="2020-07-06T10:41:00Z">
            <w:rPr>
              <w:rFonts w:ascii="Calibri" w:hAnsi="Calibri"/>
              <w:szCs w:val="22"/>
              <w:lang w:eastAsia="en-GB"/>
            </w:rPr>
          </w:rPrChange>
        </w:rPr>
        <w:tab/>
      </w:r>
      <w:r w:rsidRPr="004C2BE0">
        <w:rPr>
          <w:lang w:val="fr-FR" w:eastAsia="zh-CN"/>
          <w:rPrChange w:id="2290" w:author="32.423_CR0115R1_(Rel-16)_TM_SBMA, OAM_RTT" w:date="2020-07-06T10:41:00Z">
            <w:rPr>
              <w:lang w:eastAsia="zh-CN"/>
            </w:rPr>
          </w:rPrChange>
        </w:rPr>
        <w:t>Information Model definitions for 5GC NRM</w:t>
      </w:r>
      <w:r w:rsidRPr="004C2BE0">
        <w:rPr>
          <w:lang w:val="fr-FR"/>
          <w:rPrChange w:id="2291" w:author="32.423_CR0115R1_(Rel-16)_TM_SBMA, OAM_RTT" w:date="2020-07-06T10:41:00Z">
            <w:rPr/>
          </w:rPrChange>
        </w:rPr>
        <w:tab/>
      </w:r>
      <w:r>
        <w:fldChar w:fldCharType="begin" w:fldLock="1"/>
      </w:r>
      <w:r w:rsidRPr="004C2BE0">
        <w:rPr>
          <w:lang w:val="fr-FR"/>
          <w:rPrChange w:id="2292" w:author="32.423_CR0115R1_(Rel-16)_TM_SBMA, OAM_RTT" w:date="2020-07-06T10:41:00Z">
            <w:rPr/>
          </w:rPrChange>
        </w:rPr>
        <w:instrText xml:space="preserve"> PAGEREF _Toc44341237 \h </w:instrText>
      </w:r>
      <w:r>
        <w:fldChar w:fldCharType="separate"/>
      </w:r>
      <w:r w:rsidRPr="004C2BE0">
        <w:rPr>
          <w:lang w:val="fr-FR"/>
          <w:rPrChange w:id="2293" w:author="32.423_CR0115R1_(Rel-16)_TM_SBMA, OAM_RTT" w:date="2020-07-06T10:41:00Z">
            <w:rPr/>
          </w:rPrChange>
        </w:rPr>
        <w:t>95</w:t>
      </w:r>
      <w:r>
        <w:fldChar w:fldCharType="end"/>
      </w:r>
    </w:p>
    <w:p w:rsidR="002C3AD9" w:rsidRPr="00677C8D" w:rsidRDefault="002C3AD9">
      <w:pPr>
        <w:pStyle w:val="TOC2"/>
        <w:rPr>
          <w:rFonts w:ascii="Calibri" w:hAnsi="Calibri"/>
          <w:sz w:val="22"/>
          <w:szCs w:val="22"/>
          <w:lang w:eastAsia="en-GB"/>
        </w:rPr>
      </w:pPr>
      <w:r>
        <w:t>5.1</w:t>
      </w:r>
      <w:r w:rsidRPr="00677C8D">
        <w:rPr>
          <w:rFonts w:ascii="Calibri" w:hAnsi="Calibri"/>
          <w:sz w:val="22"/>
          <w:szCs w:val="22"/>
          <w:lang w:eastAsia="en-GB"/>
        </w:rPr>
        <w:tab/>
      </w:r>
      <w:r>
        <w:t>Imported information entities and local labels</w:t>
      </w:r>
      <w:r>
        <w:tab/>
      </w:r>
      <w:r>
        <w:fldChar w:fldCharType="begin" w:fldLock="1"/>
      </w:r>
      <w:r>
        <w:instrText xml:space="preserve"> PAGEREF _Toc44341238 \h </w:instrText>
      </w:r>
      <w:r>
        <w:fldChar w:fldCharType="separate"/>
      </w:r>
      <w:r>
        <w:t>95</w:t>
      </w:r>
      <w:r>
        <w:fldChar w:fldCharType="end"/>
      </w:r>
    </w:p>
    <w:p w:rsidR="002C3AD9" w:rsidRPr="00677C8D" w:rsidRDefault="002C3AD9">
      <w:pPr>
        <w:pStyle w:val="TOC2"/>
        <w:rPr>
          <w:rFonts w:ascii="Calibri" w:hAnsi="Calibri"/>
          <w:sz w:val="22"/>
          <w:szCs w:val="22"/>
          <w:lang w:eastAsia="en-GB"/>
        </w:rPr>
      </w:pPr>
      <w:r>
        <w:t xml:space="preserve">5.2 </w:t>
      </w:r>
      <w:r w:rsidRPr="00677C8D">
        <w:rPr>
          <w:rFonts w:ascii="Calibri" w:hAnsi="Calibri"/>
          <w:sz w:val="22"/>
          <w:szCs w:val="22"/>
          <w:lang w:eastAsia="en-GB"/>
        </w:rPr>
        <w:tab/>
      </w:r>
      <w:r>
        <w:t>Class diagram</w:t>
      </w:r>
      <w:r>
        <w:tab/>
      </w:r>
      <w:r>
        <w:fldChar w:fldCharType="begin" w:fldLock="1"/>
      </w:r>
      <w:r>
        <w:instrText xml:space="preserve"> PAGEREF _Toc44341239 \h </w:instrText>
      </w:r>
      <w:r>
        <w:fldChar w:fldCharType="separate"/>
      </w:r>
      <w:r>
        <w:t>95</w:t>
      </w:r>
      <w:r>
        <w:fldChar w:fldCharType="end"/>
      </w:r>
    </w:p>
    <w:p w:rsidR="002C3AD9" w:rsidRPr="00677C8D" w:rsidRDefault="002C3AD9">
      <w:pPr>
        <w:pStyle w:val="TOC3"/>
        <w:rPr>
          <w:rFonts w:ascii="Calibri" w:hAnsi="Calibri"/>
          <w:sz w:val="22"/>
          <w:szCs w:val="22"/>
          <w:lang w:eastAsia="en-GB"/>
        </w:rPr>
      </w:pPr>
      <w:r>
        <w:t>5.2.1</w:t>
      </w:r>
      <w:r w:rsidRPr="00677C8D">
        <w:rPr>
          <w:rFonts w:ascii="Calibri" w:hAnsi="Calibri"/>
          <w:sz w:val="22"/>
          <w:szCs w:val="22"/>
          <w:lang w:eastAsia="en-GB"/>
        </w:rPr>
        <w:tab/>
      </w:r>
      <w:r>
        <w:t>Class diagram of 5GC NFs</w:t>
      </w:r>
      <w:r>
        <w:tab/>
      </w:r>
      <w:r>
        <w:fldChar w:fldCharType="begin" w:fldLock="1"/>
      </w:r>
      <w:r>
        <w:instrText xml:space="preserve"> PAGEREF _Toc44341240 \h </w:instrText>
      </w:r>
      <w:r>
        <w:fldChar w:fldCharType="separate"/>
      </w:r>
      <w:r>
        <w:t>95</w:t>
      </w:r>
      <w:r>
        <w:fldChar w:fldCharType="end"/>
      </w:r>
    </w:p>
    <w:p w:rsidR="002C3AD9" w:rsidRPr="00677C8D" w:rsidRDefault="002C3AD9">
      <w:pPr>
        <w:pStyle w:val="TOC4"/>
        <w:rPr>
          <w:rFonts w:ascii="Calibri" w:hAnsi="Calibri"/>
          <w:sz w:val="22"/>
          <w:szCs w:val="22"/>
          <w:lang w:eastAsia="en-GB"/>
        </w:rPr>
      </w:pPr>
      <w:r>
        <w:rPr>
          <w:lang w:eastAsia="zh-CN"/>
        </w:rPr>
        <w:t>5.2.1.1</w:t>
      </w:r>
      <w:r w:rsidRPr="00677C8D">
        <w:rPr>
          <w:rFonts w:ascii="Calibri" w:hAnsi="Calibri"/>
          <w:sz w:val="22"/>
          <w:szCs w:val="22"/>
          <w:lang w:eastAsia="en-GB"/>
        </w:rPr>
        <w:tab/>
      </w:r>
      <w:r>
        <w:rPr>
          <w:lang w:eastAsia="zh-CN"/>
        </w:rPr>
        <w:t>Relationships</w:t>
      </w:r>
      <w:r>
        <w:tab/>
      </w:r>
      <w:r>
        <w:fldChar w:fldCharType="begin" w:fldLock="1"/>
      </w:r>
      <w:r>
        <w:instrText xml:space="preserve"> PAGEREF _Toc44341241 \h </w:instrText>
      </w:r>
      <w:r>
        <w:fldChar w:fldCharType="separate"/>
      </w:r>
      <w:r>
        <w:t>95</w:t>
      </w:r>
      <w:r>
        <w:fldChar w:fldCharType="end"/>
      </w:r>
    </w:p>
    <w:p w:rsidR="002C3AD9" w:rsidRPr="00677C8D" w:rsidRDefault="002C3AD9">
      <w:pPr>
        <w:pStyle w:val="TOC4"/>
        <w:rPr>
          <w:rFonts w:ascii="Calibri" w:hAnsi="Calibri"/>
          <w:sz w:val="22"/>
          <w:szCs w:val="22"/>
          <w:lang w:eastAsia="en-GB"/>
        </w:rPr>
      </w:pPr>
      <w:r w:rsidRPr="00E805FF">
        <w:rPr>
          <w:rFonts w:cs="Arial"/>
          <w:lang w:eastAsia="zh-CN"/>
        </w:rPr>
        <w:t>5.2.1.2</w:t>
      </w:r>
      <w:r w:rsidRPr="00677C8D">
        <w:rPr>
          <w:rFonts w:ascii="Calibri" w:hAnsi="Calibri"/>
          <w:sz w:val="22"/>
          <w:szCs w:val="22"/>
          <w:lang w:eastAsia="en-GB"/>
        </w:rPr>
        <w:tab/>
      </w:r>
      <w:r w:rsidRPr="00E805FF">
        <w:rPr>
          <w:rFonts w:cs="Arial"/>
          <w:lang w:eastAsia="zh-CN"/>
        </w:rPr>
        <w:t>Inheritance</w:t>
      </w:r>
      <w:r>
        <w:tab/>
      </w:r>
      <w:r>
        <w:fldChar w:fldCharType="begin" w:fldLock="1"/>
      </w:r>
      <w:r>
        <w:instrText xml:space="preserve"> PAGEREF _Toc44341242 \h </w:instrText>
      </w:r>
      <w:r>
        <w:fldChar w:fldCharType="separate"/>
      </w:r>
      <w:r>
        <w:t>102</w:t>
      </w:r>
      <w:r>
        <w:fldChar w:fldCharType="end"/>
      </w:r>
    </w:p>
    <w:p w:rsidR="002C3AD9" w:rsidRPr="00677C8D" w:rsidRDefault="002C3AD9">
      <w:pPr>
        <w:pStyle w:val="TOC3"/>
        <w:rPr>
          <w:rFonts w:ascii="Calibri" w:hAnsi="Calibri"/>
          <w:sz w:val="22"/>
          <w:szCs w:val="22"/>
          <w:lang w:eastAsia="en-GB"/>
        </w:rPr>
      </w:pPr>
      <w:r>
        <w:t>5.2.2</w:t>
      </w:r>
      <w:r w:rsidRPr="00677C8D">
        <w:rPr>
          <w:rFonts w:ascii="Calibri" w:hAnsi="Calibri"/>
          <w:sz w:val="22"/>
          <w:szCs w:val="22"/>
          <w:lang w:eastAsia="en-GB"/>
        </w:rPr>
        <w:tab/>
      </w:r>
      <w:r>
        <w:t>Class diagram of AMF Region/AMF Set</w:t>
      </w:r>
      <w:r>
        <w:tab/>
      </w:r>
      <w:r>
        <w:fldChar w:fldCharType="begin" w:fldLock="1"/>
      </w:r>
      <w:r>
        <w:instrText xml:space="preserve"> PAGEREF _Toc44341243 \h </w:instrText>
      </w:r>
      <w:r>
        <w:fldChar w:fldCharType="separate"/>
      </w:r>
      <w:r>
        <w:t>104</w:t>
      </w:r>
      <w:r>
        <w:fldChar w:fldCharType="end"/>
      </w:r>
    </w:p>
    <w:p w:rsidR="002C3AD9" w:rsidRPr="00677C8D" w:rsidRDefault="002C3AD9">
      <w:pPr>
        <w:pStyle w:val="TOC4"/>
        <w:rPr>
          <w:rFonts w:ascii="Calibri" w:hAnsi="Calibri"/>
          <w:sz w:val="22"/>
          <w:szCs w:val="22"/>
          <w:lang w:eastAsia="en-GB"/>
        </w:rPr>
      </w:pPr>
      <w:r>
        <w:rPr>
          <w:lang w:eastAsia="zh-CN"/>
        </w:rPr>
        <w:t>5.2.2.1</w:t>
      </w:r>
      <w:r w:rsidRPr="00677C8D">
        <w:rPr>
          <w:rFonts w:ascii="Calibri" w:hAnsi="Calibri"/>
          <w:sz w:val="22"/>
          <w:szCs w:val="22"/>
          <w:lang w:eastAsia="en-GB"/>
        </w:rPr>
        <w:tab/>
      </w:r>
      <w:r>
        <w:rPr>
          <w:lang w:eastAsia="zh-CN"/>
        </w:rPr>
        <w:t>Relationships</w:t>
      </w:r>
      <w:r>
        <w:tab/>
      </w:r>
      <w:r>
        <w:fldChar w:fldCharType="begin" w:fldLock="1"/>
      </w:r>
      <w:r>
        <w:instrText xml:space="preserve"> PAGEREF _Toc44341244 \h </w:instrText>
      </w:r>
      <w:r>
        <w:fldChar w:fldCharType="separate"/>
      </w:r>
      <w:r>
        <w:t>104</w:t>
      </w:r>
      <w:r>
        <w:fldChar w:fldCharType="end"/>
      </w:r>
    </w:p>
    <w:p w:rsidR="002C3AD9" w:rsidRPr="00677C8D" w:rsidRDefault="002C3AD9">
      <w:pPr>
        <w:pStyle w:val="TOC4"/>
        <w:rPr>
          <w:rFonts w:ascii="Calibri" w:hAnsi="Calibri"/>
          <w:sz w:val="22"/>
          <w:szCs w:val="22"/>
          <w:lang w:eastAsia="en-GB"/>
        </w:rPr>
      </w:pPr>
      <w:r>
        <w:rPr>
          <w:lang w:eastAsia="zh-CN"/>
        </w:rPr>
        <w:t>5.2.2.2</w:t>
      </w:r>
      <w:r w:rsidRPr="00677C8D">
        <w:rPr>
          <w:rFonts w:ascii="Calibri" w:hAnsi="Calibri"/>
          <w:sz w:val="22"/>
          <w:szCs w:val="22"/>
          <w:lang w:eastAsia="en-GB"/>
        </w:rPr>
        <w:tab/>
      </w:r>
      <w:r>
        <w:rPr>
          <w:lang w:eastAsia="zh-CN"/>
        </w:rPr>
        <w:t>Inheritance</w:t>
      </w:r>
      <w:r>
        <w:tab/>
      </w:r>
      <w:r>
        <w:fldChar w:fldCharType="begin" w:fldLock="1"/>
      </w:r>
      <w:r>
        <w:instrText xml:space="preserve"> PAGEREF _Toc44341245 \h </w:instrText>
      </w:r>
      <w:r>
        <w:fldChar w:fldCharType="separate"/>
      </w:r>
      <w:r>
        <w:t>105</w:t>
      </w:r>
      <w:r>
        <w:fldChar w:fldCharType="end"/>
      </w:r>
    </w:p>
    <w:p w:rsidR="002C3AD9" w:rsidRPr="00677C8D" w:rsidRDefault="002C3AD9">
      <w:pPr>
        <w:pStyle w:val="TOC2"/>
        <w:rPr>
          <w:rFonts w:ascii="Calibri" w:hAnsi="Calibri"/>
          <w:sz w:val="22"/>
          <w:szCs w:val="22"/>
          <w:lang w:eastAsia="en-GB"/>
        </w:rPr>
      </w:pPr>
      <w:r>
        <w:t>5.3</w:t>
      </w:r>
      <w:r w:rsidRPr="00677C8D">
        <w:rPr>
          <w:rFonts w:ascii="Calibri" w:hAnsi="Calibri"/>
          <w:sz w:val="22"/>
          <w:szCs w:val="22"/>
          <w:lang w:eastAsia="en-GB"/>
        </w:rPr>
        <w:tab/>
      </w:r>
      <w:r>
        <w:t>Class definitions</w:t>
      </w:r>
      <w:r>
        <w:tab/>
      </w:r>
      <w:r>
        <w:fldChar w:fldCharType="begin" w:fldLock="1"/>
      </w:r>
      <w:r>
        <w:instrText xml:space="preserve"> PAGEREF _Toc44341246 \h </w:instrText>
      </w:r>
      <w:r>
        <w:fldChar w:fldCharType="separate"/>
      </w:r>
      <w:r>
        <w:t>105</w:t>
      </w:r>
      <w:r>
        <w:fldChar w:fldCharType="end"/>
      </w:r>
    </w:p>
    <w:p w:rsidR="002C3AD9" w:rsidRPr="00677C8D" w:rsidRDefault="002C3AD9">
      <w:pPr>
        <w:pStyle w:val="TOC3"/>
        <w:rPr>
          <w:rFonts w:ascii="Calibri" w:hAnsi="Calibri"/>
          <w:sz w:val="22"/>
          <w:szCs w:val="22"/>
          <w:lang w:eastAsia="en-GB"/>
        </w:rPr>
      </w:pPr>
      <w:r w:rsidRPr="00E805FF">
        <w:rPr>
          <w:rFonts w:cs="Arial"/>
          <w:lang w:eastAsia="zh-CN"/>
        </w:rPr>
        <w:t>5.3.1</w:t>
      </w:r>
      <w:r w:rsidRPr="00677C8D">
        <w:rPr>
          <w:rFonts w:ascii="Calibri" w:hAnsi="Calibri"/>
          <w:sz w:val="22"/>
          <w:szCs w:val="22"/>
          <w:lang w:eastAsia="en-GB"/>
        </w:rPr>
        <w:tab/>
      </w:r>
      <w:r w:rsidRPr="00E805FF">
        <w:rPr>
          <w:rFonts w:ascii="Courier New" w:hAnsi="Courier New"/>
        </w:rPr>
        <w:t>AMFFunction</w:t>
      </w:r>
      <w:r>
        <w:tab/>
      </w:r>
      <w:r>
        <w:fldChar w:fldCharType="begin" w:fldLock="1"/>
      </w:r>
      <w:r>
        <w:instrText xml:space="preserve"> PAGEREF _Toc44341247 \h </w:instrText>
      </w:r>
      <w:r>
        <w:fldChar w:fldCharType="separate"/>
      </w:r>
      <w:r>
        <w:t>105</w:t>
      </w:r>
      <w:r>
        <w:fldChar w:fldCharType="end"/>
      </w:r>
    </w:p>
    <w:p w:rsidR="002C3AD9" w:rsidRPr="004C2BE0" w:rsidRDefault="002C3AD9">
      <w:pPr>
        <w:pStyle w:val="TOC4"/>
        <w:rPr>
          <w:rFonts w:ascii="Calibri" w:hAnsi="Calibri"/>
          <w:sz w:val="22"/>
          <w:szCs w:val="22"/>
          <w:lang w:val="fr-FR" w:eastAsia="en-GB"/>
          <w:rPrChange w:id="2294" w:author="32.423_CR0115R1_(Rel-16)_TM_SBMA, OAM_RTT" w:date="2020-07-06T10:41:00Z">
            <w:rPr>
              <w:rFonts w:ascii="Calibri" w:hAnsi="Calibri"/>
              <w:sz w:val="22"/>
              <w:szCs w:val="22"/>
              <w:lang w:eastAsia="en-GB"/>
            </w:rPr>
          </w:rPrChange>
        </w:rPr>
      </w:pPr>
      <w:r w:rsidRPr="004C2BE0">
        <w:rPr>
          <w:lang w:val="fr-FR" w:eastAsia="zh-CN"/>
          <w:rPrChange w:id="2295" w:author="32.423_CR0115R1_(Rel-16)_TM_SBMA, OAM_RTT" w:date="2020-07-06T10:41:00Z">
            <w:rPr>
              <w:lang w:eastAsia="zh-CN"/>
            </w:rPr>
          </w:rPrChange>
        </w:rPr>
        <w:t>5.3</w:t>
      </w:r>
      <w:r w:rsidRPr="004C2BE0">
        <w:rPr>
          <w:lang w:val="fr-FR"/>
          <w:rPrChange w:id="2296" w:author="32.423_CR0115R1_(Rel-16)_TM_SBMA, OAM_RTT" w:date="2020-07-06T10:41:00Z">
            <w:rPr/>
          </w:rPrChange>
        </w:rPr>
        <w:t>.1.1</w:t>
      </w:r>
      <w:r w:rsidRPr="004C2BE0">
        <w:rPr>
          <w:rFonts w:ascii="Calibri" w:hAnsi="Calibri"/>
          <w:sz w:val="22"/>
          <w:szCs w:val="22"/>
          <w:lang w:val="fr-FR" w:eastAsia="en-GB"/>
          <w:rPrChange w:id="2297" w:author="32.423_CR0115R1_(Rel-16)_TM_SBMA, OAM_RTT" w:date="2020-07-06T10:41:00Z">
            <w:rPr>
              <w:rFonts w:ascii="Calibri" w:hAnsi="Calibri"/>
              <w:sz w:val="22"/>
              <w:szCs w:val="22"/>
              <w:lang w:eastAsia="en-GB"/>
            </w:rPr>
          </w:rPrChange>
        </w:rPr>
        <w:tab/>
      </w:r>
      <w:r w:rsidRPr="004C2BE0">
        <w:rPr>
          <w:lang w:val="fr-FR"/>
          <w:rPrChange w:id="2298" w:author="32.423_CR0115R1_(Rel-16)_TM_SBMA, OAM_RTT" w:date="2020-07-06T10:41:00Z">
            <w:rPr/>
          </w:rPrChange>
        </w:rPr>
        <w:t>Definition</w:t>
      </w:r>
      <w:r w:rsidRPr="004C2BE0">
        <w:rPr>
          <w:lang w:val="fr-FR"/>
          <w:rPrChange w:id="2299" w:author="32.423_CR0115R1_(Rel-16)_TM_SBMA, OAM_RTT" w:date="2020-07-06T10:41:00Z">
            <w:rPr/>
          </w:rPrChange>
        </w:rPr>
        <w:tab/>
      </w:r>
      <w:r>
        <w:fldChar w:fldCharType="begin" w:fldLock="1"/>
      </w:r>
      <w:r w:rsidRPr="004C2BE0">
        <w:rPr>
          <w:lang w:val="fr-FR"/>
          <w:rPrChange w:id="2300" w:author="32.423_CR0115R1_(Rel-16)_TM_SBMA, OAM_RTT" w:date="2020-07-06T10:41:00Z">
            <w:rPr/>
          </w:rPrChange>
        </w:rPr>
        <w:instrText xml:space="preserve"> PAGEREF _Toc44341248 \h </w:instrText>
      </w:r>
      <w:r>
        <w:fldChar w:fldCharType="separate"/>
      </w:r>
      <w:r w:rsidRPr="004C2BE0">
        <w:rPr>
          <w:lang w:val="fr-FR"/>
          <w:rPrChange w:id="2301" w:author="32.423_CR0115R1_(Rel-16)_TM_SBMA, OAM_RTT" w:date="2020-07-06T10:41:00Z">
            <w:rPr/>
          </w:rPrChange>
        </w:rPr>
        <w:t>105</w:t>
      </w:r>
      <w:r>
        <w:fldChar w:fldCharType="end"/>
      </w:r>
    </w:p>
    <w:p w:rsidR="002C3AD9" w:rsidRPr="004C2BE0" w:rsidRDefault="002C3AD9">
      <w:pPr>
        <w:pStyle w:val="TOC4"/>
        <w:rPr>
          <w:rFonts w:ascii="Calibri" w:hAnsi="Calibri"/>
          <w:sz w:val="22"/>
          <w:szCs w:val="22"/>
          <w:lang w:val="fr-FR" w:eastAsia="en-GB"/>
          <w:rPrChange w:id="2302" w:author="32.423_CR0115R1_(Rel-16)_TM_SBMA, OAM_RTT" w:date="2020-07-06T10:41:00Z">
            <w:rPr>
              <w:rFonts w:ascii="Calibri" w:hAnsi="Calibri"/>
              <w:sz w:val="22"/>
              <w:szCs w:val="22"/>
              <w:lang w:eastAsia="en-GB"/>
            </w:rPr>
          </w:rPrChange>
        </w:rPr>
      </w:pPr>
      <w:r w:rsidRPr="004C2BE0">
        <w:rPr>
          <w:lang w:val="fr-FR"/>
          <w:rPrChange w:id="2303" w:author="32.423_CR0115R1_(Rel-16)_TM_SBMA, OAM_RTT" w:date="2020-07-06T10:41:00Z">
            <w:rPr/>
          </w:rPrChange>
        </w:rPr>
        <w:t>5.3.1.2</w:t>
      </w:r>
      <w:r w:rsidRPr="004C2BE0">
        <w:rPr>
          <w:rFonts w:ascii="Calibri" w:hAnsi="Calibri"/>
          <w:sz w:val="22"/>
          <w:szCs w:val="22"/>
          <w:lang w:val="fr-FR" w:eastAsia="en-GB"/>
          <w:rPrChange w:id="2304" w:author="32.423_CR0115R1_(Rel-16)_TM_SBMA, OAM_RTT" w:date="2020-07-06T10:41:00Z">
            <w:rPr>
              <w:rFonts w:ascii="Calibri" w:hAnsi="Calibri"/>
              <w:sz w:val="22"/>
              <w:szCs w:val="22"/>
              <w:lang w:eastAsia="en-GB"/>
            </w:rPr>
          </w:rPrChange>
        </w:rPr>
        <w:tab/>
      </w:r>
      <w:r w:rsidRPr="004C2BE0">
        <w:rPr>
          <w:lang w:val="fr-FR"/>
          <w:rPrChange w:id="2305" w:author="32.423_CR0115R1_(Rel-16)_TM_SBMA, OAM_RTT" w:date="2020-07-06T10:41:00Z">
            <w:rPr/>
          </w:rPrChange>
        </w:rPr>
        <w:t>Attributes</w:t>
      </w:r>
      <w:r w:rsidRPr="004C2BE0">
        <w:rPr>
          <w:lang w:val="fr-FR"/>
          <w:rPrChange w:id="2306" w:author="32.423_CR0115R1_(Rel-16)_TM_SBMA, OAM_RTT" w:date="2020-07-06T10:41:00Z">
            <w:rPr/>
          </w:rPrChange>
        </w:rPr>
        <w:tab/>
      </w:r>
      <w:r>
        <w:fldChar w:fldCharType="begin" w:fldLock="1"/>
      </w:r>
      <w:r w:rsidRPr="004C2BE0">
        <w:rPr>
          <w:lang w:val="fr-FR"/>
          <w:rPrChange w:id="2307" w:author="32.423_CR0115R1_(Rel-16)_TM_SBMA, OAM_RTT" w:date="2020-07-06T10:41:00Z">
            <w:rPr/>
          </w:rPrChange>
        </w:rPr>
        <w:instrText xml:space="preserve"> PAGEREF _Toc44341249 \h </w:instrText>
      </w:r>
      <w:r>
        <w:fldChar w:fldCharType="separate"/>
      </w:r>
      <w:r w:rsidRPr="004C2BE0">
        <w:rPr>
          <w:lang w:val="fr-FR"/>
          <w:rPrChange w:id="2308" w:author="32.423_CR0115R1_(Rel-16)_TM_SBMA, OAM_RTT" w:date="2020-07-06T10:41:00Z">
            <w:rPr/>
          </w:rPrChange>
        </w:rPr>
        <w:t>105</w:t>
      </w:r>
      <w:r>
        <w:fldChar w:fldCharType="end"/>
      </w:r>
    </w:p>
    <w:p w:rsidR="002C3AD9" w:rsidRPr="004C2BE0" w:rsidRDefault="002C3AD9">
      <w:pPr>
        <w:pStyle w:val="TOC4"/>
        <w:rPr>
          <w:rFonts w:ascii="Calibri" w:hAnsi="Calibri"/>
          <w:sz w:val="22"/>
          <w:szCs w:val="22"/>
          <w:lang w:val="fr-FR" w:eastAsia="en-GB"/>
          <w:rPrChange w:id="2309" w:author="32.423_CR0115R1_(Rel-16)_TM_SBMA, OAM_RTT" w:date="2020-07-06T10:41:00Z">
            <w:rPr>
              <w:rFonts w:ascii="Calibri" w:hAnsi="Calibri"/>
              <w:sz w:val="22"/>
              <w:szCs w:val="22"/>
              <w:lang w:eastAsia="en-GB"/>
            </w:rPr>
          </w:rPrChange>
        </w:rPr>
      </w:pPr>
      <w:r w:rsidRPr="004C2BE0">
        <w:rPr>
          <w:lang w:val="fr-FR"/>
          <w:rPrChange w:id="2310" w:author="32.423_CR0115R1_(Rel-16)_TM_SBMA, OAM_RTT" w:date="2020-07-06T10:41:00Z">
            <w:rPr/>
          </w:rPrChange>
        </w:rPr>
        <w:t>5.3.1.3</w:t>
      </w:r>
      <w:r w:rsidRPr="004C2BE0">
        <w:rPr>
          <w:rFonts w:ascii="Calibri" w:hAnsi="Calibri"/>
          <w:sz w:val="22"/>
          <w:szCs w:val="22"/>
          <w:lang w:val="fr-FR" w:eastAsia="en-GB"/>
          <w:rPrChange w:id="2311" w:author="32.423_CR0115R1_(Rel-16)_TM_SBMA, OAM_RTT" w:date="2020-07-06T10:41:00Z">
            <w:rPr>
              <w:rFonts w:ascii="Calibri" w:hAnsi="Calibri"/>
              <w:sz w:val="22"/>
              <w:szCs w:val="22"/>
              <w:lang w:eastAsia="en-GB"/>
            </w:rPr>
          </w:rPrChange>
        </w:rPr>
        <w:tab/>
      </w:r>
      <w:r w:rsidRPr="004C2BE0">
        <w:rPr>
          <w:lang w:val="fr-FR"/>
          <w:rPrChange w:id="2312" w:author="32.423_CR0115R1_(Rel-16)_TM_SBMA, OAM_RTT" w:date="2020-07-06T10:41:00Z">
            <w:rPr/>
          </w:rPrChange>
        </w:rPr>
        <w:t>Attribute constraints</w:t>
      </w:r>
      <w:r w:rsidRPr="004C2BE0">
        <w:rPr>
          <w:lang w:val="fr-FR"/>
          <w:rPrChange w:id="2313" w:author="32.423_CR0115R1_(Rel-16)_TM_SBMA, OAM_RTT" w:date="2020-07-06T10:41:00Z">
            <w:rPr/>
          </w:rPrChange>
        </w:rPr>
        <w:tab/>
      </w:r>
      <w:r>
        <w:fldChar w:fldCharType="begin" w:fldLock="1"/>
      </w:r>
      <w:r w:rsidRPr="004C2BE0">
        <w:rPr>
          <w:lang w:val="fr-FR"/>
          <w:rPrChange w:id="2314" w:author="32.423_CR0115R1_(Rel-16)_TM_SBMA, OAM_RTT" w:date="2020-07-06T10:41:00Z">
            <w:rPr/>
          </w:rPrChange>
        </w:rPr>
        <w:instrText xml:space="preserve"> PAGEREF _Toc44341250 \h </w:instrText>
      </w:r>
      <w:r>
        <w:fldChar w:fldCharType="separate"/>
      </w:r>
      <w:r w:rsidRPr="004C2BE0">
        <w:rPr>
          <w:lang w:val="fr-FR"/>
          <w:rPrChange w:id="2315" w:author="32.423_CR0115R1_(Rel-16)_TM_SBMA, OAM_RTT" w:date="2020-07-06T10:41:00Z">
            <w:rPr/>
          </w:rPrChange>
        </w:rPr>
        <w:t>106</w:t>
      </w:r>
      <w:r>
        <w:fldChar w:fldCharType="end"/>
      </w:r>
    </w:p>
    <w:p w:rsidR="002C3AD9" w:rsidRPr="004C2BE0" w:rsidRDefault="002C3AD9">
      <w:pPr>
        <w:pStyle w:val="TOC4"/>
        <w:rPr>
          <w:rFonts w:ascii="Calibri" w:hAnsi="Calibri"/>
          <w:sz w:val="22"/>
          <w:szCs w:val="22"/>
          <w:lang w:val="fr-FR" w:eastAsia="en-GB"/>
          <w:rPrChange w:id="2316" w:author="32.423_CR0115R1_(Rel-16)_TM_SBMA, OAM_RTT" w:date="2020-07-06T10:41:00Z">
            <w:rPr>
              <w:rFonts w:ascii="Calibri" w:hAnsi="Calibri"/>
              <w:sz w:val="22"/>
              <w:szCs w:val="22"/>
              <w:lang w:eastAsia="en-GB"/>
            </w:rPr>
          </w:rPrChange>
        </w:rPr>
      </w:pPr>
      <w:r w:rsidRPr="004C2BE0">
        <w:rPr>
          <w:lang w:val="fr-FR" w:eastAsia="zh-CN"/>
          <w:rPrChange w:id="2317" w:author="32.423_CR0115R1_(Rel-16)_TM_SBMA, OAM_RTT" w:date="2020-07-06T10:41:00Z">
            <w:rPr>
              <w:lang w:eastAsia="zh-CN"/>
            </w:rPr>
          </w:rPrChange>
        </w:rPr>
        <w:t>5</w:t>
      </w:r>
      <w:r w:rsidRPr="004C2BE0">
        <w:rPr>
          <w:lang w:val="fr-FR"/>
          <w:rPrChange w:id="2318" w:author="32.423_CR0115R1_(Rel-16)_TM_SBMA, OAM_RTT" w:date="2020-07-06T10:41:00Z">
            <w:rPr/>
          </w:rPrChange>
        </w:rPr>
        <w:t>.3.1.4</w:t>
      </w:r>
      <w:r w:rsidRPr="004C2BE0">
        <w:rPr>
          <w:rFonts w:ascii="Calibri" w:hAnsi="Calibri"/>
          <w:sz w:val="22"/>
          <w:szCs w:val="22"/>
          <w:lang w:val="fr-FR" w:eastAsia="en-GB"/>
          <w:rPrChange w:id="2319" w:author="32.423_CR0115R1_(Rel-16)_TM_SBMA, OAM_RTT" w:date="2020-07-06T10:41:00Z">
            <w:rPr>
              <w:rFonts w:ascii="Calibri" w:hAnsi="Calibri"/>
              <w:sz w:val="22"/>
              <w:szCs w:val="22"/>
              <w:lang w:eastAsia="en-GB"/>
            </w:rPr>
          </w:rPrChange>
        </w:rPr>
        <w:tab/>
      </w:r>
      <w:r w:rsidRPr="004C2BE0">
        <w:rPr>
          <w:lang w:val="fr-FR"/>
          <w:rPrChange w:id="2320" w:author="32.423_CR0115R1_(Rel-16)_TM_SBMA, OAM_RTT" w:date="2020-07-06T10:41:00Z">
            <w:rPr/>
          </w:rPrChange>
        </w:rPr>
        <w:t>Notifications</w:t>
      </w:r>
      <w:r w:rsidRPr="004C2BE0">
        <w:rPr>
          <w:lang w:val="fr-FR"/>
          <w:rPrChange w:id="2321" w:author="32.423_CR0115R1_(Rel-16)_TM_SBMA, OAM_RTT" w:date="2020-07-06T10:41:00Z">
            <w:rPr/>
          </w:rPrChange>
        </w:rPr>
        <w:tab/>
      </w:r>
      <w:r>
        <w:fldChar w:fldCharType="begin" w:fldLock="1"/>
      </w:r>
      <w:r w:rsidRPr="004C2BE0">
        <w:rPr>
          <w:lang w:val="fr-FR"/>
          <w:rPrChange w:id="2322" w:author="32.423_CR0115R1_(Rel-16)_TM_SBMA, OAM_RTT" w:date="2020-07-06T10:41:00Z">
            <w:rPr/>
          </w:rPrChange>
        </w:rPr>
        <w:instrText xml:space="preserve"> PAGEREF _Toc44341251 \h </w:instrText>
      </w:r>
      <w:r>
        <w:fldChar w:fldCharType="separate"/>
      </w:r>
      <w:r w:rsidRPr="004C2BE0">
        <w:rPr>
          <w:lang w:val="fr-FR"/>
          <w:rPrChange w:id="2323" w:author="32.423_CR0115R1_(Rel-16)_TM_SBMA, OAM_RTT" w:date="2020-07-06T10:41:00Z">
            <w:rPr/>
          </w:rPrChange>
        </w:rPr>
        <w:t>106</w:t>
      </w:r>
      <w:r>
        <w:fldChar w:fldCharType="end"/>
      </w:r>
    </w:p>
    <w:p w:rsidR="002C3AD9" w:rsidRPr="004C2BE0" w:rsidRDefault="002C3AD9">
      <w:pPr>
        <w:pStyle w:val="TOC3"/>
        <w:rPr>
          <w:rFonts w:ascii="Calibri" w:hAnsi="Calibri"/>
          <w:sz w:val="22"/>
          <w:szCs w:val="22"/>
          <w:lang w:val="fr-FR" w:eastAsia="en-GB"/>
          <w:rPrChange w:id="2324" w:author="32.423_CR0115R1_(Rel-16)_TM_SBMA, OAM_RTT" w:date="2020-07-06T10:41:00Z">
            <w:rPr>
              <w:rFonts w:ascii="Calibri" w:hAnsi="Calibri"/>
              <w:sz w:val="22"/>
              <w:szCs w:val="22"/>
              <w:lang w:eastAsia="en-GB"/>
            </w:rPr>
          </w:rPrChange>
        </w:rPr>
      </w:pPr>
      <w:r w:rsidRPr="004C2BE0">
        <w:rPr>
          <w:rFonts w:cs="Arial"/>
          <w:lang w:val="fr-FR" w:eastAsia="zh-CN"/>
          <w:rPrChange w:id="2325" w:author="32.423_CR0115R1_(Rel-16)_TM_SBMA, OAM_RTT" w:date="2020-07-06T10:41:00Z">
            <w:rPr>
              <w:rFonts w:cs="Arial"/>
              <w:lang w:eastAsia="zh-CN"/>
            </w:rPr>
          </w:rPrChange>
        </w:rPr>
        <w:t>5.3.2</w:t>
      </w:r>
      <w:r w:rsidRPr="004C2BE0">
        <w:rPr>
          <w:rFonts w:ascii="Calibri" w:hAnsi="Calibri"/>
          <w:sz w:val="22"/>
          <w:szCs w:val="22"/>
          <w:lang w:val="fr-FR" w:eastAsia="en-GB"/>
          <w:rPrChange w:id="2326" w:author="32.423_CR0115R1_(Rel-16)_TM_SBMA, OAM_RTT" w:date="2020-07-06T10:41:00Z">
            <w:rPr>
              <w:rFonts w:ascii="Calibri" w:hAnsi="Calibri"/>
              <w:sz w:val="22"/>
              <w:szCs w:val="22"/>
              <w:lang w:eastAsia="en-GB"/>
            </w:rPr>
          </w:rPrChange>
        </w:rPr>
        <w:tab/>
      </w:r>
      <w:r w:rsidRPr="004C2BE0">
        <w:rPr>
          <w:rFonts w:ascii="Courier New" w:hAnsi="Courier New"/>
          <w:lang w:val="fr-FR"/>
          <w:rPrChange w:id="2327" w:author="32.423_CR0115R1_(Rel-16)_TM_SBMA, OAM_RTT" w:date="2020-07-06T10:41:00Z">
            <w:rPr>
              <w:rFonts w:ascii="Courier New" w:hAnsi="Courier New"/>
            </w:rPr>
          </w:rPrChange>
        </w:rPr>
        <w:t>SMFFunction</w:t>
      </w:r>
      <w:r w:rsidRPr="004C2BE0">
        <w:rPr>
          <w:lang w:val="fr-FR"/>
          <w:rPrChange w:id="2328" w:author="32.423_CR0115R1_(Rel-16)_TM_SBMA, OAM_RTT" w:date="2020-07-06T10:41:00Z">
            <w:rPr/>
          </w:rPrChange>
        </w:rPr>
        <w:tab/>
      </w:r>
      <w:r>
        <w:fldChar w:fldCharType="begin" w:fldLock="1"/>
      </w:r>
      <w:r w:rsidRPr="004C2BE0">
        <w:rPr>
          <w:lang w:val="fr-FR"/>
          <w:rPrChange w:id="2329" w:author="32.423_CR0115R1_(Rel-16)_TM_SBMA, OAM_RTT" w:date="2020-07-06T10:41:00Z">
            <w:rPr/>
          </w:rPrChange>
        </w:rPr>
        <w:instrText xml:space="preserve"> PAGEREF _Toc44341252 \h </w:instrText>
      </w:r>
      <w:r>
        <w:fldChar w:fldCharType="separate"/>
      </w:r>
      <w:r w:rsidRPr="004C2BE0">
        <w:rPr>
          <w:lang w:val="fr-FR"/>
          <w:rPrChange w:id="2330" w:author="32.423_CR0115R1_(Rel-16)_TM_SBMA, OAM_RTT" w:date="2020-07-06T10:41:00Z">
            <w:rPr/>
          </w:rPrChange>
        </w:rPr>
        <w:t>106</w:t>
      </w:r>
      <w:r>
        <w:fldChar w:fldCharType="end"/>
      </w:r>
    </w:p>
    <w:p w:rsidR="002C3AD9" w:rsidRPr="004C2BE0" w:rsidRDefault="002C3AD9">
      <w:pPr>
        <w:pStyle w:val="TOC4"/>
        <w:rPr>
          <w:rFonts w:ascii="Calibri" w:hAnsi="Calibri"/>
          <w:sz w:val="22"/>
          <w:szCs w:val="22"/>
          <w:lang w:val="fr-FR" w:eastAsia="en-GB"/>
          <w:rPrChange w:id="2331" w:author="32.423_CR0115R1_(Rel-16)_TM_SBMA, OAM_RTT" w:date="2020-07-06T10:41:00Z">
            <w:rPr>
              <w:rFonts w:ascii="Calibri" w:hAnsi="Calibri"/>
              <w:sz w:val="22"/>
              <w:szCs w:val="22"/>
              <w:lang w:eastAsia="en-GB"/>
            </w:rPr>
          </w:rPrChange>
        </w:rPr>
      </w:pPr>
      <w:r w:rsidRPr="004C2BE0">
        <w:rPr>
          <w:lang w:val="fr-FR" w:eastAsia="zh-CN"/>
          <w:rPrChange w:id="2332" w:author="32.423_CR0115R1_(Rel-16)_TM_SBMA, OAM_RTT" w:date="2020-07-06T10:41:00Z">
            <w:rPr>
              <w:lang w:eastAsia="zh-CN"/>
            </w:rPr>
          </w:rPrChange>
        </w:rPr>
        <w:t>5.3</w:t>
      </w:r>
      <w:r w:rsidRPr="004C2BE0">
        <w:rPr>
          <w:lang w:val="fr-FR"/>
          <w:rPrChange w:id="2333" w:author="32.423_CR0115R1_(Rel-16)_TM_SBMA, OAM_RTT" w:date="2020-07-06T10:41:00Z">
            <w:rPr/>
          </w:rPrChange>
        </w:rPr>
        <w:t>.2.1</w:t>
      </w:r>
      <w:r w:rsidRPr="004C2BE0">
        <w:rPr>
          <w:rFonts w:ascii="Calibri" w:hAnsi="Calibri"/>
          <w:sz w:val="22"/>
          <w:szCs w:val="22"/>
          <w:lang w:val="fr-FR" w:eastAsia="en-GB"/>
          <w:rPrChange w:id="2334" w:author="32.423_CR0115R1_(Rel-16)_TM_SBMA, OAM_RTT" w:date="2020-07-06T10:41:00Z">
            <w:rPr>
              <w:rFonts w:ascii="Calibri" w:hAnsi="Calibri"/>
              <w:sz w:val="22"/>
              <w:szCs w:val="22"/>
              <w:lang w:eastAsia="en-GB"/>
            </w:rPr>
          </w:rPrChange>
        </w:rPr>
        <w:tab/>
      </w:r>
      <w:r w:rsidRPr="004C2BE0">
        <w:rPr>
          <w:lang w:val="fr-FR"/>
          <w:rPrChange w:id="2335" w:author="32.423_CR0115R1_(Rel-16)_TM_SBMA, OAM_RTT" w:date="2020-07-06T10:41:00Z">
            <w:rPr/>
          </w:rPrChange>
        </w:rPr>
        <w:t>Definition</w:t>
      </w:r>
      <w:r w:rsidRPr="004C2BE0">
        <w:rPr>
          <w:lang w:val="fr-FR"/>
          <w:rPrChange w:id="2336" w:author="32.423_CR0115R1_(Rel-16)_TM_SBMA, OAM_RTT" w:date="2020-07-06T10:41:00Z">
            <w:rPr/>
          </w:rPrChange>
        </w:rPr>
        <w:tab/>
      </w:r>
      <w:r>
        <w:fldChar w:fldCharType="begin" w:fldLock="1"/>
      </w:r>
      <w:r w:rsidRPr="004C2BE0">
        <w:rPr>
          <w:lang w:val="fr-FR"/>
          <w:rPrChange w:id="2337" w:author="32.423_CR0115R1_(Rel-16)_TM_SBMA, OAM_RTT" w:date="2020-07-06T10:41:00Z">
            <w:rPr/>
          </w:rPrChange>
        </w:rPr>
        <w:instrText xml:space="preserve"> PAGEREF _Toc44341253 \h </w:instrText>
      </w:r>
      <w:r>
        <w:fldChar w:fldCharType="separate"/>
      </w:r>
      <w:r w:rsidRPr="004C2BE0">
        <w:rPr>
          <w:lang w:val="fr-FR"/>
          <w:rPrChange w:id="2338" w:author="32.423_CR0115R1_(Rel-16)_TM_SBMA, OAM_RTT" w:date="2020-07-06T10:41:00Z">
            <w:rPr/>
          </w:rPrChange>
        </w:rPr>
        <w:t>106</w:t>
      </w:r>
      <w:r>
        <w:fldChar w:fldCharType="end"/>
      </w:r>
    </w:p>
    <w:p w:rsidR="002C3AD9" w:rsidRPr="004C2BE0" w:rsidRDefault="002C3AD9">
      <w:pPr>
        <w:pStyle w:val="TOC4"/>
        <w:rPr>
          <w:rFonts w:ascii="Calibri" w:hAnsi="Calibri"/>
          <w:sz w:val="22"/>
          <w:szCs w:val="22"/>
          <w:lang w:val="fr-FR" w:eastAsia="en-GB"/>
          <w:rPrChange w:id="2339" w:author="32.423_CR0115R1_(Rel-16)_TM_SBMA, OAM_RTT" w:date="2020-07-06T10:41:00Z">
            <w:rPr>
              <w:rFonts w:ascii="Calibri" w:hAnsi="Calibri"/>
              <w:sz w:val="22"/>
              <w:szCs w:val="22"/>
              <w:lang w:eastAsia="en-GB"/>
            </w:rPr>
          </w:rPrChange>
        </w:rPr>
      </w:pPr>
      <w:r w:rsidRPr="004C2BE0">
        <w:rPr>
          <w:lang w:val="fr-FR"/>
          <w:rPrChange w:id="2340" w:author="32.423_CR0115R1_(Rel-16)_TM_SBMA, OAM_RTT" w:date="2020-07-06T10:41:00Z">
            <w:rPr/>
          </w:rPrChange>
        </w:rPr>
        <w:t>5.3.2.2</w:t>
      </w:r>
      <w:r w:rsidRPr="004C2BE0">
        <w:rPr>
          <w:rFonts w:ascii="Calibri" w:hAnsi="Calibri"/>
          <w:sz w:val="22"/>
          <w:szCs w:val="22"/>
          <w:lang w:val="fr-FR" w:eastAsia="en-GB"/>
          <w:rPrChange w:id="2341" w:author="32.423_CR0115R1_(Rel-16)_TM_SBMA, OAM_RTT" w:date="2020-07-06T10:41:00Z">
            <w:rPr>
              <w:rFonts w:ascii="Calibri" w:hAnsi="Calibri"/>
              <w:sz w:val="22"/>
              <w:szCs w:val="22"/>
              <w:lang w:eastAsia="en-GB"/>
            </w:rPr>
          </w:rPrChange>
        </w:rPr>
        <w:tab/>
      </w:r>
      <w:r w:rsidRPr="004C2BE0">
        <w:rPr>
          <w:lang w:val="fr-FR"/>
          <w:rPrChange w:id="2342" w:author="32.423_CR0115R1_(Rel-16)_TM_SBMA, OAM_RTT" w:date="2020-07-06T10:41:00Z">
            <w:rPr/>
          </w:rPrChange>
        </w:rPr>
        <w:t>Attributes</w:t>
      </w:r>
      <w:r w:rsidRPr="004C2BE0">
        <w:rPr>
          <w:lang w:val="fr-FR"/>
          <w:rPrChange w:id="2343" w:author="32.423_CR0115R1_(Rel-16)_TM_SBMA, OAM_RTT" w:date="2020-07-06T10:41:00Z">
            <w:rPr/>
          </w:rPrChange>
        </w:rPr>
        <w:tab/>
      </w:r>
      <w:r>
        <w:fldChar w:fldCharType="begin" w:fldLock="1"/>
      </w:r>
      <w:r w:rsidRPr="004C2BE0">
        <w:rPr>
          <w:lang w:val="fr-FR"/>
          <w:rPrChange w:id="2344" w:author="32.423_CR0115R1_(Rel-16)_TM_SBMA, OAM_RTT" w:date="2020-07-06T10:41:00Z">
            <w:rPr/>
          </w:rPrChange>
        </w:rPr>
        <w:instrText xml:space="preserve"> PAGEREF _Toc44341254 \h </w:instrText>
      </w:r>
      <w:r>
        <w:fldChar w:fldCharType="separate"/>
      </w:r>
      <w:r w:rsidRPr="004C2BE0">
        <w:rPr>
          <w:lang w:val="fr-FR"/>
          <w:rPrChange w:id="2345" w:author="32.423_CR0115R1_(Rel-16)_TM_SBMA, OAM_RTT" w:date="2020-07-06T10:41:00Z">
            <w:rPr/>
          </w:rPrChange>
        </w:rPr>
        <w:t>106</w:t>
      </w:r>
      <w:r>
        <w:fldChar w:fldCharType="end"/>
      </w:r>
    </w:p>
    <w:p w:rsidR="002C3AD9" w:rsidRPr="004C2BE0" w:rsidRDefault="002C3AD9">
      <w:pPr>
        <w:pStyle w:val="TOC4"/>
        <w:rPr>
          <w:rFonts w:ascii="Calibri" w:hAnsi="Calibri"/>
          <w:sz w:val="22"/>
          <w:szCs w:val="22"/>
          <w:lang w:val="fr-FR" w:eastAsia="en-GB"/>
          <w:rPrChange w:id="2346" w:author="32.423_CR0115R1_(Rel-16)_TM_SBMA, OAM_RTT" w:date="2020-07-06T10:41:00Z">
            <w:rPr>
              <w:rFonts w:ascii="Calibri" w:hAnsi="Calibri"/>
              <w:sz w:val="22"/>
              <w:szCs w:val="22"/>
              <w:lang w:eastAsia="en-GB"/>
            </w:rPr>
          </w:rPrChange>
        </w:rPr>
      </w:pPr>
      <w:r w:rsidRPr="004C2BE0">
        <w:rPr>
          <w:lang w:val="fr-FR"/>
          <w:rPrChange w:id="2347" w:author="32.423_CR0115R1_(Rel-16)_TM_SBMA, OAM_RTT" w:date="2020-07-06T10:41:00Z">
            <w:rPr/>
          </w:rPrChange>
        </w:rPr>
        <w:t>5.3.2.3</w:t>
      </w:r>
      <w:r w:rsidRPr="004C2BE0">
        <w:rPr>
          <w:rFonts w:ascii="Calibri" w:hAnsi="Calibri"/>
          <w:sz w:val="22"/>
          <w:szCs w:val="22"/>
          <w:lang w:val="fr-FR" w:eastAsia="en-GB"/>
          <w:rPrChange w:id="2348" w:author="32.423_CR0115R1_(Rel-16)_TM_SBMA, OAM_RTT" w:date="2020-07-06T10:41:00Z">
            <w:rPr>
              <w:rFonts w:ascii="Calibri" w:hAnsi="Calibri"/>
              <w:sz w:val="22"/>
              <w:szCs w:val="22"/>
              <w:lang w:eastAsia="en-GB"/>
            </w:rPr>
          </w:rPrChange>
        </w:rPr>
        <w:tab/>
      </w:r>
      <w:r w:rsidRPr="004C2BE0">
        <w:rPr>
          <w:lang w:val="fr-FR"/>
          <w:rPrChange w:id="2349" w:author="32.423_CR0115R1_(Rel-16)_TM_SBMA, OAM_RTT" w:date="2020-07-06T10:41:00Z">
            <w:rPr/>
          </w:rPrChange>
        </w:rPr>
        <w:t>Attribute constraints</w:t>
      </w:r>
      <w:r w:rsidRPr="004C2BE0">
        <w:rPr>
          <w:lang w:val="fr-FR"/>
          <w:rPrChange w:id="2350" w:author="32.423_CR0115R1_(Rel-16)_TM_SBMA, OAM_RTT" w:date="2020-07-06T10:41:00Z">
            <w:rPr/>
          </w:rPrChange>
        </w:rPr>
        <w:tab/>
      </w:r>
      <w:r>
        <w:fldChar w:fldCharType="begin" w:fldLock="1"/>
      </w:r>
      <w:r w:rsidRPr="004C2BE0">
        <w:rPr>
          <w:lang w:val="fr-FR"/>
          <w:rPrChange w:id="2351" w:author="32.423_CR0115R1_(Rel-16)_TM_SBMA, OAM_RTT" w:date="2020-07-06T10:41:00Z">
            <w:rPr/>
          </w:rPrChange>
        </w:rPr>
        <w:instrText xml:space="preserve"> PAGEREF _Toc44341255 \h </w:instrText>
      </w:r>
      <w:r>
        <w:fldChar w:fldCharType="separate"/>
      </w:r>
      <w:r w:rsidRPr="004C2BE0">
        <w:rPr>
          <w:lang w:val="fr-FR"/>
          <w:rPrChange w:id="2352" w:author="32.423_CR0115R1_(Rel-16)_TM_SBMA, OAM_RTT" w:date="2020-07-06T10:41:00Z">
            <w:rPr/>
          </w:rPrChange>
        </w:rPr>
        <w:t>106</w:t>
      </w:r>
      <w:r>
        <w:fldChar w:fldCharType="end"/>
      </w:r>
    </w:p>
    <w:p w:rsidR="002C3AD9" w:rsidRPr="004C2BE0" w:rsidRDefault="002C3AD9">
      <w:pPr>
        <w:pStyle w:val="TOC4"/>
        <w:rPr>
          <w:rFonts w:ascii="Calibri" w:hAnsi="Calibri"/>
          <w:sz w:val="22"/>
          <w:szCs w:val="22"/>
          <w:lang w:val="fr-FR" w:eastAsia="en-GB"/>
          <w:rPrChange w:id="2353" w:author="32.423_CR0115R1_(Rel-16)_TM_SBMA, OAM_RTT" w:date="2020-07-06T10:41:00Z">
            <w:rPr>
              <w:rFonts w:ascii="Calibri" w:hAnsi="Calibri"/>
              <w:sz w:val="22"/>
              <w:szCs w:val="22"/>
              <w:lang w:eastAsia="en-GB"/>
            </w:rPr>
          </w:rPrChange>
        </w:rPr>
      </w:pPr>
      <w:r w:rsidRPr="004C2BE0">
        <w:rPr>
          <w:lang w:val="fr-FR" w:eastAsia="zh-CN"/>
          <w:rPrChange w:id="2354" w:author="32.423_CR0115R1_(Rel-16)_TM_SBMA, OAM_RTT" w:date="2020-07-06T10:41:00Z">
            <w:rPr>
              <w:lang w:eastAsia="zh-CN"/>
            </w:rPr>
          </w:rPrChange>
        </w:rPr>
        <w:t>5</w:t>
      </w:r>
      <w:r w:rsidRPr="004C2BE0">
        <w:rPr>
          <w:lang w:val="fr-FR"/>
          <w:rPrChange w:id="2355" w:author="32.423_CR0115R1_(Rel-16)_TM_SBMA, OAM_RTT" w:date="2020-07-06T10:41:00Z">
            <w:rPr/>
          </w:rPrChange>
        </w:rPr>
        <w:t>.3.2.4</w:t>
      </w:r>
      <w:r w:rsidRPr="004C2BE0">
        <w:rPr>
          <w:rFonts w:ascii="Calibri" w:hAnsi="Calibri"/>
          <w:sz w:val="22"/>
          <w:szCs w:val="22"/>
          <w:lang w:val="fr-FR" w:eastAsia="en-GB"/>
          <w:rPrChange w:id="2356" w:author="32.423_CR0115R1_(Rel-16)_TM_SBMA, OAM_RTT" w:date="2020-07-06T10:41:00Z">
            <w:rPr>
              <w:rFonts w:ascii="Calibri" w:hAnsi="Calibri"/>
              <w:sz w:val="22"/>
              <w:szCs w:val="22"/>
              <w:lang w:eastAsia="en-GB"/>
            </w:rPr>
          </w:rPrChange>
        </w:rPr>
        <w:tab/>
      </w:r>
      <w:r w:rsidRPr="004C2BE0">
        <w:rPr>
          <w:lang w:val="fr-FR"/>
          <w:rPrChange w:id="2357" w:author="32.423_CR0115R1_(Rel-16)_TM_SBMA, OAM_RTT" w:date="2020-07-06T10:41:00Z">
            <w:rPr/>
          </w:rPrChange>
        </w:rPr>
        <w:t>Notifications</w:t>
      </w:r>
      <w:r w:rsidRPr="004C2BE0">
        <w:rPr>
          <w:lang w:val="fr-FR"/>
          <w:rPrChange w:id="2358" w:author="32.423_CR0115R1_(Rel-16)_TM_SBMA, OAM_RTT" w:date="2020-07-06T10:41:00Z">
            <w:rPr/>
          </w:rPrChange>
        </w:rPr>
        <w:tab/>
      </w:r>
      <w:r>
        <w:fldChar w:fldCharType="begin" w:fldLock="1"/>
      </w:r>
      <w:r w:rsidRPr="004C2BE0">
        <w:rPr>
          <w:lang w:val="fr-FR"/>
          <w:rPrChange w:id="2359" w:author="32.423_CR0115R1_(Rel-16)_TM_SBMA, OAM_RTT" w:date="2020-07-06T10:41:00Z">
            <w:rPr/>
          </w:rPrChange>
        </w:rPr>
        <w:instrText xml:space="preserve"> PAGEREF _Toc44341256 \h </w:instrText>
      </w:r>
      <w:r>
        <w:fldChar w:fldCharType="separate"/>
      </w:r>
      <w:r w:rsidRPr="004C2BE0">
        <w:rPr>
          <w:lang w:val="fr-FR"/>
          <w:rPrChange w:id="2360" w:author="32.423_CR0115R1_(Rel-16)_TM_SBMA, OAM_RTT" w:date="2020-07-06T10:41:00Z">
            <w:rPr/>
          </w:rPrChange>
        </w:rPr>
        <w:t>106</w:t>
      </w:r>
      <w:r>
        <w:fldChar w:fldCharType="end"/>
      </w:r>
    </w:p>
    <w:p w:rsidR="002C3AD9" w:rsidRPr="004C2BE0" w:rsidRDefault="002C3AD9">
      <w:pPr>
        <w:pStyle w:val="TOC3"/>
        <w:rPr>
          <w:rFonts w:ascii="Calibri" w:hAnsi="Calibri"/>
          <w:sz w:val="22"/>
          <w:szCs w:val="22"/>
          <w:lang w:val="fr-FR" w:eastAsia="en-GB"/>
          <w:rPrChange w:id="2361" w:author="32.423_CR0115R1_(Rel-16)_TM_SBMA, OAM_RTT" w:date="2020-07-06T10:41:00Z">
            <w:rPr>
              <w:rFonts w:ascii="Calibri" w:hAnsi="Calibri"/>
              <w:sz w:val="22"/>
              <w:szCs w:val="22"/>
              <w:lang w:eastAsia="en-GB"/>
            </w:rPr>
          </w:rPrChange>
        </w:rPr>
      </w:pPr>
      <w:r w:rsidRPr="004C2BE0">
        <w:rPr>
          <w:rFonts w:cs="Arial"/>
          <w:lang w:val="fr-FR" w:eastAsia="zh-CN"/>
          <w:rPrChange w:id="2362" w:author="32.423_CR0115R1_(Rel-16)_TM_SBMA, OAM_RTT" w:date="2020-07-06T10:41:00Z">
            <w:rPr>
              <w:rFonts w:cs="Arial"/>
              <w:lang w:eastAsia="zh-CN"/>
            </w:rPr>
          </w:rPrChange>
        </w:rPr>
        <w:t>5.3.3</w:t>
      </w:r>
      <w:r w:rsidRPr="004C2BE0">
        <w:rPr>
          <w:rFonts w:ascii="Calibri" w:hAnsi="Calibri"/>
          <w:sz w:val="22"/>
          <w:szCs w:val="22"/>
          <w:lang w:val="fr-FR" w:eastAsia="en-GB"/>
          <w:rPrChange w:id="2363" w:author="32.423_CR0115R1_(Rel-16)_TM_SBMA, OAM_RTT" w:date="2020-07-06T10:41:00Z">
            <w:rPr>
              <w:rFonts w:ascii="Calibri" w:hAnsi="Calibri"/>
              <w:sz w:val="22"/>
              <w:szCs w:val="22"/>
              <w:lang w:eastAsia="en-GB"/>
            </w:rPr>
          </w:rPrChange>
        </w:rPr>
        <w:tab/>
      </w:r>
      <w:r w:rsidRPr="004C2BE0">
        <w:rPr>
          <w:rFonts w:ascii="Courier New" w:hAnsi="Courier New"/>
          <w:lang w:val="fr-FR"/>
          <w:rPrChange w:id="2364" w:author="32.423_CR0115R1_(Rel-16)_TM_SBMA, OAM_RTT" w:date="2020-07-06T10:41:00Z">
            <w:rPr>
              <w:rFonts w:ascii="Courier New" w:hAnsi="Courier New"/>
            </w:rPr>
          </w:rPrChange>
        </w:rPr>
        <w:t>UPFFunction</w:t>
      </w:r>
      <w:r w:rsidRPr="004C2BE0">
        <w:rPr>
          <w:lang w:val="fr-FR"/>
          <w:rPrChange w:id="2365" w:author="32.423_CR0115R1_(Rel-16)_TM_SBMA, OAM_RTT" w:date="2020-07-06T10:41:00Z">
            <w:rPr/>
          </w:rPrChange>
        </w:rPr>
        <w:tab/>
      </w:r>
      <w:r>
        <w:fldChar w:fldCharType="begin" w:fldLock="1"/>
      </w:r>
      <w:r w:rsidRPr="004C2BE0">
        <w:rPr>
          <w:lang w:val="fr-FR"/>
          <w:rPrChange w:id="2366" w:author="32.423_CR0115R1_(Rel-16)_TM_SBMA, OAM_RTT" w:date="2020-07-06T10:41:00Z">
            <w:rPr/>
          </w:rPrChange>
        </w:rPr>
        <w:instrText xml:space="preserve"> PAGEREF _Toc44341257 \h </w:instrText>
      </w:r>
      <w:r>
        <w:fldChar w:fldCharType="separate"/>
      </w:r>
      <w:r w:rsidRPr="004C2BE0">
        <w:rPr>
          <w:lang w:val="fr-FR"/>
          <w:rPrChange w:id="2367" w:author="32.423_CR0115R1_(Rel-16)_TM_SBMA, OAM_RTT" w:date="2020-07-06T10:41:00Z">
            <w:rPr/>
          </w:rPrChange>
        </w:rPr>
        <w:t>106</w:t>
      </w:r>
      <w:r>
        <w:fldChar w:fldCharType="end"/>
      </w:r>
    </w:p>
    <w:p w:rsidR="002C3AD9" w:rsidRPr="004C2BE0" w:rsidRDefault="002C3AD9">
      <w:pPr>
        <w:pStyle w:val="TOC4"/>
        <w:rPr>
          <w:rFonts w:ascii="Calibri" w:hAnsi="Calibri"/>
          <w:sz w:val="22"/>
          <w:szCs w:val="22"/>
          <w:lang w:val="fr-FR" w:eastAsia="en-GB"/>
          <w:rPrChange w:id="2368" w:author="32.423_CR0115R1_(Rel-16)_TM_SBMA, OAM_RTT" w:date="2020-07-06T10:41:00Z">
            <w:rPr>
              <w:rFonts w:ascii="Calibri" w:hAnsi="Calibri"/>
              <w:sz w:val="22"/>
              <w:szCs w:val="22"/>
              <w:lang w:eastAsia="en-GB"/>
            </w:rPr>
          </w:rPrChange>
        </w:rPr>
      </w:pPr>
      <w:r w:rsidRPr="004C2BE0">
        <w:rPr>
          <w:lang w:val="fr-FR" w:eastAsia="zh-CN"/>
          <w:rPrChange w:id="2369" w:author="32.423_CR0115R1_(Rel-16)_TM_SBMA, OAM_RTT" w:date="2020-07-06T10:41:00Z">
            <w:rPr>
              <w:lang w:eastAsia="zh-CN"/>
            </w:rPr>
          </w:rPrChange>
        </w:rPr>
        <w:t>5.3</w:t>
      </w:r>
      <w:r w:rsidRPr="004C2BE0">
        <w:rPr>
          <w:lang w:val="fr-FR"/>
          <w:rPrChange w:id="2370" w:author="32.423_CR0115R1_(Rel-16)_TM_SBMA, OAM_RTT" w:date="2020-07-06T10:41:00Z">
            <w:rPr/>
          </w:rPrChange>
        </w:rPr>
        <w:t>.3.1</w:t>
      </w:r>
      <w:r w:rsidRPr="004C2BE0">
        <w:rPr>
          <w:rFonts w:ascii="Calibri" w:hAnsi="Calibri"/>
          <w:sz w:val="22"/>
          <w:szCs w:val="22"/>
          <w:lang w:val="fr-FR" w:eastAsia="en-GB"/>
          <w:rPrChange w:id="2371" w:author="32.423_CR0115R1_(Rel-16)_TM_SBMA, OAM_RTT" w:date="2020-07-06T10:41:00Z">
            <w:rPr>
              <w:rFonts w:ascii="Calibri" w:hAnsi="Calibri"/>
              <w:sz w:val="22"/>
              <w:szCs w:val="22"/>
              <w:lang w:eastAsia="en-GB"/>
            </w:rPr>
          </w:rPrChange>
        </w:rPr>
        <w:tab/>
      </w:r>
      <w:r w:rsidRPr="004C2BE0">
        <w:rPr>
          <w:lang w:val="fr-FR"/>
          <w:rPrChange w:id="2372" w:author="32.423_CR0115R1_(Rel-16)_TM_SBMA, OAM_RTT" w:date="2020-07-06T10:41:00Z">
            <w:rPr/>
          </w:rPrChange>
        </w:rPr>
        <w:t>Definition</w:t>
      </w:r>
      <w:r w:rsidRPr="004C2BE0">
        <w:rPr>
          <w:lang w:val="fr-FR"/>
          <w:rPrChange w:id="2373" w:author="32.423_CR0115R1_(Rel-16)_TM_SBMA, OAM_RTT" w:date="2020-07-06T10:41:00Z">
            <w:rPr/>
          </w:rPrChange>
        </w:rPr>
        <w:tab/>
      </w:r>
      <w:r>
        <w:fldChar w:fldCharType="begin" w:fldLock="1"/>
      </w:r>
      <w:r w:rsidRPr="004C2BE0">
        <w:rPr>
          <w:lang w:val="fr-FR"/>
          <w:rPrChange w:id="2374" w:author="32.423_CR0115R1_(Rel-16)_TM_SBMA, OAM_RTT" w:date="2020-07-06T10:41:00Z">
            <w:rPr/>
          </w:rPrChange>
        </w:rPr>
        <w:instrText xml:space="preserve"> PAGEREF _Toc44341258 \h </w:instrText>
      </w:r>
      <w:r>
        <w:fldChar w:fldCharType="separate"/>
      </w:r>
      <w:r w:rsidRPr="004C2BE0">
        <w:rPr>
          <w:lang w:val="fr-FR"/>
          <w:rPrChange w:id="2375" w:author="32.423_CR0115R1_(Rel-16)_TM_SBMA, OAM_RTT" w:date="2020-07-06T10:41:00Z">
            <w:rPr/>
          </w:rPrChange>
        </w:rPr>
        <w:t>106</w:t>
      </w:r>
      <w:r>
        <w:fldChar w:fldCharType="end"/>
      </w:r>
    </w:p>
    <w:p w:rsidR="002C3AD9" w:rsidRPr="004C2BE0" w:rsidRDefault="002C3AD9">
      <w:pPr>
        <w:pStyle w:val="TOC4"/>
        <w:rPr>
          <w:rFonts w:ascii="Calibri" w:hAnsi="Calibri"/>
          <w:sz w:val="22"/>
          <w:szCs w:val="22"/>
          <w:lang w:val="fr-FR" w:eastAsia="en-GB"/>
          <w:rPrChange w:id="2376" w:author="32.423_CR0115R1_(Rel-16)_TM_SBMA, OAM_RTT" w:date="2020-07-06T10:41:00Z">
            <w:rPr>
              <w:rFonts w:ascii="Calibri" w:hAnsi="Calibri"/>
              <w:sz w:val="22"/>
              <w:szCs w:val="22"/>
              <w:lang w:eastAsia="en-GB"/>
            </w:rPr>
          </w:rPrChange>
        </w:rPr>
      </w:pPr>
      <w:r w:rsidRPr="004C2BE0">
        <w:rPr>
          <w:lang w:val="fr-FR"/>
          <w:rPrChange w:id="2377" w:author="32.423_CR0115R1_(Rel-16)_TM_SBMA, OAM_RTT" w:date="2020-07-06T10:41:00Z">
            <w:rPr/>
          </w:rPrChange>
        </w:rPr>
        <w:t>5.3.3.2</w:t>
      </w:r>
      <w:r w:rsidRPr="004C2BE0">
        <w:rPr>
          <w:rFonts w:ascii="Calibri" w:hAnsi="Calibri"/>
          <w:sz w:val="22"/>
          <w:szCs w:val="22"/>
          <w:lang w:val="fr-FR" w:eastAsia="en-GB"/>
          <w:rPrChange w:id="2378" w:author="32.423_CR0115R1_(Rel-16)_TM_SBMA, OAM_RTT" w:date="2020-07-06T10:41:00Z">
            <w:rPr>
              <w:rFonts w:ascii="Calibri" w:hAnsi="Calibri"/>
              <w:sz w:val="22"/>
              <w:szCs w:val="22"/>
              <w:lang w:eastAsia="en-GB"/>
            </w:rPr>
          </w:rPrChange>
        </w:rPr>
        <w:tab/>
      </w:r>
      <w:r w:rsidRPr="004C2BE0">
        <w:rPr>
          <w:lang w:val="fr-FR"/>
          <w:rPrChange w:id="2379" w:author="32.423_CR0115R1_(Rel-16)_TM_SBMA, OAM_RTT" w:date="2020-07-06T10:41:00Z">
            <w:rPr/>
          </w:rPrChange>
        </w:rPr>
        <w:t>Attributes</w:t>
      </w:r>
      <w:r w:rsidRPr="004C2BE0">
        <w:rPr>
          <w:lang w:val="fr-FR"/>
          <w:rPrChange w:id="2380" w:author="32.423_CR0115R1_(Rel-16)_TM_SBMA, OAM_RTT" w:date="2020-07-06T10:41:00Z">
            <w:rPr/>
          </w:rPrChange>
        </w:rPr>
        <w:tab/>
      </w:r>
      <w:r>
        <w:fldChar w:fldCharType="begin" w:fldLock="1"/>
      </w:r>
      <w:r w:rsidRPr="004C2BE0">
        <w:rPr>
          <w:lang w:val="fr-FR"/>
          <w:rPrChange w:id="2381" w:author="32.423_CR0115R1_(Rel-16)_TM_SBMA, OAM_RTT" w:date="2020-07-06T10:41:00Z">
            <w:rPr/>
          </w:rPrChange>
        </w:rPr>
        <w:instrText xml:space="preserve"> PAGEREF _Toc44341259 \h </w:instrText>
      </w:r>
      <w:r>
        <w:fldChar w:fldCharType="separate"/>
      </w:r>
      <w:r w:rsidRPr="004C2BE0">
        <w:rPr>
          <w:lang w:val="fr-FR"/>
          <w:rPrChange w:id="2382" w:author="32.423_CR0115R1_(Rel-16)_TM_SBMA, OAM_RTT" w:date="2020-07-06T10:41:00Z">
            <w:rPr/>
          </w:rPrChange>
        </w:rPr>
        <w:t>106</w:t>
      </w:r>
      <w:r>
        <w:fldChar w:fldCharType="end"/>
      </w:r>
    </w:p>
    <w:p w:rsidR="002C3AD9" w:rsidRPr="004C2BE0" w:rsidRDefault="002C3AD9">
      <w:pPr>
        <w:pStyle w:val="TOC4"/>
        <w:rPr>
          <w:rFonts w:ascii="Calibri" w:hAnsi="Calibri"/>
          <w:sz w:val="22"/>
          <w:szCs w:val="22"/>
          <w:lang w:val="fr-FR" w:eastAsia="en-GB"/>
          <w:rPrChange w:id="2383" w:author="32.423_CR0115R1_(Rel-16)_TM_SBMA, OAM_RTT" w:date="2020-07-06T10:41:00Z">
            <w:rPr>
              <w:rFonts w:ascii="Calibri" w:hAnsi="Calibri"/>
              <w:sz w:val="22"/>
              <w:szCs w:val="22"/>
              <w:lang w:eastAsia="en-GB"/>
            </w:rPr>
          </w:rPrChange>
        </w:rPr>
      </w:pPr>
      <w:r w:rsidRPr="004C2BE0">
        <w:rPr>
          <w:lang w:val="fr-FR"/>
          <w:rPrChange w:id="2384" w:author="32.423_CR0115R1_(Rel-16)_TM_SBMA, OAM_RTT" w:date="2020-07-06T10:41:00Z">
            <w:rPr/>
          </w:rPrChange>
        </w:rPr>
        <w:t>5.3.3.3</w:t>
      </w:r>
      <w:r w:rsidRPr="004C2BE0">
        <w:rPr>
          <w:rFonts w:ascii="Calibri" w:hAnsi="Calibri"/>
          <w:sz w:val="22"/>
          <w:szCs w:val="22"/>
          <w:lang w:val="fr-FR" w:eastAsia="en-GB"/>
          <w:rPrChange w:id="2385" w:author="32.423_CR0115R1_(Rel-16)_TM_SBMA, OAM_RTT" w:date="2020-07-06T10:41:00Z">
            <w:rPr>
              <w:rFonts w:ascii="Calibri" w:hAnsi="Calibri"/>
              <w:sz w:val="22"/>
              <w:szCs w:val="22"/>
              <w:lang w:eastAsia="en-GB"/>
            </w:rPr>
          </w:rPrChange>
        </w:rPr>
        <w:tab/>
      </w:r>
      <w:r w:rsidRPr="004C2BE0">
        <w:rPr>
          <w:lang w:val="fr-FR"/>
          <w:rPrChange w:id="2386" w:author="32.423_CR0115R1_(Rel-16)_TM_SBMA, OAM_RTT" w:date="2020-07-06T10:41:00Z">
            <w:rPr/>
          </w:rPrChange>
        </w:rPr>
        <w:t>Attribute constraints</w:t>
      </w:r>
      <w:r w:rsidRPr="004C2BE0">
        <w:rPr>
          <w:lang w:val="fr-FR"/>
          <w:rPrChange w:id="2387" w:author="32.423_CR0115R1_(Rel-16)_TM_SBMA, OAM_RTT" w:date="2020-07-06T10:41:00Z">
            <w:rPr/>
          </w:rPrChange>
        </w:rPr>
        <w:tab/>
      </w:r>
      <w:r>
        <w:fldChar w:fldCharType="begin" w:fldLock="1"/>
      </w:r>
      <w:r w:rsidRPr="004C2BE0">
        <w:rPr>
          <w:lang w:val="fr-FR"/>
          <w:rPrChange w:id="2388" w:author="32.423_CR0115R1_(Rel-16)_TM_SBMA, OAM_RTT" w:date="2020-07-06T10:41:00Z">
            <w:rPr/>
          </w:rPrChange>
        </w:rPr>
        <w:instrText xml:space="preserve"> PAGEREF _Toc44341260 \h </w:instrText>
      </w:r>
      <w:r>
        <w:fldChar w:fldCharType="separate"/>
      </w:r>
      <w:r w:rsidRPr="004C2BE0">
        <w:rPr>
          <w:lang w:val="fr-FR"/>
          <w:rPrChange w:id="2389" w:author="32.423_CR0115R1_(Rel-16)_TM_SBMA, OAM_RTT" w:date="2020-07-06T10:41:00Z">
            <w:rPr/>
          </w:rPrChange>
        </w:rPr>
        <w:t>107</w:t>
      </w:r>
      <w:r>
        <w:fldChar w:fldCharType="end"/>
      </w:r>
    </w:p>
    <w:p w:rsidR="002C3AD9" w:rsidRPr="004C2BE0" w:rsidRDefault="002C3AD9">
      <w:pPr>
        <w:pStyle w:val="TOC4"/>
        <w:rPr>
          <w:rFonts w:ascii="Calibri" w:hAnsi="Calibri"/>
          <w:sz w:val="22"/>
          <w:szCs w:val="22"/>
          <w:lang w:val="fr-FR" w:eastAsia="en-GB"/>
          <w:rPrChange w:id="2390" w:author="32.423_CR0115R1_(Rel-16)_TM_SBMA, OAM_RTT" w:date="2020-07-06T10:41:00Z">
            <w:rPr>
              <w:rFonts w:ascii="Calibri" w:hAnsi="Calibri"/>
              <w:sz w:val="22"/>
              <w:szCs w:val="22"/>
              <w:lang w:eastAsia="en-GB"/>
            </w:rPr>
          </w:rPrChange>
        </w:rPr>
      </w:pPr>
      <w:r w:rsidRPr="004C2BE0">
        <w:rPr>
          <w:lang w:val="fr-FR" w:eastAsia="zh-CN"/>
          <w:rPrChange w:id="2391" w:author="32.423_CR0115R1_(Rel-16)_TM_SBMA, OAM_RTT" w:date="2020-07-06T10:41:00Z">
            <w:rPr>
              <w:lang w:eastAsia="zh-CN"/>
            </w:rPr>
          </w:rPrChange>
        </w:rPr>
        <w:t>5</w:t>
      </w:r>
      <w:r w:rsidRPr="004C2BE0">
        <w:rPr>
          <w:lang w:val="fr-FR"/>
          <w:rPrChange w:id="2392" w:author="32.423_CR0115R1_(Rel-16)_TM_SBMA, OAM_RTT" w:date="2020-07-06T10:41:00Z">
            <w:rPr/>
          </w:rPrChange>
        </w:rPr>
        <w:t>.3.3.4</w:t>
      </w:r>
      <w:r w:rsidRPr="004C2BE0">
        <w:rPr>
          <w:rFonts w:ascii="Calibri" w:hAnsi="Calibri"/>
          <w:sz w:val="22"/>
          <w:szCs w:val="22"/>
          <w:lang w:val="fr-FR" w:eastAsia="en-GB"/>
          <w:rPrChange w:id="2393" w:author="32.423_CR0115R1_(Rel-16)_TM_SBMA, OAM_RTT" w:date="2020-07-06T10:41:00Z">
            <w:rPr>
              <w:rFonts w:ascii="Calibri" w:hAnsi="Calibri"/>
              <w:sz w:val="22"/>
              <w:szCs w:val="22"/>
              <w:lang w:eastAsia="en-GB"/>
            </w:rPr>
          </w:rPrChange>
        </w:rPr>
        <w:tab/>
      </w:r>
      <w:r w:rsidRPr="004C2BE0">
        <w:rPr>
          <w:lang w:val="fr-FR"/>
          <w:rPrChange w:id="2394" w:author="32.423_CR0115R1_(Rel-16)_TM_SBMA, OAM_RTT" w:date="2020-07-06T10:41:00Z">
            <w:rPr/>
          </w:rPrChange>
        </w:rPr>
        <w:t>Notifications</w:t>
      </w:r>
      <w:r w:rsidRPr="004C2BE0">
        <w:rPr>
          <w:lang w:val="fr-FR"/>
          <w:rPrChange w:id="2395" w:author="32.423_CR0115R1_(Rel-16)_TM_SBMA, OAM_RTT" w:date="2020-07-06T10:41:00Z">
            <w:rPr/>
          </w:rPrChange>
        </w:rPr>
        <w:tab/>
      </w:r>
      <w:r>
        <w:fldChar w:fldCharType="begin" w:fldLock="1"/>
      </w:r>
      <w:r w:rsidRPr="004C2BE0">
        <w:rPr>
          <w:lang w:val="fr-FR"/>
          <w:rPrChange w:id="2396" w:author="32.423_CR0115R1_(Rel-16)_TM_SBMA, OAM_RTT" w:date="2020-07-06T10:41:00Z">
            <w:rPr/>
          </w:rPrChange>
        </w:rPr>
        <w:instrText xml:space="preserve"> PAGEREF _Toc44341261 \h </w:instrText>
      </w:r>
      <w:r>
        <w:fldChar w:fldCharType="separate"/>
      </w:r>
      <w:r w:rsidRPr="004C2BE0">
        <w:rPr>
          <w:lang w:val="fr-FR"/>
          <w:rPrChange w:id="2397" w:author="32.423_CR0115R1_(Rel-16)_TM_SBMA, OAM_RTT" w:date="2020-07-06T10:41:00Z">
            <w:rPr/>
          </w:rPrChange>
        </w:rPr>
        <w:t>107</w:t>
      </w:r>
      <w:r>
        <w:fldChar w:fldCharType="end"/>
      </w:r>
    </w:p>
    <w:p w:rsidR="002C3AD9" w:rsidRPr="004C2BE0" w:rsidRDefault="002C3AD9">
      <w:pPr>
        <w:pStyle w:val="TOC3"/>
        <w:rPr>
          <w:rFonts w:ascii="Calibri" w:hAnsi="Calibri"/>
          <w:sz w:val="22"/>
          <w:szCs w:val="22"/>
          <w:lang w:val="fr-FR" w:eastAsia="en-GB"/>
          <w:rPrChange w:id="2398" w:author="32.423_CR0115R1_(Rel-16)_TM_SBMA, OAM_RTT" w:date="2020-07-06T10:41:00Z">
            <w:rPr>
              <w:rFonts w:ascii="Calibri" w:hAnsi="Calibri"/>
              <w:sz w:val="22"/>
              <w:szCs w:val="22"/>
              <w:lang w:eastAsia="en-GB"/>
            </w:rPr>
          </w:rPrChange>
        </w:rPr>
      </w:pPr>
      <w:r w:rsidRPr="004C2BE0">
        <w:rPr>
          <w:rFonts w:cs="Arial"/>
          <w:lang w:val="fr-FR" w:eastAsia="zh-CN"/>
          <w:rPrChange w:id="2399" w:author="32.423_CR0115R1_(Rel-16)_TM_SBMA, OAM_RTT" w:date="2020-07-06T10:41:00Z">
            <w:rPr>
              <w:rFonts w:cs="Arial"/>
              <w:lang w:eastAsia="zh-CN"/>
            </w:rPr>
          </w:rPrChange>
        </w:rPr>
        <w:t>5.3.4</w:t>
      </w:r>
      <w:r w:rsidRPr="004C2BE0">
        <w:rPr>
          <w:rFonts w:ascii="Calibri" w:hAnsi="Calibri"/>
          <w:sz w:val="22"/>
          <w:szCs w:val="22"/>
          <w:lang w:val="fr-FR" w:eastAsia="en-GB"/>
          <w:rPrChange w:id="2400" w:author="32.423_CR0115R1_(Rel-16)_TM_SBMA, OAM_RTT" w:date="2020-07-06T10:41:00Z">
            <w:rPr>
              <w:rFonts w:ascii="Calibri" w:hAnsi="Calibri"/>
              <w:sz w:val="22"/>
              <w:szCs w:val="22"/>
              <w:lang w:eastAsia="en-GB"/>
            </w:rPr>
          </w:rPrChange>
        </w:rPr>
        <w:tab/>
      </w:r>
      <w:r w:rsidRPr="004C2BE0">
        <w:rPr>
          <w:rFonts w:ascii="Courier New" w:hAnsi="Courier New"/>
          <w:lang w:val="fr-FR"/>
          <w:rPrChange w:id="2401" w:author="32.423_CR0115R1_(Rel-16)_TM_SBMA, OAM_RTT" w:date="2020-07-06T10:41:00Z">
            <w:rPr>
              <w:rFonts w:ascii="Courier New" w:hAnsi="Courier New"/>
            </w:rPr>
          </w:rPrChange>
        </w:rPr>
        <w:t>N3IWFFunction</w:t>
      </w:r>
      <w:r w:rsidRPr="004C2BE0">
        <w:rPr>
          <w:lang w:val="fr-FR"/>
          <w:rPrChange w:id="2402" w:author="32.423_CR0115R1_(Rel-16)_TM_SBMA, OAM_RTT" w:date="2020-07-06T10:41:00Z">
            <w:rPr/>
          </w:rPrChange>
        </w:rPr>
        <w:tab/>
      </w:r>
      <w:r>
        <w:fldChar w:fldCharType="begin" w:fldLock="1"/>
      </w:r>
      <w:r w:rsidRPr="004C2BE0">
        <w:rPr>
          <w:lang w:val="fr-FR"/>
          <w:rPrChange w:id="2403" w:author="32.423_CR0115R1_(Rel-16)_TM_SBMA, OAM_RTT" w:date="2020-07-06T10:41:00Z">
            <w:rPr/>
          </w:rPrChange>
        </w:rPr>
        <w:instrText xml:space="preserve"> PAGEREF _Toc44341262 \h </w:instrText>
      </w:r>
      <w:r>
        <w:fldChar w:fldCharType="separate"/>
      </w:r>
      <w:r w:rsidRPr="004C2BE0">
        <w:rPr>
          <w:lang w:val="fr-FR"/>
          <w:rPrChange w:id="2404" w:author="32.423_CR0115R1_(Rel-16)_TM_SBMA, OAM_RTT" w:date="2020-07-06T10:41:00Z">
            <w:rPr/>
          </w:rPrChange>
        </w:rPr>
        <w:t>107</w:t>
      </w:r>
      <w:r>
        <w:fldChar w:fldCharType="end"/>
      </w:r>
    </w:p>
    <w:p w:rsidR="002C3AD9" w:rsidRPr="004C2BE0" w:rsidRDefault="002C3AD9">
      <w:pPr>
        <w:pStyle w:val="TOC4"/>
        <w:rPr>
          <w:rFonts w:ascii="Calibri" w:hAnsi="Calibri"/>
          <w:sz w:val="22"/>
          <w:szCs w:val="22"/>
          <w:lang w:val="fr-FR" w:eastAsia="en-GB"/>
          <w:rPrChange w:id="2405" w:author="32.423_CR0115R1_(Rel-16)_TM_SBMA, OAM_RTT" w:date="2020-07-06T10:41:00Z">
            <w:rPr>
              <w:rFonts w:ascii="Calibri" w:hAnsi="Calibri"/>
              <w:sz w:val="22"/>
              <w:szCs w:val="22"/>
              <w:lang w:eastAsia="en-GB"/>
            </w:rPr>
          </w:rPrChange>
        </w:rPr>
      </w:pPr>
      <w:r w:rsidRPr="004C2BE0">
        <w:rPr>
          <w:lang w:val="fr-FR" w:eastAsia="zh-CN"/>
          <w:rPrChange w:id="2406" w:author="32.423_CR0115R1_(Rel-16)_TM_SBMA, OAM_RTT" w:date="2020-07-06T10:41:00Z">
            <w:rPr>
              <w:lang w:eastAsia="zh-CN"/>
            </w:rPr>
          </w:rPrChange>
        </w:rPr>
        <w:t>5.3</w:t>
      </w:r>
      <w:r w:rsidRPr="004C2BE0">
        <w:rPr>
          <w:lang w:val="fr-FR"/>
          <w:rPrChange w:id="2407" w:author="32.423_CR0115R1_(Rel-16)_TM_SBMA, OAM_RTT" w:date="2020-07-06T10:41:00Z">
            <w:rPr/>
          </w:rPrChange>
        </w:rPr>
        <w:t>.4.1</w:t>
      </w:r>
      <w:r w:rsidRPr="004C2BE0">
        <w:rPr>
          <w:rFonts w:ascii="Calibri" w:hAnsi="Calibri"/>
          <w:sz w:val="22"/>
          <w:szCs w:val="22"/>
          <w:lang w:val="fr-FR" w:eastAsia="en-GB"/>
          <w:rPrChange w:id="2408" w:author="32.423_CR0115R1_(Rel-16)_TM_SBMA, OAM_RTT" w:date="2020-07-06T10:41:00Z">
            <w:rPr>
              <w:rFonts w:ascii="Calibri" w:hAnsi="Calibri"/>
              <w:sz w:val="22"/>
              <w:szCs w:val="22"/>
              <w:lang w:eastAsia="en-GB"/>
            </w:rPr>
          </w:rPrChange>
        </w:rPr>
        <w:tab/>
      </w:r>
      <w:r w:rsidRPr="004C2BE0">
        <w:rPr>
          <w:lang w:val="fr-FR"/>
          <w:rPrChange w:id="2409" w:author="32.423_CR0115R1_(Rel-16)_TM_SBMA, OAM_RTT" w:date="2020-07-06T10:41:00Z">
            <w:rPr/>
          </w:rPrChange>
        </w:rPr>
        <w:t>Definition</w:t>
      </w:r>
      <w:r w:rsidRPr="004C2BE0">
        <w:rPr>
          <w:lang w:val="fr-FR"/>
          <w:rPrChange w:id="2410" w:author="32.423_CR0115R1_(Rel-16)_TM_SBMA, OAM_RTT" w:date="2020-07-06T10:41:00Z">
            <w:rPr/>
          </w:rPrChange>
        </w:rPr>
        <w:tab/>
      </w:r>
      <w:r>
        <w:fldChar w:fldCharType="begin" w:fldLock="1"/>
      </w:r>
      <w:r w:rsidRPr="004C2BE0">
        <w:rPr>
          <w:lang w:val="fr-FR"/>
          <w:rPrChange w:id="2411" w:author="32.423_CR0115R1_(Rel-16)_TM_SBMA, OAM_RTT" w:date="2020-07-06T10:41:00Z">
            <w:rPr/>
          </w:rPrChange>
        </w:rPr>
        <w:instrText xml:space="preserve"> PAGEREF _Toc44341263 \h </w:instrText>
      </w:r>
      <w:r>
        <w:fldChar w:fldCharType="separate"/>
      </w:r>
      <w:r w:rsidRPr="004C2BE0">
        <w:rPr>
          <w:lang w:val="fr-FR"/>
          <w:rPrChange w:id="2412" w:author="32.423_CR0115R1_(Rel-16)_TM_SBMA, OAM_RTT" w:date="2020-07-06T10:41:00Z">
            <w:rPr/>
          </w:rPrChange>
        </w:rPr>
        <w:t>107</w:t>
      </w:r>
      <w:r>
        <w:fldChar w:fldCharType="end"/>
      </w:r>
    </w:p>
    <w:p w:rsidR="002C3AD9" w:rsidRPr="004C2BE0" w:rsidRDefault="002C3AD9">
      <w:pPr>
        <w:pStyle w:val="TOC4"/>
        <w:rPr>
          <w:rFonts w:ascii="Calibri" w:hAnsi="Calibri"/>
          <w:sz w:val="22"/>
          <w:szCs w:val="22"/>
          <w:lang w:val="fr-FR" w:eastAsia="en-GB"/>
          <w:rPrChange w:id="2413" w:author="32.423_CR0115R1_(Rel-16)_TM_SBMA, OAM_RTT" w:date="2020-07-06T10:41:00Z">
            <w:rPr>
              <w:rFonts w:ascii="Calibri" w:hAnsi="Calibri"/>
              <w:sz w:val="22"/>
              <w:szCs w:val="22"/>
              <w:lang w:eastAsia="en-GB"/>
            </w:rPr>
          </w:rPrChange>
        </w:rPr>
      </w:pPr>
      <w:r w:rsidRPr="004C2BE0">
        <w:rPr>
          <w:lang w:val="fr-FR"/>
          <w:rPrChange w:id="2414" w:author="32.423_CR0115R1_(Rel-16)_TM_SBMA, OAM_RTT" w:date="2020-07-06T10:41:00Z">
            <w:rPr/>
          </w:rPrChange>
        </w:rPr>
        <w:t>5.3.4.2</w:t>
      </w:r>
      <w:r w:rsidRPr="004C2BE0">
        <w:rPr>
          <w:rFonts w:ascii="Calibri" w:hAnsi="Calibri"/>
          <w:sz w:val="22"/>
          <w:szCs w:val="22"/>
          <w:lang w:val="fr-FR" w:eastAsia="en-GB"/>
          <w:rPrChange w:id="2415" w:author="32.423_CR0115R1_(Rel-16)_TM_SBMA, OAM_RTT" w:date="2020-07-06T10:41:00Z">
            <w:rPr>
              <w:rFonts w:ascii="Calibri" w:hAnsi="Calibri"/>
              <w:sz w:val="22"/>
              <w:szCs w:val="22"/>
              <w:lang w:eastAsia="en-GB"/>
            </w:rPr>
          </w:rPrChange>
        </w:rPr>
        <w:tab/>
      </w:r>
      <w:r w:rsidRPr="004C2BE0">
        <w:rPr>
          <w:lang w:val="fr-FR"/>
          <w:rPrChange w:id="2416" w:author="32.423_CR0115R1_(Rel-16)_TM_SBMA, OAM_RTT" w:date="2020-07-06T10:41:00Z">
            <w:rPr/>
          </w:rPrChange>
        </w:rPr>
        <w:t>Attributes</w:t>
      </w:r>
      <w:r w:rsidRPr="004C2BE0">
        <w:rPr>
          <w:lang w:val="fr-FR"/>
          <w:rPrChange w:id="2417" w:author="32.423_CR0115R1_(Rel-16)_TM_SBMA, OAM_RTT" w:date="2020-07-06T10:41:00Z">
            <w:rPr/>
          </w:rPrChange>
        </w:rPr>
        <w:tab/>
      </w:r>
      <w:r>
        <w:fldChar w:fldCharType="begin" w:fldLock="1"/>
      </w:r>
      <w:r w:rsidRPr="004C2BE0">
        <w:rPr>
          <w:lang w:val="fr-FR"/>
          <w:rPrChange w:id="2418" w:author="32.423_CR0115R1_(Rel-16)_TM_SBMA, OAM_RTT" w:date="2020-07-06T10:41:00Z">
            <w:rPr/>
          </w:rPrChange>
        </w:rPr>
        <w:instrText xml:space="preserve"> PAGEREF _Toc44341264 \h </w:instrText>
      </w:r>
      <w:r>
        <w:fldChar w:fldCharType="separate"/>
      </w:r>
      <w:r w:rsidRPr="004C2BE0">
        <w:rPr>
          <w:lang w:val="fr-FR"/>
          <w:rPrChange w:id="2419" w:author="32.423_CR0115R1_(Rel-16)_TM_SBMA, OAM_RTT" w:date="2020-07-06T10:41:00Z">
            <w:rPr/>
          </w:rPrChange>
        </w:rPr>
        <w:t>107</w:t>
      </w:r>
      <w:r>
        <w:fldChar w:fldCharType="end"/>
      </w:r>
    </w:p>
    <w:p w:rsidR="002C3AD9" w:rsidRPr="004C2BE0" w:rsidRDefault="002C3AD9">
      <w:pPr>
        <w:pStyle w:val="TOC4"/>
        <w:rPr>
          <w:rFonts w:ascii="Calibri" w:hAnsi="Calibri"/>
          <w:sz w:val="22"/>
          <w:szCs w:val="22"/>
          <w:lang w:val="fr-FR" w:eastAsia="en-GB"/>
          <w:rPrChange w:id="2420" w:author="32.423_CR0115R1_(Rel-16)_TM_SBMA, OAM_RTT" w:date="2020-07-06T10:41:00Z">
            <w:rPr>
              <w:rFonts w:ascii="Calibri" w:hAnsi="Calibri"/>
              <w:sz w:val="22"/>
              <w:szCs w:val="22"/>
              <w:lang w:eastAsia="en-GB"/>
            </w:rPr>
          </w:rPrChange>
        </w:rPr>
      </w:pPr>
      <w:r w:rsidRPr="004C2BE0">
        <w:rPr>
          <w:lang w:val="fr-FR" w:eastAsia="zh-CN"/>
          <w:rPrChange w:id="2421" w:author="32.423_CR0115R1_(Rel-16)_TM_SBMA, OAM_RTT" w:date="2020-07-06T10:41:00Z">
            <w:rPr>
              <w:lang w:eastAsia="zh-CN"/>
            </w:rPr>
          </w:rPrChange>
        </w:rPr>
        <w:t>5</w:t>
      </w:r>
      <w:r w:rsidRPr="004C2BE0">
        <w:rPr>
          <w:lang w:val="fr-FR"/>
          <w:rPrChange w:id="2422" w:author="32.423_CR0115R1_(Rel-16)_TM_SBMA, OAM_RTT" w:date="2020-07-06T10:41:00Z">
            <w:rPr/>
          </w:rPrChange>
        </w:rPr>
        <w:t>.3.4.3</w:t>
      </w:r>
      <w:r w:rsidRPr="004C2BE0">
        <w:rPr>
          <w:rFonts w:ascii="Calibri" w:hAnsi="Calibri"/>
          <w:sz w:val="22"/>
          <w:szCs w:val="22"/>
          <w:lang w:val="fr-FR" w:eastAsia="en-GB"/>
          <w:rPrChange w:id="2423" w:author="32.423_CR0115R1_(Rel-16)_TM_SBMA, OAM_RTT" w:date="2020-07-06T10:41:00Z">
            <w:rPr>
              <w:rFonts w:ascii="Calibri" w:hAnsi="Calibri"/>
              <w:sz w:val="22"/>
              <w:szCs w:val="22"/>
              <w:lang w:eastAsia="en-GB"/>
            </w:rPr>
          </w:rPrChange>
        </w:rPr>
        <w:tab/>
      </w:r>
      <w:r w:rsidRPr="004C2BE0">
        <w:rPr>
          <w:lang w:val="fr-FR"/>
          <w:rPrChange w:id="2424" w:author="32.423_CR0115R1_(Rel-16)_TM_SBMA, OAM_RTT" w:date="2020-07-06T10:41:00Z">
            <w:rPr/>
          </w:rPrChange>
        </w:rPr>
        <w:t>Attribute constraints</w:t>
      </w:r>
      <w:r w:rsidRPr="004C2BE0">
        <w:rPr>
          <w:lang w:val="fr-FR"/>
          <w:rPrChange w:id="2425" w:author="32.423_CR0115R1_(Rel-16)_TM_SBMA, OAM_RTT" w:date="2020-07-06T10:41:00Z">
            <w:rPr/>
          </w:rPrChange>
        </w:rPr>
        <w:tab/>
      </w:r>
      <w:r>
        <w:fldChar w:fldCharType="begin" w:fldLock="1"/>
      </w:r>
      <w:r w:rsidRPr="004C2BE0">
        <w:rPr>
          <w:lang w:val="fr-FR"/>
          <w:rPrChange w:id="2426" w:author="32.423_CR0115R1_(Rel-16)_TM_SBMA, OAM_RTT" w:date="2020-07-06T10:41:00Z">
            <w:rPr/>
          </w:rPrChange>
        </w:rPr>
        <w:instrText xml:space="preserve"> PAGEREF _Toc44341265 \h </w:instrText>
      </w:r>
      <w:r>
        <w:fldChar w:fldCharType="separate"/>
      </w:r>
      <w:r w:rsidRPr="004C2BE0">
        <w:rPr>
          <w:lang w:val="fr-FR"/>
          <w:rPrChange w:id="2427" w:author="32.423_CR0115R1_(Rel-16)_TM_SBMA, OAM_RTT" w:date="2020-07-06T10:41:00Z">
            <w:rPr/>
          </w:rPrChange>
        </w:rPr>
        <w:t>107</w:t>
      </w:r>
      <w:r>
        <w:fldChar w:fldCharType="end"/>
      </w:r>
    </w:p>
    <w:p w:rsidR="002C3AD9" w:rsidRPr="004C2BE0" w:rsidRDefault="002C3AD9">
      <w:pPr>
        <w:pStyle w:val="TOC4"/>
        <w:rPr>
          <w:rFonts w:ascii="Calibri" w:hAnsi="Calibri"/>
          <w:sz w:val="22"/>
          <w:szCs w:val="22"/>
          <w:lang w:val="fr-FR" w:eastAsia="en-GB"/>
          <w:rPrChange w:id="2428" w:author="32.423_CR0115R1_(Rel-16)_TM_SBMA, OAM_RTT" w:date="2020-07-06T10:41:00Z">
            <w:rPr>
              <w:rFonts w:ascii="Calibri" w:hAnsi="Calibri"/>
              <w:sz w:val="22"/>
              <w:szCs w:val="22"/>
              <w:lang w:eastAsia="en-GB"/>
            </w:rPr>
          </w:rPrChange>
        </w:rPr>
      </w:pPr>
      <w:r w:rsidRPr="004C2BE0">
        <w:rPr>
          <w:lang w:val="fr-FR" w:eastAsia="zh-CN"/>
          <w:rPrChange w:id="2429" w:author="32.423_CR0115R1_(Rel-16)_TM_SBMA, OAM_RTT" w:date="2020-07-06T10:41:00Z">
            <w:rPr>
              <w:lang w:eastAsia="zh-CN"/>
            </w:rPr>
          </w:rPrChange>
        </w:rPr>
        <w:t>5</w:t>
      </w:r>
      <w:r w:rsidRPr="004C2BE0">
        <w:rPr>
          <w:lang w:val="fr-FR"/>
          <w:rPrChange w:id="2430" w:author="32.423_CR0115R1_(Rel-16)_TM_SBMA, OAM_RTT" w:date="2020-07-06T10:41:00Z">
            <w:rPr/>
          </w:rPrChange>
        </w:rPr>
        <w:t>.3.4.4</w:t>
      </w:r>
      <w:r w:rsidRPr="004C2BE0">
        <w:rPr>
          <w:rFonts w:ascii="Calibri" w:hAnsi="Calibri"/>
          <w:sz w:val="22"/>
          <w:szCs w:val="22"/>
          <w:lang w:val="fr-FR" w:eastAsia="en-GB"/>
          <w:rPrChange w:id="2431" w:author="32.423_CR0115R1_(Rel-16)_TM_SBMA, OAM_RTT" w:date="2020-07-06T10:41:00Z">
            <w:rPr>
              <w:rFonts w:ascii="Calibri" w:hAnsi="Calibri"/>
              <w:sz w:val="22"/>
              <w:szCs w:val="22"/>
              <w:lang w:eastAsia="en-GB"/>
            </w:rPr>
          </w:rPrChange>
        </w:rPr>
        <w:tab/>
      </w:r>
      <w:r w:rsidRPr="004C2BE0">
        <w:rPr>
          <w:lang w:val="fr-FR"/>
          <w:rPrChange w:id="2432" w:author="32.423_CR0115R1_(Rel-16)_TM_SBMA, OAM_RTT" w:date="2020-07-06T10:41:00Z">
            <w:rPr/>
          </w:rPrChange>
        </w:rPr>
        <w:t>Notifications</w:t>
      </w:r>
      <w:r w:rsidRPr="004C2BE0">
        <w:rPr>
          <w:lang w:val="fr-FR"/>
          <w:rPrChange w:id="2433" w:author="32.423_CR0115R1_(Rel-16)_TM_SBMA, OAM_RTT" w:date="2020-07-06T10:41:00Z">
            <w:rPr/>
          </w:rPrChange>
        </w:rPr>
        <w:tab/>
      </w:r>
      <w:r>
        <w:fldChar w:fldCharType="begin" w:fldLock="1"/>
      </w:r>
      <w:r w:rsidRPr="004C2BE0">
        <w:rPr>
          <w:lang w:val="fr-FR"/>
          <w:rPrChange w:id="2434" w:author="32.423_CR0115R1_(Rel-16)_TM_SBMA, OAM_RTT" w:date="2020-07-06T10:41:00Z">
            <w:rPr/>
          </w:rPrChange>
        </w:rPr>
        <w:instrText xml:space="preserve"> PAGEREF _Toc44341266 \h </w:instrText>
      </w:r>
      <w:r>
        <w:fldChar w:fldCharType="separate"/>
      </w:r>
      <w:r w:rsidRPr="004C2BE0">
        <w:rPr>
          <w:lang w:val="fr-FR"/>
          <w:rPrChange w:id="2435" w:author="32.423_CR0115R1_(Rel-16)_TM_SBMA, OAM_RTT" w:date="2020-07-06T10:41:00Z">
            <w:rPr/>
          </w:rPrChange>
        </w:rPr>
        <w:t>107</w:t>
      </w:r>
      <w:r>
        <w:fldChar w:fldCharType="end"/>
      </w:r>
    </w:p>
    <w:p w:rsidR="002C3AD9" w:rsidRPr="004C2BE0" w:rsidRDefault="002C3AD9">
      <w:pPr>
        <w:pStyle w:val="TOC3"/>
        <w:rPr>
          <w:rFonts w:ascii="Calibri" w:hAnsi="Calibri"/>
          <w:sz w:val="22"/>
          <w:szCs w:val="22"/>
          <w:lang w:val="fr-FR" w:eastAsia="en-GB"/>
          <w:rPrChange w:id="2436" w:author="32.423_CR0115R1_(Rel-16)_TM_SBMA, OAM_RTT" w:date="2020-07-06T10:41:00Z">
            <w:rPr>
              <w:rFonts w:ascii="Calibri" w:hAnsi="Calibri"/>
              <w:sz w:val="22"/>
              <w:szCs w:val="22"/>
              <w:lang w:eastAsia="en-GB"/>
            </w:rPr>
          </w:rPrChange>
        </w:rPr>
      </w:pPr>
      <w:r w:rsidRPr="004C2BE0">
        <w:rPr>
          <w:rFonts w:cs="Arial"/>
          <w:lang w:val="fr-FR" w:eastAsia="zh-CN"/>
          <w:rPrChange w:id="2437" w:author="32.423_CR0115R1_(Rel-16)_TM_SBMA, OAM_RTT" w:date="2020-07-06T10:41:00Z">
            <w:rPr>
              <w:rFonts w:cs="Arial"/>
              <w:lang w:eastAsia="zh-CN"/>
            </w:rPr>
          </w:rPrChange>
        </w:rPr>
        <w:t>5.3.5</w:t>
      </w:r>
      <w:r w:rsidRPr="004C2BE0">
        <w:rPr>
          <w:rFonts w:ascii="Calibri" w:hAnsi="Calibri"/>
          <w:sz w:val="22"/>
          <w:szCs w:val="22"/>
          <w:lang w:val="fr-FR" w:eastAsia="en-GB"/>
          <w:rPrChange w:id="2438" w:author="32.423_CR0115R1_(Rel-16)_TM_SBMA, OAM_RTT" w:date="2020-07-06T10:41:00Z">
            <w:rPr>
              <w:rFonts w:ascii="Calibri" w:hAnsi="Calibri"/>
              <w:sz w:val="22"/>
              <w:szCs w:val="22"/>
              <w:lang w:eastAsia="en-GB"/>
            </w:rPr>
          </w:rPrChange>
        </w:rPr>
        <w:tab/>
      </w:r>
      <w:r w:rsidRPr="004C2BE0">
        <w:rPr>
          <w:rFonts w:ascii="Courier New" w:hAnsi="Courier New"/>
          <w:lang w:val="fr-FR"/>
          <w:rPrChange w:id="2439" w:author="32.423_CR0115R1_(Rel-16)_TM_SBMA, OAM_RTT" w:date="2020-07-06T10:41:00Z">
            <w:rPr>
              <w:rFonts w:ascii="Courier New" w:hAnsi="Courier New"/>
            </w:rPr>
          </w:rPrChange>
        </w:rPr>
        <w:t>PCFFunction</w:t>
      </w:r>
      <w:r w:rsidRPr="004C2BE0">
        <w:rPr>
          <w:lang w:val="fr-FR"/>
          <w:rPrChange w:id="2440" w:author="32.423_CR0115R1_(Rel-16)_TM_SBMA, OAM_RTT" w:date="2020-07-06T10:41:00Z">
            <w:rPr/>
          </w:rPrChange>
        </w:rPr>
        <w:tab/>
      </w:r>
      <w:r>
        <w:fldChar w:fldCharType="begin" w:fldLock="1"/>
      </w:r>
      <w:r w:rsidRPr="004C2BE0">
        <w:rPr>
          <w:lang w:val="fr-FR"/>
          <w:rPrChange w:id="2441" w:author="32.423_CR0115R1_(Rel-16)_TM_SBMA, OAM_RTT" w:date="2020-07-06T10:41:00Z">
            <w:rPr/>
          </w:rPrChange>
        </w:rPr>
        <w:instrText xml:space="preserve"> PAGEREF _Toc44341267 \h </w:instrText>
      </w:r>
      <w:r>
        <w:fldChar w:fldCharType="separate"/>
      </w:r>
      <w:r w:rsidRPr="004C2BE0">
        <w:rPr>
          <w:lang w:val="fr-FR"/>
          <w:rPrChange w:id="2442" w:author="32.423_CR0115R1_(Rel-16)_TM_SBMA, OAM_RTT" w:date="2020-07-06T10:41:00Z">
            <w:rPr/>
          </w:rPrChange>
        </w:rPr>
        <w:t>107</w:t>
      </w:r>
      <w:r>
        <w:fldChar w:fldCharType="end"/>
      </w:r>
    </w:p>
    <w:p w:rsidR="002C3AD9" w:rsidRPr="004C2BE0" w:rsidRDefault="002C3AD9">
      <w:pPr>
        <w:pStyle w:val="TOC4"/>
        <w:rPr>
          <w:rFonts w:ascii="Calibri" w:hAnsi="Calibri"/>
          <w:sz w:val="22"/>
          <w:szCs w:val="22"/>
          <w:lang w:val="fr-FR" w:eastAsia="en-GB"/>
          <w:rPrChange w:id="2443" w:author="32.423_CR0115R1_(Rel-16)_TM_SBMA, OAM_RTT" w:date="2020-07-06T10:41:00Z">
            <w:rPr>
              <w:rFonts w:ascii="Calibri" w:hAnsi="Calibri"/>
              <w:sz w:val="22"/>
              <w:szCs w:val="22"/>
              <w:lang w:eastAsia="en-GB"/>
            </w:rPr>
          </w:rPrChange>
        </w:rPr>
      </w:pPr>
      <w:r w:rsidRPr="004C2BE0">
        <w:rPr>
          <w:lang w:val="fr-FR" w:eastAsia="zh-CN"/>
          <w:rPrChange w:id="2444" w:author="32.423_CR0115R1_(Rel-16)_TM_SBMA, OAM_RTT" w:date="2020-07-06T10:41:00Z">
            <w:rPr>
              <w:lang w:eastAsia="zh-CN"/>
            </w:rPr>
          </w:rPrChange>
        </w:rPr>
        <w:t>5.3</w:t>
      </w:r>
      <w:r w:rsidRPr="004C2BE0">
        <w:rPr>
          <w:lang w:val="fr-FR"/>
          <w:rPrChange w:id="2445" w:author="32.423_CR0115R1_(Rel-16)_TM_SBMA, OAM_RTT" w:date="2020-07-06T10:41:00Z">
            <w:rPr/>
          </w:rPrChange>
        </w:rPr>
        <w:t>.5.1</w:t>
      </w:r>
      <w:r w:rsidRPr="004C2BE0">
        <w:rPr>
          <w:rFonts w:ascii="Calibri" w:hAnsi="Calibri"/>
          <w:sz w:val="22"/>
          <w:szCs w:val="22"/>
          <w:lang w:val="fr-FR" w:eastAsia="en-GB"/>
          <w:rPrChange w:id="2446" w:author="32.423_CR0115R1_(Rel-16)_TM_SBMA, OAM_RTT" w:date="2020-07-06T10:41:00Z">
            <w:rPr>
              <w:rFonts w:ascii="Calibri" w:hAnsi="Calibri"/>
              <w:sz w:val="22"/>
              <w:szCs w:val="22"/>
              <w:lang w:eastAsia="en-GB"/>
            </w:rPr>
          </w:rPrChange>
        </w:rPr>
        <w:tab/>
      </w:r>
      <w:r w:rsidRPr="004C2BE0">
        <w:rPr>
          <w:lang w:val="fr-FR"/>
          <w:rPrChange w:id="2447" w:author="32.423_CR0115R1_(Rel-16)_TM_SBMA, OAM_RTT" w:date="2020-07-06T10:41:00Z">
            <w:rPr/>
          </w:rPrChange>
        </w:rPr>
        <w:t>Definition</w:t>
      </w:r>
      <w:r w:rsidRPr="004C2BE0">
        <w:rPr>
          <w:lang w:val="fr-FR"/>
          <w:rPrChange w:id="2448" w:author="32.423_CR0115R1_(Rel-16)_TM_SBMA, OAM_RTT" w:date="2020-07-06T10:41:00Z">
            <w:rPr/>
          </w:rPrChange>
        </w:rPr>
        <w:tab/>
      </w:r>
      <w:r>
        <w:fldChar w:fldCharType="begin" w:fldLock="1"/>
      </w:r>
      <w:r w:rsidRPr="004C2BE0">
        <w:rPr>
          <w:lang w:val="fr-FR"/>
          <w:rPrChange w:id="2449" w:author="32.423_CR0115R1_(Rel-16)_TM_SBMA, OAM_RTT" w:date="2020-07-06T10:41:00Z">
            <w:rPr/>
          </w:rPrChange>
        </w:rPr>
        <w:instrText xml:space="preserve"> PAGEREF _Toc44341268 \h </w:instrText>
      </w:r>
      <w:r>
        <w:fldChar w:fldCharType="separate"/>
      </w:r>
      <w:r w:rsidRPr="004C2BE0">
        <w:rPr>
          <w:lang w:val="fr-FR"/>
          <w:rPrChange w:id="2450" w:author="32.423_CR0115R1_(Rel-16)_TM_SBMA, OAM_RTT" w:date="2020-07-06T10:41:00Z">
            <w:rPr/>
          </w:rPrChange>
        </w:rPr>
        <w:t>107</w:t>
      </w:r>
      <w:r>
        <w:fldChar w:fldCharType="end"/>
      </w:r>
    </w:p>
    <w:p w:rsidR="002C3AD9" w:rsidRPr="004C2BE0" w:rsidRDefault="002C3AD9">
      <w:pPr>
        <w:pStyle w:val="TOC4"/>
        <w:rPr>
          <w:rFonts w:ascii="Calibri" w:hAnsi="Calibri"/>
          <w:sz w:val="22"/>
          <w:szCs w:val="22"/>
          <w:lang w:val="fr-FR" w:eastAsia="en-GB"/>
          <w:rPrChange w:id="2451" w:author="32.423_CR0115R1_(Rel-16)_TM_SBMA, OAM_RTT" w:date="2020-07-06T10:41:00Z">
            <w:rPr>
              <w:rFonts w:ascii="Calibri" w:hAnsi="Calibri"/>
              <w:sz w:val="22"/>
              <w:szCs w:val="22"/>
              <w:lang w:eastAsia="en-GB"/>
            </w:rPr>
          </w:rPrChange>
        </w:rPr>
      </w:pPr>
      <w:r w:rsidRPr="004C2BE0">
        <w:rPr>
          <w:lang w:val="fr-FR"/>
          <w:rPrChange w:id="2452" w:author="32.423_CR0115R1_(Rel-16)_TM_SBMA, OAM_RTT" w:date="2020-07-06T10:41:00Z">
            <w:rPr/>
          </w:rPrChange>
        </w:rPr>
        <w:t>5.3.5.2</w:t>
      </w:r>
      <w:r w:rsidRPr="004C2BE0">
        <w:rPr>
          <w:rFonts w:ascii="Calibri" w:hAnsi="Calibri"/>
          <w:sz w:val="22"/>
          <w:szCs w:val="22"/>
          <w:lang w:val="fr-FR" w:eastAsia="en-GB"/>
          <w:rPrChange w:id="2453" w:author="32.423_CR0115R1_(Rel-16)_TM_SBMA, OAM_RTT" w:date="2020-07-06T10:41:00Z">
            <w:rPr>
              <w:rFonts w:ascii="Calibri" w:hAnsi="Calibri"/>
              <w:sz w:val="22"/>
              <w:szCs w:val="22"/>
              <w:lang w:eastAsia="en-GB"/>
            </w:rPr>
          </w:rPrChange>
        </w:rPr>
        <w:tab/>
      </w:r>
      <w:r w:rsidRPr="004C2BE0">
        <w:rPr>
          <w:lang w:val="fr-FR"/>
          <w:rPrChange w:id="2454" w:author="32.423_CR0115R1_(Rel-16)_TM_SBMA, OAM_RTT" w:date="2020-07-06T10:41:00Z">
            <w:rPr/>
          </w:rPrChange>
        </w:rPr>
        <w:t>Attributes</w:t>
      </w:r>
      <w:r w:rsidRPr="004C2BE0">
        <w:rPr>
          <w:lang w:val="fr-FR"/>
          <w:rPrChange w:id="2455" w:author="32.423_CR0115R1_(Rel-16)_TM_SBMA, OAM_RTT" w:date="2020-07-06T10:41:00Z">
            <w:rPr/>
          </w:rPrChange>
        </w:rPr>
        <w:tab/>
      </w:r>
      <w:r>
        <w:fldChar w:fldCharType="begin" w:fldLock="1"/>
      </w:r>
      <w:r w:rsidRPr="004C2BE0">
        <w:rPr>
          <w:lang w:val="fr-FR"/>
          <w:rPrChange w:id="2456" w:author="32.423_CR0115R1_(Rel-16)_TM_SBMA, OAM_RTT" w:date="2020-07-06T10:41:00Z">
            <w:rPr/>
          </w:rPrChange>
        </w:rPr>
        <w:instrText xml:space="preserve"> PAGEREF _Toc44341269 \h </w:instrText>
      </w:r>
      <w:r>
        <w:fldChar w:fldCharType="separate"/>
      </w:r>
      <w:r w:rsidRPr="004C2BE0">
        <w:rPr>
          <w:lang w:val="fr-FR"/>
          <w:rPrChange w:id="2457" w:author="32.423_CR0115R1_(Rel-16)_TM_SBMA, OAM_RTT" w:date="2020-07-06T10:41:00Z">
            <w:rPr/>
          </w:rPrChange>
        </w:rPr>
        <w:t>107</w:t>
      </w:r>
      <w:r>
        <w:fldChar w:fldCharType="end"/>
      </w:r>
    </w:p>
    <w:p w:rsidR="002C3AD9" w:rsidRPr="004C2BE0" w:rsidRDefault="002C3AD9">
      <w:pPr>
        <w:pStyle w:val="TOC4"/>
        <w:rPr>
          <w:rFonts w:ascii="Calibri" w:hAnsi="Calibri"/>
          <w:sz w:val="22"/>
          <w:szCs w:val="22"/>
          <w:lang w:val="fr-FR" w:eastAsia="en-GB"/>
          <w:rPrChange w:id="2458" w:author="32.423_CR0115R1_(Rel-16)_TM_SBMA, OAM_RTT" w:date="2020-07-06T10:41:00Z">
            <w:rPr>
              <w:rFonts w:ascii="Calibri" w:hAnsi="Calibri"/>
              <w:sz w:val="22"/>
              <w:szCs w:val="22"/>
              <w:lang w:eastAsia="en-GB"/>
            </w:rPr>
          </w:rPrChange>
        </w:rPr>
      </w:pPr>
      <w:r w:rsidRPr="004C2BE0">
        <w:rPr>
          <w:lang w:val="fr-FR"/>
          <w:rPrChange w:id="2459" w:author="32.423_CR0115R1_(Rel-16)_TM_SBMA, OAM_RTT" w:date="2020-07-06T10:41:00Z">
            <w:rPr/>
          </w:rPrChange>
        </w:rPr>
        <w:t>5.3.5.3</w:t>
      </w:r>
      <w:r w:rsidRPr="004C2BE0">
        <w:rPr>
          <w:rFonts w:ascii="Calibri" w:hAnsi="Calibri"/>
          <w:sz w:val="22"/>
          <w:szCs w:val="22"/>
          <w:lang w:val="fr-FR" w:eastAsia="en-GB"/>
          <w:rPrChange w:id="2460" w:author="32.423_CR0115R1_(Rel-16)_TM_SBMA, OAM_RTT" w:date="2020-07-06T10:41:00Z">
            <w:rPr>
              <w:rFonts w:ascii="Calibri" w:hAnsi="Calibri"/>
              <w:sz w:val="22"/>
              <w:szCs w:val="22"/>
              <w:lang w:eastAsia="en-GB"/>
            </w:rPr>
          </w:rPrChange>
        </w:rPr>
        <w:tab/>
      </w:r>
      <w:r w:rsidRPr="004C2BE0">
        <w:rPr>
          <w:lang w:val="fr-FR"/>
          <w:rPrChange w:id="2461" w:author="32.423_CR0115R1_(Rel-16)_TM_SBMA, OAM_RTT" w:date="2020-07-06T10:41:00Z">
            <w:rPr/>
          </w:rPrChange>
        </w:rPr>
        <w:t>Attribute constraints</w:t>
      </w:r>
      <w:r w:rsidRPr="004C2BE0">
        <w:rPr>
          <w:lang w:val="fr-FR"/>
          <w:rPrChange w:id="2462" w:author="32.423_CR0115R1_(Rel-16)_TM_SBMA, OAM_RTT" w:date="2020-07-06T10:41:00Z">
            <w:rPr/>
          </w:rPrChange>
        </w:rPr>
        <w:tab/>
      </w:r>
      <w:r>
        <w:fldChar w:fldCharType="begin" w:fldLock="1"/>
      </w:r>
      <w:r w:rsidRPr="004C2BE0">
        <w:rPr>
          <w:lang w:val="fr-FR"/>
          <w:rPrChange w:id="2463" w:author="32.423_CR0115R1_(Rel-16)_TM_SBMA, OAM_RTT" w:date="2020-07-06T10:41:00Z">
            <w:rPr/>
          </w:rPrChange>
        </w:rPr>
        <w:instrText xml:space="preserve"> PAGEREF _Toc44341270 \h </w:instrText>
      </w:r>
      <w:r>
        <w:fldChar w:fldCharType="separate"/>
      </w:r>
      <w:r w:rsidRPr="004C2BE0">
        <w:rPr>
          <w:lang w:val="fr-FR"/>
          <w:rPrChange w:id="2464" w:author="32.423_CR0115R1_(Rel-16)_TM_SBMA, OAM_RTT" w:date="2020-07-06T10:41:00Z">
            <w:rPr/>
          </w:rPrChange>
        </w:rPr>
        <w:t>108</w:t>
      </w:r>
      <w:r>
        <w:fldChar w:fldCharType="end"/>
      </w:r>
    </w:p>
    <w:p w:rsidR="002C3AD9" w:rsidRPr="004C2BE0" w:rsidRDefault="002C3AD9">
      <w:pPr>
        <w:pStyle w:val="TOC4"/>
        <w:rPr>
          <w:rFonts w:ascii="Calibri" w:hAnsi="Calibri"/>
          <w:sz w:val="22"/>
          <w:szCs w:val="22"/>
          <w:lang w:val="fr-FR" w:eastAsia="en-GB"/>
          <w:rPrChange w:id="2465" w:author="32.423_CR0115R1_(Rel-16)_TM_SBMA, OAM_RTT" w:date="2020-07-06T10:41:00Z">
            <w:rPr>
              <w:rFonts w:ascii="Calibri" w:hAnsi="Calibri"/>
              <w:sz w:val="22"/>
              <w:szCs w:val="22"/>
              <w:lang w:eastAsia="en-GB"/>
            </w:rPr>
          </w:rPrChange>
        </w:rPr>
      </w:pPr>
      <w:r w:rsidRPr="004C2BE0">
        <w:rPr>
          <w:lang w:val="fr-FR" w:eastAsia="zh-CN"/>
          <w:rPrChange w:id="2466" w:author="32.423_CR0115R1_(Rel-16)_TM_SBMA, OAM_RTT" w:date="2020-07-06T10:41:00Z">
            <w:rPr>
              <w:lang w:eastAsia="zh-CN"/>
            </w:rPr>
          </w:rPrChange>
        </w:rPr>
        <w:t>5</w:t>
      </w:r>
      <w:r w:rsidRPr="004C2BE0">
        <w:rPr>
          <w:lang w:val="fr-FR"/>
          <w:rPrChange w:id="2467" w:author="32.423_CR0115R1_(Rel-16)_TM_SBMA, OAM_RTT" w:date="2020-07-06T10:41:00Z">
            <w:rPr/>
          </w:rPrChange>
        </w:rPr>
        <w:t>.3.5.4</w:t>
      </w:r>
      <w:r w:rsidRPr="004C2BE0">
        <w:rPr>
          <w:rFonts w:ascii="Calibri" w:hAnsi="Calibri"/>
          <w:sz w:val="22"/>
          <w:szCs w:val="22"/>
          <w:lang w:val="fr-FR" w:eastAsia="en-GB"/>
          <w:rPrChange w:id="2468" w:author="32.423_CR0115R1_(Rel-16)_TM_SBMA, OAM_RTT" w:date="2020-07-06T10:41:00Z">
            <w:rPr>
              <w:rFonts w:ascii="Calibri" w:hAnsi="Calibri"/>
              <w:sz w:val="22"/>
              <w:szCs w:val="22"/>
              <w:lang w:eastAsia="en-GB"/>
            </w:rPr>
          </w:rPrChange>
        </w:rPr>
        <w:tab/>
      </w:r>
      <w:r w:rsidRPr="004C2BE0">
        <w:rPr>
          <w:lang w:val="fr-FR"/>
          <w:rPrChange w:id="2469" w:author="32.423_CR0115R1_(Rel-16)_TM_SBMA, OAM_RTT" w:date="2020-07-06T10:41:00Z">
            <w:rPr/>
          </w:rPrChange>
        </w:rPr>
        <w:t>Notifications</w:t>
      </w:r>
      <w:r w:rsidRPr="004C2BE0">
        <w:rPr>
          <w:lang w:val="fr-FR"/>
          <w:rPrChange w:id="2470" w:author="32.423_CR0115R1_(Rel-16)_TM_SBMA, OAM_RTT" w:date="2020-07-06T10:41:00Z">
            <w:rPr/>
          </w:rPrChange>
        </w:rPr>
        <w:tab/>
      </w:r>
      <w:r>
        <w:fldChar w:fldCharType="begin" w:fldLock="1"/>
      </w:r>
      <w:r w:rsidRPr="004C2BE0">
        <w:rPr>
          <w:lang w:val="fr-FR"/>
          <w:rPrChange w:id="2471" w:author="32.423_CR0115R1_(Rel-16)_TM_SBMA, OAM_RTT" w:date="2020-07-06T10:41:00Z">
            <w:rPr/>
          </w:rPrChange>
        </w:rPr>
        <w:instrText xml:space="preserve"> PAGEREF _Toc44341271 \h </w:instrText>
      </w:r>
      <w:r>
        <w:fldChar w:fldCharType="separate"/>
      </w:r>
      <w:r w:rsidRPr="004C2BE0">
        <w:rPr>
          <w:lang w:val="fr-FR"/>
          <w:rPrChange w:id="2472" w:author="32.423_CR0115R1_(Rel-16)_TM_SBMA, OAM_RTT" w:date="2020-07-06T10:41:00Z">
            <w:rPr/>
          </w:rPrChange>
        </w:rPr>
        <w:t>108</w:t>
      </w:r>
      <w:r>
        <w:fldChar w:fldCharType="end"/>
      </w:r>
    </w:p>
    <w:p w:rsidR="002C3AD9" w:rsidRPr="004C2BE0" w:rsidRDefault="002C3AD9">
      <w:pPr>
        <w:pStyle w:val="TOC3"/>
        <w:rPr>
          <w:rFonts w:ascii="Calibri" w:hAnsi="Calibri"/>
          <w:sz w:val="22"/>
          <w:szCs w:val="22"/>
          <w:lang w:val="fr-FR" w:eastAsia="en-GB"/>
          <w:rPrChange w:id="2473" w:author="32.423_CR0115R1_(Rel-16)_TM_SBMA, OAM_RTT" w:date="2020-07-06T10:41:00Z">
            <w:rPr>
              <w:rFonts w:ascii="Calibri" w:hAnsi="Calibri"/>
              <w:sz w:val="22"/>
              <w:szCs w:val="22"/>
              <w:lang w:eastAsia="en-GB"/>
            </w:rPr>
          </w:rPrChange>
        </w:rPr>
      </w:pPr>
      <w:r w:rsidRPr="004C2BE0">
        <w:rPr>
          <w:rFonts w:cs="Arial"/>
          <w:lang w:val="fr-FR" w:eastAsia="zh-CN"/>
          <w:rPrChange w:id="2474" w:author="32.423_CR0115R1_(Rel-16)_TM_SBMA, OAM_RTT" w:date="2020-07-06T10:41:00Z">
            <w:rPr>
              <w:rFonts w:cs="Arial"/>
              <w:lang w:eastAsia="zh-CN"/>
            </w:rPr>
          </w:rPrChange>
        </w:rPr>
        <w:t>5.3.6</w:t>
      </w:r>
      <w:r w:rsidRPr="004C2BE0">
        <w:rPr>
          <w:rFonts w:ascii="Calibri" w:hAnsi="Calibri"/>
          <w:sz w:val="22"/>
          <w:szCs w:val="22"/>
          <w:lang w:val="fr-FR" w:eastAsia="en-GB"/>
          <w:rPrChange w:id="2475" w:author="32.423_CR0115R1_(Rel-16)_TM_SBMA, OAM_RTT" w:date="2020-07-06T10:41:00Z">
            <w:rPr>
              <w:rFonts w:ascii="Calibri" w:hAnsi="Calibri"/>
              <w:sz w:val="22"/>
              <w:szCs w:val="22"/>
              <w:lang w:eastAsia="en-GB"/>
            </w:rPr>
          </w:rPrChange>
        </w:rPr>
        <w:tab/>
      </w:r>
      <w:r w:rsidRPr="004C2BE0">
        <w:rPr>
          <w:rFonts w:ascii="Courier New" w:hAnsi="Courier New"/>
          <w:lang w:val="fr-FR"/>
          <w:rPrChange w:id="2476" w:author="32.423_CR0115R1_(Rel-16)_TM_SBMA, OAM_RTT" w:date="2020-07-06T10:41:00Z">
            <w:rPr>
              <w:rFonts w:ascii="Courier New" w:hAnsi="Courier New"/>
            </w:rPr>
          </w:rPrChange>
        </w:rPr>
        <w:t>AUSFFunction</w:t>
      </w:r>
      <w:r w:rsidRPr="004C2BE0">
        <w:rPr>
          <w:lang w:val="fr-FR"/>
          <w:rPrChange w:id="2477" w:author="32.423_CR0115R1_(Rel-16)_TM_SBMA, OAM_RTT" w:date="2020-07-06T10:41:00Z">
            <w:rPr/>
          </w:rPrChange>
        </w:rPr>
        <w:tab/>
      </w:r>
      <w:r>
        <w:fldChar w:fldCharType="begin" w:fldLock="1"/>
      </w:r>
      <w:r w:rsidRPr="004C2BE0">
        <w:rPr>
          <w:lang w:val="fr-FR"/>
          <w:rPrChange w:id="2478" w:author="32.423_CR0115R1_(Rel-16)_TM_SBMA, OAM_RTT" w:date="2020-07-06T10:41:00Z">
            <w:rPr/>
          </w:rPrChange>
        </w:rPr>
        <w:instrText xml:space="preserve"> PAGEREF _Toc44341272 \h </w:instrText>
      </w:r>
      <w:r>
        <w:fldChar w:fldCharType="separate"/>
      </w:r>
      <w:r w:rsidRPr="004C2BE0">
        <w:rPr>
          <w:lang w:val="fr-FR"/>
          <w:rPrChange w:id="2479" w:author="32.423_CR0115R1_(Rel-16)_TM_SBMA, OAM_RTT" w:date="2020-07-06T10:41:00Z">
            <w:rPr/>
          </w:rPrChange>
        </w:rPr>
        <w:t>108</w:t>
      </w:r>
      <w:r>
        <w:fldChar w:fldCharType="end"/>
      </w:r>
    </w:p>
    <w:p w:rsidR="002C3AD9" w:rsidRPr="004C2BE0" w:rsidRDefault="002C3AD9">
      <w:pPr>
        <w:pStyle w:val="TOC4"/>
        <w:rPr>
          <w:rFonts w:ascii="Calibri" w:hAnsi="Calibri"/>
          <w:sz w:val="22"/>
          <w:szCs w:val="22"/>
          <w:lang w:val="fr-FR" w:eastAsia="en-GB"/>
          <w:rPrChange w:id="2480" w:author="32.423_CR0115R1_(Rel-16)_TM_SBMA, OAM_RTT" w:date="2020-07-06T10:41:00Z">
            <w:rPr>
              <w:rFonts w:ascii="Calibri" w:hAnsi="Calibri"/>
              <w:sz w:val="22"/>
              <w:szCs w:val="22"/>
              <w:lang w:eastAsia="en-GB"/>
            </w:rPr>
          </w:rPrChange>
        </w:rPr>
      </w:pPr>
      <w:r w:rsidRPr="004C2BE0">
        <w:rPr>
          <w:lang w:val="fr-FR" w:eastAsia="zh-CN"/>
          <w:rPrChange w:id="2481" w:author="32.423_CR0115R1_(Rel-16)_TM_SBMA, OAM_RTT" w:date="2020-07-06T10:41:00Z">
            <w:rPr>
              <w:lang w:eastAsia="zh-CN"/>
            </w:rPr>
          </w:rPrChange>
        </w:rPr>
        <w:t>5.3</w:t>
      </w:r>
      <w:r w:rsidRPr="004C2BE0">
        <w:rPr>
          <w:lang w:val="fr-FR"/>
          <w:rPrChange w:id="2482" w:author="32.423_CR0115R1_(Rel-16)_TM_SBMA, OAM_RTT" w:date="2020-07-06T10:41:00Z">
            <w:rPr/>
          </w:rPrChange>
        </w:rPr>
        <w:t>.6.1</w:t>
      </w:r>
      <w:r w:rsidRPr="004C2BE0">
        <w:rPr>
          <w:rFonts w:ascii="Calibri" w:hAnsi="Calibri"/>
          <w:sz w:val="22"/>
          <w:szCs w:val="22"/>
          <w:lang w:val="fr-FR" w:eastAsia="en-GB"/>
          <w:rPrChange w:id="2483" w:author="32.423_CR0115R1_(Rel-16)_TM_SBMA, OAM_RTT" w:date="2020-07-06T10:41:00Z">
            <w:rPr>
              <w:rFonts w:ascii="Calibri" w:hAnsi="Calibri"/>
              <w:sz w:val="22"/>
              <w:szCs w:val="22"/>
              <w:lang w:eastAsia="en-GB"/>
            </w:rPr>
          </w:rPrChange>
        </w:rPr>
        <w:tab/>
      </w:r>
      <w:r w:rsidRPr="004C2BE0">
        <w:rPr>
          <w:lang w:val="fr-FR"/>
          <w:rPrChange w:id="2484" w:author="32.423_CR0115R1_(Rel-16)_TM_SBMA, OAM_RTT" w:date="2020-07-06T10:41:00Z">
            <w:rPr/>
          </w:rPrChange>
        </w:rPr>
        <w:t>Definition</w:t>
      </w:r>
      <w:r w:rsidRPr="004C2BE0">
        <w:rPr>
          <w:lang w:val="fr-FR"/>
          <w:rPrChange w:id="2485" w:author="32.423_CR0115R1_(Rel-16)_TM_SBMA, OAM_RTT" w:date="2020-07-06T10:41:00Z">
            <w:rPr/>
          </w:rPrChange>
        </w:rPr>
        <w:tab/>
      </w:r>
      <w:r>
        <w:fldChar w:fldCharType="begin" w:fldLock="1"/>
      </w:r>
      <w:r w:rsidRPr="004C2BE0">
        <w:rPr>
          <w:lang w:val="fr-FR"/>
          <w:rPrChange w:id="2486" w:author="32.423_CR0115R1_(Rel-16)_TM_SBMA, OAM_RTT" w:date="2020-07-06T10:41:00Z">
            <w:rPr/>
          </w:rPrChange>
        </w:rPr>
        <w:instrText xml:space="preserve"> PAGEREF _Toc44341273 \h </w:instrText>
      </w:r>
      <w:r>
        <w:fldChar w:fldCharType="separate"/>
      </w:r>
      <w:r w:rsidRPr="004C2BE0">
        <w:rPr>
          <w:lang w:val="fr-FR"/>
          <w:rPrChange w:id="2487" w:author="32.423_CR0115R1_(Rel-16)_TM_SBMA, OAM_RTT" w:date="2020-07-06T10:41:00Z">
            <w:rPr/>
          </w:rPrChange>
        </w:rPr>
        <w:t>108</w:t>
      </w:r>
      <w:r>
        <w:fldChar w:fldCharType="end"/>
      </w:r>
    </w:p>
    <w:p w:rsidR="002C3AD9" w:rsidRPr="004C2BE0" w:rsidRDefault="002C3AD9">
      <w:pPr>
        <w:pStyle w:val="TOC4"/>
        <w:rPr>
          <w:rFonts w:ascii="Calibri" w:hAnsi="Calibri"/>
          <w:sz w:val="22"/>
          <w:szCs w:val="22"/>
          <w:lang w:val="fr-FR" w:eastAsia="en-GB"/>
          <w:rPrChange w:id="2488" w:author="32.423_CR0115R1_(Rel-16)_TM_SBMA, OAM_RTT" w:date="2020-07-06T10:41:00Z">
            <w:rPr>
              <w:rFonts w:ascii="Calibri" w:hAnsi="Calibri"/>
              <w:sz w:val="22"/>
              <w:szCs w:val="22"/>
              <w:lang w:eastAsia="en-GB"/>
            </w:rPr>
          </w:rPrChange>
        </w:rPr>
      </w:pPr>
      <w:r w:rsidRPr="004C2BE0">
        <w:rPr>
          <w:lang w:val="fr-FR"/>
          <w:rPrChange w:id="2489" w:author="32.423_CR0115R1_(Rel-16)_TM_SBMA, OAM_RTT" w:date="2020-07-06T10:41:00Z">
            <w:rPr/>
          </w:rPrChange>
        </w:rPr>
        <w:t>5.3.6.2</w:t>
      </w:r>
      <w:r w:rsidRPr="004C2BE0">
        <w:rPr>
          <w:rFonts w:ascii="Calibri" w:hAnsi="Calibri"/>
          <w:sz w:val="22"/>
          <w:szCs w:val="22"/>
          <w:lang w:val="fr-FR" w:eastAsia="en-GB"/>
          <w:rPrChange w:id="2490" w:author="32.423_CR0115R1_(Rel-16)_TM_SBMA, OAM_RTT" w:date="2020-07-06T10:41:00Z">
            <w:rPr>
              <w:rFonts w:ascii="Calibri" w:hAnsi="Calibri"/>
              <w:sz w:val="22"/>
              <w:szCs w:val="22"/>
              <w:lang w:eastAsia="en-GB"/>
            </w:rPr>
          </w:rPrChange>
        </w:rPr>
        <w:tab/>
      </w:r>
      <w:r w:rsidRPr="004C2BE0">
        <w:rPr>
          <w:lang w:val="fr-FR"/>
          <w:rPrChange w:id="2491" w:author="32.423_CR0115R1_(Rel-16)_TM_SBMA, OAM_RTT" w:date="2020-07-06T10:41:00Z">
            <w:rPr/>
          </w:rPrChange>
        </w:rPr>
        <w:t>Attributes</w:t>
      </w:r>
      <w:r w:rsidRPr="004C2BE0">
        <w:rPr>
          <w:lang w:val="fr-FR"/>
          <w:rPrChange w:id="2492" w:author="32.423_CR0115R1_(Rel-16)_TM_SBMA, OAM_RTT" w:date="2020-07-06T10:41:00Z">
            <w:rPr/>
          </w:rPrChange>
        </w:rPr>
        <w:tab/>
      </w:r>
      <w:r>
        <w:fldChar w:fldCharType="begin" w:fldLock="1"/>
      </w:r>
      <w:r w:rsidRPr="004C2BE0">
        <w:rPr>
          <w:lang w:val="fr-FR"/>
          <w:rPrChange w:id="2493" w:author="32.423_CR0115R1_(Rel-16)_TM_SBMA, OAM_RTT" w:date="2020-07-06T10:41:00Z">
            <w:rPr/>
          </w:rPrChange>
        </w:rPr>
        <w:instrText xml:space="preserve"> PAGEREF _Toc44341274 \h </w:instrText>
      </w:r>
      <w:r>
        <w:fldChar w:fldCharType="separate"/>
      </w:r>
      <w:r w:rsidRPr="004C2BE0">
        <w:rPr>
          <w:lang w:val="fr-FR"/>
          <w:rPrChange w:id="2494" w:author="32.423_CR0115R1_(Rel-16)_TM_SBMA, OAM_RTT" w:date="2020-07-06T10:41:00Z">
            <w:rPr/>
          </w:rPrChange>
        </w:rPr>
        <w:t>108</w:t>
      </w:r>
      <w:r>
        <w:fldChar w:fldCharType="end"/>
      </w:r>
    </w:p>
    <w:p w:rsidR="002C3AD9" w:rsidRPr="004C2BE0" w:rsidRDefault="002C3AD9">
      <w:pPr>
        <w:pStyle w:val="TOC4"/>
        <w:rPr>
          <w:rFonts w:ascii="Calibri" w:hAnsi="Calibri"/>
          <w:sz w:val="22"/>
          <w:szCs w:val="22"/>
          <w:lang w:val="fr-FR" w:eastAsia="en-GB"/>
          <w:rPrChange w:id="2495" w:author="32.423_CR0115R1_(Rel-16)_TM_SBMA, OAM_RTT" w:date="2020-07-06T10:41:00Z">
            <w:rPr>
              <w:rFonts w:ascii="Calibri" w:hAnsi="Calibri"/>
              <w:sz w:val="22"/>
              <w:szCs w:val="22"/>
              <w:lang w:eastAsia="en-GB"/>
            </w:rPr>
          </w:rPrChange>
        </w:rPr>
      </w:pPr>
      <w:r w:rsidRPr="004C2BE0">
        <w:rPr>
          <w:lang w:val="fr-FR"/>
          <w:rPrChange w:id="2496" w:author="32.423_CR0115R1_(Rel-16)_TM_SBMA, OAM_RTT" w:date="2020-07-06T10:41:00Z">
            <w:rPr/>
          </w:rPrChange>
        </w:rPr>
        <w:t>5.3.6.3</w:t>
      </w:r>
      <w:r w:rsidRPr="004C2BE0">
        <w:rPr>
          <w:rFonts w:ascii="Calibri" w:hAnsi="Calibri"/>
          <w:sz w:val="22"/>
          <w:szCs w:val="22"/>
          <w:lang w:val="fr-FR" w:eastAsia="en-GB"/>
          <w:rPrChange w:id="2497" w:author="32.423_CR0115R1_(Rel-16)_TM_SBMA, OAM_RTT" w:date="2020-07-06T10:41:00Z">
            <w:rPr>
              <w:rFonts w:ascii="Calibri" w:hAnsi="Calibri"/>
              <w:sz w:val="22"/>
              <w:szCs w:val="22"/>
              <w:lang w:eastAsia="en-GB"/>
            </w:rPr>
          </w:rPrChange>
        </w:rPr>
        <w:tab/>
      </w:r>
      <w:r w:rsidRPr="004C2BE0">
        <w:rPr>
          <w:lang w:val="fr-FR"/>
          <w:rPrChange w:id="2498" w:author="32.423_CR0115R1_(Rel-16)_TM_SBMA, OAM_RTT" w:date="2020-07-06T10:41:00Z">
            <w:rPr/>
          </w:rPrChange>
        </w:rPr>
        <w:t>Attribute constraints</w:t>
      </w:r>
      <w:r w:rsidRPr="004C2BE0">
        <w:rPr>
          <w:lang w:val="fr-FR"/>
          <w:rPrChange w:id="2499" w:author="32.423_CR0115R1_(Rel-16)_TM_SBMA, OAM_RTT" w:date="2020-07-06T10:41:00Z">
            <w:rPr/>
          </w:rPrChange>
        </w:rPr>
        <w:tab/>
      </w:r>
      <w:r>
        <w:fldChar w:fldCharType="begin" w:fldLock="1"/>
      </w:r>
      <w:r w:rsidRPr="004C2BE0">
        <w:rPr>
          <w:lang w:val="fr-FR"/>
          <w:rPrChange w:id="2500" w:author="32.423_CR0115R1_(Rel-16)_TM_SBMA, OAM_RTT" w:date="2020-07-06T10:41:00Z">
            <w:rPr/>
          </w:rPrChange>
        </w:rPr>
        <w:instrText xml:space="preserve"> PAGEREF _Toc44341275 \h </w:instrText>
      </w:r>
      <w:r>
        <w:fldChar w:fldCharType="separate"/>
      </w:r>
      <w:r w:rsidRPr="004C2BE0">
        <w:rPr>
          <w:lang w:val="fr-FR"/>
          <w:rPrChange w:id="2501" w:author="32.423_CR0115R1_(Rel-16)_TM_SBMA, OAM_RTT" w:date="2020-07-06T10:41:00Z">
            <w:rPr/>
          </w:rPrChange>
        </w:rPr>
        <w:t>108</w:t>
      </w:r>
      <w:r>
        <w:fldChar w:fldCharType="end"/>
      </w:r>
    </w:p>
    <w:p w:rsidR="002C3AD9" w:rsidRPr="004C2BE0" w:rsidRDefault="002C3AD9">
      <w:pPr>
        <w:pStyle w:val="TOC4"/>
        <w:rPr>
          <w:rFonts w:ascii="Calibri" w:hAnsi="Calibri"/>
          <w:sz w:val="22"/>
          <w:szCs w:val="22"/>
          <w:lang w:val="fr-FR" w:eastAsia="en-GB"/>
          <w:rPrChange w:id="2502" w:author="32.423_CR0115R1_(Rel-16)_TM_SBMA, OAM_RTT" w:date="2020-07-06T10:41:00Z">
            <w:rPr>
              <w:rFonts w:ascii="Calibri" w:hAnsi="Calibri"/>
              <w:sz w:val="22"/>
              <w:szCs w:val="22"/>
              <w:lang w:eastAsia="en-GB"/>
            </w:rPr>
          </w:rPrChange>
        </w:rPr>
      </w:pPr>
      <w:r w:rsidRPr="004C2BE0">
        <w:rPr>
          <w:lang w:val="fr-FR" w:eastAsia="zh-CN"/>
          <w:rPrChange w:id="2503" w:author="32.423_CR0115R1_(Rel-16)_TM_SBMA, OAM_RTT" w:date="2020-07-06T10:41:00Z">
            <w:rPr>
              <w:lang w:eastAsia="zh-CN"/>
            </w:rPr>
          </w:rPrChange>
        </w:rPr>
        <w:lastRenderedPageBreak/>
        <w:t>5</w:t>
      </w:r>
      <w:r w:rsidRPr="004C2BE0">
        <w:rPr>
          <w:lang w:val="fr-FR"/>
          <w:rPrChange w:id="2504" w:author="32.423_CR0115R1_(Rel-16)_TM_SBMA, OAM_RTT" w:date="2020-07-06T10:41:00Z">
            <w:rPr/>
          </w:rPrChange>
        </w:rPr>
        <w:t>.3.6.4</w:t>
      </w:r>
      <w:r w:rsidRPr="004C2BE0">
        <w:rPr>
          <w:rFonts w:ascii="Calibri" w:hAnsi="Calibri"/>
          <w:sz w:val="22"/>
          <w:szCs w:val="22"/>
          <w:lang w:val="fr-FR" w:eastAsia="en-GB"/>
          <w:rPrChange w:id="2505" w:author="32.423_CR0115R1_(Rel-16)_TM_SBMA, OAM_RTT" w:date="2020-07-06T10:41:00Z">
            <w:rPr>
              <w:rFonts w:ascii="Calibri" w:hAnsi="Calibri"/>
              <w:sz w:val="22"/>
              <w:szCs w:val="22"/>
              <w:lang w:eastAsia="en-GB"/>
            </w:rPr>
          </w:rPrChange>
        </w:rPr>
        <w:tab/>
      </w:r>
      <w:r w:rsidRPr="004C2BE0">
        <w:rPr>
          <w:lang w:val="fr-FR"/>
          <w:rPrChange w:id="2506" w:author="32.423_CR0115R1_(Rel-16)_TM_SBMA, OAM_RTT" w:date="2020-07-06T10:41:00Z">
            <w:rPr/>
          </w:rPrChange>
        </w:rPr>
        <w:t>Notifications</w:t>
      </w:r>
      <w:r w:rsidRPr="004C2BE0">
        <w:rPr>
          <w:lang w:val="fr-FR"/>
          <w:rPrChange w:id="2507" w:author="32.423_CR0115R1_(Rel-16)_TM_SBMA, OAM_RTT" w:date="2020-07-06T10:41:00Z">
            <w:rPr/>
          </w:rPrChange>
        </w:rPr>
        <w:tab/>
      </w:r>
      <w:r>
        <w:fldChar w:fldCharType="begin" w:fldLock="1"/>
      </w:r>
      <w:r w:rsidRPr="004C2BE0">
        <w:rPr>
          <w:lang w:val="fr-FR"/>
          <w:rPrChange w:id="2508" w:author="32.423_CR0115R1_(Rel-16)_TM_SBMA, OAM_RTT" w:date="2020-07-06T10:41:00Z">
            <w:rPr/>
          </w:rPrChange>
        </w:rPr>
        <w:instrText xml:space="preserve"> PAGEREF _Toc44341276 \h </w:instrText>
      </w:r>
      <w:r>
        <w:fldChar w:fldCharType="separate"/>
      </w:r>
      <w:r w:rsidRPr="004C2BE0">
        <w:rPr>
          <w:lang w:val="fr-FR"/>
          <w:rPrChange w:id="2509" w:author="32.423_CR0115R1_(Rel-16)_TM_SBMA, OAM_RTT" w:date="2020-07-06T10:41:00Z">
            <w:rPr/>
          </w:rPrChange>
        </w:rPr>
        <w:t>108</w:t>
      </w:r>
      <w:r>
        <w:fldChar w:fldCharType="end"/>
      </w:r>
    </w:p>
    <w:p w:rsidR="002C3AD9" w:rsidRPr="004C2BE0" w:rsidRDefault="002C3AD9">
      <w:pPr>
        <w:pStyle w:val="TOC3"/>
        <w:rPr>
          <w:rFonts w:ascii="Calibri" w:hAnsi="Calibri"/>
          <w:sz w:val="22"/>
          <w:szCs w:val="22"/>
          <w:lang w:val="fr-FR" w:eastAsia="en-GB"/>
          <w:rPrChange w:id="2510" w:author="32.423_CR0115R1_(Rel-16)_TM_SBMA, OAM_RTT" w:date="2020-07-06T10:41:00Z">
            <w:rPr>
              <w:rFonts w:ascii="Calibri" w:hAnsi="Calibri"/>
              <w:sz w:val="22"/>
              <w:szCs w:val="22"/>
              <w:lang w:eastAsia="en-GB"/>
            </w:rPr>
          </w:rPrChange>
        </w:rPr>
      </w:pPr>
      <w:r w:rsidRPr="004C2BE0">
        <w:rPr>
          <w:rFonts w:cs="Arial"/>
          <w:lang w:val="fr-FR" w:eastAsia="zh-CN"/>
          <w:rPrChange w:id="2511" w:author="32.423_CR0115R1_(Rel-16)_TM_SBMA, OAM_RTT" w:date="2020-07-06T10:41:00Z">
            <w:rPr>
              <w:rFonts w:cs="Arial"/>
              <w:lang w:eastAsia="zh-CN"/>
            </w:rPr>
          </w:rPrChange>
        </w:rPr>
        <w:t>5.3.7</w:t>
      </w:r>
      <w:r w:rsidRPr="004C2BE0">
        <w:rPr>
          <w:rFonts w:ascii="Calibri" w:hAnsi="Calibri"/>
          <w:sz w:val="22"/>
          <w:szCs w:val="22"/>
          <w:lang w:val="fr-FR" w:eastAsia="en-GB"/>
          <w:rPrChange w:id="2512" w:author="32.423_CR0115R1_(Rel-16)_TM_SBMA, OAM_RTT" w:date="2020-07-06T10:41:00Z">
            <w:rPr>
              <w:rFonts w:ascii="Calibri" w:hAnsi="Calibri"/>
              <w:sz w:val="22"/>
              <w:szCs w:val="22"/>
              <w:lang w:eastAsia="en-GB"/>
            </w:rPr>
          </w:rPrChange>
        </w:rPr>
        <w:tab/>
      </w:r>
      <w:r w:rsidRPr="004C2BE0">
        <w:rPr>
          <w:rFonts w:ascii="Courier New" w:hAnsi="Courier New"/>
          <w:lang w:val="fr-FR"/>
          <w:rPrChange w:id="2513" w:author="32.423_CR0115R1_(Rel-16)_TM_SBMA, OAM_RTT" w:date="2020-07-06T10:41:00Z">
            <w:rPr>
              <w:rFonts w:ascii="Courier New" w:hAnsi="Courier New"/>
            </w:rPr>
          </w:rPrChange>
        </w:rPr>
        <w:t>UDMFunction</w:t>
      </w:r>
      <w:r w:rsidRPr="004C2BE0">
        <w:rPr>
          <w:lang w:val="fr-FR"/>
          <w:rPrChange w:id="2514" w:author="32.423_CR0115R1_(Rel-16)_TM_SBMA, OAM_RTT" w:date="2020-07-06T10:41:00Z">
            <w:rPr/>
          </w:rPrChange>
        </w:rPr>
        <w:tab/>
      </w:r>
      <w:r>
        <w:fldChar w:fldCharType="begin" w:fldLock="1"/>
      </w:r>
      <w:r w:rsidRPr="004C2BE0">
        <w:rPr>
          <w:lang w:val="fr-FR"/>
          <w:rPrChange w:id="2515" w:author="32.423_CR0115R1_(Rel-16)_TM_SBMA, OAM_RTT" w:date="2020-07-06T10:41:00Z">
            <w:rPr/>
          </w:rPrChange>
        </w:rPr>
        <w:instrText xml:space="preserve"> PAGEREF _Toc44341277 \h </w:instrText>
      </w:r>
      <w:r>
        <w:fldChar w:fldCharType="separate"/>
      </w:r>
      <w:r w:rsidRPr="004C2BE0">
        <w:rPr>
          <w:lang w:val="fr-FR"/>
          <w:rPrChange w:id="2516" w:author="32.423_CR0115R1_(Rel-16)_TM_SBMA, OAM_RTT" w:date="2020-07-06T10:41:00Z">
            <w:rPr/>
          </w:rPrChange>
        </w:rPr>
        <w:t>108</w:t>
      </w:r>
      <w:r>
        <w:fldChar w:fldCharType="end"/>
      </w:r>
    </w:p>
    <w:p w:rsidR="002C3AD9" w:rsidRPr="004C2BE0" w:rsidRDefault="002C3AD9">
      <w:pPr>
        <w:pStyle w:val="TOC4"/>
        <w:rPr>
          <w:rFonts w:ascii="Calibri" w:hAnsi="Calibri"/>
          <w:sz w:val="22"/>
          <w:szCs w:val="22"/>
          <w:lang w:val="fr-FR" w:eastAsia="en-GB"/>
          <w:rPrChange w:id="2517" w:author="32.423_CR0115R1_(Rel-16)_TM_SBMA, OAM_RTT" w:date="2020-07-06T10:41:00Z">
            <w:rPr>
              <w:rFonts w:ascii="Calibri" w:hAnsi="Calibri"/>
              <w:sz w:val="22"/>
              <w:szCs w:val="22"/>
              <w:lang w:eastAsia="en-GB"/>
            </w:rPr>
          </w:rPrChange>
        </w:rPr>
      </w:pPr>
      <w:r w:rsidRPr="004C2BE0">
        <w:rPr>
          <w:lang w:val="fr-FR" w:eastAsia="zh-CN"/>
          <w:rPrChange w:id="2518" w:author="32.423_CR0115R1_(Rel-16)_TM_SBMA, OAM_RTT" w:date="2020-07-06T10:41:00Z">
            <w:rPr>
              <w:lang w:eastAsia="zh-CN"/>
            </w:rPr>
          </w:rPrChange>
        </w:rPr>
        <w:t>5.3</w:t>
      </w:r>
      <w:r w:rsidRPr="004C2BE0">
        <w:rPr>
          <w:lang w:val="fr-FR"/>
          <w:rPrChange w:id="2519" w:author="32.423_CR0115R1_(Rel-16)_TM_SBMA, OAM_RTT" w:date="2020-07-06T10:41:00Z">
            <w:rPr/>
          </w:rPrChange>
        </w:rPr>
        <w:t>.7.1</w:t>
      </w:r>
      <w:r w:rsidRPr="004C2BE0">
        <w:rPr>
          <w:rFonts w:ascii="Calibri" w:hAnsi="Calibri"/>
          <w:sz w:val="22"/>
          <w:szCs w:val="22"/>
          <w:lang w:val="fr-FR" w:eastAsia="en-GB"/>
          <w:rPrChange w:id="2520" w:author="32.423_CR0115R1_(Rel-16)_TM_SBMA, OAM_RTT" w:date="2020-07-06T10:41:00Z">
            <w:rPr>
              <w:rFonts w:ascii="Calibri" w:hAnsi="Calibri"/>
              <w:sz w:val="22"/>
              <w:szCs w:val="22"/>
              <w:lang w:eastAsia="en-GB"/>
            </w:rPr>
          </w:rPrChange>
        </w:rPr>
        <w:tab/>
      </w:r>
      <w:r w:rsidRPr="004C2BE0">
        <w:rPr>
          <w:lang w:val="fr-FR"/>
          <w:rPrChange w:id="2521" w:author="32.423_CR0115R1_(Rel-16)_TM_SBMA, OAM_RTT" w:date="2020-07-06T10:41:00Z">
            <w:rPr/>
          </w:rPrChange>
        </w:rPr>
        <w:t>Definition</w:t>
      </w:r>
      <w:r w:rsidRPr="004C2BE0">
        <w:rPr>
          <w:lang w:val="fr-FR"/>
          <w:rPrChange w:id="2522" w:author="32.423_CR0115R1_(Rel-16)_TM_SBMA, OAM_RTT" w:date="2020-07-06T10:41:00Z">
            <w:rPr/>
          </w:rPrChange>
        </w:rPr>
        <w:tab/>
      </w:r>
      <w:r>
        <w:fldChar w:fldCharType="begin" w:fldLock="1"/>
      </w:r>
      <w:r w:rsidRPr="004C2BE0">
        <w:rPr>
          <w:lang w:val="fr-FR"/>
          <w:rPrChange w:id="2523" w:author="32.423_CR0115R1_(Rel-16)_TM_SBMA, OAM_RTT" w:date="2020-07-06T10:41:00Z">
            <w:rPr/>
          </w:rPrChange>
        </w:rPr>
        <w:instrText xml:space="preserve"> PAGEREF _Toc44341278 \h </w:instrText>
      </w:r>
      <w:r>
        <w:fldChar w:fldCharType="separate"/>
      </w:r>
      <w:r w:rsidRPr="004C2BE0">
        <w:rPr>
          <w:lang w:val="fr-FR"/>
          <w:rPrChange w:id="2524" w:author="32.423_CR0115R1_(Rel-16)_TM_SBMA, OAM_RTT" w:date="2020-07-06T10:41:00Z">
            <w:rPr/>
          </w:rPrChange>
        </w:rPr>
        <w:t>108</w:t>
      </w:r>
      <w:r>
        <w:fldChar w:fldCharType="end"/>
      </w:r>
    </w:p>
    <w:p w:rsidR="002C3AD9" w:rsidRPr="004C2BE0" w:rsidRDefault="002C3AD9">
      <w:pPr>
        <w:pStyle w:val="TOC4"/>
        <w:rPr>
          <w:rFonts w:ascii="Calibri" w:hAnsi="Calibri"/>
          <w:sz w:val="22"/>
          <w:szCs w:val="22"/>
          <w:lang w:val="fr-FR" w:eastAsia="en-GB"/>
          <w:rPrChange w:id="2525" w:author="32.423_CR0115R1_(Rel-16)_TM_SBMA, OAM_RTT" w:date="2020-07-06T10:41:00Z">
            <w:rPr>
              <w:rFonts w:ascii="Calibri" w:hAnsi="Calibri"/>
              <w:sz w:val="22"/>
              <w:szCs w:val="22"/>
              <w:lang w:eastAsia="en-GB"/>
            </w:rPr>
          </w:rPrChange>
        </w:rPr>
      </w:pPr>
      <w:r w:rsidRPr="004C2BE0">
        <w:rPr>
          <w:lang w:val="fr-FR"/>
          <w:rPrChange w:id="2526" w:author="32.423_CR0115R1_(Rel-16)_TM_SBMA, OAM_RTT" w:date="2020-07-06T10:41:00Z">
            <w:rPr/>
          </w:rPrChange>
        </w:rPr>
        <w:t>5.3.7.2</w:t>
      </w:r>
      <w:r w:rsidRPr="004C2BE0">
        <w:rPr>
          <w:rFonts w:ascii="Calibri" w:hAnsi="Calibri"/>
          <w:sz w:val="22"/>
          <w:szCs w:val="22"/>
          <w:lang w:val="fr-FR" w:eastAsia="en-GB"/>
          <w:rPrChange w:id="2527" w:author="32.423_CR0115R1_(Rel-16)_TM_SBMA, OAM_RTT" w:date="2020-07-06T10:41:00Z">
            <w:rPr>
              <w:rFonts w:ascii="Calibri" w:hAnsi="Calibri"/>
              <w:sz w:val="22"/>
              <w:szCs w:val="22"/>
              <w:lang w:eastAsia="en-GB"/>
            </w:rPr>
          </w:rPrChange>
        </w:rPr>
        <w:tab/>
      </w:r>
      <w:r w:rsidRPr="004C2BE0">
        <w:rPr>
          <w:lang w:val="fr-FR"/>
          <w:rPrChange w:id="2528" w:author="32.423_CR0115R1_(Rel-16)_TM_SBMA, OAM_RTT" w:date="2020-07-06T10:41:00Z">
            <w:rPr/>
          </w:rPrChange>
        </w:rPr>
        <w:t>Attributes</w:t>
      </w:r>
      <w:r w:rsidRPr="004C2BE0">
        <w:rPr>
          <w:lang w:val="fr-FR"/>
          <w:rPrChange w:id="2529" w:author="32.423_CR0115R1_(Rel-16)_TM_SBMA, OAM_RTT" w:date="2020-07-06T10:41:00Z">
            <w:rPr/>
          </w:rPrChange>
        </w:rPr>
        <w:tab/>
      </w:r>
      <w:r>
        <w:fldChar w:fldCharType="begin" w:fldLock="1"/>
      </w:r>
      <w:r w:rsidRPr="004C2BE0">
        <w:rPr>
          <w:lang w:val="fr-FR"/>
          <w:rPrChange w:id="2530" w:author="32.423_CR0115R1_(Rel-16)_TM_SBMA, OAM_RTT" w:date="2020-07-06T10:41:00Z">
            <w:rPr/>
          </w:rPrChange>
        </w:rPr>
        <w:instrText xml:space="preserve"> PAGEREF _Toc44341279 \h </w:instrText>
      </w:r>
      <w:r>
        <w:fldChar w:fldCharType="separate"/>
      </w:r>
      <w:r w:rsidRPr="004C2BE0">
        <w:rPr>
          <w:lang w:val="fr-FR"/>
          <w:rPrChange w:id="2531" w:author="32.423_CR0115R1_(Rel-16)_TM_SBMA, OAM_RTT" w:date="2020-07-06T10:41:00Z">
            <w:rPr/>
          </w:rPrChange>
        </w:rPr>
        <w:t>108</w:t>
      </w:r>
      <w:r>
        <w:fldChar w:fldCharType="end"/>
      </w:r>
    </w:p>
    <w:p w:rsidR="002C3AD9" w:rsidRPr="004C2BE0" w:rsidRDefault="002C3AD9">
      <w:pPr>
        <w:pStyle w:val="TOC4"/>
        <w:rPr>
          <w:rFonts w:ascii="Calibri" w:hAnsi="Calibri"/>
          <w:sz w:val="22"/>
          <w:szCs w:val="22"/>
          <w:lang w:val="fr-FR" w:eastAsia="en-GB"/>
          <w:rPrChange w:id="2532" w:author="32.423_CR0115R1_(Rel-16)_TM_SBMA, OAM_RTT" w:date="2020-07-06T10:41:00Z">
            <w:rPr>
              <w:rFonts w:ascii="Calibri" w:hAnsi="Calibri"/>
              <w:sz w:val="22"/>
              <w:szCs w:val="22"/>
              <w:lang w:eastAsia="en-GB"/>
            </w:rPr>
          </w:rPrChange>
        </w:rPr>
      </w:pPr>
      <w:r w:rsidRPr="004C2BE0">
        <w:rPr>
          <w:lang w:val="fr-FR"/>
          <w:rPrChange w:id="2533" w:author="32.423_CR0115R1_(Rel-16)_TM_SBMA, OAM_RTT" w:date="2020-07-06T10:41:00Z">
            <w:rPr/>
          </w:rPrChange>
        </w:rPr>
        <w:t>5.3.5.3</w:t>
      </w:r>
      <w:r w:rsidRPr="004C2BE0">
        <w:rPr>
          <w:rFonts w:ascii="Calibri" w:hAnsi="Calibri"/>
          <w:sz w:val="22"/>
          <w:szCs w:val="22"/>
          <w:lang w:val="fr-FR" w:eastAsia="en-GB"/>
          <w:rPrChange w:id="2534" w:author="32.423_CR0115R1_(Rel-16)_TM_SBMA, OAM_RTT" w:date="2020-07-06T10:41:00Z">
            <w:rPr>
              <w:rFonts w:ascii="Calibri" w:hAnsi="Calibri"/>
              <w:sz w:val="22"/>
              <w:szCs w:val="22"/>
              <w:lang w:eastAsia="en-GB"/>
            </w:rPr>
          </w:rPrChange>
        </w:rPr>
        <w:tab/>
      </w:r>
      <w:r w:rsidRPr="004C2BE0">
        <w:rPr>
          <w:lang w:val="fr-FR"/>
          <w:rPrChange w:id="2535" w:author="32.423_CR0115R1_(Rel-16)_TM_SBMA, OAM_RTT" w:date="2020-07-06T10:41:00Z">
            <w:rPr/>
          </w:rPrChange>
        </w:rPr>
        <w:t>Attribute constraints</w:t>
      </w:r>
      <w:r w:rsidRPr="004C2BE0">
        <w:rPr>
          <w:lang w:val="fr-FR"/>
          <w:rPrChange w:id="2536" w:author="32.423_CR0115R1_(Rel-16)_TM_SBMA, OAM_RTT" w:date="2020-07-06T10:41:00Z">
            <w:rPr/>
          </w:rPrChange>
        </w:rPr>
        <w:tab/>
      </w:r>
      <w:r>
        <w:fldChar w:fldCharType="begin" w:fldLock="1"/>
      </w:r>
      <w:r w:rsidRPr="004C2BE0">
        <w:rPr>
          <w:lang w:val="fr-FR"/>
          <w:rPrChange w:id="2537" w:author="32.423_CR0115R1_(Rel-16)_TM_SBMA, OAM_RTT" w:date="2020-07-06T10:41:00Z">
            <w:rPr/>
          </w:rPrChange>
        </w:rPr>
        <w:instrText xml:space="preserve"> PAGEREF _Toc44341280 \h </w:instrText>
      </w:r>
      <w:r>
        <w:fldChar w:fldCharType="separate"/>
      </w:r>
      <w:r w:rsidRPr="004C2BE0">
        <w:rPr>
          <w:lang w:val="fr-FR"/>
          <w:rPrChange w:id="2538" w:author="32.423_CR0115R1_(Rel-16)_TM_SBMA, OAM_RTT" w:date="2020-07-06T10:41:00Z">
            <w:rPr/>
          </w:rPrChange>
        </w:rPr>
        <w:t>109</w:t>
      </w:r>
      <w:r>
        <w:fldChar w:fldCharType="end"/>
      </w:r>
    </w:p>
    <w:p w:rsidR="002C3AD9" w:rsidRPr="004C2BE0" w:rsidRDefault="002C3AD9">
      <w:pPr>
        <w:pStyle w:val="TOC4"/>
        <w:rPr>
          <w:rFonts w:ascii="Calibri" w:hAnsi="Calibri"/>
          <w:sz w:val="22"/>
          <w:szCs w:val="22"/>
          <w:lang w:val="fr-FR" w:eastAsia="en-GB"/>
          <w:rPrChange w:id="2539" w:author="32.423_CR0115R1_(Rel-16)_TM_SBMA, OAM_RTT" w:date="2020-07-06T10:41:00Z">
            <w:rPr>
              <w:rFonts w:ascii="Calibri" w:hAnsi="Calibri"/>
              <w:sz w:val="22"/>
              <w:szCs w:val="22"/>
              <w:lang w:eastAsia="en-GB"/>
            </w:rPr>
          </w:rPrChange>
        </w:rPr>
      </w:pPr>
      <w:r w:rsidRPr="004C2BE0">
        <w:rPr>
          <w:lang w:val="fr-FR" w:eastAsia="zh-CN"/>
          <w:rPrChange w:id="2540" w:author="32.423_CR0115R1_(Rel-16)_TM_SBMA, OAM_RTT" w:date="2020-07-06T10:41:00Z">
            <w:rPr>
              <w:lang w:eastAsia="zh-CN"/>
            </w:rPr>
          </w:rPrChange>
        </w:rPr>
        <w:t>5</w:t>
      </w:r>
      <w:r w:rsidRPr="004C2BE0">
        <w:rPr>
          <w:lang w:val="fr-FR"/>
          <w:rPrChange w:id="2541" w:author="32.423_CR0115R1_(Rel-16)_TM_SBMA, OAM_RTT" w:date="2020-07-06T10:41:00Z">
            <w:rPr/>
          </w:rPrChange>
        </w:rPr>
        <w:t>.3.5.4</w:t>
      </w:r>
      <w:r w:rsidRPr="004C2BE0">
        <w:rPr>
          <w:rFonts w:ascii="Calibri" w:hAnsi="Calibri"/>
          <w:sz w:val="22"/>
          <w:szCs w:val="22"/>
          <w:lang w:val="fr-FR" w:eastAsia="en-GB"/>
          <w:rPrChange w:id="2542" w:author="32.423_CR0115R1_(Rel-16)_TM_SBMA, OAM_RTT" w:date="2020-07-06T10:41:00Z">
            <w:rPr>
              <w:rFonts w:ascii="Calibri" w:hAnsi="Calibri"/>
              <w:sz w:val="22"/>
              <w:szCs w:val="22"/>
              <w:lang w:eastAsia="en-GB"/>
            </w:rPr>
          </w:rPrChange>
        </w:rPr>
        <w:tab/>
      </w:r>
      <w:r w:rsidRPr="004C2BE0">
        <w:rPr>
          <w:lang w:val="fr-FR"/>
          <w:rPrChange w:id="2543" w:author="32.423_CR0115R1_(Rel-16)_TM_SBMA, OAM_RTT" w:date="2020-07-06T10:41:00Z">
            <w:rPr/>
          </w:rPrChange>
        </w:rPr>
        <w:t>Notifications</w:t>
      </w:r>
      <w:r w:rsidRPr="004C2BE0">
        <w:rPr>
          <w:lang w:val="fr-FR"/>
          <w:rPrChange w:id="2544" w:author="32.423_CR0115R1_(Rel-16)_TM_SBMA, OAM_RTT" w:date="2020-07-06T10:41:00Z">
            <w:rPr/>
          </w:rPrChange>
        </w:rPr>
        <w:tab/>
      </w:r>
      <w:r>
        <w:fldChar w:fldCharType="begin" w:fldLock="1"/>
      </w:r>
      <w:r w:rsidRPr="004C2BE0">
        <w:rPr>
          <w:lang w:val="fr-FR"/>
          <w:rPrChange w:id="2545" w:author="32.423_CR0115R1_(Rel-16)_TM_SBMA, OAM_RTT" w:date="2020-07-06T10:41:00Z">
            <w:rPr/>
          </w:rPrChange>
        </w:rPr>
        <w:instrText xml:space="preserve"> PAGEREF _Toc44341281 \h </w:instrText>
      </w:r>
      <w:r>
        <w:fldChar w:fldCharType="separate"/>
      </w:r>
      <w:r w:rsidRPr="004C2BE0">
        <w:rPr>
          <w:lang w:val="fr-FR"/>
          <w:rPrChange w:id="2546" w:author="32.423_CR0115R1_(Rel-16)_TM_SBMA, OAM_RTT" w:date="2020-07-06T10:41:00Z">
            <w:rPr/>
          </w:rPrChange>
        </w:rPr>
        <w:t>109</w:t>
      </w:r>
      <w:r>
        <w:fldChar w:fldCharType="end"/>
      </w:r>
    </w:p>
    <w:p w:rsidR="002C3AD9" w:rsidRPr="004C2BE0" w:rsidRDefault="002C3AD9">
      <w:pPr>
        <w:pStyle w:val="TOC3"/>
        <w:rPr>
          <w:rFonts w:ascii="Calibri" w:hAnsi="Calibri"/>
          <w:sz w:val="22"/>
          <w:szCs w:val="22"/>
          <w:lang w:val="fr-FR" w:eastAsia="en-GB"/>
          <w:rPrChange w:id="2547" w:author="32.423_CR0115R1_(Rel-16)_TM_SBMA, OAM_RTT" w:date="2020-07-06T10:41:00Z">
            <w:rPr>
              <w:rFonts w:ascii="Calibri" w:hAnsi="Calibri"/>
              <w:sz w:val="22"/>
              <w:szCs w:val="22"/>
              <w:lang w:eastAsia="en-GB"/>
            </w:rPr>
          </w:rPrChange>
        </w:rPr>
      </w:pPr>
      <w:r w:rsidRPr="004C2BE0">
        <w:rPr>
          <w:rFonts w:cs="Arial"/>
          <w:lang w:val="fr-FR" w:eastAsia="zh-CN"/>
          <w:rPrChange w:id="2548" w:author="32.423_CR0115R1_(Rel-16)_TM_SBMA, OAM_RTT" w:date="2020-07-06T10:41:00Z">
            <w:rPr>
              <w:rFonts w:cs="Arial"/>
              <w:lang w:eastAsia="zh-CN"/>
            </w:rPr>
          </w:rPrChange>
        </w:rPr>
        <w:t>5.3.8</w:t>
      </w:r>
      <w:r w:rsidRPr="004C2BE0">
        <w:rPr>
          <w:rFonts w:ascii="Calibri" w:hAnsi="Calibri"/>
          <w:sz w:val="22"/>
          <w:szCs w:val="22"/>
          <w:lang w:val="fr-FR" w:eastAsia="en-GB"/>
          <w:rPrChange w:id="2549" w:author="32.423_CR0115R1_(Rel-16)_TM_SBMA, OAM_RTT" w:date="2020-07-06T10:41:00Z">
            <w:rPr>
              <w:rFonts w:ascii="Calibri" w:hAnsi="Calibri"/>
              <w:sz w:val="22"/>
              <w:szCs w:val="22"/>
              <w:lang w:eastAsia="en-GB"/>
            </w:rPr>
          </w:rPrChange>
        </w:rPr>
        <w:tab/>
      </w:r>
      <w:r w:rsidRPr="004C2BE0">
        <w:rPr>
          <w:rFonts w:ascii="Courier New" w:hAnsi="Courier New"/>
          <w:lang w:val="fr-FR"/>
          <w:rPrChange w:id="2550" w:author="32.423_CR0115R1_(Rel-16)_TM_SBMA, OAM_RTT" w:date="2020-07-06T10:41:00Z">
            <w:rPr>
              <w:rFonts w:ascii="Courier New" w:hAnsi="Courier New"/>
            </w:rPr>
          </w:rPrChange>
        </w:rPr>
        <w:t>UDRFunction</w:t>
      </w:r>
      <w:r w:rsidRPr="004C2BE0">
        <w:rPr>
          <w:lang w:val="fr-FR"/>
          <w:rPrChange w:id="2551" w:author="32.423_CR0115R1_(Rel-16)_TM_SBMA, OAM_RTT" w:date="2020-07-06T10:41:00Z">
            <w:rPr/>
          </w:rPrChange>
        </w:rPr>
        <w:tab/>
      </w:r>
      <w:r>
        <w:fldChar w:fldCharType="begin" w:fldLock="1"/>
      </w:r>
      <w:r w:rsidRPr="004C2BE0">
        <w:rPr>
          <w:lang w:val="fr-FR"/>
          <w:rPrChange w:id="2552" w:author="32.423_CR0115R1_(Rel-16)_TM_SBMA, OAM_RTT" w:date="2020-07-06T10:41:00Z">
            <w:rPr/>
          </w:rPrChange>
        </w:rPr>
        <w:instrText xml:space="preserve"> PAGEREF _Toc44341282 \h </w:instrText>
      </w:r>
      <w:r>
        <w:fldChar w:fldCharType="separate"/>
      </w:r>
      <w:r w:rsidRPr="004C2BE0">
        <w:rPr>
          <w:lang w:val="fr-FR"/>
          <w:rPrChange w:id="2553" w:author="32.423_CR0115R1_(Rel-16)_TM_SBMA, OAM_RTT" w:date="2020-07-06T10:41:00Z">
            <w:rPr/>
          </w:rPrChange>
        </w:rPr>
        <w:t>109</w:t>
      </w:r>
      <w:r>
        <w:fldChar w:fldCharType="end"/>
      </w:r>
    </w:p>
    <w:p w:rsidR="002C3AD9" w:rsidRPr="004C2BE0" w:rsidRDefault="002C3AD9">
      <w:pPr>
        <w:pStyle w:val="TOC4"/>
        <w:rPr>
          <w:rFonts w:ascii="Calibri" w:hAnsi="Calibri"/>
          <w:sz w:val="22"/>
          <w:szCs w:val="22"/>
          <w:lang w:val="fr-FR" w:eastAsia="en-GB"/>
          <w:rPrChange w:id="2554" w:author="32.423_CR0115R1_(Rel-16)_TM_SBMA, OAM_RTT" w:date="2020-07-06T10:41:00Z">
            <w:rPr>
              <w:rFonts w:ascii="Calibri" w:hAnsi="Calibri"/>
              <w:sz w:val="22"/>
              <w:szCs w:val="22"/>
              <w:lang w:eastAsia="en-GB"/>
            </w:rPr>
          </w:rPrChange>
        </w:rPr>
      </w:pPr>
      <w:r w:rsidRPr="004C2BE0">
        <w:rPr>
          <w:lang w:val="fr-FR" w:eastAsia="zh-CN"/>
          <w:rPrChange w:id="2555" w:author="32.423_CR0115R1_(Rel-16)_TM_SBMA, OAM_RTT" w:date="2020-07-06T10:41:00Z">
            <w:rPr>
              <w:lang w:eastAsia="zh-CN"/>
            </w:rPr>
          </w:rPrChange>
        </w:rPr>
        <w:t>5.3</w:t>
      </w:r>
      <w:r w:rsidRPr="004C2BE0">
        <w:rPr>
          <w:lang w:val="fr-FR"/>
          <w:rPrChange w:id="2556" w:author="32.423_CR0115R1_(Rel-16)_TM_SBMA, OAM_RTT" w:date="2020-07-06T10:41:00Z">
            <w:rPr/>
          </w:rPrChange>
        </w:rPr>
        <w:t>.8.1</w:t>
      </w:r>
      <w:r w:rsidRPr="004C2BE0">
        <w:rPr>
          <w:rFonts w:ascii="Calibri" w:hAnsi="Calibri"/>
          <w:sz w:val="22"/>
          <w:szCs w:val="22"/>
          <w:lang w:val="fr-FR" w:eastAsia="en-GB"/>
          <w:rPrChange w:id="2557" w:author="32.423_CR0115R1_(Rel-16)_TM_SBMA, OAM_RTT" w:date="2020-07-06T10:41:00Z">
            <w:rPr>
              <w:rFonts w:ascii="Calibri" w:hAnsi="Calibri"/>
              <w:sz w:val="22"/>
              <w:szCs w:val="22"/>
              <w:lang w:eastAsia="en-GB"/>
            </w:rPr>
          </w:rPrChange>
        </w:rPr>
        <w:tab/>
      </w:r>
      <w:r w:rsidRPr="004C2BE0">
        <w:rPr>
          <w:lang w:val="fr-FR"/>
          <w:rPrChange w:id="2558" w:author="32.423_CR0115R1_(Rel-16)_TM_SBMA, OAM_RTT" w:date="2020-07-06T10:41:00Z">
            <w:rPr/>
          </w:rPrChange>
        </w:rPr>
        <w:t>Definition</w:t>
      </w:r>
      <w:r w:rsidRPr="004C2BE0">
        <w:rPr>
          <w:lang w:val="fr-FR"/>
          <w:rPrChange w:id="2559" w:author="32.423_CR0115R1_(Rel-16)_TM_SBMA, OAM_RTT" w:date="2020-07-06T10:41:00Z">
            <w:rPr/>
          </w:rPrChange>
        </w:rPr>
        <w:tab/>
      </w:r>
      <w:r>
        <w:fldChar w:fldCharType="begin" w:fldLock="1"/>
      </w:r>
      <w:r w:rsidRPr="004C2BE0">
        <w:rPr>
          <w:lang w:val="fr-FR"/>
          <w:rPrChange w:id="2560" w:author="32.423_CR0115R1_(Rel-16)_TM_SBMA, OAM_RTT" w:date="2020-07-06T10:41:00Z">
            <w:rPr/>
          </w:rPrChange>
        </w:rPr>
        <w:instrText xml:space="preserve"> PAGEREF _Toc44341283 \h </w:instrText>
      </w:r>
      <w:r>
        <w:fldChar w:fldCharType="separate"/>
      </w:r>
      <w:r w:rsidRPr="004C2BE0">
        <w:rPr>
          <w:lang w:val="fr-FR"/>
          <w:rPrChange w:id="2561" w:author="32.423_CR0115R1_(Rel-16)_TM_SBMA, OAM_RTT" w:date="2020-07-06T10:41:00Z">
            <w:rPr/>
          </w:rPrChange>
        </w:rPr>
        <w:t>109</w:t>
      </w:r>
      <w:r>
        <w:fldChar w:fldCharType="end"/>
      </w:r>
    </w:p>
    <w:p w:rsidR="002C3AD9" w:rsidRPr="004C2BE0" w:rsidRDefault="002C3AD9">
      <w:pPr>
        <w:pStyle w:val="TOC4"/>
        <w:rPr>
          <w:rFonts w:ascii="Calibri" w:hAnsi="Calibri"/>
          <w:sz w:val="22"/>
          <w:szCs w:val="22"/>
          <w:lang w:val="fr-FR" w:eastAsia="en-GB"/>
          <w:rPrChange w:id="2562" w:author="32.423_CR0115R1_(Rel-16)_TM_SBMA, OAM_RTT" w:date="2020-07-06T10:41:00Z">
            <w:rPr>
              <w:rFonts w:ascii="Calibri" w:hAnsi="Calibri"/>
              <w:sz w:val="22"/>
              <w:szCs w:val="22"/>
              <w:lang w:eastAsia="en-GB"/>
            </w:rPr>
          </w:rPrChange>
        </w:rPr>
      </w:pPr>
      <w:r w:rsidRPr="004C2BE0">
        <w:rPr>
          <w:lang w:val="fr-FR"/>
          <w:rPrChange w:id="2563" w:author="32.423_CR0115R1_(Rel-16)_TM_SBMA, OAM_RTT" w:date="2020-07-06T10:41:00Z">
            <w:rPr/>
          </w:rPrChange>
        </w:rPr>
        <w:t>5.3.8.2</w:t>
      </w:r>
      <w:r w:rsidRPr="004C2BE0">
        <w:rPr>
          <w:rFonts w:ascii="Calibri" w:hAnsi="Calibri"/>
          <w:sz w:val="22"/>
          <w:szCs w:val="22"/>
          <w:lang w:val="fr-FR" w:eastAsia="en-GB"/>
          <w:rPrChange w:id="2564" w:author="32.423_CR0115R1_(Rel-16)_TM_SBMA, OAM_RTT" w:date="2020-07-06T10:41:00Z">
            <w:rPr>
              <w:rFonts w:ascii="Calibri" w:hAnsi="Calibri"/>
              <w:sz w:val="22"/>
              <w:szCs w:val="22"/>
              <w:lang w:eastAsia="en-GB"/>
            </w:rPr>
          </w:rPrChange>
        </w:rPr>
        <w:tab/>
      </w:r>
      <w:r w:rsidRPr="004C2BE0">
        <w:rPr>
          <w:lang w:val="fr-FR"/>
          <w:rPrChange w:id="2565" w:author="32.423_CR0115R1_(Rel-16)_TM_SBMA, OAM_RTT" w:date="2020-07-06T10:41:00Z">
            <w:rPr/>
          </w:rPrChange>
        </w:rPr>
        <w:t>Attributes</w:t>
      </w:r>
      <w:r w:rsidRPr="004C2BE0">
        <w:rPr>
          <w:lang w:val="fr-FR"/>
          <w:rPrChange w:id="2566" w:author="32.423_CR0115R1_(Rel-16)_TM_SBMA, OAM_RTT" w:date="2020-07-06T10:41:00Z">
            <w:rPr/>
          </w:rPrChange>
        </w:rPr>
        <w:tab/>
      </w:r>
      <w:r>
        <w:fldChar w:fldCharType="begin" w:fldLock="1"/>
      </w:r>
      <w:r w:rsidRPr="004C2BE0">
        <w:rPr>
          <w:lang w:val="fr-FR"/>
          <w:rPrChange w:id="2567" w:author="32.423_CR0115R1_(Rel-16)_TM_SBMA, OAM_RTT" w:date="2020-07-06T10:41:00Z">
            <w:rPr/>
          </w:rPrChange>
        </w:rPr>
        <w:instrText xml:space="preserve"> PAGEREF _Toc44341284 \h </w:instrText>
      </w:r>
      <w:r>
        <w:fldChar w:fldCharType="separate"/>
      </w:r>
      <w:r w:rsidRPr="004C2BE0">
        <w:rPr>
          <w:lang w:val="fr-FR"/>
          <w:rPrChange w:id="2568" w:author="32.423_CR0115R1_(Rel-16)_TM_SBMA, OAM_RTT" w:date="2020-07-06T10:41:00Z">
            <w:rPr/>
          </w:rPrChange>
        </w:rPr>
        <w:t>109</w:t>
      </w:r>
      <w:r>
        <w:fldChar w:fldCharType="end"/>
      </w:r>
    </w:p>
    <w:p w:rsidR="002C3AD9" w:rsidRPr="004C2BE0" w:rsidRDefault="002C3AD9">
      <w:pPr>
        <w:pStyle w:val="TOC4"/>
        <w:rPr>
          <w:rFonts w:ascii="Calibri" w:hAnsi="Calibri"/>
          <w:sz w:val="22"/>
          <w:szCs w:val="22"/>
          <w:lang w:val="fr-FR" w:eastAsia="en-GB"/>
          <w:rPrChange w:id="2569" w:author="32.423_CR0115R1_(Rel-16)_TM_SBMA, OAM_RTT" w:date="2020-07-06T10:41:00Z">
            <w:rPr>
              <w:rFonts w:ascii="Calibri" w:hAnsi="Calibri"/>
              <w:sz w:val="22"/>
              <w:szCs w:val="22"/>
              <w:lang w:eastAsia="en-GB"/>
            </w:rPr>
          </w:rPrChange>
        </w:rPr>
      </w:pPr>
      <w:r w:rsidRPr="004C2BE0">
        <w:rPr>
          <w:lang w:val="fr-FR"/>
          <w:rPrChange w:id="2570" w:author="32.423_CR0115R1_(Rel-16)_TM_SBMA, OAM_RTT" w:date="2020-07-06T10:41:00Z">
            <w:rPr/>
          </w:rPrChange>
        </w:rPr>
        <w:t>5.3.8.3</w:t>
      </w:r>
      <w:r w:rsidRPr="004C2BE0">
        <w:rPr>
          <w:rFonts w:ascii="Calibri" w:hAnsi="Calibri"/>
          <w:sz w:val="22"/>
          <w:szCs w:val="22"/>
          <w:lang w:val="fr-FR" w:eastAsia="en-GB"/>
          <w:rPrChange w:id="2571" w:author="32.423_CR0115R1_(Rel-16)_TM_SBMA, OAM_RTT" w:date="2020-07-06T10:41:00Z">
            <w:rPr>
              <w:rFonts w:ascii="Calibri" w:hAnsi="Calibri"/>
              <w:sz w:val="22"/>
              <w:szCs w:val="22"/>
              <w:lang w:eastAsia="en-GB"/>
            </w:rPr>
          </w:rPrChange>
        </w:rPr>
        <w:tab/>
      </w:r>
      <w:r w:rsidRPr="004C2BE0">
        <w:rPr>
          <w:lang w:val="fr-FR"/>
          <w:rPrChange w:id="2572" w:author="32.423_CR0115R1_(Rel-16)_TM_SBMA, OAM_RTT" w:date="2020-07-06T10:41:00Z">
            <w:rPr/>
          </w:rPrChange>
        </w:rPr>
        <w:t>Attribute constraints</w:t>
      </w:r>
      <w:r w:rsidRPr="004C2BE0">
        <w:rPr>
          <w:lang w:val="fr-FR"/>
          <w:rPrChange w:id="2573" w:author="32.423_CR0115R1_(Rel-16)_TM_SBMA, OAM_RTT" w:date="2020-07-06T10:41:00Z">
            <w:rPr/>
          </w:rPrChange>
        </w:rPr>
        <w:tab/>
      </w:r>
      <w:r>
        <w:fldChar w:fldCharType="begin" w:fldLock="1"/>
      </w:r>
      <w:r w:rsidRPr="004C2BE0">
        <w:rPr>
          <w:lang w:val="fr-FR"/>
          <w:rPrChange w:id="2574" w:author="32.423_CR0115R1_(Rel-16)_TM_SBMA, OAM_RTT" w:date="2020-07-06T10:41:00Z">
            <w:rPr/>
          </w:rPrChange>
        </w:rPr>
        <w:instrText xml:space="preserve"> PAGEREF _Toc44341285 \h </w:instrText>
      </w:r>
      <w:r>
        <w:fldChar w:fldCharType="separate"/>
      </w:r>
      <w:r w:rsidRPr="004C2BE0">
        <w:rPr>
          <w:lang w:val="fr-FR"/>
          <w:rPrChange w:id="2575" w:author="32.423_CR0115R1_(Rel-16)_TM_SBMA, OAM_RTT" w:date="2020-07-06T10:41:00Z">
            <w:rPr/>
          </w:rPrChange>
        </w:rPr>
        <w:t>109</w:t>
      </w:r>
      <w:r>
        <w:fldChar w:fldCharType="end"/>
      </w:r>
    </w:p>
    <w:p w:rsidR="002C3AD9" w:rsidRPr="004C2BE0" w:rsidRDefault="002C3AD9">
      <w:pPr>
        <w:pStyle w:val="TOC4"/>
        <w:rPr>
          <w:rFonts w:ascii="Calibri" w:hAnsi="Calibri"/>
          <w:sz w:val="22"/>
          <w:szCs w:val="22"/>
          <w:lang w:val="fr-FR" w:eastAsia="en-GB"/>
          <w:rPrChange w:id="2576" w:author="32.423_CR0115R1_(Rel-16)_TM_SBMA, OAM_RTT" w:date="2020-07-06T10:41:00Z">
            <w:rPr>
              <w:rFonts w:ascii="Calibri" w:hAnsi="Calibri"/>
              <w:sz w:val="22"/>
              <w:szCs w:val="22"/>
              <w:lang w:eastAsia="en-GB"/>
            </w:rPr>
          </w:rPrChange>
        </w:rPr>
      </w:pPr>
      <w:r w:rsidRPr="004C2BE0">
        <w:rPr>
          <w:lang w:val="fr-FR" w:eastAsia="zh-CN"/>
          <w:rPrChange w:id="2577" w:author="32.423_CR0115R1_(Rel-16)_TM_SBMA, OAM_RTT" w:date="2020-07-06T10:41:00Z">
            <w:rPr>
              <w:lang w:eastAsia="zh-CN"/>
            </w:rPr>
          </w:rPrChange>
        </w:rPr>
        <w:t>5</w:t>
      </w:r>
      <w:r w:rsidRPr="004C2BE0">
        <w:rPr>
          <w:lang w:val="fr-FR"/>
          <w:rPrChange w:id="2578" w:author="32.423_CR0115R1_(Rel-16)_TM_SBMA, OAM_RTT" w:date="2020-07-06T10:41:00Z">
            <w:rPr/>
          </w:rPrChange>
        </w:rPr>
        <w:t>.3.8.4</w:t>
      </w:r>
      <w:r w:rsidRPr="004C2BE0">
        <w:rPr>
          <w:rFonts w:ascii="Calibri" w:hAnsi="Calibri"/>
          <w:sz w:val="22"/>
          <w:szCs w:val="22"/>
          <w:lang w:val="fr-FR" w:eastAsia="en-GB"/>
          <w:rPrChange w:id="2579" w:author="32.423_CR0115R1_(Rel-16)_TM_SBMA, OAM_RTT" w:date="2020-07-06T10:41:00Z">
            <w:rPr>
              <w:rFonts w:ascii="Calibri" w:hAnsi="Calibri"/>
              <w:sz w:val="22"/>
              <w:szCs w:val="22"/>
              <w:lang w:eastAsia="en-GB"/>
            </w:rPr>
          </w:rPrChange>
        </w:rPr>
        <w:tab/>
      </w:r>
      <w:r w:rsidRPr="004C2BE0">
        <w:rPr>
          <w:lang w:val="fr-FR"/>
          <w:rPrChange w:id="2580" w:author="32.423_CR0115R1_(Rel-16)_TM_SBMA, OAM_RTT" w:date="2020-07-06T10:41:00Z">
            <w:rPr/>
          </w:rPrChange>
        </w:rPr>
        <w:t>Notifications</w:t>
      </w:r>
      <w:r w:rsidRPr="004C2BE0">
        <w:rPr>
          <w:lang w:val="fr-FR"/>
          <w:rPrChange w:id="2581" w:author="32.423_CR0115R1_(Rel-16)_TM_SBMA, OAM_RTT" w:date="2020-07-06T10:41:00Z">
            <w:rPr/>
          </w:rPrChange>
        </w:rPr>
        <w:tab/>
      </w:r>
      <w:r>
        <w:fldChar w:fldCharType="begin" w:fldLock="1"/>
      </w:r>
      <w:r w:rsidRPr="004C2BE0">
        <w:rPr>
          <w:lang w:val="fr-FR"/>
          <w:rPrChange w:id="2582" w:author="32.423_CR0115R1_(Rel-16)_TM_SBMA, OAM_RTT" w:date="2020-07-06T10:41:00Z">
            <w:rPr/>
          </w:rPrChange>
        </w:rPr>
        <w:instrText xml:space="preserve"> PAGEREF _Toc44341286 \h </w:instrText>
      </w:r>
      <w:r>
        <w:fldChar w:fldCharType="separate"/>
      </w:r>
      <w:r w:rsidRPr="004C2BE0">
        <w:rPr>
          <w:lang w:val="fr-FR"/>
          <w:rPrChange w:id="2583" w:author="32.423_CR0115R1_(Rel-16)_TM_SBMA, OAM_RTT" w:date="2020-07-06T10:41:00Z">
            <w:rPr/>
          </w:rPrChange>
        </w:rPr>
        <w:t>109</w:t>
      </w:r>
      <w:r>
        <w:fldChar w:fldCharType="end"/>
      </w:r>
    </w:p>
    <w:p w:rsidR="002C3AD9" w:rsidRPr="004C2BE0" w:rsidRDefault="002C3AD9">
      <w:pPr>
        <w:pStyle w:val="TOC3"/>
        <w:rPr>
          <w:rFonts w:ascii="Calibri" w:hAnsi="Calibri"/>
          <w:sz w:val="22"/>
          <w:szCs w:val="22"/>
          <w:lang w:val="fr-FR" w:eastAsia="en-GB"/>
          <w:rPrChange w:id="2584" w:author="32.423_CR0115R1_(Rel-16)_TM_SBMA, OAM_RTT" w:date="2020-07-06T10:41:00Z">
            <w:rPr>
              <w:rFonts w:ascii="Calibri" w:hAnsi="Calibri"/>
              <w:sz w:val="22"/>
              <w:szCs w:val="22"/>
              <w:lang w:eastAsia="en-GB"/>
            </w:rPr>
          </w:rPrChange>
        </w:rPr>
      </w:pPr>
      <w:r w:rsidRPr="004C2BE0">
        <w:rPr>
          <w:rFonts w:cs="Arial"/>
          <w:lang w:val="fr-FR" w:eastAsia="zh-CN"/>
          <w:rPrChange w:id="2585" w:author="32.423_CR0115R1_(Rel-16)_TM_SBMA, OAM_RTT" w:date="2020-07-06T10:41:00Z">
            <w:rPr>
              <w:rFonts w:cs="Arial"/>
              <w:lang w:eastAsia="zh-CN"/>
            </w:rPr>
          </w:rPrChange>
        </w:rPr>
        <w:t>5.3.9</w:t>
      </w:r>
      <w:r w:rsidRPr="004C2BE0">
        <w:rPr>
          <w:rFonts w:ascii="Calibri" w:hAnsi="Calibri"/>
          <w:sz w:val="22"/>
          <w:szCs w:val="22"/>
          <w:lang w:val="fr-FR" w:eastAsia="en-GB"/>
          <w:rPrChange w:id="2586" w:author="32.423_CR0115R1_(Rel-16)_TM_SBMA, OAM_RTT" w:date="2020-07-06T10:41:00Z">
            <w:rPr>
              <w:rFonts w:ascii="Calibri" w:hAnsi="Calibri"/>
              <w:sz w:val="22"/>
              <w:szCs w:val="22"/>
              <w:lang w:eastAsia="en-GB"/>
            </w:rPr>
          </w:rPrChange>
        </w:rPr>
        <w:tab/>
      </w:r>
      <w:r w:rsidRPr="004C2BE0">
        <w:rPr>
          <w:rFonts w:ascii="Courier New" w:hAnsi="Courier New"/>
          <w:lang w:val="fr-FR"/>
          <w:rPrChange w:id="2587" w:author="32.423_CR0115R1_(Rel-16)_TM_SBMA, OAM_RTT" w:date="2020-07-06T10:41:00Z">
            <w:rPr>
              <w:rFonts w:ascii="Courier New" w:hAnsi="Courier New"/>
            </w:rPr>
          </w:rPrChange>
        </w:rPr>
        <w:t>UDSFFunction</w:t>
      </w:r>
      <w:r w:rsidRPr="004C2BE0">
        <w:rPr>
          <w:lang w:val="fr-FR"/>
          <w:rPrChange w:id="2588" w:author="32.423_CR0115R1_(Rel-16)_TM_SBMA, OAM_RTT" w:date="2020-07-06T10:41:00Z">
            <w:rPr/>
          </w:rPrChange>
        </w:rPr>
        <w:tab/>
      </w:r>
      <w:r>
        <w:fldChar w:fldCharType="begin" w:fldLock="1"/>
      </w:r>
      <w:r w:rsidRPr="004C2BE0">
        <w:rPr>
          <w:lang w:val="fr-FR"/>
          <w:rPrChange w:id="2589" w:author="32.423_CR0115R1_(Rel-16)_TM_SBMA, OAM_RTT" w:date="2020-07-06T10:41:00Z">
            <w:rPr/>
          </w:rPrChange>
        </w:rPr>
        <w:instrText xml:space="preserve"> PAGEREF _Toc44341287 \h </w:instrText>
      </w:r>
      <w:r>
        <w:fldChar w:fldCharType="separate"/>
      </w:r>
      <w:r w:rsidRPr="004C2BE0">
        <w:rPr>
          <w:lang w:val="fr-FR"/>
          <w:rPrChange w:id="2590" w:author="32.423_CR0115R1_(Rel-16)_TM_SBMA, OAM_RTT" w:date="2020-07-06T10:41:00Z">
            <w:rPr/>
          </w:rPrChange>
        </w:rPr>
        <w:t>109</w:t>
      </w:r>
      <w:r>
        <w:fldChar w:fldCharType="end"/>
      </w:r>
    </w:p>
    <w:p w:rsidR="002C3AD9" w:rsidRPr="004C2BE0" w:rsidRDefault="002C3AD9">
      <w:pPr>
        <w:pStyle w:val="TOC4"/>
        <w:rPr>
          <w:rFonts w:ascii="Calibri" w:hAnsi="Calibri"/>
          <w:sz w:val="22"/>
          <w:szCs w:val="22"/>
          <w:lang w:val="fr-FR" w:eastAsia="en-GB"/>
          <w:rPrChange w:id="2591" w:author="32.423_CR0115R1_(Rel-16)_TM_SBMA, OAM_RTT" w:date="2020-07-06T10:41:00Z">
            <w:rPr>
              <w:rFonts w:ascii="Calibri" w:hAnsi="Calibri"/>
              <w:sz w:val="22"/>
              <w:szCs w:val="22"/>
              <w:lang w:eastAsia="en-GB"/>
            </w:rPr>
          </w:rPrChange>
        </w:rPr>
      </w:pPr>
      <w:r w:rsidRPr="004C2BE0">
        <w:rPr>
          <w:lang w:val="fr-FR" w:eastAsia="zh-CN"/>
          <w:rPrChange w:id="2592" w:author="32.423_CR0115R1_(Rel-16)_TM_SBMA, OAM_RTT" w:date="2020-07-06T10:41:00Z">
            <w:rPr>
              <w:lang w:eastAsia="zh-CN"/>
            </w:rPr>
          </w:rPrChange>
        </w:rPr>
        <w:t>5.3</w:t>
      </w:r>
      <w:r w:rsidRPr="004C2BE0">
        <w:rPr>
          <w:lang w:val="fr-FR"/>
          <w:rPrChange w:id="2593" w:author="32.423_CR0115R1_(Rel-16)_TM_SBMA, OAM_RTT" w:date="2020-07-06T10:41:00Z">
            <w:rPr/>
          </w:rPrChange>
        </w:rPr>
        <w:t>.9.1</w:t>
      </w:r>
      <w:r w:rsidRPr="004C2BE0">
        <w:rPr>
          <w:rFonts w:ascii="Calibri" w:hAnsi="Calibri"/>
          <w:sz w:val="22"/>
          <w:szCs w:val="22"/>
          <w:lang w:val="fr-FR" w:eastAsia="en-GB"/>
          <w:rPrChange w:id="2594" w:author="32.423_CR0115R1_(Rel-16)_TM_SBMA, OAM_RTT" w:date="2020-07-06T10:41:00Z">
            <w:rPr>
              <w:rFonts w:ascii="Calibri" w:hAnsi="Calibri"/>
              <w:sz w:val="22"/>
              <w:szCs w:val="22"/>
              <w:lang w:eastAsia="en-GB"/>
            </w:rPr>
          </w:rPrChange>
        </w:rPr>
        <w:tab/>
      </w:r>
      <w:r w:rsidRPr="004C2BE0">
        <w:rPr>
          <w:lang w:val="fr-FR"/>
          <w:rPrChange w:id="2595" w:author="32.423_CR0115R1_(Rel-16)_TM_SBMA, OAM_RTT" w:date="2020-07-06T10:41:00Z">
            <w:rPr/>
          </w:rPrChange>
        </w:rPr>
        <w:t>Definition</w:t>
      </w:r>
      <w:r w:rsidRPr="004C2BE0">
        <w:rPr>
          <w:lang w:val="fr-FR"/>
          <w:rPrChange w:id="2596" w:author="32.423_CR0115R1_(Rel-16)_TM_SBMA, OAM_RTT" w:date="2020-07-06T10:41:00Z">
            <w:rPr/>
          </w:rPrChange>
        </w:rPr>
        <w:tab/>
      </w:r>
      <w:r>
        <w:fldChar w:fldCharType="begin" w:fldLock="1"/>
      </w:r>
      <w:r w:rsidRPr="004C2BE0">
        <w:rPr>
          <w:lang w:val="fr-FR"/>
          <w:rPrChange w:id="2597" w:author="32.423_CR0115R1_(Rel-16)_TM_SBMA, OAM_RTT" w:date="2020-07-06T10:41:00Z">
            <w:rPr/>
          </w:rPrChange>
        </w:rPr>
        <w:instrText xml:space="preserve"> PAGEREF _Toc44341288 \h </w:instrText>
      </w:r>
      <w:r>
        <w:fldChar w:fldCharType="separate"/>
      </w:r>
      <w:r w:rsidRPr="004C2BE0">
        <w:rPr>
          <w:lang w:val="fr-FR"/>
          <w:rPrChange w:id="2598" w:author="32.423_CR0115R1_(Rel-16)_TM_SBMA, OAM_RTT" w:date="2020-07-06T10:41:00Z">
            <w:rPr/>
          </w:rPrChange>
        </w:rPr>
        <w:t>109</w:t>
      </w:r>
      <w:r>
        <w:fldChar w:fldCharType="end"/>
      </w:r>
    </w:p>
    <w:p w:rsidR="002C3AD9" w:rsidRPr="004C2BE0" w:rsidRDefault="002C3AD9">
      <w:pPr>
        <w:pStyle w:val="TOC4"/>
        <w:rPr>
          <w:rFonts w:ascii="Calibri" w:hAnsi="Calibri"/>
          <w:sz w:val="22"/>
          <w:szCs w:val="22"/>
          <w:lang w:val="fr-FR" w:eastAsia="en-GB"/>
          <w:rPrChange w:id="2599" w:author="32.423_CR0115R1_(Rel-16)_TM_SBMA, OAM_RTT" w:date="2020-07-06T10:41:00Z">
            <w:rPr>
              <w:rFonts w:ascii="Calibri" w:hAnsi="Calibri"/>
              <w:sz w:val="22"/>
              <w:szCs w:val="22"/>
              <w:lang w:eastAsia="en-GB"/>
            </w:rPr>
          </w:rPrChange>
        </w:rPr>
      </w:pPr>
      <w:r w:rsidRPr="004C2BE0">
        <w:rPr>
          <w:lang w:val="fr-FR"/>
          <w:rPrChange w:id="2600" w:author="32.423_CR0115R1_(Rel-16)_TM_SBMA, OAM_RTT" w:date="2020-07-06T10:41:00Z">
            <w:rPr/>
          </w:rPrChange>
        </w:rPr>
        <w:t>5.3.9.2</w:t>
      </w:r>
      <w:r w:rsidRPr="004C2BE0">
        <w:rPr>
          <w:rFonts w:ascii="Calibri" w:hAnsi="Calibri"/>
          <w:sz w:val="22"/>
          <w:szCs w:val="22"/>
          <w:lang w:val="fr-FR" w:eastAsia="en-GB"/>
          <w:rPrChange w:id="2601" w:author="32.423_CR0115R1_(Rel-16)_TM_SBMA, OAM_RTT" w:date="2020-07-06T10:41:00Z">
            <w:rPr>
              <w:rFonts w:ascii="Calibri" w:hAnsi="Calibri"/>
              <w:sz w:val="22"/>
              <w:szCs w:val="22"/>
              <w:lang w:eastAsia="en-GB"/>
            </w:rPr>
          </w:rPrChange>
        </w:rPr>
        <w:tab/>
      </w:r>
      <w:r w:rsidRPr="004C2BE0">
        <w:rPr>
          <w:lang w:val="fr-FR"/>
          <w:rPrChange w:id="2602" w:author="32.423_CR0115R1_(Rel-16)_TM_SBMA, OAM_RTT" w:date="2020-07-06T10:41:00Z">
            <w:rPr/>
          </w:rPrChange>
        </w:rPr>
        <w:t>Attributes</w:t>
      </w:r>
      <w:r w:rsidRPr="004C2BE0">
        <w:rPr>
          <w:lang w:val="fr-FR"/>
          <w:rPrChange w:id="2603" w:author="32.423_CR0115R1_(Rel-16)_TM_SBMA, OAM_RTT" w:date="2020-07-06T10:41:00Z">
            <w:rPr/>
          </w:rPrChange>
        </w:rPr>
        <w:tab/>
      </w:r>
      <w:r>
        <w:fldChar w:fldCharType="begin" w:fldLock="1"/>
      </w:r>
      <w:r w:rsidRPr="004C2BE0">
        <w:rPr>
          <w:lang w:val="fr-FR"/>
          <w:rPrChange w:id="2604" w:author="32.423_CR0115R1_(Rel-16)_TM_SBMA, OAM_RTT" w:date="2020-07-06T10:41:00Z">
            <w:rPr/>
          </w:rPrChange>
        </w:rPr>
        <w:instrText xml:space="preserve"> PAGEREF _Toc44341289 \h </w:instrText>
      </w:r>
      <w:r>
        <w:fldChar w:fldCharType="separate"/>
      </w:r>
      <w:r w:rsidRPr="004C2BE0">
        <w:rPr>
          <w:lang w:val="fr-FR"/>
          <w:rPrChange w:id="2605" w:author="32.423_CR0115R1_(Rel-16)_TM_SBMA, OAM_RTT" w:date="2020-07-06T10:41:00Z">
            <w:rPr/>
          </w:rPrChange>
        </w:rPr>
        <w:t>109</w:t>
      </w:r>
      <w:r>
        <w:fldChar w:fldCharType="end"/>
      </w:r>
    </w:p>
    <w:p w:rsidR="002C3AD9" w:rsidRPr="004C2BE0" w:rsidRDefault="002C3AD9">
      <w:pPr>
        <w:pStyle w:val="TOC4"/>
        <w:rPr>
          <w:rFonts w:ascii="Calibri" w:hAnsi="Calibri"/>
          <w:sz w:val="22"/>
          <w:szCs w:val="22"/>
          <w:lang w:val="fr-FR" w:eastAsia="en-GB"/>
          <w:rPrChange w:id="2606" w:author="32.423_CR0115R1_(Rel-16)_TM_SBMA, OAM_RTT" w:date="2020-07-06T10:41:00Z">
            <w:rPr>
              <w:rFonts w:ascii="Calibri" w:hAnsi="Calibri"/>
              <w:sz w:val="22"/>
              <w:szCs w:val="22"/>
              <w:lang w:eastAsia="en-GB"/>
            </w:rPr>
          </w:rPrChange>
        </w:rPr>
      </w:pPr>
      <w:r w:rsidRPr="004C2BE0">
        <w:rPr>
          <w:lang w:val="fr-FR"/>
          <w:rPrChange w:id="2607" w:author="32.423_CR0115R1_(Rel-16)_TM_SBMA, OAM_RTT" w:date="2020-07-06T10:41:00Z">
            <w:rPr/>
          </w:rPrChange>
        </w:rPr>
        <w:t>5.3.9.3</w:t>
      </w:r>
      <w:r w:rsidRPr="004C2BE0">
        <w:rPr>
          <w:rFonts w:ascii="Calibri" w:hAnsi="Calibri"/>
          <w:sz w:val="22"/>
          <w:szCs w:val="22"/>
          <w:lang w:val="fr-FR" w:eastAsia="en-GB"/>
          <w:rPrChange w:id="2608" w:author="32.423_CR0115R1_(Rel-16)_TM_SBMA, OAM_RTT" w:date="2020-07-06T10:41:00Z">
            <w:rPr>
              <w:rFonts w:ascii="Calibri" w:hAnsi="Calibri"/>
              <w:sz w:val="22"/>
              <w:szCs w:val="22"/>
              <w:lang w:eastAsia="en-GB"/>
            </w:rPr>
          </w:rPrChange>
        </w:rPr>
        <w:tab/>
      </w:r>
      <w:r w:rsidRPr="004C2BE0">
        <w:rPr>
          <w:lang w:val="fr-FR"/>
          <w:rPrChange w:id="2609" w:author="32.423_CR0115R1_(Rel-16)_TM_SBMA, OAM_RTT" w:date="2020-07-06T10:41:00Z">
            <w:rPr/>
          </w:rPrChange>
        </w:rPr>
        <w:t>Attribute constraints</w:t>
      </w:r>
      <w:r w:rsidRPr="004C2BE0">
        <w:rPr>
          <w:lang w:val="fr-FR"/>
          <w:rPrChange w:id="2610" w:author="32.423_CR0115R1_(Rel-16)_TM_SBMA, OAM_RTT" w:date="2020-07-06T10:41:00Z">
            <w:rPr/>
          </w:rPrChange>
        </w:rPr>
        <w:tab/>
      </w:r>
      <w:r>
        <w:fldChar w:fldCharType="begin" w:fldLock="1"/>
      </w:r>
      <w:r w:rsidRPr="004C2BE0">
        <w:rPr>
          <w:lang w:val="fr-FR"/>
          <w:rPrChange w:id="2611" w:author="32.423_CR0115R1_(Rel-16)_TM_SBMA, OAM_RTT" w:date="2020-07-06T10:41:00Z">
            <w:rPr/>
          </w:rPrChange>
        </w:rPr>
        <w:instrText xml:space="preserve"> PAGEREF _Toc44341290 \h </w:instrText>
      </w:r>
      <w:r>
        <w:fldChar w:fldCharType="separate"/>
      </w:r>
      <w:r w:rsidRPr="004C2BE0">
        <w:rPr>
          <w:lang w:val="fr-FR"/>
          <w:rPrChange w:id="2612" w:author="32.423_CR0115R1_(Rel-16)_TM_SBMA, OAM_RTT" w:date="2020-07-06T10:41:00Z">
            <w:rPr/>
          </w:rPrChange>
        </w:rPr>
        <w:t>110</w:t>
      </w:r>
      <w:r>
        <w:fldChar w:fldCharType="end"/>
      </w:r>
    </w:p>
    <w:p w:rsidR="002C3AD9" w:rsidRPr="004C2BE0" w:rsidRDefault="002C3AD9">
      <w:pPr>
        <w:pStyle w:val="TOC4"/>
        <w:rPr>
          <w:rFonts w:ascii="Calibri" w:hAnsi="Calibri"/>
          <w:sz w:val="22"/>
          <w:szCs w:val="22"/>
          <w:lang w:val="fr-FR" w:eastAsia="en-GB"/>
          <w:rPrChange w:id="2613" w:author="32.423_CR0115R1_(Rel-16)_TM_SBMA, OAM_RTT" w:date="2020-07-06T10:41:00Z">
            <w:rPr>
              <w:rFonts w:ascii="Calibri" w:hAnsi="Calibri"/>
              <w:sz w:val="22"/>
              <w:szCs w:val="22"/>
              <w:lang w:eastAsia="en-GB"/>
            </w:rPr>
          </w:rPrChange>
        </w:rPr>
      </w:pPr>
      <w:r w:rsidRPr="004C2BE0">
        <w:rPr>
          <w:lang w:val="fr-FR" w:eastAsia="zh-CN"/>
          <w:rPrChange w:id="2614" w:author="32.423_CR0115R1_(Rel-16)_TM_SBMA, OAM_RTT" w:date="2020-07-06T10:41:00Z">
            <w:rPr>
              <w:lang w:eastAsia="zh-CN"/>
            </w:rPr>
          </w:rPrChange>
        </w:rPr>
        <w:t>5</w:t>
      </w:r>
      <w:r w:rsidRPr="004C2BE0">
        <w:rPr>
          <w:lang w:val="fr-FR"/>
          <w:rPrChange w:id="2615" w:author="32.423_CR0115R1_(Rel-16)_TM_SBMA, OAM_RTT" w:date="2020-07-06T10:41:00Z">
            <w:rPr/>
          </w:rPrChange>
        </w:rPr>
        <w:t>.3.9.4</w:t>
      </w:r>
      <w:r w:rsidRPr="004C2BE0">
        <w:rPr>
          <w:rFonts w:ascii="Calibri" w:hAnsi="Calibri"/>
          <w:sz w:val="22"/>
          <w:szCs w:val="22"/>
          <w:lang w:val="fr-FR" w:eastAsia="en-GB"/>
          <w:rPrChange w:id="2616" w:author="32.423_CR0115R1_(Rel-16)_TM_SBMA, OAM_RTT" w:date="2020-07-06T10:41:00Z">
            <w:rPr>
              <w:rFonts w:ascii="Calibri" w:hAnsi="Calibri"/>
              <w:sz w:val="22"/>
              <w:szCs w:val="22"/>
              <w:lang w:eastAsia="en-GB"/>
            </w:rPr>
          </w:rPrChange>
        </w:rPr>
        <w:tab/>
      </w:r>
      <w:r w:rsidRPr="004C2BE0">
        <w:rPr>
          <w:lang w:val="fr-FR"/>
          <w:rPrChange w:id="2617" w:author="32.423_CR0115R1_(Rel-16)_TM_SBMA, OAM_RTT" w:date="2020-07-06T10:41:00Z">
            <w:rPr/>
          </w:rPrChange>
        </w:rPr>
        <w:t>Notifications</w:t>
      </w:r>
      <w:r w:rsidRPr="004C2BE0">
        <w:rPr>
          <w:lang w:val="fr-FR"/>
          <w:rPrChange w:id="2618" w:author="32.423_CR0115R1_(Rel-16)_TM_SBMA, OAM_RTT" w:date="2020-07-06T10:41:00Z">
            <w:rPr/>
          </w:rPrChange>
        </w:rPr>
        <w:tab/>
      </w:r>
      <w:r>
        <w:fldChar w:fldCharType="begin" w:fldLock="1"/>
      </w:r>
      <w:r w:rsidRPr="004C2BE0">
        <w:rPr>
          <w:lang w:val="fr-FR"/>
          <w:rPrChange w:id="2619" w:author="32.423_CR0115R1_(Rel-16)_TM_SBMA, OAM_RTT" w:date="2020-07-06T10:41:00Z">
            <w:rPr/>
          </w:rPrChange>
        </w:rPr>
        <w:instrText xml:space="preserve"> PAGEREF _Toc44341291 \h </w:instrText>
      </w:r>
      <w:r>
        <w:fldChar w:fldCharType="separate"/>
      </w:r>
      <w:r w:rsidRPr="004C2BE0">
        <w:rPr>
          <w:lang w:val="fr-FR"/>
          <w:rPrChange w:id="2620" w:author="32.423_CR0115R1_(Rel-16)_TM_SBMA, OAM_RTT" w:date="2020-07-06T10:41:00Z">
            <w:rPr/>
          </w:rPrChange>
        </w:rPr>
        <w:t>110</w:t>
      </w:r>
      <w:r>
        <w:fldChar w:fldCharType="end"/>
      </w:r>
    </w:p>
    <w:p w:rsidR="002C3AD9" w:rsidRPr="004C2BE0" w:rsidRDefault="002C3AD9">
      <w:pPr>
        <w:pStyle w:val="TOC3"/>
        <w:rPr>
          <w:rFonts w:ascii="Calibri" w:hAnsi="Calibri"/>
          <w:sz w:val="22"/>
          <w:szCs w:val="22"/>
          <w:lang w:val="fr-FR" w:eastAsia="en-GB"/>
          <w:rPrChange w:id="2621" w:author="32.423_CR0115R1_(Rel-16)_TM_SBMA, OAM_RTT" w:date="2020-07-06T10:41:00Z">
            <w:rPr>
              <w:rFonts w:ascii="Calibri" w:hAnsi="Calibri"/>
              <w:sz w:val="22"/>
              <w:szCs w:val="22"/>
              <w:lang w:eastAsia="en-GB"/>
            </w:rPr>
          </w:rPrChange>
        </w:rPr>
      </w:pPr>
      <w:r w:rsidRPr="004C2BE0">
        <w:rPr>
          <w:rFonts w:cs="Arial"/>
          <w:lang w:val="fr-FR" w:eastAsia="zh-CN"/>
          <w:rPrChange w:id="2622" w:author="32.423_CR0115R1_(Rel-16)_TM_SBMA, OAM_RTT" w:date="2020-07-06T10:41:00Z">
            <w:rPr>
              <w:rFonts w:cs="Arial"/>
              <w:lang w:eastAsia="zh-CN"/>
            </w:rPr>
          </w:rPrChange>
        </w:rPr>
        <w:t>5.3.10</w:t>
      </w:r>
      <w:r w:rsidRPr="004C2BE0">
        <w:rPr>
          <w:rFonts w:ascii="Calibri" w:hAnsi="Calibri"/>
          <w:sz w:val="22"/>
          <w:szCs w:val="22"/>
          <w:lang w:val="fr-FR" w:eastAsia="en-GB"/>
          <w:rPrChange w:id="2623" w:author="32.423_CR0115R1_(Rel-16)_TM_SBMA, OAM_RTT" w:date="2020-07-06T10:41:00Z">
            <w:rPr>
              <w:rFonts w:ascii="Calibri" w:hAnsi="Calibri"/>
              <w:sz w:val="22"/>
              <w:szCs w:val="22"/>
              <w:lang w:eastAsia="en-GB"/>
            </w:rPr>
          </w:rPrChange>
        </w:rPr>
        <w:tab/>
      </w:r>
      <w:r w:rsidRPr="004C2BE0">
        <w:rPr>
          <w:rFonts w:ascii="Courier New" w:hAnsi="Courier New"/>
          <w:lang w:val="fr-FR"/>
          <w:rPrChange w:id="2624" w:author="32.423_CR0115R1_(Rel-16)_TM_SBMA, OAM_RTT" w:date="2020-07-06T10:41:00Z">
            <w:rPr>
              <w:rFonts w:ascii="Courier New" w:hAnsi="Courier New"/>
            </w:rPr>
          </w:rPrChange>
        </w:rPr>
        <w:t>NRFFunction</w:t>
      </w:r>
      <w:r w:rsidRPr="004C2BE0">
        <w:rPr>
          <w:lang w:val="fr-FR"/>
          <w:rPrChange w:id="2625" w:author="32.423_CR0115R1_(Rel-16)_TM_SBMA, OAM_RTT" w:date="2020-07-06T10:41:00Z">
            <w:rPr/>
          </w:rPrChange>
        </w:rPr>
        <w:tab/>
      </w:r>
      <w:r>
        <w:fldChar w:fldCharType="begin" w:fldLock="1"/>
      </w:r>
      <w:r w:rsidRPr="004C2BE0">
        <w:rPr>
          <w:lang w:val="fr-FR"/>
          <w:rPrChange w:id="2626" w:author="32.423_CR0115R1_(Rel-16)_TM_SBMA, OAM_RTT" w:date="2020-07-06T10:41:00Z">
            <w:rPr/>
          </w:rPrChange>
        </w:rPr>
        <w:instrText xml:space="preserve"> PAGEREF _Toc44341292 \h </w:instrText>
      </w:r>
      <w:r>
        <w:fldChar w:fldCharType="separate"/>
      </w:r>
      <w:r w:rsidRPr="004C2BE0">
        <w:rPr>
          <w:lang w:val="fr-FR"/>
          <w:rPrChange w:id="2627" w:author="32.423_CR0115R1_(Rel-16)_TM_SBMA, OAM_RTT" w:date="2020-07-06T10:41:00Z">
            <w:rPr/>
          </w:rPrChange>
        </w:rPr>
        <w:t>110</w:t>
      </w:r>
      <w:r>
        <w:fldChar w:fldCharType="end"/>
      </w:r>
    </w:p>
    <w:p w:rsidR="002C3AD9" w:rsidRPr="004C2BE0" w:rsidRDefault="002C3AD9">
      <w:pPr>
        <w:pStyle w:val="TOC4"/>
        <w:rPr>
          <w:rFonts w:ascii="Calibri" w:hAnsi="Calibri"/>
          <w:sz w:val="22"/>
          <w:szCs w:val="22"/>
          <w:lang w:val="fr-FR" w:eastAsia="en-GB"/>
          <w:rPrChange w:id="2628" w:author="32.423_CR0115R1_(Rel-16)_TM_SBMA, OAM_RTT" w:date="2020-07-06T10:41:00Z">
            <w:rPr>
              <w:rFonts w:ascii="Calibri" w:hAnsi="Calibri"/>
              <w:sz w:val="22"/>
              <w:szCs w:val="22"/>
              <w:lang w:eastAsia="en-GB"/>
            </w:rPr>
          </w:rPrChange>
        </w:rPr>
      </w:pPr>
      <w:r w:rsidRPr="004C2BE0">
        <w:rPr>
          <w:lang w:val="fr-FR" w:eastAsia="zh-CN"/>
          <w:rPrChange w:id="2629" w:author="32.423_CR0115R1_(Rel-16)_TM_SBMA, OAM_RTT" w:date="2020-07-06T10:41:00Z">
            <w:rPr>
              <w:lang w:eastAsia="zh-CN"/>
            </w:rPr>
          </w:rPrChange>
        </w:rPr>
        <w:t>5.3</w:t>
      </w:r>
      <w:r w:rsidRPr="004C2BE0">
        <w:rPr>
          <w:lang w:val="fr-FR"/>
          <w:rPrChange w:id="2630" w:author="32.423_CR0115R1_(Rel-16)_TM_SBMA, OAM_RTT" w:date="2020-07-06T10:41:00Z">
            <w:rPr/>
          </w:rPrChange>
        </w:rPr>
        <w:t>.10.1</w:t>
      </w:r>
      <w:r w:rsidRPr="004C2BE0">
        <w:rPr>
          <w:rFonts w:ascii="Calibri" w:hAnsi="Calibri"/>
          <w:sz w:val="22"/>
          <w:szCs w:val="22"/>
          <w:lang w:val="fr-FR" w:eastAsia="en-GB"/>
          <w:rPrChange w:id="2631" w:author="32.423_CR0115R1_(Rel-16)_TM_SBMA, OAM_RTT" w:date="2020-07-06T10:41:00Z">
            <w:rPr>
              <w:rFonts w:ascii="Calibri" w:hAnsi="Calibri"/>
              <w:sz w:val="22"/>
              <w:szCs w:val="22"/>
              <w:lang w:eastAsia="en-GB"/>
            </w:rPr>
          </w:rPrChange>
        </w:rPr>
        <w:tab/>
      </w:r>
      <w:r w:rsidRPr="004C2BE0">
        <w:rPr>
          <w:lang w:val="fr-FR"/>
          <w:rPrChange w:id="2632" w:author="32.423_CR0115R1_(Rel-16)_TM_SBMA, OAM_RTT" w:date="2020-07-06T10:41:00Z">
            <w:rPr/>
          </w:rPrChange>
        </w:rPr>
        <w:t>Definition</w:t>
      </w:r>
      <w:r w:rsidRPr="004C2BE0">
        <w:rPr>
          <w:lang w:val="fr-FR"/>
          <w:rPrChange w:id="2633" w:author="32.423_CR0115R1_(Rel-16)_TM_SBMA, OAM_RTT" w:date="2020-07-06T10:41:00Z">
            <w:rPr/>
          </w:rPrChange>
        </w:rPr>
        <w:tab/>
      </w:r>
      <w:r>
        <w:fldChar w:fldCharType="begin" w:fldLock="1"/>
      </w:r>
      <w:r w:rsidRPr="004C2BE0">
        <w:rPr>
          <w:lang w:val="fr-FR"/>
          <w:rPrChange w:id="2634" w:author="32.423_CR0115R1_(Rel-16)_TM_SBMA, OAM_RTT" w:date="2020-07-06T10:41:00Z">
            <w:rPr/>
          </w:rPrChange>
        </w:rPr>
        <w:instrText xml:space="preserve"> PAGEREF _Toc44341293 \h </w:instrText>
      </w:r>
      <w:r>
        <w:fldChar w:fldCharType="separate"/>
      </w:r>
      <w:r w:rsidRPr="004C2BE0">
        <w:rPr>
          <w:lang w:val="fr-FR"/>
          <w:rPrChange w:id="2635" w:author="32.423_CR0115R1_(Rel-16)_TM_SBMA, OAM_RTT" w:date="2020-07-06T10:41:00Z">
            <w:rPr/>
          </w:rPrChange>
        </w:rPr>
        <w:t>110</w:t>
      </w:r>
      <w:r>
        <w:fldChar w:fldCharType="end"/>
      </w:r>
    </w:p>
    <w:p w:rsidR="002C3AD9" w:rsidRPr="004C2BE0" w:rsidRDefault="002C3AD9">
      <w:pPr>
        <w:pStyle w:val="TOC4"/>
        <w:rPr>
          <w:rFonts w:ascii="Calibri" w:hAnsi="Calibri"/>
          <w:sz w:val="22"/>
          <w:szCs w:val="22"/>
          <w:lang w:val="fr-FR" w:eastAsia="en-GB"/>
          <w:rPrChange w:id="2636" w:author="32.423_CR0115R1_(Rel-16)_TM_SBMA, OAM_RTT" w:date="2020-07-06T10:41:00Z">
            <w:rPr>
              <w:rFonts w:ascii="Calibri" w:hAnsi="Calibri"/>
              <w:sz w:val="22"/>
              <w:szCs w:val="22"/>
              <w:lang w:eastAsia="en-GB"/>
            </w:rPr>
          </w:rPrChange>
        </w:rPr>
      </w:pPr>
      <w:r w:rsidRPr="004C2BE0">
        <w:rPr>
          <w:lang w:val="fr-FR"/>
          <w:rPrChange w:id="2637" w:author="32.423_CR0115R1_(Rel-16)_TM_SBMA, OAM_RTT" w:date="2020-07-06T10:41:00Z">
            <w:rPr/>
          </w:rPrChange>
        </w:rPr>
        <w:t>5.3.10.2</w:t>
      </w:r>
      <w:r w:rsidRPr="004C2BE0">
        <w:rPr>
          <w:rFonts w:ascii="Calibri" w:hAnsi="Calibri"/>
          <w:sz w:val="22"/>
          <w:szCs w:val="22"/>
          <w:lang w:val="fr-FR" w:eastAsia="en-GB"/>
          <w:rPrChange w:id="2638" w:author="32.423_CR0115R1_(Rel-16)_TM_SBMA, OAM_RTT" w:date="2020-07-06T10:41:00Z">
            <w:rPr>
              <w:rFonts w:ascii="Calibri" w:hAnsi="Calibri"/>
              <w:sz w:val="22"/>
              <w:szCs w:val="22"/>
              <w:lang w:eastAsia="en-GB"/>
            </w:rPr>
          </w:rPrChange>
        </w:rPr>
        <w:tab/>
      </w:r>
      <w:r w:rsidRPr="004C2BE0">
        <w:rPr>
          <w:lang w:val="fr-FR"/>
          <w:rPrChange w:id="2639" w:author="32.423_CR0115R1_(Rel-16)_TM_SBMA, OAM_RTT" w:date="2020-07-06T10:41:00Z">
            <w:rPr/>
          </w:rPrChange>
        </w:rPr>
        <w:t>Attributes</w:t>
      </w:r>
      <w:r w:rsidRPr="004C2BE0">
        <w:rPr>
          <w:lang w:val="fr-FR"/>
          <w:rPrChange w:id="2640" w:author="32.423_CR0115R1_(Rel-16)_TM_SBMA, OAM_RTT" w:date="2020-07-06T10:41:00Z">
            <w:rPr/>
          </w:rPrChange>
        </w:rPr>
        <w:tab/>
      </w:r>
      <w:r>
        <w:fldChar w:fldCharType="begin" w:fldLock="1"/>
      </w:r>
      <w:r w:rsidRPr="004C2BE0">
        <w:rPr>
          <w:lang w:val="fr-FR"/>
          <w:rPrChange w:id="2641" w:author="32.423_CR0115R1_(Rel-16)_TM_SBMA, OAM_RTT" w:date="2020-07-06T10:41:00Z">
            <w:rPr/>
          </w:rPrChange>
        </w:rPr>
        <w:instrText xml:space="preserve"> PAGEREF _Toc44341294 \h </w:instrText>
      </w:r>
      <w:r>
        <w:fldChar w:fldCharType="separate"/>
      </w:r>
      <w:r w:rsidRPr="004C2BE0">
        <w:rPr>
          <w:lang w:val="fr-FR"/>
          <w:rPrChange w:id="2642" w:author="32.423_CR0115R1_(Rel-16)_TM_SBMA, OAM_RTT" w:date="2020-07-06T10:41:00Z">
            <w:rPr/>
          </w:rPrChange>
        </w:rPr>
        <w:t>110</w:t>
      </w:r>
      <w:r>
        <w:fldChar w:fldCharType="end"/>
      </w:r>
    </w:p>
    <w:p w:rsidR="002C3AD9" w:rsidRPr="004C2BE0" w:rsidRDefault="002C3AD9">
      <w:pPr>
        <w:pStyle w:val="TOC4"/>
        <w:rPr>
          <w:rFonts w:ascii="Calibri" w:hAnsi="Calibri"/>
          <w:sz w:val="22"/>
          <w:szCs w:val="22"/>
          <w:lang w:val="fr-FR" w:eastAsia="en-GB"/>
          <w:rPrChange w:id="2643" w:author="32.423_CR0115R1_(Rel-16)_TM_SBMA, OAM_RTT" w:date="2020-07-06T10:41:00Z">
            <w:rPr>
              <w:rFonts w:ascii="Calibri" w:hAnsi="Calibri"/>
              <w:sz w:val="22"/>
              <w:szCs w:val="22"/>
              <w:lang w:eastAsia="en-GB"/>
            </w:rPr>
          </w:rPrChange>
        </w:rPr>
      </w:pPr>
      <w:r w:rsidRPr="004C2BE0">
        <w:rPr>
          <w:lang w:val="fr-FR"/>
          <w:rPrChange w:id="2644" w:author="32.423_CR0115R1_(Rel-16)_TM_SBMA, OAM_RTT" w:date="2020-07-06T10:41:00Z">
            <w:rPr/>
          </w:rPrChange>
        </w:rPr>
        <w:t>5.3.10.3</w:t>
      </w:r>
      <w:r w:rsidRPr="004C2BE0">
        <w:rPr>
          <w:rFonts w:ascii="Calibri" w:hAnsi="Calibri"/>
          <w:sz w:val="22"/>
          <w:szCs w:val="22"/>
          <w:lang w:val="fr-FR" w:eastAsia="en-GB"/>
          <w:rPrChange w:id="2645" w:author="32.423_CR0115R1_(Rel-16)_TM_SBMA, OAM_RTT" w:date="2020-07-06T10:41:00Z">
            <w:rPr>
              <w:rFonts w:ascii="Calibri" w:hAnsi="Calibri"/>
              <w:sz w:val="22"/>
              <w:szCs w:val="22"/>
              <w:lang w:eastAsia="en-GB"/>
            </w:rPr>
          </w:rPrChange>
        </w:rPr>
        <w:tab/>
      </w:r>
      <w:r w:rsidRPr="004C2BE0">
        <w:rPr>
          <w:lang w:val="fr-FR"/>
          <w:rPrChange w:id="2646" w:author="32.423_CR0115R1_(Rel-16)_TM_SBMA, OAM_RTT" w:date="2020-07-06T10:41:00Z">
            <w:rPr/>
          </w:rPrChange>
        </w:rPr>
        <w:t>Attribute constraints</w:t>
      </w:r>
      <w:r w:rsidRPr="004C2BE0">
        <w:rPr>
          <w:lang w:val="fr-FR"/>
          <w:rPrChange w:id="2647" w:author="32.423_CR0115R1_(Rel-16)_TM_SBMA, OAM_RTT" w:date="2020-07-06T10:41:00Z">
            <w:rPr/>
          </w:rPrChange>
        </w:rPr>
        <w:tab/>
      </w:r>
      <w:r>
        <w:fldChar w:fldCharType="begin" w:fldLock="1"/>
      </w:r>
      <w:r w:rsidRPr="004C2BE0">
        <w:rPr>
          <w:lang w:val="fr-FR"/>
          <w:rPrChange w:id="2648" w:author="32.423_CR0115R1_(Rel-16)_TM_SBMA, OAM_RTT" w:date="2020-07-06T10:41:00Z">
            <w:rPr/>
          </w:rPrChange>
        </w:rPr>
        <w:instrText xml:space="preserve"> PAGEREF _Toc44341295 \h </w:instrText>
      </w:r>
      <w:r>
        <w:fldChar w:fldCharType="separate"/>
      </w:r>
      <w:r w:rsidRPr="004C2BE0">
        <w:rPr>
          <w:lang w:val="fr-FR"/>
          <w:rPrChange w:id="2649" w:author="32.423_CR0115R1_(Rel-16)_TM_SBMA, OAM_RTT" w:date="2020-07-06T10:41:00Z">
            <w:rPr/>
          </w:rPrChange>
        </w:rPr>
        <w:t>110</w:t>
      </w:r>
      <w:r>
        <w:fldChar w:fldCharType="end"/>
      </w:r>
    </w:p>
    <w:p w:rsidR="002C3AD9" w:rsidRPr="004C2BE0" w:rsidRDefault="002C3AD9">
      <w:pPr>
        <w:pStyle w:val="TOC4"/>
        <w:rPr>
          <w:rFonts w:ascii="Calibri" w:hAnsi="Calibri"/>
          <w:sz w:val="22"/>
          <w:szCs w:val="22"/>
          <w:lang w:val="fr-FR" w:eastAsia="en-GB"/>
          <w:rPrChange w:id="2650" w:author="32.423_CR0115R1_(Rel-16)_TM_SBMA, OAM_RTT" w:date="2020-07-06T10:41:00Z">
            <w:rPr>
              <w:rFonts w:ascii="Calibri" w:hAnsi="Calibri"/>
              <w:sz w:val="22"/>
              <w:szCs w:val="22"/>
              <w:lang w:eastAsia="en-GB"/>
            </w:rPr>
          </w:rPrChange>
        </w:rPr>
      </w:pPr>
      <w:r w:rsidRPr="004C2BE0">
        <w:rPr>
          <w:lang w:val="fr-FR" w:eastAsia="zh-CN"/>
          <w:rPrChange w:id="2651" w:author="32.423_CR0115R1_(Rel-16)_TM_SBMA, OAM_RTT" w:date="2020-07-06T10:41:00Z">
            <w:rPr>
              <w:lang w:eastAsia="zh-CN"/>
            </w:rPr>
          </w:rPrChange>
        </w:rPr>
        <w:t>5</w:t>
      </w:r>
      <w:r w:rsidRPr="004C2BE0">
        <w:rPr>
          <w:lang w:val="fr-FR"/>
          <w:rPrChange w:id="2652" w:author="32.423_CR0115R1_(Rel-16)_TM_SBMA, OAM_RTT" w:date="2020-07-06T10:41:00Z">
            <w:rPr/>
          </w:rPrChange>
        </w:rPr>
        <w:t>.3.10.4</w:t>
      </w:r>
      <w:r w:rsidRPr="004C2BE0">
        <w:rPr>
          <w:rFonts w:ascii="Calibri" w:hAnsi="Calibri"/>
          <w:sz w:val="22"/>
          <w:szCs w:val="22"/>
          <w:lang w:val="fr-FR" w:eastAsia="en-GB"/>
          <w:rPrChange w:id="2653" w:author="32.423_CR0115R1_(Rel-16)_TM_SBMA, OAM_RTT" w:date="2020-07-06T10:41:00Z">
            <w:rPr>
              <w:rFonts w:ascii="Calibri" w:hAnsi="Calibri"/>
              <w:sz w:val="22"/>
              <w:szCs w:val="22"/>
              <w:lang w:eastAsia="en-GB"/>
            </w:rPr>
          </w:rPrChange>
        </w:rPr>
        <w:tab/>
      </w:r>
      <w:r w:rsidRPr="004C2BE0">
        <w:rPr>
          <w:lang w:val="fr-FR"/>
          <w:rPrChange w:id="2654" w:author="32.423_CR0115R1_(Rel-16)_TM_SBMA, OAM_RTT" w:date="2020-07-06T10:41:00Z">
            <w:rPr/>
          </w:rPrChange>
        </w:rPr>
        <w:t>Notifications</w:t>
      </w:r>
      <w:r w:rsidRPr="004C2BE0">
        <w:rPr>
          <w:lang w:val="fr-FR"/>
          <w:rPrChange w:id="2655" w:author="32.423_CR0115R1_(Rel-16)_TM_SBMA, OAM_RTT" w:date="2020-07-06T10:41:00Z">
            <w:rPr/>
          </w:rPrChange>
        </w:rPr>
        <w:tab/>
      </w:r>
      <w:r>
        <w:fldChar w:fldCharType="begin" w:fldLock="1"/>
      </w:r>
      <w:r w:rsidRPr="004C2BE0">
        <w:rPr>
          <w:lang w:val="fr-FR"/>
          <w:rPrChange w:id="2656" w:author="32.423_CR0115R1_(Rel-16)_TM_SBMA, OAM_RTT" w:date="2020-07-06T10:41:00Z">
            <w:rPr/>
          </w:rPrChange>
        </w:rPr>
        <w:instrText xml:space="preserve"> PAGEREF _Toc44341296 \h </w:instrText>
      </w:r>
      <w:r>
        <w:fldChar w:fldCharType="separate"/>
      </w:r>
      <w:r w:rsidRPr="004C2BE0">
        <w:rPr>
          <w:lang w:val="fr-FR"/>
          <w:rPrChange w:id="2657" w:author="32.423_CR0115R1_(Rel-16)_TM_SBMA, OAM_RTT" w:date="2020-07-06T10:41:00Z">
            <w:rPr/>
          </w:rPrChange>
        </w:rPr>
        <w:t>110</w:t>
      </w:r>
      <w:r>
        <w:fldChar w:fldCharType="end"/>
      </w:r>
    </w:p>
    <w:p w:rsidR="002C3AD9" w:rsidRPr="004C2BE0" w:rsidRDefault="002C3AD9">
      <w:pPr>
        <w:pStyle w:val="TOC3"/>
        <w:rPr>
          <w:rFonts w:ascii="Calibri" w:hAnsi="Calibri"/>
          <w:sz w:val="22"/>
          <w:szCs w:val="22"/>
          <w:lang w:val="fr-FR" w:eastAsia="en-GB"/>
          <w:rPrChange w:id="2658" w:author="32.423_CR0115R1_(Rel-16)_TM_SBMA, OAM_RTT" w:date="2020-07-06T10:41:00Z">
            <w:rPr>
              <w:rFonts w:ascii="Calibri" w:hAnsi="Calibri"/>
              <w:sz w:val="22"/>
              <w:szCs w:val="22"/>
              <w:lang w:eastAsia="en-GB"/>
            </w:rPr>
          </w:rPrChange>
        </w:rPr>
      </w:pPr>
      <w:r w:rsidRPr="004C2BE0">
        <w:rPr>
          <w:rFonts w:cs="Arial"/>
          <w:lang w:val="fr-FR" w:eastAsia="zh-CN"/>
          <w:rPrChange w:id="2659" w:author="32.423_CR0115R1_(Rel-16)_TM_SBMA, OAM_RTT" w:date="2020-07-06T10:41:00Z">
            <w:rPr>
              <w:rFonts w:cs="Arial"/>
              <w:lang w:eastAsia="zh-CN"/>
            </w:rPr>
          </w:rPrChange>
        </w:rPr>
        <w:t>5.3.11</w:t>
      </w:r>
      <w:r w:rsidRPr="004C2BE0">
        <w:rPr>
          <w:rFonts w:ascii="Calibri" w:hAnsi="Calibri"/>
          <w:sz w:val="22"/>
          <w:szCs w:val="22"/>
          <w:lang w:val="fr-FR" w:eastAsia="en-GB"/>
          <w:rPrChange w:id="2660" w:author="32.423_CR0115R1_(Rel-16)_TM_SBMA, OAM_RTT" w:date="2020-07-06T10:41:00Z">
            <w:rPr>
              <w:rFonts w:ascii="Calibri" w:hAnsi="Calibri"/>
              <w:sz w:val="22"/>
              <w:szCs w:val="22"/>
              <w:lang w:eastAsia="en-GB"/>
            </w:rPr>
          </w:rPrChange>
        </w:rPr>
        <w:tab/>
      </w:r>
      <w:r w:rsidRPr="004C2BE0">
        <w:rPr>
          <w:rFonts w:ascii="Courier New" w:hAnsi="Courier New"/>
          <w:lang w:val="fr-FR"/>
          <w:rPrChange w:id="2661" w:author="32.423_CR0115R1_(Rel-16)_TM_SBMA, OAM_RTT" w:date="2020-07-06T10:41:00Z">
            <w:rPr>
              <w:rFonts w:ascii="Courier New" w:hAnsi="Courier New"/>
            </w:rPr>
          </w:rPrChange>
        </w:rPr>
        <w:t>NSSFFunction</w:t>
      </w:r>
      <w:r w:rsidRPr="004C2BE0">
        <w:rPr>
          <w:lang w:val="fr-FR"/>
          <w:rPrChange w:id="2662" w:author="32.423_CR0115R1_(Rel-16)_TM_SBMA, OAM_RTT" w:date="2020-07-06T10:41:00Z">
            <w:rPr/>
          </w:rPrChange>
        </w:rPr>
        <w:tab/>
      </w:r>
      <w:r>
        <w:fldChar w:fldCharType="begin" w:fldLock="1"/>
      </w:r>
      <w:r w:rsidRPr="004C2BE0">
        <w:rPr>
          <w:lang w:val="fr-FR"/>
          <w:rPrChange w:id="2663" w:author="32.423_CR0115R1_(Rel-16)_TM_SBMA, OAM_RTT" w:date="2020-07-06T10:41:00Z">
            <w:rPr/>
          </w:rPrChange>
        </w:rPr>
        <w:instrText xml:space="preserve"> PAGEREF _Toc44341297 \h </w:instrText>
      </w:r>
      <w:r>
        <w:fldChar w:fldCharType="separate"/>
      </w:r>
      <w:r w:rsidRPr="004C2BE0">
        <w:rPr>
          <w:lang w:val="fr-FR"/>
          <w:rPrChange w:id="2664" w:author="32.423_CR0115R1_(Rel-16)_TM_SBMA, OAM_RTT" w:date="2020-07-06T10:41:00Z">
            <w:rPr/>
          </w:rPrChange>
        </w:rPr>
        <w:t>110</w:t>
      </w:r>
      <w:r>
        <w:fldChar w:fldCharType="end"/>
      </w:r>
    </w:p>
    <w:p w:rsidR="002C3AD9" w:rsidRPr="004C2BE0" w:rsidRDefault="002C3AD9">
      <w:pPr>
        <w:pStyle w:val="TOC4"/>
        <w:rPr>
          <w:rFonts w:ascii="Calibri" w:hAnsi="Calibri"/>
          <w:sz w:val="22"/>
          <w:szCs w:val="22"/>
          <w:lang w:val="fr-FR" w:eastAsia="en-GB"/>
          <w:rPrChange w:id="2665" w:author="32.423_CR0115R1_(Rel-16)_TM_SBMA, OAM_RTT" w:date="2020-07-06T10:41:00Z">
            <w:rPr>
              <w:rFonts w:ascii="Calibri" w:hAnsi="Calibri"/>
              <w:sz w:val="22"/>
              <w:szCs w:val="22"/>
              <w:lang w:eastAsia="en-GB"/>
            </w:rPr>
          </w:rPrChange>
        </w:rPr>
      </w:pPr>
      <w:r w:rsidRPr="004C2BE0">
        <w:rPr>
          <w:lang w:val="fr-FR" w:eastAsia="zh-CN"/>
          <w:rPrChange w:id="2666" w:author="32.423_CR0115R1_(Rel-16)_TM_SBMA, OAM_RTT" w:date="2020-07-06T10:41:00Z">
            <w:rPr>
              <w:lang w:eastAsia="zh-CN"/>
            </w:rPr>
          </w:rPrChange>
        </w:rPr>
        <w:t>5.3</w:t>
      </w:r>
      <w:r w:rsidRPr="004C2BE0">
        <w:rPr>
          <w:lang w:val="fr-FR"/>
          <w:rPrChange w:id="2667" w:author="32.423_CR0115R1_(Rel-16)_TM_SBMA, OAM_RTT" w:date="2020-07-06T10:41:00Z">
            <w:rPr/>
          </w:rPrChange>
        </w:rPr>
        <w:t>.11.1</w:t>
      </w:r>
      <w:r w:rsidRPr="004C2BE0">
        <w:rPr>
          <w:rFonts w:ascii="Calibri" w:hAnsi="Calibri"/>
          <w:sz w:val="22"/>
          <w:szCs w:val="22"/>
          <w:lang w:val="fr-FR" w:eastAsia="en-GB"/>
          <w:rPrChange w:id="2668" w:author="32.423_CR0115R1_(Rel-16)_TM_SBMA, OAM_RTT" w:date="2020-07-06T10:41:00Z">
            <w:rPr>
              <w:rFonts w:ascii="Calibri" w:hAnsi="Calibri"/>
              <w:sz w:val="22"/>
              <w:szCs w:val="22"/>
              <w:lang w:eastAsia="en-GB"/>
            </w:rPr>
          </w:rPrChange>
        </w:rPr>
        <w:tab/>
      </w:r>
      <w:r w:rsidRPr="004C2BE0">
        <w:rPr>
          <w:lang w:val="fr-FR"/>
          <w:rPrChange w:id="2669" w:author="32.423_CR0115R1_(Rel-16)_TM_SBMA, OAM_RTT" w:date="2020-07-06T10:41:00Z">
            <w:rPr/>
          </w:rPrChange>
        </w:rPr>
        <w:t>Definition</w:t>
      </w:r>
      <w:r w:rsidRPr="004C2BE0">
        <w:rPr>
          <w:lang w:val="fr-FR"/>
          <w:rPrChange w:id="2670" w:author="32.423_CR0115R1_(Rel-16)_TM_SBMA, OAM_RTT" w:date="2020-07-06T10:41:00Z">
            <w:rPr/>
          </w:rPrChange>
        </w:rPr>
        <w:tab/>
      </w:r>
      <w:r>
        <w:fldChar w:fldCharType="begin" w:fldLock="1"/>
      </w:r>
      <w:r w:rsidRPr="004C2BE0">
        <w:rPr>
          <w:lang w:val="fr-FR"/>
          <w:rPrChange w:id="2671" w:author="32.423_CR0115R1_(Rel-16)_TM_SBMA, OAM_RTT" w:date="2020-07-06T10:41:00Z">
            <w:rPr/>
          </w:rPrChange>
        </w:rPr>
        <w:instrText xml:space="preserve"> PAGEREF _Toc44341298 \h </w:instrText>
      </w:r>
      <w:r>
        <w:fldChar w:fldCharType="separate"/>
      </w:r>
      <w:r w:rsidRPr="004C2BE0">
        <w:rPr>
          <w:lang w:val="fr-FR"/>
          <w:rPrChange w:id="2672" w:author="32.423_CR0115R1_(Rel-16)_TM_SBMA, OAM_RTT" w:date="2020-07-06T10:41:00Z">
            <w:rPr/>
          </w:rPrChange>
        </w:rPr>
        <w:t>110</w:t>
      </w:r>
      <w:r>
        <w:fldChar w:fldCharType="end"/>
      </w:r>
    </w:p>
    <w:p w:rsidR="002C3AD9" w:rsidRPr="004C2BE0" w:rsidRDefault="002C3AD9">
      <w:pPr>
        <w:pStyle w:val="TOC4"/>
        <w:rPr>
          <w:rFonts w:ascii="Calibri" w:hAnsi="Calibri"/>
          <w:sz w:val="22"/>
          <w:szCs w:val="22"/>
          <w:lang w:val="fr-FR" w:eastAsia="en-GB"/>
          <w:rPrChange w:id="2673" w:author="32.423_CR0115R1_(Rel-16)_TM_SBMA, OAM_RTT" w:date="2020-07-06T10:41:00Z">
            <w:rPr>
              <w:rFonts w:ascii="Calibri" w:hAnsi="Calibri"/>
              <w:sz w:val="22"/>
              <w:szCs w:val="22"/>
              <w:lang w:eastAsia="en-GB"/>
            </w:rPr>
          </w:rPrChange>
        </w:rPr>
      </w:pPr>
      <w:r w:rsidRPr="004C2BE0">
        <w:rPr>
          <w:lang w:val="fr-FR"/>
          <w:rPrChange w:id="2674" w:author="32.423_CR0115R1_(Rel-16)_TM_SBMA, OAM_RTT" w:date="2020-07-06T10:41:00Z">
            <w:rPr/>
          </w:rPrChange>
        </w:rPr>
        <w:t>5.3.11.2</w:t>
      </w:r>
      <w:r w:rsidRPr="004C2BE0">
        <w:rPr>
          <w:rFonts w:ascii="Calibri" w:hAnsi="Calibri"/>
          <w:sz w:val="22"/>
          <w:szCs w:val="22"/>
          <w:lang w:val="fr-FR" w:eastAsia="en-GB"/>
          <w:rPrChange w:id="2675" w:author="32.423_CR0115R1_(Rel-16)_TM_SBMA, OAM_RTT" w:date="2020-07-06T10:41:00Z">
            <w:rPr>
              <w:rFonts w:ascii="Calibri" w:hAnsi="Calibri"/>
              <w:sz w:val="22"/>
              <w:szCs w:val="22"/>
              <w:lang w:eastAsia="en-GB"/>
            </w:rPr>
          </w:rPrChange>
        </w:rPr>
        <w:tab/>
      </w:r>
      <w:r w:rsidRPr="004C2BE0">
        <w:rPr>
          <w:lang w:val="fr-FR"/>
          <w:rPrChange w:id="2676" w:author="32.423_CR0115R1_(Rel-16)_TM_SBMA, OAM_RTT" w:date="2020-07-06T10:41:00Z">
            <w:rPr/>
          </w:rPrChange>
        </w:rPr>
        <w:t>Attributes</w:t>
      </w:r>
      <w:r w:rsidRPr="004C2BE0">
        <w:rPr>
          <w:lang w:val="fr-FR"/>
          <w:rPrChange w:id="2677" w:author="32.423_CR0115R1_(Rel-16)_TM_SBMA, OAM_RTT" w:date="2020-07-06T10:41:00Z">
            <w:rPr/>
          </w:rPrChange>
        </w:rPr>
        <w:tab/>
      </w:r>
      <w:r>
        <w:fldChar w:fldCharType="begin" w:fldLock="1"/>
      </w:r>
      <w:r w:rsidRPr="004C2BE0">
        <w:rPr>
          <w:lang w:val="fr-FR"/>
          <w:rPrChange w:id="2678" w:author="32.423_CR0115R1_(Rel-16)_TM_SBMA, OAM_RTT" w:date="2020-07-06T10:41:00Z">
            <w:rPr/>
          </w:rPrChange>
        </w:rPr>
        <w:instrText xml:space="preserve"> PAGEREF _Toc44341299 \h </w:instrText>
      </w:r>
      <w:r>
        <w:fldChar w:fldCharType="separate"/>
      </w:r>
      <w:r w:rsidRPr="004C2BE0">
        <w:rPr>
          <w:lang w:val="fr-FR"/>
          <w:rPrChange w:id="2679" w:author="32.423_CR0115R1_(Rel-16)_TM_SBMA, OAM_RTT" w:date="2020-07-06T10:41:00Z">
            <w:rPr/>
          </w:rPrChange>
        </w:rPr>
        <w:t>110</w:t>
      </w:r>
      <w:r>
        <w:fldChar w:fldCharType="end"/>
      </w:r>
    </w:p>
    <w:p w:rsidR="002C3AD9" w:rsidRPr="004C2BE0" w:rsidRDefault="002C3AD9">
      <w:pPr>
        <w:pStyle w:val="TOC4"/>
        <w:rPr>
          <w:rFonts w:ascii="Calibri" w:hAnsi="Calibri"/>
          <w:sz w:val="22"/>
          <w:szCs w:val="22"/>
          <w:lang w:val="fr-FR" w:eastAsia="en-GB"/>
          <w:rPrChange w:id="2680" w:author="32.423_CR0115R1_(Rel-16)_TM_SBMA, OAM_RTT" w:date="2020-07-06T10:41:00Z">
            <w:rPr>
              <w:rFonts w:ascii="Calibri" w:hAnsi="Calibri"/>
              <w:sz w:val="22"/>
              <w:szCs w:val="22"/>
              <w:lang w:eastAsia="en-GB"/>
            </w:rPr>
          </w:rPrChange>
        </w:rPr>
      </w:pPr>
      <w:r w:rsidRPr="004C2BE0">
        <w:rPr>
          <w:lang w:val="fr-FR" w:eastAsia="zh-CN"/>
          <w:rPrChange w:id="2681" w:author="32.423_CR0115R1_(Rel-16)_TM_SBMA, OAM_RTT" w:date="2020-07-06T10:41:00Z">
            <w:rPr>
              <w:lang w:eastAsia="zh-CN"/>
            </w:rPr>
          </w:rPrChange>
        </w:rPr>
        <w:t>5.3.11.3</w:t>
      </w:r>
      <w:r w:rsidRPr="004C2BE0">
        <w:rPr>
          <w:rFonts w:ascii="Calibri" w:hAnsi="Calibri"/>
          <w:sz w:val="22"/>
          <w:szCs w:val="22"/>
          <w:lang w:val="fr-FR" w:eastAsia="en-GB"/>
          <w:rPrChange w:id="2682" w:author="32.423_CR0115R1_(Rel-16)_TM_SBMA, OAM_RTT" w:date="2020-07-06T10:41:00Z">
            <w:rPr>
              <w:rFonts w:ascii="Calibri" w:hAnsi="Calibri"/>
              <w:sz w:val="22"/>
              <w:szCs w:val="22"/>
              <w:lang w:eastAsia="en-GB"/>
            </w:rPr>
          </w:rPrChange>
        </w:rPr>
        <w:tab/>
      </w:r>
      <w:r w:rsidRPr="004C2BE0">
        <w:rPr>
          <w:lang w:val="fr-FR"/>
          <w:rPrChange w:id="2683" w:author="32.423_CR0115R1_(Rel-16)_TM_SBMA, OAM_RTT" w:date="2020-07-06T10:41:00Z">
            <w:rPr/>
          </w:rPrChange>
        </w:rPr>
        <w:t>Attribute constraints</w:t>
      </w:r>
      <w:r w:rsidRPr="004C2BE0">
        <w:rPr>
          <w:lang w:val="fr-FR"/>
          <w:rPrChange w:id="2684" w:author="32.423_CR0115R1_(Rel-16)_TM_SBMA, OAM_RTT" w:date="2020-07-06T10:41:00Z">
            <w:rPr/>
          </w:rPrChange>
        </w:rPr>
        <w:tab/>
      </w:r>
      <w:r>
        <w:fldChar w:fldCharType="begin" w:fldLock="1"/>
      </w:r>
      <w:r w:rsidRPr="004C2BE0">
        <w:rPr>
          <w:lang w:val="fr-FR"/>
          <w:rPrChange w:id="2685" w:author="32.423_CR0115R1_(Rel-16)_TM_SBMA, OAM_RTT" w:date="2020-07-06T10:41:00Z">
            <w:rPr/>
          </w:rPrChange>
        </w:rPr>
        <w:instrText xml:space="preserve"> PAGEREF _Toc44341300 \h </w:instrText>
      </w:r>
      <w:r>
        <w:fldChar w:fldCharType="separate"/>
      </w:r>
      <w:r w:rsidRPr="004C2BE0">
        <w:rPr>
          <w:lang w:val="fr-FR"/>
          <w:rPrChange w:id="2686" w:author="32.423_CR0115R1_(Rel-16)_TM_SBMA, OAM_RTT" w:date="2020-07-06T10:41:00Z">
            <w:rPr/>
          </w:rPrChange>
        </w:rPr>
        <w:t>111</w:t>
      </w:r>
      <w:r>
        <w:fldChar w:fldCharType="end"/>
      </w:r>
    </w:p>
    <w:p w:rsidR="002C3AD9" w:rsidRPr="004C2BE0" w:rsidRDefault="002C3AD9">
      <w:pPr>
        <w:pStyle w:val="TOC4"/>
        <w:rPr>
          <w:rFonts w:ascii="Calibri" w:hAnsi="Calibri"/>
          <w:sz w:val="22"/>
          <w:szCs w:val="22"/>
          <w:lang w:val="fr-FR" w:eastAsia="en-GB"/>
          <w:rPrChange w:id="2687" w:author="32.423_CR0115R1_(Rel-16)_TM_SBMA, OAM_RTT" w:date="2020-07-06T10:41:00Z">
            <w:rPr>
              <w:rFonts w:ascii="Calibri" w:hAnsi="Calibri"/>
              <w:sz w:val="22"/>
              <w:szCs w:val="22"/>
              <w:lang w:eastAsia="en-GB"/>
            </w:rPr>
          </w:rPrChange>
        </w:rPr>
      </w:pPr>
      <w:r w:rsidRPr="004C2BE0">
        <w:rPr>
          <w:lang w:val="fr-FR" w:eastAsia="zh-CN"/>
          <w:rPrChange w:id="2688" w:author="32.423_CR0115R1_(Rel-16)_TM_SBMA, OAM_RTT" w:date="2020-07-06T10:41:00Z">
            <w:rPr>
              <w:lang w:eastAsia="zh-CN"/>
            </w:rPr>
          </w:rPrChange>
        </w:rPr>
        <w:t>5</w:t>
      </w:r>
      <w:r w:rsidRPr="004C2BE0">
        <w:rPr>
          <w:lang w:val="fr-FR"/>
          <w:rPrChange w:id="2689" w:author="32.423_CR0115R1_(Rel-16)_TM_SBMA, OAM_RTT" w:date="2020-07-06T10:41:00Z">
            <w:rPr/>
          </w:rPrChange>
        </w:rPr>
        <w:t>.3.11.4</w:t>
      </w:r>
      <w:r w:rsidRPr="004C2BE0">
        <w:rPr>
          <w:rFonts w:ascii="Calibri" w:hAnsi="Calibri"/>
          <w:sz w:val="22"/>
          <w:szCs w:val="22"/>
          <w:lang w:val="fr-FR" w:eastAsia="en-GB"/>
          <w:rPrChange w:id="2690" w:author="32.423_CR0115R1_(Rel-16)_TM_SBMA, OAM_RTT" w:date="2020-07-06T10:41:00Z">
            <w:rPr>
              <w:rFonts w:ascii="Calibri" w:hAnsi="Calibri"/>
              <w:sz w:val="22"/>
              <w:szCs w:val="22"/>
              <w:lang w:eastAsia="en-GB"/>
            </w:rPr>
          </w:rPrChange>
        </w:rPr>
        <w:tab/>
      </w:r>
      <w:r w:rsidRPr="004C2BE0">
        <w:rPr>
          <w:lang w:val="fr-FR"/>
          <w:rPrChange w:id="2691" w:author="32.423_CR0115R1_(Rel-16)_TM_SBMA, OAM_RTT" w:date="2020-07-06T10:41:00Z">
            <w:rPr/>
          </w:rPrChange>
        </w:rPr>
        <w:t>Notifications</w:t>
      </w:r>
      <w:r w:rsidRPr="004C2BE0">
        <w:rPr>
          <w:lang w:val="fr-FR"/>
          <w:rPrChange w:id="2692" w:author="32.423_CR0115R1_(Rel-16)_TM_SBMA, OAM_RTT" w:date="2020-07-06T10:41:00Z">
            <w:rPr/>
          </w:rPrChange>
        </w:rPr>
        <w:tab/>
      </w:r>
      <w:r>
        <w:fldChar w:fldCharType="begin" w:fldLock="1"/>
      </w:r>
      <w:r w:rsidRPr="004C2BE0">
        <w:rPr>
          <w:lang w:val="fr-FR"/>
          <w:rPrChange w:id="2693" w:author="32.423_CR0115R1_(Rel-16)_TM_SBMA, OAM_RTT" w:date="2020-07-06T10:41:00Z">
            <w:rPr/>
          </w:rPrChange>
        </w:rPr>
        <w:instrText xml:space="preserve"> PAGEREF _Toc44341301 \h </w:instrText>
      </w:r>
      <w:r>
        <w:fldChar w:fldCharType="separate"/>
      </w:r>
      <w:r w:rsidRPr="004C2BE0">
        <w:rPr>
          <w:lang w:val="fr-FR"/>
          <w:rPrChange w:id="2694" w:author="32.423_CR0115R1_(Rel-16)_TM_SBMA, OAM_RTT" w:date="2020-07-06T10:41:00Z">
            <w:rPr/>
          </w:rPrChange>
        </w:rPr>
        <w:t>111</w:t>
      </w:r>
      <w:r>
        <w:fldChar w:fldCharType="end"/>
      </w:r>
    </w:p>
    <w:p w:rsidR="002C3AD9" w:rsidRPr="004C2BE0" w:rsidRDefault="002C3AD9">
      <w:pPr>
        <w:pStyle w:val="TOC3"/>
        <w:rPr>
          <w:rFonts w:ascii="Calibri" w:hAnsi="Calibri"/>
          <w:sz w:val="22"/>
          <w:szCs w:val="22"/>
          <w:lang w:val="fr-FR" w:eastAsia="en-GB"/>
          <w:rPrChange w:id="2695" w:author="32.423_CR0115R1_(Rel-16)_TM_SBMA, OAM_RTT" w:date="2020-07-06T10:41:00Z">
            <w:rPr>
              <w:rFonts w:ascii="Calibri" w:hAnsi="Calibri"/>
              <w:sz w:val="22"/>
              <w:szCs w:val="22"/>
              <w:lang w:eastAsia="en-GB"/>
            </w:rPr>
          </w:rPrChange>
        </w:rPr>
      </w:pPr>
      <w:r w:rsidRPr="004C2BE0">
        <w:rPr>
          <w:rFonts w:cs="Arial"/>
          <w:lang w:val="fr-FR" w:eastAsia="zh-CN"/>
          <w:rPrChange w:id="2696" w:author="32.423_CR0115R1_(Rel-16)_TM_SBMA, OAM_RTT" w:date="2020-07-06T10:41:00Z">
            <w:rPr>
              <w:rFonts w:cs="Arial"/>
              <w:lang w:eastAsia="zh-CN"/>
            </w:rPr>
          </w:rPrChange>
        </w:rPr>
        <w:t>5.3.12</w:t>
      </w:r>
      <w:r w:rsidRPr="004C2BE0">
        <w:rPr>
          <w:rFonts w:ascii="Calibri" w:hAnsi="Calibri"/>
          <w:sz w:val="22"/>
          <w:szCs w:val="22"/>
          <w:lang w:val="fr-FR" w:eastAsia="en-GB"/>
          <w:rPrChange w:id="2697" w:author="32.423_CR0115R1_(Rel-16)_TM_SBMA, OAM_RTT" w:date="2020-07-06T10:41:00Z">
            <w:rPr>
              <w:rFonts w:ascii="Calibri" w:hAnsi="Calibri"/>
              <w:sz w:val="22"/>
              <w:szCs w:val="22"/>
              <w:lang w:eastAsia="en-GB"/>
            </w:rPr>
          </w:rPrChange>
        </w:rPr>
        <w:tab/>
      </w:r>
      <w:r w:rsidRPr="004C2BE0">
        <w:rPr>
          <w:rFonts w:ascii="Courier New" w:hAnsi="Courier New"/>
          <w:lang w:val="fr-FR"/>
          <w:rPrChange w:id="2698" w:author="32.423_CR0115R1_(Rel-16)_TM_SBMA, OAM_RTT" w:date="2020-07-06T10:41:00Z">
            <w:rPr>
              <w:rFonts w:ascii="Courier New" w:hAnsi="Courier New"/>
            </w:rPr>
          </w:rPrChange>
        </w:rPr>
        <w:t>AFFunction</w:t>
      </w:r>
      <w:r w:rsidRPr="004C2BE0">
        <w:rPr>
          <w:lang w:val="fr-FR"/>
          <w:rPrChange w:id="2699" w:author="32.423_CR0115R1_(Rel-16)_TM_SBMA, OAM_RTT" w:date="2020-07-06T10:41:00Z">
            <w:rPr/>
          </w:rPrChange>
        </w:rPr>
        <w:tab/>
      </w:r>
      <w:r>
        <w:fldChar w:fldCharType="begin" w:fldLock="1"/>
      </w:r>
      <w:r w:rsidRPr="004C2BE0">
        <w:rPr>
          <w:lang w:val="fr-FR"/>
          <w:rPrChange w:id="2700" w:author="32.423_CR0115R1_(Rel-16)_TM_SBMA, OAM_RTT" w:date="2020-07-06T10:41:00Z">
            <w:rPr/>
          </w:rPrChange>
        </w:rPr>
        <w:instrText xml:space="preserve"> PAGEREF _Toc44341302 \h </w:instrText>
      </w:r>
      <w:r>
        <w:fldChar w:fldCharType="separate"/>
      </w:r>
      <w:r w:rsidRPr="004C2BE0">
        <w:rPr>
          <w:lang w:val="fr-FR"/>
          <w:rPrChange w:id="2701" w:author="32.423_CR0115R1_(Rel-16)_TM_SBMA, OAM_RTT" w:date="2020-07-06T10:41:00Z">
            <w:rPr/>
          </w:rPrChange>
        </w:rPr>
        <w:t>111</w:t>
      </w:r>
      <w:r>
        <w:fldChar w:fldCharType="end"/>
      </w:r>
    </w:p>
    <w:p w:rsidR="002C3AD9" w:rsidRPr="004C2BE0" w:rsidRDefault="002C3AD9">
      <w:pPr>
        <w:pStyle w:val="TOC4"/>
        <w:rPr>
          <w:rFonts w:ascii="Calibri" w:hAnsi="Calibri"/>
          <w:sz w:val="22"/>
          <w:szCs w:val="22"/>
          <w:lang w:val="fr-FR" w:eastAsia="en-GB"/>
          <w:rPrChange w:id="2702" w:author="32.423_CR0115R1_(Rel-16)_TM_SBMA, OAM_RTT" w:date="2020-07-06T10:41:00Z">
            <w:rPr>
              <w:rFonts w:ascii="Calibri" w:hAnsi="Calibri"/>
              <w:sz w:val="22"/>
              <w:szCs w:val="22"/>
              <w:lang w:eastAsia="en-GB"/>
            </w:rPr>
          </w:rPrChange>
        </w:rPr>
      </w:pPr>
      <w:r w:rsidRPr="004C2BE0">
        <w:rPr>
          <w:lang w:val="fr-FR" w:eastAsia="zh-CN"/>
          <w:rPrChange w:id="2703" w:author="32.423_CR0115R1_(Rel-16)_TM_SBMA, OAM_RTT" w:date="2020-07-06T10:41:00Z">
            <w:rPr>
              <w:lang w:eastAsia="zh-CN"/>
            </w:rPr>
          </w:rPrChange>
        </w:rPr>
        <w:t>5.3</w:t>
      </w:r>
      <w:r w:rsidRPr="004C2BE0">
        <w:rPr>
          <w:lang w:val="fr-FR"/>
          <w:rPrChange w:id="2704" w:author="32.423_CR0115R1_(Rel-16)_TM_SBMA, OAM_RTT" w:date="2020-07-06T10:41:00Z">
            <w:rPr/>
          </w:rPrChange>
        </w:rPr>
        <w:t>.12.1</w:t>
      </w:r>
      <w:r w:rsidRPr="004C2BE0">
        <w:rPr>
          <w:rFonts w:ascii="Calibri" w:hAnsi="Calibri"/>
          <w:sz w:val="22"/>
          <w:szCs w:val="22"/>
          <w:lang w:val="fr-FR" w:eastAsia="en-GB"/>
          <w:rPrChange w:id="2705" w:author="32.423_CR0115R1_(Rel-16)_TM_SBMA, OAM_RTT" w:date="2020-07-06T10:41:00Z">
            <w:rPr>
              <w:rFonts w:ascii="Calibri" w:hAnsi="Calibri"/>
              <w:sz w:val="22"/>
              <w:szCs w:val="22"/>
              <w:lang w:eastAsia="en-GB"/>
            </w:rPr>
          </w:rPrChange>
        </w:rPr>
        <w:tab/>
      </w:r>
      <w:r w:rsidRPr="004C2BE0">
        <w:rPr>
          <w:lang w:val="fr-FR"/>
          <w:rPrChange w:id="2706" w:author="32.423_CR0115R1_(Rel-16)_TM_SBMA, OAM_RTT" w:date="2020-07-06T10:41:00Z">
            <w:rPr/>
          </w:rPrChange>
        </w:rPr>
        <w:t>Definition</w:t>
      </w:r>
      <w:r w:rsidRPr="004C2BE0">
        <w:rPr>
          <w:lang w:val="fr-FR"/>
          <w:rPrChange w:id="2707" w:author="32.423_CR0115R1_(Rel-16)_TM_SBMA, OAM_RTT" w:date="2020-07-06T10:41:00Z">
            <w:rPr/>
          </w:rPrChange>
        </w:rPr>
        <w:tab/>
      </w:r>
      <w:r>
        <w:fldChar w:fldCharType="begin" w:fldLock="1"/>
      </w:r>
      <w:r w:rsidRPr="004C2BE0">
        <w:rPr>
          <w:lang w:val="fr-FR"/>
          <w:rPrChange w:id="2708" w:author="32.423_CR0115R1_(Rel-16)_TM_SBMA, OAM_RTT" w:date="2020-07-06T10:41:00Z">
            <w:rPr/>
          </w:rPrChange>
        </w:rPr>
        <w:instrText xml:space="preserve"> PAGEREF _Toc44341303 \h </w:instrText>
      </w:r>
      <w:r>
        <w:fldChar w:fldCharType="separate"/>
      </w:r>
      <w:r w:rsidRPr="004C2BE0">
        <w:rPr>
          <w:lang w:val="fr-FR"/>
          <w:rPrChange w:id="2709" w:author="32.423_CR0115R1_(Rel-16)_TM_SBMA, OAM_RTT" w:date="2020-07-06T10:41:00Z">
            <w:rPr/>
          </w:rPrChange>
        </w:rPr>
        <w:t>111</w:t>
      </w:r>
      <w:r>
        <w:fldChar w:fldCharType="end"/>
      </w:r>
    </w:p>
    <w:p w:rsidR="002C3AD9" w:rsidRPr="004C2BE0" w:rsidRDefault="002C3AD9">
      <w:pPr>
        <w:pStyle w:val="TOC3"/>
        <w:rPr>
          <w:rFonts w:ascii="Calibri" w:hAnsi="Calibri"/>
          <w:sz w:val="22"/>
          <w:szCs w:val="22"/>
          <w:lang w:val="fr-FR" w:eastAsia="en-GB"/>
          <w:rPrChange w:id="2710" w:author="32.423_CR0115R1_(Rel-16)_TM_SBMA, OAM_RTT" w:date="2020-07-06T10:41:00Z">
            <w:rPr>
              <w:rFonts w:ascii="Calibri" w:hAnsi="Calibri"/>
              <w:sz w:val="22"/>
              <w:szCs w:val="22"/>
              <w:lang w:eastAsia="en-GB"/>
            </w:rPr>
          </w:rPrChange>
        </w:rPr>
      </w:pPr>
      <w:r w:rsidRPr="004C2BE0">
        <w:rPr>
          <w:rFonts w:cs="Arial"/>
          <w:lang w:val="fr-FR" w:eastAsia="zh-CN"/>
          <w:rPrChange w:id="2711" w:author="32.423_CR0115R1_(Rel-16)_TM_SBMA, OAM_RTT" w:date="2020-07-06T10:41:00Z">
            <w:rPr>
              <w:rFonts w:cs="Arial"/>
              <w:lang w:eastAsia="zh-CN"/>
            </w:rPr>
          </w:rPrChange>
        </w:rPr>
        <w:t>5.3.13</w:t>
      </w:r>
      <w:r w:rsidRPr="004C2BE0">
        <w:rPr>
          <w:rFonts w:ascii="Calibri" w:hAnsi="Calibri"/>
          <w:sz w:val="22"/>
          <w:szCs w:val="22"/>
          <w:lang w:val="fr-FR" w:eastAsia="en-GB"/>
          <w:rPrChange w:id="2712" w:author="32.423_CR0115R1_(Rel-16)_TM_SBMA, OAM_RTT" w:date="2020-07-06T10:41:00Z">
            <w:rPr>
              <w:rFonts w:ascii="Calibri" w:hAnsi="Calibri"/>
              <w:sz w:val="22"/>
              <w:szCs w:val="22"/>
              <w:lang w:eastAsia="en-GB"/>
            </w:rPr>
          </w:rPrChange>
        </w:rPr>
        <w:tab/>
      </w:r>
      <w:r w:rsidRPr="004C2BE0">
        <w:rPr>
          <w:rFonts w:ascii="Courier New" w:hAnsi="Courier New"/>
          <w:lang w:val="fr-FR"/>
          <w:rPrChange w:id="2713" w:author="32.423_CR0115R1_(Rel-16)_TM_SBMA, OAM_RTT" w:date="2020-07-06T10:41:00Z">
            <w:rPr>
              <w:rFonts w:ascii="Courier New" w:hAnsi="Courier New"/>
            </w:rPr>
          </w:rPrChange>
        </w:rPr>
        <w:t>DNFunction</w:t>
      </w:r>
      <w:r w:rsidRPr="004C2BE0">
        <w:rPr>
          <w:lang w:val="fr-FR"/>
          <w:rPrChange w:id="2714" w:author="32.423_CR0115R1_(Rel-16)_TM_SBMA, OAM_RTT" w:date="2020-07-06T10:41:00Z">
            <w:rPr/>
          </w:rPrChange>
        </w:rPr>
        <w:tab/>
      </w:r>
      <w:r>
        <w:fldChar w:fldCharType="begin" w:fldLock="1"/>
      </w:r>
      <w:r w:rsidRPr="004C2BE0">
        <w:rPr>
          <w:lang w:val="fr-FR"/>
          <w:rPrChange w:id="2715" w:author="32.423_CR0115R1_(Rel-16)_TM_SBMA, OAM_RTT" w:date="2020-07-06T10:41:00Z">
            <w:rPr/>
          </w:rPrChange>
        </w:rPr>
        <w:instrText xml:space="preserve"> PAGEREF _Toc44341304 \h </w:instrText>
      </w:r>
      <w:r>
        <w:fldChar w:fldCharType="separate"/>
      </w:r>
      <w:r w:rsidRPr="004C2BE0">
        <w:rPr>
          <w:lang w:val="fr-FR"/>
          <w:rPrChange w:id="2716" w:author="32.423_CR0115R1_(Rel-16)_TM_SBMA, OAM_RTT" w:date="2020-07-06T10:41:00Z">
            <w:rPr/>
          </w:rPrChange>
        </w:rPr>
        <w:t>111</w:t>
      </w:r>
      <w:r>
        <w:fldChar w:fldCharType="end"/>
      </w:r>
    </w:p>
    <w:p w:rsidR="002C3AD9" w:rsidRPr="004C2BE0" w:rsidRDefault="002C3AD9">
      <w:pPr>
        <w:pStyle w:val="TOC4"/>
        <w:rPr>
          <w:rFonts w:ascii="Calibri" w:hAnsi="Calibri"/>
          <w:sz w:val="22"/>
          <w:szCs w:val="22"/>
          <w:lang w:val="fr-FR" w:eastAsia="en-GB"/>
          <w:rPrChange w:id="2717" w:author="32.423_CR0115R1_(Rel-16)_TM_SBMA, OAM_RTT" w:date="2020-07-06T10:41:00Z">
            <w:rPr>
              <w:rFonts w:ascii="Calibri" w:hAnsi="Calibri"/>
              <w:sz w:val="22"/>
              <w:szCs w:val="22"/>
              <w:lang w:eastAsia="en-GB"/>
            </w:rPr>
          </w:rPrChange>
        </w:rPr>
      </w:pPr>
      <w:r w:rsidRPr="004C2BE0">
        <w:rPr>
          <w:lang w:val="fr-FR" w:eastAsia="zh-CN"/>
          <w:rPrChange w:id="2718" w:author="32.423_CR0115R1_(Rel-16)_TM_SBMA, OAM_RTT" w:date="2020-07-06T10:41:00Z">
            <w:rPr>
              <w:lang w:eastAsia="zh-CN"/>
            </w:rPr>
          </w:rPrChange>
        </w:rPr>
        <w:t>5.3</w:t>
      </w:r>
      <w:r w:rsidRPr="004C2BE0">
        <w:rPr>
          <w:lang w:val="fr-FR"/>
          <w:rPrChange w:id="2719" w:author="32.423_CR0115R1_(Rel-16)_TM_SBMA, OAM_RTT" w:date="2020-07-06T10:41:00Z">
            <w:rPr/>
          </w:rPrChange>
        </w:rPr>
        <w:t>.13.1</w:t>
      </w:r>
      <w:r w:rsidRPr="004C2BE0">
        <w:rPr>
          <w:rFonts w:ascii="Calibri" w:hAnsi="Calibri"/>
          <w:sz w:val="22"/>
          <w:szCs w:val="22"/>
          <w:lang w:val="fr-FR" w:eastAsia="en-GB"/>
          <w:rPrChange w:id="2720" w:author="32.423_CR0115R1_(Rel-16)_TM_SBMA, OAM_RTT" w:date="2020-07-06T10:41:00Z">
            <w:rPr>
              <w:rFonts w:ascii="Calibri" w:hAnsi="Calibri"/>
              <w:sz w:val="22"/>
              <w:szCs w:val="22"/>
              <w:lang w:eastAsia="en-GB"/>
            </w:rPr>
          </w:rPrChange>
        </w:rPr>
        <w:tab/>
      </w:r>
      <w:r w:rsidRPr="004C2BE0">
        <w:rPr>
          <w:lang w:val="fr-FR"/>
          <w:rPrChange w:id="2721" w:author="32.423_CR0115R1_(Rel-16)_TM_SBMA, OAM_RTT" w:date="2020-07-06T10:41:00Z">
            <w:rPr/>
          </w:rPrChange>
        </w:rPr>
        <w:t>Definition</w:t>
      </w:r>
      <w:r w:rsidRPr="004C2BE0">
        <w:rPr>
          <w:lang w:val="fr-FR"/>
          <w:rPrChange w:id="2722" w:author="32.423_CR0115R1_(Rel-16)_TM_SBMA, OAM_RTT" w:date="2020-07-06T10:41:00Z">
            <w:rPr/>
          </w:rPrChange>
        </w:rPr>
        <w:tab/>
      </w:r>
      <w:r>
        <w:fldChar w:fldCharType="begin" w:fldLock="1"/>
      </w:r>
      <w:r w:rsidRPr="004C2BE0">
        <w:rPr>
          <w:lang w:val="fr-FR"/>
          <w:rPrChange w:id="2723" w:author="32.423_CR0115R1_(Rel-16)_TM_SBMA, OAM_RTT" w:date="2020-07-06T10:41:00Z">
            <w:rPr/>
          </w:rPrChange>
        </w:rPr>
        <w:instrText xml:space="preserve"> PAGEREF _Toc44341305 \h </w:instrText>
      </w:r>
      <w:r>
        <w:fldChar w:fldCharType="separate"/>
      </w:r>
      <w:r w:rsidRPr="004C2BE0">
        <w:rPr>
          <w:lang w:val="fr-FR"/>
          <w:rPrChange w:id="2724" w:author="32.423_CR0115R1_(Rel-16)_TM_SBMA, OAM_RTT" w:date="2020-07-06T10:41:00Z">
            <w:rPr/>
          </w:rPrChange>
        </w:rPr>
        <w:t>111</w:t>
      </w:r>
      <w:r>
        <w:fldChar w:fldCharType="end"/>
      </w:r>
    </w:p>
    <w:p w:rsidR="002C3AD9" w:rsidRPr="004C2BE0" w:rsidRDefault="002C3AD9">
      <w:pPr>
        <w:pStyle w:val="TOC3"/>
        <w:rPr>
          <w:rFonts w:ascii="Calibri" w:hAnsi="Calibri"/>
          <w:sz w:val="22"/>
          <w:szCs w:val="22"/>
          <w:lang w:val="fr-FR" w:eastAsia="en-GB"/>
          <w:rPrChange w:id="2725" w:author="32.423_CR0115R1_(Rel-16)_TM_SBMA, OAM_RTT" w:date="2020-07-06T10:41:00Z">
            <w:rPr>
              <w:rFonts w:ascii="Calibri" w:hAnsi="Calibri"/>
              <w:sz w:val="22"/>
              <w:szCs w:val="22"/>
              <w:lang w:eastAsia="en-GB"/>
            </w:rPr>
          </w:rPrChange>
        </w:rPr>
      </w:pPr>
      <w:r w:rsidRPr="004C2BE0">
        <w:rPr>
          <w:rFonts w:cs="Arial"/>
          <w:lang w:val="fr-FR" w:eastAsia="zh-CN"/>
          <w:rPrChange w:id="2726" w:author="32.423_CR0115R1_(Rel-16)_TM_SBMA, OAM_RTT" w:date="2020-07-06T10:41:00Z">
            <w:rPr>
              <w:rFonts w:cs="Arial"/>
              <w:lang w:eastAsia="zh-CN"/>
            </w:rPr>
          </w:rPrChange>
        </w:rPr>
        <w:t>5.3.14</w:t>
      </w:r>
      <w:r w:rsidRPr="004C2BE0">
        <w:rPr>
          <w:rFonts w:ascii="Calibri" w:hAnsi="Calibri"/>
          <w:sz w:val="22"/>
          <w:szCs w:val="22"/>
          <w:lang w:val="fr-FR" w:eastAsia="en-GB"/>
          <w:rPrChange w:id="2727" w:author="32.423_CR0115R1_(Rel-16)_TM_SBMA, OAM_RTT" w:date="2020-07-06T10:41:00Z">
            <w:rPr>
              <w:rFonts w:ascii="Calibri" w:hAnsi="Calibri"/>
              <w:sz w:val="22"/>
              <w:szCs w:val="22"/>
              <w:lang w:eastAsia="en-GB"/>
            </w:rPr>
          </w:rPrChange>
        </w:rPr>
        <w:tab/>
      </w:r>
      <w:r w:rsidRPr="004C2BE0">
        <w:rPr>
          <w:rFonts w:ascii="Courier New" w:hAnsi="Courier New"/>
          <w:lang w:val="fr-FR"/>
          <w:rPrChange w:id="2728" w:author="32.423_CR0115R1_(Rel-16)_TM_SBMA, OAM_RTT" w:date="2020-07-06T10:41:00Z">
            <w:rPr>
              <w:rFonts w:ascii="Courier New" w:hAnsi="Courier New"/>
            </w:rPr>
          </w:rPrChange>
        </w:rPr>
        <w:t>SMSFFunction</w:t>
      </w:r>
      <w:r w:rsidRPr="004C2BE0">
        <w:rPr>
          <w:lang w:val="fr-FR"/>
          <w:rPrChange w:id="2729" w:author="32.423_CR0115R1_(Rel-16)_TM_SBMA, OAM_RTT" w:date="2020-07-06T10:41:00Z">
            <w:rPr/>
          </w:rPrChange>
        </w:rPr>
        <w:tab/>
      </w:r>
      <w:r>
        <w:fldChar w:fldCharType="begin" w:fldLock="1"/>
      </w:r>
      <w:r w:rsidRPr="004C2BE0">
        <w:rPr>
          <w:lang w:val="fr-FR"/>
          <w:rPrChange w:id="2730" w:author="32.423_CR0115R1_(Rel-16)_TM_SBMA, OAM_RTT" w:date="2020-07-06T10:41:00Z">
            <w:rPr/>
          </w:rPrChange>
        </w:rPr>
        <w:instrText xml:space="preserve"> PAGEREF _Toc44341306 \h </w:instrText>
      </w:r>
      <w:r>
        <w:fldChar w:fldCharType="separate"/>
      </w:r>
      <w:r w:rsidRPr="004C2BE0">
        <w:rPr>
          <w:lang w:val="fr-FR"/>
          <w:rPrChange w:id="2731" w:author="32.423_CR0115R1_(Rel-16)_TM_SBMA, OAM_RTT" w:date="2020-07-06T10:41:00Z">
            <w:rPr/>
          </w:rPrChange>
        </w:rPr>
        <w:t>111</w:t>
      </w:r>
      <w:r>
        <w:fldChar w:fldCharType="end"/>
      </w:r>
    </w:p>
    <w:p w:rsidR="002C3AD9" w:rsidRPr="004C2BE0" w:rsidRDefault="002C3AD9">
      <w:pPr>
        <w:pStyle w:val="TOC4"/>
        <w:rPr>
          <w:rFonts w:ascii="Calibri" w:hAnsi="Calibri"/>
          <w:sz w:val="22"/>
          <w:szCs w:val="22"/>
          <w:lang w:val="fr-FR" w:eastAsia="en-GB"/>
          <w:rPrChange w:id="2732" w:author="32.423_CR0115R1_(Rel-16)_TM_SBMA, OAM_RTT" w:date="2020-07-06T10:41:00Z">
            <w:rPr>
              <w:rFonts w:ascii="Calibri" w:hAnsi="Calibri"/>
              <w:sz w:val="22"/>
              <w:szCs w:val="22"/>
              <w:lang w:eastAsia="en-GB"/>
            </w:rPr>
          </w:rPrChange>
        </w:rPr>
      </w:pPr>
      <w:r w:rsidRPr="004C2BE0">
        <w:rPr>
          <w:lang w:val="fr-FR" w:eastAsia="zh-CN"/>
          <w:rPrChange w:id="2733" w:author="32.423_CR0115R1_(Rel-16)_TM_SBMA, OAM_RTT" w:date="2020-07-06T10:41:00Z">
            <w:rPr>
              <w:lang w:eastAsia="zh-CN"/>
            </w:rPr>
          </w:rPrChange>
        </w:rPr>
        <w:t>5.3</w:t>
      </w:r>
      <w:r w:rsidRPr="004C2BE0">
        <w:rPr>
          <w:lang w:val="fr-FR"/>
          <w:rPrChange w:id="2734" w:author="32.423_CR0115R1_(Rel-16)_TM_SBMA, OAM_RTT" w:date="2020-07-06T10:41:00Z">
            <w:rPr/>
          </w:rPrChange>
        </w:rPr>
        <w:t>.14.1</w:t>
      </w:r>
      <w:r w:rsidRPr="004C2BE0">
        <w:rPr>
          <w:rFonts w:ascii="Calibri" w:hAnsi="Calibri"/>
          <w:sz w:val="22"/>
          <w:szCs w:val="22"/>
          <w:lang w:val="fr-FR" w:eastAsia="en-GB"/>
          <w:rPrChange w:id="2735" w:author="32.423_CR0115R1_(Rel-16)_TM_SBMA, OAM_RTT" w:date="2020-07-06T10:41:00Z">
            <w:rPr>
              <w:rFonts w:ascii="Calibri" w:hAnsi="Calibri"/>
              <w:sz w:val="22"/>
              <w:szCs w:val="22"/>
              <w:lang w:eastAsia="en-GB"/>
            </w:rPr>
          </w:rPrChange>
        </w:rPr>
        <w:tab/>
      </w:r>
      <w:r w:rsidRPr="004C2BE0">
        <w:rPr>
          <w:lang w:val="fr-FR"/>
          <w:rPrChange w:id="2736" w:author="32.423_CR0115R1_(Rel-16)_TM_SBMA, OAM_RTT" w:date="2020-07-06T10:41:00Z">
            <w:rPr/>
          </w:rPrChange>
        </w:rPr>
        <w:t>Definition</w:t>
      </w:r>
      <w:r w:rsidRPr="004C2BE0">
        <w:rPr>
          <w:lang w:val="fr-FR"/>
          <w:rPrChange w:id="2737" w:author="32.423_CR0115R1_(Rel-16)_TM_SBMA, OAM_RTT" w:date="2020-07-06T10:41:00Z">
            <w:rPr/>
          </w:rPrChange>
        </w:rPr>
        <w:tab/>
      </w:r>
      <w:r>
        <w:fldChar w:fldCharType="begin" w:fldLock="1"/>
      </w:r>
      <w:r w:rsidRPr="004C2BE0">
        <w:rPr>
          <w:lang w:val="fr-FR"/>
          <w:rPrChange w:id="2738" w:author="32.423_CR0115R1_(Rel-16)_TM_SBMA, OAM_RTT" w:date="2020-07-06T10:41:00Z">
            <w:rPr/>
          </w:rPrChange>
        </w:rPr>
        <w:instrText xml:space="preserve"> PAGEREF _Toc44341307 \h </w:instrText>
      </w:r>
      <w:r>
        <w:fldChar w:fldCharType="separate"/>
      </w:r>
      <w:r w:rsidRPr="004C2BE0">
        <w:rPr>
          <w:lang w:val="fr-FR"/>
          <w:rPrChange w:id="2739" w:author="32.423_CR0115R1_(Rel-16)_TM_SBMA, OAM_RTT" w:date="2020-07-06T10:41:00Z">
            <w:rPr/>
          </w:rPrChange>
        </w:rPr>
        <w:t>111</w:t>
      </w:r>
      <w:r>
        <w:fldChar w:fldCharType="end"/>
      </w:r>
    </w:p>
    <w:p w:rsidR="002C3AD9" w:rsidRPr="004C2BE0" w:rsidRDefault="002C3AD9">
      <w:pPr>
        <w:pStyle w:val="TOC4"/>
        <w:rPr>
          <w:rFonts w:ascii="Calibri" w:hAnsi="Calibri"/>
          <w:sz w:val="22"/>
          <w:szCs w:val="22"/>
          <w:lang w:val="fr-FR" w:eastAsia="en-GB"/>
          <w:rPrChange w:id="2740" w:author="32.423_CR0115R1_(Rel-16)_TM_SBMA, OAM_RTT" w:date="2020-07-06T10:41:00Z">
            <w:rPr>
              <w:rFonts w:ascii="Calibri" w:hAnsi="Calibri"/>
              <w:sz w:val="22"/>
              <w:szCs w:val="22"/>
              <w:lang w:eastAsia="en-GB"/>
            </w:rPr>
          </w:rPrChange>
        </w:rPr>
      </w:pPr>
      <w:r w:rsidRPr="004C2BE0">
        <w:rPr>
          <w:lang w:val="fr-FR"/>
          <w:rPrChange w:id="2741" w:author="32.423_CR0115R1_(Rel-16)_TM_SBMA, OAM_RTT" w:date="2020-07-06T10:41:00Z">
            <w:rPr/>
          </w:rPrChange>
        </w:rPr>
        <w:t>5.3.14.2</w:t>
      </w:r>
      <w:r w:rsidRPr="004C2BE0">
        <w:rPr>
          <w:rFonts w:ascii="Calibri" w:hAnsi="Calibri"/>
          <w:sz w:val="22"/>
          <w:szCs w:val="22"/>
          <w:lang w:val="fr-FR" w:eastAsia="en-GB"/>
          <w:rPrChange w:id="2742" w:author="32.423_CR0115R1_(Rel-16)_TM_SBMA, OAM_RTT" w:date="2020-07-06T10:41:00Z">
            <w:rPr>
              <w:rFonts w:ascii="Calibri" w:hAnsi="Calibri"/>
              <w:sz w:val="22"/>
              <w:szCs w:val="22"/>
              <w:lang w:eastAsia="en-GB"/>
            </w:rPr>
          </w:rPrChange>
        </w:rPr>
        <w:tab/>
      </w:r>
      <w:r w:rsidRPr="004C2BE0">
        <w:rPr>
          <w:lang w:val="fr-FR"/>
          <w:rPrChange w:id="2743" w:author="32.423_CR0115R1_(Rel-16)_TM_SBMA, OAM_RTT" w:date="2020-07-06T10:41:00Z">
            <w:rPr/>
          </w:rPrChange>
        </w:rPr>
        <w:t>Attributes</w:t>
      </w:r>
      <w:r w:rsidRPr="004C2BE0">
        <w:rPr>
          <w:lang w:val="fr-FR"/>
          <w:rPrChange w:id="2744" w:author="32.423_CR0115R1_(Rel-16)_TM_SBMA, OAM_RTT" w:date="2020-07-06T10:41:00Z">
            <w:rPr/>
          </w:rPrChange>
        </w:rPr>
        <w:tab/>
      </w:r>
      <w:r>
        <w:fldChar w:fldCharType="begin" w:fldLock="1"/>
      </w:r>
      <w:r w:rsidRPr="004C2BE0">
        <w:rPr>
          <w:lang w:val="fr-FR"/>
          <w:rPrChange w:id="2745" w:author="32.423_CR0115R1_(Rel-16)_TM_SBMA, OAM_RTT" w:date="2020-07-06T10:41:00Z">
            <w:rPr/>
          </w:rPrChange>
        </w:rPr>
        <w:instrText xml:space="preserve"> PAGEREF _Toc44341308 \h </w:instrText>
      </w:r>
      <w:r>
        <w:fldChar w:fldCharType="separate"/>
      </w:r>
      <w:r w:rsidRPr="004C2BE0">
        <w:rPr>
          <w:lang w:val="fr-FR"/>
          <w:rPrChange w:id="2746" w:author="32.423_CR0115R1_(Rel-16)_TM_SBMA, OAM_RTT" w:date="2020-07-06T10:41:00Z">
            <w:rPr/>
          </w:rPrChange>
        </w:rPr>
        <w:t>111</w:t>
      </w:r>
      <w:r>
        <w:fldChar w:fldCharType="end"/>
      </w:r>
    </w:p>
    <w:p w:rsidR="002C3AD9" w:rsidRPr="004C2BE0" w:rsidRDefault="002C3AD9">
      <w:pPr>
        <w:pStyle w:val="TOC4"/>
        <w:rPr>
          <w:rFonts w:ascii="Calibri" w:hAnsi="Calibri"/>
          <w:sz w:val="22"/>
          <w:szCs w:val="22"/>
          <w:lang w:val="fr-FR" w:eastAsia="en-GB"/>
          <w:rPrChange w:id="2747" w:author="32.423_CR0115R1_(Rel-16)_TM_SBMA, OAM_RTT" w:date="2020-07-06T10:41:00Z">
            <w:rPr>
              <w:rFonts w:ascii="Calibri" w:hAnsi="Calibri"/>
              <w:sz w:val="22"/>
              <w:szCs w:val="22"/>
              <w:lang w:eastAsia="en-GB"/>
            </w:rPr>
          </w:rPrChange>
        </w:rPr>
      </w:pPr>
      <w:r w:rsidRPr="004C2BE0">
        <w:rPr>
          <w:lang w:val="fr-FR" w:eastAsia="zh-CN"/>
          <w:rPrChange w:id="2748" w:author="32.423_CR0115R1_(Rel-16)_TM_SBMA, OAM_RTT" w:date="2020-07-06T10:41:00Z">
            <w:rPr>
              <w:lang w:eastAsia="zh-CN"/>
            </w:rPr>
          </w:rPrChange>
        </w:rPr>
        <w:t>5</w:t>
      </w:r>
      <w:r w:rsidRPr="004C2BE0">
        <w:rPr>
          <w:lang w:val="fr-FR"/>
          <w:rPrChange w:id="2749" w:author="32.423_CR0115R1_(Rel-16)_TM_SBMA, OAM_RTT" w:date="2020-07-06T10:41:00Z">
            <w:rPr/>
          </w:rPrChange>
        </w:rPr>
        <w:t>.3.14.3</w:t>
      </w:r>
      <w:r w:rsidRPr="004C2BE0">
        <w:rPr>
          <w:rFonts w:ascii="Calibri" w:hAnsi="Calibri"/>
          <w:sz w:val="22"/>
          <w:szCs w:val="22"/>
          <w:lang w:val="fr-FR" w:eastAsia="en-GB"/>
          <w:rPrChange w:id="2750" w:author="32.423_CR0115R1_(Rel-16)_TM_SBMA, OAM_RTT" w:date="2020-07-06T10:41:00Z">
            <w:rPr>
              <w:rFonts w:ascii="Calibri" w:hAnsi="Calibri"/>
              <w:sz w:val="22"/>
              <w:szCs w:val="22"/>
              <w:lang w:eastAsia="en-GB"/>
            </w:rPr>
          </w:rPrChange>
        </w:rPr>
        <w:tab/>
      </w:r>
      <w:r w:rsidRPr="004C2BE0">
        <w:rPr>
          <w:lang w:val="fr-FR"/>
          <w:rPrChange w:id="2751" w:author="32.423_CR0115R1_(Rel-16)_TM_SBMA, OAM_RTT" w:date="2020-07-06T10:41:00Z">
            <w:rPr/>
          </w:rPrChange>
        </w:rPr>
        <w:t>Attribute constraints</w:t>
      </w:r>
      <w:r w:rsidRPr="004C2BE0">
        <w:rPr>
          <w:lang w:val="fr-FR"/>
          <w:rPrChange w:id="2752" w:author="32.423_CR0115R1_(Rel-16)_TM_SBMA, OAM_RTT" w:date="2020-07-06T10:41:00Z">
            <w:rPr/>
          </w:rPrChange>
        </w:rPr>
        <w:tab/>
      </w:r>
      <w:r>
        <w:fldChar w:fldCharType="begin" w:fldLock="1"/>
      </w:r>
      <w:r w:rsidRPr="004C2BE0">
        <w:rPr>
          <w:lang w:val="fr-FR"/>
          <w:rPrChange w:id="2753" w:author="32.423_CR0115R1_(Rel-16)_TM_SBMA, OAM_RTT" w:date="2020-07-06T10:41:00Z">
            <w:rPr/>
          </w:rPrChange>
        </w:rPr>
        <w:instrText xml:space="preserve"> PAGEREF _Toc44341309 \h </w:instrText>
      </w:r>
      <w:r>
        <w:fldChar w:fldCharType="separate"/>
      </w:r>
      <w:r w:rsidRPr="004C2BE0">
        <w:rPr>
          <w:lang w:val="fr-FR"/>
          <w:rPrChange w:id="2754" w:author="32.423_CR0115R1_(Rel-16)_TM_SBMA, OAM_RTT" w:date="2020-07-06T10:41:00Z">
            <w:rPr/>
          </w:rPrChange>
        </w:rPr>
        <w:t>111</w:t>
      </w:r>
      <w:r>
        <w:fldChar w:fldCharType="end"/>
      </w:r>
    </w:p>
    <w:p w:rsidR="002C3AD9" w:rsidRPr="004C2BE0" w:rsidRDefault="002C3AD9">
      <w:pPr>
        <w:pStyle w:val="TOC4"/>
        <w:rPr>
          <w:rFonts w:ascii="Calibri" w:hAnsi="Calibri"/>
          <w:sz w:val="22"/>
          <w:szCs w:val="22"/>
          <w:lang w:val="fr-FR" w:eastAsia="en-GB"/>
          <w:rPrChange w:id="2755" w:author="32.423_CR0115R1_(Rel-16)_TM_SBMA, OAM_RTT" w:date="2020-07-06T10:41:00Z">
            <w:rPr>
              <w:rFonts w:ascii="Calibri" w:hAnsi="Calibri"/>
              <w:sz w:val="22"/>
              <w:szCs w:val="22"/>
              <w:lang w:eastAsia="en-GB"/>
            </w:rPr>
          </w:rPrChange>
        </w:rPr>
      </w:pPr>
      <w:r w:rsidRPr="004C2BE0">
        <w:rPr>
          <w:lang w:val="fr-FR" w:eastAsia="zh-CN"/>
          <w:rPrChange w:id="2756" w:author="32.423_CR0115R1_(Rel-16)_TM_SBMA, OAM_RTT" w:date="2020-07-06T10:41:00Z">
            <w:rPr>
              <w:lang w:eastAsia="zh-CN"/>
            </w:rPr>
          </w:rPrChange>
        </w:rPr>
        <w:t>5</w:t>
      </w:r>
      <w:r w:rsidRPr="004C2BE0">
        <w:rPr>
          <w:lang w:val="fr-FR"/>
          <w:rPrChange w:id="2757" w:author="32.423_CR0115R1_(Rel-16)_TM_SBMA, OAM_RTT" w:date="2020-07-06T10:41:00Z">
            <w:rPr/>
          </w:rPrChange>
        </w:rPr>
        <w:t>.3.14.4</w:t>
      </w:r>
      <w:r w:rsidRPr="004C2BE0">
        <w:rPr>
          <w:rFonts w:ascii="Calibri" w:hAnsi="Calibri"/>
          <w:sz w:val="22"/>
          <w:szCs w:val="22"/>
          <w:lang w:val="fr-FR" w:eastAsia="en-GB"/>
          <w:rPrChange w:id="2758" w:author="32.423_CR0115R1_(Rel-16)_TM_SBMA, OAM_RTT" w:date="2020-07-06T10:41:00Z">
            <w:rPr>
              <w:rFonts w:ascii="Calibri" w:hAnsi="Calibri"/>
              <w:sz w:val="22"/>
              <w:szCs w:val="22"/>
              <w:lang w:eastAsia="en-GB"/>
            </w:rPr>
          </w:rPrChange>
        </w:rPr>
        <w:tab/>
      </w:r>
      <w:r w:rsidRPr="004C2BE0">
        <w:rPr>
          <w:lang w:val="fr-FR"/>
          <w:rPrChange w:id="2759" w:author="32.423_CR0115R1_(Rel-16)_TM_SBMA, OAM_RTT" w:date="2020-07-06T10:41:00Z">
            <w:rPr/>
          </w:rPrChange>
        </w:rPr>
        <w:t>Notifications</w:t>
      </w:r>
      <w:r w:rsidRPr="004C2BE0">
        <w:rPr>
          <w:lang w:val="fr-FR"/>
          <w:rPrChange w:id="2760" w:author="32.423_CR0115R1_(Rel-16)_TM_SBMA, OAM_RTT" w:date="2020-07-06T10:41:00Z">
            <w:rPr/>
          </w:rPrChange>
        </w:rPr>
        <w:tab/>
      </w:r>
      <w:r>
        <w:fldChar w:fldCharType="begin" w:fldLock="1"/>
      </w:r>
      <w:r w:rsidRPr="004C2BE0">
        <w:rPr>
          <w:lang w:val="fr-FR"/>
          <w:rPrChange w:id="2761" w:author="32.423_CR0115R1_(Rel-16)_TM_SBMA, OAM_RTT" w:date="2020-07-06T10:41:00Z">
            <w:rPr/>
          </w:rPrChange>
        </w:rPr>
        <w:instrText xml:space="preserve"> PAGEREF _Toc44341310 \h </w:instrText>
      </w:r>
      <w:r>
        <w:fldChar w:fldCharType="separate"/>
      </w:r>
      <w:r w:rsidRPr="004C2BE0">
        <w:rPr>
          <w:lang w:val="fr-FR"/>
          <w:rPrChange w:id="2762" w:author="32.423_CR0115R1_(Rel-16)_TM_SBMA, OAM_RTT" w:date="2020-07-06T10:41:00Z">
            <w:rPr/>
          </w:rPrChange>
        </w:rPr>
        <w:t>111</w:t>
      </w:r>
      <w:r>
        <w:fldChar w:fldCharType="end"/>
      </w:r>
    </w:p>
    <w:p w:rsidR="002C3AD9" w:rsidRPr="004C2BE0" w:rsidRDefault="002C3AD9">
      <w:pPr>
        <w:pStyle w:val="TOC3"/>
        <w:rPr>
          <w:rFonts w:ascii="Calibri" w:hAnsi="Calibri"/>
          <w:sz w:val="22"/>
          <w:szCs w:val="22"/>
          <w:lang w:val="fr-FR" w:eastAsia="en-GB"/>
          <w:rPrChange w:id="2763" w:author="32.423_CR0115R1_(Rel-16)_TM_SBMA, OAM_RTT" w:date="2020-07-06T10:41:00Z">
            <w:rPr>
              <w:rFonts w:ascii="Calibri" w:hAnsi="Calibri"/>
              <w:sz w:val="22"/>
              <w:szCs w:val="22"/>
              <w:lang w:eastAsia="en-GB"/>
            </w:rPr>
          </w:rPrChange>
        </w:rPr>
      </w:pPr>
      <w:r w:rsidRPr="004C2BE0">
        <w:rPr>
          <w:rFonts w:cs="Arial"/>
          <w:lang w:val="fr-FR" w:eastAsia="zh-CN"/>
          <w:rPrChange w:id="2764" w:author="32.423_CR0115R1_(Rel-16)_TM_SBMA, OAM_RTT" w:date="2020-07-06T10:41:00Z">
            <w:rPr>
              <w:rFonts w:cs="Arial"/>
              <w:lang w:eastAsia="zh-CN"/>
            </w:rPr>
          </w:rPrChange>
        </w:rPr>
        <w:t>5.3.15</w:t>
      </w:r>
      <w:r w:rsidRPr="004C2BE0">
        <w:rPr>
          <w:rFonts w:ascii="Calibri" w:hAnsi="Calibri"/>
          <w:sz w:val="22"/>
          <w:szCs w:val="22"/>
          <w:lang w:val="fr-FR" w:eastAsia="en-GB"/>
          <w:rPrChange w:id="2765" w:author="32.423_CR0115R1_(Rel-16)_TM_SBMA, OAM_RTT" w:date="2020-07-06T10:41:00Z">
            <w:rPr>
              <w:rFonts w:ascii="Calibri" w:hAnsi="Calibri"/>
              <w:sz w:val="22"/>
              <w:szCs w:val="22"/>
              <w:lang w:eastAsia="en-GB"/>
            </w:rPr>
          </w:rPrChange>
        </w:rPr>
        <w:tab/>
      </w:r>
      <w:r w:rsidRPr="004C2BE0">
        <w:rPr>
          <w:rFonts w:ascii="Courier New" w:hAnsi="Courier New"/>
          <w:lang w:val="fr-FR"/>
          <w:rPrChange w:id="2766" w:author="32.423_CR0115R1_(Rel-16)_TM_SBMA, OAM_RTT" w:date="2020-07-06T10:41:00Z">
            <w:rPr>
              <w:rFonts w:ascii="Courier New" w:hAnsi="Courier New"/>
            </w:rPr>
          </w:rPrChange>
        </w:rPr>
        <w:t>LMFFunction</w:t>
      </w:r>
      <w:r w:rsidRPr="004C2BE0">
        <w:rPr>
          <w:lang w:val="fr-FR"/>
          <w:rPrChange w:id="2767" w:author="32.423_CR0115R1_(Rel-16)_TM_SBMA, OAM_RTT" w:date="2020-07-06T10:41:00Z">
            <w:rPr/>
          </w:rPrChange>
        </w:rPr>
        <w:tab/>
      </w:r>
      <w:r>
        <w:fldChar w:fldCharType="begin" w:fldLock="1"/>
      </w:r>
      <w:r w:rsidRPr="004C2BE0">
        <w:rPr>
          <w:lang w:val="fr-FR"/>
          <w:rPrChange w:id="2768" w:author="32.423_CR0115R1_(Rel-16)_TM_SBMA, OAM_RTT" w:date="2020-07-06T10:41:00Z">
            <w:rPr/>
          </w:rPrChange>
        </w:rPr>
        <w:instrText xml:space="preserve"> PAGEREF _Toc44341311 \h </w:instrText>
      </w:r>
      <w:r>
        <w:fldChar w:fldCharType="separate"/>
      </w:r>
      <w:r w:rsidRPr="004C2BE0">
        <w:rPr>
          <w:lang w:val="fr-FR"/>
          <w:rPrChange w:id="2769" w:author="32.423_CR0115R1_(Rel-16)_TM_SBMA, OAM_RTT" w:date="2020-07-06T10:41:00Z">
            <w:rPr/>
          </w:rPrChange>
        </w:rPr>
        <w:t>112</w:t>
      </w:r>
      <w:r>
        <w:fldChar w:fldCharType="end"/>
      </w:r>
    </w:p>
    <w:p w:rsidR="002C3AD9" w:rsidRPr="004C2BE0" w:rsidRDefault="002C3AD9">
      <w:pPr>
        <w:pStyle w:val="TOC4"/>
        <w:rPr>
          <w:rFonts w:ascii="Calibri" w:hAnsi="Calibri"/>
          <w:sz w:val="22"/>
          <w:szCs w:val="22"/>
          <w:lang w:val="fr-FR" w:eastAsia="en-GB"/>
          <w:rPrChange w:id="2770" w:author="32.423_CR0115R1_(Rel-16)_TM_SBMA, OAM_RTT" w:date="2020-07-06T10:41:00Z">
            <w:rPr>
              <w:rFonts w:ascii="Calibri" w:hAnsi="Calibri"/>
              <w:sz w:val="22"/>
              <w:szCs w:val="22"/>
              <w:lang w:eastAsia="en-GB"/>
            </w:rPr>
          </w:rPrChange>
        </w:rPr>
      </w:pPr>
      <w:r w:rsidRPr="004C2BE0">
        <w:rPr>
          <w:lang w:val="fr-FR" w:eastAsia="zh-CN"/>
          <w:rPrChange w:id="2771" w:author="32.423_CR0115R1_(Rel-16)_TM_SBMA, OAM_RTT" w:date="2020-07-06T10:41:00Z">
            <w:rPr>
              <w:lang w:eastAsia="zh-CN"/>
            </w:rPr>
          </w:rPrChange>
        </w:rPr>
        <w:t>5.3</w:t>
      </w:r>
      <w:r w:rsidRPr="004C2BE0">
        <w:rPr>
          <w:lang w:val="fr-FR"/>
          <w:rPrChange w:id="2772" w:author="32.423_CR0115R1_(Rel-16)_TM_SBMA, OAM_RTT" w:date="2020-07-06T10:41:00Z">
            <w:rPr/>
          </w:rPrChange>
        </w:rPr>
        <w:t>.15.1</w:t>
      </w:r>
      <w:r w:rsidRPr="004C2BE0">
        <w:rPr>
          <w:rFonts w:ascii="Calibri" w:hAnsi="Calibri"/>
          <w:sz w:val="22"/>
          <w:szCs w:val="22"/>
          <w:lang w:val="fr-FR" w:eastAsia="en-GB"/>
          <w:rPrChange w:id="2773" w:author="32.423_CR0115R1_(Rel-16)_TM_SBMA, OAM_RTT" w:date="2020-07-06T10:41:00Z">
            <w:rPr>
              <w:rFonts w:ascii="Calibri" w:hAnsi="Calibri"/>
              <w:sz w:val="22"/>
              <w:szCs w:val="22"/>
              <w:lang w:eastAsia="en-GB"/>
            </w:rPr>
          </w:rPrChange>
        </w:rPr>
        <w:tab/>
      </w:r>
      <w:r w:rsidRPr="004C2BE0">
        <w:rPr>
          <w:lang w:val="fr-FR"/>
          <w:rPrChange w:id="2774" w:author="32.423_CR0115R1_(Rel-16)_TM_SBMA, OAM_RTT" w:date="2020-07-06T10:41:00Z">
            <w:rPr/>
          </w:rPrChange>
        </w:rPr>
        <w:t>Definition</w:t>
      </w:r>
      <w:r w:rsidRPr="004C2BE0">
        <w:rPr>
          <w:lang w:val="fr-FR"/>
          <w:rPrChange w:id="2775" w:author="32.423_CR0115R1_(Rel-16)_TM_SBMA, OAM_RTT" w:date="2020-07-06T10:41:00Z">
            <w:rPr/>
          </w:rPrChange>
        </w:rPr>
        <w:tab/>
      </w:r>
      <w:r>
        <w:fldChar w:fldCharType="begin" w:fldLock="1"/>
      </w:r>
      <w:r w:rsidRPr="004C2BE0">
        <w:rPr>
          <w:lang w:val="fr-FR"/>
          <w:rPrChange w:id="2776" w:author="32.423_CR0115R1_(Rel-16)_TM_SBMA, OAM_RTT" w:date="2020-07-06T10:41:00Z">
            <w:rPr/>
          </w:rPrChange>
        </w:rPr>
        <w:instrText xml:space="preserve"> PAGEREF _Toc44341312 \h </w:instrText>
      </w:r>
      <w:r>
        <w:fldChar w:fldCharType="separate"/>
      </w:r>
      <w:r w:rsidRPr="004C2BE0">
        <w:rPr>
          <w:lang w:val="fr-FR"/>
          <w:rPrChange w:id="2777" w:author="32.423_CR0115R1_(Rel-16)_TM_SBMA, OAM_RTT" w:date="2020-07-06T10:41:00Z">
            <w:rPr/>
          </w:rPrChange>
        </w:rPr>
        <w:t>112</w:t>
      </w:r>
      <w:r>
        <w:fldChar w:fldCharType="end"/>
      </w:r>
    </w:p>
    <w:p w:rsidR="002C3AD9" w:rsidRPr="004C2BE0" w:rsidRDefault="002C3AD9">
      <w:pPr>
        <w:pStyle w:val="TOC4"/>
        <w:rPr>
          <w:rFonts w:ascii="Calibri" w:hAnsi="Calibri"/>
          <w:sz w:val="22"/>
          <w:szCs w:val="22"/>
          <w:lang w:val="fr-FR" w:eastAsia="en-GB"/>
          <w:rPrChange w:id="2778" w:author="32.423_CR0115R1_(Rel-16)_TM_SBMA, OAM_RTT" w:date="2020-07-06T10:41:00Z">
            <w:rPr>
              <w:rFonts w:ascii="Calibri" w:hAnsi="Calibri"/>
              <w:sz w:val="22"/>
              <w:szCs w:val="22"/>
              <w:lang w:eastAsia="en-GB"/>
            </w:rPr>
          </w:rPrChange>
        </w:rPr>
      </w:pPr>
      <w:r w:rsidRPr="004C2BE0">
        <w:rPr>
          <w:lang w:val="fr-FR"/>
          <w:rPrChange w:id="2779" w:author="32.423_CR0115R1_(Rel-16)_TM_SBMA, OAM_RTT" w:date="2020-07-06T10:41:00Z">
            <w:rPr/>
          </w:rPrChange>
        </w:rPr>
        <w:t>5.3.15.2</w:t>
      </w:r>
      <w:r w:rsidRPr="004C2BE0">
        <w:rPr>
          <w:rFonts w:ascii="Calibri" w:hAnsi="Calibri"/>
          <w:sz w:val="22"/>
          <w:szCs w:val="22"/>
          <w:lang w:val="fr-FR" w:eastAsia="en-GB"/>
          <w:rPrChange w:id="2780" w:author="32.423_CR0115R1_(Rel-16)_TM_SBMA, OAM_RTT" w:date="2020-07-06T10:41:00Z">
            <w:rPr>
              <w:rFonts w:ascii="Calibri" w:hAnsi="Calibri"/>
              <w:sz w:val="22"/>
              <w:szCs w:val="22"/>
              <w:lang w:eastAsia="en-GB"/>
            </w:rPr>
          </w:rPrChange>
        </w:rPr>
        <w:tab/>
      </w:r>
      <w:r w:rsidRPr="004C2BE0">
        <w:rPr>
          <w:lang w:val="fr-FR"/>
          <w:rPrChange w:id="2781" w:author="32.423_CR0115R1_(Rel-16)_TM_SBMA, OAM_RTT" w:date="2020-07-06T10:41:00Z">
            <w:rPr/>
          </w:rPrChange>
        </w:rPr>
        <w:t>Attributes</w:t>
      </w:r>
      <w:r w:rsidRPr="004C2BE0">
        <w:rPr>
          <w:lang w:val="fr-FR"/>
          <w:rPrChange w:id="2782" w:author="32.423_CR0115R1_(Rel-16)_TM_SBMA, OAM_RTT" w:date="2020-07-06T10:41:00Z">
            <w:rPr/>
          </w:rPrChange>
        </w:rPr>
        <w:tab/>
      </w:r>
      <w:r>
        <w:fldChar w:fldCharType="begin" w:fldLock="1"/>
      </w:r>
      <w:r w:rsidRPr="004C2BE0">
        <w:rPr>
          <w:lang w:val="fr-FR"/>
          <w:rPrChange w:id="2783" w:author="32.423_CR0115R1_(Rel-16)_TM_SBMA, OAM_RTT" w:date="2020-07-06T10:41:00Z">
            <w:rPr/>
          </w:rPrChange>
        </w:rPr>
        <w:instrText xml:space="preserve"> PAGEREF _Toc44341313 \h </w:instrText>
      </w:r>
      <w:r>
        <w:fldChar w:fldCharType="separate"/>
      </w:r>
      <w:r w:rsidRPr="004C2BE0">
        <w:rPr>
          <w:lang w:val="fr-FR"/>
          <w:rPrChange w:id="2784" w:author="32.423_CR0115R1_(Rel-16)_TM_SBMA, OAM_RTT" w:date="2020-07-06T10:41:00Z">
            <w:rPr/>
          </w:rPrChange>
        </w:rPr>
        <w:t>112</w:t>
      </w:r>
      <w:r>
        <w:fldChar w:fldCharType="end"/>
      </w:r>
    </w:p>
    <w:p w:rsidR="002C3AD9" w:rsidRPr="004C2BE0" w:rsidRDefault="002C3AD9">
      <w:pPr>
        <w:pStyle w:val="TOC4"/>
        <w:rPr>
          <w:rFonts w:ascii="Calibri" w:hAnsi="Calibri"/>
          <w:sz w:val="22"/>
          <w:szCs w:val="22"/>
          <w:lang w:val="fr-FR" w:eastAsia="en-GB"/>
          <w:rPrChange w:id="2785" w:author="32.423_CR0115R1_(Rel-16)_TM_SBMA, OAM_RTT" w:date="2020-07-06T10:41:00Z">
            <w:rPr>
              <w:rFonts w:ascii="Calibri" w:hAnsi="Calibri"/>
              <w:sz w:val="22"/>
              <w:szCs w:val="22"/>
              <w:lang w:eastAsia="en-GB"/>
            </w:rPr>
          </w:rPrChange>
        </w:rPr>
      </w:pPr>
      <w:r w:rsidRPr="004C2BE0">
        <w:rPr>
          <w:lang w:val="fr-FR" w:eastAsia="zh-CN"/>
          <w:rPrChange w:id="2786" w:author="32.423_CR0115R1_(Rel-16)_TM_SBMA, OAM_RTT" w:date="2020-07-06T10:41:00Z">
            <w:rPr>
              <w:lang w:eastAsia="zh-CN"/>
            </w:rPr>
          </w:rPrChange>
        </w:rPr>
        <w:t>5</w:t>
      </w:r>
      <w:r w:rsidRPr="004C2BE0">
        <w:rPr>
          <w:lang w:val="fr-FR"/>
          <w:rPrChange w:id="2787" w:author="32.423_CR0115R1_(Rel-16)_TM_SBMA, OAM_RTT" w:date="2020-07-06T10:41:00Z">
            <w:rPr/>
          </w:rPrChange>
        </w:rPr>
        <w:t>.3.15.3</w:t>
      </w:r>
      <w:r w:rsidRPr="004C2BE0">
        <w:rPr>
          <w:rFonts w:ascii="Calibri" w:hAnsi="Calibri"/>
          <w:sz w:val="22"/>
          <w:szCs w:val="22"/>
          <w:lang w:val="fr-FR" w:eastAsia="en-GB"/>
          <w:rPrChange w:id="2788" w:author="32.423_CR0115R1_(Rel-16)_TM_SBMA, OAM_RTT" w:date="2020-07-06T10:41:00Z">
            <w:rPr>
              <w:rFonts w:ascii="Calibri" w:hAnsi="Calibri"/>
              <w:sz w:val="22"/>
              <w:szCs w:val="22"/>
              <w:lang w:eastAsia="en-GB"/>
            </w:rPr>
          </w:rPrChange>
        </w:rPr>
        <w:tab/>
      </w:r>
      <w:r w:rsidRPr="004C2BE0">
        <w:rPr>
          <w:lang w:val="fr-FR"/>
          <w:rPrChange w:id="2789" w:author="32.423_CR0115R1_(Rel-16)_TM_SBMA, OAM_RTT" w:date="2020-07-06T10:41:00Z">
            <w:rPr/>
          </w:rPrChange>
        </w:rPr>
        <w:t>Attribute constraints</w:t>
      </w:r>
      <w:r w:rsidRPr="004C2BE0">
        <w:rPr>
          <w:lang w:val="fr-FR"/>
          <w:rPrChange w:id="2790" w:author="32.423_CR0115R1_(Rel-16)_TM_SBMA, OAM_RTT" w:date="2020-07-06T10:41:00Z">
            <w:rPr/>
          </w:rPrChange>
        </w:rPr>
        <w:tab/>
      </w:r>
      <w:r>
        <w:fldChar w:fldCharType="begin" w:fldLock="1"/>
      </w:r>
      <w:r w:rsidRPr="004C2BE0">
        <w:rPr>
          <w:lang w:val="fr-FR"/>
          <w:rPrChange w:id="2791" w:author="32.423_CR0115R1_(Rel-16)_TM_SBMA, OAM_RTT" w:date="2020-07-06T10:41:00Z">
            <w:rPr/>
          </w:rPrChange>
        </w:rPr>
        <w:instrText xml:space="preserve"> PAGEREF _Toc44341314 \h </w:instrText>
      </w:r>
      <w:r>
        <w:fldChar w:fldCharType="separate"/>
      </w:r>
      <w:r w:rsidRPr="004C2BE0">
        <w:rPr>
          <w:lang w:val="fr-FR"/>
          <w:rPrChange w:id="2792" w:author="32.423_CR0115R1_(Rel-16)_TM_SBMA, OAM_RTT" w:date="2020-07-06T10:41:00Z">
            <w:rPr/>
          </w:rPrChange>
        </w:rPr>
        <w:t>112</w:t>
      </w:r>
      <w:r>
        <w:fldChar w:fldCharType="end"/>
      </w:r>
    </w:p>
    <w:p w:rsidR="002C3AD9" w:rsidRPr="004C2BE0" w:rsidRDefault="002C3AD9">
      <w:pPr>
        <w:pStyle w:val="TOC4"/>
        <w:rPr>
          <w:rFonts w:ascii="Calibri" w:hAnsi="Calibri"/>
          <w:sz w:val="22"/>
          <w:szCs w:val="22"/>
          <w:lang w:val="fr-FR" w:eastAsia="en-GB"/>
          <w:rPrChange w:id="2793" w:author="32.423_CR0115R1_(Rel-16)_TM_SBMA, OAM_RTT" w:date="2020-07-06T10:41:00Z">
            <w:rPr>
              <w:rFonts w:ascii="Calibri" w:hAnsi="Calibri"/>
              <w:sz w:val="22"/>
              <w:szCs w:val="22"/>
              <w:lang w:eastAsia="en-GB"/>
            </w:rPr>
          </w:rPrChange>
        </w:rPr>
      </w:pPr>
      <w:r w:rsidRPr="004C2BE0">
        <w:rPr>
          <w:lang w:val="fr-FR" w:eastAsia="zh-CN"/>
          <w:rPrChange w:id="2794" w:author="32.423_CR0115R1_(Rel-16)_TM_SBMA, OAM_RTT" w:date="2020-07-06T10:41:00Z">
            <w:rPr>
              <w:lang w:eastAsia="zh-CN"/>
            </w:rPr>
          </w:rPrChange>
        </w:rPr>
        <w:t>5</w:t>
      </w:r>
      <w:r w:rsidRPr="004C2BE0">
        <w:rPr>
          <w:lang w:val="fr-FR"/>
          <w:rPrChange w:id="2795" w:author="32.423_CR0115R1_(Rel-16)_TM_SBMA, OAM_RTT" w:date="2020-07-06T10:41:00Z">
            <w:rPr/>
          </w:rPrChange>
        </w:rPr>
        <w:t>.3.15.4</w:t>
      </w:r>
      <w:r w:rsidRPr="004C2BE0">
        <w:rPr>
          <w:rFonts w:ascii="Calibri" w:hAnsi="Calibri"/>
          <w:sz w:val="22"/>
          <w:szCs w:val="22"/>
          <w:lang w:val="fr-FR" w:eastAsia="en-GB"/>
          <w:rPrChange w:id="2796" w:author="32.423_CR0115R1_(Rel-16)_TM_SBMA, OAM_RTT" w:date="2020-07-06T10:41:00Z">
            <w:rPr>
              <w:rFonts w:ascii="Calibri" w:hAnsi="Calibri"/>
              <w:sz w:val="22"/>
              <w:szCs w:val="22"/>
              <w:lang w:eastAsia="en-GB"/>
            </w:rPr>
          </w:rPrChange>
        </w:rPr>
        <w:tab/>
      </w:r>
      <w:r w:rsidRPr="004C2BE0">
        <w:rPr>
          <w:lang w:val="fr-FR"/>
          <w:rPrChange w:id="2797" w:author="32.423_CR0115R1_(Rel-16)_TM_SBMA, OAM_RTT" w:date="2020-07-06T10:41:00Z">
            <w:rPr/>
          </w:rPrChange>
        </w:rPr>
        <w:t>Notifications</w:t>
      </w:r>
      <w:r w:rsidRPr="004C2BE0">
        <w:rPr>
          <w:lang w:val="fr-FR"/>
          <w:rPrChange w:id="2798" w:author="32.423_CR0115R1_(Rel-16)_TM_SBMA, OAM_RTT" w:date="2020-07-06T10:41:00Z">
            <w:rPr/>
          </w:rPrChange>
        </w:rPr>
        <w:tab/>
      </w:r>
      <w:r>
        <w:fldChar w:fldCharType="begin" w:fldLock="1"/>
      </w:r>
      <w:r w:rsidRPr="004C2BE0">
        <w:rPr>
          <w:lang w:val="fr-FR"/>
          <w:rPrChange w:id="2799" w:author="32.423_CR0115R1_(Rel-16)_TM_SBMA, OAM_RTT" w:date="2020-07-06T10:41:00Z">
            <w:rPr/>
          </w:rPrChange>
        </w:rPr>
        <w:instrText xml:space="preserve"> PAGEREF _Toc44341315 \h </w:instrText>
      </w:r>
      <w:r>
        <w:fldChar w:fldCharType="separate"/>
      </w:r>
      <w:r w:rsidRPr="004C2BE0">
        <w:rPr>
          <w:lang w:val="fr-FR"/>
          <w:rPrChange w:id="2800" w:author="32.423_CR0115R1_(Rel-16)_TM_SBMA, OAM_RTT" w:date="2020-07-06T10:41:00Z">
            <w:rPr/>
          </w:rPrChange>
        </w:rPr>
        <w:t>112</w:t>
      </w:r>
      <w:r>
        <w:fldChar w:fldCharType="end"/>
      </w:r>
    </w:p>
    <w:p w:rsidR="002C3AD9" w:rsidRPr="004C2BE0" w:rsidRDefault="002C3AD9">
      <w:pPr>
        <w:pStyle w:val="TOC3"/>
        <w:rPr>
          <w:rFonts w:ascii="Calibri" w:hAnsi="Calibri"/>
          <w:sz w:val="22"/>
          <w:szCs w:val="22"/>
          <w:lang w:val="fr-FR" w:eastAsia="en-GB"/>
          <w:rPrChange w:id="2801" w:author="32.423_CR0115R1_(Rel-16)_TM_SBMA, OAM_RTT" w:date="2020-07-06T10:41:00Z">
            <w:rPr>
              <w:rFonts w:ascii="Calibri" w:hAnsi="Calibri"/>
              <w:sz w:val="22"/>
              <w:szCs w:val="22"/>
              <w:lang w:eastAsia="en-GB"/>
            </w:rPr>
          </w:rPrChange>
        </w:rPr>
      </w:pPr>
      <w:r w:rsidRPr="004C2BE0">
        <w:rPr>
          <w:rFonts w:cs="Arial"/>
          <w:lang w:val="fr-FR" w:eastAsia="zh-CN"/>
          <w:rPrChange w:id="2802" w:author="32.423_CR0115R1_(Rel-16)_TM_SBMA, OAM_RTT" w:date="2020-07-06T10:41:00Z">
            <w:rPr>
              <w:rFonts w:cs="Arial"/>
              <w:lang w:eastAsia="zh-CN"/>
            </w:rPr>
          </w:rPrChange>
        </w:rPr>
        <w:t>5.3.16</w:t>
      </w:r>
      <w:r w:rsidRPr="004C2BE0">
        <w:rPr>
          <w:rFonts w:ascii="Calibri" w:hAnsi="Calibri"/>
          <w:sz w:val="22"/>
          <w:szCs w:val="22"/>
          <w:lang w:val="fr-FR" w:eastAsia="en-GB"/>
          <w:rPrChange w:id="2803" w:author="32.423_CR0115R1_(Rel-16)_TM_SBMA, OAM_RTT" w:date="2020-07-06T10:41:00Z">
            <w:rPr>
              <w:rFonts w:ascii="Calibri" w:hAnsi="Calibri"/>
              <w:sz w:val="22"/>
              <w:szCs w:val="22"/>
              <w:lang w:eastAsia="en-GB"/>
            </w:rPr>
          </w:rPrChange>
        </w:rPr>
        <w:tab/>
      </w:r>
      <w:r w:rsidRPr="004C2BE0">
        <w:rPr>
          <w:rFonts w:ascii="Courier New" w:hAnsi="Courier New"/>
          <w:lang w:val="fr-FR"/>
          <w:rPrChange w:id="2804" w:author="32.423_CR0115R1_(Rel-16)_TM_SBMA, OAM_RTT" w:date="2020-07-06T10:41:00Z">
            <w:rPr>
              <w:rFonts w:ascii="Courier New" w:hAnsi="Courier New"/>
            </w:rPr>
          </w:rPrChange>
        </w:rPr>
        <w:t>NGEIRFunction</w:t>
      </w:r>
      <w:r w:rsidRPr="004C2BE0">
        <w:rPr>
          <w:lang w:val="fr-FR"/>
          <w:rPrChange w:id="2805" w:author="32.423_CR0115R1_(Rel-16)_TM_SBMA, OAM_RTT" w:date="2020-07-06T10:41:00Z">
            <w:rPr/>
          </w:rPrChange>
        </w:rPr>
        <w:tab/>
      </w:r>
      <w:r>
        <w:fldChar w:fldCharType="begin" w:fldLock="1"/>
      </w:r>
      <w:r w:rsidRPr="004C2BE0">
        <w:rPr>
          <w:lang w:val="fr-FR"/>
          <w:rPrChange w:id="2806" w:author="32.423_CR0115R1_(Rel-16)_TM_SBMA, OAM_RTT" w:date="2020-07-06T10:41:00Z">
            <w:rPr/>
          </w:rPrChange>
        </w:rPr>
        <w:instrText xml:space="preserve"> PAGEREF _Toc44341316 \h </w:instrText>
      </w:r>
      <w:r>
        <w:fldChar w:fldCharType="separate"/>
      </w:r>
      <w:r w:rsidRPr="004C2BE0">
        <w:rPr>
          <w:lang w:val="fr-FR"/>
          <w:rPrChange w:id="2807" w:author="32.423_CR0115R1_(Rel-16)_TM_SBMA, OAM_RTT" w:date="2020-07-06T10:41:00Z">
            <w:rPr/>
          </w:rPrChange>
        </w:rPr>
        <w:t>112</w:t>
      </w:r>
      <w:r>
        <w:fldChar w:fldCharType="end"/>
      </w:r>
    </w:p>
    <w:p w:rsidR="002C3AD9" w:rsidRPr="004C2BE0" w:rsidRDefault="002C3AD9">
      <w:pPr>
        <w:pStyle w:val="TOC4"/>
        <w:rPr>
          <w:rFonts w:ascii="Calibri" w:hAnsi="Calibri"/>
          <w:sz w:val="22"/>
          <w:szCs w:val="22"/>
          <w:lang w:val="fr-FR" w:eastAsia="en-GB"/>
          <w:rPrChange w:id="2808" w:author="32.423_CR0115R1_(Rel-16)_TM_SBMA, OAM_RTT" w:date="2020-07-06T10:41:00Z">
            <w:rPr>
              <w:rFonts w:ascii="Calibri" w:hAnsi="Calibri"/>
              <w:sz w:val="22"/>
              <w:szCs w:val="22"/>
              <w:lang w:eastAsia="en-GB"/>
            </w:rPr>
          </w:rPrChange>
        </w:rPr>
      </w:pPr>
      <w:r w:rsidRPr="004C2BE0">
        <w:rPr>
          <w:lang w:val="fr-FR" w:eastAsia="zh-CN"/>
          <w:rPrChange w:id="2809" w:author="32.423_CR0115R1_(Rel-16)_TM_SBMA, OAM_RTT" w:date="2020-07-06T10:41:00Z">
            <w:rPr>
              <w:lang w:eastAsia="zh-CN"/>
            </w:rPr>
          </w:rPrChange>
        </w:rPr>
        <w:t>5.3</w:t>
      </w:r>
      <w:r w:rsidRPr="004C2BE0">
        <w:rPr>
          <w:lang w:val="fr-FR"/>
          <w:rPrChange w:id="2810" w:author="32.423_CR0115R1_(Rel-16)_TM_SBMA, OAM_RTT" w:date="2020-07-06T10:41:00Z">
            <w:rPr/>
          </w:rPrChange>
        </w:rPr>
        <w:t>.16.1</w:t>
      </w:r>
      <w:r w:rsidRPr="004C2BE0">
        <w:rPr>
          <w:rFonts w:ascii="Calibri" w:hAnsi="Calibri"/>
          <w:sz w:val="22"/>
          <w:szCs w:val="22"/>
          <w:lang w:val="fr-FR" w:eastAsia="en-GB"/>
          <w:rPrChange w:id="2811" w:author="32.423_CR0115R1_(Rel-16)_TM_SBMA, OAM_RTT" w:date="2020-07-06T10:41:00Z">
            <w:rPr>
              <w:rFonts w:ascii="Calibri" w:hAnsi="Calibri"/>
              <w:sz w:val="22"/>
              <w:szCs w:val="22"/>
              <w:lang w:eastAsia="en-GB"/>
            </w:rPr>
          </w:rPrChange>
        </w:rPr>
        <w:tab/>
      </w:r>
      <w:r w:rsidRPr="004C2BE0">
        <w:rPr>
          <w:lang w:val="fr-FR"/>
          <w:rPrChange w:id="2812" w:author="32.423_CR0115R1_(Rel-16)_TM_SBMA, OAM_RTT" w:date="2020-07-06T10:41:00Z">
            <w:rPr/>
          </w:rPrChange>
        </w:rPr>
        <w:t>Definition</w:t>
      </w:r>
      <w:r w:rsidRPr="004C2BE0">
        <w:rPr>
          <w:lang w:val="fr-FR"/>
          <w:rPrChange w:id="2813" w:author="32.423_CR0115R1_(Rel-16)_TM_SBMA, OAM_RTT" w:date="2020-07-06T10:41:00Z">
            <w:rPr/>
          </w:rPrChange>
        </w:rPr>
        <w:tab/>
      </w:r>
      <w:r>
        <w:fldChar w:fldCharType="begin" w:fldLock="1"/>
      </w:r>
      <w:r w:rsidRPr="004C2BE0">
        <w:rPr>
          <w:lang w:val="fr-FR"/>
          <w:rPrChange w:id="2814" w:author="32.423_CR0115R1_(Rel-16)_TM_SBMA, OAM_RTT" w:date="2020-07-06T10:41:00Z">
            <w:rPr/>
          </w:rPrChange>
        </w:rPr>
        <w:instrText xml:space="preserve"> PAGEREF _Toc44341317 \h </w:instrText>
      </w:r>
      <w:r>
        <w:fldChar w:fldCharType="separate"/>
      </w:r>
      <w:r w:rsidRPr="004C2BE0">
        <w:rPr>
          <w:lang w:val="fr-FR"/>
          <w:rPrChange w:id="2815" w:author="32.423_CR0115R1_(Rel-16)_TM_SBMA, OAM_RTT" w:date="2020-07-06T10:41:00Z">
            <w:rPr/>
          </w:rPrChange>
        </w:rPr>
        <w:t>112</w:t>
      </w:r>
      <w:r>
        <w:fldChar w:fldCharType="end"/>
      </w:r>
    </w:p>
    <w:p w:rsidR="002C3AD9" w:rsidRPr="004C2BE0" w:rsidRDefault="002C3AD9">
      <w:pPr>
        <w:pStyle w:val="TOC4"/>
        <w:rPr>
          <w:rFonts w:ascii="Calibri" w:hAnsi="Calibri"/>
          <w:sz w:val="22"/>
          <w:szCs w:val="22"/>
          <w:lang w:val="fr-FR" w:eastAsia="en-GB"/>
          <w:rPrChange w:id="2816" w:author="32.423_CR0115R1_(Rel-16)_TM_SBMA, OAM_RTT" w:date="2020-07-06T10:41:00Z">
            <w:rPr>
              <w:rFonts w:ascii="Calibri" w:hAnsi="Calibri"/>
              <w:sz w:val="22"/>
              <w:szCs w:val="22"/>
              <w:lang w:eastAsia="en-GB"/>
            </w:rPr>
          </w:rPrChange>
        </w:rPr>
      </w:pPr>
      <w:r w:rsidRPr="004C2BE0">
        <w:rPr>
          <w:lang w:val="fr-FR"/>
          <w:rPrChange w:id="2817" w:author="32.423_CR0115R1_(Rel-16)_TM_SBMA, OAM_RTT" w:date="2020-07-06T10:41:00Z">
            <w:rPr/>
          </w:rPrChange>
        </w:rPr>
        <w:t>5.3.16.2</w:t>
      </w:r>
      <w:r w:rsidRPr="004C2BE0">
        <w:rPr>
          <w:rFonts w:ascii="Calibri" w:hAnsi="Calibri"/>
          <w:sz w:val="22"/>
          <w:szCs w:val="22"/>
          <w:lang w:val="fr-FR" w:eastAsia="en-GB"/>
          <w:rPrChange w:id="2818" w:author="32.423_CR0115R1_(Rel-16)_TM_SBMA, OAM_RTT" w:date="2020-07-06T10:41:00Z">
            <w:rPr>
              <w:rFonts w:ascii="Calibri" w:hAnsi="Calibri"/>
              <w:sz w:val="22"/>
              <w:szCs w:val="22"/>
              <w:lang w:eastAsia="en-GB"/>
            </w:rPr>
          </w:rPrChange>
        </w:rPr>
        <w:tab/>
      </w:r>
      <w:r w:rsidRPr="004C2BE0">
        <w:rPr>
          <w:lang w:val="fr-FR"/>
          <w:rPrChange w:id="2819" w:author="32.423_CR0115R1_(Rel-16)_TM_SBMA, OAM_RTT" w:date="2020-07-06T10:41:00Z">
            <w:rPr/>
          </w:rPrChange>
        </w:rPr>
        <w:t>Attributes</w:t>
      </w:r>
      <w:r w:rsidRPr="004C2BE0">
        <w:rPr>
          <w:lang w:val="fr-FR"/>
          <w:rPrChange w:id="2820" w:author="32.423_CR0115R1_(Rel-16)_TM_SBMA, OAM_RTT" w:date="2020-07-06T10:41:00Z">
            <w:rPr/>
          </w:rPrChange>
        </w:rPr>
        <w:tab/>
      </w:r>
      <w:r>
        <w:fldChar w:fldCharType="begin" w:fldLock="1"/>
      </w:r>
      <w:r w:rsidRPr="004C2BE0">
        <w:rPr>
          <w:lang w:val="fr-FR"/>
          <w:rPrChange w:id="2821" w:author="32.423_CR0115R1_(Rel-16)_TM_SBMA, OAM_RTT" w:date="2020-07-06T10:41:00Z">
            <w:rPr/>
          </w:rPrChange>
        </w:rPr>
        <w:instrText xml:space="preserve"> PAGEREF _Toc44341318 \h </w:instrText>
      </w:r>
      <w:r>
        <w:fldChar w:fldCharType="separate"/>
      </w:r>
      <w:r w:rsidRPr="004C2BE0">
        <w:rPr>
          <w:lang w:val="fr-FR"/>
          <w:rPrChange w:id="2822" w:author="32.423_CR0115R1_(Rel-16)_TM_SBMA, OAM_RTT" w:date="2020-07-06T10:41:00Z">
            <w:rPr/>
          </w:rPrChange>
        </w:rPr>
        <w:t>112</w:t>
      </w:r>
      <w:r>
        <w:fldChar w:fldCharType="end"/>
      </w:r>
    </w:p>
    <w:p w:rsidR="002C3AD9" w:rsidRPr="004C2BE0" w:rsidRDefault="002C3AD9">
      <w:pPr>
        <w:pStyle w:val="TOC4"/>
        <w:rPr>
          <w:rFonts w:ascii="Calibri" w:hAnsi="Calibri"/>
          <w:sz w:val="22"/>
          <w:szCs w:val="22"/>
          <w:lang w:val="fr-FR" w:eastAsia="en-GB"/>
          <w:rPrChange w:id="2823" w:author="32.423_CR0115R1_(Rel-16)_TM_SBMA, OAM_RTT" w:date="2020-07-06T10:41:00Z">
            <w:rPr>
              <w:rFonts w:ascii="Calibri" w:hAnsi="Calibri"/>
              <w:sz w:val="22"/>
              <w:szCs w:val="22"/>
              <w:lang w:eastAsia="en-GB"/>
            </w:rPr>
          </w:rPrChange>
        </w:rPr>
      </w:pPr>
      <w:r w:rsidRPr="004C2BE0">
        <w:rPr>
          <w:lang w:val="fr-FR"/>
          <w:rPrChange w:id="2824" w:author="32.423_CR0115R1_(Rel-16)_TM_SBMA, OAM_RTT" w:date="2020-07-06T10:41:00Z">
            <w:rPr/>
          </w:rPrChange>
        </w:rPr>
        <w:t>5.3.16.3</w:t>
      </w:r>
      <w:r w:rsidRPr="004C2BE0">
        <w:rPr>
          <w:rFonts w:ascii="Calibri" w:hAnsi="Calibri"/>
          <w:sz w:val="22"/>
          <w:szCs w:val="22"/>
          <w:lang w:val="fr-FR" w:eastAsia="en-GB"/>
          <w:rPrChange w:id="2825" w:author="32.423_CR0115R1_(Rel-16)_TM_SBMA, OAM_RTT" w:date="2020-07-06T10:41:00Z">
            <w:rPr>
              <w:rFonts w:ascii="Calibri" w:hAnsi="Calibri"/>
              <w:sz w:val="22"/>
              <w:szCs w:val="22"/>
              <w:lang w:eastAsia="en-GB"/>
            </w:rPr>
          </w:rPrChange>
        </w:rPr>
        <w:tab/>
      </w:r>
      <w:r w:rsidRPr="004C2BE0">
        <w:rPr>
          <w:lang w:val="fr-FR"/>
          <w:rPrChange w:id="2826" w:author="32.423_CR0115R1_(Rel-16)_TM_SBMA, OAM_RTT" w:date="2020-07-06T10:41:00Z">
            <w:rPr/>
          </w:rPrChange>
        </w:rPr>
        <w:t>Attribute constraints</w:t>
      </w:r>
      <w:r w:rsidRPr="004C2BE0">
        <w:rPr>
          <w:lang w:val="fr-FR"/>
          <w:rPrChange w:id="2827" w:author="32.423_CR0115R1_(Rel-16)_TM_SBMA, OAM_RTT" w:date="2020-07-06T10:41:00Z">
            <w:rPr/>
          </w:rPrChange>
        </w:rPr>
        <w:tab/>
      </w:r>
      <w:r>
        <w:fldChar w:fldCharType="begin" w:fldLock="1"/>
      </w:r>
      <w:r w:rsidRPr="004C2BE0">
        <w:rPr>
          <w:lang w:val="fr-FR"/>
          <w:rPrChange w:id="2828" w:author="32.423_CR0115R1_(Rel-16)_TM_SBMA, OAM_RTT" w:date="2020-07-06T10:41:00Z">
            <w:rPr/>
          </w:rPrChange>
        </w:rPr>
        <w:instrText xml:space="preserve"> PAGEREF _Toc44341319 \h </w:instrText>
      </w:r>
      <w:r>
        <w:fldChar w:fldCharType="separate"/>
      </w:r>
      <w:r w:rsidRPr="004C2BE0">
        <w:rPr>
          <w:lang w:val="fr-FR"/>
          <w:rPrChange w:id="2829" w:author="32.423_CR0115R1_(Rel-16)_TM_SBMA, OAM_RTT" w:date="2020-07-06T10:41:00Z">
            <w:rPr/>
          </w:rPrChange>
        </w:rPr>
        <w:t>112</w:t>
      </w:r>
      <w:r>
        <w:fldChar w:fldCharType="end"/>
      </w:r>
    </w:p>
    <w:p w:rsidR="002C3AD9" w:rsidRPr="004C2BE0" w:rsidRDefault="002C3AD9">
      <w:pPr>
        <w:pStyle w:val="TOC4"/>
        <w:rPr>
          <w:rFonts w:ascii="Calibri" w:hAnsi="Calibri"/>
          <w:sz w:val="22"/>
          <w:szCs w:val="22"/>
          <w:lang w:val="fr-FR" w:eastAsia="en-GB"/>
          <w:rPrChange w:id="2830" w:author="32.423_CR0115R1_(Rel-16)_TM_SBMA, OAM_RTT" w:date="2020-07-06T10:41:00Z">
            <w:rPr>
              <w:rFonts w:ascii="Calibri" w:hAnsi="Calibri"/>
              <w:sz w:val="22"/>
              <w:szCs w:val="22"/>
              <w:lang w:eastAsia="en-GB"/>
            </w:rPr>
          </w:rPrChange>
        </w:rPr>
      </w:pPr>
      <w:r w:rsidRPr="004C2BE0">
        <w:rPr>
          <w:lang w:val="fr-FR" w:eastAsia="zh-CN"/>
          <w:rPrChange w:id="2831" w:author="32.423_CR0115R1_(Rel-16)_TM_SBMA, OAM_RTT" w:date="2020-07-06T10:41:00Z">
            <w:rPr>
              <w:lang w:eastAsia="zh-CN"/>
            </w:rPr>
          </w:rPrChange>
        </w:rPr>
        <w:t>5</w:t>
      </w:r>
      <w:r w:rsidRPr="004C2BE0">
        <w:rPr>
          <w:lang w:val="fr-FR"/>
          <w:rPrChange w:id="2832" w:author="32.423_CR0115R1_(Rel-16)_TM_SBMA, OAM_RTT" w:date="2020-07-06T10:41:00Z">
            <w:rPr/>
          </w:rPrChange>
        </w:rPr>
        <w:t>.3.16.4</w:t>
      </w:r>
      <w:r w:rsidRPr="004C2BE0">
        <w:rPr>
          <w:rFonts w:ascii="Calibri" w:hAnsi="Calibri"/>
          <w:sz w:val="22"/>
          <w:szCs w:val="22"/>
          <w:lang w:val="fr-FR" w:eastAsia="en-GB"/>
          <w:rPrChange w:id="2833" w:author="32.423_CR0115R1_(Rel-16)_TM_SBMA, OAM_RTT" w:date="2020-07-06T10:41:00Z">
            <w:rPr>
              <w:rFonts w:ascii="Calibri" w:hAnsi="Calibri"/>
              <w:sz w:val="22"/>
              <w:szCs w:val="22"/>
              <w:lang w:eastAsia="en-GB"/>
            </w:rPr>
          </w:rPrChange>
        </w:rPr>
        <w:tab/>
      </w:r>
      <w:r w:rsidRPr="004C2BE0">
        <w:rPr>
          <w:lang w:val="fr-FR"/>
          <w:rPrChange w:id="2834" w:author="32.423_CR0115R1_(Rel-16)_TM_SBMA, OAM_RTT" w:date="2020-07-06T10:41:00Z">
            <w:rPr/>
          </w:rPrChange>
        </w:rPr>
        <w:t>Notifications</w:t>
      </w:r>
      <w:r w:rsidRPr="004C2BE0">
        <w:rPr>
          <w:lang w:val="fr-FR"/>
          <w:rPrChange w:id="2835" w:author="32.423_CR0115R1_(Rel-16)_TM_SBMA, OAM_RTT" w:date="2020-07-06T10:41:00Z">
            <w:rPr/>
          </w:rPrChange>
        </w:rPr>
        <w:tab/>
      </w:r>
      <w:r>
        <w:fldChar w:fldCharType="begin" w:fldLock="1"/>
      </w:r>
      <w:r w:rsidRPr="004C2BE0">
        <w:rPr>
          <w:lang w:val="fr-FR"/>
          <w:rPrChange w:id="2836" w:author="32.423_CR0115R1_(Rel-16)_TM_SBMA, OAM_RTT" w:date="2020-07-06T10:41:00Z">
            <w:rPr/>
          </w:rPrChange>
        </w:rPr>
        <w:instrText xml:space="preserve"> PAGEREF _Toc44341320 \h </w:instrText>
      </w:r>
      <w:r>
        <w:fldChar w:fldCharType="separate"/>
      </w:r>
      <w:r w:rsidRPr="004C2BE0">
        <w:rPr>
          <w:lang w:val="fr-FR"/>
          <w:rPrChange w:id="2837" w:author="32.423_CR0115R1_(Rel-16)_TM_SBMA, OAM_RTT" w:date="2020-07-06T10:41:00Z">
            <w:rPr/>
          </w:rPrChange>
        </w:rPr>
        <w:t>112</w:t>
      </w:r>
      <w:r>
        <w:fldChar w:fldCharType="end"/>
      </w:r>
    </w:p>
    <w:p w:rsidR="002C3AD9" w:rsidRPr="004C2BE0" w:rsidRDefault="002C3AD9">
      <w:pPr>
        <w:pStyle w:val="TOC3"/>
        <w:rPr>
          <w:rFonts w:ascii="Calibri" w:hAnsi="Calibri"/>
          <w:sz w:val="22"/>
          <w:szCs w:val="22"/>
          <w:lang w:val="fr-FR" w:eastAsia="en-GB"/>
          <w:rPrChange w:id="2838" w:author="32.423_CR0115R1_(Rel-16)_TM_SBMA, OAM_RTT" w:date="2020-07-06T10:41:00Z">
            <w:rPr>
              <w:rFonts w:ascii="Calibri" w:hAnsi="Calibri"/>
              <w:sz w:val="22"/>
              <w:szCs w:val="22"/>
              <w:lang w:eastAsia="en-GB"/>
            </w:rPr>
          </w:rPrChange>
        </w:rPr>
      </w:pPr>
      <w:r w:rsidRPr="004C2BE0">
        <w:rPr>
          <w:rFonts w:cs="Arial"/>
          <w:lang w:val="fr-FR" w:eastAsia="zh-CN"/>
          <w:rPrChange w:id="2839" w:author="32.423_CR0115R1_(Rel-16)_TM_SBMA, OAM_RTT" w:date="2020-07-06T10:41:00Z">
            <w:rPr>
              <w:rFonts w:cs="Arial"/>
              <w:lang w:eastAsia="zh-CN"/>
            </w:rPr>
          </w:rPrChange>
        </w:rPr>
        <w:t>5.3.17</w:t>
      </w:r>
      <w:r w:rsidRPr="004C2BE0">
        <w:rPr>
          <w:rFonts w:ascii="Calibri" w:hAnsi="Calibri"/>
          <w:sz w:val="22"/>
          <w:szCs w:val="22"/>
          <w:lang w:val="fr-FR" w:eastAsia="en-GB"/>
          <w:rPrChange w:id="2840" w:author="32.423_CR0115R1_(Rel-16)_TM_SBMA, OAM_RTT" w:date="2020-07-06T10:41:00Z">
            <w:rPr>
              <w:rFonts w:ascii="Calibri" w:hAnsi="Calibri"/>
              <w:sz w:val="22"/>
              <w:szCs w:val="22"/>
              <w:lang w:eastAsia="en-GB"/>
            </w:rPr>
          </w:rPrChange>
        </w:rPr>
        <w:tab/>
      </w:r>
      <w:r w:rsidRPr="004C2BE0">
        <w:rPr>
          <w:rFonts w:ascii="Courier New" w:hAnsi="Courier New"/>
          <w:lang w:val="fr-FR"/>
          <w:rPrChange w:id="2841" w:author="32.423_CR0115R1_(Rel-16)_TM_SBMA, OAM_RTT" w:date="2020-07-06T10:41:00Z">
            <w:rPr>
              <w:rFonts w:ascii="Courier New" w:hAnsi="Courier New"/>
            </w:rPr>
          </w:rPrChange>
        </w:rPr>
        <w:t>SEPPFunction</w:t>
      </w:r>
      <w:r w:rsidRPr="004C2BE0">
        <w:rPr>
          <w:lang w:val="fr-FR"/>
          <w:rPrChange w:id="2842" w:author="32.423_CR0115R1_(Rel-16)_TM_SBMA, OAM_RTT" w:date="2020-07-06T10:41:00Z">
            <w:rPr/>
          </w:rPrChange>
        </w:rPr>
        <w:tab/>
      </w:r>
      <w:r>
        <w:fldChar w:fldCharType="begin" w:fldLock="1"/>
      </w:r>
      <w:r w:rsidRPr="004C2BE0">
        <w:rPr>
          <w:lang w:val="fr-FR"/>
          <w:rPrChange w:id="2843" w:author="32.423_CR0115R1_(Rel-16)_TM_SBMA, OAM_RTT" w:date="2020-07-06T10:41:00Z">
            <w:rPr/>
          </w:rPrChange>
        </w:rPr>
        <w:instrText xml:space="preserve"> PAGEREF _Toc44341321 \h </w:instrText>
      </w:r>
      <w:r>
        <w:fldChar w:fldCharType="separate"/>
      </w:r>
      <w:r w:rsidRPr="004C2BE0">
        <w:rPr>
          <w:lang w:val="fr-FR"/>
          <w:rPrChange w:id="2844" w:author="32.423_CR0115R1_(Rel-16)_TM_SBMA, OAM_RTT" w:date="2020-07-06T10:41:00Z">
            <w:rPr/>
          </w:rPrChange>
        </w:rPr>
        <w:t>112</w:t>
      </w:r>
      <w:r>
        <w:fldChar w:fldCharType="end"/>
      </w:r>
    </w:p>
    <w:p w:rsidR="002C3AD9" w:rsidRPr="004C2BE0" w:rsidRDefault="002C3AD9">
      <w:pPr>
        <w:pStyle w:val="TOC4"/>
        <w:rPr>
          <w:rFonts w:ascii="Calibri" w:hAnsi="Calibri"/>
          <w:sz w:val="22"/>
          <w:szCs w:val="22"/>
          <w:lang w:val="fr-FR" w:eastAsia="en-GB"/>
          <w:rPrChange w:id="2845" w:author="32.423_CR0115R1_(Rel-16)_TM_SBMA, OAM_RTT" w:date="2020-07-06T10:41:00Z">
            <w:rPr>
              <w:rFonts w:ascii="Calibri" w:hAnsi="Calibri"/>
              <w:sz w:val="22"/>
              <w:szCs w:val="22"/>
              <w:lang w:eastAsia="en-GB"/>
            </w:rPr>
          </w:rPrChange>
        </w:rPr>
      </w:pPr>
      <w:r w:rsidRPr="004C2BE0">
        <w:rPr>
          <w:lang w:val="fr-FR" w:eastAsia="zh-CN"/>
          <w:rPrChange w:id="2846" w:author="32.423_CR0115R1_(Rel-16)_TM_SBMA, OAM_RTT" w:date="2020-07-06T10:41:00Z">
            <w:rPr>
              <w:lang w:eastAsia="zh-CN"/>
            </w:rPr>
          </w:rPrChange>
        </w:rPr>
        <w:t>5.3</w:t>
      </w:r>
      <w:r w:rsidRPr="004C2BE0">
        <w:rPr>
          <w:lang w:val="fr-FR"/>
          <w:rPrChange w:id="2847" w:author="32.423_CR0115R1_(Rel-16)_TM_SBMA, OAM_RTT" w:date="2020-07-06T10:41:00Z">
            <w:rPr/>
          </w:rPrChange>
        </w:rPr>
        <w:t>.17.1</w:t>
      </w:r>
      <w:r w:rsidRPr="004C2BE0">
        <w:rPr>
          <w:rFonts w:ascii="Calibri" w:hAnsi="Calibri"/>
          <w:sz w:val="22"/>
          <w:szCs w:val="22"/>
          <w:lang w:val="fr-FR" w:eastAsia="en-GB"/>
          <w:rPrChange w:id="2848" w:author="32.423_CR0115R1_(Rel-16)_TM_SBMA, OAM_RTT" w:date="2020-07-06T10:41:00Z">
            <w:rPr>
              <w:rFonts w:ascii="Calibri" w:hAnsi="Calibri"/>
              <w:sz w:val="22"/>
              <w:szCs w:val="22"/>
              <w:lang w:eastAsia="en-GB"/>
            </w:rPr>
          </w:rPrChange>
        </w:rPr>
        <w:tab/>
      </w:r>
      <w:r w:rsidRPr="004C2BE0">
        <w:rPr>
          <w:lang w:val="fr-FR"/>
          <w:rPrChange w:id="2849" w:author="32.423_CR0115R1_(Rel-16)_TM_SBMA, OAM_RTT" w:date="2020-07-06T10:41:00Z">
            <w:rPr/>
          </w:rPrChange>
        </w:rPr>
        <w:t>Definition</w:t>
      </w:r>
      <w:r w:rsidRPr="004C2BE0">
        <w:rPr>
          <w:lang w:val="fr-FR"/>
          <w:rPrChange w:id="2850" w:author="32.423_CR0115R1_(Rel-16)_TM_SBMA, OAM_RTT" w:date="2020-07-06T10:41:00Z">
            <w:rPr/>
          </w:rPrChange>
        </w:rPr>
        <w:tab/>
      </w:r>
      <w:r>
        <w:fldChar w:fldCharType="begin" w:fldLock="1"/>
      </w:r>
      <w:r w:rsidRPr="004C2BE0">
        <w:rPr>
          <w:lang w:val="fr-FR"/>
          <w:rPrChange w:id="2851" w:author="32.423_CR0115R1_(Rel-16)_TM_SBMA, OAM_RTT" w:date="2020-07-06T10:41:00Z">
            <w:rPr/>
          </w:rPrChange>
        </w:rPr>
        <w:instrText xml:space="preserve"> PAGEREF _Toc44341322 \h </w:instrText>
      </w:r>
      <w:r>
        <w:fldChar w:fldCharType="separate"/>
      </w:r>
      <w:r w:rsidRPr="004C2BE0">
        <w:rPr>
          <w:lang w:val="fr-FR"/>
          <w:rPrChange w:id="2852" w:author="32.423_CR0115R1_(Rel-16)_TM_SBMA, OAM_RTT" w:date="2020-07-06T10:41:00Z">
            <w:rPr/>
          </w:rPrChange>
        </w:rPr>
        <w:t>112</w:t>
      </w:r>
      <w:r>
        <w:fldChar w:fldCharType="end"/>
      </w:r>
    </w:p>
    <w:p w:rsidR="002C3AD9" w:rsidRPr="004C2BE0" w:rsidRDefault="002C3AD9">
      <w:pPr>
        <w:pStyle w:val="TOC4"/>
        <w:rPr>
          <w:rFonts w:ascii="Calibri" w:hAnsi="Calibri"/>
          <w:sz w:val="22"/>
          <w:szCs w:val="22"/>
          <w:lang w:val="fr-FR" w:eastAsia="en-GB"/>
          <w:rPrChange w:id="2853" w:author="32.423_CR0115R1_(Rel-16)_TM_SBMA, OAM_RTT" w:date="2020-07-06T10:41:00Z">
            <w:rPr>
              <w:rFonts w:ascii="Calibri" w:hAnsi="Calibri"/>
              <w:sz w:val="22"/>
              <w:szCs w:val="22"/>
              <w:lang w:eastAsia="en-GB"/>
            </w:rPr>
          </w:rPrChange>
        </w:rPr>
      </w:pPr>
      <w:r w:rsidRPr="004C2BE0">
        <w:rPr>
          <w:lang w:val="fr-FR"/>
          <w:rPrChange w:id="2854" w:author="32.423_CR0115R1_(Rel-16)_TM_SBMA, OAM_RTT" w:date="2020-07-06T10:41:00Z">
            <w:rPr/>
          </w:rPrChange>
        </w:rPr>
        <w:t>5.3.17.2</w:t>
      </w:r>
      <w:r w:rsidRPr="004C2BE0">
        <w:rPr>
          <w:rFonts w:ascii="Calibri" w:hAnsi="Calibri"/>
          <w:sz w:val="22"/>
          <w:szCs w:val="22"/>
          <w:lang w:val="fr-FR" w:eastAsia="en-GB"/>
          <w:rPrChange w:id="2855" w:author="32.423_CR0115R1_(Rel-16)_TM_SBMA, OAM_RTT" w:date="2020-07-06T10:41:00Z">
            <w:rPr>
              <w:rFonts w:ascii="Calibri" w:hAnsi="Calibri"/>
              <w:sz w:val="22"/>
              <w:szCs w:val="22"/>
              <w:lang w:eastAsia="en-GB"/>
            </w:rPr>
          </w:rPrChange>
        </w:rPr>
        <w:tab/>
      </w:r>
      <w:r w:rsidRPr="004C2BE0">
        <w:rPr>
          <w:lang w:val="fr-FR"/>
          <w:rPrChange w:id="2856" w:author="32.423_CR0115R1_(Rel-16)_TM_SBMA, OAM_RTT" w:date="2020-07-06T10:41:00Z">
            <w:rPr/>
          </w:rPrChange>
        </w:rPr>
        <w:t>Attributes</w:t>
      </w:r>
      <w:r w:rsidRPr="004C2BE0">
        <w:rPr>
          <w:lang w:val="fr-FR"/>
          <w:rPrChange w:id="2857" w:author="32.423_CR0115R1_(Rel-16)_TM_SBMA, OAM_RTT" w:date="2020-07-06T10:41:00Z">
            <w:rPr/>
          </w:rPrChange>
        </w:rPr>
        <w:tab/>
      </w:r>
      <w:r>
        <w:fldChar w:fldCharType="begin" w:fldLock="1"/>
      </w:r>
      <w:r w:rsidRPr="004C2BE0">
        <w:rPr>
          <w:lang w:val="fr-FR"/>
          <w:rPrChange w:id="2858" w:author="32.423_CR0115R1_(Rel-16)_TM_SBMA, OAM_RTT" w:date="2020-07-06T10:41:00Z">
            <w:rPr/>
          </w:rPrChange>
        </w:rPr>
        <w:instrText xml:space="preserve"> PAGEREF _Toc44341323 \h </w:instrText>
      </w:r>
      <w:r>
        <w:fldChar w:fldCharType="separate"/>
      </w:r>
      <w:r w:rsidRPr="004C2BE0">
        <w:rPr>
          <w:lang w:val="fr-FR"/>
          <w:rPrChange w:id="2859" w:author="32.423_CR0115R1_(Rel-16)_TM_SBMA, OAM_RTT" w:date="2020-07-06T10:41:00Z">
            <w:rPr/>
          </w:rPrChange>
        </w:rPr>
        <w:t>113</w:t>
      </w:r>
      <w:r>
        <w:fldChar w:fldCharType="end"/>
      </w:r>
    </w:p>
    <w:p w:rsidR="002C3AD9" w:rsidRPr="004C2BE0" w:rsidRDefault="002C3AD9">
      <w:pPr>
        <w:pStyle w:val="TOC4"/>
        <w:rPr>
          <w:rFonts w:ascii="Calibri" w:hAnsi="Calibri"/>
          <w:sz w:val="22"/>
          <w:szCs w:val="22"/>
          <w:lang w:val="fr-FR" w:eastAsia="en-GB"/>
          <w:rPrChange w:id="2860" w:author="32.423_CR0115R1_(Rel-16)_TM_SBMA, OAM_RTT" w:date="2020-07-06T10:41:00Z">
            <w:rPr>
              <w:rFonts w:ascii="Calibri" w:hAnsi="Calibri"/>
              <w:sz w:val="22"/>
              <w:szCs w:val="22"/>
              <w:lang w:eastAsia="en-GB"/>
            </w:rPr>
          </w:rPrChange>
        </w:rPr>
      </w:pPr>
      <w:r w:rsidRPr="004C2BE0">
        <w:rPr>
          <w:lang w:val="fr-FR" w:eastAsia="zh-CN"/>
          <w:rPrChange w:id="2861" w:author="32.423_CR0115R1_(Rel-16)_TM_SBMA, OAM_RTT" w:date="2020-07-06T10:41:00Z">
            <w:rPr>
              <w:lang w:eastAsia="zh-CN"/>
            </w:rPr>
          </w:rPrChange>
        </w:rPr>
        <w:t>5</w:t>
      </w:r>
      <w:r w:rsidRPr="004C2BE0">
        <w:rPr>
          <w:lang w:val="fr-FR"/>
          <w:rPrChange w:id="2862" w:author="32.423_CR0115R1_(Rel-16)_TM_SBMA, OAM_RTT" w:date="2020-07-06T10:41:00Z">
            <w:rPr/>
          </w:rPrChange>
        </w:rPr>
        <w:t>.3.17.3</w:t>
      </w:r>
      <w:r w:rsidRPr="004C2BE0">
        <w:rPr>
          <w:rFonts w:ascii="Calibri" w:hAnsi="Calibri"/>
          <w:sz w:val="22"/>
          <w:szCs w:val="22"/>
          <w:lang w:val="fr-FR" w:eastAsia="en-GB"/>
          <w:rPrChange w:id="2863" w:author="32.423_CR0115R1_(Rel-16)_TM_SBMA, OAM_RTT" w:date="2020-07-06T10:41:00Z">
            <w:rPr>
              <w:rFonts w:ascii="Calibri" w:hAnsi="Calibri"/>
              <w:sz w:val="22"/>
              <w:szCs w:val="22"/>
              <w:lang w:eastAsia="en-GB"/>
            </w:rPr>
          </w:rPrChange>
        </w:rPr>
        <w:tab/>
      </w:r>
      <w:r w:rsidRPr="004C2BE0">
        <w:rPr>
          <w:lang w:val="fr-FR"/>
          <w:rPrChange w:id="2864" w:author="32.423_CR0115R1_(Rel-16)_TM_SBMA, OAM_RTT" w:date="2020-07-06T10:41:00Z">
            <w:rPr/>
          </w:rPrChange>
        </w:rPr>
        <w:t>Attribute constraints</w:t>
      </w:r>
      <w:r w:rsidRPr="004C2BE0">
        <w:rPr>
          <w:lang w:val="fr-FR"/>
          <w:rPrChange w:id="2865" w:author="32.423_CR0115R1_(Rel-16)_TM_SBMA, OAM_RTT" w:date="2020-07-06T10:41:00Z">
            <w:rPr/>
          </w:rPrChange>
        </w:rPr>
        <w:tab/>
      </w:r>
      <w:r>
        <w:fldChar w:fldCharType="begin" w:fldLock="1"/>
      </w:r>
      <w:r w:rsidRPr="004C2BE0">
        <w:rPr>
          <w:lang w:val="fr-FR"/>
          <w:rPrChange w:id="2866" w:author="32.423_CR0115R1_(Rel-16)_TM_SBMA, OAM_RTT" w:date="2020-07-06T10:41:00Z">
            <w:rPr/>
          </w:rPrChange>
        </w:rPr>
        <w:instrText xml:space="preserve"> PAGEREF _Toc44341324 \h </w:instrText>
      </w:r>
      <w:r>
        <w:fldChar w:fldCharType="separate"/>
      </w:r>
      <w:r w:rsidRPr="004C2BE0">
        <w:rPr>
          <w:lang w:val="fr-FR"/>
          <w:rPrChange w:id="2867" w:author="32.423_CR0115R1_(Rel-16)_TM_SBMA, OAM_RTT" w:date="2020-07-06T10:41:00Z">
            <w:rPr/>
          </w:rPrChange>
        </w:rPr>
        <w:t>113</w:t>
      </w:r>
      <w:r>
        <w:fldChar w:fldCharType="end"/>
      </w:r>
    </w:p>
    <w:p w:rsidR="002C3AD9" w:rsidRPr="004C2BE0" w:rsidRDefault="002C3AD9">
      <w:pPr>
        <w:pStyle w:val="TOC4"/>
        <w:rPr>
          <w:rFonts w:ascii="Calibri" w:hAnsi="Calibri"/>
          <w:sz w:val="22"/>
          <w:szCs w:val="22"/>
          <w:lang w:val="fr-FR" w:eastAsia="en-GB"/>
          <w:rPrChange w:id="2868" w:author="32.423_CR0115R1_(Rel-16)_TM_SBMA, OAM_RTT" w:date="2020-07-06T10:41:00Z">
            <w:rPr>
              <w:rFonts w:ascii="Calibri" w:hAnsi="Calibri"/>
              <w:sz w:val="22"/>
              <w:szCs w:val="22"/>
              <w:lang w:eastAsia="en-GB"/>
            </w:rPr>
          </w:rPrChange>
        </w:rPr>
      </w:pPr>
      <w:r w:rsidRPr="004C2BE0">
        <w:rPr>
          <w:lang w:val="fr-FR" w:eastAsia="zh-CN"/>
          <w:rPrChange w:id="2869" w:author="32.423_CR0115R1_(Rel-16)_TM_SBMA, OAM_RTT" w:date="2020-07-06T10:41:00Z">
            <w:rPr>
              <w:lang w:eastAsia="zh-CN"/>
            </w:rPr>
          </w:rPrChange>
        </w:rPr>
        <w:t>5</w:t>
      </w:r>
      <w:r w:rsidRPr="004C2BE0">
        <w:rPr>
          <w:lang w:val="fr-FR"/>
          <w:rPrChange w:id="2870" w:author="32.423_CR0115R1_(Rel-16)_TM_SBMA, OAM_RTT" w:date="2020-07-06T10:41:00Z">
            <w:rPr/>
          </w:rPrChange>
        </w:rPr>
        <w:t>.3.17.4</w:t>
      </w:r>
      <w:r w:rsidRPr="004C2BE0">
        <w:rPr>
          <w:rFonts w:ascii="Calibri" w:hAnsi="Calibri"/>
          <w:sz w:val="22"/>
          <w:szCs w:val="22"/>
          <w:lang w:val="fr-FR" w:eastAsia="en-GB"/>
          <w:rPrChange w:id="2871" w:author="32.423_CR0115R1_(Rel-16)_TM_SBMA, OAM_RTT" w:date="2020-07-06T10:41:00Z">
            <w:rPr>
              <w:rFonts w:ascii="Calibri" w:hAnsi="Calibri"/>
              <w:sz w:val="22"/>
              <w:szCs w:val="22"/>
              <w:lang w:eastAsia="en-GB"/>
            </w:rPr>
          </w:rPrChange>
        </w:rPr>
        <w:tab/>
      </w:r>
      <w:r w:rsidRPr="004C2BE0">
        <w:rPr>
          <w:lang w:val="fr-FR"/>
          <w:rPrChange w:id="2872" w:author="32.423_CR0115R1_(Rel-16)_TM_SBMA, OAM_RTT" w:date="2020-07-06T10:41:00Z">
            <w:rPr/>
          </w:rPrChange>
        </w:rPr>
        <w:t>Notifications</w:t>
      </w:r>
      <w:r w:rsidRPr="004C2BE0">
        <w:rPr>
          <w:lang w:val="fr-FR"/>
          <w:rPrChange w:id="2873" w:author="32.423_CR0115R1_(Rel-16)_TM_SBMA, OAM_RTT" w:date="2020-07-06T10:41:00Z">
            <w:rPr/>
          </w:rPrChange>
        </w:rPr>
        <w:tab/>
      </w:r>
      <w:r>
        <w:fldChar w:fldCharType="begin" w:fldLock="1"/>
      </w:r>
      <w:r w:rsidRPr="004C2BE0">
        <w:rPr>
          <w:lang w:val="fr-FR"/>
          <w:rPrChange w:id="2874" w:author="32.423_CR0115R1_(Rel-16)_TM_SBMA, OAM_RTT" w:date="2020-07-06T10:41:00Z">
            <w:rPr/>
          </w:rPrChange>
        </w:rPr>
        <w:instrText xml:space="preserve"> PAGEREF _Toc44341325 \h </w:instrText>
      </w:r>
      <w:r>
        <w:fldChar w:fldCharType="separate"/>
      </w:r>
      <w:r w:rsidRPr="004C2BE0">
        <w:rPr>
          <w:lang w:val="fr-FR"/>
          <w:rPrChange w:id="2875" w:author="32.423_CR0115R1_(Rel-16)_TM_SBMA, OAM_RTT" w:date="2020-07-06T10:41:00Z">
            <w:rPr/>
          </w:rPrChange>
        </w:rPr>
        <w:t>113</w:t>
      </w:r>
      <w:r>
        <w:fldChar w:fldCharType="end"/>
      </w:r>
    </w:p>
    <w:p w:rsidR="002C3AD9" w:rsidRPr="004C2BE0" w:rsidRDefault="002C3AD9">
      <w:pPr>
        <w:pStyle w:val="TOC3"/>
        <w:rPr>
          <w:rFonts w:ascii="Calibri" w:hAnsi="Calibri"/>
          <w:sz w:val="22"/>
          <w:szCs w:val="22"/>
          <w:lang w:val="fr-FR" w:eastAsia="en-GB"/>
          <w:rPrChange w:id="2876" w:author="32.423_CR0115R1_(Rel-16)_TM_SBMA, OAM_RTT" w:date="2020-07-06T10:41:00Z">
            <w:rPr>
              <w:rFonts w:ascii="Calibri" w:hAnsi="Calibri"/>
              <w:sz w:val="22"/>
              <w:szCs w:val="22"/>
              <w:lang w:eastAsia="en-GB"/>
            </w:rPr>
          </w:rPrChange>
        </w:rPr>
      </w:pPr>
      <w:r w:rsidRPr="004C2BE0">
        <w:rPr>
          <w:rFonts w:cs="Arial"/>
          <w:lang w:val="fr-FR" w:eastAsia="zh-CN"/>
          <w:rPrChange w:id="2877" w:author="32.423_CR0115R1_(Rel-16)_TM_SBMA, OAM_RTT" w:date="2020-07-06T10:41:00Z">
            <w:rPr>
              <w:rFonts w:cs="Arial"/>
              <w:lang w:eastAsia="zh-CN"/>
            </w:rPr>
          </w:rPrChange>
        </w:rPr>
        <w:t>5.3.18</w:t>
      </w:r>
      <w:r w:rsidRPr="004C2BE0">
        <w:rPr>
          <w:rFonts w:ascii="Calibri" w:hAnsi="Calibri"/>
          <w:sz w:val="22"/>
          <w:szCs w:val="22"/>
          <w:lang w:val="fr-FR" w:eastAsia="en-GB"/>
          <w:rPrChange w:id="2878" w:author="32.423_CR0115R1_(Rel-16)_TM_SBMA, OAM_RTT" w:date="2020-07-06T10:41:00Z">
            <w:rPr>
              <w:rFonts w:ascii="Calibri" w:hAnsi="Calibri"/>
              <w:sz w:val="22"/>
              <w:szCs w:val="22"/>
              <w:lang w:eastAsia="en-GB"/>
            </w:rPr>
          </w:rPrChange>
        </w:rPr>
        <w:tab/>
      </w:r>
      <w:r w:rsidRPr="004C2BE0">
        <w:rPr>
          <w:rFonts w:ascii="Courier New" w:hAnsi="Courier New"/>
          <w:lang w:val="fr-FR"/>
          <w:rPrChange w:id="2879" w:author="32.423_CR0115R1_(Rel-16)_TM_SBMA, OAM_RTT" w:date="2020-07-06T10:41:00Z">
            <w:rPr>
              <w:rFonts w:ascii="Courier New" w:hAnsi="Courier New"/>
            </w:rPr>
          </w:rPrChange>
        </w:rPr>
        <w:t>NWDAFFunction</w:t>
      </w:r>
      <w:r w:rsidRPr="004C2BE0">
        <w:rPr>
          <w:lang w:val="fr-FR"/>
          <w:rPrChange w:id="2880" w:author="32.423_CR0115R1_(Rel-16)_TM_SBMA, OAM_RTT" w:date="2020-07-06T10:41:00Z">
            <w:rPr/>
          </w:rPrChange>
        </w:rPr>
        <w:tab/>
      </w:r>
      <w:r>
        <w:fldChar w:fldCharType="begin" w:fldLock="1"/>
      </w:r>
      <w:r w:rsidRPr="004C2BE0">
        <w:rPr>
          <w:lang w:val="fr-FR"/>
          <w:rPrChange w:id="2881" w:author="32.423_CR0115R1_(Rel-16)_TM_SBMA, OAM_RTT" w:date="2020-07-06T10:41:00Z">
            <w:rPr/>
          </w:rPrChange>
        </w:rPr>
        <w:instrText xml:space="preserve"> PAGEREF _Toc44341326 \h </w:instrText>
      </w:r>
      <w:r>
        <w:fldChar w:fldCharType="separate"/>
      </w:r>
      <w:r w:rsidRPr="004C2BE0">
        <w:rPr>
          <w:lang w:val="fr-FR"/>
          <w:rPrChange w:id="2882" w:author="32.423_CR0115R1_(Rel-16)_TM_SBMA, OAM_RTT" w:date="2020-07-06T10:41:00Z">
            <w:rPr/>
          </w:rPrChange>
        </w:rPr>
        <w:t>113</w:t>
      </w:r>
      <w:r>
        <w:fldChar w:fldCharType="end"/>
      </w:r>
    </w:p>
    <w:p w:rsidR="002C3AD9" w:rsidRPr="004C2BE0" w:rsidRDefault="002C3AD9">
      <w:pPr>
        <w:pStyle w:val="TOC4"/>
        <w:rPr>
          <w:rFonts w:ascii="Calibri" w:hAnsi="Calibri"/>
          <w:sz w:val="22"/>
          <w:szCs w:val="22"/>
          <w:lang w:val="fr-FR" w:eastAsia="en-GB"/>
          <w:rPrChange w:id="2883" w:author="32.423_CR0115R1_(Rel-16)_TM_SBMA, OAM_RTT" w:date="2020-07-06T10:41:00Z">
            <w:rPr>
              <w:rFonts w:ascii="Calibri" w:hAnsi="Calibri"/>
              <w:sz w:val="22"/>
              <w:szCs w:val="22"/>
              <w:lang w:eastAsia="en-GB"/>
            </w:rPr>
          </w:rPrChange>
        </w:rPr>
      </w:pPr>
      <w:r w:rsidRPr="004C2BE0">
        <w:rPr>
          <w:lang w:val="fr-FR" w:eastAsia="zh-CN"/>
          <w:rPrChange w:id="2884" w:author="32.423_CR0115R1_(Rel-16)_TM_SBMA, OAM_RTT" w:date="2020-07-06T10:41:00Z">
            <w:rPr>
              <w:lang w:eastAsia="zh-CN"/>
            </w:rPr>
          </w:rPrChange>
        </w:rPr>
        <w:t>5.3</w:t>
      </w:r>
      <w:r w:rsidRPr="004C2BE0">
        <w:rPr>
          <w:lang w:val="fr-FR"/>
          <w:rPrChange w:id="2885" w:author="32.423_CR0115R1_(Rel-16)_TM_SBMA, OAM_RTT" w:date="2020-07-06T10:41:00Z">
            <w:rPr/>
          </w:rPrChange>
        </w:rPr>
        <w:t>.18.1</w:t>
      </w:r>
      <w:r w:rsidRPr="004C2BE0">
        <w:rPr>
          <w:rFonts w:ascii="Calibri" w:hAnsi="Calibri"/>
          <w:sz w:val="22"/>
          <w:szCs w:val="22"/>
          <w:lang w:val="fr-FR" w:eastAsia="en-GB"/>
          <w:rPrChange w:id="2886" w:author="32.423_CR0115R1_(Rel-16)_TM_SBMA, OAM_RTT" w:date="2020-07-06T10:41:00Z">
            <w:rPr>
              <w:rFonts w:ascii="Calibri" w:hAnsi="Calibri"/>
              <w:sz w:val="22"/>
              <w:szCs w:val="22"/>
              <w:lang w:eastAsia="en-GB"/>
            </w:rPr>
          </w:rPrChange>
        </w:rPr>
        <w:tab/>
      </w:r>
      <w:r w:rsidRPr="004C2BE0">
        <w:rPr>
          <w:lang w:val="fr-FR"/>
          <w:rPrChange w:id="2887" w:author="32.423_CR0115R1_(Rel-16)_TM_SBMA, OAM_RTT" w:date="2020-07-06T10:41:00Z">
            <w:rPr/>
          </w:rPrChange>
        </w:rPr>
        <w:t>Definition</w:t>
      </w:r>
      <w:r w:rsidRPr="004C2BE0">
        <w:rPr>
          <w:lang w:val="fr-FR"/>
          <w:rPrChange w:id="2888" w:author="32.423_CR0115R1_(Rel-16)_TM_SBMA, OAM_RTT" w:date="2020-07-06T10:41:00Z">
            <w:rPr/>
          </w:rPrChange>
        </w:rPr>
        <w:tab/>
      </w:r>
      <w:r>
        <w:fldChar w:fldCharType="begin" w:fldLock="1"/>
      </w:r>
      <w:r w:rsidRPr="004C2BE0">
        <w:rPr>
          <w:lang w:val="fr-FR"/>
          <w:rPrChange w:id="2889" w:author="32.423_CR0115R1_(Rel-16)_TM_SBMA, OAM_RTT" w:date="2020-07-06T10:41:00Z">
            <w:rPr/>
          </w:rPrChange>
        </w:rPr>
        <w:instrText xml:space="preserve"> PAGEREF _Toc44341327 \h </w:instrText>
      </w:r>
      <w:r>
        <w:fldChar w:fldCharType="separate"/>
      </w:r>
      <w:r w:rsidRPr="004C2BE0">
        <w:rPr>
          <w:lang w:val="fr-FR"/>
          <w:rPrChange w:id="2890" w:author="32.423_CR0115R1_(Rel-16)_TM_SBMA, OAM_RTT" w:date="2020-07-06T10:41:00Z">
            <w:rPr/>
          </w:rPrChange>
        </w:rPr>
        <w:t>113</w:t>
      </w:r>
      <w:r>
        <w:fldChar w:fldCharType="end"/>
      </w:r>
    </w:p>
    <w:p w:rsidR="002C3AD9" w:rsidRPr="004C2BE0" w:rsidRDefault="002C3AD9">
      <w:pPr>
        <w:pStyle w:val="TOC4"/>
        <w:rPr>
          <w:rFonts w:ascii="Calibri" w:hAnsi="Calibri"/>
          <w:sz w:val="22"/>
          <w:szCs w:val="22"/>
          <w:lang w:val="fr-FR" w:eastAsia="en-GB"/>
          <w:rPrChange w:id="2891" w:author="32.423_CR0115R1_(Rel-16)_TM_SBMA, OAM_RTT" w:date="2020-07-06T10:41:00Z">
            <w:rPr>
              <w:rFonts w:ascii="Calibri" w:hAnsi="Calibri"/>
              <w:sz w:val="22"/>
              <w:szCs w:val="22"/>
              <w:lang w:eastAsia="en-GB"/>
            </w:rPr>
          </w:rPrChange>
        </w:rPr>
      </w:pPr>
      <w:r w:rsidRPr="004C2BE0">
        <w:rPr>
          <w:lang w:val="fr-FR"/>
          <w:rPrChange w:id="2892" w:author="32.423_CR0115R1_(Rel-16)_TM_SBMA, OAM_RTT" w:date="2020-07-06T10:41:00Z">
            <w:rPr/>
          </w:rPrChange>
        </w:rPr>
        <w:t>5.3.18.2</w:t>
      </w:r>
      <w:r w:rsidRPr="004C2BE0">
        <w:rPr>
          <w:rFonts w:ascii="Calibri" w:hAnsi="Calibri"/>
          <w:sz w:val="22"/>
          <w:szCs w:val="22"/>
          <w:lang w:val="fr-FR" w:eastAsia="en-GB"/>
          <w:rPrChange w:id="2893" w:author="32.423_CR0115R1_(Rel-16)_TM_SBMA, OAM_RTT" w:date="2020-07-06T10:41:00Z">
            <w:rPr>
              <w:rFonts w:ascii="Calibri" w:hAnsi="Calibri"/>
              <w:sz w:val="22"/>
              <w:szCs w:val="22"/>
              <w:lang w:eastAsia="en-GB"/>
            </w:rPr>
          </w:rPrChange>
        </w:rPr>
        <w:tab/>
      </w:r>
      <w:r w:rsidRPr="004C2BE0">
        <w:rPr>
          <w:lang w:val="fr-FR"/>
          <w:rPrChange w:id="2894" w:author="32.423_CR0115R1_(Rel-16)_TM_SBMA, OAM_RTT" w:date="2020-07-06T10:41:00Z">
            <w:rPr/>
          </w:rPrChange>
        </w:rPr>
        <w:t>Attributes</w:t>
      </w:r>
      <w:r w:rsidRPr="004C2BE0">
        <w:rPr>
          <w:lang w:val="fr-FR"/>
          <w:rPrChange w:id="2895" w:author="32.423_CR0115R1_(Rel-16)_TM_SBMA, OAM_RTT" w:date="2020-07-06T10:41:00Z">
            <w:rPr/>
          </w:rPrChange>
        </w:rPr>
        <w:tab/>
      </w:r>
      <w:r>
        <w:fldChar w:fldCharType="begin" w:fldLock="1"/>
      </w:r>
      <w:r w:rsidRPr="004C2BE0">
        <w:rPr>
          <w:lang w:val="fr-FR"/>
          <w:rPrChange w:id="2896" w:author="32.423_CR0115R1_(Rel-16)_TM_SBMA, OAM_RTT" w:date="2020-07-06T10:41:00Z">
            <w:rPr/>
          </w:rPrChange>
        </w:rPr>
        <w:instrText xml:space="preserve"> PAGEREF _Toc44341328 \h </w:instrText>
      </w:r>
      <w:r>
        <w:fldChar w:fldCharType="separate"/>
      </w:r>
      <w:r w:rsidRPr="004C2BE0">
        <w:rPr>
          <w:lang w:val="fr-FR"/>
          <w:rPrChange w:id="2897" w:author="32.423_CR0115R1_(Rel-16)_TM_SBMA, OAM_RTT" w:date="2020-07-06T10:41:00Z">
            <w:rPr/>
          </w:rPrChange>
        </w:rPr>
        <w:t>113</w:t>
      </w:r>
      <w:r>
        <w:fldChar w:fldCharType="end"/>
      </w:r>
    </w:p>
    <w:p w:rsidR="002C3AD9" w:rsidRPr="004C2BE0" w:rsidRDefault="002C3AD9">
      <w:pPr>
        <w:pStyle w:val="TOC4"/>
        <w:rPr>
          <w:rFonts w:ascii="Calibri" w:hAnsi="Calibri"/>
          <w:sz w:val="22"/>
          <w:szCs w:val="22"/>
          <w:lang w:val="fr-FR" w:eastAsia="en-GB"/>
          <w:rPrChange w:id="2898" w:author="32.423_CR0115R1_(Rel-16)_TM_SBMA, OAM_RTT" w:date="2020-07-06T10:41:00Z">
            <w:rPr>
              <w:rFonts w:ascii="Calibri" w:hAnsi="Calibri"/>
              <w:sz w:val="22"/>
              <w:szCs w:val="22"/>
              <w:lang w:eastAsia="en-GB"/>
            </w:rPr>
          </w:rPrChange>
        </w:rPr>
      </w:pPr>
      <w:r w:rsidRPr="004C2BE0">
        <w:rPr>
          <w:lang w:val="fr-FR"/>
          <w:rPrChange w:id="2899" w:author="32.423_CR0115R1_(Rel-16)_TM_SBMA, OAM_RTT" w:date="2020-07-06T10:41:00Z">
            <w:rPr/>
          </w:rPrChange>
        </w:rPr>
        <w:t>5.3.18.3</w:t>
      </w:r>
      <w:r w:rsidRPr="004C2BE0">
        <w:rPr>
          <w:rFonts w:ascii="Calibri" w:hAnsi="Calibri"/>
          <w:sz w:val="22"/>
          <w:szCs w:val="22"/>
          <w:lang w:val="fr-FR" w:eastAsia="en-GB"/>
          <w:rPrChange w:id="2900" w:author="32.423_CR0115R1_(Rel-16)_TM_SBMA, OAM_RTT" w:date="2020-07-06T10:41:00Z">
            <w:rPr>
              <w:rFonts w:ascii="Calibri" w:hAnsi="Calibri"/>
              <w:sz w:val="22"/>
              <w:szCs w:val="22"/>
              <w:lang w:eastAsia="en-GB"/>
            </w:rPr>
          </w:rPrChange>
        </w:rPr>
        <w:tab/>
      </w:r>
      <w:r w:rsidRPr="004C2BE0">
        <w:rPr>
          <w:lang w:val="fr-FR"/>
          <w:rPrChange w:id="2901" w:author="32.423_CR0115R1_(Rel-16)_TM_SBMA, OAM_RTT" w:date="2020-07-06T10:41:00Z">
            <w:rPr/>
          </w:rPrChange>
        </w:rPr>
        <w:t>Attribute constraints</w:t>
      </w:r>
      <w:r w:rsidRPr="004C2BE0">
        <w:rPr>
          <w:lang w:val="fr-FR"/>
          <w:rPrChange w:id="2902" w:author="32.423_CR0115R1_(Rel-16)_TM_SBMA, OAM_RTT" w:date="2020-07-06T10:41:00Z">
            <w:rPr/>
          </w:rPrChange>
        </w:rPr>
        <w:tab/>
      </w:r>
      <w:r>
        <w:fldChar w:fldCharType="begin" w:fldLock="1"/>
      </w:r>
      <w:r w:rsidRPr="004C2BE0">
        <w:rPr>
          <w:lang w:val="fr-FR"/>
          <w:rPrChange w:id="2903" w:author="32.423_CR0115R1_(Rel-16)_TM_SBMA, OAM_RTT" w:date="2020-07-06T10:41:00Z">
            <w:rPr/>
          </w:rPrChange>
        </w:rPr>
        <w:instrText xml:space="preserve"> PAGEREF _Toc44341329 \h </w:instrText>
      </w:r>
      <w:r>
        <w:fldChar w:fldCharType="separate"/>
      </w:r>
      <w:r w:rsidRPr="004C2BE0">
        <w:rPr>
          <w:lang w:val="fr-FR"/>
          <w:rPrChange w:id="2904" w:author="32.423_CR0115R1_(Rel-16)_TM_SBMA, OAM_RTT" w:date="2020-07-06T10:41:00Z">
            <w:rPr/>
          </w:rPrChange>
        </w:rPr>
        <w:t>113</w:t>
      </w:r>
      <w:r>
        <w:fldChar w:fldCharType="end"/>
      </w:r>
    </w:p>
    <w:p w:rsidR="002C3AD9" w:rsidRPr="004C2BE0" w:rsidRDefault="002C3AD9">
      <w:pPr>
        <w:pStyle w:val="TOC4"/>
        <w:rPr>
          <w:rFonts w:ascii="Calibri" w:hAnsi="Calibri"/>
          <w:sz w:val="22"/>
          <w:szCs w:val="22"/>
          <w:lang w:val="fr-FR" w:eastAsia="en-GB"/>
          <w:rPrChange w:id="2905" w:author="32.423_CR0115R1_(Rel-16)_TM_SBMA, OAM_RTT" w:date="2020-07-06T10:41:00Z">
            <w:rPr>
              <w:rFonts w:ascii="Calibri" w:hAnsi="Calibri"/>
              <w:sz w:val="22"/>
              <w:szCs w:val="22"/>
              <w:lang w:eastAsia="en-GB"/>
            </w:rPr>
          </w:rPrChange>
        </w:rPr>
      </w:pPr>
      <w:r w:rsidRPr="004C2BE0">
        <w:rPr>
          <w:lang w:val="fr-FR"/>
          <w:rPrChange w:id="2906" w:author="32.423_CR0115R1_(Rel-16)_TM_SBMA, OAM_RTT" w:date="2020-07-06T10:41:00Z">
            <w:rPr/>
          </w:rPrChange>
        </w:rPr>
        <w:t>5.3.18.4</w:t>
      </w:r>
      <w:r w:rsidRPr="004C2BE0">
        <w:rPr>
          <w:rFonts w:ascii="Calibri" w:hAnsi="Calibri"/>
          <w:sz w:val="22"/>
          <w:szCs w:val="22"/>
          <w:lang w:val="fr-FR" w:eastAsia="en-GB"/>
          <w:rPrChange w:id="2907" w:author="32.423_CR0115R1_(Rel-16)_TM_SBMA, OAM_RTT" w:date="2020-07-06T10:41:00Z">
            <w:rPr>
              <w:rFonts w:ascii="Calibri" w:hAnsi="Calibri"/>
              <w:sz w:val="22"/>
              <w:szCs w:val="22"/>
              <w:lang w:eastAsia="en-GB"/>
            </w:rPr>
          </w:rPrChange>
        </w:rPr>
        <w:tab/>
      </w:r>
      <w:r w:rsidRPr="004C2BE0">
        <w:rPr>
          <w:lang w:val="fr-FR"/>
          <w:rPrChange w:id="2908" w:author="32.423_CR0115R1_(Rel-16)_TM_SBMA, OAM_RTT" w:date="2020-07-06T10:41:00Z">
            <w:rPr/>
          </w:rPrChange>
        </w:rPr>
        <w:t>Notifications</w:t>
      </w:r>
      <w:r w:rsidRPr="004C2BE0">
        <w:rPr>
          <w:lang w:val="fr-FR"/>
          <w:rPrChange w:id="2909" w:author="32.423_CR0115R1_(Rel-16)_TM_SBMA, OAM_RTT" w:date="2020-07-06T10:41:00Z">
            <w:rPr/>
          </w:rPrChange>
        </w:rPr>
        <w:tab/>
      </w:r>
      <w:r>
        <w:fldChar w:fldCharType="begin" w:fldLock="1"/>
      </w:r>
      <w:r w:rsidRPr="004C2BE0">
        <w:rPr>
          <w:lang w:val="fr-FR"/>
          <w:rPrChange w:id="2910" w:author="32.423_CR0115R1_(Rel-16)_TM_SBMA, OAM_RTT" w:date="2020-07-06T10:41:00Z">
            <w:rPr/>
          </w:rPrChange>
        </w:rPr>
        <w:instrText xml:space="preserve"> PAGEREF _Toc44341330 \h </w:instrText>
      </w:r>
      <w:r>
        <w:fldChar w:fldCharType="separate"/>
      </w:r>
      <w:r w:rsidRPr="004C2BE0">
        <w:rPr>
          <w:lang w:val="fr-FR"/>
          <w:rPrChange w:id="2911" w:author="32.423_CR0115R1_(Rel-16)_TM_SBMA, OAM_RTT" w:date="2020-07-06T10:41:00Z">
            <w:rPr/>
          </w:rPrChange>
        </w:rPr>
        <w:t>113</w:t>
      </w:r>
      <w:r>
        <w:fldChar w:fldCharType="end"/>
      </w:r>
    </w:p>
    <w:p w:rsidR="002C3AD9" w:rsidRPr="004C2BE0" w:rsidRDefault="002C3AD9">
      <w:pPr>
        <w:pStyle w:val="TOC3"/>
        <w:rPr>
          <w:rFonts w:ascii="Calibri" w:hAnsi="Calibri"/>
          <w:sz w:val="22"/>
          <w:szCs w:val="22"/>
          <w:lang w:val="fr-FR" w:eastAsia="en-GB"/>
          <w:rPrChange w:id="2912" w:author="32.423_CR0115R1_(Rel-16)_TM_SBMA, OAM_RTT" w:date="2020-07-06T10:41:00Z">
            <w:rPr>
              <w:rFonts w:ascii="Calibri" w:hAnsi="Calibri"/>
              <w:sz w:val="22"/>
              <w:szCs w:val="22"/>
              <w:lang w:eastAsia="en-GB"/>
            </w:rPr>
          </w:rPrChange>
        </w:rPr>
      </w:pPr>
      <w:r w:rsidRPr="004C2BE0">
        <w:rPr>
          <w:lang w:val="fr-FR" w:eastAsia="zh-CN"/>
          <w:rPrChange w:id="2913" w:author="32.423_CR0115R1_(Rel-16)_TM_SBMA, OAM_RTT" w:date="2020-07-06T10:41:00Z">
            <w:rPr>
              <w:lang w:eastAsia="zh-CN"/>
            </w:rPr>
          </w:rPrChange>
        </w:rPr>
        <w:t>5.3.19</w:t>
      </w:r>
      <w:r w:rsidRPr="004C2BE0">
        <w:rPr>
          <w:rFonts w:ascii="Calibri" w:hAnsi="Calibri"/>
          <w:sz w:val="22"/>
          <w:szCs w:val="22"/>
          <w:lang w:val="fr-FR" w:eastAsia="en-GB"/>
          <w:rPrChange w:id="2914" w:author="32.423_CR0115R1_(Rel-16)_TM_SBMA, OAM_RTT" w:date="2020-07-06T10:41:00Z">
            <w:rPr>
              <w:rFonts w:ascii="Calibri" w:hAnsi="Calibri"/>
              <w:sz w:val="22"/>
              <w:szCs w:val="22"/>
              <w:lang w:eastAsia="en-GB"/>
            </w:rPr>
          </w:rPrChange>
        </w:rPr>
        <w:tab/>
      </w:r>
      <w:r w:rsidRPr="004C2BE0">
        <w:rPr>
          <w:rFonts w:ascii="Courier New" w:hAnsi="Courier New"/>
          <w:lang w:val="fr-FR" w:eastAsia="zh-CN"/>
          <w:rPrChange w:id="2915" w:author="32.423_CR0115R1_(Rel-16)_TM_SBMA, OAM_RTT" w:date="2020-07-06T10:41:00Z">
            <w:rPr>
              <w:rFonts w:ascii="Courier New" w:hAnsi="Courier New"/>
              <w:lang w:eastAsia="zh-CN"/>
            </w:rPr>
          </w:rPrChange>
        </w:rPr>
        <w:t>EP_N2</w:t>
      </w:r>
      <w:r w:rsidRPr="004C2BE0">
        <w:rPr>
          <w:lang w:val="fr-FR"/>
          <w:rPrChange w:id="2916" w:author="32.423_CR0115R1_(Rel-16)_TM_SBMA, OAM_RTT" w:date="2020-07-06T10:41:00Z">
            <w:rPr/>
          </w:rPrChange>
        </w:rPr>
        <w:tab/>
      </w:r>
      <w:r>
        <w:fldChar w:fldCharType="begin" w:fldLock="1"/>
      </w:r>
      <w:r w:rsidRPr="004C2BE0">
        <w:rPr>
          <w:lang w:val="fr-FR"/>
          <w:rPrChange w:id="2917" w:author="32.423_CR0115R1_(Rel-16)_TM_SBMA, OAM_RTT" w:date="2020-07-06T10:41:00Z">
            <w:rPr/>
          </w:rPrChange>
        </w:rPr>
        <w:instrText xml:space="preserve"> PAGEREF _Toc44341331 \h </w:instrText>
      </w:r>
      <w:r>
        <w:fldChar w:fldCharType="separate"/>
      </w:r>
      <w:r w:rsidRPr="004C2BE0">
        <w:rPr>
          <w:lang w:val="fr-FR"/>
          <w:rPrChange w:id="2918" w:author="32.423_CR0115R1_(Rel-16)_TM_SBMA, OAM_RTT" w:date="2020-07-06T10:41:00Z">
            <w:rPr/>
          </w:rPrChange>
        </w:rPr>
        <w:t>113</w:t>
      </w:r>
      <w:r>
        <w:fldChar w:fldCharType="end"/>
      </w:r>
    </w:p>
    <w:p w:rsidR="002C3AD9" w:rsidRPr="004C2BE0" w:rsidRDefault="002C3AD9">
      <w:pPr>
        <w:pStyle w:val="TOC4"/>
        <w:rPr>
          <w:rFonts w:ascii="Calibri" w:hAnsi="Calibri"/>
          <w:sz w:val="22"/>
          <w:szCs w:val="22"/>
          <w:lang w:val="fr-FR" w:eastAsia="en-GB"/>
          <w:rPrChange w:id="2919" w:author="32.423_CR0115R1_(Rel-16)_TM_SBMA, OAM_RTT" w:date="2020-07-06T10:41:00Z">
            <w:rPr>
              <w:rFonts w:ascii="Calibri" w:hAnsi="Calibri"/>
              <w:sz w:val="22"/>
              <w:szCs w:val="22"/>
              <w:lang w:eastAsia="en-GB"/>
            </w:rPr>
          </w:rPrChange>
        </w:rPr>
      </w:pPr>
      <w:r w:rsidRPr="004C2BE0">
        <w:rPr>
          <w:lang w:val="fr-FR" w:eastAsia="zh-CN"/>
          <w:rPrChange w:id="2920" w:author="32.423_CR0115R1_(Rel-16)_TM_SBMA, OAM_RTT" w:date="2020-07-06T10:41:00Z">
            <w:rPr>
              <w:lang w:eastAsia="zh-CN"/>
            </w:rPr>
          </w:rPrChange>
        </w:rPr>
        <w:t>5.3.19</w:t>
      </w:r>
      <w:r w:rsidRPr="004C2BE0">
        <w:rPr>
          <w:lang w:val="fr-FR"/>
          <w:rPrChange w:id="2921" w:author="32.423_CR0115R1_(Rel-16)_TM_SBMA, OAM_RTT" w:date="2020-07-06T10:41:00Z">
            <w:rPr/>
          </w:rPrChange>
        </w:rPr>
        <w:t>.1</w:t>
      </w:r>
      <w:r w:rsidRPr="004C2BE0">
        <w:rPr>
          <w:rFonts w:ascii="Calibri" w:hAnsi="Calibri"/>
          <w:sz w:val="22"/>
          <w:szCs w:val="22"/>
          <w:lang w:val="fr-FR" w:eastAsia="en-GB"/>
          <w:rPrChange w:id="2922" w:author="32.423_CR0115R1_(Rel-16)_TM_SBMA, OAM_RTT" w:date="2020-07-06T10:41:00Z">
            <w:rPr>
              <w:rFonts w:ascii="Calibri" w:hAnsi="Calibri"/>
              <w:sz w:val="22"/>
              <w:szCs w:val="22"/>
              <w:lang w:eastAsia="en-GB"/>
            </w:rPr>
          </w:rPrChange>
        </w:rPr>
        <w:tab/>
      </w:r>
      <w:r w:rsidRPr="004C2BE0">
        <w:rPr>
          <w:lang w:val="fr-FR"/>
          <w:rPrChange w:id="2923" w:author="32.423_CR0115R1_(Rel-16)_TM_SBMA, OAM_RTT" w:date="2020-07-06T10:41:00Z">
            <w:rPr/>
          </w:rPrChange>
        </w:rPr>
        <w:t>Definition</w:t>
      </w:r>
      <w:r w:rsidRPr="004C2BE0">
        <w:rPr>
          <w:lang w:val="fr-FR"/>
          <w:rPrChange w:id="2924" w:author="32.423_CR0115R1_(Rel-16)_TM_SBMA, OAM_RTT" w:date="2020-07-06T10:41:00Z">
            <w:rPr/>
          </w:rPrChange>
        </w:rPr>
        <w:tab/>
      </w:r>
      <w:r>
        <w:fldChar w:fldCharType="begin" w:fldLock="1"/>
      </w:r>
      <w:r w:rsidRPr="004C2BE0">
        <w:rPr>
          <w:lang w:val="fr-FR"/>
          <w:rPrChange w:id="2925" w:author="32.423_CR0115R1_(Rel-16)_TM_SBMA, OAM_RTT" w:date="2020-07-06T10:41:00Z">
            <w:rPr/>
          </w:rPrChange>
        </w:rPr>
        <w:instrText xml:space="preserve"> PAGEREF _Toc44341332 \h </w:instrText>
      </w:r>
      <w:r>
        <w:fldChar w:fldCharType="separate"/>
      </w:r>
      <w:r w:rsidRPr="004C2BE0">
        <w:rPr>
          <w:lang w:val="fr-FR"/>
          <w:rPrChange w:id="2926" w:author="32.423_CR0115R1_(Rel-16)_TM_SBMA, OAM_RTT" w:date="2020-07-06T10:41:00Z">
            <w:rPr/>
          </w:rPrChange>
        </w:rPr>
        <w:t>113</w:t>
      </w:r>
      <w:r>
        <w:fldChar w:fldCharType="end"/>
      </w:r>
    </w:p>
    <w:p w:rsidR="002C3AD9" w:rsidRPr="004C2BE0" w:rsidRDefault="002C3AD9">
      <w:pPr>
        <w:pStyle w:val="TOC4"/>
        <w:rPr>
          <w:rFonts w:ascii="Calibri" w:hAnsi="Calibri"/>
          <w:sz w:val="22"/>
          <w:szCs w:val="22"/>
          <w:lang w:val="fr-FR" w:eastAsia="en-GB"/>
          <w:rPrChange w:id="2927" w:author="32.423_CR0115R1_(Rel-16)_TM_SBMA, OAM_RTT" w:date="2020-07-06T10:41:00Z">
            <w:rPr>
              <w:rFonts w:ascii="Calibri" w:hAnsi="Calibri"/>
              <w:sz w:val="22"/>
              <w:szCs w:val="22"/>
              <w:lang w:eastAsia="en-GB"/>
            </w:rPr>
          </w:rPrChange>
        </w:rPr>
      </w:pPr>
      <w:r w:rsidRPr="004C2BE0">
        <w:rPr>
          <w:lang w:val="fr-FR" w:eastAsia="zh-CN"/>
          <w:rPrChange w:id="2928" w:author="32.423_CR0115R1_(Rel-16)_TM_SBMA, OAM_RTT" w:date="2020-07-06T10:41:00Z">
            <w:rPr>
              <w:lang w:eastAsia="zh-CN"/>
            </w:rPr>
          </w:rPrChange>
        </w:rPr>
        <w:t>5.3.19</w:t>
      </w:r>
      <w:r w:rsidRPr="004C2BE0">
        <w:rPr>
          <w:lang w:val="fr-FR"/>
          <w:rPrChange w:id="2929" w:author="32.423_CR0115R1_(Rel-16)_TM_SBMA, OAM_RTT" w:date="2020-07-06T10:41:00Z">
            <w:rPr/>
          </w:rPrChange>
        </w:rPr>
        <w:t>.2</w:t>
      </w:r>
      <w:r w:rsidRPr="004C2BE0">
        <w:rPr>
          <w:rFonts w:ascii="Calibri" w:hAnsi="Calibri"/>
          <w:sz w:val="22"/>
          <w:szCs w:val="22"/>
          <w:lang w:val="fr-FR" w:eastAsia="en-GB"/>
          <w:rPrChange w:id="2930" w:author="32.423_CR0115R1_(Rel-16)_TM_SBMA, OAM_RTT" w:date="2020-07-06T10:41:00Z">
            <w:rPr>
              <w:rFonts w:ascii="Calibri" w:hAnsi="Calibri"/>
              <w:sz w:val="22"/>
              <w:szCs w:val="22"/>
              <w:lang w:eastAsia="en-GB"/>
            </w:rPr>
          </w:rPrChange>
        </w:rPr>
        <w:tab/>
      </w:r>
      <w:r w:rsidRPr="004C2BE0">
        <w:rPr>
          <w:lang w:val="fr-FR"/>
          <w:rPrChange w:id="2931" w:author="32.423_CR0115R1_(Rel-16)_TM_SBMA, OAM_RTT" w:date="2020-07-06T10:41:00Z">
            <w:rPr/>
          </w:rPrChange>
        </w:rPr>
        <w:t>Attributes</w:t>
      </w:r>
      <w:r w:rsidRPr="004C2BE0">
        <w:rPr>
          <w:lang w:val="fr-FR"/>
          <w:rPrChange w:id="2932" w:author="32.423_CR0115R1_(Rel-16)_TM_SBMA, OAM_RTT" w:date="2020-07-06T10:41:00Z">
            <w:rPr/>
          </w:rPrChange>
        </w:rPr>
        <w:tab/>
      </w:r>
      <w:r>
        <w:fldChar w:fldCharType="begin" w:fldLock="1"/>
      </w:r>
      <w:r w:rsidRPr="004C2BE0">
        <w:rPr>
          <w:lang w:val="fr-FR"/>
          <w:rPrChange w:id="2933" w:author="32.423_CR0115R1_(Rel-16)_TM_SBMA, OAM_RTT" w:date="2020-07-06T10:41:00Z">
            <w:rPr/>
          </w:rPrChange>
        </w:rPr>
        <w:instrText xml:space="preserve"> PAGEREF _Toc44341333 \h </w:instrText>
      </w:r>
      <w:r>
        <w:fldChar w:fldCharType="separate"/>
      </w:r>
      <w:r w:rsidRPr="004C2BE0">
        <w:rPr>
          <w:lang w:val="fr-FR"/>
          <w:rPrChange w:id="2934" w:author="32.423_CR0115R1_(Rel-16)_TM_SBMA, OAM_RTT" w:date="2020-07-06T10:41:00Z">
            <w:rPr/>
          </w:rPrChange>
        </w:rPr>
        <w:t>113</w:t>
      </w:r>
      <w:r>
        <w:fldChar w:fldCharType="end"/>
      </w:r>
    </w:p>
    <w:p w:rsidR="002C3AD9" w:rsidRPr="004C2BE0" w:rsidRDefault="002C3AD9">
      <w:pPr>
        <w:pStyle w:val="TOC4"/>
        <w:rPr>
          <w:rFonts w:ascii="Calibri" w:hAnsi="Calibri"/>
          <w:sz w:val="22"/>
          <w:szCs w:val="22"/>
          <w:lang w:val="fr-FR" w:eastAsia="en-GB"/>
          <w:rPrChange w:id="2935" w:author="32.423_CR0115R1_(Rel-16)_TM_SBMA, OAM_RTT" w:date="2020-07-06T10:41:00Z">
            <w:rPr>
              <w:rFonts w:ascii="Calibri" w:hAnsi="Calibri"/>
              <w:sz w:val="22"/>
              <w:szCs w:val="22"/>
              <w:lang w:eastAsia="en-GB"/>
            </w:rPr>
          </w:rPrChange>
        </w:rPr>
      </w:pPr>
      <w:r w:rsidRPr="004C2BE0">
        <w:rPr>
          <w:lang w:val="fr-FR" w:eastAsia="zh-CN"/>
          <w:rPrChange w:id="2936" w:author="32.423_CR0115R1_(Rel-16)_TM_SBMA, OAM_RTT" w:date="2020-07-06T10:41:00Z">
            <w:rPr>
              <w:lang w:eastAsia="zh-CN"/>
            </w:rPr>
          </w:rPrChange>
        </w:rPr>
        <w:t>5</w:t>
      </w:r>
      <w:r w:rsidRPr="004C2BE0">
        <w:rPr>
          <w:lang w:val="fr-FR"/>
          <w:rPrChange w:id="2937" w:author="32.423_CR0115R1_(Rel-16)_TM_SBMA, OAM_RTT" w:date="2020-07-06T10:41:00Z">
            <w:rPr/>
          </w:rPrChange>
        </w:rPr>
        <w:t>.3.19.3</w:t>
      </w:r>
      <w:r w:rsidRPr="004C2BE0">
        <w:rPr>
          <w:rFonts w:ascii="Calibri" w:hAnsi="Calibri"/>
          <w:sz w:val="22"/>
          <w:szCs w:val="22"/>
          <w:lang w:val="fr-FR" w:eastAsia="en-GB"/>
          <w:rPrChange w:id="2938" w:author="32.423_CR0115R1_(Rel-16)_TM_SBMA, OAM_RTT" w:date="2020-07-06T10:41:00Z">
            <w:rPr>
              <w:rFonts w:ascii="Calibri" w:hAnsi="Calibri"/>
              <w:sz w:val="22"/>
              <w:szCs w:val="22"/>
              <w:lang w:eastAsia="en-GB"/>
            </w:rPr>
          </w:rPrChange>
        </w:rPr>
        <w:tab/>
      </w:r>
      <w:r w:rsidRPr="004C2BE0">
        <w:rPr>
          <w:lang w:val="fr-FR"/>
          <w:rPrChange w:id="2939" w:author="32.423_CR0115R1_(Rel-16)_TM_SBMA, OAM_RTT" w:date="2020-07-06T10:41:00Z">
            <w:rPr/>
          </w:rPrChange>
        </w:rPr>
        <w:t>Attribute constraints</w:t>
      </w:r>
      <w:r w:rsidRPr="004C2BE0">
        <w:rPr>
          <w:lang w:val="fr-FR"/>
          <w:rPrChange w:id="2940" w:author="32.423_CR0115R1_(Rel-16)_TM_SBMA, OAM_RTT" w:date="2020-07-06T10:41:00Z">
            <w:rPr/>
          </w:rPrChange>
        </w:rPr>
        <w:tab/>
      </w:r>
      <w:r>
        <w:fldChar w:fldCharType="begin" w:fldLock="1"/>
      </w:r>
      <w:r w:rsidRPr="004C2BE0">
        <w:rPr>
          <w:lang w:val="fr-FR"/>
          <w:rPrChange w:id="2941" w:author="32.423_CR0115R1_(Rel-16)_TM_SBMA, OAM_RTT" w:date="2020-07-06T10:41:00Z">
            <w:rPr/>
          </w:rPrChange>
        </w:rPr>
        <w:instrText xml:space="preserve"> PAGEREF _Toc44341334 \h </w:instrText>
      </w:r>
      <w:r>
        <w:fldChar w:fldCharType="separate"/>
      </w:r>
      <w:r w:rsidRPr="004C2BE0">
        <w:rPr>
          <w:lang w:val="fr-FR"/>
          <w:rPrChange w:id="2942" w:author="32.423_CR0115R1_(Rel-16)_TM_SBMA, OAM_RTT" w:date="2020-07-06T10:41:00Z">
            <w:rPr/>
          </w:rPrChange>
        </w:rPr>
        <w:t>114</w:t>
      </w:r>
      <w:r>
        <w:fldChar w:fldCharType="end"/>
      </w:r>
    </w:p>
    <w:p w:rsidR="002C3AD9" w:rsidRPr="004C2BE0" w:rsidRDefault="002C3AD9">
      <w:pPr>
        <w:pStyle w:val="TOC4"/>
        <w:rPr>
          <w:rFonts w:ascii="Calibri" w:hAnsi="Calibri"/>
          <w:sz w:val="22"/>
          <w:szCs w:val="22"/>
          <w:lang w:val="fr-FR" w:eastAsia="en-GB"/>
          <w:rPrChange w:id="2943" w:author="32.423_CR0115R1_(Rel-16)_TM_SBMA, OAM_RTT" w:date="2020-07-06T10:41:00Z">
            <w:rPr>
              <w:rFonts w:ascii="Calibri" w:hAnsi="Calibri"/>
              <w:sz w:val="22"/>
              <w:szCs w:val="22"/>
              <w:lang w:eastAsia="en-GB"/>
            </w:rPr>
          </w:rPrChange>
        </w:rPr>
      </w:pPr>
      <w:r w:rsidRPr="004C2BE0">
        <w:rPr>
          <w:lang w:val="fr-FR" w:eastAsia="zh-CN"/>
          <w:rPrChange w:id="2944" w:author="32.423_CR0115R1_(Rel-16)_TM_SBMA, OAM_RTT" w:date="2020-07-06T10:41:00Z">
            <w:rPr>
              <w:lang w:eastAsia="zh-CN"/>
            </w:rPr>
          </w:rPrChange>
        </w:rPr>
        <w:t>5</w:t>
      </w:r>
      <w:r w:rsidRPr="004C2BE0">
        <w:rPr>
          <w:lang w:val="fr-FR"/>
          <w:rPrChange w:id="2945" w:author="32.423_CR0115R1_(Rel-16)_TM_SBMA, OAM_RTT" w:date="2020-07-06T10:41:00Z">
            <w:rPr/>
          </w:rPrChange>
        </w:rPr>
        <w:t>.3.19.4</w:t>
      </w:r>
      <w:r w:rsidRPr="004C2BE0">
        <w:rPr>
          <w:rFonts w:ascii="Calibri" w:hAnsi="Calibri"/>
          <w:sz w:val="22"/>
          <w:szCs w:val="22"/>
          <w:lang w:val="fr-FR" w:eastAsia="en-GB"/>
          <w:rPrChange w:id="2946" w:author="32.423_CR0115R1_(Rel-16)_TM_SBMA, OAM_RTT" w:date="2020-07-06T10:41:00Z">
            <w:rPr>
              <w:rFonts w:ascii="Calibri" w:hAnsi="Calibri"/>
              <w:sz w:val="22"/>
              <w:szCs w:val="22"/>
              <w:lang w:eastAsia="en-GB"/>
            </w:rPr>
          </w:rPrChange>
        </w:rPr>
        <w:tab/>
      </w:r>
      <w:r w:rsidRPr="004C2BE0">
        <w:rPr>
          <w:lang w:val="fr-FR"/>
          <w:rPrChange w:id="2947" w:author="32.423_CR0115R1_(Rel-16)_TM_SBMA, OAM_RTT" w:date="2020-07-06T10:41:00Z">
            <w:rPr/>
          </w:rPrChange>
        </w:rPr>
        <w:t>Notifications</w:t>
      </w:r>
      <w:r w:rsidRPr="004C2BE0">
        <w:rPr>
          <w:lang w:val="fr-FR"/>
          <w:rPrChange w:id="2948" w:author="32.423_CR0115R1_(Rel-16)_TM_SBMA, OAM_RTT" w:date="2020-07-06T10:41:00Z">
            <w:rPr/>
          </w:rPrChange>
        </w:rPr>
        <w:tab/>
      </w:r>
      <w:r>
        <w:fldChar w:fldCharType="begin" w:fldLock="1"/>
      </w:r>
      <w:r w:rsidRPr="004C2BE0">
        <w:rPr>
          <w:lang w:val="fr-FR"/>
          <w:rPrChange w:id="2949" w:author="32.423_CR0115R1_(Rel-16)_TM_SBMA, OAM_RTT" w:date="2020-07-06T10:41:00Z">
            <w:rPr/>
          </w:rPrChange>
        </w:rPr>
        <w:instrText xml:space="preserve"> PAGEREF _Toc44341335 \h </w:instrText>
      </w:r>
      <w:r>
        <w:fldChar w:fldCharType="separate"/>
      </w:r>
      <w:r w:rsidRPr="004C2BE0">
        <w:rPr>
          <w:lang w:val="fr-FR"/>
          <w:rPrChange w:id="2950" w:author="32.423_CR0115R1_(Rel-16)_TM_SBMA, OAM_RTT" w:date="2020-07-06T10:41:00Z">
            <w:rPr/>
          </w:rPrChange>
        </w:rPr>
        <w:t>114</w:t>
      </w:r>
      <w:r>
        <w:fldChar w:fldCharType="end"/>
      </w:r>
    </w:p>
    <w:p w:rsidR="002C3AD9" w:rsidRPr="004C2BE0" w:rsidRDefault="002C3AD9">
      <w:pPr>
        <w:pStyle w:val="TOC3"/>
        <w:rPr>
          <w:rFonts w:ascii="Calibri" w:hAnsi="Calibri"/>
          <w:sz w:val="22"/>
          <w:szCs w:val="22"/>
          <w:lang w:val="fr-FR" w:eastAsia="en-GB"/>
          <w:rPrChange w:id="2951" w:author="32.423_CR0115R1_(Rel-16)_TM_SBMA, OAM_RTT" w:date="2020-07-06T10:41:00Z">
            <w:rPr>
              <w:rFonts w:ascii="Calibri" w:hAnsi="Calibri"/>
              <w:sz w:val="22"/>
              <w:szCs w:val="22"/>
              <w:lang w:eastAsia="en-GB"/>
            </w:rPr>
          </w:rPrChange>
        </w:rPr>
      </w:pPr>
      <w:r w:rsidRPr="004C2BE0">
        <w:rPr>
          <w:lang w:val="fr-FR" w:eastAsia="zh-CN"/>
          <w:rPrChange w:id="2952" w:author="32.423_CR0115R1_(Rel-16)_TM_SBMA, OAM_RTT" w:date="2020-07-06T10:41:00Z">
            <w:rPr>
              <w:lang w:eastAsia="zh-CN"/>
            </w:rPr>
          </w:rPrChange>
        </w:rPr>
        <w:t>5.3.20</w:t>
      </w:r>
      <w:r w:rsidRPr="004C2BE0">
        <w:rPr>
          <w:rFonts w:ascii="Calibri" w:hAnsi="Calibri"/>
          <w:sz w:val="22"/>
          <w:szCs w:val="22"/>
          <w:lang w:val="fr-FR" w:eastAsia="en-GB"/>
          <w:rPrChange w:id="2953" w:author="32.423_CR0115R1_(Rel-16)_TM_SBMA, OAM_RTT" w:date="2020-07-06T10:41:00Z">
            <w:rPr>
              <w:rFonts w:ascii="Calibri" w:hAnsi="Calibri"/>
              <w:sz w:val="22"/>
              <w:szCs w:val="22"/>
              <w:lang w:eastAsia="en-GB"/>
            </w:rPr>
          </w:rPrChange>
        </w:rPr>
        <w:tab/>
      </w:r>
      <w:r w:rsidRPr="004C2BE0">
        <w:rPr>
          <w:rFonts w:ascii="Courier New" w:hAnsi="Courier New"/>
          <w:lang w:val="fr-FR" w:eastAsia="zh-CN"/>
          <w:rPrChange w:id="2954" w:author="32.423_CR0115R1_(Rel-16)_TM_SBMA, OAM_RTT" w:date="2020-07-06T10:41:00Z">
            <w:rPr>
              <w:rFonts w:ascii="Courier New" w:hAnsi="Courier New"/>
              <w:lang w:eastAsia="zh-CN"/>
            </w:rPr>
          </w:rPrChange>
        </w:rPr>
        <w:t>EP_N3</w:t>
      </w:r>
      <w:r w:rsidRPr="004C2BE0">
        <w:rPr>
          <w:lang w:val="fr-FR"/>
          <w:rPrChange w:id="2955" w:author="32.423_CR0115R1_(Rel-16)_TM_SBMA, OAM_RTT" w:date="2020-07-06T10:41:00Z">
            <w:rPr/>
          </w:rPrChange>
        </w:rPr>
        <w:tab/>
      </w:r>
      <w:r>
        <w:fldChar w:fldCharType="begin" w:fldLock="1"/>
      </w:r>
      <w:r w:rsidRPr="004C2BE0">
        <w:rPr>
          <w:lang w:val="fr-FR"/>
          <w:rPrChange w:id="2956" w:author="32.423_CR0115R1_(Rel-16)_TM_SBMA, OAM_RTT" w:date="2020-07-06T10:41:00Z">
            <w:rPr/>
          </w:rPrChange>
        </w:rPr>
        <w:instrText xml:space="preserve"> PAGEREF _Toc44341336 \h </w:instrText>
      </w:r>
      <w:r>
        <w:fldChar w:fldCharType="separate"/>
      </w:r>
      <w:r w:rsidRPr="004C2BE0">
        <w:rPr>
          <w:lang w:val="fr-FR"/>
          <w:rPrChange w:id="2957" w:author="32.423_CR0115R1_(Rel-16)_TM_SBMA, OAM_RTT" w:date="2020-07-06T10:41:00Z">
            <w:rPr/>
          </w:rPrChange>
        </w:rPr>
        <w:t>114</w:t>
      </w:r>
      <w:r>
        <w:fldChar w:fldCharType="end"/>
      </w:r>
    </w:p>
    <w:p w:rsidR="002C3AD9" w:rsidRPr="004C2BE0" w:rsidRDefault="002C3AD9">
      <w:pPr>
        <w:pStyle w:val="TOC4"/>
        <w:rPr>
          <w:rFonts w:ascii="Calibri" w:hAnsi="Calibri"/>
          <w:sz w:val="22"/>
          <w:szCs w:val="22"/>
          <w:lang w:val="fr-FR" w:eastAsia="en-GB"/>
          <w:rPrChange w:id="2958" w:author="32.423_CR0115R1_(Rel-16)_TM_SBMA, OAM_RTT" w:date="2020-07-06T10:41:00Z">
            <w:rPr>
              <w:rFonts w:ascii="Calibri" w:hAnsi="Calibri"/>
              <w:sz w:val="22"/>
              <w:szCs w:val="22"/>
              <w:lang w:eastAsia="en-GB"/>
            </w:rPr>
          </w:rPrChange>
        </w:rPr>
      </w:pPr>
      <w:r w:rsidRPr="004C2BE0">
        <w:rPr>
          <w:lang w:val="fr-FR" w:eastAsia="zh-CN"/>
          <w:rPrChange w:id="2959" w:author="32.423_CR0115R1_(Rel-16)_TM_SBMA, OAM_RTT" w:date="2020-07-06T10:41:00Z">
            <w:rPr>
              <w:lang w:eastAsia="zh-CN"/>
            </w:rPr>
          </w:rPrChange>
        </w:rPr>
        <w:lastRenderedPageBreak/>
        <w:t>5.3.20</w:t>
      </w:r>
      <w:r w:rsidRPr="004C2BE0">
        <w:rPr>
          <w:lang w:val="fr-FR"/>
          <w:rPrChange w:id="2960" w:author="32.423_CR0115R1_(Rel-16)_TM_SBMA, OAM_RTT" w:date="2020-07-06T10:41:00Z">
            <w:rPr/>
          </w:rPrChange>
        </w:rPr>
        <w:t>.1</w:t>
      </w:r>
      <w:r w:rsidRPr="004C2BE0">
        <w:rPr>
          <w:rFonts w:ascii="Calibri" w:hAnsi="Calibri"/>
          <w:sz w:val="22"/>
          <w:szCs w:val="22"/>
          <w:lang w:val="fr-FR" w:eastAsia="en-GB"/>
          <w:rPrChange w:id="2961" w:author="32.423_CR0115R1_(Rel-16)_TM_SBMA, OAM_RTT" w:date="2020-07-06T10:41:00Z">
            <w:rPr>
              <w:rFonts w:ascii="Calibri" w:hAnsi="Calibri"/>
              <w:sz w:val="22"/>
              <w:szCs w:val="22"/>
              <w:lang w:eastAsia="en-GB"/>
            </w:rPr>
          </w:rPrChange>
        </w:rPr>
        <w:tab/>
      </w:r>
      <w:r w:rsidRPr="004C2BE0">
        <w:rPr>
          <w:lang w:val="fr-FR"/>
          <w:rPrChange w:id="2962" w:author="32.423_CR0115R1_(Rel-16)_TM_SBMA, OAM_RTT" w:date="2020-07-06T10:41:00Z">
            <w:rPr/>
          </w:rPrChange>
        </w:rPr>
        <w:t>Definition</w:t>
      </w:r>
      <w:r w:rsidRPr="004C2BE0">
        <w:rPr>
          <w:lang w:val="fr-FR"/>
          <w:rPrChange w:id="2963" w:author="32.423_CR0115R1_(Rel-16)_TM_SBMA, OAM_RTT" w:date="2020-07-06T10:41:00Z">
            <w:rPr/>
          </w:rPrChange>
        </w:rPr>
        <w:tab/>
      </w:r>
      <w:r>
        <w:fldChar w:fldCharType="begin" w:fldLock="1"/>
      </w:r>
      <w:r w:rsidRPr="004C2BE0">
        <w:rPr>
          <w:lang w:val="fr-FR"/>
          <w:rPrChange w:id="2964" w:author="32.423_CR0115R1_(Rel-16)_TM_SBMA, OAM_RTT" w:date="2020-07-06T10:41:00Z">
            <w:rPr/>
          </w:rPrChange>
        </w:rPr>
        <w:instrText xml:space="preserve"> PAGEREF _Toc44341337 \h </w:instrText>
      </w:r>
      <w:r>
        <w:fldChar w:fldCharType="separate"/>
      </w:r>
      <w:r w:rsidRPr="004C2BE0">
        <w:rPr>
          <w:lang w:val="fr-FR"/>
          <w:rPrChange w:id="2965" w:author="32.423_CR0115R1_(Rel-16)_TM_SBMA, OAM_RTT" w:date="2020-07-06T10:41:00Z">
            <w:rPr/>
          </w:rPrChange>
        </w:rPr>
        <w:t>114</w:t>
      </w:r>
      <w:r>
        <w:fldChar w:fldCharType="end"/>
      </w:r>
    </w:p>
    <w:p w:rsidR="002C3AD9" w:rsidRPr="004C2BE0" w:rsidRDefault="002C3AD9">
      <w:pPr>
        <w:pStyle w:val="TOC4"/>
        <w:rPr>
          <w:rFonts w:ascii="Calibri" w:hAnsi="Calibri"/>
          <w:sz w:val="22"/>
          <w:szCs w:val="22"/>
          <w:lang w:val="fr-FR" w:eastAsia="en-GB"/>
          <w:rPrChange w:id="2966" w:author="32.423_CR0115R1_(Rel-16)_TM_SBMA, OAM_RTT" w:date="2020-07-06T10:41:00Z">
            <w:rPr>
              <w:rFonts w:ascii="Calibri" w:hAnsi="Calibri"/>
              <w:sz w:val="22"/>
              <w:szCs w:val="22"/>
              <w:lang w:eastAsia="en-GB"/>
            </w:rPr>
          </w:rPrChange>
        </w:rPr>
      </w:pPr>
      <w:r w:rsidRPr="004C2BE0">
        <w:rPr>
          <w:lang w:val="fr-FR" w:eastAsia="zh-CN"/>
          <w:rPrChange w:id="2967" w:author="32.423_CR0115R1_(Rel-16)_TM_SBMA, OAM_RTT" w:date="2020-07-06T10:41:00Z">
            <w:rPr>
              <w:lang w:eastAsia="zh-CN"/>
            </w:rPr>
          </w:rPrChange>
        </w:rPr>
        <w:t>5.3.20</w:t>
      </w:r>
      <w:r w:rsidRPr="004C2BE0">
        <w:rPr>
          <w:lang w:val="fr-FR"/>
          <w:rPrChange w:id="2968" w:author="32.423_CR0115R1_(Rel-16)_TM_SBMA, OAM_RTT" w:date="2020-07-06T10:41:00Z">
            <w:rPr/>
          </w:rPrChange>
        </w:rPr>
        <w:t>.2</w:t>
      </w:r>
      <w:r w:rsidRPr="004C2BE0">
        <w:rPr>
          <w:rFonts w:ascii="Calibri" w:hAnsi="Calibri"/>
          <w:sz w:val="22"/>
          <w:szCs w:val="22"/>
          <w:lang w:val="fr-FR" w:eastAsia="en-GB"/>
          <w:rPrChange w:id="2969" w:author="32.423_CR0115R1_(Rel-16)_TM_SBMA, OAM_RTT" w:date="2020-07-06T10:41:00Z">
            <w:rPr>
              <w:rFonts w:ascii="Calibri" w:hAnsi="Calibri"/>
              <w:sz w:val="22"/>
              <w:szCs w:val="22"/>
              <w:lang w:eastAsia="en-GB"/>
            </w:rPr>
          </w:rPrChange>
        </w:rPr>
        <w:tab/>
      </w:r>
      <w:r w:rsidRPr="004C2BE0">
        <w:rPr>
          <w:lang w:val="fr-FR"/>
          <w:rPrChange w:id="2970" w:author="32.423_CR0115R1_(Rel-16)_TM_SBMA, OAM_RTT" w:date="2020-07-06T10:41:00Z">
            <w:rPr/>
          </w:rPrChange>
        </w:rPr>
        <w:t>Attributes</w:t>
      </w:r>
      <w:r w:rsidRPr="004C2BE0">
        <w:rPr>
          <w:lang w:val="fr-FR"/>
          <w:rPrChange w:id="2971" w:author="32.423_CR0115R1_(Rel-16)_TM_SBMA, OAM_RTT" w:date="2020-07-06T10:41:00Z">
            <w:rPr/>
          </w:rPrChange>
        </w:rPr>
        <w:tab/>
      </w:r>
      <w:r>
        <w:fldChar w:fldCharType="begin" w:fldLock="1"/>
      </w:r>
      <w:r w:rsidRPr="004C2BE0">
        <w:rPr>
          <w:lang w:val="fr-FR"/>
          <w:rPrChange w:id="2972" w:author="32.423_CR0115R1_(Rel-16)_TM_SBMA, OAM_RTT" w:date="2020-07-06T10:41:00Z">
            <w:rPr/>
          </w:rPrChange>
        </w:rPr>
        <w:instrText xml:space="preserve"> PAGEREF _Toc44341338 \h </w:instrText>
      </w:r>
      <w:r>
        <w:fldChar w:fldCharType="separate"/>
      </w:r>
      <w:r w:rsidRPr="004C2BE0">
        <w:rPr>
          <w:lang w:val="fr-FR"/>
          <w:rPrChange w:id="2973" w:author="32.423_CR0115R1_(Rel-16)_TM_SBMA, OAM_RTT" w:date="2020-07-06T10:41:00Z">
            <w:rPr/>
          </w:rPrChange>
        </w:rPr>
        <w:t>114</w:t>
      </w:r>
      <w:r>
        <w:fldChar w:fldCharType="end"/>
      </w:r>
    </w:p>
    <w:p w:rsidR="002C3AD9" w:rsidRPr="004C2BE0" w:rsidRDefault="002C3AD9">
      <w:pPr>
        <w:pStyle w:val="TOC4"/>
        <w:rPr>
          <w:rFonts w:ascii="Calibri" w:hAnsi="Calibri"/>
          <w:sz w:val="22"/>
          <w:szCs w:val="22"/>
          <w:lang w:val="fr-FR" w:eastAsia="en-GB"/>
          <w:rPrChange w:id="2974" w:author="32.423_CR0115R1_(Rel-16)_TM_SBMA, OAM_RTT" w:date="2020-07-06T10:41:00Z">
            <w:rPr>
              <w:rFonts w:ascii="Calibri" w:hAnsi="Calibri"/>
              <w:sz w:val="22"/>
              <w:szCs w:val="22"/>
              <w:lang w:eastAsia="en-GB"/>
            </w:rPr>
          </w:rPrChange>
        </w:rPr>
      </w:pPr>
      <w:r w:rsidRPr="004C2BE0">
        <w:rPr>
          <w:lang w:val="fr-FR" w:eastAsia="zh-CN"/>
          <w:rPrChange w:id="2975" w:author="32.423_CR0115R1_(Rel-16)_TM_SBMA, OAM_RTT" w:date="2020-07-06T10:41:00Z">
            <w:rPr>
              <w:lang w:eastAsia="zh-CN"/>
            </w:rPr>
          </w:rPrChange>
        </w:rPr>
        <w:t>5</w:t>
      </w:r>
      <w:r w:rsidRPr="004C2BE0">
        <w:rPr>
          <w:lang w:val="fr-FR"/>
          <w:rPrChange w:id="2976" w:author="32.423_CR0115R1_(Rel-16)_TM_SBMA, OAM_RTT" w:date="2020-07-06T10:41:00Z">
            <w:rPr/>
          </w:rPrChange>
        </w:rPr>
        <w:t>.3.20.3</w:t>
      </w:r>
      <w:r w:rsidRPr="004C2BE0">
        <w:rPr>
          <w:rFonts w:ascii="Calibri" w:hAnsi="Calibri"/>
          <w:sz w:val="22"/>
          <w:szCs w:val="22"/>
          <w:lang w:val="fr-FR" w:eastAsia="en-GB"/>
          <w:rPrChange w:id="2977" w:author="32.423_CR0115R1_(Rel-16)_TM_SBMA, OAM_RTT" w:date="2020-07-06T10:41:00Z">
            <w:rPr>
              <w:rFonts w:ascii="Calibri" w:hAnsi="Calibri"/>
              <w:sz w:val="22"/>
              <w:szCs w:val="22"/>
              <w:lang w:eastAsia="en-GB"/>
            </w:rPr>
          </w:rPrChange>
        </w:rPr>
        <w:tab/>
      </w:r>
      <w:r w:rsidRPr="004C2BE0">
        <w:rPr>
          <w:lang w:val="fr-FR"/>
          <w:rPrChange w:id="2978" w:author="32.423_CR0115R1_(Rel-16)_TM_SBMA, OAM_RTT" w:date="2020-07-06T10:41:00Z">
            <w:rPr/>
          </w:rPrChange>
        </w:rPr>
        <w:t>Attribute constraints</w:t>
      </w:r>
      <w:r w:rsidRPr="004C2BE0">
        <w:rPr>
          <w:lang w:val="fr-FR"/>
          <w:rPrChange w:id="2979" w:author="32.423_CR0115R1_(Rel-16)_TM_SBMA, OAM_RTT" w:date="2020-07-06T10:41:00Z">
            <w:rPr/>
          </w:rPrChange>
        </w:rPr>
        <w:tab/>
      </w:r>
      <w:r>
        <w:fldChar w:fldCharType="begin" w:fldLock="1"/>
      </w:r>
      <w:r w:rsidRPr="004C2BE0">
        <w:rPr>
          <w:lang w:val="fr-FR"/>
          <w:rPrChange w:id="2980" w:author="32.423_CR0115R1_(Rel-16)_TM_SBMA, OAM_RTT" w:date="2020-07-06T10:41:00Z">
            <w:rPr/>
          </w:rPrChange>
        </w:rPr>
        <w:instrText xml:space="preserve"> PAGEREF _Toc44341339 \h </w:instrText>
      </w:r>
      <w:r>
        <w:fldChar w:fldCharType="separate"/>
      </w:r>
      <w:r w:rsidRPr="004C2BE0">
        <w:rPr>
          <w:lang w:val="fr-FR"/>
          <w:rPrChange w:id="2981" w:author="32.423_CR0115R1_(Rel-16)_TM_SBMA, OAM_RTT" w:date="2020-07-06T10:41:00Z">
            <w:rPr/>
          </w:rPrChange>
        </w:rPr>
        <w:t>114</w:t>
      </w:r>
      <w:r>
        <w:fldChar w:fldCharType="end"/>
      </w:r>
    </w:p>
    <w:p w:rsidR="002C3AD9" w:rsidRPr="004C2BE0" w:rsidRDefault="002C3AD9">
      <w:pPr>
        <w:pStyle w:val="TOC4"/>
        <w:rPr>
          <w:rFonts w:ascii="Calibri" w:hAnsi="Calibri"/>
          <w:sz w:val="22"/>
          <w:szCs w:val="22"/>
          <w:lang w:val="fr-FR" w:eastAsia="en-GB"/>
          <w:rPrChange w:id="2982" w:author="32.423_CR0115R1_(Rel-16)_TM_SBMA, OAM_RTT" w:date="2020-07-06T10:41:00Z">
            <w:rPr>
              <w:rFonts w:ascii="Calibri" w:hAnsi="Calibri"/>
              <w:sz w:val="22"/>
              <w:szCs w:val="22"/>
              <w:lang w:eastAsia="en-GB"/>
            </w:rPr>
          </w:rPrChange>
        </w:rPr>
      </w:pPr>
      <w:r w:rsidRPr="004C2BE0">
        <w:rPr>
          <w:lang w:val="fr-FR" w:eastAsia="zh-CN"/>
          <w:rPrChange w:id="2983" w:author="32.423_CR0115R1_(Rel-16)_TM_SBMA, OAM_RTT" w:date="2020-07-06T10:41:00Z">
            <w:rPr>
              <w:lang w:eastAsia="zh-CN"/>
            </w:rPr>
          </w:rPrChange>
        </w:rPr>
        <w:t>5</w:t>
      </w:r>
      <w:r w:rsidRPr="004C2BE0">
        <w:rPr>
          <w:lang w:val="fr-FR"/>
          <w:rPrChange w:id="2984" w:author="32.423_CR0115R1_(Rel-16)_TM_SBMA, OAM_RTT" w:date="2020-07-06T10:41:00Z">
            <w:rPr/>
          </w:rPrChange>
        </w:rPr>
        <w:t>.3.20.4</w:t>
      </w:r>
      <w:r w:rsidRPr="004C2BE0">
        <w:rPr>
          <w:rFonts w:ascii="Calibri" w:hAnsi="Calibri"/>
          <w:sz w:val="22"/>
          <w:szCs w:val="22"/>
          <w:lang w:val="fr-FR" w:eastAsia="en-GB"/>
          <w:rPrChange w:id="2985" w:author="32.423_CR0115R1_(Rel-16)_TM_SBMA, OAM_RTT" w:date="2020-07-06T10:41:00Z">
            <w:rPr>
              <w:rFonts w:ascii="Calibri" w:hAnsi="Calibri"/>
              <w:sz w:val="22"/>
              <w:szCs w:val="22"/>
              <w:lang w:eastAsia="en-GB"/>
            </w:rPr>
          </w:rPrChange>
        </w:rPr>
        <w:tab/>
      </w:r>
      <w:r w:rsidRPr="004C2BE0">
        <w:rPr>
          <w:lang w:val="fr-FR"/>
          <w:rPrChange w:id="2986" w:author="32.423_CR0115R1_(Rel-16)_TM_SBMA, OAM_RTT" w:date="2020-07-06T10:41:00Z">
            <w:rPr/>
          </w:rPrChange>
        </w:rPr>
        <w:t>Notifications</w:t>
      </w:r>
      <w:r w:rsidRPr="004C2BE0">
        <w:rPr>
          <w:lang w:val="fr-FR"/>
          <w:rPrChange w:id="2987" w:author="32.423_CR0115R1_(Rel-16)_TM_SBMA, OAM_RTT" w:date="2020-07-06T10:41:00Z">
            <w:rPr/>
          </w:rPrChange>
        </w:rPr>
        <w:tab/>
      </w:r>
      <w:r>
        <w:fldChar w:fldCharType="begin" w:fldLock="1"/>
      </w:r>
      <w:r w:rsidRPr="004C2BE0">
        <w:rPr>
          <w:lang w:val="fr-FR"/>
          <w:rPrChange w:id="2988" w:author="32.423_CR0115R1_(Rel-16)_TM_SBMA, OAM_RTT" w:date="2020-07-06T10:41:00Z">
            <w:rPr/>
          </w:rPrChange>
        </w:rPr>
        <w:instrText xml:space="preserve"> PAGEREF _Toc44341340 \h </w:instrText>
      </w:r>
      <w:r>
        <w:fldChar w:fldCharType="separate"/>
      </w:r>
      <w:r w:rsidRPr="004C2BE0">
        <w:rPr>
          <w:lang w:val="fr-FR"/>
          <w:rPrChange w:id="2989" w:author="32.423_CR0115R1_(Rel-16)_TM_SBMA, OAM_RTT" w:date="2020-07-06T10:41:00Z">
            <w:rPr/>
          </w:rPrChange>
        </w:rPr>
        <w:t>114</w:t>
      </w:r>
      <w:r>
        <w:fldChar w:fldCharType="end"/>
      </w:r>
    </w:p>
    <w:p w:rsidR="002C3AD9" w:rsidRPr="004C2BE0" w:rsidRDefault="002C3AD9">
      <w:pPr>
        <w:pStyle w:val="TOC3"/>
        <w:rPr>
          <w:rFonts w:ascii="Calibri" w:hAnsi="Calibri"/>
          <w:sz w:val="22"/>
          <w:szCs w:val="22"/>
          <w:lang w:val="fr-FR" w:eastAsia="en-GB"/>
          <w:rPrChange w:id="2990" w:author="32.423_CR0115R1_(Rel-16)_TM_SBMA, OAM_RTT" w:date="2020-07-06T10:41:00Z">
            <w:rPr>
              <w:rFonts w:ascii="Calibri" w:hAnsi="Calibri"/>
              <w:sz w:val="22"/>
              <w:szCs w:val="22"/>
              <w:lang w:eastAsia="en-GB"/>
            </w:rPr>
          </w:rPrChange>
        </w:rPr>
      </w:pPr>
      <w:r w:rsidRPr="004C2BE0">
        <w:rPr>
          <w:lang w:val="fr-FR" w:eastAsia="zh-CN"/>
          <w:rPrChange w:id="2991" w:author="32.423_CR0115R1_(Rel-16)_TM_SBMA, OAM_RTT" w:date="2020-07-06T10:41:00Z">
            <w:rPr>
              <w:lang w:eastAsia="zh-CN"/>
            </w:rPr>
          </w:rPrChange>
        </w:rPr>
        <w:t>5.3.21</w:t>
      </w:r>
      <w:r w:rsidRPr="004C2BE0">
        <w:rPr>
          <w:rFonts w:ascii="Calibri" w:hAnsi="Calibri"/>
          <w:sz w:val="22"/>
          <w:szCs w:val="22"/>
          <w:lang w:val="fr-FR" w:eastAsia="en-GB"/>
          <w:rPrChange w:id="2992" w:author="32.423_CR0115R1_(Rel-16)_TM_SBMA, OAM_RTT" w:date="2020-07-06T10:41:00Z">
            <w:rPr>
              <w:rFonts w:ascii="Calibri" w:hAnsi="Calibri"/>
              <w:sz w:val="22"/>
              <w:szCs w:val="22"/>
              <w:lang w:eastAsia="en-GB"/>
            </w:rPr>
          </w:rPrChange>
        </w:rPr>
        <w:tab/>
      </w:r>
      <w:r w:rsidRPr="004C2BE0">
        <w:rPr>
          <w:rFonts w:ascii="Courier New" w:hAnsi="Courier New"/>
          <w:lang w:val="fr-FR" w:eastAsia="zh-CN"/>
          <w:rPrChange w:id="2993" w:author="32.423_CR0115R1_(Rel-16)_TM_SBMA, OAM_RTT" w:date="2020-07-06T10:41:00Z">
            <w:rPr>
              <w:rFonts w:ascii="Courier New" w:hAnsi="Courier New"/>
              <w:lang w:eastAsia="zh-CN"/>
            </w:rPr>
          </w:rPrChange>
        </w:rPr>
        <w:t>EP_N4</w:t>
      </w:r>
      <w:r w:rsidRPr="004C2BE0">
        <w:rPr>
          <w:lang w:val="fr-FR"/>
          <w:rPrChange w:id="2994" w:author="32.423_CR0115R1_(Rel-16)_TM_SBMA, OAM_RTT" w:date="2020-07-06T10:41:00Z">
            <w:rPr/>
          </w:rPrChange>
        </w:rPr>
        <w:tab/>
      </w:r>
      <w:r>
        <w:fldChar w:fldCharType="begin" w:fldLock="1"/>
      </w:r>
      <w:r w:rsidRPr="004C2BE0">
        <w:rPr>
          <w:lang w:val="fr-FR"/>
          <w:rPrChange w:id="2995" w:author="32.423_CR0115R1_(Rel-16)_TM_SBMA, OAM_RTT" w:date="2020-07-06T10:41:00Z">
            <w:rPr/>
          </w:rPrChange>
        </w:rPr>
        <w:instrText xml:space="preserve"> PAGEREF _Toc44341341 \h </w:instrText>
      </w:r>
      <w:r>
        <w:fldChar w:fldCharType="separate"/>
      </w:r>
      <w:r w:rsidRPr="004C2BE0">
        <w:rPr>
          <w:lang w:val="fr-FR"/>
          <w:rPrChange w:id="2996" w:author="32.423_CR0115R1_(Rel-16)_TM_SBMA, OAM_RTT" w:date="2020-07-06T10:41:00Z">
            <w:rPr/>
          </w:rPrChange>
        </w:rPr>
        <w:t>114</w:t>
      </w:r>
      <w:r>
        <w:fldChar w:fldCharType="end"/>
      </w:r>
    </w:p>
    <w:p w:rsidR="002C3AD9" w:rsidRPr="004C2BE0" w:rsidRDefault="002C3AD9">
      <w:pPr>
        <w:pStyle w:val="TOC4"/>
        <w:rPr>
          <w:rFonts w:ascii="Calibri" w:hAnsi="Calibri"/>
          <w:sz w:val="22"/>
          <w:szCs w:val="22"/>
          <w:lang w:val="fr-FR" w:eastAsia="en-GB"/>
          <w:rPrChange w:id="2997" w:author="32.423_CR0115R1_(Rel-16)_TM_SBMA, OAM_RTT" w:date="2020-07-06T10:41:00Z">
            <w:rPr>
              <w:rFonts w:ascii="Calibri" w:hAnsi="Calibri"/>
              <w:sz w:val="22"/>
              <w:szCs w:val="22"/>
              <w:lang w:eastAsia="en-GB"/>
            </w:rPr>
          </w:rPrChange>
        </w:rPr>
      </w:pPr>
      <w:r w:rsidRPr="004C2BE0">
        <w:rPr>
          <w:lang w:val="fr-FR" w:eastAsia="zh-CN"/>
          <w:rPrChange w:id="2998" w:author="32.423_CR0115R1_(Rel-16)_TM_SBMA, OAM_RTT" w:date="2020-07-06T10:41:00Z">
            <w:rPr>
              <w:lang w:eastAsia="zh-CN"/>
            </w:rPr>
          </w:rPrChange>
        </w:rPr>
        <w:t>5.3.21</w:t>
      </w:r>
      <w:r w:rsidRPr="004C2BE0">
        <w:rPr>
          <w:lang w:val="fr-FR"/>
          <w:rPrChange w:id="2999" w:author="32.423_CR0115R1_(Rel-16)_TM_SBMA, OAM_RTT" w:date="2020-07-06T10:41:00Z">
            <w:rPr/>
          </w:rPrChange>
        </w:rPr>
        <w:t>.1</w:t>
      </w:r>
      <w:r w:rsidRPr="004C2BE0">
        <w:rPr>
          <w:rFonts w:ascii="Calibri" w:hAnsi="Calibri"/>
          <w:sz w:val="22"/>
          <w:szCs w:val="22"/>
          <w:lang w:val="fr-FR" w:eastAsia="en-GB"/>
          <w:rPrChange w:id="3000" w:author="32.423_CR0115R1_(Rel-16)_TM_SBMA, OAM_RTT" w:date="2020-07-06T10:41:00Z">
            <w:rPr>
              <w:rFonts w:ascii="Calibri" w:hAnsi="Calibri"/>
              <w:sz w:val="22"/>
              <w:szCs w:val="22"/>
              <w:lang w:eastAsia="en-GB"/>
            </w:rPr>
          </w:rPrChange>
        </w:rPr>
        <w:tab/>
      </w:r>
      <w:r w:rsidRPr="004C2BE0">
        <w:rPr>
          <w:lang w:val="fr-FR"/>
          <w:rPrChange w:id="3001" w:author="32.423_CR0115R1_(Rel-16)_TM_SBMA, OAM_RTT" w:date="2020-07-06T10:41:00Z">
            <w:rPr/>
          </w:rPrChange>
        </w:rPr>
        <w:t>Definition</w:t>
      </w:r>
      <w:r w:rsidRPr="004C2BE0">
        <w:rPr>
          <w:lang w:val="fr-FR"/>
          <w:rPrChange w:id="3002" w:author="32.423_CR0115R1_(Rel-16)_TM_SBMA, OAM_RTT" w:date="2020-07-06T10:41:00Z">
            <w:rPr/>
          </w:rPrChange>
        </w:rPr>
        <w:tab/>
      </w:r>
      <w:r>
        <w:fldChar w:fldCharType="begin" w:fldLock="1"/>
      </w:r>
      <w:r w:rsidRPr="004C2BE0">
        <w:rPr>
          <w:lang w:val="fr-FR"/>
          <w:rPrChange w:id="3003" w:author="32.423_CR0115R1_(Rel-16)_TM_SBMA, OAM_RTT" w:date="2020-07-06T10:41:00Z">
            <w:rPr/>
          </w:rPrChange>
        </w:rPr>
        <w:instrText xml:space="preserve"> PAGEREF _Toc44341342 \h </w:instrText>
      </w:r>
      <w:r>
        <w:fldChar w:fldCharType="separate"/>
      </w:r>
      <w:r w:rsidRPr="004C2BE0">
        <w:rPr>
          <w:lang w:val="fr-FR"/>
          <w:rPrChange w:id="3004" w:author="32.423_CR0115R1_(Rel-16)_TM_SBMA, OAM_RTT" w:date="2020-07-06T10:41:00Z">
            <w:rPr/>
          </w:rPrChange>
        </w:rPr>
        <w:t>114</w:t>
      </w:r>
      <w:r>
        <w:fldChar w:fldCharType="end"/>
      </w:r>
    </w:p>
    <w:p w:rsidR="002C3AD9" w:rsidRPr="004C2BE0" w:rsidRDefault="002C3AD9">
      <w:pPr>
        <w:pStyle w:val="TOC4"/>
        <w:rPr>
          <w:rFonts w:ascii="Calibri" w:hAnsi="Calibri"/>
          <w:sz w:val="22"/>
          <w:szCs w:val="22"/>
          <w:lang w:val="fr-FR" w:eastAsia="en-GB"/>
          <w:rPrChange w:id="3005" w:author="32.423_CR0115R1_(Rel-16)_TM_SBMA, OAM_RTT" w:date="2020-07-06T10:41:00Z">
            <w:rPr>
              <w:rFonts w:ascii="Calibri" w:hAnsi="Calibri"/>
              <w:sz w:val="22"/>
              <w:szCs w:val="22"/>
              <w:lang w:eastAsia="en-GB"/>
            </w:rPr>
          </w:rPrChange>
        </w:rPr>
      </w:pPr>
      <w:r w:rsidRPr="004C2BE0">
        <w:rPr>
          <w:lang w:val="fr-FR" w:eastAsia="zh-CN"/>
          <w:rPrChange w:id="3006" w:author="32.423_CR0115R1_(Rel-16)_TM_SBMA, OAM_RTT" w:date="2020-07-06T10:41:00Z">
            <w:rPr>
              <w:lang w:eastAsia="zh-CN"/>
            </w:rPr>
          </w:rPrChange>
        </w:rPr>
        <w:t>5.3.21</w:t>
      </w:r>
      <w:r w:rsidRPr="004C2BE0">
        <w:rPr>
          <w:lang w:val="fr-FR"/>
          <w:rPrChange w:id="3007" w:author="32.423_CR0115R1_(Rel-16)_TM_SBMA, OAM_RTT" w:date="2020-07-06T10:41:00Z">
            <w:rPr/>
          </w:rPrChange>
        </w:rPr>
        <w:t>.2</w:t>
      </w:r>
      <w:r w:rsidRPr="004C2BE0">
        <w:rPr>
          <w:rFonts w:ascii="Calibri" w:hAnsi="Calibri"/>
          <w:sz w:val="22"/>
          <w:szCs w:val="22"/>
          <w:lang w:val="fr-FR" w:eastAsia="en-GB"/>
          <w:rPrChange w:id="3008" w:author="32.423_CR0115R1_(Rel-16)_TM_SBMA, OAM_RTT" w:date="2020-07-06T10:41:00Z">
            <w:rPr>
              <w:rFonts w:ascii="Calibri" w:hAnsi="Calibri"/>
              <w:sz w:val="22"/>
              <w:szCs w:val="22"/>
              <w:lang w:eastAsia="en-GB"/>
            </w:rPr>
          </w:rPrChange>
        </w:rPr>
        <w:tab/>
      </w:r>
      <w:r w:rsidRPr="004C2BE0">
        <w:rPr>
          <w:lang w:val="fr-FR"/>
          <w:rPrChange w:id="3009" w:author="32.423_CR0115R1_(Rel-16)_TM_SBMA, OAM_RTT" w:date="2020-07-06T10:41:00Z">
            <w:rPr/>
          </w:rPrChange>
        </w:rPr>
        <w:t>Attributes</w:t>
      </w:r>
      <w:r w:rsidRPr="004C2BE0">
        <w:rPr>
          <w:lang w:val="fr-FR"/>
          <w:rPrChange w:id="3010" w:author="32.423_CR0115R1_(Rel-16)_TM_SBMA, OAM_RTT" w:date="2020-07-06T10:41:00Z">
            <w:rPr/>
          </w:rPrChange>
        </w:rPr>
        <w:tab/>
      </w:r>
      <w:r>
        <w:fldChar w:fldCharType="begin" w:fldLock="1"/>
      </w:r>
      <w:r w:rsidRPr="004C2BE0">
        <w:rPr>
          <w:lang w:val="fr-FR"/>
          <w:rPrChange w:id="3011" w:author="32.423_CR0115R1_(Rel-16)_TM_SBMA, OAM_RTT" w:date="2020-07-06T10:41:00Z">
            <w:rPr/>
          </w:rPrChange>
        </w:rPr>
        <w:instrText xml:space="preserve"> PAGEREF _Toc44341343 \h </w:instrText>
      </w:r>
      <w:r>
        <w:fldChar w:fldCharType="separate"/>
      </w:r>
      <w:r w:rsidRPr="004C2BE0">
        <w:rPr>
          <w:lang w:val="fr-FR"/>
          <w:rPrChange w:id="3012" w:author="32.423_CR0115R1_(Rel-16)_TM_SBMA, OAM_RTT" w:date="2020-07-06T10:41:00Z">
            <w:rPr/>
          </w:rPrChange>
        </w:rPr>
        <w:t>114</w:t>
      </w:r>
      <w:r>
        <w:fldChar w:fldCharType="end"/>
      </w:r>
    </w:p>
    <w:p w:rsidR="002C3AD9" w:rsidRPr="004C2BE0" w:rsidRDefault="002C3AD9">
      <w:pPr>
        <w:pStyle w:val="TOC4"/>
        <w:rPr>
          <w:rFonts w:ascii="Calibri" w:hAnsi="Calibri"/>
          <w:sz w:val="22"/>
          <w:szCs w:val="22"/>
          <w:lang w:val="fr-FR" w:eastAsia="en-GB"/>
          <w:rPrChange w:id="3013" w:author="32.423_CR0115R1_(Rel-16)_TM_SBMA, OAM_RTT" w:date="2020-07-06T10:41:00Z">
            <w:rPr>
              <w:rFonts w:ascii="Calibri" w:hAnsi="Calibri"/>
              <w:sz w:val="22"/>
              <w:szCs w:val="22"/>
              <w:lang w:eastAsia="en-GB"/>
            </w:rPr>
          </w:rPrChange>
        </w:rPr>
      </w:pPr>
      <w:r w:rsidRPr="004C2BE0">
        <w:rPr>
          <w:lang w:val="fr-FR" w:eastAsia="zh-CN"/>
          <w:rPrChange w:id="3014" w:author="32.423_CR0115R1_(Rel-16)_TM_SBMA, OAM_RTT" w:date="2020-07-06T10:41:00Z">
            <w:rPr>
              <w:lang w:eastAsia="zh-CN"/>
            </w:rPr>
          </w:rPrChange>
        </w:rPr>
        <w:t>5</w:t>
      </w:r>
      <w:r w:rsidRPr="004C2BE0">
        <w:rPr>
          <w:lang w:val="fr-FR"/>
          <w:rPrChange w:id="3015" w:author="32.423_CR0115R1_(Rel-16)_TM_SBMA, OAM_RTT" w:date="2020-07-06T10:41:00Z">
            <w:rPr/>
          </w:rPrChange>
        </w:rPr>
        <w:t>.3.21.3</w:t>
      </w:r>
      <w:r w:rsidRPr="004C2BE0">
        <w:rPr>
          <w:rFonts w:ascii="Calibri" w:hAnsi="Calibri"/>
          <w:sz w:val="22"/>
          <w:szCs w:val="22"/>
          <w:lang w:val="fr-FR" w:eastAsia="en-GB"/>
          <w:rPrChange w:id="3016" w:author="32.423_CR0115R1_(Rel-16)_TM_SBMA, OAM_RTT" w:date="2020-07-06T10:41:00Z">
            <w:rPr>
              <w:rFonts w:ascii="Calibri" w:hAnsi="Calibri"/>
              <w:sz w:val="22"/>
              <w:szCs w:val="22"/>
              <w:lang w:eastAsia="en-GB"/>
            </w:rPr>
          </w:rPrChange>
        </w:rPr>
        <w:tab/>
      </w:r>
      <w:r w:rsidRPr="004C2BE0">
        <w:rPr>
          <w:lang w:val="fr-FR"/>
          <w:rPrChange w:id="3017" w:author="32.423_CR0115R1_(Rel-16)_TM_SBMA, OAM_RTT" w:date="2020-07-06T10:41:00Z">
            <w:rPr/>
          </w:rPrChange>
        </w:rPr>
        <w:t>Attribute constraints</w:t>
      </w:r>
      <w:r w:rsidRPr="004C2BE0">
        <w:rPr>
          <w:lang w:val="fr-FR"/>
          <w:rPrChange w:id="3018" w:author="32.423_CR0115R1_(Rel-16)_TM_SBMA, OAM_RTT" w:date="2020-07-06T10:41:00Z">
            <w:rPr/>
          </w:rPrChange>
        </w:rPr>
        <w:tab/>
      </w:r>
      <w:r>
        <w:fldChar w:fldCharType="begin" w:fldLock="1"/>
      </w:r>
      <w:r w:rsidRPr="004C2BE0">
        <w:rPr>
          <w:lang w:val="fr-FR"/>
          <w:rPrChange w:id="3019" w:author="32.423_CR0115R1_(Rel-16)_TM_SBMA, OAM_RTT" w:date="2020-07-06T10:41:00Z">
            <w:rPr/>
          </w:rPrChange>
        </w:rPr>
        <w:instrText xml:space="preserve"> PAGEREF _Toc44341344 \h </w:instrText>
      </w:r>
      <w:r>
        <w:fldChar w:fldCharType="separate"/>
      </w:r>
      <w:r w:rsidRPr="004C2BE0">
        <w:rPr>
          <w:lang w:val="fr-FR"/>
          <w:rPrChange w:id="3020" w:author="32.423_CR0115R1_(Rel-16)_TM_SBMA, OAM_RTT" w:date="2020-07-06T10:41:00Z">
            <w:rPr/>
          </w:rPrChange>
        </w:rPr>
        <w:t>114</w:t>
      </w:r>
      <w:r>
        <w:fldChar w:fldCharType="end"/>
      </w:r>
    </w:p>
    <w:p w:rsidR="002C3AD9" w:rsidRPr="004C2BE0" w:rsidRDefault="002C3AD9">
      <w:pPr>
        <w:pStyle w:val="TOC4"/>
        <w:rPr>
          <w:rFonts w:ascii="Calibri" w:hAnsi="Calibri"/>
          <w:sz w:val="22"/>
          <w:szCs w:val="22"/>
          <w:lang w:val="fr-FR" w:eastAsia="en-GB"/>
          <w:rPrChange w:id="3021" w:author="32.423_CR0115R1_(Rel-16)_TM_SBMA, OAM_RTT" w:date="2020-07-06T10:41:00Z">
            <w:rPr>
              <w:rFonts w:ascii="Calibri" w:hAnsi="Calibri"/>
              <w:sz w:val="22"/>
              <w:szCs w:val="22"/>
              <w:lang w:eastAsia="en-GB"/>
            </w:rPr>
          </w:rPrChange>
        </w:rPr>
      </w:pPr>
      <w:r w:rsidRPr="004C2BE0">
        <w:rPr>
          <w:lang w:val="fr-FR" w:eastAsia="zh-CN"/>
          <w:rPrChange w:id="3022" w:author="32.423_CR0115R1_(Rel-16)_TM_SBMA, OAM_RTT" w:date="2020-07-06T10:41:00Z">
            <w:rPr>
              <w:lang w:eastAsia="zh-CN"/>
            </w:rPr>
          </w:rPrChange>
        </w:rPr>
        <w:t>5</w:t>
      </w:r>
      <w:r w:rsidRPr="004C2BE0">
        <w:rPr>
          <w:lang w:val="fr-FR"/>
          <w:rPrChange w:id="3023" w:author="32.423_CR0115R1_(Rel-16)_TM_SBMA, OAM_RTT" w:date="2020-07-06T10:41:00Z">
            <w:rPr/>
          </w:rPrChange>
        </w:rPr>
        <w:t>.3.21.4</w:t>
      </w:r>
      <w:r w:rsidRPr="004C2BE0">
        <w:rPr>
          <w:rFonts w:ascii="Calibri" w:hAnsi="Calibri"/>
          <w:sz w:val="22"/>
          <w:szCs w:val="22"/>
          <w:lang w:val="fr-FR" w:eastAsia="en-GB"/>
          <w:rPrChange w:id="3024" w:author="32.423_CR0115R1_(Rel-16)_TM_SBMA, OAM_RTT" w:date="2020-07-06T10:41:00Z">
            <w:rPr>
              <w:rFonts w:ascii="Calibri" w:hAnsi="Calibri"/>
              <w:sz w:val="22"/>
              <w:szCs w:val="22"/>
              <w:lang w:eastAsia="en-GB"/>
            </w:rPr>
          </w:rPrChange>
        </w:rPr>
        <w:tab/>
      </w:r>
      <w:r w:rsidRPr="004C2BE0">
        <w:rPr>
          <w:lang w:val="fr-FR"/>
          <w:rPrChange w:id="3025" w:author="32.423_CR0115R1_(Rel-16)_TM_SBMA, OAM_RTT" w:date="2020-07-06T10:41:00Z">
            <w:rPr/>
          </w:rPrChange>
        </w:rPr>
        <w:t>Notifications</w:t>
      </w:r>
      <w:r w:rsidRPr="004C2BE0">
        <w:rPr>
          <w:lang w:val="fr-FR"/>
          <w:rPrChange w:id="3026" w:author="32.423_CR0115R1_(Rel-16)_TM_SBMA, OAM_RTT" w:date="2020-07-06T10:41:00Z">
            <w:rPr/>
          </w:rPrChange>
        </w:rPr>
        <w:tab/>
      </w:r>
      <w:r>
        <w:fldChar w:fldCharType="begin" w:fldLock="1"/>
      </w:r>
      <w:r w:rsidRPr="004C2BE0">
        <w:rPr>
          <w:lang w:val="fr-FR"/>
          <w:rPrChange w:id="3027" w:author="32.423_CR0115R1_(Rel-16)_TM_SBMA, OAM_RTT" w:date="2020-07-06T10:41:00Z">
            <w:rPr/>
          </w:rPrChange>
        </w:rPr>
        <w:instrText xml:space="preserve"> PAGEREF _Toc44341345 \h </w:instrText>
      </w:r>
      <w:r>
        <w:fldChar w:fldCharType="separate"/>
      </w:r>
      <w:r w:rsidRPr="004C2BE0">
        <w:rPr>
          <w:lang w:val="fr-FR"/>
          <w:rPrChange w:id="3028" w:author="32.423_CR0115R1_(Rel-16)_TM_SBMA, OAM_RTT" w:date="2020-07-06T10:41:00Z">
            <w:rPr/>
          </w:rPrChange>
        </w:rPr>
        <w:t>114</w:t>
      </w:r>
      <w:r>
        <w:fldChar w:fldCharType="end"/>
      </w:r>
    </w:p>
    <w:p w:rsidR="002C3AD9" w:rsidRPr="004C2BE0" w:rsidRDefault="002C3AD9">
      <w:pPr>
        <w:pStyle w:val="TOC3"/>
        <w:rPr>
          <w:rFonts w:ascii="Calibri" w:hAnsi="Calibri"/>
          <w:sz w:val="22"/>
          <w:szCs w:val="22"/>
          <w:lang w:val="fr-FR" w:eastAsia="en-GB"/>
          <w:rPrChange w:id="3029" w:author="32.423_CR0115R1_(Rel-16)_TM_SBMA, OAM_RTT" w:date="2020-07-06T10:41:00Z">
            <w:rPr>
              <w:rFonts w:ascii="Calibri" w:hAnsi="Calibri"/>
              <w:sz w:val="22"/>
              <w:szCs w:val="22"/>
              <w:lang w:eastAsia="en-GB"/>
            </w:rPr>
          </w:rPrChange>
        </w:rPr>
      </w:pPr>
      <w:r w:rsidRPr="004C2BE0">
        <w:rPr>
          <w:lang w:val="fr-FR" w:eastAsia="zh-CN"/>
          <w:rPrChange w:id="3030" w:author="32.423_CR0115R1_(Rel-16)_TM_SBMA, OAM_RTT" w:date="2020-07-06T10:41:00Z">
            <w:rPr>
              <w:lang w:eastAsia="zh-CN"/>
            </w:rPr>
          </w:rPrChange>
        </w:rPr>
        <w:t>5.3.22</w:t>
      </w:r>
      <w:r w:rsidRPr="004C2BE0">
        <w:rPr>
          <w:rFonts w:ascii="Calibri" w:hAnsi="Calibri"/>
          <w:sz w:val="22"/>
          <w:szCs w:val="22"/>
          <w:lang w:val="fr-FR" w:eastAsia="en-GB"/>
          <w:rPrChange w:id="3031" w:author="32.423_CR0115R1_(Rel-16)_TM_SBMA, OAM_RTT" w:date="2020-07-06T10:41:00Z">
            <w:rPr>
              <w:rFonts w:ascii="Calibri" w:hAnsi="Calibri"/>
              <w:sz w:val="22"/>
              <w:szCs w:val="22"/>
              <w:lang w:eastAsia="en-GB"/>
            </w:rPr>
          </w:rPrChange>
        </w:rPr>
        <w:tab/>
      </w:r>
      <w:r w:rsidRPr="004C2BE0">
        <w:rPr>
          <w:rFonts w:ascii="Courier New" w:hAnsi="Courier New"/>
          <w:lang w:val="fr-FR" w:eastAsia="zh-CN"/>
          <w:rPrChange w:id="3032" w:author="32.423_CR0115R1_(Rel-16)_TM_SBMA, OAM_RTT" w:date="2020-07-06T10:41:00Z">
            <w:rPr>
              <w:rFonts w:ascii="Courier New" w:hAnsi="Courier New"/>
              <w:lang w:eastAsia="zh-CN"/>
            </w:rPr>
          </w:rPrChange>
        </w:rPr>
        <w:t>EP_N5</w:t>
      </w:r>
      <w:r w:rsidRPr="004C2BE0">
        <w:rPr>
          <w:lang w:val="fr-FR"/>
          <w:rPrChange w:id="3033" w:author="32.423_CR0115R1_(Rel-16)_TM_SBMA, OAM_RTT" w:date="2020-07-06T10:41:00Z">
            <w:rPr/>
          </w:rPrChange>
        </w:rPr>
        <w:tab/>
      </w:r>
      <w:r>
        <w:fldChar w:fldCharType="begin" w:fldLock="1"/>
      </w:r>
      <w:r w:rsidRPr="004C2BE0">
        <w:rPr>
          <w:lang w:val="fr-FR"/>
          <w:rPrChange w:id="3034" w:author="32.423_CR0115R1_(Rel-16)_TM_SBMA, OAM_RTT" w:date="2020-07-06T10:41:00Z">
            <w:rPr/>
          </w:rPrChange>
        </w:rPr>
        <w:instrText xml:space="preserve"> PAGEREF _Toc44341346 \h </w:instrText>
      </w:r>
      <w:r>
        <w:fldChar w:fldCharType="separate"/>
      </w:r>
      <w:r w:rsidRPr="004C2BE0">
        <w:rPr>
          <w:lang w:val="fr-FR"/>
          <w:rPrChange w:id="3035" w:author="32.423_CR0115R1_(Rel-16)_TM_SBMA, OAM_RTT" w:date="2020-07-06T10:41:00Z">
            <w:rPr/>
          </w:rPrChange>
        </w:rPr>
        <w:t>115</w:t>
      </w:r>
      <w:r>
        <w:fldChar w:fldCharType="end"/>
      </w:r>
    </w:p>
    <w:p w:rsidR="002C3AD9" w:rsidRPr="004C2BE0" w:rsidRDefault="002C3AD9">
      <w:pPr>
        <w:pStyle w:val="TOC4"/>
        <w:rPr>
          <w:rFonts w:ascii="Calibri" w:hAnsi="Calibri"/>
          <w:sz w:val="22"/>
          <w:szCs w:val="22"/>
          <w:lang w:val="fr-FR" w:eastAsia="en-GB"/>
          <w:rPrChange w:id="3036" w:author="32.423_CR0115R1_(Rel-16)_TM_SBMA, OAM_RTT" w:date="2020-07-06T10:41:00Z">
            <w:rPr>
              <w:rFonts w:ascii="Calibri" w:hAnsi="Calibri"/>
              <w:sz w:val="22"/>
              <w:szCs w:val="22"/>
              <w:lang w:eastAsia="en-GB"/>
            </w:rPr>
          </w:rPrChange>
        </w:rPr>
      </w:pPr>
      <w:r w:rsidRPr="004C2BE0">
        <w:rPr>
          <w:lang w:val="fr-FR" w:eastAsia="zh-CN"/>
          <w:rPrChange w:id="3037" w:author="32.423_CR0115R1_(Rel-16)_TM_SBMA, OAM_RTT" w:date="2020-07-06T10:41:00Z">
            <w:rPr>
              <w:lang w:eastAsia="zh-CN"/>
            </w:rPr>
          </w:rPrChange>
        </w:rPr>
        <w:t>5.3.22</w:t>
      </w:r>
      <w:r w:rsidRPr="004C2BE0">
        <w:rPr>
          <w:lang w:val="fr-FR"/>
          <w:rPrChange w:id="3038" w:author="32.423_CR0115R1_(Rel-16)_TM_SBMA, OAM_RTT" w:date="2020-07-06T10:41:00Z">
            <w:rPr/>
          </w:rPrChange>
        </w:rPr>
        <w:t>.1</w:t>
      </w:r>
      <w:r w:rsidRPr="004C2BE0">
        <w:rPr>
          <w:rFonts w:ascii="Calibri" w:hAnsi="Calibri"/>
          <w:sz w:val="22"/>
          <w:szCs w:val="22"/>
          <w:lang w:val="fr-FR" w:eastAsia="en-GB"/>
          <w:rPrChange w:id="3039" w:author="32.423_CR0115R1_(Rel-16)_TM_SBMA, OAM_RTT" w:date="2020-07-06T10:41:00Z">
            <w:rPr>
              <w:rFonts w:ascii="Calibri" w:hAnsi="Calibri"/>
              <w:sz w:val="22"/>
              <w:szCs w:val="22"/>
              <w:lang w:eastAsia="en-GB"/>
            </w:rPr>
          </w:rPrChange>
        </w:rPr>
        <w:tab/>
      </w:r>
      <w:r w:rsidRPr="004C2BE0">
        <w:rPr>
          <w:lang w:val="fr-FR"/>
          <w:rPrChange w:id="3040" w:author="32.423_CR0115R1_(Rel-16)_TM_SBMA, OAM_RTT" w:date="2020-07-06T10:41:00Z">
            <w:rPr/>
          </w:rPrChange>
        </w:rPr>
        <w:t>Definition</w:t>
      </w:r>
      <w:r w:rsidRPr="004C2BE0">
        <w:rPr>
          <w:lang w:val="fr-FR"/>
          <w:rPrChange w:id="3041" w:author="32.423_CR0115R1_(Rel-16)_TM_SBMA, OAM_RTT" w:date="2020-07-06T10:41:00Z">
            <w:rPr/>
          </w:rPrChange>
        </w:rPr>
        <w:tab/>
      </w:r>
      <w:r>
        <w:fldChar w:fldCharType="begin" w:fldLock="1"/>
      </w:r>
      <w:r w:rsidRPr="004C2BE0">
        <w:rPr>
          <w:lang w:val="fr-FR"/>
          <w:rPrChange w:id="3042" w:author="32.423_CR0115R1_(Rel-16)_TM_SBMA, OAM_RTT" w:date="2020-07-06T10:41:00Z">
            <w:rPr/>
          </w:rPrChange>
        </w:rPr>
        <w:instrText xml:space="preserve"> PAGEREF _Toc44341347 \h </w:instrText>
      </w:r>
      <w:r>
        <w:fldChar w:fldCharType="separate"/>
      </w:r>
      <w:r w:rsidRPr="004C2BE0">
        <w:rPr>
          <w:lang w:val="fr-FR"/>
          <w:rPrChange w:id="3043" w:author="32.423_CR0115R1_(Rel-16)_TM_SBMA, OAM_RTT" w:date="2020-07-06T10:41:00Z">
            <w:rPr/>
          </w:rPrChange>
        </w:rPr>
        <w:t>115</w:t>
      </w:r>
      <w:r>
        <w:fldChar w:fldCharType="end"/>
      </w:r>
    </w:p>
    <w:p w:rsidR="002C3AD9" w:rsidRPr="004C2BE0" w:rsidRDefault="002C3AD9">
      <w:pPr>
        <w:pStyle w:val="TOC4"/>
        <w:rPr>
          <w:rFonts w:ascii="Calibri" w:hAnsi="Calibri"/>
          <w:sz w:val="22"/>
          <w:szCs w:val="22"/>
          <w:lang w:val="fr-FR" w:eastAsia="en-GB"/>
          <w:rPrChange w:id="3044" w:author="32.423_CR0115R1_(Rel-16)_TM_SBMA, OAM_RTT" w:date="2020-07-06T10:41:00Z">
            <w:rPr>
              <w:rFonts w:ascii="Calibri" w:hAnsi="Calibri"/>
              <w:sz w:val="22"/>
              <w:szCs w:val="22"/>
              <w:lang w:eastAsia="en-GB"/>
            </w:rPr>
          </w:rPrChange>
        </w:rPr>
      </w:pPr>
      <w:r w:rsidRPr="004C2BE0">
        <w:rPr>
          <w:lang w:val="fr-FR" w:eastAsia="zh-CN"/>
          <w:rPrChange w:id="3045" w:author="32.423_CR0115R1_(Rel-16)_TM_SBMA, OAM_RTT" w:date="2020-07-06T10:41:00Z">
            <w:rPr>
              <w:lang w:eastAsia="zh-CN"/>
            </w:rPr>
          </w:rPrChange>
        </w:rPr>
        <w:t>5.3.22</w:t>
      </w:r>
      <w:r w:rsidRPr="004C2BE0">
        <w:rPr>
          <w:lang w:val="fr-FR"/>
          <w:rPrChange w:id="3046" w:author="32.423_CR0115R1_(Rel-16)_TM_SBMA, OAM_RTT" w:date="2020-07-06T10:41:00Z">
            <w:rPr/>
          </w:rPrChange>
        </w:rPr>
        <w:t>.2</w:t>
      </w:r>
      <w:r w:rsidRPr="004C2BE0">
        <w:rPr>
          <w:rFonts w:ascii="Calibri" w:hAnsi="Calibri"/>
          <w:sz w:val="22"/>
          <w:szCs w:val="22"/>
          <w:lang w:val="fr-FR" w:eastAsia="en-GB"/>
          <w:rPrChange w:id="3047" w:author="32.423_CR0115R1_(Rel-16)_TM_SBMA, OAM_RTT" w:date="2020-07-06T10:41:00Z">
            <w:rPr>
              <w:rFonts w:ascii="Calibri" w:hAnsi="Calibri"/>
              <w:sz w:val="22"/>
              <w:szCs w:val="22"/>
              <w:lang w:eastAsia="en-GB"/>
            </w:rPr>
          </w:rPrChange>
        </w:rPr>
        <w:tab/>
      </w:r>
      <w:r w:rsidRPr="004C2BE0">
        <w:rPr>
          <w:lang w:val="fr-FR"/>
          <w:rPrChange w:id="3048" w:author="32.423_CR0115R1_(Rel-16)_TM_SBMA, OAM_RTT" w:date="2020-07-06T10:41:00Z">
            <w:rPr/>
          </w:rPrChange>
        </w:rPr>
        <w:t>Attributes</w:t>
      </w:r>
      <w:r w:rsidRPr="004C2BE0">
        <w:rPr>
          <w:lang w:val="fr-FR"/>
          <w:rPrChange w:id="3049" w:author="32.423_CR0115R1_(Rel-16)_TM_SBMA, OAM_RTT" w:date="2020-07-06T10:41:00Z">
            <w:rPr/>
          </w:rPrChange>
        </w:rPr>
        <w:tab/>
      </w:r>
      <w:r>
        <w:fldChar w:fldCharType="begin" w:fldLock="1"/>
      </w:r>
      <w:r w:rsidRPr="004C2BE0">
        <w:rPr>
          <w:lang w:val="fr-FR"/>
          <w:rPrChange w:id="3050" w:author="32.423_CR0115R1_(Rel-16)_TM_SBMA, OAM_RTT" w:date="2020-07-06T10:41:00Z">
            <w:rPr/>
          </w:rPrChange>
        </w:rPr>
        <w:instrText xml:space="preserve"> PAGEREF _Toc44341348 \h </w:instrText>
      </w:r>
      <w:r>
        <w:fldChar w:fldCharType="separate"/>
      </w:r>
      <w:r w:rsidRPr="004C2BE0">
        <w:rPr>
          <w:lang w:val="fr-FR"/>
          <w:rPrChange w:id="3051" w:author="32.423_CR0115R1_(Rel-16)_TM_SBMA, OAM_RTT" w:date="2020-07-06T10:41:00Z">
            <w:rPr/>
          </w:rPrChange>
        </w:rPr>
        <w:t>115</w:t>
      </w:r>
      <w:r>
        <w:fldChar w:fldCharType="end"/>
      </w:r>
    </w:p>
    <w:p w:rsidR="002C3AD9" w:rsidRPr="004C2BE0" w:rsidRDefault="002C3AD9">
      <w:pPr>
        <w:pStyle w:val="TOC4"/>
        <w:rPr>
          <w:rFonts w:ascii="Calibri" w:hAnsi="Calibri"/>
          <w:sz w:val="22"/>
          <w:szCs w:val="22"/>
          <w:lang w:val="fr-FR" w:eastAsia="en-GB"/>
          <w:rPrChange w:id="3052" w:author="32.423_CR0115R1_(Rel-16)_TM_SBMA, OAM_RTT" w:date="2020-07-06T10:41:00Z">
            <w:rPr>
              <w:rFonts w:ascii="Calibri" w:hAnsi="Calibri"/>
              <w:sz w:val="22"/>
              <w:szCs w:val="22"/>
              <w:lang w:eastAsia="en-GB"/>
            </w:rPr>
          </w:rPrChange>
        </w:rPr>
      </w:pPr>
      <w:r w:rsidRPr="004C2BE0">
        <w:rPr>
          <w:lang w:val="fr-FR" w:eastAsia="zh-CN"/>
          <w:rPrChange w:id="3053" w:author="32.423_CR0115R1_(Rel-16)_TM_SBMA, OAM_RTT" w:date="2020-07-06T10:41:00Z">
            <w:rPr>
              <w:lang w:eastAsia="zh-CN"/>
            </w:rPr>
          </w:rPrChange>
        </w:rPr>
        <w:t>5</w:t>
      </w:r>
      <w:r w:rsidRPr="004C2BE0">
        <w:rPr>
          <w:lang w:val="fr-FR"/>
          <w:rPrChange w:id="3054" w:author="32.423_CR0115R1_(Rel-16)_TM_SBMA, OAM_RTT" w:date="2020-07-06T10:41:00Z">
            <w:rPr/>
          </w:rPrChange>
        </w:rPr>
        <w:t>.3.22.3</w:t>
      </w:r>
      <w:r w:rsidRPr="004C2BE0">
        <w:rPr>
          <w:rFonts w:ascii="Calibri" w:hAnsi="Calibri"/>
          <w:sz w:val="22"/>
          <w:szCs w:val="22"/>
          <w:lang w:val="fr-FR" w:eastAsia="en-GB"/>
          <w:rPrChange w:id="3055" w:author="32.423_CR0115R1_(Rel-16)_TM_SBMA, OAM_RTT" w:date="2020-07-06T10:41:00Z">
            <w:rPr>
              <w:rFonts w:ascii="Calibri" w:hAnsi="Calibri"/>
              <w:sz w:val="22"/>
              <w:szCs w:val="22"/>
              <w:lang w:eastAsia="en-GB"/>
            </w:rPr>
          </w:rPrChange>
        </w:rPr>
        <w:tab/>
      </w:r>
      <w:r w:rsidRPr="004C2BE0">
        <w:rPr>
          <w:lang w:val="fr-FR"/>
          <w:rPrChange w:id="3056" w:author="32.423_CR0115R1_(Rel-16)_TM_SBMA, OAM_RTT" w:date="2020-07-06T10:41:00Z">
            <w:rPr/>
          </w:rPrChange>
        </w:rPr>
        <w:t>Attribute constraints</w:t>
      </w:r>
      <w:r w:rsidRPr="004C2BE0">
        <w:rPr>
          <w:lang w:val="fr-FR"/>
          <w:rPrChange w:id="3057" w:author="32.423_CR0115R1_(Rel-16)_TM_SBMA, OAM_RTT" w:date="2020-07-06T10:41:00Z">
            <w:rPr/>
          </w:rPrChange>
        </w:rPr>
        <w:tab/>
      </w:r>
      <w:r>
        <w:fldChar w:fldCharType="begin" w:fldLock="1"/>
      </w:r>
      <w:r w:rsidRPr="004C2BE0">
        <w:rPr>
          <w:lang w:val="fr-FR"/>
          <w:rPrChange w:id="3058" w:author="32.423_CR0115R1_(Rel-16)_TM_SBMA, OAM_RTT" w:date="2020-07-06T10:41:00Z">
            <w:rPr/>
          </w:rPrChange>
        </w:rPr>
        <w:instrText xml:space="preserve"> PAGEREF _Toc44341349 \h </w:instrText>
      </w:r>
      <w:r>
        <w:fldChar w:fldCharType="separate"/>
      </w:r>
      <w:r w:rsidRPr="004C2BE0">
        <w:rPr>
          <w:lang w:val="fr-FR"/>
          <w:rPrChange w:id="3059" w:author="32.423_CR0115R1_(Rel-16)_TM_SBMA, OAM_RTT" w:date="2020-07-06T10:41:00Z">
            <w:rPr/>
          </w:rPrChange>
        </w:rPr>
        <w:t>115</w:t>
      </w:r>
      <w:r>
        <w:fldChar w:fldCharType="end"/>
      </w:r>
    </w:p>
    <w:p w:rsidR="002C3AD9" w:rsidRPr="004C2BE0" w:rsidRDefault="002C3AD9">
      <w:pPr>
        <w:pStyle w:val="TOC4"/>
        <w:rPr>
          <w:rFonts w:ascii="Calibri" w:hAnsi="Calibri"/>
          <w:sz w:val="22"/>
          <w:szCs w:val="22"/>
          <w:lang w:val="fr-FR" w:eastAsia="en-GB"/>
          <w:rPrChange w:id="3060" w:author="32.423_CR0115R1_(Rel-16)_TM_SBMA, OAM_RTT" w:date="2020-07-06T10:41:00Z">
            <w:rPr>
              <w:rFonts w:ascii="Calibri" w:hAnsi="Calibri"/>
              <w:sz w:val="22"/>
              <w:szCs w:val="22"/>
              <w:lang w:eastAsia="en-GB"/>
            </w:rPr>
          </w:rPrChange>
        </w:rPr>
      </w:pPr>
      <w:r w:rsidRPr="004C2BE0">
        <w:rPr>
          <w:lang w:val="fr-FR" w:eastAsia="zh-CN"/>
          <w:rPrChange w:id="3061" w:author="32.423_CR0115R1_(Rel-16)_TM_SBMA, OAM_RTT" w:date="2020-07-06T10:41:00Z">
            <w:rPr>
              <w:lang w:eastAsia="zh-CN"/>
            </w:rPr>
          </w:rPrChange>
        </w:rPr>
        <w:t>5</w:t>
      </w:r>
      <w:r w:rsidRPr="004C2BE0">
        <w:rPr>
          <w:lang w:val="fr-FR"/>
          <w:rPrChange w:id="3062" w:author="32.423_CR0115R1_(Rel-16)_TM_SBMA, OAM_RTT" w:date="2020-07-06T10:41:00Z">
            <w:rPr/>
          </w:rPrChange>
        </w:rPr>
        <w:t>.3.22.4</w:t>
      </w:r>
      <w:r w:rsidRPr="004C2BE0">
        <w:rPr>
          <w:rFonts w:ascii="Calibri" w:hAnsi="Calibri"/>
          <w:sz w:val="22"/>
          <w:szCs w:val="22"/>
          <w:lang w:val="fr-FR" w:eastAsia="en-GB"/>
          <w:rPrChange w:id="3063" w:author="32.423_CR0115R1_(Rel-16)_TM_SBMA, OAM_RTT" w:date="2020-07-06T10:41:00Z">
            <w:rPr>
              <w:rFonts w:ascii="Calibri" w:hAnsi="Calibri"/>
              <w:sz w:val="22"/>
              <w:szCs w:val="22"/>
              <w:lang w:eastAsia="en-GB"/>
            </w:rPr>
          </w:rPrChange>
        </w:rPr>
        <w:tab/>
      </w:r>
      <w:r w:rsidRPr="004C2BE0">
        <w:rPr>
          <w:lang w:val="fr-FR"/>
          <w:rPrChange w:id="3064" w:author="32.423_CR0115R1_(Rel-16)_TM_SBMA, OAM_RTT" w:date="2020-07-06T10:41:00Z">
            <w:rPr/>
          </w:rPrChange>
        </w:rPr>
        <w:t>Notifications</w:t>
      </w:r>
      <w:r w:rsidRPr="004C2BE0">
        <w:rPr>
          <w:lang w:val="fr-FR"/>
          <w:rPrChange w:id="3065" w:author="32.423_CR0115R1_(Rel-16)_TM_SBMA, OAM_RTT" w:date="2020-07-06T10:41:00Z">
            <w:rPr/>
          </w:rPrChange>
        </w:rPr>
        <w:tab/>
      </w:r>
      <w:r>
        <w:fldChar w:fldCharType="begin" w:fldLock="1"/>
      </w:r>
      <w:r w:rsidRPr="004C2BE0">
        <w:rPr>
          <w:lang w:val="fr-FR"/>
          <w:rPrChange w:id="3066" w:author="32.423_CR0115R1_(Rel-16)_TM_SBMA, OAM_RTT" w:date="2020-07-06T10:41:00Z">
            <w:rPr/>
          </w:rPrChange>
        </w:rPr>
        <w:instrText xml:space="preserve"> PAGEREF _Toc44341350 \h </w:instrText>
      </w:r>
      <w:r>
        <w:fldChar w:fldCharType="separate"/>
      </w:r>
      <w:r w:rsidRPr="004C2BE0">
        <w:rPr>
          <w:lang w:val="fr-FR"/>
          <w:rPrChange w:id="3067" w:author="32.423_CR0115R1_(Rel-16)_TM_SBMA, OAM_RTT" w:date="2020-07-06T10:41:00Z">
            <w:rPr/>
          </w:rPrChange>
        </w:rPr>
        <w:t>115</w:t>
      </w:r>
      <w:r>
        <w:fldChar w:fldCharType="end"/>
      </w:r>
    </w:p>
    <w:p w:rsidR="002C3AD9" w:rsidRPr="004C2BE0" w:rsidRDefault="002C3AD9">
      <w:pPr>
        <w:pStyle w:val="TOC3"/>
        <w:rPr>
          <w:rFonts w:ascii="Calibri" w:hAnsi="Calibri"/>
          <w:sz w:val="22"/>
          <w:szCs w:val="22"/>
          <w:lang w:val="fr-FR" w:eastAsia="en-GB"/>
          <w:rPrChange w:id="3068" w:author="32.423_CR0115R1_(Rel-16)_TM_SBMA, OAM_RTT" w:date="2020-07-06T10:41:00Z">
            <w:rPr>
              <w:rFonts w:ascii="Calibri" w:hAnsi="Calibri"/>
              <w:sz w:val="22"/>
              <w:szCs w:val="22"/>
              <w:lang w:eastAsia="en-GB"/>
            </w:rPr>
          </w:rPrChange>
        </w:rPr>
      </w:pPr>
      <w:r w:rsidRPr="004C2BE0">
        <w:rPr>
          <w:lang w:val="fr-FR" w:eastAsia="zh-CN"/>
          <w:rPrChange w:id="3069" w:author="32.423_CR0115R1_(Rel-16)_TM_SBMA, OAM_RTT" w:date="2020-07-06T10:41:00Z">
            <w:rPr>
              <w:lang w:eastAsia="zh-CN"/>
            </w:rPr>
          </w:rPrChange>
        </w:rPr>
        <w:t>5.3.23</w:t>
      </w:r>
      <w:r w:rsidRPr="004C2BE0">
        <w:rPr>
          <w:rFonts w:ascii="Calibri" w:hAnsi="Calibri"/>
          <w:sz w:val="22"/>
          <w:szCs w:val="22"/>
          <w:lang w:val="fr-FR" w:eastAsia="en-GB"/>
          <w:rPrChange w:id="3070" w:author="32.423_CR0115R1_(Rel-16)_TM_SBMA, OAM_RTT" w:date="2020-07-06T10:41:00Z">
            <w:rPr>
              <w:rFonts w:ascii="Calibri" w:hAnsi="Calibri"/>
              <w:sz w:val="22"/>
              <w:szCs w:val="22"/>
              <w:lang w:eastAsia="en-GB"/>
            </w:rPr>
          </w:rPrChange>
        </w:rPr>
        <w:tab/>
      </w:r>
      <w:r w:rsidRPr="004C2BE0">
        <w:rPr>
          <w:rFonts w:ascii="Courier New" w:hAnsi="Courier New"/>
          <w:lang w:val="fr-FR" w:eastAsia="zh-CN"/>
          <w:rPrChange w:id="3071" w:author="32.423_CR0115R1_(Rel-16)_TM_SBMA, OAM_RTT" w:date="2020-07-06T10:41:00Z">
            <w:rPr>
              <w:rFonts w:ascii="Courier New" w:hAnsi="Courier New"/>
              <w:lang w:eastAsia="zh-CN"/>
            </w:rPr>
          </w:rPrChange>
        </w:rPr>
        <w:t>EP_N6</w:t>
      </w:r>
      <w:r w:rsidRPr="004C2BE0">
        <w:rPr>
          <w:lang w:val="fr-FR"/>
          <w:rPrChange w:id="3072" w:author="32.423_CR0115R1_(Rel-16)_TM_SBMA, OAM_RTT" w:date="2020-07-06T10:41:00Z">
            <w:rPr/>
          </w:rPrChange>
        </w:rPr>
        <w:tab/>
      </w:r>
      <w:r>
        <w:fldChar w:fldCharType="begin" w:fldLock="1"/>
      </w:r>
      <w:r w:rsidRPr="004C2BE0">
        <w:rPr>
          <w:lang w:val="fr-FR"/>
          <w:rPrChange w:id="3073" w:author="32.423_CR0115R1_(Rel-16)_TM_SBMA, OAM_RTT" w:date="2020-07-06T10:41:00Z">
            <w:rPr/>
          </w:rPrChange>
        </w:rPr>
        <w:instrText xml:space="preserve"> PAGEREF _Toc44341351 \h </w:instrText>
      </w:r>
      <w:r>
        <w:fldChar w:fldCharType="separate"/>
      </w:r>
      <w:r w:rsidRPr="004C2BE0">
        <w:rPr>
          <w:lang w:val="fr-FR"/>
          <w:rPrChange w:id="3074" w:author="32.423_CR0115R1_(Rel-16)_TM_SBMA, OAM_RTT" w:date="2020-07-06T10:41:00Z">
            <w:rPr/>
          </w:rPrChange>
        </w:rPr>
        <w:t>115</w:t>
      </w:r>
      <w:r>
        <w:fldChar w:fldCharType="end"/>
      </w:r>
    </w:p>
    <w:p w:rsidR="002C3AD9" w:rsidRPr="004C2BE0" w:rsidRDefault="002C3AD9">
      <w:pPr>
        <w:pStyle w:val="TOC4"/>
        <w:rPr>
          <w:rFonts w:ascii="Calibri" w:hAnsi="Calibri"/>
          <w:sz w:val="22"/>
          <w:szCs w:val="22"/>
          <w:lang w:val="fr-FR" w:eastAsia="en-GB"/>
          <w:rPrChange w:id="3075" w:author="32.423_CR0115R1_(Rel-16)_TM_SBMA, OAM_RTT" w:date="2020-07-06T10:41:00Z">
            <w:rPr>
              <w:rFonts w:ascii="Calibri" w:hAnsi="Calibri"/>
              <w:sz w:val="22"/>
              <w:szCs w:val="22"/>
              <w:lang w:eastAsia="en-GB"/>
            </w:rPr>
          </w:rPrChange>
        </w:rPr>
      </w:pPr>
      <w:r w:rsidRPr="004C2BE0">
        <w:rPr>
          <w:lang w:val="fr-FR" w:eastAsia="zh-CN"/>
          <w:rPrChange w:id="3076" w:author="32.423_CR0115R1_(Rel-16)_TM_SBMA, OAM_RTT" w:date="2020-07-06T10:41:00Z">
            <w:rPr>
              <w:lang w:eastAsia="zh-CN"/>
            </w:rPr>
          </w:rPrChange>
        </w:rPr>
        <w:t>5.3.23</w:t>
      </w:r>
      <w:r w:rsidRPr="004C2BE0">
        <w:rPr>
          <w:lang w:val="fr-FR"/>
          <w:rPrChange w:id="3077" w:author="32.423_CR0115R1_(Rel-16)_TM_SBMA, OAM_RTT" w:date="2020-07-06T10:41:00Z">
            <w:rPr/>
          </w:rPrChange>
        </w:rPr>
        <w:t>.1</w:t>
      </w:r>
      <w:r w:rsidRPr="004C2BE0">
        <w:rPr>
          <w:rFonts w:ascii="Calibri" w:hAnsi="Calibri"/>
          <w:sz w:val="22"/>
          <w:szCs w:val="22"/>
          <w:lang w:val="fr-FR" w:eastAsia="en-GB"/>
          <w:rPrChange w:id="3078" w:author="32.423_CR0115R1_(Rel-16)_TM_SBMA, OAM_RTT" w:date="2020-07-06T10:41:00Z">
            <w:rPr>
              <w:rFonts w:ascii="Calibri" w:hAnsi="Calibri"/>
              <w:sz w:val="22"/>
              <w:szCs w:val="22"/>
              <w:lang w:eastAsia="en-GB"/>
            </w:rPr>
          </w:rPrChange>
        </w:rPr>
        <w:tab/>
      </w:r>
      <w:r w:rsidRPr="004C2BE0">
        <w:rPr>
          <w:lang w:val="fr-FR"/>
          <w:rPrChange w:id="3079" w:author="32.423_CR0115R1_(Rel-16)_TM_SBMA, OAM_RTT" w:date="2020-07-06T10:41:00Z">
            <w:rPr/>
          </w:rPrChange>
        </w:rPr>
        <w:t>Definition</w:t>
      </w:r>
      <w:r w:rsidRPr="004C2BE0">
        <w:rPr>
          <w:lang w:val="fr-FR"/>
          <w:rPrChange w:id="3080" w:author="32.423_CR0115R1_(Rel-16)_TM_SBMA, OAM_RTT" w:date="2020-07-06T10:41:00Z">
            <w:rPr/>
          </w:rPrChange>
        </w:rPr>
        <w:tab/>
      </w:r>
      <w:r>
        <w:fldChar w:fldCharType="begin" w:fldLock="1"/>
      </w:r>
      <w:r w:rsidRPr="004C2BE0">
        <w:rPr>
          <w:lang w:val="fr-FR"/>
          <w:rPrChange w:id="3081" w:author="32.423_CR0115R1_(Rel-16)_TM_SBMA, OAM_RTT" w:date="2020-07-06T10:41:00Z">
            <w:rPr/>
          </w:rPrChange>
        </w:rPr>
        <w:instrText xml:space="preserve"> PAGEREF _Toc44341352 \h </w:instrText>
      </w:r>
      <w:r>
        <w:fldChar w:fldCharType="separate"/>
      </w:r>
      <w:r w:rsidRPr="004C2BE0">
        <w:rPr>
          <w:lang w:val="fr-FR"/>
          <w:rPrChange w:id="3082" w:author="32.423_CR0115R1_(Rel-16)_TM_SBMA, OAM_RTT" w:date="2020-07-06T10:41:00Z">
            <w:rPr/>
          </w:rPrChange>
        </w:rPr>
        <w:t>115</w:t>
      </w:r>
      <w:r>
        <w:fldChar w:fldCharType="end"/>
      </w:r>
    </w:p>
    <w:p w:rsidR="002C3AD9" w:rsidRPr="004C2BE0" w:rsidRDefault="002C3AD9">
      <w:pPr>
        <w:pStyle w:val="TOC4"/>
        <w:rPr>
          <w:rFonts w:ascii="Calibri" w:hAnsi="Calibri"/>
          <w:sz w:val="22"/>
          <w:szCs w:val="22"/>
          <w:lang w:val="fr-FR" w:eastAsia="en-GB"/>
          <w:rPrChange w:id="3083" w:author="32.423_CR0115R1_(Rel-16)_TM_SBMA, OAM_RTT" w:date="2020-07-06T10:41:00Z">
            <w:rPr>
              <w:rFonts w:ascii="Calibri" w:hAnsi="Calibri"/>
              <w:sz w:val="22"/>
              <w:szCs w:val="22"/>
              <w:lang w:eastAsia="en-GB"/>
            </w:rPr>
          </w:rPrChange>
        </w:rPr>
      </w:pPr>
      <w:r w:rsidRPr="004C2BE0">
        <w:rPr>
          <w:lang w:val="fr-FR" w:eastAsia="zh-CN"/>
          <w:rPrChange w:id="3084" w:author="32.423_CR0115R1_(Rel-16)_TM_SBMA, OAM_RTT" w:date="2020-07-06T10:41:00Z">
            <w:rPr>
              <w:lang w:eastAsia="zh-CN"/>
            </w:rPr>
          </w:rPrChange>
        </w:rPr>
        <w:t>5.3.23</w:t>
      </w:r>
      <w:r w:rsidRPr="004C2BE0">
        <w:rPr>
          <w:lang w:val="fr-FR"/>
          <w:rPrChange w:id="3085" w:author="32.423_CR0115R1_(Rel-16)_TM_SBMA, OAM_RTT" w:date="2020-07-06T10:41:00Z">
            <w:rPr/>
          </w:rPrChange>
        </w:rPr>
        <w:t>.2</w:t>
      </w:r>
      <w:r w:rsidRPr="004C2BE0">
        <w:rPr>
          <w:rFonts w:ascii="Calibri" w:hAnsi="Calibri"/>
          <w:sz w:val="22"/>
          <w:szCs w:val="22"/>
          <w:lang w:val="fr-FR" w:eastAsia="en-GB"/>
          <w:rPrChange w:id="3086" w:author="32.423_CR0115R1_(Rel-16)_TM_SBMA, OAM_RTT" w:date="2020-07-06T10:41:00Z">
            <w:rPr>
              <w:rFonts w:ascii="Calibri" w:hAnsi="Calibri"/>
              <w:sz w:val="22"/>
              <w:szCs w:val="22"/>
              <w:lang w:eastAsia="en-GB"/>
            </w:rPr>
          </w:rPrChange>
        </w:rPr>
        <w:tab/>
      </w:r>
      <w:r w:rsidRPr="004C2BE0">
        <w:rPr>
          <w:lang w:val="fr-FR"/>
          <w:rPrChange w:id="3087" w:author="32.423_CR0115R1_(Rel-16)_TM_SBMA, OAM_RTT" w:date="2020-07-06T10:41:00Z">
            <w:rPr/>
          </w:rPrChange>
        </w:rPr>
        <w:t>Attributes</w:t>
      </w:r>
      <w:r w:rsidRPr="004C2BE0">
        <w:rPr>
          <w:lang w:val="fr-FR"/>
          <w:rPrChange w:id="3088" w:author="32.423_CR0115R1_(Rel-16)_TM_SBMA, OAM_RTT" w:date="2020-07-06T10:41:00Z">
            <w:rPr/>
          </w:rPrChange>
        </w:rPr>
        <w:tab/>
      </w:r>
      <w:r>
        <w:fldChar w:fldCharType="begin" w:fldLock="1"/>
      </w:r>
      <w:r w:rsidRPr="004C2BE0">
        <w:rPr>
          <w:lang w:val="fr-FR"/>
          <w:rPrChange w:id="3089" w:author="32.423_CR0115R1_(Rel-16)_TM_SBMA, OAM_RTT" w:date="2020-07-06T10:41:00Z">
            <w:rPr/>
          </w:rPrChange>
        </w:rPr>
        <w:instrText xml:space="preserve"> PAGEREF _Toc44341353 \h </w:instrText>
      </w:r>
      <w:r>
        <w:fldChar w:fldCharType="separate"/>
      </w:r>
      <w:r w:rsidRPr="004C2BE0">
        <w:rPr>
          <w:lang w:val="fr-FR"/>
          <w:rPrChange w:id="3090" w:author="32.423_CR0115R1_(Rel-16)_TM_SBMA, OAM_RTT" w:date="2020-07-06T10:41:00Z">
            <w:rPr/>
          </w:rPrChange>
        </w:rPr>
        <w:t>115</w:t>
      </w:r>
      <w:r>
        <w:fldChar w:fldCharType="end"/>
      </w:r>
    </w:p>
    <w:p w:rsidR="002C3AD9" w:rsidRPr="004C2BE0" w:rsidRDefault="002C3AD9">
      <w:pPr>
        <w:pStyle w:val="TOC4"/>
        <w:rPr>
          <w:rFonts w:ascii="Calibri" w:hAnsi="Calibri"/>
          <w:sz w:val="22"/>
          <w:szCs w:val="22"/>
          <w:lang w:val="fr-FR" w:eastAsia="en-GB"/>
          <w:rPrChange w:id="3091" w:author="32.423_CR0115R1_(Rel-16)_TM_SBMA, OAM_RTT" w:date="2020-07-06T10:41:00Z">
            <w:rPr>
              <w:rFonts w:ascii="Calibri" w:hAnsi="Calibri"/>
              <w:sz w:val="22"/>
              <w:szCs w:val="22"/>
              <w:lang w:eastAsia="en-GB"/>
            </w:rPr>
          </w:rPrChange>
        </w:rPr>
      </w:pPr>
      <w:r w:rsidRPr="004C2BE0">
        <w:rPr>
          <w:lang w:val="fr-FR" w:eastAsia="zh-CN"/>
          <w:rPrChange w:id="3092" w:author="32.423_CR0115R1_(Rel-16)_TM_SBMA, OAM_RTT" w:date="2020-07-06T10:41:00Z">
            <w:rPr>
              <w:lang w:eastAsia="zh-CN"/>
            </w:rPr>
          </w:rPrChange>
        </w:rPr>
        <w:t>5</w:t>
      </w:r>
      <w:r w:rsidRPr="004C2BE0">
        <w:rPr>
          <w:lang w:val="fr-FR"/>
          <w:rPrChange w:id="3093" w:author="32.423_CR0115R1_(Rel-16)_TM_SBMA, OAM_RTT" w:date="2020-07-06T10:41:00Z">
            <w:rPr/>
          </w:rPrChange>
        </w:rPr>
        <w:t>.3.23.3</w:t>
      </w:r>
      <w:r w:rsidRPr="004C2BE0">
        <w:rPr>
          <w:rFonts w:ascii="Calibri" w:hAnsi="Calibri"/>
          <w:sz w:val="22"/>
          <w:szCs w:val="22"/>
          <w:lang w:val="fr-FR" w:eastAsia="en-GB"/>
          <w:rPrChange w:id="3094" w:author="32.423_CR0115R1_(Rel-16)_TM_SBMA, OAM_RTT" w:date="2020-07-06T10:41:00Z">
            <w:rPr>
              <w:rFonts w:ascii="Calibri" w:hAnsi="Calibri"/>
              <w:sz w:val="22"/>
              <w:szCs w:val="22"/>
              <w:lang w:eastAsia="en-GB"/>
            </w:rPr>
          </w:rPrChange>
        </w:rPr>
        <w:tab/>
      </w:r>
      <w:r w:rsidRPr="004C2BE0">
        <w:rPr>
          <w:lang w:val="fr-FR"/>
          <w:rPrChange w:id="3095" w:author="32.423_CR0115R1_(Rel-16)_TM_SBMA, OAM_RTT" w:date="2020-07-06T10:41:00Z">
            <w:rPr/>
          </w:rPrChange>
        </w:rPr>
        <w:t>Attribute constraints</w:t>
      </w:r>
      <w:r w:rsidRPr="004C2BE0">
        <w:rPr>
          <w:lang w:val="fr-FR"/>
          <w:rPrChange w:id="3096" w:author="32.423_CR0115R1_(Rel-16)_TM_SBMA, OAM_RTT" w:date="2020-07-06T10:41:00Z">
            <w:rPr/>
          </w:rPrChange>
        </w:rPr>
        <w:tab/>
      </w:r>
      <w:r>
        <w:fldChar w:fldCharType="begin" w:fldLock="1"/>
      </w:r>
      <w:r w:rsidRPr="004C2BE0">
        <w:rPr>
          <w:lang w:val="fr-FR"/>
          <w:rPrChange w:id="3097" w:author="32.423_CR0115R1_(Rel-16)_TM_SBMA, OAM_RTT" w:date="2020-07-06T10:41:00Z">
            <w:rPr/>
          </w:rPrChange>
        </w:rPr>
        <w:instrText xml:space="preserve"> PAGEREF _Toc44341354 \h </w:instrText>
      </w:r>
      <w:r>
        <w:fldChar w:fldCharType="separate"/>
      </w:r>
      <w:r w:rsidRPr="004C2BE0">
        <w:rPr>
          <w:lang w:val="fr-FR"/>
          <w:rPrChange w:id="3098" w:author="32.423_CR0115R1_(Rel-16)_TM_SBMA, OAM_RTT" w:date="2020-07-06T10:41:00Z">
            <w:rPr/>
          </w:rPrChange>
        </w:rPr>
        <w:t>115</w:t>
      </w:r>
      <w:r>
        <w:fldChar w:fldCharType="end"/>
      </w:r>
    </w:p>
    <w:p w:rsidR="002C3AD9" w:rsidRPr="004C2BE0" w:rsidRDefault="002C3AD9">
      <w:pPr>
        <w:pStyle w:val="TOC4"/>
        <w:rPr>
          <w:rFonts w:ascii="Calibri" w:hAnsi="Calibri"/>
          <w:sz w:val="22"/>
          <w:szCs w:val="22"/>
          <w:lang w:val="fr-FR" w:eastAsia="en-GB"/>
          <w:rPrChange w:id="3099" w:author="32.423_CR0115R1_(Rel-16)_TM_SBMA, OAM_RTT" w:date="2020-07-06T10:41:00Z">
            <w:rPr>
              <w:rFonts w:ascii="Calibri" w:hAnsi="Calibri"/>
              <w:sz w:val="22"/>
              <w:szCs w:val="22"/>
              <w:lang w:eastAsia="en-GB"/>
            </w:rPr>
          </w:rPrChange>
        </w:rPr>
      </w:pPr>
      <w:r w:rsidRPr="004C2BE0">
        <w:rPr>
          <w:lang w:val="fr-FR" w:eastAsia="zh-CN"/>
          <w:rPrChange w:id="3100" w:author="32.423_CR0115R1_(Rel-16)_TM_SBMA, OAM_RTT" w:date="2020-07-06T10:41:00Z">
            <w:rPr>
              <w:lang w:eastAsia="zh-CN"/>
            </w:rPr>
          </w:rPrChange>
        </w:rPr>
        <w:t>5</w:t>
      </w:r>
      <w:r w:rsidRPr="004C2BE0">
        <w:rPr>
          <w:lang w:val="fr-FR"/>
          <w:rPrChange w:id="3101" w:author="32.423_CR0115R1_(Rel-16)_TM_SBMA, OAM_RTT" w:date="2020-07-06T10:41:00Z">
            <w:rPr/>
          </w:rPrChange>
        </w:rPr>
        <w:t>.3.23.4</w:t>
      </w:r>
      <w:r w:rsidRPr="004C2BE0">
        <w:rPr>
          <w:rFonts w:ascii="Calibri" w:hAnsi="Calibri"/>
          <w:sz w:val="22"/>
          <w:szCs w:val="22"/>
          <w:lang w:val="fr-FR" w:eastAsia="en-GB"/>
          <w:rPrChange w:id="3102" w:author="32.423_CR0115R1_(Rel-16)_TM_SBMA, OAM_RTT" w:date="2020-07-06T10:41:00Z">
            <w:rPr>
              <w:rFonts w:ascii="Calibri" w:hAnsi="Calibri"/>
              <w:sz w:val="22"/>
              <w:szCs w:val="22"/>
              <w:lang w:eastAsia="en-GB"/>
            </w:rPr>
          </w:rPrChange>
        </w:rPr>
        <w:tab/>
      </w:r>
      <w:r w:rsidRPr="004C2BE0">
        <w:rPr>
          <w:lang w:val="fr-FR"/>
          <w:rPrChange w:id="3103" w:author="32.423_CR0115R1_(Rel-16)_TM_SBMA, OAM_RTT" w:date="2020-07-06T10:41:00Z">
            <w:rPr/>
          </w:rPrChange>
        </w:rPr>
        <w:t>Notifications</w:t>
      </w:r>
      <w:r w:rsidRPr="004C2BE0">
        <w:rPr>
          <w:lang w:val="fr-FR"/>
          <w:rPrChange w:id="3104" w:author="32.423_CR0115R1_(Rel-16)_TM_SBMA, OAM_RTT" w:date="2020-07-06T10:41:00Z">
            <w:rPr/>
          </w:rPrChange>
        </w:rPr>
        <w:tab/>
      </w:r>
      <w:r>
        <w:fldChar w:fldCharType="begin" w:fldLock="1"/>
      </w:r>
      <w:r w:rsidRPr="004C2BE0">
        <w:rPr>
          <w:lang w:val="fr-FR"/>
          <w:rPrChange w:id="3105" w:author="32.423_CR0115R1_(Rel-16)_TM_SBMA, OAM_RTT" w:date="2020-07-06T10:41:00Z">
            <w:rPr/>
          </w:rPrChange>
        </w:rPr>
        <w:instrText xml:space="preserve"> PAGEREF _Toc44341355 \h </w:instrText>
      </w:r>
      <w:r>
        <w:fldChar w:fldCharType="separate"/>
      </w:r>
      <w:r w:rsidRPr="004C2BE0">
        <w:rPr>
          <w:lang w:val="fr-FR"/>
          <w:rPrChange w:id="3106" w:author="32.423_CR0115R1_(Rel-16)_TM_SBMA, OAM_RTT" w:date="2020-07-06T10:41:00Z">
            <w:rPr/>
          </w:rPrChange>
        </w:rPr>
        <w:t>115</w:t>
      </w:r>
      <w:r>
        <w:fldChar w:fldCharType="end"/>
      </w:r>
    </w:p>
    <w:p w:rsidR="002C3AD9" w:rsidRPr="004C2BE0" w:rsidRDefault="002C3AD9">
      <w:pPr>
        <w:pStyle w:val="TOC3"/>
        <w:rPr>
          <w:rFonts w:ascii="Calibri" w:hAnsi="Calibri"/>
          <w:sz w:val="22"/>
          <w:szCs w:val="22"/>
          <w:lang w:val="fr-FR" w:eastAsia="en-GB"/>
          <w:rPrChange w:id="3107" w:author="32.423_CR0115R1_(Rel-16)_TM_SBMA, OAM_RTT" w:date="2020-07-06T10:41:00Z">
            <w:rPr>
              <w:rFonts w:ascii="Calibri" w:hAnsi="Calibri"/>
              <w:sz w:val="22"/>
              <w:szCs w:val="22"/>
              <w:lang w:eastAsia="en-GB"/>
            </w:rPr>
          </w:rPrChange>
        </w:rPr>
      </w:pPr>
      <w:r w:rsidRPr="004C2BE0">
        <w:rPr>
          <w:lang w:val="fr-FR" w:eastAsia="zh-CN"/>
          <w:rPrChange w:id="3108" w:author="32.423_CR0115R1_(Rel-16)_TM_SBMA, OAM_RTT" w:date="2020-07-06T10:41:00Z">
            <w:rPr>
              <w:lang w:eastAsia="zh-CN"/>
            </w:rPr>
          </w:rPrChange>
        </w:rPr>
        <w:t>5.3.24</w:t>
      </w:r>
      <w:r w:rsidRPr="004C2BE0">
        <w:rPr>
          <w:rFonts w:ascii="Calibri" w:hAnsi="Calibri"/>
          <w:sz w:val="22"/>
          <w:szCs w:val="22"/>
          <w:lang w:val="fr-FR" w:eastAsia="en-GB"/>
          <w:rPrChange w:id="3109" w:author="32.423_CR0115R1_(Rel-16)_TM_SBMA, OAM_RTT" w:date="2020-07-06T10:41:00Z">
            <w:rPr>
              <w:rFonts w:ascii="Calibri" w:hAnsi="Calibri"/>
              <w:sz w:val="22"/>
              <w:szCs w:val="22"/>
              <w:lang w:eastAsia="en-GB"/>
            </w:rPr>
          </w:rPrChange>
        </w:rPr>
        <w:tab/>
      </w:r>
      <w:r w:rsidRPr="004C2BE0">
        <w:rPr>
          <w:rFonts w:ascii="Courier New" w:hAnsi="Courier New"/>
          <w:lang w:val="fr-FR" w:eastAsia="zh-CN"/>
          <w:rPrChange w:id="3110" w:author="32.423_CR0115R1_(Rel-16)_TM_SBMA, OAM_RTT" w:date="2020-07-06T10:41:00Z">
            <w:rPr>
              <w:rFonts w:ascii="Courier New" w:hAnsi="Courier New"/>
              <w:lang w:eastAsia="zh-CN"/>
            </w:rPr>
          </w:rPrChange>
        </w:rPr>
        <w:t>EP_N7</w:t>
      </w:r>
      <w:r w:rsidRPr="004C2BE0">
        <w:rPr>
          <w:lang w:val="fr-FR"/>
          <w:rPrChange w:id="3111" w:author="32.423_CR0115R1_(Rel-16)_TM_SBMA, OAM_RTT" w:date="2020-07-06T10:41:00Z">
            <w:rPr/>
          </w:rPrChange>
        </w:rPr>
        <w:tab/>
      </w:r>
      <w:r>
        <w:fldChar w:fldCharType="begin" w:fldLock="1"/>
      </w:r>
      <w:r w:rsidRPr="004C2BE0">
        <w:rPr>
          <w:lang w:val="fr-FR"/>
          <w:rPrChange w:id="3112" w:author="32.423_CR0115R1_(Rel-16)_TM_SBMA, OAM_RTT" w:date="2020-07-06T10:41:00Z">
            <w:rPr/>
          </w:rPrChange>
        </w:rPr>
        <w:instrText xml:space="preserve"> PAGEREF _Toc44341356 \h </w:instrText>
      </w:r>
      <w:r>
        <w:fldChar w:fldCharType="separate"/>
      </w:r>
      <w:r w:rsidRPr="004C2BE0">
        <w:rPr>
          <w:lang w:val="fr-FR"/>
          <w:rPrChange w:id="3113" w:author="32.423_CR0115R1_(Rel-16)_TM_SBMA, OAM_RTT" w:date="2020-07-06T10:41:00Z">
            <w:rPr/>
          </w:rPrChange>
        </w:rPr>
        <w:t>115</w:t>
      </w:r>
      <w:r>
        <w:fldChar w:fldCharType="end"/>
      </w:r>
    </w:p>
    <w:p w:rsidR="002C3AD9" w:rsidRPr="004C2BE0" w:rsidRDefault="002C3AD9">
      <w:pPr>
        <w:pStyle w:val="TOC4"/>
        <w:rPr>
          <w:rFonts w:ascii="Calibri" w:hAnsi="Calibri"/>
          <w:sz w:val="22"/>
          <w:szCs w:val="22"/>
          <w:lang w:val="fr-FR" w:eastAsia="en-GB"/>
          <w:rPrChange w:id="3114" w:author="32.423_CR0115R1_(Rel-16)_TM_SBMA, OAM_RTT" w:date="2020-07-06T10:41:00Z">
            <w:rPr>
              <w:rFonts w:ascii="Calibri" w:hAnsi="Calibri"/>
              <w:sz w:val="22"/>
              <w:szCs w:val="22"/>
              <w:lang w:eastAsia="en-GB"/>
            </w:rPr>
          </w:rPrChange>
        </w:rPr>
      </w:pPr>
      <w:r w:rsidRPr="004C2BE0">
        <w:rPr>
          <w:lang w:val="fr-FR" w:eastAsia="zh-CN"/>
          <w:rPrChange w:id="3115" w:author="32.423_CR0115R1_(Rel-16)_TM_SBMA, OAM_RTT" w:date="2020-07-06T10:41:00Z">
            <w:rPr>
              <w:lang w:eastAsia="zh-CN"/>
            </w:rPr>
          </w:rPrChange>
        </w:rPr>
        <w:t>5.3.24.</w:t>
      </w:r>
      <w:r w:rsidRPr="004C2BE0">
        <w:rPr>
          <w:lang w:val="fr-FR"/>
          <w:rPrChange w:id="3116" w:author="32.423_CR0115R1_(Rel-16)_TM_SBMA, OAM_RTT" w:date="2020-07-06T10:41:00Z">
            <w:rPr/>
          </w:rPrChange>
        </w:rPr>
        <w:t>1</w:t>
      </w:r>
      <w:r w:rsidRPr="004C2BE0">
        <w:rPr>
          <w:rFonts w:ascii="Calibri" w:hAnsi="Calibri"/>
          <w:sz w:val="22"/>
          <w:szCs w:val="22"/>
          <w:lang w:val="fr-FR" w:eastAsia="en-GB"/>
          <w:rPrChange w:id="3117" w:author="32.423_CR0115R1_(Rel-16)_TM_SBMA, OAM_RTT" w:date="2020-07-06T10:41:00Z">
            <w:rPr>
              <w:rFonts w:ascii="Calibri" w:hAnsi="Calibri"/>
              <w:sz w:val="22"/>
              <w:szCs w:val="22"/>
              <w:lang w:eastAsia="en-GB"/>
            </w:rPr>
          </w:rPrChange>
        </w:rPr>
        <w:tab/>
      </w:r>
      <w:r w:rsidRPr="004C2BE0">
        <w:rPr>
          <w:lang w:val="fr-FR"/>
          <w:rPrChange w:id="3118" w:author="32.423_CR0115R1_(Rel-16)_TM_SBMA, OAM_RTT" w:date="2020-07-06T10:41:00Z">
            <w:rPr/>
          </w:rPrChange>
        </w:rPr>
        <w:t>Definition</w:t>
      </w:r>
      <w:r w:rsidRPr="004C2BE0">
        <w:rPr>
          <w:lang w:val="fr-FR"/>
          <w:rPrChange w:id="3119" w:author="32.423_CR0115R1_(Rel-16)_TM_SBMA, OAM_RTT" w:date="2020-07-06T10:41:00Z">
            <w:rPr/>
          </w:rPrChange>
        </w:rPr>
        <w:tab/>
      </w:r>
      <w:r>
        <w:fldChar w:fldCharType="begin" w:fldLock="1"/>
      </w:r>
      <w:r w:rsidRPr="004C2BE0">
        <w:rPr>
          <w:lang w:val="fr-FR"/>
          <w:rPrChange w:id="3120" w:author="32.423_CR0115R1_(Rel-16)_TM_SBMA, OAM_RTT" w:date="2020-07-06T10:41:00Z">
            <w:rPr/>
          </w:rPrChange>
        </w:rPr>
        <w:instrText xml:space="preserve"> PAGEREF _Toc44341357 \h </w:instrText>
      </w:r>
      <w:r>
        <w:fldChar w:fldCharType="separate"/>
      </w:r>
      <w:r w:rsidRPr="004C2BE0">
        <w:rPr>
          <w:lang w:val="fr-FR"/>
          <w:rPrChange w:id="3121" w:author="32.423_CR0115R1_(Rel-16)_TM_SBMA, OAM_RTT" w:date="2020-07-06T10:41:00Z">
            <w:rPr/>
          </w:rPrChange>
        </w:rPr>
        <w:t>115</w:t>
      </w:r>
      <w:r>
        <w:fldChar w:fldCharType="end"/>
      </w:r>
    </w:p>
    <w:p w:rsidR="002C3AD9" w:rsidRPr="004C2BE0" w:rsidRDefault="002C3AD9">
      <w:pPr>
        <w:pStyle w:val="TOC4"/>
        <w:rPr>
          <w:rFonts w:ascii="Calibri" w:hAnsi="Calibri"/>
          <w:sz w:val="22"/>
          <w:szCs w:val="22"/>
          <w:lang w:val="fr-FR" w:eastAsia="en-GB"/>
          <w:rPrChange w:id="3122" w:author="32.423_CR0115R1_(Rel-16)_TM_SBMA, OAM_RTT" w:date="2020-07-06T10:41:00Z">
            <w:rPr>
              <w:rFonts w:ascii="Calibri" w:hAnsi="Calibri"/>
              <w:sz w:val="22"/>
              <w:szCs w:val="22"/>
              <w:lang w:eastAsia="en-GB"/>
            </w:rPr>
          </w:rPrChange>
        </w:rPr>
      </w:pPr>
      <w:r w:rsidRPr="004C2BE0">
        <w:rPr>
          <w:lang w:val="fr-FR" w:eastAsia="zh-CN"/>
          <w:rPrChange w:id="3123" w:author="32.423_CR0115R1_(Rel-16)_TM_SBMA, OAM_RTT" w:date="2020-07-06T10:41:00Z">
            <w:rPr>
              <w:lang w:eastAsia="zh-CN"/>
            </w:rPr>
          </w:rPrChange>
        </w:rPr>
        <w:t>5.3.24</w:t>
      </w:r>
      <w:r w:rsidRPr="004C2BE0">
        <w:rPr>
          <w:lang w:val="fr-FR"/>
          <w:rPrChange w:id="3124" w:author="32.423_CR0115R1_(Rel-16)_TM_SBMA, OAM_RTT" w:date="2020-07-06T10:41:00Z">
            <w:rPr/>
          </w:rPrChange>
        </w:rPr>
        <w:t>.2</w:t>
      </w:r>
      <w:r w:rsidRPr="004C2BE0">
        <w:rPr>
          <w:rFonts w:ascii="Calibri" w:hAnsi="Calibri"/>
          <w:sz w:val="22"/>
          <w:szCs w:val="22"/>
          <w:lang w:val="fr-FR" w:eastAsia="en-GB"/>
          <w:rPrChange w:id="3125" w:author="32.423_CR0115R1_(Rel-16)_TM_SBMA, OAM_RTT" w:date="2020-07-06T10:41:00Z">
            <w:rPr>
              <w:rFonts w:ascii="Calibri" w:hAnsi="Calibri"/>
              <w:sz w:val="22"/>
              <w:szCs w:val="22"/>
              <w:lang w:eastAsia="en-GB"/>
            </w:rPr>
          </w:rPrChange>
        </w:rPr>
        <w:tab/>
      </w:r>
      <w:r w:rsidRPr="004C2BE0">
        <w:rPr>
          <w:lang w:val="fr-FR"/>
          <w:rPrChange w:id="3126" w:author="32.423_CR0115R1_(Rel-16)_TM_SBMA, OAM_RTT" w:date="2020-07-06T10:41:00Z">
            <w:rPr/>
          </w:rPrChange>
        </w:rPr>
        <w:t>Attributes</w:t>
      </w:r>
      <w:r w:rsidRPr="004C2BE0">
        <w:rPr>
          <w:lang w:val="fr-FR"/>
          <w:rPrChange w:id="3127" w:author="32.423_CR0115R1_(Rel-16)_TM_SBMA, OAM_RTT" w:date="2020-07-06T10:41:00Z">
            <w:rPr/>
          </w:rPrChange>
        </w:rPr>
        <w:tab/>
      </w:r>
      <w:r>
        <w:fldChar w:fldCharType="begin" w:fldLock="1"/>
      </w:r>
      <w:r w:rsidRPr="004C2BE0">
        <w:rPr>
          <w:lang w:val="fr-FR"/>
          <w:rPrChange w:id="3128" w:author="32.423_CR0115R1_(Rel-16)_TM_SBMA, OAM_RTT" w:date="2020-07-06T10:41:00Z">
            <w:rPr/>
          </w:rPrChange>
        </w:rPr>
        <w:instrText xml:space="preserve"> PAGEREF _Toc44341358 \h </w:instrText>
      </w:r>
      <w:r>
        <w:fldChar w:fldCharType="separate"/>
      </w:r>
      <w:r w:rsidRPr="004C2BE0">
        <w:rPr>
          <w:lang w:val="fr-FR"/>
          <w:rPrChange w:id="3129" w:author="32.423_CR0115R1_(Rel-16)_TM_SBMA, OAM_RTT" w:date="2020-07-06T10:41:00Z">
            <w:rPr/>
          </w:rPrChange>
        </w:rPr>
        <w:t>115</w:t>
      </w:r>
      <w:r>
        <w:fldChar w:fldCharType="end"/>
      </w:r>
    </w:p>
    <w:p w:rsidR="002C3AD9" w:rsidRPr="004C2BE0" w:rsidRDefault="002C3AD9">
      <w:pPr>
        <w:pStyle w:val="TOC4"/>
        <w:rPr>
          <w:rFonts w:ascii="Calibri" w:hAnsi="Calibri"/>
          <w:sz w:val="22"/>
          <w:szCs w:val="22"/>
          <w:lang w:val="fr-FR" w:eastAsia="en-GB"/>
          <w:rPrChange w:id="3130" w:author="32.423_CR0115R1_(Rel-16)_TM_SBMA, OAM_RTT" w:date="2020-07-06T10:41:00Z">
            <w:rPr>
              <w:rFonts w:ascii="Calibri" w:hAnsi="Calibri"/>
              <w:sz w:val="22"/>
              <w:szCs w:val="22"/>
              <w:lang w:eastAsia="en-GB"/>
            </w:rPr>
          </w:rPrChange>
        </w:rPr>
      </w:pPr>
      <w:r w:rsidRPr="004C2BE0">
        <w:rPr>
          <w:lang w:val="fr-FR" w:eastAsia="zh-CN"/>
          <w:rPrChange w:id="3131" w:author="32.423_CR0115R1_(Rel-16)_TM_SBMA, OAM_RTT" w:date="2020-07-06T10:41:00Z">
            <w:rPr>
              <w:lang w:eastAsia="zh-CN"/>
            </w:rPr>
          </w:rPrChange>
        </w:rPr>
        <w:t>5</w:t>
      </w:r>
      <w:r w:rsidRPr="004C2BE0">
        <w:rPr>
          <w:lang w:val="fr-FR"/>
          <w:rPrChange w:id="3132" w:author="32.423_CR0115R1_(Rel-16)_TM_SBMA, OAM_RTT" w:date="2020-07-06T10:41:00Z">
            <w:rPr/>
          </w:rPrChange>
        </w:rPr>
        <w:t>.3.24.3</w:t>
      </w:r>
      <w:r w:rsidRPr="004C2BE0">
        <w:rPr>
          <w:rFonts w:ascii="Calibri" w:hAnsi="Calibri"/>
          <w:sz w:val="22"/>
          <w:szCs w:val="22"/>
          <w:lang w:val="fr-FR" w:eastAsia="en-GB"/>
          <w:rPrChange w:id="3133" w:author="32.423_CR0115R1_(Rel-16)_TM_SBMA, OAM_RTT" w:date="2020-07-06T10:41:00Z">
            <w:rPr>
              <w:rFonts w:ascii="Calibri" w:hAnsi="Calibri"/>
              <w:sz w:val="22"/>
              <w:szCs w:val="22"/>
              <w:lang w:eastAsia="en-GB"/>
            </w:rPr>
          </w:rPrChange>
        </w:rPr>
        <w:tab/>
      </w:r>
      <w:r w:rsidRPr="004C2BE0">
        <w:rPr>
          <w:lang w:val="fr-FR"/>
          <w:rPrChange w:id="3134" w:author="32.423_CR0115R1_(Rel-16)_TM_SBMA, OAM_RTT" w:date="2020-07-06T10:41:00Z">
            <w:rPr/>
          </w:rPrChange>
        </w:rPr>
        <w:t>Attribute constraints</w:t>
      </w:r>
      <w:r w:rsidRPr="004C2BE0">
        <w:rPr>
          <w:lang w:val="fr-FR"/>
          <w:rPrChange w:id="3135" w:author="32.423_CR0115R1_(Rel-16)_TM_SBMA, OAM_RTT" w:date="2020-07-06T10:41:00Z">
            <w:rPr/>
          </w:rPrChange>
        </w:rPr>
        <w:tab/>
      </w:r>
      <w:r>
        <w:fldChar w:fldCharType="begin" w:fldLock="1"/>
      </w:r>
      <w:r w:rsidRPr="004C2BE0">
        <w:rPr>
          <w:lang w:val="fr-FR"/>
          <w:rPrChange w:id="3136" w:author="32.423_CR0115R1_(Rel-16)_TM_SBMA, OAM_RTT" w:date="2020-07-06T10:41:00Z">
            <w:rPr/>
          </w:rPrChange>
        </w:rPr>
        <w:instrText xml:space="preserve"> PAGEREF _Toc44341359 \h </w:instrText>
      </w:r>
      <w:r>
        <w:fldChar w:fldCharType="separate"/>
      </w:r>
      <w:r w:rsidRPr="004C2BE0">
        <w:rPr>
          <w:lang w:val="fr-FR"/>
          <w:rPrChange w:id="3137" w:author="32.423_CR0115R1_(Rel-16)_TM_SBMA, OAM_RTT" w:date="2020-07-06T10:41:00Z">
            <w:rPr/>
          </w:rPrChange>
        </w:rPr>
        <w:t>116</w:t>
      </w:r>
      <w:r>
        <w:fldChar w:fldCharType="end"/>
      </w:r>
    </w:p>
    <w:p w:rsidR="002C3AD9" w:rsidRPr="004C2BE0" w:rsidRDefault="002C3AD9">
      <w:pPr>
        <w:pStyle w:val="TOC4"/>
        <w:rPr>
          <w:rFonts w:ascii="Calibri" w:hAnsi="Calibri"/>
          <w:sz w:val="22"/>
          <w:szCs w:val="22"/>
          <w:lang w:val="fr-FR" w:eastAsia="en-GB"/>
          <w:rPrChange w:id="3138" w:author="32.423_CR0115R1_(Rel-16)_TM_SBMA, OAM_RTT" w:date="2020-07-06T10:41:00Z">
            <w:rPr>
              <w:rFonts w:ascii="Calibri" w:hAnsi="Calibri"/>
              <w:sz w:val="22"/>
              <w:szCs w:val="22"/>
              <w:lang w:eastAsia="en-GB"/>
            </w:rPr>
          </w:rPrChange>
        </w:rPr>
      </w:pPr>
      <w:r w:rsidRPr="004C2BE0">
        <w:rPr>
          <w:lang w:val="fr-FR" w:eastAsia="zh-CN"/>
          <w:rPrChange w:id="3139" w:author="32.423_CR0115R1_(Rel-16)_TM_SBMA, OAM_RTT" w:date="2020-07-06T10:41:00Z">
            <w:rPr>
              <w:lang w:eastAsia="zh-CN"/>
            </w:rPr>
          </w:rPrChange>
        </w:rPr>
        <w:t>5</w:t>
      </w:r>
      <w:r w:rsidRPr="004C2BE0">
        <w:rPr>
          <w:lang w:val="fr-FR"/>
          <w:rPrChange w:id="3140" w:author="32.423_CR0115R1_(Rel-16)_TM_SBMA, OAM_RTT" w:date="2020-07-06T10:41:00Z">
            <w:rPr/>
          </w:rPrChange>
        </w:rPr>
        <w:t>.3.24.4</w:t>
      </w:r>
      <w:r w:rsidRPr="004C2BE0">
        <w:rPr>
          <w:rFonts w:ascii="Calibri" w:hAnsi="Calibri"/>
          <w:sz w:val="22"/>
          <w:szCs w:val="22"/>
          <w:lang w:val="fr-FR" w:eastAsia="en-GB"/>
          <w:rPrChange w:id="3141" w:author="32.423_CR0115R1_(Rel-16)_TM_SBMA, OAM_RTT" w:date="2020-07-06T10:41:00Z">
            <w:rPr>
              <w:rFonts w:ascii="Calibri" w:hAnsi="Calibri"/>
              <w:sz w:val="22"/>
              <w:szCs w:val="22"/>
              <w:lang w:eastAsia="en-GB"/>
            </w:rPr>
          </w:rPrChange>
        </w:rPr>
        <w:tab/>
      </w:r>
      <w:r w:rsidRPr="004C2BE0">
        <w:rPr>
          <w:lang w:val="fr-FR"/>
          <w:rPrChange w:id="3142" w:author="32.423_CR0115R1_(Rel-16)_TM_SBMA, OAM_RTT" w:date="2020-07-06T10:41:00Z">
            <w:rPr/>
          </w:rPrChange>
        </w:rPr>
        <w:t>Notifications</w:t>
      </w:r>
      <w:r w:rsidRPr="004C2BE0">
        <w:rPr>
          <w:lang w:val="fr-FR"/>
          <w:rPrChange w:id="3143" w:author="32.423_CR0115R1_(Rel-16)_TM_SBMA, OAM_RTT" w:date="2020-07-06T10:41:00Z">
            <w:rPr/>
          </w:rPrChange>
        </w:rPr>
        <w:tab/>
      </w:r>
      <w:r>
        <w:fldChar w:fldCharType="begin" w:fldLock="1"/>
      </w:r>
      <w:r w:rsidRPr="004C2BE0">
        <w:rPr>
          <w:lang w:val="fr-FR"/>
          <w:rPrChange w:id="3144" w:author="32.423_CR0115R1_(Rel-16)_TM_SBMA, OAM_RTT" w:date="2020-07-06T10:41:00Z">
            <w:rPr/>
          </w:rPrChange>
        </w:rPr>
        <w:instrText xml:space="preserve"> PAGEREF _Toc44341360 \h </w:instrText>
      </w:r>
      <w:r>
        <w:fldChar w:fldCharType="separate"/>
      </w:r>
      <w:r w:rsidRPr="004C2BE0">
        <w:rPr>
          <w:lang w:val="fr-FR"/>
          <w:rPrChange w:id="3145" w:author="32.423_CR0115R1_(Rel-16)_TM_SBMA, OAM_RTT" w:date="2020-07-06T10:41:00Z">
            <w:rPr/>
          </w:rPrChange>
        </w:rPr>
        <w:t>116</w:t>
      </w:r>
      <w:r>
        <w:fldChar w:fldCharType="end"/>
      </w:r>
    </w:p>
    <w:p w:rsidR="002C3AD9" w:rsidRPr="004C2BE0" w:rsidRDefault="002C3AD9">
      <w:pPr>
        <w:pStyle w:val="TOC3"/>
        <w:rPr>
          <w:rFonts w:ascii="Calibri" w:hAnsi="Calibri"/>
          <w:sz w:val="22"/>
          <w:szCs w:val="22"/>
          <w:lang w:val="fr-FR" w:eastAsia="en-GB"/>
          <w:rPrChange w:id="3146" w:author="32.423_CR0115R1_(Rel-16)_TM_SBMA, OAM_RTT" w:date="2020-07-06T10:41:00Z">
            <w:rPr>
              <w:rFonts w:ascii="Calibri" w:hAnsi="Calibri"/>
              <w:sz w:val="22"/>
              <w:szCs w:val="22"/>
              <w:lang w:eastAsia="en-GB"/>
            </w:rPr>
          </w:rPrChange>
        </w:rPr>
      </w:pPr>
      <w:r w:rsidRPr="004C2BE0">
        <w:rPr>
          <w:lang w:val="fr-FR" w:eastAsia="zh-CN"/>
          <w:rPrChange w:id="3147" w:author="32.423_CR0115R1_(Rel-16)_TM_SBMA, OAM_RTT" w:date="2020-07-06T10:41:00Z">
            <w:rPr>
              <w:lang w:eastAsia="zh-CN"/>
            </w:rPr>
          </w:rPrChange>
        </w:rPr>
        <w:t>5.3.25</w:t>
      </w:r>
      <w:r w:rsidRPr="004C2BE0">
        <w:rPr>
          <w:rFonts w:ascii="Calibri" w:hAnsi="Calibri"/>
          <w:sz w:val="22"/>
          <w:szCs w:val="22"/>
          <w:lang w:val="fr-FR" w:eastAsia="en-GB"/>
          <w:rPrChange w:id="3148" w:author="32.423_CR0115R1_(Rel-16)_TM_SBMA, OAM_RTT" w:date="2020-07-06T10:41:00Z">
            <w:rPr>
              <w:rFonts w:ascii="Calibri" w:hAnsi="Calibri"/>
              <w:sz w:val="22"/>
              <w:szCs w:val="22"/>
              <w:lang w:eastAsia="en-GB"/>
            </w:rPr>
          </w:rPrChange>
        </w:rPr>
        <w:tab/>
      </w:r>
      <w:r w:rsidRPr="004C2BE0">
        <w:rPr>
          <w:rFonts w:ascii="Courier New" w:hAnsi="Courier New"/>
          <w:lang w:val="fr-FR" w:eastAsia="zh-CN"/>
          <w:rPrChange w:id="3149" w:author="32.423_CR0115R1_(Rel-16)_TM_SBMA, OAM_RTT" w:date="2020-07-06T10:41:00Z">
            <w:rPr>
              <w:rFonts w:ascii="Courier New" w:hAnsi="Courier New"/>
              <w:lang w:eastAsia="zh-CN"/>
            </w:rPr>
          </w:rPrChange>
        </w:rPr>
        <w:t>EP_N8</w:t>
      </w:r>
      <w:r w:rsidRPr="004C2BE0">
        <w:rPr>
          <w:lang w:val="fr-FR"/>
          <w:rPrChange w:id="3150" w:author="32.423_CR0115R1_(Rel-16)_TM_SBMA, OAM_RTT" w:date="2020-07-06T10:41:00Z">
            <w:rPr/>
          </w:rPrChange>
        </w:rPr>
        <w:tab/>
      </w:r>
      <w:r>
        <w:fldChar w:fldCharType="begin" w:fldLock="1"/>
      </w:r>
      <w:r w:rsidRPr="004C2BE0">
        <w:rPr>
          <w:lang w:val="fr-FR"/>
          <w:rPrChange w:id="3151" w:author="32.423_CR0115R1_(Rel-16)_TM_SBMA, OAM_RTT" w:date="2020-07-06T10:41:00Z">
            <w:rPr/>
          </w:rPrChange>
        </w:rPr>
        <w:instrText xml:space="preserve"> PAGEREF _Toc44341361 \h </w:instrText>
      </w:r>
      <w:r>
        <w:fldChar w:fldCharType="separate"/>
      </w:r>
      <w:r w:rsidRPr="004C2BE0">
        <w:rPr>
          <w:lang w:val="fr-FR"/>
          <w:rPrChange w:id="3152" w:author="32.423_CR0115R1_(Rel-16)_TM_SBMA, OAM_RTT" w:date="2020-07-06T10:41:00Z">
            <w:rPr/>
          </w:rPrChange>
        </w:rPr>
        <w:t>116</w:t>
      </w:r>
      <w:r>
        <w:fldChar w:fldCharType="end"/>
      </w:r>
    </w:p>
    <w:p w:rsidR="002C3AD9" w:rsidRPr="004C2BE0" w:rsidRDefault="002C3AD9">
      <w:pPr>
        <w:pStyle w:val="TOC4"/>
        <w:rPr>
          <w:rFonts w:ascii="Calibri" w:hAnsi="Calibri"/>
          <w:sz w:val="22"/>
          <w:szCs w:val="22"/>
          <w:lang w:val="fr-FR" w:eastAsia="en-GB"/>
          <w:rPrChange w:id="3153" w:author="32.423_CR0115R1_(Rel-16)_TM_SBMA, OAM_RTT" w:date="2020-07-06T10:41:00Z">
            <w:rPr>
              <w:rFonts w:ascii="Calibri" w:hAnsi="Calibri"/>
              <w:sz w:val="22"/>
              <w:szCs w:val="22"/>
              <w:lang w:eastAsia="en-GB"/>
            </w:rPr>
          </w:rPrChange>
        </w:rPr>
      </w:pPr>
      <w:r w:rsidRPr="004C2BE0">
        <w:rPr>
          <w:lang w:val="fr-FR" w:eastAsia="zh-CN"/>
          <w:rPrChange w:id="3154" w:author="32.423_CR0115R1_(Rel-16)_TM_SBMA, OAM_RTT" w:date="2020-07-06T10:41:00Z">
            <w:rPr>
              <w:lang w:eastAsia="zh-CN"/>
            </w:rPr>
          </w:rPrChange>
        </w:rPr>
        <w:t>5.3.25</w:t>
      </w:r>
      <w:r w:rsidRPr="004C2BE0">
        <w:rPr>
          <w:lang w:val="fr-FR"/>
          <w:rPrChange w:id="3155" w:author="32.423_CR0115R1_(Rel-16)_TM_SBMA, OAM_RTT" w:date="2020-07-06T10:41:00Z">
            <w:rPr/>
          </w:rPrChange>
        </w:rPr>
        <w:t>.1</w:t>
      </w:r>
      <w:r w:rsidRPr="004C2BE0">
        <w:rPr>
          <w:rFonts w:ascii="Calibri" w:hAnsi="Calibri"/>
          <w:sz w:val="22"/>
          <w:szCs w:val="22"/>
          <w:lang w:val="fr-FR" w:eastAsia="en-GB"/>
          <w:rPrChange w:id="3156" w:author="32.423_CR0115R1_(Rel-16)_TM_SBMA, OAM_RTT" w:date="2020-07-06T10:41:00Z">
            <w:rPr>
              <w:rFonts w:ascii="Calibri" w:hAnsi="Calibri"/>
              <w:sz w:val="22"/>
              <w:szCs w:val="22"/>
              <w:lang w:eastAsia="en-GB"/>
            </w:rPr>
          </w:rPrChange>
        </w:rPr>
        <w:tab/>
      </w:r>
      <w:r w:rsidRPr="004C2BE0">
        <w:rPr>
          <w:lang w:val="fr-FR"/>
          <w:rPrChange w:id="3157" w:author="32.423_CR0115R1_(Rel-16)_TM_SBMA, OAM_RTT" w:date="2020-07-06T10:41:00Z">
            <w:rPr/>
          </w:rPrChange>
        </w:rPr>
        <w:t>Definition</w:t>
      </w:r>
      <w:r w:rsidRPr="004C2BE0">
        <w:rPr>
          <w:lang w:val="fr-FR"/>
          <w:rPrChange w:id="3158" w:author="32.423_CR0115R1_(Rel-16)_TM_SBMA, OAM_RTT" w:date="2020-07-06T10:41:00Z">
            <w:rPr/>
          </w:rPrChange>
        </w:rPr>
        <w:tab/>
      </w:r>
      <w:r>
        <w:fldChar w:fldCharType="begin" w:fldLock="1"/>
      </w:r>
      <w:r w:rsidRPr="004C2BE0">
        <w:rPr>
          <w:lang w:val="fr-FR"/>
          <w:rPrChange w:id="3159" w:author="32.423_CR0115R1_(Rel-16)_TM_SBMA, OAM_RTT" w:date="2020-07-06T10:41:00Z">
            <w:rPr/>
          </w:rPrChange>
        </w:rPr>
        <w:instrText xml:space="preserve"> PAGEREF _Toc44341362 \h </w:instrText>
      </w:r>
      <w:r>
        <w:fldChar w:fldCharType="separate"/>
      </w:r>
      <w:r w:rsidRPr="004C2BE0">
        <w:rPr>
          <w:lang w:val="fr-FR"/>
          <w:rPrChange w:id="3160" w:author="32.423_CR0115R1_(Rel-16)_TM_SBMA, OAM_RTT" w:date="2020-07-06T10:41:00Z">
            <w:rPr/>
          </w:rPrChange>
        </w:rPr>
        <w:t>116</w:t>
      </w:r>
      <w:r>
        <w:fldChar w:fldCharType="end"/>
      </w:r>
    </w:p>
    <w:p w:rsidR="002C3AD9" w:rsidRPr="004C2BE0" w:rsidRDefault="002C3AD9">
      <w:pPr>
        <w:pStyle w:val="TOC4"/>
        <w:rPr>
          <w:rFonts w:ascii="Calibri" w:hAnsi="Calibri"/>
          <w:sz w:val="22"/>
          <w:szCs w:val="22"/>
          <w:lang w:val="fr-FR" w:eastAsia="en-GB"/>
          <w:rPrChange w:id="3161" w:author="32.423_CR0115R1_(Rel-16)_TM_SBMA, OAM_RTT" w:date="2020-07-06T10:41:00Z">
            <w:rPr>
              <w:rFonts w:ascii="Calibri" w:hAnsi="Calibri"/>
              <w:sz w:val="22"/>
              <w:szCs w:val="22"/>
              <w:lang w:eastAsia="en-GB"/>
            </w:rPr>
          </w:rPrChange>
        </w:rPr>
      </w:pPr>
      <w:r w:rsidRPr="004C2BE0">
        <w:rPr>
          <w:lang w:val="fr-FR" w:eastAsia="zh-CN"/>
          <w:rPrChange w:id="3162" w:author="32.423_CR0115R1_(Rel-16)_TM_SBMA, OAM_RTT" w:date="2020-07-06T10:41:00Z">
            <w:rPr>
              <w:lang w:eastAsia="zh-CN"/>
            </w:rPr>
          </w:rPrChange>
        </w:rPr>
        <w:t>5.3.25</w:t>
      </w:r>
      <w:r w:rsidRPr="004C2BE0">
        <w:rPr>
          <w:lang w:val="fr-FR"/>
          <w:rPrChange w:id="3163" w:author="32.423_CR0115R1_(Rel-16)_TM_SBMA, OAM_RTT" w:date="2020-07-06T10:41:00Z">
            <w:rPr/>
          </w:rPrChange>
        </w:rPr>
        <w:t>.2</w:t>
      </w:r>
      <w:r w:rsidRPr="004C2BE0">
        <w:rPr>
          <w:rFonts w:ascii="Calibri" w:hAnsi="Calibri"/>
          <w:sz w:val="22"/>
          <w:szCs w:val="22"/>
          <w:lang w:val="fr-FR" w:eastAsia="en-GB"/>
          <w:rPrChange w:id="3164" w:author="32.423_CR0115R1_(Rel-16)_TM_SBMA, OAM_RTT" w:date="2020-07-06T10:41:00Z">
            <w:rPr>
              <w:rFonts w:ascii="Calibri" w:hAnsi="Calibri"/>
              <w:sz w:val="22"/>
              <w:szCs w:val="22"/>
              <w:lang w:eastAsia="en-GB"/>
            </w:rPr>
          </w:rPrChange>
        </w:rPr>
        <w:tab/>
      </w:r>
      <w:r w:rsidRPr="004C2BE0">
        <w:rPr>
          <w:lang w:val="fr-FR"/>
          <w:rPrChange w:id="3165" w:author="32.423_CR0115R1_(Rel-16)_TM_SBMA, OAM_RTT" w:date="2020-07-06T10:41:00Z">
            <w:rPr/>
          </w:rPrChange>
        </w:rPr>
        <w:t>Attributes</w:t>
      </w:r>
      <w:r w:rsidRPr="004C2BE0">
        <w:rPr>
          <w:lang w:val="fr-FR"/>
          <w:rPrChange w:id="3166" w:author="32.423_CR0115R1_(Rel-16)_TM_SBMA, OAM_RTT" w:date="2020-07-06T10:41:00Z">
            <w:rPr/>
          </w:rPrChange>
        </w:rPr>
        <w:tab/>
      </w:r>
      <w:r>
        <w:fldChar w:fldCharType="begin" w:fldLock="1"/>
      </w:r>
      <w:r w:rsidRPr="004C2BE0">
        <w:rPr>
          <w:lang w:val="fr-FR"/>
          <w:rPrChange w:id="3167" w:author="32.423_CR0115R1_(Rel-16)_TM_SBMA, OAM_RTT" w:date="2020-07-06T10:41:00Z">
            <w:rPr/>
          </w:rPrChange>
        </w:rPr>
        <w:instrText xml:space="preserve"> PAGEREF _Toc44341363 \h </w:instrText>
      </w:r>
      <w:r>
        <w:fldChar w:fldCharType="separate"/>
      </w:r>
      <w:r w:rsidRPr="004C2BE0">
        <w:rPr>
          <w:lang w:val="fr-FR"/>
          <w:rPrChange w:id="3168" w:author="32.423_CR0115R1_(Rel-16)_TM_SBMA, OAM_RTT" w:date="2020-07-06T10:41:00Z">
            <w:rPr/>
          </w:rPrChange>
        </w:rPr>
        <w:t>116</w:t>
      </w:r>
      <w:r>
        <w:fldChar w:fldCharType="end"/>
      </w:r>
    </w:p>
    <w:p w:rsidR="002C3AD9" w:rsidRPr="004C2BE0" w:rsidRDefault="002C3AD9">
      <w:pPr>
        <w:pStyle w:val="TOC4"/>
        <w:rPr>
          <w:rFonts w:ascii="Calibri" w:hAnsi="Calibri"/>
          <w:sz w:val="22"/>
          <w:szCs w:val="22"/>
          <w:lang w:val="fr-FR" w:eastAsia="en-GB"/>
          <w:rPrChange w:id="3169" w:author="32.423_CR0115R1_(Rel-16)_TM_SBMA, OAM_RTT" w:date="2020-07-06T10:41:00Z">
            <w:rPr>
              <w:rFonts w:ascii="Calibri" w:hAnsi="Calibri"/>
              <w:sz w:val="22"/>
              <w:szCs w:val="22"/>
              <w:lang w:eastAsia="en-GB"/>
            </w:rPr>
          </w:rPrChange>
        </w:rPr>
      </w:pPr>
      <w:r w:rsidRPr="004C2BE0">
        <w:rPr>
          <w:lang w:val="fr-FR" w:eastAsia="zh-CN"/>
          <w:rPrChange w:id="3170" w:author="32.423_CR0115R1_(Rel-16)_TM_SBMA, OAM_RTT" w:date="2020-07-06T10:41:00Z">
            <w:rPr>
              <w:lang w:eastAsia="zh-CN"/>
            </w:rPr>
          </w:rPrChange>
        </w:rPr>
        <w:t>5</w:t>
      </w:r>
      <w:r w:rsidRPr="004C2BE0">
        <w:rPr>
          <w:lang w:val="fr-FR"/>
          <w:rPrChange w:id="3171" w:author="32.423_CR0115R1_(Rel-16)_TM_SBMA, OAM_RTT" w:date="2020-07-06T10:41:00Z">
            <w:rPr/>
          </w:rPrChange>
        </w:rPr>
        <w:t>.3.25.3</w:t>
      </w:r>
      <w:r w:rsidRPr="004C2BE0">
        <w:rPr>
          <w:rFonts w:ascii="Calibri" w:hAnsi="Calibri"/>
          <w:sz w:val="22"/>
          <w:szCs w:val="22"/>
          <w:lang w:val="fr-FR" w:eastAsia="en-GB"/>
          <w:rPrChange w:id="3172" w:author="32.423_CR0115R1_(Rel-16)_TM_SBMA, OAM_RTT" w:date="2020-07-06T10:41:00Z">
            <w:rPr>
              <w:rFonts w:ascii="Calibri" w:hAnsi="Calibri"/>
              <w:sz w:val="22"/>
              <w:szCs w:val="22"/>
              <w:lang w:eastAsia="en-GB"/>
            </w:rPr>
          </w:rPrChange>
        </w:rPr>
        <w:tab/>
      </w:r>
      <w:r w:rsidRPr="004C2BE0">
        <w:rPr>
          <w:lang w:val="fr-FR"/>
          <w:rPrChange w:id="3173" w:author="32.423_CR0115R1_(Rel-16)_TM_SBMA, OAM_RTT" w:date="2020-07-06T10:41:00Z">
            <w:rPr/>
          </w:rPrChange>
        </w:rPr>
        <w:t>Attribute constraints</w:t>
      </w:r>
      <w:r w:rsidRPr="004C2BE0">
        <w:rPr>
          <w:lang w:val="fr-FR"/>
          <w:rPrChange w:id="3174" w:author="32.423_CR0115R1_(Rel-16)_TM_SBMA, OAM_RTT" w:date="2020-07-06T10:41:00Z">
            <w:rPr/>
          </w:rPrChange>
        </w:rPr>
        <w:tab/>
      </w:r>
      <w:r>
        <w:fldChar w:fldCharType="begin" w:fldLock="1"/>
      </w:r>
      <w:r w:rsidRPr="004C2BE0">
        <w:rPr>
          <w:lang w:val="fr-FR"/>
          <w:rPrChange w:id="3175" w:author="32.423_CR0115R1_(Rel-16)_TM_SBMA, OAM_RTT" w:date="2020-07-06T10:41:00Z">
            <w:rPr/>
          </w:rPrChange>
        </w:rPr>
        <w:instrText xml:space="preserve"> PAGEREF _Toc44341364 \h </w:instrText>
      </w:r>
      <w:r>
        <w:fldChar w:fldCharType="separate"/>
      </w:r>
      <w:r w:rsidRPr="004C2BE0">
        <w:rPr>
          <w:lang w:val="fr-FR"/>
          <w:rPrChange w:id="3176" w:author="32.423_CR0115R1_(Rel-16)_TM_SBMA, OAM_RTT" w:date="2020-07-06T10:41:00Z">
            <w:rPr/>
          </w:rPrChange>
        </w:rPr>
        <w:t>116</w:t>
      </w:r>
      <w:r>
        <w:fldChar w:fldCharType="end"/>
      </w:r>
    </w:p>
    <w:p w:rsidR="002C3AD9" w:rsidRPr="004C2BE0" w:rsidRDefault="002C3AD9">
      <w:pPr>
        <w:pStyle w:val="TOC4"/>
        <w:rPr>
          <w:rFonts w:ascii="Calibri" w:hAnsi="Calibri"/>
          <w:sz w:val="22"/>
          <w:szCs w:val="22"/>
          <w:lang w:val="fr-FR" w:eastAsia="en-GB"/>
          <w:rPrChange w:id="3177" w:author="32.423_CR0115R1_(Rel-16)_TM_SBMA, OAM_RTT" w:date="2020-07-06T10:41:00Z">
            <w:rPr>
              <w:rFonts w:ascii="Calibri" w:hAnsi="Calibri"/>
              <w:sz w:val="22"/>
              <w:szCs w:val="22"/>
              <w:lang w:eastAsia="en-GB"/>
            </w:rPr>
          </w:rPrChange>
        </w:rPr>
      </w:pPr>
      <w:r w:rsidRPr="004C2BE0">
        <w:rPr>
          <w:lang w:val="fr-FR" w:eastAsia="zh-CN"/>
          <w:rPrChange w:id="3178" w:author="32.423_CR0115R1_(Rel-16)_TM_SBMA, OAM_RTT" w:date="2020-07-06T10:41:00Z">
            <w:rPr>
              <w:lang w:eastAsia="zh-CN"/>
            </w:rPr>
          </w:rPrChange>
        </w:rPr>
        <w:t>5</w:t>
      </w:r>
      <w:r w:rsidRPr="004C2BE0">
        <w:rPr>
          <w:lang w:val="fr-FR"/>
          <w:rPrChange w:id="3179" w:author="32.423_CR0115R1_(Rel-16)_TM_SBMA, OAM_RTT" w:date="2020-07-06T10:41:00Z">
            <w:rPr/>
          </w:rPrChange>
        </w:rPr>
        <w:t>.3.25.4</w:t>
      </w:r>
      <w:r w:rsidRPr="004C2BE0">
        <w:rPr>
          <w:rFonts w:ascii="Calibri" w:hAnsi="Calibri"/>
          <w:sz w:val="22"/>
          <w:szCs w:val="22"/>
          <w:lang w:val="fr-FR" w:eastAsia="en-GB"/>
          <w:rPrChange w:id="3180" w:author="32.423_CR0115R1_(Rel-16)_TM_SBMA, OAM_RTT" w:date="2020-07-06T10:41:00Z">
            <w:rPr>
              <w:rFonts w:ascii="Calibri" w:hAnsi="Calibri"/>
              <w:sz w:val="22"/>
              <w:szCs w:val="22"/>
              <w:lang w:eastAsia="en-GB"/>
            </w:rPr>
          </w:rPrChange>
        </w:rPr>
        <w:tab/>
      </w:r>
      <w:r w:rsidRPr="004C2BE0">
        <w:rPr>
          <w:lang w:val="fr-FR"/>
          <w:rPrChange w:id="3181" w:author="32.423_CR0115R1_(Rel-16)_TM_SBMA, OAM_RTT" w:date="2020-07-06T10:41:00Z">
            <w:rPr/>
          </w:rPrChange>
        </w:rPr>
        <w:t>Notifications</w:t>
      </w:r>
      <w:r w:rsidRPr="004C2BE0">
        <w:rPr>
          <w:lang w:val="fr-FR"/>
          <w:rPrChange w:id="3182" w:author="32.423_CR0115R1_(Rel-16)_TM_SBMA, OAM_RTT" w:date="2020-07-06T10:41:00Z">
            <w:rPr/>
          </w:rPrChange>
        </w:rPr>
        <w:tab/>
      </w:r>
      <w:r>
        <w:fldChar w:fldCharType="begin" w:fldLock="1"/>
      </w:r>
      <w:r w:rsidRPr="004C2BE0">
        <w:rPr>
          <w:lang w:val="fr-FR"/>
          <w:rPrChange w:id="3183" w:author="32.423_CR0115R1_(Rel-16)_TM_SBMA, OAM_RTT" w:date="2020-07-06T10:41:00Z">
            <w:rPr/>
          </w:rPrChange>
        </w:rPr>
        <w:instrText xml:space="preserve"> PAGEREF _Toc44341365 \h </w:instrText>
      </w:r>
      <w:r>
        <w:fldChar w:fldCharType="separate"/>
      </w:r>
      <w:r w:rsidRPr="004C2BE0">
        <w:rPr>
          <w:lang w:val="fr-FR"/>
          <w:rPrChange w:id="3184" w:author="32.423_CR0115R1_(Rel-16)_TM_SBMA, OAM_RTT" w:date="2020-07-06T10:41:00Z">
            <w:rPr/>
          </w:rPrChange>
        </w:rPr>
        <w:t>116</w:t>
      </w:r>
      <w:r>
        <w:fldChar w:fldCharType="end"/>
      </w:r>
    </w:p>
    <w:p w:rsidR="002C3AD9" w:rsidRPr="004C2BE0" w:rsidRDefault="002C3AD9">
      <w:pPr>
        <w:pStyle w:val="TOC3"/>
        <w:rPr>
          <w:rFonts w:ascii="Calibri" w:hAnsi="Calibri"/>
          <w:sz w:val="22"/>
          <w:szCs w:val="22"/>
          <w:lang w:val="fr-FR" w:eastAsia="en-GB"/>
          <w:rPrChange w:id="3185" w:author="32.423_CR0115R1_(Rel-16)_TM_SBMA, OAM_RTT" w:date="2020-07-06T10:41:00Z">
            <w:rPr>
              <w:rFonts w:ascii="Calibri" w:hAnsi="Calibri"/>
              <w:sz w:val="22"/>
              <w:szCs w:val="22"/>
              <w:lang w:eastAsia="en-GB"/>
            </w:rPr>
          </w:rPrChange>
        </w:rPr>
      </w:pPr>
      <w:r w:rsidRPr="004C2BE0">
        <w:rPr>
          <w:lang w:val="fr-FR" w:eastAsia="zh-CN"/>
          <w:rPrChange w:id="3186" w:author="32.423_CR0115R1_(Rel-16)_TM_SBMA, OAM_RTT" w:date="2020-07-06T10:41:00Z">
            <w:rPr>
              <w:lang w:eastAsia="zh-CN"/>
            </w:rPr>
          </w:rPrChange>
        </w:rPr>
        <w:t>5.3.26</w:t>
      </w:r>
      <w:r w:rsidRPr="004C2BE0">
        <w:rPr>
          <w:rFonts w:ascii="Calibri" w:hAnsi="Calibri"/>
          <w:sz w:val="22"/>
          <w:szCs w:val="22"/>
          <w:lang w:val="fr-FR" w:eastAsia="en-GB"/>
          <w:rPrChange w:id="3187" w:author="32.423_CR0115R1_(Rel-16)_TM_SBMA, OAM_RTT" w:date="2020-07-06T10:41:00Z">
            <w:rPr>
              <w:rFonts w:ascii="Calibri" w:hAnsi="Calibri"/>
              <w:sz w:val="22"/>
              <w:szCs w:val="22"/>
              <w:lang w:eastAsia="en-GB"/>
            </w:rPr>
          </w:rPrChange>
        </w:rPr>
        <w:tab/>
      </w:r>
      <w:r w:rsidRPr="004C2BE0">
        <w:rPr>
          <w:rFonts w:ascii="Courier New" w:hAnsi="Courier New"/>
          <w:lang w:val="fr-FR" w:eastAsia="zh-CN"/>
          <w:rPrChange w:id="3188" w:author="32.423_CR0115R1_(Rel-16)_TM_SBMA, OAM_RTT" w:date="2020-07-06T10:41:00Z">
            <w:rPr>
              <w:rFonts w:ascii="Courier New" w:hAnsi="Courier New"/>
              <w:lang w:eastAsia="zh-CN"/>
            </w:rPr>
          </w:rPrChange>
        </w:rPr>
        <w:t>EP_N9</w:t>
      </w:r>
      <w:r w:rsidRPr="004C2BE0">
        <w:rPr>
          <w:lang w:val="fr-FR"/>
          <w:rPrChange w:id="3189" w:author="32.423_CR0115R1_(Rel-16)_TM_SBMA, OAM_RTT" w:date="2020-07-06T10:41:00Z">
            <w:rPr/>
          </w:rPrChange>
        </w:rPr>
        <w:tab/>
      </w:r>
      <w:r>
        <w:fldChar w:fldCharType="begin" w:fldLock="1"/>
      </w:r>
      <w:r w:rsidRPr="004C2BE0">
        <w:rPr>
          <w:lang w:val="fr-FR"/>
          <w:rPrChange w:id="3190" w:author="32.423_CR0115R1_(Rel-16)_TM_SBMA, OAM_RTT" w:date="2020-07-06T10:41:00Z">
            <w:rPr/>
          </w:rPrChange>
        </w:rPr>
        <w:instrText xml:space="preserve"> PAGEREF _Toc44341366 \h </w:instrText>
      </w:r>
      <w:r>
        <w:fldChar w:fldCharType="separate"/>
      </w:r>
      <w:r w:rsidRPr="004C2BE0">
        <w:rPr>
          <w:lang w:val="fr-FR"/>
          <w:rPrChange w:id="3191" w:author="32.423_CR0115R1_(Rel-16)_TM_SBMA, OAM_RTT" w:date="2020-07-06T10:41:00Z">
            <w:rPr/>
          </w:rPrChange>
        </w:rPr>
        <w:t>116</w:t>
      </w:r>
      <w:r>
        <w:fldChar w:fldCharType="end"/>
      </w:r>
    </w:p>
    <w:p w:rsidR="002C3AD9" w:rsidRPr="004C2BE0" w:rsidRDefault="002C3AD9">
      <w:pPr>
        <w:pStyle w:val="TOC4"/>
        <w:rPr>
          <w:rFonts w:ascii="Calibri" w:hAnsi="Calibri"/>
          <w:sz w:val="22"/>
          <w:szCs w:val="22"/>
          <w:lang w:val="fr-FR" w:eastAsia="en-GB"/>
          <w:rPrChange w:id="3192" w:author="32.423_CR0115R1_(Rel-16)_TM_SBMA, OAM_RTT" w:date="2020-07-06T10:41:00Z">
            <w:rPr>
              <w:rFonts w:ascii="Calibri" w:hAnsi="Calibri"/>
              <w:sz w:val="22"/>
              <w:szCs w:val="22"/>
              <w:lang w:eastAsia="en-GB"/>
            </w:rPr>
          </w:rPrChange>
        </w:rPr>
      </w:pPr>
      <w:r w:rsidRPr="004C2BE0">
        <w:rPr>
          <w:lang w:val="fr-FR" w:eastAsia="zh-CN"/>
          <w:rPrChange w:id="3193" w:author="32.423_CR0115R1_(Rel-16)_TM_SBMA, OAM_RTT" w:date="2020-07-06T10:41:00Z">
            <w:rPr>
              <w:lang w:eastAsia="zh-CN"/>
            </w:rPr>
          </w:rPrChange>
        </w:rPr>
        <w:t>5.3.26</w:t>
      </w:r>
      <w:r w:rsidRPr="004C2BE0">
        <w:rPr>
          <w:lang w:val="fr-FR"/>
          <w:rPrChange w:id="3194" w:author="32.423_CR0115R1_(Rel-16)_TM_SBMA, OAM_RTT" w:date="2020-07-06T10:41:00Z">
            <w:rPr/>
          </w:rPrChange>
        </w:rPr>
        <w:t>.1</w:t>
      </w:r>
      <w:r w:rsidRPr="004C2BE0">
        <w:rPr>
          <w:rFonts w:ascii="Calibri" w:hAnsi="Calibri"/>
          <w:sz w:val="22"/>
          <w:szCs w:val="22"/>
          <w:lang w:val="fr-FR" w:eastAsia="en-GB"/>
          <w:rPrChange w:id="3195" w:author="32.423_CR0115R1_(Rel-16)_TM_SBMA, OAM_RTT" w:date="2020-07-06T10:41:00Z">
            <w:rPr>
              <w:rFonts w:ascii="Calibri" w:hAnsi="Calibri"/>
              <w:sz w:val="22"/>
              <w:szCs w:val="22"/>
              <w:lang w:eastAsia="en-GB"/>
            </w:rPr>
          </w:rPrChange>
        </w:rPr>
        <w:tab/>
      </w:r>
      <w:r w:rsidRPr="004C2BE0">
        <w:rPr>
          <w:lang w:val="fr-FR"/>
          <w:rPrChange w:id="3196" w:author="32.423_CR0115R1_(Rel-16)_TM_SBMA, OAM_RTT" w:date="2020-07-06T10:41:00Z">
            <w:rPr/>
          </w:rPrChange>
        </w:rPr>
        <w:t>Definition</w:t>
      </w:r>
      <w:r w:rsidRPr="004C2BE0">
        <w:rPr>
          <w:lang w:val="fr-FR"/>
          <w:rPrChange w:id="3197" w:author="32.423_CR0115R1_(Rel-16)_TM_SBMA, OAM_RTT" w:date="2020-07-06T10:41:00Z">
            <w:rPr/>
          </w:rPrChange>
        </w:rPr>
        <w:tab/>
      </w:r>
      <w:r>
        <w:fldChar w:fldCharType="begin" w:fldLock="1"/>
      </w:r>
      <w:r w:rsidRPr="004C2BE0">
        <w:rPr>
          <w:lang w:val="fr-FR"/>
          <w:rPrChange w:id="3198" w:author="32.423_CR0115R1_(Rel-16)_TM_SBMA, OAM_RTT" w:date="2020-07-06T10:41:00Z">
            <w:rPr/>
          </w:rPrChange>
        </w:rPr>
        <w:instrText xml:space="preserve"> PAGEREF _Toc44341367 \h </w:instrText>
      </w:r>
      <w:r>
        <w:fldChar w:fldCharType="separate"/>
      </w:r>
      <w:r w:rsidRPr="004C2BE0">
        <w:rPr>
          <w:lang w:val="fr-FR"/>
          <w:rPrChange w:id="3199" w:author="32.423_CR0115R1_(Rel-16)_TM_SBMA, OAM_RTT" w:date="2020-07-06T10:41:00Z">
            <w:rPr/>
          </w:rPrChange>
        </w:rPr>
        <w:t>116</w:t>
      </w:r>
      <w:r>
        <w:fldChar w:fldCharType="end"/>
      </w:r>
    </w:p>
    <w:p w:rsidR="002C3AD9" w:rsidRPr="004C2BE0" w:rsidRDefault="002C3AD9">
      <w:pPr>
        <w:pStyle w:val="TOC4"/>
        <w:rPr>
          <w:rFonts w:ascii="Calibri" w:hAnsi="Calibri"/>
          <w:sz w:val="22"/>
          <w:szCs w:val="22"/>
          <w:lang w:val="fr-FR" w:eastAsia="en-GB"/>
          <w:rPrChange w:id="3200" w:author="32.423_CR0115R1_(Rel-16)_TM_SBMA, OAM_RTT" w:date="2020-07-06T10:41:00Z">
            <w:rPr>
              <w:rFonts w:ascii="Calibri" w:hAnsi="Calibri"/>
              <w:sz w:val="22"/>
              <w:szCs w:val="22"/>
              <w:lang w:eastAsia="en-GB"/>
            </w:rPr>
          </w:rPrChange>
        </w:rPr>
      </w:pPr>
      <w:r w:rsidRPr="004C2BE0">
        <w:rPr>
          <w:lang w:val="fr-FR" w:eastAsia="zh-CN"/>
          <w:rPrChange w:id="3201" w:author="32.423_CR0115R1_(Rel-16)_TM_SBMA, OAM_RTT" w:date="2020-07-06T10:41:00Z">
            <w:rPr>
              <w:lang w:eastAsia="zh-CN"/>
            </w:rPr>
          </w:rPrChange>
        </w:rPr>
        <w:t>5.3.26</w:t>
      </w:r>
      <w:r w:rsidRPr="004C2BE0">
        <w:rPr>
          <w:lang w:val="fr-FR"/>
          <w:rPrChange w:id="3202" w:author="32.423_CR0115R1_(Rel-16)_TM_SBMA, OAM_RTT" w:date="2020-07-06T10:41:00Z">
            <w:rPr/>
          </w:rPrChange>
        </w:rPr>
        <w:t>.2</w:t>
      </w:r>
      <w:r w:rsidRPr="004C2BE0">
        <w:rPr>
          <w:rFonts w:ascii="Calibri" w:hAnsi="Calibri"/>
          <w:sz w:val="22"/>
          <w:szCs w:val="22"/>
          <w:lang w:val="fr-FR" w:eastAsia="en-GB"/>
          <w:rPrChange w:id="3203" w:author="32.423_CR0115R1_(Rel-16)_TM_SBMA, OAM_RTT" w:date="2020-07-06T10:41:00Z">
            <w:rPr>
              <w:rFonts w:ascii="Calibri" w:hAnsi="Calibri"/>
              <w:sz w:val="22"/>
              <w:szCs w:val="22"/>
              <w:lang w:eastAsia="en-GB"/>
            </w:rPr>
          </w:rPrChange>
        </w:rPr>
        <w:tab/>
      </w:r>
      <w:r w:rsidRPr="004C2BE0">
        <w:rPr>
          <w:lang w:val="fr-FR"/>
          <w:rPrChange w:id="3204" w:author="32.423_CR0115R1_(Rel-16)_TM_SBMA, OAM_RTT" w:date="2020-07-06T10:41:00Z">
            <w:rPr/>
          </w:rPrChange>
        </w:rPr>
        <w:t>Attributes</w:t>
      </w:r>
      <w:r w:rsidRPr="004C2BE0">
        <w:rPr>
          <w:lang w:val="fr-FR"/>
          <w:rPrChange w:id="3205" w:author="32.423_CR0115R1_(Rel-16)_TM_SBMA, OAM_RTT" w:date="2020-07-06T10:41:00Z">
            <w:rPr/>
          </w:rPrChange>
        </w:rPr>
        <w:tab/>
      </w:r>
      <w:r>
        <w:fldChar w:fldCharType="begin" w:fldLock="1"/>
      </w:r>
      <w:r w:rsidRPr="004C2BE0">
        <w:rPr>
          <w:lang w:val="fr-FR"/>
          <w:rPrChange w:id="3206" w:author="32.423_CR0115R1_(Rel-16)_TM_SBMA, OAM_RTT" w:date="2020-07-06T10:41:00Z">
            <w:rPr/>
          </w:rPrChange>
        </w:rPr>
        <w:instrText xml:space="preserve"> PAGEREF _Toc44341368 \h </w:instrText>
      </w:r>
      <w:r>
        <w:fldChar w:fldCharType="separate"/>
      </w:r>
      <w:r w:rsidRPr="004C2BE0">
        <w:rPr>
          <w:lang w:val="fr-FR"/>
          <w:rPrChange w:id="3207" w:author="32.423_CR0115R1_(Rel-16)_TM_SBMA, OAM_RTT" w:date="2020-07-06T10:41:00Z">
            <w:rPr/>
          </w:rPrChange>
        </w:rPr>
        <w:t>116</w:t>
      </w:r>
      <w:r>
        <w:fldChar w:fldCharType="end"/>
      </w:r>
    </w:p>
    <w:p w:rsidR="002C3AD9" w:rsidRPr="004C2BE0" w:rsidRDefault="002C3AD9">
      <w:pPr>
        <w:pStyle w:val="TOC4"/>
        <w:rPr>
          <w:rFonts w:ascii="Calibri" w:hAnsi="Calibri"/>
          <w:sz w:val="22"/>
          <w:szCs w:val="22"/>
          <w:lang w:val="fr-FR" w:eastAsia="en-GB"/>
          <w:rPrChange w:id="3208" w:author="32.423_CR0115R1_(Rel-16)_TM_SBMA, OAM_RTT" w:date="2020-07-06T10:41:00Z">
            <w:rPr>
              <w:rFonts w:ascii="Calibri" w:hAnsi="Calibri"/>
              <w:sz w:val="22"/>
              <w:szCs w:val="22"/>
              <w:lang w:eastAsia="en-GB"/>
            </w:rPr>
          </w:rPrChange>
        </w:rPr>
      </w:pPr>
      <w:r w:rsidRPr="004C2BE0">
        <w:rPr>
          <w:lang w:val="fr-FR" w:eastAsia="zh-CN"/>
          <w:rPrChange w:id="3209" w:author="32.423_CR0115R1_(Rel-16)_TM_SBMA, OAM_RTT" w:date="2020-07-06T10:41:00Z">
            <w:rPr>
              <w:lang w:eastAsia="zh-CN"/>
            </w:rPr>
          </w:rPrChange>
        </w:rPr>
        <w:t>5</w:t>
      </w:r>
      <w:r w:rsidRPr="004C2BE0">
        <w:rPr>
          <w:lang w:val="fr-FR"/>
          <w:rPrChange w:id="3210" w:author="32.423_CR0115R1_(Rel-16)_TM_SBMA, OAM_RTT" w:date="2020-07-06T10:41:00Z">
            <w:rPr/>
          </w:rPrChange>
        </w:rPr>
        <w:t>.3.26.3</w:t>
      </w:r>
      <w:r w:rsidRPr="004C2BE0">
        <w:rPr>
          <w:rFonts w:ascii="Calibri" w:hAnsi="Calibri"/>
          <w:sz w:val="22"/>
          <w:szCs w:val="22"/>
          <w:lang w:val="fr-FR" w:eastAsia="en-GB"/>
          <w:rPrChange w:id="3211" w:author="32.423_CR0115R1_(Rel-16)_TM_SBMA, OAM_RTT" w:date="2020-07-06T10:41:00Z">
            <w:rPr>
              <w:rFonts w:ascii="Calibri" w:hAnsi="Calibri"/>
              <w:sz w:val="22"/>
              <w:szCs w:val="22"/>
              <w:lang w:eastAsia="en-GB"/>
            </w:rPr>
          </w:rPrChange>
        </w:rPr>
        <w:tab/>
      </w:r>
      <w:r w:rsidRPr="004C2BE0">
        <w:rPr>
          <w:lang w:val="fr-FR"/>
          <w:rPrChange w:id="3212" w:author="32.423_CR0115R1_(Rel-16)_TM_SBMA, OAM_RTT" w:date="2020-07-06T10:41:00Z">
            <w:rPr/>
          </w:rPrChange>
        </w:rPr>
        <w:t>Attribute constraints</w:t>
      </w:r>
      <w:r w:rsidRPr="004C2BE0">
        <w:rPr>
          <w:lang w:val="fr-FR"/>
          <w:rPrChange w:id="3213" w:author="32.423_CR0115R1_(Rel-16)_TM_SBMA, OAM_RTT" w:date="2020-07-06T10:41:00Z">
            <w:rPr/>
          </w:rPrChange>
        </w:rPr>
        <w:tab/>
      </w:r>
      <w:r>
        <w:fldChar w:fldCharType="begin" w:fldLock="1"/>
      </w:r>
      <w:r w:rsidRPr="004C2BE0">
        <w:rPr>
          <w:lang w:val="fr-FR"/>
          <w:rPrChange w:id="3214" w:author="32.423_CR0115R1_(Rel-16)_TM_SBMA, OAM_RTT" w:date="2020-07-06T10:41:00Z">
            <w:rPr/>
          </w:rPrChange>
        </w:rPr>
        <w:instrText xml:space="preserve"> PAGEREF _Toc44341369 \h </w:instrText>
      </w:r>
      <w:r>
        <w:fldChar w:fldCharType="separate"/>
      </w:r>
      <w:r w:rsidRPr="004C2BE0">
        <w:rPr>
          <w:lang w:val="fr-FR"/>
          <w:rPrChange w:id="3215" w:author="32.423_CR0115R1_(Rel-16)_TM_SBMA, OAM_RTT" w:date="2020-07-06T10:41:00Z">
            <w:rPr/>
          </w:rPrChange>
        </w:rPr>
        <w:t>116</w:t>
      </w:r>
      <w:r>
        <w:fldChar w:fldCharType="end"/>
      </w:r>
    </w:p>
    <w:p w:rsidR="002C3AD9" w:rsidRPr="004C2BE0" w:rsidRDefault="002C3AD9">
      <w:pPr>
        <w:pStyle w:val="TOC4"/>
        <w:rPr>
          <w:rFonts w:ascii="Calibri" w:hAnsi="Calibri"/>
          <w:sz w:val="22"/>
          <w:szCs w:val="22"/>
          <w:lang w:val="fr-FR" w:eastAsia="en-GB"/>
          <w:rPrChange w:id="3216" w:author="32.423_CR0115R1_(Rel-16)_TM_SBMA, OAM_RTT" w:date="2020-07-06T10:41:00Z">
            <w:rPr>
              <w:rFonts w:ascii="Calibri" w:hAnsi="Calibri"/>
              <w:sz w:val="22"/>
              <w:szCs w:val="22"/>
              <w:lang w:eastAsia="en-GB"/>
            </w:rPr>
          </w:rPrChange>
        </w:rPr>
      </w:pPr>
      <w:r w:rsidRPr="004C2BE0">
        <w:rPr>
          <w:lang w:val="fr-FR" w:eastAsia="zh-CN"/>
          <w:rPrChange w:id="3217" w:author="32.423_CR0115R1_(Rel-16)_TM_SBMA, OAM_RTT" w:date="2020-07-06T10:41:00Z">
            <w:rPr>
              <w:lang w:eastAsia="zh-CN"/>
            </w:rPr>
          </w:rPrChange>
        </w:rPr>
        <w:t>5</w:t>
      </w:r>
      <w:r w:rsidRPr="004C2BE0">
        <w:rPr>
          <w:lang w:val="fr-FR"/>
          <w:rPrChange w:id="3218" w:author="32.423_CR0115R1_(Rel-16)_TM_SBMA, OAM_RTT" w:date="2020-07-06T10:41:00Z">
            <w:rPr/>
          </w:rPrChange>
        </w:rPr>
        <w:t>.3.26.4</w:t>
      </w:r>
      <w:r w:rsidRPr="004C2BE0">
        <w:rPr>
          <w:rFonts w:ascii="Calibri" w:hAnsi="Calibri"/>
          <w:sz w:val="22"/>
          <w:szCs w:val="22"/>
          <w:lang w:val="fr-FR" w:eastAsia="en-GB"/>
          <w:rPrChange w:id="3219" w:author="32.423_CR0115R1_(Rel-16)_TM_SBMA, OAM_RTT" w:date="2020-07-06T10:41:00Z">
            <w:rPr>
              <w:rFonts w:ascii="Calibri" w:hAnsi="Calibri"/>
              <w:sz w:val="22"/>
              <w:szCs w:val="22"/>
              <w:lang w:eastAsia="en-GB"/>
            </w:rPr>
          </w:rPrChange>
        </w:rPr>
        <w:tab/>
      </w:r>
      <w:r w:rsidRPr="004C2BE0">
        <w:rPr>
          <w:lang w:val="fr-FR"/>
          <w:rPrChange w:id="3220" w:author="32.423_CR0115R1_(Rel-16)_TM_SBMA, OAM_RTT" w:date="2020-07-06T10:41:00Z">
            <w:rPr/>
          </w:rPrChange>
        </w:rPr>
        <w:t>Notifications</w:t>
      </w:r>
      <w:r w:rsidRPr="004C2BE0">
        <w:rPr>
          <w:lang w:val="fr-FR"/>
          <w:rPrChange w:id="3221" w:author="32.423_CR0115R1_(Rel-16)_TM_SBMA, OAM_RTT" w:date="2020-07-06T10:41:00Z">
            <w:rPr/>
          </w:rPrChange>
        </w:rPr>
        <w:tab/>
      </w:r>
      <w:r>
        <w:fldChar w:fldCharType="begin" w:fldLock="1"/>
      </w:r>
      <w:r w:rsidRPr="004C2BE0">
        <w:rPr>
          <w:lang w:val="fr-FR"/>
          <w:rPrChange w:id="3222" w:author="32.423_CR0115R1_(Rel-16)_TM_SBMA, OAM_RTT" w:date="2020-07-06T10:41:00Z">
            <w:rPr/>
          </w:rPrChange>
        </w:rPr>
        <w:instrText xml:space="preserve"> PAGEREF _Toc44341370 \h </w:instrText>
      </w:r>
      <w:r>
        <w:fldChar w:fldCharType="separate"/>
      </w:r>
      <w:r w:rsidRPr="004C2BE0">
        <w:rPr>
          <w:lang w:val="fr-FR"/>
          <w:rPrChange w:id="3223" w:author="32.423_CR0115R1_(Rel-16)_TM_SBMA, OAM_RTT" w:date="2020-07-06T10:41:00Z">
            <w:rPr/>
          </w:rPrChange>
        </w:rPr>
        <w:t>116</w:t>
      </w:r>
      <w:r>
        <w:fldChar w:fldCharType="end"/>
      </w:r>
    </w:p>
    <w:p w:rsidR="002C3AD9" w:rsidRPr="004C2BE0" w:rsidRDefault="002C3AD9">
      <w:pPr>
        <w:pStyle w:val="TOC3"/>
        <w:rPr>
          <w:rFonts w:ascii="Calibri" w:hAnsi="Calibri"/>
          <w:sz w:val="22"/>
          <w:szCs w:val="22"/>
          <w:lang w:val="fr-FR" w:eastAsia="en-GB"/>
          <w:rPrChange w:id="3224" w:author="32.423_CR0115R1_(Rel-16)_TM_SBMA, OAM_RTT" w:date="2020-07-06T10:41:00Z">
            <w:rPr>
              <w:rFonts w:ascii="Calibri" w:hAnsi="Calibri"/>
              <w:sz w:val="22"/>
              <w:szCs w:val="22"/>
              <w:lang w:eastAsia="en-GB"/>
            </w:rPr>
          </w:rPrChange>
        </w:rPr>
      </w:pPr>
      <w:r w:rsidRPr="004C2BE0">
        <w:rPr>
          <w:lang w:val="fr-FR" w:eastAsia="zh-CN"/>
          <w:rPrChange w:id="3225" w:author="32.423_CR0115R1_(Rel-16)_TM_SBMA, OAM_RTT" w:date="2020-07-06T10:41:00Z">
            <w:rPr>
              <w:lang w:eastAsia="zh-CN"/>
            </w:rPr>
          </w:rPrChange>
        </w:rPr>
        <w:t>5.3.27</w:t>
      </w:r>
      <w:r w:rsidRPr="004C2BE0">
        <w:rPr>
          <w:rFonts w:ascii="Calibri" w:hAnsi="Calibri"/>
          <w:sz w:val="22"/>
          <w:szCs w:val="22"/>
          <w:lang w:val="fr-FR" w:eastAsia="en-GB"/>
          <w:rPrChange w:id="3226" w:author="32.423_CR0115R1_(Rel-16)_TM_SBMA, OAM_RTT" w:date="2020-07-06T10:41:00Z">
            <w:rPr>
              <w:rFonts w:ascii="Calibri" w:hAnsi="Calibri"/>
              <w:sz w:val="22"/>
              <w:szCs w:val="22"/>
              <w:lang w:eastAsia="en-GB"/>
            </w:rPr>
          </w:rPrChange>
        </w:rPr>
        <w:tab/>
      </w:r>
      <w:r w:rsidRPr="004C2BE0">
        <w:rPr>
          <w:rFonts w:ascii="Courier New" w:hAnsi="Courier New"/>
          <w:lang w:val="fr-FR" w:eastAsia="zh-CN"/>
          <w:rPrChange w:id="3227" w:author="32.423_CR0115R1_(Rel-16)_TM_SBMA, OAM_RTT" w:date="2020-07-06T10:41:00Z">
            <w:rPr>
              <w:rFonts w:ascii="Courier New" w:hAnsi="Courier New"/>
              <w:lang w:eastAsia="zh-CN"/>
            </w:rPr>
          </w:rPrChange>
        </w:rPr>
        <w:t>EP_N10</w:t>
      </w:r>
      <w:r w:rsidRPr="004C2BE0">
        <w:rPr>
          <w:lang w:val="fr-FR"/>
          <w:rPrChange w:id="3228" w:author="32.423_CR0115R1_(Rel-16)_TM_SBMA, OAM_RTT" w:date="2020-07-06T10:41:00Z">
            <w:rPr/>
          </w:rPrChange>
        </w:rPr>
        <w:tab/>
      </w:r>
      <w:r>
        <w:fldChar w:fldCharType="begin" w:fldLock="1"/>
      </w:r>
      <w:r w:rsidRPr="004C2BE0">
        <w:rPr>
          <w:lang w:val="fr-FR"/>
          <w:rPrChange w:id="3229" w:author="32.423_CR0115R1_(Rel-16)_TM_SBMA, OAM_RTT" w:date="2020-07-06T10:41:00Z">
            <w:rPr/>
          </w:rPrChange>
        </w:rPr>
        <w:instrText xml:space="preserve"> PAGEREF _Toc44341371 \h </w:instrText>
      </w:r>
      <w:r>
        <w:fldChar w:fldCharType="separate"/>
      </w:r>
      <w:r w:rsidRPr="004C2BE0">
        <w:rPr>
          <w:lang w:val="fr-FR"/>
          <w:rPrChange w:id="3230" w:author="32.423_CR0115R1_(Rel-16)_TM_SBMA, OAM_RTT" w:date="2020-07-06T10:41:00Z">
            <w:rPr/>
          </w:rPrChange>
        </w:rPr>
        <w:t>117</w:t>
      </w:r>
      <w:r>
        <w:fldChar w:fldCharType="end"/>
      </w:r>
    </w:p>
    <w:p w:rsidR="002C3AD9" w:rsidRPr="004C2BE0" w:rsidRDefault="002C3AD9">
      <w:pPr>
        <w:pStyle w:val="TOC4"/>
        <w:rPr>
          <w:rFonts w:ascii="Calibri" w:hAnsi="Calibri"/>
          <w:sz w:val="22"/>
          <w:szCs w:val="22"/>
          <w:lang w:val="fr-FR" w:eastAsia="en-GB"/>
          <w:rPrChange w:id="3231" w:author="32.423_CR0115R1_(Rel-16)_TM_SBMA, OAM_RTT" w:date="2020-07-06T10:41:00Z">
            <w:rPr>
              <w:rFonts w:ascii="Calibri" w:hAnsi="Calibri"/>
              <w:sz w:val="22"/>
              <w:szCs w:val="22"/>
              <w:lang w:eastAsia="en-GB"/>
            </w:rPr>
          </w:rPrChange>
        </w:rPr>
      </w:pPr>
      <w:r w:rsidRPr="004C2BE0">
        <w:rPr>
          <w:lang w:val="fr-FR" w:eastAsia="zh-CN"/>
          <w:rPrChange w:id="3232" w:author="32.423_CR0115R1_(Rel-16)_TM_SBMA, OAM_RTT" w:date="2020-07-06T10:41:00Z">
            <w:rPr>
              <w:lang w:eastAsia="zh-CN"/>
            </w:rPr>
          </w:rPrChange>
        </w:rPr>
        <w:t>5.3.27</w:t>
      </w:r>
      <w:r w:rsidRPr="004C2BE0">
        <w:rPr>
          <w:lang w:val="fr-FR"/>
          <w:rPrChange w:id="3233" w:author="32.423_CR0115R1_(Rel-16)_TM_SBMA, OAM_RTT" w:date="2020-07-06T10:41:00Z">
            <w:rPr/>
          </w:rPrChange>
        </w:rPr>
        <w:t>.1</w:t>
      </w:r>
      <w:r w:rsidRPr="004C2BE0">
        <w:rPr>
          <w:rFonts w:ascii="Calibri" w:hAnsi="Calibri"/>
          <w:sz w:val="22"/>
          <w:szCs w:val="22"/>
          <w:lang w:val="fr-FR" w:eastAsia="en-GB"/>
          <w:rPrChange w:id="3234" w:author="32.423_CR0115R1_(Rel-16)_TM_SBMA, OAM_RTT" w:date="2020-07-06T10:41:00Z">
            <w:rPr>
              <w:rFonts w:ascii="Calibri" w:hAnsi="Calibri"/>
              <w:sz w:val="22"/>
              <w:szCs w:val="22"/>
              <w:lang w:eastAsia="en-GB"/>
            </w:rPr>
          </w:rPrChange>
        </w:rPr>
        <w:tab/>
      </w:r>
      <w:r w:rsidRPr="004C2BE0">
        <w:rPr>
          <w:lang w:val="fr-FR"/>
          <w:rPrChange w:id="3235" w:author="32.423_CR0115R1_(Rel-16)_TM_SBMA, OAM_RTT" w:date="2020-07-06T10:41:00Z">
            <w:rPr/>
          </w:rPrChange>
        </w:rPr>
        <w:t>Definition</w:t>
      </w:r>
      <w:r w:rsidRPr="004C2BE0">
        <w:rPr>
          <w:lang w:val="fr-FR"/>
          <w:rPrChange w:id="3236" w:author="32.423_CR0115R1_(Rel-16)_TM_SBMA, OAM_RTT" w:date="2020-07-06T10:41:00Z">
            <w:rPr/>
          </w:rPrChange>
        </w:rPr>
        <w:tab/>
      </w:r>
      <w:r>
        <w:fldChar w:fldCharType="begin" w:fldLock="1"/>
      </w:r>
      <w:r w:rsidRPr="004C2BE0">
        <w:rPr>
          <w:lang w:val="fr-FR"/>
          <w:rPrChange w:id="3237" w:author="32.423_CR0115R1_(Rel-16)_TM_SBMA, OAM_RTT" w:date="2020-07-06T10:41:00Z">
            <w:rPr/>
          </w:rPrChange>
        </w:rPr>
        <w:instrText xml:space="preserve"> PAGEREF _Toc44341372 \h </w:instrText>
      </w:r>
      <w:r>
        <w:fldChar w:fldCharType="separate"/>
      </w:r>
      <w:r w:rsidRPr="004C2BE0">
        <w:rPr>
          <w:lang w:val="fr-FR"/>
          <w:rPrChange w:id="3238" w:author="32.423_CR0115R1_(Rel-16)_TM_SBMA, OAM_RTT" w:date="2020-07-06T10:41:00Z">
            <w:rPr/>
          </w:rPrChange>
        </w:rPr>
        <w:t>117</w:t>
      </w:r>
      <w:r>
        <w:fldChar w:fldCharType="end"/>
      </w:r>
    </w:p>
    <w:p w:rsidR="002C3AD9" w:rsidRPr="004C2BE0" w:rsidRDefault="002C3AD9">
      <w:pPr>
        <w:pStyle w:val="TOC4"/>
        <w:rPr>
          <w:rFonts w:ascii="Calibri" w:hAnsi="Calibri"/>
          <w:sz w:val="22"/>
          <w:szCs w:val="22"/>
          <w:lang w:val="fr-FR" w:eastAsia="en-GB"/>
          <w:rPrChange w:id="3239" w:author="32.423_CR0115R1_(Rel-16)_TM_SBMA, OAM_RTT" w:date="2020-07-06T10:41:00Z">
            <w:rPr>
              <w:rFonts w:ascii="Calibri" w:hAnsi="Calibri"/>
              <w:sz w:val="22"/>
              <w:szCs w:val="22"/>
              <w:lang w:eastAsia="en-GB"/>
            </w:rPr>
          </w:rPrChange>
        </w:rPr>
      </w:pPr>
      <w:r w:rsidRPr="004C2BE0">
        <w:rPr>
          <w:lang w:val="fr-FR" w:eastAsia="zh-CN"/>
          <w:rPrChange w:id="3240" w:author="32.423_CR0115R1_(Rel-16)_TM_SBMA, OAM_RTT" w:date="2020-07-06T10:41:00Z">
            <w:rPr>
              <w:lang w:eastAsia="zh-CN"/>
            </w:rPr>
          </w:rPrChange>
        </w:rPr>
        <w:t>5.3.27</w:t>
      </w:r>
      <w:r w:rsidRPr="004C2BE0">
        <w:rPr>
          <w:lang w:val="fr-FR"/>
          <w:rPrChange w:id="3241" w:author="32.423_CR0115R1_(Rel-16)_TM_SBMA, OAM_RTT" w:date="2020-07-06T10:41:00Z">
            <w:rPr/>
          </w:rPrChange>
        </w:rPr>
        <w:t>.2</w:t>
      </w:r>
      <w:r w:rsidRPr="004C2BE0">
        <w:rPr>
          <w:rFonts w:ascii="Calibri" w:hAnsi="Calibri"/>
          <w:sz w:val="22"/>
          <w:szCs w:val="22"/>
          <w:lang w:val="fr-FR" w:eastAsia="en-GB"/>
          <w:rPrChange w:id="3242" w:author="32.423_CR0115R1_(Rel-16)_TM_SBMA, OAM_RTT" w:date="2020-07-06T10:41:00Z">
            <w:rPr>
              <w:rFonts w:ascii="Calibri" w:hAnsi="Calibri"/>
              <w:sz w:val="22"/>
              <w:szCs w:val="22"/>
              <w:lang w:eastAsia="en-GB"/>
            </w:rPr>
          </w:rPrChange>
        </w:rPr>
        <w:tab/>
      </w:r>
      <w:r w:rsidRPr="004C2BE0">
        <w:rPr>
          <w:lang w:val="fr-FR"/>
          <w:rPrChange w:id="3243" w:author="32.423_CR0115R1_(Rel-16)_TM_SBMA, OAM_RTT" w:date="2020-07-06T10:41:00Z">
            <w:rPr/>
          </w:rPrChange>
        </w:rPr>
        <w:t>Attributes</w:t>
      </w:r>
      <w:r w:rsidRPr="004C2BE0">
        <w:rPr>
          <w:lang w:val="fr-FR"/>
          <w:rPrChange w:id="3244" w:author="32.423_CR0115R1_(Rel-16)_TM_SBMA, OAM_RTT" w:date="2020-07-06T10:41:00Z">
            <w:rPr/>
          </w:rPrChange>
        </w:rPr>
        <w:tab/>
      </w:r>
      <w:r>
        <w:fldChar w:fldCharType="begin" w:fldLock="1"/>
      </w:r>
      <w:r w:rsidRPr="004C2BE0">
        <w:rPr>
          <w:lang w:val="fr-FR"/>
          <w:rPrChange w:id="3245" w:author="32.423_CR0115R1_(Rel-16)_TM_SBMA, OAM_RTT" w:date="2020-07-06T10:41:00Z">
            <w:rPr/>
          </w:rPrChange>
        </w:rPr>
        <w:instrText xml:space="preserve"> PAGEREF _Toc44341373 \h </w:instrText>
      </w:r>
      <w:r>
        <w:fldChar w:fldCharType="separate"/>
      </w:r>
      <w:r w:rsidRPr="004C2BE0">
        <w:rPr>
          <w:lang w:val="fr-FR"/>
          <w:rPrChange w:id="3246" w:author="32.423_CR0115R1_(Rel-16)_TM_SBMA, OAM_RTT" w:date="2020-07-06T10:41:00Z">
            <w:rPr/>
          </w:rPrChange>
        </w:rPr>
        <w:t>117</w:t>
      </w:r>
      <w:r>
        <w:fldChar w:fldCharType="end"/>
      </w:r>
    </w:p>
    <w:p w:rsidR="002C3AD9" w:rsidRPr="004C2BE0" w:rsidRDefault="002C3AD9">
      <w:pPr>
        <w:pStyle w:val="TOC4"/>
        <w:rPr>
          <w:rFonts w:ascii="Calibri" w:hAnsi="Calibri"/>
          <w:sz w:val="22"/>
          <w:szCs w:val="22"/>
          <w:lang w:val="fr-FR" w:eastAsia="en-GB"/>
          <w:rPrChange w:id="3247" w:author="32.423_CR0115R1_(Rel-16)_TM_SBMA, OAM_RTT" w:date="2020-07-06T10:41:00Z">
            <w:rPr>
              <w:rFonts w:ascii="Calibri" w:hAnsi="Calibri"/>
              <w:sz w:val="22"/>
              <w:szCs w:val="22"/>
              <w:lang w:eastAsia="en-GB"/>
            </w:rPr>
          </w:rPrChange>
        </w:rPr>
      </w:pPr>
      <w:r w:rsidRPr="004C2BE0">
        <w:rPr>
          <w:lang w:val="fr-FR" w:eastAsia="zh-CN"/>
          <w:rPrChange w:id="3248" w:author="32.423_CR0115R1_(Rel-16)_TM_SBMA, OAM_RTT" w:date="2020-07-06T10:41:00Z">
            <w:rPr>
              <w:lang w:eastAsia="zh-CN"/>
            </w:rPr>
          </w:rPrChange>
        </w:rPr>
        <w:t>5</w:t>
      </w:r>
      <w:r w:rsidRPr="004C2BE0">
        <w:rPr>
          <w:lang w:val="fr-FR"/>
          <w:rPrChange w:id="3249" w:author="32.423_CR0115R1_(Rel-16)_TM_SBMA, OAM_RTT" w:date="2020-07-06T10:41:00Z">
            <w:rPr/>
          </w:rPrChange>
        </w:rPr>
        <w:t>.3.27.3</w:t>
      </w:r>
      <w:r w:rsidRPr="004C2BE0">
        <w:rPr>
          <w:rFonts w:ascii="Calibri" w:hAnsi="Calibri"/>
          <w:sz w:val="22"/>
          <w:szCs w:val="22"/>
          <w:lang w:val="fr-FR" w:eastAsia="en-GB"/>
          <w:rPrChange w:id="3250" w:author="32.423_CR0115R1_(Rel-16)_TM_SBMA, OAM_RTT" w:date="2020-07-06T10:41:00Z">
            <w:rPr>
              <w:rFonts w:ascii="Calibri" w:hAnsi="Calibri"/>
              <w:sz w:val="22"/>
              <w:szCs w:val="22"/>
              <w:lang w:eastAsia="en-GB"/>
            </w:rPr>
          </w:rPrChange>
        </w:rPr>
        <w:tab/>
      </w:r>
      <w:r w:rsidRPr="004C2BE0">
        <w:rPr>
          <w:lang w:val="fr-FR"/>
          <w:rPrChange w:id="3251" w:author="32.423_CR0115R1_(Rel-16)_TM_SBMA, OAM_RTT" w:date="2020-07-06T10:41:00Z">
            <w:rPr/>
          </w:rPrChange>
        </w:rPr>
        <w:t>Attribute constraints</w:t>
      </w:r>
      <w:r w:rsidRPr="004C2BE0">
        <w:rPr>
          <w:lang w:val="fr-FR"/>
          <w:rPrChange w:id="3252" w:author="32.423_CR0115R1_(Rel-16)_TM_SBMA, OAM_RTT" w:date="2020-07-06T10:41:00Z">
            <w:rPr/>
          </w:rPrChange>
        </w:rPr>
        <w:tab/>
      </w:r>
      <w:r>
        <w:fldChar w:fldCharType="begin" w:fldLock="1"/>
      </w:r>
      <w:r w:rsidRPr="004C2BE0">
        <w:rPr>
          <w:lang w:val="fr-FR"/>
          <w:rPrChange w:id="3253" w:author="32.423_CR0115R1_(Rel-16)_TM_SBMA, OAM_RTT" w:date="2020-07-06T10:41:00Z">
            <w:rPr/>
          </w:rPrChange>
        </w:rPr>
        <w:instrText xml:space="preserve"> PAGEREF _Toc44341374 \h </w:instrText>
      </w:r>
      <w:r>
        <w:fldChar w:fldCharType="separate"/>
      </w:r>
      <w:r w:rsidRPr="004C2BE0">
        <w:rPr>
          <w:lang w:val="fr-FR"/>
          <w:rPrChange w:id="3254" w:author="32.423_CR0115R1_(Rel-16)_TM_SBMA, OAM_RTT" w:date="2020-07-06T10:41:00Z">
            <w:rPr/>
          </w:rPrChange>
        </w:rPr>
        <w:t>117</w:t>
      </w:r>
      <w:r>
        <w:fldChar w:fldCharType="end"/>
      </w:r>
    </w:p>
    <w:p w:rsidR="002C3AD9" w:rsidRPr="004C2BE0" w:rsidRDefault="002C3AD9">
      <w:pPr>
        <w:pStyle w:val="TOC4"/>
        <w:rPr>
          <w:rFonts w:ascii="Calibri" w:hAnsi="Calibri"/>
          <w:sz w:val="22"/>
          <w:szCs w:val="22"/>
          <w:lang w:val="fr-FR" w:eastAsia="en-GB"/>
          <w:rPrChange w:id="3255" w:author="32.423_CR0115R1_(Rel-16)_TM_SBMA, OAM_RTT" w:date="2020-07-06T10:41:00Z">
            <w:rPr>
              <w:rFonts w:ascii="Calibri" w:hAnsi="Calibri"/>
              <w:sz w:val="22"/>
              <w:szCs w:val="22"/>
              <w:lang w:eastAsia="en-GB"/>
            </w:rPr>
          </w:rPrChange>
        </w:rPr>
      </w:pPr>
      <w:r w:rsidRPr="004C2BE0">
        <w:rPr>
          <w:lang w:val="fr-FR" w:eastAsia="zh-CN"/>
          <w:rPrChange w:id="3256" w:author="32.423_CR0115R1_(Rel-16)_TM_SBMA, OAM_RTT" w:date="2020-07-06T10:41:00Z">
            <w:rPr>
              <w:lang w:eastAsia="zh-CN"/>
            </w:rPr>
          </w:rPrChange>
        </w:rPr>
        <w:t>5</w:t>
      </w:r>
      <w:r w:rsidRPr="004C2BE0">
        <w:rPr>
          <w:lang w:val="fr-FR"/>
          <w:rPrChange w:id="3257" w:author="32.423_CR0115R1_(Rel-16)_TM_SBMA, OAM_RTT" w:date="2020-07-06T10:41:00Z">
            <w:rPr/>
          </w:rPrChange>
        </w:rPr>
        <w:t>.3.27.4</w:t>
      </w:r>
      <w:r w:rsidRPr="004C2BE0">
        <w:rPr>
          <w:rFonts w:ascii="Calibri" w:hAnsi="Calibri"/>
          <w:sz w:val="22"/>
          <w:szCs w:val="22"/>
          <w:lang w:val="fr-FR" w:eastAsia="en-GB"/>
          <w:rPrChange w:id="3258" w:author="32.423_CR0115R1_(Rel-16)_TM_SBMA, OAM_RTT" w:date="2020-07-06T10:41:00Z">
            <w:rPr>
              <w:rFonts w:ascii="Calibri" w:hAnsi="Calibri"/>
              <w:sz w:val="22"/>
              <w:szCs w:val="22"/>
              <w:lang w:eastAsia="en-GB"/>
            </w:rPr>
          </w:rPrChange>
        </w:rPr>
        <w:tab/>
      </w:r>
      <w:r w:rsidRPr="004C2BE0">
        <w:rPr>
          <w:lang w:val="fr-FR"/>
          <w:rPrChange w:id="3259" w:author="32.423_CR0115R1_(Rel-16)_TM_SBMA, OAM_RTT" w:date="2020-07-06T10:41:00Z">
            <w:rPr/>
          </w:rPrChange>
        </w:rPr>
        <w:t>Notifications</w:t>
      </w:r>
      <w:r w:rsidRPr="004C2BE0">
        <w:rPr>
          <w:lang w:val="fr-FR"/>
          <w:rPrChange w:id="3260" w:author="32.423_CR0115R1_(Rel-16)_TM_SBMA, OAM_RTT" w:date="2020-07-06T10:41:00Z">
            <w:rPr/>
          </w:rPrChange>
        </w:rPr>
        <w:tab/>
      </w:r>
      <w:r>
        <w:fldChar w:fldCharType="begin" w:fldLock="1"/>
      </w:r>
      <w:r w:rsidRPr="004C2BE0">
        <w:rPr>
          <w:lang w:val="fr-FR"/>
          <w:rPrChange w:id="3261" w:author="32.423_CR0115R1_(Rel-16)_TM_SBMA, OAM_RTT" w:date="2020-07-06T10:41:00Z">
            <w:rPr/>
          </w:rPrChange>
        </w:rPr>
        <w:instrText xml:space="preserve"> PAGEREF _Toc44341375 \h </w:instrText>
      </w:r>
      <w:r>
        <w:fldChar w:fldCharType="separate"/>
      </w:r>
      <w:r w:rsidRPr="004C2BE0">
        <w:rPr>
          <w:lang w:val="fr-FR"/>
          <w:rPrChange w:id="3262" w:author="32.423_CR0115R1_(Rel-16)_TM_SBMA, OAM_RTT" w:date="2020-07-06T10:41:00Z">
            <w:rPr/>
          </w:rPrChange>
        </w:rPr>
        <w:t>117</w:t>
      </w:r>
      <w:r>
        <w:fldChar w:fldCharType="end"/>
      </w:r>
    </w:p>
    <w:p w:rsidR="002C3AD9" w:rsidRPr="004C2BE0" w:rsidRDefault="002C3AD9">
      <w:pPr>
        <w:pStyle w:val="TOC3"/>
        <w:rPr>
          <w:rFonts w:ascii="Calibri" w:hAnsi="Calibri"/>
          <w:sz w:val="22"/>
          <w:szCs w:val="22"/>
          <w:lang w:val="fr-FR" w:eastAsia="en-GB"/>
          <w:rPrChange w:id="3263" w:author="32.423_CR0115R1_(Rel-16)_TM_SBMA, OAM_RTT" w:date="2020-07-06T10:41:00Z">
            <w:rPr>
              <w:rFonts w:ascii="Calibri" w:hAnsi="Calibri"/>
              <w:sz w:val="22"/>
              <w:szCs w:val="22"/>
              <w:lang w:eastAsia="en-GB"/>
            </w:rPr>
          </w:rPrChange>
        </w:rPr>
      </w:pPr>
      <w:r w:rsidRPr="004C2BE0">
        <w:rPr>
          <w:lang w:val="fr-FR" w:eastAsia="zh-CN"/>
          <w:rPrChange w:id="3264" w:author="32.423_CR0115R1_(Rel-16)_TM_SBMA, OAM_RTT" w:date="2020-07-06T10:41:00Z">
            <w:rPr>
              <w:lang w:eastAsia="zh-CN"/>
            </w:rPr>
          </w:rPrChange>
        </w:rPr>
        <w:t>5.3.28</w:t>
      </w:r>
      <w:r w:rsidRPr="004C2BE0">
        <w:rPr>
          <w:rFonts w:ascii="Calibri" w:hAnsi="Calibri"/>
          <w:sz w:val="22"/>
          <w:szCs w:val="22"/>
          <w:lang w:val="fr-FR" w:eastAsia="en-GB"/>
          <w:rPrChange w:id="3265" w:author="32.423_CR0115R1_(Rel-16)_TM_SBMA, OAM_RTT" w:date="2020-07-06T10:41:00Z">
            <w:rPr>
              <w:rFonts w:ascii="Calibri" w:hAnsi="Calibri"/>
              <w:sz w:val="22"/>
              <w:szCs w:val="22"/>
              <w:lang w:eastAsia="en-GB"/>
            </w:rPr>
          </w:rPrChange>
        </w:rPr>
        <w:tab/>
      </w:r>
      <w:r w:rsidRPr="004C2BE0">
        <w:rPr>
          <w:rFonts w:ascii="Courier New" w:hAnsi="Courier New"/>
          <w:lang w:val="fr-FR" w:eastAsia="zh-CN"/>
          <w:rPrChange w:id="3266" w:author="32.423_CR0115R1_(Rel-16)_TM_SBMA, OAM_RTT" w:date="2020-07-06T10:41:00Z">
            <w:rPr>
              <w:rFonts w:ascii="Courier New" w:hAnsi="Courier New"/>
              <w:lang w:eastAsia="zh-CN"/>
            </w:rPr>
          </w:rPrChange>
        </w:rPr>
        <w:t>EP_N11</w:t>
      </w:r>
      <w:r w:rsidRPr="004C2BE0">
        <w:rPr>
          <w:lang w:val="fr-FR"/>
          <w:rPrChange w:id="3267" w:author="32.423_CR0115R1_(Rel-16)_TM_SBMA, OAM_RTT" w:date="2020-07-06T10:41:00Z">
            <w:rPr/>
          </w:rPrChange>
        </w:rPr>
        <w:tab/>
      </w:r>
      <w:r>
        <w:fldChar w:fldCharType="begin" w:fldLock="1"/>
      </w:r>
      <w:r w:rsidRPr="004C2BE0">
        <w:rPr>
          <w:lang w:val="fr-FR"/>
          <w:rPrChange w:id="3268" w:author="32.423_CR0115R1_(Rel-16)_TM_SBMA, OAM_RTT" w:date="2020-07-06T10:41:00Z">
            <w:rPr/>
          </w:rPrChange>
        </w:rPr>
        <w:instrText xml:space="preserve"> PAGEREF _Toc44341376 \h </w:instrText>
      </w:r>
      <w:r>
        <w:fldChar w:fldCharType="separate"/>
      </w:r>
      <w:r w:rsidRPr="004C2BE0">
        <w:rPr>
          <w:lang w:val="fr-FR"/>
          <w:rPrChange w:id="3269" w:author="32.423_CR0115R1_(Rel-16)_TM_SBMA, OAM_RTT" w:date="2020-07-06T10:41:00Z">
            <w:rPr/>
          </w:rPrChange>
        </w:rPr>
        <w:t>117</w:t>
      </w:r>
      <w:r>
        <w:fldChar w:fldCharType="end"/>
      </w:r>
    </w:p>
    <w:p w:rsidR="002C3AD9" w:rsidRPr="004C2BE0" w:rsidRDefault="002C3AD9">
      <w:pPr>
        <w:pStyle w:val="TOC4"/>
        <w:rPr>
          <w:rFonts w:ascii="Calibri" w:hAnsi="Calibri"/>
          <w:sz w:val="22"/>
          <w:szCs w:val="22"/>
          <w:lang w:val="fr-FR" w:eastAsia="en-GB"/>
          <w:rPrChange w:id="3270" w:author="32.423_CR0115R1_(Rel-16)_TM_SBMA, OAM_RTT" w:date="2020-07-06T10:41:00Z">
            <w:rPr>
              <w:rFonts w:ascii="Calibri" w:hAnsi="Calibri"/>
              <w:sz w:val="22"/>
              <w:szCs w:val="22"/>
              <w:lang w:eastAsia="en-GB"/>
            </w:rPr>
          </w:rPrChange>
        </w:rPr>
      </w:pPr>
      <w:r w:rsidRPr="004C2BE0">
        <w:rPr>
          <w:lang w:val="fr-FR" w:eastAsia="zh-CN"/>
          <w:rPrChange w:id="3271" w:author="32.423_CR0115R1_(Rel-16)_TM_SBMA, OAM_RTT" w:date="2020-07-06T10:41:00Z">
            <w:rPr>
              <w:lang w:eastAsia="zh-CN"/>
            </w:rPr>
          </w:rPrChange>
        </w:rPr>
        <w:t>5.3.28</w:t>
      </w:r>
      <w:r w:rsidRPr="004C2BE0">
        <w:rPr>
          <w:lang w:val="fr-FR"/>
          <w:rPrChange w:id="3272" w:author="32.423_CR0115R1_(Rel-16)_TM_SBMA, OAM_RTT" w:date="2020-07-06T10:41:00Z">
            <w:rPr/>
          </w:rPrChange>
        </w:rPr>
        <w:t>.1</w:t>
      </w:r>
      <w:r w:rsidRPr="004C2BE0">
        <w:rPr>
          <w:rFonts w:ascii="Calibri" w:hAnsi="Calibri"/>
          <w:sz w:val="22"/>
          <w:szCs w:val="22"/>
          <w:lang w:val="fr-FR" w:eastAsia="en-GB"/>
          <w:rPrChange w:id="3273" w:author="32.423_CR0115R1_(Rel-16)_TM_SBMA, OAM_RTT" w:date="2020-07-06T10:41:00Z">
            <w:rPr>
              <w:rFonts w:ascii="Calibri" w:hAnsi="Calibri"/>
              <w:sz w:val="22"/>
              <w:szCs w:val="22"/>
              <w:lang w:eastAsia="en-GB"/>
            </w:rPr>
          </w:rPrChange>
        </w:rPr>
        <w:tab/>
      </w:r>
      <w:r w:rsidRPr="004C2BE0">
        <w:rPr>
          <w:lang w:val="fr-FR"/>
          <w:rPrChange w:id="3274" w:author="32.423_CR0115R1_(Rel-16)_TM_SBMA, OAM_RTT" w:date="2020-07-06T10:41:00Z">
            <w:rPr/>
          </w:rPrChange>
        </w:rPr>
        <w:t>Definition</w:t>
      </w:r>
      <w:r w:rsidRPr="004C2BE0">
        <w:rPr>
          <w:lang w:val="fr-FR"/>
          <w:rPrChange w:id="3275" w:author="32.423_CR0115R1_(Rel-16)_TM_SBMA, OAM_RTT" w:date="2020-07-06T10:41:00Z">
            <w:rPr/>
          </w:rPrChange>
        </w:rPr>
        <w:tab/>
      </w:r>
      <w:r>
        <w:fldChar w:fldCharType="begin" w:fldLock="1"/>
      </w:r>
      <w:r w:rsidRPr="004C2BE0">
        <w:rPr>
          <w:lang w:val="fr-FR"/>
          <w:rPrChange w:id="3276" w:author="32.423_CR0115R1_(Rel-16)_TM_SBMA, OAM_RTT" w:date="2020-07-06T10:41:00Z">
            <w:rPr/>
          </w:rPrChange>
        </w:rPr>
        <w:instrText xml:space="preserve"> PAGEREF _Toc44341377 \h </w:instrText>
      </w:r>
      <w:r>
        <w:fldChar w:fldCharType="separate"/>
      </w:r>
      <w:r w:rsidRPr="004C2BE0">
        <w:rPr>
          <w:lang w:val="fr-FR"/>
          <w:rPrChange w:id="3277" w:author="32.423_CR0115R1_(Rel-16)_TM_SBMA, OAM_RTT" w:date="2020-07-06T10:41:00Z">
            <w:rPr/>
          </w:rPrChange>
        </w:rPr>
        <w:t>117</w:t>
      </w:r>
      <w:r>
        <w:fldChar w:fldCharType="end"/>
      </w:r>
    </w:p>
    <w:p w:rsidR="002C3AD9" w:rsidRPr="004C2BE0" w:rsidRDefault="002C3AD9">
      <w:pPr>
        <w:pStyle w:val="TOC4"/>
        <w:rPr>
          <w:rFonts w:ascii="Calibri" w:hAnsi="Calibri"/>
          <w:sz w:val="22"/>
          <w:szCs w:val="22"/>
          <w:lang w:val="fr-FR" w:eastAsia="en-GB"/>
          <w:rPrChange w:id="3278" w:author="32.423_CR0115R1_(Rel-16)_TM_SBMA, OAM_RTT" w:date="2020-07-06T10:41:00Z">
            <w:rPr>
              <w:rFonts w:ascii="Calibri" w:hAnsi="Calibri"/>
              <w:sz w:val="22"/>
              <w:szCs w:val="22"/>
              <w:lang w:eastAsia="en-GB"/>
            </w:rPr>
          </w:rPrChange>
        </w:rPr>
      </w:pPr>
      <w:r w:rsidRPr="004C2BE0">
        <w:rPr>
          <w:lang w:val="fr-FR" w:eastAsia="zh-CN"/>
          <w:rPrChange w:id="3279" w:author="32.423_CR0115R1_(Rel-16)_TM_SBMA, OAM_RTT" w:date="2020-07-06T10:41:00Z">
            <w:rPr>
              <w:lang w:eastAsia="zh-CN"/>
            </w:rPr>
          </w:rPrChange>
        </w:rPr>
        <w:t>5.3.28</w:t>
      </w:r>
      <w:r w:rsidRPr="004C2BE0">
        <w:rPr>
          <w:lang w:val="fr-FR"/>
          <w:rPrChange w:id="3280" w:author="32.423_CR0115R1_(Rel-16)_TM_SBMA, OAM_RTT" w:date="2020-07-06T10:41:00Z">
            <w:rPr/>
          </w:rPrChange>
        </w:rPr>
        <w:t>.2</w:t>
      </w:r>
      <w:r w:rsidRPr="004C2BE0">
        <w:rPr>
          <w:rFonts w:ascii="Calibri" w:hAnsi="Calibri"/>
          <w:sz w:val="22"/>
          <w:szCs w:val="22"/>
          <w:lang w:val="fr-FR" w:eastAsia="en-GB"/>
          <w:rPrChange w:id="3281" w:author="32.423_CR0115R1_(Rel-16)_TM_SBMA, OAM_RTT" w:date="2020-07-06T10:41:00Z">
            <w:rPr>
              <w:rFonts w:ascii="Calibri" w:hAnsi="Calibri"/>
              <w:sz w:val="22"/>
              <w:szCs w:val="22"/>
              <w:lang w:eastAsia="en-GB"/>
            </w:rPr>
          </w:rPrChange>
        </w:rPr>
        <w:tab/>
      </w:r>
      <w:r w:rsidRPr="004C2BE0">
        <w:rPr>
          <w:lang w:val="fr-FR"/>
          <w:rPrChange w:id="3282" w:author="32.423_CR0115R1_(Rel-16)_TM_SBMA, OAM_RTT" w:date="2020-07-06T10:41:00Z">
            <w:rPr/>
          </w:rPrChange>
        </w:rPr>
        <w:t>Attributes</w:t>
      </w:r>
      <w:r w:rsidRPr="004C2BE0">
        <w:rPr>
          <w:lang w:val="fr-FR"/>
          <w:rPrChange w:id="3283" w:author="32.423_CR0115R1_(Rel-16)_TM_SBMA, OAM_RTT" w:date="2020-07-06T10:41:00Z">
            <w:rPr/>
          </w:rPrChange>
        </w:rPr>
        <w:tab/>
      </w:r>
      <w:r>
        <w:fldChar w:fldCharType="begin" w:fldLock="1"/>
      </w:r>
      <w:r w:rsidRPr="004C2BE0">
        <w:rPr>
          <w:lang w:val="fr-FR"/>
          <w:rPrChange w:id="3284" w:author="32.423_CR0115R1_(Rel-16)_TM_SBMA, OAM_RTT" w:date="2020-07-06T10:41:00Z">
            <w:rPr/>
          </w:rPrChange>
        </w:rPr>
        <w:instrText xml:space="preserve"> PAGEREF _Toc44341378 \h </w:instrText>
      </w:r>
      <w:r>
        <w:fldChar w:fldCharType="separate"/>
      </w:r>
      <w:r w:rsidRPr="004C2BE0">
        <w:rPr>
          <w:lang w:val="fr-FR"/>
          <w:rPrChange w:id="3285" w:author="32.423_CR0115R1_(Rel-16)_TM_SBMA, OAM_RTT" w:date="2020-07-06T10:41:00Z">
            <w:rPr/>
          </w:rPrChange>
        </w:rPr>
        <w:t>117</w:t>
      </w:r>
      <w:r>
        <w:fldChar w:fldCharType="end"/>
      </w:r>
    </w:p>
    <w:p w:rsidR="002C3AD9" w:rsidRPr="004C2BE0" w:rsidRDefault="002C3AD9">
      <w:pPr>
        <w:pStyle w:val="TOC4"/>
        <w:rPr>
          <w:rFonts w:ascii="Calibri" w:hAnsi="Calibri"/>
          <w:sz w:val="22"/>
          <w:szCs w:val="22"/>
          <w:lang w:val="fr-FR" w:eastAsia="en-GB"/>
          <w:rPrChange w:id="3286" w:author="32.423_CR0115R1_(Rel-16)_TM_SBMA, OAM_RTT" w:date="2020-07-06T10:41:00Z">
            <w:rPr>
              <w:rFonts w:ascii="Calibri" w:hAnsi="Calibri"/>
              <w:sz w:val="22"/>
              <w:szCs w:val="22"/>
              <w:lang w:eastAsia="en-GB"/>
            </w:rPr>
          </w:rPrChange>
        </w:rPr>
      </w:pPr>
      <w:r w:rsidRPr="004C2BE0">
        <w:rPr>
          <w:lang w:val="fr-FR" w:eastAsia="zh-CN"/>
          <w:rPrChange w:id="3287" w:author="32.423_CR0115R1_(Rel-16)_TM_SBMA, OAM_RTT" w:date="2020-07-06T10:41:00Z">
            <w:rPr>
              <w:lang w:eastAsia="zh-CN"/>
            </w:rPr>
          </w:rPrChange>
        </w:rPr>
        <w:t>5</w:t>
      </w:r>
      <w:r w:rsidRPr="004C2BE0">
        <w:rPr>
          <w:lang w:val="fr-FR"/>
          <w:rPrChange w:id="3288" w:author="32.423_CR0115R1_(Rel-16)_TM_SBMA, OAM_RTT" w:date="2020-07-06T10:41:00Z">
            <w:rPr/>
          </w:rPrChange>
        </w:rPr>
        <w:t>.3.28.3</w:t>
      </w:r>
      <w:r w:rsidRPr="004C2BE0">
        <w:rPr>
          <w:rFonts w:ascii="Calibri" w:hAnsi="Calibri"/>
          <w:sz w:val="22"/>
          <w:szCs w:val="22"/>
          <w:lang w:val="fr-FR" w:eastAsia="en-GB"/>
          <w:rPrChange w:id="3289" w:author="32.423_CR0115R1_(Rel-16)_TM_SBMA, OAM_RTT" w:date="2020-07-06T10:41:00Z">
            <w:rPr>
              <w:rFonts w:ascii="Calibri" w:hAnsi="Calibri"/>
              <w:sz w:val="22"/>
              <w:szCs w:val="22"/>
              <w:lang w:eastAsia="en-GB"/>
            </w:rPr>
          </w:rPrChange>
        </w:rPr>
        <w:tab/>
      </w:r>
      <w:r w:rsidRPr="004C2BE0">
        <w:rPr>
          <w:lang w:val="fr-FR"/>
          <w:rPrChange w:id="3290" w:author="32.423_CR0115R1_(Rel-16)_TM_SBMA, OAM_RTT" w:date="2020-07-06T10:41:00Z">
            <w:rPr/>
          </w:rPrChange>
        </w:rPr>
        <w:t>Attribute constraints</w:t>
      </w:r>
      <w:r w:rsidRPr="004C2BE0">
        <w:rPr>
          <w:lang w:val="fr-FR"/>
          <w:rPrChange w:id="3291" w:author="32.423_CR0115R1_(Rel-16)_TM_SBMA, OAM_RTT" w:date="2020-07-06T10:41:00Z">
            <w:rPr/>
          </w:rPrChange>
        </w:rPr>
        <w:tab/>
      </w:r>
      <w:r>
        <w:fldChar w:fldCharType="begin" w:fldLock="1"/>
      </w:r>
      <w:r w:rsidRPr="004C2BE0">
        <w:rPr>
          <w:lang w:val="fr-FR"/>
          <w:rPrChange w:id="3292" w:author="32.423_CR0115R1_(Rel-16)_TM_SBMA, OAM_RTT" w:date="2020-07-06T10:41:00Z">
            <w:rPr/>
          </w:rPrChange>
        </w:rPr>
        <w:instrText xml:space="preserve"> PAGEREF _Toc44341379 \h </w:instrText>
      </w:r>
      <w:r>
        <w:fldChar w:fldCharType="separate"/>
      </w:r>
      <w:r w:rsidRPr="004C2BE0">
        <w:rPr>
          <w:lang w:val="fr-FR"/>
          <w:rPrChange w:id="3293" w:author="32.423_CR0115R1_(Rel-16)_TM_SBMA, OAM_RTT" w:date="2020-07-06T10:41:00Z">
            <w:rPr/>
          </w:rPrChange>
        </w:rPr>
        <w:t>117</w:t>
      </w:r>
      <w:r>
        <w:fldChar w:fldCharType="end"/>
      </w:r>
    </w:p>
    <w:p w:rsidR="002C3AD9" w:rsidRPr="004C2BE0" w:rsidRDefault="002C3AD9">
      <w:pPr>
        <w:pStyle w:val="TOC4"/>
        <w:rPr>
          <w:rFonts w:ascii="Calibri" w:hAnsi="Calibri"/>
          <w:sz w:val="22"/>
          <w:szCs w:val="22"/>
          <w:lang w:val="fr-FR" w:eastAsia="en-GB"/>
          <w:rPrChange w:id="3294" w:author="32.423_CR0115R1_(Rel-16)_TM_SBMA, OAM_RTT" w:date="2020-07-06T10:41:00Z">
            <w:rPr>
              <w:rFonts w:ascii="Calibri" w:hAnsi="Calibri"/>
              <w:sz w:val="22"/>
              <w:szCs w:val="22"/>
              <w:lang w:eastAsia="en-GB"/>
            </w:rPr>
          </w:rPrChange>
        </w:rPr>
      </w:pPr>
      <w:r w:rsidRPr="004C2BE0">
        <w:rPr>
          <w:lang w:val="fr-FR" w:eastAsia="zh-CN"/>
          <w:rPrChange w:id="3295" w:author="32.423_CR0115R1_(Rel-16)_TM_SBMA, OAM_RTT" w:date="2020-07-06T10:41:00Z">
            <w:rPr>
              <w:lang w:eastAsia="zh-CN"/>
            </w:rPr>
          </w:rPrChange>
        </w:rPr>
        <w:t>5</w:t>
      </w:r>
      <w:r w:rsidRPr="004C2BE0">
        <w:rPr>
          <w:lang w:val="fr-FR"/>
          <w:rPrChange w:id="3296" w:author="32.423_CR0115R1_(Rel-16)_TM_SBMA, OAM_RTT" w:date="2020-07-06T10:41:00Z">
            <w:rPr/>
          </w:rPrChange>
        </w:rPr>
        <w:t>.3.28.4</w:t>
      </w:r>
      <w:r w:rsidRPr="004C2BE0">
        <w:rPr>
          <w:rFonts w:ascii="Calibri" w:hAnsi="Calibri"/>
          <w:sz w:val="22"/>
          <w:szCs w:val="22"/>
          <w:lang w:val="fr-FR" w:eastAsia="en-GB"/>
          <w:rPrChange w:id="3297" w:author="32.423_CR0115R1_(Rel-16)_TM_SBMA, OAM_RTT" w:date="2020-07-06T10:41:00Z">
            <w:rPr>
              <w:rFonts w:ascii="Calibri" w:hAnsi="Calibri"/>
              <w:sz w:val="22"/>
              <w:szCs w:val="22"/>
              <w:lang w:eastAsia="en-GB"/>
            </w:rPr>
          </w:rPrChange>
        </w:rPr>
        <w:tab/>
      </w:r>
      <w:r w:rsidRPr="004C2BE0">
        <w:rPr>
          <w:lang w:val="fr-FR"/>
          <w:rPrChange w:id="3298" w:author="32.423_CR0115R1_(Rel-16)_TM_SBMA, OAM_RTT" w:date="2020-07-06T10:41:00Z">
            <w:rPr/>
          </w:rPrChange>
        </w:rPr>
        <w:t>Notifications</w:t>
      </w:r>
      <w:r w:rsidRPr="004C2BE0">
        <w:rPr>
          <w:lang w:val="fr-FR"/>
          <w:rPrChange w:id="3299" w:author="32.423_CR0115R1_(Rel-16)_TM_SBMA, OAM_RTT" w:date="2020-07-06T10:41:00Z">
            <w:rPr/>
          </w:rPrChange>
        </w:rPr>
        <w:tab/>
      </w:r>
      <w:r>
        <w:fldChar w:fldCharType="begin" w:fldLock="1"/>
      </w:r>
      <w:r w:rsidRPr="004C2BE0">
        <w:rPr>
          <w:lang w:val="fr-FR"/>
          <w:rPrChange w:id="3300" w:author="32.423_CR0115R1_(Rel-16)_TM_SBMA, OAM_RTT" w:date="2020-07-06T10:41:00Z">
            <w:rPr/>
          </w:rPrChange>
        </w:rPr>
        <w:instrText xml:space="preserve"> PAGEREF _Toc44341380 \h </w:instrText>
      </w:r>
      <w:r>
        <w:fldChar w:fldCharType="separate"/>
      </w:r>
      <w:r w:rsidRPr="004C2BE0">
        <w:rPr>
          <w:lang w:val="fr-FR"/>
          <w:rPrChange w:id="3301" w:author="32.423_CR0115R1_(Rel-16)_TM_SBMA, OAM_RTT" w:date="2020-07-06T10:41:00Z">
            <w:rPr/>
          </w:rPrChange>
        </w:rPr>
        <w:t>117</w:t>
      </w:r>
      <w:r>
        <w:fldChar w:fldCharType="end"/>
      </w:r>
    </w:p>
    <w:p w:rsidR="002C3AD9" w:rsidRPr="004C2BE0" w:rsidRDefault="002C3AD9">
      <w:pPr>
        <w:pStyle w:val="TOC3"/>
        <w:rPr>
          <w:rFonts w:ascii="Calibri" w:hAnsi="Calibri"/>
          <w:sz w:val="22"/>
          <w:szCs w:val="22"/>
          <w:lang w:val="fr-FR" w:eastAsia="en-GB"/>
          <w:rPrChange w:id="3302" w:author="32.423_CR0115R1_(Rel-16)_TM_SBMA, OAM_RTT" w:date="2020-07-06T10:41:00Z">
            <w:rPr>
              <w:rFonts w:ascii="Calibri" w:hAnsi="Calibri"/>
              <w:sz w:val="22"/>
              <w:szCs w:val="22"/>
              <w:lang w:eastAsia="en-GB"/>
            </w:rPr>
          </w:rPrChange>
        </w:rPr>
      </w:pPr>
      <w:r w:rsidRPr="004C2BE0">
        <w:rPr>
          <w:lang w:val="fr-FR" w:eastAsia="zh-CN"/>
          <w:rPrChange w:id="3303" w:author="32.423_CR0115R1_(Rel-16)_TM_SBMA, OAM_RTT" w:date="2020-07-06T10:41:00Z">
            <w:rPr>
              <w:lang w:eastAsia="zh-CN"/>
            </w:rPr>
          </w:rPrChange>
        </w:rPr>
        <w:t>5.3.29</w:t>
      </w:r>
      <w:r w:rsidRPr="004C2BE0">
        <w:rPr>
          <w:rFonts w:ascii="Calibri" w:hAnsi="Calibri"/>
          <w:sz w:val="22"/>
          <w:szCs w:val="22"/>
          <w:lang w:val="fr-FR" w:eastAsia="en-GB"/>
          <w:rPrChange w:id="3304" w:author="32.423_CR0115R1_(Rel-16)_TM_SBMA, OAM_RTT" w:date="2020-07-06T10:41:00Z">
            <w:rPr>
              <w:rFonts w:ascii="Calibri" w:hAnsi="Calibri"/>
              <w:sz w:val="22"/>
              <w:szCs w:val="22"/>
              <w:lang w:eastAsia="en-GB"/>
            </w:rPr>
          </w:rPrChange>
        </w:rPr>
        <w:tab/>
      </w:r>
      <w:r w:rsidRPr="004C2BE0">
        <w:rPr>
          <w:rFonts w:ascii="Courier New" w:hAnsi="Courier New"/>
          <w:lang w:val="fr-FR" w:eastAsia="zh-CN"/>
          <w:rPrChange w:id="3305" w:author="32.423_CR0115R1_(Rel-16)_TM_SBMA, OAM_RTT" w:date="2020-07-06T10:41:00Z">
            <w:rPr>
              <w:rFonts w:ascii="Courier New" w:hAnsi="Courier New"/>
              <w:lang w:eastAsia="zh-CN"/>
            </w:rPr>
          </w:rPrChange>
        </w:rPr>
        <w:t>EP_N12</w:t>
      </w:r>
      <w:r w:rsidRPr="004C2BE0">
        <w:rPr>
          <w:lang w:val="fr-FR"/>
          <w:rPrChange w:id="3306" w:author="32.423_CR0115R1_(Rel-16)_TM_SBMA, OAM_RTT" w:date="2020-07-06T10:41:00Z">
            <w:rPr/>
          </w:rPrChange>
        </w:rPr>
        <w:tab/>
      </w:r>
      <w:r>
        <w:fldChar w:fldCharType="begin" w:fldLock="1"/>
      </w:r>
      <w:r w:rsidRPr="004C2BE0">
        <w:rPr>
          <w:lang w:val="fr-FR"/>
          <w:rPrChange w:id="3307" w:author="32.423_CR0115R1_(Rel-16)_TM_SBMA, OAM_RTT" w:date="2020-07-06T10:41:00Z">
            <w:rPr/>
          </w:rPrChange>
        </w:rPr>
        <w:instrText xml:space="preserve"> PAGEREF _Toc44341381 \h </w:instrText>
      </w:r>
      <w:r>
        <w:fldChar w:fldCharType="separate"/>
      </w:r>
      <w:r w:rsidRPr="004C2BE0">
        <w:rPr>
          <w:lang w:val="fr-FR"/>
          <w:rPrChange w:id="3308" w:author="32.423_CR0115R1_(Rel-16)_TM_SBMA, OAM_RTT" w:date="2020-07-06T10:41:00Z">
            <w:rPr/>
          </w:rPrChange>
        </w:rPr>
        <w:t>117</w:t>
      </w:r>
      <w:r>
        <w:fldChar w:fldCharType="end"/>
      </w:r>
    </w:p>
    <w:p w:rsidR="002C3AD9" w:rsidRPr="004C2BE0" w:rsidRDefault="002C3AD9">
      <w:pPr>
        <w:pStyle w:val="TOC4"/>
        <w:rPr>
          <w:rFonts w:ascii="Calibri" w:hAnsi="Calibri"/>
          <w:sz w:val="22"/>
          <w:szCs w:val="22"/>
          <w:lang w:val="fr-FR" w:eastAsia="en-GB"/>
          <w:rPrChange w:id="3309" w:author="32.423_CR0115R1_(Rel-16)_TM_SBMA, OAM_RTT" w:date="2020-07-06T10:41:00Z">
            <w:rPr>
              <w:rFonts w:ascii="Calibri" w:hAnsi="Calibri"/>
              <w:sz w:val="22"/>
              <w:szCs w:val="22"/>
              <w:lang w:eastAsia="en-GB"/>
            </w:rPr>
          </w:rPrChange>
        </w:rPr>
      </w:pPr>
      <w:r w:rsidRPr="004C2BE0">
        <w:rPr>
          <w:lang w:val="fr-FR" w:eastAsia="zh-CN"/>
          <w:rPrChange w:id="3310" w:author="32.423_CR0115R1_(Rel-16)_TM_SBMA, OAM_RTT" w:date="2020-07-06T10:41:00Z">
            <w:rPr>
              <w:lang w:eastAsia="zh-CN"/>
            </w:rPr>
          </w:rPrChange>
        </w:rPr>
        <w:t>5.3.29</w:t>
      </w:r>
      <w:r w:rsidRPr="004C2BE0">
        <w:rPr>
          <w:lang w:val="fr-FR"/>
          <w:rPrChange w:id="3311" w:author="32.423_CR0115R1_(Rel-16)_TM_SBMA, OAM_RTT" w:date="2020-07-06T10:41:00Z">
            <w:rPr/>
          </w:rPrChange>
        </w:rPr>
        <w:t>.1</w:t>
      </w:r>
      <w:r w:rsidRPr="004C2BE0">
        <w:rPr>
          <w:rFonts w:ascii="Calibri" w:hAnsi="Calibri"/>
          <w:sz w:val="22"/>
          <w:szCs w:val="22"/>
          <w:lang w:val="fr-FR" w:eastAsia="en-GB"/>
          <w:rPrChange w:id="3312" w:author="32.423_CR0115R1_(Rel-16)_TM_SBMA, OAM_RTT" w:date="2020-07-06T10:41:00Z">
            <w:rPr>
              <w:rFonts w:ascii="Calibri" w:hAnsi="Calibri"/>
              <w:sz w:val="22"/>
              <w:szCs w:val="22"/>
              <w:lang w:eastAsia="en-GB"/>
            </w:rPr>
          </w:rPrChange>
        </w:rPr>
        <w:tab/>
      </w:r>
      <w:r w:rsidRPr="004C2BE0">
        <w:rPr>
          <w:lang w:val="fr-FR"/>
          <w:rPrChange w:id="3313" w:author="32.423_CR0115R1_(Rel-16)_TM_SBMA, OAM_RTT" w:date="2020-07-06T10:41:00Z">
            <w:rPr/>
          </w:rPrChange>
        </w:rPr>
        <w:t>Definition</w:t>
      </w:r>
      <w:r w:rsidRPr="004C2BE0">
        <w:rPr>
          <w:lang w:val="fr-FR"/>
          <w:rPrChange w:id="3314" w:author="32.423_CR0115R1_(Rel-16)_TM_SBMA, OAM_RTT" w:date="2020-07-06T10:41:00Z">
            <w:rPr/>
          </w:rPrChange>
        </w:rPr>
        <w:tab/>
      </w:r>
      <w:r>
        <w:fldChar w:fldCharType="begin" w:fldLock="1"/>
      </w:r>
      <w:r w:rsidRPr="004C2BE0">
        <w:rPr>
          <w:lang w:val="fr-FR"/>
          <w:rPrChange w:id="3315" w:author="32.423_CR0115R1_(Rel-16)_TM_SBMA, OAM_RTT" w:date="2020-07-06T10:41:00Z">
            <w:rPr/>
          </w:rPrChange>
        </w:rPr>
        <w:instrText xml:space="preserve"> PAGEREF _Toc44341382 \h </w:instrText>
      </w:r>
      <w:r>
        <w:fldChar w:fldCharType="separate"/>
      </w:r>
      <w:r w:rsidRPr="004C2BE0">
        <w:rPr>
          <w:lang w:val="fr-FR"/>
          <w:rPrChange w:id="3316" w:author="32.423_CR0115R1_(Rel-16)_TM_SBMA, OAM_RTT" w:date="2020-07-06T10:41:00Z">
            <w:rPr/>
          </w:rPrChange>
        </w:rPr>
        <w:t>117</w:t>
      </w:r>
      <w:r>
        <w:fldChar w:fldCharType="end"/>
      </w:r>
    </w:p>
    <w:p w:rsidR="002C3AD9" w:rsidRPr="004C2BE0" w:rsidRDefault="002C3AD9">
      <w:pPr>
        <w:pStyle w:val="TOC4"/>
        <w:rPr>
          <w:rFonts w:ascii="Calibri" w:hAnsi="Calibri"/>
          <w:sz w:val="22"/>
          <w:szCs w:val="22"/>
          <w:lang w:val="fr-FR" w:eastAsia="en-GB"/>
          <w:rPrChange w:id="3317" w:author="32.423_CR0115R1_(Rel-16)_TM_SBMA, OAM_RTT" w:date="2020-07-06T10:41:00Z">
            <w:rPr>
              <w:rFonts w:ascii="Calibri" w:hAnsi="Calibri"/>
              <w:sz w:val="22"/>
              <w:szCs w:val="22"/>
              <w:lang w:eastAsia="en-GB"/>
            </w:rPr>
          </w:rPrChange>
        </w:rPr>
      </w:pPr>
      <w:r w:rsidRPr="004C2BE0">
        <w:rPr>
          <w:lang w:val="fr-FR" w:eastAsia="zh-CN"/>
          <w:rPrChange w:id="3318" w:author="32.423_CR0115R1_(Rel-16)_TM_SBMA, OAM_RTT" w:date="2020-07-06T10:41:00Z">
            <w:rPr>
              <w:lang w:eastAsia="zh-CN"/>
            </w:rPr>
          </w:rPrChange>
        </w:rPr>
        <w:t>5.3.29</w:t>
      </w:r>
      <w:r w:rsidRPr="004C2BE0">
        <w:rPr>
          <w:lang w:val="fr-FR"/>
          <w:rPrChange w:id="3319" w:author="32.423_CR0115R1_(Rel-16)_TM_SBMA, OAM_RTT" w:date="2020-07-06T10:41:00Z">
            <w:rPr/>
          </w:rPrChange>
        </w:rPr>
        <w:t>.2</w:t>
      </w:r>
      <w:r w:rsidRPr="004C2BE0">
        <w:rPr>
          <w:rFonts w:ascii="Calibri" w:hAnsi="Calibri"/>
          <w:sz w:val="22"/>
          <w:szCs w:val="22"/>
          <w:lang w:val="fr-FR" w:eastAsia="en-GB"/>
          <w:rPrChange w:id="3320" w:author="32.423_CR0115R1_(Rel-16)_TM_SBMA, OAM_RTT" w:date="2020-07-06T10:41:00Z">
            <w:rPr>
              <w:rFonts w:ascii="Calibri" w:hAnsi="Calibri"/>
              <w:sz w:val="22"/>
              <w:szCs w:val="22"/>
              <w:lang w:eastAsia="en-GB"/>
            </w:rPr>
          </w:rPrChange>
        </w:rPr>
        <w:tab/>
      </w:r>
      <w:r w:rsidRPr="004C2BE0">
        <w:rPr>
          <w:lang w:val="fr-FR"/>
          <w:rPrChange w:id="3321" w:author="32.423_CR0115R1_(Rel-16)_TM_SBMA, OAM_RTT" w:date="2020-07-06T10:41:00Z">
            <w:rPr/>
          </w:rPrChange>
        </w:rPr>
        <w:t>Attributes</w:t>
      </w:r>
      <w:r w:rsidRPr="004C2BE0">
        <w:rPr>
          <w:lang w:val="fr-FR"/>
          <w:rPrChange w:id="3322" w:author="32.423_CR0115R1_(Rel-16)_TM_SBMA, OAM_RTT" w:date="2020-07-06T10:41:00Z">
            <w:rPr/>
          </w:rPrChange>
        </w:rPr>
        <w:tab/>
      </w:r>
      <w:r>
        <w:fldChar w:fldCharType="begin" w:fldLock="1"/>
      </w:r>
      <w:r w:rsidRPr="004C2BE0">
        <w:rPr>
          <w:lang w:val="fr-FR"/>
          <w:rPrChange w:id="3323" w:author="32.423_CR0115R1_(Rel-16)_TM_SBMA, OAM_RTT" w:date="2020-07-06T10:41:00Z">
            <w:rPr/>
          </w:rPrChange>
        </w:rPr>
        <w:instrText xml:space="preserve"> PAGEREF _Toc44341383 \h </w:instrText>
      </w:r>
      <w:r>
        <w:fldChar w:fldCharType="separate"/>
      </w:r>
      <w:r w:rsidRPr="004C2BE0">
        <w:rPr>
          <w:lang w:val="fr-FR"/>
          <w:rPrChange w:id="3324" w:author="32.423_CR0115R1_(Rel-16)_TM_SBMA, OAM_RTT" w:date="2020-07-06T10:41:00Z">
            <w:rPr/>
          </w:rPrChange>
        </w:rPr>
        <w:t>117</w:t>
      </w:r>
      <w:r>
        <w:fldChar w:fldCharType="end"/>
      </w:r>
    </w:p>
    <w:p w:rsidR="002C3AD9" w:rsidRPr="004C2BE0" w:rsidRDefault="002C3AD9">
      <w:pPr>
        <w:pStyle w:val="TOC4"/>
        <w:rPr>
          <w:rFonts w:ascii="Calibri" w:hAnsi="Calibri"/>
          <w:sz w:val="22"/>
          <w:szCs w:val="22"/>
          <w:lang w:val="fr-FR" w:eastAsia="en-GB"/>
          <w:rPrChange w:id="3325" w:author="32.423_CR0115R1_(Rel-16)_TM_SBMA, OAM_RTT" w:date="2020-07-06T10:41:00Z">
            <w:rPr>
              <w:rFonts w:ascii="Calibri" w:hAnsi="Calibri"/>
              <w:sz w:val="22"/>
              <w:szCs w:val="22"/>
              <w:lang w:eastAsia="en-GB"/>
            </w:rPr>
          </w:rPrChange>
        </w:rPr>
      </w:pPr>
      <w:r w:rsidRPr="004C2BE0">
        <w:rPr>
          <w:lang w:val="fr-FR" w:eastAsia="zh-CN"/>
          <w:rPrChange w:id="3326" w:author="32.423_CR0115R1_(Rel-16)_TM_SBMA, OAM_RTT" w:date="2020-07-06T10:41:00Z">
            <w:rPr>
              <w:lang w:eastAsia="zh-CN"/>
            </w:rPr>
          </w:rPrChange>
        </w:rPr>
        <w:t>5</w:t>
      </w:r>
      <w:r w:rsidRPr="004C2BE0">
        <w:rPr>
          <w:lang w:val="fr-FR"/>
          <w:rPrChange w:id="3327" w:author="32.423_CR0115R1_(Rel-16)_TM_SBMA, OAM_RTT" w:date="2020-07-06T10:41:00Z">
            <w:rPr/>
          </w:rPrChange>
        </w:rPr>
        <w:t>.3.29.3</w:t>
      </w:r>
      <w:r w:rsidRPr="004C2BE0">
        <w:rPr>
          <w:rFonts w:ascii="Calibri" w:hAnsi="Calibri"/>
          <w:sz w:val="22"/>
          <w:szCs w:val="22"/>
          <w:lang w:val="fr-FR" w:eastAsia="en-GB"/>
          <w:rPrChange w:id="3328" w:author="32.423_CR0115R1_(Rel-16)_TM_SBMA, OAM_RTT" w:date="2020-07-06T10:41:00Z">
            <w:rPr>
              <w:rFonts w:ascii="Calibri" w:hAnsi="Calibri"/>
              <w:sz w:val="22"/>
              <w:szCs w:val="22"/>
              <w:lang w:eastAsia="en-GB"/>
            </w:rPr>
          </w:rPrChange>
        </w:rPr>
        <w:tab/>
      </w:r>
      <w:r w:rsidRPr="004C2BE0">
        <w:rPr>
          <w:lang w:val="fr-FR"/>
          <w:rPrChange w:id="3329" w:author="32.423_CR0115R1_(Rel-16)_TM_SBMA, OAM_RTT" w:date="2020-07-06T10:41:00Z">
            <w:rPr/>
          </w:rPrChange>
        </w:rPr>
        <w:t>Attribute constraints</w:t>
      </w:r>
      <w:r w:rsidRPr="004C2BE0">
        <w:rPr>
          <w:lang w:val="fr-FR"/>
          <w:rPrChange w:id="3330" w:author="32.423_CR0115R1_(Rel-16)_TM_SBMA, OAM_RTT" w:date="2020-07-06T10:41:00Z">
            <w:rPr/>
          </w:rPrChange>
        </w:rPr>
        <w:tab/>
      </w:r>
      <w:r>
        <w:fldChar w:fldCharType="begin" w:fldLock="1"/>
      </w:r>
      <w:r w:rsidRPr="004C2BE0">
        <w:rPr>
          <w:lang w:val="fr-FR"/>
          <w:rPrChange w:id="3331" w:author="32.423_CR0115R1_(Rel-16)_TM_SBMA, OAM_RTT" w:date="2020-07-06T10:41:00Z">
            <w:rPr/>
          </w:rPrChange>
        </w:rPr>
        <w:instrText xml:space="preserve"> PAGEREF _Toc44341384 \h </w:instrText>
      </w:r>
      <w:r>
        <w:fldChar w:fldCharType="separate"/>
      </w:r>
      <w:r w:rsidRPr="004C2BE0">
        <w:rPr>
          <w:lang w:val="fr-FR"/>
          <w:rPrChange w:id="3332" w:author="32.423_CR0115R1_(Rel-16)_TM_SBMA, OAM_RTT" w:date="2020-07-06T10:41:00Z">
            <w:rPr/>
          </w:rPrChange>
        </w:rPr>
        <w:t>118</w:t>
      </w:r>
      <w:r>
        <w:fldChar w:fldCharType="end"/>
      </w:r>
    </w:p>
    <w:p w:rsidR="002C3AD9" w:rsidRPr="004C2BE0" w:rsidRDefault="002C3AD9">
      <w:pPr>
        <w:pStyle w:val="TOC4"/>
        <w:rPr>
          <w:rFonts w:ascii="Calibri" w:hAnsi="Calibri"/>
          <w:sz w:val="22"/>
          <w:szCs w:val="22"/>
          <w:lang w:val="fr-FR" w:eastAsia="en-GB"/>
          <w:rPrChange w:id="3333" w:author="32.423_CR0115R1_(Rel-16)_TM_SBMA, OAM_RTT" w:date="2020-07-06T10:41:00Z">
            <w:rPr>
              <w:rFonts w:ascii="Calibri" w:hAnsi="Calibri"/>
              <w:sz w:val="22"/>
              <w:szCs w:val="22"/>
              <w:lang w:eastAsia="en-GB"/>
            </w:rPr>
          </w:rPrChange>
        </w:rPr>
      </w:pPr>
      <w:r w:rsidRPr="004C2BE0">
        <w:rPr>
          <w:lang w:val="fr-FR" w:eastAsia="zh-CN"/>
          <w:rPrChange w:id="3334" w:author="32.423_CR0115R1_(Rel-16)_TM_SBMA, OAM_RTT" w:date="2020-07-06T10:41:00Z">
            <w:rPr>
              <w:lang w:eastAsia="zh-CN"/>
            </w:rPr>
          </w:rPrChange>
        </w:rPr>
        <w:t>5</w:t>
      </w:r>
      <w:r w:rsidRPr="004C2BE0">
        <w:rPr>
          <w:lang w:val="fr-FR"/>
          <w:rPrChange w:id="3335" w:author="32.423_CR0115R1_(Rel-16)_TM_SBMA, OAM_RTT" w:date="2020-07-06T10:41:00Z">
            <w:rPr/>
          </w:rPrChange>
        </w:rPr>
        <w:t>.3.29.4</w:t>
      </w:r>
      <w:r w:rsidRPr="004C2BE0">
        <w:rPr>
          <w:rFonts w:ascii="Calibri" w:hAnsi="Calibri"/>
          <w:sz w:val="22"/>
          <w:szCs w:val="22"/>
          <w:lang w:val="fr-FR" w:eastAsia="en-GB"/>
          <w:rPrChange w:id="3336" w:author="32.423_CR0115R1_(Rel-16)_TM_SBMA, OAM_RTT" w:date="2020-07-06T10:41:00Z">
            <w:rPr>
              <w:rFonts w:ascii="Calibri" w:hAnsi="Calibri"/>
              <w:sz w:val="22"/>
              <w:szCs w:val="22"/>
              <w:lang w:eastAsia="en-GB"/>
            </w:rPr>
          </w:rPrChange>
        </w:rPr>
        <w:tab/>
      </w:r>
      <w:r w:rsidRPr="004C2BE0">
        <w:rPr>
          <w:lang w:val="fr-FR"/>
          <w:rPrChange w:id="3337" w:author="32.423_CR0115R1_(Rel-16)_TM_SBMA, OAM_RTT" w:date="2020-07-06T10:41:00Z">
            <w:rPr/>
          </w:rPrChange>
        </w:rPr>
        <w:t>Notifications</w:t>
      </w:r>
      <w:r w:rsidRPr="004C2BE0">
        <w:rPr>
          <w:lang w:val="fr-FR"/>
          <w:rPrChange w:id="3338" w:author="32.423_CR0115R1_(Rel-16)_TM_SBMA, OAM_RTT" w:date="2020-07-06T10:41:00Z">
            <w:rPr/>
          </w:rPrChange>
        </w:rPr>
        <w:tab/>
      </w:r>
      <w:r>
        <w:fldChar w:fldCharType="begin" w:fldLock="1"/>
      </w:r>
      <w:r w:rsidRPr="004C2BE0">
        <w:rPr>
          <w:lang w:val="fr-FR"/>
          <w:rPrChange w:id="3339" w:author="32.423_CR0115R1_(Rel-16)_TM_SBMA, OAM_RTT" w:date="2020-07-06T10:41:00Z">
            <w:rPr/>
          </w:rPrChange>
        </w:rPr>
        <w:instrText xml:space="preserve"> PAGEREF _Toc44341385 \h </w:instrText>
      </w:r>
      <w:r>
        <w:fldChar w:fldCharType="separate"/>
      </w:r>
      <w:r w:rsidRPr="004C2BE0">
        <w:rPr>
          <w:lang w:val="fr-FR"/>
          <w:rPrChange w:id="3340" w:author="32.423_CR0115R1_(Rel-16)_TM_SBMA, OAM_RTT" w:date="2020-07-06T10:41:00Z">
            <w:rPr/>
          </w:rPrChange>
        </w:rPr>
        <w:t>118</w:t>
      </w:r>
      <w:r>
        <w:fldChar w:fldCharType="end"/>
      </w:r>
    </w:p>
    <w:p w:rsidR="002C3AD9" w:rsidRPr="004C2BE0" w:rsidRDefault="002C3AD9">
      <w:pPr>
        <w:pStyle w:val="TOC3"/>
        <w:rPr>
          <w:rFonts w:ascii="Calibri" w:hAnsi="Calibri"/>
          <w:sz w:val="22"/>
          <w:szCs w:val="22"/>
          <w:lang w:val="fr-FR" w:eastAsia="en-GB"/>
          <w:rPrChange w:id="3341" w:author="32.423_CR0115R1_(Rel-16)_TM_SBMA, OAM_RTT" w:date="2020-07-06T10:41:00Z">
            <w:rPr>
              <w:rFonts w:ascii="Calibri" w:hAnsi="Calibri"/>
              <w:sz w:val="22"/>
              <w:szCs w:val="22"/>
              <w:lang w:eastAsia="en-GB"/>
            </w:rPr>
          </w:rPrChange>
        </w:rPr>
      </w:pPr>
      <w:r w:rsidRPr="004C2BE0">
        <w:rPr>
          <w:lang w:val="fr-FR" w:eastAsia="zh-CN"/>
          <w:rPrChange w:id="3342" w:author="32.423_CR0115R1_(Rel-16)_TM_SBMA, OAM_RTT" w:date="2020-07-06T10:41:00Z">
            <w:rPr>
              <w:lang w:eastAsia="zh-CN"/>
            </w:rPr>
          </w:rPrChange>
        </w:rPr>
        <w:t>5.3.30</w:t>
      </w:r>
      <w:r w:rsidRPr="004C2BE0">
        <w:rPr>
          <w:rFonts w:ascii="Calibri" w:hAnsi="Calibri"/>
          <w:sz w:val="22"/>
          <w:szCs w:val="22"/>
          <w:lang w:val="fr-FR" w:eastAsia="en-GB"/>
          <w:rPrChange w:id="3343" w:author="32.423_CR0115R1_(Rel-16)_TM_SBMA, OAM_RTT" w:date="2020-07-06T10:41:00Z">
            <w:rPr>
              <w:rFonts w:ascii="Calibri" w:hAnsi="Calibri"/>
              <w:sz w:val="22"/>
              <w:szCs w:val="22"/>
              <w:lang w:eastAsia="en-GB"/>
            </w:rPr>
          </w:rPrChange>
        </w:rPr>
        <w:tab/>
      </w:r>
      <w:r w:rsidRPr="004C2BE0">
        <w:rPr>
          <w:rFonts w:ascii="Courier New" w:hAnsi="Courier New"/>
          <w:lang w:val="fr-FR" w:eastAsia="zh-CN"/>
          <w:rPrChange w:id="3344" w:author="32.423_CR0115R1_(Rel-16)_TM_SBMA, OAM_RTT" w:date="2020-07-06T10:41:00Z">
            <w:rPr>
              <w:rFonts w:ascii="Courier New" w:hAnsi="Courier New"/>
              <w:lang w:eastAsia="zh-CN"/>
            </w:rPr>
          </w:rPrChange>
        </w:rPr>
        <w:t>EP_N13</w:t>
      </w:r>
      <w:r w:rsidRPr="004C2BE0">
        <w:rPr>
          <w:lang w:val="fr-FR"/>
          <w:rPrChange w:id="3345" w:author="32.423_CR0115R1_(Rel-16)_TM_SBMA, OAM_RTT" w:date="2020-07-06T10:41:00Z">
            <w:rPr/>
          </w:rPrChange>
        </w:rPr>
        <w:tab/>
      </w:r>
      <w:r>
        <w:fldChar w:fldCharType="begin" w:fldLock="1"/>
      </w:r>
      <w:r w:rsidRPr="004C2BE0">
        <w:rPr>
          <w:lang w:val="fr-FR"/>
          <w:rPrChange w:id="3346" w:author="32.423_CR0115R1_(Rel-16)_TM_SBMA, OAM_RTT" w:date="2020-07-06T10:41:00Z">
            <w:rPr/>
          </w:rPrChange>
        </w:rPr>
        <w:instrText xml:space="preserve"> PAGEREF _Toc44341386 \h </w:instrText>
      </w:r>
      <w:r>
        <w:fldChar w:fldCharType="separate"/>
      </w:r>
      <w:r w:rsidRPr="004C2BE0">
        <w:rPr>
          <w:lang w:val="fr-FR"/>
          <w:rPrChange w:id="3347" w:author="32.423_CR0115R1_(Rel-16)_TM_SBMA, OAM_RTT" w:date="2020-07-06T10:41:00Z">
            <w:rPr/>
          </w:rPrChange>
        </w:rPr>
        <w:t>118</w:t>
      </w:r>
      <w:r>
        <w:fldChar w:fldCharType="end"/>
      </w:r>
    </w:p>
    <w:p w:rsidR="002C3AD9" w:rsidRPr="004C2BE0" w:rsidRDefault="002C3AD9">
      <w:pPr>
        <w:pStyle w:val="TOC4"/>
        <w:rPr>
          <w:rFonts w:ascii="Calibri" w:hAnsi="Calibri"/>
          <w:sz w:val="22"/>
          <w:szCs w:val="22"/>
          <w:lang w:val="fr-FR" w:eastAsia="en-GB"/>
          <w:rPrChange w:id="3348" w:author="32.423_CR0115R1_(Rel-16)_TM_SBMA, OAM_RTT" w:date="2020-07-06T10:41:00Z">
            <w:rPr>
              <w:rFonts w:ascii="Calibri" w:hAnsi="Calibri"/>
              <w:sz w:val="22"/>
              <w:szCs w:val="22"/>
              <w:lang w:eastAsia="en-GB"/>
            </w:rPr>
          </w:rPrChange>
        </w:rPr>
      </w:pPr>
      <w:r w:rsidRPr="004C2BE0">
        <w:rPr>
          <w:lang w:val="fr-FR" w:eastAsia="zh-CN"/>
          <w:rPrChange w:id="3349" w:author="32.423_CR0115R1_(Rel-16)_TM_SBMA, OAM_RTT" w:date="2020-07-06T10:41:00Z">
            <w:rPr>
              <w:lang w:eastAsia="zh-CN"/>
            </w:rPr>
          </w:rPrChange>
        </w:rPr>
        <w:t>5.3.30</w:t>
      </w:r>
      <w:r w:rsidRPr="004C2BE0">
        <w:rPr>
          <w:lang w:val="fr-FR"/>
          <w:rPrChange w:id="3350" w:author="32.423_CR0115R1_(Rel-16)_TM_SBMA, OAM_RTT" w:date="2020-07-06T10:41:00Z">
            <w:rPr/>
          </w:rPrChange>
        </w:rPr>
        <w:t>.1</w:t>
      </w:r>
      <w:r w:rsidRPr="004C2BE0">
        <w:rPr>
          <w:rFonts w:ascii="Calibri" w:hAnsi="Calibri"/>
          <w:sz w:val="22"/>
          <w:szCs w:val="22"/>
          <w:lang w:val="fr-FR" w:eastAsia="en-GB"/>
          <w:rPrChange w:id="3351" w:author="32.423_CR0115R1_(Rel-16)_TM_SBMA, OAM_RTT" w:date="2020-07-06T10:41:00Z">
            <w:rPr>
              <w:rFonts w:ascii="Calibri" w:hAnsi="Calibri"/>
              <w:sz w:val="22"/>
              <w:szCs w:val="22"/>
              <w:lang w:eastAsia="en-GB"/>
            </w:rPr>
          </w:rPrChange>
        </w:rPr>
        <w:tab/>
      </w:r>
      <w:r w:rsidRPr="004C2BE0">
        <w:rPr>
          <w:lang w:val="fr-FR"/>
          <w:rPrChange w:id="3352" w:author="32.423_CR0115R1_(Rel-16)_TM_SBMA, OAM_RTT" w:date="2020-07-06T10:41:00Z">
            <w:rPr/>
          </w:rPrChange>
        </w:rPr>
        <w:t>Definition</w:t>
      </w:r>
      <w:r w:rsidRPr="004C2BE0">
        <w:rPr>
          <w:lang w:val="fr-FR"/>
          <w:rPrChange w:id="3353" w:author="32.423_CR0115R1_(Rel-16)_TM_SBMA, OAM_RTT" w:date="2020-07-06T10:41:00Z">
            <w:rPr/>
          </w:rPrChange>
        </w:rPr>
        <w:tab/>
      </w:r>
      <w:r>
        <w:fldChar w:fldCharType="begin" w:fldLock="1"/>
      </w:r>
      <w:r w:rsidRPr="004C2BE0">
        <w:rPr>
          <w:lang w:val="fr-FR"/>
          <w:rPrChange w:id="3354" w:author="32.423_CR0115R1_(Rel-16)_TM_SBMA, OAM_RTT" w:date="2020-07-06T10:41:00Z">
            <w:rPr/>
          </w:rPrChange>
        </w:rPr>
        <w:instrText xml:space="preserve"> PAGEREF _Toc44341387 \h </w:instrText>
      </w:r>
      <w:r>
        <w:fldChar w:fldCharType="separate"/>
      </w:r>
      <w:r w:rsidRPr="004C2BE0">
        <w:rPr>
          <w:lang w:val="fr-FR"/>
          <w:rPrChange w:id="3355" w:author="32.423_CR0115R1_(Rel-16)_TM_SBMA, OAM_RTT" w:date="2020-07-06T10:41:00Z">
            <w:rPr/>
          </w:rPrChange>
        </w:rPr>
        <w:t>118</w:t>
      </w:r>
      <w:r>
        <w:fldChar w:fldCharType="end"/>
      </w:r>
    </w:p>
    <w:p w:rsidR="002C3AD9" w:rsidRPr="004C2BE0" w:rsidRDefault="002C3AD9">
      <w:pPr>
        <w:pStyle w:val="TOC4"/>
        <w:rPr>
          <w:rFonts w:ascii="Calibri" w:hAnsi="Calibri"/>
          <w:sz w:val="22"/>
          <w:szCs w:val="22"/>
          <w:lang w:val="fr-FR" w:eastAsia="en-GB"/>
          <w:rPrChange w:id="3356" w:author="32.423_CR0115R1_(Rel-16)_TM_SBMA, OAM_RTT" w:date="2020-07-06T10:41:00Z">
            <w:rPr>
              <w:rFonts w:ascii="Calibri" w:hAnsi="Calibri"/>
              <w:sz w:val="22"/>
              <w:szCs w:val="22"/>
              <w:lang w:eastAsia="en-GB"/>
            </w:rPr>
          </w:rPrChange>
        </w:rPr>
      </w:pPr>
      <w:r w:rsidRPr="004C2BE0">
        <w:rPr>
          <w:lang w:val="fr-FR" w:eastAsia="zh-CN"/>
          <w:rPrChange w:id="3357" w:author="32.423_CR0115R1_(Rel-16)_TM_SBMA, OAM_RTT" w:date="2020-07-06T10:41:00Z">
            <w:rPr>
              <w:lang w:eastAsia="zh-CN"/>
            </w:rPr>
          </w:rPrChange>
        </w:rPr>
        <w:t>5.3.30</w:t>
      </w:r>
      <w:r w:rsidRPr="004C2BE0">
        <w:rPr>
          <w:lang w:val="fr-FR"/>
          <w:rPrChange w:id="3358" w:author="32.423_CR0115R1_(Rel-16)_TM_SBMA, OAM_RTT" w:date="2020-07-06T10:41:00Z">
            <w:rPr/>
          </w:rPrChange>
        </w:rPr>
        <w:t>.2</w:t>
      </w:r>
      <w:r w:rsidRPr="004C2BE0">
        <w:rPr>
          <w:rFonts w:ascii="Calibri" w:hAnsi="Calibri"/>
          <w:sz w:val="22"/>
          <w:szCs w:val="22"/>
          <w:lang w:val="fr-FR" w:eastAsia="en-GB"/>
          <w:rPrChange w:id="3359" w:author="32.423_CR0115R1_(Rel-16)_TM_SBMA, OAM_RTT" w:date="2020-07-06T10:41:00Z">
            <w:rPr>
              <w:rFonts w:ascii="Calibri" w:hAnsi="Calibri"/>
              <w:sz w:val="22"/>
              <w:szCs w:val="22"/>
              <w:lang w:eastAsia="en-GB"/>
            </w:rPr>
          </w:rPrChange>
        </w:rPr>
        <w:tab/>
      </w:r>
      <w:r w:rsidRPr="004C2BE0">
        <w:rPr>
          <w:lang w:val="fr-FR"/>
          <w:rPrChange w:id="3360" w:author="32.423_CR0115R1_(Rel-16)_TM_SBMA, OAM_RTT" w:date="2020-07-06T10:41:00Z">
            <w:rPr/>
          </w:rPrChange>
        </w:rPr>
        <w:t>Attributes</w:t>
      </w:r>
      <w:r w:rsidRPr="004C2BE0">
        <w:rPr>
          <w:lang w:val="fr-FR"/>
          <w:rPrChange w:id="3361" w:author="32.423_CR0115R1_(Rel-16)_TM_SBMA, OAM_RTT" w:date="2020-07-06T10:41:00Z">
            <w:rPr/>
          </w:rPrChange>
        </w:rPr>
        <w:tab/>
      </w:r>
      <w:r>
        <w:fldChar w:fldCharType="begin" w:fldLock="1"/>
      </w:r>
      <w:r w:rsidRPr="004C2BE0">
        <w:rPr>
          <w:lang w:val="fr-FR"/>
          <w:rPrChange w:id="3362" w:author="32.423_CR0115R1_(Rel-16)_TM_SBMA, OAM_RTT" w:date="2020-07-06T10:41:00Z">
            <w:rPr/>
          </w:rPrChange>
        </w:rPr>
        <w:instrText xml:space="preserve"> PAGEREF _Toc44341388 \h </w:instrText>
      </w:r>
      <w:r>
        <w:fldChar w:fldCharType="separate"/>
      </w:r>
      <w:r w:rsidRPr="004C2BE0">
        <w:rPr>
          <w:lang w:val="fr-FR"/>
          <w:rPrChange w:id="3363" w:author="32.423_CR0115R1_(Rel-16)_TM_SBMA, OAM_RTT" w:date="2020-07-06T10:41:00Z">
            <w:rPr/>
          </w:rPrChange>
        </w:rPr>
        <w:t>118</w:t>
      </w:r>
      <w:r>
        <w:fldChar w:fldCharType="end"/>
      </w:r>
    </w:p>
    <w:p w:rsidR="002C3AD9" w:rsidRPr="004C2BE0" w:rsidRDefault="002C3AD9">
      <w:pPr>
        <w:pStyle w:val="TOC4"/>
        <w:rPr>
          <w:rFonts w:ascii="Calibri" w:hAnsi="Calibri"/>
          <w:sz w:val="22"/>
          <w:szCs w:val="22"/>
          <w:lang w:val="fr-FR" w:eastAsia="en-GB"/>
          <w:rPrChange w:id="3364" w:author="32.423_CR0115R1_(Rel-16)_TM_SBMA, OAM_RTT" w:date="2020-07-06T10:41:00Z">
            <w:rPr>
              <w:rFonts w:ascii="Calibri" w:hAnsi="Calibri"/>
              <w:sz w:val="22"/>
              <w:szCs w:val="22"/>
              <w:lang w:eastAsia="en-GB"/>
            </w:rPr>
          </w:rPrChange>
        </w:rPr>
      </w:pPr>
      <w:r w:rsidRPr="004C2BE0">
        <w:rPr>
          <w:lang w:val="fr-FR" w:eastAsia="zh-CN"/>
          <w:rPrChange w:id="3365" w:author="32.423_CR0115R1_(Rel-16)_TM_SBMA, OAM_RTT" w:date="2020-07-06T10:41:00Z">
            <w:rPr>
              <w:lang w:eastAsia="zh-CN"/>
            </w:rPr>
          </w:rPrChange>
        </w:rPr>
        <w:t>5</w:t>
      </w:r>
      <w:r w:rsidRPr="004C2BE0">
        <w:rPr>
          <w:lang w:val="fr-FR"/>
          <w:rPrChange w:id="3366" w:author="32.423_CR0115R1_(Rel-16)_TM_SBMA, OAM_RTT" w:date="2020-07-06T10:41:00Z">
            <w:rPr/>
          </w:rPrChange>
        </w:rPr>
        <w:t>.3.30.3</w:t>
      </w:r>
      <w:r w:rsidRPr="004C2BE0">
        <w:rPr>
          <w:rFonts w:ascii="Calibri" w:hAnsi="Calibri"/>
          <w:sz w:val="22"/>
          <w:szCs w:val="22"/>
          <w:lang w:val="fr-FR" w:eastAsia="en-GB"/>
          <w:rPrChange w:id="3367" w:author="32.423_CR0115R1_(Rel-16)_TM_SBMA, OAM_RTT" w:date="2020-07-06T10:41:00Z">
            <w:rPr>
              <w:rFonts w:ascii="Calibri" w:hAnsi="Calibri"/>
              <w:sz w:val="22"/>
              <w:szCs w:val="22"/>
              <w:lang w:eastAsia="en-GB"/>
            </w:rPr>
          </w:rPrChange>
        </w:rPr>
        <w:tab/>
      </w:r>
      <w:r w:rsidRPr="004C2BE0">
        <w:rPr>
          <w:lang w:val="fr-FR"/>
          <w:rPrChange w:id="3368" w:author="32.423_CR0115R1_(Rel-16)_TM_SBMA, OAM_RTT" w:date="2020-07-06T10:41:00Z">
            <w:rPr/>
          </w:rPrChange>
        </w:rPr>
        <w:t>Attribute constraints</w:t>
      </w:r>
      <w:r w:rsidRPr="004C2BE0">
        <w:rPr>
          <w:lang w:val="fr-FR"/>
          <w:rPrChange w:id="3369" w:author="32.423_CR0115R1_(Rel-16)_TM_SBMA, OAM_RTT" w:date="2020-07-06T10:41:00Z">
            <w:rPr/>
          </w:rPrChange>
        </w:rPr>
        <w:tab/>
      </w:r>
      <w:r>
        <w:fldChar w:fldCharType="begin" w:fldLock="1"/>
      </w:r>
      <w:r w:rsidRPr="004C2BE0">
        <w:rPr>
          <w:lang w:val="fr-FR"/>
          <w:rPrChange w:id="3370" w:author="32.423_CR0115R1_(Rel-16)_TM_SBMA, OAM_RTT" w:date="2020-07-06T10:41:00Z">
            <w:rPr/>
          </w:rPrChange>
        </w:rPr>
        <w:instrText xml:space="preserve"> PAGEREF _Toc44341389 \h </w:instrText>
      </w:r>
      <w:r>
        <w:fldChar w:fldCharType="separate"/>
      </w:r>
      <w:r w:rsidRPr="004C2BE0">
        <w:rPr>
          <w:lang w:val="fr-FR"/>
          <w:rPrChange w:id="3371" w:author="32.423_CR0115R1_(Rel-16)_TM_SBMA, OAM_RTT" w:date="2020-07-06T10:41:00Z">
            <w:rPr/>
          </w:rPrChange>
        </w:rPr>
        <w:t>118</w:t>
      </w:r>
      <w:r>
        <w:fldChar w:fldCharType="end"/>
      </w:r>
    </w:p>
    <w:p w:rsidR="002C3AD9" w:rsidRPr="004C2BE0" w:rsidRDefault="002C3AD9">
      <w:pPr>
        <w:pStyle w:val="TOC4"/>
        <w:rPr>
          <w:rFonts w:ascii="Calibri" w:hAnsi="Calibri"/>
          <w:sz w:val="22"/>
          <w:szCs w:val="22"/>
          <w:lang w:val="fr-FR" w:eastAsia="en-GB"/>
          <w:rPrChange w:id="3372" w:author="32.423_CR0115R1_(Rel-16)_TM_SBMA, OAM_RTT" w:date="2020-07-06T10:41:00Z">
            <w:rPr>
              <w:rFonts w:ascii="Calibri" w:hAnsi="Calibri"/>
              <w:sz w:val="22"/>
              <w:szCs w:val="22"/>
              <w:lang w:eastAsia="en-GB"/>
            </w:rPr>
          </w:rPrChange>
        </w:rPr>
      </w:pPr>
      <w:r w:rsidRPr="004C2BE0">
        <w:rPr>
          <w:lang w:val="fr-FR" w:eastAsia="zh-CN"/>
          <w:rPrChange w:id="3373" w:author="32.423_CR0115R1_(Rel-16)_TM_SBMA, OAM_RTT" w:date="2020-07-06T10:41:00Z">
            <w:rPr>
              <w:lang w:eastAsia="zh-CN"/>
            </w:rPr>
          </w:rPrChange>
        </w:rPr>
        <w:t>5</w:t>
      </w:r>
      <w:r w:rsidRPr="004C2BE0">
        <w:rPr>
          <w:lang w:val="fr-FR"/>
          <w:rPrChange w:id="3374" w:author="32.423_CR0115R1_(Rel-16)_TM_SBMA, OAM_RTT" w:date="2020-07-06T10:41:00Z">
            <w:rPr/>
          </w:rPrChange>
        </w:rPr>
        <w:t>.3.30.4</w:t>
      </w:r>
      <w:r w:rsidRPr="004C2BE0">
        <w:rPr>
          <w:rFonts w:ascii="Calibri" w:hAnsi="Calibri"/>
          <w:sz w:val="22"/>
          <w:szCs w:val="22"/>
          <w:lang w:val="fr-FR" w:eastAsia="en-GB"/>
          <w:rPrChange w:id="3375" w:author="32.423_CR0115R1_(Rel-16)_TM_SBMA, OAM_RTT" w:date="2020-07-06T10:41:00Z">
            <w:rPr>
              <w:rFonts w:ascii="Calibri" w:hAnsi="Calibri"/>
              <w:sz w:val="22"/>
              <w:szCs w:val="22"/>
              <w:lang w:eastAsia="en-GB"/>
            </w:rPr>
          </w:rPrChange>
        </w:rPr>
        <w:tab/>
      </w:r>
      <w:r w:rsidRPr="004C2BE0">
        <w:rPr>
          <w:lang w:val="fr-FR"/>
          <w:rPrChange w:id="3376" w:author="32.423_CR0115R1_(Rel-16)_TM_SBMA, OAM_RTT" w:date="2020-07-06T10:41:00Z">
            <w:rPr/>
          </w:rPrChange>
        </w:rPr>
        <w:t>Notifications</w:t>
      </w:r>
      <w:r w:rsidRPr="004C2BE0">
        <w:rPr>
          <w:lang w:val="fr-FR"/>
          <w:rPrChange w:id="3377" w:author="32.423_CR0115R1_(Rel-16)_TM_SBMA, OAM_RTT" w:date="2020-07-06T10:41:00Z">
            <w:rPr/>
          </w:rPrChange>
        </w:rPr>
        <w:tab/>
      </w:r>
      <w:r>
        <w:fldChar w:fldCharType="begin" w:fldLock="1"/>
      </w:r>
      <w:r w:rsidRPr="004C2BE0">
        <w:rPr>
          <w:lang w:val="fr-FR"/>
          <w:rPrChange w:id="3378" w:author="32.423_CR0115R1_(Rel-16)_TM_SBMA, OAM_RTT" w:date="2020-07-06T10:41:00Z">
            <w:rPr/>
          </w:rPrChange>
        </w:rPr>
        <w:instrText xml:space="preserve"> PAGEREF _Toc44341390 \h </w:instrText>
      </w:r>
      <w:r>
        <w:fldChar w:fldCharType="separate"/>
      </w:r>
      <w:r w:rsidRPr="004C2BE0">
        <w:rPr>
          <w:lang w:val="fr-FR"/>
          <w:rPrChange w:id="3379" w:author="32.423_CR0115R1_(Rel-16)_TM_SBMA, OAM_RTT" w:date="2020-07-06T10:41:00Z">
            <w:rPr/>
          </w:rPrChange>
        </w:rPr>
        <w:t>118</w:t>
      </w:r>
      <w:r>
        <w:fldChar w:fldCharType="end"/>
      </w:r>
    </w:p>
    <w:p w:rsidR="002C3AD9" w:rsidRPr="004C2BE0" w:rsidRDefault="002C3AD9">
      <w:pPr>
        <w:pStyle w:val="TOC3"/>
        <w:rPr>
          <w:rFonts w:ascii="Calibri" w:hAnsi="Calibri"/>
          <w:sz w:val="22"/>
          <w:szCs w:val="22"/>
          <w:lang w:val="fr-FR" w:eastAsia="en-GB"/>
          <w:rPrChange w:id="3380" w:author="32.423_CR0115R1_(Rel-16)_TM_SBMA, OAM_RTT" w:date="2020-07-06T10:41:00Z">
            <w:rPr>
              <w:rFonts w:ascii="Calibri" w:hAnsi="Calibri"/>
              <w:sz w:val="22"/>
              <w:szCs w:val="22"/>
              <w:lang w:eastAsia="en-GB"/>
            </w:rPr>
          </w:rPrChange>
        </w:rPr>
      </w:pPr>
      <w:r w:rsidRPr="004C2BE0">
        <w:rPr>
          <w:lang w:val="fr-FR" w:eastAsia="zh-CN"/>
          <w:rPrChange w:id="3381" w:author="32.423_CR0115R1_(Rel-16)_TM_SBMA, OAM_RTT" w:date="2020-07-06T10:41:00Z">
            <w:rPr>
              <w:lang w:eastAsia="zh-CN"/>
            </w:rPr>
          </w:rPrChange>
        </w:rPr>
        <w:t>5.3.31</w:t>
      </w:r>
      <w:r w:rsidRPr="004C2BE0">
        <w:rPr>
          <w:rFonts w:ascii="Calibri" w:hAnsi="Calibri"/>
          <w:sz w:val="22"/>
          <w:szCs w:val="22"/>
          <w:lang w:val="fr-FR" w:eastAsia="en-GB"/>
          <w:rPrChange w:id="3382" w:author="32.423_CR0115R1_(Rel-16)_TM_SBMA, OAM_RTT" w:date="2020-07-06T10:41:00Z">
            <w:rPr>
              <w:rFonts w:ascii="Calibri" w:hAnsi="Calibri"/>
              <w:sz w:val="22"/>
              <w:szCs w:val="22"/>
              <w:lang w:eastAsia="en-GB"/>
            </w:rPr>
          </w:rPrChange>
        </w:rPr>
        <w:tab/>
      </w:r>
      <w:r w:rsidRPr="004C2BE0">
        <w:rPr>
          <w:rFonts w:ascii="Courier New" w:hAnsi="Courier New"/>
          <w:lang w:val="fr-FR" w:eastAsia="zh-CN"/>
          <w:rPrChange w:id="3383" w:author="32.423_CR0115R1_(Rel-16)_TM_SBMA, OAM_RTT" w:date="2020-07-06T10:41:00Z">
            <w:rPr>
              <w:rFonts w:ascii="Courier New" w:hAnsi="Courier New"/>
              <w:lang w:eastAsia="zh-CN"/>
            </w:rPr>
          </w:rPrChange>
        </w:rPr>
        <w:t>EP_N14</w:t>
      </w:r>
      <w:r w:rsidRPr="004C2BE0">
        <w:rPr>
          <w:lang w:val="fr-FR"/>
          <w:rPrChange w:id="3384" w:author="32.423_CR0115R1_(Rel-16)_TM_SBMA, OAM_RTT" w:date="2020-07-06T10:41:00Z">
            <w:rPr/>
          </w:rPrChange>
        </w:rPr>
        <w:tab/>
      </w:r>
      <w:r>
        <w:fldChar w:fldCharType="begin" w:fldLock="1"/>
      </w:r>
      <w:r w:rsidRPr="004C2BE0">
        <w:rPr>
          <w:lang w:val="fr-FR"/>
          <w:rPrChange w:id="3385" w:author="32.423_CR0115R1_(Rel-16)_TM_SBMA, OAM_RTT" w:date="2020-07-06T10:41:00Z">
            <w:rPr/>
          </w:rPrChange>
        </w:rPr>
        <w:instrText xml:space="preserve"> PAGEREF _Toc44341391 \h </w:instrText>
      </w:r>
      <w:r>
        <w:fldChar w:fldCharType="separate"/>
      </w:r>
      <w:r w:rsidRPr="004C2BE0">
        <w:rPr>
          <w:lang w:val="fr-FR"/>
          <w:rPrChange w:id="3386" w:author="32.423_CR0115R1_(Rel-16)_TM_SBMA, OAM_RTT" w:date="2020-07-06T10:41:00Z">
            <w:rPr/>
          </w:rPrChange>
        </w:rPr>
        <w:t>118</w:t>
      </w:r>
      <w:r>
        <w:fldChar w:fldCharType="end"/>
      </w:r>
    </w:p>
    <w:p w:rsidR="002C3AD9" w:rsidRPr="004C2BE0" w:rsidRDefault="002C3AD9">
      <w:pPr>
        <w:pStyle w:val="TOC4"/>
        <w:rPr>
          <w:rFonts w:ascii="Calibri" w:hAnsi="Calibri"/>
          <w:sz w:val="22"/>
          <w:szCs w:val="22"/>
          <w:lang w:val="fr-FR" w:eastAsia="en-GB"/>
          <w:rPrChange w:id="3387" w:author="32.423_CR0115R1_(Rel-16)_TM_SBMA, OAM_RTT" w:date="2020-07-06T10:41:00Z">
            <w:rPr>
              <w:rFonts w:ascii="Calibri" w:hAnsi="Calibri"/>
              <w:sz w:val="22"/>
              <w:szCs w:val="22"/>
              <w:lang w:eastAsia="en-GB"/>
            </w:rPr>
          </w:rPrChange>
        </w:rPr>
      </w:pPr>
      <w:r w:rsidRPr="004C2BE0">
        <w:rPr>
          <w:lang w:val="fr-FR" w:eastAsia="zh-CN"/>
          <w:rPrChange w:id="3388" w:author="32.423_CR0115R1_(Rel-16)_TM_SBMA, OAM_RTT" w:date="2020-07-06T10:41:00Z">
            <w:rPr>
              <w:lang w:eastAsia="zh-CN"/>
            </w:rPr>
          </w:rPrChange>
        </w:rPr>
        <w:t>5.3.31</w:t>
      </w:r>
      <w:r w:rsidRPr="004C2BE0">
        <w:rPr>
          <w:lang w:val="fr-FR"/>
          <w:rPrChange w:id="3389" w:author="32.423_CR0115R1_(Rel-16)_TM_SBMA, OAM_RTT" w:date="2020-07-06T10:41:00Z">
            <w:rPr/>
          </w:rPrChange>
        </w:rPr>
        <w:t>.1</w:t>
      </w:r>
      <w:r w:rsidRPr="004C2BE0">
        <w:rPr>
          <w:rFonts w:ascii="Calibri" w:hAnsi="Calibri"/>
          <w:sz w:val="22"/>
          <w:szCs w:val="22"/>
          <w:lang w:val="fr-FR" w:eastAsia="en-GB"/>
          <w:rPrChange w:id="3390" w:author="32.423_CR0115R1_(Rel-16)_TM_SBMA, OAM_RTT" w:date="2020-07-06T10:41:00Z">
            <w:rPr>
              <w:rFonts w:ascii="Calibri" w:hAnsi="Calibri"/>
              <w:sz w:val="22"/>
              <w:szCs w:val="22"/>
              <w:lang w:eastAsia="en-GB"/>
            </w:rPr>
          </w:rPrChange>
        </w:rPr>
        <w:tab/>
      </w:r>
      <w:r w:rsidRPr="004C2BE0">
        <w:rPr>
          <w:lang w:val="fr-FR"/>
          <w:rPrChange w:id="3391" w:author="32.423_CR0115R1_(Rel-16)_TM_SBMA, OAM_RTT" w:date="2020-07-06T10:41:00Z">
            <w:rPr/>
          </w:rPrChange>
        </w:rPr>
        <w:t>Definition</w:t>
      </w:r>
      <w:r w:rsidRPr="004C2BE0">
        <w:rPr>
          <w:lang w:val="fr-FR"/>
          <w:rPrChange w:id="3392" w:author="32.423_CR0115R1_(Rel-16)_TM_SBMA, OAM_RTT" w:date="2020-07-06T10:41:00Z">
            <w:rPr/>
          </w:rPrChange>
        </w:rPr>
        <w:tab/>
      </w:r>
      <w:r>
        <w:fldChar w:fldCharType="begin" w:fldLock="1"/>
      </w:r>
      <w:r w:rsidRPr="004C2BE0">
        <w:rPr>
          <w:lang w:val="fr-FR"/>
          <w:rPrChange w:id="3393" w:author="32.423_CR0115R1_(Rel-16)_TM_SBMA, OAM_RTT" w:date="2020-07-06T10:41:00Z">
            <w:rPr/>
          </w:rPrChange>
        </w:rPr>
        <w:instrText xml:space="preserve"> PAGEREF _Toc44341392 \h </w:instrText>
      </w:r>
      <w:r>
        <w:fldChar w:fldCharType="separate"/>
      </w:r>
      <w:r w:rsidRPr="004C2BE0">
        <w:rPr>
          <w:lang w:val="fr-FR"/>
          <w:rPrChange w:id="3394" w:author="32.423_CR0115R1_(Rel-16)_TM_SBMA, OAM_RTT" w:date="2020-07-06T10:41:00Z">
            <w:rPr/>
          </w:rPrChange>
        </w:rPr>
        <w:t>118</w:t>
      </w:r>
      <w:r>
        <w:fldChar w:fldCharType="end"/>
      </w:r>
    </w:p>
    <w:p w:rsidR="002C3AD9" w:rsidRPr="004C2BE0" w:rsidRDefault="002C3AD9">
      <w:pPr>
        <w:pStyle w:val="TOC4"/>
        <w:rPr>
          <w:rFonts w:ascii="Calibri" w:hAnsi="Calibri"/>
          <w:sz w:val="22"/>
          <w:szCs w:val="22"/>
          <w:lang w:val="fr-FR" w:eastAsia="en-GB"/>
          <w:rPrChange w:id="3395" w:author="32.423_CR0115R1_(Rel-16)_TM_SBMA, OAM_RTT" w:date="2020-07-06T10:41:00Z">
            <w:rPr>
              <w:rFonts w:ascii="Calibri" w:hAnsi="Calibri"/>
              <w:sz w:val="22"/>
              <w:szCs w:val="22"/>
              <w:lang w:eastAsia="en-GB"/>
            </w:rPr>
          </w:rPrChange>
        </w:rPr>
      </w:pPr>
      <w:r w:rsidRPr="004C2BE0">
        <w:rPr>
          <w:lang w:val="fr-FR" w:eastAsia="zh-CN"/>
          <w:rPrChange w:id="3396" w:author="32.423_CR0115R1_(Rel-16)_TM_SBMA, OAM_RTT" w:date="2020-07-06T10:41:00Z">
            <w:rPr>
              <w:lang w:eastAsia="zh-CN"/>
            </w:rPr>
          </w:rPrChange>
        </w:rPr>
        <w:t>5.3.31</w:t>
      </w:r>
      <w:r w:rsidRPr="004C2BE0">
        <w:rPr>
          <w:lang w:val="fr-FR"/>
          <w:rPrChange w:id="3397" w:author="32.423_CR0115R1_(Rel-16)_TM_SBMA, OAM_RTT" w:date="2020-07-06T10:41:00Z">
            <w:rPr/>
          </w:rPrChange>
        </w:rPr>
        <w:t>.2</w:t>
      </w:r>
      <w:r w:rsidRPr="004C2BE0">
        <w:rPr>
          <w:rFonts w:ascii="Calibri" w:hAnsi="Calibri"/>
          <w:sz w:val="22"/>
          <w:szCs w:val="22"/>
          <w:lang w:val="fr-FR" w:eastAsia="en-GB"/>
          <w:rPrChange w:id="3398" w:author="32.423_CR0115R1_(Rel-16)_TM_SBMA, OAM_RTT" w:date="2020-07-06T10:41:00Z">
            <w:rPr>
              <w:rFonts w:ascii="Calibri" w:hAnsi="Calibri"/>
              <w:sz w:val="22"/>
              <w:szCs w:val="22"/>
              <w:lang w:eastAsia="en-GB"/>
            </w:rPr>
          </w:rPrChange>
        </w:rPr>
        <w:tab/>
      </w:r>
      <w:r w:rsidRPr="004C2BE0">
        <w:rPr>
          <w:lang w:val="fr-FR"/>
          <w:rPrChange w:id="3399" w:author="32.423_CR0115R1_(Rel-16)_TM_SBMA, OAM_RTT" w:date="2020-07-06T10:41:00Z">
            <w:rPr/>
          </w:rPrChange>
        </w:rPr>
        <w:t>Attributes</w:t>
      </w:r>
      <w:r w:rsidRPr="004C2BE0">
        <w:rPr>
          <w:lang w:val="fr-FR"/>
          <w:rPrChange w:id="3400" w:author="32.423_CR0115R1_(Rel-16)_TM_SBMA, OAM_RTT" w:date="2020-07-06T10:41:00Z">
            <w:rPr/>
          </w:rPrChange>
        </w:rPr>
        <w:tab/>
      </w:r>
      <w:r>
        <w:fldChar w:fldCharType="begin" w:fldLock="1"/>
      </w:r>
      <w:r w:rsidRPr="004C2BE0">
        <w:rPr>
          <w:lang w:val="fr-FR"/>
          <w:rPrChange w:id="3401" w:author="32.423_CR0115R1_(Rel-16)_TM_SBMA, OAM_RTT" w:date="2020-07-06T10:41:00Z">
            <w:rPr/>
          </w:rPrChange>
        </w:rPr>
        <w:instrText xml:space="preserve"> PAGEREF _Toc44341393 \h </w:instrText>
      </w:r>
      <w:r>
        <w:fldChar w:fldCharType="separate"/>
      </w:r>
      <w:r w:rsidRPr="004C2BE0">
        <w:rPr>
          <w:lang w:val="fr-FR"/>
          <w:rPrChange w:id="3402" w:author="32.423_CR0115R1_(Rel-16)_TM_SBMA, OAM_RTT" w:date="2020-07-06T10:41:00Z">
            <w:rPr/>
          </w:rPrChange>
        </w:rPr>
        <w:t>118</w:t>
      </w:r>
      <w:r>
        <w:fldChar w:fldCharType="end"/>
      </w:r>
    </w:p>
    <w:p w:rsidR="002C3AD9" w:rsidRPr="004C2BE0" w:rsidRDefault="002C3AD9">
      <w:pPr>
        <w:pStyle w:val="TOC4"/>
        <w:rPr>
          <w:rFonts w:ascii="Calibri" w:hAnsi="Calibri"/>
          <w:sz w:val="22"/>
          <w:szCs w:val="22"/>
          <w:lang w:val="fr-FR" w:eastAsia="en-GB"/>
          <w:rPrChange w:id="3403" w:author="32.423_CR0115R1_(Rel-16)_TM_SBMA, OAM_RTT" w:date="2020-07-06T10:41:00Z">
            <w:rPr>
              <w:rFonts w:ascii="Calibri" w:hAnsi="Calibri"/>
              <w:sz w:val="22"/>
              <w:szCs w:val="22"/>
              <w:lang w:eastAsia="en-GB"/>
            </w:rPr>
          </w:rPrChange>
        </w:rPr>
      </w:pPr>
      <w:r w:rsidRPr="004C2BE0">
        <w:rPr>
          <w:lang w:val="fr-FR" w:eastAsia="zh-CN"/>
          <w:rPrChange w:id="3404" w:author="32.423_CR0115R1_(Rel-16)_TM_SBMA, OAM_RTT" w:date="2020-07-06T10:41:00Z">
            <w:rPr>
              <w:lang w:eastAsia="zh-CN"/>
            </w:rPr>
          </w:rPrChange>
        </w:rPr>
        <w:t>5</w:t>
      </w:r>
      <w:r w:rsidRPr="004C2BE0">
        <w:rPr>
          <w:lang w:val="fr-FR"/>
          <w:rPrChange w:id="3405" w:author="32.423_CR0115R1_(Rel-16)_TM_SBMA, OAM_RTT" w:date="2020-07-06T10:41:00Z">
            <w:rPr/>
          </w:rPrChange>
        </w:rPr>
        <w:t>.3.31.3</w:t>
      </w:r>
      <w:r w:rsidRPr="004C2BE0">
        <w:rPr>
          <w:rFonts w:ascii="Calibri" w:hAnsi="Calibri"/>
          <w:sz w:val="22"/>
          <w:szCs w:val="22"/>
          <w:lang w:val="fr-FR" w:eastAsia="en-GB"/>
          <w:rPrChange w:id="3406" w:author="32.423_CR0115R1_(Rel-16)_TM_SBMA, OAM_RTT" w:date="2020-07-06T10:41:00Z">
            <w:rPr>
              <w:rFonts w:ascii="Calibri" w:hAnsi="Calibri"/>
              <w:sz w:val="22"/>
              <w:szCs w:val="22"/>
              <w:lang w:eastAsia="en-GB"/>
            </w:rPr>
          </w:rPrChange>
        </w:rPr>
        <w:tab/>
      </w:r>
      <w:r w:rsidRPr="004C2BE0">
        <w:rPr>
          <w:lang w:val="fr-FR"/>
          <w:rPrChange w:id="3407" w:author="32.423_CR0115R1_(Rel-16)_TM_SBMA, OAM_RTT" w:date="2020-07-06T10:41:00Z">
            <w:rPr/>
          </w:rPrChange>
        </w:rPr>
        <w:t>Attribute constraints</w:t>
      </w:r>
      <w:r w:rsidRPr="004C2BE0">
        <w:rPr>
          <w:lang w:val="fr-FR"/>
          <w:rPrChange w:id="3408" w:author="32.423_CR0115R1_(Rel-16)_TM_SBMA, OAM_RTT" w:date="2020-07-06T10:41:00Z">
            <w:rPr/>
          </w:rPrChange>
        </w:rPr>
        <w:tab/>
      </w:r>
      <w:r>
        <w:fldChar w:fldCharType="begin" w:fldLock="1"/>
      </w:r>
      <w:r w:rsidRPr="004C2BE0">
        <w:rPr>
          <w:lang w:val="fr-FR"/>
          <w:rPrChange w:id="3409" w:author="32.423_CR0115R1_(Rel-16)_TM_SBMA, OAM_RTT" w:date="2020-07-06T10:41:00Z">
            <w:rPr/>
          </w:rPrChange>
        </w:rPr>
        <w:instrText xml:space="preserve"> PAGEREF _Toc44341394 \h </w:instrText>
      </w:r>
      <w:r>
        <w:fldChar w:fldCharType="separate"/>
      </w:r>
      <w:r w:rsidRPr="004C2BE0">
        <w:rPr>
          <w:lang w:val="fr-FR"/>
          <w:rPrChange w:id="3410" w:author="32.423_CR0115R1_(Rel-16)_TM_SBMA, OAM_RTT" w:date="2020-07-06T10:41:00Z">
            <w:rPr/>
          </w:rPrChange>
        </w:rPr>
        <w:t>118</w:t>
      </w:r>
      <w:r>
        <w:fldChar w:fldCharType="end"/>
      </w:r>
    </w:p>
    <w:p w:rsidR="002C3AD9" w:rsidRPr="004C2BE0" w:rsidRDefault="002C3AD9">
      <w:pPr>
        <w:pStyle w:val="TOC4"/>
        <w:rPr>
          <w:rFonts w:ascii="Calibri" w:hAnsi="Calibri"/>
          <w:sz w:val="22"/>
          <w:szCs w:val="22"/>
          <w:lang w:val="fr-FR" w:eastAsia="en-GB"/>
          <w:rPrChange w:id="3411" w:author="32.423_CR0115R1_(Rel-16)_TM_SBMA, OAM_RTT" w:date="2020-07-06T10:41:00Z">
            <w:rPr>
              <w:rFonts w:ascii="Calibri" w:hAnsi="Calibri"/>
              <w:sz w:val="22"/>
              <w:szCs w:val="22"/>
              <w:lang w:eastAsia="en-GB"/>
            </w:rPr>
          </w:rPrChange>
        </w:rPr>
      </w:pPr>
      <w:r w:rsidRPr="004C2BE0">
        <w:rPr>
          <w:lang w:val="fr-FR" w:eastAsia="zh-CN"/>
          <w:rPrChange w:id="3412" w:author="32.423_CR0115R1_(Rel-16)_TM_SBMA, OAM_RTT" w:date="2020-07-06T10:41:00Z">
            <w:rPr>
              <w:lang w:eastAsia="zh-CN"/>
            </w:rPr>
          </w:rPrChange>
        </w:rPr>
        <w:t>5</w:t>
      </w:r>
      <w:r w:rsidRPr="004C2BE0">
        <w:rPr>
          <w:lang w:val="fr-FR"/>
          <w:rPrChange w:id="3413" w:author="32.423_CR0115R1_(Rel-16)_TM_SBMA, OAM_RTT" w:date="2020-07-06T10:41:00Z">
            <w:rPr/>
          </w:rPrChange>
        </w:rPr>
        <w:t>.3.31.4</w:t>
      </w:r>
      <w:r w:rsidRPr="004C2BE0">
        <w:rPr>
          <w:rFonts w:ascii="Calibri" w:hAnsi="Calibri"/>
          <w:sz w:val="22"/>
          <w:szCs w:val="22"/>
          <w:lang w:val="fr-FR" w:eastAsia="en-GB"/>
          <w:rPrChange w:id="3414" w:author="32.423_CR0115R1_(Rel-16)_TM_SBMA, OAM_RTT" w:date="2020-07-06T10:41:00Z">
            <w:rPr>
              <w:rFonts w:ascii="Calibri" w:hAnsi="Calibri"/>
              <w:sz w:val="22"/>
              <w:szCs w:val="22"/>
              <w:lang w:eastAsia="en-GB"/>
            </w:rPr>
          </w:rPrChange>
        </w:rPr>
        <w:tab/>
      </w:r>
      <w:r w:rsidRPr="004C2BE0">
        <w:rPr>
          <w:lang w:val="fr-FR"/>
          <w:rPrChange w:id="3415" w:author="32.423_CR0115R1_(Rel-16)_TM_SBMA, OAM_RTT" w:date="2020-07-06T10:41:00Z">
            <w:rPr/>
          </w:rPrChange>
        </w:rPr>
        <w:t>Notifications</w:t>
      </w:r>
      <w:r w:rsidRPr="004C2BE0">
        <w:rPr>
          <w:lang w:val="fr-FR"/>
          <w:rPrChange w:id="3416" w:author="32.423_CR0115R1_(Rel-16)_TM_SBMA, OAM_RTT" w:date="2020-07-06T10:41:00Z">
            <w:rPr/>
          </w:rPrChange>
        </w:rPr>
        <w:tab/>
      </w:r>
      <w:r>
        <w:fldChar w:fldCharType="begin" w:fldLock="1"/>
      </w:r>
      <w:r w:rsidRPr="004C2BE0">
        <w:rPr>
          <w:lang w:val="fr-FR"/>
          <w:rPrChange w:id="3417" w:author="32.423_CR0115R1_(Rel-16)_TM_SBMA, OAM_RTT" w:date="2020-07-06T10:41:00Z">
            <w:rPr/>
          </w:rPrChange>
        </w:rPr>
        <w:instrText xml:space="preserve"> PAGEREF _Toc44341395 \h </w:instrText>
      </w:r>
      <w:r>
        <w:fldChar w:fldCharType="separate"/>
      </w:r>
      <w:r w:rsidRPr="004C2BE0">
        <w:rPr>
          <w:lang w:val="fr-FR"/>
          <w:rPrChange w:id="3418" w:author="32.423_CR0115R1_(Rel-16)_TM_SBMA, OAM_RTT" w:date="2020-07-06T10:41:00Z">
            <w:rPr/>
          </w:rPrChange>
        </w:rPr>
        <w:t>118</w:t>
      </w:r>
      <w:r>
        <w:fldChar w:fldCharType="end"/>
      </w:r>
    </w:p>
    <w:p w:rsidR="002C3AD9" w:rsidRPr="004C2BE0" w:rsidRDefault="002C3AD9">
      <w:pPr>
        <w:pStyle w:val="TOC3"/>
        <w:rPr>
          <w:rFonts w:ascii="Calibri" w:hAnsi="Calibri"/>
          <w:sz w:val="22"/>
          <w:szCs w:val="22"/>
          <w:lang w:val="fr-FR" w:eastAsia="en-GB"/>
          <w:rPrChange w:id="3419" w:author="32.423_CR0115R1_(Rel-16)_TM_SBMA, OAM_RTT" w:date="2020-07-06T10:41:00Z">
            <w:rPr>
              <w:rFonts w:ascii="Calibri" w:hAnsi="Calibri"/>
              <w:sz w:val="22"/>
              <w:szCs w:val="22"/>
              <w:lang w:eastAsia="en-GB"/>
            </w:rPr>
          </w:rPrChange>
        </w:rPr>
      </w:pPr>
      <w:r w:rsidRPr="004C2BE0">
        <w:rPr>
          <w:lang w:val="fr-FR" w:eastAsia="zh-CN"/>
          <w:rPrChange w:id="3420" w:author="32.423_CR0115R1_(Rel-16)_TM_SBMA, OAM_RTT" w:date="2020-07-06T10:41:00Z">
            <w:rPr>
              <w:lang w:eastAsia="zh-CN"/>
            </w:rPr>
          </w:rPrChange>
        </w:rPr>
        <w:t>5.3.32</w:t>
      </w:r>
      <w:r w:rsidRPr="004C2BE0">
        <w:rPr>
          <w:rFonts w:ascii="Calibri" w:hAnsi="Calibri"/>
          <w:sz w:val="22"/>
          <w:szCs w:val="22"/>
          <w:lang w:val="fr-FR" w:eastAsia="en-GB"/>
          <w:rPrChange w:id="3421" w:author="32.423_CR0115R1_(Rel-16)_TM_SBMA, OAM_RTT" w:date="2020-07-06T10:41:00Z">
            <w:rPr>
              <w:rFonts w:ascii="Calibri" w:hAnsi="Calibri"/>
              <w:sz w:val="22"/>
              <w:szCs w:val="22"/>
              <w:lang w:eastAsia="en-GB"/>
            </w:rPr>
          </w:rPrChange>
        </w:rPr>
        <w:tab/>
      </w:r>
      <w:r w:rsidRPr="004C2BE0">
        <w:rPr>
          <w:rFonts w:ascii="Courier New" w:hAnsi="Courier New"/>
          <w:lang w:val="fr-FR" w:eastAsia="zh-CN"/>
          <w:rPrChange w:id="3422" w:author="32.423_CR0115R1_(Rel-16)_TM_SBMA, OAM_RTT" w:date="2020-07-06T10:41:00Z">
            <w:rPr>
              <w:rFonts w:ascii="Courier New" w:hAnsi="Courier New"/>
              <w:lang w:eastAsia="zh-CN"/>
            </w:rPr>
          </w:rPrChange>
        </w:rPr>
        <w:t>EP_N15</w:t>
      </w:r>
      <w:r w:rsidRPr="004C2BE0">
        <w:rPr>
          <w:lang w:val="fr-FR"/>
          <w:rPrChange w:id="3423" w:author="32.423_CR0115R1_(Rel-16)_TM_SBMA, OAM_RTT" w:date="2020-07-06T10:41:00Z">
            <w:rPr/>
          </w:rPrChange>
        </w:rPr>
        <w:tab/>
      </w:r>
      <w:r>
        <w:fldChar w:fldCharType="begin" w:fldLock="1"/>
      </w:r>
      <w:r w:rsidRPr="004C2BE0">
        <w:rPr>
          <w:lang w:val="fr-FR"/>
          <w:rPrChange w:id="3424" w:author="32.423_CR0115R1_(Rel-16)_TM_SBMA, OAM_RTT" w:date="2020-07-06T10:41:00Z">
            <w:rPr/>
          </w:rPrChange>
        </w:rPr>
        <w:instrText xml:space="preserve"> PAGEREF _Toc44341396 \h </w:instrText>
      </w:r>
      <w:r>
        <w:fldChar w:fldCharType="separate"/>
      </w:r>
      <w:r w:rsidRPr="004C2BE0">
        <w:rPr>
          <w:lang w:val="fr-FR"/>
          <w:rPrChange w:id="3425" w:author="32.423_CR0115R1_(Rel-16)_TM_SBMA, OAM_RTT" w:date="2020-07-06T10:41:00Z">
            <w:rPr/>
          </w:rPrChange>
        </w:rPr>
        <w:t>119</w:t>
      </w:r>
      <w:r>
        <w:fldChar w:fldCharType="end"/>
      </w:r>
    </w:p>
    <w:p w:rsidR="002C3AD9" w:rsidRPr="004C2BE0" w:rsidRDefault="002C3AD9">
      <w:pPr>
        <w:pStyle w:val="TOC4"/>
        <w:rPr>
          <w:rFonts w:ascii="Calibri" w:hAnsi="Calibri"/>
          <w:sz w:val="22"/>
          <w:szCs w:val="22"/>
          <w:lang w:val="fr-FR" w:eastAsia="en-GB"/>
          <w:rPrChange w:id="3426" w:author="32.423_CR0115R1_(Rel-16)_TM_SBMA, OAM_RTT" w:date="2020-07-06T10:41:00Z">
            <w:rPr>
              <w:rFonts w:ascii="Calibri" w:hAnsi="Calibri"/>
              <w:sz w:val="22"/>
              <w:szCs w:val="22"/>
              <w:lang w:eastAsia="en-GB"/>
            </w:rPr>
          </w:rPrChange>
        </w:rPr>
      </w:pPr>
      <w:r w:rsidRPr="004C2BE0">
        <w:rPr>
          <w:lang w:val="fr-FR" w:eastAsia="zh-CN"/>
          <w:rPrChange w:id="3427" w:author="32.423_CR0115R1_(Rel-16)_TM_SBMA, OAM_RTT" w:date="2020-07-06T10:41:00Z">
            <w:rPr>
              <w:lang w:eastAsia="zh-CN"/>
            </w:rPr>
          </w:rPrChange>
        </w:rPr>
        <w:t>5.3.32</w:t>
      </w:r>
      <w:r w:rsidRPr="004C2BE0">
        <w:rPr>
          <w:lang w:val="fr-FR"/>
          <w:rPrChange w:id="3428" w:author="32.423_CR0115R1_(Rel-16)_TM_SBMA, OAM_RTT" w:date="2020-07-06T10:41:00Z">
            <w:rPr/>
          </w:rPrChange>
        </w:rPr>
        <w:t>.1</w:t>
      </w:r>
      <w:r w:rsidRPr="004C2BE0">
        <w:rPr>
          <w:rFonts w:ascii="Calibri" w:hAnsi="Calibri"/>
          <w:sz w:val="22"/>
          <w:szCs w:val="22"/>
          <w:lang w:val="fr-FR" w:eastAsia="en-GB"/>
          <w:rPrChange w:id="3429" w:author="32.423_CR0115R1_(Rel-16)_TM_SBMA, OAM_RTT" w:date="2020-07-06T10:41:00Z">
            <w:rPr>
              <w:rFonts w:ascii="Calibri" w:hAnsi="Calibri"/>
              <w:sz w:val="22"/>
              <w:szCs w:val="22"/>
              <w:lang w:eastAsia="en-GB"/>
            </w:rPr>
          </w:rPrChange>
        </w:rPr>
        <w:tab/>
      </w:r>
      <w:r w:rsidRPr="004C2BE0">
        <w:rPr>
          <w:lang w:val="fr-FR"/>
          <w:rPrChange w:id="3430" w:author="32.423_CR0115R1_(Rel-16)_TM_SBMA, OAM_RTT" w:date="2020-07-06T10:41:00Z">
            <w:rPr/>
          </w:rPrChange>
        </w:rPr>
        <w:t>Definition</w:t>
      </w:r>
      <w:r w:rsidRPr="004C2BE0">
        <w:rPr>
          <w:lang w:val="fr-FR"/>
          <w:rPrChange w:id="3431" w:author="32.423_CR0115R1_(Rel-16)_TM_SBMA, OAM_RTT" w:date="2020-07-06T10:41:00Z">
            <w:rPr/>
          </w:rPrChange>
        </w:rPr>
        <w:tab/>
      </w:r>
      <w:r>
        <w:fldChar w:fldCharType="begin" w:fldLock="1"/>
      </w:r>
      <w:r w:rsidRPr="004C2BE0">
        <w:rPr>
          <w:lang w:val="fr-FR"/>
          <w:rPrChange w:id="3432" w:author="32.423_CR0115R1_(Rel-16)_TM_SBMA, OAM_RTT" w:date="2020-07-06T10:41:00Z">
            <w:rPr/>
          </w:rPrChange>
        </w:rPr>
        <w:instrText xml:space="preserve"> PAGEREF _Toc44341397 \h </w:instrText>
      </w:r>
      <w:r>
        <w:fldChar w:fldCharType="separate"/>
      </w:r>
      <w:r w:rsidRPr="004C2BE0">
        <w:rPr>
          <w:lang w:val="fr-FR"/>
          <w:rPrChange w:id="3433" w:author="32.423_CR0115R1_(Rel-16)_TM_SBMA, OAM_RTT" w:date="2020-07-06T10:41:00Z">
            <w:rPr/>
          </w:rPrChange>
        </w:rPr>
        <w:t>119</w:t>
      </w:r>
      <w:r>
        <w:fldChar w:fldCharType="end"/>
      </w:r>
    </w:p>
    <w:p w:rsidR="002C3AD9" w:rsidRPr="004C2BE0" w:rsidRDefault="002C3AD9">
      <w:pPr>
        <w:pStyle w:val="TOC4"/>
        <w:rPr>
          <w:rFonts w:ascii="Calibri" w:hAnsi="Calibri"/>
          <w:sz w:val="22"/>
          <w:szCs w:val="22"/>
          <w:lang w:val="fr-FR" w:eastAsia="en-GB"/>
          <w:rPrChange w:id="3434" w:author="32.423_CR0115R1_(Rel-16)_TM_SBMA, OAM_RTT" w:date="2020-07-06T10:41:00Z">
            <w:rPr>
              <w:rFonts w:ascii="Calibri" w:hAnsi="Calibri"/>
              <w:sz w:val="22"/>
              <w:szCs w:val="22"/>
              <w:lang w:eastAsia="en-GB"/>
            </w:rPr>
          </w:rPrChange>
        </w:rPr>
      </w:pPr>
      <w:r w:rsidRPr="004C2BE0">
        <w:rPr>
          <w:lang w:val="fr-FR" w:eastAsia="zh-CN"/>
          <w:rPrChange w:id="3435" w:author="32.423_CR0115R1_(Rel-16)_TM_SBMA, OAM_RTT" w:date="2020-07-06T10:41:00Z">
            <w:rPr>
              <w:lang w:eastAsia="zh-CN"/>
            </w:rPr>
          </w:rPrChange>
        </w:rPr>
        <w:lastRenderedPageBreak/>
        <w:t>5.3.32</w:t>
      </w:r>
      <w:r w:rsidRPr="004C2BE0">
        <w:rPr>
          <w:lang w:val="fr-FR"/>
          <w:rPrChange w:id="3436" w:author="32.423_CR0115R1_(Rel-16)_TM_SBMA, OAM_RTT" w:date="2020-07-06T10:41:00Z">
            <w:rPr/>
          </w:rPrChange>
        </w:rPr>
        <w:t>.2</w:t>
      </w:r>
      <w:r w:rsidRPr="004C2BE0">
        <w:rPr>
          <w:rFonts w:ascii="Calibri" w:hAnsi="Calibri"/>
          <w:sz w:val="22"/>
          <w:szCs w:val="22"/>
          <w:lang w:val="fr-FR" w:eastAsia="en-GB"/>
          <w:rPrChange w:id="3437" w:author="32.423_CR0115R1_(Rel-16)_TM_SBMA, OAM_RTT" w:date="2020-07-06T10:41:00Z">
            <w:rPr>
              <w:rFonts w:ascii="Calibri" w:hAnsi="Calibri"/>
              <w:sz w:val="22"/>
              <w:szCs w:val="22"/>
              <w:lang w:eastAsia="en-GB"/>
            </w:rPr>
          </w:rPrChange>
        </w:rPr>
        <w:tab/>
      </w:r>
      <w:r w:rsidRPr="004C2BE0">
        <w:rPr>
          <w:lang w:val="fr-FR"/>
          <w:rPrChange w:id="3438" w:author="32.423_CR0115R1_(Rel-16)_TM_SBMA, OAM_RTT" w:date="2020-07-06T10:41:00Z">
            <w:rPr/>
          </w:rPrChange>
        </w:rPr>
        <w:t>Attributes</w:t>
      </w:r>
      <w:r w:rsidRPr="004C2BE0">
        <w:rPr>
          <w:lang w:val="fr-FR"/>
          <w:rPrChange w:id="3439" w:author="32.423_CR0115R1_(Rel-16)_TM_SBMA, OAM_RTT" w:date="2020-07-06T10:41:00Z">
            <w:rPr/>
          </w:rPrChange>
        </w:rPr>
        <w:tab/>
      </w:r>
      <w:r>
        <w:fldChar w:fldCharType="begin" w:fldLock="1"/>
      </w:r>
      <w:r w:rsidRPr="004C2BE0">
        <w:rPr>
          <w:lang w:val="fr-FR"/>
          <w:rPrChange w:id="3440" w:author="32.423_CR0115R1_(Rel-16)_TM_SBMA, OAM_RTT" w:date="2020-07-06T10:41:00Z">
            <w:rPr/>
          </w:rPrChange>
        </w:rPr>
        <w:instrText xml:space="preserve"> PAGEREF _Toc44341398 \h </w:instrText>
      </w:r>
      <w:r>
        <w:fldChar w:fldCharType="separate"/>
      </w:r>
      <w:r w:rsidRPr="004C2BE0">
        <w:rPr>
          <w:lang w:val="fr-FR"/>
          <w:rPrChange w:id="3441" w:author="32.423_CR0115R1_(Rel-16)_TM_SBMA, OAM_RTT" w:date="2020-07-06T10:41:00Z">
            <w:rPr/>
          </w:rPrChange>
        </w:rPr>
        <w:t>119</w:t>
      </w:r>
      <w:r>
        <w:fldChar w:fldCharType="end"/>
      </w:r>
    </w:p>
    <w:p w:rsidR="002C3AD9" w:rsidRPr="004C2BE0" w:rsidRDefault="002C3AD9">
      <w:pPr>
        <w:pStyle w:val="TOC4"/>
        <w:rPr>
          <w:rFonts w:ascii="Calibri" w:hAnsi="Calibri"/>
          <w:sz w:val="22"/>
          <w:szCs w:val="22"/>
          <w:lang w:val="fr-FR" w:eastAsia="en-GB"/>
          <w:rPrChange w:id="3442" w:author="32.423_CR0115R1_(Rel-16)_TM_SBMA, OAM_RTT" w:date="2020-07-06T10:41:00Z">
            <w:rPr>
              <w:rFonts w:ascii="Calibri" w:hAnsi="Calibri"/>
              <w:sz w:val="22"/>
              <w:szCs w:val="22"/>
              <w:lang w:eastAsia="en-GB"/>
            </w:rPr>
          </w:rPrChange>
        </w:rPr>
      </w:pPr>
      <w:r w:rsidRPr="004C2BE0">
        <w:rPr>
          <w:lang w:val="fr-FR" w:eastAsia="zh-CN"/>
          <w:rPrChange w:id="3443" w:author="32.423_CR0115R1_(Rel-16)_TM_SBMA, OAM_RTT" w:date="2020-07-06T10:41:00Z">
            <w:rPr>
              <w:lang w:eastAsia="zh-CN"/>
            </w:rPr>
          </w:rPrChange>
        </w:rPr>
        <w:t>5</w:t>
      </w:r>
      <w:r w:rsidRPr="004C2BE0">
        <w:rPr>
          <w:lang w:val="fr-FR"/>
          <w:rPrChange w:id="3444" w:author="32.423_CR0115R1_(Rel-16)_TM_SBMA, OAM_RTT" w:date="2020-07-06T10:41:00Z">
            <w:rPr/>
          </w:rPrChange>
        </w:rPr>
        <w:t>.3.32.3</w:t>
      </w:r>
      <w:r w:rsidRPr="004C2BE0">
        <w:rPr>
          <w:rFonts w:ascii="Calibri" w:hAnsi="Calibri"/>
          <w:sz w:val="22"/>
          <w:szCs w:val="22"/>
          <w:lang w:val="fr-FR" w:eastAsia="en-GB"/>
          <w:rPrChange w:id="3445" w:author="32.423_CR0115R1_(Rel-16)_TM_SBMA, OAM_RTT" w:date="2020-07-06T10:41:00Z">
            <w:rPr>
              <w:rFonts w:ascii="Calibri" w:hAnsi="Calibri"/>
              <w:sz w:val="22"/>
              <w:szCs w:val="22"/>
              <w:lang w:eastAsia="en-GB"/>
            </w:rPr>
          </w:rPrChange>
        </w:rPr>
        <w:tab/>
      </w:r>
      <w:r w:rsidRPr="004C2BE0">
        <w:rPr>
          <w:lang w:val="fr-FR"/>
          <w:rPrChange w:id="3446" w:author="32.423_CR0115R1_(Rel-16)_TM_SBMA, OAM_RTT" w:date="2020-07-06T10:41:00Z">
            <w:rPr/>
          </w:rPrChange>
        </w:rPr>
        <w:t>Attribute constraints</w:t>
      </w:r>
      <w:r w:rsidRPr="004C2BE0">
        <w:rPr>
          <w:lang w:val="fr-FR"/>
          <w:rPrChange w:id="3447" w:author="32.423_CR0115R1_(Rel-16)_TM_SBMA, OAM_RTT" w:date="2020-07-06T10:41:00Z">
            <w:rPr/>
          </w:rPrChange>
        </w:rPr>
        <w:tab/>
      </w:r>
      <w:r>
        <w:fldChar w:fldCharType="begin" w:fldLock="1"/>
      </w:r>
      <w:r w:rsidRPr="004C2BE0">
        <w:rPr>
          <w:lang w:val="fr-FR"/>
          <w:rPrChange w:id="3448" w:author="32.423_CR0115R1_(Rel-16)_TM_SBMA, OAM_RTT" w:date="2020-07-06T10:41:00Z">
            <w:rPr/>
          </w:rPrChange>
        </w:rPr>
        <w:instrText xml:space="preserve"> PAGEREF _Toc44341399 \h </w:instrText>
      </w:r>
      <w:r>
        <w:fldChar w:fldCharType="separate"/>
      </w:r>
      <w:r w:rsidRPr="004C2BE0">
        <w:rPr>
          <w:lang w:val="fr-FR"/>
          <w:rPrChange w:id="3449" w:author="32.423_CR0115R1_(Rel-16)_TM_SBMA, OAM_RTT" w:date="2020-07-06T10:41:00Z">
            <w:rPr/>
          </w:rPrChange>
        </w:rPr>
        <w:t>119</w:t>
      </w:r>
      <w:r>
        <w:fldChar w:fldCharType="end"/>
      </w:r>
    </w:p>
    <w:p w:rsidR="002C3AD9" w:rsidRPr="004C2BE0" w:rsidRDefault="002C3AD9">
      <w:pPr>
        <w:pStyle w:val="TOC4"/>
        <w:rPr>
          <w:rFonts w:ascii="Calibri" w:hAnsi="Calibri"/>
          <w:sz w:val="22"/>
          <w:szCs w:val="22"/>
          <w:lang w:val="fr-FR" w:eastAsia="en-GB"/>
          <w:rPrChange w:id="3450" w:author="32.423_CR0115R1_(Rel-16)_TM_SBMA, OAM_RTT" w:date="2020-07-06T10:41:00Z">
            <w:rPr>
              <w:rFonts w:ascii="Calibri" w:hAnsi="Calibri"/>
              <w:sz w:val="22"/>
              <w:szCs w:val="22"/>
              <w:lang w:eastAsia="en-GB"/>
            </w:rPr>
          </w:rPrChange>
        </w:rPr>
      </w:pPr>
      <w:r w:rsidRPr="004C2BE0">
        <w:rPr>
          <w:lang w:val="fr-FR" w:eastAsia="zh-CN"/>
          <w:rPrChange w:id="3451" w:author="32.423_CR0115R1_(Rel-16)_TM_SBMA, OAM_RTT" w:date="2020-07-06T10:41:00Z">
            <w:rPr>
              <w:lang w:eastAsia="zh-CN"/>
            </w:rPr>
          </w:rPrChange>
        </w:rPr>
        <w:t>5</w:t>
      </w:r>
      <w:r w:rsidRPr="004C2BE0">
        <w:rPr>
          <w:lang w:val="fr-FR"/>
          <w:rPrChange w:id="3452" w:author="32.423_CR0115R1_(Rel-16)_TM_SBMA, OAM_RTT" w:date="2020-07-06T10:41:00Z">
            <w:rPr/>
          </w:rPrChange>
        </w:rPr>
        <w:t>.3.32.4</w:t>
      </w:r>
      <w:r w:rsidRPr="004C2BE0">
        <w:rPr>
          <w:rFonts w:ascii="Calibri" w:hAnsi="Calibri"/>
          <w:sz w:val="22"/>
          <w:szCs w:val="22"/>
          <w:lang w:val="fr-FR" w:eastAsia="en-GB"/>
          <w:rPrChange w:id="3453" w:author="32.423_CR0115R1_(Rel-16)_TM_SBMA, OAM_RTT" w:date="2020-07-06T10:41:00Z">
            <w:rPr>
              <w:rFonts w:ascii="Calibri" w:hAnsi="Calibri"/>
              <w:sz w:val="22"/>
              <w:szCs w:val="22"/>
              <w:lang w:eastAsia="en-GB"/>
            </w:rPr>
          </w:rPrChange>
        </w:rPr>
        <w:tab/>
      </w:r>
      <w:r w:rsidRPr="004C2BE0">
        <w:rPr>
          <w:lang w:val="fr-FR"/>
          <w:rPrChange w:id="3454" w:author="32.423_CR0115R1_(Rel-16)_TM_SBMA, OAM_RTT" w:date="2020-07-06T10:41:00Z">
            <w:rPr/>
          </w:rPrChange>
        </w:rPr>
        <w:t>Notifications</w:t>
      </w:r>
      <w:r w:rsidRPr="004C2BE0">
        <w:rPr>
          <w:lang w:val="fr-FR"/>
          <w:rPrChange w:id="3455" w:author="32.423_CR0115R1_(Rel-16)_TM_SBMA, OAM_RTT" w:date="2020-07-06T10:41:00Z">
            <w:rPr/>
          </w:rPrChange>
        </w:rPr>
        <w:tab/>
      </w:r>
      <w:r>
        <w:fldChar w:fldCharType="begin" w:fldLock="1"/>
      </w:r>
      <w:r w:rsidRPr="004C2BE0">
        <w:rPr>
          <w:lang w:val="fr-FR"/>
          <w:rPrChange w:id="3456" w:author="32.423_CR0115R1_(Rel-16)_TM_SBMA, OAM_RTT" w:date="2020-07-06T10:41:00Z">
            <w:rPr/>
          </w:rPrChange>
        </w:rPr>
        <w:instrText xml:space="preserve"> PAGEREF _Toc44341400 \h </w:instrText>
      </w:r>
      <w:r>
        <w:fldChar w:fldCharType="separate"/>
      </w:r>
      <w:r w:rsidRPr="004C2BE0">
        <w:rPr>
          <w:lang w:val="fr-FR"/>
          <w:rPrChange w:id="3457" w:author="32.423_CR0115R1_(Rel-16)_TM_SBMA, OAM_RTT" w:date="2020-07-06T10:41:00Z">
            <w:rPr/>
          </w:rPrChange>
        </w:rPr>
        <w:t>119</w:t>
      </w:r>
      <w:r>
        <w:fldChar w:fldCharType="end"/>
      </w:r>
    </w:p>
    <w:p w:rsidR="002C3AD9" w:rsidRPr="004C2BE0" w:rsidRDefault="002C3AD9">
      <w:pPr>
        <w:pStyle w:val="TOC3"/>
        <w:rPr>
          <w:rFonts w:ascii="Calibri" w:hAnsi="Calibri"/>
          <w:sz w:val="22"/>
          <w:szCs w:val="22"/>
          <w:lang w:val="fr-FR" w:eastAsia="en-GB"/>
          <w:rPrChange w:id="3458" w:author="32.423_CR0115R1_(Rel-16)_TM_SBMA, OAM_RTT" w:date="2020-07-06T10:41:00Z">
            <w:rPr>
              <w:rFonts w:ascii="Calibri" w:hAnsi="Calibri"/>
              <w:sz w:val="22"/>
              <w:szCs w:val="22"/>
              <w:lang w:eastAsia="en-GB"/>
            </w:rPr>
          </w:rPrChange>
        </w:rPr>
      </w:pPr>
      <w:r w:rsidRPr="004C2BE0">
        <w:rPr>
          <w:lang w:val="fr-FR" w:eastAsia="zh-CN"/>
          <w:rPrChange w:id="3459" w:author="32.423_CR0115R1_(Rel-16)_TM_SBMA, OAM_RTT" w:date="2020-07-06T10:41:00Z">
            <w:rPr>
              <w:lang w:eastAsia="zh-CN"/>
            </w:rPr>
          </w:rPrChange>
        </w:rPr>
        <w:t>5.3.33</w:t>
      </w:r>
      <w:r w:rsidRPr="004C2BE0">
        <w:rPr>
          <w:rFonts w:ascii="Calibri" w:hAnsi="Calibri"/>
          <w:sz w:val="22"/>
          <w:szCs w:val="22"/>
          <w:lang w:val="fr-FR" w:eastAsia="en-GB"/>
          <w:rPrChange w:id="3460" w:author="32.423_CR0115R1_(Rel-16)_TM_SBMA, OAM_RTT" w:date="2020-07-06T10:41:00Z">
            <w:rPr>
              <w:rFonts w:ascii="Calibri" w:hAnsi="Calibri"/>
              <w:sz w:val="22"/>
              <w:szCs w:val="22"/>
              <w:lang w:eastAsia="en-GB"/>
            </w:rPr>
          </w:rPrChange>
        </w:rPr>
        <w:tab/>
      </w:r>
      <w:r w:rsidRPr="004C2BE0">
        <w:rPr>
          <w:rFonts w:ascii="Courier New" w:hAnsi="Courier New"/>
          <w:lang w:val="fr-FR" w:eastAsia="zh-CN"/>
          <w:rPrChange w:id="3461" w:author="32.423_CR0115R1_(Rel-16)_TM_SBMA, OAM_RTT" w:date="2020-07-06T10:41:00Z">
            <w:rPr>
              <w:rFonts w:ascii="Courier New" w:hAnsi="Courier New"/>
              <w:lang w:eastAsia="zh-CN"/>
            </w:rPr>
          </w:rPrChange>
        </w:rPr>
        <w:t>EP_N16</w:t>
      </w:r>
      <w:r w:rsidRPr="004C2BE0">
        <w:rPr>
          <w:lang w:val="fr-FR"/>
          <w:rPrChange w:id="3462" w:author="32.423_CR0115R1_(Rel-16)_TM_SBMA, OAM_RTT" w:date="2020-07-06T10:41:00Z">
            <w:rPr/>
          </w:rPrChange>
        </w:rPr>
        <w:tab/>
      </w:r>
      <w:r>
        <w:fldChar w:fldCharType="begin" w:fldLock="1"/>
      </w:r>
      <w:r w:rsidRPr="004C2BE0">
        <w:rPr>
          <w:lang w:val="fr-FR"/>
          <w:rPrChange w:id="3463" w:author="32.423_CR0115R1_(Rel-16)_TM_SBMA, OAM_RTT" w:date="2020-07-06T10:41:00Z">
            <w:rPr/>
          </w:rPrChange>
        </w:rPr>
        <w:instrText xml:space="preserve"> PAGEREF _Toc44341401 \h </w:instrText>
      </w:r>
      <w:r>
        <w:fldChar w:fldCharType="separate"/>
      </w:r>
      <w:r w:rsidRPr="004C2BE0">
        <w:rPr>
          <w:lang w:val="fr-FR"/>
          <w:rPrChange w:id="3464" w:author="32.423_CR0115R1_(Rel-16)_TM_SBMA, OAM_RTT" w:date="2020-07-06T10:41:00Z">
            <w:rPr/>
          </w:rPrChange>
        </w:rPr>
        <w:t>119</w:t>
      </w:r>
      <w:r>
        <w:fldChar w:fldCharType="end"/>
      </w:r>
    </w:p>
    <w:p w:rsidR="002C3AD9" w:rsidRPr="004C2BE0" w:rsidRDefault="002C3AD9">
      <w:pPr>
        <w:pStyle w:val="TOC4"/>
        <w:rPr>
          <w:rFonts w:ascii="Calibri" w:hAnsi="Calibri"/>
          <w:sz w:val="22"/>
          <w:szCs w:val="22"/>
          <w:lang w:val="fr-FR" w:eastAsia="en-GB"/>
          <w:rPrChange w:id="3465" w:author="32.423_CR0115R1_(Rel-16)_TM_SBMA, OAM_RTT" w:date="2020-07-06T10:41:00Z">
            <w:rPr>
              <w:rFonts w:ascii="Calibri" w:hAnsi="Calibri"/>
              <w:sz w:val="22"/>
              <w:szCs w:val="22"/>
              <w:lang w:eastAsia="en-GB"/>
            </w:rPr>
          </w:rPrChange>
        </w:rPr>
      </w:pPr>
      <w:r w:rsidRPr="004C2BE0">
        <w:rPr>
          <w:lang w:val="fr-FR" w:eastAsia="zh-CN"/>
          <w:rPrChange w:id="3466" w:author="32.423_CR0115R1_(Rel-16)_TM_SBMA, OAM_RTT" w:date="2020-07-06T10:41:00Z">
            <w:rPr>
              <w:lang w:eastAsia="zh-CN"/>
            </w:rPr>
          </w:rPrChange>
        </w:rPr>
        <w:t>5.3.33</w:t>
      </w:r>
      <w:r w:rsidRPr="004C2BE0">
        <w:rPr>
          <w:lang w:val="fr-FR"/>
          <w:rPrChange w:id="3467" w:author="32.423_CR0115R1_(Rel-16)_TM_SBMA, OAM_RTT" w:date="2020-07-06T10:41:00Z">
            <w:rPr/>
          </w:rPrChange>
        </w:rPr>
        <w:t>.1</w:t>
      </w:r>
      <w:r w:rsidRPr="004C2BE0">
        <w:rPr>
          <w:rFonts w:ascii="Calibri" w:hAnsi="Calibri"/>
          <w:sz w:val="22"/>
          <w:szCs w:val="22"/>
          <w:lang w:val="fr-FR" w:eastAsia="en-GB"/>
          <w:rPrChange w:id="3468" w:author="32.423_CR0115R1_(Rel-16)_TM_SBMA, OAM_RTT" w:date="2020-07-06T10:41:00Z">
            <w:rPr>
              <w:rFonts w:ascii="Calibri" w:hAnsi="Calibri"/>
              <w:sz w:val="22"/>
              <w:szCs w:val="22"/>
              <w:lang w:eastAsia="en-GB"/>
            </w:rPr>
          </w:rPrChange>
        </w:rPr>
        <w:tab/>
      </w:r>
      <w:r w:rsidRPr="004C2BE0">
        <w:rPr>
          <w:lang w:val="fr-FR"/>
          <w:rPrChange w:id="3469" w:author="32.423_CR0115R1_(Rel-16)_TM_SBMA, OAM_RTT" w:date="2020-07-06T10:41:00Z">
            <w:rPr/>
          </w:rPrChange>
        </w:rPr>
        <w:t>Definition</w:t>
      </w:r>
      <w:r w:rsidRPr="004C2BE0">
        <w:rPr>
          <w:lang w:val="fr-FR"/>
          <w:rPrChange w:id="3470" w:author="32.423_CR0115R1_(Rel-16)_TM_SBMA, OAM_RTT" w:date="2020-07-06T10:41:00Z">
            <w:rPr/>
          </w:rPrChange>
        </w:rPr>
        <w:tab/>
      </w:r>
      <w:r>
        <w:fldChar w:fldCharType="begin" w:fldLock="1"/>
      </w:r>
      <w:r w:rsidRPr="004C2BE0">
        <w:rPr>
          <w:lang w:val="fr-FR"/>
          <w:rPrChange w:id="3471" w:author="32.423_CR0115R1_(Rel-16)_TM_SBMA, OAM_RTT" w:date="2020-07-06T10:41:00Z">
            <w:rPr/>
          </w:rPrChange>
        </w:rPr>
        <w:instrText xml:space="preserve"> PAGEREF _Toc44341402 \h </w:instrText>
      </w:r>
      <w:r>
        <w:fldChar w:fldCharType="separate"/>
      </w:r>
      <w:r w:rsidRPr="004C2BE0">
        <w:rPr>
          <w:lang w:val="fr-FR"/>
          <w:rPrChange w:id="3472" w:author="32.423_CR0115R1_(Rel-16)_TM_SBMA, OAM_RTT" w:date="2020-07-06T10:41:00Z">
            <w:rPr/>
          </w:rPrChange>
        </w:rPr>
        <w:t>119</w:t>
      </w:r>
      <w:r>
        <w:fldChar w:fldCharType="end"/>
      </w:r>
    </w:p>
    <w:p w:rsidR="002C3AD9" w:rsidRPr="004C2BE0" w:rsidRDefault="002C3AD9">
      <w:pPr>
        <w:pStyle w:val="TOC4"/>
        <w:rPr>
          <w:rFonts w:ascii="Calibri" w:hAnsi="Calibri"/>
          <w:sz w:val="22"/>
          <w:szCs w:val="22"/>
          <w:lang w:val="fr-FR" w:eastAsia="en-GB"/>
          <w:rPrChange w:id="3473" w:author="32.423_CR0115R1_(Rel-16)_TM_SBMA, OAM_RTT" w:date="2020-07-06T10:41:00Z">
            <w:rPr>
              <w:rFonts w:ascii="Calibri" w:hAnsi="Calibri"/>
              <w:sz w:val="22"/>
              <w:szCs w:val="22"/>
              <w:lang w:eastAsia="en-GB"/>
            </w:rPr>
          </w:rPrChange>
        </w:rPr>
      </w:pPr>
      <w:r w:rsidRPr="004C2BE0">
        <w:rPr>
          <w:lang w:val="fr-FR" w:eastAsia="zh-CN"/>
          <w:rPrChange w:id="3474" w:author="32.423_CR0115R1_(Rel-16)_TM_SBMA, OAM_RTT" w:date="2020-07-06T10:41:00Z">
            <w:rPr>
              <w:lang w:eastAsia="zh-CN"/>
            </w:rPr>
          </w:rPrChange>
        </w:rPr>
        <w:t>5.3.33</w:t>
      </w:r>
      <w:r w:rsidRPr="004C2BE0">
        <w:rPr>
          <w:lang w:val="fr-FR"/>
          <w:rPrChange w:id="3475" w:author="32.423_CR0115R1_(Rel-16)_TM_SBMA, OAM_RTT" w:date="2020-07-06T10:41:00Z">
            <w:rPr/>
          </w:rPrChange>
        </w:rPr>
        <w:t>.2</w:t>
      </w:r>
      <w:r w:rsidRPr="004C2BE0">
        <w:rPr>
          <w:rFonts w:ascii="Calibri" w:hAnsi="Calibri"/>
          <w:sz w:val="22"/>
          <w:szCs w:val="22"/>
          <w:lang w:val="fr-FR" w:eastAsia="en-GB"/>
          <w:rPrChange w:id="3476" w:author="32.423_CR0115R1_(Rel-16)_TM_SBMA, OAM_RTT" w:date="2020-07-06T10:41:00Z">
            <w:rPr>
              <w:rFonts w:ascii="Calibri" w:hAnsi="Calibri"/>
              <w:sz w:val="22"/>
              <w:szCs w:val="22"/>
              <w:lang w:eastAsia="en-GB"/>
            </w:rPr>
          </w:rPrChange>
        </w:rPr>
        <w:tab/>
      </w:r>
      <w:r w:rsidRPr="004C2BE0">
        <w:rPr>
          <w:lang w:val="fr-FR"/>
          <w:rPrChange w:id="3477" w:author="32.423_CR0115R1_(Rel-16)_TM_SBMA, OAM_RTT" w:date="2020-07-06T10:41:00Z">
            <w:rPr/>
          </w:rPrChange>
        </w:rPr>
        <w:t>Attributes</w:t>
      </w:r>
      <w:r w:rsidRPr="004C2BE0">
        <w:rPr>
          <w:lang w:val="fr-FR"/>
          <w:rPrChange w:id="3478" w:author="32.423_CR0115R1_(Rel-16)_TM_SBMA, OAM_RTT" w:date="2020-07-06T10:41:00Z">
            <w:rPr/>
          </w:rPrChange>
        </w:rPr>
        <w:tab/>
      </w:r>
      <w:r>
        <w:fldChar w:fldCharType="begin" w:fldLock="1"/>
      </w:r>
      <w:r w:rsidRPr="004C2BE0">
        <w:rPr>
          <w:lang w:val="fr-FR"/>
          <w:rPrChange w:id="3479" w:author="32.423_CR0115R1_(Rel-16)_TM_SBMA, OAM_RTT" w:date="2020-07-06T10:41:00Z">
            <w:rPr/>
          </w:rPrChange>
        </w:rPr>
        <w:instrText xml:space="preserve"> PAGEREF _Toc44341403 \h </w:instrText>
      </w:r>
      <w:r>
        <w:fldChar w:fldCharType="separate"/>
      </w:r>
      <w:r w:rsidRPr="004C2BE0">
        <w:rPr>
          <w:lang w:val="fr-FR"/>
          <w:rPrChange w:id="3480" w:author="32.423_CR0115R1_(Rel-16)_TM_SBMA, OAM_RTT" w:date="2020-07-06T10:41:00Z">
            <w:rPr/>
          </w:rPrChange>
        </w:rPr>
        <w:t>119</w:t>
      </w:r>
      <w:r>
        <w:fldChar w:fldCharType="end"/>
      </w:r>
    </w:p>
    <w:p w:rsidR="002C3AD9" w:rsidRPr="004C2BE0" w:rsidRDefault="002C3AD9">
      <w:pPr>
        <w:pStyle w:val="TOC4"/>
        <w:rPr>
          <w:rFonts w:ascii="Calibri" w:hAnsi="Calibri"/>
          <w:sz w:val="22"/>
          <w:szCs w:val="22"/>
          <w:lang w:val="fr-FR" w:eastAsia="en-GB"/>
          <w:rPrChange w:id="3481" w:author="32.423_CR0115R1_(Rel-16)_TM_SBMA, OAM_RTT" w:date="2020-07-06T10:41:00Z">
            <w:rPr>
              <w:rFonts w:ascii="Calibri" w:hAnsi="Calibri"/>
              <w:sz w:val="22"/>
              <w:szCs w:val="22"/>
              <w:lang w:eastAsia="en-GB"/>
            </w:rPr>
          </w:rPrChange>
        </w:rPr>
      </w:pPr>
      <w:r w:rsidRPr="004C2BE0">
        <w:rPr>
          <w:lang w:val="fr-FR" w:eastAsia="zh-CN"/>
          <w:rPrChange w:id="3482" w:author="32.423_CR0115R1_(Rel-16)_TM_SBMA, OAM_RTT" w:date="2020-07-06T10:41:00Z">
            <w:rPr>
              <w:lang w:eastAsia="zh-CN"/>
            </w:rPr>
          </w:rPrChange>
        </w:rPr>
        <w:t>5</w:t>
      </w:r>
      <w:r w:rsidRPr="004C2BE0">
        <w:rPr>
          <w:lang w:val="fr-FR"/>
          <w:rPrChange w:id="3483" w:author="32.423_CR0115R1_(Rel-16)_TM_SBMA, OAM_RTT" w:date="2020-07-06T10:41:00Z">
            <w:rPr/>
          </w:rPrChange>
        </w:rPr>
        <w:t>.3.33.3</w:t>
      </w:r>
      <w:r w:rsidRPr="004C2BE0">
        <w:rPr>
          <w:rFonts w:ascii="Calibri" w:hAnsi="Calibri"/>
          <w:sz w:val="22"/>
          <w:szCs w:val="22"/>
          <w:lang w:val="fr-FR" w:eastAsia="en-GB"/>
          <w:rPrChange w:id="3484" w:author="32.423_CR0115R1_(Rel-16)_TM_SBMA, OAM_RTT" w:date="2020-07-06T10:41:00Z">
            <w:rPr>
              <w:rFonts w:ascii="Calibri" w:hAnsi="Calibri"/>
              <w:sz w:val="22"/>
              <w:szCs w:val="22"/>
              <w:lang w:eastAsia="en-GB"/>
            </w:rPr>
          </w:rPrChange>
        </w:rPr>
        <w:tab/>
      </w:r>
      <w:r w:rsidRPr="004C2BE0">
        <w:rPr>
          <w:lang w:val="fr-FR"/>
          <w:rPrChange w:id="3485" w:author="32.423_CR0115R1_(Rel-16)_TM_SBMA, OAM_RTT" w:date="2020-07-06T10:41:00Z">
            <w:rPr/>
          </w:rPrChange>
        </w:rPr>
        <w:t>Attribute constraints</w:t>
      </w:r>
      <w:r w:rsidRPr="004C2BE0">
        <w:rPr>
          <w:lang w:val="fr-FR"/>
          <w:rPrChange w:id="3486" w:author="32.423_CR0115R1_(Rel-16)_TM_SBMA, OAM_RTT" w:date="2020-07-06T10:41:00Z">
            <w:rPr/>
          </w:rPrChange>
        </w:rPr>
        <w:tab/>
      </w:r>
      <w:r>
        <w:fldChar w:fldCharType="begin" w:fldLock="1"/>
      </w:r>
      <w:r w:rsidRPr="004C2BE0">
        <w:rPr>
          <w:lang w:val="fr-FR"/>
          <w:rPrChange w:id="3487" w:author="32.423_CR0115R1_(Rel-16)_TM_SBMA, OAM_RTT" w:date="2020-07-06T10:41:00Z">
            <w:rPr/>
          </w:rPrChange>
        </w:rPr>
        <w:instrText xml:space="preserve"> PAGEREF _Toc44341404 \h </w:instrText>
      </w:r>
      <w:r>
        <w:fldChar w:fldCharType="separate"/>
      </w:r>
      <w:r w:rsidRPr="004C2BE0">
        <w:rPr>
          <w:lang w:val="fr-FR"/>
          <w:rPrChange w:id="3488" w:author="32.423_CR0115R1_(Rel-16)_TM_SBMA, OAM_RTT" w:date="2020-07-06T10:41:00Z">
            <w:rPr/>
          </w:rPrChange>
        </w:rPr>
        <w:t>119</w:t>
      </w:r>
      <w:r>
        <w:fldChar w:fldCharType="end"/>
      </w:r>
    </w:p>
    <w:p w:rsidR="002C3AD9" w:rsidRPr="004C2BE0" w:rsidRDefault="002C3AD9">
      <w:pPr>
        <w:pStyle w:val="TOC4"/>
        <w:rPr>
          <w:rFonts w:ascii="Calibri" w:hAnsi="Calibri"/>
          <w:sz w:val="22"/>
          <w:szCs w:val="22"/>
          <w:lang w:val="fr-FR" w:eastAsia="en-GB"/>
          <w:rPrChange w:id="3489" w:author="32.423_CR0115R1_(Rel-16)_TM_SBMA, OAM_RTT" w:date="2020-07-06T10:41:00Z">
            <w:rPr>
              <w:rFonts w:ascii="Calibri" w:hAnsi="Calibri"/>
              <w:sz w:val="22"/>
              <w:szCs w:val="22"/>
              <w:lang w:eastAsia="en-GB"/>
            </w:rPr>
          </w:rPrChange>
        </w:rPr>
      </w:pPr>
      <w:r w:rsidRPr="004C2BE0">
        <w:rPr>
          <w:lang w:val="fr-FR" w:eastAsia="zh-CN"/>
          <w:rPrChange w:id="3490" w:author="32.423_CR0115R1_(Rel-16)_TM_SBMA, OAM_RTT" w:date="2020-07-06T10:41:00Z">
            <w:rPr>
              <w:lang w:eastAsia="zh-CN"/>
            </w:rPr>
          </w:rPrChange>
        </w:rPr>
        <w:t>5</w:t>
      </w:r>
      <w:r w:rsidRPr="004C2BE0">
        <w:rPr>
          <w:lang w:val="fr-FR"/>
          <w:rPrChange w:id="3491" w:author="32.423_CR0115R1_(Rel-16)_TM_SBMA, OAM_RTT" w:date="2020-07-06T10:41:00Z">
            <w:rPr/>
          </w:rPrChange>
        </w:rPr>
        <w:t>.3.33.4</w:t>
      </w:r>
      <w:r w:rsidRPr="004C2BE0">
        <w:rPr>
          <w:rFonts w:ascii="Calibri" w:hAnsi="Calibri"/>
          <w:sz w:val="22"/>
          <w:szCs w:val="22"/>
          <w:lang w:val="fr-FR" w:eastAsia="en-GB"/>
          <w:rPrChange w:id="3492" w:author="32.423_CR0115R1_(Rel-16)_TM_SBMA, OAM_RTT" w:date="2020-07-06T10:41:00Z">
            <w:rPr>
              <w:rFonts w:ascii="Calibri" w:hAnsi="Calibri"/>
              <w:sz w:val="22"/>
              <w:szCs w:val="22"/>
              <w:lang w:eastAsia="en-GB"/>
            </w:rPr>
          </w:rPrChange>
        </w:rPr>
        <w:tab/>
      </w:r>
      <w:r w:rsidRPr="004C2BE0">
        <w:rPr>
          <w:lang w:val="fr-FR"/>
          <w:rPrChange w:id="3493" w:author="32.423_CR0115R1_(Rel-16)_TM_SBMA, OAM_RTT" w:date="2020-07-06T10:41:00Z">
            <w:rPr/>
          </w:rPrChange>
        </w:rPr>
        <w:t>Notifications</w:t>
      </w:r>
      <w:r w:rsidRPr="004C2BE0">
        <w:rPr>
          <w:lang w:val="fr-FR"/>
          <w:rPrChange w:id="3494" w:author="32.423_CR0115R1_(Rel-16)_TM_SBMA, OAM_RTT" w:date="2020-07-06T10:41:00Z">
            <w:rPr/>
          </w:rPrChange>
        </w:rPr>
        <w:tab/>
      </w:r>
      <w:r>
        <w:fldChar w:fldCharType="begin" w:fldLock="1"/>
      </w:r>
      <w:r w:rsidRPr="004C2BE0">
        <w:rPr>
          <w:lang w:val="fr-FR"/>
          <w:rPrChange w:id="3495" w:author="32.423_CR0115R1_(Rel-16)_TM_SBMA, OAM_RTT" w:date="2020-07-06T10:41:00Z">
            <w:rPr/>
          </w:rPrChange>
        </w:rPr>
        <w:instrText xml:space="preserve"> PAGEREF _Toc44341405 \h </w:instrText>
      </w:r>
      <w:r>
        <w:fldChar w:fldCharType="separate"/>
      </w:r>
      <w:r w:rsidRPr="004C2BE0">
        <w:rPr>
          <w:lang w:val="fr-FR"/>
          <w:rPrChange w:id="3496" w:author="32.423_CR0115R1_(Rel-16)_TM_SBMA, OAM_RTT" w:date="2020-07-06T10:41:00Z">
            <w:rPr/>
          </w:rPrChange>
        </w:rPr>
        <w:t>119</w:t>
      </w:r>
      <w:r>
        <w:fldChar w:fldCharType="end"/>
      </w:r>
    </w:p>
    <w:p w:rsidR="002C3AD9" w:rsidRPr="004C2BE0" w:rsidRDefault="002C3AD9">
      <w:pPr>
        <w:pStyle w:val="TOC3"/>
        <w:rPr>
          <w:rFonts w:ascii="Calibri" w:hAnsi="Calibri"/>
          <w:sz w:val="22"/>
          <w:szCs w:val="22"/>
          <w:lang w:val="fr-FR" w:eastAsia="en-GB"/>
          <w:rPrChange w:id="3497" w:author="32.423_CR0115R1_(Rel-16)_TM_SBMA, OAM_RTT" w:date="2020-07-06T10:41:00Z">
            <w:rPr>
              <w:rFonts w:ascii="Calibri" w:hAnsi="Calibri"/>
              <w:sz w:val="22"/>
              <w:szCs w:val="22"/>
              <w:lang w:eastAsia="en-GB"/>
            </w:rPr>
          </w:rPrChange>
        </w:rPr>
      </w:pPr>
      <w:r w:rsidRPr="004C2BE0">
        <w:rPr>
          <w:lang w:val="fr-FR" w:eastAsia="zh-CN"/>
          <w:rPrChange w:id="3498" w:author="32.423_CR0115R1_(Rel-16)_TM_SBMA, OAM_RTT" w:date="2020-07-06T10:41:00Z">
            <w:rPr>
              <w:lang w:eastAsia="zh-CN"/>
            </w:rPr>
          </w:rPrChange>
        </w:rPr>
        <w:t>5.3.34</w:t>
      </w:r>
      <w:r w:rsidRPr="004C2BE0">
        <w:rPr>
          <w:rFonts w:ascii="Calibri" w:hAnsi="Calibri"/>
          <w:sz w:val="22"/>
          <w:szCs w:val="22"/>
          <w:lang w:val="fr-FR" w:eastAsia="en-GB"/>
          <w:rPrChange w:id="3499" w:author="32.423_CR0115R1_(Rel-16)_TM_SBMA, OAM_RTT" w:date="2020-07-06T10:41:00Z">
            <w:rPr>
              <w:rFonts w:ascii="Calibri" w:hAnsi="Calibri"/>
              <w:sz w:val="22"/>
              <w:szCs w:val="22"/>
              <w:lang w:eastAsia="en-GB"/>
            </w:rPr>
          </w:rPrChange>
        </w:rPr>
        <w:tab/>
      </w:r>
      <w:r w:rsidRPr="004C2BE0">
        <w:rPr>
          <w:rFonts w:ascii="Courier New" w:hAnsi="Courier New"/>
          <w:lang w:val="fr-FR" w:eastAsia="zh-CN"/>
          <w:rPrChange w:id="3500" w:author="32.423_CR0115R1_(Rel-16)_TM_SBMA, OAM_RTT" w:date="2020-07-06T10:41:00Z">
            <w:rPr>
              <w:rFonts w:ascii="Courier New" w:hAnsi="Courier New"/>
              <w:lang w:eastAsia="zh-CN"/>
            </w:rPr>
          </w:rPrChange>
        </w:rPr>
        <w:t>EP_N17</w:t>
      </w:r>
      <w:r w:rsidRPr="004C2BE0">
        <w:rPr>
          <w:lang w:val="fr-FR"/>
          <w:rPrChange w:id="3501" w:author="32.423_CR0115R1_(Rel-16)_TM_SBMA, OAM_RTT" w:date="2020-07-06T10:41:00Z">
            <w:rPr/>
          </w:rPrChange>
        </w:rPr>
        <w:tab/>
      </w:r>
      <w:r>
        <w:fldChar w:fldCharType="begin" w:fldLock="1"/>
      </w:r>
      <w:r w:rsidRPr="004C2BE0">
        <w:rPr>
          <w:lang w:val="fr-FR"/>
          <w:rPrChange w:id="3502" w:author="32.423_CR0115R1_(Rel-16)_TM_SBMA, OAM_RTT" w:date="2020-07-06T10:41:00Z">
            <w:rPr/>
          </w:rPrChange>
        </w:rPr>
        <w:instrText xml:space="preserve"> PAGEREF _Toc44341406 \h </w:instrText>
      </w:r>
      <w:r>
        <w:fldChar w:fldCharType="separate"/>
      </w:r>
      <w:r w:rsidRPr="004C2BE0">
        <w:rPr>
          <w:lang w:val="fr-FR"/>
          <w:rPrChange w:id="3503" w:author="32.423_CR0115R1_(Rel-16)_TM_SBMA, OAM_RTT" w:date="2020-07-06T10:41:00Z">
            <w:rPr/>
          </w:rPrChange>
        </w:rPr>
        <w:t>119</w:t>
      </w:r>
      <w:r>
        <w:fldChar w:fldCharType="end"/>
      </w:r>
    </w:p>
    <w:p w:rsidR="002C3AD9" w:rsidRPr="004C2BE0" w:rsidRDefault="002C3AD9">
      <w:pPr>
        <w:pStyle w:val="TOC4"/>
        <w:rPr>
          <w:rFonts w:ascii="Calibri" w:hAnsi="Calibri"/>
          <w:sz w:val="22"/>
          <w:szCs w:val="22"/>
          <w:lang w:val="fr-FR" w:eastAsia="en-GB"/>
          <w:rPrChange w:id="3504" w:author="32.423_CR0115R1_(Rel-16)_TM_SBMA, OAM_RTT" w:date="2020-07-06T10:41:00Z">
            <w:rPr>
              <w:rFonts w:ascii="Calibri" w:hAnsi="Calibri"/>
              <w:sz w:val="22"/>
              <w:szCs w:val="22"/>
              <w:lang w:eastAsia="en-GB"/>
            </w:rPr>
          </w:rPrChange>
        </w:rPr>
      </w:pPr>
      <w:r w:rsidRPr="004C2BE0">
        <w:rPr>
          <w:lang w:val="fr-FR" w:eastAsia="zh-CN"/>
          <w:rPrChange w:id="3505" w:author="32.423_CR0115R1_(Rel-16)_TM_SBMA, OAM_RTT" w:date="2020-07-06T10:41:00Z">
            <w:rPr>
              <w:lang w:eastAsia="zh-CN"/>
            </w:rPr>
          </w:rPrChange>
        </w:rPr>
        <w:t>5.3.34.</w:t>
      </w:r>
      <w:r w:rsidRPr="004C2BE0">
        <w:rPr>
          <w:lang w:val="fr-FR"/>
          <w:rPrChange w:id="3506" w:author="32.423_CR0115R1_(Rel-16)_TM_SBMA, OAM_RTT" w:date="2020-07-06T10:41:00Z">
            <w:rPr/>
          </w:rPrChange>
        </w:rPr>
        <w:t>1</w:t>
      </w:r>
      <w:r w:rsidRPr="004C2BE0">
        <w:rPr>
          <w:rFonts w:ascii="Calibri" w:hAnsi="Calibri"/>
          <w:sz w:val="22"/>
          <w:szCs w:val="22"/>
          <w:lang w:val="fr-FR" w:eastAsia="en-GB"/>
          <w:rPrChange w:id="3507" w:author="32.423_CR0115R1_(Rel-16)_TM_SBMA, OAM_RTT" w:date="2020-07-06T10:41:00Z">
            <w:rPr>
              <w:rFonts w:ascii="Calibri" w:hAnsi="Calibri"/>
              <w:sz w:val="22"/>
              <w:szCs w:val="22"/>
              <w:lang w:eastAsia="en-GB"/>
            </w:rPr>
          </w:rPrChange>
        </w:rPr>
        <w:tab/>
      </w:r>
      <w:r w:rsidRPr="004C2BE0">
        <w:rPr>
          <w:lang w:val="fr-FR"/>
          <w:rPrChange w:id="3508" w:author="32.423_CR0115R1_(Rel-16)_TM_SBMA, OAM_RTT" w:date="2020-07-06T10:41:00Z">
            <w:rPr/>
          </w:rPrChange>
        </w:rPr>
        <w:t>Definition</w:t>
      </w:r>
      <w:r w:rsidRPr="004C2BE0">
        <w:rPr>
          <w:lang w:val="fr-FR"/>
          <w:rPrChange w:id="3509" w:author="32.423_CR0115R1_(Rel-16)_TM_SBMA, OAM_RTT" w:date="2020-07-06T10:41:00Z">
            <w:rPr/>
          </w:rPrChange>
        </w:rPr>
        <w:tab/>
      </w:r>
      <w:r>
        <w:fldChar w:fldCharType="begin" w:fldLock="1"/>
      </w:r>
      <w:r w:rsidRPr="004C2BE0">
        <w:rPr>
          <w:lang w:val="fr-FR"/>
          <w:rPrChange w:id="3510" w:author="32.423_CR0115R1_(Rel-16)_TM_SBMA, OAM_RTT" w:date="2020-07-06T10:41:00Z">
            <w:rPr/>
          </w:rPrChange>
        </w:rPr>
        <w:instrText xml:space="preserve"> PAGEREF _Toc44341407 \h </w:instrText>
      </w:r>
      <w:r>
        <w:fldChar w:fldCharType="separate"/>
      </w:r>
      <w:r w:rsidRPr="004C2BE0">
        <w:rPr>
          <w:lang w:val="fr-FR"/>
          <w:rPrChange w:id="3511" w:author="32.423_CR0115R1_(Rel-16)_TM_SBMA, OAM_RTT" w:date="2020-07-06T10:41:00Z">
            <w:rPr/>
          </w:rPrChange>
        </w:rPr>
        <w:t>119</w:t>
      </w:r>
      <w:r>
        <w:fldChar w:fldCharType="end"/>
      </w:r>
    </w:p>
    <w:p w:rsidR="002C3AD9" w:rsidRPr="004C2BE0" w:rsidRDefault="002C3AD9">
      <w:pPr>
        <w:pStyle w:val="TOC4"/>
        <w:rPr>
          <w:rFonts w:ascii="Calibri" w:hAnsi="Calibri"/>
          <w:sz w:val="22"/>
          <w:szCs w:val="22"/>
          <w:lang w:val="fr-FR" w:eastAsia="en-GB"/>
          <w:rPrChange w:id="3512" w:author="32.423_CR0115R1_(Rel-16)_TM_SBMA, OAM_RTT" w:date="2020-07-06T10:41:00Z">
            <w:rPr>
              <w:rFonts w:ascii="Calibri" w:hAnsi="Calibri"/>
              <w:sz w:val="22"/>
              <w:szCs w:val="22"/>
              <w:lang w:eastAsia="en-GB"/>
            </w:rPr>
          </w:rPrChange>
        </w:rPr>
      </w:pPr>
      <w:r w:rsidRPr="004C2BE0">
        <w:rPr>
          <w:lang w:val="fr-FR" w:eastAsia="zh-CN"/>
          <w:rPrChange w:id="3513" w:author="32.423_CR0115R1_(Rel-16)_TM_SBMA, OAM_RTT" w:date="2020-07-06T10:41:00Z">
            <w:rPr>
              <w:lang w:eastAsia="zh-CN"/>
            </w:rPr>
          </w:rPrChange>
        </w:rPr>
        <w:t>5.3.34</w:t>
      </w:r>
      <w:r w:rsidRPr="004C2BE0">
        <w:rPr>
          <w:lang w:val="fr-FR"/>
          <w:rPrChange w:id="3514" w:author="32.423_CR0115R1_(Rel-16)_TM_SBMA, OAM_RTT" w:date="2020-07-06T10:41:00Z">
            <w:rPr/>
          </w:rPrChange>
        </w:rPr>
        <w:t>.2</w:t>
      </w:r>
      <w:r w:rsidRPr="004C2BE0">
        <w:rPr>
          <w:rFonts w:ascii="Calibri" w:hAnsi="Calibri"/>
          <w:sz w:val="22"/>
          <w:szCs w:val="22"/>
          <w:lang w:val="fr-FR" w:eastAsia="en-GB"/>
          <w:rPrChange w:id="3515" w:author="32.423_CR0115R1_(Rel-16)_TM_SBMA, OAM_RTT" w:date="2020-07-06T10:41:00Z">
            <w:rPr>
              <w:rFonts w:ascii="Calibri" w:hAnsi="Calibri"/>
              <w:sz w:val="22"/>
              <w:szCs w:val="22"/>
              <w:lang w:eastAsia="en-GB"/>
            </w:rPr>
          </w:rPrChange>
        </w:rPr>
        <w:tab/>
      </w:r>
      <w:r w:rsidRPr="004C2BE0">
        <w:rPr>
          <w:lang w:val="fr-FR"/>
          <w:rPrChange w:id="3516" w:author="32.423_CR0115R1_(Rel-16)_TM_SBMA, OAM_RTT" w:date="2020-07-06T10:41:00Z">
            <w:rPr/>
          </w:rPrChange>
        </w:rPr>
        <w:t>Attributes</w:t>
      </w:r>
      <w:r w:rsidRPr="004C2BE0">
        <w:rPr>
          <w:lang w:val="fr-FR"/>
          <w:rPrChange w:id="3517" w:author="32.423_CR0115R1_(Rel-16)_TM_SBMA, OAM_RTT" w:date="2020-07-06T10:41:00Z">
            <w:rPr/>
          </w:rPrChange>
        </w:rPr>
        <w:tab/>
      </w:r>
      <w:r>
        <w:fldChar w:fldCharType="begin" w:fldLock="1"/>
      </w:r>
      <w:r w:rsidRPr="004C2BE0">
        <w:rPr>
          <w:lang w:val="fr-FR"/>
          <w:rPrChange w:id="3518" w:author="32.423_CR0115R1_(Rel-16)_TM_SBMA, OAM_RTT" w:date="2020-07-06T10:41:00Z">
            <w:rPr/>
          </w:rPrChange>
        </w:rPr>
        <w:instrText xml:space="preserve"> PAGEREF _Toc44341408 \h </w:instrText>
      </w:r>
      <w:r>
        <w:fldChar w:fldCharType="separate"/>
      </w:r>
      <w:r w:rsidRPr="004C2BE0">
        <w:rPr>
          <w:lang w:val="fr-FR"/>
          <w:rPrChange w:id="3519" w:author="32.423_CR0115R1_(Rel-16)_TM_SBMA, OAM_RTT" w:date="2020-07-06T10:41:00Z">
            <w:rPr/>
          </w:rPrChange>
        </w:rPr>
        <w:t>119</w:t>
      </w:r>
      <w:r>
        <w:fldChar w:fldCharType="end"/>
      </w:r>
    </w:p>
    <w:p w:rsidR="002C3AD9" w:rsidRPr="004C2BE0" w:rsidRDefault="002C3AD9">
      <w:pPr>
        <w:pStyle w:val="TOC4"/>
        <w:rPr>
          <w:rFonts w:ascii="Calibri" w:hAnsi="Calibri"/>
          <w:sz w:val="22"/>
          <w:szCs w:val="22"/>
          <w:lang w:val="fr-FR" w:eastAsia="en-GB"/>
          <w:rPrChange w:id="3520" w:author="32.423_CR0115R1_(Rel-16)_TM_SBMA, OAM_RTT" w:date="2020-07-06T10:41:00Z">
            <w:rPr>
              <w:rFonts w:ascii="Calibri" w:hAnsi="Calibri"/>
              <w:sz w:val="22"/>
              <w:szCs w:val="22"/>
              <w:lang w:eastAsia="en-GB"/>
            </w:rPr>
          </w:rPrChange>
        </w:rPr>
      </w:pPr>
      <w:r w:rsidRPr="004C2BE0">
        <w:rPr>
          <w:lang w:val="fr-FR" w:eastAsia="zh-CN"/>
          <w:rPrChange w:id="3521" w:author="32.423_CR0115R1_(Rel-16)_TM_SBMA, OAM_RTT" w:date="2020-07-06T10:41:00Z">
            <w:rPr>
              <w:lang w:eastAsia="zh-CN"/>
            </w:rPr>
          </w:rPrChange>
        </w:rPr>
        <w:t>5</w:t>
      </w:r>
      <w:r w:rsidRPr="004C2BE0">
        <w:rPr>
          <w:lang w:val="fr-FR"/>
          <w:rPrChange w:id="3522" w:author="32.423_CR0115R1_(Rel-16)_TM_SBMA, OAM_RTT" w:date="2020-07-06T10:41:00Z">
            <w:rPr/>
          </w:rPrChange>
        </w:rPr>
        <w:t>.3.34.3</w:t>
      </w:r>
      <w:r w:rsidRPr="004C2BE0">
        <w:rPr>
          <w:rFonts w:ascii="Calibri" w:hAnsi="Calibri"/>
          <w:sz w:val="22"/>
          <w:szCs w:val="22"/>
          <w:lang w:val="fr-FR" w:eastAsia="en-GB"/>
          <w:rPrChange w:id="3523" w:author="32.423_CR0115R1_(Rel-16)_TM_SBMA, OAM_RTT" w:date="2020-07-06T10:41:00Z">
            <w:rPr>
              <w:rFonts w:ascii="Calibri" w:hAnsi="Calibri"/>
              <w:sz w:val="22"/>
              <w:szCs w:val="22"/>
              <w:lang w:eastAsia="en-GB"/>
            </w:rPr>
          </w:rPrChange>
        </w:rPr>
        <w:tab/>
      </w:r>
      <w:r w:rsidRPr="004C2BE0">
        <w:rPr>
          <w:lang w:val="fr-FR"/>
          <w:rPrChange w:id="3524" w:author="32.423_CR0115R1_(Rel-16)_TM_SBMA, OAM_RTT" w:date="2020-07-06T10:41:00Z">
            <w:rPr/>
          </w:rPrChange>
        </w:rPr>
        <w:t>Attribute constraints</w:t>
      </w:r>
      <w:r w:rsidRPr="004C2BE0">
        <w:rPr>
          <w:lang w:val="fr-FR"/>
          <w:rPrChange w:id="3525" w:author="32.423_CR0115R1_(Rel-16)_TM_SBMA, OAM_RTT" w:date="2020-07-06T10:41:00Z">
            <w:rPr/>
          </w:rPrChange>
        </w:rPr>
        <w:tab/>
      </w:r>
      <w:r>
        <w:fldChar w:fldCharType="begin" w:fldLock="1"/>
      </w:r>
      <w:r w:rsidRPr="004C2BE0">
        <w:rPr>
          <w:lang w:val="fr-FR"/>
          <w:rPrChange w:id="3526" w:author="32.423_CR0115R1_(Rel-16)_TM_SBMA, OAM_RTT" w:date="2020-07-06T10:41:00Z">
            <w:rPr/>
          </w:rPrChange>
        </w:rPr>
        <w:instrText xml:space="preserve"> PAGEREF _Toc44341409 \h </w:instrText>
      </w:r>
      <w:r>
        <w:fldChar w:fldCharType="separate"/>
      </w:r>
      <w:r w:rsidRPr="004C2BE0">
        <w:rPr>
          <w:lang w:val="fr-FR"/>
          <w:rPrChange w:id="3527" w:author="32.423_CR0115R1_(Rel-16)_TM_SBMA, OAM_RTT" w:date="2020-07-06T10:41:00Z">
            <w:rPr/>
          </w:rPrChange>
        </w:rPr>
        <w:t>120</w:t>
      </w:r>
      <w:r>
        <w:fldChar w:fldCharType="end"/>
      </w:r>
    </w:p>
    <w:p w:rsidR="002C3AD9" w:rsidRPr="004C2BE0" w:rsidRDefault="002C3AD9">
      <w:pPr>
        <w:pStyle w:val="TOC4"/>
        <w:rPr>
          <w:rFonts w:ascii="Calibri" w:hAnsi="Calibri"/>
          <w:sz w:val="22"/>
          <w:szCs w:val="22"/>
          <w:lang w:val="fr-FR" w:eastAsia="en-GB"/>
          <w:rPrChange w:id="3528" w:author="32.423_CR0115R1_(Rel-16)_TM_SBMA, OAM_RTT" w:date="2020-07-06T10:41:00Z">
            <w:rPr>
              <w:rFonts w:ascii="Calibri" w:hAnsi="Calibri"/>
              <w:sz w:val="22"/>
              <w:szCs w:val="22"/>
              <w:lang w:eastAsia="en-GB"/>
            </w:rPr>
          </w:rPrChange>
        </w:rPr>
      </w:pPr>
      <w:r w:rsidRPr="004C2BE0">
        <w:rPr>
          <w:lang w:val="fr-FR" w:eastAsia="zh-CN"/>
          <w:rPrChange w:id="3529" w:author="32.423_CR0115R1_(Rel-16)_TM_SBMA, OAM_RTT" w:date="2020-07-06T10:41:00Z">
            <w:rPr>
              <w:lang w:eastAsia="zh-CN"/>
            </w:rPr>
          </w:rPrChange>
        </w:rPr>
        <w:t>5</w:t>
      </w:r>
      <w:r w:rsidRPr="004C2BE0">
        <w:rPr>
          <w:lang w:val="fr-FR"/>
          <w:rPrChange w:id="3530" w:author="32.423_CR0115R1_(Rel-16)_TM_SBMA, OAM_RTT" w:date="2020-07-06T10:41:00Z">
            <w:rPr/>
          </w:rPrChange>
        </w:rPr>
        <w:t>.3.34.4</w:t>
      </w:r>
      <w:r w:rsidRPr="004C2BE0">
        <w:rPr>
          <w:rFonts w:ascii="Calibri" w:hAnsi="Calibri"/>
          <w:sz w:val="22"/>
          <w:szCs w:val="22"/>
          <w:lang w:val="fr-FR" w:eastAsia="en-GB"/>
          <w:rPrChange w:id="3531" w:author="32.423_CR0115R1_(Rel-16)_TM_SBMA, OAM_RTT" w:date="2020-07-06T10:41:00Z">
            <w:rPr>
              <w:rFonts w:ascii="Calibri" w:hAnsi="Calibri"/>
              <w:sz w:val="22"/>
              <w:szCs w:val="22"/>
              <w:lang w:eastAsia="en-GB"/>
            </w:rPr>
          </w:rPrChange>
        </w:rPr>
        <w:tab/>
      </w:r>
      <w:r w:rsidRPr="004C2BE0">
        <w:rPr>
          <w:lang w:val="fr-FR"/>
          <w:rPrChange w:id="3532" w:author="32.423_CR0115R1_(Rel-16)_TM_SBMA, OAM_RTT" w:date="2020-07-06T10:41:00Z">
            <w:rPr/>
          </w:rPrChange>
        </w:rPr>
        <w:t>Notifications</w:t>
      </w:r>
      <w:r w:rsidRPr="004C2BE0">
        <w:rPr>
          <w:lang w:val="fr-FR"/>
          <w:rPrChange w:id="3533" w:author="32.423_CR0115R1_(Rel-16)_TM_SBMA, OAM_RTT" w:date="2020-07-06T10:41:00Z">
            <w:rPr/>
          </w:rPrChange>
        </w:rPr>
        <w:tab/>
      </w:r>
      <w:r>
        <w:fldChar w:fldCharType="begin" w:fldLock="1"/>
      </w:r>
      <w:r w:rsidRPr="004C2BE0">
        <w:rPr>
          <w:lang w:val="fr-FR"/>
          <w:rPrChange w:id="3534" w:author="32.423_CR0115R1_(Rel-16)_TM_SBMA, OAM_RTT" w:date="2020-07-06T10:41:00Z">
            <w:rPr/>
          </w:rPrChange>
        </w:rPr>
        <w:instrText xml:space="preserve"> PAGEREF _Toc44341410 \h </w:instrText>
      </w:r>
      <w:r>
        <w:fldChar w:fldCharType="separate"/>
      </w:r>
      <w:r w:rsidRPr="004C2BE0">
        <w:rPr>
          <w:lang w:val="fr-FR"/>
          <w:rPrChange w:id="3535" w:author="32.423_CR0115R1_(Rel-16)_TM_SBMA, OAM_RTT" w:date="2020-07-06T10:41:00Z">
            <w:rPr/>
          </w:rPrChange>
        </w:rPr>
        <w:t>120</w:t>
      </w:r>
      <w:r>
        <w:fldChar w:fldCharType="end"/>
      </w:r>
    </w:p>
    <w:p w:rsidR="002C3AD9" w:rsidRPr="004C2BE0" w:rsidRDefault="002C3AD9">
      <w:pPr>
        <w:pStyle w:val="TOC3"/>
        <w:rPr>
          <w:rFonts w:ascii="Calibri" w:hAnsi="Calibri"/>
          <w:sz w:val="22"/>
          <w:szCs w:val="22"/>
          <w:lang w:val="fr-FR" w:eastAsia="en-GB"/>
          <w:rPrChange w:id="3536" w:author="32.423_CR0115R1_(Rel-16)_TM_SBMA, OAM_RTT" w:date="2020-07-06T10:41:00Z">
            <w:rPr>
              <w:rFonts w:ascii="Calibri" w:hAnsi="Calibri"/>
              <w:sz w:val="22"/>
              <w:szCs w:val="22"/>
              <w:lang w:eastAsia="en-GB"/>
            </w:rPr>
          </w:rPrChange>
        </w:rPr>
      </w:pPr>
      <w:r w:rsidRPr="004C2BE0">
        <w:rPr>
          <w:lang w:val="fr-FR" w:eastAsia="zh-CN"/>
          <w:rPrChange w:id="3537" w:author="32.423_CR0115R1_(Rel-16)_TM_SBMA, OAM_RTT" w:date="2020-07-06T10:41:00Z">
            <w:rPr>
              <w:lang w:eastAsia="zh-CN"/>
            </w:rPr>
          </w:rPrChange>
        </w:rPr>
        <w:t>5.3.35</w:t>
      </w:r>
      <w:r w:rsidRPr="004C2BE0">
        <w:rPr>
          <w:rFonts w:ascii="Calibri" w:hAnsi="Calibri"/>
          <w:sz w:val="22"/>
          <w:szCs w:val="22"/>
          <w:lang w:val="fr-FR" w:eastAsia="en-GB"/>
          <w:rPrChange w:id="3538" w:author="32.423_CR0115R1_(Rel-16)_TM_SBMA, OAM_RTT" w:date="2020-07-06T10:41:00Z">
            <w:rPr>
              <w:rFonts w:ascii="Calibri" w:hAnsi="Calibri"/>
              <w:sz w:val="22"/>
              <w:szCs w:val="22"/>
              <w:lang w:eastAsia="en-GB"/>
            </w:rPr>
          </w:rPrChange>
        </w:rPr>
        <w:tab/>
      </w:r>
      <w:r w:rsidRPr="004C2BE0">
        <w:rPr>
          <w:rFonts w:ascii="Courier New" w:hAnsi="Courier New"/>
          <w:lang w:val="fr-FR" w:eastAsia="zh-CN"/>
          <w:rPrChange w:id="3539" w:author="32.423_CR0115R1_(Rel-16)_TM_SBMA, OAM_RTT" w:date="2020-07-06T10:41:00Z">
            <w:rPr>
              <w:rFonts w:ascii="Courier New" w:hAnsi="Courier New"/>
              <w:lang w:eastAsia="zh-CN"/>
            </w:rPr>
          </w:rPrChange>
        </w:rPr>
        <w:t>EP_N20</w:t>
      </w:r>
      <w:r w:rsidRPr="004C2BE0">
        <w:rPr>
          <w:lang w:val="fr-FR"/>
          <w:rPrChange w:id="3540" w:author="32.423_CR0115R1_(Rel-16)_TM_SBMA, OAM_RTT" w:date="2020-07-06T10:41:00Z">
            <w:rPr/>
          </w:rPrChange>
        </w:rPr>
        <w:tab/>
      </w:r>
      <w:r>
        <w:fldChar w:fldCharType="begin" w:fldLock="1"/>
      </w:r>
      <w:r w:rsidRPr="004C2BE0">
        <w:rPr>
          <w:lang w:val="fr-FR"/>
          <w:rPrChange w:id="3541" w:author="32.423_CR0115R1_(Rel-16)_TM_SBMA, OAM_RTT" w:date="2020-07-06T10:41:00Z">
            <w:rPr/>
          </w:rPrChange>
        </w:rPr>
        <w:instrText xml:space="preserve"> PAGEREF _Toc44341411 \h </w:instrText>
      </w:r>
      <w:r>
        <w:fldChar w:fldCharType="separate"/>
      </w:r>
      <w:r w:rsidRPr="004C2BE0">
        <w:rPr>
          <w:lang w:val="fr-FR"/>
          <w:rPrChange w:id="3542" w:author="32.423_CR0115R1_(Rel-16)_TM_SBMA, OAM_RTT" w:date="2020-07-06T10:41:00Z">
            <w:rPr/>
          </w:rPrChange>
        </w:rPr>
        <w:t>120</w:t>
      </w:r>
      <w:r>
        <w:fldChar w:fldCharType="end"/>
      </w:r>
    </w:p>
    <w:p w:rsidR="002C3AD9" w:rsidRPr="004C2BE0" w:rsidRDefault="002C3AD9">
      <w:pPr>
        <w:pStyle w:val="TOC4"/>
        <w:rPr>
          <w:rFonts w:ascii="Calibri" w:hAnsi="Calibri"/>
          <w:sz w:val="22"/>
          <w:szCs w:val="22"/>
          <w:lang w:val="fr-FR" w:eastAsia="en-GB"/>
          <w:rPrChange w:id="3543" w:author="32.423_CR0115R1_(Rel-16)_TM_SBMA, OAM_RTT" w:date="2020-07-06T10:41:00Z">
            <w:rPr>
              <w:rFonts w:ascii="Calibri" w:hAnsi="Calibri"/>
              <w:sz w:val="22"/>
              <w:szCs w:val="22"/>
              <w:lang w:eastAsia="en-GB"/>
            </w:rPr>
          </w:rPrChange>
        </w:rPr>
      </w:pPr>
      <w:r w:rsidRPr="004C2BE0">
        <w:rPr>
          <w:lang w:val="fr-FR" w:eastAsia="zh-CN"/>
          <w:rPrChange w:id="3544" w:author="32.423_CR0115R1_(Rel-16)_TM_SBMA, OAM_RTT" w:date="2020-07-06T10:41:00Z">
            <w:rPr>
              <w:lang w:eastAsia="zh-CN"/>
            </w:rPr>
          </w:rPrChange>
        </w:rPr>
        <w:t>5.3.35</w:t>
      </w:r>
      <w:r w:rsidRPr="004C2BE0">
        <w:rPr>
          <w:lang w:val="fr-FR"/>
          <w:rPrChange w:id="3545" w:author="32.423_CR0115R1_(Rel-16)_TM_SBMA, OAM_RTT" w:date="2020-07-06T10:41:00Z">
            <w:rPr/>
          </w:rPrChange>
        </w:rPr>
        <w:t>.1</w:t>
      </w:r>
      <w:r w:rsidRPr="004C2BE0">
        <w:rPr>
          <w:rFonts w:ascii="Calibri" w:hAnsi="Calibri"/>
          <w:sz w:val="22"/>
          <w:szCs w:val="22"/>
          <w:lang w:val="fr-FR" w:eastAsia="en-GB"/>
          <w:rPrChange w:id="3546" w:author="32.423_CR0115R1_(Rel-16)_TM_SBMA, OAM_RTT" w:date="2020-07-06T10:41:00Z">
            <w:rPr>
              <w:rFonts w:ascii="Calibri" w:hAnsi="Calibri"/>
              <w:sz w:val="22"/>
              <w:szCs w:val="22"/>
              <w:lang w:eastAsia="en-GB"/>
            </w:rPr>
          </w:rPrChange>
        </w:rPr>
        <w:tab/>
      </w:r>
      <w:r w:rsidRPr="004C2BE0">
        <w:rPr>
          <w:lang w:val="fr-FR"/>
          <w:rPrChange w:id="3547" w:author="32.423_CR0115R1_(Rel-16)_TM_SBMA, OAM_RTT" w:date="2020-07-06T10:41:00Z">
            <w:rPr/>
          </w:rPrChange>
        </w:rPr>
        <w:t>Definition</w:t>
      </w:r>
      <w:r w:rsidRPr="004C2BE0">
        <w:rPr>
          <w:lang w:val="fr-FR"/>
          <w:rPrChange w:id="3548" w:author="32.423_CR0115R1_(Rel-16)_TM_SBMA, OAM_RTT" w:date="2020-07-06T10:41:00Z">
            <w:rPr/>
          </w:rPrChange>
        </w:rPr>
        <w:tab/>
      </w:r>
      <w:r>
        <w:fldChar w:fldCharType="begin" w:fldLock="1"/>
      </w:r>
      <w:r w:rsidRPr="004C2BE0">
        <w:rPr>
          <w:lang w:val="fr-FR"/>
          <w:rPrChange w:id="3549" w:author="32.423_CR0115R1_(Rel-16)_TM_SBMA, OAM_RTT" w:date="2020-07-06T10:41:00Z">
            <w:rPr/>
          </w:rPrChange>
        </w:rPr>
        <w:instrText xml:space="preserve"> PAGEREF _Toc44341412 \h </w:instrText>
      </w:r>
      <w:r>
        <w:fldChar w:fldCharType="separate"/>
      </w:r>
      <w:r w:rsidRPr="004C2BE0">
        <w:rPr>
          <w:lang w:val="fr-FR"/>
          <w:rPrChange w:id="3550" w:author="32.423_CR0115R1_(Rel-16)_TM_SBMA, OAM_RTT" w:date="2020-07-06T10:41:00Z">
            <w:rPr/>
          </w:rPrChange>
        </w:rPr>
        <w:t>120</w:t>
      </w:r>
      <w:r>
        <w:fldChar w:fldCharType="end"/>
      </w:r>
    </w:p>
    <w:p w:rsidR="002C3AD9" w:rsidRPr="004C2BE0" w:rsidRDefault="002C3AD9">
      <w:pPr>
        <w:pStyle w:val="TOC4"/>
        <w:rPr>
          <w:rFonts w:ascii="Calibri" w:hAnsi="Calibri"/>
          <w:sz w:val="22"/>
          <w:szCs w:val="22"/>
          <w:lang w:val="fr-FR" w:eastAsia="en-GB"/>
          <w:rPrChange w:id="3551" w:author="32.423_CR0115R1_(Rel-16)_TM_SBMA, OAM_RTT" w:date="2020-07-06T10:41:00Z">
            <w:rPr>
              <w:rFonts w:ascii="Calibri" w:hAnsi="Calibri"/>
              <w:sz w:val="22"/>
              <w:szCs w:val="22"/>
              <w:lang w:eastAsia="en-GB"/>
            </w:rPr>
          </w:rPrChange>
        </w:rPr>
      </w:pPr>
      <w:r w:rsidRPr="004C2BE0">
        <w:rPr>
          <w:lang w:val="fr-FR" w:eastAsia="zh-CN"/>
          <w:rPrChange w:id="3552" w:author="32.423_CR0115R1_(Rel-16)_TM_SBMA, OAM_RTT" w:date="2020-07-06T10:41:00Z">
            <w:rPr>
              <w:lang w:eastAsia="zh-CN"/>
            </w:rPr>
          </w:rPrChange>
        </w:rPr>
        <w:t>5.3.35</w:t>
      </w:r>
      <w:r w:rsidRPr="004C2BE0">
        <w:rPr>
          <w:lang w:val="fr-FR"/>
          <w:rPrChange w:id="3553" w:author="32.423_CR0115R1_(Rel-16)_TM_SBMA, OAM_RTT" w:date="2020-07-06T10:41:00Z">
            <w:rPr/>
          </w:rPrChange>
        </w:rPr>
        <w:t>.2</w:t>
      </w:r>
      <w:r w:rsidRPr="004C2BE0">
        <w:rPr>
          <w:rFonts w:ascii="Calibri" w:hAnsi="Calibri"/>
          <w:sz w:val="22"/>
          <w:szCs w:val="22"/>
          <w:lang w:val="fr-FR" w:eastAsia="en-GB"/>
          <w:rPrChange w:id="3554" w:author="32.423_CR0115R1_(Rel-16)_TM_SBMA, OAM_RTT" w:date="2020-07-06T10:41:00Z">
            <w:rPr>
              <w:rFonts w:ascii="Calibri" w:hAnsi="Calibri"/>
              <w:sz w:val="22"/>
              <w:szCs w:val="22"/>
              <w:lang w:eastAsia="en-GB"/>
            </w:rPr>
          </w:rPrChange>
        </w:rPr>
        <w:tab/>
      </w:r>
      <w:r w:rsidRPr="004C2BE0">
        <w:rPr>
          <w:lang w:val="fr-FR"/>
          <w:rPrChange w:id="3555" w:author="32.423_CR0115R1_(Rel-16)_TM_SBMA, OAM_RTT" w:date="2020-07-06T10:41:00Z">
            <w:rPr/>
          </w:rPrChange>
        </w:rPr>
        <w:t>Attributes</w:t>
      </w:r>
      <w:r w:rsidRPr="004C2BE0">
        <w:rPr>
          <w:lang w:val="fr-FR"/>
          <w:rPrChange w:id="3556" w:author="32.423_CR0115R1_(Rel-16)_TM_SBMA, OAM_RTT" w:date="2020-07-06T10:41:00Z">
            <w:rPr/>
          </w:rPrChange>
        </w:rPr>
        <w:tab/>
      </w:r>
      <w:r>
        <w:fldChar w:fldCharType="begin" w:fldLock="1"/>
      </w:r>
      <w:r w:rsidRPr="004C2BE0">
        <w:rPr>
          <w:lang w:val="fr-FR"/>
          <w:rPrChange w:id="3557" w:author="32.423_CR0115R1_(Rel-16)_TM_SBMA, OAM_RTT" w:date="2020-07-06T10:41:00Z">
            <w:rPr/>
          </w:rPrChange>
        </w:rPr>
        <w:instrText xml:space="preserve"> PAGEREF _Toc44341413 \h </w:instrText>
      </w:r>
      <w:r>
        <w:fldChar w:fldCharType="separate"/>
      </w:r>
      <w:r w:rsidRPr="004C2BE0">
        <w:rPr>
          <w:lang w:val="fr-FR"/>
          <w:rPrChange w:id="3558" w:author="32.423_CR0115R1_(Rel-16)_TM_SBMA, OAM_RTT" w:date="2020-07-06T10:41:00Z">
            <w:rPr/>
          </w:rPrChange>
        </w:rPr>
        <w:t>120</w:t>
      </w:r>
      <w:r>
        <w:fldChar w:fldCharType="end"/>
      </w:r>
    </w:p>
    <w:p w:rsidR="002C3AD9" w:rsidRPr="004C2BE0" w:rsidRDefault="002C3AD9">
      <w:pPr>
        <w:pStyle w:val="TOC4"/>
        <w:rPr>
          <w:rFonts w:ascii="Calibri" w:hAnsi="Calibri"/>
          <w:sz w:val="22"/>
          <w:szCs w:val="22"/>
          <w:lang w:val="fr-FR" w:eastAsia="en-GB"/>
          <w:rPrChange w:id="3559" w:author="32.423_CR0115R1_(Rel-16)_TM_SBMA, OAM_RTT" w:date="2020-07-06T10:41:00Z">
            <w:rPr>
              <w:rFonts w:ascii="Calibri" w:hAnsi="Calibri"/>
              <w:sz w:val="22"/>
              <w:szCs w:val="22"/>
              <w:lang w:eastAsia="en-GB"/>
            </w:rPr>
          </w:rPrChange>
        </w:rPr>
      </w:pPr>
      <w:r w:rsidRPr="004C2BE0">
        <w:rPr>
          <w:lang w:val="fr-FR" w:eastAsia="zh-CN"/>
          <w:rPrChange w:id="3560" w:author="32.423_CR0115R1_(Rel-16)_TM_SBMA, OAM_RTT" w:date="2020-07-06T10:41:00Z">
            <w:rPr>
              <w:lang w:eastAsia="zh-CN"/>
            </w:rPr>
          </w:rPrChange>
        </w:rPr>
        <w:t>5</w:t>
      </w:r>
      <w:r w:rsidRPr="004C2BE0">
        <w:rPr>
          <w:lang w:val="fr-FR"/>
          <w:rPrChange w:id="3561" w:author="32.423_CR0115R1_(Rel-16)_TM_SBMA, OAM_RTT" w:date="2020-07-06T10:41:00Z">
            <w:rPr/>
          </w:rPrChange>
        </w:rPr>
        <w:t>.3.35.3</w:t>
      </w:r>
      <w:r w:rsidRPr="004C2BE0">
        <w:rPr>
          <w:rFonts w:ascii="Calibri" w:hAnsi="Calibri"/>
          <w:sz w:val="22"/>
          <w:szCs w:val="22"/>
          <w:lang w:val="fr-FR" w:eastAsia="en-GB"/>
          <w:rPrChange w:id="3562" w:author="32.423_CR0115R1_(Rel-16)_TM_SBMA, OAM_RTT" w:date="2020-07-06T10:41:00Z">
            <w:rPr>
              <w:rFonts w:ascii="Calibri" w:hAnsi="Calibri"/>
              <w:sz w:val="22"/>
              <w:szCs w:val="22"/>
              <w:lang w:eastAsia="en-GB"/>
            </w:rPr>
          </w:rPrChange>
        </w:rPr>
        <w:tab/>
      </w:r>
      <w:r w:rsidRPr="004C2BE0">
        <w:rPr>
          <w:lang w:val="fr-FR"/>
          <w:rPrChange w:id="3563" w:author="32.423_CR0115R1_(Rel-16)_TM_SBMA, OAM_RTT" w:date="2020-07-06T10:41:00Z">
            <w:rPr/>
          </w:rPrChange>
        </w:rPr>
        <w:t>Attribute constraints</w:t>
      </w:r>
      <w:r w:rsidRPr="004C2BE0">
        <w:rPr>
          <w:lang w:val="fr-FR"/>
          <w:rPrChange w:id="3564" w:author="32.423_CR0115R1_(Rel-16)_TM_SBMA, OAM_RTT" w:date="2020-07-06T10:41:00Z">
            <w:rPr/>
          </w:rPrChange>
        </w:rPr>
        <w:tab/>
      </w:r>
      <w:r>
        <w:fldChar w:fldCharType="begin" w:fldLock="1"/>
      </w:r>
      <w:r w:rsidRPr="004C2BE0">
        <w:rPr>
          <w:lang w:val="fr-FR"/>
          <w:rPrChange w:id="3565" w:author="32.423_CR0115R1_(Rel-16)_TM_SBMA, OAM_RTT" w:date="2020-07-06T10:41:00Z">
            <w:rPr/>
          </w:rPrChange>
        </w:rPr>
        <w:instrText xml:space="preserve"> PAGEREF _Toc44341414 \h </w:instrText>
      </w:r>
      <w:r>
        <w:fldChar w:fldCharType="separate"/>
      </w:r>
      <w:r w:rsidRPr="004C2BE0">
        <w:rPr>
          <w:lang w:val="fr-FR"/>
          <w:rPrChange w:id="3566" w:author="32.423_CR0115R1_(Rel-16)_TM_SBMA, OAM_RTT" w:date="2020-07-06T10:41:00Z">
            <w:rPr/>
          </w:rPrChange>
        </w:rPr>
        <w:t>120</w:t>
      </w:r>
      <w:r>
        <w:fldChar w:fldCharType="end"/>
      </w:r>
    </w:p>
    <w:p w:rsidR="002C3AD9" w:rsidRPr="004C2BE0" w:rsidRDefault="002C3AD9">
      <w:pPr>
        <w:pStyle w:val="TOC4"/>
        <w:rPr>
          <w:rFonts w:ascii="Calibri" w:hAnsi="Calibri"/>
          <w:sz w:val="22"/>
          <w:szCs w:val="22"/>
          <w:lang w:val="fr-FR" w:eastAsia="en-GB"/>
          <w:rPrChange w:id="3567" w:author="32.423_CR0115R1_(Rel-16)_TM_SBMA, OAM_RTT" w:date="2020-07-06T10:41:00Z">
            <w:rPr>
              <w:rFonts w:ascii="Calibri" w:hAnsi="Calibri"/>
              <w:sz w:val="22"/>
              <w:szCs w:val="22"/>
              <w:lang w:eastAsia="en-GB"/>
            </w:rPr>
          </w:rPrChange>
        </w:rPr>
      </w:pPr>
      <w:r w:rsidRPr="004C2BE0">
        <w:rPr>
          <w:lang w:val="fr-FR" w:eastAsia="zh-CN"/>
          <w:rPrChange w:id="3568" w:author="32.423_CR0115R1_(Rel-16)_TM_SBMA, OAM_RTT" w:date="2020-07-06T10:41:00Z">
            <w:rPr>
              <w:lang w:eastAsia="zh-CN"/>
            </w:rPr>
          </w:rPrChange>
        </w:rPr>
        <w:t>5</w:t>
      </w:r>
      <w:r w:rsidRPr="004C2BE0">
        <w:rPr>
          <w:lang w:val="fr-FR"/>
          <w:rPrChange w:id="3569" w:author="32.423_CR0115R1_(Rel-16)_TM_SBMA, OAM_RTT" w:date="2020-07-06T10:41:00Z">
            <w:rPr/>
          </w:rPrChange>
        </w:rPr>
        <w:t>.3.35.4</w:t>
      </w:r>
      <w:r w:rsidRPr="004C2BE0">
        <w:rPr>
          <w:rFonts w:ascii="Calibri" w:hAnsi="Calibri"/>
          <w:sz w:val="22"/>
          <w:szCs w:val="22"/>
          <w:lang w:val="fr-FR" w:eastAsia="en-GB"/>
          <w:rPrChange w:id="3570" w:author="32.423_CR0115R1_(Rel-16)_TM_SBMA, OAM_RTT" w:date="2020-07-06T10:41:00Z">
            <w:rPr>
              <w:rFonts w:ascii="Calibri" w:hAnsi="Calibri"/>
              <w:sz w:val="22"/>
              <w:szCs w:val="22"/>
              <w:lang w:eastAsia="en-GB"/>
            </w:rPr>
          </w:rPrChange>
        </w:rPr>
        <w:tab/>
      </w:r>
      <w:r w:rsidRPr="004C2BE0">
        <w:rPr>
          <w:lang w:val="fr-FR"/>
          <w:rPrChange w:id="3571" w:author="32.423_CR0115R1_(Rel-16)_TM_SBMA, OAM_RTT" w:date="2020-07-06T10:41:00Z">
            <w:rPr/>
          </w:rPrChange>
        </w:rPr>
        <w:t>Notifications</w:t>
      </w:r>
      <w:r w:rsidRPr="004C2BE0">
        <w:rPr>
          <w:lang w:val="fr-FR"/>
          <w:rPrChange w:id="3572" w:author="32.423_CR0115R1_(Rel-16)_TM_SBMA, OAM_RTT" w:date="2020-07-06T10:41:00Z">
            <w:rPr/>
          </w:rPrChange>
        </w:rPr>
        <w:tab/>
      </w:r>
      <w:r>
        <w:fldChar w:fldCharType="begin" w:fldLock="1"/>
      </w:r>
      <w:r w:rsidRPr="004C2BE0">
        <w:rPr>
          <w:lang w:val="fr-FR"/>
          <w:rPrChange w:id="3573" w:author="32.423_CR0115R1_(Rel-16)_TM_SBMA, OAM_RTT" w:date="2020-07-06T10:41:00Z">
            <w:rPr/>
          </w:rPrChange>
        </w:rPr>
        <w:instrText xml:space="preserve"> PAGEREF _Toc44341415 \h </w:instrText>
      </w:r>
      <w:r>
        <w:fldChar w:fldCharType="separate"/>
      </w:r>
      <w:r w:rsidRPr="004C2BE0">
        <w:rPr>
          <w:lang w:val="fr-FR"/>
          <w:rPrChange w:id="3574" w:author="32.423_CR0115R1_(Rel-16)_TM_SBMA, OAM_RTT" w:date="2020-07-06T10:41:00Z">
            <w:rPr/>
          </w:rPrChange>
        </w:rPr>
        <w:t>120</w:t>
      </w:r>
      <w:r>
        <w:fldChar w:fldCharType="end"/>
      </w:r>
    </w:p>
    <w:p w:rsidR="002C3AD9" w:rsidRPr="004C2BE0" w:rsidRDefault="002C3AD9">
      <w:pPr>
        <w:pStyle w:val="TOC3"/>
        <w:rPr>
          <w:rFonts w:ascii="Calibri" w:hAnsi="Calibri"/>
          <w:sz w:val="22"/>
          <w:szCs w:val="22"/>
          <w:lang w:val="fr-FR" w:eastAsia="en-GB"/>
          <w:rPrChange w:id="3575" w:author="32.423_CR0115R1_(Rel-16)_TM_SBMA, OAM_RTT" w:date="2020-07-06T10:41:00Z">
            <w:rPr>
              <w:rFonts w:ascii="Calibri" w:hAnsi="Calibri"/>
              <w:sz w:val="22"/>
              <w:szCs w:val="22"/>
              <w:lang w:eastAsia="en-GB"/>
            </w:rPr>
          </w:rPrChange>
        </w:rPr>
      </w:pPr>
      <w:r w:rsidRPr="004C2BE0">
        <w:rPr>
          <w:lang w:val="fr-FR" w:eastAsia="zh-CN"/>
          <w:rPrChange w:id="3576" w:author="32.423_CR0115R1_(Rel-16)_TM_SBMA, OAM_RTT" w:date="2020-07-06T10:41:00Z">
            <w:rPr>
              <w:lang w:eastAsia="zh-CN"/>
            </w:rPr>
          </w:rPrChange>
        </w:rPr>
        <w:t>5.3.36</w:t>
      </w:r>
      <w:r w:rsidRPr="004C2BE0">
        <w:rPr>
          <w:rFonts w:ascii="Calibri" w:hAnsi="Calibri"/>
          <w:sz w:val="22"/>
          <w:szCs w:val="22"/>
          <w:lang w:val="fr-FR" w:eastAsia="en-GB"/>
          <w:rPrChange w:id="3577" w:author="32.423_CR0115R1_(Rel-16)_TM_SBMA, OAM_RTT" w:date="2020-07-06T10:41:00Z">
            <w:rPr>
              <w:rFonts w:ascii="Calibri" w:hAnsi="Calibri"/>
              <w:sz w:val="22"/>
              <w:szCs w:val="22"/>
              <w:lang w:eastAsia="en-GB"/>
            </w:rPr>
          </w:rPrChange>
        </w:rPr>
        <w:tab/>
      </w:r>
      <w:r w:rsidRPr="004C2BE0">
        <w:rPr>
          <w:rFonts w:ascii="Courier New" w:hAnsi="Courier New"/>
          <w:lang w:val="fr-FR" w:eastAsia="zh-CN"/>
          <w:rPrChange w:id="3578" w:author="32.423_CR0115R1_(Rel-16)_TM_SBMA, OAM_RTT" w:date="2020-07-06T10:41:00Z">
            <w:rPr>
              <w:rFonts w:ascii="Courier New" w:hAnsi="Courier New"/>
              <w:lang w:eastAsia="zh-CN"/>
            </w:rPr>
          </w:rPrChange>
        </w:rPr>
        <w:t>EP_N21</w:t>
      </w:r>
      <w:r w:rsidRPr="004C2BE0">
        <w:rPr>
          <w:lang w:val="fr-FR"/>
          <w:rPrChange w:id="3579" w:author="32.423_CR0115R1_(Rel-16)_TM_SBMA, OAM_RTT" w:date="2020-07-06T10:41:00Z">
            <w:rPr/>
          </w:rPrChange>
        </w:rPr>
        <w:tab/>
      </w:r>
      <w:r>
        <w:fldChar w:fldCharType="begin" w:fldLock="1"/>
      </w:r>
      <w:r w:rsidRPr="004C2BE0">
        <w:rPr>
          <w:lang w:val="fr-FR"/>
          <w:rPrChange w:id="3580" w:author="32.423_CR0115R1_(Rel-16)_TM_SBMA, OAM_RTT" w:date="2020-07-06T10:41:00Z">
            <w:rPr/>
          </w:rPrChange>
        </w:rPr>
        <w:instrText xml:space="preserve"> PAGEREF _Toc44341416 \h </w:instrText>
      </w:r>
      <w:r>
        <w:fldChar w:fldCharType="separate"/>
      </w:r>
      <w:r w:rsidRPr="004C2BE0">
        <w:rPr>
          <w:lang w:val="fr-FR"/>
          <w:rPrChange w:id="3581" w:author="32.423_CR0115R1_(Rel-16)_TM_SBMA, OAM_RTT" w:date="2020-07-06T10:41:00Z">
            <w:rPr/>
          </w:rPrChange>
        </w:rPr>
        <w:t>120</w:t>
      </w:r>
      <w:r>
        <w:fldChar w:fldCharType="end"/>
      </w:r>
    </w:p>
    <w:p w:rsidR="002C3AD9" w:rsidRPr="004C2BE0" w:rsidRDefault="002C3AD9">
      <w:pPr>
        <w:pStyle w:val="TOC4"/>
        <w:rPr>
          <w:rFonts w:ascii="Calibri" w:hAnsi="Calibri"/>
          <w:sz w:val="22"/>
          <w:szCs w:val="22"/>
          <w:lang w:val="fr-FR" w:eastAsia="en-GB"/>
          <w:rPrChange w:id="3582" w:author="32.423_CR0115R1_(Rel-16)_TM_SBMA, OAM_RTT" w:date="2020-07-06T10:41:00Z">
            <w:rPr>
              <w:rFonts w:ascii="Calibri" w:hAnsi="Calibri"/>
              <w:sz w:val="22"/>
              <w:szCs w:val="22"/>
              <w:lang w:eastAsia="en-GB"/>
            </w:rPr>
          </w:rPrChange>
        </w:rPr>
      </w:pPr>
      <w:r w:rsidRPr="004C2BE0">
        <w:rPr>
          <w:lang w:val="fr-FR" w:eastAsia="zh-CN"/>
          <w:rPrChange w:id="3583" w:author="32.423_CR0115R1_(Rel-16)_TM_SBMA, OAM_RTT" w:date="2020-07-06T10:41:00Z">
            <w:rPr>
              <w:lang w:eastAsia="zh-CN"/>
            </w:rPr>
          </w:rPrChange>
        </w:rPr>
        <w:t>5.3.36</w:t>
      </w:r>
      <w:r w:rsidRPr="004C2BE0">
        <w:rPr>
          <w:lang w:val="fr-FR"/>
          <w:rPrChange w:id="3584" w:author="32.423_CR0115R1_(Rel-16)_TM_SBMA, OAM_RTT" w:date="2020-07-06T10:41:00Z">
            <w:rPr/>
          </w:rPrChange>
        </w:rPr>
        <w:t>.1</w:t>
      </w:r>
      <w:r w:rsidRPr="004C2BE0">
        <w:rPr>
          <w:rFonts w:ascii="Calibri" w:hAnsi="Calibri"/>
          <w:sz w:val="22"/>
          <w:szCs w:val="22"/>
          <w:lang w:val="fr-FR" w:eastAsia="en-GB"/>
          <w:rPrChange w:id="3585" w:author="32.423_CR0115R1_(Rel-16)_TM_SBMA, OAM_RTT" w:date="2020-07-06T10:41:00Z">
            <w:rPr>
              <w:rFonts w:ascii="Calibri" w:hAnsi="Calibri"/>
              <w:sz w:val="22"/>
              <w:szCs w:val="22"/>
              <w:lang w:eastAsia="en-GB"/>
            </w:rPr>
          </w:rPrChange>
        </w:rPr>
        <w:tab/>
      </w:r>
      <w:r w:rsidRPr="004C2BE0">
        <w:rPr>
          <w:lang w:val="fr-FR"/>
          <w:rPrChange w:id="3586" w:author="32.423_CR0115R1_(Rel-16)_TM_SBMA, OAM_RTT" w:date="2020-07-06T10:41:00Z">
            <w:rPr/>
          </w:rPrChange>
        </w:rPr>
        <w:t>Definition</w:t>
      </w:r>
      <w:r w:rsidRPr="004C2BE0">
        <w:rPr>
          <w:lang w:val="fr-FR"/>
          <w:rPrChange w:id="3587" w:author="32.423_CR0115R1_(Rel-16)_TM_SBMA, OAM_RTT" w:date="2020-07-06T10:41:00Z">
            <w:rPr/>
          </w:rPrChange>
        </w:rPr>
        <w:tab/>
      </w:r>
      <w:r>
        <w:fldChar w:fldCharType="begin" w:fldLock="1"/>
      </w:r>
      <w:r w:rsidRPr="004C2BE0">
        <w:rPr>
          <w:lang w:val="fr-FR"/>
          <w:rPrChange w:id="3588" w:author="32.423_CR0115R1_(Rel-16)_TM_SBMA, OAM_RTT" w:date="2020-07-06T10:41:00Z">
            <w:rPr/>
          </w:rPrChange>
        </w:rPr>
        <w:instrText xml:space="preserve"> PAGEREF _Toc44341417 \h </w:instrText>
      </w:r>
      <w:r>
        <w:fldChar w:fldCharType="separate"/>
      </w:r>
      <w:r w:rsidRPr="004C2BE0">
        <w:rPr>
          <w:lang w:val="fr-FR"/>
          <w:rPrChange w:id="3589" w:author="32.423_CR0115R1_(Rel-16)_TM_SBMA, OAM_RTT" w:date="2020-07-06T10:41:00Z">
            <w:rPr/>
          </w:rPrChange>
        </w:rPr>
        <w:t>120</w:t>
      </w:r>
      <w:r>
        <w:fldChar w:fldCharType="end"/>
      </w:r>
    </w:p>
    <w:p w:rsidR="002C3AD9" w:rsidRPr="004C2BE0" w:rsidRDefault="002C3AD9">
      <w:pPr>
        <w:pStyle w:val="TOC4"/>
        <w:rPr>
          <w:rFonts w:ascii="Calibri" w:hAnsi="Calibri"/>
          <w:sz w:val="22"/>
          <w:szCs w:val="22"/>
          <w:lang w:val="fr-FR" w:eastAsia="en-GB"/>
          <w:rPrChange w:id="3590" w:author="32.423_CR0115R1_(Rel-16)_TM_SBMA, OAM_RTT" w:date="2020-07-06T10:41:00Z">
            <w:rPr>
              <w:rFonts w:ascii="Calibri" w:hAnsi="Calibri"/>
              <w:sz w:val="22"/>
              <w:szCs w:val="22"/>
              <w:lang w:eastAsia="en-GB"/>
            </w:rPr>
          </w:rPrChange>
        </w:rPr>
      </w:pPr>
      <w:r w:rsidRPr="004C2BE0">
        <w:rPr>
          <w:lang w:val="fr-FR" w:eastAsia="zh-CN"/>
          <w:rPrChange w:id="3591" w:author="32.423_CR0115R1_(Rel-16)_TM_SBMA, OAM_RTT" w:date="2020-07-06T10:41:00Z">
            <w:rPr>
              <w:lang w:eastAsia="zh-CN"/>
            </w:rPr>
          </w:rPrChange>
        </w:rPr>
        <w:t>5.3.36</w:t>
      </w:r>
      <w:r w:rsidRPr="004C2BE0">
        <w:rPr>
          <w:lang w:val="fr-FR"/>
          <w:rPrChange w:id="3592" w:author="32.423_CR0115R1_(Rel-16)_TM_SBMA, OAM_RTT" w:date="2020-07-06T10:41:00Z">
            <w:rPr/>
          </w:rPrChange>
        </w:rPr>
        <w:t>.2</w:t>
      </w:r>
      <w:r w:rsidRPr="004C2BE0">
        <w:rPr>
          <w:rFonts w:ascii="Calibri" w:hAnsi="Calibri"/>
          <w:sz w:val="22"/>
          <w:szCs w:val="22"/>
          <w:lang w:val="fr-FR" w:eastAsia="en-GB"/>
          <w:rPrChange w:id="3593" w:author="32.423_CR0115R1_(Rel-16)_TM_SBMA, OAM_RTT" w:date="2020-07-06T10:41:00Z">
            <w:rPr>
              <w:rFonts w:ascii="Calibri" w:hAnsi="Calibri"/>
              <w:sz w:val="22"/>
              <w:szCs w:val="22"/>
              <w:lang w:eastAsia="en-GB"/>
            </w:rPr>
          </w:rPrChange>
        </w:rPr>
        <w:tab/>
      </w:r>
      <w:r w:rsidRPr="004C2BE0">
        <w:rPr>
          <w:lang w:val="fr-FR"/>
          <w:rPrChange w:id="3594" w:author="32.423_CR0115R1_(Rel-16)_TM_SBMA, OAM_RTT" w:date="2020-07-06T10:41:00Z">
            <w:rPr/>
          </w:rPrChange>
        </w:rPr>
        <w:t>Attributes</w:t>
      </w:r>
      <w:r w:rsidRPr="004C2BE0">
        <w:rPr>
          <w:lang w:val="fr-FR"/>
          <w:rPrChange w:id="3595" w:author="32.423_CR0115R1_(Rel-16)_TM_SBMA, OAM_RTT" w:date="2020-07-06T10:41:00Z">
            <w:rPr/>
          </w:rPrChange>
        </w:rPr>
        <w:tab/>
      </w:r>
      <w:r>
        <w:fldChar w:fldCharType="begin" w:fldLock="1"/>
      </w:r>
      <w:r w:rsidRPr="004C2BE0">
        <w:rPr>
          <w:lang w:val="fr-FR"/>
          <w:rPrChange w:id="3596" w:author="32.423_CR0115R1_(Rel-16)_TM_SBMA, OAM_RTT" w:date="2020-07-06T10:41:00Z">
            <w:rPr/>
          </w:rPrChange>
        </w:rPr>
        <w:instrText xml:space="preserve"> PAGEREF _Toc44341418 \h </w:instrText>
      </w:r>
      <w:r>
        <w:fldChar w:fldCharType="separate"/>
      </w:r>
      <w:r w:rsidRPr="004C2BE0">
        <w:rPr>
          <w:lang w:val="fr-FR"/>
          <w:rPrChange w:id="3597" w:author="32.423_CR0115R1_(Rel-16)_TM_SBMA, OAM_RTT" w:date="2020-07-06T10:41:00Z">
            <w:rPr/>
          </w:rPrChange>
        </w:rPr>
        <w:t>120</w:t>
      </w:r>
      <w:r>
        <w:fldChar w:fldCharType="end"/>
      </w:r>
    </w:p>
    <w:p w:rsidR="002C3AD9" w:rsidRPr="004C2BE0" w:rsidRDefault="002C3AD9">
      <w:pPr>
        <w:pStyle w:val="TOC4"/>
        <w:rPr>
          <w:rFonts w:ascii="Calibri" w:hAnsi="Calibri"/>
          <w:sz w:val="22"/>
          <w:szCs w:val="22"/>
          <w:lang w:val="fr-FR" w:eastAsia="en-GB"/>
          <w:rPrChange w:id="3598" w:author="32.423_CR0115R1_(Rel-16)_TM_SBMA, OAM_RTT" w:date="2020-07-06T10:41:00Z">
            <w:rPr>
              <w:rFonts w:ascii="Calibri" w:hAnsi="Calibri"/>
              <w:sz w:val="22"/>
              <w:szCs w:val="22"/>
              <w:lang w:eastAsia="en-GB"/>
            </w:rPr>
          </w:rPrChange>
        </w:rPr>
      </w:pPr>
      <w:r w:rsidRPr="004C2BE0">
        <w:rPr>
          <w:lang w:val="fr-FR" w:eastAsia="zh-CN"/>
          <w:rPrChange w:id="3599" w:author="32.423_CR0115R1_(Rel-16)_TM_SBMA, OAM_RTT" w:date="2020-07-06T10:41:00Z">
            <w:rPr>
              <w:lang w:eastAsia="zh-CN"/>
            </w:rPr>
          </w:rPrChange>
        </w:rPr>
        <w:t>5</w:t>
      </w:r>
      <w:r w:rsidRPr="004C2BE0">
        <w:rPr>
          <w:lang w:val="fr-FR"/>
          <w:rPrChange w:id="3600" w:author="32.423_CR0115R1_(Rel-16)_TM_SBMA, OAM_RTT" w:date="2020-07-06T10:41:00Z">
            <w:rPr/>
          </w:rPrChange>
        </w:rPr>
        <w:t>.3.36.3</w:t>
      </w:r>
      <w:r w:rsidRPr="004C2BE0">
        <w:rPr>
          <w:rFonts w:ascii="Calibri" w:hAnsi="Calibri"/>
          <w:sz w:val="22"/>
          <w:szCs w:val="22"/>
          <w:lang w:val="fr-FR" w:eastAsia="en-GB"/>
          <w:rPrChange w:id="3601" w:author="32.423_CR0115R1_(Rel-16)_TM_SBMA, OAM_RTT" w:date="2020-07-06T10:41:00Z">
            <w:rPr>
              <w:rFonts w:ascii="Calibri" w:hAnsi="Calibri"/>
              <w:sz w:val="22"/>
              <w:szCs w:val="22"/>
              <w:lang w:eastAsia="en-GB"/>
            </w:rPr>
          </w:rPrChange>
        </w:rPr>
        <w:tab/>
      </w:r>
      <w:r w:rsidRPr="004C2BE0">
        <w:rPr>
          <w:lang w:val="fr-FR"/>
          <w:rPrChange w:id="3602" w:author="32.423_CR0115R1_(Rel-16)_TM_SBMA, OAM_RTT" w:date="2020-07-06T10:41:00Z">
            <w:rPr/>
          </w:rPrChange>
        </w:rPr>
        <w:t>Attribute constraints</w:t>
      </w:r>
      <w:r w:rsidRPr="004C2BE0">
        <w:rPr>
          <w:lang w:val="fr-FR"/>
          <w:rPrChange w:id="3603" w:author="32.423_CR0115R1_(Rel-16)_TM_SBMA, OAM_RTT" w:date="2020-07-06T10:41:00Z">
            <w:rPr/>
          </w:rPrChange>
        </w:rPr>
        <w:tab/>
      </w:r>
      <w:r>
        <w:fldChar w:fldCharType="begin" w:fldLock="1"/>
      </w:r>
      <w:r w:rsidRPr="004C2BE0">
        <w:rPr>
          <w:lang w:val="fr-FR"/>
          <w:rPrChange w:id="3604" w:author="32.423_CR0115R1_(Rel-16)_TM_SBMA, OAM_RTT" w:date="2020-07-06T10:41:00Z">
            <w:rPr/>
          </w:rPrChange>
        </w:rPr>
        <w:instrText xml:space="preserve"> PAGEREF _Toc44341419 \h </w:instrText>
      </w:r>
      <w:r>
        <w:fldChar w:fldCharType="separate"/>
      </w:r>
      <w:r w:rsidRPr="004C2BE0">
        <w:rPr>
          <w:lang w:val="fr-FR"/>
          <w:rPrChange w:id="3605" w:author="32.423_CR0115R1_(Rel-16)_TM_SBMA, OAM_RTT" w:date="2020-07-06T10:41:00Z">
            <w:rPr/>
          </w:rPrChange>
        </w:rPr>
        <w:t>120</w:t>
      </w:r>
      <w:r>
        <w:fldChar w:fldCharType="end"/>
      </w:r>
    </w:p>
    <w:p w:rsidR="002C3AD9" w:rsidRPr="004C2BE0" w:rsidRDefault="002C3AD9">
      <w:pPr>
        <w:pStyle w:val="TOC4"/>
        <w:rPr>
          <w:rFonts w:ascii="Calibri" w:hAnsi="Calibri"/>
          <w:sz w:val="22"/>
          <w:szCs w:val="22"/>
          <w:lang w:val="fr-FR" w:eastAsia="en-GB"/>
          <w:rPrChange w:id="3606" w:author="32.423_CR0115R1_(Rel-16)_TM_SBMA, OAM_RTT" w:date="2020-07-06T10:41:00Z">
            <w:rPr>
              <w:rFonts w:ascii="Calibri" w:hAnsi="Calibri"/>
              <w:sz w:val="22"/>
              <w:szCs w:val="22"/>
              <w:lang w:eastAsia="en-GB"/>
            </w:rPr>
          </w:rPrChange>
        </w:rPr>
      </w:pPr>
      <w:r w:rsidRPr="004C2BE0">
        <w:rPr>
          <w:lang w:val="fr-FR" w:eastAsia="zh-CN"/>
          <w:rPrChange w:id="3607" w:author="32.423_CR0115R1_(Rel-16)_TM_SBMA, OAM_RTT" w:date="2020-07-06T10:41:00Z">
            <w:rPr>
              <w:lang w:eastAsia="zh-CN"/>
            </w:rPr>
          </w:rPrChange>
        </w:rPr>
        <w:t>5</w:t>
      </w:r>
      <w:r w:rsidRPr="004C2BE0">
        <w:rPr>
          <w:lang w:val="fr-FR"/>
          <w:rPrChange w:id="3608" w:author="32.423_CR0115R1_(Rel-16)_TM_SBMA, OAM_RTT" w:date="2020-07-06T10:41:00Z">
            <w:rPr/>
          </w:rPrChange>
        </w:rPr>
        <w:t>.3.36.4</w:t>
      </w:r>
      <w:r w:rsidRPr="004C2BE0">
        <w:rPr>
          <w:rFonts w:ascii="Calibri" w:hAnsi="Calibri"/>
          <w:sz w:val="22"/>
          <w:szCs w:val="22"/>
          <w:lang w:val="fr-FR" w:eastAsia="en-GB"/>
          <w:rPrChange w:id="3609" w:author="32.423_CR0115R1_(Rel-16)_TM_SBMA, OAM_RTT" w:date="2020-07-06T10:41:00Z">
            <w:rPr>
              <w:rFonts w:ascii="Calibri" w:hAnsi="Calibri"/>
              <w:sz w:val="22"/>
              <w:szCs w:val="22"/>
              <w:lang w:eastAsia="en-GB"/>
            </w:rPr>
          </w:rPrChange>
        </w:rPr>
        <w:tab/>
      </w:r>
      <w:r w:rsidRPr="004C2BE0">
        <w:rPr>
          <w:lang w:val="fr-FR"/>
          <w:rPrChange w:id="3610" w:author="32.423_CR0115R1_(Rel-16)_TM_SBMA, OAM_RTT" w:date="2020-07-06T10:41:00Z">
            <w:rPr/>
          </w:rPrChange>
        </w:rPr>
        <w:t>Notifications</w:t>
      </w:r>
      <w:r w:rsidRPr="004C2BE0">
        <w:rPr>
          <w:lang w:val="fr-FR"/>
          <w:rPrChange w:id="3611" w:author="32.423_CR0115R1_(Rel-16)_TM_SBMA, OAM_RTT" w:date="2020-07-06T10:41:00Z">
            <w:rPr/>
          </w:rPrChange>
        </w:rPr>
        <w:tab/>
      </w:r>
      <w:r>
        <w:fldChar w:fldCharType="begin" w:fldLock="1"/>
      </w:r>
      <w:r w:rsidRPr="004C2BE0">
        <w:rPr>
          <w:lang w:val="fr-FR"/>
          <w:rPrChange w:id="3612" w:author="32.423_CR0115R1_(Rel-16)_TM_SBMA, OAM_RTT" w:date="2020-07-06T10:41:00Z">
            <w:rPr/>
          </w:rPrChange>
        </w:rPr>
        <w:instrText xml:space="preserve"> PAGEREF _Toc44341420 \h </w:instrText>
      </w:r>
      <w:r>
        <w:fldChar w:fldCharType="separate"/>
      </w:r>
      <w:r w:rsidRPr="004C2BE0">
        <w:rPr>
          <w:lang w:val="fr-FR"/>
          <w:rPrChange w:id="3613" w:author="32.423_CR0115R1_(Rel-16)_TM_SBMA, OAM_RTT" w:date="2020-07-06T10:41:00Z">
            <w:rPr/>
          </w:rPrChange>
        </w:rPr>
        <w:t>120</w:t>
      </w:r>
      <w:r>
        <w:fldChar w:fldCharType="end"/>
      </w:r>
    </w:p>
    <w:p w:rsidR="002C3AD9" w:rsidRPr="004C2BE0" w:rsidRDefault="002C3AD9">
      <w:pPr>
        <w:pStyle w:val="TOC3"/>
        <w:rPr>
          <w:rFonts w:ascii="Calibri" w:hAnsi="Calibri"/>
          <w:sz w:val="22"/>
          <w:szCs w:val="22"/>
          <w:lang w:val="fr-FR" w:eastAsia="en-GB"/>
          <w:rPrChange w:id="3614" w:author="32.423_CR0115R1_(Rel-16)_TM_SBMA, OAM_RTT" w:date="2020-07-06T10:41:00Z">
            <w:rPr>
              <w:rFonts w:ascii="Calibri" w:hAnsi="Calibri"/>
              <w:sz w:val="22"/>
              <w:szCs w:val="22"/>
              <w:lang w:eastAsia="en-GB"/>
            </w:rPr>
          </w:rPrChange>
        </w:rPr>
      </w:pPr>
      <w:r w:rsidRPr="004C2BE0">
        <w:rPr>
          <w:lang w:val="fr-FR" w:eastAsia="zh-CN"/>
          <w:rPrChange w:id="3615" w:author="32.423_CR0115R1_(Rel-16)_TM_SBMA, OAM_RTT" w:date="2020-07-06T10:41:00Z">
            <w:rPr>
              <w:lang w:eastAsia="zh-CN"/>
            </w:rPr>
          </w:rPrChange>
        </w:rPr>
        <w:t>5.3.37</w:t>
      </w:r>
      <w:r w:rsidRPr="004C2BE0">
        <w:rPr>
          <w:rFonts w:ascii="Calibri" w:hAnsi="Calibri"/>
          <w:sz w:val="22"/>
          <w:szCs w:val="22"/>
          <w:lang w:val="fr-FR" w:eastAsia="en-GB"/>
          <w:rPrChange w:id="3616" w:author="32.423_CR0115R1_(Rel-16)_TM_SBMA, OAM_RTT" w:date="2020-07-06T10:41:00Z">
            <w:rPr>
              <w:rFonts w:ascii="Calibri" w:hAnsi="Calibri"/>
              <w:sz w:val="22"/>
              <w:szCs w:val="22"/>
              <w:lang w:eastAsia="en-GB"/>
            </w:rPr>
          </w:rPrChange>
        </w:rPr>
        <w:tab/>
      </w:r>
      <w:r w:rsidRPr="004C2BE0">
        <w:rPr>
          <w:rFonts w:ascii="Courier New" w:hAnsi="Courier New"/>
          <w:lang w:val="fr-FR" w:eastAsia="zh-CN"/>
          <w:rPrChange w:id="3617" w:author="32.423_CR0115R1_(Rel-16)_TM_SBMA, OAM_RTT" w:date="2020-07-06T10:41:00Z">
            <w:rPr>
              <w:rFonts w:ascii="Courier New" w:hAnsi="Courier New"/>
              <w:lang w:eastAsia="zh-CN"/>
            </w:rPr>
          </w:rPrChange>
        </w:rPr>
        <w:t>EP_N22</w:t>
      </w:r>
      <w:r w:rsidRPr="004C2BE0">
        <w:rPr>
          <w:lang w:val="fr-FR"/>
          <w:rPrChange w:id="3618" w:author="32.423_CR0115R1_(Rel-16)_TM_SBMA, OAM_RTT" w:date="2020-07-06T10:41:00Z">
            <w:rPr/>
          </w:rPrChange>
        </w:rPr>
        <w:tab/>
      </w:r>
      <w:r>
        <w:fldChar w:fldCharType="begin" w:fldLock="1"/>
      </w:r>
      <w:r w:rsidRPr="004C2BE0">
        <w:rPr>
          <w:lang w:val="fr-FR"/>
          <w:rPrChange w:id="3619" w:author="32.423_CR0115R1_(Rel-16)_TM_SBMA, OAM_RTT" w:date="2020-07-06T10:41:00Z">
            <w:rPr/>
          </w:rPrChange>
        </w:rPr>
        <w:instrText xml:space="preserve"> PAGEREF _Toc44341421 \h </w:instrText>
      </w:r>
      <w:r>
        <w:fldChar w:fldCharType="separate"/>
      </w:r>
      <w:r w:rsidRPr="004C2BE0">
        <w:rPr>
          <w:lang w:val="fr-FR"/>
          <w:rPrChange w:id="3620" w:author="32.423_CR0115R1_(Rel-16)_TM_SBMA, OAM_RTT" w:date="2020-07-06T10:41:00Z">
            <w:rPr/>
          </w:rPrChange>
        </w:rPr>
        <w:t>121</w:t>
      </w:r>
      <w:r>
        <w:fldChar w:fldCharType="end"/>
      </w:r>
    </w:p>
    <w:p w:rsidR="002C3AD9" w:rsidRPr="004C2BE0" w:rsidRDefault="002C3AD9">
      <w:pPr>
        <w:pStyle w:val="TOC4"/>
        <w:rPr>
          <w:rFonts w:ascii="Calibri" w:hAnsi="Calibri"/>
          <w:sz w:val="22"/>
          <w:szCs w:val="22"/>
          <w:lang w:val="fr-FR" w:eastAsia="en-GB"/>
          <w:rPrChange w:id="3621" w:author="32.423_CR0115R1_(Rel-16)_TM_SBMA, OAM_RTT" w:date="2020-07-06T10:41:00Z">
            <w:rPr>
              <w:rFonts w:ascii="Calibri" w:hAnsi="Calibri"/>
              <w:sz w:val="22"/>
              <w:szCs w:val="22"/>
              <w:lang w:eastAsia="en-GB"/>
            </w:rPr>
          </w:rPrChange>
        </w:rPr>
      </w:pPr>
      <w:r w:rsidRPr="004C2BE0">
        <w:rPr>
          <w:lang w:val="fr-FR" w:eastAsia="zh-CN"/>
          <w:rPrChange w:id="3622" w:author="32.423_CR0115R1_(Rel-16)_TM_SBMA, OAM_RTT" w:date="2020-07-06T10:41:00Z">
            <w:rPr>
              <w:lang w:eastAsia="zh-CN"/>
            </w:rPr>
          </w:rPrChange>
        </w:rPr>
        <w:t>5.3.37</w:t>
      </w:r>
      <w:r w:rsidRPr="004C2BE0">
        <w:rPr>
          <w:lang w:val="fr-FR"/>
          <w:rPrChange w:id="3623" w:author="32.423_CR0115R1_(Rel-16)_TM_SBMA, OAM_RTT" w:date="2020-07-06T10:41:00Z">
            <w:rPr/>
          </w:rPrChange>
        </w:rPr>
        <w:t>.1</w:t>
      </w:r>
      <w:r w:rsidRPr="004C2BE0">
        <w:rPr>
          <w:rFonts w:ascii="Calibri" w:hAnsi="Calibri"/>
          <w:sz w:val="22"/>
          <w:szCs w:val="22"/>
          <w:lang w:val="fr-FR" w:eastAsia="en-GB"/>
          <w:rPrChange w:id="3624" w:author="32.423_CR0115R1_(Rel-16)_TM_SBMA, OAM_RTT" w:date="2020-07-06T10:41:00Z">
            <w:rPr>
              <w:rFonts w:ascii="Calibri" w:hAnsi="Calibri"/>
              <w:sz w:val="22"/>
              <w:szCs w:val="22"/>
              <w:lang w:eastAsia="en-GB"/>
            </w:rPr>
          </w:rPrChange>
        </w:rPr>
        <w:tab/>
      </w:r>
      <w:r w:rsidRPr="004C2BE0">
        <w:rPr>
          <w:lang w:val="fr-FR"/>
          <w:rPrChange w:id="3625" w:author="32.423_CR0115R1_(Rel-16)_TM_SBMA, OAM_RTT" w:date="2020-07-06T10:41:00Z">
            <w:rPr/>
          </w:rPrChange>
        </w:rPr>
        <w:t>Definition</w:t>
      </w:r>
      <w:r w:rsidRPr="004C2BE0">
        <w:rPr>
          <w:lang w:val="fr-FR"/>
          <w:rPrChange w:id="3626" w:author="32.423_CR0115R1_(Rel-16)_TM_SBMA, OAM_RTT" w:date="2020-07-06T10:41:00Z">
            <w:rPr/>
          </w:rPrChange>
        </w:rPr>
        <w:tab/>
      </w:r>
      <w:r>
        <w:fldChar w:fldCharType="begin" w:fldLock="1"/>
      </w:r>
      <w:r w:rsidRPr="004C2BE0">
        <w:rPr>
          <w:lang w:val="fr-FR"/>
          <w:rPrChange w:id="3627" w:author="32.423_CR0115R1_(Rel-16)_TM_SBMA, OAM_RTT" w:date="2020-07-06T10:41:00Z">
            <w:rPr/>
          </w:rPrChange>
        </w:rPr>
        <w:instrText xml:space="preserve"> PAGEREF _Toc44341422 \h </w:instrText>
      </w:r>
      <w:r>
        <w:fldChar w:fldCharType="separate"/>
      </w:r>
      <w:r w:rsidRPr="004C2BE0">
        <w:rPr>
          <w:lang w:val="fr-FR"/>
          <w:rPrChange w:id="3628" w:author="32.423_CR0115R1_(Rel-16)_TM_SBMA, OAM_RTT" w:date="2020-07-06T10:41:00Z">
            <w:rPr/>
          </w:rPrChange>
        </w:rPr>
        <w:t>121</w:t>
      </w:r>
      <w:r>
        <w:fldChar w:fldCharType="end"/>
      </w:r>
    </w:p>
    <w:p w:rsidR="002C3AD9" w:rsidRPr="004C2BE0" w:rsidRDefault="002C3AD9">
      <w:pPr>
        <w:pStyle w:val="TOC4"/>
        <w:rPr>
          <w:rFonts w:ascii="Calibri" w:hAnsi="Calibri"/>
          <w:sz w:val="22"/>
          <w:szCs w:val="22"/>
          <w:lang w:val="fr-FR" w:eastAsia="en-GB"/>
          <w:rPrChange w:id="3629" w:author="32.423_CR0115R1_(Rel-16)_TM_SBMA, OAM_RTT" w:date="2020-07-06T10:41:00Z">
            <w:rPr>
              <w:rFonts w:ascii="Calibri" w:hAnsi="Calibri"/>
              <w:sz w:val="22"/>
              <w:szCs w:val="22"/>
              <w:lang w:eastAsia="en-GB"/>
            </w:rPr>
          </w:rPrChange>
        </w:rPr>
      </w:pPr>
      <w:r w:rsidRPr="004C2BE0">
        <w:rPr>
          <w:lang w:val="fr-FR" w:eastAsia="zh-CN"/>
          <w:rPrChange w:id="3630" w:author="32.423_CR0115R1_(Rel-16)_TM_SBMA, OAM_RTT" w:date="2020-07-06T10:41:00Z">
            <w:rPr>
              <w:lang w:eastAsia="zh-CN"/>
            </w:rPr>
          </w:rPrChange>
        </w:rPr>
        <w:t>5.3.37</w:t>
      </w:r>
      <w:r w:rsidRPr="004C2BE0">
        <w:rPr>
          <w:lang w:val="fr-FR"/>
          <w:rPrChange w:id="3631" w:author="32.423_CR0115R1_(Rel-16)_TM_SBMA, OAM_RTT" w:date="2020-07-06T10:41:00Z">
            <w:rPr/>
          </w:rPrChange>
        </w:rPr>
        <w:t>.2</w:t>
      </w:r>
      <w:r w:rsidRPr="004C2BE0">
        <w:rPr>
          <w:rFonts w:ascii="Calibri" w:hAnsi="Calibri"/>
          <w:sz w:val="22"/>
          <w:szCs w:val="22"/>
          <w:lang w:val="fr-FR" w:eastAsia="en-GB"/>
          <w:rPrChange w:id="3632" w:author="32.423_CR0115R1_(Rel-16)_TM_SBMA, OAM_RTT" w:date="2020-07-06T10:41:00Z">
            <w:rPr>
              <w:rFonts w:ascii="Calibri" w:hAnsi="Calibri"/>
              <w:sz w:val="22"/>
              <w:szCs w:val="22"/>
              <w:lang w:eastAsia="en-GB"/>
            </w:rPr>
          </w:rPrChange>
        </w:rPr>
        <w:tab/>
      </w:r>
      <w:r w:rsidRPr="004C2BE0">
        <w:rPr>
          <w:lang w:val="fr-FR"/>
          <w:rPrChange w:id="3633" w:author="32.423_CR0115R1_(Rel-16)_TM_SBMA, OAM_RTT" w:date="2020-07-06T10:41:00Z">
            <w:rPr/>
          </w:rPrChange>
        </w:rPr>
        <w:t>Attributes</w:t>
      </w:r>
      <w:r w:rsidRPr="004C2BE0">
        <w:rPr>
          <w:lang w:val="fr-FR"/>
          <w:rPrChange w:id="3634" w:author="32.423_CR0115R1_(Rel-16)_TM_SBMA, OAM_RTT" w:date="2020-07-06T10:41:00Z">
            <w:rPr/>
          </w:rPrChange>
        </w:rPr>
        <w:tab/>
      </w:r>
      <w:r>
        <w:fldChar w:fldCharType="begin" w:fldLock="1"/>
      </w:r>
      <w:r w:rsidRPr="004C2BE0">
        <w:rPr>
          <w:lang w:val="fr-FR"/>
          <w:rPrChange w:id="3635" w:author="32.423_CR0115R1_(Rel-16)_TM_SBMA, OAM_RTT" w:date="2020-07-06T10:41:00Z">
            <w:rPr/>
          </w:rPrChange>
        </w:rPr>
        <w:instrText xml:space="preserve"> PAGEREF _Toc44341423 \h </w:instrText>
      </w:r>
      <w:r>
        <w:fldChar w:fldCharType="separate"/>
      </w:r>
      <w:r w:rsidRPr="004C2BE0">
        <w:rPr>
          <w:lang w:val="fr-FR"/>
          <w:rPrChange w:id="3636" w:author="32.423_CR0115R1_(Rel-16)_TM_SBMA, OAM_RTT" w:date="2020-07-06T10:41:00Z">
            <w:rPr/>
          </w:rPrChange>
        </w:rPr>
        <w:t>121</w:t>
      </w:r>
      <w:r>
        <w:fldChar w:fldCharType="end"/>
      </w:r>
    </w:p>
    <w:p w:rsidR="002C3AD9" w:rsidRPr="004C2BE0" w:rsidRDefault="002C3AD9">
      <w:pPr>
        <w:pStyle w:val="TOC4"/>
        <w:rPr>
          <w:rFonts w:ascii="Calibri" w:hAnsi="Calibri"/>
          <w:sz w:val="22"/>
          <w:szCs w:val="22"/>
          <w:lang w:val="fr-FR" w:eastAsia="en-GB"/>
          <w:rPrChange w:id="3637" w:author="32.423_CR0115R1_(Rel-16)_TM_SBMA, OAM_RTT" w:date="2020-07-06T10:41:00Z">
            <w:rPr>
              <w:rFonts w:ascii="Calibri" w:hAnsi="Calibri"/>
              <w:sz w:val="22"/>
              <w:szCs w:val="22"/>
              <w:lang w:eastAsia="en-GB"/>
            </w:rPr>
          </w:rPrChange>
        </w:rPr>
      </w:pPr>
      <w:r w:rsidRPr="004C2BE0">
        <w:rPr>
          <w:lang w:val="fr-FR" w:eastAsia="zh-CN"/>
          <w:rPrChange w:id="3638" w:author="32.423_CR0115R1_(Rel-16)_TM_SBMA, OAM_RTT" w:date="2020-07-06T10:41:00Z">
            <w:rPr>
              <w:lang w:eastAsia="zh-CN"/>
            </w:rPr>
          </w:rPrChange>
        </w:rPr>
        <w:t>5</w:t>
      </w:r>
      <w:r w:rsidRPr="004C2BE0">
        <w:rPr>
          <w:lang w:val="fr-FR"/>
          <w:rPrChange w:id="3639" w:author="32.423_CR0115R1_(Rel-16)_TM_SBMA, OAM_RTT" w:date="2020-07-06T10:41:00Z">
            <w:rPr/>
          </w:rPrChange>
        </w:rPr>
        <w:t>.3.37.3</w:t>
      </w:r>
      <w:r w:rsidRPr="004C2BE0">
        <w:rPr>
          <w:rFonts w:ascii="Calibri" w:hAnsi="Calibri"/>
          <w:sz w:val="22"/>
          <w:szCs w:val="22"/>
          <w:lang w:val="fr-FR" w:eastAsia="en-GB"/>
          <w:rPrChange w:id="3640" w:author="32.423_CR0115R1_(Rel-16)_TM_SBMA, OAM_RTT" w:date="2020-07-06T10:41:00Z">
            <w:rPr>
              <w:rFonts w:ascii="Calibri" w:hAnsi="Calibri"/>
              <w:sz w:val="22"/>
              <w:szCs w:val="22"/>
              <w:lang w:eastAsia="en-GB"/>
            </w:rPr>
          </w:rPrChange>
        </w:rPr>
        <w:tab/>
      </w:r>
      <w:r w:rsidRPr="004C2BE0">
        <w:rPr>
          <w:lang w:val="fr-FR"/>
          <w:rPrChange w:id="3641" w:author="32.423_CR0115R1_(Rel-16)_TM_SBMA, OAM_RTT" w:date="2020-07-06T10:41:00Z">
            <w:rPr/>
          </w:rPrChange>
        </w:rPr>
        <w:t>Attribute constraints</w:t>
      </w:r>
      <w:r w:rsidRPr="004C2BE0">
        <w:rPr>
          <w:lang w:val="fr-FR"/>
          <w:rPrChange w:id="3642" w:author="32.423_CR0115R1_(Rel-16)_TM_SBMA, OAM_RTT" w:date="2020-07-06T10:41:00Z">
            <w:rPr/>
          </w:rPrChange>
        </w:rPr>
        <w:tab/>
      </w:r>
      <w:r>
        <w:fldChar w:fldCharType="begin" w:fldLock="1"/>
      </w:r>
      <w:r w:rsidRPr="004C2BE0">
        <w:rPr>
          <w:lang w:val="fr-FR"/>
          <w:rPrChange w:id="3643" w:author="32.423_CR0115R1_(Rel-16)_TM_SBMA, OAM_RTT" w:date="2020-07-06T10:41:00Z">
            <w:rPr/>
          </w:rPrChange>
        </w:rPr>
        <w:instrText xml:space="preserve"> PAGEREF _Toc44341424 \h </w:instrText>
      </w:r>
      <w:r>
        <w:fldChar w:fldCharType="separate"/>
      </w:r>
      <w:r w:rsidRPr="004C2BE0">
        <w:rPr>
          <w:lang w:val="fr-FR"/>
          <w:rPrChange w:id="3644" w:author="32.423_CR0115R1_(Rel-16)_TM_SBMA, OAM_RTT" w:date="2020-07-06T10:41:00Z">
            <w:rPr/>
          </w:rPrChange>
        </w:rPr>
        <w:t>121</w:t>
      </w:r>
      <w:r>
        <w:fldChar w:fldCharType="end"/>
      </w:r>
    </w:p>
    <w:p w:rsidR="002C3AD9" w:rsidRPr="004C2BE0" w:rsidRDefault="002C3AD9">
      <w:pPr>
        <w:pStyle w:val="TOC4"/>
        <w:rPr>
          <w:rFonts w:ascii="Calibri" w:hAnsi="Calibri"/>
          <w:sz w:val="22"/>
          <w:szCs w:val="22"/>
          <w:lang w:val="fr-FR" w:eastAsia="en-GB"/>
          <w:rPrChange w:id="3645" w:author="32.423_CR0115R1_(Rel-16)_TM_SBMA, OAM_RTT" w:date="2020-07-06T10:41:00Z">
            <w:rPr>
              <w:rFonts w:ascii="Calibri" w:hAnsi="Calibri"/>
              <w:sz w:val="22"/>
              <w:szCs w:val="22"/>
              <w:lang w:eastAsia="en-GB"/>
            </w:rPr>
          </w:rPrChange>
        </w:rPr>
      </w:pPr>
      <w:r w:rsidRPr="004C2BE0">
        <w:rPr>
          <w:lang w:val="fr-FR" w:eastAsia="zh-CN"/>
          <w:rPrChange w:id="3646" w:author="32.423_CR0115R1_(Rel-16)_TM_SBMA, OAM_RTT" w:date="2020-07-06T10:41:00Z">
            <w:rPr>
              <w:lang w:eastAsia="zh-CN"/>
            </w:rPr>
          </w:rPrChange>
        </w:rPr>
        <w:t>5</w:t>
      </w:r>
      <w:r w:rsidRPr="004C2BE0">
        <w:rPr>
          <w:lang w:val="fr-FR"/>
          <w:rPrChange w:id="3647" w:author="32.423_CR0115R1_(Rel-16)_TM_SBMA, OAM_RTT" w:date="2020-07-06T10:41:00Z">
            <w:rPr/>
          </w:rPrChange>
        </w:rPr>
        <w:t>.3.37.4</w:t>
      </w:r>
      <w:r w:rsidRPr="004C2BE0">
        <w:rPr>
          <w:rFonts w:ascii="Calibri" w:hAnsi="Calibri"/>
          <w:sz w:val="22"/>
          <w:szCs w:val="22"/>
          <w:lang w:val="fr-FR" w:eastAsia="en-GB"/>
          <w:rPrChange w:id="3648" w:author="32.423_CR0115R1_(Rel-16)_TM_SBMA, OAM_RTT" w:date="2020-07-06T10:41:00Z">
            <w:rPr>
              <w:rFonts w:ascii="Calibri" w:hAnsi="Calibri"/>
              <w:sz w:val="22"/>
              <w:szCs w:val="22"/>
              <w:lang w:eastAsia="en-GB"/>
            </w:rPr>
          </w:rPrChange>
        </w:rPr>
        <w:tab/>
      </w:r>
      <w:r w:rsidRPr="004C2BE0">
        <w:rPr>
          <w:lang w:val="fr-FR"/>
          <w:rPrChange w:id="3649" w:author="32.423_CR0115R1_(Rel-16)_TM_SBMA, OAM_RTT" w:date="2020-07-06T10:41:00Z">
            <w:rPr/>
          </w:rPrChange>
        </w:rPr>
        <w:t>Notifications</w:t>
      </w:r>
      <w:r w:rsidRPr="004C2BE0">
        <w:rPr>
          <w:lang w:val="fr-FR"/>
          <w:rPrChange w:id="3650" w:author="32.423_CR0115R1_(Rel-16)_TM_SBMA, OAM_RTT" w:date="2020-07-06T10:41:00Z">
            <w:rPr/>
          </w:rPrChange>
        </w:rPr>
        <w:tab/>
      </w:r>
      <w:r>
        <w:fldChar w:fldCharType="begin" w:fldLock="1"/>
      </w:r>
      <w:r w:rsidRPr="004C2BE0">
        <w:rPr>
          <w:lang w:val="fr-FR"/>
          <w:rPrChange w:id="3651" w:author="32.423_CR0115R1_(Rel-16)_TM_SBMA, OAM_RTT" w:date="2020-07-06T10:41:00Z">
            <w:rPr/>
          </w:rPrChange>
        </w:rPr>
        <w:instrText xml:space="preserve"> PAGEREF _Toc44341425 \h </w:instrText>
      </w:r>
      <w:r>
        <w:fldChar w:fldCharType="separate"/>
      </w:r>
      <w:r w:rsidRPr="004C2BE0">
        <w:rPr>
          <w:lang w:val="fr-FR"/>
          <w:rPrChange w:id="3652" w:author="32.423_CR0115R1_(Rel-16)_TM_SBMA, OAM_RTT" w:date="2020-07-06T10:41:00Z">
            <w:rPr/>
          </w:rPrChange>
        </w:rPr>
        <w:t>121</w:t>
      </w:r>
      <w:r>
        <w:fldChar w:fldCharType="end"/>
      </w:r>
    </w:p>
    <w:p w:rsidR="002C3AD9" w:rsidRPr="004C2BE0" w:rsidRDefault="002C3AD9">
      <w:pPr>
        <w:pStyle w:val="TOC3"/>
        <w:rPr>
          <w:rFonts w:ascii="Calibri" w:hAnsi="Calibri"/>
          <w:sz w:val="22"/>
          <w:szCs w:val="22"/>
          <w:lang w:val="fr-FR" w:eastAsia="en-GB"/>
          <w:rPrChange w:id="3653" w:author="32.423_CR0115R1_(Rel-16)_TM_SBMA, OAM_RTT" w:date="2020-07-06T10:41:00Z">
            <w:rPr>
              <w:rFonts w:ascii="Calibri" w:hAnsi="Calibri"/>
              <w:sz w:val="22"/>
              <w:szCs w:val="22"/>
              <w:lang w:eastAsia="en-GB"/>
            </w:rPr>
          </w:rPrChange>
        </w:rPr>
      </w:pPr>
      <w:r w:rsidRPr="004C2BE0">
        <w:rPr>
          <w:lang w:val="fr-FR" w:eastAsia="zh-CN"/>
          <w:rPrChange w:id="3654" w:author="32.423_CR0115R1_(Rel-16)_TM_SBMA, OAM_RTT" w:date="2020-07-06T10:41:00Z">
            <w:rPr>
              <w:lang w:eastAsia="zh-CN"/>
            </w:rPr>
          </w:rPrChange>
        </w:rPr>
        <w:t>5.3.38</w:t>
      </w:r>
      <w:r w:rsidRPr="004C2BE0">
        <w:rPr>
          <w:rFonts w:ascii="Calibri" w:hAnsi="Calibri"/>
          <w:sz w:val="22"/>
          <w:szCs w:val="22"/>
          <w:lang w:val="fr-FR" w:eastAsia="en-GB"/>
          <w:rPrChange w:id="3655" w:author="32.423_CR0115R1_(Rel-16)_TM_SBMA, OAM_RTT" w:date="2020-07-06T10:41:00Z">
            <w:rPr>
              <w:rFonts w:ascii="Calibri" w:hAnsi="Calibri"/>
              <w:sz w:val="22"/>
              <w:szCs w:val="22"/>
              <w:lang w:eastAsia="en-GB"/>
            </w:rPr>
          </w:rPrChange>
        </w:rPr>
        <w:tab/>
      </w:r>
      <w:r w:rsidRPr="004C2BE0">
        <w:rPr>
          <w:rFonts w:ascii="Courier New" w:hAnsi="Courier New"/>
          <w:lang w:val="fr-FR" w:eastAsia="zh-CN"/>
          <w:rPrChange w:id="3656" w:author="32.423_CR0115R1_(Rel-16)_TM_SBMA, OAM_RTT" w:date="2020-07-06T10:41:00Z">
            <w:rPr>
              <w:rFonts w:ascii="Courier New" w:hAnsi="Courier New"/>
              <w:lang w:eastAsia="zh-CN"/>
            </w:rPr>
          </w:rPrChange>
        </w:rPr>
        <w:t>EP_N26</w:t>
      </w:r>
      <w:r w:rsidRPr="004C2BE0">
        <w:rPr>
          <w:lang w:val="fr-FR"/>
          <w:rPrChange w:id="3657" w:author="32.423_CR0115R1_(Rel-16)_TM_SBMA, OAM_RTT" w:date="2020-07-06T10:41:00Z">
            <w:rPr/>
          </w:rPrChange>
        </w:rPr>
        <w:tab/>
      </w:r>
      <w:r>
        <w:fldChar w:fldCharType="begin" w:fldLock="1"/>
      </w:r>
      <w:r w:rsidRPr="004C2BE0">
        <w:rPr>
          <w:lang w:val="fr-FR"/>
          <w:rPrChange w:id="3658" w:author="32.423_CR0115R1_(Rel-16)_TM_SBMA, OAM_RTT" w:date="2020-07-06T10:41:00Z">
            <w:rPr/>
          </w:rPrChange>
        </w:rPr>
        <w:instrText xml:space="preserve"> PAGEREF _Toc44341426 \h </w:instrText>
      </w:r>
      <w:r>
        <w:fldChar w:fldCharType="separate"/>
      </w:r>
      <w:r w:rsidRPr="004C2BE0">
        <w:rPr>
          <w:lang w:val="fr-FR"/>
          <w:rPrChange w:id="3659" w:author="32.423_CR0115R1_(Rel-16)_TM_SBMA, OAM_RTT" w:date="2020-07-06T10:41:00Z">
            <w:rPr/>
          </w:rPrChange>
        </w:rPr>
        <w:t>121</w:t>
      </w:r>
      <w:r>
        <w:fldChar w:fldCharType="end"/>
      </w:r>
    </w:p>
    <w:p w:rsidR="002C3AD9" w:rsidRPr="004C2BE0" w:rsidRDefault="002C3AD9">
      <w:pPr>
        <w:pStyle w:val="TOC4"/>
        <w:rPr>
          <w:rFonts w:ascii="Calibri" w:hAnsi="Calibri"/>
          <w:sz w:val="22"/>
          <w:szCs w:val="22"/>
          <w:lang w:val="fr-FR" w:eastAsia="en-GB"/>
          <w:rPrChange w:id="3660" w:author="32.423_CR0115R1_(Rel-16)_TM_SBMA, OAM_RTT" w:date="2020-07-06T10:41:00Z">
            <w:rPr>
              <w:rFonts w:ascii="Calibri" w:hAnsi="Calibri"/>
              <w:sz w:val="22"/>
              <w:szCs w:val="22"/>
              <w:lang w:eastAsia="en-GB"/>
            </w:rPr>
          </w:rPrChange>
        </w:rPr>
      </w:pPr>
      <w:r w:rsidRPr="004C2BE0">
        <w:rPr>
          <w:lang w:val="fr-FR" w:eastAsia="zh-CN"/>
          <w:rPrChange w:id="3661" w:author="32.423_CR0115R1_(Rel-16)_TM_SBMA, OAM_RTT" w:date="2020-07-06T10:41:00Z">
            <w:rPr>
              <w:lang w:eastAsia="zh-CN"/>
            </w:rPr>
          </w:rPrChange>
        </w:rPr>
        <w:t>5.3.38</w:t>
      </w:r>
      <w:r w:rsidRPr="004C2BE0">
        <w:rPr>
          <w:lang w:val="fr-FR"/>
          <w:rPrChange w:id="3662" w:author="32.423_CR0115R1_(Rel-16)_TM_SBMA, OAM_RTT" w:date="2020-07-06T10:41:00Z">
            <w:rPr/>
          </w:rPrChange>
        </w:rPr>
        <w:t>.1</w:t>
      </w:r>
      <w:r w:rsidRPr="004C2BE0">
        <w:rPr>
          <w:rFonts w:ascii="Calibri" w:hAnsi="Calibri"/>
          <w:sz w:val="22"/>
          <w:szCs w:val="22"/>
          <w:lang w:val="fr-FR" w:eastAsia="en-GB"/>
          <w:rPrChange w:id="3663" w:author="32.423_CR0115R1_(Rel-16)_TM_SBMA, OAM_RTT" w:date="2020-07-06T10:41:00Z">
            <w:rPr>
              <w:rFonts w:ascii="Calibri" w:hAnsi="Calibri"/>
              <w:sz w:val="22"/>
              <w:szCs w:val="22"/>
              <w:lang w:eastAsia="en-GB"/>
            </w:rPr>
          </w:rPrChange>
        </w:rPr>
        <w:tab/>
      </w:r>
      <w:r w:rsidRPr="004C2BE0">
        <w:rPr>
          <w:lang w:val="fr-FR"/>
          <w:rPrChange w:id="3664" w:author="32.423_CR0115R1_(Rel-16)_TM_SBMA, OAM_RTT" w:date="2020-07-06T10:41:00Z">
            <w:rPr/>
          </w:rPrChange>
        </w:rPr>
        <w:t>Definition</w:t>
      </w:r>
      <w:r w:rsidRPr="004C2BE0">
        <w:rPr>
          <w:lang w:val="fr-FR"/>
          <w:rPrChange w:id="3665" w:author="32.423_CR0115R1_(Rel-16)_TM_SBMA, OAM_RTT" w:date="2020-07-06T10:41:00Z">
            <w:rPr/>
          </w:rPrChange>
        </w:rPr>
        <w:tab/>
      </w:r>
      <w:r>
        <w:fldChar w:fldCharType="begin" w:fldLock="1"/>
      </w:r>
      <w:r w:rsidRPr="004C2BE0">
        <w:rPr>
          <w:lang w:val="fr-FR"/>
          <w:rPrChange w:id="3666" w:author="32.423_CR0115R1_(Rel-16)_TM_SBMA, OAM_RTT" w:date="2020-07-06T10:41:00Z">
            <w:rPr/>
          </w:rPrChange>
        </w:rPr>
        <w:instrText xml:space="preserve"> PAGEREF _Toc44341427 \h </w:instrText>
      </w:r>
      <w:r>
        <w:fldChar w:fldCharType="separate"/>
      </w:r>
      <w:r w:rsidRPr="004C2BE0">
        <w:rPr>
          <w:lang w:val="fr-FR"/>
          <w:rPrChange w:id="3667" w:author="32.423_CR0115R1_(Rel-16)_TM_SBMA, OAM_RTT" w:date="2020-07-06T10:41:00Z">
            <w:rPr/>
          </w:rPrChange>
        </w:rPr>
        <w:t>121</w:t>
      </w:r>
      <w:r>
        <w:fldChar w:fldCharType="end"/>
      </w:r>
    </w:p>
    <w:p w:rsidR="002C3AD9" w:rsidRPr="004C2BE0" w:rsidRDefault="002C3AD9">
      <w:pPr>
        <w:pStyle w:val="TOC4"/>
        <w:rPr>
          <w:rFonts w:ascii="Calibri" w:hAnsi="Calibri"/>
          <w:sz w:val="22"/>
          <w:szCs w:val="22"/>
          <w:lang w:val="fr-FR" w:eastAsia="en-GB"/>
          <w:rPrChange w:id="3668" w:author="32.423_CR0115R1_(Rel-16)_TM_SBMA, OAM_RTT" w:date="2020-07-06T10:41:00Z">
            <w:rPr>
              <w:rFonts w:ascii="Calibri" w:hAnsi="Calibri"/>
              <w:sz w:val="22"/>
              <w:szCs w:val="22"/>
              <w:lang w:eastAsia="en-GB"/>
            </w:rPr>
          </w:rPrChange>
        </w:rPr>
      </w:pPr>
      <w:r w:rsidRPr="004C2BE0">
        <w:rPr>
          <w:lang w:val="fr-FR" w:eastAsia="zh-CN"/>
          <w:rPrChange w:id="3669" w:author="32.423_CR0115R1_(Rel-16)_TM_SBMA, OAM_RTT" w:date="2020-07-06T10:41:00Z">
            <w:rPr>
              <w:lang w:eastAsia="zh-CN"/>
            </w:rPr>
          </w:rPrChange>
        </w:rPr>
        <w:t>5.3.38</w:t>
      </w:r>
      <w:r w:rsidRPr="004C2BE0">
        <w:rPr>
          <w:lang w:val="fr-FR"/>
          <w:rPrChange w:id="3670" w:author="32.423_CR0115R1_(Rel-16)_TM_SBMA, OAM_RTT" w:date="2020-07-06T10:41:00Z">
            <w:rPr/>
          </w:rPrChange>
        </w:rPr>
        <w:t>.2</w:t>
      </w:r>
      <w:r w:rsidRPr="004C2BE0">
        <w:rPr>
          <w:rFonts w:ascii="Calibri" w:hAnsi="Calibri"/>
          <w:sz w:val="22"/>
          <w:szCs w:val="22"/>
          <w:lang w:val="fr-FR" w:eastAsia="en-GB"/>
          <w:rPrChange w:id="3671" w:author="32.423_CR0115R1_(Rel-16)_TM_SBMA, OAM_RTT" w:date="2020-07-06T10:41:00Z">
            <w:rPr>
              <w:rFonts w:ascii="Calibri" w:hAnsi="Calibri"/>
              <w:sz w:val="22"/>
              <w:szCs w:val="22"/>
              <w:lang w:eastAsia="en-GB"/>
            </w:rPr>
          </w:rPrChange>
        </w:rPr>
        <w:tab/>
      </w:r>
      <w:r w:rsidRPr="004C2BE0">
        <w:rPr>
          <w:lang w:val="fr-FR"/>
          <w:rPrChange w:id="3672" w:author="32.423_CR0115R1_(Rel-16)_TM_SBMA, OAM_RTT" w:date="2020-07-06T10:41:00Z">
            <w:rPr/>
          </w:rPrChange>
        </w:rPr>
        <w:t>Attributes</w:t>
      </w:r>
      <w:r w:rsidRPr="004C2BE0">
        <w:rPr>
          <w:lang w:val="fr-FR"/>
          <w:rPrChange w:id="3673" w:author="32.423_CR0115R1_(Rel-16)_TM_SBMA, OAM_RTT" w:date="2020-07-06T10:41:00Z">
            <w:rPr/>
          </w:rPrChange>
        </w:rPr>
        <w:tab/>
      </w:r>
      <w:r>
        <w:fldChar w:fldCharType="begin" w:fldLock="1"/>
      </w:r>
      <w:r w:rsidRPr="004C2BE0">
        <w:rPr>
          <w:lang w:val="fr-FR"/>
          <w:rPrChange w:id="3674" w:author="32.423_CR0115R1_(Rel-16)_TM_SBMA, OAM_RTT" w:date="2020-07-06T10:41:00Z">
            <w:rPr/>
          </w:rPrChange>
        </w:rPr>
        <w:instrText xml:space="preserve"> PAGEREF _Toc44341428 \h </w:instrText>
      </w:r>
      <w:r>
        <w:fldChar w:fldCharType="separate"/>
      </w:r>
      <w:r w:rsidRPr="004C2BE0">
        <w:rPr>
          <w:lang w:val="fr-FR"/>
          <w:rPrChange w:id="3675" w:author="32.423_CR0115R1_(Rel-16)_TM_SBMA, OAM_RTT" w:date="2020-07-06T10:41:00Z">
            <w:rPr/>
          </w:rPrChange>
        </w:rPr>
        <w:t>121</w:t>
      </w:r>
      <w:r>
        <w:fldChar w:fldCharType="end"/>
      </w:r>
    </w:p>
    <w:p w:rsidR="002C3AD9" w:rsidRPr="004C2BE0" w:rsidRDefault="002C3AD9">
      <w:pPr>
        <w:pStyle w:val="TOC4"/>
        <w:rPr>
          <w:rFonts w:ascii="Calibri" w:hAnsi="Calibri"/>
          <w:sz w:val="22"/>
          <w:szCs w:val="22"/>
          <w:lang w:val="fr-FR" w:eastAsia="en-GB"/>
          <w:rPrChange w:id="3676" w:author="32.423_CR0115R1_(Rel-16)_TM_SBMA, OAM_RTT" w:date="2020-07-06T10:41:00Z">
            <w:rPr>
              <w:rFonts w:ascii="Calibri" w:hAnsi="Calibri"/>
              <w:sz w:val="22"/>
              <w:szCs w:val="22"/>
              <w:lang w:eastAsia="en-GB"/>
            </w:rPr>
          </w:rPrChange>
        </w:rPr>
      </w:pPr>
      <w:r w:rsidRPr="004C2BE0">
        <w:rPr>
          <w:lang w:val="fr-FR" w:eastAsia="zh-CN"/>
          <w:rPrChange w:id="3677" w:author="32.423_CR0115R1_(Rel-16)_TM_SBMA, OAM_RTT" w:date="2020-07-06T10:41:00Z">
            <w:rPr>
              <w:lang w:eastAsia="zh-CN"/>
            </w:rPr>
          </w:rPrChange>
        </w:rPr>
        <w:t>5</w:t>
      </w:r>
      <w:r w:rsidRPr="004C2BE0">
        <w:rPr>
          <w:lang w:val="fr-FR"/>
          <w:rPrChange w:id="3678" w:author="32.423_CR0115R1_(Rel-16)_TM_SBMA, OAM_RTT" w:date="2020-07-06T10:41:00Z">
            <w:rPr/>
          </w:rPrChange>
        </w:rPr>
        <w:t>.3.38.3</w:t>
      </w:r>
      <w:r w:rsidRPr="004C2BE0">
        <w:rPr>
          <w:rFonts w:ascii="Calibri" w:hAnsi="Calibri"/>
          <w:sz w:val="22"/>
          <w:szCs w:val="22"/>
          <w:lang w:val="fr-FR" w:eastAsia="en-GB"/>
          <w:rPrChange w:id="3679" w:author="32.423_CR0115R1_(Rel-16)_TM_SBMA, OAM_RTT" w:date="2020-07-06T10:41:00Z">
            <w:rPr>
              <w:rFonts w:ascii="Calibri" w:hAnsi="Calibri"/>
              <w:sz w:val="22"/>
              <w:szCs w:val="22"/>
              <w:lang w:eastAsia="en-GB"/>
            </w:rPr>
          </w:rPrChange>
        </w:rPr>
        <w:tab/>
      </w:r>
      <w:r w:rsidRPr="004C2BE0">
        <w:rPr>
          <w:lang w:val="fr-FR"/>
          <w:rPrChange w:id="3680" w:author="32.423_CR0115R1_(Rel-16)_TM_SBMA, OAM_RTT" w:date="2020-07-06T10:41:00Z">
            <w:rPr/>
          </w:rPrChange>
        </w:rPr>
        <w:t>Attribute constraints</w:t>
      </w:r>
      <w:r w:rsidRPr="004C2BE0">
        <w:rPr>
          <w:lang w:val="fr-FR"/>
          <w:rPrChange w:id="3681" w:author="32.423_CR0115R1_(Rel-16)_TM_SBMA, OAM_RTT" w:date="2020-07-06T10:41:00Z">
            <w:rPr/>
          </w:rPrChange>
        </w:rPr>
        <w:tab/>
      </w:r>
      <w:r>
        <w:fldChar w:fldCharType="begin" w:fldLock="1"/>
      </w:r>
      <w:r w:rsidRPr="004C2BE0">
        <w:rPr>
          <w:lang w:val="fr-FR"/>
          <w:rPrChange w:id="3682" w:author="32.423_CR0115R1_(Rel-16)_TM_SBMA, OAM_RTT" w:date="2020-07-06T10:41:00Z">
            <w:rPr/>
          </w:rPrChange>
        </w:rPr>
        <w:instrText xml:space="preserve"> PAGEREF _Toc44341429 \h </w:instrText>
      </w:r>
      <w:r>
        <w:fldChar w:fldCharType="separate"/>
      </w:r>
      <w:r w:rsidRPr="004C2BE0">
        <w:rPr>
          <w:lang w:val="fr-FR"/>
          <w:rPrChange w:id="3683" w:author="32.423_CR0115R1_(Rel-16)_TM_SBMA, OAM_RTT" w:date="2020-07-06T10:41:00Z">
            <w:rPr/>
          </w:rPrChange>
        </w:rPr>
        <w:t>121</w:t>
      </w:r>
      <w:r>
        <w:fldChar w:fldCharType="end"/>
      </w:r>
    </w:p>
    <w:p w:rsidR="002C3AD9" w:rsidRPr="00677C8D" w:rsidRDefault="002C3AD9">
      <w:pPr>
        <w:pStyle w:val="TOC4"/>
        <w:rPr>
          <w:rFonts w:ascii="Calibri" w:hAnsi="Calibri"/>
          <w:sz w:val="22"/>
          <w:szCs w:val="22"/>
          <w:lang w:eastAsia="en-GB"/>
        </w:rPr>
      </w:pPr>
      <w:r>
        <w:rPr>
          <w:lang w:eastAsia="zh-CN"/>
        </w:rPr>
        <w:t>5</w:t>
      </w:r>
      <w:r>
        <w:t>.3.38.4</w:t>
      </w:r>
      <w:r w:rsidRPr="00677C8D">
        <w:rPr>
          <w:rFonts w:ascii="Calibri" w:hAnsi="Calibri"/>
          <w:sz w:val="22"/>
          <w:szCs w:val="22"/>
          <w:lang w:eastAsia="en-GB"/>
        </w:rPr>
        <w:tab/>
      </w:r>
      <w:r>
        <w:t>Notifications</w:t>
      </w:r>
      <w:r>
        <w:tab/>
      </w:r>
      <w:r>
        <w:fldChar w:fldCharType="begin" w:fldLock="1"/>
      </w:r>
      <w:r>
        <w:instrText xml:space="preserve"> PAGEREF _Toc44341430 \h </w:instrText>
      </w:r>
      <w:r>
        <w:fldChar w:fldCharType="separate"/>
      </w:r>
      <w:r>
        <w:t>121</w:t>
      </w:r>
      <w:r>
        <w:fldChar w:fldCharType="end"/>
      </w:r>
    </w:p>
    <w:p w:rsidR="002C3AD9" w:rsidRPr="00677C8D" w:rsidRDefault="002C3AD9">
      <w:pPr>
        <w:pStyle w:val="TOC3"/>
        <w:rPr>
          <w:rFonts w:ascii="Calibri" w:hAnsi="Calibri"/>
          <w:sz w:val="22"/>
          <w:szCs w:val="22"/>
          <w:lang w:eastAsia="en-GB"/>
        </w:rPr>
      </w:pPr>
      <w:r>
        <w:rPr>
          <w:lang w:eastAsia="zh-CN"/>
        </w:rPr>
        <w:t>5.3.39</w:t>
      </w:r>
      <w:r w:rsidRPr="00677C8D">
        <w:rPr>
          <w:rFonts w:ascii="Calibri" w:hAnsi="Calibri"/>
          <w:sz w:val="22"/>
          <w:szCs w:val="22"/>
          <w:lang w:eastAsia="en-GB"/>
        </w:rPr>
        <w:tab/>
      </w:r>
      <w:r>
        <w:t>Void</w:t>
      </w:r>
      <w:r>
        <w:tab/>
      </w:r>
      <w:r>
        <w:fldChar w:fldCharType="begin" w:fldLock="1"/>
      </w:r>
      <w:r>
        <w:instrText xml:space="preserve"> PAGEREF _Toc44341431 \h </w:instrText>
      </w:r>
      <w:r>
        <w:fldChar w:fldCharType="separate"/>
      </w:r>
      <w:r>
        <w:t>121</w:t>
      </w:r>
      <w:r>
        <w:fldChar w:fldCharType="end"/>
      </w:r>
    </w:p>
    <w:p w:rsidR="002C3AD9" w:rsidRPr="00677C8D" w:rsidRDefault="002C3AD9">
      <w:pPr>
        <w:pStyle w:val="TOC3"/>
        <w:rPr>
          <w:rFonts w:ascii="Calibri" w:hAnsi="Calibri"/>
          <w:sz w:val="22"/>
          <w:szCs w:val="22"/>
          <w:lang w:eastAsia="en-GB"/>
        </w:rPr>
      </w:pPr>
      <w:r>
        <w:rPr>
          <w:lang w:eastAsia="zh-CN"/>
        </w:rPr>
        <w:t>5.3.40</w:t>
      </w:r>
      <w:r w:rsidRPr="00677C8D">
        <w:rPr>
          <w:rFonts w:ascii="Calibri" w:hAnsi="Calibri"/>
          <w:sz w:val="22"/>
          <w:szCs w:val="22"/>
          <w:lang w:eastAsia="en-GB"/>
        </w:rPr>
        <w:tab/>
      </w:r>
      <w:r>
        <w:t>Void</w:t>
      </w:r>
      <w:r>
        <w:tab/>
      </w:r>
      <w:r>
        <w:fldChar w:fldCharType="begin" w:fldLock="1"/>
      </w:r>
      <w:r>
        <w:instrText xml:space="preserve"> PAGEREF _Toc44341432 \h </w:instrText>
      </w:r>
      <w:r>
        <w:fldChar w:fldCharType="separate"/>
      </w:r>
      <w:r>
        <w:t>121</w:t>
      </w:r>
      <w:r>
        <w:fldChar w:fldCharType="end"/>
      </w:r>
    </w:p>
    <w:p w:rsidR="002C3AD9" w:rsidRPr="00677C8D" w:rsidRDefault="002C3AD9">
      <w:pPr>
        <w:pStyle w:val="TOC3"/>
        <w:rPr>
          <w:rFonts w:ascii="Calibri" w:hAnsi="Calibri"/>
          <w:sz w:val="22"/>
          <w:szCs w:val="22"/>
          <w:lang w:eastAsia="en-GB"/>
        </w:rPr>
      </w:pPr>
      <w:r>
        <w:rPr>
          <w:lang w:eastAsia="zh-CN"/>
        </w:rPr>
        <w:t>5.3.41</w:t>
      </w:r>
      <w:r w:rsidRPr="00677C8D">
        <w:rPr>
          <w:rFonts w:ascii="Calibri" w:hAnsi="Calibri"/>
          <w:sz w:val="22"/>
          <w:szCs w:val="22"/>
          <w:lang w:eastAsia="en-GB"/>
        </w:rPr>
        <w:tab/>
      </w:r>
      <w:r w:rsidRPr="00E805FF">
        <w:rPr>
          <w:rFonts w:ascii="Courier New" w:hAnsi="Courier New"/>
          <w:lang w:eastAsia="zh-CN"/>
        </w:rPr>
        <w:t>EP_S5C</w:t>
      </w:r>
      <w:r>
        <w:tab/>
      </w:r>
      <w:r>
        <w:fldChar w:fldCharType="begin" w:fldLock="1"/>
      </w:r>
      <w:r>
        <w:instrText xml:space="preserve"> PAGEREF _Toc44341433 \h </w:instrText>
      </w:r>
      <w:r>
        <w:fldChar w:fldCharType="separate"/>
      </w:r>
      <w:r>
        <w:t>121</w:t>
      </w:r>
      <w:r>
        <w:fldChar w:fldCharType="end"/>
      </w:r>
    </w:p>
    <w:p w:rsidR="002C3AD9" w:rsidRPr="004C2BE0" w:rsidRDefault="002C3AD9">
      <w:pPr>
        <w:pStyle w:val="TOC4"/>
        <w:rPr>
          <w:rFonts w:ascii="Calibri" w:hAnsi="Calibri"/>
          <w:sz w:val="22"/>
          <w:szCs w:val="22"/>
          <w:lang w:val="fr-FR" w:eastAsia="en-GB"/>
          <w:rPrChange w:id="3684" w:author="32.423_CR0115R1_(Rel-16)_TM_SBMA, OAM_RTT" w:date="2020-07-06T10:41:00Z">
            <w:rPr>
              <w:rFonts w:ascii="Calibri" w:hAnsi="Calibri"/>
              <w:sz w:val="22"/>
              <w:szCs w:val="22"/>
              <w:lang w:eastAsia="en-GB"/>
            </w:rPr>
          </w:rPrChange>
        </w:rPr>
      </w:pPr>
      <w:r w:rsidRPr="004C2BE0">
        <w:rPr>
          <w:lang w:val="fr-FR" w:eastAsia="zh-CN"/>
          <w:rPrChange w:id="3685" w:author="32.423_CR0115R1_(Rel-16)_TM_SBMA, OAM_RTT" w:date="2020-07-06T10:41:00Z">
            <w:rPr>
              <w:lang w:eastAsia="zh-CN"/>
            </w:rPr>
          </w:rPrChange>
        </w:rPr>
        <w:t>5.3.41</w:t>
      </w:r>
      <w:r w:rsidRPr="004C2BE0">
        <w:rPr>
          <w:lang w:val="fr-FR"/>
          <w:rPrChange w:id="3686" w:author="32.423_CR0115R1_(Rel-16)_TM_SBMA, OAM_RTT" w:date="2020-07-06T10:41:00Z">
            <w:rPr/>
          </w:rPrChange>
        </w:rPr>
        <w:t>.1</w:t>
      </w:r>
      <w:r w:rsidRPr="004C2BE0">
        <w:rPr>
          <w:rFonts w:ascii="Calibri" w:hAnsi="Calibri"/>
          <w:sz w:val="22"/>
          <w:szCs w:val="22"/>
          <w:lang w:val="fr-FR" w:eastAsia="en-GB"/>
          <w:rPrChange w:id="3687" w:author="32.423_CR0115R1_(Rel-16)_TM_SBMA, OAM_RTT" w:date="2020-07-06T10:41:00Z">
            <w:rPr>
              <w:rFonts w:ascii="Calibri" w:hAnsi="Calibri"/>
              <w:sz w:val="22"/>
              <w:szCs w:val="22"/>
              <w:lang w:eastAsia="en-GB"/>
            </w:rPr>
          </w:rPrChange>
        </w:rPr>
        <w:tab/>
      </w:r>
      <w:r w:rsidRPr="004C2BE0">
        <w:rPr>
          <w:lang w:val="fr-FR"/>
          <w:rPrChange w:id="3688" w:author="32.423_CR0115R1_(Rel-16)_TM_SBMA, OAM_RTT" w:date="2020-07-06T10:41:00Z">
            <w:rPr/>
          </w:rPrChange>
        </w:rPr>
        <w:t>Definition</w:t>
      </w:r>
      <w:r w:rsidRPr="004C2BE0">
        <w:rPr>
          <w:lang w:val="fr-FR"/>
          <w:rPrChange w:id="3689" w:author="32.423_CR0115R1_(Rel-16)_TM_SBMA, OAM_RTT" w:date="2020-07-06T10:41:00Z">
            <w:rPr/>
          </w:rPrChange>
        </w:rPr>
        <w:tab/>
      </w:r>
      <w:r>
        <w:fldChar w:fldCharType="begin" w:fldLock="1"/>
      </w:r>
      <w:r w:rsidRPr="004C2BE0">
        <w:rPr>
          <w:lang w:val="fr-FR"/>
          <w:rPrChange w:id="3690" w:author="32.423_CR0115R1_(Rel-16)_TM_SBMA, OAM_RTT" w:date="2020-07-06T10:41:00Z">
            <w:rPr/>
          </w:rPrChange>
        </w:rPr>
        <w:instrText xml:space="preserve"> PAGEREF _Toc44341434 \h </w:instrText>
      </w:r>
      <w:r>
        <w:fldChar w:fldCharType="separate"/>
      </w:r>
      <w:r w:rsidRPr="004C2BE0">
        <w:rPr>
          <w:lang w:val="fr-FR"/>
          <w:rPrChange w:id="3691" w:author="32.423_CR0115R1_(Rel-16)_TM_SBMA, OAM_RTT" w:date="2020-07-06T10:41:00Z">
            <w:rPr/>
          </w:rPrChange>
        </w:rPr>
        <w:t>121</w:t>
      </w:r>
      <w:r>
        <w:fldChar w:fldCharType="end"/>
      </w:r>
    </w:p>
    <w:p w:rsidR="002C3AD9" w:rsidRPr="004C2BE0" w:rsidRDefault="002C3AD9">
      <w:pPr>
        <w:pStyle w:val="TOC4"/>
        <w:rPr>
          <w:rFonts w:ascii="Calibri" w:hAnsi="Calibri"/>
          <w:sz w:val="22"/>
          <w:szCs w:val="22"/>
          <w:lang w:val="fr-FR" w:eastAsia="en-GB"/>
          <w:rPrChange w:id="3692" w:author="32.423_CR0115R1_(Rel-16)_TM_SBMA, OAM_RTT" w:date="2020-07-06T10:41:00Z">
            <w:rPr>
              <w:rFonts w:ascii="Calibri" w:hAnsi="Calibri"/>
              <w:sz w:val="22"/>
              <w:szCs w:val="22"/>
              <w:lang w:eastAsia="en-GB"/>
            </w:rPr>
          </w:rPrChange>
        </w:rPr>
      </w:pPr>
      <w:r w:rsidRPr="004C2BE0">
        <w:rPr>
          <w:lang w:val="fr-FR" w:eastAsia="zh-CN"/>
          <w:rPrChange w:id="3693" w:author="32.423_CR0115R1_(Rel-16)_TM_SBMA, OAM_RTT" w:date="2020-07-06T10:41:00Z">
            <w:rPr>
              <w:lang w:eastAsia="zh-CN"/>
            </w:rPr>
          </w:rPrChange>
        </w:rPr>
        <w:t>5.3.41</w:t>
      </w:r>
      <w:r w:rsidRPr="004C2BE0">
        <w:rPr>
          <w:lang w:val="fr-FR"/>
          <w:rPrChange w:id="3694" w:author="32.423_CR0115R1_(Rel-16)_TM_SBMA, OAM_RTT" w:date="2020-07-06T10:41:00Z">
            <w:rPr/>
          </w:rPrChange>
        </w:rPr>
        <w:t>.2</w:t>
      </w:r>
      <w:r w:rsidRPr="004C2BE0">
        <w:rPr>
          <w:rFonts w:ascii="Calibri" w:hAnsi="Calibri"/>
          <w:sz w:val="22"/>
          <w:szCs w:val="22"/>
          <w:lang w:val="fr-FR" w:eastAsia="en-GB"/>
          <w:rPrChange w:id="3695" w:author="32.423_CR0115R1_(Rel-16)_TM_SBMA, OAM_RTT" w:date="2020-07-06T10:41:00Z">
            <w:rPr>
              <w:rFonts w:ascii="Calibri" w:hAnsi="Calibri"/>
              <w:sz w:val="22"/>
              <w:szCs w:val="22"/>
              <w:lang w:eastAsia="en-GB"/>
            </w:rPr>
          </w:rPrChange>
        </w:rPr>
        <w:tab/>
      </w:r>
      <w:r w:rsidRPr="004C2BE0">
        <w:rPr>
          <w:lang w:val="fr-FR"/>
          <w:rPrChange w:id="3696" w:author="32.423_CR0115R1_(Rel-16)_TM_SBMA, OAM_RTT" w:date="2020-07-06T10:41:00Z">
            <w:rPr/>
          </w:rPrChange>
        </w:rPr>
        <w:t>Attributes</w:t>
      </w:r>
      <w:r w:rsidRPr="004C2BE0">
        <w:rPr>
          <w:lang w:val="fr-FR"/>
          <w:rPrChange w:id="3697" w:author="32.423_CR0115R1_(Rel-16)_TM_SBMA, OAM_RTT" w:date="2020-07-06T10:41:00Z">
            <w:rPr/>
          </w:rPrChange>
        </w:rPr>
        <w:tab/>
      </w:r>
      <w:r>
        <w:fldChar w:fldCharType="begin" w:fldLock="1"/>
      </w:r>
      <w:r w:rsidRPr="004C2BE0">
        <w:rPr>
          <w:lang w:val="fr-FR"/>
          <w:rPrChange w:id="3698" w:author="32.423_CR0115R1_(Rel-16)_TM_SBMA, OAM_RTT" w:date="2020-07-06T10:41:00Z">
            <w:rPr/>
          </w:rPrChange>
        </w:rPr>
        <w:instrText xml:space="preserve"> PAGEREF _Toc44341435 \h </w:instrText>
      </w:r>
      <w:r>
        <w:fldChar w:fldCharType="separate"/>
      </w:r>
      <w:r w:rsidRPr="004C2BE0">
        <w:rPr>
          <w:lang w:val="fr-FR"/>
          <w:rPrChange w:id="3699" w:author="32.423_CR0115R1_(Rel-16)_TM_SBMA, OAM_RTT" w:date="2020-07-06T10:41:00Z">
            <w:rPr/>
          </w:rPrChange>
        </w:rPr>
        <w:t>122</w:t>
      </w:r>
      <w:r>
        <w:fldChar w:fldCharType="end"/>
      </w:r>
    </w:p>
    <w:p w:rsidR="002C3AD9" w:rsidRPr="004C2BE0" w:rsidRDefault="002C3AD9">
      <w:pPr>
        <w:pStyle w:val="TOC4"/>
        <w:rPr>
          <w:rFonts w:ascii="Calibri" w:hAnsi="Calibri"/>
          <w:sz w:val="22"/>
          <w:szCs w:val="22"/>
          <w:lang w:val="fr-FR" w:eastAsia="en-GB"/>
          <w:rPrChange w:id="3700" w:author="32.423_CR0115R1_(Rel-16)_TM_SBMA, OAM_RTT" w:date="2020-07-06T10:41:00Z">
            <w:rPr>
              <w:rFonts w:ascii="Calibri" w:hAnsi="Calibri"/>
              <w:sz w:val="22"/>
              <w:szCs w:val="22"/>
              <w:lang w:eastAsia="en-GB"/>
            </w:rPr>
          </w:rPrChange>
        </w:rPr>
      </w:pPr>
      <w:r w:rsidRPr="004C2BE0">
        <w:rPr>
          <w:lang w:val="fr-FR" w:eastAsia="zh-CN"/>
          <w:rPrChange w:id="3701" w:author="32.423_CR0115R1_(Rel-16)_TM_SBMA, OAM_RTT" w:date="2020-07-06T10:41:00Z">
            <w:rPr>
              <w:lang w:eastAsia="zh-CN"/>
            </w:rPr>
          </w:rPrChange>
        </w:rPr>
        <w:t>5</w:t>
      </w:r>
      <w:r w:rsidRPr="004C2BE0">
        <w:rPr>
          <w:lang w:val="fr-FR"/>
          <w:rPrChange w:id="3702" w:author="32.423_CR0115R1_(Rel-16)_TM_SBMA, OAM_RTT" w:date="2020-07-06T10:41:00Z">
            <w:rPr/>
          </w:rPrChange>
        </w:rPr>
        <w:t>.3.41.3</w:t>
      </w:r>
      <w:r w:rsidRPr="004C2BE0">
        <w:rPr>
          <w:rFonts w:ascii="Calibri" w:hAnsi="Calibri"/>
          <w:sz w:val="22"/>
          <w:szCs w:val="22"/>
          <w:lang w:val="fr-FR" w:eastAsia="en-GB"/>
          <w:rPrChange w:id="3703" w:author="32.423_CR0115R1_(Rel-16)_TM_SBMA, OAM_RTT" w:date="2020-07-06T10:41:00Z">
            <w:rPr>
              <w:rFonts w:ascii="Calibri" w:hAnsi="Calibri"/>
              <w:sz w:val="22"/>
              <w:szCs w:val="22"/>
              <w:lang w:eastAsia="en-GB"/>
            </w:rPr>
          </w:rPrChange>
        </w:rPr>
        <w:tab/>
      </w:r>
      <w:r w:rsidRPr="004C2BE0">
        <w:rPr>
          <w:lang w:val="fr-FR"/>
          <w:rPrChange w:id="3704" w:author="32.423_CR0115R1_(Rel-16)_TM_SBMA, OAM_RTT" w:date="2020-07-06T10:41:00Z">
            <w:rPr/>
          </w:rPrChange>
        </w:rPr>
        <w:t>Attribute constraints</w:t>
      </w:r>
      <w:r w:rsidRPr="004C2BE0">
        <w:rPr>
          <w:lang w:val="fr-FR"/>
          <w:rPrChange w:id="3705" w:author="32.423_CR0115R1_(Rel-16)_TM_SBMA, OAM_RTT" w:date="2020-07-06T10:41:00Z">
            <w:rPr/>
          </w:rPrChange>
        </w:rPr>
        <w:tab/>
      </w:r>
      <w:r>
        <w:fldChar w:fldCharType="begin" w:fldLock="1"/>
      </w:r>
      <w:r w:rsidRPr="004C2BE0">
        <w:rPr>
          <w:lang w:val="fr-FR"/>
          <w:rPrChange w:id="3706" w:author="32.423_CR0115R1_(Rel-16)_TM_SBMA, OAM_RTT" w:date="2020-07-06T10:41:00Z">
            <w:rPr/>
          </w:rPrChange>
        </w:rPr>
        <w:instrText xml:space="preserve"> PAGEREF _Toc44341436 \h </w:instrText>
      </w:r>
      <w:r>
        <w:fldChar w:fldCharType="separate"/>
      </w:r>
      <w:r w:rsidRPr="004C2BE0">
        <w:rPr>
          <w:lang w:val="fr-FR"/>
          <w:rPrChange w:id="3707" w:author="32.423_CR0115R1_(Rel-16)_TM_SBMA, OAM_RTT" w:date="2020-07-06T10:41:00Z">
            <w:rPr/>
          </w:rPrChange>
        </w:rPr>
        <w:t>122</w:t>
      </w:r>
      <w:r>
        <w:fldChar w:fldCharType="end"/>
      </w:r>
    </w:p>
    <w:p w:rsidR="002C3AD9" w:rsidRPr="004C2BE0" w:rsidRDefault="002C3AD9">
      <w:pPr>
        <w:pStyle w:val="TOC4"/>
        <w:rPr>
          <w:rFonts w:ascii="Calibri" w:hAnsi="Calibri"/>
          <w:sz w:val="22"/>
          <w:szCs w:val="22"/>
          <w:lang w:val="fr-FR" w:eastAsia="en-GB"/>
          <w:rPrChange w:id="3708" w:author="32.423_CR0115R1_(Rel-16)_TM_SBMA, OAM_RTT" w:date="2020-07-06T10:41:00Z">
            <w:rPr>
              <w:rFonts w:ascii="Calibri" w:hAnsi="Calibri"/>
              <w:sz w:val="22"/>
              <w:szCs w:val="22"/>
              <w:lang w:eastAsia="en-GB"/>
            </w:rPr>
          </w:rPrChange>
        </w:rPr>
      </w:pPr>
      <w:r w:rsidRPr="004C2BE0">
        <w:rPr>
          <w:lang w:val="fr-FR" w:eastAsia="zh-CN"/>
          <w:rPrChange w:id="3709" w:author="32.423_CR0115R1_(Rel-16)_TM_SBMA, OAM_RTT" w:date="2020-07-06T10:41:00Z">
            <w:rPr>
              <w:lang w:eastAsia="zh-CN"/>
            </w:rPr>
          </w:rPrChange>
        </w:rPr>
        <w:t>5</w:t>
      </w:r>
      <w:r w:rsidRPr="004C2BE0">
        <w:rPr>
          <w:lang w:val="fr-FR"/>
          <w:rPrChange w:id="3710" w:author="32.423_CR0115R1_(Rel-16)_TM_SBMA, OAM_RTT" w:date="2020-07-06T10:41:00Z">
            <w:rPr/>
          </w:rPrChange>
        </w:rPr>
        <w:t>.3.41.4</w:t>
      </w:r>
      <w:r w:rsidRPr="004C2BE0">
        <w:rPr>
          <w:rFonts w:ascii="Calibri" w:hAnsi="Calibri"/>
          <w:sz w:val="22"/>
          <w:szCs w:val="22"/>
          <w:lang w:val="fr-FR" w:eastAsia="en-GB"/>
          <w:rPrChange w:id="3711" w:author="32.423_CR0115R1_(Rel-16)_TM_SBMA, OAM_RTT" w:date="2020-07-06T10:41:00Z">
            <w:rPr>
              <w:rFonts w:ascii="Calibri" w:hAnsi="Calibri"/>
              <w:sz w:val="22"/>
              <w:szCs w:val="22"/>
              <w:lang w:eastAsia="en-GB"/>
            </w:rPr>
          </w:rPrChange>
        </w:rPr>
        <w:tab/>
      </w:r>
      <w:r w:rsidRPr="004C2BE0">
        <w:rPr>
          <w:lang w:val="fr-FR"/>
          <w:rPrChange w:id="3712" w:author="32.423_CR0115R1_(Rel-16)_TM_SBMA, OAM_RTT" w:date="2020-07-06T10:41:00Z">
            <w:rPr/>
          </w:rPrChange>
        </w:rPr>
        <w:t>Notifications</w:t>
      </w:r>
      <w:r w:rsidRPr="004C2BE0">
        <w:rPr>
          <w:lang w:val="fr-FR"/>
          <w:rPrChange w:id="3713" w:author="32.423_CR0115R1_(Rel-16)_TM_SBMA, OAM_RTT" w:date="2020-07-06T10:41:00Z">
            <w:rPr/>
          </w:rPrChange>
        </w:rPr>
        <w:tab/>
      </w:r>
      <w:r>
        <w:fldChar w:fldCharType="begin" w:fldLock="1"/>
      </w:r>
      <w:r w:rsidRPr="004C2BE0">
        <w:rPr>
          <w:lang w:val="fr-FR"/>
          <w:rPrChange w:id="3714" w:author="32.423_CR0115R1_(Rel-16)_TM_SBMA, OAM_RTT" w:date="2020-07-06T10:41:00Z">
            <w:rPr/>
          </w:rPrChange>
        </w:rPr>
        <w:instrText xml:space="preserve"> PAGEREF _Toc44341437 \h </w:instrText>
      </w:r>
      <w:r>
        <w:fldChar w:fldCharType="separate"/>
      </w:r>
      <w:r w:rsidRPr="004C2BE0">
        <w:rPr>
          <w:lang w:val="fr-FR"/>
          <w:rPrChange w:id="3715" w:author="32.423_CR0115R1_(Rel-16)_TM_SBMA, OAM_RTT" w:date="2020-07-06T10:41:00Z">
            <w:rPr/>
          </w:rPrChange>
        </w:rPr>
        <w:t>122</w:t>
      </w:r>
      <w:r>
        <w:fldChar w:fldCharType="end"/>
      </w:r>
    </w:p>
    <w:p w:rsidR="002C3AD9" w:rsidRPr="004C2BE0" w:rsidRDefault="002C3AD9">
      <w:pPr>
        <w:pStyle w:val="TOC3"/>
        <w:rPr>
          <w:rFonts w:ascii="Calibri" w:hAnsi="Calibri"/>
          <w:sz w:val="22"/>
          <w:szCs w:val="22"/>
          <w:lang w:val="fr-FR" w:eastAsia="en-GB"/>
          <w:rPrChange w:id="3716" w:author="32.423_CR0115R1_(Rel-16)_TM_SBMA, OAM_RTT" w:date="2020-07-06T10:41:00Z">
            <w:rPr>
              <w:rFonts w:ascii="Calibri" w:hAnsi="Calibri"/>
              <w:sz w:val="22"/>
              <w:szCs w:val="22"/>
              <w:lang w:eastAsia="en-GB"/>
            </w:rPr>
          </w:rPrChange>
        </w:rPr>
      </w:pPr>
      <w:r w:rsidRPr="004C2BE0">
        <w:rPr>
          <w:lang w:val="fr-FR" w:eastAsia="zh-CN"/>
          <w:rPrChange w:id="3717" w:author="32.423_CR0115R1_(Rel-16)_TM_SBMA, OAM_RTT" w:date="2020-07-06T10:41:00Z">
            <w:rPr>
              <w:lang w:eastAsia="zh-CN"/>
            </w:rPr>
          </w:rPrChange>
        </w:rPr>
        <w:t>5.3.42</w:t>
      </w:r>
      <w:r w:rsidRPr="004C2BE0">
        <w:rPr>
          <w:rFonts w:ascii="Calibri" w:hAnsi="Calibri"/>
          <w:sz w:val="22"/>
          <w:szCs w:val="22"/>
          <w:lang w:val="fr-FR" w:eastAsia="en-GB"/>
          <w:rPrChange w:id="3718" w:author="32.423_CR0115R1_(Rel-16)_TM_SBMA, OAM_RTT" w:date="2020-07-06T10:41:00Z">
            <w:rPr>
              <w:rFonts w:ascii="Calibri" w:hAnsi="Calibri"/>
              <w:sz w:val="22"/>
              <w:szCs w:val="22"/>
              <w:lang w:eastAsia="en-GB"/>
            </w:rPr>
          </w:rPrChange>
        </w:rPr>
        <w:tab/>
      </w:r>
      <w:r w:rsidRPr="004C2BE0">
        <w:rPr>
          <w:rFonts w:ascii="Courier New" w:hAnsi="Courier New"/>
          <w:lang w:val="fr-FR" w:eastAsia="zh-CN"/>
          <w:rPrChange w:id="3719" w:author="32.423_CR0115R1_(Rel-16)_TM_SBMA, OAM_RTT" w:date="2020-07-06T10:41:00Z">
            <w:rPr>
              <w:rFonts w:ascii="Courier New" w:hAnsi="Courier New"/>
              <w:lang w:eastAsia="zh-CN"/>
            </w:rPr>
          </w:rPrChange>
        </w:rPr>
        <w:t>EP_S5U</w:t>
      </w:r>
      <w:r w:rsidRPr="004C2BE0">
        <w:rPr>
          <w:lang w:val="fr-FR"/>
          <w:rPrChange w:id="3720" w:author="32.423_CR0115R1_(Rel-16)_TM_SBMA, OAM_RTT" w:date="2020-07-06T10:41:00Z">
            <w:rPr/>
          </w:rPrChange>
        </w:rPr>
        <w:tab/>
      </w:r>
      <w:r>
        <w:fldChar w:fldCharType="begin" w:fldLock="1"/>
      </w:r>
      <w:r w:rsidRPr="004C2BE0">
        <w:rPr>
          <w:lang w:val="fr-FR"/>
          <w:rPrChange w:id="3721" w:author="32.423_CR0115R1_(Rel-16)_TM_SBMA, OAM_RTT" w:date="2020-07-06T10:41:00Z">
            <w:rPr/>
          </w:rPrChange>
        </w:rPr>
        <w:instrText xml:space="preserve"> PAGEREF _Toc44341438 \h </w:instrText>
      </w:r>
      <w:r>
        <w:fldChar w:fldCharType="separate"/>
      </w:r>
      <w:r w:rsidRPr="004C2BE0">
        <w:rPr>
          <w:lang w:val="fr-FR"/>
          <w:rPrChange w:id="3722" w:author="32.423_CR0115R1_(Rel-16)_TM_SBMA, OAM_RTT" w:date="2020-07-06T10:41:00Z">
            <w:rPr/>
          </w:rPrChange>
        </w:rPr>
        <w:t>122</w:t>
      </w:r>
      <w:r>
        <w:fldChar w:fldCharType="end"/>
      </w:r>
    </w:p>
    <w:p w:rsidR="002C3AD9" w:rsidRPr="004C2BE0" w:rsidRDefault="002C3AD9">
      <w:pPr>
        <w:pStyle w:val="TOC4"/>
        <w:rPr>
          <w:rFonts w:ascii="Calibri" w:hAnsi="Calibri"/>
          <w:sz w:val="22"/>
          <w:szCs w:val="22"/>
          <w:lang w:val="fr-FR" w:eastAsia="en-GB"/>
          <w:rPrChange w:id="3723" w:author="32.423_CR0115R1_(Rel-16)_TM_SBMA, OAM_RTT" w:date="2020-07-06T10:41:00Z">
            <w:rPr>
              <w:rFonts w:ascii="Calibri" w:hAnsi="Calibri"/>
              <w:sz w:val="22"/>
              <w:szCs w:val="22"/>
              <w:lang w:eastAsia="en-GB"/>
            </w:rPr>
          </w:rPrChange>
        </w:rPr>
      </w:pPr>
      <w:r w:rsidRPr="004C2BE0">
        <w:rPr>
          <w:lang w:val="fr-FR" w:eastAsia="zh-CN"/>
          <w:rPrChange w:id="3724" w:author="32.423_CR0115R1_(Rel-16)_TM_SBMA, OAM_RTT" w:date="2020-07-06T10:41:00Z">
            <w:rPr>
              <w:lang w:eastAsia="zh-CN"/>
            </w:rPr>
          </w:rPrChange>
        </w:rPr>
        <w:t>5.3.42</w:t>
      </w:r>
      <w:r w:rsidRPr="004C2BE0">
        <w:rPr>
          <w:lang w:val="fr-FR"/>
          <w:rPrChange w:id="3725" w:author="32.423_CR0115R1_(Rel-16)_TM_SBMA, OAM_RTT" w:date="2020-07-06T10:41:00Z">
            <w:rPr/>
          </w:rPrChange>
        </w:rPr>
        <w:t>.1</w:t>
      </w:r>
      <w:r w:rsidRPr="004C2BE0">
        <w:rPr>
          <w:rFonts w:ascii="Calibri" w:hAnsi="Calibri"/>
          <w:sz w:val="22"/>
          <w:szCs w:val="22"/>
          <w:lang w:val="fr-FR" w:eastAsia="en-GB"/>
          <w:rPrChange w:id="3726" w:author="32.423_CR0115R1_(Rel-16)_TM_SBMA, OAM_RTT" w:date="2020-07-06T10:41:00Z">
            <w:rPr>
              <w:rFonts w:ascii="Calibri" w:hAnsi="Calibri"/>
              <w:sz w:val="22"/>
              <w:szCs w:val="22"/>
              <w:lang w:eastAsia="en-GB"/>
            </w:rPr>
          </w:rPrChange>
        </w:rPr>
        <w:tab/>
      </w:r>
      <w:r w:rsidRPr="004C2BE0">
        <w:rPr>
          <w:lang w:val="fr-FR"/>
          <w:rPrChange w:id="3727" w:author="32.423_CR0115R1_(Rel-16)_TM_SBMA, OAM_RTT" w:date="2020-07-06T10:41:00Z">
            <w:rPr/>
          </w:rPrChange>
        </w:rPr>
        <w:t>Definition</w:t>
      </w:r>
      <w:r w:rsidRPr="004C2BE0">
        <w:rPr>
          <w:lang w:val="fr-FR"/>
          <w:rPrChange w:id="3728" w:author="32.423_CR0115R1_(Rel-16)_TM_SBMA, OAM_RTT" w:date="2020-07-06T10:41:00Z">
            <w:rPr/>
          </w:rPrChange>
        </w:rPr>
        <w:tab/>
      </w:r>
      <w:r>
        <w:fldChar w:fldCharType="begin" w:fldLock="1"/>
      </w:r>
      <w:r w:rsidRPr="004C2BE0">
        <w:rPr>
          <w:lang w:val="fr-FR"/>
          <w:rPrChange w:id="3729" w:author="32.423_CR0115R1_(Rel-16)_TM_SBMA, OAM_RTT" w:date="2020-07-06T10:41:00Z">
            <w:rPr/>
          </w:rPrChange>
        </w:rPr>
        <w:instrText xml:space="preserve"> PAGEREF _Toc44341439 \h </w:instrText>
      </w:r>
      <w:r>
        <w:fldChar w:fldCharType="separate"/>
      </w:r>
      <w:r w:rsidRPr="004C2BE0">
        <w:rPr>
          <w:lang w:val="fr-FR"/>
          <w:rPrChange w:id="3730" w:author="32.423_CR0115R1_(Rel-16)_TM_SBMA, OAM_RTT" w:date="2020-07-06T10:41:00Z">
            <w:rPr/>
          </w:rPrChange>
        </w:rPr>
        <w:t>122</w:t>
      </w:r>
      <w:r>
        <w:fldChar w:fldCharType="end"/>
      </w:r>
    </w:p>
    <w:p w:rsidR="002C3AD9" w:rsidRPr="004C2BE0" w:rsidRDefault="002C3AD9">
      <w:pPr>
        <w:pStyle w:val="TOC4"/>
        <w:rPr>
          <w:rFonts w:ascii="Calibri" w:hAnsi="Calibri"/>
          <w:sz w:val="22"/>
          <w:szCs w:val="22"/>
          <w:lang w:val="fr-FR" w:eastAsia="en-GB"/>
          <w:rPrChange w:id="3731" w:author="32.423_CR0115R1_(Rel-16)_TM_SBMA, OAM_RTT" w:date="2020-07-06T10:41:00Z">
            <w:rPr>
              <w:rFonts w:ascii="Calibri" w:hAnsi="Calibri"/>
              <w:sz w:val="22"/>
              <w:szCs w:val="22"/>
              <w:lang w:eastAsia="en-GB"/>
            </w:rPr>
          </w:rPrChange>
        </w:rPr>
      </w:pPr>
      <w:r w:rsidRPr="004C2BE0">
        <w:rPr>
          <w:lang w:val="fr-FR" w:eastAsia="zh-CN"/>
          <w:rPrChange w:id="3732" w:author="32.423_CR0115R1_(Rel-16)_TM_SBMA, OAM_RTT" w:date="2020-07-06T10:41:00Z">
            <w:rPr>
              <w:lang w:eastAsia="zh-CN"/>
            </w:rPr>
          </w:rPrChange>
        </w:rPr>
        <w:t>5.3.42</w:t>
      </w:r>
      <w:r w:rsidRPr="004C2BE0">
        <w:rPr>
          <w:lang w:val="fr-FR"/>
          <w:rPrChange w:id="3733" w:author="32.423_CR0115R1_(Rel-16)_TM_SBMA, OAM_RTT" w:date="2020-07-06T10:41:00Z">
            <w:rPr/>
          </w:rPrChange>
        </w:rPr>
        <w:t>.2</w:t>
      </w:r>
      <w:r w:rsidRPr="004C2BE0">
        <w:rPr>
          <w:rFonts w:ascii="Calibri" w:hAnsi="Calibri"/>
          <w:sz w:val="22"/>
          <w:szCs w:val="22"/>
          <w:lang w:val="fr-FR" w:eastAsia="en-GB"/>
          <w:rPrChange w:id="3734" w:author="32.423_CR0115R1_(Rel-16)_TM_SBMA, OAM_RTT" w:date="2020-07-06T10:41:00Z">
            <w:rPr>
              <w:rFonts w:ascii="Calibri" w:hAnsi="Calibri"/>
              <w:sz w:val="22"/>
              <w:szCs w:val="22"/>
              <w:lang w:eastAsia="en-GB"/>
            </w:rPr>
          </w:rPrChange>
        </w:rPr>
        <w:tab/>
      </w:r>
      <w:r w:rsidRPr="004C2BE0">
        <w:rPr>
          <w:lang w:val="fr-FR"/>
          <w:rPrChange w:id="3735" w:author="32.423_CR0115R1_(Rel-16)_TM_SBMA, OAM_RTT" w:date="2020-07-06T10:41:00Z">
            <w:rPr/>
          </w:rPrChange>
        </w:rPr>
        <w:t>Attributes</w:t>
      </w:r>
      <w:r w:rsidRPr="004C2BE0">
        <w:rPr>
          <w:lang w:val="fr-FR"/>
          <w:rPrChange w:id="3736" w:author="32.423_CR0115R1_(Rel-16)_TM_SBMA, OAM_RTT" w:date="2020-07-06T10:41:00Z">
            <w:rPr/>
          </w:rPrChange>
        </w:rPr>
        <w:tab/>
      </w:r>
      <w:r>
        <w:fldChar w:fldCharType="begin" w:fldLock="1"/>
      </w:r>
      <w:r w:rsidRPr="004C2BE0">
        <w:rPr>
          <w:lang w:val="fr-FR"/>
          <w:rPrChange w:id="3737" w:author="32.423_CR0115R1_(Rel-16)_TM_SBMA, OAM_RTT" w:date="2020-07-06T10:41:00Z">
            <w:rPr/>
          </w:rPrChange>
        </w:rPr>
        <w:instrText xml:space="preserve"> PAGEREF _Toc44341440 \h </w:instrText>
      </w:r>
      <w:r>
        <w:fldChar w:fldCharType="separate"/>
      </w:r>
      <w:r w:rsidRPr="004C2BE0">
        <w:rPr>
          <w:lang w:val="fr-FR"/>
          <w:rPrChange w:id="3738" w:author="32.423_CR0115R1_(Rel-16)_TM_SBMA, OAM_RTT" w:date="2020-07-06T10:41:00Z">
            <w:rPr/>
          </w:rPrChange>
        </w:rPr>
        <w:t>122</w:t>
      </w:r>
      <w:r>
        <w:fldChar w:fldCharType="end"/>
      </w:r>
    </w:p>
    <w:p w:rsidR="002C3AD9" w:rsidRPr="004C2BE0" w:rsidRDefault="002C3AD9">
      <w:pPr>
        <w:pStyle w:val="TOC4"/>
        <w:rPr>
          <w:rFonts w:ascii="Calibri" w:hAnsi="Calibri"/>
          <w:sz w:val="22"/>
          <w:szCs w:val="22"/>
          <w:lang w:val="fr-FR" w:eastAsia="en-GB"/>
          <w:rPrChange w:id="3739" w:author="32.423_CR0115R1_(Rel-16)_TM_SBMA, OAM_RTT" w:date="2020-07-06T10:41:00Z">
            <w:rPr>
              <w:rFonts w:ascii="Calibri" w:hAnsi="Calibri"/>
              <w:sz w:val="22"/>
              <w:szCs w:val="22"/>
              <w:lang w:eastAsia="en-GB"/>
            </w:rPr>
          </w:rPrChange>
        </w:rPr>
      </w:pPr>
      <w:r w:rsidRPr="004C2BE0">
        <w:rPr>
          <w:lang w:val="fr-FR" w:eastAsia="zh-CN"/>
          <w:rPrChange w:id="3740" w:author="32.423_CR0115R1_(Rel-16)_TM_SBMA, OAM_RTT" w:date="2020-07-06T10:41:00Z">
            <w:rPr>
              <w:lang w:eastAsia="zh-CN"/>
            </w:rPr>
          </w:rPrChange>
        </w:rPr>
        <w:t>5</w:t>
      </w:r>
      <w:r w:rsidRPr="004C2BE0">
        <w:rPr>
          <w:lang w:val="fr-FR"/>
          <w:rPrChange w:id="3741" w:author="32.423_CR0115R1_(Rel-16)_TM_SBMA, OAM_RTT" w:date="2020-07-06T10:41:00Z">
            <w:rPr/>
          </w:rPrChange>
        </w:rPr>
        <w:t>.3.42.3</w:t>
      </w:r>
      <w:r w:rsidRPr="004C2BE0">
        <w:rPr>
          <w:rFonts w:ascii="Calibri" w:hAnsi="Calibri"/>
          <w:sz w:val="22"/>
          <w:szCs w:val="22"/>
          <w:lang w:val="fr-FR" w:eastAsia="en-GB"/>
          <w:rPrChange w:id="3742" w:author="32.423_CR0115R1_(Rel-16)_TM_SBMA, OAM_RTT" w:date="2020-07-06T10:41:00Z">
            <w:rPr>
              <w:rFonts w:ascii="Calibri" w:hAnsi="Calibri"/>
              <w:sz w:val="22"/>
              <w:szCs w:val="22"/>
              <w:lang w:eastAsia="en-GB"/>
            </w:rPr>
          </w:rPrChange>
        </w:rPr>
        <w:tab/>
      </w:r>
      <w:r w:rsidRPr="004C2BE0">
        <w:rPr>
          <w:lang w:val="fr-FR"/>
          <w:rPrChange w:id="3743" w:author="32.423_CR0115R1_(Rel-16)_TM_SBMA, OAM_RTT" w:date="2020-07-06T10:41:00Z">
            <w:rPr/>
          </w:rPrChange>
        </w:rPr>
        <w:t>Attribute constraints</w:t>
      </w:r>
      <w:r w:rsidRPr="004C2BE0">
        <w:rPr>
          <w:lang w:val="fr-FR"/>
          <w:rPrChange w:id="3744" w:author="32.423_CR0115R1_(Rel-16)_TM_SBMA, OAM_RTT" w:date="2020-07-06T10:41:00Z">
            <w:rPr/>
          </w:rPrChange>
        </w:rPr>
        <w:tab/>
      </w:r>
      <w:r>
        <w:fldChar w:fldCharType="begin" w:fldLock="1"/>
      </w:r>
      <w:r w:rsidRPr="004C2BE0">
        <w:rPr>
          <w:lang w:val="fr-FR"/>
          <w:rPrChange w:id="3745" w:author="32.423_CR0115R1_(Rel-16)_TM_SBMA, OAM_RTT" w:date="2020-07-06T10:41:00Z">
            <w:rPr/>
          </w:rPrChange>
        </w:rPr>
        <w:instrText xml:space="preserve"> PAGEREF _Toc44341441 \h </w:instrText>
      </w:r>
      <w:r>
        <w:fldChar w:fldCharType="separate"/>
      </w:r>
      <w:r w:rsidRPr="004C2BE0">
        <w:rPr>
          <w:lang w:val="fr-FR"/>
          <w:rPrChange w:id="3746" w:author="32.423_CR0115R1_(Rel-16)_TM_SBMA, OAM_RTT" w:date="2020-07-06T10:41:00Z">
            <w:rPr/>
          </w:rPrChange>
        </w:rPr>
        <w:t>122</w:t>
      </w:r>
      <w:r>
        <w:fldChar w:fldCharType="end"/>
      </w:r>
    </w:p>
    <w:p w:rsidR="002C3AD9" w:rsidRPr="004C2BE0" w:rsidRDefault="002C3AD9">
      <w:pPr>
        <w:pStyle w:val="TOC4"/>
        <w:rPr>
          <w:rFonts w:ascii="Calibri" w:hAnsi="Calibri"/>
          <w:sz w:val="22"/>
          <w:szCs w:val="22"/>
          <w:lang w:val="fr-FR" w:eastAsia="en-GB"/>
          <w:rPrChange w:id="3747" w:author="32.423_CR0115R1_(Rel-16)_TM_SBMA, OAM_RTT" w:date="2020-07-06T10:41:00Z">
            <w:rPr>
              <w:rFonts w:ascii="Calibri" w:hAnsi="Calibri"/>
              <w:sz w:val="22"/>
              <w:szCs w:val="22"/>
              <w:lang w:eastAsia="en-GB"/>
            </w:rPr>
          </w:rPrChange>
        </w:rPr>
      </w:pPr>
      <w:r w:rsidRPr="004C2BE0">
        <w:rPr>
          <w:lang w:val="fr-FR" w:eastAsia="zh-CN"/>
          <w:rPrChange w:id="3748" w:author="32.423_CR0115R1_(Rel-16)_TM_SBMA, OAM_RTT" w:date="2020-07-06T10:41:00Z">
            <w:rPr>
              <w:lang w:eastAsia="zh-CN"/>
            </w:rPr>
          </w:rPrChange>
        </w:rPr>
        <w:t>5</w:t>
      </w:r>
      <w:r w:rsidRPr="004C2BE0">
        <w:rPr>
          <w:lang w:val="fr-FR"/>
          <w:rPrChange w:id="3749" w:author="32.423_CR0115R1_(Rel-16)_TM_SBMA, OAM_RTT" w:date="2020-07-06T10:41:00Z">
            <w:rPr/>
          </w:rPrChange>
        </w:rPr>
        <w:t>.3.42.4</w:t>
      </w:r>
      <w:r w:rsidRPr="004C2BE0">
        <w:rPr>
          <w:rFonts w:ascii="Calibri" w:hAnsi="Calibri"/>
          <w:sz w:val="22"/>
          <w:szCs w:val="22"/>
          <w:lang w:val="fr-FR" w:eastAsia="en-GB"/>
          <w:rPrChange w:id="3750" w:author="32.423_CR0115R1_(Rel-16)_TM_SBMA, OAM_RTT" w:date="2020-07-06T10:41:00Z">
            <w:rPr>
              <w:rFonts w:ascii="Calibri" w:hAnsi="Calibri"/>
              <w:sz w:val="22"/>
              <w:szCs w:val="22"/>
              <w:lang w:eastAsia="en-GB"/>
            </w:rPr>
          </w:rPrChange>
        </w:rPr>
        <w:tab/>
      </w:r>
      <w:r w:rsidRPr="004C2BE0">
        <w:rPr>
          <w:lang w:val="fr-FR"/>
          <w:rPrChange w:id="3751" w:author="32.423_CR0115R1_(Rel-16)_TM_SBMA, OAM_RTT" w:date="2020-07-06T10:41:00Z">
            <w:rPr/>
          </w:rPrChange>
        </w:rPr>
        <w:t>Notifications</w:t>
      </w:r>
      <w:r w:rsidRPr="004C2BE0">
        <w:rPr>
          <w:lang w:val="fr-FR"/>
          <w:rPrChange w:id="3752" w:author="32.423_CR0115R1_(Rel-16)_TM_SBMA, OAM_RTT" w:date="2020-07-06T10:41:00Z">
            <w:rPr/>
          </w:rPrChange>
        </w:rPr>
        <w:tab/>
      </w:r>
      <w:r>
        <w:fldChar w:fldCharType="begin" w:fldLock="1"/>
      </w:r>
      <w:r w:rsidRPr="004C2BE0">
        <w:rPr>
          <w:lang w:val="fr-FR"/>
          <w:rPrChange w:id="3753" w:author="32.423_CR0115R1_(Rel-16)_TM_SBMA, OAM_RTT" w:date="2020-07-06T10:41:00Z">
            <w:rPr/>
          </w:rPrChange>
        </w:rPr>
        <w:instrText xml:space="preserve"> PAGEREF _Toc44341442 \h </w:instrText>
      </w:r>
      <w:r>
        <w:fldChar w:fldCharType="separate"/>
      </w:r>
      <w:r w:rsidRPr="004C2BE0">
        <w:rPr>
          <w:lang w:val="fr-FR"/>
          <w:rPrChange w:id="3754" w:author="32.423_CR0115R1_(Rel-16)_TM_SBMA, OAM_RTT" w:date="2020-07-06T10:41:00Z">
            <w:rPr/>
          </w:rPrChange>
        </w:rPr>
        <w:t>122</w:t>
      </w:r>
      <w:r>
        <w:fldChar w:fldCharType="end"/>
      </w:r>
    </w:p>
    <w:p w:rsidR="002C3AD9" w:rsidRPr="004C2BE0" w:rsidRDefault="002C3AD9">
      <w:pPr>
        <w:pStyle w:val="TOC3"/>
        <w:rPr>
          <w:rFonts w:ascii="Calibri" w:hAnsi="Calibri"/>
          <w:sz w:val="22"/>
          <w:szCs w:val="22"/>
          <w:lang w:val="fr-FR" w:eastAsia="en-GB"/>
          <w:rPrChange w:id="3755" w:author="32.423_CR0115R1_(Rel-16)_TM_SBMA, OAM_RTT" w:date="2020-07-06T10:41:00Z">
            <w:rPr>
              <w:rFonts w:ascii="Calibri" w:hAnsi="Calibri"/>
              <w:sz w:val="22"/>
              <w:szCs w:val="22"/>
              <w:lang w:eastAsia="en-GB"/>
            </w:rPr>
          </w:rPrChange>
        </w:rPr>
      </w:pPr>
      <w:r w:rsidRPr="004C2BE0">
        <w:rPr>
          <w:lang w:val="fr-FR" w:eastAsia="zh-CN"/>
          <w:rPrChange w:id="3756" w:author="32.423_CR0115R1_(Rel-16)_TM_SBMA, OAM_RTT" w:date="2020-07-06T10:41:00Z">
            <w:rPr>
              <w:lang w:eastAsia="zh-CN"/>
            </w:rPr>
          </w:rPrChange>
        </w:rPr>
        <w:t>5.3.43</w:t>
      </w:r>
      <w:r w:rsidRPr="004C2BE0">
        <w:rPr>
          <w:rFonts w:ascii="Calibri" w:hAnsi="Calibri"/>
          <w:sz w:val="22"/>
          <w:szCs w:val="22"/>
          <w:lang w:val="fr-FR" w:eastAsia="en-GB"/>
          <w:rPrChange w:id="3757" w:author="32.423_CR0115R1_(Rel-16)_TM_SBMA, OAM_RTT" w:date="2020-07-06T10:41:00Z">
            <w:rPr>
              <w:rFonts w:ascii="Calibri" w:hAnsi="Calibri"/>
              <w:sz w:val="22"/>
              <w:szCs w:val="22"/>
              <w:lang w:eastAsia="en-GB"/>
            </w:rPr>
          </w:rPrChange>
        </w:rPr>
        <w:tab/>
      </w:r>
      <w:r w:rsidRPr="004C2BE0">
        <w:rPr>
          <w:rFonts w:ascii="Courier New" w:hAnsi="Courier New"/>
          <w:lang w:val="fr-FR" w:eastAsia="zh-CN"/>
          <w:rPrChange w:id="3758" w:author="32.423_CR0115R1_(Rel-16)_TM_SBMA, OAM_RTT" w:date="2020-07-06T10:41:00Z">
            <w:rPr>
              <w:rFonts w:ascii="Courier New" w:hAnsi="Courier New"/>
              <w:lang w:eastAsia="zh-CN"/>
            </w:rPr>
          </w:rPrChange>
        </w:rPr>
        <w:t>EP_Rx</w:t>
      </w:r>
      <w:r w:rsidRPr="004C2BE0">
        <w:rPr>
          <w:lang w:val="fr-FR"/>
          <w:rPrChange w:id="3759" w:author="32.423_CR0115R1_(Rel-16)_TM_SBMA, OAM_RTT" w:date="2020-07-06T10:41:00Z">
            <w:rPr/>
          </w:rPrChange>
        </w:rPr>
        <w:tab/>
      </w:r>
      <w:r>
        <w:fldChar w:fldCharType="begin" w:fldLock="1"/>
      </w:r>
      <w:r w:rsidRPr="004C2BE0">
        <w:rPr>
          <w:lang w:val="fr-FR"/>
          <w:rPrChange w:id="3760" w:author="32.423_CR0115R1_(Rel-16)_TM_SBMA, OAM_RTT" w:date="2020-07-06T10:41:00Z">
            <w:rPr/>
          </w:rPrChange>
        </w:rPr>
        <w:instrText xml:space="preserve"> PAGEREF _Toc44341443 \h </w:instrText>
      </w:r>
      <w:r>
        <w:fldChar w:fldCharType="separate"/>
      </w:r>
      <w:r w:rsidRPr="004C2BE0">
        <w:rPr>
          <w:lang w:val="fr-FR"/>
          <w:rPrChange w:id="3761" w:author="32.423_CR0115R1_(Rel-16)_TM_SBMA, OAM_RTT" w:date="2020-07-06T10:41:00Z">
            <w:rPr/>
          </w:rPrChange>
        </w:rPr>
        <w:t>122</w:t>
      </w:r>
      <w:r>
        <w:fldChar w:fldCharType="end"/>
      </w:r>
    </w:p>
    <w:p w:rsidR="002C3AD9" w:rsidRPr="004C2BE0" w:rsidRDefault="002C3AD9">
      <w:pPr>
        <w:pStyle w:val="TOC4"/>
        <w:rPr>
          <w:rFonts w:ascii="Calibri" w:hAnsi="Calibri"/>
          <w:sz w:val="22"/>
          <w:szCs w:val="22"/>
          <w:lang w:val="fr-FR" w:eastAsia="en-GB"/>
          <w:rPrChange w:id="3762" w:author="32.423_CR0115R1_(Rel-16)_TM_SBMA, OAM_RTT" w:date="2020-07-06T10:41:00Z">
            <w:rPr>
              <w:rFonts w:ascii="Calibri" w:hAnsi="Calibri"/>
              <w:sz w:val="22"/>
              <w:szCs w:val="22"/>
              <w:lang w:eastAsia="en-GB"/>
            </w:rPr>
          </w:rPrChange>
        </w:rPr>
      </w:pPr>
      <w:r w:rsidRPr="004C2BE0">
        <w:rPr>
          <w:lang w:val="fr-FR" w:eastAsia="zh-CN"/>
          <w:rPrChange w:id="3763" w:author="32.423_CR0115R1_(Rel-16)_TM_SBMA, OAM_RTT" w:date="2020-07-06T10:41:00Z">
            <w:rPr>
              <w:lang w:eastAsia="zh-CN"/>
            </w:rPr>
          </w:rPrChange>
        </w:rPr>
        <w:t>5.3.43</w:t>
      </w:r>
      <w:r w:rsidRPr="004C2BE0">
        <w:rPr>
          <w:lang w:val="fr-FR"/>
          <w:rPrChange w:id="3764" w:author="32.423_CR0115R1_(Rel-16)_TM_SBMA, OAM_RTT" w:date="2020-07-06T10:41:00Z">
            <w:rPr/>
          </w:rPrChange>
        </w:rPr>
        <w:t>.1</w:t>
      </w:r>
      <w:r w:rsidRPr="004C2BE0">
        <w:rPr>
          <w:rFonts w:ascii="Calibri" w:hAnsi="Calibri"/>
          <w:sz w:val="22"/>
          <w:szCs w:val="22"/>
          <w:lang w:val="fr-FR" w:eastAsia="en-GB"/>
          <w:rPrChange w:id="3765" w:author="32.423_CR0115R1_(Rel-16)_TM_SBMA, OAM_RTT" w:date="2020-07-06T10:41:00Z">
            <w:rPr>
              <w:rFonts w:ascii="Calibri" w:hAnsi="Calibri"/>
              <w:sz w:val="22"/>
              <w:szCs w:val="22"/>
              <w:lang w:eastAsia="en-GB"/>
            </w:rPr>
          </w:rPrChange>
        </w:rPr>
        <w:tab/>
      </w:r>
      <w:r w:rsidRPr="004C2BE0">
        <w:rPr>
          <w:lang w:val="fr-FR"/>
          <w:rPrChange w:id="3766" w:author="32.423_CR0115R1_(Rel-16)_TM_SBMA, OAM_RTT" w:date="2020-07-06T10:41:00Z">
            <w:rPr/>
          </w:rPrChange>
        </w:rPr>
        <w:t>Definition</w:t>
      </w:r>
      <w:r w:rsidRPr="004C2BE0">
        <w:rPr>
          <w:lang w:val="fr-FR"/>
          <w:rPrChange w:id="3767" w:author="32.423_CR0115R1_(Rel-16)_TM_SBMA, OAM_RTT" w:date="2020-07-06T10:41:00Z">
            <w:rPr/>
          </w:rPrChange>
        </w:rPr>
        <w:tab/>
      </w:r>
      <w:r>
        <w:fldChar w:fldCharType="begin" w:fldLock="1"/>
      </w:r>
      <w:r w:rsidRPr="004C2BE0">
        <w:rPr>
          <w:lang w:val="fr-FR"/>
          <w:rPrChange w:id="3768" w:author="32.423_CR0115R1_(Rel-16)_TM_SBMA, OAM_RTT" w:date="2020-07-06T10:41:00Z">
            <w:rPr/>
          </w:rPrChange>
        </w:rPr>
        <w:instrText xml:space="preserve"> PAGEREF _Toc44341444 \h </w:instrText>
      </w:r>
      <w:r>
        <w:fldChar w:fldCharType="separate"/>
      </w:r>
      <w:r w:rsidRPr="004C2BE0">
        <w:rPr>
          <w:lang w:val="fr-FR"/>
          <w:rPrChange w:id="3769" w:author="32.423_CR0115R1_(Rel-16)_TM_SBMA, OAM_RTT" w:date="2020-07-06T10:41:00Z">
            <w:rPr/>
          </w:rPrChange>
        </w:rPr>
        <w:t>122</w:t>
      </w:r>
      <w:r>
        <w:fldChar w:fldCharType="end"/>
      </w:r>
    </w:p>
    <w:p w:rsidR="002C3AD9" w:rsidRPr="004C2BE0" w:rsidRDefault="002C3AD9">
      <w:pPr>
        <w:pStyle w:val="TOC4"/>
        <w:rPr>
          <w:rFonts w:ascii="Calibri" w:hAnsi="Calibri"/>
          <w:sz w:val="22"/>
          <w:szCs w:val="22"/>
          <w:lang w:val="fr-FR" w:eastAsia="en-GB"/>
          <w:rPrChange w:id="3770" w:author="32.423_CR0115R1_(Rel-16)_TM_SBMA, OAM_RTT" w:date="2020-07-06T10:41:00Z">
            <w:rPr>
              <w:rFonts w:ascii="Calibri" w:hAnsi="Calibri"/>
              <w:sz w:val="22"/>
              <w:szCs w:val="22"/>
              <w:lang w:eastAsia="en-GB"/>
            </w:rPr>
          </w:rPrChange>
        </w:rPr>
      </w:pPr>
      <w:r w:rsidRPr="004C2BE0">
        <w:rPr>
          <w:lang w:val="fr-FR" w:eastAsia="zh-CN"/>
          <w:rPrChange w:id="3771" w:author="32.423_CR0115R1_(Rel-16)_TM_SBMA, OAM_RTT" w:date="2020-07-06T10:41:00Z">
            <w:rPr>
              <w:lang w:eastAsia="zh-CN"/>
            </w:rPr>
          </w:rPrChange>
        </w:rPr>
        <w:t>5.3.43</w:t>
      </w:r>
      <w:r w:rsidRPr="004C2BE0">
        <w:rPr>
          <w:lang w:val="fr-FR"/>
          <w:rPrChange w:id="3772" w:author="32.423_CR0115R1_(Rel-16)_TM_SBMA, OAM_RTT" w:date="2020-07-06T10:41:00Z">
            <w:rPr/>
          </w:rPrChange>
        </w:rPr>
        <w:t>.2</w:t>
      </w:r>
      <w:r w:rsidRPr="004C2BE0">
        <w:rPr>
          <w:rFonts w:ascii="Calibri" w:hAnsi="Calibri"/>
          <w:sz w:val="22"/>
          <w:szCs w:val="22"/>
          <w:lang w:val="fr-FR" w:eastAsia="en-GB"/>
          <w:rPrChange w:id="3773" w:author="32.423_CR0115R1_(Rel-16)_TM_SBMA, OAM_RTT" w:date="2020-07-06T10:41:00Z">
            <w:rPr>
              <w:rFonts w:ascii="Calibri" w:hAnsi="Calibri"/>
              <w:sz w:val="22"/>
              <w:szCs w:val="22"/>
              <w:lang w:eastAsia="en-GB"/>
            </w:rPr>
          </w:rPrChange>
        </w:rPr>
        <w:tab/>
      </w:r>
      <w:r w:rsidRPr="004C2BE0">
        <w:rPr>
          <w:lang w:val="fr-FR"/>
          <w:rPrChange w:id="3774" w:author="32.423_CR0115R1_(Rel-16)_TM_SBMA, OAM_RTT" w:date="2020-07-06T10:41:00Z">
            <w:rPr/>
          </w:rPrChange>
        </w:rPr>
        <w:t>Attributes</w:t>
      </w:r>
      <w:r w:rsidRPr="004C2BE0">
        <w:rPr>
          <w:lang w:val="fr-FR"/>
          <w:rPrChange w:id="3775" w:author="32.423_CR0115R1_(Rel-16)_TM_SBMA, OAM_RTT" w:date="2020-07-06T10:41:00Z">
            <w:rPr/>
          </w:rPrChange>
        </w:rPr>
        <w:tab/>
      </w:r>
      <w:r>
        <w:fldChar w:fldCharType="begin" w:fldLock="1"/>
      </w:r>
      <w:r w:rsidRPr="004C2BE0">
        <w:rPr>
          <w:lang w:val="fr-FR"/>
          <w:rPrChange w:id="3776" w:author="32.423_CR0115R1_(Rel-16)_TM_SBMA, OAM_RTT" w:date="2020-07-06T10:41:00Z">
            <w:rPr/>
          </w:rPrChange>
        </w:rPr>
        <w:instrText xml:space="preserve"> PAGEREF _Toc44341445 \h </w:instrText>
      </w:r>
      <w:r>
        <w:fldChar w:fldCharType="separate"/>
      </w:r>
      <w:r w:rsidRPr="004C2BE0">
        <w:rPr>
          <w:lang w:val="fr-FR"/>
          <w:rPrChange w:id="3777" w:author="32.423_CR0115R1_(Rel-16)_TM_SBMA, OAM_RTT" w:date="2020-07-06T10:41:00Z">
            <w:rPr/>
          </w:rPrChange>
        </w:rPr>
        <w:t>122</w:t>
      </w:r>
      <w:r>
        <w:fldChar w:fldCharType="end"/>
      </w:r>
    </w:p>
    <w:p w:rsidR="002C3AD9" w:rsidRPr="004C2BE0" w:rsidRDefault="002C3AD9">
      <w:pPr>
        <w:pStyle w:val="TOC4"/>
        <w:rPr>
          <w:rFonts w:ascii="Calibri" w:hAnsi="Calibri"/>
          <w:sz w:val="22"/>
          <w:szCs w:val="22"/>
          <w:lang w:val="fr-FR" w:eastAsia="en-GB"/>
          <w:rPrChange w:id="3778" w:author="32.423_CR0115R1_(Rel-16)_TM_SBMA, OAM_RTT" w:date="2020-07-06T10:41:00Z">
            <w:rPr>
              <w:rFonts w:ascii="Calibri" w:hAnsi="Calibri"/>
              <w:sz w:val="22"/>
              <w:szCs w:val="22"/>
              <w:lang w:eastAsia="en-GB"/>
            </w:rPr>
          </w:rPrChange>
        </w:rPr>
      </w:pPr>
      <w:r w:rsidRPr="004C2BE0">
        <w:rPr>
          <w:lang w:val="fr-FR" w:eastAsia="zh-CN"/>
          <w:rPrChange w:id="3779" w:author="32.423_CR0115R1_(Rel-16)_TM_SBMA, OAM_RTT" w:date="2020-07-06T10:41:00Z">
            <w:rPr>
              <w:lang w:eastAsia="zh-CN"/>
            </w:rPr>
          </w:rPrChange>
        </w:rPr>
        <w:t>5</w:t>
      </w:r>
      <w:r w:rsidRPr="004C2BE0">
        <w:rPr>
          <w:lang w:val="fr-FR"/>
          <w:rPrChange w:id="3780" w:author="32.423_CR0115R1_(Rel-16)_TM_SBMA, OAM_RTT" w:date="2020-07-06T10:41:00Z">
            <w:rPr/>
          </w:rPrChange>
        </w:rPr>
        <w:t>.3.43.3</w:t>
      </w:r>
      <w:r w:rsidRPr="004C2BE0">
        <w:rPr>
          <w:rFonts w:ascii="Calibri" w:hAnsi="Calibri"/>
          <w:sz w:val="22"/>
          <w:szCs w:val="22"/>
          <w:lang w:val="fr-FR" w:eastAsia="en-GB"/>
          <w:rPrChange w:id="3781" w:author="32.423_CR0115R1_(Rel-16)_TM_SBMA, OAM_RTT" w:date="2020-07-06T10:41:00Z">
            <w:rPr>
              <w:rFonts w:ascii="Calibri" w:hAnsi="Calibri"/>
              <w:sz w:val="22"/>
              <w:szCs w:val="22"/>
              <w:lang w:eastAsia="en-GB"/>
            </w:rPr>
          </w:rPrChange>
        </w:rPr>
        <w:tab/>
      </w:r>
      <w:r w:rsidRPr="004C2BE0">
        <w:rPr>
          <w:lang w:val="fr-FR"/>
          <w:rPrChange w:id="3782" w:author="32.423_CR0115R1_(Rel-16)_TM_SBMA, OAM_RTT" w:date="2020-07-06T10:41:00Z">
            <w:rPr/>
          </w:rPrChange>
        </w:rPr>
        <w:t>Attribute constraints</w:t>
      </w:r>
      <w:r w:rsidRPr="004C2BE0">
        <w:rPr>
          <w:lang w:val="fr-FR"/>
          <w:rPrChange w:id="3783" w:author="32.423_CR0115R1_(Rel-16)_TM_SBMA, OAM_RTT" w:date="2020-07-06T10:41:00Z">
            <w:rPr/>
          </w:rPrChange>
        </w:rPr>
        <w:tab/>
      </w:r>
      <w:r>
        <w:fldChar w:fldCharType="begin" w:fldLock="1"/>
      </w:r>
      <w:r w:rsidRPr="004C2BE0">
        <w:rPr>
          <w:lang w:val="fr-FR"/>
          <w:rPrChange w:id="3784" w:author="32.423_CR0115R1_(Rel-16)_TM_SBMA, OAM_RTT" w:date="2020-07-06T10:41:00Z">
            <w:rPr/>
          </w:rPrChange>
        </w:rPr>
        <w:instrText xml:space="preserve"> PAGEREF _Toc44341446 \h </w:instrText>
      </w:r>
      <w:r>
        <w:fldChar w:fldCharType="separate"/>
      </w:r>
      <w:r w:rsidRPr="004C2BE0">
        <w:rPr>
          <w:lang w:val="fr-FR"/>
          <w:rPrChange w:id="3785" w:author="32.423_CR0115R1_(Rel-16)_TM_SBMA, OAM_RTT" w:date="2020-07-06T10:41:00Z">
            <w:rPr/>
          </w:rPrChange>
        </w:rPr>
        <w:t>122</w:t>
      </w:r>
      <w:r>
        <w:fldChar w:fldCharType="end"/>
      </w:r>
    </w:p>
    <w:p w:rsidR="002C3AD9" w:rsidRPr="004C2BE0" w:rsidRDefault="002C3AD9">
      <w:pPr>
        <w:pStyle w:val="TOC4"/>
        <w:rPr>
          <w:rFonts w:ascii="Calibri" w:hAnsi="Calibri"/>
          <w:sz w:val="22"/>
          <w:szCs w:val="22"/>
          <w:lang w:val="fr-FR" w:eastAsia="en-GB"/>
          <w:rPrChange w:id="3786" w:author="32.423_CR0115R1_(Rel-16)_TM_SBMA, OAM_RTT" w:date="2020-07-06T10:41:00Z">
            <w:rPr>
              <w:rFonts w:ascii="Calibri" w:hAnsi="Calibri"/>
              <w:sz w:val="22"/>
              <w:szCs w:val="22"/>
              <w:lang w:eastAsia="en-GB"/>
            </w:rPr>
          </w:rPrChange>
        </w:rPr>
      </w:pPr>
      <w:r w:rsidRPr="004C2BE0">
        <w:rPr>
          <w:lang w:val="fr-FR" w:eastAsia="zh-CN"/>
          <w:rPrChange w:id="3787" w:author="32.423_CR0115R1_(Rel-16)_TM_SBMA, OAM_RTT" w:date="2020-07-06T10:41:00Z">
            <w:rPr>
              <w:lang w:eastAsia="zh-CN"/>
            </w:rPr>
          </w:rPrChange>
        </w:rPr>
        <w:t>5</w:t>
      </w:r>
      <w:r w:rsidRPr="004C2BE0">
        <w:rPr>
          <w:lang w:val="fr-FR"/>
          <w:rPrChange w:id="3788" w:author="32.423_CR0115R1_(Rel-16)_TM_SBMA, OAM_RTT" w:date="2020-07-06T10:41:00Z">
            <w:rPr/>
          </w:rPrChange>
        </w:rPr>
        <w:t>.3.43.4</w:t>
      </w:r>
      <w:r w:rsidRPr="004C2BE0">
        <w:rPr>
          <w:rFonts w:ascii="Calibri" w:hAnsi="Calibri"/>
          <w:sz w:val="22"/>
          <w:szCs w:val="22"/>
          <w:lang w:val="fr-FR" w:eastAsia="en-GB"/>
          <w:rPrChange w:id="3789" w:author="32.423_CR0115R1_(Rel-16)_TM_SBMA, OAM_RTT" w:date="2020-07-06T10:41:00Z">
            <w:rPr>
              <w:rFonts w:ascii="Calibri" w:hAnsi="Calibri"/>
              <w:sz w:val="22"/>
              <w:szCs w:val="22"/>
              <w:lang w:eastAsia="en-GB"/>
            </w:rPr>
          </w:rPrChange>
        </w:rPr>
        <w:tab/>
      </w:r>
      <w:r w:rsidRPr="004C2BE0">
        <w:rPr>
          <w:lang w:val="fr-FR"/>
          <w:rPrChange w:id="3790" w:author="32.423_CR0115R1_(Rel-16)_TM_SBMA, OAM_RTT" w:date="2020-07-06T10:41:00Z">
            <w:rPr/>
          </w:rPrChange>
        </w:rPr>
        <w:t>Notifications</w:t>
      </w:r>
      <w:r w:rsidRPr="004C2BE0">
        <w:rPr>
          <w:lang w:val="fr-FR"/>
          <w:rPrChange w:id="3791" w:author="32.423_CR0115R1_(Rel-16)_TM_SBMA, OAM_RTT" w:date="2020-07-06T10:41:00Z">
            <w:rPr/>
          </w:rPrChange>
        </w:rPr>
        <w:tab/>
      </w:r>
      <w:r>
        <w:fldChar w:fldCharType="begin" w:fldLock="1"/>
      </w:r>
      <w:r w:rsidRPr="004C2BE0">
        <w:rPr>
          <w:lang w:val="fr-FR"/>
          <w:rPrChange w:id="3792" w:author="32.423_CR0115R1_(Rel-16)_TM_SBMA, OAM_RTT" w:date="2020-07-06T10:41:00Z">
            <w:rPr/>
          </w:rPrChange>
        </w:rPr>
        <w:instrText xml:space="preserve"> PAGEREF _Toc44341447 \h </w:instrText>
      </w:r>
      <w:r>
        <w:fldChar w:fldCharType="separate"/>
      </w:r>
      <w:r w:rsidRPr="004C2BE0">
        <w:rPr>
          <w:lang w:val="fr-FR"/>
          <w:rPrChange w:id="3793" w:author="32.423_CR0115R1_(Rel-16)_TM_SBMA, OAM_RTT" w:date="2020-07-06T10:41:00Z">
            <w:rPr/>
          </w:rPrChange>
        </w:rPr>
        <w:t>123</w:t>
      </w:r>
      <w:r>
        <w:fldChar w:fldCharType="end"/>
      </w:r>
    </w:p>
    <w:p w:rsidR="002C3AD9" w:rsidRPr="004C2BE0" w:rsidRDefault="002C3AD9">
      <w:pPr>
        <w:pStyle w:val="TOC3"/>
        <w:rPr>
          <w:rFonts w:ascii="Calibri" w:hAnsi="Calibri"/>
          <w:sz w:val="22"/>
          <w:szCs w:val="22"/>
          <w:lang w:val="fr-FR" w:eastAsia="en-GB"/>
          <w:rPrChange w:id="3794" w:author="32.423_CR0115R1_(Rel-16)_TM_SBMA, OAM_RTT" w:date="2020-07-06T10:41:00Z">
            <w:rPr>
              <w:rFonts w:ascii="Calibri" w:hAnsi="Calibri"/>
              <w:sz w:val="22"/>
              <w:szCs w:val="22"/>
              <w:lang w:eastAsia="en-GB"/>
            </w:rPr>
          </w:rPrChange>
        </w:rPr>
      </w:pPr>
      <w:r w:rsidRPr="004C2BE0">
        <w:rPr>
          <w:lang w:val="fr-FR" w:eastAsia="zh-CN"/>
          <w:rPrChange w:id="3795" w:author="32.423_CR0115R1_(Rel-16)_TM_SBMA, OAM_RTT" w:date="2020-07-06T10:41:00Z">
            <w:rPr>
              <w:lang w:eastAsia="zh-CN"/>
            </w:rPr>
          </w:rPrChange>
        </w:rPr>
        <w:t>5.3.44</w:t>
      </w:r>
      <w:r w:rsidRPr="004C2BE0">
        <w:rPr>
          <w:rFonts w:ascii="Calibri" w:hAnsi="Calibri"/>
          <w:sz w:val="22"/>
          <w:szCs w:val="22"/>
          <w:lang w:val="fr-FR" w:eastAsia="en-GB"/>
          <w:rPrChange w:id="3796" w:author="32.423_CR0115R1_(Rel-16)_TM_SBMA, OAM_RTT" w:date="2020-07-06T10:41:00Z">
            <w:rPr>
              <w:rFonts w:ascii="Calibri" w:hAnsi="Calibri"/>
              <w:sz w:val="22"/>
              <w:szCs w:val="22"/>
              <w:lang w:eastAsia="en-GB"/>
            </w:rPr>
          </w:rPrChange>
        </w:rPr>
        <w:tab/>
      </w:r>
      <w:r w:rsidRPr="004C2BE0">
        <w:rPr>
          <w:rFonts w:ascii="Courier New" w:hAnsi="Courier New"/>
          <w:lang w:val="fr-FR" w:eastAsia="zh-CN"/>
          <w:rPrChange w:id="3797" w:author="32.423_CR0115R1_(Rel-16)_TM_SBMA, OAM_RTT" w:date="2020-07-06T10:41:00Z">
            <w:rPr>
              <w:rFonts w:ascii="Courier New" w:hAnsi="Courier New"/>
              <w:lang w:eastAsia="zh-CN"/>
            </w:rPr>
          </w:rPrChange>
        </w:rPr>
        <w:t>EP_MAP_SMSC</w:t>
      </w:r>
      <w:r w:rsidRPr="004C2BE0">
        <w:rPr>
          <w:lang w:val="fr-FR"/>
          <w:rPrChange w:id="3798" w:author="32.423_CR0115R1_(Rel-16)_TM_SBMA, OAM_RTT" w:date="2020-07-06T10:41:00Z">
            <w:rPr/>
          </w:rPrChange>
        </w:rPr>
        <w:tab/>
      </w:r>
      <w:r>
        <w:fldChar w:fldCharType="begin" w:fldLock="1"/>
      </w:r>
      <w:r w:rsidRPr="004C2BE0">
        <w:rPr>
          <w:lang w:val="fr-FR"/>
          <w:rPrChange w:id="3799" w:author="32.423_CR0115R1_(Rel-16)_TM_SBMA, OAM_RTT" w:date="2020-07-06T10:41:00Z">
            <w:rPr/>
          </w:rPrChange>
        </w:rPr>
        <w:instrText xml:space="preserve"> PAGEREF _Toc44341448 \h </w:instrText>
      </w:r>
      <w:r>
        <w:fldChar w:fldCharType="separate"/>
      </w:r>
      <w:r w:rsidRPr="004C2BE0">
        <w:rPr>
          <w:lang w:val="fr-FR"/>
          <w:rPrChange w:id="3800" w:author="32.423_CR0115R1_(Rel-16)_TM_SBMA, OAM_RTT" w:date="2020-07-06T10:41:00Z">
            <w:rPr/>
          </w:rPrChange>
        </w:rPr>
        <w:t>123</w:t>
      </w:r>
      <w:r>
        <w:fldChar w:fldCharType="end"/>
      </w:r>
    </w:p>
    <w:p w:rsidR="002C3AD9" w:rsidRPr="004C2BE0" w:rsidRDefault="002C3AD9">
      <w:pPr>
        <w:pStyle w:val="TOC4"/>
        <w:rPr>
          <w:rFonts w:ascii="Calibri" w:hAnsi="Calibri"/>
          <w:sz w:val="22"/>
          <w:szCs w:val="22"/>
          <w:lang w:val="fr-FR" w:eastAsia="en-GB"/>
          <w:rPrChange w:id="3801" w:author="32.423_CR0115R1_(Rel-16)_TM_SBMA, OAM_RTT" w:date="2020-07-06T10:41:00Z">
            <w:rPr>
              <w:rFonts w:ascii="Calibri" w:hAnsi="Calibri"/>
              <w:sz w:val="22"/>
              <w:szCs w:val="22"/>
              <w:lang w:eastAsia="en-GB"/>
            </w:rPr>
          </w:rPrChange>
        </w:rPr>
      </w:pPr>
      <w:r w:rsidRPr="004C2BE0">
        <w:rPr>
          <w:lang w:val="fr-FR" w:eastAsia="zh-CN"/>
          <w:rPrChange w:id="3802" w:author="32.423_CR0115R1_(Rel-16)_TM_SBMA, OAM_RTT" w:date="2020-07-06T10:41:00Z">
            <w:rPr>
              <w:lang w:eastAsia="zh-CN"/>
            </w:rPr>
          </w:rPrChange>
        </w:rPr>
        <w:t>5.3.44</w:t>
      </w:r>
      <w:r w:rsidRPr="004C2BE0">
        <w:rPr>
          <w:lang w:val="fr-FR"/>
          <w:rPrChange w:id="3803" w:author="32.423_CR0115R1_(Rel-16)_TM_SBMA, OAM_RTT" w:date="2020-07-06T10:41:00Z">
            <w:rPr/>
          </w:rPrChange>
        </w:rPr>
        <w:t>.1</w:t>
      </w:r>
      <w:r w:rsidRPr="004C2BE0">
        <w:rPr>
          <w:rFonts w:ascii="Calibri" w:hAnsi="Calibri"/>
          <w:sz w:val="22"/>
          <w:szCs w:val="22"/>
          <w:lang w:val="fr-FR" w:eastAsia="en-GB"/>
          <w:rPrChange w:id="3804" w:author="32.423_CR0115R1_(Rel-16)_TM_SBMA, OAM_RTT" w:date="2020-07-06T10:41:00Z">
            <w:rPr>
              <w:rFonts w:ascii="Calibri" w:hAnsi="Calibri"/>
              <w:sz w:val="22"/>
              <w:szCs w:val="22"/>
              <w:lang w:eastAsia="en-GB"/>
            </w:rPr>
          </w:rPrChange>
        </w:rPr>
        <w:tab/>
      </w:r>
      <w:r w:rsidRPr="004C2BE0">
        <w:rPr>
          <w:lang w:val="fr-FR"/>
          <w:rPrChange w:id="3805" w:author="32.423_CR0115R1_(Rel-16)_TM_SBMA, OAM_RTT" w:date="2020-07-06T10:41:00Z">
            <w:rPr/>
          </w:rPrChange>
        </w:rPr>
        <w:t>Definition</w:t>
      </w:r>
      <w:r w:rsidRPr="004C2BE0">
        <w:rPr>
          <w:lang w:val="fr-FR"/>
          <w:rPrChange w:id="3806" w:author="32.423_CR0115R1_(Rel-16)_TM_SBMA, OAM_RTT" w:date="2020-07-06T10:41:00Z">
            <w:rPr/>
          </w:rPrChange>
        </w:rPr>
        <w:tab/>
      </w:r>
      <w:r>
        <w:fldChar w:fldCharType="begin" w:fldLock="1"/>
      </w:r>
      <w:r w:rsidRPr="004C2BE0">
        <w:rPr>
          <w:lang w:val="fr-FR"/>
          <w:rPrChange w:id="3807" w:author="32.423_CR0115R1_(Rel-16)_TM_SBMA, OAM_RTT" w:date="2020-07-06T10:41:00Z">
            <w:rPr/>
          </w:rPrChange>
        </w:rPr>
        <w:instrText xml:space="preserve"> PAGEREF _Toc44341449 \h </w:instrText>
      </w:r>
      <w:r>
        <w:fldChar w:fldCharType="separate"/>
      </w:r>
      <w:r w:rsidRPr="004C2BE0">
        <w:rPr>
          <w:lang w:val="fr-FR"/>
          <w:rPrChange w:id="3808" w:author="32.423_CR0115R1_(Rel-16)_TM_SBMA, OAM_RTT" w:date="2020-07-06T10:41:00Z">
            <w:rPr/>
          </w:rPrChange>
        </w:rPr>
        <w:t>123</w:t>
      </w:r>
      <w:r>
        <w:fldChar w:fldCharType="end"/>
      </w:r>
    </w:p>
    <w:p w:rsidR="002C3AD9" w:rsidRPr="004C2BE0" w:rsidRDefault="002C3AD9">
      <w:pPr>
        <w:pStyle w:val="TOC4"/>
        <w:rPr>
          <w:rFonts w:ascii="Calibri" w:hAnsi="Calibri"/>
          <w:sz w:val="22"/>
          <w:szCs w:val="22"/>
          <w:lang w:val="fr-FR" w:eastAsia="en-GB"/>
          <w:rPrChange w:id="3809" w:author="32.423_CR0115R1_(Rel-16)_TM_SBMA, OAM_RTT" w:date="2020-07-06T10:41:00Z">
            <w:rPr>
              <w:rFonts w:ascii="Calibri" w:hAnsi="Calibri"/>
              <w:sz w:val="22"/>
              <w:szCs w:val="22"/>
              <w:lang w:eastAsia="en-GB"/>
            </w:rPr>
          </w:rPrChange>
        </w:rPr>
      </w:pPr>
      <w:r w:rsidRPr="004C2BE0">
        <w:rPr>
          <w:lang w:val="fr-FR" w:eastAsia="zh-CN"/>
          <w:rPrChange w:id="3810" w:author="32.423_CR0115R1_(Rel-16)_TM_SBMA, OAM_RTT" w:date="2020-07-06T10:41:00Z">
            <w:rPr>
              <w:lang w:eastAsia="zh-CN"/>
            </w:rPr>
          </w:rPrChange>
        </w:rPr>
        <w:t>5.3.44</w:t>
      </w:r>
      <w:r w:rsidRPr="004C2BE0">
        <w:rPr>
          <w:lang w:val="fr-FR"/>
          <w:rPrChange w:id="3811" w:author="32.423_CR0115R1_(Rel-16)_TM_SBMA, OAM_RTT" w:date="2020-07-06T10:41:00Z">
            <w:rPr/>
          </w:rPrChange>
        </w:rPr>
        <w:t>.2</w:t>
      </w:r>
      <w:r w:rsidRPr="004C2BE0">
        <w:rPr>
          <w:rFonts w:ascii="Calibri" w:hAnsi="Calibri"/>
          <w:sz w:val="22"/>
          <w:szCs w:val="22"/>
          <w:lang w:val="fr-FR" w:eastAsia="en-GB"/>
          <w:rPrChange w:id="3812" w:author="32.423_CR0115R1_(Rel-16)_TM_SBMA, OAM_RTT" w:date="2020-07-06T10:41:00Z">
            <w:rPr>
              <w:rFonts w:ascii="Calibri" w:hAnsi="Calibri"/>
              <w:sz w:val="22"/>
              <w:szCs w:val="22"/>
              <w:lang w:eastAsia="en-GB"/>
            </w:rPr>
          </w:rPrChange>
        </w:rPr>
        <w:tab/>
      </w:r>
      <w:r w:rsidRPr="004C2BE0">
        <w:rPr>
          <w:lang w:val="fr-FR"/>
          <w:rPrChange w:id="3813" w:author="32.423_CR0115R1_(Rel-16)_TM_SBMA, OAM_RTT" w:date="2020-07-06T10:41:00Z">
            <w:rPr/>
          </w:rPrChange>
        </w:rPr>
        <w:t>Attributes</w:t>
      </w:r>
      <w:r w:rsidRPr="004C2BE0">
        <w:rPr>
          <w:lang w:val="fr-FR"/>
          <w:rPrChange w:id="3814" w:author="32.423_CR0115R1_(Rel-16)_TM_SBMA, OAM_RTT" w:date="2020-07-06T10:41:00Z">
            <w:rPr/>
          </w:rPrChange>
        </w:rPr>
        <w:tab/>
      </w:r>
      <w:r>
        <w:fldChar w:fldCharType="begin" w:fldLock="1"/>
      </w:r>
      <w:r w:rsidRPr="004C2BE0">
        <w:rPr>
          <w:lang w:val="fr-FR"/>
          <w:rPrChange w:id="3815" w:author="32.423_CR0115R1_(Rel-16)_TM_SBMA, OAM_RTT" w:date="2020-07-06T10:41:00Z">
            <w:rPr/>
          </w:rPrChange>
        </w:rPr>
        <w:instrText xml:space="preserve"> PAGEREF _Toc44341450 \h </w:instrText>
      </w:r>
      <w:r>
        <w:fldChar w:fldCharType="separate"/>
      </w:r>
      <w:r w:rsidRPr="004C2BE0">
        <w:rPr>
          <w:lang w:val="fr-FR"/>
          <w:rPrChange w:id="3816" w:author="32.423_CR0115R1_(Rel-16)_TM_SBMA, OAM_RTT" w:date="2020-07-06T10:41:00Z">
            <w:rPr/>
          </w:rPrChange>
        </w:rPr>
        <w:t>123</w:t>
      </w:r>
      <w:r>
        <w:fldChar w:fldCharType="end"/>
      </w:r>
    </w:p>
    <w:p w:rsidR="002C3AD9" w:rsidRPr="004C2BE0" w:rsidRDefault="002C3AD9">
      <w:pPr>
        <w:pStyle w:val="TOC4"/>
        <w:rPr>
          <w:rFonts w:ascii="Calibri" w:hAnsi="Calibri"/>
          <w:sz w:val="22"/>
          <w:szCs w:val="22"/>
          <w:lang w:val="fr-FR" w:eastAsia="en-GB"/>
          <w:rPrChange w:id="3817" w:author="32.423_CR0115R1_(Rel-16)_TM_SBMA, OAM_RTT" w:date="2020-07-06T10:41:00Z">
            <w:rPr>
              <w:rFonts w:ascii="Calibri" w:hAnsi="Calibri"/>
              <w:sz w:val="22"/>
              <w:szCs w:val="22"/>
              <w:lang w:eastAsia="en-GB"/>
            </w:rPr>
          </w:rPrChange>
        </w:rPr>
      </w:pPr>
      <w:r w:rsidRPr="004C2BE0">
        <w:rPr>
          <w:lang w:val="fr-FR"/>
          <w:rPrChange w:id="3818" w:author="32.423_CR0115R1_(Rel-16)_TM_SBMA, OAM_RTT" w:date="2020-07-06T10:41:00Z">
            <w:rPr/>
          </w:rPrChange>
        </w:rPr>
        <w:t>5.3.44.3</w:t>
      </w:r>
      <w:r w:rsidRPr="004C2BE0">
        <w:rPr>
          <w:rFonts w:ascii="Calibri" w:hAnsi="Calibri"/>
          <w:sz w:val="22"/>
          <w:szCs w:val="22"/>
          <w:lang w:val="fr-FR" w:eastAsia="en-GB"/>
          <w:rPrChange w:id="3819" w:author="32.423_CR0115R1_(Rel-16)_TM_SBMA, OAM_RTT" w:date="2020-07-06T10:41:00Z">
            <w:rPr>
              <w:rFonts w:ascii="Calibri" w:hAnsi="Calibri"/>
              <w:sz w:val="22"/>
              <w:szCs w:val="22"/>
              <w:lang w:eastAsia="en-GB"/>
            </w:rPr>
          </w:rPrChange>
        </w:rPr>
        <w:tab/>
      </w:r>
      <w:r w:rsidRPr="004C2BE0">
        <w:rPr>
          <w:lang w:val="fr-FR"/>
          <w:rPrChange w:id="3820" w:author="32.423_CR0115R1_(Rel-16)_TM_SBMA, OAM_RTT" w:date="2020-07-06T10:41:00Z">
            <w:rPr/>
          </w:rPrChange>
        </w:rPr>
        <w:t>Attribute constraints</w:t>
      </w:r>
      <w:r w:rsidRPr="004C2BE0">
        <w:rPr>
          <w:lang w:val="fr-FR"/>
          <w:rPrChange w:id="3821" w:author="32.423_CR0115R1_(Rel-16)_TM_SBMA, OAM_RTT" w:date="2020-07-06T10:41:00Z">
            <w:rPr/>
          </w:rPrChange>
        </w:rPr>
        <w:tab/>
      </w:r>
      <w:r>
        <w:fldChar w:fldCharType="begin" w:fldLock="1"/>
      </w:r>
      <w:r w:rsidRPr="004C2BE0">
        <w:rPr>
          <w:lang w:val="fr-FR"/>
          <w:rPrChange w:id="3822" w:author="32.423_CR0115R1_(Rel-16)_TM_SBMA, OAM_RTT" w:date="2020-07-06T10:41:00Z">
            <w:rPr/>
          </w:rPrChange>
        </w:rPr>
        <w:instrText xml:space="preserve"> PAGEREF _Toc44341451 \h </w:instrText>
      </w:r>
      <w:r>
        <w:fldChar w:fldCharType="separate"/>
      </w:r>
      <w:r w:rsidRPr="004C2BE0">
        <w:rPr>
          <w:lang w:val="fr-FR"/>
          <w:rPrChange w:id="3823" w:author="32.423_CR0115R1_(Rel-16)_TM_SBMA, OAM_RTT" w:date="2020-07-06T10:41:00Z">
            <w:rPr/>
          </w:rPrChange>
        </w:rPr>
        <w:t>123</w:t>
      </w:r>
      <w:r>
        <w:fldChar w:fldCharType="end"/>
      </w:r>
    </w:p>
    <w:p w:rsidR="002C3AD9" w:rsidRPr="004C2BE0" w:rsidRDefault="002C3AD9">
      <w:pPr>
        <w:pStyle w:val="TOC4"/>
        <w:rPr>
          <w:rFonts w:ascii="Calibri" w:hAnsi="Calibri"/>
          <w:sz w:val="22"/>
          <w:szCs w:val="22"/>
          <w:lang w:val="fr-FR" w:eastAsia="en-GB"/>
          <w:rPrChange w:id="3824" w:author="32.423_CR0115R1_(Rel-16)_TM_SBMA, OAM_RTT" w:date="2020-07-06T10:41:00Z">
            <w:rPr>
              <w:rFonts w:ascii="Calibri" w:hAnsi="Calibri"/>
              <w:sz w:val="22"/>
              <w:szCs w:val="22"/>
              <w:lang w:eastAsia="en-GB"/>
            </w:rPr>
          </w:rPrChange>
        </w:rPr>
      </w:pPr>
      <w:r w:rsidRPr="004C2BE0">
        <w:rPr>
          <w:lang w:val="fr-FR" w:eastAsia="zh-CN"/>
          <w:rPrChange w:id="3825" w:author="32.423_CR0115R1_(Rel-16)_TM_SBMA, OAM_RTT" w:date="2020-07-06T10:41:00Z">
            <w:rPr>
              <w:lang w:eastAsia="zh-CN"/>
            </w:rPr>
          </w:rPrChange>
        </w:rPr>
        <w:t>5</w:t>
      </w:r>
      <w:r w:rsidRPr="004C2BE0">
        <w:rPr>
          <w:lang w:val="fr-FR"/>
          <w:rPrChange w:id="3826" w:author="32.423_CR0115R1_(Rel-16)_TM_SBMA, OAM_RTT" w:date="2020-07-06T10:41:00Z">
            <w:rPr/>
          </w:rPrChange>
        </w:rPr>
        <w:t>.3.44.4</w:t>
      </w:r>
      <w:r w:rsidRPr="004C2BE0">
        <w:rPr>
          <w:rFonts w:ascii="Calibri" w:hAnsi="Calibri"/>
          <w:sz w:val="22"/>
          <w:szCs w:val="22"/>
          <w:lang w:val="fr-FR" w:eastAsia="en-GB"/>
          <w:rPrChange w:id="3827" w:author="32.423_CR0115R1_(Rel-16)_TM_SBMA, OAM_RTT" w:date="2020-07-06T10:41:00Z">
            <w:rPr>
              <w:rFonts w:ascii="Calibri" w:hAnsi="Calibri"/>
              <w:sz w:val="22"/>
              <w:szCs w:val="22"/>
              <w:lang w:eastAsia="en-GB"/>
            </w:rPr>
          </w:rPrChange>
        </w:rPr>
        <w:tab/>
      </w:r>
      <w:r w:rsidRPr="004C2BE0">
        <w:rPr>
          <w:lang w:val="fr-FR"/>
          <w:rPrChange w:id="3828" w:author="32.423_CR0115R1_(Rel-16)_TM_SBMA, OAM_RTT" w:date="2020-07-06T10:41:00Z">
            <w:rPr/>
          </w:rPrChange>
        </w:rPr>
        <w:t>Notifications</w:t>
      </w:r>
      <w:r w:rsidRPr="004C2BE0">
        <w:rPr>
          <w:lang w:val="fr-FR"/>
          <w:rPrChange w:id="3829" w:author="32.423_CR0115R1_(Rel-16)_TM_SBMA, OAM_RTT" w:date="2020-07-06T10:41:00Z">
            <w:rPr/>
          </w:rPrChange>
        </w:rPr>
        <w:tab/>
      </w:r>
      <w:r>
        <w:fldChar w:fldCharType="begin" w:fldLock="1"/>
      </w:r>
      <w:r w:rsidRPr="004C2BE0">
        <w:rPr>
          <w:lang w:val="fr-FR"/>
          <w:rPrChange w:id="3830" w:author="32.423_CR0115R1_(Rel-16)_TM_SBMA, OAM_RTT" w:date="2020-07-06T10:41:00Z">
            <w:rPr/>
          </w:rPrChange>
        </w:rPr>
        <w:instrText xml:space="preserve"> PAGEREF _Toc44341452 \h </w:instrText>
      </w:r>
      <w:r>
        <w:fldChar w:fldCharType="separate"/>
      </w:r>
      <w:r w:rsidRPr="004C2BE0">
        <w:rPr>
          <w:lang w:val="fr-FR"/>
          <w:rPrChange w:id="3831" w:author="32.423_CR0115R1_(Rel-16)_TM_SBMA, OAM_RTT" w:date="2020-07-06T10:41:00Z">
            <w:rPr/>
          </w:rPrChange>
        </w:rPr>
        <w:t>123</w:t>
      </w:r>
      <w:r>
        <w:fldChar w:fldCharType="end"/>
      </w:r>
    </w:p>
    <w:p w:rsidR="002C3AD9" w:rsidRPr="004C2BE0" w:rsidRDefault="002C3AD9">
      <w:pPr>
        <w:pStyle w:val="TOC3"/>
        <w:rPr>
          <w:rFonts w:ascii="Calibri" w:hAnsi="Calibri"/>
          <w:sz w:val="22"/>
          <w:szCs w:val="22"/>
          <w:lang w:val="fr-FR" w:eastAsia="en-GB"/>
          <w:rPrChange w:id="3832" w:author="32.423_CR0115R1_(Rel-16)_TM_SBMA, OAM_RTT" w:date="2020-07-06T10:41:00Z">
            <w:rPr>
              <w:rFonts w:ascii="Calibri" w:hAnsi="Calibri"/>
              <w:sz w:val="22"/>
              <w:szCs w:val="22"/>
              <w:lang w:eastAsia="en-GB"/>
            </w:rPr>
          </w:rPrChange>
        </w:rPr>
      </w:pPr>
      <w:r w:rsidRPr="004C2BE0">
        <w:rPr>
          <w:lang w:val="fr-FR" w:eastAsia="zh-CN"/>
          <w:rPrChange w:id="3833" w:author="32.423_CR0115R1_(Rel-16)_TM_SBMA, OAM_RTT" w:date="2020-07-06T10:41:00Z">
            <w:rPr>
              <w:lang w:eastAsia="zh-CN"/>
            </w:rPr>
          </w:rPrChange>
        </w:rPr>
        <w:t>5.3.45</w:t>
      </w:r>
      <w:r w:rsidRPr="004C2BE0">
        <w:rPr>
          <w:rFonts w:ascii="Calibri" w:hAnsi="Calibri"/>
          <w:sz w:val="22"/>
          <w:szCs w:val="22"/>
          <w:lang w:val="fr-FR" w:eastAsia="en-GB"/>
          <w:rPrChange w:id="3834" w:author="32.423_CR0115R1_(Rel-16)_TM_SBMA, OAM_RTT" w:date="2020-07-06T10:41:00Z">
            <w:rPr>
              <w:rFonts w:ascii="Calibri" w:hAnsi="Calibri"/>
              <w:sz w:val="22"/>
              <w:szCs w:val="22"/>
              <w:lang w:eastAsia="en-GB"/>
            </w:rPr>
          </w:rPrChange>
        </w:rPr>
        <w:tab/>
      </w:r>
      <w:r w:rsidRPr="004C2BE0">
        <w:rPr>
          <w:rFonts w:ascii="Courier New" w:hAnsi="Courier New"/>
          <w:lang w:val="fr-FR" w:eastAsia="zh-CN"/>
          <w:rPrChange w:id="3835" w:author="32.423_CR0115R1_(Rel-16)_TM_SBMA, OAM_RTT" w:date="2020-07-06T10:41:00Z">
            <w:rPr>
              <w:rFonts w:ascii="Courier New" w:hAnsi="Courier New"/>
              <w:lang w:eastAsia="zh-CN"/>
            </w:rPr>
          </w:rPrChange>
        </w:rPr>
        <w:t>EP_NLS</w:t>
      </w:r>
      <w:r w:rsidRPr="004C2BE0">
        <w:rPr>
          <w:lang w:val="fr-FR"/>
          <w:rPrChange w:id="3836" w:author="32.423_CR0115R1_(Rel-16)_TM_SBMA, OAM_RTT" w:date="2020-07-06T10:41:00Z">
            <w:rPr/>
          </w:rPrChange>
        </w:rPr>
        <w:tab/>
      </w:r>
      <w:r>
        <w:fldChar w:fldCharType="begin" w:fldLock="1"/>
      </w:r>
      <w:r w:rsidRPr="004C2BE0">
        <w:rPr>
          <w:lang w:val="fr-FR"/>
          <w:rPrChange w:id="3837" w:author="32.423_CR0115R1_(Rel-16)_TM_SBMA, OAM_RTT" w:date="2020-07-06T10:41:00Z">
            <w:rPr/>
          </w:rPrChange>
        </w:rPr>
        <w:instrText xml:space="preserve"> PAGEREF _Toc44341453 \h </w:instrText>
      </w:r>
      <w:r>
        <w:fldChar w:fldCharType="separate"/>
      </w:r>
      <w:r w:rsidRPr="004C2BE0">
        <w:rPr>
          <w:lang w:val="fr-FR"/>
          <w:rPrChange w:id="3838" w:author="32.423_CR0115R1_(Rel-16)_TM_SBMA, OAM_RTT" w:date="2020-07-06T10:41:00Z">
            <w:rPr/>
          </w:rPrChange>
        </w:rPr>
        <w:t>123</w:t>
      </w:r>
      <w:r>
        <w:fldChar w:fldCharType="end"/>
      </w:r>
    </w:p>
    <w:p w:rsidR="002C3AD9" w:rsidRPr="004C2BE0" w:rsidRDefault="002C3AD9">
      <w:pPr>
        <w:pStyle w:val="TOC4"/>
        <w:rPr>
          <w:rFonts w:ascii="Calibri" w:hAnsi="Calibri"/>
          <w:sz w:val="22"/>
          <w:szCs w:val="22"/>
          <w:lang w:val="fr-FR" w:eastAsia="en-GB"/>
          <w:rPrChange w:id="3839" w:author="32.423_CR0115R1_(Rel-16)_TM_SBMA, OAM_RTT" w:date="2020-07-06T10:41:00Z">
            <w:rPr>
              <w:rFonts w:ascii="Calibri" w:hAnsi="Calibri"/>
              <w:sz w:val="22"/>
              <w:szCs w:val="22"/>
              <w:lang w:eastAsia="en-GB"/>
            </w:rPr>
          </w:rPrChange>
        </w:rPr>
      </w:pPr>
      <w:r w:rsidRPr="004C2BE0">
        <w:rPr>
          <w:lang w:val="fr-FR" w:eastAsia="zh-CN"/>
          <w:rPrChange w:id="3840" w:author="32.423_CR0115R1_(Rel-16)_TM_SBMA, OAM_RTT" w:date="2020-07-06T10:41:00Z">
            <w:rPr>
              <w:lang w:eastAsia="zh-CN"/>
            </w:rPr>
          </w:rPrChange>
        </w:rPr>
        <w:t>5.3.45</w:t>
      </w:r>
      <w:r w:rsidRPr="004C2BE0">
        <w:rPr>
          <w:lang w:val="fr-FR"/>
          <w:rPrChange w:id="3841" w:author="32.423_CR0115R1_(Rel-16)_TM_SBMA, OAM_RTT" w:date="2020-07-06T10:41:00Z">
            <w:rPr/>
          </w:rPrChange>
        </w:rPr>
        <w:t>.1</w:t>
      </w:r>
      <w:r w:rsidRPr="004C2BE0">
        <w:rPr>
          <w:rFonts w:ascii="Calibri" w:hAnsi="Calibri"/>
          <w:sz w:val="22"/>
          <w:szCs w:val="22"/>
          <w:lang w:val="fr-FR" w:eastAsia="en-GB"/>
          <w:rPrChange w:id="3842" w:author="32.423_CR0115R1_(Rel-16)_TM_SBMA, OAM_RTT" w:date="2020-07-06T10:41:00Z">
            <w:rPr>
              <w:rFonts w:ascii="Calibri" w:hAnsi="Calibri"/>
              <w:sz w:val="22"/>
              <w:szCs w:val="22"/>
              <w:lang w:eastAsia="en-GB"/>
            </w:rPr>
          </w:rPrChange>
        </w:rPr>
        <w:tab/>
      </w:r>
      <w:r w:rsidRPr="004C2BE0">
        <w:rPr>
          <w:lang w:val="fr-FR"/>
          <w:rPrChange w:id="3843" w:author="32.423_CR0115R1_(Rel-16)_TM_SBMA, OAM_RTT" w:date="2020-07-06T10:41:00Z">
            <w:rPr/>
          </w:rPrChange>
        </w:rPr>
        <w:t>Definition</w:t>
      </w:r>
      <w:r w:rsidRPr="004C2BE0">
        <w:rPr>
          <w:lang w:val="fr-FR"/>
          <w:rPrChange w:id="3844" w:author="32.423_CR0115R1_(Rel-16)_TM_SBMA, OAM_RTT" w:date="2020-07-06T10:41:00Z">
            <w:rPr/>
          </w:rPrChange>
        </w:rPr>
        <w:tab/>
      </w:r>
      <w:r>
        <w:fldChar w:fldCharType="begin" w:fldLock="1"/>
      </w:r>
      <w:r w:rsidRPr="004C2BE0">
        <w:rPr>
          <w:lang w:val="fr-FR"/>
          <w:rPrChange w:id="3845" w:author="32.423_CR0115R1_(Rel-16)_TM_SBMA, OAM_RTT" w:date="2020-07-06T10:41:00Z">
            <w:rPr/>
          </w:rPrChange>
        </w:rPr>
        <w:instrText xml:space="preserve"> PAGEREF _Toc44341454 \h </w:instrText>
      </w:r>
      <w:r>
        <w:fldChar w:fldCharType="separate"/>
      </w:r>
      <w:r w:rsidRPr="004C2BE0">
        <w:rPr>
          <w:lang w:val="fr-FR"/>
          <w:rPrChange w:id="3846" w:author="32.423_CR0115R1_(Rel-16)_TM_SBMA, OAM_RTT" w:date="2020-07-06T10:41:00Z">
            <w:rPr/>
          </w:rPrChange>
        </w:rPr>
        <w:t>123</w:t>
      </w:r>
      <w:r>
        <w:fldChar w:fldCharType="end"/>
      </w:r>
    </w:p>
    <w:p w:rsidR="002C3AD9" w:rsidRPr="004C2BE0" w:rsidRDefault="002C3AD9">
      <w:pPr>
        <w:pStyle w:val="TOC4"/>
        <w:rPr>
          <w:rFonts w:ascii="Calibri" w:hAnsi="Calibri"/>
          <w:sz w:val="22"/>
          <w:szCs w:val="22"/>
          <w:lang w:val="fr-FR" w:eastAsia="en-GB"/>
          <w:rPrChange w:id="3847" w:author="32.423_CR0115R1_(Rel-16)_TM_SBMA, OAM_RTT" w:date="2020-07-06T10:41:00Z">
            <w:rPr>
              <w:rFonts w:ascii="Calibri" w:hAnsi="Calibri"/>
              <w:sz w:val="22"/>
              <w:szCs w:val="22"/>
              <w:lang w:eastAsia="en-GB"/>
            </w:rPr>
          </w:rPrChange>
        </w:rPr>
      </w:pPr>
      <w:r w:rsidRPr="004C2BE0">
        <w:rPr>
          <w:lang w:val="fr-FR" w:eastAsia="zh-CN"/>
          <w:rPrChange w:id="3848" w:author="32.423_CR0115R1_(Rel-16)_TM_SBMA, OAM_RTT" w:date="2020-07-06T10:41:00Z">
            <w:rPr>
              <w:lang w:eastAsia="zh-CN"/>
            </w:rPr>
          </w:rPrChange>
        </w:rPr>
        <w:t>5.3.45</w:t>
      </w:r>
      <w:r w:rsidRPr="004C2BE0">
        <w:rPr>
          <w:lang w:val="fr-FR"/>
          <w:rPrChange w:id="3849" w:author="32.423_CR0115R1_(Rel-16)_TM_SBMA, OAM_RTT" w:date="2020-07-06T10:41:00Z">
            <w:rPr/>
          </w:rPrChange>
        </w:rPr>
        <w:t>.2</w:t>
      </w:r>
      <w:r w:rsidRPr="004C2BE0">
        <w:rPr>
          <w:rFonts w:ascii="Calibri" w:hAnsi="Calibri"/>
          <w:sz w:val="22"/>
          <w:szCs w:val="22"/>
          <w:lang w:val="fr-FR" w:eastAsia="en-GB"/>
          <w:rPrChange w:id="3850" w:author="32.423_CR0115R1_(Rel-16)_TM_SBMA, OAM_RTT" w:date="2020-07-06T10:41:00Z">
            <w:rPr>
              <w:rFonts w:ascii="Calibri" w:hAnsi="Calibri"/>
              <w:sz w:val="22"/>
              <w:szCs w:val="22"/>
              <w:lang w:eastAsia="en-GB"/>
            </w:rPr>
          </w:rPrChange>
        </w:rPr>
        <w:tab/>
      </w:r>
      <w:r w:rsidRPr="004C2BE0">
        <w:rPr>
          <w:lang w:val="fr-FR"/>
          <w:rPrChange w:id="3851" w:author="32.423_CR0115R1_(Rel-16)_TM_SBMA, OAM_RTT" w:date="2020-07-06T10:41:00Z">
            <w:rPr/>
          </w:rPrChange>
        </w:rPr>
        <w:t>Attributes</w:t>
      </w:r>
      <w:r w:rsidRPr="004C2BE0">
        <w:rPr>
          <w:lang w:val="fr-FR"/>
          <w:rPrChange w:id="3852" w:author="32.423_CR0115R1_(Rel-16)_TM_SBMA, OAM_RTT" w:date="2020-07-06T10:41:00Z">
            <w:rPr/>
          </w:rPrChange>
        </w:rPr>
        <w:tab/>
      </w:r>
      <w:r>
        <w:fldChar w:fldCharType="begin" w:fldLock="1"/>
      </w:r>
      <w:r w:rsidRPr="004C2BE0">
        <w:rPr>
          <w:lang w:val="fr-FR"/>
          <w:rPrChange w:id="3853" w:author="32.423_CR0115R1_(Rel-16)_TM_SBMA, OAM_RTT" w:date="2020-07-06T10:41:00Z">
            <w:rPr/>
          </w:rPrChange>
        </w:rPr>
        <w:instrText xml:space="preserve"> PAGEREF _Toc44341455 \h </w:instrText>
      </w:r>
      <w:r>
        <w:fldChar w:fldCharType="separate"/>
      </w:r>
      <w:r w:rsidRPr="004C2BE0">
        <w:rPr>
          <w:lang w:val="fr-FR"/>
          <w:rPrChange w:id="3854" w:author="32.423_CR0115R1_(Rel-16)_TM_SBMA, OAM_RTT" w:date="2020-07-06T10:41:00Z">
            <w:rPr/>
          </w:rPrChange>
        </w:rPr>
        <w:t>123</w:t>
      </w:r>
      <w:r>
        <w:fldChar w:fldCharType="end"/>
      </w:r>
    </w:p>
    <w:p w:rsidR="002C3AD9" w:rsidRPr="004C2BE0" w:rsidRDefault="002C3AD9">
      <w:pPr>
        <w:pStyle w:val="TOC4"/>
        <w:rPr>
          <w:rFonts w:ascii="Calibri" w:hAnsi="Calibri"/>
          <w:sz w:val="22"/>
          <w:szCs w:val="22"/>
          <w:lang w:val="fr-FR" w:eastAsia="en-GB"/>
          <w:rPrChange w:id="3855" w:author="32.423_CR0115R1_(Rel-16)_TM_SBMA, OAM_RTT" w:date="2020-07-06T10:41:00Z">
            <w:rPr>
              <w:rFonts w:ascii="Calibri" w:hAnsi="Calibri"/>
              <w:sz w:val="22"/>
              <w:szCs w:val="22"/>
              <w:lang w:eastAsia="en-GB"/>
            </w:rPr>
          </w:rPrChange>
        </w:rPr>
      </w:pPr>
      <w:r w:rsidRPr="004C2BE0">
        <w:rPr>
          <w:lang w:val="fr-FR" w:eastAsia="zh-CN"/>
          <w:rPrChange w:id="3856" w:author="32.423_CR0115R1_(Rel-16)_TM_SBMA, OAM_RTT" w:date="2020-07-06T10:41:00Z">
            <w:rPr>
              <w:lang w:eastAsia="zh-CN"/>
            </w:rPr>
          </w:rPrChange>
        </w:rPr>
        <w:t>5</w:t>
      </w:r>
      <w:r w:rsidRPr="004C2BE0">
        <w:rPr>
          <w:lang w:val="fr-FR"/>
          <w:rPrChange w:id="3857" w:author="32.423_CR0115R1_(Rel-16)_TM_SBMA, OAM_RTT" w:date="2020-07-06T10:41:00Z">
            <w:rPr/>
          </w:rPrChange>
        </w:rPr>
        <w:t>.3.45.3</w:t>
      </w:r>
      <w:r w:rsidRPr="004C2BE0">
        <w:rPr>
          <w:rFonts w:ascii="Calibri" w:hAnsi="Calibri"/>
          <w:sz w:val="22"/>
          <w:szCs w:val="22"/>
          <w:lang w:val="fr-FR" w:eastAsia="en-GB"/>
          <w:rPrChange w:id="3858" w:author="32.423_CR0115R1_(Rel-16)_TM_SBMA, OAM_RTT" w:date="2020-07-06T10:41:00Z">
            <w:rPr>
              <w:rFonts w:ascii="Calibri" w:hAnsi="Calibri"/>
              <w:sz w:val="22"/>
              <w:szCs w:val="22"/>
              <w:lang w:eastAsia="en-GB"/>
            </w:rPr>
          </w:rPrChange>
        </w:rPr>
        <w:tab/>
      </w:r>
      <w:r w:rsidRPr="004C2BE0">
        <w:rPr>
          <w:lang w:val="fr-FR"/>
          <w:rPrChange w:id="3859" w:author="32.423_CR0115R1_(Rel-16)_TM_SBMA, OAM_RTT" w:date="2020-07-06T10:41:00Z">
            <w:rPr/>
          </w:rPrChange>
        </w:rPr>
        <w:t>Attribute constraints</w:t>
      </w:r>
      <w:r w:rsidRPr="004C2BE0">
        <w:rPr>
          <w:lang w:val="fr-FR"/>
          <w:rPrChange w:id="3860" w:author="32.423_CR0115R1_(Rel-16)_TM_SBMA, OAM_RTT" w:date="2020-07-06T10:41:00Z">
            <w:rPr/>
          </w:rPrChange>
        </w:rPr>
        <w:tab/>
      </w:r>
      <w:r>
        <w:fldChar w:fldCharType="begin" w:fldLock="1"/>
      </w:r>
      <w:r w:rsidRPr="004C2BE0">
        <w:rPr>
          <w:lang w:val="fr-FR"/>
          <w:rPrChange w:id="3861" w:author="32.423_CR0115R1_(Rel-16)_TM_SBMA, OAM_RTT" w:date="2020-07-06T10:41:00Z">
            <w:rPr/>
          </w:rPrChange>
        </w:rPr>
        <w:instrText xml:space="preserve"> PAGEREF _Toc44341456 \h </w:instrText>
      </w:r>
      <w:r>
        <w:fldChar w:fldCharType="separate"/>
      </w:r>
      <w:r w:rsidRPr="004C2BE0">
        <w:rPr>
          <w:lang w:val="fr-FR"/>
          <w:rPrChange w:id="3862" w:author="32.423_CR0115R1_(Rel-16)_TM_SBMA, OAM_RTT" w:date="2020-07-06T10:41:00Z">
            <w:rPr/>
          </w:rPrChange>
        </w:rPr>
        <w:t>123</w:t>
      </w:r>
      <w:r>
        <w:fldChar w:fldCharType="end"/>
      </w:r>
    </w:p>
    <w:p w:rsidR="002C3AD9" w:rsidRPr="004C2BE0" w:rsidRDefault="002C3AD9">
      <w:pPr>
        <w:pStyle w:val="TOC4"/>
        <w:rPr>
          <w:rFonts w:ascii="Calibri" w:hAnsi="Calibri"/>
          <w:sz w:val="22"/>
          <w:szCs w:val="22"/>
          <w:lang w:val="fr-FR" w:eastAsia="en-GB"/>
          <w:rPrChange w:id="3863" w:author="32.423_CR0115R1_(Rel-16)_TM_SBMA, OAM_RTT" w:date="2020-07-06T10:41:00Z">
            <w:rPr>
              <w:rFonts w:ascii="Calibri" w:hAnsi="Calibri"/>
              <w:sz w:val="22"/>
              <w:szCs w:val="22"/>
              <w:lang w:eastAsia="en-GB"/>
            </w:rPr>
          </w:rPrChange>
        </w:rPr>
      </w:pPr>
      <w:r w:rsidRPr="004C2BE0">
        <w:rPr>
          <w:lang w:val="fr-FR" w:eastAsia="zh-CN"/>
          <w:rPrChange w:id="3864" w:author="32.423_CR0115R1_(Rel-16)_TM_SBMA, OAM_RTT" w:date="2020-07-06T10:41:00Z">
            <w:rPr>
              <w:lang w:eastAsia="zh-CN"/>
            </w:rPr>
          </w:rPrChange>
        </w:rPr>
        <w:t>5</w:t>
      </w:r>
      <w:r w:rsidRPr="004C2BE0">
        <w:rPr>
          <w:lang w:val="fr-FR"/>
          <w:rPrChange w:id="3865" w:author="32.423_CR0115R1_(Rel-16)_TM_SBMA, OAM_RTT" w:date="2020-07-06T10:41:00Z">
            <w:rPr/>
          </w:rPrChange>
        </w:rPr>
        <w:t>.3.45.4</w:t>
      </w:r>
      <w:r w:rsidRPr="004C2BE0">
        <w:rPr>
          <w:rFonts w:ascii="Calibri" w:hAnsi="Calibri"/>
          <w:sz w:val="22"/>
          <w:szCs w:val="22"/>
          <w:lang w:val="fr-FR" w:eastAsia="en-GB"/>
          <w:rPrChange w:id="3866" w:author="32.423_CR0115R1_(Rel-16)_TM_SBMA, OAM_RTT" w:date="2020-07-06T10:41:00Z">
            <w:rPr>
              <w:rFonts w:ascii="Calibri" w:hAnsi="Calibri"/>
              <w:sz w:val="22"/>
              <w:szCs w:val="22"/>
              <w:lang w:eastAsia="en-GB"/>
            </w:rPr>
          </w:rPrChange>
        </w:rPr>
        <w:tab/>
      </w:r>
      <w:r w:rsidRPr="004C2BE0">
        <w:rPr>
          <w:lang w:val="fr-FR"/>
          <w:rPrChange w:id="3867" w:author="32.423_CR0115R1_(Rel-16)_TM_SBMA, OAM_RTT" w:date="2020-07-06T10:41:00Z">
            <w:rPr/>
          </w:rPrChange>
        </w:rPr>
        <w:t>Notifications</w:t>
      </w:r>
      <w:r w:rsidRPr="004C2BE0">
        <w:rPr>
          <w:lang w:val="fr-FR"/>
          <w:rPrChange w:id="3868" w:author="32.423_CR0115R1_(Rel-16)_TM_SBMA, OAM_RTT" w:date="2020-07-06T10:41:00Z">
            <w:rPr/>
          </w:rPrChange>
        </w:rPr>
        <w:tab/>
      </w:r>
      <w:r>
        <w:fldChar w:fldCharType="begin" w:fldLock="1"/>
      </w:r>
      <w:r w:rsidRPr="004C2BE0">
        <w:rPr>
          <w:lang w:val="fr-FR"/>
          <w:rPrChange w:id="3869" w:author="32.423_CR0115R1_(Rel-16)_TM_SBMA, OAM_RTT" w:date="2020-07-06T10:41:00Z">
            <w:rPr/>
          </w:rPrChange>
        </w:rPr>
        <w:instrText xml:space="preserve"> PAGEREF _Toc44341457 \h </w:instrText>
      </w:r>
      <w:r>
        <w:fldChar w:fldCharType="separate"/>
      </w:r>
      <w:r w:rsidRPr="004C2BE0">
        <w:rPr>
          <w:lang w:val="fr-FR"/>
          <w:rPrChange w:id="3870" w:author="32.423_CR0115R1_(Rel-16)_TM_SBMA, OAM_RTT" w:date="2020-07-06T10:41:00Z">
            <w:rPr/>
          </w:rPrChange>
        </w:rPr>
        <w:t>123</w:t>
      </w:r>
      <w:r>
        <w:fldChar w:fldCharType="end"/>
      </w:r>
    </w:p>
    <w:p w:rsidR="002C3AD9" w:rsidRPr="004C2BE0" w:rsidRDefault="002C3AD9">
      <w:pPr>
        <w:pStyle w:val="TOC3"/>
        <w:rPr>
          <w:rFonts w:ascii="Calibri" w:hAnsi="Calibri"/>
          <w:sz w:val="22"/>
          <w:szCs w:val="22"/>
          <w:lang w:val="fr-FR" w:eastAsia="en-GB"/>
          <w:rPrChange w:id="3871" w:author="32.423_CR0115R1_(Rel-16)_TM_SBMA, OAM_RTT" w:date="2020-07-06T10:41:00Z">
            <w:rPr>
              <w:rFonts w:ascii="Calibri" w:hAnsi="Calibri"/>
              <w:sz w:val="22"/>
              <w:szCs w:val="22"/>
              <w:lang w:eastAsia="en-GB"/>
            </w:rPr>
          </w:rPrChange>
        </w:rPr>
      </w:pPr>
      <w:r w:rsidRPr="004C2BE0">
        <w:rPr>
          <w:lang w:val="fr-FR" w:eastAsia="zh-CN"/>
          <w:rPrChange w:id="3872" w:author="32.423_CR0115R1_(Rel-16)_TM_SBMA, OAM_RTT" w:date="2020-07-06T10:41:00Z">
            <w:rPr>
              <w:lang w:eastAsia="zh-CN"/>
            </w:rPr>
          </w:rPrChange>
        </w:rPr>
        <w:t>5.3.46</w:t>
      </w:r>
      <w:r w:rsidRPr="004C2BE0">
        <w:rPr>
          <w:rFonts w:ascii="Calibri" w:hAnsi="Calibri"/>
          <w:sz w:val="22"/>
          <w:szCs w:val="22"/>
          <w:lang w:val="fr-FR" w:eastAsia="en-GB"/>
          <w:rPrChange w:id="3873" w:author="32.423_CR0115R1_(Rel-16)_TM_SBMA, OAM_RTT" w:date="2020-07-06T10:41:00Z">
            <w:rPr>
              <w:rFonts w:ascii="Calibri" w:hAnsi="Calibri"/>
              <w:sz w:val="22"/>
              <w:szCs w:val="22"/>
              <w:lang w:eastAsia="en-GB"/>
            </w:rPr>
          </w:rPrChange>
        </w:rPr>
        <w:tab/>
      </w:r>
      <w:r w:rsidRPr="004C2BE0">
        <w:rPr>
          <w:rFonts w:ascii="Courier New" w:hAnsi="Courier New"/>
          <w:lang w:val="fr-FR" w:eastAsia="zh-CN"/>
          <w:rPrChange w:id="3874" w:author="32.423_CR0115R1_(Rel-16)_TM_SBMA, OAM_RTT" w:date="2020-07-06T10:41:00Z">
            <w:rPr>
              <w:rFonts w:ascii="Courier New" w:hAnsi="Courier New"/>
              <w:lang w:eastAsia="zh-CN"/>
            </w:rPr>
          </w:rPrChange>
        </w:rPr>
        <w:t>EP_NLG</w:t>
      </w:r>
      <w:r w:rsidRPr="004C2BE0">
        <w:rPr>
          <w:lang w:val="fr-FR"/>
          <w:rPrChange w:id="3875" w:author="32.423_CR0115R1_(Rel-16)_TM_SBMA, OAM_RTT" w:date="2020-07-06T10:41:00Z">
            <w:rPr/>
          </w:rPrChange>
        </w:rPr>
        <w:tab/>
      </w:r>
      <w:r>
        <w:fldChar w:fldCharType="begin" w:fldLock="1"/>
      </w:r>
      <w:r w:rsidRPr="004C2BE0">
        <w:rPr>
          <w:lang w:val="fr-FR"/>
          <w:rPrChange w:id="3876" w:author="32.423_CR0115R1_(Rel-16)_TM_SBMA, OAM_RTT" w:date="2020-07-06T10:41:00Z">
            <w:rPr/>
          </w:rPrChange>
        </w:rPr>
        <w:instrText xml:space="preserve"> PAGEREF _Toc44341458 \h </w:instrText>
      </w:r>
      <w:r>
        <w:fldChar w:fldCharType="separate"/>
      </w:r>
      <w:r w:rsidRPr="004C2BE0">
        <w:rPr>
          <w:lang w:val="fr-FR"/>
          <w:rPrChange w:id="3877" w:author="32.423_CR0115R1_(Rel-16)_TM_SBMA, OAM_RTT" w:date="2020-07-06T10:41:00Z">
            <w:rPr/>
          </w:rPrChange>
        </w:rPr>
        <w:t>123</w:t>
      </w:r>
      <w:r>
        <w:fldChar w:fldCharType="end"/>
      </w:r>
    </w:p>
    <w:p w:rsidR="002C3AD9" w:rsidRPr="004C2BE0" w:rsidRDefault="002C3AD9">
      <w:pPr>
        <w:pStyle w:val="TOC4"/>
        <w:rPr>
          <w:rFonts w:ascii="Calibri" w:hAnsi="Calibri"/>
          <w:sz w:val="22"/>
          <w:szCs w:val="22"/>
          <w:lang w:val="fr-FR" w:eastAsia="en-GB"/>
          <w:rPrChange w:id="3878" w:author="32.423_CR0115R1_(Rel-16)_TM_SBMA, OAM_RTT" w:date="2020-07-06T10:41:00Z">
            <w:rPr>
              <w:rFonts w:ascii="Calibri" w:hAnsi="Calibri"/>
              <w:sz w:val="22"/>
              <w:szCs w:val="22"/>
              <w:lang w:eastAsia="en-GB"/>
            </w:rPr>
          </w:rPrChange>
        </w:rPr>
      </w:pPr>
      <w:r w:rsidRPr="004C2BE0">
        <w:rPr>
          <w:lang w:val="fr-FR" w:eastAsia="zh-CN"/>
          <w:rPrChange w:id="3879" w:author="32.423_CR0115R1_(Rel-16)_TM_SBMA, OAM_RTT" w:date="2020-07-06T10:41:00Z">
            <w:rPr>
              <w:lang w:eastAsia="zh-CN"/>
            </w:rPr>
          </w:rPrChange>
        </w:rPr>
        <w:lastRenderedPageBreak/>
        <w:t>5.3.46</w:t>
      </w:r>
      <w:r w:rsidRPr="004C2BE0">
        <w:rPr>
          <w:lang w:val="fr-FR"/>
          <w:rPrChange w:id="3880" w:author="32.423_CR0115R1_(Rel-16)_TM_SBMA, OAM_RTT" w:date="2020-07-06T10:41:00Z">
            <w:rPr/>
          </w:rPrChange>
        </w:rPr>
        <w:t>.1</w:t>
      </w:r>
      <w:r w:rsidRPr="004C2BE0">
        <w:rPr>
          <w:rFonts w:ascii="Calibri" w:hAnsi="Calibri"/>
          <w:sz w:val="22"/>
          <w:szCs w:val="22"/>
          <w:lang w:val="fr-FR" w:eastAsia="en-GB"/>
          <w:rPrChange w:id="3881" w:author="32.423_CR0115R1_(Rel-16)_TM_SBMA, OAM_RTT" w:date="2020-07-06T10:41:00Z">
            <w:rPr>
              <w:rFonts w:ascii="Calibri" w:hAnsi="Calibri"/>
              <w:sz w:val="22"/>
              <w:szCs w:val="22"/>
              <w:lang w:eastAsia="en-GB"/>
            </w:rPr>
          </w:rPrChange>
        </w:rPr>
        <w:tab/>
      </w:r>
      <w:r w:rsidRPr="004C2BE0">
        <w:rPr>
          <w:lang w:val="fr-FR"/>
          <w:rPrChange w:id="3882" w:author="32.423_CR0115R1_(Rel-16)_TM_SBMA, OAM_RTT" w:date="2020-07-06T10:41:00Z">
            <w:rPr/>
          </w:rPrChange>
        </w:rPr>
        <w:t>Definition</w:t>
      </w:r>
      <w:r w:rsidRPr="004C2BE0">
        <w:rPr>
          <w:lang w:val="fr-FR"/>
          <w:rPrChange w:id="3883" w:author="32.423_CR0115R1_(Rel-16)_TM_SBMA, OAM_RTT" w:date="2020-07-06T10:41:00Z">
            <w:rPr/>
          </w:rPrChange>
        </w:rPr>
        <w:tab/>
      </w:r>
      <w:r>
        <w:fldChar w:fldCharType="begin" w:fldLock="1"/>
      </w:r>
      <w:r w:rsidRPr="004C2BE0">
        <w:rPr>
          <w:lang w:val="fr-FR"/>
          <w:rPrChange w:id="3884" w:author="32.423_CR0115R1_(Rel-16)_TM_SBMA, OAM_RTT" w:date="2020-07-06T10:41:00Z">
            <w:rPr/>
          </w:rPrChange>
        </w:rPr>
        <w:instrText xml:space="preserve"> PAGEREF _Toc44341459 \h </w:instrText>
      </w:r>
      <w:r>
        <w:fldChar w:fldCharType="separate"/>
      </w:r>
      <w:r w:rsidRPr="004C2BE0">
        <w:rPr>
          <w:lang w:val="fr-FR"/>
          <w:rPrChange w:id="3885" w:author="32.423_CR0115R1_(Rel-16)_TM_SBMA, OAM_RTT" w:date="2020-07-06T10:41:00Z">
            <w:rPr/>
          </w:rPrChange>
        </w:rPr>
        <w:t>123</w:t>
      </w:r>
      <w:r>
        <w:fldChar w:fldCharType="end"/>
      </w:r>
    </w:p>
    <w:p w:rsidR="002C3AD9" w:rsidRPr="004C2BE0" w:rsidRDefault="002C3AD9">
      <w:pPr>
        <w:pStyle w:val="TOC4"/>
        <w:rPr>
          <w:rFonts w:ascii="Calibri" w:hAnsi="Calibri"/>
          <w:sz w:val="22"/>
          <w:szCs w:val="22"/>
          <w:lang w:val="fr-FR" w:eastAsia="en-GB"/>
          <w:rPrChange w:id="3886" w:author="32.423_CR0115R1_(Rel-16)_TM_SBMA, OAM_RTT" w:date="2020-07-06T10:41:00Z">
            <w:rPr>
              <w:rFonts w:ascii="Calibri" w:hAnsi="Calibri"/>
              <w:sz w:val="22"/>
              <w:szCs w:val="22"/>
              <w:lang w:eastAsia="en-GB"/>
            </w:rPr>
          </w:rPrChange>
        </w:rPr>
      </w:pPr>
      <w:r w:rsidRPr="004C2BE0">
        <w:rPr>
          <w:lang w:val="fr-FR" w:eastAsia="zh-CN"/>
          <w:rPrChange w:id="3887" w:author="32.423_CR0115R1_(Rel-16)_TM_SBMA, OAM_RTT" w:date="2020-07-06T10:41:00Z">
            <w:rPr>
              <w:lang w:eastAsia="zh-CN"/>
            </w:rPr>
          </w:rPrChange>
        </w:rPr>
        <w:t>5.3.46</w:t>
      </w:r>
      <w:r w:rsidRPr="004C2BE0">
        <w:rPr>
          <w:lang w:val="fr-FR"/>
          <w:rPrChange w:id="3888" w:author="32.423_CR0115R1_(Rel-16)_TM_SBMA, OAM_RTT" w:date="2020-07-06T10:41:00Z">
            <w:rPr/>
          </w:rPrChange>
        </w:rPr>
        <w:t>.2</w:t>
      </w:r>
      <w:r w:rsidRPr="004C2BE0">
        <w:rPr>
          <w:rFonts w:ascii="Calibri" w:hAnsi="Calibri"/>
          <w:sz w:val="22"/>
          <w:szCs w:val="22"/>
          <w:lang w:val="fr-FR" w:eastAsia="en-GB"/>
          <w:rPrChange w:id="3889" w:author="32.423_CR0115R1_(Rel-16)_TM_SBMA, OAM_RTT" w:date="2020-07-06T10:41:00Z">
            <w:rPr>
              <w:rFonts w:ascii="Calibri" w:hAnsi="Calibri"/>
              <w:sz w:val="22"/>
              <w:szCs w:val="22"/>
              <w:lang w:eastAsia="en-GB"/>
            </w:rPr>
          </w:rPrChange>
        </w:rPr>
        <w:tab/>
      </w:r>
      <w:r w:rsidRPr="004C2BE0">
        <w:rPr>
          <w:lang w:val="fr-FR"/>
          <w:rPrChange w:id="3890" w:author="32.423_CR0115R1_(Rel-16)_TM_SBMA, OAM_RTT" w:date="2020-07-06T10:41:00Z">
            <w:rPr/>
          </w:rPrChange>
        </w:rPr>
        <w:t>Attributes</w:t>
      </w:r>
      <w:r w:rsidRPr="004C2BE0">
        <w:rPr>
          <w:lang w:val="fr-FR"/>
          <w:rPrChange w:id="3891" w:author="32.423_CR0115R1_(Rel-16)_TM_SBMA, OAM_RTT" w:date="2020-07-06T10:41:00Z">
            <w:rPr/>
          </w:rPrChange>
        </w:rPr>
        <w:tab/>
      </w:r>
      <w:r>
        <w:fldChar w:fldCharType="begin" w:fldLock="1"/>
      </w:r>
      <w:r w:rsidRPr="004C2BE0">
        <w:rPr>
          <w:lang w:val="fr-FR"/>
          <w:rPrChange w:id="3892" w:author="32.423_CR0115R1_(Rel-16)_TM_SBMA, OAM_RTT" w:date="2020-07-06T10:41:00Z">
            <w:rPr/>
          </w:rPrChange>
        </w:rPr>
        <w:instrText xml:space="preserve"> PAGEREF _Toc44341460 \h </w:instrText>
      </w:r>
      <w:r>
        <w:fldChar w:fldCharType="separate"/>
      </w:r>
      <w:r w:rsidRPr="004C2BE0">
        <w:rPr>
          <w:lang w:val="fr-FR"/>
          <w:rPrChange w:id="3893" w:author="32.423_CR0115R1_(Rel-16)_TM_SBMA, OAM_RTT" w:date="2020-07-06T10:41:00Z">
            <w:rPr/>
          </w:rPrChange>
        </w:rPr>
        <w:t>124</w:t>
      </w:r>
      <w:r>
        <w:fldChar w:fldCharType="end"/>
      </w:r>
    </w:p>
    <w:p w:rsidR="002C3AD9" w:rsidRPr="004C2BE0" w:rsidRDefault="002C3AD9">
      <w:pPr>
        <w:pStyle w:val="TOC4"/>
        <w:rPr>
          <w:rFonts w:ascii="Calibri" w:hAnsi="Calibri"/>
          <w:sz w:val="22"/>
          <w:szCs w:val="22"/>
          <w:lang w:val="fr-FR" w:eastAsia="en-GB"/>
          <w:rPrChange w:id="3894" w:author="32.423_CR0115R1_(Rel-16)_TM_SBMA, OAM_RTT" w:date="2020-07-06T10:41:00Z">
            <w:rPr>
              <w:rFonts w:ascii="Calibri" w:hAnsi="Calibri"/>
              <w:sz w:val="22"/>
              <w:szCs w:val="22"/>
              <w:lang w:eastAsia="en-GB"/>
            </w:rPr>
          </w:rPrChange>
        </w:rPr>
      </w:pPr>
      <w:r w:rsidRPr="004C2BE0">
        <w:rPr>
          <w:lang w:val="fr-FR" w:eastAsia="zh-CN"/>
          <w:rPrChange w:id="3895" w:author="32.423_CR0115R1_(Rel-16)_TM_SBMA, OAM_RTT" w:date="2020-07-06T10:41:00Z">
            <w:rPr>
              <w:lang w:eastAsia="zh-CN"/>
            </w:rPr>
          </w:rPrChange>
        </w:rPr>
        <w:t>5</w:t>
      </w:r>
      <w:r w:rsidRPr="004C2BE0">
        <w:rPr>
          <w:lang w:val="fr-FR"/>
          <w:rPrChange w:id="3896" w:author="32.423_CR0115R1_(Rel-16)_TM_SBMA, OAM_RTT" w:date="2020-07-06T10:41:00Z">
            <w:rPr/>
          </w:rPrChange>
        </w:rPr>
        <w:t>.3.46.3</w:t>
      </w:r>
      <w:r w:rsidRPr="004C2BE0">
        <w:rPr>
          <w:rFonts w:ascii="Calibri" w:hAnsi="Calibri"/>
          <w:sz w:val="22"/>
          <w:szCs w:val="22"/>
          <w:lang w:val="fr-FR" w:eastAsia="en-GB"/>
          <w:rPrChange w:id="3897" w:author="32.423_CR0115R1_(Rel-16)_TM_SBMA, OAM_RTT" w:date="2020-07-06T10:41:00Z">
            <w:rPr>
              <w:rFonts w:ascii="Calibri" w:hAnsi="Calibri"/>
              <w:sz w:val="22"/>
              <w:szCs w:val="22"/>
              <w:lang w:eastAsia="en-GB"/>
            </w:rPr>
          </w:rPrChange>
        </w:rPr>
        <w:tab/>
      </w:r>
      <w:r w:rsidRPr="004C2BE0">
        <w:rPr>
          <w:lang w:val="fr-FR"/>
          <w:rPrChange w:id="3898" w:author="32.423_CR0115R1_(Rel-16)_TM_SBMA, OAM_RTT" w:date="2020-07-06T10:41:00Z">
            <w:rPr/>
          </w:rPrChange>
        </w:rPr>
        <w:t>Attribute constraints</w:t>
      </w:r>
      <w:r w:rsidRPr="004C2BE0">
        <w:rPr>
          <w:lang w:val="fr-FR"/>
          <w:rPrChange w:id="3899" w:author="32.423_CR0115R1_(Rel-16)_TM_SBMA, OAM_RTT" w:date="2020-07-06T10:41:00Z">
            <w:rPr/>
          </w:rPrChange>
        </w:rPr>
        <w:tab/>
      </w:r>
      <w:r>
        <w:fldChar w:fldCharType="begin" w:fldLock="1"/>
      </w:r>
      <w:r w:rsidRPr="004C2BE0">
        <w:rPr>
          <w:lang w:val="fr-FR"/>
          <w:rPrChange w:id="3900" w:author="32.423_CR0115R1_(Rel-16)_TM_SBMA, OAM_RTT" w:date="2020-07-06T10:41:00Z">
            <w:rPr/>
          </w:rPrChange>
        </w:rPr>
        <w:instrText xml:space="preserve"> PAGEREF _Toc44341461 \h </w:instrText>
      </w:r>
      <w:r>
        <w:fldChar w:fldCharType="separate"/>
      </w:r>
      <w:r w:rsidRPr="004C2BE0">
        <w:rPr>
          <w:lang w:val="fr-FR"/>
          <w:rPrChange w:id="3901" w:author="32.423_CR0115R1_(Rel-16)_TM_SBMA, OAM_RTT" w:date="2020-07-06T10:41:00Z">
            <w:rPr/>
          </w:rPrChange>
        </w:rPr>
        <w:t>124</w:t>
      </w:r>
      <w:r>
        <w:fldChar w:fldCharType="end"/>
      </w:r>
    </w:p>
    <w:p w:rsidR="002C3AD9" w:rsidRPr="004C2BE0" w:rsidRDefault="002C3AD9">
      <w:pPr>
        <w:pStyle w:val="TOC4"/>
        <w:rPr>
          <w:rFonts w:ascii="Calibri" w:hAnsi="Calibri"/>
          <w:sz w:val="22"/>
          <w:szCs w:val="22"/>
          <w:lang w:val="fr-FR" w:eastAsia="en-GB"/>
          <w:rPrChange w:id="3902" w:author="32.423_CR0115R1_(Rel-16)_TM_SBMA, OAM_RTT" w:date="2020-07-06T10:41:00Z">
            <w:rPr>
              <w:rFonts w:ascii="Calibri" w:hAnsi="Calibri"/>
              <w:sz w:val="22"/>
              <w:szCs w:val="22"/>
              <w:lang w:eastAsia="en-GB"/>
            </w:rPr>
          </w:rPrChange>
        </w:rPr>
      </w:pPr>
      <w:r w:rsidRPr="004C2BE0">
        <w:rPr>
          <w:lang w:val="fr-FR" w:eastAsia="zh-CN"/>
          <w:rPrChange w:id="3903" w:author="32.423_CR0115R1_(Rel-16)_TM_SBMA, OAM_RTT" w:date="2020-07-06T10:41:00Z">
            <w:rPr>
              <w:lang w:eastAsia="zh-CN"/>
            </w:rPr>
          </w:rPrChange>
        </w:rPr>
        <w:t>5</w:t>
      </w:r>
      <w:r w:rsidRPr="004C2BE0">
        <w:rPr>
          <w:lang w:val="fr-FR"/>
          <w:rPrChange w:id="3904" w:author="32.423_CR0115R1_(Rel-16)_TM_SBMA, OAM_RTT" w:date="2020-07-06T10:41:00Z">
            <w:rPr/>
          </w:rPrChange>
        </w:rPr>
        <w:t>.3.46.4</w:t>
      </w:r>
      <w:r w:rsidRPr="004C2BE0">
        <w:rPr>
          <w:rFonts w:ascii="Calibri" w:hAnsi="Calibri"/>
          <w:sz w:val="22"/>
          <w:szCs w:val="22"/>
          <w:lang w:val="fr-FR" w:eastAsia="en-GB"/>
          <w:rPrChange w:id="3905" w:author="32.423_CR0115R1_(Rel-16)_TM_SBMA, OAM_RTT" w:date="2020-07-06T10:41:00Z">
            <w:rPr>
              <w:rFonts w:ascii="Calibri" w:hAnsi="Calibri"/>
              <w:sz w:val="22"/>
              <w:szCs w:val="22"/>
              <w:lang w:eastAsia="en-GB"/>
            </w:rPr>
          </w:rPrChange>
        </w:rPr>
        <w:tab/>
      </w:r>
      <w:r w:rsidRPr="004C2BE0">
        <w:rPr>
          <w:lang w:val="fr-FR"/>
          <w:rPrChange w:id="3906" w:author="32.423_CR0115R1_(Rel-16)_TM_SBMA, OAM_RTT" w:date="2020-07-06T10:41:00Z">
            <w:rPr/>
          </w:rPrChange>
        </w:rPr>
        <w:t>Notifications</w:t>
      </w:r>
      <w:r w:rsidRPr="004C2BE0">
        <w:rPr>
          <w:lang w:val="fr-FR"/>
          <w:rPrChange w:id="3907" w:author="32.423_CR0115R1_(Rel-16)_TM_SBMA, OAM_RTT" w:date="2020-07-06T10:41:00Z">
            <w:rPr/>
          </w:rPrChange>
        </w:rPr>
        <w:tab/>
      </w:r>
      <w:r>
        <w:fldChar w:fldCharType="begin" w:fldLock="1"/>
      </w:r>
      <w:r w:rsidRPr="004C2BE0">
        <w:rPr>
          <w:lang w:val="fr-FR"/>
          <w:rPrChange w:id="3908" w:author="32.423_CR0115R1_(Rel-16)_TM_SBMA, OAM_RTT" w:date="2020-07-06T10:41:00Z">
            <w:rPr/>
          </w:rPrChange>
        </w:rPr>
        <w:instrText xml:space="preserve"> PAGEREF _Toc44341462 \h </w:instrText>
      </w:r>
      <w:r>
        <w:fldChar w:fldCharType="separate"/>
      </w:r>
      <w:r w:rsidRPr="004C2BE0">
        <w:rPr>
          <w:lang w:val="fr-FR"/>
          <w:rPrChange w:id="3909" w:author="32.423_CR0115R1_(Rel-16)_TM_SBMA, OAM_RTT" w:date="2020-07-06T10:41:00Z">
            <w:rPr/>
          </w:rPrChange>
        </w:rPr>
        <w:t>124</w:t>
      </w:r>
      <w:r>
        <w:fldChar w:fldCharType="end"/>
      </w:r>
    </w:p>
    <w:p w:rsidR="002C3AD9" w:rsidRPr="004C2BE0" w:rsidRDefault="002C3AD9">
      <w:pPr>
        <w:pStyle w:val="TOC3"/>
        <w:rPr>
          <w:rFonts w:ascii="Calibri" w:hAnsi="Calibri"/>
          <w:sz w:val="22"/>
          <w:szCs w:val="22"/>
          <w:lang w:val="fr-FR" w:eastAsia="en-GB"/>
          <w:rPrChange w:id="3910" w:author="32.423_CR0115R1_(Rel-16)_TM_SBMA, OAM_RTT" w:date="2020-07-06T10:41:00Z">
            <w:rPr>
              <w:rFonts w:ascii="Calibri" w:hAnsi="Calibri"/>
              <w:sz w:val="22"/>
              <w:szCs w:val="22"/>
              <w:lang w:eastAsia="en-GB"/>
            </w:rPr>
          </w:rPrChange>
        </w:rPr>
      </w:pPr>
      <w:r w:rsidRPr="004C2BE0">
        <w:rPr>
          <w:lang w:val="fr-FR" w:eastAsia="zh-CN"/>
          <w:rPrChange w:id="3911" w:author="32.423_CR0115R1_(Rel-16)_TM_SBMA, OAM_RTT" w:date="2020-07-06T10:41:00Z">
            <w:rPr>
              <w:lang w:eastAsia="zh-CN"/>
            </w:rPr>
          </w:rPrChange>
        </w:rPr>
        <w:t>5.3.47</w:t>
      </w:r>
      <w:r w:rsidRPr="004C2BE0">
        <w:rPr>
          <w:rFonts w:ascii="Calibri" w:hAnsi="Calibri"/>
          <w:sz w:val="22"/>
          <w:szCs w:val="22"/>
          <w:lang w:val="fr-FR" w:eastAsia="en-GB"/>
          <w:rPrChange w:id="3912" w:author="32.423_CR0115R1_(Rel-16)_TM_SBMA, OAM_RTT" w:date="2020-07-06T10:41:00Z">
            <w:rPr>
              <w:rFonts w:ascii="Calibri" w:hAnsi="Calibri"/>
              <w:sz w:val="22"/>
              <w:szCs w:val="22"/>
              <w:lang w:eastAsia="en-GB"/>
            </w:rPr>
          </w:rPrChange>
        </w:rPr>
        <w:tab/>
      </w:r>
      <w:r w:rsidRPr="004C2BE0">
        <w:rPr>
          <w:rFonts w:ascii="Courier New" w:hAnsi="Courier New"/>
          <w:lang w:val="fr-FR" w:eastAsia="zh-CN"/>
          <w:rPrChange w:id="3913" w:author="32.423_CR0115R1_(Rel-16)_TM_SBMA, OAM_RTT" w:date="2020-07-06T10:41:00Z">
            <w:rPr>
              <w:rFonts w:ascii="Courier New" w:hAnsi="Courier New"/>
              <w:lang w:eastAsia="zh-CN"/>
            </w:rPr>
          </w:rPrChange>
        </w:rPr>
        <w:t>EP_N27</w:t>
      </w:r>
      <w:r w:rsidRPr="004C2BE0">
        <w:rPr>
          <w:lang w:val="fr-FR"/>
          <w:rPrChange w:id="3914" w:author="32.423_CR0115R1_(Rel-16)_TM_SBMA, OAM_RTT" w:date="2020-07-06T10:41:00Z">
            <w:rPr/>
          </w:rPrChange>
        </w:rPr>
        <w:tab/>
      </w:r>
      <w:r>
        <w:fldChar w:fldCharType="begin" w:fldLock="1"/>
      </w:r>
      <w:r w:rsidRPr="004C2BE0">
        <w:rPr>
          <w:lang w:val="fr-FR"/>
          <w:rPrChange w:id="3915" w:author="32.423_CR0115R1_(Rel-16)_TM_SBMA, OAM_RTT" w:date="2020-07-06T10:41:00Z">
            <w:rPr/>
          </w:rPrChange>
        </w:rPr>
        <w:instrText xml:space="preserve"> PAGEREF _Toc44341463 \h </w:instrText>
      </w:r>
      <w:r>
        <w:fldChar w:fldCharType="separate"/>
      </w:r>
      <w:r w:rsidRPr="004C2BE0">
        <w:rPr>
          <w:lang w:val="fr-FR"/>
          <w:rPrChange w:id="3916" w:author="32.423_CR0115R1_(Rel-16)_TM_SBMA, OAM_RTT" w:date="2020-07-06T10:41:00Z">
            <w:rPr/>
          </w:rPrChange>
        </w:rPr>
        <w:t>124</w:t>
      </w:r>
      <w:r>
        <w:fldChar w:fldCharType="end"/>
      </w:r>
    </w:p>
    <w:p w:rsidR="002C3AD9" w:rsidRPr="004C2BE0" w:rsidRDefault="002C3AD9">
      <w:pPr>
        <w:pStyle w:val="TOC4"/>
        <w:rPr>
          <w:rFonts w:ascii="Calibri" w:hAnsi="Calibri"/>
          <w:sz w:val="22"/>
          <w:szCs w:val="22"/>
          <w:lang w:val="fr-FR" w:eastAsia="en-GB"/>
          <w:rPrChange w:id="3917" w:author="32.423_CR0115R1_(Rel-16)_TM_SBMA, OAM_RTT" w:date="2020-07-06T10:41:00Z">
            <w:rPr>
              <w:rFonts w:ascii="Calibri" w:hAnsi="Calibri"/>
              <w:sz w:val="22"/>
              <w:szCs w:val="22"/>
              <w:lang w:eastAsia="en-GB"/>
            </w:rPr>
          </w:rPrChange>
        </w:rPr>
      </w:pPr>
      <w:r w:rsidRPr="004C2BE0">
        <w:rPr>
          <w:lang w:val="fr-FR" w:eastAsia="zh-CN"/>
          <w:rPrChange w:id="3918" w:author="32.423_CR0115R1_(Rel-16)_TM_SBMA, OAM_RTT" w:date="2020-07-06T10:41:00Z">
            <w:rPr>
              <w:lang w:eastAsia="zh-CN"/>
            </w:rPr>
          </w:rPrChange>
        </w:rPr>
        <w:t>5.3.47</w:t>
      </w:r>
      <w:r w:rsidRPr="004C2BE0">
        <w:rPr>
          <w:lang w:val="fr-FR"/>
          <w:rPrChange w:id="3919" w:author="32.423_CR0115R1_(Rel-16)_TM_SBMA, OAM_RTT" w:date="2020-07-06T10:41:00Z">
            <w:rPr/>
          </w:rPrChange>
        </w:rPr>
        <w:t>.1</w:t>
      </w:r>
      <w:r w:rsidRPr="004C2BE0">
        <w:rPr>
          <w:rFonts w:ascii="Calibri" w:hAnsi="Calibri"/>
          <w:sz w:val="22"/>
          <w:szCs w:val="22"/>
          <w:lang w:val="fr-FR" w:eastAsia="en-GB"/>
          <w:rPrChange w:id="3920" w:author="32.423_CR0115R1_(Rel-16)_TM_SBMA, OAM_RTT" w:date="2020-07-06T10:41:00Z">
            <w:rPr>
              <w:rFonts w:ascii="Calibri" w:hAnsi="Calibri"/>
              <w:sz w:val="22"/>
              <w:szCs w:val="22"/>
              <w:lang w:eastAsia="en-GB"/>
            </w:rPr>
          </w:rPrChange>
        </w:rPr>
        <w:tab/>
      </w:r>
      <w:r w:rsidRPr="004C2BE0">
        <w:rPr>
          <w:lang w:val="fr-FR"/>
          <w:rPrChange w:id="3921" w:author="32.423_CR0115R1_(Rel-16)_TM_SBMA, OAM_RTT" w:date="2020-07-06T10:41:00Z">
            <w:rPr/>
          </w:rPrChange>
        </w:rPr>
        <w:t>Definition</w:t>
      </w:r>
      <w:r w:rsidRPr="004C2BE0">
        <w:rPr>
          <w:lang w:val="fr-FR"/>
          <w:rPrChange w:id="3922" w:author="32.423_CR0115R1_(Rel-16)_TM_SBMA, OAM_RTT" w:date="2020-07-06T10:41:00Z">
            <w:rPr/>
          </w:rPrChange>
        </w:rPr>
        <w:tab/>
      </w:r>
      <w:r>
        <w:fldChar w:fldCharType="begin" w:fldLock="1"/>
      </w:r>
      <w:r w:rsidRPr="004C2BE0">
        <w:rPr>
          <w:lang w:val="fr-FR"/>
          <w:rPrChange w:id="3923" w:author="32.423_CR0115R1_(Rel-16)_TM_SBMA, OAM_RTT" w:date="2020-07-06T10:41:00Z">
            <w:rPr/>
          </w:rPrChange>
        </w:rPr>
        <w:instrText xml:space="preserve"> PAGEREF _Toc44341464 \h </w:instrText>
      </w:r>
      <w:r>
        <w:fldChar w:fldCharType="separate"/>
      </w:r>
      <w:r w:rsidRPr="004C2BE0">
        <w:rPr>
          <w:lang w:val="fr-FR"/>
          <w:rPrChange w:id="3924" w:author="32.423_CR0115R1_(Rel-16)_TM_SBMA, OAM_RTT" w:date="2020-07-06T10:41:00Z">
            <w:rPr/>
          </w:rPrChange>
        </w:rPr>
        <w:t>124</w:t>
      </w:r>
      <w:r>
        <w:fldChar w:fldCharType="end"/>
      </w:r>
    </w:p>
    <w:p w:rsidR="002C3AD9" w:rsidRPr="004C2BE0" w:rsidRDefault="002C3AD9">
      <w:pPr>
        <w:pStyle w:val="TOC4"/>
        <w:rPr>
          <w:rFonts w:ascii="Calibri" w:hAnsi="Calibri"/>
          <w:sz w:val="22"/>
          <w:szCs w:val="22"/>
          <w:lang w:val="fr-FR" w:eastAsia="en-GB"/>
          <w:rPrChange w:id="3925" w:author="32.423_CR0115R1_(Rel-16)_TM_SBMA, OAM_RTT" w:date="2020-07-06T10:41:00Z">
            <w:rPr>
              <w:rFonts w:ascii="Calibri" w:hAnsi="Calibri"/>
              <w:sz w:val="22"/>
              <w:szCs w:val="22"/>
              <w:lang w:eastAsia="en-GB"/>
            </w:rPr>
          </w:rPrChange>
        </w:rPr>
      </w:pPr>
      <w:r w:rsidRPr="004C2BE0">
        <w:rPr>
          <w:lang w:val="fr-FR" w:eastAsia="zh-CN"/>
          <w:rPrChange w:id="3926" w:author="32.423_CR0115R1_(Rel-16)_TM_SBMA, OAM_RTT" w:date="2020-07-06T10:41:00Z">
            <w:rPr>
              <w:lang w:eastAsia="zh-CN"/>
            </w:rPr>
          </w:rPrChange>
        </w:rPr>
        <w:t>5.3.47</w:t>
      </w:r>
      <w:r w:rsidRPr="004C2BE0">
        <w:rPr>
          <w:lang w:val="fr-FR"/>
          <w:rPrChange w:id="3927" w:author="32.423_CR0115R1_(Rel-16)_TM_SBMA, OAM_RTT" w:date="2020-07-06T10:41:00Z">
            <w:rPr/>
          </w:rPrChange>
        </w:rPr>
        <w:t>.2</w:t>
      </w:r>
      <w:r w:rsidRPr="004C2BE0">
        <w:rPr>
          <w:rFonts w:ascii="Calibri" w:hAnsi="Calibri"/>
          <w:sz w:val="22"/>
          <w:szCs w:val="22"/>
          <w:lang w:val="fr-FR" w:eastAsia="en-GB"/>
          <w:rPrChange w:id="3928" w:author="32.423_CR0115R1_(Rel-16)_TM_SBMA, OAM_RTT" w:date="2020-07-06T10:41:00Z">
            <w:rPr>
              <w:rFonts w:ascii="Calibri" w:hAnsi="Calibri"/>
              <w:sz w:val="22"/>
              <w:szCs w:val="22"/>
              <w:lang w:eastAsia="en-GB"/>
            </w:rPr>
          </w:rPrChange>
        </w:rPr>
        <w:tab/>
      </w:r>
      <w:r w:rsidRPr="004C2BE0">
        <w:rPr>
          <w:lang w:val="fr-FR"/>
          <w:rPrChange w:id="3929" w:author="32.423_CR0115R1_(Rel-16)_TM_SBMA, OAM_RTT" w:date="2020-07-06T10:41:00Z">
            <w:rPr/>
          </w:rPrChange>
        </w:rPr>
        <w:t>Attributes</w:t>
      </w:r>
      <w:r w:rsidRPr="004C2BE0">
        <w:rPr>
          <w:lang w:val="fr-FR"/>
          <w:rPrChange w:id="3930" w:author="32.423_CR0115R1_(Rel-16)_TM_SBMA, OAM_RTT" w:date="2020-07-06T10:41:00Z">
            <w:rPr/>
          </w:rPrChange>
        </w:rPr>
        <w:tab/>
      </w:r>
      <w:r>
        <w:fldChar w:fldCharType="begin" w:fldLock="1"/>
      </w:r>
      <w:r w:rsidRPr="004C2BE0">
        <w:rPr>
          <w:lang w:val="fr-FR"/>
          <w:rPrChange w:id="3931" w:author="32.423_CR0115R1_(Rel-16)_TM_SBMA, OAM_RTT" w:date="2020-07-06T10:41:00Z">
            <w:rPr/>
          </w:rPrChange>
        </w:rPr>
        <w:instrText xml:space="preserve"> PAGEREF _Toc44341465 \h </w:instrText>
      </w:r>
      <w:r>
        <w:fldChar w:fldCharType="separate"/>
      </w:r>
      <w:r w:rsidRPr="004C2BE0">
        <w:rPr>
          <w:lang w:val="fr-FR"/>
          <w:rPrChange w:id="3932" w:author="32.423_CR0115R1_(Rel-16)_TM_SBMA, OAM_RTT" w:date="2020-07-06T10:41:00Z">
            <w:rPr/>
          </w:rPrChange>
        </w:rPr>
        <w:t>124</w:t>
      </w:r>
      <w:r>
        <w:fldChar w:fldCharType="end"/>
      </w:r>
    </w:p>
    <w:p w:rsidR="002C3AD9" w:rsidRPr="004C2BE0" w:rsidRDefault="002C3AD9">
      <w:pPr>
        <w:pStyle w:val="TOC4"/>
        <w:rPr>
          <w:rFonts w:ascii="Calibri" w:hAnsi="Calibri"/>
          <w:sz w:val="22"/>
          <w:szCs w:val="22"/>
          <w:lang w:val="fr-FR" w:eastAsia="en-GB"/>
          <w:rPrChange w:id="3933" w:author="32.423_CR0115R1_(Rel-16)_TM_SBMA, OAM_RTT" w:date="2020-07-06T10:41:00Z">
            <w:rPr>
              <w:rFonts w:ascii="Calibri" w:hAnsi="Calibri"/>
              <w:sz w:val="22"/>
              <w:szCs w:val="22"/>
              <w:lang w:eastAsia="en-GB"/>
            </w:rPr>
          </w:rPrChange>
        </w:rPr>
      </w:pPr>
      <w:r w:rsidRPr="004C2BE0">
        <w:rPr>
          <w:lang w:val="fr-FR" w:eastAsia="zh-CN"/>
          <w:rPrChange w:id="3934" w:author="32.423_CR0115R1_(Rel-16)_TM_SBMA, OAM_RTT" w:date="2020-07-06T10:41:00Z">
            <w:rPr>
              <w:lang w:eastAsia="zh-CN"/>
            </w:rPr>
          </w:rPrChange>
        </w:rPr>
        <w:t>5</w:t>
      </w:r>
      <w:r w:rsidRPr="004C2BE0">
        <w:rPr>
          <w:lang w:val="fr-FR"/>
          <w:rPrChange w:id="3935" w:author="32.423_CR0115R1_(Rel-16)_TM_SBMA, OAM_RTT" w:date="2020-07-06T10:41:00Z">
            <w:rPr/>
          </w:rPrChange>
        </w:rPr>
        <w:t>.3.47.3</w:t>
      </w:r>
      <w:r w:rsidRPr="004C2BE0">
        <w:rPr>
          <w:rFonts w:ascii="Calibri" w:hAnsi="Calibri"/>
          <w:sz w:val="22"/>
          <w:szCs w:val="22"/>
          <w:lang w:val="fr-FR" w:eastAsia="en-GB"/>
          <w:rPrChange w:id="3936" w:author="32.423_CR0115R1_(Rel-16)_TM_SBMA, OAM_RTT" w:date="2020-07-06T10:41:00Z">
            <w:rPr>
              <w:rFonts w:ascii="Calibri" w:hAnsi="Calibri"/>
              <w:sz w:val="22"/>
              <w:szCs w:val="22"/>
              <w:lang w:eastAsia="en-GB"/>
            </w:rPr>
          </w:rPrChange>
        </w:rPr>
        <w:tab/>
      </w:r>
      <w:r w:rsidRPr="004C2BE0">
        <w:rPr>
          <w:lang w:val="fr-FR"/>
          <w:rPrChange w:id="3937" w:author="32.423_CR0115R1_(Rel-16)_TM_SBMA, OAM_RTT" w:date="2020-07-06T10:41:00Z">
            <w:rPr/>
          </w:rPrChange>
        </w:rPr>
        <w:t>Attribute constraints</w:t>
      </w:r>
      <w:r w:rsidRPr="004C2BE0">
        <w:rPr>
          <w:lang w:val="fr-FR"/>
          <w:rPrChange w:id="3938" w:author="32.423_CR0115R1_(Rel-16)_TM_SBMA, OAM_RTT" w:date="2020-07-06T10:41:00Z">
            <w:rPr/>
          </w:rPrChange>
        </w:rPr>
        <w:tab/>
      </w:r>
      <w:r>
        <w:fldChar w:fldCharType="begin" w:fldLock="1"/>
      </w:r>
      <w:r w:rsidRPr="004C2BE0">
        <w:rPr>
          <w:lang w:val="fr-FR"/>
          <w:rPrChange w:id="3939" w:author="32.423_CR0115R1_(Rel-16)_TM_SBMA, OAM_RTT" w:date="2020-07-06T10:41:00Z">
            <w:rPr/>
          </w:rPrChange>
        </w:rPr>
        <w:instrText xml:space="preserve"> PAGEREF _Toc44341466 \h </w:instrText>
      </w:r>
      <w:r>
        <w:fldChar w:fldCharType="separate"/>
      </w:r>
      <w:r w:rsidRPr="004C2BE0">
        <w:rPr>
          <w:lang w:val="fr-FR"/>
          <w:rPrChange w:id="3940" w:author="32.423_CR0115R1_(Rel-16)_TM_SBMA, OAM_RTT" w:date="2020-07-06T10:41:00Z">
            <w:rPr/>
          </w:rPrChange>
        </w:rPr>
        <w:t>124</w:t>
      </w:r>
      <w:r>
        <w:fldChar w:fldCharType="end"/>
      </w:r>
    </w:p>
    <w:p w:rsidR="002C3AD9" w:rsidRPr="004C2BE0" w:rsidRDefault="002C3AD9">
      <w:pPr>
        <w:pStyle w:val="TOC4"/>
        <w:rPr>
          <w:rFonts w:ascii="Calibri" w:hAnsi="Calibri"/>
          <w:sz w:val="22"/>
          <w:szCs w:val="22"/>
          <w:lang w:val="fr-FR" w:eastAsia="en-GB"/>
          <w:rPrChange w:id="3941" w:author="32.423_CR0115R1_(Rel-16)_TM_SBMA, OAM_RTT" w:date="2020-07-06T10:41:00Z">
            <w:rPr>
              <w:rFonts w:ascii="Calibri" w:hAnsi="Calibri"/>
              <w:sz w:val="22"/>
              <w:szCs w:val="22"/>
              <w:lang w:eastAsia="en-GB"/>
            </w:rPr>
          </w:rPrChange>
        </w:rPr>
      </w:pPr>
      <w:r w:rsidRPr="004C2BE0">
        <w:rPr>
          <w:lang w:val="fr-FR" w:eastAsia="zh-CN"/>
          <w:rPrChange w:id="3942" w:author="32.423_CR0115R1_(Rel-16)_TM_SBMA, OAM_RTT" w:date="2020-07-06T10:41:00Z">
            <w:rPr>
              <w:lang w:eastAsia="zh-CN"/>
            </w:rPr>
          </w:rPrChange>
        </w:rPr>
        <w:t>5</w:t>
      </w:r>
      <w:r w:rsidRPr="004C2BE0">
        <w:rPr>
          <w:lang w:val="fr-FR"/>
          <w:rPrChange w:id="3943" w:author="32.423_CR0115R1_(Rel-16)_TM_SBMA, OAM_RTT" w:date="2020-07-06T10:41:00Z">
            <w:rPr/>
          </w:rPrChange>
        </w:rPr>
        <w:t>.3.47.4</w:t>
      </w:r>
      <w:r w:rsidRPr="004C2BE0">
        <w:rPr>
          <w:rFonts w:ascii="Calibri" w:hAnsi="Calibri"/>
          <w:sz w:val="22"/>
          <w:szCs w:val="22"/>
          <w:lang w:val="fr-FR" w:eastAsia="en-GB"/>
          <w:rPrChange w:id="3944" w:author="32.423_CR0115R1_(Rel-16)_TM_SBMA, OAM_RTT" w:date="2020-07-06T10:41:00Z">
            <w:rPr>
              <w:rFonts w:ascii="Calibri" w:hAnsi="Calibri"/>
              <w:sz w:val="22"/>
              <w:szCs w:val="22"/>
              <w:lang w:eastAsia="en-GB"/>
            </w:rPr>
          </w:rPrChange>
        </w:rPr>
        <w:tab/>
      </w:r>
      <w:r w:rsidRPr="004C2BE0">
        <w:rPr>
          <w:lang w:val="fr-FR"/>
          <w:rPrChange w:id="3945" w:author="32.423_CR0115R1_(Rel-16)_TM_SBMA, OAM_RTT" w:date="2020-07-06T10:41:00Z">
            <w:rPr/>
          </w:rPrChange>
        </w:rPr>
        <w:t>Notifications</w:t>
      </w:r>
      <w:r w:rsidRPr="004C2BE0">
        <w:rPr>
          <w:lang w:val="fr-FR"/>
          <w:rPrChange w:id="3946" w:author="32.423_CR0115R1_(Rel-16)_TM_SBMA, OAM_RTT" w:date="2020-07-06T10:41:00Z">
            <w:rPr/>
          </w:rPrChange>
        </w:rPr>
        <w:tab/>
      </w:r>
      <w:r>
        <w:fldChar w:fldCharType="begin" w:fldLock="1"/>
      </w:r>
      <w:r w:rsidRPr="004C2BE0">
        <w:rPr>
          <w:lang w:val="fr-FR"/>
          <w:rPrChange w:id="3947" w:author="32.423_CR0115R1_(Rel-16)_TM_SBMA, OAM_RTT" w:date="2020-07-06T10:41:00Z">
            <w:rPr/>
          </w:rPrChange>
        </w:rPr>
        <w:instrText xml:space="preserve"> PAGEREF _Toc44341467 \h </w:instrText>
      </w:r>
      <w:r>
        <w:fldChar w:fldCharType="separate"/>
      </w:r>
      <w:r w:rsidRPr="004C2BE0">
        <w:rPr>
          <w:lang w:val="fr-FR"/>
          <w:rPrChange w:id="3948" w:author="32.423_CR0115R1_(Rel-16)_TM_SBMA, OAM_RTT" w:date="2020-07-06T10:41:00Z">
            <w:rPr/>
          </w:rPrChange>
        </w:rPr>
        <w:t>124</w:t>
      </w:r>
      <w:r>
        <w:fldChar w:fldCharType="end"/>
      </w:r>
    </w:p>
    <w:p w:rsidR="002C3AD9" w:rsidRPr="004C2BE0" w:rsidRDefault="002C3AD9">
      <w:pPr>
        <w:pStyle w:val="TOC3"/>
        <w:rPr>
          <w:rFonts w:ascii="Calibri" w:hAnsi="Calibri"/>
          <w:sz w:val="22"/>
          <w:szCs w:val="22"/>
          <w:lang w:val="fr-FR" w:eastAsia="en-GB"/>
          <w:rPrChange w:id="3949" w:author="32.423_CR0115R1_(Rel-16)_TM_SBMA, OAM_RTT" w:date="2020-07-06T10:41:00Z">
            <w:rPr>
              <w:rFonts w:ascii="Calibri" w:hAnsi="Calibri"/>
              <w:sz w:val="22"/>
              <w:szCs w:val="22"/>
              <w:lang w:eastAsia="en-GB"/>
            </w:rPr>
          </w:rPrChange>
        </w:rPr>
      </w:pPr>
      <w:r w:rsidRPr="004C2BE0">
        <w:rPr>
          <w:lang w:val="fr-FR" w:eastAsia="zh-CN"/>
          <w:rPrChange w:id="3950" w:author="32.423_CR0115R1_(Rel-16)_TM_SBMA, OAM_RTT" w:date="2020-07-06T10:41:00Z">
            <w:rPr>
              <w:lang w:eastAsia="zh-CN"/>
            </w:rPr>
          </w:rPrChange>
        </w:rPr>
        <w:t>5.3.48</w:t>
      </w:r>
      <w:r w:rsidRPr="004C2BE0">
        <w:rPr>
          <w:rFonts w:ascii="Calibri" w:hAnsi="Calibri"/>
          <w:sz w:val="22"/>
          <w:szCs w:val="22"/>
          <w:lang w:val="fr-FR" w:eastAsia="en-GB"/>
          <w:rPrChange w:id="3951" w:author="32.423_CR0115R1_(Rel-16)_TM_SBMA, OAM_RTT" w:date="2020-07-06T10:41:00Z">
            <w:rPr>
              <w:rFonts w:ascii="Calibri" w:hAnsi="Calibri"/>
              <w:sz w:val="22"/>
              <w:szCs w:val="22"/>
              <w:lang w:eastAsia="en-GB"/>
            </w:rPr>
          </w:rPrChange>
        </w:rPr>
        <w:tab/>
      </w:r>
      <w:r w:rsidRPr="004C2BE0">
        <w:rPr>
          <w:rFonts w:ascii="Courier New" w:hAnsi="Courier New"/>
          <w:lang w:val="fr-FR" w:eastAsia="zh-CN"/>
          <w:rPrChange w:id="3952" w:author="32.423_CR0115R1_(Rel-16)_TM_SBMA, OAM_RTT" w:date="2020-07-06T10:41:00Z">
            <w:rPr>
              <w:rFonts w:ascii="Courier New" w:hAnsi="Courier New"/>
              <w:lang w:eastAsia="zh-CN"/>
            </w:rPr>
          </w:rPrChange>
        </w:rPr>
        <w:t>EP_N31</w:t>
      </w:r>
      <w:r w:rsidRPr="004C2BE0">
        <w:rPr>
          <w:lang w:val="fr-FR"/>
          <w:rPrChange w:id="3953" w:author="32.423_CR0115R1_(Rel-16)_TM_SBMA, OAM_RTT" w:date="2020-07-06T10:41:00Z">
            <w:rPr/>
          </w:rPrChange>
        </w:rPr>
        <w:tab/>
      </w:r>
      <w:r>
        <w:fldChar w:fldCharType="begin" w:fldLock="1"/>
      </w:r>
      <w:r w:rsidRPr="004C2BE0">
        <w:rPr>
          <w:lang w:val="fr-FR"/>
          <w:rPrChange w:id="3954" w:author="32.423_CR0115R1_(Rel-16)_TM_SBMA, OAM_RTT" w:date="2020-07-06T10:41:00Z">
            <w:rPr/>
          </w:rPrChange>
        </w:rPr>
        <w:instrText xml:space="preserve"> PAGEREF _Toc44341468 \h </w:instrText>
      </w:r>
      <w:r>
        <w:fldChar w:fldCharType="separate"/>
      </w:r>
      <w:r w:rsidRPr="004C2BE0">
        <w:rPr>
          <w:lang w:val="fr-FR"/>
          <w:rPrChange w:id="3955" w:author="32.423_CR0115R1_(Rel-16)_TM_SBMA, OAM_RTT" w:date="2020-07-06T10:41:00Z">
            <w:rPr/>
          </w:rPrChange>
        </w:rPr>
        <w:t>124</w:t>
      </w:r>
      <w:r>
        <w:fldChar w:fldCharType="end"/>
      </w:r>
    </w:p>
    <w:p w:rsidR="002C3AD9" w:rsidRPr="004C2BE0" w:rsidRDefault="002C3AD9">
      <w:pPr>
        <w:pStyle w:val="TOC4"/>
        <w:rPr>
          <w:rFonts w:ascii="Calibri" w:hAnsi="Calibri"/>
          <w:sz w:val="22"/>
          <w:szCs w:val="22"/>
          <w:lang w:val="fr-FR" w:eastAsia="en-GB"/>
          <w:rPrChange w:id="3956" w:author="32.423_CR0115R1_(Rel-16)_TM_SBMA, OAM_RTT" w:date="2020-07-06T10:41:00Z">
            <w:rPr>
              <w:rFonts w:ascii="Calibri" w:hAnsi="Calibri"/>
              <w:sz w:val="22"/>
              <w:szCs w:val="22"/>
              <w:lang w:eastAsia="en-GB"/>
            </w:rPr>
          </w:rPrChange>
        </w:rPr>
      </w:pPr>
      <w:r w:rsidRPr="004C2BE0">
        <w:rPr>
          <w:lang w:val="fr-FR" w:eastAsia="zh-CN"/>
          <w:rPrChange w:id="3957" w:author="32.423_CR0115R1_(Rel-16)_TM_SBMA, OAM_RTT" w:date="2020-07-06T10:41:00Z">
            <w:rPr>
              <w:lang w:eastAsia="zh-CN"/>
            </w:rPr>
          </w:rPrChange>
        </w:rPr>
        <w:t>5.3.48</w:t>
      </w:r>
      <w:r w:rsidRPr="004C2BE0">
        <w:rPr>
          <w:lang w:val="fr-FR"/>
          <w:rPrChange w:id="3958" w:author="32.423_CR0115R1_(Rel-16)_TM_SBMA, OAM_RTT" w:date="2020-07-06T10:41:00Z">
            <w:rPr/>
          </w:rPrChange>
        </w:rPr>
        <w:t>.1</w:t>
      </w:r>
      <w:r w:rsidRPr="004C2BE0">
        <w:rPr>
          <w:rFonts w:ascii="Calibri" w:hAnsi="Calibri"/>
          <w:sz w:val="22"/>
          <w:szCs w:val="22"/>
          <w:lang w:val="fr-FR" w:eastAsia="en-GB"/>
          <w:rPrChange w:id="3959" w:author="32.423_CR0115R1_(Rel-16)_TM_SBMA, OAM_RTT" w:date="2020-07-06T10:41:00Z">
            <w:rPr>
              <w:rFonts w:ascii="Calibri" w:hAnsi="Calibri"/>
              <w:sz w:val="22"/>
              <w:szCs w:val="22"/>
              <w:lang w:eastAsia="en-GB"/>
            </w:rPr>
          </w:rPrChange>
        </w:rPr>
        <w:tab/>
      </w:r>
      <w:r w:rsidRPr="004C2BE0">
        <w:rPr>
          <w:lang w:val="fr-FR"/>
          <w:rPrChange w:id="3960" w:author="32.423_CR0115R1_(Rel-16)_TM_SBMA, OAM_RTT" w:date="2020-07-06T10:41:00Z">
            <w:rPr/>
          </w:rPrChange>
        </w:rPr>
        <w:t>Definition</w:t>
      </w:r>
      <w:r w:rsidRPr="004C2BE0">
        <w:rPr>
          <w:lang w:val="fr-FR"/>
          <w:rPrChange w:id="3961" w:author="32.423_CR0115R1_(Rel-16)_TM_SBMA, OAM_RTT" w:date="2020-07-06T10:41:00Z">
            <w:rPr/>
          </w:rPrChange>
        </w:rPr>
        <w:tab/>
      </w:r>
      <w:r>
        <w:fldChar w:fldCharType="begin" w:fldLock="1"/>
      </w:r>
      <w:r w:rsidRPr="004C2BE0">
        <w:rPr>
          <w:lang w:val="fr-FR"/>
          <w:rPrChange w:id="3962" w:author="32.423_CR0115R1_(Rel-16)_TM_SBMA, OAM_RTT" w:date="2020-07-06T10:41:00Z">
            <w:rPr/>
          </w:rPrChange>
        </w:rPr>
        <w:instrText xml:space="preserve"> PAGEREF _Toc44341469 \h </w:instrText>
      </w:r>
      <w:r>
        <w:fldChar w:fldCharType="separate"/>
      </w:r>
      <w:r w:rsidRPr="004C2BE0">
        <w:rPr>
          <w:lang w:val="fr-FR"/>
          <w:rPrChange w:id="3963" w:author="32.423_CR0115R1_(Rel-16)_TM_SBMA, OAM_RTT" w:date="2020-07-06T10:41:00Z">
            <w:rPr/>
          </w:rPrChange>
        </w:rPr>
        <w:t>124</w:t>
      </w:r>
      <w:r>
        <w:fldChar w:fldCharType="end"/>
      </w:r>
    </w:p>
    <w:p w:rsidR="002C3AD9" w:rsidRPr="004C2BE0" w:rsidRDefault="002C3AD9">
      <w:pPr>
        <w:pStyle w:val="TOC4"/>
        <w:rPr>
          <w:rFonts w:ascii="Calibri" w:hAnsi="Calibri"/>
          <w:sz w:val="22"/>
          <w:szCs w:val="22"/>
          <w:lang w:val="fr-FR" w:eastAsia="en-GB"/>
          <w:rPrChange w:id="3964" w:author="32.423_CR0115R1_(Rel-16)_TM_SBMA, OAM_RTT" w:date="2020-07-06T10:41:00Z">
            <w:rPr>
              <w:rFonts w:ascii="Calibri" w:hAnsi="Calibri"/>
              <w:sz w:val="22"/>
              <w:szCs w:val="22"/>
              <w:lang w:eastAsia="en-GB"/>
            </w:rPr>
          </w:rPrChange>
        </w:rPr>
      </w:pPr>
      <w:r w:rsidRPr="004C2BE0">
        <w:rPr>
          <w:lang w:val="fr-FR" w:eastAsia="zh-CN"/>
          <w:rPrChange w:id="3965" w:author="32.423_CR0115R1_(Rel-16)_TM_SBMA, OAM_RTT" w:date="2020-07-06T10:41:00Z">
            <w:rPr>
              <w:lang w:eastAsia="zh-CN"/>
            </w:rPr>
          </w:rPrChange>
        </w:rPr>
        <w:t>5.3.48</w:t>
      </w:r>
      <w:r w:rsidRPr="004C2BE0">
        <w:rPr>
          <w:lang w:val="fr-FR"/>
          <w:rPrChange w:id="3966" w:author="32.423_CR0115R1_(Rel-16)_TM_SBMA, OAM_RTT" w:date="2020-07-06T10:41:00Z">
            <w:rPr/>
          </w:rPrChange>
        </w:rPr>
        <w:t>.2</w:t>
      </w:r>
      <w:r w:rsidRPr="004C2BE0">
        <w:rPr>
          <w:rFonts w:ascii="Calibri" w:hAnsi="Calibri"/>
          <w:sz w:val="22"/>
          <w:szCs w:val="22"/>
          <w:lang w:val="fr-FR" w:eastAsia="en-GB"/>
          <w:rPrChange w:id="3967" w:author="32.423_CR0115R1_(Rel-16)_TM_SBMA, OAM_RTT" w:date="2020-07-06T10:41:00Z">
            <w:rPr>
              <w:rFonts w:ascii="Calibri" w:hAnsi="Calibri"/>
              <w:sz w:val="22"/>
              <w:szCs w:val="22"/>
              <w:lang w:eastAsia="en-GB"/>
            </w:rPr>
          </w:rPrChange>
        </w:rPr>
        <w:tab/>
      </w:r>
      <w:r w:rsidRPr="004C2BE0">
        <w:rPr>
          <w:lang w:val="fr-FR"/>
          <w:rPrChange w:id="3968" w:author="32.423_CR0115R1_(Rel-16)_TM_SBMA, OAM_RTT" w:date="2020-07-06T10:41:00Z">
            <w:rPr/>
          </w:rPrChange>
        </w:rPr>
        <w:t>Attributes</w:t>
      </w:r>
      <w:r w:rsidRPr="004C2BE0">
        <w:rPr>
          <w:lang w:val="fr-FR"/>
          <w:rPrChange w:id="3969" w:author="32.423_CR0115R1_(Rel-16)_TM_SBMA, OAM_RTT" w:date="2020-07-06T10:41:00Z">
            <w:rPr/>
          </w:rPrChange>
        </w:rPr>
        <w:tab/>
      </w:r>
      <w:r>
        <w:fldChar w:fldCharType="begin" w:fldLock="1"/>
      </w:r>
      <w:r w:rsidRPr="004C2BE0">
        <w:rPr>
          <w:lang w:val="fr-FR"/>
          <w:rPrChange w:id="3970" w:author="32.423_CR0115R1_(Rel-16)_TM_SBMA, OAM_RTT" w:date="2020-07-06T10:41:00Z">
            <w:rPr/>
          </w:rPrChange>
        </w:rPr>
        <w:instrText xml:space="preserve"> PAGEREF _Toc44341470 \h </w:instrText>
      </w:r>
      <w:r>
        <w:fldChar w:fldCharType="separate"/>
      </w:r>
      <w:r w:rsidRPr="004C2BE0">
        <w:rPr>
          <w:lang w:val="fr-FR"/>
          <w:rPrChange w:id="3971" w:author="32.423_CR0115R1_(Rel-16)_TM_SBMA, OAM_RTT" w:date="2020-07-06T10:41:00Z">
            <w:rPr/>
          </w:rPrChange>
        </w:rPr>
        <w:t>124</w:t>
      </w:r>
      <w:r>
        <w:fldChar w:fldCharType="end"/>
      </w:r>
    </w:p>
    <w:p w:rsidR="002C3AD9" w:rsidRPr="004C2BE0" w:rsidRDefault="002C3AD9">
      <w:pPr>
        <w:pStyle w:val="TOC4"/>
        <w:rPr>
          <w:rFonts w:ascii="Calibri" w:hAnsi="Calibri"/>
          <w:sz w:val="22"/>
          <w:szCs w:val="22"/>
          <w:lang w:val="fr-FR" w:eastAsia="en-GB"/>
          <w:rPrChange w:id="3972" w:author="32.423_CR0115R1_(Rel-16)_TM_SBMA, OAM_RTT" w:date="2020-07-06T10:41:00Z">
            <w:rPr>
              <w:rFonts w:ascii="Calibri" w:hAnsi="Calibri"/>
              <w:sz w:val="22"/>
              <w:szCs w:val="22"/>
              <w:lang w:eastAsia="en-GB"/>
            </w:rPr>
          </w:rPrChange>
        </w:rPr>
      </w:pPr>
      <w:r w:rsidRPr="004C2BE0">
        <w:rPr>
          <w:lang w:val="fr-FR" w:eastAsia="zh-CN"/>
          <w:rPrChange w:id="3973" w:author="32.423_CR0115R1_(Rel-16)_TM_SBMA, OAM_RTT" w:date="2020-07-06T10:41:00Z">
            <w:rPr>
              <w:lang w:eastAsia="zh-CN"/>
            </w:rPr>
          </w:rPrChange>
        </w:rPr>
        <w:t>5</w:t>
      </w:r>
      <w:r w:rsidRPr="004C2BE0">
        <w:rPr>
          <w:lang w:val="fr-FR"/>
          <w:rPrChange w:id="3974" w:author="32.423_CR0115R1_(Rel-16)_TM_SBMA, OAM_RTT" w:date="2020-07-06T10:41:00Z">
            <w:rPr/>
          </w:rPrChange>
        </w:rPr>
        <w:t>.3.48.3</w:t>
      </w:r>
      <w:r w:rsidRPr="004C2BE0">
        <w:rPr>
          <w:rFonts w:ascii="Calibri" w:hAnsi="Calibri"/>
          <w:sz w:val="22"/>
          <w:szCs w:val="22"/>
          <w:lang w:val="fr-FR" w:eastAsia="en-GB"/>
          <w:rPrChange w:id="3975" w:author="32.423_CR0115R1_(Rel-16)_TM_SBMA, OAM_RTT" w:date="2020-07-06T10:41:00Z">
            <w:rPr>
              <w:rFonts w:ascii="Calibri" w:hAnsi="Calibri"/>
              <w:sz w:val="22"/>
              <w:szCs w:val="22"/>
              <w:lang w:eastAsia="en-GB"/>
            </w:rPr>
          </w:rPrChange>
        </w:rPr>
        <w:tab/>
      </w:r>
      <w:r w:rsidRPr="004C2BE0">
        <w:rPr>
          <w:lang w:val="fr-FR"/>
          <w:rPrChange w:id="3976" w:author="32.423_CR0115R1_(Rel-16)_TM_SBMA, OAM_RTT" w:date="2020-07-06T10:41:00Z">
            <w:rPr/>
          </w:rPrChange>
        </w:rPr>
        <w:t>Attribute constraints</w:t>
      </w:r>
      <w:r w:rsidRPr="004C2BE0">
        <w:rPr>
          <w:lang w:val="fr-FR"/>
          <w:rPrChange w:id="3977" w:author="32.423_CR0115R1_(Rel-16)_TM_SBMA, OAM_RTT" w:date="2020-07-06T10:41:00Z">
            <w:rPr/>
          </w:rPrChange>
        </w:rPr>
        <w:tab/>
      </w:r>
      <w:r>
        <w:fldChar w:fldCharType="begin" w:fldLock="1"/>
      </w:r>
      <w:r w:rsidRPr="004C2BE0">
        <w:rPr>
          <w:lang w:val="fr-FR"/>
          <w:rPrChange w:id="3978" w:author="32.423_CR0115R1_(Rel-16)_TM_SBMA, OAM_RTT" w:date="2020-07-06T10:41:00Z">
            <w:rPr/>
          </w:rPrChange>
        </w:rPr>
        <w:instrText xml:space="preserve"> PAGEREF _Toc44341471 \h </w:instrText>
      </w:r>
      <w:r>
        <w:fldChar w:fldCharType="separate"/>
      </w:r>
      <w:r w:rsidRPr="004C2BE0">
        <w:rPr>
          <w:lang w:val="fr-FR"/>
          <w:rPrChange w:id="3979" w:author="32.423_CR0115R1_(Rel-16)_TM_SBMA, OAM_RTT" w:date="2020-07-06T10:41:00Z">
            <w:rPr/>
          </w:rPrChange>
        </w:rPr>
        <w:t>125</w:t>
      </w:r>
      <w:r>
        <w:fldChar w:fldCharType="end"/>
      </w:r>
    </w:p>
    <w:p w:rsidR="002C3AD9" w:rsidRPr="004C2BE0" w:rsidRDefault="002C3AD9">
      <w:pPr>
        <w:pStyle w:val="TOC4"/>
        <w:rPr>
          <w:rFonts w:ascii="Calibri" w:hAnsi="Calibri"/>
          <w:sz w:val="22"/>
          <w:szCs w:val="22"/>
          <w:lang w:val="fr-FR" w:eastAsia="en-GB"/>
          <w:rPrChange w:id="3980" w:author="32.423_CR0115R1_(Rel-16)_TM_SBMA, OAM_RTT" w:date="2020-07-06T10:41:00Z">
            <w:rPr>
              <w:rFonts w:ascii="Calibri" w:hAnsi="Calibri"/>
              <w:sz w:val="22"/>
              <w:szCs w:val="22"/>
              <w:lang w:eastAsia="en-GB"/>
            </w:rPr>
          </w:rPrChange>
        </w:rPr>
      </w:pPr>
      <w:r w:rsidRPr="004C2BE0">
        <w:rPr>
          <w:lang w:val="fr-FR" w:eastAsia="zh-CN"/>
          <w:rPrChange w:id="3981" w:author="32.423_CR0115R1_(Rel-16)_TM_SBMA, OAM_RTT" w:date="2020-07-06T10:41:00Z">
            <w:rPr>
              <w:lang w:eastAsia="zh-CN"/>
            </w:rPr>
          </w:rPrChange>
        </w:rPr>
        <w:t>5</w:t>
      </w:r>
      <w:r w:rsidRPr="004C2BE0">
        <w:rPr>
          <w:lang w:val="fr-FR"/>
          <w:rPrChange w:id="3982" w:author="32.423_CR0115R1_(Rel-16)_TM_SBMA, OAM_RTT" w:date="2020-07-06T10:41:00Z">
            <w:rPr/>
          </w:rPrChange>
        </w:rPr>
        <w:t>.3.48.4</w:t>
      </w:r>
      <w:r w:rsidRPr="004C2BE0">
        <w:rPr>
          <w:rFonts w:ascii="Calibri" w:hAnsi="Calibri"/>
          <w:sz w:val="22"/>
          <w:szCs w:val="22"/>
          <w:lang w:val="fr-FR" w:eastAsia="en-GB"/>
          <w:rPrChange w:id="3983" w:author="32.423_CR0115R1_(Rel-16)_TM_SBMA, OAM_RTT" w:date="2020-07-06T10:41:00Z">
            <w:rPr>
              <w:rFonts w:ascii="Calibri" w:hAnsi="Calibri"/>
              <w:sz w:val="22"/>
              <w:szCs w:val="22"/>
              <w:lang w:eastAsia="en-GB"/>
            </w:rPr>
          </w:rPrChange>
        </w:rPr>
        <w:tab/>
      </w:r>
      <w:r w:rsidRPr="004C2BE0">
        <w:rPr>
          <w:lang w:val="fr-FR"/>
          <w:rPrChange w:id="3984" w:author="32.423_CR0115R1_(Rel-16)_TM_SBMA, OAM_RTT" w:date="2020-07-06T10:41:00Z">
            <w:rPr/>
          </w:rPrChange>
        </w:rPr>
        <w:t>Notifications</w:t>
      </w:r>
      <w:r w:rsidRPr="004C2BE0">
        <w:rPr>
          <w:lang w:val="fr-FR"/>
          <w:rPrChange w:id="3985" w:author="32.423_CR0115R1_(Rel-16)_TM_SBMA, OAM_RTT" w:date="2020-07-06T10:41:00Z">
            <w:rPr/>
          </w:rPrChange>
        </w:rPr>
        <w:tab/>
      </w:r>
      <w:r>
        <w:fldChar w:fldCharType="begin" w:fldLock="1"/>
      </w:r>
      <w:r w:rsidRPr="004C2BE0">
        <w:rPr>
          <w:lang w:val="fr-FR"/>
          <w:rPrChange w:id="3986" w:author="32.423_CR0115R1_(Rel-16)_TM_SBMA, OAM_RTT" w:date="2020-07-06T10:41:00Z">
            <w:rPr/>
          </w:rPrChange>
        </w:rPr>
        <w:instrText xml:space="preserve"> PAGEREF _Toc44341472 \h </w:instrText>
      </w:r>
      <w:r>
        <w:fldChar w:fldCharType="separate"/>
      </w:r>
      <w:r w:rsidRPr="004C2BE0">
        <w:rPr>
          <w:lang w:val="fr-FR"/>
          <w:rPrChange w:id="3987" w:author="32.423_CR0115R1_(Rel-16)_TM_SBMA, OAM_RTT" w:date="2020-07-06T10:41:00Z">
            <w:rPr/>
          </w:rPrChange>
        </w:rPr>
        <w:t>125</w:t>
      </w:r>
      <w:r>
        <w:fldChar w:fldCharType="end"/>
      </w:r>
    </w:p>
    <w:p w:rsidR="002C3AD9" w:rsidRPr="004C2BE0" w:rsidRDefault="002C3AD9">
      <w:pPr>
        <w:pStyle w:val="TOC3"/>
        <w:rPr>
          <w:rFonts w:ascii="Calibri" w:hAnsi="Calibri"/>
          <w:sz w:val="22"/>
          <w:szCs w:val="22"/>
          <w:lang w:val="fr-FR" w:eastAsia="en-GB"/>
          <w:rPrChange w:id="3988" w:author="32.423_CR0115R1_(Rel-16)_TM_SBMA, OAM_RTT" w:date="2020-07-06T10:41:00Z">
            <w:rPr>
              <w:rFonts w:ascii="Calibri" w:hAnsi="Calibri"/>
              <w:sz w:val="22"/>
              <w:szCs w:val="22"/>
              <w:lang w:eastAsia="en-GB"/>
            </w:rPr>
          </w:rPrChange>
        </w:rPr>
      </w:pPr>
      <w:r w:rsidRPr="004C2BE0">
        <w:rPr>
          <w:lang w:val="fr-FR"/>
          <w:rPrChange w:id="3989" w:author="32.423_CR0115R1_(Rel-16)_TM_SBMA, OAM_RTT" w:date="2020-07-06T10:41:00Z">
            <w:rPr/>
          </w:rPrChange>
        </w:rPr>
        <w:t>5.3.</w:t>
      </w:r>
      <w:r w:rsidRPr="004C2BE0">
        <w:rPr>
          <w:lang w:val="fr-FR" w:eastAsia="zh-CN"/>
          <w:rPrChange w:id="3990" w:author="32.423_CR0115R1_(Rel-16)_TM_SBMA, OAM_RTT" w:date="2020-07-06T10:41:00Z">
            <w:rPr>
              <w:lang w:eastAsia="zh-CN"/>
            </w:rPr>
          </w:rPrChange>
        </w:rPr>
        <w:t>49</w:t>
      </w:r>
      <w:r w:rsidRPr="004C2BE0">
        <w:rPr>
          <w:rFonts w:ascii="Calibri" w:hAnsi="Calibri"/>
          <w:sz w:val="22"/>
          <w:szCs w:val="22"/>
          <w:lang w:val="fr-FR" w:eastAsia="en-GB"/>
          <w:rPrChange w:id="3991" w:author="32.423_CR0115R1_(Rel-16)_TM_SBMA, OAM_RTT" w:date="2020-07-06T10:41:00Z">
            <w:rPr>
              <w:rFonts w:ascii="Calibri" w:hAnsi="Calibri"/>
              <w:sz w:val="22"/>
              <w:szCs w:val="22"/>
              <w:lang w:eastAsia="en-GB"/>
            </w:rPr>
          </w:rPrChange>
        </w:rPr>
        <w:tab/>
      </w:r>
      <w:r w:rsidRPr="004C2BE0">
        <w:rPr>
          <w:rFonts w:ascii="Courier New" w:hAnsi="Courier New" w:cs="Courier New"/>
          <w:lang w:val="fr-FR"/>
          <w:rPrChange w:id="3992" w:author="32.423_CR0115R1_(Rel-16)_TM_SBMA, OAM_RTT" w:date="2020-07-06T10:41:00Z">
            <w:rPr>
              <w:rFonts w:ascii="Courier New" w:hAnsi="Courier New" w:cs="Courier New"/>
            </w:rPr>
          </w:rPrChange>
        </w:rPr>
        <w:t>ExternalNRFFunction</w:t>
      </w:r>
      <w:r w:rsidRPr="004C2BE0">
        <w:rPr>
          <w:lang w:val="fr-FR"/>
          <w:rPrChange w:id="3993" w:author="32.423_CR0115R1_(Rel-16)_TM_SBMA, OAM_RTT" w:date="2020-07-06T10:41:00Z">
            <w:rPr/>
          </w:rPrChange>
        </w:rPr>
        <w:tab/>
      </w:r>
      <w:r>
        <w:fldChar w:fldCharType="begin" w:fldLock="1"/>
      </w:r>
      <w:r w:rsidRPr="004C2BE0">
        <w:rPr>
          <w:lang w:val="fr-FR"/>
          <w:rPrChange w:id="3994" w:author="32.423_CR0115R1_(Rel-16)_TM_SBMA, OAM_RTT" w:date="2020-07-06T10:41:00Z">
            <w:rPr/>
          </w:rPrChange>
        </w:rPr>
        <w:instrText xml:space="preserve"> PAGEREF _Toc44341473 \h </w:instrText>
      </w:r>
      <w:r>
        <w:fldChar w:fldCharType="separate"/>
      </w:r>
      <w:r w:rsidRPr="004C2BE0">
        <w:rPr>
          <w:lang w:val="fr-FR"/>
          <w:rPrChange w:id="3995" w:author="32.423_CR0115R1_(Rel-16)_TM_SBMA, OAM_RTT" w:date="2020-07-06T10:41:00Z">
            <w:rPr/>
          </w:rPrChange>
        </w:rPr>
        <w:t>125</w:t>
      </w:r>
      <w:r>
        <w:fldChar w:fldCharType="end"/>
      </w:r>
    </w:p>
    <w:p w:rsidR="002C3AD9" w:rsidRPr="004C2BE0" w:rsidRDefault="002C3AD9">
      <w:pPr>
        <w:pStyle w:val="TOC4"/>
        <w:rPr>
          <w:rFonts w:ascii="Calibri" w:hAnsi="Calibri"/>
          <w:sz w:val="22"/>
          <w:szCs w:val="22"/>
          <w:lang w:val="fr-FR" w:eastAsia="en-GB"/>
          <w:rPrChange w:id="3996" w:author="32.423_CR0115R1_(Rel-16)_TM_SBMA, OAM_RTT" w:date="2020-07-06T10:41:00Z">
            <w:rPr>
              <w:rFonts w:ascii="Calibri" w:hAnsi="Calibri"/>
              <w:sz w:val="22"/>
              <w:szCs w:val="22"/>
              <w:lang w:eastAsia="en-GB"/>
            </w:rPr>
          </w:rPrChange>
        </w:rPr>
      </w:pPr>
      <w:r w:rsidRPr="004C2BE0">
        <w:rPr>
          <w:lang w:val="fr-FR"/>
          <w:rPrChange w:id="3997" w:author="32.423_CR0115R1_(Rel-16)_TM_SBMA, OAM_RTT" w:date="2020-07-06T10:41:00Z">
            <w:rPr/>
          </w:rPrChange>
        </w:rPr>
        <w:t>5.</w:t>
      </w:r>
      <w:r w:rsidRPr="004C2BE0">
        <w:rPr>
          <w:lang w:val="fr-FR" w:eastAsia="zh-CN"/>
          <w:rPrChange w:id="3998" w:author="32.423_CR0115R1_(Rel-16)_TM_SBMA, OAM_RTT" w:date="2020-07-06T10:41:00Z">
            <w:rPr>
              <w:lang w:eastAsia="zh-CN"/>
            </w:rPr>
          </w:rPrChange>
        </w:rPr>
        <w:t>3</w:t>
      </w:r>
      <w:r w:rsidRPr="004C2BE0">
        <w:rPr>
          <w:lang w:val="fr-FR"/>
          <w:rPrChange w:id="3999" w:author="32.423_CR0115R1_(Rel-16)_TM_SBMA, OAM_RTT" w:date="2020-07-06T10:41:00Z">
            <w:rPr/>
          </w:rPrChange>
        </w:rPr>
        <w:t>.</w:t>
      </w:r>
      <w:r w:rsidRPr="004C2BE0">
        <w:rPr>
          <w:lang w:val="fr-FR" w:eastAsia="zh-CN"/>
          <w:rPrChange w:id="4000" w:author="32.423_CR0115R1_(Rel-16)_TM_SBMA, OAM_RTT" w:date="2020-07-06T10:41:00Z">
            <w:rPr>
              <w:lang w:eastAsia="zh-CN"/>
            </w:rPr>
          </w:rPrChange>
        </w:rPr>
        <w:t>49</w:t>
      </w:r>
      <w:r w:rsidRPr="004C2BE0">
        <w:rPr>
          <w:lang w:val="fr-FR"/>
          <w:rPrChange w:id="4001" w:author="32.423_CR0115R1_(Rel-16)_TM_SBMA, OAM_RTT" w:date="2020-07-06T10:41:00Z">
            <w:rPr/>
          </w:rPrChange>
        </w:rPr>
        <w:t>.1</w:t>
      </w:r>
      <w:r w:rsidRPr="004C2BE0">
        <w:rPr>
          <w:rFonts w:ascii="Calibri" w:hAnsi="Calibri"/>
          <w:sz w:val="22"/>
          <w:szCs w:val="22"/>
          <w:lang w:val="fr-FR" w:eastAsia="en-GB"/>
          <w:rPrChange w:id="4002" w:author="32.423_CR0115R1_(Rel-16)_TM_SBMA, OAM_RTT" w:date="2020-07-06T10:41:00Z">
            <w:rPr>
              <w:rFonts w:ascii="Calibri" w:hAnsi="Calibri"/>
              <w:sz w:val="22"/>
              <w:szCs w:val="22"/>
              <w:lang w:eastAsia="en-GB"/>
            </w:rPr>
          </w:rPrChange>
        </w:rPr>
        <w:tab/>
      </w:r>
      <w:r w:rsidRPr="004C2BE0">
        <w:rPr>
          <w:lang w:val="fr-FR"/>
          <w:rPrChange w:id="4003" w:author="32.423_CR0115R1_(Rel-16)_TM_SBMA, OAM_RTT" w:date="2020-07-06T10:41:00Z">
            <w:rPr/>
          </w:rPrChange>
        </w:rPr>
        <w:t>Definition</w:t>
      </w:r>
      <w:r w:rsidRPr="004C2BE0">
        <w:rPr>
          <w:lang w:val="fr-FR"/>
          <w:rPrChange w:id="4004" w:author="32.423_CR0115R1_(Rel-16)_TM_SBMA, OAM_RTT" w:date="2020-07-06T10:41:00Z">
            <w:rPr/>
          </w:rPrChange>
        </w:rPr>
        <w:tab/>
      </w:r>
      <w:r>
        <w:fldChar w:fldCharType="begin" w:fldLock="1"/>
      </w:r>
      <w:r w:rsidRPr="004C2BE0">
        <w:rPr>
          <w:lang w:val="fr-FR"/>
          <w:rPrChange w:id="4005" w:author="32.423_CR0115R1_(Rel-16)_TM_SBMA, OAM_RTT" w:date="2020-07-06T10:41:00Z">
            <w:rPr/>
          </w:rPrChange>
        </w:rPr>
        <w:instrText xml:space="preserve"> PAGEREF _Toc44341474 \h </w:instrText>
      </w:r>
      <w:r>
        <w:fldChar w:fldCharType="separate"/>
      </w:r>
      <w:r w:rsidRPr="004C2BE0">
        <w:rPr>
          <w:lang w:val="fr-FR"/>
          <w:rPrChange w:id="4006" w:author="32.423_CR0115R1_(Rel-16)_TM_SBMA, OAM_RTT" w:date="2020-07-06T10:41:00Z">
            <w:rPr/>
          </w:rPrChange>
        </w:rPr>
        <w:t>125</w:t>
      </w:r>
      <w:r>
        <w:fldChar w:fldCharType="end"/>
      </w:r>
    </w:p>
    <w:p w:rsidR="002C3AD9" w:rsidRPr="004C2BE0" w:rsidRDefault="002C3AD9">
      <w:pPr>
        <w:pStyle w:val="TOC4"/>
        <w:rPr>
          <w:rFonts w:ascii="Calibri" w:hAnsi="Calibri"/>
          <w:sz w:val="22"/>
          <w:szCs w:val="22"/>
          <w:lang w:val="fr-FR" w:eastAsia="en-GB"/>
          <w:rPrChange w:id="4007" w:author="32.423_CR0115R1_(Rel-16)_TM_SBMA, OAM_RTT" w:date="2020-07-06T10:41:00Z">
            <w:rPr>
              <w:rFonts w:ascii="Calibri" w:hAnsi="Calibri"/>
              <w:sz w:val="22"/>
              <w:szCs w:val="22"/>
              <w:lang w:eastAsia="en-GB"/>
            </w:rPr>
          </w:rPrChange>
        </w:rPr>
      </w:pPr>
      <w:r w:rsidRPr="004C2BE0">
        <w:rPr>
          <w:lang w:val="fr-FR"/>
          <w:rPrChange w:id="4008" w:author="32.423_CR0115R1_(Rel-16)_TM_SBMA, OAM_RTT" w:date="2020-07-06T10:41:00Z">
            <w:rPr/>
          </w:rPrChange>
        </w:rPr>
        <w:t>5.</w:t>
      </w:r>
      <w:r w:rsidRPr="004C2BE0">
        <w:rPr>
          <w:lang w:val="fr-FR" w:eastAsia="zh-CN"/>
          <w:rPrChange w:id="4009" w:author="32.423_CR0115R1_(Rel-16)_TM_SBMA, OAM_RTT" w:date="2020-07-06T10:41:00Z">
            <w:rPr>
              <w:lang w:eastAsia="zh-CN"/>
            </w:rPr>
          </w:rPrChange>
        </w:rPr>
        <w:t>3</w:t>
      </w:r>
      <w:r w:rsidRPr="004C2BE0">
        <w:rPr>
          <w:lang w:val="fr-FR"/>
          <w:rPrChange w:id="4010" w:author="32.423_CR0115R1_(Rel-16)_TM_SBMA, OAM_RTT" w:date="2020-07-06T10:41:00Z">
            <w:rPr/>
          </w:rPrChange>
        </w:rPr>
        <w:t>.</w:t>
      </w:r>
      <w:r w:rsidRPr="004C2BE0">
        <w:rPr>
          <w:lang w:val="fr-FR" w:eastAsia="zh-CN"/>
          <w:rPrChange w:id="4011" w:author="32.423_CR0115R1_(Rel-16)_TM_SBMA, OAM_RTT" w:date="2020-07-06T10:41:00Z">
            <w:rPr>
              <w:lang w:eastAsia="zh-CN"/>
            </w:rPr>
          </w:rPrChange>
        </w:rPr>
        <w:t>49</w:t>
      </w:r>
      <w:r w:rsidRPr="004C2BE0">
        <w:rPr>
          <w:lang w:val="fr-FR"/>
          <w:rPrChange w:id="4012" w:author="32.423_CR0115R1_(Rel-16)_TM_SBMA, OAM_RTT" w:date="2020-07-06T10:41:00Z">
            <w:rPr/>
          </w:rPrChange>
        </w:rPr>
        <w:t>.2</w:t>
      </w:r>
      <w:r w:rsidRPr="004C2BE0">
        <w:rPr>
          <w:rFonts w:ascii="Calibri" w:hAnsi="Calibri"/>
          <w:sz w:val="22"/>
          <w:szCs w:val="22"/>
          <w:lang w:val="fr-FR" w:eastAsia="en-GB"/>
          <w:rPrChange w:id="4013" w:author="32.423_CR0115R1_(Rel-16)_TM_SBMA, OAM_RTT" w:date="2020-07-06T10:41:00Z">
            <w:rPr>
              <w:rFonts w:ascii="Calibri" w:hAnsi="Calibri"/>
              <w:sz w:val="22"/>
              <w:szCs w:val="22"/>
              <w:lang w:eastAsia="en-GB"/>
            </w:rPr>
          </w:rPrChange>
        </w:rPr>
        <w:tab/>
      </w:r>
      <w:r w:rsidRPr="004C2BE0">
        <w:rPr>
          <w:lang w:val="fr-FR"/>
          <w:rPrChange w:id="4014" w:author="32.423_CR0115R1_(Rel-16)_TM_SBMA, OAM_RTT" w:date="2020-07-06T10:41:00Z">
            <w:rPr/>
          </w:rPrChange>
        </w:rPr>
        <w:t>Attributes</w:t>
      </w:r>
      <w:r w:rsidRPr="004C2BE0">
        <w:rPr>
          <w:lang w:val="fr-FR"/>
          <w:rPrChange w:id="4015" w:author="32.423_CR0115R1_(Rel-16)_TM_SBMA, OAM_RTT" w:date="2020-07-06T10:41:00Z">
            <w:rPr/>
          </w:rPrChange>
        </w:rPr>
        <w:tab/>
      </w:r>
      <w:r>
        <w:fldChar w:fldCharType="begin" w:fldLock="1"/>
      </w:r>
      <w:r w:rsidRPr="004C2BE0">
        <w:rPr>
          <w:lang w:val="fr-FR"/>
          <w:rPrChange w:id="4016" w:author="32.423_CR0115R1_(Rel-16)_TM_SBMA, OAM_RTT" w:date="2020-07-06T10:41:00Z">
            <w:rPr/>
          </w:rPrChange>
        </w:rPr>
        <w:instrText xml:space="preserve"> PAGEREF _Toc44341475 \h </w:instrText>
      </w:r>
      <w:r>
        <w:fldChar w:fldCharType="separate"/>
      </w:r>
      <w:r w:rsidRPr="004C2BE0">
        <w:rPr>
          <w:lang w:val="fr-FR"/>
          <w:rPrChange w:id="4017" w:author="32.423_CR0115R1_(Rel-16)_TM_SBMA, OAM_RTT" w:date="2020-07-06T10:41:00Z">
            <w:rPr/>
          </w:rPrChange>
        </w:rPr>
        <w:t>125</w:t>
      </w:r>
      <w:r>
        <w:fldChar w:fldCharType="end"/>
      </w:r>
    </w:p>
    <w:p w:rsidR="002C3AD9" w:rsidRPr="004C2BE0" w:rsidRDefault="002C3AD9">
      <w:pPr>
        <w:pStyle w:val="TOC4"/>
        <w:rPr>
          <w:rFonts w:ascii="Calibri" w:hAnsi="Calibri"/>
          <w:sz w:val="22"/>
          <w:szCs w:val="22"/>
          <w:lang w:val="fr-FR" w:eastAsia="en-GB"/>
          <w:rPrChange w:id="4018" w:author="32.423_CR0115R1_(Rel-16)_TM_SBMA, OAM_RTT" w:date="2020-07-06T10:41:00Z">
            <w:rPr>
              <w:rFonts w:ascii="Calibri" w:hAnsi="Calibri"/>
              <w:sz w:val="22"/>
              <w:szCs w:val="22"/>
              <w:lang w:eastAsia="en-GB"/>
            </w:rPr>
          </w:rPrChange>
        </w:rPr>
      </w:pPr>
      <w:r w:rsidRPr="004C2BE0">
        <w:rPr>
          <w:lang w:val="fr-FR"/>
          <w:rPrChange w:id="4019" w:author="32.423_CR0115R1_(Rel-16)_TM_SBMA, OAM_RTT" w:date="2020-07-06T10:41:00Z">
            <w:rPr/>
          </w:rPrChange>
        </w:rPr>
        <w:t>5.3.49.3</w:t>
      </w:r>
      <w:r w:rsidRPr="004C2BE0">
        <w:rPr>
          <w:rFonts w:ascii="Calibri" w:hAnsi="Calibri"/>
          <w:sz w:val="22"/>
          <w:szCs w:val="22"/>
          <w:lang w:val="fr-FR" w:eastAsia="en-GB"/>
          <w:rPrChange w:id="4020" w:author="32.423_CR0115R1_(Rel-16)_TM_SBMA, OAM_RTT" w:date="2020-07-06T10:41:00Z">
            <w:rPr>
              <w:rFonts w:ascii="Calibri" w:hAnsi="Calibri"/>
              <w:sz w:val="22"/>
              <w:szCs w:val="22"/>
              <w:lang w:eastAsia="en-GB"/>
            </w:rPr>
          </w:rPrChange>
        </w:rPr>
        <w:tab/>
      </w:r>
      <w:r w:rsidRPr="004C2BE0">
        <w:rPr>
          <w:lang w:val="fr-FR"/>
          <w:rPrChange w:id="4021" w:author="32.423_CR0115R1_(Rel-16)_TM_SBMA, OAM_RTT" w:date="2020-07-06T10:41:00Z">
            <w:rPr/>
          </w:rPrChange>
        </w:rPr>
        <w:t>Attribute constraints</w:t>
      </w:r>
      <w:r w:rsidRPr="004C2BE0">
        <w:rPr>
          <w:lang w:val="fr-FR"/>
          <w:rPrChange w:id="4022" w:author="32.423_CR0115R1_(Rel-16)_TM_SBMA, OAM_RTT" w:date="2020-07-06T10:41:00Z">
            <w:rPr/>
          </w:rPrChange>
        </w:rPr>
        <w:tab/>
      </w:r>
      <w:r>
        <w:fldChar w:fldCharType="begin" w:fldLock="1"/>
      </w:r>
      <w:r w:rsidRPr="004C2BE0">
        <w:rPr>
          <w:lang w:val="fr-FR"/>
          <w:rPrChange w:id="4023" w:author="32.423_CR0115R1_(Rel-16)_TM_SBMA, OAM_RTT" w:date="2020-07-06T10:41:00Z">
            <w:rPr/>
          </w:rPrChange>
        </w:rPr>
        <w:instrText xml:space="preserve"> PAGEREF _Toc44341476 \h </w:instrText>
      </w:r>
      <w:r>
        <w:fldChar w:fldCharType="separate"/>
      </w:r>
      <w:r w:rsidRPr="004C2BE0">
        <w:rPr>
          <w:lang w:val="fr-FR"/>
          <w:rPrChange w:id="4024" w:author="32.423_CR0115R1_(Rel-16)_TM_SBMA, OAM_RTT" w:date="2020-07-06T10:41:00Z">
            <w:rPr/>
          </w:rPrChange>
        </w:rPr>
        <w:t>125</w:t>
      </w:r>
      <w:r>
        <w:fldChar w:fldCharType="end"/>
      </w:r>
    </w:p>
    <w:p w:rsidR="002C3AD9" w:rsidRPr="004C2BE0" w:rsidRDefault="002C3AD9">
      <w:pPr>
        <w:pStyle w:val="TOC4"/>
        <w:rPr>
          <w:rFonts w:ascii="Calibri" w:hAnsi="Calibri"/>
          <w:sz w:val="22"/>
          <w:szCs w:val="22"/>
          <w:lang w:val="fr-FR" w:eastAsia="en-GB"/>
          <w:rPrChange w:id="4025" w:author="32.423_CR0115R1_(Rel-16)_TM_SBMA, OAM_RTT" w:date="2020-07-06T10:41:00Z">
            <w:rPr>
              <w:rFonts w:ascii="Calibri" w:hAnsi="Calibri"/>
              <w:sz w:val="22"/>
              <w:szCs w:val="22"/>
              <w:lang w:eastAsia="en-GB"/>
            </w:rPr>
          </w:rPrChange>
        </w:rPr>
      </w:pPr>
      <w:r w:rsidRPr="004C2BE0">
        <w:rPr>
          <w:lang w:val="fr-FR" w:eastAsia="zh-CN"/>
          <w:rPrChange w:id="4026" w:author="32.423_CR0115R1_(Rel-16)_TM_SBMA, OAM_RTT" w:date="2020-07-06T10:41:00Z">
            <w:rPr>
              <w:lang w:eastAsia="zh-CN"/>
            </w:rPr>
          </w:rPrChange>
        </w:rPr>
        <w:t>5.3.49.</w:t>
      </w:r>
      <w:r w:rsidRPr="004C2BE0">
        <w:rPr>
          <w:lang w:val="fr-FR"/>
          <w:rPrChange w:id="4027" w:author="32.423_CR0115R1_(Rel-16)_TM_SBMA, OAM_RTT" w:date="2020-07-06T10:41:00Z">
            <w:rPr/>
          </w:rPrChange>
        </w:rPr>
        <w:t>4</w:t>
      </w:r>
      <w:r w:rsidRPr="004C2BE0">
        <w:rPr>
          <w:rFonts w:ascii="Calibri" w:hAnsi="Calibri"/>
          <w:sz w:val="22"/>
          <w:szCs w:val="22"/>
          <w:lang w:val="fr-FR" w:eastAsia="en-GB"/>
          <w:rPrChange w:id="4028" w:author="32.423_CR0115R1_(Rel-16)_TM_SBMA, OAM_RTT" w:date="2020-07-06T10:41:00Z">
            <w:rPr>
              <w:rFonts w:ascii="Calibri" w:hAnsi="Calibri"/>
              <w:sz w:val="22"/>
              <w:szCs w:val="22"/>
              <w:lang w:eastAsia="en-GB"/>
            </w:rPr>
          </w:rPrChange>
        </w:rPr>
        <w:tab/>
      </w:r>
      <w:r w:rsidRPr="004C2BE0">
        <w:rPr>
          <w:lang w:val="fr-FR"/>
          <w:rPrChange w:id="4029" w:author="32.423_CR0115R1_(Rel-16)_TM_SBMA, OAM_RTT" w:date="2020-07-06T10:41:00Z">
            <w:rPr/>
          </w:rPrChange>
        </w:rPr>
        <w:t>Notifications</w:t>
      </w:r>
      <w:r w:rsidRPr="004C2BE0">
        <w:rPr>
          <w:lang w:val="fr-FR"/>
          <w:rPrChange w:id="4030" w:author="32.423_CR0115R1_(Rel-16)_TM_SBMA, OAM_RTT" w:date="2020-07-06T10:41:00Z">
            <w:rPr/>
          </w:rPrChange>
        </w:rPr>
        <w:tab/>
      </w:r>
      <w:r>
        <w:fldChar w:fldCharType="begin" w:fldLock="1"/>
      </w:r>
      <w:r w:rsidRPr="004C2BE0">
        <w:rPr>
          <w:lang w:val="fr-FR"/>
          <w:rPrChange w:id="4031" w:author="32.423_CR0115R1_(Rel-16)_TM_SBMA, OAM_RTT" w:date="2020-07-06T10:41:00Z">
            <w:rPr/>
          </w:rPrChange>
        </w:rPr>
        <w:instrText xml:space="preserve"> PAGEREF _Toc44341477 \h </w:instrText>
      </w:r>
      <w:r>
        <w:fldChar w:fldCharType="separate"/>
      </w:r>
      <w:r w:rsidRPr="004C2BE0">
        <w:rPr>
          <w:lang w:val="fr-FR"/>
          <w:rPrChange w:id="4032" w:author="32.423_CR0115R1_(Rel-16)_TM_SBMA, OAM_RTT" w:date="2020-07-06T10:41:00Z">
            <w:rPr/>
          </w:rPrChange>
        </w:rPr>
        <w:t>125</w:t>
      </w:r>
      <w:r>
        <w:fldChar w:fldCharType="end"/>
      </w:r>
    </w:p>
    <w:p w:rsidR="002C3AD9" w:rsidRPr="004C2BE0" w:rsidRDefault="002C3AD9">
      <w:pPr>
        <w:pStyle w:val="TOC3"/>
        <w:rPr>
          <w:rFonts w:ascii="Calibri" w:hAnsi="Calibri"/>
          <w:sz w:val="22"/>
          <w:szCs w:val="22"/>
          <w:lang w:val="fr-FR" w:eastAsia="en-GB"/>
          <w:rPrChange w:id="4033" w:author="32.423_CR0115R1_(Rel-16)_TM_SBMA, OAM_RTT" w:date="2020-07-06T10:41:00Z">
            <w:rPr>
              <w:rFonts w:ascii="Calibri" w:hAnsi="Calibri"/>
              <w:sz w:val="22"/>
              <w:szCs w:val="22"/>
              <w:lang w:eastAsia="en-GB"/>
            </w:rPr>
          </w:rPrChange>
        </w:rPr>
      </w:pPr>
      <w:r w:rsidRPr="004C2BE0">
        <w:rPr>
          <w:lang w:val="fr-FR"/>
          <w:rPrChange w:id="4034" w:author="32.423_CR0115R1_(Rel-16)_TM_SBMA, OAM_RTT" w:date="2020-07-06T10:41:00Z">
            <w:rPr/>
          </w:rPrChange>
        </w:rPr>
        <w:t>5.3.</w:t>
      </w:r>
      <w:r w:rsidRPr="004C2BE0">
        <w:rPr>
          <w:lang w:val="fr-FR" w:eastAsia="zh-CN"/>
          <w:rPrChange w:id="4035" w:author="32.423_CR0115R1_(Rel-16)_TM_SBMA, OAM_RTT" w:date="2020-07-06T10:41:00Z">
            <w:rPr>
              <w:lang w:eastAsia="zh-CN"/>
            </w:rPr>
          </w:rPrChange>
        </w:rPr>
        <w:t>50</w:t>
      </w:r>
      <w:r w:rsidRPr="004C2BE0">
        <w:rPr>
          <w:rFonts w:ascii="Calibri" w:hAnsi="Calibri"/>
          <w:sz w:val="22"/>
          <w:szCs w:val="22"/>
          <w:lang w:val="fr-FR" w:eastAsia="en-GB"/>
          <w:rPrChange w:id="4036" w:author="32.423_CR0115R1_(Rel-16)_TM_SBMA, OAM_RTT" w:date="2020-07-06T10:41:00Z">
            <w:rPr>
              <w:rFonts w:ascii="Calibri" w:hAnsi="Calibri"/>
              <w:sz w:val="22"/>
              <w:szCs w:val="22"/>
              <w:lang w:eastAsia="en-GB"/>
            </w:rPr>
          </w:rPrChange>
        </w:rPr>
        <w:tab/>
      </w:r>
      <w:r w:rsidRPr="004C2BE0">
        <w:rPr>
          <w:rFonts w:ascii="Courier New" w:hAnsi="Courier New" w:cs="Courier New"/>
          <w:lang w:val="fr-FR"/>
          <w:rPrChange w:id="4037" w:author="32.423_CR0115R1_(Rel-16)_TM_SBMA, OAM_RTT" w:date="2020-07-06T10:41:00Z">
            <w:rPr>
              <w:rFonts w:ascii="Courier New" w:hAnsi="Courier New" w:cs="Courier New"/>
            </w:rPr>
          </w:rPrChange>
        </w:rPr>
        <w:t>ExternalNSSFFunction</w:t>
      </w:r>
      <w:r w:rsidRPr="004C2BE0">
        <w:rPr>
          <w:lang w:val="fr-FR"/>
          <w:rPrChange w:id="4038" w:author="32.423_CR0115R1_(Rel-16)_TM_SBMA, OAM_RTT" w:date="2020-07-06T10:41:00Z">
            <w:rPr/>
          </w:rPrChange>
        </w:rPr>
        <w:tab/>
      </w:r>
      <w:r>
        <w:fldChar w:fldCharType="begin" w:fldLock="1"/>
      </w:r>
      <w:r w:rsidRPr="004C2BE0">
        <w:rPr>
          <w:lang w:val="fr-FR"/>
          <w:rPrChange w:id="4039" w:author="32.423_CR0115R1_(Rel-16)_TM_SBMA, OAM_RTT" w:date="2020-07-06T10:41:00Z">
            <w:rPr/>
          </w:rPrChange>
        </w:rPr>
        <w:instrText xml:space="preserve"> PAGEREF _Toc44341478 \h </w:instrText>
      </w:r>
      <w:r>
        <w:fldChar w:fldCharType="separate"/>
      </w:r>
      <w:r w:rsidRPr="004C2BE0">
        <w:rPr>
          <w:lang w:val="fr-FR"/>
          <w:rPrChange w:id="4040" w:author="32.423_CR0115R1_(Rel-16)_TM_SBMA, OAM_RTT" w:date="2020-07-06T10:41:00Z">
            <w:rPr/>
          </w:rPrChange>
        </w:rPr>
        <w:t>125</w:t>
      </w:r>
      <w:r>
        <w:fldChar w:fldCharType="end"/>
      </w:r>
    </w:p>
    <w:p w:rsidR="002C3AD9" w:rsidRPr="004C2BE0" w:rsidRDefault="002C3AD9">
      <w:pPr>
        <w:pStyle w:val="TOC4"/>
        <w:rPr>
          <w:rFonts w:ascii="Calibri" w:hAnsi="Calibri"/>
          <w:sz w:val="22"/>
          <w:szCs w:val="22"/>
          <w:lang w:val="fr-FR" w:eastAsia="en-GB"/>
          <w:rPrChange w:id="4041" w:author="32.423_CR0115R1_(Rel-16)_TM_SBMA, OAM_RTT" w:date="2020-07-06T10:41:00Z">
            <w:rPr>
              <w:rFonts w:ascii="Calibri" w:hAnsi="Calibri"/>
              <w:sz w:val="22"/>
              <w:szCs w:val="22"/>
              <w:lang w:eastAsia="en-GB"/>
            </w:rPr>
          </w:rPrChange>
        </w:rPr>
      </w:pPr>
      <w:r w:rsidRPr="004C2BE0">
        <w:rPr>
          <w:lang w:val="fr-FR"/>
          <w:rPrChange w:id="4042" w:author="32.423_CR0115R1_(Rel-16)_TM_SBMA, OAM_RTT" w:date="2020-07-06T10:41:00Z">
            <w:rPr/>
          </w:rPrChange>
        </w:rPr>
        <w:t>5.</w:t>
      </w:r>
      <w:r w:rsidRPr="004C2BE0">
        <w:rPr>
          <w:lang w:val="fr-FR" w:eastAsia="zh-CN"/>
          <w:rPrChange w:id="4043" w:author="32.423_CR0115R1_(Rel-16)_TM_SBMA, OAM_RTT" w:date="2020-07-06T10:41:00Z">
            <w:rPr>
              <w:lang w:eastAsia="zh-CN"/>
            </w:rPr>
          </w:rPrChange>
        </w:rPr>
        <w:t>3</w:t>
      </w:r>
      <w:r w:rsidRPr="004C2BE0">
        <w:rPr>
          <w:lang w:val="fr-FR"/>
          <w:rPrChange w:id="4044" w:author="32.423_CR0115R1_(Rel-16)_TM_SBMA, OAM_RTT" w:date="2020-07-06T10:41:00Z">
            <w:rPr/>
          </w:rPrChange>
        </w:rPr>
        <w:t>.</w:t>
      </w:r>
      <w:r w:rsidRPr="004C2BE0">
        <w:rPr>
          <w:lang w:val="fr-FR" w:eastAsia="zh-CN"/>
          <w:rPrChange w:id="4045" w:author="32.423_CR0115R1_(Rel-16)_TM_SBMA, OAM_RTT" w:date="2020-07-06T10:41:00Z">
            <w:rPr>
              <w:lang w:eastAsia="zh-CN"/>
            </w:rPr>
          </w:rPrChange>
        </w:rPr>
        <w:t>50</w:t>
      </w:r>
      <w:r w:rsidRPr="004C2BE0">
        <w:rPr>
          <w:lang w:val="fr-FR"/>
          <w:rPrChange w:id="4046" w:author="32.423_CR0115R1_(Rel-16)_TM_SBMA, OAM_RTT" w:date="2020-07-06T10:41:00Z">
            <w:rPr/>
          </w:rPrChange>
        </w:rPr>
        <w:t>.1</w:t>
      </w:r>
      <w:r w:rsidRPr="004C2BE0">
        <w:rPr>
          <w:rFonts w:ascii="Calibri" w:hAnsi="Calibri"/>
          <w:sz w:val="22"/>
          <w:szCs w:val="22"/>
          <w:lang w:val="fr-FR" w:eastAsia="en-GB"/>
          <w:rPrChange w:id="4047" w:author="32.423_CR0115R1_(Rel-16)_TM_SBMA, OAM_RTT" w:date="2020-07-06T10:41:00Z">
            <w:rPr>
              <w:rFonts w:ascii="Calibri" w:hAnsi="Calibri"/>
              <w:sz w:val="22"/>
              <w:szCs w:val="22"/>
              <w:lang w:eastAsia="en-GB"/>
            </w:rPr>
          </w:rPrChange>
        </w:rPr>
        <w:tab/>
      </w:r>
      <w:r w:rsidRPr="004C2BE0">
        <w:rPr>
          <w:lang w:val="fr-FR"/>
          <w:rPrChange w:id="4048" w:author="32.423_CR0115R1_(Rel-16)_TM_SBMA, OAM_RTT" w:date="2020-07-06T10:41:00Z">
            <w:rPr/>
          </w:rPrChange>
        </w:rPr>
        <w:t>Definition</w:t>
      </w:r>
      <w:r w:rsidRPr="004C2BE0">
        <w:rPr>
          <w:lang w:val="fr-FR"/>
          <w:rPrChange w:id="4049" w:author="32.423_CR0115R1_(Rel-16)_TM_SBMA, OAM_RTT" w:date="2020-07-06T10:41:00Z">
            <w:rPr/>
          </w:rPrChange>
        </w:rPr>
        <w:tab/>
      </w:r>
      <w:r>
        <w:fldChar w:fldCharType="begin" w:fldLock="1"/>
      </w:r>
      <w:r w:rsidRPr="004C2BE0">
        <w:rPr>
          <w:lang w:val="fr-FR"/>
          <w:rPrChange w:id="4050" w:author="32.423_CR0115R1_(Rel-16)_TM_SBMA, OAM_RTT" w:date="2020-07-06T10:41:00Z">
            <w:rPr/>
          </w:rPrChange>
        </w:rPr>
        <w:instrText xml:space="preserve"> PAGEREF _Toc44341479 \h </w:instrText>
      </w:r>
      <w:r>
        <w:fldChar w:fldCharType="separate"/>
      </w:r>
      <w:r w:rsidRPr="004C2BE0">
        <w:rPr>
          <w:lang w:val="fr-FR"/>
          <w:rPrChange w:id="4051" w:author="32.423_CR0115R1_(Rel-16)_TM_SBMA, OAM_RTT" w:date="2020-07-06T10:41:00Z">
            <w:rPr/>
          </w:rPrChange>
        </w:rPr>
        <w:t>125</w:t>
      </w:r>
      <w:r>
        <w:fldChar w:fldCharType="end"/>
      </w:r>
    </w:p>
    <w:p w:rsidR="002C3AD9" w:rsidRPr="004C2BE0" w:rsidRDefault="002C3AD9">
      <w:pPr>
        <w:pStyle w:val="TOC4"/>
        <w:rPr>
          <w:rFonts w:ascii="Calibri" w:hAnsi="Calibri"/>
          <w:sz w:val="22"/>
          <w:szCs w:val="22"/>
          <w:lang w:val="fr-FR" w:eastAsia="en-GB"/>
          <w:rPrChange w:id="4052" w:author="32.423_CR0115R1_(Rel-16)_TM_SBMA, OAM_RTT" w:date="2020-07-06T10:41:00Z">
            <w:rPr>
              <w:rFonts w:ascii="Calibri" w:hAnsi="Calibri"/>
              <w:sz w:val="22"/>
              <w:szCs w:val="22"/>
              <w:lang w:eastAsia="en-GB"/>
            </w:rPr>
          </w:rPrChange>
        </w:rPr>
      </w:pPr>
      <w:r w:rsidRPr="004C2BE0">
        <w:rPr>
          <w:lang w:val="fr-FR"/>
          <w:rPrChange w:id="4053" w:author="32.423_CR0115R1_(Rel-16)_TM_SBMA, OAM_RTT" w:date="2020-07-06T10:41:00Z">
            <w:rPr/>
          </w:rPrChange>
        </w:rPr>
        <w:t>5.</w:t>
      </w:r>
      <w:r w:rsidRPr="004C2BE0">
        <w:rPr>
          <w:lang w:val="fr-FR" w:eastAsia="zh-CN"/>
          <w:rPrChange w:id="4054" w:author="32.423_CR0115R1_(Rel-16)_TM_SBMA, OAM_RTT" w:date="2020-07-06T10:41:00Z">
            <w:rPr>
              <w:lang w:eastAsia="zh-CN"/>
            </w:rPr>
          </w:rPrChange>
        </w:rPr>
        <w:t>3</w:t>
      </w:r>
      <w:r w:rsidRPr="004C2BE0">
        <w:rPr>
          <w:lang w:val="fr-FR"/>
          <w:rPrChange w:id="4055" w:author="32.423_CR0115R1_(Rel-16)_TM_SBMA, OAM_RTT" w:date="2020-07-06T10:41:00Z">
            <w:rPr/>
          </w:rPrChange>
        </w:rPr>
        <w:t>.</w:t>
      </w:r>
      <w:r w:rsidRPr="004C2BE0">
        <w:rPr>
          <w:lang w:val="fr-FR" w:eastAsia="zh-CN"/>
          <w:rPrChange w:id="4056" w:author="32.423_CR0115R1_(Rel-16)_TM_SBMA, OAM_RTT" w:date="2020-07-06T10:41:00Z">
            <w:rPr>
              <w:lang w:eastAsia="zh-CN"/>
            </w:rPr>
          </w:rPrChange>
        </w:rPr>
        <w:t>50</w:t>
      </w:r>
      <w:r w:rsidRPr="004C2BE0">
        <w:rPr>
          <w:lang w:val="fr-FR"/>
          <w:rPrChange w:id="4057" w:author="32.423_CR0115R1_(Rel-16)_TM_SBMA, OAM_RTT" w:date="2020-07-06T10:41:00Z">
            <w:rPr/>
          </w:rPrChange>
        </w:rPr>
        <w:t>.2</w:t>
      </w:r>
      <w:r w:rsidRPr="004C2BE0">
        <w:rPr>
          <w:rFonts w:ascii="Calibri" w:hAnsi="Calibri"/>
          <w:sz w:val="22"/>
          <w:szCs w:val="22"/>
          <w:lang w:val="fr-FR" w:eastAsia="en-GB"/>
          <w:rPrChange w:id="4058" w:author="32.423_CR0115R1_(Rel-16)_TM_SBMA, OAM_RTT" w:date="2020-07-06T10:41:00Z">
            <w:rPr>
              <w:rFonts w:ascii="Calibri" w:hAnsi="Calibri"/>
              <w:sz w:val="22"/>
              <w:szCs w:val="22"/>
              <w:lang w:eastAsia="en-GB"/>
            </w:rPr>
          </w:rPrChange>
        </w:rPr>
        <w:tab/>
      </w:r>
      <w:r w:rsidRPr="004C2BE0">
        <w:rPr>
          <w:lang w:val="fr-FR"/>
          <w:rPrChange w:id="4059" w:author="32.423_CR0115R1_(Rel-16)_TM_SBMA, OAM_RTT" w:date="2020-07-06T10:41:00Z">
            <w:rPr/>
          </w:rPrChange>
        </w:rPr>
        <w:t>Attributes</w:t>
      </w:r>
      <w:r w:rsidRPr="004C2BE0">
        <w:rPr>
          <w:lang w:val="fr-FR"/>
          <w:rPrChange w:id="4060" w:author="32.423_CR0115R1_(Rel-16)_TM_SBMA, OAM_RTT" w:date="2020-07-06T10:41:00Z">
            <w:rPr/>
          </w:rPrChange>
        </w:rPr>
        <w:tab/>
      </w:r>
      <w:r>
        <w:fldChar w:fldCharType="begin" w:fldLock="1"/>
      </w:r>
      <w:r w:rsidRPr="004C2BE0">
        <w:rPr>
          <w:lang w:val="fr-FR"/>
          <w:rPrChange w:id="4061" w:author="32.423_CR0115R1_(Rel-16)_TM_SBMA, OAM_RTT" w:date="2020-07-06T10:41:00Z">
            <w:rPr/>
          </w:rPrChange>
        </w:rPr>
        <w:instrText xml:space="preserve"> PAGEREF _Toc44341480 \h </w:instrText>
      </w:r>
      <w:r>
        <w:fldChar w:fldCharType="separate"/>
      </w:r>
      <w:r w:rsidRPr="004C2BE0">
        <w:rPr>
          <w:lang w:val="fr-FR"/>
          <w:rPrChange w:id="4062" w:author="32.423_CR0115R1_(Rel-16)_TM_SBMA, OAM_RTT" w:date="2020-07-06T10:41:00Z">
            <w:rPr/>
          </w:rPrChange>
        </w:rPr>
        <w:t>125</w:t>
      </w:r>
      <w:r>
        <w:fldChar w:fldCharType="end"/>
      </w:r>
    </w:p>
    <w:p w:rsidR="002C3AD9" w:rsidRPr="004C2BE0" w:rsidRDefault="002C3AD9">
      <w:pPr>
        <w:pStyle w:val="TOC4"/>
        <w:rPr>
          <w:rFonts w:ascii="Calibri" w:hAnsi="Calibri"/>
          <w:sz w:val="22"/>
          <w:szCs w:val="22"/>
          <w:lang w:val="fr-FR" w:eastAsia="en-GB"/>
          <w:rPrChange w:id="4063" w:author="32.423_CR0115R1_(Rel-16)_TM_SBMA, OAM_RTT" w:date="2020-07-06T10:41:00Z">
            <w:rPr>
              <w:rFonts w:ascii="Calibri" w:hAnsi="Calibri"/>
              <w:sz w:val="22"/>
              <w:szCs w:val="22"/>
              <w:lang w:eastAsia="en-GB"/>
            </w:rPr>
          </w:rPrChange>
        </w:rPr>
      </w:pPr>
      <w:r w:rsidRPr="004C2BE0">
        <w:rPr>
          <w:lang w:val="fr-FR"/>
          <w:rPrChange w:id="4064" w:author="32.423_CR0115R1_(Rel-16)_TM_SBMA, OAM_RTT" w:date="2020-07-06T10:41:00Z">
            <w:rPr/>
          </w:rPrChange>
        </w:rPr>
        <w:t>5.3.50.3</w:t>
      </w:r>
      <w:r w:rsidRPr="004C2BE0">
        <w:rPr>
          <w:rFonts w:ascii="Calibri" w:hAnsi="Calibri"/>
          <w:sz w:val="22"/>
          <w:szCs w:val="22"/>
          <w:lang w:val="fr-FR" w:eastAsia="en-GB"/>
          <w:rPrChange w:id="4065" w:author="32.423_CR0115R1_(Rel-16)_TM_SBMA, OAM_RTT" w:date="2020-07-06T10:41:00Z">
            <w:rPr>
              <w:rFonts w:ascii="Calibri" w:hAnsi="Calibri"/>
              <w:sz w:val="22"/>
              <w:szCs w:val="22"/>
              <w:lang w:eastAsia="en-GB"/>
            </w:rPr>
          </w:rPrChange>
        </w:rPr>
        <w:tab/>
      </w:r>
      <w:r w:rsidRPr="004C2BE0">
        <w:rPr>
          <w:lang w:val="fr-FR"/>
          <w:rPrChange w:id="4066" w:author="32.423_CR0115R1_(Rel-16)_TM_SBMA, OAM_RTT" w:date="2020-07-06T10:41:00Z">
            <w:rPr/>
          </w:rPrChange>
        </w:rPr>
        <w:t>Attribute constraints</w:t>
      </w:r>
      <w:r w:rsidRPr="004C2BE0">
        <w:rPr>
          <w:lang w:val="fr-FR"/>
          <w:rPrChange w:id="4067" w:author="32.423_CR0115R1_(Rel-16)_TM_SBMA, OAM_RTT" w:date="2020-07-06T10:41:00Z">
            <w:rPr/>
          </w:rPrChange>
        </w:rPr>
        <w:tab/>
      </w:r>
      <w:r>
        <w:fldChar w:fldCharType="begin" w:fldLock="1"/>
      </w:r>
      <w:r w:rsidRPr="004C2BE0">
        <w:rPr>
          <w:lang w:val="fr-FR"/>
          <w:rPrChange w:id="4068" w:author="32.423_CR0115R1_(Rel-16)_TM_SBMA, OAM_RTT" w:date="2020-07-06T10:41:00Z">
            <w:rPr/>
          </w:rPrChange>
        </w:rPr>
        <w:instrText xml:space="preserve"> PAGEREF _Toc44341481 \h </w:instrText>
      </w:r>
      <w:r>
        <w:fldChar w:fldCharType="separate"/>
      </w:r>
      <w:r w:rsidRPr="004C2BE0">
        <w:rPr>
          <w:lang w:val="fr-FR"/>
          <w:rPrChange w:id="4069" w:author="32.423_CR0115R1_(Rel-16)_TM_SBMA, OAM_RTT" w:date="2020-07-06T10:41:00Z">
            <w:rPr/>
          </w:rPrChange>
        </w:rPr>
        <w:t>125</w:t>
      </w:r>
      <w:r>
        <w:fldChar w:fldCharType="end"/>
      </w:r>
    </w:p>
    <w:p w:rsidR="002C3AD9" w:rsidRPr="004C2BE0" w:rsidRDefault="002C3AD9">
      <w:pPr>
        <w:pStyle w:val="TOC4"/>
        <w:rPr>
          <w:rFonts w:ascii="Calibri" w:hAnsi="Calibri"/>
          <w:sz w:val="22"/>
          <w:szCs w:val="22"/>
          <w:lang w:val="fr-FR" w:eastAsia="en-GB"/>
          <w:rPrChange w:id="4070" w:author="32.423_CR0115R1_(Rel-16)_TM_SBMA, OAM_RTT" w:date="2020-07-06T10:41:00Z">
            <w:rPr>
              <w:rFonts w:ascii="Calibri" w:hAnsi="Calibri"/>
              <w:sz w:val="22"/>
              <w:szCs w:val="22"/>
              <w:lang w:eastAsia="en-GB"/>
            </w:rPr>
          </w:rPrChange>
        </w:rPr>
      </w:pPr>
      <w:r w:rsidRPr="004C2BE0">
        <w:rPr>
          <w:lang w:val="fr-FR" w:eastAsia="zh-CN"/>
          <w:rPrChange w:id="4071" w:author="32.423_CR0115R1_(Rel-16)_TM_SBMA, OAM_RTT" w:date="2020-07-06T10:41:00Z">
            <w:rPr>
              <w:lang w:eastAsia="zh-CN"/>
            </w:rPr>
          </w:rPrChange>
        </w:rPr>
        <w:t>5.3.50.</w:t>
      </w:r>
      <w:r w:rsidRPr="004C2BE0">
        <w:rPr>
          <w:lang w:val="fr-FR"/>
          <w:rPrChange w:id="4072" w:author="32.423_CR0115R1_(Rel-16)_TM_SBMA, OAM_RTT" w:date="2020-07-06T10:41:00Z">
            <w:rPr/>
          </w:rPrChange>
        </w:rPr>
        <w:t>4</w:t>
      </w:r>
      <w:r w:rsidRPr="004C2BE0">
        <w:rPr>
          <w:rFonts w:ascii="Calibri" w:hAnsi="Calibri"/>
          <w:sz w:val="22"/>
          <w:szCs w:val="22"/>
          <w:lang w:val="fr-FR" w:eastAsia="en-GB"/>
          <w:rPrChange w:id="4073" w:author="32.423_CR0115R1_(Rel-16)_TM_SBMA, OAM_RTT" w:date="2020-07-06T10:41:00Z">
            <w:rPr>
              <w:rFonts w:ascii="Calibri" w:hAnsi="Calibri"/>
              <w:sz w:val="22"/>
              <w:szCs w:val="22"/>
              <w:lang w:eastAsia="en-GB"/>
            </w:rPr>
          </w:rPrChange>
        </w:rPr>
        <w:tab/>
      </w:r>
      <w:r w:rsidRPr="004C2BE0">
        <w:rPr>
          <w:lang w:val="fr-FR"/>
          <w:rPrChange w:id="4074" w:author="32.423_CR0115R1_(Rel-16)_TM_SBMA, OAM_RTT" w:date="2020-07-06T10:41:00Z">
            <w:rPr/>
          </w:rPrChange>
        </w:rPr>
        <w:t>Notifications</w:t>
      </w:r>
      <w:r w:rsidRPr="004C2BE0">
        <w:rPr>
          <w:lang w:val="fr-FR"/>
          <w:rPrChange w:id="4075" w:author="32.423_CR0115R1_(Rel-16)_TM_SBMA, OAM_RTT" w:date="2020-07-06T10:41:00Z">
            <w:rPr/>
          </w:rPrChange>
        </w:rPr>
        <w:tab/>
      </w:r>
      <w:r>
        <w:fldChar w:fldCharType="begin" w:fldLock="1"/>
      </w:r>
      <w:r w:rsidRPr="004C2BE0">
        <w:rPr>
          <w:lang w:val="fr-FR"/>
          <w:rPrChange w:id="4076" w:author="32.423_CR0115R1_(Rel-16)_TM_SBMA, OAM_RTT" w:date="2020-07-06T10:41:00Z">
            <w:rPr/>
          </w:rPrChange>
        </w:rPr>
        <w:instrText xml:space="preserve"> PAGEREF _Toc44341482 \h </w:instrText>
      </w:r>
      <w:r>
        <w:fldChar w:fldCharType="separate"/>
      </w:r>
      <w:r w:rsidRPr="004C2BE0">
        <w:rPr>
          <w:lang w:val="fr-FR"/>
          <w:rPrChange w:id="4077" w:author="32.423_CR0115R1_(Rel-16)_TM_SBMA, OAM_RTT" w:date="2020-07-06T10:41:00Z">
            <w:rPr/>
          </w:rPrChange>
        </w:rPr>
        <w:t>126</w:t>
      </w:r>
      <w:r>
        <w:fldChar w:fldCharType="end"/>
      </w:r>
    </w:p>
    <w:p w:rsidR="002C3AD9" w:rsidRPr="004C2BE0" w:rsidRDefault="002C3AD9">
      <w:pPr>
        <w:pStyle w:val="TOC3"/>
        <w:rPr>
          <w:rFonts w:ascii="Calibri" w:hAnsi="Calibri"/>
          <w:sz w:val="22"/>
          <w:szCs w:val="22"/>
          <w:lang w:val="fr-FR" w:eastAsia="en-GB"/>
          <w:rPrChange w:id="4078" w:author="32.423_CR0115R1_(Rel-16)_TM_SBMA, OAM_RTT" w:date="2020-07-06T10:41:00Z">
            <w:rPr>
              <w:rFonts w:ascii="Calibri" w:hAnsi="Calibri"/>
              <w:sz w:val="22"/>
              <w:szCs w:val="22"/>
              <w:lang w:eastAsia="en-GB"/>
            </w:rPr>
          </w:rPrChange>
        </w:rPr>
      </w:pPr>
      <w:r w:rsidRPr="004C2BE0">
        <w:rPr>
          <w:rFonts w:cs="Arial"/>
          <w:lang w:val="fr-FR" w:eastAsia="zh-CN"/>
          <w:rPrChange w:id="4079" w:author="32.423_CR0115R1_(Rel-16)_TM_SBMA, OAM_RTT" w:date="2020-07-06T10:41:00Z">
            <w:rPr>
              <w:rFonts w:cs="Arial"/>
              <w:lang w:eastAsia="zh-CN"/>
            </w:rPr>
          </w:rPrChange>
        </w:rPr>
        <w:t>5.3.51</w:t>
      </w:r>
      <w:r w:rsidRPr="004C2BE0">
        <w:rPr>
          <w:rFonts w:ascii="Calibri" w:hAnsi="Calibri"/>
          <w:sz w:val="22"/>
          <w:szCs w:val="22"/>
          <w:lang w:val="fr-FR" w:eastAsia="en-GB"/>
          <w:rPrChange w:id="4080" w:author="32.423_CR0115R1_(Rel-16)_TM_SBMA, OAM_RTT" w:date="2020-07-06T10:41:00Z">
            <w:rPr>
              <w:rFonts w:ascii="Calibri" w:hAnsi="Calibri"/>
              <w:sz w:val="22"/>
              <w:szCs w:val="22"/>
              <w:lang w:eastAsia="en-GB"/>
            </w:rPr>
          </w:rPrChange>
        </w:rPr>
        <w:tab/>
      </w:r>
      <w:r w:rsidRPr="004C2BE0">
        <w:rPr>
          <w:rFonts w:ascii="Courier New" w:hAnsi="Courier New"/>
          <w:lang w:val="fr-FR"/>
          <w:rPrChange w:id="4081" w:author="32.423_CR0115R1_(Rel-16)_TM_SBMA, OAM_RTT" w:date="2020-07-06T10:41:00Z">
            <w:rPr>
              <w:rFonts w:ascii="Courier New" w:hAnsi="Courier New"/>
            </w:rPr>
          </w:rPrChange>
        </w:rPr>
        <w:t>AMFSet</w:t>
      </w:r>
      <w:r w:rsidRPr="004C2BE0">
        <w:rPr>
          <w:lang w:val="fr-FR"/>
          <w:rPrChange w:id="4082" w:author="32.423_CR0115R1_(Rel-16)_TM_SBMA, OAM_RTT" w:date="2020-07-06T10:41:00Z">
            <w:rPr/>
          </w:rPrChange>
        </w:rPr>
        <w:tab/>
      </w:r>
      <w:r>
        <w:fldChar w:fldCharType="begin" w:fldLock="1"/>
      </w:r>
      <w:r w:rsidRPr="004C2BE0">
        <w:rPr>
          <w:lang w:val="fr-FR"/>
          <w:rPrChange w:id="4083" w:author="32.423_CR0115R1_(Rel-16)_TM_SBMA, OAM_RTT" w:date="2020-07-06T10:41:00Z">
            <w:rPr/>
          </w:rPrChange>
        </w:rPr>
        <w:instrText xml:space="preserve"> PAGEREF _Toc44341483 \h </w:instrText>
      </w:r>
      <w:r>
        <w:fldChar w:fldCharType="separate"/>
      </w:r>
      <w:r w:rsidRPr="004C2BE0">
        <w:rPr>
          <w:lang w:val="fr-FR"/>
          <w:rPrChange w:id="4084" w:author="32.423_CR0115R1_(Rel-16)_TM_SBMA, OAM_RTT" w:date="2020-07-06T10:41:00Z">
            <w:rPr/>
          </w:rPrChange>
        </w:rPr>
        <w:t>126</w:t>
      </w:r>
      <w:r>
        <w:fldChar w:fldCharType="end"/>
      </w:r>
    </w:p>
    <w:p w:rsidR="002C3AD9" w:rsidRPr="004C2BE0" w:rsidRDefault="002C3AD9">
      <w:pPr>
        <w:pStyle w:val="TOC4"/>
        <w:rPr>
          <w:rFonts w:ascii="Calibri" w:hAnsi="Calibri"/>
          <w:sz w:val="22"/>
          <w:szCs w:val="22"/>
          <w:lang w:val="fr-FR" w:eastAsia="en-GB"/>
          <w:rPrChange w:id="4085" w:author="32.423_CR0115R1_(Rel-16)_TM_SBMA, OAM_RTT" w:date="2020-07-06T10:41:00Z">
            <w:rPr>
              <w:rFonts w:ascii="Calibri" w:hAnsi="Calibri"/>
              <w:sz w:val="22"/>
              <w:szCs w:val="22"/>
              <w:lang w:eastAsia="en-GB"/>
            </w:rPr>
          </w:rPrChange>
        </w:rPr>
      </w:pPr>
      <w:r w:rsidRPr="004C2BE0">
        <w:rPr>
          <w:lang w:val="fr-FR" w:eastAsia="zh-CN"/>
          <w:rPrChange w:id="4086" w:author="32.423_CR0115R1_(Rel-16)_TM_SBMA, OAM_RTT" w:date="2020-07-06T10:41:00Z">
            <w:rPr>
              <w:lang w:eastAsia="zh-CN"/>
            </w:rPr>
          </w:rPrChange>
        </w:rPr>
        <w:t>5.3</w:t>
      </w:r>
      <w:r w:rsidRPr="004C2BE0">
        <w:rPr>
          <w:lang w:val="fr-FR"/>
          <w:rPrChange w:id="4087" w:author="32.423_CR0115R1_(Rel-16)_TM_SBMA, OAM_RTT" w:date="2020-07-06T10:41:00Z">
            <w:rPr/>
          </w:rPrChange>
        </w:rPr>
        <w:t>.51.1</w:t>
      </w:r>
      <w:r w:rsidRPr="004C2BE0">
        <w:rPr>
          <w:rFonts w:ascii="Calibri" w:hAnsi="Calibri"/>
          <w:sz w:val="22"/>
          <w:szCs w:val="22"/>
          <w:lang w:val="fr-FR" w:eastAsia="en-GB"/>
          <w:rPrChange w:id="4088" w:author="32.423_CR0115R1_(Rel-16)_TM_SBMA, OAM_RTT" w:date="2020-07-06T10:41:00Z">
            <w:rPr>
              <w:rFonts w:ascii="Calibri" w:hAnsi="Calibri"/>
              <w:sz w:val="22"/>
              <w:szCs w:val="22"/>
              <w:lang w:eastAsia="en-GB"/>
            </w:rPr>
          </w:rPrChange>
        </w:rPr>
        <w:tab/>
      </w:r>
      <w:r w:rsidRPr="004C2BE0">
        <w:rPr>
          <w:lang w:val="fr-FR"/>
          <w:rPrChange w:id="4089" w:author="32.423_CR0115R1_(Rel-16)_TM_SBMA, OAM_RTT" w:date="2020-07-06T10:41:00Z">
            <w:rPr/>
          </w:rPrChange>
        </w:rPr>
        <w:t>Definition</w:t>
      </w:r>
      <w:r w:rsidRPr="004C2BE0">
        <w:rPr>
          <w:lang w:val="fr-FR"/>
          <w:rPrChange w:id="4090" w:author="32.423_CR0115R1_(Rel-16)_TM_SBMA, OAM_RTT" w:date="2020-07-06T10:41:00Z">
            <w:rPr/>
          </w:rPrChange>
        </w:rPr>
        <w:tab/>
      </w:r>
      <w:r>
        <w:fldChar w:fldCharType="begin" w:fldLock="1"/>
      </w:r>
      <w:r w:rsidRPr="004C2BE0">
        <w:rPr>
          <w:lang w:val="fr-FR"/>
          <w:rPrChange w:id="4091" w:author="32.423_CR0115R1_(Rel-16)_TM_SBMA, OAM_RTT" w:date="2020-07-06T10:41:00Z">
            <w:rPr/>
          </w:rPrChange>
        </w:rPr>
        <w:instrText xml:space="preserve"> PAGEREF _Toc44341484 \h </w:instrText>
      </w:r>
      <w:r>
        <w:fldChar w:fldCharType="separate"/>
      </w:r>
      <w:r w:rsidRPr="004C2BE0">
        <w:rPr>
          <w:lang w:val="fr-FR"/>
          <w:rPrChange w:id="4092" w:author="32.423_CR0115R1_(Rel-16)_TM_SBMA, OAM_RTT" w:date="2020-07-06T10:41:00Z">
            <w:rPr/>
          </w:rPrChange>
        </w:rPr>
        <w:t>126</w:t>
      </w:r>
      <w:r>
        <w:fldChar w:fldCharType="end"/>
      </w:r>
    </w:p>
    <w:p w:rsidR="002C3AD9" w:rsidRPr="004C2BE0" w:rsidRDefault="002C3AD9">
      <w:pPr>
        <w:pStyle w:val="TOC4"/>
        <w:rPr>
          <w:rFonts w:ascii="Calibri" w:hAnsi="Calibri"/>
          <w:sz w:val="22"/>
          <w:szCs w:val="22"/>
          <w:lang w:val="fr-FR" w:eastAsia="en-GB"/>
          <w:rPrChange w:id="4093" w:author="32.423_CR0115R1_(Rel-16)_TM_SBMA, OAM_RTT" w:date="2020-07-06T10:41:00Z">
            <w:rPr>
              <w:rFonts w:ascii="Calibri" w:hAnsi="Calibri"/>
              <w:sz w:val="22"/>
              <w:szCs w:val="22"/>
              <w:lang w:eastAsia="en-GB"/>
            </w:rPr>
          </w:rPrChange>
        </w:rPr>
      </w:pPr>
      <w:r w:rsidRPr="004C2BE0">
        <w:rPr>
          <w:lang w:val="fr-FR"/>
          <w:rPrChange w:id="4094" w:author="32.423_CR0115R1_(Rel-16)_TM_SBMA, OAM_RTT" w:date="2020-07-06T10:41:00Z">
            <w:rPr/>
          </w:rPrChange>
        </w:rPr>
        <w:t>5.3.51.2</w:t>
      </w:r>
      <w:r w:rsidRPr="004C2BE0">
        <w:rPr>
          <w:rFonts w:ascii="Calibri" w:hAnsi="Calibri"/>
          <w:sz w:val="22"/>
          <w:szCs w:val="22"/>
          <w:lang w:val="fr-FR" w:eastAsia="en-GB"/>
          <w:rPrChange w:id="4095" w:author="32.423_CR0115R1_(Rel-16)_TM_SBMA, OAM_RTT" w:date="2020-07-06T10:41:00Z">
            <w:rPr>
              <w:rFonts w:ascii="Calibri" w:hAnsi="Calibri"/>
              <w:sz w:val="22"/>
              <w:szCs w:val="22"/>
              <w:lang w:eastAsia="en-GB"/>
            </w:rPr>
          </w:rPrChange>
        </w:rPr>
        <w:tab/>
      </w:r>
      <w:r w:rsidRPr="004C2BE0">
        <w:rPr>
          <w:lang w:val="fr-FR"/>
          <w:rPrChange w:id="4096" w:author="32.423_CR0115R1_(Rel-16)_TM_SBMA, OAM_RTT" w:date="2020-07-06T10:41:00Z">
            <w:rPr/>
          </w:rPrChange>
        </w:rPr>
        <w:t>Attributes</w:t>
      </w:r>
      <w:r w:rsidRPr="004C2BE0">
        <w:rPr>
          <w:lang w:val="fr-FR"/>
          <w:rPrChange w:id="4097" w:author="32.423_CR0115R1_(Rel-16)_TM_SBMA, OAM_RTT" w:date="2020-07-06T10:41:00Z">
            <w:rPr/>
          </w:rPrChange>
        </w:rPr>
        <w:tab/>
      </w:r>
      <w:r>
        <w:fldChar w:fldCharType="begin" w:fldLock="1"/>
      </w:r>
      <w:r w:rsidRPr="004C2BE0">
        <w:rPr>
          <w:lang w:val="fr-FR"/>
          <w:rPrChange w:id="4098" w:author="32.423_CR0115R1_(Rel-16)_TM_SBMA, OAM_RTT" w:date="2020-07-06T10:41:00Z">
            <w:rPr/>
          </w:rPrChange>
        </w:rPr>
        <w:instrText xml:space="preserve"> PAGEREF _Toc44341485 \h </w:instrText>
      </w:r>
      <w:r>
        <w:fldChar w:fldCharType="separate"/>
      </w:r>
      <w:r w:rsidRPr="004C2BE0">
        <w:rPr>
          <w:lang w:val="fr-FR"/>
          <w:rPrChange w:id="4099" w:author="32.423_CR0115R1_(Rel-16)_TM_SBMA, OAM_RTT" w:date="2020-07-06T10:41:00Z">
            <w:rPr/>
          </w:rPrChange>
        </w:rPr>
        <w:t>126</w:t>
      </w:r>
      <w:r>
        <w:fldChar w:fldCharType="end"/>
      </w:r>
    </w:p>
    <w:p w:rsidR="002C3AD9" w:rsidRPr="004C2BE0" w:rsidRDefault="002C3AD9">
      <w:pPr>
        <w:pStyle w:val="TOC4"/>
        <w:rPr>
          <w:rFonts w:ascii="Calibri" w:hAnsi="Calibri"/>
          <w:sz w:val="22"/>
          <w:szCs w:val="22"/>
          <w:lang w:val="fr-FR" w:eastAsia="en-GB"/>
          <w:rPrChange w:id="4100" w:author="32.423_CR0115R1_(Rel-16)_TM_SBMA, OAM_RTT" w:date="2020-07-06T10:41:00Z">
            <w:rPr>
              <w:rFonts w:ascii="Calibri" w:hAnsi="Calibri"/>
              <w:sz w:val="22"/>
              <w:szCs w:val="22"/>
              <w:lang w:eastAsia="en-GB"/>
            </w:rPr>
          </w:rPrChange>
        </w:rPr>
      </w:pPr>
      <w:r w:rsidRPr="004C2BE0">
        <w:rPr>
          <w:lang w:val="fr-FR"/>
          <w:rPrChange w:id="4101" w:author="32.423_CR0115R1_(Rel-16)_TM_SBMA, OAM_RTT" w:date="2020-07-06T10:41:00Z">
            <w:rPr/>
          </w:rPrChange>
        </w:rPr>
        <w:t>5.3.51.3</w:t>
      </w:r>
      <w:r w:rsidRPr="004C2BE0">
        <w:rPr>
          <w:rFonts w:ascii="Calibri" w:hAnsi="Calibri"/>
          <w:sz w:val="22"/>
          <w:szCs w:val="22"/>
          <w:lang w:val="fr-FR" w:eastAsia="en-GB"/>
          <w:rPrChange w:id="4102" w:author="32.423_CR0115R1_(Rel-16)_TM_SBMA, OAM_RTT" w:date="2020-07-06T10:41:00Z">
            <w:rPr>
              <w:rFonts w:ascii="Calibri" w:hAnsi="Calibri"/>
              <w:sz w:val="22"/>
              <w:szCs w:val="22"/>
              <w:lang w:eastAsia="en-GB"/>
            </w:rPr>
          </w:rPrChange>
        </w:rPr>
        <w:tab/>
      </w:r>
      <w:r w:rsidRPr="004C2BE0">
        <w:rPr>
          <w:lang w:val="fr-FR"/>
          <w:rPrChange w:id="4103" w:author="32.423_CR0115R1_(Rel-16)_TM_SBMA, OAM_RTT" w:date="2020-07-06T10:41:00Z">
            <w:rPr/>
          </w:rPrChange>
        </w:rPr>
        <w:t>Attribute constraints</w:t>
      </w:r>
      <w:r w:rsidRPr="004C2BE0">
        <w:rPr>
          <w:lang w:val="fr-FR"/>
          <w:rPrChange w:id="4104" w:author="32.423_CR0115R1_(Rel-16)_TM_SBMA, OAM_RTT" w:date="2020-07-06T10:41:00Z">
            <w:rPr/>
          </w:rPrChange>
        </w:rPr>
        <w:tab/>
      </w:r>
      <w:r>
        <w:fldChar w:fldCharType="begin" w:fldLock="1"/>
      </w:r>
      <w:r w:rsidRPr="004C2BE0">
        <w:rPr>
          <w:lang w:val="fr-FR"/>
          <w:rPrChange w:id="4105" w:author="32.423_CR0115R1_(Rel-16)_TM_SBMA, OAM_RTT" w:date="2020-07-06T10:41:00Z">
            <w:rPr/>
          </w:rPrChange>
        </w:rPr>
        <w:instrText xml:space="preserve"> PAGEREF _Toc44341486 \h </w:instrText>
      </w:r>
      <w:r>
        <w:fldChar w:fldCharType="separate"/>
      </w:r>
      <w:r w:rsidRPr="004C2BE0">
        <w:rPr>
          <w:lang w:val="fr-FR"/>
          <w:rPrChange w:id="4106" w:author="32.423_CR0115R1_(Rel-16)_TM_SBMA, OAM_RTT" w:date="2020-07-06T10:41:00Z">
            <w:rPr/>
          </w:rPrChange>
        </w:rPr>
        <w:t>126</w:t>
      </w:r>
      <w:r>
        <w:fldChar w:fldCharType="end"/>
      </w:r>
    </w:p>
    <w:p w:rsidR="002C3AD9" w:rsidRPr="004C2BE0" w:rsidRDefault="002C3AD9">
      <w:pPr>
        <w:pStyle w:val="TOC4"/>
        <w:rPr>
          <w:rFonts w:ascii="Calibri" w:hAnsi="Calibri"/>
          <w:sz w:val="22"/>
          <w:szCs w:val="22"/>
          <w:lang w:val="fr-FR" w:eastAsia="en-GB"/>
          <w:rPrChange w:id="4107" w:author="32.423_CR0115R1_(Rel-16)_TM_SBMA, OAM_RTT" w:date="2020-07-06T10:41:00Z">
            <w:rPr>
              <w:rFonts w:ascii="Calibri" w:hAnsi="Calibri"/>
              <w:sz w:val="22"/>
              <w:szCs w:val="22"/>
              <w:lang w:eastAsia="en-GB"/>
            </w:rPr>
          </w:rPrChange>
        </w:rPr>
      </w:pPr>
      <w:r w:rsidRPr="004C2BE0">
        <w:rPr>
          <w:lang w:val="fr-FR" w:eastAsia="zh-CN"/>
          <w:rPrChange w:id="4108" w:author="32.423_CR0115R1_(Rel-16)_TM_SBMA, OAM_RTT" w:date="2020-07-06T10:41:00Z">
            <w:rPr>
              <w:lang w:eastAsia="zh-CN"/>
            </w:rPr>
          </w:rPrChange>
        </w:rPr>
        <w:t>5</w:t>
      </w:r>
      <w:r w:rsidRPr="004C2BE0">
        <w:rPr>
          <w:lang w:val="fr-FR"/>
          <w:rPrChange w:id="4109" w:author="32.423_CR0115R1_(Rel-16)_TM_SBMA, OAM_RTT" w:date="2020-07-06T10:41:00Z">
            <w:rPr/>
          </w:rPrChange>
        </w:rPr>
        <w:t>.3.51.4</w:t>
      </w:r>
      <w:r w:rsidRPr="004C2BE0">
        <w:rPr>
          <w:rFonts w:ascii="Calibri" w:hAnsi="Calibri"/>
          <w:sz w:val="22"/>
          <w:szCs w:val="22"/>
          <w:lang w:val="fr-FR" w:eastAsia="en-GB"/>
          <w:rPrChange w:id="4110" w:author="32.423_CR0115R1_(Rel-16)_TM_SBMA, OAM_RTT" w:date="2020-07-06T10:41:00Z">
            <w:rPr>
              <w:rFonts w:ascii="Calibri" w:hAnsi="Calibri"/>
              <w:sz w:val="22"/>
              <w:szCs w:val="22"/>
              <w:lang w:eastAsia="en-GB"/>
            </w:rPr>
          </w:rPrChange>
        </w:rPr>
        <w:tab/>
      </w:r>
      <w:r w:rsidRPr="004C2BE0">
        <w:rPr>
          <w:lang w:val="fr-FR"/>
          <w:rPrChange w:id="4111" w:author="32.423_CR0115R1_(Rel-16)_TM_SBMA, OAM_RTT" w:date="2020-07-06T10:41:00Z">
            <w:rPr/>
          </w:rPrChange>
        </w:rPr>
        <w:t>Notifications</w:t>
      </w:r>
      <w:r w:rsidRPr="004C2BE0">
        <w:rPr>
          <w:lang w:val="fr-FR"/>
          <w:rPrChange w:id="4112" w:author="32.423_CR0115R1_(Rel-16)_TM_SBMA, OAM_RTT" w:date="2020-07-06T10:41:00Z">
            <w:rPr/>
          </w:rPrChange>
        </w:rPr>
        <w:tab/>
      </w:r>
      <w:r>
        <w:fldChar w:fldCharType="begin" w:fldLock="1"/>
      </w:r>
      <w:r w:rsidRPr="004C2BE0">
        <w:rPr>
          <w:lang w:val="fr-FR"/>
          <w:rPrChange w:id="4113" w:author="32.423_CR0115R1_(Rel-16)_TM_SBMA, OAM_RTT" w:date="2020-07-06T10:41:00Z">
            <w:rPr/>
          </w:rPrChange>
        </w:rPr>
        <w:instrText xml:space="preserve"> PAGEREF _Toc44341487 \h </w:instrText>
      </w:r>
      <w:r>
        <w:fldChar w:fldCharType="separate"/>
      </w:r>
      <w:r w:rsidRPr="004C2BE0">
        <w:rPr>
          <w:lang w:val="fr-FR"/>
          <w:rPrChange w:id="4114" w:author="32.423_CR0115R1_(Rel-16)_TM_SBMA, OAM_RTT" w:date="2020-07-06T10:41:00Z">
            <w:rPr/>
          </w:rPrChange>
        </w:rPr>
        <w:t>126</w:t>
      </w:r>
      <w:r>
        <w:fldChar w:fldCharType="end"/>
      </w:r>
    </w:p>
    <w:p w:rsidR="002C3AD9" w:rsidRPr="004C2BE0" w:rsidRDefault="002C3AD9">
      <w:pPr>
        <w:pStyle w:val="TOC3"/>
        <w:rPr>
          <w:rFonts w:ascii="Calibri" w:hAnsi="Calibri"/>
          <w:sz w:val="22"/>
          <w:szCs w:val="22"/>
          <w:lang w:val="fr-FR" w:eastAsia="en-GB"/>
          <w:rPrChange w:id="4115" w:author="32.423_CR0115R1_(Rel-16)_TM_SBMA, OAM_RTT" w:date="2020-07-06T10:41:00Z">
            <w:rPr>
              <w:rFonts w:ascii="Calibri" w:hAnsi="Calibri"/>
              <w:sz w:val="22"/>
              <w:szCs w:val="22"/>
              <w:lang w:eastAsia="en-GB"/>
            </w:rPr>
          </w:rPrChange>
        </w:rPr>
      </w:pPr>
      <w:r w:rsidRPr="004C2BE0">
        <w:rPr>
          <w:rFonts w:cs="Arial"/>
          <w:lang w:val="fr-FR" w:eastAsia="zh-CN"/>
          <w:rPrChange w:id="4116" w:author="32.423_CR0115R1_(Rel-16)_TM_SBMA, OAM_RTT" w:date="2020-07-06T10:41:00Z">
            <w:rPr>
              <w:rFonts w:cs="Arial"/>
              <w:lang w:eastAsia="zh-CN"/>
            </w:rPr>
          </w:rPrChange>
        </w:rPr>
        <w:t>5.3.52</w:t>
      </w:r>
      <w:r w:rsidRPr="004C2BE0">
        <w:rPr>
          <w:rFonts w:ascii="Calibri" w:hAnsi="Calibri"/>
          <w:sz w:val="22"/>
          <w:szCs w:val="22"/>
          <w:lang w:val="fr-FR" w:eastAsia="en-GB"/>
          <w:rPrChange w:id="4117" w:author="32.423_CR0115R1_(Rel-16)_TM_SBMA, OAM_RTT" w:date="2020-07-06T10:41:00Z">
            <w:rPr>
              <w:rFonts w:ascii="Calibri" w:hAnsi="Calibri"/>
              <w:sz w:val="22"/>
              <w:szCs w:val="22"/>
              <w:lang w:eastAsia="en-GB"/>
            </w:rPr>
          </w:rPrChange>
        </w:rPr>
        <w:tab/>
      </w:r>
      <w:r w:rsidRPr="004C2BE0">
        <w:rPr>
          <w:rFonts w:ascii="Courier New" w:hAnsi="Courier New"/>
          <w:lang w:val="fr-FR"/>
          <w:rPrChange w:id="4118" w:author="32.423_CR0115R1_(Rel-16)_TM_SBMA, OAM_RTT" w:date="2020-07-06T10:41:00Z">
            <w:rPr>
              <w:rFonts w:ascii="Courier New" w:hAnsi="Courier New"/>
            </w:rPr>
          </w:rPrChange>
        </w:rPr>
        <w:t>AMFRegion</w:t>
      </w:r>
      <w:r w:rsidRPr="004C2BE0">
        <w:rPr>
          <w:lang w:val="fr-FR"/>
          <w:rPrChange w:id="4119" w:author="32.423_CR0115R1_(Rel-16)_TM_SBMA, OAM_RTT" w:date="2020-07-06T10:41:00Z">
            <w:rPr/>
          </w:rPrChange>
        </w:rPr>
        <w:tab/>
      </w:r>
      <w:r>
        <w:fldChar w:fldCharType="begin" w:fldLock="1"/>
      </w:r>
      <w:r w:rsidRPr="004C2BE0">
        <w:rPr>
          <w:lang w:val="fr-FR"/>
          <w:rPrChange w:id="4120" w:author="32.423_CR0115R1_(Rel-16)_TM_SBMA, OAM_RTT" w:date="2020-07-06T10:41:00Z">
            <w:rPr/>
          </w:rPrChange>
        </w:rPr>
        <w:instrText xml:space="preserve"> PAGEREF _Toc44341488 \h </w:instrText>
      </w:r>
      <w:r>
        <w:fldChar w:fldCharType="separate"/>
      </w:r>
      <w:r w:rsidRPr="004C2BE0">
        <w:rPr>
          <w:lang w:val="fr-FR"/>
          <w:rPrChange w:id="4121" w:author="32.423_CR0115R1_(Rel-16)_TM_SBMA, OAM_RTT" w:date="2020-07-06T10:41:00Z">
            <w:rPr/>
          </w:rPrChange>
        </w:rPr>
        <w:t>126</w:t>
      </w:r>
      <w:r>
        <w:fldChar w:fldCharType="end"/>
      </w:r>
    </w:p>
    <w:p w:rsidR="002C3AD9" w:rsidRPr="004C2BE0" w:rsidRDefault="002C3AD9">
      <w:pPr>
        <w:pStyle w:val="TOC4"/>
        <w:rPr>
          <w:rFonts w:ascii="Calibri" w:hAnsi="Calibri"/>
          <w:sz w:val="22"/>
          <w:szCs w:val="22"/>
          <w:lang w:val="fr-FR" w:eastAsia="en-GB"/>
          <w:rPrChange w:id="4122" w:author="32.423_CR0115R1_(Rel-16)_TM_SBMA, OAM_RTT" w:date="2020-07-06T10:41:00Z">
            <w:rPr>
              <w:rFonts w:ascii="Calibri" w:hAnsi="Calibri"/>
              <w:sz w:val="22"/>
              <w:szCs w:val="22"/>
              <w:lang w:eastAsia="en-GB"/>
            </w:rPr>
          </w:rPrChange>
        </w:rPr>
      </w:pPr>
      <w:r w:rsidRPr="004C2BE0">
        <w:rPr>
          <w:lang w:val="fr-FR" w:eastAsia="zh-CN"/>
          <w:rPrChange w:id="4123" w:author="32.423_CR0115R1_(Rel-16)_TM_SBMA, OAM_RTT" w:date="2020-07-06T10:41:00Z">
            <w:rPr>
              <w:lang w:eastAsia="zh-CN"/>
            </w:rPr>
          </w:rPrChange>
        </w:rPr>
        <w:t>5.3</w:t>
      </w:r>
      <w:r w:rsidRPr="004C2BE0">
        <w:rPr>
          <w:lang w:val="fr-FR"/>
          <w:rPrChange w:id="4124" w:author="32.423_CR0115R1_(Rel-16)_TM_SBMA, OAM_RTT" w:date="2020-07-06T10:41:00Z">
            <w:rPr/>
          </w:rPrChange>
        </w:rPr>
        <w:t>.52.1</w:t>
      </w:r>
      <w:r w:rsidRPr="004C2BE0">
        <w:rPr>
          <w:rFonts w:ascii="Calibri" w:hAnsi="Calibri"/>
          <w:sz w:val="22"/>
          <w:szCs w:val="22"/>
          <w:lang w:val="fr-FR" w:eastAsia="en-GB"/>
          <w:rPrChange w:id="4125" w:author="32.423_CR0115R1_(Rel-16)_TM_SBMA, OAM_RTT" w:date="2020-07-06T10:41:00Z">
            <w:rPr>
              <w:rFonts w:ascii="Calibri" w:hAnsi="Calibri"/>
              <w:sz w:val="22"/>
              <w:szCs w:val="22"/>
              <w:lang w:eastAsia="en-GB"/>
            </w:rPr>
          </w:rPrChange>
        </w:rPr>
        <w:tab/>
      </w:r>
      <w:r w:rsidRPr="004C2BE0">
        <w:rPr>
          <w:lang w:val="fr-FR"/>
          <w:rPrChange w:id="4126" w:author="32.423_CR0115R1_(Rel-16)_TM_SBMA, OAM_RTT" w:date="2020-07-06T10:41:00Z">
            <w:rPr/>
          </w:rPrChange>
        </w:rPr>
        <w:t>Definition</w:t>
      </w:r>
      <w:r w:rsidRPr="004C2BE0">
        <w:rPr>
          <w:lang w:val="fr-FR"/>
          <w:rPrChange w:id="4127" w:author="32.423_CR0115R1_(Rel-16)_TM_SBMA, OAM_RTT" w:date="2020-07-06T10:41:00Z">
            <w:rPr/>
          </w:rPrChange>
        </w:rPr>
        <w:tab/>
      </w:r>
      <w:r>
        <w:fldChar w:fldCharType="begin" w:fldLock="1"/>
      </w:r>
      <w:r w:rsidRPr="004C2BE0">
        <w:rPr>
          <w:lang w:val="fr-FR"/>
          <w:rPrChange w:id="4128" w:author="32.423_CR0115R1_(Rel-16)_TM_SBMA, OAM_RTT" w:date="2020-07-06T10:41:00Z">
            <w:rPr/>
          </w:rPrChange>
        </w:rPr>
        <w:instrText xml:space="preserve"> PAGEREF _Toc44341489 \h </w:instrText>
      </w:r>
      <w:r>
        <w:fldChar w:fldCharType="separate"/>
      </w:r>
      <w:r w:rsidRPr="004C2BE0">
        <w:rPr>
          <w:lang w:val="fr-FR"/>
          <w:rPrChange w:id="4129" w:author="32.423_CR0115R1_(Rel-16)_TM_SBMA, OAM_RTT" w:date="2020-07-06T10:41:00Z">
            <w:rPr/>
          </w:rPrChange>
        </w:rPr>
        <w:t>126</w:t>
      </w:r>
      <w:r>
        <w:fldChar w:fldCharType="end"/>
      </w:r>
    </w:p>
    <w:p w:rsidR="002C3AD9" w:rsidRPr="004C2BE0" w:rsidRDefault="002C3AD9">
      <w:pPr>
        <w:pStyle w:val="TOC4"/>
        <w:rPr>
          <w:rFonts w:ascii="Calibri" w:hAnsi="Calibri"/>
          <w:sz w:val="22"/>
          <w:szCs w:val="22"/>
          <w:lang w:val="fr-FR" w:eastAsia="en-GB"/>
          <w:rPrChange w:id="4130" w:author="32.423_CR0115R1_(Rel-16)_TM_SBMA, OAM_RTT" w:date="2020-07-06T10:41:00Z">
            <w:rPr>
              <w:rFonts w:ascii="Calibri" w:hAnsi="Calibri"/>
              <w:sz w:val="22"/>
              <w:szCs w:val="22"/>
              <w:lang w:eastAsia="en-GB"/>
            </w:rPr>
          </w:rPrChange>
        </w:rPr>
      </w:pPr>
      <w:r w:rsidRPr="004C2BE0">
        <w:rPr>
          <w:lang w:val="fr-FR"/>
          <w:rPrChange w:id="4131" w:author="32.423_CR0115R1_(Rel-16)_TM_SBMA, OAM_RTT" w:date="2020-07-06T10:41:00Z">
            <w:rPr/>
          </w:rPrChange>
        </w:rPr>
        <w:t>5.3.52.2</w:t>
      </w:r>
      <w:r w:rsidRPr="004C2BE0">
        <w:rPr>
          <w:rFonts w:ascii="Calibri" w:hAnsi="Calibri"/>
          <w:sz w:val="22"/>
          <w:szCs w:val="22"/>
          <w:lang w:val="fr-FR" w:eastAsia="en-GB"/>
          <w:rPrChange w:id="4132" w:author="32.423_CR0115R1_(Rel-16)_TM_SBMA, OAM_RTT" w:date="2020-07-06T10:41:00Z">
            <w:rPr>
              <w:rFonts w:ascii="Calibri" w:hAnsi="Calibri"/>
              <w:sz w:val="22"/>
              <w:szCs w:val="22"/>
              <w:lang w:eastAsia="en-GB"/>
            </w:rPr>
          </w:rPrChange>
        </w:rPr>
        <w:tab/>
      </w:r>
      <w:r w:rsidRPr="004C2BE0">
        <w:rPr>
          <w:lang w:val="fr-FR"/>
          <w:rPrChange w:id="4133" w:author="32.423_CR0115R1_(Rel-16)_TM_SBMA, OAM_RTT" w:date="2020-07-06T10:41:00Z">
            <w:rPr/>
          </w:rPrChange>
        </w:rPr>
        <w:t>Attributes</w:t>
      </w:r>
      <w:r w:rsidRPr="004C2BE0">
        <w:rPr>
          <w:lang w:val="fr-FR"/>
          <w:rPrChange w:id="4134" w:author="32.423_CR0115R1_(Rel-16)_TM_SBMA, OAM_RTT" w:date="2020-07-06T10:41:00Z">
            <w:rPr/>
          </w:rPrChange>
        </w:rPr>
        <w:tab/>
      </w:r>
      <w:r>
        <w:fldChar w:fldCharType="begin" w:fldLock="1"/>
      </w:r>
      <w:r w:rsidRPr="004C2BE0">
        <w:rPr>
          <w:lang w:val="fr-FR"/>
          <w:rPrChange w:id="4135" w:author="32.423_CR0115R1_(Rel-16)_TM_SBMA, OAM_RTT" w:date="2020-07-06T10:41:00Z">
            <w:rPr/>
          </w:rPrChange>
        </w:rPr>
        <w:instrText xml:space="preserve"> PAGEREF _Toc44341490 \h </w:instrText>
      </w:r>
      <w:r>
        <w:fldChar w:fldCharType="separate"/>
      </w:r>
      <w:r w:rsidRPr="004C2BE0">
        <w:rPr>
          <w:lang w:val="fr-FR"/>
          <w:rPrChange w:id="4136" w:author="32.423_CR0115R1_(Rel-16)_TM_SBMA, OAM_RTT" w:date="2020-07-06T10:41:00Z">
            <w:rPr/>
          </w:rPrChange>
        </w:rPr>
        <w:t>126</w:t>
      </w:r>
      <w:r>
        <w:fldChar w:fldCharType="end"/>
      </w:r>
    </w:p>
    <w:p w:rsidR="002C3AD9" w:rsidRPr="004C2BE0" w:rsidRDefault="002C3AD9">
      <w:pPr>
        <w:pStyle w:val="TOC4"/>
        <w:rPr>
          <w:rFonts w:ascii="Calibri" w:hAnsi="Calibri"/>
          <w:sz w:val="22"/>
          <w:szCs w:val="22"/>
          <w:lang w:val="fr-FR" w:eastAsia="en-GB"/>
          <w:rPrChange w:id="4137" w:author="32.423_CR0115R1_(Rel-16)_TM_SBMA, OAM_RTT" w:date="2020-07-06T10:41:00Z">
            <w:rPr>
              <w:rFonts w:ascii="Calibri" w:hAnsi="Calibri"/>
              <w:sz w:val="22"/>
              <w:szCs w:val="22"/>
              <w:lang w:eastAsia="en-GB"/>
            </w:rPr>
          </w:rPrChange>
        </w:rPr>
      </w:pPr>
      <w:r w:rsidRPr="004C2BE0">
        <w:rPr>
          <w:lang w:val="fr-FR"/>
          <w:rPrChange w:id="4138" w:author="32.423_CR0115R1_(Rel-16)_TM_SBMA, OAM_RTT" w:date="2020-07-06T10:41:00Z">
            <w:rPr/>
          </w:rPrChange>
        </w:rPr>
        <w:t>5.3.52.3</w:t>
      </w:r>
      <w:r w:rsidRPr="004C2BE0">
        <w:rPr>
          <w:rFonts w:ascii="Calibri" w:hAnsi="Calibri"/>
          <w:sz w:val="22"/>
          <w:szCs w:val="22"/>
          <w:lang w:val="fr-FR" w:eastAsia="en-GB"/>
          <w:rPrChange w:id="4139" w:author="32.423_CR0115R1_(Rel-16)_TM_SBMA, OAM_RTT" w:date="2020-07-06T10:41:00Z">
            <w:rPr>
              <w:rFonts w:ascii="Calibri" w:hAnsi="Calibri"/>
              <w:sz w:val="22"/>
              <w:szCs w:val="22"/>
              <w:lang w:eastAsia="en-GB"/>
            </w:rPr>
          </w:rPrChange>
        </w:rPr>
        <w:tab/>
      </w:r>
      <w:r w:rsidRPr="004C2BE0">
        <w:rPr>
          <w:lang w:val="fr-FR"/>
          <w:rPrChange w:id="4140" w:author="32.423_CR0115R1_(Rel-16)_TM_SBMA, OAM_RTT" w:date="2020-07-06T10:41:00Z">
            <w:rPr/>
          </w:rPrChange>
        </w:rPr>
        <w:t>Attribute constraints</w:t>
      </w:r>
      <w:r w:rsidRPr="004C2BE0">
        <w:rPr>
          <w:lang w:val="fr-FR"/>
          <w:rPrChange w:id="4141" w:author="32.423_CR0115R1_(Rel-16)_TM_SBMA, OAM_RTT" w:date="2020-07-06T10:41:00Z">
            <w:rPr/>
          </w:rPrChange>
        </w:rPr>
        <w:tab/>
      </w:r>
      <w:r>
        <w:fldChar w:fldCharType="begin" w:fldLock="1"/>
      </w:r>
      <w:r w:rsidRPr="004C2BE0">
        <w:rPr>
          <w:lang w:val="fr-FR"/>
          <w:rPrChange w:id="4142" w:author="32.423_CR0115R1_(Rel-16)_TM_SBMA, OAM_RTT" w:date="2020-07-06T10:41:00Z">
            <w:rPr/>
          </w:rPrChange>
        </w:rPr>
        <w:instrText xml:space="preserve"> PAGEREF _Toc44341491 \h </w:instrText>
      </w:r>
      <w:r>
        <w:fldChar w:fldCharType="separate"/>
      </w:r>
      <w:r w:rsidRPr="004C2BE0">
        <w:rPr>
          <w:lang w:val="fr-FR"/>
          <w:rPrChange w:id="4143" w:author="32.423_CR0115R1_(Rel-16)_TM_SBMA, OAM_RTT" w:date="2020-07-06T10:41:00Z">
            <w:rPr/>
          </w:rPrChange>
        </w:rPr>
        <w:t>127</w:t>
      </w:r>
      <w:r>
        <w:fldChar w:fldCharType="end"/>
      </w:r>
    </w:p>
    <w:p w:rsidR="002C3AD9" w:rsidRPr="004C2BE0" w:rsidRDefault="002C3AD9">
      <w:pPr>
        <w:pStyle w:val="TOC4"/>
        <w:rPr>
          <w:rFonts w:ascii="Calibri" w:hAnsi="Calibri"/>
          <w:sz w:val="22"/>
          <w:szCs w:val="22"/>
          <w:lang w:val="fr-FR" w:eastAsia="en-GB"/>
          <w:rPrChange w:id="4144" w:author="32.423_CR0115R1_(Rel-16)_TM_SBMA, OAM_RTT" w:date="2020-07-06T10:41:00Z">
            <w:rPr>
              <w:rFonts w:ascii="Calibri" w:hAnsi="Calibri"/>
              <w:sz w:val="22"/>
              <w:szCs w:val="22"/>
              <w:lang w:eastAsia="en-GB"/>
            </w:rPr>
          </w:rPrChange>
        </w:rPr>
      </w:pPr>
      <w:r w:rsidRPr="004C2BE0">
        <w:rPr>
          <w:lang w:val="fr-FR" w:eastAsia="zh-CN"/>
          <w:rPrChange w:id="4145" w:author="32.423_CR0115R1_(Rel-16)_TM_SBMA, OAM_RTT" w:date="2020-07-06T10:41:00Z">
            <w:rPr>
              <w:lang w:eastAsia="zh-CN"/>
            </w:rPr>
          </w:rPrChange>
        </w:rPr>
        <w:t>5</w:t>
      </w:r>
      <w:r w:rsidRPr="004C2BE0">
        <w:rPr>
          <w:lang w:val="fr-FR"/>
          <w:rPrChange w:id="4146" w:author="32.423_CR0115R1_(Rel-16)_TM_SBMA, OAM_RTT" w:date="2020-07-06T10:41:00Z">
            <w:rPr/>
          </w:rPrChange>
        </w:rPr>
        <w:t>.3.52.4</w:t>
      </w:r>
      <w:r w:rsidRPr="004C2BE0">
        <w:rPr>
          <w:rFonts w:ascii="Calibri" w:hAnsi="Calibri"/>
          <w:sz w:val="22"/>
          <w:szCs w:val="22"/>
          <w:lang w:val="fr-FR" w:eastAsia="en-GB"/>
          <w:rPrChange w:id="4147" w:author="32.423_CR0115R1_(Rel-16)_TM_SBMA, OAM_RTT" w:date="2020-07-06T10:41:00Z">
            <w:rPr>
              <w:rFonts w:ascii="Calibri" w:hAnsi="Calibri"/>
              <w:sz w:val="22"/>
              <w:szCs w:val="22"/>
              <w:lang w:eastAsia="en-GB"/>
            </w:rPr>
          </w:rPrChange>
        </w:rPr>
        <w:tab/>
      </w:r>
      <w:r w:rsidRPr="004C2BE0">
        <w:rPr>
          <w:lang w:val="fr-FR"/>
          <w:rPrChange w:id="4148" w:author="32.423_CR0115R1_(Rel-16)_TM_SBMA, OAM_RTT" w:date="2020-07-06T10:41:00Z">
            <w:rPr/>
          </w:rPrChange>
        </w:rPr>
        <w:t>Notifications</w:t>
      </w:r>
      <w:r w:rsidRPr="004C2BE0">
        <w:rPr>
          <w:lang w:val="fr-FR"/>
          <w:rPrChange w:id="4149" w:author="32.423_CR0115R1_(Rel-16)_TM_SBMA, OAM_RTT" w:date="2020-07-06T10:41:00Z">
            <w:rPr/>
          </w:rPrChange>
        </w:rPr>
        <w:tab/>
      </w:r>
      <w:r>
        <w:fldChar w:fldCharType="begin" w:fldLock="1"/>
      </w:r>
      <w:r w:rsidRPr="004C2BE0">
        <w:rPr>
          <w:lang w:val="fr-FR"/>
          <w:rPrChange w:id="4150" w:author="32.423_CR0115R1_(Rel-16)_TM_SBMA, OAM_RTT" w:date="2020-07-06T10:41:00Z">
            <w:rPr/>
          </w:rPrChange>
        </w:rPr>
        <w:instrText xml:space="preserve"> PAGEREF _Toc44341492 \h </w:instrText>
      </w:r>
      <w:r>
        <w:fldChar w:fldCharType="separate"/>
      </w:r>
      <w:r w:rsidRPr="004C2BE0">
        <w:rPr>
          <w:lang w:val="fr-FR"/>
          <w:rPrChange w:id="4151" w:author="32.423_CR0115R1_(Rel-16)_TM_SBMA, OAM_RTT" w:date="2020-07-06T10:41:00Z">
            <w:rPr/>
          </w:rPrChange>
        </w:rPr>
        <w:t>127</w:t>
      </w:r>
      <w:r>
        <w:fldChar w:fldCharType="end"/>
      </w:r>
    </w:p>
    <w:p w:rsidR="002C3AD9" w:rsidRPr="004C2BE0" w:rsidRDefault="002C3AD9">
      <w:pPr>
        <w:pStyle w:val="TOC3"/>
        <w:rPr>
          <w:rFonts w:ascii="Calibri" w:hAnsi="Calibri"/>
          <w:sz w:val="22"/>
          <w:szCs w:val="22"/>
          <w:lang w:val="fr-FR" w:eastAsia="en-GB"/>
          <w:rPrChange w:id="4152" w:author="32.423_CR0115R1_(Rel-16)_TM_SBMA, OAM_RTT" w:date="2020-07-06T10:41:00Z">
            <w:rPr>
              <w:rFonts w:ascii="Calibri" w:hAnsi="Calibri"/>
              <w:sz w:val="22"/>
              <w:szCs w:val="22"/>
              <w:lang w:eastAsia="en-GB"/>
            </w:rPr>
          </w:rPrChange>
        </w:rPr>
      </w:pPr>
      <w:r w:rsidRPr="004C2BE0">
        <w:rPr>
          <w:rFonts w:cs="Arial"/>
          <w:lang w:val="fr-FR" w:eastAsia="zh-CN"/>
          <w:rPrChange w:id="4153" w:author="32.423_CR0115R1_(Rel-16)_TM_SBMA, OAM_RTT" w:date="2020-07-06T10:41:00Z">
            <w:rPr>
              <w:rFonts w:cs="Arial"/>
              <w:lang w:eastAsia="zh-CN"/>
            </w:rPr>
          </w:rPrChange>
        </w:rPr>
        <w:t>5.3.53</w:t>
      </w:r>
      <w:r w:rsidRPr="004C2BE0">
        <w:rPr>
          <w:rFonts w:ascii="Calibri" w:hAnsi="Calibri"/>
          <w:sz w:val="22"/>
          <w:szCs w:val="22"/>
          <w:lang w:val="fr-FR" w:eastAsia="en-GB"/>
          <w:rPrChange w:id="4154" w:author="32.423_CR0115R1_(Rel-16)_TM_SBMA, OAM_RTT" w:date="2020-07-06T10:41:00Z">
            <w:rPr>
              <w:rFonts w:ascii="Calibri" w:hAnsi="Calibri"/>
              <w:sz w:val="22"/>
              <w:szCs w:val="22"/>
              <w:lang w:eastAsia="en-GB"/>
            </w:rPr>
          </w:rPrChange>
        </w:rPr>
        <w:tab/>
      </w:r>
      <w:r w:rsidRPr="004C2BE0">
        <w:rPr>
          <w:rFonts w:ascii="Courier New" w:hAnsi="Courier New"/>
          <w:lang w:val="fr-FR"/>
          <w:rPrChange w:id="4155" w:author="32.423_CR0115R1_(Rel-16)_TM_SBMA, OAM_RTT" w:date="2020-07-06T10:41:00Z">
            <w:rPr>
              <w:rFonts w:ascii="Courier New" w:hAnsi="Courier New"/>
            </w:rPr>
          </w:rPrChange>
        </w:rPr>
        <w:t>ExternalAMFFunction</w:t>
      </w:r>
      <w:r w:rsidRPr="004C2BE0">
        <w:rPr>
          <w:lang w:val="fr-FR"/>
          <w:rPrChange w:id="4156" w:author="32.423_CR0115R1_(Rel-16)_TM_SBMA, OAM_RTT" w:date="2020-07-06T10:41:00Z">
            <w:rPr/>
          </w:rPrChange>
        </w:rPr>
        <w:tab/>
      </w:r>
      <w:r>
        <w:fldChar w:fldCharType="begin" w:fldLock="1"/>
      </w:r>
      <w:r w:rsidRPr="004C2BE0">
        <w:rPr>
          <w:lang w:val="fr-FR"/>
          <w:rPrChange w:id="4157" w:author="32.423_CR0115R1_(Rel-16)_TM_SBMA, OAM_RTT" w:date="2020-07-06T10:41:00Z">
            <w:rPr/>
          </w:rPrChange>
        </w:rPr>
        <w:instrText xml:space="preserve"> PAGEREF _Toc44341493 \h </w:instrText>
      </w:r>
      <w:r>
        <w:fldChar w:fldCharType="separate"/>
      </w:r>
      <w:r w:rsidRPr="004C2BE0">
        <w:rPr>
          <w:lang w:val="fr-FR"/>
          <w:rPrChange w:id="4158" w:author="32.423_CR0115R1_(Rel-16)_TM_SBMA, OAM_RTT" w:date="2020-07-06T10:41:00Z">
            <w:rPr/>
          </w:rPrChange>
        </w:rPr>
        <w:t>127</w:t>
      </w:r>
      <w:r>
        <w:fldChar w:fldCharType="end"/>
      </w:r>
    </w:p>
    <w:p w:rsidR="002C3AD9" w:rsidRPr="004C2BE0" w:rsidRDefault="002C3AD9">
      <w:pPr>
        <w:pStyle w:val="TOC4"/>
        <w:rPr>
          <w:rFonts w:ascii="Calibri" w:hAnsi="Calibri"/>
          <w:sz w:val="22"/>
          <w:szCs w:val="22"/>
          <w:lang w:val="fr-FR" w:eastAsia="en-GB"/>
          <w:rPrChange w:id="4159" w:author="32.423_CR0115R1_(Rel-16)_TM_SBMA, OAM_RTT" w:date="2020-07-06T10:41:00Z">
            <w:rPr>
              <w:rFonts w:ascii="Calibri" w:hAnsi="Calibri"/>
              <w:sz w:val="22"/>
              <w:szCs w:val="22"/>
              <w:lang w:eastAsia="en-GB"/>
            </w:rPr>
          </w:rPrChange>
        </w:rPr>
      </w:pPr>
      <w:r w:rsidRPr="004C2BE0">
        <w:rPr>
          <w:lang w:val="fr-FR"/>
          <w:rPrChange w:id="4160" w:author="32.423_CR0115R1_(Rel-16)_TM_SBMA, OAM_RTT" w:date="2020-07-06T10:41:00Z">
            <w:rPr/>
          </w:rPrChange>
        </w:rPr>
        <w:t>5.3.53.1</w:t>
      </w:r>
      <w:r w:rsidRPr="004C2BE0">
        <w:rPr>
          <w:rFonts w:ascii="Calibri" w:hAnsi="Calibri"/>
          <w:sz w:val="22"/>
          <w:szCs w:val="22"/>
          <w:lang w:val="fr-FR" w:eastAsia="en-GB"/>
          <w:rPrChange w:id="4161" w:author="32.423_CR0115R1_(Rel-16)_TM_SBMA, OAM_RTT" w:date="2020-07-06T10:41:00Z">
            <w:rPr>
              <w:rFonts w:ascii="Calibri" w:hAnsi="Calibri"/>
              <w:sz w:val="22"/>
              <w:szCs w:val="22"/>
              <w:lang w:eastAsia="en-GB"/>
            </w:rPr>
          </w:rPrChange>
        </w:rPr>
        <w:tab/>
      </w:r>
      <w:r w:rsidRPr="004C2BE0">
        <w:rPr>
          <w:lang w:val="fr-FR"/>
          <w:rPrChange w:id="4162" w:author="32.423_CR0115R1_(Rel-16)_TM_SBMA, OAM_RTT" w:date="2020-07-06T10:41:00Z">
            <w:rPr/>
          </w:rPrChange>
        </w:rPr>
        <w:t>Definition</w:t>
      </w:r>
      <w:r w:rsidRPr="004C2BE0">
        <w:rPr>
          <w:lang w:val="fr-FR"/>
          <w:rPrChange w:id="4163" w:author="32.423_CR0115R1_(Rel-16)_TM_SBMA, OAM_RTT" w:date="2020-07-06T10:41:00Z">
            <w:rPr/>
          </w:rPrChange>
        </w:rPr>
        <w:tab/>
      </w:r>
      <w:r>
        <w:fldChar w:fldCharType="begin" w:fldLock="1"/>
      </w:r>
      <w:r w:rsidRPr="004C2BE0">
        <w:rPr>
          <w:lang w:val="fr-FR"/>
          <w:rPrChange w:id="4164" w:author="32.423_CR0115R1_(Rel-16)_TM_SBMA, OAM_RTT" w:date="2020-07-06T10:41:00Z">
            <w:rPr/>
          </w:rPrChange>
        </w:rPr>
        <w:instrText xml:space="preserve"> PAGEREF _Toc44341494 \h </w:instrText>
      </w:r>
      <w:r>
        <w:fldChar w:fldCharType="separate"/>
      </w:r>
      <w:r w:rsidRPr="004C2BE0">
        <w:rPr>
          <w:lang w:val="fr-FR"/>
          <w:rPrChange w:id="4165" w:author="32.423_CR0115R1_(Rel-16)_TM_SBMA, OAM_RTT" w:date="2020-07-06T10:41:00Z">
            <w:rPr/>
          </w:rPrChange>
        </w:rPr>
        <w:t>127</w:t>
      </w:r>
      <w:r>
        <w:fldChar w:fldCharType="end"/>
      </w:r>
    </w:p>
    <w:p w:rsidR="002C3AD9" w:rsidRPr="004C2BE0" w:rsidRDefault="002C3AD9">
      <w:pPr>
        <w:pStyle w:val="TOC4"/>
        <w:rPr>
          <w:rFonts w:ascii="Calibri" w:hAnsi="Calibri"/>
          <w:sz w:val="22"/>
          <w:szCs w:val="22"/>
          <w:lang w:val="fr-FR" w:eastAsia="en-GB"/>
          <w:rPrChange w:id="4166" w:author="32.423_CR0115R1_(Rel-16)_TM_SBMA, OAM_RTT" w:date="2020-07-06T10:41:00Z">
            <w:rPr>
              <w:rFonts w:ascii="Calibri" w:hAnsi="Calibri"/>
              <w:sz w:val="22"/>
              <w:szCs w:val="22"/>
              <w:lang w:eastAsia="en-GB"/>
            </w:rPr>
          </w:rPrChange>
        </w:rPr>
      </w:pPr>
      <w:r w:rsidRPr="004C2BE0">
        <w:rPr>
          <w:lang w:val="fr-FR"/>
          <w:rPrChange w:id="4167" w:author="32.423_CR0115R1_(Rel-16)_TM_SBMA, OAM_RTT" w:date="2020-07-06T10:41:00Z">
            <w:rPr/>
          </w:rPrChange>
        </w:rPr>
        <w:t>5.3.53.2</w:t>
      </w:r>
      <w:r w:rsidRPr="004C2BE0">
        <w:rPr>
          <w:rFonts w:ascii="Calibri" w:hAnsi="Calibri"/>
          <w:sz w:val="22"/>
          <w:szCs w:val="22"/>
          <w:lang w:val="fr-FR" w:eastAsia="en-GB"/>
          <w:rPrChange w:id="4168" w:author="32.423_CR0115R1_(Rel-16)_TM_SBMA, OAM_RTT" w:date="2020-07-06T10:41:00Z">
            <w:rPr>
              <w:rFonts w:ascii="Calibri" w:hAnsi="Calibri"/>
              <w:sz w:val="22"/>
              <w:szCs w:val="22"/>
              <w:lang w:eastAsia="en-GB"/>
            </w:rPr>
          </w:rPrChange>
        </w:rPr>
        <w:tab/>
      </w:r>
      <w:r w:rsidRPr="004C2BE0">
        <w:rPr>
          <w:lang w:val="fr-FR"/>
          <w:rPrChange w:id="4169" w:author="32.423_CR0115R1_(Rel-16)_TM_SBMA, OAM_RTT" w:date="2020-07-06T10:41:00Z">
            <w:rPr/>
          </w:rPrChange>
        </w:rPr>
        <w:t>Attributes</w:t>
      </w:r>
      <w:r w:rsidRPr="004C2BE0">
        <w:rPr>
          <w:lang w:val="fr-FR"/>
          <w:rPrChange w:id="4170" w:author="32.423_CR0115R1_(Rel-16)_TM_SBMA, OAM_RTT" w:date="2020-07-06T10:41:00Z">
            <w:rPr/>
          </w:rPrChange>
        </w:rPr>
        <w:tab/>
      </w:r>
      <w:r>
        <w:fldChar w:fldCharType="begin" w:fldLock="1"/>
      </w:r>
      <w:r w:rsidRPr="004C2BE0">
        <w:rPr>
          <w:lang w:val="fr-FR"/>
          <w:rPrChange w:id="4171" w:author="32.423_CR0115R1_(Rel-16)_TM_SBMA, OAM_RTT" w:date="2020-07-06T10:41:00Z">
            <w:rPr/>
          </w:rPrChange>
        </w:rPr>
        <w:instrText xml:space="preserve"> PAGEREF _Toc44341495 \h </w:instrText>
      </w:r>
      <w:r>
        <w:fldChar w:fldCharType="separate"/>
      </w:r>
      <w:r w:rsidRPr="004C2BE0">
        <w:rPr>
          <w:lang w:val="fr-FR"/>
          <w:rPrChange w:id="4172" w:author="32.423_CR0115R1_(Rel-16)_TM_SBMA, OAM_RTT" w:date="2020-07-06T10:41:00Z">
            <w:rPr/>
          </w:rPrChange>
        </w:rPr>
        <w:t>127</w:t>
      </w:r>
      <w:r>
        <w:fldChar w:fldCharType="end"/>
      </w:r>
    </w:p>
    <w:p w:rsidR="002C3AD9" w:rsidRPr="004C2BE0" w:rsidRDefault="002C3AD9">
      <w:pPr>
        <w:pStyle w:val="TOC4"/>
        <w:rPr>
          <w:rFonts w:ascii="Calibri" w:hAnsi="Calibri"/>
          <w:sz w:val="22"/>
          <w:szCs w:val="22"/>
          <w:lang w:val="fr-FR" w:eastAsia="en-GB"/>
          <w:rPrChange w:id="4173" w:author="32.423_CR0115R1_(Rel-16)_TM_SBMA, OAM_RTT" w:date="2020-07-06T10:41:00Z">
            <w:rPr>
              <w:rFonts w:ascii="Calibri" w:hAnsi="Calibri"/>
              <w:sz w:val="22"/>
              <w:szCs w:val="22"/>
              <w:lang w:eastAsia="en-GB"/>
            </w:rPr>
          </w:rPrChange>
        </w:rPr>
      </w:pPr>
      <w:r w:rsidRPr="004C2BE0">
        <w:rPr>
          <w:lang w:val="fr-FR"/>
          <w:rPrChange w:id="4174" w:author="32.423_CR0115R1_(Rel-16)_TM_SBMA, OAM_RTT" w:date="2020-07-06T10:41:00Z">
            <w:rPr/>
          </w:rPrChange>
        </w:rPr>
        <w:t>5.3.53.3</w:t>
      </w:r>
      <w:r w:rsidRPr="004C2BE0">
        <w:rPr>
          <w:rFonts w:ascii="Calibri" w:hAnsi="Calibri"/>
          <w:sz w:val="22"/>
          <w:szCs w:val="22"/>
          <w:lang w:val="fr-FR" w:eastAsia="en-GB"/>
          <w:rPrChange w:id="4175" w:author="32.423_CR0115R1_(Rel-16)_TM_SBMA, OAM_RTT" w:date="2020-07-06T10:41:00Z">
            <w:rPr>
              <w:rFonts w:ascii="Calibri" w:hAnsi="Calibri"/>
              <w:sz w:val="22"/>
              <w:szCs w:val="22"/>
              <w:lang w:eastAsia="en-GB"/>
            </w:rPr>
          </w:rPrChange>
        </w:rPr>
        <w:tab/>
      </w:r>
      <w:r w:rsidRPr="004C2BE0">
        <w:rPr>
          <w:lang w:val="fr-FR"/>
          <w:rPrChange w:id="4176" w:author="32.423_CR0115R1_(Rel-16)_TM_SBMA, OAM_RTT" w:date="2020-07-06T10:41:00Z">
            <w:rPr/>
          </w:rPrChange>
        </w:rPr>
        <w:t>Attribute constraints</w:t>
      </w:r>
      <w:r w:rsidRPr="004C2BE0">
        <w:rPr>
          <w:lang w:val="fr-FR"/>
          <w:rPrChange w:id="4177" w:author="32.423_CR0115R1_(Rel-16)_TM_SBMA, OAM_RTT" w:date="2020-07-06T10:41:00Z">
            <w:rPr/>
          </w:rPrChange>
        </w:rPr>
        <w:tab/>
      </w:r>
      <w:r>
        <w:fldChar w:fldCharType="begin" w:fldLock="1"/>
      </w:r>
      <w:r w:rsidRPr="004C2BE0">
        <w:rPr>
          <w:lang w:val="fr-FR"/>
          <w:rPrChange w:id="4178" w:author="32.423_CR0115R1_(Rel-16)_TM_SBMA, OAM_RTT" w:date="2020-07-06T10:41:00Z">
            <w:rPr/>
          </w:rPrChange>
        </w:rPr>
        <w:instrText xml:space="preserve"> PAGEREF _Toc44341496 \h </w:instrText>
      </w:r>
      <w:r>
        <w:fldChar w:fldCharType="separate"/>
      </w:r>
      <w:r w:rsidRPr="004C2BE0">
        <w:rPr>
          <w:lang w:val="fr-FR"/>
          <w:rPrChange w:id="4179" w:author="32.423_CR0115R1_(Rel-16)_TM_SBMA, OAM_RTT" w:date="2020-07-06T10:41:00Z">
            <w:rPr/>
          </w:rPrChange>
        </w:rPr>
        <w:t>127</w:t>
      </w:r>
      <w:r>
        <w:fldChar w:fldCharType="end"/>
      </w:r>
    </w:p>
    <w:p w:rsidR="002C3AD9" w:rsidRPr="004C2BE0" w:rsidRDefault="002C3AD9">
      <w:pPr>
        <w:pStyle w:val="TOC4"/>
        <w:rPr>
          <w:rFonts w:ascii="Calibri" w:hAnsi="Calibri"/>
          <w:sz w:val="22"/>
          <w:szCs w:val="22"/>
          <w:lang w:val="fr-FR" w:eastAsia="en-GB"/>
          <w:rPrChange w:id="4180" w:author="32.423_CR0115R1_(Rel-16)_TM_SBMA, OAM_RTT" w:date="2020-07-06T10:41:00Z">
            <w:rPr>
              <w:rFonts w:ascii="Calibri" w:hAnsi="Calibri"/>
              <w:sz w:val="22"/>
              <w:szCs w:val="22"/>
              <w:lang w:eastAsia="en-GB"/>
            </w:rPr>
          </w:rPrChange>
        </w:rPr>
      </w:pPr>
      <w:r w:rsidRPr="004C2BE0">
        <w:rPr>
          <w:lang w:val="fr-FR" w:eastAsia="zh-CN"/>
          <w:rPrChange w:id="4181" w:author="32.423_CR0115R1_(Rel-16)_TM_SBMA, OAM_RTT" w:date="2020-07-06T10:41:00Z">
            <w:rPr>
              <w:lang w:eastAsia="zh-CN"/>
            </w:rPr>
          </w:rPrChange>
        </w:rPr>
        <w:t>5.3.53.</w:t>
      </w:r>
      <w:r w:rsidRPr="004C2BE0">
        <w:rPr>
          <w:lang w:val="fr-FR"/>
          <w:rPrChange w:id="4182" w:author="32.423_CR0115R1_(Rel-16)_TM_SBMA, OAM_RTT" w:date="2020-07-06T10:41:00Z">
            <w:rPr/>
          </w:rPrChange>
        </w:rPr>
        <w:t>4</w:t>
      </w:r>
      <w:r w:rsidRPr="004C2BE0">
        <w:rPr>
          <w:rFonts w:ascii="Calibri" w:hAnsi="Calibri"/>
          <w:sz w:val="22"/>
          <w:szCs w:val="22"/>
          <w:lang w:val="fr-FR" w:eastAsia="en-GB"/>
          <w:rPrChange w:id="4183" w:author="32.423_CR0115R1_(Rel-16)_TM_SBMA, OAM_RTT" w:date="2020-07-06T10:41:00Z">
            <w:rPr>
              <w:rFonts w:ascii="Calibri" w:hAnsi="Calibri"/>
              <w:sz w:val="22"/>
              <w:szCs w:val="22"/>
              <w:lang w:eastAsia="en-GB"/>
            </w:rPr>
          </w:rPrChange>
        </w:rPr>
        <w:tab/>
      </w:r>
      <w:r w:rsidRPr="004C2BE0">
        <w:rPr>
          <w:lang w:val="fr-FR"/>
          <w:rPrChange w:id="4184" w:author="32.423_CR0115R1_(Rel-16)_TM_SBMA, OAM_RTT" w:date="2020-07-06T10:41:00Z">
            <w:rPr/>
          </w:rPrChange>
        </w:rPr>
        <w:t>Notifications</w:t>
      </w:r>
      <w:r w:rsidRPr="004C2BE0">
        <w:rPr>
          <w:lang w:val="fr-FR"/>
          <w:rPrChange w:id="4185" w:author="32.423_CR0115R1_(Rel-16)_TM_SBMA, OAM_RTT" w:date="2020-07-06T10:41:00Z">
            <w:rPr/>
          </w:rPrChange>
        </w:rPr>
        <w:tab/>
      </w:r>
      <w:r>
        <w:fldChar w:fldCharType="begin" w:fldLock="1"/>
      </w:r>
      <w:r w:rsidRPr="004C2BE0">
        <w:rPr>
          <w:lang w:val="fr-FR"/>
          <w:rPrChange w:id="4186" w:author="32.423_CR0115R1_(Rel-16)_TM_SBMA, OAM_RTT" w:date="2020-07-06T10:41:00Z">
            <w:rPr/>
          </w:rPrChange>
        </w:rPr>
        <w:instrText xml:space="preserve"> PAGEREF _Toc44341497 \h </w:instrText>
      </w:r>
      <w:r>
        <w:fldChar w:fldCharType="separate"/>
      </w:r>
      <w:r w:rsidRPr="004C2BE0">
        <w:rPr>
          <w:lang w:val="fr-FR"/>
          <w:rPrChange w:id="4187" w:author="32.423_CR0115R1_(Rel-16)_TM_SBMA, OAM_RTT" w:date="2020-07-06T10:41:00Z">
            <w:rPr/>
          </w:rPrChange>
        </w:rPr>
        <w:t>127</w:t>
      </w:r>
      <w:r>
        <w:fldChar w:fldCharType="end"/>
      </w:r>
    </w:p>
    <w:p w:rsidR="002C3AD9" w:rsidRPr="004C2BE0" w:rsidRDefault="002C3AD9">
      <w:pPr>
        <w:pStyle w:val="TOC3"/>
        <w:rPr>
          <w:rFonts w:ascii="Calibri" w:hAnsi="Calibri"/>
          <w:sz w:val="22"/>
          <w:szCs w:val="22"/>
          <w:lang w:val="fr-FR" w:eastAsia="en-GB"/>
          <w:rPrChange w:id="4188" w:author="32.423_CR0115R1_(Rel-16)_TM_SBMA, OAM_RTT" w:date="2020-07-06T10:41:00Z">
            <w:rPr>
              <w:rFonts w:ascii="Calibri" w:hAnsi="Calibri"/>
              <w:sz w:val="22"/>
              <w:szCs w:val="22"/>
              <w:lang w:eastAsia="en-GB"/>
            </w:rPr>
          </w:rPrChange>
        </w:rPr>
      </w:pPr>
      <w:r w:rsidRPr="004C2BE0">
        <w:rPr>
          <w:lang w:val="fr-FR"/>
          <w:rPrChange w:id="4189" w:author="32.423_CR0115R1_(Rel-16)_TM_SBMA, OAM_RTT" w:date="2020-07-06T10:41:00Z">
            <w:rPr>
              <w:lang w:val="en-US"/>
            </w:rPr>
          </w:rPrChange>
        </w:rPr>
        <w:t>5.3.54</w:t>
      </w:r>
      <w:r w:rsidRPr="004C2BE0">
        <w:rPr>
          <w:rFonts w:ascii="Calibri" w:hAnsi="Calibri"/>
          <w:sz w:val="22"/>
          <w:szCs w:val="22"/>
          <w:lang w:val="fr-FR" w:eastAsia="en-GB"/>
          <w:rPrChange w:id="4190" w:author="32.423_CR0115R1_(Rel-16)_TM_SBMA, OAM_RTT" w:date="2020-07-06T10:41:00Z">
            <w:rPr>
              <w:rFonts w:ascii="Calibri" w:hAnsi="Calibri"/>
              <w:sz w:val="22"/>
              <w:szCs w:val="22"/>
              <w:lang w:eastAsia="en-GB"/>
            </w:rPr>
          </w:rPrChange>
        </w:rPr>
        <w:tab/>
      </w:r>
      <w:r w:rsidRPr="004C2BE0">
        <w:rPr>
          <w:lang w:val="fr-FR"/>
          <w:rPrChange w:id="4191" w:author="32.423_CR0115R1_(Rel-16)_TM_SBMA, OAM_RTT" w:date="2020-07-06T10:41:00Z">
            <w:rPr>
              <w:lang w:val="en-US"/>
            </w:rPr>
          </w:rPrChange>
        </w:rPr>
        <w:t>ManagedNFProfile &lt;&lt;dataType&gt;&gt;</w:t>
      </w:r>
      <w:r w:rsidRPr="004C2BE0">
        <w:rPr>
          <w:lang w:val="fr-FR"/>
          <w:rPrChange w:id="4192" w:author="32.423_CR0115R1_(Rel-16)_TM_SBMA, OAM_RTT" w:date="2020-07-06T10:41:00Z">
            <w:rPr/>
          </w:rPrChange>
        </w:rPr>
        <w:tab/>
      </w:r>
      <w:r>
        <w:fldChar w:fldCharType="begin" w:fldLock="1"/>
      </w:r>
      <w:r w:rsidRPr="004C2BE0">
        <w:rPr>
          <w:lang w:val="fr-FR"/>
          <w:rPrChange w:id="4193" w:author="32.423_CR0115R1_(Rel-16)_TM_SBMA, OAM_RTT" w:date="2020-07-06T10:41:00Z">
            <w:rPr/>
          </w:rPrChange>
        </w:rPr>
        <w:instrText xml:space="preserve"> PAGEREF _Toc44341498 \h </w:instrText>
      </w:r>
      <w:r>
        <w:fldChar w:fldCharType="separate"/>
      </w:r>
      <w:r w:rsidRPr="004C2BE0">
        <w:rPr>
          <w:lang w:val="fr-FR"/>
          <w:rPrChange w:id="4194" w:author="32.423_CR0115R1_(Rel-16)_TM_SBMA, OAM_RTT" w:date="2020-07-06T10:41:00Z">
            <w:rPr/>
          </w:rPrChange>
        </w:rPr>
        <w:t>127</w:t>
      </w:r>
      <w:r>
        <w:fldChar w:fldCharType="end"/>
      </w:r>
    </w:p>
    <w:p w:rsidR="002C3AD9" w:rsidRPr="004C2BE0" w:rsidRDefault="002C3AD9">
      <w:pPr>
        <w:pStyle w:val="TOC4"/>
        <w:rPr>
          <w:rFonts w:ascii="Calibri" w:hAnsi="Calibri"/>
          <w:sz w:val="22"/>
          <w:szCs w:val="22"/>
          <w:lang w:val="fr-FR" w:eastAsia="en-GB"/>
          <w:rPrChange w:id="4195" w:author="32.423_CR0115R1_(Rel-16)_TM_SBMA, OAM_RTT" w:date="2020-07-06T10:41:00Z">
            <w:rPr>
              <w:rFonts w:ascii="Calibri" w:hAnsi="Calibri"/>
              <w:sz w:val="22"/>
              <w:szCs w:val="22"/>
              <w:lang w:eastAsia="en-GB"/>
            </w:rPr>
          </w:rPrChange>
        </w:rPr>
      </w:pPr>
      <w:r w:rsidRPr="004C2BE0">
        <w:rPr>
          <w:lang w:val="fr-FR" w:eastAsia="zh-CN"/>
          <w:rPrChange w:id="4196" w:author="32.423_CR0115R1_(Rel-16)_TM_SBMA, OAM_RTT" w:date="2020-07-06T10:41:00Z">
            <w:rPr>
              <w:lang w:val="en-US" w:eastAsia="zh-CN"/>
            </w:rPr>
          </w:rPrChange>
        </w:rPr>
        <w:t>5</w:t>
      </w:r>
      <w:r w:rsidRPr="004C2BE0">
        <w:rPr>
          <w:lang w:val="fr-FR"/>
          <w:rPrChange w:id="4197" w:author="32.423_CR0115R1_(Rel-16)_TM_SBMA, OAM_RTT" w:date="2020-07-06T10:41:00Z">
            <w:rPr>
              <w:lang w:val="en-US"/>
            </w:rPr>
          </w:rPrChange>
        </w:rPr>
        <w:t>.3.54.1</w:t>
      </w:r>
      <w:r w:rsidRPr="004C2BE0">
        <w:rPr>
          <w:rFonts w:ascii="Calibri" w:hAnsi="Calibri"/>
          <w:sz w:val="22"/>
          <w:szCs w:val="22"/>
          <w:lang w:val="fr-FR" w:eastAsia="en-GB"/>
          <w:rPrChange w:id="4198" w:author="32.423_CR0115R1_(Rel-16)_TM_SBMA, OAM_RTT" w:date="2020-07-06T10:41:00Z">
            <w:rPr>
              <w:rFonts w:ascii="Calibri" w:hAnsi="Calibri"/>
              <w:sz w:val="22"/>
              <w:szCs w:val="22"/>
              <w:lang w:eastAsia="en-GB"/>
            </w:rPr>
          </w:rPrChange>
        </w:rPr>
        <w:tab/>
      </w:r>
      <w:r w:rsidRPr="004C2BE0">
        <w:rPr>
          <w:lang w:val="fr-FR"/>
          <w:rPrChange w:id="4199" w:author="32.423_CR0115R1_(Rel-16)_TM_SBMA, OAM_RTT" w:date="2020-07-06T10:41:00Z">
            <w:rPr>
              <w:lang w:val="en-US"/>
            </w:rPr>
          </w:rPrChange>
        </w:rPr>
        <w:t>Definition</w:t>
      </w:r>
      <w:r w:rsidRPr="004C2BE0">
        <w:rPr>
          <w:lang w:val="fr-FR"/>
          <w:rPrChange w:id="4200" w:author="32.423_CR0115R1_(Rel-16)_TM_SBMA, OAM_RTT" w:date="2020-07-06T10:41:00Z">
            <w:rPr/>
          </w:rPrChange>
        </w:rPr>
        <w:tab/>
      </w:r>
      <w:r>
        <w:fldChar w:fldCharType="begin" w:fldLock="1"/>
      </w:r>
      <w:r w:rsidRPr="004C2BE0">
        <w:rPr>
          <w:lang w:val="fr-FR"/>
          <w:rPrChange w:id="4201" w:author="32.423_CR0115R1_(Rel-16)_TM_SBMA, OAM_RTT" w:date="2020-07-06T10:41:00Z">
            <w:rPr/>
          </w:rPrChange>
        </w:rPr>
        <w:instrText xml:space="preserve"> PAGEREF _Toc44341499 \h </w:instrText>
      </w:r>
      <w:r>
        <w:fldChar w:fldCharType="separate"/>
      </w:r>
      <w:r w:rsidRPr="004C2BE0">
        <w:rPr>
          <w:lang w:val="fr-FR"/>
          <w:rPrChange w:id="4202" w:author="32.423_CR0115R1_(Rel-16)_TM_SBMA, OAM_RTT" w:date="2020-07-06T10:41:00Z">
            <w:rPr/>
          </w:rPrChange>
        </w:rPr>
        <w:t>127</w:t>
      </w:r>
      <w:r>
        <w:fldChar w:fldCharType="end"/>
      </w:r>
    </w:p>
    <w:p w:rsidR="002C3AD9" w:rsidRPr="004C2BE0" w:rsidRDefault="002C3AD9">
      <w:pPr>
        <w:pStyle w:val="TOC4"/>
        <w:rPr>
          <w:rFonts w:ascii="Calibri" w:hAnsi="Calibri"/>
          <w:sz w:val="22"/>
          <w:szCs w:val="22"/>
          <w:lang w:val="fr-FR" w:eastAsia="en-GB"/>
          <w:rPrChange w:id="4203" w:author="32.423_CR0115R1_(Rel-16)_TM_SBMA, OAM_RTT" w:date="2020-07-06T10:41:00Z">
            <w:rPr>
              <w:rFonts w:ascii="Calibri" w:hAnsi="Calibri"/>
              <w:sz w:val="22"/>
              <w:szCs w:val="22"/>
              <w:lang w:eastAsia="en-GB"/>
            </w:rPr>
          </w:rPrChange>
        </w:rPr>
      </w:pPr>
      <w:r w:rsidRPr="004C2BE0">
        <w:rPr>
          <w:lang w:val="fr-FR" w:eastAsia="zh-CN"/>
          <w:rPrChange w:id="4204" w:author="32.423_CR0115R1_(Rel-16)_TM_SBMA, OAM_RTT" w:date="2020-07-06T10:41:00Z">
            <w:rPr>
              <w:lang w:val="en-US" w:eastAsia="zh-CN"/>
            </w:rPr>
          </w:rPrChange>
        </w:rPr>
        <w:t>5</w:t>
      </w:r>
      <w:r w:rsidRPr="004C2BE0">
        <w:rPr>
          <w:lang w:val="fr-FR"/>
          <w:rPrChange w:id="4205" w:author="32.423_CR0115R1_(Rel-16)_TM_SBMA, OAM_RTT" w:date="2020-07-06T10:41:00Z">
            <w:rPr>
              <w:lang w:val="en-US"/>
            </w:rPr>
          </w:rPrChange>
        </w:rPr>
        <w:t>.3.54.2</w:t>
      </w:r>
      <w:r w:rsidRPr="004C2BE0">
        <w:rPr>
          <w:rFonts w:ascii="Calibri" w:hAnsi="Calibri"/>
          <w:sz w:val="22"/>
          <w:szCs w:val="22"/>
          <w:lang w:val="fr-FR" w:eastAsia="en-GB"/>
          <w:rPrChange w:id="4206" w:author="32.423_CR0115R1_(Rel-16)_TM_SBMA, OAM_RTT" w:date="2020-07-06T10:41:00Z">
            <w:rPr>
              <w:rFonts w:ascii="Calibri" w:hAnsi="Calibri"/>
              <w:sz w:val="22"/>
              <w:szCs w:val="22"/>
              <w:lang w:eastAsia="en-GB"/>
            </w:rPr>
          </w:rPrChange>
        </w:rPr>
        <w:tab/>
      </w:r>
      <w:r w:rsidRPr="004C2BE0">
        <w:rPr>
          <w:lang w:val="fr-FR"/>
          <w:rPrChange w:id="4207" w:author="32.423_CR0115R1_(Rel-16)_TM_SBMA, OAM_RTT" w:date="2020-07-06T10:41:00Z">
            <w:rPr>
              <w:lang w:val="en-US"/>
            </w:rPr>
          </w:rPrChange>
        </w:rPr>
        <w:t>Attributes</w:t>
      </w:r>
      <w:r w:rsidRPr="004C2BE0">
        <w:rPr>
          <w:lang w:val="fr-FR"/>
          <w:rPrChange w:id="4208" w:author="32.423_CR0115R1_(Rel-16)_TM_SBMA, OAM_RTT" w:date="2020-07-06T10:41:00Z">
            <w:rPr/>
          </w:rPrChange>
        </w:rPr>
        <w:tab/>
      </w:r>
      <w:r>
        <w:fldChar w:fldCharType="begin" w:fldLock="1"/>
      </w:r>
      <w:r w:rsidRPr="004C2BE0">
        <w:rPr>
          <w:lang w:val="fr-FR"/>
          <w:rPrChange w:id="4209" w:author="32.423_CR0115R1_(Rel-16)_TM_SBMA, OAM_RTT" w:date="2020-07-06T10:41:00Z">
            <w:rPr/>
          </w:rPrChange>
        </w:rPr>
        <w:instrText xml:space="preserve"> PAGEREF _Toc44341500 \h </w:instrText>
      </w:r>
      <w:r>
        <w:fldChar w:fldCharType="separate"/>
      </w:r>
      <w:r w:rsidRPr="004C2BE0">
        <w:rPr>
          <w:lang w:val="fr-FR"/>
          <w:rPrChange w:id="4210" w:author="32.423_CR0115R1_(Rel-16)_TM_SBMA, OAM_RTT" w:date="2020-07-06T10:41:00Z">
            <w:rPr/>
          </w:rPrChange>
        </w:rPr>
        <w:t>127</w:t>
      </w:r>
      <w:r>
        <w:fldChar w:fldCharType="end"/>
      </w:r>
    </w:p>
    <w:p w:rsidR="002C3AD9" w:rsidRPr="004C2BE0" w:rsidRDefault="002C3AD9">
      <w:pPr>
        <w:pStyle w:val="TOC4"/>
        <w:rPr>
          <w:rFonts w:ascii="Calibri" w:hAnsi="Calibri"/>
          <w:sz w:val="22"/>
          <w:szCs w:val="22"/>
          <w:lang w:val="fr-FR" w:eastAsia="en-GB"/>
          <w:rPrChange w:id="4211" w:author="32.423_CR0115R1_(Rel-16)_TM_SBMA, OAM_RTT" w:date="2020-07-06T10:41:00Z">
            <w:rPr>
              <w:rFonts w:ascii="Calibri" w:hAnsi="Calibri"/>
              <w:sz w:val="22"/>
              <w:szCs w:val="22"/>
              <w:lang w:eastAsia="en-GB"/>
            </w:rPr>
          </w:rPrChange>
        </w:rPr>
      </w:pPr>
      <w:r w:rsidRPr="004C2BE0">
        <w:rPr>
          <w:lang w:val="fr-FR"/>
          <w:rPrChange w:id="4212" w:author="32.423_CR0115R1_(Rel-16)_TM_SBMA, OAM_RTT" w:date="2020-07-06T10:41:00Z">
            <w:rPr>
              <w:lang w:val="en-US"/>
            </w:rPr>
          </w:rPrChange>
        </w:rPr>
        <w:t>5.3.54.3</w:t>
      </w:r>
      <w:r w:rsidRPr="004C2BE0">
        <w:rPr>
          <w:rFonts w:ascii="Calibri" w:hAnsi="Calibri"/>
          <w:sz w:val="22"/>
          <w:szCs w:val="22"/>
          <w:lang w:val="fr-FR" w:eastAsia="en-GB"/>
          <w:rPrChange w:id="4213" w:author="32.423_CR0115R1_(Rel-16)_TM_SBMA, OAM_RTT" w:date="2020-07-06T10:41:00Z">
            <w:rPr>
              <w:rFonts w:ascii="Calibri" w:hAnsi="Calibri"/>
              <w:sz w:val="22"/>
              <w:szCs w:val="22"/>
              <w:lang w:eastAsia="en-GB"/>
            </w:rPr>
          </w:rPrChange>
        </w:rPr>
        <w:tab/>
      </w:r>
      <w:r w:rsidRPr="004C2BE0">
        <w:rPr>
          <w:lang w:val="fr-FR"/>
          <w:rPrChange w:id="4214" w:author="32.423_CR0115R1_(Rel-16)_TM_SBMA, OAM_RTT" w:date="2020-07-06T10:41:00Z">
            <w:rPr>
              <w:lang w:val="en-US"/>
            </w:rPr>
          </w:rPrChange>
        </w:rPr>
        <w:t>Attribute constraints</w:t>
      </w:r>
      <w:r w:rsidRPr="004C2BE0">
        <w:rPr>
          <w:lang w:val="fr-FR"/>
          <w:rPrChange w:id="4215" w:author="32.423_CR0115R1_(Rel-16)_TM_SBMA, OAM_RTT" w:date="2020-07-06T10:41:00Z">
            <w:rPr/>
          </w:rPrChange>
        </w:rPr>
        <w:tab/>
      </w:r>
      <w:r>
        <w:fldChar w:fldCharType="begin" w:fldLock="1"/>
      </w:r>
      <w:r w:rsidRPr="004C2BE0">
        <w:rPr>
          <w:lang w:val="fr-FR"/>
          <w:rPrChange w:id="4216" w:author="32.423_CR0115R1_(Rel-16)_TM_SBMA, OAM_RTT" w:date="2020-07-06T10:41:00Z">
            <w:rPr/>
          </w:rPrChange>
        </w:rPr>
        <w:instrText xml:space="preserve"> PAGEREF _Toc44341501 \h </w:instrText>
      </w:r>
      <w:r>
        <w:fldChar w:fldCharType="separate"/>
      </w:r>
      <w:r w:rsidRPr="004C2BE0">
        <w:rPr>
          <w:lang w:val="fr-FR"/>
          <w:rPrChange w:id="4217" w:author="32.423_CR0115R1_(Rel-16)_TM_SBMA, OAM_RTT" w:date="2020-07-06T10:41:00Z">
            <w:rPr/>
          </w:rPrChange>
        </w:rPr>
        <w:t>128</w:t>
      </w:r>
      <w:r>
        <w:fldChar w:fldCharType="end"/>
      </w:r>
    </w:p>
    <w:p w:rsidR="002C3AD9" w:rsidRPr="004C2BE0" w:rsidRDefault="002C3AD9">
      <w:pPr>
        <w:pStyle w:val="TOC4"/>
        <w:rPr>
          <w:rFonts w:ascii="Calibri" w:hAnsi="Calibri"/>
          <w:sz w:val="22"/>
          <w:szCs w:val="22"/>
          <w:lang w:val="fr-FR" w:eastAsia="en-GB"/>
          <w:rPrChange w:id="4218" w:author="32.423_CR0115R1_(Rel-16)_TM_SBMA, OAM_RTT" w:date="2020-07-06T10:41:00Z">
            <w:rPr>
              <w:rFonts w:ascii="Calibri" w:hAnsi="Calibri"/>
              <w:sz w:val="22"/>
              <w:szCs w:val="22"/>
              <w:lang w:eastAsia="en-GB"/>
            </w:rPr>
          </w:rPrChange>
        </w:rPr>
      </w:pPr>
      <w:r w:rsidRPr="004C2BE0">
        <w:rPr>
          <w:lang w:val="fr-FR" w:eastAsia="zh-CN"/>
          <w:rPrChange w:id="4219" w:author="32.423_CR0115R1_(Rel-16)_TM_SBMA, OAM_RTT" w:date="2020-07-06T10:41:00Z">
            <w:rPr>
              <w:lang w:val="en-US" w:eastAsia="zh-CN"/>
            </w:rPr>
          </w:rPrChange>
        </w:rPr>
        <w:t>5</w:t>
      </w:r>
      <w:r w:rsidRPr="004C2BE0">
        <w:rPr>
          <w:lang w:val="fr-FR"/>
          <w:rPrChange w:id="4220" w:author="32.423_CR0115R1_(Rel-16)_TM_SBMA, OAM_RTT" w:date="2020-07-06T10:41:00Z">
            <w:rPr>
              <w:lang w:val="en-US"/>
            </w:rPr>
          </w:rPrChange>
        </w:rPr>
        <w:t>.3.54.4</w:t>
      </w:r>
      <w:r w:rsidRPr="004C2BE0">
        <w:rPr>
          <w:rFonts w:ascii="Calibri" w:hAnsi="Calibri"/>
          <w:sz w:val="22"/>
          <w:szCs w:val="22"/>
          <w:lang w:val="fr-FR" w:eastAsia="en-GB"/>
          <w:rPrChange w:id="4221" w:author="32.423_CR0115R1_(Rel-16)_TM_SBMA, OAM_RTT" w:date="2020-07-06T10:41:00Z">
            <w:rPr>
              <w:rFonts w:ascii="Calibri" w:hAnsi="Calibri"/>
              <w:sz w:val="22"/>
              <w:szCs w:val="22"/>
              <w:lang w:eastAsia="en-GB"/>
            </w:rPr>
          </w:rPrChange>
        </w:rPr>
        <w:tab/>
      </w:r>
      <w:r w:rsidRPr="004C2BE0">
        <w:rPr>
          <w:lang w:val="fr-FR"/>
          <w:rPrChange w:id="4222" w:author="32.423_CR0115R1_(Rel-16)_TM_SBMA, OAM_RTT" w:date="2020-07-06T10:41:00Z">
            <w:rPr>
              <w:lang w:val="en-US"/>
            </w:rPr>
          </w:rPrChange>
        </w:rPr>
        <w:t>Notifications</w:t>
      </w:r>
      <w:r w:rsidRPr="004C2BE0">
        <w:rPr>
          <w:lang w:val="fr-FR"/>
          <w:rPrChange w:id="4223" w:author="32.423_CR0115R1_(Rel-16)_TM_SBMA, OAM_RTT" w:date="2020-07-06T10:41:00Z">
            <w:rPr/>
          </w:rPrChange>
        </w:rPr>
        <w:tab/>
      </w:r>
      <w:r>
        <w:fldChar w:fldCharType="begin" w:fldLock="1"/>
      </w:r>
      <w:r w:rsidRPr="004C2BE0">
        <w:rPr>
          <w:lang w:val="fr-FR"/>
          <w:rPrChange w:id="4224" w:author="32.423_CR0115R1_(Rel-16)_TM_SBMA, OAM_RTT" w:date="2020-07-06T10:41:00Z">
            <w:rPr/>
          </w:rPrChange>
        </w:rPr>
        <w:instrText xml:space="preserve"> PAGEREF _Toc44341502 \h </w:instrText>
      </w:r>
      <w:r>
        <w:fldChar w:fldCharType="separate"/>
      </w:r>
      <w:r w:rsidRPr="004C2BE0">
        <w:rPr>
          <w:lang w:val="fr-FR"/>
          <w:rPrChange w:id="4225" w:author="32.423_CR0115R1_(Rel-16)_TM_SBMA, OAM_RTT" w:date="2020-07-06T10:41:00Z">
            <w:rPr/>
          </w:rPrChange>
        </w:rPr>
        <w:t>128</w:t>
      </w:r>
      <w:r>
        <w:fldChar w:fldCharType="end"/>
      </w:r>
    </w:p>
    <w:p w:rsidR="002C3AD9" w:rsidRPr="00677C8D" w:rsidRDefault="002C3AD9">
      <w:pPr>
        <w:pStyle w:val="TOC3"/>
        <w:rPr>
          <w:rFonts w:ascii="Calibri" w:hAnsi="Calibri"/>
          <w:sz w:val="22"/>
          <w:szCs w:val="22"/>
          <w:lang w:eastAsia="en-GB"/>
        </w:rPr>
      </w:pPr>
      <w:r w:rsidRPr="00E805FF">
        <w:rPr>
          <w:lang w:val="en-US"/>
        </w:rPr>
        <w:t>5.3.55</w:t>
      </w:r>
      <w:r w:rsidRPr="00677C8D">
        <w:rPr>
          <w:rFonts w:ascii="Calibri" w:hAnsi="Calibri"/>
          <w:sz w:val="22"/>
          <w:szCs w:val="22"/>
          <w:lang w:eastAsia="en-GB"/>
        </w:rPr>
        <w:tab/>
      </w:r>
      <w:r w:rsidRPr="00E805FF">
        <w:rPr>
          <w:lang w:val="en-US"/>
        </w:rPr>
        <w:t>HostAddr &lt;&lt;choice&gt;&gt;</w:t>
      </w:r>
      <w:r>
        <w:tab/>
      </w:r>
      <w:r>
        <w:fldChar w:fldCharType="begin" w:fldLock="1"/>
      </w:r>
      <w:r>
        <w:instrText xml:space="preserve"> PAGEREF _Toc44341503 \h </w:instrText>
      </w:r>
      <w:r>
        <w:fldChar w:fldCharType="separate"/>
      </w:r>
      <w:r>
        <w:t>128</w:t>
      </w:r>
      <w:r>
        <w:fldChar w:fldCharType="end"/>
      </w:r>
    </w:p>
    <w:p w:rsidR="002C3AD9" w:rsidRPr="00677C8D" w:rsidRDefault="002C3AD9">
      <w:pPr>
        <w:pStyle w:val="TOC4"/>
        <w:rPr>
          <w:rFonts w:ascii="Calibri" w:hAnsi="Calibri"/>
          <w:sz w:val="22"/>
          <w:szCs w:val="22"/>
          <w:lang w:eastAsia="en-GB"/>
        </w:rPr>
      </w:pPr>
      <w:r w:rsidRPr="00E805FF">
        <w:rPr>
          <w:lang w:val="en-US" w:eastAsia="zh-CN"/>
        </w:rPr>
        <w:t>5</w:t>
      </w:r>
      <w:r w:rsidRPr="00E805FF">
        <w:rPr>
          <w:lang w:val="en-US"/>
        </w:rPr>
        <w:t>.3.55.1</w:t>
      </w:r>
      <w:r w:rsidRPr="00677C8D">
        <w:rPr>
          <w:rFonts w:ascii="Calibri" w:hAnsi="Calibri"/>
          <w:sz w:val="22"/>
          <w:szCs w:val="22"/>
          <w:lang w:eastAsia="en-GB"/>
        </w:rPr>
        <w:tab/>
      </w:r>
      <w:r w:rsidRPr="00E805FF">
        <w:rPr>
          <w:lang w:val="en-US"/>
        </w:rPr>
        <w:t>Definition</w:t>
      </w:r>
      <w:r>
        <w:tab/>
      </w:r>
      <w:r>
        <w:fldChar w:fldCharType="begin" w:fldLock="1"/>
      </w:r>
      <w:r>
        <w:instrText xml:space="preserve"> PAGEREF _Toc44341504 \h </w:instrText>
      </w:r>
      <w:r>
        <w:fldChar w:fldCharType="separate"/>
      </w:r>
      <w:r>
        <w:t>128</w:t>
      </w:r>
      <w:r>
        <w:fldChar w:fldCharType="end"/>
      </w:r>
    </w:p>
    <w:p w:rsidR="002C3AD9" w:rsidRPr="00677C8D" w:rsidRDefault="002C3AD9">
      <w:pPr>
        <w:pStyle w:val="TOC3"/>
        <w:rPr>
          <w:rFonts w:ascii="Calibri" w:hAnsi="Calibri"/>
          <w:sz w:val="22"/>
          <w:szCs w:val="22"/>
          <w:lang w:eastAsia="en-GB"/>
        </w:rPr>
      </w:pPr>
      <w:r w:rsidRPr="00E805FF">
        <w:rPr>
          <w:lang w:val="en-US"/>
        </w:rPr>
        <w:t>5.3.56</w:t>
      </w:r>
      <w:r w:rsidRPr="00677C8D">
        <w:rPr>
          <w:rFonts w:ascii="Calibri" w:hAnsi="Calibri"/>
          <w:sz w:val="22"/>
          <w:szCs w:val="22"/>
          <w:lang w:eastAsia="en-GB"/>
        </w:rPr>
        <w:tab/>
      </w:r>
      <w:r w:rsidRPr="00E805FF">
        <w:rPr>
          <w:lang w:val="en-US"/>
        </w:rPr>
        <w:t>NFInfo &lt;&lt;choice&gt;&gt;</w:t>
      </w:r>
      <w:r>
        <w:tab/>
      </w:r>
      <w:r>
        <w:fldChar w:fldCharType="begin" w:fldLock="1"/>
      </w:r>
      <w:r>
        <w:instrText xml:space="preserve"> PAGEREF _Toc44341505 \h </w:instrText>
      </w:r>
      <w:r>
        <w:fldChar w:fldCharType="separate"/>
      </w:r>
      <w:r>
        <w:t>128</w:t>
      </w:r>
      <w:r>
        <w:fldChar w:fldCharType="end"/>
      </w:r>
    </w:p>
    <w:p w:rsidR="002C3AD9" w:rsidRPr="00677C8D" w:rsidRDefault="002C3AD9">
      <w:pPr>
        <w:pStyle w:val="TOC4"/>
        <w:rPr>
          <w:rFonts w:ascii="Calibri" w:hAnsi="Calibri"/>
          <w:sz w:val="22"/>
          <w:szCs w:val="22"/>
          <w:lang w:eastAsia="en-GB"/>
        </w:rPr>
      </w:pPr>
      <w:r w:rsidRPr="00E805FF">
        <w:rPr>
          <w:lang w:val="en-US" w:eastAsia="zh-CN"/>
        </w:rPr>
        <w:t>5</w:t>
      </w:r>
      <w:r w:rsidRPr="00E805FF">
        <w:rPr>
          <w:lang w:val="en-US"/>
        </w:rPr>
        <w:t>.3.56.1</w:t>
      </w:r>
      <w:r w:rsidRPr="00677C8D">
        <w:rPr>
          <w:rFonts w:ascii="Calibri" w:hAnsi="Calibri"/>
          <w:sz w:val="22"/>
          <w:szCs w:val="22"/>
          <w:lang w:eastAsia="en-GB"/>
        </w:rPr>
        <w:tab/>
      </w:r>
      <w:r w:rsidRPr="00E805FF">
        <w:rPr>
          <w:lang w:val="en-US"/>
        </w:rPr>
        <w:t>Definition</w:t>
      </w:r>
      <w:r>
        <w:tab/>
      </w:r>
      <w:r>
        <w:fldChar w:fldCharType="begin" w:fldLock="1"/>
      </w:r>
      <w:r>
        <w:instrText xml:space="preserve"> PAGEREF _Toc44341506 \h </w:instrText>
      </w:r>
      <w:r>
        <w:fldChar w:fldCharType="separate"/>
      </w:r>
      <w:r>
        <w:t>128</w:t>
      </w:r>
      <w:r>
        <w:fldChar w:fldCharType="end"/>
      </w:r>
    </w:p>
    <w:p w:rsidR="002C3AD9" w:rsidRPr="00677C8D" w:rsidRDefault="002C3AD9">
      <w:pPr>
        <w:pStyle w:val="TOC3"/>
        <w:rPr>
          <w:rFonts w:ascii="Calibri" w:hAnsi="Calibri"/>
          <w:sz w:val="22"/>
          <w:szCs w:val="22"/>
          <w:lang w:eastAsia="en-GB"/>
        </w:rPr>
      </w:pPr>
      <w:r w:rsidRPr="00E805FF">
        <w:rPr>
          <w:lang w:val="en-US"/>
        </w:rPr>
        <w:t>5.3.57</w:t>
      </w:r>
      <w:r w:rsidRPr="00677C8D">
        <w:rPr>
          <w:rFonts w:ascii="Calibri" w:hAnsi="Calibri"/>
          <w:sz w:val="22"/>
          <w:szCs w:val="22"/>
          <w:lang w:eastAsia="en-GB"/>
        </w:rPr>
        <w:tab/>
      </w:r>
      <w:r w:rsidRPr="00E805FF">
        <w:rPr>
          <w:lang w:val="en-US"/>
        </w:rPr>
        <w:t>UdmInfo &lt;&lt;dataType&gt;&gt;</w:t>
      </w:r>
      <w:r>
        <w:tab/>
      </w:r>
      <w:r>
        <w:fldChar w:fldCharType="begin" w:fldLock="1"/>
      </w:r>
      <w:r>
        <w:instrText xml:space="preserve"> PAGEREF _Toc44341507 \h </w:instrText>
      </w:r>
      <w:r>
        <w:fldChar w:fldCharType="separate"/>
      </w:r>
      <w:r>
        <w:t>129</w:t>
      </w:r>
      <w:r>
        <w:fldChar w:fldCharType="end"/>
      </w:r>
    </w:p>
    <w:p w:rsidR="002C3AD9" w:rsidRPr="00677C8D" w:rsidRDefault="002C3AD9">
      <w:pPr>
        <w:pStyle w:val="TOC4"/>
        <w:rPr>
          <w:rFonts w:ascii="Calibri" w:hAnsi="Calibri"/>
          <w:sz w:val="22"/>
          <w:szCs w:val="22"/>
          <w:lang w:eastAsia="en-GB"/>
        </w:rPr>
      </w:pPr>
      <w:r w:rsidRPr="00E805FF">
        <w:rPr>
          <w:lang w:val="en-US" w:eastAsia="zh-CN"/>
        </w:rPr>
        <w:t>5</w:t>
      </w:r>
      <w:r w:rsidRPr="00E805FF">
        <w:rPr>
          <w:lang w:val="en-US"/>
        </w:rPr>
        <w:t>.3.57.1</w:t>
      </w:r>
      <w:r w:rsidRPr="00677C8D">
        <w:rPr>
          <w:rFonts w:ascii="Calibri" w:hAnsi="Calibri"/>
          <w:sz w:val="22"/>
          <w:szCs w:val="22"/>
          <w:lang w:eastAsia="en-GB"/>
        </w:rPr>
        <w:tab/>
      </w:r>
      <w:r w:rsidRPr="00E805FF">
        <w:rPr>
          <w:lang w:val="en-US"/>
        </w:rPr>
        <w:t>Definition</w:t>
      </w:r>
      <w:r>
        <w:tab/>
      </w:r>
      <w:r>
        <w:fldChar w:fldCharType="begin" w:fldLock="1"/>
      </w:r>
      <w:r>
        <w:instrText xml:space="preserve"> PAGEREF _Toc44341508 \h </w:instrText>
      </w:r>
      <w:r>
        <w:fldChar w:fldCharType="separate"/>
      </w:r>
      <w:r>
        <w:t>129</w:t>
      </w:r>
      <w:r>
        <w:fldChar w:fldCharType="end"/>
      </w:r>
    </w:p>
    <w:p w:rsidR="002C3AD9" w:rsidRPr="00677C8D" w:rsidRDefault="002C3AD9">
      <w:pPr>
        <w:pStyle w:val="TOC4"/>
        <w:rPr>
          <w:rFonts w:ascii="Calibri" w:hAnsi="Calibri"/>
          <w:sz w:val="22"/>
          <w:szCs w:val="22"/>
          <w:lang w:eastAsia="en-GB"/>
        </w:rPr>
      </w:pPr>
      <w:r w:rsidRPr="00E805FF">
        <w:rPr>
          <w:lang w:val="en-US" w:eastAsia="zh-CN"/>
        </w:rPr>
        <w:t>5</w:t>
      </w:r>
      <w:r w:rsidRPr="00E805FF">
        <w:rPr>
          <w:lang w:val="en-US"/>
        </w:rPr>
        <w:t>.3.57.2</w:t>
      </w:r>
      <w:r w:rsidRPr="00677C8D">
        <w:rPr>
          <w:rFonts w:ascii="Calibri" w:hAnsi="Calibri"/>
          <w:sz w:val="22"/>
          <w:szCs w:val="22"/>
          <w:lang w:eastAsia="en-GB"/>
        </w:rPr>
        <w:tab/>
      </w:r>
      <w:r w:rsidRPr="00E805FF">
        <w:rPr>
          <w:lang w:val="en-US"/>
        </w:rPr>
        <w:t>Attributes</w:t>
      </w:r>
      <w:r>
        <w:tab/>
      </w:r>
      <w:r>
        <w:fldChar w:fldCharType="begin" w:fldLock="1"/>
      </w:r>
      <w:r>
        <w:instrText xml:space="preserve"> PAGEREF _Toc44341509 \h </w:instrText>
      </w:r>
      <w:r>
        <w:fldChar w:fldCharType="separate"/>
      </w:r>
      <w:r>
        <w:t>129</w:t>
      </w:r>
      <w:r>
        <w:fldChar w:fldCharType="end"/>
      </w:r>
    </w:p>
    <w:p w:rsidR="002C3AD9" w:rsidRPr="00677C8D" w:rsidRDefault="002C3AD9">
      <w:pPr>
        <w:pStyle w:val="TOC4"/>
        <w:rPr>
          <w:rFonts w:ascii="Calibri" w:hAnsi="Calibri"/>
          <w:sz w:val="22"/>
          <w:szCs w:val="22"/>
          <w:lang w:eastAsia="en-GB"/>
        </w:rPr>
      </w:pPr>
      <w:r w:rsidRPr="00E805FF">
        <w:rPr>
          <w:lang w:val="en-US"/>
        </w:rPr>
        <w:t>5.3.57.3</w:t>
      </w:r>
      <w:r w:rsidRPr="00677C8D">
        <w:rPr>
          <w:rFonts w:ascii="Calibri" w:hAnsi="Calibri"/>
          <w:sz w:val="22"/>
          <w:szCs w:val="22"/>
          <w:lang w:eastAsia="en-GB"/>
        </w:rPr>
        <w:tab/>
      </w:r>
      <w:r w:rsidRPr="00E805FF">
        <w:rPr>
          <w:lang w:val="en-US"/>
        </w:rPr>
        <w:t>Attribute constraints</w:t>
      </w:r>
      <w:r>
        <w:tab/>
      </w:r>
      <w:r>
        <w:fldChar w:fldCharType="begin" w:fldLock="1"/>
      </w:r>
      <w:r>
        <w:instrText xml:space="preserve"> PAGEREF _Toc44341510 \h </w:instrText>
      </w:r>
      <w:r>
        <w:fldChar w:fldCharType="separate"/>
      </w:r>
      <w:r>
        <w:t>129</w:t>
      </w:r>
      <w:r>
        <w:fldChar w:fldCharType="end"/>
      </w:r>
    </w:p>
    <w:p w:rsidR="002C3AD9" w:rsidRPr="00677C8D" w:rsidRDefault="002C3AD9">
      <w:pPr>
        <w:pStyle w:val="TOC4"/>
        <w:rPr>
          <w:rFonts w:ascii="Calibri" w:hAnsi="Calibri"/>
          <w:sz w:val="22"/>
          <w:szCs w:val="22"/>
          <w:lang w:eastAsia="en-GB"/>
        </w:rPr>
      </w:pPr>
      <w:r w:rsidRPr="00E805FF">
        <w:rPr>
          <w:lang w:val="en-US" w:eastAsia="zh-CN"/>
        </w:rPr>
        <w:t>5</w:t>
      </w:r>
      <w:r w:rsidRPr="00E805FF">
        <w:rPr>
          <w:lang w:val="en-US"/>
        </w:rPr>
        <w:t>.3.57.4</w:t>
      </w:r>
      <w:r w:rsidRPr="00677C8D">
        <w:rPr>
          <w:rFonts w:ascii="Calibri" w:hAnsi="Calibri"/>
          <w:sz w:val="22"/>
          <w:szCs w:val="22"/>
          <w:lang w:eastAsia="en-GB"/>
        </w:rPr>
        <w:tab/>
      </w:r>
      <w:r w:rsidRPr="00E805FF">
        <w:rPr>
          <w:lang w:val="en-US"/>
        </w:rPr>
        <w:t>Notifications</w:t>
      </w:r>
      <w:r>
        <w:tab/>
      </w:r>
      <w:r>
        <w:fldChar w:fldCharType="begin" w:fldLock="1"/>
      </w:r>
      <w:r>
        <w:instrText xml:space="preserve"> PAGEREF _Toc44341511 \h </w:instrText>
      </w:r>
      <w:r>
        <w:fldChar w:fldCharType="separate"/>
      </w:r>
      <w:r>
        <w:t>129</w:t>
      </w:r>
      <w:r>
        <w:fldChar w:fldCharType="end"/>
      </w:r>
    </w:p>
    <w:p w:rsidR="002C3AD9" w:rsidRPr="00677C8D" w:rsidRDefault="002C3AD9">
      <w:pPr>
        <w:pStyle w:val="TOC3"/>
        <w:rPr>
          <w:rFonts w:ascii="Calibri" w:hAnsi="Calibri"/>
          <w:sz w:val="22"/>
          <w:szCs w:val="22"/>
          <w:lang w:eastAsia="en-GB"/>
        </w:rPr>
      </w:pPr>
      <w:r w:rsidRPr="00E805FF">
        <w:rPr>
          <w:lang w:val="en-US"/>
        </w:rPr>
        <w:t>5.3.58</w:t>
      </w:r>
      <w:r w:rsidRPr="00677C8D">
        <w:rPr>
          <w:rFonts w:ascii="Calibri" w:hAnsi="Calibri"/>
          <w:sz w:val="22"/>
          <w:szCs w:val="22"/>
          <w:lang w:eastAsia="en-GB"/>
        </w:rPr>
        <w:tab/>
      </w:r>
      <w:r w:rsidRPr="00E805FF">
        <w:rPr>
          <w:lang w:val="en-US"/>
        </w:rPr>
        <w:t>AusfInfo &lt;&lt;dataType&gt;&gt;</w:t>
      </w:r>
      <w:r>
        <w:tab/>
      </w:r>
      <w:r>
        <w:fldChar w:fldCharType="begin" w:fldLock="1"/>
      </w:r>
      <w:r>
        <w:instrText xml:space="preserve"> PAGEREF _Toc44341512 \h </w:instrText>
      </w:r>
      <w:r>
        <w:fldChar w:fldCharType="separate"/>
      </w:r>
      <w:r>
        <w:t>129</w:t>
      </w:r>
      <w:r>
        <w:fldChar w:fldCharType="end"/>
      </w:r>
    </w:p>
    <w:p w:rsidR="002C3AD9" w:rsidRPr="00677C8D" w:rsidRDefault="002C3AD9">
      <w:pPr>
        <w:pStyle w:val="TOC4"/>
        <w:rPr>
          <w:rFonts w:ascii="Calibri" w:hAnsi="Calibri"/>
          <w:sz w:val="22"/>
          <w:szCs w:val="22"/>
          <w:lang w:eastAsia="en-GB"/>
        </w:rPr>
      </w:pPr>
      <w:r w:rsidRPr="00E805FF">
        <w:rPr>
          <w:lang w:val="en-US" w:eastAsia="zh-CN"/>
        </w:rPr>
        <w:t>5</w:t>
      </w:r>
      <w:r w:rsidRPr="00E805FF">
        <w:rPr>
          <w:lang w:val="en-US"/>
        </w:rPr>
        <w:t>.3.58.1</w:t>
      </w:r>
      <w:r w:rsidRPr="00677C8D">
        <w:rPr>
          <w:rFonts w:ascii="Calibri" w:hAnsi="Calibri"/>
          <w:sz w:val="22"/>
          <w:szCs w:val="22"/>
          <w:lang w:eastAsia="en-GB"/>
        </w:rPr>
        <w:tab/>
      </w:r>
      <w:r w:rsidRPr="00E805FF">
        <w:rPr>
          <w:lang w:val="en-US"/>
        </w:rPr>
        <w:t>Definition</w:t>
      </w:r>
      <w:r>
        <w:tab/>
      </w:r>
      <w:r>
        <w:fldChar w:fldCharType="begin" w:fldLock="1"/>
      </w:r>
      <w:r>
        <w:instrText xml:space="preserve"> PAGEREF _Toc44341513 \h </w:instrText>
      </w:r>
      <w:r>
        <w:fldChar w:fldCharType="separate"/>
      </w:r>
      <w:r>
        <w:t>129</w:t>
      </w:r>
      <w:r>
        <w:fldChar w:fldCharType="end"/>
      </w:r>
    </w:p>
    <w:p w:rsidR="002C3AD9" w:rsidRPr="00677C8D" w:rsidRDefault="002C3AD9">
      <w:pPr>
        <w:pStyle w:val="TOC4"/>
        <w:rPr>
          <w:rFonts w:ascii="Calibri" w:hAnsi="Calibri"/>
          <w:sz w:val="22"/>
          <w:szCs w:val="22"/>
          <w:lang w:eastAsia="en-GB"/>
        </w:rPr>
      </w:pPr>
      <w:r w:rsidRPr="00E805FF">
        <w:rPr>
          <w:lang w:val="en-US" w:eastAsia="zh-CN"/>
        </w:rPr>
        <w:t>5</w:t>
      </w:r>
      <w:r w:rsidRPr="00E805FF">
        <w:rPr>
          <w:lang w:val="en-US"/>
        </w:rPr>
        <w:t>.3.58.2</w:t>
      </w:r>
      <w:r w:rsidRPr="00677C8D">
        <w:rPr>
          <w:rFonts w:ascii="Calibri" w:hAnsi="Calibri"/>
          <w:sz w:val="22"/>
          <w:szCs w:val="22"/>
          <w:lang w:eastAsia="en-GB"/>
        </w:rPr>
        <w:tab/>
      </w:r>
      <w:r w:rsidRPr="00E805FF">
        <w:rPr>
          <w:lang w:val="en-US"/>
        </w:rPr>
        <w:t>Attributes</w:t>
      </w:r>
      <w:r>
        <w:tab/>
      </w:r>
      <w:r>
        <w:fldChar w:fldCharType="begin" w:fldLock="1"/>
      </w:r>
      <w:r>
        <w:instrText xml:space="preserve"> PAGEREF _Toc44341514 \h </w:instrText>
      </w:r>
      <w:r>
        <w:fldChar w:fldCharType="separate"/>
      </w:r>
      <w:r>
        <w:t>129</w:t>
      </w:r>
      <w:r>
        <w:fldChar w:fldCharType="end"/>
      </w:r>
    </w:p>
    <w:p w:rsidR="002C3AD9" w:rsidRPr="00677C8D" w:rsidRDefault="002C3AD9">
      <w:pPr>
        <w:pStyle w:val="TOC4"/>
        <w:rPr>
          <w:rFonts w:ascii="Calibri" w:hAnsi="Calibri"/>
          <w:sz w:val="22"/>
          <w:szCs w:val="22"/>
          <w:lang w:eastAsia="en-GB"/>
        </w:rPr>
      </w:pPr>
      <w:r w:rsidRPr="00E805FF">
        <w:rPr>
          <w:lang w:val="en-US"/>
        </w:rPr>
        <w:t>5.3.58.3</w:t>
      </w:r>
      <w:r w:rsidRPr="00677C8D">
        <w:rPr>
          <w:rFonts w:ascii="Calibri" w:hAnsi="Calibri"/>
          <w:sz w:val="22"/>
          <w:szCs w:val="22"/>
          <w:lang w:eastAsia="en-GB"/>
        </w:rPr>
        <w:tab/>
      </w:r>
      <w:r w:rsidRPr="00E805FF">
        <w:rPr>
          <w:lang w:val="en-US"/>
        </w:rPr>
        <w:t>Attribute constraints</w:t>
      </w:r>
      <w:r>
        <w:tab/>
      </w:r>
      <w:r>
        <w:fldChar w:fldCharType="begin" w:fldLock="1"/>
      </w:r>
      <w:r>
        <w:instrText xml:space="preserve"> PAGEREF _Toc44341515 \h </w:instrText>
      </w:r>
      <w:r>
        <w:fldChar w:fldCharType="separate"/>
      </w:r>
      <w:r>
        <w:t>129</w:t>
      </w:r>
      <w:r>
        <w:fldChar w:fldCharType="end"/>
      </w:r>
    </w:p>
    <w:p w:rsidR="002C3AD9" w:rsidRPr="00677C8D" w:rsidRDefault="002C3AD9">
      <w:pPr>
        <w:pStyle w:val="TOC4"/>
        <w:rPr>
          <w:rFonts w:ascii="Calibri" w:hAnsi="Calibri"/>
          <w:sz w:val="22"/>
          <w:szCs w:val="22"/>
          <w:lang w:eastAsia="en-GB"/>
        </w:rPr>
      </w:pPr>
      <w:r w:rsidRPr="00E805FF">
        <w:rPr>
          <w:lang w:val="en-US" w:eastAsia="zh-CN"/>
        </w:rPr>
        <w:t>5</w:t>
      </w:r>
      <w:r w:rsidRPr="00E805FF">
        <w:rPr>
          <w:lang w:val="en-US"/>
        </w:rPr>
        <w:t>.3.58.4</w:t>
      </w:r>
      <w:r w:rsidRPr="00677C8D">
        <w:rPr>
          <w:rFonts w:ascii="Calibri" w:hAnsi="Calibri"/>
          <w:sz w:val="22"/>
          <w:szCs w:val="22"/>
          <w:lang w:eastAsia="en-GB"/>
        </w:rPr>
        <w:tab/>
      </w:r>
      <w:r w:rsidRPr="00E805FF">
        <w:rPr>
          <w:lang w:val="en-US"/>
        </w:rPr>
        <w:t>Notifications</w:t>
      </w:r>
      <w:r>
        <w:tab/>
      </w:r>
      <w:r>
        <w:fldChar w:fldCharType="begin" w:fldLock="1"/>
      </w:r>
      <w:r>
        <w:instrText xml:space="preserve"> PAGEREF _Toc44341516 \h </w:instrText>
      </w:r>
      <w:r>
        <w:fldChar w:fldCharType="separate"/>
      </w:r>
      <w:r>
        <w:t>129</w:t>
      </w:r>
      <w:r>
        <w:fldChar w:fldCharType="end"/>
      </w:r>
    </w:p>
    <w:p w:rsidR="002C3AD9" w:rsidRPr="00677C8D" w:rsidRDefault="002C3AD9">
      <w:pPr>
        <w:pStyle w:val="TOC3"/>
        <w:rPr>
          <w:rFonts w:ascii="Calibri" w:hAnsi="Calibri"/>
          <w:sz w:val="22"/>
          <w:szCs w:val="22"/>
          <w:lang w:eastAsia="en-GB"/>
        </w:rPr>
      </w:pPr>
      <w:r w:rsidRPr="00E805FF">
        <w:rPr>
          <w:lang w:val="en-US"/>
        </w:rPr>
        <w:t>5.3.59</w:t>
      </w:r>
      <w:r w:rsidRPr="00677C8D">
        <w:rPr>
          <w:rFonts w:ascii="Calibri" w:hAnsi="Calibri"/>
          <w:sz w:val="22"/>
          <w:szCs w:val="22"/>
          <w:lang w:eastAsia="en-GB"/>
        </w:rPr>
        <w:tab/>
      </w:r>
      <w:r w:rsidRPr="00E805FF">
        <w:rPr>
          <w:lang w:val="en-US"/>
        </w:rPr>
        <w:t>UpfInfo &lt;&lt;dataType&gt;&gt;</w:t>
      </w:r>
      <w:r>
        <w:tab/>
      </w:r>
      <w:r>
        <w:fldChar w:fldCharType="begin" w:fldLock="1"/>
      </w:r>
      <w:r>
        <w:instrText xml:space="preserve"> PAGEREF _Toc44341517 \h </w:instrText>
      </w:r>
      <w:r>
        <w:fldChar w:fldCharType="separate"/>
      </w:r>
      <w:r>
        <w:t>129</w:t>
      </w:r>
      <w:r>
        <w:fldChar w:fldCharType="end"/>
      </w:r>
    </w:p>
    <w:p w:rsidR="002C3AD9" w:rsidRPr="00677C8D" w:rsidRDefault="002C3AD9">
      <w:pPr>
        <w:pStyle w:val="TOC4"/>
        <w:rPr>
          <w:rFonts w:ascii="Calibri" w:hAnsi="Calibri"/>
          <w:sz w:val="22"/>
          <w:szCs w:val="22"/>
          <w:lang w:eastAsia="en-GB"/>
        </w:rPr>
      </w:pPr>
      <w:r w:rsidRPr="00E805FF">
        <w:rPr>
          <w:lang w:val="en-US" w:eastAsia="zh-CN"/>
        </w:rPr>
        <w:t>5</w:t>
      </w:r>
      <w:r w:rsidRPr="00E805FF">
        <w:rPr>
          <w:lang w:val="en-US"/>
        </w:rPr>
        <w:t>.3.59.1</w:t>
      </w:r>
      <w:r w:rsidRPr="00677C8D">
        <w:rPr>
          <w:rFonts w:ascii="Calibri" w:hAnsi="Calibri"/>
          <w:sz w:val="22"/>
          <w:szCs w:val="22"/>
          <w:lang w:eastAsia="en-GB"/>
        </w:rPr>
        <w:tab/>
      </w:r>
      <w:r w:rsidRPr="00E805FF">
        <w:rPr>
          <w:lang w:val="en-US"/>
        </w:rPr>
        <w:t>Definition</w:t>
      </w:r>
      <w:r>
        <w:tab/>
      </w:r>
      <w:r>
        <w:fldChar w:fldCharType="begin" w:fldLock="1"/>
      </w:r>
      <w:r>
        <w:instrText xml:space="preserve"> PAGEREF _Toc44341518 \h </w:instrText>
      </w:r>
      <w:r>
        <w:fldChar w:fldCharType="separate"/>
      </w:r>
      <w:r>
        <w:t>129</w:t>
      </w:r>
      <w:r>
        <w:fldChar w:fldCharType="end"/>
      </w:r>
    </w:p>
    <w:p w:rsidR="002C3AD9" w:rsidRPr="00677C8D" w:rsidRDefault="002C3AD9">
      <w:pPr>
        <w:pStyle w:val="TOC4"/>
        <w:rPr>
          <w:rFonts w:ascii="Calibri" w:hAnsi="Calibri"/>
          <w:sz w:val="22"/>
          <w:szCs w:val="22"/>
          <w:lang w:eastAsia="en-GB"/>
        </w:rPr>
      </w:pPr>
      <w:r w:rsidRPr="00E805FF">
        <w:rPr>
          <w:lang w:val="en-US" w:eastAsia="zh-CN"/>
        </w:rPr>
        <w:t>5</w:t>
      </w:r>
      <w:r w:rsidRPr="00E805FF">
        <w:rPr>
          <w:lang w:val="en-US"/>
        </w:rPr>
        <w:t>.3.59.2</w:t>
      </w:r>
      <w:r w:rsidRPr="00677C8D">
        <w:rPr>
          <w:rFonts w:ascii="Calibri" w:hAnsi="Calibri"/>
          <w:sz w:val="22"/>
          <w:szCs w:val="22"/>
          <w:lang w:eastAsia="en-GB"/>
        </w:rPr>
        <w:tab/>
      </w:r>
      <w:r w:rsidRPr="00E805FF">
        <w:rPr>
          <w:lang w:val="en-US"/>
        </w:rPr>
        <w:t>Attributes</w:t>
      </w:r>
      <w:r>
        <w:tab/>
      </w:r>
      <w:r>
        <w:fldChar w:fldCharType="begin" w:fldLock="1"/>
      </w:r>
      <w:r>
        <w:instrText xml:space="preserve"> PAGEREF _Toc44341519 \h </w:instrText>
      </w:r>
      <w:r>
        <w:fldChar w:fldCharType="separate"/>
      </w:r>
      <w:r>
        <w:t>129</w:t>
      </w:r>
      <w:r>
        <w:fldChar w:fldCharType="end"/>
      </w:r>
    </w:p>
    <w:p w:rsidR="002C3AD9" w:rsidRPr="00677C8D" w:rsidRDefault="002C3AD9">
      <w:pPr>
        <w:pStyle w:val="TOC4"/>
        <w:rPr>
          <w:rFonts w:ascii="Calibri" w:hAnsi="Calibri"/>
          <w:sz w:val="22"/>
          <w:szCs w:val="22"/>
          <w:lang w:eastAsia="en-GB"/>
        </w:rPr>
      </w:pPr>
      <w:r w:rsidRPr="00E805FF">
        <w:rPr>
          <w:lang w:val="en-US"/>
        </w:rPr>
        <w:lastRenderedPageBreak/>
        <w:t>5.3.59.3</w:t>
      </w:r>
      <w:r w:rsidRPr="00677C8D">
        <w:rPr>
          <w:rFonts w:ascii="Calibri" w:hAnsi="Calibri"/>
          <w:sz w:val="22"/>
          <w:szCs w:val="22"/>
          <w:lang w:eastAsia="en-GB"/>
        </w:rPr>
        <w:tab/>
      </w:r>
      <w:r w:rsidRPr="00E805FF">
        <w:rPr>
          <w:lang w:val="en-US"/>
        </w:rPr>
        <w:t>Attribute constraints</w:t>
      </w:r>
      <w:r>
        <w:tab/>
      </w:r>
      <w:r>
        <w:fldChar w:fldCharType="begin" w:fldLock="1"/>
      </w:r>
      <w:r>
        <w:instrText xml:space="preserve"> PAGEREF _Toc44341520 \h </w:instrText>
      </w:r>
      <w:r>
        <w:fldChar w:fldCharType="separate"/>
      </w:r>
      <w:r>
        <w:t>129</w:t>
      </w:r>
      <w:r>
        <w:fldChar w:fldCharType="end"/>
      </w:r>
    </w:p>
    <w:p w:rsidR="002C3AD9" w:rsidRPr="004C2BE0" w:rsidRDefault="002C3AD9">
      <w:pPr>
        <w:pStyle w:val="TOC4"/>
        <w:rPr>
          <w:rFonts w:ascii="Calibri" w:hAnsi="Calibri"/>
          <w:sz w:val="22"/>
          <w:szCs w:val="22"/>
          <w:lang w:val="fr-FR" w:eastAsia="en-GB"/>
          <w:rPrChange w:id="4226" w:author="32.423_CR0115R1_(Rel-16)_TM_SBMA, OAM_RTT" w:date="2020-07-06T10:41:00Z">
            <w:rPr>
              <w:rFonts w:ascii="Calibri" w:hAnsi="Calibri"/>
              <w:sz w:val="22"/>
              <w:szCs w:val="22"/>
              <w:lang w:eastAsia="en-GB"/>
            </w:rPr>
          </w:rPrChange>
        </w:rPr>
      </w:pPr>
      <w:r w:rsidRPr="004C2BE0">
        <w:rPr>
          <w:lang w:val="fr-FR" w:eastAsia="zh-CN"/>
          <w:rPrChange w:id="4227" w:author="32.423_CR0115R1_(Rel-16)_TM_SBMA, OAM_RTT" w:date="2020-07-06T10:41:00Z">
            <w:rPr>
              <w:lang w:val="en-US" w:eastAsia="zh-CN"/>
            </w:rPr>
          </w:rPrChange>
        </w:rPr>
        <w:t>5</w:t>
      </w:r>
      <w:r w:rsidRPr="004C2BE0">
        <w:rPr>
          <w:lang w:val="fr-FR"/>
          <w:rPrChange w:id="4228" w:author="32.423_CR0115R1_(Rel-16)_TM_SBMA, OAM_RTT" w:date="2020-07-06T10:41:00Z">
            <w:rPr>
              <w:lang w:val="en-US"/>
            </w:rPr>
          </w:rPrChange>
        </w:rPr>
        <w:t>.3.59.4</w:t>
      </w:r>
      <w:r w:rsidRPr="004C2BE0">
        <w:rPr>
          <w:rFonts w:ascii="Calibri" w:hAnsi="Calibri"/>
          <w:sz w:val="22"/>
          <w:szCs w:val="22"/>
          <w:lang w:val="fr-FR" w:eastAsia="en-GB"/>
          <w:rPrChange w:id="4229" w:author="32.423_CR0115R1_(Rel-16)_TM_SBMA, OAM_RTT" w:date="2020-07-06T10:41:00Z">
            <w:rPr>
              <w:rFonts w:ascii="Calibri" w:hAnsi="Calibri"/>
              <w:sz w:val="22"/>
              <w:szCs w:val="22"/>
              <w:lang w:eastAsia="en-GB"/>
            </w:rPr>
          </w:rPrChange>
        </w:rPr>
        <w:tab/>
      </w:r>
      <w:r w:rsidRPr="004C2BE0">
        <w:rPr>
          <w:lang w:val="fr-FR"/>
          <w:rPrChange w:id="4230" w:author="32.423_CR0115R1_(Rel-16)_TM_SBMA, OAM_RTT" w:date="2020-07-06T10:41:00Z">
            <w:rPr>
              <w:lang w:val="en-US"/>
            </w:rPr>
          </w:rPrChange>
        </w:rPr>
        <w:t>Notifications</w:t>
      </w:r>
      <w:r w:rsidRPr="004C2BE0">
        <w:rPr>
          <w:lang w:val="fr-FR"/>
          <w:rPrChange w:id="4231" w:author="32.423_CR0115R1_(Rel-16)_TM_SBMA, OAM_RTT" w:date="2020-07-06T10:41:00Z">
            <w:rPr/>
          </w:rPrChange>
        </w:rPr>
        <w:tab/>
      </w:r>
      <w:r>
        <w:fldChar w:fldCharType="begin" w:fldLock="1"/>
      </w:r>
      <w:r w:rsidRPr="004C2BE0">
        <w:rPr>
          <w:lang w:val="fr-FR"/>
          <w:rPrChange w:id="4232" w:author="32.423_CR0115R1_(Rel-16)_TM_SBMA, OAM_RTT" w:date="2020-07-06T10:41:00Z">
            <w:rPr/>
          </w:rPrChange>
        </w:rPr>
        <w:instrText xml:space="preserve"> PAGEREF _Toc44341521 \h </w:instrText>
      </w:r>
      <w:r>
        <w:fldChar w:fldCharType="separate"/>
      </w:r>
      <w:r w:rsidRPr="004C2BE0">
        <w:rPr>
          <w:lang w:val="fr-FR"/>
          <w:rPrChange w:id="4233" w:author="32.423_CR0115R1_(Rel-16)_TM_SBMA, OAM_RTT" w:date="2020-07-06T10:41:00Z">
            <w:rPr/>
          </w:rPrChange>
        </w:rPr>
        <w:t>130</w:t>
      </w:r>
      <w:r>
        <w:fldChar w:fldCharType="end"/>
      </w:r>
    </w:p>
    <w:p w:rsidR="002C3AD9" w:rsidRPr="004C2BE0" w:rsidRDefault="002C3AD9">
      <w:pPr>
        <w:pStyle w:val="TOC3"/>
        <w:rPr>
          <w:rFonts w:ascii="Calibri" w:hAnsi="Calibri"/>
          <w:sz w:val="22"/>
          <w:szCs w:val="22"/>
          <w:lang w:val="fr-FR" w:eastAsia="en-GB"/>
          <w:rPrChange w:id="4234" w:author="32.423_CR0115R1_(Rel-16)_TM_SBMA, OAM_RTT" w:date="2020-07-06T10:41:00Z">
            <w:rPr>
              <w:rFonts w:ascii="Calibri" w:hAnsi="Calibri"/>
              <w:sz w:val="22"/>
              <w:szCs w:val="22"/>
              <w:lang w:eastAsia="en-GB"/>
            </w:rPr>
          </w:rPrChange>
        </w:rPr>
      </w:pPr>
      <w:r w:rsidRPr="004C2BE0">
        <w:rPr>
          <w:lang w:val="fr-FR"/>
          <w:rPrChange w:id="4235" w:author="32.423_CR0115R1_(Rel-16)_TM_SBMA, OAM_RTT" w:date="2020-07-06T10:41:00Z">
            <w:rPr>
              <w:lang w:val="en-US"/>
            </w:rPr>
          </w:rPrChange>
        </w:rPr>
        <w:t>5.3.60</w:t>
      </w:r>
      <w:r w:rsidRPr="004C2BE0">
        <w:rPr>
          <w:rFonts w:ascii="Calibri" w:hAnsi="Calibri"/>
          <w:sz w:val="22"/>
          <w:szCs w:val="22"/>
          <w:lang w:val="fr-FR" w:eastAsia="en-GB"/>
          <w:rPrChange w:id="4236" w:author="32.423_CR0115R1_(Rel-16)_TM_SBMA, OAM_RTT" w:date="2020-07-06T10:41:00Z">
            <w:rPr>
              <w:rFonts w:ascii="Calibri" w:hAnsi="Calibri"/>
              <w:sz w:val="22"/>
              <w:szCs w:val="22"/>
              <w:lang w:eastAsia="en-GB"/>
            </w:rPr>
          </w:rPrChange>
        </w:rPr>
        <w:tab/>
      </w:r>
      <w:r w:rsidRPr="004C2BE0">
        <w:rPr>
          <w:lang w:val="fr-FR"/>
          <w:rPrChange w:id="4237" w:author="32.423_CR0115R1_(Rel-16)_TM_SBMA, OAM_RTT" w:date="2020-07-06T10:41:00Z">
            <w:rPr>
              <w:lang w:val="en-US"/>
            </w:rPr>
          </w:rPrChange>
        </w:rPr>
        <w:t>AmfInfo &lt;&lt;dataType&gt;&gt;</w:t>
      </w:r>
      <w:r w:rsidRPr="004C2BE0">
        <w:rPr>
          <w:lang w:val="fr-FR"/>
          <w:rPrChange w:id="4238" w:author="32.423_CR0115R1_(Rel-16)_TM_SBMA, OAM_RTT" w:date="2020-07-06T10:41:00Z">
            <w:rPr/>
          </w:rPrChange>
        </w:rPr>
        <w:tab/>
      </w:r>
      <w:r>
        <w:fldChar w:fldCharType="begin" w:fldLock="1"/>
      </w:r>
      <w:r w:rsidRPr="004C2BE0">
        <w:rPr>
          <w:lang w:val="fr-FR"/>
          <w:rPrChange w:id="4239" w:author="32.423_CR0115R1_(Rel-16)_TM_SBMA, OAM_RTT" w:date="2020-07-06T10:41:00Z">
            <w:rPr/>
          </w:rPrChange>
        </w:rPr>
        <w:instrText xml:space="preserve"> PAGEREF _Toc44341522 \h </w:instrText>
      </w:r>
      <w:r>
        <w:fldChar w:fldCharType="separate"/>
      </w:r>
      <w:r w:rsidRPr="004C2BE0">
        <w:rPr>
          <w:lang w:val="fr-FR"/>
          <w:rPrChange w:id="4240" w:author="32.423_CR0115R1_(Rel-16)_TM_SBMA, OAM_RTT" w:date="2020-07-06T10:41:00Z">
            <w:rPr/>
          </w:rPrChange>
        </w:rPr>
        <w:t>130</w:t>
      </w:r>
      <w:r>
        <w:fldChar w:fldCharType="end"/>
      </w:r>
    </w:p>
    <w:p w:rsidR="002C3AD9" w:rsidRPr="004C2BE0" w:rsidRDefault="002C3AD9">
      <w:pPr>
        <w:pStyle w:val="TOC4"/>
        <w:rPr>
          <w:rFonts w:ascii="Calibri" w:hAnsi="Calibri"/>
          <w:sz w:val="22"/>
          <w:szCs w:val="22"/>
          <w:lang w:val="fr-FR" w:eastAsia="en-GB"/>
          <w:rPrChange w:id="4241" w:author="32.423_CR0115R1_(Rel-16)_TM_SBMA, OAM_RTT" w:date="2020-07-06T10:41:00Z">
            <w:rPr>
              <w:rFonts w:ascii="Calibri" w:hAnsi="Calibri"/>
              <w:sz w:val="22"/>
              <w:szCs w:val="22"/>
              <w:lang w:eastAsia="en-GB"/>
            </w:rPr>
          </w:rPrChange>
        </w:rPr>
      </w:pPr>
      <w:r w:rsidRPr="004C2BE0">
        <w:rPr>
          <w:lang w:val="fr-FR" w:eastAsia="zh-CN"/>
          <w:rPrChange w:id="4242" w:author="32.423_CR0115R1_(Rel-16)_TM_SBMA, OAM_RTT" w:date="2020-07-06T10:41:00Z">
            <w:rPr>
              <w:lang w:val="en-US" w:eastAsia="zh-CN"/>
            </w:rPr>
          </w:rPrChange>
        </w:rPr>
        <w:t>5</w:t>
      </w:r>
      <w:r w:rsidRPr="004C2BE0">
        <w:rPr>
          <w:lang w:val="fr-FR"/>
          <w:rPrChange w:id="4243" w:author="32.423_CR0115R1_(Rel-16)_TM_SBMA, OAM_RTT" w:date="2020-07-06T10:41:00Z">
            <w:rPr>
              <w:lang w:val="en-US"/>
            </w:rPr>
          </w:rPrChange>
        </w:rPr>
        <w:t>.3.60.1</w:t>
      </w:r>
      <w:r w:rsidRPr="004C2BE0">
        <w:rPr>
          <w:rFonts w:ascii="Calibri" w:hAnsi="Calibri"/>
          <w:sz w:val="22"/>
          <w:szCs w:val="22"/>
          <w:lang w:val="fr-FR" w:eastAsia="en-GB"/>
          <w:rPrChange w:id="4244" w:author="32.423_CR0115R1_(Rel-16)_TM_SBMA, OAM_RTT" w:date="2020-07-06T10:41:00Z">
            <w:rPr>
              <w:rFonts w:ascii="Calibri" w:hAnsi="Calibri"/>
              <w:sz w:val="22"/>
              <w:szCs w:val="22"/>
              <w:lang w:eastAsia="en-GB"/>
            </w:rPr>
          </w:rPrChange>
        </w:rPr>
        <w:tab/>
      </w:r>
      <w:r w:rsidRPr="004C2BE0">
        <w:rPr>
          <w:lang w:val="fr-FR"/>
          <w:rPrChange w:id="4245" w:author="32.423_CR0115R1_(Rel-16)_TM_SBMA, OAM_RTT" w:date="2020-07-06T10:41:00Z">
            <w:rPr>
              <w:lang w:val="en-US"/>
            </w:rPr>
          </w:rPrChange>
        </w:rPr>
        <w:t>Definition</w:t>
      </w:r>
      <w:r w:rsidRPr="004C2BE0">
        <w:rPr>
          <w:lang w:val="fr-FR"/>
          <w:rPrChange w:id="4246" w:author="32.423_CR0115R1_(Rel-16)_TM_SBMA, OAM_RTT" w:date="2020-07-06T10:41:00Z">
            <w:rPr/>
          </w:rPrChange>
        </w:rPr>
        <w:tab/>
      </w:r>
      <w:r>
        <w:fldChar w:fldCharType="begin" w:fldLock="1"/>
      </w:r>
      <w:r w:rsidRPr="004C2BE0">
        <w:rPr>
          <w:lang w:val="fr-FR"/>
          <w:rPrChange w:id="4247" w:author="32.423_CR0115R1_(Rel-16)_TM_SBMA, OAM_RTT" w:date="2020-07-06T10:41:00Z">
            <w:rPr/>
          </w:rPrChange>
        </w:rPr>
        <w:instrText xml:space="preserve"> PAGEREF _Toc44341523 \h </w:instrText>
      </w:r>
      <w:r>
        <w:fldChar w:fldCharType="separate"/>
      </w:r>
      <w:r w:rsidRPr="004C2BE0">
        <w:rPr>
          <w:lang w:val="fr-FR"/>
          <w:rPrChange w:id="4248" w:author="32.423_CR0115R1_(Rel-16)_TM_SBMA, OAM_RTT" w:date="2020-07-06T10:41:00Z">
            <w:rPr/>
          </w:rPrChange>
        </w:rPr>
        <w:t>130</w:t>
      </w:r>
      <w:r>
        <w:fldChar w:fldCharType="end"/>
      </w:r>
    </w:p>
    <w:p w:rsidR="002C3AD9" w:rsidRPr="004C2BE0" w:rsidRDefault="002C3AD9">
      <w:pPr>
        <w:pStyle w:val="TOC4"/>
        <w:rPr>
          <w:rFonts w:ascii="Calibri" w:hAnsi="Calibri"/>
          <w:sz w:val="22"/>
          <w:szCs w:val="22"/>
          <w:lang w:val="fr-FR" w:eastAsia="en-GB"/>
          <w:rPrChange w:id="4249" w:author="32.423_CR0115R1_(Rel-16)_TM_SBMA, OAM_RTT" w:date="2020-07-06T10:41:00Z">
            <w:rPr>
              <w:rFonts w:ascii="Calibri" w:hAnsi="Calibri"/>
              <w:sz w:val="22"/>
              <w:szCs w:val="22"/>
              <w:lang w:eastAsia="en-GB"/>
            </w:rPr>
          </w:rPrChange>
        </w:rPr>
      </w:pPr>
      <w:r w:rsidRPr="004C2BE0">
        <w:rPr>
          <w:lang w:val="fr-FR" w:eastAsia="zh-CN"/>
          <w:rPrChange w:id="4250" w:author="32.423_CR0115R1_(Rel-16)_TM_SBMA, OAM_RTT" w:date="2020-07-06T10:41:00Z">
            <w:rPr>
              <w:lang w:val="en-US" w:eastAsia="zh-CN"/>
            </w:rPr>
          </w:rPrChange>
        </w:rPr>
        <w:t>5</w:t>
      </w:r>
      <w:r w:rsidRPr="004C2BE0">
        <w:rPr>
          <w:lang w:val="fr-FR"/>
          <w:rPrChange w:id="4251" w:author="32.423_CR0115R1_(Rel-16)_TM_SBMA, OAM_RTT" w:date="2020-07-06T10:41:00Z">
            <w:rPr>
              <w:lang w:val="en-US"/>
            </w:rPr>
          </w:rPrChange>
        </w:rPr>
        <w:t>.3.60.2</w:t>
      </w:r>
      <w:r w:rsidRPr="004C2BE0">
        <w:rPr>
          <w:rFonts w:ascii="Calibri" w:hAnsi="Calibri"/>
          <w:sz w:val="22"/>
          <w:szCs w:val="22"/>
          <w:lang w:val="fr-FR" w:eastAsia="en-GB"/>
          <w:rPrChange w:id="4252" w:author="32.423_CR0115R1_(Rel-16)_TM_SBMA, OAM_RTT" w:date="2020-07-06T10:41:00Z">
            <w:rPr>
              <w:rFonts w:ascii="Calibri" w:hAnsi="Calibri"/>
              <w:sz w:val="22"/>
              <w:szCs w:val="22"/>
              <w:lang w:eastAsia="en-GB"/>
            </w:rPr>
          </w:rPrChange>
        </w:rPr>
        <w:tab/>
      </w:r>
      <w:r w:rsidRPr="004C2BE0">
        <w:rPr>
          <w:lang w:val="fr-FR"/>
          <w:rPrChange w:id="4253" w:author="32.423_CR0115R1_(Rel-16)_TM_SBMA, OAM_RTT" w:date="2020-07-06T10:41:00Z">
            <w:rPr>
              <w:lang w:val="en-US"/>
            </w:rPr>
          </w:rPrChange>
        </w:rPr>
        <w:t>Attributes</w:t>
      </w:r>
      <w:r w:rsidRPr="004C2BE0">
        <w:rPr>
          <w:lang w:val="fr-FR"/>
          <w:rPrChange w:id="4254" w:author="32.423_CR0115R1_(Rel-16)_TM_SBMA, OAM_RTT" w:date="2020-07-06T10:41:00Z">
            <w:rPr/>
          </w:rPrChange>
        </w:rPr>
        <w:tab/>
      </w:r>
      <w:r>
        <w:fldChar w:fldCharType="begin" w:fldLock="1"/>
      </w:r>
      <w:r w:rsidRPr="004C2BE0">
        <w:rPr>
          <w:lang w:val="fr-FR"/>
          <w:rPrChange w:id="4255" w:author="32.423_CR0115R1_(Rel-16)_TM_SBMA, OAM_RTT" w:date="2020-07-06T10:41:00Z">
            <w:rPr/>
          </w:rPrChange>
        </w:rPr>
        <w:instrText xml:space="preserve"> PAGEREF _Toc44341524 \h </w:instrText>
      </w:r>
      <w:r>
        <w:fldChar w:fldCharType="separate"/>
      </w:r>
      <w:r w:rsidRPr="004C2BE0">
        <w:rPr>
          <w:lang w:val="fr-FR"/>
          <w:rPrChange w:id="4256" w:author="32.423_CR0115R1_(Rel-16)_TM_SBMA, OAM_RTT" w:date="2020-07-06T10:41:00Z">
            <w:rPr/>
          </w:rPrChange>
        </w:rPr>
        <w:t>130</w:t>
      </w:r>
      <w:r>
        <w:fldChar w:fldCharType="end"/>
      </w:r>
    </w:p>
    <w:p w:rsidR="002C3AD9" w:rsidRPr="004C2BE0" w:rsidRDefault="002C3AD9">
      <w:pPr>
        <w:pStyle w:val="TOC4"/>
        <w:rPr>
          <w:rFonts w:ascii="Calibri" w:hAnsi="Calibri"/>
          <w:sz w:val="22"/>
          <w:szCs w:val="22"/>
          <w:lang w:val="fr-FR" w:eastAsia="en-GB"/>
          <w:rPrChange w:id="4257" w:author="32.423_CR0115R1_(Rel-16)_TM_SBMA, OAM_RTT" w:date="2020-07-06T10:41:00Z">
            <w:rPr>
              <w:rFonts w:ascii="Calibri" w:hAnsi="Calibri"/>
              <w:sz w:val="22"/>
              <w:szCs w:val="22"/>
              <w:lang w:eastAsia="en-GB"/>
            </w:rPr>
          </w:rPrChange>
        </w:rPr>
      </w:pPr>
      <w:r w:rsidRPr="004C2BE0">
        <w:rPr>
          <w:lang w:val="fr-FR"/>
          <w:rPrChange w:id="4258" w:author="32.423_CR0115R1_(Rel-16)_TM_SBMA, OAM_RTT" w:date="2020-07-06T10:41:00Z">
            <w:rPr>
              <w:lang w:val="en-US"/>
            </w:rPr>
          </w:rPrChange>
        </w:rPr>
        <w:t>5.3.60.3</w:t>
      </w:r>
      <w:r w:rsidRPr="004C2BE0">
        <w:rPr>
          <w:rFonts w:ascii="Calibri" w:hAnsi="Calibri"/>
          <w:sz w:val="22"/>
          <w:szCs w:val="22"/>
          <w:lang w:val="fr-FR" w:eastAsia="en-GB"/>
          <w:rPrChange w:id="4259" w:author="32.423_CR0115R1_(Rel-16)_TM_SBMA, OAM_RTT" w:date="2020-07-06T10:41:00Z">
            <w:rPr>
              <w:rFonts w:ascii="Calibri" w:hAnsi="Calibri"/>
              <w:sz w:val="22"/>
              <w:szCs w:val="22"/>
              <w:lang w:eastAsia="en-GB"/>
            </w:rPr>
          </w:rPrChange>
        </w:rPr>
        <w:tab/>
      </w:r>
      <w:r w:rsidRPr="004C2BE0">
        <w:rPr>
          <w:lang w:val="fr-FR"/>
          <w:rPrChange w:id="4260" w:author="32.423_CR0115R1_(Rel-16)_TM_SBMA, OAM_RTT" w:date="2020-07-06T10:41:00Z">
            <w:rPr>
              <w:lang w:val="en-US"/>
            </w:rPr>
          </w:rPrChange>
        </w:rPr>
        <w:t>Attribute constraints</w:t>
      </w:r>
      <w:r w:rsidRPr="004C2BE0">
        <w:rPr>
          <w:lang w:val="fr-FR"/>
          <w:rPrChange w:id="4261" w:author="32.423_CR0115R1_(Rel-16)_TM_SBMA, OAM_RTT" w:date="2020-07-06T10:41:00Z">
            <w:rPr/>
          </w:rPrChange>
        </w:rPr>
        <w:tab/>
      </w:r>
      <w:r>
        <w:fldChar w:fldCharType="begin" w:fldLock="1"/>
      </w:r>
      <w:r w:rsidRPr="004C2BE0">
        <w:rPr>
          <w:lang w:val="fr-FR"/>
          <w:rPrChange w:id="4262" w:author="32.423_CR0115R1_(Rel-16)_TM_SBMA, OAM_RTT" w:date="2020-07-06T10:41:00Z">
            <w:rPr/>
          </w:rPrChange>
        </w:rPr>
        <w:instrText xml:space="preserve"> PAGEREF _Toc44341525 \h </w:instrText>
      </w:r>
      <w:r>
        <w:fldChar w:fldCharType="separate"/>
      </w:r>
      <w:r w:rsidRPr="004C2BE0">
        <w:rPr>
          <w:lang w:val="fr-FR"/>
          <w:rPrChange w:id="4263" w:author="32.423_CR0115R1_(Rel-16)_TM_SBMA, OAM_RTT" w:date="2020-07-06T10:41:00Z">
            <w:rPr/>
          </w:rPrChange>
        </w:rPr>
        <w:t>130</w:t>
      </w:r>
      <w:r>
        <w:fldChar w:fldCharType="end"/>
      </w:r>
    </w:p>
    <w:p w:rsidR="002C3AD9" w:rsidRPr="004C2BE0" w:rsidRDefault="002C3AD9">
      <w:pPr>
        <w:pStyle w:val="TOC4"/>
        <w:rPr>
          <w:rFonts w:ascii="Calibri" w:hAnsi="Calibri"/>
          <w:sz w:val="22"/>
          <w:szCs w:val="22"/>
          <w:lang w:val="fr-FR" w:eastAsia="en-GB"/>
          <w:rPrChange w:id="4264" w:author="32.423_CR0115R1_(Rel-16)_TM_SBMA, OAM_RTT" w:date="2020-07-06T10:41:00Z">
            <w:rPr>
              <w:rFonts w:ascii="Calibri" w:hAnsi="Calibri"/>
              <w:sz w:val="22"/>
              <w:szCs w:val="22"/>
              <w:lang w:eastAsia="en-GB"/>
            </w:rPr>
          </w:rPrChange>
        </w:rPr>
      </w:pPr>
      <w:r w:rsidRPr="004C2BE0">
        <w:rPr>
          <w:lang w:val="fr-FR" w:eastAsia="zh-CN"/>
          <w:rPrChange w:id="4265" w:author="32.423_CR0115R1_(Rel-16)_TM_SBMA, OAM_RTT" w:date="2020-07-06T10:41:00Z">
            <w:rPr>
              <w:lang w:val="en-US" w:eastAsia="zh-CN"/>
            </w:rPr>
          </w:rPrChange>
        </w:rPr>
        <w:t>5</w:t>
      </w:r>
      <w:r w:rsidRPr="004C2BE0">
        <w:rPr>
          <w:lang w:val="fr-FR"/>
          <w:rPrChange w:id="4266" w:author="32.423_CR0115R1_(Rel-16)_TM_SBMA, OAM_RTT" w:date="2020-07-06T10:41:00Z">
            <w:rPr>
              <w:lang w:val="en-US"/>
            </w:rPr>
          </w:rPrChange>
        </w:rPr>
        <w:t>.3.60.4</w:t>
      </w:r>
      <w:r w:rsidRPr="004C2BE0">
        <w:rPr>
          <w:rFonts w:ascii="Calibri" w:hAnsi="Calibri"/>
          <w:sz w:val="22"/>
          <w:szCs w:val="22"/>
          <w:lang w:val="fr-FR" w:eastAsia="en-GB"/>
          <w:rPrChange w:id="4267" w:author="32.423_CR0115R1_(Rel-16)_TM_SBMA, OAM_RTT" w:date="2020-07-06T10:41:00Z">
            <w:rPr>
              <w:rFonts w:ascii="Calibri" w:hAnsi="Calibri"/>
              <w:sz w:val="22"/>
              <w:szCs w:val="22"/>
              <w:lang w:eastAsia="en-GB"/>
            </w:rPr>
          </w:rPrChange>
        </w:rPr>
        <w:tab/>
      </w:r>
      <w:r w:rsidRPr="004C2BE0">
        <w:rPr>
          <w:lang w:val="fr-FR"/>
          <w:rPrChange w:id="4268" w:author="32.423_CR0115R1_(Rel-16)_TM_SBMA, OAM_RTT" w:date="2020-07-06T10:41:00Z">
            <w:rPr>
              <w:lang w:val="en-US"/>
            </w:rPr>
          </w:rPrChange>
        </w:rPr>
        <w:t>Notifications</w:t>
      </w:r>
      <w:r w:rsidRPr="004C2BE0">
        <w:rPr>
          <w:lang w:val="fr-FR"/>
          <w:rPrChange w:id="4269" w:author="32.423_CR0115R1_(Rel-16)_TM_SBMA, OAM_RTT" w:date="2020-07-06T10:41:00Z">
            <w:rPr/>
          </w:rPrChange>
        </w:rPr>
        <w:tab/>
      </w:r>
      <w:r>
        <w:fldChar w:fldCharType="begin" w:fldLock="1"/>
      </w:r>
      <w:r w:rsidRPr="004C2BE0">
        <w:rPr>
          <w:lang w:val="fr-FR"/>
          <w:rPrChange w:id="4270" w:author="32.423_CR0115R1_(Rel-16)_TM_SBMA, OAM_RTT" w:date="2020-07-06T10:41:00Z">
            <w:rPr/>
          </w:rPrChange>
        </w:rPr>
        <w:instrText xml:space="preserve"> PAGEREF _Toc44341526 \h </w:instrText>
      </w:r>
      <w:r>
        <w:fldChar w:fldCharType="separate"/>
      </w:r>
      <w:r w:rsidRPr="004C2BE0">
        <w:rPr>
          <w:lang w:val="fr-FR"/>
          <w:rPrChange w:id="4271" w:author="32.423_CR0115R1_(Rel-16)_TM_SBMA, OAM_RTT" w:date="2020-07-06T10:41:00Z">
            <w:rPr/>
          </w:rPrChange>
        </w:rPr>
        <w:t>130</w:t>
      </w:r>
      <w:r>
        <w:fldChar w:fldCharType="end"/>
      </w:r>
    </w:p>
    <w:p w:rsidR="002C3AD9" w:rsidRPr="004C2BE0" w:rsidRDefault="002C3AD9">
      <w:pPr>
        <w:pStyle w:val="TOC3"/>
        <w:rPr>
          <w:rFonts w:ascii="Calibri" w:hAnsi="Calibri"/>
          <w:sz w:val="22"/>
          <w:szCs w:val="22"/>
          <w:lang w:val="fr-FR" w:eastAsia="en-GB"/>
          <w:rPrChange w:id="4272" w:author="32.423_CR0115R1_(Rel-16)_TM_SBMA, OAM_RTT" w:date="2020-07-06T10:41:00Z">
            <w:rPr>
              <w:rFonts w:ascii="Calibri" w:hAnsi="Calibri"/>
              <w:sz w:val="22"/>
              <w:szCs w:val="22"/>
              <w:lang w:eastAsia="en-GB"/>
            </w:rPr>
          </w:rPrChange>
        </w:rPr>
      </w:pPr>
      <w:r w:rsidRPr="004C2BE0">
        <w:rPr>
          <w:lang w:val="fr-FR"/>
          <w:rPrChange w:id="4273" w:author="32.423_CR0115R1_(Rel-16)_TM_SBMA, OAM_RTT" w:date="2020-07-06T10:41:00Z">
            <w:rPr>
              <w:lang w:val="en-US"/>
            </w:rPr>
          </w:rPrChange>
        </w:rPr>
        <w:t>5.3.61</w:t>
      </w:r>
      <w:r w:rsidRPr="004C2BE0">
        <w:rPr>
          <w:rFonts w:ascii="Calibri" w:hAnsi="Calibri"/>
          <w:sz w:val="22"/>
          <w:szCs w:val="22"/>
          <w:lang w:val="fr-FR" w:eastAsia="en-GB"/>
          <w:rPrChange w:id="4274" w:author="32.423_CR0115R1_(Rel-16)_TM_SBMA, OAM_RTT" w:date="2020-07-06T10:41:00Z">
            <w:rPr>
              <w:rFonts w:ascii="Calibri" w:hAnsi="Calibri"/>
              <w:sz w:val="22"/>
              <w:szCs w:val="22"/>
              <w:lang w:eastAsia="en-GB"/>
            </w:rPr>
          </w:rPrChange>
        </w:rPr>
        <w:tab/>
      </w:r>
      <w:r w:rsidRPr="004C2BE0">
        <w:rPr>
          <w:lang w:val="fr-FR"/>
          <w:rPrChange w:id="4275" w:author="32.423_CR0115R1_(Rel-16)_TM_SBMA, OAM_RTT" w:date="2020-07-06T10:41:00Z">
            <w:rPr>
              <w:lang w:val="en-US"/>
            </w:rPr>
          </w:rPrChange>
        </w:rPr>
        <w:t>Udrinfo &lt;&lt;dataType&gt;&gt;</w:t>
      </w:r>
      <w:r w:rsidRPr="004C2BE0">
        <w:rPr>
          <w:lang w:val="fr-FR"/>
          <w:rPrChange w:id="4276" w:author="32.423_CR0115R1_(Rel-16)_TM_SBMA, OAM_RTT" w:date="2020-07-06T10:41:00Z">
            <w:rPr/>
          </w:rPrChange>
        </w:rPr>
        <w:tab/>
      </w:r>
      <w:r>
        <w:fldChar w:fldCharType="begin" w:fldLock="1"/>
      </w:r>
      <w:r w:rsidRPr="004C2BE0">
        <w:rPr>
          <w:lang w:val="fr-FR"/>
          <w:rPrChange w:id="4277" w:author="32.423_CR0115R1_(Rel-16)_TM_SBMA, OAM_RTT" w:date="2020-07-06T10:41:00Z">
            <w:rPr/>
          </w:rPrChange>
        </w:rPr>
        <w:instrText xml:space="preserve"> PAGEREF _Toc44341527 \h </w:instrText>
      </w:r>
      <w:r>
        <w:fldChar w:fldCharType="separate"/>
      </w:r>
      <w:r w:rsidRPr="004C2BE0">
        <w:rPr>
          <w:lang w:val="fr-FR"/>
          <w:rPrChange w:id="4278" w:author="32.423_CR0115R1_(Rel-16)_TM_SBMA, OAM_RTT" w:date="2020-07-06T10:41:00Z">
            <w:rPr/>
          </w:rPrChange>
        </w:rPr>
        <w:t>130</w:t>
      </w:r>
      <w:r>
        <w:fldChar w:fldCharType="end"/>
      </w:r>
    </w:p>
    <w:p w:rsidR="002C3AD9" w:rsidRPr="004C2BE0" w:rsidRDefault="002C3AD9">
      <w:pPr>
        <w:pStyle w:val="TOC4"/>
        <w:rPr>
          <w:rFonts w:ascii="Calibri" w:hAnsi="Calibri"/>
          <w:sz w:val="22"/>
          <w:szCs w:val="22"/>
          <w:lang w:val="fr-FR" w:eastAsia="en-GB"/>
          <w:rPrChange w:id="4279" w:author="32.423_CR0115R1_(Rel-16)_TM_SBMA, OAM_RTT" w:date="2020-07-06T10:41:00Z">
            <w:rPr>
              <w:rFonts w:ascii="Calibri" w:hAnsi="Calibri"/>
              <w:sz w:val="22"/>
              <w:szCs w:val="22"/>
              <w:lang w:eastAsia="en-GB"/>
            </w:rPr>
          </w:rPrChange>
        </w:rPr>
      </w:pPr>
      <w:r w:rsidRPr="004C2BE0">
        <w:rPr>
          <w:lang w:val="fr-FR" w:eastAsia="zh-CN"/>
          <w:rPrChange w:id="4280" w:author="32.423_CR0115R1_(Rel-16)_TM_SBMA, OAM_RTT" w:date="2020-07-06T10:41:00Z">
            <w:rPr>
              <w:lang w:val="en-US" w:eastAsia="zh-CN"/>
            </w:rPr>
          </w:rPrChange>
        </w:rPr>
        <w:t>5</w:t>
      </w:r>
      <w:r w:rsidRPr="004C2BE0">
        <w:rPr>
          <w:lang w:val="fr-FR"/>
          <w:rPrChange w:id="4281" w:author="32.423_CR0115R1_(Rel-16)_TM_SBMA, OAM_RTT" w:date="2020-07-06T10:41:00Z">
            <w:rPr>
              <w:lang w:val="en-US"/>
            </w:rPr>
          </w:rPrChange>
        </w:rPr>
        <w:t>.3.61.1</w:t>
      </w:r>
      <w:r w:rsidRPr="004C2BE0">
        <w:rPr>
          <w:rFonts w:ascii="Calibri" w:hAnsi="Calibri"/>
          <w:sz w:val="22"/>
          <w:szCs w:val="22"/>
          <w:lang w:val="fr-FR" w:eastAsia="en-GB"/>
          <w:rPrChange w:id="4282" w:author="32.423_CR0115R1_(Rel-16)_TM_SBMA, OAM_RTT" w:date="2020-07-06T10:41:00Z">
            <w:rPr>
              <w:rFonts w:ascii="Calibri" w:hAnsi="Calibri"/>
              <w:sz w:val="22"/>
              <w:szCs w:val="22"/>
              <w:lang w:eastAsia="en-GB"/>
            </w:rPr>
          </w:rPrChange>
        </w:rPr>
        <w:tab/>
      </w:r>
      <w:r w:rsidRPr="004C2BE0">
        <w:rPr>
          <w:lang w:val="fr-FR"/>
          <w:rPrChange w:id="4283" w:author="32.423_CR0115R1_(Rel-16)_TM_SBMA, OAM_RTT" w:date="2020-07-06T10:41:00Z">
            <w:rPr>
              <w:lang w:val="en-US"/>
            </w:rPr>
          </w:rPrChange>
        </w:rPr>
        <w:t>Definition</w:t>
      </w:r>
      <w:r w:rsidRPr="004C2BE0">
        <w:rPr>
          <w:lang w:val="fr-FR"/>
          <w:rPrChange w:id="4284" w:author="32.423_CR0115R1_(Rel-16)_TM_SBMA, OAM_RTT" w:date="2020-07-06T10:41:00Z">
            <w:rPr/>
          </w:rPrChange>
        </w:rPr>
        <w:tab/>
      </w:r>
      <w:r>
        <w:fldChar w:fldCharType="begin" w:fldLock="1"/>
      </w:r>
      <w:r w:rsidRPr="004C2BE0">
        <w:rPr>
          <w:lang w:val="fr-FR"/>
          <w:rPrChange w:id="4285" w:author="32.423_CR0115R1_(Rel-16)_TM_SBMA, OAM_RTT" w:date="2020-07-06T10:41:00Z">
            <w:rPr/>
          </w:rPrChange>
        </w:rPr>
        <w:instrText xml:space="preserve"> PAGEREF _Toc44341528 \h </w:instrText>
      </w:r>
      <w:r>
        <w:fldChar w:fldCharType="separate"/>
      </w:r>
      <w:r w:rsidRPr="004C2BE0">
        <w:rPr>
          <w:lang w:val="fr-FR"/>
          <w:rPrChange w:id="4286" w:author="32.423_CR0115R1_(Rel-16)_TM_SBMA, OAM_RTT" w:date="2020-07-06T10:41:00Z">
            <w:rPr/>
          </w:rPrChange>
        </w:rPr>
        <w:t>130</w:t>
      </w:r>
      <w:r>
        <w:fldChar w:fldCharType="end"/>
      </w:r>
    </w:p>
    <w:p w:rsidR="002C3AD9" w:rsidRPr="004C2BE0" w:rsidRDefault="002C3AD9">
      <w:pPr>
        <w:pStyle w:val="TOC4"/>
        <w:rPr>
          <w:rFonts w:ascii="Calibri" w:hAnsi="Calibri"/>
          <w:sz w:val="22"/>
          <w:szCs w:val="22"/>
          <w:lang w:val="fr-FR" w:eastAsia="en-GB"/>
          <w:rPrChange w:id="4287" w:author="32.423_CR0115R1_(Rel-16)_TM_SBMA, OAM_RTT" w:date="2020-07-06T10:41:00Z">
            <w:rPr>
              <w:rFonts w:ascii="Calibri" w:hAnsi="Calibri"/>
              <w:sz w:val="22"/>
              <w:szCs w:val="22"/>
              <w:lang w:eastAsia="en-GB"/>
            </w:rPr>
          </w:rPrChange>
        </w:rPr>
      </w:pPr>
      <w:r w:rsidRPr="004C2BE0">
        <w:rPr>
          <w:lang w:val="fr-FR" w:eastAsia="zh-CN"/>
          <w:rPrChange w:id="4288" w:author="32.423_CR0115R1_(Rel-16)_TM_SBMA, OAM_RTT" w:date="2020-07-06T10:41:00Z">
            <w:rPr>
              <w:lang w:val="en-US" w:eastAsia="zh-CN"/>
            </w:rPr>
          </w:rPrChange>
        </w:rPr>
        <w:t>5</w:t>
      </w:r>
      <w:r w:rsidRPr="004C2BE0">
        <w:rPr>
          <w:lang w:val="fr-FR"/>
          <w:rPrChange w:id="4289" w:author="32.423_CR0115R1_(Rel-16)_TM_SBMA, OAM_RTT" w:date="2020-07-06T10:41:00Z">
            <w:rPr>
              <w:lang w:val="en-US"/>
            </w:rPr>
          </w:rPrChange>
        </w:rPr>
        <w:t>.3.61.2</w:t>
      </w:r>
      <w:r w:rsidRPr="004C2BE0">
        <w:rPr>
          <w:rFonts w:ascii="Calibri" w:hAnsi="Calibri"/>
          <w:sz w:val="22"/>
          <w:szCs w:val="22"/>
          <w:lang w:val="fr-FR" w:eastAsia="en-GB"/>
          <w:rPrChange w:id="4290" w:author="32.423_CR0115R1_(Rel-16)_TM_SBMA, OAM_RTT" w:date="2020-07-06T10:41:00Z">
            <w:rPr>
              <w:rFonts w:ascii="Calibri" w:hAnsi="Calibri"/>
              <w:sz w:val="22"/>
              <w:szCs w:val="22"/>
              <w:lang w:eastAsia="en-GB"/>
            </w:rPr>
          </w:rPrChange>
        </w:rPr>
        <w:tab/>
      </w:r>
      <w:r w:rsidRPr="004C2BE0">
        <w:rPr>
          <w:lang w:val="fr-FR"/>
          <w:rPrChange w:id="4291" w:author="32.423_CR0115R1_(Rel-16)_TM_SBMA, OAM_RTT" w:date="2020-07-06T10:41:00Z">
            <w:rPr>
              <w:lang w:val="en-US"/>
            </w:rPr>
          </w:rPrChange>
        </w:rPr>
        <w:t>Attributes</w:t>
      </w:r>
      <w:r w:rsidRPr="004C2BE0">
        <w:rPr>
          <w:lang w:val="fr-FR"/>
          <w:rPrChange w:id="4292" w:author="32.423_CR0115R1_(Rel-16)_TM_SBMA, OAM_RTT" w:date="2020-07-06T10:41:00Z">
            <w:rPr/>
          </w:rPrChange>
        </w:rPr>
        <w:tab/>
      </w:r>
      <w:r>
        <w:fldChar w:fldCharType="begin" w:fldLock="1"/>
      </w:r>
      <w:r w:rsidRPr="004C2BE0">
        <w:rPr>
          <w:lang w:val="fr-FR"/>
          <w:rPrChange w:id="4293" w:author="32.423_CR0115R1_(Rel-16)_TM_SBMA, OAM_RTT" w:date="2020-07-06T10:41:00Z">
            <w:rPr/>
          </w:rPrChange>
        </w:rPr>
        <w:instrText xml:space="preserve"> PAGEREF _Toc44341529 \h </w:instrText>
      </w:r>
      <w:r>
        <w:fldChar w:fldCharType="separate"/>
      </w:r>
      <w:r w:rsidRPr="004C2BE0">
        <w:rPr>
          <w:lang w:val="fr-FR"/>
          <w:rPrChange w:id="4294" w:author="32.423_CR0115R1_(Rel-16)_TM_SBMA, OAM_RTT" w:date="2020-07-06T10:41:00Z">
            <w:rPr/>
          </w:rPrChange>
        </w:rPr>
        <w:t>130</w:t>
      </w:r>
      <w:r>
        <w:fldChar w:fldCharType="end"/>
      </w:r>
    </w:p>
    <w:p w:rsidR="002C3AD9" w:rsidRPr="004C2BE0" w:rsidRDefault="002C3AD9">
      <w:pPr>
        <w:pStyle w:val="TOC4"/>
        <w:rPr>
          <w:rFonts w:ascii="Calibri" w:hAnsi="Calibri"/>
          <w:sz w:val="22"/>
          <w:szCs w:val="22"/>
          <w:lang w:val="fr-FR" w:eastAsia="en-GB"/>
          <w:rPrChange w:id="4295" w:author="32.423_CR0115R1_(Rel-16)_TM_SBMA, OAM_RTT" w:date="2020-07-06T10:41:00Z">
            <w:rPr>
              <w:rFonts w:ascii="Calibri" w:hAnsi="Calibri"/>
              <w:sz w:val="22"/>
              <w:szCs w:val="22"/>
              <w:lang w:eastAsia="en-GB"/>
            </w:rPr>
          </w:rPrChange>
        </w:rPr>
      </w:pPr>
      <w:r w:rsidRPr="004C2BE0">
        <w:rPr>
          <w:lang w:val="fr-FR"/>
          <w:rPrChange w:id="4296" w:author="32.423_CR0115R1_(Rel-16)_TM_SBMA, OAM_RTT" w:date="2020-07-06T10:41:00Z">
            <w:rPr>
              <w:lang w:val="en-US"/>
            </w:rPr>
          </w:rPrChange>
        </w:rPr>
        <w:t>5.3.61.3</w:t>
      </w:r>
      <w:r w:rsidRPr="004C2BE0">
        <w:rPr>
          <w:rFonts w:ascii="Calibri" w:hAnsi="Calibri"/>
          <w:sz w:val="22"/>
          <w:szCs w:val="22"/>
          <w:lang w:val="fr-FR" w:eastAsia="en-GB"/>
          <w:rPrChange w:id="4297" w:author="32.423_CR0115R1_(Rel-16)_TM_SBMA, OAM_RTT" w:date="2020-07-06T10:41:00Z">
            <w:rPr>
              <w:rFonts w:ascii="Calibri" w:hAnsi="Calibri"/>
              <w:sz w:val="22"/>
              <w:szCs w:val="22"/>
              <w:lang w:eastAsia="en-GB"/>
            </w:rPr>
          </w:rPrChange>
        </w:rPr>
        <w:tab/>
      </w:r>
      <w:r w:rsidRPr="004C2BE0">
        <w:rPr>
          <w:lang w:val="fr-FR"/>
          <w:rPrChange w:id="4298" w:author="32.423_CR0115R1_(Rel-16)_TM_SBMA, OAM_RTT" w:date="2020-07-06T10:41:00Z">
            <w:rPr>
              <w:lang w:val="en-US"/>
            </w:rPr>
          </w:rPrChange>
        </w:rPr>
        <w:t>Attribute constraints</w:t>
      </w:r>
      <w:r w:rsidRPr="004C2BE0">
        <w:rPr>
          <w:lang w:val="fr-FR"/>
          <w:rPrChange w:id="4299" w:author="32.423_CR0115R1_(Rel-16)_TM_SBMA, OAM_RTT" w:date="2020-07-06T10:41:00Z">
            <w:rPr/>
          </w:rPrChange>
        </w:rPr>
        <w:tab/>
      </w:r>
      <w:r>
        <w:fldChar w:fldCharType="begin" w:fldLock="1"/>
      </w:r>
      <w:r w:rsidRPr="004C2BE0">
        <w:rPr>
          <w:lang w:val="fr-FR"/>
          <w:rPrChange w:id="4300" w:author="32.423_CR0115R1_(Rel-16)_TM_SBMA, OAM_RTT" w:date="2020-07-06T10:41:00Z">
            <w:rPr/>
          </w:rPrChange>
        </w:rPr>
        <w:instrText xml:space="preserve"> PAGEREF _Toc44341530 \h </w:instrText>
      </w:r>
      <w:r>
        <w:fldChar w:fldCharType="separate"/>
      </w:r>
      <w:r w:rsidRPr="004C2BE0">
        <w:rPr>
          <w:lang w:val="fr-FR"/>
          <w:rPrChange w:id="4301" w:author="32.423_CR0115R1_(Rel-16)_TM_SBMA, OAM_RTT" w:date="2020-07-06T10:41:00Z">
            <w:rPr/>
          </w:rPrChange>
        </w:rPr>
        <w:t>130</w:t>
      </w:r>
      <w:r>
        <w:fldChar w:fldCharType="end"/>
      </w:r>
    </w:p>
    <w:p w:rsidR="002C3AD9" w:rsidRPr="004C2BE0" w:rsidRDefault="002C3AD9">
      <w:pPr>
        <w:pStyle w:val="TOC4"/>
        <w:rPr>
          <w:rFonts w:ascii="Calibri" w:hAnsi="Calibri"/>
          <w:sz w:val="22"/>
          <w:szCs w:val="22"/>
          <w:lang w:val="fr-FR" w:eastAsia="en-GB"/>
          <w:rPrChange w:id="4302" w:author="32.423_CR0115R1_(Rel-16)_TM_SBMA, OAM_RTT" w:date="2020-07-06T10:41:00Z">
            <w:rPr>
              <w:rFonts w:ascii="Calibri" w:hAnsi="Calibri"/>
              <w:sz w:val="22"/>
              <w:szCs w:val="22"/>
              <w:lang w:eastAsia="en-GB"/>
            </w:rPr>
          </w:rPrChange>
        </w:rPr>
      </w:pPr>
      <w:r w:rsidRPr="004C2BE0">
        <w:rPr>
          <w:lang w:val="fr-FR" w:eastAsia="zh-CN"/>
          <w:rPrChange w:id="4303" w:author="32.423_CR0115R1_(Rel-16)_TM_SBMA, OAM_RTT" w:date="2020-07-06T10:41:00Z">
            <w:rPr>
              <w:lang w:val="en-US" w:eastAsia="zh-CN"/>
            </w:rPr>
          </w:rPrChange>
        </w:rPr>
        <w:t>5</w:t>
      </w:r>
      <w:r w:rsidRPr="004C2BE0">
        <w:rPr>
          <w:lang w:val="fr-FR"/>
          <w:rPrChange w:id="4304" w:author="32.423_CR0115R1_(Rel-16)_TM_SBMA, OAM_RTT" w:date="2020-07-06T10:41:00Z">
            <w:rPr>
              <w:lang w:val="en-US"/>
            </w:rPr>
          </w:rPrChange>
        </w:rPr>
        <w:t>.3.61.4</w:t>
      </w:r>
      <w:r w:rsidRPr="004C2BE0">
        <w:rPr>
          <w:rFonts w:ascii="Calibri" w:hAnsi="Calibri"/>
          <w:sz w:val="22"/>
          <w:szCs w:val="22"/>
          <w:lang w:val="fr-FR" w:eastAsia="en-GB"/>
          <w:rPrChange w:id="4305" w:author="32.423_CR0115R1_(Rel-16)_TM_SBMA, OAM_RTT" w:date="2020-07-06T10:41:00Z">
            <w:rPr>
              <w:rFonts w:ascii="Calibri" w:hAnsi="Calibri"/>
              <w:sz w:val="22"/>
              <w:szCs w:val="22"/>
              <w:lang w:eastAsia="en-GB"/>
            </w:rPr>
          </w:rPrChange>
        </w:rPr>
        <w:tab/>
      </w:r>
      <w:r w:rsidRPr="004C2BE0">
        <w:rPr>
          <w:lang w:val="fr-FR"/>
          <w:rPrChange w:id="4306" w:author="32.423_CR0115R1_(Rel-16)_TM_SBMA, OAM_RTT" w:date="2020-07-06T10:41:00Z">
            <w:rPr>
              <w:lang w:val="en-US"/>
            </w:rPr>
          </w:rPrChange>
        </w:rPr>
        <w:t>Notifications</w:t>
      </w:r>
      <w:r w:rsidRPr="004C2BE0">
        <w:rPr>
          <w:lang w:val="fr-FR"/>
          <w:rPrChange w:id="4307" w:author="32.423_CR0115R1_(Rel-16)_TM_SBMA, OAM_RTT" w:date="2020-07-06T10:41:00Z">
            <w:rPr/>
          </w:rPrChange>
        </w:rPr>
        <w:tab/>
      </w:r>
      <w:r>
        <w:fldChar w:fldCharType="begin" w:fldLock="1"/>
      </w:r>
      <w:r w:rsidRPr="004C2BE0">
        <w:rPr>
          <w:lang w:val="fr-FR"/>
          <w:rPrChange w:id="4308" w:author="32.423_CR0115R1_(Rel-16)_TM_SBMA, OAM_RTT" w:date="2020-07-06T10:41:00Z">
            <w:rPr/>
          </w:rPrChange>
        </w:rPr>
        <w:instrText xml:space="preserve"> PAGEREF _Toc44341531 \h </w:instrText>
      </w:r>
      <w:r>
        <w:fldChar w:fldCharType="separate"/>
      </w:r>
      <w:r w:rsidRPr="004C2BE0">
        <w:rPr>
          <w:lang w:val="fr-FR"/>
          <w:rPrChange w:id="4309" w:author="32.423_CR0115R1_(Rel-16)_TM_SBMA, OAM_RTT" w:date="2020-07-06T10:41:00Z">
            <w:rPr/>
          </w:rPrChange>
        </w:rPr>
        <w:t>130</w:t>
      </w:r>
      <w:r>
        <w:fldChar w:fldCharType="end"/>
      </w:r>
    </w:p>
    <w:p w:rsidR="002C3AD9" w:rsidRPr="004C2BE0" w:rsidRDefault="002C3AD9">
      <w:pPr>
        <w:pStyle w:val="TOC3"/>
        <w:rPr>
          <w:rFonts w:ascii="Calibri" w:hAnsi="Calibri"/>
          <w:sz w:val="22"/>
          <w:szCs w:val="22"/>
          <w:lang w:val="fr-FR" w:eastAsia="en-GB"/>
          <w:rPrChange w:id="4310" w:author="32.423_CR0115R1_(Rel-16)_TM_SBMA, OAM_RTT" w:date="2020-07-06T10:41:00Z">
            <w:rPr>
              <w:rFonts w:ascii="Calibri" w:hAnsi="Calibri"/>
              <w:sz w:val="22"/>
              <w:szCs w:val="22"/>
              <w:lang w:eastAsia="en-GB"/>
            </w:rPr>
          </w:rPrChange>
        </w:rPr>
      </w:pPr>
      <w:r w:rsidRPr="004C2BE0">
        <w:rPr>
          <w:lang w:val="fr-FR" w:eastAsia="zh-CN"/>
          <w:rPrChange w:id="4311" w:author="32.423_CR0115R1_(Rel-16)_TM_SBMA, OAM_RTT" w:date="2020-07-06T10:41:00Z">
            <w:rPr>
              <w:lang w:eastAsia="zh-CN"/>
            </w:rPr>
          </w:rPrChange>
        </w:rPr>
        <w:t>5.3.62</w:t>
      </w:r>
      <w:r w:rsidRPr="004C2BE0">
        <w:rPr>
          <w:rFonts w:ascii="Calibri" w:hAnsi="Calibri"/>
          <w:sz w:val="22"/>
          <w:szCs w:val="22"/>
          <w:lang w:val="fr-FR" w:eastAsia="en-GB"/>
          <w:rPrChange w:id="4312" w:author="32.423_CR0115R1_(Rel-16)_TM_SBMA, OAM_RTT" w:date="2020-07-06T10:41:00Z">
            <w:rPr>
              <w:rFonts w:ascii="Calibri" w:hAnsi="Calibri"/>
              <w:sz w:val="22"/>
              <w:szCs w:val="22"/>
              <w:lang w:eastAsia="en-GB"/>
            </w:rPr>
          </w:rPrChange>
        </w:rPr>
        <w:tab/>
      </w:r>
      <w:r w:rsidRPr="004C2BE0">
        <w:rPr>
          <w:rFonts w:ascii="Courier New" w:hAnsi="Courier New"/>
          <w:lang w:val="fr-FR" w:eastAsia="zh-CN"/>
          <w:rPrChange w:id="4313" w:author="32.423_CR0115R1_(Rel-16)_TM_SBMA, OAM_RTT" w:date="2020-07-06T10:41:00Z">
            <w:rPr>
              <w:rFonts w:ascii="Courier New" w:hAnsi="Courier New"/>
              <w:lang w:eastAsia="zh-CN"/>
            </w:rPr>
          </w:rPrChange>
        </w:rPr>
        <w:t>EP_N32</w:t>
      </w:r>
      <w:r w:rsidRPr="004C2BE0">
        <w:rPr>
          <w:lang w:val="fr-FR"/>
          <w:rPrChange w:id="4314" w:author="32.423_CR0115R1_(Rel-16)_TM_SBMA, OAM_RTT" w:date="2020-07-06T10:41:00Z">
            <w:rPr/>
          </w:rPrChange>
        </w:rPr>
        <w:tab/>
      </w:r>
      <w:r>
        <w:fldChar w:fldCharType="begin" w:fldLock="1"/>
      </w:r>
      <w:r w:rsidRPr="004C2BE0">
        <w:rPr>
          <w:lang w:val="fr-FR"/>
          <w:rPrChange w:id="4315" w:author="32.423_CR0115R1_(Rel-16)_TM_SBMA, OAM_RTT" w:date="2020-07-06T10:41:00Z">
            <w:rPr/>
          </w:rPrChange>
        </w:rPr>
        <w:instrText xml:space="preserve"> PAGEREF _Toc44341532 \h </w:instrText>
      </w:r>
      <w:r>
        <w:fldChar w:fldCharType="separate"/>
      </w:r>
      <w:r w:rsidRPr="004C2BE0">
        <w:rPr>
          <w:lang w:val="fr-FR"/>
          <w:rPrChange w:id="4316" w:author="32.423_CR0115R1_(Rel-16)_TM_SBMA, OAM_RTT" w:date="2020-07-06T10:41:00Z">
            <w:rPr/>
          </w:rPrChange>
        </w:rPr>
        <w:t>130</w:t>
      </w:r>
      <w:r>
        <w:fldChar w:fldCharType="end"/>
      </w:r>
    </w:p>
    <w:p w:rsidR="002C3AD9" w:rsidRPr="004C2BE0" w:rsidRDefault="002C3AD9">
      <w:pPr>
        <w:pStyle w:val="TOC4"/>
        <w:rPr>
          <w:rFonts w:ascii="Calibri" w:hAnsi="Calibri"/>
          <w:sz w:val="22"/>
          <w:szCs w:val="22"/>
          <w:lang w:val="fr-FR" w:eastAsia="en-GB"/>
          <w:rPrChange w:id="4317" w:author="32.423_CR0115R1_(Rel-16)_TM_SBMA, OAM_RTT" w:date="2020-07-06T10:41:00Z">
            <w:rPr>
              <w:rFonts w:ascii="Calibri" w:hAnsi="Calibri"/>
              <w:sz w:val="22"/>
              <w:szCs w:val="22"/>
              <w:lang w:eastAsia="en-GB"/>
            </w:rPr>
          </w:rPrChange>
        </w:rPr>
      </w:pPr>
      <w:r w:rsidRPr="004C2BE0">
        <w:rPr>
          <w:lang w:val="fr-FR" w:eastAsia="zh-CN"/>
          <w:rPrChange w:id="4318" w:author="32.423_CR0115R1_(Rel-16)_TM_SBMA, OAM_RTT" w:date="2020-07-06T10:41:00Z">
            <w:rPr>
              <w:lang w:eastAsia="zh-CN"/>
            </w:rPr>
          </w:rPrChange>
        </w:rPr>
        <w:t>5.3.62</w:t>
      </w:r>
      <w:r w:rsidRPr="004C2BE0">
        <w:rPr>
          <w:lang w:val="fr-FR"/>
          <w:rPrChange w:id="4319" w:author="32.423_CR0115R1_(Rel-16)_TM_SBMA, OAM_RTT" w:date="2020-07-06T10:41:00Z">
            <w:rPr/>
          </w:rPrChange>
        </w:rPr>
        <w:t>.1</w:t>
      </w:r>
      <w:r w:rsidRPr="004C2BE0">
        <w:rPr>
          <w:rFonts w:ascii="Calibri" w:hAnsi="Calibri"/>
          <w:sz w:val="22"/>
          <w:szCs w:val="22"/>
          <w:lang w:val="fr-FR" w:eastAsia="en-GB"/>
          <w:rPrChange w:id="4320" w:author="32.423_CR0115R1_(Rel-16)_TM_SBMA, OAM_RTT" w:date="2020-07-06T10:41:00Z">
            <w:rPr>
              <w:rFonts w:ascii="Calibri" w:hAnsi="Calibri"/>
              <w:sz w:val="22"/>
              <w:szCs w:val="22"/>
              <w:lang w:eastAsia="en-GB"/>
            </w:rPr>
          </w:rPrChange>
        </w:rPr>
        <w:tab/>
      </w:r>
      <w:r w:rsidRPr="004C2BE0">
        <w:rPr>
          <w:lang w:val="fr-FR"/>
          <w:rPrChange w:id="4321" w:author="32.423_CR0115R1_(Rel-16)_TM_SBMA, OAM_RTT" w:date="2020-07-06T10:41:00Z">
            <w:rPr/>
          </w:rPrChange>
        </w:rPr>
        <w:t>Definition</w:t>
      </w:r>
      <w:r w:rsidRPr="004C2BE0">
        <w:rPr>
          <w:lang w:val="fr-FR"/>
          <w:rPrChange w:id="4322" w:author="32.423_CR0115R1_(Rel-16)_TM_SBMA, OAM_RTT" w:date="2020-07-06T10:41:00Z">
            <w:rPr/>
          </w:rPrChange>
        </w:rPr>
        <w:tab/>
      </w:r>
      <w:r>
        <w:fldChar w:fldCharType="begin" w:fldLock="1"/>
      </w:r>
      <w:r w:rsidRPr="004C2BE0">
        <w:rPr>
          <w:lang w:val="fr-FR"/>
          <w:rPrChange w:id="4323" w:author="32.423_CR0115R1_(Rel-16)_TM_SBMA, OAM_RTT" w:date="2020-07-06T10:41:00Z">
            <w:rPr/>
          </w:rPrChange>
        </w:rPr>
        <w:instrText xml:space="preserve"> PAGEREF _Toc44341533 \h </w:instrText>
      </w:r>
      <w:r>
        <w:fldChar w:fldCharType="separate"/>
      </w:r>
      <w:r w:rsidRPr="004C2BE0">
        <w:rPr>
          <w:lang w:val="fr-FR"/>
          <w:rPrChange w:id="4324" w:author="32.423_CR0115R1_(Rel-16)_TM_SBMA, OAM_RTT" w:date="2020-07-06T10:41:00Z">
            <w:rPr/>
          </w:rPrChange>
        </w:rPr>
        <w:t>130</w:t>
      </w:r>
      <w:r>
        <w:fldChar w:fldCharType="end"/>
      </w:r>
    </w:p>
    <w:p w:rsidR="002C3AD9" w:rsidRPr="004C2BE0" w:rsidRDefault="002C3AD9">
      <w:pPr>
        <w:pStyle w:val="TOC4"/>
        <w:rPr>
          <w:rFonts w:ascii="Calibri" w:hAnsi="Calibri"/>
          <w:sz w:val="22"/>
          <w:szCs w:val="22"/>
          <w:lang w:val="fr-FR" w:eastAsia="en-GB"/>
          <w:rPrChange w:id="4325" w:author="32.423_CR0115R1_(Rel-16)_TM_SBMA, OAM_RTT" w:date="2020-07-06T10:41:00Z">
            <w:rPr>
              <w:rFonts w:ascii="Calibri" w:hAnsi="Calibri"/>
              <w:sz w:val="22"/>
              <w:szCs w:val="22"/>
              <w:lang w:eastAsia="en-GB"/>
            </w:rPr>
          </w:rPrChange>
        </w:rPr>
      </w:pPr>
      <w:r w:rsidRPr="004C2BE0">
        <w:rPr>
          <w:lang w:val="fr-FR" w:eastAsia="zh-CN"/>
          <w:rPrChange w:id="4326" w:author="32.423_CR0115R1_(Rel-16)_TM_SBMA, OAM_RTT" w:date="2020-07-06T10:41:00Z">
            <w:rPr>
              <w:lang w:eastAsia="zh-CN"/>
            </w:rPr>
          </w:rPrChange>
        </w:rPr>
        <w:t>5.3.62</w:t>
      </w:r>
      <w:r w:rsidRPr="004C2BE0">
        <w:rPr>
          <w:lang w:val="fr-FR"/>
          <w:rPrChange w:id="4327" w:author="32.423_CR0115R1_(Rel-16)_TM_SBMA, OAM_RTT" w:date="2020-07-06T10:41:00Z">
            <w:rPr/>
          </w:rPrChange>
        </w:rPr>
        <w:t>.2</w:t>
      </w:r>
      <w:r w:rsidRPr="004C2BE0">
        <w:rPr>
          <w:rFonts w:ascii="Calibri" w:hAnsi="Calibri"/>
          <w:sz w:val="22"/>
          <w:szCs w:val="22"/>
          <w:lang w:val="fr-FR" w:eastAsia="en-GB"/>
          <w:rPrChange w:id="4328" w:author="32.423_CR0115R1_(Rel-16)_TM_SBMA, OAM_RTT" w:date="2020-07-06T10:41:00Z">
            <w:rPr>
              <w:rFonts w:ascii="Calibri" w:hAnsi="Calibri"/>
              <w:sz w:val="22"/>
              <w:szCs w:val="22"/>
              <w:lang w:eastAsia="en-GB"/>
            </w:rPr>
          </w:rPrChange>
        </w:rPr>
        <w:tab/>
      </w:r>
      <w:r w:rsidRPr="004C2BE0">
        <w:rPr>
          <w:lang w:val="fr-FR"/>
          <w:rPrChange w:id="4329" w:author="32.423_CR0115R1_(Rel-16)_TM_SBMA, OAM_RTT" w:date="2020-07-06T10:41:00Z">
            <w:rPr/>
          </w:rPrChange>
        </w:rPr>
        <w:t>Attributes</w:t>
      </w:r>
      <w:r w:rsidRPr="004C2BE0">
        <w:rPr>
          <w:lang w:val="fr-FR"/>
          <w:rPrChange w:id="4330" w:author="32.423_CR0115R1_(Rel-16)_TM_SBMA, OAM_RTT" w:date="2020-07-06T10:41:00Z">
            <w:rPr/>
          </w:rPrChange>
        </w:rPr>
        <w:tab/>
      </w:r>
      <w:r>
        <w:fldChar w:fldCharType="begin" w:fldLock="1"/>
      </w:r>
      <w:r w:rsidRPr="004C2BE0">
        <w:rPr>
          <w:lang w:val="fr-FR"/>
          <w:rPrChange w:id="4331" w:author="32.423_CR0115R1_(Rel-16)_TM_SBMA, OAM_RTT" w:date="2020-07-06T10:41:00Z">
            <w:rPr/>
          </w:rPrChange>
        </w:rPr>
        <w:instrText xml:space="preserve"> PAGEREF _Toc44341534 \h </w:instrText>
      </w:r>
      <w:r>
        <w:fldChar w:fldCharType="separate"/>
      </w:r>
      <w:r w:rsidRPr="004C2BE0">
        <w:rPr>
          <w:lang w:val="fr-FR"/>
          <w:rPrChange w:id="4332" w:author="32.423_CR0115R1_(Rel-16)_TM_SBMA, OAM_RTT" w:date="2020-07-06T10:41:00Z">
            <w:rPr/>
          </w:rPrChange>
        </w:rPr>
        <w:t>130</w:t>
      </w:r>
      <w:r>
        <w:fldChar w:fldCharType="end"/>
      </w:r>
    </w:p>
    <w:p w:rsidR="002C3AD9" w:rsidRPr="004C2BE0" w:rsidRDefault="002C3AD9">
      <w:pPr>
        <w:pStyle w:val="TOC4"/>
        <w:rPr>
          <w:rFonts w:ascii="Calibri" w:hAnsi="Calibri"/>
          <w:sz w:val="22"/>
          <w:szCs w:val="22"/>
          <w:lang w:val="fr-FR" w:eastAsia="en-GB"/>
          <w:rPrChange w:id="4333" w:author="32.423_CR0115R1_(Rel-16)_TM_SBMA, OAM_RTT" w:date="2020-07-06T10:41:00Z">
            <w:rPr>
              <w:rFonts w:ascii="Calibri" w:hAnsi="Calibri"/>
              <w:sz w:val="22"/>
              <w:szCs w:val="22"/>
              <w:lang w:eastAsia="en-GB"/>
            </w:rPr>
          </w:rPrChange>
        </w:rPr>
      </w:pPr>
      <w:r w:rsidRPr="004C2BE0">
        <w:rPr>
          <w:lang w:val="fr-FR" w:eastAsia="zh-CN"/>
          <w:rPrChange w:id="4334" w:author="32.423_CR0115R1_(Rel-16)_TM_SBMA, OAM_RTT" w:date="2020-07-06T10:41:00Z">
            <w:rPr>
              <w:lang w:eastAsia="zh-CN"/>
            </w:rPr>
          </w:rPrChange>
        </w:rPr>
        <w:t>5</w:t>
      </w:r>
      <w:r w:rsidRPr="004C2BE0">
        <w:rPr>
          <w:lang w:val="fr-FR"/>
          <w:rPrChange w:id="4335" w:author="32.423_CR0115R1_(Rel-16)_TM_SBMA, OAM_RTT" w:date="2020-07-06T10:41:00Z">
            <w:rPr/>
          </w:rPrChange>
        </w:rPr>
        <w:t>.3.62.3</w:t>
      </w:r>
      <w:r w:rsidRPr="004C2BE0">
        <w:rPr>
          <w:rFonts w:ascii="Calibri" w:hAnsi="Calibri"/>
          <w:sz w:val="22"/>
          <w:szCs w:val="22"/>
          <w:lang w:val="fr-FR" w:eastAsia="en-GB"/>
          <w:rPrChange w:id="4336" w:author="32.423_CR0115R1_(Rel-16)_TM_SBMA, OAM_RTT" w:date="2020-07-06T10:41:00Z">
            <w:rPr>
              <w:rFonts w:ascii="Calibri" w:hAnsi="Calibri"/>
              <w:sz w:val="22"/>
              <w:szCs w:val="22"/>
              <w:lang w:eastAsia="en-GB"/>
            </w:rPr>
          </w:rPrChange>
        </w:rPr>
        <w:tab/>
      </w:r>
      <w:r w:rsidRPr="004C2BE0">
        <w:rPr>
          <w:lang w:val="fr-FR"/>
          <w:rPrChange w:id="4337" w:author="32.423_CR0115R1_(Rel-16)_TM_SBMA, OAM_RTT" w:date="2020-07-06T10:41:00Z">
            <w:rPr/>
          </w:rPrChange>
        </w:rPr>
        <w:t>Attribute constraints</w:t>
      </w:r>
      <w:r w:rsidRPr="004C2BE0">
        <w:rPr>
          <w:lang w:val="fr-FR"/>
          <w:rPrChange w:id="4338" w:author="32.423_CR0115R1_(Rel-16)_TM_SBMA, OAM_RTT" w:date="2020-07-06T10:41:00Z">
            <w:rPr/>
          </w:rPrChange>
        </w:rPr>
        <w:tab/>
      </w:r>
      <w:r>
        <w:fldChar w:fldCharType="begin" w:fldLock="1"/>
      </w:r>
      <w:r w:rsidRPr="004C2BE0">
        <w:rPr>
          <w:lang w:val="fr-FR"/>
          <w:rPrChange w:id="4339" w:author="32.423_CR0115R1_(Rel-16)_TM_SBMA, OAM_RTT" w:date="2020-07-06T10:41:00Z">
            <w:rPr/>
          </w:rPrChange>
        </w:rPr>
        <w:instrText xml:space="preserve"> PAGEREF _Toc44341535 \h </w:instrText>
      </w:r>
      <w:r>
        <w:fldChar w:fldCharType="separate"/>
      </w:r>
      <w:r w:rsidRPr="004C2BE0">
        <w:rPr>
          <w:lang w:val="fr-FR"/>
          <w:rPrChange w:id="4340" w:author="32.423_CR0115R1_(Rel-16)_TM_SBMA, OAM_RTT" w:date="2020-07-06T10:41:00Z">
            <w:rPr/>
          </w:rPrChange>
        </w:rPr>
        <w:t>131</w:t>
      </w:r>
      <w:r>
        <w:fldChar w:fldCharType="end"/>
      </w:r>
    </w:p>
    <w:p w:rsidR="002C3AD9" w:rsidRPr="004C2BE0" w:rsidRDefault="002C3AD9">
      <w:pPr>
        <w:pStyle w:val="TOC4"/>
        <w:rPr>
          <w:rFonts w:ascii="Calibri" w:hAnsi="Calibri"/>
          <w:sz w:val="22"/>
          <w:szCs w:val="22"/>
          <w:lang w:val="fr-FR" w:eastAsia="en-GB"/>
          <w:rPrChange w:id="4341" w:author="32.423_CR0115R1_(Rel-16)_TM_SBMA, OAM_RTT" w:date="2020-07-06T10:41:00Z">
            <w:rPr>
              <w:rFonts w:ascii="Calibri" w:hAnsi="Calibri"/>
              <w:sz w:val="22"/>
              <w:szCs w:val="22"/>
              <w:lang w:eastAsia="en-GB"/>
            </w:rPr>
          </w:rPrChange>
        </w:rPr>
      </w:pPr>
      <w:r w:rsidRPr="004C2BE0">
        <w:rPr>
          <w:lang w:val="fr-FR" w:eastAsia="zh-CN"/>
          <w:rPrChange w:id="4342" w:author="32.423_CR0115R1_(Rel-16)_TM_SBMA, OAM_RTT" w:date="2020-07-06T10:41:00Z">
            <w:rPr>
              <w:lang w:eastAsia="zh-CN"/>
            </w:rPr>
          </w:rPrChange>
        </w:rPr>
        <w:t>5</w:t>
      </w:r>
      <w:r w:rsidRPr="004C2BE0">
        <w:rPr>
          <w:lang w:val="fr-FR"/>
          <w:rPrChange w:id="4343" w:author="32.423_CR0115R1_(Rel-16)_TM_SBMA, OAM_RTT" w:date="2020-07-06T10:41:00Z">
            <w:rPr/>
          </w:rPrChange>
        </w:rPr>
        <w:t>.3.62.4</w:t>
      </w:r>
      <w:r w:rsidRPr="004C2BE0">
        <w:rPr>
          <w:rFonts w:ascii="Calibri" w:hAnsi="Calibri"/>
          <w:sz w:val="22"/>
          <w:szCs w:val="22"/>
          <w:lang w:val="fr-FR" w:eastAsia="en-GB"/>
          <w:rPrChange w:id="4344" w:author="32.423_CR0115R1_(Rel-16)_TM_SBMA, OAM_RTT" w:date="2020-07-06T10:41:00Z">
            <w:rPr>
              <w:rFonts w:ascii="Calibri" w:hAnsi="Calibri"/>
              <w:sz w:val="22"/>
              <w:szCs w:val="22"/>
              <w:lang w:eastAsia="en-GB"/>
            </w:rPr>
          </w:rPrChange>
        </w:rPr>
        <w:tab/>
      </w:r>
      <w:r w:rsidRPr="004C2BE0">
        <w:rPr>
          <w:lang w:val="fr-FR"/>
          <w:rPrChange w:id="4345" w:author="32.423_CR0115R1_(Rel-16)_TM_SBMA, OAM_RTT" w:date="2020-07-06T10:41:00Z">
            <w:rPr/>
          </w:rPrChange>
        </w:rPr>
        <w:t>Notifications</w:t>
      </w:r>
      <w:r w:rsidRPr="004C2BE0">
        <w:rPr>
          <w:lang w:val="fr-FR"/>
          <w:rPrChange w:id="4346" w:author="32.423_CR0115R1_(Rel-16)_TM_SBMA, OAM_RTT" w:date="2020-07-06T10:41:00Z">
            <w:rPr/>
          </w:rPrChange>
        </w:rPr>
        <w:tab/>
      </w:r>
      <w:r>
        <w:fldChar w:fldCharType="begin" w:fldLock="1"/>
      </w:r>
      <w:r w:rsidRPr="004C2BE0">
        <w:rPr>
          <w:lang w:val="fr-FR"/>
          <w:rPrChange w:id="4347" w:author="32.423_CR0115R1_(Rel-16)_TM_SBMA, OAM_RTT" w:date="2020-07-06T10:41:00Z">
            <w:rPr/>
          </w:rPrChange>
        </w:rPr>
        <w:instrText xml:space="preserve"> PAGEREF _Toc44341536 \h </w:instrText>
      </w:r>
      <w:r>
        <w:fldChar w:fldCharType="separate"/>
      </w:r>
      <w:r w:rsidRPr="004C2BE0">
        <w:rPr>
          <w:lang w:val="fr-FR"/>
          <w:rPrChange w:id="4348" w:author="32.423_CR0115R1_(Rel-16)_TM_SBMA, OAM_RTT" w:date="2020-07-06T10:41:00Z">
            <w:rPr/>
          </w:rPrChange>
        </w:rPr>
        <w:t>131</w:t>
      </w:r>
      <w:r>
        <w:fldChar w:fldCharType="end"/>
      </w:r>
    </w:p>
    <w:p w:rsidR="002C3AD9" w:rsidRPr="004C2BE0" w:rsidRDefault="002C3AD9">
      <w:pPr>
        <w:pStyle w:val="TOC3"/>
        <w:rPr>
          <w:rFonts w:ascii="Calibri" w:hAnsi="Calibri"/>
          <w:sz w:val="22"/>
          <w:szCs w:val="22"/>
          <w:lang w:val="fr-FR" w:eastAsia="en-GB"/>
          <w:rPrChange w:id="4349" w:author="32.423_CR0115R1_(Rel-16)_TM_SBMA, OAM_RTT" w:date="2020-07-06T10:41:00Z">
            <w:rPr>
              <w:rFonts w:ascii="Calibri" w:hAnsi="Calibri"/>
              <w:sz w:val="22"/>
              <w:szCs w:val="22"/>
              <w:lang w:eastAsia="en-GB"/>
            </w:rPr>
          </w:rPrChange>
        </w:rPr>
      </w:pPr>
      <w:r w:rsidRPr="004C2BE0">
        <w:rPr>
          <w:lang w:val="fr-FR" w:eastAsia="zh-CN"/>
          <w:rPrChange w:id="4350" w:author="32.423_CR0115R1_(Rel-16)_TM_SBMA, OAM_RTT" w:date="2020-07-06T10:41:00Z">
            <w:rPr>
              <w:lang w:eastAsia="zh-CN"/>
            </w:rPr>
          </w:rPrChange>
        </w:rPr>
        <w:t>5.3.63</w:t>
      </w:r>
      <w:r w:rsidRPr="004C2BE0">
        <w:rPr>
          <w:rFonts w:ascii="Calibri" w:hAnsi="Calibri"/>
          <w:sz w:val="22"/>
          <w:szCs w:val="22"/>
          <w:lang w:val="fr-FR" w:eastAsia="en-GB"/>
          <w:rPrChange w:id="4351" w:author="32.423_CR0115R1_(Rel-16)_TM_SBMA, OAM_RTT" w:date="2020-07-06T10:41:00Z">
            <w:rPr>
              <w:rFonts w:ascii="Calibri" w:hAnsi="Calibri"/>
              <w:sz w:val="22"/>
              <w:szCs w:val="22"/>
              <w:lang w:eastAsia="en-GB"/>
            </w:rPr>
          </w:rPrChange>
        </w:rPr>
        <w:tab/>
      </w:r>
      <w:r w:rsidRPr="004C2BE0">
        <w:rPr>
          <w:rFonts w:ascii="Courier New" w:hAnsi="Courier New"/>
          <w:lang w:val="fr-FR" w:eastAsia="zh-CN"/>
          <w:rPrChange w:id="4352" w:author="32.423_CR0115R1_(Rel-16)_TM_SBMA, OAM_RTT" w:date="2020-07-06T10:41:00Z">
            <w:rPr>
              <w:rFonts w:ascii="Courier New" w:hAnsi="Courier New"/>
              <w:lang w:eastAsia="zh-CN"/>
            </w:rPr>
          </w:rPrChange>
        </w:rPr>
        <w:t>ExternalSEPPFunction</w:t>
      </w:r>
      <w:r w:rsidRPr="004C2BE0">
        <w:rPr>
          <w:lang w:val="fr-FR"/>
          <w:rPrChange w:id="4353" w:author="32.423_CR0115R1_(Rel-16)_TM_SBMA, OAM_RTT" w:date="2020-07-06T10:41:00Z">
            <w:rPr/>
          </w:rPrChange>
        </w:rPr>
        <w:tab/>
      </w:r>
      <w:r>
        <w:fldChar w:fldCharType="begin" w:fldLock="1"/>
      </w:r>
      <w:r w:rsidRPr="004C2BE0">
        <w:rPr>
          <w:lang w:val="fr-FR"/>
          <w:rPrChange w:id="4354" w:author="32.423_CR0115R1_(Rel-16)_TM_SBMA, OAM_RTT" w:date="2020-07-06T10:41:00Z">
            <w:rPr/>
          </w:rPrChange>
        </w:rPr>
        <w:instrText xml:space="preserve"> PAGEREF _Toc44341537 \h </w:instrText>
      </w:r>
      <w:r>
        <w:fldChar w:fldCharType="separate"/>
      </w:r>
      <w:r w:rsidRPr="004C2BE0">
        <w:rPr>
          <w:lang w:val="fr-FR"/>
          <w:rPrChange w:id="4355" w:author="32.423_CR0115R1_(Rel-16)_TM_SBMA, OAM_RTT" w:date="2020-07-06T10:41:00Z">
            <w:rPr/>
          </w:rPrChange>
        </w:rPr>
        <w:t>131</w:t>
      </w:r>
      <w:r>
        <w:fldChar w:fldCharType="end"/>
      </w:r>
    </w:p>
    <w:p w:rsidR="002C3AD9" w:rsidRPr="004C2BE0" w:rsidRDefault="002C3AD9">
      <w:pPr>
        <w:pStyle w:val="TOC4"/>
        <w:rPr>
          <w:rFonts w:ascii="Calibri" w:hAnsi="Calibri"/>
          <w:sz w:val="22"/>
          <w:szCs w:val="22"/>
          <w:lang w:val="fr-FR" w:eastAsia="en-GB"/>
          <w:rPrChange w:id="4356" w:author="32.423_CR0115R1_(Rel-16)_TM_SBMA, OAM_RTT" w:date="2020-07-06T10:41:00Z">
            <w:rPr>
              <w:rFonts w:ascii="Calibri" w:hAnsi="Calibri"/>
              <w:sz w:val="22"/>
              <w:szCs w:val="22"/>
              <w:lang w:eastAsia="en-GB"/>
            </w:rPr>
          </w:rPrChange>
        </w:rPr>
      </w:pPr>
      <w:r w:rsidRPr="004C2BE0">
        <w:rPr>
          <w:lang w:val="fr-FR" w:eastAsia="zh-CN"/>
          <w:rPrChange w:id="4357" w:author="32.423_CR0115R1_(Rel-16)_TM_SBMA, OAM_RTT" w:date="2020-07-06T10:41:00Z">
            <w:rPr>
              <w:lang w:eastAsia="zh-CN"/>
            </w:rPr>
          </w:rPrChange>
        </w:rPr>
        <w:t>5.3.63</w:t>
      </w:r>
      <w:r w:rsidRPr="004C2BE0">
        <w:rPr>
          <w:lang w:val="fr-FR"/>
          <w:rPrChange w:id="4358" w:author="32.423_CR0115R1_(Rel-16)_TM_SBMA, OAM_RTT" w:date="2020-07-06T10:41:00Z">
            <w:rPr/>
          </w:rPrChange>
        </w:rPr>
        <w:t>.1</w:t>
      </w:r>
      <w:r w:rsidRPr="004C2BE0">
        <w:rPr>
          <w:rFonts w:ascii="Calibri" w:hAnsi="Calibri"/>
          <w:sz w:val="22"/>
          <w:szCs w:val="22"/>
          <w:lang w:val="fr-FR" w:eastAsia="en-GB"/>
          <w:rPrChange w:id="4359" w:author="32.423_CR0115R1_(Rel-16)_TM_SBMA, OAM_RTT" w:date="2020-07-06T10:41:00Z">
            <w:rPr>
              <w:rFonts w:ascii="Calibri" w:hAnsi="Calibri"/>
              <w:sz w:val="22"/>
              <w:szCs w:val="22"/>
              <w:lang w:eastAsia="en-GB"/>
            </w:rPr>
          </w:rPrChange>
        </w:rPr>
        <w:tab/>
      </w:r>
      <w:r w:rsidRPr="004C2BE0">
        <w:rPr>
          <w:lang w:val="fr-FR"/>
          <w:rPrChange w:id="4360" w:author="32.423_CR0115R1_(Rel-16)_TM_SBMA, OAM_RTT" w:date="2020-07-06T10:41:00Z">
            <w:rPr/>
          </w:rPrChange>
        </w:rPr>
        <w:t>Definition</w:t>
      </w:r>
      <w:r w:rsidRPr="004C2BE0">
        <w:rPr>
          <w:lang w:val="fr-FR"/>
          <w:rPrChange w:id="4361" w:author="32.423_CR0115R1_(Rel-16)_TM_SBMA, OAM_RTT" w:date="2020-07-06T10:41:00Z">
            <w:rPr/>
          </w:rPrChange>
        </w:rPr>
        <w:tab/>
      </w:r>
      <w:r>
        <w:fldChar w:fldCharType="begin" w:fldLock="1"/>
      </w:r>
      <w:r w:rsidRPr="004C2BE0">
        <w:rPr>
          <w:lang w:val="fr-FR"/>
          <w:rPrChange w:id="4362" w:author="32.423_CR0115R1_(Rel-16)_TM_SBMA, OAM_RTT" w:date="2020-07-06T10:41:00Z">
            <w:rPr/>
          </w:rPrChange>
        </w:rPr>
        <w:instrText xml:space="preserve"> PAGEREF _Toc44341538 \h </w:instrText>
      </w:r>
      <w:r>
        <w:fldChar w:fldCharType="separate"/>
      </w:r>
      <w:r w:rsidRPr="004C2BE0">
        <w:rPr>
          <w:lang w:val="fr-FR"/>
          <w:rPrChange w:id="4363" w:author="32.423_CR0115R1_(Rel-16)_TM_SBMA, OAM_RTT" w:date="2020-07-06T10:41:00Z">
            <w:rPr/>
          </w:rPrChange>
        </w:rPr>
        <w:t>131</w:t>
      </w:r>
      <w:r>
        <w:fldChar w:fldCharType="end"/>
      </w:r>
    </w:p>
    <w:p w:rsidR="002C3AD9" w:rsidRPr="004C2BE0" w:rsidRDefault="002C3AD9">
      <w:pPr>
        <w:pStyle w:val="TOC4"/>
        <w:rPr>
          <w:rFonts w:ascii="Calibri" w:hAnsi="Calibri"/>
          <w:sz w:val="22"/>
          <w:szCs w:val="22"/>
          <w:lang w:val="fr-FR" w:eastAsia="en-GB"/>
          <w:rPrChange w:id="4364" w:author="32.423_CR0115R1_(Rel-16)_TM_SBMA, OAM_RTT" w:date="2020-07-06T10:41:00Z">
            <w:rPr>
              <w:rFonts w:ascii="Calibri" w:hAnsi="Calibri"/>
              <w:sz w:val="22"/>
              <w:szCs w:val="22"/>
              <w:lang w:eastAsia="en-GB"/>
            </w:rPr>
          </w:rPrChange>
        </w:rPr>
      </w:pPr>
      <w:r w:rsidRPr="004C2BE0">
        <w:rPr>
          <w:lang w:val="fr-FR" w:eastAsia="zh-CN"/>
          <w:rPrChange w:id="4365" w:author="32.423_CR0115R1_(Rel-16)_TM_SBMA, OAM_RTT" w:date="2020-07-06T10:41:00Z">
            <w:rPr>
              <w:lang w:eastAsia="zh-CN"/>
            </w:rPr>
          </w:rPrChange>
        </w:rPr>
        <w:t>5.3.63</w:t>
      </w:r>
      <w:r w:rsidRPr="004C2BE0">
        <w:rPr>
          <w:lang w:val="fr-FR"/>
          <w:rPrChange w:id="4366" w:author="32.423_CR0115R1_(Rel-16)_TM_SBMA, OAM_RTT" w:date="2020-07-06T10:41:00Z">
            <w:rPr/>
          </w:rPrChange>
        </w:rPr>
        <w:t>.2</w:t>
      </w:r>
      <w:r w:rsidRPr="004C2BE0">
        <w:rPr>
          <w:rFonts w:ascii="Calibri" w:hAnsi="Calibri"/>
          <w:sz w:val="22"/>
          <w:szCs w:val="22"/>
          <w:lang w:val="fr-FR" w:eastAsia="en-GB"/>
          <w:rPrChange w:id="4367" w:author="32.423_CR0115R1_(Rel-16)_TM_SBMA, OAM_RTT" w:date="2020-07-06T10:41:00Z">
            <w:rPr>
              <w:rFonts w:ascii="Calibri" w:hAnsi="Calibri"/>
              <w:sz w:val="22"/>
              <w:szCs w:val="22"/>
              <w:lang w:eastAsia="en-GB"/>
            </w:rPr>
          </w:rPrChange>
        </w:rPr>
        <w:tab/>
      </w:r>
      <w:r w:rsidRPr="004C2BE0">
        <w:rPr>
          <w:lang w:val="fr-FR"/>
          <w:rPrChange w:id="4368" w:author="32.423_CR0115R1_(Rel-16)_TM_SBMA, OAM_RTT" w:date="2020-07-06T10:41:00Z">
            <w:rPr/>
          </w:rPrChange>
        </w:rPr>
        <w:t>Attributes</w:t>
      </w:r>
      <w:r w:rsidRPr="004C2BE0">
        <w:rPr>
          <w:lang w:val="fr-FR"/>
          <w:rPrChange w:id="4369" w:author="32.423_CR0115R1_(Rel-16)_TM_SBMA, OAM_RTT" w:date="2020-07-06T10:41:00Z">
            <w:rPr/>
          </w:rPrChange>
        </w:rPr>
        <w:tab/>
      </w:r>
      <w:r>
        <w:fldChar w:fldCharType="begin" w:fldLock="1"/>
      </w:r>
      <w:r w:rsidRPr="004C2BE0">
        <w:rPr>
          <w:lang w:val="fr-FR"/>
          <w:rPrChange w:id="4370" w:author="32.423_CR0115R1_(Rel-16)_TM_SBMA, OAM_RTT" w:date="2020-07-06T10:41:00Z">
            <w:rPr/>
          </w:rPrChange>
        </w:rPr>
        <w:instrText xml:space="preserve"> PAGEREF _Toc44341539 \h </w:instrText>
      </w:r>
      <w:r>
        <w:fldChar w:fldCharType="separate"/>
      </w:r>
      <w:r w:rsidRPr="004C2BE0">
        <w:rPr>
          <w:lang w:val="fr-FR"/>
          <w:rPrChange w:id="4371" w:author="32.423_CR0115R1_(Rel-16)_TM_SBMA, OAM_RTT" w:date="2020-07-06T10:41:00Z">
            <w:rPr/>
          </w:rPrChange>
        </w:rPr>
        <w:t>131</w:t>
      </w:r>
      <w:r>
        <w:fldChar w:fldCharType="end"/>
      </w:r>
    </w:p>
    <w:p w:rsidR="002C3AD9" w:rsidRPr="004C2BE0" w:rsidRDefault="002C3AD9">
      <w:pPr>
        <w:pStyle w:val="TOC4"/>
        <w:rPr>
          <w:rFonts w:ascii="Calibri" w:hAnsi="Calibri"/>
          <w:sz w:val="22"/>
          <w:szCs w:val="22"/>
          <w:lang w:val="fr-FR" w:eastAsia="en-GB"/>
          <w:rPrChange w:id="4372" w:author="32.423_CR0115R1_(Rel-16)_TM_SBMA, OAM_RTT" w:date="2020-07-06T10:41:00Z">
            <w:rPr>
              <w:rFonts w:ascii="Calibri" w:hAnsi="Calibri"/>
              <w:sz w:val="22"/>
              <w:szCs w:val="22"/>
              <w:lang w:eastAsia="en-GB"/>
            </w:rPr>
          </w:rPrChange>
        </w:rPr>
      </w:pPr>
      <w:r w:rsidRPr="004C2BE0">
        <w:rPr>
          <w:lang w:val="fr-FR" w:eastAsia="zh-CN"/>
          <w:rPrChange w:id="4373" w:author="32.423_CR0115R1_(Rel-16)_TM_SBMA, OAM_RTT" w:date="2020-07-06T10:41:00Z">
            <w:rPr>
              <w:lang w:eastAsia="zh-CN"/>
            </w:rPr>
          </w:rPrChange>
        </w:rPr>
        <w:t>5.3.63</w:t>
      </w:r>
      <w:r w:rsidRPr="004C2BE0">
        <w:rPr>
          <w:lang w:val="fr-FR"/>
          <w:rPrChange w:id="4374" w:author="32.423_CR0115R1_(Rel-16)_TM_SBMA, OAM_RTT" w:date="2020-07-06T10:41:00Z">
            <w:rPr/>
          </w:rPrChange>
        </w:rPr>
        <w:t>.3</w:t>
      </w:r>
      <w:r w:rsidRPr="004C2BE0">
        <w:rPr>
          <w:rFonts w:ascii="Calibri" w:hAnsi="Calibri"/>
          <w:sz w:val="22"/>
          <w:szCs w:val="22"/>
          <w:lang w:val="fr-FR" w:eastAsia="en-GB"/>
          <w:rPrChange w:id="4375" w:author="32.423_CR0115R1_(Rel-16)_TM_SBMA, OAM_RTT" w:date="2020-07-06T10:41:00Z">
            <w:rPr>
              <w:rFonts w:ascii="Calibri" w:hAnsi="Calibri"/>
              <w:sz w:val="22"/>
              <w:szCs w:val="22"/>
              <w:lang w:eastAsia="en-GB"/>
            </w:rPr>
          </w:rPrChange>
        </w:rPr>
        <w:tab/>
      </w:r>
      <w:r w:rsidRPr="004C2BE0">
        <w:rPr>
          <w:lang w:val="fr-FR"/>
          <w:rPrChange w:id="4376" w:author="32.423_CR0115R1_(Rel-16)_TM_SBMA, OAM_RTT" w:date="2020-07-06T10:41:00Z">
            <w:rPr/>
          </w:rPrChange>
        </w:rPr>
        <w:t>Attribute constraints</w:t>
      </w:r>
      <w:r w:rsidRPr="004C2BE0">
        <w:rPr>
          <w:lang w:val="fr-FR"/>
          <w:rPrChange w:id="4377" w:author="32.423_CR0115R1_(Rel-16)_TM_SBMA, OAM_RTT" w:date="2020-07-06T10:41:00Z">
            <w:rPr/>
          </w:rPrChange>
        </w:rPr>
        <w:tab/>
      </w:r>
      <w:r>
        <w:fldChar w:fldCharType="begin" w:fldLock="1"/>
      </w:r>
      <w:r w:rsidRPr="004C2BE0">
        <w:rPr>
          <w:lang w:val="fr-FR"/>
          <w:rPrChange w:id="4378" w:author="32.423_CR0115R1_(Rel-16)_TM_SBMA, OAM_RTT" w:date="2020-07-06T10:41:00Z">
            <w:rPr/>
          </w:rPrChange>
        </w:rPr>
        <w:instrText xml:space="preserve"> PAGEREF _Toc44341540 \h </w:instrText>
      </w:r>
      <w:r>
        <w:fldChar w:fldCharType="separate"/>
      </w:r>
      <w:r w:rsidRPr="004C2BE0">
        <w:rPr>
          <w:lang w:val="fr-FR"/>
          <w:rPrChange w:id="4379" w:author="32.423_CR0115R1_(Rel-16)_TM_SBMA, OAM_RTT" w:date="2020-07-06T10:41:00Z">
            <w:rPr/>
          </w:rPrChange>
        </w:rPr>
        <w:t>131</w:t>
      </w:r>
      <w:r>
        <w:fldChar w:fldCharType="end"/>
      </w:r>
    </w:p>
    <w:p w:rsidR="002C3AD9" w:rsidRPr="004C2BE0" w:rsidRDefault="002C3AD9">
      <w:pPr>
        <w:pStyle w:val="TOC4"/>
        <w:rPr>
          <w:rFonts w:ascii="Calibri" w:hAnsi="Calibri"/>
          <w:sz w:val="22"/>
          <w:szCs w:val="22"/>
          <w:lang w:val="fr-FR" w:eastAsia="en-GB"/>
          <w:rPrChange w:id="4380" w:author="32.423_CR0115R1_(Rel-16)_TM_SBMA, OAM_RTT" w:date="2020-07-06T10:41:00Z">
            <w:rPr>
              <w:rFonts w:ascii="Calibri" w:hAnsi="Calibri"/>
              <w:sz w:val="22"/>
              <w:szCs w:val="22"/>
              <w:lang w:eastAsia="en-GB"/>
            </w:rPr>
          </w:rPrChange>
        </w:rPr>
      </w:pPr>
      <w:r w:rsidRPr="004C2BE0">
        <w:rPr>
          <w:lang w:val="fr-FR" w:eastAsia="zh-CN"/>
          <w:rPrChange w:id="4381" w:author="32.423_CR0115R1_(Rel-16)_TM_SBMA, OAM_RTT" w:date="2020-07-06T10:41:00Z">
            <w:rPr>
              <w:lang w:eastAsia="zh-CN"/>
            </w:rPr>
          </w:rPrChange>
        </w:rPr>
        <w:t>5.3.63</w:t>
      </w:r>
      <w:r w:rsidRPr="004C2BE0">
        <w:rPr>
          <w:lang w:val="fr-FR"/>
          <w:rPrChange w:id="4382" w:author="32.423_CR0115R1_(Rel-16)_TM_SBMA, OAM_RTT" w:date="2020-07-06T10:41:00Z">
            <w:rPr/>
          </w:rPrChange>
        </w:rPr>
        <w:t>.4</w:t>
      </w:r>
      <w:r w:rsidRPr="004C2BE0">
        <w:rPr>
          <w:rFonts w:ascii="Calibri" w:hAnsi="Calibri"/>
          <w:sz w:val="22"/>
          <w:szCs w:val="22"/>
          <w:lang w:val="fr-FR" w:eastAsia="en-GB"/>
          <w:rPrChange w:id="4383" w:author="32.423_CR0115R1_(Rel-16)_TM_SBMA, OAM_RTT" w:date="2020-07-06T10:41:00Z">
            <w:rPr>
              <w:rFonts w:ascii="Calibri" w:hAnsi="Calibri"/>
              <w:sz w:val="22"/>
              <w:szCs w:val="22"/>
              <w:lang w:eastAsia="en-GB"/>
            </w:rPr>
          </w:rPrChange>
        </w:rPr>
        <w:tab/>
      </w:r>
      <w:r w:rsidRPr="004C2BE0">
        <w:rPr>
          <w:lang w:val="fr-FR"/>
          <w:rPrChange w:id="4384" w:author="32.423_CR0115R1_(Rel-16)_TM_SBMA, OAM_RTT" w:date="2020-07-06T10:41:00Z">
            <w:rPr/>
          </w:rPrChange>
        </w:rPr>
        <w:t>Notifications</w:t>
      </w:r>
      <w:r w:rsidRPr="004C2BE0">
        <w:rPr>
          <w:lang w:val="fr-FR"/>
          <w:rPrChange w:id="4385" w:author="32.423_CR0115R1_(Rel-16)_TM_SBMA, OAM_RTT" w:date="2020-07-06T10:41:00Z">
            <w:rPr/>
          </w:rPrChange>
        </w:rPr>
        <w:tab/>
      </w:r>
      <w:r>
        <w:fldChar w:fldCharType="begin" w:fldLock="1"/>
      </w:r>
      <w:r w:rsidRPr="004C2BE0">
        <w:rPr>
          <w:lang w:val="fr-FR"/>
          <w:rPrChange w:id="4386" w:author="32.423_CR0115R1_(Rel-16)_TM_SBMA, OAM_RTT" w:date="2020-07-06T10:41:00Z">
            <w:rPr/>
          </w:rPrChange>
        </w:rPr>
        <w:instrText xml:space="preserve"> PAGEREF _Toc44341541 \h </w:instrText>
      </w:r>
      <w:r>
        <w:fldChar w:fldCharType="separate"/>
      </w:r>
      <w:r w:rsidRPr="004C2BE0">
        <w:rPr>
          <w:lang w:val="fr-FR"/>
          <w:rPrChange w:id="4387" w:author="32.423_CR0115R1_(Rel-16)_TM_SBMA, OAM_RTT" w:date="2020-07-06T10:41:00Z">
            <w:rPr/>
          </w:rPrChange>
        </w:rPr>
        <w:t>131</w:t>
      </w:r>
      <w:r>
        <w:fldChar w:fldCharType="end"/>
      </w:r>
    </w:p>
    <w:p w:rsidR="002C3AD9" w:rsidRPr="004C2BE0" w:rsidRDefault="002C3AD9">
      <w:pPr>
        <w:pStyle w:val="TOC3"/>
        <w:rPr>
          <w:rFonts w:ascii="Calibri" w:hAnsi="Calibri"/>
          <w:sz w:val="22"/>
          <w:szCs w:val="22"/>
          <w:lang w:val="fr-FR" w:eastAsia="en-GB"/>
          <w:rPrChange w:id="4388" w:author="32.423_CR0115R1_(Rel-16)_TM_SBMA, OAM_RTT" w:date="2020-07-06T10:41:00Z">
            <w:rPr>
              <w:rFonts w:ascii="Calibri" w:hAnsi="Calibri"/>
              <w:sz w:val="22"/>
              <w:szCs w:val="22"/>
              <w:lang w:eastAsia="en-GB"/>
            </w:rPr>
          </w:rPrChange>
        </w:rPr>
      </w:pPr>
      <w:r w:rsidRPr="004C2BE0">
        <w:rPr>
          <w:lang w:val="fr-FR" w:eastAsia="zh-CN"/>
          <w:rPrChange w:id="4389" w:author="32.423_CR0115R1_(Rel-16)_TM_SBMA, OAM_RTT" w:date="2020-07-06T10:41:00Z">
            <w:rPr>
              <w:lang w:eastAsia="zh-CN"/>
            </w:rPr>
          </w:rPrChange>
        </w:rPr>
        <w:t>5.3.64</w:t>
      </w:r>
      <w:r w:rsidRPr="004C2BE0">
        <w:rPr>
          <w:rFonts w:ascii="Calibri" w:hAnsi="Calibri"/>
          <w:sz w:val="22"/>
          <w:szCs w:val="22"/>
          <w:lang w:val="fr-FR" w:eastAsia="en-GB"/>
          <w:rPrChange w:id="4390" w:author="32.423_CR0115R1_(Rel-16)_TM_SBMA, OAM_RTT" w:date="2020-07-06T10:41:00Z">
            <w:rPr>
              <w:rFonts w:ascii="Calibri" w:hAnsi="Calibri"/>
              <w:sz w:val="22"/>
              <w:szCs w:val="22"/>
              <w:lang w:eastAsia="en-GB"/>
            </w:rPr>
          </w:rPrChange>
        </w:rPr>
        <w:tab/>
      </w:r>
      <w:r w:rsidRPr="004C2BE0">
        <w:rPr>
          <w:rFonts w:ascii="Courier New" w:hAnsi="Courier New"/>
          <w:lang w:val="fr-FR" w:eastAsia="zh-CN"/>
          <w:rPrChange w:id="4391" w:author="32.423_CR0115R1_(Rel-16)_TM_SBMA, OAM_RTT" w:date="2020-07-06T10:41:00Z">
            <w:rPr>
              <w:rFonts w:ascii="Courier New" w:hAnsi="Courier New"/>
              <w:lang w:eastAsia="zh-CN"/>
            </w:rPr>
          </w:rPrChange>
        </w:rPr>
        <w:t>SEPPFunction &lt;&lt;ProxyClass&gt;&gt;</w:t>
      </w:r>
      <w:r w:rsidRPr="004C2BE0">
        <w:rPr>
          <w:lang w:val="fr-FR"/>
          <w:rPrChange w:id="4392" w:author="32.423_CR0115R1_(Rel-16)_TM_SBMA, OAM_RTT" w:date="2020-07-06T10:41:00Z">
            <w:rPr/>
          </w:rPrChange>
        </w:rPr>
        <w:tab/>
      </w:r>
      <w:r>
        <w:fldChar w:fldCharType="begin" w:fldLock="1"/>
      </w:r>
      <w:r w:rsidRPr="004C2BE0">
        <w:rPr>
          <w:lang w:val="fr-FR"/>
          <w:rPrChange w:id="4393" w:author="32.423_CR0115R1_(Rel-16)_TM_SBMA, OAM_RTT" w:date="2020-07-06T10:41:00Z">
            <w:rPr/>
          </w:rPrChange>
        </w:rPr>
        <w:instrText xml:space="preserve"> PAGEREF _Toc44341542 \h </w:instrText>
      </w:r>
      <w:r>
        <w:fldChar w:fldCharType="separate"/>
      </w:r>
      <w:r w:rsidRPr="004C2BE0">
        <w:rPr>
          <w:lang w:val="fr-FR"/>
          <w:rPrChange w:id="4394" w:author="32.423_CR0115R1_(Rel-16)_TM_SBMA, OAM_RTT" w:date="2020-07-06T10:41:00Z">
            <w:rPr/>
          </w:rPrChange>
        </w:rPr>
        <w:t>131</w:t>
      </w:r>
      <w:r>
        <w:fldChar w:fldCharType="end"/>
      </w:r>
    </w:p>
    <w:p w:rsidR="002C3AD9" w:rsidRPr="004C2BE0" w:rsidRDefault="002C3AD9">
      <w:pPr>
        <w:pStyle w:val="TOC4"/>
        <w:rPr>
          <w:rFonts w:ascii="Calibri" w:hAnsi="Calibri"/>
          <w:sz w:val="22"/>
          <w:szCs w:val="22"/>
          <w:lang w:val="fr-FR" w:eastAsia="en-GB"/>
          <w:rPrChange w:id="4395" w:author="32.423_CR0115R1_(Rel-16)_TM_SBMA, OAM_RTT" w:date="2020-07-06T10:41:00Z">
            <w:rPr>
              <w:rFonts w:ascii="Calibri" w:hAnsi="Calibri"/>
              <w:sz w:val="22"/>
              <w:szCs w:val="22"/>
              <w:lang w:eastAsia="en-GB"/>
            </w:rPr>
          </w:rPrChange>
        </w:rPr>
      </w:pPr>
      <w:r w:rsidRPr="004C2BE0">
        <w:rPr>
          <w:lang w:val="fr-FR" w:eastAsia="zh-CN"/>
          <w:rPrChange w:id="4396" w:author="32.423_CR0115R1_(Rel-16)_TM_SBMA, OAM_RTT" w:date="2020-07-06T10:41:00Z">
            <w:rPr>
              <w:lang w:eastAsia="zh-CN"/>
            </w:rPr>
          </w:rPrChange>
        </w:rPr>
        <w:t>5.3.64</w:t>
      </w:r>
      <w:r w:rsidRPr="004C2BE0">
        <w:rPr>
          <w:lang w:val="fr-FR"/>
          <w:rPrChange w:id="4397" w:author="32.423_CR0115R1_(Rel-16)_TM_SBMA, OAM_RTT" w:date="2020-07-06T10:41:00Z">
            <w:rPr/>
          </w:rPrChange>
        </w:rPr>
        <w:t>.1</w:t>
      </w:r>
      <w:r w:rsidRPr="004C2BE0">
        <w:rPr>
          <w:rFonts w:ascii="Calibri" w:hAnsi="Calibri"/>
          <w:sz w:val="22"/>
          <w:szCs w:val="22"/>
          <w:lang w:val="fr-FR" w:eastAsia="en-GB"/>
          <w:rPrChange w:id="4398" w:author="32.423_CR0115R1_(Rel-16)_TM_SBMA, OAM_RTT" w:date="2020-07-06T10:41:00Z">
            <w:rPr>
              <w:rFonts w:ascii="Calibri" w:hAnsi="Calibri"/>
              <w:sz w:val="22"/>
              <w:szCs w:val="22"/>
              <w:lang w:eastAsia="en-GB"/>
            </w:rPr>
          </w:rPrChange>
        </w:rPr>
        <w:tab/>
      </w:r>
      <w:r w:rsidRPr="004C2BE0">
        <w:rPr>
          <w:lang w:val="fr-FR"/>
          <w:rPrChange w:id="4399" w:author="32.423_CR0115R1_(Rel-16)_TM_SBMA, OAM_RTT" w:date="2020-07-06T10:41:00Z">
            <w:rPr/>
          </w:rPrChange>
        </w:rPr>
        <w:t>Definition</w:t>
      </w:r>
      <w:r w:rsidRPr="004C2BE0">
        <w:rPr>
          <w:lang w:val="fr-FR"/>
          <w:rPrChange w:id="4400" w:author="32.423_CR0115R1_(Rel-16)_TM_SBMA, OAM_RTT" w:date="2020-07-06T10:41:00Z">
            <w:rPr/>
          </w:rPrChange>
        </w:rPr>
        <w:tab/>
      </w:r>
      <w:r>
        <w:fldChar w:fldCharType="begin" w:fldLock="1"/>
      </w:r>
      <w:r w:rsidRPr="004C2BE0">
        <w:rPr>
          <w:lang w:val="fr-FR"/>
          <w:rPrChange w:id="4401" w:author="32.423_CR0115R1_(Rel-16)_TM_SBMA, OAM_RTT" w:date="2020-07-06T10:41:00Z">
            <w:rPr/>
          </w:rPrChange>
        </w:rPr>
        <w:instrText xml:space="preserve"> PAGEREF _Toc44341543 \h </w:instrText>
      </w:r>
      <w:r>
        <w:fldChar w:fldCharType="separate"/>
      </w:r>
      <w:r w:rsidRPr="004C2BE0">
        <w:rPr>
          <w:lang w:val="fr-FR"/>
          <w:rPrChange w:id="4402" w:author="32.423_CR0115R1_(Rel-16)_TM_SBMA, OAM_RTT" w:date="2020-07-06T10:41:00Z">
            <w:rPr/>
          </w:rPrChange>
        </w:rPr>
        <w:t>131</w:t>
      </w:r>
      <w:r>
        <w:fldChar w:fldCharType="end"/>
      </w:r>
    </w:p>
    <w:p w:rsidR="002C3AD9" w:rsidRPr="004C2BE0" w:rsidRDefault="002C3AD9">
      <w:pPr>
        <w:pStyle w:val="TOC4"/>
        <w:rPr>
          <w:rFonts w:ascii="Calibri" w:hAnsi="Calibri"/>
          <w:sz w:val="22"/>
          <w:szCs w:val="22"/>
          <w:lang w:val="fr-FR" w:eastAsia="en-GB"/>
          <w:rPrChange w:id="4403" w:author="32.423_CR0115R1_(Rel-16)_TM_SBMA, OAM_RTT" w:date="2020-07-06T10:41:00Z">
            <w:rPr>
              <w:rFonts w:ascii="Calibri" w:hAnsi="Calibri"/>
              <w:sz w:val="22"/>
              <w:szCs w:val="22"/>
              <w:lang w:eastAsia="en-GB"/>
            </w:rPr>
          </w:rPrChange>
        </w:rPr>
      </w:pPr>
      <w:r w:rsidRPr="004C2BE0">
        <w:rPr>
          <w:lang w:val="fr-FR" w:eastAsia="zh-CN"/>
          <w:rPrChange w:id="4404" w:author="32.423_CR0115R1_(Rel-16)_TM_SBMA, OAM_RTT" w:date="2020-07-06T10:41:00Z">
            <w:rPr>
              <w:lang w:eastAsia="zh-CN"/>
            </w:rPr>
          </w:rPrChange>
        </w:rPr>
        <w:t>5.3.64</w:t>
      </w:r>
      <w:r w:rsidRPr="004C2BE0">
        <w:rPr>
          <w:lang w:val="fr-FR"/>
          <w:rPrChange w:id="4405" w:author="32.423_CR0115R1_(Rel-16)_TM_SBMA, OAM_RTT" w:date="2020-07-06T10:41:00Z">
            <w:rPr/>
          </w:rPrChange>
        </w:rPr>
        <w:t>.2</w:t>
      </w:r>
      <w:r w:rsidRPr="004C2BE0">
        <w:rPr>
          <w:rFonts w:ascii="Calibri" w:hAnsi="Calibri"/>
          <w:sz w:val="22"/>
          <w:szCs w:val="22"/>
          <w:lang w:val="fr-FR" w:eastAsia="en-GB"/>
          <w:rPrChange w:id="4406" w:author="32.423_CR0115R1_(Rel-16)_TM_SBMA, OAM_RTT" w:date="2020-07-06T10:41:00Z">
            <w:rPr>
              <w:rFonts w:ascii="Calibri" w:hAnsi="Calibri"/>
              <w:sz w:val="22"/>
              <w:szCs w:val="22"/>
              <w:lang w:eastAsia="en-GB"/>
            </w:rPr>
          </w:rPrChange>
        </w:rPr>
        <w:tab/>
      </w:r>
      <w:r w:rsidRPr="004C2BE0">
        <w:rPr>
          <w:lang w:val="fr-FR"/>
          <w:rPrChange w:id="4407" w:author="32.423_CR0115R1_(Rel-16)_TM_SBMA, OAM_RTT" w:date="2020-07-06T10:41:00Z">
            <w:rPr/>
          </w:rPrChange>
        </w:rPr>
        <w:t>Attributes</w:t>
      </w:r>
      <w:r w:rsidRPr="004C2BE0">
        <w:rPr>
          <w:lang w:val="fr-FR"/>
          <w:rPrChange w:id="4408" w:author="32.423_CR0115R1_(Rel-16)_TM_SBMA, OAM_RTT" w:date="2020-07-06T10:41:00Z">
            <w:rPr/>
          </w:rPrChange>
        </w:rPr>
        <w:tab/>
      </w:r>
      <w:r>
        <w:fldChar w:fldCharType="begin" w:fldLock="1"/>
      </w:r>
      <w:r w:rsidRPr="004C2BE0">
        <w:rPr>
          <w:lang w:val="fr-FR"/>
          <w:rPrChange w:id="4409" w:author="32.423_CR0115R1_(Rel-16)_TM_SBMA, OAM_RTT" w:date="2020-07-06T10:41:00Z">
            <w:rPr/>
          </w:rPrChange>
        </w:rPr>
        <w:instrText xml:space="preserve"> PAGEREF _Toc44341544 \h </w:instrText>
      </w:r>
      <w:r>
        <w:fldChar w:fldCharType="separate"/>
      </w:r>
      <w:r w:rsidRPr="004C2BE0">
        <w:rPr>
          <w:lang w:val="fr-FR"/>
          <w:rPrChange w:id="4410" w:author="32.423_CR0115R1_(Rel-16)_TM_SBMA, OAM_RTT" w:date="2020-07-06T10:41:00Z">
            <w:rPr/>
          </w:rPrChange>
        </w:rPr>
        <w:t>131</w:t>
      </w:r>
      <w:r>
        <w:fldChar w:fldCharType="end"/>
      </w:r>
    </w:p>
    <w:p w:rsidR="002C3AD9" w:rsidRPr="004C2BE0" w:rsidRDefault="002C3AD9">
      <w:pPr>
        <w:pStyle w:val="TOC4"/>
        <w:rPr>
          <w:rFonts w:ascii="Calibri" w:hAnsi="Calibri"/>
          <w:sz w:val="22"/>
          <w:szCs w:val="22"/>
          <w:lang w:val="fr-FR" w:eastAsia="en-GB"/>
          <w:rPrChange w:id="4411" w:author="32.423_CR0115R1_(Rel-16)_TM_SBMA, OAM_RTT" w:date="2020-07-06T10:41:00Z">
            <w:rPr>
              <w:rFonts w:ascii="Calibri" w:hAnsi="Calibri"/>
              <w:sz w:val="22"/>
              <w:szCs w:val="22"/>
              <w:lang w:eastAsia="en-GB"/>
            </w:rPr>
          </w:rPrChange>
        </w:rPr>
      </w:pPr>
      <w:r w:rsidRPr="004C2BE0">
        <w:rPr>
          <w:lang w:val="fr-FR" w:eastAsia="zh-CN"/>
          <w:rPrChange w:id="4412" w:author="32.423_CR0115R1_(Rel-16)_TM_SBMA, OAM_RTT" w:date="2020-07-06T10:41:00Z">
            <w:rPr>
              <w:lang w:eastAsia="zh-CN"/>
            </w:rPr>
          </w:rPrChange>
        </w:rPr>
        <w:t>5.3.64</w:t>
      </w:r>
      <w:r w:rsidRPr="004C2BE0">
        <w:rPr>
          <w:lang w:val="fr-FR"/>
          <w:rPrChange w:id="4413" w:author="32.423_CR0115R1_(Rel-16)_TM_SBMA, OAM_RTT" w:date="2020-07-06T10:41:00Z">
            <w:rPr/>
          </w:rPrChange>
        </w:rPr>
        <w:t>.3</w:t>
      </w:r>
      <w:r w:rsidRPr="004C2BE0">
        <w:rPr>
          <w:rFonts w:ascii="Calibri" w:hAnsi="Calibri"/>
          <w:sz w:val="22"/>
          <w:szCs w:val="22"/>
          <w:lang w:val="fr-FR" w:eastAsia="en-GB"/>
          <w:rPrChange w:id="4414" w:author="32.423_CR0115R1_(Rel-16)_TM_SBMA, OAM_RTT" w:date="2020-07-06T10:41:00Z">
            <w:rPr>
              <w:rFonts w:ascii="Calibri" w:hAnsi="Calibri"/>
              <w:sz w:val="22"/>
              <w:szCs w:val="22"/>
              <w:lang w:eastAsia="en-GB"/>
            </w:rPr>
          </w:rPrChange>
        </w:rPr>
        <w:tab/>
      </w:r>
      <w:r w:rsidRPr="004C2BE0">
        <w:rPr>
          <w:lang w:val="fr-FR"/>
          <w:rPrChange w:id="4415" w:author="32.423_CR0115R1_(Rel-16)_TM_SBMA, OAM_RTT" w:date="2020-07-06T10:41:00Z">
            <w:rPr/>
          </w:rPrChange>
        </w:rPr>
        <w:t>Attribute constraints</w:t>
      </w:r>
      <w:r w:rsidRPr="004C2BE0">
        <w:rPr>
          <w:lang w:val="fr-FR"/>
          <w:rPrChange w:id="4416" w:author="32.423_CR0115R1_(Rel-16)_TM_SBMA, OAM_RTT" w:date="2020-07-06T10:41:00Z">
            <w:rPr/>
          </w:rPrChange>
        </w:rPr>
        <w:tab/>
      </w:r>
      <w:r>
        <w:fldChar w:fldCharType="begin" w:fldLock="1"/>
      </w:r>
      <w:r w:rsidRPr="004C2BE0">
        <w:rPr>
          <w:lang w:val="fr-FR"/>
          <w:rPrChange w:id="4417" w:author="32.423_CR0115R1_(Rel-16)_TM_SBMA, OAM_RTT" w:date="2020-07-06T10:41:00Z">
            <w:rPr/>
          </w:rPrChange>
        </w:rPr>
        <w:instrText xml:space="preserve"> PAGEREF _Toc44341545 \h </w:instrText>
      </w:r>
      <w:r>
        <w:fldChar w:fldCharType="separate"/>
      </w:r>
      <w:r w:rsidRPr="004C2BE0">
        <w:rPr>
          <w:lang w:val="fr-FR"/>
          <w:rPrChange w:id="4418" w:author="32.423_CR0115R1_(Rel-16)_TM_SBMA, OAM_RTT" w:date="2020-07-06T10:41:00Z">
            <w:rPr/>
          </w:rPrChange>
        </w:rPr>
        <w:t>131</w:t>
      </w:r>
      <w:r>
        <w:fldChar w:fldCharType="end"/>
      </w:r>
    </w:p>
    <w:p w:rsidR="002C3AD9" w:rsidRPr="004C2BE0" w:rsidRDefault="002C3AD9">
      <w:pPr>
        <w:pStyle w:val="TOC4"/>
        <w:rPr>
          <w:rFonts w:ascii="Calibri" w:hAnsi="Calibri"/>
          <w:sz w:val="22"/>
          <w:szCs w:val="22"/>
          <w:lang w:val="fr-FR" w:eastAsia="en-GB"/>
          <w:rPrChange w:id="4419" w:author="32.423_CR0115R1_(Rel-16)_TM_SBMA, OAM_RTT" w:date="2020-07-06T10:41:00Z">
            <w:rPr>
              <w:rFonts w:ascii="Calibri" w:hAnsi="Calibri"/>
              <w:sz w:val="22"/>
              <w:szCs w:val="22"/>
              <w:lang w:eastAsia="en-GB"/>
            </w:rPr>
          </w:rPrChange>
        </w:rPr>
      </w:pPr>
      <w:r w:rsidRPr="004C2BE0">
        <w:rPr>
          <w:lang w:val="fr-FR" w:eastAsia="zh-CN"/>
          <w:rPrChange w:id="4420" w:author="32.423_CR0115R1_(Rel-16)_TM_SBMA, OAM_RTT" w:date="2020-07-06T10:41:00Z">
            <w:rPr>
              <w:lang w:eastAsia="zh-CN"/>
            </w:rPr>
          </w:rPrChange>
        </w:rPr>
        <w:t>5.3.64</w:t>
      </w:r>
      <w:r w:rsidRPr="004C2BE0">
        <w:rPr>
          <w:lang w:val="fr-FR"/>
          <w:rPrChange w:id="4421" w:author="32.423_CR0115R1_(Rel-16)_TM_SBMA, OAM_RTT" w:date="2020-07-06T10:41:00Z">
            <w:rPr/>
          </w:rPrChange>
        </w:rPr>
        <w:t>.4</w:t>
      </w:r>
      <w:r w:rsidRPr="004C2BE0">
        <w:rPr>
          <w:rFonts w:ascii="Calibri" w:hAnsi="Calibri"/>
          <w:sz w:val="22"/>
          <w:szCs w:val="22"/>
          <w:lang w:val="fr-FR" w:eastAsia="en-GB"/>
          <w:rPrChange w:id="4422" w:author="32.423_CR0115R1_(Rel-16)_TM_SBMA, OAM_RTT" w:date="2020-07-06T10:41:00Z">
            <w:rPr>
              <w:rFonts w:ascii="Calibri" w:hAnsi="Calibri"/>
              <w:sz w:val="22"/>
              <w:szCs w:val="22"/>
              <w:lang w:eastAsia="en-GB"/>
            </w:rPr>
          </w:rPrChange>
        </w:rPr>
        <w:tab/>
      </w:r>
      <w:r w:rsidRPr="004C2BE0">
        <w:rPr>
          <w:lang w:val="fr-FR"/>
          <w:rPrChange w:id="4423" w:author="32.423_CR0115R1_(Rel-16)_TM_SBMA, OAM_RTT" w:date="2020-07-06T10:41:00Z">
            <w:rPr/>
          </w:rPrChange>
        </w:rPr>
        <w:t>Notifications</w:t>
      </w:r>
      <w:r w:rsidRPr="004C2BE0">
        <w:rPr>
          <w:lang w:val="fr-FR"/>
          <w:rPrChange w:id="4424" w:author="32.423_CR0115R1_(Rel-16)_TM_SBMA, OAM_RTT" w:date="2020-07-06T10:41:00Z">
            <w:rPr/>
          </w:rPrChange>
        </w:rPr>
        <w:tab/>
      </w:r>
      <w:r>
        <w:fldChar w:fldCharType="begin" w:fldLock="1"/>
      </w:r>
      <w:r w:rsidRPr="004C2BE0">
        <w:rPr>
          <w:lang w:val="fr-FR"/>
          <w:rPrChange w:id="4425" w:author="32.423_CR0115R1_(Rel-16)_TM_SBMA, OAM_RTT" w:date="2020-07-06T10:41:00Z">
            <w:rPr/>
          </w:rPrChange>
        </w:rPr>
        <w:instrText xml:space="preserve"> PAGEREF _Toc44341546 \h </w:instrText>
      </w:r>
      <w:r>
        <w:fldChar w:fldCharType="separate"/>
      </w:r>
      <w:r w:rsidRPr="004C2BE0">
        <w:rPr>
          <w:lang w:val="fr-FR"/>
          <w:rPrChange w:id="4426" w:author="32.423_CR0115R1_(Rel-16)_TM_SBMA, OAM_RTT" w:date="2020-07-06T10:41:00Z">
            <w:rPr/>
          </w:rPrChange>
        </w:rPr>
        <w:t>131</w:t>
      </w:r>
      <w:r>
        <w:fldChar w:fldCharType="end"/>
      </w:r>
    </w:p>
    <w:p w:rsidR="002C3AD9" w:rsidRPr="004C2BE0" w:rsidRDefault="002C3AD9">
      <w:pPr>
        <w:pStyle w:val="TOC3"/>
        <w:rPr>
          <w:rFonts w:ascii="Calibri" w:hAnsi="Calibri"/>
          <w:sz w:val="22"/>
          <w:szCs w:val="22"/>
          <w:lang w:val="fr-FR" w:eastAsia="en-GB"/>
          <w:rPrChange w:id="4427" w:author="32.423_CR0115R1_(Rel-16)_TM_SBMA, OAM_RTT" w:date="2020-07-06T10:41:00Z">
            <w:rPr>
              <w:rFonts w:ascii="Calibri" w:hAnsi="Calibri"/>
              <w:sz w:val="22"/>
              <w:szCs w:val="22"/>
              <w:lang w:eastAsia="en-GB"/>
            </w:rPr>
          </w:rPrChange>
        </w:rPr>
      </w:pPr>
      <w:r w:rsidRPr="004C2BE0">
        <w:rPr>
          <w:rFonts w:cs="Arial"/>
          <w:lang w:val="fr-FR" w:eastAsia="zh-CN"/>
          <w:rPrChange w:id="4428" w:author="32.423_CR0115R1_(Rel-16)_TM_SBMA, OAM_RTT" w:date="2020-07-06T10:41:00Z">
            <w:rPr>
              <w:rFonts w:cs="Arial"/>
              <w:lang w:eastAsia="zh-CN"/>
            </w:rPr>
          </w:rPrChange>
        </w:rPr>
        <w:t>5.3.65</w:t>
      </w:r>
      <w:r w:rsidRPr="004C2BE0">
        <w:rPr>
          <w:rFonts w:ascii="Calibri" w:hAnsi="Calibri"/>
          <w:sz w:val="22"/>
          <w:szCs w:val="22"/>
          <w:lang w:val="fr-FR" w:eastAsia="en-GB"/>
          <w:rPrChange w:id="4429" w:author="32.423_CR0115R1_(Rel-16)_TM_SBMA, OAM_RTT" w:date="2020-07-06T10:41:00Z">
            <w:rPr>
              <w:rFonts w:ascii="Calibri" w:hAnsi="Calibri"/>
              <w:sz w:val="22"/>
              <w:szCs w:val="22"/>
              <w:lang w:eastAsia="en-GB"/>
            </w:rPr>
          </w:rPrChange>
        </w:rPr>
        <w:tab/>
      </w:r>
      <w:r w:rsidRPr="004C2BE0">
        <w:rPr>
          <w:rFonts w:ascii="Courier New" w:hAnsi="Courier New"/>
          <w:lang w:val="fr-FR"/>
          <w:rPrChange w:id="4430" w:author="32.423_CR0115R1_(Rel-16)_TM_SBMA, OAM_RTT" w:date="2020-07-06T10:41:00Z">
            <w:rPr>
              <w:rFonts w:ascii="Courier New" w:hAnsi="Courier New"/>
            </w:rPr>
          </w:rPrChange>
        </w:rPr>
        <w:t>NEFFunction</w:t>
      </w:r>
      <w:r w:rsidRPr="004C2BE0">
        <w:rPr>
          <w:lang w:val="fr-FR"/>
          <w:rPrChange w:id="4431" w:author="32.423_CR0115R1_(Rel-16)_TM_SBMA, OAM_RTT" w:date="2020-07-06T10:41:00Z">
            <w:rPr/>
          </w:rPrChange>
        </w:rPr>
        <w:tab/>
      </w:r>
      <w:r>
        <w:fldChar w:fldCharType="begin" w:fldLock="1"/>
      </w:r>
      <w:r w:rsidRPr="004C2BE0">
        <w:rPr>
          <w:lang w:val="fr-FR"/>
          <w:rPrChange w:id="4432" w:author="32.423_CR0115R1_(Rel-16)_TM_SBMA, OAM_RTT" w:date="2020-07-06T10:41:00Z">
            <w:rPr/>
          </w:rPrChange>
        </w:rPr>
        <w:instrText xml:space="preserve"> PAGEREF _Toc44341547 \h </w:instrText>
      </w:r>
      <w:r>
        <w:fldChar w:fldCharType="separate"/>
      </w:r>
      <w:r w:rsidRPr="004C2BE0">
        <w:rPr>
          <w:lang w:val="fr-FR"/>
          <w:rPrChange w:id="4433" w:author="32.423_CR0115R1_(Rel-16)_TM_SBMA, OAM_RTT" w:date="2020-07-06T10:41:00Z">
            <w:rPr/>
          </w:rPrChange>
        </w:rPr>
        <w:t>132</w:t>
      </w:r>
      <w:r>
        <w:fldChar w:fldCharType="end"/>
      </w:r>
    </w:p>
    <w:p w:rsidR="002C3AD9" w:rsidRPr="004C2BE0" w:rsidRDefault="002C3AD9">
      <w:pPr>
        <w:pStyle w:val="TOC4"/>
        <w:rPr>
          <w:rFonts w:ascii="Calibri" w:hAnsi="Calibri"/>
          <w:sz w:val="22"/>
          <w:szCs w:val="22"/>
          <w:lang w:val="fr-FR" w:eastAsia="en-GB"/>
          <w:rPrChange w:id="4434" w:author="32.423_CR0115R1_(Rel-16)_TM_SBMA, OAM_RTT" w:date="2020-07-06T10:41:00Z">
            <w:rPr>
              <w:rFonts w:ascii="Calibri" w:hAnsi="Calibri"/>
              <w:sz w:val="22"/>
              <w:szCs w:val="22"/>
              <w:lang w:eastAsia="en-GB"/>
            </w:rPr>
          </w:rPrChange>
        </w:rPr>
      </w:pPr>
      <w:r w:rsidRPr="004C2BE0">
        <w:rPr>
          <w:lang w:val="fr-FR" w:eastAsia="zh-CN"/>
          <w:rPrChange w:id="4435" w:author="32.423_CR0115R1_(Rel-16)_TM_SBMA, OAM_RTT" w:date="2020-07-06T10:41:00Z">
            <w:rPr>
              <w:lang w:eastAsia="zh-CN"/>
            </w:rPr>
          </w:rPrChange>
        </w:rPr>
        <w:t>5.3</w:t>
      </w:r>
      <w:r w:rsidRPr="004C2BE0">
        <w:rPr>
          <w:lang w:val="fr-FR"/>
          <w:rPrChange w:id="4436" w:author="32.423_CR0115R1_(Rel-16)_TM_SBMA, OAM_RTT" w:date="2020-07-06T10:41:00Z">
            <w:rPr/>
          </w:rPrChange>
        </w:rPr>
        <w:t>.65.1</w:t>
      </w:r>
      <w:r w:rsidRPr="004C2BE0">
        <w:rPr>
          <w:rFonts w:ascii="Calibri" w:hAnsi="Calibri"/>
          <w:sz w:val="22"/>
          <w:szCs w:val="22"/>
          <w:lang w:val="fr-FR" w:eastAsia="en-GB"/>
          <w:rPrChange w:id="4437" w:author="32.423_CR0115R1_(Rel-16)_TM_SBMA, OAM_RTT" w:date="2020-07-06T10:41:00Z">
            <w:rPr>
              <w:rFonts w:ascii="Calibri" w:hAnsi="Calibri"/>
              <w:sz w:val="22"/>
              <w:szCs w:val="22"/>
              <w:lang w:eastAsia="en-GB"/>
            </w:rPr>
          </w:rPrChange>
        </w:rPr>
        <w:tab/>
      </w:r>
      <w:r w:rsidRPr="004C2BE0">
        <w:rPr>
          <w:lang w:val="fr-FR"/>
          <w:rPrChange w:id="4438" w:author="32.423_CR0115R1_(Rel-16)_TM_SBMA, OAM_RTT" w:date="2020-07-06T10:41:00Z">
            <w:rPr/>
          </w:rPrChange>
        </w:rPr>
        <w:t>Definition</w:t>
      </w:r>
      <w:r w:rsidRPr="004C2BE0">
        <w:rPr>
          <w:lang w:val="fr-FR"/>
          <w:rPrChange w:id="4439" w:author="32.423_CR0115R1_(Rel-16)_TM_SBMA, OAM_RTT" w:date="2020-07-06T10:41:00Z">
            <w:rPr/>
          </w:rPrChange>
        </w:rPr>
        <w:tab/>
      </w:r>
      <w:r>
        <w:fldChar w:fldCharType="begin" w:fldLock="1"/>
      </w:r>
      <w:r w:rsidRPr="004C2BE0">
        <w:rPr>
          <w:lang w:val="fr-FR"/>
          <w:rPrChange w:id="4440" w:author="32.423_CR0115R1_(Rel-16)_TM_SBMA, OAM_RTT" w:date="2020-07-06T10:41:00Z">
            <w:rPr/>
          </w:rPrChange>
        </w:rPr>
        <w:instrText xml:space="preserve"> PAGEREF _Toc44341548 \h </w:instrText>
      </w:r>
      <w:r>
        <w:fldChar w:fldCharType="separate"/>
      </w:r>
      <w:r w:rsidRPr="004C2BE0">
        <w:rPr>
          <w:lang w:val="fr-FR"/>
          <w:rPrChange w:id="4441" w:author="32.423_CR0115R1_(Rel-16)_TM_SBMA, OAM_RTT" w:date="2020-07-06T10:41:00Z">
            <w:rPr/>
          </w:rPrChange>
        </w:rPr>
        <w:t>132</w:t>
      </w:r>
      <w:r>
        <w:fldChar w:fldCharType="end"/>
      </w:r>
    </w:p>
    <w:p w:rsidR="002C3AD9" w:rsidRPr="004C2BE0" w:rsidRDefault="002C3AD9">
      <w:pPr>
        <w:pStyle w:val="TOC4"/>
        <w:rPr>
          <w:rFonts w:ascii="Calibri" w:hAnsi="Calibri"/>
          <w:sz w:val="22"/>
          <w:szCs w:val="22"/>
          <w:lang w:val="fr-FR" w:eastAsia="en-GB"/>
          <w:rPrChange w:id="4442" w:author="32.423_CR0115R1_(Rel-16)_TM_SBMA, OAM_RTT" w:date="2020-07-06T10:41:00Z">
            <w:rPr>
              <w:rFonts w:ascii="Calibri" w:hAnsi="Calibri"/>
              <w:sz w:val="22"/>
              <w:szCs w:val="22"/>
              <w:lang w:eastAsia="en-GB"/>
            </w:rPr>
          </w:rPrChange>
        </w:rPr>
      </w:pPr>
      <w:r w:rsidRPr="004C2BE0">
        <w:rPr>
          <w:lang w:val="fr-FR"/>
          <w:rPrChange w:id="4443" w:author="32.423_CR0115R1_(Rel-16)_TM_SBMA, OAM_RTT" w:date="2020-07-06T10:41:00Z">
            <w:rPr/>
          </w:rPrChange>
        </w:rPr>
        <w:t>5.3.65.2</w:t>
      </w:r>
      <w:r w:rsidRPr="004C2BE0">
        <w:rPr>
          <w:rFonts w:ascii="Calibri" w:hAnsi="Calibri"/>
          <w:sz w:val="22"/>
          <w:szCs w:val="22"/>
          <w:lang w:val="fr-FR" w:eastAsia="en-GB"/>
          <w:rPrChange w:id="4444" w:author="32.423_CR0115R1_(Rel-16)_TM_SBMA, OAM_RTT" w:date="2020-07-06T10:41:00Z">
            <w:rPr>
              <w:rFonts w:ascii="Calibri" w:hAnsi="Calibri"/>
              <w:sz w:val="22"/>
              <w:szCs w:val="22"/>
              <w:lang w:eastAsia="en-GB"/>
            </w:rPr>
          </w:rPrChange>
        </w:rPr>
        <w:tab/>
      </w:r>
      <w:r w:rsidRPr="004C2BE0">
        <w:rPr>
          <w:lang w:val="fr-FR"/>
          <w:rPrChange w:id="4445" w:author="32.423_CR0115R1_(Rel-16)_TM_SBMA, OAM_RTT" w:date="2020-07-06T10:41:00Z">
            <w:rPr/>
          </w:rPrChange>
        </w:rPr>
        <w:t>Attributes</w:t>
      </w:r>
      <w:r w:rsidRPr="004C2BE0">
        <w:rPr>
          <w:lang w:val="fr-FR"/>
          <w:rPrChange w:id="4446" w:author="32.423_CR0115R1_(Rel-16)_TM_SBMA, OAM_RTT" w:date="2020-07-06T10:41:00Z">
            <w:rPr/>
          </w:rPrChange>
        </w:rPr>
        <w:tab/>
      </w:r>
      <w:r>
        <w:fldChar w:fldCharType="begin" w:fldLock="1"/>
      </w:r>
      <w:r w:rsidRPr="004C2BE0">
        <w:rPr>
          <w:lang w:val="fr-FR"/>
          <w:rPrChange w:id="4447" w:author="32.423_CR0115R1_(Rel-16)_TM_SBMA, OAM_RTT" w:date="2020-07-06T10:41:00Z">
            <w:rPr/>
          </w:rPrChange>
        </w:rPr>
        <w:instrText xml:space="preserve"> PAGEREF _Toc44341549 \h </w:instrText>
      </w:r>
      <w:r>
        <w:fldChar w:fldCharType="separate"/>
      </w:r>
      <w:r w:rsidRPr="004C2BE0">
        <w:rPr>
          <w:lang w:val="fr-FR"/>
          <w:rPrChange w:id="4448" w:author="32.423_CR0115R1_(Rel-16)_TM_SBMA, OAM_RTT" w:date="2020-07-06T10:41:00Z">
            <w:rPr/>
          </w:rPrChange>
        </w:rPr>
        <w:t>132</w:t>
      </w:r>
      <w:r>
        <w:fldChar w:fldCharType="end"/>
      </w:r>
    </w:p>
    <w:p w:rsidR="002C3AD9" w:rsidRPr="004C2BE0" w:rsidRDefault="002C3AD9">
      <w:pPr>
        <w:pStyle w:val="TOC4"/>
        <w:rPr>
          <w:rFonts w:ascii="Calibri" w:hAnsi="Calibri"/>
          <w:sz w:val="22"/>
          <w:szCs w:val="22"/>
          <w:lang w:val="fr-FR" w:eastAsia="en-GB"/>
          <w:rPrChange w:id="4449" w:author="32.423_CR0115R1_(Rel-16)_TM_SBMA, OAM_RTT" w:date="2020-07-06T10:41:00Z">
            <w:rPr>
              <w:rFonts w:ascii="Calibri" w:hAnsi="Calibri"/>
              <w:sz w:val="22"/>
              <w:szCs w:val="22"/>
              <w:lang w:eastAsia="en-GB"/>
            </w:rPr>
          </w:rPrChange>
        </w:rPr>
      </w:pPr>
      <w:r w:rsidRPr="004C2BE0">
        <w:rPr>
          <w:lang w:val="fr-FR"/>
          <w:rPrChange w:id="4450" w:author="32.423_CR0115R1_(Rel-16)_TM_SBMA, OAM_RTT" w:date="2020-07-06T10:41:00Z">
            <w:rPr/>
          </w:rPrChange>
        </w:rPr>
        <w:t>5.3.65.3</w:t>
      </w:r>
      <w:r w:rsidRPr="004C2BE0">
        <w:rPr>
          <w:rFonts w:ascii="Calibri" w:hAnsi="Calibri"/>
          <w:sz w:val="22"/>
          <w:szCs w:val="22"/>
          <w:lang w:val="fr-FR" w:eastAsia="en-GB"/>
          <w:rPrChange w:id="4451" w:author="32.423_CR0115R1_(Rel-16)_TM_SBMA, OAM_RTT" w:date="2020-07-06T10:41:00Z">
            <w:rPr>
              <w:rFonts w:ascii="Calibri" w:hAnsi="Calibri"/>
              <w:sz w:val="22"/>
              <w:szCs w:val="22"/>
              <w:lang w:eastAsia="en-GB"/>
            </w:rPr>
          </w:rPrChange>
        </w:rPr>
        <w:tab/>
      </w:r>
      <w:r w:rsidRPr="004C2BE0">
        <w:rPr>
          <w:lang w:val="fr-FR"/>
          <w:rPrChange w:id="4452" w:author="32.423_CR0115R1_(Rel-16)_TM_SBMA, OAM_RTT" w:date="2020-07-06T10:41:00Z">
            <w:rPr/>
          </w:rPrChange>
        </w:rPr>
        <w:t>Attribute constraints</w:t>
      </w:r>
      <w:r w:rsidRPr="004C2BE0">
        <w:rPr>
          <w:lang w:val="fr-FR"/>
          <w:rPrChange w:id="4453" w:author="32.423_CR0115R1_(Rel-16)_TM_SBMA, OAM_RTT" w:date="2020-07-06T10:41:00Z">
            <w:rPr/>
          </w:rPrChange>
        </w:rPr>
        <w:tab/>
      </w:r>
      <w:r>
        <w:fldChar w:fldCharType="begin" w:fldLock="1"/>
      </w:r>
      <w:r w:rsidRPr="004C2BE0">
        <w:rPr>
          <w:lang w:val="fr-FR"/>
          <w:rPrChange w:id="4454" w:author="32.423_CR0115R1_(Rel-16)_TM_SBMA, OAM_RTT" w:date="2020-07-06T10:41:00Z">
            <w:rPr/>
          </w:rPrChange>
        </w:rPr>
        <w:instrText xml:space="preserve"> PAGEREF _Toc44341550 \h </w:instrText>
      </w:r>
      <w:r>
        <w:fldChar w:fldCharType="separate"/>
      </w:r>
      <w:r w:rsidRPr="004C2BE0">
        <w:rPr>
          <w:lang w:val="fr-FR"/>
          <w:rPrChange w:id="4455" w:author="32.423_CR0115R1_(Rel-16)_TM_SBMA, OAM_RTT" w:date="2020-07-06T10:41:00Z">
            <w:rPr/>
          </w:rPrChange>
        </w:rPr>
        <w:t>132</w:t>
      </w:r>
      <w:r>
        <w:fldChar w:fldCharType="end"/>
      </w:r>
    </w:p>
    <w:p w:rsidR="002C3AD9" w:rsidRPr="004C2BE0" w:rsidRDefault="002C3AD9">
      <w:pPr>
        <w:pStyle w:val="TOC4"/>
        <w:rPr>
          <w:rFonts w:ascii="Calibri" w:hAnsi="Calibri"/>
          <w:sz w:val="22"/>
          <w:szCs w:val="22"/>
          <w:lang w:val="fr-FR" w:eastAsia="en-GB"/>
          <w:rPrChange w:id="4456" w:author="32.423_CR0115R1_(Rel-16)_TM_SBMA, OAM_RTT" w:date="2020-07-06T10:41:00Z">
            <w:rPr>
              <w:rFonts w:ascii="Calibri" w:hAnsi="Calibri"/>
              <w:sz w:val="22"/>
              <w:szCs w:val="22"/>
              <w:lang w:eastAsia="en-GB"/>
            </w:rPr>
          </w:rPrChange>
        </w:rPr>
      </w:pPr>
      <w:r w:rsidRPr="004C2BE0">
        <w:rPr>
          <w:lang w:val="fr-FR" w:eastAsia="zh-CN"/>
          <w:rPrChange w:id="4457" w:author="32.423_CR0115R1_(Rel-16)_TM_SBMA, OAM_RTT" w:date="2020-07-06T10:41:00Z">
            <w:rPr>
              <w:lang w:eastAsia="zh-CN"/>
            </w:rPr>
          </w:rPrChange>
        </w:rPr>
        <w:t>5</w:t>
      </w:r>
      <w:r w:rsidRPr="004C2BE0">
        <w:rPr>
          <w:lang w:val="fr-FR"/>
          <w:rPrChange w:id="4458" w:author="32.423_CR0115R1_(Rel-16)_TM_SBMA, OAM_RTT" w:date="2020-07-06T10:41:00Z">
            <w:rPr/>
          </w:rPrChange>
        </w:rPr>
        <w:t>.3.65.4</w:t>
      </w:r>
      <w:r w:rsidRPr="004C2BE0">
        <w:rPr>
          <w:rFonts w:ascii="Calibri" w:hAnsi="Calibri"/>
          <w:sz w:val="22"/>
          <w:szCs w:val="22"/>
          <w:lang w:val="fr-FR" w:eastAsia="en-GB"/>
          <w:rPrChange w:id="4459" w:author="32.423_CR0115R1_(Rel-16)_TM_SBMA, OAM_RTT" w:date="2020-07-06T10:41:00Z">
            <w:rPr>
              <w:rFonts w:ascii="Calibri" w:hAnsi="Calibri"/>
              <w:sz w:val="22"/>
              <w:szCs w:val="22"/>
              <w:lang w:eastAsia="en-GB"/>
            </w:rPr>
          </w:rPrChange>
        </w:rPr>
        <w:tab/>
      </w:r>
      <w:r w:rsidRPr="004C2BE0">
        <w:rPr>
          <w:lang w:val="fr-FR"/>
          <w:rPrChange w:id="4460" w:author="32.423_CR0115R1_(Rel-16)_TM_SBMA, OAM_RTT" w:date="2020-07-06T10:41:00Z">
            <w:rPr/>
          </w:rPrChange>
        </w:rPr>
        <w:t>Notifications</w:t>
      </w:r>
      <w:r w:rsidRPr="004C2BE0">
        <w:rPr>
          <w:lang w:val="fr-FR"/>
          <w:rPrChange w:id="4461" w:author="32.423_CR0115R1_(Rel-16)_TM_SBMA, OAM_RTT" w:date="2020-07-06T10:41:00Z">
            <w:rPr/>
          </w:rPrChange>
        </w:rPr>
        <w:tab/>
      </w:r>
      <w:r>
        <w:fldChar w:fldCharType="begin" w:fldLock="1"/>
      </w:r>
      <w:r w:rsidRPr="004C2BE0">
        <w:rPr>
          <w:lang w:val="fr-FR"/>
          <w:rPrChange w:id="4462" w:author="32.423_CR0115R1_(Rel-16)_TM_SBMA, OAM_RTT" w:date="2020-07-06T10:41:00Z">
            <w:rPr/>
          </w:rPrChange>
        </w:rPr>
        <w:instrText xml:space="preserve"> PAGEREF _Toc44341551 \h </w:instrText>
      </w:r>
      <w:r>
        <w:fldChar w:fldCharType="separate"/>
      </w:r>
      <w:r w:rsidRPr="004C2BE0">
        <w:rPr>
          <w:lang w:val="fr-FR"/>
          <w:rPrChange w:id="4463" w:author="32.423_CR0115R1_(Rel-16)_TM_SBMA, OAM_RTT" w:date="2020-07-06T10:41:00Z">
            <w:rPr/>
          </w:rPrChange>
        </w:rPr>
        <w:t>132</w:t>
      </w:r>
      <w:r>
        <w:fldChar w:fldCharType="end"/>
      </w:r>
    </w:p>
    <w:p w:rsidR="002C3AD9" w:rsidRPr="004C2BE0" w:rsidRDefault="002C3AD9">
      <w:pPr>
        <w:pStyle w:val="TOC3"/>
        <w:rPr>
          <w:rFonts w:ascii="Calibri" w:hAnsi="Calibri"/>
          <w:sz w:val="22"/>
          <w:szCs w:val="22"/>
          <w:lang w:val="fr-FR" w:eastAsia="en-GB"/>
          <w:rPrChange w:id="4464" w:author="32.423_CR0115R1_(Rel-16)_TM_SBMA, OAM_RTT" w:date="2020-07-06T10:41:00Z">
            <w:rPr>
              <w:rFonts w:ascii="Calibri" w:hAnsi="Calibri"/>
              <w:sz w:val="22"/>
              <w:szCs w:val="22"/>
              <w:lang w:eastAsia="en-GB"/>
            </w:rPr>
          </w:rPrChange>
        </w:rPr>
      </w:pPr>
      <w:r w:rsidRPr="004C2BE0">
        <w:rPr>
          <w:lang w:val="fr-FR" w:eastAsia="zh-CN"/>
          <w:rPrChange w:id="4465" w:author="32.423_CR0115R1_(Rel-16)_TM_SBMA, OAM_RTT" w:date="2020-07-06T10:41:00Z">
            <w:rPr>
              <w:lang w:eastAsia="zh-CN"/>
            </w:rPr>
          </w:rPrChange>
        </w:rPr>
        <w:t>5.3.66</w:t>
      </w:r>
      <w:r w:rsidRPr="004C2BE0">
        <w:rPr>
          <w:rFonts w:ascii="Calibri" w:hAnsi="Calibri"/>
          <w:sz w:val="22"/>
          <w:szCs w:val="22"/>
          <w:lang w:val="fr-FR" w:eastAsia="en-GB"/>
          <w:rPrChange w:id="4466" w:author="32.423_CR0115R1_(Rel-16)_TM_SBMA, OAM_RTT" w:date="2020-07-06T10:41:00Z">
            <w:rPr>
              <w:rFonts w:ascii="Calibri" w:hAnsi="Calibri"/>
              <w:sz w:val="22"/>
              <w:szCs w:val="22"/>
              <w:lang w:eastAsia="en-GB"/>
            </w:rPr>
          </w:rPrChange>
        </w:rPr>
        <w:tab/>
      </w:r>
      <w:r w:rsidRPr="004C2BE0">
        <w:rPr>
          <w:rFonts w:ascii="Courier New" w:hAnsi="Courier New"/>
          <w:lang w:val="fr-FR" w:eastAsia="zh-CN"/>
          <w:rPrChange w:id="4467" w:author="32.423_CR0115R1_(Rel-16)_TM_SBMA, OAM_RTT" w:date="2020-07-06T10:41:00Z">
            <w:rPr>
              <w:rFonts w:ascii="Courier New" w:hAnsi="Courier New"/>
              <w:lang w:eastAsia="zh-CN"/>
            </w:rPr>
          </w:rPrChange>
        </w:rPr>
        <w:t>SCPFunction</w:t>
      </w:r>
      <w:r w:rsidRPr="004C2BE0">
        <w:rPr>
          <w:lang w:val="fr-FR"/>
          <w:rPrChange w:id="4468" w:author="32.423_CR0115R1_(Rel-16)_TM_SBMA, OAM_RTT" w:date="2020-07-06T10:41:00Z">
            <w:rPr/>
          </w:rPrChange>
        </w:rPr>
        <w:tab/>
      </w:r>
      <w:r>
        <w:fldChar w:fldCharType="begin" w:fldLock="1"/>
      </w:r>
      <w:r w:rsidRPr="004C2BE0">
        <w:rPr>
          <w:lang w:val="fr-FR"/>
          <w:rPrChange w:id="4469" w:author="32.423_CR0115R1_(Rel-16)_TM_SBMA, OAM_RTT" w:date="2020-07-06T10:41:00Z">
            <w:rPr/>
          </w:rPrChange>
        </w:rPr>
        <w:instrText xml:space="preserve"> PAGEREF _Toc44341552 \h </w:instrText>
      </w:r>
      <w:r>
        <w:fldChar w:fldCharType="separate"/>
      </w:r>
      <w:r w:rsidRPr="004C2BE0">
        <w:rPr>
          <w:lang w:val="fr-FR"/>
          <w:rPrChange w:id="4470" w:author="32.423_CR0115R1_(Rel-16)_TM_SBMA, OAM_RTT" w:date="2020-07-06T10:41:00Z">
            <w:rPr/>
          </w:rPrChange>
        </w:rPr>
        <w:t>132</w:t>
      </w:r>
      <w:r>
        <w:fldChar w:fldCharType="end"/>
      </w:r>
    </w:p>
    <w:p w:rsidR="002C3AD9" w:rsidRPr="004C2BE0" w:rsidRDefault="002C3AD9">
      <w:pPr>
        <w:pStyle w:val="TOC4"/>
        <w:rPr>
          <w:rFonts w:ascii="Calibri" w:hAnsi="Calibri"/>
          <w:sz w:val="22"/>
          <w:szCs w:val="22"/>
          <w:lang w:val="fr-FR" w:eastAsia="en-GB"/>
          <w:rPrChange w:id="4471" w:author="32.423_CR0115R1_(Rel-16)_TM_SBMA, OAM_RTT" w:date="2020-07-06T10:41:00Z">
            <w:rPr>
              <w:rFonts w:ascii="Calibri" w:hAnsi="Calibri"/>
              <w:sz w:val="22"/>
              <w:szCs w:val="22"/>
              <w:lang w:eastAsia="en-GB"/>
            </w:rPr>
          </w:rPrChange>
        </w:rPr>
      </w:pPr>
      <w:r w:rsidRPr="004C2BE0">
        <w:rPr>
          <w:lang w:val="fr-FR" w:eastAsia="zh-CN"/>
          <w:rPrChange w:id="4472" w:author="32.423_CR0115R1_(Rel-16)_TM_SBMA, OAM_RTT" w:date="2020-07-06T10:41:00Z">
            <w:rPr>
              <w:lang w:eastAsia="zh-CN"/>
            </w:rPr>
          </w:rPrChange>
        </w:rPr>
        <w:t>5.3.67</w:t>
      </w:r>
      <w:r w:rsidRPr="004C2BE0">
        <w:rPr>
          <w:lang w:val="fr-FR"/>
          <w:rPrChange w:id="4473" w:author="32.423_CR0115R1_(Rel-16)_TM_SBMA, OAM_RTT" w:date="2020-07-06T10:41:00Z">
            <w:rPr/>
          </w:rPrChange>
        </w:rPr>
        <w:t>.1</w:t>
      </w:r>
      <w:r w:rsidRPr="004C2BE0">
        <w:rPr>
          <w:rFonts w:ascii="Calibri" w:hAnsi="Calibri"/>
          <w:sz w:val="22"/>
          <w:szCs w:val="22"/>
          <w:lang w:val="fr-FR" w:eastAsia="en-GB"/>
          <w:rPrChange w:id="4474" w:author="32.423_CR0115R1_(Rel-16)_TM_SBMA, OAM_RTT" w:date="2020-07-06T10:41:00Z">
            <w:rPr>
              <w:rFonts w:ascii="Calibri" w:hAnsi="Calibri"/>
              <w:sz w:val="22"/>
              <w:szCs w:val="22"/>
              <w:lang w:eastAsia="en-GB"/>
            </w:rPr>
          </w:rPrChange>
        </w:rPr>
        <w:tab/>
      </w:r>
      <w:r w:rsidRPr="004C2BE0">
        <w:rPr>
          <w:lang w:val="fr-FR"/>
          <w:rPrChange w:id="4475" w:author="32.423_CR0115R1_(Rel-16)_TM_SBMA, OAM_RTT" w:date="2020-07-06T10:41:00Z">
            <w:rPr/>
          </w:rPrChange>
        </w:rPr>
        <w:t>Definition</w:t>
      </w:r>
      <w:r w:rsidRPr="004C2BE0">
        <w:rPr>
          <w:lang w:val="fr-FR"/>
          <w:rPrChange w:id="4476" w:author="32.423_CR0115R1_(Rel-16)_TM_SBMA, OAM_RTT" w:date="2020-07-06T10:41:00Z">
            <w:rPr/>
          </w:rPrChange>
        </w:rPr>
        <w:tab/>
      </w:r>
      <w:r>
        <w:fldChar w:fldCharType="begin" w:fldLock="1"/>
      </w:r>
      <w:r w:rsidRPr="004C2BE0">
        <w:rPr>
          <w:lang w:val="fr-FR"/>
          <w:rPrChange w:id="4477" w:author="32.423_CR0115R1_(Rel-16)_TM_SBMA, OAM_RTT" w:date="2020-07-06T10:41:00Z">
            <w:rPr/>
          </w:rPrChange>
        </w:rPr>
        <w:instrText xml:space="preserve"> PAGEREF _Toc44341553 \h </w:instrText>
      </w:r>
      <w:r>
        <w:fldChar w:fldCharType="separate"/>
      </w:r>
      <w:r w:rsidRPr="004C2BE0">
        <w:rPr>
          <w:lang w:val="fr-FR"/>
          <w:rPrChange w:id="4478" w:author="32.423_CR0115R1_(Rel-16)_TM_SBMA, OAM_RTT" w:date="2020-07-06T10:41:00Z">
            <w:rPr/>
          </w:rPrChange>
        </w:rPr>
        <w:t>132</w:t>
      </w:r>
      <w:r>
        <w:fldChar w:fldCharType="end"/>
      </w:r>
    </w:p>
    <w:p w:rsidR="002C3AD9" w:rsidRPr="004C2BE0" w:rsidRDefault="002C3AD9">
      <w:pPr>
        <w:pStyle w:val="TOC4"/>
        <w:rPr>
          <w:rFonts w:ascii="Calibri" w:hAnsi="Calibri"/>
          <w:sz w:val="22"/>
          <w:szCs w:val="22"/>
          <w:lang w:val="fr-FR" w:eastAsia="en-GB"/>
          <w:rPrChange w:id="4479" w:author="32.423_CR0115R1_(Rel-16)_TM_SBMA, OAM_RTT" w:date="2020-07-06T10:41:00Z">
            <w:rPr>
              <w:rFonts w:ascii="Calibri" w:hAnsi="Calibri"/>
              <w:sz w:val="22"/>
              <w:szCs w:val="22"/>
              <w:lang w:eastAsia="en-GB"/>
            </w:rPr>
          </w:rPrChange>
        </w:rPr>
      </w:pPr>
      <w:r w:rsidRPr="004C2BE0">
        <w:rPr>
          <w:lang w:val="fr-FR" w:eastAsia="zh-CN"/>
          <w:rPrChange w:id="4480" w:author="32.423_CR0115R1_(Rel-16)_TM_SBMA, OAM_RTT" w:date="2020-07-06T10:41:00Z">
            <w:rPr>
              <w:lang w:eastAsia="zh-CN"/>
            </w:rPr>
          </w:rPrChange>
        </w:rPr>
        <w:t>5.3.67</w:t>
      </w:r>
      <w:r w:rsidRPr="004C2BE0">
        <w:rPr>
          <w:lang w:val="fr-FR"/>
          <w:rPrChange w:id="4481" w:author="32.423_CR0115R1_(Rel-16)_TM_SBMA, OAM_RTT" w:date="2020-07-06T10:41:00Z">
            <w:rPr/>
          </w:rPrChange>
        </w:rPr>
        <w:t>.2</w:t>
      </w:r>
      <w:r w:rsidRPr="004C2BE0">
        <w:rPr>
          <w:rFonts w:ascii="Calibri" w:hAnsi="Calibri"/>
          <w:sz w:val="22"/>
          <w:szCs w:val="22"/>
          <w:lang w:val="fr-FR" w:eastAsia="en-GB"/>
          <w:rPrChange w:id="4482" w:author="32.423_CR0115R1_(Rel-16)_TM_SBMA, OAM_RTT" w:date="2020-07-06T10:41:00Z">
            <w:rPr>
              <w:rFonts w:ascii="Calibri" w:hAnsi="Calibri"/>
              <w:sz w:val="22"/>
              <w:szCs w:val="22"/>
              <w:lang w:eastAsia="en-GB"/>
            </w:rPr>
          </w:rPrChange>
        </w:rPr>
        <w:tab/>
      </w:r>
      <w:r w:rsidRPr="004C2BE0">
        <w:rPr>
          <w:lang w:val="fr-FR"/>
          <w:rPrChange w:id="4483" w:author="32.423_CR0115R1_(Rel-16)_TM_SBMA, OAM_RTT" w:date="2020-07-06T10:41:00Z">
            <w:rPr/>
          </w:rPrChange>
        </w:rPr>
        <w:t>Attributes</w:t>
      </w:r>
      <w:r w:rsidRPr="004C2BE0">
        <w:rPr>
          <w:lang w:val="fr-FR"/>
          <w:rPrChange w:id="4484" w:author="32.423_CR0115R1_(Rel-16)_TM_SBMA, OAM_RTT" w:date="2020-07-06T10:41:00Z">
            <w:rPr/>
          </w:rPrChange>
        </w:rPr>
        <w:tab/>
      </w:r>
      <w:r>
        <w:fldChar w:fldCharType="begin" w:fldLock="1"/>
      </w:r>
      <w:r w:rsidRPr="004C2BE0">
        <w:rPr>
          <w:lang w:val="fr-FR"/>
          <w:rPrChange w:id="4485" w:author="32.423_CR0115R1_(Rel-16)_TM_SBMA, OAM_RTT" w:date="2020-07-06T10:41:00Z">
            <w:rPr/>
          </w:rPrChange>
        </w:rPr>
        <w:instrText xml:space="preserve"> PAGEREF _Toc44341554 \h </w:instrText>
      </w:r>
      <w:r>
        <w:fldChar w:fldCharType="separate"/>
      </w:r>
      <w:r w:rsidRPr="004C2BE0">
        <w:rPr>
          <w:lang w:val="fr-FR"/>
          <w:rPrChange w:id="4486" w:author="32.423_CR0115R1_(Rel-16)_TM_SBMA, OAM_RTT" w:date="2020-07-06T10:41:00Z">
            <w:rPr/>
          </w:rPrChange>
        </w:rPr>
        <w:t>132</w:t>
      </w:r>
      <w:r>
        <w:fldChar w:fldCharType="end"/>
      </w:r>
    </w:p>
    <w:p w:rsidR="002C3AD9" w:rsidRPr="004C2BE0" w:rsidRDefault="002C3AD9">
      <w:pPr>
        <w:pStyle w:val="TOC4"/>
        <w:rPr>
          <w:rFonts w:ascii="Calibri" w:hAnsi="Calibri"/>
          <w:sz w:val="22"/>
          <w:szCs w:val="22"/>
          <w:lang w:val="fr-FR" w:eastAsia="en-GB"/>
          <w:rPrChange w:id="4487" w:author="32.423_CR0115R1_(Rel-16)_TM_SBMA, OAM_RTT" w:date="2020-07-06T10:41:00Z">
            <w:rPr>
              <w:rFonts w:ascii="Calibri" w:hAnsi="Calibri"/>
              <w:sz w:val="22"/>
              <w:szCs w:val="22"/>
              <w:lang w:eastAsia="en-GB"/>
            </w:rPr>
          </w:rPrChange>
        </w:rPr>
      </w:pPr>
      <w:r w:rsidRPr="004C2BE0">
        <w:rPr>
          <w:lang w:val="fr-FR" w:eastAsia="zh-CN"/>
          <w:rPrChange w:id="4488" w:author="32.423_CR0115R1_(Rel-16)_TM_SBMA, OAM_RTT" w:date="2020-07-06T10:41:00Z">
            <w:rPr>
              <w:lang w:eastAsia="zh-CN"/>
            </w:rPr>
          </w:rPrChange>
        </w:rPr>
        <w:t>5</w:t>
      </w:r>
      <w:r w:rsidRPr="004C2BE0">
        <w:rPr>
          <w:lang w:val="fr-FR"/>
          <w:rPrChange w:id="4489" w:author="32.423_CR0115R1_(Rel-16)_TM_SBMA, OAM_RTT" w:date="2020-07-06T10:41:00Z">
            <w:rPr/>
          </w:rPrChange>
        </w:rPr>
        <w:t>.3.67.3</w:t>
      </w:r>
      <w:r w:rsidRPr="004C2BE0">
        <w:rPr>
          <w:rFonts w:ascii="Calibri" w:hAnsi="Calibri"/>
          <w:sz w:val="22"/>
          <w:szCs w:val="22"/>
          <w:lang w:val="fr-FR" w:eastAsia="en-GB"/>
          <w:rPrChange w:id="4490" w:author="32.423_CR0115R1_(Rel-16)_TM_SBMA, OAM_RTT" w:date="2020-07-06T10:41:00Z">
            <w:rPr>
              <w:rFonts w:ascii="Calibri" w:hAnsi="Calibri"/>
              <w:sz w:val="22"/>
              <w:szCs w:val="22"/>
              <w:lang w:eastAsia="en-GB"/>
            </w:rPr>
          </w:rPrChange>
        </w:rPr>
        <w:tab/>
      </w:r>
      <w:r w:rsidRPr="004C2BE0">
        <w:rPr>
          <w:lang w:val="fr-FR"/>
          <w:rPrChange w:id="4491" w:author="32.423_CR0115R1_(Rel-16)_TM_SBMA, OAM_RTT" w:date="2020-07-06T10:41:00Z">
            <w:rPr/>
          </w:rPrChange>
        </w:rPr>
        <w:t>Attribute constraints</w:t>
      </w:r>
      <w:r w:rsidRPr="004C2BE0">
        <w:rPr>
          <w:lang w:val="fr-FR"/>
          <w:rPrChange w:id="4492" w:author="32.423_CR0115R1_(Rel-16)_TM_SBMA, OAM_RTT" w:date="2020-07-06T10:41:00Z">
            <w:rPr/>
          </w:rPrChange>
        </w:rPr>
        <w:tab/>
      </w:r>
      <w:r>
        <w:fldChar w:fldCharType="begin" w:fldLock="1"/>
      </w:r>
      <w:r w:rsidRPr="004C2BE0">
        <w:rPr>
          <w:lang w:val="fr-FR"/>
          <w:rPrChange w:id="4493" w:author="32.423_CR0115R1_(Rel-16)_TM_SBMA, OAM_RTT" w:date="2020-07-06T10:41:00Z">
            <w:rPr/>
          </w:rPrChange>
        </w:rPr>
        <w:instrText xml:space="preserve"> PAGEREF _Toc44341555 \h </w:instrText>
      </w:r>
      <w:r>
        <w:fldChar w:fldCharType="separate"/>
      </w:r>
      <w:r w:rsidRPr="004C2BE0">
        <w:rPr>
          <w:lang w:val="fr-FR"/>
          <w:rPrChange w:id="4494" w:author="32.423_CR0115R1_(Rel-16)_TM_SBMA, OAM_RTT" w:date="2020-07-06T10:41:00Z">
            <w:rPr/>
          </w:rPrChange>
        </w:rPr>
        <w:t>132</w:t>
      </w:r>
      <w:r>
        <w:fldChar w:fldCharType="end"/>
      </w:r>
    </w:p>
    <w:p w:rsidR="002C3AD9" w:rsidRPr="004C2BE0" w:rsidRDefault="002C3AD9">
      <w:pPr>
        <w:pStyle w:val="TOC4"/>
        <w:rPr>
          <w:rFonts w:ascii="Calibri" w:hAnsi="Calibri"/>
          <w:sz w:val="22"/>
          <w:szCs w:val="22"/>
          <w:lang w:val="fr-FR" w:eastAsia="en-GB"/>
          <w:rPrChange w:id="4495" w:author="32.423_CR0115R1_(Rel-16)_TM_SBMA, OAM_RTT" w:date="2020-07-06T10:41:00Z">
            <w:rPr>
              <w:rFonts w:ascii="Calibri" w:hAnsi="Calibri"/>
              <w:sz w:val="22"/>
              <w:szCs w:val="22"/>
              <w:lang w:eastAsia="en-GB"/>
            </w:rPr>
          </w:rPrChange>
        </w:rPr>
      </w:pPr>
      <w:r w:rsidRPr="004C2BE0">
        <w:rPr>
          <w:lang w:val="fr-FR" w:eastAsia="zh-CN"/>
          <w:rPrChange w:id="4496" w:author="32.423_CR0115R1_(Rel-16)_TM_SBMA, OAM_RTT" w:date="2020-07-06T10:41:00Z">
            <w:rPr>
              <w:lang w:eastAsia="zh-CN"/>
            </w:rPr>
          </w:rPrChange>
        </w:rPr>
        <w:t>5</w:t>
      </w:r>
      <w:r w:rsidRPr="004C2BE0">
        <w:rPr>
          <w:lang w:val="fr-FR"/>
          <w:rPrChange w:id="4497" w:author="32.423_CR0115R1_(Rel-16)_TM_SBMA, OAM_RTT" w:date="2020-07-06T10:41:00Z">
            <w:rPr/>
          </w:rPrChange>
        </w:rPr>
        <w:t>.3.67.4</w:t>
      </w:r>
      <w:r w:rsidRPr="004C2BE0">
        <w:rPr>
          <w:rFonts w:ascii="Calibri" w:hAnsi="Calibri"/>
          <w:sz w:val="22"/>
          <w:szCs w:val="22"/>
          <w:lang w:val="fr-FR" w:eastAsia="en-GB"/>
          <w:rPrChange w:id="4498" w:author="32.423_CR0115R1_(Rel-16)_TM_SBMA, OAM_RTT" w:date="2020-07-06T10:41:00Z">
            <w:rPr>
              <w:rFonts w:ascii="Calibri" w:hAnsi="Calibri"/>
              <w:sz w:val="22"/>
              <w:szCs w:val="22"/>
              <w:lang w:eastAsia="en-GB"/>
            </w:rPr>
          </w:rPrChange>
        </w:rPr>
        <w:tab/>
      </w:r>
      <w:r w:rsidRPr="004C2BE0">
        <w:rPr>
          <w:lang w:val="fr-FR"/>
          <w:rPrChange w:id="4499" w:author="32.423_CR0115R1_(Rel-16)_TM_SBMA, OAM_RTT" w:date="2020-07-06T10:41:00Z">
            <w:rPr/>
          </w:rPrChange>
        </w:rPr>
        <w:t>Notifications</w:t>
      </w:r>
      <w:r w:rsidRPr="004C2BE0">
        <w:rPr>
          <w:lang w:val="fr-FR"/>
          <w:rPrChange w:id="4500" w:author="32.423_CR0115R1_(Rel-16)_TM_SBMA, OAM_RTT" w:date="2020-07-06T10:41:00Z">
            <w:rPr/>
          </w:rPrChange>
        </w:rPr>
        <w:tab/>
      </w:r>
      <w:r>
        <w:fldChar w:fldCharType="begin" w:fldLock="1"/>
      </w:r>
      <w:r w:rsidRPr="004C2BE0">
        <w:rPr>
          <w:lang w:val="fr-FR"/>
          <w:rPrChange w:id="4501" w:author="32.423_CR0115R1_(Rel-16)_TM_SBMA, OAM_RTT" w:date="2020-07-06T10:41:00Z">
            <w:rPr/>
          </w:rPrChange>
        </w:rPr>
        <w:instrText xml:space="preserve"> PAGEREF _Toc44341556 \h </w:instrText>
      </w:r>
      <w:r>
        <w:fldChar w:fldCharType="separate"/>
      </w:r>
      <w:r w:rsidRPr="004C2BE0">
        <w:rPr>
          <w:lang w:val="fr-FR"/>
          <w:rPrChange w:id="4502" w:author="32.423_CR0115R1_(Rel-16)_TM_SBMA, OAM_RTT" w:date="2020-07-06T10:41:00Z">
            <w:rPr/>
          </w:rPrChange>
        </w:rPr>
        <w:t>132</w:t>
      </w:r>
      <w:r>
        <w:fldChar w:fldCharType="end"/>
      </w:r>
    </w:p>
    <w:p w:rsidR="002C3AD9" w:rsidRPr="004C2BE0" w:rsidRDefault="002C3AD9">
      <w:pPr>
        <w:pStyle w:val="TOC3"/>
        <w:rPr>
          <w:rFonts w:ascii="Calibri" w:hAnsi="Calibri"/>
          <w:sz w:val="22"/>
          <w:szCs w:val="22"/>
          <w:lang w:val="fr-FR" w:eastAsia="en-GB"/>
          <w:rPrChange w:id="4503" w:author="32.423_CR0115R1_(Rel-16)_TM_SBMA, OAM_RTT" w:date="2020-07-06T10:41:00Z">
            <w:rPr>
              <w:rFonts w:ascii="Calibri" w:hAnsi="Calibri"/>
              <w:sz w:val="22"/>
              <w:szCs w:val="22"/>
              <w:lang w:eastAsia="en-GB"/>
            </w:rPr>
          </w:rPrChange>
        </w:rPr>
      </w:pPr>
      <w:r w:rsidRPr="004C2BE0">
        <w:rPr>
          <w:lang w:val="fr-FR" w:eastAsia="zh-CN"/>
          <w:rPrChange w:id="4504" w:author="32.423_CR0115R1_(Rel-16)_TM_SBMA, OAM_RTT" w:date="2020-07-06T10:41:00Z">
            <w:rPr>
              <w:lang w:eastAsia="zh-CN"/>
            </w:rPr>
          </w:rPrChange>
        </w:rPr>
        <w:t>5.3.68</w:t>
      </w:r>
      <w:r w:rsidRPr="004C2BE0">
        <w:rPr>
          <w:rFonts w:ascii="Calibri" w:hAnsi="Calibri"/>
          <w:sz w:val="22"/>
          <w:szCs w:val="22"/>
          <w:lang w:val="fr-FR" w:eastAsia="en-GB"/>
          <w:rPrChange w:id="4505" w:author="32.423_CR0115R1_(Rel-16)_TM_SBMA, OAM_RTT" w:date="2020-07-06T10:41:00Z">
            <w:rPr>
              <w:rFonts w:ascii="Calibri" w:hAnsi="Calibri"/>
              <w:sz w:val="22"/>
              <w:szCs w:val="22"/>
              <w:lang w:eastAsia="en-GB"/>
            </w:rPr>
          </w:rPrChange>
        </w:rPr>
        <w:tab/>
      </w:r>
      <w:r w:rsidRPr="004C2BE0">
        <w:rPr>
          <w:rFonts w:ascii="Courier New" w:hAnsi="Courier New"/>
          <w:lang w:val="fr-FR" w:eastAsia="zh-CN"/>
          <w:rPrChange w:id="4506" w:author="32.423_CR0115R1_(Rel-16)_TM_SBMA, OAM_RTT" w:date="2020-07-06T10:41:00Z">
            <w:rPr>
              <w:rFonts w:ascii="Courier New" w:hAnsi="Courier New"/>
              <w:lang w:eastAsia="zh-CN"/>
            </w:rPr>
          </w:rPrChange>
        </w:rPr>
        <w:t>SupportedFunction &lt;&lt;dataType&gt;&gt;</w:t>
      </w:r>
      <w:r w:rsidRPr="004C2BE0">
        <w:rPr>
          <w:lang w:val="fr-FR"/>
          <w:rPrChange w:id="4507" w:author="32.423_CR0115R1_(Rel-16)_TM_SBMA, OAM_RTT" w:date="2020-07-06T10:41:00Z">
            <w:rPr/>
          </w:rPrChange>
        </w:rPr>
        <w:tab/>
      </w:r>
      <w:r>
        <w:fldChar w:fldCharType="begin" w:fldLock="1"/>
      </w:r>
      <w:r w:rsidRPr="004C2BE0">
        <w:rPr>
          <w:lang w:val="fr-FR"/>
          <w:rPrChange w:id="4508" w:author="32.423_CR0115R1_(Rel-16)_TM_SBMA, OAM_RTT" w:date="2020-07-06T10:41:00Z">
            <w:rPr/>
          </w:rPrChange>
        </w:rPr>
        <w:instrText xml:space="preserve"> PAGEREF _Toc44341557 \h </w:instrText>
      </w:r>
      <w:r>
        <w:fldChar w:fldCharType="separate"/>
      </w:r>
      <w:r w:rsidRPr="004C2BE0">
        <w:rPr>
          <w:lang w:val="fr-FR"/>
          <w:rPrChange w:id="4509" w:author="32.423_CR0115R1_(Rel-16)_TM_SBMA, OAM_RTT" w:date="2020-07-06T10:41:00Z">
            <w:rPr/>
          </w:rPrChange>
        </w:rPr>
        <w:t>132</w:t>
      </w:r>
      <w:r>
        <w:fldChar w:fldCharType="end"/>
      </w:r>
    </w:p>
    <w:p w:rsidR="002C3AD9" w:rsidRPr="004C2BE0" w:rsidRDefault="002C3AD9">
      <w:pPr>
        <w:pStyle w:val="TOC4"/>
        <w:rPr>
          <w:rFonts w:ascii="Calibri" w:hAnsi="Calibri"/>
          <w:sz w:val="22"/>
          <w:szCs w:val="22"/>
          <w:lang w:val="fr-FR" w:eastAsia="en-GB"/>
          <w:rPrChange w:id="4510" w:author="32.423_CR0115R1_(Rel-16)_TM_SBMA, OAM_RTT" w:date="2020-07-06T10:41:00Z">
            <w:rPr>
              <w:rFonts w:ascii="Calibri" w:hAnsi="Calibri"/>
              <w:sz w:val="22"/>
              <w:szCs w:val="22"/>
              <w:lang w:eastAsia="en-GB"/>
            </w:rPr>
          </w:rPrChange>
        </w:rPr>
      </w:pPr>
      <w:r w:rsidRPr="004C2BE0">
        <w:rPr>
          <w:lang w:val="fr-FR" w:eastAsia="zh-CN"/>
          <w:rPrChange w:id="4511" w:author="32.423_CR0115R1_(Rel-16)_TM_SBMA, OAM_RTT" w:date="2020-07-06T10:41:00Z">
            <w:rPr>
              <w:lang w:eastAsia="zh-CN"/>
            </w:rPr>
          </w:rPrChange>
        </w:rPr>
        <w:t>5.3.68</w:t>
      </w:r>
      <w:r w:rsidRPr="004C2BE0">
        <w:rPr>
          <w:lang w:val="fr-FR"/>
          <w:rPrChange w:id="4512" w:author="32.423_CR0115R1_(Rel-16)_TM_SBMA, OAM_RTT" w:date="2020-07-06T10:41:00Z">
            <w:rPr/>
          </w:rPrChange>
        </w:rPr>
        <w:t>.1</w:t>
      </w:r>
      <w:r w:rsidRPr="004C2BE0">
        <w:rPr>
          <w:rFonts w:ascii="Calibri" w:hAnsi="Calibri"/>
          <w:sz w:val="22"/>
          <w:szCs w:val="22"/>
          <w:lang w:val="fr-FR" w:eastAsia="en-GB"/>
          <w:rPrChange w:id="4513" w:author="32.423_CR0115R1_(Rel-16)_TM_SBMA, OAM_RTT" w:date="2020-07-06T10:41:00Z">
            <w:rPr>
              <w:rFonts w:ascii="Calibri" w:hAnsi="Calibri"/>
              <w:sz w:val="22"/>
              <w:szCs w:val="22"/>
              <w:lang w:eastAsia="en-GB"/>
            </w:rPr>
          </w:rPrChange>
        </w:rPr>
        <w:tab/>
      </w:r>
      <w:r w:rsidRPr="004C2BE0">
        <w:rPr>
          <w:lang w:val="fr-FR"/>
          <w:rPrChange w:id="4514" w:author="32.423_CR0115R1_(Rel-16)_TM_SBMA, OAM_RTT" w:date="2020-07-06T10:41:00Z">
            <w:rPr/>
          </w:rPrChange>
        </w:rPr>
        <w:t>Definition</w:t>
      </w:r>
      <w:r w:rsidRPr="004C2BE0">
        <w:rPr>
          <w:lang w:val="fr-FR"/>
          <w:rPrChange w:id="4515" w:author="32.423_CR0115R1_(Rel-16)_TM_SBMA, OAM_RTT" w:date="2020-07-06T10:41:00Z">
            <w:rPr/>
          </w:rPrChange>
        </w:rPr>
        <w:tab/>
      </w:r>
      <w:r>
        <w:fldChar w:fldCharType="begin" w:fldLock="1"/>
      </w:r>
      <w:r w:rsidRPr="004C2BE0">
        <w:rPr>
          <w:lang w:val="fr-FR"/>
          <w:rPrChange w:id="4516" w:author="32.423_CR0115R1_(Rel-16)_TM_SBMA, OAM_RTT" w:date="2020-07-06T10:41:00Z">
            <w:rPr/>
          </w:rPrChange>
        </w:rPr>
        <w:instrText xml:space="preserve"> PAGEREF _Toc44341558 \h </w:instrText>
      </w:r>
      <w:r>
        <w:fldChar w:fldCharType="separate"/>
      </w:r>
      <w:r w:rsidRPr="004C2BE0">
        <w:rPr>
          <w:lang w:val="fr-FR"/>
          <w:rPrChange w:id="4517" w:author="32.423_CR0115R1_(Rel-16)_TM_SBMA, OAM_RTT" w:date="2020-07-06T10:41:00Z">
            <w:rPr/>
          </w:rPrChange>
        </w:rPr>
        <w:t>132</w:t>
      </w:r>
      <w:r>
        <w:fldChar w:fldCharType="end"/>
      </w:r>
    </w:p>
    <w:p w:rsidR="002C3AD9" w:rsidRPr="004C2BE0" w:rsidRDefault="002C3AD9">
      <w:pPr>
        <w:pStyle w:val="TOC4"/>
        <w:rPr>
          <w:rFonts w:ascii="Calibri" w:hAnsi="Calibri"/>
          <w:sz w:val="22"/>
          <w:szCs w:val="22"/>
          <w:lang w:val="fr-FR" w:eastAsia="en-GB"/>
          <w:rPrChange w:id="4518" w:author="32.423_CR0115R1_(Rel-16)_TM_SBMA, OAM_RTT" w:date="2020-07-06T10:41:00Z">
            <w:rPr>
              <w:rFonts w:ascii="Calibri" w:hAnsi="Calibri"/>
              <w:sz w:val="22"/>
              <w:szCs w:val="22"/>
              <w:lang w:eastAsia="en-GB"/>
            </w:rPr>
          </w:rPrChange>
        </w:rPr>
      </w:pPr>
      <w:r w:rsidRPr="004C2BE0">
        <w:rPr>
          <w:lang w:val="fr-FR" w:eastAsia="zh-CN"/>
          <w:rPrChange w:id="4519" w:author="32.423_CR0115R1_(Rel-16)_TM_SBMA, OAM_RTT" w:date="2020-07-06T10:41:00Z">
            <w:rPr>
              <w:lang w:eastAsia="zh-CN"/>
            </w:rPr>
          </w:rPrChange>
        </w:rPr>
        <w:t>5.3.68</w:t>
      </w:r>
      <w:r w:rsidRPr="004C2BE0">
        <w:rPr>
          <w:lang w:val="fr-FR"/>
          <w:rPrChange w:id="4520" w:author="32.423_CR0115R1_(Rel-16)_TM_SBMA, OAM_RTT" w:date="2020-07-06T10:41:00Z">
            <w:rPr/>
          </w:rPrChange>
        </w:rPr>
        <w:t>.2</w:t>
      </w:r>
      <w:r w:rsidRPr="004C2BE0">
        <w:rPr>
          <w:rFonts w:ascii="Calibri" w:hAnsi="Calibri"/>
          <w:sz w:val="22"/>
          <w:szCs w:val="22"/>
          <w:lang w:val="fr-FR" w:eastAsia="en-GB"/>
          <w:rPrChange w:id="4521" w:author="32.423_CR0115R1_(Rel-16)_TM_SBMA, OAM_RTT" w:date="2020-07-06T10:41:00Z">
            <w:rPr>
              <w:rFonts w:ascii="Calibri" w:hAnsi="Calibri"/>
              <w:sz w:val="22"/>
              <w:szCs w:val="22"/>
              <w:lang w:eastAsia="en-GB"/>
            </w:rPr>
          </w:rPrChange>
        </w:rPr>
        <w:tab/>
      </w:r>
      <w:r w:rsidRPr="004C2BE0">
        <w:rPr>
          <w:lang w:val="fr-FR"/>
          <w:rPrChange w:id="4522" w:author="32.423_CR0115R1_(Rel-16)_TM_SBMA, OAM_RTT" w:date="2020-07-06T10:41:00Z">
            <w:rPr/>
          </w:rPrChange>
        </w:rPr>
        <w:t>Attributes</w:t>
      </w:r>
      <w:r w:rsidRPr="004C2BE0">
        <w:rPr>
          <w:lang w:val="fr-FR"/>
          <w:rPrChange w:id="4523" w:author="32.423_CR0115R1_(Rel-16)_TM_SBMA, OAM_RTT" w:date="2020-07-06T10:41:00Z">
            <w:rPr/>
          </w:rPrChange>
        </w:rPr>
        <w:tab/>
      </w:r>
      <w:r>
        <w:fldChar w:fldCharType="begin" w:fldLock="1"/>
      </w:r>
      <w:r w:rsidRPr="004C2BE0">
        <w:rPr>
          <w:lang w:val="fr-FR"/>
          <w:rPrChange w:id="4524" w:author="32.423_CR0115R1_(Rel-16)_TM_SBMA, OAM_RTT" w:date="2020-07-06T10:41:00Z">
            <w:rPr/>
          </w:rPrChange>
        </w:rPr>
        <w:instrText xml:space="preserve"> PAGEREF _Toc44341559 \h </w:instrText>
      </w:r>
      <w:r>
        <w:fldChar w:fldCharType="separate"/>
      </w:r>
      <w:r w:rsidRPr="004C2BE0">
        <w:rPr>
          <w:lang w:val="fr-FR"/>
          <w:rPrChange w:id="4525" w:author="32.423_CR0115R1_(Rel-16)_TM_SBMA, OAM_RTT" w:date="2020-07-06T10:41:00Z">
            <w:rPr/>
          </w:rPrChange>
        </w:rPr>
        <w:t>133</w:t>
      </w:r>
      <w:r>
        <w:fldChar w:fldCharType="end"/>
      </w:r>
    </w:p>
    <w:p w:rsidR="002C3AD9" w:rsidRPr="004C2BE0" w:rsidRDefault="002C3AD9">
      <w:pPr>
        <w:pStyle w:val="TOC4"/>
        <w:rPr>
          <w:rFonts w:ascii="Calibri" w:hAnsi="Calibri"/>
          <w:sz w:val="22"/>
          <w:szCs w:val="22"/>
          <w:lang w:val="fr-FR" w:eastAsia="en-GB"/>
          <w:rPrChange w:id="4526" w:author="32.423_CR0115R1_(Rel-16)_TM_SBMA, OAM_RTT" w:date="2020-07-06T10:41:00Z">
            <w:rPr>
              <w:rFonts w:ascii="Calibri" w:hAnsi="Calibri"/>
              <w:sz w:val="22"/>
              <w:szCs w:val="22"/>
              <w:lang w:eastAsia="en-GB"/>
            </w:rPr>
          </w:rPrChange>
        </w:rPr>
      </w:pPr>
      <w:r w:rsidRPr="004C2BE0">
        <w:rPr>
          <w:lang w:val="fr-FR" w:eastAsia="zh-CN"/>
          <w:rPrChange w:id="4527" w:author="32.423_CR0115R1_(Rel-16)_TM_SBMA, OAM_RTT" w:date="2020-07-06T10:41:00Z">
            <w:rPr>
              <w:lang w:eastAsia="zh-CN"/>
            </w:rPr>
          </w:rPrChange>
        </w:rPr>
        <w:t>5</w:t>
      </w:r>
      <w:r w:rsidRPr="004C2BE0">
        <w:rPr>
          <w:lang w:val="fr-FR"/>
          <w:rPrChange w:id="4528" w:author="32.423_CR0115R1_(Rel-16)_TM_SBMA, OAM_RTT" w:date="2020-07-06T10:41:00Z">
            <w:rPr/>
          </w:rPrChange>
        </w:rPr>
        <w:t>.3.68.3</w:t>
      </w:r>
      <w:r w:rsidRPr="004C2BE0">
        <w:rPr>
          <w:rFonts w:ascii="Calibri" w:hAnsi="Calibri"/>
          <w:sz w:val="22"/>
          <w:szCs w:val="22"/>
          <w:lang w:val="fr-FR" w:eastAsia="en-GB"/>
          <w:rPrChange w:id="4529" w:author="32.423_CR0115R1_(Rel-16)_TM_SBMA, OAM_RTT" w:date="2020-07-06T10:41:00Z">
            <w:rPr>
              <w:rFonts w:ascii="Calibri" w:hAnsi="Calibri"/>
              <w:sz w:val="22"/>
              <w:szCs w:val="22"/>
              <w:lang w:eastAsia="en-GB"/>
            </w:rPr>
          </w:rPrChange>
        </w:rPr>
        <w:tab/>
      </w:r>
      <w:r w:rsidRPr="004C2BE0">
        <w:rPr>
          <w:lang w:val="fr-FR"/>
          <w:rPrChange w:id="4530" w:author="32.423_CR0115R1_(Rel-16)_TM_SBMA, OAM_RTT" w:date="2020-07-06T10:41:00Z">
            <w:rPr/>
          </w:rPrChange>
        </w:rPr>
        <w:t>Attribute constraints</w:t>
      </w:r>
      <w:r w:rsidRPr="004C2BE0">
        <w:rPr>
          <w:lang w:val="fr-FR"/>
          <w:rPrChange w:id="4531" w:author="32.423_CR0115R1_(Rel-16)_TM_SBMA, OAM_RTT" w:date="2020-07-06T10:41:00Z">
            <w:rPr/>
          </w:rPrChange>
        </w:rPr>
        <w:tab/>
      </w:r>
      <w:r>
        <w:fldChar w:fldCharType="begin" w:fldLock="1"/>
      </w:r>
      <w:r w:rsidRPr="004C2BE0">
        <w:rPr>
          <w:lang w:val="fr-FR"/>
          <w:rPrChange w:id="4532" w:author="32.423_CR0115R1_(Rel-16)_TM_SBMA, OAM_RTT" w:date="2020-07-06T10:41:00Z">
            <w:rPr/>
          </w:rPrChange>
        </w:rPr>
        <w:instrText xml:space="preserve"> PAGEREF _Toc44341560 \h </w:instrText>
      </w:r>
      <w:r>
        <w:fldChar w:fldCharType="separate"/>
      </w:r>
      <w:r w:rsidRPr="004C2BE0">
        <w:rPr>
          <w:lang w:val="fr-FR"/>
          <w:rPrChange w:id="4533" w:author="32.423_CR0115R1_(Rel-16)_TM_SBMA, OAM_RTT" w:date="2020-07-06T10:41:00Z">
            <w:rPr/>
          </w:rPrChange>
        </w:rPr>
        <w:t>133</w:t>
      </w:r>
      <w:r>
        <w:fldChar w:fldCharType="end"/>
      </w:r>
    </w:p>
    <w:p w:rsidR="002C3AD9" w:rsidRPr="004C2BE0" w:rsidRDefault="002C3AD9">
      <w:pPr>
        <w:pStyle w:val="TOC4"/>
        <w:rPr>
          <w:rFonts w:ascii="Calibri" w:hAnsi="Calibri"/>
          <w:sz w:val="22"/>
          <w:szCs w:val="22"/>
          <w:lang w:val="fr-FR" w:eastAsia="en-GB"/>
          <w:rPrChange w:id="4534" w:author="32.423_CR0115R1_(Rel-16)_TM_SBMA, OAM_RTT" w:date="2020-07-06T10:41:00Z">
            <w:rPr>
              <w:rFonts w:ascii="Calibri" w:hAnsi="Calibri"/>
              <w:sz w:val="22"/>
              <w:szCs w:val="22"/>
              <w:lang w:eastAsia="en-GB"/>
            </w:rPr>
          </w:rPrChange>
        </w:rPr>
      </w:pPr>
      <w:r w:rsidRPr="004C2BE0">
        <w:rPr>
          <w:lang w:val="fr-FR" w:eastAsia="zh-CN"/>
          <w:rPrChange w:id="4535" w:author="32.423_CR0115R1_(Rel-16)_TM_SBMA, OAM_RTT" w:date="2020-07-06T10:41:00Z">
            <w:rPr>
              <w:lang w:eastAsia="zh-CN"/>
            </w:rPr>
          </w:rPrChange>
        </w:rPr>
        <w:t>5</w:t>
      </w:r>
      <w:r w:rsidRPr="004C2BE0">
        <w:rPr>
          <w:lang w:val="fr-FR"/>
          <w:rPrChange w:id="4536" w:author="32.423_CR0115R1_(Rel-16)_TM_SBMA, OAM_RTT" w:date="2020-07-06T10:41:00Z">
            <w:rPr/>
          </w:rPrChange>
        </w:rPr>
        <w:t>.3.68.4</w:t>
      </w:r>
      <w:r w:rsidRPr="004C2BE0">
        <w:rPr>
          <w:rFonts w:ascii="Calibri" w:hAnsi="Calibri"/>
          <w:sz w:val="22"/>
          <w:szCs w:val="22"/>
          <w:lang w:val="fr-FR" w:eastAsia="en-GB"/>
          <w:rPrChange w:id="4537" w:author="32.423_CR0115R1_(Rel-16)_TM_SBMA, OAM_RTT" w:date="2020-07-06T10:41:00Z">
            <w:rPr>
              <w:rFonts w:ascii="Calibri" w:hAnsi="Calibri"/>
              <w:sz w:val="22"/>
              <w:szCs w:val="22"/>
              <w:lang w:eastAsia="en-GB"/>
            </w:rPr>
          </w:rPrChange>
        </w:rPr>
        <w:tab/>
      </w:r>
      <w:r w:rsidRPr="004C2BE0">
        <w:rPr>
          <w:lang w:val="fr-FR"/>
          <w:rPrChange w:id="4538" w:author="32.423_CR0115R1_(Rel-16)_TM_SBMA, OAM_RTT" w:date="2020-07-06T10:41:00Z">
            <w:rPr/>
          </w:rPrChange>
        </w:rPr>
        <w:t>Notifications</w:t>
      </w:r>
      <w:r w:rsidRPr="004C2BE0">
        <w:rPr>
          <w:lang w:val="fr-FR"/>
          <w:rPrChange w:id="4539" w:author="32.423_CR0115R1_(Rel-16)_TM_SBMA, OAM_RTT" w:date="2020-07-06T10:41:00Z">
            <w:rPr/>
          </w:rPrChange>
        </w:rPr>
        <w:tab/>
      </w:r>
      <w:r>
        <w:fldChar w:fldCharType="begin" w:fldLock="1"/>
      </w:r>
      <w:r w:rsidRPr="004C2BE0">
        <w:rPr>
          <w:lang w:val="fr-FR"/>
          <w:rPrChange w:id="4540" w:author="32.423_CR0115R1_(Rel-16)_TM_SBMA, OAM_RTT" w:date="2020-07-06T10:41:00Z">
            <w:rPr/>
          </w:rPrChange>
        </w:rPr>
        <w:instrText xml:space="preserve"> PAGEREF _Toc44341561 \h </w:instrText>
      </w:r>
      <w:r>
        <w:fldChar w:fldCharType="separate"/>
      </w:r>
      <w:r w:rsidRPr="004C2BE0">
        <w:rPr>
          <w:lang w:val="fr-FR"/>
          <w:rPrChange w:id="4541" w:author="32.423_CR0115R1_(Rel-16)_TM_SBMA, OAM_RTT" w:date="2020-07-06T10:41:00Z">
            <w:rPr/>
          </w:rPrChange>
        </w:rPr>
        <w:t>133</w:t>
      </w:r>
      <w:r>
        <w:fldChar w:fldCharType="end"/>
      </w:r>
    </w:p>
    <w:p w:rsidR="002C3AD9" w:rsidRPr="004C2BE0" w:rsidRDefault="002C3AD9">
      <w:pPr>
        <w:pStyle w:val="TOC3"/>
        <w:rPr>
          <w:rFonts w:ascii="Calibri" w:hAnsi="Calibri"/>
          <w:sz w:val="22"/>
          <w:szCs w:val="22"/>
          <w:lang w:val="fr-FR" w:eastAsia="en-GB"/>
          <w:rPrChange w:id="4542" w:author="32.423_CR0115R1_(Rel-16)_TM_SBMA, OAM_RTT" w:date="2020-07-06T10:41:00Z">
            <w:rPr>
              <w:rFonts w:ascii="Calibri" w:hAnsi="Calibri"/>
              <w:sz w:val="22"/>
              <w:szCs w:val="22"/>
              <w:lang w:eastAsia="en-GB"/>
            </w:rPr>
          </w:rPrChange>
        </w:rPr>
      </w:pPr>
      <w:r w:rsidRPr="004C2BE0">
        <w:rPr>
          <w:lang w:val="fr-FR"/>
          <w:rPrChange w:id="4543" w:author="32.423_CR0115R1_(Rel-16)_TM_SBMA, OAM_RTT" w:date="2020-07-06T10:41:00Z">
            <w:rPr>
              <w:lang w:val="en-US"/>
            </w:rPr>
          </w:rPrChange>
        </w:rPr>
        <w:t>5.3.69</w:t>
      </w:r>
      <w:r w:rsidRPr="004C2BE0">
        <w:rPr>
          <w:rFonts w:ascii="Calibri" w:hAnsi="Calibri"/>
          <w:sz w:val="22"/>
          <w:szCs w:val="22"/>
          <w:lang w:val="fr-FR" w:eastAsia="en-GB"/>
          <w:rPrChange w:id="4544" w:author="32.423_CR0115R1_(Rel-16)_TM_SBMA, OAM_RTT" w:date="2020-07-06T10:41:00Z">
            <w:rPr>
              <w:rFonts w:ascii="Calibri" w:hAnsi="Calibri"/>
              <w:sz w:val="22"/>
              <w:szCs w:val="22"/>
              <w:lang w:eastAsia="en-GB"/>
            </w:rPr>
          </w:rPrChange>
        </w:rPr>
        <w:tab/>
      </w:r>
      <w:r w:rsidRPr="004C2BE0">
        <w:rPr>
          <w:lang w:val="fr-FR"/>
          <w:rPrChange w:id="4545" w:author="32.423_CR0115R1_(Rel-16)_TM_SBMA, OAM_RTT" w:date="2020-07-06T10:41:00Z">
            <w:rPr>
              <w:lang w:val="en-US"/>
            </w:rPr>
          </w:rPrChange>
        </w:rPr>
        <w:t>CommModel &lt;&lt;dataType&gt;&gt;</w:t>
      </w:r>
      <w:r w:rsidRPr="004C2BE0">
        <w:rPr>
          <w:lang w:val="fr-FR"/>
          <w:rPrChange w:id="4546" w:author="32.423_CR0115R1_(Rel-16)_TM_SBMA, OAM_RTT" w:date="2020-07-06T10:41:00Z">
            <w:rPr/>
          </w:rPrChange>
        </w:rPr>
        <w:tab/>
      </w:r>
      <w:r>
        <w:fldChar w:fldCharType="begin" w:fldLock="1"/>
      </w:r>
      <w:r w:rsidRPr="004C2BE0">
        <w:rPr>
          <w:lang w:val="fr-FR"/>
          <w:rPrChange w:id="4547" w:author="32.423_CR0115R1_(Rel-16)_TM_SBMA, OAM_RTT" w:date="2020-07-06T10:41:00Z">
            <w:rPr/>
          </w:rPrChange>
        </w:rPr>
        <w:instrText xml:space="preserve"> PAGEREF _Toc44341562 \h </w:instrText>
      </w:r>
      <w:r>
        <w:fldChar w:fldCharType="separate"/>
      </w:r>
      <w:r w:rsidRPr="004C2BE0">
        <w:rPr>
          <w:lang w:val="fr-FR"/>
          <w:rPrChange w:id="4548" w:author="32.423_CR0115R1_(Rel-16)_TM_SBMA, OAM_RTT" w:date="2020-07-06T10:41:00Z">
            <w:rPr/>
          </w:rPrChange>
        </w:rPr>
        <w:t>133</w:t>
      </w:r>
      <w:r>
        <w:fldChar w:fldCharType="end"/>
      </w:r>
    </w:p>
    <w:p w:rsidR="002C3AD9" w:rsidRPr="004C2BE0" w:rsidRDefault="002C3AD9">
      <w:pPr>
        <w:pStyle w:val="TOC4"/>
        <w:rPr>
          <w:rFonts w:ascii="Calibri" w:hAnsi="Calibri"/>
          <w:sz w:val="22"/>
          <w:szCs w:val="22"/>
          <w:lang w:val="fr-FR" w:eastAsia="en-GB"/>
          <w:rPrChange w:id="4549" w:author="32.423_CR0115R1_(Rel-16)_TM_SBMA, OAM_RTT" w:date="2020-07-06T10:41:00Z">
            <w:rPr>
              <w:rFonts w:ascii="Calibri" w:hAnsi="Calibri"/>
              <w:sz w:val="22"/>
              <w:szCs w:val="22"/>
              <w:lang w:eastAsia="en-GB"/>
            </w:rPr>
          </w:rPrChange>
        </w:rPr>
      </w:pPr>
      <w:r w:rsidRPr="004C2BE0">
        <w:rPr>
          <w:lang w:val="fr-FR" w:eastAsia="zh-CN"/>
          <w:rPrChange w:id="4550" w:author="32.423_CR0115R1_(Rel-16)_TM_SBMA, OAM_RTT" w:date="2020-07-06T10:41:00Z">
            <w:rPr>
              <w:lang w:val="en-US" w:eastAsia="zh-CN"/>
            </w:rPr>
          </w:rPrChange>
        </w:rPr>
        <w:t>5</w:t>
      </w:r>
      <w:r w:rsidRPr="004C2BE0">
        <w:rPr>
          <w:lang w:val="fr-FR"/>
          <w:rPrChange w:id="4551" w:author="32.423_CR0115R1_(Rel-16)_TM_SBMA, OAM_RTT" w:date="2020-07-06T10:41:00Z">
            <w:rPr>
              <w:lang w:val="en-US"/>
            </w:rPr>
          </w:rPrChange>
        </w:rPr>
        <w:t>.3.69.1</w:t>
      </w:r>
      <w:r w:rsidRPr="004C2BE0">
        <w:rPr>
          <w:rFonts w:ascii="Calibri" w:hAnsi="Calibri"/>
          <w:sz w:val="22"/>
          <w:szCs w:val="22"/>
          <w:lang w:val="fr-FR" w:eastAsia="en-GB"/>
          <w:rPrChange w:id="4552" w:author="32.423_CR0115R1_(Rel-16)_TM_SBMA, OAM_RTT" w:date="2020-07-06T10:41:00Z">
            <w:rPr>
              <w:rFonts w:ascii="Calibri" w:hAnsi="Calibri"/>
              <w:sz w:val="22"/>
              <w:szCs w:val="22"/>
              <w:lang w:eastAsia="en-GB"/>
            </w:rPr>
          </w:rPrChange>
        </w:rPr>
        <w:tab/>
      </w:r>
      <w:r w:rsidRPr="004C2BE0">
        <w:rPr>
          <w:lang w:val="fr-FR"/>
          <w:rPrChange w:id="4553" w:author="32.423_CR0115R1_(Rel-16)_TM_SBMA, OAM_RTT" w:date="2020-07-06T10:41:00Z">
            <w:rPr>
              <w:lang w:val="en-US"/>
            </w:rPr>
          </w:rPrChange>
        </w:rPr>
        <w:t>Definition</w:t>
      </w:r>
      <w:r w:rsidRPr="004C2BE0">
        <w:rPr>
          <w:lang w:val="fr-FR"/>
          <w:rPrChange w:id="4554" w:author="32.423_CR0115R1_(Rel-16)_TM_SBMA, OAM_RTT" w:date="2020-07-06T10:41:00Z">
            <w:rPr/>
          </w:rPrChange>
        </w:rPr>
        <w:tab/>
      </w:r>
      <w:r>
        <w:fldChar w:fldCharType="begin" w:fldLock="1"/>
      </w:r>
      <w:r w:rsidRPr="004C2BE0">
        <w:rPr>
          <w:lang w:val="fr-FR"/>
          <w:rPrChange w:id="4555" w:author="32.423_CR0115R1_(Rel-16)_TM_SBMA, OAM_RTT" w:date="2020-07-06T10:41:00Z">
            <w:rPr/>
          </w:rPrChange>
        </w:rPr>
        <w:instrText xml:space="preserve"> PAGEREF _Toc44341563 \h </w:instrText>
      </w:r>
      <w:r>
        <w:fldChar w:fldCharType="separate"/>
      </w:r>
      <w:r w:rsidRPr="004C2BE0">
        <w:rPr>
          <w:lang w:val="fr-FR"/>
          <w:rPrChange w:id="4556" w:author="32.423_CR0115R1_(Rel-16)_TM_SBMA, OAM_RTT" w:date="2020-07-06T10:41:00Z">
            <w:rPr/>
          </w:rPrChange>
        </w:rPr>
        <w:t>133</w:t>
      </w:r>
      <w:r>
        <w:fldChar w:fldCharType="end"/>
      </w:r>
    </w:p>
    <w:p w:rsidR="002C3AD9" w:rsidRPr="004C2BE0" w:rsidRDefault="002C3AD9">
      <w:pPr>
        <w:pStyle w:val="TOC4"/>
        <w:rPr>
          <w:rFonts w:ascii="Calibri" w:hAnsi="Calibri"/>
          <w:sz w:val="22"/>
          <w:szCs w:val="22"/>
          <w:lang w:val="fr-FR" w:eastAsia="en-GB"/>
          <w:rPrChange w:id="4557" w:author="32.423_CR0115R1_(Rel-16)_TM_SBMA, OAM_RTT" w:date="2020-07-06T10:41:00Z">
            <w:rPr>
              <w:rFonts w:ascii="Calibri" w:hAnsi="Calibri"/>
              <w:sz w:val="22"/>
              <w:szCs w:val="22"/>
              <w:lang w:eastAsia="en-GB"/>
            </w:rPr>
          </w:rPrChange>
        </w:rPr>
      </w:pPr>
      <w:r w:rsidRPr="004C2BE0">
        <w:rPr>
          <w:lang w:val="fr-FR" w:eastAsia="zh-CN"/>
          <w:rPrChange w:id="4558" w:author="32.423_CR0115R1_(Rel-16)_TM_SBMA, OAM_RTT" w:date="2020-07-06T10:41:00Z">
            <w:rPr>
              <w:lang w:val="en-US" w:eastAsia="zh-CN"/>
            </w:rPr>
          </w:rPrChange>
        </w:rPr>
        <w:t>5</w:t>
      </w:r>
      <w:r w:rsidRPr="004C2BE0">
        <w:rPr>
          <w:lang w:val="fr-FR"/>
          <w:rPrChange w:id="4559" w:author="32.423_CR0115R1_(Rel-16)_TM_SBMA, OAM_RTT" w:date="2020-07-06T10:41:00Z">
            <w:rPr>
              <w:lang w:val="en-US"/>
            </w:rPr>
          </w:rPrChange>
        </w:rPr>
        <w:t>.3.69.2</w:t>
      </w:r>
      <w:r w:rsidRPr="004C2BE0">
        <w:rPr>
          <w:rFonts w:ascii="Calibri" w:hAnsi="Calibri"/>
          <w:sz w:val="22"/>
          <w:szCs w:val="22"/>
          <w:lang w:val="fr-FR" w:eastAsia="en-GB"/>
          <w:rPrChange w:id="4560" w:author="32.423_CR0115R1_(Rel-16)_TM_SBMA, OAM_RTT" w:date="2020-07-06T10:41:00Z">
            <w:rPr>
              <w:rFonts w:ascii="Calibri" w:hAnsi="Calibri"/>
              <w:sz w:val="22"/>
              <w:szCs w:val="22"/>
              <w:lang w:eastAsia="en-GB"/>
            </w:rPr>
          </w:rPrChange>
        </w:rPr>
        <w:tab/>
      </w:r>
      <w:r w:rsidRPr="004C2BE0">
        <w:rPr>
          <w:lang w:val="fr-FR"/>
          <w:rPrChange w:id="4561" w:author="32.423_CR0115R1_(Rel-16)_TM_SBMA, OAM_RTT" w:date="2020-07-06T10:41:00Z">
            <w:rPr>
              <w:lang w:val="en-US"/>
            </w:rPr>
          </w:rPrChange>
        </w:rPr>
        <w:t>Attributes</w:t>
      </w:r>
      <w:r w:rsidRPr="004C2BE0">
        <w:rPr>
          <w:lang w:val="fr-FR"/>
          <w:rPrChange w:id="4562" w:author="32.423_CR0115R1_(Rel-16)_TM_SBMA, OAM_RTT" w:date="2020-07-06T10:41:00Z">
            <w:rPr/>
          </w:rPrChange>
        </w:rPr>
        <w:tab/>
      </w:r>
      <w:r>
        <w:fldChar w:fldCharType="begin" w:fldLock="1"/>
      </w:r>
      <w:r w:rsidRPr="004C2BE0">
        <w:rPr>
          <w:lang w:val="fr-FR"/>
          <w:rPrChange w:id="4563" w:author="32.423_CR0115R1_(Rel-16)_TM_SBMA, OAM_RTT" w:date="2020-07-06T10:41:00Z">
            <w:rPr/>
          </w:rPrChange>
        </w:rPr>
        <w:instrText xml:space="preserve"> PAGEREF _Toc44341564 \h </w:instrText>
      </w:r>
      <w:r>
        <w:fldChar w:fldCharType="separate"/>
      </w:r>
      <w:r w:rsidRPr="004C2BE0">
        <w:rPr>
          <w:lang w:val="fr-FR"/>
          <w:rPrChange w:id="4564" w:author="32.423_CR0115R1_(Rel-16)_TM_SBMA, OAM_RTT" w:date="2020-07-06T10:41:00Z">
            <w:rPr/>
          </w:rPrChange>
        </w:rPr>
        <w:t>133</w:t>
      </w:r>
      <w:r>
        <w:fldChar w:fldCharType="end"/>
      </w:r>
    </w:p>
    <w:p w:rsidR="002C3AD9" w:rsidRPr="004C2BE0" w:rsidRDefault="002C3AD9">
      <w:pPr>
        <w:pStyle w:val="TOC4"/>
        <w:rPr>
          <w:rFonts w:ascii="Calibri" w:hAnsi="Calibri"/>
          <w:sz w:val="22"/>
          <w:szCs w:val="22"/>
          <w:lang w:val="fr-FR" w:eastAsia="en-GB"/>
          <w:rPrChange w:id="4565" w:author="32.423_CR0115R1_(Rel-16)_TM_SBMA, OAM_RTT" w:date="2020-07-06T10:41:00Z">
            <w:rPr>
              <w:rFonts w:ascii="Calibri" w:hAnsi="Calibri"/>
              <w:sz w:val="22"/>
              <w:szCs w:val="22"/>
              <w:lang w:eastAsia="en-GB"/>
            </w:rPr>
          </w:rPrChange>
        </w:rPr>
      </w:pPr>
      <w:r w:rsidRPr="004C2BE0">
        <w:rPr>
          <w:lang w:val="fr-FR"/>
          <w:rPrChange w:id="4566" w:author="32.423_CR0115R1_(Rel-16)_TM_SBMA, OAM_RTT" w:date="2020-07-06T10:41:00Z">
            <w:rPr>
              <w:lang w:val="en-US"/>
            </w:rPr>
          </w:rPrChange>
        </w:rPr>
        <w:t>5.3.69.3</w:t>
      </w:r>
      <w:r w:rsidRPr="004C2BE0">
        <w:rPr>
          <w:rFonts w:ascii="Calibri" w:hAnsi="Calibri"/>
          <w:sz w:val="22"/>
          <w:szCs w:val="22"/>
          <w:lang w:val="fr-FR" w:eastAsia="en-GB"/>
          <w:rPrChange w:id="4567" w:author="32.423_CR0115R1_(Rel-16)_TM_SBMA, OAM_RTT" w:date="2020-07-06T10:41:00Z">
            <w:rPr>
              <w:rFonts w:ascii="Calibri" w:hAnsi="Calibri"/>
              <w:sz w:val="22"/>
              <w:szCs w:val="22"/>
              <w:lang w:eastAsia="en-GB"/>
            </w:rPr>
          </w:rPrChange>
        </w:rPr>
        <w:tab/>
      </w:r>
      <w:r w:rsidRPr="004C2BE0">
        <w:rPr>
          <w:lang w:val="fr-FR"/>
          <w:rPrChange w:id="4568" w:author="32.423_CR0115R1_(Rel-16)_TM_SBMA, OAM_RTT" w:date="2020-07-06T10:41:00Z">
            <w:rPr>
              <w:lang w:val="en-US"/>
            </w:rPr>
          </w:rPrChange>
        </w:rPr>
        <w:t>Attribute constraints</w:t>
      </w:r>
      <w:r w:rsidRPr="004C2BE0">
        <w:rPr>
          <w:lang w:val="fr-FR"/>
          <w:rPrChange w:id="4569" w:author="32.423_CR0115R1_(Rel-16)_TM_SBMA, OAM_RTT" w:date="2020-07-06T10:41:00Z">
            <w:rPr/>
          </w:rPrChange>
        </w:rPr>
        <w:tab/>
      </w:r>
      <w:r>
        <w:fldChar w:fldCharType="begin" w:fldLock="1"/>
      </w:r>
      <w:r w:rsidRPr="004C2BE0">
        <w:rPr>
          <w:lang w:val="fr-FR"/>
          <w:rPrChange w:id="4570" w:author="32.423_CR0115R1_(Rel-16)_TM_SBMA, OAM_RTT" w:date="2020-07-06T10:41:00Z">
            <w:rPr/>
          </w:rPrChange>
        </w:rPr>
        <w:instrText xml:space="preserve"> PAGEREF _Toc44341565 \h </w:instrText>
      </w:r>
      <w:r>
        <w:fldChar w:fldCharType="separate"/>
      </w:r>
      <w:r w:rsidRPr="004C2BE0">
        <w:rPr>
          <w:lang w:val="fr-FR"/>
          <w:rPrChange w:id="4571" w:author="32.423_CR0115R1_(Rel-16)_TM_SBMA, OAM_RTT" w:date="2020-07-06T10:41:00Z">
            <w:rPr/>
          </w:rPrChange>
        </w:rPr>
        <w:t>133</w:t>
      </w:r>
      <w:r>
        <w:fldChar w:fldCharType="end"/>
      </w:r>
    </w:p>
    <w:p w:rsidR="002C3AD9" w:rsidRPr="004C2BE0" w:rsidRDefault="002C3AD9">
      <w:pPr>
        <w:pStyle w:val="TOC4"/>
        <w:rPr>
          <w:rFonts w:ascii="Calibri" w:hAnsi="Calibri"/>
          <w:sz w:val="22"/>
          <w:szCs w:val="22"/>
          <w:lang w:val="fr-FR" w:eastAsia="en-GB"/>
          <w:rPrChange w:id="4572" w:author="32.423_CR0115R1_(Rel-16)_TM_SBMA, OAM_RTT" w:date="2020-07-06T10:41:00Z">
            <w:rPr>
              <w:rFonts w:ascii="Calibri" w:hAnsi="Calibri"/>
              <w:sz w:val="22"/>
              <w:szCs w:val="22"/>
              <w:lang w:eastAsia="en-GB"/>
            </w:rPr>
          </w:rPrChange>
        </w:rPr>
      </w:pPr>
      <w:r w:rsidRPr="004C2BE0">
        <w:rPr>
          <w:lang w:val="fr-FR" w:eastAsia="zh-CN"/>
          <w:rPrChange w:id="4573" w:author="32.423_CR0115R1_(Rel-16)_TM_SBMA, OAM_RTT" w:date="2020-07-06T10:41:00Z">
            <w:rPr>
              <w:lang w:val="en-US" w:eastAsia="zh-CN"/>
            </w:rPr>
          </w:rPrChange>
        </w:rPr>
        <w:t>5</w:t>
      </w:r>
      <w:r w:rsidRPr="004C2BE0">
        <w:rPr>
          <w:lang w:val="fr-FR"/>
          <w:rPrChange w:id="4574" w:author="32.423_CR0115R1_(Rel-16)_TM_SBMA, OAM_RTT" w:date="2020-07-06T10:41:00Z">
            <w:rPr>
              <w:lang w:val="en-US"/>
            </w:rPr>
          </w:rPrChange>
        </w:rPr>
        <w:t>.3.69.4</w:t>
      </w:r>
      <w:r w:rsidRPr="004C2BE0">
        <w:rPr>
          <w:rFonts w:ascii="Calibri" w:hAnsi="Calibri"/>
          <w:sz w:val="22"/>
          <w:szCs w:val="22"/>
          <w:lang w:val="fr-FR" w:eastAsia="en-GB"/>
          <w:rPrChange w:id="4575" w:author="32.423_CR0115R1_(Rel-16)_TM_SBMA, OAM_RTT" w:date="2020-07-06T10:41:00Z">
            <w:rPr>
              <w:rFonts w:ascii="Calibri" w:hAnsi="Calibri"/>
              <w:sz w:val="22"/>
              <w:szCs w:val="22"/>
              <w:lang w:eastAsia="en-GB"/>
            </w:rPr>
          </w:rPrChange>
        </w:rPr>
        <w:tab/>
      </w:r>
      <w:r w:rsidRPr="004C2BE0">
        <w:rPr>
          <w:lang w:val="fr-FR"/>
          <w:rPrChange w:id="4576" w:author="32.423_CR0115R1_(Rel-16)_TM_SBMA, OAM_RTT" w:date="2020-07-06T10:41:00Z">
            <w:rPr>
              <w:lang w:val="en-US"/>
            </w:rPr>
          </w:rPrChange>
        </w:rPr>
        <w:t>Notifications</w:t>
      </w:r>
      <w:r w:rsidRPr="004C2BE0">
        <w:rPr>
          <w:lang w:val="fr-FR"/>
          <w:rPrChange w:id="4577" w:author="32.423_CR0115R1_(Rel-16)_TM_SBMA, OAM_RTT" w:date="2020-07-06T10:41:00Z">
            <w:rPr/>
          </w:rPrChange>
        </w:rPr>
        <w:tab/>
      </w:r>
      <w:r>
        <w:fldChar w:fldCharType="begin" w:fldLock="1"/>
      </w:r>
      <w:r w:rsidRPr="004C2BE0">
        <w:rPr>
          <w:lang w:val="fr-FR"/>
          <w:rPrChange w:id="4578" w:author="32.423_CR0115R1_(Rel-16)_TM_SBMA, OAM_RTT" w:date="2020-07-06T10:41:00Z">
            <w:rPr/>
          </w:rPrChange>
        </w:rPr>
        <w:instrText xml:space="preserve"> PAGEREF _Toc44341566 \h </w:instrText>
      </w:r>
      <w:r>
        <w:fldChar w:fldCharType="separate"/>
      </w:r>
      <w:r w:rsidRPr="004C2BE0">
        <w:rPr>
          <w:lang w:val="fr-FR"/>
          <w:rPrChange w:id="4579" w:author="32.423_CR0115R1_(Rel-16)_TM_SBMA, OAM_RTT" w:date="2020-07-06T10:41:00Z">
            <w:rPr/>
          </w:rPrChange>
        </w:rPr>
        <w:t>133</w:t>
      </w:r>
      <w:r>
        <w:fldChar w:fldCharType="end"/>
      </w:r>
    </w:p>
    <w:p w:rsidR="002C3AD9" w:rsidRPr="004C2BE0" w:rsidRDefault="002C3AD9">
      <w:pPr>
        <w:pStyle w:val="TOC3"/>
        <w:rPr>
          <w:rFonts w:ascii="Calibri" w:hAnsi="Calibri"/>
          <w:sz w:val="22"/>
          <w:szCs w:val="22"/>
          <w:lang w:val="fr-FR" w:eastAsia="en-GB"/>
          <w:rPrChange w:id="4580" w:author="32.423_CR0115R1_(Rel-16)_TM_SBMA, OAM_RTT" w:date="2020-07-06T10:41:00Z">
            <w:rPr>
              <w:rFonts w:ascii="Calibri" w:hAnsi="Calibri"/>
              <w:sz w:val="22"/>
              <w:szCs w:val="22"/>
              <w:lang w:eastAsia="en-GB"/>
            </w:rPr>
          </w:rPrChange>
        </w:rPr>
      </w:pPr>
      <w:r w:rsidRPr="004C2BE0">
        <w:rPr>
          <w:rFonts w:cs="Arial"/>
          <w:lang w:val="fr-FR" w:eastAsia="zh-CN"/>
          <w:rPrChange w:id="4581" w:author="32.423_CR0115R1_(Rel-16)_TM_SBMA, OAM_RTT" w:date="2020-07-06T10:41:00Z">
            <w:rPr>
              <w:rFonts w:cs="Arial"/>
              <w:lang w:eastAsia="zh-CN"/>
            </w:rPr>
          </w:rPrChange>
        </w:rPr>
        <w:t>5.3.70</w:t>
      </w:r>
      <w:r w:rsidRPr="004C2BE0">
        <w:rPr>
          <w:rFonts w:ascii="Calibri" w:hAnsi="Calibri"/>
          <w:sz w:val="22"/>
          <w:szCs w:val="22"/>
          <w:lang w:val="fr-FR" w:eastAsia="en-GB"/>
          <w:rPrChange w:id="4582" w:author="32.423_CR0115R1_(Rel-16)_TM_SBMA, OAM_RTT" w:date="2020-07-06T10:41:00Z">
            <w:rPr>
              <w:rFonts w:ascii="Calibri" w:hAnsi="Calibri"/>
              <w:sz w:val="22"/>
              <w:szCs w:val="22"/>
              <w:lang w:eastAsia="en-GB"/>
            </w:rPr>
          </w:rPrChange>
        </w:rPr>
        <w:tab/>
      </w:r>
      <w:r w:rsidRPr="004C2BE0">
        <w:rPr>
          <w:rFonts w:ascii="Courier New" w:hAnsi="Courier New"/>
          <w:lang w:val="fr-FR"/>
          <w:rPrChange w:id="4583" w:author="32.423_CR0115R1_(Rel-16)_TM_SBMA, OAM_RTT" w:date="2020-07-06T10:41:00Z">
            <w:rPr>
              <w:rFonts w:ascii="Courier New" w:hAnsi="Courier New"/>
            </w:rPr>
          </w:rPrChange>
        </w:rPr>
        <w:t>QFQoSMonitoringControl</w:t>
      </w:r>
      <w:r w:rsidRPr="004C2BE0">
        <w:rPr>
          <w:lang w:val="fr-FR"/>
          <w:rPrChange w:id="4584" w:author="32.423_CR0115R1_(Rel-16)_TM_SBMA, OAM_RTT" w:date="2020-07-06T10:41:00Z">
            <w:rPr/>
          </w:rPrChange>
        </w:rPr>
        <w:tab/>
      </w:r>
      <w:r>
        <w:fldChar w:fldCharType="begin" w:fldLock="1"/>
      </w:r>
      <w:r w:rsidRPr="004C2BE0">
        <w:rPr>
          <w:lang w:val="fr-FR"/>
          <w:rPrChange w:id="4585" w:author="32.423_CR0115R1_(Rel-16)_TM_SBMA, OAM_RTT" w:date="2020-07-06T10:41:00Z">
            <w:rPr/>
          </w:rPrChange>
        </w:rPr>
        <w:instrText xml:space="preserve"> PAGEREF _Toc44341567 \h </w:instrText>
      </w:r>
      <w:r>
        <w:fldChar w:fldCharType="separate"/>
      </w:r>
      <w:r w:rsidRPr="004C2BE0">
        <w:rPr>
          <w:lang w:val="fr-FR"/>
          <w:rPrChange w:id="4586" w:author="32.423_CR0115R1_(Rel-16)_TM_SBMA, OAM_RTT" w:date="2020-07-06T10:41:00Z">
            <w:rPr/>
          </w:rPrChange>
        </w:rPr>
        <w:t>133</w:t>
      </w:r>
      <w:r>
        <w:fldChar w:fldCharType="end"/>
      </w:r>
    </w:p>
    <w:p w:rsidR="002C3AD9" w:rsidRPr="004C2BE0" w:rsidRDefault="002C3AD9">
      <w:pPr>
        <w:pStyle w:val="TOC4"/>
        <w:rPr>
          <w:rFonts w:ascii="Calibri" w:hAnsi="Calibri"/>
          <w:sz w:val="22"/>
          <w:szCs w:val="22"/>
          <w:lang w:val="fr-FR" w:eastAsia="en-GB"/>
          <w:rPrChange w:id="4587" w:author="32.423_CR0115R1_(Rel-16)_TM_SBMA, OAM_RTT" w:date="2020-07-06T10:41:00Z">
            <w:rPr>
              <w:rFonts w:ascii="Calibri" w:hAnsi="Calibri"/>
              <w:sz w:val="22"/>
              <w:szCs w:val="22"/>
              <w:lang w:eastAsia="en-GB"/>
            </w:rPr>
          </w:rPrChange>
        </w:rPr>
      </w:pPr>
      <w:r w:rsidRPr="004C2BE0">
        <w:rPr>
          <w:lang w:val="fr-FR" w:eastAsia="zh-CN"/>
          <w:rPrChange w:id="4588" w:author="32.423_CR0115R1_(Rel-16)_TM_SBMA, OAM_RTT" w:date="2020-07-06T10:41:00Z">
            <w:rPr>
              <w:lang w:eastAsia="zh-CN"/>
            </w:rPr>
          </w:rPrChange>
        </w:rPr>
        <w:t>5.3</w:t>
      </w:r>
      <w:r w:rsidRPr="004C2BE0">
        <w:rPr>
          <w:lang w:val="fr-FR"/>
          <w:rPrChange w:id="4589" w:author="32.423_CR0115R1_(Rel-16)_TM_SBMA, OAM_RTT" w:date="2020-07-06T10:41:00Z">
            <w:rPr/>
          </w:rPrChange>
        </w:rPr>
        <w:t>.70.1</w:t>
      </w:r>
      <w:r w:rsidRPr="004C2BE0">
        <w:rPr>
          <w:rFonts w:ascii="Calibri" w:hAnsi="Calibri"/>
          <w:sz w:val="22"/>
          <w:szCs w:val="22"/>
          <w:lang w:val="fr-FR" w:eastAsia="en-GB"/>
          <w:rPrChange w:id="4590" w:author="32.423_CR0115R1_(Rel-16)_TM_SBMA, OAM_RTT" w:date="2020-07-06T10:41:00Z">
            <w:rPr>
              <w:rFonts w:ascii="Calibri" w:hAnsi="Calibri"/>
              <w:sz w:val="22"/>
              <w:szCs w:val="22"/>
              <w:lang w:eastAsia="en-GB"/>
            </w:rPr>
          </w:rPrChange>
        </w:rPr>
        <w:tab/>
      </w:r>
      <w:r w:rsidRPr="004C2BE0">
        <w:rPr>
          <w:lang w:val="fr-FR"/>
          <w:rPrChange w:id="4591" w:author="32.423_CR0115R1_(Rel-16)_TM_SBMA, OAM_RTT" w:date="2020-07-06T10:41:00Z">
            <w:rPr/>
          </w:rPrChange>
        </w:rPr>
        <w:t>Definition</w:t>
      </w:r>
      <w:r w:rsidRPr="004C2BE0">
        <w:rPr>
          <w:lang w:val="fr-FR"/>
          <w:rPrChange w:id="4592" w:author="32.423_CR0115R1_(Rel-16)_TM_SBMA, OAM_RTT" w:date="2020-07-06T10:41:00Z">
            <w:rPr/>
          </w:rPrChange>
        </w:rPr>
        <w:tab/>
      </w:r>
      <w:r>
        <w:fldChar w:fldCharType="begin" w:fldLock="1"/>
      </w:r>
      <w:r w:rsidRPr="004C2BE0">
        <w:rPr>
          <w:lang w:val="fr-FR"/>
          <w:rPrChange w:id="4593" w:author="32.423_CR0115R1_(Rel-16)_TM_SBMA, OAM_RTT" w:date="2020-07-06T10:41:00Z">
            <w:rPr/>
          </w:rPrChange>
        </w:rPr>
        <w:instrText xml:space="preserve"> PAGEREF _Toc44341568 \h </w:instrText>
      </w:r>
      <w:r>
        <w:fldChar w:fldCharType="separate"/>
      </w:r>
      <w:r w:rsidRPr="004C2BE0">
        <w:rPr>
          <w:lang w:val="fr-FR"/>
          <w:rPrChange w:id="4594" w:author="32.423_CR0115R1_(Rel-16)_TM_SBMA, OAM_RTT" w:date="2020-07-06T10:41:00Z">
            <w:rPr/>
          </w:rPrChange>
        </w:rPr>
        <w:t>133</w:t>
      </w:r>
      <w:r>
        <w:fldChar w:fldCharType="end"/>
      </w:r>
    </w:p>
    <w:p w:rsidR="002C3AD9" w:rsidRPr="004C2BE0" w:rsidRDefault="002C3AD9">
      <w:pPr>
        <w:pStyle w:val="TOC4"/>
        <w:rPr>
          <w:rFonts w:ascii="Calibri" w:hAnsi="Calibri"/>
          <w:sz w:val="22"/>
          <w:szCs w:val="22"/>
          <w:lang w:val="fr-FR" w:eastAsia="en-GB"/>
          <w:rPrChange w:id="4595" w:author="32.423_CR0115R1_(Rel-16)_TM_SBMA, OAM_RTT" w:date="2020-07-06T10:41:00Z">
            <w:rPr>
              <w:rFonts w:ascii="Calibri" w:hAnsi="Calibri"/>
              <w:sz w:val="22"/>
              <w:szCs w:val="22"/>
              <w:lang w:eastAsia="en-GB"/>
            </w:rPr>
          </w:rPrChange>
        </w:rPr>
      </w:pPr>
      <w:r w:rsidRPr="004C2BE0">
        <w:rPr>
          <w:lang w:val="fr-FR"/>
          <w:rPrChange w:id="4596" w:author="32.423_CR0115R1_(Rel-16)_TM_SBMA, OAM_RTT" w:date="2020-07-06T10:41:00Z">
            <w:rPr/>
          </w:rPrChange>
        </w:rPr>
        <w:t>5.3.70.2</w:t>
      </w:r>
      <w:r w:rsidRPr="004C2BE0">
        <w:rPr>
          <w:rFonts w:ascii="Calibri" w:hAnsi="Calibri"/>
          <w:sz w:val="22"/>
          <w:szCs w:val="22"/>
          <w:lang w:val="fr-FR" w:eastAsia="en-GB"/>
          <w:rPrChange w:id="4597" w:author="32.423_CR0115R1_(Rel-16)_TM_SBMA, OAM_RTT" w:date="2020-07-06T10:41:00Z">
            <w:rPr>
              <w:rFonts w:ascii="Calibri" w:hAnsi="Calibri"/>
              <w:sz w:val="22"/>
              <w:szCs w:val="22"/>
              <w:lang w:eastAsia="en-GB"/>
            </w:rPr>
          </w:rPrChange>
        </w:rPr>
        <w:tab/>
      </w:r>
      <w:r w:rsidRPr="004C2BE0">
        <w:rPr>
          <w:lang w:val="fr-FR"/>
          <w:rPrChange w:id="4598" w:author="32.423_CR0115R1_(Rel-16)_TM_SBMA, OAM_RTT" w:date="2020-07-06T10:41:00Z">
            <w:rPr/>
          </w:rPrChange>
        </w:rPr>
        <w:t>Attributes</w:t>
      </w:r>
      <w:r w:rsidRPr="004C2BE0">
        <w:rPr>
          <w:lang w:val="fr-FR"/>
          <w:rPrChange w:id="4599" w:author="32.423_CR0115R1_(Rel-16)_TM_SBMA, OAM_RTT" w:date="2020-07-06T10:41:00Z">
            <w:rPr/>
          </w:rPrChange>
        </w:rPr>
        <w:tab/>
      </w:r>
      <w:r>
        <w:fldChar w:fldCharType="begin" w:fldLock="1"/>
      </w:r>
      <w:r w:rsidRPr="004C2BE0">
        <w:rPr>
          <w:lang w:val="fr-FR"/>
          <w:rPrChange w:id="4600" w:author="32.423_CR0115R1_(Rel-16)_TM_SBMA, OAM_RTT" w:date="2020-07-06T10:41:00Z">
            <w:rPr/>
          </w:rPrChange>
        </w:rPr>
        <w:instrText xml:space="preserve"> PAGEREF _Toc44341569 \h </w:instrText>
      </w:r>
      <w:r>
        <w:fldChar w:fldCharType="separate"/>
      </w:r>
      <w:r w:rsidRPr="004C2BE0">
        <w:rPr>
          <w:lang w:val="fr-FR"/>
          <w:rPrChange w:id="4601" w:author="32.423_CR0115R1_(Rel-16)_TM_SBMA, OAM_RTT" w:date="2020-07-06T10:41:00Z">
            <w:rPr/>
          </w:rPrChange>
        </w:rPr>
        <w:t>134</w:t>
      </w:r>
      <w:r>
        <w:fldChar w:fldCharType="end"/>
      </w:r>
    </w:p>
    <w:p w:rsidR="002C3AD9" w:rsidRPr="004C2BE0" w:rsidRDefault="002C3AD9">
      <w:pPr>
        <w:pStyle w:val="TOC4"/>
        <w:rPr>
          <w:rFonts w:ascii="Calibri" w:hAnsi="Calibri"/>
          <w:sz w:val="22"/>
          <w:szCs w:val="22"/>
          <w:lang w:val="fr-FR" w:eastAsia="en-GB"/>
          <w:rPrChange w:id="4602" w:author="32.423_CR0115R1_(Rel-16)_TM_SBMA, OAM_RTT" w:date="2020-07-06T10:41:00Z">
            <w:rPr>
              <w:rFonts w:ascii="Calibri" w:hAnsi="Calibri"/>
              <w:sz w:val="22"/>
              <w:szCs w:val="22"/>
              <w:lang w:eastAsia="en-GB"/>
            </w:rPr>
          </w:rPrChange>
        </w:rPr>
      </w:pPr>
      <w:r w:rsidRPr="004C2BE0">
        <w:rPr>
          <w:lang w:val="fr-FR"/>
          <w:rPrChange w:id="4603" w:author="32.423_CR0115R1_(Rel-16)_TM_SBMA, OAM_RTT" w:date="2020-07-06T10:41:00Z">
            <w:rPr/>
          </w:rPrChange>
        </w:rPr>
        <w:t>5.3.70.3</w:t>
      </w:r>
      <w:r w:rsidRPr="004C2BE0">
        <w:rPr>
          <w:rFonts w:ascii="Calibri" w:hAnsi="Calibri"/>
          <w:sz w:val="22"/>
          <w:szCs w:val="22"/>
          <w:lang w:val="fr-FR" w:eastAsia="en-GB"/>
          <w:rPrChange w:id="4604" w:author="32.423_CR0115R1_(Rel-16)_TM_SBMA, OAM_RTT" w:date="2020-07-06T10:41:00Z">
            <w:rPr>
              <w:rFonts w:ascii="Calibri" w:hAnsi="Calibri"/>
              <w:sz w:val="22"/>
              <w:szCs w:val="22"/>
              <w:lang w:eastAsia="en-GB"/>
            </w:rPr>
          </w:rPrChange>
        </w:rPr>
        <w:tab/>
      </w:r>
      <w:r w:rsidRPr="004C2BE0">
        <w:rPr>
          <w:lang w:val="fr-FR"/>
          <w:rPrChange w:id="4605" w:author="32.423_CR0115R1_(Rel-16)_TM_SBMA, OAM_RTT" w:date="2020-07-06T10:41:00Z">
            <w:rPr/>
          </w:rPrChange>
        </w:rPr>
        <w:t>Attribute constraints</w:t>
      </w:r>
      <w:r w:rsidRPr="004C2BE0">
        <w:rPr>
          <w:lang w:val="fr-FR"/>
          <w:rPrChange w:id="4606" w:author="32.423_CR0115R1_(Rel-16)_TM_SBMA, OAM_RTT" w:date="2020-07-06T10:41:00Z">
            <w:rPr/>
          </w:rPrChange>
        </w:rPr>
        <w:tab/>
      </w:r>
      <w:r>
        <w:fldChar w:fldCharType="begin" w:fldLock="1"/>
      </w:r>
      <w:r w:rsidRPr="004C2BE0">
        <w:rPr>
          <w:lang w:val="fr-FR"/>
          <w:rPrChange w:id="4607" w:author="32.423_CR0115R1_(Rel-16)_TM_SBMA, OAM_RTT" w:date="2020-07-06T10:41:00Z">
            <w:rPr/>
          </w:rPrChange>
        </w:rPr>
        <w:instrText xml:space="preserve"> PAGEREF _Toc44341570 \h </w:instrText>
      </w:r>
      <w:r>
        <w:fldChar w:fldCharType="separate"/>
      </w:r>
      <w:r w:rsidRPr="004C2BE0">
        <w:rPr>
          <w:lang w:val="fr-FR"/>
          <w:rPrChange w:id="4608" w:author="32.423_CR0115R1_(Rel-16)_TM_SBMA, OAM_RTT" w:date="2020-07-06T10:41:00Z">
            <w:rPr/>
          </w:rPrChange>
        </w:rPr>
        <w:t>134</w:t>
      </w:r>
      <w:r>
        <w:fldChar w:fldCharType="end"/>
      </w:r>
    </w:p>
    <w:p w:rsidR="002C3AD9" w:rsidRPr="004C2BE0" w:rsidRDefault="002C3AD9">
      <w:pPr>
        <w:pStyle w:val="TOC4"/>
        <w:rPr>
          <w:rFonts w:ascii="Calibri" w:hAnsi="Calibri"/>
          <w:sz w:val="22"/>
          <w:szCs w:val="22"/>
          <w:lang w:val="fr-FR" w:eastAsia="en-GB"/>
          <w:rPrChange w:id="4609" w:author="32.423_CR0115R1_(Rel-16)_TM_SBMA, OAM_RTT" w:date="2020-07-06T10:41:00Z">
            <w:rPr>
              <w:rFonts w:ascii="Calibri" w:hAnsi="Calibri"/>
              <w:sz w:val="22"/>
              <w:szCs w:val="22"/>
              <w:lang w:eastAsia="en-GB"/>
            </w:rPr>
          </w:rPrChange>
        </w:rPr>
      </w:pPr>
      <w:r w:rsidRPr="004C2BE0">
        <w:rPr>
          <w:lang w:val="fr-FR" w:eastAsia="zh-CN"/>
          <w:rPrChange w:id="4610" w:author="32.423_CR0115R1_(Rel-16)_TM_SBMA, OAM_RTT" w:date="2020-07-06T10:41:00Z">
            <w:rPr>
              <w:lang w:eastAsia="zh-CN"/>
            </w:rPr>
          </w:rPrChange>
        </w:rPr>
        <w:t>5</w:t>
      </w:r>
      <w:r w:rsidRPr="004C2BE0">
        <w:rPr>
          <w:lang w:val="fr-FR"/>
          <w:rPrChange w:id="4611" w:author="32.423_CR0115R1_(Rel-16)_TM_SBMA, OAM_RTT" w:date="2020-07-06T10:41:00Z">
            <w:rPr/>
          </w:rPrChange>
        </w:rPr>
        <w:t>.3.70.4</w:t>
      </w:r>
      <w:r w:rsidRPr="004C2BE0">
        <w:rPr>
          <w:rFonts w:ascii="Calibri" w:hAnsi="Calibri"/>
          <w:sz w:val="22"/>
          <w:szCs w:val="22"/>
          <w:lang w:val="fr-FR" w:eastAsia="en-GB"/>
          <w:rPrChange w:id="4612" w:author="32.423_CR0115R1_(Rel-16)_TM_SBMA, OAM_RTT" w:date="2020-07-06T10:41:00Z">
            <w:rPr>
              <w:rFonts w:ascii="Calibri" w:hAnsi="Calibri"/>
              <w:sz w:val="22"/>
              <w:szCs w:val="22"/>
              <w:lang w:eastAsia="en-GB"/>
            </w:rPr>
          </w:rPrChange>
        </w:rPr>
        <w:tab/>
      </w:r>
      <w:r w:rsidRPr="004C2BE0">
        <w:rPr>
          <w:lang w:val="fr-FR"/>
          <w:rPrChange w:id="4613" w:author="32.423_CR0115R1_(Rel-16)_TM_SBMA, OAM_RTT" w:date="2020-07-06T10:41:00Z">
            <w:rPr/>
          </w:rPrChange>
        </w:rPr>
        <w:t>Notifications</w:t>
      </w:r>
      <w:r w:rsidRPr="004C2BE0">
        <w:rPr>
          <w:lang w:val="fr-FR"/>
          <w:rPrChange w:id="4614" w:author="32.423_CR0115R1_(Rel-16)_TM_SBMA, OAM_RTT" w:date="2020-07-06T10:41:00Z">
            <w:rPr/>
          </w:rPrChange>
        </w:rPr>
        <w:tab/>
      </w:r>
      <w:r>
        <w:fldChar w:fldCharType="begin" w:fldLock="1"/>
      </w:r>
      <w:r w:rsidRPr="004C2BE0">
        <w:rPr>
          <w:lang w:val="fr-FR"/>
          <w:rPrChange w:id="4615" w:author="32.423_CR0115R1_(Rel-16)_TM_SBMA, OAM_RTT" w:date="2020-07-06T10:41:00Z">
            <w:rPr/>
          </w:rPrChange>
        </w:rPr>
        <w:instrText xml:space="preserve"> PAGEREF _Toc44341571 \h </w:instrText>
      </w:r>
      <w:r>
        <w:fldChar w:fldCharType="separate"/>
      </w:r>
      <w:r w:rsidRPr="004C2BE0">
        <w:rPr>
          <w:lang w:val="fr-FR"/>
          <w:rPrChange w:id="4616" w:author="32.423_CR0115R1_(Rel-16)_TM_SBMA, OAM_RTT" w:date="2020-07-06T10:41:00Z">
            <w:rPr/>
          </w:rPrChange>
        </w:rPr>
        <w:t>134</w:t>
      </w:r>
      <w:r>
        <w:fldChar w:fldCharType="end"/>
      </w:r>
    </w:p>
    <w:p w:rsidR="002C3AD9" w:rsidRPr="004C2BE0" w:rsidRDefault="002C3AD9">
      <w:pPr>
        <w:pStyle w:val="TOC3"/>
        <w:rPr>
          <w:rFonts w:ascii="Calibri" w:hAnsi="Calibri"/>
          <w:sz w:val="22"/>
          <w:szCs w:val="22"/>
          <w:lang w:val="fr-FR" w:eastAsia="en-GB"/>
          <w:rPrChange w:id="4617" w:author="32.423_CR0115R1_(Rel-16)_TM_SBMA, OAM_RTT" w:date="2020-07-06T10:41:00Z">
            <w:rPr>
              <w:rFonts w:ascii="Calibri" w:hAnsi="Calibri"/>
              <w:sz w:val="22"/>
              <w:szCs w:val="22"/>
              <w:lang w:eastAsia="en-GB"/>
            </w:rPr>
          </w:rPrChange>
        </w:rPr>
      </w:pPr>
      <w:r w:rsidRPr="004C2BE0">
        <w:rPr>
          <w:lang w:val="fr-FR"/>
          <w:rPrChange w:id="4618" w:author="32.423_CR0115R1_(Rel-16)_TM_SBMA, OAM_RTT" w:date="2020-07-06T10:41:00Z">
            <w:rPr/>
          </w:rPrChange>
        </w:rPr>
        <w:t>5.3.71</w:t>
      </w:r>
      <w:r w:rsidRPr="004C2BE0">
        <w:rPr>
          <w:rFonts w:ascii="Calibri" w:hAnsi="Calibri"/>
          <w:sz w:val="22"/>
          <w:szCs w:val="22"/>
          <w:lang w:val="fr-FR" w:eastAsia="en-GB"/>
          <w:rPrChange w:id="4619" w:author="32.423_CR0115R1_(Rel-16)_TM_SBMA, OAM_RTT" w:date="2020-07-06T10:41:00Z">
            <w:rPr>
              <w:rFonts w:ascii="Calibri" w:hAnsi="Calibri"/>
              <w:sz w:val="22"/>
              <w:szCs w:val="22"/>
              <w:lang w:eastAsia="en-GB"/>
            </w:rPr>
          </w:rPrChange>
        </w:rPr>
        <w:tab/>
      </w:r>
      <w:r w:rsidRPr="004C2BE0">
        <w:rPr>
          <w:rFonts w:ascii="Courier New" w:hAnsi="Courier New"/>
          <w:lang w:val="fr-FR"/>
          <w:rPrChange w:id="4620" w:author="32.423_CR0115R1_(Rel-16)_TM_SBMA, OAM_RTT" w:date="2020-07-06T10:41:00Z">
            <w:rPr>
              <w:rFonts w:ascii="Courier New" w:hAnsi="Courier New"/>
            </w:rPr>
          </w:rPrChange>
        </w:rPr>
        <w:t>QFDelayThresholdsType</w:t>
      </w:r>
      <w:r w:rsidRPr="004C2BE0">
        <w:rPr>
          <w:lang w:val="fr-FR"/>
          <w:rPrChange w:id="4621" w:author="32.423_CR0115R1_(Rel-16)_TM_SBMA, OAM_RTT" w:date="2020-07-06T10:41:00Z">
            <w:rPr/>
          </w:rPrChange>
        </w:rPr>
        <w:t xml:space="preserve"> &lt;&lt;dataType&gt;&gt;</w:t>
      </w:r>
      <w:r w:rsidRPr="004C2BE0">
        <w:rPr>
          <w:lang w:val="fr-FR"/>
          <w:rPrChange w:id="4622" w:author="32.423_CR0115R1_(Rel-16)_TM_SBMA, OAM_RTT" w:date="2020-07-06T10:41:00Z">
            <w:rPr/>
          </w:rPrChange>
        </w:rPr>
        <w:tab/>
      </w:r>
      <w:r>
        <w:fldChar w:fldCharType="begin" w:fldLock="1"/>
      </w:r>
      <w:r w:rsidRPr="004C2BE0">
        <w:rPr>
          <w:lang w:val="fr-FR"/>
          <w:rPrChange w:id="4623" w:author="32.423_CR0115R1_(Rel-16)_TM_SBMA, OAM_RTT" w:date="2020-07-06T10:41:00Z">
            <w:rPr/>
          </w:rPrChange>
        </w:rPr>
        <w:instrText xml:space="preserve"> PAGEREF _Toc44341572 \h </w:instrText>
      </w:r>
      <w:r>
        <w:fldChar w:fldCharType="separate"/>
      </w:r>
      <w:r w:rsidRPr="004C2BE0">
        <w:rPr>
          <w:lang w:val="fr-FR"/>
          <w:rPrChange w:id="4624" w:author="32.423_CR0115R1_(Rel-16)_TM_SBMA, OAM_RTT" w:date="2020-07-06T10:41:00Z">
            <w:rPr/>
          </w:rPrChange>
        </w:rPr>
        <w:t>134</w:t>
      </w:r>
      <w:r>
        <w:fldChar w:fldCharType="end"/>
      </w:r>
    </w:p>
    <w:p w:rsidR="002C3AD9" w:rsidRPr="004C2BE0" w:rsidRDefault="002C3AD9">
      <w:pPr>
        <w:pStyle w:val="TOC4"/>
        <w:rPr>
          <w:rFonts w:ascii="Calibri" w:hAnsi="Calibri"/>
          <w:sz w:val="22"/>
          <w:szCs w:val="22"/>
          <w:lang w:val="fr-FR" w:eastAsia="en-GB"/>
          <w:rPrChange w:id="4625" w:author="32.423_CR0115R1_(Rel-16)_TM_SBMA, OAM_RTT" w:date="2020-07-06T10:41:00Z">
            <w:rPr>
              <w:rFonts w:ascii="Calibri" w:hAnsi="Calibri"/>
              <w:sz w:val="22"/>
              <w:szCs w:val="22"/>
              <w:lang w:eastAsia="en-GB"/>
            </w:rPr>
          </w:rPrChange>
        </w:rPr>
      </w:pPr>
      <w:r w:rsidRPr="004C2BE0">
        <w:rPr>
          <w:lang w:val="fr-FR"/>
          <w:rPrChange w:id="4626" w:author="32.423_CR0115R1_(Rel-16)_TM_SBMA, OAM_RTT" w:date="2020-07-06T10:41:00Z">
            <w:rPr/>
          </w:rPrChange>
        </w:rPr>
        <w:t>5.3.71</w:t>
      </w:r>
      <w:r w:rsidRPr="004C2BE0">
        <w:rPr>
          <w:lang w:val="fr-FR"/>
          <w:rPrChange w:id="4627" w:author="32.423_CR0115R1_(Rel-16)_TM_SBMA, OAM_RTT" w:date="2020-07-06T10:41:00Z">
            <w:rPr>
              <w:lang w:val="en-US"/>
            </w:rPr>
          </w:rPrChange>
        </w:rPr>
        <w:t>.1</w:t>
      </w:r>
      <w:r w:rsidRPr="004C2BE0">
        <w:rPr>
          <w:rFonts w:ascii="Calibri" w:hAnsi="Calibri"/>
          <w:sz w:val="22"/>
          <w:szCs w:val="22"/>
          <w:lang w:val="fr-FR" w:eastAsia="en-GB"/>
          <w:rPrChange w:id="4628" w:author="32.423_CR0115R1_(Rel-16)_TM_SBMA, OAM_RTT" w:date="2020-07-06T10:41:00Z">
            <w:rPr>
              <w:rFonts w:ascii="Calibri" w:hAnsi="Calibri"/>
              <w:sz w:val="22"/>
              <w:szCs w:val="22"/>
              <w:lang w:eastAsia="en-GB"/>
            </w:rPr>
          </w:rPrChange>
        </w:rPr>
        <w:tab/>
      </w:r>
      <w:r w:rsidRPr="004C2BE0">
        <w:rPr>
          <w:lang w:val="fr-FR"/>
          <w:rPrChange w:id="4629" w:author="32.423_CR0115R1_(Rel-16)_TM_SBMA, OAM_RTT" w:date="2020-07-06T10:41:00Z">
            <w:rPr>
              <w:lang w:val="en-US"/>
            </w:rPr>
          </w:rPrChange>
        </w:rPr>
        <w:t>Definition</w:t>
      </w:r>
      <w:r w:rsidRPr="004C2BE0">
        <w:rPr>
          <w:lang w:val="fr-FR"/>
          <w:rPrChange w:id="4630" w:author="32.423_CR0115R1_(Rel-16)_TM_SBMA, OAM_RTT" w:date="2020-07-06T10:41:00Z">
            <w:rPr/>
          </w:rPrChange>
        </w:rPr>
        <w:tab/>
      </w:r>
      <w:r>
        <w:fldChar w:fldCharType="begin" w:fldLock="1"/>
      </w:r>
      <w:r w:rsidRPr="004C2BE0">
        <w:rPr>
          <w:lang w:val="fr-FR"/>
          <w:rPrChange w:id="4631" w:author="32.423_CR0115R1_(Rel-16)_TM_SBMA, OAM_RTT" w:date="2020-07-06T10:41:00Z">
            <w:rPr/>
          </w:rPrChange>
        </w:rPr>
        <w:instrText xml:space="preserve"> PAGEREF _Toc44341573 \h </w:instrText>
      </w:r>
      <w:r>
        <w:fldChar w:fldCharType="separate"/>
      </w:r>
      <w:r w:rsidRPr="004C2BE0">
        <w:rPr>
          <w:lang w:val="fr-FR"/>
          <w:rPrChange w:id="4632" w:author="32.423_CR0115R1_(Rel-16)_TM_SBMA, OAM_RTT" w:date="2020-07-06T10:41:00Z">
            <w:rPr/>
          </w:rPrChange>
        </w:rPr>
        <w:t>134</w:t>
      </w:r>
      <w:r>
        <w:fldChar w:fldCharType="end"/>
      </w:r>
    </w:p>
    <w:p w:rsidR="002C3AD9" w:rsidRPr="004C2BE0" w:rsidRDefault="002C3AD9">
      <w:pPr>
        <w:pStyle w:val="TOC4"/>
        <w:rPr>
          <w:rFonts w:ascii="Calibri" w:hAnsi="Calibri"/>
          <w:sz w:val="22"/>
          <w:szCs w:val="22"/>
          <w:lang w:val="fr-FR" w:eastAsia="en-GB"/>
          <w:rPrChange w:id="4633" w:author="32.423_CR0115R1_(Rel-16)_TM_SBMA, OAM_RTT" w:date="2020-07-06T10:41:00Z">
            <w:rPr>
              <w:rFonts w:ascii="Calibri" w:hAnsi="Calibri"/>
              <w:sz w:val="22"/>
              <w:szCs w:val="22"/>
              <w:lang w:eastAsia="en-GB"/>
            </w:rPr>
          </w:rPrChange>
        </w:rPr>
      </w:pPr>
      <w:r w:rsidRPr="004C2BE0">
        <w:rPr>
          <w:lang w:val="fr-FR"/>
          <w:rPrChange w:id="4634" w:author="32.423_CR0115R1_(Rel-16)_TM_SBMA, OAM_RTT" w:date="2020-07-06T10:41:00Z">
            <w:rPr/>
          </w:rPrChange>
        </w:rPr>
        <w:t>5.3.71</w:t>
      </w:r>
      <w:r w:rsidRPr="004C2BE0">
        <w:rPr>
          <w:lang w:val="fr-FR"/>
          <w:rPrChange w:id="4635" w:author="32.423_CR0115R1_(Rel-16)_TM_SBMA, OAM_RTT" w:date="2020-07-06T10:41:00Z">
            <w:rPr>
              <w:lang w:val="en-US"/>
            </w:rPr>
          </w:rPrChange>
        </w:rPr>
        <w:t>.2</w:t>
      </w:r>
      <w:r w:rsidRPr="004C2BE0">
        <w:rPr>
          <w:rFonts w:ascii="Calibri" w:hAnsi="Calibri"/>
          <w:sz w:val="22"/>
          <w:szCs w:val="22"/>
          <w:lang w:val="fr-FR" w:eastAsia="en-GB"/>
          <w:rPrChange w:id="4636" w:author="32.423_CR0115R1_(Rel-16)_TM_SBMA, OAM_RTT" w:date="2020-07-06T10:41:00Z">
            <w:rPr>
              <w:rFonts w:ascii="Calibri" w:hAnsi="Calibri"/>
              <w:sz w:val="22"/>
              <w:szCs w:val="22"/>
              <w:lang w:eastAsia="en-GB"/>
            </w:rPr>
          </w:rPrChange>
        </w:rPr>
        <w:tab/>
      </w:r>
      <w:r w:rsidRPr="004C2BE0">
        <w:rPr>
          <w:lang w:val="fr-FR"/>
          <w:rPrChange w:id="4637" w:author="32.423_CR0115R1_(Rel-16)_TM_SBMA, OAM_RTT" w:date="2020-07-06T10:41:00Z">
            <w:rPr>
              <w:lang w:val="en-US"/>
            </w:rPr>
          </w:rPrChange>
        </w:rPr>
        <w:t>Attributes</w:t>
      </w:r>
      <w:r w:rsidRPr="004C2BE0">
        <w:rPr>
          <w:lang w:val="fr-FR"/>
          <w:rPrChange w:id="4638" w:author="32.423_CR0115R1_(Rel-16)_TM_SBMA, OAM_RTT" w:date="2020-07-06T10:41:00Z">
            <w:rPr/>
          </w:rPrChange>
        </w:rPr>
        <w:tab/>
      </w:r>
      <w:r>
        <w:fldChar w:fldCharType="begin" w:fldLock="1"/>
      </w:r>
      <w:r w:rsidRPr="004C2BE0">
        <w:rPr>
          <w:lang w:val="fr-FR"/>
          <w:rPrChange w:id="4639" w:author="32.423_CR0115R1_(Rel-16)_TM_SBMA, OAM_RTT" w:date="2020-07-06T10:41:00Z">
            <w:rPr/>
          </w:rPrChange>
        </w:rPr>
        <w:instrText xml:space="preserve"> PAGEREF _Toc44341574 \h </w:instrText>
      </w:r>
      <w:r>
        <w:fldChar w:fldCharType="separate"/>
      </w:r>
      <w:r w:rsidRPr="004C2BE0">
        <w:rPr>
          <w:lang w:val="fr-FR"/>
          <w:rPrChange w:id="4640" w:author="32.423_CR0115R1_(Rel-16)_TM_SBMA, OAM_RTT" w:date="2020-07-06T10:41:00Z">
            <w:rPr/>
          </w:rPrChange>
        </w:rPr>
        <w:t>134</w:t>
      </w:r>
      <w:r>
        <w:fldChar w:fldCharType="end"/>
      </w:r>
    </w:p>
    <w:p w:rsidR="002C3AD9" w:rsidRPr="004C2BE0" w:rsidRDefault="002C3AD9">
      <w:pPr>
        <w:pStyle w:val="TOC4"/>
        <w:rPr>
          <w:rFonts w:ascii="Calibri" w:hAnsi="Calibri"/>
          <w:sz w:val="22"/>
          <w:szCs w:val="22"/>
          <w:lang w:val="fr-FR" w:eastAsia="en-GB"/>
          <w:rPrChange w:id="4641" w:author="32.423_CR0115R1_(Rel-16)_TM_SBMA, OAM_RTT" w:date="2020-07-06T10:41:00Z">
            <w:rPr>
              <w:rFonts w:ascii="Calibri" w:hAnsi="Calibri"/>
              <w:sz w:val="22"/>
              <w:szCs w:val="22"/>
              <w:lang w:eastAsia="en-GB"/>
            </w:rPr>
          </w:rPrChange>
        </w:rPr>
      </w:pPr>
      <w:r w:rsidRPr="004C2BE0">
        <w:rPr>
          <w:lang w:val="fr-FR"/>
          <w:rPrChange w:id="4642" w:author="32.423_CR0115R1_(Rel-16)_TM_SBMA, OAM_RTT" w:date="2020-07-06T10:41:00Z">
            <w:rPr/>
          </w:rPrChange>
        </w:rPr>
        <w:t>5.3.71</w:t>
      </w:r>
      <w:r w:rsidRPr="004C2BE0">
        <w:rPr>
          <w:lang w:val="fr-FR"/>
          <w:rPrChange w:id="4643" w:author="32.423_CR0115R1_(Rel-16)_TM_SBMA, OAM_RTT" w:date="2020-07-06T10:41:00Z">
            <w:rPr>
              <w:lang w:val="en-US"/>
            </w:rPr>
          </w:rPrChange>
        </w:rPr>
        <w:t>.3</w:t>
      </w:r>
      <w:r w:rsidRPr="004C2BE0">
        <w:rPr>
          <w:rFonts w:ascii="Calibri" w:hAnsi="Calibri"/>
          <w:sz w:val="22"/>
          <w:szCs w:val="22"/>
          <w:lang w:val="fr-FR" w:eastAsia="en-GB"/>
          <w:rPrChange w:id="4644" w:author="32.423_CR0115R1_(Rel-16)_TM_SBMA, OAM_RTT" w:date="2020-07-06T10:41:00Z">
            <w:rPr>
              <w:rFonts w:ascii="Calibri" w:hAnsi="Calibri"/>
              <w:sz w:val="22"/>
              <w:szCs w:val="22"/>
              <w:lang w:eastAsia="en-GB"/>
            </w:rPr>
          </w:rPrChange>
        </w:rPr>
        <w:tab/>
      </w:r>
      <w:r w:rsidRPr="004C2BE0">
        <w:rPr>
          <w:lang w:val="fr-FR"/>
          <w:rPrChange w:id="4645" w:author="32.423_CR0115R1_(Rel-16)_TM_SBMA, OAM_RTT" w:date="2020-07-06T10:41:00Z">
            <w:rPr>
              <w:lang w:val="en-US"/>
            </w:rPr>
          </w:rPrChange>
        </w:rPr>
        <w:t>Attribute constraints</w:t>
      </w:r>
      <w:r w:rsidRPr="004C2BE0">
        <w:rPr>
          <w:lang w:val="fr-FR"/>
          <w:rPrChange w:id="4646" w:author="32.423_CR0115R1_(Rel-16)_TM_SBMA, OAM_RTT" w:date="2020-07-06T10:41:00Z">
            <w:rPr/>
          </w:rPrChange>
        </w:rPr>
        <w:tab/>
      </w:r>
      <w:r>
        <w:fldChar w:fldCharType="begin" w:fldLock="1"/>
      </w:r>
      <w:r w:rsidRPr="004C2BE0">
        <w:rPr>
          <w:lang w:val="fr-FR"/>
          <w:rPrChange w:id="4647" w:author="32.423_CR0115R1_(Rel-16)_TM_SBMA, OAM_RTT" w:date="2020-07-06T10:41:00Z">
            <w:rPr/>
          </w:rPrChange>
        </w:rPr>
        <w:instrText xml:space="preserve"> PAGEREF _Toc44341575 \h </w:instrText>
      </w:r>
      <w:r>
        <w:fldChar w:fldCharType="separate"/>
      </w:r>
      <w:r w:rsidRPr="004C2BE0">
        <w:rPr>
          <w:lang w:val="fr-FR"/>
          <w:rPrChange w:id="4648" w:author="32.423_CR0115R1_(Rel-16)_TM_SBMA, OAM_RTT" w:date="2020-07-06T10:41:00Z">
            <w:rPr/>
          </w:rPrChange>
        </w:rPr>
        <w:t>134</w:t>
      </w:r>
      <w:r>
        <w:fldChar w:fldCharType="end"/>
      </w:r>
    </w:p>
    <w:p w:rsidR="002C3AD9" w:rsidRPr="004C2BE0" w:rsidRDefault="002C3AD9">
      <w:pPr>
        <w:pStyle w:val="TOC4"/>
        <w:rPr>
          <w:rFonts w:ascii="Calibri" w:hAnsi="Calibri"/>
          <w:sz w:val="22"/>
          <w:szCs w:val="22"/>
          <w:lang w:val="fr-FR" w:eastAsia="en-GB"/>
          <w:rPrChange w:id="4649" w:author="32.423_CR0115R1_(Rel-16)_TM_SBMA, OAM_RTT" w:date="2020-07-06T10:41:00Z">
            <w:rPr>
              <w:rFonts w:ascii="Calibri" w:hAnsi="Calibri"/>
              <w:sz w:val="22"/>
              <w:szCs w:val="22"/>
              <w:lang w:eastAsia="en-GB"/>
            </w:rPr>
          </w:rPrChange>
        </w:rPr>
      </w:pPr>
      <w:r w:rsidRPr="004C2BE0">
        <w:rPr>
          <w:lang w:val="fr-FR"/>
          <w:rPrChange w:id="4650" w:author="32.423_CR0115R1_(Rel-16)_TM_SBMA, OAM_RTT" w:date="2020-07-06T10:41:00Z">
            <w:rPr/>
          </w:rPrChange>
        </w:rPr>
        <w:t>5.3.71.4</w:t>
      </w:r>
      <w:r w:rsidRPr="004C2BE0">
        <w:rPr>
          <w:rFonts w:ascii="Calibri" w:hAnsi="Calibri"/>
          <w:sz w:val="22"/>
          <w:szCs w:val="22"/>
          <w:lang w:val="fr-FR" w:eastAsia="en-GB"/>
          <w:rPrChange w:id="4651" w:author="32.423_CR0115R1_(Rel-16)_TM_SBMA, OAM_RTT" w:date="2020-07-06T10:41:00Z">
            <w:rPr>
              <w:rFonts w:ascii="Calibri" w:hAnsi="Calibri"/>
              <w:sz w:val="22"/>
              <w:szCs w:val="22"/>
              <w:lang w:eastAsia="en-GB"/>
            </w:rPr>
          </w:rPrChange>
        </w:rPr>
        <w:tab/>
      </w:r>
      <w:r w:rsidRPr="004C2BE0">
        <w:rPr>
          <w:lang w:val="fr-FR"/>
          <w:rPrChange w:id="4652" w:author="32.423_CR0115R1_(Rel-16)_TM_SBMA, OAM_RTT" w:date="2020-07-06T10:41:00Z">
            <w:rPr/>
          </w:rPrChange>
        </w:rPr>
        <w:t>Notifications</w:t>
      </w:r>
      <w:r w:rsidRPr="004C2BE0">
        <w:rPr>
          <w:lang w:val="fr-FR"/>
          <w:rPrChange w:id="4653" w:author="32.423_CR0115R1_(Rel-16)_TM_SBMA, OAM_RTT" w:date="2020-07-06T10:41:00Z">
            <w:rPr/>
          </w:rPrChange>
        </w:rPr>
        <w:tab/>
      </w:r>
      <w:r>
        <w:fldChar w:fldCharType="begin" w:fldLock="1"/>
      </w:r>
      <w:r w:rsidRPr="004C2BE0">
        <w:rPr>
          <w:lang w:val="fr-FR"/>
          <w:rPrChange w:id="4654" w:author="32.423_CR0115R1_(Rel-16)_TM_SBMA, OAM_RTT" w:date="2020-07-06T10:41:00Z">
            <w:rPr/>
          </w:rPrChange>
        </w:rPr>
        <w:instrText xml:space="preserve"> PAGEREF _Toc44341576 \h </w:instrText>
      </w:r>
      <w:r>
        <w:fldChar w:fldCharType="separate"/>
      </w:r>
      <w:r w:rsidRPr="004C2BE0">
        <w:rPr>
          <w:lang w:val="fr-FR"/>
          <w:rPrChange w:id="4655" w:author="32.423_CR0115R1_(Rel-16)_TM_SBMA, OAM_RTT" w:date="2020-07-06T10:41:00Z">
            <w:rPr/>
          </w:rPrChange>
        </w:rPr>
        <w:t>134</w:t>
      </w:r>
      <w:r>
        <w:fldChar w:fldCharType="end"/>
      </w:r>
    </w:p>
    <w:p w:rsidR="002C3AD9" w:rsidRPr="004C2BE0" w:rsidRDefault="002C3AD9">
      <w:pPr>
        <w:pStyle w:val="TOC3"/>
        <w:rPr>
          <w:rFonts w:ascii="Calibri" w:hAnsi="Calibri"/>
          <w:sz w:val="22"/>
          <w:szCs w:val="22"/>
          <w:lang w:val="fr-FR" w:eastAsia="en-GB"/>
          <w:rPrChange w:id="4656" w:author="32.423_CR0115R1_(Rel-16)_TM_SBMA, OAM_RTT" w:date="2020-07-06T10:41:00Z">
            <w:rPr>
              <w:rFonts w:ascii="Calibri" w:hAnsi="Calibri"/>
              <w:sz w:val="22"/>
              <w:szCs w:val="22"/>
              <w:lang w:eastAsia="en-GB"/>
            </w:rPr>
          </w:rPrChange>
        </w:rPr>
      </w:pPr>
      <w:r w:rsidRPr="004C2BE0">
        <w:rPr>
          <w:rFonts w:cs="Arial"/>
          <w:lang w:val="fr-FR" w:eastAsia="zh-CN"/>
          <w:rPrChange w:id="4657" w:author="32.423_CR0115R1_(Rel-16)_TM_SBMA, OAM_RTT" w:date="2020-07-06T10:41:00Z">
            <w:rPr>
              <w:rFonts w:cs="Arial"/>
              <w:lang w:eastAsia="zh-CN"/>
            </w:rPr>
          </w:rPrChange>
        </w:rPr>
        <w:t>5.3.72</w:t>
      </w:r>
      <w:r w:rsidRPr="004C2BE0">
        <w:rPr>
          <w:rFonts w:ascii="Calibri" w:hAnsi="Calibri"/>
          <w:sz w:val="22"/>
          <w:szCs w:val="22"/>
          <w:lang w:val="fr-FR" w:eastAsia="en-GB"/>
          <w:rPrChange w:id="4658" w:author="32.423_CR0115R1_(Rel-16)_TM_SBMA, OAM_RTT" w:date="2020-07-06T10:41:00Z">
            <w:rPr>
              <w:rFonts w:ascii="Calibri" w:hAnsi="Calibri"/>
              <w:sz w:val="22"/>
              <w:szCs w:val="22"/>
              <w:lang w:eastAsia="en-GB"/>
            </w:rPr>
          </w:rPrChange>
        </w:rPr>
        <w:tab/>
      </w:r>
      <w:r w:rsidRPr="004C2BE0">
        <w:rPr>
          <w:rFonts w:ascii="Courier New" w:hAnsi="Courier New"/>
          <w:lang w:val="fr-FR"/>
          <w:rPrChange w:id="4659" w:author="32.423_CR0115R1_(Rel-16)_TM_SBMA, OAM_RTT" w:date="2020-07-06T10:41:00Z">
            <w:rPr>
              <w:rFonts w:ascii="Courier New" w:hAnsi="Courier New"/>
            </w:rPr>
          </w:rPrChange>
        </w:rPr>
        <w:t>GtpUPathQoSMonitoringControl</w:t>
      </w:r>
      <w:r w:rsidRPr="004C2BE0">
        <w:rPr>
          <w:lang w:val="fr-FR"/>
          <w:rPrChange w:id="4660" w:author="32.423_CR0115R1_(Rel-16)_TM_SBMA, OAM_RTT" w:date="2020-07-06T10:41:00Z">
            <w:rPr/>
          </w:rPrChange>
        </w:rPr>
        <w:tab/>
      </w:r>
      <w:r>
        <w:fldChar w:fldCharType="begin" w:fldLock="1"/>
      </w:r>
      <w:r w:rsidRPr="004C2BE0">
        <w:rPr>
          <w:lang w:val="fr-FR"/>
          <w:rPrChange w:id="4661" w:author="32.423_CR0115R1_(Rel-16)_TM_SBMA, OAM_RTT" w:date="2020-07-06T10:41:00Z">
            <w:rPr/>
          </w:rPrChange>
        </w:rPr>
        <w:instrText xml:space="preserve"> PAGEREF _Toc44341577 \h </w:instrText>
      </w:r>
      <w:r>
        <w:fldChar w:fldCharType="separate"/>
      </w:r>
      <w:r w:rsidRPr="004C2BE0">
        <w:rPr>
          <w:lang w:val="fr-FR"/>
          <w:rPrChange w:id="4662" w:author="32.423_CR0115R1_(Rel-16)_TM_SBMA, OAM_RTT" w:date="2020-07-06T10:41:00Z">
            <w:rPr/>
          </w:rPrChange>
        </w:rPr>
        <w:t>134</w:t>
      </w:r>
      <w:r>
        <w:fldChar w:fldCharType="end"/>
      </w:r>
    </w:p>
    <w:p w:rsidR="002C3AD9" w:rsidRPr="004C2BE0" w:rsidRDefault="002C3AD9">
      <w:pPr>
        <w:pStyle w:val="TOC4"/>
        <w:rPr>
          <w:rFonts w:ascii="Calibri" w:hAnsi="Calibri"/>
          <w:sz w:val="22"/>
          <w:szCs w:val="22"/>
          <w:lang w:val="fr-FR" w:eastAsia="en-GB"/>
          <w:rPrChange w:id="4663" w:author="32.423_CR0115R1_(Rel-16)_TM_SBMA, OAM_RTT" w:date="2020-07-06T10:41:00Z">
            <w:rPr>
              <w:rFonts w:ascii="Calibri" w:hAnsi="Calibri"/>
              <w:sz w:val="22"/>
              <w:szCs w:val="22"/>
              <w:lang w:eastAsia="en-GB"/>
            </w:rPr>
          </w:rPrChange>
        </w:rPr>
      </w:pPr>
      <w:r w:rsidRPr="004C2BE0">
        <w:rPr>
          <w:lang w:val="fr-FR" w:eastAsia="zh-CN"/>
          <w:rPrChange w:id="4664" w:author="32.423_CR0115R1_(Rel-16)_TM_SBMA, OAM_RTT" w:date="2020-07-06T10:41:00Z">
            <w:rPr>
              <w:lang w:eastAsia="zh-CN"/>
            </w:rPr>
          </w:rPrChange>
        </w:rPr>
        <w:t>5.3</w:t>
      </w:r>
      <w:r w:rsidRPr="004C2BE0">
        <w:rPr>
          <w:lang w:val="fr-FR"/>
          <w:rPrChange w:id="4665" w:author="32.423_CR0115R1_(Rel-16)_TM_SBMA, OAM_RTT" w:date="2020-07-06T10:41:00Z">
            <w:rPr/>
          </w:rPrChange>
        </w:rPr>
        <w:t>.72.1</w:t>
      </w:r>
      <w:r w:rsidRPr="004C2BE0">
        <w:rPr>
          <w:rFonts w:ascii="Calibri" w:hAnsi="Calibri"/>
          <w:sz w:val="22"/>
          <w:szCs w:val="22"/>
          <w:lang w:val="fr-FR" w:eastAsia="en-GB"/>
          <w:rPrChange w:id="4666" w:author="32.423_CR0115R1_(Rel-16)_TM_SBMA, OAM_RTT" w:date="2020-07-06T10:41:00Z">
            <w:rPr>
              <w:rFonts w:ascii="Calibri" w:hAnsi="Calibri"/>
              <w:sz w:val="22"/>
              <w:szCs w:val="22"/>
              <w:lang w:eastAsia="en-GB"/>
            </w:rPr>
          </w:rPrChange>
        </w:rPr>
        <w:tab/>
      </w:r>
      <w:r w:rsidRPr="004C2BE0">
        <w:rPr>
          <w:lang w:val="fr-FR"/>
          <w:rPrChange w:id="4667" w:author="32.423_CR0115R1_(Rel-16)_TM_SBMA, OAM_RTT" w:date="2020-07-06T10:41:00Z">
            <w:rPr/>
          </w:rPrChange>
        </w:rPr>
        <w:t>Definition</w:t>
      </w:r>
      <w:r w:rsidRPr="004C2BE0">
        <w:rPr>
          <w:lang w:val="fr-FR"/>
          <w:rPrChange w:id="4668" w:author="32.423_CR0115R1_(Rel-16)_TM_SBMA, OAM_RTT" w:date="2020-07-06T10:41:00Z">
            <w:rPr/>
          </w:rPrChange>
        </w:rPr>
        <w:tab/>
      </w:r>
      <w:r>
        <w:fldChar w:fldCharType="begin" w:fldLock="1"/>
      </w:r>
      <w:r w:rsidRPr="004C2BE0">
        <w:rPr>
          <w:lang w:val="fr-FR"/>
          <w:rPrChange w:id="4669" w:author="32.423_CR0115R1_(Rel-16)_TM_SBMA, OAM_RTT" w:date="2020-07-06T10:41:00Z">
            <w:rPr/>
          </w:rPrChange>
        </w:rPr>
        <w:instrText xml:space="preserve"> PAGEREF _Toc44341578 \h </w:instrText>
      </w:r>
      <w:r>
        <w:fldChar w:fldCharType="separate"/>
      </w:r>
      <w:r w:rsidRPr="004C2BE0">
        <w:rPr>
          <w:lang w:val="fr-FR"/>
          <w:rPrChange w:id="4670" w:author="32.423_CR0115R1_(Rel-16)_TM_SBMA, OAM_RTT" w:date="2020-07-06T10:41:00Z">
            <w:rPr/>
          </w:rPrChange>
        </w:rPr>
        <w:t>134</w:t>
      </w:r>
      <w:r>
        <w:fldChar w:fldCharType="end"/>
      </w:r>
    </w:p>
    <w:p w:rsidR="002C3AD9" w:rsidRPr="004C2BE0" w:rsidRDefault="002C3AD9">
      <w:pPr>
        <w:pStyle w:val="TOC4"/>
        <w:rPr>
          <w:rFonts w:ascii="Calibri" w:hAnsi="Calibri"/>
          <w:sz w:val="22"/>
          <w:szCs w:val="22"/>
          <w:lang w:val="fr-FR" w:eastAsia="en-GB"/>
          <w:rPrChange w:id="4671" w:author="32.423_CR0115R1_(Rel-16)_TM_SBMA, OAM_RTT" w:date="2020-07-06T10:41:00Z">
            <w:rPr>
              <w:rFonts w:ascii="Calibri" w:hAnsi="Calibri"/>
              <w:sz w:val="22"/>
              <w:szCs w:val="22"/>
              <w:lang w:eastAsia="en-GB"/>
            </w:rPr>
          </w:rPrChange>
        </w:rPr>
      </w:pPr>
      <w:r w:rsidRPr="004C2BE0">
        <w:rPr>
          <w:lang w:val="fr-FR"/>
          <w:rPrChange w:id="4672" w:author="32.423_CR0115R1_(Rel-16)_TM_SBMA, OAM_RTT" w:date="2020-07-06T10:41:00Z">
            <w:rPr/>
          </w:rPrChange>
        </w:rPr>
        <w:t>5.3.72.2</w:t>
      </w:r>
      <w:r w:rsidRPr="004C2BE0">
        <w:rPr>
          <w:rFonts w:ascii="Calibri" w:hAnsi="Calibri"/>
          <w:sz w:val="22"/>
          <w:szCs w:val="22"/>
          <w:lang w:val="fr-FR" w:eastAsia="en-GB"/>
          <w:rPrChange w:id="4673" w:author="32.423_CR0115R1_(Rel-16)_TM_SBMA, OAM_RTT" w:date="2020-07-06T10:41:00Z">
            <w:rPr>
              <w:rFonts w:ascii="Calibri" w:hAnsi="Calibri"/>
              <w:sz w:val="22"/>
              <w:szCs w:val="22"/>
              <w:lang w:eastAsia="en-GB"/>
            </w:rPr>
          </w:rPrChange>
        </w:rPr>
        <w:tab/>
      </w:r>
      <w:r w:rsidRPr="004C2BE0">
        <w:rPr>
          <w:lang w:val="fr-FR"/>
          <w:rPrChange w:id="4674" w:author="32.423_CR0115R1_(Rel-16)_TM_SBMA, OAM_RTT" w:date="2020-07-06T10:41:00Z">
            <w:rPr/>
          </w:rPrChange>
        </w:rPr>
        <w:t>Attributes</w:t>
      </w:r>
      <w:r w:rsidRPr="004C2BE0">
        <w:rPr>
          <w:lang w:val="fr-FR"/>
          <w:rPrChange w:id="4675" w:author="32.423_CR0115R1_(Rel-16)_TM_SBMA, OAM_RTT" w:date="2020-07-06T10:41:00Z">
            <w:rPr/>
          </w:rPrChange>
        </w:rPr>
        <w:tab/>
      </w:r>
      <w:r>
        <w:fldChar w:fldCharType="begin" w:fldLock="1"/>
      </w:r>
      <w:r w:rsidRPr="004C2BE0">
        <w:rPr>
          <w:lang w:val="fr-FR"/>
          <w:rPrChange w:id="4676" w:author="32.423_CR0115R1_(Rel-16)_TM_SBMA, OAM_RTT" w:date="2020-07-06T10:41:00Z">
            <w:rPr/>
          </w:rPrChange>
        </w:rPr>
        <w:instrText xml:space="preserve"> PAGEREF _Toc44341579 \h </w:instrText>
      </w:r>
      <w:r>
        <w:fldChar w:fldCharType="separate"/>
      </w:r>
      <w:r w:rsidRPr="004C2BE0">
        <w:rPr>
          <w:lang w:val="fr-FR"/>
          <w:rPrChange w:id="4677" w:author="32.423_CR0115R1_(Rel-16)_TM_SBMA, OAM_RTT" w:date="2020-07-06T10:41:00Z">
            <w:rPr/>
          </w:rPrChange>
        </w:rPr>
        <w:t>135</w:t>
      </w:r>
      <w:r>
        <w:fldChar w:fldCharType="end"/>
      </w:r>
    </w:p>
    <w:p w:rsidR="002C3AD9" w:rsidRPr="004C2BE0" w:rsidRDefault="002C3AD9">
      <w:pPr>
        <w:pStyle w:val="TOC4"/>
        <w:rPr>
          <w:rFonts w:ascii="Calibri" w:hAnsi="Calibri"/>
          <w:sz w:val="22"/>
          <w:szCs w:val="22"/>
          <w:lang w:val="fr-FR" w:eastAsia="en-GB"/>
          <w:rPrChange w:id="4678" w:author="32.423_CR0115R1_(Rel-16)_TM_SBMA, OAM_RTT" w:date="2020-07-06T10:41:00Z">
            <w:rPr>
              <w:rFonts w:ascii="Calibri" w:hAnsi="Calibri"/>
              <w:sz w:val="22"/>
              <w:szCs w:val="22"/>
              <w:lang w:eastAsia="en-GB"/>
            </w:rPr>
          </w:rPrChange>
        </w:rPr>
      </w:pPr>
      <w:r w:rsidRPr="004C2BE0">
        <w:rPr>
          <w:lang w:val="fr-FR"/>
          <w:rPrChange w:id="4679" w:author="32.423_CR0115R1_(Rel-16)_TM_SBMA, OAM_RTT" w:date="2020-07-06T10:41:00Z">
            <w:rPr/>
          </w:rPrChange>
        </w:rPr>
        <w:t>5.3.72.3</w:t>
      </w:r>
      <w:r w:rsidRPr="004C2BE0">
        <w:rPr>
          <w:rFonts w:ascii="Calibri" w:hAnsi="Calibri"/>
          <w:sz w:val="22"/>
          <w:szCs w:val="22"/>
          <w:lang w:val="fr-FR" w:eastAsia="en-GB"/>
          <w:rPrChange w:id="4680" w:author="32.423_CR0115R1_(Rel-16)_TM_SBMA, OAM_RTT" w:date="2020-07-06T10:41:00Z">
            <w:rPr>
              <w:rFonts w:ascii="Calibri" w:hAnsi="Calibri"/>
              <w:sz w:val="22"/>
              <w:szCs w:val="22"/>
              <w:lang w:eastAsia="en-GB"/>
            </w:rPr>
          </w:rPrChange>
        </w:rPr>
        <w:tab/>
      </w:r>
      <w:r w:rsidRPr="004C2BE0">
        <w:rPr>
          <w:lang w:val="fr-FR"/>
          <w:rPrChange w:id="4681" w:author="32.423_CR0115R1_(Rel-16)_TM_SBMA, OAM_RTT" w:date="2020-07-06T10:41:00Z">
            <w:rPr/>
          </w:rPrChange>
        </w:rPr>
        <w:t>Attribute constraints</w:t>
      </w:r>
      <w:r w:rsidRPr="004C2BE0">
        <w:rPr>
          <w:lang w:val="fr-FR"/>
          <w:rPrChange w:id="4682" w:author="32.423_CR0115R1_(Rel-16)_TM_SBMA, OAM_RTT" w:date="2020-07-06T10:41:00Z">
            <w:rPr/>
          </w:rPrChange>
        </w:rPr>
        <w:tab/>
      </w:r>
      <w:r>
        <w:fldChar w:fldCharType="begin" w:fldLock="1"/>
      </w:r>
      <w:r w:rsidRPr="004C2BE0">
        <w:rPr>
          <w:lang w:val="fr-FR"/>
          <w:rPrChange w:id="4683" w:author="32.423_CR0115R1_(Rel-16)_TM_SBMA, OAM_RTT" w:date="2020-07-06T10:41:00Z">
            <w:rPr/>
          </w:rPrChange>
        </w:rPr>
        <w:instrText xml:space="preserve"> PAGEREF _Toc44341580 \h </w:instrText>
      </w:r>
      <w:r>
        <w:fldChar w:fldCharType="separate"/>
      </w:r>
      <w:r w:rsidRPr="004C2BE0">
        <w:rPr>
          <w:lang w:val="fr-FR"/>
          <w:rPrChange w:id="4684" w:author="32.423_CR0115R1_(Rel-16)_TM_SBMA, OAM_RTT" w:date="2020-07-06T10:41:00Z">
            <w:rPr/>
          </w:rPrChange>
        </w:rPr>
        <w:t>135</w:t>
      </w:r>
      <w:r>
        <w:fldChar w:fldCharType="end"/>
      </w:r>
    </w:p>
    <w:p w:rsidR="002C3AD9" w:rsidRPr="004C2BE0" w:rsidRDefault="002C3AD9">
      <w:pPr>
        <w:pStyle w:val="TOC4"/>
        <w:rPr>
          <w:rFonts w:ascii="Calibri" w:hAnsi="Calibri"/>
          <w:sz w:val="22"/>
          <w:szCs w:val="22"/>
          <w:lang w:val="fr-FR" w:eastAsia="en-GB"/>
          <w:rPrChange w:id="4685" w:author="32.423_CR0115R1_(Rel-16)_TM_SBMA, OAM_RTT" w:date="2020-07-06T10:41:00Z">
            <w:rPr>
              <w:rFonts w:ascii="Calibri" w:hAnsi="Calibri"/>
              <w:sz w:val="22"/>
              <w:szCs w:val="22"/>
              <w:lang w:eastAsia="en-GB"/>
            </w:rPr>
          </w:rPrChange>
        </w:rPr>
      </w:pPr>
      <w:r w:rsidRPr="004C2BE0">
        <w:rPr>
          <w:lang w:val="fr-FR" w:eastAsia="zh-CN"/>
          <w:rPrChange w:id="4686" w:author="32.423_CR0115R1_(Rel-16)_TM_SBMA, OAM_RTT" w:date="2020-07-06T10:41:00Z">
            <w:rPr>
              <w:lang w:eastAsia="zh-CN"/>
            </w:rPr>
          </w:rPrChange>
        </w:rPr>
        <w:lastRenderedPageBreak/>
        <w:t>5</w:t>
      </w:r>
      <w:r w:rsidRPr="004C2BE0">
        <w:rPr>
          <w:lang w:val="fr-FR"/>
          <w:rPrChange w:id="4687" w:author="32.423_CR0115R1_(Rel-16)_TM_SBMA, OAM_RTT" w:date="2020-07-06T10:41:00Z">
            <w:rPr/>
          </w:rPrChange>
        </w:rPr>
        <w:t>.3.72.4</w:t>
      </w:r>
      <w:r w:rsidRPr="004C2BE0">
        <w:rPr>
          <w:rFonts w:ascii="Calibri" w:hAnsi="Calibri"/>
          <w:sz w:val="22"/>
          <w:szCs w:val="22"/>
          <w:lang w:val="fr-FR" w:eastAsia="en-GB"/>
          <w:rPrChange w:id="4688" w:author="32.423_CR0115R1_(Rel-16)_TM_SBMA, OAM_RTT" w:date="2020-07-06T10:41:00Z">
            <w:rPr>
              <w:rFonts w:ascii="Calibri" w:hAnsi="Calibri"/>
              <w:sz w:val="22"/>
              <w:szCs w:val="22"/>
              <w:lang w:eastAsia="en-GB"/>
            </w:rPr>
          </w:rPrChange>
        </w:rPr>
        <w:tab/>
      </w:r>
      <w:r w:rsidRPr="004C2BE0">
        <w:rPr>
          <w:lang w:val="fr-FR"/>
          <w:rPrChange w:id="4689" w:author="32.423_CR0115R1_(Rel-16)_TM_SBMA, OAM_RTT" w:date="2020-07-06T10:41:00Z">
            <w:rPr/>
          </w:rPrChange>
        </w:rPr>
        <w:t>Notifications</w:t>
      </w:r>
      <w:r w:rsidRPr="004C2BE0">
        <w:rPr>
          <w:lang w:val="fr-FR"/>
          <w:rPrChange w:id="4690" w:author="32.423_CR0115R1_(Rel-16)_TM_SBMA, OAM_RTT" w:date="2020-07-06T10:41:00Z">
            <w:rPr/>
          </w:rPrChange>
        </w:rPr>
        <w:tab/>
      </w:r>
      <w:r>
        <w:fldChar w:fldCharType="begin" w:fldLock="1"/>
      </w:r>
      <w:r w:rsidRPr="004C2BE0">
        <w:rPr>
          <w:lang w:val="fr-FR"/>
          <w:rPrChange w:id="4691" w:author="32.423_CR0115R1_(Rel-16)_TM_SBMA, OAM_RTT" w:date="2020-07-06T10:41:00Z">
            <w:rPr/>
          </w:rPrChange>
        </w:rPr>
        <w:instrText xml:space="preserve"> PAGEREF _Toc44341581 \h </w:instrText>
      </w:r>
      <w:r>
        <w:fldChar w:fldCharType="separate"/>
      </w:r>
      <w:r w:rsidRPr="004C2BE0">
        <w:rPr>
          <w:lang w:val="fr-FR"/>
          <w:rPrChange w:id="4692" w:author="32.423_CR0115R1_(Rel-16)_TM_SBMA, OAM_RTT" w:date="2020-07-06T10:41:00Z">
            <w:rPr/>
          </w:rPrChange>
        </w:rPr>
        <w:t>135</w:t>
      </w:r>
      <w:r>
        <w:fldChar w:fldCharType="end"/>
      </w:r>
    </w:p>
    <w:p w:rsidR="002C3AD9" w:rsidRPr="004C2BE0" w:rsidRDefault="002C3AD9">
      <w:pPr>
        <w:pStyle w:val="TOC3"/>
        <w:rPr>
          <w:rFonts w:ascii="Calibri" w:hAnsi="Calibri"/>
          <w:sz w:val="22"/>
          <w:szCs w:val="22"/>
          <w:lang w:val="fr-FR" w:eastAsia="en-GB"/>
          <w:rPrChange w:id="4693" w:author="32.423_CR0115R1_(Rel-16)_TM_SBMA, OAM_RTT" w:date="2020-07-06T10:41:00Z">
            <w:rPr>
              <w:rFonts w:ascii="Calibri" w:hAnsi="Calibri"/>
              <w:sz w:val="22"/>
              <w:szCs w:val="22"/>
              <w:lang w:eastAsia="en-GB"/>
            </w:rPr>
          </w:rPrChange>
        </w:rPr>
      </w:pPr>
      <w:r w:rsidRPr="004C2BE0">
        <w:rPr>
          <w:lang w:val="fr-FR"/>
          <w:rPrChange w:id="4694" w:author="32.423_CR0115R1_(Rel-16)_TM_SBMA, OAM_RTT" w:date="2020-07-06T10:41:00Z">
            <w:rPr/>
          </w:rPrChange>
        </w:rPr>
        <w:t>5.3.73</w:t>
      </w:r>
      <w:r w:rsidRPr="004C2BE0">
        <w:rPr>
          <w:rFonts w:ascii="Calibri" w:hAnsi="Calibri"/>
          <w:sz w:val="22"/>
          <w:szCs w:val="22"/>
          <w:lang w:val="fr-FR" w:eastAsia="en-GB"/>
          <w:rPrChange w:id="4695" w:author="32.423_CR0115R1_(Rel-16)_TM_SBMA, OAM_RTT" w:date="2020-07-06T10:41:00Z">
            <w:rPr>
              <w:rFonts w:ascii="Calibri" w:hAnsi="Calibri"/>
              <w:sz w:val="22"/>
              <w:szCs w:val="22"/>
              <w:lang w:eastAsia="en-GB"/>
            </w:rPr>
          </w:rPrChange>
        </w:rPr>
        <w:tab/>
      </w:r>
      <w:r w:rsidRPr="004C2BE0">
        <w:rPr>
          <w:rFonts w:ascii="Courier New" w:hAnsi="Courier New"/>
          <w:lang w:val="fr-FR"/>
          <w:rPrChange w:id="4696" w:author="32.423_CR0115R1_(Rel-16)_TM_SBMA, OAM_RTT" w:date="2020-07-06T10:41:00Z">
            <w:rPr>
              <w:rFonts w:ascii="Courier New" w:hAnsi="Courier New"/>
            </w:rPr>
          </w:rPrChange>
        </w:rPr>
        <w:t>GtpUPathDelayThresholdsType</w:t>
      </w:r>
      <w:r w:rsidRPr="004C2BE0">
        <w:rPr>
          <w:lang w:val="fr-FR"/>
          <w:rPrChange w:id="4697" w:author="32.423_CR0115R1_(Rel-16)_TM_SBMA, OAM_RTT" w:date="2020-07-06T10:41:00Z">
            <w:rPr/>
          </w:rPrChange>
        </w:rPr>
        <w:t xml:space="preserve"> &lt;&lt;dataType&gt;&gt;</w:t>
      </w:r>
      <w:r w:rsidRPr="004C2BE0">
        <w:rPr>
          <w:lang w:val="fr-FR"/>
          <w:rPrChange w:id="4698" w:author="32.423_CR0115R1_(Rel-16)_TM_SBMA, OAM_RTT" w:date="2020-07-06T10:41:00Z">
            <w:rPr/>
          </w:rPrChange>
        </w:rPr>
        <w:tab/>
      </w:r>
      <w:r>
        <w:fldChar w:fldCharType="begin" w:fldLock="1"/>
      </w:r>
      <w:r w:rsidRPr="004C2BE0">
        <w:rPr>
          <w:lang w:val="fr-FR"/>
          <w:rPrChange w:id="4699" w:author="32.423_CR0115R1_(Rel-16)_TM_SBMA, OAM_RTT" w:date="2020-07-06T10:41:00Z">
            <w:rPr/>
          </w:rPrChange>
        </w:rPr>
        <w:instrText xml:space="preserve"> PAGEREF _Toc44341582 \h </w:instrText>
      </w:r>
      <w:r>
        <w:fldChar w:fldCharType="separate"/>
      </w:r>
      <w:r w:rsidRPr="004C2BE0">
        <w:rPr>
          <w:lang w:val="fr-FR"/>
          <w:rPrChange w:id="4700" w:author="32.423_CR0115R1_(Rel-16)_TM_SBMA, OAM_RTT" w:date="2020-07-06T10:41:00Z">
            <w:rPr/>
          </w:rPrChange>
        </w:rPr>
        <w:t>135</w:t>
      </w:r>
      <w:r>
        <w:fldChar w:fldCharType="end"/>
      </w:r>
    </w:p>
    <w:p w:rsidR="002C3AD9" w:rsidRPr="004C2BE0" w:rsidRDefault="002C3AD9">
      <w:pPr>
        <w:pStyle w:val="TOC4"/>
        <w:rPr>
          <w:rFonts w:ascii="Calibri" w:hAnsi="Calibri"/>
          <w:sz w:val="22"/>
          <w:szCs w:val="22"/>
          <w:lang w:val="fr-FR" w:eastAsia="en-GB"/>
          <w:rPrChange w:id="4701" w:author="32.423_CR0115R1_(Rel-16)_TM_SBMA, OAM_RTT" w:date="2020-07-06T10:41:00Z">
            <w:rPr>
              <w:rFonts w:ascii="Calibri" w:hAnsi="Calibri"/>
              <w:sz w:val="22"/>
              <w:szCs w:val="22"/>
              <w:lang w:eastAsia="en-GB"/>
            </w:rPr>
          </w:rPrChange>
        </w:rPr>
      </w:pPr>
      <w:r w:rsidRPr="004C2BE0">
        <w:rPr>
          <w:lang w:val="fr-FR"/>
          <w:rPrChange w:id="4702" w:author="32.423_CR0115R1_(Rel-16)_TM_SBMA, OAM_RTT" w:date="2020-07-06T10:41:00Z">
            <w:rPr/>
          </w:rPrChange>
        </w:rPr>
        <w:t>5.3.73</w:t>
      </w:r>
      <w:r w:rsidRPr="004C2BE0">
        <w:rPr>
          <w:lang w:val="fr-FR"/>
          <w:rPrChange w:id="4703" w:author="32.423_CR0115R1_(Rel-16)_TM_SBMA, OAM_RTT" w:date="2020-07-06T10:41:00Z">
            <w:rPr>
              <w:lang w:val="en-US"/>
            </w:rPr>
          </w:rPrChange>
        </w:rPr>
        <w:t>.1</w:t>
      </w:r>
      <w:r w:rsidRPr="004C2BE0">
        <w:rPr>
          <w:rFonts w:ascii="Calibri" w:hAnsi="Calibri"/>
          <w:sz w:val="22"/>
          <w:szCs w:val="22"/>
          <w:lang w:val="fr-FR" w:eastAsia="en-GB"/>
          <w:rPrChange w:id="4704" w:author="32.423_CR0115R1_(Rel-16)_TM_SBMA, OAM_RTT" w:date="2020-07-06T10:41:00Z">
            <w:rPr>
              <w:rFonts w:ascii="Calibri" w:hAnsi="Calibri"/>
              <w:sz w:val="22"/>
              <w:szCs w:val="22"/>
              <w:lang w:eastAsia="en-GB"/>
            </w:rPr>
          </w:rPrChange>
        </w:rPr>
        <w:tab/>
      </w:r>
      <w:r w:rsidRPr="004C2BE0">
        <w:rPr>
          <w:lang w:val="fr-FR"/>
          <w:rPrChange w:id="4705" w:author="32.423_CR0115R1_(Rel-16)_TM_SBMA, OAM_RTT" w:date="2020-07-06T10:41:00Z">
            <w:rPr>
              <w:lang w:val="en-US"/>
            </w:rPr>
          </w:rPrChange>
        </w:rPr>
        <w:t>Definition</w:t>
      </w:r>
      <w:r w:rsidRPr="004C2BE0">
        <w:rPr>
          <w:lang w:val="fr-FR"/>
          <w:rPrChange w:id="4706" w:author="32.423_CR0115R1_(Rel-16)_TM_SBMA, OAM_RTT" w:date="2020-07-06T10:41:00Z">
            <w:rPr/>
          </w:rPrChange>
        </w:rPr>
        <w:tab/>
      </w:r>
      <w:r>
        <w:fldChar w:fldCharType="begin" w:fldLock="1"/>
      </w:r>
      <w:r w:rsidRPr="004C2BE0">
        <w:rPr>
          <w:lang w:val="fr-FR"/>
          <w:rPrChange w:id="4707" w:author="32.423_CR0115R1_(Rel-16)_TM_SBMA, OAM_RTT" w:date="2020-07-06T10:41:00Z">
            <w:rPr/>
          </w:rPrChange>
        </w:rPr>
        <w:instrText xml:space="preserve"> PAGEREF _Toc44341583 \h </w:instrText>
      </w:r>
      <w:r>
        <w:fldChar w:fldCharType="separate"/>
      </w:r>
      <w:r w:rsidRPr="004C2BE0">
        <w:rPr>
          <w:lang w:val="fr-FR"/>
          <w:rPrChange w:id="4708" w:author="32.423_CR0115R1_(Rel-16)_TM_SBMA, OAM_RTT" w:date="2020-07-06T10:41:00Z">
            <w:rPr/>
          </w:rPrChange>
        </w:rPr>
        <w:t>135</w:t>
      </w:r>
      <w:r>
        <w:fldChar w:fldCharType="end"/>
      </w:r>
    </w:p>
    <w:p w:rsidR="002C3AD9" w:rsidRPr="004C2BE0" w:rsidRDefault="002C3AD9">
      <w:pPr>
        <w:pStyle w:val="TOC4"/>
        <w:rPr>
          <w:rFonts w:ascii="Calibri" w:hAnsi="Calibri"/>
          <w:sz w:val="22"/>
          <w:szCs w:val="22"/>
          <w:lang w:val="fr-FR" w:eastAsia="en-GB"/>
          <w:rPrChange w:id="4709" w:author="32.423_CR0115R1_(Rel-16)_TM_SBMA, OAM_RTT" w:date="2020-07-06T10:41:00Z">
            <w:rPr>
              <w:rFonts w:ascii="Calibri" w:hAnsi="Calibri"/>
              <w:sz w:val="22"/>
              <w:szCs w:val="22"/>
              <w:lang w:eastAsia="en-GB"/>
            </w:rPr>
          </w:rPrChange>
        </w:rPr>
      </w:pPr>
      <w:r w:rsidRPr="004C2BE0">
        <w:rPr>
          <w:lang w:val="fr-FR"/>
          <w:rPrChange w:id="4710" w:author="32.423_CR0115R1_(Rel-16)_TM_SBMA, OAM_RTT" w:date="2020-07-06T10:41:00Z">
            <w:rPr/>
          </w:rPrChange>
        </w:rPr>
        <w:t>5.3.73</w:t>
      </w:r>
      <w:r w:rsidRPr="004C2BE0">
        <w:rPr>
          <w:lang w:val="fr-FR"/>
          <w:rPrChange w:id="4711" w:author="32.423_CR0115R1_(Rel-16)_TM_SBMA, OAM_RTT" w:date="2020-07-06T10:41:00Z">
            <w:rPr>
              <w:lang w:val="en-US"/>
            </w:rPr>
          </w:rPrChange>
        </w:rPr>
        <w:t>.2</w:t>
      </w:r>
      <w:r w:rsidRPr="004C2BE0">
        <w:rPr>
          <w:rFonts w:ascii="Calibri" w:hAnsi="Calibri"/>
          <w:sz w:val="22"/>
          <w:szCs w:val="22"/>
          <w:lang w:val="fr-FR" w:eastAsia="en-GB"/>
          <w:rPrChange w:id="4712" w:author="32.423_CR0115R1_(Rel-16)_TM_SBMA, OAM_RTT" w:date="2020-07-06T10:41:00Z">
            <w:rPr>
              <w:rFonts w:ascii="Calibri" w:hAnsi="Calibri"/>
              <w:sz w:val="22"/>
              <w:szCs w:val="22"/>
              <w:lang w:eastAsia="en-GB"/>
            </w:rPr>
          </w:rPrChange>
        </w:rPr>
        <w:tab/>
      </w:r>
      <w:r w:rsidRPr="004C2BE0">
        <w:rPr>
          <w:lang w:val="fr-FR"/>
          <w:rPrChange w:id="4713" w:author="32.423_CR0115R1_(Rel-16)_TM_SBMA, OAM_RTT" w:date="2020-07-06T10:41:00Z">
            <w:rPr>
              <w:lang w:val="en-US"/>
            </w:rPr>
          </w:rPrChange>
        </w:rPr>
        <w:t>Attributes</w:t>
      </w:r>
      <w:r w:rsidRPr="004C2BE0">
        <w:rPr>
          <w:lang w:val="fr-FR"/>
          <w:rPrChange w:id="4714" w:author="32.423_CR0115R1_(Rel-16)_TM_SBMA, OAM_RTT" w:date="2020-07-06T10:41:00Z">
            <w:rPr/>
          </w:rPrChange>
        </w:rPr>
        <w:tab/>
      </w:r>
      <w:r>
        <w:fldChar w:fldCharType="begin" w:fldLock="1"/>
      </w:r>
      <w:r w:rsidRPr="004C2BE0">
        <w:rPr>
          <w:lang w:val="fr-FR"/>
          <w:rPrChange w:id="4715" w:author="32.423_CR0115R1_(Rel-16)_TM_SBMA, OAM_RTT" w:date="2020-07-06T10:41:00Z">
            <w:rPr/>
          </w:rPrChange>
        </w:rPr>
        <w:instrText xml:space="preserve"> PAGEREF _Toc44341584 \h </w:instrText>
      </w:r>
      <w:r>
        <w:fldChar w:fldCharType="separate"/>
      </w:r>
      <w:r w:rsidRPr="004C2BE0">
        <w:rPr>
          <w:lang w:val="fr-FR"/>
          <w:rPrChange w:id="4716" w:author="32.423_CR0115R1_(Rel-16)_TM_SBMA, OAM_RTT" w:date="2020-07-06T10:41:00Z">
            <w:rPr/>
          </w:rPrChange>
        </w:rPr>
        <w:t>135</w:t>
      </w:r>
      <w:r>
        <w:fldChar w:fldCharType="end"/>
      </w:r>
    </w:p>
    <w:p w:rsidR="002C3AD9" w:rsidRPr="004C2BE0" w:rsidRDefault="002C3AD9">
      <w:pPr>
        <w:pStyle w:val="TOC4"/>
        <w:rPr>
          <w:rFonts w:ascii="Calibri" w:hAnsi="Calibri"/>
          <w:sz w:val="22"/>
          <w:szCs w:val="22"/>
          <w:lang w:val="fr-FR" w:eastAsia="en-GB"/>
          <w:rPrChange w:id="4717" w:author="32.423_CR0115R1_(Rel-16)_TM_SBMA, OAM_RTT" w:date="2020-07-06T10:41:00Z">
            <w:rPr>
              <w:rFonts w:ascii="Calibri" w:hAnsi="Calibri"/>
              <w:sz w:val="22"/>
              <w:szCs w:val="22"/>
              <w:lang w:eastAsia="en-GB"/>
            </w:rPr>
          </w:rPrChange>
        </w:rPr>
      </w:pPr>
      <w:r w:rsidRPr="004C2BE0">
        <w:rPr>
          <w:lang w:val="fr-FR"/>
          <w:rPrChange w:id="4718" w:author="32.423_CR0115R1_(Rel-16)_TM_SBMA, OAM_RTT" w:date="2020-07-06T10:41:00Z">
            <w:rPr/>
          </w:rPrChange>
        </w:rPr>
        <w:t>5.3.73</w:t>
      </w:r>
      <w:r w:rsidRPr="004C2BE0">
        <w:rPr>
          <w:lang w:val="fr-FR"/>
          <w:rPrChange w:id="4719" w:author="32.423_CR0115R1_(Rel-16)_TM_SBMA, OAM_RTT" w:date="2020-07-06T10:41:00Z">
            <w:rPr>
              <w:lang w:val="en-US"/>
            </w:rPr>
          </w:rPrChange>
        </w:rPr>
        <w:t>.3</w:t>
      </w:r>
      <w:r w:rsidRPr="004C2BE0">
        <w:rPr>
          <w:rFonts w:ascii="Calibri" w:hAnsi="Calibri"/>
          <w:sz w:val="22"/>
          <w:szCs w:val="22"/>
          <w:lang w:val="fr-FR" w:eastAsia="en-GB"/>
          <w:rPrChange w:id="4720" w:author="32.423_CR0115R1_(Rel-16)_TM_SBMA, OAM_RTT" w:date="2020-07-06T10:41:00Z">
            <w:rPr>
              <w:rFonts w:ascii="Calibri" w:hAnsi="Calibri"/>
              <w:sz w:val="22"/>
              <w:szCs w:val="22"/>
              <w:lang w:eastAsia="en-GB"/>
            </w:rPr>
          </w:rPrChange>
        </w:rPr>
        <w:tab/>
      </w:r>
      <w:r w:rsidRPr="004C2BE0">
        <w:rPr>
          <w:lang w:val="fr-FR"/>
          <w:rPrChange w:id="4721" w:author="32.423_CR0115R1_(Rel-16)_TM_SBMA, OAM_RTT" w:date="2020-07-06T10:41:00Z">
            <w:rPr>
              <w:lang w:val="en-US"/>
            </w:rPr>
          </w:rPrChange>
        </w:rPr>
        <w:t>Attribute constraints</w:t>
      </w:r>
      <w:r w:rsidRPr="004C2BE0">
        <w:rPr>
          <w:lang w:val="fr-FR"/>
          <w:rPrChange w:id="4722" w:author="32.423_CR0115R1_(Rel-16)_TM_SBMA, OAM_RTT" w:date="2020-07-06T10:41:00Z">
            <w:rPr/>
          </w:rPrChange>
        </w:rPr>
        <w:tab/>
      </w:r>
      <w:r>
        <w:fldChar w:fldCharType="begin" w:fldLock="1"/>
      </w:r>
      <w:r w:rsidRPr="004C2BE0">
        <w:rPr>
          <w:lang w:val="fr-FR"/>
          <w:rPrChange w:id="4723" w:author="32.423_CR0115R1_(Rel-16)_TM_SBMA, OAM_RTT" w:date="2020-07-06T10:41:00Z">
            <w:rPr/>
          </w:rPrChange>
        </w:rPr>
        <w:instrText xml:space="preserve"> PAGEREF _Toc44341585 \h </w:instrText>
      </w:r>
      <w:r>
        <w:fldChar w:fldCharType="separate"/>
      </w:r>
      <w:r w:rsidRPr="004C2BE0">
        <w:rPr>
          <w:lang w:val="fr-FR"/>
          <w:rPrChange w:id="4724" w:author="32.423_CR0115R1_(Rel-16)_TM_SBMA, OAM_RTT" w:date="2020-07-06T10:41:00Z">
            <w:rPr/>
          </w:rPrChange>
        </w:rPr>
        <w:t>135</w:t>
      </w:r>
      <w:r>
        <w:fldChar w:fldCharType="end"/>
      </w:r>
    </w:p>
    <w:p w:rsidR="002C3AD9" w:rsidRPr="004C2BE0" w:rsidRDefault="002C3AD9">
      <w:pPr>
        <w:pStyle w:val="TOC4"/>
        <w:rPr>
          <w:rFonts w:ascii="Calibri" w:hAnsi="Calibri"/>
          <w:sz w:val="22"/>
          <w:szCs w:val="22"/>
          <w:lang w:val="fr-FR" w:eastAsia="en-GB"/>
          <w:rPrChange w:id="4725" w:author="32.423_CR0115R1_(Rel-16)_TM_SBMA, OAM_RTT" w:date="2020-07-06T10:41:00Z">
            <w:rPr>
              <w:rFonts w:ascii="Calibri" w:hAnsi="Calibri"/>
              <w:sz w:val="22"/>
              <w:szCs w:val="22"/>
              <w:lang w:eastAsia="en-GB"/>
            </w:rPr>
          </w:rPrChange>
        </w:rPr>
      </w:pPr>
      <w:r w:rsidRPr="004C2BE0">
        <w:rPr>
          <w:lang w:val="fr-FR"/>
          <w:rPrChange w:id="4726" w:author="32.423_CR0115R1_(Rel-16)_TM_SBMA, OAM_RTT" w:date="2020-07-06T10:41:00Z">
            <w:rPr/>
          </w:rPrChange>
        </w:rPr>
        <w:t>5.3.73.4</w:t>
      </w:r>
      <w:r w:rsidRPr="004C2BE0">
        <w:rPr>
          <w:rFonts w:ascii="Calibri" w:hAnsi="Calibri"/>
          <w:sz w:val="22"/>
          <w:szCs w:val="22"/>
          <w:lang w:val="fr-FR" w:eastAsia="en-GB"/>
          <w:rPrChange w:id="4727" w:author="32.423_CR0115R1_(Rel-16)_TM_SBMA, OAM_RTT" w:date="2020-07-06T10:41:00Z">
            <w:rPr>
              <w:rFonts w:ascii="Calibri" w:hAnsi="Calibri"/>
              <w:sz w:val="22"/>
              <w:szCs w:val="22"/>
              <w:lang w:eastAsia="en-GB"/>
            </w:rPr>
          </w:rPrChange>
        </w:rPr>
        <w:tab/>
      </w:r>
      <w:r w:rsidRPr="004C2BE0">
        <w:rPr>
          <w:lang w:val="fr-FR"/>
          <w:rPrChange w:id="4728" w:author="32.423_CR0115R1_(Rel-16)_TM_SBMA, OAM_RTT" w:date="2020-07-06T10:41:00Z">
            <w:rPr/>
          </w:rPrChange>
        </w:rPr>
        <w:t>Notifications</w:t>
      </w:r>
      <w:r w:rsidRPr="004C2BE0">
        <w:rPr>
          <w:lang w:val="fr-FR"/>
          <w:rPrChange w:id="4729" w:author="32.423_CR0115R1_(Rel-16)_TM_SBMA, OAM_RTT" w:date="2020-07-06T10:41:00Z">
            <w:rPr/>
          </w:rPrChange>
        </w:rPr>
        <w:tab/>
      </w:r>
      <w:r>
        <w:fldChar w:fldCharType="begin" w:fldLock="1"/>
      </w:r>
      <w:r w:rsidRPr="004C2BE0">
        <w:rPr>
          <w:lang w:val="fr-FR"/>
          <w:rPrChange w:id="4730" w:author="32.423_CR0115R1_(Rel-16)_TM_SBMA, OAM_RTT" w:date="2020-07-06T10:41:00Z">
            <w:rPr/>
          </w:rPrChange>
        </w:rPr>
        <w:instrText xml:space="preserve"> PAGEREF _Toc44341586 \h </w:instrText>
      </w:r>
      <w:r>
        <w:fldChar w:fldCharType="separate"/>
      </w:r>
      <w:r w:rsidRPr="004C2BE0">
        <w:rPr>
          <w:lang w:val="fr-FR"/>
          <w:rPrChange w:id="4731" w:author="32.423_CR0115R1_(Rel-16)_TM_SBMA, OAM_RTT" w:date="2020-07-06T10:41:00Z">
            <w:rPr/>
          </w:rPrChange>
        </w:rPr>
        <w:t>135</w:t>
      </w:r>
      <w:r>
        <w:fldChar w:fldCharType="end"/>
      </w:r>
    </w:p>
    <w:p w:rsidR="002C3AD9" w:rsidRPr="004C2BE0" w:rsidRDefault="002C3AD9">
      <w:pPr>
        <w:pStyle w:val="TOC3"/>
        <w:rPr>
          <w:rFonts w:ascii="Calibri" w:hAnsi="Calibri"/>
          <w:sz w:val="22"/>
          <w:szCs w:val="22"/>
          <w:lang w:val="fr-FR" w:eastAsia="en-GB"/>
          <w:rPrChange w:id="4732" w:author="32.423_CR0115R1_(Rel-16)_TM_SBMA, OAM_RTT" w:date="2020-07-06T10:41:00Z">
            <w:rPr>
              <w:rFonts w:ascii="Calibri" w:hAnsi="Calibri"/>
              <w:sz w:val="22"/>
              <w:szCs w:val="22"/>
              <w:lang w:eastAsia="en-GB"/>
            </w:rPr>
          </w:rPrChange>
        </w:rPr>
      </w:pPr>
      <w:r w:rsidRPr="004C2BE0">
        <w:rPr>
          <w:rFonts w:cs="Arial"/>
          <w:lang w:val="fr-FR" w:eastAsia="zh-CN"/>
          <w:rPrChange w:id="4733" w:author="32.423_CR0115R1_(Rel-16)_TM_SBMA, OAM_RTT" w:date="2020-07-06T10:41:00Z">
            <w:rPr>
              <w:rFonts w:cs="Arial"/>
              <w:lang w:eastAsia="zh-CN"/>
            </w:rPr>
          </w:rPrChange>
        </w:rPr>
        <w:t>5.3.75</w:t>
      </w:r>
      <w:r w:rsidRPr="004C2BE0">
        <w:rPr>
          <w:rFonts w:ascii="Calibri" w:hAnsi="Calibri"/>
          <w:sz w:val="22"/>
          <w:szCs w:val="22"/>
          <w:lang w:val="fr-FR" w:eastAsia="en-GB"/>
          <w:rPrChange w:id="4734" w:author="32.423_CR0115R1_(Rel-16)_TM_SBMA, OAM_RTT" w:date="2020-07-06T10:41:00Z">
            <w:rPr>
              <w:rFonts w:ascii="Calibri" w:hAnsi="Calibri"/>
              <w:sz w:val="22"/>
              <w:szCs w:val="22"/>
              <w:lang w:eastAsia="en-GB"/>
            </w:rPr>
          </w:rPrChange>
        </w:rPr>
        <w:tab/>
      </w:r>
      <w:r w:rsidRPr="004C2BE0">
        <w:rPr>
          <w:rFonts w:ascii="Courier New" w:hAnsi="Courier New"/>
          <w:lang w:val="fr-FR"/>
          <w:rPrChange w:id="4735" w:author="32.423_CR0115R1_(Rel-16)_TM_SBMA, OAM_RTT" w:date="2020-07-06T10:41:00Z">
            <w:rPr>
              <w:rFonts w:ascii="Courier New" w:hAnsi="Courier New"/>
            </w:rPr>
          </w:rPrChange>
        </w:rPr>
        <w:t>Configurable5QISet</w:t>
      </w:r>
      <w:r w:rsidRPr="004C2BE0">
        <w:rPr>
          <w:lang w:val="fr-FR"/>
          <w:rPrChange w:id="4736" w:author="32.423_CR0115R1_(Rel-16)_TM_SBMA, OAM_RTT" w:date="2020-07-06T10:41:00Z">
            <w:rPr/>
          </w:rPrChange>
        </w:rPr>
        <w:tab/>
      </w:r>
      <w:r>
        <w:fldChar w:fldCharType="begin" w:fldLock="1"/>
      </w:r>
      <w:r w:rsidRPr="004C2BE0">
        <w:rPr>
          <w:lang w:val="fr-FR"/>
          <w:rPrChange w:id="4737" w:author="32.423_CR0115R1_(Rel-16)_TM_SBMA, OAM_RTT" w:date="2020-07-06T10:41:00Z">
            <w:rPr/>
          </w:rPrChange>
        </w:rPr>
        <w:instrText xml:space="preserve"> PAGEREF _Toc44341587 \h </w:instrText>
      </w:r>
      <w:r>
        <w:fldChar w:fldCharType="separate"/>
      </w:r>
      <w:r w:rsidRPr="004C2BE0">
        <w:rPr>
          <w:lang w:val="fr-FR"/>
          <w:rPrChange w:id="4738" w:author="32.423_CR0115R1_(Rel-16)_TM_SBMA, OAM_RTT" w:date="2020-07-06T10:41:00Z">
            <w:rPr/>
          </w:rPrChange>
        </w:rPr>
        <w:t>136</w:t>
      </w:r>
      <w:r>
        <w:fldChar w:fldCharType="end"/>
      </w:r>
    </w:p>
    <w:p w:rsidR="002C3AD9" w:rsidRPr="004C2BE0" w:rsidRDefault="002C3AD9">
      <w:pPr>
        <w:pStyle w:val="TOC4"/>
        <w:rPr>
          <w:rFonts w:ascii="Calibri" w:hAnsi="Calibri"/>
          <w:sz w:val="22"/>
          <w:szCs w:val="22"/>
          <w:lang w:val="fr-FR" w:eastAsia="en-GB"/>
          <w:rPrChange w:id="4739" w:author="32.423_CR0115R1_(Rel-16)_TM_SBMA, OAM_RTT" w:date="2020-07-06T10:41:00Z">
            <w:rPr>
              <w:rFonts w:ascii="Calibri" w:hAnsi="Calibri"/>
              <w:sz w:val="22"/>
              <w:szCs w:val="22"/>
              <w:lang w:eastAsia="en-GB"/>
            </w:rPr>
          </w:rPrChange>
        </w:rPr>
      </w:pPr>
      <w:r w:rsidRPr="004C2BE0">
        <w:rPr>
          <w:lang w:val="fr-FR" w:eastAsia="zh-CN"/>
          <w:rPrChange w:id="4740" w:author="32.423_CR0115R1_(Rel-16)_TM_SBMA, OAM_RTT" w:date="2020-07-06T10:41:00Z">
            <w:rPr>
              <w:lang w:eastAsia="zh-CN"/>
            </w:rPr>
          </w:rPrChange>
        </w:rPr>
        <w:t>5.3</w:t>
      </w:r>
      <w:r w:rsidRPr="004C2BE0">
        <w:rPr>
          <w:lang w:val="fr-FR"/>
          <w:rPrChange w:id="4741" w:author="32.423_CR0115R1_(Rel-16)_TM_SBMA, OAM_RTT" w:date="2020-07-06T10:41:00Z">
            <w:rPr/>
          </w:rPrChange>
        </w:rPr>
        <w:t>.75.1</w:t>
      </w:r>
      <w:r w:rsidRPr="004C2BE0">
        <w:rPr>
          <w:rFonts w:ascii="Calibri" w:hAnsi="Calibri"/>
          <w:sz w:val="22"/>
          <w:szCs w:val="22"/>
          <w:lang w:val="fr-FR" w:eastAsia="en-GB"/>
          <w:rPrChange w:id="4742" w:author="32.423_CR0115R1_(Rel-16)_TM_SBMA, OAM_RTT" w:date="2020-07-06T10:41:00Z">
            <w:rPr>
              <w:rFonts w:ascii="Calibri" w:hAnsi="Calibri"/>
              <w:sz w:val="22"/>
              <w:szCs w:val="22"/>
              <w:lang w:eastAsia="en-GB"/>
            </w:rPr>
          </w:rPrChange>
        </w:rPr>
        <w:tab/>
      </w:r>
      <w:r w:rsidRPr="004C2BE0">
        <w:rPr>
          <w:lang w:val="fr-FR"/>
          <w:rPrChange w:id="4743" w:author="32.423_CR0115R1_(Rel-16)_TM_SBMA, OAM_RTT" w:date="2020-07-06T10:41:00Z">
            <w:rPr/>
          </w:rPrChange>
        </w:rPr>
        <w:t>Definition</w:t>
      </w:r>
      <w:r w:rsidRPr="004C2BE0">
        <w:rPr>
          <w:lang w:val="fr-FR"/>
          <w:rPrChange w:id="4744" w:author="32.423_CR0115R1_(Rel-16)_TM_SBMA, OAM_RTT" w:date="2020-07-06T10:41:00Z">
            <w:rPr/>
          </w:rPrChange>
        </w:rPr>
        <w:tab/>
      </w:r>
      <w:r>
        <w:fldChar w:fldCharType="begin" w:fldLock="1"/>
      </w:r>
      <w:r w:rsidRPr="004C2BE0">
        <w:rPr>
          <w:lang w:val="fr-FR"/>
          <w:rPrChange w:id="4745" w:author="32.423_CR0115R1_(Rel-16)_TM_SBMA, OAM_RTT" w:date="2020-07-06T10:41:00Z">
            <w:rPr/>
          </w:rPrChange>
        </w:rPr>
        <w:instrText xml:space="preserve"> PAGEREF _Toc44341588 \h </w:instrText>
      </w:r>
      <w:r>
        <w:fldChar w:fldCharType="separate"/>
      </w:r>
      <w:r w:rsidRPr="004C2BE0">
        <w:rPr>
          <w:lang w:val="fr-FR"/>
          <w:rPrChange w:id="4746" w:author="32.423_CR0115R1_(Rel-16)_TM_SBMA, OAM_RTT" w:date="2020-07-06T10:41:00Z">
            <w:rPr/>
          </w:rPrChange>
        </w:rPr>
        <w:t>136</w:t>
      </w:r>
      <w:r>
        <w:fldChar w:fldCharType="end"/>
      </w:r>
    </w:p>
    <w:p w:rsidR="002C3AD9" w:rsidRPr="004C2BE0" w:rsidRDefault="002C3AD9">
      <w:pPr>
        <w:pStyle w:val="TOC4"/>
        <w:rPr>
          <w:rFonts w:ascii="Calibri" w:hAnsi="Calibri"/>
          <w:sz w:val="22"/>
          <w:szCs w:val="22"/>
          <w:lang w:val="fr-FR" w:eastAsia="en-GB"/>
          <w:rPrChange w:id="4747" w:author="32.423_CR0115R1_(Rel-16)_TM_SBMA, OAM_RTT" w:date="2020-07-06T10:41:00Z">
            <w:rPr>
              <w:rFonts w:ascii="Calibri" w:hAnsi="Calibri"/>
              <w:sz w:val="22"/>
              <w:szCs w:val="22"/>
              <w:lang w:eastAsia="en-GB"/>
            </w:rPr>
          </w:rPrChange>
        </w:rPr>
      </w:pPr>
      <w:r w:rsidRPr="004C2BE0">
        <w:rPr>
          <w:lang w:val="fr-FR"/>
          <w:rPrChange w:id="4748" w:author="32.423_CR0115R1_(Rel-16)_TM_SBMA, OAM_RTT" w:date="2020-07-06T10:41:00Z">
            <w:rPr/>
          </w:rPrChange>
        </w:rPr>
        <w:t>5.3.75.2</w:t>
      </w:r>
      <w:r w:rsidRPr="004C2BE0">
        <w:rPr>
          <w:rFonts w:ascii="Calibri" w:hAnsi="Calibri"/>
          <w:sz w:val="22"/>
          <w:szCs w:val="22"/>
          <w:lang w:val="fr-FR" w:eastAsia="en-GB"/>
          <w:rPrChange w:id="4749" w:author="32.423_CR0115R1_(Rel-16)_TM_SBMA, OAM_RTT" w:date="2020-07-06T10:41:00Z">
            <w:rPr>
              <w:rFonts w:ascii="Calibri" w:hAnsi="Calibri"/>
              <w:sz w:val="22"/>
              <w:szCs w:val="22"/>
              <w:lang w:eastAsia="en-GB"/>
            </w:rPr>
          </w:rPrChange>
        </w:rPr>
        <w:tab/>
      </w:r>
      <w:r w:rsidRPr="004C2BE0">
        <w:rPr>
          <w:lang w:val="fr-FR"/>
          <w:rPrChange w:id="4750" w:author="32.423_CR0115R1_(Rel-16)_TM_SBMA, OAM_RTT" w:date="2020-07-06T10:41:00Z">
            <w:rPr/>
          </w:rPrChange>
        </w:rPr>
        <w:t>Attributes</w:t>
      </w:r>
      <w:r w:rsidRPr="004C2BE0">
        <w:rPr>
          <w:lang w:val="fr-FR"/>
          <w:rPrChange w:id="4751" w:author="32.423_CR0115R1_(Rel-16)_TM_SBMA, OAM_RTT" w:date="2020-07-06T10:41:00Z">
            <w:rPr/>
          </w:rPrChange>
        </w:rPr>
        <w:tab/>
      </w:r>
      <w:r>
        <w:fldChar w:fldCharType="begin" w:fldLock="1"/>
      </w:r>
      <w:r w:rsidRPr="004C2BE0">
        <w:rPr>
          <w:lang w:val="fr-FR"/>
          <w:rPrChange w:id="4752" w:author="32.423_CR0115R1_(Rel-16)_TM_SBMA, OAM_RTT" w:date="2020-07-06T10:41:00Z">
            <w:rPr/>
          </w:rPrChange>
        </w:rPr>
        <w:instrText xml:space="preserve"> PAGEREF _Toc44341589 \h </w:instrText>
      </w:r>
      <w:r>
        <w:fldChar w:fldCharType="separate"/>
      </w:r>
      <w:r w:rsidRPr="004C2BE0">
        <w:rPr>
          <w:lang w:val="fr-FR"/>
          <w:rPrChange w:id="4753" w:author="32.423_CR0115R1_(Rel-16)_TM_SBMA, OAM_RTT" w:date="2020-07-06T10:41:00Z">
            <w:rPr/>
          </w:rPrChange>
        </w:rPr>
        <w:t>136</w:t>
      </w:r>
      <w:r>
        <w:fldChar w:fldCharType="end"/>
      </w:r>
    </w:p>
    <w:p w:rsidR="002C3AD9" w:rsidRPr="004C2BE0" w:rsidRDefault="002C3AD9">
      <w:pPr>
        <w:pStyle w:val="TOC4"/>
        <w:rPr>
          <w:rFonts w:ascii="Calibri" w:hAnsi="Calibri"/>
          <w:sz w:val="22"/>
          <w:szCs w:val="22"/>
          <w:lang w:val="fr-FR" w:eastAsia="en-GB"/>
          <w:rPrChange w:id="4754" w:author="32.423_CR0115R1_(Rel-16)_TM_SBMA, OAM_RTT" w:date="2020-07-06T10:41:00Z">
            <w:rPr>
              <w:rFonts w:ascii="Calibri" w:hAnsi="Calibri"/>
              <w:sz w:val="22"/>
              <w:szCs w:val="22"/>
              <w:lang w:eastAsia="en-GB"/>
            </w:rPr>
          </w:rPrChange>
        </w:rPr>
      </w:pPr>
      <w:r w:rsidRPr="004C2BE0">
        <w:rPr>
          <w:lang w:val="fr-FR"/>
          <w:rPrChange w:id="4755" w:author="32.423_CR0115R1_(Rel-16)_TM_SBMA, OAM_RTT" w:date="2020-07-06T10:41:00Z">
            <w:rPr/>
          </w:rPrChange>
        </w:rPr>
        <w:t>5.3.75.3</w:t>
      </w:r>
      <w:r w:rsidRPr="004C2BE0">
        <w:rPr>
          <w:rFonts w:ascii="Calibri" w:hAnsi="Calibri"/>
          <w:sz w:val="22"/>
          <w:szCs w:val="22"/>
          <w:lang w:val="fr-FR" w:eastAsia="en-GB"/>
          <w:rPrChange w:id="4756" w:author="32.423_CR0115R1_(Rel-16)_TM_SBMA, OAM_RTT" w:date="2020-07-06T10:41:00Z">
            <w:rPr>
              <w:rFonts w:ascii="Calibri" w:hAnsi="Calibri"/>
              <w:sz w:val="22"/>
              <w:szCs w:val="22"/>
              <w:lang w:eastAsia="en-GB"/>
            </w:rPr>
          </w:rPrChange>
        </w:rPr>
        <w:tab/>
      </w:r>
      <w:r w:rsidRPr="004C2BE0">
        <w:rPr>
          <w:lang w:val="fr-FR"/>
          <w:rPrChange w:id="4757" w:author="32.423_CR0115R1_(Rel-16)_TM_SBMA, OAM_RTT" w:date="2020-07-06T10:41:00Z">
            <w:rPr/>
          </w:rPrChange>
        </w:rPr>
        <w:t>Attribute constraints</w:t>
      </w:r>
      <w:r w:rsidRPr="004C2BE0">
        <w:rPr>
          <w:lang w:val="fr-FR"/>
          <w:rPrChange w:id="4758" w:author="32.423_CR0115R1_(Rel-16)_TM_SBMA, OAM_RTT" w:date="2020-07-06T10:41:00Z">
            <w:rPr/>
          </w:rPrChange>
        </w:rPr>
        <w:tab/>
      </w:r>
      <w:r>
        <w:fldChar w:fldCharType="begin" w:fldLock="1"/>
      </w:r>
      <w:r w:rsidRPr="004C2BE0">
        <w:rPr>
          <w:lang w:val="fr-FR"/>
          <w:rPrChange w:id="4759" w:author="32.423_CR0115R1_(Rel-16)_TM_SBMA, OAM_RTT" w:date="2020-07-06T10:41:00Z">
            <w:rPr/>
          </w:rPrChange>
        </w:rPr>
        <w:instrText xml:space="preserve"> PAGEREF _Toc44341590 \h </w:instrText>
      </w:r>
      <w:r>
        <w:fldChar w:fldCharType="separate"/>
      </w:r>
      <w:r w:rsidRPr="004C2BE0">
        <w:rPr>
          <w:lang w:val="fr-FR"/>
          <w:rPrChange w:id="4760" w:author="32.423_CR0115R1_(Rel-16)_TM_SBMA, OAM_RTT" w:date="2020-07-06T10:41:00Z">
            <w:rPr/>
          </w:rPrChange>
        </w:rPr>
        <w:t>136</w:t>
      </w:r>
      <w:r>
        <w:fldChar w:fldCharType="end"/>
      </w:r>
    </w:p>
    <w:p w:rsidR="002C3AD9" w:rsidRPr="004C2BE0" w:rsidRDefault="002C3AD9">
      <w:pPr>
        <w:pStyle w:val="TOC4"/>
        <w:rPr>
          <w:rFonts w:ascii="Calibri" w:hAnsi="Calibri"/>
          <w:sz w:val="22"/>
          <w:szCs w:val="22"/>
          <w:lang w:val="fr-FR" w:eastAsia="en-GB"/>
          <w:rPrChange w:id="4761" w:author="32.423_CR0115R1_(Rel-16)_TM_SBMA, OAM_RTT" w:date="2020-07-06T10:41:00Z">
            <w:rPr>
              <w:rFonts w:ascii="Calibri" w:hAnsi="Calibri"/>
              <w:sz w:val="22"/>
              <w:szCs w:val="22"/>
              <w:lang w:eastAsia="en-GB"/>
            </w:rPr>
          </w:rPrChange>
        </w:rPr>
      </w:pPr>
      <w:r w:rsidRPr="004C2BE0">
        <w:rPr>
          <w:lang w:val="fr-FR" w:eastAsia="zh-CN"/>
          <w:rPrChange w:id="4762" w:author="32.423_CR0115R1_(Rel-16)_TM_SBMA, OAM_RTT" w:date="2020-07-06T10:41:00Z">
            <w:rPr>
              <w:lang w:eastAsia="zh-CN"/>
            </w:rPr>
          </w:rPrChange>
        </w:rPr>
        <w:t>5</w:t>
      </w:r>
      <w:r w:rsidRPr="004C2BE0">
        <w:rPr>
          <w:lang w:val="fr-FR"/>
          <w:rPrChange w:id="4763" w:author="32.423_CR0115R1_(Rel-16)_TM_SBMA, OAM_RTT" w:date="2020-07-06T10:41:00Z">
            <w:rPr/>
          </w:rPrChange>
        </w:rPr>
        <w:t>.3.75.4</w:t>
      </w:r>
      <w:r w:rsidRPr="004C2BE0">
        <w:rPr>
          <w:rFonts w:ascii="Calibri" w:hAnsi="Calibri"/>
          <w:sz w:val="22"/>
          <w:szCs w:val="22"/>
          <w:lang w:val="fr-FR" w:eastAsia="en-GB"/>
          <w:rPrChange w:id="4764" w:author="32.423_CR0115R1_(Rel-16)_TM_SBMA, OAM_RTT" w:date="2020-07-06T10:41:00Z">
            <w:rPr>
              <w:rFonts w:ascii="Calibri" w:hAnsi="Calibri"/>
              <w:sz w:val="22"/>
              <w:szCs w:val="22"/>
              <w:lang w:eastAsia="en-GB"/>
            </w:rPr>
          </w:rPrChange>
        </w:rPr>
        <w:tab/>
      </w:r>
      <w:r w:rsidRPr="004C2BE0">
        <w:rPr>
          <w:lang w:val="fr-FR"/>
          <w:rPrChange w:id="4765" w:author="32.423_CR0115R1_(Rel-16)_TM_SBMA, OAM_RTT" w:date="2020-07-06T10:41:00Z">
            <w:rPr/>
          </w:rPrChange>
        </w:rPr>
        <w:t>Notifications</w:t>
      </w:r>
      <w:r w:rsidRPr="004C2BE0">
        <w:rPr>
          <w:lang w:val="fr-FR"/>
          <w:rPrChange w:id="4766" w:author="32.423_CR0115R1_(Rel-16)_TM_SBMA, OAM_RTT" w:date="2020-07-06T10:41:00Z">
            <w:rPr/>
          </w:rPrChange>
        </w:rPr>
        <w:tab/>
      </w:r>
      <w:r>
        <w:fldChar w:fldCharType="begin" w:fldLock="1"/>
      </w:r>
      <w:r w:rsidRPr="004C2BE0">
        <w:rPr>
          <w:lang w:val="fr-FR"/>
          <w:rPrChange w:id="4767" w:author="32.423_CR0115R1_(Rel-16)_TM_SBMA, OAM_RTT" w:date="2020-07-06T10:41:00Z">
            <w:rPr/>
          </w:rPrChange>
        </w:rPr>
        <w:instrText xml:space="preserve"> PAGEREF _Toc44341591 \h </w:instrText>
      </w:r>
      <w:r>
        <w:fldChar w:fldCharType="separate"/>
      </w:r>
      <w:r w:rsidRPr="004C2BE0">
        <w:rPr>
          <w:lang w:val="fr-FR"/>
          <w:rPrChange w:id="4768" w:author="32.423_CR0115R1_(Rel-16)_TM_SBMA, OAM_RTT" w:date="2020-07-06T10:41:00Z">
            <w:rPr/>
          </w:rPrChange>
        </w:rPr>
        <w:t>136</w:t>
      </w:r>
      <w:r>
        <w:fldChar w:fldCharType="end"/>
      </w:r>
    </w:p>
    <w:p w:rsidR="002C3AD9" w:rsidRPr="004C2BE0" w:rsidRDefault="002C3AD9">
      <w:pPr>
        <w:pStyle w:val="TOC3"/>
        <w:rPr>
          <w:rFonts w:ascii="Calibri" w:hAnsi="Calibri"/>
          <w:sz w:val="22"/>
          <w:szCs w:val="22"/>
          <w:lang w:val="fr-FR" w:eastAsia="en-GB"/>
          <w:rPrChange w:id="4769" w:author="32.423_CR0115R1_(Rel-16)_TM_SBMA, OAM_RTT" w:date="2020-07-06T10:41:00Z">
            <w:rPr>
              <w:rFonts w:ascii="Calibri" w:hAnsi="Calibri"/>
              <w:sz w:val="22"/>
              <w:szCs w:val="22"/>
              <w:lang w:eastAsia="en-GB"/>
            </w:rPr>
          </w:rPrChange>
        </w:rPr>
      </w:pPr>
      <w:r w:rsidRPr="004C2BE0">
        <w:rPr>
          <w:lang w:val="fr-FR"/>
          <w:rPrChange w:id="4770" w:author="32.423_CR0115R1_(Rel-16)_TM_SBMA, OAM_RTT" w:date="2020-07-06T10:41:00Z">
            <w:rPr/>
          </w:rPrChange>
        </w:rPr>
        <w:t>5.3.76</w:t>
      </w:r>
      <w:r w:rsidRPr="004C2BE0">
        <w:rPr>
          <w:rFonts w:ascii="Calibri" w:hAnsi="Calibri"/>
          <w:sz w:val="22"/>
          <w:szCs w:val="22"/>
          <w:lang w:val="fr-FR" w:eastAsia="en-GB"/>
          <w:rPrChange w:id="4771" w:author="32.423_CR0115R1_(Rel-16)_TM_SBMA, OAM_RTT" w:date="2020-07-06T10:41:00Z">
            <w:rPr>
              <w:rFonts w:ascii="Calibri" w:hAnsi="Calibri"/>
              <w:sz w:val="22"/>
              <w:szCs w:val="22"/>
              <w:lang w:eastAsia="en-GB"/>
            </w:rPr>
          </w:rPrChange>
        </w:rPr>
        <w:tab/>
      </w:r>
      <w:r w:rsidRPr="004C2BE0">
        <w:rPr>
          <w:rFonts w:ascii="Courier New" w:hAnsi="Courier New"/>
          <w:lang w:val="fr-FR"/>
          <w:rPrChange w:id="4772" w:author="32.423_CR0115R1_(Rel-16)_TM_SBMA, OAM_RTT" w:date="2020-07-06T10:41:00Z">
            <w:rPr>
              <w:rFonts w:ascii="Courier New" w:hAnsi="Courier New"/>
            </w:rPr>
          </w:rPrChange>
        </w:rPr>
        <w:t xml:space="preserve">FiveQICharacteristics </w:t>
      </w:r>
      <w:r w:rsidRPr="004C2BE0">
        <w:rPr>
          <w:lang w:val="fr-FR"/>
          <w:rPrChange w:id="4773" w:author="32.423_CR0115R1_(Rel-16)_TM_SBMA, OAM_RTT" w:date="2020-07-06T10:41:00Z">
            <w:rPr/>
          </w:rPrChange>
        </w:rPr>
        <w:t>&lt;&lt;dataType&gt;&gt;</w:t>
      </w:r>
      <w:r w:rsidRPr="004C2BE0">
        <w:rPr>
          <w:lang w:val="fr-FR"/>
          <w:rPrChange w:id="4774" w:author="32.423_CR0115R1_(Rel-16)_TM_SBMA, OAM_RTT" w:date="2020-07-06T10:41:00Z">
            <w:rPr/>
          </w:rPrChange>
        </w:rPr>
        <w:tab/>
      </w:r>
      <w:r>
        <w:fldChar w:fldCharType="begin" w:fldLock="1"/>
      </w:r>
      <w:r w:rsidRPr="004C2BE0">
        <w:rPr>
          <w:lang w:val="fr-FR"/>
          <w:rPrChange w:id="4775" w:author="32.423_CR0115R1_(Rel-16)_TM_SBMA, OAM_RTT" w:date="2020-07-06T10:41:00Z">
            <w:rPr/>
          </w:rPrChange>
        </w:rPr>
        <w:instrText xml:space="preserve"> PAGEREF _Toc44341592 \h </w:instrText>
      </w:r>
      <w:r>
        <w:fldChar w:fldCharType="separate"/>
      </w:r>
      <w:r w:rsidRPr="004C2BE0">
        <w:rPr>
          <w:lang w:val="fr-FR"/>
          <w:rPrChange w:id="4776" w:author="32.423_CR0115R1_(Rel-16)_TM_SBMA, OAM_RTT" w:date="2020-07-06T10:41:00Z">
            <w:rPr/>
          </w:rPrChange>
        </w:rPr>
        <w:t>136</w:t>
      </w:r>
      <w:r>
        <w:fldChar w:fldCharType="end"/>
      </w:r>
    </w:p>
    <w:p w:rsidR="002C3AD9" w:rsidRPr="004C2BE0" w:rsidRDefault="002C3AD9">
      <w:pPr>
        <w:pStyle w:val="TOC4"/>
        <w:rPr>
          <w:rFonts w:ascii="Calibri" w:hAnsi="Calibri"/>
          <w:sz w:val="22"/>
          <w:szCs w:val="22"/>
          <w:lang w:val="fr-FR" w:eastAsia="en-GB"/>
          <w:rPrChange w:id="4777" w:author="32.423_CR0115R1_(Rel-16)_TM_SBMA, OAM_RTT" w:date="2020-07-06T10:41:00Z">
            <w:rPr>
              <w:rFonts w:ascii="Calibri" w:hAnsi="Calibri"/>
              <w:sz w:val="22"/>
              <w:szCs w:val="22"/>
              <w:lang w:eastAsia="en-GB"/>
            </w:rPr>
          </w:rPrChange>
        </w:rPr>
      </w:pPr>
      <w:r w:rsidRPr="004C2BE0">
        <w:rPr>
          <w:lang w:val="fr-FR"/>
          <w:rPrChange w:id="4778" w:author="32.423_CR0115R1_(Rel-16)_TM_SBMA, OAM_RTT" w:date="2020-07-06T10:41:00Z">
            <w:rPr/>
          </w:rPrChange>
        </w:rPr>
        <w:t>5.3.76</w:t>
      </w:r>
      <w:r w:rsidRPr="004C2BE0">
        <w:rPr>
          <w:lang w:val="fr-FR"/>
          <w:rPrChange w:id="4779" w:author="32.423_CR0115R1_(Rel-16)_TM_SBMA, OAM_RTT" w:date="2020-07-06T10:41:00Z">
            <w:rPr>
              <w:lang w:val="en-US"/>
            </w:rPr>
          </w:rPrChange>
        </w:rPr>
        <w:t>.1</w:t>
      </w:r>
      <w:r w:rsidRPr="004C2BE0">
        <w:rPr>
          <w:rFonts w:ascii="Calibri" w:hAnsi="Calibri"/>
          <w:sz w:val="22"/>
          <w:szCs w:val="22"/>
          <w:lang w:val="fr-FR" w:eastAsia="en-GB"/>
          <w:rPrChange w:id="4780" w:author="32.423_CR0115R1_(Rel-16)_TM_SBMA, OAM_RTT" w:date="2020-07-06T10:41:00Z">
            <w:rPr>
              <w:rFonts w:ascii="Calibri" w:hAnsi="Calibri"/>
              <w:sz w:val="22"/>
              <w:szCs w:val="22"/>
              <w:lang w:eastAsia="en-GB"/>
            </w:rPr>
          </w:rPrChange>
        </w:rPr>
        <w:tab/>
      </w:r>
      <w:r w:rsidRPr="004C2BE0">
        <w:rPr>
          <w:lang w:val="fr-FR"/>
          <w:rPrChange w:id="4781" w:author="32.423_CR0115R1_(Rel-16)_TM_SBMA, OAM_RTT" w:date="2020-07-06T10:41:00Z">
            <w:rPr>
              <w:lang w:val="en-US"/>
            </w:rPr>
          </w:rPrChange>
        </w:rPr>
        <w:t>Definition</w:t>
      </w:r>
      <w:r w:rsidRPr="004C2BE0">
        <w:rPr>
          <w:lang w:val="fr-FR"/>
          <w:rPrChange w:id="4782" w:author="32.423_CR0115R1_(Rel-16)_TM_SBMA, OAM_RTT" w:date="2020-07-06T10:41:00Z">
            <w:rPr/>
          </w:rPrChange>
        </w:rPr>
        <w:tab/>
      </w:r>
      <w:r>
        <w:fldChar w:fldCharType="begin" w:fldLock="1"/>
      </w:r>
      <w:r w:rsidRPr="004C2BE0">
        <w:rPr>
          <w:lang w:val="fr-FR"/>
          <w:rPrChange w:id="4783" w:author="32.423_CR0115R1_(Rel-16)_TM_SBMA, OAM_RTT" w:date="2020-07-06T10:41:00Z">
            <w:rPr/>
          </w:rPrChange>
        </w:rPr>
        <w:instrText xml:space="preserve"> PAGEREF _Toc44341593 \h </w:instrText>
      </w:r>
      <w:r>
        <w:fldChar w:fldCharType="separate"/>
      </w:r>
      <w:r w:rsidRPr="004C2BE0">
        <w:rPr>
          <w:lang w:val="fr-FR"/>
          <w:rPrChange w:id="4784" w:author="32.423_CR0115R1_(Rel-16)_TM_SBMA, OAM_RTT" w:date="2020-07-06T10:41:00Z">
            <w:rPr/>
          </w:rPrChange>
        </w:rPr>
        <w:t>136</w:t>
      </w:r>
      <w:r>
        <w:fldChar w:fldCharType="end"/>
      </w:r>
    </w:p>
    <w:p w:rsidR="002C3AD9" w:rsidRPr="004C2BE0" w:rsidRDefault="002C3AD9">
      <w:pPr>
        <w:pStyle w:val="TOC4"/>
        <w:rPr>
          <w:rFonts w:ascii="Calibri" w:hAnsi="Calibri"/>
          <w:sz w:val="22"/>
          <w:szCs w:val="22"/>
          <w:lang w:val="fr-FR" w:eastAsia="en-GB"/>
          <w:rPrChange w:id="4785" w:author="32.423_CR0115R1_(Rel-16)_TM_SBMA, OAM_RTT" w:date="2020-07-06T10:41:00Z">
            <w:rPr>
              <w:rFonts w:ascii="Calibri" w:hAnsi="Calibri"/>
              <w:sz w:val="22"/>
              <w:szCs w:val="22"/>
              <w:lang w:eastAsia="en-GB"/>
            </w:rPr>
          </w:rPrChange>
        </w:rPr>
      </w:pPr>
      <w:r w:rsidRPr="004C2BE0">
        <w:rPr>
          <w:lang w:val="fr-FR"/>
          <w:rPrChange w:id="4786" w:author="32.423_CR0115R1_(Rel-16)_TM_SBMA, OAM_RTT" w:date="2020-07-06T10:41:00Z">
            <w:rPr/>
          </w:rPrChange>
        </w:rPr>
        <w:t>5.3.76</w:t>
      </w:r>
      <w:r w:rsidRPr="004C2BE0">
        <w:rPr>
          <w:lang w:val="fr-FR"/>
          <w:rPrChange w:id="4787" w:author="32.423_CR0115R1_(Rel-16)_TM_SBMA, OAM_RTT" w:date="2020-07-06T10:41:00Z">
            <w:rPr>
              <w:lang w:val="en-US"/>
            </w:rPr>
          </w:rPrChange>
        </w:rPr>
        <w:t>.2</w:t>
      </w:r>
      <w:r w:rsidRPr="004C2BE0">
        <w:rPr>
          <w:rFonts w:ascii="Calibri" w:hAnsi="Calibri"/>
          <w:sz w:val="22"/>
          <w:szCs w:val="22"/>
          <w:lang w:val="fr-FR" w:eastAsia="en-GB"/>
          <w:rPrChange w:id="4788" w:author="32.423_CR0115R1_(Rel-16)_TM_SBMA, OAM_RTT" w:date="2020-07-06T10:41:00Z">
            <w:rPr>
              <w:rFonts w:ascii="Calibri" w:hAnsi="Calibri"/>
              <w:sz w:val="22"/>
              <w:szCs w:val="22"/>
              <w:lang w:eastAsia="en-GB"/>
            </w:rPr>
          </w:rPrChange>
        </w:rPr>
        <w:tab/>
      </w:r>
      <w:r w:rsidRPr="004C2BE0">
        <w:rPr>
          <w:lang w:val="fr-FR"/>
          <w:rPrChange w:id="4789" w:author="32.423_CR0115R1_(Rel-16)_TM_SBMA, OAM_RTT" w:date="2020-07-06T10:41:00Z">
            <w:rPr>
              <w:lang w:val="en-US"/>
            </w:rPr>
          </w:rPrChange>
        </w:rPr>
        <w:t>Attributes</w:t>
      </w:r>
      <w:r w:rsidRPr="004C2BE0">
        <w:rPr>
          <w:lang w:val="fr-FR"/>
          <w:rPrChange w:id="4790" w:author="32.423_CR0115R1_(Rel-16)_TM_SBMA, OAM_RTT" w:date="2020-07-06T10:41:00Z">
            <w:rPr/>
          </w:rPrChange>
        </w:rPr>
        <w:tab/>
      </w:r>
      <w:r>
        <w:fldChar w:fldCharType="begin" w:fldLock="1"/>
      </w:r>
      <w:r w:rsidRPr="004C2BE0">
        <w:rPr>
          <w:lang w:val="fr-FR"/>
          <w:rPrChange w:id="4791" w:author="32.423_CR0115R1_(Rel-16)_TM_SBMA, OAM_RTT" w:date="2020-07-06T10:41:00Z">
            <w:rPr/>
          </w:rPrChange>
        </w:rPr>
        <w:instrText xml:space="preserve"> PAGEREF _Toc44341594 \h </w:instrText>
      </w:r>
      <w:r>
        <w:fldChar w:fldCharType="separate"/>
      </w:r>
      <w:r w:rsidRPr="004C2BE0">
        <w:rPr>
          <w:lang w:val="fr-FR"/>
          <w:rPrChange w:id="4792" w:author="32.423_CR0115R1_(Rel-16)_TM_SBMA, OAM_RTT" w:date="2020-07-06T10:41:00Z">
            <w:rPr/>
          </w:rPrChange>
        </w:rPr>
        <w:t>136</w:t>
      </w:r>
      <w:r>
        <w:fldChar w:fldCharType="end"/>
      </w:r>
    </w:p>
    <w:p w:rsidR="002C3AD9" w:rsidRPr="004C2BE0" w:rsidRDefault="002C3AD9">
      <w:pPr>
        <w:pStyle w:val="TOC4"/>
        <w:rPr>
          <w:rFonts w:ascii="Calibri" w:hAnsi="Calibri"/>
          <w:sz w:val="22"/>
          <w:szCs w:val="22"/>
          <w:lang w:val="fr-FR" w:eastAsia="en-GB"/>
          <w:rPrChange w:id="4793" w:author="32.423_CR0115R1_(Rel-16)_TM_SBMA, OAM_RTT" w:date="2020-07-06T10:41:00Z">
            <w:rPr>
              <w:rFonts w:ascii="Calibri" w:hAnsi="Calibri"/>
              <w:sz w:val="22"/>
              <w:szCs w:val="22"/>
              <w:lang w:eastAsia="en-GB"/>
            </w:rPr>
          </w:rPrChange>
        </w:rPr>
      </w:pPr>
      <w:r w:rsidRPr="004C2BE0">
        <w:rPr>
          <w:lang w:val="fr-FR"/>
          <w:rPrChange w:id="4794" w:author="32.423_CR0115R1_(Rel-16)_TM_SBMA, OAM_RTT" w:date="2020-07-06T10:41:00Z">
            <w:rPr/>
          </w:rPrChange>
        </w:rPr>
        <w:t>5.3.76</w:t>
      </w:r>
      <w:r w:rsidRPr="004C2BE0">
        <w:rPr>
          <w:lang w:val="fr-FR"/>
          <w:rPrChange w:id="4795" w:author="32.423_CR0115R1_(Rel-16)_TM_SBMA, OAM_RTT" w:date="2020-07-06T10:41:00Z">
            <w:rPr>
              <w:lang w:val="en-US"/>
            </w:rPr>
          </w:rPrChange>
        </w:rPr>
        <w:t>.3</w:t>
      </w:r>
      <w:r w:rsidRPr="004C2BE0">
        <w:rPr>
          <w:rFonts w:ascii="Calibri" w:hAnsi="Calibri"/>
          <w:sz w:val="22"/>
          <w:szCs w:val="22"/>
          <w:lang w:val="fr-FR" w:eastAsia="en-GB"/>
          <w:rPrChange w:id="4796" w:author="32.423_CR0115R1_(Rel-16)_TM_SBMA, OAM_RTT" w:date="2020-07-06T10:41:00Z">
            <w:rPr>
              <w:rFonts w:ascii="Calibri" w:hAnsi="Calibri"/>
              <w:sz w:val="22"/>
              <w:szCs w:val="22"/>
              <w:lang w:eastAsia="en-GB"/>
            </w:rPr>
          </w:rPrChange>
        </w:rPr>
        <w:tab/>
      </w:r>
      <w:r w:rsidRPr="004C2BE0">
        <w:rPr>
          <w:lang w:val="fr-FR"/>
          <w:rPrChange w:id="4797" w:author="32.423_CR0115R1_(Rel-16)_TM_SBMA, OAM_RTT" w:date="2020-07-06T10:41:00Z">
            <w:rPr>
              <w:lang w:val="en-US"/>
            </w:rPr>
          </w:rPrChange>
        </w:rPr>
        <w:t>Attribute constraints</w:t>
      </w:r>
      <w:r w:rsidRPr="004C2BE0">
        <w:rPr>
          <w:lang w:val="fr-FR"/>
          <w:rPrChange w:id="4798" w:author="32.423_CR0115R1_(Rel-16)_TM_SBMA, OAM_RTT" w:date="2020-07-06T10:41:00Z">
            <w:rPr/>
          </w:rPrChange>
        </w:rPr>
        <w:tab/>
      </w:r>
      <w:r>
        <w:fldChar w:fldCharType="begin" w:fldLock="1"/>
      </w:r>
      <w:r w:rsidRPr="004C2BE0">
        <w:rPr>
          <w:lang w:val="fr-FR"/>
          <w:rPrChange w:id="4799" w:author="32.423_CR0115R1_(Rel-16)_TM_SBMA, OAM_RTT" w:date="2020-07-06T10:41:00Z">
            <w:rPr/>
          </w:rPrChange>
        </w:rPr>
        <w:instrText xml:space="preserve"> PAGEREF _Toc44341595 \h </w:instrText>
      </w:r>
      <w:r>
        <w:fldChar w:fldCharType="separate"/>
      </w:r>
      <w:r w:rsidRPr="004C2BE0">
        <w:rPr>
          <w:lang w:val="fr-FR"/>
          <w:rPrChange w:id="4800" w:author="32.423_CR0115R1_(Rel-16)_TM_SBMA, OAM_RTT" w:date="2020-07-06T10:41:00Z">
            <w:rPr/>
          </w:rPrChange>
        </w:rPr>
        <w:t>136</w:t>
      </w:r>
      <w:r>
        <w:fldChar w:fldCharType="end"/>
      </w:r>
    </w:p>
    <w:p w:rsidR="002C3AD9" w:rsidRPr="004C2BE0" w:rsidRDefault="002C3AD9">
      <w:pPr>
        <w:pStyle w:val="TOC4"/>
        <w:rPr>
          <w:rFonts w:ascii="Calibri" w:hAnsi="Calibri"/>
          <w:sz w:val="22"/>
          <w:szCs w:val="22"/>
          <w:lang w:val="fr-FR" w:eastAsia="en-GB"/>
          <w:rPrChange w:id="4801" w:author="32.423_CR0115R1_(Rel-16)_TM_SBMA, OAM_RTT" w:date="2020-07-06T10:41:00Z">
            <w:rPr>
              <w:rFonts w:ascii="Calibri" w:hAnsi="Calibri"/>
              <w:sz w:val="22"/>
              <w:szCs w:val="22"/>
              <w:lang w:eastAsia="en-GB"/>
            </w:rPr>
          </w:rPrChange>
        </w:rPr>
      </w:pPr>
      <w:r w:rsidRPr="004C2BE0">
        <w:rPr>
          <w:lang w:val="fr-FR"/>
          <w:rPrChange w:id="4802" w:author="32.423_CR0115R1_(Rel-16)_TM_SBMA, OAM_RTT" w:date="2020-07-06T10:41:00Z">
            <w:rPr/>
          </w:rPrChange>
        </w:rPr>
        <w:t>5.3.76.4</w:t>
      </w:r>
      <w:r w:rsidRPr="004C2BE0">
        <w:rPr>
          <w:rFonts w:ascii="Calibri" w:hAnsi="Calibri"/>
          <w:sz w:val="22"/>
          <w:szCs w:val="22"/>
          <w:lang w:val="fr-FR" w:eastAsia="en-GB"/>
          <w:rPrChange w:id="4803" w:author="32.423_CR0115R1_(Rel-16)_TM_SBMA, OAM_RTT" w:date="2020-07-06T10:41:00Z">
            <w:rPr>
              <w:rFonts w:ascii="Calibri" w:hAnsi="Calibri"/>
              <w:sz w:val="22"/>
              <w:szCs w:val="22"/>
              <w:lang w:eastAsia="en-GB"/>
            </w:rPr>
          </w:rPrChange>
        </w:rPr>
        <w:tab/>
      </w:r>
      <w:r w:rsidRPr="004C2BE0">
        <w:rPr>
          <w:lang w:val="fr-FR"/>
          <w:rPrChange w:id="4804" w:author="32.423_CR0115R1_(Rel-16)_TM_SBMA, OAM_RTT" w:date="2020-07-06T10:41:00Z">
            <w:rPr/>
          </w:rPrChange>
        </w:rPr>
        <w:t>Notifications</w:t>
      </w:r>
      <w:r w:rsidRPr="004C2BE0">
        <w:rPr>
          <w:lang w:val="fr-FR"/>
          <w:rPrChange w:id="4805" w:author="32.423_CR0115R1_(Rel-16)_TM_SBMA, OAM_RTT" w:date="2020-07-06T10:41:00Z">
            <w:rPr/>
          </w:rPrChange>
        </w:rPr>
        <w:tab/>
      </w:r>
      <w:r>
        <w:fldChar w:fldCharType="begin" w:fldLock="1"/>
      </w:r>
      <w:r w:rsidRPr="004C2BE0">
        <w:rPr>
          <w:lang w:val="fr-FR"/>
          <w:rPrChange w:id="4806" w:author="32.423_CR0115R1_(Rel-16)_TM_SBMA, OAM_RTT" w:date="2020-07-06T10:41:00Z">
            <w:rPr/>
          </w:rPrChange>
        </w:rPr>
        <w:instrText xml:space="preserve"> PAGEREF _Toc44341596 \h </w:instrText>
      </w:r>
      <w:r>
        <w:fldChar w:fldCharType="separate"/>
      </w:r>
      <w:r w:rsidRPr="004C2BE0">
        <w:rPr>
          <w:lang w:val="fr-FR"/>
          <w:rPrChange w:id="4807" w:author="32.423_CR0115R1_(Rel-16)_TM_SBMA, OAM_RTT" w:date="2020-07-06T10:41:00Z">
            <w:rPr/>
          </w:rPrChange>
        </w:rPr>
        <w:t>136</w:t>
      </w:r>
      <w:r>
        <w:fldChar w:fldCharType="end"/>
      </w:r>
    </w:p>
    <w:p w:rsidR="002C3AD9" w:rsidRPr="004C2BE0" w:rsidRDefault="002C3AD9">
      <w:pPr>
        <w:pStyle w:val="TOC3"/>
        <w:rPr>
          <w:rFonts w:ascii="Calibri" w:hAnsi="Calibri"/>
          <w:sz w:val="22"/>
          <w:szCs w:val="22"/>
          <w:lang w:val="fr-FR" w:eastAsia="en-GB"/>
          <w:rPrChange w:id="4808" w:author="32.423_CR0115R1_(Rel-16)_TM_SBMA, OAM_RTT" w:date="2020-07-06T10:41:00Z">
            <w:rPr>
              <w:rFonts w:ascii="Calibri" w:hAnsi="Calibri"/>
              <w:sz w:val="22"/>
              <w:szCs w:val="22"/>
              <w:lang w:eastAsia="en-GB"/>
            </w:rPr>
          </w:rPrChange>
        </w:rPr>
      </w:pPr>
      <w:r w:rsidRPr="004C2BE0">
        <w:rPr>
          <w:lang w:val="fr-FR"/>
          <w:rPrChange w:id="4809" w:author="32.423_CR0115R1_(Rel-16)_TM_SBMA, OAM_RTT" w:date="2020-07-06T10:41:00Z">
            <w:rPr/>
          </w:rPrChange>
        </w:rPr>
        <w:t>5.3.77</w:t>
      </w:r>
      <w:r w:rsidRPr="004C2BE0">
        <w:rPr>
          <w:rFonts w:ascii="Calibri" w:hAnsi="Calibri"/>
          <w:sz w:val="22"/>
          <w:szCs w:val="22"/>
          <w:lang w:val="fr-FR" w:eastAsia="en-GB"/>
          <w:rPrChange w:id="4810" w:author="32.423_CR0115R1_(Rel-16)_TM_SBMA, OAM_RTT" w:date="2020-07-06T10:41:00Z">
            <w:rPr>
              <w:rFonts w:ascii="Calibri" w:hAnsi="Calibri"/>
              <w:sz w:val="22"/>
              <w:szCs w:val="22"/>
              <w:lang w:eastAsia="en-GB"/>
            </w:rPr>
          </w:rPrChange>
        </w:rPr>
        <w:tab/>
      </w:r>
      <w:r w:rsidRPr="004C2BE0">
        <w:rPr>
          <w:rFonts w:ascii="Courier New" w:hAnsi="Courier New"/>
          <w:lang w:val="fr-FR"/>
          <w:rPrChange w:id="4811" w:author="32.423_CR0115R1_(Rel-16)_TM_SBMA, OAM_RTT" w:date="2020-07-06T10:41:00Z">
            <w:rPr>
              <w:rFonts w:ascii="Courier New" w:hAnsi="Courier New"/>
            </w:rPr>
          </w:rPrChange>
        </w:rPr>
        <w:t>PacketErrorRate</w:t>
      </w:r>
      <w:r w:rsidRPr="004C2BE0">
        <w:rPr>
          <w:lang w:val="fr-FR"/>
          <w:rPrChange w:id="4812" w:author="32.423_CR0115R1_(Rel-16)_TM_SBMA, OAM_RTT" w:date="2020-07-06T10:41:00Z">
            <w:rPr/>
          </w:rPrChange>
        </w:rPr>
        <w:t xml:space="preserve"> &lt;&lt;dataType&gt;&gt;</w:t>
      </w:r>
      <w:r w:rsidRPr="004C2BE0">
        <w:rPr>
          <w:lang w:val="fr-FR"/>
          <w:rPrChange w:id="4813" w:author="32.423_CR0115R1_(Rel-16)_TM_SBMA, OAM_RTT" w:date="2020-07-06T10:41:00Z">
            <w:rPr/>
          </w:rPrChange>
        </w:rPr>
        <w:tab/>
      </w:r>
      <w:r>
        <w:fldChar w:fldCharType="begin" w:fldLock="1"/>
      </w:r>
      <w:r w:rsidRPr="004C2BE0">
        <w:rPr>
          <w:lang w:val="fr-FR"/>
          <w:rPrChange w:id="4814" w:author="32.423_CR0115R1_(Rel-16)_TM_SBMA, OAM_RTT" w:date="2020-07-06T10:41:00Z">
            <w:rPr/>
          </w:rPrChange>
        </w:rPr>
        <w:instrText xml:space="preserve"> PAGEREF _Toc44341597 \h </w:instrText>
      </w:r>
      <w:r>
        <w:fldChar w:fldCharType="separate"/>
      </w:r>
      <w:r w:rsidRPr="004C2BE0">
        <w:rPr>
          <w:lang w:val="fr-FR"/>
          <w:rPrChange w:id="4815" w:author="32.423_CR0115R1_(Rel-16)_TM_SBMA, OAM_RTT" w:date="2020-07-06T10:41:00Z">
            <w:rPr/>
          </w:rPrChange>
        </w:rPr>
        <w:t>136</w:t>
      </w:r>
      <w:r>
        <w:fldChar w:fldCharType="end"/>
      </w:r>
    </w:p>
    <w:p w:rsidR="002C3AD9" w:rsidRPr="004C2BE0" w:rsidRDefault="002C3AD9">
      <w:pPr>
        <w:pStyle w:val="TOC4"/>
        <w:rPr>
          <w:rFonts w:ascii="Calibri" w:hAnsi="Calibri"/>
          <w:sz w:val="22"/>
          <w:szCs w:val="22"/>
          <w:lang w:val="fr-FR" w:eastAsia="en-GB"/>
          <w:rPrChange w:id="4816" w:author="32.423_CR0115R1_(Rel-16)_TM_SBMA, OAM_RTT" w:date="2020-07-06T10:41:00Z">
            <w:rPr>
              <w:rFonts w:ascii="Calibri" w:hAnsi="Calibri"/>
              <w:sz w:val="22"/>
              <w:szCs w:val="22"/>
              <w:lang w:eastAsia="en-GB"/>
            </w:rPr>
          </w:rPrChange>
        </w:rPr>
      </w:pPr>
      <w:r w:rsidRPr="004C2BE0">
        <w:rPr>
          <w:lang w:val="fr-FR"/>
          <w:rPrChange w:id="4817" w:author="32.423_CR0115R1_(Rel-16)_TM_SBMA, OAM_RTT" w:date="2020-07-06T10:41:00Z">
            <w:rPr/>
          </w:rPrChange>
        </w:rPr>
        <w:t>5.3.77</w:t>
      </w:r>
      <w:r w:rsidRPr="004C2BE0">
        <w:rPr>
          <w:lang w:val="fr-FR"/>
          <w:rPrChange w:id="4818" w:author="32.423_CR0115R1_(Rel-16)_TM_SBMA, OAM_RTT" w:date="2020-07-06T10:41:00Z">
            <w:rPr>
              <w:lang w:val="en-US"/>
            </w:rPr>
          </w:rPrChange>
        </w:rPr>
        <w:t>.1</w:t>
      </w:r>
      <w:r w:rsidRPr="004C2BE0">
        <w:rPr>
          <w:rFonts w:ascii="Calibri" w:hAnsi="Calibri"/>
          <w:sz w:val="22"/>
          <w:szCs w:val="22"/>
          <w:lang w:val="fr-FR" w:eastAsia="en-GB"/>
          <w:rPrChange w:id="4819" w:author="32.423_CR0115R1_(Rel-16)_TM_SBMA, OAM_RTT" w:date="2020-07-06T10:41:00Z">
            <w:rPr>
              <w:rFonts w:ascii="Calibri" w:hAnsi="Calibri"/>
              <w:sz w:val="22"/>
              <w:szCs w:val="22"/>
              <w:lang w:eastAsia="en-GB"/>
            </w:rPr>
          </w:rPrChange>
        </w:rPr>
        <w:tab/>
      </w:r>
      <w:r w:rsidRPr="004C2BE0">
        <w:rPr>
          <w:lang w:val="fr-FR"/>
          <w:rPrChange w:id="4820" w:author="32.423_CR0115R1_(Rel-16)_TM_SBMA, OAM_RTT" w:date="2020-07-06T10:41:00Z">
            <w:rPr>
              <w:lang w:val="en-US"/>
            </w:rPr>
          </w:rPrChange>
        </w:rPr>
        <w:t>Definition</w:t>
      </w:r>
      <w:r w:rsidRPr="004C2BE0">
        <w:rPr>
          <w:lang w:val="fr-FR"/>
          <w:rPrChange w:id="4821" w:author="32.423_CR0115R1_(Rel-16)_TM_SBMA, OAM_RTT" w:date="2020-07-06T10:41:00Z">
            <w:rPr/>
          </w:rPrChange>
        </w:rPr>
        <w:tab/>
      </w:r>
      <w:r>
        <w:fldChar w:fldCharType="begin" w:fldLock="1"/>
      </w:r>
      <w:r w:rsidRPr="004C2BE0">
        <w:rPr>
          <w:lang w:val="fr-FR"/>
          <w:rPrChange w:id="4822" w:author="32.423_CR0115R1_(Rel-16)_TM_SBMA, OAM_RTT" w:date="2020-07-06T10:41:00Z">
            <w:rPr/>
          </w:rPrChange>
        </w:rPr>
        <w:instrText xml:space="preserve"> PAGEREF _Toc44341598 \h </w:instrText>
      </w:r>
      <w:r>
        <w:fldChar w:fldCharType="separate"/>
      </w:r>
      <w:r w:rsidRPr="004C2BE0">
        <w:rPr>
          <w:lang w:val="fr-FR"/>
          <w:rPrChange w:id="4823" w:author="32.423_CR0115R1_(Rel-16)_TM_SBMA, OAM_RTT" w:date="2020-07-06T10:41:00Z">
            <w:rPr/>
          </w:rPrChange>
        </w:rPr>
        <w:t>136</w:t>
      </w:r>
      <w:r>
        <w:fldChar w:fldCharType="end"/>
      </w:r>
    </w:p>
    <w:p w:rsidR="002C3AD9" w:rsidRPr="004C2BE0" w:rsidRDefault="002C3AD9">
      <w:pPr>
        <w:pStyle w:val="TOC4"/>
        <w:rPr>
          <w:rFonts w:ascii="Calibri" w:hAnsi="Calibri"/>
          <w:sz w:val="22"/>
          <w:szCs w:val="22"/>
          <w:lang w:val="fr-FR" w:eastAsia="en-GB"/>
          <w:rPrChange w:id="4824" w:author="32.423_CR0115R1_(Rel-16)_TM_SBMA, OAM_RTT" w:date="2020-07-06T10:41:00Z">
            <w:rPr>
              <w:rFonts w:ascii="Calibri" w:hAnsi="Calibri"/>
              <w:sz w:val="22"/>
              <w:szCs w:val="22"/>
              <w:lang w:eastAsia="en-GB"/>
            </w:rPr>
          </w:rPrChange>
        </w:rPr>
      </w:pPr>
      <w:r w:rsidRPr="004C2BE0">
        <w:rPr>
          <w:lang w:val="fr-FR"/>
          <w:rPrChange w:id="4825" w:author="32.423_CR0115R1_(Rel-16)_TM_SBMA, OAM_RTT" w:date="2020-07-06T10:41:00Z">
            <w:rPr/>
          </w:rPrChange>
        </w:rPr>
        <w:t>5.3.77</w:t>
      </w:r>
      <w:r w:rsidRPr="004C2BE0">
        <w:rPr>
          <w:lang w:val="fr-FR"/>
          <w:rPrChange w:id="4826" w:author="32.423_CR0115R1_(Rel-16)_TM_SBMA, OAM_RTT" w:date="2020-07-06T10:41:00Z">
            <w:rPr>
              <w:lang w:val="en-US"/>
            </w:rPr>
          </w:rPrChange>
        </w:rPr>
        <w:t>.2</w:t>
      </w:r>
      <w:r w:rsidRPr="004C2BE0">
        <w:rPr>
          <w:rFonts w:ascii="Calibri" w:hAnsi="Calibri"/>
          <w:sz w:val="22"/>
          <w:szCs w:val="22"/>
          <w:lang w:val="fr-FR" w:eastAsia="en-GB"/>
          <w:rPrChange w:id="4827" w:author="32.423_CR0115R1_(Rel-16)_TM_SBMA, OAM_RTT" w:date="2020-07-06T10:41:00Z">
            <w:rPr>
              <w:rFonts w:ascii="Calibri" w:hAnsi="Calibri"/>
              <w:sz w:val="22"/>
              <w:szCs w:val="22"/>
              <w:lang w:eastAsia="en-GB"/>
            </w:rPr>
          </w:rPrChange>
        </w:rPr>
        <w:tab/>
      </w:r>
      <w:r w:rsidRPr="004C2BE0">
        <w:rPr>
          <w:lang w:val="fr-FR"/>
          <w:rPrChange w:id="4828" w:author="32.423_CR0115R1_(Rel-16)_TM_SBMA, OAM_RTT" w:date="2020-07-06T10:41:00Z">
            <w:rPr>
              <w:lang w:val="en-US"/>
            </w:rPr>
          </w:rPrChange>
        </w:rPr>
        <w:t>Attributes</w:t>
      </w:r>
      <w:r w:rsidRPr="004C2BE0">
        <w:rPr>
          <w:lang w:val="fr-FR"/>
          <w:rPrChange w:id="4829" w:author="32.423_CR0115R1_(Rel-16)_TM_SBMA, OAM_RTT" w:date="2020-07-06T10:41:00Z">
            <w:rPr/>
          </w:rPrChange>
        </w:rPr>
        <w:tab/>
      </w:r>
      <w:r>
        <w:fldChar w:fldCharType="begin" w:fldLock="1"/>
      </w:r>
      <w:r w:rsidRPr="004C2BE0">
        <w:rPr>
          <w:lang w:val="fr-FR"/>
          <w:rPrChange w:id="4830" w:author="32.423_CR0115R1_(Rel-16)_TM_SBMA, OAM_RTT" w:date="2020-07-06T10:41:00Z">
            <w:rPr/>
          </w:rPrChange>
        </w:rPr>
        <w:instrText xml:space="preserve"> PAGEREF _Toc44341599 \h </w:instrText>
      </w:r>
      <w:r>
        <w:fldChar w:fldCharType="separate"/>
      </w:r>
      <w:r w:rsidRPr="004C2BE0">
        <w:rPr>
          <w:lang w:val="fr-FR"/>
          <w:rPrChange w:id="4831" w:author="32.423_CR0115R1_(Rel-16)_TM_SBMA, OAM_RTT" w:date="2020-07-06T10:41:00Z">
            <w:rPr/>
          </w:rPrChange>
        </w:rPr>
        <w:t>137</w:t>
      </w:r>
      <w:r>
        <w:fldChar w:fldCharType="end"/>
      </w:r>
    </w:p>
    <w:p w:rsidR="002C3AD9" w:rsidRPr="004C2BE0" w:rsidRDefault="002C3AD9">
      <w:pPr>
        <w:pStyle w:val="TOC4"/>
        <w:rPr>
          <w:rFonts w:ascii="Calibri" w:hAnsi="Calibri"/>
          <w:sz w:val="22"/>
          <w:szCs w:val="22"/>
          <w:lang w:val="fr-FR" w:eastAsia="en-GB"/>
          <w:rPrChange w:id="4832" w:author="32.423_CR0115R1_(Rel-16)_TM_SBMA, OAM_RTT" w:date="2020-07-06T10:41:00Z">
            <w:rPr>
              <w:rFonts w:ascii="Calibri" w:hAnsi="Calibri"/>
              <w:sz w:val="22"/>
              <w:szCs w:val="22"/>
              <w:lang w:eastAsia="en-GB"/>
            </w:rPr>
          </w:rPrChange>
        </w:rPr>
      </w:pPr>
      <w:r w:rsidRPr="004C2BE0">
        <w:rPr>
          <w:lang w:val="fr-FR"/>
          <w:rPrChange w:id="4833" w:author="32.423_CR0115R1_(Rel-16)_TM_SBMA, OAM_RTT" w:date="2020-07-06T10:41:00Z">
            <w:rPr/>
          </w:rPrChange>
        </w:rPr>
        <w:t>5.3.77</w:t>
      </w:r>
      <w:r w:rsidRPr="004C2BE0">
        <w:rPr>
          <w:lang w:val="fr-FR"/>
          <w:rPrChange w:id="4834" w:author="32.423_CR0115R1_(Rel-16)_TM_SBMA, OAM_RTT" w:date="2020-07-06T10:41:00Z">
            <w:rPr>
              <w:lang w:val="en-US"/>
            </w:rPr>
          </w:rPrChange>
        </w:rPr>
        <w:t>.3</w:t>
      </w:r>
      <w:r w:rsidRPr="004C2BE0">
        <w:rPr>
          <w:rFonts w:ascii="Calibri" w:hAnsi="Calibri"/>
          <w:sz w:val="22"/>
          <w:szCs w:val="22"/>
          <w:lang w:val="fr-FR" w:eastAsia="en-GB"/>
          <w:rPrChange w:id="4835" w:author="32.423_CR0115R1_(Rel-16)_TM_SBMA, OAM_RTT" w:date="2020-07-06T10:41:00Z">
            <w:rPr>
              <w:rFonts w:ascii="Calibri" w:hAnsi="Calibri"/>
              <w:sz w:val="22"/>
              <w:szCs w:val="22"/>
              <w:lang w:eastAsia="en-GB"/>
            </w:rPr>
          </w:rPrChange>
        </w:rPr>
        <w:tab/>
      </w:r>
      <w:r w:rsidRPr="004C2BE0">
        <w:rPr>
          <w:lang w:val="fr-FR"/>
          <w:rPrChange w:id="4836" w:author="32.423_CR0115R1_(Rel-16)_TM_SBMA, OAM_RTT" w:date="2020-07-06T10:41:00Z">
            <w:rPr>
              <w:lang w:val="en-US"/>
            </w:rPr>
          </w:rPrChange>
        </w:rPr>
        <w:t>Attribute constraints</w:t>
      </w:r>
      <w:r w:rsidRPr="004C2BE0">
        <w:rPr>
          <w:lang w:val="fr-FR"/>
          <w:rPrChange w:id="4837" w:author="32.423_CR0115R1_(Rel-16)_TM_SBMA, OAM_RTT" w:date="2020-07-06T10:41:00Z">
            <w:rPr/>
          </w:rPrChange>
        </w:rPr>
        <w:tab/>
      </w:r>
      <w:r>
        <w:fldChar w:fldCharType="begin" w:fldLock="1"/>
      </w:r>
      <w:r w:rsidRPr="004C2BE0">
        <w:rPr>
          <w:lang w:val="fr-FR"/>
          <w:rPrChange w:id="4838" w:author="32.423_CR0115R1_(Rel-16)_TM_SBMA, OAM_RTT" w:date="2020-07-06T10:41:00Z">
            <w:rPr/>
          </w:rPrChange>
        </w:rPr>
        <w:instrText xml:space="preserve"> PAGEREF _Toc44341600 \h </w:instrText>
      </w:r>
      <w:r>
        <w:fldChar w:fldCharType="separate"/>
      </w:r>
      <w:r w:rsidRPr="004C2BE0">
        <w:rPr>
          <w:lang w:val="fr-FR"/>
          <w:rPrChange w:id="4839" w:author="32.423_CR0115R1_(Rel-16)_TM_SBMA, OAM_RTT" w:date="2020-07-06T10:41:00Z">
            <w:rPr/>
          </w:rPrChange>
        </w:rPr>
        <w:t>137</w:t>
      </w:r>
      <w:r>
        <w:fldChar w:fldCharType="end"/>
      </w:r>
    </w:p>
    <w:p w:rsidR="002C3AD9" w:rsidRPr="004C2BE0" w:rsidRDefault="002C3AD9">
      <w:pPr>
        <w:pStyle w:val="TOC4"/>
        <w:rPr>
          <w:rFonts w:ascii="Calibri" w:hAnsi="Calibri"/>
          <w:sz w:val="22"/>
          <w:szCs w:val="22"/>
          <w:lang w:val="fr-FR" w:eastAsia="en-GB"/>
          <w:rPrChange w:id="4840" w:author="32.423_CR0115R1_(Rel-16)_TM_SBMA, OAM_RTT" w:date="2020-07-06T10:41:00Z">
            <w:rPr>
              <w:rFonts w:ascii="Calibri" w:hAnsi="Calibri"/>
              <w:sz w:val="22"/>
              <w:szCs w:val="22"/>
              <w:lang w:eastAsia="en-GB"/>
            </w:rPr>
          </w:rPrChange>
        </w:rPr>
      </w:pPr>
      <w:r w:rsidRPr="004C2BE0">
        <w:rPr>
          <w:lang w:val="fr-FR"/>
          <w:rPrChange w:id="4841" w:author="32.423_CR0115R1_(Rel-16)_TM_SBMA, OAM_RTT" w:date="2020-07-06T10:41:00Z">
            <w:rPr/>
          </w:rPrChange>
        </w:rPr>
        <w:t>5.3.77.4</w:t>
      </w:r>
      <w:r w:rsidRPr="004C2BE0">
        <w:rPr>
          <w:rFonts w:ascii="Calibri" w:hAnsi="Calibri"/>
          <w:sz w:val="22"/>
          <w:szCs w:val="22"/>
          <w:lang w:val="fr-FR" w:eastAsia="en-GB"/>
          <w:rPrChange w:id="4842" w:author="32.423_CR0115R1_(Rel-16)_TM_SBMA, OAM_RTT" w:date="2020-07-06T10:41:00Z">
            <w:rPr>
              <w:rFonts w:ascii="Calibri" w:hAnsi="Calibri"/>
              <w:sz w:val="22"/>
              <w:szCs w:val="22"/>
              <w:lang w:eastAsia="en-GB"/>
            </w:rPr>
          </w:rPrChange>
        </w:rPr>
        <w:tab/>
      </w:r>
      <w:r w:rsidRPr="004C2BE0">
        <w:rPr>
          <w:lang w:val="fr-FR"/>
          <w:rPrChange w:id="4843" w:author="32.423_CR0115R1_(Rel-16)_TM_SBMA, OAM_RTT" w:date="2020-07-06T10:41:00Z">
            <w:rPr/>
          </w:rPrChange>
        </w:rPr>
        <w:t>Notifications</w:t>
      </w:r>
      <w:r w:rsidRPr="004C2BE0">
        <w:rPr>
          <w:lang w:val="fr-FR"/>
          <w:rPrChange w:id="4844" w:author="32.423_CR0115R1_(Rel-16)_TM_SBMA, OAM_RTT" w:date="2020-07-06T10:41:00Z">
            <w:rPr/>
          </w:rPrChange>
        </w:rPr>
        <w:tab/>
      </w:r>
      <w:r>
        <w:fldChar w:fldCharType="begin" w:fldLock="1"/>
      </w:r>
      <w:r w:rsidRPr="004C2BE0">
        <w:rPr>
          <w:lang w:val="fr-FR"/>
          <w:rPrChange w:id="4845" w:author="32.423_CR0115R1_(Rel-16)_TM_SBMA, OAM_RTT" w:date="2020-07-06T10:41:00Z">
            <w:rPr/>
          </w:rPrChange>
        </w:rPr>
        <w:instrText xml:space="preserve"> PAGEREF _Toc44341601 \h </w:instrText>
      </w:r>
      <w:r>
        <w:fldChar w:fldCharType="separate"/>
      </w:r>
      <w:r w:rsidRPr="004C2BE0">
        <w:rPr>
          <w:lang w:val="fr-FR"/>
          <w:rPrChange w:id="4846" w:author="32.423_CR0115R1_(Rel-16)_TM_SBMA, OAM_RTT" w:date="2020-07-06T10:41:00Z">
            <w:rPr/>
          </w:rPrChange>
        </w:rPr>
        <w:t>137</w:t>
      </w:r>
      <w:r>
        <w:fldChar w:fldCharType="end"/>
      </w:r>
    </w:p>
    <w:p w:rsidR="002C3AD9" w:rsidRPr="004C2BE0" w:rsidRDefault="002C3AD9">
      <w:pPr>
        <w:pStyle w:val="TOC3"/>
        <w:rPr>
          <w:rFonts w:ascii="Calibri" w:hAnsi="Calibri"/>
          <w:sz w:val="22"/>
          <w:szCs w:val="22"/>
          <w:lang w:val="fr-FR" w:eastAsia="en-GB"/>
          <w:rPrChange w:id="4847" w:author="32.423_CR0115R1_(Rel-16)_TM_SBMA, OAM_RTT" w:date="2020-07-06T10:41:00Z">
            <w:rPr>
              <w:rFonts w:ascii="Calibri" w:hAnsi="Calibri"/>
              <w:sz w:val="22"/>
              <w:szCs w:val="22"/>
              <w:lang w:eastAsia="en-GB"/>
            </w:rPr>
          </w:rPrChange>
        </w:rPr>
      </w:pPr>
      <w:r w:rsidRPr="004C2BE0">
        <w:rPr>
          <w:rFonts w:cs="Arial"/>
          <w:lang w:val="fr-FR" w:eastAsia="zh-CN"/>
          <w:rPrChange w:id="4848" w:author="32.423_CR0115R1_(Rel-16)_TM_SBMA, OAM_RTT" w:date="2020-07-06T10:41:00Z">
            <w:rPr>
              <w:rFonts w:cs="Arial"/>
              <w:lang w:eastAsia="zh-CN"/>
            </w:rPr>
          </w:rPrChange>
        </w:rPr>
        <w:t>5.3.78</w:t>
      </w:r>
      <w:r w:rsidRPr="004C2BE0">
        <w:rPr>
          <w:rFonts w:ascii="Calibri" w:hAnsi="Calibri"/>
          <w:sz w:val="22"/>
          <w:szCs w:val="22"/>
          <w:lang w:val="fr-FR" w:eastAsia="en-GB"/>
          <w:rPrChange w:id="4849" w:author="32.423_CR0115R1_(Rel-16)_TM_SBMA, OAM_RTT" w:date="2020-07-06T10:41:00Z">
            <w:rPr>
              <w:rFonts w:ascii="Calibri" w:hAnsi="Calibri"/>
              <w:sz w:val="22"/>
              <w:szCs w:val="22"/>
              <w:lang w:eastAsia="en-GB"/>
            </w:rPr>
          </w:rPrChange>
        </w:rPr>
        <w:tab/>
      </w:r>
      <w:r w:rsidRPr="004C2BE0">
        <w:rPr>
          <w:rFonts w:ascii="Courier New" w:hAnsi="Courier New"/>
          <w:lang w:val="fr-FR"/>
          <w:rPrChange w:id="4850" w:author="32.423_CR0115R1_(Rel-16)_TM_SBMA, OAM_RTT" w:date="2020-07-06T10:41:00Z">
            <w:rPr>
              <w:rFonts w:ascii="Courier New" w:hAnsi="Courier New"/>
            </w:rPr>
          </w:rPrChange>
        </w:rPr>
        <w:t>FiveQiDscpMappingSet</w:t>
      </w:r>
      <w:r w:rsidRPr="004C2BE0">
        <w:rPr>
          <w:lang w:val="fr-FR"/>
          <w:rPrChange w:id="4851" w:author="32.423_CR0115R1_(Rel-16)_TM_SBMA, OAM_RTT" w:date="2020-07-06T10:41:00Z">
            <w:rPr/>
          </w:rPrChange>
        </w:rPr>
        <w:tab/>
      </w:r>
      <w:r>
        <w:fldChar w:fldCharType="begin" w:fldLock="1"/>
      </w:r>
      <w:r w:rsidRPr="004C2BE0">
        <w:rPr>
          <w:lang w:val="fr-FR"/>
          <w:rPrChange w:id="4852" w:author="32.423_CR0115R1_(Rel-16)_TM_SBMA, OAM_RTT" w:date="2020-07-06T10:41:00Z">
            <w:rPr/>
          </w:rPrChange>
        </w:rPr>
        <w:instrText xml:space="preserve"> PAGEREF _Toc44341602 \h </w:instrText>
      </w:r>
      <w:r>
        <w:fldChar w:fldCharType="separate"/>
      </w:r>
      <w:r w:rsidRPr="004C2BE0">
        <w:rPr>
          <w:lang w:val="fr-FR"/>
          <w:rPrChange w:id="4853" w:author="32.423_CR0115R1_(Rel-16)_TM_SBMA, OAM_RTT" w:date="2020-07-06T10:41:00Z">
            <w:rPr/>
          </w:rPrChange>
        </w:rPr>
        <w:t>137</w:t>
      </w:r>
      <w:r>
        <w:fldChar w:fldCharType="end"/>
      </w:r>
    </w:p>
    <w:p w:rsidR="002C3AD9" w:rsidRPr="004C2BE0" w:rsidRDefault="002C3AD9">
      <w:pPr>
        <w:pStyle w:val="TOC4"/>
        <w:rPr>
          <w:rFonts w:ascii="Calibri" w:hAnsi="Calibri"/>
          <w:sz w:val="22"/>
          <w:szCs w:val="22"/>
          <w:lang w:val="fr-FR" w:eastAsia="en-GB"/>
          <w:rPrChange w:id="4854" w:author="32.423_CR0115R1_(Rel-16)_TM_SBMA, OAM_RTT" w:date="2020-07-06T10:41:00Z">
            <w:rPr>
              <w:rFonts w:ascii="Calibri" w:hAnsi="Calibri"/>
              <w:sz w:val="22"/>
              <w:szCs w:val="22"/>
              <w:lang w:eastAsia="en-GB"/>
            </w:rPr>
          </w:rPrChange>
        </w:rPr>
      </w:pPr>
      <w:r w:rsidRPr="004C2BE0">
        <w:rPr>
          <w:lang w:val="fr-FR" w:eastAsia="zh-CN"/>
          <w:rPrChange w:id="4855" w:author="32.423_CR0115R1_(Rel-16)_TM_SBMA, OAM_RTT" w:date="2020-07-06T10:41:00Z">
            <w:rPr>
              <w:lang w:eastAsia="zh-CN"/>
            </w:rPr>
          </w:rPrChange>
        </w:rPr>
        <w:t>5.3</w:t>
      </w:r>
      <w:r w:rsidRPr="004C2BE0">
        <w:rPr>
          <w:lang w:val="fr-FR"/>
          <w:rPrChange w:id="4856" w:author="32.423_CR0115R1_(Rel-16)_TM_SBMA, OAM_RTT" w:date="2020-07-06T10:41:00Z">
            <w:rPr/>
          </w:rPrChange>
        </w:rPr>
        <w:t>.78.1</w:t>
      </w:r>
      <w:r w:rsidRPr="004C2BE0">
        <w:rPr>
          <w:rFonts w:ascii="Calibri" w:hAnsi="Calibri"/>
          <w:sz w:val="22"/>
          <w:szCs w:val="22"/>
          <w:lang w:val="fr-FR" w:eastAsia="en-GB"/>
          <w:rPrChange w:id="4857" w:author="32.423_CR0115R1_(Rel-16)_TM_SBMA, OAM_RTT" w:date="2020-07-06T10:41:00Z">
            <w:rPr>
              <w:rFonts w:ascii="Calibri" w:hAnsi="Calibri"/>
              <w:sz w:val="22"/>
              <w:szCs w:val="22"/>
              <w:lang w:eastAsia="en-GB"/>
            </w:rPr>
          </w:rPrChange>
        </w:rPr>
        <w:tab/>
      </w:r>
      <w:r w:rsidRPr="004C2BE0">
        <w:rPr>
          <w:lang w:val="fr-FR"/>
          <w:rPrChange w:id="4858" w:author="32.423_CR0115R1_(Rel-16)_TM_SBMA, OAM_RTT" w:date="2020-07-06T10:41:00Z">
            <w:rPr/>
          </w:rPrChange>
        </w:rPr>
        <w:t>Definition</w:t>
      </w:r>
      <w:r w:rsidRPr="004C2BE0">
        <w:rPr>
          <w:lang w:val="fr-FR"/>
          <w:rPrChange w:id="4859" w:author="32.423_CR0115R1_(Rel-16)_TM_SBMA, OAM_RTT" w:date="2020-07-06T10:41:00Z">
            <w:rPr/>
          </w:rPrChange>
        </w:rPr>
        <w:tab/>
      </w:r>
      <w:r>
        <w:fldChar w:fldCharType="begin" w:fldLock="1"/>
      </w:r>
      <w:r w:rsidRPr="004C2BE0">
        <w:rPr>
          <w:lang w:val="fr-FR"/>
          <w:rPrChange w:id="4860" w:author="32.423_CR0115R1_(Rel-16)_TM_SBMA, OAM_RTT" w:date="2020-07-06T10:41:00Z">
            <w:rPr/>
          </w:rPrChange>
        </w:rPr>
        <w:instrText xml:space="preserve"> PAGEREF _Toc44341603 \h </w:instrText>
      </w:r>
      <w:r>
        <w:fldChar w:fldCharType="separate"/>
      </w:r>
      <w:r w:rsidRPr="004C2BE0">
        <w:rPr>
          <w:lang w:val="fr-FR"/>
          <w:rPrChange w:id="4861" w:author="32.423_CR0115R1_(Rel-16)_TM_SBMA, OAM_RTT" w:date="2020-07-06T10:41:00Z">
            <w:rPr/>
          </w:rPrChange>
        </w:rPr>
        <w:t>137</w:t>
      </w:r>
      <w:r>
        <w:fldChar w:fldCharType="end"/>
      </w:r>
    </w:p>
    <w:p w:rsidR="002C3AD9" w:rsidRPr="004C2BE0" w:rsidRDefault="002C3AD9">
      <w:pPr>
        <w:pStyle w:val="TOC4"/>
        <w:rPr>
          <w:rFonts w:ascii="Calibri" w:hAnsi="Calibri"/>
          <w:sz w:val="22"/>
          <w:szCs w:val="22"/>
          <w:lang w:val="fr-FR" w:eastAsia="en-GB"/>
          <w:rPrChange w:id="4862" w:author="32.423_CR0115R1_(Rel-16)_TM_SBMA, OAM_RTT" w:date="2020-07-06T10:41:00Z">
            <w:rPr>
              <w:rFonts w:ascii="Calibri" w:hAnsi="Calibri"/>
              <w:sz w:val="22"/>
              <w:szCs w:val="22"/>
              <w:lang w:eastAsia="en-GB"/>
            </w:rPr>
          </w:rPrChange>
        </w:rPr>
      </w:pPr>
      <w:r w:rsidRPr="004C2BE0">
        <w:rPr>
          <w:lang w:val="fr-FR"/>
          <w:rPrChange w:id="4863" w:author="32.423_CR0115R1_(Rel-16)_TM_SBMA, OAM_RTT" w:date="2020-07-06T10:41:00Z">
            <w:rPr/>
          </w:rPrChange>
        </w:rPr>
        <w:t>5.3.78.2</w:t>
      </w:r>
      <w:r w:rsidRPr="004C2BE0">
        <w:rPr>
          <w:rFonts w:ascii="Calibri" w:hAnsi="Calibri"/>
          <w:sz w:val="22"/>
          <w:szCs w:val="22"/>
          <w:lang w:val="fr-FR" w:eastAsia="en-GB"/>
          <w:rPrChange w:id="4864" w:author="32.423_CR0115R1_(Rel-16)_TM_SBMA, OAM_RTT" w:date="2020-07-06T10:41:00Z">
            <w:rPr>
              <w:rFonts w:ascii="Calibri" w:hAnsi="Calibri"/>
              <w:sz w:val="22"/>
              <w:szCs w:val="22"/>
              <w:lang w:eastAsia="en-GB"/>
            </w:rPr>
          </w:rPrChange>
        </w:rPr>
        <w:tab/>
      </w:r>
      <w:r w:rsidRPr="004C2BE0">
        <w:rPr>
          <w:lang w:val="fr-FR"/>
          <w:rPrChange w:id="4865" w:author="32.423_CR0115R1_(Rel-16)_TM_SBMA, OAM_RTT" w:date="2020-07-06T10:41:00Z">
            <w:rPr/>
          </w:rPrChange>
        </w:rPr>
        <w:t>Attributes</w:t>
      </w:r>
      <w:r w:rsidRPr="004C2BE0">
        <w:rPr>
          <w:lang w:val="fr-FR"/>
          <w:rPrChange w:id="4866" w:author="32.423_CR0115R1_(Rel-16)_TM_SBMA, OAM_RTT" w:date="2020-07-06T10:41:00Z">
            <w:rPr/>
          </w:rPrChange>
        </w:rPr>
        <w:tab/>
      </w:r>
      <w:r>
        <w:fldChar w:fldCharType="begin" w:fldLock="1"/>
      </w:r>
      <w:r w:rsidRPr="004C2BE0">
        <w:rPr>
          <w:lang w:val="fr-FR"/>
          <w:rPrChange w:id="4867" w:author="32.423_CR0115R1_(Rel-16)_TM_SBMA, OAM_RTT" w:date="2020-07-06T10:41:00Z">
            <w:rPr/>
          </w:rPrChange>
        </w:rPr>
        <w:instrText xml:space="preserve"> PAGEREF _Toc44341604 \h </w:instrText>
      </w:r>
      <w:r>
        <w:fldChar w:fldCharType="separate"/>
      </w:r>
      <w:r w:rsidRPr="004C2BE0">
        <w:rPr>
          <w:lang w:val="fr-FR"/>
          <w:rPrChange w:id="4868" w:author="32.423_CR0115R1_(Rel-16)_TM_SBMA, OAM_RTT" w:date="2020-07-06T10:41:00Z">
            <w:rPr/>
          </w:rPrChange>
        </w:rPr>
        <w:t>137</w:t>
      </w:r>
      <w:r>
        <w:fldChar w:fldCharType="end"/>
      </w:r>
    </w:p>
    <w:p w:rsidR="002C3AD9" w:rsidRPr="004C2BE0" w:rsidRDefault="002C3AD9">
      <w:pPr>
        <w:pStyle w:val="TOC4"/>
        <w:rPr>
          <w:rFonts w:ascii="Calibri" w:hAnsi="Calibri"/>
          <w:sz w:val="22"/>
          <w:szCs w:val="22"/>
          <w:lang w:val="fr-FR" w:eastAsia="en-GB"/>
          <w:rPrChange w:id="4869" w:author="32.423_CR0115R1_(Rel-16)_TM_SBMA, OAM_RTT" w:date="2020-07-06T10:41:00Z">
            <w:rPr>
              <w:rFonts w:ascii="Calibri" w:hAnsi="Calibri"/>
              <w:sz w:val="22"/>
              <w:szCs w:val="22"/>
              <w:lang w:eastAsia="en-GB"/>
            </w:rPr>
          </w:rPrChange>
        </w:rPr>
      </w:pPr>
      <w:r w:rsidRPr="004C2BE0">
        <w:rPr>
          <w:lang w:val="fr-FR"/>
          <w:rPrChange w:id="4870" w:author="32.423_CR0115R1_(Rel-16)_TM_SBMA, OAM_RTT" w:date="2020-07-06T10:41:00Z">
            <w:rPr/>
          </w:rPrChange>
        </w:rPr>
        <w:t>5.3.78.3</w:t>
      </w:r>
      <w:r w:rsidRPr="004C2BE0">
        <w:rPr>
          <w:rFonts w:ascii="Calibri" w:hAnsi="Calibri"/>
          <w:sz w:val="22"/>
          <w:szCs w:val="22"/>
          <w:lang w:val="fr-FR" w:eastAsia="en-GB"/>
          <w:rPrChange w:id="4871" w:author="32.423_CR0115R1_(Rel-16)_TM_SBMA, OAM_RTT" w:date="2020-07-06T10:41:00Z">
            <w:rPr>
              <w:rFonts w:ascii="Calibri" w:hAnsi="Calibri"/>
              <w:sz w:val="22"/>
              <w:szCs w:val="22"/>
              <w:lang w:eastAsia="en-GB"/>
            </w:rPr>
          </w:rPrChange>
        </w:rPr>
        <w:tab/>
      </w:r>
      <w:r w:rsidRPr="004C2BE0">
        <w:rPr>
          <w:lang w:val="fr-FR"/>
          <w:rPrChange w:id="4872" w:author="32.423_CR0115R1_(Rel-16)_TM_SBMA, OAM_RTT" w:date="2020-07-06T10:41:00Z">
            <w:rPr/>
          </w:rPrChange>
        </w:rPr>
        <w:t>Attribute constraints</w:t>
      </w:r>
      <w:r w:rsidRPr="004C2BE0">
        <w:rPr>
          <w:lang w:val="fr-FR"/>
          <w:rPrChange w:id="4873" w:author="32.423_CR0115R1_(Rel-16)_TM_SBMA, OAM_RTT" w:date="2020-07-06T10:41:00Z">
            <w:rPr/>
          </w:rPrChange>
        </w:rPr>
        <w:tab/>
      </w:r>
      <w:r>
        <w:fldChar w:fldCharType="begin" w:fldLock="1"/>
      </w:r>
      <w:r w:rsidRPr="004C2BE0">
        <w:rPr>
          <w:lang w:val="fr-FR"/>
          <w:rPrChange w:id="4874" w:author="32.423_CR0115R1_(Rel-16)_TM_SBMA, OAM_RTT" w:date="2020-07-06T10:41:00Z">
            <w:rPr/>
          </w:rPrChange>
        </w:rPr>
        <w:instrText xml:space="preserve"> PAGEREF _Toc44341605 \h </w:instrText>
      </w:r>
      <w:r>
        <w:fldChar w:fldCharType="separate"/>
      </w:r>
      <w:r w:rsidRPr="004C2BE0">
        <w:rPr>
          <w:lang w:val="fr-FR"/>
          <w:rPrChange w:id="4875" w:author="32.423_CR0115R1_(Rel-16)_TM_SBMA, OAM_RTT" w:date="2020-07-06T10:41:00Z">
            <w:rPr/>
          </w:rPrChange>
        </w:rPr>
        <w:t>137</w:t>
      </w:r>
      <w:r>
        <w:fldChar w:fldCharType="end"/>
      </w:r>
    </w:p>
    <w:p w:rsidR="002C3AD9" w:rsidRPr="004C2BE0" w:rsidRDefault="002C3AD9">
      <w:pPr>
        <w:pStyle w:val="TOC4"/>
        <w:rPr>
          <w:rFonts w:ascii="Calibri" w:hAnsi="Calibri"/>
          <w:sz w:val="22"/>
          <w:szCs w:val="22"/>
          <w:lang w:val="fr-FR" w:eastAsia="en-GB"/>
          <w:rPrChange w:id="4876" w:author="32.423_CR0115R1_(Rel-16)_TM_SBMA, OAM_RTT" w:date="2020-07-06T10:41:00Z">
            <w:rPr>
              <w:rFonts w:ascii="Calibri" w:hAnsi="Calibri"/>
              <w:sz w:val="22"/>
              <w:szCs w:val="22"/>
              <w:lang w:eastAsia="en-GB"/>
            </w:rPr>
          </w:rPrChange>
        </w:rPr>
      </w:pPr>
      <w:r w:rsidRPr="004C2BE0">
        <w:rPr>
          <w:lang w:val="fr-FR" w:eastAsia="zh-CN"/>
          <w:rPrChange w:id="4877" w:author="32.423_CR0115R1_(Rel-16)_TM_SBMA, OAM_RTT" w:date="2020-07-06T10:41:00Z">
            <w:rPr>
              <w:lang w:eastAsia="zh-CN"/>
            </w:rPr>
          </w:rPrChange>
        </w:rPr>
        <w:t>5</w:t>
      </w:r>
      <w:r w:rsidRPr="004C2BE0">
        <w:rPr>
          <w:lang w:val="fr-FR"/>
          <w:rPrChange w:id="4878" w:author="32.423_CR0115R1_(Rel-16)_TM_SBMA, OAM_RTT" w:date="2020-07-06T10:41:00Z">
            <w:rPr/>
          </w:rPrChange>
        </w:rPr>
        <w:t>.3.78.4</w:t>
      </w:r>
      <w:r w:rsidRPr="004C2BE0">
        <w:rPr>
          <w:rFonts w:ascii="Calibri" w:hAnsi="Calibri"/>
          <w:sz w:val="22"/>
          <w:szCs w:val="22"/>
          <w:lang w:val="fr-FR" w:eastAsia="en-GB"/>
          <w:rPrChange w:id="4879" w:author="32.423_CR0115R1_(Rel-16)_TM_SBMA, OAM_RTT" w:date="2020-07-06T10:41:00Z">
            <w:rPr>
              <w:rFonts w:ascii="Calibri" w:hAnsi="Calibri"/>
              <w:sz w:val="22"/>
              <w:szCs w:val="22"/>
              <w:lang w:eastAsia="en-GB"/>
            </w:rPr>
          </w:rPrChange>
        </w:rPr>
        <w:tab/>
      </w:r>
      <w:r w:rsidRPr="004C2BE0">
        <w:rPr>
          <w:lang w:val="fr-FR"/>
          <w:rPrChange w:id="4880" w:author="32.423_CR0115R1_(Rel-16)_TM_SBMA, OAM_RTT" w:date="2020-07-06T10:41:00Z">
            <w:rPr/>
          </w:rPrChange>
        </w:rPr>
        <w:t>Notifications</w:t>
      </w:r>
      <w:r w:rsidRPr="004C2BE0">
        <w:rPr>
          <w:lang w:val="fr-FR"/>
          <w:rPrChange w:id="4881" w:author="32.423_CR0115R1_(Rel-16)_TM_SBMA, OAM_RTT" w:date="2020-07-06T10:41:00Z">
            <w:rPr/>
          </w:rPrChange>
        </w:rPr>
        <w:tab/>
      </w:r>
      <w:r>
        <w:fldChar w:fldCharType="begin" w:fldLock="1"/>
      </w:r>
      <w:r w:rsidRPr="004C2BE0">
        <w:rPr>
          <w:lang w:val="fr-FR"/>
          <w:rPrChange w:id="4882" w:author="32.423_CR0115R1_(Rel-16)_TM_SBMA, OAM_RTT" w:date="2020-07-06T10:41:00Z">
            <w:rPr/>
          </w:rPrChange>
        </w:rPr>
        <w:instrText xml:space="preserve"> PAGEREF _Toc44341606 \h </w:instrText>
      </w:r>
      <w:r>
        <w:fldChar w:fldCharType="separate"/>
      </w:r>
      <w:r w:rsidRPr="004C2BE0">
        <w:rPr>
          <w:lang w:val="fr-FR"/>
          <w:rPrChange w:id="4883" w:author="32.423_CR0115R1_(Rel-16)_TM_SBMA, OAM_RTT" w:date="2020-07-06T10:41:00Z">
            <w:rPr/>
          </w:rPrChange>
        </w:rPr>
        <w:t>137</w:t>
      </w:r>
      <w:r>
        <w:fldChar w:fldCharType="end"/>
      </w:r>
    </w:p>
    <w:p w:rsidR="002C3AD9" w:rsidRPr="004C2BE0" w:rsidRDefault="002C3AD9">
      <w:pPr>
        <w:pStyle w:val="TOC3"/>
        <w:rPr>
          <w:rFonts w:ascii="Calibri" w:hAnsi="Calibri"/>
          <w:sz w:val="22"/>
          <w:szCs w:val="22"/>
          <w:lang w:val="fr-FR" w:eastAsia="en-GB"/>
          <w:rPrChange w:id="4884" w:author="32.423_CR0115R1_(Rel-16)_TM_SBMA, OAM_RTT" w:date="2020-07-06T10:41:00Z">
            <w:rPr>
              <w:rFonts w:ascii="Calibri" w:hAnsi="Calibri"/>
              <w:sz w:val="22"/>
              <w:szCs w:val="22"/>
              <w:lang w:eastAsia="en-GB"/>
            </w:rPr>
          </w:rPrChange>
        </w:rPr>
      </w:pPr>
      <w:r w:rsidRPr="004C2BE0">
        <w:rPr>
          <w:lang w:val="fr-FR"/>
          <w:rPrChange w:id="4885" w:author="32.423_CR0115R1_(Rel-16)_TM_SBMA, OAM_RTT" w:date="2020-07-06T10:41:00Z">
            <w:rPr/>
          </w:rPrChange>
        </w:rPr>
        <w:t>5.3.79</w:t>
      </w:r>
      <w:r w:rsidRPr="004C2BE0">
        <w:rPr>
          <w:rFonts w:ascii="Calibri" w:hAnsi="Calibri"/>
          <w:sz w:val="22"/>
          <w:szCs w:val="22"/>
          <w:lang w:val="fr-FR" w:eastAsia="en-GB"/>
          <w:rPrChange w:id="4886" w:author="32.423_CR0115R1_(Rel-16)_TM_SBMA, OAM_RTT" w:date="2020-07-06T10:41:00Z">
            <w:rPr>
              <w:rFonts w:ascii="Calibri" w:hAnsi="Calibri"/>
              <w:sz w:val="22"/>
              <w:szCs w:val="22"/>
              <w:lang w:eastAsia="en-GB"/>
            </w:rPr>
          </w:rPrChange>
        </w:rPr>
        <w:tab/>
      </w:r>
      <w:r w:rsidRPr="004C2BE0">
        <w:rPr>
          <w:rFonts w:ascii="Courier New" w:hAnsi="Courier New" w:cs="Courier New"/>
          <w:lang w:val="fr-FR" w:eastAsia="zh-CN"/>
          <w:rPrChange w:id="4887" w:author="32.423_CR0115R1_(Rel-16)_TM_SBMA, OAM_RTT" w:date="2020-07-06T10:41:00Z">
            <w:rPr>
              <w:rFonts w:ascii="Courier New" w:hAnsi="Courier New" w:cs="Courier New"/>
              <w:lang w:eastAsia="zh-CN"/>
            </w:rPr>
          </w:rPrChange>
        </w:rPr>
        <w:t>FiveQiDscpMapping</w:t>
      </w:r>
      <w:r w:rsidRPr="004C2BE0">
        <w:rPr>
          <w:lang w:val="fr-FR"/>
          <w:rPrChange w:id="4888" w:author="32.423_CR0115R1_(Rel-16)_TM_SBMA, OAM_RTT" w:date="2020-07-06T10:41:00Z">
            <w:rPr/>
          </w:rPrChange>
        </w:rPr>
        <w:t xml:space="preserve"> &lt;&lt;dataType&gt;&gt;</w:t>
      </w:r>
      <w:r w:rsidRPr="004C2BE0">
        <w:rPr>
          <w:lang w:val="fr-FR"/>
          <w:rPrChange w:id="4889" w:author="32.423_CR0115R1_(Rel-16)_TM_SBMA, OAM_RTT" w:date="2020-07-06T10:41:00Z">
            <w:rPr/>
          </w:rPrChange>
        </w:rPr>
        <w:tab/>
      </w:r>
      <w:r>
        <w:fldChar w:fldCharType="begin" w:fldLock="1"/>
      </w:r>
      <w:r w:rsidRPr="004C2BE0">
        <w:rPr>
          <w:lang w:val="fr-FR"/>
          <w:rPrChange w:id="4890" w:author="32.423_CR0115R1_(Rel-16)_TM_SBMA, OAM_RTT" w:date="2020-07-06T10:41:00Z">
            <w:rPr/>
          </w:rPrChange>
        </w:rPr>
        <w:instrText xml:space="preserve"> PAGEREF _Toc44341607 \h </w:instrText>
      </w:r>
      <w:r>
        <w:fldChar w:fldCharType="separate"/>
      </w:r>
      <w:r w:rsidRPr="004C2BE0">
        <w:rPr>
          <w:lang w:val="fr-FR"/>
          <w:rPrChange w:id="4891" w:author="32.423_CR0115R1_(Rel-16)_TM_SBMA, OAM_RTT" w:date="2020-07-06T10:41:00Z">
            <w:rPr/>
          </w:rPrChange>
        </w:rPr>
        <w:t>137</w:t>
      </w:r>
      <w:r>
        <w:fldChar w:fldCharType="end"/>
      </w:r>
    </w:p>
    <w:p w:rsidR="002C3AD9" w:rsidRPr="004C2BE0" w:rsidRDefault="002C3AD9">
      <w:pPr>
        <w:pStyle w:val="TOC4"/>
        <w:rPr>
          <w:rFonts w:ascii="Calibri" w:hAnsi="Calibri"/>
          <w:sz w:val="22"/>
          <w:szCs w:val="22"/>
          <w:lang w:val="fr-FR" w:eastAsia="en-GB"/>
          <w:rPrChange w:id="4892" w:author="32.423_CR0115R1_(Rel-16)_TM_SBMA, OAM_RTT" w:date="2020-07-06T10:41:00Z">
            <w:rPr>
              <w:rFonts w:ascii="Calibri" w:hAnsi="Calibri"/>
              <w:sz w:val="22"/>
              <w:szCs w:val="22"/>
              <w:lang w:eastAsia="en-GB"/>
            </w:rPr>
          </w:rPrChange>
        </w:rPr>
      </w:pPr>
      <w:r w:rsidRPr="004C2BE0">
        <w:rPr>
          <w:lang w:val="fr-FR"/>
          <w:rPrChange w:id="4893" w:author="32.423_CR0115R1_(Rel-16)_TM_SBMA, OAM_RTT" w:date="2020-07-06T10:41:00Z">
            <w:rPr/>
          </w:rPrChange>
        </w:rPr>
        <w:t>5.3.79</w:t>
      </w:r>
      <w:r w:rsidRPr="004C2BE0">
        <w:rPr>
          <w:lang w:val="fr-FR"/>
          <w:rPrChange w:id="4894" w:author="32.423_CR0115R1_(Rel-16)_TM_SBMA, OAM_RTT" w:date="2020-07-06T10:41:00Z">
            <w:rPr>
              <w:lang w:val="en-US"/>
            </w:rPr>
          </w:rPrChange>
        </w:rPr>
        <w:t>.1</w:t>
      </w:r>
      <w:r w:rsidRPr="004C2BE0">
        <w:rPr>
          <w:rFonts w:ascii="Calibri" w:hAnsi="Calibri"/>
          <w:sz w:val="22"/>
          <w:szCs w:val="22"/>
          <w:lang w:val="fr-FR" w:eastAsia="en-GB"/>
          <w:rPrChange w:id="4895" w:author="32.423_CR0115R1_(Rel-16)_TM_SBMA, OAM_RTT" w:date="2020-07-06T10:41:00Z">
            <w:rPr>
              <w:rFonts w:ascii="Calibri" w:hAnsi="Calibri"/>
              <w:sz w:val="22"/>
              <w:szCs w:val="22"/>
              <w:lang w:eastAsia="en-GB"/>
            </w:rPr>
          </w:rPrChange>
        </w:rPr>
        <w:tab/>
      </w:r>
      <w:r w:rsidRPr="004C2BE0">
        <w:rPr>
          <w:lang w:val="fr-FR"/>
          <w:rPrChange w:id="4896" w:author="32.423_CR0115R1_(Rel-16)_TM_SBMA, OAM_RTT" w:date="2020-07-06T10:41:00Z">
            <w:rPr>
              <w:lang w:val="en-US"/>
            </w:rPr>
          </w:rPrChange>
        </w:rPr>
        <w:t>Definition</w:t>
      </w:r>
      <w:r w:rsidRPr="004C2BE0">
        <w:rPr>
          <w:lang w:val="fr-FR"/>
          <w:rPrChange w:id="4897" w:author="32.423_CR0115R1_(Rel-16)_TM_SBMA, OAM_RTT" w:date="2020-07-06T10:41:00Z">
            <w:rPr/>
          </w:rPrChange>
        </w:rPr>
        <w:tab/>
      </w:r>
      <w:r>
        <w:fldChar w:fldCharType="begin" w:fldLock="1"/>
      </w:r>
      <w:r w:rsidRPr="004C2BE0">
        <w:rPr>
          <w:lang w:val="fr-FR"/>
          <w:rPrChange w:id="4898" w:author="32.423_CR0115R1_(Rel-16)_TM_SBMA, OAM_RTT" w:date="2020-07-06T10:41:00Z">
            <w:rPr/>
          </w:rPrChange>
        </w:rPr>
        <w:instrText xml:space="preserve"> PAGEREF _Toc44341608 \h </w:instrText>
      </w:r>
      <w:r>
        <w:fldChar w:fldCharType="separate"/>
      </w:r>
      <w:r w:rsidRPr="004C2BE0">
        <w:rPr>
          <w:lang w:val="fr-FR"/>
          <w:rPrChange w:id="4899" w:author="32.423_CR0115R1_(Rel-16)_TM_SBMA, OAM_RTT" w:date="2020-07-06T10:41:00Z">
            <w:rPr/>
          </w:rPrChange>
        </w:rPr>
        <w:t>137</w:t>
      </w:r>
      <w:r>
        <w:fldChar w:fldCharType="end"/>
      </w:r>
    </w:p>
    <w:p w:rsidR="002C3AD9" w:rsidRPr="004C2BE0" w:rsidRDefault="002C3AD9">
      <w:pPr>
        <w:pStyle w:val="TOC4"/>
        <w:rPr>
          <w:rFonts w:ascii="Calibri" w:hAnsi="Calibri"/>
          <w:sz w:val="22"/>
          <w:szCs w:val="22"/>
          <w:lang w:val="fr-FR" w:eastAsia="en-GB"/>
          <w:rPrChange w:id="4900" w:author="32.423_CR0115R1_(Rel-16)_TM_SBMA, OAM_RTT" w:date="2020-07-06T10:41:00Z">
            <w:rPr>
              <w:rFonts w:ascii="Calibri" w:hAnsi="Calibri"/>
              <w:sz w:val="22"/>
              <w:szCs w:val="22"/>
              <w:lang w:eastAsia="en-GB"/>
            </w:rPr>
          </w:rPrChange>
        </w:rPr>
      </w:pPr>
      <w:r w:rsidRPr="004C2BE0">
        <w:rPr>
          <w:lang w:val="fr-FR"/>
          <w:rPrChange w:id="4901" w:author="32.423_CR0115R1_(Rel-16)_TM_SBMA, OAM_RTT" w:date="2020-07-06T10:41:00Z">
            <w:rPr/>
          </w:rPrChange>
        </w:rPr>
        <w:t>5.3.79</w:t>
      </w:r>
      <w:r w:rsidRPr="004C2BE0">
        <w:rPr>
          <w:lang w:val="fr-FR"/>
          <w:rPrChange w:id="4902" w:author="32.423_CR0115R1_(Rel-16)_TM_SBMA, OAM_RTT" w:date="2020-07-06T10:41:00Z">
            <w:rPr>
              <w:lang w:val="en-US"/>
            </w:rPr>
          </w:rPrChange>
        </w:rPr>
        <w:t>.2</w:t>
      </w:r>
      <w:r w:rsidRPr="004C2BE0">
        <w:rPr>
          <w:rFonts w:ascii="Calibri" w:hAnsi="Calibri"/>
          <w:sz w:val="22"/>
          <w:szCs w:val="22"/>
          <w:lang w:val="fr-FR" w:eastAsia="en-GB"/>
          <w:rPrChange w:id="4903" w:author="32.423_CR0115R1_(Rel-16)_TM_SBMA, OAM_RTT" w:date="2020-07-06T10:41:00Z">
            <w:rPr>
              <w:rFonts w:ascii="Calibri" w:hAnsi="Calibri"/>
              <w:sz w:val="22"/>
              <w:szCs w:val="22"/>
              <w:lang w:eastAsia="en-GB"/>
            </w:rPr>
          </w:rPrChange>
        </w:rPr>
        <w:tab/>
      </w:r>
      <w:r w:rsidRPr="004C2BE0">
        <w:rPr>
          <w:lang w:val="fr-FR"/>
          <w:rPrChange w:id="4904" w:author="32.423_CR0115R1_(Rel-16)_TM_SBMA, OAM_RTT" w:date="2020-07-06T10:41:00Z">
            <w:rPr>
              <w:lang w:val="en-US"/>
            </w:rPr>
          </w:rPrChange>
        </w:rPr>
        <w:t>Attributes</w:t>
      </w:r>
      <w:r w:rsidRPr="004C2BE0">
        <w:rPr>
          <w:lang w:val="fr-FR"/>
          <w:rPrChange w:id="4905" w:author="32.423_CR0115R1_(Rel-16)_TM_SBMA, OAM_RTT" w:date="2020-07-06T10:41:00Z">
            <w:rPr/>
          </w:rPrChange>
        </w:rPr>
        <w:tab/>
      </w:r>
      <w:r>
        <w:fldChar w:fldCharType="begin" w:fldLock="1"/>
      </w:r>
      <w:r w:rsidRPr="004C2BE0">
        <w:rPr>
          <w:lang w:val="fr-FR"/>
          <w:rPrChange w:id="4906" w:author="32.423_CR0115R1_(Rel-16)_TM_SBMA, OAM_RTT" w:date="2020-07-06T10:41:00Z">
            <w:rPr/>
          </w:rPrChange>
        </w:rPr>
        <w:instrText xml:space="preserve"> PAGEREF _Toc44341609 \h </w:instrText>
      </w:r>
      <w:r>
        <w:fldChar w:fldCharType="separate"/>
      </w:r>
      <w:r w:rsidRPr="004C2BE0">
        <w:rPr>
          <w:lang w:val="fr-FR"/>
          <w:rPrChange w:id="4907" w:author="32.423_CR0115R1_(Rel-16)_TM_SBMA, OAM_RTT" w:date="2020-07-06T10:41:00Z">
            <w:rPr/>
          </w:rPrChange>
        </w:rPr>
        <w:t>137</w:t>
      </w:r>
      <w:r>
        <w:fldChar w:fldCharType="end"/>
      </w:r>
    </w:p>
    <w:p w:rsidR="002C3AD9" w:rsidRPr="004C2BE0" w:rsidRDefault="002C3AD9">
      <w:pPr>
        <w:pStyle w:val="TOC4"/>
        <w:rPr>
          <w:rFonts w:ascii="Calibri" w:hAnsi="Calibri"/>
          <w:sz w:val="22"/>
          <w:szCs w:val="22"/>
          <w:lang w:val="fr-FR" w:eastAsia="en-GB"/>
          <w:rPrChange w:id="4908" w:author="32.423_CR0115R1_(Rel-16)_TM_SBMA, OAM_RTT" w:date="2020-07-06T10:41:00Z">
            <w:rPr>
              <w:rFonts w:ascii="Calibri" w:hAnsi="Calibri"/>
              <w:sz w:val="22"/>
              <w:szCs w:val="22"/>
              <w:lang w:eastAsia="en-GB"/>
            </w:rPr>
          </w:rPrChange>
        </w:rPr>
      </w:pPr>
      <w:r w:rsidRPr="004C2BE0">
        <w:rPr>
          <w:lang w:val="fr-FR"/>
          <w:rPrChange w:id="4909" w:author="32.423_CR0115R1_(Rel-16)_TM_SBMA, OAM_RTT" w:date="2020-07-06T10:41:00Z">
            <w:rPr/>
          </w:rPrChange>
        </w:rPr>
        <w:t>5.3.79</w:t>
      </w:r>
      <w:r w:rsidRPr="004C2BE0">
        <w:rPr>
          <w:lang w:val="fr-FR"/>
          <w:rPrChange w:id="4910" w:author="32.423_CR0115R1_(Rel-16)_TM_SBMA, OAM_RTT" w:date="2020-07-06T10:41:00Z">
            <w:rPr>
              <w:lang w:val="en-US"/>
            </w:rPr>
          </w:rPrChange>
        </w:rPr>
        <w:t>.3</w:t>
      </w:r>
      <w:r w:rsidRPr="004C2BE0">
        <w:rPr>
          <w:rFonts w:ascii="Calibri" w:hAnsi="Calibri"/>
          <w:sz w:val="22"/>
          <w:szCs w:val="22"/>
          <w:lang w:val="fr-FR" w:eastAsia="en-GB"/>
          <w:rPrChange w:id="4911" w:author="32.423_CR0115R1_(Rel-16)_TM_SBMA, OAM_RTT" w:date="2020-07-06T10:41:00Z">
            <w:rPr>
              <w:rFonts w:ascii="Calibri" w:hAnsi="Calibri"/>
              <w:sz w:val="22"/>
              <w:szCs w:val="22"/>
              <w:lang w:eastAsia="en-GB"/>
            </w:rPr>
          </w:rPrChange>
        </w:rPr>
        <w:tab/>
      </w:r>
      <w:r w:rsidRPr="004C2BE0">
        <w:rPr>
          <w:lang w:val="fr-FR"/>
          <w:rPrChange w:id="4912" w:author="32.423_CR0115R1_(Rel-16)_TM_SBMA, OAM_RTT" w:date="2020-07-06T10:41:00Z">
            <w:rPr>
              <w:lang w:val="en-US"/>
            </w:rPr>
          </w:rPrChange>
        </w:rPr>
        <w:t>Attribute constraints</w:t>
      </w:r>
      <w:r w:rsidRPr="004C2BE0">
        <w:rPr>
          <w:lang w:val="fr-FR"/>
          <w:rPrChange w:id="4913" w:author="32.423_CR0115R1_(Rel-16)_TM_SBMA, OAM_RTT" w:date="2020-07-06T10:41:00Z">
            <w:rPr/>
          </w:rPrChange>
        </w:rPr>
        <w:tab/>
      </w:r>
      <w:r>
        <w:fldChar w:fldCharType="begin" w:fldLock="1"/>
      </w:r>
      <w:r w:rsidRPr="004C2BE0">
        <w:rPr>
          <w:lang w:val="fr-FR"/>
          <w:rPrChange w:id="4914" w:author="32.423_CR0115R1_(Rel-16)_TM_SBMA, OAM_RTT" w:date="2020-07-06T10:41:00Z">
            <w:rPr/>
          </w:rPrChange>
        </w:rPr>
        <w:instrText xml:space="preserve"> PAGEREF _Toc44341610 \h </w:instrText>
      </w:r>
      <w:r>
        <w:fldChar w:fldCharType="separate"/>
      </w:r>
      <w:r w:rsidRPr="004C2BE0">
        <w:rPr>
          <w:lang w:val="fr-FR"/>
          <w:rPrChange w:id="4915" w:author="32.423_CR0115R1_(Rel-16)_TM_SBMA, OAM_RTT" w:date="2020-07-06T10:41:00Z">
            <w:rPr/>
          </w:rPrChange>
        </w:rPr>
        <w:t>137</w:t>
      </w:r>
      <w:r>
        <w:fldChar w:fldCharType="end"/>
      </w:r>
    </w:p>
    <w:p w:rsidR="002C3AD9" w:rsidRPr="004C2BE0" w:rsidRDefault="002C3AD9">
      <w:pPr>
        <w:pStyle w:val="TOC4"/>
        <w:rPr>
          <w:rFonts w:ascii="Calibri" w:hAnsi="Calibri"/>
          <w:sz w:val="22"/>
          <w:szCs w:val="22"/>
          <w:lang w:val="fr-FR" w:eastAsia="en-GB"/>
          <w:rPrChange w:id="4916" w:author="32.423_CR0115R1_(Rel-16)_TM_SBMA, OAM_RTT" w:date="2020-07-06T10:41:00Z">
            <w:rPr>
              <w:rFonts w:ascii="Calibri" w:hAnsi="Calibri"/>
              <w:sz w:val="22"/>
              <w:szCs w:val="22"/>
              <w:lang w:eastAsia="en-GB"/>
            </w:rPr>
          </w:rPrChange>
        </w:rPr>
      </w:pPr>
      <w:r w:rsidRPr="004C2BE0">
        <w:rPr>
          <w:lang w:val="fr-FR"/>
          <w:rPrChange w:id="4917" w:author="32.423_CR0115R1_(Rel-16)_TM_SBMA, OAM_RTT" w:date="2020-07-06T10:41:00Z">
            <w:rPr/>
          </w:rPrChange>
        </w:rPr>
        <w:t>5.3.79.4</w:t>
      </w:r>
      <w:r w:rsidRPr="004C2BE0">
        <w:rPr>
          <w:rFonts w:ascii="Calibri" w:hAnsi="Calibri"/>
          <w:sz w:val="22"/>
          <w:szCs w:val="22"/>
          <w:lang w:val="fr-FR" w:eastAsia="en-GB"/>
          <w:rPrChange w:id="4918" w:author="32.423_CR0115R1_(Rel-16)_TM_SBMA, OAM_RTT" w:date="2020-07-06T10:41:00Z">
            <w:rPr>
              <w:rFonts w:ascii="Calibri" w:hAnsi="Calibri"/>
              <w:sz w:val="22"/>
              <w:szCs w:val="22"/>
              <w:lang w:eastAsia="en-GB"/>
            </w:rPr>
          </w:rPrChange>
        </w:rPr>
        <w:tab/>
      </w:r>
      <w:r w:rsidRPr="004C2BE0">
        <w:rPr>
          <w:lang w:val="fr-FR"/>
          <w:rPrChange w:id="4919" w:author="32.423_CR0115R1_(Rel-16)_TM_SBMA, OAM_RTT" w:date="2020-07-06T10:41:00Z">
            <w:rPr/>
          </w:rPrChange>
        </w:rPr>
        <w:t>Notifications</w:t>
      </w:r>
      <w:r w:rsidRPr="004C2BE0">
        <w:rPr>
          <w:lang w:val="fr-FR"/>
          <w:rPrChange w:id="4920" w:author="32.423_CR0115R1_(Rel-16)_TM_SBMA, OAM_RTT" w:date="2020-07-06T10:41:00Z">
            <w:rPr/>
          </w:rPrChange>
        </w:rPr>
        <w:tab/>
      </w:r>
      <w:r>
        <w:fldChar w:fldCharType="begin" w:fldLock="1"/>
      </w:r>
      <w:r w:rsidRPr="004C2BE0">
        <w:rPr>
          <w:lang w:val="fr-FR"/>
          <w:rPrChange w:id="4921" w:author="32.423_CR0115R1_(Rel-16)_TM_SBMA, OAM_RTT" w:date="2020-07-06T10:41:00Z">
            <w:rPr/>
          </w:rPrChange>
        </w:rPr>
        <w:instrText xml:space="preserve"> PAGEREF _Toc44341611 \h </w:instrText>
      </w:r>
      <w:r>
        <w:fldChar w:fldCharType="separate"/>
      </w:r>
      <w:r w:rsidRPr="004C2BE0">
        <w:rPr>
          <w:lang w:val="fr-FR"/>
          <w:rPrChange w:id="4922" w:author="32.423_CR0115R1_(Rel-16)_TM_SBMA, OAM_RTT" w:date="2020-07-06T10:41:00Z">
            <w:rPr/>
          </w:rPrChange>
        </w:rPr>
        <w:t>138</w:t>
      </w:r>
      <w:r>
        <w:fldChar w:fldCharType="end"/>
      </w:r>
    </w:p>
    <w:p w:rsidR="002C3AD9" w:rsidRPr="004C2BE0" w:rsidRDefault="002C3AD9">
      <w:pPr>
        <w:pStyle w:val="TOC2"/>
        <w:rPr>
          <w:rFonts w:ascii="Calibri" w:hAnsi="Calibri"/>
          <w:sz w:val="22"/>
          <w:szCs w:val="22"/>
          <w:lang w:val="fr-FR" w:eastAsia="en-GB"/>
          <w:rPrChange w:id="4923" w:author="32.423_CR0115R1_(Rel-16)_TM_SBMA, OAM_RTT" w:date="2020-07-06T10:42:00Z">
            <w:rPr>
              <w:rFonts w:ascii="Calibri" w:hAnsi="Calibri"/>
              <w:sz w:val="22"/>
              <w:szCs w:val="22"/>
              <w:lang w:eastAsia="en-GB"/>
            </w:rPr>
          </w:rPrChange>
        </w:rPr>
      </w:pPr>
      <w:r w:rsidRPr="004C2BE0">
        <w:rPr>
          <w:lang w:val="fr-FR"/>
          <w:rPrChange w:id="4924" w:author="32.423_CR0115R1_(Rel-16)_TM_SBMA, OAM_RTT" w:date="2020-07-06T10:42:00Z">
            <w:rPr/>
          </w:rPrChange>
        </w:rPr>
        <w:t>5.4</w:t>
      </w:r>
      <w:r w:rsidRPr="004C2BE0">
        <w:rPr>
          <w:rFonts w:ascii="Calibri" w:hAnsi="Calibri"/>
          <w:sz w:val="22"/>
          <w:szCs w:val="22"/>
          <w:lang w:val="fr-FR" w:eastAsia="en-GB"/>
          <w:rPrChange w:id="4925" w:author="32.423_CR0115R1_(Rel-16)_TM_SBMA, OAM_RTT" w:date="2020-07-06T10:42:00Z">
            <w:rPr>
              <w:rFonts w:ascii="Calibri" w:hAnsi="Calibri"/>
              <w:sz w:val="22"/>
              <w:szCs w:val="22"/>
              <w:lang w:eastAsia="en-GB"/>
            </w:rPr>
          </w:rPrChange>
        </w:rPr>
        <w:tab/>
      </w:r>
      <w:r w:rsidRPr="004C2BE0">
        <w:rPr>
          <w:lang w:val="fr-FR"/>
          <w:rPrChange w:id="4926" w:author="32.423_CR0115R1_(Rel-16)_TM_SBMA, OAM_RTT" w:date="2020-07-06T10:42:00Z">
            <w:rPr/>
          </w:rPrChange>
        </w:rPr>
        <w:t>Attribute definitions</w:t>
      </w:r>
      <w:r w:rsidRPr="004C2BE0">
        <w:rPr>
          <w:lang w:val="fr-FR"/>
          <w:rPrChange w:id="4927" w:author="32.423_CR0115R1_(Rel-16)_TM_SBMA, OAM_RTT" w:date="2020-07-06T10:42:00Z">
            <w:rPr/>
          </w:rPrChange>
        </w:rPr>
        <w:tab/>
      </w:r>
      <w:r>
        <w:fldChar w:fldCharType="begin" w:fldLock="1"/>
      </w:r>
      <w:r w:rsidRPr="004C2BE0">
        <w:rPr>
          <w:lang w:val="fr-FR"/>
          <w:rPrChange w:id="4928" w:author="32.423_CR0115R1_(Rel-16)_TM_SBMA, OAM_RTT" w:date="2020-07-06T10:42:00Z">
            <w:rPr/>
          </w:rPrChange>
        </w:rPr>
        <w:instrText xml:space="preserve"> PAGEREF _Toc44341612 \h </w:instrText>
      </w:r>
      <w:r>
        <w:fldChar w:fldCharType="separate"/>
      </w:r>
      <w:r w:rsidRPr="004C2BE0">
        <w:rPr>
          <w:lang w:val="fr-FR"/>
          <w:rPrChange w:id="4929" w:author="32.423_CR0115R1_(Rel-16)_TM_SBMA, OAM_RTT" w:date="2020-07-06T10:42:00Z">
            <w:rPr/>
          </w:rPrChange>
        </w:rPr>
        <w:t>138</w:t>
      </w:r>
      <w:r>
        <w:fldChar w:fldCharType="end"/>
      </w:r>
    </w:p>
    <w:p w:rsidR="002C3AD9" w:rsidRPr="004C2BE0" w:rsidRDefault="002C3AD9">
      <w:pPr>
        <w:pStyle w:val="TOC3"/>
        <w:rPr>
          <w:rFonts w:ascii="Calibri" w:hAnsi="Calibri"/>
          <w:sz w:val="22"/>
          <w:szCs w:val="22"/>
          <w:lang w:val="fr-FR" w:eastAsia="en-GB"/>
          <w:rPrChange w:id="4930" w:author="32.423_CR0115R1_(Rel-16)_TM_SBMA, OAM_RTT" w:date="2020-07-06T10:42:00Z">
            <w:rPr>
              <w:rFonts w:ascii="Calibri" w:hAnsi="Calibri"/>
              <w:sz w:val="22"/>
              <w:szCs w:val="22"/>
              <w:lang w:eastAsia="en-GB"/>
            </w:rPr>
          </w:rPrChange>
        </w:rPr>
      </w:pPr>
      <w:r w:rsidRPr="004C2BE0">
        <w:rPr>
          <w:rFonts w:cs="Arial"/>
          <w:lang w:val="fr-FR" w:eastAsia="zh-CN"/>
          <w:rPrChange w:id="4931" w:author="32.423_CR0115R1_(Rel-16)_TM_SBMA, OAM_RTT" w:date="2020-07-06T10:42:00Z">
            <w:rPr>
              <w:rFonts w:cs="Arial"/>
              <w:lang w:eastAsia="zh-CN"/>
            </w:rPr>
          </w:rPrChange>
        </w:rPr>
        <w:t>5.4.1</w:t>
      </w:r>
      <w:r w:rsidRPr="004C2BE0">
        <w:rPr>
          <w:rFonts w:ascii="Calibri" w:hAnsi="Calibri"/>
          <w:sz w:val="22"/>
          <w:szCs w:val="22"/>
          <w:lang w:val="fr-FR" w:eastAsia="en-GB"/>
          <w:rPrChange w:id="4932" w:author="32.423_CR0115R1_(Rel-16)_TM_SBMA, OAM_RTT" w:date="2020-07-06T10:42:00Z">
            <w:rPr>
              <w:rFonts w:ascii="Calibri" w:hAnsi="Calibri"/>
              <w:sz w:val="22"/>
              <w:szCs w:val="22"/>
              <w:lang w:eastAsia="en-GB"/>
            </w:rPr>
          </w:rPrChange>
        </w:rPr>
        <w:tab/>
      </w:r>
      <w:r w:rsidRPr="004C2BE0">
        <w:rPr>
          <w:rFonts w:cs="Arial"/>
          <w:lang w:val="fr-FR" w:eastAsia="zh-CN"/>
          <w:rPrChange w:id="4933" w:author="32.423_CR0115R1_(Rel-16)_TM_SBMA, OAM_RTT" w:date="2020-07-06T10:42:00Z">
            <w:rPr>
              <w:rFonts w:cs="Arial"/>
              <w:lang w:eastAsia="zh-CN"/>
            </w:rPr>
          </w:rPrChange>
        </w:rPr>
        <w:t>Attribute properties</w:t>
      </w:r>
      <w:r w:rsidRPr="004C2BE0">
        <w:rPr>
          <w:lang w:val="fr-FR"/>
          <w:rPrChange w:id="4934" w:author="32.423_CR0115R1_(Rel-16)_TM_SBMA, OAM_RTT" w:date="2020-07-06T10:42:00Z">
            <w:rPr/>
          </w:rPrChange>
        </w:rPr>
        <w:tab/>
      </w:r>
      <w:r>
        <w:fldChar w:fldCharType="begin" w:fldLock="1"/>
      </w:r>
      <w:r w:rsidRPr="004C2BE0">
        <w:rPr>
          <w:lang w:val="fr-FR"/>
          <w:rPrChange w:id="4935" w:author="32.423_CR0115R1_(Rel-16)_TM_SBMA, OAM_RTT" w:date="2020-07-06T10:42:00Z">
            <w:rPr/>
          </w:rPrChange>
        </w:rPr>
        <w:instrText xml:space="preserve"> PAGEREF _Toc44341613 \h </w:instrText>
      </w:r>
      <w:r>
        <w:fldChar w:fldCharType="separate"/>
      </w:r>
      <w:r w:rsidRPr="004C2BE0">
        <w:rPr>
          <w:lang w:val="fr-FR"/>
          <w:rPrChange w:id="4936" w:author="32.423_CR0115R1_(Rel-16)_TM_SBMA, OAM_RTT" w:date="2020-07-06T10:42:00Z">
            <w:rPr/>
          </w:rPrChange>
        </w:rPr>
        <w:t>138</w:t>
      </w:r>
      <w:r>
        <w:fldChar w:fldCharType="end"/>
      </w:r>
    </w:p>
    <w:p w:rsidR="002C3AD9" w:rsidRPr="004C2BE0" w:rsidRDefault="002C3AD9">
      <w:pPr>
        <w:pStyle w:val="TOC2"/>
        <w:rPr>
          <w:rFonts w:ascii="Calibri" w:hAnsi="Calibri"/>
          <w:sz w:val="22"/>
          <w:szCs w:val="22"/>
          <w:lang w:val="fr-FR" w:eastAsia="en-GB"/>
          <w:rPrChange w:id="4937" w:author="32.423_CR0115R1_(Rel-16)_TM_SBMA, OAM_RTT" w:date="2020-07-06T10:42:00Z">
            <w:rPr>
              <w:rFonts w:ascii="Calibri" w:hAnsi="Calibri"/>
              <w:sz w:val="22"/>
              <w:szCs w:val="22"/>
              <w:lang w:eastAsia="en-GB"/>
            </w:rPr>
          </w:rPrChange>
        </w:rPr>
      </w:pPr>
      <w:r w:rsidRPr="004C2BE0">
        <w:rPr>
          <w:lang w:val="fr-FR"/>
          <w:rPrChange w:id="4938" w:author="32.423_CR0115R1_(Rel-16)_TM_SBMA, OAM_RTT" w:date="2020-07-06T10:42:00Z">
            <w:rPr/>
          </w:rPrChange>
        </w:rPr>
        <w:t>5.5</w:t>
      </w:r>
      <w:r w:rsidRPr="004C2BE0">
        <w:rPr>
          <w:rFonts w:ascii="Calibri" w:hAnsi="Calibri"/>
          <w:sz w:val="22"/>
          <w:szCs w:val="22"/>
          <w:lang w:val="fr-FR" w:eastAsia="en-GB"/>
          <w:rPrChange w:id="4939" w:author="32.423_CR0115R1_(Rel-16)_TM_SBMA, OAM_RTT" w:date="2020-07-06T10:42:00Z">
            <w:rPr>
              <w:rFonts w:ascii="Calibri" w:hAnsi="Calibri"/>
              <w:sz w:val="22"/>
              <w:szCs w:val="22"/>
              <w:lang w:eastAsia="en-GB"/>
            </w:rPr>
          </w:rPrChange>
        </w:rPr>
        <w:tab/>
      </w:r>
      <w:r w:rsidRPr="004C2BE0">
        <w:rPr>
          <w:lang w:val="fr-FR"/>
          <w:rPrChange w:id="4940" w:author="32.423_CR0115R1_(Rel-16)_TM_SBMA, OAM_RTT" w:date="2020-07-06T10:42:00Z">
            <w:rPr/>
          </w:rPrChange>
        </w:rPr>
        <w:t>Common notifications</w:t>
      </w:r>
      <w:r w:rsidRPr="004C2BE0">
        <w:rPr>
          <w:lang w:val="fr-FR"/>
          <w:rPrChange w:id="4941" w:author="32.423_CR0115R1_(Rel-16)_TM_SBMA, OAM_RTT" w:date="2020-07-06T10:42:00Z">
            <w:rPr/>
          </w:rPrChange>
        </w:rPr>
        <w:tab/>
      </w:r>
      <w:r>
        <w:fldChar w:fldCharType="begin" w:fldLock="1"/>
      </w:r>
      <w:r w:rsidRPr="004C2BE0">
        <w:rPr>
          <w:lang w:val="fr-FR"/>
          <w:rPrChange w:id="4942" w:author="32.423_CR0115R1_(Rel-16)_TM_SBMA, OAM_RTT" w:date="2020-07-06T10:42:00Z">
            <w:rPr/>
          </w:rPrChange>
        </w:rPr>
        <w:instrText xml:space="preserve"> PAGEREF _Toc44341614 \h </w:instrText>
      </w:r>
      <w:r>
        <w:fldChar w:fldCharType="separate"/>
      </w:r>
      <w:r w:rsidRPr="004C2BE0">
        <w:rPr>
          <w:lang w:val="fr-FR"/>
          <w:rPrChange w:id="4943" w:author="32.423_CR0115R1_(Rel-16)_TM_SBMA, OAM_RTT" w:date="2020-07-06T10:42:00Z">
            <w:rPr/>
          </w:rPrChange>
        </w:rPr>
        <w:t>148</w:t>
      </w:r>
      <w:r>
        <w:fldChar w:fldCharType="end"/>
      </w:r>
    </w:p>
    <w:p w:rsidR="002C3AD9" w:rsidRPr="004C2BE0" w:rsidRDefault="002C3AD9">
      <w:pPr>
        <w:pStyle w:val="TOC3"/>
        <w:rPr>
          <w:rFonts w:ascii="Calibri" w:hAnsi="Calibri"/>
          <w:sz w:val="22"/>
          <w:szCs w:val="22"/>
          <w:lang w:val="fr-FR" w:eastAsia="en-GB"/>
          <w:rPrChange w:id="4944" w:author="32.423_CR0115R1_(Rel-16)_TM_SBMA, OAM_RTT" w:date="2020-07-06T10:42:00Z">
            <w:rPr>
              <w:rFonts w:ascii="Calibri" w:hAnsi="Calibri"/>
              <w:sz w:val="22"/>
              <w:szCs w:val="22"/>
              <w:lang w:eastAsia="en-GB"/>
            </w:rPr>
          </w:rPrChange>
        </w:rPr>
      </w:pPr>
      <w:r w:rsidRPr="004C2BE0">
        <w:rPr>
          <w:lang w:val="fr-FR"/>
          <w:rPrChange w:id="4945" w:author="32.423_CR0115R1_(Rel-16)_TM_SBMA, OAM_RTT" w:date="2020-07-06T10:42:00Z">
            <w:rPr/>
          </w:rPrChange>
        </w:rPr>
        <w:t>5.5.1</w:t>
      </w:r>
      <w:r w:rsidRPr="004C2BE0">
        <w:rPr>
          <w:rFonts w:ascii="Calibri" w:hAnsi="Calibri"/>
          <w:sz w:val="22"/>
          <w:szCs w:val="22"/>
          <w:lang w:val="fr-FR" w:eastAsia="en-GB"/>
          <w:rPrChange w:id="4946" w:author="32.423_CR0115R1_(Rel-16)_TM_SBMA, OAM_RTT" w:date="2020-07-06T10:42:00Z">
            <w:rPr>
              <w:rFonts w:ascii="Calibri" w:hAnsi="Calibri"/>
              <w:sz w:val="22"/>
              <w:szCs w:val="22"/>
              <w:lang w:eastAsia="en-GB"/>
            </w:rPr>
          </w:rPrChange>
        </w:rPr>
        <w:tab/>
      </w:r>
      <w:r w:rsidRPr="004C2BE0">
        <w:rPr>
          <w:lang w:val="fr-FR"/>
          <w:rPrChange w:id="4947" w:author="32.423_CR0115R1_(Rel-16)_TM_SBMA, OAM_RTT" w:date="2020-07-06T10:42:00Z">
            <w:rPr/>
          </w:rPrChange>
        </w:rPr>
        <w:t>Alarm notifications</w:t>
      </w:r>
      <w:r w:rsidRPr="004C2BE0">
        <w:rPr>
          <w:lang w:val="fr-FR"/>
          <w:rPrChange w:id="4948" w:author="32.423_CR0115R1_(Rel-16)_TM_SBMA, OAM_RTT" w:date="2020-07-06T10:42:00Z">
            <w:rPr/>
          </w:rPrChange>
        </w:rPr>
        <w:tab/>
      </w:r>
      <w:r>
        <w:fldChar w:fldCharType="begin" w:fldLock="1"/>
      </w:r>
      <w:r w:rsidRPr="004C2BE0">
        <w:rPr>
          <w:lang w:val="fr-FR"/>
          <w:rPrChange w:id="4949" w:author="32.423_CR0115R1_(Rel-16)_TM_SBMA, OAM_RTT" w:date="2020-07-06T10:42:00Z">
            <w:rPr/>
          </w:rPrChange>
        </w:rPr>
        <w:instrText xml:space="preserve"> PAGEREF _Toc44341615 \h </w:instrText>
      </w:r>
      <w:r>
        <w:fldChar w:fldCharType="separate"/>
      </w:r>
      <w:r w:rsidRPr="004C2BE0">
        <w:rPr>
          <w:lang w:val="fr-FR"/>
          <w:rPrChange w:id="4950" w:author="32.423_CR0115R1_(Rel-16)_TM_SBMA, OAM_RTT" w:date="2020-07-06T10:42:00Z">
            <w:rPr/>
          </w:rPrChange>
        </w:rPr>
        <w:t>148</w:t>
      </w:r>
      <w:r>
        <w:fldChar w:fldCharType="end"/>
      </w:r>
    </w:p>
    <w:p w:rsidR="002C3AD9" w:rsidRPr="004C2BE0" w:rsidRDefault="002C3AD9">
      <w:pPr>
        <w:pStyle w:val="TOC3"/>
        <w:rPr>
          <w:rFonts w:ascii="Calibri" w:hAnsi="Calibri"/>
          <w:sz w:val="22"/>
          <w:szCs w:val="22"/>
          <w:lang w:val="fr-FR" w:eastAsia="en-GB"/>
          <w:rPrChange w:id="4951" w:author="32.423_CR0115R1_(Rel-16)_TM_SBMA, OAM_RTT" w:date="2020-07-06T10:42:00Z">
            <w:rPr>
              <w:rFonts w:ascii="Calibri" w:hAnsi="Calibri"/>
              <w:sz w:val="22"/>
              <w:szCs w:val="22"/>
              <w:lang w:eastAsia="en-GB"/>
            </w:rPr>
          </w:rPrChange>
        </w:rPr>
      </w:pPr>
      <w:r w:rsidRPr="004C2BE0">
        <w:rPr>
          <w:lang w:val="fr-FR"/>
          <w:rPrChange w:id="4952" w:author="32.423_CR0115R1_(Rel-16)_TM_SBMA, OAM_RTT" w:date="2020-07-06T10:42:00Z">
            <w:rPr/>
          </w:rPrChange>
        </w:rPr>
        <w:t>5.5.2</w:t>
      </w:r>
      <w:r w:rsidRPr="004C2BE0">
        <w:rPr>
          <w:rFonts w:ascii="Calibri" w:hAnsi="Calibri"/>
          <w:sz w:val="22"/>
          <w:szCs w:val="22"/>
          <w:lang w:val="fr-FR" w:eastAsia="en-GB"/>
          <w:rPrChange w:id="4953" w:author="32.423_CR0115R1_(Rel-16)_TM_SBMA, OAM_RTT" w:date="2020-07-06T10:42:00Z">
            <w:rPr>
              <w:rFonts w:ascii="Calibri" w:hAnsi="Calibri"/>
              <w:sz w:val="22"/>
              <w:szCs w:val="22"/>
              <w:lang w:eastAsia="en-GB"/>
            </w:rPr>
          </w:rPrChange>
        </w:rPr>
        <w:tab/>
      </w:r>
      <w:r w:rsidRPr="004C2BE0">
        <w:rPr>
          <w:lang w:val="fr-FR"/>
          <w:rPrChange w:id="4954" w:author="32.423_CR0115R1_(Rel-16)_TM_SBMA, OAM_RTT" w:date="2020-07-06T10:42:00Z">
            <w:rPr/>
          </w:rPrChange>
        </w:rPr>
        <w:t>Configuration notifications</w:t>
      </w:r>
      <w:r w:rsidRPr="004C2BE0">
        <w:rPr>
          <w:lang w:val="fr-FR"/>
          <w:rPrChange w:id="4955" w:author="32.423_CR0115R1_(Rel-16)_TM_SBMA, OAM_RTT" w:date="2020-07-06T10:42:00Z">
            <w:rPr/>
          </w:rPrChange>
        </w:rPr>
        <w:tab/>
      </w:r>
      <w:r>
        <w:fldChar w:fldCharType="begin" w:fldLock="1"/>
      </w:r>
      <w:r w:rsidRPr="004C2BE0">
        <w:rPr>
          <w:lang w:val="fr-FR"/>
          <w:rPrChange w:id="4956" w:author="32.423_CR0115R1_(Rel-16)_TM_SBMA, OAM_RTT" w:date="2020-07-06T10:42:00Z">
            <w:rPr/>
          </w:rPrChange>
        </w:rPr>
        <w:instrText xml:space="preserve"> PAGEREF _Toc44341616 \h </w:instrText>
      </w:r>
      <w:r>
        <w:fldChar w:fldCharType="separate"/>
      </w:r>
      <w:r w:rsidRPr="004C2BE0">
        <w:rPr>
          <w:lang w:val="fr-FR"/>
          <w:rPrChange w:id="4957" w:author="32.423_CR0115R1_(Rel-16)_TM_SBMA, OAM_RTT" w:date="2020-07-06T10:42:00Z">
            <w:rPr/>
          </w:rPrChange>
        </w:rPr>
        <w:t>148</w:t>
      </w:r>
      <w:r>
        <w:fldChar w:fldCharType="end"/>
      </w:r>
    </w:p>
    <w:p w:rsidR="002C3AD9" w:rsidRPr="004C2BE0" w:rsidRDefault="002C3AD9">
      <w:pPr>
        <w:pStyle w:val="TOC1"/>
        <w:rPr>
          <w:rFonts w:ascii="Calibri" w:hAnsi="Calibri"/>
          <w:szCs w:val="22"/>
          <w:lang w:val="fr-FR" w:eastAsia="en-GB"/>
          <w:rPrChange w:id="4958" w:author="32.423_CR0115R1_(Rel-16)_TM_SBMA, OAM_RTT" w:date="2020-07-06T10:42:00Z">
            <w:rPr>
              <w:rFonts w:ascii="Calibri" w:hAnsi="Calibri"/>
              <w:szCs w:val="22"/>
              <w:lang w:eastAsia="en-GB"/>
            </w:rPr>
          </w:rPrChange>
        </w:rPr>
      </w:pPr>
      <w:r w:rsidRPr="004C2BE0">
        <w:rPr>
          <w:lang w:val="fr-FR"/>
          <w:rPrChange w:id="4959" w:author="32.423_CR0115R1_(Rel-16)_TM_SBMA, OAM_RTT" w:date="2020-07-06T10:42:00Z">
            <w:rPr/>
          </w:rPrChange>
        </w:rPr>
        <w:t>6</w:t>
      </w:r>
      <w:r w:rsidRPr="004C2BE0">
        <w:rPr>
          <w:rFonts w:ascii="Calibri" w:hAnsi="Calibri"/>
          <w:szCs w:val="22"/>
          <w:lang w:val="fr-FR" w:eastAsia="en-GB"/>
          <w:rPrChange w:id="4960" w:author="32.423_CR0115R1_(Rel-16)_TM_SBMA, OAM_RTT" w:date="2020-07-06T10:42:00Z">
            <w:rPr>
              <w:rFonts w:ascii="Calibri" w:hAnsi="Calibri"/>
              <w:szCs w:val="22"/>
              <w:lang w:eastAsia="en-GB"/>
            </w:rPr>
          </w:rPrChange>
        </w:rPr>
        <w:tab/>
      </w:r>
      <w:r w:rsidRPr="004C2BE0">
        <w:rPr>
          <w:lang w:val="fr-FR"/>
          <w:rPrChange w:id="4961" w:author="32.423_CR0115R1_(Rel-16)_TM_SBMA, OAM_RTT" w:date="2020-07-06T10:42:00Z">
            <w:rPr/>
          </w:rPrChange>
        </w:rPr>
        <w:t>Information model definitions for network slice NRM</w:t>
      </w:r>
      <w:r w:rsidRPr="004C2BE0">
        <w:rPr>
          <w:lang w:val="fr-FR"/>
          <w:rPrChange w:id="4962" w:author="32.423_CR0115R1_(Rel-16)_TM_SBMA, OAM_RTT" w:date="2020-07-06T10:42:00Z">
            <w:rPr/>
          </w:rPrChange>
        </w:rPr>
        <w:tab/>
      </w:r>
      <w:r>
        <w:fldChar w:fldCharType="begin" w:fldLock="1"/>
      </w:r>
      <w:r w:rsidRPr="004C2BE0">
        <w:rPr>
          <w:lang w:val="fr-FR"/>
          <w:rPrChange w:id="4963" w:author="32.423_CR0115R1_(Rel-16)_TM_SBMA, OAM_RTT" w:date="2020-07-06T10:42:00Z">
            <w:rPr/>
          </w:rPrChange>
        </w:rPr>
        <w:instrText xml:space="preserve"> PAGEREF _Toc44341617 \h </w:instrText>
      </w:r>
      <w:r>
        <w:fldChar w:fldCharType="separate"/>
      </w:r>
      <w:r w:rsidRPr="004C2BE0">
        <w:rPr>
          <w:lang w:val="fr-FR"/>
          <w:rPrChange w:id="4964" w:author="32.423_CR0115R1_(Rel-16)_TM_SBMA, OAM_RTT" w:date="2020-07-06T10:42:00Z">
            <w:rPr/>
          </w:rPrChange>
        </w:rPr>
        <w:t>148</w:t>
      </w:r>
      <w:r>
        <w:fldChar w:fldCharType="end"/>
      </w:r>
    </w:p>
    <w:p w:rsidR="002C3AD9" w:rsidRPr="004C2BE0" w:rsidRDefault="002C3AD9">
      <w:pPr>
        <w:pStyle w:val="TOC2"/>
        <w:rPr>
          <w:rFonts w:ascii="Calibri" w:hAnsi="Calibri"/>
          <w:sz w:val="22"/>
          <w:szCs w:val="22"/>
          <w:lang w:val="fr-FR" w:eastAsia="en-GB"/>
          <w:rPrChange w:id="4965" w:author="32.423_CR0115R1_(Rel-16)_TM_SBMA, OAM_RTT" w:date="2020-07-06T10:42:00Z">
            <w:rPr>
              <w:rFonts w:ascii="Calibri" w:hAnsi="Calibri"/>
              <w:sz w:val="22"/>
              <w:szCs w:val="22"/>
              <w:lang w:eastAsia="en-GB"/>
            </w:rPr>
          </w:rPrChange>
        </w:rPr>
      </w:pPr>
      <w:r w:rsidRPr="004C2BE0">
        <w:rPr>
          <w:lang w:val="fr-FR"/>
          <w:rPrChange w:id="4966" w:author="32.423_CR0115R1_(Rel-16)_TM_SBMA, OAM_RTT" w:date="2020-07-06T10:42:00Z">
            <w:rPr/>
          </w:rPrChange>
        </w:rPr>
        <w:t>6.1</w:t>
      </w:r>
      <w:r w:rsidRPr="004C2BE0">
        <w:rPr>
          <w:rFonts w:ascii="Calibri" w:hAnsi="Calibri"/>
          <w:sz w:val="22"/>
          <w:szCs w:val="22"/>
          <w:lang w:val="fr-FR" w:eastAsia="en-GB"/>
          <w:rPrChange w:id="4967" w:author="32.423_CR0115R1_(Rel-16)_TM_SBMA, OAM_RTT" w:date="2020-07-06T10:42:00Z">
            <w:rPr>
              <w:rFonts w:ascii="Calibri" w:hAnsi="Calibri"/>
              <w:sz w:val="22"/>
              <w:szCs w:val="22"/>
              <w:lang w:eastAsia="en-GB"/>
            </w:rPr>
          </w:rPrChange>
        </w:rPr>
        <w:tab/>
      </w:r>
      <w:r w:rsidRPr="004C2BE0">
        <w:rPr>
          <w:lang w:val="fr-FR"/>
          <w:rPrChange w:id="4968" w:author="32.423_CR0115R1_(Rel-16)_TM_SBMA, OAM_RTT" w:date="2020-07-06T10:42:00Z">
            <w:rPr/>
          </w:rPrChange>
        </w:rPr>
        <w:t>Imported information entities and local labels</w:t>
      </w:r>
      <w:r w:rsidRPr="004C2BE0">
        <w:rPr>
          <w:lang w:val="fr-FR"/>
          <w:rPrChange w:id="4969" w:author="32.423_CR0115R1_(Rel-16)_TM_SBMA, OAM_RTT" w:date="2020-07-06T10:42:00Z">
            <w:rPr/>
          </w:rPrChange>
        </w:rPr>
        <w:tab/>
      </w:r>
      <w:r>
        <w:fldChar w:fldCharType="begin" w:fldLock="1"/>
      </w:r>
      <w:r w:rsidRPr="004C2BE0">
        <w:rPr>
          <w:lang w:val="fr-FR"/>
          <w:rPrChange w:id="4970" w:author="32.423_CR0115R1_(Rel-16)_TM_SBMA, OAM_RTT" w:date="2020-07-06T10:42:00Z">
            <w:rPr/>
          </w:rPrChange>
        </w:rPr>
        <w:instrText xml:space="preserve"> PAGEREF _Toc44341618 \h </w:instrText>
      </w:r>
      <w:r>
        <w:fldChar w:fldCharType="separate"/>
      </w:r>
      <w:r w:rsidRPr="004C2BE0">
        <w:rPr>
          <w:lang w:val="fr-FR"/>
          <w:rPrChange w:id="4971" w:author="32.423_CR0115R1_(Rel-16)_TM_SBMA, OAM_RTT" w:date="2020-07-06T10:42:00Z">
            <w:rPr/>
          </w:rPrChange>
        </w:rPr>
        <w:t>148</w:t>
      </w:r>
      <w:r>
        <w:fldChar w:fldCharType="end"/>
      </w:r>
    </w:p>
    <w:p w:rsidR="002C3AD9" w:rsidRPr="00677C8D" w:rsidRDefault="002C3AD9">
      <w:pPr>
        <w:pStyle w:val="TOC2"/>
        <w:rPr>
          <w:rFonts w:ascii="Calibri" w:hAnsi="Calibri"/>
          <w:sz w:val="22"/>
          <w:szCs w:val="22"/>
          <w:lang w:eastAsia="en-GB"/>
        </w:rPr>
      </w:pPr>
      <w:r>
        <w:t>6.2</w:t>
      </w:r>
      <w:r w:rsidRPr="00677C8D">
        <w:rPr>
          <w:rFonts w:ascii="Calibri" w:hAnsi="Calibri"/>
          <w:sz w:val="22"/>
          <w:szCs w:val="22"/>
          <w:lang w:eastAsia="en-GB"/>
        </w:rPr>
        <w:tab/>
      </w:r>
      <w:r>
        <w:t>Class diagram</w:t>
      </w:r>
      <w:r>
        <w:tab/>
      </w:r>
      <w:r>
        <w:fldChar w:fldCharType="begin" w:fldLock="1"/>
      </w:r>
      <w:r>
        <w:instrText xml:space="preserve"> PAGEREF _Toc44341619 \h </w:instrText>
      </w:r>
      <w:r>
        <w:fldChar w:fldCharType="separate"/>
      </w:r>
      <w:r>
        <w:t>149</w:t>
      </w:r>
      <w:r>
        <w:fldChar w:fldCharType="end"/>
      </w:r>
    </w:p>
    <w:p w:rsidR="002C3AD9" w:rsidRPr="00677C8D" w:rsidRDefault="002C3AD9">
      <w:pPr>
        <w:pStyle w:val="TOC3"/>
        <w:rPr>
          <w:rFonts w:ascii="Calibri" w:hAnsi="Calibri"/>
          <w:sz w:val="22"/>
          <w:szCs w:val="22"/>
          <w:lang w:eastAsia="en-GB"/>
        </w:rPr>
      </w:pPr>
      <w:r>
        <w:rPr>
          <w:lang w:eastAsia="zh-CN"/>
        </w:rPr>
        <w:t>6.2.1</w:t>
      </w:r>
      <w:r w:rsidRPr="00677C8D">
        <w:rPr>
          <w:rFonts w:ascii="Calibri" w:hAnsi="Calibri"/>
          <w:sz w:val="22"/>
          <w:szCs w:val="22"/>
          <w:lang w:eastAsia="en-GB"/>
        </w:rPr>
        <w:tab/>
      </w:r>
      <w:r>
        <w:rPr>
          <w:lang w:eastAsia="zh-CN"/>
        </w:rPr>
        <w:t>Relationships</w:t>
      </w:r>
      <w:r>
        <w:tab/>
      </w:r>
      <w:r>
        <w:fldChar w:fldCharType="begin" w:fldLock="1"/>
      </w:r>
      <w:r>
        <w:instrText xml:space="preserve"> PAGEREF _Toc44341620 \h </w:instrText>
      </w:r>
      <w:r>
        <w:fldChar w:fldCharType="separate"/>
      </w:r>
      <w:r>
        <w:t>149</w:t>
      </w:r>
      <w:r>
        <w:fldChar w:fldCharType="end"/>
      </w:r>
    </w:p>
    <w:p w:rsidR="002C3AD9" w:rsidRPr="00677C8D" w:rsidRDefault="002C3AD9">
      <w:pPr>
        <w:pStyle w:val="TOC3"/>
        <w:rPr>
          <w:rFonts w:ascii="Calibri" w:hAnsi="Calibri"/>
          <w:sz w:val="22"/>
          <w:szCs w:val="22"/>
          <w:lang w:eastAsia="en-GB"/>
        </w:rPr>
      </w:pPr>
      <w:r>
        <w:t>6.2.2</w:t>
      </w:r>
      <w:r w:rsidRPr="00677C8D">
        <w:rPr>
          <w:rFonts w:ascii="Calibri" w:hAnsi="Calibri"/>
          <w:sz w:val="22"/>
          <w:szCs w:val="22"/>
          <w:lang w:eastAsia="en-GB"/>
        </w:rPr>
        <w:tab/>
      </w:r>
      <w:r>
        <w:t>Inheritance</w:t>
      </w:r>
      <w:r>
        <w:tab/>
      </w:r>
      <w:r>
        <w:fldChar w:fldCharType="begin" w:fldLock="1"/>
      </w:r>
      <w:r>
        <w:instrText xml:space="preserve"> PAGEREF _Toc44341621 \h </w:instrText>
      </w:r>
      <w:r>
        <w:fldChar w:fldCharType="separate"/>
      </w:r>
      <w:r>
        <w:t>150</w:t>
      </w:r>
      <w:r>
        <w:fldChar w:fldCharType="end"/>
      </w:r>
    </w:p>
    <w:p w:rsidR="002C3AD9" w:rsidRPr="00677C8D" w:rsidRDefault="002C3AD9">
      <w:pPr>
        <w:pStyle w:val="TOC2"/>
        <w:rPr>
          <w:rFonts w:ascii="Calibri" w:hAnsi="Calibri"/>
          <w:sz w:val="22"/>
          <w:szCs w:val="22"/>
          <w:lang w:eastAsia="en-GB"/>
        </w:rPr>
      </w:pPr>
      <w:r>
        <w:t>6.3</w:t>
      </w:r>
      <w:r w:rsidRPr="00677C8D">
        <w:rPr>
          <w:rFonts w:ascii="Calibri" w:hAnsi="Calibri"/>
          <w:sz w:val="22"/>
          <w:szCs w:val="22"/>
          <w:lang w:eastAsia="en-GB"/>
        </w:rPr>
        <w:tab/>
      </w:r>
      <w:r>
        <w:t>Class definitions</w:t>
      </w:r>
      <w:r>
        <w:tab/>
      </w:r>
      <w:r>
        <w:fldChar w:fldCharType="begin" w:fldLock="1"/>
      </w:r>
      <w:r>
        <w:instrText xml:space="preserve"> PAGEREF _Toc44341622 \h </w:instrText>
      </w:r>
      <w:r>
        <w:fldChar w:fldCharType="separate"/>
      </w:r>
      <w:r>
        <w:t>150</w:t>
      </w:r>
      <w:r>
        <w:fldChar w:fldCharType="end"/>
      </w:r>
    </w:p>
    <w:p w:rsidR="002C3AD9" w:rsidRPr="00677C8D" w:rsidRDefault="002C3AD9">
      <w:pPr>
        <w:pStyle w:val="TOC3"/>
        <w:rPr>
          <w:rFonts w:ascii="Calibri" w:hAnsi="Calibri"/>
          <w:sz w:val="22"/>
          <w:szCs w:val="22"/>
          <w:lang w:eastAsia="en-GB"/>
        </w:rPr>
      </w:pPr>
      <w:r>
        <w:rPr>
          <w:lang w:eastAsia="zh-CN"/>
        </w:rPr>
        <w:t>6.3.1</w:t>
      </w:r>
      <w:r w:rsidRPr="00677C8D">
        <w:rPr>
          <w:rFonts w:ascii="Calibri" w:hAnsi="Calibri"/>
          <w:sz w:val="22"/>
          <w:szCs w:val="22"/>
          <w:lang w:eastAsia="en-GB"/>
        </w:rPr>
        <w:tab/>
      </w:r>
      <w:r w:rsidRPr="00E805FF">
        <w:rPr>
          <w:rFonts w:ascii="Courier New" w:hAnsi="Courier New"/>
        </w:rPr>
        <w:t>NetworkSlice</w:t>
      </w:r>
      <w:r>
        <w:tab/>
      </w:r>
      <w:r>
        <w:fldChar w:fldCharType="begin" w:fldLock="1"/>
      </w:r>
      <w:r>
        <w:instrText xml:space="preserve"> PAGEREF _Toc44341623 \h </w:instrText>
      </w:r>
      <w:r>
        <w:fldChar w:fldCharType="separate"/>
      </w:r>
      <w:r>
        <w:t>150</w:t>
      </w:r>
      <w:r>
        <w:fldChar w:fldCharType="end"/>
      </w:r>
    </w:p>
    <w:p w:rsidR="002C3AD9" w:rsidRPr="00677C8D" w:rsidRDefault="002C3AD9">
      <w:pPr>
        <w:pStyle w:val="TOC4"/>
        <w:rPr>
          <w:rFonts w:ascii="Calibri" w:hAnsi="Calibri"/>
          <w:sz w:val="22"/>
          <w:szCs w:val="22"/>
          <w:lang w:eastAsia="en-GB"/>
        </w:rPr>
      </w:pPr>
      <w:r>
        <w:t>6.3.1.1</w:t>
      </w:r>
      <w:r w:rsidRPr="00677C8D">
        <w:rPr>
          <w:rFonts w:ascii="Calibri" w:hAnsi="Calibri"/>
          <w:sz w:val="22"/>
          <w:szCs w:val="22"/>
          <w:lang w:eastAsia="en-GB"/>
        </w:rPr>
        <w:tab/>
      </w:r>
      <w:r>
        <w:t>Definition</w:t>
      </w:r>
      <w:r>
        <w:tab/>
      </w:r>
      <w:r>
        <w:fldChar w:fldCharType="begin" w:fldLock="1"/>
      </w:r>
      <w:r>
        <w:instrText xml:space="preserve"> PAGEREF _Toc44341624 \h </w:instrText>
      </w:r>
      <w:r>
        <w:fldChar w:fldCharType="separate"/>
      </w:r>
      <w:r>
        <w:t>150</w:t>
      </w:r>
      <w:r>
        <w:fldChar w:fldCharType="end"/>
      </w:r>
    </w:p>
    <w:p w:rsidR="002C3AD9" w:rsidRPr="00677C8D" w:rsidRDefault="002C3AD9">
      <w:pPr>
        <w:pStyle w:val="TOC4"/>
        <w:rPr>
          <w:rFonts w:ascii="Calibri" w:hAnsi="Calibri"/>
          <w:sz w:val="22"/>
          <w:szCs w:val="22"/>
          <w:lang w:eastAsia="en-GB"/>
        </w:rPr>
      </w:pPr>
      <w:r>
        <w:t>6.3.1.2</w:t>
      </w:r>
      <w:r w:rsidRPr="00677C8D">
        <w:rPr>
          <w:rFonts w:ascii="Calibri" w:hAnsi="Calibri"/>
          <w:sz w:val="22"/>
          <w:szCs w:val="22"/>
          <w:lang w:eastAsia="en-GB"/>
        </w:rPr>
        <w:tab/>
      </w:r>
      <w:r>
        <w:t>Attributes</w:t>
      </w:r>
      <w:r>
        <w:tab/>
      </w:r>
      <w:r>
        <w:fldChar w:fldCharType="begin" w:fldLock="1"/>
      </w:r>
      <w:r>
        <w:instrText xml:space="preserve"> PAGEREF _Toc44341625 \h </w:instrText>
      </w:r>
      <w:r>
        <w:fldChar w:fldCharType="separate"/>
      </w:r>
      <w:r>
        <w:t>150</w:t>
      </w:r>
      <w:r>
        <w:fldChar w:fldCharType="end"/>
      </w:r>
    </w:p>
    <w:p w:rsidR="002C3AD9" w:rsidRPr="00677C8D" w:rsidRDefault="002C3AD9">
      <w:pPr>
        <w:pStyle w:val="TOC4"/>
        <w:rPr>
          <w:rFonts w:ascii="Calibri" w:hAnsi="Calibri"/>
          <w:sz w:val="22"/>
          <w:szCs w:val="22"/>
          <w:lang w:eastAsia="en-GB"/>
        </w:rPr>
      </w:pPr>
      <w:r>
        <w:t>6.3.1.3</w:t>
      </w:r>
      <w:r w:rsidRPr="00677C8D">
        <w:rPr>
          <w:rFonts w:ascii="Calibri" w:hAnsi="Calibri"/>
          <w:sz w:val="22"/>
          <w:szCs w:val="22"/>
          <w:lang w:eastAsia="en-GB"/>
        </w:rPr>
        <w:tab/>
      </w:r>
      <w:r>
        <w:t>Attribute constraints</w:t>
      </w:r>
      <w:r>
        <w:tab/>
      </w:r>
      <w:r>
        <w:fldChar w:fldCharType="begin" w:fldLock="1"/>
      </w:r>
      <w:r>
        <w:instrText xml:space="preserve"> PAGEREF _Toc44341626 \h </w:instrText>
      </w:r>
      <w:r>
        <w:fldChar w:fldCharType="separate"/>
      </w:r>
      <w:r>
        <w:t>150</w:t>
      </w:r>
      <w:r>
        <w:fldChar w:fldCharType="end"/>
      </w:r>
    </w:p>
    <w:p w:rsidR="002C3AD9" w:rsidRPr="00677C8D" w:rsidRDefault="002C3AD9">
      <w:pPr>
        <w:pStyle w:val="TOC4"/>
        <w:rPr>
          <w:rFonts w:ascii="Calibri" w:hAnsi="Calibri"/>
          <w:sz w:val="22"/>
          <w:szCs w:val="22"/>
          <w:lang w:eastAsia="en-GB"/>
        </w:rPr>
      </w:pPr>
      <w:r>
        <w:rPr>
          <w:lang w:eastAsia="zh-CN"/>
        </w:rPr>
        <w:t>6.3.1.</w:t>
      </w:r>
      <w:r>
        <w:t>4</w:t>
      </w:r>
      <w:r w:rsidRPr="00677C8D">
        <w:rPr>
          <w:rFonts w:ascii="Calibri" w:hAnsi="Calibri"/>
          <w:sz w:val="22"/>
          <w:szCs w:val="22"/>
          <w:lang w:eastAsia="en-GB"/>
        </w:rPr>
        <w:tab/>
      </w:r>
      <w:r>
        <w:t>Notifications</w:t>
      </w:r>
      <w:r>
        <w:tab/>
      </w:r>
      <w:r>
        <w:fldChar w:fldCharType="begin" w:fldLock="1"/>
      </w:r>
      <w:r>
        <w:instrText xml:space="preserve"> PAGEREF _Toc44341627 \h </w:instrText>
      </w:r>
      <w:r>
        <w:fldChar w:fldCharType="separate"/>
      </w:r>
      <w:r>
        <w:t>150</w:t>
      </w:r>
      <w:r>
        <w:fldChar w:fldCharType="end"/>
      </w:r>
    </w:p>
    <w:p w:rsidR="002C3AD9" w:rsidRPr="00677C8D" w:rsidRDefault="002C3AD9">
      <w:pPr>
        <w:pStyle w:val="TOC3"/>
        <w:rPr>
          <w:rFonts w:ascii="Calibri" w:hAnsi="Calibri"/>
          <w:sz w:val="22"/>
          <w:szCs w:val="22"/>
          <w:lang w:eastAsia="en-GB"/>
        </w:rPr>
      </w:pPr>
      <w:r>
        <w:rPr>
          <w:lang w:eastAsia="zh-CN"/>
        </w:rPr>
        <w:t>6.3.2</w:t>
      </w:r>
      <w:r w:rsidRPr="00677C8D">
        <w:rPr>
          <w:rFonts w:ascii="Calibri" w:hAnsi="Calibri"/>
          <w:sz w:val="22"/>
          <w:szCs w:val="22"/>
          <w:lang w:eastAsia="en-GB"/>
        </w:rPr>
        <w:tab/>
      </w:r>
      <w:r w:rsidRPr="00E805FF">
        <w:rPr>
          <w:rFonts w:ascii="Courier New" w:hAnsi="Courier New" w:cs="Courier New"/>
          <w:lang w:eastAsia="zh-CN"/>
        </w:rPr>
        <w:t>NetworkSliceSubnet</w:t>
      </w:r>
      <w:r>
        <w:tab/>
      </w:r>
      <w:r>
        <w:fldChar w:fldCharType="begin" w:fldLock="1"/>
      </w:r>
      <w:r>
        <w:instrText xml:space="preserve"> PAGEREF _Toc44341628 \h </w:instrText>
      </w:r>
      <w:r>
        <w:fldChar w:fldCharType="separate"/>
      </w:r>
      <w:r>
        <w:t>151</w:t>
      </w:r>
      <w:r>
        <w:fldChar w:fldCharType="end"/>
      </w:r>
    </w:p>
    <w:p w:rsidR="002C3AD9" w:rsidRPr="00677C8D" w:rsidRDefault="002C3AD9">
      <w:pPr>
        <w:pStyle w:val="TOC4"/>
        <w:rPr>
          <w:rFonts w:ascii="Calibri" w:hAnsi="Calibri"/>
          <w:sz w:val="22"/>
          <w:szCs w:val="22"/>
          <w:lang w:eastAsia="en-GB"/>
        </w:rPr>
      </w:pPr>
      <w:r>
        <w:t>6.3.2.1</w:t>
      </w:r>
      <w:r w:rsidRPr="00677C8D">
        <w:rPr>
          <w:rFonts w:ascii="Calibri" w:hAnsi="Calibri"/>
          <w:sz w:val="22"/>
          <w:szCs w:val="22"/>
          <w:lang w:eastAsia="en-GB"/>
        </w:rPr>
        <w:tab/>
      </w:r>
      <w:r>
        <w:t>Definition</w:t>
      </w:r>
      <w:r>
        <w:tab/>
      </w:r>
      <w:r>
        <w:fldChar w:fldCharType="begin" w:fldLock="1"/>
      </w:r>
      <w:r>
        <w:instrText xml:space="preserve"> PAGEREF _Toc44341629 \h </w:instrText>
      </w:r>
      <w:r>
        <w:fldChar w:fldCharType="separate"/>
      </w:r>
      <w:r>
        <w:t>151</w:t>
      </w:r>
      <w:r>
        <w:fldChar w:fldCharType="end"/>
      </w:r>
    </w:p>
    <w:p w:rsidR="002C3AD9" w:rsidRPr="00677C8D" w:rsidRDefault="002C3AD9">
      <w:pPr>
        <w:pStyle w:val="TOC4"/>
        <w:rPr>
          <w:rFonts w:ascii="Calibri" w:hAnsi="Calibri"/>
          <w:sz w:val="22"/>
          <w:szCs w:val="22"/>
          <w:lang w:eastAsia="en-GB"/>
        </w:rPr>
      </w:pPr>
      <w:r>
        <w:t>6.3.2.2</w:t>
      </w:r>
      <w:r w:rsidRPr="00677C8D">
        <w:rPr>
          <w:rFonts w:ascii="Calibri" w:hAnsi="Calibri"/>
          <w:sz w:val="22"/>
          <w:szCs w:val="22"/>
          <w:lang w:eastAsia="en-GB"/>
        </w:rPr>
        <w:tab/>
      </w:r>
      <w:r>
        <w:t>Attributes</w:t>
      </w:r>
      <w:r>
        <w:tab/>
      </w:r>
      <w:r>
        <w:fldChar w:fldCharType="begin" w:fldLock="1"/>
      </w:r>
      <w:r>
        <w:instrText xml:space="preserve"> PAGEREF _Toc44341630 \h </w:instrText>
      </w:r>
      <w:r>
        <w:fldChar w:fldCharType="separate"/>
      </w:r>
      <w:r>
        <w:t>151</w:t>
      </w:r>
      <w:r>
        <w:fldChar w:fldCharType="end"/>
      </w:r>
    </w:p>
    <w:p w:rsidR="002C3AD9" w:rsidRPr="00677C8D" w:rsidRDefault="002C3AD9">
      <w:pPr>
        <w:pStyle w:val="TOC4"/>
        <w:rPr>
          <w:rFonts w:ascii="Calibri" w:hAnsi="Calibri"/>
          <w:sz w:val="22"/>
          <w:szCs w:val="22"/>
          <w:lang w:eastAsia="en-GB"/>
        </w:rPr>
      </w:pPr>
      <w:r>
        <w:rPr>
          <w:lang w:eastAsia="zh-CN"/>
        </w:rPr>
        <w:t>6.3.2.3</w:t>
      </w:r>
      <w:r w:rsidRPr="00677C8D">
        <w:rPr>
          <w:rFonts w:ascii="Calibri" w:hAnsi="Calibri"/>
          <w:sz w:val="22"/>
          <w:szCs w:val="22"/>
          <w:lang w:eastAsia="en-GB"/>
        </w:rPr>
        <w:tab/>
      </w:r>
      <w:r>
        <w:rPr>
          <w:lang w:eastAsia="zh-CN"/>
        </w:rPr>
        <w:t>Attribute constraints</w:t>
      </w:r>
      <w:r>
        <w:tab/>
      </w:r>
      <w:r>
        <w:fldChar w:fldCharType="begin" w:fldLock="1"/>
      </w:r>
      <w:r>
        <w:instrText xml:space="preserve"> PAGEREF _Toc44341631 \h </w:instrText>
      </w:r>
      <w:r>
        <w:fldChar w:fldCharType="separate"/>
      </w:r>
      <w:r>
        <w:t>151</w:t>
      </w:r>
      <w:r>
        <w:fldChar w:fldCharType="end"/>
      </w:r>
    </w:p>
    <w:p w:rsidR="002C3AD9" w:rsidRPr="00677C8D" w:rsidRDefault="002C3AD9">
      <w:pPr>
        <w:pStyle w:val="TOC4"/>
        <w:rPr>
          <w:rFonts w:ascii="Calibri" w:hAnsi="Calibri"/>
          <w:sz w:val="22"/>
          <w:szCs w:val="22"/>
          <w:lang w:eastAsia="en-GB"/>
        </w:rPr>
      </w:pPr>
      <w:r>
        <w:rPr>
          <w:lang w:eastAsia="zh-CN"/>
        </w:rPr>
        <w:t>6.3.2.4</w:t>
      </w:r>
      <w:r w:rsidRPr="00677C8D">
        <w:rPr>
          <w:rFonts w:ascii="Calibri" w:hAnsi="Calibri"/>
          <w:sz w:val="22"/>
          <w:szCs w:val="22"/>
          <w:lang w:eastAsia="en-GB"/>
        </w:rPr>
        <w:tab/>
      </w:r>
      <w:r>
        <w:rPr>
          <w:lang w:eastAsia="zh-CN"/>
        </w:rPr>
        <w:t>Notifications</w:t>
      </w:r>
      <w:r>
        <w:tab/>
      </w:r>
      <w:r>
        <w:fldChar w:fldCharType="begin" w:fldLock="1"/>
      </w:r>
      <w:r>
        <w:instrText xml:space="preserve"> PAGEREF _Toc44341632 \h </w:instrText>
      </w:r>
      <w:r>
        <w:fldChar w:fldCharType="separate"/>
      </w:r>
      <w:r>
        <w:t>151</w:t>
      </w:r>
      <w:r>
        <w:fldChar w:fldCharType="end"/>
      </w:r>
    </w:p>
    <w:p w:rsidR="002C3AD9" w:rsidRPr="00677C8D" w:rsidRDefault="002C3AD9">
      <w:pPr>
        <w:pStyle w:val="TOC3"/>
        <w:rPr>
          <w:rFonts w:ascii="Calibri" w:hAnsi="Calibri"/>
          <w:sz w:val="22"/>
          <w:szCs w:val="22"/>
          <w:lang w:eastAsia="en-GB"/>
        </w:rPr>
      </w:pPr>
      <w:r>
        <w:rPr>
          <w:lang w:eastAsia="zh-CN"/>
        </w:rPr>
        <w:t>6.3.3</w:t>
      </w:r>
      <w:r w:rsidRPr="00677C8D">
        <w:rPr>
          <w:rFonts w:ascii="Calibri" w:hAnsi="Calibri"/>
          <w:sz w:val="22"/>
          <w:szCs w:val="22"/>
          <w:lang w:eastAsia="en-GB"/>
        </w:rPr>
        <w:tab/>
      </w:r>
      <w:r w:rsidRPr="00E805FF">
        <w:rPr>
          <w:rFonts w:ascii="Courier New" w:hAnsi="Courier New" w:cs="Courier New"/>
          <w:lang w:eastAsia="zh-CN"/>
        </w:rPr>
        <w:t>ServiceProfile &lt;&lt;dataType&gt;&gt;</w:t>
      </w:r>
      <w:r>
        <w:tab/>
      </w:r>
      <w:r>
        <w:fldChar w:fldCharType="begin" w:fldLock="1"/>
      </w:r>
      <w:r>
        <w:instrText xml:space="preserve"> PAGEREF _Toc44341633 \h </w:instrText>
      </w:r>
      <w:r>
        <w:fldChar w:fldCharType="separate"/>
      </w:r>
      <w:r>
        <w:t>151</w:t>
      </w:r>
      <w:r>
        <w:fldChar w:fldCharType="end"/>
      </w:r>
    </w:p>
    <w:p w:rsidR="002C3AD9" w:rsidRPr="00677C8D" w:rsidRDefault="002C3AD9">
      <w:pPr>
        <w:pStyle w:val="TOC4"/>
        <w:rPr>
          <w:rFonts w:ascii="Calibri" w:hAnsi="Calibri"/>
          <w:sz w:val="22"/>
          <w:szCs w:val="22"/>
          <w:lang w:eastAsia="en-GB"/>
        </w:rPr>
      </w:pPr>
      <w:r>
        <w:t>6.3.3.1</w:t>
      </w:r>
      <w:r w:rsidRPr="00677C8D">
        <w:rPr>
          <w:rFonts w:ascii="Calibri" w:hAnsi="Calibri"/>
          <w:sz w:val="22"/>
          <w:szCs w:val="22"/>
          <w:lang w:eastAsia="en-GB"/>
        </w:rPr>
        <w:tab/>
      </w:r>
      <w:r>
        <w:t>Definition</w:t>
      </w:r>
      <w:r>
        <w:tab/>
      </w:r>
      <w:r>
        <w:fldChar w:fldCharType="begin" w:fldLock="1"/>
      </w:r>
      <w:r>
        <w:instrText xml:space="preserve"> PAGEREF _Toc44341634 \h </w:instrText>
      </w:r>
      <w:r>
        <w:fldChar w:fldCharType="separate"/>
      </w:r>
      <w:r>
        <w:t>151</w:t>
      </w:r>
      <w:r>
        <w:fldChar w:fldCharType="end"/>
      </w:r>
    </w:p>
    <w:p w:rsidR="002C3AD9" w:rsidRPr="00677C8D" w:rsidRDefault="002C3AD9">
      <w:pPr>
        <w:pStyle w:val="TOC4"/>
        <w:rPr>
          <w:rFonts w:ascii="Calibri" w:hAnsi="Calibri"/>
          <w:sz w:val="22"/>
          <w:szCs w:val="22"/>
          <w:lang w:eastAsia="en-GB"/>
        </w:rPr>
      </w:pPr>
      <w:r>
        <w:t>6</w:t>
      </w:r>
      <w:r>
        <w:rPr>
          <w:lang w:eastAsia="zh-CN"/>
        </w:rPr>
        <w:t>.</w:t>
      </w:r>
      <w:r>
        <w:t>3.3.2</w:t>
      </w:r>
      <w:r w:rsidRPr="00677C8D">
        <w:rPr>
          <w:rFonts w:ascii="Calibri" w:hAnsi="Calibri"/>
          <w:sz w:val="22"/>
          <w:szCs w:val="22"/>
          <w:lang w:eastAsia="en-GB"/>
        </w:rPr>
        <w:tab/>
      </w:r>
      <w:r>
        <w:t>Attributes</w:t>
      </w:r>
      <w:r>
        <w:tab/>
      </w:r>
      <w:r>
        <w:fldChar w:fldCharType="begin" w:fldLock="1"/>
      </w:r>
      <w:r>
        <w:instrText xml:space="preserve"> PAGEREF _Toc44341635 \h </w:instrText>
      </w:r>
      <w:r>
        <w:fldChar w:fldCharType="separate"/>
      </w:r>
      <w:r>
        <w:t>152</w:t>
      </w:r>
      <w:r>
        <w:fldChar w:fldCharType="end"/>
      </w:r>
    </w:p>
    <w:p w:rsidR="002C3AD9" w:rsidRPr="00677C8D" w:rsidRDefault="002C3AD9">
      <w:pPr>
        <w:pStyle w:val="TOC4"/>
        <w:rPr>
          <w:rFonts w:ascii="Calibri" w:hAnsi="Calibri"/>
          <w:sz w:val="22"/>
          <w:szCs w:val="22"/>
          <w:lang w:eastAsia="en-GB"/>
        </w:rPr>
      </w:pPr>
      <w:r>
        <w:t>6.3.3.3</w:t>
      </w:r>
      <w:r w:rsidRPr="00677C8D">
        <w:rPr>
          <w:rFonts w:ascii="Calibri" w:hAnsi="Calibri"/>
          <w:sz w:val="22"/>
          <w:szCs w:val="22"/>
          <w:lang w:eastAsia="en-GB"/>
        </w:rPr>
        <w:tab/>
      </w:r>
      <w:r>
        <w:t>Attribute constraints</w:t>
      </w:r>
      <w:r>
        <w:tab/>
      </w:r>
      <w:r>
        <w:fldChar w:fldCharType="begin" w:fldLock="1"/>
      </w:r>
      <w:r>
        <w:instrText xml:space="preserve"> PAGEREF _Toc44341636 \h </w:instrText>
      </w:r>
      <w:r>
        <w:fldChar w:fldCharType="separate"/>
      </w:r>
      <w:r>
        <w:t>152</w:t>
      </w:r>
      <w:r>
        <w:fldChar w:fldCharType="end"/>
      </w:r>
    </w:p>
    <w:p w:rsidR="002C3AD9" w:rsidRPr="00677C8D" w:rsidRDefault="002C3AD9">
      <w:pPr>
        <w:pStyle w:val="TOC4"/>
        <w:rPr>
          <w:rFonts w:ascii="Calibri" w:hAnsi="Calibri"/>
          <w:sz w:val="22"/>
          <w:szCs w:val="22"/>
          <w:lang w:eastAsia="en-GB"/>
        </w:rPr>
      </w:pPr>
      <w:r>
        <w:rPr>
          <w:lang w:eastAsia="zh-CN"/>
        </w:rPr>
        <w:t>6.3.3.</w:t>
      </w:r>
      <w:r>
        <w:t>4</w:t>
      </w:r>
      <w:r w:rsidRPr="00677C8D">
        <w:rPr>
          <w:rFonts w:ascii="Calibri" w:hAnsi="Calibri"/>
          <w:sz w:val="22"/>
          <w:szCs w:val="22"/>
          <w:lang w:eastAsia="en-GB"/>
        </w:rPr>
        <w:tab/>
      </w:r>
      <w:r>
        <w:t>Notifications</w:t>
      </w:r>
      <w:r>
        <w:tab/>
      </w:r>
      <w:r>
        <w:fldChar w:fldCharType="begin" w:fldLock="1"/>
      </w:r>
      <w:r>
        <w:instrText xml:space="preserve"> PAGEREF _Toc44341637 \h </w:instrText>
      </w:r>
      <w:r>
        <w:fldChar w:fldCharType="separate"/>
      </w:r>
      <w:r>
        <w:t>152</w:t>
      </w:r>
      <w:r>
        <w:fldChar w:fldCharType="end"/>
      </w:r>
    </w:p>
    <w:p w:rsidR="002C3AD9" w:rsidRPr="00677C8D" w:rsidRDefault="002C3AD9">
      <w:pPr>
        <w:pStyle w:val="TOC3"/>
        <w:rPr>
          <w:rFonts w:ascii="Calibri" w:hAnsi="Calibri"/>
          <w:sz w:val="22"/>
          <w:szCs w:val="22"/>
          <w:lang w:eastAsia="en-GB"/>
        </w:rPr>
      </w:pPr>
      <w:r>
        <w:rPr>
          <w:lang w:eastAsia="zh-CN"/>
        </w:rPr>
        <w:t>6.3.4</w:t>
      </w:r>
      <w:r w:rsidRPr="00677C8D">
        <w:rPr>
          <w:rFonts w:ascii="Calibri" w:hAnsi="Calibri"/>
          <w:sz w:val="22"/>
          <w:szCs w:val="22"/>
          <w:lang w:eastAsia="en-GB"/>
        </w:rPr>
        <w:tab/>
      </w:r>
      <w:r w:rsidRPr="00E805FF">
        <w:rPr>
          <w:rFonts w:ascii="Courier New" w:hAnsi="Courier New" w:cs="Courier New"/>
          <w:lang w:eastAsia="zh-CN"/>
        </w:rPr>
        <w:t>SliceProfile &lt;&lt;dataType&gt;&gt;</w:t>
      </w:r>
      <w:r>
        <w:tab/>
      </w:r>
      <w:r>
        <w:fldChar w:fldCharType="begin" w:fldLock="1"/>
      </w:r>
      <w:r>
        <w:instrText xml:space="preserve"> PAGEREF _Toc44341638 \h </w:instrText>
      </w:r>
      <w:r>
        <w:fldChar w:fldCharType="separate"/>
      </w:r>
      <w:r>
        <w:t>152</w:t>
      </w:r>
      <w:r>
        <w:fldChar w:fldCharType="end"/>
      </w:r>
    </w:p>
    <w:p w:rsidR="002C3AD9" w:rsidRPr="004C2BE0" w:rsidRDefault="002C3AD9">
      <w:pPr>
        <w:pStyle w:val="TOC4"/>
        <w:rPr>
          <w:rFonts w:ascii="Calibri" w:hAnsi="Calibri"/>
          <w:sz w:val="22"/>
          <w:szCs w:val="22"/>
          <w:lang w:val="fr-FR" w:eastAsia="en-GB"/>
          <w:rPrChange w:id="4972" w:author="32.423_CR0115R1_(Rel-16)_TM_SBMA, OAM_RTT" w:date="2020-07-06T10:42:00Z">
            <w:rPr>
              <w:rFonts w:ascii="Calibri" w:hAnsi="Calibri"/>
              <w:sz w:val="22"/>
              <w:szCs w:val="22"/>
              <w:lang w:eastAsia="en-GB"/>
            </w:rPr>
          </w:rPrChange>
        </w:rPr>
      </w:pPr>
      <w:r w:rsidRPr="004C2BE0">
        <w:rPr>
          <w:lang w:val="fr-FR"/>
          <w:rPrChange w:id="4973" w:author="32.423_CR0115R1_(Rel-16)_TM_SBMA, OAM_RTT" w:date="2020-07-06T10:42:00Z">
            <w:rPr/>
          </w:rPrChange>
        </w:rPr>
        <w:t>6.3.4.1</w:t>
      </w:r>
      <w:r w:rsidRPr="004C2BE0">
        <w:rPr>
          <w:rFonts w:ascii="Calibri" w:hAnsi="Calibri"/>
          <w:sz w:val="22"/>
          <w:szCs w:val="22"/>
          <w:lang w:val="fr-FR" w:eastAsia="en-GB"/>
          <w:rPrChange w:id="4974" w:author="32.423_CR0115R1_(Rel-16)_TM_SBMA, OAM_RTT" w:date="2020-07-06T10:42:00Z">
            <w:rPr>
              <w:rFonts w:ascii="Calibri" w:hAnsi="Calibri"/>
              <w:sz w:val="22"/>
              <w:szCs w:val="22"/>
              <w:lang w:eastAsia="en-GB"/>
            </w:rPr>
          </w:rPrChange>
        </w:rPr>
        <w:tab/>
      </w:r>
      <w:r w:rsidRPr="004C2BE0">
        <w:rPr>
          <w:lang w:val="fr-FR"/>
          <w:rPrChange w:id="4975" w:author="32.423_CR0115R1_(Rel-16)_TM_SBMA, OAM_RTT" w:date="2020-07-06T10:42:00Z">
            <w:rPr/>
          </w:rPrChange>
        </w:rPr>
        <w:t>Definition</w:t>
      </w:r>
      <w:r w:rsidRPr="004C2BE0">
        <w:rPr>
          <w:lang w:val="fr-FR"/>
          <w:rPrChange w:id="4976" w:author="32.423_CR0115R1_(Rel-16)_TM_SBMA, OAM_RTT" w:date="2020-07-06T10:42:00Z">
            <w:rPr/>
          </w:rPrChange>
        </w:rPr>
        <w:tab/>
      </w:r>
      <w:r>
        <w:fldChar w:fldCharType="begin" w:fldLock="1"/>
      </w:r>
      <w:r w:rsidRPr="004C2BE0">
        <w:rPr>
          <w:lang w:val="fr-FR"/>
          <w:rPrChange w:id="4977" w:author="32.423_CR0115R1_(Rel-16)_TM_SBMA, OAM_RTT" w:date="2020-07-06T10:42:00Z">
            <w:rPr/>
          </w:rPrChange>
        </w:rPr>
        <w:instrText xml:space="preserve"> PAGEREF _Toc44341639 \h </w:instrText>
      </w:r>
      <w:r>
        <w:fldChar w:fldCharType="separate"/>
      </w:r>
      <w:r w:rsidRPr="004C2BE0">
        <w:rPr>
          <w:lang w:val="fr-FR"/>
          <w:rPrChange w:id="4978" w:author="32.423_CR0115R1_(Rel-16)_TM_SBMA, OAM_RTT" w:date="2020-07-06T10:42:00Z">
            <w:rPr/>
          </w:rPrChange>
        </w:rPr>
        <w:t>152</w:t>
      </w:r>
      <w:r>
        <w:fldChar w:fldCharType="end"/>
      </w:r>
    </w:p>
    <w:p w:rsidR="002C3AD9" w:rsidRPr="004C2BE0" w:rsidRDefault="002C3AD9">
      <w:pPr>
        <w:pStyle w:val="TOC4"/>
        <w:rPr>
          <w:rFonts w:ascii="Calibri" w:hAnsi="Calibri"/>
          <w:sz w:val="22"/>
          <w:szCs w:val="22"/>
          <w:lang w:val="fr-FR" w:eastAsia="en-GB"/>
          <w:rPrChange w:id="4979" w:author="32.423_CR0115R1_(Rel-16)_TM_SBMA, OAM_RTT" w:date="2020-07-06T10:42:00Z">
            <w:rPr>
              <w:rFonts w:ascii="Calibri" w:hAnsi="Calibri"/>
              <w:sz w:val="22"/>
              <w:szCs w:val="22"/>
              <w:lang w:eastAsia="en-GB"/>
            </w:rPr>
          </w:rPrChange>
        </w:rPr>
      </w:pPr>
      <w:r w:rsidRPr="004C2BE0">
        <w:rPr>
          <w:lang w:val="fr-FR"/>
          <w:rPrChange w:id="4980" w:author="32.423_CR0115R1_(Rel-16)_TM_SBMA, OAM_RTT" w:date="2020-07-06T10:42:00Z">
            <w:rPr/>
          </w:rPrChange>
        </w:rPr>
        <w:t>6.3.4.2</w:t>
      </w:r>
      <w:r w:rsidRPr="004C2BE0">
        <w:rPr>
          <w:rFonts w:ascii="Calibri" w:hAnsi="Calibri"/>
          <w:sz w:val="22"/>
          <w:szCs w:val="22"/>
          <w:lang w:val="fr-FR" w:eastAsia="en-GB"/>
          <w:rPrChange w:id="4981" w:author="32.423_CR0115R1_(Rel-16)_TM_SBMA, OAM_RTT" w:date="2020-07-06T10:42:00Z">
            <w:rPr>
              <w:rFonts w:ascii="Calibri" w:hAnsi="Calibri"/>
              <w:sz w:val="22"/>
              <w:szCs w:val="22"/>
              <w:lang w:eastAsia="en-GB"/>
            </w:rPr>
          </w:rPrChange>
        </w:rPr>
        <w:tab/>
      </w:r>
      <w:r w:rsidRPr="004C2BE0">
        <w:rPr>
          <w:lang w:val="fr-FR"/>
          <w:rPrChange w:id="4982" w:author="32.423_CR0115R1_(Rel-16)_TM_SBMA, OAM_RTT" w:date="2020-07-06T10:42:00Z">
            <w:rPr/>
          </w:rPrChange>
        </w:rPr>
        <w:t>Attributes</w:t>
      </w:r>
      <w:r w:rsidRPr="004C2BE0">
        <w:rPr>
          <w:lang w:val="fr-FR"/>
          <w:rPrChange w:id="4983" w:author="32.423_CR0115R1_(Rel-16)_TM_SBMA, OAM_RTT" w:date="2020-07-06T10:42:00Z">
            <w:rPr/>
          </w:rPrChange>
        </w:rPr>
        <w:tab/>
      </w:r>
      <w:r>
        <w:fldChar w:fldCharType="begin" w:fldLock="1"/>
      </w:r>
      <w:r w:rsidRPr="004C2BE0">
        <w:rPr>
          <w:lang w:val="fr-FR"/>
          <w:rPrChange w:id="4984" w:author="32.423_CR0115R1_(Rel-16)_TM_SBMA, OAM_RTT" w:date="2020-07-06T10:42:00Z">
            <w:rPr/>
          </w:rPrChange>
        </w:rPr>
        <w:instrText xml:space="preserve"> PAGEREF _Toc44341640 \h </w:instrText>
      </w:r>
      <w:r>
        <w:fldChar w:fldCharType="separate"/>
      </w:r>
      <w:r w:rsidRPr="004C2BE0">
        <w:rPr>
          <w:lang w:val="fr-FR"/>
          <w:rPrChange w:id="4985" w:author="32.423_CR0115R1_(Rel-16)_TM_SBMA, OAM_RTT" w:date="2020-07-06T10:42:00Z">
            <w:rPr/>
          </w:rPrChange>
        </w:rPr>
        <w:t>153</w:t>
      </w:r>
      <w:r>
        <w:fldChar w:fldCharType="end"/>
      </w:r>
    </w:p>
    <w:p w:rsidR="002C3AD9" w:rsidRPr="004C2BE0" w:rsidRDefault="002C3AD9">
      <w:pPr>
        <w:pStyle w:val="TOC4"/>
        <w:rPr>
          <w:rFonts w:ascii="Calibri" w:hAnsi="Calibri"/>
          <w:sz w:val="22"/>
          <w:szCs w:val="22"/>
          <w:lang w:val="fr-FR" w:eastAsia="en-GB"/>
          <w:rPrChange w:id="4986" w:author="32.423_CR0115R1_(Rel-16)_TM_SBMA, OAM_RTT" w:date="2020-07-06T10:42:00Z">
            <w:rPr>
              <w:rFonts w:ascii="Calibri" w:hAnsi="Calibri"/>
              <w:sz w:val="22"/>
              <w:szCs w:val="22"/>
              <w:lang w:eastAsia="en-GB"/>
            </w:rPr>
          </w:rPrChange>
        </w:rPr>
      </w:pPr>
      <w:r w:rsidRPr="004C2BE0">
        <w:rPr>
          <w:lang w:val="fr-FR"/>
          <w:rPrChange w:id="4987" w:author="32.423_CR0115R1_(Rel-16)_TM_SBMA, OAM_RTT" w:date="2020-07-06T10:42:00Z">
            <w:rPr/>
          </w:rPrChange>
        </w:rPr>
        <w:lastRenderedPageBreak/>
        <w:t>6.3.4.3</w:t>
      </w:r>
      <w:r w:rsidRPr="004C2BE0">
        <w:rPr>
          <w:rFonts w:ascii="Calibri" w:hAnsi="Calibri"/>
          <w:sz w:val="22"/>
          <w:szCs w:val="22"/>
          <w:lang w:val="fr-FR" w:eastAsia="en-GB"/>
          <w:rPrChange w:id="4988" w:author="32.423_CR0115R1_(Rel-16)_TM_SBMA, OAM_RTT" w:date="2020-07-06T10:42:00Z">
            <w:rPr>
              <w:rFonts w:ascii="Calibri" w:hAnsi="Calibri"/>
              <w:sz w:val="22"/>
              <w:szCs w:val="22"/>
              <w:lang w:eastAsia="en-GB"/>
            </w:rPr>
          </w:rPrChange>
        </w:rPr>
        <w:tab/>
      </w:r>
      <w:r w:rsidRPr="004C2BE0">
        <w:rPr>
          <w:lang w:val="fr-FR"/>
          <w:rPrChange w:id="4989" w:author="32.423_CR0115R1_(Rel-16)_TM_SBMA, OAM_RTT" w:date="2020-07-06T10:42:00Z">
            <w:rPr/>
          </w:rPrChange>
        </w:rPr>
        <w:t>Attribute constraints</w:t>
      </w:r>
      <w:r w:rsidRPr="004C2BE0">
        <w:rPr>
          <w:lang w:val="fr-FR"/>
          <w:rPrChange w:id="4990" w:author="32.423_CR0115R1_(Rel-16)_TM_SBMA, OAM_RTT" w:date="2020-07-06T10:42:00Z">
            <w:rPr/>
          </w:rPrChange>
        </w:rPr>
        <w:tab/>
      </w:r>
      <w:r>
        <w:fldChar w:fldCharType="begin" w:fldLock="1"/>
      </w:r>
      <w:r w:rsidRPr="004C2BE0">
        <w:rPr>
          <w:lang w:val="fr-FR"/>
          <w:rPrChange w:id="4991" w:author="32.423_CR0115R1_(Rel-16)_TM_SBMA, OAM_RTT" w:date="2020-07-06T10:42:00Z">
            <w:rPr/>
          </w:rPrChange>
        </w:rPr>
        <w:instrText xml:space="preserve"> PAGEREF _Toc44341641 \h </w:instrText>
      </w:r>
      <w:r>
        <w:fldChar w:fldCharType="separate"/>
      </w:r>
      <w:r w:rsidRPr="004C2BE0">
        <w:rPr>
          <w:lang w:val="fr-FR"/>
          <w:rPrChange w:id="4992" w:author="32.423_CR0115R1_(Rel-16)_TM_SBMA, OAM_RTT" w:date="2020-07-06T10:42:00Z">
            <w:rPr/>
          </w:rPrChange>
        </w:rPr>
        <w:t>153</w:t>
      </w:r>
      <w:r>
        <w:fldChar w:fldCharType="end"/>
      </w:r>
    </w:p>
    <w:p w:rsidR="002C3AD9" w:rsidRPr="004C2BE0" w:rsidRDefault="002C3AD9">
      <w:pPr>
        <w:pStyle w:val="TOC4"/>
        <w:rPr>
          <w:rFonts w:ascii="Calibri" w:hAnsi="Calibri"/>
          <w:sz w:val="22"/>
          <w:szCs w:val="22"/>
          <w:lang w:val="fr-FR" w:eastAsia="en-GB"/>
          <w:rPrChange w:id="4993" w:author="32.423_CR0115R1_(Rel-16)_TM_SBMA, OAM_RTT" w:date="2020-07-06T10:42:00Z">
            <w:rPr>
              <w:rFonts w:ascii="Calibri" w:hAnsi="Calibri"/>
              <w:sz w:val="22"/>
              <w:szCs w:val="22"/>
              <w:lang w:eastAsia="en-GB"/>
            </w:rPr>
          </w:rPrChange>
        </w:rPr>
      </w:pPr>
      <w:r w:rsidRPr="004C2BE0">
        <w:rPr>
          <w:lang w:val="fr-FR" w:eastAsia="zh-CN"/>
          <w:rPrChange w:id="4994" w:author="32.423_CR0115R1_(Rel-16)_TM_SBMA, OAM_RTT" w:date="2020-07-06T10:42:00Z">
            <w:rPr>
              <w:lang w:eastAsia="zh-CN"/>
            </w:rPr>
          </w:rPrChange>
        </w:rPr>
        <w:t>6.3.4.</w:t>
      </w:r>
      <w:r w:rsidRPr="004C2BE0">
        <w:rPr>
          <w:lang w:val="fr-FR"/>
          <w:rPrChange w:id="4995" w:author="32.423_CR0115R1_(Rel-16)_TM_SBMA, OAM_RTT" w:date="2020-07-06T10:42:00Z">
            <w:rPr/>
          </w:rPrChange>
        </w:rPr>
        <w:t>4</w:t>
      </w:r>
      <w:r w:rsidRPr="004C2BE0">
        <w:rPr>
          <w:rFonts w:ascii="Calibri" w:hAnsi="Calibri"/>
          <w:sz w:val="22"/>
          <w:szCs w:val="22"/>
          <w:lang w:val="fr-FR" w:eastAsia="en-GB"/>
          <w:rPrChange w:id="4996" w:author="32.423_CR0115R1_(Rel-16)_TM_SBMA, OAM_RTT" w:date="2020-07-06T10:42:00Z">
            <w:rPr>
              <w:rFonts w:ascii="Calibri" w:hAnsi="Calibri"/>
              <w:sz w:val="22"/>
              <w:szCs w:val="22"/>
              <w:lang w:eastAsia="en-GB"/>
            </w:rPr>
          </w:rPrChange>
        </w:rPr>
        <w:tab/>
      </w:r>
      <w:r w:rsidRPr="004C2BE0">
        <w:rPr>
          <w:lang w:val="fr-FR"/>
          <w:rPrChange w:id="4997" w:author="32.423_CR0115R1_(Rel-16)_TM_SBMA, OAM_RTT" w:date="2020-07-06T10:42:00Z">
            <w:rPr/>
          </w:rPrChange>
        </w:rPr>
        <w:t>Notifications</w:t>
      </w:r>
      <w:r w:rsidRPr="004C2BE0">
        <w:rPr>
          <w:lang w:val="fr-FR"/>
          <w:rPrChange w:id="4998" w:author="32.423_CR0115R1_(Rel-16)_TM_SBMA, OAM_RTT" w:date="2020-07-06T10:42:00Z">
            <w:rPr/>
          </w:rPrChange>
        </w:rPr>
        <w:tab/>
      </w:r>
      <w:r>
        <w:fldChar w:fldCharType="begin" w:fldLock="1"/>
      </w:r>
      <w:r w:rsidRPr="004C2BE0">
        <w:rPr>
          <w:lang w:val="fr-FR"/>
          <w:rPrChange w:id="4999" w:author="32.423_CR0115R1_(Rel-16)_TM_SBMA, OAM_RTT" w:date="2020-07-06T10:42:00Z">
            <w:rPr/>
          </w:rPrChange>
        </w:rPr>
        <w:instrText xml:space="preserve"> PAGEREF _Toc44341642 \h </w:instrText>
      </w:r>
      <w:r>
        <w:fldChar w:fldCharType="separate"/>
      </w:r>
      <w:r w:rsidRPr="004C2BE0">
        <w:rPr>
          <w:lang w:val="fr-FR"/>
          <w:rPrChange w:id="5000" w:author="32.423_CR0115R1_(Rel-16)_TM_SBMA, OAM_RTT" w:date="2020-07-06T10:42:00Z">
            <w:rPr/>
          </w:rPrChange>
        </w:rPr>
        <w:t>153</w:t>
      </w:r>
      <w:r>
        <w:fldChar w:fldCharType="end"/>
      </w:r>
    </w:p>
    <w:p w:rsidR="002C3AD9" w:rsidRPr="004C2BE0" w:rsidRDefault="002C3AD9">
      <w:pPr>
        <w:pStyle w:val="TOC3"/>
        <w:rPr>
          <w:rFonts w:ascii="Calibri" w:hAnsi="Calibri"/>
          <w:sz w:val="22"/>
          <w:szCs w:val="22"/>
          <w:lang w:val="fr-FR" w:eastAsia="en-GB"/>
          <w:rPrChange w:id="5001" w:author="32.423_CR0115R1_(Rel-16)_TM_SBMA, OAM_RTT" w:date="2020-07-06T10:42:00Z">
            <w:rPr>
              <w:rFonts w:ascii="Calibri" w:hAnsi="Calibri"/>
              <w:sz w:val="22"/>
              <w:szCs w:val="22"/>
              <w:lang w:eastAsia="en-GB"/>
            </w:rPr>
          </w:rPrChange>
        </w:rPr>
      </w:pPr>
      <w:r w:rsidRPr="004C2BE0">
        <w:rPr>
          <w:lang w:val="fr-FR" w:eastAsia="zh-CN"/>
          <w:rPrChange w:id="5002" w:author="32.423_CR0115R1_(Rel-16)_TM_SBMA, OAM_RTT" w:date="2020-07-06T10:42:00Z">
            <w:rPr>
              <w:lang w:eastAsia="zh-CN"/>
            </w:rPr>
          </w:rPrChange>
        </w:rPr>
        <w:t>6.3.5</w:t>
      </w:r>
      <w:r w:rsidRPr="004C2BE0">
        <w:rPr>
          <w:rFonts w:ascii="Calibri" w:hAnsi="Calibri"/>
          <w:sz w:val="22"/>
          <w:szCs w:val="22"/>
          <w:lang w:val="fr-FR" w:eastAsia="en-GB"/>
          <w:rPrChange w:id="5003" w:author="32.423_CR0115R1_(Rel-16)_TM_SBMA, OAM_RTT" w:date="2020-07-06T10:42:00Z">
            <w:rPr>
              <w:rFonts w:ascii="Calibri" w:hAnsi="Calibri"/>
              <w:sz w:val="22"/>
              <w:szCs w:val="22"/>
              <w:lang w:eastAsia="en-GB"/>
            </w:rPr>
          </w:rPrChange>
        </w:rPr>
        <w:tab/>
      </w:r>
      <w:r w:rsidRPr="004C2BE0">
        <w:rPr>
          <w:rFonts w:ascii="Courier New" w:hAnsi="Courier New" w:cs="Courier New"/>
          <w:lang w:val="fr-FR" w:eastAsia="zh-CN"/>
          <w:rPrChange w:id="5004" w:author="32.423_CR0115R1_(Rel-16)_TM_SBMA, OAM_RTT" w:date="2020-07-06T10:42:00Z">
            <w:rPr>
              <w:rFonts w:ascii="Courier New" w:hAnsi="Courier New" w:cs="Courier New"/>
              <w:lang w:eastAsia="zh-CN"/>
            </w:rPr>
          </w:rPrChange>
        </w:rPr>
        <w:t>NsInfo &lt;&lt;dataType&gt;&gt;</w:t>
      </w:r>
      <w:r w:rsidRPr="004C2BE0">
        <w:rPr>
          <w:lang w:val="fr-FR"/>
          <w:rPrChange w:id="5005" w:author="32.423_CR0115R1_(Rel-16)_TM_SBMA, OAM_RTT" w:date="2020-07-06T10:42:00Z">
            <w:rPr/>
          </w:rPrChange>
        </w:rPr>
        <w:tab/>
      </w:r>
      <w:r>
        <w:fldChar w:fldCharType="begin" w:fldLock="1"/>
      </w:r>
      <w:r w:rsidRPr="004C2BE0">
        <w:rPr>
          <w:lang w:val="fr-FR"/>
          <w:rPrChange w:id="5006" w:author="32.423_CR0115R1_(Rel-16)_TM_SBMA, OAM_RTT" w:date="2020-07-06T10:42:00Z">
            <w:rPr/>
          </w:rPrChange>
        </w:rPr>
        <w:instrText xml:space="preserve"> PAGEREF _Toc44341643 \h </w:instrText>
      </w:r>
      <w:r>
        <w:fldChar w:fldCharType="separate"/>
      </w:r>
      <w:r w:rsidRPr="004C2BE0">
        <w:rPr>
          <w:lang w:val="fr-FR"/>
          <w:rPrChange w:id="5007" w:author="32.423_CR0115R1_(Rel-16)_TM_SBMA, OAM_RTT" w:date="2020-07-06T10:42:00Z">
            <w:rPr/>
          </w:rPrChange>
        </w:rPr>
        <w:t>153</w:t>
      </w:r>
      <w:r>
        <w:fldChar w:fldCharType="end"/>
      </w:r>
    </w:p>
    <w:p w:rsidR="002C3AD9" w:rsidRPr="004C2BE0" w:rsidRDefault="002C3AD9">
      <w:pPr>
        <w:pStyle w:val="TOC4"/>
        <w:rPr>
          <w:rFonts w:ascii="Calibri" w:hAnsi="Calibri"/>
          <w:sz w:val="22"/>
          <w:szCs w:val="22"/>
          <w:lang w:val="fr-FR" w:eastAsia="en-GB"/>
          <w:rPrChange w:id="5008" w:author="32.423_CR0115R1_(Rel-16)_TM_SBMA, OAM_RTT" w:date="2020-07-06T10:42:00Z">
            <w:rPr>
              <w:rFonts w:ascii="Calibri" w:hAnsi="Calibri"/>
              <w:sz w:val="22"/>
              <w:szCs w:val="22"/>
              <w:lang w:eastAsia="en-GB"/>
            </w:rPr>
          </w:rPrChange>
        </w:rPr>
      </w:pPr>
      <w:r w:rsidRPr="004C2BE0">
        <w:rPr>
          <w:lang w:val="fr-FR"/>
          <w:rPrChange w:id="5009" w:author="32.423_CR0115R1_(Rel-16)_TM_SBMA, OAM_RTT" w:date="2020-07-06T10:42:00Z">
            <w:rPr/>
          </w:rPrChange>
        </w:rPr>
        <w:t>6.3.5.1</w:t>
      </w:r>
      <w:r w:rsidRPr="004C2BE0">
        <w:rPr>
          <w:rFonts w:ascii="Calibri" w:hAnsi="Calibri"/>
          <w:sz w:val="22"/>
          <w:szCs w:val="22"/>
          <w:lang w:val="fr-FR" w:eastAsia="en-GB"/>
          <w:rPrChange w:id="5010" w:author="32.423_CR0115R1_(Rel-16)_TM_SBMA, OAM_RTT" w:date="2020-07-06T10:42:00Z">
            <w:rPr>
              <w:rFonts w:ascii="Calibri" w:hAnsi="Calibri"/>
              <w:sz w:val="22"/>
              <w:szCs w:val="22"/>
              <w:lang w:eastAsia="en-GB"/>
            </w:rPr>
          </w:rPrChange>
        </w:rPr>
        <w:tab/>
      </w:r>
      <w:r w:rsidRPr="004C2BE0">
        <w:rPr>
          <w:lang w:val="fr-FR"/>
          <w:rPrChange w:id="5011" w:author="32.423_CR0115R1_(Rel-16)_TM_SBMA, OAM_RTT" w:date="2020-07-06T10:42:00Z">
            <w:rPr/>
          </w:rPrChange>
        </w:rPr>
        <w:t>Definition</w:t>
      </w:r>
      <w:r w:rsidRPr="004C2BE0">
        <w:rPr>
          <w:lang w:val="fr-FR"/>
          <w:rPrChange w:id="5012" w:author="32.423_CR0115R1_(Rel-16)_TM_SBMA, OAM_RTT" w:date="2020-07-06T10:42:00Z">
            <w:rPr/>
          </w:rPrChange>
        </w:rPr>
        <w:tab/>
      </w:r>
      <w:r>
        <w:fldChar w:fldCharType="begin" w:fldLock="1"/>
      </w:r>
      <w:r w:rsidRPr="004C2BE0">
        <w:rPr>
          <w:lang w:val="fr-FR"/>
          <w:rPrChange w:id="5013" w:author="32.423_CR0115R1_(Rel-16)_TM_SBMA, OAM_RTT" w:date="2020-07-06T10:42:00Z">
            <w:rPr/>
          </w:rPrChange>
        </w:rPr>
        <w:instrText xml:space="preserve"> PAGEREF _Toc44341644 \h </w:instrText>
      </w:r>
      <w:r>
        <w:fldChar w:fldCharType="separate"/>
      </w:r>
      <w:r w:rsidRPr="004C2BE0">
        <w:rPr>
          <w:lang w:val="fr-FR"/>
          <w:rPrChange w:id="5014" w:author="32.423_CR0115R1_(Rel-16)_TM_SBMA, OAM_RTT" w:date="2020-07-06T10:42:00Z">
            <w:rPr/>
          </w:rPrChange>
        </w:rPr>
        <w:t>153</w:t>
      </w:r>
      <w:r>
        <w:fldChar w:fldCharType="end"/>
      </w:r>
    </w:p>
    <w:p w:rsidR="002C3AD9" w:rsidRPr="004C2BE0" w:rsidRDefault="002C3AD9">
      <w:pPr>
        <w:pStyle w:val="TOC4"/>
        <w:rPr>
          <w:rFonts w:ascii="Calibri" w:hAnsi="Calibri"/>
          <w:sz w:val="22"/>
          <w:szCs w:val="22"/>
          <w:lang w:val="fr-FR" w:eastAsia="en-GB"/>
          <w:rPrChange w:id="5015" w:author="32.423_CR0115R1_(Rel-16)_TM_SBMA, OAM_RTT" w:date="2020-07-06T10:42:00Z">
            <w:rPr>
              <w:rFonts w:ascii="Calibri" w:hAnsi="Calibri"/>
              <w:sz w:val="22"/>
              <w:szCs w:val="22"/>
              <w:lang w:eastAsia="en-GB"/>
            </w:rPr>
          </w:rPrChange>
        </w:rPr>
      </w:pPr>
      <w:r w:rsidRPr="004C2BE0">
        <w:rPr>
          <w:lang w:val="fr-FR"/>
          <w:rPrChange w:id="5016" w:author="32.423_CR0115R1_(Rel-16)_TM_SBMA, OAM_RTT" w:date="2020-07-06T10:42:00Z">
            <w:rPr/>
          </w:rPrChange>
        </w:rPr>
        <w:t>6</w:t>
      </w:r>
      <w:r w:rsidRPr="004C2BE0">
        <w:rPr>
          <w:lang w:val="fr-FR" w:eastAsia="zh-CN"/>
          <w:rPrChange w:id="5017" w:author="32.423_CR0115R1_(Rel-16)_TM_SBMA, OAM_RTT" w:date="2020-07-06T10:42:00Z">
            <w:rPr>
              <w:lang w:eastAsia="zh-CN"/>
            </w:rPr>
          </w:rPrChange>
        </w:rPr>
        <w:t>.</w:t>
      </w:r>
      <w:r w:rsidRPr="004C2BE0">
        <w:rPr>
          <w:lang w:val="fr-FR"/>
          <w:rPrChange w:id="5018" w:author="32.423_CR0115R1_(Rel-16)_TM_SBMA, OAM_RTT" w:date="2020-07-06T10:42:00Z">
            <w:rPr/>
          </w:rPrChange>
        </w:rPr>
        <w:t>3.5.2</w:t>
      </w:r>
      <w:r w:rsidRPr="004C2BE0">
        <w:rPr>
          <w:rFonts w:ascii="Calibri" w:hAnsi="Calibri"/>
          <w:sz w:val="22"/>
          <w:szCs w:val="22"/>
          <w:lang w:val="fr-FR" w:eastAsia="en-GB"/>
          <w:rPrChange w:id="5019" w:author="32.423_CR0115R1_(Rel-16)_TM_SBMA, OAM_RTT" w:date="2020-07-06T10:42:00Z">
            <w:rPr>
              <w:rFonts w:ascii="Calibri" w:hAnsi="Calibri"/>
              <w:sz w:val="22"/>
              <w:szCs w:val="22"/>
              <w:lang w:eastAsia="en-GB"/>
            </w:rPr>
          </w:rPrChange>
        </w:rPr>
        <w:tab/>
      </w:r>
      <w:r w:rsidRPr="004C2BE0">
        <w:rPr>
          <w:lang w:val="fr-FR"/>
          <w:rPrChange w:id="5020" w:author="32.423_CR0115R1_(Rel-16)_TM_SBMA, OAM_RTT" w:date="2020-07-06T10:42:00Z">
            <w:rPr/>
          </w:rPrChange>
        </w:rPr>
        <w:t>Attributes</w:t>
      </w:r>
      <w:r w:rsidRPr="004C2BE0">
        <w:rPr>
          <w:lang w:val="fr-FR"/>
          <w:rPrChange w:id="5021" w:author="32.423_CR0115R1_(Rel-16)_TM_SBMA, OAM_RTT" w:date="2020-07-06T10:42:00Z">
            <w:rPr/>
          </w:rPrChange>
        </w:rPr>
        <w:tab/>
      </w:r>
      <w:r>
        <w:fldChar w:fldCharType="begin" w:fldLock="1"/>
      </w:r>
      <w:r w:rsidRPr="004C2BE0">
        <w:rPr>
          <w:lang w:val="fr-FR"/>
          <w:rPrChange w:id="5022" w:author="32.423_CR0115R1_(Rel-16)_TM_SBMA, OAM_RTT" w:date="2020-07-06T10:42:00Z">
            <w:rPr/>
          </w:rPrChange>
        </w:rPr>
        <w:instrText xml:space="preserve"> PAGEREF _Toc44341645 \h </w:instrText>
      </w:r>
      <w:r>
        <w:fldChar w:fldCharType="separate"/>
      </w:r>
      <w:r w:rsidRPr="004C2BE0">
        <w:rPr>
          <w:lang w:val="fr-FR"/>
          <w:rPrChange w:id="5023" w:author="32.423_CR0115R1_(Rel-16)_TM_SBMA, OAM_RTT" w:date="2020-07-06T10:42:00Z">
            <w:rPr/>
          </w:rPrChange>
        </w:rPr>
        <w:t>153</w:t>
      </w:r>
      <w:r>
        <w:fldChar w:fldCharType="end"/>
      </w:r>
    </w:p>
    <w:p w:rsidR="002C3AD9" w:rsidRPr="004C2BE0" w:rsidRDefault="002C3AD9">
      <w:pPr>
        <w:pStyle w:val="TOC4"/>
        <w:rPr>
          <w:rFonts w:ascii="Calibri" w:hAnsi="Calibri"/>
          <w:sz w:val="22"/>
          <w:szCs w:val="22"/>
          <w:lang w:val="fr-FR" w:eastAsia="en-GB"/>
          <w:rPrChange w:id="5024" w:author="32.423_CR0115R1_(Rel-16)_TM_SBMA, OAM_RTT" w:date="2020-07-06T10:42:00Z">
            <w:rPr>
              <w:rFonts w:ascii="Calibri" w:hAnsi="Calibri"/>
              <w:sz w:val="22"/>
              <w:szCs w:val="22"/>
              <w:lang w:eastAsia="en-GB"/>
            </w:rPr>
          </w:rPrChange>
        </w:rPr>
      </w:pPr>
      <w:r w:rsidRPr="004C2BE0">
        <w:rPr>
          <w:lang w:val="fr-FR"/>
          <w:rPrChange w:id="5025" w:author="32.423_CR0115R1_(Rel-16)_TM_SBMA, OAM_RTT" w:date="2020-07-06T10:42:00Z">
            <w:rPr/>
          </w:rPrChange>
        </w:rPr>
        <w:t>6.3.5.3</w:t>
      </w:r>
      <w:r w:rsidRPr="004C2BE0">
        <w:rPr>
          <w:rFonts w:ascii="Calibri" w:hAnsi="Calibri"/>
          <w:sz w:val="22"/>
          <w:szCs w:val="22"/>
          <w:lang w:val="fr-FR" w:eastAsia="en-GB"/>
          <w:rPrChange w:id="5026" w:author="32.423_CR0115R1_(Rel-16)_TM_SBMA, OAM_RTT" w:date="2020-07-06T10:42:00Z">
            <w:rPr>
              <w:rFonts w:ascii="Calibri" w:hAnsi="Calibri"/>
              <w:sz w:val="22"/>
              <w:szCs w:val="22"/>
              <w:lang w:eastAsia="en-GB"/>
            </w:rPr>
          </w:rPrChange>
        </w:rPr>
        <w:tab/>
      </w:r>
      <w:r w:rsidRPr="004C2BE0">
        <w:rPr>
          <w:lang w:val="fr-FR"/>
          <w:rPrChange w:id="5027" w:author="32.423_CR0115R1_(Rel-16)_TM_SBMA, OAM_RTT" w:date="2020-07-06T10:42:00Z">
            <w:rPr/>
          </w:rPrChange>
        </w:rPr>
        <w:t>Attribute constraints</w:t>
      </w:r>
      <w:r w:rsidRPr="004C2BE0">
        <w:rPr>
          <w:lang w:val="fr-FR"/>
          <w:rPrChange w:id="5028" w:author="32.423_CR0115R1_(Rel-16)_TM_SBMA, OAM_RTT" w:date="2020-07-06T10:42:00Z">
            <w:rPr/>
          </w:rPrChange>
        </w:rPr>
        <w:tab/>
      </w:r>
      <w:r>
        <w:fldChar w:fldCharType="begin" w:fldLock="1"/>
      </w:r>
      <w:r w:rsidRPr="004C2BE0">
        <w:rPr>
          <w:lang w:val="fr-FR"/>
          <w:rPrChange w:id="5029" w:author="32.423_CR0115R1_(Rel-16)_TM_SBMA, OAM_RTT" w:date="2020-07-06T10:42:00Z">
            <w:rPr/>
          </w:rPrChange>
        </w:rPr>
        <w:instrText xml:space="preserve"> PAGEREF _Toc44341646 \h </w:instrText>
      </w:r>
      <w:r>
        <w:fldChar w:fldCharType="separate"/>
      </w:r>
      <w:r w:rsidRPr="004C2BE0">
        <w:rPr>
          <w:lang w:val="fr-FR"/>
          <w:rPrChange w:id="5030" w:author="32.423_CR0115R1_(Rel-16)_TM_SBMA, OAM_RTT" w:date="2020-07-06T10:42:00Z">
            <w:rPr/>
          </w:rPrChange>
        </w:rPr>
        <w:t>153</w:t>
      </w:r>
      <w:r>
        <w:fldChar w:fldCharType="end"/>
      </w:r>
    </w:p>
    <w:p w:rsidR="002C3AD9" w:rsidRPr="004C2BE0" w:rsidRDefault="002C3AD9">
      <w:pPr>
        <w:pStyle w:val="TOC4"/>
        <w:rPr>
          <w:rFonts w:ascii="Calibri" w:hAnsi="Calibri"/>
          <w:sz w:val="22"/>
          <w:szCs w:val="22"/>
          <w:lang w:val="fr-FR" w:eastAsia="en-GB"/>
          <w:rPrChange w:id="5031" w:author="32.423_CR0115R1_(Rel-16)_TM_SBMA, OAM_RTT" w:date="2020-07-06T10:42:00Z">
            <w:rPr>
              <w:rFonts w:ascii="Calibri" w:hAnsi="Calibri"/>
              <w:sz w:val="22"/>
              <w:szCs w:val="22"/>
              <w:lang w:eastAsia="en-GB"/>
            </w:rPr>
          </w:rPrChange>
        </w:rPr>
      </w:pPr>
      <w:r w:rsidRPr="004C2BE0">
        <w:rPr>
          <w:lang w:val="fr-FR" w:eastAsia="zh-CN"/>
          <w:rPrChange w:id="5032" w:author="32.423_CR0115R1_(Rel-16)_TM_SBMA, OAM_RTT" w:date="2020-07-06T10:42:00Z">
            <w:rPr>
              <w:lang w:eastAsia="zh-CN"/>
            </w:rPr>
          </w:rPrChange>
        </w:rPr>
        <w:t>6.3.5.</w:t>
      </w:r>
      <w:r w:rsidRPr="004C2BE0">
        <w:rPr>
          <w:lang w:val="fr-FR"/>
          <w:rPrChange w:id="5033" w:author="32.423_CR0115R1_(Rel-16)_TM_SBMA, OAM_RTT" w:date="2020-07-06T10:42:00Z">
            <w:rPr/>
          </w:rPrChange>
        </w:rPr>
        <w:t>4</w:t>
      </w:r>
      <w:r w:rsidRPr="004C2BE0">
        <w:rPr>
          <w:rFonts w:ascii="Calibri" w:hAnsi="Calibri"/>
          <w:sz w:val="22"/>
          <w:szCs w:val="22"/>
          <w:lang w:val="fr-FR" w:eastAsia="en-GB"/>
          <w:rPrChange w:id="5034" w:author="32.423_CR0115R1_(Rel-16)_TM_SBMA, OAM_RTT" w:date="2020-07-06T10:42:00Z">
            <w:rPr>
              <w:rFonts w:ascii="Calibri" w:hAnsi="Calibri"/>
              <w:sz w:val="22"/>
              <w:szCs w:val="22"/>
              <w:lang w:eastAsia="en-GB"/>
            </w:rPr>
          </w:rPrChange>
        </w:rPr>
        <w:tab/>
      </w:r>
      <w:r w:rsidRPr="004C2BE0">
        <w:rPr>
          <w:lang w:val="fr-FR"/>
          <w:rPrChange w:id="5035" w:author="32.423_CR0115R1_(Rel-16)_TM_SBMA, OAM_RTT" w:date="2020-07-06T10:42:00Z">
            <w:rPr/>
          </w:rPrChange>
        </w:rPr>
        <w:t>Notifications</w:t>
      </w:r>
      <w:r w:rsidRPr="004C2BE0">
        <w:rPr>
          <w:lang w:val="fr-FR"/>
          <w:rPrChange w:id="5036" w:author="32.423_CR0115R1_(Rel-16)_TM_SBMA, OAM_RTT" w:date="2020-07-06T10:42:00Z">
            <w:rPr/>
          </w:rPrChange>
        </w:rPr>
        <w:tab/>
      </w:r>
      <w:r>
        <w:fldChar w:fldCharType="begin" w:fldLock="1"/>
      </w:r>
      <w:r w:rsidRPr="004C2BE0">
        <w:rPr>
          <w:lang w:val="fr-FR"/>
          <w:rPrChange w:id="5037" w:author="32.423_CR0115R1_(Rel-16)_TM_SBMA, OAM_RTT" w:date="2020-07-06T10:42:00Z">
            <w:rPr/>
          </w:rPrChange>
        </w:rPr>
        <w:instrText xml:space="preserve"> PAGEREF _Toc44341647 \h </w:instrText>
      </w:r>
      <w:r>
        <w:fldChar w:fldCharType="separate"/>
      </w:r>
      <w:r w:rsidRPr="004C2BE0">
        <w:rPr>
          <w:lang w:val="fr-FR"/>
          <w:rPrChange w:id="5038" w:author="32.423_CR0115R1_(Rel-16)_TM_SBMA, OAM_RTT" w:date="2020-07-06T10:42:00Z">
            <w:rPr/>
          </w:rPrChange>
        </w:rPr>
        <w:t>153</w:t>
      </w:r>
      <w:r>
        <w:fldChar w:fldCharType="end"/>
      </w:r>
    </w:p>
    <w:p w:rsidR="002C3AD9" w:rsidRPr="004C2BE0" w:rsidRDefault="002C3AD9">
      <w:pPr>
        <w:pStyle w:val="TOC3"/>
        <w:rPr>
          <w:rFonts w:ascii="Calibri" w:hAnsi="Calibri"/>
          <w:sz w:val="22"/>
          <w:szCs w:val="22"/>
          <w:lang w:val="fr-FR" w:eastAsia="en-GB"/>
          <w:rPrChange w:id="5039" w:author="32.423_CR0115R1_(Rel-16)_TM_SBMA, OAM_RTT" w:date="2020-07-06T10:42:00Z">
            <w:rPr>
              <w:rFonts w:ascii="Calibri" w:hAnsi="Calibri"/>
              <w:sz w:val="22"/>
              <w:szCs w:val="22"/>
              <w:lang w:eastAsia="en-GB"/>
            </w:rPr>
          </w:rPrChange>
        </w:rPr>
      </w:pPr>
      <w:r w:rsidRPr="004C2BE0">
        <w:rPr>
          <w:lang w:val="fr-FR" w:eastAsia="zh-CN"/>
          <w:rPrChange w:id="5040" w:author="32.423_CR0115R1_(Rel-16)_TM_SBMA, OAM_RTT" w:date="2020-07-06T10:42:00Z">
            <w:rPr>
              <w:lang w:eastAsia="zh-CN"/>
            </w:rPr>
          </w:rPrChange>
        </w:rPr>
        <w:t>6.3.6</w:t>
      </w:r>
      <w:r w:rsidRPr="004C2BE0">
        <w:rPr>
          <w:rFonts w:ascii="Calibri" w:hAnsi="Calibri"/>
          <w:sz w:val="22"/>
          <w:szCs w:val="22"/>
          <w:lang w:val="fr-FR" w:eastAsia="en-GB"/>
          <w:rPrChange w:id="5041" w:author="32.423_CR0115R1_(Rel-16)_TM_SBMA, OAM_RTT" w:date="2020-07-06T10:42:00Z">
            <w:rPr>
              <w:rFonts w:ascii="Calibri" w:hAnsi="Calibri"/>
              <w:sz w:val="22"/>
              <w:szCs w:val="22"/>
              <w:lang w:eastAsia="en-GB"/>
            </w:rPr>
          </w:rPrChange>
        </w:rPr>
        <w:tab/>
      </w:r>
      <w:r w:rsidRPr="004C2BE0">
        <w:rPr>
          <w:rFonts w:ascii="Courier New" w:hAnsi="Courier New" w:cs="Courier New"/>
          <w:lang w:val="fr-FR" w:eastAsia="zh-CN"/>
          <w:rPrChange w:id="5042" w:author="32.423_CR0115R1_(Rel-16)_TM_SBMA, OAM_RTT" w:date="2020-07-06T10:42:00Z">
            <w:rPr>
              <w:rFonts w:ascii="Courier New" w:hAnsi="Courier New" w:cs="Courier New"/>
              <w:lang w:eastAsia="zh-CN"/>
            </w:rPr>
          </w:rPrChange>
        </w:rPr>
        <w:t>ServAttrCom &lt;&lt;dataType&gt;&gt;</w:t>
      </w:r>
      <w:r w:rsidRPr="004C2BE0">
        <w:rPr>
          <w:lang w:val="fr-FR"/>
          <w:rPrChange w:id="5043" w:author="32.423_CR0115R1_(Rel-16)_TM_SBMA, OAM_RTT" w:date="2020-07-06T10:42:00Z">
            <w:rPr/>
          </w:rPrChange>
        </w:rPr>
        <w:tab/>
      </w:r>
      <w:r>
        <w:fldChar w:fldCharType="begin" w:fldLock="1"/>
      </w:r>
      <w:r w:rsidRPr="004C2BE0">
        <w:rPr>
          <w:lang w:val="fr-FR"/>
          <w:rPrChange w:id="5044" w:author="32.423_CR0115R1_(Rel-16)_TM_SBMA, OAM_RTT" w:date="2020-07-06T10:42:00Z">
            <w:rPr/>
          </w:rPrChange>
        </w:rPr>
        <w:instrText xml:space="preserve"> PAGEREF _Toc44341648 \h </w:instrText>
      </w:r>
      <w:r>
        <w:fldChar w:fldCharType="separate"/>
      </w:r>
      <w:r w:rsidRPr="004C2BE0">
        <w:rPr>
          <w:lang w:val="fr-FR"/>
          <w:rPrChange w:id="5045" w:author="32.423_CR0115R1_(Rel-16)_TM_SBMA, OAM_RTT" w:date="2020-07-06T10:42:00Z">
            <w:rPr/>
          </w:rPrChange>
        </w:rPr>
        <w:t>153</w:t>
      </w:r>
      <w:r>
        <w:fldChar w:fldCharType="end"/>
      </w:r>
    </w:p>
    <w:p w:rsidR="002C3AD9" w:rsidRPr="004C2BE0" w:rsidRDefault="002C3AD9">
      <w:pPr>
        <w:pStyle w:val="TOC4"/>
        <w:rPr>
          <w:rFonts w:ascii="Calibri" w:hAnsi="Calibri"/>
          <w:sz w:val="22"/>
          <w:szCs w:val="22"/>
          <w:lang w:val="fr-FR" w:eastAsia="en-GB"/>
          <w:rPrChange w:id="5046" w:author="32.423_CR0115R1_(Rel-16)_TM_SBMA, OAM_RTT" w:date="2020-07-06T10:42:00Z">
            <w:rPr>
              <w:rFonts w:ascii="Calibri" w:hAnsi="Calibri"/>
              <w:sz w:val="22"/>
              <w:szCs w:val="22"/>
              <w:lang w:eastAsia="en-GB"/>
            </w:rPr>
          </w:rPrChange>
        </w:rPr>
      </w:pPr>
      <w:r w:rsidRPr="004C2BE0">
        <w:rPr>
          <w:lang w:val="fr-FR"/>
          <w:rPrChange w:id="5047" w:author="32.423_CR0115R1_(Rel-16)_TM_SBMA, OAM_RTT" w:date="2020-07-06T10:42:00Z">
            <w:rPr/>
          </w:rPrChange>
        </w:rPr>
        <w:t>6.3.x.1</w:t>
      </w:r>
      <w:r w:rsidRPr="004C2BE0">
        <w:rPr>
          <w:rFonts w:ascii="Calibri" w:hAnsi="Calibri"/>
          <w:sz w:val="22"/>
          <w:szCs w:val="22"/>
          <w:lang w:val="fr-FR" w:eastAsia="en-GB"/>
          <w:rPrChange w:id="5048" w:author="32.423_CR0115R1_(Rel-16)_TM_SBMA, OAM_RTT" w:date="2020-07-06T10:42:00Z">
            <w:rPr>
              <w:rFonts w:ascii="Calibri" w:hAnsi="Calibri"/>
              <w:sz w:val="22"/>
              <w:szCs w:val="22"/>
              <w:lang w:eastAsia="en-GB"/>
            </w:rPr>
          </w:rPrChange>
        </w:rPr>
        <w:tab/>
      </w:r>
      <w:r w:rsidRPr="004C2BE0">
        <w:rPr>
          <w:lang w:val="fr-FR"/>
          <w:rPrChange w:id="5049" w:author="32.423_CR0115R1_(Rel-16)_TM_SBMA, OAM_RTT" w:date="2020-07-06T10:42:00Z">
            <w:rPr/>
          </w:rPrChange>
        </w:rPr>
        <w:t>Definition</w:t>
      </w:r>
      <w:r w:rsidRPr="004C2BE0">
        <w:rPr>
          <w:lang w:val="fr-FR"/>
          <w:rPrChange w:id="5050" w:author="32.423_CR0115R1_(Rel-16)_TM_SBMA, OAM_RTT" w:date="2020-07-06T10:42:00Z">
            <w:rPr/>
          </w:rPrChange>
        </w:rPr>
        <w:tab/>
      </w:r>
      <w:r>
        <w:fldChar w:fldCharType="begin" w:fldLock="1"/>
      </w:r>
      <w:r w:rsidRPr="004C2BE0">
        <w:rPr>
          <w:lang w:val="fr-FR"/>
          <w:rPrChange w:id="5051" w:author="32.423_CR0115R1_(Rel-16)_TM_SBMA, OAM_RTT" w:date="2020-07-06T10:42:00Z">
            <w:rPr/>
          </w:rPrChange>
        </w:rPr>
        <w:instrText xml:space="preserve"> PAGEREF _Toc44341649 \h </w:instrText>
      </w:r>
      <w:r>
        <w:fldChar w:fldCharType="separate"/>
      </w:r>
      <w:r w:rsidRPr="004C2BE0">
        <w:rPr>
          <w:lang w:val="fr-FR"/>
          <w:rPrChange w:id="5052" w:author="32.423_CR0115R1_(Rel-16)_TM_SBMA, OAM_RTT" w:date="2020-07-06T10:42:00Z">
            <w:rPr/>
          </w:rPrChange>
        </w:rPr>
        <w:t>153</w:t>
      </w:r>
      <w:r>
        <w:fldChar w:fldCharType="end"/>
      </w:r>
    </w:p>
    <w:p w:rsidR="002C3AD9" w:rsidRPr="004C2BE0" w:rsidRDefault="002C3AD9">
      <w:pPr>
        <w:pStyle w:val="TOC4"/>
        <w:rPr>
          <w:rFonts w:ascii="Calibri" w:hAnsi="Calibri"/>
          <w:sz w:val="22"/>
          <w:szCs w:val="22"/>
          <w:lang w:val="fr-FR" w:eastAsia="en-GB"/>
          <w:rPrChange w:id="5053" w:author="32.423_CR0115R1_(Rel-16)_TM_SBMA, OAM_RTT" w:date="2020-07-06T10:42:00Z">
            <w:rPr>
              <w:rFonts w:ascii="Calibri" w:hAnsi="Calibri"/>
              <w:sz w:val="22"/>
              <w:szCs w:val="22"/>
              <w:lang w:eastAsia="en-GB"/>
            </w:rPr>
          </w:rPrChange>
        </w:rPr>
      </w:pPr>
      <w:r w:rsidRPr="004C2BE0">
        <w:rPr>
          <w:lang w:val="fr-FR"/>
          <w:rPrChange w:id="5054" w:author="32.423_CR0115R1_(Rel-16)_TM_SBMA, OAM_RTT" w:date="2020-07-06T10:42:00Z">
            <w:rPr/>
          </w:rPrChange>
        </w:rPr>
        <w:t>6</w:t>
      </w:r>
      <w:r w:rsidRPr="004C2BE0">
        <w:rPr>
          <w:lang w:val="fr-FR" w:eastAsia="zh-CN"/>
          <w:rPrChange w:id="5055" w:author="32.423_CR0115R1_(Rel-16)_TM_SBMA, OAM_RTT" w:date="2020-07-06T10:42:00Z">
            <w:rPr>
              <w:lang w:eastAsia="zh-CN"/>
            </w:rPr>
          </w:rPrChange>
        </w:rPr>
        <w:t>.</w:t>
      </w:r>
      <w:r w:rsidRPr="004C2BE0">
        <w:rPr>
          <w:lang w:val="fr-FR"/>
          <w:rPrChange w:id="5056" w:author="32.423_CR0115R1_(Rel-16)_TM_SBMA, OAM_RTT" w:date="2020-07-06T10:42:00Z">
            <w:rPr/>
          </w:rPrChange>
        </w:rPr>
        <w:t>3.6.2</w:t>
      </w:r>
      <w:r w:rsidRPr="004C2BE0">
        <w:rPr>
          <w:rFonts w:ascii="Calibri" w:hAnsi="Calibri"/>
          <w:sz w:val="22"/>
          <w:szCs w:val="22"/>
          <w:lang w:val="fr-FR" w:eastAsia="en-GB"/>
          <w:rPrChange w:id="5057" w:author="32.423_CR0115R1_(Rel-16)_TM_SBMA, OAM_RTT" w:date="2020-07-06T10:42:00Z">
            <w:rPr>
              <w:rFonts w:ascii="Calibri" w:hAnsi="Calibri"/>
              <w:sz w:val="22"/>
              <w:szCs w:val="22"/>
              <w:lang w:eastAsia="en-GB"/>
            </w:rPr>
          </w:rPrChange>
        </w:rPr>
        <w:tab/>
      </w:r>
      <w:r w:rsidRPr="004C2BE0">
        <w:rPr>
          <w:lang w:val="fr-FR"/>
          <w:rPrChange w:id="5058" w:author="32.423_CR0115R1_(Rel-16)_TM_SBMA, OAM_RTT" w:date="2020-07-06T10:42:00Z">
            <w:rPr/>
          </w:rPrChange>
        </w:rPr>
        <w:t>Attributes</w:t>
      </w:r>
      <w:r w:rsidRPr="004C2BE0">
        <w:rPr>
          <w:lang w:val="fr-FR"/>
          <w:rPrChange w:id="5059" w:author="32.423_CR0115R1_(Rel-16)_TM_SBMA, OAM_RTT" w:date="2020-07-06T10:42:00Z">
            <w:rPr/>
          </w:rPrChange>
        </w:rPr>
        <w:tab/>
      </w:r>
      <w:r>
        <w:fldChar w:fldCharType="begin" w:fldLock="1"/>
      </w:r>
      <w:r w:rsidRPr="004C2BE0">
        <w:rPr>
          <w:lang w:val="fr-FR"/>
          <w:rPrChange w:id="5060" w:author="32.423_CR0115R1_(Rel-16)_TM_SBMA, OAM_RTT" w:date="2020-07-06T10:42:00Z">
            <w:rPr/>
          </w:rPrChange>
        </w:rPr>
        <w:instrText xml:space="preserve"> PAGEREF _Toc44341650 \h </w:instrText>
      </w:r>
      <w:r>
        <w:fldChar w:fldCharType="separate"/>
      </w:r>
      <w:r w:rsidRPr="004C2BE0">
        <w:rPr>
          <w:lang w:val="fr-FR"/>
          <w:rPrChange w:id="5061" w:author="32.423_CR0115R1_(Rel-16)_TM_SBMA, OAM_RTT" w:date="2020-07-06T10:42:00Z">
            <w:rPr/>
          </w:rPrChange>
        </w:rPr>
        <w:t>154</w:t>
      </w:r>
      <w:r>
        <w:fldChar w:fldCharType="end"/>
      </w:r>
    </w:p>
    <w:p w:rsidR="002C3AD9" w:rsidRPr="004C2BE0" w:rsidRDefault="002C3AD9">
      <w:pPr>
        <w:pStyle w:val="TOC4"/>
        <w:rPr>
          <w:rFonts w:ascii="Calibri" w:hAnsi="Calibri"/>
          <w:sz w:val="22"/>
          <w:szCs w:val="22"/>
          <w:lang w:val="fr-FR" w:eastAsia="en-GB"/>
          <w:rPrChange w:id="5062" w:author="32.423_CR0115R1_(Rel-16)_TM_SBMA, OAM_RTT" w:date="2020-07-06T10:42:00Z">
            <w:rPr>
              <w:rFonts w:ascii="Calibri" w:hAnsi="Calibri"/>
              <w:sz w:val="22"/>
              <w:szCs w:val="22"/>
              <w:lang w:eastAsia="en-GB"/>
            </w:rPr>
          </w:rPrChange>
        </w:rPr>
      </w:pPr>
      <w:r w:rsidRPr="004C2BE0">
        <w:rPr>
          <w:lang w:val="fr-FR"/>
          <w:rPrChange w:id="5063" w:author="32.423_CR0115R1_(Rel-16)_TM_SBMA, OAM_RTT" w:date="2020-07-06T10:42:00Z">
            <w:rPr/>
          </w:rPrChange>
        </w:rPr>
        <w:t>6.3.6.3</w:t>
      </w:r>
      <w:r w:rsidRPr="004C2BE0">
        <w:rPr>
          <w:rFonts w:ascii="Calibri" w:hAnsi="Calibri"/>
          <w:sz w:val="22"/>
          <w:szCs w:val="22"/>
          <w:lang w:val="fr-FR" w:eastAsia="en-GB"/>
          <w:rPrChange w:id="5064" w:author="32.423_CR0115R1_(Rel-16)_TM_SBMA, OAM_RTT" w:date="2020-07-06T10:42:00Z">
            <w:rPr>
              <w:rFonts w:ascii="Calibri" w:hAnsi="Calibri"/>
              <w:sz w:val="22"/>
              <w:szCs w:val="22"/>
              <w:lang w:eastAsia="en-GB"/>
            </w:rPr>
          </w:rPrChange>
        </w:rPr>
        <w:tab/>
      </w:r>
      <w:r w:rsidRPr="004C2BE0">
        <w:rPr>
          <w:lang w:val="fr-FR"/>
          <w:rPrChange w:id="5065" w:author="32.423_CR0115R1_(Rel-16)_TM_SBMA, OAM_RTT" w:date="2020-07-06T10:42:00Z">
            <w:rPr/>
          </w:rPrChange>
        </w:rPr>
        <w:t>Attribute constraints</w:t>
      </w:r>
      <w:r w:rsidRPr="004C2BE0">
        <w:rPr>
          <w:lang w:val="fr-FR"/>
          <w:rPrChange w:id="5066" w:author="32.423_CR0115R1_(Rel-16)_TM_SBMA, OAM_RTT" w:date="2020-07-06T10:42:00Z">
            <w:rPr/>
          </w:rPrChange>
        </w:rPr>
        <w:tab/>
      </w:r>
      <w:r>
        <w:fldChar w:fldCharType="begin" w:fldLock="1"/>
      </w:r>
      <w:r w:rsidRPr="004C2BE0">
        <w:rPr>
          <w:lang w:val="fr-FR"/>
          <w:rPrChange w:id="5067" w:author="32.423_CR0115R1_(Rel-16)_TM_SBMA, OAM_RTT" w:date="2020-07-06T10:42:00Z">
            <w:rPr/>
          </w:rPrChange>
        </w:rPr>
        <w:instrText xml:space="preserve"> PAGEREF _Toc44341651 \h </w:instrText>
      </w:r>
      <w:r>
        <w:fldChar w:fldCharType="separate"/>
      </w:r>
      <w:r w:rsidRPr="004C2BE0">
        <w:rPr>
          <w:lang w:val="fr-FR"/>
          <w:rPrChange w:id="5068" w:author="32.423_CR0115R1_(Rel-16)_TM_SBMA, OAM_RTT" w:date="2020-07-06T10:42:00Z">
            <w:rPr/>
          </w:rPrChange>
        </w:rPr>
        <w:t>154</w:t>
      </w:r>
      <w:r>
        <w:fldChar w:fldCharType="end"/>
      </w:r>
    </w:p>
    <w:p w:rsidR="002C3AD9" w:rsidRPr="004C2BE0" w:rsidRDefault="002C3AD9">
      <w:pPr>
        <w:pStyle w:val="TOC4"/>
        <w:rPr>
          <w:rFonts w:ascii="Calibri" w:hAnsi="Calibri"/>
          <w:sz w:val="22"/>
          <w:szCs w:val="22"/>
          <w:lang w:val="fr-FR" w:eastAsia="en-GB"/>
          <w:rPrChange w:id="5069" w:author="32.423_CR0115R1_(Rel-16)_TM_SBMA, OAM_RTT" w:date="2020-07-06T10:42:00Z">
            <w:rPr>
              <w:rFonts w:ascii="Calibri" w:hAnsi="Calibri"/>
              <w:sz w:val="22"/>
              <w:szCs w:val="22"/>
              <w:lang w:eastAsia="en-GB"/>
            </w:rPr>
          </w:rPrChange>
        </w:rPr>
      </w:pPr>
      <w:r w:rsidRPr="004C2BE0">
        <w:rPr>
          <w:lang w:val="fr-FR" w:eastAsia="zh-CN"/>
          <w:rPrChange w:id="5070" w:author="32.423_CR0115R1_(Rel-16)_TM_SBMA, OAM_RTT" w:date="2020-07-06T10:42:00Z">
            <w:rPr>
              <w:lang w:eastAsia="zh-CN"/>
            </w:rPr>
          </w:rPrChange>
        </w:rPr>
        <w:t>6.3.6.</w:t>
      </w:r>
      <w:r w:rsidRPr="004C2BE0">
        <w:rPr>
          <w:lang w:val="fr-FR"/>
          <w:rPrChange w:id="5071" w:author="32.423_CR0115R1_(Rel-16)_TM_SBMA, OAM_RTT" w:date="2020-07-06T10:42:00Z">
            <w:rPr/>
          </w:rPrChange>
        </w:rPr>
        <w:t>4</w:t>
      </w:r>
      <w:r w:rsidRPr="004C2BE0">
        <w:rPr>
          <w:rFonts w:ascii="Calibri" w:hAnsi="Calibri"/>
          <w:sz w:val="22"/>
          <w:szCs w:val="22"/>
          <w:lang w:val="fr-FR" w:eastAsia="en-GB"/>
          <w:rPrChange w:id="5072" w:author="32.423_CR0115R1_(Rel-16)_TM_SBMA, OAM_RTT" w:date="2020-07-06T10:42:00Z">
            <w:rPr>
              <w:rFonts w:ascii="Calibri" w:hAnsi="Calibri"/>
              <w:sz w:val="22"/>
              <w:szCs w:val="22"/>
              <w:lang w:eastAsia="en-GB"/>
            </w:rPr>
          </w:rPrChange>
        </w:rPr>
        <w:tab/>
      </w:r>
      <w:r w:rsidRPr="004C2BE0">
        <w:rPr>
          <w:lang w:val="fr-FR"/>
          <w:rPrChange w:id="5073" w:author="32.423_CR0115R1_(Rel-16)_TM_SBMA, OAM_RTT" w:date="2020-07-06T10:42:00Z">
            <w:rPr/>
          </w:rPrChange>
        </w:rPr>
        <w:t>Notifications</w:t>
      </w:r>
      <w:r w:rsidRPr="004C2BE0">
        <w:rPr>
          <w:lang w:val="fr-FR"/>
          <w:rPrChange w:id="5074" w:author="32.423_CR0115R1_(Rel-16)_TM_SBMA, OAM_RTT" w:date="2020-07-06T10:42:00Z">
            <w:rPr/>
          </w:rPrChange>
        </w:rPr>
        <w:tab/>
      </w:r>
      <w:r>
        <w:fldChar w:fldCharType="begin" w:fldLock="1"/>
      </w:r>
      <w:r w:rsidRPr="004C2BE0">
        <w:rPr>
          <w:lang w:val="fr-FR"/>
          <w:rPrChange w:id="5075" w:author="32.423_CR0115R1_(Rel-16)_TM_SBMA, OAM_RTT" w:date="2020-07-06T10:42:00Z">
            <w:rPr/>
          </w:rPrChange>
        </w:rPr>
        <w:instrText xml:space="preserve"> PAGEREF _Toc44341652 \h </w:instrText>
      </w:r>
      <w:r>
        <w:fldChar w:fldCharType="separate"/>
      </w:r>
      <w:r w:rsidRPr="004C2BE0">
        <w:rPr>
          <w:lang w:val="fr-FR"/>
          <w:rPrChange w:id="5076" w:author="32.423_CR0115R1_(Rel-16)_TM_SBMA, OAM_RTT" w:date="2020-07-06T10:42:00Z">
            <w:rPr/>
          </w:rPrChange>
        </w:rPr>
        <w:t>154</w:t>
      </w:r>
      <w:r>
        <w:fldChar w:fldCharType="end"/>
      </w:r>
    </w:p>
    <w:p w:rsidR="002C3AD9" w:rsidRPr="004C2BE0" w:rsidRDefault="002C3AD9">
      <w:pPr>
        <w:pStyle w:val="TOC3"/>
        <w:rPr>
          <w:rFonts w:ascii="Calibri" w:hAnsi="Calibri"/>
          <w:sz w:val="22"/>
          <w:szCs w:val="22"/>
          <w:lang w:val="fr-FR" w:eastAsia="en-GB"/>
          <w:rPrChange w:id="5077" w:author="32.423_CR0115R1_(Rel-16)_TM_SBMA, OAM_RTT" w:date="2020-07-06T10:42:00Z">
            <w:rPr>
              <w:rFonts w:ascii="Calibri" w:hAnsi="Calibri"/>
              <w:sz w:val="22"/>
              <w:szCs w:val="22"/>
              <w:lang w:eastAsia="en-GB"/>
            </w:rPr>
          </w:rPrChange>
        </w:rPr>
      </w:pPr>
      <w:r w:rsidRPr="004C2BE0">
        <w:rPr>
          <w:lang w:val="fr-FR" w:eastAsia="zh-CN"/>
          <w:rPrChange w:id="5078" w:author="32.423_CR0115R1_(Rel-16)_TM_SBMA, OAM_RTT" w:date="2020-07-06T10:42:00Z">
            <w:rPr>
              <w:lang w:eastAsia="zh-CN"/>
            </w:rPr>
          </w:rPrChange>
        </w:rPr>
        <w:t>6.3.7</w:t>
      </w:r>
      <w:r w:rsidRPr="004C2BE0">
        <w:rPr>
          <w:rFonts w:ascii="Calibri" w:hAnsi="Calibri"/>
          <w:sz w:val="22"/>
          <w:szCs w:val="22"/>
          <w:lang w:val="fr-FR" w:eastAsia="en-GB"/>
          <w:rPrChange w:id="5079" w:author="32.423_CR0115R1_(Rel-16)_TM_SBMA, OAM_RTT" w:date="2020-07-06T10:42:00Z">
            <w:rPr>
              <w:rFonts w:ascii="Calibri" w:hAnsi="Calibri"/>
              <w:sz w:val="22"/>
              <w:szCs w:val="22"/>
              <w:lang w:eastAsia="en-GB"/>
            </w:rPr>
          </w:rPrChange>
        </w:rPr>
        <w:tab/>
      </w:r>
      <w:r w:rsidRPr="004C2BE0">
        <w:rPr>
          <w:rFonts w:ascii="Courier New" w:hAnsi="Courier New" w:cs="Courier New"/>
          <w:lang w:val="fr-FR" w:eastAsia="zh-CN"/>
          <w:rPrChange w:id="5080" w:author="32.423_CR0115R1_(Rel-16)_TM_SBMA, OAM_RTT" w:date="2020-07-06T10:42:00Z">
            <w:rPr>
              <w:rFonts w:ascii="Courier New" w:hAnsi="Courier New" w:cs="Courier New"/>
              <w:lang w:eastAsia="zh-CN"/>
            </w:rPr>
          </w:rPrChange>
        </w:rPr>
        <w:t>DelayTolerance&lt;&lt;dataType&gt;&gt;</w:t>
      </w:r>
      <w:r w:rsidRPr="004C2BE0">
        <w:rPr>
          <w:lang w:val="fr-FR"/>
          <w:rPrChange w:id="5081" w:author="32.423_CR0115R1_(Rel-16)_TM_SBMA, OAM_RTT" w:date="2020-07-06T10:42:00Z">
            <w:rPr/>
          </w:rPrChange>
        </w:rPr>
        <w:tab/>
      </w:r>
      <w:r>
        <w:fldChar w:fldCharType="begin" w:fldLock="1"/>
      </w:r>
      <w:r w:rsidRPr="004C2BE0">
        <w:rPr>
          <w:lang w:val="fr-FR"/>
          <w:rPrChange w:id="5082" w:author="32.423_CR0115R1_(Rel-16)_TM_SBMA, OAM_RTT" w:date="2020-07-06T10:42:00Z">
            <w:rPr/>
          </w:rPrChange>
        </w:rPr>
        <w:instrText xml:space="preserve"> PAGEREF _Toc44341653 \h </w:instrText>
      </w:r>
      <w:r>
        <w:fldChar w:fldCharType="separate"/>
      </w:r>
      <w:r w:rsidRPr="004C2BE0">
        <w:rPr>
          <w:lang w:val="fr-FR"/>
          <w:rPrChange w:id="5083" w:author="32.423_CR0115R1_(Rel-16)_TM_SBMA, OAM_RTT" w:date="2020-07-06T10:42:00Z">
            <w:rPr/>
          </w:rPrChange>
        </w:rPr>
        <w:t>154</w:t>
      </w:r>
      <w:r>
        <w:fldChar w:fldCharType="end"/>
      </w:r>
    </w:p>
    <w:p w:rsidR="002C3AD9" w:rsidRPr="004C2BE0" w:rsidRDefault="002C3AD9">
      <w:pPr>
        <w:pStyle w:val="TOC4"/>
        <w:rPr>
          <w:rFonts w:ascii="Calibri" w:hAnsi="Calibri"/>
          <w:sz w:val="22"/>
          <w:szCs w:val="22"/>
          <w:lang w:val="fr-FR" w:eastAsia="en-GB"/>
          <w:rPrChange w:id="5084" w:author="32.423_CR0115R1_(Rel-16)_TM_SBMA, OAM_RTT" w:date="2020-07-06T10:42:00Z">
            <w:rPr>
              <w:rFonts w:ascii="Calibri" w:hAnsi="Calibri"/>
              <w:sz w:val="22"/>
              <w:szCs w:val="22"/>
              <w:lang w:eastAsia="en-GB"/>
            </w:rPr>
          </w:rPrChange>
        </w:rPr>
      </w:pPr>
      <w:r w:rsidRPr="004C2BE0">
        <w:rPr>
          <w:lang w:val="fr-FR"/>
          <w:rPrChange w:id="5085" w:author="32.423_CR0115R1_(Rel-16)_TM_SBMA, OAM_RTT" w:date="2020-07-06T10:42:00Z">
            <w:rPr/>
          </w:rPrChange>
        </w:rPr>
        <w:t>6.3.7.1</w:t>
      </w:r>
      <w:r w:rsidRPr="004C2BE0">
        <w:rPr>
          <w:rFonts w:ascii="Calibri" w:hAnsi="Calibri"/>
          <w:sz w:val="22"/>
          <w:szCs w:val="22"/>
          <w:lang w:val="fr-FR" w:eastAsia="en-GB"/>
          <w:rPrChange w:id="5086" w:author="32.423_CR0115R1_(Rel-16)_TM_SBMA, OAM_RTT" w:date="2020-07-06T10:42:00Z">
            <w:rPr>
              <w:rFonts w:ascii="Calibri" w:hAnsi="Calibri"/>
              <w:sz w:val="22"/>
              <w:szCs w:val="22"/>
              <w:lang w:eastAsia="en-GB"/>
            </w:rPr>
          </w:rPrChange>
        </w:rPr>
        <w:tab/>
      </w:r>
      <w:r w:rsidRPr="004C2BE0">
        <w:rPr>
          <w:lang w:val="fr-FR"/>
          <w:rPrChange w:id="5087" w:author="32.423_CR0115R1_(Rel-16)_TM_SBMA, OAM_RTT" w:date="2020-07-06T10:42:00Z">
            <w:rPr/>
          </w:rPrChange>
        </w:rPr>
        <w:t>Definition</w:t>
      </w:r>
      <w:r w:rsidRPr="004C2BE0">
        <w:rPr>
          <w:lang w:val="fr-FR"/>
          <w:rPrChange w:id="5088" w:author="32.423_CR0115R1_(Rel-16)_TM_SBMA, OAM_RTT" w:date="2020-07-06T10:42:00Z">
            <w:rPr/>
          </w:rPrChange>
        </w:rPr>
        <w:tab/>
      </w:r>
      <w:r>
        <w:fldChar w:fldCharType="begin" w:fldLock="1"/>
      </w:r>
      <w:r w:rsidRPr="004C2BE0">
        <w:rPr>
          <w:lang w:val="fr-FR"/>
          <w:rPrChange w:id="5089" w:author="32.423_CR0115R1_(Rel-16)_TM_SBMA, OAM_RTT" w:date="2020-07-06T10:42:00Z">
            <w:rPr/>
          </w:rPrChange>
        </w:rPr>
        <w:instrText xml:space="preserve"> PAGEREF _Toc44341654 \h </w:instrText>
      </w:r>
      <w:r>
        <w:fldChar w:fldCharType="separate"/>
      </w:r>
      <w:r w:rsidRPr="004C2BE0">
        <w:rPr>
          <w:lang w:val="fr-FR"/>
          <w:rPrChange w:id="5090" w:author="32.423_CR0115R1_(Rel-16)_TM_SBMA, OAM_RTT" w:date="2020-07-06T10:42:00Z">
            <w:rPr/>
          </w:rPrChange>
        </w:rPr>
        <w:t>154</w:t>
      </w:r>
      <w:r>
        <w:fldChar w:fldCharType="end"/>
      </w:r>
    </w:p>
    <w:p w:rsidR="002C3AD9" w:rsidRPr="004C2BE0" w:rsidRDefault="002C3AD9">
      <w:pPr>
        <w:pStyle w:val="TOC4"/>
        <w:rPr>
          <w:rFonts w:ascii="Calibri" w:hAnsi="Calibri"/>
          <w:sz w:val="22"/>
          <w:szCs w:val="22"/>
          <w:lang w:val="fr-FR" w:eastAsia="en-GB"/>
          <w:rPrChange w:id="5091" w:author="32.423_CR0115R1_(Rel-16)_TM_SBMA, OAM_RTT" w:date="2020-07-06T10:42:00Z">
            <w:rPr>
              <w:rFonts w:ascii="Calibri" w:hAnsi="Calibri"/>
              <w:sz w:val="22"/>
              <w:szCs w:val="22"/>
              <w:lang w:eastAsia="en-GB"/>
            </w:rPr>
          </w:rPrChange>
        </w:rPr>
      </w:pPr>
      <w:r w:rsidRPr="004C2BE0">
        <w:rPr>
          <w:lang w:val="fr-FR"/>
          <w:rPrChange w:id="5092" w:author="32.423_CR0115R1_(Rel-16)_TM_SBMA, OAM_RTT" w:date="2020-07-06T10:42:00Z">
            <w:rPr/>
          </w:rPrChange>
        </w:rPr>
        <w:t>6</w:t>
      </w:r>
      <w:r w:rsidRPr="004C2BE0">
        <w:rPr>
          <w:lang w:val="fr-FR" w:eastAsia="zh-CN"/>
          <w:rPrChange w:id="5093" w:author="32.423_CR0115R1_(Rel-16)_TM_SBMA, OAM_RTT" w:date="2020-07-06T10:42:00Z">
            <w:rPr>
              <w:lang w:eastAsia="zh-CN"/>
            </w:rPr>
          </w:rPrChange>
        </w:rPr>
        <w:t>.</w:t>
      </w:r>
      <w:r w:rsidRPr="004C2BE0">
        <w:rPr>
          <w:lang w:val="fr-FR"/>
          <w:rPrChange w:id="5094" w:author="32.423_CR0115R1_(Rel-16)_TM_SBMA, OAM_RTT" w:date="2020-07-06T10:42:00Z">
            <w:rPr/>
          </w:rPrChange>
        </w:rPr>
        <w:t>3.7.2</w:t>
      </w:r>
      <w:r w:rsidRPr="004C2BE0">
        <w:rPr>
          <w:rFonts w:ascii="Calibri" w:hAnsi="Calibri"/>
          <w:sz w:val="22"/>
          <w:szCs w:val="22"/>
          <w:lang w:val="fr-FR" w:eastAsia="en-GB"/>
          <w:rPrChange w:id="5095" w:author="32.423_CR0115R1_(Rel-16)_TM_SBMA, OAM_RTT" w:date="2020-07-06T10:42:00Z">
            <w:rPr>
              <w:rFonts w:ascii="Calibri" w:hAnsi="Calibri"/>
              <w:sz w:val="22"/>
              <w:szCs w:val="22"/>
              <w:lang w:eastAsia="en-GB"/>
            </w:rPr>
          </w:rPrChange>
        </w:rPr>
        <w:tab/>
      </w:r>
      <w:r w:rsidRPr="004C2BE0">
        <w:rPr>
          <w:lang w:val="fr-FR"/>
          <w:rPrChange w:id="5096" w:author="32.423_CR0115R1_(Rel-16)_TM_SBMA, OAM_RTT" w:date="2020-07-06T10:42:00Z">
            <w:rPr/>
          </w:rPrChange>
        </w:rPr>
        <w:t>Attributes</w:t>
      </w:r>
      <w:r w:rsidRPr="004C2BE0">
        <w:rPr>
          <w:lang w:val="fr-FR"/>
          <w:rPrChange w:id="5097" w:author="32.423_CR0115R1_(Rel-16)_TM_SBMA, OAM_RTT" w:date="2020-07-06T10:42:00Z">
            <w:rPr/>
          </w:rPrChange>
        </w:rPr>
        <w:tab/>
      </w:r>
      <w:r>
        <w:fldChar w:fldCharType="begin" w:fldLock="1"/>
      </w:r>
      <w:r w:rsidRPr="004C2BE0">
        <w:rPr>
          <w:lang w:val="fr-FR"/>
          <w:rPrChange w:id="5098" w:author="32.423_CR0115R1_(Rel-16)_TM_SBMA, OAM_RTT" w:date="2020-07-06T10:42:00Z">
            <w:rPr/>
          </w:rPrChange>
        </w:rPr>
        <w:instrText xml:space="preserve"> PAGEREF _Toc44341655 \h </w:instrText>
      </w:r>
      <w:r>
        <w:fldChar w:fldCharType="separate"/>
      </w:r>
      <w:r w:rsidRPr="004C2BE0">
        <w:rPr>
          <w:lang w:val="fr-FR"/>
          <w:rPrChange w:id="5099" w:author="32.423_CR0115R1_(Rel-16)_TM_SBMA, OAM_RTT" w:date="2020-07-06T10:42:00Z">
            <w:rPr/>
          </w:rPrChange>
        </w:rPr>
        <w:t>154</w:t>
      </w:r>
      <w:r>
        <w:fldChar w:fldCharType="end"/>
      </w:r>
    </w:p>
    <w:p w:rsidR="002C3AD9" w:rsidRPr="004C2BE0" w:rsidRDefault="002C3AD9">
      <w:pPr>
        <w:pStyle w:val="TOC4"/>
        <w:rPr>
          <w:rFonts w:ascii="Calibri" w:hAnsi="Calibri"/>
          <w:sz w:val="22"/>
          <w:szCs w:val="22"/>
          <w:lang w:val="fr-FR" w:eastAsia="en-GB"/>
          <w:rPrChange w:id="5100" w:author="32.423_CR0115R1_(Rel-16)_TM_SBMA, OAM_RTT" w:date="2020-07-06T10:42:00Z">
            <w:rPr>
              <w:rFonts w:ascii="Calibri" w:hAnsi="Calibri"/>
              <w:sz w:val="22"/>
              <w:szCs w:val="22"/>
              <w:lang w:eastAsia="en-GB"/>
            </w:rPr>
          </w:rPrChange>
        </w:rPr>
      </w:pPr>
      <w:r w:rsidRPr="004C2BE0">
        <w:rPr>
          <w:lang w:val="fr-FR"/>
          <w:rPrChange w:id="5101" w:author="32.423_CR0115R1_(Rel-16)_TM_SBMA, OAM_RTT" w:date="2020-07-06T10:42:00Z">
            <w:rPr/>
          </w:rPrChange>
        </w:rPr>
        <w:t>6.3.7.3</w:t>
      </w:r>
      <w:r w:rsidRPr="004C2BE0">
        <w:rPr>
          <w:rFonts w:ascii="Calibri" w:hAnsi="Calibri"/>
          <w:sz w:val="22"/>
          <w:szCs w:val="22"/>
          <w:lang w:val="fr-FR" w:eastAsia="en-GB"/>
          <w:rPrChange w:id="5102" w:author="32.423_CR0115R1_(Rel-16)_TM_SBMA, OAM_RTT" w:date="2020-07-06T10:42:00Z">
            <w:rPr>
              <w:rFonts w:ascii="Calibri" w:hAnsi="Calibri"/>
              <w:sz w:val="22"/>
              <w:szCs w:val="22"/>
              <w:lang w:eastAsia="en-GB"/>
            </w:rPr>
          </w:rPrChange>
        </w:rPr>
        <w:tab/>
      </w:r>
      <w:r w:rsidRPr="004C2BE0">
        <w:rPr>
          <w:lang w:val="fr-FR"/>
          <w:rPrChange w:id="5103" w:author="32.423_CR0115R1_(Rel-16)_TM_SBMA, OAM_RTT" w:date="2020-07-06T10:42:00Z">
            <w:rPr/>
          </w:rPrChange>
        </w:rPr>
        <w:t>Attribute constraints</w:t>
      </w:r>
      <w:r w:rsidRPr="004C2BE0">
        <w:rPr>
          <w:lang w:val="fr-FR"/>
          <w:rPrChange w:id="5104" w:author="32.423_CR0115R1_(Rel-16)_TM_SBMA, OAM_RTT" w:date="2020-07-06T10:42:00Z">
            <w:rPr/>
          </w:rPrChange>
        </w:rPr>
        <w:tab/>
      </w:r>
      <w:r>
        <w:fldChar w:fldCharType="begin" w:fldLock="1"/>
      </w:r>
      <w:r w:rsidRPr="004C2BE0">
        <w:rPr>
          <w:lang w:val="fr-FR"/>
          <w:rPrChange w:id="5105" w:author="32.423_CR0115R1_(Rel-16)_TM_SBMA, OAM_RTT" w:date="2020-07-06T10:42:00Z">
            <w:rPr/>
          </w:rPrChange>
        </w:rPr>
        <w:instrText xml:space="preserve"> PAGEREF _Toc44341656 \h </w:instrText>
      </w:r>
      <w:r>
        <w:fldChar w:fldCharType="separate"/>
      </w:r>
      <w:r w:rsidRPr="004C2BE0">
        <w:rPr>
          <w:lang w:val="fr-FR"/>
          <w:rPrChange w:id="5106" w:author="32.423_CR0115R1_(Rel-16)_TM_SBMA, OAM_RTT" w:date="2020-07-06T10:42:00Z">
            <w:rPr/>
          </w:rPrChange>
        </w:rPr>
        <w:t>154</w:t>
      </w:r>
      <w:r>
        <w:fldChar w:fldCharType="end"/>
      </w:r>
    </w:p>
    <w:p w:rsidR="002C3AD9" w:rsidRPr="004C2BE0" w:rsidRDefault="002C3AD9">
      <w:pPr>
        <w:pStyle w:val="TOC4"/>
        <w:rPr>
          <w:rFonts w:ascii="Calibri" w:hAnsi="Calibri"/>
          <w:sz w:val="22"/>
          <w:szCs w:val="22"/>
          <w:lang w:val="fr-FR" w:eastAsia="en-GB"/>
          <w:rPrChange w:id="5107" w:author="32.423_CR0115R1_(Rel-16)_TM_SBMA, OAM_RTT" w:date="2020-07-06T10:42:00Z">
            <w:rPr>
              <w:rFonts w:ascii="Calibri" w:hAnsi="Calibri"/>
              <w:sz w:val="22"/>
              <w:szCs w:val="22"/>
              <w:lang w:eastAsia="en-GB"/>
            </w:rPr>
          </w:rPrChange>
        </w:rPr>
      </w:pPr>
      <w:r w:rsidRPr="004C2BE0">
        <w:rPr>
          <w:lang w:val="fr-FR" w:eastAsia="zh-CN"/>
          <w:rPrChange w:id="5108" w:author="32.423_CR0115R1_(Rel-16)_TM_SBMA, OAM_RTT" w:date="2020-07-06T10:42:00Z">
            <w:rPr>
              <w:lang w:eastAsia="zh-CN"/>
            </w:rPr>
          </w:rPrChange>
        </w:rPr>
        <w:t>6.3.7.</w:t>
      </w:r>
      <w:r w:rsidRPr="004C2BE0">
        <w:rPr>
          <w:lang w:val="fr-FR"/>
          <w:rPrChange w:id="5109" w:author="32.423_CR0115R1_(Rel-16)_TM_SBMA, OAM_RTT" w:date="2020-07-06T10:42:00Z">
            <w:rPr/>
          </w:rPrChange>
        </w:rPr>
        <w:t>4</w:t>
      </w:r>
      <w:r w:rsidRPr="004C2BE0">
        <w:rPr>
          <w:rFonts w:ascii="Calibri" w:hAnsi="Calibri"/>
          <w:sz w:val="22"/>
          <w:szCs w:val="22"/>
          <w:lang w:val="fr-FR" w:eastAsia="en-GB"/>
          <w:rPrChange w:id="5110" w:author="32.423_CR0115R1_(Rel-16)_TM_SBMA, OAM_RTT" w:date="2020-07-06T10:42:00Z">
            <w:rPr>
              <w:rFonts w:ascii="Calibri" w:hAnsi="Calibri"/>
              <w:sz w:val="22"/>
              <w:szCs w:val="22"/>
              <w:lang w:eastAsia="en-GB"/>
            </w:rPr>
          </w:rPrChange>
        </w:rPr>
        <w:tab/>
      </w:r>
      <w:r w:rsidRPr="004C2BE0">
        <w:rPr>
          <w:lang w:val="fr-FR"/>
          <w:rPrChange w:id="5111" w:author="32.423_CR0115R1_(Rel-16)_TM_SBMA, OAM_RTT" w:date="2020-07-06T10:42:00Z">
            <w:rPr/>
          </w:rPrChange>
        </w:rPr>
        <w:t>Notifications</w:t>
      </w:r>
      <w:r w:rsidRPr="004C2BE0">
        <w:rPr>
          <w:lang w:val="fr-FR"/>
          <w:rPrChange w:id="5112" w:author="32.423_CR0115R1_(Rel-16)_TM_SBMA, OAM_RTT" w:date="2020-07-06T10:42:00Z">
            <w:rPr/>
          </w:rPrChange>
        </w:rPr>
        <w:tab/>
      </w:r>
      <w:r>
        <w:fldChar w:fldCharType="begin" w:fldLock="1"/>
      </w:r>
      <w:r w:rsidRPr="004C2BE0">
        <w:rPr>
          <w:lang w:val="fr-FR"/>
          <w:rPrChange w:id="5113" w:author="32.423_CR0115R1_(Rel-16)_TM_SBMA, OAM_RTT" w:date="2020-07-06T10:42:00Z">
            <w:rPr/>
          </w:rPrChange>
        </w:rPr>
        <w:instrText xml:space="preserve"> PAGEREF _Toc44341657 \h </w:instrText>
      </w:r>
      <w:r>
        <w:fldChar w:fldCharType="separate"/>
      </w:r>
      <w:r w:rsidRPr="004C2BE0">
        <w:rPr>
          <w:lang w:val="fr-FR"/>
          <w:rPrChange w:id="5114" w:author="32.423_CR0115R1_(Rel-16)_TM_SBMA, OAM_RTT" w:date="2020-07-06T10:42:00Z">
            <w:rPr/>
          </w:rPrChange>
        </w:rPr>
        <w:t>154</w:t>
      </w:r>
      <w:r>
        <w:fldChar w:fldCharType="end"/>
      </w:r>
    </w:p>
    <w:p w:rsidR="002C3AD9" w:rsidRPr="004C2BE0" w:rsidRDefault="002C3AD9">
      <w:pPr>
        <w:pStyle w:val="TOC3"/>
        <w:rPr>
          <w:rFonts w:ascii="Calibri" w:hAnsi="Calibri"/>
          <w:sz w:val="22"/>
          <w:szCs w:val="22"/>
          <w:lang w:val="fr-FR" w:eastAsia="en-GB"/>
          <w:rPrChange w:id="5115" w:author="32.423_CR0115R1_(Rel-16)_TM_SBMA, OAM_RTT" w:date="2020-07-06T10:42:00Z">
            <w:rPr>
              <w:rFonts w:ascii="Calibri" w:hAnsi="Calibri"/>
              <w:sz w:val="22"/>
              <w:szCs w:val="22"/>
              <w:lang w:eastAsia="en-GB"/>
            </w:rPr>
          </w:rPrChange>
        </w:rPr>
      </w:pPr>
      <w:r w:rsidRPr="004C2BE0">
        <w:rPr>
          <w:lang w:val="fr-FR" w:eastAsia="zh-CN"/>
          <w:rPrChange w:id="5116" w:author="32.423_CR0115R1_(Rel-16)_TM_SBMA, OAM_RTT" w:date="2020-07-06T10:42:00Z">
            <w:rPr>
              <w:lang w:eastAsia="zh-CN"/>
            </w:rPr>
          </w:rPrChange>
        </w:rPr>
        <w:t>6.3.7</w:t>
      </w:r>
      <w:r w:rsidRPr="004C2BE0">
        <w:rPr>
          <w:rFonts w:ascii="Calibri" w:hAnsi="Calibri"/>
          <w:sz w:val="22"/>
          <w:szCs w:val="22"/>
          <w:lang w:val="fr-FR" w:eastAsia="en-GB"/>
          <w:rPrChange w:id="5117" w:author="32.423_CR0115R1_(Rel-16)_TM_SBMA, OAM_RTT" w:date="2020-07-06T10:42:00Z">
            <w:rPr>
              <w:rFonts w:ascii="Calibri" w:hAnsi="Calibri"/>
              <w:sz w:val="22"/>
              <w:szCs w:val="22"/>
              <w:lang w:eastAsia="en-GB"/>
            </w:rPr>
          </w:rPrChange>
        </w:rPr>
        <w:tab/>
      </w:r>
      <w:r w:rsidRPr="004C2BE0">
        <w:rPr>
          <w:rFonts w:ascii="Courier New" w:hAnsi="Courier New" w:cs="Courier New"/>
          <w:lang w:val="fr-FR" w:eastAsia="zh-CN"/>
          <w:rPrChange w:id="5118" w:author="32.423_CR0115R1_(Rel-16)_TM_SBMA, OAM_RTT" w:date="2020-07-06T10:42:00Z">
            <w:rPr>
              <w:rFonts w:ascii="Courier New" w:hAnsi="Courier New" w:cs="Courier New"/>
              <w:lang w:eastAsia="zh-CN"/>
            </w:rPr>
          </w:rPrChange>
        </w:rPr>
        <w:t>DeterminComm &lt;&lt;dataType&gt;&gt;</w:t>
      </w:r>
      <w:r w:rsidRPr="004C2BE0">
        <w:rPr>
          <w:lang w:val="fr-FR"/>
          <w:rPrChange w:id="5119" w:author="32.423_CR0115R1_(Rel-16)_TM_SBMA, OAM_RTT" w:date="2020-07-06T10:42:00Z">
            <w:rPr/>
          </w:rPrChange>
        </w:rPr>
        <w:tab/>
      </w:r>
      <w:r>
        <w:fldChar w:fldCharType="begin" w:fldLock="1"/>
      </w:r>
      <w:r w:rsidRPr="004C2BE0">
        <w:rPr>
          <w:lang w:val="fr-FR"/>
          <w:rPrChange w:id="5120" w:author="32.423_CR0115R1_(Rel-16)_TM_SBMA, OAM_RTT" w:date="2020-07-06T10:42:00Z">
            <w:rPr/>
          </w:rPrChange>
        </w:rPr>
        <w:instrText xml:space="preserve"> PAGEREF _Toc44341658 \h </w:instrText>
      </w:r>
      <w:r>
        <w:fldChar w:fldCharType="separate"/>
      </w:r>
      <w:r w:rsidRPr="004C2BE0">
        <w:rPr>
          <w:lang w:val="fr-FR"/>
          <w:rPrChange w:id="5121" w:author="32.423_CR0115R1_(Rel-16)_TM_SBMA, OAM_RTT" w:date="2020-07-06T10:42:00Z">
            <w:rPr/>
          </w:rPrChange>
        </w:rPr>
        <w:t>154</w:t>
      </w:r>
      <w:r>
        <w:fldChar w:fldCharType="end"/>
      </w:r>
    </w:p>
    <w:p w:rsidR="002C3AD9" w:rsidRPr="004C2BE0" w:rsidRDefault="002C3AD9">
      <w:pPr>
        <w:pStyle w:val="TOC4"/>
        <w:rPr>
          <w:rFonts w:ascii="Calibri" w:hAnsi="Calibri"/>
          <w:sz w:val="22"/>
          <w:szCs w:val="22"/>
          <w:lang w:val="fr-FR" w:eastAsia="en-GB"/>
          <w:rPrChange w:id="5122" w:author="32.423_CR0115R1_(Rel-16)_TM_SBMA, OAM_RTT" w:date="2020-07-06T10:42:00Z">
            <w:rPr>
              <w:rFonts w:ascii="Calibri" w:hAnsi="Calibri"/>
              <w:sz w:val="22"/>
              <w:szCs w:val="22"/>
              <w:lang w:eastAsia="en-GB"/>
            </w:rPr>
          </w:rPrChange>
        </w:rPr>
      </w:pPr>
      <w:r w:rsidRPr="004C2BE0">
        <w:rPr>
          <w:lang w:val="fr-FR"/>
          <w:rPrChange w:id="5123" w:author="32.423_CR0115R1_(Rel-16)_TM_SBMA, OAM_RTT" w:date="2020-07-06T10:42:00Z">
            <w:rPr/>
          </w:rPrChange>
        </w:rPr>
        <w:t>6.3.7.1</w:t>
      </w:r>
      <w:r w:rsidRPr="004C2BE0">
        <w:rPr>
          <w:rFonts w:ascii="Calibri" w:hAnsi="Calibri"/>
          <w:sz w:val="22"/>
          <w:szCs w:val="22"/>
          <w:lang w:val="fr-FR" w:eastAsia="en-GB"/>
          <w:rPrChange w:id="5124" w:author="32.423_CR0115R1_(Rel-16)_TM_SBMA, OAM_RTT" w:date="2020-07-06T10:42:00Z">
            <w:rPr>
              <w:rFonts w:ascii="Calibri" w:hAnsi="Calibri"/>
              <w:sz w:val="22"/>
              <w:szCs w:val="22"/>
              <w:lang w:eastAsia="en-GB"/>
            </w:rPr>
          </w:rPrChange>
        </w:rPr>
        <w:tab/>
      </w:r>
      <w:r w:rsidRPr="004C2BE0">
        <w:rPr>
          <w:lang w:val="fr-FR"/>
          <w:rPrChange w:id="5125" w:author="32.423_CR0115R1_(Rel-16)_TM_SBMA, OAM_RTT" w:date="2020-07-06T10:42:00Z">
            <w:rPr/>
          </w:rPrChange>
        </w:rPr>
        <w:t>Definition</w:t>
      </w:r>
      <w:r w:rsidRPr="004C2BE0">
        <w:rPr>
          <w:lang w:val="fr-FR"/>
          <w:rPrChange w:id="5126" w:author="32.423_CR0115R1_(Rel-16)_TM_SBMA, OAM_RTT" w:date="2020-07-06T10:42:00Z">
            <w:rPr/>
          </w:rPrChange>
        </w:rPr>
        <w:tab/>
      </w:r>
      <w:r>
        <w:fldChar w:fldCharType="begin" w:fldLock="1"/>
      </w:r>
      <w:r w:rsidRPr="004C2BE0">
        <w:rPr>
          <w:lang w:val="fr-FR"/>
          <w:rPrChange w:id="5127" w:author="32.423_CR0115R1_(Rel-16)_TM_SBMA, OAM_RTT" w:date="2020-07-06T10:42:00Z">
            <w:rPr/>
          </w:rPrChange>
        </w:rPr>
        <w:instrText xml:space="preserve"> PAGEREF _Toc44341659 \h </w:instrText>
      </w:r>
      <w:r>
        <w:fldChar w:fldCharType="separate"/>
      </w:r>
      <w:r w:rsidRPr="004C2BE0">
        <w:rPr>
          <w:lang w:val="fr-FR"/>
          <w:rPrChange w:id="5128" w:author="32.423_CR0115R1_(Rel-16)_TM_SBMA, OAM_RTT" w:date="2020-07-06T10:42:00Z">
            <w:rPr/>
          </w:rPrChange>
        </w:rPr>
        <w:t>154</w:t>
      </w:r>
      <w:r>
        <w:fldChar w:fldCharType="end"/>
      </w:r>
    </w:p>
    <w:p w:rsidR="002C3AD9" w:rsidRPr="004C2BE0" w:rsidRDefault="002C3AD9">
      <w:pPr>
        <w:pStyle w:val="TOC4"/>
        <w:rPr>
          <w:rFonts w:ascii="Calibri" w:hAnsi="Calibri"/>
          <w:sz w:val="22"/>
          <w:szCs w:val="22"/>
          <w:lang w:val="fr-FR" w:eastAsia="en-GB"/>
          <w:rPrChange w:id="5129" w:author="32.423_CR0115R1_(Rel-16)_TM_SBMA, OAM_RTT" w:date="2020-07-06T10:42:00Z">
            <w:rPr>
              <w:rFonts w:ascii="Calibri" w:hAnsi="Calibri"/>
              <w:sz w:val="22"/>
              <w:szCs w:val="22"/>
              <w:lang w:eastAsia="en-GB"/>
            </w:rPr>
          </w:rPrChange>
        </w:rPr>
      </w:pPr>
      <w:r w:rsidRPr="004C2BE0">
        <w:rPr>
          <w:lang w:val="fr-FR"/>
          <w:rPrChange w:id="5130" w:author="32.423_CR0115R1_(Rel-16)_TM_SBMA, OAM_RTT" w:date="2020-07-06T10:42:00Z">
            <w:rPr/>
          </w:rPrChange>
        </w:rPr>
        <w:t>6.3.7.2</w:t>
      </w:r>
      <w:r w:rsidRPr="004C2BE0">
        <w:rPr>
          <w:rFonts w:ascii="Calibri" w:hAnsi="Calibri"/>
          <w:sz w:val="22"/>
          <w:szCs w:val="22"/>
          <w:lang w:val="fr-FR" w:eastAsia="en-GB"/>
          <w:rPrChange w:id="5131" w:author="32.423_CR0115R1_(Rel-16)_TM_SBMA, OAM_RTT" w:date="2020-07-06T10:42:00Z">
            <w:rPr>
              <w:rFonts w:ascii="Calibri" w:hAnsi="Calibri"/>
              <w:sz w:val="22"/>
              <w:szCs w:val="22"/>
              <w:lang w:eastAsia="en-GB"/>
            </w:rPr>
          </w:rPrChange>
        </w:rPr>
        <w:tab/>
      </w:r>
      <w:r w:rsidRPr="004C2BE0">
        <w:rPr>
          <w:lang w:val="fr-FR"/>
          <w:rPrChange w:id="5132" w:author="32.423_CR0115R1_(Rel-16)_TM_SBMA, OAM_RTT" w:date="2020-07-06T10:42:00Z">
            <w:rPr/>
          </w:rPrChange>
        </w:rPr>
        <w:t>Attributes</w:t>
      </w:r>
      <w:r w:rsidRPr="004C2BE0">
        <w:rPr>
          <w:lang w:val="fr-FR"/>
          <w:rPrChange w:id="5133" w:author="32.423_CR0115R1_(Rel-16)_TM_SBMA, OAM_RTT" w:date="2020-07-06T10:42:00Z">
            <w:rPr/>
          </w:rPrChange>
        </w:rPr>
        <w:tab/>
      </w:r>
      <w:r>
        <w:fldChar w:fldCharType="begin" w:fldLock="1"/>
      </w:r>
      <w:r w:rsidRPr="004C2BE0">
        <w:rPr>
          <w:lang w:val="fr-FR"/>
          <w:rPrChange w:id="5134" w:author="32.423_CR0115R1_(Rel-16)_TM_SBMA, OAM_RTT" w:date="2020-07-06T10:42:00Z">
            <w:rPr/>
          </w:rPrChange>
        </w:rPr>
        <w:instrText xml:space="preserve"> PAGEREF _Toc44341660 \h </w:instrText>
      </w:r>
      <w:r>
        <w:fldChar w:fldCharType="separate"/>
      </w:r>
      <w:r w:rsidRPr="004C2BE0">
        <w:rPr>
          <w:lang w:val="fr-FR"/>
          <w:rPrChange w:id="5135" w:author="32.423_CR0115R1_(Rel-16)_TM_SBMA, OAM_RTT" w:date="2020-07-06T10:42:00Z">
            <w:rPr/>
          </w:rPrChange>
        </w:rPr>
        <w:t>154</w:t>
      </w:r>
      <w:r>
        <w:fldChar w:fldCharType="end"/>
      </w:r>
    </w:p>
    <w:p w:rsidR="002C3AD9" w:rsidRPr="004C2BE0" w:rsidRDefault="002C3AD9">
      <w:pPr>
        <w:pStyle w:val="TOC4"/>
        <w:rPr>
          <w:rFonts w:ascii="Calibri" w:hAnsi="Calibri"/>
          <w:sz w:val="22"/>
          <w:szCs w:val="22"/>
          <w:lang w:val="fr-FR" w:eastAsia="en-GB"/>
          <w:rPrChange w:id="5136" w:author="32.423_CR0115R1_(Rel-16)_TM_SBMA, OAM_RTT" w:date="2020-07-06T10:42:00Z">
            <w:rPr>
              <w:rFonts w:ascii="Calibri" w:hAnsi="Calibri"/>
              <w:sz w:val="22"/>
              <w:szCs w:val="22"/>
              <w:lang w:eastAsia="en-GB"/>
            </w:rPr>
          </w:rPrChange>
        </w:rPr>
      </w:pPr>
      <w:r w:rsidRPr="004C2BE0">
        <w:rPr>
          <w:lang w:val="fr-FR"/>
          <w:rPrChange w:id="5137" w:author="32.423_CR0115R1_(Rel-16)_TM_SBMA, OAM_RTT" w:date="2020-07-06T10:42:00Z">
            <w:rPr/>
          </w:rPrChange>
        </w:rPr>
        <w:t>6.3.7.3</w:t>
      </w:r>
      <w:r w:rsidRPr="004C2BE0">
        <w:rPr>
          <w:rFonts w:ascii="Calibri" w:hAnsi="Calibri"/>
          <w:sz w:val="22"/>
          <w:szCs w:val="22"/>
          <w:lang w:val="fr-FR" w:eastAsia="en-GB"/>
          <w:rPrChange w:id="5138" w:author="32.423_CR0115R1_(Rel-16)_TM_SBMA, OAM_RTT" w:date="2020-07-06T10:42:00Z">
            <w:rPr>
              <w:rFonts w:ascii="Calibri" w:hAnsi="Calibri"/>
              <w:sz w:val="22"/>
              <w:szCs w:val="22"/>
              <w:lang w:eastAsia="en-GB"/>
            </w:rPr>
          </w:rPrChange>
        </w:rPr>
        <w:tab/>
      </w:r>
      <w:r w:rsidRPr="004C2BE0">
        <w:rPr>
          <w:lang w:val="fr-FR"/>
          <w:rPrChange w:id="5139" w:author="32.423_CR0115R1_(Rel-16)_TM_SBMA, OAM_RTT" w:date="2020-07-06T10:42:00Z">
            <w:rPr/>
          </w:rPrChange>
        </w:rPr>
        <w:t>Attribute constraints</w:t>
      </w:r>
      <w:r w:rsidRPr="004C2BE0">
        <w:rPr>
          <w:lang w:val="fr-FR"/>
          <w:rPrChange w:id="5140" w:author="32.423_CR0115R1_(Rel-16)_TM_SBMA, OAM_RTT" w:date="2020-07-06T10:42:00Z">
            <w:rPr/>
          </w:rPrChange>
        </w:rPr>
        <w:tab/>
      </w:r>
      <w:r>
        <w:fldChar w:fldCharType="begin" w:fldLock="1"/>
      </w:r>
      <w:r w:rsidRPr="004C2BE0">
        <w:rPr>
          <w:lang w:val="fr-FR"/>
          <w:rPrChange w:id="5141" w:author="32.423_CR0115R1_(Rel-16)_TM_SBMA, OAM_RTT" w:date="2020-07-06T10:42:00Z">
            <w:rPr/>
          </w:rPrChange>
        </w:rPr>
        <w:instrText xml:space="preserve"> PAGEREF _Toc44341661 \h </w:instrText>
      </w:r>
      <w:r>
        <w:fldChar w:fldCharType="separate"/>
      </w:r>
      <w:r w:rsidRPr="004C2BE0">
        <w:rPr>
          <w:lang w:val="fr-FR"/>
          <w:rPrChange w:id="5142" w:author="32.423_CR0115R1_(Rel-16)_TM_SBMA, OAM_RTT" w:date="2020-07-06T10:42:00Z">
            <w:rPr/>
          </w:rPrChange>
        </w:rPr>
        <w:t>154</w:t>
      </w:r>
      <w:r>
        <w:fldChar w:fldCharType="end"/>
      </w:r>
    </w:p>
    <w:p w:rsidR="002C3AD9" w:rsidRPr="004C2BE0" w:rsidRDefault="002C3AD9">
      <w:pPr>
        <w:pStyle w:val="TOC4"/>
        <w:rPr>
          <w:rFonts w:ascii="Calibri" w:hAnsi="Calibri"/>
          <w:sz w:val="22"/>
          <w:szCs w:val="22"/>
          <w:lang w:val="fr-FR" w:eastAsia="en-GB"/>
          <w:rPrChange w:id="5143" w:author="32.423_CR0115R1_(Rel-16)_TM_SBMA, OAM_RTT" w:date="2020-07-06T10:42:00Z">
            <w:rPr>
              <w:rFonts w:ascii="Calibri" w:hAnsi="Calibri"/>
              <w:sz w:val="22"/>
              <w:szCs w:val="22"/>
              <w:lang w:eastAsia="en-GB"/>
            </w:rPr>
          </w:rPrChange>
        </w:rPr>
      </w:pPr>
      <w:r w:rsidRPr="004C2BE0">
        <w:rPr>
          <w:lang w:val="fr-FR" w:eastAsia="zh-CN"/>
          <w:rPrChange w:id="5144" w:author="32.423_CR0115R1_(Rel-16)_TM_SBMA, OAM_RTT" w:date="2020-07-06T10:42:00Z">
            <w:rPr>
              <w:lang w:eastAsia="zh-CN"/>
            </w:rPr>
          </w:rPrChange>
        </w:rPr>
        <w:t>6.3.7.</w:t>
      </w:r>
      <w:r w:rsidRPr="004C2BE0">
        <w:rPr>
          <w:lang w:val="fr-FR"/>
          <w:rPrChange w:id="5145" w:author="32.423_CR0115R1_(Rel-16)_TM_SBMA, OAM_RTT" w:date="2020-07-06T10:42:00Z">
            <w:rPr/>
          </w:rPrChange>
        </w:rPr>
        <w:t>4</w:t>
      </w:r>
      <w:r w:rsidRPr="004C2BE0">
        <w:rPr>
          <w:rFonts w:ascii="Calibri" w:hAnsi="Calibri"/>
          <w:sz w:val="22"/>
          <w:szCs w:val="22"/>
          <w:lang w:val="fr-FR" w:eastAsia="en-GB"/>
          <w:rPrChange w:id="5146" w:author="32.423_CR0115R1_(Rel-16)_TM_SBMA, OAM_RTT" w:date="2020-07-06T10:42:00Z">
            <w:rPr>
              <w:rFonts w:ascii="Calibri" w:hAnsi="Calibri"/>
              <w:sz w:val="22"/>
              <w:szCs w:val="22"/>
              <w:lang w:eastAsia="en-GB"/>
            </w:rPr>
          </w:rPrChange>
        </w:rPr>
        <w:tab/>
      </w:r>
      <w:r w:rsidRPr="004C2BE0">
        <w:rPr>
          <w:lang w:val="fr-FR"/>
          <w:rPrChange w:id="5147" w:author="32.423_CR0115R1_(Rel-16)_TM_SBMA, OAM_RTT" w:date="2020-07-06T10:42:00Z">
            <w:rPr/>
          </w:rPrChange>
        </w:rPr>
        <w:t>Notifications</w:t>
      </w:r>
      <w:r w:rsidRPr="004C2BE0">
        <w:rPr>
          <w:lang w:val="fr-FR"/>
          <w:rPrChange w:id="5148" w:author="32.423_CR0115R1_(Rel-16)_TM_SBMA, OAM_RTT" w:date="2020-07-06T10:42:00Z">
            <w:rPr/>
          </w:rPrChange>
        </w:rPr>
        <w:tab/>
      </w:r>
      <w:r>
        <w:fldChar w:fldCharType="begin" w:fldLock="1"/>
      </w:r>
      <w:r w:rsidRPr="004C2BE0">
        <w:rPr>
          <w:lang w:val="fr-FR"/>
          <w:rPrChange w:id="5149" w:author="32.423_CR0115R1_(Rel-16)_TM_SBMA, OAM_RTT" w:date="2020-07-06T10:42:00Z">
            <w:rPr/>
          </w:rPrChange>
        </w:rPr>
        <w:instrText xml:space="preserve"> PAGEREF _Toc44341662 \h </w:instrText>
      </w:r>
      <w:r>
        <w:fldChar w:fldCharType="separate"/>
      </w:r>
      <w:r w:rsidRPr="004C2BE0">
        <w:rPr>
          <w:lang w:val="fr-FR"/>
          <w:rPrChange w:id="5150" w:author="32.423_CR0115R1_(Rel-16)_TM_SBMA, OAM_RTT" w:date="2020-07-06T10:42:00Z">
            <w:rPr/>
          </w:rPrChange>
        </w:rPr>
        <w:t>155</w:t>
      </w:r>
      <w:r>
        <w:fldChar w:fldCharType="end"/>
      </w:r>
    </w:p>
    <w:p w:rsidR="002C3AD9" w:rsidRPr="004C2BE0" w:rsidRDefault="002C3AD9">
      <w:pPr>
        <w:pStyle w:val="TOC3"/>
        <w:rPr>
          <w:rFonts w:ascii="Calibri" w:hAnsi="Calibri"/>
          <w:sz w:val="22"/>
          <w:szCs w:val="22"/>
          <w:lang w:val="fr-FR" w:eastAsia="en-GB"/>
          <w:rPrChange w:id="5151" w:author="32.423_CR0115R1_(Rel-16)_TM_SBMA, OAM_RTT" w:date="2020-07-06T10:42:00Z">
            <w:rPr>
              <w:rFonts w:ascii="Calibri" w:hAnsi="Calibri"/>
              <w:sz w:val="22"/>
              <w:szCs w:val="22"/>
              <w:lang w:eastAsia="en-GB"/>
            </w:rPr>
          </w:rPrChange>
        </w:rPr>
      </w:pPr>
      <w:r w:rsidRPr="004C2BE0">
        <w:rPr>
          <w:lang w:val="fr-FR" w:eastAsia="zh-CN"/>
          <w:rPrChange w:id="5152" w:author="32.423_CR0115R1_(Rel-16)_TM_SBMA, OAM_RTT" w:date="2020-07-06T10:42:00Z">
            <w:rPr>
              <w:lang w:eastAsia="zh-CN"/>
            </w:rPr>
          </w:rPrChange>
        </w:rPr>
        <w:t>6.3.8</w:t>
      </w:r>
      <w:r w:rsidRPr="004C2BE0">
        <w:rPr>
          <w:rFonts w:ascii="Calibri" w:hAnsi="Calibri"/>
          <w:sz w:val="22"/>
          <w:szCs w:val="22"/>
          <w:lang w:val="fr-FR" w:eastAsia="en-GB"/>
          <w:rPrChange w:id="5153" w:author="32.423_CR0115R1_(Rel-16)_TM_SBMA, OAM_RTT" w:date="2020-07-06T10:42:00Z">
            <w:rPr>
              <w:rFonts w:ascii="Calibri" w:hAnsi="Calibri"/>
              <w:sz w:val="22"/>
              <w:szCs w:val="22"/>
              <w:lang w:eastAsia="en-GB"/>
            </w:rPr>
          </w:rPrChange>
        </w:rPr>
        <w:tab/>
      </w:r>
      <w:r w:rsidRPr="004C2BE0">
        <w:rPr>
          <w:rFonts w:ascii="Courier New" w:hAnsi="Courier New" w:cs="Courier New"/>
          <w:lang w:val="fr-FR" w:eastAsia="zh-CN"/>
          <w:rPrChange w:id="5154" w:author="32.423_CR0115R1_(Rel-16)_TM_SBMA, OAM_RTT" w:date="2020-07-06T10:42:00Z">
            <w:rPr>
              <w:rFonts w:ascii="Courier New" w:hAnsi="Courier New" w:cs="Courier New"/>
              <w:lang w:eastAsia="zh-CN"/>
            </w:rPr>
          </w:rPrChange>
        </w:rPr>
        <w:t>DLThpt&lt;&lt;dataType&gt;&gt;</w:t>
      </w:r>
      <w:r w:rsidRPr="004C2BE0">
        <w:rPr>
          <w:lang w:val="fr-FR"/>
          <w:rPrChange w:id="5155" w:author="32.423_CR0115R1_(Rel-16)_TM_SBMA, OAM_RTT" w:date="2020-07-06T10:42:00Z">
            <w:rPr/>
          </w:rPrChange>
        </w:rPr>
        <w:tab/>
      </w:r>
      <w:r>
        <w:fldChar w:fldCharType="begin" w:fldLock="1"/>
      </w:r>
      <w:r w:rsidRPr="004C2BE0">
        <w:rPr>
          <w:lang w:val="fr-FR"/>
          <w:rPrChange w:id="5156" w:author="32.423_CR0115R1_(Rel-16)_TM_SBMA, OAM_RTT" w:date="2020-07-06T10:42:00Z">
            <w:rPr/>
          </w:rPrChange>
        </w:rPr>
        <w:instrText xml:space="preserve"> PAGEREF _Toc44341663 \h </w:instrText>
      </w:r>
      <w:r>
        <w:fldChar w:fldCharType="separate"/>
      </w:r>
      <w:r w:rsidRPr="004C2BE0">
        <w:rPr>
          <w:lang w:val="fr-FR"/>
          <w:rPrChange w:id="5157" w:author="32.423_CR0115R1_(Rel-16)_TM_SBMA, OAM_RTT" w:date="2020-07-06T10:42:00Z">
            <w:rPr/>
          </w:rPrChange>
        </w:rPr>
        <w:t>155</w:t>
      </w:r>
      <w:r>
        <w:fldChar w:fldCharType="end"/>
      </w:r>
    </w:p>
    <w:p w:rsidR="002C3AD9" w:rsidRPr="004C2BE0" w:rsidRDefault="002C3AD9">
      <w:pPr>
        <w:pStyle w:val="TOC4"/>
        <w:rPr>
          <w:rFonts w:ascii="Calibri" w:hAnsi="Calibri"/>
          <w:sz w:val="22"/>
          <w:szCs w:val="22"/>
          <w:lang w:val="fr-FR" w:eastAsia="en-GB"/>
          <w:rPrChange w:id="5158" w:author="32.423_CR0115R1_(Rel-16)_TM_SBMA, OAM_RTT" w:date="2020-07-06T10:42:00Z">
            <w:rPr>
              <w:rFonts w:ascii="Calibri" w:hAnsi="Calibri"/>
              <w:sz w:val="22"/>
              <w:szCs w:val="22"/>
              <w:lang w:eastAsia="en-GB"/>
            </w:rPr>
          </w:rPrChange>
        </w:rPr>
      </w:pPr>
      <w:r w:rsidRPr="004C2BE0">
        <w:rPr>
          <w:lang w:val="fr-FR"/>
          <w:rPrChange w:id="5159" w:author="32.423_CR0115R1_(Rel-16)_TM_SBMA, OAM_RTT" w:date="2020-07-06T10:42:00Z">
            <w:rPr/>
          </w:rPrChange>
        </w:rPr>
        <w:t>6.3.8.1</w:t>
      </w:r>
      <w:r w:rsidRPr="004C2BE0">
        <w:rPr>
          <w:rFonts w:ascii="Calibri" w:hAnsi="Calibri"/>
          <w:sz w:val="22"/>
          <w:szCs w:val="22"/>
          <w:lang w:val="fr-FR" w:eastAsia="en-GB"/>
          <w:rPrChange w:id="5160" w:author="32.423_CR0115R1_(Rel-16)_TM_SBMA, OAM_RTT" w:date="2020-07-06T10:42:00Z">
            <w:rPr>
              <w:rFonts w:ascii="Calibri" w:hAnsi="Calibri"/>
              <w:sz w:val="22"/>
              <w:szCs w:val="22"/>
              <w:lang w:eastAsia="en-GB"/>
            </w:rPr>
          </w:rPrChange>
        </w:rPr>
        <w:tab/>
      </w:r>
      <w:r w:rsidRPr="004C2BE0">
        <w:rPr>
          <w:lang w:val="fr-FR"/>
          <w:rPrChange w:id="5161" w:author="32.423_CR0115R1_(Rel-16)_TM_SBMA, OAM_RTT" w:date="2020-07-06T10:42:00Z">
            <w:rPr/>
          </w:rPrChange>
        </w:rPr>
        <w:t>Definition</w:t>
      </w:r>
      <w:r w:rsidRPr="004C2BE0">
        <w:rPr>
          <w:lang w:val="fr-FR"/>
          <w:rPrChange w:id="5162" w:author="32.423_CR0115R1_(Rel-16)_TM_SBMA, OAM_RTT" w:date="2020-07-06T10:42:00Z">
            <w:rPr/>
          </w:rPrChange>
        </w:rPr>
        <w:tab/>
      </w:r>
      <w:r>
        <w:fldChar w:fldCharType="begin" w:fldLock="1"/>
      </w:r>
      <w:r w:rsidRPr="004C2BE0">
        <w:rPr>
          <w:lang w:val="fr-FR"/>
          <w:rPrChange w:id="5163" w:author="32.423_CR0115R1_(Rel-16)_TM_SBMA, OAM_RTT" w:date="2020-07-06T10:42:00Z">
            <w:rPr/>
          </w:rPrChange>
        </w:rPr>
        <w:instrText xml:space="preserve"> PAGEREF _Toc44341664 \h </w:instrText>
      </w:r>
      <w:r>
        <w:fldChar w:fldCharType="separate"/>
      </w:r>
      <w:r w:rsidRPr="004C2BE0">
        <w:rPr>
          <w:lang w:val="fr-FR"/>
          <w:rPrChange w:id="5164" w:author="32.423_CR0115R1_(Rel-16)_TM_SBMA, OAM_RTT" w:date="2020-07-06T10:42:00Z">
            <w:rPr/>
          </w:rPrChange>
        </w:rPr>
        <w:t>155</w:t>
      </w:r>
      <w:r>
        <w:fldChar w:fldCharType="end"/>
      </w:r>
    </w:p>
    <w:p w:rsidR="002C3AD9" w:rsidRPr="004C2BE0" w:rsidRDefault="002C3AD9">
      <w:pPr>
        <w:pStyle w:val="TOC4"/>
        <w:rPr>
          <w:rFonts w:ascii="Calibri" w:hAnsi="Calibri"/>
          <w:sz w:val="22"/>
          <w:szCs w:val="22"/>
          <w:lang w:val="fr-FR" w:eastAsia="en-GB"/>
          <w:rPrChange w:id="5165" w:author="32.423_CR0115R1_(Rel-16)_TM_SBMA, OAM_RTT" w:date="2020-07-06T10:42:00Z">
            <w:rPr>
              <w:rFonts w:ascii="Calibri" w:hAnsi="Calibri"/>
              <w:sz w:val="22"/>
              <w:szCs w:val="22"/>
              <w:lang w:eastAsia="en-GB"/>
            </w:rPr>
          </w:rPrChange>
        </w:rPr>
      </w:pPr>
      <w:r w:rsidRPr="004C2BE0">
        <w:rPr>
          <w:lang w:val="fr-FR"/>
          <w:rPrChange w:id="5166" w:author="32.423_CR0115R1_(Rel-16)_TM_SBMA, OAM_RTT" w:date="2020-07-06T10:42:00Z">
            <w:rPr/>
          </w:rPrChange>
        </w:rPr>
        <w:t>6</w:t>
      </w:r>
      <w:r w:rsidRPr="004C2BE0">
        <w:rPr>
          <w:lang w:val="fr-FR" w:eastAsia="zh-CN"/>
          <w:rPrChange w:id="5167" w:author="32.423_CR0115R1_(Rel-16)_TM_SBMA, OAM_RTT" w:date="2020-07-06T10:42:00Z">
            <w:rPr>
              <w:lang w:eastAsia="zh-CN"/>
            </w:rPr>
          </w:rPrChange>
        </w:rPr>
        <w:t>.</w:t>
      </w:r>
      <w:r w:rsidRPr="004C2BE0">
        <w:rPr>
          <w:lang w:val="fr-FR"/>
          <w:rPrChange w:id="5168" w:author="32.423_CR0115R1_(Rel-16)_TM_SBMA, OAM_RTT" w:date="2020-07-06T10:42:00Z">
            <w:rPr/>
          </w:rPrChange>
        </w:rPr>
        <w:t>3.8.2</w:t>
      </w:r>
      <w:r w:rsidRPr="004C2BE0">
        <w:rPr>
          <w:rFonts w:ascii="Calibri" w:hAnsi="Calibri"/>
          <w:sz w:val="22"/>
          <w:szCs w:val="22"/>
          <w:lang w:val="fr-FR" w:eastAsia="en-GB"/>
          <w:rPrChange w:id="5169" w:author="32.423_CR0115R1_(Rel-16)_TM_SBMA, OAM_RTT" w:date="2020-07-06T10:42:00Z">
            <w:rPr>
              <w:rFonts w:ascii="Calibri" w:hAnsi="Calibri"/>
              <w:sz w:val="22"/>
              <w:szCs w:val="22"/>
              <w:lang w:eastAsia="en-GB"/>
            </w:rPr>
          </w:rPrChange>
        </w:rPr>
        <w:tab/>
      </w:r>
      <w:r w:rsidRPr="004C2BE0">
        <w:rPr>
          <w:lang w:val="fr-FR"/>
          <w:rPrChange w:id="5170" w:author="32.423_CR0115R1_(Rel-16)_TM_SBMA, OAM_RTT" w:date="2020-07-06T10:42:00Z">
            <w:rPr/>
          </w:rPrChange>
        </w:rPr>
        <w:t>Attributes</w:t>
      </w:r>
      <w:r w:rsidRPr="004C2BE0">
        <w:rPr>
          <w:lang w:val="fr-FR"/>
          <w:rPrChange w:id="5171" w:author="32.423_CR0115R1_(Rel-16)_TM_SBMA, OAM_RTT" w:date="2020-07-06T10:42:00Z">
            <w:rPr/>
          </w:rPrChange>
        </w:rPr>
        <w:tab/>
      </w:r>
      <w:r>
        <w:fldChar w:fldCharType="begin" w:fldLock="1"/>
      </w:r>
      <w:r w:rsidRPr="004C2BE0">
        <w:rPr>
          <w:lang w:val="fr-FR"/>
          <w:rPrChange w:id="5172" w:author="32.423_CR0115R1_(Rel-16)_TM_SBMA, OAM_RTT" w:date="2020-07-06T10:42:00Z">
            <w:rPr/>
          </w:rPrChange>
        </w:rPr>
        <w:instrText xml:space="preserve"> PAGEREF _Toc44341665 \h </w:instrText>
      </w:r>
      <w:r>
        <w:fldChar w:fldCharType="separate"/>
      </w:r>
      <w:r w:rsidRPr="004C2BE0">
        <w:rPr>
          <w:lang w:val="fr-FR"/>
          <w:rPrChange w:id="5173" w:author="32.423_CR0115R1_(Rel-16)_TM_SBMA, OAM_RTT" w:date="2020-07-06T10:42:00Z">
            <w:rPr/>
          </w:rPrChange>
        </w:rPr>
        <w:t>155</w:t>
      </w:r>
      <w:r>
        <w:fldChar w:fldCharType="end"/>
      </w:r>
    </w:p>
    <w:p w:rsidR="002C3AD9" w:rsidRPr="004C2BE0" w:rsidRDefault="002C3AD9">
      <w:pPr>
        <w:pStyle w:val="TOC4"/>
        <w:rPr>
          <w:rFonts w:ascii="Calibri" w:hAnsi="Calibri"/>
          <w:sz w:val="22"/>
          <w:szCs w:val="22"/>
          <w:lang w:val="fr-FR" w:eastAsia="en-GB"/>
          <w:rPrChange w:id="5174" w:author="32.423_CR0115R1_(Rel-16)_TM_SBMA, OAM_RTT" w:date="2020-07-06T10:42:00Z">
            <w:rPr>
              <w:rFonts w:ascii="Calibri" w:hAnsi="Calibri"/>
              <w:sz w:val="22"/>
              <w:szCs w:val="22"/>
              <w:lang w:eastAsia="en-GB"/>
            </w:rPr>
          </w:rPrChange>
        </w:rPr>
      </w:pPr>
      <w:r w:rsidRPr="004C2BE0">
        <w:rPr>
          <w:lang w:val="fr-FR"/>
          <w:rPrChange w:id="5175" w:author="32.423_CR0115R1_(Rel-16)_TM_SBMA, OAM_RTT" w:date="2020-07-06T10:42:00Z">
            <w:rPr/>
          </w:rPrChange>
        </w:rPr>
        <w:t>6.3.8.3</w:t>
      </w:r>
      <w:r w:rsidRPr="004C2BE0">
        <w:rPr>
          <w:rFonts w:ascii="Calibri" w:hAnsi="Calibri"/>
          <w:sz w:val="22"/>
          <w:szCs w:val="22"/>
          <w:lang w:val="fr-FR" w:eastAsia="en-GB"/>
          <w:rPrChange w:id="5176" w:author="32.423_CR0115R1_(Rel-16)_TM_SBMA, OAM_RTT" w:date="2020-07-06T10:42:00Z">
            <w:rPr>
              <w:rFonts w:ascii="Calibri" w:hAnsi="Calibri"/>
              <w:sz w:val="22"/>
              <w:szCs w:val="22"/>
              <w:lang w:eastAsia="en-GB"/>
            </w:rPr>
          </w:rPrChange>
        </w:rPr>
        <w:tab/>
      </w:r>
      <w:r w:rsidRPr="004C2BE0">
        <w:rPr>
          <w:lang w:val="fr-FR"/>
          <w:rPrChange w:id="5177" w:author="32.423_CR0115R1_(Rel-16)_TM_SBMA, OAM_RTT" w:date="2020-07-06T10:42:00Z">
            <w:rPr/>
          </w:rPrChange>
        </w:rPr>
        <w:t>Attribute constraints</w:t>
      </w:r>
      <w:r w:rsidRPr="004C2BE0">
        <w:rPr>
          <w:lang w:val="fr-FR"/>
          <w:rPrChange w:id="5178" w:author="32.423_CR0115R1_(Rel-16)_TM_SBMA, OAM_RTT" w:date="2020-07-06T10:42:00Z">
            <w:rPr/>
          </w:rPrChange>
        </w:rPr>
        <w:tab/>
      </w:r>
      <w:r>
        <w:fldChar w:fldCharType="begin" w:fldLock="1"/>
      </w:r>
      <w:r w:rsidRPr="004C2BE0">
        <w:rPr>
          <w:lang w:val="fr-FR"/>
          <w:rPrChange w:id="5179" w:author="32.423_CR0115R1_(Rel-16)_TM_SBMA, OAM_RTT" w:date="2020-07-06T10:42:00Z">
            <w:rPr/>
          </w:rPrChange>
        </w:rPr>
        <w:instrText xml:space="preserve"> PAGEREF _Toc44341666 \h </w:instrText>
      </w:r>
      <w:r>
        <w:fldChar w:fldCharType="separate"/>
      </w:r>
      <w:r w:rsidRPr="004C2BE0">
        <w:rPr>
          <w:lang w:val="fr-FR"/>
          <w:rPrChange w:id="5180" w:author="32.423_CR0115R1_(Rel-16)_TM_SBMA, OAM_RTT" w:date="2020-07-06T10:42:00Z">
            <w:rPr/>
          </w:rPrChange>
        </w:rPr>
        <w:t>155</w:t>
      </w:r>
      <w:r>
        <w:fldChar w:fldCharType="end"/>
      </w:r>
    </w:p>
    <w:p w:rsidR="002C3AD9" w:rsidRPr="004C2BE0" w:rsidRDefault="002C3AD9">
      <w:pPr>
        <w:pStyle w:val="TOC4"/>
        <w:rPr>
          <w:rFonts w:ascii="Calibri" w:hAnsi="Calibri"/>
          <w:sz w:val="22"/>
          <w:szCs w:val="22"/>
          <w:lang w:val="fr-FR" w:eastAsia="en-GB"/>
          <w:rPrChange w:id="5181" w:author="32.423_CR0115R1_(Rel-16)_TM_SBMA, OAM_RTT" w:date="2020-07-06T10:42:00Z">
            <w:rPr>
              <w:rFonts w:ascii="Calibri" w:hAnsi="Calibri"/>
              <w:sz w:val="22"/>
              <w:szCs w:val="22"/>
              <w:lang w:eastAsia="en-GB"/>
            </w:rPr>
          </w:rPrChange>
        </w:rPr>
      </w:pPr>
      <w:r w:rsidRPr="004C2BE0">
        <w:rPr>
          <w:lang w:val="fr-FR" w:eastAsia="zh-CN"/>
          <w:rPrChange w:id="5182" w:author="32.423_CR0115R1_(Rel-16)_TM_SBMA, OAM_RTT" w:date="2020-07-06T10:42:00Z">
            <w:rPr>
              <w:lang w:eastAsia="zh-CN"/>
            </w:rPr>
          </w:rPrChange>
        </w:rPr>
        <w:t>6.3.8.</w:t>
      </w:r>
      <w:r w:rsidRPr="004C2BE0">
        <w:rPr>
          <w:lang w:val="fr-FR"/>
          <w:rPrChange w:id="5183" w:author="32.423_CR0115R1_(Rel-16)_TM_SBMA, OAM_RTT" w:date="2020-07-06T10:42:00Z">
            <w:rPr/>
          </w:rPrChange>
        </w:rPr>
        <w:t>4</w:t>
      </w:r>
      <w:r w:rsidRPr="004C2BE0">
        <w:rPr>
          <w:rFonts w:ascii="Calibri" w:hAnsi="Calibri"/>
          <w:sz w:val="22"/>
          <w:szCs w:val="22"/>
          <w:lang w:val="fr-FR" w:eastAsia="en-GB"/>
          <w:rPrChange w:id="5184" w:author="32.423_CR0115R1_(Rel-16)_TM_SBMA, OAM_RTT" w:date="2020-07-06T10:42:00Z">
            <w:rPr>
              <w:rFonts w:ascii="Calibri" w:hAnsi="Calibri"/>
              <w:sz w:val="22"/>
              <w:szCs w:val="22"/>
              <w:lang w:eastAsia="en-GB"/>
            </w:rPr>
          </w:rPrChange>
        </w:rPr>
        <w:tab/>
      </w:r>
      <w:r w:rsidRPr="004C2BE0">
        <w:rPr>
          <w:lang w:val="fr-FR"/>
          <w:rPrChange w:id="5185" w:author="32.423_CR0115R1_(Rel-16)_TM_SBMA, OAM_RTT" w:date="2020-07-06T10:42:00Z">
            <w:rPr/>
          </w:rPrChange>
        </w:rPr>
        <w:t>Notifications</w:t>
      </w:r>
      <w:r w:rsidRPr="004C2BE0">
        <w:rPr>
          <w:lang w:val="fr-FR"/>
          <w:rPrChange w:id="5186" w:author="32.423_CR0115R1_(Rel-16)_TM_SBMA, OAM_RTT" w:date="2020-07-06T10:42:00Z">
            <w:rPr/>
          </w:rPrChange>
        </w:rPr>
        <w:tab/>
      </w:r>
      <w:r>
        <w:fldChar w:fldCharType="begin" w:fldLock="1"/>
      </w:r>
      <w:r w:rsidRPr="004C2BE0">
        <w:rPr>
          <w:lang w:val="fr-FR"/>
          <w:rPrChange w:id="5187" w:author="32.423_CR0115R1_(Rel-16)_TM_SBMA, OAM_RTT" w:date="2020-07-06T10:42:00Z">
            <w:rPr/>
          </w:rPrChange>
        </w:rPr>
        <w:instrText xml:space="preserve"> PAGEREF _Toc44341667 \h </w:instrText>
      </w:r>
      <w:r>
        <w:fldChar w:fldCharType="separate"/>
      </w:r>
      <w:r w:rsidRPr="004C2BE0">
        <w:rPr>
          <w:lang w:val="fr-FR"/>
          <w:rPrChange w:id="5188" w:author="32.423_CR0115R1_(Rel-16)_TM_SBMA, OAM_RTT" w:date="2020-07-06T10:42:00Z">
            <w:rPr/>
          </w:rPrChange>
        </w:rPr>
        <w:t>155</w:t>
      </w:r>
      <w:r>
        <w:fldChar w:fldCharType="end"/>
      </w:r>
    </w:p>
    <w:p w:rsidR="002C3AD9" w:rsidRPr="004C2BE0" w:rsidRDefault="002C3AD9">
      <w:pPr>
        <w:pStyle w:val="TOC3"/>
        <w:rPr>
          <w:rFonts w:ascii="Calibri" w:hAnsi="Calibri"/>
          <w:sz w:val="22"/>
          <w:szCs w:val="22"/>
          <w:lang w:val="fr-FR" w:eastAsia="en-GB"/>
          <w:rPrChange w:id="5189" w:author="32.423_CR0115R1_(Rel-16)_TM_SBMA, OAM_RTT" w:date="2020-07-06T10:42:00Z">
            <w:rPr>
              <w:rFonts w:ascii="Calibri" w:hAnsi="Calibri"/>
              <w:sz w:val="22"/>
              <w:szCs w:val="22"/>
              <w:lang w:eastAsia="en-GB"/>
            </w:rPr>
          </w:rPrChange>
        </w:rPr>
      </w:pPr>
      <w:r w:rsidRPr="004C2BE0">
        <w:rPr>
          <w:lang w:val="fr-FR" w:eastAsia="zh-CN"/>
          <w:rPrChange w:id="5190" w:author="32.423_CR0115R1_(Rel-16)_TM_SBMA, OAM_RTT" w:date="2020-07-06T10:42:00Z">
            <w:rPr>
              <w:lang w:eastAsia="zh-CN"/>
            </w:rPr>
          </w:rPrChange>
        </w:rPr>
        <w:t>6.3.9</w:t>
      </w:r>
      <w:r w:rsidRPr="004C2BE0">
        <w:rPr>
          <w:rFonts w:ascii="Calibri" w:hAnsi="Calibri"/>
          <w:sz w:val="22"/>
          <w:szCs w:val="22"/>
          <w:lang w:val="fr-FR" w:eastAsia="en-GB"/>
          <w:rPrChange w:id="5191" w:author="32.423_CR0115R1_(Rel-16)_TM_SBMA, OAM_RTT" w:date="2020-07-06T10:42:00Z">
            <w:rPr>
              <w:rFonts w:ascii="Calibri" w:hAnsi="Calibri"/>
              <w:sz w:val="22"/>
              <w:szCs w:val="22"/>
              <w:lang w:eastAsia="en-GB"/>
            </w:rPr>
          </w:rPrChange>
        </w:rPr>
        <w:tab/>
      </w:r>
      <w:r w:rsidRPr="004C2BE0">
        <w:rPr>
          <w:rFonts w:ascii="Courier New" w:hAnsi="Courier New" w:cs="Courier New"/>
          <w:lang w:val="fr-FR" w:eastAsia="zh-CN"/>
          <w:rPrChange w:id="5192" w:author="32.423_CR0115R1_(Rel-16)_TM_SBMA, OAM_RTT" w:date="2020-07-06T10:42:00Z">
            <w:rPr>
              <w:rFonts w:ascii="Courier New" w:hAnsi="Courier New" w:cs="Courier New"/>
              <w:lang w:eastAsia="zh-CN"/>
            </w:rPr>
          </w:rPrChange>
        </w:rPr>
        <w:t>ULThpt&lt;&lt;dataType&gt;&gt;</w:t>
      </w:r>
      <w:r w:rsidRPr="004C2BE0">
        <w:rPr>
          <w:lang w:val="fr-FR"/>
          <w:rPrChange w:id="5193" w:author="32.423_CR0115R1_(Rel-16)_TM_SBMA, OAM_RTT" w:date="2020-07-06T10:42:00Z">
            <w:rPr/>
          </w:rPrChange>
        </w:rPr>
        <w:tab/>
      </w:r>
      <w:r>
        <w:fldChar w:fldCharType="begin" w:fldLock="1"/>
      </w:r>
      <w:r w:rsidRPr="004C2BE0">
        <w:rPr>
          <w:lang w:val="fr-FR"/>
          <w:rPrChange w:id="5194" w:author="32.423_CR0115R1_(Rel-16)_TM_SBMA, OAM_RTT" w:date="2020-07-06T10:42:00Z">
            <w:rPr/>
          </w:rPrChange>
        </w:rPr>
        <w:instrText xml:space="preserve"> PAGEREF _Toc44341668 \h </w:instrText>
      </w:r>
      <w:r>
        <w:fldChar w:fldCharType="separate"/>
      </w:r>
      <w:r w:rsidRPr="004C2BE0">
        <w:rPr>
          <w:lang w:val="fr-FR"/>
          <w:rPrChange w:id="5195" w:author="32.423_CR0115R1_(Rel-16)_TM_SBMA, OAM_RTT" w:date="2020-07-06T10:42:00Z">
            <w:rPr/>
          </w:rPrChange>
        </w:rPr>
        <w:t>155</w:t>
      </w:r>
      <w:r>
        <w:fldChar w:fldCharType="end"/>
      </w:r>
    </w:p>
    <w:p w:rsidR="002C3AD9" w:rsidRPr="004C2BE0" w:rsidRDefault="002C3AD9">
      <w:pPr>
        <w:pStyle w:val="TOC4"/>
        <w:rPr>
          <w:rFonts w:ascii="Calibri" w:hAnsi="Calibri"/>
          <w:sz w:val="22"/>
          <w:szCs w:val="22"/>
          <w:lang w:val="fr-FR" w:eastAsia="en-GB"/>
          <w:rPrChange w:id="5196" w:author="32.423_CR0115R1_(Rel-16)_TM_SBMA, OAM_RTT" w:date="2020-07-06T10:42:00Z">
            <w:rPr>
              <w:rFonts w:ascii="Calibri" w:hAnsi="Calibri"/>
              <w:sz w:val="22"/>
              <w:szCs w:val="22"/>
              <w:lang w:eastAsia="en-GB"/>
            </w:rPr>
          </w:rPrChange>
        </w:rPr>
      </w:pPr>
      <w:r w:rsidRPr="004C2BE0">
        <w:rPr>
          <w:lang w:val="fr-FR"/>
          <w:rPrChange w:id="5197" w:author="32.423_CR0115R1_(Rel-16)_TM_SBMA, OAM_RTT" w:date="2020-07-06T10:42:00Z">
            <w:rPr/>
          </w:rPrChange>
        </w:rPr>
        <w:t>6.3.9.1</w:t>
      </w:r>
      <w:r w:rsidRPr="004C2BE0">
        <w:rPr>
          <w:rFonts w:ascii="Calibri" w:hAnsi="Calibri"/>
          <w:sz w:val="22"/>
          <w:szCs w:val="22"/>
          <w:lang w:val="fr-FR" w:eastAsia="en-GB"/>
          <w:rPrChange w:id="5198" w:author="32.423_CR0115R1_(Rel-16)_TM_SBMA, OAM_RTT" w:date="2020-07-06T10:42:00Z">
            <w:rPr>
              <w:rFonts w:ascii="Calibri" w:hAnsi="Calibri"/>
              <w:sz w:val="22"/>
              <w:szCs w:val="22"/>
              <w:lang w:eastAsia="en-GB"/>
            </w:rPr>
          </w:rPrChange>
        </w:rPr>
        <w:tab/>
      </w:r>
      <w:r w:rsidRPr="004C2BE0">
        <w:rPr>
          <w:lang w:val="fr-FR"/>
          <w:rPrChange w:id="5199" w:author="32.423_CR0115R1_(Rel-16)_TM_SBMA, OAM_RTT" w:date="2020-07-06T10:42:00Z">
            <w:rPr/>
          </w:rPrChange>
        </w:rPr>
        <w:t>Definition</w:t>
      </w:r>
      <w:r w:rsidRPr="004C2BE0">
        <w:rPr>
          <w:lang w:val="fr-FR"/>
          <w:rPrChange w:id="5200" w:author="32.423_CR0115R1_(Rel-16)_TM_SBMA, OAM_RTT" w:date="2020-07-06T10:42:00Z">
            <w:rPr/>
          </w:rPrChange>
        </w:rPr>
        <w:tab/>
      </w:r>
      <w:r>
        <w:fldChar w:fldCharType="begin" w:fldLock="1"/>
      </w:r>
      <w:r w:rsidRPr="004C2BE0">
        <w:rPr>
          <w:lang w:val="fr-FR"/>
          <w:rPrChange w:id="5201" w:author="32.423_CR0115R1_(Rel-16)_TM_SBMA, OAM_RTT" w:date="2020-07-06T10:42:00Z">
            <w:rPr/>
          </w:rPrChange>
        </w:rPr>
        <w:instrText xml:space="preserve"> PAGEREF _Toc44341669 \h </w:instrText>
      </w:r>
      <w:r>
        <w:fldChar w:fldCharType="separate"/>
      </w:r>
      <w:r w:rsidRPr="004C2BE0">
        <w:rPr>
          <w:lang w:val="fr-FR"/>
          <w:rPrChange w:id="5202" w:author="32.423_CR0115R1_(Rel-16)_TM_SBMA, OAM_RTT" w:date="2020-07-06T10:42:00Z">
            <w:rPr/>
          </w:rPrChange>
        </w:rPr>
        <w:t>155</w:t>
      </w:r>
      <w:r>
        <w:fldChar w:fldCharType="end"/>
      </w:r>
    </w:p>
    <w:p w:rsidR="002C3AD9" w:rsidRPr="004C2BE0" w:rsidRDefault="002C3AD9">
      <w:pPr>
        <w:pStyle w:val="TOC4"/>
        <w:rPr>
          <w:rFonts w:ascii="Calibri" w:hAnsi="Calibri"/>
          <w:sz w:val="22"/>
          <w:szCs w:val="22"/>
          <w:lang w:val="fr-FR" w:eastAsia="en-GB"/>
          <w:rPrChange w:id="5203" w:author="32.423_CR0115R1_(Rel-16)_TM_SBMA, OAM_RTT" w:date="2020-07-06T10:42:00Z">
            <w:rPr>
              <w:rFonts w:ascii="Calibri" w:hAnsi="Calibri"/>
              <w:sz w:val="22"/>
              <w:szCs w:val="22"/>
              <w:lang w:eastAsia="en-GB"/>
            </w:rPr>
          </w:rPrChange>
        </w:rPr>
      </w:pPr>
      <w:r w:rsidRPr="004C2BE0">
        <w:rPr>
          <w:lang w:val="fr-FR"/>
          <w:rPrChange w:id="5204" w:author="32.423_CR0115R1_(Rel-16)_TM_SBMA, OAM_RTT" w:date="2020-07-06T10:42:00Z">
            <w:rPr/>
          </w:rPrChange>
        </w:rPr>
        <w:t>6</w:t>
      </w:r>
      <w:r w:rsidRPr="004C2BE0">
        <w:rPr>
          <w:lang w:val="fr-FR" w:eastAsia="zh-CN"/>
          <w:rPrChange w:id="5205" w:author="32.423_CR0115R1_(Rel-16)_TM_SBMA, OAM_RTT" w:date="2020-07-06T10:42:00Z">
            <w:rPr>
              <w:lang w:eastAsia="zh-CN"/>
            </w:rPr>
          </w:rPrChange>
        </w:rPr>
        <w:t>.</w:t>
      </w:r>
      <w:r w:rsidRPr="004C2BE0">
        <w:rPr>
          <w:lang w:val="fr-FR"/>
          <w:rPrChange w:id="5206" w:author="32.423_CR0115R1_(Rel-16)_TM_SBMA, OAM_RTT" w:date="2020-07-06T10:42:00Z">
            <w:rPr/>
          </w:rPrChange>
        </w:rPr>
        <w:t>3.9.2</w:t>
      </w:r>
      <w:r w:rsidRPr="004C2BE0">
        <w:rPr>
          <w:rFonts w:ascii="Calibri" w:hAnsi="Calibri"/>
          <w:sz w:val="22"/>
          <w:szCs w:val="22"/>
          <w:lang w:val="fr-FR" w:eastAsia="en-GB"/>
          <w:rPrChange w:id="5207" w:author="32.423_CR0115R1_(Rel-16)_TM_SBMA, OAM_RTT" w:date="2020-07-06T10:42:00Z">
            <w:rPr>
              <w:rFonts w:ascii="Calibri" w:hAnsi="Calibri"/>
              <w:sz w:val="22"/>
              <w:szCs w:val="22"/>
              <w:lang w:eastAsia="en-GB"/>
            </w:rPr>
          </w:rPrChange>
        </w:rPr>
        <w:tab/>
      </w:r>
      <w:r w:rsidRPr="004C2BE0">
        <w:rPr>
          <w:lang w:val="fr-FR"/>
          <w:rPrChange w:id="5208" w:author="32.423_CR0115R1_(Rel-16)_TM_SBMA, OAM_RTT" w:date="2020-07-06T10:42:00Z">
            <w:rPr/>
          </w:rPrChange>
        </w:rPr>
        <w:t>Attributes</w:t>
      </w:r>
      <w:r w:rsidRPr="004C2BE0">
        <w:rPr>
          <w:lang w:val="fr-FR"/>
          <w:rPrChange w:id="5209" w:author="32.423_CR0115R1_(Rel-16)_TM_SBMA, OAM_RTT" w:date="2020-07-06T10:42:00Z">
            <w:rPr/>
          </w:rPrChange>
        </w:rPr>
        <w:tab/>
      </w:r>
      <w:r>
        <w:fldChar w:fldCharType="begin" w:fldLock="1"/>
      </w:r>
      <w:r w:rsidRPr="004C2BE0">
        <w:rPr>
          <w:lang w:val="fr-FR"/>
          <w:rPrChange w:id="5210" w:author="32.423_CR0115R1_(Rel-16)_TM_SBMA, OAM_RTT" w:date="2020-07-06T10:42:00Z">
            <w:rPr/>
          </w:rPrChange>
        </w:rPr>
        <w:instrText xml:space="preserve"> PAGEREF _Toc44341670 \h </w:instrText>
      </w:r>
      <w:r>
        <w:fldChar w:fldCharType="separate"/>
      </w:r>
      <w:r w:rsidRPr="004C2BE0">
        <w:rPr>
          <w:lang w:val="fr-FR"/>
          <w:rPrChange w:id="5211" w:author="32.423_CR0115R1_(Rel-16)_TM_SBMA, OAM_RTT" w:date="2020-07-06T10:42:00Z">
            <w:rPr/>
          </w:rPrChange>
        </w:rPr>
        <w:t>155</w:t>
      </w:r>
      <w:r>
        <w:fldChar w:fldCharType="end"/>
      </w:r>
    </w:p>
    <w:p w:rsidR="002C3AD9" w:rsidRPr="004C2BE0" w:rsidRDefault="002C3AD9">
      <w:pPr>
        <w:pStyle w:val="TOC4"/>
        <w:rPr>
          <w:rFonts w:ascii="Calibri" w:hAnsi="Calibri"/>
          <w:sz w:val="22"/>
          <w:szCs w:val="22"/>
          <w:lang w:val="fr-FR" w:eastAsia="en-GB"/>
          <w:rPrChange w:id="5212" w:author="32.423_CR0115R1_(Rel-16)_TM_SBMA, OAM_RTT" w:date="2020-07-06T10:42:00Z">
            <w:rPr>
              <w:rFonts w:ascii="Calibri" w:hAnsi="Calibri"/>
              <w:sz w:val="22"/>
              <w:szCs w:val="22"/>
              <w:lang w:eastAsia="en-GB"/>
            </w:rPr>
          </w:rPrChange>
        </w:rPr>
      </w:pPr>
      <w:r w:rsidRPr="004C2BE0">
        <w:rPr>
          <w:lang w:val="fr-FR"/>
          <w:rPrChange w:id="5213" w:author="32.423_CR0115R1_(Rel-16)_TM_SBMA, OAM_RTT" w:date="2020-07-06T10:42:00Z">
            <w:rPr/>
          </w:rPrChange>
        </w:rPr>
        <w:t>6.3.9.3</w:t>
      </w:r>
      <w:r w:rsidRPr="004C2BE0">
        <w:rPr>
          <w:rFonts w:ascii="Calibri" w:hAnsi="Calibri"/>
          <w:sz w:val="22"/>
          <w:szCs w:val="22"/>
          <w:lang w:val="fr-FR" w:eastAsia="en-GB"/>
          <w:rPrChange w:id="5214" w:author="32.423_CR0115R1_(Rel-16)_TM_SBMA, OAM_RTT" w:date="2020-07-06T10:42:00Z">
            <w:rPr>
              <w:rFonts w:ascii="Calibri" w:hAnsi="Calibri"/>
              <w:sz w:val="22"/>
              <w:szCs w:val="22"/>
              <w:lang w:eastAsia="en-GB"/>
            </w:rPr>
          </w:rPrChange>
        </w:rPr>
        <w:tab/>
      </w:r>
      <w:r w:rsidRPr="004C2BE0">
        <w:rPr>
          <w:lang w:val="fr-FR"/>
          <w:rPrChange w:id="5215" w:author="32.423_CR0115R1_(Rel-16)_TM_SBMA, OAM_RTT" w:date="2020-07-06T10:42:00Z">
            <w:rPr/>
          </w:rPrChange>
        </w:rPr>
        <w:t>Attribute constraints</w:t>
      </w:r>
      <w:r w:rsidRPr="004C2BE0">
        <w:rPr>
          <w:lang w:val="fr-FR"/>
          <w:rPrChange w:id="5216" w:author="32.423_CR0115R1_(Rel-16)_TM_SBMA, OAM_RTT" w:date="2020-07-06T10:42:00Z">
            <w:rPr/>
          </w:rPrChange>
        </w:rPr>
        <w:tab/>
      </w:r>
      <w:r>
        <w:fldChar w:fldCharType="begin" w:fldLock="1"/>
      </w:r>
      <w:r w:rsidRPr="004C2BE0">
        <w:rPr>
          <w:lang w:val="fr-FR"/>
          <w:rPrChange w:id="5217" w:author="32.423_CR0115R1_(Rel-16)_TM_SBMA, OAM_RTT" w:date="2020-07-06T10:42:00Z">
            <w:rPr/>
          </w:rPrChange>
        </w:rPr>
        <w:instrText xml:space="preserve"> PAGEREF _Toc44341671 \h </w:instrText>
      </w:r>
      <w:r>
        <w:fldChar w:fldCharType="separate"/>
      </w:r>
      <w:r w:rsidRPr="004C2BE0">
        <w:rPr>
          <w:lang w:val="fr-FR"/>
          <w:rPrChange w:id="5218" w:author="32.423_CR0115R1_(Rel-16)_TM_SBMA, OAM_RTT" w:date="2020-07-06T10:42:00Z">
            <w:rPr/>
          </w:rPrChange>
        </w:rPr>
        <w:t>155</w:t>
      </w:r>
      <w:r>
        <w:fldChar w:fldCharType="end"/>
      </w:r>
    </w:p>
    <w:p w:rsidR="002C3AD9" w:rsidRPr="004C2BE0" w:rsidRDefault="002C3AD9">
      <w:pPr>
        <w:pStyle w:val="TOC4"/>
        <w:rPr>
          <w:rFonts w:ascii="Calibri" w:hAnsi="Calibri"/>
          <w:sz w:val="22"/>
          <w:szCs w:val="22"/>
          <w:lang w:val="fr-FR" w:eastAsia="en-GB"/>
          <w:rPrChange w:id="5219" w:author="32.423_CR0115R1_(Rel-16)_TM_SBMA, OAM_RTT" w:date="2020-07-06T10:42:00Z">
            <w:rPr>
              <w:rFonts w:ascii="Calibri" w:hAnsi="Calibri"/>
              <w:sz w:val="22"/>
              <w:szCs w:val="22"/>
              <w:lang w:eastAsia="en-GB"/>
            </w:rPr>
          </w:rPrChange>
        </w:rPr>
      </w:pPr>
      <w:r w:rsidRPr="004C2BE0">
        <w:rPr>
          <w:lang w:val="fr-FR" w:eastAsia="zh-CN"/>
          <w:rPrChange w:id="5220" w:author="32.423_CR0115R1_(Rel-16)_TM_SBMA, OAM_RTT" w:date="2020-07-06T10:42:00Z">
            <w:rPr>
              <w:lang w:eastAsia="zh-CN"/>
            </w:rPr>
          </w:rPrChange>
        </w:rPr>
        <w:t>6.3.9.</w:t>
      </w:r>
      <w:r w:rsidRPr="004C2BE0">
        <w:rPr>
          <w:lang w:val="fr-FR"/>
          <w:rPrChange w:id="5221" w:author="32.423_CR0115R1_(Rel-16)_TM_SBMA, OAM_RTT" w:date="2020-07-06T10:42:00Z">
            <w:rPr/>
          </w:rPrChange>
        </w:rPr>
        <w:t>4</w:t>
      </w:r>
      <w:r w:rsidRPr="004C2BE0">
        <w:rPr>
          <w:rFonts w:ascii="Calibri" w:hAnsi="Calibri"/>
          <w:sz w:val="22"/>
          <w:szCs w:val="22"/>
          <w:lang w:val="fr-FR" w:eastAsia="en-GB"/>
          <w:rPrChange w:id="5222" w:author="32.423_CR0115R1_(Rel-16)_TM_SBMA, OAM_RTT" w:date="2020-07-06T10:42:00Z">
            <w:rPr>
              <w:rFonts w:ascii="Calibri" w:hAnsi="Calibri"/>
              <w:sz w:val="22"/>
              <w:szCs w:val="22"/>
              <w:lang w:eastAsia="en-GB"/>
            </w:rPr>
          </w:rPrChange>
        </w:rPr>
        <w:tab/>
      </w:r>
      <w:r w:rsidRPr="004C2BE0">
        <w:rPr>
          <w:lang w:val="fr-FR"/>
          <w:rPrChange w:id="5223" w:author="32.423_CR0115R1_(Rel-16)_TM_SBMA, OAM_RTT" w:date="2020-07-06T10:42:00Z">
            <w:rPr/>
          </w:rPrChange>
        </w:rPr>
        <w:t>Notifications</w:t>
      </w:r>
      <w:r w:rsidRPr="004C2BE0">
        <w:rPr>
          <w:lang w:val="fr-FR"/>
          <w:rPrChange w:id="5224" w:author="32.423_CR0115R1_(Rel-16)_TM_SBMA, OAM_RTT" w:date="2020-07-06T10:42:00Z">
            <w:rPr/>
          </w:rPrChange>
        </w:rPr>
        <w:tab/>
      </w:r>
      <w:r>
        <w:fldChar w:fldCharType="begin" w:fldLock="1"/>
      </w:r>
      <w:r w:rsidRPr="004C2BE0">
        <w:rPr>
          <w:lang w:val="fr-FR"/>
          <w:rPrChange w:id="5225" w:author="32.423_CR0115R1_(Rel-16)_TM_SBMA, OAM_RTT" w:date="2020-07-06T10:42:00Z">
            <w:rPr/>
          </w:rPrChange>
        </w:rPr>
        <w:instrText xml:space="preserve"> PAGEREF _Toc44341672 \h </w:instrText>
      </w:r>
      <w:r>
        <w:fldChar w:fldCharType="separate"/>
      </w:r>
      <w:r w:rsidRPr="004C2BE0">
        <w:rPr>
          <w:lang w:val="fr-FR"/>
          <w:rPrChange w:id="5226" w:author="32.423_CR0115R1_(Rel-16)_TM_SBMA, OAM_RTT" w:date="2020-07-06T10:42:00Z">
            <w:rPr/>
          </w:rPrChange>
        </w:rPr>
        <w:t>155</w:t>
      </w:r>
      <w:r>
        <w:fldChar w:fldCharType="end"/>
      </w:r>
    </w:p>
    <w:p w:rsidR="002C3AD9" w:rsidRPr="004C2BE0" w:rsidRDefault="002C3AD9">
      <w:pPr>
        <w:pStyle w:val="TOC3"/>
        <w:rPr>
          <w:rFonts w:ascii="Calibri" w:hAnsi="Calibri"/>
          <w:sz w:val="22"/>
          <w:szCs w:val="22"/>
          <w:lang w:val="fr-FR" w:eastAsia="en-GB"/>
          <w:rPrChange w:id="5227" w:author="32.423_CR0115R1_(Rel-16)_TM_SBMA, OAM_RTT" w:date="2020-07-06T10:42:00Z">
            <w:rPr>
              <w:rFonts w:ascii="Calibri" w:hAnsi="Calibri"/>
              <w:sz w:val="22"/>
              <w:szCs w:val="22"/>
              <w:lang w:eastAsia="en-GB"/>
            </w:rPr>
          </w:rPrChange>
        </w:rPr>
      </w:pPr>
      <w:r w:rsidRPr="004C2BE0">
        <w:rPr>
          <w:lang w:val="fr-FR" w:eastAsia="zh-CN"/>
          <w:rPrChange w:id="5228" w:author="32.423_CR0115R1_(Rel-16)_TM_SBMA, OAM_RTT" w:date="2020-07-06T10:42:00Z">
            <w:rPr>
              <w:lang w:eastAsia="zh-CN"/>
            </w:rPr>
          </w:rPrChange>
        </w:rPr>
        <w:t>6.3.10</w:t>
      </w:r>
      <w:r w:rsidRPr="004C2BE0">
        <w:rPr>
          <w:rFonts w:ascii="Calibri" w:hAnsi="Calibri"/>
          <w:sz w:val="22"/>
          <w:szCs w:val="22"/>
          <w:lang w:val="fr-FR" w:eastAsia="en-GB"/>
          <w:rPrChange w:id="5229" w:author="32.423_CR0115R1_(Rel-16)_TM_SBMA, OAM_RTT" w:date="2020-07-06T10:42:00Z">
            <w:rPr>
              <w:rFonts w:ascii="Calibri" w:hAnsi="Calibri"/>
              <w:sz w:val="22"/>
              <w:szCs w:val="22"/>
              <w:lang w:eastAsia="en-GB"/>
            </w:rPr>
          </w:rPrChange>
        </w:rPr>
        <w:tab/>
      </w:r>
      <w:r w:rsidRPr="004C2BE0">
        <w:rPr>
          <w:rFonts w:ascii="Courier New" w:hAnsi="Courier New" w:cs="Courier New"/>
          <w:lang w:val="fr-FR" w:eastAsia="zh-CN"/>
          <w:rPrChange w:id="5230" w:author="32.423_CR0115R1_(Rel-16)_TM_SBMA, OAM_RTT" w:date="2020-07-06T10:42:00Z">
            <w:rPr>
              <w:rFonts w:ascii="Courier New" w:hAnsi="Courier New" w:cs="Courier New"/>
              <w:lang w:eastAsia="zh-CN"/>
            </w:rPr>
          </w:rPrChange>
        </w:rPr>
        <w:t>MaxPktSize &lt;&lt;dataType&gt;&gt;</w:t>
      </w:r>
      <w:r w:rsidRPr="004C2BE0">
        <w:rPr>
          <w:lang w:val="fr-FR"/>
          <w:rPrChange w:id="5231" w:author="32.423_CR0115R1_(Rel-16)_TM_SBMA, OAM_RTT" w:date="2020-07-06T10:42:00Z">
            <w:rPr/>
          </w:rPrChange>
        </w:rPr>
        <w:tab/>
      </w:r>
      <w:r>
        <w:fldChar w:fldCharType="begin" w:fldLock="1"/>
      </w:r>
      <w:r w:rsidRPr="004C2BE0">
        <w:rPr>
          <w:lang w:val="fr-FR"/>
          <w:rPrChange w:id="5232" w:author="32.423_CR0115R1_(Rel-16)_TM_SBMA, OAM_RTT" w:date="2020-07-06T10:42:00Z">
            <w:rPr/>
          </w:rPrChange>
        </w:rPr>
        <w:instrText xml:space="preserve"> PAGEREF _Toc44341673 \h </w:instrText>
      </w:r>
      <w:r>
        <w:fldChar w:fldCharType="separate"/>
      </w:r>
      <w:r w:rsidRPr="004C2BE0">
        <w:rPr>
          <w:lang w:val="fr-FR"/>
          <w:rPrChange w:id="5233" w:author="32.423_CR0115R1_(Rel-16)_TM_SBMA, OAM_RTT" w:date="2020-07-06T10:42:00Z">
            <w:rPr/>
          </w:rPrChange>
        </w:rPr>
        <w:t>155</w:t>
      </w:r>
      <w:r>
        <w:fldChar w:fldCharType="end"/>
      </w:r>
    </w:p>
    <w:p w:rsidR="002C3AD9" w:rsidRPr="004C2BE0" w:rsidRDefault="002C3AD9">
      <w:pPr>
        <w:pStyle w:val="TOC4"/>
        <w:rPr>
          <w:rFonts w:ascii="Calibri" w:hAnsi="Calibri"/>
          <w:sz w:val="22"/>
          <w:szCs w:val="22"/>
          <w:lang w:val="fr-FR" w:eastAsia="en-GB"/>
          <w:rPrChange w:id="5234" w:author="32.423_CR0115R1_(Rel-16)_TM_SBMA, OAM_RTT" w:date="2020-07-06T10:42:00Z">
            <w:rPr>
              <w:rFonts w:ascii="Calibri" w:hAnsi="Calibri"/>
              <w:sz w:val="22"/>
              <w:szCs w:val="22"/>
              <w:lang w:eastAsia="en-GB"/>
            </w:rPr>
          </w:rPrChange>
        </w:rPr>
      </w:pPr>
      <w:r w:rsidRPr="004C2BE0">
        <w:rPr>
          <w:lang w:val="fr-FR"/>
          <w:rPrChange w:id="5235" w:author="32.423_CR0115R1_(Rel-16)_TM_SBMA, OAM_RTT" w:date="2020-07-06T10:42:00Z">
            <w:rPr/>
          </w:rPrChange>
        </w:rPr>
        <w:t>6.3.10.1</w:t>
      </w:r>
      <w:r w:rsidRPr="004C2BE0">
        <w:rPr>
          <w:rFonts w:ascii="Calibri" w:hAnsi="Calibri"/>
          <w:sz w:val="22"/>
          <w:szCs w:val="22"/>
          <w:lang w:val="fr-FR" w:eastAsia="en-GB"/>
          <w:rPrChange w:id="5236" w:author="32.423_CR0115R1_(Rel-16)_TM_SBMA, OAM_RTT" w:date="2020-07-06T10:42:00Z">
            <w:rPr>
              <w:rFonts w:ascii="Calibri" w:hAnsi="Calibri"/>
              <w:sz w:val="22"/>
              <w:szCs w:val="22"/>
              <w:lang w:eastAsia="en-GB"/>
            </w:rPr>
          </w:rPrChange>
        </w:rPr>
        <w:tab/>
      </w:r>
      <w:r w:rsidRPr="004C2BE0">
        <w:rPr>
          <w:lang w:val="fr-FR"/>
          <w:rPrChange w:id="5237" w:author="32.423_CR0115R1_(Rel-16)_TM_SBMA, OAM_RTT" w:date="2020-07-06T10:42:00Z">
            <w:rPr/>
          </w:rPrChange>
        </w:rPr>
        <w:t>Definition</w:t>
      </w:r>
      <w:r w:rsidRPr="004C2BE0">
        <w:rPr>
          <w:lang w:val="fr-FR"/>
          <w:rPrChange w:id="5238" w:author="32.423_CR0115R1_(Rel-16)_TM_SBMA, OAM_RTT" w:date="2020-07-06T10:42:00Z">
            <w:rPr/>
          </w:rPrChange>
        </w:rPr>
        <w:tab/>
      </w:r>
      <w:r>
        <w:fldChar w:fldCharType="begin" w:fldLock="1"/>
      </w:r>
      <w:r w:rsidRPr="004C2BE0">
        <w:rPr>
          <w:lang w:val="fr-FR"/>
          <w:rPrChange w:id="5239" w:author="32.423_CR0115R1_(Rel-16)_TM_SBMA, OAM_RTT" w:date="2020-07-06T10:42:00Z">
            <w:rPr/>
          </w:rPrChange>
        </w:rPr>
        <w:instrText xml:space="preserve"> PAGEREF _Toc44341674 \h </w:instrText>
      </w:r>
      <w:r>
        <w:fldChar w:fldCharType="separate"/>
      </w:r>
      <w:r w:rsidRPr="004C2BE0">
        <w:rPr>
          <w:lang w:val="fr-FR"/>
          <w:rPrChange w:id="5240" w:author="32.423_CR0115R1_(Rel-16)_TM_SBMA, OAM_RTT" w:date="2020-07-06T10:42:00Z">
            <w:rPr/>
          </w:rPrChange>
        </w:rPr>
        <w:t>155</w:t>
      </w:r>
      <w:r>
        <w:fldChar w:fldCharType="end"/>
      </w:r>
    </w:p>
    <w:p w:rsidR="002C3AD9" w:rsidRPr="004C2BE0" w:rsidRDefault="002C3AD9">
      <w:pPr>
        <w:pStyle w:val="TOC4"/>
        <w:rPr>
          <w:rFonts w:ascii="Calibri" w:hAnsi="Calibri"/>
          <w:sz w:val="22"/>
          <w:szCs w:val="22"/>
          <w:lang w:val="fr-FR" w:eastAsia="en-GB"/>
          <w:rPrChange w:id="5241" w:author="32.423_CR0115R1_(Rel-16)_TM_SBMA, OAM_RTT" w:date="2020-07-06T10:42:00Z">
            <w:rPr>
              <w:rFonts w:ascii="Calibri" w:hAnsi="Calibri"/>
              <w:sz w:val="22"/>
              <w:szCs w:val="22"/>
              <w:lang w:eastAsia="en-GB"/>
            </w:rPr>
          </w:rPrChange>
        </w:rPr>
      </w:pPr>
      <w:r w:rsidRPr="004C2BE0">
        <w:rPr>
          <w:lang w:val="fr-FR"/>
          <w:rPrChange w:id="5242" w:author="32.423_CR0115R1_(Rel-16)_TM_SBMA, OAM_RTT" w:date="2020-07-06T10:42:00Z">
            <w:rPr/>
          </w:rPrChange>
        </w:rPr>
        <w:t>6</w:t>
      </w:r>
      <w:r w:rsidRPr="004C2BE0">
        <w:rPr>
          <w:lang w:val="fr-FR" w:eastAsia="zh-CN"/>
          <w:rPrChange w:id="5243" w:author="32.423_CR0115R1_(Rel-16)_TM_SBMA, OAM_RTT" w:date="2020-07-06T10:42:00Z">
            <w:rPr>
              <w:lang w:eastAsia="zh-CN"/>
            </w:rPr>
          </w:rPrChange>
        </w:rPr>
        <w:t>.</w:t>
      </w:r>
      <w:r w:rsidRPr="004C2BE0">
        <w:rPr>
          <w:lang w:val="fr-FR"/>
          <w:rPrChange w:id="5244" w:author="32.423_CR0115R1_(Rel-16)_TM_SBMA, OAM_RTT" w:date="2020-07-06T10:42:00Z">
            <w:rPr/>
          </w:rPrChange>
        </w:rPr>
        <w:t>3.10.2</w:t>
      </w:r>
      <w:r w:rsidRPr="004C2BE0">
        <w:rPr>
          <w:rFonts w:ascii="Calibri" w:hAnsi="Calibri"/>
          <w:sz w:val="22"/>
          <w:szCs w:val="22"/>
          <w:lang w:val="fr-FR" w:eastAsia="en-GB"/>
          <w:rPrChange w:id="5245" w:author="32.423_CR0115R1_(Rel-16)_TM_SBMA, OAM_RTT" w:date="2020-07-06T10:42:00Z">
            <w:rPr>
              <w:rFonts w:ascii="Calibri" w:hAnsi="Calibri"/>
              <w:sz w:val="22"/>
              <w:szCs w:val="22"/>
              <w:lang w:eastAsia="en-GB"/>
            </w:rPr>
          </w:rPrChange>
        </w:rPr>
        <w:tab/>
      </w:r>
      <w:r w:rsidRPr="004C2BE0">
        <w:rPr>
          <w:lang w:val="fr-FR"/>
          <w:rPrChange w:id="5246" w:author="32.423_CR0115R1_(Rel-16)_TM_SBMA, OAM_RTT" w:date="2020-07-06T10:42:00Z">
            <w:rPr/>
          </w:rPrChange>
        </w:rPr>
        <w:t>Attributes</w:t>
      </w:r>
      <w:r w:rsidRPr="004C2BE0">
        <w:rPr>
          <w:lang w:val="fr-FR"/>
          <w:rPrChange w:id="5247" w:author="32.423_CR0115R1_(Rel-16)_TM_SBMA, OAM_RTT" w:date="2020-07-06T10:42:00Z">
            <w:rPr/>
          </w:rPrChange>
        </w:rPr>
        <w:tab/>
      </w:r>
      <w:r>
        <w:fldChar w:fldCharType="begin" w:fldLock="1"/>
      </w:r>
      <w:r w:rsidRPr="004C2BE0">
        <w:rPr>
          <w:lang w:val="fr-FR"/>
          <w:rPrChange w:id="5248" w:author="32.423_CR0115R1_(Rel-16)_TM_SBMA, OAM_RTT" w:date="2020-07-06T10:42:00Z">
            <w:rPr/>
          </w:rPrChange>
        </w:rPr>
        <w:instrText xml:space="preserve"> PAGEREF _Toc44341675 \h </w:instrText>
      </w:r>
      <w:r>
        <w:fldChar w:fldCharType="separate"/>
      </w:r>
      <w:r w:rsidRPr="004C2BE0">
        <w:rPr>
          <w:lang w:val="fr-FR"/>
          <w:rPrChange w:id="5249" w:author="32.423_CR0115R1_(Rel-16)_TM_SBMA, OAM_RTT" w:date="2020-07-06T10:42:00Z">
            <w:rPr/>
          </w:rPrChange>
        </w:rPr>
        <w:t>156</w:t>
      </w:r>
      <w:r>
        <w:fldChar w:fldCharType="end"/>
      </w:r>
    </w:p>
    <w:p w:rsidR="002C3AD9" w:rsidRPr="004C2BE0" w:rsidRDefault="002C3AD9">
      <w:pPr>
        <w:pStyle w:val="TOC4"/>
        <w:rPr>
          <w:rFonts w:ascii="Calibri" w:hAnsi="Calibri"/>
          <w:sz w:val="22"/>
          <w:szCs w:val="22"/>
          <w:lang w:val="fr-FR" w:eastAsia="en-GB"/>
          <w:rPrChange w:id="5250" w:author="32.423_CR0115R1_(Rel-16)_TM_SBMA, OAM_RTT" w:date="2020-07-06T10:42:00Z">
            <w:rPr>
              <w:rFonts w:ascii="Calibri" w:hAnsi="Calibri"/>
              <w:sz w:val="22"/>
              <w:szCs w:val="22"/>
              <w:lang w:eastAsia="en-GB"/>
            </w:rPr>
          </w:rPrChange>
        </w:rPr>
      </w:pPr>
      <w:r w:rsidRPr="004C2BE0">
        <w:rPr>
          <w:lang w:val="fr-FR"/>
          <w:rPrChange w:id="5251" w:author="32.423_CR0115R1_(Rel-16)_TM_SBMA, OAM_RTT" w:date="2020-07-06T10:42:00Z">
            <w:rPr/>
          </w:rPrChange>
        </w:rPr>
        <w:t>6.3.10.3</w:t>
      </w:r>
      <w:r w:rsidRPr="004C2BE0">
        <w:rPr>
          <w:rFonts w:ascii="Calibri" w:hAnsi="Calibri"/>
          <w:sz w:val="22"/>
          <w:szCs w:val="22"/>
          <w:lang w:val="fr-FR" w:eastAsia="en-GB"/>
          <w:rPrChange w:id="5252" w:author="32.423_CR0115R1_(Rel-16)_TM_SBMA, OAM_RTT" w:date="2020-07-06T10:42:00Z">
            <w:rPr>
              <w:rFonts w:ascii="Calibri" w:hAnsi="Calibri"/>
              <w:sz w:val="22"/>
              <w:szCs w:val="22"/>
              <w:lang w:eastAsia="en-GB"/>
            </w:rPr>
          </w:rPrChange>
        </w:rPr>
        <w:tab/>
      </w:r>
      <w:r w:rsidRPr="004C2BE0">
        <w:rPr>
          <w:lang w:val="fr-FR"/>
          <w:rPrChange w:id="5253" w:author="32.423_CR0115R1_(Rel-16)_TM_SBMA, OAM_RTT" w:date="2020-07-06T10:42:00Z">
            <w:rPr/>
          </w:rPrChange>
        </w:rPr>
        <w:t>Attribute constraints</w:t>
      </w:r>
      <w:r w:rsidRPr="004C2BE0">
        <w:rPr>
          <w:lang w:val="fr-FR"/>
          <w:rPrChange w:id="5254" w:author="32.423_CR0115R1_(Rel-16)_TM_SBMA, OAM_RTT" w:date="2020-07-06T10:42:00Z">
            <w:rPr/>
          </w:rPrChange>
        </w:rPr>
        <w:tab/>
      </w:r>
      <w:r>
        <w:fldChar w:fldCharType="begin" w:fldLock="1"/>
      </w:r>
      <w:r w:rsidRPr="004C2BE0">
        <w:rPr>
          <w:lang w:val="fr-FR"/>
          <w:rPrChange w:id="5255" w:author="32.423_CR0115R1_(Rel-16)_TM_SBMA, OAM_RTT" w:date="2020-07-06T10:42:00Z">
            <w:rPr/>
          </w:rPrChange>
        </w:rPr>
        <w:instrText xml:space="preserve"> PAGEREF _Toc44341676 \h </w:instrText>
      </w:r>
      <w:r>
        <w:fldChar w:fldCharType="separate"/>
      </w:r>
      <w:r w:rsidRPr="004C2BE0">
        <w:rPr>
          <w:lang w:val="fr-FR"/>
          <w:rPrChange w:id="5256" w:author="32.423_CR0115R1_(Rel-16)_TM_SBMA, OAM_RTT" w:date="2020-07-06T10:42:00Z">
            <w:rPr/>
          </w:rPrChange>
        </w:rPr>
        <w:t>156</w:t>
      </w:r>
      <w:r>
        <w:fldChar w:fldCharType="end"/>
      </w:r>
    </w:p>
    <w:p w:rsidR="002C3AD9" w:rsidRPr="004C2BE0" w:rsidRDefault="002C3AD9">
      <w:pPr>
        <w:pStyle w:val="TOC4"/>
        <w:rPr>
          <w:rFonts w:ascii="Calibri" w:hAnsi="Calibri"/>
          <w:sz w:val="22"/>
          <w:szCs w:val="22"/>
          <w:lang w:val="fr-FR" w:eastAsia="en-GB"/>
          <w:rPrChange w:id="5257" w:author="32.423_CR0115R1_(Rel-16)_TM_SBMA, OAM_RTT" w:date="2020-07-06T10:42:00Z">
            <w:rPr>
              <w:rFonts w:ascii="Calibri" w:hAnsi="Calibri"/>
              <w:sz w:val="22"/>
              <w:szCs w:val="22"/>
              <w:lang w:eastAsia="en-GB"/>
            </w:rPr>
          </w:rPrChange>
        </w:rPr>
      </w:pPr>
      <w:r w:rsidRPr="004C2BE0">
        <w:rPr>
          <w:lang w:val="fr-FR" w:eastAsia="zh-CN"/>
          <w:rPrChange w:id="5258" w:author="32.423_CR0115R1_(Rel-16)_TM_SBMA, OAM_RTT" w:date="2020-07-06T10:42:00Z">
            <w:rPr>
              <w:lang w:eastAsia="zh-CN"/>
            </w:rPr>
          </w:rPrChange>
        </w:rPr>
        <w:t>6.3.10.</w:t>
      </w:r>
      <w:r w:rsidRPr="004C2BE0">
        <w:rPr>
          <w:lang w:val="fr-FR"/>
          <w:rPrChange w:id="5259" w:author="32.423_CR0115R1_(Rel-16)_TM_SBMA, OAM_RTT" w:date="2020-07-06T10:42:00Z">
            <w:rPr/>
          </w:rPrChange>
        </w:rPr>
        <w:t>4</w:t>
      </w:r>
      <w:r w:rsidRPr="004C2BE0">
        <w:rPr>
          <w:rFonts w:ascii="Calibri" w:hAnsi="Calibri"/>
          <w:sz w:val="22"/>
          <w:szCs w:val="22"/>
          <w:lang w:val="fr-FR" w:eastAsia="en-GB"/>
          <w:rPrChange w:id="5260" w:author="32.423_CR0115R1_(Rel-16)_TM_SBMA, OAM_RTT" w:date="2020-07-06T10:42:00Z">
            <w:rPr>
              <w:rFonts w:ascii="Calibri" w:hAnsi="Calibri"/>
              <w:sz w:val="22"/>
              <w:szCs w:val="22"/>
              <w:lang w:eastAsia="en-GB"/>
            </w:rPr>
          </w:rPrChange>
        </w:rPr>
        <w:tab/>
      </w:r>
      <w:r w:rsidRPr="004C2BE0">
        <w:rPr>
          <w:lang w:val="fr-FR"/>
          <w:rPrChange w:id="5261" w:author="32.423_CR0115R1_(Rel-16)_TM_SBMA, OAM_RTT" w:date="2020-07-06T10:42:00Z">
            <w:rPr/>
          </w:rPrChange>
        </w:rPr>
        <w:t>Notifications</w:t>
      </w:r>
      <w:r w:rsidRPr="004C2BE0">
        <w:rPr>
          <w:lang w:val="fr-FR"/>
          <w:rPrChange w:id="5262" w:author="32.423_CR0115R1_(Rel-16)_TM_SBMA, OAM_RTT" w:date="2020-07-06T10:42:00Z">
            <w:rPr/>
          </w:rPrChange>
        </w:rPr>
        <w:tab/>
      </w:r>
      <w:r>
        <w:fldChar w:fldCharType="begin" w:fldLock="1"/>
      </w:r>
      <w:r w:rsidRPr="004C2BE0">
        <w:rPr>
          <w:lang w:val="fr-FR"/>
          <w:rPrChange w:id="5263" w:author="32.423_CR0115R1_(Rel-16)_TM_SBMA, OAM_RTT" w:date="2020-07-06T10:42:00Z">
            <w:rPr/>
          </w:rPrChange>
        </w:rPr>
        <w:instrText xml:space="preserve"> PAGEREF _Toc44341677 \h </w:instrText>
      </w:r>
      <w:r>
        <w:fldChar w:fldCharType="separate"/>
      </w:r>
      <w:r w:rsidRPr="004C2BE0">
        <w:rPr>
          <w:lang w:val="fr-FR"/>
          <w:rPrChange w:id="5264" w:author="32.423_CR0115R1_(Rel-16)_TM_SBMA, OAM_RTT" w:date="2020-07-06T10:42:00Z">
            <w:rPr/>
          </w:rPrChange>
        </w:rPr>
        <w:t>156</w:t>
      </w:r>
      <w:r>
        <w:fldChar w:fldCharType="end"/>
      </w:r>
    </w:p>
    <w:p w:rsidR="002C3AD9" w:rsidRPr="004C2BE0" w:rsidRDefault="002C3AD9">
      <w:pPr>
        <w:pStyle w:val="TOC3"/>
        <w:rPr>
          <w:rFonts w:ascii="Calibri" w:hAnsi="Calibri"/>
          <w:sz w:val="22"/>
          <w:szCs w:val="22"/>
          <w:lang w:val="fr-FR" w:eastAsia="en-GB"/>
          <w:rPrChange w:id="5265" w:author="32.423_CR0115R1_(Rel-16)_TM_SBMA, OAM_RTT" w:date="2020-07-06T10:42:00Z">
            <w:rPr>
              <w:rFonts w:ascii="Calibri" w:hAnsi="Calibri"/>
              <w:sz w:val="22"/>
              <w:szCs w:val="22"/>
              <w:lang w:eastAsia="en-GB"/>
            </w:rPr>
          </w:rPrChange>
        </w:rPr>
      </w:pPr>
      <w:r w:rsidRPr="004C2BE0">
        <w:rPr>
          <w:lang w:val="fr-FR" w:eastAsia="zh-CN"/>
          <w:rPrChange w:id="5266" w:author="32.423_CR0115R1_(Rel-16)_TM_SBMA, OAM_RTT" w:date="2020-07-06T10:42:00Z">
            <w:rPr>
              <w:lang w:eastAsia="zh-CN"/>
            </w:rPr>
          </w:rPrChange>
        </w:rPr>
        <w:t>6.3.11</w:t>
      </w:r>
      <w:r w:rsidRPr="004C2BE0">
        <w:rPr>
          <w:rFonts w:ascii="Calibri" w:hAnsi="Calibri"/>
          <w:sz w:val="22"/>
          <w:szCs w:val="22"/>
          <w:lang w:val="fr-FR" w:eastAsia="en-GB"/>
          <w:rPrChange w:id="5267" w:author="32.423_CR0115R1_(Rel-16)_TM_SBMA, OAM_RTT" w:date="2020-07-06T10:42:00Z">
            <w:rPr>
              <w:rFonts w:ascii="Calibri" w:hAnsi="Calibri"/>
              <w:sz w:val="22"/>
              <w:szCs w:val="22"/>
              <w:lang w:eastAsia="en-GB"/>
            </w:rPr>
          </w:rPrChange>
        </w:rPr>
        <w:tab/>
      </w:r>
      <w:r w:rsidRPr="004C2BE0">
        <w:rPr>
          <w:rFonts w:ascii="Courier New" w:hAnsi="Courier New" w:cs="Courier New"/>
          <w:lang w:val="fr-FR" w:eastAsia="zh-CN"/>
          <w:rPrChange w:id="5268" w:author="32.423_CR0115R1_(Rel-16)_TM_SBMA, OAM_RTT" w:date="2020-07-06T10:42:00Z">
            <w:rPr>
              <w:rFonts w:ascii="Courier New" w:hAnsi="Courier New" w:cs="Courier New"/>
              <w:lang w:eastAsia="zh-CN"/>
            </w:rPr>
          </w:rPrChange>
        </w:rPr>
        <w:t>MaxNumberofConns &lt;&lt;dataType&gt;&gt;</w:t>
      </w:r>
      <w:r w:rsidRPr="004C2BE0">
        <w:rPr>
          <w:lang w:val="fr-FR"/>
          <w:rPrChange w:id="5269" w:author="32.423_CR0115R1_(Rel-16)_TM_SBMA, OAM_RTT" w:date="2020-07-06T10:42:00Z">
            <w:rPr/>
          </w:rPrChange>
        </w:rPr>
        <w:tab/>
      </w:r>
      <w:r>
        <w:fldChar w:fldCharType="begin" w:fldLock="1"/>
      </w:r>
      <w:r w:rsidRPr="004C2BE0">
        <w:rPr>
          <w:lang w:val="fr-FR"/>
          <w:rPrChange w:id="5270" w:author="32.423_CR0115R1_(Rel-16)_TM_SBMA, OAM_RTT" w:date="2020-07-06T10:42:00Z">
            <w:rPr/>
          </w:rPrChange>
        </w:rPr>
        <w:instrText xml:space="preserve"> PAGEREF _Toc44341678 \h </w:instrText>
      </w:r>
      <w:r>
        <w:fldChar w:fldCharType="separate"/>
      </w:r>
      <w:r w:rsidRPr="004C2BE0">
        <w:rPr>
          <w:lang w:val="fr-FR"/>
          <w:rPrChange w:id="5271" w:author="32.423_CR0115R1_(Rel-16)_TM_SBMA, OAM_RTT" w:date="2020-07-06T10:42:00Z">
            <w:rPr/>
          </w:rPrChange>
        </w:rPr>
        <w:t>156</w:t>
      </w:r>
      <w:r>
        <w:fldChar w:fldCharType="end"/>
      </w:r>
    </w:p>
    <w:p w:rsidR="002C3AD9" w:rsidRPr="004C2BE0" w:rsidRDefault="002C3AD9">
      <w:pPr>
        <w:pStyle w:val="TOC4"/>
        <w:rPr>
          <w:rFonts w:ascii="Calibri" w:hAnsi="Calibri"/>
          <w:sz w:val="22"/>
          <w:szCs w:val="22"/>
          <w:lang w:val="fr-FR" w:eastAsia="en-GB"/>
          <w:rPrChange w:id="5272" w:author="32.423_CR0115R1_(Rel-16)_TM_SBMA, OAM_RTT" w:date="2020-07-06T10:42:00Z">
            <w:rPr>
              <w:rFonts w:ascii="Calibri" w:hAnsi="Calibri"/>
              <w:sz w:val="22"/>
              <w:szCs w:val="22"/>
              <w:lang w:eastAsia="en-GB"/>
            </w:rPr>
          </w:rPrChange>
        </w:rPr>
      </w:pPr>
      <w:r w:rsidRPr="004C2BE0">
        <w:rPr>
          <w:lang w:val="fr-FR"/>
          <w:rPrChange w:id="5273" w:author="32.423_CR0115R1_(Rel-16)_TM_SBMA, OAM_RTT" w:date="2020-07-06T10:42:00Z">
            <w:rPr/>
          </w:rPrChange>
        </w:rPr>
        <w:t>6.3.11.1</w:t>
      </w:r>
      <w:r w:rsidRPr="004C2BE0">
        <w:rPr>
          <w:rFonts w:ascii="Calibri" w:hAnsi="Calibri"/>
          <w:sz w:val="22"/>
          <w:szCs w:val="22"/>
          <w:lang w:val="fr-FR" w:eastAsia="en-GB"/>
          <w:rPrChange w:id="5274" w:author="32.423_CR0115R1_(Rel-16)_TM_SBMA, OAM_RTT" w:date="2020-07-06T10:42:00Z">
            <w:rPr>
              <w:rFonts w:ascii="Calibri" w:hAnsi="Calibri"/>
              <w:sz w:val="22"/>
              <w:szCs w:val="22"/>
              <w:lang w:eastAsia="en-GB"/>
            </w:rPr>
          </w:rPrChange>
        </w:rPr>
        <w:tab/>
      </w:r>
      <w:r w:rsidRPr="004C2BE0">
        <w:rPr>
          <w:lang w:val="fr-FR"/>
          <w:rPrChange w:id="5275" w:author="32.423_CR0115R1_(Rel-16)_TM_SBMA, OAM_RTT" w:date="2020-07-06T10:42:00Z">
            <w:rPr/>
          </w:rPrChange>
        </w:rPr>
        <w:t>Definition</w:t>
      </w:r>
      <w:r w:rsidRPr="004C2BE0">
        <w:rPr>
          <w:lang w:val="fr-FR"/>
          <w:rPrChange w:id="5276" w:author="32.423_CR0115R1_(Rel-16)_TM_SBMA, OAM_RTT" w:date="2020-07-06T10:42:00Z">
            <w:rPr/>
          </w:rPrChange>
        </w:rPr>
        <w:tab/>
      </w:r>
      <w:r>
        <w:fldChar w:fldCharType="begin" w:fldLock="1"/>
      </w:r>
      <w:r w:rsidRPr="004C2BE0">
        <w:rPr>
          <w:lang w:val="fr-FR"/>
          <w:rPrChange w:id="5277" w:author="32.423_CR0115R1_(Rel-16)_TM_SBMA, OAM_RTT" w:date="2020-07-06T10:42:00Z">
            <w:rPr/>
          </w:rPrChange>
        </w:rPr>
        <w:instrText xml:space="preserve"> PAGEREF _Toc44341679 \h </w:instrText>
      </w:r>
      <w:r>
        <w:fldChar w:fldCharType="separate"/>
      </w:r>
      <w:r w:rsidRPr="004C2BE0">
        <w:rPr>
          <w:lang w:val="fr-FR"/>
          <w:rPrChange w:id="5278" w:author="32.423_CR0115R1_(Rel-16)_TM_SBMA, OAM_RTT" w:date="2020-07-06T10:42:00Z">
            <w:rPr/>
          </w:rPrChange>
        </w:rPr>
        <w:t>156</w:t>
      </w:r>
      <w:r>
        <w:fldChar w:fldCharType="end"/>
      </w:r>
    </w:p>
    <w:p w:rsidR="002C3AD9" w:rsidRPr="004C2BE0" w:rsidRDefault="002C3AD9">
      <w:pPr>
        <w:pStyle w:val="TOC4"/>
        <w:rPr>
          <w:rFonts w:ascii="Calibri" w:hAnsi="Calibri"/>
          <w:sz w:val="22"/>
          <w:szCs w:val="22"/>
          <w:lang w:val="fr-FR" w:eastAsia="en-GB"/>
          <w:rPrChange w:id="5279" w:author="32.423_CR0115R1_(Rel-16)_TM_SBMA, OAM_RTT" w:date="2020-07-06T10:42:00Z">
            <w:rPr>
              <w:rFonts w:ascii="Calibri" w:hAnsi="Calibri"/>
              <w:sz w:val="22"/>
              <w:szCs w:val="22"/>
              <w:lang w:eastAsia="en-GB"/>
            </w:rPr>
          </w:rPrChange>
        </w:rPr>
      </w:pPr>
      <w:r w:rsidRPr="004C2BE0">
        <w:rPr>
          <w:lang w:val="fr-FR"/>
          <w:rPrChange w:id="5280" w:author="32.423_CR0115R1_(Rel-16)_TM_SBMA, OAM_RTT" w:date="2020-07-06T10:42:00Z">
            <w:rPr/>
          </w:rPrChange>
        </w:rPr>
        <w:t>6</w:t>
      </w:r>
      <w:r w:rsidRPr="004C2BE0">
        <w:rPr>
          <w:lang w:val="fr-FR" w:eastAsia="zh-CN"/>
          <w:rPrChange w:id="5281" w:author="32.423_CR0115R1_(Rel-16)_TM_SBMA, OAM_RTT" w:date="2020-07-06T10:42:00Z">
            <w:rPr>
              <w:lang w:eastAsia="zh-CN"/>
            </w:rPr>
          </w:rPrChange>
        </w:rPr>
        <w:t>.</w:t>
      </w:r>
      <w:r w:rsidRPr="004C2BE0">
        <w:rPr>
          <w:lang w:val="fr-FR"/>
          <w:rPrChange w:id="5282" w:author="32.423_CR0115R1_(Rel-16)_TM_SBMA, OAM_RTT" w:date="2020-07-06T10:42:00Z">
            <w:rPr/>
          </w:rPrChange>
        </w:rPr>
        <w:t>3.11.2</w:t>
      </w:r>
      <w:r w:rsidRPr="004C2BE0">
        <w:rPr>
          <w:rFonts w:ascii="Calibri" w:hAnsi="Calibri"/>
          <w:sz w:val="22"/>
          <w:szCs w:val="22"/>
          <w:lang w:val="fr-FR" w:eastAsia="en-GB"/>
          <w:rPrChange w:id="5283" w:author="32.423_CR0115R1_(Rel-16)_TM_SBMA, OAM_RTT" w:date="2020-07-06T10:42:00Z">
            <w:rPr>
              <w:rFonts w:ascii="Calibri" w:hAnsi="Calibri"/>
              <w:sz w:val="22"/>
              <w:szCs w:val="22"/>
              <w:lang w:eastAsia="en-GB"/>
            </w:rPr>
          </w:rPrChange>
        </w:rPr>
        <w:tab/>
      </w:r>
      <w:r w:rsidRPr="004C2BE0">
        <w:rPr>
          <w:lang w:val="fr-FR"/>
          <w:rPrChange w:id="5284" w:author="32.423_CR0115R1_(Rel-16)_TM_SBMA, OAM_RTT" w:date="2020-07-06T10:42:00Z">
            <w:rPr/>
          </w:rPrChange>
        </w:rPr>
        <w:t>Attributes</w:t>
      </w:r>
      <w:r w:rsidRPr="004C2BE0">
        <w:rPr>
          <w:lang w:val="fr-FR"/>
          <w:rPrChange w:id="5285" w:author="32.423_CR0115R1_(Rel-16)_TM_SBMA, OAM_RTT" w:date="2020-07-06T10:42:00Z">
            <w:rPr/>
          </w:rPrChange>
        </w:rPr>
        <w:tab/>
      </w:r>
      <w:r>
        <w:fldChar w:fldCharType="begin" w:fldLock="1"/>
      </w:r>
      <w:r w:rsidRPr="004C2BE0">
        <w:rPr>
          <w:lang w:val="fr-FR"/>
          <w:rPrChange w:id="5286" w:author="32.423_CR0115R1_(Rel-16)_TM_SBMA, OAM_RTT" w:date="2020-07-06T10:42:00Z">
            <w:rPr/>
          </w:rPrChange>
        </w:rPr>
        <w:instrText xml:space="preserve"> PAGEREF _Toc44341680 \h </w:instrText>
      </w:r>
      <w:r>
        <w:fldChar w:fldCharType="separate"/>
      </w:r>
      <w:r w:rsidRPr="004C2BE0">
        <w:rPr>
          <w:lang w:val="fr-FR"/>
          <w:rPrChange w:id="5287" w:author="32.423_CR0115R1_(Rel-16)_TM_SBMA, OAM_RTT" w:date="2020-07-06T10:42:00Z">
            <w:rPr/>
          </w:rPrChange>
        </w:rPr>
        <w:t>156</w:t>
      </w:r>
      <w:r>
        <w:fldChar w:fldCharType="end"/>
      </w:r>
    </w:p>
    <w:p w:rsidR="002C3AD9" w:rsidRPr="004C2BE0" w:rsidRDefault="002C3AD9">
      <w:pPr>
        <w:pStyle w:val="TOC4"/>
        <w:rPr>
          <w:rFonts w:ascii="Calibri" w:hAnsi="Calibri"/>
          <w:sz w:val="22"/>
          <w:szCs w:val="22"/>
          <w:lang w:val="fr-FR" w:eastAsia="en-GB"/>
          <w:rPrChange w:id="5288" w:author="32.423_CR0115R1_(Rel-16)_TM_SBMA, OAM_RTT" w:date="2020-07-06T10:42:00Z">
            <w:rPr>
              <w:rFonts w:ascii="Calibri" w:hAnsi="Calibri"/>
              <w:sz w:val="22"/>
              <w:szCs w:val="22"/>
              <w:lang w:eastAsia="en-GB"/>
            </w:rPr>
          </w:rPrChange>
        </w:rPr>
      </w:pPr>
      <w:r w:rsidRPr="004C2BE0">
        <w:rPr>
          <w:lang w:val="fr-FR"/>
          <w:rPrChange w:id="5289" w:author="32.423_CR0115R1_(Rel-16)_TM_SBMA, OAM_RTT" w:date="2020-07-06T10:42:00Z">
            <w:rPr/>
          </w:rPrChange>
        </w:rPr>
        <w:t>6.3.11.3</w:t>
      </w:r>
      <w:r w:rsidRPr="004C2BE0">
        <w:rPr>
          <w:rFonts w:ascii="Calibri" w:hAnsi="Calibri"/>
          <w:sz w:val="22"/>
          <w:szCs w:val="22"/>
          <w:lang w:val="fr-FR" w:eastAsia="en-GB"/>
          <w:rPrChange w:id="5290" w:author="32.423_CR0115R1_(Rel-16)_TM_SBMA, OAM_RTT" w:date="2020-07-06T10:42:00Z">
            <w:rPr>
              <w:rFonts w:ascii="Calibri" w:hAnsi="Calibri"/>
              <w:sz w:val="22"/>
              <w:szCs w:val="22"/>
              <w:lang w:eastAsia="en-GB"/>
            </w:rPr>
          </w:rPrChange>
        </w:rPr>
        <w:tab/>
      </w:r>
      <w:r w:rsidRPr="004C2BE0">
        <w:rPr>
          <w:lang w:val="fr-FR"/>
          <w:rPrChange w:id="5291" w:author="32.423_CR0115R1_(Rel-16)_TM_SBMA, OAM_RTT" w:date="2020-07-06T10:42:00Z">
            <w:rPr/>
          </w:rPrChange>
        </w:rPr>
        <w:t>Attribute constraints</w:t>
      </w:r>
      <w:r w:rsidRPr="004C2BE0">
        <w:rPr>
          <w:lang w:val="fr-FR"/>
          <w:rPrChange w:id="5292" w:author="32.423_CR0115R1_(Rel-16)_TM_SBMA, OAM_RTT" w:date="2020-07-06T10:42:00Z">
            <w:rPr/>
          </w:rPrChange>
        </w:rPr>
        <w:tab/>
      </w:r>
      <w:r>
        <w:fldChar w:fldCharType="begin" w:fldLock="1"/>
      </w:r>
      <w:r w:rsidRPr="004C2BE0">
        <w:rPr>
          <w:lang w:val="fr-FR"/>
          <w:rPrChange w:id="5293" w:author="32.423_CR0115R1_(Rel-16)_TM_SBMA, OAM_RTT" w:date="2020-07-06T10:42:00Z">
            <w:rPr/>
          </w:rPrChange>
        </w:rPr>
        <w:instrText xml:space="preserve"> PAGEREF _Toc44341681 \h </w:instrText>
      </w:r>
      <w:r>
        <w:fldChar w:fldCharType="separate"/>
      </w:r>
      <w:r w:rsidRPr="004C2BE0">
        <w:rPr>
          <w:lang w:val="fr-FR"/>
          <w:rPrChange w:id="5294" w:author="32.423_CR0115R1_(Rel-16)_TM_SBMA, OAM_RTT" w:date="2020-07-06T10:42:00Z">
            <w:rPr/>
          </w:rPrChange>
        </w:rPr>
        <w:t>156</w:t>
      </w:r>
      <w:r>
        <w:fldChar w:fldCharType="end"/>
      </w:r>
    </w:p>
    <w:p w:rsidR="002C3AD9" w:rsidRPr="004C2BE0" w:rsidRDefault="002C3AD9">
      <w:pPr>
        <w:pStyle w:val="TOC4"/>
        <w:rPr>
          <w:rFonts w:ascii="Calibri" w:hAnsi="Calibri"/>
          <w:sz w:val="22"/>
          <w:szCs w:val="22"/>
          <w:lang w:val="fr-FR" w:eastAsia="en-GB"/>
          <w:rPrChange w:id="5295" w:author="32.423_CR0115R1_(Rel-16)_TM_SBMA, OAM_RTT" w:date="2020-07-06T10:42:00Z">
            <w:rPr>
              <w:rFonts w:ascii="Calibri" w:hAnsi="Calibri"/>
              <w:sz w:val="22"/>
              <w:szCs w:val="22"/>
              <w:lang w:eastAsia="en-GB"/>
            </w:rPr>
          </w:rPrChange>
        </w:rPr>
      </w:pPr>
      <w:r w:rsidRPr="004C2BE0">
        <w:rPr>
          <w:lang w:val="fr-FR" w:eastAsia="zh-CN"/>
          <w:rPrChange w:id="5296" w:author="32.423_CR0115R1_(Rel-16)_TM_SBMA, OAM_RTT" w:date="2020-07-06T10:42:00Z">
            <w:rPr>
              <w:lang w:eastAsia="zh-CN"/>
            </w:rPr>
          </w:rPrChange>
        </w:rPr>
        <w:t>6.3.11.</w:t>
      </w:r>
      <w:r w:rsidRPr="004C2BE0">
        <w:rPr>
          <w:lang w:val="fr-FR"/>
          <w:rPrChange w:id="5297" w:author="32.423_CR0115R1_(Rel-16)_TM_SBMA, OAM_RTT" w:date="2020-07-06T10:42:00Z">
            <w:rPr/>
          </w:rPrChange>
        </w:rPr>
        <w:t>4</w:t>
      </w:r>
      <w:r w:rsidRPr="004C2BE0">
        <w:rPr>
          <w:rFonts w:ascii="Calibri" w:hAnsi="Calibri"/>
          <w:sz w:val="22"/>
          <w:szCs w:val="22"/>
          <w:lang w:val="fr-FR" w:eastAsia="en-GB"/>
          <w:rPrChange w:id="5298" w:author="32.423_CR0115R1_(Rel-16)_TM_SBMA, OAM_RTT" w:date="2020-07-06T10:42:00Z">
            <w:rPr>
              <w:rFonts w:ascii="Calibri" w:hAnsi="Calibri"/>
              <w:sz w:val="22"/>
              <w:szCs w:val="22"/>
              <w:lang w:eastAsia="en-GB"/>
            </w:rPr>
          </w:rPrChange>
        </w:rPr>
        <w:tab/>
      </w:r>
      <w:r w:rsidRPr="004C2BE0">
        <w:rPr>
          <w:lang w:val="fr-FR"/>
          <w:rPrChange w:id="5299" w:author="32.423_CR0115R1_(Rel-16)_TM_SBMA, OAM_RTT" w:date="2020-07-06T10:42:00Z">
            <w:rPr/>
          </w:rPrChange>
        </w:rPr>
        <w:t>Notifications</w:t>
      </w:r>
      <w:r w:rsidRPr="004C2BE0">
        <w:rPr>
          <w:lang w:val="fr-FR"/>
          <w:rPrChange w:id="5300" w:author="32.423_CR0115R1_(Rel-16)_TM_SBMA, OAM_RTT" w:date="2020-07-06T10:42:00Z">
            <w:rPr/>
          </w:rPrChange>
        </w:rPr>
        <w:tab/>
      </w:r>
      <w:r>
        <w:fldChar w:fldCharType="begin" w:fldLock="1"/>
      </w:r>
      <w:r w:rsidRPr="004C2BE0">
        <w:rPr>
          <w:lang w:val="fr-FR"/>
          <w:rPrChange w:id="5301" w:author="32.423_CR0115R1_(Rel-16)_TM_SBMA, OAM_RTT" w:date="2020-07-06T10:42:00Z">
            <w:rPr/>
          </w:rPrChange>
        </w:rPr>
        <w:instrText xml:space="preserve"> PAGEREF _Toc44341682 \h </w:instrText>
      </w:r>
      <w:r>
        <w:fldChar w:fldCharType="separate"/>
      </w:r>
      <w:r w:rsidRPr="004C2BE0">
        <w:rPr>
          <w:lang w:val="fr-FR"/>
          <w:rPrChange w:id="5302" w:author="32.423_CR0115R1_(Rel-16)_TM_SBMA, OAM_RTT" w:date="2020-07-06T10:42:00Z">
            <w:rPr/>
          </w:rPrChange>
        </w:rPr>
        <w:t>156</w:t>
      </w:r>
      <w:r>
        <w:fldChar w:fldCharType="end"/>
      </w:r>
    </w:p>
    <w:p w:rsidR="002C3AD9" w:rsidRPr="004C2BE0" w:rsidRDefault="002C3AD9">
      <w:pPr>
        <w:pStyle w:val="TOC3"/>
        <w:rPr>
          <w:rFonts w:ascii="Calibri" w:hAnsi="Calibri"/>
          <w:sz w:val="22"/>
          <w:szCs w:val="22"/>
          <w:lang w:val="fr-FR" w:eastAsia="en-GB"/>
          <w:rPrChange w:id="5303" w:author="32.423_CR0115R1_(Rel-16)_TM_SBMA, OAM_RTT" w:date="2020-07-06T10:42:00Z">
            <w:rPr>
              <w:rFonts w:ascii="Calibri" w:hAnsi="Calibri"/>
              <w:sz w:val="22"/>
              <w:szCs w:val="22"/>
              <w:lang w:eastAsia="en-GB"/>
            </w:rPr>
          </w:rPrChange>
        </w:rPr>
      </w:pPr>
      <w:r w:rsidRPr="004C2BE0">
        <w:rPr>
          <w:lang w:val="fr-FR" w:eastAsia="zh-CN"/>
          <w:rPrChange w:id="5304" w:author="32.423_CR0115R1_(Rel-16)_TM_SBMA, OAM_RTT" w:date="2020-07-06T10:42:00Z">
            <w:rPr>
              <w:lang w:eastAsia="zh-CN"/>
            </w:rPr>
          </w:rPrChange>
        </w:rPr>
        <w:t>6.3.12</w:t>
      </w:r>
      <w:r w:rsidRPr="004C2BE0">
        <w:rPr>
          <w:rFonts w:ascii="Calibri" w:hAnsi="Calibri"/>
          <w:sz w:val="22"/>
          <w:szCs w:val="22"/>
          <w:lang w:val="fr-FR" w:eastAsia="en-GB"/>
          <w:rPrChange w:id="5305" w:author="32.423_CR0115R1_(Rel-16)_TM_SBMA, OAM_RTT" w:date="2020-07-06T10:42:00Z">
            <w:rPr>
              <w:rFonts w:ascii="Calibri" w:hAnsi="Calibri"/>
              <w:sz w:val="22"/>
              <w:szCs w:val="22"/>
              <w:lang w:eastAsia="en-GB"/>
            </w:rPr>
          </w:rPrChange>
        </w:rPr>
        <w:tab/>
      </w:r>
      <w:r w:rsidRPr="004C2BE0">
        <w:rPr>
          <w:rFonts w:ascii="Courier New" w:hAnsi="Courier New" w:cs="Courier New"/>
          <w:lang w:val="fr-FR" w:eastAsia="zh-CN"/>
          <w:rPrChange w:id="5306" w:author="32.423_CR0115R1_(Rel-16)_TM_SBMA, OAM_RTT" w:date="2020-07-06T10:42:00Z">
            <w:rPr>
              <w:rFonts w:ascii="Courier New" w:hAnsi="Courier New" w:cs="Courier New"/>
              <w:lang w:eastAsia="zh-CN"/>
            </w:rPr>
          </w:rPrChange>
        </w:rPr>
        <w:t>SupportedAccessTech&lt;&lt;dataType&gt;&gt;</w:t>
      </w:r>
      <w:r w:rsidRPr="004C2BE0">
        <w:rPr>
          <w:lang w:val="fr-FR"/>
          <w:rPrChange w:id="5307" w:author="32.423_CR0115R1_(Rel-16)_TM_SBMA, OAM_RTT" w:date="2020-07-06T10:42:00Z">
            <w:rPr/>
          </w:rPrChange>
        </w:rPr>
        <w:tab/>
      </w:r>
      <w:r>
        <w:fldChar w:fldCharType="begin" w:fldLock="1"/>
      </w:r>
      <w:r w:rsidRPr="004C2BE0">
        <w:rPr>
          <w:lang w:val="fr-FR"/>
          <w:rPrChange w:id="5308" w:author="32.423_CR0115R1_(Rel-16)_TM_SBMA, OAM_RTT" w:date="2020-07-06T10:42:00Z">
            <w:rPr/>
          </w:rPrChange>
        </w:rPr>
        <w:instrText xml:space="preserve"> PAGEREF _Toc44341683 \h </w:instrText>
      </w:r>
      <w:r>
        <w:fldChar w:fldCharType="separate"/>
      </w:r>
      <w:r w:rsidRPr="004C2BE0">
        <w:rPr>
          <w:lang w:val="fr-FR"/>
          <w:rPrChange w:id="5309" w:author="32.423_CR0115R1_(Rel-16)_TM_SBMA, OAM_RTT" w:date="2020-07-06T10:42:00Z">
            <w:rPr/>
          </w:rPrChange>
        </w:rPr>
        <w:t>156</w:t>
      </w:r>
      <w:r>
        <w:fldChar w:fldCharType="end"/>
      </w:r>
    </w:p>
    <w:p w:rsidR="002C3AD9" w:rsidRPr="004C2BE0" w:rsidRDefault="002C3AD9">
      <w:pPr>
        <w:pStyle w:val="TOC4"/>
        <w:rPr>
          <w:rFonts w:ascii="Calibri" w:hAnsi="Calibri"/>
          <w:sz w:val="22"/>
          <w:szCs w:val="22"/>
          <w:lang w:val="fr-FR" w:eastAsia="en-GB"/>
          <w:rPrChange w:id="5310" w:author="32.423_CR0115R1_(Rel-16)_TM_SBMA, OAM_RTT" w:date="2020-07-06T10:42:00Z">
            <w:rPr>
              <w:rFonts w:ascii="Calibri" w:hAnsi="Calibri"/>
              <w:sz w:val="22"/>
              <w:szCs w:val="22"/>
              <w:lang w:eastAsia="en-GB"/>
            </w:rPr>
          </w:rPrChange>
        </w:rPr>
      </w:pPr>
      <w:r w:rsidRPr="004C2BE0">
        <w:rPr>
          <w:lang w:val="fr-FR"/>
          <w:rPrChange w:id="5311" w:author="32.423_CR0115R1_(Rel-16)_TM_SBMA, OAM_RTT" w:date="2020-07-06T10:42:00Z">
            <w:rPr/>
          </w:rPrChange>
        </w:rPr>
        <w:t>6.3.12.1</w:t>
      </w:r>
      <w:r w:rsidRPr="004C2BE0">
        <w:rPr>
          <w:rFonts w:ascii="Calibri" w:hAnsi="Calibri"/>
          <w:sz w:val="22"/>
          <w:szCs w:val="22"/>
          <w:lang w:val="fr-FR" w:eastAsia="en-GB"/>
          <w:rPrChange w:id="5312" w:author="32.423_CR0115R1_(Rel-16)_TM_SBMA, OAM_RTT" w:date="2020-07-06T10:42:00Z">
            <w:rPr>
              <w:rFonts w:ascii="Calibri" w:hAnsi="Calibri"/>
              <w:sz w:val="22"/>
              <w:szCs w:val="22"/>
              <w:lang w:eastAsia="en-GB"/>
            </w:rPr>
          </w:rPrChange>
        </w:rPr>
        <w:tab/>
      </w:r>
      <w:r w:rsidRPr="004C2BE0">
        <w:rPr>
          <w:lang w:val="fr-FR"/>
          <w:rPrChange w:id="5313" w:author="32.423_CR0115R1_(Rel-16)_TM_SBMA, OAM_RTT" w:date="2020-07-06T10:42:00Z">
            <w:rPr/>
          </w:rPrChange>
        </w:rPr>
        <w:t>Definition</w:t>
      </w:r>
      <w:r w:rsidRPr="004C2BE0">
        <w:rPr>
          <w:lang w:val="fr-FR"/>
          <w:rPrChange w:id="5314" w:author="32.423_CR0115R1_(Rel-16)_TM_SBMA, OAM_RTT" w:date="2020-07-06T10:42:00Z">
            <w:rPr/>
          </w:rPrChange>
        </w:rPr>
        <w:tab/>
      </w:r>
      <w:r>
        <w:fldChar w:fldCharType="begin" w:fldLock="1"/>
      </w:r>
      <w:r w:rsidRPr="004C2BE0">
        <w:rPr>
          <w:lang w:val="fr-FR"/>
          <w:rPrChange w:id="5315" w:author="32.423_CR0115R1_(Rel-16)_TM_SBMA, OAM_RTT" w:date="2020-07-06T10:42:00Z">
            <w:rPr/>
          </w:rPrChange>
        </w:rPr>
        <w:instrText xml:space="preserve"> PAGEREF _Toc44341684 \h </w:instrText>
      </w:r>
      <w:r>
        <w:fldChar w:fldCharType="separate"/>
      </w:r>
      <w:r w:rsidRPr="004C2BE0">
        <w:rPr>
          <w:lang w:val="fr-FR"/>
          <w:rPrChange w:id="5316" w:author="32.423_CR0115R1_(Rel-16)_TM_SBMA, OAM_RTT" w:date="2020-07-06T10:42:00Z">
            <w:rPr/>
          </w:rPrChange>
        </w:rPr>
        <w:t>156</w:t>
      </w:r>
      <w:r>
        <w:fldChar w:fldCharType="end"/>
      </w:r>
    </w:p>
    <w:p w:rsidR="002C3AD9" w:rsidRPr="004C2BE0" w:rsidRDefault="002C3AD9">
      <w:pPr>
        <w:pStyle w:val="TOC4"/>
        <w:rPr>
          <w:rFonts w:ascii="Calibri" w:hAnsi="Calibri"/>
          <w:sz w:val="22"/>
          <w:szCs w:val="22"/>
          <w:lang w:val="fr-FR" w:eastAsia="en-GB"/>
          <w:rPrChange w:id="5317" w:author="32.423_CR0115R1_(Rel-16)_TM_SBMA, OAM_RTT" w:date="2020-07-06T10:42:00Z">
            <w:rPr>
              <w:rFonts w:ascii="Calibri" w:hAnsi="Calibri"/>
              <w:sz w:val="22"/>
              <w:szCs w:val="22"/>
              <w:lang w:eastAsia="en-GB"/>
            </w:rPr>
          </w:rPrChange>
        </w:rPr>
      </w:pPr>
      <w:r w:rsidRPr="004C2BE0">
        <w:rPr>
          <w:lang w:val="fr-FR"/>
          <w:rPrChange w:id="5318" w:author="32.423_CR0115R1_(Rel-16)_TM_SBMA, OAM_RTT" w:date="2020-07-06T10:42:00Z">
            <w:rPr/>
          </w:rPrChange>
        </w:rPr>
        <w:t>6</w:t>
      </w:r>
      <w:r w:rsidRPr="004C2BE0">
        <w:rPr>
          <w:lang w:val="fr-FR" w:eastAsia="zh-CN"/>
          <w:rPrChange w:id="5319" w:author="32.423_CR0115R1_(Rel-16)_TM_SBMA, OAM_RTT" w:date="2020-07-06T10:42:00Z">
            <w:rPr>
              <w:lang w:eastAsia="zh-CN"/>
            </w:rPr>
          </w:rPrChange>
        </w:rPr>
        <w:t>.</w:t>
      </w:r>
      <w:r w:rsidRPr="004C2BE0">
        <w:rPr>
          <w:lang w:val="fr-FR"/>
          <w:rPrChange w:id="5320" w:author="32.423_CR0115R1_(Rel-16)_TM_SBMA, OAM_RTT" w:date="2020-07-06T10:42:00Z">
            <w:rPr/>
          </w:rPrChange>
        </w:rPr>
        <w:t>3.12.2</w:t>
      </w:r>
      <w:r w:rsidRPr="004C2BE0">
        <w:rPr>
          <w:rFonts w:ascii="Calibri" w:hAnsi="Calibri"/>
          <w:sz w:val="22"/>
          <w:szCs w:val="22"/>
          <w:lang w:val="fr-FR" w:eastAsia="en-GB"/>
          <w:rPrChange w:id="5321" w:author="32.423_CR0115R1_(Rel-16)_TM_SBMA, OAM_RTT" w:date="2020-07-06T10:42:00Z">
            <w:rPr>
              <w:rFonts w:ascii="Calibri" w:hAnsi="Calibri"/>
              <w:sz w:val="22"/>
              <w:szCs w:val="22"/>
              <w:lang w:eastAsia="en-GB"/>
            </w:rPr>
          </w:rPrChange>
        </w:rPr>
        <w:tab/>
      </w:r>
      <w:r w:rsidRPr="004C2BE0">
        <w:rPr>
          <w:lang w:val="fr-FR"/>
          <w:rPrChange w:id="5322" w:author="32.423_CR0115R1_(Rel-16)_TM_SBMA, OAM_RTT" w:date="2020-07-06T10:42:00Z">
            <w:rPr/>
          </w:rPrChange>
        </w:rPr>
        <w:t>Attributes</w:t>
      </w:r>
      <w:r w:rsidRPr="004C2BE0">
        <w:rPr>
          <w:lang w:val="fr-FR"/>
          <w:rPrChange w:id="5323" w:author="32.423_CR0115R1_(Rel-16)_TM_SBMA, OAM_RTT" w:date="2020-07-06T10:42:00Z">
            <w:rPr/>
          </w:rPrChange>
        </w:rPr>
        <w:tab/>
      </w:r>
      <w:r>
        <w:fldChar w:fldCharType="begin" w:fldLock="1"/>
      </w:r>
      <w:r w:rsidRPr="004C2BE0">
        <w:rPr>
          <w:lang w:val="fr-FR"/>
          <w:rPrChange w:id="5324" w:author="32.423_CR0115R1_(Rel-16)_TM_SBMA, OAM_RTT" w:date="2020-07-06T10:42:00Z">
            <w:rPr/>
          </w:rPrChange>
        </w:rPr>
        <w:instrText xml:space="preserve"> PAGEREF _Toc44341685 \h </w:instrText>
      </w:r>
      <w:r>
        <w:fldChar w:fldCharType="separate"/>
      </w:r>
      <w:r w:rsidRPr="004C2BE0">
        <w:rPr>
          <w:lang w:val="fr-FR"/>
          <w:rPrChange w:id="5325" w:author="32.423_CR0115R1_(Rel-16)_TM_SBMA, OAM_RTT" w:date="2020-07-06T10:42:00Z">
            <w:rPr/>
          </w:rPrChange>
        </w:rPr>
        <w:t>156</w:t>
      </w:r>
      <w:r>
        <w:fldChar w:fldCharType="end"/>
      </w:r>
    </w:p>
    <w:p w:rsidR="002C3AD9" w:rsidRPr="004C2BE0" w:rsidRDefault="002C3AD9">
      <w:pPr>
        <w:pStyle w:val="TOC4"/>
        <w:rPr>
          <w:rFonts w:ascii="Calibri" w:hAnsi="Calibri"/>
          <w:sz w:val="22"/>
          <w:szCs w:val="22"/>
          <w:lang w:val="fr-FR" w:eastAsia="en-GB"/>
          <w:rPrChange w:id="5326" w:author="32.423_CR0115R1_(Rel-16)_TM_SBMA, OAM_RTT" w:date="2020-07-06T10:42:00Z">
            <w:rPr>
              <w:rFonts w:ascii="Calibri" w:hAnsi="Calibri"/>
              <w:sz w:val="22"/>
              <w:szCs w:val="22"/>
              <w:lang w:eastAsia="en-GB"/>
            </w:rPr>
          </w:rPrChange>
        </w:rPr>
      </w:pPr>
      <w:r w:rsidRPr="004C2BE0">
        <w:rPr>
          <w:lang w:val="fr-FR"/>
          <w:rPrChange w:id="5327" w:author="32.423_CR0115R1_(Rel-16)_TM_SBMA, OAM_RTT" w:date="2020-07-06T10:42:00Z">
            <w:rPr/>
          </w:rPrChange>
        </w:rPr>
        <w:t>6.3.12.3</w:t>
      </w:r>
      <w:r w:rsidRPr="004C2BE0">
        <w:rPr>
          <w:rFonts w:ascii="Calibri" w:hAnsi="Calibri"/>
          <w:sz w:val="22"/>
          <w:szCs w:val="22"/>
          <w:lang w:val="fr-FR" w:eastAsia="en-GB"/>
          <w:rPrChange w:id="5328" w:author="32.423_CR0115R1_(Rel-16)_TM_SBMA, OAM_RTT" w:date="2020-07-06T10:42:00Z">
            <w:rPr>
              <w:rFonts w:ascii="Calibri" w:hAnsi="Calibri"/>
              <w:sz w:val="22"/>
              <w:szCs w:val="22"/>
              <w:lang w:eastAsia="en-GB"/>
            </w:rPr>
          </w:rPrChange>
        </w:rPr>
        <w:tab/>
      </w:r>
      <w:r w:rsidRPr="004C2BE0">
        <w:rPr>
          <w:lang w:val="fr-FR"/>
          <w:rPrChange w:id="5329" w:author="32.423_CR0115R1_(Rel-16)_TM_SBMA, OAM_RTT" w:date="2020-07-06T10:42:00Z">
            <w:rPr/>
          </w:rPrChange>
        </w:rPr>
        <w:t>Attribute constraints</w:t>
      </w:r>
      <w:r w:rsidRPr="004C2BE0">
        <w:rPr>
          <w:lang w:val="fr-FR"/>
          <w:rPrChange w:id="5330" w:author="32.423_CR0115R1_(Rel-16)_TM_SBMA, OAM_RTT" w:date="2020-07-06T10:42:00Z">
            <w:rPr/>
          </w:rPrChange>
        </w:rPr>
        <w:tab/>
      </w:r>
      <w:r>
        <w:fldChar w:fldCharType="begin" w:fldLock="1"/>
      </w:r>
      <w:r w:rsidRPr="004C2BE0">
        <w:rPr>
          <w:lang w:val="fr-FR"/>
          <w:rPrChange w:id="5331" w:author="32.423_CR0115R1_(Rel-16)_TM_SBMA, OAM_RTT" w:date="2020-07-06T10:42:00Z">
            <w:rPr/>
          </w:rPrChange>
        </w:rPr>
        <w:instrText xml:space="preserve"> PAGEREF _Toc44341686 \h </w:instrText>
      </w:r>
      <w:r>
        <w:fldChar w:fldCharType="separate"/>
      </w:r>
      <w:r w:rsidRPr="004C2BE0">
        <w:rPr>
          <w:lang w:val="fr-FR"/>
          <w:rPrChange w:id="5332" w:author="32.423_CR0115R1_(Rel-16)_TM_SBMA, OAM_RTT" w:date="2020-07-06T10:42:00Z">
            <w:rPr/>
          </w:rPrChange>
        </w:rPr>
        <w:t>156</w:t>
      </w:r>
      <w:r>
        <w:fldChar w:fldCharType="end"/>
      </w:r>
    </w:p>
    <w:p w:rsidR="002C3AD9" w:rsidRPr="004C2BE0" w:rsidRDefault="002C3AD9">
      <w:pPr>
        <w:pStyle w:val="TOC4"/>
        <w:rPr>
          <w:rFonts w:ascii="Calibri" w:hAnsi="Calibri"/>
          <w:sz w:val="22"/>
          <w:szCs w:val="22"/>
          <w:lang w:val="fr-FR" w:eastAsia="en-GB"/>
          <w:rPrChange w:id="5333" w:author="32.423_CR0115R1_(Rel-16)_TM_SBMA, OAM_RTT" w:date="2020-07-06T10:42:00Z">
            <w:rPr>
              <w:rFonts w:ascii="Calibri" w:hAnsi="Calibri"/>
              <w:sz w:val="22"/>
              <w:szCs w:val="22"/>
              <w:lang w:eastAsia="en-GB"/>
            </w:rPr>
          </w:rPrChange>
        </w:rPr>
      </w:pPr>
      <w:r w:rsidRPr="004C2BE0">
        <w:rPr>
          <w:lang w:val="fr-FR" w:eastAsia="zh-CN"/>
          <w:rPrChange w:id="5334" w:author="32.423_CR0115R1_(Rel-16)_TM_SBMA, OAM_RTT" w:date="2020-07-06T10:42:00Z">
            <w:rPr>
              <w:lang w:eastAsia="zh-CN"/>
            </w:rPr>
          </w:rPrChange>
        </w:rPr>
        <w:t>6.3.12.</w:t>
      </w:r>
      <w:r w:rsidRPr="004C2BE0">
        <w:rPr>
          <w:lang w:val="fr-FR"/>
          <w:rPrChange w:id="5335" w:author="32.423_CR0115R1_(Rel-16)_TM_SBMA, OAM_RTT" w:date="2020-07-06T10:42:00Z">
            <w:rPr/>
          </w:rPrChange>
        </w:rPr>
        <w:t>4</w:t>
      </w:r>
      <w:r w:rsidRPr="004C2BE0">
        <w:rPr>
          <w:rFonts w:ascii="Calibri" w:hAnsi="Calibri"/>
          <w:sz w:val="22"/>
          <w:szCs w:val="22"/>
          <w:lang w:val="fr-FR" w:eastAsia="en-GB"/>
          <w:rPrChange w:id="5336" w:author="32.423_CR0115R1_(Rel-16)_TM_SBMA, OAM_RTT" w:date="2020-07-06T10:42:00Z">
            <w:rPr>
              <w:rFonts w:ascii="Calibri" w:hAnsi="Calibri"/>
              <w:sz w:val="22"/>
              <w:szCs w:val="22"/>
              <w:lang w:eastAsia="en-GB"/>
            </w:rPr>
          </w:rPrChange>
        </w:rPr>
        <w:tab/>
      </w:r>
      <w:r w:rsidRPr="004C2BE0">
        <w:rPr>
          <w:lang w:val="fr-FR"/>
          <w:rPrChange w:id="5337" w:author="32.423_CR0115R1_(Rel-16)_TM_SBMA, OAM_RTT" w:date="2020-07-06T10:42:00Z">
            <w:rPr/>
          </w:rPrChange>
        </w:rPr>
        <w:t>Notifications</w:t>
      </w:r>
      <w:r w:rsidRPr="004C2BE0">
        <w:rPr>
          <w:lang w:val="fr-FR"/>
          <w:rPrChange w:id="5338" w:author="32.423_CR0115R1_(Rel-16)_TM_SBMA, OAM_RTT" w:date="2020-07-06T10:42:00Z">
            <w:rPr/>
          </w:rPrChange>
        </w:rPr>
        <w:tab/>
      </w:r>
      <w:r>
        <w:fldChar w:fldCharType="begin" w:fldLock="1"/>
      </w:r>
      <w:r w:rsidRPr="004C2BE0">
        <w:rPr>
          <w:lang w:val="fr-FR"/>
          <w:rPrChange w:id="5339" w:author="32.423_CR0115R1_(Rel-16)_TM_SBMA, OAM_RTT" w:date="2020-07-06T10:42:00Z">
            <w:rPr/>
          </w:rPrChange>
        </w:rPr>
        <w:instrText xml:space="preserve"> PAGEREF _Toc44341687 \h </w:instrText>
      </w:r>
      <w:r>
        <w:fldChar w:fldCharType="separate"/>
      </w:r>
      <w:r w:rsidRPr="004C2BE0">
        <w:rPr>
          <w:lang w:val="fr-FR"/>
          <w:rPrChange w:id="5340" w:author="32.423_CR0115R1_(Rel-16)_TM_SBMA, OAM_RTT" w:date="2020-07-06T10:42:00Z">
            <w:rPr/>
          </w:rPrChange>
        </w:rPr>
        <w:t>156</w:t>
      </w:r>
      <w:r>
        <w:fldChar w:fldCharType="end"/>
      </w:r>
    </w:p>
    <w:p w:rsidR="002C3AD9" w:rsidRPr="004C2BE0" w:rsidRDefault="002C3AD9">
      <w:pPr>
        <w:pStyle w:val="TOC3"/>
        <w:rPr>
          <w:rFonts w:ascii="Calibri" w:hAnsi="Calibri"/>
          <w:sz w:val="22"/>
          <w:szCs w:val="22"/>
          <w:lang w:val="fr-FR" w:eastAsia="en-GB"/>
          <w:rPrChange w:id="5341" w:author="32.423_CR0115R1_(Rel-16)_TM_SBMA, OAM_RTT" w:date="2020-07-06T10:42:00Z">
            <w:rPr>
              <w:rFonts w:ascii="Calibri" w:hAnsi="Calibri"/>
              <w:sz w:val="22"/>
              <w:szCs w:val="22"/>
              <w:lang w:eastAsia="en-GB"/>
            </w:rPr>
          </w:rPrChange>
        </w:rPr>
      </w:pPr>
      <w:r w:rsidRPr="004C2BE0">
        <w:rPr>
          <w:lang w:val="fr-FR" w:eastAsia="zh-CN"/>
          <w:rPrChange w:id="5342" w:author="32.423_CR0115R1_(Rel-16)_TM_SBMA, OAM_RTT" w:date="2020-07-06T10:42:00Z">
            <w:rPr>
              <w:lang w:eastAsia="zh-CN"/>
            </w:rPr>
          </w:rPrChange>
        </w:rPr>
        <w:t>6.3.13</w:t>
      </w:r>
      <w:r w:rsidRPr="004C2BE0">
        <w:rPr>
          <w:rFonts w:ascii="Calibri" w:hAnsi="Calibri"/>
          <w:sz w:val="22"/>
          <w:szCs w:val="22"/>
          <w:lang w:val="fr-FR" w:eastAsia="en-GB"/>
          <w:rPrChange w:id="5343" w:author="32.423_CR0115R1_(Rel-16)_TM_SBMA, OAM_RTT" w:date="2020-07-06T10:42:00Z">
            <w:rPr>
              <w:rFonts w:ascii="Calibri" w:hAnsi="Calibri"/>
              <w:sz w:val="22"/>
              <w:szCs w:val="22"/>
              <w:lang w:eastAsia="en-GB"/>
            </w:rPr>
          </w:rPrChange>
        </w:rPr>
        <w:tab/>
      </w:r>
      <w:r w:rsidRPr="004C2BE0">
        <w:rPr>
          <w:rFonts w:ascii="Courier New" w:hAnsi="Courier New" w:cs="Courier New"/>
          <w:lang w:val="fr-FR" w:eastAsia="zh-CN"/>
          <w:rPrChange w:id="5344" w:author="32.423_CR0115R1_(Rel-16)_TM_SBMA, OAM_RTT" w:date="2020-07-06T10:42:00Z">
            <w:rPr>
              <w:rFonts w:ascii="Courier New" w:hAnsi="Courier New" w:cs="Courier New"/>
              <w:lang w:eastAsia="zh-CN"/>
            </w:rPr>
          </w:rPrChange>
        </w:rPr>
        <w:t>KPIMonitoring &lt;&lt;dataType&gt;&gt;</w:t>
      </w:r>
      <w:r w:rsidRPr="004C2BE0">
        <w:rPr>
          <w:lang w:val="fr-FR"/>
          <w:rPrChange w:id="5345" w:author="32.423_CR0115R1_(Rel-16)_TM_SBMA, OAM_RTT" w:date="2020-07-06T10:42:00Z">
            <w:rPr/>
          </w:rPrChange>
        </w:rPr>
        <w:tab/>
      </w:r>
      <w:r>
        <w:fldChar w:fldCharType="begin" w:fldLock="1"/>
      </w:r>
      <w:r w:rsidRPr="004C2BE0">
        <w:rPr>
          <w:lang w:val="fr-FR"/>
          <w:rPrChange w:id="5346" w:author="32.423_CR0115R1_(Rel-16)_TM_SBMA, OAM_RTT" w:date="2020-07-06T10:42:00Z">
            <w:rPr/>
          </w:rPrChange>
        </w:rPr>
        <w:instrText xml:space="preserve"> PAGEREF _Toc44341688 \h </w:instrText>
      </w:r>
      <w:r>
        <w:fldChar w:fldCharType="separate"/>
      </w:r>
      <w:r w:rsidRPr="004C2BE0">
        <w:rPr>
          <w:lang w:val="fr-FR"/>
          <w:rPrChange w:id="5347" w:author="32.423_CR0115R1_(Rel-16)_TM_SBMA, OAM_RTT" w:date="2020-07-06T10:42:00Z">
            <w:rPr/>
          </w:rPrChange>
        </w:rPr>
        <w:t>157</w:t>
      </w:r>
      <w:r>
        <w:fldChar w:fldCharType="end"/>
      </w:r>
    </w:p>
    <w:p w:rsidR="002C3AD9" w:rsidRPr="004C2BE0" w:rsidRDefault="002C3AD9">
      <w:pPr>
        <w:pStyle w:val="TOC4"/>
        <w:rPr>
          <w:rFonts w:ascii="Calibri" w:hAnsi="Calibri"/>
          <w:sz w:val="22"/>
          <w:szCs w:val="22"/>
          <w:lang w:val="fr-FR" w:eastAsia="en-GB"/>
          <w:rPrChange w:id="5348" w:author="32.423_CR0115R1_(Rel-16)_TM_SBMA, OAM_RTT" w:date="2020-07-06T10:42:00Z">
            <w:rPr>
              <w:rFonts w:ascii="Calibri" w:hAnsi="Calibri"/>
              <w:sz w:val="22"/>
              <w:szCs w:val="22"/>
              <w:lang w:eastAsia="en-GB"/>
            </w:rPr>
          </w:rPrChange>
        </w:rPr>
      </w:pPr>
      <w:r w:rsidRPr="004C2BE0">
        <w:rPr>
          <w:lang w:val="fr-FR"/>
          <w:rPrChange w:id="5349" w:author="32.423_CR0115R1_(Rel-16)_TM_SBMA, OAM_RTT" w:date="2020-07-06T10:42:00Z">
            <w:rPr/>
          </w:rPrChange>
        </w:rPr>
        <w:t>6.3.13.1</w:t>
      </w:r>
      <w:r w:rsidRPr="004C2BE0">
        <w:rPr>
          <w:rFonts w:ascii="Calibri" w:hAnsi="Calibri"/>
          <w:sz w:val="22"/>
          <w:szCs w:val="22"/>
          <w:lang w:val="fr-FR" w:eastAsia="en-GB"/>
          <w:rPrChange w:id="5350" w:author="32.423_CR0115R1_(Rel-16)_TM_SBMA, OAM_RTT" w:date="2020-07-06T10:42:00Z">
            <w:rPr>
              <w:rFonts w:ascii="Calibri" w:hAnsi="Calibri"/>
              <w:sz w:val="22"/>
              <w:szCs w:val="22"/>
              <w:lang w:eastAsia="en-GB"/>
            </w:rPr>
          </w:rPrChange>
        </w:rPr>
        <w:tab/>
      </w:r>
      <w:r w:rsidRPr="004C2BE0">
        <w:rPr>
          <w:lang w:val="fr-FR"/>
          <w:rPrChange w:id="5351" w:author="32.423_CR0115R1_(Rel-16)_TM_SBMA, OAM_RTT" w:date="2020-07-06T10:42:00Z">
            <w:rPr/>
          </w:rPrChange>
        </w:rPr>
        <w:t>Definition</w:t>
      </w:r>
      <w:r w:rsidRPr="004C2BE0">
        <w:rPr>
          <w:lang w:val="fr-FR"/>
          <w:rPrChange w:id="5352" w:author="32.423_CR0115R1_(Rel-16)_TM_SBMA, OAM_RTT" w:date="2020-07-06T10:42:00Z">
            <w:rPr/>
          </w:rPrChange>
        </w:rPr>
        <w:tab/>
      </w:r>
      <w:r>
        <w:fldChar w:fldCharType="begin" w:fldLock="1"/>
      </w:r>
      <w:r w:rsidRPr="004C2BE0">
        <w:rPr>
          <w:lang w:val="fr-FR"/>
          <w:rPrChange w:id="5353" w:author="32.423_CR0115R1_(Rel-16)_TM_SBMA, OAM_RTT" w:date="2020-07-06T10:42:00Z">
            <w:rPr/>
          </w:rPrChange>
        </w:rPr>
        <w:instrText xml:space="preserve"> PAGEREF _Toc44341689 \h </w:instrText>
      </w:r>
      <w:r>
        <w:fldChar w:fldCharType="separate"/>
      </w:r>
      <w:r w:rsidRPr="004C2BE0">
        <w:rPr>
          <w:lang w:val="fr-FR"/>
          <w:rPrChange w:id="5354" w:author="32.423_CR0115R1_(Rel-16)_TM_SBMA, OAM_RTT" w:date="2020-07-06T10:42:00Z">
            <w:rPr/>
          </w:rPrChange>
        </w:rPr>
        <w:t>157</w:t>
      </w:r>
      <w:r>
        <w:fldChar w:fldCharType="end"/>
      </w:r>
    </w:p>
    <w:p w:rsidR="002C3AD9" w:rsidRPr="004C2BE0" w:rsidRDefault="002C3AD9">
      <w:pPr>
        <w:pStyle w:val="TOC4"/>
        <w:rPr>
          <w:rFonts w:ascii="Calibri" w:hAnsi="Calibri"/>
          <w:sz w:val="22"/>
          <w:szCs w:val="22"/>
          <w:lang w:val="fr-FR" w:eastAsia="en-GB"/>
          <w:rPrChange w:id="5355" w:author="32.423_CR0115R1_(Rel-16)_TM_SBMA, OAM_RTT" w:date="2020-07-06T10:42:00Z">
            <w:rPr>
              <w:rFonts w:ascii="Calibri" w:hAnsi="Calibri"/>
              <w:sz w:val="22"/>
              <w:szCs w:val="22"/>
              <w:lang w:eastAsia="en-GB"/>
            </w:rPr>
          </w:rPrChange>
        </w:rPr>
      </w:pPr>
      <w:r w:rsidRPr="004C2BE0">
        <w:rPr>
          <w:lang w:val="fr-FR"/>
          <w:rPrChange w:id="5356" w:author="32.423_CR0115R1_(Rel-16)_TM_SBMA, OAM_RTT" w:date="2020-07-06T10:42:00Z">
            <w:rPr/>
          </w:rPrChange>
        </w:rPr>
        <w:t>6</w:t>
      </w:r>
      <w:r w:rsidRPr="004C2BE0">
        <w:rPr>
          <w:lang w:val="fr-FR" w:eastAsia="zh-CN"/>
          <w:rPrChange w:id="5357" w:author="32.423_CR0115R1_(Rel-16)_TM_SBMA, OAM_RTT" w:date="2020-07-06T10:42:00Z">
            <w:rPr>
              <w:lang w:eastAsia="zh-CN"/>
            </w:rPr>
          </w:rPrChange>
        </w:rPr>
        <w:t>.</w:t>
      </w:r>
      <w:r w:rsidRPr="004C2BE0">
        <w:rPr>
          <w:lang w:val="fr-FR"/>
          <w:rPrChange w:id="5358" w:author="32.423_CR0115R1_(Rel-16)_TM_SBMA, OAM_RTT" w:date="2020-07-06T10:42:00Z">
            <w:rPr/>
          </w:rPrChange>
        </w:rPr>
        <w:t>3.13.2</w:t>
      </w:r>
      <w:r w:rsidRPr="004C2BE0">
        <w:rPr>
          <w:rFonts w:ascii="Calibri" w:hAnsi="Calibri"/>
          <w:sz w:val="22"/>
          <w:szCs w:val="22"/>
          <w:lang w:val="fr-FR" w:eastAsia="en-GB"/>
          <w:rPrChange w:id="5359" w:author="32.423_CR0115R1_(Rel-16)_TM_SBMA, OAM_RTT" w:date="2020-07-06T10:42:00Z">
            <w:rPr>
              <w:rFonts w:ascii="Calibri" w:hAnsi="Calibri"/>
              <w:sz w:val="22"/>
              <w:szCs w:val="22"/>
              <w:lang w:eastAsia="en-GB"/>
            </w:rPr>
          </w:rPrChange>
        </w:rPr>
        <w:tab/>
      </w:r>
      <w:r w:rsidRPr="004C2BE0">
        <w:rPr>
          <w:lang w:val="fr-FR"/>
          <w:rPrChange w:id="5360" w:author="32.423_CR0115R1_(Rel-16)_TM_SBMA, OAM_RTT" w:date="2020-07-06T10:42:00Z">
            <w:rPr/>
          </w:rPrChange>
        </w:rPr>
        <w:t>Attributes</w:t>
      </w:r>
      <w:r w:rsidRPr="004C2BE0">
        <w:rPr>
          <w:lang w:val="fr-FR"/>
          <w:rPrChange w:id="5361" w:author="32.423_CR0115R1_(Rel-16)_TM_SBMA, OAM_RTT" w:date="2020-07-06T10:42:00Z">
            <w:rPr/>
          </w:rPrChange>
        </w:rPr>
        <w:tab/>
      </w:r>
      <w:r>
        <w:fldChar w:fldCharType="begin" w:fldLock="1"/>
      </w:r>
      <w:r w:rsidRPr="004C2BE0">
        <w:rPr>
          <w:lang w:val="fr-FR"/>
          <w:rPrChange w:id="5362" w:author="32.423_CR0115R1_(Rel-16)_TM_SBMA, OAM_RTT" w:date="2020-07-06T10:42:00Z">
            <w:rPr/>
          </w:rPrChange>
        </w:rPr>
        <w:instrText xml:space="preserve"> PAGEREF _Toc44341690 \h </w:instrText>
      </w:r>
      <w:r>
        <w:fldChar w:fldCharType="separate"/>
      </w:r>
      <w:r w:rsidRPr="004C2BE0">
        <w:rPr>
          <w:lang w:val="fr-FR"/>
          <w:rPrChange w:id="5363" w:author="32.423_CR0115R1_(Rel-16)_TM_SBMA, OAM_RTT" w:date="2020-07-06T10:42:00Z">
            <w:rPr/>
          </w:rPrChange>
        </w:rPr>
        <w:t>157</w:t>
      </w:r>
      <w:r>
        <w:fldChar w:fldCharType="end"/>
      </w:r>
    </w:p>
    <w:p w:rsidR="002C3AD9" w:rsidRPr="004C2BE0" w:rsidRDefault="002C3AD9">
      <w:pPr>
        <w:pStyle w:val="TOC4"/>
        <w:rPr>
          <w:rFonts w:ascii="Calibri" w:hAnsi="Calibri"/>
          <w:sz w:val="22"/>
          <w:szCs w:val="22"/>
          <w:lang w:val="fr-FR" w:eastAsia="en-GB"/>
          <w:rPrChange w:id="5364" w:author="32.423_CR0115R1_(Rel-16)_TM_SBMA, OAM_RTT" w:date="2020-07-06T10:42:00Z">
            <w:rPr>
              <w:rFonts w:ascii="Calibri" w:hAnsi="Calibri"/>
              <w:sz w:val="22"/>
              <w:szCs w:val="22"/>
              <w:lang w:eastAsia="en-GB"/>
            </w:rPr>
          </w:rPrChange>
        </w:rPr>
      </w:pPr>
      <w:r w:rsidRPr="004C2BE0">
        <w:rPr>
          <w:lang w:val="fr-FR"/>
          <w:rPrChange w:id="5365" w:author="32.423_CR0115R1_(Rel-16)_TM_SBMA, OAM_RTT" w:date="2020-07-06T10:42:00Z">
            <w:rPr/>
          </w:rPrChange>
        </w:rPr>
        <w:t>6.3.13.3</w:t>
      </w:r>
      <w:r w:rsidRPr="004C2BE0">
        <w:rPr>
          <w:rFonts w:ascii="Calibri" w:hAnsi="Calibri"/>
          <w:sz w:val="22"/>
          <w:szCs w:val="22"/>
          <w:lang w:val="fr-FR" w:eastAsia="en-GB"/>
          <w:rPrChange w:id="5366" w:author="32.423_CR0115R1_(Rel-16)_TM_SBMA, OAM_RTT" w:date="2020-07-06T10:42:00Z">
            <w:rPr>
              <w:rFonts w:ascii="Calibri" w:hAnsi="Calibri"/>
              <w:sz w:val="22"/>
              <w:szCs w:val="22"/>
              <w:lang w:eastAsia="en-GB"/>
            </w:rPr>
          </w:rPrChange>
        </w:rPr>
        <w:tab/>
      </w:r>
      <w:r w:rsidRPr="004C2BE0">
        <w:rPr>
          <w:lang w:val="fr-FR"/>
          <w:rPrChange w:id="5367" w:author="32.423_CR0115R1_(Rel-16)_TM_SBMA, OAM_RTT" w:date="2020-07-06T10:42:00Z">
            <w:rPr/>
          </w:rPrChange>
        </w:rPr>
        <w:t>Attribute constraints</w:t>
      </w:r>
      <w:r w:rsidRPr="004C2BE0">
        <w:rPr>
          <w:lang w:val="fr-FR"/>
          <w:rPrChange w:id="5368" w:author="32.423_CR0115R1_(Rel-16)_TM_SBMA, OAM_RTT" w:date="2020-07-06T10:42:00Z">
            <w:rPr/>
          </w:rPrChange>
        </w:rPr>
        <w:tab/>
      </w:r>
      <w:r>
        <w:fldChar w:fldCharType="begin" w:fldLock="1"/>
      </w:r>
      <w:r w:rsidRPr="004C2BE0">
        <w:rPr>
          <w:lang w:val="fr-FR"/>
          <w:rPrChange w:id="5369" w:author="32.423_CR0115R1_(Rel-16)_TM_SBMA, OAM_RTT" w:date="2020-07-06T10:42:00Z">
            <w:rPr/>
          </w:rPrChange>
        </w:rPr>
        <w:instrText xml:space="preserve"> PAGEREF _Toc44341691 \h </w:instrText>
      </w:r>
      <w:r>
        <w:fldChar w:fldCharType="separate"/>
      </w:r>
      <w:r w:rsidRPr="004C2BE0">
        <w:rPr>
          <w:lang w:val="fr-FR"/>
          <w:rPrChange w:id="5370" w:author="32.423_CR0115R1_(Rel-16)_TM_SBMA, OAM_RTT" w:date="2020-07-06T10:42:00Z">
            <w:rPr/>
          </w:rPrChange>
        </w:rPr>
        <w:t>157</w:t>
      </w:r>
      <w:r>
        <w:fldChar w:fldCharType="end"/>
      </w:r>
    </w:p>
    <w:p w:rsidR="002C3AD9" w:rsidRPr="004C2BE0" w:rsidRDefault="002C3AD9">
      <w:pPr>
        <w:pStyle w:val="TOC4"/>
        <w:rPr>
          <w:rFonts w:ascii="Calibri" w:hAnsi="Calibri"/>
          <w:sz w:val="22"/>
          <w:szCs w:val="22"/>
          <w:lang w:val="fr-FR" w:eastAsia="en-GB"/>
          <w:rPrChange w:id="5371" w:author="32.423_CR0115R1_(Rel-16)_TM_SBMA, OAM_RTT" w:date="2020-07-06T10:42:00Z">
            <w:rPr>
              <w:rFonts w:ascii="Calibri" w:hAnsi="Calibri"/>
              <w:sz w:val="22"/>
              <w:szCs w:val="22"/>
              <w:lang w:eastAsia="en-GB"/>
            </w:rPr>
          </w:rPrChange>
        </w:rPr>
      </w:pPr>
      <w:r w:rsidRPr="004C2BE0">
        <w:rPr>
          <w:lang w:val="fr-FR" w:eastAsia="zh-CN"/>
          <w:rPrChange w:id="5372" w:author="32.423_CR0115R1_(Rel-16)_TM_SBMA, OAM_RTT" w:date="2020-07-06T10:42:00Z">
            <w:rPr>
              <w:lang w:eastAsia="zh-CN"/>
            </w:rPr>
          </w:rPrChange>
        </w:rPr>
        <w:t>6.3.13.</w:t>
      </w:r>
      <w:r w:rsidRPr="004C2BE0">
        <w:rPr>
          <w:lang w:val="fr-FR"/>
          <w:rPrChange w:id="5373" w:author="32.423_CR0115R1_(Rel-16)_TM_SBMA, OAM_RTT" w:date="2020-07-06T10:42:00Z">
            <w:rPr/>
          </w:rPrChange>
        </w:rPr>
        <w:t>4</w:t>
      </w:r>
      <w:r w:rsidRPr="004C2BE0">
        <w:rPr>
          <w:rFonts w:ascii="Calibri" w:hAnsi="Calibri"/>
          <w:sz w:val="22"/>
          <w:szCs w:val="22"/>
          <w:lang w:val="fr-FR" w:eastAsia="en-GB"/>
          <w:rPrChange w:id="5374" w:author="32.423_CR0115R1_(Rel-16)_TM_SBMA, OAM_RTT" w:date="2020-07-06T10:42:00Z">
            <w:rPr>
              <w:rFonts w:ascii="Calibri" w:hAnsi="Calibri"/>
              <w:sz w:val="22"/>
              <w:szCs w:val="22"/>
              <w:lang w:eastAsia="en-GB"/>
            </w:rPr>
          </w:rPrChange>
        </w:rPr>
        <w:tab/>
      </w:r>
      <w:r w:rsidRPr="004C2BE0">
        <w:rPr>
          <w:lang w:val="fr-FR"/>
          <w:rPrChange w:id="5375" w:author="32.423_CR0115R1_(Rel-16)_TM_SBMA, OAM_RTT" w:date="2020-07-06T10:42:00Z">
            <w:rPr/>
          </w:rPrChange>
        </w:rPr>
        <w:t>Notifications</w:t>
      </w:r>
      <w:r w:rsidRPr="004C2BE0">
        <w:rPr>
          <w:lang w:val="fr-FR"/>
          <w:rPrChange w:id="5376" w:author="32.423_CR0115R1_(Rel-16)_TM_SBMA, OAM_RTT" w:date="2020-07-06T10:42:00Z">
            <w:rPr/>
          </w:rPrChange>
        </w:rPr>
        <w:tab/>
      </w:r>
      <w:r>
        <w:fldChar w:fldCharType="begin" w:fldLock="1"/>
      </w:r>
      <w:r w:rsidRPr="004C2BE0">
        <w:rPr>
          <w:lang w:val="fr-FR"/>
          <w:rPrChange w:id="5377" w:author="32.423_CR0115R1_(Rel-16)_TM_SBMA, OAM_RTT" w:date="2020-07-06T10:42:00Z">
            <w:rPr/>
          </w:rPrChange>
        </w:rPr>
        <w:instrText xml:space="preserve"> PAGEREF _Toc44341692 \h </w:instrText>
      </w:r>
      <w:r>
        <w:fldChar w:fldCharType="separate"/>
      </w:r>
      <w:r w:rsidRPr="004C2BE0">
        <w:rPr>
          <w:lang w:val="fr-FR"/>
          <w:rPrChange w:id="5378" w:author="32.423_CR0115R1_(Rel-16)_TM_SBMA, OAM_RTT" w:date="2020-07-06T10:42:00Z">
            <w:rPr/>
          </w:rPrChange>
        </w:rPr>
        <w:t>157</w:t>
      </w:r>
      <w:r>
        <w:fldChar w:fldCharType="end"/>
      </w:r>
    </w:p>
    <w:p w:rsidR="002C3AD9" w:rsidRPr="004C2BE0" w:rsidRDefault="002C3AD9">
      <w:pPr>
        <w:pStyle w:val="TOC3"/>
        <w:rPr>
          <w:rFonts w:ascii="Calibri" w:hAnsi="Calibri"/>
          <w:sz w:val="22"/>
          <w:szCs w:val="22"/>
          <w:lang w:val="fr-FR" w:eastAsia="en-GB"/>
          <w:rPrChange w:id="5379" w:author="32.423_CR0115R1_(Rel-16)_TM_SBMA, OAM_RTT" w:date="2020-07-06T10:42:00Z">
            <w:rPr>
              <w:rFonts w:ascii="Calibri" w:hAnsi="Calibri"/>
              <w:sz w:val="22"/>
              <w:szCs w:val="22"/>
              <w:lang w:eastAsia="en-GB"/>
            </w:rPr>
          </w:rPrChange>
        </w:rPr>
      </w:pPr>
      <w:r w:rsidRPr="004C2BE0">
        <w:rPr>
          <w:lang w:val="fr-FR" w:eastAsia="zh-CN"/>
          <w:rPrChange w:id="5380" w:author="32.423_CR0115R1_(Rel-16)_TM_SBMA, OAM_RTT" w:date="2020-07-06T10:42:00Z">
            <w:rPr>
              <w:lang w:eastAsia="zh-CN"/>
            </w:rPr>
          </w:rPrChange>
        </w:rPr>
        <w:t>6.3.14</w:t>
      </w:r>
      <w:r w:rsidRPr="004C2BE0">
        <w:rPr>
          <w:rFonts w:ascii="Calibri" w:hAnsi="Calibri"/>
          <w:sz w:val="22"/>
          <w:szCs w:val="22"/>
          <w:lang w:val="fr-FR" w:eastAsia="en-GB"/>
          <w:rPrChange w:id="5381" w:author="32.423_CR0115R1_(Rel-16)_TM_SBMA, OAM_RTT" w:date="2020-07-06T10:42:00Z">
            <w:rPr>
              <w:rFonts w:ascii="Calibri" w:hAnsi="Calibri"/>
              <w:sz w:val="22"/>
              <w:szCs w:val="22"/>
              <w:lang w:eastAsia="en-GB"/>
            </w:rPr>
          </w:rPrChange>
        </w:rPr>
        <w:tab/>
      </w:r>
      <w:r w:rsidRPr="004C2BE0">
        <w:rPr>
          <w:rFonts w:ascii="Courier New" w:hAnsi="Courier New" w:cs="Courier New"/>
          <w:lang w:val="fr-FR" w:eastAsia="zh-CN"/>
          <w:rPrChange w:id="5382" w:author="32.423_CR0115R1_(Rel-16)_TM_SBMA, OAM_RTT" w:date="2020-07-06T10:42:00Z">
            <w:rPr>
              <w:rFonts w:ascii="Courier New" w:hAnsi="Courier New" w:cs="Courier New"/>
              <w:lang w:eastAsia="zh-CN"/>
            </w:rPr>
          </w:rPrChange>
        </w:rPr>
        <w:t>UserMgmtOpen&lt;&lt;dataType&gt;&gt;</w:t>
      </w:r>
      <w:r w:rsidRPr="004C2BE0">
        <w:rPr>
          <w:lang w:val="fr-FR"/>
          <w:rPrChange w:id="5383" w:author="32.423_CR0115R1_(Rel-16)_TM_SBMA, OAM_RTT" w:date="2020-07-06T10:42:00Z">
            <w:rPr/>
          </w:rPrChange>
        </w:rPr>
        <w:tab/>
      </w:r>
      <w:r>
        <w:fldChar w:fldCharType="begin" w:fldLock="1"/>
      </w:r>
      <w:r w:rsidRPr="004C2BE0">
        <w:rPr>
          <w:lang w:val="fr-FR"/>
          <w:rPrChange w:id="5384" w:author="32.423_CR0115R1_(Rel-16)_TM_SBMA, OAM_RTT" w:date="2020-07-06T10:42:00Z">
            <w:rPr/>
          </w:rPrChange>
        </w:rPr>
        <w:instrText xml:space="preserve"> PAGEREF _Toc44341693 \h </w:instrText>
      </w:r>
      <w:r>
        <w:fldChar w:fldCharType="separate"/>
      </w:r>
      <w:r w:rsidRPr="004C2BE0">
        <w:rPr>
          <w:lang w:val="fr-FR"/>
          <w:rPrChange w:id="5385" w:author="32.423_CR0115R1_(Rel-16)_TM_SBMA, OAM_RTT" w:date="2020-07-06T10:42:00Z">
            <w:rPr/>
          </w:rPrChange>
        </w:rPr>
        <w:t>157</w:t>
      </w:r>
      <w:r>
        <w:fldChar w:fldCharType="end"/>
      </w:r>
    </w:p>
    <w:p w:rsidR="002C3AD9" w:rsidRPr="004C2BE0" w:rsidRDefault="002C3AD9">
      <w:pPr>
        <w:pStyle w:val="TOC4"/>
        <w:rPr>
          <w:rFonts w:ascii="Calibri" w:hAnsi="Calibri"/>
          <w:sz w:val="22"/>
          <w:szCs w:val="22"/>
          <w:lang w:val="fr-FR" w:eastAsia="en-GB"/>
          <w:rPrChange w:id="5386" w:author="32.423_CR0115R1_(Rel-16)_TM_SBMA, OAM_RTT" w:date="2020-07-06T10:42:00Z">
            <w:rPr>
              <w:rFonts w:ascii="Calibri" w:hAnsi="Calibri"/>
              <w:sz w:val="22"/>
              <w:szCs w:val="22"/>
              <w:lang w:eastAsia="en-GB"/>
            </w:rPr>
          </w:rPrChange>
        </w:rPr>
      </w:pPr>
      <w:r w:rsidRPr="004C2BE0">
        <w:rPr>
          <w:lang w:val="fr-FR"/>
          <w:rPrChange w:id="5387" w:author="32.423_CR0115R1_(Rel-16)_TM_SBMA, OAM_RTT" w:date="2020-07-06T10:42:00Z">
            <w:rPr/>
          </w:rPrChange>
        </w:rPr>
        <w:t>6.3.14.1</w:t>
      </w:r>
      <w:r w:rsidRPr="004C2BE0">
        <w:rPr>
          <w:rFonts w:ascii="Calibri" w:hAnsi="Calibri"/>
          <w:sz w:val="22"/>
          <w:szCs w:val="22"/>
          <w:lang w:val="fr-FR" w:eastAsia="en-GB"/>
          <w:rPrChange w:id="5388" w:author="32.423_CR0115R1_(Rel-16)_TM_SBMA, OAM_RTT" w:date="2020-07-06T10:42:00Z">
            <w:rPr>
              <w:rFonts w:ascii="Calibri" w:hAnsi="Calibri"/>
              <w:sz w:val="22"/>
              <w:szCs w:val="22"/>
              <w:lang w:eastAsia="en-GB"/>
            </w:rPr>
          </w:rPrChange>
        </w:rPr>
        <w:tab/>
      </w:r>
      <w:r w:rsidRPr="004C2BE0">
        <w:rPr>
          <w:lang w:val="fr-FR"/>
          <w:rPrChange w:id="5389" w:author="32.423_CR0115R1_(Rel-16)_TM_SBMA, OAM_RTT" w:date="2020-07-06T10:42:00Z">
            <w:rPr/>
          </w:rPrChange>
        </w:rPr>
        <w:t>Definition</w:t>
      </w:r>
      <w:r w:rsidRPr="004C2BE0">
        <w:rPr>
          <w:lang w:val="fr-FR"/>
          <w:rPrChange w:id="5390" w:author="32.423_CR0115R1_(Rel-16)_TM_SBMA, OAM_RTT" w:date="2020-07-06T10:42:00Z">
            <w:rPr/>
          </w:rPrChange>
        </w:rPr>
        <w:tab/>
      </w:r>
      <w:r>
        <w:fldChar w:fldCharType="begin" w:fldLock="1"/>
      </w:r>
      <w:r w:rsidRPr="004C2BE0">
        <w:rPr>
          <w:lang w:val="fr-FR"/>
          <w:rPrChange w:id="5391" w:author="32.423_CR0115R1_(Rel-16)_TM_SBMA, OAM_RTT" w:date="2020-07-06T10:42:00Z">
            <w:rPr/>
          </w:rPrChange>
        </w:rPr>
        <w:instrText xml:space="preserve"> PAGEREF _Toc44341694 \h </w:instrText>
      </w:r>
      <w:r>
        <w:fldChar w:fldCharType="separate"/>
      </w:r>
      <w:r w:rsidRPr="004C2BE0">
        <w:rPr>
          <w:lang w:val="fr-FR"/>
          <w:rPrChange w:id="5392" w:author="32.423_CR0115R1_(Rel-16)_TM_SBMA, OAM_RTT" w:date="2020-07-06T10:42:00Z">
            <w:rPr/>
          </w:rPrChange>
        </w:rPr>
        <w:t>157</w:t>
      </w:r>
      <w:r>
        <w:fldChar w:fldCharType="end"/>
      </w:r>
    </w:p>
    <w:p w:rsidR="002C3AD9" w:rsidRPr="004C2BE0" w:rsidRDefault="002C3AD9">
      <w:pPr>
        <w:pStyle w:val="TOC4"/>
        <w:rPr>
          <w:rFonts w:ascii="Calibri" w:hAnsi="Calibri"/>
          <w:sz w:val="22"/>
          <w:szCs w:val="22"/>
          <w:lang w:val="fr-FR" w:eastAsia="en-GB"/>
          <w:rPrChange w:id="5393" w:author="32.423_CR0115R1_(Rel-16)_TM_SBMA, OAM_RTT" w:date="2020-07-06T10:42:00Z">
            <w:rPr>
              <w:rFonts w:ascii="Calibri" w:hAnsi="Calibri"/>
              <w:sz w:val="22"/>
              <w:szCs w:val="22"/>
              <w:lang w:eastAsia="en-GB"/>
            </w:rPr>
          </w:rPrChange>
        </w:rPr>
      </w:pPr>
      <w:r w:rsidRPr="004C2BE0">
        <w:rPr>
          <w:lang w:val="fr-FR"/>
          <w:rPrChange w:id="5394" w:author="32.423_CR0115R1_(Rel-16)_TM_SBMA, OAM_RTT" w:date="2020-07-06T10:42:00Z">
            <w:rPr/>
          </w:rPrChange>
        </w:rPr>
        <w:t>6</w:t>
      </w:r>
      <w:r w:rsidRPr="004C2BE0">
        <w:rPr>
          <w:lang w:val="fr-FR" w:eastAsia="zh-CN"/>
          <w:rPrChange w:id="5395" w:author="32.423_CR0115R1_(Rel-16)_TM_SBMA, OAM_RTT" w:date="2020-07-06T10:42:00Z">
            <w:rPr>
              <w:lang w:eastAsia="zh-CN"/>
            </w:rPr>
          </w:rPrChange>
        </w:rPr>
        <w:t>.</w:t>
      </w:r>
      <w:r w:rsidRPr="004C2BE0">
        <w:rPr>
          <w:lang w:val="fr-FR"/>
          <w:rPrChange w:id="5396" w:author="32.423_CR0115R1_(Rel-16)_TM_SBMA, OAM_RTT" w:date="2020-07-06T10:42:00Z">
            <w:rPr/>
          </w:rPrChange>
        </w:rPr>
        <w:t>3.14.2</w:t>
      </w:r>
      <w:r w:rsidRPr="004C2BE0">
        <w:rPr>
          <w:rFonts w:ascii="Calibri" w:hAnsi="Calibri"/>
          <w:sz w:val="22"/>
          <w:szCs w:val="22"/>
          <w:lang w:val="fr-FR" w:eastAsia="en-GB"/>
          <w:rPrChange w:id="5397" w:author="32.423_CR0115R1_(Rel-16)_TM_SBMA, OAM_RTT" w:date="2020-07-06T10:42:00Z">
            <w:rPr>
              <w:rFonts w:ascii="Calibri" w:hAnsi="Calibri"/>
              <w:sz w:val="22"/>
              <w:szCs w:val="22"/>
              <w:lang w:eastAsia="en-GB"/>
            </w:rPr>
          </w:rPrChange>
        </w:rPr>
        <w:tab/>
      </w:r>
      <w:r w:rsidRPr="004C2BE0">
        <w:rPr>
          <w:lang w:val="fr-FR"/>
          <w:rPrChange w:id="5398" w:author="32.423_CR0115R1_(Rel-16)_TM_SBMA, OAM_RTT" w:date="2020-07-06T10:42:00Z">
            <w:rPr/>
          </w:rPrChange>
        </w:rPr>
        <w:t>Attributes</w:t>
      </w:r>
      <w:r w:rsidRPr="004C2BE0">
        <w:rPr>
          <w:lang w:val="fr-FR"/>
          <w:rPrChange w:id="5399" w:author="32.423_CR0115R1_(Rel-16)_TM_SBMA, OAM_RTT" w:date="2020-07-06T10:42:00Z">
            <w:rPr/>
          </w:rPrChange>
        </w:rPr>
        <w:tab/>
      </w:r>
      <w:r>
        <w:fldChar w:fldCharType="begin" w:fldLock="1"/>
      </w:r>
      <w:r w:rsidRPr="004C2BE0">
        <w:rPr>
          <w:lang w:val="fr-FR"/>
          <w:rPrChange w:id="5400" w:author="32.423_CR0115R1_(Rel-16)_TM_SBMA, OAM_RTT" w:date="2020-07-06T10:42:00Z">
            <w:rPr/>
          </w:rPrChange>
        </w:rPr>
        <w:instrText xml:space="preserve"> PAGEREF _Toc44341695 \h </w:instrText>
      </w:r>
      <w:r>
        <w:fldChar w:fldCharType="separate"/>
      </w:r>
      <w:r w:rsidRPr="004C2BE0">
        <w:rPr>
          <w:lang w:val="fr-FR"/>
          <w:rPrChange w:id="5401" w:author="32.423_CR0115R1_(Rel-16)_TM_SBMA, OAM_RTT" w:date="2020-07-06T10:42:00Z">
            <w:rPr/>
          </w:rPrChange>
        </w:rPr>
        <w:t>157</w:t>
      </w:r>
      <w:r>
        <w:fldChar w:fldCharType="end"/>
      </w:r>
    </w:p>
    <w:p w:rsidR="002C3AD9" w:rsidRPr="004C2BE0" w:rsidRDefault="002C3AD9">
      <w:pPr>
        <w:pStyle w:val="TOC4"/>
        <w:rPr>
          <w:rFonts w:ascii="Calibri" w:hAnsi="Calibri"/>
          <w:sz w:val="22"/>
          <w:szCs w:val="22"/>
          <w:lang w:val="fr-FR" w:eastAsia="en-GB"/>
          <w:rPrChange w:id="5402" w:author="32.423_CR0115R1_(Rel-16)_TM_SBMA, OAM_RTT" w:date="2020-07-06T10:42:00Z">
            <w:rPr>
              <w:rFonts w:ascii="Calibri" w:hAnsi="Calibri"/>
              <w:sz w:val="22"/>
              <w:szCs w:val="22"/>
              <w:lang w:eastAsia="en-GB"/>
            </w:rPr>
          </w:rPrChange>
        </w:rPr>
      </w:pPr>
      <w:r w:rsidRPr="004C2BE0">
        <w:rPr>
          <w:lang w:val="fr-FR"/>
          <w:rPrChange w:id="5403" w:author="32.423_CR0115R1_(Rel-16)_TM_SBMA, OAM_RTT" w:date="2020-07-06T10:42:00Z">
            <w:rPr/>
          </w:rPrChange>
        </w:rPr>
        <w:t>6.3.14.3</w:t>
      </w:r>
      <w:r w:rsidRPr="004C2BE0">
        <w:rPr>
          <w:rFonts w:ascii="Calibri" w:hAnsi="Calibri"/>
          <w:sz w:val="22"/>
          <w:szCs w:val="22"/>
          <w:lang w:val="fr-FR" w:eastAsia="en-GB"/>
          <w:rPrChange w:id="5404" w:author="32.423_CR0115R1_(Rel-16)_TM_SBMA, OAM_RTT" w:date="2020-07-06T10:42:00Z">
            <w:rPr>
              <w:rFonts w:ascii="Calibri" w:hAnsi="Calibri"/>
              <w:sz w:val="22"/>
              <w:szCs w:val="22"/>
              <w:lang w:eastAsia="en-GB"/>
            </w:rPr>
          </w:rPrChange>
        </w:rPr>
        <w:tab/>
      </w:r>
      <w:r w:rsidRPr="004C2BE0">
        <w:rPr>
          <w:lang w:val="fr-FR"/>
          <w:rPrChange w:id="5405" w:author="32.423_CR0115R1_(Rel-16)_TM_SBMA, OAM_RTT" w:date="2020-07-06T10:42:00Z">
            <w:rPr/>
          </w:rPrChange>
        </w:rPr>
        <w:t>Attribute constraints</w:t>
      </w:r>
      <w:r w:rsidRPr="004C2BE0">
        <w:rPr>
          <w:lang w:val="fr-FR"/>
          <w:rPrChange w:id="5406" w:author="32.423_CR0115R1_(Rel-16)_TM_SBMA, OAM_RTT" w:date="2020-07-06T10:42:00Z">
            <w:rPr/>
          </w:rPrChange>
        </w:rPr>
        <w:tab/>
      </w:r>
      <w:r>
        <w:fldChar w:fldCharType="begin" w:fldLock="1"/>
      </w:r>
      <w:r w:rsidRPr="004C2BE0">
        <w:rPr>
          <w:lang w:val="fr-FR"/>
          <w:rPrChange w:id="5407" w:author="32.423_CR0115R1_(Rel-16)_TM_SBMA, OAM_RTT" w:date="2020-07-06T10:42:00Z">
            <w:rPr/>
          </w:rPrChange>
        </w:rPr>
        <w:instrText xml:space="preserve"> PAGEREF _Toc44341696 \h </w:instrText>
      </w:r>
      <w:r>
        <w:fldChar w:fldCharType="separate"/>
      </w:r>
      <w:r w:rsidRPr="004C2BE0">
        <w:rPr>
          <w:lang w:val="fr-FR"/>
          <w:rPrChange w:id="5408" w:author="32.423_CR0115R1_(Rel-16)_TM_SBMA, OAM_RTT" w:date="2020-07-06T10:42:00Z">
            <w:rPr/>
          </w:rPrChange>
        </w:rPr>
        <w:t>157</w:t>
      </w:r>
      <w:r>
        <w:fldChar w:fldCharType="end"/>
      </w:r>
    </w:p>
    <w:p w:rsidR="002C3AD9" w:rsidRPr="004C2BE0" w:rsidRDefault="002C3AD9">
      <w:pPr>
        <w:pStyle w:val="TOC4"/>
        <w:rPr>
          <w:rFonts w:ascii="Calibri" w:hAnsi="Calibri"/>
          <w:sz w:val="22"/>
          <w:szCs w:val="22"/>
          <w:lang w:val="fr-FR" w:eastAsia="en-GB"/>
          <w:rPrChange w:id="5409" w:author="32.423_CR0115R1_(Rel-16)_TM_SBMA, OAM_RTT" w:date="2020-07-06T10:42:00Z">
            <w:rPr>
              <w:rFonts w:ascii="Calibri" w:hAnsi="Calibri"/>
              <w:sz w:val="22"/>
              <w:szCs w:val="22"/>
              <w:lang w:eastAsia="en-GB"/>
            </w:rPr>
          </w:rPrChange>
        </w:rPr>
      </w:pPr>
      <w:r w:rsidRPr="004C2BE0">
        <w:rPr>
          <w:lang w:val="fr-FR" w:eastAsia="zh-CN"/>
          <w:rPrChange w:id="5410" w:author="32.423_CR0115R1_(Rel-16)_TM_SBMA, OAM_RTT" w:date="2020-07-06T10:42:00Z">
            <w:rPr>
              <w:lang w:eastAsia="zh-CN"/>
            </w:rPr>
          </w:rPrChange>
        </w:rPr>
        <w:t>6.3.14.</w:t>
      </w:r>
      <w:r w:rsidRPr="004C2BE0">
        <w:rPr>
          <w:lang w:val="fr-FR"/>
          <w:rPrChange w:id="5411" w:author="32.423_CR0115R1_(Rel-16)_TM_SBMA, OAM_RTT" w:date="2020-07-06T10:42:00Z">
            <w:rPr/>
          </w:rPrChange>
        </w:rPr>
        <w:t>4</w:t>
      </w:r>
      <w:r w:rsidRPr="004C2BE0">
        <w:rPr>
          <w:rFonts w:ascii="Calibri" w:hAnsi="Calibri"/>
          <w:sz w:val="22"/>
          <w:szCs w:val="22"/>
          <w:lang w:val="fr-FR" w:eastAsia="en-GB"/>
          <w:rPrChange w:id="5412" w:author="32.423_CR0115R1_(Rel-16)_TM_SBMA, OAM_RTT" w:date="2020-07-06T10:42:00Z">
            <w:rPr>
              <w:rFonts w:ascii="Calibri" w:hAnsi="Calibri"/>
              <w:sz w:val="22"/>
              <w:szCs w:val="22"/>
              <w:lang w:eastAsia="en-GB"/>
            </w:rPr>
          </w:rPrChange>
        </w:rPr>
        <w:tab/>
      </w:r>
      <w:r w:rsidRPr="004C2BE0">
        <w:rPr>
          <w:lang w:val="fr-FR"/>
          <w:rPrChange w:id="5413" w:author="32.423_CR0115R1_(Rel-16)_TM_SBMA, OAM_RTT" w:date="2020-07-06T10:42:00Z">
            <w:rPr/>
          </w:rPrChange>
        </w:rPr>
        <w:t>Notifications</w:t>
      </w:r>
      <w:r w:rsidRPr="004C2BE0">
        <w:rPr>
          <w:lang w:val="fr-FR"/>
          <w:rPrChange w:id="5414" w:author="32.423_CR0115R1_(Rel-16)_TM_SBMA, OAM_RTT" w:date="2020-07-06T10:42:00Z">
            <w:rPr/>
          </w:rPrChange>
        </w:rPr>
        <w:tab/>
      </w:r>
      <w:r>
        <w:fldChar w:fldCharType="begin" w:fldLock="1"/>
      </w:r>
      <w:r w:rsidRPr="004C2BE0">
        <w:rPr>
          <w:lang w:val="fr-FR"/>
          <w:rPrChange w:id="5415" w:author="32.423_CR0115R1_(Rel-16)_TM_SBMA, OAM_RTT" w:date="2020-07-06T10:42:00Z">
            <w:rPr/>
          </w:rPrChange>
        </w:rPr>
        <w:instrText xml:space="preserve"> PAGEREF _Toc44341697 \h </w:instrText>
      </w:r>
      <w:r>
        <w:fldChar w:fldCharType="separate"/>
      </w:r>
      <w:r w:rsidRPr="004C2BE0">
        <w:rPr>
          <w:lang w:val="fr-FR"/>
          <w:rPrChange w:id="5416" w:author="32.423_CR0115R1_(Rel-16)_TM_SBMA, OAM_RTT" w:date="2020-07-06T10:42:00Z">
            <w:rPr/>
          </w:rPrChange>
        </w:rPr>
        <w:t>157</w:t>
      </w:r>
      <w:r>
        <w:fldChar w:fldCharType="end"/>
      </w:r>
    </w:p>
    <w:p w:rsidR="002C3AD9" w:rsidRPr="004C2BE0" w:rsidRDefault="002C3AD9">
      <w:pPr>
        <w:pStyle w:val="TOC3"/>
        <w:rPr>
          <w:rFonts w:ascii="Calibri" w:hAnsi="Calibri"/>
          <w:sz w:val="22"/>
          <w:szCs w:val="22"/>
          <w:lang w:val="fr-FR" w:eastAsia="en-GB"/>
          <w:rPrChange w:id="5417" w:author="32.423_CR0115R1_(Rel-16)_TM_SBMA, OAM_RTT" w:date="2020-07-06T10:42:00Z">
            <w:rPr>
              <w:rFonts w:ascii="Calibri" w:hAnsi="Calibri"/>
              <w:sz w:val="22"/>
              <w:szCs w:val="22"/>
              <w:lang w:eastAsia="en-GB"/>
            </w:rPr>
          </w:rPrChange>
        </w:rPr>
      </w:pPr>
      <w:r w:rsidRPr="004C2BE0">
        <w:rPr>
          <w:lang w:val="fr-FR" w:eastAsia="zh-CN"/>
          <w:rPrChange w:id="5418" w:author="32.423_CR0115R1_(Rel-16)_TM_SBMA, OAM_RTT" w:date="2020-07-06T10:42:00Z">
            <w:rPr>
              <w:lang w:eastAsia="zh-CN"/>
            </w:rPr>
          </w:rPrChange>
        </w:rPr>
        <w:t>6.3.15</w:t>
      </w:r>
      <w:r w:rsidRPr="004C2BE0">
        <w:rPr>
          <w:rFonts w:ascii="Calibri" w:hAnsi="Calibri"/>
          <w:sz w:val="22"/>
          <w:szCs w:val="22"/>
          <w:lang w:val="fr-FR" w:eastAsia="en-GB"/>
          <w:rPrChange w:id="5419" w:author="32.423_CR0115R1_(Rel-16)_TM_SBMA, OAM_RTT" w:date="2020-07-06T10:42:00Z">
            <w:rPr>
              <w:rFonts w:ascii="Calibri" w:hAnsi="Calibri"/>
              <w:sz w:val="22"/>
              <w:szCs w:val="22"/>
              <w:lang w:eastAsia="en-GB"/>
            </w:rPr>
          </w:rPrChange>
        </w:rPr>
        <w:tab/>
      </w:r>
      <w:r w:rsidRPr="004C2BE0">
        <w:rPr>
          <w:rFonts w:ascii="Courier New" w:hAnsi="Courier New" w:cs="Courier New"/>
          <w:lang w:val="fr-FR" w:eastAsia="zh-CN"/>
          <w:rPrChange w:id="5420" w:author="32.423_CR0115R1_(Rel-16)_TM_SBMA, OAM_RTT" w:date="2020-07-06T10:42:00Z">
            <w:rPr>
              <w:rFonts w:ascii="Courier New" w:hAnsi="Courier New" w:cs="Courier New"/>
              <w:lang w:eastAsia="zh-CN"/>
            </w:rPr>
          </w:rPrChange>
        </w:rPr>
        <w:t>V2XCommMode&lt;&lt;dataType&gt;&gt;</w:t>
      </w:r>
      <w:r w:rsidRPr="004C2BE0">
        <w:rPr>
          <w:lang w:val="fr-FR"/>
          <w:rPrChange w:id="5421" w:author="32.423_CR0115R1_(Rel-16)_TM_SBMA, OAM_RTT" w:date="2020-07-06T10:42:00Z">
            <w:rPr/>
          </w:rPrChange>
        </w:rPr>
        <w:tab/>
      </w:r>
      <w:r>
        <w:fldChar w:fldCharType="begin" w:fldLock="1"/>
      </w:r>
      <w:r w:rsidRPr="004C2BE0">
        <w:rPr>
          <w:lang w:val="fr-FR"/>
          <w:rPrChange w:id="5422" w:author="32.423_CR0115R1_(Rel-16)_TM_SBMA, OAM_RTT" w:date="2020-07-06T10:42:00Z">
            <w:rPr/>
          </w:rPrChange>
        </w:rPr>
        <w:instrText xml:space="preserve"> PAGEREF _Toc44341698 \h </w:instrText>
      </w:r>
      <w:r>
        <w:fldChar w:fldCharType="separate"/>
      </w:r>
      <w:r w:rsidRPr="004C2BE0">
        <w:rPr>
          <w:lang w:val="fr-FR"/>
          <w:rPrChange w:id="5423" w:author="32.423_CR0115R1_(Rel-16)_TM_SBMA, OAM_RTT" w:date="2020-07-06T10:42:00Z">
            <w:rPr/>
          </w:rPrChange>
        </w:rPr>
        <w:t>157</w:t>
      </w:r>
      <w:r>
        <w:fldChar w:fldCharType="end"/>
      </w:r>
    </w:p>
    <w:p w:rsidR="002C3AD9" w:rsidRPr="004C2BE0" w:rsidRDefault="002C3AD9">
      <w:pPr>
        <w:pStyle w:val="TOC4"/>
        <w:rPr>
          <w:rFonts w:ascii="Calibri" w:hAnsi="Calibri"/>
          <w:sz w:val="22"/>
          <w:szCs w:val="22"/>
          <w:lang w:val="fr-FR" w:eastAsia="en-GB"/>
          <w:rPrChange w:id="5424" w:author="32.423_CR0115R1_(Rel-16)_TM_SBMA, OAM_RTT" w:date="2020-07-06T10:42:00Z">
            <w:rPr>
              <w:rFonts w:ascii="Calibri" w:hAnsi="Calibri"/>
              <w:sz w:val="22"/>
              <w:szCs w:val="22"/>
              <w:lang w:eastAsia="en-GB"/>
            </w:rPr>
          </w:rPrChange>
        </w:rPr>
      </w:pPr>
      <w:r w:rsidRPr="004C2BE0">
        <w:rPr>
          <w:lang w:val="fr-FR"/>
          <w:rPrChange w:id="5425" w:author="32.423_CR0115R1_(Rel-16)_TM_SBMA, OAM_RTT" w:date="2020-07-06T10:42:00Z">
            <w:rPr/>
          </w:rPrChange>
        </w:rPr>
        <w:t>6.3.15.1</w:t>
      </w:r>
      <w:r w:rsidRPr="004C2BE0">
        <w:rPr>
          <w:rFonts w:ascii="Calibri" w:hAnsi="Calibri"/>
          <w:sz w:val="22"/>
          <w:szCs w:val="22"/>
          <w:lang w:val="fr-FR" w:eastAsia="en-GB"/>
          <w:rPrChange w:id="5426" w:author="32.423_CR0115R1_(Rel-16)_TM_SBMA, OAM_RTT" w:date="2020-07-06T10:42:00Z">
            <w:rPr>
              <w:rFonts w:ascii="Calibri" w:hAnsi="Calibri"/>
              <w:sz w:val="22"/>
              <w:szCs w:val="22"/>
              <w:lang w:eastAsia="en-GB"/>
            </w:rPr>
          </w:rPrChange>
        </w:rPr>
        <w:tab/>
      </w:r>
      <w:r w:rsidRPr="004C2BE0">
        <w:rPr>
          <w:lang w:val="fr-FR"/>
          <w:rPrChange w:id="5427" w:author="32.423_CR0115R1_(Rel-16)_TM_SBMA, OAM_RTT" w:date="2020-07-06T10:42:00Z">
            <w:rPr/>
          </w:rPrChange>
        </w:rPr>
        <w:t>Definition</w:t>
      </w:r>
      <w:r w:rsidRPr="004C2BE0">
        <w:rPr>
          <w:lang w:val="fr-FR"/>
          <w:rPrChange w:id="5428" w:author="32.423_CR0115R1_(Rel-16)_TM_SBMA, OAM_RTT" w:date="2020-07-06T10:42:00Z">
            <w:rPr/>
          </w:rPrChange>
        </w:rPr>
        <w:tab/>
      </w:r>
      <w:r>
        <w:fldChar w:fldCharType="begin" w:fldLock="1"/>
      </w:r>
      <w:r w:rsidRPr="004C2BE0">
        <w:rPr>
          <w:lang w:val="fr-FR"/>
          <w:rPrChange w:id="5429" w:author="32.423_CR0115R1_(Rel-16)_TM_SBMA, OAM_RTT" w:date="2020-07-06T10:42:00Z">
            <w:rPr/>
          </w:rPrChange>
        </w:rPr>
        <w:instrText xml:space="preserve"> PAGEREF _Toc44341699 \h </w:instrText>
      </w:r>
      <w:r>
        <w:fldChar w:fldCharType="separate"/>
      </w:r>
      <w:r w:rsidRPr="004C2BE0">
        <w:rPr>
          <w:lang w:val="fr-FR"/>
          <w:rPrChange w:id="5430" w:author="32.423_CR0115R1_(Rel-16)_TM_SBMA, OAM_RTT" w:date="2020-07-06T10:42:00Z">
            <w:rPr/>
          </w:rPrChange>
        </w:rPr>
        <w:t>157</w:t>
      </w:r>
      <w:r>
        <w:fldChar w:fldCharType="end"/>
      </w:r>
    </w:p>
    <w:p w:rsidR="002C3AD9" w:rsidRPr="004C2BE0" w:rsidRDefault="002C3AD9">
      <w:pPr>
        <w:pStyle w:val="TOC4"/>
        <w:rPr>
          <w:rFonts w:ascii="Calibri" w:hAnsi="Calibri"/>
          <w:sz w:val="22"/>
          <w:szCs w:val="22"/>
          <w:lang w:val="fr-FR" w:eastAsia="en-GB"/>
          <w:rPrChange w:id="5431" w:author="32.423_CR0115R1_(Rel-16)_TM_SBMA, OAM_RTT" w:date="2020-07-06T10:42:00Z">
            <w:rPr>
              <w:rFonts w:ascii="Calibri" w:hAnsi="Calibri"/>
              <w:sz w:val="22"/>
              <w:szCs w:val="22"/>
              <w:lang w:eastAsia="en-GB"/>
            </w:rPr>
          </w:rPrChange>
        </w:rPr>
      </w:pPr>
      <w:r w:rsidRPr="004C2BE0">
        <w:rPr>
          <w:lang w:val="fr-FR"/>
          <w:rPrChange w:id="5432" w:author="32.423_CR0115R1_(Rel-16)_TM_SBMA, OAM_RTT" w:date="2020-07-06T10:42:00Z">
            <w:rPr/>
          </w:rPrChange>
        </w:rPr>
        <w:t>6</w:t>
      </w:r>
      <w:r w:rsidRPr="004C2BE0">
        <w:rPr>
          <w:lang w:val="fr-FR" w:eastAsia="zh-CN"/>
          <w:rPrChange w:id="5433" w:author="32.423_CR0115R1_(Rel-16)_TM_SBMA, OAM_RTT" w:date="2020-07-06T10:42:00Z">
            <w:rPr>
              <w:lang w:eastAsia="zh-CN"/>
            </w:rPr>
          </w:rPrChange>
        </w:rPr>
        <w:t>.</w:t>
      </w:r>
      <w:r w:rsidRPr="004C2BE0">
        <w:rPr>
          <w:lang w:val="fr-FR"/>
          <w:rPrChange w:id="5434" w:author="32.423_CR0115R1_(Rel-16)_TM_SBMA, OAM_RTT" w:date="2020-07-06T10:42:00Z">
            <w:rPr/>
          </w:rPrChange>
        </w:rPr>
        <w:t>3.15.2</w:t>
      </w:r>
      <w:r w:rsidRPr="004C2BE0">
        <w:rPr>
          <w:rFonts w:ascii="Calibri" w:hAnsi="Calibri"/>
          <w:sz w:val="22"/>
          <w:szCs w:val="22"/>
          <w:lang w:val="fr-FR" w:eastAsia="en-GB"/>
          <w:rPrChange w:id="5435" w:author="32.423_CR0115R1_(Rel-16)_TM_SBMA, OAM_RTT" w:date="2020-07-06T10:42:00Z">
            <w:rPr>
              <w:rFonts w:ascii="Calibri" w:hAnsi="Calibri"/>
              <w:sz w:val="22"/>
              <w:szCs w:val="22"/>
              <w:lang w:eastAsia="en-GB"/>
            </w:rPr>
          </w:rPrChange>
        </w:rPr>
        <w:tab/>
      </w:r>
      <w:r w:rsidRPr="004C2BE0">
        <w:rPr>
          <w:lang w:val="fr-FR"/>
          <w:rPrChange w:id="5436" w:author="32.423_CR0115R1_(Rel-16)_TM_SBMA, OAM_RTT" w:date="2020-07-06T10:42:00Z">
            <w:rPr/>
          </w:rPrChange>
        </w:rPr>
        <w:t>Attributes</w:t>
      </w:r>
      <w:r w:rsidRPr="004C2BE0">
        <w:rPr>
          <w:lang w:val="fr-FR"/>
          <w:rPrChange w:id="5437" w:author="32.423_CR0115R1_(Rel-16)_TM_SBMA, OAM_RTT" w:date="2020-07-06T10:42:00Z">
            <w:rPr/>
          </w:rPrChange>
        </w:rPr>
        <w:tab/>
      </w:r>
      <w:r>
        <w:fldChar w:fldCharType="begin" w:fldLock="1"/>
      </w:r>
      <w:r w:rsidRPr="004C2BE0">
        <w:rPr>
          <w:lang w:val="fr-FR"/>
          <w:rPrChange w:id="5438" w:author="32.423_CR0115R1_(Rel-16)_TM_SBMA, OAM_RTT" w:date="2020-07-06T10:42:00Z">
            <w:rPr/>
          </w:rPrChange>
        </w:rPr>
        <w:instrText xml:space="preserve"> PAGEREF _Toc44341700 \h </w:instrText>
      </w:r>
      <w:r>
        <w:fldChar w:fldCharType="separate"/>
      </w:r>
      <w:r w:rsidRPr="004C2BE0">
        <w:rPr>
          <w:lang w:val="fr-FR"/>
          <w:rPrChange w:id="5439" w:author="32.423_CR0115R1_(Rel-16)_TM_SBMA, OAM_RTT" w:date="2020-07-06T10:42:00Z">
            <w:rPr/>
          </w:rPrChange>
        </w:rPr>
        <w:t>157</w:t>
      </w:r>
      <w:r>
        <w:fldChar w:fldCharType="end"/>
      </w:r>
    </w:p>
    <w:p w:rsidR="002C3AD9" w:rsidRPr="004C2BE0" w:rsidRDefault="002C3AD9">
      <w:pPr>
        <w:pStyle w:val="TOC4"/>
        <w:rPr>
          <w:rFonts w:ascii="Calibri" w:hAnsi="Calibri"/>
          <w:sz w:val="22"/>
          <w:szCs w:val="22"/>
          <w:lang w:val="fr-FR" w:eastAsia="en-GB"/>
          <w:rPrChange w:id="5440" w:author="32.423_CR0115R1_(Rel-16)_TM_SBMA, OAM_RTT" w:date="2020-07-06T10:42:00Z">
            <w:rPr>
              <w:rFonts w:ascii="Calibri" w:hAnsi="Calibri"/>
              <w:sz w:val="22"/>
              <w:szCs w:val="22"/>
              <w:lang w:eastAsia="en-GB"/>
            </w:rPr>
          </w:rPrChange>
        </w:rPr>
      </w:pPr>
      <w:r w:rsidRPr="004C2BE0">
        <w:rPr>
          <w:lang w:val="fr-FR"/>
          <w:rPrChange w:id="5441" w:author="32.423_CR0115R1_(Rel-16)_TM_SBMA, OAM_RTT" w:date="2020-07-06T10:42:00Z">
            <w:rPr/>
          </w:rPrChange>
        </w:rPr>
        <w:t>6.3.15.3</w:t>
      </w:r>
      <w:r w:rsidRPr="004C2BE0">
        <w:rPr>
          <w:rFonts w:ascii="Calibri" w:hAnsi="Calibri"/>
          <w:sz w:val="22"/>
          <w:szCs w:val="22"/>
          <w:lang w:val="fr-FR" w:eastAsia="en-GB"/>
          <w:rPrChange w:id="5442" w:author="32.423_CR0115R1_(Rel-16)_TM_SBMA, OAM_RTT" w:date="2020-07-06T10:42:00Z">
            <w:rPr>
              <w:rFonts w:ascii="Calibri" w:hAnsi="Calibri"/>
              <w:sz w:val="22"/>
              <w:szCs w:val="22"/>
              <w:lang w:eastAsia="en-GB"/>
            </w:rPr>
          </w:rPrChange>
        </w:rPr>
        <w:tab/>
      </w:r>
      <w:r w:rsidRPr="004C2BE0">
        <w:rPr>
          <w:lang w:val="fr-FR"/>
          <w:rPrChange w:id="5443" w:author="32.423_CR0115R1_(Rel-16)_TM_SBMA, OAM_RTT" w:date="2020-07-06T10:42:00Z">
            <w:rPr/>
          </w:rPrChange>
        </w:rPr>
        <w:t>Attribute constraints</w:t>
      </w:r>
      <w:r w:rsidRPr="004C2BE0">
        <w:rPr>
          <w:lang w:val="fr-FR"/>
          <w:rPrChange w:id="5444" w:author="32.423_CR0115R1_(Rel-16)_TM_SBMA, OAM_RTT" w:date="2020-07-06T10:42:00Z">
            <w:rPr/>
          </w:rPrChange>
        </w:rPr>
        <w:tab/>
      </w:r>
      <w:r>
        <w:fldChar w:fldCharType="begin" w:fldLock="1"/>
      </w:r>
      <w:r w:rsidRPr="004C2BE0">
        <w:rPr>
          <w:lang w:val="fr-FR"/>
          <w:rPrChange w:id="5445" w:author="32.423_CR0115R1_(Rel-16)_TM_SBMA, OAM_RTT" w:date="2020-07-06T10:42:00Z">
            <w:rPr/>
          </w:rPrChange>
        </w:rPr>
        <w:instrText xml:space="preserve"> PAGEREF _Toc44341701 \h </w:instrText>
      </w:r>
      <w:r>
        <w:fldChar w:fldCharType="separate"/>
      </w:r>
      <w:r w:rsidRPr="004C2BE0">
        <w:rPr>
          <w:lang w:val="fr-FR"/>
          <w:rPrChange w:id="5446" w:author="32.423_CR0115R1_(Rel-16)_TM_SBMA, OAM_RTT" w:date="2020-07-06T10:42:00Z">
            <w:rPr/>
          </w:rPrChange>
        </w:rPr>
        <w:t>157</w:t>
      </w:r>
      <w:r>
        <w:fldChar w:fldCharType="end"/>
      </w:r>
    </w:p>
    <w:p w:rsidR="002C3AD9" w:rsidRPr="004C2BE0" w:rsidRDefault="002C3AD9">
      <w:pPr>
        <w:pStyle w:val="TOC4"/>
        <w:rPr>
          <w:rFonts w:ascii="Calibri" w:hAnsi="Calibri"/>
          <w:sz w:val="22"/>
          <w:szCs w:val="22"/>
          <w:lang w:val="fr-FR" w:eastAsia="en-GB"/>
          <w:rPrChange w:id="5447" w:author="32.423_CR0115R1_(Rel-16)_TM_SBMA, OAM_RTT" w:date="2020-07-06T10:42:00Z">
            <w:rPr>
              <w:rFonts w:ascii="Calibri" w:hAnsi="Calibri"/>
              <w:sz w:val="22"/>
              <w:szCs w:val="22"/>
              <w:lang w:eastAsia="en-GB"/>
            </w:rPr>
          </w:rPrChange>
        </w:rPr>
      </w:pPr>
      <w:r w:rsidRPr="004C2BE0">
        <w:rPr>
          <w:lang w:val="fr-FR" w:eastAsia="zh-CN"/>
          <w:rPrChange w:id="5448" w:author="32.423_CR0115R1_(Rel-16)_TM_SBMA, OAM_RTT" w:date="2020-07-06T10:42:00Z">
            <w:rPr>
              <w:lang w:eastAsia="zh-CN"/>
            </w:rPr>
          </w:rPrChange>
        </w:rPr>
        <w:lastRenderedPageBreak/>
        <w:t>6.3.15.</w:t>
      </w:r>
      <w:r w:rsidRPr="004C2BE0">
        <w:rPr>
          <w:lang w:val="fr-FR"/>
          <w:rPrChange w:id="5449" w:author="32.423_CR0115R1_(Rel-16)_TM_SBMA, OAM_RTT" w:date="2020-07-06T10:42:00Z">
            <w:rPr/>
          </w:rPrChange>
        </w:rPr>
        <w:t>4</w:t>
      </w:r>
      <w:r w:rsidRPr="004C2BE0">
        <w:rPr>
          <w:rFonts w:ascii="Calibri" w:hAnsi="Calibri"/>
          <w:sz w:val="22"/>
          <w:szCs w:val="22"/>
          <w:lang w:val="fr-FR" w:eastAsia="en-GB"/>
          <w:rPrChange w:id="5450" w:author="32.423_CR0115R1_(Rel-16)_TM_SBMA, OAM_RTT" w:date="2020-07-06T10:42:00Z">
            <w:rPr>
              <w:rFonts w:ascii="Calibri" w:hAnsi="Calibri"/>
              <w:sz w:val="22"/>
              <w:szCs w:val="22"/>
              <w:lang w:eastAsia="en-GB"/>
            </w:rPr>
          </w:rPrChange>
        </w:rPr>
        <w:tab/>
      </w:r>
      <w:r w:rsidRPr="004C2BE0">
        <w:rPr>
          <w:lang w:val="fr-FR"/>
          <w:rPrChange w:id="5451" w:author="32.423_CR0115R1_(Rel-16)_TM_SBMA, OAM_RTT" w:date="2020-07-06T10:42:00Z">
            <w:rPr/>
          </w:rPrChange>
        </w:rPr>
        <w:t>Notifications</w:t>
      </w:r>
      <w:r w:rsidRPr="004C2BE0">
        <w:rPr>
          <w:lang w:val="fr-FR"/>
          <w:rPrChange w:id="5452" w:author="32.423_CR0115R1_(Rel-16)_TM_SBMA, OAM_RTT" w:date="2020-07-06T10:42:00Z">
            <w:rPr/>
          </w:rPrChange>
        </w:rPr>
        <w:tab/>
      </w:r>
      <w:r>
        <w:fldChar w:fldCharType="begin" w:fldLock="1"/>
      </w:r>
      <w:r w:rsidRPr="004C2BE0">
        <w:rPr>
          <w:lang w:val="fr-FR"/>
          <w:rPrChange w:id="5453" w:author="32.423_CR0115R1_(Rel-16)_TM_SBMA, OAM_RTT" w:date="2020-07-06T10:42:00Z">
            <w:rPr/>
          </w:rPrChange>
        </w:rPr>
        <w:instrText xml:space="preserve"> PAGEREF _Toc44341702 \h </w:instrText>
      </w:r>
      <w:r>
        <w:fldChar w:fldCharType="separate"/>
      </w:r>
      <w:r w:rsidRPr="004C2BE0">
        <w:rPr>
          <w:lang w:val="fr-FR"/>
          <w:rPrChange w:id="5454" w:author="32.423_CR0115R1_(Rel-16)_TM_SBMA, OAM_RTT" w:date="2020-07-06T10:42:00Z">
            <w:rPr/>
          </w:rPrChange>
        </w:rPr>
        <w:t>158</w:t>
      </w:r>
      <w:r>
        <w:fldChar w:fldCharType="end"/>
      </w:r>
    </w:p>
    <w:p w:rsidR="002C3AD9" w:rsidRPr="004C2BE0" w:rsidRDefault="002C3AD9">
      <w:pPr>
        <w:pStyle w:val="TOC3"/>
        <w:rPr>
          <w:rFonts w:ascii="Calibri" w:hAnsi="Calibri"/>
          <w:sz w:val="22"/>
          <w:szCs w:val="22"/>
          <w:lang w:val="fr-FR" w:eastAsia="en-GB"/>
          <w:rPrChange w:id="5455" w:author="32.423_CR0115R1_(Rel-16)_TM_SBMA, OAM_RTT" w:date="2020-07-06T10:42:00Z">
            <w:rPr>
              <w:rFonts w:ascii="Calibri" w:hAnsi="Calibri"/>
              <w:sz w:val="22"/>
              <w:szCs w:val="22"/>
              <w:lang w:eastAsia="en-GB"/>
            </w:rPr>
          </w:rPrChange>
        </w:rPr>
      </w:pPr>
      <w:r w:rsidRPr="004C2BE0">
        <w:rPr>
          <w:lang w:val="fr-FR" w:eastAsia="zh-CN"/>
          <w:rPrChange w:id="5456" w:author="32.423_CR0115R1_(Rel-16)_TM_SBMA, OAM_RTT" w:date="2020-07-06T10:42:00Z">
            <w:rPr>
              <w:lang w:eastAsia="zh-CN"/>
            </w:rPr>
          </w:rPrChange>
        </w:rPr>
        <w:t>6.3.16</w:t>
      </w:r>
      <w:r w:rsidRPr="004C2BE0">
        <w:rPr>
          <w:rFonts w:ascii="Calibri" w:hAnsi="Calibri"/>
          <w:sz w:val="22"/>
          <w:szCs w:val="22"/>
          <w:lang w:val="fr-FR" w:eastAsia="en-GB"/>
          <w:rPrChange w:id="5457" w:author="32.423_CR0115R1_(Rel-16)_TM_SBMA, OAM_RTT" w:date="2020-07-06T10:42:00Z">
            <w:rPr>
              <w:rFonts w:ascii="Calibri" w:hAnsi="Calibri"/>
              <w:sz w:val="22"/>
              <w:szCs w:val="22"/>
              <w:lang w:eastAsia="en-GB"/>
            </w:rPr>
          </w:rPrChange>
        </w:rPr>
        <w:tab/>
      </w:r>
      <w:r w:rsidRPr="004C2BE0">
        <w:rPr>
          <w:rFonts w:ascii="Courier New" w:hAnsi="Courier New" w:cs="Courier New"/>
          <w:lang w:val="fr-FR" w:eastAsia="zh-CN"/>
          <w:rPrChange w:id="5458" w:author="32.423_CR0115R1_(Rel-16)_TM_SBMA, OAM_RTT" w:date="2020-07-06T10:42:00Z">
            <w:rPr>
              <w:rFonts w:ascii="Courier New" w:hAnsi="Courier New" w:cs="Courier New"/>
              <w:lang w:eastAsia="zh-CN"/>
            </w:rPr>
          </w:rPrChange>
        </w:rPr>
        <w:t>TermDensity&lt;&lt;dataType&gt;&gt;</w:t>
      </w:r>
      <w:r w:rsidRPr="004C2BE0">
        <w:rPr>
          <w:lang w:val="fr-FR"/>
          <w:rPrChange w:id="5459" w:author="32.423_CR0115R1_(Rel-16)_TM_SBMA, OAM_RTT" w:date="2020-07-06T10:42:00Z">
            <w:rPr/>
          </w:rPrChange>
        </w:rPr>
        <w:tab/>
      </w:r>
      <w:r>
        <w:fldChar w:fldCharType="begin" w:fldLock="1"/>
      </w:r>
      <w:r w:rsidRPr="004C2BE0">
        <w:rPr>
          <w:lang w:val="fr-FR"/>
          <w:rPrChange w:id="5460" w:author="32.423_CR0115R1_(Rel-16)_TM_SBMA, OAM_RTT" w:date="2020-07-06T10:42:00Z">
            <w:rPr/>
          </w:rPrChange>
        </w:rPr>
        <w:instrText xml:space="preserve"> PAGEREF _Toc44341703 \h </w:instrText>
      </w:r>
      <w:r>
        <w:fldChar w:fldCharType="separate"/>
      </w:r>
      <w:r w:rsidRPr="004C2BE0">
        <w:rPr>
          <w:lang w:val="fr-FR"/>
          <w:rPrChange w:id="5461" w:author="32.423_CR0115R1_(Rel-16)_TM_SBMA, OAM_RTT" w:date="2020-07-06T10:42:00Z">
            <w:rPr/>
          </w:rPrChange>
        </w:rPr>
        <w:t>158</w:t>
      </w:r>
      <w:r>
        <w:fldChar w:fldCharType="end"/>
      </w:r>
    </w:p>
    <w:p w:rsidR="002C3AD9" w:rsidRPr="004C2BE0" w:rsidRDefault="002C3AD9">
      <w:pPr>
        <w:pStyle w:val="TOC4"/>
        <w:rPr>
          <w:rFonts w:ascii="Calibri" w:hAnsi="Calibri"/>
          <w:sz w:val="22"/>
          <w:szCs w:val="22"/>
          <w:lang w:val="fr-FR" w:eastAsia="en-GB"/>
          <w:rPrChange w:id="5462" w:author="32.423_CR0115R1_(Rel-16)_TM_SBMA, OAM_RTT" w:date="2020-07-06T10:42:00Z">
            <w:rPr>
              <w:rFonts w:ascii="Calibri" w:hAnsi="Calibri"/>
              <w:sz w:val="22"/>
              <w:szCs w:val="22"/>
              <w:lang w:eastAsia="en-GB"/>
            </w:rPr>
          </w:rPrChange>
        </w:rPr>
      </w:pPr>
      <w:r w:rsidRPr="004C2BE0">
        <w:rPr>
          <w:lang w:val="fr-FR"/>
          <w:rPrChange w:id="5463" w:author="32.423_CR0115R1_(Rel-16)_TM_SBMA, OAM_RTT" w:date="2020-07-06T10:42:00Z">
            <w:rPr/>
          </w:rPrChange>
        </w:rPr>
        <w:t>6.3.16.1</w:t>
      </w:r>
      <w:r w:rsidRPr="004C2BE0">
        <w:rPr>
          <w:rFonts w:ascii="Calibri" w:hAnsi="Calibri"/>
          <w:sz w:val="22"/>
          <w:szCs w:val="22"/>
          <w:lang w:val="fr-FR" w:eastAsia="en-GB"/>
          <w:rPrChange w:id="5464" w:author="32.423_CR0115R1_(Rel-16)_TM_SBMA, OAM_RTT" w:date="2020-07-06T10:42:00Z">
            <w:rPr>
              <w:rFonts w:ascii="Calibri" w:hAnsi="Calibri"/>
              <w:sz w:val="22"/>
              <w:szCs w:val="22"/>
              <w:lang w:eastAsia="en-GB"/>
            </w:rPr>
          </w:rPrChange>
        </w:rPr>
        <w:tab/>
      </w:r>
      <w:r w:rsidRPr="004C2BE0">
        <w:rPr>
          <w:lang w:val="fr-FR"/>
          <w:rPrChange w:id="5465" w:author="32.423_CR0115R1_(Rel-16)_TM_SBMA, OAM_RTT" w:date="2020-07-06T10:42:00Z">
            <w:rPr/>
          </w:rPrChange>
        </w:rPr>
        <w:t>Definition</w:t>
      </w:r>
      <w:r w:rsidRPr="004C2BE0">
        <w:rPr>
          <w:lang w:val="fr-FR"/>
          <w:rPrChange w:id="5466" w:author="32.423_CR0115R1_(Rel-16)_TM_SBMA, OAM_RTT" w:date="2020-07-06T10:42:00Z">
            <w:rPr/>
          </w:rPrChange>
        </w:rPr>
        <w:tab/>
      </w:r>
      <w:r>
        <w:fldChar w:fldCharType="begin" w:fldLock="1"/>
      </w:r>
      <w:r w:rsidRPr="004C2BE0">
        <w:rPr>
          <w:lang w:val="fr-FR"/>
          <w:rPrChange w:id="5467" w:author="32.423_CR0115R1_(Rel-16)_TM_SBMA, OAM_RTT" w:date="2020-07-06T10:42:00Z">
            <w:rPr/>
          </w:rPrChange>
        </w:rPr>
        <w:instrText xml:space="preserve"> PAGEREF _Toc44341704 \h </w:instrText>
      </w:r>
      <w:r>
        <w:fldChar w:fldCharType="separate"/>
      </w:r>
      <w:r w:rsidRPr="004C2BE0">
        <w:rPr>
          <w:lang w:val="fr-FR"/>
          <w:rPrChange w:id="5468" w:author="32.423_CR0115R1_(Rel-16)_TM_SBMA, OAM_RTT" w:date="2020-07-06T10:42:00Z">
            <w:rPr/>
          </w:rPrChange>
        </w:rPr>
        <w:t>158</w:t>
      </w:r>
      <w:r>
        <w:fldChar w:fldCharType="end"/>
      </w:r>
    </w:p>
    <w:p w:rsidR="002C3AD9" w:rsidRPr="004C2BE0" w:rsidRDefault="002C3AD9">
      <w:pPr>
        <w:pStyle w:val="TOC4"/>
        <w:rPr>
          <w:rFonts w:ascii="Calibri" w:hAnsi="Calibri"/>
          <w:sz w:val="22"/>
          <w:szCs w:val="22"/>
          <w:lang w:val="fr-FR" w:eastAsia="en-GB"/>
          <w:rPrChange w:id="5469" w:author="32.423_CR0115R1_(Rel-16)_TM_SBMA, OAM_RTT" w:date="2020-07-06T10:42:00Z">
            <w:rPr>
              <w:rFonts w:ascii="Calibri" w:hAnsi="Calibri"/>
              <w:sz w:val="22"/>
              <w:szCs w:val="22"/>
              <w:lang w:eastAsia="en-GB"/>
            </w:rPr>
          </w:rPrChange>
        </w:rPr>
      </w:pPr>
      <w:r w:rsidRPr="004C2BE0">
        <w:rPr>
          <w:lang w:val="fr-FR"/>
          <w:rPrChange w:id="5470" w:author="32.423_CR0115R1_(Rel-16)_TM_SBMA, OAM_RTT" w:date="2020-07-06T10:42:00Z">
            <w:rPr/>
          </w:rPrChange>
        </w:rPr>
        <w:t>6</w:t>
      </w:r>
      <w:r w:rsidRPr="004C2BE0">
        <w:rPr>
          <w:lang w:val="fr-FR" w:eastAsia="zh-CN"/>
          <w:rPrChange w:id="5471" w:author="32.423_CR0115R1_(Rel-16)_TM_SBMA, OAM_RTT" w:date="2020-07-06T10:42:00Z">
            <w:rPr>
              <w:lang w:eastAsia="zh-CN"/>
            </w:rPr>
          </w:rPrChange>
        </w:rPr>
        <w:t>.</w:t>
      </w:r>
      <w:r w:rsidRPr="004C2BE0">
        <w:rPr>
          <w:lang w:val="fr-FR"/>
          <w:rPrChange w:id="5472" w:author="32.423_CR0115R1_(Rel-16)_TM_SBMA, OAM_RTT" w:date="2020-07-06T10:42:00Z">
            <w:rPr/>
          </w:rPrChange>
        </w:rPr>
        <w:t>3.16.2</w:t>
      </w:r>
      <w:r w:rsidRPr="004C2BE0">
        <w:rPr>
          <w:rFonts w:ascii="Calibri" w:hAnsi="Calibri"/>
          <w:sz w:val="22"/>
          <w:szCs w:val="22"/>
          <w:lang w:val="fr-FR" w:eastAsia="en-GB"/>
          <w:rPrChange w:id="5473" w:author="32.423_CR0115R1_(Rel-16)_TM_SBMA, OAM_RTT" w:date="2020-07-06T10:42:00Z">
            <w:rPr>
              <w:rFonts w:ascii="Calibri" w:hAnsi="Calibri"/>
              <w:sz w:val="22"/>
              <w:szCs w:val="22"/>
              <w:lang w:eastAsia="en-GB"/>
            </w:rPr>
          </w:rPrChange>
        </w:rPr>
        <w:tab/>
      </w:r>
      <w:r w:rsidRPr="004C2BE0">
        <w:rPr>
          <w:lang w:val="fr-FR"/>
          <w:rPrChange w:id="5474" w:author="32.423_CR0115R1_(Rel-16)_TM_SBMA, OAM_RTT" w:date="2020-07-06T10:42:00Z">
            <w:rPr/>
          </w:rPrChange>
        </w:rPr>
        <w:t>Attributes</w:t>
      </w:r>
      <w:r w:rsidRPr="004C2BE0">
        <w:rPr>
          <w:lang w:val="fr-FR"/>
          <w:rPrChange w:id="5475" w:author="32.423_CR0115R1_(Rel-16)_TM_SBMA, OAM_RTT" w:date="2020-07-06T10:42:00Z">
            <w:rPr/>
          </w:rPrChange>
        </w:rPr>
        <w:tab/>
      </w:r>
      <w:r>
        <w:fldChar w:fldCharType="begin" w:fldLock="1"/>
      </w:r>
      <w:r w:rsidRPr="004C2BE0">
        <w:rPr>
          <w:lang w:val="fr-FR"/>
          <w:rPrChange w:id="5476" w:author="32.423_CR0115R1_(Rel-16)_TM_SBMA, OAM_RTT" w:date="2020-07-06T10:42:00Z">
            <w:rPr/>
          </w:rPrChange>
        </w:rPr>
        <w:instrText xml:space="preserve"> PAGEREF _Toc44341705 \h </w:instrText>
      </w:r>
      <w:r>
        <w:fldChar w:fldCharType="separate"/>
      </w:r>
      <w:r w:rsidRPr="004C2BE0">
        <w:rPr>
          <w:lang w:val="fr-FR"/>
          <w:rPrChange w:id="5477" w:author="32.423_CR0115R1_(Rel-16)_TM_SBMA, OAM_RTT" w:date="2020-07-06T10:42:00Z">
            <w:rPr/>
          </w:rPrChange>
        </w:rPr>
        <w:t>158</w:t>
      </w:r>
      <w:r>
        <w:fldChar w:fldCharType="end"/>
      </w:r>
    </w:p>
    <w:p w:rsidR="002C3AD9" w:rsidRPr="004C2BE0" w:rsidRDefault="002C3AD9">
      <w:pPr>
        <w:pStyle w:val="TOC4"/>
        <w:rPr>
          <w:rFonts w:ascii="Calibri" w:hAnsi="Calibri"/>
          <w:sz w:val="22"/>
          <w:szCs w:val="22"/>
          <w:lang w:val="fr-FR" w:eastAsia="en-GB"/>
          <w:rPrChange w:id="5478" w:author="32.423_CR0115R1_(Rel-16)_TM_SBMA, OAM_RTT" w:date="2020-07-06T10:42:00Z">
            <w:rPr>
              <w:rFonts w:ascii="Calibri" w:hAnsi="Calibri"/>
              <w:sz w:val="22"/>
              <w:szCs w:val="22"/>
              <w:lang w:eastAsia="en-GB"/>
            </w:rPr>
          </w:rPrChange>
        </w:rPr>
      </w:pPr>
      <w:r w:rsidRPr="004C2BE0">
        <w:rPr>
          <w:lang w:val="fr-FR"/>
          <w:rPrChange w:id="5479" w:author="32.423_CR0115R1_(Rel-16)_TM_SBMA, OAM_RTT" w:date="2020-07-06T10:42:00Z">
            <w:rPr/>
          </w:rPrChange>
        </w:rPr>
        <w:t>6.3.16.3</w:t>
      </w:r>
      <w:r w:rsidRPr="004C2BE0">
        <w:rPr>
          <w:rFonts w:ascii="Calibri" w:hAnsi="Calibri"/>
          <w:sz w:val="22"/>
          <w:szCs w:val="22"/>
          <w:lang w:val="fr-FR" w:eastAsia="en-GB"/>
          <w:rPrChange w:id="5480" w:author="32.423_CR0115R1_(Rel-16)_TM_SBMA, OAM_RTT" w:date="2020-07-06T10:42:00Z">
            <w:rPr>
              <w:rFonts w:ascii="Calibri" w:hAnsi="Calibri"/>
              <w:sz w:val="22"/>
              <w:szCs w:val="22"/>
              <w:lang w:eastAsia="en-GB"/>
            </w:rPr>
          </w:rPrChange>
        </w:rPr>
        <w:tab/>
      </w:r>
      <w:r w:rsidRPr="004C2BE0">
        <w:rPr>
          <w:lang w:val="fr-FR"/>
          <w:rPrChange w:id="5481" w:author="32.423_CR0115R1_(Rel-16)_TM_SBMA, OAM_RTT" w:date="2020-07-06T10:42:00Z">
            <w:rPr/>
          </w:rPrChange>
        </w:rPr>
        <w:t>Attribute constraints</w:t>
      </w:r>
      <w:r w:rsidRPr="004C2BE0">
        <w:rPr>
          <w:lang w:val="fr-FR"/>
          <w:rPrChange w:id="5482" w:author="32.423_CR0115R1_(Rel-16)_TM_SBMA, OAM_RTT" w:date="2020-07-06T10:42:00Z">
            <w:rPr/>
          </w:rPrChange>
        </w:rPr>
        <w:tab/>
      </w:r>
      <w:r>
        <w:fldChar w:fldCharType="begin" w:fldLock="1"/>
      </w:r>
      <w:r w:rsidRPr="004C2BE0">
        <w:rPr>
          <w:lang w:val="fr-FR"/>
          <w:rPrChange w:id="5483" w:author="32.423_CR0115R1_(Rel-16)_TM_SBMA, OAM_RTT" w:date="2020-07-06T10:42:00Z">
            <w:rPr/>
          </w:rPrChange>
        </w:rPr>
        <w:instrText xml:space="preserve"> PAGEREF _Toc44341706 \h </w:instrText>
      </w:r>
      <w:r>
        <w:fldChar w:fldCharType="separate"/>
      </w:r>
      <w:r w:rsidRPr="004C2BE0">
        <w:rPr>
          <w:lang w:val="fr-FR"/>
          <w:rPrChange w:id="5484" w:author="32.423_CR0115R1_(Rel-16)_TM_SBMA, OAM_RTT" w:date="2020-07-06T10:42:00Z">
            <w:rPr/>
          </w:rPrChange>
        </w:rPr>
        <w:t>158</w:t>
      </w:r>
      <w:r>
        <w:fldChar w:fldCharType="end"/>
      </w:r>
    </w:p>
    <w:p w:rsidR="002C3AD9" w:rsidRPr="004C2BE0" w:rsidRDefault="002C3AD9">
      <w:pPr>
        <w:pStyle w:val="TOC4"/>
        <w:rPr>
          <w:rFonts w:ascii="Calibri" w:hAnsi="Calibri"/>
          <w:sz w:val="22"/>
          <w:szCs w:val="22"/>
          <w:lang w:val="fr-FR" w:eastAsia="en-GB"/>
          <w:rPrChange w:id="5485" w:author="32.423_CR0115R1_(Rel-16)_TM_SBMA, OAM_RTT" w:date="2020-07-06T10:42:00Z">
            <w:rPr>
              <w:rFonts w:ascii="Calibri" w:hAnsi="Calibri"/>
              <w:sz w:val="22"/>
              <w:szCs w:val="22"/>
              <w:lang w:eastAsia="en-GB"/>
            </w:rPr>
          </w:rPrChange>
        </w:rPr>
      </w:pPr>
      <w:r w:rsidRPr="004C2BE0">
        <w:rPr>
          <w:lang w:val="fr-FR" w:eastAsia="zh-CN"/>
          <w:rPrChange w:id="5486" w:author="32.423_CR0115R1_(Rel-16)_TM_SBMA, OAM_RTT" w:date="2020-07-06T10:42:00Z">
            <w:rPr>
              <w:lang w:eastAsia="zh-CN"/>
            </w:rPr>
          </w:rPrChange>
        </w:rPr>
        <w:t>6.3.16.</w:t>
      </w:r>
      <w:r w:rsidRPr="004C2BE0">
        <w:rPr>
          <w:lang w:val="fr-FR"/>
          <w:rPrChange w:id="5487" w:author="32.423_CR0115R1_(Rel-16)_TM_SBMA, OAM_RTT" w:date="2020-07-06T10:42:00Z">
            <w:rPr/>
          </w:rPrChange>
        </w:rPr>
        <w:t>4</w:t>
      </w:r>
      <w:r w:rsidRPr="004C2BE0">
        <w:rPr>
          <w:rFonts w:ascii="Calibri" w:hAnsi="Calibri"/>
          <w:sz w:val="22"/>
          <w:szCs w:val="22"/>
          <w:lang w:val="fr-FR" w:eastAsia="en-GB"/>
          <w:rPrChange w:id="5488" w:author="32.423_CR0115R1_(Rel-16)_TM_SBMA, OAM_RTT" w:date="2020-07-06T10:42:00Z">
            <w:rPr>
              <w:rFonts w:ascii="Calibri" w:hAnsi="Calibri"/>
              <w:sz w:val="22"/>
              <w:szCs w:val="22"/>
              <w:lang w:eastAsia="en-GB"/>
            </w:rPr>
          </w:rPrChange>
        </w:rPr>
        <w:tab/>
      </w:r>
      <w:r w:rsidRPr="004C2BE0">
        <w:rPr>
          <w:lang w:val="fr-FR"/>
          <w:rPrChange w:id="5489" w:author="32.423_CR0115R1_(Rel-16)_TM_SBMA, OAM_RTT" w:date="2020-07-06T10:42:00Z">
            <w:rPr/>
          </w:rPrChange>
        </w:rPr>
        <w:t>Notifications</w:t>
      </w:r>
      <w:r w:rsidRPr="004C2BE0">
        <w:rPr>
          <w:lang w:val="fr-FR"/>
          <w:rPrChange w:id="5490" w:author="32.423_CR0115R1_(Rel-16)_TM_SBMA, OAM_RTT" w:date="2020-07-06T10:42:00Z">
            <w:rPr/>
          </w:rPrChange>
        </w:rPr>
        <w:tab/>
      </w:r>
      <w:r>
        <w:fldChar w:fldCharType="begin" w:fldLock="1"/>
      </w:r>
      <w:r w:rsidRPr="004C2BE0">
        <w:rPr>
          <w:lang w:val="fr-FR"/>
          <w:rPrChange w:id="5491" w:author="32.423_CR0115R1_(Rel-16)_TM_SBMA, OAM_RTT" w:date="2020-07-06T10:42:00Z">
            <w:rPr/>
          </w:rPrChange>
        </w:rPr>
        <w:instrText xml:space="preserve"> PAGEREF _Toc44341707 \h </w:instrText>
      </w:r>
      <w:r>
        <w:fldChar w:fldCharType="separate"/>
      </w:r>
      <w:r w:rsidRPr="004C2BE0">
        <w:rPr>
          <w:lang w:val="fr-FR"/>
          <w:rPrChange w:id="5492" w:author="32.423_CR0115R1_(Rel-16)_TM_SBMA, OAM_RTT" w:date="2020-07-06T10:42:00Z">
            <w:rPr/>
          </w:rPrChange>
        </w:rPr>
        <w:t>158</w:t>
      </w:r>
      <w:r>
        <w:fldChar w:fldCharType="end"/>
      </w:r>
    </w:p>
    <w:p w:rsidR="002C3AD9" w:rsidRPr="004C2BE0" w:rsidRDefault="002C3AD9">
      <w:pPr>
        <w:pStyle w:val="TOC3"/>
        <w:rPr>
          <w:rFonts w:ascii="Calibri" w:hAnsi="Calibri"/>
          <w:sz w:val="22"/>
          <w:szCs w:val="22"/>
          <w:lang w:val="fr-FR" w:eastAsia="en-GB"/>
          <w:rPrChange w:id="5493" w:author="32.423_CR0115R1_(Rel-16)_TM_SBMA, OAM_RTT" w:date="2020-07-06T10:42:00Z">
            <w:rPr>
              <w:rFonts w:ascii="Calibri" w:hAnsi="Calibri"/>
              <w:sz w:val="22"/>
              <w:szCs w:val="22"/>
              <w:lang w:eastAsia="en-GB"/>
            </w:rPr>
          </w:rPrChange>
        </w:rPr>
      </w:pPr>
      <w:r w:rsidRPr="004C2BE0">
        <w:rPr>
          <w:lang w:val="fr-FR" w:eastAsia="zh-CN"/>
          <w:rPrChange w:id="5494" w:author="32.423_CR0115R1_(Rel-16)_TM_SBMA, OAM_RTT" w:date="2020-07-06T10:42:00Z">
            <w:rPr>
              <w:lang w:eastAsia="zh-CN"/>
            </w:rPr>
          </w:rPrChange>
        </w:rPr>
        <w:t>6.3.17</w:t>
      </w:r>
      <w:r w:rsidRPr="004C2BE0">
        <w:rPr>
          <w:rFonts w:ascii="Calibri" w:hAnsi="Calibri"/>
          <w:sz w:val="22"/>
          <w:szCs w:val="22"/>
          <w:lang w:val="fr-FR" w:eastAsia="en-GB"/>
          <w:rPrChange w:id="5495" w:author="32.423_CR0115R1_(Rel-16)_TM_SBMA, OAM_RTT" w:date="2020-07-06T10:42:00Z">
            <w:rPr>
              <w:rFonts w:ascii="Calibri" w:hAnsi="Calibri"/>
              <w:sz w:val="22"/>
              <w:szCs w:val="22"/>
              <w:lang w:eastAsia="en-GB"/>
            </w:rPr>
          </w:rPrChange>
        </w:rPr>
        <w:tab/>
      </w:r>
      <w:r w:rsidRPr="004C2BE0">
        <w:rPr>
          <w:rFonts w:ascii="Courier New" w:hAnsi="Courier New" w:cs="Courier New"/>
          <w:lang w:val="fr-FR" w:eastAsia="zh-CN"/>
          <w:rPrChange w:id="5496" w:author="32.423_CR0115R1_(Rel-16)_TM_SBMA, OAM_RTT" w:date="2020-07-06T10:42:00Z">
            <w:rPr>
              <w:rFonts w:ascii="Courier New" w:hAnsi="Courier New" w:cs="Courier New"/>
              <w:lang w:eastAsia="zh-CN"/>
            </w:rPr>
          </w:rPrChange>
        </w:rPr>
        <w:t>EP_Transport</w:t>
      </w:r>
      <w:r w:rsidRPr="004C2BE0">
        <w:rPr>
          <w:lang w:val="fr-FR"/>
          <w:rPrChange w:id="5497" w:author="32.423_CR0115R1_(Rel-16)_TM_SBMA, OAM_RTT" w:date="2020-07-06T10:42:00Z">
            <w:rPr/>
          </w:rPrChange>
        </w:rPr>
        <w:tab/>
      </w:r>
      <w:r>
        <w:fldChar w:fldCharType="begin" w:fldLock="1"/>
      </w:r>
      <w:r w:rsidRPr="004C2BE0">
        <w:rPr>
          <w:lang w:val="fr-FR"/>
          <w:rPrChange w:id="5498" w:author="32.423_CR0115R1_(Rel-16)_TM_SBMA, OAM_RTT" w:date="2020-07-06T10:42:00Z">
            <w:rPr/>
          </w:rPrChange>
        </w:rPr>
        <w:instrText xml:space="preserve"> PAGEREF _Toc44341708 \h </w:instrText>
      </w:r>
      <w:r>
        <w:fldChar w:fldCharType="separate"/>
      </w:r>
      <w:r w:rsidRPr="004C2BE0">
        <w:rPr>
          <w:lang w:val="fr-FR"/>
          <w:rPrChange w:id="5499" w:author="32.423_CR0115R1_(Rel-16)_TM_SBMA, OAM_RTT" w:date="2020-07-06T10:42:00Z">
            <w:rPr/>
          </w:rPrChange>
        </w:rPr>
        <w:t>158</w:t>
      </w:r>
      <w:r>
        <w:fldChar w:fldCharType="end"/>
      </w:r>
    </w:p>
    <w:p w:rsidR="002C3AD9" w:rsidRPr="004C2BE0" w:rsidRDefault="002C3AD9">
      <w:pPr>
        <w:pStyle w:val="TOC4"/>
        <w:rPr>
          <w:rFonts w:ascii="Calibri" w:hAnsi="Calibri"/>
          <w:sz w:val="22"/>
          <w:szCs w:val="22"/>
          <w:lang w:val="fr-FR" w:eastAsia="en-GB"/>
          <w:rPrChange w:id="5500" w:author="32.423_CR0115R1_(Rel-16)_TM_SBMA, OAM_RTT" w:date="2020-07-06T10:42:00Z">
            <w:rPr>
              <w:rFonts w:ascii="Calibri" w:hAnsi="Calibri"/>
              <w:sz w:val="22"/>
              <w:szCs w:val="22"/>
              <w:lang w:eastAsia="en-GB"/>
            </w:rPr>
          </w:rPrChange>
        </w:rPr>
      </w:pPr>
      <w:r w:rsidRPr="004C2BE0">
        <w:rPr>
          <w:lang w:val="fr-FR"/>
          <w:rPrChange w:id="5501" w:author="32.423_CR0115R1_(Rel-16)_TM_SBMA, OAM_RTT" w:date="2020-07-06T10:42:00Z">
            <w:rPr/>
          </w:rPrChange>
        </w:rPr>
        <w:t>6.3.17.1</w:t>
      </w:r>
      <w:r w:rsidRPr="004C2BE0">
        <w:rPr>
          <w:rFonts w:ascii="Calibri" w:hAnsi="Calibri"/>
          <w:sz w:val="22"/>
          <w:szCs w:val="22"/>
          <w:lang w:val="fr-FR" w:eastAsia="en-GB"/>
          <w:rPrChange w:id="5502" w:author="32.423_CR0115R1_(Rel-16)_TM_SBMA, OAM_RTT" w:date="2020-07-06T10:42:00Z">
            <w:rPr>
              <w:rFonts w:ascii="Calibri" w:hAnsi="Calibri"/>
              <w:sz w:val="22"/>
              <w:szCs w:val="22"/>
              <w:lang w:eastAsia="en-GB"/>
            </w:rPr>
          </w:rPrChange>
        </w:rPr>
        <w:tab/>
      </w:r>
      <w:r w:rsidRPr="004C2BE0">
        <w:rPr>
          <w:lang w:val="fr-FR"/>
          <w:rPrChange w:id="5503" w:author="32.423_CR0115R1_(Rel-16)_TM_SBMA, OAM_RTT" w:date="2020-07-06T10:42:00Z">
            <w:rPr/>
          </w:rPrChange>
        </w:rPr>
        <w:t>Definition</w:t>
      </w:r>
      <w:r w:rsidRPr="004C2BE0">
        <w:rPr>
          <w:lang w:val="fr-FR"/>
          <w:rPrChange w:id="5504" w:author="32.423_CR0115R1_(Rel-16)_TM_SBMA, OAM_RTT" w:date="2020-07-06T10:42:00Z">
            <w:rPr/>
          </w:rPrChange>
        </w:rPr>
        <w:tab/>
      </w:r>
      <w:r>
        <w:fldChar w:fldCharType="begin" w:fldLock="1"/>
      </w:r>
      <w:r w:rsidRPr="004C2BE0">
        <w:rPr>
          <w:lang w:val="fr-FR"/>
          <w:rPrChange w:id="5505" w:author="32.423_CR0115R1_(Rel-16)_TM_SBMA, OAM_RTT" w:date="2020-07-06T10:42:00Z">
            <w:rPr/>
          </w:rPrChange>
        </w:rPr>
        <w:instrText xml:space="preserve"> PAGEREF _Toc44341709 \h </w:instrText>
      </w:r>
      <w:r>
        <w:fldChar w:fldCharType="separate"/>
      </w:r>
      <w:r w:rsidRPr="004C2BE0">
        <w:rPr>
          <w:lang w:val="fr-FR"/>
          <w:rPrChange w:id="5506" w:author="32.423_CR0115R1_(Rel-16)_TM_SBMA, OAM_RTT" w:date="2020-07-06T10:42:00Z">
            <w:rPr/>
          </w:rPrChange>
        </w:rPr>
        <w:t>158</w:t>
      </w:r>
      <w:r>
        <w:fldChar w:fldCharType="end"/>
      </w:r>
    </w:p>
    <w:p w:rsidR="002C3AD9" w:rsidRPr="004C2BE0" w:rsidRDefault="002C3AD9">
      <w:pPr>
        <w:pStyle w:val="TOC4"/>
        <w:rPr>
          <w:rFonts w:ascii="Calibri" w:hAnsi="Calibri"/>
          <w:sz w:val="22"/>
          <w:szCs w:val="22"/>
          <w:lang w:val="fr-FR" w:eastAsia="en-GB"/>
          <w:rPrChange w:id="5507" w:author="32.423_CR0115R1_(Rel-16)_TM_SBMA, OAM_RTT" w:date="2020-07-06T10:42:00Z">
            <w:rPr>
              <w:rFonts w:ascii="Calibri" w:hAnsi="Calibri"/>
              <w:sz w:val="22"/>
              <w:szCs w:val="22"/>
              <w:lang w:eastAsia="en-GB"/>
            </w:rPr>
          </w:rPrChange>
        </w:rPr>
      </w:pPr>
      <w:r w:rsidRPr="004C2BE0">
        <w:rPr>
          <w:lang w:val="fr-FR"/>
          <w:rPrChange w:id="5508" w:author="32.423_CR0115R1_(Rel-16)_TM_SBMA, OAM_RTT" w:date="2020-07-06T10:42:00Z">
            <w:rPr/>
          </w:rPrChange>
        </w:rPr>
        <w:t>6.3.17.2</w:t>
      </w:r>
      <w:r w:rsidRPr="004C2BE0">
        <w:rPr>
          <w:rFonts w:ascii="Calibri" w:hAnsi="Calibri"/>
          <w:sz w:val="22"/>
          <w:szCs w:val="22"/>
          <w:lang w:val="fr-FR" w:eastAsia="en-GB"/>
          <w:rPrChange w:id="5509" w:author="32.423_CR0115R1_(Rel-16)_TM_SBMA, OAM_RTT" w:date="2020-07-06T10:42:00Z">
            <w:rPr>
              <w:rFonts w:ascii="Calibri" w:hAnsi="Calibri"/>
              <w:sz w:val="22"/>
              <w:szCs w:val="22"/>
              <w:lang w:eastAsia="en-GB"/>
            </w:rPr>
          </w:rPrChange>
        </w:rPr>
        <w:tab/>
      </w:r>
      <w:r w:rsidRPr="004C2BE0">
        <w:rPr>
          <w:lang w:val="fr-FR"/>
          <w:rPrChange w:id="5510" w:author="32.423_CR0115R1_(Rel-16)_TM_SBMA, OAM_RTT" w:date="2020-07-06T10:42:00Z">
            <w:rPr/>
          </w:rPrChange>
        </w:rPr>
        <w:t>Attributes</w:t>
      </w:r>
      <w:r w:rsidRPr="004C2BE0">
        <w:rPr>
          <w:lang w:val="fr-FR"/>
          <w:rPrChange w:id="5511" w:author="32.423_CR0115R1_(Rel-16)_TM_SBMA, OAM_RTT" w:date="2020-07-06T10:42:00Z">
            <w:rPr/>
          </w:rPrChange>
        </w:rPr>
        <w:tab/>
      </w:r>
      <w:r>
        <w:fldChar w:fldCharType="begin" w:fldLock="1"/>
      </w:r>
      <w:r w:rsidRPr="004C2BE0">
        <w:rPr>
          <w:lang w:val="fr-FR"/>
          <w:rPrChange w:id="5512" w:author="32.423_CR0115R1_(Rel-16)_TM_SBMA, OAM_RTT" w:date="2020-07-06T10:42:00Z">
            <w:rPr/>
          </w:rPrChange>
        </w:rPr>
        <w:instrText xml:space="preserve"> PAGEREF _Toc44341710 \h </w:instrText>
      </w:r>
      <w:r>
        <w:fldChar w:fldCharType="separate"/>
      </w:r>
      <w:r w:rsidRPr="004C2BE0">
        <w:rPr>
          <w:lang w:val="fr-FR"/>
          <w:rPrChange w:id="5513" w:author="32.423_CR0115R1_(Rel-16)_TM_SBMA, OAM_RTT" w:date="2020-07-06T10:42:00Z">
            <w:rPr/>
          </w:rPrChange>
        </w:rPr>
        <w:t>158</w:t>
      </w:r>
      <w:r>
        <w:fldChar w:fldCharType="end"/>
      </w:r>
    </w:p>
    <w:p w:rsidR="002C3AD9" w:rsidRPr="004C2BE0" w:rsidRDefault="002C3AD9">
      <w:pPr>
        <w:pStyle w:val="TOC4"/>
        <w:rPr>
          <w:rFonts w:ascii="Calibri" w:hAnsi="Calibri"/>
          <w:sz w:val="22"/>
          <w:szCs w:val="22"/>
          <w:lang w:val="fr-FR" w:eastAsia="en-GB"/>
          <w:rPrChange w:id="5514" w:author="32.423_CR0115R1_(Rel-16)_TM_SBMA, OAM_RTT" w:date="2020-07-06T10:42:00Z">
            <w:rPr>
              <w:rFonts w:ascii="Calibri" w:hAnsi="Calibri"/>
              <w:sz w:val="22"/>
              <w:szCs w:val="22"/>
              <w:lang w:eastAsia="en-GB"/>
            </w:rPr>
          </w:rPrChange>
        </w:rPr>
      </w:pPr>
      <w:r w:rsidRPr="004C2BE0">
        <w:rPr>
          <w:lang w:val="fr-FR" w:eastAsia="zh-CN"/>
          <w:rPrChange w:id="5515" w:author="32.423_CR0115R1_(Rel-16)_TM_SBMA, OAM_RTT" w:date="2020-07-06T10:42:00Z">
            <w:rPr>
              <w:lang w:eastAsia="zh-CN"/>
            </w:rPr>
          </w:rPrChange>
        </w:rPr>
        <w:t>6.3.17.3</w:t>
      </w:r>
      <w:r w:rsidRPr="004C2BE0">
        <w:rPr>
          <w:rFonts w:ascii="Calibri" w:hAnsi="Calibri"/>
          <w:sz w:val="22"/>
          <w:szCs w:val="22"/>
          <w:lang w:val="fr-FR" w:eastAsia="en-GB"/>
          <w:rPrChange w:id="5516" w:author="32.423_CR0115R1_(Rel-16)_TM_SBMA, OAM_RTT" w:date="2020-07-06T10:42:00Z">
            <w:rPr>
              <w:rFonts w:ascii="Calibri" w:hAnsi="Calibri"/>
              <w:sz w:val="22"/>
              <w:szCs w:val="22"/>
              <w:lang w:eastAsia="en-GB"/>
            </w:rPr>
          </w:rPrChange>
        </w:rPr>
        <w:tab/>
      </w:r>
      <w:r w:rsidRPr="004C2BE0">
        <w:rPr>
          <w:lang w:val="fr-FR" w:eastAsia="zh-CN"/>
          <w:rPrChange w:id="5517" w:author="32.423_CR0115R1_(Rel-16)_TM_SBMA, OAM_RTT" w:date="2020-07-06T10:42:00Z">
            <w:rPr>
              <w:lang w:eastAsia="zh-CN"/>
            </w:rPr>
          </w:rPrChange>
        </w:rPr>
        <w:t>Attribute constraints</w:t>
      </w:r>
      <w:r w:rsidRPr="004C2BE0">
        <w:rPr>
          <w:lang w:val="fr-FR"/>
          <w:rPrChange w:id="5518" w:author="32.423_CR0115R1_(Rel-16)_TM_SBMA, OAM_RTT" w:date="2020-07-06T10:42:00Z">
            <w:rPr/>
          </w:rPrChange>
        </w:rPr>
        <w:tab/>
      </w:r>
      <w:r>
        <w:fldChar w:fldCharType="begin" w:fldLock="1"/>
      </w:r>
      <w:r w:rsidRPr="004C2BE0">
        <w:rPr>
          <w:lang w:val="fr-FR"/>
          <w:rPrChange w:id="5519" w:author="32.423_CR0115R1_(Rel-16)_TM_SBMA, OAM_RTT" w:date="2020-07-06T10:42:00Z">
            <w:rPr/>
          </w:rPrChange>
        </w:rPr>
        <w:instrText xml:space="preserve"> PAGEREF _Toc44341711 \h </w:instrText>
      </w:r>
      <w:r>
        <w:fldChar w:fldCharType="separate"/>
      </w:r>
      <w:r w:rsidRPr="004C2BE0">
        <w:rPr>
          <w:lang w:val="fr-FR"/>
          <w:rPrChange w:id="5520" w:author="32.423_CR0115R1_(Rel-16)_TM_SBMA, OAM_RTT" w:date="2020-07-06T10:42:00Z">
            <w:rPr/>
          </w:rPrChange>
        </w:rPr>
        <w:t>158</w:t>
      </w:r>
      <w:r>
        <w:fldChar w:fldCharType="end"/>
      </w:r>
    </w:p>
    <w:p w:rsidR="002C3AD9" w:rsidRPr="004C2BE0" w:rsidRDefault="002C3AD9">
      <w:pPr>
        <w:pStyle w:val="TOC4"/>
        <w:rPr>
          <w:rFonts w:ascii="Calibri" w:hAnsi="Calibri"/>
          <w:sz w:val="22"/>
          <w:szCs w:val="22"/>
          <w:lang w:val="fr-FR" w:eastAsia="en-GB"/>
          <w:rPrChange w:id="5521" w:author="32.423_CR0115R1_(Rel-16)_TM_SBMA, OAM_RTT" w:date="2020-07-06T10:42:00Z">
            <w:rPr>
              <w:rFonts w:ascii="Calibri" w:hAnsi="Calibri"/>
              <w:sz w:val="22"/>
              <w:szCs w:val="22"/>
              <w:lang w:eastAsia="en-GB"/>
            </w:rPr>
          </w:rPrChange>
        </w:rPr>
      </w:pPr>
      <w:r w:rsidRPr="004C2BE0">
        <w:rPr>
          <w:lang w:val="fr-FR" w:eastAsia="zh-CN"/>
          <w:rPrChange w:id="5522" w:author="32.423_CR0115R1_(Rel-16)_TM_SBMA, OAM_RTT" w:date="2020-07-06T10:42:00Z">
            <w:rPr>
              <w:lang w:eastAsia="zh-CN"/>
            </w:rPr>
          </w:rPrChange>
        </w:rPr>
        <w:t>6.3.17.4</w:t>
      </w:r>
      <w:r w:rsidRPr="004C2BE0">
        <w:rPr>
          <w:rFonts w:ascii="Calibri" w:hAnsi="Calibri"/>
          <w:sz w:val="22"/>
          <w:szCs w:val="22"/>
          <w:lang w:val="fr-FR" w:eastAsia="en-GB"/>
          <w:rPrChange w:id="5523" w:author="32.423_CR0115R1_(Rel-16)_TM_SBMA, OAM_RTT" w:date="2020-07-06T10:42:00Z">
            <w:rPr>
              <w:rFonts w:ascii="Calibri" w:hAnsi="Calibri"/>
              <w:sz w:val="22"/>
              <w:szCs w:val="22"/>
              <w:lang w:eastAsia="en-GB"/>
            </w:rPr>
          </w:rPrChange>
        </w:rPr>
        <w:tab/>
      </w:r>
      <w:r w:rsidRPr="004C2BE0">
        <w:rPr>
          <w:lang w:val="fr-FR" w:eastAsia="zh-CN"/>
          <w:rPrChange w:id="5524" w:author="32.423_CR0115R1_(Rel-16)_TM_SBMA, OAM_RTT" w:date="2020-07-06T10:42:00Z">
            <w:rPr>
              <w:lang w:eastAsia="zh-CN"/>
            </w:rPr>
          </w:rPrChange>
        </w:rPr>
        <w:t>Notifications</w:t>
      </w:r>
      <w:r w:rsidRPr="004C2BE0">
        <w:rPr>
          <w:lang w:val="fr-FR"/>
          <w:rPrChange w:id="5525" w:author="32.423_CR0115R1_(Rel-16)_TM_SBMA, OAM_RTT" w:date="2020-07-06T10:42:00Z">
            <w:rPr/>
          </w:rPrChange>
        </w:rPr>
        <w:tab/>
      </w:r>
      <w:r>
        <w:fldChar w:fldCharType="begin" w:fldLock="1"/>
      </w:r>
      <w:r w:rsidRPr="004C2BE0">
        <w:rPr>
          <w:lang w:val="fr-FR"/>
          <w:rPrChange w:id="5526" w:author="32.423_CR0115R1_(Rel-16)_TM_SBMA, OAM_RTT" w:date="2020-07-06T10:42:00Z">
            <w:rPr/>
          </w:rPrChange>
        </w:rPr>
        <w:instrText xml:space="preserve"> PAGEREF _Toc44341712 \h </w:instrText>
      </w:r>
      <w:r>
        <w:fldChar w:fldCharType="separate"/>
      </w:r>
      <w:r w:rsidRPr="004C2BE0">
        <w:rPr>
          <w:lang w:val="fr-FR"/>
          <w:rPrChange w:id="5527" w:author="32.423_CR0115R1_(Rel-16)_TM_SBMA, OAM_RTT" w:date="2020-07-06T10:42:00Z">
            <w:rPr/>
          </w:rPrChange>
        </w:rPr>
        <w:t>158</w:t>
      </w:r>
      <w:r>
        <w:fldChar w:fldCharType="end"/>
      </w:r>
    </w:p>
    <w:p w:rsidR="002C3AD9" w:rsidRPr="004C2BE0" w:rsidRDefault="002C3AD9">
      <w:pPr>
        <w:pStyle w:val="TOC2"/>
        <w:rPr>
          <w:rFonts w:ascii="Calibri" w:hAnsi="Calibri"/>
          <w:sz w:val="22"/>
          <w:szCs w:val="22"/>
          <w:lang w:val="fr-FR" w:eastAsia="en-GB"/>
          <w:rPrChange w:id="5528" w:author="32.423_CR0115R1_(Rel-16)_TM_SBMA, OAM_RTT" w:date="2020-07-06T10:42:00Z">
            <w:rPr>
              <w:rFonts w:ascii="Calibri" w:hAnsi="Calibri"/>
              <w:sz w:val="22"/>
              <w:szCs w:val="22"/>
              <w:lang w:eastAsia="en-GB"/>
            </w:rPr>
          </w:rPrChange>
        </w:rPr>
      </w:pPr>
      <w:r w:rsidRPr="004C2BE0">
        <w:rPr>
          <w:lang w:val="fr-FR"/>
          <w:rPrChange w:id="5529" w:author="32.423_CR0115R1_(Rel-16)_TM_SBMA, OAM_RTT" w:date="2020-07-06T10:42:00Z">
            <w:rPr/>
          </w:rPrChange>
        </w:rPr>
        <w:t>6.4</w:t>
      </w:r>
      <w:r w:rsidRPr="004C2BE0">
        <w:rPr>
          <w:rFonts w:ascii="Calibri" w:hAnsi="Calibri"/>
          <w:sz w:val="22"/>
          <w:szCs w:val="22"/>
          <w:lang w:val="fr-FR" w:eastAsia="en-GB"/>
          <w:rPrChange w:id="5530" w:author="32.423_CR0115R1_(Rel-16)_TM_SBMA, OAM_RTT" w:date="2020-07-06T10:42:00Z">
            <w:rPr>
              <w:rFonts w:ascii="Calibri" w:hAnsi="Calibri"/>
              <w:sz w:val="22"/>
              <w:szCs w:val="22"/>
              <w:lang w:eastAsia="en-GB"/>
            </w:rPr>
          </w:rPrChange>
        </w:rPr>
        <w:tab/>
      </w:r>
      <w:r w:rsidRPr="004C2BE0">
        <w:rPr>
          <w:lang w:val="fr-FR"/>
          <w:rPrChange w:id="5531" w:author="32.423_CR0115R1_(Rel-16)_TM_SBMA, OAM_RTT" w:date="2020-07-06T10:42:00Z">
            <w:rPr/>
          </w:rPrChange>
        </w:rPr>
        <w:t>Attribute definition</w:t>
      </w:r>
      <w:r w:rsidRPr="004C2BE0">
        <w:rPr>
          <w:lang w:val="fr-FR"/>
          <w:rPrChange w:id="5532" w:author="32.423_CR0115R1_(Rel-16)_TM_SBMA, OAM_RTT" w:date="2020-07-06T10:42:00Z">
            <w:rPr/>
          </w:rPrChange>
        </w:rPr>
        <w:tab/>
      </w:r>
      <w:r>
        <w:fldChar w:fldCharType="begin" w:fldLock="1"/>
      </w:r>
      <w:r w:rsidRPr="004C2BE0">
        <w:rPr>
          <w:lang w:val="fr-FR"/>
          <w:rPrChange w:id="5533" w:author="32.423_CR0115R1_(Rel-16)_TM_SBMA, OAM_RTT" w:date="2020-07-06T10:42:00Z">
            <w:rPr/>
          </w:rPrChange>
        </w:rPr>
        <w:instrText xml:space="preserve"> PAGEREF _Toc44341713 \h </w:instrText>
      </w:r>
      <w:r>
        <w:fldChar w:fldCharType="separate"/>
      </w:r>
      <w:r w:rsidRPr="004C2BE0">
        <w:rPr>
          <w:lang w:val="fr-FR"/>
          <w:rPrChange w:id="5534" w:author="32.423_CR0115R1_(Rel-16)_TM_SBMA, OAM_RTT" w:date="2020-07-06T10:42:00Z">
            <w:rPr/>
          </w:rPrChange>
        </w:rPr>
        <w:t>159</w:t>
      </w:r>
      <w:r>
        <w:fldChar w:fldCharType="end"/>
      </w:r>
    </w:p>
    <w:p w:rsidR="002C3AD9" w:rsidRPr="004C2BE0" w:rsidRDefault="002C3AD9">
      <w:pPr>
        <w:pStyle w:val="TOC3"/>
        <w:rPr>
          <w:rFonts w:ascii="Calibri" w:hAnsi="Calibri"/>
          <w:sz w:val="22"/>
          <w:szCs w:val="22"/>
          <w:lang w:val="fr-FR" w:eastAsia="en-GB"/>
          <w:rPrChange w:id="5535" w:author="32.423_CR0115R1_(Rel-16)_TM_SBMA, OAM_RTT" w:date="2020-07-06T10:42:00Z">
            <w:rPr>
              <w:rFonts w:ascii="Calibri" w:hAnsi="Calibri"/>
              <w:sz w:val="22"/>
              <w:szCs w:val="22"/>
              <w:lang w:eastAsia="en-GB"/>
            </w:rPr>
          </w:rPrChange>
        </w:rPr>
      </w:pPr>
      <w:r w:rsidRPr="004C2BE0">
        <w:rPr>
          <w:lang w:val="fr-FR" w:eastAsia="zh-CN"/>
          <w:rPrChange w:id="5536" w:author="32.423_CR0115R1_(Rel-16)_TM_SBMA, OAM_RTT" w:date="2020-07-06T10:42:00Z">
            <w:rPr>
              <w:lang w:eastAsia="zh-CN"/>
            </w:rPr>
          </w:rPrChange>
        </w:rPr>
        <w:t>6.4</w:t>
      </w:r>
      <w:r w:rsidRPr="004C2BE0">
        <w:rPr>
          <w:lang w:val="fr-FR"/>
          <w:rPrChange w:id="5537" w:author="32.423_CR0115R1_(Rel-16)_TM_SBMA, OAM_RTT" w:date="2020-07-06T10:42:00Z">
            <w:rPr/>
          </w:rPrChange>
        </w:rPr>
        <w:t>.1</w:t>
      </w:r>
      <w:r w:rsidRPr="004C2BE0">
        <w:rPr>
          <w:rFonts w:ascii="Calibri" w:hAnsi="Calibri"/>
          <w:sz w:val="22"/>
          <w:szCs w:val="22"/>
          <w:lang w:val="fr-FR" w:eastAsia="en-GB"/>
          <w:rPrChange w:id="5538" w:author="32.423_CR0115R1_(Rel-16)_TM_SBMA, OAM_RTT" w:date="2020-07-06T10:42:00Z">
            <w:rPr>
              <w:rFonts w:ascii="Calibri" w:hAnsi="Calibri"/>
              <w:sz w:val="22"/>
              <w:szCs w:val="22"/>
              <w:lang w:eastAsia="en-GB"/>
            </w:rPr>
          </w:rPrChange>
        </w:rPr>
        <w:tab/>
      </w:r>
      <w:r w:rsidRPr="004C2BE0">
        <w:rPr>
          <w:lang w:val="fr-FR" w:eastAsia="zh-CN"/>
          <w:rPrChange w:id="5539" w:author="32.423_CR0115R1_(Rel-16)_TM_SBMA, OAM_RTT" w:date="2020-07-06T10:42:00Z">
            <w:rPr>
              <w:lang w:eastAsia="zh-CN"/>
            </w:rPr>
          </w:rPrChange>
        </w:rPr>
        <w:t>Attribute properties</w:t>
      </w:r>
      <w:r w:rsidRPr="004C2BE0">
        <w:rPr>
          <w:lang w:val="fr-FR"/>
          <w:rPrChange w:id="5540" w:author="32.423_CR0115R1_(Rel-16)_TM_SBMA, OAM_RTT" w:date="2020-07-06T10:42:00Z">
            <w:rPr/>
          </w:rPrChange>
        </w:rPr>
        <w:tab/>
      </w:r>
      <w:r>
        <w:fldChar w:fldCharType="begin" w:fldLock="1"/>
      </w:r>
      <w:r w:rsidRPr="004C2BE0">
        <w:rPr>
          <w:lang w:val="fr-FR"/>
          <w:rPrChange w:id="5541" w:author="32.423_CR0115R1_(Rel-16)_TM_SBMA, OAM_RTT" w:date="2020-07-06T10:42:00Z">
            <w:rPr/>
          </w:rPrChange>
        </w:rPr>
        <w:instrText xml:space="preserve"> PAGEREF _Toc44341714 \h </w:instrText>
      </w:r>
      <w:r>
        <w:fldChar w:fldCharType="separate"/>
      </w:r>
      <w:r w:rsidRPr="004C2BE0">
        <w:rPr>
          <w:lang w:val="fr-FR"/>
          <w:rPrChange w:id="5542" w:author="32.423_CR0115R1_(Rel-16)_TM_SBMA, OAM_RTT" w:date="2020-07-06T10:42:00Z">
            <w:rPr/>
          </w:rPrChange>
        </w:rPr>
        <w:t>159</w:t>
      </w:r>
      <w:r>
        <w:fldChar w:fldCharType="end"/>
      </w:r>
    </w:p>
    <w:p w:rsidR="002C3AD9" w:rsidRPr="004C2BE0" w:rsidRDefault="002C3AD9">
      <w:pPr>
        <w:pStyle w:val="TOC2"/>
        <w:rPr>
          <w:rFonts w:ascii="Calibri" w:hAnsi="Calibri"/>
          <w:sz w:val="22"/>
          <w:szCs w:val="22"/>
          <w:lang w:val="fr-FR" w:eastAsia="en-GB"/>
          <w:rPrChange w:id="5543" w:author="32.423_CR0115R1_(Rel-16)_TM_SBMA, OAM_RTT" w:date="2020-07-06T10:42:00Z">
            <w:rPr>
              <w:rFonts w:ascii="Calibri" w:hAnsi="Calibri"/>
              <w:sz w:val="22"/>
              <w:szCs w:val="22"/>
              <w:lang w:eastAsia="en-GB"/>
            </w:rPr>
          </w:rPrChange>
        </w:rPr>
      </w:pPr>
      <w:r w:rsidRPr="004C2BE0">
        <w:rPr>
          <w:lang w:val="fr-FR"/>
          <w:rPrChange w:id="5544" w:author="32.423_CR0115R1_(Rel-16)_TM_SBMA, OAM_RTT" w:date="2020-07-06T10:42:00Z">
            <w:rPr/>
          </w:rPrChange>
        </w:rPr>
        <w:t>6.5</w:t>
      </w:r>
      <w:r w:rsidRPr="004C2BE0">
        <w:rPr>
          <w:rFonts w:ascii="Calibri" w:hAnsi="Calibri"/>
          <w:sz w:val="22"/>
          <w:szCs w:val="22"/>
          <w:lang w:val="fr-FR" w:eastAsia="en-GB"/>
          <w:rPrChange w:id="5545" w:author="32.423_CR0115R1_(Rel-16)_TM_SBMA, OAM_RTT" w:date="2020-07-06T10:42:00Z">
            <w:rPr>
              <w:rFonts w:ascii="Calibri" w:hAnsi="Calibri"/>
              <w:sz w:val="22"/>
              <w:szCs w:val="22"/>
              <w:lang w:eastAsia="en-GB"/>
            </w:rPr>
          </w:rPrChange>
        </w:rPr>
        <w:tab/>
      </w:r>
      <w:r w:rsidRPr="004C2BE0">
        <w:rPr>
          <w:lang w:val="fr-FR"/>
          <w:rPrChange w:id="5546" w:author="32.423_CR0115R1_(Rel-16)_TM_SBMA, OAM_RTT" w:date="2020-07-06T10:42:00Z">
            <w:rPr/>
          </w:rPrChange>
        </w:rPr>
        <w:t>Common notifications</w:t>
      </w:r>
      <w:r w:rsidRPr="004C2BE0">
        <w:rPr>
          <w:lang w:val="fr-FR"/>
          <w:rPrChange w:id="5547" w:author="32.423_CR0115R1_(Rel-16)_TM_SBMA, OAM_RTT" w:date="2020-07-06T10:42:00Z">
            <w:rPr/>
          </w:rPrChange>
        </w:rPr>
        <w:tab/>
      </w:r>
      <w:r>
        <w:fldChar w:fldCharType="begin" w:fldLock="1"/>
      </w:r>
      <w:r w:rsidRPr="004C2BE0">
        <w:rPr>
          <w:lang w:val="fr-FR"/>
          <w:rPrChange w:id="5548" w:author="32.423_CR0115R1_(Rel-16)_TM_SBMA, OAM_RTT" w:date="2020-07-06T10:42:00Z">
            <w:rPr/>
          </w:rPrChange>
        </w:rPr>
        <w:instrText xml:space="preserve"> PAGEREF _Toc44341715 \h </w:instrText>
      </w:r>
      <w:r>
        <w:fldChar w:fldCharType="separate"/>
      </w:r>
      <w:r w:rsidRPr="004C2BE0">
        <w:rPr>
          <w:lang w:val="fr-FR"/>
          <w:rPrChange w:id="5549" w:author="32.423_CR0115R1_(Rel-16)_TM_SBMA, OAM_RTT" w:date="2020-07-06T10:42:00Z">
            <w:rPr/>
          </w:rPrChange>
        </w:rPr>
        <w:t>166</w:t>
      </w:r>
      <w:r>
        <w:fldChar w:fldCharType="end"/>
      </w:r>
    </w:p>
    <w:p w:rsidR="002C3AD9" w:rsidRPr="00677C8D" w:rsidRDefault="002C3AD9">
      <w:pPr>
        <w:pStyle w:val="TOC3"/>
        <w:rPr>
          <w:rFonts w:ascii="Calibri" w:hAnsi="Calibri"/>
          <w:sz w:val="22"/>
          <w:szCs w:val="22"/>
          <w:lang w:eastAsia="en-GB"/>
        </w:rPr>
      </w:pPr>
      <w:r>
        <w:t>6.5.1</w:t>
      </w:r>
      <w:r w:rsidRPr="00677C8D">
        <w:rPr>
          <w:rFonts w:ascii="Calibri" w:hAnsi="Calibri"/>
          <w:sz w:val="22"/>
          <w:szCs w:val="22"/>
          <w:lang w:eastAsia="en-GB"/>
        </w:rPr>
        <w:tab/>
      </w:r>
      <w:r>
        <w:t>Alarm notifications</w:t>
      </w:r>
      <w:r>
        <w:tab/>
      </w:r>
      <w:r>
        <w:fldChar w:fldCharType="begin" w:fldLock="1"/>
      </w:r>
      <w:r>
        <w:instrText xml:space="preserve"> PAGEREF _Toc44341716 \h </w:instrText>
      </w:r>
      <w:r>
        <w:fldChar w:fldCharType="separate"/>
      </w:r>
      <w:r>
        <w:t>166</w:t>
      </w:r>
      <w:r>
        <w:fldChar w:fldCharType="end"/>
      </w:r>
    </w:p>
    <w:p w:rsidR="002C3AD9" w:rsidRPr="00677C8D" w:rsidRDefault="002C3AD9">
      <w:pPr>
        <w:pStyle w:val="TOC3"/>
        <w:rPr>
          <w:rFonts w:ascii="Calibri" w:hAnsi="Calibri"/>
          <w:sz w:val="22"/>
          <w:szCs w:val="22"/>
          <w:lang w:eastAsia="en-GB"/>
        </w:rPr>
      </w:pPr>
      <w:r>
        <w:t>6.5.2</w:t>
      </w:r>
      <w:r w:rsidRPr="00677C8D">
        <w:rPr>
          <w:rFonts w:ascii="Calibri" w:hAnsi="Calibri"/>
          <w:sz w:val="22"/>
          <w:szCs w:val="22"/>
          <w:lang w:eastAsia="en-GB"/>
        </w:rPr>
        <w:tab/>
      </w:r>
      <w:r>
        <w:t>Configuration notifications</w:t>
      </w:r>
      <w:r>
        <w:tab/>
      </w:r>
      <w:r>
        <w:fldChar w:fldCharType="begin" w:fldLock="1"/>
      </w:r>
      <w:r>
        <w:instrText xml:space="preserve"> PAGEREF _Toc44341717 \h </w:instrText>
      </w:r>
      <w:r>
        <w:fldChar w:fldCharType="separate"/>
      </w:r>
      <w:r>
        <w:t>167</w:t>
      </w:r>
      <w:r>
        <w:fldChar w:fldCharType="end"/>
      </w:r>
    </w:p>
    <w:p w:rsidR="002C3AD9" w:rsidRPr="00677C8D" w:rsidRDefault="002C3AD9">
      <w:pPr>
        <w:pStyle w:val="TOC1"/>
        <w:rPr>
          <w:rFonts w:ascii="Calibri" w:hAnsi="Calibri"/>
          <w:szCs w:val="22"/>
          <w:lang w:eastAsia="en-GB"/>
        </w:rPr>
      </w:pPr>
      <w:r>
        <w:t>7</w:t>
      </w:r>
      <w:r w:rsidRPr="00677C8D">
        <w:rPr>
          <w:rFonts w:ascii="Calibri" w:hAnsi="Calibri"/>
          <w:szCs w:val="22"/>
          <w:lang w:eastAsia="en-GB"/>
        </w:rPr>
        <w:tab/>
      </w:r>
      <w:r>
        <w:t>Solution Set (SS)</w:t>
      </w:r>
      <w:r>
        <w:tab/>
      </w:r>
      <w:r>
        <w:fldChar w:fldCharType="begin" w:fldLock="1"/>
      </w:r>
      <w:r>
        <w:instrText xml:space="preserve"> PAGEREF _Toc44341718 \h </w:instrText>
      </w:r>
      <w:r>
        <w:fldChar w:fldCharType="separate"/>
      </w:r>
      <w:r>
        <w:t>167</w:t>
      </w:r>
      <w:r>
        <w:fldChar w:fldCharType="end"/>
      </w:r>
    </w:p>
    <w:p w:rsidR="002C3AD9" w:rsidRPr="00677C8D" w:rsidRDefault="002C3AD9">
      <w:pPr>
        <w:pStyle w:val="TOC8"/>
        <w:rPr>
          <w:rFonts w:ascii="Calibri" w:hAnsi="Calibri"/>
          <w:b w:val="0"/>
          <w:szCs w:val="22"/>
          <w:lang w:eastAsia="en-GB"/>
        </w:rPr>
      </w:pPr>
      <w:r>
        <w:t>Annex A (normative): Cell state handling</w:t>
      </w:r>
      <w:r>
        <w:tab/>
      </w:r>
      <w:r>
        <w:fldChar w:fldCharType="begin" w:fldLock="1"/>
      </w:r>
      <w:r>
        <w:instrText xml:space="preserve"> PAGEREF _Toc44341719 \h </w:instrText>
      </w:r>
      <w:r>
        <w:fldChar w:fldCharType="separate"/>
      </w:r>
      <w:r>
        <w:t>168</w:t>
      </w:r>
      <w:r>
        <w:fldChar w:fldCharType="end"/>
      </w:r>
    </w:p>
    <w:p w:rsidR="002C3AD9" w:rsidRPr="00677C8D" w:rsidRDefault="002C3AD9">
      <w:pPr>
        <w:pStyle w:val="TOC1"/>
        <w:rPr>
          <w:rFonts w:ascii="Calibri" w:hAnsi="Calibri"/>
          <w:szCs w:val="22"/>
          <w:lang w:eastAsia="en-GB"/>
        </w:rPr>
      </w:pPr>
      <w:r>
        <w:t>A.1</w:t>
      </w:r>
      <w:r w:rsidRPr="00677C8D">
        <w:rPr>
          <w:rFonts w:ascii="Calibri" w:hAnsi="Calibri"/>
          <w:szCs w:val="22"/>
          <w:lang w:eastAsia="en-GB"/>
        </w:rPr>
        <w:tab/>
      </w:r>
      <w:r>
        <w:t>Relation between the administrative state and the "Pre-operation state of the gNB-DU Cell"</w:t>
      </w:r>
      <w:r>
        <w:tab/>
      </w:r>
      <w:r>
        <w:fldChar w:fldCharType="begin" w:fldLock="1"/>
      </w:r>
      <w:r>
        <w:instrText xml:space="preserve"> PAGEREF _Toc44341720 \h </w:instrText>
      </w:r>
      <w:r>
        <w:fldChar w:fldCharType="separate"/>
      </w:r>
      <w:r>
        <w:t>168</w:t>
      </w:r>
      <w:r>
        <w:fldChar w:fldCharType="end"/>
      </w:r>
    </w:p>
    <w:p w:rsidR="002C3AD9" w:rsidRPr="00677C8D" w:rsidRDefault="002C3AD9">
      <w:pPr>
        <w:pStyle w:val="TOC1"/>
        <w:rPr>
          <w:rFonts w:ascii="Calibri" w:hAnsi="Calibri"/>
          <w:szCs w:val="22"/>
          <w:lang w:eastAsia="en-GB"/>
        </w:rPr>
      </w:pPr>
      <w:r>
        <w:t>A.2</w:t>
      </w:r>
      <w:r w:rsidRPr="00677C8D">
        <w:rPr>
          <w:rFonts w:ascii="Calibri" w:hAnsi="Calibri"/>
          <w:szCs w:val="22"/>
          <w:lang w:eastAsia="en-GB"/>
        </w:rPr>
        <w:tab/>
      </w:r>
      <w:r>
        <w:t>Combined state diagram for gNB cell</w:t>
      </w:r>
      <w:r>
        <w:tab/>
      </w:r>
      <w:r>
        <w:fldChar w:fldCharType="begin" w:fldLock="1"/>
      </w:r>
      <w:r>
        <w:instrText xml:space="preserve"> PAGEREF _Toc44341721 \h </w:instrText>
      </w:r>
      <w:r>
        <w:fldChar w:fldCharType="separate"/>
      </w:r>
      <w:r>
        <w:t>168</w:t>
      </w:r>
      <w:r>
        <w:fldChar w:fldCharType="end"/>
      </w:r>
    </w:p>
    <w:p w:rsidR="002C3AD9" w:rsidRPr="00677C8D" w:rsidRDefault="002C3AD9">
      <w:pPr>
        <w:pStyle w:val="TOC8"/>
        <w:rPr>
          <w:rFonts w:ascii="Calibri" w:hAnsi="Calibri"/>
          <w:b w:val="0"/>
          <w:szCs w:val="22"/>
          <w:lang w:eastAsia="en-GB"/>
        </w:rPr>
      </w:pPr>
      <w:r>
        <w:t>Annex B (normative):  NSI and NSSI state handling</w:t>
      </w:r>
      <w:r>
        <w:tab/>
      </w:r>
      <w:r>
        <w:fldChar w:fldCharType="begin" w:fldLock="1"/>
      </w:r>
      <w:r>
        <w:instrText xml:space="preserve"> PAGEREF _Toc44341722 \h </w:instrText>
      </w:r>
      <w:r>
        <w:fldChar w:fldCharType="separate"/>
      </w:r>
      <w:r>
        <w:t>172</w:t>
      </w:r>
      <w:r>
        <w:fldChar w:fldCharType="end"/>
      </w:r>
    </w:p>
    <w:p w:rsidR="002C3AD9" w:rsidRPr="00677C8D" w:rsidRDefault="002C3AD9">
      <w:pPr>
        <w:pStyle w:val="TOC1"/>
        <w:rPr>
          <w:rFonts w:ascii="Calibri" w:hAnsi="Calibri"/>
          <w:szCs w:val="22"/>
          <w:lang w:eastAsia="en-GB"/>
        </w:rPr>
      </w:pPr>
      <w:r>
        <w:t>B.1</w:t>
      </w:r>
      <w:r w:rsidRPr="00677C8D">
        <w:rPr>
          <w:rFonts w:ascii="Calibri" w:hAnsi="Calibri"/>
          <w:szCs w:val="22"/>
          <w:lang w:eastAsia="en-GB"/>
        </w:rPr>
        <w:tab/>
      </w:r>
      <w:r>
        <w:t>NSI state handling</w:t>
      </w:r>
      <w:r>
        <w:tab/>
      </w:r>
      <w:r>
        <w:fldChar w:fldCharType="begin" w:fldLock="1"/>
      </w:r>
      <w:r>
        <w:instrText xml:space="preserve"> PAGEREF _Toc44341723 \h </w:instrText>
      </w:r>
      <w:r>
        <w:fldChar w:fldCharType="separate"/>
      </w:r>
      <w:r>
        <w:t>172</w:t>
      </w:r>
      <w:r>
        <w:fldChar w:fldCharType="end"/>
      </w:r>
    </w:p>
    <w:p w:rsidR="002C3AD9" w:rsidRPr="00677C8D" w:rsidRDefault="002C3AD9">
      <w:pPr>
        <w:pStyle w:val="TOC1"/>
        <w:rPr>
          <w:rFonts w:ascii="Calibri" w:hAnsi="Calibri"/>
          <w:szCs w:val="22"/>
          <w:lang w:eastAsia="en-GB"/>
        </w:rPr>
      </w:pPr>
      <w:r>
        <w:t>B.2</w:t>
      </w:r>
      <w:r w:rsidRPr="00677C8D">
        <w:rPr>
          <w:rFonts w:ascii="Calibri" w:hAnsi="Calibri"/>
          <w:szCs w:val="22"/>
          <w:lang w:eastAsia="en-GB"/>
        </w:rPr>
        <w:tab/>
      </w:r>
      <w:r>
        <w:t>State handling of NSSI</w:t>
      </w:r>
      <w:r>
        <w:tab/>
      </w:r>
      <w:r>
        <w:fldChar w:fldCharType="begin" w:fldLock="1"/>
      </w:r>
      <w:r>
        <w:instrText xml:space="preserve"> PAGEREF _Toc44341724 \h </w:instrText>
      </w:r>
      <w:r>
        <w:fldChar w:fldCharType="separate"/>
      </w:r>
      <w:r>
        <w:t>173</w:t>
      </w:r>
      <w:r>
        <w:fldChar w:fldCharType="end"/>
      </w:r>
    </w:p>
    <w:p w:rsidR="002C3AD9" w:rsidRPr="00677C8D" w:rsidRDefault="002C3AD9">
      <w:pPr>
        <w:pStyle w:val="TOC8"/>
        <w:rPr>
          <w:rFonts w:ascii="Calibri" w:hAnsi="Calibri"/>
          <w:b w:val="0"/>
          <w:szCs w:val="22"/>
          <w:lang w:eastAsia="en-GB"/>
        </w:rPr>
      </w:pPr>
      <w:r>
        <w:t>Annex C (normative): XML definitions for NR NRM</w:t>
      </w:r>
      <w:r>
        <w:tab/>
      </w:r>
      <w:r>
        <w:fldChar w:fldCharType="begin" w:fldLock="1"/>
      </w:r>
      <w:r>
        <w:instrText xml:space="preserve"> PAGEREF _Toc44341725 \h </w:instrText>
      </w:r>
      <w:r>
        <w:fldChar w:fldCharType="separate"/>
      </w:r>
      <w:r>
        <w:t>176</w:t>
      </w:r>
      <w:r>
        <w:fldChar w:fldCharType="end"/>
      </w:r>
    </w:p>
    <w:p w:rsidR="002C3AD9" w:rsidRPr="00677C8D" w:rsidRDefault="002C3AD9">
      <w:pPr>
        <w:pStyle w:val="TOC1"/>
        <w:rPr>
          <w:rFonts w:ascii="Calibri" w:hAnsi="Calibri"/>
          <w:szCs w:val="22"/>
          <w:lang w:eastAsia="en-GB"/>
        </w:rPr>
      </w:pPr>
      <w:r>
        <w:t>C.1</w:t>
      </w:r>
      <w:r w:rsidRPr="00677C8D">
        <w:rPr>
          <w:rFonts w:ascii="Calibri" w:hAnsi="Calibri"/>
          <w:szCs w:val="22"/>
          <w:lang w:eastAsia="en-GB"/>
        </w:rPr>
        <w:tab/>
      </w:r>
      <w:r>
        <w:t>General</w:t>
      </w:r>
      <w:r>
        <w:tab/>
      </w:r>
      <w:r>
        <w:fldChar w:fldCharType="begin" w:fldLock="1"/>
      </w:r>
      <w:r>
        <w:instrText xml:space="preserve"> PAGEREF _Toc44341726 \h </w:instrText>
      </w:r>
      <w:r>
        <w:fldChar w:fldCharType="separate"/>
      </w:r>
      <w:r>
        <w:t>176</w:t>
      </w:r>
      <w:r>
        <w:fldChar w:fldCharType="end"/>
      </w:r>
    </w:p>
    <w:p w:rsidR="002C3AD9" w:rsidRPr="00677C8D" w:rsidRDefault="002C3AD9">
      <w:pPr>
        <w:pStyle w:val="TOC1"/>
        <w:rPr>
          <w:rFonts w:ascii="Calibri" w:hAnsi="Calibri"/>
          <w:szCs w:val="22"/>
          <w:lang w:eastAsia="en-GB"/>
        </w:rPr>
      </w:pPr>
      <w:r>
        <w:t>C.2</w:t>
      </w:r>
      <w:r w:rsidRPr="00677C8D">
        <w:rPr>
          <w:rFonts w:ascii="Calibri" w:hAnsi="Calibri"/>
          <w:szCs w:val="22"/>
          <w:lang w:eastAsia="en-GB"/>
        </w:rPr>
        <w:tab/>
      </w:r>
      <w:r>
        <w:t>Architectural features</w:t>
      </w:r>
      <w:r>
        <w:tab/>
      </w:r>
      <w:r>
        <w:fldChar w:fldCharType="begin" w:fldLock="1"/>
      </w:r>
      <w:r>
        <w:instrText xml:space="preserve"> PAGEREF _Toc44341727 \h </w:instrText>
      </w:r>
      <w:r>
        <w:fldChar w:fldCharType="separate"/>
      </w:r>
      <w:r>
        <w:t>176</w:t>
      </w:r>
      <w:r>
        <w:fldChar w:fldCharType="end"/>
      </w:r>
    </w:p>
    <w:p w:rsidR="002C3AD9" w:rsidRPr="00677C8D" w:rsidRDefault="002C3AD9">
      <w:pPr>
        <w:pStyle w:val="TOC1"/>
        <w:rPr>
          <w:rFonts w:ascii="Calibri" w:hAnsi="Calibri"/>
          <w:szCs w:val="22"/>
          <w:lang w:eastAsia="en-GB"/>
        </w:rPr>
      </w:pPr>
      <w:r>
        <w:t>C.3</w:t>
      </w:r>
      <w:r w:rsidRPr="00677C8D">
        <w:rPr>
          <w:rFonts w:ascii="Calibri" w:hAnsi="Calibri"/>
          <w:szCs w:val="22"/>
          <w:lang w:eastAsia="en-GB"/>
        </w:rPr>
        <w:tab/>
      </w:r>
      <w:r>
        <w:t>Mapping</w:t>
      </w:r>
      <w:r>
        <w:tab/>
      </w:r>
      <w:r>
        <w:fldChar w:fldCharType="begin" w:fldLock="1"/>
      </w:r>
      <w:r>
        <w:instrText xml:space="preserve"> PAGEREF _Toc44341728 \h </w:instrText>
      </w:r>
      <w:r>
        <w:fldChar w:fldCharType="separate"/>
      </w:r>
      <w:r>
        <w:t>176</w:t>
      </w:r>
      <w:r>
        <w:fldChar w:fldCharType="end"/>
      </w:r>
    </w:p>
    <w:p w:rsidR="002C3AD9" w:rsidRPr="00677C8D" w:rsidRDefault="002C3AD9">
      <w:pPr>
        <w:pStyle w:val="TOC2"/>
        <w:rPr>
          <w:rFonts w:ascii="Calibri" w:hAnsi="Calibri"/>
          <w:sz w:val="22"/>
          <w:szCs w:val="22"/>
          <w:lang w:eastAsia="en-GB"/>
        </w:rPr>
      </w:pPr>
      <w:r>
        <w:t>C.</w:t>
      </w:r>
      <w:r>
        <w:rPr>
          <w:lang w:eastAsia="zh-CN"/>
        </w:rPr>
        <w:t>3</w:t>
      </w:r>
      <w:r>
        <w:t>.1</w:t>
      </w:r>
      <w:r w:rsidRPr="00677C8D">
        <w:rPr>
          <w:rFonts w:ascii="Calibri" w:hAnsi="Calibri"/>
          <w:sz w:val="22"/>
          <w:szCs w:val="22"/>
          <w:lang w:eastAsia="en-GB"/>
        </w:rPr>
        <w:tab/>
      </w:r>
      <w:r>
        <w:t xml:space="preserve">General </w:t>
      </w:r>
      <w:r>
        <w:rPr>
          <w:lang w:eastAsia="zh-CN"/>
        </w:rPr>
        <w:t>mapping</w:t>
      </w:r>
      <w:r>
        <w:tab/>
      </w:r>
      <w:r>
        <w:fldChar w:fldCharType="begin" w:fldLock="1"/>
      </w:r>
      <w:r>
        <w:instrText xml:space="preserve"> PAGEREF _Toc44341729 \h </w:instrText>
      </w:r>
      <w:r>
        <w:fldChar w:fldCharType="separate"/>
      </w:r>
      <w:r>
        <w:t>176</w:t>
      </w:r>
      <w:r>
        <w:fldChar w:fldCharType="end"/>
      </w:r>
    </w:p>
    <w:p w:rsidR="002C3AD9" w:rsidRPr="00677C8D" w:rsidRDefault="002C3AD9">
      <w:pPr>
        <w:pStyle w:val="TOC2"/>
        <w:rPr>
          <w:rFonts w:ascii="Calibri" w:hAnsi="Calibri"/>
          <w:sz w:val="22"/>
          <w:szCs w:val="22"/>
          <w:lang w:eastAsia="en-GB"/>
        </w:rPr>
      </w:pPr>
      <w:r>
        <w:t>C.3.2</w:t>
      </w:r>
      <w:r w:rsidRPr="00677C8D">
        <w:rPr>
          <w:rFonts w:ascii="Calibri" w:hAnsi="Calibri"/>
          <w:sz w:val="22"/>
          <w:szCs w:val="22"/>
          <w:lang w:eastAsia="en-GB"/>
        </w:rPr>
        <w:tab/>
      </w:r>
      <w:r>
        <w:t>Information Object Class (IOC) mapping</w:t>
      </w:r>
      <w:r>
        <w:tab/>
      </w:r>
      <w:r>
        <w:fldChar w:fldCharType="begin" w:fldLock="1"/>
      </w:r>
      <w:r>
        <w:instrText xml:space="preserve"> PAGEREF _Toc44341730 \h </w:instrText>
      </w:r>
      <w:r>
        <w:fldChar w:fldCharType="separate"/>
      </w:r>
      <w:r>
        <w:t>176</w:t>
      </w:r>
      <w:r>
        <w:fldChar w:fldCharType="end"/>
      </w:r>
    </w:p>
    <w:p w:rsidR="002C3AD9" w:rsidRPr="00677C8D" w:rsidRDefault="002C3AD9">
      <w:pPr>
        <w:pStyle w:val="TOC1"/>
        <w:rPr>
          <w:rFonts w:ascii="Calibri" w:hAnsi="Calibri"/>
          <w:szCs w:val="22"/>
          <w:lang w:eastAsia="en-GB"/>
        </w:rPr>
      </w:pPr>
      <w:r>
        <w:t>C.4</w:t>
      </w:r>
      <w:r w:rsidRPr="00677C8D">
        <w:rPr>
          <w:rFonts w:ascii="Calibri" w:hAnsi="Calibri"/>
          <w:szCs w:val="22"/>
          <w:lang w:eastAsia="en-GB"/>
        </w:rPr>
        <w:tab/>
      </w:r>
      <w:r>
        <w:t>Solution Set definitions</w:t>
      </w:r>
      <w:r>
        <w:tab/>
      </w:r>
      <w:r>
        <w:fldChar w:fldCharType="begin" w:fldLock="1"/>
      </w:r>
      <w:r>
        <w:instrText xml:space="preserve"> PAGEREF _Toc44341731 \h </w:instrText>
      </w:r>
      <w:r>
        <w:fldChar w:fldCharType="separate"/>
      </w:r>
      <w:r>
        <w:t>176</w:t>
      </w:r>
      <w:r>
        <w:fldChar w:fldCharType="end"/>
      </w:r>
    </w:p>
    <w:p w:rsidR="002C3AD9" w:rsidRPr="00677C8D" w:rsidRDefault="002C3AD9">
      <w:pPr>
        <w:pStyle w:val="TOC2"/>
        <w:rPr>
          <w:rFonts w:ascii="Calibri" w:hAnsi="Calibri"/>
          <w:sz w:val="22"/>
          <w:szCs w:val="22"/>
          <w:lang w:eastAsia="en-GB"/>
        </w:rPr>
      </w:pPr>
      <w:r>
        <w:rPr>
          <w:lang w:eastAsia="zh-CN"/>
        </w:rPr>
        <w:t>C.4.1</w:t>
      </w:r>
      <w:r w:rsidRPr="00677C8D">
        <w:rPr>
          <w:rFonts w:ascii="Calibri" w:hAnsi="Calibri"/>
          <w:sz w:val="22"/>
          <w:szCs w:val="22"/>
          <w:lang w:eastAsia="en-GB"/>
        </w:rPr>
        <w:tab/>
      </w:r>
      <w:r>
        <w:rPr>
          <w:lang w:eastAsia="zh-CN"/>
        </w:rPr>
        <w:t>XML definition structure</w:t>
      </w:r>
      <w:r>
        <w:tab/>
      </w:r>
      <w:r>
        <w:fldChar w:fldCharType="begin" w:fldLock="1"/>
      </w:r>
      <w:r>
        <w:instrText xml:space="preserve"> PAGEREF _Toc44341732 \h </w:instrText>
      </w:r>
      <w:r>
        <w:fldChar w:fldCharType="separate"/>
      </w:r>
      <w:r>
        <w:t>176</w:t>
      </w:r>
      <w:r>
        <w:fldChar w:fldCharType="end"/>
      </w:r>
    </w:p>
    <w:p w:rsidR="002C3AD9" w:rsidRPr="00677C8D" w:rsidRDefault="002C3AD9">
      <w:pPr>
        <w:pStyle w:val="TOC2"/>
        <w:rPr>
          <w:rFonts w:ascii="Calibri" w:hAnsi="Calibri"/>
          <w:sz w:val="22"/>
          <w:szCs w:val="22"/>
          <w:lang w:eastAsia="en-GB"/>
        </w:rPr>
      </w:pPr>
      <w:r>
        <w:rPr>
          <w:lang w:eastAsia="zh-CN"/>
        </w:rPr>
        <w:t>C.4.2</w:t>
      </w:r>
      <w:r w:rsidRPr="00677C8D">
        <w:rPr>
          <w:rFonts w:ascii="Calibri" w:hAnsi="Calibri"/>
          <w:sz w:val="22"/>
          <w:szCs w:val="22"/>
          <w:lang w:eastAsia="en-GB"/>
        </w:rPr>
        <w:tab/>
      </w:r>
      <w:r>
        <w:rPr>
          <w:lang w:eastAsia="zh-CN"/>
        </w:rPr>
        <w:t>Graphical representation</w:t>
      </w:r>
      <w:r>
        <w:tab/>
      </w:r>
      <w:r>
        <w:fldChar w:fldCharType="begin" w:fldLock="1"/>
      </w:r>
      <w:r>
        <w:instrText xml:space="preserve"> PAGEREF _Toc44341733 \h </w:instrText>
      </w:r>
      <w:r>
        <w:fldChar w:fldCharType="separate"/>
      </w:r>
      <w:r>
        <w:t>176</w:t>
      </w:r>
      <w:r>
        <w:fldChar w:fldCharType="end"/>
      </w:r>
    </w:p>
    <w:p w:rsidR="002C3AD9" w:rsidRPr="00677C8D" w:rsidRDefault="002C3AD9">
      <w:pPr>
        <w:pStyle w:val="TOC2"/>
        <w:rPr>
          <w:rFonts w:ascii="Calibri" w:hAnsi="Calibri"/>
          <w:sz w:val="22"/>
          <w:szCs w:val="22"/>
          <w:lang w:eastAsia="en-GB"/>
        </w:rPr>
      </w:pPr>
      <w:r>
        <w:rPr>
          <w:lang w:eastAsia="zh-CN"/>
        </w:rPr>
        <w:t>C.4.3</w:t>
      </w:r>
      <w:r w:rsidRPr="00677C8D">
        <w:rPr>
          <w:rFonts w:ascii="Calibri" w:hAnsi="Calibri"/>
          <w:sz w:val="22"/>
          <w:szCs w:val="22"/>
          <w:lang w:eastAsia="en-GB"/>
        </w:rPr>
        <w:tab/>
      </w:r>
      <w:r>
        <w:rPr>
          <w:lang w:eastAsia="zh-CN"/>
        </w:rPr>
        <w:t xml:space="preserve">XML schema </w:t>
      </w:r>
      <w:r w:rsidRPr="00E805FF">
        <w:rPr>
          <w:rFonts w:ascii="Courier" w:eastAsia="MS Mincho" w:hAnsi="Courier"/>
        </w:rPr>
        <w:t>"nRNrm.xsd"</w:t>
      </w:r>
      <w:r>
        <w:tab/>
      </w:r>
      <w:r>
        <w:fldChar w:fldCharType="begin" w:fldLock="1"/>
      </w:r>
      <w:r>
        <w:instrText xml:space="preserve"> PAGEREF _Toc44341734 \h </w:instrText>
      </w:r>
      <w:r>
        <w:fldChar w:fldCharType="separate"/>
      </w:r>
      <w:r>
        <w:t>177</w:t>
      </w:r>
      <w:r>
        <w:fldChar w:fldCharType="end"/>
      </w:r>
    </w:p>
    <w:p w:rsidR="002C3AD9" w:rsidRPr="00677C8D" w:rsidRDefault="002C3AD9">
      <w:pPr>
        <w:pStyle w:val="TOC8"/>
        <w:rPr>
          <w:rFonts w:ascii="Calibri" w:hAnsi="Calibri"/>
          <w:b w:val="0"/>
          <w:szCs w:val="22"/>
          <w:lang w:eastAsia="en-GB"/>
        </w:rPr>
      </w:pPr>
      <w:r>
        <w:t>Annex D (normative): OpenAPI definition of the NR NRM</w:t>
      </w:r>
      <w:r>
        <w:tab/>
      </w:r>
      <w:r>
        <w:fldChar w:fldCharType="begin" w:fldLock="1"/>
      </w:r>
      <w:r>
        <w:instrText xml:space="preserve"> PAGEREF _Toc44341735 \h </w:instrText>
      </w:r>
      <w:r>
        <w:fldChar w:fldCharType="separate"/>
      </w:r>
      <w:r>
        <w:t>199</w:t>
      </w:r>
      <w:r>
        <w:fldChar w:fldCharType="end"/>
      </w:r>
    </w:p>
    <w:p w:rsidR="002C3AD9" w:rsidRPr="00677C8D" w:rsidRDefault="002C3AD9">
      <w:pPr>
        <w:pStyle w:val="TOC1"/>
        <w:rPr>
          <w:rFonts w:ascii="Calibri" w:hAnsi="Calibri"/>
          <w:szCs w:val="22"/>
          <w:lang w:eastAsia="en-GB"/>
        </w:rPr>
      </w:pPr>
      <w:r>
        <w:t>D.1</w:t>
      </w:r>
      <w:r w:rsidRPr="00677C8D">
        <w:rPr>
          <w:rFonts w:ascii="Calibri" w:hAnsi="Calibri"/>
          <w:szCs w:val="22"/>
          <w:lang w:eastAsia="en-GB"/>
        </w:rPr>
        <w:tab/>
      </w:r>
      <w:r>
        <w:t>General</w:t>
      </w:r>
      <w:r>
        <w:tab/>
      </w:r>
      <w:r>
        <w:fldChar w:fldCharType="begin" w:fldLock="1"/>
      </w:r>
      <w:r>
        <w:instrText xml:space="preserve"> PAGEREF _Toc44341736 \h </w:instrText>
      </w:r>
      <w:r>
        <w:fldChar w:fldCharType="separate"/>
      </w:r>
      <w:r>
        <w:t>199</w:t>
      </w:r>
      <w:r>
        <w:fldChar w:fldCharType="end"/>
      </w:r>
    </w:p>
    <w:p w:rsidR="002C3AD9" w:rsidRPr="00677C8D" w:rsidRDefault="002C3AD9">
      <w:pPr>
        <w:pStyle w:val="TOC1"/>
        <w:rPr>
          <w:rFonts w:ascii="Calibri" w:hAnsi="Calibri"/>
          <w:szCs w:val="22"/>
          <w:lang w:eastAsia="en-GB"/>
        </w:rPr>
      </w:pPr>
      <w:r>
        <w:t>D.2</w:t>
      </w:r>
      <w:r w:rsidRPr="00677C8D">
        <w:rPr>
          <w:rFonts w:ascii="Calibri" w:hAnsi="Calibri"/>
          <w:szCs w:val="22"/>
          <w:lang w:eastAsia="en-GB"/>
        </w:rPr>
        <w:tab/>
      </w:r>
      <w:r>
        <w:t>Void</w:t>
      </w:r>
      <w:r>
        <w:tab/>
      </w:r>
      <w:r>
        <w:fldChar w:fldCharType="begin" w:fldLock="1"/>
      </w:r>
      <w:r>
        <w:instrText xml:space="preserve"> PAGEREF _Toc44341737 \h </w:instrText>
      </w:r>
      <w:r>
        <w:fldChar w:fldCharType="separate"/>
      </w:r>
      <w:r>
        <w:t>199</w:t>
      </w:r>
      <w:r>
        <w:fldChar w:fldCharType="end"/>
      </w:r>
    </w:p>
    <w:p w:rsidR="002C3AD9" w:rsidRPr="00677C8D" w:rsidRDefault="002C3AD9">
      <w:pPr>
        <w:pStyle w:val="TOC1"/>
        <w:rPr>
          <w:rFonts w:ascii="Calibri" w:hAnsi="Calibri"/>
          <w:szCs w:val="22"/>
          <w:lang w:eastAsia="en-GB"/>
        </w:rPr>
      </w:pPr>
      <w:r>
        <w:t>D.3</w:t>
      </w:r>
      <w:r w:rsidRPr="00677C8D">
        <w:rPr>
          <w:rFonts w:ascii="Calibri" w:hAnsi="Calibri"/>
          <w:szCs w:val="22"/>
          <w:lang w:eastAsia="en-GB"/>
        </w:rPr>
        <w:tab/>
      </w:r>
      <w:r>
        <w:t>Void</w:t>
      </w:r>
      <w:r>
        <w:tab/>
      </w:r>
      <w:r>
        <w:fldChar w:fldCharType="begin" w:fldLock="1"/>
      </w:r>
      <w:r>
        <w:instrText xml:space="preserve"> PAGEREF _Toc44341738 \h </w:instrText>
      </w:r>
      <w:r>
        <w:fldChar w:fldCharType="separate"/>
      </w:r>
      <w:r>
        <w:t>199</w:t>
      </w:r>
      <w:r>
        <w:fldChar w:fldCharType="end"/>
      </w:r>
    </w:p>
    <w:p w:rsidR="002C3AD9" w:rsidRPr="00677C8D" w:rsidRDefault="002C3AD9">
      <w:pPr>
        <w:pStyle w:val="TOC1"/>
        <w:rPr>
          <w:rFonts w:ascii="Calibri" w:hAnsi="Calibri"/>
          <w:szCs w:val="22"/>
          <w:lang w:eastAsia="en-GB"/>
        </w:rPr>
      </w:pPr>
      <w:r>
        <w:t>D.4</w:t>
      </w:r>
      <w:r w:rsidRPr="00677C8D">
        <w:rPr>
          <w:rFonts w:ascii="Calibri" w:hAnsi="Calibri"/>
          <w:szCs w:val="22"/>
          <w:lang w:eastAsia="en-GB"/>
        </w:rPr>
        <w:tab/>
      </w:r>
      <w:r>
        <w:t>Solution Set (SS) definitions</w:t>
      </w:r>
      <w:r>
        <w:tab/>
      </w:r>
      <w:r>
        <w:fldChar w:fldCharType="begin" w:fldLock="1"/>
      </w:r>
      <w:r>
        <w:instrText xml:space="preserve"> PAGEREF _Toc44341739 \h </w:instrText>
      </w:r>
      <w:r>
        <w:fldChar w:fldCharType="separate"/>
      </w:r>
      <w:r>
        <w:t>199</w:t>
      </w:r>
      <w:r>
        <w:fldChar w:fldCharType="end"/>
      </w:r>
    </w:p>
    <w:p w:rsidR="002C3AD9" w:rsidRPr="00677C8D" w:rsidRDefault="002C3AD9">
      <w:pPr>
        <w:pStyle w:val="TOC2"/>
        <w:rPr>
          <w:rFonts w:ascii="Calibri" w:hAnsi="Calibri"/>
          <w:sz w:val="22"/>
          <w:szCs w:val="22"/>
          <w:lang w:eastAsia="en-GB"/>
        </w:rPr>
      </w:pPr>
      <w:r>
        <w:rPr>
          <w:lang w:eastAsia="zh-CN"/>
        </w:rPr>
        <w:t>D.4.1</w:t>
      </w:r>
      <w:r w:rsidRPr="00677C8D">
        <w:rPr>
          <w:rFonts w:ascii="Calibri" w:hAnsi="Calibri"/>
          <w:sz w:val="22"/>
          <w:szCs w:val="22"/>
          <w:lang w:eastAsia="en-GB"/>
        </w:rPr>
        <w:tab/>
      </w:r>
      <w:r>
        <w:rPr>
          <w:lang w:eastAsia="zh-CN"/>
        </w:rPr>
        <w:t>Void</w:t>
      </w:r>
      <w:r>
        <w:tab/>
      </w:r>
      <w:r>
        <w:fldChar w:fldCharType="begin" w:fldLock="1"/>
      </w:r>
      <w:r>
        <w:instrText xml:space="preserve"> PAGEREF _Toc44341740 \h </w:instrText>
      </w:r>
      <w:r>
        <w:fldChar w:fldCharType="separate"/>
      </w:r>
      <w:r>
        <w:t>199</w:t>
      </w:r>
      <w:r>
        <w:fldChar w:fldCharType="end"/>
      </w:r>
    </w:p>
    <w:p w:rsidR="002C3AD9" w:rsidRPr="00677C8D" w:rsidRDefault="002C3AD9">
      <w:pPr>
        <w:pStyle w:val="TOC2"/>
        <w:rPr>
          <w:rFonts w:ascii="Calibri" w:hAnsi="Calibri"/>
          <w:sz w:val="22"/>
          <w:szCs w:val="22"/>
          <w:lang w:eastAsia="en-GB"/>
        </w:rPr>
      </w:pPr>
      <w:r>
        <w:rPr>
          <w:lang w:eastAsia="zh-CN"/>
        </w:rPr>
        <w:t>D.4.2</w:t>
      </w:r>
      <w:r w:rsidRPr="00677C8D">
        <w:rPr>
          <w:rFonts w:ascii="Calibri" w:hAnsi="Calibri"/>
          <w:sz w:val="22"/>
          <w:szCs w:val="22"/>
          <w:lang w:eastAsia="en-GB"/>
        </w:rPr>
        <w:tab/>
      </w:r>
      <w:r>
        <w:rPr>
          <w:lang w:eastAsia="zh-CN"/>
        </w:rPr>
        <w:t>Void</w:t>
      </w:r>
      <w:r>
        <w:tab/>
      </w:r>
      <w:r>
        <w:fldChar w:fldCharType="begin" w:fldLock="1"/>
      </w:r>
      <w:r>
        <w:instrText xml:space="preserve"> PAGEREF _Toc44341741 \h </w:instrText>
      </w:r>
      <w:r>
        <w:fldChar w:fldCharType="separate"/>
      </w:r>
      <w:r>
        <w:t>199</w:t>
      </w:r>
      <w:r>
        <w:fldChar w:fldCharType="end"/>
      </w:r>
    </w:p>
    <w:p w:rsidR="002C3AD9" w:rsidRPr="00677C8D" w:rsidRDefault="002C3AD9">
      <w:pPr>
        <w:pStyle w:val="TOC2"/>
        <w:rPr>
          <w:rFonts w:ascii="Calibri" w:hAnsi="Calibri"/>
          <w:sz w:val="22"/>
          <w:szCs w:val="22"/>
          <w:lang w:eastAsia="en-GB"/>
        </w:rPr>
      </w:pPr>
      <w:r>
        <w:rPr>
          <w:lang w:eastAsia="zh-CN"/>
        </w:rPr>
        <w:t>D.4.3</w:t>
      </w:r>
      <w:r w:rsidRPr="00677C8D">
        <w:rPr>
          <w:rFonts w:ascii="Calibri" w:hAnsi="Calibri"/>
          <w:sz w:val="22"/>
          <w:szCs w:val="22"/>
          <w:lang w:eastAsia="en-GB"/>
        </w:rPr>
        <w:tab/>
      </w:r>
      <w:r w:rsidRPr="00E805FF">
        <w:rPr>
          <w:lang w:val="en-US" w:eastAsia="zh-CN"/>
        </w:rPr>
        <w:t>OpenAPI document</w:t>
      </w:r>
      <w:r>
        <w:rPr>
          <w:lang w:eastAsia="zh-CN"/>
        </w:rPr>
        <w:t xml:space="preserve"> </w:t>
      </w:r>
      <w:r w:rsidRPr="00E805FF">
        <w:rPr>
          <w:rFonts w:ascii="Courier" w:eastAsia="MS Mincho" w:hAnsi="Courier"/>
        </w:rPr>
        <w:t>"nrNrm.</w:t>
      </w:r>
      <w:r w:rsidRPr="00E805FF">
        <w:rPr>
          <w:rFonts w:ascii="Courier" w:eastAsia="MS Mincho" w:hAnsi="Courier"/>
          <w:lang w:val="en-US"/>
        </w:rPr>
        <w:t>yaml</w:t>
      </w:r>
      <w:r w:rsidRPr="00E805FF">
        <w:rPr>
          <w:rFonts w:ascii="Courier" w:eastAsia="MS Mincho" w:hAnsi="Courier"/>
        </w:rPr>
        <w:t>"</w:t>
      </w:r>
      <w:r>
        <w:tab/>
      </w:r>
      <w:r>
        <w:fldChar w:fldCharType="begin" w:fldLock="1"/>
      </w:r>
      <w:r>
        <w:instrText xml:space="preserve"> PAGEREF _Toc44341742 \h </w:instrText>
      </w:r>
      <w:r>
        <w:fldChar w:fldCharType="separate"/>
      </w:r>
      <w:r>
        <w:t>199</w:t>
      </w:r>
      <w:r>
        <w:fldChar w:fldCharType="end"/>
      </w:r>
    </w:p>
    <w:p w:rsidR="002C3AD9" w:rsidRPr="00677C8D" w:rsidRDefault="002C3AD9">
      <w:pPr>
        <w:pStyle w:val="TOC8"/>
        <w:rPr>
          <w:rFonts w:ascii="Calibri" w:hAnsi="Calibri"/>
          <w:b w:val="0"/>
          <w:szCs w:val="22"/>
          <w:lang w:eastAsia="en-GB"/>
        </w:rPr>
      </w:pPr>
      <w:r>
        <w:lastRenderedPageBreak/>
        <w:t>Annex E (normative): YANG definitions for NR NRM</w:t>
      </w:r>
      <w:r>
        <w:tab/>
      </w:r>
      <w:r>
        <w:fldChar w:fldCharType="begin" w:fldLock="1"/>
      </w:r>
      <w:r>
        <w:instrText xml:space="preserve"> PAGEREF _Toc44341743 \h </w:instrText>
      </w:r>
      <w:r>
        <w:fldChar w:fldCharType="separate"/>
      </w:r>
      <w:r>
        <w:t>223</w:t>
      </w:r>
      <w:r>
        <w:fldChar w:fldCharType="end"/>
      </w:r>
    </w:p>
    <w:p w:rsidR="002C3AD9" w:rsidRPr="00677C8D" w:rsidRDefault="002C3AD9">
      <w:pPr>
        <w:pStyle w:val="TOC1"/>
        <w:rPr>
          <w:rFonts w:ascii="Calibri" w:hAnsi="Calibri"/>
          <w:szCs w:val="22"/>
          <w:lang w:eastAsia="en-GB"/>
        </w:rPr>
      </w:pPr>
      <w:r>
        <w:t>E.1</w:t>
      </w:r>
      <w:r w:rsidRPr="00677C8D">
        <w:rPr>
          <w:rFonts w:ascii="Calibri" w:hAnsi="Calibri"/>
          <w:szCs w:val="22"/>
          <w:lang w:eastAsia="en-GB"/>
        </w:rPr>
        <w:tab/>
      </w:r>
      <w:r>
        <w:t>General</w:t>
      </w:r>
      <w:r>
        <w:tab/>
      </w:r>
      <w:r>
        <w:fldChar w:fldCharType="begin" w:fldLock="1"/>
      </w:r>
      <w:r>
        <w:instrText xml:space="preserve"> PAGEREF _Toc44341744 \h </w:instrText>
      </w:r>
      <w:r>
        <w:fldChar w:fldCharType="separate"/>
      </w:r>
      <w:r>
        <w:t>223</w:t>
      </w:r>
      <w:r>
        <w:fldChar w:fldCharType="end"/>
      </w:r>
    </w:p>
    <w:p w:rsidR="002C3AD9" w:rsidRPr="00677C8D" w:rsidRDefault="002C3AD9">
      <w:pPr>
        <w:pStyle w:val="TOC1"/>
        <w:rPr>
          <w:rFonts w:ascii="Calibri" w:hAnsi="Calibri"/>
          <w:szCs w:val="22"/>
          <w:lang w:eastAsia="en-GB"/>
        </w:rPr>
      </w:pPr>
      <w:r>
        <w:t>E.2</w:t>
      </w:r>
      <w:r w:rsidRPr="00677C8D">
        <w:rPr>
          <w:rFonts w:ascii="Calibri" w:hAnsi="Calibri"/>
          <w:szCs w:val="22"/>
          <w:lang w:eastAsia="en-GB"/>
        </w:rPr>
        <w:tab/>
      </w:r>
      <w:r>
        <w:t>Void</w:t>
      </w:r>
      <w:r>
        <w:tab/>
      </w:r>
      <w:r>
        <w:fldChar w:fldCharType="begin" w:fldLock="1"/>
      </w:r>
      <w:r>
        <w:instrText xml:space="preserve"> PAGEREF _Toc44341745 \h </w:instrText>
      </w:r>
      <w:r>
        <w:fldChar w:fldCharType="separate"/>
      </w:r>
      <w:r>
        <w:t>223</w:t>
      </w:r>
      <w:r>
        <w:fldChar w:fldCharType="end"/>
      </w:r>
    </w:p>
    <w:p w:rsidR="002C3AD9" w:rsidRPr="00677C8D" w:rsidRDefault="002C3AD9">
      <w:pPr>
        <w:pStyle w:val="TOC1"/>
        <w:rPr>
          <w:rFonts w:ascii="Calibri" w:hAnsi="Calibri"/>
          <w:szCs w:val="22"/>
          <w:lang w:eastAsia="en-GB"/>
        </w:rPr>
      </w:pPr>
      <w:r>
        <w:t>E.3</w:t>
      </w:r>
      <w:r w:rsidRPr="00677C8D">
        <w:rPr>
          <w:rFonts w:ascii="Calibri" w:hAnsi="Calibri"/>
          <w:szCs w:val="22"/>
          <w:lang w:eastAsia="en-GB"/>
        </w:rPr>
        <w:tab/>
      </w:r>
      <w:r>
        <w:t>Void</w:t>
      </w:r>
      <w:r>
        <w:tab/>
      </w:r>
      <w:r>
        <w:fldChar w:fldCharType="begin" w:fldLock="1"/>
      </w:r>
      <w:r>
        <w:instrText xml:space="preserve"> PAGEREF _Toc44341746 \h </w:instrText>
      </w:r>
      <w:r>
        <w:fldChar w:fldCharType="separate"/>
      </w:r>
      <w:r>
        <w:t>223</w:t>
      </w:r>
      <w:r>
        <w:fldChar w:fldCharType="end"/>
      </w:r>
    </w:p>
    <w:p w:rsidR="002C3AD9" w:rsidRPr="00677C8D" w:rsidRDefault="002C3AD9">
      <w:pPr>
        <w:pStyle w:val="TOC1"/>
        <w:rPr>
          <w:rFonts w:ascii="Calibri" w:hAnsi="Calibri"/>
          <w:szCs w:val="22"/>
          <w:lang w:eastAsia="en-GB"/>
        </w:rPr>
      </w:pPr>
      <w:r>
        <w:t>E.4</w:t>
      </w:r>
      <w:r w:rsidRPr="00677C8D">
        <w:rPr>
          <w:rFonts w:ascii="Calibri" w:hAnsi="Calibri"/>
          <w:szCs w:val="22"/>
          <w:lang w:eastAsia="en-GB"/>
        </w:rPr>
        <w:tab/>
      </w:r>
      <w:r>
        <w:t>Void</w:t>
      </w:r>
      <w:r>
        <w:tab/>
      </w:r>
      <w:r>
        <w:fldChar w:fldCharType="begin" w:fldLock="1"/>
      </w:r>
      <w:r>
        <w:instrText xml:space="preserve"> PAGEREF _Toc44341747 \h </w:instrText>
      </w:r>
      <w:r>
        <w:fldChar w:fldCharType="separate"/>
      </w:r>
      <w:r>
        <w:t>223</w:t>
      </w:r>
      <w:r>
        <w:fldChar w:fldCharType="end"/>
      </w:r>
    </w:p>
    <w:p w:rsidR="002C3AD9" w:rsidRPr="00677C8D" w:rsidRDefault="002C3AD9">
      <w:pPr>
        <w:pStyle w:val="TOC1"/>
        <w:rPr>
          <w:rFonts w:ascii="Calibri" w:hAnsi="Calibri"/>
          <w:szCs w:val="22"/>
          <w:lang w:eastAsia="en-GB"/>
        </w:rPr>
      </w:pPr>
      <w:r>
        <w:t>E.5</w:t>
      </w:r>
      <w:r w:rsidRPr="00677C8D">
        <w:rPr>
          <w:rFonts w:ascii="Calibri" w:hAnsi="Calibri"/>
          <w:szCs w:val="22"/>
          <w:lang w:eastAsia="en-GB"/>
        </w:rPr>
        <w:tab/>
      </w:r>
      <w:r>
        <w:t>Modules</w:t>
      </w:r>
      <w:r>
        <w:tab/>
      </w:r>
      <w:r>
        <w:fldChar w:fldCharType="begin" w:fldLock="1"/>
      </w:r>
      <w:r>
        <w:instrText xml:space="preserve"> PAGEREF _Toc44341748 \h </w:instrText>
      </w:r>
      <w:r>
        <w:fldChar w:fldCharType="separate"/>
      </w:r>
      <w:r>
        <w:t>223</w:t>
      </w:r>
      <w:r>
        <w:fldChar w:fldCharType="end"/>
      </w:r>
    </w:p>
    <w:p w:rsidR="002C3AD9" w:rsidRPr="00677C8D" w:rsidRDefault="002C3AD9">
      <w:pPr>
        <w:pStyle w:val="TOC2"/>
        <w:rPr>
          <w:rFonts w:ascii="Calibri" w:hAnsi="Calibri"/>
          <w:sz w:val="22"/>
          <w:szCs w:val="22"/>
          <w:lang w:eastAsia="en-GB"/>
        </w:rPr>
      </w:pPr>
      <w:r>
        <w:rPr>
          <w:lang w:eastAsia="zh-CN"/>
        </w:rPr>
        <w:t>E.5.1</w:t>
      </w:r>
      <w:r w:rsidRPr="00677C8D">
        <w:rPr>
          <w:rFonts w:ascii="Calibri" w:hAnsi="Calibri"/>
          <w:sz w:val="22"/>
          <w:szCs w:val="22"/>
          <w:lang w:eastAsia="en-GB"/>
        </w:rPr>
        <w:tab/>
      </w:r>
      <w:r>
        <w:rPr>
          <w:lang w:eastAsia="zh-CN"/>
        </w:rPr>
        <w:t xml:space="preserve">module </w:t>
      </w:r>
      <w:r>
        <w:t>_3gpp-nr-nrm-beam</w:t>
      </w:r>
      <w:r>
        <w:rPr>
          <w:lang w:eastAsia="zh-CN"/>
        </w:rPr>
        <w:t>@</w:t>
      </w:r>
      <w:r>
        <w:t>2019-11-22.yang</w:t>
      </w:r>
      <w:r>
        <w:tab/>
      </w:r>
      <w:r>
        <w:fldChar w:fldCharType="begin" w:fldLock="1"/>
      </w:r>
      <w:r>
        <w:instrText xml:space="preserve"> PAGEREF _Toc44341749 \h </w:instrText>
      </w:r>
      <w:r>
        <w:fldChar w:fldCharType="separate"/>
      </w:r>
      <w:r>
        <w:t>223</w:t>
      </w:r>
      <w:r>
        <w:fldChar w:fldCharType="end"/>
      </w:r>
    </w:p>
    <w:p w:rsidR="002C3AD9" w:rsidRPr="00677C8D" w:rsidRDefault="002C3AD9">
      <w:pPr>
        <w:pStyle w:val="TOC2"/>
        <w:rPr>
          <w:rFonts w:ascii="Calibri" w:hAnsi="Calibri"/>
          <w:sz w:val="22"/>
          <w:szCs w:val="22"/>
          <w:lang w:eastAsia="en-GB"/>
        </w:rPr>
      </w:pPr>
      <w:r>
        <w:rPr>
          <w:lang w:eastAsia="zh-CN"/>
        </w:rPr>
        <w:t>E.5.1a</w:t>
      </w:r>
      <w:r w:rsidRPr="00677C8D">
        <w:rPr>
          <w:rFonts w:ascii="Calibri" w:hAnsi="Calibri"/>
          <w:sz w:val="22"/>
          <w:szCs w:val="22"/>
          <w:lang w:eastAsia="en-GB"/>
        </w:rPr>
        <w:tab/>
      </w:r>
      <w:r>
        <w:rPr>
          <w:lang w:eastAsia="zh-CN"/>
        </w:rPr>
        <w:t xml:space="preserve">module </w:t>
      </w:r>
      <w:r>
        <w:t>_3gpp-nr-nrm-bwp</w:t>
      </w:r>
      <w:r>
        <w:rPr>
          <w:lang w:eastAsia="zh-CN"/>
        </w:rPr>
        <w:t>@</w:t>
      </w:r>
      <w:r>
        <w:t>2019-10-28.yang</w:t>
      </w:r>
      <w:r>
        <w:tab/>
      </w:r>
      <w:r>
        <w:fldChar w:fldCharType="begin" w:fldLock="1"/>
      </w:r>
      <w:r>
        <w:instrText xml:space="preserve"> PAGEREF _Toc44341750 \h </w:instrText>
      </w:r>
      <w:r>
        <w:fldChar w:fldCharType="separate"/>
      </w:r>
      <w:r>
        <w:t>225</w:t>
      </w:r>
      <w:r>
        <w:fldChar w:fldCharType="end"/>
      </w:r>
    </w:p>
    <w:p w:rsidR="002C3AD9" w:rsidRPr="00677C8D" w:rsidRDefault="002C3AD9">
      <w:pPr>
        <w:pStyle w:val="TOC2"/>
        <w:rPr>
          <w:rFonts w:ascii="Calibri" w:hAnsi="Calibri"/>
          <w:sz w:val="22"/>
          <w:szCs w:val="22"/>
          <w:lang w:eastAsia="en-GB"/>
        </w:rPr>
      </w:pPr>
      <w:r>
        <w:rPr>
          <w:lang w:eastAsia="zh-CN"/>
        </w:rPr>
        <w:t>E.5.1b</w:t>
      </w:r>
      <w:r w:rsidRPr="00677C8D">
        <w:rPr>
          <w:rFonts w:ascii="Calibri" w:hAnsi="Calibri"/>
          <w:sz w:val="22"/>
          <w:szCs w:val="22"/>
          <w:lang w:eastAsia="en-GB"/>
        </w:rPr>
        <w:tab/>
      </w:r>
      <w:r>
        <w:rPr>
          <w:lang w:eastAsia="zh-CN"/>
        </w:rPr>
        <w:t xml:space="preserve">module </w:t>
      </w:r>
      <w:r>
        <w:t>_3gpp-nr-nrm-commonbeamformingfunction</w:t>
      </w:r>
      <w:r>
        <w:rPr>
          <w:lang w:eastAsia="zh-CN"/>
        </w:rPr>
        <w:t>@</w:t>
      </w:r>
      <w:r>
        <w:t>2019-11-22.yang</w:t>
      </w:r>
      <w:r>
        <w:tab/>
      </w:r>
      <w:r>
        <w:fldChar w:fldCharType="begin" w:fldLock="1"/>
      </w:r>
      <w:r>
        <w:instrText xml:space="preserve"> PAGEREF _Toc44341751 \h </w:instrText>
      </w:r>
      <w:r>
        <w:fldChar w:fldCharType="separate"/>
      </w:r>
      <w:r>
        <w:t>226</w:t>
      </w:r>
      <w:r>
        <w:fldChar w:fldCharType="end"/>
      </w:r>
    </w:p>
    <w:p w:rsidR="002C3AD9" w:rsidRPr="00677C8D" w:rsidRDefault="002C3AD9">
      <w:pPr>
        <w:pStyle w:val="TOC2"/>
        <w:rPr>
          <w:rFonts w:ascii="Calibri" w:hAnsi="Calibri"/>
          <w:sz w:val="22"/>
          <w:szCs w:val="22"/>
          <w:lang w:eastAsia="en-GB"/>
        </w:rPr>
      </w:pPr>
      <w:r>
        <w:rPr>
          <w:lang w:eastAsia="zh-CN"/>
        </w:rPr>
        <w:t>E.5.2</w:t>
      </w:r>
      <w:r w:rsidRPr="00677C8D">
        <w:rPr>
          <w:rFonts w:ascii="Calibri" w:hAnsi="Calibri"/>
          <w:sz w:val="22"/>
          <w:szCs w:val="22"/>
          <w:lang w:eastAsia="en-GB"/>
        </w:rPr>
        <w:tab/>
      </w:r>
      <w:r>
        <w:rPr>
          <w:lang w:eastAsia="zh-CN"/>
        </w:rPr>
        <w:t>module</w:t>
      </w:r>
      <w:r>
        <w:t>_3gpp-nr-nrm-ep@.yang</w:t>
      </w:r>
      <w:r>
        <w:tab/>
      </w:r>
      <w:r>
        <w:fldChar w:fldCharType="begin" w:fldLock="1"/>
      </w:r>
      <w:r>
        <w:instrText xml:space="preserve"> PAGEREF _Toc44341752 \h </w:instrText>
      </w:r>
      <w:r>
        <w:fldChar w:fldCharType="separate"/>
      </w:r>
      <w:r>
        <w:t>227</w:t>
      </w:r>
      <w:r>
        <w:fldChar w:fldCharType="end"/>
      </w:r>
    </w:p>
    <w:p w:rsidR="002C3AD9" w:rsidRPr="00677C8D" w:rsidRDefault="002C3AD9">
      <w:pPr>
        <w:pStyle w:val="TOC2"/>
        <w:rPr>
          <w:rFonts w:ascii="Calibri" w:hAnsi="Calibri"/>
          <w:sz w:val="22"/>
          <w:szCs w:val="22"/>
          <w:lang w:eastAsia="en-GB"/>
        </w:rPr>
      </w:pPr>
      <w:r>
        <w:rPr>
          <w:lang w:eastAsia="zh-CN"/>
        </w:rPr>
        <w:t>E.5.3</w:t>
      </w:r>
      <w:r w:rsidRPr="00677C8D">
        <w:rPr>
          <w:rFonts w:ascii="Calibri" w:hAnsi="Calibri"/>
          <w:sz w:val="22"/>
          <w:szCs w:val="22"/>
          <w:lang w:eastAsia="en-GB"/>
        </w:rPr>
        <w:tab/>
      </w:r>
      <w:r>
        <w:rPr>
          <w:lang w:eastAsia="zh-CN"/>
        </w:rPr>
        <w:t>module _3gpp-nr-nrm-eutrancellrelation@2019-10-28.yang</w:t>
      </w:r>
      <w:r>
        <w:tab/>
      </w:r>
      <w:r>
        <w:fldChar w:fldCharType="begin" w:fldLock="1"/>
      </w:r>
      <w:r>
        <w:instrText xml:space="preserve"> PAGEREF _Toc44341753 \h </w:instrText>
      </w:r>
      <w:r>
        <w:fldChar w:fldCharType="separate"/>
      </w:r>
      <w:r>
        <w:t>230</w:t>
      </w:r>
      <w:r>
        <w:fldChar w:fldCharType="end"/>
      </w:r>
    </w:p>
    <w:p w:rsidR="002C3AD9" w:rsidRPr="00677C8D" w:rsidRDefault="002C3AD9">
      <w:pPr>
        <w:pStyle w:val="TOC2"/>
        <w:rPr>
          <w:rFonts w:ascii="Calibri" w:hAnsi="Calibri"/>
          <w:sz w:val="22"/>
          <w:szCs w:val="22"/>
          <w:lang w:eastAsia="en-GB"/>
        </w:rPr>
      </w:pPr>
      <w:r>
        <w:rPr>
          <w:lang w:eastAsia="zh-CN"/>
        </w:rPr>
        <w:t>E.5.4</w:t>
      </w:r>
      <w:r w:rsidRPr="00677C8D">
        <w:rPr>
          <w:rFonts w:ascii="Calibri" w:hAnsi="Calibri"/>
          <w:sz w:val="22"/>
          <w:szCs w:val="22"/>
          <w:lang w:eastAsia="en-GB"/>
        </w:rPr>
        <w:tab/>
      </w:r>
      <w:r>
        <w:rPr>
          <w:lang w:eastAsia="zh-CN"/>
        </w:rPr>
        <w:t>module _3gpp-nr-nrm-eutranetwork@2019-06-17.yang</w:t>
      </w:r>
      <w:r>
        <w:tab/>
      </w:r>
      <w:r>
        <w:fldChar w:fldCharType="begin" w:fldLock="1"/>
      </w:r>
      <w:r>
        <w:instrText xml:space="preserve"> PAGEREF _Toc44341754 \h </w:instrText>
      </w:r>
      <w:r>
        <w:fldChar w:fldCharType="separate"/>
      </w:r>
      <w:r>
        <w:t>232</w:t>
      </w:r>
      <w:r>
        <w:fldChar w:fldCharType="end"/>
      </w:r>
    </w:p>
    <w:p w:rsidR="002C3AD9" w:rsidRPr="00677C8D" w:rsidRDefault="002C3AD9">
      <w:pPr>
        <w:pStyle w:val="TOC2"/>
        <w:rPr>
          <w:rFonts w:ascii="Calibri" w:hAnsi="Calibri"/>
          <w:sz w:val="22"/>
          <w:szCs w:val="22"/>
          <w:lang w:eastAsia="en-GB"/>
        </w:rPr>
      </w:pPr>
      <w:r>
        <w:rPr>
          <w:lang w:eastAsia="zh-CN"/>
        </w:rPr>
        <w:t>E.5.5</w:t>
      </w:r>
      <w:r w:rsidRPr="00677C8D">
        <w:rPr>
          <w:rFonts w:ascii="Calibri" w:hAnsi="Calibri"/>
          <w:sz w:val="22"/>
          <w:szCs w:val="22"/>
          <w:lang w:eastAsia="en-GB"/>
        </w:rPr>
        <w:tab/>
      </w:r>
      <w:r>
        <w:rPr>
          <w:lang w:eastAsia="zh-CN"/>
        </w:rPr>
        <w:t>module _3gpp-nr-nrm-eutranfreqrelation@2019-10-28.yang</w:t>
      </w:r>
      <w:r>
        <w:tab/>
      </w:r>
      <w:r>
        <w:fldChar w:fldCharType="begin" w:fldLock="1"/>
      </w:r>
      <w:r>
        <w:instrText xml:space="preserve"> PAGEREF _Toc44341755 \h </w:instrText>
      </w:r>
      <w:r>
        <w:fldChar w:fldCharType="separate"/>
      </w:r>
      <w:r>
        <w:t>233</w:t>
      </w:r>
      <w:r>
        <w:fldChar w:fldCharType="end"/>
      </w:r>
    </w:p>
    <w:p w:rsidR="002C3AD9" w:rsidRPr="00677C8D" w:rsidRDefault="002C3AD9">
      <w:pPr>
        <w:pStyle w:val="TOC2"/>
        <w:rPr>
          <w:rFonts w:ascii="Calibri" w:hAnsi="Calibri"/>
          <w:sz w:val="22"/>
          <w:szCs w:val="22"/>
          <w:lang w:eastAsia="en-GB"/>
        </w:rPr>
      </w:pPr>
      <w:r>
        <w:rPr>
          <w:lang w:eastAsia="zh-CN"/>
        </w:rPr>
        <w:t>E.5.6</w:t>
      </w:r>
      <w:r w:rsidRPr="00677C8D">
        <w:rPr>
          <w:rFonts w:ascii="Calibri" w:hAnsi="Calibri"/>
          <w:sz w:val="22"/>
          <w:szCs w:val="22"/>
          <w:lang w:eastAsia="en-GB"/>
        </w:rPr>
        <w:tab/>
      </w:r>
      <w:r>
        <w:rPr>
          <w:lang w:eastAsia="zh-CN"/>
        </w:rPr>
        <w:t>module _3gpp-nr-nrm-eutranfrequency@2019-10-28.yang</w:t>
      </w:r>
      <w:r>
        <w:tab/>
      </w:r>
      <w:r>
        <w:fldChar w:fldCharType="begin" w:fldLock="1"/>
      </w:r>
      <w:r>
        <w:instrText xml:space="preserve"> PAGEREF _Toc44341756 \h </w:instrText>
      </w:r>
      <w:r>
        <w:fldChar w:fldCharType="separate"/>
      </w:r>
      <w:r>
        <w:t>236</w:t>
      </w:r>
      <w:r>
        <w:fldChar w:fldCharType="end"/>
      </w:r>
    </w:p>
    <w:p w:rsidR="002C3AD9" w:rsidRPr="00677C8D" w:rsidRDefault="002C3AD9">
      <w:pPr>
        <w:pStyle w:val="TOC2"/>
        <w:rPr>
          <w:rFonts w:ascii="Calibri" w:hAnsi="Calibri"/>
          <w:sz w:val="22"/>
          <w:szCs w:val="22"/>
          <w:lang w:eastAsia="en-GB"/>
        </w:rPr>
      </w:pPr>
      <w:r>
        <w:rPr>
          <w:lang w:eastAsia="zh-CN"/>
        </w:rPr>
        <w:t>E.5.7</w:t>
      </w:r>
      <w:r w:rsidRPr="00677C8D">
        <w:rPr>
          <w:rFonts w:ascii="Calibri" w:hAnsi="Calibri"/>
          <w:sz w:val="22"/>
          <w:szCs w:val="22"/>
          <w:lang w:eastAsia="en-GB"/>
        </w:rPr>
        <w:tab/>
      </w:r>
      <w:r>
        <w:rPr>
          <w:lang w:eastAsia="zh-CN"/>
        </w:rPr>
        <w:t>module _3gpp-nr-nrm-externalamffunction@2019-10-28.yang</w:t>
      </w:r>
      <w:r>
        <w:tab/>
      </w:r>
      <w:r>
        <w:fldChar w:fldCharType="begin" w:fldLock="1"/>
      </w:r>
      <w:r>
        <w:instrText xml:space="preserve"> PAGEREF _Toc44341757 \h </w:instrText>
      </w:r>
      <w:r>
        <w:fldChar w:fldCharType="separate"/>
      </w:r>
      <w:r>
        <w:t>237</w:t>
      </w:r>
      <w:r>
        <w:fldChar w:fldCharType="end"/>
      </w:r>
    </w:p>
    <w:p w:rsidR="002C3AD9" w:rsidRPr="00677C8D" w:rsidRDefault="002C3AD9">
      <w:pPr>
        <w:pStyle w:val="TOC2"/>
        <w:rPr>
          <w:rFonts w:ascii="Calibri" w:hAnsi="Calibri"/>
          <w:sz w:val="22"/>
          <w:szCs w:val="22"/>
          <w:lang w:eastAsia="en-GB"/>
        </w:rPr>
      </w:pPr>
      <w:r>
        <w:rPr>
          <w:lang w:eastAsia="zh-CN"/>
        </w:rPr>
        <w:t>E.5.8</w:t>
      </w:r>
      <w:r w:rsidRPr="00677C8D">
        <w:rPr>
          <w:rFonts w:ascii="Calibri" w:hAnsi="Calibri"/>
          <w:sz w:val="22"/>
          <w:szCs w:val="22"/>
          <w:lang w:eastAsia="en-GB"/>
        </w:rPr>
        <w:tab/>
      </w:r>
      <w:r>
        <w:rPr>
          <w:lang w:eastAsia="zh-CN"/>
        </w:rPr>
        <w:t>module _3gpp-nr-nrm-externalenbfunction@2019-10-28.yang</w:t>
      </w:r>
      <w:r>
        <w:tab/>
      </w:r>
      <w:r>
        <w:fldChar w:fldCharType="begin" w:fldLock="1"/>
      </w:r>
      <w:r>
        <w:instrText xml:space="preserve"> PAGEREF _Toc44341758 \h </w:instrText>
      </w:r>
      <w:r>
        <w:fldChar w:fldCharType="separate"/>
      </w:r>
      <w:r>
        <w:t>238</w:t>
      </w:r>
      <w:r>
        <w:fldChar w:fldCharType="end"/>
      </w:r>
    </w:p>
    <w:p w:rsidR="002C3AD9" w:rsidRPr="00677C8D" w:rsidRDefault="002C3AD9">
      <w:pPr>
        <w:pStyle w:val="TOC2"/>
        <w:rPr>
          <w:rFonts w:ascii="Calibri" w:hAnsi="Calibri"/>
          <w:sz w:val="22"/>
          <w:szCs w:val="22"/>
          <w:lang w:eastAsia="en-GB"/>
        </w:rPr>
      </w:pPr>
      <w:r w:rsidRPr="004C2BE0">
        <w:rPr>
          <w:lang w:eastAsia="zh-CN"/>
          <w:rPrChange w:id="5550" w:author="32.423_CR0115R1_(Rel-16)_TM_SBMA, OAM_RTT" w:date="2020-07-06T10:42:00Z">
            <w:rPr>
              <w:lang w:val="fr-FR" w:eastAsia="zh-CN"/>
            </w:rPr>
          </w:rPrChange>
        </w:rPr>
        <w:t>E.5.9</w:t>
      </w:r>
      <w:r w:rsidRPr="00677C8D">
        <w:rPr>
          <w:rFonts w:ascii="Calibri" w:hAnsi="Calibri"/>
          <w:sz w:val="22"/>
          <w:szCs w:val="22"/>
          <w:lang w:eastAsia="en-GB"/>
        </w:rPr>
        <w:tab/>
      </w:r>
      <w:r w:rsidRPr="004C2BE0">
        <w:rPr>
          <w:lang w:eastAsia="zh-CN"/>
          <w:rPrChange w:id="5551" w:author="32.423_CR0115R1_(Rel-16)_TM_SBMA, OAM_RTT" w:date="2020-07-06T10:42:00Z">
            <w:rPr>
              <w:lang w:val="fr-FR" w:eastAsia="zh-CN"/>
            </w:rPr>
          </w:rPrChange>
        </w:rPr>
        <w:t>module_3gpp-nr-nrm-externaleutrancell@2019-10-28.yang</w:t>
      </w:r>
      <w:r>
        <w:tab/>
      </w:r>
      <w:r>
        <w:fldChar w:fldCharType="begin" w:fldLock="1"/>
      </w:r>
      <w:r>
        <w:instrText xml:space="preserve"> PAGEREF _Toc44341759 \h </w:instrText>
      </w:r>
      <w:r>
        <w:fldChar w:fldCharType="separate"/>
      </w:r>
      <w:r>
        <w:t>238</w:t>
      </w:r>
      <w:r>
        <w:fldChar w:fldCharType="end"/>
      </w:r>
    </w:p>
    <w:p w:rsidR="002C3AD9" w:rsidRPr="00677C8D" w:rsidRDefault="002C3AD9">
      <w:pPr>
        <w:pStyle w:val="TOC2"/>
        <w:rPr>
          <w:rFonts w:ascii="Calibri" w:hAnsi="Calibri"/>
          <w:sz w:val="22"/>
          <w:szCs w:val="22"/>
          <w:lang w:eastAsia="en-GB"/>
        </w:rPr>
      </w:pPr>
      <w:r>
        <w:rPr>
          <w:lang w:eastAsia="zh-CN"/>
        </w:rPr>
        <w:t>E.5.10</w:t>
      </w:r>
      <w:r w:rsidRPr="00677C8D">
        <w:rPr>
          <w:rFonts w:ascii="Calibri" w:hAnsi="Calibri"/>
          <w:sz w:val="22"/>
          <w:szCs w:val="22"/>
          <w:lang w:eastAsia="en-GB"/>
        </w:rPr>
        <w:tab/>
      </w:r>
      <w:r>
        <w:rPr>
          <w:lang w:eastAsia="zh-CN"/>
        </w:rPr>
        <w:t>module _3gpp-nr-nrm-externalgnbcucpfunction@2019-10-28.yang</w:t>
      </w:r>
      <w:r>
        <w:tab/>
      </w:r>
      <w:r>
        <w:fldChar w:fldCharType="begin" w:fldLock="1"/>
      </w:r>
      <w:r>
        <w:instrText xml:space="preserve"> PAGEREF _Toc44341760 \h </w:instrText>
      </w:r>
      <w:r>
        <w:fldChar w:fldCharType="separate"/>
      </w:r>
      <w:r>
        <w:t>241</w:t>
      </w:r>
      <w:r>
        <w:fldChar w:fldCharType="end"/>
      </w:r>
    </w:p>
    <w:p w:rsidR="002C3AD9" w:rsidRPr="00677C8D" w:rsidRDefault="002C3AD9">
      <w:pPr>
        <w:pStyle w:val="TOC2"/>
        <w:rPr>
          <w:rFonts w:ascii="Calibri" w:hAnsi="Calibri"/>
          <w:sz w:val="22"/>
          <w:szCs w:val="22"/>
          <w:lang w:eastAsia="en-GB"/>
        </w:rPr>
      </w:pPr>
      <w:r>
        <w:rPr>
          <w:lang w:eastAsia="zh-CN"/>
        </w:rPr>
        <w:t>E.5.11</w:t>
      </w:r>
      <w:r w:rsidRPr="00677C8D">
        <w:rPr>
          <w:rFonts w:ascii="Calibri" w:hAnsi="Calibri"/>
          <w:sz w:val="22"/>
          <w:szCs w:val="22"/>
          <w:lang w:eastAsia="en-GB"/>
        </w:rPr>
        <w:tab/>
      </w:r>
      <w:r>
        <w:rPr>
          <w:lang w:eastAsia="zh-CN"/>
        </w:rPr>
        <w:t>module _3gpp-nr-nrm-externalgnbcuupfunction@2019-10-28.yang</w:t>
      </w:r>
      <w:r>
        <w:tab/>
      </w:r>
      <w:r>
        <w:fldChar w:fldCharType="begin" w:fldLock="1"/>
      </w:r>
      <w:r>
        <w:instrText xml:space="preserve"> PAGEREF _Toc44341761 \h </w:instrText>
      </w:r>
      <w:r>
        <w:fldChar w:fldCharType="separate"/>
      </w:r>
      <w:r>
        <w:t>242</w:t>
      </w:r>
      <w:r>
        <w:fldChar w:fldCharType="end"/>
      </w:r>
    </w:p>
    <w:p w:rsidR="002C3AD9" w:rsidRPr="00677C8D" w:rsidRDefault="002C3AD9">
      <w:pPr>
        <w:pStyle w:val="TOC2"/>
        <w:rPr>
          <w:rFonts w:ascii="Calibri" w:hAnsi="Calibri"/>
          <w:sz w:val="22"/>
          <w:szCs w:val="22"/>
          <w:lang w:eastAsia="en-GB"/>
        </w:rPr>
      </w:pPr>
      <w:r>
        <w:rPr>
          <w:lang w:eastAsia="zh-CN"/>
        </w:rPr>
        <w:t>E.5.12</w:t>
      </w:r>
      <w:r w:rsidRPr="00677C8D">
        <w:rPr>
          <w:rFonts w:ascii="Calibri" w:hAnsi="Calibri"/>
          <w:sz w:val="22"/>
          <w:szCs w:val="22"/>
          <w:lang w:eastAsia="en-GB"/>
        </w:rPr>
        <w:tab/>
      </w:r>
      <w:r>
        <w:rPr>
          <w:lang w:eastAsia="zh-CN"/>
        </w:rPr>
        <w:t>module _3gpp-nr-nrm-externalgnbdufunction@2019-10-28.yang</w:t>
      </w:r>
      <w:r>
        <w:tab/>
      </w:r>
      <w:r>
        <w:fldChar w:fldCharType="begin" w:fldLock="1"/>
      </w:r>
      <w:r>
        <w:instrText xml:space="preserve"> PAGEREF _Toc44341762 \h </w:instrText>
      </w:r>
      <w:r>
        <w:fldChar w:fldCharType="separate"/>
      </w:r>
      <w:r>
        <w:t>243</w:t>
      </w:r>
      <w:r>
        <w:fldChar w:fldCharType="end"/>
      </w:r>
    </w:p>
    <w:p w:rsidR="002C3AD9" w:rsidRPr="00677C8D" w:rsidRDefault="002C3AD9">
      <w:pPr>
        <w:pStyle w:val="TOC2"/>
        <w:rPr>
          <w:rFonts w:ascii="Calibri" w:hAnsi="Calibri"/>
          <w:sz w:val="22"/>
          <w:szCs w:val="22"/>
          <w:lang w:eastAsia="en-GB"/>
        </w:rPr>
      </w:pPr>
      <w:r>
        <w:rPr>
          <w:lang w:eastAsia="zh-CN"/>
        </w:rPr>
        <w:t>E.5.13</w:t>
      </w:r>
      <w:r w:rsidRPr="00677C8D">
        <w:rPr>
          <w:rFonts w:ascii="Calibri" w:hAnsi="Calibri"/>
          <w:sz w:val="22"/>
          <w:szCs w:val="22"/>
          <w:lang w:eastAsia="en-GB"/>
        </w:rPr>
        <w:tab/>
      </w:r>
      <w:r>
        <w:rPr>
          <w:lang w:eastAsia="zh-CN"/>
        </w:rPr>
        <w:t>module _3gpp-nr-nrm-externalnrcellcu@2019-10-28.yang</w:t>
      </w:r>
      <w:r>
        <w:tab/>
      </w:r>
      <w:r>
        <w:fldChar w:fldCharType="begin" w:fldLock="1"/>
      </w:r>
      <w:r>
        <w:instrText xml:space="preserve"> PAGEREF _Toc44341763 \h </w:instrText>
      </w:r>
      <w:r>
        <w:fldChar w:fldCharType="separate"/>
      </w:r>
      <w:r>
        <w:t>244</w:t>
      </w:r>
      <w:r>
        <w:fldChar w:fldCharType="end"/>
      </w:r>
    </w:p>
    <w:p w:rsidR="002C3AD9" w:rsidRPr="00677C8D" w:rsidRDefault="002C3AD9">
      <w:pPr>
        <w:pStyle w:val="TOC2"/>
        <w:rPr>
          <w:rFonts w:ascii="Calibri" w:hAnsi="Calibri"/>
          <w:sz w:val="22"/>
          <w:szCs w:val="22"/>
          <w:lang w:eastAsia="en-GB"/>
        </w:rPr>
      </w:pPr>
      <w:r>
        <w:rPr>
          <w:lang w:eastAsia="zh-CN"/>
        </w:rPr>
        <w:t>E.5.14</w:t>
      </w:r>
      <w:r w:rsidRPr="00677C8D">
        <w:rPr>
          <w:rFonts w:ascii="Calibri" w:hAnsi="Calibri"/>
          <w:sz w:val="22"/>
          <w:szCs w:val="22"/>
          <w:lang w:eastAsia="en-GB"/>
        </w:rPr>
        <w:tab/>
      </w:r>
      <w:r>
        <w:rPr>
          <w:lang w:eastAsia="zh-CN"/>
        </w:rPr>
        <w:t>module _3gpp-nr-nrm-externalservinggwfunction@2019-10-28.yang</w:t>
      </w:r>
      <w:r>
        <w:tab/>
      </w:r>
      <w:r>
        <w:fldChar w:fldCharType="begin" w:fldLock="1"/>
      </w:r>
      <w:r>
        <w:instrText xml:space="preserve"> PAGEREF _Toc44341764 \h </w:instrText>
      </w:r>
      <w:r>
        <w:fldChar w:fldCharType="separate"/>
      </w:r>
      <w:r>
        <w:t>245</w:t>
      </w:r>
      <w:r>
        <w:fldChar w:fldCharType="end"/>
      </w:r>
    </w:p>
    <w:p w:rsidR="002C3AD9" w:rsidRPr="00677C8D" w:rsidRDefault="002C3AD9">
      <w:pPr>
        <w:pStyle w:val="TOC2"/>
        <w:rPr>
          <w:rFonts w:ascii="Calibri" w:hAnsi="Calibri"/>
          <w:sz w:val="22"/>
          <w:szCs w:val="22"/>
          <w:lang w:eastAsia="en-GB"/>
        </w:rPr>
      </w:pPr>
      <w:r>
        <w:rPr>
          <w:lang w:eastAsia="zh-CN"/>
        </w:rPr>
        <w:t>E.5.15</w:t>
      </w:r>
      <w:r w:rsidRPr="00677C8D">
        <w:rPr>
          <w:rFonts w:ascii="Calibri" w:hAnsi="Calibri"/>
          <w:sz w:val="22"/>
          <w:szCs w:val="22"/>
          <w:lang w:eastAsia="en-GB"/>
        </w:rPr>
        <w:tab/>
      </w:r>
      <w:r>
        <w:rPr>
          <w:lang w:eastAsia="zh-CN"/>
        </w:rPr>
        <w:t>module _3gpp-nr-nrm-externalupffunction@2019-10-28.yang</w:t>
      </w:r>
      <w:r>
        <w:tab/>
      </w:r>
      <w:r>
        <w:fldChar w:fldCharType="begin" w:fldLock="1"/>
      </w:r>
      <w:r>
        <w:instrText xml:space="preserve"> PAGEREF _Toc44341765 \h </w:instrText>
      </w:r>
      <w:r>
        <w:fldChar w:fldCharType="separate"/>
      </w:r>
      <w:r>
        <w:t>245</w:t>
      </w:r>
      <w:r>
        <w:fldChar w:fldCharType="end"/>
      </w:r>
    </w:p>
    <w:p w:rsidR="002C3AD9" w:rsidRPr="00677C8D" w:rsidRDefault="002C3AD9">
      <w:pPr>
        <w:pStyle w:val="TOC2"/>
        <w:rPr>
          <w:rFonts w:ascii="Calibri" w:hAnsi="Calibri"/>
          <w:sz w:val="22"/>
          <w:szCs w:val="22"/>
          <w:lang w:eastAsia="en-GB"/>
        </w:rPr>
      </w:pPr>
      <w:r>
        <w:rPr>
          <w:lang w:eastAsia="zh-CN"/>
        </w:rPr>
        <w:t>E.5.16</w:t>
      </w:r>
      <w:r w:rsidRPr="00677C8D">
        <w:rPr>
          <w:rFonts w:ascii="Calibri" w:hAnsi="Calibri"/>
          <w:sz w:val="22"/>
          <w:szCs w:val="22"/>
          <w:lang w:eastAsia="en-GB"/>
        </w:rPr>
        <w:tab/>
      </w:r>
      <w:r>
        <w:rPr>
          <w:lang w:eastAsia="zh-CN"/>
        </w:rPr>
        <w:t>module _3gpp-nr-nrm-gnbcucpfunction.yang</w:t>
      </w:r>
      <w:r>
        <w:tab/>
      </w:r>
      <w:r>
        <w:fldChar w:fldCharType="begin" w:fldLock="1"/>
      </w:r>
      <w:r>
        <w:instrText xml:space="preserve"> PAGEREF _Toc44341766 \h </w:instrText>
      </w:r>
      <w:r>
        <w:fldChar w:fldCharType="separate"/>
      </w:r>
      <w:r>
        <w:t>246</w:t>
      </w:r>
      <w:r>
        <w:fldChar w:fldCharType="end"/>
      </w:r>
    </w:p>
    <w:p w:rsidR="002C3AD9" w:rsidRPr="00677C8D" w:rsidRDefault="002C3AD9">
      <w:pPr>
        <w:pStyle w:val="TOC2"/>
        <w:rPr>
          <w:rFonts w:ascii="Calibri" w:hAnsi="Calibri"/>
          <w:sz w:val="22"/>
          <w:szCs w:val="22"/>
          <w:lang w:eastAsia="en-GB"/>
        </w:rPr>
      </w:pPr>
      <w:r>
        <w:rPr>
          <w:lang w:eastAsia="zh-CN"/>
        </w:rPr>
        <w:t>E.5.17</w:t>
      </w:r>
      <w:r w:rsidRPr="00677C8D">
        <w:rPr>
          <w:rFonts w:ascii="Calibri" w:hAnsi="Calibri"/>
          <w:sz w:val="22"/>
          <w:szCs w:val="22"/>
          <w:lang w:eastAsia="en-GB"/>
        </w:rPr>
        <w:tab/>
      </w:r>
      <w:r>
        <w:rPr>
          <w:lang w:eastAsia="zh-CN"/>
        </w:rPr>
        <w:t>module _3gpp-nr-nrm-gnbcuupfunction@-.yang</w:t>
      </w:r>
      <w:r>
        <w:tab/>
      </w:r>
      <w:r>
        <w:fldChar w:fldCharType="begin" w:fldLock="1"/>
      </w:r>
      <w:r>
        <w:instrText xml:space="preserve"> PAGEREF _Toc44341767 \h </w:instrText>
      </w:r>
      <w:r>
        <w:fldChar w:fldCharType="separate"/>
      </w:r>
      <w:r>
        <w:t>248</w:t>
      </w:r>
      <w:r>
        <w:fldChar w:fldCharType="end"/>
      </w:r>
    </w:p>
    <w:p w:rsidR="002C3AD9" w:rsidRPr="00677C8D" w:rsidRDefault="002C3AD9">
      <w:pPr>
        <w:pStyle w:val="TOC2"/>
        <w:rPr>
          <w:rFonts w:ascii="Calibri" w:hAnsi="Calibri"/>
          <w:sz w:val="22"/>
          <w:szCs w:val="22"/>
          <w:lang w:eastAsia="en-GB"/>
        </w:rPr>
      </w:pPr>
      <w:r>
        <w:rPr>
          <w:lang w:eastAsia="zh-CN"/>
        </w:rPr>
        <w:t>E.5.18</w:t>
      </w:r>
      <w:r w:rsidRPr="00677C8D">
        <w:rPr>
          <w:rFonts w:ascii="Calibri" w:hAnsi="Calibri"/>
          <w:sz w:val="22"/>
          <w:szCs w:val="22"/>
          <w:lang w:eastAsia="en-GB"/>
        </w:rPr>
        <w:tab/>
      </w:r>
      <w:r>
        <w:rPr>
          <w:lang w:eastAsia="zh-CN"/>
        </w:rPr>
        <w:t>module_3gpp-nr-nrm-gnbdufunction@2020-02-14.yang</w:t>
      </w:r>
      <w:r>
        <w:tab/>
      </w:r>
      <w:r>
        <w:fldChar w:fldCharType="begin" w:fldLock="1"/>
      </w:r>
      <w:r>
        <w:instrText xml:space="preserve"> PAGEREF _Toc44341768 \h </w:instrText>
      </w:r>
      <w:r>
        <w:fldChar w:fldCharType="separate"/>
      </w:r>
      <w:r>
        <w:t>250</w:t>
      </w:r>
      <w:r>
        <w:fldChar w:fldCharType="end"/>
      </w:r>
    </w:p>
    <w:p w:rsidR="002C3AD9" w:rsidRPr="00677C8D" w:rsidRDefault="002C3AD9">
      <w:pPr>
        <w:pStyle w:val="TOC2"/>
        <w:rPr>
          <w:rFonts w:ascii="Calibri" w:hAnsi="Calibri"/>
          <w:sz w:val="22"/>
          <w:szCs w:val="22"/>
          <w:lang w:eastAsia="en-GB"/>
        </w:rPr>
      </w:pPr>
      <w:r>
        <w:rPr>
          <w:lang w:eastAsia="zh-CN"/>
        </w:rPr>
        <w:t>E.5.19</w:t>
      </w:r>
      <w:r w:rsidRPr="00677C8D">
        <w:rPr>
          <w:rFonts w:ascii="Calibri" w:hAnsi="Calibri"/>
          <w:sz w:val="22"/>
          <w:szCs w:val="22"/>
          <w:lang w:eastAsia="en-GB"/>
        </w:rPr>
        <w:tab/>
      </w:r>
      <w:r>
        <w:rPr>
          <w:lang w:eastAsia="zh-CN"/>
        </w:rPr>
        <w:t>module _3gpp-nr-nrm-nrcellcu@2020-02-14.yang</w:t>
      </w:r>
      <w:r>
        <w:tab/>
      </w:r>
      <w:r>
        <w:fldChar w:fldCharType="begin" w:fldLock="1"/>
      </w:r>
      <w:r>
        <w:instrText xml:space="preserve"> PAGEREF _Toc44341769 \h </w:instrText>
      </w:r>
      <w:r>
        <w:fldChar w:fldCharType="separate"/>
      </w:r>
      <w:r>
        <w:t>251</w:t>
      </w:r>
      <w:r>
        <w:fldChar w:fldCharType="end"/>
      </w:r>
    </w:p>
    <w:p w:rsidR="002C3AD9" w:rsidRPr="00677C8D" w:rsidRDefault="002C3AD9">
      <w:pPr>
        <w:pStyle w:val="TOC2"/>
        <w:rPr>
          <w:rFonts w:ascii="Calibri" w:hAnsi="Calibri"/>
          <w:sz w:val="22"/>
          <w:szCs w:val="22"/>
          <w:lang w:eastAsia="en-GB"/>
        </w:rPr>
      </w:pPr>
      <w:r>
        <w:rPr>
          <w:lang w:eastAsia="zh-CN"/>
        </w:rPr>
        <w:t>E.5.20</w:t>
      </w:r>
      <w:r w:rsidRPr="00677C8D">
        <w:rPr>
          <w:rFonts w:ascii="Calibri" w:hAnsi="Calibri"/>
          <w:sz w:val="22"/>
          <w:szCs w:val="22"/>
          <w:lang w:eastAsia="en-GB"/>
        </w:rPr>
        <w:tab/>
      </w:r>
      <w:r>
        <w:rPr>
          <w:lang w:eastAsia="zh-CN"/>
        </w:rPr>
        <w:t>module _3gpp-nr-nrm-nrcelldu@2020-02-14.yang</w:t>
      </w:r>
      <w:r>
        <w:tab/>
      </w:r>
      <w:r>
        <w:fldChar w:fldCharType="begin" w:fldLock="1"/>
      </w:r>
      <w:r>
        <w:instrText xml:space="preserve"> PAGEREF _Toc44341770 \h </w:instrText>
      </w:r>
      <w:r>
        <w:fldChar w:fldCharType="separate"/>
      </w:r>
      <w:r>
        <w:t>252</w:t>
      </w:r>
      <w:r>
        <w:fldChar w:fldCharType="end"/>
      </w:r>
    </w:p>
    <w:p w:rsidR="002C3AD9" w:rsidRPr="00677C8D" w:rsidRDefault="002C3AD9">
      <w:pPr>
        <w:pStyle w:val="TOC2"/>
        <w:rPr>
          <w:rFonts w:ascii="Calibri" w:hAnsi="Calibri"/>
          <w:sz w:val="22"/>
          <w:szCs w:val="22"/>
          <w:lang w:eastAsia="en-GB"/>
        </w:rPr>
      </w:pPr>
      <w:r>
        <w:rPr>
          <w:lang w:eastAsia="zh-CN"/>
        </w:rPr>
        <w:t>E.5.21</w:t>
      </w:r>
      <w:r w:rsidRPr="00677C8D">
        <w:rPr>
          <w:rFonts w:ascii="Calibri" w:hAnsi="Calibri"/>
          <w:sz w:val="22"/>
          <w:szCs w:val="22"/>
          <w:lang w:eastAsia="en-GB"/>
        </w:rPr>
        <w:tab/>
      </w:r>
      <w:r>
        <w:rPr>
          <w:lang w:eastAsia="zh-CN"/>
        </w:rPr>
        <w:t>module _3gpp-nr-nrm-nrcellrelation@2019-10-28.yang</w:t>
      </w:r>
      <w:r>
        <w:tab/>
      </w:r>
      <w:r>
        <w:fldChar w:fldCharType="begin" w:fldLock="1"/>
      </w:r>
      <w:r>
        <w:instrText xml:space="preserve"> PAGEREF _Toc44341771 \h </w:instrText>
      </w:r>
      <w:r>
        <w:fldChar w:fldCharType="separate"/>
      </w:r>
      <w:r>
        <w:t>255</w:t>
      </w:r>
      <w:r>
        <w:fldChar w:fldCharType="end"/>
      </w:r>
    </w:p>
    <w:p w:rsidR="002C3AD9" w:rsidRPr="00677C8D" w:rsidRDefault="002C3AD9">
      <w:pPr>
        <w:pStyle w:val="TOC2"/>
        <w:rPr>
          <w:rFonts w:ascii="Calibri" w:hAnsi="Calibri"/>
          <w:sz w:val="22"/>
          <w:szCs w:val="22"/>
          <w:lang w:eastAsia="en-GB"/>
        </w:rPr>
      </w:pPr>
      <w:r>
        <w:rPr>
          <w:lang w:eastAsia="zh-CN"/>
        </w:rPr>
        <w:t>E.5.22</w:t>
      </w:r>
      <w:r w:rsidRPr="00677C8D">
        <w:rPr>
          <w:rFonts w:ascii="Calibri" w:hAnsi="Calibri"/>
          <w:sz w:val="22"/>
          <w:szCs w:val="22"/>
          <w:lang w:eastAsia="en-GB"/>
        </w:rPr>
        <w:tab/>
      </w:r>
      <w:r>
        <w:rPr>
          <w:lang w:eastAsia="zh-CN"/>
        </w:rPr>
        <w:t>module _3gpp-nr-nrm-nrfreqrelation@2019-10-28.yang</w:t>
      </w:r>
      <w:r>
        <w:tab/>
      </w:r>
      <w:r>
        <w:fldChar w:fldCharType="begin" w:fldLock="1"/>
      </w:r>
      <w:r>
        <w:instrText xml:space="preserve"> PAGEREF _Toc44341772 \h </w:instrText>
      </w:r>
      <w:r>
        <w:fldChar w:fldCharType="separate"/>
      </w:r>
      <w:r>
        <w:t>257</w:t>
      </w:r>
      <w:r>
        <w:fldChar w:fldCharType="end"/>
      </w:r>
    </w:p>
    <w:p w:rsidR="002C3AD9" w:rsidRPr="00677C8D" w:rsidRDefault="002C3AD9">
      <w:pPr>
        <w:pStyle w:val="TOC2"/>
        <w:rPr>
          <w:rFonts w:ascii="Calibri" w:hAnsi="Calibri"/>
          <w:sz w:val="22"/>
          <w:szCs w:val="22"/>
          <w:lang w:eastAsia="en-GB"/>
        </w:rPr>
      </w:pPr>
      <w:r>
        <w:rPr>
          <w:lang w:eastAsia="zh-CN"/>
        </w:rPr>
        <w:t>E.5.23</w:t>
      </w:r>
      <w:r w:rsidRPr="00677C8D">
        <w:rPr>
          <w:rFonts w:ascii="Calibri" w:hAnsi="Calibri"/>
          <w:sz w:val="22"/>
          <w:szCs w:val="22"/>
          <w:lang w:eastAsia="en-GB"/>
        </w:rPr>
        <w:tab/>
      </w:r>
      <w:r>
        <w:rPr>
          <w:lang w:eastAsia="zh-CN"/>
        </w:rPr>
        <w:t>module _3gpp-nr-nrm-nrfrequency@2019-10-28.yang</w:t>
      </w:r>
      <w:r>
        <w:tab/>
      </w:r>
      <w:r>
        <w:fldChar w:fldCharType="begin" w:fldLock="1"/>
      </w:r>
      <w:r>
        <w:instrText xml:space="preserve"> PAGEREF _Toc44341773 \h </w:instrText>
      </w:r>
      <w:r>
        <w:fldChar w:fldCharType="separate"/>
      </w:r>
      <w:r>
        <w:t>260</w:t>
      </w:r>
      <w:r>
        <w:fldChar w:fldCharType="end"/>
      </w:r>
    </w:p>
    <w:p w:rsidR="002C3AD9" w:rsidRPr="00677C8D" w:rsidRDefault="002C3AD9">
      <w:pPr>
        <w:pStyle w:val="TOC2"/>
        <w:rPr>
          <w:rFonts w:ascii="Calibri" w:hAnsi="Calibri"/>
          <w:sz w:val="22"/>
          <w:szCs w:val="22"/>
          <w:lang w:eastAsia="en-GB"/>
        </w:rPr>
      </w:pPr>
      <w:r>
        <w:rPr>
          <w:lang w:eastAsia="zh-CN"/>
        </w:rPr>
        <w:t>E.5.24</w:t>
      </w:r>
      <w:r w:rsidRPr="00677C8D">
        <w:rPr>
          <w:rFonts w:ascii="Calibri" w:hAnsi="Calibri"/>
          <w:sz w:val="22"/>
          <w:szCs w:val="22"/>
          <w:lang w:eastAsia="en-GB"/>
        </w:rPr>
        <w:tab/>
      </w:r>
      <w:r>
        <w:rPr>
          <w:lang w:eastAsia="zh-CN"/>
        </w:rPr>
        <w:t>module _3gpp-nr-nrm-nrnetwork@2019-06-17.yang</w:t>
      </w:r>
      <w:r>
        <w:tab/>
      </w:r>
      <w:r>
        <w:fldChar w:fldCharType="begin" w:fldLock="1"/>
      </w:r>
      <w:r>
        <w:instrText xml:space="preserve"> PAGEREF _Toc44341774 \h </w:instrText>
      </w:r>
      <w:r>
        <w:fldChar w:fldCharType="separate"/>
      </w:r>
      <w:r>
        <w:t>261</w:t>
      </w:r>
      <w:r>
        <w:fldChar w:fldCharType="end"/>
      </w:r>
    </w:p>
    <w:p w:rsidR="002C3AD9" w:rsidRPr="00677C8D" w:rsidRDefault="002C3AD9">
      <w:pPr>
        <w:pStyle w:val="TOC2"/>
        <w:rPr>
          <w:rFonts w:ascii="Calibri" w:hAnsi="Calibri"/>
          <w:sz w:val="22"/>
          <w:szCs w:val="22"/>
          <w:lang w:eastAsia="en-GB"/>
        </w:rPr>
      </w:pPr>
      <w:r>
        <w:rPr>
          <w:lang w:eastAsia="zh-CN"/>
        </w:rPr>
        <w:t>E.5.25</w:t>
      </w:r>
      <w:r w:rsidRPr="00677C8D">
        <w:rPr>
          <w:rFonts w:ascii="Calibri" w:hAnsi="Calibri"/>
          <w:sz w:val="22"/>
          <w:szCs w:val="22"/>
          <w:lang w:eastAsia="en-GB"/>
        </w:rPr>
        <w:tab/>
      </w:r>
      <w:r>
        <w:rPr>
          <w:lang w:eastAsia="zh-CN"/>
        </w:rPr>
        <w:t>module _3gpp-nr-nrm-nrsectorcarrier.yang</w:t>
      </w:r>
      <w:r>
        <w:tab/>
      </w:r>
      <w:r>
        <w:fldChar w:fldCharType="begin" w:fldLock="1"/>
      </w:r>
      <w:r>
        <w:instrText xml:space="preserve"> PAGEREF _Toc44341775 \h </w:instrText>
      </w:r>
      <w:r>
        <w:fldChar w:fldCharType="separate"/>
      </w:r>
      <w:r>
        <w:t>262</w:t>
      </w:r>
      <w:r>
        <w:fldChar w:fldCharType="end"/>
      </w:r>
    </w:p>
    <w:p w:rsidR="002C3AD9" w:rsidRPr="00677C8D" w:rsidRDefault="002C3AD9">
      <w:pPr>
        <w:pStyle w:val="TOC2"/>
        <w:rPr>
          <w:rFonts w:ascii="Calibri" w:hAnsi="Calibri"/>
          <w:sz w:val="22"/>
          <w:szCs w:val="22"/>
          <w:lang w:eastAsia="en-GB"/>
        </w:rPr>
      </w:pPr>
      <w:r>
        <w:rPr>
          <w:lang w:eastAsia="zh-CN"/>
        </w:rPr>
        <w:t>E.5.26</w:t>
      </w:r>
      <w:r w:rsidRPr="00677C8D">
        <w:rPr>
          <w:rFonts w:ascii="Calibri" w:hAnsi="Calibri"/>
          <w:sz w:val="22"/>
          <w:szCs w:val="22"/>
          <w:lang w:eastAsia="en-GB"/>
        </w:rPr>
        <w:tab/>
      </w:r>
      <w:r>
        <w:rPr>
          <w:lang w:eastAsia="zh-CN"/>
        </w:rPr>
        <w:t>module _3gpp-nr-nrm-rrmpolicy.yang</w:t>
      </w:r>
      <w:r>
        <w:tab/>
      </w:r>
      <w:r>
        <w:fldChar w:fldCharType="begin" w:fldLock="1"/>
      </w:r>
      <w:r>
        <w:instrText xml:space="preserve"> PAGEREF _Toc44341776 \h </w:instrText>
      </w:r>
      <w:r>
        <w:fldChar w:fldCharType="separate"/>
      </w:r>
      <w:r>
        <w:t>264</w:t>
      </w:r>
      <w:r>
        <w:fldChar w:fldCharType="end"/>
      </w:r>
    </w:p>
    <w:p w:rsidR="002C3AD9" w:rsidRPr="00677C8D" w:rsidRDefault="002C3AD9">
      <w:pPr>
        <w:pStyle w:val="TOC2"/>
        <w:rPr>
          <w:rFonts w:ascii="Calibri" w:hAnsi="Calibri"/>
          <w:sz w:val="22"/>
          <w:szCs w:val="22"/>
          <w:lang w:eastAsia="en-GB"/>
        </w:rPr>
      </w:pPr>
      <w:r>
        <w:rPr>
          <w:lang w:eastAsia="zh-CN"/>
        </w:rPr>
        <w:t>E.5.27</w:t>
      </w:r>
      <w:r w:rsidRPr="00677C8D">
        <w:rPr>
          <w:rFonts w:ascii="Calibri" w:hAnsi="Calibri"/>
          <w:sz w:val="22"/>
          <w:szCs w:val="22"/>
          <w:lang w:eastAsia="en-GB"/>
        </w:rPr>
        <w:tab/>
      </w:r>
      <w:r>
        <w:rPr>
          <w:lang w:eastAsia="zh-CN"/>
        </w:rPr>
        <w:t>module _3gpp-nr-nrm-common@2020-02-14.yang</w:t>
      </w:r>
      <w:r>
        <w:tab/>
      </w:r>
      <w:r>
        <w:fldChar w:fldCharType="begin" w:fldLock="1"/>
      </w:r>
      <w:r>
        <w:instrText xml:space="preserve"> PAGEREF _Toc44341777 \h </w:instrText>
      </w:r>
      <w:r>
        <w:fldChar w:fldCharType="separate"/>
      </w:r>
      <w:r>
        <w:t>265</w:t>
      </w:r>
      <w:r>
        <w:fldChar w:fldCharType="end"/>
      </w:r>
    </w:p>
    <w:p w:rsidR="002C3AD9" w:rsidRPr="00677C8D" w:rsidRDefault="002C3AD9">
      <w:pPr>
        <w:pStyle w:val="TOC2"/>
        <w:rPr>
          <w:rFonts w:ascii="Calibri" w:hAnsi="Calibri"/>
          <w:sz w:val="22"/>
          <w:szCs w:val="22"/>
          <w:lang w:eastAsia="en-GB"/>
        </w:rPr>
      </w:pPr>
      <w:r>
        <w:rPr>
          <w:lang w:eastAsia="zh-CN"/>
        </w:rPr>
        <w:t>E.5.28</w:t>
      </w:r>
      <w:r w:rsidRPr="00677C8D">
        <w:rPr>
          <w:rFonts w:ascii="Calibri" w:hAnsi="Calibri"/>
          <w:sz w:val="22"/>
          <w:szCs w:val="22"/>
          <w:lang w:eastAsia="en-GB"/>
        </w:rPr>
        <w:tab/>
      </w:r>
      <w:r>
        <w:rPr>
          <w:lang w:eastAsia="zh-CN"/>
        </w:rPr>
        <w:t xml:space="preserve">module </w:t>
      </w:r>
      <w:r w:rsidRPr="00E805FF">
        <w:rPr>
          <w:color w:val="0563C1"/>
          <w:u w:val="single"/>
          <w:lang w:eastAsia="zh-CN"/>
        </w:rPr>
        <w:t>_3gpp-nr-nrm-danrmanagementfunction.yang</w:t>
      </w:r>
      <w:r>
        <w:tab/>
      </w:r>
      <w:r>
        <w:fldChar w:fldCharType="begin" w:fldLock="1"/>
      </w:r>
      <w:r>
        <w:instrText xml:space="preserve"> PAGEREF _Toc44341778 \h </w:instrText>
      </w:r>
      <w:r>
        <w:fldChar w:fldCharType="separate"/>
      </w:r>
      <w:r>
        <w:t>266</w:t>
      </w:r>
      <w:r>
        <w:fldChar w:fldCharType="end"/>
      </w:r>
    </w:p>
    <w:p w:rsidR="002C3AD9" w:rsidRPr="00677C8D" w:rsidRDefault="002C3AD9">
      <w:pPr>
        <w:pStyle w:val="TOC2"/>
        <w:rPr>
          <w:rFonts w:ascii="Calibri" w:hAnsi="Calibri"/>
          <w:sz w:val="22"/>
          <w:szCs w:val="22"/>
          <w:lang w:eastAsia="en-GB"/>
        </w:rPr>
      </w:pPr>
      <w:r>
        <w:rPr>
          <w:lang w:eastAsia="zh-CN"/>
        </w:rPr>
        <w:t>E.5.29</w:t>
      </w:r>
      <w:r w:rsidRPr="00677C8D">
        <w:rPr>
          <w:rFonts w:ascii="Calibri" w:hAnsi="Calibri"/>
          <w:sz w:val="22"/>
          <w:szCs w:val="22"/>
          <w:lang w:eastAsia="en-GB"/>
        </w:rPr>
        <w:tab/>
      </w:r>
      <w:r>
        <w:rPr>
          <w:lang w:eastAsia="zh-CN"/>
        </w:rPr>
        <w:t xml:space="preserve">module </w:t>
      </w:r>
      <w:r w:rsidRPr="00E805FF">
        <w:rPr>
          <w:color w:val="0563C1"/>
          <w:u w:val="single"/>
          <w:lang w:eastAsia="zh-CN"/>
        </w:rPr>
        <w:t>_3gpp-nr-nrm-desmanagementfunction.yang</w:t>
      </w:r>
      <w:r>
        <w:tab/>
      </w:r>
      <w:r>
        <w:fldChar w:fldCharType="begin" w:fldLock="1"/>
      </w:r>
      <w:r>
        <w:instrText xml:space="preserve"> PAGEREF _Toc44341779 \h </w:instrText>
      </w:r>
      <w:r>
        <w:fldChar w:fldCharType="separate"/>
      </w:r>
      <w:r>
        <w:t>266</w:t>
      </w:r>
      <w:r>
        <w:fldChar w:fldCharType="end"/>
      </w:r>
    </w:p>
    <w:p w:rsidR="002C3AD9" w:rsidRPr="00677C8D" w:rsidRDefault="002C3AD9">
      <w:pPr>
        <w:pStyle w:val="TOC2"/>
        <w:rPr>
          <w:rFonts w:ascii="Calibri" w:hAnsi="Calibri"/>
          <w:sz w:val="22"/>
          <w:szCs w:val="22"/>
          <w:lang w:eastAsia="en-GB"/>
        </w:rPr>
      </w:pPr>
      <w:r>
        <w:rPr>
          <w:lang w:eastAsia="zh-CN"/>
        </w:rPr>
        <w:t>E.5.30</w:t>
      </w:r>
      <w:r w:rsidRPr="00677C8D">
        <w:rPr>
          <w:rFonts w:ascii="Calibri" w:hAnsi="Calibri"/>
          <w:sz w:val="22"/>
          <w:szCs w:val="22"/>
          <w:lang w:eastAsia="en-GB"/>
        </w:rPr>
        <w:tab/>
      </w:r>
      <w:r>
        <w:rPr>
          <w:lang w:eastAsia="zh-CN"/>
        </w:rPr>
        <w:t xml:space="preserve">module </w:t>
      </w:r>
      <w:r w:rsidRPr="00E805FF">
        <w:rPr>
          <w:color w:val="0563C1"/>
          <w:u w:val="single"/>
          <w:lang w:eastAsia="zh-CN"/>
        </w:rPr>
        <w:t>_3gpp-nr-nrm-drachoptimizationfunction.yang</w:t>
      </w:r>
      <w:r>
        <w:tab/>
      </w:r>
      <w:r>
        <w:fldChar w:fldCharType="begin" w:fldLock="1"/>
      </w:r>
      <w:r>
        <w:instrText xml:space="preserve"> PAGEREF _Toc44341780 \h </w:instrText>
      </w:r>
      <w:r>
        <w:fldChar w:fldCharType="separate"/>
      </w:r>
      <w:r>
        <w:t>270</w:t>
      </w:r>
      <w:r>
        <w:fldChar w:fldCharType="end"/>
      </w:r>
    </w:p>
    <w:p w:rsidR="002C3AD9" w:rsidRPr="00677C8D" w:rsidRDefault="002C3AD9">
      <w:pPr>
        <w:pStyle w:val="TOC2"/>
        <w:rPr>
          <w:rFonts w:ascii="Calibri" w:hAnsi="Calibri"/>
          <w:sz w:val="22"/>
          <w:szCs w:val="22"/>
          <w:lang w:eastAsia="en-GB"/>
        </w:rPr>
      </w:pPr>
      <w:r>
        <w:rPr>
          <w:lang w:eastAsia="zh-CN"/>
        </w:rPr>
        <w:t>E.5.31</w:t>
      </w:r>
      <w:r w:rsidRPr="00677C8D">
        <w:rPr>
          <w:rFonts w:ascii="Calibri" w:hAnsi="Calibri"/>
          <w:sz w:val="22"/>
          <w:szCs w:val="22"/>
          <w:lang w:eastAsia="en-GB"/>
        </w:rPr>
        <w:tab/>
      </w:r>
      <w:r>
        <w:rPr>
          <w:lang w:eastAsia="zh-CN"/>
        </w:rPr>
        <w:t xml:space="preserve">module </w:t>
      </w:r>
      <w:r w:rsidRPr="00E805FF">
        <w:rPr>
          <w:color w:val="0563C1"/>
          <w:u w:val="single"/>
          <w:lang w:eastAsia="zh-CN"/>
        </w:rPr>
        <w:t>_3gpp-nr-nrm-dmrofunction.yang</w:t>
      </w:r>
      <w:r>
        <w:tab/>
      </w:r>
      <w:r>
        <w:fldChar w:fldCharType="begin" w:fldLock="1"/>
      </w:r>
      <w:r>
        <w:instrText xml:space="preserve"> PAGEREF _Toc44341781 \h </w:instrText>
      </w:r>
      <w:r>
        <w:fldChar w:fldCharType="separate"/>
      </w:r>
      <w:r>
        <w:t>272</w:t>
      </w:r>
      <w:r>
        <w:fldChar w:fldCharType="end"/>
      </w:r>
    </w:p>
    <w:p w:rsidR="002C3AD9" w:rsidRPr="00677C8D" w:rsidRDefault="002C3AD9">
      <w:pPr>
        <w:pStyle w:val="TOC2"/>
        <w:rPr>
          <w:rFonts w:ascii="Calibri" w:hAnsi="Calibri"/>
          <w:sz w:val="22"/>
          <w:szCs w:val="22"/>
          <w:lang w:eastAsia="en-GB"/>
        </w:rPr>
      </w:pPr>
      <w:r>
        <w:rPr>
          <w:lang w:eastAsia="zh-CN"/>
        </w:rPr>
        <w:t>E.5.32</w:t>
      </w:r>
      <w:r w:rsidRPr="00677C8D">
        <w:rPr>
          <w:rFonts w:ascii="Calibri" w:hAnsi="Calibri"/>
          <w:sz w:val="22"/>
          <w:szCs w:val="22"/>
          <w:lang w:eastAsia="en-GB"/>
        </w:rPr>
        <w:tab/>
      </w:r>
      <w:r>
        <w:rPr>
          <w:lang w:eastAsia="zh-CN"/>
        </w:rPr>
        <w:t xml:space="preserve">module </w:t>
      </w:r>
      <w:r w:rsidRPr="00E805FF">
        <w:rPr>
          <w:color w:val="0563C1"/>
          <w:u w:val="single"/>
          <w:lang w:eastAsia="zh-CN"/>
        </w:rPr>
        <w:t>_3gpp-nr-nrm-dpciconfigurationfunction.yang</w:t>
      </w:r>
      <w:r>
        <w:tab/>
      </w:r>
      <w:r>
        <w:fldChar w:fldCharType="begin" w:fldLock="1"/>
      </w:r>
      <w:r>
        <w:instrText xml:space="preserve"> PAGEREF _Toc44341782 \h </w:instrText>
      </w:r>
      <w:r>
        <w:fldChar w:fldCharType="separate"/>
      </w:r>
      <w:r>
        <w:t>273</w:t>
      </w:r>
      <w:r>
        <w:fldChar w:fldCharType="end"/>
      </w:r>
    </w:p>
    <w:p w:rsidR="002C3AD9" w:rsidRPr="00677C8D" w:rsidRDefault="002C3AD9">
      <w:pPr>
        <w:pStyle w:val="TOC2"/>
        <w:rPr>
          <w:rFonts w:ascii="Calibri" w:hAnsi="Calibri"/>
          <w:sz w:val="22"/>
          <w:szCs w:val="22"/>
          <w:lang w:eastAsia="en-GB"/>
        </w:rPr>
      </w:pPr>
      <w:r>
        <w:rPr>
          <w:lang w:eastAsia="zh-CN"/>
        </w:rPr>
        <w:t>E.5.33</w:t>
      </w:r>
      <w:r w:rsidRPr="00677C8D">
        <w:rPr>
          <w:rFonts w:ascii="Calibri" w:hAnsi="Calibri"/>
          <w:sz w:val="22"/>
          <w:szCs w:val="22"/>
          <w:lang w:eastAsia="en-GB"/>
        </w:rPr>
        <w:tab/>
      </w:r>
      <w:r>
        <w:rPr>
          <w:lang w:eastAsia="zh-CN"/>
        </w:rPr>
        <w:t xml:space="preserve">module </w:t>
      </w:r>
      <w:r w:rsidRPr="00E805FF">
        <w:rPr>
          <w:color w:val="0563C1"/>
          <w:u w:val="single"/>
          <w:lang w:eastAsia="zh-CN"/>
        </w:rPr>
        <w:t>_3gpp-nr-nrm-cpciconfigurationfunction.yang</w:t>
      </w:r>
      <w:r>
        <w:tab/>
      </w:r>
      <w:r>
        <w:fldChar w:fldCharType="begin" w:fldLock="1"/>
      </w:r>
      <w:r>
        <w:instrText xml:space="preserve"> PAGEREF _Toc44341783 \h </w:instrText>
      </w:r>
      <w:r>
        <w:fldChar w:fldCharType="separate"/>
      </w:r>
      <w:r>
        <w:t>274</w:t>
      </w:r>
      <w:r>
        <w:fldChar w:fldCharType="end"/>
      </w:r>
    </w:p>
    <w:p w:rsidR="002C3AD9" w:rsidRPr="00677C8D" w:rsidRDefault="002C3AD9">
      <w:pPr>
        <w:pStyle w:val="TOC2"/>
        <w:rPr>
          <w:rFonts w:ascii="Calibri" w:hAnsi="Calibri"/>
          <w:sz w:val="22"/>
          <w:szCs w:val="22"/>
          <w:lang w:eastAsia="en-GB"/>
        </w:rPr>
      </w:pPr>
      <w:r>
        <w:rPr>
          <w:lang w:eastAsia="zh-CN"/>
        </w:rPr>
        <w:t>E.5.34</w:t>
      </w:r>
      <w:r w:rsidRPr="00677C8D">
        <w:rPr>
          <w:rFonts w:ascii="Calibri" w:hAnsi="Calibri"/>
          <w:sz w:val="22"/>
          <w:szCs w:val="22"/>
          <w:lang w:eastAsia="en-GB"/>
        </w:rPr>
        <w:tab/>
      </w:r>
      <w:r>
        <w:rPr>
          <w:lang w:eastAsia="zh-CN"/>
        </w:rPr>
        <w:t xml:space="preserve">module </w:t>
      </w:r>
      <w:r w:rsidRPr="00E805FF">
        <w:rPr>
          <w:color w:val="0563C1"/>
          <w:u w:val="single"/>
          <w:lang w:eastAsia="zh-CN"/>
        </w:rPr>
        <w:t>_3gpp-nr-nrm-cesmanagementfunction.yang</w:t>
      </w:r>
      <w:r>
        <w:tab/>
      </w:r>
      <w:r>
        <w:fldChar w:fldCharType="begin" w:fldLock="1"/>
      </w:r>
      <w:r>
        <w:instrText xml:space="preserve"> PAGEREF _Toc44341784 \h </w:instrText>
      </w:r>
      <w:r>
        <w:fldChar w:fldCharType="separate"/>
      </w:r>
      <w:r>
        <w:t>275</w:t>
      </w:r>
      <w:r>
        <w:fldChar w:fldCharType="end"/>
      </w:r>
    </w:p>
    <w:p w:rsidR="002C3AD9" w:rsidRPr="00677C8D" w:rsidRDefault="002C3AD9">
      <w:pPr>
        <w:pStyle w:val="TOC1"/>
        <w:rPr>
          <w:rFonts w:ascii="Calibri" w:hAnsi="Calibri"/>
          <w:szCs w:val="22"/>
          <w:lang w:eastAsia="en-GB"/>
        </w:rPr>
      </w:pPr>
      <w:r>
        <w:rPr>
          <w:lang w:eastAsia="zh-CN"/>
        </w:rPr>
        <w:t>E.6</w:t>
      </w:r>
      <w:r w:rsidRPr="00677C8D">
        <w:rPr>
          <w:rFonts w:ascii="Calibri" w:hAnsi="Calibri"/>
          <w:szCs w:val="22"/>
          <w:lang w:eastAsia="en-GB"/>
        </w:rPr>
        <w:tab/>
      </w:r>
      <w:r>
        <w:rPr>
          <w:lang w:eastAsia="zh-CN"/>
        </w:rPr>
        <w:t>Void</w:t>
      </w:r>
      <w:r>
        <w:tab/>
      </w:r>
      <w:r>
        <w:fldChar w:fldCharType="begin" w:fldLock="1"/>
      </w:r>
      <w:r>
        <w:instrText xml:space="preserve"> PAGEREF _Toc44341785 \h </w:instrText>
      </w:r>
      <w:r>
        <w:fldChar w:fldCharType="separate"/>
      </w:r>
      <w:r>
        <w:t>276</w:t>
      </w:r>
      <w:r>
        <w:fldChar w:fldCharType="end"/>
      </w:r>
    </w:p>
    <w:p w:rsidR="002C3AD9" w:rsidRPr="00677C8D" w:rsidRDefault="002C3AD9">
      <w:pPr>
        <w:pStyle w:val="TOC1"/>
        <w:rPr>
          <w:rFonts w:ascii="Calibri" w:hAnsi="Calibri"/>
          <w:szCs w:val="22"/>
          <w:lang w:eastAsia="en-GB"/>
        </w:rPr>
      </w:pPr>
      <w:r>
        <w:rPr>
          <w:lang w:eastAsia="zh-CN"/>
        </w:rPr>
        <w:t>E.7</w:t>
      </w:r>
      <w:r w:rsidRPr="00677C8D">
        <w:rPr>
          <w:rFonts w:ascii="Calibri" w:hAnsi="Calibri"/>
          <w:szCs w:val="22"/>
          <w:lang w:eastAsia="en-GB"/>
        </w:rPr>
        <w:tab/>
      </w:r>
      <w:r>
        <w:rPr>
          <w:lang w:eastAsia="zh-CN"/>
        </w:rPr>
        <w:t>Mount information</w:t>
      </w:r>
      <w:r>
        <w:tab/>
      </w:r>
      <w:r>
        <w:fldChar w:fldCharType="begin" w:fldLock="1"/>
      </w:r>
      <w:r>
        <w:instrText xml:space="preserve"> PAGEREF _Toc44341786 \h </w:instrText>
      </w:r>
      <w:r>
        <w:fldChar w:fldCharType="separate"/>
      </w:r>
      <w:r>
        <w:t>276</w:t>
      </w:r>
      <w:r>
        <w:fldChar w:fldCharType="end"/>
      </w:r>
    </w:p>
    <w:p w:rsidR="002C3AD9" w:rsidRPr="00677C8D" w:rsidRDefault="002C3AD9">
      <w:pPr>
        <w:pStyle w:val="TOC8"/>
        <w:rPr>
          <w:rFonts w:ascii="Calibri" w:hAnsi="Calibri"/>
          <w:b w:val="0"/>
          <w:szCs w:val="22"/>
          <w:lang w:eastAsia="en-GB"/>
        </w:rPr>
      </w:pPr>
      <w:r>
        <w:t>Annex F (normative): XML definitions for 5GC NRM</w:t>
      </w:r>
      <w:r>
        <w:tab/>
      </w:r>
      <w:r>
        <w:fldChar w:fldCharType="begin" w:fldLock="1"/>
      </w:r>
      <w:r>
        <w:instrText xml:space="preserve"> PAGEREF _Toc44341787 \h </w:instrText>
      </w:r>
      <w:r>
        <w:fldChar w:fldCharType="separate"/>
      </w:r>
      <w:r>
        <w:t>277</w:t>
      </w:r>
      <w:r>
        <w:fldChar w:fldCharType="end"/>
      </w:r>
    </w:p>
    <w:p w:rsidR="002C3AD9" w:rsidRPr="00677C8D" w:rsidRDefault="002C3AD9">
      <w:pPr>
        <w:pStyle w:val="TOC1"/>
        <w:rPr>
          <w:rFonts w:ascii="Calibri" w:hAnsi="Calibri"/>
          <w:szCs w:val="22"/>
          <w:lang w:eastAsia="en-GB"/>
        </w:rPr>
      </w:pPr>
      <w:r>
        <w:t>F.1</w:t>
      </w:r>
      <w:r w:rsidRPr="00677C8D">
        <w:rPr>
          <w:rFonts w:ascii="Calibri" w:hAnsi="Calibri"/>
          <w:szCs w:val="22"/>
          <w:lang w:eastAsia="en-GB"/>
        </w:rPr>
        <w:tab/>
      </w:r>
      <w:r>
        <w:t>General</w:t>
      </w:r>
      <w:r>
        <w:tab/>
      </w:r>
      <w:r>
        <w:fldChar w:fldCharType="begin" w:fldLock="1"/>
      </w:r>
      <w:r>
        <w:instrText xml:space="preserve"> PAGEREF _Toc44341788 \h </w:instrText>
      </w:r>
      <w:r>
        <w:fldChar w:fldCharType="separate"/>
      </w:r>
      <w:r>
        <w:t>277</w:t>
      </w:r>
      <w:r>
        <w:fldChar w:fldCharType="end"/>
      </w:r>
    </w:p>
    <w:p w:rsidR="002C3AD9" w:rsidRPr="00677C8D" w:rsidRDefault="002C3AD9">
      <w:pPr>
        <w:pStyle w:val="TOC1"/>
        <w:rPr>
          <w:rFonts w:ascii="Calibri" w:hAnsi="Calibri"/>
          <w:szCs w:val="22"/>
          <w:lang w:eastAsia="en-GB"/>
        </w:rPr>
      </w:pPr>
      <w:r>
        <w:t>F.2</w:t>
      </w:r>
      <w:r w:rsidRPr="00677C8D">
        <w:rPr>
          <w:rFonts w:ascii="Calibri" w:hAnsi="Calibri"/>
          <w:szCs w:val="22"/>
          <w:lang w:eastAsia="en-GB"/>
        </w:rPr>
        <w:tab/>
      </w:r>
      <w:r>
        <w:t>Architectural features</w:t>
      </w:r>
      <w:r>
        <w:tab/>
      </w:r>
      <w:r>
        <w:fldChar w:fldCharType="begin" w:fldLock="1"/>
      </w:r>
      <w:r>
        <w:instrText xml:space="preserve"> PAGEREF _Toc44341789 \h </w:instrText>
      </w:r>
      <w:r>
        <w:fldChar w:fldCharType="separate"/>
      </w:r>
      <w:r>
        <w:t>277</w:t>
      </w:r>
      <w:r>
        <w:fldChar w:fldCharType="end"/>
      </w:r>
    </w:p>
    <w:p w:rsidR="002C3AD9" w:rsidRPr="00677C8D" w:rsidRDefault="002C3AD9">
      <w:pPr>
        <w:pStyle w:val="TOC1"/>
        <w:rPr>
          <w:rFonts w:ascii="Calibri" w:hAnsi="Calibri"/>
          <w:szCs w:val="22"/>
          <w:lang w:eastAsia="en-GB"/>
        </w:rPr>
      </w:pPr>
      <w:r>
        <w:t>F.3</w:t>
      </w:r>
      <w:r w:rsidRPr="00677C8D">
        <w:rPr>
          <w:rFonts w:ascii="Calibri" w:hAnsi="Calibri"/>
          <w:szCs w:val="22"/>
          <w:lang w:eastAsia="en-GB"/>
        </w:rPr>
        <w:tab/>
      </w:r>
      <w:r>
        <w:t>Mapping</w:t>
      </w:r>
      <w:r>
        <w:tab/>
      </w:r>
      <w:r>
        <w:fldChar w:fldCharType="begin" w:fldLock="1"/>
      </w:r>
      <w:r>
        <w:instrText xml:space="preserve"> PAGEREF _Toc44341790 \h </w:instrText>
      </w:r>
      <w:r>
        <w:fldChar w:fldCharType="separate"/>
      </w:r>
      <w:r>
        <w:t>277</w:t>
      </w:r>
      <w:r>
        <w:fldChar w:fldCharType="end"/>
      </w:r>
    </w:p>
    <w:p w:rsidR="002C3AD9" w:rsidRPr="00677C8D" w:rsidRDefault="002C3AD9">
      <w:pPr>
        <w:pStyle w:val="TOC2"/>
        <w:rPr>
          <w:rFonts w:ascii="Calibri" w:hAnsi="Calibri"/>
          <w:sz w:val="22"/>
          <w:szCs w:val="22"/>
          <w:lang w:eastAsia="en-GB"/>
        </w:rPr>
      </w:pPr>
      <w:r>
        <w:t>F.</w:t>
      </w:r>
      <w:r>
        <w:rPr>
          <w:lang w:eastAsia="zh-CN"/>
        </w:rPr>
        <w:t>3</w:t>
      </w:r>
      <w:r>
        <w:t>.1</w:t>
      </w:r>
      <w:r w:rsidRPr="00677C8D">
        <w:rPr>
          <w:rFonts w:ascii="Calibri" w:hAnsi="Calibri"/>
          <w:sz w:val="22"/>
          <w:szCs w:val="22"/>
          <w:lang w:eastAsia="en-GB"/>
        </w:rPr>
        <w:tab/>
      </w:r>
      <w:r>
        <w:t xml:space="preserve">General </w:t>
      </w:r>
      <w:r>
        <w:rPr>
          <w:lang w:eastAsia="zh-CN"/>
        </w:rPr>
        <w:t>mapping</w:t>
      </w:r>
      <w:r>
        <w:tab/>
      </w:r>
      <w:r>
        <w:fldChar w:fldCharType="begin" w:fldLock="1"/>
      </w:r>
      <w:r>
        <w:instrText xml:space="preserve"> PAGEREF _Toc44341791 \h </w:instrText>
      </w:r>
      <w:r>
        <w:fldChar w:fldCharType="separate"/>
      </w:r>
      <w:r>
        <w:t>277</w:t>
      </w:r>
      <w:r>
        <w:fldChar w:fldCharType="end"/>
      </w:r>
    </w:p>
    <w:p w:rsidR="002C3AD9" w:rsidRPr="00677C8D" w:rsidRDefault="002C3AD9">
      <w:pPr>
        <w:pStyle w:val="TOC2"/>
        <w:rPr>
          <w:rFonts w:ascii="Calibri" w:hAnsi="Calibri"/>
          <w:sz w:val="22"/>
          <w:szCs w:val="22"/>
          <w:lang w:eastAsia="en-GB"/>
        </w:rPr>
      </w:pPr>
      <w:r>
        <w:t>F.3.2</w:t>
      </w:r>
      <w:r w:rsidRPr="00677C8D">
        <w:rPr>
          <w:rFonts w:ascii="Calibri" w:hAnsi="Calibri"/>
          <w:sz w:val="22"/>
          <w:szCs w:val="22"/>
          <w:lang w:eastAsia="en-GB"/>
        </w:rPr>
        <w:tab/>
      </w:r>
      <w:r>
        <w:t>Information Object Class (IOC) mapping</w:t>
      </w:r>
      <w:r>
        <w:tab/>
      </w:r>
      <w:r>
        <w:fldChar w:fldCharType="begin" w:fldLock="1"/>
      </w:r>
      <w:r>
        <w:instrText xml:space="preserve"> PAGEREF _Toc44341792 \h </w:instrText>
      </w:r>
      <w:r>
        <w:fldChar w:fldCharType="separate"/>
      </w:r>
      <w:r>
        <w:t>277</w:t>
      </w:r>
      <w:r>
        <w:fldChar w:fldCharType="end"/>
      </w:r>
    </w:p>
    <w:p w:rsidR="002C3AD9" w:rsidRPr="00677C8D" w:rsidRDefault="002C3AD9">
      <w:pPr>
        <w:pStyle w:val="TOC1"/>
        <w:rPr>
          <w:rFonts w:ascii="Calibri" w:hAnsi="Calibri"/>
          <w:szCs w:val="22"/>
          <w:lang w:eastAsia="en-GB"/>
        </w:rPr>
      </w:pPr>
      <w:r>
        <w:t>F.4</w:t>
      </w:r>
      <w:r w:rsidRPr="00677C8D">
        <w:rPr>
          <w:rFonts w:ascii="Calibri" w:hAnsi="Calibri"/>
          <w:szCs w:val="22"/>
          <w:lang w:eastAsia="en-GB"/>
        </w:rPr>
        <w:tab/>
      </w:r>
      <w:r>
        <w:t>Solution Set definitions</w:t>
      </w:r>
      <w:r>
        <w:tab/>
      </w:r>
      <w:r>
        <w:fldChar w:fldCharType="begin" w:fldLock="1"/>
      </w:r>
      <w:r>
        <w:instrText xml:space="preserve"> PAGEREF _Toc44341793 \h </w:instrText>
      </w:r>
      <w:r>
        <w:fldChar w:fldCharType="separate"/>
      </w:r>
      <w:r>
        <w:t>277</w:t>
      </w:r>
      <w:r>
        <w:fldChar w:fldCharType="end"/>
      </w:r>
    </w:p>
    <w:p w:rsidR="002C3AD9" w:rsidRPr="00677C8D" w:rsidRDefault="002C3AD9">
      <w:pPr>
        <w:pStyle w:val="TOC2"/>
        <w:rPr>
          <w:rFonts w:ascii="Calibri" w:hAnsi="Calibri"/>
          <w:sz w:val="22"/>
          <w:szCs w:val="22"/>
          <w:lang w:eastAsia="en-GB"/>
        </w:rPr>
      </w:pPr>
      <w:r>
        <w:rPr>
          <w:lang w:eastAsia="zh-CN"/>
        </w:rPr>
        <w:t>F.4.1</w:t>
      </w:r>
      <w:r w:rsidRPr="00677C8D">
        <w:rPr>
          <w:rFonts w:ascii="Calibri" w:hAnsi="Calibri"/>
          <w:sz w:val="22"/>
          <w:szCs w:val="22"/>
          <w:lang w:eastAsia="en-GB"/>
        </w:rPr>
        <w:tab/>
      </w:r>
      <w:r>
        <w:rPr>
          <w:lang w:eastAsia="zh-CN"/>
        </w:rPr>
        <w:t>XML definition structure</w:t>
      </w:r>
      <w:r>
        <w:tab/>
      </w:r>
      <w:r>
        <w:fldChar w:fldCharType="begin" w:fldLock="1"/>
      </w:r>
      <w:r>
        <w:instrText xml:space="preserve"> PAGEREF _Toc44341794 \h </w:instrText>
      </w:r>
      <w:r>
        <w:fldChar w:fldCharType="separate"/>
      </w:r>
      <w:r>
        <w:t>277</w:t>
      </w:r>
      <w:r>
        <w:fldChar w:fldCharType="end"/>
      </w:r>
    </w:p>
    <w:p w:rsidR="002C3AD9" w:rsidRPr="00677C8D" w:rsidRDefault="002C3AD9">
      <w:pPr>
        <w:pStyle w:val="TOC2"/>
        <w:rPr>
          <w:rFonts w:ascii="Calibri" w:hAnsi="Calibri"/>
          <w:sz w:val="22"/>
          <w:szCs w:val="22"/>
          <w:lang w:eastAsia="en-GB"/>
        </w:rPr>
      </w:pPr>
      <w:r>
        <w:rPr>
          <w:lang w:eastAsia="zh-CN"/>
        </w:rPr>
        <w:t>F.4.2</w:t>
      </w:r>
      <w:r w:rsidRPr="00677C8D">
        <w:rPr>
          <w:rFonts w:ascii="Calibri" w:hAnsi="Calibri"/>
          <w:sz w:val="22"/>
          <w:szCs w:val="22"/>
          <w:lang w:eastAsia="en-GB"/>
        </w:rPr>
        <w:tab/>
      </w:r>
      <w:r>
        <w:rPr>
          <w:lang w:eastAsia="zh-CN"/>
        </w:rPr>
        <w:t>Graphical representation</w:t>
      </w:r>
      <w:r>
        <w:tab/>
      </w:r>
      <w:r>
        <w:fldChar w:fldCharType="begin" w:fldLock="1"/>
      </w:r>
      <w:r>
        <w:instrText xml:space="preserve"> PAGEREF _Toc44341795 \h </w:instrText>
      </w:r>
      <w:r>
        <w:fldChar w:fldCharType="separate"/>
      </w:r>
      <w:r>
        <w:t>277</w:t>
      </w:r>
      <w:r>
        <w:fldChar w:fldCharType="end"/>
      </w:r>
    </w:p>
    <w:p w:rsidR="002C3AD9" w:rsidRPr="00677C8D" w:rsidRDefault="002C3AD9">
      <w:pPr>
        <w:pStyle w:val="TOC2"/>
        <w:rPr>
          <w:rFonts w:ascii="Calibri" w:hAnsi="Calibri"/>
          <w:sz w:val="22"/>
          <w:szCs w:val="22"/>
          <w:lang w:eastAsia="en-GB"/>
        </w:rPr>
      </w:pPr>
      <w:r>
        <w:rPr>
          <w:lang w:eastAsia="zh-CN"/>
        </w:rPr>
        <w:t>F.4.3</w:t>
      </w:r>
      <w:r w:rsidRPr="00677C8D">
        <w:rPr>
          <w:rFonts w:ascii="Calibri" w:hAnsi="Calibri"/>
          <w:sz w:val="22"/>
          <w:szCs w:val="22"/>
          <w:lang w:eastAsia="en-GB"/>
        </w:rPr>
        <w:tab/>
      </w:r>
      <w:r>
        <w:rPr>
          <w:lang w:eastAsia="zh-CN"/>
        </w:rPr>
        <w:t xml:space="preserve">XML schema </w:t>
      </w:r>
      <w:r w:rsidRPr="00E805FF">
        <w:rPr>
          <w:rFonts w:ascii="Courier" w:eastAsia="MS Mincho" w:hAnsi="Courier"/>
        </w:rPr>
        <w:t>"ngcNrm.xsd"</w:t>
      </w:r>
      <w:r>
        <w:tab/>
      </w:r>
      <w:r>
        <w:fldChar w:fldCharType="begin" w:fldLock="1"/>
      </w:r>
      <w:r>
        <w:instrText xml:space="preserve"> PAGEREF _Toc44341796 \h </w:instrText>
      </w:r>
      <w:r>
        <w:fldChar w:fldCharType="separate"/>
      </w:r>
      <w:r>
        <w:t>278</w:t>
      </w:r>
      <w:r>
        <w:fldChar w:fldCharType="end"/>
      </w:r>
    </w:p>
    <w:p w:rsidR="002C3AD9" w:rsidRPr="00677C8D" w:rsidRDefault="002C3AD9">
      <w:pPr>
        <w:pStyle w:val="TOC8"/>
        <w:rPr>
          <w:rFonts w:ascii="Calibri" w:hAnsi="Calibri"/>
          <w:b w:val="0"/>
          <w:szCs w:val="22"/>
          <w:lang w:eastAsia="en-GB"/>
        </w:rPr>
      </w:pPr>
      <w:r>
        <w:lastRenderedPageBreak/>
        <w:t>Annex G (normative): OpenAPI definition of the 5GC NRM</w:t>
      </w:r>
      <w:r>
        <w:tab/>
      </w:r>
      <w:r>
        <w:fldChar w:fldCharType="begin" w:fldLock="1"/>
      </w:r>
      <w:r>
        <w:instrText xml:space="preserve"> PAGEREF _Toc44341797 \h </w:instrText>
      </w:r>
      <w:r>
        <w:fldChar w:fldCharType="separate"/>
      </w:r>
      <w:r>
        <w:t>303</w:t>
      </w:r>
      <w:r>
        <w:fldChar w:fldCharType="end"/>
      </w:r>
    </w:p>
    <w:p w:rsidR="002C3AD9" w:rsidRPr="00677C8D" w:rsidRDefault="002C3AD9">
      <w:pPr>
        <w:pStyle w:val="TOC1"/>
        <w:rPr>
          <w:rFonts w:ascii="Calibri" w:hAnsi="Calibri"/>
          <w:szCs w:val="22"/>
          <w:lang w:eastAsia="en-GB"/>
        </w:rPr>
      </w:pPr>
      <w:r>
        <w:t>G.1</w:t>
      </w:r>
      <w:r w:rsidRPr="00677C8D">
        <w:rPr>
          <w:rFonts w:ascii="Calibri" w:hAnsi="Calibri"/>
          <w:szCs w:val="22"/>
          <w:lang w:eastAsia="en-GB"/>
        </w:rPr>
        <w:tab/>
      </w:r>
      <w:r>
        <w:t>General</w:t>
      </w:r>
      <w:r>
        <w:tab/>
      </w:r>
      <w:r>
        <w:fldChar w:fldCharType="begin" w:fldLock="1"/>
      </w:r>
      <w:r>
        <w:instrText xml:space="preserve"> PAGEREF _Toc44341798 \h </w:instrText>
      </w:r>
      <w:r>
        <w:fldChar w:fldCharType="separate"/>
      </w:r>
      <w:r>
        <w:t>303</w:t>
      </w:r>
      <w:r>
        <w:fldChar w:fldCharType="end"/>
      </w:r>
    </w:p>
    <w:p w:rsidR="002C3AD9" w:rsidRPr="00677C8D" w:rsidRDefault="002C3AD9">
      <w:pPr>
        <w:pStyle w:val="TOC1"/>
        <w:rPr>
          <w:rFonts w:ascii="Calibri" w:hAnsi="Calibri"/>
          <w:szCs w:val="22"/>
          <w:lang w:eastAsia="en-GB"/>
        </w:rPr>
      </w:pPr>
      <w:r>
        <w:t>G.2</w:t>
      </w:r>
      <w:r w:rsidRPr="00677C8D">
        <w:rPr>
          <w:rFonts w:ascii="Calibri" w:hAnsi="Calibri"/>
          <w:szCs w:val="22"/>
          <w:lang w:eastAsia="en-GB"/>
        </w:rPr>
        <w:tab/>
      </w:r>
      <w:r>
        <w:t>Void</w:t>
      </w:r>
      <w:r>
        <w:tab/>
      </w:r>
      <w:r>
        <w:fldChar w:fldCharType="begin" w:fldLock="1"/>
      </w:r>
      <w:r>
        <w:instrText xml:space="preserve"> PAGEREF _Toc44341799 \h </w:instrText>
      </w:r>
      <w:r>
        <w:fldChar w:fldCharType="separate"/>
      </w:r>
      <w:r>
        <w:t>303</w:t>
      </w:r>
      <w:r>
        <w:fldChar w:fldCharType="end"/>
      </w:r>
    </w:p>
    <w:p w:rsidR="002C3AD9" w:rsidRPr="00677C8D" w:rsidRDefault="002C3AD9">
      <w:pPr>
        <w:pStyle w:val="TOC1"/>
        <w:rPr>
          <w:rFonts w:ascii="Calibri" w:hAnsi="Calibri"/>
          <w:szCs w:val="22"/>
          <w:lang w:eastAsia="en-GB"/>
        </w:rPr>
      </w:pPr>
      <w:r>
        <w:t>G.3</w:t>
      </w:r>
      <w:r w:rsidRPr="00677C8D">
        <w:rPr>
          <w:rFonts w:ascii="Calibri" w:hAnsi="Calibri"/>
          <w:szCs w:val="22"/>
          <w:lang w:eastAsia="en-GB"/>
        </w:rPr>
        <w:tab/>
      </w:r>
      <w:r>
        <w:t>Void</w:t>
      </w:r>
      <w:r>
        <w:tab/>
      </w:r>
      <w:r>
        <w:fldChar w:fldCharType="begin" w:fldLock="1"/>
      </w:r>
      <w:r>
        <w:instrText xml:space="preserve"> PAGEREF _Toc44341800 \h </w:instrText>
      </w:r>
      <w:r>
        <w:fldChar w:fldCharType="separate"/>
      </w:r>
      <w:r>
        <w:t>303</w:t>
      </w:r>
      <w:r>
        <w:fldChar w:fldCharType="end"/>
      </w:r>
    </w:p>
    <w:p w:rsidR="002C3AD9" w:rsidRPr="00677C8D" w:rsidRDefault="002C3AD9">
      <w:pPr>
        <w:pStyle w:val="TOC1"/>
        <w:rPr>
          <w:rFonts w:ascii="Calibri" w:hAnsi="Calibri"/>
          <w:szCs w:val="22"/>
          <w:lang w:eastAsia="en-GB"/>
        </w:rPr>
      </w:pPr>
      <w:r>
        <w:t>G.4</w:t>
      </w:r>
      <w:r w:rsidRPr="00677C8D">
        <w:rPr>
          <w:rFonts w:ascii="Calibri" w:hAnsi="Calibri"/>
          <w:szCs w:val="22"/>
          <w:lang w:eastAsia="en-GB"/>
        </w:rPr>
        <w:tab/>
      </w:r>
      <w:r>
        <w:t>Solution Set (SS) definitions</w:t>
      </w:r>
      <w:r>
        <w:tab/>
      </w:r>
      <w:r>
        <w:fldChar w:fldCharType="begin" w:fldLock="1"/>
      </w:r>
      <w:r>
        <w:instrText xml:space="preserve"> PAGEREF _Toc44341801 \h </w:instrText>
      </w:r>
      <w:r>
        <w:fldChar w:fldCharType="separate"/>
      </w:r>
      <w:r>
        <w:t>303</w:t>
      </w:r>
      <w:r>
        <w:fldChar w:fldCharType="end"/>
      </w:r>
    </w:p>
    <w:p w:rsidR="002C3AD9" w:rsidRPr="00677C8D" w:rsidRDefault="002C3AD9">
      <w:pPr>
        <w:pStyle w:val="TOC2"/>
        <w:rPr>
          <w:rFonts w:ascii="Calibri" w:hAnsi="Calibri"/>
          <w:sz w:val="22"/>
          <w:szCs w:val="22"/>
          <w:lang w:eastAsia="en-GB"/>
        </w:rPr>
      </w:pPr>
      <w:r>
        <w:rPr>
          <w:lang w:eastAsia="zh-CN"/>
        </w:rPr>
        <w:t>G.4.1</w:t>
      </w:r>
      <w:r w:rsidRPr="00677C8D">
        <w:rPr>
          <w:rFonts w:ascii="Calibri" w:hAnsi="Calibri"/>
          <w:sz w:val="22"/>
          <w:szCs w:val="22"/>
          <w:lang w:eastAsia="en-GB"/>
        </w:rPr>
        <w:tab/>
      </w:r>
      <w:r>
        <w:rPr>
          <w:lang w:eastAsia="zh-CN"/>
        </w:rPr>
        <w:t>Void</w:t>
      </w:r>
      <w:r>
        <w:tab/>
      </w:r>
      <w:r>
        <w:fldChar w:fldCharType="begin" w:fldLock="1"/>
      </w:r>
      <w:r>
        <w:instrText xml:space="preserve"> PAGEREF _Toc44341802 \h </w:instrText>
      </w:r>
      <w:r>
        <w:fldChar w:fldCharType="separate"/>
      </w:r>
      <w:r>
        <w:t>303</w:t>
      </w:r>
      <w:r>
        <w:fldChar w:fldCharType="end"/>
      </w:r>
    </w:p>
    <w:p w:rsidR="002C3AD9" w:rsidRPr="00677C8D" w:rsidRDefault="002C3AD9">
      <w:pPr>
        <w:pStyle w:val="TOC2"/>
        <w:rPr>
          <w:rFonts w:ascii="Calibri" w:hAnsi="Calibri"/>
          <w:sz w:val="22"/>
          <w:szCs w:val="22"/>
          <w:lang w:eastAsia="en-GB"/>
        </w:rPr>
      </w:pPr>
      <w:r>
        <w:rPr>
          <w:lang w:eastAsia="zh-CN"/>
        </w:rPr>
        <w:t>G.4.2</w:t>
      </w:r>
      <w:r w:rsidRPr="00677C8D">
        <w:rPr>
          <w:rFonts w:ascii="Calibri" w:hAnsi="Calibri"/>
          <w:sz w:val="22"/>
          <w:szCs w:val="22"/>
          <w:lang w:eastAsia="en-GB"/>
        </w:rPr>
        <w:tab/>
      </w:r>
      <w:r>
        <w:rPr>
          <w:lang w:eastAsia="zh-CN"/>
        </w:rPr>
        <w:t>Void</w:t>
      </w:r>
      <w:r>
        <w:tab/>
      </w:r>
      <w:r>
        <w:fldChar w:fldCharType="begin" w:fldLock="1"/>
      </w:r>
      <w:r>
        <w:instrText xml:space="preserve"> PAGEREF _Toc44341803 \h </w:instrText>
      </w:r>
      <w:r>
        <w:fldChar w:fldCharType="separate"/>
      </w:r>
      <w:r>
        <w:t>303</w:t>
      </w:r>
      <w:r>
        <w:fldChar w:fldCharType="end"/>
      </w:r>
    </w:p>
    <w:p w:rsidR="002C3AD9" w:rsidRPr="00677C8D" w:rsidRDefault="002C3AD9">
      <w:pPr>
        <w:pStyle w:val="TOC2"/>
        <w:rPr>
          <w:rFonts w:ascii="Calibri" w:hAnsi="Calibri"/>
          <w:sz w:val="22"/>
          <w:szCs w:val="22"/>
          <w:lang w:eastAsia="en-GB"/>
        </w:rPr>
      </w:pPr>
      <w:r>
        <w:rPr>
          <w:lang w:eastAsia="zh-CN"/>
        </w:rPr>
        <w:t>G.4.3</w:t>
      </w:r>
      <w:r w:rsidRPr="00677C8D">
        <w:rPr>
          <w:rFonts w:ascii="Calibri" w:hAnsi="Calibri"/>
          <w:sz w:val="22"/>
          <w:szCs w:val="22"/>
          <w:lang w:eastAsia="en-GB"/>
        </w:rPr>
        <w:tab/>
      </w:r>
      <w:r>
        <w:rPr>
          <w:lang w:eastAsia="zh-CN"/>
        </w:rPr>
        <w:t xml:space="preserve">OpenAPI document </w:t>
      </w:r>
      <w:r w:rsidRPr="00E805FF">
        <w:rPr>
          <w:rFonts w:ascii="Courier" w:eastAsia="MS Mincho" w:hAnsi="Courier"/>
        </w:rPr>
        <w:t>"5gcNrm.yaml"</w:t>
      </w:r>
      <w:r>
        <w:tab/>
      </w:r>
      <w:r>
        <w:fldChar w:fldCharType="begin" w:fldLock="1"/>
      </w:r>
      <w:r>
        <w:instrText xml:space="preserve"> PAGEREF _Toc44341804 \h </w:instrText>
      </w:r>
      <w:r>
        <w:fldChar w:fldCharType="separate"/>
      </w:r>
      <w:r>
        <w:t>303</w:t>
      </w:r>
      <w:r>
        <w:fldChar w:fldCharType="end"/>
      </w:r>
    </w:p>
    <w:p w:rsidR="002C3AD9" w:rsidRPr="00677C8D" w:rsidRDefault="002C3AD9">
      <w:pPr>
        <w:pStyle w:val="TOC8"/>
        <w:rPr>
          <w:rFonts w:ascii="Calibri" w:hAnsi="Calibri"/>
          <w:b w:val="0"/>
          <w:szCs w:val="22"/>
          <w:lang w:eastAsia="en-GB"/>
        </w:rPr>
      </w:pPr>
      <w:r>
        <w:t>Annex H (normative): YANG definitions for 5GC</w:t>
      </w:r>
      <w:r>
        <w:tab/>
      </w:r>
      <w:r>
        <w:fldChar w:fldCharType="begin" w:fldLock="1"/>
      </w:r>
      <w:r>
        <w:instrText xml:space="preserve"> PAGEREF _Toc44341805 \h </w:instrText>
      </w:r>
      <w:r>
        <w:fldChar w:fldCharType="separate"/>
      </w:r>
      <w:r>
        <w:t>326</w:t>
      </w:r>
      <w:r>
        <w:fldChar w:fldCharType="end"/>
      </w:r>
    </w:p>
    <w:p w:rsidR="002C3AD9" w:rsidRPr="00677C8D" w:rsidRDefault="002C3AD9">
      <w:pPr>
        <w:pStyle w:val="TOC1"/>
        <w:rPr>
          <w:rFonts w:ascii="Calibri" w:hAnsi="Calibri"/>
          <w:szCs w:val="22"/>
          <w:lang w:eastAsia="en-GB"/>
        </w:rPr>
      </w:pPr>
      <w:r>
        <w:t>H.1</w:t>
      </w:r>
      <w:r w:rsidRPr="00677C8D">
        <w:rPr>
          <w:rFonts w:ascii="Calibri" w:hAnsi="Calibri"/>
          <w:szCs w:val="22"/>
          <w:lang w:eastAsia="en-GB"/>
        </w:rPr>
        <w:tab/>
      </w:r>
      <w:r>
        <w:t>General</w:t>
      </w:r>
      <w:r>
        <w:tab/>
      </w:r>
      <w:r>
        <w:fldChar w:fldCharType="begin" w:fldLock="1"/>
      </w:r>
      <w:r>
        <w:instrText xml:space="preserve"> PAGEREF _Toc44341806 \h </w:instrText>
      </w:r>
      <w:r>
        <w:fldChar w:fldCharType="separate"/>
      </w:r>
      <w:r>
        <w:t>326</w:t>
      </w:r>
      <w:r>
        <w:fldChar w:fldCharType="end"/>
      </w:r>
    </w:p>
    <w:p w:rsidR="002C3AD9" w:rsidRPr="00677C8D" w:rsidRDefault="002C3AD9">
      <w:pPr>
        <w:pStyle w:val="TOC1"/>
        <w:rPr>
          <w:rFonts w:ascii="Calibri" w:hAnsi="Calibri"/>
          <w:szCs w:val="22"/>
          <w:lang w:eastAsia="en-GB"/>
        </w:rPr>
      </w:pPr>
      <w:r>
        <w:t>H.2</w:t>
      </w:r>
      <w:r w:rsidRPr="00677C8D">
        <w:rPr>
          <w:rFonts w:ascii="Calibri" w:hAnsi="Calibri"/>
          <w:szCs w:val="22"/>
          <w:lang w:eastAsia="en-GB"/>
        </w:rPr>
        <w:tab/>
      </w:r>
      <w:r>
        <w:t>Void</w:t>
      </w:r>
      <w:r>
        <w:tab/>
      </w:r>
      <w:r>
        <w:fldChar w:fldCharType="begin" w:fldLock="1"/>
      </w:r>
      <w:r>
        <w:instrText xml:space="preserve"> PAGEREF _Toc44341807 \h </w:instrText>
      </w:r>
      <w:r>
        <w:fldChar w:fldCharType="separate"/>
      </w:r>
      <w:r>
        <w:t>327</w:t>
      </w:r>
      <w:r>
        <w:fldChar w:fldCharType="end"/>
      </w:r>
    </w:p>
    <w:p w:rsidR="002C3AD9" w:rsidRPr="00677C8D" w:rsidRDefault="002C3AD9">
      <w:pPr>
        <w:pStyle w:val="TOC1"/>
        <w:rPr>
          <w:rFonts w:ascii="Calibri" w:hAnsi="Calibri"/>
          <w:szCs w:val="22"/>
          <w:lang w:eastAsia="en-GB"/>
        </w:rPr>
      </w:pPr>
      <w:r>
        <w:t>H.3</w:t>
      </w:r>
      <w:r w:rsidRPr="00677C8D">
        <w:rPr>
          <w:rFonts w:ascii="Calibri" w:hAnsi="Calibri"/>
          <w:szCs w:val="22"/>
          <w:lang w:eastAsia="en-GB"/>
        </w:rPr>
        <w:tab/>
      </w:r>
      <w:r>
        <w:t>Void</w:t>
      </w:r>
      <w:r>
        <w:tab/>
      </w:r>
      <w:r>
        <w:fldChar w:fldCharType="begin" w:fldLock="1"/>
      </w:r>
      <w:r>
        <w:instrText xml:space="preserve"> PAGEREF _Toc44341808 \h </w:instrText>
      </w:r>
      <w:r>
        <w:fldChar w:fldCharType="separate"/>
      </w:r>
      <w:r>
        <w:t>327</w:t>
      </w:r>
      <w:r>
        <w:fldChar w:fldCharType="end"/>
      </w:r>
    </w:p>
    <w:p w:rsidR="002C3AD9" w:rsidRPr="00677C8D" w:rsidRDefault="002C3AD9">
      <w:pPr>
        <w:pStyle w:val="TOC1"/>
        <w:rPr>
          <w:rFonts w:ascii="Calibri" w:hAnsi="Calibri"/>
          <w:szCs w:val="22"/>
          <w:lang w:eastAsia="en-GB"/>
        </w:rPr>
      </w:pPr>
      <w:r>
        <w:t>H.4</w:t>
      </w:r>
      <w:r w:rsidRPr="00677C8D">
        <w:rPr>
          <w:rFonts w:ascii="Calibri" w:hAnsi="Calibri"/>
          <w:szCs w:val="22"/>
          <w:lang w:eastAsia="en-GB"/>
        </w:rPr>
        <w:tab/>
      </w:r>
      <w:r>
        <w:t>Void</w:t>
      </w:r>
      <w:r>
        <w:tab/>
      </w:r>
      <w:r>
        <w:fldChar w:fldCharType="begin" w:fldLock="1"/>
      </w:r>
      <w:r>
        <w:instrText xml:space="preserve"> PAGEREF _Toc44341809 \h </w:instrText>
      </w:r>
      <w:r>
        <w:fldChar w:fldCharType="separate"/>
      </w:r>
      <w:r>
        <w:t>327</w:t>
      </w:r>
      <w:r>
        <w:fldChar w:fldCharType="end"/>
      </w:r>
    </w:p>
    <w:p w:rsidR="002C3AD9" w:rsidRPr="00677C8D" w:rsidRDefault="002C3AD9">
      <w:pPr>
        <w:pStyle w:val="TOC1"/>
        <w:rPr>
          <w:rFonts w:ascii="Calibri" w:hAnsi="Calibri"/>
          <w:szCs w:val="22"/>
          <w:lang w:eastAsia="en-GB"/>
        </w:rPr>
      </w:pPr>
      <w:r>
        <w:t>H.5</w:t>
      </w:r>
      <w:r w:rsidRPr="00677C8D">
        <w:rPr>
          <w:rFonts w:ascii="Calibri" w:hAnsi="Calibri"/>
          <w:szCs w:val="22"/>
          <w:lang w:eastAsia="en-GB"/>
        </w:rPr>
        <w:tab/>
      </w:r>
      <w:r>
        <w:t>Modules</w:t>
      </w:r>
      <w:r>
        <w:tab/>
      </w:r>
      <w:r>
        <w:fldChar w:fldCharType="begin" w:fldLock="1"/>
      </w:r>
      <w:r>
        <w:instrText xml:space="preserve"> PAGEREF _Toc44341810 \h </w:instrText>
      </w:r>
      <w:r>
        <w:fldChar w:fldCharType="separate"/>
      </w:r>
      <w:r>
        <w:t>327</w:t>
      </w:r>
      <w:r>
        <w:fldChar w:fldCharType="end"/>
      </w:r>
    </w:p>
    <w:p w:rsidR="002C3AD9" w:rsidRPr="00677C8D" w:rsidRDefault="002C3AD9">
      <w:pPr>
        <w:pStyle w:val="TOC2"/>
        <w:rPr>
          <w:rFonts w:ascii="Calibri" w:hAnsi="Calibri"/>
          <w:sz w:val="22"/>
          <w:szCs w:val="22"/>
          <w:lang w:eastAsia="en-GB"/>
        </w:rPr>
      </w:pPr>
      <w:r>
        <w:rPr>
          <w:lang w:eastAsia="zh-CN"/>
        </w:rPr>
        <w:t>H.5.1</w:t>
      </w:r>
      <w:r w:rsidRPr="00677C8D">
        <w:rPr>
          <w:rFonts w:ascii="Calibri" w:hAnsi="Calibri"/>
          <w:sz w:val="22"/>
          <w:szCs w:val="22"/>
          <w:lang w:eastAsia="en-GB"/>
        </w:rPr>
        <w:tab/>
      </w:r>
      <w:r>
        <w:rPr>
          <w:lang w:eastAsia="zh-CN"/>
        </w:rPr>
        <w:t>module _3gpp-5gc-common-yang-types@2019-10-20.yang</w:t>
      </w:r>
      <w:r>
        <w:tab/>
      </w:r>
      <w:r>
        <w:fldChar w:fldCharType="begin" w:fldLock="1"/>
      </w:r>
      <w:r>
        <w:instrText xml:space="preserve"> PAGEREF _Toc44341811 \h </w:instrText>
      </w:r>
      <w:r>
        <w:fldChar w:fldCharType="separate"/>
      </w:r>
      <w:r>
        <w:t>327</w:t>
      </w:r>
      <w:r>
        <w:fldChar w:fldCharType="end"/>
      </w:r>
    </w:p>
    <w:p w:rsidR="002C3AD9" w:rsidRPr="00677C8D" w:rsidRDefault="002C3AD9">
      <w:pPr>
        <w:pStyle w:val="TOC2"/>
        <w:rPr>
          <w:rFonts w:ascii="Calibri" w:hAnsi="Calibri"/>
          <w:sz w:val="22"/>
          <w:szCs w:val="22"/>
          <w:lang w:eastAsia="en-GB"/>
        </w:rPr>
      </w:pPr>
      <w:r>
        <w:rPr>
          <w:lang w:eastAsia="zh-CN"/>
        </w:rPr>
        <w:t>H.5.1a</w:t>
      </w:r>
      <w:r w:rsidRPr="00677C8D">
        <w:rPr>
          <w:rFonts w:ascii="Calibri" w:hAnsi="Calibri"/>
          <w:sz w:val="22"/>
          <w:szCs w:val="22"/>
          <w:lang w:eastAsia="en-GB"/>
        </w:rPr>
        <w:tab/>
      </w:r>
      <w:r>
        <w:rPr>
          <w:lang w:eastAsia="zh-CN"/>
        </w:rPr>
        <w:t>module _3gpp-5gc-nrm-affunction@2019-10-28.yang</w:t>
      </w:r>
      <w:r>
        <w:tab/>
      </w:r>
      <w:r>
        <w:fldChar w:fldCharType="begin" w:fldLock="1"/>
      </w:r>
      <w:r>
        <w:instrText xml:space="preserve"> PAGEREF _Toc44341812 \h </w:instrText>
      </w:r>
      <w:r>
        <w:fldChar w:fldCharType="separate"/>
      </w:r>
      <w:r>
        <w:t>328</w:t>
      </w:r>
      <w:r>
        <w:fldChar w:fldCharType="end"/>
      </w:r>
    </w:p>
    <w:p w:rsidR="002C3AD9" w:rsidRPr="00677C8D" w:rsidRDefault="002C3AD9">
      <w:pPr>
        <w:pStyle w:val="TOC2"/>
        <w:rPr>
          <w:rFonts w:ascii="Calibri" w:hAnsi="Calibri"/>
          <w:sz w:val="22"/>
          <w:szCs w:val="22"/>
          <w:lang w:eastAsia="en-GB"/>
        </w:rPr>
      </w:pPr>
      <w:r>
        <w:rPr>
          <w:lang w:eastAsia="zh-CN"/>
        </w:rPr>
        <w:t>H.5.2</w:t>
      </w:r>
      <w:r w:rsidRPr="00677C8D">
        <w:rPr>
          <w:rFonts w:ascii="Calibri" w:hAnsi="Calibri"/>
          <w:sz w:val="22"/>
          <w:szCs w:val="22"/>
          <w:lang w:eastAsia="en-GB"/>
        </w:rPr>
        <w:tab/>
      </w:r>
      <w:r>
        <w:rPr>
          <w:lang w:eastAsia="zh-CN"/>
        </w:rPr>
        <w:t>module _3gpp-5gc-nrm-amffunction@2019-10-25.yang</w:t>
      </w:r>
      <w:r>
        <w:tab/>
      </w:r>
      <w:r>
        <w:fldChar w:fldCharType="begin" w:fldLock="1"/>
      </w:r>
      <w:r>
        <w:instrText xml:space="preserve"> PAGEREF _Toc44341813 \h </w:instrText>
      </w:r>
      <w:r>
        <w:fldChar w:fldCharType="separate"/>
      </w:r>
      <w:r>
        <w:t>328</w:t>
      </w:r>
      <w:r>
        <w:fldChar w:fldCharType="end"/>
      </w:r>
    </w:p>
    <w:p w:rsidR="002C3AD9" w:rsidRPr="00677C8D" w:rsidRDefault="002C3AD9">
      <w:pPr>
        <w:pStyle w:val="TOC2"/>
        <w:rPr>
          <w:rFonts w:ascii="Calibri" w:hAnsi="Calibri"/>
          <w:sz w:val="22"/>
          <w:szCs w:val="22"/>
          <w:lang w:eastAsia="en-GB"/>
        </w:rPr>
      </w:pPr>
      <w:r>
        <w:rPr>
          <w:lang w:eastAsia="zh-CN"/>
        </w:rPr>
        <w:t>H.5.3</w:t>
      </w:r>
      <w:r w:rsidRPr="00677C8D">
        <w:rPr>
          <w:rFonts w:ascii="Calibri" w:hAnsi="Calibri"/>
          <w:sz w:val="22"/>
          <w:szCs w:val="22"/>
          <w:lang w:eastAsia="en-GB"/>
        </w:rPr>
        <w:tab/>
      </w:r>
      <w:r>
        <w:rPr>
          <w:lang w:eastAsia="zh-CN"/>
        </w:rPr>
        <w:t>module _3gpp-5gc-nrm-amfregion@2019-10-28.yang</w:t>
      </w:r>
      <w:r>
        <w:tab/>
      </w:r>
      <w:r>
        <w:fldChar w:fldCharType="begin" w:fldLock="1"/>
      </w:r>
      <w:r>
        <w:instrText xml:space="preserve"> PAGEREF _Toc44341814 \h </w:instrText>
      </w:r>
      <w:r>
        <w:fldChar w:fldCharType="separate"/>
      </w:r>
      <w:r>
        <w:t>329</w:t>
      </w:r>
      <w:r>
        <w:fldChar w:fldCharType="end"/>
      </w:r>
    </w:p>
    <w:p w:rsidR="002C3AD9" w:rsidRPr="00677C8D" w:rsidRDefault="002C3AD9">
      <w:pPr>
        <w:pStyle w:val="TOC2"/>
        <w:rPr>
          <w:rFonts w:ascii="Calibri" w:hAnsi="Calibri"/>
          <w:sz w:val="22"/>
          <w:szCs w:val="22"/>
          <w:lang w:eastAsia="en-GB"/>
        </w:rPr>
      </w:pPr>
      <w:r>
        <w:rPr>
          <w:lang w:eastAsia="zh-CN"/>
        </w:rPr>
        <w:t>H.5.4</w:t>
      </w:r>
      <w:r w:rsidRPr="00677C8D">
        <w:rPr>
          <w:rFonts w:ascii="Calibri" w:hAnsi="Calibri"/>
          <w:sz w:val="22"/>
          <w:szCs w:val="22"/>
          <w:lang w:eastAsia="en-GB"/>
        </w:rPr>
        <w:tab/>
      </w:r>
      <w:r>
        <w:rPr>
          <w:lang w:eastAsia="zh-CN"/>
        </w:rPr>
        <w:t>module _3gpp-5gc-nrm-amfset@2019-10-28.yang</w:t>
      </w:r>
      <w:r>
        <w:tab/>
      </w:r>
      <w:r>
        <w:fldChar w:fldCharType="begin" w:fldLock="1"/>
      </w:r>
      <w:r>
        <w:instrText xml:space="preserve"> PAGEREF _Toc44341815 \h </w:instrText>
      </w:r>
      <w:r>
        <w:fldChar w:fldCharType="separate"/>
      </w:r>
      <w:r>
        <w:t>330</w:t>
      </w:r>
      <w:r>
        <w:fldChar w:fldCharType="end"/>
      </w:r>
    </w:p>
    <w:p w:rsidR="002C3AD9" w:rsidRPr="00677C8D" w:rsidRDefault="002C3AD9">
      <w:pPr>
        <w:pStyle w:val="TOC2"/>
        <w:rPr>
          <w:rFonts w:ascii="Calibri" w:hAnsi="Calibri"/>
          <w:sz w:val="22"/>
          <w:szCs w:val="22"/>
          <w:lang w:eastAsia="en-GB"/>
        </w:rPr>
      </w:pPr>
      <w:r>
        <w:rPr>
          <w:lang w:eastAsia="zh-CN"/>
        </w:rPr>
        <w:t>H.5.5</w:t>
      </w:r>
      <w:r w:rsidRPr="00677C8D">
        <w:rPr>
          <w:rFonts w:ascii="Calibri" w:hAnsi="Calibri"/>
          <w:sz w:val="22"/>
          <w:szCs w:val="22"/>
          <w:lang w:eastAsia="en-GB"/>
        </w:rPr>
        <w:tab/>
      </w:r>
      <w:r>
        <w:rPr>
          <w:lang w:eastAsia="zh-CN"/>
        </w:rPr>
        <w:t>module _3gpp-5gc-nrm-ausffunction@2019-10-25.yang</w:t>
      </w:r>
      <w:r>
        <w:tab/>
      </w:r>
      <w:r>
        <w:fldChar w:fldCharType="begin" w:fldLock="1"/>
      </w:r>
      <w:r>
        <w:instrText xml:space="preserve"> PAGEREF _Toc44341816 \h </w:instrText>
      </w:r>
      <w:r>
        <w:fldChar w:fldCharType="separate"/>
      </w:r>
      <w:r>
        <w:t>331</w:t>
      </w:r>
      <w:r>
        <w:fldChar w:fldCharType="end"/>
      </w:r>
    </w:p>
    <w:p w:rsidR="002C3AD9" w:rsidRPr="00677C8D" w:rsidRDefault="002C3AD9">
      <w:pPr>
        <w:pStyle w:val="TOC2"/>
        <w:rPr>
          <w:rFonts w:ascii="Calibri" w:hAnsi="Calibri"/>
          <w:sz w:val="22"/>
          <w:szCs w:val="22"/>
          <w:lang w:eastAsia="en-GB"/>
        </w:rPr>
      </w:pPr>
      <w:r>
        <w:rPr>
          <w:lang w:eastAsia="zh-CN"/>
        </w:rPr>
        <w:t>H.5.6</w:t>
      </w:r>
      <w:r w:rsidRPr="00677C8D">
        <w:rPr>
          <w:rFonts w:ascii="Calibri" w:hAnsi="Calibri"/>
          <w:sz w:val="22"/>
          <w:szCs w:val="22"/>
          <w:lang w:eastAsia="en-GB"/>
        </w:rPr>
        <w:tab/>
      </w:r>
      <w:r>
        <w:rPr>
          <w:lang w:eastAsia="zh-CN"/>
        </w:rPr>
        <w:t>module _3gpp-5gc-nrm-dnfunction@2019-10-28.yang</w:t>
      </w:r>
      <w:r>
        <w:tab/>
      </w:r>
      <w:r>
        <w:fldChar w:fldCharType="begin" w:fldLock="1"/>
      </w:r>
      <w:r>
        <w:instrText xml:space="preserve"> PAGEREF _Toc44341817 \h </w:instrText>
      </w:r>
      <w:r>
        <w:fldChar w:fldCharType="separate"/>
      </w:r>
      <w:r>
        <w:t>333</w:t>
      </w:r>
      <w:r>
        <w:fldChar w:fldCharType="end"/>
      </w:r>
    </w:p>
    <w:p w:rsidR="002C3AD9" w:rsidRPr="00677C8D" w:rsidRDefault="002C3AD9">
      <w:pPr>
        <w:pStyle w:val="TOC2"/>
        <w:rPr>
          <w:rFonts w:ascii="Calibri" w:hAnsi="Calibri"/>
          <w:sz w:val="22"/>
          <w:szCs w:val="22"/>
          <w:lang w:eastAsia="en-GB"/>
        </w:rPr>
      </w:pPr>
      <w:r>
        <w:rPr>
          <w:lang w:eastAsia="zh-CN"/>
        </w:rPr>
        <w:t>H.5.7</w:t>
      </w:r>
      <w:r w:rsidRPr="00677C8D">
        <w:rPr>
          <w:rFonts w:ascii="Calibri" w:hAnsi="Calibri"/>
          <w:sz w:val="22"/>
          <w:szCs w:val="22"/>
          <w:lang w:eastAsia="en-GB"/>
        </w:rPr>
        <w:tab/>
      </w:r>
      <w:r>
        <w:rPr>
          <w:lang w:eastAsia="zh-CN"/>
        </w:rPr>
        <w:t>module _3gpp-5gc-nrm-ep@2019-11-18.yang</w:t>
      </w:r>
      <w:r>
        <w:tab/>
      </w:r>
      <w:r>
        <w:fldChar w:fldCharType="begin" w:fldLock="1"/>
      </w:r>
      <w:r>
        <w:instrText xml:space="preserve"> PAGEREF _Toc44341818 \h </w:instrText>
      </w:r>
      <w:r>
        <w:fldChar w:fldCharType="separate"/>
      </w:r>
      <w:r>
        <w:t>333</w:t>
      </w:r>
      <w:r>
        <w:fldChar w:fldCharType="end"/>
      </w:r>
    </w:p>
    <w:p w:rsidR="002C3AD9" w:rsidRPr="00677C8D" w:rsidRDefault="002C3AD9">
      <w:pPr>
        <w:pStyle w:val="TOC2"/>
        <w:rPr>
          <w:rFonts w:ascii="Calibri" w:hAnsi="Calibri"/>
          <w:sz w:val="22"/>
          <w:szCs w:val="22"/>
          <w:lang w:eastAsia="en-GB"/>
        </w:rPr>
      </w:pPr>
      <w:r>
        <w:rPr>
          <w:lang w:eastAsia="zh-CN"/>
        </w:rPr>
        <w:t>H.5.8</w:t>
      </w:r>
      <w:r w:rsidRPr="00677C8D">
        <w:rPr>
          <w:rFonts w:ascii="Calibri" w:hAnsi="Calibri"/>
          <w:sz w:val="22"/>
          <w:szCs w:val="22"/>
          <w:lang w:eastAsia="en-GB"/>
        </w:rPr>
        <w:tab/>
      </w:r>
      <w:r>
        <w:rPr>
          <w:lang w:eastAsia="zh-CN"/>
        </w:rPr>
        <w:t>module _3gpp-5gc-nrm-externalnrffunction@2019-10-28.yang</w:t>
      </w:r>
      <w:r>
        <w:tab/>
      </w:r>
      <w:r>
        <w:fldChar w:fldCharType="begin" w:fldLock="1"/>
      </w:r>
      <w:r>
        <w:instrText xml:space="preserve"> PAGEREF _Toc44341819 \h </w:instrText>
      </w:r>
      <w:r>
        <w:fldChar w:fldCharType="separate"/>
      </w:r>
      <w:r>
        <w:t>342</w:t>
      </w:r>
      <w:r>
        <w:fldChar w:fldCharType="end"/>
      </w:r>
    </w:p>
    <w:p w:rsidR="002C3AD9" w:rsidRPr="00677C8D" w:rsidRDefault="002C3AD9">
      <w:pPr>
        <w:pStyle w:val="TOC3"/>
        <w:rPr>
          <w:rFonts w:ascii="Calibri" w:hAnsi="Calibri"/>
          <w:sz w:val="22"/>
          <w:szCs w:val="22"/>
          <w:lang w:eastAsia="en-GB"/>
        </w:rPr>
      </w:pPr>
      <w:r>
        <w:rPr>
          <w:lang w:eastAsia="zh-CN"/>
        </w:rPr>
        <w:t>H.5.9</w:t>
      </w:r>
      <w:r w:rsidRPr="00677C8D">
        <w:rPr>
          <w:rFonts w:ascii="Calibri" w:hAnsi="Calibri"/>
          <w:sz w:val="22"/>
          <w:szCs w:val="22"/>
          <w:lang w:eastAsia="en-GB"/>
        </w:rPr>
        <w:tab/>
      </w:r>
      <w:r>
        <w:rPr>
          <w:lang w:eastAsia="zh-CN"/>
        </w:rPr>
        <w:t>module _3gpp-5gc-nrm-externalnssffunction@2019-10-28.yang</w:t>
      </w:r>
      <w:r>
        <w:tab/>
      </w:r>
      <w:r>
        <w:fldChar w:fldCharType="begin" w:fldLock="1"/>
      </w:r>
      <w:r>
        <w:instrText xml:space="preserve"> PAGEREF _Toc44341820 \h </w:instrText>
      </w:r>
      <w:r>
        <w:fldChar w:fldCharType="separate"/>
      </w:r>
      <w:r>
        <w:t>342</w:t>
      </w:r>
      <w:r>
        <w:fldChar w:fldCharType="end"/>
      </w:r>
    </w:p>
    <w:p w:rsidR="002C3AD9" w:rsidRPr="00677C8D" w:rsidRDefault="002C3AD9">
      <w:pPr>
        <w:pStyle w:val="TOC2"/>
        <w:rPr>
          <w:rFonts w:ascii="Calibri" w:hAnsi="Calibri"/>
          <w:sz w:val="22"/>
          <w:szCs w:val="22"/>
          <w:lang w:eastAsia="en-GB"/>
        </w:rPr>
      </w:pPr>
      <w:r>
        <w:rPr>
          <w:lang w:eastAsia="zh-CN"/>
        </w:rPr>
        <w:t>H.5.10</w:t>
      </w:r>
      <w:r w:rsidRPr="00677C8D">
        <w:rPr>
          <w:rFonts w:ascii="Calibri" w:hAnsi="Calibri"/>
          <w:sz w:val="22"/>
          <w:szCs w:val="22"/>
          <w:lang w:eastAsia="en-GB"/>
        </w:rPr>
        <w:tab/>
      </w:r>
      <w:r>
        <w:rPr>
          <w:lang w:eastAsia="zh-CN"/>
        </w:rPr>
        <w:t>module _3gpp-5gc-nrm-lmffunction@2019-10-25.yang</w:t>
      </w:r>
      <w:r>
        <w:tab/>
      </w:r>
      <w:r>
        <w:fldChar w:fldCharType="begin" w:fldLock="1"/>
      </w:r>
      <w:r>
        <w:instrText xml:space="preserve"> PAGEREF _Toc44341821 \h </w:instrText>
      </w:r>
      <w:r>
        <w:fldChar w:fldCharType="separate"/>
      </w:r>
      <w:r>
        <w:t>343</w:t>
      </w:r>
      <w:r>
        <w:fldChar w:fldCharType="end"/>
      </w:r>
    </w:p>
    <w:p w:rsidR="002C3AD9" w:rsidRPr="00677C8D" w:rsidRDefault="002C3AD9">
      <w:pPr>
        <w:pStyle w:val="TOC2"/>
        <w:rPr>
          <w:rFonts w:ascii="Calibri" w:hAnsi="Calibri"/>
          <w:sz w:val="22"/>
          <w:szCs w:val="22"/>
          <w:lang w:eastAsia="en-GB"/>
        </w:rPr>
      </w:pPr>
      <w:r>
        <w:rPr>
          <w:lang w:eastAsia="zh-CN"/>
        </w:rPr>
        <w:t>H.5.11</w:t>
      </w:r>
      <w:r w:rsidRPr="00677C8D">
        <w:rPr>
          <w:rFonts w:ascii="Calibri" w:hAnsi="Calibri"/>
          <w:sz w:val="22"/>
          <w:szCs w:val="22"/>
          <w:lang w:eastAsia="en-GB"/>
        </w:rPr>
        <w:tab/>
      </w:r>
      <w:r>
        <w:rPr>
          <w:lang w:eastAsia="zh-CN"/>
        </w:rPr>
        <w:t>module _3gpp-5gc-nrm-n3iwffunction@2019-10-28.yang</w:t>
      </w:r>
      <w:r>
        <w:tab/>
      </w:r>
      <w:r>
        <w:fldChar w:fldCharType="begin" w:fldLock="1"/>
      </w:r>
      <w:r>
        <w:instrText xml:space="preserve"> PAGEREF _Toc44341822 \h </w:instrText>
      </w:r>
      <w:r>
        <w:fldChar w:fldCharType="separate"/>
      </w:r>
      <w:r>
        <w:t>344</w:t>
      </w:r>
      <w:r>
        <w:fldChar w:fldCharType="end"/>
      </w:r>
    </w:p>
    <w:p w:rsidR="002C3AD9" w:rsidRPr="00677C8D" w:rsidRDefault="002C3AD9">
      <w:pPr>
        <w:pStyle w:val="TOC2"/>
        <w:rPr>
          <w:rFonts w:ascii="Calibri" w:hAnsi="Calibri"/>
          <w:sz w:val="22"/>
          <w:szCs w:val="22"/>
          <w:lang w:eastAsia="en-GB"/>
        </w:rPr>
      </w:pPr>
      <w:r>
        <w:rPr>
          <w:lang w:eastAsia="zh-CN"/>
        </w:rPr>
        <w:t>H.5.12</w:t>
      </w:r>
      <w:r w:rsidRPr="00677C8D">
        <w:rPr>
          <w:rFonts w:ascii="Calibri" w:hAnsi="Calibri"/>
          <w:sz w:val="22"/>
          <w:szCs w:val="22"/>
          <w:lang w:eastAsia="en-GB"/>
        </w:rPr>
        <w:tab/>
      </w:r>
      <w:r>
        <w:rPr>
          <w:lang w:eastAsia="zh-CN"/>
        </w:rPr>
        <w:t>module _3gpp-5gc-nrm-nfprofile@2019-06-17.yang</w:t>
      </w:r>
      <w:r>
        <w:tab/>
      </w:r>
      <w:r>
        <w:fldChar w:fldCharType="begin" w:fldLock="1"/>
      </w:r>
      <w:r>
        <w:instrText xml:space="preserve"> PAGEREF _Toc44341823 \h </w:instrText>
      </w:r>
      <w:r>
        <w:fldChar w:fldCharType="separate"/>
      </w:r>
      <w:r>
        <w:t>344</w:t>
      </w:r>
      <w:r>
        <w:fldChar w:fldCharType="end"/>
      </w:r>
    </w:p>
    <w:p w:rsidR="002C3AD9" w:rsidRPr="00677C8D" w:rsidRDefault="002C3AD9">
      <w:pPr>
        <w:pStyle w:val="TOC2"/>
        <w:rPr>
          <w:rFonts w:ascii="Calibri" w:hAnsi="Calibri"/>
          <w:sz w:val="22"/>
          <w:szCs w:val="22"/>
          <w:lang w:eastAsia="en-GB"/>
        </w:rPr>
      </w:pPr>
      <w:r>
        <w:rPr>
          <w:lang w:eastAsia="zh-CN"/>
        </w:rPr>
        <w:t>H.5.13</w:t>
      </w:r>
      <w:r w:rsidRPr="00677C8D">
        <w:rPr>
          <w:rFonts w:ascii="Calibri" w:hAnsi="Calibri"/>
          <w:sz w:val="22"/>
          <w:szCs w:val="22"/>
          <w:lang w:eastAsia="en-GB"/>
        </w:rPr>
        <w:tab/>
      </w:r>
      <w:r>
        <w:rPr>
          <w:lang w:eastAsia="zh-CN"/>
        </w:rPr>
        <w:t>module _3gpp-5gc-nrm-nfservice@2019-06-17.yang</w:t>
      </w:r>
      <w:r>
        <w:tab/>
      </w:r>
      <w:r>
        <w:fldChar w:fldCharType="begin" w:fldLock="1"/>
      </w:r>
      <w:r>
        <w:instrText xml:space="preserve"> PAGEREF _Toc44341824 \h </w:instrText>
      </w:r>
      <w:r>
        <w:fldChar w:fldCharType="separate"/>
      </w:r>
      <w:r>
        <w:t>359</w:t>
      </w:r>
      <w:r>
        <w:fldChar w:fldCharType="end"/>
      </w:r>
    </w:p>
    <w:p w:rsidR="002C3AD9" w:rsidRPr="00677C8D" w:rsidRDefault="002C3AD9">
      <w:pPr>
        <w:pStyle w:val="TOC2"/>
        <w:rPr>
          <w:rFonts w:ascii="Calibri" w:hAnsi="Calibri"/>
          <w:sz w:val="22"/>
          <w:szCs w:val="22"/>
          <w:lang w:eastAsia="en-GB"/>
        </w:rPr>
      </w:pPr>
      <w:r>
        <w:rPr>
          <w:lang w:eastAsia="zh-CN"/>
        </w:rPr>
        <w:t>H.5.14</w:t>
      </w:r>
      <w:r w:rsidRPr="00677C8D">
        <w:rPr>
          <w:rFonts w:ascii="Calibri" w:hAnsi="Calibri"/>
          <w:sz w:val="22"/>
          <w:szCs w:val="22"/>
          <w:lang w:eastAsia="en-GB"/>
        </w:rPr>
        <w:tab/>
      </w:r>
      <w:r>
        <w:rPr>
          <w:lang w:eastAsia="zh-CN"/>
        </w:rPr>
        <w:t>module _3gpp-5gc-nrm-ngeirfunction@2019-10-25.yang</w:t>
      </w:r>
      <w:r>
        <w:tab/>
      </w:r>
      <w:r>
        <w:fldChar w:fldCharType="begin" w:fldLock="1"/>
      </w:r>
      <w:r>
        <w:instrText xml:space="preserve"> PAGEREF _Toc44341825 \h </w:instrText>
      </w:r>
      <w:r>
        <w:fldChar w:fldCharType="separate"/>
      </w:r>
      <w:r>
        <w:t>363</w:t>
      </w:r>
      <w:r>
        <w:fldChar w:fldCharType="end"/>
      </w:r>
    </w:p>
    <w:p w:rsidR="002C3AD9" w:rsidRPr="00677C8D" w:rsidRDefault="002C3AD9">
      <w:pPr>
        <w:pStyle w:val="TOC2"/>
        <w:rPr>
          <w:rFonts w:ascii="Calibri" w:hAnsi="Calibri"/>
          <w:sz w:val="22"/>
          <w:szCs w:val="22"/>
          <w:lang w:eastAsia="en-GB"/>
        </w:rPr>
      </w:pPr>
      <w:r>
        <w:rPr>
          <w:lang w:eastAsia="zh-CN"/>
        </w:rPr>
        <w:t>H.5.15</w:t>
      </w:r>
      <w:r w:rsidRPr="00677C8D">
        <w:rPr>
          <w:rFonts w:ascii="Calibri" w:hAnsi="Calibri"/>
          <w:sz w:val="22"/>
          <w:szCs w:val="22"/>
          <w:lang w:eastAsia="en-GB"/>
        </w:rPr>
        <w:tab/>
      </w:r>
      <w:r>
        <w:rPr>
          <w:lang w:eastAsia="zh-CN"/>
        </w:rPr>
        <w:t>module _3gpp-5gc-nrm-nrffunction@2019-10-28.yang</w:t>
      </w:r>
      <w:r>
        <w:tab/>
      </w:r>
      <w:r>
        <w:fldChar w:fldCharType="begin" w:fldLock="1"/>
      </w:r>
      <w:r>
        <w:instrText xml:space="preserve"> PAGEREF _Toc44341826 \h </w:instrText>
      </w:r>
      <w:r>
        <w:fldChar w:fldCharType="separate"/>
      </w:r>
      <w:r>
        <w:t>364</w:t>
      </w:r>
      <w:r>
        <w:fldChar w:fldCharType="end"/>
      </w:r>
    </w:p>
    <w:p w:rsidR="002C3AD9" w:rsidRPr="00677C8D" w:rsidRDefault="002C3AD9">
      <w:pPr>
        <w:pStyle w:val="TOC2"/>
        <w:rPr>
          <w:rFonts w:ascii="Calibri" w:hAnsi="Calibri"/>
          <w:sz w:val="22"/>
          <w:szCs w:val="22"/>
          <w:lang w:eastAsia="en-GB"/>
        </w:rPr>
      </w:pPr>
      <w:r>
        <w:rPr>
          <w:lang w:eastAsia="zh-CN"/>
        </w:rPr>
        <w:t>H.5.16</w:t>
      </w:r>
      <w:r w:rsidRPr="00677C8D">
        <w:rPr>
          <w:rFonts w:ascii="Calibri" w:hAnsi="Calibri"/>
          <w:sz w:val="22"/>
          <w:szCs w:val="22"/>
          <w:lang w:eastAsia="en-GB"/>
        </w:rPr>
        <w:tab/>
      </w:r>
      <w:r>
        <w:rPr>
          <w:lang w:eastAsia="zh-CN"/>
        </w:rPr>
        <w:t>module _3gpp-5gc-nrm-nssffunction@2019-10-25.yang</w:t>
      </w:r>
      <w:r>
        <w:tab/>
      </w:r>
      <w:r>
        <w:fldChar w:fldCharType="begin" w:fldLock="1"/>
      </w:r>
      <w:r>
        <w:instrText xml:space="preserve"> PAGEREF _Toc44341827 \h </w:instrText>
      </w:r>
      <w:r>
        <w:fldChar w:fldCharType="separate"/>
      </w:r>
      <w:r>
        <w:t>365</w:t>
      </w:r>
      <w:r>
        <w:fldChar w:fldCharType="end"/>
      </w:r>
    </w:p>
    <w:p w:rsidR="002C3AD9" w:rsidRPr="00677C8D" w:rsidRDefault="002C3AD9">
      <w:pPr>
        <w:pStyle w:val="TOC2"/>
        <w:rPr>
          <w:rFonts w:ascii="Calibri" w:hAnsi="Calibri"/>
          <w:sz w:val="22"/>
          <w:szCs w:val="22"/>
          <w:lang w:eastAsia="en-GB"/>
        </w:rPr>
      </w:pPr>
      <w:r>
        <w:rPr>
          <w:lang w:eastAsia="zh-CN"/>
        </w:rPr>
        <w:t>H.5.17</w:t>
      </w:r>
      <w:r w:rsidRPr="00677C8D">
        <w:rPr>
          <w:rFonts w:ascii="Calibri" w:hAnsi="Calibri"/>
          <w:sz w:val="22"/>
          <w:szCs w:val="22"/>
          <w:lang w:eastAsia="en-GB"/>
        </w:rPr>
        <w:tab/>
      </w:r>
      <w:r>
        <w:rPr>
          <w:lang w:eastAsia="zh-CN"/>
        </w:rPr>
        <w:t>module _3gpp-5gc-nrm-nwdaffunction@2019-10-25.yang</w:t>
      </w:r>
      <w:r>
        <w:tab/>
      </w:r>
      <w:r>
        <w:fldChar w:fldCharType="begin" w:fldLock="1"/>
      </w:r>
      <w:r>
        <w:instrText xml:space="preserve"> PAGEREF _Toc44341828 \h </w:instrText>
      </w:r>
      <w:r>
        <w:fldChar w:fldCharType="separate"/>
      </w:r>
      <w:r>
        <w:t>366</w:t>
      </w:r>
      <w:r>
        <w:fldChar w:fldCharType="end"/>
      </w:r>
    </w:p>
    <w:p w:rsidR="002C3AD9" w:rsidRPr="00677C8D" w:rsidRDefault="002C3AD9">
      <w:pPr>
        <w:pStyle w:val="TOC2"/>
        <w:rPr>
          <w:rFonts w:ascii="Calibri" w:hAnsi="Calibri"/>
          <w:sz w:val="22"/>
          <w:szCs w:val="22"/>
          <w:lang w:eastAsia="en-GB"/>
        </w:rPr>
      </w:pPr>
      <w:r>
        <w:rPr>
          <w:lang w:eastAsia="zh-CN"/>
        </w:rPr>
        <w:t>H.5.18</w:t>
      </w:r>
      <w:r w:rsidRPr="00677C8D">
        <w:rPr>
          <w:rFonts w:ascii="Calibri" w:hAnsi="Calibri"/>
          <w:sz w:val="22"/>
          <w:szCs w:val="22"/>
          <w:lang w:eastAsia="en-GB"/>
        </w:rPr>
        <w:tab/>
      </w:r>
      <w:r>
        <w:rPr>
          <w:lang w:eastAsia="zh-CN"/>
        </w:rPr>
        <w:t>module _3gpp-5gc-nrm-pcffunction@2019-10-25.yang</w:t>
      </w:r>
      <w:r>
        <w:tab/>
      </w:r>
      <w:r>
        <w:fldChar w:fldCharType="begin" w:fldLock="1"/>
      </w:r>
      <w:r>
        <w:instrText xml:space="preserve"> PAGEREF _Toc44341829 \h </w:instrText>
      </w:r>
      <w:r>
        <w:fldChar w:fldCharType="separate"/>
      </w:r>
      <w:r>
        <w:t>368</w:t>
      </w:r>
      <w:r>
        <w:fldChar w:fldCharType="end"/>
      </w:r>
    </w:p>
    <w:p w:rsidR="002C3AD9" w:rsidRPr="00677C8D" w:rsidRDefault="002C3AD9">
      <w:pPr>
        <w:pStyle w:val="TOC2"/>
        <w:rPr>
          <w:rFonts w:ascii="Calibri" w:hAnsi="Calibri"/>
          <w:sz w:val="22"/>
          <w:szCs w:val="22"/>
          <w:lang w:eastAsia="en-GB"/>
        </w:rPr>
      </w:pPr>
      <w:r>
        <w:rPr>
          <w:lang w:eastAsia="zh-CN"/>
        </w:rPr>
        <w:t>H.5.19</w:t>
      </w:r>
      <w:r w:rsidRPr="00677C8D">
        <w:rPr>
          <w:rFonts w:ascii="Calibri" w:hAnsi="Calibri"/>
          <w:sz w:val="22"/>
          <w:szCs w:val="22"/>
          <w:lang w:eastAsia="en-GB"/>
        </w:rPr>
        <w:tab/>
      </w:r>
      <w:r>
        <w:rPr>
          <w:lang w:eastAsia="zh-CN"/>
        </w:rPr>
        <w:t>module _3gpp-5gc-nrm-seppfunction@2019-11-17.yang</w:t>
      </w:r>
      <w:r>
        <w:tab/>
      </w:r>
      <w:r>
        <w:fldChar w:fldCharType="begin" w:fldLock="1"/>
      </w:r>
      <w:r>
        <w:instrText xml:space="preserve"> PAGEREF _Toc44341830 \h </w:instrText>
      </w:r>
      <w:r>
        <w:fldChar w:fldCharType="separate"/>
      </w:r>
      <w:r>
        <w:t>369</w:t>
      </w:r>
      <w:r>
        <w:fldChar w:fldCharType="end"/>
      </w:r>
    </w:p>
    <w:p w:rsidR="002C3AD9" w:rsidRPr="00677C8D" w:rsidRDefault="002C3AD9">
      <w:pPr>
        <w:pStyle w:val="TOC2"/>
        <w:rPr>
          <w:rFonts w:ascii="Calibri" w:hAnsi="Calibri"/>
          <w:sz w:val="22"/>
          <w:szCs w:val="22"/>
          <w:lang w:eastAsia="en-GB"/>
        </w:rPr>
      </w:pPr>
      <w:r>
        <w:rPr>
          <w:lang w:eastAsia="zh-CN"/>
        </w:rPr>
        <w:t>H.5.19a</w:t>
      </w:r>
      <w:r w:rsidRPr="00677C8D">
        <w:rPr>
          <w:rFonts w:ascii="Calibri" w:hAnsi="Calibri"/>
          <w:sz w:val="22"/>
          <w:szCs w:val="22"/>
          <w:lang w:eastAsia="en-GB"/>
        </w:rPr>
        <w:tab/>
      </w:r>
      <w:r>
        <w:rPr>
          <w:lang w:eastAsia="zh-CN"/>
        </w:rPr>
        <w:t xml:space="preserve"> module _3gpp-5gc-nrm-</w:t>
      </w:r>
      <w:r w:rsidRPr="00E805FF">
        <w:rPr>
          <w:rFonts w:eastAsia="SimSun"/>
        </w:rPr>
        <w:t xml:space="preserve"> externalseppfunction</w:t>
      </w:r>
      <w:r>
        <w:rPr>
          <w:lang w:eastAsia="zh-CN"/>
        </w:rPr>
        <w:t>@2019-11-17.yang</w:t>
      </w:r>
      <w:r>
        <w:tab/>
      </w:r>
      <w:r>
        <w:fldChar w:fldCharType="begin" w:fldLock="1"/>
      </w:r>
      <w:r>
        <w:instrText xml:space="preserve"> PAGEREF _Toc44341831 \h </w:instrText>
      </w:r>
      <w:r>
        <w:fldChar w:fldCharType="separate"/>
      </w:r>
      <w:r>
        <w:t>370</w:t>
      </w:r>
      <w:r>
        <w:fldChar w:fldCharType="end"/>
      </w:r>
    </w:p>
    <w:p w:rsidR="002C3AD9" w:rsidRPr="00677C8D" w:rsidRDefault="002C3AD9">
      <w:pPr>
        <w:pStyle w:val="TOC2"/>
        <w:rPr>
          <w:rFonts w:ascii="Calibri" w:hAnsi="Calibri"/>
          <w:sz w:val="22"/>
          <w:szCs w:val="22"/>
          <w:lang w:eastAsia="en-GB"/>
        </w:rPr>
      </w:pPr>
      <w:r>
        <w:rPr>
          <w:lang w:eastAsia="zh-CN"/>
        </w:rPr>
        <w:t>H.5.20</w:t>
      </w:r>
      <w:r w:rsidRPr="00677C8D">
        <w:rPr>
          <w:rFonts w:ascii="Calibri" w:hAnsi="Calibri"/>
          <w:sz w:val="22"/>
          <w:szCs w:val="22"/>
          <w:lang w:eastAsia="en-GB"/>
        </w:rPr>
        <w:tab/>
      </w:r>
      <w:r>
        <w:rPr>
          <w:lang w:eastAsia="zh-CN"/>
        </w:rPr>
        <w:t>module _3gpp-5gc-nrm-smffunction@2030-06-03.yang</w:t>
      </w:r>
      <w:r>
        <w:tab/>
      </w:r>
      <w:r>
        <w:fldChar w:fldCharType="begin" w:fldLock="1"/>
      </w:r>
      <w:r>
        <w:instrText xml:space="preserve"> PAGEREF _Toc44341832 \h </w:instrText>
      </w:r>
      <w:r>
        <w:fldChar w:fldCharType="separate"/>
      </w:r>
      <w:r>
        <w:t>371</w:t>
      </w:r>
      <w:r>
        <w:fldChar w:fldCharType="end"/>
      </w:r>
    </w:p>
    <w:p w:rsidR="002C3AD9" w:rsidRPr="00677C8D" w:rsidRDefault="002C3AD9">
      <w:pPr>
        <w:pStyle w:val="TOC2"/>
        <w:rPr>
          <w:rFonts w:ascii="Calibri" w:hAnsi="Calibri"/>
          <w:sz w:val="22"/>
          <w:szCs w:val="22"/>
          <w:lang w:eastAsia="en-GB"/>
        </w:rPr>
      </w:pPr>
      <w:r>
        <w:rPr>
          <w:lang w:eastAsia="zh-CN"/>
        </w:rPr>
        <w:t>H.5.21</w:t>
      </w:r>
      <w:r w:rsidRPr="00677C8D">
        <w:rPr>
          <w:rFonts w:ascii="Calibri" w:hAnsi="Calibri"/>
          <w:sz w:val="22"/>
          <w:szCs w:val="22"/>
          <w:lang w:eastAsia="en-GB"/>
        </w:rPr>
        <w:tab/>
      </w:r>
      <w:r>
        <w:rPr>
          <w:lang w:eastAsia="zh-CN"/>
        </w:rPr>
        <w:t>module _3gpp-5gc-nrm-smsffunction@2019-10-25.yang</w:t>
      </w:r>
      <w:r>
        <w:tab/>
      </w:r>
      <w:r>
        <w:fldChar w:fldCharType="begin" w:fldLock="1"/>
      </w:r>
      <w:r>
        <w:instrText xml:space="preserve"> PAGEREF _Toc44341833 \h </w:instrText>
      </w:r>
      <w:r>
        <w:fldChar w:fldCharType="separate"/>
      </w:r>
      <w:r>
        <w:t>372</w:t>
      </w:r>
      <w:r>
        <w:fldChar w:fldCharType="end"/>
      </w:r>
    </w:p>
    <w:p w:rsidR="002C3AD9" w:rsidRPr="00677C8D" w:rsidRDefault="002C3AD9">
      <w:pPr>
        <w:pStyle w:val="TOC2"/>
        <w:rPr>
          <w:rFonts w:ascii="Calibri" w:hAnsi="Calibri"/>
          <w:sz w:val="22"/>
          <w:szCs w:val="22"/>
          <w:lang w:eastAsia="en-GB"/>
        </w:rPr>
      </w:pPr>
      <w:r>
        <w:rPr>
          <w:lang w:eastAsia="zh-CN"/>
        </w:rPr>
        <w:t>H.5.22</w:t>
      </w:r>
      <w:r w:rsidRPr="00677C8D">
        <w:rPr>
          <w:rFonts w:ascii="Calibri" w:hAnsi="Calibri"/>
          <w:sz w:val="22"/>
          <w:szCs w:val="22"/>
          <w:lang w:eastAsia="en-GB"/>
        </w:rPr>
        <w:tab/>
      </w:r>
      <w:r>
        <w:rPr>
          <w:lang w:eastAsia="zh-CN"/>
        </w:rPr>
        <w:t>module _3gpp-5gc-nrm-udmfunction@2019-10-25.yang</w:t>
      </w:r>
      <w:r>
        <w:tab/>
      </w:r>
      <w:r>
        <w:fldChar w:fldCharType="begin" w:fldLock="1"/>
      </w:r>
      <w:r>
        <w:instrText xml:space="preserve"> PAGEREF _Toc44341834 \h </w:instrText>
      </w:r>
      <w:r>
        <w:fldChar w:fldCharType="separate"/>
      </w:r>
      <w:r>
        <w:t>373</w:t>
      </w:r>
      <w:r>
        <w:fldChar w:fldCharType="end"/>
      </w:r>
    </w:p>
    <w:p w:rsidR="002C3AD9" w:rsidRPr="00677C8D" w:rsidRDefault="002C3AD9">
      <w:pPr>
        <w:pStyle w:val="TOC2"/>
        <w:rPr>
          <w:rFonts w:ascii="Calibri" w:hAnsi="Calibri"/>
          <w:sz w:val="22"/>
          <w:szCs w:val="22"/>
          <w:lang w:eastAsia="en-GB"/>
        </w:rPr>
      </w:pPr>
      <w:r>
        <w:rPr>
          <w:lang w:eastAsia="zh-CN"/>
        </w:rPr>
        <w:t>H.5.23</w:t>
      </w:r>
      <w:r w:rsidRPr="00677C8D">
        <w:rPr>
          <w:rFonts w:ascii="Calibri" w:hAnsi="Calibri"/>
          <w:sz w:val="22"/>
          <w:szCs w:val="22"/>
          <w:lang w:eastAsia="en-GB"/>
        </w:rPr>
        <w:tab/>
      </w:r>
      <w:r>
        <w:rPr>
          <w:lang w:eastAsia="zh-CN"/>
        </w:rPr>
        <w:t>module _3gpp-5gc-nrm-udrfunction@2019-10-25.yang</w:t>
      </w:r>
      <w:r>
        <w:tab/>
      </w:r>
      <w:r>
        <w:fldChar w:fldCharType="begin" w:fldLock="1"/>
      </w:r>
      <w:r>
        <w:instrText xml:space="preserve"> PAGEREF _Toc44341835 \h </w:instrText>
      </w:r>
      <w:r>
        <w:fldChar w:fldCharType="separate"/>
      </w:r>
      <w:r>
        <w:t>374</w:t>
      </w:r>
      <w:r>
        <w:fldChar w:fldCharType="end"/>
      </w:r>
    </w:p>
    <w:p w:rsidR="002C3AD9" w:rsidRPr="00677C8D" w:rsidRDefault="002C3AD9">
      <w:pPr>
        <w:pStyle w:val="TOC2"/>
        <w:rPr>
          <w:rFonts w:ascii="Calibri" w:hAnsi="Calibri"/>
          <w:sz w:val="22"/>
          <w:szCs w:val="22"/>
          <w:lang w:eastAsia="en-GB"/>
        </w:rPr>
      </w:pPr>
      <w:r>
        <w:rPr>
          <w:lang w:eastAsia="zh-CN"/>
        </w:rPr>
        <w:t>H.5.24</w:t>
      </w:r>
      <w:r w:rsidRPr="00677C8D">
        <w:rPr>
          <w:rFonts w:ascii="Calibri" w:hAnsi="Calibri"/>
          <w:sz w:val="22"/>
          <w:szCs w:val="22"/>
          <w:lang w:eastAsia="en-GB"/>
        </w:rPr>
        <w:tab/>
      </w:r>
      <w:r>
        <w:rPr>
          <w:lang w:eastAsia="zh-CN"/>
        </w:rPr>
        <w:t>module _3gpp-5gc-nrm-udsffunction@2019-10-25.yang</w:t>
      </w:r>
      <w:r>
        <w:tab/>
      </w:r>
      <w:r>
        <w:fldChar w:fldCharType="begin" w:fldLock="1"/>
      </w:r>
      <w:r>
        <w:instrText xml:space="preserve"> PAGEREF _Toc44341836 \h </w:instrText>
      </w:r>
      <w:r>
        <w:fldChar w:fldCharType="separate"/>
      </w:r>
      <w:r>
        <w:t>375</w:t>
      </w:r>
      <w:r>
        <w:fldChar w:fldCharType="end"/>
      </w:r>
    </w:p>
    <w:p w:rsidR="002C3AD9" w:rsidRPr="00677C8D" w:rsidRDefault="002C3AD9">
      <w:pPr>
        <w:pStyle w:val="TOC2"/>
        <w:rPr>
          <w:rFonts w:ascii="Calibri" w:hAnsi="Calibri"/>
          <w:sz w:val="22"/>
          <w:szCs w:val="22"/>
          <w:lang w:eastAsia="en-GB"/>
        </w:rPr>
      </w:pPr>
      <w:r>
        <w:rPr>
          <w:lang w:eastAsia="zh-CN"/>
        </w:rPr>
        <w:t>H.5.25</w:t>
      </w:r>
      <w:r w:rsidRPr="00677C8D">
        <w:rPr>
          <w:rFonts w:ascii="Calibri" w:hAnsi="Calibri"/>
          <w:sz w:val="22"/>
          <w:szCs w:val="22"/>
          <w:lang w:eastAsia="en-GB"/>
        </w:rPr>
        <w:tab/>
      </w:r>
      <w:r>
        <w:rPr>
          <w:lang w:eastAsia="zh-CN"/>
        </w:rPr>
        <w:t>module _3gpp-5gc-nrm-upffunction@2019-10-25.yang</w:t>
      </w:r>
      <w:r>
        <w:tab/>
      </w:r>
      <w:r>
        <w:fldChar w:fldCharType="begin" w:fldLock="1"/>
      </w:r>
      <w:r>
        <w:instrText xml:space="preserve"> PAGEREF _Toc44341837 \h </w:instrText>
      </w:r>
      <w:r>
        <w:fldChar w:fldCharType="separate"/>
      </w:r>
      <w:r>
        <w:t>376</w:t>
      </w:r>
      <w:r>
        <w:fldChar w:fldCharType="end"/>
      </w:r>
    </w:p>
    <w:p w:rsidR="002C3AD9" w:rsidRPr="00677C8D" w:rsidRDefault="002C3AD9">
      <w:pPr>
        <w:pStyle w:val="TOC2"/>
        <w:rPr>
          <w:rFonts w:ascii="Calibri" w:hAnsi="Calibri"/>
          <w:sz w:val="22"/>
          <w:szCs w:val="22"/>
          <w:lang w:eastAsia="en-GB"/>
        </w:rPr>
      </w:pPr>
      <w:r>
        <w:rPr>
          <w:lang w:eastAsia="zh-CN"/>
        </w:rPr>
        <w:t>H.5.26</w:t>
      </w:r>
      <w:r w:rsidRPr="00677C8D">
        <w:rPr>
          <w:rFonts w:ascii="Calibri" w:hAnsi="Calibri"/>
          <w:sz w:val="22"/>
          <w:szCs w:val="22"/>
          <w:lang w:eastAsia="en-GB"/>
        </w:rPr>
        <w:tab/>
      </w:r>
      <w:r>
        <w:rPr>
          <w:lang w:eastAsia="zh-CN"/>
        </w:rPr>
        <w:t>module _3gpp-5gc-nrm-scpfunction@2019-10-20.yang</w:t>
      </w:r>
      <w:r>
        <w:tab/>
      </w:r>
      <w:r>
        <w:fldChar w:fldCharType="begin" w:fldLock="1"/>
      </w:r>
      <w:r>
        <w:instrText xml:space="preserve"> PAGEREF _Toc44341838 \h </w:instrText>
      </w:r>
      <w:r>
        <w:fldChar w:fldCharType="separate"/>
      </w:r>
      <w:r>
        <w:t>377</w:t>
      </w:r>
      <w:r>
        <w:fldChar w:fldCharType="end"/>
      </w:r>
    </w:p>
    <w:p w:rsidR="002C3AD9" w:rsidRPr="00677C8D" w:rsidRDefault="002C3AD9">
      <w:pPr>
        <w:pStyle w:val="TOC2"/>
        <w:rPr>
          <w:rFonts w:ascii="Calibri" w:hAnsi="Calibri"/>
          <w:sz w:val="22"/>
          <w:szCs w:val="22"/>
          <w:lang w:eastAsia="en-GB"/>
        </w:rPr>
      </w:pPr>
      <w:r>
        <w:rPr>
          <w:lang w:eastAsia="zh-CN"/>
        </w:rPr>
        <w:t>H.5.27</w:t>
      </w:r>
      <w:r w:rsidRPr="00677C8D">
        <w:rPr>
          <w:rFonts w:ascii="Calibri" w:hAnsi="Calibri"/>
          <w:sz w:val="22"/>
          <w:szCs w:val="22"/>
          <w:lang w:eastAsia="en-GB"/>
        </w:rPr>
        <w:tab/>
      </w:r>
      <w:r>
        <w:rPr>
          <w:lang w:eastAsia="zh-CN"/>
        </w:rPr>
        <w:t>module _3gpp-5gc-nrm-neffunction@2019-10-20.yang</w:t>
      </w:r>
      <w:r>
        <w:tab/>
      </w:r>
      <w:r>
        <w:fldChar w:fldCharType="begin" w:fldLock="1"/>
      </w:r>
      <w:r>
        <w:instrText xml:space="preserve"> PAGEREF _Toc44341839 \h </w:instrText>
      </w:r>
      <w:r>
        <w:fldChar w:fldCharType="separate"/>
      </w:r>
      <w:r>
        <w:t>377</w:t>
      </w:r>
      <w:r>
        <w:fldChar w:fldCharType="end"/>
      </w:r>
    </w:p>
    <w:p w:rsidR="002C3AD9" w:rsidRPr="00677C8D" w:rsidRDefault="002C3AD9">
      <w:pPr>
        <w:pStyle w:val="TOC2"/>
        <w:rPr>
          <w:rFonts w:ascii="Calibri" w:hAnsi="Calibri"/>
          <w:sz w:val="22"/>
          <w:szCs w:val="22"/>
          <w:lang w:eastAsia="en-GB"/>
        </w:rPr>
      </w:pPr>
      <w:r>
        <w:rPr>
          <w:lang w:eastAsia="zh-CN"/>
        </w:rPr>
        <w:t>H.5.28</w:t>
      </w:r>
      <w:r w:rsidRPr="00677C8D">
        <w:rPr>
          <w:rFonts w:ascii="Calibri" w:hAnsi="Calibri"/>
          <w:sz w:val="22"/>
          <w:szCs w:val="22"/>
          <w:lang w:eastAsia="en-GB"/>
        </w:rPr>
        <w:tab/>
      </w:r>
      <w:r>
        <w:rPr>
          <w:lang w:eastAsia="zh-CN"/>
        </w:rPr>
        <w:t>module _3gpp-5gc-nrm-</w:t>
      </w:r>
      <w:r>
        <w:t>QFQoSMonitoringControl</w:t>
      </w:r>
      <w:r>
        <w:rPr>
          <w:lang w:eastAsia="zh-CN"/>
        </w:rPr>
        <w:t>@2020-04-10.yang</w:t>
      </w:r>
      <w:r>
        <w:tab/>
      </w:r>
      <w:r>
        <w:fldChar w:fldCharType="begin" w:fldLock="1"/>
      </w:r>
      <w:r>
        <w:instrText xml:space="preserve"> PAGEREF _Toc44341840 \h </w:instrText>
      </w:r>
      <w:r>
        <w:fldChar w:fldCharType="separate"/>
      </w:r>
      <w:r>
        <w:t>378</w:t>
      </w:r>
      <w:r>
        <w:fldChar w:fldCharType="end"/>
      </w:r>
    </w:p>
    <w:p w:rsidR="002C3AD9" w:rsidRPr="00677C8D" w:rsidRDefault="002C3AD9">
      <w:pPr>
        <w:pStyle w:val="TOC2"/>
        <w:rPr>
          <w:rFonts w:ascii="Calibri" w:hAnsi="Calibri"/>
          <w:sz w:val="22"/>
          <w:szCs w:val="22"/>
          <w:lang w:eastAsia="en-GB"/>
        </w:rPr>
      </w:pPr>
      <w:r>
        <w:rPr>
          <w:lang w:eastAsia="zh-CN"/>
        </w:rPr>
        <w:t>H.5.29</w:t>
      </w:r>
      <w:r w:rsidRPr="00677C8D">
        <w:rPr>
          <w:rFonts w:ascii="Calibri" w:hAnsi="Calibri"/>
          <w:sz w:val="22"/>
          <w:szCs w:val="22"/>
          <w:lang w:eastAsia="en-GB"/>
        </w:rPr>
        <w:tab/>
      </w:r>
      <w:r>
        <w:rPr>
          <w:lang w:eastAsia="zh-CN"/>
        </w:rPr>
        <w:t>module _3gpp-5gc-nrm-GtpUPathQoSMonitoringControl@2020-04-10.yang</w:t>
      </w:r>
      <w:r>
        <w:tab/>
      </w:r>
      <w:r>
        <w:fldChar w:fldCharType="begin" w:fldLock="1"/>
      </w:r>
      <w:r>
        <w:instrText xml:space="preserve"> PAGEREF _Toc44341841 \h </w:instrText>
      </w:r>
      <w:r>
        <w:fldChar w:fldCharType="separate"/>
      </w:r>
      <w:r>
        <w:t>380</w:t>
      </w:r>
      <w:r>
        <w:fldChar w:fldCharType="end"/>
      </w:r>
    </w:p>
    <w:p w:rsidR="002C3AD9" w:rsidRPr="00677C8D" w:rsidRDefault="002C3AD9">
      <w:pPr>
        <w:pStyle w:val="TOC2"/>
        <w:rPr>
          <w:rFonts w:ascii="Calibri" w:hAnsi="Calibri"/>
          <w:sz w:val="22"/>
          <w:szCs w:val="22"/>
          <w:lang w:eastAsia="en-GB"/>
        </w:rPr>
      </w:pPr>
      <w:r>
        <w:rPr>
          <w:lang w:eastAsia="zh-CN"/>
        </w:rPr>
        <w:t>H.5.30</w:t>
      </w:r>
      <w:r w:rsidRPr="00677C8D">
        <w:rPr>
          <w:rFonts w:ascii="Calibri" w:hAnsi="Calibri"/>
          <w:sz w:val="22"/>
          <w:szCs w:val="22"/>
          <w:lang w:eastAsia="en-GB"/>
        </w:rPr>
        <w:tab/>
      </w:r>
      <w:r>
        <w:rPr>
          <w:lang w:eastAsia="zh-CN"/>
        </w:rPr>
        <w:t>module _3gpp-5gc-nrm-Configurable5QISet@2020-06-03.yang</w:t>
      </w:r>
      <w:r>
        <w:tab/>
      </w:r>
      <w:r>
        <w:fldChar w:fldCharType="begin" w:fldLock="1"/>
      </w:r>
      <w:r>
        <w:instrText xml:space="preserve"> PAGEREF _Toc44341842 \h </w:instrText>
      </w:r>
      <w:r>
        <w:fldChar w:fldCharType="separate"/>
      </w:r>
      <w:r>
        <w:t>382</w:t>
      </w:r>
      <w:r>
        <w:fldChar w:fldCharType="end"/>
      </w:r>
    </w:p>
    <w:p w:rsidR="002C3AD9" w:rsidRPr="00677C8D" w:rsidRDefault="002C3AD9">
      <w:pPr>
        <w:pStyle w:val="TOC2"/>
        <w:rPr>
          <w:rFonts w:ascii="Calibri" w:hAnsi="Calibri"/>
          <w:sz w:val="22"/>
          <w:szCs w:val="22"/>
          <w:lang w:eastAsia="en-GB"/>
        </w:rPr>
      </w:pPr>
      <w:r>
        <w:rPr>
          <w:lang w:eastAsia="zh-CN"/>
        </w:rPr>
        <w:t>H.5.31</w:t>
      </w:r>
      <w:r w:rsidRPr="00677C8D">
        <w:rPr>
          <w:rFonts w:ascii="Calibri" w:hAnsi="Calibri"/>
          <w:sz w:val="22"/>
          <w:szCs w:val="22"/>
          <w:lang w:eastAsia="en-GB"/>
        </w:rPr>
        <w:tab/>
      </w:r>
      <w:r>
        <w:rPr>
          <w:lang w:eastAsia="zh-CN"/>
        </w:rPr>
        <w:t>module _3gpp-5gc-nrm-FiveQiDscpMappingSet@2020-05-27.yang</w:t>
      </w:r>
      <w:r>
        <w:tab/>
      </w:r>
      <w:r>
        <w:fldChar w:fldCharType="begin" w:fldLock="1"/>
      </w:r>
      <w:r>
        <w:instrText xml:space="preserve"> PAGEREF _Toc44341843 \h </w:instrText>
      </w:r>
      <w:r>
        <w:fldChar w:fldCharType="separate"/>
      </w:r>
      <w:r>
        <w:t>384</w:t>
      </w:r>
      <w:r>
        <w:fldChar w:fldCharType="end"/>
      </w:r>
    </w:p>
    <w:p w:rsidR="002C3AD9" w:rsidRPr="00677C8D" w:rsidRDefault="002C3AD9">
      <w:pPr>
        <w:pStyle w:val="TOC1"/>
        <w:rPr>
          <w:rFonts w:ascii="Calibri" w:hAnsi="Calibri"/>
          <w:szCs w:val="22"/>
          <w:lang w:eastAsia="en-GB"/>
        </w:rPr>
      </w:pPr>
      <w:r>
        <w:rPr>
          <w:lang w:eastAsia="zh-CN"/>
        </w:rPr>
        <w:lastRenderedPageBreak/>
        <w:t>H.6</w:t>
      </w:r>
      <w:r w:rsidRPr="00677C8D">
        <w:rPr>
          <w:rFonts w:ascii="Calibri" w:hAnsi="Calibri"/>
          <w:szCs w:val="22"/>
          <w:lang w:eastAsia="en-GB"/>
        </w:rPr>
        <w:tab/>
      </w:r>
      <w:r>
        <w:rPr>
          <w:lang w:eastAsia="zh-CN"/>
        </w:rPr>
        <w:t>Void</w:t>
      </w:r>
      <w:r>
        <w:tab/>
      </w:r>
      <w:r>
        <w:fldChar w:fldCharType="begin" w:fldLock="1"/>
      </w:r>
      <w:r>
        <w:instrText xml:space="preserve"> PAGEREF _Toc44341844 \h </w:instrText>
      </w:r>
      <w:r>
        <w:fldChar w:fldCharType="separate"/>
      </w:r>
      <w:r>
        <w:t>385</w:t>
      </w:r>
      <w:r>
        <w:fldChar w:fldCharType="end"/>
      </w:r>
    </w:p>
    <w:p w:rsidR="002C3AD9" w:rsidRPr="00677C8D" w:rsidRDefault="002C3AD9">
      <w:pPr>
        <w:pStyle w:val="TOC1"/>
        <w:rPr>
          <w:rFonts w:ascii="Calibri" w:hAnsi="Calibri"/>
          <w:szCs w:val="22"/>
          <w:lang w:eastAsia="en-GB"/>
        </w:rPr>
      </w:pPr>
      <w:r>
        <w:rPr>
          <w:lang w:eastAsia="zh-CN"/>
        </w:rPr>
        <w:t>H.7</w:t>
      </w:r>
      <w:r w:rsidRPr="00677C8D">
        <w:rPr>
          <w:rFonts w:ascii="Calibri" w:hAnsi="Calibri"/>
          <w:szCs w:val="22"/>
          <w:lang w:eastAsia="en-GB"/>
        </w:rPr>
        <w:tab/>
      </w:r>
      <w:r>
        <w:rPr>
          <w:lang w:eastAsia="zh-CN"/>
        </w:rPr>
        <w:t>Mount information</w:t>
      </w:r>
      <w:r>
        <w:tab/>
      </w:r>
      <w:r>
        <w:fldChar w:fldCharType="begin" w:fldLock="1"/>
      </w:r>
      <w:r>
        <w:instrText xml:space="preserve"> PAGEREF _Toc44341845 \h </w:instrText>
      </w:r>
      <w:r>
        <w:fldChar w:fldCharType="separate"/>
      </w:r>
      <w:r>
        <w:t>385</w:t>
      </w:r>
      <w:r>
        <w:fldChar w:fldCharType="end"/>
      </w:r>
    </w:p>
    <w:p w:rsidR="002C3AD9" w:rsidRPr="00677C8D" w:rsidRDefault="002C3AD9">
      <w:pPr>
        <w:pStyle w:val="TOC8"/>
        <w:rPr>
          <w:rFonts w:ascii="Calibri" w:hAnsi="Calibri"/>
          <w:b w:val="0"/>
          <w:szCs w:val="22"/>
          <w:lang w:eastAsia="en-GB"/>
        </w:rPr>
      </w:pPr>
      <w:r>
        <w:t>Annex I (normative): XML definitions for network slice</w:t>
      </w:r>
      <w:r>
        <w:tab/>
      </w:r>
      <w:r>
        <w:fldChar w:fldCharType="begin" w:fldLock="1"/>
      </w:r>
      <w:r>
        <w:instrText xml:space="preserve"> PAGEREF _Toc44341846 \h </w:instrText>
      </w:r>
      <w:r>
        <w:fldChar w:fldCharType="separate"/>
      </w:r>
      <w:r>
        <w:t>386</w:t>
      </w:r>
      <w:r>
        <w:fldChar w:fldCharType="end"/>
      </w:r>
    </w:p>
    <w:p w:rsidR="002C3AD9" w:rsidRPr="00677C8D" w:rsidRDefault="002C3AD9">
      <w:pPr>
        <w:pStyle w:val="TOC1"/>
        <w:rPr>
          <w:rFonts w:ascii="Calibri" w:hAnsi="Calibri"/>
          <w:szCs w:val="22"/>
          <w:lang w:eastAsia="en-GB"/>
        </w:rPr>
      </w:pPr>
      <w:r>
        <w:t>I.1</w:t>
      </w:r>
      <w:r w:rsidRPr="00677C8D">
        <w:rPr>
          <w:rFonts w:ascii="Calibri" w:hAnsi="Calibri"/>
          <w:szCs w:val="22"/>
          <w:lang w:eastAsia="en-GB"/>
        </w:rPr>
        <w:tab/>
      </w:r>
      <w:r>
        <w:t>General</w:t>
      </w:r>
      <w:r>
        <w:tab/>
      </w:r>
      <w:r>
        <w:fldChar w:fldCharType="begin" w:fldLock="1"/>
      </w:r>
      <w:r>
        <w:instrText xml:space="preserve"> PAGEREF _Toc44341847 \h </w:instrText>
      </w:r>
      <w:r>
        <w:fldChar w:fldCharType="separate"/>
      </w:r>
      <w:r>
        <w:t>386</w:t>
      </w:r>
      <w:r>
        <w:fldChar w:fldCharType="end"/>
      </w:r>
    </w:p>
    <w:p w:rsidR="002C3AD9" w:rsidRPr="00677C8D" w:rsidRDefault="002C3AD9">
      <w:pPr>
        <w:pStyle w:val="TOC1"/>
        <w:rPr>
          <w:rFonts w:ascii="Calibri" w:hAnsi="Calibri"/>
          <w:szCs w:val="22"/>
          <w:lang w:eastAsia="en-GB"/>
        </w:rPr>
      </w:pPr>
      <w:r>
        <w:t>I.2</w:t>
      </w:r>
      <w:r w:rsidRPr="00677C8D">
        <w:rPr>
          <w:rFonts w:ascii="Calibri" w:hAnsi="Calibri"/>
          <w:szCs w:val="22"/>
          <w:lang w:eastAsia="en-GB"/>
        </w:rPr>
        <w:tab/>
      </w:r>
      <w:r>
        <w:t>Architectural features</w:t>
      </w:r>
      <w:r>
        <w:tab/>
      </w:r>
      <w:r>
        <w:fldChar w:fldCharType="begin" w:fldLock="1"/>
      </w:r>
      <w:r>
        <w:instrText xml:space="preserve"> PAGEREF _Toc44341848 \h </w:instrText>
      </w:r>
      <w:r>
        <w:fldChar w:fldCharType="separate"/>
      </w:r>
      <w:r>
        <w:t>386</w:t>
      </w:r>
      <w:r>
        <w:fldChar w:fldCharType="end"/>
      </w:r>
    </w:p>
    <w:p w:rsidR="002C3AD9" w:rsidRPr="00677C8D" w:rsidRDefault="002C3AD9">
      <w:pPr>
        <w:pStyle w:val="TOC1"/>
        <w:rPr>
          <w:rFonts w:ascii="Calibri" w:hAnsi="Calibri"/>
          <w:szCs w:val="22"/>
          <w:lang w:eastAsia="en-GB"/>
        </w:rPr>
      </w:pPr>
      <w:r>
        <w:t>I.3</w:t>
      </w:r>
      <w:r w:rsidRPr="00677C8D">
        <w:rPr>
          <w:rFonts w:ascii="Calibri" w:hAnsi="Calibri"/>
          <w:szCs w:val="22"/>
          <w:lang w:eastAsia="en-GB"/>
        </w:rPr>
        <w:tab/>
      </w:r>
      <w:r>
        <w:t>Mapping</w:t>
      </w:r>
      <w:r>
        <w:tab/>
      </w:r>
      <w:r>
        <w:fldChar w:fldCharType="begin" w:fldLock="1"/>
      </w:r>
      <w:r>
        <w:instrText xml:space="preserve"> PAGEREF _Toc44341849 \h </w:instrText>
      </w:r>
      <w:r>
        <w:fldChar w:fldCharType="separate"/>
      </w:r>
      <w:r>
        <w:t>386</w:t>
      </w:r>
      <w:r>
        <w:fldChar w:fldCharType="end"/>
      </w:r>
    </w:p>
    <w:p w:rsidR="002C3AD9" w:rsidRPr="00677C8D" w:rsidRDefault="002C3AD9">
      <w:pPr>
        <w:pStyle w:val="TOC2"/>
        <w:rPr>
          <w:rFonts w:ascii="Calibri" w:hAnsi="Calibri"/>
          <w:sz w:val="22"/>
          <w:szCs w:val="22"/>
          <w:lang w:eastAsia="en-GB"/>
        </w:rPr>
      </w:pPr>
      <w:r>
        <w:t>I.</w:t>
      </w:r>
      <w:r>
        <w:rPr>
          <w:lang w:eastAsia="zh-CN"/>
        </w:rPr>
        <w:t>3</w:t>
      </w:r>
      <w:r>
        <w:t>.1</w:t>
      </w:r>
      <w:r w:rsidRPr="00677C8D">
        <w:rPr>
          <w:rFonts w:ascii="Calibri" w:hAnsi="Calibri"/>
          <w:sz w:val="22"/>
          <w:szCs w:val="22"/>
          <w:lang w:eastAsia="en-GB"/>
        </w:rPr>
        <w:tab/>
      </w:r>
      <w:r>
        <w:t xml:space="preserve">General </w:t>
      </w:r>
      <w:r>
        <w:rPr>
          <w:lang w:eastAsia="zh-CN"/>
        </w:rPr>
        <w:t>mapping</w:t>
      </w:r>
      <w:r>
        <w:tab/>
      </w:r>
      <w:r>
        <w:fldChar w:fldCharType="begin" w:fldLock="1"/>
      </w:r>
      <w:r>
        <w:instrText xml:space="preserve"> PAGEREF _Toc44341850 \h </w:instrText>
      </w:r>
      <w:r>
        <w:fldChar w:fldCharType="separate"/>
      </w:r>
      <w:r>
        <w:t>386</w:t>
      </w:r>
      <w:r>
        <w:fldChar w:fldCharType="end"/>
      </w:r>
    </w:p>
    <w:p w:rsidR="002C3AD9" w:rsidRPr="00677C8D" w:rsidRDefault="002C3AD9">
      <w:pPr>
        <w:pStyle w:val="TOC2"/>
        <w:rPr>
          <w:rFonts w:ascii="Calibri" w:hAnsi="Calibri"/>
          <w:sz w:val="22"/>
          <w:szCs w:val="22"/>
          <w:lang w:eastAsia="en-GB"/>
        </w:rPr>
      </w:pPr>
      <w:r>
        <w:t>I.3.2</w:t>
      </w:r>
      <w:r w:rsidRPr="00677C8D">
        <w:rPr>
          <w:rFonts w:ascii="Calibri" w:hAnsi="Calibri"/>
          <w:sz w:val="22"/>
          <w:szCs w:val="22"/>
          <w:lang w:eastAsia="en-GB"/>
        </w:rPr>
        <w:tab/>
      </w:r>
      <w:r>
        <w:t>Information Object Class (IOC) mapping</w:t>
      </w:r>
      <w:r>
        <w:tab/>
      </w:r>
      <w:r>
        <w:fldChar w:fldCharType="begin" w:fldLock="1"/>
      </w:r>
      <w:r>
        <w:instrText xml:space="preserve"> PAGEREF _Toc44341851 \h </w:instrText>
      </w:r>
      <w:r>
        <w:fldChar w:fldCharType="separate"/>
      </w:r>
      <w:r>
        <w:t>386</w:t>
      </w:r>
      <w:r>
        <w:fldChar w:fldCharType="end"/>
      </w:r>
    </w:p>
    <w:p w:rsidR="002C3AD9" w:rsidRPr="00677C8D" w:rsidRDefault="002C3AD9">
      <w:pPr>
        <w:pStyle w:val="TOC1"/>
        <w:rPr>
          <w:rFonts w:ascii="Calibri" w:hAnsi="Calibri"/>
          <w:szCs w:val="22"/>
          <w:lang w:eastAsia="en-GB"/>
        </w:rPr>
      </w:pPr>
      <w:r>
        <w:t>I.4</w:t>
      </w:r>
      <w:r w:rsidRPr="00677C8D">
        <w:rPr>
          <w:rFonts w:ascii="Calibri" w:hAnsi="Calibri"/>
          <w:szCs w:val="22"/>
          <w:lang w:eastAsia="en-GB"/>
        </w:rPr>
        <w:tab/>
      </w:r>
      <w:r>
        <w:t>Solution Set (SS) definitions</w:t>
      </w:r>
      <w:r>
        <w:tab/>
      </w:r>
      <w:r>
        <w:fldChar w:fldCharType="begin" w:fldLock="1"/>
      </w:r>
      <w:r>
        <w:instrText xml:space="preserve"> PAGEREF _Toc44341852 \h </w:instrText>
      </w:r>
      <w:r>
        <w:fldChar w:fldCharType="separate"/>
      </w:r>
      <w:r>
        <w:t>386</w:t>
      </w:r>
      <w:r>
        <w:fldChar w:fldCharType="end"/>
      </w:r>
    </w:p>
    <w:p w:rsidR="002C3AD9" w:rsidRPr="00677C8D" w:rsidRDefault="002C3AD9">
      <w:pPr>
        <w:pStyle w:val="TOC2"/>
        <w:rPr>
          <w:rFonts w:ascii="Calibri" w:hAnsi="Calibri"/>
          <w:sz w:val="22"/>
          <w:szCs w:val="22"/>
          <w:lang w:eastAsia="en-GB"/>
        </w:rPr>
      </w:pPr>
      <w:r>
        <w:rPr>
          <w:lang w:eastAsia="zh-CN"/>
        </w:rPr>
        <w:t>I.4.1</w:t>
      </w:r>
      <w:r w:rsidRPr="00677C8D">
        <w:rPr>
          <w:rFonts w:ascii="Calibri" w:hAnsi="Calibri"/>
          <w:sz w:val="22"/>
          <w:szCs w:val="22"/>
          <w:lang w:eastAsia="en-GB"/>
        </w:rPr>
        <w:tab/>
      </w:r>
      <w:r>
        <w:rPr>
          <w:lang w:eastAsia="zh-CN"/>
        </w:rPr>
        <w:t>XML definition structure</w:t>
      </w:r>
      <w:r>
        <w:tab/>
      </w:r>
      <w:r>
        <w:fldChar w:fldCharType="begin" w:fldLock="1"/>
      </w:r>
      <w:r>
        <w:instrText xml:space="preserve"> PAGEREF _Toc44341853 \h </w:instrText>
      </w:r>
      <w:r>
        <w:fldChar w:fldCharType="separate"/>
      </w:r>
      <w:r>
        <w:t>386</w:t>
      </w:r>
      <w:r>
        <w:fldChar w:fldCharType="end"/>
      </w:r>
    </w:p>
    <w:p w:rsidR="002C3AD9" w:rsidRPr="00677C8D" w:rsidRDefault="002C3AD9">
      <w:pPr>
        <w:pStyle w:val="TOC2"/>
        <w:rPr>
          <w:rFonts w:ascii="Calibri" w:hAnsi="Calibri"/>
          <w:sz w:val="22"/>
          <w:szCs w:val="22"/>
          <w:lang w:eastAsia="en-GB"/>
        </w:rPr>
      </w:pPr>
      <w:r>
        <w:rPr>
          <w:lang w:eastAsia="zh-CN"/>
        </w:rPr>
        <w:t>I.4.2</w:t>
      </w:r>
      <w:r w:rsidRPr="00677C8D">
        <w:rPr>
          <w:rFonts w:ascii="Calibri" w:hAnsi="Calibri"/>
          <w:sz w:val="22"/>
          <w:szCs w:val="22"/>
          <w:lang w:eastAsia="en-GB"/>
        </w:rPr>
        <w:tab/>
      </w:r>
      <w:r>
        <w:rPr>
          <w:lang w:eastAsia="zh-CN"/>
        </w:rPr>
        <w:t>Graphical representation</w:t>
      </w:r>
      <w:r>
        <w:tab/>
      </w:r>
      <w:r>
        <w:fldChar w:fldCharType="begin" w:fldLock="1"/>
      </w:r>
      <w:r>
        <w:instrText xml:space="preserve"> PAGEREF _Toc44341854 \h </w:instrText>
      </w:r>
      <w:r>
        <w:fldChar w:fldCharType="separate"/>
      </w:r>
      <w:r>
        <w:t>386</w:t>
      </w:r>
      <w:r>
        <w:fldChar w:fldCharType="end"/>
      </w:r>
    </w:p>
    <w:p w:rsidR="002C3AD9" w:rsidRPr="00677C8D" w:rsidRDefault="002C3AD9">
      <w:pPr>
        <w:pStyle w:val="TOC2"/>
        <w:rPr>
          <w:rFonts w:ascii="Calibri" w:hAnsi="Calibri"/>
          <w:sz w:val="22"/>
          <w:szCs w:val="22"/>
          <w:lang w:eastAsia="en-GB"/>
        </w:rPr>
      </w:pPr>
      <w:r>
        <w:rPr>
          <w:lang w:eastAsia="zh-CN"/>
        </w:rPr>
        <w:t>I.4.3</w:t>
      </w:r>
      <w:r w:rsidRPr="00677C8D">
        <w:rPr>
          <w:rFonts w:ascii="Calibri" w:hAnsi="Calibri"/>
          <w:sz w:val="22"/>
          <w:szCs w:val="22"/>
          <w:lang w:eastAsia="en-GB"/>
        </w:rPr>
        <w:tab/>
      </w:r>
      <w:r>
        <w:rPr>
          <w:lang w:eastAsia="zh-CN"/>
        </w:rPr>
        <w:t xml:space="preserve">XML schema </w:t>
      </w:r>
      <w:r w:rsidRPr="00E805FF">
        <w:rPr>
          <w:rFonts w:ascii="Courier" w:eastAsia="MS Mincho" w:hAnsi="Courier"/>
        </w:rPr>
        <w:t>"sliceNrm.xsd"</w:t>
      </w:r>
      <w:r>
        <w:tab/>
      </w:r>
      <w:r>
        <w:fldChar w:fldCharType="begin" w:fldLock="1"/>
      </w:r>
      <w:r>
        <w:instrText xml:space="preserve"> PAGEREF _Toc44341855 \h </w:instrText>
      </w:r>
      <w:r>
        <w:fldChar w:fldCharType="separate"/>
      </w:r>
      <w:r>
        <w:t>387</w:t>
      </w:r>
      <w:r>
        <w:fldChar w:fldCharType="end"/>
      </w:r>
    </w:p>
    <w:p w:rsidR="002C3AD9" w:rsidRPr="00677C8D" w:rsidRDefault="002C3AD9">
      <w:pPr>
        <w:pStyle w:val="TOC8"/>
        <w:rPr>
          <w:rFonts w:ascii="Calibri" w:hAnsi="Calibri"/>
          <w:b w:val="0"/>
          <w:szCs w:val="22"/>
          <w:lang w:eastAsia="en-GB"/>
        </w:rPr>
      </w:pPr>
      <w:r>
        <w:t>Annex J (normative): OpenAPI definition of the Slice NRM</w:t>
      </w:r>
      <w:r>
        <w:tab/>
      </w:r>
      <w:r>
        <w:fldChar w:fldCharType="begin" w:fldLock="1"/>
      </w:r>
      <w:r>
        <w:instrText xml:space="preserve"> PAGEREF _Toc44341856 \h </w:instrText>
      </w:r>
      <w:r>
        <w:fldChar w:fldCharType="separate"/>
      </w:r>
      <w:r>
        <w:t>391</w:t>
      </w:r>
      <w:r>
        <w:fldChar w:fldCharType="end"/>
      </w:r>
    </w:p>
    <w:p w:rsidR="002C3AD9" w:rsidRPr="00677C8D" w:rsidRDefault="002C3AD9">
      <w:pPr>
        <w:pStyle w:val="TOC1"/>
        <w:rPr>
          <w:rFonts w:ascii="Calibri" w:hAnsi="Calibri"/>
          <w:szCs w:val="22"/>
          <w:lang w:eastAsia="en-GB"/>
        </w:rPr>
      </w:pPr>
      <w:r>
        <w:t>J.1</w:t>
      </w:r>
      <w:r w:rsidRPr="00677C8D">
        <w:rPr>
          <w:rFonts w:ascii="Calibri" w:hAnsi="Calibri"/>
          <w:szCs w:val="22"/>
          <w:lang w:eastAsia="en-GB"/>
        </w:rPr>
        <w:tab/>
      </w:r>
      <w:r>
        <w:t>General</w:t>
      </w:r>
      <w:r>
        <w:tab/>
      </w:r>
      <w:r>
        <w:fldChar w:fldCharType="begin" w:fldLock="1"/>
      </w:r>
      <w:r>
        <w:instrText xml:space="preserve"> PAGEREF _Toc44341857 \h </w:instrText>
      </w:r>
      <w:r>
        <w:fldChar w:fldCharType="separate"/>
      </w:r>
      <w:r>
        <w:t>391</w:t>
      </w:r>
      <w:r>
        <w:fldChar w:fldCharType="end"/>
      </w:r>
    </w:p>
    <w:p w:rsidR="002C3AD9" w:rsidRPr="00677C8D" w:rsidRDefault="002C3AD9">
      <w:pPr>
        <w:pStyle w:val="TOC1"/>
        <w:rPr>
          <w:rFonts w:ascii="Calibri" w:hAnsi="Calibri"/>
          <w:szCs w:val="22"/>
          <w:lang w:eastAsia="en-GB"/>
        </w:rPr>
      </w:pPr>
      <w:r>
        <w:t>J.2</w:t>
      </w:r>
      <w:r w:rsidRPr="00677C8D">
        <w:rPr>
          <w:rFonts w:ascii="Calibri" w:hAnsi="Calibri"/>
          <w:szCs w:val="22"/>
          <w:lang w:eastAsia="en-GB"/>
        </w:rPr>
        <w:tab/>
      </w:r>
      <w:r>
        <w:t>Void</w:t>
      </w:r>
      <w:r>
        <w:tab/>
      </w:r>
      <w:r>
        <w:fldChar w:fldCharType="begin" w:fldLock="1"/>
      </w:r>
      <w:r>
        <w:instrText xml:space="preserve"> PAGEREF _Toc44341858 \h </w:instrText>
      </w:r>
      <w:r>
        <w:fldChar w:fldCharType="separate"/>
      </w:r>
      <w:r>
        <w:t>391</w:t>
      </w:r>
      <w:r>
        <w:fldChar w:fldCharType="end"/>
      </w:r>
    </w:p>
    <w:p w:rsidR="002C3AD9" w:rsidRPr="00677C8D" w:rsidRDefault="002C3AD9">
      <w:pPr>
        <w:pStyle w:val="TOC1"/>
        <w:rPr>
          <w:rFonts w:ascii="Calibri" w:hAnsi="Calibri"/>
          <w:szCs w:val="22"/>
          <w:lang w:eastAsia="en-GB"/>
        </w:rPr>
      </w:pPr>
      <w:r>
        <w:t>J.3</w:t>
      </w:r>
      <w:r w:rsidRPr="00677C8D">
        <w:rPr>
          <w:rFonts w:ascii="Calibri" w:hAnsi="Calibri"/>
          <w:szCs w:val="22"/>
          <w:lang w:eastAsia="en-GB"/>
        </w:rPr>
        <w:tab/>
      </w:r>
      <w:r>
        <w:t>Void</w:t>
      </w:r>
      <w:r>
        <w:tab/>
      </w:r>
      <w:r>
        <w:fldChar w:fldCharType="begin" w:fldLock="1"/>
      </w:r>
      <w:r>
        <w:instrText xml:space="preserve"> PAGEREF _Toc44341859 \h </w:instrText>
      </w:r>
      <w:r>
        <w:fldChar w:fldCharType="separate"/>
      </w:r>
      <w:r>
        <w:t>391</w:t>
      </w:r>
      <w:r>
        <w:fldChar w:fldCharType="end"/>
      </w:r>
    </w:p>
    <w:p w:rsidR="002C3AD9" w:rsidRPr="00677C8D" w:rsidRDefault="002C3AD9">
      <w:pPr>
        <w:pStyle w:val="TOC1"/>
        <w:rPr>
          <w:rFonts w:ascii="Calibri" w:hAnsi="Calibri"/>
          <w:szCs w:val="22"/>
          <w:lang w:eastAsia="en-GB"/>
        </w:rPr>
      </w:pPr>
      <w:r>
        <w:t>J.4</w:t>
      </w:r>
      <w:r w:rsidRPr="00677C8D">
        <w:rPr>
          <w:rFonts w:ascii="Calibri" w:hAnsi="Calibri"/>
          <w:szCs w:val="22"/>
          <w:lang w:eastAsia="en-GB"/>
        </w:rPr>
        <w:tab/>
      </w:r>
      <w:r>
        <w:t>Solution Set (SS) definitions</w:t>
      </w:r>
      <w:r>
        <w:tab/>
      </w:r>
      <w:r>
        <w:fldChar w:fldCharType="begin" w:fldLock="1"/>
      </w:r>
      <w:r>
        <w:instrText xml:space="preserve"> PAGEREF _Toc44341860 \h </w:instrText>
      </w:r>
      <w:r>
        <w:fldChar w:fldCharType="separate"/>
      </w:r>
      <w:r>
        <w:t>391</w:t>
      </w:r>
      <w:r>
        <w:fldChar w:fldCharType="end"/>
      </w:r>
    </w:p>
    <w:p w:rsidR="002C3AD9" w:rsidRPr="00677C8D" w:rsidRDefault="002C3AD9">
      <w:pPr>
        <w:pStyle w:val="TOC2"/>
        <w:rPr>
          <w:rFonts w:ascii="Calibri" w:hAnsi="Calibri"/>
          <w:sz w:val="22"/>
          <w:szCs w:val="22"/>
          <w:lang w:eastAsia="en-GB"/>
        </w:rPr>
      </w:pPr>
      <w:r>
        <w:rPr>
          <w:lang w:eastAsia="zh-CN"/>
        </w:rPr>
        <w:t>J.4.1</w:t>
      </w:r>
      <w:r w:rsidRPr="00677C8D">
        <w:rPr>
          <w:rFonts w:ascii="Calibri" w:hAnsi="Calibri"/>
          <w:sz w:val="22"/>
          <w:szCs w:val="22"/>
          <w:lang w:eastAsia="en-GB"/>
        </w:rPr>
        <w:tab/>
      </w:r>
      <w:r>
        <w:rPr>
          <w:lang w:eastAsia="zh-CN"/>
        </w:rPr>
        <w:t>Void</w:t>
      </w:r>
      <w:r>
        <w:tab/>
      </w:r>
      <w:r>
        <w:fldChar w:fldCharType="begin" w:fldLock="1"/>
      </w:r>
      <w:r>
        <w:instrText xml:space="preserve"> PAGEREF _Toc44341861 \h </w:instrText>
      </w:r>
      <w:r>
        <w:fldChar w:fldCharType="separate"/>
      </w:r>
      <w:r>
        <w:t>391</w:t>
      </w:r>
      <w:r>
        <w:fldChar w:fldCharType="end"/>
      </w:r>
    </w:p>
    <w:p w:rsidR="002C3AD9" w:rsidRPr="00677C8D" w:rsidRDefault="002C3AD9">
      <w:pPr>
        <w:pStyle w:val="TOC2"/>
        <w:rPr>
          <w:rFonts w:ascii="Calibri" w:hAnsi="Calibri"/>
          <w:sz w:val="22"/>
          <w:szCs w:val="22"/>
          <w:lang w:eastAsia="en-GB"/>
        </w:rPr>
      </w:pPr>
      <w:r>
        <w:rPr>
          <w:lang w:eastAsia="zh-CN"/>
        </w:rPr>
        <w:t>J.4.2</w:t>
      </w:r>
      <w:r w:rsidRPr="00677C8D">
        <w:rPr>
          <w:rFonts w:ascii="Calibri" w:hAnsi="Calibri"/>
          <w:sz w:val="22"/>
          <w:szCs w:val="22"/>
          <w:lang w:eastAsia="en-GB"/>
        </w:rPr>
        <w:tab/>
      </w:r>
      <w:r>
        <w:rPr>
          <w:lang w:eastAsia="zh-CN"/>
        </w:rPr>
        <w:t>Void</w:t>
      </w:r>
      <w:r>
        <w:tab/>
      </w:r>
      <w:r>
        <w:fldChar w:fldCharType="begin" w:fldLock="1"/>
      </w:r>
      <w:r>
        <w:instrText xml:space="preserve"> PAGEREF _Toc44341862 \h </w:instrText>
      </w:r>
      <w:r>
        <w:fldChar w:fldCharType="separate"/>
      </w:r>
      <w:r>
        <w:t>391</w:t>
      </w:r>
      <w:r>
        <w:fldChar w:fldCharType="end"/>
      </w:r>
    </w:p>
    <w:p w:rsidR="002C3AD9" w:rsidRPr="00677C8D" w:rsidRDefault="002C3AD9">
      <w:pPr>
        <w:pStyle w:val="TOC2"/>
        <w:rPr>
          <w:rFonts w:ascii="Calibri" w:hAnsi="Calibri"/>
          <w:sz w:val="22"/>
          <w:szCs w:val="22"/>
          <w:lang w:eastAsia="en-GB"/>
        </w:rPr>
      </w:pPr>
      <w:r>
        <w:rPr>
          <w:lang w:eastAsia="zh-CN"/>
        </w:rPr>
        <w:t>J.4.3</w:t>
      </w:r>
      <w:r w:rsidRPr="00677C8D">
        <w:rPr>
          <w:rFonts w:ascii="Calibri" w:hAnsi="Calibri"/>
          <w:sz w:val="22"/>
          <w:szCs w:val="22"/>
          <w:lang w:eastAsia="en-GB"/>
        </w:rPr>
        <w:tab/>
      </w:r>
      <w:r>
        <w:rPr>
          <w:lang w:eastAsia="zh-CN"/>
        </w:rPr>
        <w:t xml:space="preserve">OpenAPI document </w:t>
      </w:r>
      <w:r w:rsidRPr="00E805FF">
        <w:rPr>
          <w:rFonts w:ascii="Courier" w:eastAsia="MS Mincho" w:hAnsi="Courier"/>
        </w:rPr>
        <w:t>"sliceNrm.yaml"</w:t>
      </w:r>
      <w:r>
        <w:tab/>
      </w:r>
      <w:r>
        <w:fldChar w:fldCharType="begin" w:fldLock="1"/>
      </w:r>
      <w:r>
        <w:instrText xml:space="preserve"> PAGEREF _Toc44341863 \h </w:instrText>
      </w:r>
      <w:r>
        <w:fldChar w:fldCharType="separate"/>
      </w:r>
      <w:r>
        <w:t>391</w:t>
      </w:r>
      <w:r>
        <w:fldChar w:fldCharType="end"/>
      </w:r>
    </w:p>
    <w:p w:rsidR="002C3AD9" w:rsidRPr="00677C8D" w:rsidRDefault="002C3AD9">
      <w:pPr>
        <w:pStyle w:val="TOC8"/>
        <w:rPr>
          <w:rFonts w:ascii="Calibri" w:hAnsi="Calibri"/>
          <w:b w:val="0"/>
          <w:szCs w:val="22"/>
          <w:lang w:eastAsia="en-GB"/>
        </w:rPr>
      </w:pPr>
      <w:r>
        <w:t>Annex K (normative): Void</w:t>
      </w:r>
      <w:r>
        <w:tab/>
      </w:r>
      <w:r>
        <w:fldChar w:fldCharType="begin" w:fldLock="1"/>
      </w:r>
      <w:r>
        <w:instrText xml:space="preserve"> PAGEREF _Toc44341864 \h </w:instrText>
      </w:r>
      <w:r>
        <w:fldChar w:fldCharType="separate"/>
      </w:r>
      <w:r>
        <w:t>396</w:t>
      </w:r>
      <w:r>
        <w:fldChar w:fldCharType="end"/>
      </w:r>
    </w:p>
    <w:p w:rsidR="002C3AD9" w:rsidRPr="00677C8D" w:rsidRDefault="002C3AD9">
      <w:pPr>
        <w:pStyle w:val="TOC8"/>
        <w:rPr>
          <w:rFonts w:ascii="Calibri" w:hAnsi="Calibri"/>
          <w:b w:val="0"/>
          <w:szCs w:val="22"/>
          <w:lang w:eastAsia="en-GB"/>
        </w:rPr>
      </w:pPr>
      <w:r>
        <w:t>Annex L (normative):  Relation of GSMA GST, ServiceProfile and SliceProfile</w:t>
      </w:r>
      <w:r>
        <w:tab/>
      </w:r>
      <w:r>
        <w:fldChar w:fldCharType="begin" w:fldLock="1"/>
      </w:r>
      <w:r>
        <w:instrText xml:space="preserve"> PAGEREF _Toc44341865 \h </w:instrText>
      </w:r>
      <w:r>
        <w:fldChar w:fldCharType="separate"/>
      </w:r>
      <w:r>
        <w:t>397</w:t>
      </w:r>
      <w:r>
        <w:fldChar w:fldCharType="end"/>
      </w:r>
    </w:p>
    <w:p w:rsidR="002C3AD9" w:rsidRPr="00677C8D" w:rsidRDefault="002C3AD9">
      <w:pPr>
        <w:pStyle w:val="TOC1"/>
        <w:rPr>
          <w:rFonts w:ascii="Calibri" w:hAnsi="Calibri"/>
          <w:szCs w:val="22"/>
          <w:lang w:eastAsia="en-GB"/>
        </w:rPr>
      </w:pPr>
      <w:r>
        <w:t>L.1</w:t>
      </w:r>
      <w:r w:rsidRPr="00677C8D">
        <w:rPr>
          <w:rFonts w:ascii="Calibri" w:hAnsi="Calibri"/>
          <w:szCs w:val="22"/>
          <w:lang w:eastAsia="en-GB"/>
        </w:rPr>
        <w:tab/>
      </w:r>
      <w:r>
        <w:t>General</w:t>
      </w:r>
      <w:r>
        <w:tab/>
      </w:r>
      <w:r>
        <w:fldChar w:fldCharType="begin" w:fldLock="1"/>
      </w:r>
      <w:r>
        <w:instrText xml:space="preserve"> PAGEREF _Toc44341866 \h </w:instrText>
      </w:r>
      <w:r>
        <w:fldChar w:fldCharType="separate"/>
      </w:r>
      <w:r>
        <w:t>397</w:t>
      </w:r>
      <w:r>
        <w:fldChar w:fldCharType="end"/>
      </w:r>
    </w:p>
    <w:p w:rsidR="002C3AD9" w:rsidRPr="00677C8D" w:rsidRDefault="002C3AD9">
      <w:pPr>
        <w:pStyle w:val="TOC1"/>
        <w:rPr>
          <w:rFonts w:ascii="Calibri" w:hAnsi="Calibri"/>
          <w:szCs w:val="22"/>
          <w:lang w:eastAsia="en-GB"/>
        </w:rPr>
      </w:pPr>
      <w:r>
        <w:t>L.2</w:t>
      </w:r>
      <w:r w:rsidRPr="00677C8D">
        <w:rPr>
          <w:rFonts w:ascii="Calibri" w:hAnsi="Calibri"/>
          <w:szCs w:val="22"/>
          <w:lang w:eastAsia="en-GB"/>
        </w:rPr>
        <w:tab/>
      </w:r>
      <w:r>
        <w:t>GSMA GST, ServiceProfile and sliceProfile</w:t>
      </w:r>
      <w:r>
        <w:tab/>
      </w:r>
      <w:r>
        <w:fldChar w:fldCharType="begin" w:fldLock="1"/>
      </w:r>
      <w:r>
        <w:instrText xml:space="preserve"> PAGEREF _Toc44341867 \h </w:instrText>
      </w:r>
      <w:r>
        <w:fldChar w:fldCharType="separate"/>
      </w:r>
      <w:r>
        <w:t>397</w:t>
      </w:r>
      <w:r>
        <w:fldChar w:fldCharType="end"/>
      </w:r>
    </w:p>
    <w:p w:rsidR="002C3AD9" w:rsidRPr="00677C8D" w:rsidRDefault="002C3AD9">
      <w:pPr>
        <w:pStyle w:val="TOC8"/>
        <w:rPr>
          <w:rFonts w:ascii="Calibri" w:hAnsi="Calibri"/>
          <w:b w:val="0"/>
          <w:szCs w:val="22"/>
          <w:lang w:eastAsia="en-GB"/>
        </w:rPr>
      </w:pPr>
      <w:r w:rsidRPr="00E805FF">
        <w:rPr>
          <w:lang w:val="en-US"/>
        </w:rPr>
        <w:t>Annex L (normative):  Managed NF Service state handling</w:t>
      </w:r>
      <w:r>
        <w:tab/>
      </w:r>
      <w:r>
        <w:fldChar w:fldCharType="begin" w:fldLock="1"/>
      </w:r>
      <w:r>
        <w:instrText xml:space="preserve"> PAGEREF _Toc44341868 \h </w:instrText>
      </w:r>
      <w:r>
        <w:fldChar w:fldCharType="separate"/>
      </w:r>
      <w:r>
        <w:t>398</w:t>
      </w:r>
      <w:r>
        <w:fldChar w:fldCharType="end"/>
      </w:r>
    </w:p>
    <w:p w:rsidR="002C3AD9" w:rsidRPr="00677C8D" w:rsidRDefault="002C3AD9">
      <w:pPr>
        <w:pStyle w:val="TOC1"/>
        <w:rPr>
          <w:rFonts w:ascii="Calibri" w:hAnsi="Calibri"/>
          <w:szCs w:val="22"/>
          <w:lang w:eastAsia="en-GB"/>
        </w:rPr>
      </w:pPr>
      <w:r w:rsidRPr="00E805FF">
        <w:rPr>
          <w:lang w:val="en-US"/>
        </w:rPr>
        <w:t>L.1</w:t>
      </w:r>
      <w:r w:rsidRPr="00677C8D">
        <w:rPr>
          <w:rFonts w:ascii="Calibri" w:hAnsi="Calibri"/>
          <w:szCs w:val="22"/>
          <w:lang w:eastAsia="en-GB"/>
        </w:rPr>
        <w:tab/>
      </w:r>
      <w:r w:rsidRPr="00E805FF">
        <w:rPr>
          <w:lang w:val="en-US"/>
        </w:rPr>
        <w:t>Combined state diagram for a Managed NF Service</w:t>
      </w:r>
      <w:r>
        <w:tab/>
      </w:r>
      <w:r>
        <w:fldChar w:fldCharType="begin" w:fldLock="1"/>
      </w:r>
      <w:r>
        <w:instrText xml:space="preserve"> PAGEREF _Toc44341869 \h </w:instrText>
      </w:r>
      <w:r>
        <w:fldChar w:fldCharType="separate"/>
      </w:r>
      <w:r>
        <w:t>398</w:t>
      </w:r>
      <w:r>
        <w:fldChar w:fldCharType="end"/>
      </w:r>
    </w:p>
    <w:p w:rsidR="002C3AD9" w:rsidRPr="00677C8D" w:rsidRDefault="002C3AD9">
      <w:pPr>
        <w:pStyle w:val="TOC8"/>
        <w:rPr>
          <w:rFonts w:ascii="Calibri" w:hAnsi="Calibri"/>
          <w:b w:val="0"/>
          <w:szCs w:val="22"/>
          <w:lang w:eastAsia="en-GB"/>
        </w:rPr>
      </w:pPr>
      <w:r>
        <w:t>Annex M (informative):</w:t>
      </w:r>
      <w:r w:rsidRPr="00677C8D">
        <w:rPr>
          <w:rFonts w:ascii="Calibri" w:hAnsi="Calibri"/>
          <w:b w:val="0"/>
          <w:szCs w:val="22"/>
          <w:lang w:eastAsia="en-GB"/>
        </w:rPr>
        <w:tab/>
      </w:r>
      <w:r>
        <w:t xml:space="preserve"> Change history</w:t>
      </w:r>
      <w:r>
        <w:tab/>
      </w:r>
      <w:r>
        <w:fldChar w:fldCharType="begin" w:fldLock="1"/>
      </w:r>
      <w:r>
        <w:instrText xml:space="preserve"> PAGEREF _Toc44341870 \h </w:instrText>
      </w:r>
      <w:r>
        <w:fldChar w:fldCharType="separate"/>
      </w:r>
      <w:r>
        <w:t>400</w:t>
      </w:r>
      <w:r>
        <w:fldChar w:fldCharType="end"/>
      </w:r>
    </w:p>
    <w:p w:rsidR="00080512" w:rsidRPr="004D3578" w:rsidRDefault="002C3AD9">
      <w:r>
        <w:rPr>
          <w:noProof/>
          <w:sz w:val="22"/>
        </w:rPr>
        <w:fldChar w:fldCharType="end"/>
      </w:r>
    </w:p>
    <w:p w:rsidR="00E154AB" w:rsidRPr="002B15AA" w:rsidRDefault="00923C4D" w:rsidP="00E154AB">
      <w:pPr>
        <w:pStyle w:val="Heading1"/>
      </w:pPr>
      <w:bookmarkStart w:id="5552" w:name="foreword"/>
      <w:bookmarkStart w:id="5553" w:name="_Toc2086433"/>
      <w:bookmarkStart w:id="5554" w:name="_Toc36469137"/>
      <w:bookmarkEnd w:id="5552"/>
      <w:r>
        <w:br w:type="page"/>
      </w:r>
      <w:bookmarkStart w:id="5555" w:name="_Toc19888030"/>
      <w:bookmarkStart w:id="5556" w:name="_Toc27404911"/>
      <w:bookmarkStart w:id="5557" w:name="_Toc35878056"/>
      <w:bookmarkStart w:id="5558" w:name="_Toc36219872"/>
      <w:bookmarkStart w:id="5559" w:name="_Toc36473970"/>
      <w:bookmarkStart w:id="5560" w:name="_Toc36542242"/>
      <w:bookmarkStart w:id="5561" w:name="_Toc36543063"/>
      <w:bookmarkStart w:id="5562" w:name="_Toc36567301"/>
      <w:bookmarkStart w:id="5563" w:name="_Toc44340919"/>
      <w:bookmarkEnd w:id="5553"/>
      <w:bookmarkEnd w:id="5554"/>
      <w:r w:rsidR="00E154AB" w:rsidRPr="002B15AA">
        <w:lastRenderedPageBreak/>
        <w:t>Foreword</w:t>
      </w:r>
      <w:bookmarkEnd w:id="5555"/>
      <w:bookmarkEnd w:id="5556"/>
      <w:bookmarkEnd w:id="5557"/>
      <w:bookmarkEnd w:id="5558"/>
      <w:bookmarkEnd w:id="5559"/>
      <w:bookmarkEnd w:id="5560"/>
      <w:bookmarkEnd w:id="5561"/>
      <w:bookmarkEnd w:id="5562"/>
      <w:bookmarkEnd w:id="5563"/>
    </w:p>
    <w:p w:rsidR="00E154AB" w:rsidRPr="002B15AA" w:rsidRDefault="00E154AB" w:rsidP="00E154AB">
      <w:r w:rsidRPr="002B15AA">
        <w:t>This Technical Specification has been produced by the 3rd Generation Partnership Project (3GPP).</w:t>
      </w:r>
    </w:p>
    <w:p w:rsidR="00E154AB" w:rsidRPr="002B15AA" w:rsidRDefault="00E154AB" w:rsidP="00E154AB">
      <w:r w:rsidRPr="002B15A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E154AB" w:rsidRPr="002B15AA" w:rsidRDefault="00E154AB" w:rsidP="00E154AB">
      <w:pPr>
        <w:pStyle w:val="B10"/>
      </w:pPr>
      <w:r w:rsidRPr="002B15AA">
        <w:t>Version x.y.z</w:t>
      </w:r>
    </w:p>
    <w:p w:rsidR="00E154AB" w:rsidRPr="002B15AA" w:rsidRDefault="00E154AB" w:rsidP="00E154AB">
      <w:pPr>
        <w:pStyle w:val="B10"/>
      </w:pPr>
      <w:r w:rsidRPr="002B15AA">
        <w:t>where:</w:t>
      </w:r>
    </w:p>
    <w:p w:rsidR="00E154AB" w:rsidRPr="002B15AA" w:rsidRDefault="00E154AB" w:rsidP="00E154AB">
      <w:pPr>
        <w:pStyle w:val="B2"/>
      </w:pPr>
      <w:r w:rsidRPr="002B15AA">
        <w:t>x</w:t>
      </w:r>
      <w:r w:rsidRPr="002B15AA">
        <w:tab/>
        <w:t>the first digit:</w:t>
      </w:r>
    </w:p>
    <w:p w:rsidR="00E154AB" w:rsidRPr="002B15AA" w:rsidRDefault="00E154AB" w:rsidP="00E154AB">
      <w:pPr>
        <w:pStyle w:val="B3"/>
      </w:pPr>
      <w:r w:rsidRPr="002B15AA">
        <w:t>1</w:t>
      </w:r>
      <w:r w:rsidRPr="002B15AA">
        <w:tab/>
        <w:t>presented to TSG for information;</w:t>
      </w:r>
    </w:p>
    <w:p w:rsidR="00E154AB" w:rsidRPr="002B15AA" w:rsidRDefault="00E154AB" w:rsidP="00E154AB">
      <w:pPr>
        <w:pStyle w:val="B3"/>
      </w:pPr>
      <w:r w:rsidRPr="002B15AA">
        <w:t>2</w:t>
      </w:r>
      <w:r w:rsidRPr="002B15AA">
        <w:tab/>
        <w:t>presented to TSG for approval;</w:t>
      </w:r>
    </w:p>
    <w:p w:rsidR="00E154AB" w:rsidRPr="002B15AA" w:rsidRDefault="00E154AB" w:rsidP="00E154AB">
      <w:pPr>
        <w:pStyle w:val="B3"/>
      </w:pPr>
      <w:r w:rsidRPr="002B15AA">
        <w:t>3</w:t>
      </w:r>
      <w:r w:rsidRPr="002B15AA">
        <w:tab/>
        <w:t>or greater indicates TSG approved document under change control.</w:t>
      </w:r>
    </w:p>
    <w:p w:rsidR="00E154AB" w:rsidRPr="002B15AA" w:rsidRDefault="00E154AB" w:rsidP="00E154AB">
      <w:pPr>
        <w:pStyle w:val="B2"/>
      </w:pPr>
      <w:r w:rsidRPr="002B15AA">
        <w:t>y</w:t>
      </w:r>
      <w:r w:rsidRPr="002B15AA">
        <w:tab/>
        <w:t>the second digit is incremented for all changes of substance, i.e. technical enhancements, corrections, updates, etc.</w:t>
      </w:r>
    </w:p>
    <w:p w:rsidR="00E154AB" w:rsidRPr="002B15AA" w:rsidRDefault="00E154AB" w:rsidP="00E154AB">
      <w:pPr>
        <w:pStyle w:val="B2"/>
      </w:pPr>
      <w:r w:rsidRPr="002B15AA">
        <w:t>z</w:t>
      </w:r>
      <w:r w:rsidRPr="002B15AA">
        <w:tab/>
        <w:t>the third digit is incremented when editorial only changes have been incorporated in the document.</w:t>
      </w:r>
    </w:p>
    <w:p w:rsidR="00E154AB" w:rsidRPr="002B15AA" w:rsidRDefault="00E154AB" w:rsidP="00E154AB">
      <w:pPr>
        <w:pStyle w:val="Heading1"/>
      </w:pPr>
      <w:bookmarkStart w:id="5564" w:name="_Toc19888031"/>
      <w:bookmarkStart w:id="5565" w:name="_Toc27404912"/>
      <w:bookmarkStart w:id="5566" w:name="_Toc35878057"/>
      <w:bookmarkStart w:id="5567" w:name="_Toc36219873"/>
      <w:bookmarkStart w:id="5568" w:name="_Toc36473971"/>
      <w:bookmarkStart w:id="5569" w:name="_Toc36542243"/>
      <w:bookmarkStart w:id="5570" w:name="_Toc36543064"/>
      <w:bookmarkStart w:id="5571" w:name="_Toc36567302"/>
      <w:bookmarkStart w:id="5572" w:name="_Toc44340920"/>
      <w:r w:rsidRPr="002B15AA">
        <w:t>Introduction</w:t>
      </w:r>
      <w:bookmarkEnd w:id="5564"/>
      <w:bookmarkEnd w:id="5565"/>
      <w:bookmarkEnd w:id="5566"/>
      <w:bookmarkEnd w:id="5567"/>
      <w:bookmarkEnd w:id="5568"/>
      <w:bookmarkEnd w:id="5569"/>
      <w:bookmarkEnd w:id="5570"/>
      <w:bookmarkEnd w:id="5571"/>
      <w:bookmarkEnd w:id="5572"/>
    </w:p>
    <w:p w:rsidR="00E154AB" w:rsidRPr="002B15AA" w:rsidRDefault="00E154AB" w:rsidP="00E154AB">
      <w:pPr>
        <w:rPr>
          <w:lang w:eastAsia="zh-CN"/>
        </w:rPr>
      </w:pPr>
      <w:r w:rsidRPr="002B15AA">
        <w:t xml:space="preserve">The present document </w:t>
      </w:r>
      <w:r w:rsidRPr="002B15AA">
        <w:rPr>
          <w:lang w:eastAsia="zh-CN"/>
        </w:rPr>
        <w:t>is part of a TS-family covering the 3rd Generation Partnership Project Technical Specification Group Services and System Aspects Management and orchestration of networks, as identified below:</w:t>
      </w:r>
    </w:p>
    <w:p w:rsidR="00E154AB" w:rsidRPr="002B15AA" w:rsidRDefault="00E154AB" w:rsidP="00E154AB">
      <w:pPr>
        <w:pStyle w:val="B10"/>
        <w:rPr>
          <w:rFonts w:eastAsia="SimSun"/>
        </w:rPr>
      </w:pPr>
      <w:r w:rsidRPr="002B15AA">
        <w:rPr>
          <w:rFonts w:eastAsia="SimSun"/>
        </w:rPr>
        <w:t>TS 28.540:</w:t>
      </w:r>
      <w:r w:rsidRPr="002B15AA">
        <w:rPr>
          <w:rFonts w:eastAsia="SimSun"/>
        </w:rPr>
        <w:tab/>
        <w:t>Management and orchestration of 5G networks; Network Resource Model (NRM); Stage 1</w:t>
      </w:r>
      <w:r>
        <w:rPr>
          <w:rFonts w:eastAsia="SimSun"/>
        </w:rPr>
        <w:t>.</w:t>
      </w:r>
    </w:p>
    <w:p w:rsidR="00E154AB" w:rsidRPr="002B15AA" w:rsidRDefault="00E154AB" w:rsidP="00E154AB">
      <w:pPr>
        <w:pStyle w:val="B10"/>
        <w:rPr>
          <w:rFonts w:eastAsia="SimSun"/>
          <w:b/>
        </w:rPr>
      </w:pPr>
      <w:r w:rsidRPr="002B15AA">
        <w:rPr>
          <w:rFonts w:eastAsia="SimSun"/>
          <w:b/>
        </w:rPr>
        <w:t>TS 28.541:</w:t>
      </w:r>
      <w:r w:rsidRPr="002B15AA">
        <w:rPr>
          <w:rFonts w:eastAsia="SimSun"/>
          <w:b/>
        </w:rPr>
        <w:tab/>
        <w:t>Management and orchestration of 5G networks; Network Resource Model (NRM); Stage 2 and stage 3</w:t>
      </w:r>
      <w:r>
        <w:rPr>
          <w:rFonts w:eastAsia="SimSun"/>
          <w:b/>
        </w:rPr>
        <w:t>.</w:t>
      </w:r>
    </w:p>
    <w:p w:rsidR="00E154AB" w:rsidRPr="002B15AA" w:rsidRDefault="00E154AB" w:rsidP="00E154AB">
      <w:pPr>
        <w:rPr>
          <w:i/>
        </w:rPr>
      </w:pPr>
    </w:p>
    <w:p w:rsidR="00E154AB" w:rsidRPr="002B15AA" w:rsidRDefault="00E154AB" w:rsidP="00E154AB">
      <w:pPr>
        <w:pStyle w:val="Heading1"/>
      </w:pPr>
      <w:r w:rsidRPr="002B15AA">
        <w:br w:type="page"/>
      </w:r>
      <w:bookmarkStart w:id="5573" w:name="_Toc19888032"/>
      <w:bookmarkStart w:id="5574" w:name="_Toc27404913"/>
      <w:bookmarkStart w:id="5575" w:name="_Toc35878058"/>
      <w:bookmarkStart w:id="5576" w:name="_Toc36219874"/>
      <w:bookmarkStart w:id="5577" w:name="_Toc36473972"/>
      <w:bookmarkStart w:id="5578" w:name="_Toc36542244"/>
      <w:bookmarkStart w:id="5579" w:name="_Toc36543065"/>
      <w:bookmarkStart w:id="5580" w:name="_Toc36567303"/>
      <w:bookmarkStart w:id="5581" w:name="_Toc44340921"/>
      <w:r w:rsidRPr="002B15AA">
        <w:lastRenderedPageBreak/>
        <w:t>1</w:t>
      </w:r>
      <w:r w:rsidRPr="002B15AA">
        <w:tab/>
        <w:t>Scope</w:t>
      </w:r>
      <w:bookmarkEnd w:id="5573"/>
      <w:bookmarkEnd w:id="5574"/>
      <w:bookmarkEnd w:id="5575"/>
      <w:bookmarkEnd w:id="5576"/>
      <w:bookmarkEnd w:id="5577"/>
      <w:bookmarkEnd w:id="5578"/>
      <w:bookmarkEnd w:id="5579"/>
      <w:bookmarkEnd w:id="5580"/>
      <w:bookmarkEnd w:id="5581"/>
    </w:p>
    <w:p w:rsidR="00E154AB" w:rsidRPr="002B15AA" w:rsidRDefault="00E154AB" w:rsidP="00E154AB">
      <w:r w:rsidRPr="002B15AA">
        <w:t>The present document specifies the</w:t>
      </w:r>
      <w:r w:rsidRPr="002B15AA">
        <w:rPr>
          <w:szCs w:val="24"/>
        </w:rPr>
        <w:t xml:space="preserve"> Information Model and Solution Set for the Network Resource Model (NRM) definitions of NR, NG-RAN, </w:t>
      </w:r>
      <w:r w:rsidRPr="002B15AA">
        <w:t>5G Core Network (5GC) and network slice, to fulfil the requirements identified in 3GPP TS 28.540 [10].</w:t>
      </w:r>
    </w:p>
    <w:p w:rsidR="00E154AB" w:rsidRPr="002B15AA" w:rsidRDefault="00E154AB" w:rsidP="00E154AB">
      <w:r w:rsidRPr="002B15AA">
        <w:rPr>
          <w:snapToGrid w:val="0"/>
        </w:rPr>
        <w:t>The Information Model defines the semantics and behaviour of information object class attributes and relations visible on the management interfaces in a protocol and technology neutral way. And Solution Set defines one or more solution set(s) with specific protocol(s) according to the Information Model definitions.</w:t>
      </w:r>
    </w:p>
    <w:p w:rsidR="00E154AB" w:rsidRPr="002B15AA" w:rsidRDefault="00E154AB" w:rsidP="00E154AB">
      <w:pPr>
        <w:pStyle w:val="Heading1"/>
      </w:pPr>
      <w:bookmarkStart w:id="5582" w:name="_Toc19888033"/>
      <w:bookmarkStart w:id="5583" w:name="_Toc27404914"/>
      <w:bookmarkStart w:id="5584" w:name="_Toc35878059"/>
      <w:bookmarkStart w:id="5585" w:name="_Toc36219875"/>
      <w:bookmarkStart w:id="5586" w:name="_Toc36473973"/>
      <w:bookmarkStart w:id="5587" w:name="_Toc36542245"/>
      <w:bookmarkStart w:id="5588" w:name="_Toc36543066"/>
      <w:bookmarkStart w:id="5589" w:name="_Toc36567304"/>
      <w:bookmarkStart w:id="5590" w:name="_Toc44340922"/>
      <w:r w:rsidRPr="002B15AA">
        <w:t>2</w:t>
      </w:r>
      <w:r w:rsidRPr="002B15AA">
        <w:tab/>
        <w:t>References</w:t>
      </w:r>
      <w:bookmarkEnd w:id="5582"/>
      <w:bookmarkEnd w:id="5583"/>
      <w:bookmarkEnd w:id="5584"/>
      <w:bookmarkEnd w:id="5585"/>
      <w:bookmarkEnd w:id="5586"/>
      <w:bookmarkEnd w:id="5587"/>
      <w:bookmarkEnd w:id="5588"/>
      <w:bookmarkEnd w:id="5589"/>
      <w:bookmarkEnd w:id="5590"/>
    </w:p>
    <w:p w:rsidR="00E154AB" w:rsidRPr="002B15AA" w:rsidRDefault="00E154AB" w:rsidP="00E154AB">
      <w:r w:rsidRPr="002B15AA">
        <w:t>The following documents contain provisions which, through reference in this text, constitute provisions of the present document.</w:t>
      </w:r>
    </w:p>
    <w:p w:rsidR="00E154AB" w:rsidRPr="002B15AA" w:rsidRDefault="00E154AB" w:rsidP="00E154AB">
      <w:pPr>
        <w:pStyle w:val="B10"/>
      </w:pPr>
      <w:bookmarkStart w:id="5591" w:name="OLE_LINK1"/>
      <w:bookmarkStart w:id="5592" w:name="OLE_LINK2"/>
      <w:bookmarkStart w:id="5593" w:name="OLE_LINK3"/>
      <w:bookmarkStart w:id="5594" w:name="OLE_LINK4"/>
      <w:r w:rsidRPr="002B15AA">
        <w:t>-</w:t>
      </w:r>
      <w:r w:rsidRPr="002B15AA">
        <w:tab/>
        <w:t>References are either specific (identified by date of publication, edition number, version number, etc.) or non</w:t>
      </w:r>
      <w:r w:rsidRPr="002B15AA">
        <w:noBreakHyphen/>
        <w:t>specific.</w:t>
      </w:r>
    </w:p>
    <w:p w:rsidR="00E154AB" w:rsidRPr="002B15AA" w:rsidRDefault="00E154AB" w:rsidP="00E154AB">
      <w:pPr>
        <w:pStyle w:val="B10"/>
      </w:pPr>
      <w:r w:rsidRPr="002B15AA">
        <w:t>-</w:t>
      </w:r>
      <w:r w:rsidRPr="002B15AA">
        <w:tab/>
        <w:t>For a specific reference, subsequent revisions do not apply.</w:t>
      </w:r>
    </w:p>
    <w:p w:rsidR="00E154AB" w:rsidRPr="002B15AA" w:rsidRDefault="00E154AB" w:rsidP="00E154AB">
      <w:pPr>
        <w:pStyle w:val="B10"/>
      </w:pPr>
      <w:r w:rsidRPr="002B15AA">
        <w:t>-</w:t>
      </w:r>
      <w:r w:rsidRPr="002B15AA">
        <w:tab/>
        <w:t>For a non-specific reference, the latest version applies. In the case of a reference to a 3GPP document (including a GSM document), a non-specific reference implicitly refers to the latest version of that document</w:t>
      </w:r>
      <w:r w:rsidRPr="002B15AA">
        <w:rPr>
          <w:i/>
        </w:rPr>
        <w:t xml:space="preserve"> in the same Release as the present document</w:t>
      </w:r>
      <w:r w:rsidRPr="002B15AA">
        <w:t>.</w:t>
      </w:r>
    </w:p>
    <w:bookmarkEnd w:id="5591"/>
    <w:bookmarkEnd w:id="5592"/>
    <w:bookmarkEnd w:id="5593"/>
    <w:bookmarkEnd w:id="5594"/>
    <w:p w:rsidR="00E154AB" w:rsidRPr="002B15AA" w:rsidRDefault="00E154AB" w:rsidP="00E154AB">
      <w:pPr>
        <w:pStyle w:val="EX"/>
      </w:pPr>
      <w:r w:rsidRPr="002B15AA">
        <w:t>[1]</w:t>
      </w:r>
      <w:r w:rsidRPr="002B15AA">
        <w:tab/>
        <w:t>3GPP TR 21.905: "Vocabulary for 3GPP Specifications".</w:t>
      </w:r>
    </w:p>
    <w:p w:rsidR="00E154AB" w:rsidRPr="002B15AA" w:rsidRDefault="00E154AB" w:rsidP="00E154AB">
      <w:pPr>
        <w:pStyle w:val="EX"/>
      </w:pPr>
      <w:r w:rsidRPr="002B15AA">
        <w:t>[2]</w:t>
      </w:r>
      <w:r w:rsidRPr="002B15AA">
        <w:tab/>
        <w:t>3GPP TS 23.501: "System Architecture for the 5G System".</w:t>
      </w:r>
    </w:p>
    <w:p w:rsidR="00E154AB" w:rsidRPr="002B15AA" w:rsidRDefault="00E154AB" w:rsidP="00E154AB">
      <w:pPr>
        <w:pStyle w:val="EX"/>
      </w:pPr>
      <w:r w:rsidRPr="002B15AA">
        <w:t>[3]</w:t>
      </w:r>
      <w:r w:rsidRPr="002B15AA">
        <w:rPr>
          <w:lang w:eastAsia="ja-JP"/>
        </w:rPr>
        <w:tab/>
        <w:t xml:space="preserve">3GPP TS 38.300: </w:t>
      </w:r>
      <w:r w:rsidRPr="002B15AA">
        <w:t>"</w:t>
      </w:r>
      <w:r w:rsidRPr="002B15AA">
        <w:rPr>
          <w:lang w:eastAsia="ja-JP"/>
        </w:rPr>
        <w:t>NR; Overall description; Stage-2</w:t>
      </w:r>
      <w:r w:rsidRPr="002B15AA">
        <w:t>".</w:t>
      </w:r>
    </w:p>
    <w:p w:rsidR="00E154AB" w:rsidRPr="002B15AA" w:rsidRDefault="00E154AB" w:rsidP="00E154AB">
      <w:pPr>
        <w:pStyle w:val="EX"/>
      </w:pPr>
      <w:r w:rsidRPr="002B15AA">
        <w:t>[4]</w:t>
      </w:r>
      <w:r w:rsidRPr="002B15AA">
        <w:tab/>
        <w:t>3GPP TS 38.401: "NG-RAN; Architecture description".</w:t>
      </w:r>
    </w:p>
    <w:p w:rsidR="00E154AB" w:rsidRPr="002B15AA" w:rsidRDefault="00E154AB" w:rsidP="00E154AB">
      <w:pPr>
        <w:pStyle w:val="EX"/>
      </w:pPr>
      <w:r w:rsidRPr="002B15AA">
        <w:t>[5]</w:t>
      </w:r>
      <w:r w:rsidRPr="002B15AA">
        <w:tab/>
        <w:t>3GPP TS 38.413: "NG-RAN; NG Application Protocol (NGAP)".</w:t>
      </w:r>
    </w:p>
    <w:p w:rsidR="00E154AB" w:rsidRPr="002B15AA" w:rsidRDefault="00E154AB" w:rsidP="00E154AB">
      <w:pPr>
        <w:pStyle w:val="EX"/>
      </w:pPr>
      <w:r w:rsidRPr="002B15AA">
        <w:rPr>
          <w:rFonts w:eastAsia="MS Mincho"/>
          <w:lang w:eastAsia="ja-JP"/>
        </w:rPr>
        <w:t>[6]</w:t>
      </w:r>
      <w:r w:rsidRPr="002B15AA">
        <w:rPr>
          <w:rFonts w:eastAsia="MS Mincho"/>
          <w:lang w:eastAsia="ja-JP"/>
        </w:rPr>
        <w:tab/>
        <w:t xml:space="preserve">3GPP TS 38.420: </w:t>
      </w:r>
      <w:r w:rsidRPr="002B15AA">
        <w:t>"NG-RAN</w:t>
      </w:r>
      <w:r w:rsidRPr="002B15AA">
        <w:rPr>
          <w:lang w:eastAsia="ja-JP"/>
        </w:rPr>
        <w:t xml:space="preserve">; </w:t>
      </w:r>
      <w:r w:rsidRPr="002B15AA">
        <w:t>Xn general aspects and principles".</w:t>
      </w:r>
    </w:p>
    <w:p w:rsidR="00E154AB" w:rsidRPr="002B15AA" w:rsidRDefault="00E154AB" w:rsidP="00E154AB">
      <w:pPr>
        <w:pStyle w:val="EX"/>
        <w:rPr>
          <w:rFonts w:eastAsia="MS Mincho"/>
          <w:lang w:eastAsia="ja-JP"/>
        </w:rPr>
      </w:pPr>
      <w:r w:rsidRPr="002B15AA">
        <w:rPr>
          <w:rFonts w:eastAsia="MS Mincho"/>
          <w:lang w:eastAsia="ja-JP"/>
        </w:rPr>
        <w:t>[7]</w:t>
      </w:r>
      <w:r w:rsidRPr="002B15AA">
        <w:rPr>
          <w:rFonts w:eastAsia="MS Mincho"/>
          <w:lang w:eastAsia="ja-JP"/>
        </w:rPr>
        <w:tab/>
        <w:t xml:space="preserve">3GPP TS 38.470: </w:t>
      </w:r>
      <w:r w:rsidRPr="002B15AA">
        <w:t>"NG-RAN; F1 general aspects and principles".</w:t>
      </w:r>
    </w:p>
    <w:p w:rsidR="00E154AB" w:rsidRPr="002B15AA" w:rsidRDefault="00E154AB" w:rsidP="00E154AB">
      <w:pPr>
        <w:pStyle w:val="EX"/>
        <w:rPr>
          <w:lang w:eastAsia="zh-CN"/>
        </w:rPr>
      </w:pPr>
      <w:r w:rsidRPr="002B15AA">
        <w:rPr>
          <w:lang w:eastAsia="zh-CN"/>
        </w:rPr>
        <w:t>[8]</w:t>
      </w:r>
      <w:r w:rsidRPr="002B15AA">
        <w:rPr>
          <w:lang w:eastAsia="zh-CN"/>
        </w:rPr>
        <w:tab/>
        <w:t xml:space="preserve">3GPP TS 38.473: </w:t>
      </w:r>
      <w:r w:rsidRPr="002B15AA">
        <w:t>"</w:t>
      </w:r>
      <w:r w:rsidRPr="002B15AA">
        <w:rPr>
          <w:lang w:eastAsia="zh-CN"/>
        </w:rPr>
        <w:t>NG-RAN; F1 application protocol (F1AP)</w:t>
      </w:r>
      <w:r w:rsidRPr="002B15AA">
        <w:t>"</w:t>
      </w:r>
      <w:r w:rsidRPr="002B15AA">
        <w:rPr>
          <w:lang w:eastAsia="zh-CN"/>
        </w:rPr>
        <w:t>.</w:t>
      </w:r>
    </w:p>
    <w:p w:rsidR="00E154AB" w:rsidRPr="002B15AA" w:rsidRDefault="00E154AB" w:rsidP="00E154AB">
      <w:pPr>
        <w:pStyle w:val="EX"/>
      </w:pPr>
      <w:r w:rsidRPr="002B15AA">
        <w:t>[9]</w:t>
      </w:r>
      <w:r w:rsidRPr="002B15AA">
        <w:tab/>
        <w:t xml:space="preserve">3GPP TS 37.340: "NR; Multi-connectivity; </w:t>
      </w:r>
      <w:r w:rsidRPr="00F216D2">
        <w:t xml:space="preserve">Overall description; </w:t>
      </w:r>
      <w:r w:rsidRPr="002B15AA">
        <w:t>Stage 2".</w:t>
      </w:r>
    </w:p>
    <w:p w:rsidR="00E154AB" w:rsidRPr="002B15AA" w:rsidRDefault="00E154AB" w:rsidP="00E154AB">
      <w:pPr>
        <w:pStyle w:val="EX"/>
      </w:pPr>
      <w:r w:rsidRPr="002B15AA">
        <w:t>[10]</w:t>
      </w:r>
      <w:r w:rsidRPr="002B15AA">
        <w:tab/>
        <w:t xml:space="preserve">3GPP TS 28.540: "Management and orchestration; </w:t>
      </w:r>
      <w:r w:rsidRPr="00F216D2">
        <w:t>5G Network Resource Model (NRM);Stage 1</w:t>
      </w:r>
      <w:r w:rsidRPr="002B15AA">
        <w:t xml:space="preserve">". </w:t>
      </w:r>
    </w:p>
    <w:p w:rsidR="00E154AB" w:rsidRPr="002B15AA" w:rsidRDefault="00E154AB" w:rsidP="00E154AB">
      <w:pPr>
        <w:pStyle w:val="EX"/>
      </w:pPr>
      <w:r w:rsidRPr="002B15AA">
        <w:t>[11]</w:t>
      </w:r>
      <w:r w:rsidRPr="002B15AA">
        <w:tab/>
        <w:t>3GPP TS 2</w:t>
      </w:r>
      <w:r w:rsidRPr="002B15AA">
        <w:rPr>
          <w:rFonts w:hint="eastAsia"/>
          <w:lang w:eastAsia="zh-CN"/>
        </w:rPr>
        <w:t>8</w:t>
      </w:r>
      <w:r w:rsidRPr="002B15AA">
        <w:t>.</w:t>
      </w:r>
      <w:r w:rsidRPr="002B15AA">
        <w:rPr>
          <w:rFonts w:hint="eastAsia"/>
          <w:lang w:eastAsia="zh-CN"/>
        </w:rPr>
        <w:t>66</w:t>
      </w:r>
      <w:r w:rsidRPr="002B15AA">
        <w:t>2: "Telecommunication management; Generic Radio Access Network (RAN) Network Resource Model (NRM) Integration Reference Point (IRP); Information Service (IS) ".</w:t>
      </w:r>
    </w:p>
    <w:p w:rsidR="00E154AB" w:rsidRPr="002B15AA" w:rsidRDefault="00E154AB" w:rsidP="00E154AB">
      <w:pPr>
        <w:pStyle w:val="EX"/>
      </w:pPr>
      <w:r w:rsidRPr="002B15AA">
        <w:t>[12]</w:t>
      </w:r>
      <w:r w:rsidRPr="002B15AA">
        <w:tab/>
        <w:t>3GPP TS 38.104: "</w:t>
      </w:r>
      <w:r w:rsidRPr="002B15AA">
        <w:rPr>
          <w:lang w:eastAsia="zh-CN"/>
        </w:rPr>
        <w:t>NR; Base Station (BS) radio transmission and reception</w:t>
      </w:r>
      <w:r w:rsidRPr="002B15AA">
        <w:t>".</w:t>
      </w:r>
    </w:p>
    <w:p w:rsidR="00E154AB" w:rsidRPr="002B15AA" w:rsidRDefault="00E154AB" w:rsidP="00E154AB">
      <w:pPr>
        <w:pStyle w:val="EX"/>
      </w:pPr>
      <w:r w:rsidRPr="002B15AA">
        <w:t>[13]</w:t>
      </w:r>
      <w:r w:rsidRPr="002B15AA">
        <w:tab/>
        <w:t>3GPP TS 23.003: "Numbering, Addressing and Identification".</w:t>
      </w:r>
    </w:p>
    <w:p w:rsidR="00E154AB" w:rsidRPr="002B15AA" w:rsidRDefault="00E154AB" w:rsidP="00E154AB">
      <w:pPr>
        <w:pStyle w:val="EX"/>
        <w:tabs>
          <w:tab w:val="left" w:pos="2694"/>
        </w:tabs>
      </w:pPr>
      <w:r w:rsidRPr="002B15AA">
        <w:t>[14]</w:t>
      </w:r>
      <w:r w:rsidRPr="002B15AA">
        <w:rPr>
          <w:lang w:eastAsia="zh-CN"/>
        </w:rPr>
        <w:tab/>
      </w:r>
      <w:r w:rsidRPr="002B15AA">
        <w:t>3GPP TS </w:t>
      </w:r>
      <w:r w:rsidRPr="002B15AA">
        <w:rPr>
          <w:lang w:eastAsia="zh-CN"/>
        </w:rPr>
        <w:t>36.410</w:t>
      </w:r>
      <w:r w:rsidRPr="002B15AA">
        <w:t>: "</w:t>
      </w:r>
      <w:r w:rsidRPr="00F216D2">
        <w:t xml:space="preserve">Evolved Universal Terrestrial Radio Access Network (E-UTRAN); </w:t>
      </w:r>
      <w:r w:rsidRPr="002B15AA">
        <w:t>S1 general aspects and principles".</w:t>
      </w:r>
    </w:p>
    <w:p w:rsidR="00E154AB" w:rsidRPr="002B15AA" w:rsidRDefault="00E154AB" w:rsidP="00E154AB">
      <w:pPr>
        <w:pStyle w:val="EX"/>
        <w:rPr>
          <w:lang w:eastAsia="zh-CN"/>
        </w:rPr>
      </w:pPr>
      <w:r w:rsidRPr="002B15AA">
        <w:t>[15]</w:t>
      </w:r>
      <w:r w:rsidRPr="002B15AA">
        <w:tab/>
        <w:t>3GPP TS 36.423: "Evolved Universal Terrestrial Radio Access Network (E-UTRAN); X2 application protocol".</w:t>
      </w:r>
    </w:p>
    <w:p w:rsidR="00E154AB" w:rsidRPr="002B15AA" w:rsidRDefault="00E154AB" w:rsidP="00E154AB">
      <w:pPr>
        <w:pStyle w:val="EX"/>
        <w:rPr>
          <w:lang w:eastAsia="zh-CN"/>
        </w:rPr>
      </w:pPr>
      <w:r w:rsidRPr="002B15AA">
        <w:t>[16]</w:t>
      </w:r>
      <w:r w:rsidRPr="002B15AA">
        <w:tab/>
        <w:t>3GPP TS 36.425: "Evolved Universal Terrestrial Radio Access Network (E-UTRAN); X2 interface user plane protocol"</w:t>
      </w:r>
      <w:r w:rsidRPr="002B15AA">
        <w:rPr>
          <w:lang w:eastAsia="zh-CN"/>
        </w:rPr>
        <w:t>.</w:t>
      </w:r>
    </w:p>
    <w:p w:rsidR="00E154AB" w:rsidRPr="002B15AA" w:rsidRDefault="00E154AB" w:rsidP="00E154AB">
      <w:pPr>
        <w:pStyle w:val="EX"/>
      </w:pPr>
      <w:r w:rsidRPr="002B15AA">
        <w:t>[17]</w:t>
      </w:r>
      <w:r w:rsidRPr="002B15AA">
        <w:tab/>
        <w:t>3GPP TS 28.625: "State Management Data Definition Integration Reference Point (IRP); Information Service (IS)".</w:t>
      </w:r>
    </w:p>
    <w:p w:rsidR="00E154AB" w:rsidRPr="002B15AA" w:rsidRDefault="00E154AB" w:rsidP="00E154AB">
      <w:pPr>
        <w:pStyle w:val="EX"/>
      </w:pPr>
      <w:r w:rsidRPr="002B15AA">
        <w:lastRenderedPageBreak/>
        <w:t>[18]</w:t>
      </w:r>
      <w:r w:rsidRPr="002B15AA">
        <w:tab/>
        <w:t>ITU-T Recommendation X.731: "Information technology - Open Systems Interconnection - Systems Management: State management function".</w:t>
      </w:r>
    </w:p>
    <w:p w:rsidR="00E154AB" w:rsidRPr="002B15AA" w:rsidRDefault="00E154AB" w:rsidP="00E154AB">
      <w:pPr>
        <w:pStyle w:val="EX"/>
      </w:pPr>
      <w:r w:rsidRPr="002B15AA">
        <w:t>[19]</w:t>
      </w:r>
      <w:r w:rsidRPr="002B15AA">
        <w:tab/>
        <w:t>3GPP TS 2</w:t>
      </w:r>
      <w:r w:rsidRPr="002B15AA">
        <w:rPr>
          <w:rFonts w:hint="eastAsia"/>
          <w:lang w:eastAsia="zh-CN"/>
        </w:rPr>
        <w:t>8</w:t>
      </w:r>
      <w:r w:rsidRPr="002B15AA">
        <w:t>.6</w:t>
      </w:r>
      <w:r w:rsidRPr="002B15AA">
        <w:rPr>
          <w:rFonts w:hint="eastAsia"/>
          <w:lang w:eastAsia="zh-CN"/>
        </w:rPr>
        <w:t>58</w:t>
      </w:r>
      <w:r w:rsidRPr="002B15AA">
        <w:t>: "Telecommunications management; Evolved Universal Terrestrial Radio Access Network (E-UTRAN) Network Resource Model (NRM) Integration Reference Point (IRP): Information Service (IS)".</w:t>
      </w:r>
    </w:p>
    <w:p w:rsidR="00E154AB" w:rsidRPr="002B15AA" w:rsidRDefault="00E154AB" w:rsidP="00E154AB">
      <w:pPr>
        <w:pStyle w:val="EX"/>
      </w:pPr>
      <w:r w:rsidRPr="002B15AA">
        <w:t>[20]</w:t>
      </w:r>
      <w:r w:rsidRPr="002B15AA">
        <w:tab/>
        <w:t>3GPP TS 28.702: "Core Network (CN) Network Resource Model (NRM) Integration Reference Point (IRP); Information Service (IS)".</w:t>
      </w:r>
    </w:p>
    <w:p w:rsidR="00E154AB" w:rsidRPr="002B15AA" w:rsidRDefault="00E154AB" w:rsidP="00E154AB">
      <w:pPr>
        <w:pStyle w:val="EX"/>
        <w:rPr>
          <w:bCs/>
          <w:lang w:eastAsia="zh-CN"/>
        </w:rPr>
      </w:pPr>
      <w:r w:rsidRPr="002B15AA">
        <w:t>[21]</w:t>
      </w:r>
      <w:r w:rsidRPr="002B15AA">
        <w:tab/>
        <w:t>3GPP TS 28.708: "</w:t>
      </w:r>
      <w:r w:rsidRPr="002B15AA">
        <w:rPr>
          <w:bCs/>
        </w:rPr>
        <w:t>Telecommunication management; Evolved Packet Core (EPC) Network Resource Model (NRM) Integration Reference Point (IRP): Information Service (IS)</w:t>
      </w:r>
      <w:r w:rsidRPr="002B15AA">
        <w:rPr>
          <w:bCs/>
          <w:lang w:eastAsia="zh-CN"/>
        </w:rPr>
        <w:t>"</w:t>
      </w:r>
      <w:r w:rsidRPr="002B15AA">
        <w:rPr>
          <w:rFonts w:hint="eastAsia"/>
          <w:bCs/>
          <w:lang w:eastAsia="zh-CN"/>
        </w:rPr>
        <w:t>.</w:t>
      </w:r>
    </w:p>
    <w:p w:rsidR="00E154AB" w:rsidRPr="002B15AA" w:rsidRDefault="00E154AB" w:rsidP="00E154AB">
      <w:pPr>
        <w:pStyle w:val="EX"/>
      </w:pPr>
      <w:r w:rsidRPr="002B15AA">
        <w:t>[22]</w:t>
      </w:r>
      <w:r w:rsidRPr="002B15AA">
        <w:tab/>
        <w:t>3GPP TS 23.040: "Technical realization of the Short Message Service (SMS)".</w:t>
      </w:r>
    </w:p>
    <w:p w:rsidR="00E154AB" w:rsidRPr="002B15AA" w:rsidRDefault="00E154AB" w:rsidP="00E154AB">
      <w:pPr>
        <w:pStyle w:val="EX"/>
      </w:pPr>
      <w:r w:rsidRPr="002B15AA">
        <w:rPr>
          <w:rFonts w:hint="eastAsia"/>
          <w:lang w:eastAsia="zh-CN"/>
        </w:rPr>
        <w:t>[</w:t>
      </w:r>
      <w:r w:rsidRPr="002B15AA">
        <w:rPr>
          <w:lang w:eastAsia="zh-CN"/>
        </w:rPr>
        <w:t>23</w:t>
      </w:r>
      <w:r w:rsidRPr="002B15AA">
        <w:rPr>
          <w:rFonts w:hint="eastAsia"/>
          <w:lang w:eastAsia="zh-CN"/>
        </w:rPr>
        <w:t>]</w:t>
      </w:r>
      <w:r w:rsidRPr="002B15AA">
        <w:rPr>
          <w:lang w:eastAsia="zh-CN"/>
        </w:rPr>
        <w:tab/>
        <w:t xml:space="preserve">3GPP TS 29.510: </w:t>
      </w:r>
      <w:r w:rsidRPr="002B15AA">
        <w:t>"5G system; Network Function Repository Services; Stage 3".</w:t>
      </w:r>
    </w:p>
    <w:p w:rsidR="00E154AB" w:rsidRPr="002B15AA" w:rsidRDefault="00E154AB" w:rsidP="00E154AB">
      <w:pPr>
        <w:pStyle w:val="EX"/>
      </w:pPr>
      <w:r w:rsidRPr="002B15AA">
        <w:t>[24]</w:t>
      </w:r>
      <w:r w:rsidRPr="002B15AA">
        <w:tab/>
        <w:t>3GPP TS 29.531: "5G System; Network Slice Selection Services Stage 3".</w:t>
      </w:r>
    </w:p>
    <w:p w:rsidR="00E154AB" w:rsidRPr="002B15AA" w:rsidRDefault="00E154AB" w:rsidP="00E154AB">
      <w:pPr>
        <w:pStyle w:val="EX"/>
      </w:pPr>
      <w:r w:rsidRPr="002B15AA">
        <w:t>[25]</w:t>
      </w:r>
      <w:r w:rsidRPr="002B15AA">
        <w:tab/>
      </w:r>
      <w:r>
        <w:t>Void</w:t>
      </w:r>
      <w:r w:rsidRPr="002B15AA">
        <w:t>.</w:t>
      </w:r>
    </w:p>
    <w:p w:rsidR="00E154AB" w:rsidRPr="002B15AA" w:rsidRDefault="00E154AB" w:rsidP="00E154AB">
      <w:pPr>
        <w:pStyle w:val="EX"/>
      </w:pPr>
      <w:r w:rsidRPr="002B15AA">
        <w:t>[26]</w:t>
      </w:r>
      <w:r w:rsidRPr="002B15AA">
        <w:tab/>
        <w:t>3GPP TS 28.531: "Management and orchestration; Provisioning".</w:t>
      </w:r>
    </w:p>
    <w:p w:rsidR="00E154AB" w:rsidRPr="002B15AA" w:rsidRDefault="00E154AB" w:rsidP="00E154AB">
      <w:pPr>
        <w:pStyle w:val="EX"/>
      </w:pPr>
      <w:r w:rsidRPr="002B15AA">
        <w:t>[27]</w:t>
      </w:r>
      <w:r w:rsidRPr="002B15AA">
        <w:tab/>
        <w:t>3GPP TS 28.554: "Management and orchestration; 5G End to end Key Performance Indicators (KPI)".</w:t>
      </w:r>
    </w:p>
    <w:p w:rsidR="00E154AB" w:rsidRPr="002B15AA" w:rsidRDefault="00E154AB" w:rsidP="00E154AB">
      <w:pPr>
        <w:pStyle w:val="EX"/>
      </w:pPr>
      <w:r w:rsidRPr="002B15AA">
        <w:t>[28]</w:t>
      </w:r>
      <w:r w:rsidRPr="002B15AA">
        <w:tab/>
        <w:t>3GPP TS 22.261: "</w:t>
      </w:r>
      <w:r w:rsidRPr="00F216D2">
        <w:t>Service requirements for next generation new services and markets</w:t>
      </w:r>
      <w:r w:rsidRPr="002B15AA">
        <w:t>".</w:t>
      </w:r>
    </w:p>
    <w:p w:rsidR="00E154AB" w:rsidRPr="002B15AA" w:rsidRDefault="00E154AB" w:rsidP="00E154AB">
      <w:pPr>
        <w:pStyle w:val="EX"/>
      </w:pPr>
      <w:r w:rsidRPr="002B15AA">
        <w:t>[29]</w:t>
      </w:r>
      <w:r w:rsidRPr="002B15AA">
        <w:tab/>
        <w:t>ETSI GS NFV-IFA 013 V2.4.1 (2018-02) "Network Function Virtuali</w:t>
      </w:r>
      <w:r>
        <w:t>s</w:t>
      </w:r>
      <w:r w:rsidRPr="002B15AA">
        <w:t>ation (NFV); Management and Orchestration; Os-Ma-nfvo Reference Point - Interface and Information Model Specification".</w:t>
      </w:r>
    </w:p>
    <w:p w:rsidR="00E154AB" w:rsidRPr="002B15AA" w:rsidRDefault="00E154AB" w:rsidP="00E154AB">
      <w:pPr>
        <w:pStyle w:val="EX"/>
      </w:pPr>
      <w:r w:rsidRPr="002B15AA">
        <w:t>[3</w:t>
      </w:r>
      <w:r w:rsidRPr="002B15AA">
        <w:rPr>
          <w:lang w:eastAsia="zh-CN"/>
        </w:rPr>
        <w:t>0</w:t>
      </w:r>
      <w:r w:rsidRPr="002B15AA">
        <w:t>]</w:t>
      </w:r>
      <w:r w:rsidRPr="002B15AA">
        <w:tab/>
        <w:t xml:space="preserve">3GPP TS 28.622: "Telecommunication management; </w:t>
      </w:r>
      <w:r w:rsidRPr="00F216D2">
        <w:t>Generic Network Resource Model (NRM) Integration Reference Point (IRP); Information Service (IS</w:t>
      </w:r>
      <w:r w:rsidRPr="002B15AA">
        <w:rPr>
          <w:sz w:val="18"/>
          <w:szCs w:val="18"/>
        </w:rPr>
        <w:t>)</w:t>
      </w:r>
      <w:r w:rsidRPr="002B15AA">
        <w:t>"</w:t>
      </w:r>
      <w:r>
        <w:t>.</w:t>
      </w:r>
    </w:p>
    <w:p w:rsidR="00E154AB" w:rsidRPr="002B15AA" w:rsidRDefault="00E154AB" w:rsidP="00E154AB">
      <w:pPr>
        <w:pStyle w:val="EX"/>
      </w:pPr>
      <w:r w:rsidRPr="002B15AA">
        <w:t>[31]</w:t>
      </w:r>
      <w:r w:rsidRPr="002B15AA">
        <w:tab/>
      </w:r>
      <w:r>
        <w:t>Void</w:t>
      </w:r>
      <w:r w:rsidRPr="002B15AA">
        <w:t>.</w:t>
      </w:r>
    </w:p>
    <w:p w:rsidR="00E154AB" w:rsidRPr="002B15AA" w:rsidRDefault="00E154AB" w:rsidP="00E154AB">
      <w:pPr>
        <w:pStyle w:val="EX"/>
      </w:pPr>
      <w:r w:rsidRPr="002B15AA">
        <w:t>[32]</w:t>
      </w:r>
      <w:r w:rsidRPr="002B15AA">
        <w:tab/>
        <w:t>3GPP TS 38.211: "NR; Physical channels and modulation".</w:t>
      </w:r>
    </w:p>
    <w:p w:rsidR="00E154AB" w:rsidRPr="002B15AA" w:rsidRDefault="00E154AB" w:rsidP="00E154AB">
      <w:pPr>
        <w:pStyle w:val="EX"/>
      </w:pPr>
      <w:r w:rsidRPr="002B15AA">
        <w:t>[33]</w:t>
      </w:r>
      <w:r w:rsidRPr="002B15AA">
        <w:tab/>
        <w:t>3GPP TS 32.616: "Telecommunication management; Configuration Management (CM); Bulk CM Integration Reference Point (IRP); Solution Set (SS) definitions".</w:t>
      </w:r>
    </w:p>
    <w:p w:rsidR="00E154AB" w:rsidRPr="002B15AA" w:rsidRDefault="00E154AB" w:rsidP="00E154AB">
      <w:pPr>
        <w:pStyle w:val="EX"/>
      </w:pPr>
      <w:r w:rsidRPr="002B15AA">
        <w:t>[34]</w:t>
      </w:r>
      <w:r w:rsidRPr="002B15AA">
        <w:tab/>
        <w:t>3GPP TS 28.623: "</w:t>
      </w:r>
      <w:r w:rsidRPr="00F216D2">
        <w:t>Telecommunication management; Generic Network Resource Model (NRM) Integration Reference Point (IRP); Solution Set (SS) definitions</w:t>
      </w:r>
      <w:r w:rsidRPr="002B15AA">
        <w:t>".</w:t>
      </w:r>
    </w:p>
    <w:p w:rsidR="00E154AB" w:rsidRPr="002B15AA" w:rsidRDefault="00E154AB" w:rsidP="00E154AB">
      <w:pPr>
        <w:pStyle w:val="EX"/>
      </w:pPr>
      <w:r w:rsidRPr="002B15AA">
        <w:t>[35]</w:t>
      </w:r>
      <w:r w:rsidRPr="002B15AA">
        <w:tab/>
        <w:t>3GPP TS 28.532: "Management and orchestration; Management services".</w:t>
      </w:r>
    </w:p>
    <w:p w:rsidR="00E154AB" w:rsidRPr="002B15AA" w:rsidRDefault="00E154AB" w:rsidP="00E154AB">
      <w:pPr>
        <w:pStyle w:val="EX"/>
      </w:pPr>
      <w:r w:rsidRPr="002B15AA">
        <w:t>[36]</w:t>
      </w:r>
      <w:r w:rsidRPr="002B15AA">
        <w:tab/>
      </w:r>
      <w:r>
        <w:t>Void.</w:t>
      </w:r>
    </w:p>
    <w:p w:rsidR="00E154AB" w:rsidRPr="002B15AA" w:rsidRDefault="00E154AB" w:rsidP="00E154AB">
      <w:pPr>
        <w:pStyle w:val="EX"/>
      </w:pPr>
      <w:r w:rsidRPr="002B15AA">
        <w:t>[37]</w:t>
      </w:r>
      <w:r w:rsidRPr="002B15AA">
        <w:tab/>
        <w:t>IETF RFC 791: "Internet Protocol".</w:t>
      </w:r>
    </w:p>
    <w:p w:rsidR="00E154AB" w:rsidRPr="002B15AA" w:rsidRDefault="00E154AB" w:rsidP="00E154AB">
      <w:pPr>
        <w:pStyle w:val="EX"/>
      </w:pPr>
      <w:r w:rsidRPr="002B15AA">
        <w:t>[38]</w:t>
      </w:r>
      <w:r w:rsidRPr="002B15AA">
        <w:tab/>
        <w:t>IETF RFC 2373: "IP Version 6 Addressing Architecture".</w:t>
      </w:r>
    </w:p>
    <w:p w:rsidR="00E154AB" w:rsidRPr="00F216D2" w:rsidRDefault="00E154AB" w:rsidP="00E154AB">
      <w:pPr>
        <w:pStyle w:val="EX"/>
      </w:pPr>
      <w:r w:rsidRPr="002B15AA">
        <w:t>[39]</w:t>
      </w:r>
      <w:r w:rsidRPr="002B15AA">
        <w:tab/>
        <w:t>IE</w:t>
      </w:r>
      <w:r>
        <w:t>EE</w:t>
      </w:r>
      <w:r w:rsidRPr="002B15AA">
        <w:t xml:space="preserve"> 802.1Q: "</w:t>
      </w:r>
      <w:r w:rsidRPr="00F216D2">
        <w:t>Media Access Control Bridges and</w:t>
      </w:r>
      <w:r>
        <w:t xml:space="preserve"> </w:t>
      </w:r>
      <w:r w:rsidRPr="00F216D2">
        <w:t>Virtual Bridged Local Area Networks</w:t>
      </w:r>
      <w:r>
        <w:t>".</w:t>
      </w:r>
    </w:p>
    <w:p w:rsidR="00E154AB" w:rsidRDefault="00E154AB" w:rsidP="00E154AB">
      <w:pPr>
        <w:pStyle w:val="EX"/>
      </w:pPr>
      <w:r w:rsidRPr="002B15AA">
        <w:rPr>
          <w:rFonts w:hint="eastAsia"/>
          <w:lang w:eastAsia="zh-CN"/>
        </w:rPr>
        <w:t>[</w:t>
      </w:r>
      <w:r w:rsidRPr="002B15AA">
        <w:rPr>
          <w:lang w:eastAsia="zh-CN"/>
        </w:rPr>
        <w:t>40</w:t>
      </w:r>
      <w:r w:rsidRPr="002B15AA">
        <w:rPr>
          <w:rFonts w:hint="eastAsia"/>
          <w:lang w:eastAsia="zh-CN"/>
        </w:rPr>
        <w:t>]</w:t>
      </w:r>
      <w:r w:rsidRPr="002B15AA">
        <w:rPr>
          <w:lang w:eastAsia="zh-CN"/>
        </w:rPr>
        <w:tab/>
      </w:r>
      <w:r w:rsidRPr="002B15AA">
        <w:rPr>
          <w:rFonts w:hint="eastAsia"/>
          <w:lang w:eastAsia="zh-CN"/>
        </w:rPr>
        <w:t xml:space="preserve">ETSI </w:t>
      </w:r>
      <w:r w:rsidRPr="002B15AA">
        <w:t>G</w:t>
      </w:r>
      <w:r>
        <w:t>R</w:t>
      </w:r>
      <w:r w:rsidRPr="002B15AA">
        <w:t xml:space="preserve"> NFV-IFA 015 (V</w:t>
      </w:r>
      <w:r w:rsidRPr="002B15AA">
        <w:rPr>
          <w:rFonts w:hint="eastAsia"/>
          <w:lang w:eastAsia="zh-CN"/>
        </w:rPr>
        <w:t>2.</w:t>
      </w:r>
      <w:r w:rsidRPr="002B15AA">
        <w:rPr>
          <w:lang w:eastAsia="zh-CN"/>
        </w:rPr>
        <w:t>4</w:t>
      </w:r>
      <w:r w:rsidRPr="002B15AA">
        <w:rPr>
          <w:rFonts w:hint="eastAsia"/>
          <w:lang w:eastAsia="zh-CN"/>
        </w:rPr>
        <w:t>.1</w:t>
      </w:r>
      <w:r w:rsidRPr="002B15AA">
        <w:rPr>
          <w:lang w:eastAsia="zh-CN"/>
        </w:rPr>
        <w:t>)</w:t>
      </w:r>
      <w:r w:rsidRPr="002B15AA">
        <w:t>: "Network Function Virtualisation (NFV)</w:t>
      </w:r>
      <w:r>
        <w:t xml:space="preserve"> Release 2</w:t>
      </w:r>
      <w:r w:rsidRPr="002B15AA">
        <w:t>; Management and Orchestration; Report on NFV Information Model".</w:t>
      </w:r>
    </w:p>
    <w:p w:rsidR="00E154AB" w:rsidRPr="00E9040D" w:rsidRDefault="00E154AB" w:rsidP="00E154AB">
      <w:pPr>
        <w:pStyle w:val="EX"/>
      </w:pPr>
      <w:r>
        <w:t>[41]</w:t>
      </w:r>
      <w:r>
        <w:tab/>
        <w:t>3GPP TS 38.213: "</w:t>
      </w:r>
      <w:r>
        <w:rPr>
          <w:lang w:eastAsia="ja-JP"/>
        </w:rPr>
        <w:t>NR</w:t>
      </w:r>
      <w:r w:rsidRPr="00586E27">
        <w:rPr>
          <w:lang w:eastAsia="ja-JP"/>
        </w:rPr>
        <w:t>;</w:t>
      </w:r>
      <w:r>
        <w:rPr>
          <w:lang w:eastAsia="ja-JP"/>
        </w:rPr>
        <w:t xml:space="preserve"> </w:t>
      </w:r>
      <w:r w:rsidRPr="00D11F23">
        <w:t xml:space="preserve">Physical layer procedures for </w:t>
      </w:r>
      <w:r>
        <w:t>control".</w:t>
      </w:r>
    </w:p>
    <w:p w:rsidR="00E154AB" w:rsidRDefault="00E154AB" w:rsidP="00E154AB">
      <w:pPr>
        <w:pStyle w:val="EX"/>
        <w:rPr>
          <w:rFonts w:eastAsia="SimSun"/>
        </w:rPr>
      </w:pPr>
      <w:r>
        <w:t>[42]</w:t>
      </w:r>
      <w:r>
        <w:tab/>
      </w:r>
      <w:r w:rsidRPr="00F35584">
        <w:t>3GPP TS 38.</w:t>
      </w:r>
      <w:r>
        <w:t xml:space="preserve">101-1: "NR; </w:t>
      </w:r>
      <w:r w:rsidRPr="00611CC4">
        <w:rPr>
          <w:rFonts w:eastAsia="SimSun"/>
        </w:rPr>
        <w:t>User Equipment (UE) radio transmission and reception</w:t>
      </w:r>
      <w:r>
        <w:rPr>
          <w:rFonts w:eastAsia="SimSun"/>
        </w:rPr>
        <w:t>; Part 1: Range 1 Standalone</w:t>
      </w:r>
      <w:r>
        <w:t>"</w:t>
      </w:r>
      <w:r>
        <w:rPr>
          <w:rFonts w:eastAsia="SimSun"/>
        </w:rPr>
        <w:t>.</w:t>
      </w:r>
    </w:p>
    <w:p w:rsidR="00E154AB" w:rsidRPr="008E6D39" w:rsidRDefault="00E154AB" w:rsidP="00E154AB">
      <w:pPr>
        <w:pStyle w:val="EX"/>
        <w:rPr>
          <w:lang w:val="fr-FR"/>
        </w:rPr>
      </w:pPr>
      <w:r w:rsidRPr="008E6D39">
        <w:rPr>
          <w:lang w:val="fr-FR" w:eastAsia="zh-CN"/>
        </w:rPr>
        <w:t>[43]</w:t>
      </w:r>
      <w:r w:rsidRPr="008E6D39">
        <w:rPr>
          <w:lang w:val="fr-FR" w:eastAsia="zh-CN"/>
        </w:rPr>
        <w:tab/>
      </w:r>
      <w:r w:rsidRPr="008E6D39">
        <w:rPr>
          <w:lang w:val="fr-FR"/>
        </w:rPr>
        <w:t>3GPP TS 32.156: "Telecommunication management; Fixed Mobile Convergence (FMC) model repertoire".</w:t>
      </w:r>
    </w:p>
    <w:p w:rsidR="00E154AB" w:rsidRDefault="00E154AB" w:rsidP="00E154AB">
      <w:pPr>
        <w:pStyle w:val="EX"/>
        <w:rPr>
          <w:lang w:eastAsia="zh-CN"/>
        </w:rPr>
      </w:pPr>
      <w:r w:rsidRPr="00470179">
        <w:rPr>
          <w:lang w:eastAsia="zh-CN"/>
        </w:rPr>
        <w:t>[</w:t>
      </w:r>
      <w:r>
        <w:rPr>
          <w:lang w:eastAsia="zh-CN"/>
        </w:rPr>
        <w:t>44</w:t>
      </w:r>
      <w:r w:rsidRPr="00470179">
        <w:rPr>
          <w:lang w:eastAsia="zh-CN"/>
        </w:rPr>
        <w:t>]</w:t>
      </w:r>
      <w:r w:rsidRPr="00470179">
        <w:rPr>
          <w:lang w:eastAsia="zh-CN"/>
        </w:rPr>
        <w:tab/>
        <w:t>IETF RFC 4122: "A Universally Unique IDentifier (UUID) URN Namespace"</w:t>
      </w:r>
      <w:r>
        <w:rPr>
          <w:lang w:eastAsia="zh-CN"/>
        </w:rPr>
        <w:t>.</w:t>
      </w:r>
    </w:p>
    <w:p w:rsidR="00E154AB" w:rsidRDefault="00E154AB" w:rsidP="00E154AB">
      <w:pPr>
        <w:pStyle w:val="EX"/>
      </w:pPr>
      <w:r w:rsidRPr="002B15AA">
        <w:t>[</w:t>
      </w:r>
      <w:r>
        <w:t>45</w:t>
      </w:r>
      <w:r w:rsidRPr="002B15AA">
        <w:t>]</w:t>
      </w:r>
      <w:r w:rsidRPr="002B15AA">
        <w:tab/>
        <w:t xml:space="preserve">IETF RFC </w:t>
      </w:r>
      <w:r>
        <w:t>8528</w:t>
      </w:r>
      <w:r w:rsidRPr="002B15AA">
        <w:t>: "</w:t>
      </w:r>
      <w:r>
        <w:t>YANG Schema Mount</w:t>
      </w:r>
      <w:r w:rsidRPr="002B15AA">
        <w:t>".</w:t>
      </w:r>
    </w:p>
    <w:p w:rsidR="00E154AB" w:rsidRDefault="00E154AB" w:rsidP="00E154AB">
      <w:pPr>
        <w:pStyle w:val="EX"/>
      </w:pPr>
      <w:r>
        <w:lastRenderedPageBreak/>
        <w:t>[46]</w:t>
      </w:r>
      <w:r>
        <w:tab/>
      </w:r>
      <w:ins w:id="5595" w:author="28.541_CR0305R1_(Rel-16)_TEI15" w:date="2020-06-29T15:06:00Z">
        <w:r w:rsidR="00041E1A">
          <w:t>Void</w:t>
        </w:r>
      </w:ins>
      <w:del w:id="5596" w:author="28.541_CR0305R1_(Rel-16)_TEI15" w:date="2020-06-29T15:06:00Z">
        <w:r w:rsidRPr="002B15AA" w:rsidDel="00041E1A">
          <w:delText xml:space="preserve">IETF RFC </w:delText>
        </w:r>
        <w:r w:rsidDel="00041E1A">
          <w:delText>8340</w:delText>
        </w:r>
        <w:r w:rsidRPr="002B15AA" w:rsidDel="00041E1A">
          <w:delText>: "</w:delText>
        </w:r>
        <w:r w:rsidDel="00041E1A">
          <w:delText>YANG Tree Diagrams</w:delText>
        </w:r>
        <w:r w:rsidRPr="002B15AA" w:rsidDel="00041E1A">
          <w:delText>".</w:delText>
        </w:r>
      </w:del>
    </w:p>
    <w:p w:rsidR="00E154AB" w:rsidRDefault="00E154AB" w:rsidP="00E154AB">
      <w:pPr>
        <w:pStyle w:val="EX"/>
      </w:pPr>
      <w:r>
        <w:rPr>
          <w:lang w:eastAsia="zh-CN"/>
        </w:rPr>
        <w:t>[47]</w:t>
      </w:r>
      <w:r>
        <w:rPr>
          <w:lang w:eastAsia="zh-CN"/>
        </w:rPr>
        <w:tab/>
      </w:r>
      <w:r w:rsidRPr="00470179">
        <w:t xml:space="preserve">3GPP TS </w:t>
      </w:r>
      <w:r>
        <w:t>32.160</w:t>
      </w:r>
      <w:r w:rsidRPr="00470179">
        <w:t xml:space="preserve">: "Management and orchestration; </w:t>
      </w:r>
      <w:r>
        <w:t>Management Service Template</w:t>
      </w:r>
      <w:r w:rsidRPr="00470179">
        <w:t>".</w:t>
      </w:r>
    </w:p>
    <w:p w:rsidR="00E154AB" w:rsidRDefault="00E154AB" w:rsidP="00E154AB">
      <w:pPr>
        <w:pStyle w:val="EX"/>
        <w:rPr>
          <w:noProof/>
        </w:rPr>
      </w:pPr>
      <w:r>
        <w:rPr>
          <w:lang w:eastAsia="zh-CN"/>
        </w:rPr>
        <w:t>[48]</w:t>
      </w:r>
      <w:r>
        <w:rPr>
          <w:lang w:eastAsia="zh-CN"/>
        </w:rPr>
        <w:tab/>
      </w:r>
      <w:r w:rsidRPr="00470179">
        <w:rPr>
          <w:lang w:eastAsia="zh-CN"/>
        </w:rPr>
        <w:t>3GPP TS 38.4</w:t>
      </w:r>
      <w:r>
        <w:rPr>
          <w:lang w:eastAsia="zh-CN"/>
        </w:rPr>
        <w:t>6</w:t>
      </w:r>
      <w:r w:rsidRPr="00470179">
        <w:rPr>
          <w:lang w:eastAsia="zh-CN"/>
        </w:rPr>
        <w:t xml:space="preserve">3: </w:t>
      </w:r>
      <w:r w:rsidRPr="00470179">
        <w:t>"</w:t>
      </w:r>
      <w:r w:rsidRPr="00470179">
        <w:rPr>
          <w:lang w:eastAsia="zh-CN"/>
        </w:rPr>
        <w:t xml:space="preserve">NG-RAN; </w:t>
      </w:r>
      <w:r>
        <w:rPr>
          <w:lang w:eastAsia="zh-CN"/>
        </w:rPr>
        <w:t>E</w:t>
      </w:r>
      <w:r w:rsidRPr="00470179">
        <w:rPr>
          <w:lang w:eastAsia="zh-CN"/>
        </w:rPr>
        <w:t>1 application protocol (</w:t>
      </w:r>
      <w:r>
        <w:rPr>
          <w:lang w:eastAsia="zh-CN"/>
        </w:rPr>
        <w:t>E</w:t>
      </w:r>
      <w:r w:rsidRPr="00470179">
        <w:rPr>
          <w:lang w:eastAsia="zh-CN"/>
        </w:rPr>
        <w:t>1AP)</w:t>
      </w:r>
      <w:r w:rsidRPr="00470179">
        <w:t>"</w:t>
      </w:r>
      <w:r w:rsidRPr="00470179">
        <w:rPr>
          <w:lang w:eastAsia="zh-CN"/>
        </w:rPr>
        <w:t>.</w:t>
      </w:r>
    </w:p>
    <w:p w:rsidR="00E154AB" w:rsidRDefault="00E154AB" w:rsidP="00E154AB">
      <w:pPr>
        <w:pStyle w:val="EX"/>
      </w:pPr>
      <w:r>
        <w:t>[49]</w:t>
      </w:r>
      <w:r>
        <w:tab/>
        <w:t>3GPP TS 38.304: "NR; User Equipment (UE) procedures in Idle mode and RRC Inactive state".</w:t>
      </w:r>
    </w:p>
    <w:p w:rsidR="00E154AB" w:rsidRDefault="00E154AB" w:rsidP="00E154AB">
      <w:pPr>
        <w:pStyle w:val="EX"/>
        <w:rPr>
          <w:noProof/>
        </w:rPr>
      </w:pPr>
      <w:r w:rsidRPr="002B15AA">
        <w:rPr>
          <w:rFonts w:hint="eastAsia"/>
          <w:lang w:eastAsia="zh-CN"/>
        </w:rPr>
        <w:t>[</w:t>
      </w:r>
      <w:r>
        <w:rPr>
          <w:lang w:eastAsia="zh-CN"/>
        </w:rPr>
        <w:t>50</w:t>
      </w:r>
      <w:r w:rsidRPr="002B15AA">
        <w:rPr>
          <w:rFonts w:hint="eastAsia"/>
          <w:lang w:eastAsia="zh-CN"/>
        </w:rPr>
        <w:t>]</w:t>
      </w:r>
      <w:r w:rsidRPr="002B15AA">
        <w:rPr>
          <w:lang w:eastAsia="zh-CN"/>
        </w:rPr>
        <w:tab/>
      </w:r>
      <w:r w:rsidRPr="002B26AF">
        <w:t>GSMA NG.116 - Generic Network Slice Template</w:t>
      </w:r>
      <w:r>
        <w:t xml:space="preserve"> Version 2.0 (2019-10-16).</w:t>
      </w:r>
    </w:p>
    <w:p w:rsidR="00E154AB" w:rsidRDefault="00E154AB" w:rsidP="00E154AB">
      <w:pPr>
        <w:pStyle w:val="EX"/>
        <w:rPr>
          <w:lang w:eastAsia="zh-CN"/>
        </w:rPr>
      </w:pPr>
      <w:r w:rsidRPr="002B15AA">
        <w:rPr>
          <w:rFonts w:hint="eastAsia"/>
          <w:lang w:eastAsia="zh-CN"/>
        </w:rPr>
        <w:t>[</w:t>
      </w:r>
      <w:r>
        <w:rPr>
          <w:lang w:eastAsia="zh-CN"/>
        </w:rPr>
        <w:t>51</w:t>
      </w:r>
      <w:r w:rsidRPr="002B15AA">
        <w:rPr>
          <w:rFonts w:hint="eastAsia"/>
          <w:lang w:eastAsia="zh-CN"/>
        </w:rPr>
        <w:t>]</w:t>
      </w:r>
      <w:r w:rsidRPr="002B15AA">
        <w:rPr>
          <w:lang w:eastAsia="zh-CN"/>
        </w:rPr>
        <w:tab/>
      </w:r>
      <w:r w:rsidRPr="00470179">
        <w:rPr>
          <w:lang w:eastAsia="zh-CN"/>
        </w:rPr>
        <w:t xml:space="preserve">3GPP TS </w:t>
      </w:r>
      <w:r>
        <w:rPr>
          <w:lang w:eastAsia="zh-CN"/>
        </w:rPr>
        <w:t>22</w:t>
      </w:r>
      <w:r w:rsidRPr="00470179">
        <w:rPr>
          <w:lang w:eastAsia="zh-CN"/>
        </w:rPr>
        <w:t>.</w:t>
      </w:r>
      <w:r>
        <w:rPr>
          <w:lang w:eastAsia="zh-CN"/>
        </w:rPr>
        <w:t>104</w:t>
      </w:r>
      <w:r w:rsidRPr="00470179">
        <w:rPr>
          <w:lang w:eastAsia="zh-CN"/>
        </w:rPr>
        <w:t xml:space="preserve">: </w:t>
      </w:r>
      <w:r w:rsidRPr="00470179">
        <w:t>"</w:t>
      </w:r>
      <w:r w:rsidRPr="00FF5F6F">
        <w:rPr>
          <w:lang w:eastAsia="zh-CN"/>
        </w:rPr>
        <w:t>Service requirements for cyber-physical control applications in vertical domains;</w:t>
      </w:r>
      <w:r>
        <w:rPr>
          <w:lang w:eastAsia="zh-CN"/>
        </w:rPr>
        <w:t xml:space="preserve"> Stage 1</w:t>
      </w:r>
      <w:r w:rsidRPr="00470179">
        <w:t>"</w:t>
      </w:r>
      <w:r w:rsidRPr="00470179">
        <w:rPr>
          <w:lang w:eastAsia="zh-CN"/>
        </w:rPr>
        <w:t>.</w:t>
      </w:r>
    </w:p>
    <w:p w:rsidR="00E154AB" w:rsidRDefault="00E154AB" w:rsidP="00E154AB">
      <w:pPr>
        <w:pStyle w:val="EX"/>
      </w:pPr>
      <w:r w:rsidRPr="002B15AA">
        <w:t>[</w:t>
      </w:r>
      <w:r>
        <w:t>52</w:t>
      </w:r>
      <w:r w:rsidRPr="002B15AA">
        <w:t>]</w:t>
      </w:r>
      <w:r w:rsidRPr="002B15AA">
        <w:tab/>
        <w:t xml:space="preserve">3GPP TS </w:t>
      </w:r>
      <w:r>
        <w:t>3</w:t>
      </w:r>
      <w:r w:rsidRPr="002B15AA">
        <w:t>3.501: "</w:t>
      </w:r>
      <w:r w:rsidRPr="006D78A4">
        <w:t xml:space="preserve"> </w:t>
      </w:r>
      <w:r w:rsidRPr="007B0C8B">
        <w:t>Security architecture and procedures</w:t>
      </w:r>
      <w:r w:rsidRPr="002B15AA">
        <w:t xml:space="preserve"> for the 5G System".</w:t>
      </w:r>
    </w:p>
    <w:p w:rsidR="00E154AB" w:rsidRPr="00B15C23" w:rsidRDefault="00E154AB" w:rsidP="00E154AB">
      <w:pPr>
        <w:pStyle w:val="EX"/>
        <w:rPr>
          <w:color w:val="000000"/>
        </w:rPr>
      </w:pPr>
      <w:r w:rsidRPr="00B15C23">
        <w:rPr>
          <w:color w:val="000000"/>
        </w:rPr>
        <w:t>[</w:t>
      </w:r>
      <w:r>
        <w:rPr>
          <w:color w:val="000000"/>
        </w:rPr>
        <w:t>53</w:t>
      </w:r>
      <w:r w:rsidRPr="00B15C23">
        <w:rPr>
          <w:color w:val="000000"/>
        </w:rPr>
        <w:t>]</w:t>
      </w:r>
      <w:r w:rsidRPr="00B15C23">
        <w:rPr>
          <w:color w:val="000000"/>
        </w:rPr>
        <w:tab/>
        <w:t>3GPP TS 38.901: "Study on channel model for frequencies from 0.5 to 100 GHz ".</w:t>
      </w:r>
    </w:p>
    <w:p w:rsidR="00E154AB" w:rsidRDefault="00E154AB" w:rsidP="00E154AB">
      <w:pPr>
        <w:pStyle w:val="EX"/>
      </w:pPr>
      <w:r>
        <w:rPr>
          <w:noProof/>
        </w:rPr>
        <w:t>[54]</w:t>
      </w:r>
      <w:r w:rsidRPr="00954162">
        <w:t xml:space="preserve"> </w:t>
      </w:r>
      <w:r>
        <w:tab/>
      </w:r>
      <w:r w:rsidRPr="002B15AA">
        <w:t>3GPP TS 38.331: "NR; Radio Resource Control (RRC) protocol specification".</w:t>
      </w:r>
    </w:p>
    <w:p w:rsidR="00E154AB" w:rsidRDefault="00E154AB" w:rsidP="00E154AB">
      <w:pPr>
        <w:pStyle w:val="EX"/>
        <w:rPr>
          <w:ins w:id="5597" w:author="28.541_CR0261_(Rel-16)_eNRM" w:date="2020-06-26T11:43:00Z"/>
          <w:color w:val="000000"/>
        </w:rPr>
      </w:pPr>
      <w:r w:rsidRPr="00B15C23">
        <w:rPr>
          <w:color w:val="000000"/>
        </w:rPr>
        <w:t>[</w:t>
      </w:r>
      <w:r>
        <w:rPr>
          <w:color w:val="000000"/>
        </w:rPr>
        <w:t>55</w:t>
      </w:r>
      <w:r w:rsidRPr="00B15C23">
        <w:rPr>
          <w:color w:val="000000"/>
        </w:rPr>
        <w:t>]</w:t>
      </w:r>
      <w:r w:rsidRPr="00B15C23">
        <w:rPr>
          <w:color w:val="000000"/>
        </w:rPr>
        <w:tab/>
        <w:t>3GPP TS 38.215: "NR; Physical layer measurements".</w:t>
      </w:r>
    </w:p>
    <w:p w:rsidR="00F610AC" w:rsidRDefault="00F610AC" w:rsidP="00E154AB">
      <w:pPr>
        <w:pStyle w:val="EX"/>
        <w:rPr>
          <w:ins w:id="5598" w:author="28.541_CR0291R1_(Rel-16)_SON_5G" w:date="2020-06-29T12:19:00Z"/>
        </w:rPr>
      </w:pPr>
      <w:ins w:id="5599" w:author="28.541_CR0261_(Rel-16)_eNRM" w:date="2020-06-26T11:43:00Z">
        <w:r>
          <w:t>[</w:t>
        </w:r>
      </w:ins>
      <w:ins w:id="5600" w:author="28.541_CR0261_(Rel-16)_eNRM" w:date="2020-06-26T11:44:00Z">
        <w:r>
          <w:t>56</w:t>
        </w:r>
      </w:ins>
      <w:ins w:id="5601" w:author="28.541_CR0261_(Rel-16)_eNRM" w:date="2020-06-26T11:43:00Z">
        <w:r>
          <w:t>]</w:t>
        </w:r>
        <w:r>
          <w:tab/>
        </w:r>
        <w:r w:rsidRPr="00AC22D1">
          <w:rPr>
            <w:rFonts w:hint="eastAsia"/>
            <w:color w:val="000000"/>
          </w:rPr>
          <w:t xml:space="preserve">3GPP TS </w:t>
        </w:r>
        <w:r>
          <w:rPr>
            <w:color w:val="000000"/>
          </w:rPr>
          <w:t>29</w:t>
        </w:r>
        <w:r>
          <w:rPr>
            <w:rFonts w:hint="eastAsia"/>
            <w:color w:val="000000"/>
          </w:rPr>
          <w:t>.</w:t>
        </w:r>
        <w:r>
          <w:rPr>
            <w:color w:val="000000"/>
          </w:rPr>
          <w:t>244</w:t>
        </w:r>
        <w:r w:rsidRPr="00AC22D1">
          <w:rPr>
            <w:rFonts w:hint="eastAsia"/>
            <w:color w:val="000000"/>
          </w:rPr>
          <w:t xml:space="preserve">: </w:t>
        </w:r>
        <w:r w:rsidRPr="00AC22D1">
          <w:rPr>
            <w:color w:val="000000"/>
          </w:rPr>
          <w:t>"</w:t>
        </w:r>
        <w:r w:rsidRPr="004D3578">
          <w:t xml:space="preserve">Technical Specification Group </w:t>
        </w:r>
        <w:r w:rsidRPr="00EA0173">
          <w:t>Core Network and Terminals</w:t>
        </w:r>
        <w:r w:rsidRPr="004D3578">
          <w:t>;</w:t>
        </w:r>
        <w:r>
          <w:t xml:space="preserve"> Interface between the Control Plane and the User Plane Nodes</w:t>
        </w:r>
        <w:r w:rsidRPr="004D3578">
          <w:t>;</w:t>
        </w:r>
        <w:r>
          <w:t xml:space="preserve"> Stage 3</w:t>
        </w:r>
        <w:r w:rsidRPr="00126199">
          <w:t>"</w:t>
        </w:r>
        <w:r>
          <w:t>.</w:t>
        </w:r>
      </w:ins>
    </w:p>
    <w:p w:rsidR="00C17174" w:rsidRDefault="00C17174" w:rsidP="00C17174">
      <w:pPr>
        <w:pStyle w:val="EX"/>
        <w:rPr>
          <w:ins w:id="5602" w:author="28.541_CR0291R1_(Rel-16)_SON_5G" w:date="2020-06-29T12:19:00Z"/>
          <w:lang w:eastAsia="zh-CN"/>
        </w:rPr>
      </w:pPr>
      <w:ins w:id="5603" w:author="28.541_CR0291R1_(Rel-16)_SON_5G" w:date="2020-06-29T12:19:00Z">
        <w:r>
          <w:rPr>
            <w:color w:val="000000"/>
          </w:rPr>
          <w:t>[57]</w:t>
        </w:r>
        <w:r>
          <w:rPr>
            <w:color w:val="000000"/>
          </w:rPr>
          <w:tab/>
        </w:r>
        <w:r>
          <w:t xml:space="preserve">3GPP TS 28.313: </w:t>
        </w:r>
        <w:r>
          <w:rPr>
            <w:lang w:val="en-US"/>
          </w:rPr>
          <w:t>"Self-Organizing Networks (SON) for 5G networks</w:t>
        </w:r>
        <w:r>
          <w:rPr>
            <w:color w:val="000000"/>
          </w:rPr>
          <w:t>".</w:t>
        </w:r>
      </w:ins>
    </w:p>
    <w:p w:rsidR="00C17174" w:rsidRPr="00682D28" w:rsidRDefault="00C17174" w:rsidP="00C17174">
      <w:pPr>
        <w:pStyle w:val="EX"/>
        <w:rPr>
          <w:lang w:eastAsia="zh-CN"/>
        </w:rPr>
      </w:pPr>
      <w:ins w:id="5604" w:author="28.541_CR0291R1_(Rel-16)_SON_5G" w:date="2020-06-29T12:19:00Z">
        <w:r w:rsidRPr="004C2BE0">
          <w:rPr>
            <w:color w:val="000000"/>
          </w:rPr>
          <w:t>[</w:t>
        </w:r>
        <w:r w:rsidRPr="004C2BE0">
          <w:rPr>
            <w:color w:val="000000"/>
            <w:rPrChange w:id="5605" w:author="32.423_CR0115R1_(Rel-16)_TM_SBMA, OAM_RTT" w:date="2020-07-06T10:42:00Z">
              <w:rPr>
                <w:color w:val="000000"/>
                <w:lang w:val="fr-FR"/>
              </w:rPr>
            </w:rPrChange>
          </w:rPr>
          <w:t>58</w:t>
        </w:r>
        <w:r w:rsidRPr="004C2BE0">
          <w:rPr>
            <w:color w:val="000000"/>
          </w:rPr>
          <w:t>]</w:t>
        </w:r>
        <w:r w:rsidRPr="004C2BE0">
          <w:rPr>
            <w:color w:val="000000"/>
          </w:rPr>
          <w:tab/>
          <w:t>3GPP TS 38.423: "NR; Xn application protocol (XnAP)".</w:t>
        </w:r>
      </w:ins>
    </w:p>
    <w:p w:rsidR="00E154AB" w:rsidRPr="002B15AA" w:rsidRDefault="00E154AB" w:rsidP="00E154AB">
      <w:pPr>
        <w:pStyle w:val="Heading1"/>
      </w:pPr>
      <w:bookmarkStart w:id="5606" w:name="_Toc19888034"/>
      <w:bookmarkStart w:id="5607" w:name="_Toc27404915"/>
      <w:bookmarkStart w:id="5608" w:name="_Toc35878060"/>
      <w:bookmarkStart w:id="5609" w:name="_Toc36219876"/>
      <w:bookmarkStart w:id="5610" w:name="_Toc36473974"/>
      <w:bookmarkStart w:id="5611" w:name="_Toc36542246"/>
      <w:bookmarkStart w:id="5612" w:name="_Toc36543067"/>
      <w:bookmarkStart w:id="5613" w:name="_Toc36567305"/>
      <w:bookmarkStart w:id="5614" w:name="_Toc44340923"/>
      <w:r w:rsidRPr="002B15AA">
        <w:t>3</w:t>
      </w:r>
      <w:r w:rsidRPr="002B15AA">
        <w:tab/>
        <w:t>Definitions and abbreviations</w:t>
      </w:r>
      <w:bookmarkEnd w:id="5606"/>
      <w:bookmarkEnd w:id="5607"/>
      <w:bookmarkEnd w:id="5608"/>
      <w:bookmarkEnd w:id="5609"/>
      <w:bookmarkEnd w:id="5610"/>
      <w:bookmarkEnd w:id="5611"/>
      <w:bookmarkEnd w:id="5612"/>
      <w:bookmarkEnd w:id="5613"/>
      <w:bookmarkEnd w:id="5614"/>
    </w:p>
    <w:p w:rsidR="00E154AB" w:rsidRPr="002B15AA" w:rsidRDefault="00E154AB" w:rsidP="00E154AB">
      <w:pPr>
        <w:pStyle w:val="Heading2"/>
      </w:pPr>
      <w:bookmarkStart w:id="5615" w:name="_Toc19888035"/>
      <w:bookmarkStart w:id="5616" w:name="_Toc27404916"/>
      <w:bookmarkStart w:id="5617" w:name="_Toc35878061"/>
      <w:bookmarkStart w:id="5618" w:name="_Toc36219877"/>
      <w:bookmarkStart w:id="5619" w:name="_Toc36473975"/>
      <w:bookmarkStart w:id="5620" w:name="_Toc36542247"/>
      <w:bookmarkStart w:id="5621" w:name="_Toc36543068"/>
      <w:bookmarkStart w:id="5622" w:name="_Toc36567306"/>
      <w:bookmarkStart w:id="5623" w:name="_Toc44340924"/>
      <w:r w:rsidRPr="002B15AA">
        <w:t>3.1</w:t>
      </w:r>
      <w:r w:rsidRPr="002B15AA">
        <w:tab/>
        <w:t>Definitions</w:t>
      </w:r>
      <w:bookmarkEnd w:id="5615"/>
      <w:bookmarkEnd w:id="5616"/>
      <w:bookmarkEnd w:id="5617"/>
      <w:bookmarkEnd w:id="5618"/>
      <w:bookmarkEnd w:id="5619"/>
      <w:bookmarkEnd w:id="5620"/>
      <w:bookmarkEnd w:id="5621"/>
      <w:bookmarkEnd w:id="5622"/>
      <w:bookmarkEnd w:id="5623"/>
    </w:p>
    <w:p w:rsidR="00E154AB" w:rsidRPr="002B15AA" w:rsidRDefault="00E154AB" w:rsidP="00E154AB">
      <w:r w:rsidRPr="002B15AA">
        <w:t>For the purposes of the present document, the terms and definitions given in 3GPP TR 21.905 [1], 3GPP TS 28.540 [10] and the following apply. A term defined in the present document takes precedence over the definition of the same term, if any, in 3GPP TR 21.905 [1] and 3GPP TS 28.540 [10].</w:t>
      </w:r>
    </w:p>
    <w:p w:rsidR="00E154AB" w:rsidRPr="002B15AA" w:rsidRDefault="00E154AB" w:rsidP="00E154AB">
      <w:pPr>
        <w:pStyle w:val="Heading2"/>
      </w:pPr>
      <w:bookmarkStart w:id="5624" w:name="_Toc19888036"/>
      <w:bookmarkStart w:id="5625" w:name="_Toc27404917"/>
      <w:bookmarkStart w:id="5626" w:name="_Toc35878062"/>
      <w:bookmarkStart w:id="5627" w:name="_Toc36219878"/>
      <w:bookmarkStart w:id="5628" w:name="_Toc36473976"/>
      <w:bookmarkStart w:id="5629" w:name="_Toc36542248"/>
      <w:bookmarkStart w:id="5630" w:name="_Toc36543069"/>
      <w:bookmarkStart w:id="5631" w:name="_Toc36567307"/>
      <w:bookmarkStart w:id="5632" w:name="_Toc44340925"/>
      <w:r w:rsidRPr="002B15AA">
        <w:t>3.2</w:t>
      </w:r>
      <w:r w:rsidRPr="002B15AA">
        <w:tab/>
        <w:t>Abbreviations</w:t>
      </w:r>
      <w:bookmarkEnd w:id="5624"/>
      <w:bookmarkEnd w:id="5625"/>
      <w:bookmarkEnd w:id="5626"/>
      <w:bookmarkEnd w:id="5627"/>
      <w:bookmarkEnd w:id="5628"/>
      <w:bookmarkEnd w:id="5629"/>
      <w:bookmarkEnd w:id="5630"/>
      <w:bookmarkEnd w:id="5631"/>
      <w:bookmarkEnd w:id="5632"/>
    </w:p>
    <w:p w:rsidR="00E154AB" w:rsidRPr="002B15AA" w:rsidRDefault="00E154AB" w:rsidP="00E154AB">
      <w:pPr>
        <w:keepNext/>
      </w:pPr>
      <w:r w:rsidRPr="002B15AA">
        <w:t>For the purposes of the present document, the abbreviations given in 3GPP TR 21.905 [1]</w:t>
      </w:r>
      <w:r>
        <w:t>,</w:t>
      </w:r>
      <w:r w:rsidRPr="00332924">
        <w:t xml:space="preserve"> </w:t>
      </w:r>
      <w:r>
        <w:t xml:space="preserve">3GPP TS 23.501 [2], 3GPP TS 38.401 [4], </w:t>
      </w:r>
      <w:r w:rsidRPr="002B15AA">
        <w:t>3GPP TS 28.540 [10] and the following apply. An abbreviation defined in the present document takes precedence over the definition of the same abbreviation, if any, in 3GPP TR 21.905 [1]</w:t>
      </w:r>
      <w:r w:rsidRPr="000C3FDC">
        <w:t xml:space="preserve"> </w:t>
      </w:r>
      <w:r>
        <w:t>, 3GPP TS 23.501 [2], 3GPP TS 38.401 [4]</w:t>
      </w:r>
      <w:r w:rsidRPr="002B15AA">
        <w:t xml:space="preserve"> and 3GPP TS 28.540 [10].</w:t>
      </w:r>
    </w:p>
    <w:p w:rsidR="00E154AB" w:rsidRPr="002B15AA" w:rsidRDefault="00E154AB" w:rsidP="00E154AB">
      <w:pPr>
        <w:pStyle w:val="EW"/>
      </w:pPr>
      <w:r w:rsidRPr="002B15AA">
        <w:t>BWP</w:t>
      </w:r>
      <w:r w:rsidRPr="002B15AA">
        <w:tab/>
        <w:t>Bandwidth part</w:t>
      </w:r>
    </w:p>
    <w:p w:rsidR="00E154AB" w:rsidRPr="002B15AA" w:rsidRDefault="00E154AB" w:rsidP="00E154AB">
      <w:pPr>
        <w:pStyle w:val="EW"/>
      </w:pPr>
      <w:r w:rsidRPr="002B15AA">
        <w:t>CM</w:t>
      </w:r>
      <w:r w:rsidRPr="002B15AA">
        <w:tab/>
        <w:t>Configuration Management</w:t>
      </w:r>
    </w:p>
    <w:p w:rsidR="00E154AB" w:rsidRPr="002B15AA" w:rsidRDefault="00E154AB" w:rsidP="00E154AB">
      <w:pPr>
        <w:pStyle w:val="EW"/>
      </w:pPr>
      <w:r w:rsidRPr="002B15AA">
        <w:t>DN</w:t>
      </w:r>
      <w:r w:rsidRPr="002B15AA">
        <w:tab/>
        <w:t>Distinguished Name</w:t>
      </w:r>
    </w:p>
    <w:p w:rsidR="00E154AB" w:rsidRPr="002B15AA" w:rsidRDefault="00E154AB" w:rsidP="00E154AB">
      <w:pPr>
        <w:pStyle w:val="EW"/>
      </w:pPr>
      <w:r w:rsidRPr="002B15AA">
        <w:t>IOC</w:t>
      </w:r>
      <w:r w:rsidRPr="002B15AA">
        <w:tab/>
      </w:r>
      <w:r w:rsidRPr="002B15AA">
        <w:rPr>
          <w:rFonts w:hint="eastAsia"/>
          <w:lang w:eastAsia="zh-CN"/>
        </w:rPr>
        <w:t>Information Object Class</w:t>
      </w:r>
    </w:p>
    <w:p w:rsidR="00E154AB" w:rsidRPr="002B15AA" w:rsidRDefault="00E154AB" w:rsidP="00E154AB">
      <w:pPr>
        <w:pStyle w:val="EW"/>
      </w:pPr>
      <w:r w:rsidRPr="002B15AA">
        <w:t>JSON</w:t>
      </w:r>
      <w:r w:rsidRPr="002B15AA">
        <w:tab/>
        <w:t>JavaScript Object Notation</w:t>
      </w:r>
    </w:p>
    <w:p w:rsidR="00E154AB" w:rsidRPr="002B15AA" w:rsidRDefault="00E154AB" w:rsidP="00E154AB">
      <w:pPr>
        <w:pStyle w:val="EW"/>
      </w:pPr>
      <w:r w:rsidRPr="002B15AA">
        <w:t>NFV</w:t>
      </w:r>
      <w:r w:rsidRPr="002B15AA">
        <w:tab/>
        <w:t>Network Functions Virtualisation</w:t>
      </w:r>
    </w:p>
    <w:p w:rsidR="00E154AB" w:rsidRPr="002B15AA" w:rsidRDefault="00E154AB" w:rsidP="00E154AB">
      <w:pPr>
        <w:pStyle w:val="EW"/>
      </w:pPr>
      <w:r w:rsidRPr="002B15AA">
        <w:t>NRM</w:t>
      </w:r>
      <w:r w:rsidRPr="002B15AA">
        <w:tab/>
        <w:t>Network Resource Model</w:t>
      </w:r>
    </w:p>
    <w:p w:rsidR="00E154AB" w:rsidRPr="002B15AA" w:rsidRDefault="00E154AB" w:rsidP="00E154AB">
      <w:pPr>
        <w:pStyle w:val="EW"/>
      </w:pPr>
      <w:r w:rsidRPr="002B15AA">
        <w:t>NS</w:t>
      </w:r>
      <w:r w:rsidRPr="002B15AA">
        <w:tab/>
        <w:t>Network Service</w:t>
      </w:r>
    </w:p>
    <w:p w:rsidR="00E154AB" w:rsidRPr="002B15AA" w:rsidRDefault="00E154AB" w:rsidP="00E154AB">
      <w:pPr>
        <w:pStyle w:val="EW"/>
      </w:pPr>
      <w:r w:rsidRPr="002B15AA">
        <w:t>NSI</w:t>
      </w:r>
      <w:r w:rsidRPr="002B15AA">
        <w:tab/>
        <w:t>Network Slice Instance</w:t>
      </w:r>
    </w:p>
    <w:p w:rsidR="00E154AB" w:rsidRPr="002B15AA" w:rsidRDefault="00E154AB" w:rsidP="00E154AB">
      <w:pPr>
        <w:pStyle w:val="EW"/>
      </w:pPr>
      <w:r w:rsidRPr="002B15AA">
        <w:t>NSSAI</w:t>
      </w:r>
      <w:r w:rsidRPr="002B15AA">
        <w:tab/>
        <w:t>Network Slice Selection Assistance Information</w:t>
      </w:r>
    </w:p>
    <w:p w:rsidR="00E154AB" w:rsidRPr="002B15AA" w:rsidRDefault="00E154AB" w:rsidP="00E154AB">
      <w:pPr>
        <w:pStyle w:val="EW"/>
      </w:pPr>
      <w:r w:rsidRPr="002B15AA">
        <w:t>NSSI</w:t>
      </w:r>
      <w:r w:rsidRPr="002B15AA">
        <w:tab/>
        <w:t>Network Slice Subnet Instance</w:t>
      </w:r>
    </w:p>
    <w:p w:rsidR="00E154AB" w:rsidRDefault="00E154AB" w:rsidP="00E154AB">
      <w:pPr>
        <w:pStyle w:val="EW"/>
      </w:pPr>
      <w:r w:rsidRPr="002B15AA">
        <w:t>PNF</w:t>
      </w:r>
      <w:r w:rsidRPr="002B15AA">
        <w:tab/>
        <w:t>Physical Network Function</w:t>
      </w:r>
    </w:p>
    <w:p w:rsidR="00E154AB" w:rsidRPr="00976F29" w:rsidRDefault="00E154AB" w:rsidP="00E154AB">
      <w:pPr>
        <w:pStyle w:val="EW"/>
        <w:keepNext/>
      </w:pPr>
      <w:r>
        <w:t>RIM</w:t>
      </w:r>
      <w:r>
        <w:tab/>
        <w:t>Remote interference management</w:t>
      </w:r>
    </w:p>
    <w:p w:rsidR="00E154AB" w:rsidRPr="002B15AA" w:rsidRDefault="00E154AB" w:rsidP="00E154AB">
      <w:pPr>
        <w:pStyle w:val="EW"/>
      </w:pPr>
      <w:r>
        <w:t>RIM-RS</w:t>
      </w:r>
      <w:r>
        <w:tab/>
        <w:t>Remote interference management reference signal</w:t>
      </w:r>
    </w:p>
    <w:p w:rsidR="00E154AB" w:rsidRPr="002B15AA" w:rsidRDefault="00E154AB" w:rsidP="00E154AB">
      <w:pPr>
        <w:pStyle w:val="EW"/>
      </w:pPr>
      <w:r w:rsidRPr="002B15AA">
        <w:t>SBA</w:t>
      </w:r>
      <w:r w:rsidRPr="002B15AA">
        <w:tab/>
        <w:t>Service Based Architecture</w:t>
      </w:r>
    </w:p>
    <w:p w:rsidR="00E154AB" w:rsidRPr="002B15AA" w:rsidRDefault="00E154AB" w:rsidP="00E154AB">
      <w:pPr>
        <w:pStyle w:val="EW"/>
      </w:pPr>
      <w:r w:rsidRPr="002B15AA">
        <w:t>SS</w:t>
      </w:r>
      <w:r w:rsidRPr="002B15AA">
        <w:tab/>
        <w:t>Solution Set</w:t>
      </w:r>
    </w:p>
    <w:p w:rsidR="00E154AB" w:rsidRPr="002B15AA" w:rsidRDefault="00E154AB" w:rsidP="00E154AB">
      <w:pPr>
        <w:pStyle w:val="EW"/>
      </w:pPr>
      <w:r w:rsidRPr="002B15AA">
        <w:t>TN</w:t>
      </w:r>
      <w:r w:rsidRPr="002B15AA">
        <w:tab/>
        <w:t>Transport Network</w:t>
      </w:r>
    </w:p>
    <w:p w:rsidR="00E154AB" w:rsidRPr="002B15AA" w:rsidRDefault="00E154AB" w:rsidP="00E154AB">
      <w:pPr>
        <w:pStyle w:val="EW"/>
      </w:pPr>
      <w:r w:rsidRPr="002B15AA">
        <w:t>VNF</w:t>
      </w:r>
      <w:r w:rsidRPr="002B15AA">
        <w:tab/>
        <w:t>Virtualised Network Function</w:t>
      </w:r>
    </w:p>
    <w:p w:rsidR="00E154AB" w:rsidRPr="002B15AA" w:rsidRDefault="00E154AB" w:rsidP="00E154AB">
      <w:pPr>
        <w:pStyle w:val="EW"/>
      </w:pPr>
    </w:p>
    <w:p w:rsidR="00E154AB" w:rsidRPr="002B15AA" w:rsidRDefault="00E154AB" w:rsidP="00E154AB"/>
    <w:p w:rsidR="00E154AB" w:rsidRPr="002B15AA" w:rsidRDefault="00E154AB" w:rsidP="00E154AB">
      <w:pPr>
        <w:pStyle w:val="Heading1"/>
        <w:rPr>
          <w:lang w:eastAsia="zh-CN"/>
        </w:rPr>
      </w:pPr>
      <w:bookmarkStart w:id="5633" w:name="_Toc19888037"/>
      <w:bookmarkStart w:id="5634" w:name="_Toc27404918"/>
      <w:bookmarkStart w:id="5635" w:name="_Toc35878063"/>
      <w:bookmarkStart w:id="5636" w:name="_Toc36219879"/>
      <w:bookmarkStart w:id="5637" w:name="_Toc36473977"/>
      <w:bookmarkStart w:id="5638" w:name="_Toc36542249"/>
      <w:bookmarkStart w:id="5639" w:name="_Toc36543070"/>
      <w:bookmarkStart w:id="5640" w:name="_Toc36567308"/>
      <w:bookmarkStart w:id="5641" w:name="_Toc44340926"/>
      <w:r w:rsidRPr="002B15AA">
        <w:t>4</w:t>
      </w:r>
      <w:r w:rsidRPr="002B15AA">
        <w:tab/>
      </w:r>
      <w:r w:rsidRPr="002B15AA">
        <w:rPr>
          <w:lang w:eastAsia="zh-CN"/>
        </w:rPr>
        <w:t xml:space="preserve">Information </w:t>
      </w:r>
      <w:r>
        <w:rPr>
          <w:lang w:eastAsia="zh-CN"/>
        </w:rPr>
        <w:t>m</w:t>
      </w:r>
      <w:r w:rsidRPr="002B15AA">
        <w:rPr>
          <w:lang w:eastAsia="zh-CN"/>
        </w:rPr>
        <w:t>odel definitions for NR NRM</w:t>
      </w:r>
      <w:bookmarkEnd w:id="5633"/>
      <w:bookmarkEnd w:id="5634"/>
      <w:bookmarkEnd w:id="5635"/>
      <w:bookmarkEnd w:id="5636"/>
      <w:bookmarkEnd w:id="5637"/>
      <w:bookmarkEnd w:id="5638"/>
      <w:bookmarkEnd w:id="5639"/>
      <w:bookmarkEnd w:id="5640"/>
      <w:bookmarkEnd w:id="5641"/>
    </w:p>
    <w:p w:rsidR="00E154AB" w:rsidRDefault="00E154AB" w:rsidP="00E154AB">
      <w:pPr>
        <w:pStyle w:val="Heading2"/>
      </w:pPr>
      <w:bookmarkStart w:id="5642" w:name="_Toc19888038"/>
      <w:bookmarkStart w:id="5643" w:name="_Toc27404919"/>
      <w:bookmarkStart w:id="5644" w:name="_Toc35878064"/>
      <w:bookmarkStart w:id="5645" w:name="_Toc36219880"/>
      <w:bookmarkStart w:id="5646" w:name="_Toc36473978"/>
      <w:bookmarkStart w:id="5647" w:name="_Toc36542250"/>
      <w:bookmarkStart w:id="5648" w:name="_Toc36543071"/>
      <w:bookmarkStart w:id="5649" w:name="_Toc36567309"/>
      <w:bookmarkStart w:id="5650" w:name="_Toc44340927"/>
      <w:r w:rsidRPr="002B15AA">
        <w:t>4.1</w:t>
      </w:r>
      <w:r w:rsidRPr="002B15AA">
        <w:tab/>
        <w:t xml:space="preserve">Imported </w:t>
      </w:r>
      <w:r>
        <w:t xml:space="preserve">and associated </w:t>
      </w:r>
      <w:r w:rsidRPr="002B15AA">
        <w:t>information</w:t>
      </w:r>
      <w:bookmarkEnd w:id="5642"/>
      <w:bookmarkEnd w:id="5643"/>
      <w:bookmarkEnd w:id="5644"/>
      <w:bookmarkEnd w:id="5645"/>
      <w:bookmarkEnd w:id="5646"/>
      <w:bookmarkEnd w:id="5647"/>
      <w:bookmarkEnd w:id="5648"/>
      <w:bookmarkEnd w:id="5649"/>
      <w:bookmarkEnd w:id="5650"/>
    </w:p>
    <w:p w:rsidR="00E154AB" w:rsidRPr="002B15AA" w:rsidRDefault="00E154AB" w:rsidP="00E154AB">
      <w:pPr>
        <w:pStyle w:val="Heading3"/>
      </w:pPr>
      <w:bookmarkStart w:id="5651" w:name="_Hlk884270"/>
      <w:bookmarkStart w:id="5652" w:name="_Toc19888039"/>
      <w:bookmarkStart w:id="5653" w:name="_Toc27404920"/>
      <w:bookmarkStart w:id="5654" w:name="_Toc35878065"/>
      <w:bookmarkStart w:id="5655" w:name="_Toc36219881"/>
      <w:bookmarkStart w:id="5656" w:name="_Toc36473979"/>
      <w:bookmarkStart w:id="5657" w:name="_Toc36542251"/>
      <w:bookmarkStart w:id="5658" w:name="_Toc36543072"/>
      <w:bookmarkStart w:id="5659" w:name="_Toc36567310"/>
      <w:bookmarkStart w:id="5660" w:name="_Toc44340928"/>
      <w:r w:rsidRPr="00EF7827">
        <w:t>4.1.1</w:t>
      </w:r>
      <w:r w:rsidRPr="00EF7827">
        <w:tab/>
        <w:t>Imported information entities and local labels</w:t>
      </w:r>
      <w:bookmarkEnd w:id="5651"/>
      <w:bookmarkEnd w:id="5652"/>
      <w:bookmarkEnd w:id="5653"/>
      <w:bookmarkEnd w:id="5654"/>
      <w:bookmarkEnd w:id="5655"/>
      <w:bookmarkEnd w:id="5656"/>
      <w:bookmarkEnd w:id="5657"/>
      <w:bookmarkEnd w:id="5658"/>
      <w:bookmarkEnd w:id="5659"/>
      <w:bookmarkEnd w:id="5660"/>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70" w:type="dxa"/>
        </w:tblCellMar>
        <w:tblLook w:val="0000" w:firstRow="0" w:lastRow="0" w:firstColumn="0" w:lastColumn="0" w:noHBand="0" w:noVBand="0"/>
      </w:tblPr>
      <w:tblGrid>
        <w:gridCol w:w="6593"/>
        <w:gridCol w:w="3148"/>
      </w:tblGrid>
      <w:tr w:rsidR="00E154AB" w:rsidRPr="002B15AA" w:rsidTr="00583841">
        <w:trPr>
          <w:jc w:val="center"/>
        </w:trPr>
        <w:tc>
          <w:tcPr>
            <w:tcW w:w="3384" w:type="pct"/>
            <w:shd w:val="clear" w:color="auto" w:fill="D9D9D9"/>
          </w:tcPr>
          <w:p w:rsidR="00E154AB" w:rsidRPr="002B15AA" w:rsidRDefault="00E154AB" w:rsidP="00583841">
            <w:pPr>
              <w:pStyle w:val="TAH"/>
            </w:pPr>
            <w:r w:rsidRPr="002B15AA">
              <w:t>Label reference</w:t>
            </w:r>
          </w:p>
        </w:tc>
        <w:tc>
          <w:tcPr>
            <w:tcW w:w="1616" w:type="pct"/>
            <w:shd w:val="clear" w:color="auto" w:fill="D9D9D9"/>
          </w:tcPr>
          <w:p w:rsidR="00E154AB" w:rsidRPr="002B15AA" w:rsidRDefault="00E154AB" w:rsidP="00583841">
            <w:pPr>
              <w:pStyle w:val="TAH"/>
            </w:pPr>
            <w:r w:rsidRPr="002B15AA">
              <w:t xml:space="preserve">Local label </w:t>
            </w:r>
          </w:p>
        </w:tc>
      </w:tr>
      <w:tr w:rsidR="00E154AB" w:rsidRPr="002B15AA" w:rsidTr="00583841">
        <w:trPr>
          <w:jc w:val="center"/>
        </w:trPr>
        <w:tc>
          <w:tcPr>
            <w:tcW w:w="3384" w:type="pct"/>
          </w:tcPr>
          <w:p w:rsidR="00E154AB" w:rsidRPr="002B15AA" w:rsidRDefault="00E154AB" w:rsidP="00583841">
            <w:pPr>
              <w:pStyle w:val="TAL"/>
              <w:rPr>
                <w:lang w:eastAsia="zh-CN"/>
              </w:rPr>
            </w:pPr>
            <w:r w:rsidRPr="002B15AA">
              <w:t xml:space="preserve">TS 28.622 [30], IOC, </w:t>
            </w:r>
            <w:r w:rsidRPr="002B15AA">
              <w:rPr>
                <w:rFonts w:ascii="Courier New" w:hAnsi="Courier New" w:cs="Courier New"/>
                <w:lang w:eastAsia="zh-CN"/>
              </w:rPr>
              <w:t>Managed</w:t>
            </w:r>
            <w:r w:rsidRPr="002B15AA">
              <w:rPr>
                <w:rFonts w:ascii="Courier New" w:hAnsi="Courier New" w:cs="Courier New" w:hint="eastAsia"/>
                <w:lang w:eastAsia="zh-CN"/>
              </w:rPr>
              <w:t>Function</w:t>
            </w:r>
          </w:p>
        </w:tc>
        <w:tc>
          <w:tcPr>
            <w:tcW w:w="1616" w:type="pct"/>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Managed</w:t>
            </w:r>
            <w:r w:rsidRPr="002B15AA">
              <w:rPr>
                <w:rFonts w:ascii="Courier New" w:hAnsi="Courier New" w:cs="Courier New" w:hint="eastAsia"/>
                <w:lang w:eastAsia="zh-CN"/>
              </w:rPr>
              <w:t>Function</w:t>
            </w:r>
          </w:p>
        </w:tc>
      </w:tr>
      <w:tr w:rsidR="00E154AB" w:rsidRPr="002B15AA" w:rsidTr="00583841">
        <w:trPr>
          <w:jc w:val="center"/>
        </w:trPr>
        <w:tc>
          <w:tcPr>
            <w:tcW w:w="3384" w:type="pct"/>
          </w:tcPr>
          <w:p w:rsidR="00E154AB" w:rsidRPr="002B15AA" w:rsidRDefault="00E154AB" w:rsidP="00583841">
            <w:pPr>
              <w:pStyle w:val="TAL"/>
            </w:pPr>
            <w:r w:rsidRPr="002B15AA">
              <w:t>TS 28.622 [</w:t>
            </w:r>
            <w:r w:rsidRPr="002B15AA">
              <w:rPr>
                <w:lang w:eastAsia="zh-CN"/>
              </w:rPr>
              <w:t>30</w:t>
            </w:r>
            <w:r w:rsidRPr="002B15AA">
              <w:t xml:space="preserve">], IOC, </w:t>
            </w:r>
            <w:r w:rsidRPr="002B15AA">
              <w:rPr>
                <w:rFonts w:ascii="Courier New" w:hAnsi="Courier New" w:cs="Courier New" w:hint="eastAsia"/>
                <w:lang w:eastAsia="zh-CN"/>
              </w:rPr>
              <w:t>EP_RP</w:t>
            </w:r>
          </w:p>
        </w:tc>
        <w:tc>
          <w:tcPr>
            <w:tcW w:w="1616" w:type="pct"/>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EP_RP</w:t>
            </w:r>
          </w:p>
        </w:tc>
      </w:tr>
      <w:tr w:rsidR="00E154AB" w:rsidRPr="002B15AA" w:rsidTr="00583841">
        <w:trPr>
          <w:jc w:val="center"/>
        </w:trPr>
        <w:tc>
          <w:tcPr>
            <w:tcW w:w="3384" w:type="pct"/>
          </w:tcPr>
          <w:p w:rsidR="00E154AB" w:rsidRPr="002B15AA" w:rsidRDefault="00E154AB" w:rsidP="00583841">
            <w:pPr>
              <w:pStyle w:val="TAL"/>
            </w:pPr>
            <w:r w:rsidRPr="002B15AA">
              <w:t>TS 28.662 [</w:t>
            </w:r>
            <w:r w:rsidRPr="002B15AA">
              <w:rPr>
                <w:rFonts w:hint="eastAsia"/>
                <w:lang w:eastAsia="zh-CN"/>
              </w:rPr>
              <w:t>11</w:t>
            </w:r>
            <w:r w:rsidRPr="002B15AA">
              <w:t xml:space="preserve">], IOC, </w:t>
            </w:r>
            <w:r w:rsidRPr="002B15AA">
              <w:rPr>
                <w:rStyle w:val="TALChar"/>
                <w:rFonts w:ascii="Courier New" w:hAnsi="Courier New" w:cs="Courier New" w:hint="eastAsia"/>
              </w:rPr>
              <w:t>SectorEquipment</w:t>
            </w:r>
            <w:r w:rsidRPr="002B15AA">
              <w:rPr>
                <w:rStyle w:val="TALChar"/>
                <w:rFonts w:ascii="Courier New" w:hAnsi="Courier New" w:cs="Courier New"/>
              </w:rPr>
              <w:t>Function</w:t>
            </w:r>
          </w:p>
        </w:tc>
        <w:tc>
          <w:tcPr>
            <w:tcW w:w="1616" w:type="pct"/>
          </w:tcPr>
          <w:p w:rsidR="00E154AB" w:rsidRPr="002B15AA" w:rsidRDefault="00E154AB" w:rsidP="00583841">
            <w:pPr>
              <w:pStyle w:val="TAL"/>
              <w:rPr>
                <w:rFonts w:ascii="Courier New" w:hAnsi="Courier New" w:cs="Courier New"/>
                <w:lang w:eastAsia="zh-CN"/>
              </w:rPr>
            </w:pPr>
            <w:r w:rsidRPr="002B15AA">
              <w:rPr>
                <w:rStyle w:val="TALChar"/>
                <w:rFonts w:ascii="Courier New" w:hAnsi="Courier New" w:hint="eastAsia"/>
                <w:lang w:eastAsia="zh-CN"/>
              </w:rPr>
              <w:t>SectorEquipment</w:t>
            </w:r>
            <w:r w:rsidRPr="002B15AA">
              <w:rPr>
                <w:rStyle w:val="TALChar"/>
                <w:rFonts w:ascii="Courier New" w:hAnsi="Courier New"/>
                <w:lang w:eastAsia="zh-CN"/>
              </w:rPr>
              <w:t>Function</w:t>
            </w:r>
          </w:p>
        </w:tc>
      </w:tr>
      <w:tr w:rsidR="00E154AB" w:rsidRPr="002B15AA"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Style w:val="TALChar"/>
              </w:rPr>
            </w:pPr>
            <w:r w:rsidRPr="002B15AA">
              <w:t xml:space="preserve">TS 28.658 [19], IOC, </w:t>
            </w:r>
            <w:r w:rsidRPr="002B15AA">
              <w:rPr>
                <w:rFonts w:ascii="Courier New" w:hAnsi="Courier New" w:cs="Courier New"/>
              </w:rPr>
              <w:t>ExternalENBFunction</w:t>
            </w:r>
          </w:p>
        </w:tc>
        <w:tc>
          <w:tcPr>
            <w:tcW w:w="1616"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lang w:eastAsia="zh-CN"/>
              </w:rPr>
            </w:pPr>
            <w:r w:rsidRPr="002B15AA">
              <w:rPr>
                <w:rFonts w:ascii="Courier New" w:hAnsi="Courier New" w:cs="Courier New"/>
              </w:rPr>
              <w:t>ExternalENBFunction</w:t>
            </w:r>
          </w:p>
        </w:tc>
      </w:tr>
      <w:tr w:rsidR="00E154AB" w:rsidRPr="002B15AA"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Style w:val="TALChar"/>
              </w:rPr>
            </w:pPr>
            <w:r w:rsidRPr="002B15AA">
              <w:t xml:space="preserve">TS 28.708 [21], IOC, </w:t>
            </w:r>
            <w:r w:rsidRPr="002B15AA">
              <w:rPr>
                <w:rFonts w:ascii="Courier New" w:hAnsi="Courier New" w:cs="Courier New"/>
              </w:rPr>
              <w:t>ServingGWFunction</w:t>
            </w:r>
          </w:p>
        </w:tc>
        <w:tc>
          <w:tcPr>
            <w:tcW w:w="1616"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lang w:eastAsia="zh-CN"/>
              </w:rPr>
            </w:pPr>
            <w:r w:rsidRPr="002B15AA">
              <w:rPr>
                <w:rFonts w:ascii="Courier New" w:hAnsi="Courier New" w:cs="Courier New"/>
              </w:rPr>
              <w:t>ServingGWFunction</w:t>
            </w:r>
          </w:p>
        </w:tc>
      </w:tr>
      <w:tr w:rsidR="00E154AB" w:rsidRPr="002B15AA"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 xml:space="preserve">TS 28.658 [19], IOC, </w:t>
            </w:r>
            <w:r w:rsidRPr="002B15AA">
              <w:rPr>
                <w:rFonts w:ascii="Courier New" w:hAnsi="Courier New" w:cs="Courier New"/>
              </w:rPr>
              <w:t>E</w:t>
            </w:r>
            <w:r>
              <w:rPr>
                <w:rFonts w:ascii="Courier New" w:hAnsi="Courier New" w:cs="Courier New"/>
              </w:rPr>
              <w:t>UtranCellFDD</w:t>
            </w:r>
          </w:p>
        </w:tc>
        <w:tc>
          <w:tcPr>
            <w:tcW w:w="1616"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rPr>
              <w:t>E</w:t>
            </w:r>
            <w:r>
              <w:rPr>
                <w:rFonts w:ascii="Courier New" w:hAnsi="Courier New" w:cs="Courier New"/>
              </w:rPr>
              <w:t>UtranCellFDD</w:t>
            </w:r>
          </w:p>
        </w:tc>
      </w:tr>
      <w:tr w:rsidR="00E154AB" w:rsidRPr="002B15AA"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 xml:space="preserve">TS 28.658 [19], IOC, </w:t>
            </w:r>
            <w:r w:rsidRPr="002B15AA">
              <w:rPr>
                <w:rFonts w:ascii="Courier New" w:hAnsi="Courier New" w:cs="Courier New"/>
              </w:rPr>
              <w:t>E</w:t>
            </w:r>
            <w:r>
              <w:rPr>
                <w:rFonts w:ascii="Courier New" w:hAnsi="Courier New" w:cs="Courier New"/>
              </w:rPr>
              <w:t>UtranCellTDD</w:t>
            </w:r>
          </w:p>
        </w:tc>
        <w:tc>
          <w:tcPr>
            <w:tcW w:w="1616"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rPr>
              <w:t>E</w:t>
            </w:r>
            <w:r>
              <w:rPr>
                <w:rFonts w:ascii="Courier New" w:hAnsi="Courier New" w:cs="Courier New"/>
              </w:rPr>
              <w:t>UtranCellTDD</w:t>
            </w:r>
          </w:p>
        </w:tc>
      </w:tr>
      <w:tr w:rsidR="00E154AB" w:rsidRPr="002B15AA"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TS 28.658 [19],</w:t>
            </w:r>
            <w:r>
              <w:t xml:space="preserve"> dataType,</w:t>
            </w:r>
            <w:r w:rsidRPr="00673E8C">
              <w:rPr>
                <w:rFonts w:ascii="Courier New" w:hAnsi="Courier New" w:cs="Courier New"/>
              </w:rPr>
              <w:t xml:space="preserve"> PLMNId</w:t>
            </w:r>
          </w:p>
        </w:tc>
        <w:tc>
          <w:tcPr>
            <w:tcW w:w="1616"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Pr>
                <w:rFonts w:ascii="Courier New" w:hAnsi="Courier New" w:cs="Courier New"/>
              </w:rPr>
              <w:t>PLMNId</w:t>
            </w:r>
          </w:p>
        </w:tc>
      </w:tr>
      <w:tr w:rsidR="00E154AB" w:rsidRPr="002B15AA"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 xml:space="preserve">TS 28.658 [19], IOC, </w:t>
            </w:r>
            <w:r w:rsidRPr="002B15AA">
              <w:rPr>
                <w:rFonts w:ascii="Courier New" w:hAnsi="Courier New" w:cs="Courier New"/>
              </w:rPr>
              <w:t>ENBFunction</w:t>
            </w:r>
          </w:p>
        </w:tc>
        <w:tc>
          <w:tcPr>
            <w:tcW w:w="1616"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rPr>
            </w:pPr>
            <w:r w:rsidRPr="002B15AA">
              <w:rPr>
                <w:rFonts w:ascii="Courier New" w:hAnsi="Courier New" w:cs="Courier New"/>
              </w:rPr>
              <w:t>ENBFunction</w:t>
            </w:r>
          </w:p>
        </w:tc>
      </w:tr>
      <w:tr w:rsidR="00E154AB" w:rsidRPr="002B15AA"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 xml:space="preserve">TS 28.708 [21], IOC, </w:t>
            </w:r>
            <w:r>
              <w:rPr>
                <w:rFonts w:ascii="Courier New" w:hAnsi="Courier New" w:cs="Courier New"/>
              </w:rPr>
              <w:t>ExternalS</w:t>
            </w:r>
            <w:r w:rsidRPr="002B15AA">
              <w:rPr>
                <w:rFonts w:ascii="Courier New" w:hAnsi="Courier New" w:cs="Courier New"/>
              </w:rPr>
              <w:t>ervingGWFunction</w:t>
            </w:r>
          </w:p>
        </w:tc>
        <w:tc>
          <w:tcPr>
            <w:tcW w:w="1616"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rPr>
            </w:pPr>
            <w:r>
              <w:rPr>
                <w:rFonts w:ascii="Courier New" w:hAnsi="Courier New" w:cs="Courier New"/>
              </w:rPr>
              <w:t>ExternalS</w:t>
            </w:r>
            <w:r w:rsidRPr="002B15AA">
              <w:rPr>
                <w:rFonts w:ascii="Courier New" w:hAnsi="Courier New" w:cs="Courier New"/>
              </w:rPr>
              <w:t>ervingGWFunction</w:t>
            </w:r>
          </w:p>
        </w:tc>
      </w:tr>
      <w:tr w:rsidR="00E154AB" w:rsidRPr="002B15AA"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TS 28.658 [19], IOC,</w:t>
            </w:r>
            <w:r>
              <w:t xml:space="preserve"> </w:t>
            </w:r>
            <w:r>
              <w:rPr>
                <w:rFonts w:ascii="Courier New" w:hAnsi="Courier New" w:cs="Courier New"/>
              </w:rPr>
              <w:t>ExternalEUtranCellFDD</w:t>
            </w:r>
          </w:p>
        </w:tc>
        <w:tc>
          <w:tcPr>
            <w:tcW w:w="1616"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rPr>
            </w:pPr>
            <w:r>
              <w:rPr>
                <w:rFonts w:ascii="Courier New" w:hAnsi="Courier New" w:cs="Courier New"/>
              </w:rPr>
              <w:t>ExternalEUtranCellFDD</w:t>
            </w:r>
          </w:p>
        </w:tc>
      </w:tr>
      <w:tr w:rsidR="00E154AB" w:rsidRPr="002B15AA"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TS 28.658 [19], IOC,</w:t>
            </w:r>
            <w:r>
              <w:t xml:space="preserve"> </w:t>
            </w:r>
            <w:r>
              <w:rPr>
                <w:rFonts w:ascii="Courier New" w:hAnsi="Courier New" w:cs="Courier New"/>
              </w:rPr>
              <w:t>ExternalEUtranCellTDD</w:t>
            </w:r>
          </w:p>
        </w:tc>
        <w:tc>
          <w:tcPr>
            <w:tcW w:w="1616"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rPr>
            </w:pPr>
            <w:r>
              <w:rPr>
                <w:rFonts w:ascii="Courier New" w:hAnsi="Courier New" w:cs="Courier New"/>
              </w:rPr>
              <w:t>ExternalEUtranCellTDD</w:t>
            </w:r>
          </w:p>
        </w:tc>
      </w:tr>
      <w:tr w:rsidR="00E154AB" w:rsidRPr="002B15AA"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 xml:space="preserve">TS 28.658 [19], IOC, </w:t>
            </w:r>
            <w:r>
              <w:rPr>
                <w:rFonts w:ascii="Courier New" w:hAnsi="Courier New" w:cs="Courier New"/>
              </w:rPr>
              <w:t>AdjacentCell</w:t>
            </w:r>
          </w:p>
        </w:tc>
        <w:tc>
          <w:tcPr>
            <w:tcW w:w="1616"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rPr>
            </w:pPr>
            <w:r>
              <w:rPr>
                <w:rFonts w:ascii="Courier New" w:hAnsi="Courier New" w:cs="Courier New"/>
              </w:rPr>
              <w:t>AdjacentEUtranCell</w:t>
            </w:r>
          </w:p>
        </w:tc>
      </w:tr>
      <w:tr w:rsidR="00E154AB" w:rsidRPr="002B15AA"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 xml:space="preserve">TS 28.658 [19], IOC, </w:t>
            </w:r>
            <w:r w:rsidRPr="00065B23">
              <w:rPr>
                <w:rFonts w:ascii="Courier New" w:hAnsi="Courier New" w:cs="Courier New"/>
              </w:rPr>
              <w:t>EUtranFrequency</w:t>
            </w:r>
          </w:p>
        </w:tc>
        <w:tc>
          <w:tcPr>
            <w:tcW w:w="1616"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rPr>
            </w:pPr>
            <w:r w:rsidRPr="005B2219">
              <w:rPr>
                <w:rFonts w:ascii="Courier New" w:hAnsi="Courier New" w:cs="Courier New"/>
              </w:rPr>
              <w:t>EUtranFrequency</w:t>
            </w:r>
          </w:p>
        </w:tc>
      </w:tr>
      <w:tr w:rsidR="00E154AB" w:rsidRPr="002B15AA"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 xml:space="preserve">TS 28.658 [19], IOC, </w:t>
            </w:r>
            <w:r w:rsidRPr="00065B23">
              <w:rPr>
                <w:rFonts w:ascii="Courier New" w:hAnsi="Courier New" w:cs="Courier New"/>
              </w:rPr>
              <w:t>EUtranFreqRelation</w:t>
            </w:r>
          </w:p>
        </w:tc>
        <w:tc>
          <w:tcPr>
            <w:tcW w:w="1616"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rPr>
            </w:pPr>
            <w:r w:rsidRPr="005B2219">
              <w:rPr>
                <w:rFonts w:ascii="Courier New" w:hAnsi="Courier New" w:cs="Courier New"/>
              </w:rPr>
              <w:t>EUtranFreqRelation</w:t>
            </w:r>
          </w:p>
        </w:tc>
      </w:tr>
      <w:tr w:rsidR="00E154AB" w:rsidRPr="002B15AA"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 xml:space="preserve">TS 28.658 [19], IOC, </w:t>
            </w:r>
            <w:r w:rsidRPr="002B15AA">
              <w:rPr>
                <w:rFonts w:ascii="Courier New" w:hAnsi="Courier New" w:cs="Courier New"/>
              </w:rPr>
              <w:t>E</w:t>
            </w:r>
            <w:r>
              <w:rPr>
                <w:rFonts w:ascii="Courier New" w:hAnsi="Courier New" w:cs="Courier New"/>
              </w:rPr>
              <w:t>UtranRelation</w:t>
            </w:r>
          </w:p>
        </w:tc>
        <w:tc>
          <w:tcPr>
            <w:tcW w:w="1616"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rPr>
            </w:pPr>
            <w:r>
              <w:rPr>
                <w:rFonts w:ascii="Courier New" w:hAnsi="Courier New" w:cs="Courier New"/>
              </w:rPr>
              <w:t>EUtranCellRelation</w:t>
            </w:r>
          </w:p>
        </w:tc>
      </w:tr>
    </w:tbl>
    <w:p w:rsidR="00E154AB" w:rsidRDefault="00E154AB" w:rsidP="00E154AB">
      <w:pPr>
        <w:pStyle w:val="Heading3"/>
      </w:pPr>
      <w:bookmarkStart w:id="5661" w:name="_Toc19888040"/>
      <w:bookmarkStart w:id="5662" w:name="_Toc27404921"/>
      <w:bookmarkStart w:id="5663" w:name="_Toc35878066"/>
      <w:bookmarkStart w:id="5664" w:name="_Toc36219882"/>
      <w:bookmarkStart w:id="5665" w:name="_Toc36473980"/>
      <w:bookmarkStart w:id="5666" w:name="_Toc36542252"/>
      <w:bookmarkStart w:id="5667" w:name="_Toc36543073"/>
      <w:bookmarkStart w:id="5668" w:name="_Toc36567311"/>
      <w:bookmarkStart w:id="5669" w:name="_Toc44340929"/>
      <w:bookmarkStart w:id="5670" w:name="_Hlk884306"/>
      <w:r w:rsidRPr="00EF7827">
        <w:t>4.1.2</w:t>
      </w:r>
      <w:r>
        <w:tab/>
      </w:r>
      <w:r w:rsidRPr="00EF7827">
        <w:t>Associated information entities and local labels</w:t>
      </w:r>
      <w:bookmarkEnd w:id="5661"/>
      <w:bookmarkEnd w:id="5662"/>
      <w:bookmarkEnd w:id="5663"/>
      <w:bookmarkEnd w:id="5664"/>
      <w:bookmarkEnd w:id="5665"/>
      <w:bookmarkEnd w:id="5666"/>
      <w:bookmarkEnd w:id="5667"/>
      <w:bookmarkEnd w:id="5668"/>
      <w:bookmarkEnd w:id="5669"/>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70" w:type="dxa"/>
        </w:tblCellMar>
        <w:tblLook w:val="0000" w:firstRow="0" w:lastRow="0" w:firstColumn="0" w:lastColumn="0" w:noHBand="0" w:noVBand="0"/>
      </w:tblPr>
      <w:tblGrid>
        <w:gridCol w:w="6593"/>
        <w:gridCol w:w="3148"/>
      </w:tblGrid>
      <w:tr w:rsidR="00E154AB" w:rsidRPr="002B15AA" w:rsidTr="00583841">
        <w:trPr>
          <w:jc w:val="center"/>
        </w:trPr>
        <w:tc>
          <w:tcPr>
            <w:tcW w:w="3384" w:type="pct"/>
            <w:shd w:val="clear" w:color="auto" w:fill="D9D9D9"/>
          </w:tcPr>
          <w:bookmarkEnd w:id="5670"/>
          <w:p w:rsidR="00E154AB" w:rsidRPr="002B15AA" w:rsidRDefault="00E154AB" w:rsidP="00583841">
            <w:pPr>
              <w:pStyle w:val="TAH"/>
            </w:pPr>
            <w:r w:rsidRPr="002B15AA">
              <w:t>Label reference</w:t>
            </w:r>
          </w:p>
        </w:tc>
        <w:tc>
          <w:tcPr>
            <w:tcW w:w="1616" w:type="pct"/>
            <w:shd w:val="clear" w:color="auto" w:fill="D9D9D9"/>
          </w:tcPr>
          <w:p w:rsidR="00E154AB" w:rsidRPr="002B15AA" w:rsidRDefault="00E154AB" w:rsidP="00583841">
            <w:pPr>
              <w:pStyle w:val="TAH"/>
            </w:pPr>
            <w:r w:rsidRPr="002B15AA">
              <w:t xml:space="preserve">Local label </w:t>
            </w:r>
          </w:p>
        </w:tc>
      </w:tr>
      <w:tr w:rsidR="00E154AB" w:rsidRPr="002B15AA" w:rsidTr="00583841">
        <w:trPr>
          <w:jc w:val="center"/>
        </w:trPr>
        <w:tc>
          <w:tcPr>
            <w:tcW w:w="3384" w:type="pct"/>
          </w:tcPr>
          <w:p w:rsidR="00E154AB" w:rsidRPr="002B15AA" w:rsidRDefault="00E154AB" w:rsidP="00583841">
            <w:pPr>
              <w:pStyle w:val="TAL"/>
            </w:pPr>
            <w:r w:rsidRPr="002B15AA">
              <w:t>TS 28.622 [</w:t>
            </w:r>
            <w:r w:rsidRPr="002B15AA">
              <w:rPr>
                <w:lang w:eastAsia="zh-CN"/>
              </w:rPr>
              <w:t>3</w:t>
            </w:r>
            <w:r w:rsidRPr="002B15AA">
              <w:rPr>
                <w:rFonts w:hint="eastAsia"/>
                <w:lang w:eastAsia="zh-CN"/>
              </w:rPr>
              <w:t>0</w:t>
            </w:r>
            <w:r w:rsidRPr="002B15AA">
              <w:t xml:space="preserve">], IOC, </w:t>
            </w:r>
            <w:r w:rsidRPr="002B15AA">
              <w:rPr>
                <w:rFonts w:ascii="Courier New" w:hAnsi="Courier New" w:cs="Courier New"/>
                <w:lang w:eastAsia="zh-CN"/>
              </w:rPr>
              <w:t>ManagedElement</w:t>
            </w:r>
          </w:p>
        </w:tc>
        <w:tc>
          <w:tcPr>
            <w:tcW w:w="1616" w:type="pct"/>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ManagedElement</w:t>
            </w:r>
          </w:p>
        </w:tc>
      </w:tr>
      <w:tr w:rsidR="00E154AB" w:rsidRPr="002B15AA"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TS 28.</w:t>
            </w:r>
            <w:r>
              <w:t>622</w:t>
            </w:r>
            <w:r w:rsidRPr="002B15AA">
              <w:t xml:space="preserve"> [</w:t>
            </w:r>
            <w:r>
              <w:t>30</w:t>
            </w:r>
            <w:r w:rsidRPr="002B15AA">
              <w:t xml:space="preserve">], IOC, </w:t>
            </w:r>
            <w:r w:rsidRPr="002B15AA">
              <w:rPr>
                <w:rFonts w:ascii="Courier New" w:hAnsi="Courier New" w:cs="Courier New"/>
              </w:rPr>
              <w:t>S</w:t>
            </w:r>
            <w:r>
              <w:rPr>
                <w:rFonts w:ascii="Courier New" w:hAnsi="Courier New" w:cs="Courier New"/>
              </w:rPr>
              <w:t>ubNetwork</w:t>
            </w:r>
          </w:p>
        </w:tc>
        <w:tc>
          <w:tcPr>
            <w:tcW w:w="1616"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rPr>
              <w:t>S</w:t>
            </w:r>
            <w:r>
              <w:rPr>
                <w:rFonts w:ascii="Courier New" w:hAnsi="Courier New" w:cs="Courier New"/>
              </w:rPr>
              <w:t>ubNetwork</w:t>
            </w:r>
          </w:p>
        </w:tc>
      </w:tr>
    </w:tbl>
    <w:p w:rsidR="00E154AB" w:rsidRPr="002B15AA" w:rsidRDefault="00E154AB" w:rsidP="00E154AB">
      <w:pPr>
        <w:pStyle w:val="Heading2"/>
      </w:pPr>
      <w:bookmarkStart w:id="5671" w:name="_Toc19888041"/>
      <w:bookmarkStart w:id="5672" w:name="_Toc27404922"/>
      <w:bookmarkStart w:id="5673" w:name="_Toc35878067"/>
      <w:bookmarkStart w:id="5674" w:name="_Toc36219883"/>
      <w:bookmarkStart w:id="5675" w:name="_Toc36473981"/>
      <w:bookmarkStart w:id="5676" w:name="_Toc36542253"/>
      <w:bookmarkStart w:id="5677" w:name="_Toc36543074"/>
      <w:bookmarkStart w:id="5678" w:name="_Toc36567312"/>
      <w:bookmarkStart w:id="5679" w:name="_Toc44340930"/>
      <w:r w:rsidRPr="002B15AA">
        <w:t>4.2</w:t>
      </w:r>
      <w:r w:rsidRPr="002B15AA">
        <w:tab/>
        <w:t>Class diagram</w:t>
      </w:r>
      <w:bookmarkEnd w:id="5671"/>
      <w:bookmarkEnd w:id="5672"/>
      <w:bookmarkEnd w:id="5673"/>
      <w:bookmarkEnd w:id="5674"/>
      <w:bookmarkEnd w:id="5675"/>
      <w:bookmarkEnd w:id="5676"/>
      <w:bookmarkEnd w:id="5677"/>
      <w:bookmarkEnd w:id="5678"/>
      <w:bookmarkEnd w:id="5679"/>
    </w:p>
    <w:p w:rsidR="00E154AB" w:rsidRPr="002B15AA" w:rsidRDefault="00E154AB" w:rsidP="00E154AB">
      <w:pPr>
        <w:pStyle w:val="Heading3"/>
      </w:pPr>
      <w:bookmarkStart w:id="5680" w:name="_Toc19888042"/>
      <w:bookmarkStart w:id="5681" w:name="_Toc27404923"/>
      <w:bookmarkStart w:id="5682" w:name="_Toc35878068"/>
      <w:bookmarkStart w:id="5683" w:name="_Toc36219884"/>
      <w:bookmarkStart w:id="5684" w:name="_Toc36473982"/>
      <w:bookmarkStart w:id="5685" w:name="_Toc36542254"/>
      <w:bookmarkStart w:id="5686" w:name="_Toc36543075"/>
      <w:bookmarkStart w:id="5687" w:name="_Toc36567313"/>
      <w:bookmarkStart w:id="5688" w:name="_Toc44340931"/>
      <w:r w:rsidRPr="002B15AA">
        <w:rPr>
          <w:rFonts w:hint="eastAsia"/>
        </w:rPr>
        <w:t>4.2.</w:t>
      </w:r>
      <w:r w:rsidRPr="002B15AA">
        <w:t>1</w:t>
      </w:r>
      <w:r w:rsidRPr="002B15AA">
        <w:tab/>
        <w:t>Class diagram for gNB and en-gNB</w:t>
      </w:r>
      <w:bookmarkEnd w:id="5680"/>
      <w:bookmarkEnd w:id="5681"/>
      <w:bookmarkEnd w:id="5682"/>
      <w:bookmarkEnd w:id="5683"/>
      <w:bookmarkEnd w:id="5684"/>
      <w:bookmarkEnd w:id="5685"/>
      <w:bookmarkEnd w:id="5686"/>
      <w:bookmarkEnd w:id="5687"/>
      <w:bookmarkEnd w:id="5688"/>
    </w:p>
    <w:p w:rsidR="00E154AB" w:rsidRPr="002B15AA" w:rsidRDefault="00E154AB" w:rsidP="00E154AB">
      <w:pPr>
        <w:pStyle w:val="Heading4"/>
      </w:pPr>
      <w:bookmarkStart w:id="5689" w:name="_Toc19888043"/>
      <w:bookmarkStart w:id="5690" w:name="_Toc27404924"/>
      <w:bookmarkStart w:id="5691" w:name="_Toc35878069"/>
      <w:bookmarkStart w:id="5692" w:name="_Toc36219885"/>
      <w:bookmarkStart w:id="5693" w:name="_Toc36473983"/>
      <w:bookmarkStart w:id="5694" w:name="_Toc36542255"/>
      <w:bookmarkStart w:id="5695" w:name="_Toc36543076"/>
      <w:bookmarkStart w:id="5696" w:name="_Toc36567314"/>
      <w:bookmarkStart w:id="5697" w:name="_Toc44340932"/>
      <w:r w:rsidRPr="002B15AA">
        <w:rPr>
          <w:rFonts w:hint="eastAsia"/>
          <w:lang w:eastAsia="zh-CN"/>
        </w:rPr>
        <w:t>4</w:t>
      </w:r>
      <w:r w:rsidRPr="002B15AA">
        <w:t>.2.1.1</w:t>
      </w:r>
      <w:r w:rsidRPr="002B15AA">
        <w:tab/>
      </w:r>
      <w:r w:rsidRPr="002B15AA">
        <w:rPr>
          <w:rFonts w:hint="eastAsia"/>
          <w:lang w:eastAsia="zh-CN"/>
        </w:rPr>
        <w:t>R</w:t>
      </w:r>
      <w:r w:rsidRPr="002B15AA">
        <w:t>elationships</w:t>
      </w:r>
      <w:bookmarkEnd w:id="5689"/>
      <w:bookmarkEnd w:id="5690"/>
      <w:bookmarkEnd w:id="5691"/>
      <w:bookmarkEnd w:id="5692"/>
      <w:bookmarkEnd w:id="5693"/>
      <w:bookmarkEnd w:id="5694"/>
      <w:bookmarkEnd w:id="5695"/>
      <w:bookmarkEnd w:id="5696"/>
      <w:bookmarkEnd w:id="5697"/>
    </w:p>
    <w:p w:rsidR="00E154AB" w:rsidRPr="002B15AA" w:rsidRDefault="00E154AB" w:rsidP="00E154AB">
      <w:r w:rsidRPr="002B15AA">
        <w:t xml:space="preserve">This clause depicts the set of classes (e.g. IOCs) that encapsulates the information relevant for this gNB and en-gNB. </w:t>
      </w:r>
      <w:r>
        <w:t>For the UML semantics, see 3GPP TS 32.156 [43]</w:t>
      </w:r>
      <w:r w:rsidRPr="002B15AA">
        <w:t>. Subsequent clauses provide more detailed specification of various aspects of these classes.</w:t>
      </w:r>
    </w:p>
    <w:p w:rsidR="00E154AB" w:rsidRDefault="00E154AB" w:rsidP="00E154AB">
      <w:r w:rsidRPr="002B15AA">
        <w:t xml:space="preserve">The model fragments are for </w:t>
      </w:r>
      <w:r>
        <w:t xml:space="preserve">management </w:t>
      </w:r>
      <w:r w:rsidRPr="002B15AA">
        <w:t>representation of gNB and en-gNB</w:t>
      </w:r>
      <w:r>
        <w:t xml:space="preserve"> for all NG-RAN deployment scenario as listed below.</w:t>
      </w:r>
      <w:r w:rsidRPr="0005088E">
        <w:t xml:space="preserve"> </w:t>
      </w:r>
    </w:p>
    <w:p w:rsidR="00E154AB" w:rsidRDefault="00E154AB" w:rsidP="00E154AB">
      <w:pPr>
        <w:pStyle w:val="B10"/>
      </w:pPr>
      <w:r>
        <w:t>-</w:t>
      </w:r>
      <w:r>
        <w:tab/>
        <w:t xml:space="preserve">Non-split NG-RAN </w:t>
      </w:r>
      <w:r>
        <w:rPr>
          <w:lang w:eastAsia="ja-JP"/>
        </w:rPr>
        <w:t>deployment scenario</w:t>
      </w:r>
      <w:r>
        <w:t>, represents the gNB defined in TS 38.401[4]</w:t>
      </w:r>
      <w:r>
        <w:rPr>
          <w:lang w:eastAsia="ja-JP"/>
        </w:rPr>
        <w:t>.</w:t>
      </w:r>
      <w:ins w:id="5698" w:author="28.541_CR0275R1_(Rel-16)_eNRM" w:date="2020-06-26T15:02:00Z">
        <w:r w:rsidR="00E44B4E">
          <w:rPr>
            <w:lang w:eastAsia="ja-JP"/>
          </w:rPr>
          <w:t xml:space="preserve"> In this scenario, a </w:t>
        </w:r>
        <w:r w:rsidR="00E44B4E">
          <w:rPr>
            <w:lang w:eastAsia="zh-CN"/>
          </w:rPr>
          <w:t xml:space="preserve">gNB is represented by a combination of a </w:t>
        </w:r>
        <w:r w:rsidR="00E44B4E" w:rsidRPr="00033198">
          <w:rPr>
            <w:lang w:eastAsia="ja-JP"/>
          </w:rPr>
          <w:t>GNBCUCPFunction</w:t>
        </w:r>
        <w:r w:rsidR="00E44B4E">
          <w:rPr>
            <w:lang w:eastAsia="ja-JP"/>
          </w:rPr>
          <w:t>,</w:t>
        </w:r>
        <w:r w:rsidR="00E44B4E" w:rsidRPr="00033198">
          <w:rPr>
            <w:lang w:eastAsia="ja-JP"/>
          </w:rPr>
          <w:t xml:space="preserve"> </w:t>
        </w:r>
        <w:r w:rsidR="00E44B4E">
          <w:rPr>
            <w:lang w:eastAsia="ja-JP"/>
          </w:rPr>
          <w:t xml:space="preserve">one or more </w:t>
        </w:r>
        <w:r w:rsidR="00E44B4E" w:rsidRPr="00033198">
          <w:rPr>
            <w:lang w:eastAsia="ja-JP"/>
          </w:rPr>
          <w:t>GNBCUUPFunction</w:t>
        </w:r>
        <w:r w:rsidR="00E44B4E">
          <w:rPr>
            <w:lang w:eastAsia="ja-JP"/>
          </w:rPr>
          <w:t>s</w:t>
        </w:r>
        <w:r w:rsidR="00E44B4E" w:rsidRPr="00033198">
          <w:rPr>
            <w:lang w:eastAsia="ja-JP"/>
          </w:rPr>
          <w:t xml:space="preserve"> and </w:t>
        </w:r>
        <w:r w:rsidR="00E44B4E">
          <w:rPr>
            <w:lang w:eastAsia="ja-JP"/>
          </w:rPr>
          <w:t xml:space="preserve">one or more </w:t>
        </w:r>
        <w:r w:rsidR="00E44B4E" w:rsidRPr="00033198">
          <w:rPr>
            <w:lang w:eastAsia="ja-JP"/>
          </w:rPr>
          <w:t>GNBDUFunction</w:t>
        </w:r>
        <w:r w:rsidR="00E44B4E">
          <w:rPr>
            <w:lang w:eastAsia="ja-JP"/>
          </w:rPr>
          <w:t>s.</w:t>
        </w:r>
      </w:ins>
    </w:p>
    <w:p w:rsidR="00E154AB" w:rsidRDefault="00E154AB" w:rsidP="00E154AB">
      <w:pPr>
        <w:pStyle w:val="B10"/>
      </w:pPr>
      <w:r>
        <w:t>-</w:t>
      </w:r>
      <w:r>
        <w:tab/>
        <w:t xml:space="preserve">2-split NG-RAN </w:t>
      </w:r>
      <w:r>
        <w:rPr>
          <w:lang w:eastAsia="ja-JP"/>
        </w:rPr>
        <w:t>deployment scenario</w:t>
      </w:r>
      <w:r>
        <w:t>, represents the gNB consist</w:t>
      </w:r>
      <w:r>
        <w:rPr>
          <w:lang w:eastAsia="ja-JP"/>
        </w:rPr>
        <w:t xml:space="preserve"> of gNB-CU and gNB-DU defined in TS 38.401[4] clause 6.1.1.</w:t>
      </w:r>
      <w:ins w:id="5699" w:author="28.541_CR0275R1_(Rel-16)_eNRM" w:date="2020-06-26T15:02:00Z">
        <w:r w:rsidR="00E44B4E">
          <w:rPr>
            <w:lang w:eastAsia="ja-JP"/>
          </w:rPr>
          <w:t xml:space="preserve"> </w:t>
        </w:r>
        <w:r w:rsidR="00E44B4E">
          <w:t xml:space="preserve">In this scenario, a </w:t>
        </w:r>
        <w:r w:rsidR="00E44B4E">
          <w:rPr>
            <w:lang w:eastAsia="ja-JP"/>
          </w:rPr>
          <w:t>gNB-CU is represented by a combination of a GNBCUCPFunction and one or more GNBCUUPFunctions, whereas a gNB-DU is represented by a GNBDUFunction.</w:t>
        </w:r>
      </w:ins>
    </w:p>
    <w:p w:rsidR="00E154AB" w:rsidRPr="002B15AA" w:rsidDel="00E44B4E" w:rsidRDefault="00E154AB" w:rsidP="00E154AB">
      <w:pPr>
        <w:pStyle w:val="B10"/>
        <w:rPr>
          <w:del w:id="5700" w:author="28.541_CR0275R1_(Rel-16)_eNRM" w:date="2020-06-26T15:02:00Z"/>
          <w:lang w:eastAsia="zh-CN"/>
        </w:rPr>
      </w:pPr>
      <w:r>
        <w:t>-</w:t>
      </w:r>
      <w:r>
        <w:tab/>
        <w:t xml:space="preserve">3-split NG-RAN </w:t>
      </w:r>
      <w:r>
        <w:rPr>
          <w:lang w:eastAsia="ja-JP"/>
        </w:rPr>
        <w:t>deployment scenario</w:t>
      </w:r>
      <w:r>
        <w:t>, represents the gNB consist of</w:t>
      </w:r>
      <w:r>
        <w:rPr>
          <w:lang w:eastAsia="ja-JP"/>
        </w:rPr>
        <w:t xml:space="preserve"> gNB-CU-CP, gNB-CU-UP and gNB-DU defined in TS 38.401[4] clause 6.1.2.</w:t>
      </w:r>
    </w:p>
    <w:p w:rsidR="00E154AB" w:rsidRPr="002B15AA" w:rsidRDefault="00E44B4E">
      <w:pPr>
        <w:pStyle w:val="B10"/>
        <w:rPr>
          <w:lang w:eastAsia="zh-CN"/>
        </w:rPr>
        <w:pPrChange w:id="5701" w:author="28.541_CR0275R1_(Rel-16)_eNRM" w:date="2020-06-26T15:02:00Z">
          <w:pPr/>
        </w:pPrChange>
      </w:pPr>
      <w:ins w:id="5702" w:author="28.541_CR0275R1_(Rel-16)_eNRM" w:date="2020-06-26T15:02:00Z">
        <w:r>
          <w:lastRenderedPageBreak/>
          <w:t xml:space="preserve"> In this scenario, a gNB-CU-CP is represented by a GNBCUCPFunction, a gNB-CU-</w:t>
        </w:r>
        <w:r>
          <w:rPr>
            <w:rFonts w:hint="eastAsia"/>
            <w:lang w:eastAsia="zh-CN"/>
          </w:rPr>
          <w:t>UP</w:t>
        </w:r>
        <w:r>
          <w:rPr>
            <w:lang w:eastAsia="zh-CN"/>
          </w:rPr>
          <w:t xml:space="preserve"> is represented by </w:t>
        </w:r>
        <w:r>
          <w:rPr>
            <w:rFonts w:hint="eastAsia"/>
            <w:lang w:eastAsia="zh-CN"/>
          </w:rPr>
          <w:t>a</w:t>
        </w:r>
        <w:r>
          <w:rPr>
            <w:lang w:eastAsia="zh-CN"/>
          </w:rPr>
          <w:t xml:space="preserve"> </w:t>
        </w:r>
        <w:r>
          <w:t xml:space="preserve">GNBCUUPFunction, </w:t>
        </w:r>
        <w:r>
          <w:rPr>
            <w:rFonts w:hint="eastAsia"/>
            <w:lang w:eastAsia="zh-CN"/>
          </w:rPr>
          <w:t>and</w:t>
        </w:r>
        <w:r>
          <w:rPr>
            <w:lang w:eastAsia="zh-CN"/>
          </w:rPr>
          <w:t xml:space="preserve"> a gNB-DU is represented by </w:t>
        </w:r>
        <w:r>
          <w:t xml:space="preserve">a </w:t>
        </w:r>
        <w:r>
          <w:rPr>
            <w:lang w:eastAsia="ja-JP"/>
          </w:rPr>
          <w:t>GNBDUFunction.</w:t>
        </w:r>
      </w:ins>
    </w:p>
    <w:p w:rsidR="00E154AB" w:rsidRPr="002B15AA" w:rsidRDefault="00E154AB" w:rsidP="00E154AB">
      <w:pPr>
        <w:keepNext/>
        <w:jc w:val="center"/>
        <w:rPr>
          <w:rFonts w:ascii="Arial" w:eastAsia="SimSun" w:hAnsi="Arial"/>
          <w:b/>
        </w:rPr>
      </w:pPr>
    </w:p>
    <w:p w:rsidR="00E154AB" w:rsidRPr="002B15AA" w:rsidRDefault="00623C82" w:rsidP="00E154AB">
      <w:pPr>
        <w:keepNext/>
        <w:jc w:val="center"/>
        <w:rPr>
          <w:rFonts w:ascii="Arial" w:eastAsia="SimSun" w:hAnsi="Arial"/>
          <w:b/>
        </w:rPr>
      </w:pPr>
      <w:r>
        <w:rPr>
          <w:noProof/>
        </w:rPr>
        <w:pict>
          <v:shape id="Picture 1" o:spid="_x0000_i1027" type="#_x0000_t75" style="width:312pt;height:113.2pt;visibility:visible">
            <v:imagedata r:id="rId11" o:title=""/>
          </v:shape>
        </w:pict>
      </w:r>
    </w:p>
    <w:p w:rsidR="00E154AB" w:rsidRPr="002B15AA" w:rsidRDefault="00E154AB" w:rsidP="00E154AB">
      <w:pPr>
        <w:pStyle w:val="TF"/>
      </w:pPr>
      <w:r w:rsidRPr="002B15AA">
        <w:t>Figure 4.2.1.1-1: NRM for all deployment scenarios</w:t>
      </w:r>
    </w:p>
    <w:p w:rsidR="00E154AB" w:rsidRDefault="00623C82" w:rsidP="00E154AB">
      <w:pPr>
        <w:pStyle w:val="TH"/>
        <w:rPr>
          <w:noProof/>
        </w:rPr>
      </w:pPr>
      <w:r>
        <w:rPr>
          <w:noProof/>
        </w:rPr>
        <w:pict>
          <v:shape id="图片 6" o:spid="_x0000_i1028" type="#_x0000_t75" style="width:481.55pt;height:295.85pt;visibility:visible;mso-wrap-style:square">
            <v:imagedata r:id="rId12" o:title=""/>
          </v:shape>
        </w:pict>
      </w:r>
    </w:p>
    <w:p w:rsidR="00E154AB" w:rsidRPr="002B15AA" w:rsidRDefault="00E154AB" w:rsidP="00E154AB">
      <w:pPr>
        <w:pStyle w:val="TF"/>
        <w:rPr>
          <w:rFonts w:eastAsia="SimSun"/>
        </w:rPr>
      </w:pPr>
      <w:r w:rsidRPr="002B15AA">
        <w:rPr>
          <w:rFonts w:eastAsia="SimSun"/>
        </w:rPr>
        <w:t>Figure 4.2.1.1-2: NRM for EPs for all deployment scenarios</w:t>
      </w:r>
    </w:p>
    <w:p w:rsidR="00E154AB" w:rsidRPr="002B15AA" w:rsidRDefault="00E154AB" w:rsidP="00E154AB">
      <w:pPr>
        <w:jc w:val="center"/>
        <w:rPr>
          <w:lang w:eastAsia="zh-CN"/>
        </w:rPr>
      </w:pPr>
    </w:p>
    <w:p w:rsidR="00E154AB" w:rsidRPr="002B15AA" w:rsidRDefault="00623C82" w:rsidP="00E154AB">
      <w:pPr>
        <w:pStyle w:val="TH"/>
        <w:rPr>
          <w:lang w:eastAsia="zh-CN"/>
        </w:rPr>
      </w:pPr>
      <w:r>
        <w:rPr>
          <w:noProof/>
          <w:lang w:eastAsia="zh-CN"/>
        </w:rPr>
        <w:lastRenderedPageBreak/>
        <w:pict>
          <v:shape id="Picture 9" o:spid="_x0000_i1029" type="#_x0000_t75" style="width:480.5pt;height:162.25pt;visibility:visible">
            <v:imagedata r:id="rId13" o:title=""/>
          </v:shape>
        </w:pict>
      </w:r>
    </w:p>
    <w:p w:rsidR="00E154AB" w:rsidRDefault="00E154AB" w:rsidP="00E154AB">
      <w:pPr>
        <w:pStyle w:val="TF"/>
        <w:rPr>
          <w:rFonts w:eastAsia="SimSun"/>
        </w:rPr>
      </w:pPr>
      <w:r w:rsidRPr="002B15AA">
        <w:rPr>
          <w:rFonts w:eastAsia="SimSun"/>
        </w:rPr>
        <w:t>Figure 4.2.1.1-3: NRM for &lt;&lt;IOC&gt;&gt;</w:t>
      </w:r>
      <w:r w:rsidRPr="002B15AA">
        <w:rPr>
          <w:rFonts w:ascii="Courier New" w:eastAsia="SimSun" w:hAnsi="Courier New" w:cs="Courier New"/>
        </w:rPr>
        <w:t>NRSectorCarrier</w:t>
      </w:r>
      <w:r w:rsidRPr="002B15AA">
        <w:rPr>
          <w:rFonts w:eastAsia="SimSun"/>
        </w:rPr>
        <w:t xml:space="preserve"> and &lt;&lt;IOC&gt;&gt;</w:t>
      </w:r>
      <w:r w:rsidRPr="002B15AA">
        <w:rPr>
          <w:rFonts w:ascii="Courier New" w:eastAsia="SimSun" w:hAnsi="Courier New" w:cs="Courier New"/>
        </w:rPr>
        <w:t>BWP</w:t>
      </w:r>
      <w:r w:rsidRPr="002B15AA">
        <w:rPr>
          <w:rFonts w:eastAsia="SimSun"/>
        </w:rPr>
        <w:t xml:space="preserve"> for all deployment scenarios</w:t>
      </w:r>
    </w:p>
    <w:p w:rsidR="00E154AB" w:rsidRDefault="00E154AB" w:rsidP="00E154AB">
      <w:pPr>
        <w:pStyle w:val="TF"/>
      </w:pPr>
    </w:p>
    <w:p w:rsidR="00E154AB" w:rsidRDefault="00623C82" w:rsidP="00E154AB">
      <w:pPr>
        <w:rPr>
          <w:noProof/>
        </w:rPr>
      </w:pPr>
      <w:r>
        <w:rPr>
          <w:noProof/>
        </w:rPr>
        <w:pict>
          <v:shape id="Picture 10" o:spid="_x0000_i1030" type="#_x0000_t75" style="width:481.55pt;height:192pt;visibility:visible">
            <v:imagedata r:id="rId14" o:title=""/>
          </v:shape>
        </w:pict>
      </w:r>
    </w:p>
    <w:p w:rsidR="00E154AB" w:rsidRDefault="00E154AB" w:rsidP="00E154AB">
      <w:pPr>
        <w:pStyle w:val="TF"/>
      </w:pPr>
      <w:r>
        <w:t>Figure 4.2.1.1-4: Cell Relation view for all deployment scenarios</w:t>
      </w:r>
    </w:p>
    <w:p w:rsidR="00E154AB" w:rsidRDefault="00E154AB" w:rsidP="00E154AB">
      <w:pPr>
        <w:pStyle w:val="NO"/>
      </w:pPr>
      <w:r>
        <w:t>NOTE 1:</w:t>
      </w:r>
      <w:r>
        <w:tab/>
        <w:t xml:space="preserve">The above NRM fragment uses </w:t>
      </w:r>
      <w:r w:rsidRPr="00212C37">
        <w:rPr>
          <w:rFonts w:ascii="Courier New" w:hAnsi="Courier New" w:cs="Courier New"/>
        </w:rPr>
        <w:t>SubNetwork</w:t>
      </w:r>
      <w:r>
        <w:t xml:space="preserve"> to hold both NR and LTE external entities and frequencies.</w:t>
      </w:r>
    </w:p>
    <w:p w:rsidR="00E154AB" w:rsidRDefault="00623C82" w:rsidP="00E154AB">
      <w:pPr>
        <w:rPr>
          <w:noProof/>
        </w:rPr>
      </w:pPr>
      <w:r>
        <w:rPr>
          <w:noProof/>
        </w:rPr>
        <w:pict>
          <v:shape id="Picture 13" o:spid="_x0000_i1031" type="#_x0000_t75" style="width:482.6pt;height:186.8pt;visibility:visible">
            <v:imagedata r:id="rId15" o:title=""/>
          </v:shape>
        </w:pict>
      </w:r>
    </w:p>
    <w:p w:rsidR="00E154AB" w:rsidRDefault="00E154AB" w:rsidP="00E154AB">
      <w:pPr>
        <w:pStyle w:val="TF"/>
      </w:pPr>
      <w:r>
        <w:t>Figure 4.2.1.1-5: Cell Relation view for all deployment scenarios</w:t>
      </w:r>
    </w:p>
    <w:p w:rsidR="00E154AB" w:rsidRDefault="00E154AB" w:rsidP="00E154AB">
      <w:pPr>
        <w:pStyle w:val="NO"/>
      </w:pPr>
      <w:r>
        <w:lastRenderedPageBreak/>
        <w:t>NOTE 2:</w:t>
      </w:r>
      <w:r>
        <w:tab/>
        <w:t xml:space="preserve">The above NRM fragment uses </w:t>
      </w:r>
      <w:r>
        <w:rPr>
          <w:rFonts w:ascii="Courier New" w:hAnsi="Courier New" w:cs="Courier New"/>
        </w:rPr>
        <w:t>NRNetwork</w:t>
      </w:r>
      <w:r>
        <w:t xml:space="preserve"> to hold NR external entities and frequency and using </w:t>
      </w:r>
      <w:r>
        <w:rPr>
          <w:rFonts w:ascii="Courier New" w:hAnsi="Courier New" w:cs="Courier New"/>
        </w:rPr>
        <w:t>EUtraNetwork</w:t>
      </w:r>
      <w:r>
        <w:t xml:space="preserve"> to hold LTE external entities and frequency. The </w:t>
      </w:r>
      <w:r>
        <w:rPr>
          <w:rFonts w:ascii="Courier New" w:hAnsi="Courier New" w:cs="Courier New"/>
        </w:rPr>
        <w:t>NRNetwork</w:t>
      </w:r>
      <w:r>
        <w:t xml:space="preserve"> and </w:t>
      </w:r>
      <w:r>
        <w:rPr>
          <w:rFonts w:ascii="Courier New" w:hAnsi="Courier New" w:cs="Courier New"/>
        </w:rPr>
        <w:t>EUtraNetwork</w:t>
      </w:r>
      <w:r>
        <w:t xml:space="preserve"> are subclasses of </w:t>
      </w:r>
      <w:r>
        <w:rPr>
          <w:rFonts w:ascii="Courier New" w:hAnsi="Courier New" w:cs="Courier New"/>
        </w:rPr>
        <w:t xml:space="preserve">SubNetwork </w:t>
      </w:r>
      <w:r>
        <w:t xml:space="preserve">(defined in TS 28.622 [30]) with no additional attributes. The reason using </w:t>
      </w:r>
      <w:r>
        <w:rPr>
          <w:rFonts w:ascii="Courier New" w:hAnsi="Courier New" w:cs="Courier New"/>
        </w:rPr>
        <w:t>NRNetwork</w:t>
      </w:r>
      <w:r>
        <w:t xml:space="preserve"> and </w:t>
      </w:r>
      <w:r>
        <w:rPr>
          <w:rFonts w:ascii="Courier New" w:hAnsi="Courier New" w:cs="Courier New"/>
        </w:rPr>
        <w:t>EUtraNetwork</w:t>
      </w:r>
      <w:r>
        <w:t xml:space="preserve"> is for a clean separation of NR external entities and frequency and LTE external entities and frequency. </w:t>
      </w:r>
    </w:p>
    <w:bookmarkStart w:id="5703" w:name="_MON_1646474145"/>
    <w:bookmarkEnd w:id="5703"/>
    <w:p w:rsidR="00E154AB" w:rsidRDefault="00E154AB" w:rsidP="00E154AB">
      <w:pPr>
        <w:pStyle w:val="TH"/>
        <w:rPr>
          <w:rFonts w:eastAsia="SimSun"/>
        </w:rPr>
      </w:pPr>
      <w:r>
        <w:rPr>
          <w:rFonts w:eastAsia="SimSun"/>
        </w:rPr>
        <w:object w:dxaOrig="9136" w:dyaOrig="4334">
          <v:shape id="_x0000_i1032" type="#_x0000_t75" style="width:457.55pt;height:216.5pt" o:ole="">
            <v:imagedata r:id="rId16" o:title=""/>
          </v:shape>
          <o:OLEObject Type="Embed" ProgID="Word.Document.8" ShapeID="_x0000_i1032" DrawAspect="Content" ObjectID="_1655538913" r:id="rId17">
            <o:FieldCodes>\s</o:FieldCodes>
          </o:OLEObject>
        </w:object>
      </w:r>
    </w:p>
    <w:p w:rsidR="00E154AB" w:rsidRDefault="00E154AB" w:rsidP="00E154AB">
      <w:pPr>
        <w:pStyle w:val="TF"/>
        <w:ind w:left="2272"/>
        <w:jc w:val="left"/>
      </w:pPr>
      <w:r>
        <w:t>Figure 4.2.1.1-6: NRM frag</w:t>
      </w:r>
      <w:del w:id="5704" w:author="28.541_CR0291R1_(Rel-16)_SON_5G" w:date="2020-06-29T12:23:00Z">
        <w:r w:rsidDel="004B34AA">
          <w:delText>e</w:delText>
        </w:r>
      </w:del>
      <w:r>
        <w:t>ment for RRM Policies</w:t>
      </w:r>
    </w:p>
    <w:p w:rsidR="004603B4" w:rsidRDefault="004603B4" w:rsidP="00E154AB">
      <w:pPr>
        <w:pStyle w:val="TH"/>
        <w:rPr>
          <w:ins w:id="5705" w:author="28.541_CR0283R2_(Rel-16)_eNRM" w:date="2020-06-26T15:26:00Z"/>
          <w:noProof/>
        </w:rPr>
      </w:pPr>
    </w:p>
    <w:p w:rsidR="00E154AB" w:rsidRDefault="00623C82" w:rsidP="00E154AB">
      <w:pPr>
        <w:pStyle w:val="TH"/>
        <w:rPr>
          <w:ins w:id="5706" w:author="28.541_CR0283R2_(Rel-16)_eNRM" w:date="2020-06-26T15:26:00Z"/>
          <w:noProof/>
        </w:rPr>
      </w:pPr>
      <w:ins w:id="5707" w:author="28.541_CR0283R2_(Rel-16)_eNRM" w:date="2020-06-26T15:26:00Z">
        <w:r>
          <w:rPr>
            <w:noProof/>
          </w:rPr>
          <w:pict>
            <v:shape id="_x0000_i1033" type="#_x0000_t75" style="width:368.85pt;height:232.15pt;visibility:visible;mso-wrap-style:square">
              <v:imagedata r:id="rId18" o:title=""/>
            </v:shape>
          </w:pict>
        </w:r>
      </w:ins>
    </w:p>
    <w:p w:rsidR="004603B4" w:rsidRDefault="004603B4" w:rsidP="004603B4">
      <w:pPr>
        <w:pStyle w:val="TF"/>
        <w:rPr>
          <w:ins w:id="5708" w:author="28.541_CR0286R1_(Rel-16)_eNRM" w:date="2020-06-26T17:07:00Z"/>
        </w:rPr>
      </w:pPr>
      <w:ins w:id="5709" w:author="28.541_CR0283R2_(Rel-16)_eNRM" w:date="2020-06-26T15:26:00Z">
        <w:r w:rsidRPr="009C3E45">
          <w:t>Figure 4.2.1.1-</w:t>
        </w:r>
        <w:r>
          <w:t>7</w:t>
        </w:r>
        <w:r w:rsidRPr="009C3E45">
          <w:t xml:space="preserve">: NRM fragment </w:t>
        </w:r>
        <w:r>
          <w:t>to support RIM</w:t>
        </w:r>
      </w:ins>
    </w:p>
    <w:p w:rsidR="00475F1B" w:rsidRDefault="00475F1B" w:rsidP="00475F1B">
      <w:pPr>
        <w:rPr>
          <w:ins w:id="5710" w:author="28.541_CR0286R1_(Rel-16)_eNRM" w:date="2020-06-26T17:08:00Z"/>
          <w:color w:val="000000"/>
        </w:rPr>
      </w:pPr>
      <w:ins w:id="5711" w:author="28.541_CR0286R1_(Rel-16)_eNRM" w:date="2020-06-26T17:08:00Z">
        <w:r w:rsidRPr="002B15AA">
          <w:rPr>
            <w:color w:val="000000"/>
          </w:rPr>
          <w:t xml:space="preserve">The Figure </w:t>
        </w:r>
        <w:r>
          <w:rPr>
            <w:color w:val="000000"/>
          </w:rPr>
          <w:t>4.</w:t>
        </w:r>
        <w:r w:rsidRPr="002B15AA">
          <w:rPr>
            <w:color w:val="000000"/>
          </w:rPr>
          <w:t>2.1.1-</w:t>
        </w:r>
        <w:r>
          <w:rPr>
            <w:color w:val="000000"/>
          </w:rPr>
          <w:t xml:space="preserve">8 </w:t>
        </w:r>
        <w:r w:rsidRPr="002B15AA">
          <w:rPr>
            <w:color w:val="000000"/>
          </w:rPr>
          <w:t>show</w:t>
        </w:r>
        <w:r>
          <w:rPr>
            <w:color w:val="000000"/>
          </w:rPr>
          <w:t>s</w:t>
        </w:r>
        <w:r w:rsidRPr="002B15AA">
          <w:rPr>
            <w:color w:val="000000"/>
          </w:rPr>
          <w:t xml:space="preserve"> the </w:t>
        </w:r>
        <w:r>
          <w:rPr>
            <w:color w:val="000000"/>
          </w:rPr>
          <w:t>NRM fragment for configurable 5QIs in NG-RAN</w:t>
        </w:r>
        <w:r w:rsidRPr="002B15AA">
          <w:rPr>
            <w:color w:val="000000"/>
          </w:rPr>
          <w:t xml:space="preserve">. </w:t>
        </w:r>
      </w:ins>
    </w:p>
    <w:p w:rsidR="00475F1B" w:rsidRPr="002B15AA" w:rsidRDefault="00475F1B">
      <w:pPr>
        <w:pStyle w:val="TH"/>
        <w:rPr>
          <w:ins w:id="5712" w:author="28.541_CR0286R1_(Rel-16)_eNRM" w:date="2020-06-26T17:08:00Z"/>
          <w:color w:val="000000"/>
        </w:rPr>
        <w:pPrChange w:id="5713" w:author="28.541_CR0286R1_(Rel-16)_eNRM" w:date="2020-06-26T17:08:00Z">
          <w:pPr>
            <w:jc w:val="center"/>
          </w:pPr>
        </w:pPrChange>
      </w:pPr>
      <w:ins w:id="5714" w:author="28.541_CR0286R1_(Rel-16)_eNRM" w:date="2020-06-26T17:08:00Z">
        <w:r>
          <w:object w:dxaOrig="11497" w:dyaOrig="3217">
            <v:shape id="_x0000_i1034" type="#_x0000_t75" style="width:481.55pt;height:135.15pt" o:ole="">
              <v:imagedata r:id="rId19" o:title=""/>
            </v:shape>
            <o:OLEObject Type="Embed" ProgID="Visio.Drawing.15" ShapeID="_x0000_i1034" DrawAspect="Content" ObjectID="_1655538914" r:id="rId20"/>
          </w:object>
        </w:r>
      </w:ins>
    </w:p>
    <w:p w:rsidR="00475F1B" w:rsidRDefault="00475F1B">
      <w:pPr>
        <w:pStyle w:val="TF"/>
        <w:rPr>
          <w:ins w:id="5715" w:author="28.541_CR0291R1_(Rel-16)_SON_5G" w:date="2020-06-29T12:23:00Z"/>
        </w:rPr>
      </w:pPr>
      <w:ins w:id="5716" w:author="28.541_CR0286R1_(Rel-16)_eNRM" w:date="2020-06-26T17:08:00Z">
        <w:r w:rsidRPr="002B15AA">
          <w:t xml:space="preserve">Figure </w:t>
        </w:r>
        <w:r>
          <w:t>4</w:t>
        </w:r>
        <w:r w:rsidRPr="002B15AA">
          <w:t>.2.1.1-</w:t>
        </w:r>
        <w:r>
          <w:t>8</w:t>
        </w:r>
        <w:r w:rsidRPr="002B15AA">
          <w:t xml:space="preserve">: </w:t>
        </w:r>
        <w:r>
          <w:t>NRM fragment for configurable 5QIs in NG-RAN</w:t>
        </w:r>
      </w:ins>
    </w:p>
    <w:p w:rsidR="004B34AA" w:rsidRDefault="004B34AA" w:rsidP="004B34AA">
      <w:pPr>
        <w:pStyle w:val="TF"/>
        <w:rPr>
          <w:ins w:id="5717" w:author="28.541_CR0291R1_(Rel-16)_SON_5G" w:date="2020-06-29T12:24:00Z"/>
          <w:lang w:val="en-US" w:eastAsia="zh-CN"/>
        </w:rPr>
      </w:pPr>
    </w:p>
    <w:p w:rsidR="004B34AA" w:rsidRPr="003C462F" w:rsidRDefault="00623C82">
      <w:pPr>
        <w:pStyle w:val="TAC"/>
        <w:rPr>
          <w:ins w:id="5718" w:author="28.541_CR0291R1_(Rel-16)_SON_5G" w:date="2020-06-29T12:24:00Z"/>
          <w:lang w:val="en-US" w:eastAsia="zh-CN"/>
        </w:rPr>
        <w:pPrChange w:id="5719" w:author="28.541_CR0291R1_(Rel-16)_SON_5G" w:date="2020-06-29T12:25:00Z">
          <w:pPr>
            <w:pStyle w:val="TF"/>
          </w:pPr>
        </w:pPrChange>
      </w:pPr>
      <w:ins w:id="5720" w:author="28.541_CR0291R1_(Rel-16)_SON_5G" w:date="2020-06-29T12:24:00Z">
        <w:r>
          <w:rPr>
            <w:noProof/>
            <w:lang w:val="en-US" w:eastAsia="zh-CN"/>
          </w:rPr>
          <w:pict>
            <v:shape id="图片 4" o:spid="_x0000_i1035" type="#_x0000_t75" style="width:137.75pt;height:111.15pt;visibility:visible;mso-wrap-style:square">
              <v:imagedata r:id="rId21" o:title=""/>
            </v:shape>
          </w:pict>
        </w:r>
      </w:ins>
    </w:p>
    <w:p w:rsidR="004B34AA" w:rsidRDefault="004B34AA" w:rsidP="004B34AA">
      <w:pPr>
        <w:pStyle w:val="TF"/>
        <w:rPr>
          <w:ins w:id="5721" w:author="28.541_CR0291R1_(Rel-16)_SON_5G" w:date="2020-06-29T12:26:00Z"/>
        </w:rPr>
      </w:pPr>
      <w:ins w:id="5722" w:author="28.541_CR0291R1_(Rel-16)_SON_5G" w:date="2020-06-29T12:24:00Z">
        <w:r w:rsidRPr="002B15AA">
          <w:t>Figure 4.2.1.</w:t>
        </w:r>
        <w:r>
          <w:t>1</w:t>
        </w:r>
        <w:r w:rsidRPr="002B15AA">
          <w:t>-</w:t>
        </w:r>
        <w:r>
          <w:t>9</w:t>
        </w:r>
        <w:r w:rsidRPr="002B15AA">
          <w:t xml:space="preserve">: </w:t>
        </w:r>
        <w:r>
          <w:t>NRM fragment for DANR Management</w:t>
        </w:r>
      </w:ins>
    </w:p>
    <w:p w:rsidR="004B34AA" w:rsidRDefault="004B34AA">
      <w:pPr>
        <w:pStyle w:val="TF"/>
        <w:rPr>
          <w:ins w:id="5723" w:author="28.541_CR0291R1_(Rel-16)_SON_5G" w:date="2020-06-29T12:24:00Z"/>
        </w:rPr>
        <w:pPrChange w:id="5724" w:author="28.541_CR0291R1_(Rel-16)_SON_5G" w:date="2020-06-29T12:25:00Z">
          <w:pPr/>
        </w:pPrChange>
      </w:pPr>
    </w:p>
    <w:p w:rsidR="004B34AA" w:rsidRDefault="004B34AA">
      <w:pPr>
        <w:pStyle w:val="TAC"/>
        <w:rPr>
          <w:ins w:id="5725" w:author="28.541_CR0291R1_(Rel-16)_SON_5G" w:date="2020-06-29T12:24:00Z"/>
        </w:rPr>
        <w:pPrChange w:id="5726" w:author="28.541_CR0291R1_(Rel-16)_SON_5G" w:date="2020-06-29T12:25:00Z">
          <w:pPr>
            <w:pStyle w:val="TF"/>
          </w:pPr>
        </w:pPrChange>
      </w:pPr>
    </w:p>
    <w:p w:rsidR="004B34AA" w:rsidRDefault="004B34AA">
      <w:pPr>
        <w:pStyle w:val="TH"/>
        <w:rPr>
          <w:ins w:id="5727" w:author="28.541_CR0291R1_(Rel-16)_SON_5G" w:date="2020-06-29T12:25:00Z"/>
          <w:noProof/>
          <w:lang w:val="en-US" w:eastAsia="zh-CN"/>
        </w:rPr>
        <w:pPrChange w:id="5728" w:author="28.541_CR0291R1_(Rel-16)_SON_5G" w:date="2020-06-29T12:25:00Z">
          <w:pPr>
            <w:pStyle w:val="TF"/>
          </w:pPr>
        </w:pPrChange>
      </w:pPr>
      <w:ins w:id="5729" w:author="28.541_CR0291R1_(Rel-16)_SON_5G" w:date="2020-06-29T12:24:00Z">
        <w:r w:rsidRPr="00E8675A">
          <w:rPr>
            <w:noProof/>
            <w:lang w:val="en-US" w:eastAsia="zh-CN"/>
          </w:rPr>
          <w:t xml:space="preserve"> </w:t>
        </w:r>
        <w:r w:rsidR="00623C82">
          <w:rPr>
            <w:noProof/>
            <w:lang w:val="en-US" w:eastAsia="zh-CN"/>
          </w:rPr>
          <w:pict>
            <v:shape id="图片 18" o:spid="_x0000_i1036" type="#_x0000_t75" style="width:332.35pt;height:107.5pt;visibility:visible;mso-wrap-style:square">
              <v:imagedata r:id="rId22" o:title=""/>
            </v:shape>
          </w:pict>
        </w:r>
      </w:ins>
    </w:p>
    <w:p w:rsidR="004B34AA" w:rsidRPr="004C2BE0" w:rsidRDefault="004B34AA" w:rsidP="004B34AA">
      <w:pPr>
        <w:ind w:left="2272"/>
        <w:rPr>
          <w:ins w:id="5730" w:author="28.541_CR0291R1_(Rel-16)_SON_5G" w:date="2020-06-29T12:27:00Z"/>
          <w:rFonts w:ascii="Arial" w:hAnsi="Arial"/>
          <w:b/>
          <w:lang w:val="fr-FR"/>
          <w:rPrChange w:id="5731" w:author="32.423_CR0115R1_(Rel-16)_TM_SBMA, OAM_RTT" w:date="2020-07-06T10:42:00Z">
            <w:rPr>
              <w:ins w:id="5732" w:author="28.541_CR0291R1_(Rel-16)_SON_5G" w:date="2020-06-29T12:27:00Z"/>
              <w:rFonts w:ascii="Arial" w:hAnsi="Arial"/>
              <w:b/>
            </w:rPr>
          </w:rPrChange>
        </w:rPr>
      </w:pPr>
      <w:ins w:id="5733" w:author="28.541_CR0291R1_(Rel-16)_SON_5G" w:date="2020-06-29T12:24:00Z">
        <w:r w:rsidRPr="004C2BE0">
          <w:rPr>
            <w:rFonts w:ascii="Arial" w:hAnsi="Arial"/>
            <w:b/>
            <w:lang w:val="fr-FR"/>
            <w:rPrChange w:id="5734" w:author="32.423_CR0115R1_(Rel-16)_TM_SBMA, OAM_RTT" w:date="2020-07-06T10:42:00Z">
              <w:rPr>
                <w:lang w:val="fr-FR"/>
              </w:rPr>
            </w:rPrChange>
          </w:rPr>
          <w:t>Figure 4.2.1.1-</w:t>
        </w:r>
      </w:ins>
      <w:ins w:id="5735" w:author="28.541_CR0291R1_(Rel-16)_SON_5G" w:date="2020-06-29T12:25:00Z">
        <w:r w:rsidRPr="004C2BE0">
          <w:rPr>
            <w:rFonts w:ascii="Arial" w:hAnsi="Arial"/>
            <w:b/>
            <w:lang w:val="fr-FR"/>
            <w:rPrChange w:id="5736" w:author="32.423_CR0115R1_(Rel-16)_TM_SBMA, OAM_RTT" w:date="2020-07-06T10:42:00Z">
              <w:rPr>
                <w:lang w:val="fr-FR"/>
              </w:rPr>
            </w:rPrChange>
          </w:rPr>
          <w:t>10</w:t>
        </w:r>
      </w:ins>
      <w:ins w:id="5737" w:author="28.541_CR0291R1_(Rel-16)_SON_5G" w:date="2020-06-29T12:24:00Z">
        <w:r w:rsidRPr="004C2BE0">
          <w:rPr>
            <w:rFonts w:ascii="Arial" w:hAnsi="Arial"/>
            <w:b/>
            <w:lang w:val="fr-FR"/>
            <w:rPrChange w:id="5738" w:author="32.423_CR0115R1_(Rel-16)_TM_SBMA, OAM_RTT" w:date="2020-07-06T10:42:00Z">
              <w:rPr>
                <w:lang w:val="fr-FR"/>
              </w:rPr>
            </w:rPrChange>
          </w:rPr>
          <w:t>: NRM fragment for DES Management</w:t>
        </w:r>
      </w:ins>
    </w:p>
    <w:p w:rsidR="004B34AA" w:rsidRPr="00E6624C" w:rsidRDefault="004B34AA">
      <w:pPr>
        <w:ind w:left="2272"/>
        <w:rPr>
          <w:ins w:id="5739" w:author="28.541_CR0291R1_(Rel-16)_SON_5G" w:date="2020-06-29T12:24:00Z"/>
          <w:lang w:val="fr-FR"/>
        </w:rPr>
        <w:pPrChange w:id="5740" w:author="28.541_CR0291R1_(Rel-16)_SON_5G" w:date="2020-06-29T12:26:00Z">
          <w:pPr>
            <w:pStyle w:val="TF"/>
          </w:pPr>
        </w:pPrChange>
      </w:pPr>
    </w:p>
    <w:p w:rsidR="004B34AA" w:rsidRDefault="00623C82">
      <w:pPr>
        <w:pStyle w:val="TH"/>
        <w:rPr>
          <w:ins w:id="5741" w:author="28.541_CR0291R1_(Rel-16)_SON_5G" w:date="2020-06-29T12:26:00Z"/>
          <w:noProof/>
          <w:lang w:val="en-US" w:eastAsia="zh-CN"/>
        </w:rPr>
        <w:pPrChange w:id="5742" w:author="28.541_CR0291R1_(Rel-16)_SON_5G" w:date="2020-06-29T12:26:00Z">
          <w:pPr>
            <w:pStyle w:val="TAC"/>
          </w:pPr>
        </w:pPrChange>
      </w:pPr>
      <w:ins w:id="5743" w:author="28.541_CR0291R1_(Rel-16)_SON_5G" w:date="2020-06-29T12:24:00Z">
        <w:r>
          <w:rPr>
            <w:noProof/>
            <w:lang w:val="en-US" w:eastAsia="zh-CN"/>
          </w:rPr>
          <w:pict>
            <v:shape id="_x0000_i1037" type="#_x0000_t75" style="width:325.55pt;height:105.4pt;visibility:visible;mso-wrap-style:square">
              <v:imagedata r:id="rId23" o:title=""/>
            </v:shape>
          </w:pict>
        </w:r>
      </w:ins>
    </w:p>
    <w:p w:rsidR="004B34AA" w:rsidRPr="004B34AA" w:rsidRDefault="004B34AA">
      <w:pPr>
        <w:jc w:val="center"/>
        <w:rPr>
          <w:ins w:id="5744" w:author="28.541_CR0291R1_(Rel-16)_SON_5G" w:date="2020-06-29T12:24:00Z"/>
        </w:rPr>
        <w:pPrChange w:id="5745" w:author="28.541_CR0291R1_(Rel-16)_SON_5G" w:date="2020-06-29T12:26:00Z">
          <w:pPr>
            <w:pStyle w:val="TF"/>
          </w:pPr>
        </w:pPrChange>
      </w:pPr>
      <w:ins w:id="5746" w:author="28.541_CR0291R1_(Rel-16)_SON_5G" w:date="2020-06-29T12:24:00Z">
        <w:r w:rsidRPr="004B34AA">
          <w:rPr>
            <w:rFonts w:ascii="Arial" w:hAnsi="Arial"/>
            <w:b/>
          </w:rPr>
          <w:t>Figure 4.2.1.1-</w:t>
        </w:r>
      </w:ins>
      <w:ins w:id="5747" w:author="28.541_CR0291R1_(Rel-16)_SON_5G" w:date="2020-06-29T12:26:00Z">
        <w:r w:rsidRPr="004B34AA">
          <w:rPr>
            <w:rFonts w:ascii="Arial" w:hAnsi="Arial"/>
            <w:b/>
          </w:rPr>
          <w:t>11</w:t>
        </w:r>
      </w:ins>
      <w:ins w:id="5748" w:author="28.541_CR0291R1_(Rel-16)_SON_5G" w:date="2020-06-29T12:24:00Z">
        <w:r w:rsidRPr="004B34AA">
          <w:rPr>
            <w:rFonts w:ascii="Arial" w:hAnsi="Arial"/>
            <w:b/>
          </w:rPr>
          <w:t>: NRM fragment for DRACH Management</w:t>
        </w:r>
      </w:ins>
    </w:p>
    <w:p w:rsidR="004B34AA" w:rsidRDefault="004B34AA" w:rsidP="004B34AA">
      <w:pPr>
        <w:pStyle w:val="TF"/>
        <w:rPr>
          <w:ins w:id="5749" w:author="28.541_CR0291R1_(Rel-16)_SON_5G" w:date="2020-06-29T12:24:00Z"/>
          <w:noProof/>
          <w:lang w:val="en-US" w:eastAsia="zh-CN"/>
        </w:rPr>
      </w:pPr>
    </w:p>
    <w:p w:rsidR="004B34AA" w:rsidRDefault="00623C82" w:rsidP="004B34AA">
      <w:pPr>
        <w:pStyle w:val="TAC"/>
        <w:rPr>
          <w:ins w:id="5750" w:author="28.541_CR0291R1_(Rel-16)_SON_5G" w:date="2020-06-29T12:27:00Z"/>
          <w:noProof/>
          <w:lang w:val="en-US" w:eastAsia="zh-CN"/>
        </w:rPr>
      </w:pPr>
      <w:ins w:id="5751" w:author="28.541_CR0291R1_(Rel-16)_SON_5G" w:date="2020-06-29T12:24:00Z">
        <w:r>
          <w:rPr>
            <w:noProof/>
            <w:lang w:val="en-US" w:eastAsia="zh-CN"/>
          </w:rPr>
          <w:lastRenderedPageBreak/>
          <w:pict>
            <v:shape id="_x0000_i1038" type="#_x0000_t75" style="width:293.2pt;height:90.8pt;visibility:visible;mso-wrap-style:square">
              <v:imagedata r:id="rId24" o:title=""/>
            </v:shape>
          </w:pict>
        </w:r>
      </w:ins>
    </w:p>
    <w:p w:rsidR="004B34AA" w:rsidRPr="002E0D65" w:rsidRDefault="004B34AA">
      <w:pPr>
        <w:pStyle w:val="TAC"/>
        <w:rPr>
          <w:ins w:id="5752" w:author="28.541_CR0291R1_(Rel-16)_SON_5G" w:date="2020-06-29T12:24:00Z"/>
        </w:rPr>
        <w:pPrChange w:id="5753" w:author="28.541_CR0291R1_(Rel-16)_SON_5G" w:date="2020-06-29T12:27:00Z">
          <w:pPr>
            <w:pStyle w:val="TF"/>
          </w:pPr>
        </w:pPrChange>
      </w:pPr>
    </w:p>
    <w:p w:rsidR="004B34AA" w:rsidRDefault="004B34AA" w:rsidP="004B34AA">
      <w:pPr>
        <w:pStyle w:val="TF"/>
        <w:rPr>
          <w:ins w:id="5754" w:author="28.541_CR0291R1_(Rel-16)_SON_5G" w:date="2020-06-29T12:27:00Z"/>
          <w:lang w:eastAsia="zh-CN"/>
        </w:rPr>
      </w:pPr>
      <w:ins w:id="5755" w:author="28.541_CR0291R1_(Rel-16)_SON_5G" w:date="2020-06-29T12:24:00Z">
        <w:r w:rsidRPr="002B15AA">
          <w:t>Figure 4.2.1.</w:t>
        </w:r>
        <w:r>
          <w:t>1</w:t>
        </w:r>
        <w:r w:rsidRPr="002B15AA">
          <w:t>-</w:t>
        </w:r>
      </w:ins>
      <w:ins w:id="5756" w:author="28.541_CR0291R1_(Rel-16)_SON_5G" w:date="2020-06-29T12:27:00Z">
        <w:r>
          <w:t>12</w:t>
        </w:r>
      </w:ins>
      <w:ins w:id="5757" w:author="28.541_CR0291R1_(Rel-16)_SON_5G" w:date="2020-06-29T12:24:00Z">
        <w:r w:rsidRPr="002B15AA">
          <w:t xml:space="preserve">: </w:t>
        </w:r>
        <w:r>
          <w:t xml:space="preserve">NRM fragment for </w:t>
        </w:r>
        <w:r>
          <w:rPr>
            <w:lang w:eastAsia="zh-CN"/>
          </w:rPr>
          <w:t>DMRO Management</w:t>
        </w:r>
      </w:ins>
    </w:p>
    <w:p w:rsidR="004B34AA" w:rsidRDefault="004B34AA" w:rsidP="004B34AA">
      <w:pPr>
        <w:pStyle w:val="TF"/>
        <w:rPr>
          <w:ins w:id="5758" w:author="28.541_CR0291R1_(Rel-16)_SON_5G" w:date="2020-06-29T12:24:00Z"/>
          <w:lang w:eastAsia="zh-CN"/>
        </w:rPr>
      </w:pPr>
    </w:p>
    <w:p w:rsidR="004B34AA" w:rsidRDefault="00623C82" w:rsidP="004B34AA">
      <w:pPr>
        <w:pStyle w:val="TAC"/>
        <w:rPr>
          <w:ins w:id="5759" w:author="28.541_CR0291R1_(Rel-16)_SON_5G" w:date="2020-06-29T12:27:00Z"/>
          <w:noProof/>
          <w:lang w:val="en-US" w:eastAsia="zh-CN"/>
        </w:rPr>
      </w:pPr>
      <w:ins w:id="5760" w:author="28.541_CR0291R1_(Rel-16)_SON_5G" w:date="2020-06-29T12:24:00Z">
        <w:r>
          <w:rPr>
            <w:noProof/>
            <w:lang w:val="en-US" w:eastAsia="zh-CN"/>
          </w:rPr>
          <w:pict>
            <v:shape id="图片 11" o:spid="_x0000_i1039" type="#_x0000_t75" style="width:273.4pt;height:110.1pt;visibility:visible;mso-wrap-style:square">
              <v:imagedata r:id="rId25" o:title=""/>
            </v:shape>
          </w:pict>
        </w:r>
      </w:ins>
    </w:p>
    <w:p w:rsidR="004B34AA" w:rsidRPr="0088364A" w:rsidRDefault="004B34AA">
      <w:pPr>
        <w:pStyle w:val="TAC"/>
        <w:rPr>
          <w:ins w:id="5761" w:author="28.541_CR0291R1_(Rel-16)_SON_5G" w:date="2020-06-29T12:24:00Z"/>
          <w:rFonts w:eastAsia="SimSun"/>
        </w:rPr>
        <w:pPrChange w:id="5762" w:author="28.541_CR0291R1_(Rel-16)_SON_5G" w:date="2020-06-29T12:27:00Z">
          <w:pPr>
            <w:pStyle w:val="TF"/>
          </w:pPr>
        </w:pPrChange>
      </w:pPr>
    </w:p>
    <w:p w:rsidR="004B34AA" w:rsidRDefault="004B34AA" w:rsidP="004B34AA">
      <w:pPr>
        <w:pStyle w:val="TF"/>
        <w:rPr>
          <w:ins w:id="5763" w:author="28.541_CR0291R1_(Rel-16)_SON_5G" w:date="2020-06-29T12:27:00Z"/>
        </w:rPr>
      </w:pPr>
      <w:ins w:id="5764" w:author="28.541_CR0291R1_(Rel-16)_SON_5G" w:date="2020-06-29T12:24:00Z">
        <w:r w:rsidRPr="002B15AA">
          <w:t>Figure 4.2.1.</w:t>
        </w:r>
        <w:r>
          <w:t>1</w:t>
        </w:r>
        <w:r w:rsidRPr="002B15AA">
          <w:t>-</w:t>
        </w:r>
      </w:ins>
      <w:ins w:id="5765" w:author="28.541_CR0291R1_(Rel-16)_SON_5G" w:date="2020-06-29T12:27:00Z">
        <w:r>
          <w:t>13</w:t>
        </w:r>
      </w:ins>
      <w:ins w:id="5766" w:author="28.541_CR0291R1_(Rel-16)_SON_5G" w:date="2020-06-29T12:24:00Z">
        <w:r w:rsidRPr="002B15AA">
          <w:t xml:space="preserve">: </w:t>
        </w:r>
        <w:r>
          <w:t>NRM fragment for DPCI Management</w:t>
        </w:r>
      </w:ins>
    </w:p>
    <w:p w:rsidR="004B34AA" w:rsidRDefault="004B34AA" w:rsidP="004B34AA">
      <w:pPr>
        <w:pStyle w:val="TF"/>
        <w:rPr>
          <w:ins w:id="5767" w:author="28.541_CR0291R1_(Rel-16)_SON_5G" w:date="2020-06-29T12:24:00Z"/>
        </w:rPr>
      </w:pPr>
    </w:p>
    <w:p w:rsidR="004B34AA" w:rsidRDefault="00623C82" w:rsidP="004B34AA">
      <w:pPr>
        <w:pStyle w:val="TH"/>
        <w:rPr>
          <w:ins w:id="5768" w:author="28.541_CR0291R1_(Rel-16)_SON_5G" w:date="2020-06-29T12:24:00Z"/>
        </w:rPr>
      </w:pPr>
      <w:ins w:id="5769" w:author="28.541_CR0291R1_(Rel-16)_SON_5G" w:date="2020-06-29T12:24:00Z">
        <w:r>
          <w:rPr>
            <w:noProof/>
            <w:lang w:val="en-US" w:eastAsia="zh-CN"/>
          </w:rPr>
          <w:pict>
            <v:shape id="图片 25" o:spid="_x0000_i1040" type="#_x0000_t75" style="width:272.85pt;height:112.15pt;visibility:visible;mso-wrap-style:square">
              <v:imagedata r:id="rId26" o:title=""/>
            </v:shape>
          </w:pict>
        </w:r>
      </w:ins>
    </w:p>
    <w:p w:rsidR="004B34AA" w:rsidRDefault="004B34AA" w:rsidP="004B34AA">
      <w:pPr>
        <w:pStyle w:val="TH"/>
        <w:rPr>
          <w:ins w:id="5770" w:author="28.541_CR0291R1_(Rel-16)_SON_5G" w:date="2020-06-29T12:27:00Z"/>
        </w:rPr>
      </w:pPr>
      <w:ins w:id="5771" w:author="28.541_CR0291R1_(Rel-16)_SON_5G" w:date="2020-06-29T12:24:00Z">
        <w:r w:rsidRPr="002B15AA">
          <w:t>Figure 4.2.1.</w:t>
        </w:r>
        <w:r>
          <w:t>1</w:t>
        </w:r>
        <w:r w:rsidRPr="002B15AA">
          <w:t>-</w:t>
        </w:r>
      </w:ins>
      <w:ins w:id="5772" w:author="28.541_CR0291R1_(Rel-16)_SON_5G" w:date="2020-06-29T12:27:00Z">
        <w:r>
          <w:t>14</w:t>
        </w:r>
      </w:ins>
      <w:ins w:id="5773" w:author="28.541_CR0291R1_(Rel-16)_SON_5G" w:date="2020-06-29T12:24:00Z">
        <w:r w:rsidRPr="002B15AA">
          <w:t xml:space="preserve">: </w:t>
        </w:r>
        <w:r>
          <w:t xml:space="preserve">NRM </w:t>
        </w:r>
        <w:r w:rsidRPr="00E74ED1">
          <w:t>fragment</w:t>
        </w:r>
        <w:r>
          <w:t xml:space="preserve"> for CES Management</w:t>
        </w:r>
      </w:ins>
    </w:p>
    <w:p w:rsidR="004B34AA" w:rsidRDefault="004B34AA" w:rsidP="004B34AA">
      <w:pPr>
        <w:pStyle w:val="TH"/>
        <w:rPr>
          <w:ins w:id="5774" w:author="28.541_CR0291R1_(Rel-16)_SON_5G" w:date="2020-06-29T12:24:00Z"/>
        </w:rPr>
      </w:pPr>
    </w:p>
    <w:p w:rsidR="004B34AA" w:rsidRDefault="00623C82" w:rsidP="004B34AA">
      <w:pPr>
        <w:pStyle w:val="TH"/>
        <w:rPr>
          <w:ins w:id="5775" w:author="28.541_CR0291R1_(Rel-16)_SON_5G" w:date="2020-06-29T12:24:00Z"/>
        </w:rPr>
      </w:pPr>
      <w:ins w:id="5776" w:author="28.541_CR0291R1_(Rel-16)_SON_5G" w:date="2020-06-29T12:24:00Z">
        <w:r>
          <w:rPr>
            <w:noProof/>
            <w:lang w:val="en-US" w:eastAsia="zh-CN"/>
          </w:rPr>
          <w:pict>
            <v:shape id="图片 26" o:spid="_x0000_i1041" type="#_x0000_t75" style="width:275.5pt;height:109.55pt;visibility:visible;mso-wrap-style:square">
              <v:imagedata r:id="rId27" o:title=""/>
            </v:shape>
          </w:pict>
        </w:r>
      </w:ins>
    </w:p>
    <w:p w:rsidR="004B34AA" w:rsidRPr="002B15AA" w:rsidRDefault="004B34AA">
      <w:pPr>
        <w:pStyle w:val="TF"/>
        <w:rPr>
          <w:rFonts w:eastAsia="SimSun"/>
        </w:rPr>
        <w:pPrChange w:id="5777" w:author="28.541_CR0291R1_(Rel-16)_SON_5G" w:date="2020-06-29T12:27:00Z">
          <w:pPr>
            <w:pStyle w:val="TH"/>
          </w:pPr>
        </w:pPrChange>
      </w:pPr>
      <w:ins w:id="5778" w:author="28.541_CR0291R1_(Rel-16)_SON_5G" w:date="2020-06-29T12:24:00Z">
        <w:r w:rsidRPr="002B15AA">
          <w:t>Figure 4.2.1.</w:t>
        </w:r>
        <w:r>
          <w:t>1</w:t>
        </w:r>
        <w:r w:rsidRPr="002B15AA">
          <w:t>-</w:t>
        </w:r>
      </w:ins>
      <w:ins w:id="5779" w:author="28.541_CR0291R1_(Rel-16)_SON_5G" w:date="2020-06-29T12:27:00Z">
        <w:r>
          <w:t>15</w:t>
        </w:r>
      </w:ins>
      <w:ins w:id="5780" w:author="28.541_CR0291R1_(Rel-16)_SON_5G" w:date="2020-06-29T12:24:00Z">
        <w:r w:rsidRPr="002B15AA">
          <w:t xml:space="preserve">: </w:t>
        </w:r>
        <w:r>
          <w:t xml:space="preserve">NRM </w:t>
        </w:r>
        <w:r w:rsidRPr="00E74ED1">
          <w:t>fragment</w:t>
        </w:r>
        <w:r>
          <w:t xml:space="preserve"> for CPCI Management</w:t>
        </w:r>
      </w:ins>
    </w:p>
    <w:p w:rsidR="00E154AB" w:rsidRPr="002B15AA" w:rsidRDefault="00E154AB" w:rsidP="00E154AB">
      <w:pPr>
        <w:pStyle w:val="Heading4"/>
      </w:pPr>
      <w:bookmarkStart w:id="5781" w:name="_Toc19888044"/>
      <w:bookmarkStart w:id="5782" w:name="_Toc27404925"/>
      <w:bookmarkStart w:id="5783" w:name="_Toc35878070"/>
      <w:bookmarkStart w:id="5784" w:name="_Toc36219886"/>
      <w:bookmarkStart w:id="5785" w:name="_Toc36473984"/>
      <w:bookmarkStart w:id="5786" w:name="_Toc36542256"/>
      <w:bookmarkStart w:id="5787" w:name="_Toc36543077"/>
      <w:bookmarkStart w:id="5788" w:name="_Toc36567315"/>
      <w:bookmarkStart w:id="5789" w:name="_Toc44340933"/>
      <w:r w:rsidRPr="002B15AA">
        <w:t>4.2.1.2</w:t>
      </w:r>
      <w:r w:rsidRPr="002B15AA">
        <w:tab/>
        <w:t>Inheritance</w:t>
      </w:r>
      <w:bookmarkEnd w:id="5781"/>
      <w:bookmarkEnd w:id="5782"/>
      <w:bookmarkEnd w:id="5783"/>
      <w:bookmarkEnd w:id="5784"/>
      <w:bookmarkEnd w:id="5785"/>
      <w:bookmarkEnd w:id="5786"/>
      <w:bookmarkEnd w:id="5787"/>
      <w:bookmarkEnd w:id="5788"/>
      <w:bookmarkEnd w:id="5789"/>
    </w:p>
    <w:p w:rsidR="00E154AB" w:rsidRPr="002B15AA" w:rsidRDefault="00E154AB" w:rsidP="00E154AB">
      <w:pPr>
        <w:jc w:val="center"/>
        <w:rPr>
          <w:rFonts w:eastAsia="SimSun"/>
        </w:rPr>
      </w:pPr>
    </w:p>
    <w:p w:rsidR="00E154AB" w:rsidRPr="002B15AA" w:rsidRDefault="00623C82" w:rsidP="00E154AB">
      <w:pPr>
        <w:pStyle w:val="TH"/>
      </w:pPr>
      <w:del w:id="5790" w:author="28.541_CR0281R1_(Rel-16)_NETSLICE-5GNRM" w:date="2020-06-26T15:17:00Z">
        <w:r>
          <w:rPr>
            <w:noProof/>
          </w:rPr>
          <w:lastRenderedPageBreak/>
          <w:pict>
            <v:shape id="Picture 12" o:spid="_x0000_i1042" type="#_x0000_t75" style="width:482.1pt;height:138.25pt;visibility:visible">
              <v:imagedata r:id="rId28" o:title=""/>
            </v:shape>
          </w:pict>
        </w:r>
      </w:del>
      <w:ins w:id="5791" w:author="28.541_CR0281R1_(Rel-16)_NETSLICE-5GNRM" w:date="2020-06-26T15:18:00Z">
        <w:r>
          <w:rPr>
            <w:noProof/>
            <w:lang w:val="en-US" w:eastAsia="zh-CN"/>
          </w:rPr>
          <w:pict>
            <v:shape id="_x0000_i1043" type="#_x0000_t75" style="width:343.3pt;height:186.8pt;visibility:visible;mso-wrap-style:square">
              <v:imagedata r:id="rId29" o:title=""/>
            </v:shape>
          </w:pict>
        </w:r>
      </w:ins>
    </w:p>
    <w:p w:rsidR="00E154AB" w:rsidRDefault="00623C82" w:rsidP="00E154AB">
      <w:pPr>
        <w:pStyle w:val="TH"/>
        <w:rPr>
          <w:rFonts w:eastAsia="SimSun"/>
        </w:rPr>
      </w:pPr>
      <w:r>
        <w:rPr>
          <w:rFonts w:eastAsia="SimSun"/>
        </w:rPr>
        <w:pict>
          <v:shape id="_x0000_i1044" type="#_x0000_t75" style="width:338.1pt;height:169.05pt;visibility:visible">
            <v:imagedata r:id="rId30" o:title=""/>
          </v:shape>
        </w:pict>
      </w:r>
    </w:p>
    <w:p w:rsidR="00E154AB" w:rsidRDefault="00623C82" w:rsidP="00E154AB">
      <w:pPr>
        <w:pStyle w:val="TH"/>
      </w:pPr>
      <w:r>
        <w:rPr>
          <w:noProof/>
        </w:rPr>
        <w:lastRenderedPageBreak/>
        <w:pict>
          <v:shape id="_x0000_i1045" type="#_x0000_t75" style="width:269.2pt;height:96pt;visibility:visible">
            <v:imagedata r:id="rId31" o:title=""/>
          </v:shape>
        </w:pict>
      </w:r>
      <w:bookmarkStart w:id="5792" w:name="_MON_1638016490"/>
      <w:bookmarkEnd w:id="5792"/>
      <w:r w:rsidR="00E154AB">
        <w:object w:dxaOrig="9645" w:dyaOrig="2326">
          <v:shape id="_x0000_i1046" type="#_x0000_t75" style="width:482.1pt;height:116.35pt" o:ole="">
            <v:imagedata r:id="rId32" o:title=""/>
          </v:shape>
          <o:OLEObject Type="Embed" ProgID="Word.Document.8" ShapeID="_x0000_i1046" DrawAspect="Content" ObjectID="_1655538915" r:id="rId33">
            <o:FieldCodes>\s</o:FieldCodes>
          </o:OLEObject>
        </w:object>
      </w:r>
    </w:p>
    <w:bookmarkStart w:id="5793" w:name="_MON_1646474263"/>
    <w:bookmarkEnd w:id="5793"/>
    <w:p w:rsidR="00E154AB" w:rsidRDefault="00E154AB" w:rsidP="00E154AB">
      <w:pPr>
        <w:pStyle w:val="TH"/>
        <w:rPr>
          <w:ins w:id="5794" w:author="28.541_CR0291R1_(Rel-16)_SON_5G" w:date="2020-06-29T12:29:00Z"/>
          <w:noProof/>
          <w:lang w:val="en-US" w:eastAsia="zh-CN"/>
        </w:rPr>
      </w:pPr>
      <w:r>
        <w:rPr>
          <w:noProof/>
        </w:rPr>
        <w:object w:dxaOrig="9026" w:dyaOrig="3120">
          <v:shape id="_x0000_i1047" type="#_x0000_t75" style="width:450.8pt;height:156.5pt" o:ole="">
            <v:imagedata r:id="rId34" o:title=""/>
          </v:shape>
          <o:OLEObject Type="Embed" ProgID="Word.Document.8" ShapeID="_x0000_i1047" DrawAspect="Content" ObjectID="_1655538916" r:id="rId35">
            <o:FieldCodes>\s</o:FieldCodes>
          </o:OLEObject>
        </w:object>
      </w:r>
      <w:ins w:id="5795" w:author="28.541_CR0281R1_(Rel-16)_NETSLICE-5GNRM" w:date="2020-06-26T15:18:00Z">
        <w:r w:rsidR="00623C82">
          <w:rPr>
            <w:noProof/>
            <w:lang w:val="en-US" w:eastAsia="zh-CN"/>
          </w:rPr>
          <w:pict>
            <v:shape id="_x0000_i1048" type="#_x0000_t75" style="width:299.5pt;height:103.3pt;visibility:visible;mso-wrap-style:square">
              <v:imagedata r:id="rId36" o:title=""/>
            </v:shape>
          </w:pict>
        </w:r>
      </w:ins>
    </w:p>
    <w:p w:rsidR="00352332" w:rsidRDefault="00623C82" w:rsidP="00E154AB">
      <w:pPr>
        <w:pStyle w:val="TH"/>
        <w:rPr>
          <w:noProof/>
        </w:rPr>
      </w:pPr>
      <w:ins w:id="5796" w:author="28.541_CR0291R1_(Rel-16)_SON_5G" w:date="2020-06-29T12:29:00Z">
        <w:r>
          <w:rPr>
            <w:noProof/>
            <w:lang w:val="en-US" w:eastAsia="zh-CN"/>
          </w:rPr>
          <w:pict>
            <v:shape id="图片 12" o:spid="_x0000_i1049" type="#_x0000_t75" style="width:482.1pt;height:48pt;visibility:visible;mso-wrap-style:square">
              <v:imagedata r:id="rId37" o:title=""/>
            </v:shape>
          </w:pict>
        </w:r>
      </w:ins>
    </w:p>
    <w:p w:rsidR="00E154AB" w:rsidRDefault="00E154AB" w:rsidP="00E154AB">
      <w:pPr>
        <w:pStyle w:val="TF"/>
        <w:rPr>
          <w:ins w:id="5797" w:author="28.541_CR0283R2_(Rel-16)_eNRM" w:date="2020-06-26T15:27:00Z"/>
          <w:rFonts w:eastAsia="SimSun"/>
        </w:rPr>
      </w:pPr>
      <w:r w:rsidRPr="002B15AA">
        <w:rPr>
          <w:rFonts w:eastAsia="SimSun"/>
        </w:rPr>
        <w:t>Figure 4.2.1.2-1: Inheritance Hierarchy</w:t>
      </w:r>
    </w:p>
    <w:p w:rsidR="00C31ED6" w:rsidRDefault="00623C82" w:rsidP="00C31ED6">
      <w:pPr>
        <w:pStyle w:val="TH"/>
        <w:rPr>
          <w:ins w:id="5798" w:author="28.541_CR0283R2_(Rel-16)_eNRM" w:date="2020-06-26T15:27:00Z"/>
          <w:noProof/>
        </w:rPr>
      </w:pPr>
      <w:ins w:id="5799" w:author="28.541_CR0283R2_(Rel-16)_eNRM" w:date="2020-06-26T15:27:00Z">
        <w:r>
          <w:rPr>
            <w:noProof/>
          </w:rPr>
          <w:lastRenderedPageBreak/>
          <w:pict>
            <v:shape id="_x0000_i1050" type="#_x0000_t75" style="width:228pt;height:127.85pt;visibility:visible;mso-wrap-style:square">
              <v:imagedata r:id="rId38" o:title=""/>
            </v:shape>
          </w:pict>
        </w:r>
      </w:ins>
    </w:p>
    <w:p w:rsidR="00C31ED6" w:rsidRDefault="00C31ED6" w:rsidP="00C31ED6">
      <w:pPr>
        <w:pStyle w:val="TF"/>
        <w:rPr>
          <w:ins w:id="5800" w:author="28.541_CR0291R1_(Rel-16)_SON_5G" w:date="2020-06-29T12:23:00Z"/>
        </w:rPr>
      </w:pPr>
      <w:ins w:id="5801" w:author="28.541_CR0283R2_(Rel-16)_eNRM" w:date="2020-06-26T15:27:00Z">
        <w:r w:rsidRPr="009C3E45">
          <w:rPr>
            <w:rPrChange w:id="5802" w:author="CR0283" w:date="2020-06-17T18:49:00Z">
              <w:rPr>
                <w:b w:val="0"/>
                <w:sz w:val="24"/>
                <w:lang w:eastAsia="pl-PL"/>
              </w:rPr>
            </w:rPrChange>
          </w:rPr>
          <w:t>Figure 4.2.1.2-</w:t>
        </w:r>
        <w:r>
          <w:t>2</w:t>
        </w:r>
        <w:r w:rsidRPr="009C3E45">
          <w:rPr>
            <w:rPrChange w:id="5803" w:author="CR0283" w:date="2020-06-17T18:49:00Z">
              <w:rPr>
                <w:b w:val="0"/>
                <w:sz w:val="24"/>
                <w:lang w:eastAsia="pl-PL"/>
              </w:rPr>
            </w:rPrChange>
          </w:rPr>
          <w:t>: Inheritance Hierarchy</w:t>
        </w:r>
      </w:ins>
    </w:p>
    <w:p w:rsidR="004B34AA" w:rsidRDefault="004B34AA">
      <w:pPr>
        <w:rPr>
          <w:rFonts w:eastAsia="SimSun"/>
        </w:rPr>
        <w:pPrChange w:id="5804" w:author="28.541_CR0291R1_(Rel-16)_SON_5G" w:date="2020-06-29T12:23:00Z">
          <w:pPr>
            <w:pStyle w:val="TF"/>
          </w:pPr>
        </w:pPrChange>
      </w:pPr>
    </w:p>
    <w:p w:rsidR="00E154AB" w:rsidRPr="002B15AA" w:rsidRDefault="00E154AB" w:rsidP="00E154AB">
      <w:pPr>
        <w:pStyle w:val="Heading2"/>
      </w:pPr>
      <w:bookmarkStart w:id="5805" w:name="_Toc19888045"/>
      <w:bookmarkStart w:id="5806" w:name="_Toc27404926"/>
      <w:bookmarkStart w:id="5807" w:name="_Toc35878071"/>
      <w:bookmarkStart w:id="5808" w:name="_Toc36219887"/>
      <w:bookmarkStart w:id="5809" w:name="_Toc36473985"/>
      <w:bookmarkStart w:id="5810" w:name="_Toc36542257"/>
      <w:bookmarkStart w:id="5811" w:name="_Toc36543078"/>
      <w:bookmarkStart w:id="5812" w:name="_Toc36567316"/>
      <w:bookmarkStart w:id="5813" w:name="_Toc44340934"/>
      <w:r w:rsidRPr="002B15AA">
        <w:t>4.3</w:t>
      </w:r>
      <w:r w:rsidRPr="002B15AA">
        <w:tab/>
        <w:t>Class definitions</w:t>
      </w:r>
      <w:bookmarkEnd w:id="5805"/>
      <w:bookmarkEnd w:id="5806"/>
      <w:bookmarkEnd w:id="5807"/>
      <w:bookmarkEnd w:id="5808"/>
      <w:bookmarkEnd w:id="5809"/>
      <w:bookmarkEnd w:id="5810"/>
      <w:bookmarkEnd w:id="5811"/>
      <w:bookmarkEnd w:id="5812"/>
      <w:bookmarkEnd w:id="5813"/>
    </w:p>
    <w:p w:rsidR="00E154AB" w:rsidRPr="002B15AA" w:rsidRDefault="00E154AB" w:rsidP="00E154AB">
      <w:pPr>
        <w:pStyle w:val="Heading3"/>
        <w:rPr>
          <w:lang w:eastAsia="zh-CN"/>
        </w:rPr>
      </w:pPr>
      <w:bookmarkStart w:id="5814" w:name="_Toc19888046"/>
      <w:bookmarkStart w:id="5815" w:name="_Toc27404927"/>
      <w:bookmarkStart w:id="5816" w:name="_Toc35878072"/>
      <w:bookmarkStart w:id="5817" w:name="_Toc36219888"/>
      <w:bookmarkStart w:id="5818" w:name="_Toc36473986"/>
      <w:bookmarkStart w:id="5819" w:name="_Toc36542258"/>
      <w:bookmarkStart w:id="5820" w:name="_Toc36543079"/>
      <w:bookmarkStart w:id="5821" w:name="_Toc36567317"/>
      <w:bookmarkStart w:id="5822" w:name="_Toc44340935"/>
      <w:r w:rsidRPr="002B15AA">
        <w:rPr>
          <w:rFonts w:hint="eastAsia"/>
          <w:lang w:eastAsia="zh-CN"/>
        </w:rPr>
        <w:t>4</w:t>
      </w:r>
      <w:r w:rsidRPr="002B15AA">
        <w:rPr>
          <w:lang w:eastAsia="zh-CN"/>
        </w:rPr>
        <w:t>.3.1</w:t>
      </w:r>
      <w:r w:rsidRPr="002B15AA">
        <w:rPr>
          <w:lang w:eastAsia="zh-CN"/>
        </w:rPr>
        <w:tab/>
      </w:r>
      <w:r w:rsidRPr="002B15AA">
        <w:rPr>
          <w:rFonts w:ascii="Courier New" w:hAnsi="Courier New"/>
          <w:lang w:eastAsia="zh-CN"/>
        </w:rPr>
        <w:t>GNBDUFunction</w:t>
      </w:r>
      <w:bookmarkEnd w:id="5814"/>
      <w:bookmarkEnd w:id="5815"/>
      <w:bookmarkEnd w:id="5816"/>
      <w:bookmarkEnd w:id="5817"/>
      <w:bookmarkEnd w:id="5818"/>
      <w:bookmarkEnd w:id="5819"/>
      <w:bookmarkEnd w:id="5820"/>
      <w:bookmarkEnd w:id="5821"/>
      <w:bookmarkEnd w:id="5822"/>
    </w:p>
    <w:p w:rsidR="00E154AB" w:rsidRPr="002B15AA" w:rsidRDefault="00E154AB" w:rsidP="00E154AB">
      <w:pPr>
        <w:pStyle w:val="Heading4"/>
      </w:pPr>
      <w:bookmarkStart w:id="5823" w:name="_Toc19888047"/>
      <w:bookmarkStart w:id="5824" w:name="_Toc27404928"/>
      <w:bookmarkStart w:id="5825" w:name="_Toc35878073"/>
      <w:bookmarkStart w:id="5826" w:name="_Toc36219889"/>
      <w:bookmarkStart w:id="5827" w:name="_Toc36473987"/>
      <w:bookmarkStart w:id="5828" w:name="_Toc36542259"/>
      <w:bookmarkStart w:id="5829" w:name="_Toc36543080"/>
      <w:bookmarkStart w:id="5830" w:name="_Toc36567318"/>
      <w:bookmarkStart w:id="5831" w:name="_Toc44340936"/>
      <w:r w:rsidRPr="002B15AA">
        <w:rPr>
          <w:rFonts w:hint="eastAsia"/>
          <w:lang w:eastAsia="zh-CN"/>
        </w:rPr>
        <w:t>4</w:t>
      </w:r>
      <w:r w:rsidRPr="002B15AA">
        <w:t>.3.1.1</w:t>
      </w:r>
      <w:r w:rsidRPr="002B15AA">
        <w:tab/>
        <w:t>Definition</w:t>
      </w:r>
      <w:bookmarkEnd w:id="5823"/>
      <w:bookmarkEnd w:id="5824"/>
      <w:bookmarkEnd w:id="5825"/>
      <w:bookmarkEnd w:id="5826"/>
      <w:bookmarkEnd w:id="5827"/>
      <w:bookmarkEnd w:id="5828"/>
      <w:bookmarkEnd w:id="5829"/>
      <w:bookmarkEnd w:id="5830"/>
      <w:bookmarkEnd w:id="5831"/>
    </w:p>
    <w:p w:rsidR="00E154AB" w:rsidRPr="00A351D6" w:rsidRDefault="00E154AB" w:rsidP="00E154AB">
      <w:r>
        <w:t xml:space="preserve">For non-split NG-RAN deployment scenario, this IOC together with GNBCUCPFunction IOC and GNBCUUPFunction IOC provide the management of gNB </w:t>
      </w:r>
      <w:r w:rsidRPr="00192BBC">
        <w:t xml:space="preserve">defined in </w:t>
      </w:r>
      <w:r>
        <w:t xml:space="preserve">clause 6.1.1 in </w:t>
      </w:r>
      <w:r w:rsidRPr="00192BBC">
        <w:t>3GPP TS 38.401 [4].</w:t>
      </w:r>
      <w:r w:rsidRPr="002B15AA">
        <w:t xml:space="preserve"> </w:t>
      </w:r>
    </w:p>
    <w:p w:rsidR="00E154AB" w:rsidRPr="002B15AA" w:rsidRDefault="00E154AB" w:rsidP="00E154AB">
      <w:r>
        <w:t>For 2-split and 3-split NG-RAN architecture, t</w:t>
      </w:r>
      <w:r w:rsidRPr="002B15AA">
        <w:t xml:space="preserve">his IOC </w:t>
      </w:r>
      <w:r>
        <w:t xml:space="preserve">provides the management </w:t>
      </w:r>
      <w:r w:rsidRPr="002B15AA">
        <w:t>represent</w:t>
      </w:r>
      <w:r>
        <w:t>ation</w:t>
      </w:r>
      <w:r w:rsidRPr="002B15AA">
        <w:t xml:space="preserve"> </w:t>
      </w:r>
      <w:r>
        <w:t xml:space="preserve">of </w:t>
      </w:r>
      <w:r w:rsidRPr="002B15AA">
        <w:t>t</w:t>
      </w:r>
      <w:r>
        <w:t>gNB-</w:t>
      </w:r>
      <w:r w:rsidRPr="002B15AA">
        <w:t xml:space="preserve">DU defined in </w:t>
      </w:r>
      <w:r>
        <w:t>clause 6.1.1 in</w:t>
      </w:r>
      <w:r w:rsidRPr="002B15AA">
        <w:t xml:space="preserve"> 3GPP TS 38.401 [4]. </w:t>
      </w:r>
    </w:p>
    <w:p w:rsidR="00E154AB" w:rsidRPr="002B15AA" w:rsidRDefault="00E154AB" w:rsidP="00E154AB">
      <w:r w:rsidRPr="002B15AA">
        <w:t>The following table identifies the necessary end points required for the representation of gNB and en-gNB, of all deployment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2610"/>
        <w:gridCol w:w="2610"/>
        <w:gridCol w:w="2880"/>
      </w:tblGrid>
      <w:tr w:rsidR="00E154AB" w:rsidRPr="002B15AA" w:rsidTr="00583841">
        <w:tc>
          <w:tcPr>
            <w:tcW w:w="1409" w:type="dxa"/>
            <w:shd w:val="clear" w:color="auto" w:fill="E7E6E6"/>
          </w:tcPr>
          <w:p w:rsidR="00E154AB" w:rsidRPr="002B15AA" w:rsidRDefault="00E154AB" w:rsidP="00583841">
            <w:pPr>
              <w:pStyle w:val="TAH"/>
              <w:ind w:left="852"/>
              <w:jc w:val="left"/>
            </w:pPr>
            <w:r w:rsidRPr="002B15AA">
              <w:t>Req</w:t>
            </w:r>
          </w:p>
          <w:p w:rsidR="00E154AB" w:rsidRPr="002B15AA" w:rsidRDefault="00E154AB" w:rsidP="00583841">
            <w:pPr>
              <w:pStyle w:val="TAH"/>
              <w:jc w:val="left"/>
            </w:pPr>
            <w:r w:rsidRPr="002B15AA">
              <w:t>Role</w:t>
            </w:r>
          </w:p>
          <w:p w:rsidR="00E154AB" w:rsidRPr="002B15AA" w:rsidRDefault="00E154AB" w:rsidP="00583841">
            <w:pPr>
              <w:pStyle w:val="TAH"/>
              <w:jc w:val="left"/>
            </w:pPr>
          </w:p>
        </w:tc>
        <w:tc>
          <w:tcPr>
            <w:tcW w:w="2610" w:type="dxa"/>
            <w:shd w:val="clear" w:color="auto" w:fill="E7E6E6"/>
          </w:tcPr>
          <w:p w:rsidR="00E154AB" w:rsidRPr="002B15AA" w:rsidRDefault="00E154AB" w:rsidP="00583841">
            <w:pPr>
              <w:pStyle w:val="TAH"/>
            </w:pPr>
            <w:r w:rsidRPr="002B15AA">
              <w:t>End point requirement for 3-split deployment scenario</w:t>
            </w:r>
          </w:p>
        </w:tc>
        <w:tc>
          <w:tcPr>
            <w:tcW w:w="2610" w:type="dxa"/>
            <w:shd w:val="clear" w:color="auto" w:fill="E7E6E6"/>
          </w:tcPr>
          <w:p w:rsidR="00E154AB" w:rsidRPr="002B15AA" w:rsidRDefault="00E154AB" w:rsidP="00583841">
            <w:pPr>
              <w:pStyle w:val="TAH"/>
            </w:pPr>
            <w:r w:rsidRPr="002B15AA">
              <w:t>End point requirement for 2-split deployment scenario</w:t>
            </w:r>
          </w:p>
        </w:tc>
        <w:tc>
          <w:tcPr>
            <w:tcW w:w="2880" w:type="dxa"/>
            <w:shd w:val="clear" w:color="auto" w:fill="E7E6E6"/>
          </w:tcPr>
          <w:p w:rsidR="00E154AB" w:rsidRPr="002B15AA" w:rsidRDefault="00E154AB" w:rsidP="00583841">
            <w:pPr>
              <w:pStyle w:val="TAH"/>
            </w:pPr>
            <w:r w:rsidRPr="002B15AA">
              <w:t>End point requirement for Non-split deployment scenario</w:t>
            </w:r>
          </w:p>
        </w:tc>
      </w:tr>
      <w:tr w:rsidR="00E154AB" w:rsidRPr="002B15AA" w:rsidTr="00583841">
        <w:tc>
          <w:tcPr>
            <w:tcW w:w="1409" w:type="dxa"/>
            <w:shd w:val="clear" w:color="auto" w:fill="auto"/>
          </w:tcPr>
          <w:p w:rsidR="00E154AB" w:rsidRPr="002B15AA" w:rsidRDefault="00E154AB" w:rsidP="00583841">
            <w:pPr>
              <w:pStyle w:val="TAL"/>
            </w:pPr>
            <w:r w:rsidRPr="002B15AA">
              <w:t>gNB</w:t>
            </w:r>
          </w:p>
        </w:tc>
        <w:tc>
          <w:tcPr>
            <w:tcW w:w="2610" w:type="dxa"/>
            <w:shd w:val="clear" w:color="auto" w:fill="auto"/>
          </w:tcPr>
          <w:p w:rsidR="00E154AB" w:rsidRPr="002B15AA" w:rsidRDefault="00E154AB" w:rsidP="00583841">
            <w:pPr>
              <w:rPr>
                <w:rFonts w:ascii="Courier New" w:hAnsi="Courier New" w:cs="Courier New"/>
                <w:sz w:val="18"/>
                <w:szCs w:val="18"/>
              </w:rPr>
            </w:pPr>
            <w:r w:rsidRPr="002B15AA">
              <w:rPr>
                <w:rFonts w:ascii="Courier New" w:hAnsi="Courier New" w:cs="Courier New"/>
                <w:sz w:val="18"/>
                <w:szCs w:val="18"/>
              </w:rPr>
              <w:t>&lt;&lt;IOC&gt;&gt;EP_F1C, &lt;&lt;IOC&gt;&gt;EP_F1U</w:t>
            </w:r>
          </w:p>
        </w:tc>
        <w:tc>
          <w:tcPr>
            <w:tcW w:w="2610" w:type="dxa"/>
            <w:shd w:val="clear" w:color="auto" w:fill="auto"/>
          </w:tcPr>
          <w:p w:rsidR="00E154AB" w:rsidRPr="002B15AA" w:rsidRDefault="00E154AB" w:rsidP="00583841">
            <w:pPr>
              <w:rPr>
                <w:rFonts w:ascii="Courier New" w:hAnsi="Courier New" w:cs="Courier New"/>
                <w:sz w:val="18"/>
                <w:szCs w:val="18"/>
              </w:rPr>
            </w:pPr>
            <w:r w:rsidRPr="002B15AA">
              <w:rPr>
                <w:rFonts w:ascii="Courier New" w:hAnsi="Courier New" w:cs="Courier New"/>
                <w:sz w:val="18"/>
                <w:szCs w:val="18"/>
              </w:rPr>
              <w:t>&lt;&lt;IOC&gt;&gt;EP_F1C, &lt;&lt;IOC&gt;&gt;EP_F1U</w:t>
            </w:r>
          </w:p>
        </w:tc>
        <w:tc>
          <w:tcPr>
            <w:tcW w:w="2880" w:type="dxa"/>
            <w:shd w:val="clear" w:color="auto" w:fill="auto"/>
          </w:tcPr>
          <w:p w:rsidR="00E154AB" w:rsidRPr="002B15AA" w:rsidRDefault="00E154AB" w:rsidP="00583841">
            <w:pPr>
              <w:rPr>
                <w:rFonts w:ascii="Courier New" w:hAnsi="Courier New" w:cs="Courier New"/>
              </w:rPr>
            </w:pPr>
            <w:r w:rsidRPr="002B15AA">
              <w:rPr>
                <w:rFonts w:ascii="Courier New" w:hAnsi="Courier New" w:cs="Courier New"/>
              </w:rPr>
              <w:t>None.</w:t>
            </w:r>
          </w:p>
        </w:tc>
      </w:tr>
      <w:tr w:rsidR="00E154AB" w:rsidRPr="002B15AA" w:rsidTr="00583841">
        <w:tc>
          <w:tcPr>
            <w:tcW w:w="1409" w:type="dxa"/>
            <w:shd w:val="clear" w:color="auto" w:fill="auto"/>
          </w:tcPr>
          <w:p w:rsidR="00E154AB" w:rsidRPr="002B15AA" w:rsidRDefault="00E154AB" w:rsidP="00583841">
            <w:pPr>
              <w:pStyle w:val="TAL"/>
            </w:pPr>
            <w:r w:rsidRPr="002B15AA">
              <w:t>en-gNB</w:t>
            </w:r>
          </w:p>
        </w:tc>
        <w:tc>
          <w:tcPr>
            <w:tcW w:w="2610" w:type="dxa"/>
            <w:shd w:val="clear" w:color="auto" w:fill="auto"/>
          </w:tcPr>
          <w:p w:rsidR="00E154AB" w:rsidRPr="002B15AA" w:rsidRDefault="00E154AB" w:rsidP="00583841">
            <w:pPr>
              <w:rPr>
                <w:rFonts w:ascii="Courier New" w:hAnsi="Courier New" w:cs="Courier New"/>
                <w:sz w:val="18"/>
                <w:szCs w:val="18"/>
              </w:rPr>
            </w:pPr>
            <w:r w:rsidRPr="002B15AA">
              <w:rPr>
                <w:rFonts w:ascii="Courier New" w:hAnsi="Courier New" w:cs="Courier New"/>
                <w:sz w:val="18"/>
                <w:szCs w:val="18"/>
              </w:rPr>
              <w:t>&lt;&lt;IOC&gt;&gt;EP_F1C, &lt;&lt;IOC&gt;&gt;EP_F1U</w:t>
            </w:r>
          </w:p>
        </w:tc>
        <w:tc>
          <w:tcPr>
            <w:tcW w:w="2610" w:type="dxa"/>
            <w:shd w:val="clear" w:color="auto" w:fill="auto"/>
          </w:tcPr>
          <w:p w:rsidR="00E154AB" w:rsidRPr="002B15AA" w:rsidRDefault="00E154AB" w:rsidP="00583841">
            <w:pPr>
              <w:rPr>
                <w:rFonts w:ascii="Courier New" w:hAnsi="Courier New" w:cs="Courier New"/>
                <w:sz w:val="18"/>
                <w:szCs w:val="18"/>
              </w:rPr>
            </w:pPr>
            <w:r w:rsidRPr="002B15AA">
              <w:rPr>
                <w:rFonts w:ascii="Courier New" w:hAnsi="Courier New" w:cs="Courier New"/>
                <w:sz w:val="18"/>
                <w:szCs w:val="18"/>
              </w:rPr>
              <w:t>&lt;&lt;IOC&gt;&gt;EP_F1C, &lt;&lt;IOC&gt;&gt;EP_F1U</w:t>
            </w:r>
          </w:p>
        </w:tc>
        <w:tc>
          <w:tcPr>
            <w:tcW w:w="2880" w:type="dxa"/>
            <w:shd w:val="clear" w:color="auto" w:fill="auto"/>
          </w:tcPr>
          <w:p w:rsidR="00E154AB" w:rsidRPr="002B15AA" w:rsidRDefault="00E154AB" w:rsidP="00583841">
            <w:pPr>
              <w:rPr>
                <w:rFonts w:ascii="Courier New" w:hAnsi="Courier New" w:cs="Courier New"/>
              </w:rPr>
            </w:pPr>
            <w:r w:rsidRPr="002B15AA">
              <w:rPr>
                <w:rFonts w:ascii="Courier New" w:hAnsi="Courier New" w:cs="Courier New"/>
              </w:rPr>
              <w:t>None.</w:t>
            </w:r>
          </w:p>
        </w:tc>
      </w:tr>
    </w:tbl>
    <w:p w:rsidR="00E154AB" w:rsidRDefault="00E154AB" w:rsidP="00E154AB">
      <w:pPr>
        <w:pStyle w:val="Heading4"/>
      </w:pPr>
      <w:bookmarkStart w:id="5832" w:name="_Toc19888048"/>
      <w:bookmarkStart w:id="5833" w:name="_Toc27404929"/>
      <w:bookmarkStart w:id="5834" w:name="_Toc35878074"/>
      <w:bookmarkStart w:id="5835" w:name="_Toc36219890"/>
      <w:bookmarkStart w:id="5836" w:name="_Toc36473988"/>
      <w:bookmarkStart w:id="5837" w:name="_Toc36542260"/>
      <w:bookmarkStart w:id="5838" w:name="_Toc36543081"/>
      <w:bookmarkStart w:id="5839" w:name="_Toc36567319"/>
      <w:bookmarkStart w:id="5840" w:name="_Toc44340937"/>
      <w:r w:rsidRPr="002B15AA">
        <w:rPr>
          <w:rFonts w:hint="eastAsia"/>
          <w:lang w:eastAsia="zh-CN"/>
        </w:rPr>
        <w:t>4</w:t>
      </w:r>
      <w:r w:rsidRPr="002B15AA">
        <w:t>.3.1.2</w:t>
      </w:r>
      <w:r w:rsidRPr="002B15AA">
        <w:tab/>
        <w:t>Attributes</w:t>
      </w:r>
      <w:bookmarkEnd w:id="5832"/>
      <w:bookmarkEnd w:id="5833"/>
      <w:bookmarkEnd w:id="5834"/>
      <w:bookmarkEnd w:id="5835"/>
      <w:bookmarkEnd w:id="5836"/>
      <w:bookmarkEnd w:id="5837"/>
      <w:bookmarkEnd w:id="5838"/>
      <w:bookmarkEnd w:id="5839"/>
      <w:bookmarkEnd w:id="5840"/>
    </w:p>
    <w:p w:rsidR="00E154AB" w:rsidRPr="00CC0FE0" w:rsidRDefault="00E154AB" w:rsidP="00E154AB">
      <w:r>
        <w:t>The GNBDUFunction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1"/>
        <w:gridCol w:w="1180"/>
        <w:gridCol w:w="1184"/>
        <w:gridCol w:w="1182"/>
        <w:gridCol w:w="1183"/>
        <w:gridCol w:w="1237"/>
      </w:tblGrid>
      <w:tr w:rsidR="00E154AB" w:rsidRPr="002B15AA" w:rsidTr="00583841">
        <w:trPr>
          <w:cantSplit/>
          <w:jc w:val="center"/>
        </w:trPr>
        <w:tc>
          <w:tcPr>
            <w:tcW w:w="3891" w:type="dxa"/>
            <w:shd w:val="pct10" w:color="auto" w:fill="FFFFFF"/>
            <w:vAlign w:val="center"/>
          </w:tcPr>
          <w:p w:rsidR="00E154AB" w:rsidRPr="002B15AA" w:rsidRDefault="00E154AB" w:rsidP="00583841">
            <w:pPr>
              <w:pStyle w:val="TAH"/>
            </w:pPr>
            <w:r w:rsidRPr="002B15AA">
              <w:lastRenderedPageBreak/>
              <w:t>Attribute name</w:t>
            </w:r>
          </w:p>
        </w:tc>
        <w:tc>
          <w:tcPr>
            <w:tcW w:w="1180" w:type="dxa"/>
            <w:shd w:val="pct10" w:color="auto" w:fill="FFFFFF"/>
            <w:vAlign w:val="center"/>
          </w:tcPr>
          <w:p w:rsidR="00E154AB" w:rsidRPr="002B15AA" w:rsidRDefault="00E154AB" w:rsidP="00583841">
            <w:pPr>
              <w:pStyle w:val="TAH"/>
            </w:pPr>
            <w:r w:rsidRPr="002B15AA">
              <w:t>Support Qualifier</w:t>
            </w:r>
          </w:p>
        </w:tc>
        <w:tc>
          <w:tcPr>
            <w:tcW w:w="1184" w:type="dxa"/>
            <w:shd w:val="pct10" w:color="auto" w:fill="FFFFFF"/>
            <w:vAlign w:val="center"/>
          </w:tcPr>
          <w:p w:rsidR="00E154AB" w:rsidRPr="002B15AA" w:rsidRDefault="00E154AB" w:rsidP="00583841">
            <w:pPr>
              <w:pStyle w:val="TAH"/>
            </w:pPr>
            <w:r w:rsidRPr="002B15AA">
              <w:t>isReadable</w:t>
            </w:r>
          </w:p>
        </w:tc>
        <w:tc>
          <w:tcPr>
            <w:tcW w:w="1182" w:type="dxa"/>
            <w:shd w:val="pct10" w:color="auto" w:fill="FFFFFF"/>
            <w:vAlign w:val="center"/>
          </w:tcPr>
          <w:p w:rsidR="00E154AB" w:rsidRPr="002B15AA" w:rsidRDefault="00E154AB" w:rsidP="00583841">
            <w:pPr>
              <w:pStyle w:val="TAH"/>
            </w:pPr>
            <w:r w:rsidRPr="002B15AA">
              <w:t>isWritable</w:t>
            </w:r>
          </w:p>
        </w:tc>
        <w:tc>
          <w:tcPr>
            <w:tcW w:w="1183"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37"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891" w:type="dxa"/>
          </w:tcPr>
          <w:p w:rsidR="00E154AB" w:rsidRPr="002B15AA" w:rsidRDefault="00E154AB" w:rsidP="00583841">
            <w:pPr>
              <w:pStyle w:val="TAL"/>
              <w:rPr>
                <w:rFonts w:ascii="Courier New" w:hAnsi="Courier New" w:cs="Courier New"/>
              </w:rPr>
            </w:pPr>
            <w:r w:rsidRPr="002B15AA">
              <w:rPr>
                <w:rFonts w:ascii="Courier New" w:hAnsi="Courier New" w:cs="Courier New"/>
              </w:rPr>
              <w:t>gNB</w:t>
            </w:r>
            <w:r w:rsidRPr="002B15AA">
              <w:rPr>
                <w:rFonts w:ascii="Courier New" w:hAnsi="Courier New" w:cs="Courier New"/>
              </w:rPr>
              <w:softHyphen/>
              <w:t>DUId</w:t>
            </w:r>
          </w:p>
        </w:tc>
        <w:tc>
          <w:tcPr>
            <w:tcW w:w="1180" w:type="dxa"/>
          </w:tcPr>
          <w:p w:rsidR="00E154AB" w:rsidRPr="002B15AA" w:rsidRDefault="00E154AB" w:rsidP="00583841">
            <w:pPr>
              <w:pStyle w:val="TAL"/>
              <w:jc w:val="center"/>
            </w:pPr>
            <w:r w:rsidRPr="002B15AA">
              <w:t>M</w:t>
            </w:r>
          </w:p>
        </w:tc>
        <w:tc>
          <w:tcPr>
            <w:tcW w:w="1184" w:type="dxa"/>
          </w:tcPr>
          <w:p w:rsidR="00E154AB" w:rsidRPr="002B15AA" w:rsidRDefault="00E154AB" w:rsidP="00583841">
            <w:pPr>
              <w:pStyle w:val="TAL"/>
              <w:jc w:val="center"/>
            </w:pPr>
            <w:r w:rsidRPr="002B15AA">
              <w:t>T</w:t>
            </w:r>
          </w:p>
        </w:tc>
        <w:tc>
          <w:tcPr>
            <w:tcW w:w="1182" w:type="dxa"/>
          </w:tcPr>
          <w:p w:rsidR="00E154AB" w:rsidRPr="002B15AA" w:rsidRDefault="00E154AB" w:rsidP="00583841">
            <w:pPr>
              <w:pStyle w:val="TAL"/>
              <w:jc w:val="center"/>
            </w:pPr>
            <w:r w:rsidRPr="002B15AA">
              <w:t>T</w:t>
            </w:r>
          </w:p>
        </w:tc>
        <w:tc>
          <w:tcPr>
            <w:tcW w:w="1183" w:type="dxa"/>
          </w:tcPr>
          <w:p w:rsidR="00E154AB" w:rsidRPr="002B15AA" w:rsidRDefault="00E154AB" w:rsidP="00583841">
            <w:pPr>
              <w:pStyle w:val="TAL"/>
              <w:jc w:val="center"/>
              <w:rPr>
                <w:lang w:eastAsia="zh-CN"/>
              </w:rPr>
            </w:pPr>
            <w:r w:rsidRPr="002B15AA">
              <w:t>F</w:t>
            </w:r>
          </w:p>
        </w:tc>
        <w:tc>
          <w:tcPr>
            <w:tcW w:w="1237" w:type="dxa"/>
          </w:tcPr>
          <w:p w:rsidR="00E154AB" w:rsidRPr="002B15AA" w:rsidRDefault="00E154AB" w:rsidP="00583841">
            <w:pPr>
              <w:pStyle w:val="TAL"/>
              <w:jc w:val="center"/>
            </w:pPr>
            <w:r w:rsidRPr="002B15AA">
              <w:rPr>
                <w:lang w:eastAsia="zh-CN"/>
              </w:rPr>
              <w:t>T</w:t>
            </w:r>
          </w:p>
        </w:tc>
      </w:tr>
      <w:tr w:rsidR="00E154AB" w:rsidRPr="002B15AA" w:rsidTr="00583841">
        <w:trPr>
          <w:cantSplit/>
          <w:jc w:val="center"/>
        </w:trPr>
        <w:tc>
          <w:tcPr>
            <w:tcW w:w="3891"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gNBDUName</w:t>
            </w:r>
          </w:p>
        </w:tc>
        <w:tc>
          <w:tcPr>
            <w:tcW w:w="1180" w:type="dxa"/>
          </w:tcPr>
          <w:p w:rsidR="00E154AB" w:rsidRPr="002B15AA" w:rsidRDefault="00E154AB" w:rsidP="00583841">
            <w:pPr>
              <w:pStyle w:val="TAL"/>
              <w:jc w:val="center"/>
            </w:pPr>
            <w:r w:rsidRPr="002B15AA">
              <w:t>O</w:t>
            </w:r>
          </w:p>
        </w:tc>
        <w:tc>
          <w:tcPr>
            <w:tcW w:w="1184" w:type="dxa"/>
          </w:tcPr>
          <w:p w:rsidR="00E154AB" w:rsidRPr="002B15AA" w:rsidRDefault="00E154AB" w:rsidP="00583841">
            <w:pPr>
              <w:pStyle w:val="TAL"/>
              <w:jc w:val="center"/>
            </w:pPr>
            <w:r w:rsidRPr="002B15AA">
              <w:t>T</w:t>
            </w:r>
          </w:p>
        </w:tc>
        <w:tc>
          <w:tcPr>
            <w:tcW w:w="1182" w:type="dxa"/>
          </w:tcPr>
          <w:p w:rsidR="00E154AB" w:rsidRPr="002B15AA" w:rsidRDefault="00E154AB" w:rsidP="00583841">
            <w:pPr>
              <w:pStyle w:val="TAL"/>
              <w:jc w:val="center"/>
            </w:pPr>
            <w:r w:rsidRPr="002B15AA">
              <w:t>T</w:t>
            </w:r>
          </w:p>
        </w:tc>
        <w:tc>
          <w:tcPr>
            <w:tcW w:w="1183" w:type="dxa"/>
          </w:tcPr>
          <w:p w:rsidR="00E154AB" w:rsidRPr="002B15AA" w:rsidRDefault="00E154AB" w:rsidP="00583841">
            <w:pPr>
              <w:pStyle w:val="TAL"/>
              <w:jc w:val="center"/>
              <w:rPr>
                <w:lang w:eastAsia="zh-CN"/>
              </w:rPr>
            </w:pPr>
            <w:r w:rsidRPr="002B15AA">
              <w:t>F</w:t>
            </w:r>
          </w:p>
        </w:tc>
        <w:tc>
          <w:tcPr>
            <w:tcW w:w="1237" w:type="dxa"/>
          </w:tcPr>
          <w:p w:rsidR="00E154AB" w:rsidRPr="002B15AA" w:rsidRDefault="00E154AB" w:rsidP="00583841">
            <w:pPr>
              <w:pStyle w:val="TAL"/>
              <w:jc w:val="center"/>
            </w:pPr>
            <w:r w:rsidRPr="002B15AA">
              <w:rPr>
                <w:lang w:eastAsia="zh-CN"/>
              </w:rPr>
              <w:t>T</w:t>
            </w:r>
          </w:p>
        </w:tc>
      </w:tr>
      <w:tr w:rsidR="00E154AB" w:rsidRPr="002B15AA" w:rsidTr="00583841">
        <w:trPr>
          <w:cantSplit/>
          <w:jc w:val="center"/>
        </w:trPr>
        <w:tc>
          <w:tcPr>
            <w:tcW w:w="3891" w:type="dxa"/>
          </w:tcPr>
          <w:p w:rsidR="00E154AB" w:rsidRPr="002B15AA" w:rsidRDefault="00E154AB" w:rsidP="00583841">
            <w:pPr>
              <w:pStyle w:val="TAL"/>
              <w:rPr>
                <w:rFonts w:ascii="Courier New" w:hAnsi="Courier New" w:cs="Courier New"/>
                <w:highlight w:val="yellow"/>
                <w:lang w:eastAsia="zh-CN"/>
              </w:rPr>
            </w:pPr>
            <w:r w:rsidRPr="002B15AA">
              <w:rPr>
                <w:rFonts w:ascii="Courier New" w:hAnsi="Courier New" w:cs="Courier New"/>
                <w:lang w:eastAsia="zh-CN"/>
              </w:rPr>
              <w:t>gNBId</w:t>
            </w:r>
          </w:p>
        </w:tc>
        <w:tc>
          <w:tcPr>
            <w:tcW w:w="1180" w:type="dxa"/>
          </w:tcPr>
          <w:p w:rsidR="00E154AB" w:rsidRPr="002B15AA" w:rsidRDefault="00E154AB" w:rsidP="00583841">
            <w:pPr>
              <w:pStyle w:val="TAL"/>
              <w:jc w:val="center"/>
            </w:pPr>
            <w:r w:rsidRPr="002B15AA">
              <w:t>M</w:t>
            </w:r>
          </w:p>
        </w:tc>
        <w:tc>
          <w:tcPr>
            <w:tcW w:w="1184" w:type="dxa"/>
          </w:tcPr>
          <w:p w:rsidR="00E154AB" w:rsidRPr="002B15AA" w:rsidRDefault="00E154AB" w:rsidP="00583841">
            <w:pPr>
              <w:pStyle w:val="TAL"/>
              <w:jc w:val="center"/>
            </w:pPr>
            <w:r w:rsidRPr="002B15AA">
              <w:t>T</w:t>
            </w:r>
          </w:p>
        </w:tc>
        <w:tc>
          <w:tcPr>
            <w:tcW w:w="1182" w:type="dxa"/>
          </w:tcPr>
          <w:p w:rsidR="00E154AB" w:rsidRPr="002B15AA" w:rsidRDefault="00E154AB" w:rsidP="00583841">
            <w:pPr>
              <w:pStyle w:val="TAL"/>
              <w:jc w:val="center"/>
            </w:pPr>
            <w:r w:rsidRPr="002B15AA">
              <w:t>F</w:t>
            </w:r>
          </w:p>
        </w:tc>
        <w:tc>
          <w:tcPr>
            <w:tcW w:w="1183" w:type="dxa"/>
          </w:tcPr>
          <w:p w:rsidR="00E154AB" w:rsidRPr="002B15AA" w:rsidRDefault="00E154AB" w:rsidP="00583841">
            <w:pPr>
              <w:pStyle w:val="TAL"/>
              <w:jc w:val="center"/>
              <w:rPr>
                <w:lang w:eastAsia="zh-CN"/>
              </w:rPr>
            </w:pPr>
            <w:r w:rsidRPr="002B15AA">
              <w:t>F</w:t>
            </w:r>
          </w:p>
        </w:tc>
        <w:tc>
          <w:tcPr>
            <w:tcW w:w="1237" w:type="dxa"/>
          </w:tcPr>
          <w:p w:rsidR="00E154AB" w:rsidRPr="002B15AA" w:rsidRDefault="00E154AB" w:rsidP="00583841">
            <w:pPr>
              <w:pStyle w:val="TAL"/>
              <w:jc w:val="center"/>
            </w:pPr>
            <w:r w:rsidRPr="002B15AA">
              <w:rPr>
                <w:lang w:eastAsia="zh-CN"/>
              </w:rPr>
              <w:t>T</w:t>
            </w:r>
          </w:p>
        </w:tc>
      </w:tr>
      <w:tr w:rsidR="00E154AB" w:rsidRPr="002B15AA" w:rsidTr="00583841">
        <w:trPr>
          <w:cantSplit/>
          <w:jc w:val="center"/>
        </w:trPr>
        <w:tc>
          <w:tcPr>
            <w:tcW w:w="3891" w:type="dxa"/>
          </w:tcPr>
          <w:p w:rsidR="00E154AB" w:rsidRPr="002B15AA" w:rsidRDefault="00E154AB" w:rsidP="00583841">
            <w:pPr>
              <w:pStyle w:val="TAL"/>
              <w:rPr>
                <w:rFonts w:ascii="Courier New" w:hAnsi="Courier New" w:cs="Courier New"/>
                <w:lang w:eastAsia="zh-CN"/>
              </w:rPr>
            </w:pPr>
            <w:r>
              <w:rPr>
                <w:rFonts w:ascii="Courier New" w:hAnsi="Courier New" w:cs="Courier New"/>
              </w:rPr>
              <w:t xml:space="preserve">gNBIdLength </w:t>
            </w:r>
          </w:p>
        </w:tc>
        <w:tc>
          <w:tcPr>
            <w:tcW w:w="1180" w:type="dxa"/>
          </w:tcPr>
          <w:p w:rsidR="00E154AB" w:rsidRPr="002B15AA" w:rsidRDefault="00E154AB" w:rsidP="00583841">
            <w:pPr>
              <w:pStyle w:val="TAL"/>
              <w:jc w:val="center"/>
            </w:pPr>
            <w:r>
              <w:t>M</w:t>
            </w:r>
          </w:p>
        </w:tc>
        <w:tc>
          <w:tcPr>
            <w:tcW w:w="1184" w:type="dxa"/>
          </w:tcPr>
          <w:p w:rsidR="00E154AB" w:rsidRPr="002B15AA" w:rsidRDefault="00E154AB" w:rsidP="00583841">
            <w:pPr>
              <w:pStyle w:val="TAL"/>
              <w:jc w:val="center"/>
            </w:pPr>
            <w:r>
              <w:t>T</w:t>
            </w:r>
          </w:p>
        </w:tc>
        <w:tc>
          <w:tcPr>
            <w:tcW w:w="1182" w:type="dxa"/>
          </w:tcPr>
          <w:p w:rsidR="00E154AB" w:rsidRPr="002B15AA" w:rsidRDefault="00E154AB" w:rsidP="00583841">
            <w:pPr>
              <w:pStyle w:val="TAL"/>
              <w:jc w:val="center"/>
            </w:pPr>
            <w:r>
              <w:t>T</w:t>
            </w:r>
          </w:p>
        </w:tc>
        <w:tc>
          <w:tcPr>
            <w:tcW w:w="1183" w:type="dxa"/>
          </w:tcPr>
          <w:p w:rsidR="00E154AB" w:rsidRPr="002B15AA" w:rsidRDefault="00E154AB" w:rsidP="00583841">
            <w:pPr>
              <w:pStyle w:val="TAL"/>
              <w:jc w:val="center"/>
            </w:pPr>
            <w:r>
              <w:t>F</w:t>
            </w:r>
          </w:p>
        </w:tc>
        <w:tc>
          <w:tcPr>
            <w:tcW w:w="1237" w:type="dxa"/>
          </w:tcPr>
          <w:p w:rsidR="00E154AB" w:rsidRPr="002B15AA" w:rsidRDefault="00E154AB" w:rsidP="00583841">
            <w:pPr>
              <w:pStyle w:val="TAL"/>
              <w:jc w:val="center"/>
              <w:rPr>
                <w:lang w:eastAsia="zh-CN"/>
              </w:rPr>
            </w:pPr>
            <w:r>
              <w:t>T</w:t>
            </w:r>
          </w:p>
        </w:tc>
      </w:tr>
      <w:tr w:rsidR="00C31ED6" w:rsidRPr="002B15AA" w:rsidTr="00583841">
        <w:trPr>
          <w:cantSplit/>
          <w:jc w:val="center"/>
          <w:ins w:id="5841" w:author="28.541_CR0283R2_(Rel-16)_eNRM" w:date="2020-06-26T15:28:00Z"/>
        </w:trPr>
        <w:tc>
          <w:tcPr>
            <w:tcW w:w="3891" w:type="dxa"/>
          </w:tcPr>
          <w:p w:rsidR="00C31ED6" w:rsidRDefault="00C31ED6" w:rsidP="00C31ED6">
            <w:pPr>
              <w:pStyle w:val="TAL"/>
              <w:rPr>
                <w:ins w:id="5842" w:author="28.541_CR0283R2_(Rel-16)_eNRM" w:date="2020-06-26T15:28:00Z"/>
                <w:rFonts w:ascii="Courier New" w:hAnsi="Courier New" w:cs="Courier New"/>
              </w:rPr>
            </w:pPr>
            <w:ins w:id="5843" w:author="28.541_CR0283R2_(Rel-16)_eNRM" w:date="2020-06-26T15:28:00Z">
              <w:r>
                <w:rPr>
                  <w:rFonts w:ascii="Courier New" w:hAnsi="Courier New" w:cs="Courier New"/>
                </w:rPr>
                <w:t>rimRSReportConf</w:t>
              </w:r>
            </w:ins>
          </w:p>
        </w:tc>
        <w:tc>
          <w:tcPr>
            <w:tcW w:w="1180" w:type="dxa"/>
          </w:tcPr>
          <w:p w:rsidR="00C31ED6" w:rsidRDefault="00C31ED6" w:rsidP="00C31ED6">
            <w:pPr>
              <w:pStyle w:val="TAL"/>
              <w:jc w:val="center"/>
              <w:rPr>
                <w:ins w:id="5844" w:author="28.541_CR0283R2_(Rel-16)_eNRM" w:date="2020-06-26T15:28:00Z"/>
              </w:rPr>
            </w:pPr>
            <w:ins w:id="5845" w:author="28.541_CR0283R2_(Rel-16)_eNRM" w:date="2020-06-26T15:28:00Z">
              <w:r>
                <w:rPr>
                  <w:rFonts w:cs="Arial"/>
                  <w:lang w:eastAsia="zh-CN"/>
                </w:rPr>
                <w:t>O</w:t>
              </w:r>
            </w:ins>
          </w:p>
        </w:tc>
        <w:tc>
          <w:tcPr>
            <w:tcW w:w="1184" w:type="dxa"/>
          </w:tcPr>
          <w:p w:rsidR="00C31ED6" w:rsidRDefault="00C31ED6" w:rsidP="00C31ED6">
            <w:pPr>
              <w:pStyle w:val="TAL"/>
              <w:jc w:val="center"/>
              <w:rPr>
                <w:ins w:id="5846" w:author="28.541_CR0283R2_(Rel-16)_eNRM" w:date="2020-06-26T15:28:00Z"/>
              </w:rPr>
            </w:pPr>
            <w:ins w:id="5847" w:author="28.541_CR0283R2_(Rel-16)_eNRM" w:date="2020-06-26T15:28:00Z">
              <w:r>
                <w:rPr>
                  <w:rFonts w:cs="Arial"/>
                  <w:bCs/>
                  <w:color w:val="333333"/>
                  <w:lang w:eastAsia="zh-CN"/>
                </w:rPr>
                <w:t>T</w:t>
              </w:r>
            </w:ins>
          </w:p>
        </w:tc>
        <w:tc>
          <w:tcPr>
            <w:tcW w:w="1182" w:type="dxa"/>
          </w:tcPr>
          <w:p w:rsidR="00C31ED6" w:rsidRDefault="00C31ED6" w:rsidP="00C31ED6">
            <w:pPr>
              <w:pStyle w:val="TAL"/>
              <w:jc w:val="center"/>
              <w:rPr>
                <w:ins w:id="5848" w:author="28.541_CR0283R2_(Rel-16)_eNRM" w:date="2020-06-26T15:28:00Z"/>
              </w:rPr>
            </w:pPr>
            <w:ins w:id="5849" w:author="28.541_CR0283R2_(Rel-16)_eNRM" w:date="2020-06-26T15:28:00Z">
              <w:r>
                <w:rPr>
                  <w:rFonts w:cs="Arial"/>
                  <w:lang w:eastAsia="zh-CN"/>
                </w:rPr>
                <w:t>F</w:t>
              </w:r>
            </w:ins>
          </w:p>
        </w:tc>
        <w:tc>
          <w:tcPr>
            <w:tcW w:w="1183" w:type="dxa"/>
          </w:tcPr>
          <w:p w:rsidR="00C31ED6" w:rsidRDefault="00C31ED6" w:rsidP="00C31ED6">
            <w:pPr>
              <w:pStyle w:val="TAL"/>
              <w:jc w:val="center"/>
              <w:rPr>
                <w:ins w:id="5850" w:author="28.541_CR0283R2_(Rel-16)_eNRM" w:date="2020-06-26T15:28:00Z"/>
              </w:rPr>
            </w:pPr>
            <w:ins w:id="5851" w:author="28.541_CR0283R2_(Rel-16)_eNRM" w:date="2020-06-26T15:28:00Z">
              <w:r>
                <w:rPr>
                  <w:rFonts w:cs="Arial"/>
                  <w:lang w:eastAsia="zh-CN"/>
                </w:rPr>
                <w:t>T</w:t>
              </w:r>
            </w:ins>
          </w:p>
        </w:tc>
        <w:tc>
          <w:tcPr>
            <w:tcW w:w="1237" w:type="dxa"/>
          </w:tcPr>
          <w:p w:rsidR="00C31ED6" w:rsidRDefault="00C31ED6" w:rsidP="00C31ED6">
            <w:pPr>
              <w:pStyle w:val="TAL"/>
              <w:jc w:val="center"/>
              <w:rPr>
                <w:ins w:id="5852" w:author="28.541_CR0283R2_(Rel-16)_eNRM" w:date="2020-06-26T15:28:00Z"/>
              </w:rPr>
            </w:pPr>
            <w:ins w:id="5853" w:author="28.541_CR0283R2_(Rel-16)_eNRM" w:date="2020-06-26T15:28:00Z">
              <w:r>
                <w:rPr>
                  <w:rFonts w:cs="Arial"/>
                  <w:lang w:eastAsia="zh-CN"/>
                </w:rPr>
                <w:t>T</w:t>
              </w:r>
            </w:ins>
          </w:p>
        </w:tc>
      </w:tr>
      <w:tr w:rsidR="00E154AB" w:rsidRPr="002B15AA" w:rsidDel="00C31ED6" w:rsidTr="00583841">
        <w:trPr>
          <w:cantSplit/>
          <w:jc w:val="center"/>
          <w:del w:id="5854" w:author="28.541_CR0283R2_(Rel-16)_eNRM" w:date="2020-06-26T15:28:00Z"/>
        </w:trPr>
        <w:tc>
          <w:tcPr>
            <w:tcW w:w="3891" w:type="dxa"/>
          </w:tcPr>
          <w:p w:rsidR="00E154AB" w:rsidDel="00C31ED6" w:rsidRDefault="00E154AB" w:rsidP="00583841">
            <w:pPr>
              <w:pStyle w:val="TAL"/>
              <w:rPr>
                <w:del w:id="5855" w:author="28.541_CR0283R2_(Rel-16)_eNRM" w:date="2020-06-26T15:28:00Z"/>
                <w:rFonts w:ascii="Courier New" w:hAnsi="Courier New" w:cs="Courier New"/>
              </w:rPr>
            </w:pPr>
            <w:del w:id="5856" w:author="28.541_CR0283R2_(Rel-16)_eNRM" w:date="2020-06-26T15:28:00Z">
              <w:r w:rsidDel="00C31ED6">
                <w:rPr>
                  <w:rFonts w:ascii="Courier New" w:hAnsi="Courier New" w:cs="Courier New"/>
                </w:rPr>
                <w:delText>a</w:delText>
              </w:r>
              <w:r w:rsidRPr="005C70A1" w:rsidDel="00C31ED6">
                <w:rPr>
                  <w:rFonts w:ascii="Courier New" w:hAnsi="Courier New" w:cs="Courier New"/>
                </w:rPr>
                <w:delText>ggressorSetID</w:delText>
              </w:r>
            </w:del>
          </w:p>
        </w:tc>
        <w:tc>
          <w:tcPr>
            <w:tcW w:w="1180" w:type="dxa"/>
          </w:tcPr>
          <w:p w:rsidR="00E154AB" w:rsidDel="00C31ED6" w:rsidRDefault="00E154AB" w:rsidP="00583841">
            <w:pPr>
              <w:pStyle w:val="TAL"/>
              <w:jc w:val="center"/>
              <w:rPr>
                <w:del w:id="5857" w:author="28.541_CR0283R2_(Rel-16)_eNRM" w:date="2020-06-26T15:28:00Z"/>
              </w:rPr>
            </w:pPr>
            <w:del w:id="5858" w:author="28.541_CR0283R2_(Rel-16)_eNRM" w:date="2020-06-26T15:28:00Z">
              <w:r w:rsidDel="00C31ED6">
                <w:rPr>
                  <w:rFonts w:cs="Arial"/>
                  <w:lang w:eastAsia="zh-CN"/>
                </w:rPr>
                <w:delText>CM</w:delText>
              </w:r>
            </w:del>
          </w:p>
        </w:tc>
        <w:tc>
          <w:tcPr>
            <w:tcW w:w="1184" w:type="dxa"/>
          </w:tcPr>
          <w:p w:rsidR="00E154AB" w:rsidDel="00C31ED6" w:rsidRDefault="00E154AB" w:rsidP="00583841">
            <w:pPr>
              <w:pStyle w:val="TAL"/>
              <w:jc w:val="center"/>
              <w:rPr>
                <w:del w:id="5859" w:author="28.541_CR0283R2_(Rel-16)_eNRM" w:date="2020-06-26T15:28:00Z"/>
              </w:rPr>
            </w:pPr>
            <w:del w:id="5860" w:author="28.541_CR0283R2_(Rel-16)_eNRM" w:date="2020-06-26T15:28:00Z">
              <w:r w:rsidDel="00C31ED6">
                <w:rPr>
                  <w:rFonts w:cs="Arial"/>
                  <w:bCs/>
                  <w:color w:val="333333"/>
                  <w:lang w:eastAsia="zh-CN"/>
                </w:rPr>
                <w:delText>T</w:delText>
              </w:r>
            </w:del>
          </w:p>
        </w:tc>
        <w:tc>
          <w:tcPr>
            <w:tcW w:w="1182" w:type="dxa"/>
          </w:tcPr>
          <w:p w:rsidR="00E154AB" w:rsidDel="00C31ED6" w:rsidRDefault="00E154AB" w:rsidP="00583841">
            <w:pPr>
              <w:pStyle w:val="TAL"/>
              <w:jc w:val="center"/>
              <w:rPr>
                <w:del w:id="5861" w:author="28.541_CR0283R2_(Rel-16)_eNRM" w:date="2020-06-26T15:28:00Z"/>
              </w:rPr>
            </w:pPr>
            <w:del w:id="5862" w:author="28.541_CR0283R2_(Rel-16)_eNRM" w:date="2020-06-26T15:28:00Z">
              <w:r w:rsidDel="00C31ED6">
                <w:rPr>
                  <w:rFonts w:cs="Arial"/>
                  <w:lang w:eastAsia="zh-CN"/>
                </w:rPr>
                <w:delText>F</w:delText>
              </w:r>
            </w:del>
          </w:p>
        </w:tc>
        <w:tc>
          <w:tcPr>
            <w:tcW w:w="1183" w:type="dxa"/>
          </w:tcPr>
          <w:p w:rsidR="00E154AB" w:rsidDel="00C31ED6" w:rsidRDefault="00E154AB" w:rsidP="00583841">
            <w:pPr>
              <w:pStyle w:val="TAL"/>
              <w:jc w:val="center"/>
              <w:rPr>
                <w:del w:id="5863" w:author="28.541_CR0283R2_(Rel-16)_eNRM" w:date="2020-06-26T15:28:00Z"/>
              </w:rPr>
            </w:pPr>
            <w:del w:id="5864" w:author="28.541_CR0283R2_(Rel-16)_eNRM" w:date="2020-06-26T15:28:00Z">
              <w:r w:rsidDel="00C31ED6">
                <w:rPr>
                  <w:rFonts w:cs="Arial"/>
                  <w:lang w:eastAsia="zh-CN"/>
                </w:rPr>
                <w:delText>T</w:delText>
              </w:r>
            </w:del>
          </w:p>
        </w:tc>
        <w:tc>
          <w:tcPr>
            <w:tcW w:w="1237" w:type="dxa"/>
          </w:tcPr>
          <w:p w:rsidR="00E154AB" w:rsidDel="00C31ED6" w:rsidRDefault="00E154AB" w:rsidP="00583841">
            <w:pPr>
              <w:pStyle w:val="TAL"/>
              <w:jc w:val="center"/>
              <w:rPr>
                <w:del w:id="5865" w:author="28.541_CR0283R2_(Rel-16)_eNRM" w:date="2020-06-26T15:28:00Z"/>
              </w:rPr>
            </w:pPr>
            <w:del w:id="5866" w:author="28.541_CR0283R2_(Rel-16)_eNRM" w:date="2020-06-26T15:28:00Z">
              <w:r w:rsidDel="00C31ED6">
                <w:rPr>
                  <w:rFonts w:cs="Arial"/>
                  <w:lang w:eastAsia="zh-CN"/>
                </w:rPr>
                <w:delText>T</w:delText>
              </w:r>
            </w:del>
          </w:p>
        </w:tc>
      </w:tr>
      <w:tr w:rsidR="00E154AB" w:rsidRPr="002B15AA" w:rsidDel="00C31ED6" w:rsidTr="00583841">
        <w:trPr>
          <w:cantSplit/>
          <w:jc w:val="center"/>
          <w:del w:id="5867" w:author="28.541_CR0283R2_(Rel-16)_eNRM" w:date="2020-06-26T15:28:00Z"/>
        </w:trPr>
        <w:tc>
          <w:tcPr>
            <w:tcW w:w="3891" w:type="dxa"/>
          </w:tcPr>
          <w:p w:rsidR="00E154AB" w:rsidDel="00C31ED6" w:rsidRDefault="00E154AB" w:rsidP="00583841">
            <w:pPr>
              <w:pStyle w:val="TAL"/>
              <w:rPr>
                <w:del w:id="5868" w:author="28.541_CR0283R2_(Rel-16)_eNRM" w:date="2020-06-26T15:28:00Z"/>
                <w:rFonts w:ascii="Courier New" w:hAnsi="Courier New" w:cs="Courier New"/>
              </w:rPr>
            </w:pPr>
            <w:del w:id="5869" w:author="28.541_CR0283R2_(Rel-16)_eNRM" w:date="2020-06-26T15:28:00Z">
              <w:r w:rsidDel="00C31ED6">
                <w:rPr>
                  <w:rFonts w:ascii="Courier New" w:hAnsi="Courier New" w:cs="Courier New"/>
                </w:rPr>
                <w:delText>victimSet</w:delText>
              </w:r>
              <w:r w:rsidRPr="005C70A1" w:rsidDel="00C31ED6">
                <w:rPr>
                  <w:rFonts w:ascii="Courier New" w:hAnsi="Courier New" w:cs="Courier New"/>
                </w:rPr>
                <w:delText>ID</w:delText>
              </w:r>
            </w:del>
          </w:p>
        </w:tc>
        <w:tc>
          <w:tcPr>
            <w:tcW w:w="1180" w:type="dxa"/>
          </w:tcPr>
          <w:p w:rsidR="00E154AB" w:rsidDel="00C31ED6" w:rsidRDefault="00E154AB" w:rsidP="00583841">
            <w:pPr>
              <w:pStyle w:val="TAL"/>
              <w:jc w:val="center"/>
              <w:rPr>
                <w:del w:id="5870" w:author="28.541_CR0283R2_(Rel-16)_eNRM" w:date="2020-06-26T15:28:00Z"/>
              </w:rPr>
            </w:pPr>
            <w:del w:id="5871" w:author="28.541_CR0283R2_(Rel-16)_eNRM" w:date="2020-06-26T15:28:00Z">
              <w:r w:rsidDel="00C31ED6">
                <w:rPr>
                  <w:rFonts w:cs="Arial" w:hint="eastAsia"/>
                  <w:lang w:eastAsia="zh-CN"/>
                </w:rPr>
                <w:delText>CM</w:delText>
              </w:r>
            </w:del>
          </w:p>
        </w:tc>
        <w:tc>
          <w:tcPr>
            <w:tcW w:w="1184" w:type="dxa"/>
          </w:tcPr>
          <w:p w:rsidR="00E154AB" w:rsidDel="00C31ED6" w:rsidRDefault="00E154AB" w:rsidP="00583841">
            <w:pPr>
              <w:pStyle w:val="TAL"/>
              <w:jc w:val="center"/>
              <w:rPr>
                <w:del w:id="5872" w:author="28.541_CR0283R2_(Rel-16)_eNRM" w:date="2020-06-26T15:28:00Z"/>
              </w:rPr>
            </w:pPr>
            <w:del w:id="5873" w:author="28.541_CR0283R2_(Rel-16)_eNRM" w:date="2020-06-26T15:28:00Z">
              <w:r w:rsidDel="00C31ED6">
                <w:rPr>
                  <w:rFonts w:cs="Arial"/>
                  <w:bCs/>
                  <w:color w:val="333333"/>
                  <w:lang w:eastAsia="zh-CN"/>
                </w:rPr>
                <w:delText>T</w:delText>
              </w:r>
            </w:del>
          </w:p>
        </w:tc>
        <w:tc>
          <w:tcPr>
            <w:tcW w:w="1182" w:type="dxa"/>
          </w:tcPr>
          <w:p w:rsidR="00E154AB" w:rsidDel="00C31ED6" w:rsidRDefault="00E154AB" w:rsidP="00583841">
            <w:pPr>
              <w:pStyle w:val="TAL"/>
              <w:jc w:val="center"/>
              <w:rPr>
                <w:del w:id="5874" w:author="28.541_CR0283R2_(Rel-16)_eNRM" w:date="2020-06-26T15:28:00Z"/>
              </w:rPr>
            </w:pPr>
            <w:del w:id="5875" w:author="28.541_CR0283R2_(Rel-16)_eNRM" w:date="2020-06-26T15:28:00Z">
              <w:r w:rsidDel="00C31ED6">
                <w:rPr>
                  <w:rFonts w:cs="Arial"/>
                  <w:lang w:eastAsia="zh-CN"/>
                </w:rPr>
                <w:delText>F</w:delText>
              </w:r>
            </w:del>
          </w:p>
        </w:tc>
        <w:tc>
          <w:tcPr>
            <w:tcW w:w="1183" w:type="dxa"/>
          </w:tcPr>
          <w:p w:rsidR="00E154AB" w:rsidDel="00C31ED6" w:rsidRDefault="00E154AB" w:rsidP="00583841">
            <w:pPr>
              <w:pStyle w:val="TAL"/>
              <w:jc w:val="center"/>
              <w:rPr>
                <w:del w:id="5876" w:author="28.541_CR0283R2_(Rel-16)_eNRM" w:date="2020-06-26T15:28:00Z"/>
              </w:rPr>
            </w:pPr>
            <w:del w:id="5877" w:author="28.541_CR0283R2_(Rel-16)_eNRM" w:date="2020-06-26T15:28:00Z">
              <w:r w:rsidDel="00C31ED6">
                <w:rPr>
                  <w:rFonts w:cs="Arial"/>
                  <w:lang w:eastAsia="zh-CN"/>
                </w:rPr>
                <w:delText>T</w:delText>
              </w:r>
            </w:del>
          </w:p>
        </w:tc>
        <w:tc>
          <w:tcPr>
            <w:tcW w:w="1237" w:type="dxa"/>
          </w:tcPr>
          <w:p w:rsidR="00E154AB" w:rsidDel="00C31ED6" w:rsidRDefault="00E154AB" w:rsidP="00583841">
            <w:pPr>
              <w:pStyle w:val="TAL"/>
              <w:jc w:val="center"/>
              <w:rPr>
                <w:del w:id="5878" w:author="28.541_CR0283R2_(Rel-16)_eNRM" w:date="2020-06-26T15:28:00Z"/>
              </w:rPr>
            </w:pPr>
            <w:del w:id="5879" w:author="28.541_CR0283R2_(Rel-16)_eNRM" w:date="2020-06-26T15:28:00Z">
              <w:r w:rsidDel="00C31ED6">
                <w:rPr>
                  <w:rFonts w:cs="Arial"/>
                  <w:lang w:eastAsia="zh-CN"/>
                </w:rPr>
                <w:delText>T</w:delText>
              </w:r>
            </w:del>
          </w:p>
        </w:tc>
      </w:tr>
    </w:tbl>
    <w:p w:rsidR="00E154AB" w:rsidRPr="002B15AA" w:rsidRDefault="00E154AB" w:rsidP="00E154AB">
      <w:pPr>
        <w:pStyle w:val="Heading4"/>
      </w:pPr>
      <w:bookmarkStart w:id="5880" w:name="_Toc19888049"/>
      <w:bookmarkStart w:id="5881" w:name="_Toc27404930"/>
      <w:bookmarkStart w:id="5882" w:name="_Toc35878075"/>
      <w:bookmarkStart w:id="5883" w:name="_Toc36219891"/>
      <w:bookmarkStart w:id="5884" w:name="_Toc36473989"/>
      <w:bookmarkStart w:id="5885" w:name="_Toc36542261"/>
      <w:bookmarkStart w:id="5886" w:name="_Toc36543082"/>
      <w:bookmarkStart w:id="5887" w:name="_Toc36567320"/>
      <w:bookmarkStart w:id="5888" w:name="_Toc44340938"/>
      <w:r w:rsidRPr="002B15AA">
        <w:rPr>
          <w:rFonts w:hint="eastAsia"/>
          <w:lang w:eastAsia="zh-CN"/>
        </w:rPr>
        <w:t>4</w:t>
      </w:r>
      <w:r w:rsidRPr="002B15AA">
        <w:t>.3.1.3</w:t>
      </w:r>
      <w:r w:rsidRPr="002B15AA">
        <w:tab/>
        <w:t>Attribute constraints</w:t>
      </w:r>
      <w:bookmarkEnd w:id="5880"/>
      <w:bookmarkEnd w:id="5881"/>
      <w:bookmarkEnd w:id="5882"/>
      <w:bookmarkEnd w:id="5883"/>
      <w:bookmarkEnd w:id="5884"/>
      <w:bookmarkEnd w:id="5885"/>
      <w:bookmarkEnd w:id="5886"/>
      <w:bookmarkEnd w:id="5887"/>
      <w:bookmarkEnd w:id="5888"/>
    </w:p>
    <w:tbl>
      <w:tblPr>
        <w:tblW w:w="9639" w:type="dxa"/>
        <w:tblInd w:w="-5" w:type="dxa"/>
        <w:tblLook w:val="01E0" w:firstRow="1" w:lastRow="1" w:firstColumn="1" w:lastColumn="1" w:noHBand="0" w:noVBand="0"/>
      </w:tblPr>
      <w:tblGrid>
        <w:gridCol w:w="4204"/>
        <w:gridCol w:w="5435"/>
      </w:tblGrid>
      <w:tr w:rsidR="00E154AB" w:rsidDel="00C31ED6" w:rsidTr="00583841">
        <w:trPr>
          <w:del w:id="5889" w:author="28.541_CR0283R2_(Rel-16)_eNRM" w:date="2020-06-26T15:29:00Z"/>
        </w:trPr>
        <w:tc>
          <w:tcPr>
            <w:tcW w:w="4204" w:type="dxa"/>
            <w:tcBorders>
              <w:top w:val="single" w:sz="4" w:space="0" w:color="auto"/>
              <w:left w:val="single" w:sz="4" w:space="0" w:color="auto"/>
              <w:bottom w:val="single" w:sz="4" w:space="0" w:color="auto"/>
              <w:right w:val="single" w:sz="4" w:space="0" w:color="auto"/>
            </w:tcBorders>
            <w:shd w:val="clear" w:color="auto" w:fill="D9D9D9"/>
            <w:hideMark/>
          </w:tcPr>
          <w:p w:rsidR="00E154AB" w:rsidDel="00C31ED6" w:rsidRDefault="00E154AB" w:rsidP="00583841">
            <w:pPr>
              <w:pStyle w:val="TAH"/>
              <w:rPr>
                <w:del w:id="5890" w:author="28.541_CR0283R2_(Rel-16)_eNRM" w:date="2020-06-26T15:29:00Z"/>
              </w:rPr>
            </w:pPr>
            <w:del w:id="5891" w:author="28.541_CR0283R2_(Rel-16)_eNRM" w:date="2020-06-26T15:29:00Z">
              <w:r w:rsidDel="00C31ED6">
                <w:delText>Name</w:delText>
              </w:r>
            </w:del>
          </w:p>
        </w:tc>
        <w:tc>
          <w:tcPr>
            <w:tcW w:w="5435" w:type="dxa"/>
            <w:tcBorders>
              <w:top w:val="single" w:sz="4" w:space="0" w:color="auto"/>
              <w:left w:val="single" w:sz="4" w:space="0" w:color="auto"/>
              <w:bottom w:val="single" w:sz="4" w:space="0" w:color="auto"/>
              <w:right w:val="single" w:sz="4" w:space="0" w:color="auto"/>
            </w:tcBorders>
            <w:shd w:val="clear" w:color="auto" w:fill="D9D9D9"/>
            <w:hideMark/>
          </w:tcPr>
          <w:p w:rsidR="00E154AB" w:rsidDel="00C31ED6" w:rsidRDefault="00E154AB" w:rsidP="00583841">
            <w:pPr>
              <w:pStyle w:val="TAH"/>
              <w:rPr>
                <w:del w:id="5892" w:author="28.541_CR0283R2_(Rel-16)_eNRM" w:date="2020-06-26T15:29:00Z"/>
              </w:rPr>
            </w:pPr>
            <w:del w:id="5893" w:author="28.541_CR0283R2_(Rel-16)_eNRM" w:date="2020-06-26T15:29:00Z">
              <w:r w:rsidDel="00C31ED6">
                <w:delText>Definition</w:delText>
              </w:r>
            </w:del>
          </w:p>
        </w:tc>
      </w:tr>
      <w:tr w:rsidR="00E154AB" w:rsidDel="00C31ED6" w:rsidTr="00583841">
        <w:trPr>
          <w:del w:id="5894" w:author="28.541_CR0283R2_(Rel-16)_eNRM" w:date="2020-06-26T15:29:00Z"/>
        </w:trPr>
        <w:tc>
          <w:tcPr>
            <w:tcW w:w="4204" w:type="dxa"/>
            <w:tcBorders>
              <w:top w:val="single" w:sz="4" w:space="0" w:color="auto"/>
              <w:left w:val="single" w:sz="4" w:space="0" w:color="auto"/>
              <w:bottom w:val="single" w:sz="4" w:space="0" w:color="auto"/>
              <w:right w:val="single" w:sz="4" w:space="0" w:color="auto"/>
            </w:tcBorders>
            <w:hideMark/>
          </w:tcPr>
          <w:p w:rsidR="00E154AB" w:rsidDel="00C31ED6" w:rsidRDefault="00E154AB" w:rsidP="00583841">
            <w:pPr>
              <w:pStyle w:val="TAL"/>
              <w:rPr>
                <w:del w:id="5895" w:author="28.541_CR0283R2_(Rel-16)_eNRM" w:date="2020-06-26T15:29:00Z"/>
              </w:rPr>
            </w:pPr>
            <w:del w:id="5896" w:author="28.541_CR0283R2_(Rel-16)_eNRM" w:date="2020-06-26T15:29:00Z">
              <w:r w:rsidDel="00C31ED6">
                <w:rPr>
                  <w:rFonts w:ascii="Courier New" w:hAnsi="Courier New" w:cs="Courier New"/>
                </w:rPr>
                <w:delText>a</w:delText>
              </w:r>
              <w:r w:rsidRPr="005C70A1" w:rsidDel="00C31ED6">
                <w:rPr>
                  <w:rFonts w:ascii="Courier New" w:hAnsi="Courier New" w:cs="Courier New"/>
                </w:rPr>
                <w:delText>ggressorSetID</w:delText>
              </w:r>
            </w:del>
          </w:p>
        </w:tc>
        <w:tc>
          <w:tcPr>
            <w:tcW w:w="5435" w:type="dxa"/>
            <w:tcBorders>
              <w:top w:val="single" w:sz="4" w:space="0" w:color="auto"/>
              <w:left w:val="single" w:sz="4" w:space="0" w:color="auto"/>
              <w:bottom w:val="single" w:sz="4" w:space="0" w:color="auto"/>
              <w:right w:val="single" w:sz="4" w:space="0" w:color="auto"/>
            </w:tcBorders>
            <w:hideMark/>
          </w:tcPr>
          <w:p w:rsidR="00E154AB" w:rsidDel="00C31ED6" w:rsidRDefault="00E154AB" w:rsidP="00583841">
            <w:pPr>
              <w:pStyle w:val="TAL"/>
              <w:rPr>
                <w:del w:id="5897" w:author="28.541_CR0283R2_(Rel-16)_eNRM" w:date="2020-06-26T15:29:00Z"/>
              </w:rPr>
            </w:pPr>
            <w:del w:id="5898" w:author="28.541_CR0283R2_(Rel-16)_eNRM" w:date="2020-06-26T15:29:00Z">
              <w:r w:rsidRPr="002B15AA" w:rsidDel="00C31ED6">
                <w:delText xml:space="preserve">Condition: </w:delText>
              </w:r>
              <w:r w:rsidDel="00C31ED6">
                <w:rPr>
                  <w:noProof/>
                  <w:lang w:eastAsia="zh-CN"/>
                </w:rPr>
                <w:delText>Remote Interference Management</w:delText>
              </w:r>
              <w:r w:rsidRPr="002B15AA" w:rsidDel="00C31ED6">
                <w:delText xml:space="preserve"> </w:delText>
              </w:r>
              <w:r w:rsidDel="00C31ED6">
                <w:delText>function</w:delText>
              </w:r>
              <w:r w:rsidRPr="002B15AA" w:rsidDel="00C31ED6">
                <w:delText xml:space="preserve"> is supported.</w:delText>
              </w:r>
            </w:del>
          </w:p>
        </w:tc>
      </w:tr>
      <w:tr w:rsidR="00E154AB" w:rsidDel="00C31ED6" w:rsidTr="00583841">
        <w:trPr>
          <w:del w:id="5899" w:author="28.541_CR0283R2_(Rel-16)_eNRM" w:date="2020-06-26T15:29:00Z"/>
        </w:trPr>
        <w:tc>
          <w:tcPr>
            <w:tcW w:w="4204" w:type="dxa"/>
            <w:tcBorders>
              <w:top w:val="single" w:sz="4" w:space="0" w:color="auto"/>
              <w:left w:val="single" w:sz="4" w:space="0" w:color="auto"/>
              <w:bottom w:val="single" w:sz="4" w:space="0" w:color="auto"/>
              <w:right w:val="single" w:sz="4" w:space="0" w:color="auto"/>
            </w:tcBorders>
            <w:hideMark/>
          </w:tcPr>
          <w:p w:rsidR="00E154AB" w:rsidDel="00C31ED6" w:rsidRDefault="00E154AB" w:rsidP="00583841">
            <w:pPr>
              <w:pStyle w:val="TAL"/>
              <w:rPr>
                <w:del w:id="5900" w:author="28.541_CR0283R2_(Rel-16)_eNRM" w:date="2020-06-26T15:29:00Z"/>
                <w:rFonts w:ascii="Courier" w:hAnsi="Courier"/>
              </w:rPr>
            </w:pPr>
            <w:del w:id="5901" w:author="28.541_CR0283R2_(Rel-16)_eNRM" w:date="2020-06-26T15:29:00Z">
              <w:r w:rsidDel="00C31ED6">
                <w:rPr>
                  <w:rFonts w:ascii="Courier New" w:hAnsi="Courier New" w:cs="Courier New"/>
                </w:rPr>
                <w:delText>victimSet</w:delText>
              </w:r>
              <w:r w:rsidRPr="005C70A1" w:rsidDel="00C31ED6">
                <w:rPr>
                  <w:rFonts w:ascii="Courier New" w:hAnsi="Courier New" w:cs="Courier New"/>
                </w:rPr>
                <w:delText>ID</w:delText>
              </w:r>
            </w:del>
          </w:p>
        </w:tc>
        <w:tc>
          <w:tcPr>
            <w:tcW w:w="5435" w:type="dxa"/>
            <w:tcBorders>
              <w:top w:val="single" w:sz="4" w:space="0" w:color="auto"/>
              <w:left w:val="single" w:sz="4" w:space="0" w:color="auto"/>
              <w:bottom w:val="single" w:sz="4" w:space="0" w:color="auto"/>
              <w:right w:val="single" w:sz="4" w:space="0" w:color="auto"/>
            </w:tcBorders>
            <w:hideMark/>
          </w:tcPr>
          <w:p w:rsidR="00E154AB" w:rsidDel="00C31ED6" w:rsidRDefault="00E154AB" w:rsidP="00583841">
            <w:pPr>
              <w:pStyle w:val="TAL"/>
              <w:rPr>
                <w:del w:id="5902" w:author="28.541_CR0283R2_(Rel-16)_eNRM" w:date="2020-06-26T15:29:00Z"/>
              </w:rPr>
            </w:pPr>
            <w:del w:id="5903" w:author="28.541_CR0283R2_(Rel-16)_eNRM" w:date="2020-06-26T15:29:00Z">
              <w:r w:rsidRPr="002B15AA" w:rsidDel="00C31ED6">
                <w:delText xml:space="preserve">Condition: </w:delText>
              </w:r>
              <w:r w:rsidDel="00C31ED6">
                <w:rPr>
                  <w:noProof/>
                  <w:lang w:eastAsia="zh-CN"/>
                </w:rPr>
                <w:delText>Remote Interference Management</w:delText>
              </w:r>
              <w:r w:rsidRPr="002B15AA" w:rsidDel="00C31ED6">
                <w:delText xml:space="preserve"> </w:delText>
              </w:r>
              <w:r w:rsidDel="00C31ED6">
                <w:delText>function</w:delText>
              </w:r>
              <w:r w:rsidRPr="002B15AA" w:rsidDel="00C31ED6">
                <w:delText xml:space="preserve"> is supported.</w:delText>
              </w:r>
            </w:del>
          </w:p>
        </w:tc>
      </w:tr>
    </w:tbl>
    <w:p w:rsidR="00E154AB" w:rsidRPr="002B15AA" w:rsidRDefault="00C31ED6" w:rsidP="00E154AB">
      <w:ins w:id="5904" w:author="28.541_CR0283R2_(Rel-16)_eNRM" w:date="2020-06-26T15:29:00Z">
        <w:r>
          <w:t>None.</w:t>
        </w:r>
      </w:ins>
    </w:p>
    <w:p w:rsidR="00E154AB" w:rsidRPr="002B15AA" w:rsidRDefault="00E154AB" w:rsidP="00E154AB">
      <w:pPr>
        <w:pStyle w:val="Heading4"/>
      </w:pPr>
      <w:bookmarkStart w:id="5905" w:name="_Toc19888050"/>
      <w:bookmarkStart w:id="5906" w:name="_Toc27404931"/>
      <w:bookmarkStart w:id="5907" w:name="_Toc35878076"/>
      <w:bookmarkStart w:id="5908" w:name="_Toc36219892"/>
      <w:bookmarkStart w:id="5909" w:name="_Toc36473990"/>
      <w:bookmarkStart w:id="5910" w:name="_Toc36542262"/>
      <w:bookmarkStart w:id="5911" w:name="_Toc36543083"/>
      <w:bookmarkStart w:id="5912" w:name="_Toc36567321"/>
      <w:bookmarkStart w:id="5913" w:name="_Toc44340939"/>
      <w:r w:rsidRPr="002B15AA">
        <w:rPr>
          <w:rFonts w:hint="eastAsia"/>
          <w:lang w:eastAsia="zh-CN"/>
        </w:rPr>
        <w:t>4</w:t>
      </w:r>
      <w:r w:rsidRPr="002B15AA">
        <w:t>.3.1.4</w:t>
      </w:r>
      <w:r w:rsidRPr="002B15AA">
        <w:tab/>
        <w:t>Notifications</w:t>
      </w:r>
      <w:bookmarkEnd w:id="5905"/>
      <w:bookmarkEnd w:id="5906"/>
      <w:bookmarkEnd w:id="5907"/>
      <w:bookmarkEnd w:id="5908"/>
      <w:bookmarkEnd w:id="5909"/>
      <w:bookmarkEnd w:id="5910"/>
      <w:bookmarkEnd w:id="5911"/>
      <w:bookmarkEnd w:id="5912"/>
      <w:bookmarkEnd w:id="5913"/>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Pr="002B15AA" w:rsidRDefault="00E154AB" w:rsidP="00E154AB">
      <w:pPr>
        <w:pStyle w:val="Heading3"/>
        <w:rPr>
          <w:lang w:eastAsia="zh-CN"/>
        </w:rPr>
      </w:pPr>
      <w:bookmarkStart w:id="5914" w:name="_Toc19888051"/>
      <w:bookmarkStart w:id="5915" w:name="_Toc27404932"/>
      <w:bookmarkStart w:id="5916" w:name="_Toc35878077"/>
      <w:bookmarkStart w:id="5917" w:name="_Toc36219893"/>
      <w:bookmarkStart w:id="5918" w:name="_Toc36473991"/>
      <w:bookmarkStart w:id="5919" w:name="_Toc36542263"/>
      <w:bookmarkStart w:id="5920" w:name="_Toc36543084"/>
      <w:bookmarkStart w:id="5921" w:name="_Toc36567322"/>
      <w:bookmarkStart w:id="5922" w:name="_Toc44340940"/>
      <w:r w:rsidRPr="002B15AA">
        <w:rPr>
          <w:rFonts w:hint="eastAsia"/>
          <w:lang w:eastAsia="zh-CN"/>
        </w:rPr>
        <w:t>4</w:t>
      </w:r>
      <w:r w:rsidRPr="002B15AA">
        <w:rPr>
          <w:lang w:eastAsia="zh-CN"/>
        </w:rPr>
        <w:t>.3.2</w:t>
      </w:r>
      <w:r w:rsidRPr="002B15AA">
        <w:rPr>
          <w:lang w:eastAsia="zh-CN"/>
        </w:rPr>
        <w:tab/>
      </w:r>
      <w:r w:rsidRPr="002B15AA">
        <w:rPr>
          <w:rFonts w:ascii="Courier New" w:hAnsi="Courier New"/>
          <w:lang w:eastAsia="zh-CN"/>
        </w:rPr>
        <w:t>GNBCUCPFunction</w:t>
      </w:r>
      <w:bookmarkEnd w:id="5914"/>
      <w:bookmarkEnd w:id="5915"/>
      <w:bookmarkEnd w:id="5916"/>
      <w:bookmarkEnd w:id="5917"/>
      <w:bookmarkEnd w:id="5918"/>
      <w:bookmarkEnd w:id="5919"/>
      <w:bookmarkEnd w:id="5920"/>
      <w:bookmarkEnd w:id="5921"/>
      <w:bookmarkEnd w:id="5922"/>
    </w:p>
    <w:p w:rsidR="00E154AB" w:rsidRPr="002B15AA" w:rsidRDefault="00E154AB" w:rsidP="00E154AB">
      <w:pPr>
        <w:pStyle w:val="Heading4"/>
      </w:pPr>
      <w:bookmarkStart w:id="5923" w:name="_Toc19888052"/>
      <w:bookmarkStart w:id="5924" w:name="_Toc27404933"/>
      <w:bookmarkStart w:id="5925" w:name="_Toc35878078"/>
      <w:bookmarkStart w:id="5926" w:name="_Toc36219894"/>
      <w:bookmarkStart w:id="5927" w:name="_Toc36473992"/>
      <w:bookmarkStart w:id="5928" w:name="_Toc36542264"/>
      <w:bookmarkStart w:id="5929" w:name="_Toc36543085"/>
      <w:bookmarkStart w:id="5930" w:name="_Toc36567323"/>
      <w:bookmarkStart w:id="5931" w:name="_Toc44340941"/>
      <w:r w:rsidRPr="002B15AA">
        <w:rPr>
          <w:rFonts w:hint="eastAsia"/>
          <w:lang w:eastAsia="zh-CN"/>
        </w:rPr>
        <w:t>4</w:t>
      </w:r>
      <w:r w:rsidRPr="002B15AA">
        <w:t>.3.2.1</w:t>
      </w:r>
      <w:r w:rsidRPr="002B15AA">
        <w:tab/>
        <w:t>Definition</w:t>
      </w:r>
      <w:bookmarkEnd w:id="5923"/>
      <w:bookmarkEnd w:id="5924"/>
      <w:bookmarkEnd w:id="5925"/>
      <w:bookmarkEnd w:id="5926"/>
      <w:bookmarkEnd w:id="5927"/>
      <w:bookmarkEnd w:id="5928"/>
      <w:bookmarkEnd w:id="5929"/>
      <w:bookmarkEnd w:id="5930"/>
      <w:bookmarkEnd w:id="5931"/>
    </w:p>
    <w:p w:rsidR="00E154AB" w:rsidRDefault="00E154AB" w:rsidP="00E154AB">
      <w:r>
        <w:t xml:space="preserve">For non-split NG-RAN deployment scenario, this IOC together with GNBCUUPFunction IOC and GNBDUFunction IOC provide the management representation of gNB </w:t>
      </w:r>
      <w:r w:rsidRPr="00192BBC">
        <w:t xml:space="preserve">defined in </w:t>
      </w:r>
      <w:r>
        <w:t xml:space="preserve">clause 6.1.1 in </w:t>
      </w:r>
      <w:r w:rsidRPr="00192BBC">
        <w:t>3GPP TS 38.401 [4].</w:t>
      </w:r>
      <w:r w:rsidRPr="002B15AA">
        <w:t xml:space="preserve"> </w:t>
      </w:r>
    </w:p>
    <w:p w:rsidR="00E154AB" w:rsidRDefault="00E154AB" w:rsidP="00E154AB">
      <w:r>
        <w:t>For 2-split NG-RAN deployment scenario,</w:t>
      </w:r>
      <w:r w:rsidRPr="002B15AA">
        <w:t xml:space="preserve"> </w:t>
      </w:r>
      <w:r>
        <w:t>t</w:t>
      </w:r>
      <w:r w:rsidRPr="002B15AA">
        <w:t xml:space="preserve">his IOC </w:t>
      </w:r>
      <w:r>
        <w:t>together with GNBCUUPFunction IOC provide management representation of the gNB-</w:t>
      </w:r>
      <w:r w:rsidRPr="002B15AA">
        <w:t xml:space="preserve">CU defined in </w:t>
      </w:r>
      <w:r>
        <w:t xml:space="preserve">clause 6.1.1 in </w:t>
      </w:r>
      <w:r w:rsidRPr="002B15AA">
        <w:t>3GPP TS 38.401 [4].</w:t>
      </w:r>
      <w:r>
        <w:t xml:space="preserve"> </w:t>
      </w:r>
    </w:p>
    <w:p w:rsidR="00E154AB" w:rsidRPr="002B15AA" w:rsidRDefault="00E154AB" w:rsidP="00E154AB">
      <w:r>
        <w:t>For 3-split NG-RAN deployment scenario, t</w:t>
      </w:r>
      <w:r w:rsidRPr="002B15AA">
        <w:t xml:space="preserve">his IOC </w:t>
      </w:r>
      <w:r>
        <w:t xml:space="preserve">provides management </w:t>
      </w:r>
      <w:r w:rsidRPr="002B15AA">
        <w:t>represent</w:t>
      </w:r>
      <w:r>
        <w:t>ation of</w:t>
      </w:r>
      <w:r w:rsidRPr="002B15AA">
        <w:t xml:space="preserve"> </w:t>
      </w:r>
      <w:r>
        <w:t>gNB-</w:t>
      </w:r>
      <w:r w:rsidRPr="002B15AA">
        <w:t xml:space="preserve">CU-CP defined in </w:t>
      </w:r>
      <w:r>
        <w:t>clause 6.1.2 in</w:t>
      </w:r>
      <w:r w:rsidRPr="002B15AA">
        <w:t xml:space="preserve"> 3GPP TS 38.401 [4].</w:t>
      </w:r>
      <w:r>
        <w:t xml:space="preserve"> </w:t>
      </w:r>
    </w:p>
    <w:p w:rsidR="00E154AB" w:rsidRPr="002B15AA" w:rsidRDefault="00E154AB" w:rsidP="00E154AB">
      <w:r w:rsidRPr="002B15AA">
        <w:t>The following table identifies the necessary end points required for the representation of gNB and en-gNB, of all deployment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2610"/>
        <w:gridCol w:w="2610"/>
        <w:gridCol w:w="2880"/>
      </w:tblGrid>
      <w:tr w:rsidR="00E154AB" w:rsidRPr="002B15AA" w:rsidTr="00583841">
        <w:tc>
          <w:tcPr>
            <w:tcW w:w="1409" w:type="dxa"/>
            <w:shd w:val="clear" w:color="auto" w:fill="F2F2F2"/>
          </w:tcPr>
          <w:p w:rsidR="00E154AB" w:rsidRPr="002B15AA" w:rsidRDefault="00E154AB" w:rsidP="00583841">
            <w:pPr>
              <w:pStyle w:val="TAH"/>
              <w:ind w:left="852"/>
            </w:pPr>
            <w:r w:rsidRPr="002B15AA">
              <w:t>Req</w:t>
            </w:r>
          </w:p>
          <w:p w:rsidR="00E154AB" w:rsidRPr="002B15AA" w:rsidRDefault="00E154AB" w:rsidP="00583841">
            <w:pPr>
              <w:rPr>
                <w:rFonts w:ascii="Arial" w:hAnsi="Arial" w:cs="Arial"/>
                <w:b/>
                <w:sz w:val="18"/>
                <w:szCs w:val="18"/>
              </w:rPr>
            </w:pPr>
            <w:r w:rsidRPr="002B15AA">
              <w:rPr>
                <w:rFonts w:ascii="Arial" w:hAnsi="Arial" w:cs="Arial"/>
                <w:b/>
                <w:sz w:val="18"/>
                <w:szCs w:val="18"/>
              </w:rPr>
              <w:t>Role</w:t>
            </w:r>
          </w:p>
        </w:tc>
        <w:tc>
          <w:tcPr>
            <w:tcW w:w="2610" w:type="dxa"/>
            <w:shd w:val="clear" w:color="auto" w:fill="F2F2F2"/>
          </w:tcPr>
          <w:p w:rsidR="00E154AB" w:rsidRPr="002B15AA" w:rsidRDefault="00E154AB" w:rsidP="00583841">
            <w:pPr>
              <w:pStyle w:val="TAH"/>
            </w:pPr>
            <w:r w:rsidRPr="002B15AA">
              <w:t>End point requirement for 3-split deployment scenario</w:t>
            </w:r>
          </w:p>
        </w:tc>
        <w:tc>
          <w:tcPr>
            <w:tcW w:w="2610" w:type="dxa"/>
            <w:shd w:val="clear" w:color="auto" w:fill="F2F2F2"/>
          </w:tcPr>
          <w:p w:rsidR="00E154AB" w:rsidRPr="002B15AA" w:rsidRDefault="00E154AB" w:rsidP="00583841">
            <w:pPr>
              <w:pStyle w:val="TAH"/>
            </w:pPr>
            <w:r w:rsidRPr="002B15AA">
              <w:t>End point requirement for 2-split deployment scenario</w:t>
            </w:r>
          </w:p>
        </w:tc>
        <w:tc>
          <w:tcPr>
            <w:tcW w:w="2880" w:type="dxa"/>
            <w:shd w:val="clear" w:color="auto" w:fill="F2F2F2"/>
          </w:tcPr>
          <w:p w:rsidR="00E154AB" w:rsidRPr="002B15AA" w:rsidRDefault="00E154AB" w:rsidP="00583841">
            <w:pPr>
              <w:pStyle w:val="TAH"/>
            </w:pPr>
            <w:r w:rsidRPr="002B15AA">
              <w:t>End point requirement for Non-split deployment scenario</w:t>
            </w:r>
          </w:p>
        </w:tc>
      </w:tr>
      <w:tr w:rsidR="00E154AB" w:rsidRPr="002B15AA" w:rsidTr="00583841">
        <w:tc>
          <w:tcPr>
            <w:tcW w:w="1409" w:type="dxa"/>
            <w:shd w:val="clear" w:color="auto" w:fill="auto"/>
          </w:tcPr>
          <w:p w:rsidR="00E154AB" w:rsidRPr="002B15AA" w:rsidRDefault="00E154AB" w:rsidP="00583841">
            <w:pPr>
              <w:pStyle w:val="TAL"/>
            </w:pPr>
            <w:r w:rsidRPr="002B15AA">
              <w:t xml:space="preserve">gNB </w:t>
            </w:r>
          </w:p>
        </w:tc>
        <w:tc>
          <w:tcPr>
            <w:tcW w:w="2610" w:type="dxa"/>
            <w:shd w:val="clear" w:color="auto" w:fill="auto"/>
          </w:tcPr>
          <w:p w:rsidR="00E154AB" w:rsidRDefault="00E154AB" w:rsidP="00583841">
            <w:pPr>
              <w:pStyle w:val="TAL"/>
              <w:rPr>
                <w:rFonts w:ascii="Courier New" w:hAnsi="Courier New" w:cs="Courier New"/>
              </w:rPr>
            </w:pPr>
            <w:r w:rsidRPr="002B15AA">
              <w:rPr>
                <w:rFonts w:ascii="Courier New" w:hAnsi="Courier New" w:cs="Courier New"/>
              </w:rPr>
              <w:t xml:space="preserve">&lt;&lt;IOC&gt;&gt;EP_XnC, &lt;&lt;IOC&gt;&gt;EP_NgC, &lt;&lt;IOC&gt;&gt;EP_F1C, </w:t>
            </w:r>
          </w:p>
          <w:p w:rsidR="00E154AB" w:rsidRPr="002B15AA" w:rsidRDefault="00E154AB" w:rsidP="00583841">
            <w:pPr>
              <w:pStyle w:val="TAL"/>
              <w:rPr>
                <w:rFonts w:ascii="Courier New" w:hAnsi="Courier New" w:cs="Courier New"/>
              </w:rPr>
            </w:pPr>
            <w:r w:rsidRPr="002B15AA">
              <w:rPr>
                <w:rFonts w:ascii="Courier New" w:hAnsi="Courier New" w:cs="Courier New"/>
              </w:rPr>
              <w:t>&lt;&lt;IOC&gt;&gt;EP_E1.</w:t>
            </w:r>
          </w:p>
          <w:p w:rsidR="00E154AB" w:rsidRPr="002B15AA" w:rsidRDefault="00E154AB" w:rsidP="00583841">
            <w:pPr>
              <w:pStyle w:val="TAL"/>
              <w:rPr>
                <w:rFonts w:ascii="Courier New" w:hAnsi="Courier New" w:cs="Courier New"/>
              </w:rPr>
            </w:pPr>
          </w:p>
        </w:tc>
        <w:tc>
          <w:tcPr>
            <w:tcW w:w="2610" w:type="dxa"/>
            <w:shd w:val="clear" w:color="auto" w:fill="auto"/>
          </w:tcPr>
          <w:p w:rsidR="00E154AB" w:rsidRDefault="00E154AB" w:rsidP="00583841">
            <w:pPr>
              <w:pStyle w:val="TAL"/>
              <w:rPr>
                <w:rFonts w:ascii="Courier New" w:hAnsi="Courier New" w:cs="Courier New"/>
              </w:rPr>
            </w:pPr>
            <w:r w:rsidRPr="002B15AA">
              <w:rPr>
                <w:rFonts w:ascii="Courier New" w:hAnsi="Courier New" w:cs="Courier New"/>
              </w:rPr>
              <w:t>&lt;&lt;IOC&gt;&gt;EP_XnC, &lt;&lt;IOC&gt;&gt;EP_NgC, &lt;&lt;IOC&gt;&gt;EP_F1C</w:t>
            </w:r>
          </w:p>
          <w:p w:rsidR="00E154AB" w:rsidRDefault="00E154AB" w:rsidP="00583841">
            <w:pPr>
              <w:pStyle w:val="TAL"/>
              <w:rPr>
                <w:rFonts w:ascii="Courier New" w:hAnsi="Courier New" w:cs="Courier New"/>
              </w:rPr>
            </w:pPr>
            <w:r w:rsidRPr="002B15AA">
              <w:rPr>
                <w:rFonts w:ascii="Courier New" w:hAnsi="Courier New" w:cs="Courier New"/>
              </w:rPr>
              <w:t>&lt;&lt;IOC&gt;&gt;EP_F1</w:t>
            </w:r>
            <w:r>
              <w:rPr>
                <w:rFonts w:ascii="Courier New" w:hAnsi="Courier New" w:cs="Courier New"/>
              </w:rPr>
              <w:t>U.</w:t>
            </w:r>
          </w:p>
          <w:p w:rsidR="00E154AB" w:rsidRPr="002B15AA" w:rsidRDefault="00E154AB" w:rsidP="00583841">
            <w:pPr>
              <w:pStyle w:val="TAL"/>
              <w:rPr>
                <w:rFonts w:ascii="Courier New" w:hAnsi="Courier New" w:cs="Courier New"/>
              </w:rPr>
            </w:pPr>
          </w:p>
        </w:tc>
        <w:tc>
          <w:tcPr>
            <w:tcW w:w="2880" w:type="dxa"/>
            <w:shd w:val="clear" w:color="auto" w:fill="auto"/>
          </w:tcPr>
          <w:p w:rsidR="00E154AB" w:rsidRPr="002B15AA" w:rsidRDefault="00E154AB" w:rsidP="00583841">
            <w:pPr>
              <w:pStyle w:val="TAL"/>
              <w:rPr>
                <w:rFonts w:ascii="Courier New" w:hAnsi="Courier New" w:cs="Courier New"/>
              </w:rPr>
            </w:pPr>
            <w:r w:rsidRPr="002B15AA">
              <w:rPr>
                <w:rFonts w:ascii="Courier New" w:hAnsi="Courier New" w:cs="Courier New"/>
              </w:rPr>
              <w:t>&lt;&lt;IOC&gt;&gt;EP_XnC, &lt;&lt;IOC&gt;&gt;EP_NgC.</w:t>
            </w:r>
          </w:p>
        </w:tc>
      </w:tr>
      <w:tr w:rsidR="00E154AB" w:rsidRPr="002B15AA" w:rsidTr="00583841">
        <w:tc>
          <w:tcPr>
            <w:tcW w:w="1409" w:type="dxa"/>
            <w:shd w:val="clear" w:color="auto" w:fill="auto"/>
          </w:tcPr>
          <w:p w:rsidR="00E154AB" w:rsidRPr="002B15AA" w:rsidRDefault="00E154AB" w:rsidP="00583841">
            <w:pPr>
              <w:pStyle w:val="TAL"/>
            </w:pPr>
            <w:r w:rsidRPr="002B15AA">
              <w:t>en-gNB</w:t>
            </w:r>
          </w:p>
        </w:tc>
        <w:tc>
          <w:tcPr>
            <w:tcW w:w="2610" w:type="dxa"/>
            <w:shd w:val="clear" w:color="auto" w:fill="auto"/>
          </w:tcPr>
          <w:p w:rsidR="00E154AB" w:rsidRPr="002B15AA" w:rsidRDefault="00E154AB" w:rsidP="00583841">
            <w:pPr>
              <w:pStyle w:val="TAL"/>
              <w:rPr>
                <w:rFonts w:ascii="Courier New" w:hAnsi="Courier New" w:cs="Courier New"/>
              </w:rPr>
            </w:pPr>
            <w:r w:rsidRPr="002B15AA">
              <w:rPr>
                <w:rFonts w:ascii="Courier New" w:hAnsi="Courier New" w:cs="Courier New"/>
              </w:rPr>
              <w:t>&lt;&lt;IOC&gt;&gt;EP_X2C, &lt;&lt;IOC&gt;&gt;EP_F1C, &lt;&lt;IOC&gt;&gt;EP_E1.</w:t>
            </w:r>
          </w:p>
          <w:p w:rsidR="00E154AB" w:rsidRPr="002B15AA" w:rsidRDefault="00E154AB" w:rsidP="00583841">
            <w:pPr>
              <w:pStyle w:val="TAL"/>
              <w:rPr>
                <w:rFonts w:ascii="Courier New" w:hAnsi="Courier New" w:cs="Courier New"/>
              </w:rPr>
            </w:pPr>
          </w:p>
        </w:tc>
        <w:tc>
          <w:tcPr>
            <w:tcW w:w="2610" w:type="dxa"/>
            <w:shd w:val="clear" w:color="auto" w:fill="auto"/>
          </w:tcPr>
          <w:p w:rsidR="00E154AB" w:rsidRPr="002B15AA" w:rsidRDefault="00E154AB" w:rsidP="00583841">
            <w:pPr>
              <w:pStyle w:val="TAL"/>
              <w:rPr>
                <w:rFonts w:ascii="Courier New" w:hAnsi="Courier New" w:cs="Courier New"/>
              </w:rPr>
            </w:pPr>
            <w:r w:rsidRPr="002B15AA">
              <w:rPr>
                <w:rFonts w:ascii="Courier New" w:hAnsi="Courier New" w:cs="Courier New"/>
              </w:rPr>
              <w:t>&lt;&lt;IOC&gt;&gt;EP_X2C, &lt;&lt;IOC&gt;&gt;EP_F1C.</w:t>
            </w:r>
          </w:p>
        </w:tc>
        <w:tc>
          <w:tcPr>
            <w:tcW w:w="2880" w:type="dxa"/>
            <w:shd w:val="clear" w:color="auto" w:fill="auto"/>
          </w:tcPr>
          <w:p w:rsidR="00E154AB" w:rsidRPr="002B15AA" w:rsidRDefault="00E154AB" w:rsidP="00583841">
            <w:pPr>
              <w:pStyle w:val="TAL"/>
              <w:rPr>
                <w:rFonts w:ascii="Courier New" w:hAnsi="Courier New" w:cs="Courier New"/>
              </w:rPr>
            </w:pPr>
            <w:r w:rsidRPr="002B15AA">
              <w:rPr>
                <w:rFonts w:ascii="Courier New" w:hAnsi="Courier New" w:cs="Courier New"/>
              </w:rPr>
              <w:t>&lt;&lt;IOC&gt;&gt;EP_X2C.</w:t>
            </w:r>
          </w:p>
        </w:tc>
      </w:tr>
    </w:tbl>
    <w:p w:rsidR="00E154AB" w:rsidRDefault="00E154AB" w:rsidP="00E154AB">
      <w:pPr>
        <w:pStyle w:val="Heading4"/>
      </w:pPr>
      <w:bookmarkStart w:id="5932" w:name="_Toc19888053"/>
      <w:bookmarkStart w:id="5933" w:name="_Toc27404934"/>
      <w:bookmarkStart w:id="5934" w:name="_Toc35878079"/>
      <w:bookmarkStart w:id="5935" w:name="_Toc36219895"/>
      <w:bookmarkStart w:id="5936" w:name="_Toc36473993"/>
      <w:bookmarkStart w:id="5937" w:name="_Toc36542265"/>
      <w:bookmarkStart w:id="5938" w:name="_Toc36543086"/>
      <w:bookmarkStart w:id="5939" w:name="_Toc36567324"/>
      <w:bookmarkStart w:id="5940" w:name="_Toc44340942"/>
      <w:r w:rsidRPr="002B15AA">
        <w:rPr>
          <w:rFonts w:hint="eastAsia"/>
          <w:lang w:eastAsia="zh-CN"/>
        </w:rPr>
        <w:t>4</w:t>
      </w:r>
      <w:r w:rsidRPr="002B15AA">
        <w:t>.3.2.2</w:t>
      </w:r>
      <w:r w:rsidRPr="002B15AA">
        <w:tab/>
        <w:t>Attributes</w:t>
      </w:r>
      <w:bookmarkEnd w:id="5932"/>
      <w:bookmarkEnd w:id="5933"/>
      <w:bookmarkEnd w:id="5934"/>
      <w:bookmarkEnd w:id="5935"/>
      <w:bookmarkEnd w:id="5936"/>
      <w:bookmarkEnd w:id="5937"/>
      <w:bookmarkEnd w:id="5938"/>
      <w:bookmarkEnd w:id="5939"/>
      <w:bookmarkEnd w:id="5940"/>
    </w:p>
    <w:p w:rsidR="00E154AB" w:rsidRPr="00617DE8" w:rsidRDefault="00E154AB" w:rsidP="00E154AB">
      <w:r>
        <w:t>The GNBCUCPFunction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1"/>
        <w:gridCol w:w="1180"/>
        <w:gridCol w:w="1184"/>
        <w:gridCol w:w="1182"/>
        <w:gridCol w:w="1183"/>
        <w:gridCol w:w="1237"/>
      </w:tblGrid>
      <w:tr w:rsidR="00E154AB" w:rsidRPr="002B15AA" w:rsidTr="00583841">
        <w:trPr>
          <w:cantSplit/>
          <w:jc w:val="center"/>
        </w:trPr>
        <w:tc>
          <w:tcPr>
            <w:tcW w:w="3891" w:type="dxa"/>
            <w:shd w:val="pct10" w:color="auto" w:fill="FFFFFF"/>
            <w:vAlign w:val="center"/>
          </w:tcPr>
          <w:p w:rsidR="00E154AB" w:rsidRPr="002B15AA" w:rsidRDefault="00E154AB" w:rsidP="00583841">
            <w:pPr>
              <w:pStyle w:val="TAH"/>
            </w:pPr>
            <w:r w:rsidRPr="002B15AA">
              <w:lastRenderedPageBreak/>
              <w:t>Attribute name</w:t>
            </w:r>
          </w:p>
        </w:tc>
        <w:tc>
          <w:tcPr>
            <w:tcW w:w="1180" w:type="dxa"/>
            <w:shd w:val="pct10" w:color="auto" w:fill="FFFFFF"/>
            <w:vAlign w:val="center"/>
          </w:tcPr>
          <w:p w:rsidR="00E154AB" w:rsidRPr="002B15AA" w:rsidRDefault="00E154AB" w:rsidP="00583841">
            <w:pPr>
              <w:pStyle w:val="TAH"/>
            </w:pPr>
            <w:r w:rsidRPr="002B15AA">
              <w:t>Support Qualifier</w:t>
            </w:r>
          </w:p>
        </w:tc>
        <w:tc>
          <w:tcPr>
            <w:tcW w:w="1184" w:type="dxa"/>
            <w:shd w:val="pct10" w:color="auto" w:fill="FFFFFF"/>
            <w:vAlign w:val="center"/>
          </w:tcPr>
          <w:p w:rsidR="00E154AB" w:rsidRPr="002B15AA" w:rsidRDefault="00E154AB" w:rsidP="00583841">
            <w:pPr>
              <w:pStyle w:val="TAH"/>
            </w:pPr>
            <w:r w:rsidRPr="002B15AA">
              <w:t>isReadable</w:t>
            </w:r>
          </w:p>
        </w:tc>
        <w:tc>
          <w:tcPr>
            <w:tcW w:w="1182" w:type="dxa"/>
            <w:shd w:val="pct10" w:color="auto" w:fill="FFFFFF"/>
            <w:vAlign w:val="center"/>
          </w:tcPr>
          <w:p w:rsidR="00E154AB" w:rsidRPr="002B15AA" w:rsidRDefault="00E154AB" w:rsidP="00583841">
            <w:pPr>
              <w:pStyle w:val="TAH"/>
            </w:pPr>
            <w:r w:rsidRPr="002B15AA">
              <w:t>isWritable</w:t>
            </w:r>
          </w:p>
        </w:tc>
        <w:tc>
          <w:tcPr>
            <w:tcW w:w="1183"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37"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891" w:type="dxa"/>
          </w:tcPr>
          <w:p w:rsidR="00E154AB" w:rsidRPr="002B15AA" w:rsidRDefault="00E154AB" w:rsidP="00583841">
            <w:pPr>
              <w:pStyle w:val="TAL"/>
              <w:rPr>
                <w:rFonts w:ascii="Courier New" w:hAnsi="Courier New" w:cs="Courier New"/>
              </w:rPr>
            </w:pPr>
            <w:r w:rsidRPr="002B15AA">
              <w:rPr>
                <w:rFonts w:ascii="Courier New" w:hAnsi="Courier New" w:cs="Courier New"/>
              </w:rPr>
              <w:t>gNBId</w:t>
            </w:r>
          </w:p>
        </w:tc>
        <w:tc>
          <w:tcPr>
            <w:tcW w:w="1180" w:type="dxa"/>
          </w:tcPr>
          <w:p w:rsidR="00E154AB" w:rsidRPr="002B15AA" w:rsidRDefault="00E154AB" w:rsidP="00583841">
            <w:pPr>
              <w:pStyle w:val="TAL"/>
              <w:jc w:val="center"/>
            </w:pPr>
            <w:r w:rsidRPr="002B15AA">
              <w:t>M</w:t>
            </w:r>
          </w:p>
        </w:tc>
        <w:tc>
          <w:tcPr>
            <w:tcW w:w="1184" w:type="dxa"/>
          </w:tcPr>
          <w:p w:rsidR="00E154AB" w:rsidRPr="002B15AA" w:rsidRDefault="00E154AB" w:rsidP="00583841">
            <w:pPr>
              <w:pStyle w:val="TAL"/>
              <w:jc w:val="center"/>
            </w:pPr>
            <w:r w:rsidRPr="002B15AA">
              <w:t>T</w:t>
            </w:r>
          </w:p>
        </w:tc>
        <w:tc>
          <w:tcPr>
            <w:tcW w:w="1182" w:type="dxa"/>
          </w:tcPr>
          <w:p w:rsidR="00E154AB" w:rsidRPr="002B15AA" w:rsidRDefault="00E154AB" w:rsidP="00583841">
            <w:pPr>
              <w:pStyle w:val="TAL"/>
              <w:jc w:val="center"/>
            </w:pPr>
            <w:r w:rsidRPr="002B15AA">
              <w:t>T</w:t>
            </w:r>
          </w:p>
        </w:tc>
        <w:tc>
          <w:tcPr>
            <w:tcW w:w="1183" w:type="dxa"/>
          </w:tcPr>
          <w:p w:rsidR="00E154AB" w:rsidRPr="002B15AA" w:rsidRDefault="00E154AB" w:rsidP="00583841">
            <w:pPr>
              <w:pStyle w:val="TAL"/>
              <w:jc w:val="center"/>
              <w:rPr>
                <w:lang w:eastAsia="zh-CN"/>
              </w:rPr>
            </w:pPr>
            <w:r w:rsidRPr="002B15AA">
              <w:t>F</w:t>
            </w:r>
          </w:p>
        </w:tc>
        <w:tc>
          <w:tcPr>
            <w:tcW w:w="1237" w:type="dxa"/>
          </w:tcPr>
          <w:p w:rsidR="00E154AB" w:rsidRPr="002B15AA" w:rsidRDefault="00E154AB" w:rsidP="00583841">
            <w:pPr>
              <w:pStyle w:val="TAL"/>
              <w:jc w:val="center"/>
            </w:pPr>
            <w:r w:rsidRPr="002B15AA">
              <w:rPr>
                <w:lang w:eastAsia="zh-CN"/>
              </w:rPr>
              <w:t>T</w:t>
            </w:r>
          </w:p>
        </w:tc>
      </w:tr>
      <w:tr w:rsidR="00E154AB" w:rsidRPr="002B15AA" w:rsidTr="00583841">
        <w:trPr>
          <w:cantSplit/>
          <w:jc w:val="center"/>
        </w:trPr>
        <w:tc>
          <w:tcPr>
            <w:tcW w:w="3891" w:type="dxa"/>
          </w:tcPr>
          <w:p w:rsidR="00E154AB" w:rsidRPr="002B15AA" w:rsidRDefault="00E154AB" w:rsidP="00583841">
            <w:pPr>
              <w:pStyle w:val="TAL"/>
              <w:rPr>
                <w:rFonts w:ascii="Courier New" w:hAnsi="Courier New" w:cs="Courier New"/>
              </w:rPr>
            </w:pPr>
            <w:r>
              <w:rPr>
                <w:rFonts w:ascii="Courier New" w:hAnsi="Courier New" w:cs="Courier New"/>
              </w:rPr>
              <w:t xml:space="preserve">gNBIdLength </w:t>
            </w:r>
          </w:p>
        </w:tc>
        <w:tc>
          <w:tcPr>
            <w:tcW w:w="1180" w:type="dxa"/>
          </w:tcPr>
          <w:p w:rsidR="00E154AB" w:rsidRPr="002B15AA" w:rsidRDefault="00E154AB" w:rsidP="00583841">
            <w:pPr>
              <w:pStyle w:val="TAL"/>
              <w:jc w:val="center"/>
            </w:pPr>
            <w:r>
              <w:t xml:space="preserve">M </w:t>
            </w:r>
          </w:p>
        </w:tc>
        <w:tc>
          <w:tcPr>
            <w:tcW w:w="1184" w:type="dxa"/>
          </w:tcPr>
          <w:p w:rsidR="00E154AB" w:rsidRPr="002B15AA" w:rsidRDefault="00E154AB" w:rsidP="00583841">
            <w:pPr>
              <w:pStyle w:val="TAL"/>
              <w:jc w:val="center"/>
            </w:pPr>
            <w:r>
              <w:t>T</w:t>
            </w:r>
          </w:p>
        </w:tc>
        <w:tc>
          <w:tcPr>
            <w:tcW w:w="1182" w:type="dxa"/>
          </w:tcPr>
          <w:p w:rsidR="00E154AB" w:rsidRPr="002B15AA" w:rsidRDefault="00E154AB" w:rsidP="00583841">
            <w:pPr>
              <w:pStyle w:val="TAL"/>
              <w:jc w:val="center"/>
            </w:pPr>
            <w:r>
              <w:t>T</w:t>
            </w:r>
          </w:p>
        </w:tc>
        <w:tc>
          <w:tcPr>
            <w:tcW w:w="1183" w:type="dxa"/>
          </w:tcPr>
          <w:p w:rsidR="00E154AB" w:rsidRPr="002B15AA" w:rsidRDefault="00E154AB" w:rsidP="00583841">
            <w:pPr>
              <w:pStyle w:val="TAL"/>
              <w:jc w:val="center"/>
            </w:pPr>
            <w:r>
              <w:t>F</w:t>
            </w:r>
          </w:p>
        </w:tc>
        <w:tc>
          <w:tcPr>
            <w:tcW w:w="1237" w:type="dxa"/>
          </w:tcPr>
          <w:p w:rsidR="00E154AB" w:rsidRPr="002B15AA" w:rsidRDefault="00E154AB" w:rsidP="00583841">
            <w:pPr>
              <w:pStyle w:val="TAL"/>
              <w:jc w:val="center"/>
              <w:rPr>
                <w:lang w:eastAsia="zh-CN"/>
              </w:rPr>
            </w:pPr>
            <w:r>
              <w:t>T</w:t>
            </w:r>
          </w:p>
        </w:tc>
      </w:tr>
      <w:tr w:rsidR="00E154AB" w:rsidRPr="002B15AA" w:rsidTr="00583841">
        <w:trPr>
          <w:cantSplit/>
          <w:jc w:val="center"/>
        </w:trPr>
        <w:tc>
          <w:tcPr>
            <w:tcW w:w="3891"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gNBCUName</w:t>
            </w:r>
          </w:p>
        </w:tc>
        <w:tc>
          <w:tcPr>
            <w:tcW w:w="1180" w:type="dxa"/>
          </w:tcPr>
          <w:p w:rsidR="00E154AB" w:rsidRPr="002B15AA" w:rsidRDefault="00E154AB" w:rsidP="00583841">
            <w:pPr>
              <w:pStyle w:val="TAL"/>
              <w:jc w:val="center"/>
            </w:pPr>
            <w:r w:rsidRPr="002B15AA">
              <w:t>O</w:t>
            </w:r>
          </w:p>
        </w:tc>
        <w:tc>
          <w:tcPr>
            <w:tcW w:w="1184" w:type="dxa"/>
          </w:tcPr>
          <w:p w:rsidR="00E154AB" w:rsidRPr="002B15AA" w:rsidRDefault="00E154AB" w:rsidP="00583841">
            <w:pPr>
              <w:pStyle w:val="TAL"/>
              <w:jc w:val="center"/>
            </w:pPr>
            <w:r w:rsidRPr="002B15AA">
              <w:t>T</w:t>
            </w:r>
          </w:p>
        </w:tc>
        <w:tc>
          <w:tcPr>
            <w:tcW w:w="1182" w:type="dxa"/>
          </w:tcPr>
          <w:p w:rsidR="00E154AB" w:rsidRPr="002B15AA" w:rsidRDefault="00E154AB" w:rsidP="00583841">
            <w:pPr>
              <w:pStyle w:val="TAL"/>
              <w:jc w:val="center"/>
            </w:pPr>
            <w:r w:rsidRPr="002B15AA">
              <w:t>T</w:t>
            </w:r>
          </w:p>
        </w:tc>
        <w:tc>
          <w:tcPr>
            <w:tcW w:w="1183" w:type="dxa"/>
          </w:tcPr>
          <w:p w:rsidR="00E154AB" w:rsidRPr="002B15AA" w:rsidRDefault="00E154AB" w:rsidP="00583841">
            <w:pPr>
              <w:pStyle w:val="TAL"/>
              <w:jc w:val="center"/>
              <w:rPr>
                <w:lang w:eastAsia="zh-CN"/>
              </w:rPr>
            </w:pPr>
            <w:r w:rsidRPr="002B15AA">
              <w:t>F</w:t>
            </w:r>
          </w:p>
        </w:tc>
        <w:tc>
          <w:tcPr>
            <w:tcW w:w="1237" w:type="dxa"/>
          </w:tcPr>
          <w:p w:rsidR="00E154AB" w:rsidRPr="002B15AA" w:rsidRDefault="00E154AB" w:rsidP="00583841">
            <w:pPr>
              <w:pStyle w:val="TAL"/>
              <w:jc w:val="center"/>
            </w:pPr>
            <w:r w:rsidRPr="002B15AA">
              <w:rPr>
                <w:lang w:eastAsia="zh-CN"/>
              </w:rPr>
              <w:t>T</w:t>
            </w:r>
          </w:p>
        </w:tc>
      </w:tr>
      <w:tr w:rsidR="00E154AB" w:rsidRPr="002B15AA" w:rsidTr="00583841">
        <w:trPr>
          <w:cantSplit/>
          <w:jc w:val="center"/>
        </w:trPr>
        <w:tc>
          <w:tcPr>
            <w:tcW w:w="3891" w:type="dxa"/>
          </w:tcPr>
          <w:p w:rsidR="00E154AB" w:rsidRPr="002B15AA" w:rsidRDefault="00E154AB" w:rsidP="00583841">
            <w:pPr>
              <w:pStyle w:val="TAL"/>
              <w:rPr>
                <w:rFonts w:ascii="Courier New" w:hAnsi="Courier New" w:cs="Courier New"/>
                <w:lang w:eastAsia="zh-CN"/>
              </w:rPr>
            </w:pPr>
            <w:r>
              <w:rPr>
                <w:rFonts w:ascii="Courier New" w:hAnsi="Courier New" w:cs="Courier New"/>
                <w:szCs w:val="18"/>
              </w:rPr>
              <w:t>pLMN</w:t>
            </w:r>
            <w:r w:rsidRPr="00513F14">
              <w:rPr>
                <w:rFonts w:ascii="Courier New" w:hAnsi="Courier New" w:cs="Courier New"/>
                <w:szCs w:val="18"/>
              </w:rPr>
              <w:t>Id</w:t>
            </w:r>
          </w:p>
        </w:tc>
        <w:tc>
          <w:tcPr>
            <w:tcW w:w="1180" w:type="dxa"/>
          </w:tcPr>
          <w:p w:rsidR="00E154AB" w:rsidRPr="002B15AA" w:rsidRDefault="00E154AB" w:rsidP="00583841">
            <w:pPr>
              <w:pStyle w:val="TAL"/>
              <w:jc w:val="center"/>
              <w:rPr>
                <w:lang w:eastAsia="zh-CN"/>
              </w:rPr>
            </w:pPr>
            <w:r w:rsidRPr="002B15AA">
              <w:t>M</w:t>
            </w:r>
          </w:p>
        </w:tc>
        <w:tc>
          <w:tcPr>
            <w:tcW w:w="1184" w:type="dxa"/>
          </w:tcPr>
          <w:p w:rsidR="00E154AB" w:rsidRPr="002B15AA" w:rsidRDefault="00E154AB" w:rsidP="00583841">
            <w:pPr>
              <w:pStyle w:val="TAL"/>
              <w:jc w:val="center"/>
              <w:rPr>
                <w:lang w:eastAsia="zh-CN"/>
              </w:rPr>
            </w:pPr>
            <w:r w:rsidRPr="002B15AA">
              <w:t>T</w:t>
            </w:r>
          </w:p>
        </w:tc>
        <w:tc>
          <w:tcPr>
            <w:tcW w:w="1182" w:type="dxa"/>
          </w:tcPr>
          <w:p w:rsidR="00E154AB" w:rsidRPr="002B15AA" w:rsidRDefault="00E154AB" w:rsidP="00583841">
            <w:pPr>
              <w:pStyle w:val="TAL"/>
              <w:jc w:val="center"/>
              <w:rPr>
                <w:lang w:eastAsia="zh-CN"/>
              </w:rPr>
            </w:pPr>
            <w:r w:rsidRPr="002B15AA">
              <w:t>T</w:t>
            </w:r>
          </w:p>
        </w:tc>
        <w:tc>
          <w:tcPr>
            <w:tcW w:w="1183" w:type="dxa"/>
          </w:tcPr>
          <w:p w:rsidR="00E154AB" w:rsidRPr="002B15AA" w:rsidRDefault="00E154AB" w:rsidP="00583841">
            <w:pPr>
              <w:pStyle w:val="TAL"/>
              <w:jc w:val="center"/>
              <w:rPr>
                <w:lang w:eastAsia="zh-CN"/>
              </w:rPr>
            </w:pPr>
            <w:r>
              <w:t>T</w:t>
            </w:r>
          </w:p>
        </w:tc>
        <w:tc>
          <w:tcPr>
            <w:tcW w:w="1237" w:type="dxa"/>
          </w:tcPr>
          <w:p w:rsidR="00E154AB" w:rsidRPr="002B15AA" w:rsidRDefault="00E154AB" w:rsidP="00583841">
            <w:pPr>
              <w:pStyle w:val="TAL"/>
              <w:jc w:val="center"/>
              <w:rPr>
                <w:lang w:eastAsia="zh-CN"/>
              </w:rPr>
            </w:pPr>
            <w:r w:rsidRPr="002B15AA">
              <w:rPr>
                <w:lang w:eastAsia="zh-CN"/>
              </w:rPr>
              <w:t>T</w:t>
            </w:r>
          </w:p>
        </w:tc>
      </w:tr>
      <w:tr w:rsidR="00E154AB" w:rsidRPr="002B15AA" w:rsidTr="00583841">
        <w:trPr>
          <w:cantSplit/>
          <w:jc w:val="center"/>
        </w:trPr>
        <w:tc>
          <w:tcPr>
            <w:tcW w:w="3891" w:type="dxa"/>
          </w:tcPr>
          <w:p w:rsidR="00E154AB" w:rsidRDefault="00E154AB" w:rsidP="00583841">
            <w:pPr>
              <w:pStyle w:val="TAL"/>
              <w:rPr>
                <w:rFonts w:ascii="Courier New" w:hAnsi="Courier New" w:cs="Courier New"/>
                <w:szCs w:val="18"/>
              </w:rPr>
            </w:pPr>
            <w:r>
              <w:rPr>
                <w:rFonts w:ascii="Courier New" w:hAnsi="Courier New" w:cs="Courier New"/>
              </w:rPr>
              <w:t>x2</w:t>
            </w:r>
            <w:r w:rsidRPr="00A93EB1">
              <w:rPr>
                <w:rFonts w:ascii="Courier New" w:hAnsi="Courier New" w:cs="Courier New"/>
              </w:rPr>
              <w:t>BlackList</w:t>
            </w:r>
          </w:p>
        </w:tc>
        <w:tc>
          <w:tcPr>
            <w:tcW w:w="1180" w:type="dxa"/>
          </w:tcPr>
          <w:p w:rsidR="00E154AB" w:rsidRPr="002B15AA" w:rsidRDefault="00E154AB" w:rsidP="00583841">
            <w:pPr>
              <w:pStyle w:val="TAL"/>
              <w:jc w:val="center"/>
            </w:pPr>
            <w:r>
              <w:t>CM</w:t>
            </w:r>
          </w:p>
        </w:tc>
        <w:tc>
          <w:tcPr>
            <w:tcW w:w="1184" w:type="dxa"/>
          </w:tcPr>
          <w:p w:rsidR="00E154AB" w:rsidRPr="002B15AA" w:rsidRDefault="00E154AB" w:rsidP="00583841">
            <w:pPr>
              <w:pStyle w:val="TAL"/>
              <w:jc w:val="center"/>
            </w:pPr>
            <w:r>
              <w:t>T</w:t>
            </w:r>
          </w:p>
        </w:tc>
        <w:tc>
          <w:tcPr>
            <w:tcW w:w="1182" w:type="dxa"/>
          </w:tcPr>
          <w:p w:rsidR="00E154AB" w:rsidRPr="002B15AA" w:rsidRDefault="00E154AB" w:rsidP="00583841">
            <w:pPr>
              <w:pStyle w:val="TAL"/>
              <w:jc w:val="center"/>
            </w:pPr>
            <w:r>
              <w:t>T</w:t>
            </w:r>
          </w:p>
        </w:tc>
        <w:tc>
          <w:tcPr>
            <w:tcW w:w="1183" w:type="dxa"/>
          </w:tcPr>
          <w:p w:rsidR="00E154AB" w:rsidRDefault="00E154AB" w:rsidP="00583841">
            <w:pPr>
              <w:pStyle w:val="TAL"/>
              <w:jc w:val="center"/>
            </w:pPr>
            <w:r>
              <w:t>F</w:t>
            </w:r>
          </w:p>
        </w:tc>
        <w:tc>
          <w:tcPr>
            <w:tcW w:w="1237" w:type="dxa"/>
          </w:tcPr>
          <w:p w:rsidR="00E154AB" w:rsidRPr="002B15AA" w:rsidRDefault="00E154AB" w:rsidP="00583841">
            <w:pPr>
              <w:pStyle w:val="TAL"/>
              <w:jc w:val="center"/>
              <w:rPr>
                <w:lang w:eastAsia="zh-CN"/>
              </w:rPr>
            </w:pPr>
            <w:r>
              <w:rPr>
                <w:lang w:eastAsia="zh-CN"/>
              </w:rPr>
              <w:t>T</w:t>
            </w:r>
          </w:p>
        </w:tc>
      </w:tr>
      <w:tr w:rsidR="00E154AB" w:rsidRPr="002B15AA" w:rsidTr="00583841">
        <w:trPr>
          <w:cantSplit/>
          <w:jc w:val="center"/>
        </w:trPr>
        <w:tc>
          <w:tcPr>
            <w:tcW w:w="3891" w:type="dxa"/>
          </w:tcPr>
          <w:p w:rsidR="00E154AB" w:rsidRDefault="00E154AB" w:rsidP="00583841">
            <w:pPr>
              <w:pStyle w:val="TAL"/>
              <w:rPr>
                <w:rFonts w:ascii="Courier New" w:hAnsi="Courier New" w:cs="Courier New"/>
                <w:szCs w:val="18"/>
              </w:rPr>
            </w:pPr>
            <w:r>
              <w:rPr>
                <w:rFonts w:ascii="Courier New" w:hAnsi="Courier New" w:cs="Courier New"/>
              </w:rPr>
              <w:t>x2</w:t>
            </w:r>
            <w:r w:rsidRPr="00A93EB1">
              <w:rPr>
                <w:rFonts w:ascii="Courier New" w:hAnsi="Courier New" w:cs="Courier New"/>
              </w:rPr>
              <w:t>WhiteList</w:t>
            </w:r>
          </w:p>
        </w:tc>
        <w:tc>
          <w:tcPr>
            <w:tcW w:w="1180" w:type="dxa"/>
          </w:tcPr>
          <w:p w:rsidR="00E154AB" w:rsidRPr="002B15AA" w:rsidRDefault="00E154AB" w:rsidP="00583841">
            <w:pPr>
              <w:pStyle w:val="TAL"/>
              <w:jc w:val="center"/>
            </w:pPr>
            <w:r>
              <w:t>CM</w:t>
            </w:r>
          </w:p>
        </w:tc>
        <w:tc>
          <w:tcPr>
            <w:tcW w:w="1184" w:type="dxa"/>
          </w:tcPr>
          <w:p w:rsidR="00E154AB" w:rsidRPr="002B15AA" w:rsidRDefault="00E154AB" w:rsidP="00583841">
            <w:pPr>
              <w:pStyle w:val="TAL"/>
              <w:jc w:val="center"/>
            </w:pPr>
            <w:r>
              <w:t>T</w:t>
            </w:r>
          </w:p>
        </w:tc>
        <w:tc>
          <w:tcPr>
            <w:tcW w:w="1182" w:type="dxa"/>
          </w:tcPr>
          <w:p w:rsidR="00E154AB" w:rsidRPr="002B15AA" w:rsidRDefault="00E154AB" w:rsidP="00583841">
            <w:pPr>
              <w:pStyle w:val="TAL"/>
              <w:jc w:val="center"/>
            </w:pPr>
            <w:r>
              <w:t>T</w:t>
            </w:r>
          </w:p>
        </w:tc>
        <w:tc>
          <w:tcPr>
            <w:tcW w:w="1183" w:type="dxa"/>
          </w:tcPr>
          <w:p w:rsidR="00E154AB" w:rsidRDefault="00E154AB" w:rsidP="00583841">
            <w:pPr>
              <w:pStyle w:val="TAL"/>
              <w:jc w:val="center"/>
            </w:pPr>
            <w:r>
              <w:t>F</w:t>
            </w:r>
          </w:p>
        </w:tc>
        <w:tc>
          <w:tcPr>
            <w:tcW w:w="1237" w:type="dxa"/>
          </w:tcPr>
          <w:p w:rsidR="00E154AB" w:rsidRPr="002B15AA" w:rsidRDefault="00E154AB" w:rsidP="00583841">
            <w:pPr>
              <w:pStyle w:val="TAL"/>
              <w:jc w:val="center"/>
              <w:rPr>
                <w:lang w:eastAsia="zh-CN"/>
              </w:rPr>
            </w:pPr>
            <w:r>
              <w:rPr>
                <w:lang w:eastAsia="zh-CN"/>
              </w:rPr>
              <w:t>T</w:t>
            </w:r>
          </w:p>
        </w:tc>
      </w:tr>
      <w:tr w:rsidR="00E154AB" w:rsidRPr="002B15AA" w:rsidTr="00583841">
        <w:trPr>
          <w:cantSplit/>
          <w:jc w:val="center"/>
        </w:trPr>
        <w:tc>
          <w:tcPr>
            <w:tcW w:w="3891" w:type="dxa"/>
          </w:tcPr>
          <w:p w:rsidR="00E154AB" w:rsidRDefault="00E154AB" w:rsidP="00583841">
            <w:pPr>
              <w:pStyle w:val="TAL"/>
              <w:rPr>
                <w:rFonts w:ascii="Courier New" w:hAnsi="Courier New" w:cs="Courier New"/>
                <w:szCs w:val="18"/>
              </w:rPr>
            </w:pPr>
            <w:r w:rsidRPr="00A93EB1">
              <w:rPr>
                <w:rFonts w:ascii="Courier New" w:hAnsi="Courier New" w:cs="Courier New"/>
              </w:rPr>
              <w:t>x</w:t>
            </w:r>
            <w:r>
              <w:rPr>
                <w:rFonts w:ascii="Courier New" w:hAnsi="Courier New" w:cs="Courier New"/>
              </w:rPr>
              <w:t>n</w:t>
            </w:r>
            <w:r w:rsidRPr="00A93EB1">
              <w:rPr>
                <w:rFonts w:ascii="Courier New" w:hAnsi="Courier New" w:cs="Courier New"/>
              </w:rPr>
              <w:t>BlackList</w:t>
            </w:r>
          </w:p>
        </w:tc>
        <w:tc>
          <w:tcPr>
            <w:tcW w:w="1180" w:type="dxa"/>
          </w:tcPr>
          <w:p w:rsidR="00E154AB" w:rsidRPr="002B15AA" w:rsidRDefault="00E154AB" w:rsidP="00583841">
            <w:pPr>
              <w:pStyle w:val="TAL"/>
              <w:jc w:val="center"/>
            </w:pPr>
            <w:del w:id="5941" w:author="28.541_CR0291R1_(Rel-16)_SON_5G" w:date="2020-06-29T12:30:00Z">
              <w:r w:rsidDel="00BB38CC">
                <w:delText>C</w:delText>
              </w:r>
            </w:del>
            <w:r>
              <w:t>M</w:t>
            </w:r>
          </w:p>
        </w:tc>
        <w:tc>
          <w:tcPr>
            <w:tcW w:w="1184" w:type="dxa"/>
          </w:tcPr>
          <w:p w:rsidR="00E154AB" w:rsidRPr="002B15AA" w:rsidRDefault="00E154AB" w:rsidP="00583841">
            <w:pPr>
              <w:pStyle w:val="TAL"/>
              <w:jc w:val="center"/>
            </w:pPr>
            <w:r>
              <w:t>T</w:t>
            </w:r>
          </w:p>
        </w:tc>
        <w:tc>
          <w:tcPr>
            <w:tcW w:w="1182" w:type="dxa"/>
          </w:tcPr>
          <w:p w:rsidR="00E154AB" w:rsidRPr="002B15AA" w:rsidRDefault="00E154AB" w:rsidP="00583841">
            <w:pPr>
              <w:pStyle w:val="TAL"/>
              <w:jc w:val="center"/>
            </w:pPr>
            <w:r>
              <w:t>T</w:t>
            </w:r>
          </w:p>
        </w:tc>
        <w:tc>
          <w:tcPr>
            <w:tcW w:w="1183" w:type="dxa"/>
          </w:tcPr>
          <w:p w:rsidR="00E154AB" w:rsidRDefault="00E154AB" w:rsidP="00583841">
            <w:pPr>
              <w:pStyle w:val="TAL"/>
              <w:jc w:val="center"/>
            </w:pPr>
            <w:r>
              <w:t>F</w:t>
            </w:r>
          </w:p>
        </w:tc>
        <w:tc>
          <w:tcPr>
            <w:tcW w:w="1237" w:type="dxa"/>
          </w:tcPr>
          <w:p w:rsidR="00E154AB" w:rsidRPr="002B15AA" w:rsidRDefault="00E154AB" w:rsidP="00583841">
            <w:pPr>
              <w:pStyle w:val="TAL"/>
              <w:jc w:val="center"/>
              <w:rPr>
                <w:lang w:eastAsia="zh-CN"/>
              </w:rPr>
            </w:pPr>
            <w:r>
              <w:rPr>
                <w:lang w:eastAsia="zh-CN"/>
              </w:rPr>
              <w:t>T</w:t>
            </w:r>
          </w:p>
        </w:tc>
      </w:tr>
      <w:tr w:rsidR="00E154AB" w:rsidRPr="002B15AA" w:rsidTr="00583841">
        <w:trPr>
          <w:cantSplit/>
          <w:jc w:val="center"/>
        </w:trPr>
        <w:tc>
          <w:tcPr>
            <w:tcW w:w="3891" w:type="dxa"/>
          </w:tcPr>
          <w:p w:rsidR="00E154AB" w:rsidRDefault="00E154AB" w:rsidP="00583841">
            <w:pPr>
              <w:pStyle w:val="TAL"/>
              <w:rPr>
                <w:rFonts w:ascii="Courier New" w:hAnsi="Courier New" w:cs="Courier New"/>
                <w:szCs w:val="18"/>
              </w:rPr>
            </w:pPr>
            <w:r w:rsidRPr="00A93EB1">
              <w:rPr>
                <w:rFonts w:ascii="Courier New" w:hAnsi="Courier New" w:cs="Courier New"/>
              </w:rPr>
              <w:t>x</w:t>
            </w:r>
            <w:r>
              <w:rPr>
                <w:rFonts w:ascii="Courier New" w:hAnsi="Courier New" w:cs="Courier New"/>
              </w:rPr>
              <w:t>n</w:t>
            </w:r>
            <w:r w:rsidRPr="00A93EB1">
              <w:rPr>
                <w:rFonts w:ascii="Courier New" w:hAnsi="Courier New" w:cs="Courier New"/>
              </w:rPr>
              <w:t>WhiteList</w:t>
            </w:r>
          </w:p>
        </w:tc>
        <w:tc>
          <w:tcPr>
            <w:tcW w:w="1180" w:type="dxa"/>
          </w:tcPr>
          <w:p w:rsidR="00E154AB" w:rsidRPr="002B15AA" w:rsidRDefault="00E154AB" w:rsidP="00583841">
            <w:pPr>
              <w:pStyle w:val="TAL"/>
              <w:jc w:val="center"/>
            </w:pPr>
            <w:del w:id="5942" w:author="28.541_CR0291R1_(Rel-16)_SON_5G" w:date="2020-06-29T12:31:00Z">
              <w:r w:rsidDel="00BB38CC">
                <w:delText>C</w:delText>
              </w:r>
            </w:del>
            <w:r>
              <w:t>M</w:t>
            </w:r>
          </w:p>
        </w:tc>
        <w:tc>
          <w:tcPr>
            <w:tcW w:w="1184" w:type="dxa"/>
          </w:tcPr>
          <w:p w:rsidR="00E154AB" w:rsidRPr="002B15AA" w:rsidRDefault="00E154AB" w:rsidP="00583841">
            <w:pPr>
              <w:pStyle w:val="TAL"/>
              <w:jc w:val="center"/>
            </w:pPr>
            <w:r>
              <w:t>T</w:t>
            </w:r>
          </w:p>
        </w:tc>
        <w:tc>
          <w:tcPr>
            <w:tcW w:w="1182" w:type="dxa"/>
          </w:tcPr>
          <w:p w:rsidR="00E154AB" w:rsidRPr="002B15AA" w:rsidRDefault="00E154AB" w:rsidP="00583841">
            <w:pPr>
              <w:pStyle w:val="TAL"/>
              <w:jc w:val="center"/>
            </w:pPr>
            <w:r>
              <w:t>T</w:t>
            </w:r>
          </w:p>
        </w:tc>
        <w:tc>
          <w:tcPr>
            <w:tcW w:w="1183" w:type="dxa"/>
          </w:tcPr>
          <w:p w:rsidR="00E154AB" w:rsidRDefault="00E154AB" w:rsidP="00583841">
            <w:pPr>
              <w:pStyle w:val="TAL"/>
              <w:jc w:val="center"/>
            </w:pPr>
            <w:r>
              <w:t>F</w:t>
            </w:r>
          </w:p>
        </w:tc>
        <w:tc>
          <w:tcPr>
            <w:tcW w:w="1237" w:type="dxa"/>
          </w:tcPr>
          <w:p w:rsidR="00E154AB" w:rsidRPr="002B15AA" w:rsidRDefault="00E154AB" w:rsidP="00583841">
            <w:pPr>
              <w:pStyle w:val="TAL"/>
              <w:jc w:val="center"/>
              <w:rPr>
                <w:lang w:eastAsia="zh-CN"/>
              </w:rPr>
            </w:pPr>
            <w:r>
              <w:rPr>
                <w:lang w:eastAsia="zh-CN"/>
              </w:rPr>
              <w:t>T</w:t>
            </w:r>
          </w:p>
        </w:tc>
      </w:tr>
      <w:tr w:rsidR="00E154AB" w:rsidRPr="002B15AA" w:rsidTr="00583841">
        <w:trPr>
          <w:cantSplit/>
          <w:jc w:val="center"/>
        </w:trPr>
        <w:tc>
          <w:tcPr>
            <w:tcW w:w="3891" w:type="dxa"/>
          </w:tcPr>
          <w:p w:rsidR="00E154AB" w:rsidRDefault="00E154AB" w:rsidP="00583841">
            <w:pPr>
              <w:pStyle w:val="TAL"/>
              <w:rPr>
                <w:rFonts w:ascii="Courier New" w:hAnsi="Courier New" w:cs="Courier New"/>
                <w:szCs w:val="18"/>
              </w:rPr>
            </w:pPr>
            <w:r w:rsidRPr="00A93EB1">
              <w:rPr>
                <w:rFonts w:ascii="Courier New" w:hAnsi="Courier New" w:cs="Courier New"/>
              </w:rPr>
              <w:t>x2</w:t>
            </w:r>
            <w:r>
              <w:rPr>
                <w:rFonts w:ascii="Courier New" w:hAnsi="Courier New" w:cs="Courier New"/>
              </w:rPr>
              <w:t>Xn</w:t>
            </w:r>
            <w:r w:rsidRPr="00A93EB1">
              <w:rPr>
                <w:rFonts w:ascii="Courier New" w:hAnsi="Courier New" w:cs="Courier New"/>
              </w:rPr>
              <w:t>HOBlackList</w:t>
            </w:r>
          </w:p>
        </w:tc>
        <w:tc>
          <w:tcPr>
            <w:tcW w:w="1180" w:type="dxa"/>
          </w:tcPr>
          <w:p w:rsidR="00E154AB" w:rsidRPr="002B15AA" w:rsidRDefault="00E154AB" w:rsidP="00583841">
            <w:pPr>
              <w:pStyle w:val="TAL"/>
              <w:jc w:val="center"/>
            </w:pPr>
            <w:r>
              <w:t>CM</w:t>
            </w:r>
          </w:p>
        </w:tc>
        <w:tc>
          <w:tcPr>
            <w:tcW w:w="1184" w:type="dxa"/>
          </w:tcPr>
          <w:p w:rsidR="00E154AB" w:rsidRPr="002B15AA" w:rsidRDefault="00E154AB" w:rsidP="00583841">
            <w:pPr>
              <w:pStyle w:val="TAL"/>
              <w:jc w:val="center"/>
            </w:pPr>
            <w:r>
              <w:t>T</w:t>
            </w:r>
          </w:p>
        </w:tc>
        <w:tc>
          <w:tcPr>
            <w:tcW w:w="1182" w:type="dxa"/>
          </w:tcPr>
          <w:p w:rsidR="00E154AB" w:rsidRPr="002B15AA" w:rsidRDefault="00E154AB" w:rsidP="00583841">
            <w:pPr>
              <w:pStyle w:val="TAL"/>
              <w:jc w:val="center"/>
            </w:pPr>
            <w:r>
              <w:t>T</w:t>
            </w:r>
          </w:p>
        </w:tc>
        <w:tc>
          <w:tcPr>
            <w:tcW w:w="1183" w:type="dxa"/>
          </w:tcPr>
          <w:p w:rsidR="00E154AB" w:rsidRDefault="00E154AB" w:rsidP="00583841">
            <w:pPr>
              <w:pStyle w:val="TAL"/>
              <w:jc w:val="center"/>
            </w:pPr>
            <w:r>
              <w:t>F</w:t>
            </w:r>
          </w:p>
        </w:tc>
        <w:tc>
          <w:tcPr>
            <w:tcW w:w="1237" w:type="dxa"/>
          </w:tcPr>
          <w:p w:rsidR="00E154AB" w:rsidRPr="002B15AA" w:rsidRDefault="00E154AB" w:rsidP="00583841">
            <w:pPr>
              <w:pStyle w:val="TAL"/>
              <w:jc w:val="center"/>
              <w:rPr>
                <w:lang w:eastAsia="zh-CN"/>
              </w:rPr>
            </w:pPr>
            <w:r>
              <w:rPr>
                <w:lang w:eastAsia="zh-CN"/>
              </w:rPr>
              <w:t>T</w:t>
            </w:r>
          </w:p>
        </w:tc>
      </w:tr>
      <w:tr w:rsidR="00E154AB" w:rsidRPr="002B15AA" w:rsidTr="00583841">
        <w:trPr>
          <w:cantSplit/>
          <w:jc w:val="center"/>
        </w:trPr>
        <w:tc>
          <w:tcPr>
            <w:tcW w:w="3891" w:type="dxa"/>
          </w:tcPr>
          <w:p w:rsidR="00E154AB" w:rsidRPr="00A93EB1" w:rsidRDefault="00E154AB" w:rsidP="00583841">
            <w:pPr>
              <w:pStyle w:val="TAL"/>
              <w:rPr>
                <w:rFonts w:ascii="Courier New" w:hAnsi="Courier New" w:cs="Courier New"/>
              </w:rPr>
            </w:pPr>
            <w:r>
              <w:rPr>
                <w:rFonts w:ascii="Courier New" w:hAnsi="Courier New" w:cs="Courier New"/>
                <w:szCs w:val="18"/>
              </w:rPr>
              <w:t>mappingSetIDBackhaulA</w:t>
            </w:r>
            <w:r w:rsidRPr="000101AA">
              <w:rPr>
                <w:rFonts w:ascii="Courier New" w:hAnsi="Courier New" w:cs="Courier New"/>
                <w:szCs w:val="18"/>
              </w:rPr>
              <w:t>ddress</w:t>
            </w:r>
            <w:r>
              <w:rPr>
                <w:rFonts w:ascii="Courier New" w:hAnsi="Courier New" w:cs="Courier New"/>
                <w:szCs w:val="18"/>
              </w:rPr>
              <w:t>List</w:t>
            </w:r>
          </w:p>
        </w:tc>
        <w:tc>
          <w:tcPr>
            <w:tcW w:w="1180" w:type="dxa"/>
          </w:tcPr>
          <w:p w:rsidR="00E154AB" w:rsidRDefault="00E154AB" w:rsidP="00583841">
            <w:pPr>
              <w:pStyle w:val="TAL"/>
              <w:jc w:val="center"/>
            </w:pPr>
            <w:r>
              <w:t>C</w:t>
            </w:r>
            <w:r w:rsidRPr="002B15AA">
              <w:t>M</w:t>
            </w:r>
          </w:p>
        </w:tc>
        <w:tc>
          <w:tcPr>
            <w:tcW w:w="1184" w:type="dxa"/>
          </w:tcPr>
          <w:p w:rsidR="00E154AB" w:rsidRDefault="00E154AB" w:rsidP="00583841">
            <w:pPr>
              <w:pStyle w:val="TAL"/>
              <w:jc w:val="center"/>
            </w:pPr>
            <w:r w:rsidRPr="002B15AA">
              <w:t>T</w:t>
            </w:r>
          </w:p>
        </w:tc>
        <w:tc>
          <w:tcPr>
            <w:tcW w:w="1182" w:type="dxa"/>
          </w:tcPr>
          <w:p w:rsidR="00E154AB" w:rsidRDefault="00E154AB" w:rsidP="00583841">
            <w:pPr>
              <w:pStyle w:val="TAL"/>
              <w:jc w:val="center"/>
            </w:pPr>
            <w:r w:rsidRPr="002B15AA">
              <w:t>T</w:t>
            </w:r>
          </w:p>
        </w:tc>
        <w:tc>
          <w:tcPr>
            <w:tcW w:w="1183" w:type="dxa"/>
          </w:tcPr>
          <w:p w:rsidR="00E154AB" w:rsidRDefault="00E154AB" w:rsidP="00583841">
            <w:pPr>
              <w:pStyle w:val="TAL"/>
              <w:jc w:val="center"/>
            </w:pPr>
            <w:r w:rsidRPr="002B15AA">
              <w:t>F</w:t>
            </w:r>
          </w:p>
        </w:tc>
        <w:tc>
          <w:tcPr>
            <w:tcW w:w="1237" w:type="dxa"/>
          </w:tcPr>
          <w:p w:rsidR="00E154AB" w:rsidRDefault="00E154AB" w:rsidP="00583841">
            <w:pPr>
              <w:pStyle w:val="TAL"/>
              <w:jc w:val="center"/>
              <w:rPr>
                <w:lang w:eastAsia="zh-CN"/>
              </w:rPr>
            </w:pPr>
            <w:r w:rsidRPr="002B15AA">
              <w:rPr>
                <w:lang w:eastAsia="zh-CN"/>
              </w:rPr>
              <w:t>T</w:t>
            </w:r>
          </w:p>
        </w:tc>
      </w:tr>
      <w:tr w:rsidR="00606DA1" w:rsidRPr="002B15AA" w:rsidTr="00583841">
        <w:trPr>
          <w:cantSplit/>
          <w:jc w:val="center"/>
          <w:ins w:id="5943" w:author="28.541_CR0286R1_(Rel-16)_eNRM" w:date="2020-06-26T17:15:00Z"/>
        </w:trPr>
        <w:tc>
          <w:tcPr>
            <w:tcW w:w="3891" w:type="dxa"/>
          </w:tcPr>
          <w:p w:rsidR="00606DA1" w:rsidRDefault="00606DA1">
            <w:pPr>
              <w:pStyle w:val="TAL"/>
              <w:jc w:val="center"/>
              <w:rPr>
                <w:ins w:id="5944" w:author="28.541_CR0286R1_(Rel-16)_eNRM" w:date="2020-06-26T17:15:00Z"/>
                <w:rFonts w:ascii="Courier New" w:hAnsi="Courier New" w:cs="Courier New"/>
                <w:szCs w:val="18"/>
              </w:rPr>
              <w:pPrChange w:id="5945" w:author="28.541_CR0286R1_(Rel-16)_eNRM" w:date="2020-06-26T17:15:00Z">
                <w:pPr>
                  <w:pStyle w:val="TAL"/>
                </w:pPr>
              </w:pPrChange>
            </w:pPr>
            <w:ins w:id="5946" w:author="28.541_CR0286R1_(Rel-16)_eNRM" w:date="2020-06-26T17:15:00Z">
              <w:r>
                <w:rPr>
                  <w:b/>
                </w:rPr>
                <w:t>Attribute related to role</w:t>
              </w:r>
            </w:ins>
          </w:p>
        </w:tc>
        <w:tc>
          <w:tcPr>
            <w:tcW w:w="1180" w:type="dxa"/>
          </w:tcPr>
          <w:p w:rsidR="00606DA1" w:rsidRDefault="00606DA1" w:rsidP="00606DA1">
            <w:pPr>
              <w:pStyle w:val="TAL"/>
              <w:jc w:val="center"/>
              <w:rPr>
                <w:ins w:id="5947" w:author="28.541_CR0286R1_(Rel-16)_eNRM" w:date="2020-06-26T17:15:00Z"/>
              </w:rPr>
            </w:pPr>
          </w:p>
        </w:tc>
        <w:tc>
          <w:tcPr>
            <w:tcW w:w="1184" w:type="dxa"/>
          </w:tcPr>
          <w:p w:rsidR="00606DA1" w:rsidRPr="002B15AA" w:rsidRDefault="00606DA1" w:rsidP="00606DA1">
            <w:pPr>
              <w:pStyle w:val="TAL"/>
              <w:jc w:val="center"/>
              <w:rPr>
                <w:ins w:id="5948" w:author="28.541_CR0286R1_(Rel-16)_eNRM" w:date="2020-06-26T17:15:00Z"/>
              </w:rPr>
            </w:pPr>
          </w:p>
        </w:tc>
        <w:tc>
          <w:tcPr>
            <w:tcW w:w="1182" w:type="dxa"/>
          </w:tcPr>
          <w:p w:rsidR="00606DA1" w:rsidRPr="002B15AA" w:rsidRDefault="00606DA1" w:rsidP="00606DA1">
            <w:pPr>
              <w:pStyle w:val="TAL"/>
              <w:jc w:val="center"/>
              <w:rPr>
                <w:ins w:id="5949" w:author="28.541_CR0286R1_(Rel-16)_eNRM" w:date="2020-06-26T17:15:00Z"/>
              </w:rPr>
            </w:pPr>
          </w:p>
        </w:tc>
        <w:tc>
          <w:tcPr>
            <w:tcW w:w="1183" w:type="dxa"/>
          </w:tcPr>
          <w:p w:rsidR="00606DA1" w:rsidRPr="002B15AA" w:rsidRDefault="00606DA1" w:rsidP="00606DA1">
            <w:pPr>
              <w:pStyle w:val="TAL"/>
              <w:jc w:val="center"/>
              <w:rPr>
                <w:ins w:id="5950" w:author="28.541_CR0286R1_(Rel-16)_eNRM" w:date="2020-06-26T17:15:00Z"/>
              </w:rPr>
            </w:pPr>
          </w:p>
        </w:tc>
        <w:tc>
          <w:tcPr>
            <w:tcW w:w="1237" w:type="dxa"/>
          </w:tcPr>
          <w:p w:rsidR="00606DA1" w:rsidRPr="002B15AA" w:rsidRDefault="00606DA1" w:rsidP="00606DA1">
            <w:pPr>
              <w:pStyle w:val="TAL"/>
              <w:jc w:val="center"/>
              <w:rPr>
                <w:ins w:id="5951" w:author="28.541_CR0286R1_(Rel-16)_eNRM" w:date="2020-06-26T17:15:00Z"/>
                <w:lang w:eastAsia="zh-CN"/>
              </w:rPr>
            </w:pPr>
          </w:p>
        </w:tc>
      </w:tr>
      <w:tr w:rsidR="00606DA1" w:rsidRPr="002B15AA" w:rsidTr="00583841">
        <w:trPr>
          <w:cantSplit/>
          <w:jc w:val="center"/>
          <w:ins w:id="5952" w:author="28.541_CR0286R1_(Rel-16)_eNRM" w:date="2020-06-26T17:15:00Z"/>
        </w:trPr>
        <w:tc>
          <w:tcPr>
            <w:tcW w:w="3891" w:type="dxa"/>
          </w:tcPr>
          <w:p w:rsidR="00606DA1" w:rsidRDefault="00606DA1" w:rsidP="00606DA1">
            <w:pPr>
              <w:pStyle w:val="TAL"/>
              <w:rPr>
                <w:ins w:id="5953" w:author="28.541_CR0286R1_(Rel-16)_eNRM" w:date="2020-06-26T17:15:00Z"/>
                <w:rFonts w:ascii="Courier New" w:hAnsi="Courier New" w:cs="Courier New"/>
                <w:szCs w:val="18"/>
              </w:rPr>
            </w:pPr>
            <w:ins w:id="5954" w:author="28.541_CR0286R1_(Rel-16)_eNRM" w:date="2020-06-26T17:15:00Z">
              <w:r w:rsidRPr="004329A9">
                <w:rPr>
                  <w:rFonts w:ascii="Courier New" w:hAnsi="Courier New" w:cs="Courier New"/>
                </w:rPr>
                <w:t>configurable5QISet</w:t>
              </w:r>
              <w:r>
                <w:rPr>
                  <w:rFonts w:ascii="Courier New" w:hAnsi="Courier New" w:cs="Courier New"/>
                </w:rPr>
                <w:t>Ref</w:t>
              </w:r>
            </w:ins>
          </w:p>
        </w:tc>
        <w:tc>
          <w:tcPr>
            <w:tcW w:w="1180" w:type="dxa"/>
          </w:tcPr>
          <w:p w:rsidR="00606DA1" w:rsidRDefault="00606DA1" w:rsidP="00606DA1">
            <w:pPr>
              <w:pStyle w:val="TAL"/>
              <w:jc w:val="center"/>
              <w:rPr>
                <w:ins w:id="5955" w:author="28.541_CR0286R1_(Rel-16)_eNRM" w:date="2020-06-26T17:15:00Z"/>
              </w:rPr>
            </w:pPr>
            <w:ins w:id="5956" w:author="28.541_CR0286R1_(Rel-16)_eNRM" w:date="2020-06-26T17:15:00Z">
              <w:r>
                <w:t>O</w:t>
              </w:r>
            </w:ins>
          </w:p>
        </w:tc>
        <w:tc>
          <w:tcPr>
            <w:tcW w:w="1184" w:type="dxa"/>
          </w:tcPr>
          <w:p w:rsidR="00606DA1" w:rsidRPr="002B15AA" w:rsidRDefault="00606DA1" w:rsidP="00606DA1">
            <w:pPr>
              <w:pStyle w:val="TAL"/>
              <w:jc w:val="center"/>
              <w:rPr>
                <w:ins w:id="5957" w:author="28.541_CR0286R1_(Rel-16)_eNRM" w:date="2020-06-26T17:15:00Z"/>
              </w:rPr>
            </w:pPr>
            <w:ins w:id="5958" w:author="28.541_CR0286R1_(Rel-16)_eNRM" w:date="2020-06-26T17:15:00Z">
              <w:r w:rsidRPr="002B15AA">
                <w:t>T</w:t>
              </w:r>
            </w:ins>
          </w:p>
        </w:tc>
        <w:tc>
          <w:tcPr>
            <w:tcW w:w="1182" w:type="dxa"/>
          </w:tcPr>
          <w:p w:rsidR="00606DA1" w:rsidRPr="002B15AA" w:rsidRDefault="00606DA1" w:rsidP="00606DA1">
            <w:pPr>
              <w:pStyle w:val="TAL"/>
              <w:jc w:val="center"/>
              <w:rPr>
                <w:ins w:id="5959" w:author="28.541_CR0286R1_(Rel-16)_eNRM" w:date="2020-06-26T17:15:00Z"/>
              </w:rPr>
            </w:pPr>
            <w:ins w:id="5960" w:author="28.541_CR0286R1_(Rel-16)_eNRM" w:date="2020-06-26T17:15:00Z">
              <w:r w:rsidRPr="002B15AA">
                <w:t>T</w:t>
              </w:r>
            </w:ins>
          </w:p>
        </w:tc>
        <w:tc>
          <w:tcPr>
            <w:tcW w:w="1183" w:type="dxa"/>
          </w:tcPr>
          <w:p w:rsidR="00606DA1" w:rsidRPr="002B15AA" w:rsidRDefault="00606DA1" w:rsidP="00606DA1">
            <w:pPr>
              <w:pStyle w:val="TAL"/>
              <w:jc w:val="center"/>
              <w:rPr>
                <w:ins w:id="5961" w:author="28.541_CR0286R1_(Rel-16)_eNRM" w:date="2020-06-26T17:15:00Z"/>
              </w:rPr>
            </w:pPr>
            <w:ins w:id="5962" w:author="28.541_CR0286R1_(Rel-16)_eNRM" w:date="2020-06-26T17:15:00Z">
              <w:r w:rsidRPr="002B15AA">
                <w:t>F</w:t>
              </w:r>
            </w:ins>
          </w:p>
        </w:tc>
        <w:tc>
          <w:tcPr>
            <w:tcW w:w="1237" w:type="dxa"/>
          </w:tcPr>
          <w:p w:rsidR="00606DA1" w:rsidRPr="002B15AA" w:rsidRDefault="00606DA1" w:rsidP="00606DA1">
            <w:pPr>
              <w:pStyle w:val="TAL"/>
              <w:jc w:val="center"/>
              <w:rPr>
                <w:ins w:id="5963" w:author="28.541_CR0286R1_(Rel-16)_eNRM" w:date="2020-06-26T17:15:00Z"/>
                <w:lang w:eastAsia="zh-CN"/>
              </w:rPr>
            </w:pPr>
            <w:ins w:id="5964" w:author="28.541_CR0286R1_(Rel-16)_eNRM" w:date="2020-06-26T17:15:00Z">
              <w:r w:rsidRPr="002B15AA">
                <w:rPr>
                  <w:lang w:eastAsia="zh-CN"/>
                </w:rPr>
                <w:t>T</w:t>
              </w:r>
            </w:ins>
          </w:p>
        </w:tc>
      </w:tr>
    </w:tbl>
    <w:p w:rsidR="00E154AB" w:rsidRDefault="00E154AB" w:rsidP="00E154AB">
      <w:pPr>
        <w:rPr>
          <w:lang w:eastAsia="zh-CN"/>
        </w:rPr>
      </w:pPr>
      <w:bookmarkStart w:id="5965" w:name="_Toc19888054"/>
      <w:bookmarkStart w:id="5966" w:name="_Toc27404935"/>
    </w:p>
    <w:p w:rsidR="00E154AB" w:rsidRDefault="00E154AB" w:rsidP="00E154AB">
      <w:pPr>
        <w:pStyle w:val="Heading4"/>
      </w:pPr>
      <w:bookmarkStart w:id="5967" w:name="_Toc35878080"/>
      <w:bookmarkStart w:id="5968" w:name="_Toc36219896"/>
      <w:bookmarkStart w:id="5969" w:name="_Toc36473994"/>
      <w:bookmarkStart w:id="5970" w:name="_Toc36542266"/>
      <w:bookmarkStart w:id="5971" w:name="_Toc36543087"/>
      <w:bookmarkStart w:id="5972" w:name="_Toc36567325"/>
      <w:bookmarkStart w:id="5973" w:name="_Toc44340943"/>
      <w:r w:rsidRPr="002B15AA">
        <w:rPr>
          <w:rFonts w:hint="eastAsia"/>
          <w:lang w:eastAsia="zh-CN"/>
        </w:rPr>
        <w:t>4</w:t>
      </w:r>
      <w:r w:rsidRPr="002B15AA">
        <w:t>.3.2.3</w:t>
      </w:r>
      <w:r w:rsidRPr="002B15AA">
        <w:tab/>
        <w:t>Attribute constraints</w:t>
      </w:r>
      <w:bookmarkEnd w:id="5965"/>
      <w:bookmarkEnd w:id="5966"/>
      <w:bookmarkEnd w:id="5967"/>
      <w:bookmarkEnd w:id="5968"/>
      <w:bookmarkEnd w:id="5969"/>
      <w:bookmarkEnd w:id="5970"/>
      <w:bookmarkEnd w:id="5971"/>
      <w:bookmarkEnd w:id="5972"/>
      <w:bookmarkEnd w:id="5973"/>
    </w:p>
    <w:tbl>
      <w:tblPr>
        <w:tblW w:w="9639" w:type="dxa"/>
        <w:tblInd w:w="-5" w:type="dxa"/>
        <w:tblLook w:val="01E0" w:firstRow="1" w:lastRow="1" w:firstColumn="1" w:lastColumn="1" w:noHBand="0" w:noVBand="0"/>
      </w:tblPr>
      <w:tblGrid>
        <w:gridCol w:w="4204"/>
        <w:gridCol w:w="5435"/>
      </w:tblGrid>
      <w:tr w:rsidR="00E154AB" w:rsidTr="00583841">
        <w:tc>
          <w:tcPr>
            <w:tcW w:w="4204" w:type="dxa"/>
            <w:tcBorders>
              <w:top w:val="single" w:sz="4" w:space="0" w:color="auto"/>
              <w:left w:val="single" w:sz="4" w:space="0" w:color="auto"/>
              <w:bottom w:val="single" w:sz="4" w:space="0" w:color="auto"/>
              <w:right w:val="single" w:sz="4" w:space="0" w:color="auto"/>
            </w:tcBorders>
            <w:shd w:val="clear" w:color="auto" w:fill="D9D9D9"/>
          </w:tcPr>
          <w:p w:rsidR="00E154AB" w:rsidRDefault="00E154AB" w:rsidP="00583841">
            <w:pPr>
              <w:pStyle w:val="TAH"/>
            </w:pPr>
            <w:r>
              <w:t>Name</w:t>
            </w:r>
          </w:p>
        </w:tc>
        <w:tc>
          <w:tcPr>
            <w:tcW w:w="5435" w:type="dxa"/>
            <w:tcBorders>
              <w:top w:val="single" w:sz="4" w:space="0" w:color="auto"/>
              <w:left w:val="single" w:sz="4" w:space="0" w:color="auto"/>
              <w:bottom w:val="single" w:sz="4" w:space="0" w:color="auto"/>
              <w:right w:val="single" w:sz="4" w:space="0" w:color="auto"/>
            </w:tcBorders>
            <w:shd w:val="clear" w:color="auto" w:fill="D9D9D9"/>
          </w:tcPr>
          <w:p w:rsidR="00E154AB" w:rsidRDefault="00E154AB" w:rsidP="00583841">
            <w:pPr>
              <w:pStyle w:val="TAH"/>
            </w:pPr>
            <w:r>
              <w:t>Definition</w:t>
            </w:r>
          </w:p>
        </w:tc>
      </w:tr>
      <w:tr w:rsidR="00E154AB" w:rsidTr="00583841">
        <w:tc>
          <w:tcPr>
            <w:tcW w:w="4204"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rPr>
                <w:rFonts w:ascii="Courier" w:hAnsi="Courier"/>
              </w:rPr>
              <w:t>x2BlackList</w:t>
            </w:r>
          </w:p>
        </w:tc>
        <w:tc>
          <w:tcPr>
            <w:tcW w:w="5435"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t xml:space="preserve">Condition: </w:t>
            </w:r>
            <w:del w:id="5974" w:author="28.541_CR0291R1_(Rel-16)_SON_5G" w:date="2020-06-29T12:31:00Z">
              <w:r w:rsidDel="00BB38CC">
                <w:delText xml:space="preserve">ANR function is supported </w:delText>
              </w:r>
              <w:r w:rsidRPr="00212C37" w:rsidDel="00BB38CC">
                <w:rPr>
                  <w:i/>
                </w:rPr>
                <w:delText>AND</w:delText>
              </w:r>
              <w:r w:rsidDel="00BB38CC">
                <w:delText xml:space="preserve"> </w:delText>
              </w:r>
            </w:del>
            <w:r>
              <w:t>Multi-Radio Dual Connectivity with the EPC (see TS 37.340 [9] clause 4.1.2) is supported.</w:t>
            </w:r>
          </w:p>
        </w:tc>
      </w:tr>
      <w:tr w:rsidR="00E154AB" w:rsidTr="00583841">
        <w:tc>
          <w:tcPr>
            <w:tcW w:w="4204"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w:hAnsi="Courier"/>
              </w:rPr>
            </w:pPr>
            <w:r>
              <w:rPr>
                <w:rFonts w:ascii="Courier" w:hAnsi="Courier"/>
              </w:rPr>
              <w:t>x2WhiteList</w:t>
            </w:r>
          </w:p>
        </w:tc>
        <w:tc>
          <w:tcPr>
            <w:tcW w:w="5435"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t xml:space="preserve">Condition: </w:t>
            </w:r>
            <w:del w:id="5975" w:author="28.541_CR0291R1_(Rel-16)_SON_5G" w:date="2020-06-29T12:31:00Z">
              <w:r w:rsidDel="00BB38CC">
                <w:delText xml:space="preserve">ANR function is supported </w:delText>
              </w:r>
              <w:r w:rsidRPr="0051716B" w:rsidDel="00BB38CC">
                <w:rPr>
                  <w:i/>
                </w:rPr>
                <w:delText>AND</w:delText>
              </w:r>
              <w:r w:rsidDel="00BB38CC">
                <w:delText xml:space="preserve"> </w:delText>
              </w:r>
            </w:del>
            <w:r>
              <w:t>Multi-Radio Dual Connectivity with the EPC (see TS 37.340 [9] clause 4.1.2) is supported.</w:t>
            </w:r>
          </w:p>
        </w:tc>
      </w:tr>
      <w:tr w:rsidR="00E154AB" w:rsidDel="00BB38CC" w:rsidTr="00583841">
        <w:trPr>
          <w:del w:id="5976" w:author="28.541_CR0291R1_(Rel-16)_SON_5G" w:date="2020-06-29T12:31:00Z"/>
        </w:trPr>
        <w:tc>
          <w:tcPr>
            <w:tcW w:w="4204" w:type="dxa"/>
            <w:tcBorders>
              <w:top w:val="single" w:sz="4" w:space="0" w:color="auto"/>
              <w:left w:val="single" w:sz="4" w:space="0" w:color="auto"/>
              <w:bottom w:val="single" w:sz="4" w:space="0" w:color="auto"/>
              <w:right w:val="single" w:sz="4" w:space="0" w:color="auto"/>
            </w:tcBorders>
          </w:tcPr>
          <w:p w:rsidR="00E154AB" w:rsidDel="00BB38CC" w:rsidRDefault="00E154AB" w:rsidP="00583841">
            <w:pPr>
              <w:pStyle w:val="TAL"/>
              <w:rPr>
                <w:del w:id="5977" w:author="28.541_CR0291R1_(Rel-16)_SON_5G" w:date="2020-06-29T12:31:00Z"/>
                <w:rFonts w:ascii="Courier" w:hAnsi="Courier"/>
              </w:rPr>
            </w:pPr>
            <w:del w:id="5978" w:author="28.541_CR0291R1_(Rel-16)_SON_5G" w:date="2020-06-29T12:31:00Z">
              <w:r w:rsidDel="00BB38CC">
                <w:rPr>
                  <w:rFonts w:ascii="Courier" w:hAnsi="Courier"/>
                </w:rPr>
                <w:delText>xnBlackList</w:delText>
              </w:r>
            </w:del>
          </w:p>
        </w:tc>
        <w:tc>
          <w:tcPr>
            <w:tcW w:w="5435" w:type="dxa"/>
            <w:tcBorders>
              <w:top w:val="single" w:sz="4" w:space="0" w:color="auto"/>
              <w:left w:val="single" w:sz="4" w:space="0" w:color="auto"/>
              <w:bottom w:val="single" w:sz="4" w:space="0" w:color="auto"/>
              <w:right w:val="single" w:sz="4" w:space="0" w:color="auto"/>
            </w:tcBorders>
          </w:tcPr>
          <w:p w:rsidR="00E154AB" w:rsidDel="00BB38CC" w:rsidRDefault="00E154AB" w:rsidP="00583841">
            <w:pPr>
              <w:pStyle w:val="TAL"/>
              <w:rPr>
                <w:del w:id="5979" w:author="28.541_CR0291R1_(Rel-16)_SON_5G" w:date="2020-06-29T12:31:00Z"/>
              </w:rPr>
            </w:pPr>
            <w:del w:id="5980" w:author="28.541_CR0291R1_(Rel-16)_SON_5G" w:date="2020-06-29T12:31:00Z">
              <w:r w:rsidDel="00BB38CC">
                <w:delText>Condition: ANR function is supported.</w:delText>
              </w:r>
            </w:del>
          </w:p>
        </w:tc>
      </w:tr>
      <w:tr w:rsidR="00E154AB" w:rsidDel="00BB38CC" w:rsidTr="00583841">
        <w:trPr>
          <w:del w:id="5981" w:author="28.541_CR0291R1_(Rel-16)_SON_5G" w:date="2020-06-29T12:31:00Z"/>
        </w:trPr>
        <w:tc>
          <w:tcPr>
            <w:tcW w:w="4204" w:type="dxa"/>
            <w:tcBorders>
              <w:top w:val="single" w:sz="4" w:space="0" w:color="auto"/>
              <w:left w:val="single" w:sz="4" w:space="0" w:color="auto"/>
              <w:bottom w:val="single" w:sz="4" w:space="0" w:color="auto"/>
              <w:right w:val="single" w:sz="4" w:space="0" w:color="auto"/>
            </w:tcBorders>
          </w:tcPr>
          <w:p w:rsidR="00E154AB" w:rsidDel="00BB38CC" w:rsidRDefault="00E154AB" w:rsidP="00583841">
            <w:pPr>
              <w:pStyle w:val="TAL"/>
              <w:rPr>
                <w:del w:id="5982" w:author="28.541_CR0291R1_(Rel-16)_SON_5G" w:date="2020-06-29T12:31:00Z"/>
                <w:rFonts w:ascii="Courier" w:hAnsi="Courier"/>
              </w:rPr>
            </w:pPr>
            <w:del w:id="5983" w:author="28.541_CR0291R1_(Rel-16)_SON_5G" w:date="2020-06-29T12:31:00Z">
              <w:r w:rsidDel="00BB38CC">
                <w:rPr>
                  <w:rFonts w:ascii="Courier" w:hAnsi="Courier"/>
                </w:rPr>
                <w:delText>xnWhiteList</w:delText>
              </w:r>
            </w:del>
          </w:p>
        </w:tc>
        <w:tc>
          <w:tcPr>
            <w:tcW w:w="5435" w:type="dxa"/>
            <w:tcBorders>
              <w:top w:val="single" w:sz="4" w:space="0" w:color="auto"/>
              <w:left w:val="single" w:sz="4" w:space="0" w:color="auto"/>
              <w:bottom w:val="single" w:sz="4" w:space="0" w:color="auto"/>
              <w:right w:val="single" w:sz="4" w:space="0" w:color="auto"/>
            </w:tcBorders>
          </w:tcPr>
          <w:p w:rsidR="00E154AB" w:rsidDel="00BB38CC" w:rsidRDefault="00E154AB" w:rsidP="00583841">
            <w:pPr>
              <w:pStyle w:val="TAL"/>
              <w:rPr>
                <w:del w:id="5984" w:author="28.541_CR0291R1_(Rel-16)_SON_5G" w:date="2020-06-29T12:31:00Z"/>
              </w:rPr>
            </w:pPr>
            <w:del w:id="5985" w:author="28.541_CR0291R1_(Rel-16)_SON_5G" w:date="2020-06-29T12:31:00Z">
              <w:r w:rsidDel="00BB38CC">
                <w:delText>Condition: ANR function is supported.</w:delText>
              </w:r>
            </w:del>
          </w:p>
        </w:tc>
      </w:tr>
      <w:tr w:rsidR="00E154AB" w:rsidDel="00BB38CC" w:rsidTr="00583841">
        <w:trPr>
          <w:del w:id="5986" w:author="28.541_CR0291R1_(Rel-16)_SON_5G" w:date="2020-06-29T12:31:00Z"/>
        </w:trPr>
        <w:tc>
          <w:tcPr>
            <w:tcW w:w="4204" w:type="dxa"/>
            <w:tcBorders>
              <w:top w:val="single" w:sz="4" w:space="0" w:color="auto"/>
              <w:left w:val="single" w:sz="4" w:space="0" w:color="auto"/>
              <w:bottom w:val="single" w:sz="4" w:space="0" w:color="auto"/>
              <w:right w:val="single" w:sz="4" w:space="0" w:color="auto"/>
            </w:tcBorders>
          </w:tcPr>
          <w:p w:rsidR="00E154AB" w:rsidDel="00BB38CC" w:rsidRDefault="00E154AB" w:rsidP="00583841">
            <w:pPr>
              <w:pStyle w:val="TAL"/>
              <w:rPr>
                <w:del w:id="5987" w:author="28.541_CR0291R1_(Rel-16)_SON_5G" w:date="2020-06-29T12:31:00Z"/>
                <w:rFonts w:ascii="Courier" w:hAnsi="Courier"/>
              </w:rPr>
            </w:pPr>
            <w:del w:id="5988" w:author="28.541_CR0291R1_(Rel-16)_SON_5G" w:date="2020-06-29T12:31:00Z">
              <w:r w:rsidDel="00BB38CC">
                <w:rPr>
                  <w:rFonts w:ascii="Courier New" w:hAnsi="Courier New" w:cs="Courier New"/>
                </w:rPr>
                <w:delText>x2XnHOBlackList</w:delText>
              </w:r>
            </w:del>
          </w:p>
        </w:tc>
        <w:tc>
          <w:tcPr>
            <w:tcW w:w="5435" w:type="dxa"/>
            <w:tcBorders>
              <w:top w:val="single" w:sz="4" w:space="0" w:color="auto"/>
              <w:left w:val="single" w:sz="4" w:space="0" w:color="auto"/>
              <w:bottom w:val="single" w:sz="4" w:space="0" w:color="auto"/>
              <w:right w:val="single" w:sz="4" w:space="0" w:color="auto"/>
            </w:tcBorders>
          </w:tcPr>
          <w:p w:rsidR="00E154AB" w:rsidDel="00BB38CC" w:rsidRDefault="00E154AB" w:rsidP="00583841">
            <w:pPr>
              <w:pStyle w:val="TAL"/>
              <w:rPr>
                <w:del w:id="5989" w:author="28.541_CR0291R1_(Rel-16)_SON_5G" w:date="2020-06-29T12:31:00Z"/>
              </w:rPr>
            </w:pPr>
            <w:del w:id="5990" w:author="28.541_CR0291R1_(Rel-16)_SON_5G" w:date="2020-06-29T12:31:00Z">
              <w:r w:rsidDel="00BB38CC">
                <w:delText>Condition: ANR function is supported.</w:delText>
              </w:r>
            </w:del>
          </w:p>
        </w:tc>
      </w:tr>
      <w:tr w:rsidR="00E154AB" w:rsidTr="00583841">
        <w:tc>
          <w:tcPr>
            <w:tcW w:w="4204"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rPr>
            </w:pPr>
            <w:r>
              <w:rPr>
                <w:rFonts w:ascii="Courier New" w:hAnsi="Courier New" w:cs="Courier New"/>
                <w:szCs w:val="18"/>
              </w:rPr>
              <w:t>mappingSetIDBackhaulA</w:t>
            </w:r>
            <w:r w:rsidRPr="000101AA">
              <w:rPr>
                <w:rFonts w:ascii="Courier New" w:hAnsi="Courier New" w:cs="Courier New"/>
                <w:szCs w:val="18"/>
              </w:rPr>
              <w:t>ddress</w:t>
            </w:r>
            <w:r>
              <w:rPr>
                <w:rFonts w:ascii="Courier New" w:hAnsi="Courier New" w:cs="Courier New"/>
                <w:szCs w:val="18"/>
              </w:rPr>
              <w:t>List</w:t>
            </w:r>
            <w:r w:rsidRPr="002B15AA">
              <w:rPr>
                <w:rFonts w:cs="Arial"/>
              </w:rPr>
              <w:t xml:space="preserve"> </w:t>
            </w:r>
          </w:p>
        </w:tc>
        <w:tc>
          <w:tcPr>
            <w:tcW w:w="5435"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rsidRPr="002B15AA">
              <w:t xml:space="preserve">Condition: </w:t>
            </w:r>
            <w:r>
              <w:rPr>
                <w:noProof/>
                <w:lang w:eastAsia="zh-CN"/>
              </w:rPr>
              <w:t>Remote Interference Management</w:t>
            </w:r>
            <w:r w:rsidRPr="002B15AA">
              <w:t xml:space="preserve"> </w:t>
            </w:r>
            <w:r>
              <w:t>function</w:t>
            </w:r>
            <w:r w:rsidRPr="002B15AA">
              <w:t xml:space="preserve"> is supported.</w:t>
            </w:r>
          </w:p>
        </w:tc>
      </w:tr>
    </w:tbl>
    <w:p w:rsidR="00E154AB" w:rsidRPr="002B15AA" w:rsidRDefault="00E154AB" w:rsidP="00E154AB"/>
    <w:p w:rsidR="00E154AB" w:rsidRPr="002B15AA" w:rsidRDefault="00E154AB" w:rsidP="00E154AB">
      <w:pPr>
        <w:pStyle w:val="Heading4"/>
      </w:pPr>
      <w:bookmarkStart w:id="5991" w:name="_Toc19888055"/>
      <w:bookmarkStart w:id="5992" w:name="_Toc27404936"/>
      <w:bookmarkStart w:id="5993" w:name="_Toc35878081"/>
      <w:bookmarkStart w:id="5994" w:name="_Toc36219897"/>
      <w:bookmarkStart w:id="5995" w:name="_Toc36473995"/>
      <w:bookmarkStart w:id="5996" w:name="_Toc36542267"/>
      <w:bookmarkStart w:id="5997" w:name="_Toc36543088"/>
      <w:bookmarkStart w:id="5998" w:name="_Toc36567326"/>
      <w:bookmarkStart w:id="5999" w:name="_Toc44340944"/>
      <w:r w:rsidRPr="002B15AA">
        <w:rPr>
          <w:rFonts w:hint="eastAsia"/>
          <w:lang w:eastAsia="zh-CN"/>
        </w:rPr>
        <w:t>4</w:t>
      </w:r>
      <w:r w:rsidRPr="002B15AA">
        <w:t>.3.2.4</w:t>
      </w:r>
      <w:r w:rsidRPr="002B15AA">
        <w:tab/>
        <w:t>Notifications</w:t>
      </w:r>
      <w:bookmarkEnd w:id="5991"/>
      <w:bookmarkEnd w:id="5992"/>
      <w:bookmarkEnd w:id="5993"/>
      <w:bookmarkEnd w:id="5994"/>
      <w:bookmarkEnd w:id="5995"/>
      <w:bookmarkEnd w:id="5996"/>
      <w:bookmarkEnd w:id="5997"/>
      <w:bookmarkEnd w:id="5998"/>
      <w:bookmarkEnd w:id="5999"/>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Pr="002B15AA" w:rsidRDefault="00E154AB" w:rsidP="00E154AB">
      <w:pPr>
        <w:pStyle w:val="Heading3"/>
        <w:rPr>
          <w:lang w:eastAsia="zh-CN"/>
        </w:rPr>
      </w:pPr>
      <w:bookmarkStart w:id="6000" w:name="_Toc19888056"/>
      <w:bookmarkStart w:id="6001" w:name="_Toc27404937"/>
      <w:bookmarkStart w:id="6002" w:name="_Toc35878082"/>
      <w:bookmarkStart w:id="6003" w:name="_Toc36219898"/>
      <w:bookmarkStart w:id="6004" w:name="_Toc36473996"/>
      <w:bookmarkStart w:id="6005" w:name="_Toc36542268"/>
      <w:bookmarkStart w:id="6006" w:name="_Toc36543089"/>
      <w:bookmarkStart w:id="6007" w:name="_Toc36567327"/>
      <w:bookmarkStart w:id="6008" w:name="_Toc44340945"/>
      <w:r w:rsidRPr="002B15AA">
        <w:rPr>
          <w:rFonts w:hint="eastAsia"/>
          <w:lang w:eastAsia="zh-CN"/>
        </w:rPr>
        <w:t>4</w:t>
      </w:r>
      <w:r w:rsidRPr="002B15AA">
        <w:rPr>
          <w:lang w:eastAsia="zh-CN"/>
        </w:rPr>
        <w:t>.3.3</w:t>
      </w:r>
      <w:r w:rsidRPr="002B15AA">
        <w:rPr>
          <w:lang w:eastAsia="zh-CN"/>
        </w:rPr>
        <w:tab/>
      </w:r>
      <w:r w:rsidRPr="002B15AA">
        <w:rPr>
          <w:rFonts w:ascii="Courier New" w:hAnsi="Courier New"/>
          <w:lang w:eastAsia="zh-CN"/>
        </w:rPr>
        <w:t>GNBCUUPFunction</w:t>
      </w:r>
      <w:bookmarkEnd w:id="6000"/>
      <w:bookmarkEnd w:id="6001"/>
      <w:bookmarkEnd w:id="6002"/>
      <w:bookmarkEnd w:id="6003"/>
      <w:bookmarkEnd w:id="6004"/>
      <w:bookmarkEnd w:id="6005"/>
      <w:bookmarkEnd w:id="6006"/>
      <w:bookmarkEnd w:id="6007"/>
      <w:bookmarkEnd w:id="6008"/>
    </w:p>
    <w:p w:rsidR="00E154AB" w:rsidRPr="002B15AA" w:rsidRDefault="00E154AB" w:rsidP="00E154AB">
      <w:pPr>
        <w:pStyle w:val="Heading4"/>
      </w:pPr>
      <w:bookmarkStart w:id="6009" w:name="_Toc19888057"/>
      <w:bookmarkStart w:id="6010" w:name="_Toc27404938"/>
      <w:bookmarkStart w:id="6011" w:name="_Toc35878083"/>
      <w:bookmarkStart w:id="6012" w:name="_Toc36219899"/>
      <w:bookmarkStart w:id="6013" w:name="_Toc36473997"/>
      <w:bookmarkStart w:id="6014" w:name="_Toc36542269"/>
      <w:bookmarkStart w:id="6015" w:name="_Toc36543090"/>
      <w:bookmarkStart w:id="6016" w:name="_Toc36567328"/>
      <w:bookmarkStart w:id="6017" w:name="_Toc44340946"/>
      <w:r w:rsidRPr="002B15AA">
        <w:rPr>
          <w:rFonts w:hint="eastAsia"/>
          <w:lang w:eastAsia="zh-CN"/>
        </w:rPr>
        <w:t>4</w:t>
      </w:r>
      <w:r w:rsidRPr="002B15AA">
        <w:t>.3.3.1</w:t>
      </w:r>
      <w:r w:rsidRPr="002B15AA">
        <w:tab/>
        <w:t>Definition</w:t>
      </w:r>
      <w:bookmarkEnd w:id="6009"/>
      <w:bookmarkEnd w:id="6010"/>
      <w:bookmarkEnd w:id="6011"/>
      <w:bookmarkEnd w:id="6012"/>
      <w:bookmarkEnd w:id="6013"/>
      <w:bookmarkEnd w:id="6014"/>
      <w:bookmarkEnd w:id="6015"/>
      <w:bookmarkEnd w:id="6016"/>
      <w:bookmarkEnd w:id="6017"/>
    </w:p>
    <w:p w:rsidR="00E154AB" w:rsidRDefault="00E154AB" w:rsidP="00E154AB">
      <w:r>
        <w:t xml:space="preserve">For non-split NG-RAN deployment scenario, this IOC together with GNBCUCPFunction IOC and GNBDUFunction IOC provide the management representation of gNB </w:t>
      </w:r>
      <w:r w:rsidRPr="00192BBC">
        <w:t xml:space="preserve">defined in </w:t>
      </w:r>
      <w:r>
        <w:t xml:space="preserve">clause 6.1.1 in </w:t>
      </w:r>
      <w:r w:rsidRPr="00192BBC">
        <w:t>3GPP TS 38.401 [4].</w:t>
      </w:r>
      <w:r w:rsidRPr="002B15AA">
        <w:t xml:space="preserve"> </w:t>
      </w:r>
    </w:p>
    <w:p w:rsidR="00E154AB" w:rsidRDefault="00E154AB" w:rsidP="00E154AB">
      <w:r>
        <w:t>For 2-split NG-RAN deployment scenario,</w:t>
      </w:r>
      <w:r w:rsidRPr="002B15AA">
        <w:t xml:space="preserve"> </w:t>
      </w:r>
      <w:r>
        <w:t>t</w:t>
      </w:r>
      <w:r w:rsidRPr="002B15AA">
        <w:t xml:space="preserve">his IOC </w:t>
      </w:r>
      <w:r>
        <w:t>together with GNBCUCPFunction IOC provide management representation of gNB-</w:t>
      </w:r>
      <w:r w:rsidRPr="002B15AA">
        <w:t xml:space="preserve">CU defined in </w:t>
      </w:r>
      <w:r>
        <w:t xml:space="preserve">clause 6.1.1 in </w:t>
      </w:r>
      <w:r w:rsidRPr="002B15AA">
        <w:t>3GPP TS 38.401 [4].</w:t>
      </w:r>
      <w:r>
        <w:t xml:space="preserve"> </w:t>
      </w:r>
    </w:p>
    <w:p w:rsidR="00E154AB" w:rsidRPr="002B15AA" w:rsidRDefault="00E154AB" w:rsidP="00E154AB">
      <w:r>
        <w:t>For 3-split NG-RAN deployment scenario, t</w:t>
      </w:r>
      <w:r w:rsidRPr="002B15AA">
        <w:t xml:space="preserve">his IOC </w:t>
      </w:r>
      <w:r>
        <w:t xml:space="preserve">provides management </w:t>
      </w:r>
      <w:r w:rsidRPr="002B15AA">
        <w:t>represent</w:t>
      </w:r>
      <w:r>
        <w:t>ation of gNB-</w:t>
      </w:r>
      <w:r w:rsidRPr="002B15AA">
        <w:t xml:space="preserve">CU-UP defined in </w:t>
      </w:r>
      <w:r>
        <w:t>clause 6.1.2 in</w:t>
      </w:r>
      <w:r w:rsidRPr="002B15AA">
        <w:t xml:space="preserve"> 3GPP TS 38.401 [4].</w:t>
      </w:r>
    </w:p>
    <w:p w:rsidR="00E154AB" w:rsidRPr="002B15AA" w:rsidRDefault="00E154AB" w:rsidP="00E154AB">
      <w:r w:rsidRPr="002B15AA">
        <w:t>The following table identifies the necessary end points required for the representation of gNB and en-gNB, of all deployment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610"/>
        <w:gridCol w:w="2610"/>
        <w:gridCol w:w="2880"/>
      </w:tblGrid>
      <w:tr w:rsidR="00E154AB" w:rsidRPr="002B15AA" w:rsidTr="00583841">
        <w:tc>
          <w:tcPr>
            <w:tcW w:w="1188" w:type="dxa"/>
            <w:shd w:val="clear" w:color="auto" w:fill="F2F2F2"/>
          </w:tcPr>
          <w:p w:rsidR="00E154AB" w:rsidRPr="002B15AA" w:rsidRDefault="00E154AB" w:rsidP="00583841">
            <w:pPr>
              <w:pStyle w:val="TAH"/>
              <w:ind w:left="568"/>
            </w:pPr>
            <w:r w:rsidRPr="002B15AA">
              <w:lastRenderedPageBreak/>
              <w:t>Req</w:t>
            </w:r>
          </w:p>
          <w:p w:rsidR="00E154AB" w:rsidRPr="002B15AA" w:rsidRDefault="00E154AB" w:rsidP="00583841">
            <w:pPr>
              <w:pStyle w:val="TAH"/>
            </w:pPr>
          </w:p>
          <w:p w:rsidR="00E154AB" w:rsidRPr="002B15AA" w:rsidRDefault="00E154AB" w:rsidP="00583841">
            <w:pPr>
              <w:rPr>
                <w:rFonts w:ascii="Arial" w:hAnsi="Arial" w:cs="Arial"/>
                <w:b/>
                <w:sz w:val="18"/>
                <w:szCs w:val="18"/>
              </w:rPr>
            </w:pPr>
            <w:r w:rsidRPr="002B15AA">
              <w:rPr>
                <w:rFonts w:ascii="Arial" w:hAnsi="Arial" w:cs="Arial"/>
                <w:b/>
                <w:sz w:val="18"/>
                <w:szCs w:val="18"/>
              </w:rPr>
              <w:t>Role</w:t>
            </w:r>
          </w:p>
        </w:tc>
        <w:tc>
          <w:tcPr>
            <w:tcW w:w="2610" w:type="dxa"/>
            <w:shd w:val="clear" w:color="auto" w:fill="F2F2F2"/>
          </w:tcPr>
          <w:p w:rsidR="00E154AB" w:rsidRPr="002B15AA" w:rsidRDefault="00E154AB" w:rsidP="00583841">
            <w:pPr>
              <w:pStyle w:val="TAH"/>
            </w:pPr>
            <w:r w:rsidRPr="002B15AA">
              <w:t>End point requirement for 3-split deployment scenario</w:t>
            </w:r>
          </w:p>
        </w:tc>
        <w:tc>
          <w:tcPr>
            <w:tcW w:w="2610" w:type="dxa"/>
            <w:shd w:val="clear" w:color="auto" w:fill="F2F2F2"/>
          </w:tcPr>
          <w:p w:rsidR="00E154AB" w:rsidRPr="002B15AA" w:rsidRDefault="00E154AB" w:rsidP="00583841">
            <w:pPr>
              <w:pStyle w:val="TAH"/>
            </w:pPr>
            <w:r w:rsidRPr="002B15AA">
              <w:t>End point requirement for 2-split deployment scenario</w:t>
            </w:r>
          </w:p>
        </w:tc>
        <w:tc>
          <w:tcPr>
            <w:tcW w:w="2880" w:type="dxa"/>
            <w:shd w:val="clear" w:color="auto" w:fill="F2F2F2"/>
          </w:tcPr>
          <w:p w:rsidR="00E154AB" w:rsidRPr="002B15AA" w:rsidRDefault="00E154AB" w:rsidP="00583841">
            <w:pPr>
              <w:pStyle w:val="TAH"/>
            </w:pPr>
            <w:r w:rsidRPr="002B15AA">
              <w:t>End point requirement for Non-split deployment scenario</w:t>
            </w:r>
          </w:p>
        </w:tc>
      </w:tr>
      <w:tr w:rsidR="00E154AB" w:rsidRPr="002B15AA" w:rsidTr="00583841">
        <w:tc>
          <w:tcPr>
            <w:tcW w:w="1188" w:type="dxa"/>
            <w:shd w:val="clear" w:color="auto" w:fill="auto"/>
          </w:tcPr>
          <w:p w:rsidR="00E154AB" w:rsidRPr="002B15AA" w:rsidRDefault="00E154AB" w:rsidP="00583841">
            <w:pPr>
              <w:pStyle w:val="TAL"/>
            </w:pPr>
            <w:r w:rsidRPr="002B15AA">
              <w:t xml:space="preserve">gNB </w:t>
            </w:r>
          </w:p>
        </w:tc>
        <w:tc>
          <w:tcPr>
            <w:tcW w:w="2610" w:type="dxa"/>
            <w:shd w:val="clear" w:color="auto" w:fill="auto"/>
          </w:tcPr>
          <w:p w:rsidR="00E154AB" w:rsidRPr="002B15AA" w:rsidRDefault="00E154AB" w:rsidP="00583841">
            <w:pPr>
              <w:rPr>
                <w:rFonts w:ascii="Courier New" w:hAnsi="Courier New" w:cs="Courier New"/>
                <w:sz w:val="18"/>
                <w:szCs w:val="18"/>
              </w:rPr>
            </w:pPr>
            <w:r w:rsidRPr="002B15AA">
              <w:rPr>
                <w:rFonts w:ascii="Courier New" w:hAnsi="Courier New" w:cs="Courier New"/>
                <w:sz w:val="18"/>
                <w:szCs w:val="18"/>
              </w:rPr>
              <w:t>&lt;&lt;IOC&gt;&gt;EP_XnU, &lt;&lt;IOC&gt;&gt;EP_NgU, &lt;&lt;IOC&gt;&gt;EP_F1U, &lt;&lt;IOC&gt;&gt;EP_E1.</w:t>
            </w:r>
          </w:p>
        </w:tc>
        <w:tc>
          <w:tcPr>
            <w:tcW w:w="2610" w:type="dxa"/>
            <w:shd w:val="clear" w:color="auto" w:fill="auto"/>
          </w:tcPr>
          <w:p w:rsidR="00E154AB" w:rsidRPr="002B15AA" w:rsidRDefault="00E154AB" w:rsidP="00583841">
            <w:pPr>
              <w:rPr>
                <w:rFonts w:ascii="Courier New" w:hAnsi="Courier New" w:cs="Courier New"/>
                <w:sz w:val="18"/>
                <w:szCs w:val="18"/>
              </w:rPr>
            </w:pPr>
            <w:r w:rsidRPr="002B15AA">
              <w:rPr>
                <w:rFonts w:ascii="Courier New" w:hAnsi="Courier New" w:cs="Courier New"/>
                <w:sz w:val="18"/>
                <w:szCs w:val="18"/>
              </w:rPr>
              <w:t>&lt;&lt;IOC&gt;&gt;EP_XnU, &lt;&lt;IOC&gt;&gt;EP_NgU, &lt;&lt;IOC&gt;&gt;EP_F1U.</w:t>
            </w:r>
          </w:p>
        </w:tc>
        <w:tc>
          <w:tcPr>
            <w:tcW w:w="2880" w:type="dxa"/>
            <w:shd w:val="clear" w:color="auto" w:fill="auto"/>
          </w:tcPr>
          <w:p w:rsidR="00E154AB" w:rsidRPr="002B15AA" w:rsidRDefault="00E154AB" w:rsidP="00583841">
            <w:pPr>
              <w:rPr>
                <w:rFonts w:ascii="Courier New" w:hAnsi="Courier New" w:cs="Courier New"/>
                <w:sz w:val="18"/>
                <w:szCs w:val="18"/>
              </w:rPr>
            </w:pPr>
            <w:r w:rsidRPr="002B15AA">
              <w:rPr>
                <w:rFonts w:ascii="Courier New" w:hAnsi="Courier New" w:cs="Courier New"/>
                <w:sz w:val="18"/>
                <w:szCs w:val="18"/>
              </w:rPr>
              <w:t>&lt;&lt;IOC&gt;&gt;EP_XnU, &lt;&lt;IOC&gt;&gt;EP_NgU.</w:t>
            </w:r>
          </w:p>
        </w:tc>
      </w:tr>
      <w:tr w:rsidR="00E154AB" w:rsidRPr="002B15AA" w:rsidTr="00583841">
        <w:tc>
          <w:tcPr>
            <w:tcW w:w="1188" w:type="dxa"/>
            <w:shd w:val="clear" w:color="auto" w:fill="auto"/>
          </w:tcPr>
          <w:p w:rsidR="00E154AB" w:rsidRPr="002B15AA" w:rsidRDefault="00E154AB" w:rsidP="00583841">
            <w:pPr>
              <w:pStyle w:val="TAL"/>
            </w:pPr>
            <w:r w:rsidRPr="002B15AA">
              <w:t>en-gNB</w:t>
            </w:r>
          </w:p>
        </w:tc>
        <w:tc>
          <w:tcPr>
            <w:tcW w:w="2610" w:type="dxa"/>
            <w:shd w:val="clear" w:color="auto" w:fill="auto"/>
          </w:tcPr>
          <w:p w:rsidR="00E154AB" w:rsidRPr="00D656D3" w:rsidRDefault="00E154AB" w:rsidP="00583841">
            <w:pPr>
              <w:rPr>
                <w:rFonts w:ascii="Courier New" w:hAnsi="Courier New" w:cs="Courier New"/>
                <w:sz w:val="18"/>
                <w:szCs w:val="18"/>
                <w:lang w:val="es-ES"/>
              </w:rPr>
            </w:pPr>
            <w:r w:rsidRPr="00D656D3">
              <w:rPr>
                <w:rFonts w:ascii="Courier New" w:hAnsi="Courier New" w:cs="Courier New"/>
                <w:sz w:val="18"/>
                <w:szCs w:val="18"/>
                <w:lang w:val="es-ES"/>
              </w:rPr>
              <w:t>&lt;&lt;IOC&gt;&gt;EP_X2U, &lt;&lt;IOC&gt;&gt;EP_S1U, &lt;&lt;IOC&gt;&gt;EP_F1U, &lt;&lt;IOC&gt;&gt;EP_E1.</w:t>
            </w:r>
          </w:p>
        </w:tc>
        <w:tc>
          <w:tcPr>
            <w:tcW w:w="2610" w:type="dxa"/>
            <w:shd w:val="clear" w:color="auto" w:fill="auto"/>
          </w:tcPr>
          <w:p w:rsidR="00E154AB" w:rsidRPr="002B15AA" w:rsidRDefault="00E154AB" w:rsidP="00583841">
            <w:pPr>
              <w:rPr>
                <w:rFonts w:ascii="Courier New" w:hAnsi="Courier New" w:cs="Courier New"/>
                <w:sz w:val="18"/>
                <w:szCs w:val="18"/>
              </w:rPr>
            </w:pPr>
            <w:r w:rsidRPr="002B15AA">
              <w:rPr>
                <w:rFonts w:ascii="Courier New" w:hAnsi="Courier New" w:cs="Courier New"/>
                <w:sz w:val="18"/>
                <w:szCs w:val="18"/>
              </w:rPr>
              <w:t>&lt;&lt;IOC&gt;&gt;EP_X2U, &lt;&lt;IOC&gt;&gt;EP_S1U, &lt;&lt;IOC&gt;&gt;EP_F1U.</w:t>
            </w:r>
          </w:p>
        </w:tc>
        <w:tc>
          <w:tcPr>
            <w:tcW w:w="2880" w:type="dxa"/>
            <w:shd w:val="clear" w:color="auto" w:fill="auto"/>
          </w:tcPr>
          <w:p w:rsidR="00E154AB" w:rsidRPr="002B15AA" w:rsidRDefault="00E154AB" w:rsidP="00583841">
            <w:pPr>
              <w:rPr>
                <w:rFonts w:ascii="Courier New" w:hAnsi="Courier New" w:cs="Courier New"/>
                <w:sz w:val="18"/>
                <w:szCs w:val="18"/>
              </w:rPr>
            </w:pPr>
            <w:r w:rsidRPr="002B15AA">
              <w:rPr>
                <w:rFonts w:ascii="Courier New" w:hAnsi="Courier New" w:cs="Courier New"/>
                <w:sz w:val="18"/>
                <w:szCs w:val="18"/>
              </w:rPr>
              <w:t>&lt;&lt;IOC&gt;&gt;EP_X2U, &lt;&lt;IOC&gt;&gt;EP_S1U.</w:t>
            </w:r>
          </w:p>
        </w:tc>
      </w:tr>
    </w:tbl>
    <w:p w:rsidR="00E154AB" w:rsidRDefault="00E154AB" w:rsidP="00E154AB">
      <w:pPr>
        <w:pStyle w:val="Heading4"/>
        <w:rPr>
          <w:lang w:eastAsia="zh-CN"/>
        </w:rPr>
      </w:pPr>
      <w:bookmarkStart w:id="6018" w:name="_Toc19888058"/>
      <w:bookmarkStart w:id="6019" w:name="_Toc27404939"/>
      <w:bookmarkStart w:id="6020" w:name="_Toc35878084"/>
      <w:bookmarkStart w:id="6021" w:name="_Toc36219900"/>
      <w:bookmarkStart w:id="6022" w:name="_Toc36473998"/>
      <w:bookmarkStart w:id="6023" w:name="_Toc36542270"/>
      <w:bookmarkStart w:id="6024" w:name="_Toc36543091"/>
      <w:bookmarkStart w:id="6025" w:name="_Toc36567329"/>
      <w:bookmarkStart w:id="6026" w:name="_Toc44340947"/>
      <w:r w:rsidRPr="002B15AA">
        <w:rPr>
          <w:rFonts w:hint="eastAsia"/>
          <w:lang w:eastAsia="zh-CN"/>
        </w:rPr>
        <w:t>4</w:t>
      </w:r>
      <w:r w:rsidRPr="002B15AA">
        <w:rPr>
          <w:lang w:eastAsia="zh-CN"/>
        </w:rPr>
        <w:t>.3.3.2</w:t>
      </w:r>
      <w:r w:rsidRPr="002B15AA">
        <w:rPr>
          <w:lang w:eastAsia="zh-CN"/>
        </w:rPr>
        <w:tab/>
        <w:t>Attributes</w:t>
      </w:r>
      <w:bookmarkEnd w:id="6018"/>
      <w:bookmarkEnd w:id="6019"/>
      <w:bookmarkEnd w:id="6020"/>
      <w:bookmarkEnd w:id="6021"/>
      <w:bookmarkEnd w:id="6022"/>
      <w:bookmarkEnd w:id="6023"/>
      <w:bookmarkEnd w:id="6024"/>
      <w:bookmarkEnd w:id="6025"/>
      <w:bookmarkEnd w:id="6026"/>
    </w:p>
    <w:p w:rsidR="00E154AB" w:rsidRPr="00CC0FE0" w:rsidRDefault="00E154AB" w:rsidP="00E154AB">
      <w:pPr>
        <w:rPr>
          <w:lang w:eastAsia="zh-CN"/>
        </w:rPr>
      </w:pPr>
      <w:r>
        <w:t>The GNBCUUPFunction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1184"/>
        <w:gridCol w:w="1184"/>
        <w:gridCol w:w="1184"/>
        <w:gridCol w:w="1184"/>
        <w:gridCol w:w="1185"/>
      </w:tblGrid>
      <w:tr w:rsidR="00E154AB" w:rsidRPr="002B15AA" w:rsidTr="00583841">
        <w:trPr>
          <w:cantSplit/>
          <w:jc w:val="center"/>
        </w:trPr>
        <w:tc>
          <w:tcPr>
            <w:tcW w:w="3936" w:type="dxa"/>
            <w:shd w:val="pct10" w:color="auto" w:fill="FFFFFF"/>
            <w:vAlign w:val="center"/>
          </w:tcPr>
          <w:p w:rsidR="00E154AB" w:rsidRPr="002B15AA" w:rsidRDefault="00E154AB" w:rsidP="00583841">
            <w:pPr>
              <w:pStyle w:val="TAH"/>
            </w:pPr>
            <w:r w:rsidRPr="002B15AA">
              <w:t>Attribute name</w:t>
            </w:r>
          </w:p>
        </w:tc>
        <w:tc>
          <w:tcPr>
            <w:tcW w:w="1184" w:type="dxa"/>
            <w:shd w:val="pct10" w:color="auto" w:fill="FFFFFF"/>
            <w:vAlign w:val="center"/>
          </w:tcPr>
          <w:p w:rsidR="00E154AB" w:rsidRPr="002B15AA" w:rsidRDefault="00E154AB" w:rsidP="00583841">
            <w:pPr>
              <w:pStyle w:val="TAH"/>
            </w:pPr>
            <w:r w:rsidRPr="002B15AA">
              <w:t>Support Qualifier</w:t>
            </w:r>
          </w:p>
        </w:tc>
        <w:tc>
          <w:tcPr>
            <w:tcW w:w="1184" w:type="dxa"/>
            <w:shd w:val="pct10" w:color="auto" w:fill="FFFFFF"/>
            <w:vAlign w:val="center"/>
          </w:tcPr>
          <w:p w:rsidR="00E154AB" w:rsidRPr="002B15AA" w:rsidRDefault="00E154AB" w:rsidP="00583841">
            <w:pPr>
              <w:pStyle w:val="TAH"/>
            </w:pPr>
            <w:r w:rsidRPr="002B15AA">
              <w:t>isReadable</w:t>
            </w:r>
          </w:p>
        </w:tc>
        <w:tc>
          <w:tcPr>
            <w:tcW w:w="1184" w:type="dxa"/>
            <w:shd w:val="pct10" w:color="auto" w:fill="FFFFFF"/>
            <w:vAlign w:val="center"/>
          </w:tcPr>
          <w:p w:rsidR="00E154AB" w:rsidRPr="002B15AA" w:rsidRDefault="00E154AB" w:rsidP="00583841">
            <w:pPr>
              <w:pStyle w:val="TAH"/>
            </w:pPr>
            <w:r w:rsidRPr="002B15AA">
              <w:t>isWritable</w:t>
            </w:r>
          </w:p>
        </w:tc>
        <w:tc>
          <w:tcPr>
            <w:tcW w:w="1184"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185"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936" w:type="dxa"/>
          </w:tcPr>
          <w:p w:rsidR="00E154AB" w:rsidRPr="002B15AA" w:rsidRDefault="00E154AB" w:rsidP="00583841">
            <w:pPr>
              <w:pStyle w:val="TAL"/>
              <w:rPr>
                <w:rFonts w:ascii="Courier New" w:hAnsi="Courier New" w:cs="Courier New"/>
              </w:rPr>
            </w:pPr>
            <w:r w:rsidRPr="002B15AA">
              <w:rPr>
                <w:rFonts w:ascii="Courier New" w:hAnsi="Courier New" w:cs="Courier New"/>
              </w:rPr>
              <w:t>gNB</w:t>
            </w:r>
            <w:r w:rsidRPr="002B15AA">
              <w:rPr>
                <w:rFonts w:ascii="Courier New" w:hAnsi="Courier New" w:cs="Courier New"/>
              </w:rPr>
              <w:softHyphen/>
            </w:r>
            <w:r>
              <w:rPr>
                <w:rFonts w:ascii="Courier New" w:hAnsi="Courier New" w:cs="Courier New"/>
              </w:rPr>
              <w:t>CUUP</w:t>
            </w:r>
            <w:r w:rsidRPr="002B15AA">
              <w:rPr>
                <w:rFonts w:ascii="Courier New" w:hAnsi="Courier New" w:cs="Courier New"/>
              </w:rPr>
              <w:t>Id</w:t>
            </w:r>
          </w:p>
        </w:tc>
        <w:tc>
          <w:tcPr>
            <w:tcW w:w="1184" w:type="dxa"/>
          </w:tcPr>
          <w:p w:rsidR="00E154AB" w:rsidRPr="002B15AA" w:rsidRDefault="00E154AB" w:rsidP="00583841">
            <w:pPr>
              <w:pStyle w:val="TAL"/>
              <w:jc w:val="center"/>
            </w:pPr>
            <w:r w:rsidRPr="002B15AA">
              <w:t>M</w:t>
            </w:r>
          </w:p>
        </w:tc>
        <w:tc>
          <w:tcPr>
            <w:tcW w:w="1184" w:type="dxa"/>
          </w:tcPr>
          <w:p w:rsidR="00E154AB" w:rsidRPr="002B15AA" w:rsidRDefault="00E154AB" w:rsidP="00583841">
            <w:pPr>
              <w:pStyle w:val="TAL"/>
              <w:jc w:val="center"/>
            </w:pPr>
            <w:r w:rsidRPr="002B15AA">
              <w:t>T</w:t>
            </w:r>
          </w:p>
        </w:tc>
        <w:tc>
          <w:tcPr>
            <w:tcW w:w="1184" w:type="dxa"/>
          </w:tcPr>
          <w:p w:rsidR="00E154AB" w:rsidRPr="002B15AA" w:rsidRDefault="00E154AB" w:rsidP="00583841">
            <w:pPr>
              <w:pStyle w:val="TAL"/>
              <w:jc w:val="center"/>
            </w:pPr>
            <w:r>
              <w:t>F</w:t>
            </w:r>
          </w:p>
        </w:tc>
        <w:tc>
          <w:tcPr>
            <w:tcW w:w="1184" w:type="dxa"/>
          </w:tcPr>
          <w:p w:rsidR="00E154AB" w:rsidRPr="002B15AA" w:rsidRDefault="00E154AB" w:rsidP="00583841">
            <w:pPr>
              <w:pStyle w:val="TAL"/>
              <w:jc w:val="center"/>
            </w:pPr>
            <w:r>
              <w:t>T</w:t>
            </w:r>
          </w:p>
        </w:tc>
        <w:tc>
          <w:tcPr>
            <w:tcW w:w="1185" w:type="dxa"/>
          </w:tcPr>
          <w:p w:rsidR="00E154AB" w:rsidRPr="002B15AA" w:rsidRDefault="00E154AB" w:rsidP="00583841">
            <w:pPr>
              <w:pStyle w:val="TAL"/>
              <w:jc w:val="center"/>
              <w:rPr>
                <w:lang w:eastAsia="zh-CN"/>
              </w:rPr>
            </w:pPr>
            <w:r w:rsidRPr="002B15AA">
              <w:rPr>
                <w:lang w:eastAsia="zh-CN"/>
              </w:rPr>
              <w:t>T</w:t>
            </w:r>
          </w:p>
        </w:tc>
      </w:tr>
      <w:tr w:rsidR="00E154AB" w:rsidRPr="002B15AA" w:rsidTr="00583841">
        <w:trPr>
          <w:cantSplit/>
          <w:jc w:val="center"/>
        </w:trPr>
        <w:tc>
          <w:tcPr>
            <w:tcW w:w="3936" w:type="dxa"/>
          </w:tcPr>
          <w:p w:rsidR="00E154AB" w:rsidRPr="002B15AA" w:rsidRDefault="00E154AB" w:rsidP="00583841">
            <w:pPr>
              <w:pStyle w:val="TAL"/>
              <w:rPr>
                <w:rFonts w:ascii="Courier New" w:hAnsi="Courier New" w:cs="Courier New"/>
              </w:rPr>
            </w:pPr>
            <w:r w:rsidRPr="002B15AA">
              <w:rPr>
                <w:rFonts w:ascii="Courier New" w:hAnsi="Courier New" w:cs="Courier New"/>
              </w:rPr>
              <w:t>pLMNI</w:t>
            </w:r>
            <w:r>
              <w:rPr>
                <w:rFonts w:ascii="Courier New" w:hAnsi="Courier New" w:cs="Courier New"/>
              </w:rPr>
              <w:t>nfo</w:t>
            </w:r>
            <w:r w:rsidRPr="002B15AA">
              <w:rPr>
                <w:rFonts w:ascii="Courier New" w:hAnsi="Courier New" w:cs="Courier New"/>
              </w:rPr>
              <w:t>List</w:t>
            </w:r>
          </w:p>
        </w:tc>
        <w:tc>
          <w:tcPr>
            <w:tcW w:w="1184" w:type="dxa"/>
          </w:tcPr>
          <w:p w:rsidR="00E154AB" w:rsidRPr="002B15AA" w:rsidRDefault="00E154AB" w:rsidP="00583841">
            <w:pPr>
              <w:pStyle w:val="TAL"/>
              <w:jc w:val="center"/>
            </w:pPr>
            <w:r w:rsidRPr="002B15AA">
              <w:t>M</w:t>
            </w:r>
          </w:p>
        </w:tc>
        <w:tc>
          <w:tcPr>
            <w:tcW w:w="1184" w:type="dxa"/>
          </w:tcPr>
          <w:p w:rsidR="00E154AB" w:rsidRPr="002B15AA" w:rsidRDefault="00E154AB" w:rsidP="00583841">
            <w:pPr>
              <w:pStyle w:val="TAL"/>
              <w:jc w:val="center"/>
            </w:pPr>
            <w:r w:rsidRPr="002B15AA">
              <w:t>T</w:t>
            </w:r>
          </w:p>
        </w:tc>
        <w:tc>
          <w:tcPr>
            <w:tcW w:w="1184" w:type="dxa"/>
          </w:tcPr>
          <w:p w:rsidR="00E154AB" w:rsidRPr="002B15AA" w:rsidRDefault="00E154AB" w:rsidP="00583841">
            <w:pPr>
              <w:pStyle w:val="TAL"/>
              <w:jc w:val="center"/>
            </w:pPr>
            <w:r w:rsidRPr="002B15AA">
              <w:t>T</w:t>
            </w:r>
          </w:p>
        </w:tc>
        <w:tc>
          <w:tcPr>
            <w:tcW w:w="1184" w:type="dxa"/>
          </w:tcPr>
          <w:p w:rsidR="00E154AB" w:rsidRPr="002B15AA" w:rsidRDefault="00E154AB" w:rsidP="00583841">
            <w:pPr>
              <w:pStyle w:val="TAL"/>
              <w:jc w:val="center"/>
            </w:pPr>
            <w:r w:rsidRPr="002B15AA">
              <w:t>F</w:t>
            </w:r>
          </w:p>
        </w:tc>
        <w:tc>
          <w:tcPr>
            <w:tcW w:w="1185" w:type="dxa"/>
          </w:tcPr>
          <w:p w:rsidR="00E154AB" w:rsidRPr="002B15AA" w:rsidRDefault="00E154AB" w:rsidP="00583841">
            <w:pPr>
              <w:pStyle w:val="TAL"/>
              <w:jc w:val="center"/>
              <w:rPr>
                <w:lang w:eastAsia="zh-CN"/>
              </w:rPr>
            </w:pPr>
            <w:r w:rsidRPr="002B15AA">
              <w:rPr>
                <w:lang w:eastAsia="zh-CN"/>
              </w:rPr>
              <w:t>T</w:t>
            </w:r>
          </w:p>
        </w:tc>
      </w:tr>
      <w:tr w:rsidR="00E154AB" w:rsidRPr="002B15AA" w:rsidTr="00583841">
        <w:trPr>
          <w:cantSplit/>
          <w:jc w:val="center"/>
        </w:trPr>
        <w:tc>
          <w:tcPr>
            <w:tcW w:w="3936" w:type="dxa"/>
          </w:tcPr>
          <w:p w:rsidR="00E154AB" w:rsidRPr="002B15AA" w:rsidRDefault="00E154AB" w:rsidP="00583841">
            <w:pPr>
              <w:pStyle w:val="TAL"/>
              <w:rPr>
                <w:rFonts w:ascii="Courier New" w:hAnsi="Courier New" w:cs="Courier New"/>
              </w:rPr>
            </w:pPr>
            <w:r w:rsidRPr="002B15AA">
              <w:rPr>
                <w:rFonts w:ascii="Courier New" w:hAnsi="Courier New" w:cs="Courier New"/>
              </w:rPr>
              <w:t>gNBId</w:t>
            </w:r>
          </w:p>
        </w:tc>
        <w:tc>
          <w:tcPr>
            <w:tcW w:w="1184" w:type="dxa"/>
          </w:tcPr>
          <w:p w:rsidR="00E154AB" w:rsidRPr="002B15AA" w:rsidRDefault="00E154AB" w:rsidP="00583841">
            <w:pPr>
              <w:pStyle w:val="TAL"/>
              <w:jc w:val="center"/>
            </w:pPr>
            <w:r w:rsidRPr="002B15AA">
              <w:t>M</w:t>
            </w:r>
          </w:p>
        </w:tc>
        <w:tc>
          <w:tcPr>
            <w:tcW w:w="1184" w:type="dxa"/>
          </w:tcPr>
          <w:p w:rsidR="00E154AB" w:rsidRPr="002B15AA" w:rsidRDefault="00E154AB" w:rsidP="00583841">
            <w:pPr>
              <w:pStyle w:val="TAL"/>
              <w:jc w:val="center"/>
            </w:pPr>
            <w:r w:rsidRPr="002B15AA">
              <w:t>T</w:t>
            </w:r>
          </w:p>
        </w:tc>
        <w:tc>
          <w:tcPr>
            <w:tcW w:w="1184" w:type="dxa"/>
          </w:tcPr>
          <w:p w:rsidR="00E154AB" w:rsidRPr="002B15AA" w:rsidRDefault="00E154AB" w:rsidP="00583841">
            <w:pPr>
              <w:pStyle w:val="TAL"/>
              <w:jc w:val="center"/>
            </w:pPr>
            <w:r w:rsidRPr="002B15AA">
              <w:t>T</w:t>
            </w:r>
          </w:p>
        </w:tc>
        <w:tc>
          <w:tcPr>
            <w:tcW w:w="1184" w:type="dxa"/>
          </w:tcPr>
          <w:p w:rsidR="00E154AB" w:rsidRPr="002B15AA" w:rsidRDefault="00E154AB" w:rsidP="00583841">
            <w:pPr>
              <w:pStyle w:val="TAL"/>
              <w:jc w:val="center"/>
            </w:pPr>
            <w:r w:rsidRPr="002B15AA">
              <w:t>F</w:t>
            </w:r>
          </w:p>
        </w:tc>
        <w:tc>
          <w:tcPr>
            <w:tcW w:w="1185" w:type="dxa"/>
          </w:tcPr>
          <w:p w:rsidR="00E154AB" w:rsidRPr="002B15AA" w:rsidRDefault="00E154AB" w:rsidP="00583841">
            <w:pPr>
              <w:pStyle w:val="TAL"/>
              <w:jc w:val="center"/>
              <w:rPr>
                <w:lang w:eastAsia="zh-CN"/>
              </w:rPr>
            </w:pPr>
            <w:r w:rsidRPr="002B15AA">
              <w:rPr>
                <w:lang w:eastAsia="zh-CN"/>
              </w:rPr>
              <w:t>T</w:t>
            </w:r>
          </w:p>
        </w:tc>
      </w:tr>
      <w:tr w:rsidR="00E154AB" w:rsidRPr="002B15AA" w:rsidTr="00583841">
        <w:trPr>
          <w:cantSplit/>
          <w:jc w:val="center"/>
        </w:trPr>
        <w:tc>
          <w:tcPr>
            <w:tcW w:w="3936" w:type="dxa"/>
          </w:tcPr>
          <w:p w:rsidR="00E154AB" w:rsidRPr="002B15AA" w:rsidRDefault="00E154AB" w:rsidP="00583841">
            <w:pPr>
              <w:pStyle w:val="TAL"/>
              <w:rPr>
                <w:rFonts w:ascii="Courier New" w:hAnsi="Courier New" w:cs="Courier New"/>
              </w:rPr>
            </w:pPr>
            <w:r>
              <w:rPr>
                <w:rFonts w:ascii="Courier New" w:hAnsi="Courier New" w:cs="Courier New"/>
              </w:rPr>
              <w:t xml:space="preserve">gNBIdLength </w:t>
            </w:r>
          </w:p>
        </w:tc>
        <w:tc>
          <w:tcPr>
            <w:tcW w:w="1184" w:type="dxa"/>
          </w:tcPr>
          <w:p w:rsidR="00E154AB" w:rsidRPr="002B15AA" w:rsidRDefault="00E154AB" w:rsidP="00583841">
            <w:pPr>
              <w:pStyle w:val="TAL"/>
              <w:jc w:val="center"/>
            </w:pPr>
            <w:r>
              <w:t xml:space="preserve">M </w:t>
            </w:r>
          </w:p>
        </w:tc>
        <w:tc>
          <w:tcPr>
            <w:tcW w:w="1184" w:type="dxa"/>
          </w:tcPr>
          <w:p w:rsidR="00E154AB" w:rsidRPr="002B15AA" w:rsidRDefault="00E154AB" w:rsidP="00583841">
            <w:pPr>
              <w:pStyle w:val="TAL"/>
              <w:jc w:val="center"/>
            </w:pPr>
            <w:r>
              <w:t>T</w:t>
            </w:r>
          </w:p>
        </w:tc>
        <w:tc>
          <w:tcPr>
            <w:tcW w:w="1184" w:type="dxa"/>
          </w:tcPr>
          <w:p w:rsidR="00E154AB" w:rsidRPr="002B15AA" w:rsidRDefault="00E154AB" w:rsidP="00583841">
            <w:pPr>
              <w:pStyle w:val="TAL"/>
              <w:jc w:val="center"/>
            </w:pPr>
            <w:r>
              <w:t>T</w:t>
            </w:r>
          </w:p>
        </w:tc>
        <w:tc>
          <w:tcPr>
            <w:tcW w:w="1184" w:type="dxa"/>
          </w:tcPr>
          <w:p w:rsidR="00E154AB" w:rsidRPr="002B15AA" w:rsidRDefault="00E154AB" w:rsidP="00583841">
            <w:pPr>
              <w:pStyle w:val="TAL"/>
              <w:jc w:val="center"/>
            </w:pPr>
            <w:r>
              <w:t>F</w:t>
            </w:r>
          </w:p>
        </w:tc>
        <w:tc>
          <w:tcPr>
            <w:tcW w:w="1185" w:type="dxa"/>
          </w:tcPr>
          <w:p w:rsidR="00E154AB" w:rsidRPr="002B15AA" w:rsidRDefault="00E154AB" w:rsidP="00583841">
            <w:pPr>
              <w:pStyle w:val="TAL"/>
              <w:jc w:val="center"/>
              <w:rPr>
                <w:lang w:eastAsia="zh-CN"/>
              </w:rPr>
            </w:pPr>
            <w:r>
              <w:t>T</w:t>
            </w:r>
          </w:p>
        </w:tc>
      </w:tr>
      <w:tr w:rsidR="00606DA1" w:rsidRPr="002B15AA" w:rsidTr="00583841">
        <w:trPr>
          <w:cantSplit/>
          <w:jc w:val="center"/>
          <w:ins w:id="6027" w:author="28.541_CR0286R1_(Rel-16)_eNRM" w:date="2020-06-26T17:15:00Z"/>
        </w:trPr>
        <w:tc>
          <w:tcPr>
            <w:tcW w:w="3936" w:type="dxa"/>
          </w:tcPr>
          <w:p w:rsidR="00606DA1" w:rsidRDefault="00606DA1">
            <w:pPr>
              <w:pStyle w:val="TAL"/>
              <w:jc w:val="center"/>
              <w:rPr>
                <w:ins w:id="6028" w:author="28.541_CR0286R1_(Rel-16)_eNRM" w:date="2020-06-26T17:15:00Z"/>
                <w:rFonts w:ascii="Courier New" w:hAnsi="Courier New" w:cs="Courier New"/>
              </w:rPr>
              <w:pPrChange w:id="6029" w:author="28.541_CR0286R1_(Rel-16)_eNRM" w:date="2020-06-26T17:16:00Z">
                <w:pPr>
                  <w:pStyle w:val="TAL"/>
                </w:pPr>
              </w:pPrChange>
            </w:pPr>
            <w:ins w:id="6030" w:author="28.541_CR0286R1_(Rel-16)_eNRM" w:date="2020-06-26T17:16:00Z">
              <w:r>
                <w:rPr>
                  <w:b/>
                </w:rPr>
                <w:t>Attribute related to role</w:t>
              </w:r>
            </w:ins>
          </w:p>
        </w:tc>
        <w:tc>
          <w:tcPr>
            <w:tcW w:w="1184" w:type="dxa"/>
          </w:tcPr>
          <w:p w:rsidR="00606DA1" w:rsidRDefault="00606DA1" w:rsidP="00606DA1">
            <w:pPr>
              <w:pStyle w:val="TAL"/>
              <w:jc w:val="center"/>
              <w:rPr>
                <w:ins w:id="6031" w:author="28.541_CR0286R1_(Rel-16)_eNRM" w:date="2020-06-26T17:15:00Z"/>
              </w:rPr>
            </w:pPr>
          </w:p>
        </w:tc>
        <w:tc>
          <w:tcPr>
            <w:tcW w:w="1184" w:type="dxa"/>
          </w:tcPr>
          <w:p w:rsidR="00606DA1" w:rsidRDefault="00606DA1" w:rsidP="00606DA1">
            <w:pPr>
              <w:pStyle w:val="TAL"/>
              <w:jc w:val="center"/>
              <w:rPr>
                <w:ins w:id="6032" w:author="28.541_CR0286R1_(Rel-16)_eNRM" w:date="2020-06-26T17:15:00Z"/>
              </w:rPr>
            </w:pPr>
          </w:p>
        </w:tc>
        <w:tc>
          <w:tcPr>
            <w:tcW w:w="1184" w:type="dxa"/>
          </w:tcPr>
          <w:p w:rsidR="00606DA1" w:rsidRDefault="00606DA1" w:rsidP="00606DA1">
            <w:pPr>
              <w:pStyle w:val="TAL"/>
              <w:jc w:val="center"/>
              <w:rPr>
                <w:ins w:id="6033" w:author="28.541_CR0286R1_(Rel-16)_eNRM" w:date="2020-06-26T17:15:00Z"/>
              </w:rPr>
            </w:pPr>
          </w:p>
        </w:tc>
        <w:tc>
          <w:tcPr>
            <w:tcW w:w="1184" w:type="dxa"/>
          </w:tcPr>
          <w:p w:rsidR="00606DA1" w:rsidRDefault="00606DA1" w:rsidP="00606DA1">
            <w:pPr>
              <w:pStyle w:val="TAL"/>
              <w:jc w:val="center"/>
              <w:rPr>
                <w:ins w:id="6034" w:author="28.541_CR0286R1_(Rel-16)_eNRM" w:date="2020-06-26T17:15:00Z"/>
              </w:rPr>
            </w:pPr>
          </w:p>
        </w:tc>
        <w:tc>
          <w:tcPr>
            <w:tcW w:w="1185" w:type="dxa"/>
          </w:tcPr>
          <w:p w:rsidR="00606DA1" w:rsidRDefault="00606DA1" w:rsidP="00606DA1">
            <w:pPr>
              <w:pStyle w:val="TAL"/>
              <w:jc w:val="center"/>
              <w:rPr>
                <w:ins w:id="6035" w:author="28.541_CR0286R1_(Rel-16)_eNRM" w:date="2020-06-26T17:15:00Z"/>
              </w:rPr>
            </w:pPr>
          </w:p>
        </w:tc>
      </w:tr>
      <w:tr w:rsidR="00606DA1" w:rsidRPr="002B15AA" w:rsidTr="00583841">
        <w:trPr>
          <w:cantSplit/>
          <w:jc w:val="center"/>
          <w:ins w:id="6036" w:author="28.541_CR0286R1_(Rel-16)_eNRM" w:date="2020-06-26T17:16:00Z"/>
        </w:trPr>
        <w:tc>
          <w:tcPr>
            <w:tcW w:w="3936" w:type="dxa"/>
          </w:tcPr>
          <w:p w:rsidR="00606DA1" w:rsidRDefault="00606DA1" w:rsidP="00606DA1">
            <w:pPr>
              <w:pStyle w:val="TAL"/>
              <w:rPr>
                <w:ins w:id="6037" w:author="28.541_CR0286R1_(Rel-16)_eNRM" w:date="2020-06-26T17:16:00Z"/>
                <w:rFonts w:ascii="Courier New" w:hAnsi="Courier New" w:cs="Courier New"/>
              </w:rPr>
            </w:pPr>
            <w:ins w:id="6038" w:author="28.541_CR0286R1_(Rel-16)_eNRM" w:date="2020-06-26T17:16:00Z">
              <w:r w:rsidRPr="004329A9">
                <w:rPr>
                  <w:rFonts w:ascii="Courier New" w:hAnsi="Courier New" w:cs="Courier New"/>
                </w:rPr>
                <w:t>configurable5QISet</w:t>
              </w:r>
              <w:r>
                <w:rPr>
                  <w:rFonts w:ascii="Courier New" w:hAnsi="Courier New" w:cs="Courier New"/>
                </w:rPr>
                <w:t>Ref</w:t>
              </w:r>
            </w:ins>
          </w:p>
        </w:tc>
        <w:tc>
          <w:tcPr>
            <w:tcW w:w="1184" w:type="dxa"/>
          </w:tcPr>
          <w:p w:rsidR="00606DA1" w:rsidRDefault="00606DA1" w:rsidP="00606DA1">
            <w:pPr>
              <w:pStyle w:val="TAL"/>
              <w:jc w:val="center"/>
              <w:rPr>
                <w:ins w:id="6039" w:author="28.541_CR0286R1_(Rel-16)_eNRM" w:date="2020-06-26T17:16:00Z"/>
              </w:rPr>
            </w:pPr>
            <w:ins w:id="6040" w:author="28.541_CR0286R1_(Rel-16)_eNRM" w:date="2020-06-26T17:16:00Z">
              <w:r>
                <w:t>O</w:t>
              </w:r>
            </w:ins>
          </w:p>
        </w:tc>
        <w:tc>
          <w:tcPr>
            <w:tcW w:w="1184" w:type="dxa"/>
          </w:tcPr>
          <w:p w:rsidR="00606DA1" w:rsidRDefault="00606DA1" w:rsidP="00606DA1">
            <w:pPr>
              <w:pStyle w:val="TAL"/>
              <w:jc w:val="center"/>
              <w:rPr>
                <w:ins w:id="6041" w:author="28.541_CR0286R1_(Rel-16)_eNRM" w:date="2020-06-26T17:16:00Z"/>
              </w:rPr>
            </w:pPr>
            <w:ins w:id="6042" w:author="28.541_CR0286R1_(Rel-16)_eNRM" w:date="2020-06-26T17:16:00Z">
              <w:r w:rsidRPr="002B15AA">
                <w:t>T</w:t>
              </w:r>
            </w:ins>
          </w:p>
        </w:tc>
        <w:tc>
          <w:tcPr>
            <w:tcW w:w="1184" w:type="dxa"/>
          </w:tcPr>
          <w:p w:rsidR="00606DA1" w:rsidRDefault="00606DA1" w:rsidP="00606DA1">
            <w:pPr>
              <w:pStyle w:val="TAL"/>
              <w:jc w:val="center"/>
              <w:rPr>
                <w:ins w:id="6043" w:author="28.541_CR0286R1_(Rel-16)_eNRM" w:date="2020-06-26T17:16:00Z"/>
              </w:rPr>
            </w:pPr>
            <w:ins w:id="6044" w:author="28.541_CR0286R1_(Rel-16)_eNRM" w:date="2020-06-26T17:16:00Z">
              <w:r w:rsidRPr="002B15AA">
                <w:t>T</w:t>
              </w:r>
            </w:ins>
          </w:p>
        </w:tc>
        <w:tc>
          <w:tcPr>
            <w:tcW w:w="1184" w:type="dxa"/>
          </w:tcPr>
          <w:p w:rsidR="00606DA1" w:rsidRDefault="00606DA1" w:rsidP="00606DA1">
            <w:pPr>
              <w:pStyle w:val="TAL"/>
              <w:jc w:val="center"/>
              <w:rPr>
                <w:ins w:id="6045" w:author="28.541_CR0286R1_(Rel-16)_eNRM" w:date="2020-06-26T17:16:00Z"/>
              </w:rPr>
            </w:pPr>
            <w:ins w:id="6046" w:author="28.541_CR0286R1_(Rel-16)_eNRM" w:date="2020-06-26T17:16:00Z">
              <w:r w:rsidRPr="002B15AA">
                <w:t>F</w:t>
              </w:r>
            </w:ins>
          </w:p>
        </w:tc>
        <w:tc>
          <w:tcPr>
            <w:tcW w:w="1185" w:type="dxa"/>
          </w:tcPr>
          <w:p w:rsidR="00606DA1" w:rsidRDefault="00606DA1" w:rsidP="00606DA1">
            <w:pPr>
              <w:pStyle w:val="TAL"/>
              <w:jc w:val="center"/>
              <w:rPr>
                <w:ins w:id="6047" w:author="28.541_CR0286R1_(Rel-16)_eNRM" w:date="2020-06-26T17:16:00Z"/>
              </w:rPr>
            </w:pPr>
            <w:ins w:id="6048" w:author="28.541_CR0286R1_(Rel-16)_eNRM" w:date="2020-06-26T17:16:00Z">
              <w:r w:rsidRPr="002B15AA">
                <w:rPr>
                  <w:lang w:eastAsia="zh-CN"/>
                </w:rPr>
                <w:t>T</w:t>
              </w:r>
            </w:ins>
          </w:p>
        </w:tc>
      </w:tr>
    </w:tbl>
    <w:p w:rsidR="00E154AB" w:rsidRPr="002B15AA" w:rsidRDefault="00E154AB" w:rsidP="00E154AB">
      <w:pPr>
        <w:pStyle w:val="Heading4"/>
      </w:pPr>
      <w:bookmarkStart w:id="6049" w:name="_Toc19888059"/>
      <w:bookmarkStart w:id="6050" w:name="_Toc27404940"/>
      <w:bookmarkStart w:id="6051" w:name="_Toc35878085"/>
      <w:bookmarkStart w:id="6052" w:name="_Toc36219901"/>
      <w:bookmarkStart w:id="6053" w:name="_Toc36473999"/>
      <w:bookmarkStart w:id="6054" w:name="_Toc36542271"/>
      <w:bookmarkStart w:id="6055" w:name="_Toc36543092"/>
      <w:bookmarkStart w:id="6056" w:name="_Toc36567330"/>
      <w:bookmarkStart w:id="6057" w:name="_Toc44340948"/>
      <w:r w:rsidRPr="002B15AA">
        <w:rPr>
          <w:rFonts w:hint="eastAsia"/>
          <w:lang w:eastAsia="zh-CN"/>
        </w:rPr>
        <w:t>4</w:t>
      </w:r>
      <w:r w:rsidRPr="002B15AA">
        <w:t>.3.3.3</w:t>
      </w:r>
      <w:r w:rsidRPr="002B15AA">
        <w:tab/>
        <w:t>Attribute constraints</w:t>
      </w:r>
      <w:bookmarkEnd w:id="6049"/>
      <w:bookmarkEnd w:id="6050"/>
      <w:bookmarkEnd w:id="6051"/>
      <w:bookmarkEnd w:id="6052"/>
      <w:bookmarkEnd w:id="6053"/>
      <w:bookmarkEnd w:id="6054"/>
      <w:bookmarkEnd w:id="6055"/>
      <w:bookmarkEnd w:id="6056"/>
      <w:bookmarkEnd w:id="6057"/>
    </w:p>
    <w:p w:rsidR="00E154AB" w:rsidRPr="002B15AA" w:rsidRDefault="00E154AB" w:rsidP="00E154AB">
      <w:r w:rsidRPr="002B15AA">
        <w:t>None.</w:t>
      </w:r>
    </w:p>
    <w:p w:rsidR="00E154AB" w:rsidRPr="002B15AA" w:rsidRDefault="00E154AB" w:rsidP="00E154AB">
      <w:pPr>
        <w:pStyle w:val="Heading4"/>
      </w:pPr>
      <w:bookmarkStart w:id="6058" w:name="_Toc19888060"/>
      <w:bookmarkStart w:id="6059" w:name="_Toc27404941"/>
      <w:bookmarkStart w:id="6060" w:name="_Toc35878086"/>
      <w:bookmarkStart w:id="6061" w:name="_Toc36219902"/>
      <w:bookmarkStart w:id="6062" w:name="_Toc36474000"/>
      <w:bookmarkStart w:id="6063" w:name="_Toc36542272"/>
      <w:bookmarkStart w:id="6064" w:name="_Toc36543093"/>
      <w:bookmarkStart w:id="6065" w:name="_Toc36567331"/>
      <w:bookmarkStart w:id="6066" w:name="_Toc44340949"/>
      <w:r w:rsidRPr="002B15AA">
        <w:rPr>
          <w:rFonts w:hint="eastAsia"/>
          <w:lang w:eastAsia="zh-CN"/>
        </w:rPr>
        <w:t>4</w:t>
      </w:r>
      <w:r w:rsidRPr="002B15AA">
        <w:t>.3.3.4</w:t>
      </w:r>
      <w:r w:rsidRPr="002B15AA">
        <w:tab/>
        <w:t>Notifications</w:t>
      </w:r>
      <w:bookmarkEnd w:id="6058"/>
      <w:bookmarkEnd w:id="6059"/>
      <w:bookmarkEnd w:id="6060"/>
      <w:bookmarkEnd w:id="6061"/>
      <w:bookmarkEnd w:id="6062"/>
      <w:bookmarkEnd w:id="6063"/>
      <w:bookmarkEnd w:id="6064"/>
      <w:bookmarkEnd w:id="6065"/>
      <w:bookmarkEnd w:id="6066"/>
    </w:p>
    <w:p w:rsidR="00E154AB" w:rsidRPr="002B15AA" w:rsidRDefault="00E154AB" w:rsidP="00E154AB">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Pr="002B15AA" w:rsidRDefault="00E154AB" w:rsidP="00E154AB">
      <w:pPr>
        <w:pStyle w:val="Heading3"/>
        <w:rPr>
          <w:lang w:eastAsia="zh-CN"/>
        </w:rPr>
      </w:pPr>
      <w:bookmarkStart w:id="6067" w:name="_Toc19888061"/>
      <w:bookmarkStart w:id="6068" w:name="_Toc27404942"/>
      <w:bookmarkStart w:id="6069" w:name="_Toc35878087"/>
      <w:bookmarkStart w:id="6070" w:name="_Toc36219903"/>
      <w:bookmarkStart w:id="6071" w:name="_Toc36474001"/>
      <w:bookmarkStart w:id="6072" w:name="_Toc36542273"/>
      <w:bookmarkStart w:id="6073" w:name="_Toc36543094"/>
      <w:bookmarkStart w:id="6074" w:name="_Toc36567332"/>
      <w:bookmarkStart w:id="6075" w:name="_Toc44340950"/>
      <w:r w:rsidRPr="002B15AA">
        <w:rPr>
          <w:rFonts w:hint="eastAsia"/>
          <w:lang w:eastAsia="zh-CN"/>
        </w:rPr>
        <w:t>4</w:t>
      </w:r>
      <w:r w:rsidRPr="002B15AA">
        <w:rPr>
          <w:lang w:eastAsia="zh-CN"/>
        </w:rPr>
        <w:t>.3.4</w:t>
      </w:r>
      <w:r w:rsidRPr="002B15AA">
        <w:rPr>
          <w:lang w:eastAsia="zh-CN"/>
        </w:rPr>
        <w:tab/>
      </w:r>
      <w:r w:rsidRPr="002B15AA">
        <w:rPr>
          <w:rFonts w:ascii="Courier New" w:hAnsi="Courier New"/>
          <w:lang w:eastAsia="zh-CN"/>
        </w:rPr>
        <w:t>NRCellCU</w:t>
      </w:r>
      <w:bookmarkEnd w:id="6067"/>
      <w:bookmarkEnd w:id="6068"/>
      <w:bookmarkEnd w:id="6069"/>
      <w:bookmarkEnd w:id="6070"/>
      <w:bookmarkEnd w:id="6071"/>
      <w:bookmarkEnd w:id="6072"/>
      <w:bookmarkEnd w:id="6073"/>
      <w:bookmarkEnd w:id="6074"/>
      <w:bookmarkEnd w:id="6075"/>
    </w:p>
    <w:p w:rsidR="00E154AB" w:rsidRPr="002B15AA" w:rsidRDefault="00E154AB" w:rsidP="00E154AB">
      <w:pPr>
        <w:pStyle w:val="Heading4"/>
      </w:pPr>
      <w:bookmarkStart w:id="6076" w:name="_Toc19888062"/>
      <w:bookmarkStart w:id="6077" w:name="_Toc27404943"/>
      <w:bookmarkStart w:id="6078" w:name="_Toc35878088"/>
      <w:bookmarkStart w:id="6079" w:name="_Toc36219904"/>
      <w:bookmarkStart w:id="6080" w:name="_Toc36474002"/>
      <w:bookmarkStart w:id="6081" w:name="_Toc36542274"/>
      <w:bookmarkStart w:id="6082" w:name="_Toc36543095"/>
      <w:bookmarkStart w:id="6083" w:name="_Toc36567333"/>
      <w:bookmarkStart w:id="6084" w:name="_Toc44340951"/>
      <w:r w:rsidRPr="002B15AA">
        <w:rPr>
          <w:rFonts w:hint="eastAsia"/>
          <w:lang w:eastAsia="zh-CN"/>
        </w:rPr>
        <w:t>4</w:t>
      </w:r>
      <w:r w:rsidRPr="002B15AA">
        <w:t>.3.4.1</w:t>
      </w:r>
      <w:r w:rsidRPr="002B15AA">
        <w:tab/>
        <w:t>Definition</w:t>
      </w:r>
      <w:bookmarkEnd w:id="6076"/>
      <w:bookmarkEnd w:id="6077"/>
      <w:bookmarkEnd w:id="6078"/>
      <w:bookmarkEnd w:id="6079"/>
      <w:bookmarkEnd w:id="6080"/>
      <w:bookmarkEnd w:id="6081"/>
      <w:bookmarkEnd w:id="6082"/>
      <w:bookmarkEnd w:id="6083"/>
      <w:bookmarkEnd w:id="6084"/>
    </w:p>
    <w:p w:rsidR="00E154AB" w:rsidRPr="002B15AA" w:rsidRDefault="00E154AB" w:rsidP="00E154AB">
      <w:r w:rsidRPr="002B15AA">
        <w:t xml:space="preserve">This IOC represents the </w:t>
      </w:r>
      <w:r>
        <w:t>part of NR cell</w:t>
      </w:r>
      <w:r w:rsidRPr="002B15AA">
        <w:t xml:space="preserve"> information that is responsible for the management of inter-cell mobility and neighbour relations via ANR. </w:t>
      </w:r>
    </w:p>
    <w:p w:rsidR="00E154AB" w:rsidRDefault="00E154AB" w:rsidP="00E154AB">
      <w:pPr>
        <w:pStyle w:val="Heading4"/>
      </w:pPr>
      <w:bookmarkStart w:id="6085" w:name="_Toc19888063"/>
      <w:bookmarkStart w:id="6086" w:name="_Toc27404944"/>
      <w:bookmarkStart w:id="6087" w:name="_Toc35878089"/>
      <w:bookmarkStart w:id="6088" w:name="_Toc36219905"/>
      <w:bookmarkStart w:id="6089" w:name="_Toc36474003"/>
      <w:bookmarkStart w:id="6090" w:name="_Toc36542275"/>
      <w:bookmarkStart w:id="6091" w:name="_Toc36543096"/>
      <w:bookmarkStart w:id="6092" w:name="_Toc36567334"/>
      <w:bookmarkStart w:id="6093" w:name="_Toc44340952"/>
      <w:r w:rsidRPr="002B15AA">
        <w:rPr>
          <w:rFonts w:hint="eastAsia"/>
          <w:lang w:eastAsia="zh-CN"/>
        </w:rPr>
        <w:t>4</w:t>
      </w:r>
      <w:r w:rsidRPr="002B15AA">
        <w:t>.3.4.2</w:t>
      </w:r>
      <w:r w:rsidRPr="002B15AA">
        <w:tab/>
        <w:t>Attributes</w:t>
      </w:r>
      <w:bookmarkEnd w:id="6085"/>
      <w:bookmarkEnd w:id="6086"/>
      <w:bookmarkEnd w:id="6087"/>
      <w:bookmarkEnd w:id="6088"/>
      <w:bookmarkEnd w:id="6089"/>
      <w:bookmarkEnd w:id="6090"/>
      <w:bookmarkEnd w:id="6091"/>
      <w:bookmarkEnd w:id="6092"/>
      <w:bookmarkEnd w:id="6093"/>
    </w:p>
    <w:p w:rsidR="00E154AB" w:rsidRPr="002B15AA" w:rsidRDefault="00E154AB" w:rsidP="00E154AB">
      <w:r>
        <w:t>The NRCellCU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E154AB" w:rsidRPr="002B15AA" w:rsidTr="00583841">
        <w:trPr>
          <w:cantSplit/>
          <w:jc w:val="center"/>
        </w:trPr>
        <w:tc>
          <w:tcPr>
            <w:tcW w:w="3936" w:type="dxa"/>
            <w:shd w:val="pct10" w:color="auto" w:fill="FFFFFF"/>
            <w:vAlign w:val="center"/>
          </w:tcPr>
          <w:p w:rsidR="00E154AB" w:rsidRPr="002B15AA" w:rsidRDefault="00E154AB" w:rsidP="00583841">
            <w:pPr>
              <w:pStyle w:val="TAH"/>
            </w:pPr>
            <w:r w:rsidRPr="002B15AA">
              <w:t>Attribute name</w:t>
            </w:r>
          </w:p>
        </w:tc>
        <w:tc>
          <w:tcPr>
            <w:tcW w:w="992" w:type="dxa"/>
            <w:shd w:val="pct10" w:color="auto" w:fill="FFFFFF"/>
            <w:vAlign w:val="center"/>
          </w:tcPr>
          <w:p w:rsidR="00E154AB" w:rsidRPr="002B15AA" w:rsidRDefault="00E154AB" w:rsidP="00583841">
            <w:pPr>
              <w:pStyle w:val="TAH"/>
            </w:pPr>
            <w:r w:rsidRPr="002B15AA">
              <w:t>Support Qualifier</w:t>
            </w:r>
          </w:p>
        </w:tc>
        <w:tc>
          <w:tcPr>
            <w:tcW w:w="1276" w:type="dxa"/>
            <w:shd w:val="pct10" w:color="auto" w:fill="FFFFFF"/>
            <w:vAlign w:val="center"/>
          </w:tcPr>
          <w:p w:rsidR="00E154AB" w:rsidRPr="002B15AA" w:rsidRDefault="00E154AB" w:rsidP="00583841">
            <w:pPr>
              <w:pStyle w:val="TAH"/>
            </w:pPr>
            <w:r w:rsidRPr="002B15AA">
              <w:t>isReadable</w:t>
            </w:r>
          </w:p>
        </w:tc>
        <w:tc>
          <w:tcPr>
            <w:tcW w:w="1134" w:type="dxa"/>
            <w:shd w:val="pct10" w:color="auto" w:fill="FFFFFF"/>
            <w:vAlign w:val="center"/>
          </w:tcPr>
          <w:p w:rsidR="00E154AB" w:rsidRPr="002B15AA" w:rsidRDefault="00E154AB" w:rsidP="00583841">
            <w:pPr>
              <w:pStyle w:val="TAH"/>
            </w:pPr>
            <w:r w:rsidRPr="002B15AA">
              <w:t>isWritable</w:t>
            </w:r>
          </w:p>
        </w:tc>
        <w:tc>
          <w:tcPr>
            <w:tcW w:w="1134"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385"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936" w:type="dxa"/>
          </w:tcPr>
          <w:p w:rsidR="00E154AB" w:rsidRPr="002B15AA" w:rsidRDefault="00E154AB" w:rsidP="00583841">
            <w:pPr>
              <w:pStyle w:val="TAL"/>
              <w:rPr>
                <w:rFonts w:ascii="Courier New" w:hAnsi="Courier New" w:cs="Courier New"/>
              </w:rPr>
            </w:pPr>
            <w:r>
              <w:rPr>
                <w:rFonts w:ascii="Courier New" w:hAnsi="Courier New" w:cs="Courier New"/>
              </w:rPr>
              <w:t>cellLocalId</w:t>
            </w:r>
          </w:p>
        </w:tc>
        <w:tc>
          <w:tcPr>
            <w:tcW w:w="992" w:type="dxa"/>
          </w:tcPr>
          <w:p w:rsidR="00E154AB" w:rsidRPr="002B15AA" w:rsidRDefault="00E154AB" w:rsidP="00583841">
            <w:pPr>
              <w:pStyle w:val="TAL"/>
              <w:jc w:val="center"/>
            </w:pPr>
            <w:r w:rsidRPr="002B15AA">
              <w:t>M</w:t>
            </w:r>
          </w:p>
        </w:tc>
        <w:tc>
          <w:tcPr>
            <w:tcW w:w="1276" w:type="dxa"/>
          </w:tcPr>
          <w:p w:rsidR="00E154AB" w:rsidRPr="002B15AA" w:rsidRDefault="00E154AB" w:rsidP="00583841">
            <w:pPr>
              <w:pStyle w:val="TAL"/>
              <w:jc w:val="center"/>
            </w:pPr>
            <w:r w:rsidRPr="002B15AA">
              <w:t>T</w:t>
            </w:r>
          </w:p>
        </w:tc>
        <w:tc>
          <w:tcPr>
            <w:tcW w:w="1134" w:type="dxa"/>
          </w:tcPr>
          <w:p w:rsidR="00E154AB" w:rsidRPr="002B15AA" w:rsidRDefault="00E154AB" w:rsidP="00583841">
            <w:pPr>
              <w:pStyle w:val="TAL"/>
              <w:jc w:val="center"/>
            </w:pPr>
            <w:r w:rsidRPr="002B15AA">
              <w:t>T</w:t>
            </w:r>
          </w:p>
        </w:tc>
        <w:tc>
          <w:tcPr>
            <w:tcW w:w="1134" w:type="dxa"/>
          </w:tcPr>
          <w:p w:rsidR="00E154AB" w:rsidRPr="002B15AA" w:rsidRDefault="00E154AB" w:rsidP="00583841">
            <w:pPr>
              <w:pStyle w:val="TAL"/>
              <w:jc w:val="center"/>
              <w:rPr>
                <w:lang w:eastAsia="zh-CN"/>
              </w:rPr>
            </w:pPr>
            <w:r w:rsidRPr="002B15AA">
              <w:t>F</w:t>
            </w:r>
          </w:p>
        </w:tc>
        <w:tc>
          <w:tcPr>
            <w:tcW w:w="1385" w:type="dxa"/>
          </w:tcPr>
          <w:p w:rsidR="00E154AB" w:rsidRPr="002B15AA" w:rsidRDefault="00E154AB" w:rsidP="00583841">
            <w:pPr>
              <w:pStyle w:val="TAL"/>
              <w:jc w:val="center"/>
            </w:pPr>
            <w:r w:rsidRPr="002B15AA">
              <w:rPr>
                <w:lang w:eastAsia="zh-CN"/>
              </w:rPr>
              <w:t>T</w:t>
            </w:r>
          </w:p>
        </w:tc>
      </w:tr>
      <w:tr w:rsidR="00E154AB" w:rsidRPr="002B15AA" w:rsidTr="00583841">
        <w:trPr>
          <w:cantSplit/>
          <w:jc w:val="center"/>
        </w:trPr>
        <w:tc>
          <w:tcPr>
            <w:tcW w:w="3936" w:type="dxa"/>
          </w:tcPr>
          <w:p w:rsidR="00E154AB" w:rsidRDefault="00E154AB" w:rsidP="00583841">
            <w:pPr>
              <w:pStyle w:val="TAL"/>
              <w:rPr>
                <w:rFonts w:ascii="Courier New" w:hAnsi="Courier New" w:cs="Courier New"/>
              </w:rPr>
            </w:pPr>
            <w:r w:rsidRPr="002B15AA">
              <w:rPr>
                <w:rFonts w:ascii="Courier New" w:hAnsi="Courier New"/>
                <w:lang w:eastAsia="zh-CN"/>
              </w:rPr>
              <w:t>pLMNI</w:t>
            </w:r>
            <w:r>
              <w:rPr>
                <w:rFonts w:ascii="Courier New" w:hAnsi="Courier New"/>
                <w:lang w:eastAsia="zh-CN"/>
              </w:rPr>
              <w:t>nfo</w:t>
            </w:r>
            <w:r w:rsidRPr="002B15AA">
              <w:rPr>
                <w:rFonts w:ascii="Courier New" w:hAnsi="Courier New"/>
                <w:lang w:eastAsia="zh-CN"/>
              </w:rPr>
              <w:t>List</w:t>
            </w:r>
          </w:p>
        </w:tc>
        <w:tc>
          <w:tcPr>
            <w:tcW w:w="992" w:type="dxa"/>
          </w:tcPr>
          <w:p w:rsidR="00E154AB" w:rsidRPr="002B15AA" w:rsidRDefault="00E154AB" w:rsidP="00583841">
            <w:pPr>
              <w:pStyle w:val="TAL"/>
              <w:jc w:val="center"/>
            </w:pPr>
            <w:r>
              <w:rPr>
                <w:lang w:eastAsia="zh-CN"/>
              </w:rPr>
              <w:t>M</w:t>
            </w:r>
          </w:p>
        </w:tc>
        <w:tc>
          <w:tcPr>
            <w:tcW w:w="1276" w:type="dxa"/>
          </w:tcPr>
          <w:p w:rsidR="00E154AB" w:rsidRPr="002B15AA" w:rsidRDefault="00E154AB" w:rsidP="00583841">
            <w:pPr>
              <w:pStyle w:val="TAL"/>
              <w:jc w:val="center"/>
            </w:pPr>
            <w:r w:rsidRPr="002B15AA">
              <w:rPr>
                <w:lang w:eastAsia="zh-CN"/>
              </w:rPr>
              <w:t>T</w:t>
            </w:r>
          </w:p>
        </w:tc>
        <w:tc>
          <w:tcPr>
            <w:tcW w:w="1134" w:type="dxa"/>
          </w:tcPr>
          <w:p w:rsidR="00E154AB" w:rsidRPr="002B15AA" w:rsidRDefault="00E154AB" w:rsidP="00583841">
            <w:pPr>
              <w:pStyle w:val="TAL"/>
              <w:jc w:val="center"/>
            </w:pPr>
            <w:r w:rsidRPr="002B15AA">
              <w:rPr>
                <w:lang w:eastAsia="zh-CN"/>
              </w:rPr>
              <w:t>T</w:t>
            </w:r>
            <w:r>
              <w:rPr>
                <w:lang w:eastAsia="zh-CN"/>
              </w:rPr>
              <w:t xml:space="preserve"> (Note)</w:t>
            </w:r>
          </w:p>
        </w:tc>
        <w:tc>
          <w:tcPr>
            <w:tcW w:w="1134" w:type="dxa"/>
          </w:tcPr>
          <w:p w:rsidR="00E154AB" w:rsidRPr="002B15AA" w:rsidRDefault="00E154AB" w:rsidP="00583841">
            <w:pPr>
              <w:pStyle w:val="TAL"/>
              <w:jc w:val="center"/>
            </w:pPr>
            <w:r w:rsidRPr="002B15AA">
              <w:rPr>
                <w:lang w:eastAsia="zh-CN"/>
              </w:rPr>
              <w:t>F</w:t>
            </w:r>
          </w:p>
        </w:tc>
        <w:tc>
          <w:tcPr>
            <w:tcW w:w="1385" w:type="dxa"/>
          </w:tcPr>
          <w:p w:rsidR="00E154AB" w:rsidRPr="002B15AA" w:rsidRDefault="00E154AB" w:rsidP="00583841">
            <w:pPr>
              <w:pStyle w:val="TAL"/>
              <w:jc w:val="center"/>
              <w:rPr>
                <w:lang w:eastAsia="zh-CN"/>
              </w:rPr>
            </w:pPr>
            <w:r w:rsidRPr="002B15AA">
              <w:rPr>
                <w:lang w:eastAsia="zh-CN"/>
              </w:rPr>
              <w:t>T</w:t>
            </w:r>
          </w:p>
        </w:tc>
      </w:tr>
      <w:tr w:rsidR="00E154AB" w:rsidRPr="002B15AA" w:rsidTr="00583841">
        <w:trPr>
          <w:cantSplit/>
          <w:jc w:val="center"/>
        </w:trPr>
        <w:tc>
          <w:tcPr>
            <w:tcW w:w="3936" w:type="dxa"/>
          </w:tcPr>
          <w:p w:rsidR="00E154AB" w:rsidRPr="002B15AA" w:rsidRDefault="00E154AB" w:rsidP="00583841">
            <w:pPr>
              <w:pStyle w:val="TAL"/>
              <w:jc w:val="center"/>
              <w:rPr>
                <w:rFonts w:ascii="Courier New" w:hAnsi="Courier New" w:cs="Courier New"/>
              </w:rPr>
            </w:pPr>
            <w:r w:rsidRPr="002B15AA">
              <w:rPr>
                <w:b/>
              </w:rPr>
              <w:t>Attribute related to role</w:t>
            </w:r>
          </w:p>
        </w:tc>
        <w:tc>
          <w:tcPr>
            <w:tcW w:w="992" w:type="dxa"/>
          </w:tcPr>
          <w:p w:rsidR="00E154AB" w:rsidRPr="002B15AA" w:rsidRDefault="00E154AB" w:rsidP="00583841">
            <w:pPr>
              <w:pStyle w:val="TAL"/>
              <w:jc w:val="center"/>
            </w:pPr>
          </w:p>
        </w:tc>
        <w:tc>
          <w:tcPr>
            <w:tcW w:w="1276" w:type="dxa"/>
          </w:tcPr>
          <w:p w:rsidR="00E154AB" w:rsidRPr="002B15AA" w:rsidRDefault="00E154AB" w:rsidP="00583841">
            <w:pPr>
              <w:pStyle w:val="TAL"/>
              <w:jc w:val="center"/>
            </w:pPr>
          </w:p>
        </w:tc>
        <w:tc>
          <w:tcPr>
            <w:tcW w:w="1134" w:type="dxa"/>
          </w:tcPr>
          <w:p w:rsidR="00E154AB" w:rsidRPr="002B15AA" w:rsidRDefault="00E154AB" w:rsidP="00583841">
            <w:pPr>
              <w:pStyle w:val="TAL"/>
              <w:jc w:val="center"/>
            </w:pPr>
          </w:p>
        </w:tc>
        <w:tc>
          <w:tcPr>
            <w:tcW w:w="1134" w:type="dxa"/>
          </w:tcPr>
          <w:p w:rsidR="00E154AB" w:rsidRPr="002B15AA" w:rsidRDefault="00E154AB" w:rsidP="00583841">
            <w:pPr>
              <w:pStyle w:val="TAL"/>
              <w:jc w:val="center"/>
              <w:rPr>
                <w:lang w:eastAsia="zh-CN"/>
              </w:rPr>
            </w:pPr>
          </w:p>
        </w:tc>
        <w:tc>
          <w:tcPr>
            <w:tcW w:w="1385" w:type="dxa"/>
          </w:tcPr>
          <w:p w:rsidR="00E154AB" w:rsidRPr="002B15AA" w:rsidRDefault="00E154AB" w:rsidP="00583841">
            <w:pPr>
              <w:pStyle w:val="TAL"/>
              <w:jc w:val="center"/>
            </w:pPr>
          </w:p>
        </w:tc>
      </w:tr>
      <w:tr w:rsidR="00E154AB" w:rsidRPr="002B15AA" w:rsidTr="00583841">
        <w:trPr>
          <w:cantSplit/>
          <w:jc w:val="center"/>
        </w:trPr>
        <w:tc>
          <w:tcPr>
            <w:tcW w:w="3936" w:type="dxa"/>
          </w:tcPr>
          <w:p w:rsidR="00E154AB" w:rsidRPr="002B15AA" w:rsidRDefault="00E154AB" w:rsidP="00583841">
            <w:pPr>
              <w:pStyle w:val="TAL"/>
              <w:jc w:val="center"/>
              <w:rPr>
                <w:b/>
              </w:rPr>
            </w:pPr>
            <w:r>
              <w:rPr>
                <w:rFonts w:ascii="Courier New" w:hAnsi="Courier New"/>
                <w:lang w:val="en-US" w:eastAsia="zh-CN"/>
              </w:rPr>
              <w:t>nRFrequencyRef</w:t>
            </w:r>
            <w:r>
              <w:rPr>
                <w:b/>
                <w:lang w:val="en-US"/>
              </w:rPr>
              <w:t xml:space="preserve">                       </w:t>
            </w:r>
          </w:p>
        </w:tc>
        <w:tc>
          <w:tcPr>
            <w:tcW w:w="992" w:type="dxa"/>
          </w:tcPr>
          <w:p w:rsidR="00E154AB" w:rsidRPr="002B15AA" w:rsidRDefault="00E154AB" w:rsidP="00583841">
            <w:pPr>
              <w:pStyle w:val="TAL"/>
              <w:jc w:val="center"/>
            </w:pPr>
            <w:r>
              <w:rPr>
                <w:lang w:val="en-US" w:eastAsia="zh-CN"/>
              </w:rPr>
              <w:t>M</w:t>
            </w:r>
          </w:p>
        </w:tc>
        <w:tc>
          <w:tcPr>
            <w:tcW w:w="1276" w:type="dxa"/>
          </w:tcPr>
          <w:p w:rsidR="00E154AB" w:rsidRPr="002B15AA" w:rsidRDefault="00E154AB" w:rsidP="00583841">
            <w:pPr>
              <w:pStyle w:val="TAL"/>
              <w:jc w:val="center"/>
            </w:pPr>
            <w:r>
              <w:rPr>
                <w:lang w:val="en-US"/>
              </w:rPr>
              <w:t>T</w:t>
            </w:r>
          </w:p>
        </w:tc>
        <w:tc>
          <w:tcPr>
            <w:tcW w:w="1134" w:type="dxa"/>
          </w:tcPr>
          <w:p w:rsidR="00E154AB" w:rsidRPr="002B15AA" w:rsidRDefault="00E154AB" w:rsidP="00583841">
            <w:pPr>
              <w:pStyle w:val="TAL"/>
              <w:jc w:val="center"/>
            </w:pPr>
            <w:r>
              <w:rPr>
                <w:lang w:val="en-US"/>
              </w:rPr>
              <w:t>F</w:t>
            </w:r>
          </w:p>
        </w:tc>
        <w:tc>
          <w:tcPr>
            <w:tcW w:w="1134" w:type="dxa"/>
          </w:tcPr>
          <w:p w:rsidR="00E154AB" w:rsidRPr="002B15AA" w:rsidRDefault="00E154AB" w:rsidP="00583841">
            <w:pPr>
              <w:pStyle w:val="TAL"/>
              <w:jc w:val="center"/>
              <w:rPr>
                <w:lang w:eastAsia="zh-CN"/>
              </w:rPr>
            </w:pPr>
            <w:r>
              <w:rPr>
                <w:lang w:val="en-US"/>
              </w:rPr>
              <w:t>F</w:t>
            </w:r>
          </w:p>
        </w:tc>
        <w:tc>
          <w:tcPr>
            <w:tcW w:w="1385" w:type="dxa"/>
          </w:tcPr>
          <w:p w:rsidR="00E154AB" w:rsidRPr="002B15AA" w:rsidRDefault="00E154AB" w:rsidP="00583841">
            <w:pPr>
              <w:pStyle w:val="TAL"/>
              <w:jc w:val="center"/>
            </w:pPr>
            <w:r>
              <w:rPr>
                <w:lang w:val="en-US" w:eastAsia="zh-CN"/>
              </w:rPr>
              <w:t>T</w:t>
            </w:r>
          </w:p>
        </w:tc>
      </w:tr>
      <w:tr w:rsidR="00E154AB" w:rsidRPr="002B15AA" w:rsidTr="00583841">
        <w:trPr>
          <w:cantSplit/>
          <w:jc w:val="center"/>
        </w:trPr>
        <w:tc>
          <w:tcPr>
            <w:tcW w:w="9857" w:type="dxa"/>
            <w:gridSpan w:val="6"/>
          </w:tcPr>
          <w:p w:rsidR="00E154AB" w:rsidRDefault="00E154AB" w:rsidP="00583841">
            <w:pPr>
              <w:pStyle w:val="NO"/>
            </w:pPr>
            <w:r w:rsidRPr="009B26F5">
              <w:t xml:space="preserve">Note: </w:t>
            </w:r>
            <w:r>
              <w:t>Whether the attribute "pLMNId" in the PLMNInfo can be writable depends on the implementation.</w:t>
            </w:r>
          </w:p>
          <w:p w:rsidR="00E154AB" w:rsidRPr="002B15AA" w:rsidRDefault="00E154AB" w:rsidP="00583841">
            <w:pPr>
              <w:pStyle w:val="TAL"/>
              <w:jc w:val="center"/>
            </w:pPr>
          </w:p>
        </w:tc>
      </w:tr>
    </w:tbl>
    <w:p w:rsidR="00E154AB" w:rsidRPr="00E154AB" w:rsidRDefault="00E154AB" w:rsidP="00E154AB">
      <w:pPr>
        <w:pStyle w:val="NO"/>
      </w:pPr>
      <w:r w:rsidRPr="00E154AB">
        <w:rPr>
          <w:caps/>
        </w:rPr>
        <w:t>Note</w:t>
      </w:r>
      <w:r w:rsidRPr="00E154AB">
        <w:t xml:space="preserve"> 1:</w:t>
      </w:r>
      <w:r w:rsidRPr="00E154AB">
        <w:tab/>
        <w:t xml:space="preserve"> Void.</w:t>
      </w:r>
    </w:p>
    <w:p w:rsidR="00E154AB" w:rsidRPr="00E154AB" w:rsidRDefault="00E154AB" w:rsidP="00E154AB">
      <w:pPr>
        <w:pStyle w:val="NO"/>
      </w:pPr>
      <w:r w:rsidRPr="00E154AB">
        <w:rPr>
          <w:caps/>
        </w:rPr>
        <w:t>Note</w:t>
      </w:r>
      <w:r w:rsidRPr="00E154AB">
        <w:t xml:space="preserve"> 2: </w:t>
      </w:r>
      <w:r w:rsidRPr="00E154AB">
        <w:tab/>
        <w:t>Void</w:t>
      </w:r>
      <w:r w:rsidRPr="00E154AB">
        <w:rPr>
          <w:lang w:eastAsia="zh-CN"/>
        </w:rPr>
        <w:t>.</w:t>
      </w:r>
    </w:p>
    <w:p w:rsidR="00E154AB" w:rsidRPr="00E154AB" w:rsidRDefault="00E154AB" w:rsidP="00E154AB">
      <w:pPr>
        <w:pStyle w:val="Heading4"/>
      </w:pPr>
      <w:bookmarkStart w:id="6094" w:name="_Toc19888064"/>
      <w:bookmarkStart w:id="6095" w:name="_Toc27404945"/>
      <w:bookmarkStart w:id="6096" w:name="_Toc35878090"/>
      <w:bookmarkStart w:id="6097" w:name="_Toc36219906"/>
      <w:bookmarkStart w:id="6098" w:name="_Toc36474004"/>
      <w:bookmarkStart w:id="6099" w:name="_Toc36542276"/>
      <w:bookmarkStart w:id="6100" w:name="_Toc36543097"/>
      <w:bookmarkStart w:id="6101" w:name="_Toc36567335"/>
      <w:bookmarkStart w:id="6102" w:name="_Toc44340953"/>
      <w:r w:rsidRPr="00E154AB">
        <w:lastRenderedPageBreak/>
        <w:t>4.3.4.3</w:t>
      </w:r>
      <w:r w:rsidRPr="00E154AB">
        <w:tab/>
      </w:r>
      <w:bookmarkEnd w:id="6094"/>
      <w:bookmarkEnd w:id="6095"/>
      <w:r w:rsidRPr="00E154AB">
        <w:t>Void</w:t>
      </w:r>
      <w:bookmarkEnd w:id="6096"/>
      <w:bookmarkEnd w:id="6097"/>
      <w:bookmarkEnd w:id="6098"/>
      <w:bookmarkEnd w:id="6099"/>
      <w:bookmarkEnd w:id="6100"/>
      <w:bookmarkEnd w:id="6101"/>
      <w:bookmarkEnd w:id="6102"/>
    </w:p>
    <w:p w:rsidR="00E154AB" w:rsidRPr="002B15AA" w:rsidRDefault="00E154AB" w:rsidP="00E154AB">
      <w:pPr>
        <w:pStyle w:val="Heading4"/>
      </w:pPr>
      <w:bookmarkStart w:id="6103" w:name="_Toc19888065"/>
      <w:bookmarkStart w:id="6104" w:name="_Toc27404946"/>
      <w:bookmarkStart w:id="6105" w:name="_Toc35878091"/>
      <w:bookmarkStart w:id="6106" w:name="_Toc36219907"/>
      <w:bookmarkStart w:id="6107" w:name="_Toc36474005"/>
      <w:bookmarkStart w:id="6108" w:name="_Toc36542277"/>
      <w:bookmarkStart w:id="6109" w:name="_Toc36543098"/>
      <w:bookmarkStart w:id="6110" w:name="_Toc36567336"/>
      <w:bookmarkStart w:id="6111" w:name="_Toc44340954"/>
      <w:r w:rsidRPr="002B15AA">
        <w:rPr>
          <w:rFonts w:hint="eastAsia"/>
          <w:lang w:eastAsia="zh-CN"/>
        </w:rPr>
        <w:t>4</w:t>
      </w:r>
      <w:r w:rsidRPr="002B15AA">
        <w:t>.3.4.4</w:t>
      </w:r>
      <w:r w:rsidRPr="002B15AA">
        <w:tab/>
        <w:t>Notifications</w:t>
      </w:r>
      <w:bookmarkEnd w:id="6103"/>
      <w:bookmarkEnd w:id="6104"/>
      <w:bookmarkEnd w:id="6105"/>
      <w:bookmarkEnd w:id="6106"/>
      <w:bookmarkEnd w:id="6107"/>
      <w:bookmarkEnd w:id="6108"/>
      <w:bookmarkEnd w:id="6109"/>
      <w:bookmarkEnd w:id="6110"/>
      <w:bookmarkEnd w:id="6111"/>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Pr="002B15AA" w:rsidRDefault="00E154AB" w:rsidP="00E154AB">
      <w:pPr>
        <w:pStyle w:val="Heading3"/>
        <w:rPr>
          <w:lang w:eastAsia="zh-CN"/>
        </w:rPr>
      </w:pPr>
      <w:bookmarkStart w:id="6112" w:name="_Toc19888066"/>
      <w:bookmarkStart w:id="6113" w:name="_Toc27404947"/>
      <w:bookmarkStart w:id="6114" w:name="_Toc35878092"/>
      <w:bookmarkStart w:id="6115" w:name="_Toc36219908"/>
      <w:bookmarkStart w:id="6116" w:name="_Toc36474006"/>
      <w:bookmarkStart w:id="6117" w:name="_Toc36542278"/>
      <w:bookmarkStart w:id="6118" w:name="_Toc36543099"/>
      <w:bookmarkStart w:id="6119" w:name="_Toc36567337"/>
      <w:bookmarkStart w:id="6120" w:name="_Toc44340955"/>
      <w:r w:rsidRPr="002B15AA">
        <w:rPr>
          <w:rFonts w:hint="eastAsia"/>
          <w:lang w:eastAsia="zh-CN"/>
        </w:rPr>
        <w:t>4</w:t>
      </w:r>
      <w:r w:rsidRPr="002B15AA">
        <w:rPr>
          <w:lang w:eastAsia="zh-CN"/>
        </w:rPr>
        <w:t>.3.5</w:t>
      </w:r>
      <w:r w:rsidRPr="002B15AA">
        <w:rPr>
          <w:lang w:eastAsia="zh-CN"/>
        </w:rPr>
        <w:tab/>
      </w:r>
      <w:r w:rsidRPr="002B15AA">
        <w:rPr>
          <w:rFonts w:ascii="Courier New" w:hAnsi="Courier New"/>
          <w:lang w:eastAsia="zh-CN"/>
        </w:rPr>
        <w:t>NRCellDU</w:t>
      </w:r>
      <w:bookmarkEnd w:id="6112"/>
      <w:bookmarkEnd w:id="6113"/>
      <w:bookmarkEnd w:id="6114"/>
      <w:bookmarkEnd w:id="6115"/>
      <w:bookmarkEnd w:id="6116"/>
      <w:bookmarkEnd w:id="6117"/>
      <w:bookmarkEnd w:id="6118"/>
      <w:bookmarkEnd w:id="6119"/>
      <w:bookmarkEnd w:id="6120"/>
    </w:p>
    <w:p w:rsidR="00E154AB" w:rsidRPr="002B15AA" w:rsidRDefault="00E154AB" w:rsidP="00E154AB">
      <w:pPr>
        <w:pStyle w:val="Heading4"/>
      </w:pPr>
      <w:bookmarkStart w:id="6121" w:name="_Toc19888067"/>
      <w:bookmarkStart w:id="6122" w:name="_Toc27404948"/>
      <w:bookmarkStart w:id="6123" w:name="_Toc35878093"/>
      <w:bookmarkStart w:id="6124" w:name="_Toc36219909"/>
      <w:bookmarkStart w:id="6125" w:name="_Toc36474007"/>
      <w:bookmarkStart w:id="6126" w:name="_Toc36542279"/>
      <w:bookmarkStart w:id="6127" w:name="_Toc36543100"/>
      <w:bookmarkStart w:id="6128" w:name="_Toc36567338"/>
      <w:bookmarkStart w:id="6129" w:name="_Toc44340956"/>
      <w:r w:rsidRPr="002B15AA">
        <w:rPr>
          <w:rFonts w:hint="eastAsia"/>
          <w:lang w:eastAsia="zh-CN"/>
        </w:rPr>
        <w:t>4</w:t>
      </w:r>
      <w:r w:rsidRPr="002B15AA">
        <w:t>.3.5.1</w:t>
      </w:r>
      <w:r w:rsidRPr="002B15AA">
        <w:tab/>
        <w:t>Definition</w:t>
      </w:r>
      <w:bookmarkEnd w:id="6121"/>
      <w:bookmarkEnd w:id="6122"/>
      <w:bookmarkEnd w:id="6123"/>
      <w:bookmarkEnd w:id="6124"/>
      <w:bookmarkEnd w:id="6125"/>
      <w:bookmarkEnd w:id="6126"/>
      <w:bookmarkEnd w:id="6127"/>
      <w:bookmarkEnd w:id="6128"/>
      <w:bookmarkEnd w:id="6129"/>
    </w:p>
    <w:p w:rsidR="00E154AB" w:rsidRDefault="00E154AB" w:rsidP="00E154AB">
      <w:r w:rsidRPr="002B15AA">
        <w:t xml:space="preserve">This IOC represents the </w:t>
      </w:r>
      <w:r>
        <w:t xml:space="preserve">part of NR cell </w:t>
      </w:r>
      <w:r w:rsidRPr="002B15AA">
        <w:t xml:space="preserve">information </w:t>
      </w:r>
      <w:r>
        <w:t>that describes</w:t>
      </w:r>
      <w:r w:rsidRPr="002B15AA">
        <w:t xml:space="preserve"> </w:t>
      </w:r>
      <w:r>
        <w:t>s</w:t>
      </w:r>
      <w:r w:rsidRPr="002B15AA">
        <w:t xml:space="preserve"> the specific resources instances. </w:t>
      </w:r>
    </w:p>
    <w:p w:rsidR="00E154AB" w:rsidRPr="002B15AA" w:rsidRDefault="00E154AB" w:rsidP="00E154AB">
      <w:pPr>
        <w:rPr>
          <w:color w:val="000000"/>
          <w:shd w:val="clear" w:color="auto" w:fill="FFFFFF"/>
        </w:rPr>
      </w:pPr>
      <w:r w:rsidRPr="002B15AA">
        <w:rPr>
          <w:color w:val="000000"/>
          <w:shd w:val="clear" w:color="auto" w:fill="FFFFFF"/>
        </w:rPr>
        <w:t xml:space="preserve">An NR cell transmits SS/PBCH block and always requires downlink transmission at a certain carrier frequency with a certain channel bandwidth. Transmission may be performed from multiple sector-carriers using different transmission points, and these may be configured with different carrier frequencies and channel bandwidths, as long as they are aligned to the cell's downlink resource grids as defined in subclause 4.4 in TS 38.211 [32]. The values of </w:t>
      </w:r>
      <w:r w:rsidRPr="002B15AA">
        <w:rPr>
          <w:rFonts w:ascii="Courier New" w:hAnsi="Courier New" w:cs="Courier New"/>
          <w:color w:val="000000"/>
          <w:shd w:val="clear" w:color="auto" w:fill="FFFFFF"/>
        </w:rPr>
        <w:t>arfcnDL</w:t>
      </w:r>
      <w:r w:rsidRPr="002B15AA">
        <w:rPr>
          <w:color w:val="000000"/>
          <w:shd w:val="clear" w:color="auto" w:fill="FFFFFF"/>
        </w:rPr>
        <w:t xml:space="preserve"> and </w:t>
      </w:r>
      <w:r>
        <w:rPr>
          <w:rFonts w:ascii="Courier New" w:hAnsi="Courier New" w:cs="Courier New"/>
          <w:color w:val="000000"/>
          <w:shd w:val="clear" w:color="auto" w:fill="FFFFFF"/>
        </w:rPr>
        <w:t>bSChannel</w:t>
      </w:r>
      <w:r w:rsidRPr="002B15AA">
        <w:rPr>
          <w:rFonts w:ascii="Courier New" w:hAnsi="Courier New" w:cs="Courier New"/>
          <w:color w:val="000000"/>
          <w:shd w:val="clear" w:color="auto" w:fill="FFFFFF"/>
        </w:rPr>
        <w:t>BwDL</w:t>
      </w:r>
      <w:r w:rsidRPr="002B15AA">
        <w:rPr>
          <w:color w:val="000000"/>
          <w:shd w:val="clear" w:color="auto" w:fill="FFFFFF"/>
        </w:rPr>
        <w:t xml:space="preserve"> attributes define the resource grids which each sector-carrier needs to be aligned to. See subclauses 5.3 and 5.4.2 </w:t>
      </w:r>
      <w:r>
        <w:rPr>
          <w:color w:val="000000"/>
          <w:shd w:val="clear" w:color="auto" w:fill="FFFFFF"/>
        </w:rPr>
        <w:t xml:space="preserve">of </w:t>
      </w:r>
      <w:r w:rsidRPr="002B15AA">
        <w:rPr>
          <w:color w:val="000000"/>
          <w:shd w:val="clear" w:color="auto" w:fill="FFFFFF"/>
        </w:rPr>
        <w:t>TS 38.104 for definitions of BS channel bandwidth and NR-ARFCN, respectively.</w:t>
      </w:r>
    </w:p>
    <w:p w:rsidR="00E154AB" w:rsidRPr="002B15AA" w:rsidRDefault="00E154AB" w:rsidP="00E154AB">
      <w:pPr>
        <w:rPr>
          <w:color w:val="000000"/>
          <w:shd w:val="clear" w:color="auto" w:fill="FFFFFF"/>
        </w:rPr>
      </w:pPr>
      <w:r w:rsidRPr="002B15AA">
        <w:rPr>
          <w:color w:val="000000"/>
          <w:shd w:val="clear" w:color="auto" w:fill="FFFFFF"/>
        </w:rPr>
        <w:t xml:space="preserve">An NR cell requires an uplink in order to provide initial access. In case of TDD, the values of </w:t>
      </w:r>
      <w:r w:rsidRPr="002B15AA">
        <w:rPr>
          <w:rFonts w:ascii="Courier New" w:hAnsi="Courier New" w:cs="Courier New"/>
          <w:color w:val="000000"/>
          <w:shd w:val="clear" w:color="auto" w:fill="FFFFFF"/>
        </w:rPr>
        <w:t>arfcnUL</w:t>
      </w:r>
      <w:r w:rsidRPr="002B15AA">
        <w:rPr>
          <w:color w:val="000000"/>
          <w:shd w:val="clear" w:color="auto" w:fill="FFFFFF"/>
        </w:rPr>
        <w:t xml:space="preserve"> and </w:t>
      </w:r>
      <w:r>
        <w:rPr>
          <w:rFonts w:ascii="Courier New" w:hAnsi="Courier New" w:cs="Courier New"/>
          <w:color w:val="000000"/>
          <w:shd w:val="clear" w:color="auto" w:fill="FFFFFF"/>
        </w:rPr>
        <w:t>bSChannel</w:t>
      </w:r>
      <w:r w:rsidRPr="002B15AA">
        <w:rPr>
          <w:rFonts w:ascii="Courier New" w:hAnsi="Courier New" w:cs="Courier New"/>
          <w:color w:val="000000"/>
          <w:shd w:val="clear" w:color="auto" w:fill="FFFFFF"/>
        </w:rPr>
        <w:t>BwUL</w:t>
      </w:r>
      <w:r w:rsidRPr="002B15AA">
        <w:rPr>
          <w:color w:val="000000"/>
          <w:shd w:val="clear" w:color="auto" w:fill="FFFFFF"/>
        </w:rPr>
        <w:t xml:space="preserve"> </w:t>
      </w:r>
      <w:r w:rsidRPr="00FD5459">
        <w:rPr>
          <w:color w:val="000000"/>
          <w:shd w:val="clear" w:color="auto" w:fill="FFFFFF"/>
        </w:rPr>
        <w:t xml:space="preserve">have to </w:t>
      </w:r>
      <w:r w:rsidRPr="00E24FB1">
        <w:rPr>
          <w:color w:val="000000"/>
          <w:shd w:val="clear" w:color="auto" w:fill="FFFFFF"/>
        </w:rPr>
        <w:t>al</w:t>
      </w:r>
      <w:r w:rsidRPr="002B15AA">
        <w:rPr>
          <w:color w:val="000000"/>
          <w:shd w:val="clear" w:color="auto" w:fill="FFFFFF"/>
        </w:rPr>
        <w:t xml:space="preserve">ways be set to the same values as for the corresponding DL attributes. For both FDD and TDD, the </w:t>
      </w:r>
      <w:r w:rsidRPr="002B15AA">
        <w:rPr>
          <w:rFonts w:ascii="Courier New" w:hAnsi="Courier New" w:cs="Courier New"/>
          <w:color w:val="000000"/>
          <w:shd w:val="clear" w:color="auto" w:fill="FFFFFF"/>
        </w:rPr>
        <w:t>arfcnUL</w:t>
      </w:r>
      <w:r w:rsidRPr="002B15AA">
        <w:rPr>
          <w:color w:val="000000"/>
          <w:shd w:val="clear" w:color="auto" w:fill="FFFFFF"/>
        </w:rPr>
        <w:t xml:space="preserve"> and </w:t>
      </w:r>
      <w:r>
        <w:rPr>
          <w:rFonts w:ascii="Courier New" w:hAnsi="Courier New" w:cs="Courier New"/>
          <w:color w:val="000000"/>
          <w:shd w:val="clear" w:color="auto" w:fill="FFFFFF"/>
        </w:rPr>
        <w:t>bSChannel</w:t>
      </w:r>
      <w:r w:rsidRPr="002B15AA">
        <w:rPr>
          <w:rFonts w:ascii="Courier New" w:hAnsi="Courier New" w:cs="Courier New"/>
          <w:color w:val="000000"/>
          <w:shd w:val="clear" w:color="auto" w:fill="FFFFFF"/>
        </w:rPr>
        <w:t>BwUL</w:t>
      </w:r>
      <w:r w:rsidRPr="002B15AA">
        <w:rPr>
          <w:color w:val="000000"/>
          <w:shd w:val="clear" w:color="auto" w:fill="FFFFFF"/>
        </w:rPr>
        <w:t xml:space="preserve"> define uplink resource grids to which each sector-carrier needs to align to.</w:t>
      </w:r>
    </w:p>
    <w:p w:rsidR="00E154AB" w:rsidRPr="002B15AA" w:rsidRDefault="00E154AB" w:rsidP="00E154AB">
      <w:pPr>
        <w:rPr>
          <w:color w:val="000000"/>
          <w:shd w:val="clear" w:color="auto" w:fill="FFFFFF"/>
        </w:rPr>
      </w:pPr>
      <w:r w:rsidRPr="002B15AA">
        <w:rPr>
          <w:color w:val="000000"/>
          <w:shd w:val="clear" w:color="auto" w:fill="FFFFFF"/>
        </w:rPr>
        <w:t xml:space="preserve">An NR cell can in addition be configured with a supplementary uplink, which has its own </w:t>
      </w:r>
      <w:r w:rsidRPr="002B15AA">
        <w:rPr>
          <w:rFonts w:ascii="Courier New" w:hAnsi="Courier New" w:cs="Courier New"/>
          <w:color w:val="000000"/>
          <w:shd w:val="clear" w:color="auto" w:fill="FFFFFF"/>
        </w:rPr>
        <w:t>arfcnSUL</w:t>
      </w:r>
      <w:r w:rsidRPr="002B15AA">
        <w:rPr>
          <w:color w:val="000000"/>
          <w:shd w:val="clear" w:color="auto" w:fill="FFFFFF"/>
        </w:rPr>
        <w:t xml:space="preserve"> and </w:t>
      </w:r>
      <w:r>
        <w:rPr>
          <w:rFonts w:ascii="Courier New" w:hAnsi="Courier New" w:cs="Courier New"/>
          <w:color w:val="000000"/>
          <w:shd w:val="clear" w:color="auto" w:fill="FFFFFF"/>
        </w:rPr>
        <w:t>bSChannel</w:t>
      </w:r>
      <w:r w:rsidRPr="002B15AA">
        <w:rPr>
          <w:rFonts w:ascii="Courier New" w:hAnsi="Courier New" w:cs="Courier New"/>
          <w:color w:val="000000"/>
          <w:shd w:val="clear" w:color="auto" w:fill="FFFFFF"/>
        </w:rPr>
        <w:t>BwSUL</w:t>
      </w:r>
      <w:r w:rsidRPr="002B15AA">
        <w:rPr>
          <w:color w:val="000000"/>
          <w:shd w:val="clear" w:color="auto" w:fill="FFFFFF"/>
        </w:rPr>
        <w:t>, which define resource grids for supplementary uplink sector-carriers.</w:t>
      </w:r>
    </w:p>
    <w:p w:rsidR="00E154AB" w:rsidRDefault="00E154AB" w:rsidP="00E154AB">
      <w:r w:rsidRPr="002B15AA">
        <w:t>Each of downlink, uplink and supplementary uplink (if configured) need an initial bandwidth part (BWP), which defines resources to be used by UEs during and immediately after initial access. Additional BWPs can be either configured or calculated by gNB internally and be applied to UEs dynamically by gNB based on e.g. UE capability and bandwidth need of each UE.</w:t>
      </w:r>
    </w:p>
    <w:p w:rsidR="00E154AB" w:rsidRPr="002B15AA" w:rsidRDefault="00E154AB" w:rsidP="00E154AB">
      <w:pPr>
        <w:pStyle w:val="NO"/>
      </w:pPr>
      <w:r>
        <w:t>NOTE: Void</w:t>
      </w:r>
    </w:p>
    <w:p w:rsidR="00E154AB" w:rsidRDefault="00E154AB" w:rsidP="00E154AB">
      <w:pPr>
        <w:pStyle w:val="Heading4"/>
      </w:pPr>
      <w:bookmarkStart w:id="6130" w:name="_Toc19888068"/>
      <w:bookmarkStart w:id="6131" w:name="_Toc27404949"/>
      <w:bookmarkStart w:id="6132" w:name="_Toc35878094"/>
      <w:bookmarkStart w:id="6133" w:name="_Toc36219910"/>
      <w:bookmarkStart w:id="6134" w:name="_Toc36474008"/>
      <w:bookmarkStart w:id="6135" w:name="_Toc36542280"/>
      <w:bookmarkStart w:id="6136" w:name="_Toc36543101"/>
      <w:bookmarkStart w:id="6137" w:name="_Toc36567339"/>
      <w:bookmarkStart w:id="6138" w:name="_Toc44340957"/>
      <w:r w:rsidRPr="002B15AA">
        <w:rPr>
          <w:rFonts w:hint="eastAsia"/>
          <w:lang w:eastAsia="zh-CN"/>
        </w:rPr>
        <w:t>4</w:t>
      </w:r>
      <w:r w:rsidRPr="002B15AA">
        <w:t>.3.5.2</w:t>
      </w:r>
      <w:r w:rsidRPr="002B15AA">
        <w:tab/>
        <w:t>Attributes</w:t>
      </w:r>
      <w:bookmarkEnd w:id="6130"/>
      <w:bookmarkEnd w:id="6131"/>
      <w:bookmarkEnd w:id="6132"/>
      <w:bookmarkEnd w:id="6133"/>
      <w:bookmarkEnd w:id="6134"/>
      <w:bookmarkEnd w:id="6135"/>
      <w:bookmarkEnd w:id="6136"/>
      <w:bookmarkEnd w:id="6137"/>
      <w:bookmarkEnd w:id="6138"/>
    </w:p>
    <w:p w:rsidR="00E154AB" w:rsidRPr="002B15AA" w:rsidRDefault="00E154AB" w:rsidP="00E154AB">
      <w:r>
        <w:t>The NRCellDU IOC includes attributes inherited from ManagedFunction IOC (defined in TS 28.622[30]) and the following attributes:</w:t>
      </w:r>
    </w:p>
    <w:tbl>
      <w:tblPr>
        <w:tblW w:w="10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
        <w:gridCol w:w="4332"/>
        <w:gridCol w:w="113"/>
        <w:gridCol w:w="834"/>
        <w:gridCol w:w="113"/>
        <w:gridCol w:w="1054"/>
        <w:gridCol w:w="113"/>
        <w:gridCol w:w="964"/>
        <w:gridCol w:w="113"/>
        <w:gridCol w:w="1004"/>
        <w:gridCol w:w="113"/>
        <w:gridCol w:w="1324"/>
        <w:gridCol w:w="113"/>
      </w:tblGrid>
      <w:tr w:rsidR="00E154AB" w:rsidRPr="002B15AA" w:rsidTr="00583841">
        <w:trPr>
          <w:gridAfter w:val="1"/>
          <w:wAfter w:w="113" w:type="dxa"/>
          <w:cantSplit/>
          <w:jc w:val="center"/>
        </w:trPr>
        <w:tc>
          <w:tcPr>
            <w:tcW w:w="4445" w:type="dxa"/>
            <w:gridSpan w:val="2"/>
            <w:shd w:val="pct10" w:color="auto" w:fill="FFFFFF"/>
            <w:vAlign w:val="center"/>
          </w:tcPr>
          <w:p w:rsidR="00E154AB" w:rsidRPr="002B15AA" w:rsidRDefault="00E154AB" w:rsidP="00583841">
            <w:pPr>
              <w:pStyle w:val="TAH"/>
            </w:pPr>
            <w:r w:rsidRPr="002B15AA">
              <w:lastRenderedPageBreak/>
              <w:t>Attribute name</w:t>
            </w:r>
          </w:p>
        </w:tc>
        <w:tc>
          <w:tcPr>
            <w:tcW w:w="947" w:type="dxa"/>
            <w:gridSpan w:val="2"/>
            <w:shd w:val="pct10" w:color="auto" w:fill="FFFFFF"/>
            <w:vAlign w:val="center"/>
          </w:tcPr>
          <w:p w:rsidR="00E154AB" w:rsidRPr="002B15AA" w:rsidRDefault="00E154AB" w:rsidP="00583841">
            <w:pPr>
              <w:pStyle w:val="TAH"/>
            </w:pPr>
            <w:r w:rsidRPr="002B15AA">
              <w:t>Support Qualifier</w:t>
            </w:r>
          </w:p>
        </w:tc>
        <w:tc>
          <w:tcPr>
            <w:tcW w:w="1167" w:type="dxa"/>
            <w:gridSpan w:val="2"/>
            <w:shd w:val="pct10" w:color="auto" w:fill="FFFFFF"/>
            <w:vAlign w:val="center"/>
          </w:tcPr>
          <w:p w:rsidR="00E154AB" w:rsidRPr="002B15AA" w:rsidRDefault="00E154AB" w:rsidP="00583841">
            <w:pPr>
              <w:pStyle w:val="TAH"/>
            </w:pPr>
            <w:r w:rsidRPr="002B15AA">
              <w:t>isReadable</w:t>
            </w:r>
          </w:p>
        </w:tc>
        <w:tc>
          <w:tcPr>
            <w:tcW w:w="1077" w:type="dxa"/>
            <w:gridSpan w:val="2"/>
            <w:shd w:val="pct10" w:color="auto" w:fill="FFFFFF"/>
            <w:vAlign w:val="center"/>
          </w:tcPr>
          <w:p w:rsidR="00E154AB" w:rsidRPr="002B15AA" w:rsidRDefault="00E154AB" w:rsidP="00583841">
            <w:pPr>
              <w:pStyle w:val="TAH"/>
            </w:pPr>
            <w:r w:rsidRPr="002B15AA">
              <w:t>isWritable</w:t>
            </w:r>
          </w:p>
        </w:tc>
        <w:tc>
          <w:tcPr>
            <w:tcW w:w="1117" w:type="dxa"/>
            <w:gridSpan w:val="2"/>
            <w:shd w:val="pct10" w:color="auto" w:fill="FFFFFF"/>
            <w:vAlign w:val="center"/>
          </w:tcPr>
          <w:p w:rsidR="00E154AB" w:rsidRPr="002B15AA" w:rsidRDefault="00E154AB" w:rsidP="00583841">
            <w:pPr>
              <w:pStyle w:val="TAH"/>
            </w:pPr>
            <w:r w:rsidRPr="002B15AA">
              <w:rPr>
                <w:rFonts w:cs="Arial"/>
                <w:bCs/>
                <w:szCs w:val="18"/>
              </w:rPr>
              <w:t>isInvariant</w:t>
            </w:r>
          </w:p>
        </w:tc>
        <w:tc>
          <w:tcPr>
            <w:tcW w:w="1437" w:type="dxa"/>
            <w:gridSpan w:val="2"/>
            <w:shd w:val="pct10" w:color="auto" w:fill="FFFFFF"/>
            <w:vAlign w:val="center"/>
          </w:tcPr>
          <w:p w:rsidR="00E154AB" w:rsidRPr="002B15AA" w:rsidRDefault="00E154AB" w:rsidP="00583841">
            <w:pPr>
              <w:pStyle w:val="TAH"/>
            </w:pPr>
            <w:r w:rsidRPr="002B15AA">
              <w:t>isNotifyable</w:t>
            </w:r>
          </w:p>
        </w:tc>
      </w:tr>
      <w:tr w:rsidR="00E154AB" w:rsidRPr="002B15AA" w:rsidTr="00583841">
        <w:trPr>
          <w:gridAfter w:val="1"/>
          <w:wAfter w:w="113" w:type="dxa"/>
          <w:cantSplit/>
          <w:jc w:val="center"/>
        </w:trPr>
        <w:tc>
          <w:tcPr>
            <w:tcW w:w="4445" w:type="dxa"/>
            <w:gridSpan w:val="2"/>
            <w:shd w:val="clear" w:color="auto" w:fill="FFFFFF"/>
          </w:tcPr>
          <w:p w:rsidR="00E154AB" w:rsidRPr="002B15AA" w:rsidRDefault="00E154AB" w:rsidP="00583841">
            <w:pPr>
              <w:pStyle w:val="TAL"/>
              <w:rPr>
                <w:rFonts w:ascii="Courier New" w:hAnsi="Courier New" w:cs="Courier New"/>
                <w:sz w:val="20"/>
                <w:lang w:eastAsia="ja-JP"/>
              </w:rPr>
            </w:pPr>
            <w:r>
              <w:rPr>
                <w:rFonts w:ascii="Courier New" w:hAnsi="Courier New" w:cs="Courier New"/>
                <w:bCs/>
                <w:color w:val="333333"/>
              </w:rPr>
              <w:t>cellLocalId</w:t>
            </w:r>
          </w:p>
        </w:tc>
        <w:tc>
          <w:tcPr>
            <w:tcW w:w="947" w:type="dxa"/>
            <w:gridSpan w:val="2"/>
          </w:tcPr>
          <w:p w:rsidR="00E154AB" w:rsidRPr="002B15AA" w:rsidRDefault="00E154AB" w:rsidP="00583841">
            <w:pPr>
              <w:pStyle w:val="TAL"/>
              <w:jc w:val="center"/>
            </w:pPr>
            <w:r w:rsidRPr="002B15AA">
              <w:t>M</w:t>
            </w:r>
          </w:p>
        </w:tc>
        <w:tc>
          <w:tcPr>
            <w:tcW w:w="1167" w:type="dxa"/>
            <w:gridSpan w:val="2"/>
          </w:tcPr>
          <w:p w:rsidR="00E154AB" w:rsidRPr="002B15AA" w:rsidRDefault="00E154AB" w:rsidP="00583841">
            <w:pPr>
              <w:pStyle w:val="TAL"/>
              <w:jc w:val="center"/>
            </w:pPr>
            <w:r w:rsidRPr="002B15AA">
              <w:t>T</w:t>
            </w:r>
          </w:p>
        </w:tc>
        <w:tc>
          <w:tcPr>
            <w:tcW w:w="1077" w:type="dxa"/>
            <w:gridSpan w:val="2"/>
          </w:tcPr>
          <w:p w:rsidR="00E154AB" w:rsidRPr="002B15AA" w:rsidRDefault="00E154AB" w:rsidP="00583841">
            <w:pPr>
              <w:pStyle w:val="TAL"/>
              <w:jc w:val="center"/>
            </w:pPr>
            <w:r w:rsidRPr="002B15AA">
              <w:t>T</w:t>
            </w:r>
          </w:p>
        </w:tc>
        <w:tc>
          <w:tcPr>
            <w:tcW w:w="1117" w:type="dxa"/>
            <w:gridSpan w:val="2"/>
          </w:tcPr>
          <w:p w:rsidR="00E154AB" w:rsidRPr="002B15AA" w:rsidRDefault="00E154AB" w:rsidP="00583841">
            <w:pPr>
              <w:pStyle w:val="TAL"/>
              <w:jc w:val="center"/>
              <w:rPr>
                <w:lang w:eastAsia="zh-CN"/>
              </w:rPr>
            </w:pPr>
            <w:r w:rsidRPr="002B15AA">
              <w:t>F</w:t>
            </w:r>
          </w:p>
        </w:tc>
        <w:tc>
          <w:tcPr>
            <w:tcW w:w="1437" w:type="dxa"/>
            <w:gridSpan w:val="2"/>
          </w:tcPr>
          <w:p w:rsidR="00E154AB" w:rsidRPr="002B15AA" w:rsidRDefault="00E154AB" w:rsidP="00583841">
            <w:pPr>
              <w:pStyle w:val="TAL"/>
              <w:jc w:val="center"/>
              <w:rPr>
                <w:lang w:eastAsia="zh-CN"/>
              </w:rPr>
            </w:pPr>
            <w:r w:rsidRPr="002B15AA">
              <w:rPr>
                <w:lang w:eastAsia="zh-CN"/>
              </w:rPr>
              <w:t>T</w:t>
            </w:r>
          </w:p>
        </w:tc>
      </w:tr>
      <w:tr w:rsidR="00E154AB" w:rsidRPr="002B15AA" w:rsidTr="00583841">
        <w:trPr>
          <w:gridAfter w:val="1"/>
          <w:wAfter w:w="113" w:type="dxa"/>
          <w:cantSplit/>
          <w:jc w:val="center"/>
        </w:trPr>
        <w:tc>
          <w:tcPr>
            <w:tcW w:w="4445" w:type="dxa"/>
            <w:gridSpan w:val="2"/>
          </w:tcPr>
          <w:p w:rsidR="00E154AB" w:rsidRPr="002B15AA" w:rsidRDefault="00E154AB" w:rsidP="00583841">
            <w:pPr>
              <w:pStyle w:val="TAL"/>
              <w:rPr>
                <w:rFonts w:ascii="Courier New" w:hAnsi="Courier New" w:cs="Courier New"/>
                <w:bCs/>
                <w:color w:val="333333"/>
              </w:rPr>
            </w:pPr>
            <w:r w:rsidRPr="002B15AA">
              <w:rPr>
                <w:rFonts w:ascii="Courier New" w:hAnsi="Courier New" w:cs="Courier New"/>
                <w:bCs/>
                <w:color w:val="333333"/>
              </w:rPr>
              <w:t>operationalState</w:t>
            </w:r>
            <w:r w:rsidRPr="002B15AA">
              <w:rPr>
                <w:rFonts w:ascii="Courier New" w:hAnsi="Courier New" w:cs="Courier New"/>
              </w:rPr>
              <w:t xml:space="preserve"> </w:t>
            </w:r>
          </w:p>
        </w:tc>
        <w:tc>
          <w:tcPr>
            <w:tcW w:w="947" w:type="dxa"/>
            <w:gridSpan w:val="2"/>
          </w:tcPr>
          <w:p w:rsidR="00E154AB" w:rsidRPr="002B15AA" w:rsidRDefault="00E154AB" w:rsidP="00583841">
            <w:pPr>
              <w:pStyle w:val="TAL"/>
              <w:jc w:val="center"/>
              <w:rPr>
                <w:rFonts w:ascii="Courier New" w:hAnsi="Courier New" w:cs="Courier New"/>
                <w:bCs/>
                <w:color w:val="333333"/>
              </w:rPr>
            </w:pPr>
            <w:r w:rsidRPr="002B15AA">
              <w:rPr>
                <w:rFonts w:cs="Arial"/>
              </w:rPr>
              <w:t>M</w:t>
            </w:r>
          </w:p>
        </w:tc>
        <w:tc>
          <w:tcPr>
            <w:tcW w:w="1167" w:type="dxa"/>
            <w:gridSpan w:val="2"/>
          </w:tcPr>
          <w:p w:rsidR="00E154AB" w:rsidRPr="002B15AA" w:rsidRDefault="00E154AB" w:rsidP="00583841">
            <w:pPr>
              <w:pStyle w:val="TAL"/>
              <w:jc w:val="center"/>
              <w:rPr>
                <w:rFonts w:ascii="Courier New" w:hAnsi="Courier New" w:cs="Courier New"/>
                <w:bCs/>
                <w:color w:val="333333"/>
              </w:rPr>
            </w:pPr>
            <w:r w:rsidRPr="002B15AA">
              <w:rPr>
                <w:lang w:eastAsia="zh-CN"/>
              </w:rPr>
              <w:t>T</w:t>
            </w:r>
          </w:p>
        </w:tc>
        <w:tc>
          <w:tcPr>
            <w:tcW w:w="1077" w:type="dxa"/>
            <w:gridSpan w:val="2"/>
          </w:tcPr>
          <w:p w:rsidR="00E154AB" w:rsidRPr="002B15AA" w:rsidRDefault="00E154AB" w:rsidP="00583841">
            <w:pPr>
              <w:pStyle w:val="TAL"/>
              <w:jc w:val="center"/>
              <w:rPr>
                <w:lang w:eastAsia="zh-CN"/>
              </w:rPr>
            </w:pPr>
            <w:r w:rsidRPr="002B15AA">
              <w:rPr>
                <w:lang w:eastAsia="zh-CN"/>
              </w:rPr>
              <w:t>F</w:t>
            </w:r>
          </w:p>
        </w:tc>
        <w:tc>
          <w:tcPr>
            <w:tcW w:w="1117" w:type="dxa"/>
            <w:gridSpan w:val="2"/>
          </w:tcPr>
          <w:p w:rsidR="00E154AB" w:rsidRPr="002B15AA" w:rsidRDefault="00E154AB" w:rsidP="00583841">
            <w:pPr>
              <w:pStyle w:val="TAL"/>
              <w:jc w:val="center"/>
              <w:rPr>
                <w:lang w:eastAsia="zh-CN"/>
              </w:rPr>
            </w:pPr>
            <w:r w:rsidRPr="002B15AA">
              <w:rPr>
                <w:lang w:eastAsia="zh-CN"/>
              </w:rPr>
              <w:t>F</w:t>
            </w:r>
          </w:p>
        </w:tc>
        <w:tc>
          <w:tcPr>
            <w:tcW w:w="1437" w:type="dxa"/>
            <w:gridSpan w:val="2"/>
          </w:tcPr>
          <w:p w:rsidR="00E154AB" w:rsidRPr="002B15AA" w:rsidRDefault="00E154AB" w:rsidP="00583841">
            <w:pPr>
              <w:pStyle w:val="TAL"/>
              <w:rPr>
                <w:rFonts w:cs="Arial"/>
                <w:bCs/>
                <w:color w:val="333333"/>
              </w:rPr>
            </w:pPr>
            <w:r w:rsidRPr="002B15AA">
              <w:rPr>
                <w:rFonts w:cs="Arial"/>
              </w:rPr>
              <w:t>T</w:t>
            </w:r>
            <w:del w:id="6139" w:author="28.541_CR0279R1_(Rel-16)_NETSLICE-5GNRM" w:date="2020-06-26T15:15:00Z">
              <w:r w:rsidRPr="002B15AA" w:rsidDel="00E304D6">
                <w:rPr>
                  <w:rFonts w:cs="Arial"/>
                </w:rPr>
                <w:delText xml:space="preserve"> </w:delText>
              </w:r>
              <w:r w:rsidRPr="002B15AA" w:rsidDel="00E304D6">
                <w:rPr>
                  <w:rFonts w:cs="Arial"/>
                  <w:bCs/>
                  <w:color w:val="333333"/>
                </w:rPr>
                <w:delText>(see Note 2)</w:delText>
              </w:r>
            </w:del>
          </w:p>
        </w:tc>
      </w:tr>
      <w:tr w:rsidR="00E154AB" w:rsidRPr="002B15AA" w:rsidTr="00583841">
        <w:trPr>
          <w:gridAfter w:val="1"/>
          <w:wAfter w:w="113" w:type="dxa"/>
          <w:cantSplit/>
          <w:jc w:val="center"/>
        </w:trPr>
        <w:tc>
          <w:tcPr>
            <w:tcW w:w="4445" w:type="dxa"/>
            <w:gridSpan w:val="2"/>
          </w:tcPr>
          <w:p w:rsidR="00E154AB" w:rsidRPr="002B15AA" w:rsidRDefault="00E154AB" w:rsidP="00583841">
            <w:pPr>
              <w:pStyle w:val="TAL"/>
              <w:rPr>
                <w:rFonts w:ascii="Courier New" w:hAnsi="Courier New" w:cs="Courier New"/>
                <w:bCs/>
                <w:color w:val="333333"/>
              </w:rPr>
            </w:pPr>
            <w:r w:rsidRPr="002B15AA">
              <w:rPr>
                <w:rFonts w:ascii="Courier New" w:hAnsi="Courier New" w:cs="Courier New"/>
              </w:rPr>
              <w:t xml:space="preserve">administrativeState </w:t>
            </w:r>
          </w:p>
        </w:tc>
        <w:tc>
          <w:tcPr>
            <w:tcW w:w="947" w:type="dxa"/>
            <w:gridSpan w:val="2"/>
          </w:tcPr>
          <w:p w:rsidR="00E154AB" w:rsidRPr="002B15AA" w:rsidRDefault="00E154AB" w:rsidP="00583841">
            <w:pPr>
              <w:pStyle w:val="TAL"/>
              <w:jc w:val="center"/>
              <w:rPr>
                <w:rFonts w:ascii="Courier New" w:hAnsi="Courier New" w:cs="Courier New"/>
                <w:bCs/>
                <w:color w:val="333333"/>
              </w:rPr>
            </w:pPr>
            <w:r w:rsidRPr="002B15AA">
              <w:rPr>
                <w:rFonts w:cs="Arial"/>
              </w:rPr>
              <w:t>M</w:t>
            </w:r>
          </w:p>
        </w:tc>
        <w:tc>
          <w:tcPr>
            <w:tcW w:w="1167" w:type="dxa"/>
            <w:gridSpan w:val="2"/>
          </w:tcPr>
          <w:p w:rsidR="00E154AB" w:rsidRPr="002B15AA" w:rsidRDefault="00E154AB" w:rsidP="00583841">
            <w:pPr>
              <w:pStyle w:val="TAL"/>
              <w:jc w:val="center"/>
              <w:rPr>
                <w:rFonts w:ascii="Courier New" w:hAnsi="Courier New" w:cs="Courier New"/>
                <w:bCs/>
                <w:color w:val="333333"/>
              </w:rPr>
            </w:pPr>
            <w:r w:rsidRPr="002B15AA">
              <w:rPr>
                <w:lang w:eastAsia="zh-CN"/>
              </w:rPr>
              <w:t>T</w:t>
            </w:r>
          </w:p>
        </w:tc>
        <w:tc>
          <w:tcPr>
            <w:tcW w:w="1077" w:type="dxa"/>
            <w:gridSpan w:val="2"/>
          </w:tcPr>
          <w:p w:rsidR="00E154AB" w:rsidRPr="002B15AA" w:rsidRDefault="00E154AB" w:rsidP="00583841">
            <w:pPr>
              <w:pStyle w:val="TAL"/>
              <w:jc w:val="center"/>
              <w:rPr>
                <w:lang w:eastAsia="zh-CN"/>
              </w:rPr>
            </w:pPr>
            <w:r w:rsidRPr="002B15AA">
              <w:rPr>
                <w:lang w:eastAsia="zh-CN"/>
              </w:rPr>
              <w:t>T</w:t>
            </w:r>
          </w:p>
        </w:tc>
        <w:tc>
          <w:tcPr>
            <w:tcW w:w="1117" w:type="dxa"/>
            <w:gridSpan w:val="2"/>
          </w:tcPr>
          <w:p w:rsidR="00E154AB" w:rsidRPr="002B15AA" w:rsidRDefault="00E154AB" w:rsidP="00583841">
            <w:pPr>
              <w:pStyle w:val="TAL"/>
              <w:jc w:val="center"/>
              <w:rPr>
                <w:lang w:eastAsia="zh-CN"/>
              </w:rPr>
            </w:pPr>
            <w:r w:rsidRPr="002B15AA">
              <w:rPr>
                <w:lang w:eastAsia="zh-CN"/>
              </w:rPr>
              <w:t>F</w:t>
            </w:r>
          </w:p>
        </w:tc>
        <w:tc>
          <w:tcPr>
            <w:tcW w:w="1437" w:type="dxa"/>
            <w:gridSpan w:val="2"/>
          </w:tcPr>
          <w:p w:rsidR="00E154AB" w:rsidRPr="002B15AA" w:rsidRDefault="00E154AB" w:rsidP="00583841">
            <w:pPr>
              <w:pStyle w:val="TAL"/>
              <w:rPr>
                <w:rFonts w:cs="Arial"/>
                <w:bCs/>
                <w:color w:val="333333"/>
              </w:rPr>
            </w:pPr>
            <w:r w:rsidRPr="002B15AA">
              <w:rPr>
                <w:rFonts w:cs="Arial"/>
              </w:rPr>
              <w:t>T</w:t>
            </w:r>
            <w:del w:id="6140" w:author="28.541_CR0279R1_(Rel-16)_NETSLICE-5GNRM" w:date="2020-06-26T15:15:00Z">
              <w:r w:rsidRPr="002B15AA" w:rsidDel="00E304D6">
                <w:rPr>
                  <w:rFonts w:cs="Arial"/>
                </w:rPr>
                <w:delText xml:space="preserve"> </w:delText>
              </w:r>
              <w:r w:rsidRPr="002B15AA" w:rsidDel="00E304D6">
                <w:rPr>
                  <w:rFonts w:cs="Arial"/>
                  <w:bCs/>
                  <w:color w:val="333333"/>
                </w:rPr>
                <w:delText>(see Note 2)</w:delText>
              </w:r>
            </w:del>
          </w:p>
        </w:tc>
      </w:tr>
      <w:tr w:rsidR="00E154AB" w:rsidRPr="002B15AA" w:rsidTr="00583841">
        <w:trPr>
          <w:gridAfter w:val="1"/>
          <w:wAfter w:w="113" w:type="dxa"/>
          <w:cantSplit/>
          <w:jc w:val="center"/>
        </w:trPr>
        <w:tc>
          <w:tcPr>
            <w:tcW w:w="4445"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bCs/>
                <w:color w:val="333333"/>
              </w:rPr>
            </w:pPr>
            <w:r w:rsidRPr="002B15AA">
              <w:rPr>
                <w:rFonts w:ascii="Courier New" w:hAnsi="Courier New" w:cs="Courier New"/>
                <w:bCs/>
                <w:color w:val="333333"/>
              </w:rPr>
              <w:t xml:space="preserve">cellState </w:t>
            </w:r>
          </w:p>
        </w:tc>
        <w:tc>
          <w:tcPr>
            <w:tcW w:w="94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rPr>
            </w:pPr>
            <w:r w:rsidRPr="002B15AA">
              <w:rPr>
                <w:rFonts w:cs="Arial"/>
              </w:rPr>
              <w:t>M</w:t>
            </w:r>
          </w:p>
        </w:tc>
        <w:tc>
          <w:tcPr>
            <w:tcW w:w="116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lang w:eastAsia="zh-CN"/>
              </w:rPr>
              <w:t>T</w:t>
            </w:r>
          </w:p>
        </w:tc>
        <w:tc>
          <w:tcPr>
            <w:tcW w:w="107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lang w:eastAsia="zh-CN"/>
              </w:rPr>
              <w:t>F</w:t>
            </w:r>
          </w:p>
        </w:tc>
        <w:tc>
          <w:tcPr>
            <w:tcW w:w="111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lang w:eastAsia="zh-CN"/>
              </w:rPr>
              <w:t>F</w:t>
            </w:r>
          </w:p>
        </w:tc>
        <w:tc>
          <w:tcPr>
            <w:tcW w:w="143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rPr>
                <w:rFonts w:cs="Arial"/>
              </w:rPr>
              <w:t>T</w:t>
            </w:r>
            <w:del w:id="6141" w:author="28.541_CR0279R1_(Rel-16)_NETSLICE-5GNRM" w:date="2020-06-26T15:15:00Z">
              <w:r w:rsidRPr="002B15AA" w:rsidDel="00E304D6">
                <w:rPr>
                  <w:rFonts w:cs="Arial"/>
                </w:rPr>
                <w:delText xml:space="preserve"> </w:delText>
              </w:r>
              <w:r w:rsidRPr="002B15AA" w:rsidDel="00E304D6">
                <w:rPr>
                  <w:rFonts w:cs="Arial"/>
                  <w:bCs/>
                  <w:color w:val="333333"/>
                </w:rPr>
                <w:delText>(see Note 2)</w:delText>
              </w:r>
            </w:del>
          </w:p>
        </w:tc>
      </w:tr>
      <w:tr w:rsidR="00E154AB" w:rsidRPr="002B15AA" w:rsidTr="00583841">
        <w:trPr>
          <w:gridAfter w:val="1"/>
          <w:wAfter w:w="113" w:type="dxa"/>
          <w:cantSplit/>
          <w:jc w:val="center"/>
        </w:trPr>
        <w:tc>
          <w:tcPr>
            <w:tcW w:w="4445" w:type="dxa"/>
            <w:gridSpan w:val="2"/>
          </w:tcPr>
          <w:p w:rsidR="00E154AB" w:rsidRPr="002B15AA" w:rsidRDefault="007D4FE2" w:rsidP="00583841">
            <w:pPr>
              <w:pStyle w:val="TAL"/>
              <w:rPr>
                <w:rFonts w:ascii="Courier New" w:hAnsi="Courier New" w:cs="Courier New"/>
                <w:bCs/>
                <w:color w:val="333333"/>
              </w:rPr>
            </w:pPr>
            <w:r w:rsidRPr="002B15AA">
              <w:rPr>
                <w:rFonts w:ascii="Courier New" w:hAnsi="Courier New"/>
                <w:lang w:eastAsia="zh-CN"/>
              </w:rPr>
              <w:t>pLMNI</w:t>
            </w:r>
            <w:r>
              <w:rPr>
                <w:rFonts w:ascii="Courier New" w:hAnsi="Courier New"/>
                <w:lang w:eastAsia="zh-CN"/>
              </w:rPr>
              <w:t>nfo</w:t>
            </w:r>
            <w:r w:rsidRPr="002B15AA">
              <w:rPr>
                <w:rFonts w:ascii="Courier New" w:hAnsi="Courier New"/>
                <w:lang w:eastAsia="zh-CN"/>
              </w:rPr>
              <w:t>List</w:t>
            </w:r>
          </w:p>
        </w:tc>
        <w:tc>
          <w:tcPr>
            <w:tcW w:w="947" w:type="dxa"/>
            <w:gridSpan w:val="2"/>
          </w:tcPr>
          <w:p w:rsidR="00E154AB" w:rsidRPr="002B15AA" w:rsidRDefault="00E154AB" w:rsidP="00583841">
            <w:pPr>
              <w:pStyle w:val="TAL"/>
              <w:jc w:val="center"/>
              <w:rPr>
                <w:lang w:eastAsia="zh-CN"/>
              </w:rPr>
            </w:pPr>
            <w:r w:rsidRPr="002B15AA">
              <w:rPr>
                <w:rFonts w:hint="eastAsia"/>
                <w:lang w:eastAsia="zh-CN"/>
              </w:rPr>
              <w:t>M</w:t>
            </w:r>
          </w:p>
        </w:tc>
        <w:tc>
          <w:tcPr>
            <w:tcW w:w="1167" w:type="dxa"/>
            <w:gridSpan w:val="2"/>
          </w:tcPr>
          <w:p w:rsidR="00E154AB" w:rsidRPr="002B15AA" w:rsidRDefault="00E154AB" w:rsidP="00583841">
            <w:pPr>
              <w:pStyle w:val="TAL"/>
              <w:jc w:val="center"/>
              <w:rPr>
                <w:rFonts w:ascii="Courier New" w:hAnsi="Courier New" w:cs="Courier New"/>
                <w:bCs/>
                <w:color w:val="333333"/>
              </w:rPr>
            </w:pPr>
            <w:r w:rsidRPr="002B15AA">
              <w:rPr>
                <w:lang w:eastAsia="zh-CN"/>
              </w:rPr>
              <w:t>T</w:t>
            </w:r>
          </w:p>
        </w:tc>
        <w:tc>
          <w:tcPr>
            <w:tcW w:w="1077" w:type="dxa"/>
            <w:gridSpan w:val="2"/>
          </w:tcPr>
          <w:p w:rsidR="00E154AB" w:rsidRPr="002B15AA" w:rsidRDefault="00E154AB" w:rsidP="00583841">
            <w:pPr>
              <w:pStyle w:val="TAL"/>
              <w:jc w:val="center"/>
              <w:rPr>
                <w:lang w:eastAsia="zh-CN"/>
              </w:rPr>
            </w:pPr>
            <w:r w:rsidRPr="002B15AA">
              <w:rPr>
                <w:lang w:eastAsia="zh-CN"/>
              </w:rPr>
              <w:t>T</w:t>
            </w:r>
          </w:p>
        </w:tc>
        <w:tc>
          <w:tcPr>
            <w:tcW w:w="1117" w:type="dxa"/>
            <w:gridSpan w:val="2"/>
          </w:tcPr>
          <w:p w:rsidR="00E154AB" w:rsidRPr="002B15AA" w:rsidRDefault="00E154AB" w:rsidP="00583841">
            <w:pPr>
              <w:pStyle w:val="TAL"/>
              <w:jc w:val="center"/>
              <w:rPr>
                <w:lang w:eastAsia="zh-CN"/>
              </w:rPr>
            </w:pPr>
            <w:r w:rsidRPr="002B15AA">
              <w:rPr>
                <w:lang w:eastAsia="zh-CN"/>
              </w:rPr>
              <w:t>F</w:t>
            </w:r>
          </w:p>
        </w:tc>
        <w:tc>
          <w:tcPr>
            <w:tcW w:w="1437" w:type="dxa"/>
            <w:gridSpan w:val="2"/>
          </w:tcPr>
          <w:p w:rsidR="00E154AB" w:rsidRPr="002B15AA" w:rsidRDefault="00E154AB" w:rsidP="00583841">
            <w:pPr>
              <w:pStyle w:val="TAL"/>
              <w:jc w:val="center"/>
              <w:rPr>
                <w:rFonts w:ascii="Courier New" w:hAnsi="Courier New" w:cs="Courier New"/>
                <w:bCs/>
                <w:color w:val="333333"/>
              </w:rPr>
            </w:pPr>
            <w:r w:rsidRPr="002B15AA">
              <w:rPr>
                <w:lang w:eastAsia="zh-CN"/>
              </w:rPr>
              <w:t>T</w:t>
            </w:r>
          </w:p>
        </w:tc>
      </w:tr>
      <w:tr w:rsidR="00E154AB" w:rsidRPr="002B15AA" w:rsidTr="00583841">
        <w:trPr>
          <w:gridAfter w:val="1"/>
          <w:wAfter w:w="113" w:type="dxa"/>
          <w:cantSplit/>
          <w:jc w:val="center"/>
        </w:trPr>
        <w:tc>
          <w:tcPr>
            <w:tcW w:w="4445" w:type="dxa"/>
            <w:gridSpan w:val="2"/>
          </w:tcPr>
          <w:p w:rsidR="00E154AB" w:rsidRPr="002B15AA" w:rsidRDefault="00E154AB" w:rsidP="00583841">
            <w:pPr>
              <w:pStyle w:val="TAL"/>
              <w:rPr>
                <w:rFonts w:ascii="Courier New" w:hAnsi="Courier New" w:cs="Courier New"/>
                <w:bCs/>
                <w:color w:val="333333"/>
              </w:rPr>
            </w:pPr>
            <w:r w:rsidRPr="002B15AA">
              <w:rPr>
                <w:rFonts w:ascii="Courier New" w:hAnsi="Courier New" w:cs="Courier New"/>
                <w:bCs/>
                <w:color w:val="333333"/>
              </w:rPr>
              <w:t>nRPCI</w:t>
            </w:r>
          </w:p>
        </w:tc>
        <w:tc>
          <w:tcPr>
            <w:tcW w:w="947" w:type="dxa"/>
            <w:gridSpan w:val="2"/>
          </w:tcPr>
          <w:p w:rsidR="00E154AB" w:rsidRPr="002B15AA" w:rsidRDefault="00E154AB" w:rsidP="00583841">
            <w:pPr>
              <w:pStyle w:val="TAL"/>
              <w:jc w:val="center"/>
              <w:rPr>
                <w:rFonts w:ascii="Courier New" w:hAnsi="Courier New" w:cs="Courier New"/>
                <w:bCs/>
                <w:color w:val="333333"/>
              </w:rPr>
            </w:pPr>
            <w:r w:rsidRPr="002B15AA">
              <w:rPr>
                <w:rFonts w:cs="Arial"/>
              </w:rPr>
              <w:t>M</w:t>
            </w:r>
          </w:p>
        </w:tc>
        <w:tc>
          <w:tcPr>
            <w:tcW w:w="1167" w:type="dxa"/>
            <w:gridSpan w:val="2"/>
          </w:tcPr>
          <w:p w:rsidR="00E154AB" w:rsidRPr="002B15AA" w:rsidRDefault="00E154AB" w:rsidP="00583841">
            <w:pPr>
              <w:pStyle w:val="TAL"/>
              <w:jc w:val="center"/>
              <w:rPr>
                <w:rFonts w:ascii="Courier New" w:hAnsi="Courier New" w:cs="Courier New"/>
                <w:bCs/>
                <w:color w:val="333333"/>
              </w:rPr>
            </w:pPr>
            <w:r w:rsidRPr="002B15AA">
              <w:rPr>
                <w:rFonts w:cs="Arial"/>
                <w:lang w:eastAsia="zh-CN"/>
              </w:rPr>
              <w:t>T</w:t>
            </w:r>
          </w:p>
        </w:tc>
        <w:tc>
          <w:tcPr>
            <w:tcW w:w="1077" w:type="dxa"/>
            <w:gridSpan w:val="2"/>
          </w:tcPr>
          <w:p w:rsidR="00E154AB" w:rsidRPr="002B15AA" w:rsidRDefault="00E154AB" w:rsidP="00583841">
            <w:pPr>
              <w:pStyle w:val="TAL"/>
              <w:jc w:val="center"/>
              <w:rPr>
                <w:rFonts w:ascii="Courier New" w:hAnsi="Courier New" w:cs="Courier New"/>
                <w:bCs/>
                <w:color w:val="333333"/>
              </w:rPr>
            </w:pPr>
            <w:r w:rsidRPr="002B15AA">
              <w:rPr>
                <w:rFonts w:cs="Arial"/>
                <w:bCs/>
                <w:color w:val="333333"/>
              </w:rPr>
              <w:t>T</w:t>
            </w:r>
          </w:p>
        </w:tc>
        <w:tc>
          <w:tcPr>
            <w:tcW w:w="1117" w:type="dxa"/>
            <w:gridSpan w:val="2"/>
          </w:tcPr>
          <w:p w:rsidR="00E154AB" w:rsidRPr="002B15AA" w:rsidRDefault="00E154AB" w:rsidP="00583841">
            <w:pPr>
              <w:pStyle w:val="TAL"/>
              <w:jc w:val="center"/>
              <w:rPr>
                <w:rFonts w:ascii="Courier New" w:hAnsi="Courier New" w:cs="Courier New"/>
                <w:bCs/>
                <w:color w:val="333333"/>
              </w:rPr>
            </w:pPr>
            <w:r w:rsidRPr="002B15AA">
              <w:rPr>
                <w:rFonts w:cs="Arial"/>
                <w:lang w:eastAsia="zh-CN"/>
              </w:rPr>
              <w:t>F</w:t>
            </w:r>
          </w:p>
        </w:tc>
        <w:tc>
          <w:tcPr>
            <w:tcW w:w="1437" w:type="dxa"/>
            <w:gridSpan w:val="2"/>
          </w:tcPr>
          <w:p w:rsidR="00E154AB" w:rsidRPr="002B15AA" w:rsidRDefault="00E154AB" w:rsidP="00583841">
            <w:pPr>
              <w:pStyle w:val="TAL"/>
              <w:jc w:val="center"/>
              <w:rPr>
                <w:rFonts w:ascii="Courier New" w:hAnsi="Courier New" w:cs="Courier New"/>
                <w:bCs/>
                <w:color w:val="333333"/>
              </w:rPr>
            </w:pPr>
            <w:r w:rsidRPr="002B15AA">
              <w:rPr>
                <w:rFonts w:cs="Arial"/>
                <w:lang w:eastAsia="zh-CN"/>
              </w:rPr>
              <w:t>T</w:t>
            </w:r>
          </w:p>
        </w:tc>
      </w:tr>
      <w:tr w:rsidR="00E154AB" w:rsidRPr="002B15AA" w:rsidTr="00583841">
        <w:trPr>
          <w:gridAfter w:val="1"/>
          <w:wAfter w:w="113" w:type="dxa"/>
          <w:cantSplit/>
          <w:jc w:val="center"/>
        </w:trPr>
        <w:tc>
          <w:tcPr>
            <w:tcW w:w="4445" w:type="dxa"/>
            <w:gridSpan w:val="2"/>
          </w:tcPr>
          <w:p w:rsidR="00E154AB" w:rsidRPr="002B15AA" w:rsidRDefault="00E154AB" w:rsidP="00583841">
            <w:pPr>
              <w:pStyle w:val="TAL"/>
              <w:rPr>
                <w:rFonts w:ascii="Courier New" w:hAnsi="Courier New" w:cs="Courier New"/>
                <w:bCs/>
                <w:color w:val="333333"/>
              </w:rPr>
            </w:pPr>
            <w:r w:rsidRPr="002B15AA">
              <w:rPr>
                <w:rFonts w:ascii="Courier New" w:hAnsi="Courier New" w:cs="Courier New"/>
                <w:bCs/>
                <w:color w:val="333333"/>
              </w:rPr>
              <w:t>nRTAC</w:t>
            </w:r>
          </w:p>
        </w:tc>
        <w:tc>
          <w:tcPr>
            <w:tcW w:w="947" w:type="dxa"/>
            <w:gridSpan w:val="2"/>
          </w:tcPr>
          <w:p w:rsidR="00E154AB" w:rsidRPr="002B15AA" w:rsidRDefault="00E154AB" w:rsidP="00583841">
            <w:pPr>
              <w:pStyle w:val="TAL"/>
              <w:jc w:val="center"/>
              <w:rPr>
                <w:rFonts w:ascii="Courier New" w:hAnsi="Courier New" w:cs="Courier New"/>
                <w:bCs/>
                <w:color w:val="333333"/>
              </w:rPr>
            </w:pPr>
            <w:r>
              <w:rPr>
                <w:rFonts w:cs="Arial"/>
              </w:rPr>
              <w:t>C</w:t>
            </w:r>
            <w:r w:rsidRPr="002B15AA">
              <w:rPr>
                <w:rFonts w:cs="Arial"/>
              </w:rPr>
              <w:t>M</w:t>
            </w:r>
          </w:p>
        </w:tc>
        <w:tc>
          <w:tcPr>
            <w:tcW w:w="1167" w:type="dxa"/>
            <w:gridSpan w:val="2"/>
          </w:tcPr>
          <w:p w:rsidR="00E154AB" w:rsidRPr="002B15AA" w:rsidRDefault="00E154AB" w:rsidP="00583841">
            <w:pPr>
              <w:pStyle w:val="TAL"/>
              <w:jc w:val="center"/>
              <w:rPr>
                <w:rFonts w:cs="Arial"/>
                <w:bCs/>
                <w:color w:val="333333"/>
              </w:rPr>
            </w:pPr>
            <w:r w:rsidRPr="002B15AA">
              <w:rPr>
                <w:rFonts w:cs="Arial"/>
                <w:lang w:eastAsia="zh-CN"/>
              </w:rPr>
              <w:t>T</w:t>
            </w:r>
          </w:p>
        </w:tc>
        <w:tc>
          <w:tcPr>
            <w:tcW w:w="1077" w:type="dxa"/>
            <w:gridSpan w:val="2"/>
          </w:tcPr>
          <w:p w:rsidR="00E154AB" w:rsidRPr="002B15AA" w:rsidRDefault="00E154AB" w:rsidP="00583841">
            <w:pPr>
              <w:pStyle w:val="TAL"/>
              <w:jc w:val="center"/>
              <w:rPr>
                <w:rFonts w:cs="Arial"/>
                <w:bCs/>
                <w:color w:val="333333"/>
              </w:rPr>
            </w:pPr>
            <w:r w:rsidRPr="002B15AA">
              <w:rPr>
                <w:rFonts w:cs="Arial"/>
                <w:bCs/>
                <w:color w:val="333333"/>
              </w:rPr>
              <w:t>T</w:t>
            </w:r>
          </w:p>
        </w:tc>
        <w:tc>
          <w:tcPr>
            <w:tcW w:w="1117" w:type="dxa"/>
            <w:gridSpan w:val="2"/>
          </w:tcPr>
          <w:p w:rsidR="00E154AB" w:rsidRPr="002B15AA" w:rsidRDefault="00E154AB" w:rsidP="00583841">
            <w:pPr>
              <w:pStyle w:val="TAL"/>
              <w:jc w:val="center"/>
              <w:rPr>
                <w:rFonts w:cs="Arial"/>
                <w:bCs/>
                <w:color w:val="333333"/>
              </w:rPr>
            </w:pPr>
            <w:r w:rsidRPr="002B15AA">
              <w:rPr>
                <w:rFonts w:cs="Arial"/>
                <w:lang w:eastAsia="zh-CN"/>
              </w:rPr>
              <w:t>F</w:t>
            </w:r>
          </w:p>
        </w:tc>
        <w:tc>
          <w:tcPr>
            <w:tcW w:w="1437" w:type="dxa"/>
            <w:gridSpan w:val="2"/>
          </w:tcPr>
          <w:p w:rsidR="00E154AB" w:rsidRPr="002B15AA" w:rsidRDefault="00E154AB" w:rsidP="00583841">
            <w:pPr>
              <w:pStyle w:val="TAL"/>
              <w:jc w:val="center"/>
              <w:rPr>
                <w:rFonts w:cs="Arial"/>
                <w:bCs/>
                <w:color w:val="333333"/>
              </w:rPr>
            </w:pPr>
            <w:r w:rsidRPr="002B15AA">
              <w:rPr>
                <w:rFonts w:cs="Arial"/>
                <w:lang w:eastAsia="zh-CN"/>
              </w:rPr>
              <w:t>T</w:t>
            </w:r>
          </w:p>
        </w:tc>
      </w:tr>
      <w:tr w:rsidR="00E154AB" w:rsidRPr="002B15AA" w:rsidTr="00583841">
        <w:trPr>
          <w:gridAfter w:val="1"/>
          <w:wAfter w:w="113" w:type="dxa"/>
          <w:cantSplit/>
          <w:jc w:val="center"/>
        </w:trPr>
        <w:tc>
          <w:tcPr>
            <w:tcW w:w="4445"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bCs/>
                <w:color w:val="333333"/>
              </w:rPr>
            </w:pPr>
            <w:r w:rsidRPr="002B15AA">
              <w:rPr>
                <w:rFonts w:ascii="Courier New" w:hAnsi="Courier New" w:cs="Courier New"/>
                <w:bCs/>
                <w:color w:val="333333"/>
              </w:rPr>
              <w:t>arfcnDL</w:t>
            </w:r>
          </w:p>
        </w:tc>
        <w:tc>
          <w:tcPr>
            <w:tcW w:w="94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rPr>
            </w:pPr>
            <w:r w:rsidRPr="002B15AA">
              <w:rPr>
                <w:rFonts w:cs="Arial"/>
              </w:rPr>
              <w:t>M</w:t>
            </w:r>
          </w:p>
        </w:tc>
        <w:tc>
          <w:tcPr>
            <w:tcW w:w="116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T</w:t>
            </w:r>
          </w:p>
        </w:tc>
        <w:tc>
          <w:tcPr>
            <w:tcW w:w="107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bCs/>
                <w:color w:val="333333"/>
              </w:rPr>
            </w:pPr>
            <w:r w:rsidRPr="002B15AA">
              <w:rPr>
                <w:rFonts w:cs="Arial"/>
                <w:bCs/>
                <w:color w:val="333333"/>
              </w:rPr>
              <w:t>T</w:t>
            </w:r>
          </w:p>
        </w:tc>
        <w:tc>
          <w:tcPr>
            <w:tcW w:w="111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F</w:t>
            </w:r>
          </w:p>
        </w:tc>
        <w:tc>
          <w:tcPr>
            <w:tcW w:w="143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T</w:t>
            </w:r>
          </w:p>
        </w:tc>
      </w:tr>
      <w:tr w:rsidR="00E154AB" w:rsidRPr="002B15AA" w:rsidTr="00583841">
        <w:trPr>
          <w:gridAfter w:val="1"/>
          <w:wAfter w:w="113" w:type="dxa"/>
          <w:cantSplit/>
          <w:jc w:val="center"/>
        </w:trPr>
        <w:tc>
          <w:tcPr>
            <w:tcW w:w="4445"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bCs/>
                <w:color w:val="333333"/>
              </w:rPr>
            </w:pPr>
            <w:r w:rsidRPr="002B15AA">
              <w:rPr>
                <w:rFonts w:ascii="Courier New" w:hAnsi="Courier New" w:cs="Courier New"/>
                <w:bCs/>
                <w:color w:val="333333"/>
              </w:rPr>
              <w:t>arfcnUL</w:t>
            </w:r>
          </w:p>
        </w:tc>
        <w:tc>
          <w:tcPr>
            <w:tcW w:w="94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rPr>
            </w:pPr>
            <w:r w:rsidRPr="002B15AA">
              <w:rPr>
                <w:rFonts w:cs="Arial"/>
              </w:rPr>
              <w:t>CM</w:t>
            </w:r>
          </w:p>
        </w:tc>
        <w:tc>
          <w:tcPr>
            <w:tcW w:w="116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T</w:t>
            </w:r>
          </w:p>
        </w:tc>
        <w:tc>
          <w:tcPr>
            <w:tcW w:w="107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bCs/>
                <w:color w:val="333333"/>
              </w:rPr>
            </w:pPr>
            <w:r w:rsidRPr="002B15AA">
              <w:rPr>
                <w:rFonts w:cs="Arial"/>
                <w:bCs/>
                <w:color w:val="333333"/>
              </w:rPr>
              <w:t>T</w:t>
            </w:r>
          </w:p>
        </w:tc>
        <w:tc>
          <w:tcPr>
            <w:tcW w:w="111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F</w:t>
            </w:r>
          </w:p>
        </w:tc>
        <w:tc>
          <w:tcPr>
            <w:tcW w:w="143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T</w:t>
            </w:r>
          </w:p>
        </w:tc>
      </w:tr>
      <w:tr w:rsidR="00E154AB" w:rsidRPr="002B15AA" w:rsidTr="00583841">
        <w:trPr>
          <w:gridAfter w:val="1"/>
          <w:wAfter w:w="113" w:type="dxa"/>
          <w:cantSplit/>
          <w:jc w:val="center"/>
        </w:trPr>
        <w:tc>
          <w:tcPr>
            <w:tcW w:w="4445"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bCs/>
                <w:color w:val="333333"/>
              </w:rPr>
            </w:pPr>
            <w:r w:rsidRPr="002B15AA">
              <w:rPr>
                <w:rFonts w:ascii="Courier New" w:hAnsi="Courier New" w:cs="Courier New"/>
                <w:bCs/>
                <w:color w:val="333333"/>
              </w:rPr>
              <w:t>arfcnSUL</w:t>
            </w:r>
          </w:p>
        </w:tc>
        <w:tc>
          <w:tcPr>
            <w:tcW w:w="94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rPr>
            </w:pPr>
            <w:r w:rsidRPr="002B15AA">
              <w:rPr>
                <w:rFonts w:cs="Arial"/>
              </w:rPr>
              <w:t>CM</w:t>
            </w:r>
          </w:p>
        </w:tc>
        <w:tc>
          <w:tcPr>
            <w:tcW w:w="116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T</w:t>
            </w:r>
          </w:p>
        </w:tc>
        <w:tc>
          <w:tcPr>
            <w:tcW w:w="107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bCs/>
                <w:color w:val="333333"/>
              </w:rPr>
            </w:pPr>
            <w:r w:rsidRPr="002B15AA">
              <w:rPr>
                <w:rFonts w:cs="Arial"/>
                <w:bCs/>
                <w:color w:val="333333"/>
              </w:rPr>
              <w:t>T</w:t>
            </w:r>
          </w:p>
        </w:tc>
        <w:tc>
          <w:tcPr>
            <w:tcW w:w="111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F</w:t>
            </w:r>
          </w:p>
        </w:tc>
        <w:tc>
          <w:tcPr>
            <w:tcW w:w="143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T</w:t>
            </w:r>
          </w:p>
        </w:tc>
      </w:tr>
      <w:tr w:rsidR="00E154AB" w:rsidRPr="002B15AA" w:rsidTr="00583841">
        <w:trPr>
          <w:gridAfter w:val="1"/>
          <w:wAfter w:w="113" w:type="dxa"/>
          <w:cantSplit/>
          <w:jc w:val="center"/>
        </w:trPr>
        <w:tc>
          <w:tcPr>
            <w:tcW w:w="4445"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bCs/>
                <w:color w:val="333333"/>
              </w:rPr>
            </w:pPr>
            <w:r>
              <w:rPr>
                <w:rStyle w:val="spellingerror"/>
                <w:rFonts w:ascii="Courier New" w:eastAsia="SimSun" w:hAnsi="Courier New" w:cs="Courier New"/>
                <w:bCs/>
                <w:color w:val="333333"/>
              </w:rPr>
              <w:t>bSChannel</w:t>
            </w:r>
            <w:r w:rsidRPr="002B15AA">
              <w:rPr>
                <w:rStyle w:val="spellingerror"/>
                <w:rFonts w:ascii="Courier New" w:hAnsi="Courier New" w:cs="Courier New"/>
                <w:bCs/>
                <w:color w:val="333333"/>
              </w:rPr>
              <w:t>BwDL</w:t>
            </w:r>
            <w:r w:rsidRPr="002B15AA">
              <w:rPr>
                <w:rStyle w:val="normaltextrun1"/>
                <w:rFonts w:ascii="Courier New" w:hAnsi="Courier New" w:cs="Courier New"/>
                <w:bCs/>
                <w:color w:val="333333"/>
              </w:rPr>
              <w:t xml:space="preserve"> </w:t>
            </w:r>
          </w:p>
        </w:tc>
        <w:tc>
          <w:tcPr>
            <w:tcW w:w="94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rPr>
            </w:pPr>
            <w:r w:rsidRPr="002B15AA">
              <w:rPr>
                <w:rFonts w:cs="Arial"/>
              </w:rPr>
              <w:t>M</w:t>
            </w:r>
          </w:p>
        </w:tc>
        <w:tc>
          <w:tcPr>
            <w:tcW w:w="116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T</w:t>
            </w:r>
          </w:p>
        </w:tc>
        <w:tc>
          <w:tcPr>
            <w:tcW w:w="107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bCs/>
                <w:color w:val="333333"/>
              </w:rPr>
            </w:pPr>
            <w:r w:rsidRPr="002B15AA">
              <w:rPr>
                <w:rFonts w:cs="Arial"/>
                <w:bCs/>
                <w:color w:val="333333"/>
              </w:rPr>
              <w:t>T</w:t>
            </w:r>
          </w:p>
        </w:tc>
        <w:tc>
          <w:tcPr>
            <w:tcW w:w="111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F</w:t>
            </w:r>
          </w:p>
        </w:tc>
        <w:tc>
          <w:tcPr>
            <w:tcW w:w="143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T</w:t>
            </w:r>
          </w:p>
        </w:tc>
      </w:tr>
      <w:tr w:rsidR="00E154AB" w:rsidTr="00583841">
        <w:trPr>
          <w:gridAfter w:val="1"/>
          <w:wAfter w:w="113" w:type="dxa"/>
          <w:cantSplit/>
          <w:jc w:val="center"/>
        </w:trPr>
        <w:tc>
          <w:tcPr>
            <w:tcW w:w="4445" w:type="dxa"/>
            <w:gridSpan w:val="2"/>
            <w:tcBorders>
              <w:top w:val="single" w:sz="4" w:space="0" w:color="auto"/>
              <w:left w:val="single" w:sz="4" w:space="0" w:color="auto"/>
              <w:bottom w:val="single" w:sz="4" w:space="0" w:color="auto"/>
              <w:right w:val="single" w:sz="4" w:space="0" w:color="auto"/>
            </w:tcBorders>
          </w:tcPr>
          <w:p w:rsidR="00E154AB" w:rsidRPr="007B6A30" w:rsidRDefault="00E154AB" w:rsidP="00583841">
            <w:pPr>
              <w:pStyle w:val="TAL"/>
              <w:rPr>
                <w:rFonts w:ascii="Courier New" w:hAnsi="Courier New" w:cs="Courier New"/>
                <w:lang w:val="en-US"/>
              </w:rPr>
            </w:pPr>
            <w:r w:rsidRPr="007B6A30">
              <w:rPr>
                <w:rFonts w:ascii="Courier New" w:hAnsi="Courier New" w:cs="Courier New"/>
                <w:lang w:val="sv-SE"/>
              </w:rPr>
              <w:t>ssbFrequency</w:t>
            </w:r>
          </w:p>
        </w:tc>
        <w:tc>
          <w:tcPr>
            <w:tcW w:w="947" w:type="dxa"/>
            <w:gridSpan w:val="2"/>
            <w:tcBorders>
              <w:top w:val="single" w:sz="4" w:space="0" w:color="auto"/>
              <w:left w:val="single" w:sz="4" w:space="0" w:color="auto"/>
              <w:bottom w:val="single" w:sz="4" w:space="0" w:color="auto"/>
              <w:right w:val="single" w:sz="4" w:space="0" w:color="auto"/>
            </w:tcBorders>
          </w:tcPr>
          <w:p w:rsidR="00E154AB" w:rsidRPr="004D7149" w:rsidRDefault="00E304D6" w:rsidP="00583841">
            <w:pPr>
              <w:pStyle w:val="TAL"/>
              <w:jc w:val="center"/>
              <w:rPr>
                <w:rFonts w:cs="Arial"/>
              </w:rPr>
            </w:pPr>
            <w:ins w:id="6142" w:author="28.541_CR0279R1_(Rel-16)_NETSLICE-5GNRM" w:date="2020-06-26T15:16:00Z">
              <w:r>
                <w:rPr>
                  <w:rFonts w:cs="Arial"/>
                </w:rPr>
                <w:t>C</w:t>
              </w:r>
            </w:ins>
            <w:r w:rsidR="00E154AB" w:rsidRPr="004D7149">
              <w:rPr>
                <w:rFonts w:cs="Arial"/>
              </w:rPr>
              <w:t>M</w:t>
            </w:r>
          </w:p>
        </w:tc>
        <w:tc>
          <w:tcPr>
            <w:tcW w:w="1167" w:type="dxa"/>
            <w:gridSpan w:val="2"/>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T</w:t>
            </w:r>
          </w:p>
        </w:tc>
        <w:tc>
          <w:tcPr>
            <w:tcW w:w="1077" w:type="dxa"/>
            <w:gridSpan w:val="2"/>
            <w:tcBorders>
              <w:top w:val="single" w:sz="4" w:space="0" w:color="auto"/>
              <w:left w:val="single" w:sz="4" w:space="0" w:color="auto"/>
              <w:bottom w:val="single" w:sz="4" w:space="0" w:color="auto"/>
              <w:right w:val="single" w:sz="4" w:space="0" w:color="auto"/>
            </w:tcBorders>
          </w:tcPr>
          <w:p w:rsidR="00E154AB" w:rsidRPr="003F41C2" w:rsidRDefault="00E154AB" w:rsidP="00583841">
            <w:pPr>
              <w:pStyle w:val="TAL"/>
              <w:jc w:val="center"/>
              <w:rPr>
                <w:rFonts w:cs="Arial"/>
                <w:bCs/>
                <w:color w:val="333333"/>
                <w:lang w:val="en-US"/>
              </w:rPr>
            </w:pPr>
            <w:r w:rsidRPr="003F41C2">
              <w:rPr>
                <w:rFonts w:cs="Arial"/>
                <w:bCs/>
                <w:color w:val="333333"/>
                <w:lang w:val="en-US"/>
              </w:rPr>
              <w:t>T</w:t>
            </w:r>
          </w:p>
        </w:tc>
        <w:tc>
          <w:tcPr>
            <w:tcW w:w="1117" w:type="dxa"/>
            <w:gridSpan w:val="2"/>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F</w:t>
            </w:r>
          </w:p>
        </w:tc>
        <w:tc>
          <w:tcPr>
            <w:tcW w:w="1437" w:type="dxa"/>
            <w:gridSpan w:val="2"/>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T</w:t>
            </w:r>
          </w:p>
        </w:tc>
      </w:tr>
      <w:tr w:rsidR="00E154AB" w:rsidTr="00583841">
        <w:trPr>
          <w:gridAfter w:val="1"/>
          <w:wAfter w:w="113" w:type="dxa"/>
          <w:cantSplit/>
          <w:jc w:val="center"/>
        </w:trPr>
        <w:tc>
          <w:tcPr>
            <w:tcW w:w="4445" w:type="dxa"/>
            <w:gridSpan w:val="2"/>
            <w:tcBorders>
              <w:top w:val="single" w:sz="4" w:space="0" w:color="auto"/>
              <w:left w:val="single" w:sz="4" w:space="0" w:color="auto"/>
              <w:bottom w:val="single" w:sz="4" w:space="0" w:color="auto"/>
              <w:right w:val="single" w:sz="4" w:space="0" w:color="auto"/>
            </w:tcBorders>
          </w:tcPr>
          <w:p w:rsidR="00E154AB" w:rsidRPr="007B6A30" w:rsidRDefault="00E154AB" w:rsidP="00583841">
            <w:pPr>
              <w:pStyle w:val="TAL"/>
              <w:rPr>
                <w:rFonts w:ascii="Courier New" w:hAnsi="Courier New" w:cs="Courier New"/>
                <w:lang w:val="en-US"/>
              </w:rPr>
            </w:pPr>
            <w:r w:rsidRPr="007B6A30">
              <w:rPr>
                <w:rFonts w:ascii="Courier New" w:hAnsi="Courier New" w:cs="Courier New"/>
                <w:lang w:val="sv-SE"/>
              </w:rPr>
              <w:t>ssbPeriodicity</w:t>
            </w:r>
          </w:p>
        </w:tc>
        <w:tc>
          <w:tcPr>
            <w:tcW w:w="947" w:type="dxa"/>
            <w:gridSpan w:val="2"/>
            <w:tcBorders>
              <w:top w:val="single" w:sz="4" w:space="0" w:color="auto"/>
              <w:left w:val="single" w:sz="4" w:space="0" w:color="auto"/>
              <w:bottom w:val="single" w:sz="4" w:space="0" w:color="auto"/>
              <w:right w:val="single" w:sz="4" w:space="0" w:color="auto"/>
            </w:tcBorders>
          </w:tcPr>
          <w:p w:rsidR="00E154AB" w:rsidRPr="004D7149" w:rsidRDefault="00E154AB" w:rsidP="00583841">
            <w:pPr>
              <w:pStyle w:val="TAL"/>
              <w:jc w:val="center"/>
              <w:rPr>
                <w:rFonts w:cs="Arial"/>
              </w:rPr>
            </w:pPr>
            <w:r w:rsidRPr="004D7149">
              <w:rPr>
                <w:rFonts w:cs="Arial"/>
              </w:rPr>
              <w:t>M</w:t>
            </w:r>
          </w:p>
        </w:tc>
        <w:tc>
          <w:tcPr>
            <w:tcW w:w="1167" w:type="dxa"/>
            <w:gridSpan w:val="2"/>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T</w:t>
            </w:r>
          </w:p>
        </w:tc>
        <w:tc>
          <w:tcPr>
            <w:tcW w:w="1077" w:type="dxa"/>
            <w:gridSpan w:val="2"/>
            <w:tcBorders>
              <w:top w:val="single" w:sz="4" w:space="0" w:color="auto"/>
              <w:left w:val="single" w:sz="4" w:space="0" w:color="auto"/>
              <w:bottom w:val="single" w:sz="4" w:space="0" w:color="auto"/>
              <w:right w:val="single" w:sz="4" w:space="0" w:color="auto"/>
            </w:tcBorders>
          </w:tcPr>
          <w:p w:rsidR="00E154AB" w:rsidRPr="003F41C2" w:rsidRDefault="00E154AB" w:rsidP="00583841">
            <w:pPr>
              <w:pStyle w:val="TAL"/>
              <w:jc w:val="center"/>
              <w:rPr>
                <w:rFonts w:cs="Arial"/>
                <w:bCs/>
                <w:color w:val="333333"/>
                <w:lang w:val="en-US"/>
              </w:rPr>
            </w:pPr>
            <w:r w:rsidRPr="003F41C2">
              <w:rPr>
                <w:rFonts w:cs="Arial"/>
                <w:bCs/>
                <w:color w:val="333333"/>
                <w:lang w:val="en-US"/>
              </w:rPr>
              <w:t>T</w:t>
            </w:r>
          </w:p>
        </w:tc>
        <w:tc>
          <w:tcPr>
            <w:tcW w:w="1117" w:type="dxa"/>
            <w:gridSpan w:val="2"/>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F</w:t>
            </w:r>
          </w:p>
        </w:tc>
        <w:tc>
          <w:tcPr>
            <w:tcW w:w="1437" w:type="dxa"/>
            <w:gridSpan w:val="2"/>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T</w:t>
            </w:r>
          </w:p>
        </w:tc>
      </w:tr>
      <w:tr w:rsidR="00E154AB" w:rsidTr="00583841">
        <w:trPr>
          <w:gridAfter w:val="1"/>
          <w:wAfter w:w="113" w:type="dxa"/>
          <w:cantSplit/>
          <w:jc w:val="center"/>
        </w:trPr>
        <w:tc>
          <w:tcPr>
            <w:tcW w:w="4445" w:type="dxa"/>
            <w:gridSpan w:val="2"/>
            <w:tcBorders>
              <w:top w:val="single" w:sz="4" w:space="0" w:color="auto"/>
              <w:left w:val="single" w:sz="4" w:space="0" w:color="auto"/>
              <w:bottom w:val="single" w:sz="4" w:space="0" w:color="auto"/>
              <w:right w:val="single" w:sz="4" w:space="0" w:color="auto"/>
            </w:tcBorders>
          </w:tcPr>
          <w:p w:rsidR="00E154AB" w:rsidRPr="007B6A30" w:rsidRDefault="00E154AB" w:rsidP="00583841">
            <w:pPr>
              <w:pStyle w:val="TAL"/>
              <w:rPr>
                <w:rFonts w:ascii="Courier New" w:hAnsi="Courier New" w:cs="Courier New"/>
                <w:lang w:val="sv-SE"/>
              </w:rPr>
            </w:pPr>
            <w:r w:rsidRPr="007B6A30">
              <w:rPr>
                <w:rFonts w:ascii="Courier New" w:hAnsi="Courier New" w:cs="Courier New"/>
                <w:lang w:val="sv-SE"/>
              </w:rPr>
              <w:t>ssbSubCarrierSpacing</w:t>
            </w:r>
          </w:p>
        </w:tc>
        <w:tc>
          <w:tcPr>
            <w:tcW w:w="947" w:type="dxa"/>
            <w:gridSpan w:val="2"/>
            <w:tcBorders>
              <w:top w:val="single" w:sz="4" w:space="0" w:color="auto"/>
              <w:left w:val="single" w:sz="4" w:space="0" w:color="auto"/>
              <w:bottom w:val="single" w:sz="4" w:space="0" w:color="auto"/>
              <w:right w:val="single" w:sz="4" w:space="0" w:color="auto"/>
            </w:tcBorders>
          </w:tcPr>
          <w:p w:rsidR="00E154AB" w:rsidRPr="004D7149" w:rsidRDefault="00E304D6" w:rsidP="00583841">
            <w:pPr>
              <w:pStyle w:val="TAL"/>
              <w:jc w:val="center"/>
              <w:rPr>
                <w:rFonts w:cs="Arial"/>
              </w:rPr>
            </w:pPr>
            <w:ins w:id="6143" w:author="28.541_CR0279R1_(Rel-16)_NETSLICE-5GNRM" w:date="2020-06-26T15:16:00Z">
              <w:r>
                <w:rPr>
                  <w:rFonts w:cs="Arial"/>
                </w:rPr>
                <w:t>C</w:t>
              </w:r>
            </w:ins>
            <w:r w:rsidR="00E154AB" w:rsidRPr="004D7149">
              <w:rPr>
                <w:rFonts w:cs="Arial"/>
              </w:rPr>
              <w:t>M</w:t>
            </w:r>
          </w:p>
        </w:tc>
        <w:tc>
          <w:tcPr>
            <w:tcW w:w="1167" w:type="dxa"/>
            <w:gridSpan w:val="2"/>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T</w:t>
            </w:r>
          </w:p>
        </w:tc>
        <w:tc>
          <w:tcPr>
            <w:tcW w:w="1077" w:type="dxa"/>
            <w:gridSpan w:val="2"/>
            <w:tcBorders>
              <w:top w:val="single" w:sz="4" w:space="0" w:color="auto"/>
              <w:left w:val="single" w:sz="4" w:space="0" w:color="auto"/>
              <w:bottom w:val="single" w:sz="4" w:space="0" w:color="auto"/>
              <w:right w:val="single" w:sz="4" w:space="0" w:color="auto"/>
            </w:tcBorders>
          </w:tcPr>
          <w:p w:rsidR="00E154AB" w:rsidRPr="003F41C2" w:rsidRDefault="00E154AB" w:rsidP="00583841">
            <w:pPr>
              <w:pStyle w:val="TAL"/>
              <w:jc w:val="center"/>
              <w:rPr>
                <w:rFonts w:cs="Arial"/>
                <w:bCs/>
                <w:color w:val="333333"/>
                <w:lang w:val="en-US"/>
              </w:rPr>
            </w:pPr>
            <w:r w:rsidRPr="003F41C2">
              <w:rPr>
                <w:rFonts w:cs="Arial"/>
                <w:bCs/>
                <w:color w:val="333333"/>
                <w:lang w:val="en-US"/>
              </w:rPr>
              <w:t>T</w:t>
            </w:r>
          </w:p>
        </w:tc>
        <w:tc>
          <w:tcPr>
            <w:tcW w:w="1117" w:type="dxa"/>
            <w:gridSpan w:val="2"/>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F</w:t>
            </w:r>
          </w:p>
        </w:tc>
        <w:tc>
          <w:tcPr>
            <w:tcW w:w="1437" w:type="dxa"/>
            <w:gridSpan w:val="2"/>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T</w:t>
            </w:r>
          </w:p>
        </w:tc>
      </w:tr>
      <w:tr w:rsidR="00E154AB" w:rsidTr="00583841">
        <w:trPr>
          <w:gridAfter w:val="1"/>
          <w:wAfter w:w="113" w:type="dxa"/>
          <w:cantSplit/>
          <w:jc w:val="center"/>
        </w:trPr>
        <w:tc>
          <w:tcPr>
            <w:tcW w:w="4445" w:type="dxa"/>
            <w:gridSpan w:val="2"/>
            <w:tcBorders>
              <w:top w:val="single" w:sz="4" w:space="0" w:color="auto"/>
              <w:left w:val="single" w:sz="4" w:space="0" w:color="auto"/>
              <w:bottom w:val="single" w:sz="4" w:space="0" w:color="auto"/>
              <w:right w:val="single" w:sz="4" w:space="0" w:color="auto"/>
            </w:tcBorders>
          </w:tcPr>
          <w:p w:rsidR="00E154AB" w:rsidRPr="007B6A30" w:rsidRDefault="00E154AB" w:rsidP="00583841">
            <w:pPr>
              <w:pStyle w:val="TAL"/>
              <w:rPr>
                <w:rFonts w:ascii="Courier New" w:hAnsi="Courier New" w:cs="Courier New"/>
                <w:lang w:val="sv-SE"/>
              </w:rPr>
            </w:pPr>
            <w:r>
              <w:rPr>
                <w:rFonts w:ascii="Courier New" w:hAnsi="Courier New" w:cs="Courier New"/>
                <w:lang w:val="sv-SE"/>
              </w:rPr>
              <w:t>ssbOffset</w:t>
            </w:r>
          </w:p>
        </w:tc>
        <w:tc>
          <w:tcPr>
            <w:tcW w:w="947" w:type="dxa"/>
            <w:gridSpan w:val="2"/>
            <w:tcBorders>
              <w:top w:val="single" w:sz="4" w:space="0" w:color="auto"/>
              <w:left w:val="single" w:sz="4" w:space="0" w:color="auto"/>
              <w:bottom w:val="single" w:sz="4" w:space="0" w:color="auto"/>
              <w:right w:val="single" w:sz="4" w:space="0" w:color="auto"/>
            </w:tcBorders>
          </w:tcPr>
          <w:p w:rsidR="00E154AB" w:rsidRPr="004D7149" w:rsidRDefault="00E154AB" w:rsidP="00583841">
            <w:pPr>
              <w:pStyle w:val="TAL"/>
              <w:jc w:val="center"/>
              <w:rPr>
                <w:rFonts w:cs="Arial"/>
              </w:rPr>
            </w:pPr>
            <w:r w:rsidRPr="004D7149">
              <w:rPr>
                <w:rFonts w:cs="Arial"/>
              </w:rPr>
              <w:t>M</w:t>
            </w:r>
          </w:p>
        </w:tc>
        <w:tc>
          <w:tcPr>
            <w:tcW w:w="1167" w:type="dxa"/>
            <w:gridSpan w:val="2"/>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T</w:t>
            </w:r>
          </w:p>
        </w:tc>
        <w:tc>
          <w:tcPr>
            <w:tcW w:w="1077" w:type="dxa"/>
            <w:gridSpan w:val="2"/>
            <w:tcBorders>
              <w:top w:val="single" w:sz="4" w:space="0" w:color="auto"/>
              <w:left w:val="single" w:sz="4" w:space="0" w:color="auto"/>
              <w:bottom w:val="single" w:sz="4" w:space="0" w:color="auto"/>
              <w:right w:val="single" w:sz="4" w:space="0" w:color="auto"/>
            </w:tcBorders>
          </w:tcPr>
          <w:p w:rsidR="00E154AB" w:rsidRPr="003F41C2" w:rsidRDefault="00E154AB" w:rsidP="00583841">
            <w:pPr>
              <w:pStyle w:val="TAL"/>
              <w:jc w:val="center"/>
              <w:rPr>
                <w:rFonts w:cs="Arial"/>
                <w:bCs/>
                <w:color w:val="333333"/>
                <w:lang w:val="en-US"/>
              </w:rPr>
            </w:pPr>
            <w:r w:rsidRPr="003F41C2">
              <w:rPr>
                <w:rFonts w:cs="Arial"/>
                <w:bCs/>
                <w:color w:val="333333"/>
                <w:lang w:val="en-US"/>
              </w:rPr>
              <w:t>T</w:t>
            </w:r>
          </w:p>
        </w:tc>
        <w:tc>
          <w:tcPr>
            <w:tcW w:w="1117" w:type="dxa"/>
            <w:gridSpan w:val="2"/>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F</w:t>
            </w:r>
          </w:p>
        </w:tc>
        <w:tc>
          <w:tcPr>
            <w:tcW w:w="1437" w:type="dxa"/>
            <w:gridSpan w:val="2"/>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T</w:t>
            </w:r>
          </w:p>
        </w:tc>
      </w:tr>
      <w:tr w:rsidR="00E154AB" w:rsidTr="00583841">
        <w:trPr>
          <w:gridAfter w:val="1"/>
          <w:wAfter w:w="113" w:type="dxa"/>
          <w:cantSplit/>
          <w:jc w:val="center"/>
        </w:trPr>
        <w:tc>
          <w:tcPr>
            <w:tcW w:w="4445" w:type="dxa"/>
            <w:gridSpan w:val="2"/>
            <w:tcBorders>
              <w:top w:val="single" w:sz="4" w:space="0" w:color="auto"/>
              <w:left w:val="single" w:sz="4" w:space="0" w:color="auto"/>
              <w:bottom w:val="single" w:sz="4" w:space="0" w:color="auto"/>
              <w:right w:val="single" w:sz="4" w:space="0" w:color="auto"/>
            </w:tcBorders>
          </w:tcPr>
          <w:p w:rsidR="00E154AB" w:rsidRPr="007B6A30" w:rsidRDefault="00E154AB" w:rsidP="00583841">
            <w:pPr>
              <w:pStyle w:val="TAL"/>
              <w:rPr>
                <w:rFonts w:ascii="Courier New" w:hAnsi="Courier New" w:cs="Courier New"/>
                <w:lang w:val="sv-SE"/>
              </w:rPr>
            </w:pPr>
            <w:r>
              <w:rPr>
                <w:rFonts w:ascii="Courier New" w:hAnsi="Courier New" w:cs="Courier New"/>
                <w:lang w:val="sv-SE"/>
              </w:rPr>
              <w:t>ssbDuration</w:t>
            </w:r>
          </w:p>
        </w:tc>
        <w:tc>
          <w:tcPr>
            <w:tcW w:w="947" w:type="dxa"/>
            <w:gridSpan w:val="2"/>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rPr>
            </w:pPr>
            <w:r w:rsidRPr="004D7149">
              <w:rPr>
                <w:rFonts w:cs="Arial"/>
              </w:rPr>
              <w:t>M</w:t>
            </w:r>
          </w:p>
        </w:tc>
        <w:tc>
          <w:tcPr>
            <w:tcW w:w="1167" w:type="dxa"/>
            <w:gridSpan w:val="2"/>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T</w:t>
            </w:r>
          </w:p>
        </w:tc>
        <w:tc>
          <w:tcPr>
            <w:tcW w:w="1077" w:type="dxa"/>
            <w:gridSpan w:val="2"/>
            <w:tcBorders>
              <w:top w:val="single" w:sz="4" w:space="0" w:color="auto"/>
              <w:left w:val="single" w:sz="4" w:space="0" w:color="auto"/>
              <w:bottom w:val="single" w:sz="4" w:space="0" w:color="auto"/>
              <w:right w:val="single" w:sz="4" w:space="0" w:color="auto"/>
            </w:tcBorders>
          </w:tcPr>
          <w:p w:rsidR="00E154AB" w:rsidRPr="003F41C2" w:rsidRDefault="00E154AB" w:rsidP="00583841">
            <w:pPr>
              <w:pStyle w:val="TAL"/>
              <w:jc w:val="center"/>
              <w:rPr>
                <w:rFonts w:cs="Arial"/>
                <w:bCs/>
                <w:color w:val="333333"/>
                <w:lang w:val="en-US"/>
              </w:rPr>
            </w:pPr>
            <w:r w:rsidRPr="003F41C2">
              <w:rPr>
                <w:rFonts w:cs="Arial"/>
                <w:bCs/>
                <w:color w:val="333333"/>
                <w:lang w:val="en-US"/>
              </w:rPr>
              <w:t>T</w:t>
            </w:r>
          </w:p>
        </w:tc>
        <w:tc>
          <w:tcPr>
            <w:tcW w:w="1117" w:type="dxa"/>
            <w:gridSpan w:val="2"/>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F</w:t>
            </w:r>
          </w:p>
        </w:tc>
        <w:tc>
          <w:tcPr>
            <w:tcW w:w="1437" w:type="dxa"/>
            <w:gridSpan w:val="2"/>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T</w:t>
            </w:r>
          </w:p>
        </w:tc>
      </w:tr>
      <w:tr w:rsidR="00E154AB" w:rsidRPr="002B15AA" w:rsidTr="00583841">
        <w:trPr>
          <w:gridAfter w:val="1"/>
          <w:wAfter w:w="113" w:type="dxa"/>
          <w:cantSplit/>
          <w:jc w:val="center"/>
        </w:trPr>
        <w:tc>
          <w:tcPr>
            <w:tcW w:w="4445"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bCs/>
                <w:color w:val="333333"/>
              </w:rPr>
            </w:pPr>
            <w:r>
              <w:rPr>
                <w:rStyle w:val="spellingerror"/>
                <w:rFonts w:ascii="Courier New" w:eastAsia="SimSun" w:hAnsi="Courier New" w:cs="Courier New"/>
                <w:bCs/>
                <w:color w:val="333333"/>
              </w:rPr>
              <w:t>bSChannel</w:t>
            </w:r>
            <w:r w:rsidRPr="002B15AA">
              <w:rPr>
                <w:rStyle w:val="spellingerror"/>
                <w:rFonts w:ascii="Courier New" w:hAnsi="Courier New" w:cs="Courier New"/>
                <w:bCs/>
                <w:color w:val="333333"/>
              </w:rPr>
              <w:t>BwUL</w:t>
            </w:r>
          </w:p>
        </w:tc>
        <w:tc>
          <w:tcPr>
            <w:tcW w:w="94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rPr>
            </w:pPr>
            <w:r w:rsidRPr="002B15AA">
              <w:rPr>
                <w:rFonts w:cs="Arial"/>
              </w:rPr>
              <w:t>CM</w:t>
            </w:r>
          </w:p>
        </w:tc>
        <w:tc>
          <w:tcPr>
            <w:tcW w:w="116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T</w:t>
            </w:r>
          </w:p>
        </w:tc>
        <w:tc>
          <w:tcPr>
            <w:tcW w:w="107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bCs/>
                <w:color w:val="333333"/>
              </w:rPr>
            </w:pPr>
            <w:r w:rsidRPr="002B15AA">
              <w:rPr>
                <w:rFonts w:cs="Arial"/>
                <w:bCs/>
                <w:color w:val="333333"/>
              </w:rPr>
              <w:t>T</w:t>
            </w:r>
          </w:p>
        </w:tc>
        <w:tc>
          <w:tcPr>
            <w:tcW w:w="111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F</w:t>
            </w:r>
          </w:p>
        </w:tc>
        <w:tc>
          <w:tcPr>
            <w:tcW w:w="143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T</w:t>
            </w:r>
          </w:p>
        </w:tc>
      </w:tr>
      <w:tr w:rsidR="00E154AB" w:rsidRPr="002B15AA" w:rsidTr="00583841">
        <w:trPr>
          <w:gridAfter w:val="1"/>
          <w:wAfter w:w="113" w:type="dxa"/>
          <w:cantSplit/>
          <w:jc w:val="center"/>
        </w:trPr>
        <w:tc>
          <w:tcPr>
            <w:tcW w:w="4445"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bCs/>
                <w:color w:val="333333"/>
              </w:rPr>
            </w:pPr>
            <w:r>
              <w:rPr>
                <w:rStyle w:val="spellingerror"/>
                <w:rFonts w:ascii="Courier New" w:eastAsia="SimSun" w:hAnsi="Courier New" w:cs="Courier New"/>
                <w:bCs/>
                <w:color w:val="333333"/>
              </w:rPr>
              <w:t>bSChannel</w:t>
            </w:r>
            <w:r w:rsidRPr="002B15AA">
              <w:rPr>
                <w:rStyle w:val="spellingerror"/>
                <w:rFonts w:ascii="Courier New" w:hAnsi="Courier New" w:cs="Courier New"/>
                <w:bCs/>
                <w:color w:val="333333"/>
              </w:rPr>
              <w:t>BwSUL</w:t>
            </w:r>
          </w:p>
        </w:tc>
        <w:tc>
          <w:tcPr>
            <w:tcW w:w="94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rPr>
            </w:pPr>
            <w:r w:rsidRPr="002B15AA">
              <w:rPr>
                <w:rFonts w:cs="Arial"/>
              </w:rPr>
              <w:t>CM</w:t>
            </w:r>
          </w:p>
        </w:tc>
        <w:tc>
          <w:tcPr>
            <w:tcW w:w="116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T</w:t>
            </w:r>
          </w:p>
        </w:tc>
        <w:tc>
          <w:tcPr>
            <w:tcW w:w="107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bCs/>
                <w:color w:val="333333"/>
              </w:rPr>
            </w:pPr>
            <w:r w:rsidRPr="002B15AA">
              <w:rPr>
                <w:rFonts w:cs="Arial"/>
                <w:bCs/>
                <w:color w:val="333333"/>
              </w:rPr>
              <w:t>T</w:t>
            </w:r>
          </w:p>
        </w:tc>
        <w:tc>
          <w:tcPr>
            <w:tcW w:w="111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F</w:t>
            </w:r>
          </w:p>
        </w:tc>
        <w:tc>
          <w:tcPr>
            <w:tcW w:w="1437" w:type="dxa"/>
            <w:gridSpan w:val="2"/>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T</w:t>
            </w:r>
          </w:p>
        </w:tc>
      </w:tr>
      <w:tr w:rsidR="00E154AB" w:rsidRPr="002B15AA" w:rsidDel="001F4B6A" w:rsidTr="00583841">
        <w:trPr>
          <w:gridBefore w:val="1"/>
          <w:wBefore w:w="113" w:type="dxa"/>
          <w:cantSplit/>
          <w:jc w:val="center"/>
          <w:del w:id="6144" w:author="28.541_CR0283R2_(Rel-16)_eNRM" w:date="2020-06-26T15:29:00Z"/>
        </w:trPr>
        <w:tc>
          <w:tcPr>
            <w:tcW w:w="4445" w:type="dxa"/>
            <w:gridSpan w:val="2"/>
            <w:tcBorders>
              <w:top w:val="single" w:sz="4" w:space="0" w:color="auto"/>
              <w:left w:val="single" w:sz="4" w:space="0" w:color="auto"/>
              <w:bottom w:val="single" w:sz="4" w:space="0" w:color="auto"/>
              <w:right w:val="single" w:sz="4" w:space="0" w:color="auto"/>
            </w:tcBorders>
          </w:tcPr>
          <w:p w:rsidR="00E154AB" w:rsidDel="001F4B6A" w:rsidRDefault="00E154AB" w:rsidP="00583841">
            <w:pPr>
              <w:pStyle w:val="TAL"/>
              <w:rPr>
                <w:del w:id="6145" w:author="28.541_CR0283R2_(Rel-16)_eNRM" w:date="2020-06-26T15:29:00Z"/>
                <w:rStyle w:val="spellingerror"/>
                <w:rFonts w:eastAsia="SimSun"/>
                <w:bCs/>
                <w:color w:val="333333"/>
              </w:rPr>
            </w:pPr>
            <w:del w:id="6146" w:author="28.541_CR0283R2_(Rel-16)_eNRM" w:date="2020-06-26T15:29:00Z">
              <w:r w:rsidDel="001F4B6A">
                <w:rPr>
                  <w:rFonts w:ascii="Courier New" w:hAnsi="Courier New" w:cs="Courier New"/>
                  <w:szCs w:val="18"/>
                </w:rPr>
                <w:delText>rimRS</w:delText>
              </w:r>
              <w:r w:rsidRPr="00744355" w:rsidDel="001F4B6A">
                <w:rPr>
                  <w:rFonts w:ascii="Courier New" w:hAnsi="Courier New" w:cs="Courier New"/>
                  <w:szCs w:val="18"/>
                </w:rPr>
                <w:delText>Monitoring</w:delText>
              </w:r>
              <w:r w:rsidDel="001F4B6A">
                <w:rPr>
                  <w:rFonts w:ascii="Courier New" w:hAnsi="Courier New" w:cs="Courier New"/>
                  <w:szCs w:val="18"/>
                </w:rPr>
                <w:delText>StartTime</w:delText>
              </w:r>
            </w:del>
          </w:p>
        </w:tc>
        <w:tc>
          <w:tcPr>
            <w:tcW w:w="947" w:type="dxa"/>
            <w:gridSpan w:val="2"/>
            <w:tcBorders>
              <w:top w:val="single" w:sz="4" w:space="0" w:color="auto"/>
              <w:left w:val="single" w:sz="4" w:space="0" w:color="auto"/>
              <w:bottom w:val="single" w:sz="4" w:space="0" w:color="auto"/>
              <w:right w:val="single" w:sz="4" w:space="0" w:color="auto"/>
            </w:tcBorders>
          </w:tcPr>
          <w:p w:rsidR="00E154AB" w:rsidRPr="002B15AA" w:rsidDel="001F4B6A" w:rsidRDefault="00E154AB" w:rsidP="00583841">
            <w:pPr>
              <w:pStyle w:val="TAL"/>
              <w:jc w:val="center"/>
              <w:rPr>
                <w:del w:id="6147" w:author="28.541_CR0283R2_(Rel-16)_eNRM" w:date="2020-06-26T15:29:00Z"/>
                <w:rFonts w:cs="Arial"/>
                <w:lang w:eastAsia="zh-CN"/>
              </w:rPr>
            </w:pPr>
            <w:del w:id="6148" w:author="28.541_CR0283R2_(Rel-16)_eNRM" w:date="2020-06-26T15:29:00Z">
              <w:r w:rsidDel="001F4B6A">
                <w:rPr>
                  <w:rFonts w:cs="Arial" w:hint="eastAsia"/>
                  <w:lang w:eastAsia="zh-CN"/>
                </w:rPr>
                <w:delText>O</w:delText>
              </w:r>
            </w:del>
          </w:p>
        </w:tc>
        <w:tc>
          <w:tcPr>
            <w:tcW w:w="1167" w:type="dxa"/>
            <w:gridSpan w:val="2"/>
            <w:tcBorders>
              <w:top w:val="single" w:sz="4" w:space="0" w:color="auto"/>
              <w:left w:val="single" w:sz="4" w:space="0" w:color="auto"/>
              <w:bottom w:val="single" w:sz="4" w:space="0" w:color="auto"/>
              <w:right w:val="single" w:sz="4" w:space="0" w:color="auto"/>
            </w:tcBorders>
          </w:tcPr>
          <w:p w:rsidR="00E154AB" w:rsidRPr="002B15AA" w:rsidDel="001F4B6A" w:rsidRDefault="00E154AB" w:rsidP="00583841">
            <w:pPr>
              <w:pStyle w:val="TAL"/>
              <w:jc w:val="center"/>
              <w:rPr>
                <w:del w:id="6149" w:author="28.541_CR0283R2_(Rel-16)_eNRM" w:date="2020-06-26T15:29:00Z"/>
                <w:rFonts w:cs="Arial"/>
                <w:lang w:eastAsia="zh-CN"/>
              </w:rPr>
            </w:pPr>
            <w:del w:id="6150" w:author="28.541_CR0283R2_(Rel-16)_eNRM" w:date="2020-06-26T15:29:00Z">
              <w:r w:rsidDel="001F4B6A">
                <w:rPr>
                  <w:rFonts w:cs="Arial" w:hint="eastAsia"/>
                  <w:lang w:eastAsia="zh-CN"/>
                </w:rPr>
                <w:delText>T</w:delText>
              </w:r>
            </w:del>
          </w:p>
        </w:tc>
        <w:tc>
          <w:tcPr>
            <w:tcW w:w="1077" w:type="dxa"/>
            <w:gridSpan w:val="2"/>
            <w:tcBorders>
              <w:top w:val="single" w:sz="4" w:space="0" w:color="auto"/>
              <w:left w:val="single" w:sz="4" w:space="0" w:color="auto"/>
              <w:bottom w:val="single" w:sz="4" w:space="0" w:color="auto"/>
              <w:right w:val="single" w:sz="4" w:space="0" w:color="auto"/>
            </w:tcBorders>
          </w:tcPr>
          <w:p w:rsidR="00E154AB" w:rsidRPr="002B15AA" w:rsidDel="001F4B6A" w:rsidRDefault="00E154AB" w:rsidP="00583841">
            <w:pPr>
              <w:pStyle w:val="TAL"/>
              <w:jc w:val="center"/>
              <w:rPr>
                <w:del w:id="6151" w:author="28.541_CR0283R2_(Rel-16)_eNRM" w:date="2020-06-26T15:29:00Z"/>
                <w:rFonts w:cs="Arial"/>
                <w:bCs/>
                <w:color w:val="333333"/>
                <w:lang w:eastAsia="zh-CN"/>
              </w:rPr>
            </w:pPr>
            <w:del w:id="6152" w:author="28.541_CR0283R2_(Rel-16)_eNRM" w:date="2020-06-26T15:29:00Z">
              <w:r w:rsidDel="001F4B6A">
                <w:rPr>
                  <w:rFonts w:cs="Arial" w:hint="eastAsia"/>
                  <w:bCs/>
                  <w:color w:val="333333"/>
                  <w:lang w:eastAsia="zh-CN"/>
                </w:rPr>
                <w:delText>T</w:delText>
              </w:r>
            </w:del>
          </w:p>
        </w:tc>
        <w:tc>
          <w:tcPr>
            <w:tcW w:w="1117" w:type="dxa"/>
            <w:gridSpan w:val="2"/>
            <w:tcBorders>
              <w:top w:val="single" w:sz="4" w:space="0" w:color="auto"/>
              <w:left w:val="single" w:sz="4" w:space="0" w:color="auto"/>
              <w:bottom w:val="single" w:sz="4" w:space="0" w:color="auto"/>
              <w:right w:val="single" w:sz="4" w:space="0" w:color="auto"/>
            </w:tcBorders>
          </w:tcPr>
          <w:p w:rsidR="00E154AB" w:rsidRPr="002B15AA" w:rsidDel="001F4B6A" w:rsidRDefault="00E154AB" w:rsidP="00583841">
            <w:pPr>
              <w:pStyle w:val="TAL"/>
              <w:jc w:val="center"/>
              <w:rPr>
                <w:del w:id="6153" w:author="28.541_CR0283R2_(Rel-16)_eNRM" w:date="2020-06-26T15:29:00Z"/>
                <w:rFonts w:cs="Arial"/>
                <w:lang w:eastAsia="zh-CN"/>
              </w:rPr>
            </w:pPr>
            <w:del w:id="6154" w:author="28.541_CR0283R2_(Rel-16)_eNRM" w:date="2020-06-26T15:29:00Z">
              <w:r w:rsidDel="001F4B6A">
                <w:rPr>
                  <w:rFonts w:cs="Arial" w:hint="eastAsia"/>
                  <w:lang w:eastAsia="zh-CN"/>
                </w:rPr>
                <w:delText>F</w:delText>
              </w:r>
            </w:del>
          </w:p>
        </w:tc>
        <w:tc>
          <w:tcPr>
            <w:tcW w:w="1437" w:type="dxa"/>
            <w:gridSpan w:val="2"/>
            <w:tcBorders>
              <w:top w:val="single" w:sz="4" w:space="0" w:color="auto"/>
              <w:left w:val="single" w:sz="4" w:space="0" w:color="auto"/>
              <w:bottom w:val="single" w:sz="4" w:space="0" w:color="auto"/>
              <w:right w:val="single" w:sz="4" w:space="0" w:color="auto"/>
            </w:tcBorders>
          </w:tcPr>
          <w:p w:rsidR="00E154AB" w:rsidRPr="002B15AA" w:rsidDel="001F4B6A" w:rsidRDefault="00E154AB" w:rsidP="00583841">
            <w:pPr>
              <w:pStyle w:val="TAL"/>
              <w:jc w:val="center"/>
              <w:rPr>
                <w:del w:id="6155" w:author="28.541_CR0283R2_(Rel-16)_eNRM" w:date="2020-06-26T15:29:00Z"/>
                <w:rFonts w:cs="Arial"/>
                <w:lang w:eastAsia="zh-CN"/>
              </w:rPr>
            </w:pPr>
            <w:del w:id="6156" w:author="28.541_CR0283R2_(Rel-16)_eNRM" w:date="2020-06-26T15:29:00Z">
              <w:r w:rsidDel="001F4B6A">
                <w:rPr>
                  <w:rFonts w:cs="Arial" w:hint="eastAsia"/>
                  <w:lang w:eastAsia="zh-CN"/>
                </w:rPr>
                <w:delText>T</w:delText>
              </w:r>
            </w:del>
          </w:p>
        </w:tc>
      </w:tr>
      <w:tr w:rsidR="00E154AB" w:rsidRPr="002B15AA" w:rsidDel="001F4B6A" w:rsidTr="00583841">
        <w:trPr>
          <w:gridBefore w:val="1"/>
          <w:wBefore w:w="113" w:type="dxa"/>
          <w:cantSplit/>
          <w:jc w:val="center"/>
          <w:del w:id="6157" w:author="28.541_CR0283R2_(Rel-16)_eNRM" w:date="2020-06-26T15:29:00Z"/>
        </w:trPr>
        <w:tc>
          <w:tcPr>
            <w:tcW w:w="4445" w:type="dxa"/>
            <w:gridSpan w:val="2"/>
            <w:tcBorders>
              <w:top w:val="single" w:sz="4" w:space="0" w:color="auto"/>
              <w:left w:val="single" w:sz="4" w:space="0" w:color="auto"/>
              <w:bottom w:val="single" w:sz="4" w:space="0" w:color="auto"/>
              <w:right w:val="single" w:sz="4" w:space="0" w:color="auto"/>
            </w:tcBorders>
          </w:tcPr>
          <w:p w:rsidR="00E154AB" w:rsidDel="001F4B6A" w:rsidRDefault="00E154AB" w:rsidP="00583841">
            <w:pPr>
              <w:pStyle w:val="TAL"/>
              <w:rPr>
                <w:del w:id="6158" w:author="28.541_CR0283R2_(Rel-16)_eNRM" w:date="2020-06-26T15:29:00Z"/>
                <w:rStyle w:val="spellingerror"/>
                <w:rFonts w:eastAsia="SimSun"/>
                <w:bCs/>
                <w:color w:val="333333"/>
              </w:rPr>
            </w:pPr>
            <w:del w:id="6159" w:author="28.541_CR0283R2_(Rel-16)_eNRM" w:date="2020-06-26T15:29:00Z">
              <w:r w:rsidDel="001F4B6A">
                <w:rPr>
                  <w:rFonts w:ascii="Courier New" w:hAnsi="Courier New" w:cs="Courier New"/>
                  <w:szCs w:val="18"/>
                </w:rPr>
                <w:delText>rimRS</w:delText>
              </w:r>
              <w:r w:rsidRPr="00744355" w:rsidDel="001F4B6A">
                <w:rPr>
                  <w:rFonts w:ascii="Courier New" w:hAnsi="Courier New" w:cs="Courier New"/>
                  <w:szCs w:val="18"/>
                </w:rPr>
                <w:delText>Monitoring</w:delText>
              </w:r>
              <w:r w:rsidDel="001F4B6A">
                <w:rPr>
                  <w:rFonts w:ascii="Courier New" w:hAnsi="Courier New" w:cs="Courier New"/>
                  <w:szCs w:val="18"/>
                </w:rPr>
                <w:delText>StopTime</w:delText>
              </w:r>
            </w:del>
          </w:p>
        </w:tc>
        <w:tc>
          <w:tcPr>
            <w:tcW w:w="947" w:type="dxa"/>
            <w:gridSpan w:val="2"/>
            <w:tcBorders>
              <w:top w:val="single" w:sz="4" w:space="0" w:color="auto"/>
              <w:left w:val="single" w:sz="4" w:space="0" w:color="auto"/>
              <w:bottom w:val="single" w:sz="4" w:space="0" w:color="auto"/>
              <w:right w:val="single" w:sz="4" w:space="0" w:color="auto"/>
            </w:tcBorders>
          </w:tcPr>
          <w:p w:rsidR="00E154AB" w:rsidRPr="002B15AA" w:rsidDel="001F4B6A" w:rsidRDefault="00E154AB" w:rsidP="00583841">
            <w:pPr>
              <w:pStyle w:val="TAL"/>
              <w:jc w:val="center"/>
              <w:rPr>
                <w:del w:id="6160" w:author="28.541_CR0283R2_(Rel-16)_eNRM" w:date="2020-06-26T15:29:00Z"/>
                <w:rFonts w:cs="Arial"/>
                <w:lang w:eastAsia="zh-CN"/>
              </w:rPr>
            </w:pPr>
            <w:del w:id="6161" w:author="28.541_CR0283R2_(Rel-16)_eNRM" w:date="2020-06-26T15:29:00Z">
              <w:r w:rsidDel="001F4B6A">
                <w:rPr>
                  <w:rFonts w:cs="Arial" w:hint="eastAsia"/>
                  <w:lang w:eastAsia="zh-CN"/>
                </w:rPr>
                <w:delText>O</w:delText>
              </w:r>
            </w:del>
          </w:p>
        </w:tc>
        <w:tc>
          <w:tcPr>
            <w:tcW w:w="1167" w:type="dxa"/>
            <w:gridSpan w:val="2"/>
            <w:tcBorders>
              <w:top w:val="single" w:sz="4" w:space="0" w:color="auto"/>
              <w:left w:val="single" w:sz="4" w:space="0" w:color="auto"/>
              <w:bottom w:val="single" w:sz="4" w:space="0" w:color="auto"/>
              <w:right w:val="single" w:sz="4" w:space="0" w:color="auto"/>
            </w:tcBorders>
          </w:tcPr>
          <w:p w:rsidR="00E154AB" w:rsidRPr="002B15AA" w:rsidDel="001F4B6A" w:rsidRDefault="00E154AB" w:rsidP="00583841">
            <w:pPr>
              <w:pStyle w:val="TAL"/>
              <w:jc w:val="center"/>
              <w:rPr>
                <w:del w:id="6162" w:author="28.541_CR0283R2_(Rel-16)_eNRM" w:date="2020-06-26T15:29:00Z"/>
                <w:rFonts w:cs="Arial"/>
                <w:lang w:eastAsia="zh-CN"/>
              </w:rPr>
            </w:pPr>
            <w:del w:id="6163" w:author="28.541_CR0283R2_(Rel-16)_eNRM" w:date="2020-06-26T15:29:00Z">
              <w:r w:rsidDel="001F4B6A">
                <w:rPr>
                  <w:rFonts w:cs="Arial" w:hint="eastAsia"/>
                  <w:lang w:eastAsia="zh-CN"/>
                </w:rPr>
                <w:delText>T</w:delText>
              </w:r>
            </w:del>
          </w:p>
        </w:tc>
        <w:tc>
          <w:tcPr>
            <w:tcW w:w="1077" w:type="dxa"/>
            <w:gridSpan w:val="2"/>
            <w:tcBorders>
              <w:top w:val="single" w:sz="4" w:space="0" w:color="auto"/>
              <w:left w:val="single" w:sz="4" w:space="0" w:color="auto"/>
              <w:bottom w:val="single" w:sz="4" w:space="0" w:color="auto"/>
              <w:right w:val="single" w:sz="4" w:space="0" w:color="auto"/>
            </w:tcBorders>
          </w:tcPr>
          <w:p w:rsidR="00E154AB" w:rsidRPr="002B15AA" w:rsidDel="001F4B6A" w:rsidRDefault="00E154AB" w:rsidP="00583841">
            <w:pPr>
              <w:pStyle w:val="TAL"/>
              <w:jc w:val="center"/>
              <w:rPr>
                <w:del w:id="6164" w:author="28.541_CR0283R2_(Rel-16)_eNRM" w:date="2020-06-26T15:29:00Z"/>
                <w:rFonts w:cs="Arial"/>
                <w:bCs/>
                <w:color w:val="333333"/>
                <w:lang w:eastAsia="zh-CN"/>
              </w:rPr>
            </w:pPr>
            <w:del w:id="6165" w:author="28.541_CR0283R2_(Rel-16)_eNRM" w:date="2020-06-26T15:29:00Z">
              <w:r w:rsidDel="001F4B6A">
                <w:rPr>
                  <w:rFonts w:cs="Arial" w:hint="eastAsia"/>
                  <w:bCs/>
                  <w:color w:val="333333"/>
                  <w:lang w:eastAsia="zh-CN"/>
                </w:rPr>
                <w:delText>T</w:delText>
              </w:r>
            </w:del>
          </w:p>
        </w:tc>
        <w:tc>
          <w:tcPr>
            <w:tcW w:w="1117" w:type="dxa"/>
            <w:gridSpan w:val="2"/>
            <w:tcBorders>
              <w:top w:val="single" w:sz="4" w:space="0" w:color="auto"/>
              <w:left w:val="single" w:sz="4" w:space="0" w:color="auto"/>
              <w:bottom w:val="single" w:sz="4" w:space="0" w:color="auto"/>
              <w:right w:val="single" w:sz="4" w:space="0" w:color="auto"/>
            </w:tcBorders>
          </w:tcPr>
          <w:p w:rsidR="00E154AB" w:rsidRPr="002B15AA" w:rsidDel="001F4B6A" w:rsidRDefault="00E154AB" w:rsidP="00583841">
            <w:pPr>
              <w:pStyle w:val="TAL"/>
              <w:jc w:val="center"/>
              <w:rPr>
                <w:del w:id="6166" w:author="28.541_CR0283R2_(Rel-16)_eNRM" w:date="2020-06-26T15:29:00Z"/>
                <w:rFonts w:cs="Arial"/>
                <w:lang w:eastAsia="zh-CN"/>
              </w:rPr>
            </w:pPr>
            <w:del w:id="6167" w:author="28.541_CR0283R2_(Rel-16)_eNRM" w:date="2020-06-26T15:29:00Z">
              <w:r w:rsidDel="001F4B6A">
                <w:rPr>
                  <w:rFonts w:cs="Arial" w:hint="eastAsia"/>
                  <w:lang w:eastAsia="zh-CN"/>
                </w:rPr>
                <w:delText>F</w:delText>
              </w:r>
            </w:del>
          </w:p>
        </w:tc>
        <w:tc>
          <w:tcPr>
            <w:tcW w:w="1437" w:type="dxa"/>
            <w:gridSpan w:val="2"/>
            <w:tcBorders>
              <w:top w:val="single" w:sz="4" w:space="0" w:color="auto"/>
              <w:left w:val="single" w:sz="4" w:space="0" w:color="auto"/>
              <w:bottom w:val="single" w:sz="4" w:space="0" w:color="auto"/>
              <w:right w:val="single" w:sz="4" w:space="0" w:color="auto"/>
            </w:tcBorders>
          </w:tcPr>
          <w:p w:rsidR="00E154AB" w:rsidRPr="002B15AA" w:rsidDel="001F4B6A" w:rsidRDefault="00E154AB" w:rsidP="00583841">
            <w:pPr>
              <w:pStyle w:val="TAL"/>
              <w:jc w:val="center"/>
              <w:rPr>
                <w:del w:id="6168" w:author="28.541_CR0283R2_(Rel-16)_eNRM" w:date="2020-06-26T15:29:00Z"/>
                <w:rFonts w:cs="Arial"/>
                <w:lang w:eastAsia="zh-CN"/>
              </w:rPr>
            </w:pPr>
            <w:del w:id="6169" w:author="28.541_CR0283R2_(Rel-16)_eNRM" w:date="2020-06-26T15:29:00Z">
              <w:r w:rsidDel="001F4B6A">
                <w:rPr>
                  <w:rFonts w:cs="Arial" w:hint="eastAsia"/>
                  <w:lang w:eastAsia="zh-CN"/>
                </w:rPr>
                <w:delText>T</w:delText>
              </w:r>
            </w:del>
          </w:p>
        </w:tc>
      </w:tr>
      <w:tr w:rsidR="00E154AB" w:rsidRPr="002B15AA" w:rsidTr="00583841">
        <w:trPr>
          <w:gridAfter w:val="1"/>
          <w:wAfter w:w="113" w:type="dxa"/>
          <w:cantSplit/>
          <w:jc w:val="center"/>
        </w:trPr>
        <w:tc>
          <w:tcPr>
            <w:tcW w:w="4445" w:type="dxa"/>
            <w:gridSpan w:val="2"/>
          </w:tcPr>
          <w:p w:rsidR="00E154AB" w:rsidRPr="002B15AA" w:rsidRDefault="00E154AB" w:rsidP="00583841">
            <w:pPr>
              <w:pStyle w:val="TAL"/>
              <w:jc w:val="center"/>
              <w:rPr>
                <w:rFonts w:ascii="Courier New" w:hAnsi="Courier New" w:cs="Courier New"/>
                <w:bCs/>
                <w:color w:val="333333"/>
              </w:rPr>
            </w:pPr>
            <w:r w:rsidRPr="002B15AA">
              <w:rPr>
                <w:b/>
              </w:rPr>
              <w:t>Attribute related to role</w:t>
            </w:r>
          </w:p>
        </w:tc>
        <w:tc>
          <w:tcPr>
            <w:tcW w:w="947" w:type="dxa"/>
            <w:gridSpan w:val="2"/>
          </w:tcPr>
          <w:p w:rsidR="00E154AB" w:rsidRPr="002B15AA" w:rsidRDefault="00E154AB" w:rsidP="00583841">
            <w:pPr>
              <w:pStyle w:val="TAL"/>
              <w:rPr>
                <w:rFonts w:ascii="Courier New" w:hAnsi="Courier New" w:cs="Courier New"/>
                <w:bCs/>
                <w:color w:val="333333"/>
              </w:rPr>
            </w:pPr>
          </w:p>
        </w:tc>
        <w:tc>
          <w:tcPr>
            <w:tcW w:w="1167" w:type="dxa"/>
            <w:gridSpan w:val="2"/>
          </w:tcPr>
          <w:p w:rsidR="00E154AB" w:rsidRPr="002B15AA" w:rsidRDefault="00E154AB" w:rsidP="00583841">
            <w:pPr>
              <w:pStyle w:val="TAL"/>
              <w:rPr>
                <w:rFonts w:ascii="Courier New" w:hAnsi="Courier New" w:cs="Courier New"/>
                <w:bCs/>
                <w:color w:val="333333"/>
              </w:rPr>
            </w:pPr>
          </w:p>
        </w:tc>
        <w:tc>
          <w:tcPr>
            <w:tcW w:w="1077" w:type="dxa"/>
            <w:gridSpan w:val="2"/>
          </w:tcPr>
          <w:p w:rsidR="00E154AB" w:rsidRPr="002B15AA" w:rsidRDefault="00E154AB" w:rsidP="00583841">
            <w:pPr>
              <w:pStyle w:val="TAL"/>
              <w:rPr>
                <w:rFonts w:ascii="Courier New" w:hAnsi="Courier New" w:cs="Courier New"/>
                <w:bCs/>
                <w:color w:val="333333"/>
              </w:rPr>
            </w:pPr>
          </w:p>
        </w:tc>
        <w:tc>
          <w:tcPr>
            <w:tcW w:w="1117" w:type="dxa"/>
            <w:gridSpan w:val="2"/>
          </w:tcPr>
          <w:p w:rsidR="00E154AB" w:rsidRPr="002B15AA" w:rsidRDefault="00E154AB" w:rsidP="00583841">
            <w:pPr>
              <w:pStyle w:val="TAL"/>
              <w:rPr>
                <w:rFonts w:ascii="Courier New" w:hAnsi="Courier New" w:cs="Courier New"/>
                <w:bCs/>
                <w:color w:val="333333"/>
              </w:rPr>
            </w:pPr>
          </w:p>
        </w:tc>
        <w:tc>
          <w:tcPr>
            <w:tcW w:w="1437" w:type="dxa"/>
            <w:gridSpan w:val="2"/>
          </w:tcPr>
          <w:p w:rsidR="00E154AB" w:rsidRPr="002B15AA" w:rsidRDefault="00E154AB" w:rsidP="00583841">
            <w:pPr>
              <w:pStyle w:val="TAL"/>
              <w:rPr>
                <w:rFonts w:ascii="Courier New" w:hAnsi="Courier New" w:cs="Courier New"/>
                <w:bCs/>
                <w:color w:val="333333"/>
              </w:rPr>
            </w:pPr>
          </w:p>
        </w:tc>
      </w:tr>
      <w:tr w:rsidR="00E154AB" w:rsidRPr="002B15AA" w:rsidTr="00583841">
        <w:trPr>
          <w:gridAfter w:val="1"/>
          <w:wAfter w:w="113" w:type="dxa"/>
          <w:cantSplit/>
          <w:jc w:val="center"/>
        </w:trPr>
        <w:tc>
          <w:tcPr>
            <w:tcW w:w="4445" w:type="dxa"/>
            <w:gridSpan w:val="2"/>
          </w:tcPr>
          <w:p w:rsidR="00E154AB" w:rsidRPr="002B15AA" w:rsidRDefault="00E154AB" w:rsidP="00583841">
            <w:pPr>
              <w:pStyle w:val="TAL"/>
              <w:rPr>
                <w:b/>
              </w:rPr>
            </w:pPr>
            <w:r w:rsidRPr="002B15AA">
              <w:rPr>
                <w:rFonts w:ascii="Courier New" w:hAnsi="Courier New" w:cs="Courier New"/>
              </w:rPr>
              <w:t>nRSectorCarrier</w:t>
            </w:r>
            <w:r>
              <w:rPr>
                <w:rFonts w:ascii="Courier New" w:hAnsi="Courier New" w:cs="Courier New"/>
              </w:rPr>
              <w:t>Ref</w:t>
            </w:r>
          </w:p>
        </w:tc>
        <w:tc>
          <w:tcPr>
            <w:tcW w:w="947" w:type="dxa"/>
            <w:gridSpan w:val="2"/>
          </w:tcPr>
          <w:p w:rsidR="00E154AB" w:rsidRPr="002B15AA" w:rsidRDefault="00E154AB" w:rsidP="00583841">
            <w:pPr>
              <w:pStyle w:val="TAL"/>
              <w:jc w:val="center"/>
              <w:rPr>
                <w:rFonts w:ascii="Courier New" w:hAnsi="Courier New" w:cs="Courier New"/>
                <w:bCs/>
                <w:color w:val="333333"/>
              </w:rPr>
            </w:pPr>
            <w:r w:rsidRPr="002B15AA">
              <w:rPr>
                <w:rFonts w:cs="Arial"/>
              </w:rPr>
              <w:t>M</w:t>
            </w:r>
          </w:p>
        </w:tc>
        <w:tc>
          <w:tcPr>
            <w:tcW w:w="1167" w:type="dxa"/>
            <w:gridSpan w:val="2"/>
          </w:tcPr>
          <w:p w:rsidR="00E154AB" w:rsidRPr="002B15AA" w:rsidRDefault="00E154AB" w:rsidP="00583841">
            <w:pPr>
              <w:pStyle w:val="TAL"/>
              <w:jc w:val="center"/>
              <w:rPr>
                <w:rFonts w:ascii="Courier New" w:hAnsi="Courier New" w:cs="Courier New"/>
                <w:bCs/>
                <w:color w:val="333333"/>
              </w:rPr>
            </w:pPr>
            <w:r w:rsidRPr="002B15AA">
              <w:rPr>
                <w:rFonts w:cs="Arial"/>
              </w:rPr>
              <w:t>T</w:t>
            </w:r>
          </w:p>
        </w:tc>
        <w:tc>
          <w:tcPr>
            <w:tcW w:w="1077" w:type="dxa"/>
            <w:gridSpan w:val="2"/>
          </w:tcPr>
          <w:p w:rsidR="00E154AB" w:rsidRPr="002B15AA" w:rsidRDefault="00E154AB" w:rsidP="00583841">
            <w:pPr>
              <w:pStyle w:val="TAL"/>
              <w:jc w:val="center"/>
              <w:rPr>
                <w:rFonts w:ascii="Courier New" w:hAnsi="Courier New" w:cs="Courier New"/>
                <w:bCs/>
                <w:color w:val="333333"/>
              </w:rPr>
            </w:pPr>
            <w:r w:rsidRPr="002B15AA">
              <w:rPr>
                <w:rFonts w:cs="Arial"/>
                <w:lang w:eastAsia="zh-CN"/>
              </w:rPr>
              <w:t>T</w:t>
            </w:r>
          </w:p>
        </w:tc>
        <w:tc>
          <w:tcPr>
            <w:tcW w:w="1117" w:type="dxa"/>
            <w:gridSpan w:val="2"/>
          </w:tcPr>
          <w:p w:rsidR="00E154AB" w:rsidRPr="002B15AA" w:rsidRDefault="00E154AB" w:rsidP="00583841">
            <w:pPr>
              <w:pStyle w:val="TAL"/>
              <w:jc w:val="center"/>
              <w:rPr>
                <w:rFonts w:ascii="Courier New" w:hAnsi="Courier New" w:cs="Courier New"/>
                <w:bCs/>
                <w:color w:val="333333"/>
              </w:rPr>
            </w:pPr>
            <w:r w:rsidRPr="002B15AA">
              <w:rPr>
                <w:rFonts w:cs="Arial"/>
              </w:rPr>
              <w:t>F</w:t>
            </w:r>
          </w:p>
        </w:tc>
        <w:tc>
          <w:tcPr>
            <w:tcW w:w="1437" w:type="dxa"/>
            <w:gridSpan w:val="2"/>
          </w:tcPr>
          <w:p w:rsidR="00E154AB" w:rsidRPr="002B15AA" w:rsidRDefault="00E154AB" w:rsidP="00583841">
            <w:pPr>
              <w:pStyle w:val="TAL"/>
              <w:jc w:val="center"/>
              <w:rPr>
                <w:rFonts w:ascii="Courier New" w:hAnsi="Courier New" w:cs="Courier New"/>
                <w:bCs/>
                <w:color w:val="333333"/>
              </w:rPr>
            </w:pPr>
            <w:r w:rsidRPr="002B15AA">
              <w:rPr>
                <w:rFonts w:cs="Arial"/>
                <w:lang w:eastAsia="zh-CN"/>
              </w:rPr>
              <w:t>T</w:t>
            </w:r>
          </w:p>
        </w:tc>
      </w:tr>
      <w:tr w:rsidR="00E154AB" w:rsidRPr="002B15AA" w:rsidTr="00583841">
        <w:trPr>
          <w:gridAfter w:val="1"/>
          <w:wAfter w:w="113" w:type="dxa"/>
          <w:cantSplit/>
          <w:jc w:val="center"/>
        </w:trPr>
        <w:tc>
          <w:tcPr>
            <w:tcW w:w="4445" w:type="dxa"/>
            <w:gridSpan w:val="2"/>
          </w:tcPr>
          <w:p w:rsidR="00E154AB" w:rsidRPr="002B15AA" w:rsidRDefault="00E154AB" w:rsidP="00583841">
            <w:pPr>
              <w:pStyle w:val="TAL"/>
              <w:rPr>
                <w:rFonts w:ascii="Courier New" w:hAnsi="Courier New" w:cs="Courier New"/>
              </w:rPr>
            </w:pPr>
            <w:r w:rsidRPr="002B15AA">
              <w:rPr>
                <w:rFonts w:ascii="Courier New" w:hAnsi="Courier New" w:cs="Courier New"/>
              </w:rPr>
              <w:t>bWP</w:t>
            </w:r>
            <w:r>
              <w:rPr>
                <w:rFonts w:ascii="Courier New" w:hAnsi="Courier New" w:cs="Courier New"/>
              </w:rPr>
              <w:t>Ref</w:t>
            </w:r>
          </w:p>
        </w:tc>
        <w:tc>
          <w:tcPr>
            <w:tcW w:w="947" w:type="dxa"/>
            <w:gridSpan w:val="2"/>
          </w:tcPr>
          <w:p w:rsidR="00E154AB" w:rsidRPr="002B15AA" w:rsidRDefault="00E154AB" w:rsidP="00583841">
            <w:pPr>
              <w:pStyle w:val="TAL"/>
              <w:jc w:val="center"/>
              <w:rPr>
                <w:rFonts w:cs="Arial"/>
              </w:rPr>
            </w:pPr>
            <w:r w:rsidRPr="002B15AA">
              <w:rPr>
                <w:rFonts w:cs="Arial"/>
              </w:rPr>
              <w:t>M</w:t>
            </w:r>
          </w:p>
        </w:tc>
        <w:tc>
          <w:tcPr>
            <w:tcW w:w="1167" w:type="dxa"/>
            <w:gridSpan w:val="2"/>
          </w:tcPr>
          <w:p w:rsidR="00E154AB" w:rsidRPr="002B15AA" w:rsidRDefault="00E154AB" w:rsidP="00583841">
            <w:pPr>
              <w:pStyle w:val="TAL"/>
              <w:jc w:val="center"/>
              <w:rPr>
                <w:rFonts w:cs="Arial"/>
              </w:rPr>
            </w:pPr>
            <w:r w:rsidRPr="002B15AA">
              <w:rPr>
                <w:rFonts w:cs="Arial"/>
              </w:rPr>
              <w:t>T</w:t>
            </w:r>
          </w:p>
        </w:tc>
        <w:tc>
          <w:tcPr>
            <w:tcW w:w="1077" w:type="dxa"/>
            <w:gridSpan w:val="2"/>
          </w:tcPr>
          <w:p w:rsidR="00E154AB" w:rsidRPr="002B15AA" w:rsidRDefault="00E154AB" w:rsidP="00583841">
            <w:pPr>
              <w:pStyle w:val="TAL"/>
              <w:jc w:val="center"/>
              <w:rPr>
                <w:rFonts w:cs="Arial"/>
                <w:lang w:eastAsia="zh-CN"/>
              </w:rPr>
            </w:pPr>
            <w:r w:rsidRPr="002B15AA">
              <w:rPr>
                <w:rFonts w:cs="Arial"/>
                <w:lang w:eastAsia="zh-CN"/>
              </w:rPr>
              <w:t>T</w:t>
            </w:r>
          </w:p>
        </w:tc>
        <w:tc>
          <w:tcPr>
            <w:tcW w:w="1117" w:type="dxa"/>
            <w:gridSpan w:val="2"/>
          </w:tcPr>
          <w:p w:rsidR="00E154AB" w:rsidRPr="002B15AA" w:rsidRDefault="00E154AB" w:rsidP="00583841">
            <w:pPr>
              <w:pStyle w:val="TAL"/>
              <w:jc w:val="center"/>
              <w:rPr>
                <w:rFonts w:cs="Arial"/>
              </w:rPr>
            </w:pPr>
            <w:r w:rsidRPr="002B15AA">
              <w:rPr>
                <w:rFonts w:cs="Arial"/>
              </w:rPr>
              <w:t>F</w:t>
            </w:r>
          </w:p>
        </w:tc>
        <w:tc>
          <w:tcPr>
            <w:tcW w:w="1437" w:type="dxa"/>
            <w:gridSpan w:val="2"/>
          </w:tcPr>
          <w:p w:rsidR="00E154AB" w:rsidRPr="002B15AA" w:rsidRDefault="00E154AB" w:rsidP="00583841">
            <w:pPr>
              <w:pStyle w:val="TAL"/>
              <w:jc w:val="center"/>
              <w:rPr>
                <w:rFonts w:cs="Arial"/>
                <w:lang w:eastAsia="zh-CN"/>
              </w:rPr>
            </w:pPr>
            <w:r w:rsidRPr="002B15AA">
              <w:rPr>
                <w:rFonts w:cs="Arial"/>
                <w:lang w:eastAsia="zh-CN"/>
              </w:rPr>
              <w:t>T</w:t>
            </w:r>
          </w:p>
        </w:tc>
      </w:tr>
      <w:tr w:rsidR="00E154AB" w:rsidRPr="002B15AA" w:rsidTr="00583841">
        <w:trPr>
          <w:gridAfter w:val="1"/>
          <w:wAfter w:w="113" w:type="dxa"/>
          <w:cantSplit/>
          <w:jc w:val="center"/>
        </w:trPr>
        <w:tc>
          <w:tcPr>
            <w:tcW w:w="4445" w:type="dxa"/>
            <w:gridSpan w:val="2"/>
          </w:tcPr>
          <w:p w:rsidR="00E154AB" w:rsidRPr="002B15AA" w:rsidRDefault="00E154AB" w:rsidP="00583841">
            <w:pPr>
              <w:pStyle w:val="TAL"/>
              <w:rPr>
                <w:rFonts w:ascii="Courier New" w:hAnsi="Courier New" w:cs="Courier New"/>
              </w:rPr>
            </w:pPr>
            <w:r>
              <w:rPr>
                <w:rFonts w:ascii="Courier New" w:hAnsi="Courier New" w:cs="Courier New"/>
                <w:lang w:val="en-US"/>
              </w:rPr>
              <w:t>nRFrequencyRef</w:t>
            </w:r>
          </w:p>
        </w:tc>
        <w:tc>
          <w:tcPr>
            <w:tcW w:w="947" w:type="dxa"/>
            <w:gridSpan w:val="2"/>
          </w:tcPr>
          <w:p w:rsidR="00E154AB" w:rsidRPr="002B15AA" w:rsidRDefault="00E154AB" w:rsidP="00583841">
            <w:pPr>
              <w:pStyle w:val="TAL"/>
              <w:jc w:val="center"/>
              <w:rPr>
                <w:rFonts w:cs="Arial"/>
              </w:rPr>
            </w:pPr>
            <w:r>
              <w:rPr>
                <w:rFonts w:cs="Arial"/>
                <w:lang w:val="en-US"/>
              </w:rPr>
              <w:t>CO</w:t>
            </w:r>
          </w:p>
        </w:tc>
        <w:tc>
          <w:tcPr>
            <w:tcW w:w="1167" w:type="dxa"/>
            <w:gridSpan w:val="2"/>
          </w:tcPr>
          <w:p w:rsidR="00E154AB" w:rsidRPr="002B15AA" w:rsidRDefault="00E154AB" w:rsidP="00583841">
            <w:pPr>
              <w:pStyle w:val="TAL"/>
              <w:jc w:val="center"/>
              <w:rPr>
                <w:rFonts w:cs="Arial"/>
              </w:rPr>
            </w:pPr>
            <w:r>
              <w:rPr>
                <w:rFonts w:cs="Arial"/>
                <w:lang w:val="en-US"/>
              </w:rPr>
              <w:t>T</w:t>
            </w:r>
          </w:p>
        </w:tc>
        <w:tc>
          <w:tcPr>
            <w:tcW w:w="1077" w:type="dxa"/>
            <w:gridSpan w:val="2"/>
          </w:tcPr>
          <w:p w:rsidR="00E154AB" w:rsidRPr="002B15AA" w:rsidRDefault="00E154AB" w:rsidP="00583841">
            <w:pPr>
              <w:pStyle w:val="TAL"/>
              <w:jc w:val="center"/>
              <w:rPr>
                <w:rFonts w:cs="Arial"/>
                <w:lang w:eastAsia="zh-CN"/>
              </w:rPr>
            </w:pPr>
            <w:r>
              <w:rPr>
                <w:rFonts w:cs="Arial"/>
                <w:lang w:val="en-US" w:eastAsia="zh-CN"/>
              </w:rPr>
              <w:t>T</w:t>
            </w:r>
          </w:p>
        </w:tc>
        <w:tc>
          <w:tcPr>
            <w:tcW w:w="1117" w:type="dxa"/>
            <w:gridSpan w:val="2"/>
          </w:tcPr>
          <w:p w:rsidR="00E154AB" w:rsidRPr="002B15AA" w:rsidRDefault="00E154AB" w:rsidP="00583841">
            <w:pPr>
              <w:pStyle w:val="TAL"/>
              <w:jc w:val="center"/>
              <w:rPr>
                <w:rFonts w:cs="Arial"/>
              </w:rPr>
            </w:pPr>
            <w:r>
              <w:rPr>
                <w:rFonts w:cs="Arial"/>
                <w:lang w:val="en-US"/>
              </w:rPr>
              <w:t>F</w:t>
            </w:r>
          </w:p>
        </w:tc>
        <w:tc>
          <w:tcPr>
            <w:tcW w:w="1437" w:type="dxa"/>
            <w:gridSpan w:val="2"/>
          </w:tcPr>
          <w:p w:rsidR="00E154AB" w:rsidRPr="002B15AA" w:rsidRDefault="00E154AB" w:rsidP="00583841">
            <w:pPr>
              <w:pStyle w:val="TAL"/>
              <w:jc w:val="center"/>
              <w:rPr>
                <w:rFonts w:cs="Arial"/>
                <w:lang w:eastAsia="zh-CN"/>
              </w:rPr>
            </w:pPr>
            <w:r>
              <w:rPr>
                <w:rFonts w:cs="Arial"/>
                <w:lang w:val="en-US" w:eastAsia="zh-CN"/>
              </w:rPr>
              <w:t>T</w:t>
            </w:r>
          </w:p>
        </w:tc>
      </w:tr>
      <w:tr w:rsidR="001F4B6A" w:rsidRPr="002B15AA" w:rsidTr="00583841">
        <w:trPr>
          <w:gridAfter w:val="1"/>
          <w:wAfter w:w="113" w:type="dxa"/>
          <w:cantSplit/>
          <w:jc w:val="center"/>
          <w:ins w:id="6170" w:author="28.541_CR0283R2_(Rel-16)_eNRM" w:date="2020-06-26T15:29:00Z"/>
        </w:trPr>
        <w:tc>
          <w:tcPr>
            <w:tcW w:w="4445" w:type="dxa"/>
            <w:gridSpan w:val="2"/>
          </w:tcPr>
          <w:p w:rsidR="001F4B6A" w:rsidRDefault="001F4B6A" w:rsidP="001F4B6A">
            <w:pPr>
              <w:pStyle w:val="TAL"/>
              <w:rPr>
                <w:ins w:id="6171" w:author="28.541_CR0283R2_(Rel-16)_eNRM" w:date="2020-06-26T15:29:00Z"/>
                <w:rFonts w:ascii="Courier New" w:hAnsi="Courier New" w:cs="Courier New"/>
                <w:lang w:val="en-US"/>
              </w:rPr>
            </w:pPr>
            <w:ins w:id="6172" w:author="28.541_CR0283R2_(Rel-16)_eNRM" w:date="2020-06-26T15:30:00Z">
              <w:r>
                <w:rPr>
                  <w:rFonts w:ascii="Courier New" w:hAnsi="Courier New" w:cs="Courier New"/>
                  <w:szCs w:val="18"/>
                  <w:lang w:eastAsia="zh-CN"/>
                </w:rPr>
                <w:t>victimSet</w:t>
              </w:r>
              <w:r w:rsidRPr="00642994">
                <w:rPr>
                  <w:rFonts w:ascii="Courier New" w:hAnsi="Courier New" w:cs="Courier New"/>
                  <w:szCs w:val="18"/>
                  <w:lang w:eastAsia="zh-CN"/>
                </w:rPr>
                <w:t>Ref</w:t>
              </w:r>
            </w:ins>
          </w:p>
        </w:tc>
        <w:tc>
          <w:tcPr>
            <w:tcW w:w="947" w:type="dxa"/>
            <w:gridSpan w:val="2"/>
          </w:tcPr>
          <w:p w:rsidR="001F4B6A" w:rsidRDefault="001F4B6A" w:rsidP="001F4B6A">
            <w:pPr>
              <w:pStyle w:val="TAL"/>
              <w:jc w:val="center"/>
              <w:rPr>
                <w:ins w:id="6173" w:author="28.541_CR0283R2_(Rel-16)_eNRM" w:date="2020-06-26T15:29:00Z"/>
                <w:rFonts w:cs="Arial"/>
                <w:lang w:val="en-US"/>
              </w:rPr>
            </w:pPr>
            <w:ins w:id="6174" w:author="28.541_CR0283R2_(Rel-16)_eNRM" w:date="2020-06-26T15:30:00Z">
              <w:r>
                <w:rPr>
                  <w:rFonts w:cs="Arial"/>
                  <w:lang w:val="en-US"/>
                </w:rPr>
                <w:t>CM</w:t>
              </w:r>
            </w:ins>
          </w:p>
        </w:tc>
        <w:tc>
          <w:tcPr>
            <w:tcW w:w="1167" w:type="dxa"/>
            <w:gridSpan w:val="2"/>
          </w:tcPr>
          <w:p w:rsidR="001F4B6A" w:rsidRDefault="001F4B6A" w:rsidP="001F4B6A">
            <w:pPr>
              <w:pStyle w:val="TAL"/>
              <w:jc w:val="center"/>
              <w:rPr>
                <w:ins w:id="6175" w:author="28.541_CR0283R2_(Rel-16)_eNRM" w:date="2020-06-26T15:29:00Z"/>
                <w:rFonts w:cs="Arial"/>
                <w:lang w:val="en-US"/>
              </w:rPr>
            </w:pPr>
            <w:ins w:id="6176" w:author="28.541_CR0283R2_(Rel-16)_eNRM" w:date="2020-06-26T15:30:00Z">
              <w:r w:rsidRPr="00A341AD">
                <w:rPr>
                  <w:rFonts w:cs="Arial"/>
                  <w:lang w:val="en-US"/>
                </w:rPr>
                <w:t>T</w:t>
              </w:r>
            </w:ins>
          </w:p>
        </w:tc>
        <w:tc>
          <w:tcPr>
            <w:tcW w:w="1077" w:type="dxa"/>
            <w:gridSpan w:val="2"/>
          </w:tcPr>
          <w:p w:rsidR="001F4B6A" w:rsidRDefault="001F4B6A" w:rsidP="001F4B6A">
            <w:pPr>
              <w:pStyle w:val="TAL"/>
              <w:jc w:val="center"/>
              <w:rPr>
                <w:ins w:id="6177" w:author="28.541_CR0283R2_(Rel-16)_eNRM" w:date="2020-06-26T15:29:00Z"/>
                <w:rFonts w:cs="Arial"/>
                <w:lang w:val="en-US" w:eastAsia="zh-CN"/>
              </w:rPr>
            </w:pPr>
            <w:ins w:id="6178" w:author="28.541_CR0283R2_(Rel-16)_eNRM" w:date="2020-06-26T15:30:00Z">
              <w:r w:rsidRPr="00A341AD">
                <w:rPr>
                  <w:rFonts w:cs="Arial"/>
                  <w:lang w:val="en-US" w:eastAsia="zh-CN"/>
                </w:rPr>
                <w:t>T</w:t>
              </w:r>
            </w:ins>
          </w:p>
        </w:tc>
        <w:tc>
          <w:tcPr>
            <w:tcW w:w="1117" w:type="dxa"/>
            <w:gridSpan w:val="2"/>
          </w:tcPr>
          <w:p w:rsidR="001F4B6A" w:rsidRDefault="001F4B6A" w:rsidP="001F4B6A">
            <w:pPr>
              <w:pStyle w:val="TAL"/>
              <w:jc w:val="center"/>
              <w:rPr>
                <w:ins w:id="6179" w:author="28.541_CR0283R2_(Rel-16)_eNRM" w:date="2020-06-26T15:29:00Z"/>
                <w:rFonts w:cs="Arial"/>
                <w:lang w:val="en-US"/>
              </w:rPr>
            </w:pPr>
            <w:ins w:id="6180" w:author="28.541_CR0283R2_(Rel-16)_eNRM" w:date="2020-06-26T15:30:00Z">
              <w:r w:rsidRPr="00A341AD">
                <w:rPr>
                  <w:rFonts w:cs="Arial"/>
                  <w:lang w:val="en-US"/>
                </w:rPr>
                <w:t>F</w:t>
              </w:r>
            </w:ins>
          </w:p>
        </w:tc>
        <w:tc>
          <w:tcPr>
            <w:tcW w:w="1437" w:type="dxa"/>
            <w:gridSpan w:val="2"/>
          </w:tcPr>
          <w:p w:rsidR="001F4B6A" w:rsidRDefault="001F4B6A" w:rsidP="001F4B6A">
            <w:pPr>
              <w:pStyle w:val="TAL"/>
              <w:jc w:val="center"/>
              <w:rPr>
                <w:ins w:id="6181" w:author="28.541_CR0283R2_(Rel-16)_eNRM" w:date="2020-06-26T15:29:00Z"/>
                <w:rFonts w:cs="Arial"/>
                <w:lang w:val="en-US" w:eastAsia="zh-CN"/>
              </w:rPr>
            </w:pPr>
            <w:ins w:id="6182" w:author="28.541_CR0283R2_(Rel-16)_eNRM" w:date="2020-06-26T15:30:00Z">
              <w:r w:rsidRPr="00A341AD">
                <w:rPr>
                  <w:rFonts w:cs="Arial"/>
                  <w:lang w:val="en-US" w:eastAsia="zh-CN"/>
                </w:rPr>
                <w:t>T</w:t>
              </w:r>
            </w:ins>
          </w:p>
        </w:tc>
      </w:tr>
      <w:tr w:rsidR="001F4B6A" w:rsidRPr="002B15AA" w:rsidTr="00583841">
        <w:trPr>
          <w:gridAfter w:val="1"/>
          <w:wAfter w:w="113" w:type="dxa"/>
          <w:cantSplit/>
          <w:jc w:val="center"/>
          <w:ins w:id="6183" w:author="28.541_CR0283R2_(Rel-16)_eNRM" w:date="2020-06-26T15:30:00Z"/>
        </w:trPr>
        <w:tc>
          <w:tcPr>
            <w:tcW w:w="4445" w:type="dxa"/>
            <w:gridSpan w:val="2"/>
          </w:tcPr>
          <w:p w:rsidR="001F4B6A" w:rsidRDefault="001F4B6A" w:rsidP="001F4B6A">
            <w:pPr>
              <w:pStyle w:val="TAL"/>
              <w:rPr>
                <w:ins w:id="6184" w:author="28.541_CR0283R2_(Rel-16)_eNRM" w:date="2020-06-26T15:30:00Z"/>
                <w:rFonts w:ascii="Courier New" w:hAnsi="Courier New" w:cs="Courier New"/>
                <w:lang w:val="en-US"/>
              </w:rPr>
            </w:pPr>
            <w:ins w:id="6185" w:author="28.541_CR0283R2_(Rel-16)_eNRM" w:date="2020-06-26T15:30:00Z">
              <w:r>
                <w:rPr>
                  <w:rFonts w:ascii="Courier New" w:hAnsi="Courier New" w:cs="Courier New"/>
                  <w:szCs w:val="18"/>
                  <w:lang w:eastAsia="zh-CN"/>
                </w:rPr>
                <w:t>aggressorSet</w:t>
              </w:r>
              <w:r w:rsidRPr="00642994">
                <w:rPr>
                  <w:rFonts w:ascii="Courier New" w:hAnsi="Courier New" w:cs="Courier New"/>
                  <w:szCs w:val="18"/>
                  <w:lang w:eastAsia="zh-CN"/>
                </w:rPr>
                <w:t>Ref</w:t>
              </w:r>
            </w:ins>
          </w:p>
        </w:tc>
        <w:tc>
          <w:tcPr>
            <w:tcW w:w="947" w:type="dxa"/>
            <w:gridSpan w:val="2"/>
          </w:tcPr>
          <w:p w:rsidR="001F4B6A" w:rsidRDefault="001F4B6A" w:rsidP="001F4B6A">
            <w:pPr>
              <w:pStyle w:val="TAL"/>
              <w:jc w:val="center"/>
              <w:rPr>
                <w:ins w:id="6186" w:author="28.541_CR0283R2_(Rel-16)_eNRM" w:date="2020-06-26T15:30:00Z"/>
                <w:rFonts w:cs="Arial"/>
                <w:lang w:val="en-US"/>
              </w:rPr>
            </w:pPr>
            <w:ins w:id="6187" w:author="28.541_CR0283R2_(Rel-16)_eNRM" w:date="2020-06-26T15:30:00Z">
              <w:r>
                <w:rPr>
                  <w:rFonts w:cs="Arial"/>
                  <w:lang w:val="en-US"/>
                </w:rPr>
                <w:t>O</w:t>
              </w:r>
            </w:ins>
          </w:p>
        </w:tc>
        <w:tc>
          <w:tcPr>
            <w:tcW w:w="1167" w:type="dxa"/>
            <w:gridSpan w:val="2"/>
          </w:tcPr>
          <w:p w:rsidR="001F4B6A" w:rsidRDefault="001F4B6A" w:rsidP="001F4B6A">
            <w:pPr>
              <w:pStyle w:val="TAL"/>
              <w:jc w:val="center"/>
              <w:rPr>
                <w:ins w:id="6188" w:author="28.541_CR0283R2_(Rel-16)_eNRM" w:date="2020-06-26T15:30:00Z"/>
                <w:rFonts w:cs="Arial"/>
                <w:lang w:val="en-US"/>
              </w:rPr>
            </w:pPr>
            <w:ins w:id="6189" w:author="28.541_CR0283R2_(Rel-16)_eNRM" w:date="2020-06-26T15:30:00Z">
              <w:r w:rsidRPr="00A341AD">
                <w:rPr>
                  <w:rFonts w:cs="Arial"/>
                  <w:lang w:val="en-US"/>
                </w:rPr>
                <w:t>T</w:t>
              </w:r>
            </w:ins>
          </w:p>
        </w:tc>
        <w:tc>
          <w:tcPr>
            <w:tcW w:w="1077" w:type="dxa"/>
            <w:gridSpan w:val="2"/>
          </w:tcPr>
          <w:p w:rsidR="001F4B6A" w:rsidRDefault="001F4B6A" w:rsidP="001F4B6A">
            <w:pPr>
              <w:pStyle w:val="TAL"/>
              <w:jc w:val="center"/>
              <w:rPr>
                <w:ins w:id="6190" w:author="28.541_CR0283R2_(Rel-16)_eNRM" w:date="2020-06-26T15:30:00Z"/>
                <w:rFonts w:cs="Arial"/>
                <w:lang w:val="en-US" w:eastAsia="zh-CN"/>
              </w:rPr>
            </w:pPr>
            <w:ins w:id="6191" w:author="28.541_CR0283R2_(Rel-16)_eNRM" w:date="2020-06-26T15:30:00Z">
              <w:r w:rsidRPr="00A341AD">
                <w:rPr>
                  <w:rFonts w:cs="Arial"/>
                  <w:lang w:val="en-US" w:eastAsia="zh-CN"/>
                </w:rPr>
                <w:t>T</w:t>
              </w:r>
            </w:ins>
          </w:p>
        </w:tc>
        <w:tc>
          <w:tcPr>
            <w:tcW w:w="1117" w:type="dxa"/>
            <w:gridSpan w:val="2"/>
          </w:tcPr>
          <w:p w:rsidR="001F4B6A" w:rsidRDefault="001F4B6A" w:rsidP="001F4B6A">
            <w:pPr>
              <w:pStyle w:val="TAL"/>
              <w:jc w:val="center"/>
              <w:rPr>
                <w:ins w:id="6192" w:author="28.541_CR0283R2_(Rel-16)_eNRM" w:date="2020-06-26T15:30:00Z"/>
                <w:rFonts w:cs="Arial"/>
                <w:lang w:val="en-US"/>
              </w:rPr>
            </w:pPr>
            <w:ins w:id="6193" w:author="28.541_CR0283R2_(Rel-16)_eNRM" w:date="2020-06-26T15:30:00Z">
              <w:r w:rsidRPr="00A341AD">
                <w:rPr>
                  <w:rFonts w:cs="Arial"/>
                  <w:lang w:val="en-US"/>
                </w:rPr>
                <w:t>F</w:t>
              </w:r>
            </w:ins>
          </w:p>
        </w:tc>
        <w:tc>
          <w:tcPr>
            <w:tcW w:w="1437" w:type="dxa"/>
            <w:gridSpan w:val="2"/>
          </w:tcPr>
          <w:p w:rsidR="001F4B6A" w:rsidRDefault="001F4B6A" w:rsidP="001F4B6A">
            <w:pPr>
              <w:pStyle w:val="TAL"/>
              <w:jc w:val="center"/>
              <w:rPr>
                <w:ins w:id="6194" w:author="28.541_CR0283R2_(Rel-16)_eNRM" w:date="2020-06-26T15:30:00Z"/>
                <w:rFonts w:cs="Arial"/>
                <w:lang w:val="en-US" w:eastAsia="zh-CN"/>
              </w:rPr>
            </w:pPr>
            <w:ins w:id="6195" w:author="28.541_CR0283R2_(Rel-16)_eNRM" w:date="2020-06-26T15:30:00Z">
              <w:r w:rsidRPr="00A341AD">
                <w:rPr>
                  <w:rFonts w:cs="Arial"/>
                  <w:lang w:val="en-US" w:eastAsia="zh-CN"/>
                </w:rPr>
                <w:t>T</w:t>
              </w:r>
            </w:ins>
          </w:p>
        </w:tc>
      </w:tr>
      <w:tr w:rsidR="00E154AB" w:rsidRPr="002B15AA" w:rsidTr="00583841">
        <w:trPr>
          <w:gridAfter w:val="1"/>
          <w:wAfter w:w="113" w:type="dxa"/>
          <w:cantSplit/>
          <w:jc w:val="center"/>
        </w:trPr>
        <w:tc>
          <w:tcPr>
            <w:tcW w:w="10190" w:type="dxa"/>
            <w:gridSpan w:val="12"/>
          </w:tcPr>
          <w:p w:rsidR="00E154AB" w:rsidRPr="002B15AA" w:rsidRDefault="00E154AB" w:rsidP="00583841">
            <w:pPr>
              <w:pStyle w:val="NO"/>
            </w:pPr>
            <w:r w:rsidRPr="002B15AA">
              <w:rPr>
                <w:caps/>
              </w:rPr>
              <w:t>Note</w:t>
            </w:r>
            <w:r w:rsidRPr="002B15AA">
              <w:t xml:space="preserve"> 1: No state propagation </w:t>
            </w:r>
            <w:r>
              <w:t>is</w:t>
            </w:r>
            <w:r w:rsidRPr="002B15AA">
              <w:t xml:space="preserve"> implied.</w:t>
            </w:r>
          </w:p>
          <w:p w:rsidR="00E154AB" w:rsidRPr="002B15AA" w:rsidRDefault="00E154AB" w:rsidP="00583841">
            <w:pPr>
              <w:pStyle w:val="NO"/>
              <w:rPr>
                <w:rFonts w:cs="Arial"/>
                <w:lang w:eastAsia="zh-CN"/>
              </w:rPr>
            </w:pPr>
            <w:r w:rsidRPr="002B15AA">
              <w:rPr>
                <w:caps/>
              </w:rPr>
              <w:t>Note</w:t>
            </w:r>
            <w:r w:rsidRPr="002B15AA">
              <w:t xml:space="preserve"> 2: </w:t>
            </w:r>
            <w:del w:id="6196" w:author="28.541_CR0279R1_(Rel-16)_NETSLICE-5GNRM" w:date="2020-06-26T15:16:00Z">
              <w:r w:rsidRPr="002B15AA" w:rsidDel="00E304D6">
                <w:delText xml:space="preserve">The attribute </w:delText>
              </w:r>
              <w:r w:rsidRPr="002B15AA" w:rsidDel="00E304D6">
                <w:rPr>
                  <w:rStyle w:val="msoins0"/>
                </w:rPr>
                <w:delText>value change</w:delText>
              </w:r>
              <w:r w:rsidRPr="002B15AA" w:rsidDel="00E304D6">
                <w:rPr>
                  <w:rStyle w:val="msoins0"/>
                  <w:color w:val="0000FF"/>
                </w:rPr>
                <w:delText xml:space="preserve"> </w:delText>
              </w:r>
              <w:r w:rsidRPr="002B15AA" w:rsidDel="00E304D6">
                <w:delText xml:space="preserve">is </w:delText>
              </w:r>
              <w:r w:rsidRPr="002B15AA" w:rsidDel="00E304D6">
                <w:rPr>
                  <w:lang w:eastAsia="zh-CN"/>
                </w:rPr>
                <w:delText xml:space="preserve">conveyed by the </w:delText>
              </w:r>
              <w:r w:rsidRPr="002B15AA" w:rsidDel="00E304D6">
                <w:rPr>
                  <w:rFonts w:ascii="Courier New" w:hAnsi="Courier New" w:cs="Courier New"/>
                  <w:lang w:eastAsia="zh-CN"/>
                </w:rPr>
                <w:delText>notifyStateChange</w:delText>
              </w:r>
              <w:r w:rsidRPr="002B15AA" w:rsidDel="00E304D6">
                <w:rPr>
                  <w:lang w:eastAsia="zh-CN"/>
                </w:rPr>
                <w:delText xml:space="preserve"> notification.</w:delText>
              </w:r>
            </w:del>
            <w:ins w:id="6197" w:author="28.541_CR0279R1_(Rel-16)_NETSLICE-5GNRM" w:date="2020-06-26T15:16:00Z">
              <w:r w:rsidR="00E304D6">
                <w:t>Void</w:t>
              </w:r>
            </w:ins>
          </w:p>
        </w:tc>
      </w:tr>
    </w:tbl>
    <w:p w:rsidR="00E154AB" w:rsidRPr="002B15AA" w:rsidRDefault="00E154AB" w:rsidP="00E154AB">
      <w:pPr>
        <w:pStyle w:val="Heading4"/>
      </w:pPr>
      <w:bookmarkStart w:id="6198" w:name="_Toc19888069"/>
      <w:bookmarkStart w:id="6199" w:name="_Toc27404950"/>
      <w:bookmarkStart w:id="6200" w:name="_Toc35878095"/>
      <w:bookmarkStart w:id="6201" w:name="_Toc36219911"/>
      <w:bookmarkStart w:id="6202" w:name="_Toc36474009"/>
      <w:bookmarkStart w:id="6203" w:name="_Toc36542281"/>
      <w:bookmarkStart w:id="6204" w:name="_Toc36543102"/>
      <w:bookmarkStart w:id="6205" w:name="_Toc36567340"/>
      <w:bookmarkStart w:id="6206" w:name="_Toc44340958"/>
      <w:r w:rsidRPr="002B15AA">
        <w:t>4.3.5.3</w:t>
      </w:r>
      <w:r w:rsidRPr="002B15AA">
        <w:tab/>
        <w:t>Attribute constraints</w:t>
      </w:r>
      <w:bookmarkEnd w:id="6198"/>
      <w:bookmarkEnd w:id="6199"/>
      <w:bookmarkEnd w:id="6200"/>
      <w:bookmarkEnd w:id="6201"/>
      <w:bookmarkEnd w:id="6202"/>
      <w:bookmarkEnd w:id="6203"/>
      <w:bookmarkEnd w:id="6204"/>
      <w:bookmarkEnd w:id="6205"/>
      <w:bookmarkEnd w:id="6206"/>
    </w:p>
    <w:tbl>
      <w:tblPr>
        <w:tblW w:w="9488" w:type="dxa"/>
        <w:jc w:val="center"/>
        <w:tblLook w:val="01E0" w:firstRow="1" w:lastRow="1" w:firstColumn="1" w:lastColumn="1" w:noHBand="0" w:noVBand="0"/>
      </w:tblPr>
      <w:tblGrid>
        <w:gridCol w:w="4886"/>
        <w:gridCol w:w="4602"/>
      </w:tblGrid>
      <w:tr w:rsidR="00E154AB" w:rsidRPr="002B15AA" w:rsidTr="00583841">
        <w:trPr>
          <w:jc w:val="center"/>
        </w:trPr>
        <w:tc>
          <w:tcPr>
            <w:tcW w:w="4886"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4602"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488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arfcnUL </w:t>
            </w:r>
            <w:r w:rsidRPr="002B15AA">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Condition: The cell has an uplink (FDD or TDD)</w:t>
            </w:r>
          </w:p>
        </w:tc>
      </w:tr>
      <w:tr w:rsidR="00E154AB" w:rsidRPr="002B15AA" w:rsidTr="00583841">
        <w:trPr>
          <w:jc w:val="center"/>
        </w:trPr>
        <w:tc>
          <w:tcPr>
            <w:tcW w:w="488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arfcnSUL </w:t>
            </w:r>
            <w:r w:rsidRPr="002B15AA">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Condition: The cell has a supplementary uplink</w:t>
            </w:r>
          </w:p>
        </w:tc>
      </w:tr>
      <w:tr w:rsidR="00E154AB" w:rsidRPr="002B15AA" w:rsidTr="00583841">
        <w:trPr>
          <w:jc w:val="center"/>
        </w:trPr>
        <w:tc>
          <w:tcPr>
            <w:tcW w:w="488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bSChannel</w:t>
            </w:r>
            <w:r w:rsidRPr="002B15AA">
              <w:rPr>
                <w:rFonts w:ascii="Courier New" w:hAnsi="Courier New" w:cs="Courier New"/>
                <w:lang w:eastAsia="zh-CN"/>
              </w:rPr>
              <w:t xml:space="preserve">BwUL </w:t>
            </w:r>
            <w:r w:rsidRPr="002B15AA">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Condition: The cell has an uplink (FDD or TDD)</w:t>
            </w:r>
          </w:p>
        </w:tc>
      </w:tr>
      <w:tr w:rsidR="00E154AB" w:rsidRPr="002B15AA" w:rsidTr="00583841">
        <w:trPr>
          <w:jc w:val="center"/>
        </w:trPr>
        <w:tc>
          <w:tcPr>
            <w:tcW w:w="488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bSChannel</w:t>
            </w:r>
            <w:r w:rsidRPr="002B15AA">
              <w:rPr>
                <w:rFonts w:ascii="Courier New" w:hAnsi="Courier New" w:cs="Courier New"/>
                <w:lang w:eastAsia="zh-CN"/>
              </w:rPr>
              <w:t xml:space="preserve">BwSUL </w:t>
            </w:r>
            <w:r w:rsidRPr="002B15AA">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Condition: The cell has a supplementary uplink</w:t>
            </w:r>
          </w:p>
        </w:tc>
      </w:tr>
      <w:tr w:rsidR="00E154AB" w:rsidRPr="002B15AA" w:rsidTr="00583841">
        <w:trPr>
          <w:jc w:val="center"/>
        </w:trPr>
        <w:tc>
          <w:tcPr>
            <w:tcW w:w="4886"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r>
              <w:rPr>
                <w:rFonts w:ascii="Courier New" w:hAnsi="Courier New" w:cs="Courier New"/>
                <w:lang w:val="en-US" w:eastAsia="zh-CN"/>
              </w:rPr>
              <w:t xml:space="preserve">nRFrequencyRef </w:t>
            </w:r>
            <w:r>
              <w:rPr>
                <w:rFonts w:cs="Arial"/>
                <w:lang w:val="en-US"/>
              </w:rPr>
              <w:t>Support Qualifier</w:t>
            </w:r>
          </w:p>
        </w:tc>
        <w:tc>
          <w:tcPr>
            <w:tcW w:w="460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Pr>
                <w:lang w:val="en-US"/>
              </w:rPr>
              <w:t>Condition: Non-split deployment scenario is supported</w:t>
            </w:r>
          </w:p>
        </w:tc>
      </w:tr>
      <w:tr w:rsidR="00E154AB" w:rsidRPr="002B15AA" w:rsidTr="00583841">
        <w:trPr>
          <w:jc w:val="center"/>
        </w:trPr>
        <w:tc>
          <w:tcPr>
            <w:tcW w:w="4886"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r>
              <w:rPr>
                <w:rFonts w:ascii="Courier New" w:hAnsi="Courier New" w:cs="Courier New"/>
                <w:lang w:val="sv-SE"/>
              </w:rPr>
              <w:t xml:space="preserve">ssbFrequency </w:t>
            </w:r>
            <w:r>
              <w:rPr>
                <w:rFonts w:cs="Arial"/>
                <w:lang w:val="en-US"/>
              </w:rPr>
              <w:t xml:space="preserve"> Support Qualifier</w:t>
            </w:r>
          </w:p>
        </w:tc>
        <w:tc>
          <w:tcPr>
            <w:tcW w:w="460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Pr>
                <w:lang w:val="en-US"/>
              </w:rPr>
              <w:t>Condition: nRFrequencyRef is not used.</w:t>
            </w:r>
          </w:p>
        </w:tc>
      </w:tr>
      <w:tr w:rsidR="00E154AB" w:rsidRPr="002B15AA" w:rsidTr="00583841">
        <w:trPr>
          <w:jc w:val="center"/>
        </w:trPr>
        <w:tc>
          <w:tcPr>
            <w:tcW w:w="4886"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r>
              <w:rPr>
                <w:rFonts w:ascii="Courier New" w:hAnsi="Courier New" w:cs="Courier New"/>
                <w:lang w:val="sv-SE"/>
              </w:rPr>
              <w:t xml:space="preserve">ssbSubCarrierSpacing </w:t>
            </w:r>
            <w:r>
              <w:rPr>
                <w:rFonts w:cs="Arial"/>
                <w:lang w:val="en-US"/>
              </w:rPr>
              <w:t>Support Qualifier</w:t>
            </w:r>
            <w:r>
              <w:rPr>
                <w:rFonts w:ascii="Courier New" w:hAnsi="Courier New" w:cs="Courier New"/>
                <w:lang w:val="en-US" w:eastAsia="zh-CN"/>
              </w:rPr>
              <w:t xml:space="preserve"> </w:t>
            </w:r>
          </w:p>
        </w:tc>
        <w:tc>
          <w:tcPr>
            <w:tcW w:w="460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Pr>
                <w:lang w:val="en-US"/>
              </w:rPr>
              <w:t>Condition: nRFrequencyRef is not used.</w:t>
            </w:r>
          </w:p>
        </w:tc>
      </w:tr>
      <w:tr w:rsidR="00400802" w:rsidRPr="002B15AA" w:rsidTr="00583841">
        <w:trPr>
          <w:jc w:val="center"/>
          <w:ins w:id="6207" w:author="28.541_CR0283R2_(Rel-16)_eNRM" w:date="2020-06-26T15:30:00Z"/>
        </w:trPr>
        <w:tc>
          <w:tcPr>
            <w:tcW w:w="4886" w:type="dxa"/>
            <w:tcBorders>
              <w:top w:val="single" w:sz="4" w:space="0" w:color="auto"/>
              <w:left w:val="single" w:sz="4" w:space="0" w:color="auto"/>
              <w:bottom w:val="single" w:sz="4" w:space="0" w:color="auto"/>
              <w:right w:val="single" w:sz="4" w:space="0" w:color="auto"/>
            </w:tcBorders>
          </w:tcPr>
          <w:p w:rsidR="00400802" w:rsidRDefault="00400802" w:rsidP="00400802">
            <w:pPr>
              <w:pStyle w:val="TAL"/>
              <w:rPr>
                <w:ins w:id="6208" w:author="28.541_CR0283R2_(Rel-16)_eNRM" w:date="2020-06-26T15:30:00Z"/>
                <w:rFonts w:ascii="Courier New" w:hAnsi="Courier New" w:cs="Courier New"/>
                <w:lang w:val="sv-SE"/>
              </w:rPr>
            </w:pPr>
            <w:ins w:id="6209" w:author="28.541_CR0283R2_(Rel-16)_eNRM" w:date="2020-06-26T15:30:00Z">
              <w:r>
                <w:rPr>
                  <w:rFonts w:ascii="Courier New" w:hAnsi="Courier New" w:cs="Courier New"/>
                  <w:szCs w:val="18"/>
                  <w:lang w:eastAsia="zh-CN"/>
                </w:rPr>
                <w:t>victimSet</w:t>
              </w:r>
              <w:r w:rsidRPr="00642994">
                <w:rPr>
                  <w:rFonts w:ascii="Courier New" w:hAnsi="Courier New" w:cs="Courier New"/>
                  <w:szCs w:val="18"/>
                  <w:lang w:eastAsia="zh-CN"/>
                </w:rPr>
                <w:t>Ref</w:t>
              </w:r>
              <w:r w:rsidDel="00C618FC">
                <w:rPr>
                  <w:rFonts w:ascii="Courier New" w:hAnsi="Courier New" w:cs="Courier New"/>
                  <w:szCs w:val="18"/>
                  <w:lang w:eastAsia="zh-CN"/>
                </w:rPr>
                <w:t xml:space="preserve"> </w:t>
              </w:r>
              <w:r w:rsidRPr="00A341AD">
                <w:rPr>
                  <w:rFonts w:cs="Arial"/>
                  <w:lang w:val="en-US"/>
                </w:rPr>
                <w:t>Support Qualifier</w:t>
              </w:r>
            </w:ins>
          </w:p>
        </w:tc>
        <w:tc>
          <w:tcPr>
            <w:tcW w:w="4602" w:type="dxa"/>
            <w:tcBorders>
              <w:top w:val="single" w:sz="4" w:space="0" w:color="auto"/>
              <w:left w:val="single" w:sz="4" w:space="0" w:color="auto"/>
              <w:bottom w:val="single" w:sz="4" w:space="0" w:color="auto"/>
              <w:right w:val="single" w:sz="4" w:space="0" w:color="auto"/>
            </w:tcBorders>
          </w:tcPr>
          <w:p w:rsidR="00400802" w:rsidRDefault="00400802" w:rsidP="00400802">
            <w:pPr>
              <w:pStyle w:val="TAL"/>
              <w:rPr>
                <w:ins w:id="6210" w:author="28.541_CR0283R2_(Rel-16)_eNRM" w:date="2020-06-26T15:30:00Z"/>
                <w:lang w:val="en-US"/>
              </w:rPr>
            </w:pPr>
            <w:ins w:id="6211" w:author="28.541_CR0283R2_(Rel-16)_eNRM" w:date="2020-06-26T15:30:00Z">
              <w:r w:rsidRPr="00A341AD">
                <w:rPr>
                  <w:lang w:val="en-US"/>
                </w:rPr>
                <w:t>Condition:</w:t>
              </w:r>
              <w:r>
                <w:rPr>
                  <w:lang w:val="en-US"/>
                </w:rPr>
                <w:t xml:space="preserve"> RIM feature is supported</w:t>
              </w:r>
            </w:ins>
          </w:p>
        </w:tc>
      </w:tr>
    </w:tbl>
    <w:p w:rsidR="00E154AB" w:rsidRPr="002B15AA" w:rsidRDefault="00E154AB" w:rsidP="00E154AB">
      <w:pPr>
        <w:pStyle w:val="Heading4"/>
      </w:pPr>
      <w:bookmarkStart w:id="6212" w:name="_Toc19888070"/>
      <w:bookmarkStart w:id="6213" w:name="_Toc27404951"/>
      <w:bookmarkStart w:id="6214" w:name="_Toc35878096"/>
      <w:bookmarkStart w:id="6215" w:name="_Toc36219912"/>
      <w:bookmarkStart w:id="6216" w:name="_Toc36474010"/>
      <w:bookmarkStart w:id="6217" w:name="_Toc36542282"/>
      <w:bookmarkStart w:id="6218" w:name="_Toc36543103"/>
      <w:bookmarkStart w:id="6219" w:name="_Toc36567341"/>
      <w:bookmarkStart w:id="6220" w:name="_Toc44340959"/>
      <w:r w:rsidRPr="002B15AA">
        <w:rPr>
          <w:rFonts w:hint="eastAsia"/>
          <w:lang w:eastAsia="zh-CN"/>
        </w:rPr>
        <w:t>4</w:t>
      </w:r>
      <w:r w:rsidRPr="002B15AA">
        <w:t>.3.5.4</w:t>
      </w:r>
      <w:r w:rsidRPr="002B15AA">
        <w:tab/>
        <w:t>Notifications</w:t>
      </w:r>
      <w:bookmarkEnd w:id="6212"/>
      <w:bookmarkEnd w:id="6213"/>
      <w:bookmarkEnd w:id="6214"/>
      <w:bookmarkEnd w:id="6215"/>
      <w:bookmarkEnd w:id="6216"/>
      <w:bookmarkEnd w:id="6217"/>
      <w:bookmarkEnd w:id="6218"/>
      <w:bookmarkEnd w:id="6219"/>
      <w:bookmarkEnd w:id="6220"/>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Pr="002B15AA" w:rsidRDefault="00E154AB" w:rsidP="00E154AB">
      <w:pPr>
        <w:pStyle w:val="Heading3"/>
        <w:rPr>
          <w:lang w:eastAsia="zh-CN"/>
        </w:rPr>
      </w:pPr>
      <w:bookmarkStart w:id="6221" w:name="_Toc19888071"/>
      <w:bookmarkStart w:id="6222" w:name="_Toc27404952"/>
      <w:bookmarkStart w:id="6223" w:name="_Toc35878097"/>
      <w:bookmarkStart w:id="6224" w:name="_Toc36219913"/>
      <w:bookmarkStart w:id="6225" w:name="_Toc36474011"/>
      <w:bookmarkStart w:id="6226" w:name="_Toc36542283"/>
      <w:bookmarkStart w:id="6227" w:name="_Toc36543104"/>
      <w:bookmarkStart w:id="6228" w:name="_Toc36567342"/>
      <w:bookmarkStart w:id="6229" w:name="_Toc44340960"/>
      <w:r w:rsidRPr="002B15AA">
        <w:rPr>
          <w:rFonts w:hint="eastAsia"/>
          <w:lang w:eastAsia="zh-CN"/>
        </w:rPr>
        <w:t>4</w:t>
      </w:r>
      <w:r w:rsidRPr="002B15AA">
        <w:rPr>
          <w:lang w:eastAsia="zh-CN"/>
        </w:rPr>
        <w:t>.3.6</w:t>
      </w:r>
      <w:r w:rsidRPr="002B15AA">
        <w:rPr>
          <w:lang w:eastAsia="zh-CN"/>
        </w:rPr>
        <w:tab/>
      </w:r>
      <w:r w:rsidRPr="002B15AA">
        <w:rPr>
          <w:rFonts w:ascii="Courier New" w:hAnsi="Courier New"/>
          <w:lang w:eastAsia="zh-CN"/>
        </w:rPr>
        <w:t>NRSectorCarrier</w:t>
      </w:r>
      <w:bookmarkEnd w:id="6221"/>
      <w:bookmarkEnd w:id="6222"/>
      <w:bookmarkEnd w:id="6223"/>
      <w:bookmarkEnd w:id="6224"/>
      <w:bookmarkEnd w:id="6225"/>
      <w:bookmarkEnd w:id="6226"/>
      <w:bookmarkEnd w:id="6227"/>
      <w:bookmarkEnd w:id="6228"/>
      <w:bookmarkEnd w:id="6229"/>
    </w:p>
    <w:p w:rsidR="00E154AB" w:rsidRPr="002B15AA" w:rsidRDefault="00E154AB" w:rsidP="00E154AB">
      <w:pPr>
        <w:pStyle w:val="Heading4"/>
      </w:pPr>
      <w:bookmarkStart w:id="6230" w:name="_Toc19888072"/>
      <w:bookmarkStart w:id="6231" w:name="_Toc27404953"/>
      <w:bookmarkStart w:id="6232" w:name="_Toc35878098"/>
      <w:bookmarkStart w:id="6233" w:name="_Toc36219914"/>
      <w:bookmarkStart w:id="6234" w:name="_Toc36474012"/>
      <w:bookmarkStart w:id="6235" w:name="_Toc36542284"/>
      <w:bookmarkStart w:id="6236" w:name="_Toc36543105"/>
      <w:bookmarkStart w:id="6237" w:name="_Toc36567343"/>
      <w:bookmarkStart w:id="6238" w:name="_Toc44340961"/>
      <w:r w:rsidRPr="002B15AA">
        <w:rPr>
          <w:rFonts w:hint="eastAsia"/>
          <w:lang w:eastAsia="zh-CN"/>
        </w:rPr>
        <w:t>4</w:t>
      </w:r>
      <w:r w:rsidRPr="002B15AA">
        <w:t>.3.6.1</w:t>
      </w:r>
      <w:r w:rsidRPr="002B15AA">
        <w:tab/>
        <w:t>Definition</w:t>
      </w:r>
      <w:bookmarkEnd w:id="6230"/>
      <w:bookmarkEnd w:id="6231"/>
      <w:bookmarkEnd w:id="6232"/>
      <w:bookmarkEnd w:id="6233"/>
      <w:bookmarkEnd w:id="6234"/>
      <w:bookmarkEnd w:id="6235"/>
      <w:bookmarkEnd w:id="6236"/>
      <w:bookmarkEnd w:id="6237"/>
      <w:bookmarkEnd w:id="6238"/>
    </w:p>
    <w:p w:rsidR="00E154AB" w:rsidRPr="002B15AA" w:rsidRDefault="00E154AB" w:rsidP="00E154AB">
      <w:r w:rsidRPr="002B15AA">
        <w:t>This &lt;&lt;IOC&gt;&gt;</w:t>
      </w:r>
      <w:r w:rsidRPr="002B15AA">
        <w:rPr>
          <w:rFonts w:ascii="Courier New" w:hAnsi="Courier New" w:cs="Courier New"/>
        </w:rPr>
        <w:t>NRSectorCarrier</w:t>
      </w:r>
      <w:r w:rsidRPr="002B15AA">
        <w:t xml:space="preserve"> represents the resources of each transmission point included in the cell. These in general have different physical locations (of the antennae), and possibly different frequencies or bandwidths. The UE is not directly aware of which </w:t>
      </w:r>
      <w:r w:rsidRPr="002B15AA">
        <w:rPr>
          <w:rFonts w:ascii="Courier New" w:hAnsi="Courier New" w:cs="Courier New"/>
        </w:rPr>
        <w:t>NRSectorCarrier</w:t>
      </w:r>
      <w:r w:rsidRPr="002B15AA">
        <w:t xml:space="preserve"> resources the network uses for its connection.</w:t>
      </w:r>
    </w:p>
    <w:p w:rsidR="00E154AB" w:rsidRDefault="00E154AB" w:rsidP="00E154AB">
      <w:pPr>
        <w:rPr>
          <w:rStyle w:val="normaltextrun1"/>
        </w:rPr>
      </w:pPr>
      <w:r>
        <w:rPr>
          <w:rStyle w:val="normaltextrun1"/>
        </w:rPr>
        <w:t xml:space="preserve">An NR sector-carrier can have downlink, uplink or both </w:t>
      </w:r>
      <w:r>
        <w:rPr>
          <w:bCs/>
          <w:iCs/>
        </w:rPr>
        <w:t>as specified by</w:t>
      </w:r>
      <w:r>
        <w:rPr>
          <w:bCs/>
          <w:iCs/>
          <w:sz w:val="18"/>
          <w:szCs w:val="18"/>
        </w:rPr>
        <w:t xml:space="preserve"> </w:t>
      </w:r>
      <w:r>
        <w:rPr>
          <w:rFonts w:ascii="Courier New" w:hAnsi="Courier New" w:cs="Courier New"/>
          <w:bCs/>
          <w:iCs/>
          <w:sz w:val="18"/>
          <w:szCs w:val="18"/>
        </w:rPr>
        <w:t>txDirection</w:t>
      </w:r>
      <w:r>
        <w:rPr>
          <w:rStyle w:val="normaltextrun1"/>
          <w:sz w:val="18"/>
          <w:szCs w:val="18"/>
        </w:rPr>
        <w:t xml:space="preserve">. </w:t>
      </w:r>
      <w:r>
        <w:rPr>
          <w:bCs/>
          <w:iCs/>
        </w:rPr>
        <w:t>Attributes related to unavailable direction (DL or UL) shall not be set</w:t>
      </w:r>
      <w:r>
        <w:rPr>
          <w:rStyle w:val="normaltextrun1"/>
        </w:rPr>
        <w:t xml:space="preserve">. </w:t>
      </w:r>
    </w:p>
    <w:p w:rsidR="00E154AB" w:rsidRPr="002B15AA" w:rsidRDefault="00E154AB" w:rsidP="00E154AB">
      <w:r w:rsidRPr="002B15AA">
        <w:t xml:space="preserve">Additional </w:t>
      </w:r>
      <w:r w:rsidRPr="002B15AA">
        <w:rPr>
          <w:rFonts w:ascii="Courier New" w:hAnsi="Courier New" w:cs="Courier New"/>
        </w:rPr>
        <w:t>NRSectorCarriers</w:t>
      </w:r>
      <w:r w:rsidRPr="002B15AA">
        <w:t xml:space="preserve"> not directly associated to one cell only can also be configured.</w:t>
      </w:r>
    </w:p>
    <w:p w:rsidR="00E154AB" w:rsidRPr="002B15AA" w:rsidRDefault="00E154AB" w:rsidP="00E154AB">
      <w:r w:rsidRPr="002B15AA">
        <w:t xml:space="preserve">If a value of </w:t>
      </w:r>
      <w:r w:rsidRPr="002B15AA">
        <w:rPr>
          <w:rFonts w:ascii="Courier New" w:hAnsi="Courier New" w:cs="Courier New"/>
        </w:rPr>
        <w:t>arfcnDL</w:t>
      </w:r>
      <w:r w:rsidRPr="002B15AA">
        <w:t xml:space="preserve">, </w:t>
      </w:r>
      <w:r w:rsidRPr="002B15AA">
        <w:rPr>
          <w:rFonts w:ascii="Courier New" w:hAnsi="Courier New" w:cs="Courier New"/>
        </w:rPr>
        <w:t>arfcnUL</w:t>
      </w:r>
      <w:r w:rsidRPr="002B15AA">
        <w:t xml:space="preserve">, </w:t>
      </w:r>
      <w:r>
        <w:rPr>
          <w:rFonts w:ascii="Courier New" w:hAnsi="Courier New" w:cs="Courier New"/>
        </w:rPr>
        <w:t>bSChannel</w:t>
      </w:r>
      <w:r w:rsidRPr="002B15AA">
        <w:rPr>
          <w:rFonts w:ascii="Courier New" w:hAnsi="Courier New" w:cs="Courier New"/>
        </w:rPr>
        <w:t>BwDL</w:t>
      </w:r>
      <w:r w:rsidRPr="002B15AA">
        <w:t xml:space="preserve"> or </w:t>
      </w:r>
      <w:r>
        <w:rPr>
          <w:rFonts w:ascii="Courier New" w:hAnsi="Courier New" w:cs="Courier New"/>
        </w:rPr>
        <w:t>bSChannel</w:t>
      </w:r>
      <w:r w:rsidRPr="002B15AA">
        <w:rPr>
          <w:rFonts w:ascii="Courier New" w:hAnsi="Courier New" w:cs="Courier New"/>
        </w:rPr>
        <w:t>BwUL</w:t>
      </w:r>
      <w:r w:rsidRPr="002B15AA">
        <w:t xml:space="preserve"> can be derived unambiguously from the referring cell, then that attribute needs not be present. That will not be possible if the </w:t>
      </w:r>
      <w:r w:rsidRPr="002B15AA">
        <w:rPr>
          <w:rFonts w:ascii="Courier New" w:hAnsi="Courier New" w:cs="Courier New"/>
        </w:rPr>
        <w:t>NRSectorCarrier</w:t>
      </w:r>
      <w:r w:rsidRPr="002B15AA">
        <w:t xml:space="preserve"> is used for </w:t>
      </w:r>
      <w:r w:rsidRPr="002B15AA">
        <w:lastRenderedPageBreak/>
        <w:t xml:space="preserve">supplementary uplink, if it is not directly associated to a cell, or if the sector-carrier uses only a part of the cell's channel bandwidth. Thus, at least in those cases the applicable attributes </w:t>
      </w:r>
      <w:r>
        <w:t>have to</w:t>
      </w:r>
      <w:r w:rsidRPr="002B15AA">
        <w:t xml:space="preserve"> be present and their values need to be set.</w:t>
      </w:r>
    </w:p>
    <w:p w:rsidR="00E154AB" w:rsidRDefault="00E154AB" w:rsidP="00E154AB">
      <w:pPr>
        <w:pStyle w:val="Heading4"/>
      </w:pPr>
      <w:bookmarkStart w:id="6239" w:name="_Toc19888073"/>
      <w:bookmarkStart w:id="6240" w:name="_Toc27404954"/>
      <w:bookmarkStart w:id="6241" w:name="_Toc35878099"/>
      <w:bookmarkStart w:id="6242" w:name="_Toc36219915"/>
      <w:bookmarkStart w:id="6243" w:name="_Toc36474013"/>
      <w:bookmarkStart w:id="6244" w:name="_Toc36542285"/>
      <w:bookmarkStart w:id="6245" w:name="_Toc36543106"/>
      <w:bookmarkStart w:id="6246" w:name="_Toc36567344"/>
      <w:bookmarkStart w:id="6247" w:name="_Toc44340962"/>
      <w:r w:rsidRPr="002B15AA">
        <w:rPr>
          <w:rFonts w:hint="eastAsia"/>
          <w:lang w:eastAsia="zh-CN"/>
        </w:rPr>
        <w:t>4</w:t>
      </w:r>
      <w:r w:rsidRPr="002B15AA">
        <w:t>.3.6.2</w:t>
      </w:r>
      <w:r w:rsidRPr="002B15AA">
        <w:tab/>
        <w:t>Attributes</w:t>
      </w:r>
      <w:bookmarkEnd w:id="6239"/>
      <w:bookmarkEnd w:id="6240"/>
      <w:bookmarkEnd w:id="6241"/>
      <w:bookmarkEnd w:id="6242"/>
      <w:bookmarkEnd w:id="6243"/>
      <w:bookmarkEnd w:id="6244"/>
      <w:bookmarkEnd w:id="6245"/>
      <w:bookmarkEnd w:id="6246"/>
      <w:bookmarkEnd w:id="6247"/>
    </w:p>
    <w:p w:rsidR="00E154AB" w:rsidRPr="00CC0FE0" w:rsidRDefault="00E154AB" w:rsidP="00E154AB">
      <w:r>
        <w:t>The NRSectorCarrier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40"/>
        <w:gridCol w:w="1155"/>
        <w:gridCol w:w="1248"/>
        <w:gridCol w:w="1210"/>
        <w:gridCol w:w="1227"/>
        <w:gridCol w:w="1277"/>
      </w:tblGrid>
      <w:tr w:rsidR="00E154AB" w:rsidRPr="002B15AA" w:rsidTr="00CB4DA9">
        <w:trPr>
          <w:cantSplit/>
          <w:jc w:val="center"/>
        </w:trPr>
        <w:tc>
          <w:tcPr>
            <w:tcW w:w="3740" w:type="dxa"/>
            <w:shd w:val="pct10" w:color="auto" w:fill="FFFFFF"/>
            <w:vAlign w:val="center"/>
          </w:tcPr>
          <w:p w:rsidR="00E154AB" w:rsidRPr="002B15AA" w:rsidRDefault="00E154AB" w:rsidP="00583841">
            <w:pPr>
              <w:pStyle w:val="TAH"/>
            </w:pPr>
            <w:r w:rsidRPr="002B15AA">
              <w:t>Attribute name</w:t>
            </w:r>
          </w:p>
        </w:tc>
        <w:tc>
          <w:tcPr>
            <w:tcW w:w="1155" w:type="dxa"/>
            <w:shd w:val="pct10" w:color="auto" w:fill="FFFFFF"/>
            <w:vAlign w:val="center"/>
          </w:tcPr>
          <w:p w:rsidR="00E154AB" w:rsidRPr="002B15AA" w:rsidRDefault="00E154AB" w:rsidP="00583841">
            <w:pPr>
              <w:pStyle w:val="TAH"/>
            </w:pPr>
            <w:r w:rsidRPr="002B15AA">
              <w:t>Support Qualifier</w:t>
            </w:r>
          </w:p>
        </w:tc>
        <w:tc>
          <w:tcPr>
            <w:tcW w:w="1248" w:type="dxa"/>
            <w:shd w:val="pct10" w:color="auto" w:fill="FFFFFF"/>
            <w:vAlign w:val="center"/>
          </w:tcPr>
          <w:p w:rsidR="00E154AB" w:rsidRPr="002B15AA" w:rsidRDefault="00E154AB" w:rsidP="00583841">
            <w:pPr>
              <w:pStyle w:val="TAH"/>
            </w:pPr>
            <w:r w:rsidRPr="002B15AA">
              <w:t>isReadable</w:t>
            </w:r>
          </w:p>
        </w:tc>
        <w:tc>
          <w:tcPr>
            <w:tcW w:w="1210" w:type="dxa"/>
            <w:shd w:val="pct10" w:color="auto" w:fill="FFFFFF"/>
            <w:vAlign w:val="center"/>
          </w:tcPr>
          <w:p w:rsidR="00E154AB" w:rsidRPr="002B15AA" w:rsidRDefault="00E154AB" w:rsidP="00583841">
            <w:pPr>
              <w:pStyle w:val="TAH"/>
            </w:pPr>
            <w:r w:rsidRPr="002B15AA">
              <w:t>isWritable</w:t>
            </w:r>
          </w:p>
        </w:tc>
        <w:tc>
          <w:tcPr>
            <w:tcW w:w="1227" w:type="dxa"/>
            <w:shd w:val="pct10" w:color="auto" w:fill="FFFFFF"/>
            <w:vAlign w:val="center"/>
          </w:tcPr>
          <w:p w:rsidR="00E154AB" w:rsidRPr="002B15AA" w:rsidRDefault="00E154AB" w:rsidP="00583841">
            <w:pPr>
              <w:pStyle w:val="TAH"/>
            </w:pPr>
            <w:r w:rsidRPr="002B15AA">
              <w:t>isInvariant</w:t>
            </w:r>
          </w:p>
        </w:tc>
        <w:tc>
          <w:tcPr>
            <w:tcW w:w="1277" w:type="dxa"/>
            <w:shd w:val="pct10" w:color="auto" w:fill="FFFFFF"/>
            <w:vAlign w:val="center"/>
          </w:tcPr>
          <w:p w:rsidR="00E154AB" w:rsidRPr="002B15AA" w:rsidRDefault="00E154AB" w:rsidP="00583841">
            <w:pPr>
              <w:pStyle w:val="TAH"/>
            </w:pPr>
            <w:r w:rsidRPr="002B15AA">
              <w:t>isNotifyable</w:t>
            </w:r>
          </w:p>
        </w:tc>
      </w:tr>
      <w:tr w:rsidR="00E154AB" w:rsidRPr="002B15AA" w:rsidTr="00CB4DA9">
        <w:trPr>
          <w:cantSplit/>
          <w:jc w:val="center"/>
        </w:trPr>
        <w:tc>
          <w:tcPr>
            <w:tcW w:w="3740" w:type="dxa"/>
            <w:shd w:val="clear" w:color="auto" w:fill="FFFFFF"/>
          </w:tcPr>
          <w:p w:rsidR="00E154AB" w:rsidRPr="002B15AA" w:rsidRDefault="00E154AB" w:rsidP="00583841">
            <w:pPr>
              <w:pStyle w:val="TAL"/>
              <w:rPr>
                <w:rFonts w:ascii="Courier New" w:hAnsi="Courier New" w:cs="Courier New"/>
                <w:lang w:eastAsia="ja-JP"/>
              </w:rPr>
            </w:pPr>
            <w:r w:rsidRPr="002B15AA">
              <w:rPr>
                <w:rFonts w:ascii="Courier New" w:hAnsi="Courier New" w:cs="Courier New"/>
                <w:lang w:eastAsia="ja-JP"/>
              </w:rPr>
              <w:t>txDirection</w:t>
            </w:r>
          </w:p>
        </w:tc>
        <w:tc>
          <w:tcPr>
            <w:tcW w:w="1155" w:type="dxa"/>
          </w:tcPr>
          <w:p w:rsidR="00E154AB" w:rsidRPr="002B15AA" w:rsidRDefault="00E154AB" w:rsidP="00583841">
            <w:pPr>
              <w:pStyle w:val="TAL"/>
              <w:jc w:val="center"/>
              <w:rPr>
                <w:rFonts w:cs="Arial"/>
              </w:rPr>
            </w:pPr>
            <w:r w:rsidRPr="002B15AA">
              <w:rPr>
                <w:rFonts w:cs="Arial"/>
              </w:rPr>
              <w:t>M</w:t>
            </w:r>
          </w:p>
        </w:tc>
        <w:tc>
          <w:tcPr>
            <w:tcW w:w="1248" w:type="dxa"/>
          </w:tcPr>
          <w:p w:rsidR="00E154AB" w:rsidRPr="002B15AA" w:rsidRDefault="00E154AB" w:rsidP="00583841">
            <w:pPr>
              <w:pStyle w:val="TAL"/>
              <w:jc w:val="center"/>
            </w:pPr>
            <w:r w:rsidRPr="002B15AA">
              <w:t>T</w:t>
            </w:r>
          </w:p>
        </w:tc>
        <w:tc>
          <w:tcPr>
            <w:tcW w:w="1210" w:type="dxa"/>
          </w:tcPr>
          <w:p w:rsidR="00E154AB" w:rsidRPr="002B15AA" w:rsidRDefault="00E154AB" w:rsidP="00583841">
            <w:pPr>
              <w:pStyle w:val="TAL"/>
              <w:jc w:val="center"/>
            </w:pPr>
            <w:r w:rsidRPr="002B15AA">
              <w:t>T</w:t>
            </w:r>
          </w:p>
        </w:tc>
        <w:tc>
          <w:tcPr>
            <w:tcW w:w="1227" w:type="dxa"/>
          </w:tcPr>
          <w:p w:rsidR="00E154AB" w:rsidRPr="002B15AA" w:rsidRDefault="00E154AB" w:rsidP="00583841">
            <w:pPr>
              <w:pStyle w:val="TAL"/>
              <w:jc w:val="center"/>
            </w:pPr>
            <w:r w:rsidRPr="002B15AA">
              <w:t>F</w:t>
            </w:r>
          </w:p>
        </w:tc>
        <w:tc>
          <w:tcPr>
            <w:tcW w:w="1277" w:type="dxa"/>
          </w:tcPr>
          <w:p w:rsidR="00E154AB" w:rsidRPr="002B15AA" w:rsidRDefault="00E154AB" w:rsidP="00583841">
            <w:pPr>
              <w:pStyle w:val="TAL"/>
              <w:jc w:val="center"/>
            </w:pPr>
            <w:r w:rsidRPr="002B15AA">
              <w:t>T</w:t>
            </w:r>
          </w:p>
        </w:tc>
      </w:tr>
      <w:tr w:rsidR="00E154AB" w:rsidRPr="002B15AA" w:rsidTr="00CB4DA9">
        <w:trPr>
          <w:cantSplit/>
          <w:jc w:val="center"/>
        </w:trPr>
        <w:tc>
          <w:tcPr>
            <w:tcW w:w="3740" w:type="dxa"/>
            <w:shd w:val="clear" w:color="auto" w:fill="FFFFFF"/>
          </w:tcPr>
          <w:p w:rsidR="00E154AB" w:rsidRPr="002B15AA" w:rsidRDefault="00E154AB" w:rsidP="00583841">
            <w:pPr>
              <w:pStyle w:val="TAL"/>
              <w:rPr>
                <w:rFonts w:ascii="Courier New" w:hAnsi="Courier New" w:cs="Courier New"/>
                <w:sz w:val="20"/>
                <w:lang w:eastAsia="ja-JP"/>
              </w:rPr>
            </w:pPr>
            <w:r w:rsidRPr="002B15AA">
              <w:rPr>
                <w:rFonts w:ascii="Courier New" w:hAnsi="Courier New" w:cs="Courier New"/>
                <w:lang w:eastAsia="ja-JP"/>
              </w:rPr>
              <w:t>configuredMaxTxPower</w:t>
            </w:r>
          </w:p>
        </w:tc>
        <w:tc>
          <w:tcPr>
            <w:tcW w:w="1155" w:type="dxa"/>
          </w:tcPr>
          <w:p w:rsidR="00E154AB" w:rsidRPr="002B15AA" w:rsidRDefault="00E154AB" w:rsidP="00583841">
            <w:pPr>
              <w:pStyle w:val="TAL"/>
              <w:jc w:val="center"/>
              <w:rPr>
                <w:rFonts w:cs="Arial"/>
              </w:rPr>
            </w:pPr>
            <w:r w:rsidRPr="002B15AA">
              <w:rPr>
                <w:rFonts w:cs="Arial"/>
              </w:rPr>
              <w:t>CM</w:t>
            </w:r>
          </w:p>
        </w:tc>
        <w:tc>
          <w:tcPr>
            <w:tcW w:w="1248" w:type="dxa"/>
          </w:tcPr>
          <w:p w:rsidR="00E154AB" w:rsidRPr="002B15AA" w:rsidRDefault="00E154AB" w:rsidP="00583841">
            <w:pPr>
              <w:pStyle w:val="TAL"/>
              <w:jc w:val="center"/>
              <w:rPr>
                <w:rFonts w:cs="Arial"/>
              </w:rPr>
            </w:pPr>
            <w:r w:rsidRPr="002B15AA">
              <w:t>T</w:t>
            </w:r>
          </w:p>
        </w:tc>
        <w:tc>
          <w:tcPr>
            <w:tcW w:w="1210" w:type="dxa"/>
          </w:tcPr>
          <w:p w:rsidR="00E154AB" w:rsidRPr="002B15AA" w:rsidRDefault="00E154AB" w:rsidP="00583841">
            <w:pPr>
              <w:pStyle w:val="TAL"/>
              <w:jc w:val="center"/>
              <w:rPr>
                <w:rFonts w:cs="Arial"/>
              </w:rPr>
            </w:pPr>
            <w:r w:rsidRPr="002B15AA">
              <w:t>T</w:t>
            </w:r>
          </w:p>
        </w:tc>
        <w:tc>
          <w:tcPr>
            <w:tcW w:w="1227" w:type="dxa"/>
          </w:tcPr>
          <w:p w:rsidR="00E154AB" w:rsidRPr="002B15AA" w:rsidRDefault="00E154AB" w:rsidP="00583841">
            <w:pPr>
              <w:pStyle w:val="TAL"/>
              <w:jc w:val="center"/>
              <w:rPr>
                <w:rFonts w:cs="Arial"/>
                <w:lang w:eastAsia="zh-CN"/>
              </w:rPr>
            </w:pPr>
            <w:r w:rsidRPr="002B15AA">
              <w:t>F</w:t>
            </w:r>
          </w:p>
        </w:tc>
        <w:tc>
          <w:tcPr>
            <w:tcW w:w="1277" w:type="dxa"/>
          </w:tcPr>
          <w:p w:rsidR="00E154AB" w:rsidRPr="002B15AA" w:rsidRDefault="00E154AB" w:rsidP="00583841">
            <w:pPr>
              <w:pStyle w:val="TAL"/>
              <w:jc w:val="center"/>
              <w:rPr>
                <w:rFonts w:cs="Arial"/>
                <w:lang w:eastAsia="zh-CN"/>
              </w:rPr>
            </w:pPr>
            <w:r w:rsidRPr="002B15AA">
              <w:t>T</w:t>
            </w:r>
          </w:p>
        </w:tc>
      </w:tr>
      <w:tr w:rsidR="00CB4DA9" w:rsidRPr="002B15AA" w:rsidTr="00CB4DA9">
        <w:trPr>
          <w:cantSplit/>
          <w:jc w:val="center"/>
          <w:ins w:id="6248" w:author="28.541_CR0315R1_(Rel-16)_eNRM" w:date="2020-06-29T15:39:00Z"/>
        </w:trPr>
        <w:tc>
          <w:tcPr>
            <w:tcW w:w="3740" w:type="dxa"/>
            <w:shd w:val="clear" w:color="auto" w:fill="FFFFFF"/>
          </w:tcPr>
          <w:p w:rsidR="00CB4DA9" w:rsidRPr="002B15AA" w:rsidRDefault="00CB4DA9" w:rsidP="00CB4DA9">
            <w:pPr>
              <w:pStyle w:val="TAL"/>
              <w:rPr>
                <w:ins w:id="6249" w:author="28.541_CR0315R1_(Rel-16)_eNRM" w:date="2020-06-29T15:39:00Z"/>
                <w:rFonts w:ascii="Courier New" w:hAnsi="Courier New" w:cs="Courier New"/>
                <w:lang w:eastAsia="ja-JP"/>
              </w:rPr>
            </w:pPr>
            <w:ins w:id="6250" w:author="28.541_CR0315R1_(Rel-16)_eNRM" w:date="2020-06-29T15:39:00Z">
              <w:r>
                <w:rPr>
                  <w:rFonts w:ascii="Courier New" w:hAnsi="Courier New" w:cs="Courier New"/>
                  <w:lang w:eastAsia="ja-JP"/>
                </w:rPr>
                <w:t>configuredMaxTxEIRP</w:t>
              </w:r>
            </w:ins>
          </w:p>
        </w:tc>
        <w:tc>
          <w:tcPr>
            <w:tcW w:w="1155" w:type="dxa"/>
          </w:tcPr>
          <w:p w:rsidR="00CB4DA9" w:rsidRPr="002B15AA" w:rsidRDefault="00CB4DA9" w:rsidP="00CB4DA9">
            <w:pPr>
              <w:pStyle w:val="TAL"/>
              <w:jc w:val="center"/>
              <w:rPr>
                <w:ins w:id="6251" w:author="28.541_CR0315R1_(Rel-16)_eNRM" w:date="2020-06-29T15:39:00Z"/>
                <w:rFonts w:cs="Arial"/>
              </w:rPr>
            </w:pPr>
            <w:ins w:id="6252" w:author="28.541_CR0315R1_(Rel-16)_eNRM" w:date="2020-06-29T15:39:00Z">
              <w:r>
                <w:rPr>
                  <w:rFonts w:cs="Arial"/>
                </w:rPr>
                <w:t>CM</w:t>
              </w:r>
            </w:ins>
          </w:p>
        </w:tc>
        <w:tc>
          <w:tcPr>
            <w:tcW w:w="1248" w:type="dxa"/>
          </w:tcPr>
          <w:p w:rsidR="00CB4DA9" w:rsidRPr="002B15AA" w:rsidRDefault="00CB4DA9" w:rsidP="00CB4DA9">
            <w:pPr>
              <w:pStyle w:val="TAL"/>
              <w:jc w:val="center"/>
              <w:rPr>
                <w:ins w:id="6253" w:author="28.541_CR0315R1_(Rel-16)_eNRM" w:date="2020-06-29T15:39:00Z"/>
              </w:rPr>
            </w:pPr>
            <w:ins w:id="6254" w:author="28.541_CR0315R1_(Rel-16)_eNRM" w:date="2020-06-29T15:39:00Z">
              <w:r w:rsidRPr="002B15AA">
                <w:t>T</w:t>
              </w:r>
            </w:ins>
          </w:p>
        </w:tc>
        <w:tc>
          <w:tcPr>
            <w:tcW w:w="1210" w:type="dxa"/>
          </w:tcPr>
          <w:p w:rsidR="00CB4DA9" w:rsidRPr="002B15AA" w:rsidRDefault="00CB4DA9" w:rsidP="00CB4DA9">
            <w:pPr>
              <w:pStyle w:val="TAL"/>
              <w:jc w:val="center"/>
              <w:rPr>
                <w:ins w:id="6255" w:author="28.541_CR0315R1_(Rel-16)_eNRM" w:date="2020-06-29T15:39:00Z"/>
              </w:rPr>
            </w:pPr>
            <w:ins w:id="6256" w:author="28.541_CR0315R1_(Rel-16)_eNRM" w:date="2020-06-29T15:39:00Z">
              <w:r w:rsidRPr="002B15AA">
                <w:t>T</w:t>
              </w:r>
            </w:ins>
          </w:p>
        </w:tc>
        <w:tc>
          <w:tcPr>
            <w:tcW w:w="1227" w:type="dxa"/>
          </w:tcPr>
          <w:p w:rsidR="00CB4DA9" w:rsidRPr="002B15AA" w:rsidRDefault="00CB4DA9" w:rsidP="00CB4DA9">
            <w:pPr>
              <w:pStyle w:val="TAL"/>
              <w:jc w:val="center"/>
              <w:rPr>
                <w:ins w:id="6257" w:author="28.541_CR0315R1_(Rel-16)_eNRM" w:date="2020-06-29T15:39:00Z"/>
              </w:rPr>
            </w:pPr>
            <w:ins w:id="6258" w:author="28.541_CR0315R1_(Rel-16)_eNRM" w:date="2020-06-29T15:39:00Z">
              <w:r w:rsidRPr="002B15AA">
                <w:t>F</w:t>
              </w:r>
            </w:ins>
          </w:p>
        </w:tc>
        <w:tc>
          <w:tcPr>
            <w:tcW w:w="1277" w:type="dxa"/>
          </w:tcPr>
          <w:p w:rsidR="00CB4DA9" w:rsidRPr="002B15AA" w:rsidRDefault="00CB4DA9" w:rsidP="00CB4DA9">
            <w:pPr>
              <w:pStyle w:val="TAL"/>
              <w:jc w:val="center"/>
              <w:rPr>
                <w:ins w:id="6259" w:author="28.541_CR0315R1_(Rel-16)_eNRM" w:date="2020-06-29T15:39:00Z"/>
              </w:rPr>
            </w:pPr>
            <w:ins w:id="6260" w:author="28.541_CR0315R1_(Rel-16)_eNRM" w:date="2020-06-29T15:39:00Z">
              <w:r w:rsidRPr="002B15AA">
                <w:t>T</w:t>
              </w:r>
            </w:ins>
          </w:p>
        </w:tc>
      </w:tr>
      <w:tr w:rsidR="00E154AB" w:rsidRPr="002B15AA" w:rsidTr="00CB4DA9">
        <w:trPr>
          <w:cantSplit/>
          <w:jc w:val="center"/>
        </w:trPr>
        <w:tc>
          <w:tcPr>
            <w:tcW w:w="3740" w:type="dxa"/>
            <w:shd w:val="clear" w:color="auto" w:fill="FFFFFF"/>
          </w:tcPr>
          <w:p w:rsidR="00E154AB" w:rsidRPr="002B15AA" w:rsidRDefault="00E154AB" w:rsidP="00583841">
            <w:pPr>
              <w:pStyle w:val="TAL"/>
              <w:rPr>
                <w:rFonts w:ascii="Courier New" w:hAnsi="Courier New" w:cs="Courier New"/>
                <w:lang w:eastAsia="ja-JP"/>
              </w:rPr>
            </w:pPr>
            <w:r w:rsidRPr="002B15AA">
              <w:rPr>
                <w:rFonts w:ascii="Courier New" w:hAnsi="Courier New" w:cs="Courier New"/>
                <w:lang w:eastAsia="ja-JP"/>
              </w:rPr>
              <w:t>arfcnDL</w:t>
            </w:r>
          </w:p>
        </w:tc>
        <w:tc>
          <w:tcPr>
            <w:tcW w:w="1155" w:type="dxa"/>
          </w:tcPr>
          <w:p w:rsidR="00E154AB" w:rsidRPr="002B15AA" w:rsidRDefault="00E154AB" w:rsidP="00583841">
            <w:pPr>
              <w:pStyle w:val="TAL"/>
              <w:jc w:val="center"/>
              <w:rPr>
                <w:rFonts w:cs="Arial"/>
              </w:rPr>
            </w:pPr>
            <w:r w:rsidRPr="002B15AA">
              <w:rPr>
                <w:rFonts w:cs="Arial"/>
              </w:rPr>
              <w:t>CM</w:t>
            </w:r>
          </w:p>
        </w:tc>
        <w:tc>
          <w:tcPr>
            <w:tcW w:w="1248" w:type="dxa"/>
          </w:tcPr>
          <w:p w:rsidR="00E154AB" w:rsidRPr="002B15AA" w:rsidRDefault="00E154AB" w:rsidP="00583841">
            <w:pPr>
              <w:pStyle w:val="TAL"/>
              <w:jc w:val="center"/>
            </w:pPr>
            <w:r w:rsidRPr="002B15AA">
              <w:t>T</w:t>
            </w:r>
          </w:p>
        </w:tc>
        <w:tc>
          <w:tcPr>
            <w:tcW w:w="1210" w:type="dxa"/>
          </w:tcPr>
          <w:p w:rsidR="00E154AB" w:rsidRPr="002B15AA" w:rsidRDefault="00E154AB" w:rsidP="00583841">
            <w:pPr>
              <w:pStyle w:val="TAL"/>
              <w:jc w:val="center"/>
            </w:pPr>
            <w:r w:rsidRPr="002B15AA">
              <w:t>T</w:t>
            </w:r>
          </w:p>
        </w:tc>
        <w:tc>
          <w:tcPr>
            <w:tcW w:w="1227" w:type="dxa"/>
          </w:tcPr>
          <w:p w:rsidR="00E154AB" w:rsidRPr="002B15AA" w:rsidRDefault="00E154AB" w:rsidP="00583841">
            <w:pPr>
              <w:pStyle w:val="TAL"/>
              <w:jc w:val="center"/>
            </w:pPr>
            <w:r w:rsidRPr="002B15AA">
              <w:t>F</w:t>
            </w:r>
          </w:p>
        </w:tc>
        <w:tc>
          <w:tcPr>
            <w:tcW w:w="1277" w:type="dxa"/>
          </w:tcPr>
          <w:p w:rsidR="00E154AB" w:rsidRPr="002B15AA" w:rsidRDefault="00E154AB" w:rsidP="00583841">
            <w:pPr>
              <w:pStyle w:val="TAL"/>
              <w:jc w:val="center"/>
            </w:pPr>
            <w:r w:rsidRPr="002B15AA">
              <w:t>T</w:t>
            </w:r>
          </w:p>
        </w:tc>
      </w:tr>
      <w:tr w:rsidR="00E154AB" w:rsidRPr="002B15AA" w:rsidTr="00CB4DA9">
        <w:trPr>
          <w:cantSplit/>
          <w:jc w:val="center"/>
        </w:trPr>
        <w:tc>
          <w:tcPr>
            <w:tcW w:w="3740" w:type="dxa"/>
            <w:shd w:val="clear" w:color="auto" w:fill="FFFFFF"/>
          </w:tcPr>
          <w:p w:rsidR="00E154AB" w:rsidRPr="002B15AA" w:rsidRDefault="00E154AB" w:rsidP="00583841">
            <w:pPr>
              <w:pStyle w:val="TAL"/>
              <w:rPr>
                <w:rFonts w:ascii="Courier New" w:hAnsi="Courier New" w:cs="Courier New"/>
                <w:lang w:eastAsia="ja-JP"/>
              </w:rPr>
            </w:pPr>
            <w:r w:rsidRPr="002B15AA">
              <w:rPr>
                <w:rFonts w:ascii="Courier New" w:hAnsi="Courier New" w:cs="Courier New"/>
                <w:lang w:eastAsia="ja-JP"/>
              </w:rPr>
              <w:t>arfcnUL</w:t>
            </w:r>
          </w:p>
        </w:tc>
        <w:tc>
          <w:tcPr>
            <w:tcW w:w="1155" w:type="dxa"/>
          </w:tcPr>
          <w:p w:rsidR="00E154AB" w:rsidRPr="002B15AA" w:rsidRDefault="00E154AB" w:rsidP="00583841">
            <w:pPr>
              <w:pStyle w:val="TAL"/>
              <w:jc w:val="center"/>
              <w:rPr>
                <w:rFonts w:cs="Arial"/>
              </w:rPr>
            </w:pPr>
            <w:r w:rsidRPr="002B15AA">
              <w:rPr>
                <w:rFonts w:cs="Arial"/>
              </w:rPr>
              <w:t>CM</w:t>
            </w:r>
          </w:p>
        </w:tc>
        <w:tc>
          <w:tcPr>
            <w:tcW w:w="1248" w:type="dxa"/>
          </w:tcPr>
          <w:p w:rsidR="00E154AB" w:rsidRPr="002B15AA" w:rsidRDefault="00E154AB" w:rsidP="00583841">
            <w:pPr>
              <w:pStyle w:val="TAL"/>
              <w:jc w:val="center"/>
            </w:pPr>
            <w:r w:rsidRPr="002B15AA">
              <w:t>T</w:t>
            </w:r>
          </w:p>
        </w:tc>
        <w:tc>
          <w:tcPr>
            <w:tcW w:w="1210" w:type="dxa"/>
          </w:tcPr>
          <w:p w:rsidR="00E154AB" w:rsidRPr="002B15AA" w:rsidRDefault="00E154AB" w:rsidP="00583841">
            <w:pPr>
              <w:pStyle w:val="TAL"/>
              <w:jc w:val="center"/>
            </w:pPr>
            <w:r w:rsidRPr="002B15AA">
              <w:t>T</w:t>
            </w:r>
          </w:p>
        </w:tc>
        <w:tc>
          <w:tcPr>
            <w:tcW w:w="1227" w:type="dxa"/>
          </w:tcPr>
          <w:p w:rsidR="00E154AB" w:rsidRPr="002B15AA" w:rsidRDefault="00E154AB" w:rsidP="00583841">
            <w:pPr>
              <w:pStyle w:val="TAL"/>
              <w:jc w:val="center"/>
            </w:pPr>
            <w:r w:rsidRPr="002B15AA">
              <w:t>F</w:t>
            </w:r>
          </w:p>
        </w:tc>
        <w:tc>
          <w:tcPr>
            <w:tcW w:w="1277" w:type="dxa"/>
          </w:tcPr>
          <w:p w:rsidR="00E154AB" w:rsidRPr="002B15AA" w:rsidRDefault="00E154AB" w:rsidP="00583841">
            <w:pPr>
              <w:pStyle w:val="TAL"/>
              <w:jc w:val="center"/>
            </w:pPr>
            <w:r w:rsidRPr="002B15AA">
              <w:t>T</w:t>
            </w:r>
          </w:p>
        </w:tc>
      </w:tr>
      <w:tr w:rsidR="00E154AB" w:rsidRPr="002B15AA" w:rsidTr="00CB4DA9">
        <w:trPr>
          <w:cantSplit/>
          <w:jc w:val="center"/>
        </w:trPr>
        <w:tc>
          <w:tcPr>
            <w:tcW w:w="3740" w:type="dxa"/>
            <w:shd w:val="clear" w:color="auto" w:fill="FFFFFF"/>
          </w:tcPr>
          <w:p w:rsidR="00E154AB" w:rsidRPr="002B15AA" w:rsidRDefault="00E154AB" w:rsidP="00583841">
            <w:pPr>
              <w:pStyle w:val="TAL"/>
              <w:rPr>
                <w:rFonts w:ascii="Courier New" w:hAnsi="Courier New" w:cs="Courier New"/>
                <w:lang w:eastAsia="ja-JP"/>
              </w:rPr>
            </w:pPr>
            <w:r>
              <w:rPr>
                <w:rFonts w:ascii="Courier New" w:hAnsi="Courier New" w:cs="Courier New"/>
                <w:lang w:eastAsia="ja-JP"/>
              </w:rPr>
              <w:t>bSChannel</w:t>
            </w:r>
            <w:r w:rsidRPr="002B15AA">
              <w:rPr>
                <w:rFonts w:ascii="Courier New" w:hAnsi="Courier New" w:cs="Courier New"/>
                <w:lang w:eastAsia="ja-JP"/>
              </w:rPr>
              <w:t>BwDL</w:t>
            </w:r>
          </w:p>
        </w:tc>
        <w:tc>
          <w:tcPr>
            <w:tcW w:w="1155" w:type="dxa"/>
          </w:tcPr>
          <w:p w:rsidR="00E154AB" w:rsidRPr="002B15AA" w:rsidRDefault="00E154AB" w:rsidP="00583841">
            <w:pPr>
              <w:pStyle w:val="TAL"/>
              <w:jc w:val="center"/>
              <w:rPr>
                <w:rFonts w:cs="Arial"/>
              </w:rPr>
            </w:pPr>
            <w:r w:rsidRPr="002B15AA">
              <w:rPr>
                <w:rFonts w:cs="Arial"/>
              </w:rPr>
              <w:t>CM</w:t>
            </w:r>
          </w:p>
        </w:tc>
        <w:tc>
          <w:tcPr>
            <w:tcW w:w="1248" w:type="dxa"/>
          </w:tcPr>
          <w:p w:rsidR="00E154AB" w:rsidRPr="002B15AA" w:rsidRDefault="00E154AB" w:rsidP="00583841">
            <w:pPr>
              <w:pStyle w:val="TAL"/>
              <w:jc w:val="center"/>
            </w:pPr>
            <w:r w:rsidRPr="002B15AA">
              <w:t>T</w:t>
            </w:r>
          </w:p>
        </w:tc>
        <w:tc>
          <w:tcPr>
            <w:tcW w:w="1210" w:type="dxa"/>
          </w:tcPr>
          <w:p w:rsidR="00E154AB" w:rsidRPr="002B15AA" w:rsidRDefault="00E154AB" w:rsidP="00583841">
            <w:pPr>
              <w:pStyle w:val="TAL"/>
              <w:jc w:val="center"/>
            </w:pPr>
            <w:r w:rsidRPr="002B15AA">
              <w:t>T</w:t>
            </w:r>
          </w:p>
        </w:tc>
        <w:tc>
          <w:tcPr>
            <w:tcW w:w="1227" w:type="dxa"/>
          </w:tcPr>
          <w:p w:rsidR="00E154AB" w:rsidRPr="002B15AA" w:rsidRDefault="00E154AB" w:rsidP="00583841">
            <w:pPr>
              <w:pStyle w:val="TAL"/>
              <w:jc w:val="center"/>
            </w:pPr>
            <w:r w:rsidRPr="002B15AA">
              <w:t>F</w:t>
            </w:r>
          </w:p>
        </w:tc>
        <w:tc>
          <w:tcPr>
            <w:tcW w:w="1277" w:type="dxa"/>
          </w:tcPr>
          <w:p w:rsidR="00E154AB" w:rsidRPr="002B15AA" w:rsidRDefault="00E154AB" w:rsidP="00583841">
            <w:pPr>
              <w:pStyle w:val="TAL"/>
              <w:jc w:val="center"/>
            </w:pPr>
            <w:r w:rsidRPr="002B15AA">
              <w:t>T</w:t>
            </w:r>
          </w:p>
        </w:tc>
      </w:tr>
      <w:tr w:rsidR="00E154AB" w:rsidRPr="002B15AA" w:rsidTr="00CB4DA9">
        <w:trPr>
          <w:cantSplit/>
          <w:jc w:val="center"/>
        </w:trPr>
        <w:tc>
          <w:tcPr>
            <w:tcW w:w="3740" w:type="dxa"/>
            <w:shd w:val="clear" w:color="auto" w:fill="FFFFFF"/>
          </w:tcPr>
          <w:p w:rsidR="00E154AB" w:rsidRPr="002B15AA" w:rsidRDefault="00E154AB" w:rsidP="00583841">
            <w:pPr>
              <w:pStyle w:val="TAL"/>
              <w:rPr>
                <w:rFonts w:ascii="Courier New" w:hAnsi="Courier New" w:cs="Courier New"/>
                <w:lang w:eastAsia="ja-JP"/>
              </w:rPr>
            </w:pPr>
            <w:r>
              <w:rPr>
                <w:rFonts w:ascii="Courier New" w:hAnsi="Courier New" w:cs="Courier New"/>
                <w:lang w:eastAsia="ja-JP"/>
              </w:rPr>
              <w:t>bSChannel</w:t>
            </w:r>
            <w:r w:rsidRPr="002B15AA">
              <w:rPr>
                <w:rFonts w:ascii="Courier New" w:hAnsi="Courier New" w:cs="Courier New"/>
                <w:lang w:eastAsia="ja-JP"/>
              </w:rPr>
              <w:t>BwUL</w:t>
            </w:r>
          </w:p>
        </w:tc>
        <w:tc>
          <w:tcPr>
            <w:tcW w:w="1155" w:type="dxa"/>
          </w:tcPr>
          <w:p w:rsidR="00E154AB" w:rsidRPr="002B15AA" w:rsidRDefault="00E154AB" w:rsidP="00583841">
            <w:pPr>
              <w:pStyle w:val="TAL"/>
              <w:jc w:val="center"/>
              <w:rPr>
                <w:rFonts w:cs="Arial"/>
              </w:rPr>
            </w:pPr>
            <w:r w:rsidRPr="002B15AA">
              <w:rPr>
                <w:rFonts w:cs="Arial"/>
              </w:rPr>
              <w:t>CM</w:t>
            </w:r>
          </w:p>
        </w:tc>
        <w:tc>
          <w:tcPr>
            <w:tcW w:w="1248" w:type="dxa"/>
          </w:tcPr>
          <w:p w:rsidR="00E154AB" w:rsidRPr="002B15AA" w:rsidRDefault="00E154AB" w:rsidP="00583841">
            <w:pPr>
              <w:pStyle w:val="TAL"/>
              <w:jc w:val="center"/>
            </w:pPr>
            <w:r w:rsidRPr="002B15AA">
              <w:t>T</w:t>
            </w:r>
          </w:p>
        </w:tc>
        <w:tc>
          <w:tcPr>
            <w:tcW w:w="1210" w:type="dxa"/>
          </w:tcPr>
          <w:p w:rsidR="00E154AB" w:rsidRPr="002B15AA" w:rsidRDefault="00E154AB" w:rsidP="00583841">
            <w:pPr>
              <w:pStyle w:val="TAL"/>
              <w:jc w:val="center"/>
            </w:pPr>
            <w:r w:rsidRPr="002B15AA">
              <w:t>T</w:t>
            </w:r>
          </w:p>
        </w:tc>
        <w:tc>
          <w:tcPr>
            <w:tcW w:w="1227" w:type="dxa"/>
          </w:tcPr>
          <w:p w:rsidR="00E154AB" w:rsidRPr="002B15AA" w:rsidRDefault="00E154AB" w:rsidP="00583841">
            <w:pPr>
              <w:pStyle w:val="TAL"/>
              <w:jc w:val="center"/>
            </w:pPr>
            <w:r w:rsidRPr="002B15AA">
              <w:t>F</w:t>
            </w:r>
          </w:p>
        </w:tc>
        <w:tc>
          <w:tcPr>
            <w:tcW w:w="1277" w:type="dxa"/>
          </w:tcPr>
          <w:p w:rsidR="00E154AB" w:rsidRPr="002B15AA" w:rsidRDefault="00E154AB" w:rsidP="00583841">
            <w:pPr>
              <w:pStyle w:val="TAL"/>
              <w:jc w:val="center"/>
            </w:pPr>
            <w:r w:rsidRPr="002B15AA">
              <w:t>T</w:t>
            </w:r>
          </w:p>
        </w:tc>
      </w:tr>
      <w:tr w:rsidR="00E154AB" w:rsidRPr="002B15AA" w:rsidTr="00CB4DA9">
        <w:trPr>
          <w:cantSplit/>
          <w:trHeight w:val="215"/>
          <w:jc w:val="center"/>
        </w:trPr>
        <w:tc>
          <w:tcPr>
            <w:tcW w:w="3740" w:type="dxa"/>
          </w:tcPr>
          <w:p w:rsidR="00E154AB" w:rsidRPr="002B15AA" w:rsidRDefault="00E154AB" w:rsidP="00583841">
            <w:pPr>
              <w:pStyle w:val="TAL"/>
              <w:jc w:val="center"/>
              <w:rPr>
                <w:rFonts w:ascii="Courier New" w:hAnsi="Courier New" w:cs="Courier New"/>
                <w:bCs/>
                <w:color w:val="333333"/>
              </w:rPr>
            </w:pPr>
            <w:r w:rsidRPr="002B15AA">
              <w:rPr>
                <w:b/>
              </w:rPr>
              <w:t>attribute related to role</w:t>
            </w:r>
          </w:p>
        </w:tc>
        <w:tc>
          <w:tcPr>
            <w:tcW w:w="1155" w:type="dxa"/>
          </w:tcPr>
          <w:p w:rsidR="00E154AB" w:rsidRPr="002B15AA" w:rsidRDefault="00E154AB" w:rsidP="00583841">
            <w:pPr>
              <w:pStyle w:val="TAL"/>
              <w:jc w:val="center"/>
              <w:rPr>
                <w:rFonts w:ascii="Times New Roman" w:hAnsi="Times New Roman"/>
                <w:bCs/>
                <w:color w:val="333333"/>
              </w:rPr>
            </w:pPr>
          </w:p>
        </w:tc>
        <w:tc>
          <w:tcPr>
            <w:tcW w:w="1248" w:type="dxa"/>
          </w:tcPr>
          <w:p w:rsidR="00E154AB" w:rsidRPr="002B15AA" w:rsidRDefault="00E154AB" w:rsidP="00583841">
            <w:pPr>
              <w:pStyle w:val="TAL"/>
              <w:jc w:val="center"/>
              <w:rPr>
                <w:rFonts w:ascii="Times New Roman" w:hAnsi="Times New Roman"/>
                <w:bCs/>
                <w:color w:val="333333"/>
              </w:rPr>
            </w:pPr>
          </w:p>
        </w:tc>
        <w:tc>
          <w:tcPr>
            <w:tcW w:w="1210" w:type="dxa"/>
          </w:tcPr>
          <w:p w:rsidR="00E154AB" w:rsidRPr="002B15AA" w:rsidRDefault="00E154AB" w:rsidP="00583841">
            <w:pPr>
              <w:pStyle w:val="TAL"/>
              <w:jc w:val="center"/>
              <w:rPr>
                <w:rFonts w:ascii="Times New Roman" w:hAnsi="Times New Roman"/>
                <w:bCs/>
                <w:color w:val="333333"/>
              </w:rPr>
            </w:pPr>
          </w:p>
        </w:tc>
        <w:tc>
          <w:tcPr>
            <w:tcW w:w="1227" w:type="dxa"/>
          </w:tcPr>
          <w:p w:rsidR="00E154AB" w:rsidRPr="002B15AA" w:rsidRDefault="00E154AB" w:rsidP="00583841">
            <w:pPr>
              <w:pStyle w:val="TAL"/>
              <w:jc w:val="center"/>
              <w:rPr>
                <w:rFonts w:cs="Arial"/>
                <w:bCs/>
                <w:color w:val="333333"/>
              </w:rPr>
            </w:pPr>
          </w:p>
        </w:tc>
        <w:tc>
          <w:tcPr>
            <w:tcW w:w="1277" w:type="dxa"/>
          </w:tcPr>
          <w:p w:rsidR="00E154AB" w:rsidRPr="002B15AA" w:rsidRDefault="00E154AB" w:rsidP="00583841">
            <w:pPr>
              <w:pStyle w:val="TAL"/>
              <w:rPr>
                <w:rFonts w:cs="Arial"/>
                <w:bCs/>
                <w:color w:val="333333"/>
              </w:rPr>
            </w:pPr>
          </w:p>
        </w:tc>
      </w:tr>
      <w:tr w:rsidR="00E154AB" w:rsidRPr="002B15AA" w:rsidTr="00CB4DA9">
        <w:trPr>
          <w:cantSplit/>
          <w:trHeight w:val="215"/>
          <w:jc w:val="center"/>
        </w:trPr>
        <w:tc>
          <w:tcPr>
            <w:tcW w:w="3740" w:type="dxa"/>
          </w:tcPr>
          <w:p w:rsidR="00E154AB" w:rsidRPr="002B15AA" w:rsidRDefault="00E154AB" w:rsidP="00583841">
            <w:pPr>
              <w:pStyle w:val="TAL"/>
              <w:rPr>
                <w:rFonts w:ascii="Courier New" w:hAnsi="Courier New" w:cs="Courier New"/>
              </w:rPr>
            </w:pPr>
            <w:r w:rsidRPr="002B15AA">
              <w:rPr>
                <w:rFonts w:ascii="Courier New" w:hAnsi="Courier New" w:cs="Courier New"/>
              </w:rPr>
              <w:t>sectorEquipmentFunction</w:t>
            </w:r>
            <w:r>
              <w:rPr>
                <w:rFonts w:ascii="Courier New" w:hAnsi="Courier New" w:cs="Courier New"/>
              </w:rPr>
              <w:t>Ref</w:t>
            </w:r>
          </w:p>
        </w:tc>
        <w:tc>
          <w:tcPr>
            <w:tcW w:w="1155" w:type="dxa"/>
          </w:tcPr>
          <w:p w:rsidR="00E154AB" w:rsidRPr="002B15AA" w:rsidRDefault="00E154AB" w:rsidP="00583841">
            <w:pPr>
              <w:pStyle w:val="TAL"/>
              <w:jc w:val="center"/>
              <w:rPr>
                <w:rFonts w:cs="Arial"/>
                <w:bCs/>
                <w:color w:val="333333"/>
              </w:rPr>
            </w:pPr>
            <w:r w:rsidRPr="002B15AA">
              <w:rPr>
                <w:rFonts w:cs="Arial"/>
              </w:rPr>
              <w:t>M</w:t>
            </w:r>
          </w:p>
        </w:tc>
        <w:tc>
          <w:tcPr>
            <w:tcW w:w="1248" w:type="dxa"/>
          </w:tcPr>
          <w:p w:rsidR="00E154AB" w:rsidRPr="002B15AA" w:rsidRDefault="00E154AB" w:rsidP="00583841">
            <w:pPr>
              <w:pStyle w:val="TAL"/>
              <w:jc w:val="center"/>
              <w:rPr>
                <w:rFonts w:cs="Arial"/>
                <w:bCs/>
                <w:color w:val="333333"/>
              </w:rPr>
            </w:pPr>
            <w:r w:rsidRPr="002B15AA">
              <w:rPr>
                <w:rFonts w:cs="Arial"/>
              </w:rPr>
              <w:t>T</w:t>
            </w:r>
          </w:p>
        </w:tc>
        <w:tc>
          <w:tcPr>
            <w:tcW w:w="1210" w:type="dxa"/>
          </w:tcPr>
          <w:p w:rsidR="00E154AB" w:rsidRPr="002B15AA" w:rsidRDefault="00E154AB" w:rsidP="00583841">
            <w:pPr>
              <w:pStyle w:val="TAL"/>
              <w:jc w:val="center"/>
              <w:rPr>
                <w:rFonts w:cs="Arial"/>
                <w:bCs/>
                <w:color w:val="333333"/>
              </w:rPr>
            </w:pPr>
            <w:r w:rsidRPr="002B15AA">
              <w:rPr>
                <w:rFonts w:cs="Arial"/>
                <w:lang w:eastAsia="zh-CN"/>
              </w:rPr>
              <w:t>T</w:t>
            </w:r>
          </w:p>
        </w:tc>
        <w:tc>
          <w:tcPr>
            <w:tcW w:w="1227" w:type="dxa"/>
          </w:tcPr>
          <w:p w:rsidR="00E154AB" w:rsidRPr="002B15AA" w:rsidRDefault="00E154AB" w:rsidP="00583841">
            <w:pPr>
              <w:pStyle w:val="TAL"/>
              <w:jc w:val="center"/>
              <w:rPr>
                <w:rFonts w:cs="Arial"/>
                <w:bCs/>
                <w:color w:val="333333"/>
              </w:rPr>
            </w:pPr>
            <w:r w:rsidRPr="002B15AA">
              <w:rPr>
                <w:rFonts w:cs="Arial"/>
              </w:rPr>
              <w:t>F</w:t>
            </w:r>
          </w:p>
        </w:tc>
        <w:tc>
          <w:tcPr>
            <w:tcW w:w="1277" w:type="dxa"/>
          </w:tcPr>
          <w:p w:rsidR="00E154AB" w:rsidRPr="002B15AA" w:rsidRDefault="00E154AB" w:rsidP="00583841">
            <w:pPr>
              <w:pStyle w:val="TAL"/>
              <w:jc w:val="center"/>
              <w:rPr>
                <w:rFonts w:cs="Arial"/>
                <w:bCs/>
                <w:color w:val="333333"/>
              </w:rPr>
            </w:pPr>
            <w:r w:rsidRPr="002B15AA">
              <w:rPr>
                <w:rFonts w:cs="Arial"/>
                <w:lang w:eastAsia="zh-CN"/>
              </w:rPr>
              <w:t>T</w:t>
            </w:r>
          </w:p>
        </w:tc>
      </w:tr>
    </w:tbl>
    <w:p w:rsidR="00E154AB" w:rsidRPr="002B15AA" w:rsidRDefault="00E154AB" w:rsidP="00E154AB">
      <w:pPr>
        <w:pStyle w:val="Heading4"/>
      </w:pPr>
      <w:bookmarkStart w:id="6261" w:name="_Toc19888074"/>
      <w:bookmarkStart w:id="6262" w:name="_Toc27404955"/>
      <w:bookmarkStart w:id="6263" w:name="_Toc35878100"/>
      <w:bookmarkStart w:id="6264" w:name="_Toc36219916"/>
      <w:bookmarkStart w:id="6265" w:name="_Toc36474014"/>
      <w:bookmarkStart w:id="6266" w:name="_Toc36542286"/>
      <w:bookmarkStart w:id="6267" w:name="_Toc36543107"/>
      <w:bookmarkStart w:id="6268" w:name="_Toc36567345"/>
      <w:bookmarkStart w:id="6269" w:name="_Toc44340963"/>
      <w:r w:rsidRPr="002B15AA">
        <w:t>4.3.6.3</w:t>
      </w:r>
      <w:r w:rsidRPr="002B15AA">
        <w:tab/>
        <w:t>Attribute constraints</w:t>
      </w:r>
      <w:bookmarkEnd w:id="6261"/>
      <w:bookmarkEnd w:id="6262"/>
      <w:bookmarkEnd w:id="6263"/>
      <w:bookmarkEnd w:id="6264"/>
      <w:bookmarkEnd w:id="6265"/>
      <w:bookmarkEnd w:id="6266"/>
      <w:bookmarkEnd w:id="6267"/>
      <w:bookmarkEnd w:id="6268"/>
      <w:bookmarkEnd w:id="6269"/>
    </w:p>
    <w:tbl>
      <w:tblPr>
        <w:tblW w:w="10236" w:type="dxa"/>
        <w:jc w:val="center"/>
        <w:tblLook w:val="01E0" w:firstRow="1" w:lastRow="1" w:firstColumn="1" w:lastColumn="1" w:noHBand="0" w:noVBand="0"/>
      </w:tblPr>
      <w:tblGrid>
        <w:gridCol w:w="4105"/>
        <w:gridCol w:w="6131"/>
      </w:tblGrid>
      <w:tr w:rsidR="00E154AB" w:rsidRPr="002B15AA" w:rsidTr="00583841">
        <w:trPr>
          <w:jc w:val="center"/>
        </w:trPr>
        <w:tc>
          <w:tcPr>
            <w:tcW w:w="4105"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6131"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4105" w:type="dxa"/>
            <w:tcBorders>
              <w:top w:val="single" w:sz="4" w:space="0" w:color="auto"/>
              <w:left w:val="single" w:sz="4" w:space="0" w:color="auto"/>
              <w:bottom w:val="single" w:sz="4" w:space="0" w:color="auto"/>
              <w:right w:val="single" w:sz="4" w:space="0" w:color="auto"/>
            </w:tcBorders>
            <w:shd w:val="clear" w:color="auto" w:fill="auto"/>
          </w:tcPr>
          <w:p w:rsidR="00E154AB" w:rsidRPr="002B15AA" w:rsidRDefault="00E154AB" w:rsidP="00583841">
            <w:pPr>
              <w:pStyle w:val="TAH"/>
              <w:jc w:val="left"/>
              <w:rPr>
                <w:b w:val="0"/>
              </w:rPr>
            </w:pPr>
            <w:r w:rsidRPr="002B15AA">
              <w:rPr>
                <w:rFonts w:ascii="Courier New" w:hAnsi="Courier New" w:cs="Courier New"/>
                <w:b w:val="0"/>
              </w:rPr>
              <w:t>configuredMaxTxPower</w:t>
            </w:r>
          </w:p>
        </w:tc>
        <w:tc>
          <w:tcPr>
            <w:tcW w:w="6131" w:type="dxa"/>
            <w:tcBorders>
              <w:top w:val="single" w:sz="4" w:space="0" w:color="auto"/>
              <w:left w:val="single" w:sz="4" w:space="0" w:color="auto"/>
              <w:bottom w:val="single" w:sz="4" w:space="0" w:color="auto"/>
              <w:right w:val="single" w:sz="4" w:space="0" w:color="auto"/>
            </w:tcBorders>
            <w:shd w:val="clear" w:color="auto" w:fill="auto"/>
          </w:tcPr>
          <w:p w:rsidR="00E154AB" w:rsidRPr="002B15AA" w:rsidRDefault="00E154AB" w:rsidP="00583841">
            <w:pPr>
              <w:pStyle w:val="TAH"/>
              <w:jc w:val="left"/>
              <w:rPr>
                <w:b w:val="0"/>
              </w:rPr>
            </w:pPr>
            <w:r w:rsidRPr="002B15AA">
              <w:rPr>
                <w:b w:val="0"/>
              </w:rPr>
              <w:t>Condition: The sector-carrier has a downlink.</w:t>
            </w:r>
            <w:ins w:id="6270" w:author="28.541_CR0315R1_(Rel-16)_eNRM" w:date="2020-06-29T15:40:00Z">
              <w:r w:rsidR="00CB4DA9">
                <w:rPr>
                  <w:b w:val="0"/>
                </w:rPr>
                <w:t xml:space="preserve"> Configuration of Tx power at antenna port reference point is supported.</w:t>
              </w:r>
            </w:ins>
          </w:p>
        </w:tc>
      </w:tr>
      <w:tr w:rsidR="00CB4DA9" w:rsidRPr="002B15AA" w:rsidTr="00583841">
        <w:trPr>
          <w:jc w:val="center"/>
          <w:ins w:id="6271" w:author="28.541_CR0315R1_(Rel-16)_eNRM" w:date="2020-06-29T15:40:00Z"/>
        </w:trPr>
        <w:tc>
          <w:tcPr>
            <w:tcW w:w="4105" w:type="dxa"/>
            <w:tcBorders>
              <w:top w:val="single" w:sz="4" w:space="0" w:color="auto"/>
              <w:left w:val="single" w:sz="4" w:space="0" w:color="auto"/>
              <w:bottom w:val="single" w:sz="4" w:space="0" w:color="auto"/>
              <w:right w:val="single" w:sz="4" w:space="0" w:color="auto"/>
            </w:tcBorders>
            <w:shd w:val="clear" w:color="auto" w:fill="auto"/>
          </w:tcPr>
          <w:p w:rsidR="00CB4DA9" w:rsidRPr="002B15AA" w:rsidRDefault="00CB4DA9" w:rsidP="00CB4DA9">
            <w:pPr>
              <w:pStyle w:val="TAH"/>
              <w:jc w:val="left"/>
              <w:rPr>
                <w:ins w:id="6272" w:author="28.541_CR0315R1_(Rel-16)_eNRM" w:date="2020-06-29T15:40:00Z"/>
                <w:rFonts w:ascii="Courier New" w:hAnsi="Courier New" w:cs="Courier New"/>
                <w:b w:val="0"/>
              </w:rPr>
            </w:pPr>
            <w:ins w:id="6273" w:author="28.541_CR0315R1_(Rel-16)_eNRM" w:date="2020-06-29T15:40:00Z">
              <w:r w:rsidRPr="00A640FE">
                <w:rPr>
                  <w:rFonts w:ascii="Courier New" w:hAnsi="Courier New" w:cs="Courier New"/>
                  <w:b w:val="0"/>
                </w:rPr>
                <w:t>configuredMaxTxEIRP</w:t>
              </w:r>
            </w:ins>
          </w:p>
        </w:tc>
        <w:tc>
          <w:tcPr>
            <w:tcW w:w="6131" w:type="dxa"/>
            <w:tcBorders>
              <w:top w:val="single" w:sz="4" w:space="0" w:color="auto"/>
              <w:left w:val="single" w:sz="4" w:space="0" w:color="auto"/>
              <w:bottom w:val="single" w:sz="4" w:space="0" w:color="auto"/>
              <w:right w:val="single" w:sz="4" w:space="0" w:color="auto"/>
            </w:tcBorders>
            <w:shd w:val="clear" w:color="auto" w:fill="auto"/>
          </w:tcPr>
          <w:p w:rsidR="00CB4DA9" w:rsidRPr="002B15AA" w:rsidRDefault="00CB4DA9" w:rsidP="00CB4DA9">
            <w:pPr>
              <w:pStyle w:val="TAH"/>
              <w:jc w:val="left"/>
              <w:rPr>
                <w:ins w:id="6274" w:author="28.541_CR0315R1_(Rel-16)_eNRM" w:date="2020-06-29T15:40:00Z"/>
                <w:b w:val="0"/>
              </w:rPr>
            </w:pPr>
            <w:ins w:id="6275" w:author="28.541_CR0315R1_(Rel-16)_eNRM" w:date="2020-06-29T15:40:00Z">
              <w:r>
                <w:rPr>
                  <w:b w:val="0"/>
                </w:rPr>
                <w:t xml:space="preserve">Condition: </w:t>
              </w:r>
              <w:r w:rsidRPr="002B15AA">
                <w:rPr>
                  <w:b w:val="0"/>
                </w:rPr>
                <w:t xml:space="preserve">The sector-carrier has a downlink. </w:t>
              </w:r>
              <w:r>
                <w:rPr>
                  <w:b w:val="0"/>
                </w:rPr>
                <w:t>Configuration of emitted isotropic radiated power is supported.</w:t>
              </w:r>
            </w:ins>
          </w:p>
        </w:tc>
      </w:tr>
      <w:tr w:rsidR="00E154AB" w:rsidRPr="002B15AA" w:rsidTr="00583841">
        <w:trPr>
          <w:jc w:val="center"/>
        </w:trPr>
        <w:tc>
          <w:tcPr>
            <w:tcW w:w="4105" w:type="dxa"/>
            <w:tcBorders>
              <w:top w:val="single" w:sz="4" w:space="0" w:color="auto"/>
              <w:left w:val="single" w:sz="4" w:space="0" w:color="auto"/>
              <w:bottom w:val="single" w:sz="4" w:space="0" w:color="auto"/>
              <w:right w:val="single" w:sz="4" w:space="0" w:color="auto"/>
            </w:tcBorders>
            <w:shd w:val="clear" w:color="auto" w:fill="auto"/>
          </w:tcPr>
          <w:p w:rsidR="00E154AB" w:rsidRPr="002B15AA" w:rsidRDefault="00E154AB" w:rsidP="00583841">
            <w:pPr>
              <w:pStyle w:val="TAH"/>
              <w:jc w:val="left"/>
              <w:rPr>
                <w:b w:val="0"/>
              </w:rPr>
            </w:pPr>
            <w:r w:rsidRPr="002B15AA">
              <w:rPr>
                <w:rFonts w:ascii="Courier New" w:hAnsi="Courier New" w:cs="Courier New"/>
                <w:b w:val="0"/>
              </w:rPr>
              <w:t>arfcnDL</w:t>
            </w:r>
            <w:r w:rsidRPr="002B15AA">
              <w:rPr>
                <w:b w:val="0"/>
              </w:rPr>
              <w:t xml:space="preserve"> </w:t>
            </w:r>
          </w:p>
        </w:tc>
        <w:tc>
          <w:tcPr>
            <w:tcW w:w="6131" w:type="dxa"/>
            <w:tcBorders>
              <w:top w:val="single" w:sz="4" w:space="0" w:color="auto"/>
              <w:left w:val="single" w:sz="4" w:space="0" w:color="auto"/>
              <w:bottom w:val="single" w:sz="4" w:space="0" w:color="auto"/>
              <w:right w:val="single" w:sz="4" w:space="0" w:color="auto"/>
            </w:tcBorders>
            <w:shd w:val="clear" w:color="auto" w:fill="auto"/>
          </w:tcPr>
          <w:p w:rsidR="00E154AB" w:rsidRPr="002B15AA" w:rsidRDefault="00E154AB" w:rsidP="00583841">
            <w:pPr>
              <w:pStyle w:val="TAH"/>
              <w:jc w:val="left"/>
              <w:rPr>
                <w:b w:val="0"/>
              </w:rPr>
            </w:pPr>
            <w:r w:rsidRPr="002B15AA">
              <w:rPr>
                <w:b w:val="0"/>
              </w:rPr>
              <w:t xml:space="preserve">Condition: The sector-carrier has a downlink AND the value differs from the referring cell's value of </w:t>
            </w:r>
            <w:r w:rsidRPr="002B15AA">
              <w:rPr>
                <w:rFonts w:ascii="Courier New" w:hAnsi="Courier New" w:cs="Courier New"/>
                <w:b w:val="0"/>
              </w:rPr>
              <w:t>arfcnDL</w:t>
            </w:r>
            <w:r w:rsidRPr="002B15AA">
              <w:rPr>
                <w:b w:val="0"/>
              </w:rPr>
              <w:t>.</w:t>
            </w:r>
          </w:p>
        </w:tc>
      </w:tr>
      <w:tr w:rsidR="00E154AB" w:rsidRPr="002B15AA" w:rsidTr="00583841">
        <w:trPr>
          <w:jc w:val="center"/>
        </w:trPr>
        <w:tc>
          <w:tcPr>
            <w:tcW w:w="4105" w:type="dxa"/>
            <w:tcBorders>
              <w:top w:val="single" w:sz="4" w:space="0" w:color="auto"/>
              <w:left w:val="single" w:sz="4" w:space="0" w:color="auto"/>
              <w:bottom w:val="single" w:sz="4" w:space="0" w:color="auto"/>
              <w:right w:val="single" w:sz="4" w:space="0" w:color="auto"/>
            </w:tcBorders>
            <w:shd w:val="clear" w:color="auto" w:fill="auto"/>
          </w:tcPr>
          <w:p w:rsidR="00E154AB" w:rsidRPr="002B15AA" w:rsidRDefault="00E154AB" w:rsidP="00583841">
            <w:pPr>
              <w:pStyle w:val="TAH"/>
              <w:jc w:val="left"/>
              <w:rPr>
                <w:b w:val="0"/>
              </w:rPr>
            </w:pPr>
            <w:r w:rsidRPr="002B15AA">
              <w:rPr>
                <w:rFonts w:ascii="Courier New" w:hAnsi="Courier New" w:cs="Courier New"/>
                <w:b w:val="0"/>
              </w:rPr>
              <w:t>arfcnUL</w:t>
            </w:r>
          </w:p>
        </w:tc>
        <w:tc>
          <w:tcPr>
            <w:tcW w:w="6131" w:type="dxa"/>
            <w:tcBorders>
              <w:top w:val="single" w:sz="4" w:space="0" w:color="auto"/>
              <w:left w:val="single" w:sz="4" w:space="0" w:color="auto"/>
              <w:bottom w:val="single" w:sz="4" w:space="0" w:color="auto"/>
              <w:right w:val="single" w:sz="4" w:space="0" w:color="auto"/>
            </w:tcBorders>
            <w:shd w:val="clear" w:color="auto" w:fill="auto"/>
          </w:tcPr>
          <w:p w:rsidR="00E154AB" w:rsidRPr="002B15AA" w:rsidRDefault="00E154AB" w:rsidP="00583841">
            <w:pPr>
              <w:pStyle w:val="TAH"/>
              <w:jc w:val="left"/>
              <w:rPr>
                <w:b w:val="0"/>
              </w:rPr>
            </w:pPr>
            <w:r w:rsidRPr="002B15AA">
              <w:rPr>
                <w:b w:val="0"/>
              </w:rPr>
              <w:t xml:space="preserve">Condition: The sector-carrier has an uplink AND the value differs from the referring cell's value of </w:t>
            </w:r>
            <w:r w:rsidRPr="002B15AA">
              <w:rPr>
                <w:rFonts w:ascii="Courier New" w:hAnsi="Courier New" w:cs="Courier New"/>
                <w:b w:val="0"/>
              </w:rPr>
              <w:t>arfcnUL</w:t>
            </w:r>
            <w:r w:rsidRPr="002B15AA">
              <w:rPr>
                <w:b w:val="0"/>
              </w:rPr>
              <w:t xml:space="preserve">. </w:t>
            </w:r>
          </w:p>
        </w:tc>
      </w:tr>
      <w:tr w:rsidR="00E154AB" w:rsidRPr="002B15AA" w:rsidTr="00583841">
        <w:trPr>
          <w:jc w:val="center"/>
        </w:trPr>
        <w:tc>
          <w:tcPr>
            <w:tcW w:w="4105" w:type="dxa"/>
            <w:tcBorders>
              <w:top w:val="single" w:sz="4" w:space="0" w:color="auto"/>
              <w:left w:val="single" w:sz="4" w:space="0" w:color="auto"/>
              <w:bottom w:val="single" w:sz="4" w:space="0" w:color="auto"/>
              <w:right w:val="single" w:sz="4" w:space="0" w:color="auto"/>
            </w:tcBorders>
            <w:shd w:val="clear" w:color="auto" w:fill="auto"/>
          </w:tcPr>
          <w:p w:rsidR="00E154AB" w:rsidRPr="002B15AA" w:rsidRDefault="00E154AB" w:rsidP="00583841">
            <w:pPr>
              <w:pStyle w:val="TAH"/>
              <w:jc w:val="left"/>
              <w:rPr>
                <w:b w:val="0"/>
              </w:rPr>
            </w:pPr>
            <w:r>
              <w:rPr>
                <w:rFonts w:ascii="Courier New" w:hAnsi="Courier New" w:cs="Courier New"/>
                <w:b w:val="0"/>
              </w:rPr>
              <w:t>bSChannel</w:t>
            </w:r>
            <w:r w:rsidRPr="002B15AA">
              <w:rPr>
                <w:rFonts w:ascii="Courier New" w:hAnsi="Courier New" w:cs="Courier New"/>
                <w:b w:val="0"/>
              </w:rPr>
              <w:t>BwDL</w:t>
            </w:r>
            <w:r w:rsidRPr="002B15AA">
              <w:rPr>
                <w:b w:val="0"/>
              </w:rPr>
              <w:t xml:space="preserve"> </w:t>
            </w:r>
          </w:p>
        </w:tc>
        <w:tc>
          <w:tcPr>
            <w:tcW w:w="6131" w:type="dxa"/>
            <w:tcBorders>
              <w:top w:val="single" w:sz="4" w:space="0" w:color="auto"/>
              <w:left w:val="single" w:sz="4" w:space="0" w:color="auto"/>
              <w:bottom w:val="single" w:sz="4" w:space="0" w:color="auto"/>
              <w:right w:val="single" w:sz="4" w:space="0" w:color="auto"/>
            </w:tcBorders>
            <w:shd w:val="clear" w:color="auto" w:fill="auto"/>
          </w:tcPr>
          <w:p w:rsidR="00E154AB" w:rsidRPr="002B15AA" w:rsidRDefault="00E154AB" w:rsidP="00583841">
            <w:pPr>
              <w:pStyle w:val="TAH"/>
              <w:jc w:val="left"/>
              <w:rPr>
                <w:b w:val="0"/>
              </w:rPr>
            </w:pPr>
            <w:r w:rsidRPr="002B15AA">
              <w:rPr>
                <w:b w:val="0"/>
              </w:rPr>
              <w:t xml:space="preserve">Condition: The sector-carrier has a downlink AND the value differs from the referring cell's value of </w:t>
            </w:r>
            <w:r>
              <w:rPr>
                <w:rFonts w:ascii="Courier New" w:hAnsi="Courier New" w:cs="Courier New"/>
                <w:b w:val="0"/>
              </w:rPr>
              <w:t>bSChannel</w:t>
            </w:r>
            <w:r w:rsidRPr="002B15AA">
              <w:rPr>
                <w:rFonts w:ascii="Courier New" w:hAnsi="Courier New" w:cs="Courier New"/>
                <w:b w:val="0"/>
              </w:rPr>
              <w:t>BwDL</w:t>
            </w:r>
            <w:r w:rsidRPr="002B15AA">
              <w:rPr>
                <w:b w:val="0"/>
              </w:rPr>
              <w:t>.</w:t>
            </w:r>
          </w:p>
        </w:tc>
      </w:tr>
      <w:tr w:rsidR="00E154AB" w:rsidRPr="002B15AA" w:rsidTr="00583841">
        <w:trPr>
          <w:jc w:val="center"/>
        </w:trPr>
        <w:tc>
          <w:tcPr>
            <w:tcW w:w="4105" w:type="dxa"/>
            <w:tcBorders>
              <w:top w:val="single" w:sz="4" w:space="0" w:color="auto"/>
              <w:left w:val="single" w:sz="4" w:space="0" w:color="auto"/>
              <w:bottom w:val="single" w:sz="4" w:space="0" w:color="auto"/>
              <w:right w:val="single" w:sz="4" w:space="0" w:color="auto"/>
            </w:tcBorders>
            <w:shd w:val="clear" w:color="auto" w:fill="auto"/>
          </w:tcPr>
          <w:p w:rsidR="00E154AB" w:rsidRPr="002B15AA" w:rsidRDefault="00E154AB" w:rsidP="00583841">
            <w:pPr>
              <w:pStyle w:val="TAH"/>
              <w:jc w:val="left"/>
              <w:rPr>
                <w:b w:val="0"/>
              </w:rPr>
            </w:pPr>
            <w:r>
              <w:rPr>
                <w:rFonts w:ascii="Courier New" w:hAnsi="Courier New" w:cs="Courier New"/>
                <w:b w:val="0"/>
              </w:rPr>
              <w:t>bSChannel</w:t>
            </w:r>
            <w:r w:rsidRPr="002B15AA">
              <w:rPr>
                <w:rFonts w:ascii="Courier New" w:hAnsi="Courier New" w:cs="Courier New"/>
                <w:b w:val="0"/>
              </w:rPr>
              <w:t>BwUL</w:t>
            </w:r>
          </w:p>
        </w:tc>
        <w:tc>
          <w:tcPr>
            <w:tcW w:w="6131" w:type="dxa"/>
            <w:tcBorders>
              <w:top w:val="single" w:sz="4" w:space="0" w:color="auto"/>
              <w:left w:val="single" w:sz="4" w:space="0" w:color="auto"/>
              <w:bottom w:val="single" w:sz="4" w:space="0" w:color="auto"/>
              <w:right w:val="single" w:sz="4" w:space="0" w:color="auto"/>
            </w:tcBorders>
            <w:shd w:val="clear" w:color="auto" w:fill="auto"/>
          </w:tcPr>
          <w:p w:rsidR="00E154AB" w:rsidRPr="002B15AA" w:rsidRDefault="00E154AB" w:rsidP="00583841">
            <w:pPr>
              <w:pStyle w:val="TAH"/>
              <w:jc w:val="left"/>
              <w:rPr>
                <w:b w:val="0"/>
              </w:rPr>
            </w:pPr>
            <w:r w:rsidRPr="002B15AA">
              <w:rPr>
                <w:b w:val="0"/>
              </w:rPr>
              <w:t xml:space="preserve">Condition: The sector-carrier has an uplink AND the value differs from the referring cell's value of </w:t>
            </w:r>
            <w:r>
              <w:rPr>
                <w:rFonts w:ascii="Courier New" w:hAnsi="Courier New" w:cs="Courier New"/>
                <w:b w:val="0"/>
              </w:rPr>
              <w:t>bSChannel</w:t>
            </w:r>
            <w:r w:rsidRPr="002B15AA">
              <w:rPr>
                <w:rFonts w:ascii="Courier New" w:hAnsi="Courier New" w:cs="Courier New"/>
                <w:b w:val="0"/>
              </w:rPr>
              <w:t>BwUL</w:t>
            </w:r>
            <w:r w:rsidRPr="002B15AA">
              <w:rPr>
                <w:b w:val="0"/>
              </w:rPr>
              <w:t>.</w:t>
            </w:r>
          </w:p>
        </w:tc>
      </w:tr>
    </w:tbl>
    <w:p w:rsidR="00E154AB" w:rsidRPr="002B15AA" w:rsidRDefault="00E154AB" w:rsidP="00E154AB">
      <w:pPr>
        <w:pStyle w:val="Heading4"/>
      </w:pPr>
      <w:bookmarkStart w:id="6276" w:name="_Toc19888075"/>
      <w:bookmarkStart w:id="6277" w:name="_Toc27404956"/>
      <w:bookmarkStart w:id="6278" w:name="_Toc35878101"/>
      <w:bookmarkStart w:id="6279" w:name="_Toc36219917"/>
      <w:bookmarkStart w:id="6280" w:name="_Toc36474015"/>
      <w:bookmarkStart w:id="6281" w:name="_Toc36542287"/>
      <w:bookmarkStart w:id="6282" w:name="_Toc36543108"/>
      <w:bookmarkStart w:id="6283" w:name="_Toc36567346"/>
      <w:bookmarkStart w:id="6284" w:name="_Toc44340964"/>
      <w:r w:rsidRPr="002B15AA">
        <w:rPr>
          <w:rFonts w:hint="eastAsia"/>
          <w:lang w:eastAsia="zh-CN"/>
        </w:rPr>
        <w:t>4</w:t>
      </w:r>
      <w:r w:rsidRPr="002B15AA">
        <w:t>.3.6.4</w:t>
      </w:r>
      <w:r w:rsidRPr="002B15AA">
        <w:tab/>
        <w:t>Notifications</w:t>
      </w:r>
      <w:bookmarkEnd w:id="6276"/>
      <w:bookmarkEnd w:id="6277"/>
      <w:bookmarkEnd w:id="6278"/>
      <w:bookmarkEnd w:id="6279"/>
      <w:bookmarkEnd w:id="6280"/>
      <w:bookmarkEnd w:id="6281"/>
      <w:bookmarkEnd w:id="6282"/>
      <w:bookmarkEnd w:id="6283"/>
      <w:bookmarkEnd w:id="6284"/>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Pr="002B15AA" w:rsidRDefault="00E154AB" w:rsidP="00E154AB">
      <w:pPr>
        <w:pStyle w:val="Heading3"/>
        <w:rPr>
          <w:lang w:eastAsia="zh-CN"/>
        </w:rPr>
      </w:pPr>
      <w:bookmarkStart w:id="6285" w:name="_Toc19888076"/>
      <w:bookmarkStart w:id="6286" w:name="_Toc27404957"/>
      <w:bookmarkStart w:id="6287" w:name="_Toc35878102"/>
      <w:bookmarkStart w:id="6288" w:name="_Toc36219918"/>
      <w:bookmarkStart w:id="6289" w:name="_Toc36474016"/>
      <w:bookmarkStart w:id="6290" w:name="_Toc36542288"/>
      <w:bookmarkStart w:id="6291" w:name="_Toc36543109"/>
      <w:bookmarkStart w:id="6292" w:name="_Toc36567347"/>
      <w:bookmarkStart w:id="6293" w:name="_Toc44340965"/>
      <w:r w:rsidRPr="002B15AA">
        <w:rPr>
          <w:lang w:eastAsia="zh-CN"/>
        </w:rPr>
        <w:t>4.3.7</w:t>
      </w:r>
      <w:r w:rsidRPr="002B15AA">
        <w:rPr>
          <w:lang w:eastAsia="zh-CN"/>
        </w:rPr>
        <w:tab/>
      </w:r>
      <w:r w:rsidRPr="002B15AA">
        <w:rPr>
          <w:rFonts w:ascii="Courier New" w:hAnsi="Courier New" w:cs="Courier New"/>
          <w:lang w:eastAsia="zh-CN"/>
        </w:rPr>
        <w:t>BWP</w:t>
      </w:r>
      <w:bookmarkEnd w:id="6285"/>
      <w:bookmarkEnd w:id="6286"/>
      <w:bookmarkEnd w:id="6287"/>
      <w:bookmarkEnd w:id="6288"/>
      <w:bookmarkEnd w:id="6289"/>
      <w:bookmarkEnd w:id="6290"/>
      <w:bookmarkEnd w:id="6291"/>
      <w:bookmarkEnd w:id="6292"/>
      <w:bookmarkEnd w:id="6293"/>
    </w:p>
    <w:p w:rsidR="00E154AB" w:rsidRPr="002B15AA" w:rsidRDefault="00E154AB" w:rsidP="00E154AB">
      <w:pPr>
        <w:pStyle w:val="Heading4"/>
      </w:pPr>
      <w:bookmarkStart w:id="6294" w:name="_Toc19888077"/>
      <w:bookmarkStart w:id="6295" w:name="_Toc27404958"/>
      <w:bookmarkStart w:id="6296" w:name="_Toc35878103"/>
      <w:bookmarkStart w:id="6297" w:name="_Toc36219919"/>
      <w:bookmarkStart w:id="6298" w:name="_Toc36474017"/>
      <w:bookmarkStart w:id="6299" w:name="_Toc36542289"/>
      <w:bookmarkStart w:id="6300" w:name="_Toc36543110"/>
      <w:bookmarkStart w:id="6301" w:name="_Toc36567348"/>
      <w:bookmarkStart w:id="6302" w:name="_Toc44340966"/>
      <w:r w:rsidRPr="002B15AA">
        <w:rPr>
          <w:rFonts w:hint="eastAsia"/>
          <w:lang w:eastAsia="zh-CN"/>
        </w:rPr>
        <w:t>4</w:t>
      </w:r>
      <w:r w:rsidRPr="002B15AA">
        <w:t>.3.7.1</w:t>
      </w:r>
      <w:r w:rsidRPr="002B15AA">
        <w:tab/>
        <w:t>Definition</w:t>
      </w:r>
      <w:bookmarkEnd w:id="6294"/>
      <w:bookmarkEnd w:id="6295"/>
      <w:bookmarkEnd w:id="6296"/>
      <w:bookmarkEnd w:id="6297"/>
      <w:bookmarkEnd w:id="6298"/>
      <w:bookmarkEnd w:id="6299"/>
      <w:bookmarkEnd w:id="6300"/>
      <w:bookmarkEnd w:id="6301"/>
      <w:bookmarkEnd w:id="6302"/>
    </w:p>
    <w:p w:rsidR="00E154AB" w:rsidRPr="002B15AA" w:rsidRDefault="00E154AB" w:rsidP="00E154AB">
      <w:r w:rsidRPr="002B15AA">
        <w:t>This IOC represents a bandwidth part (BWP) defined in 3GPP TS 38.211 [32], subclause 4.4.5. A bandwidth part is related to downlink, uplink or supplementary uplink resource grids, and is defined by its subcarrier spacing (SCS), cyclic prefix and location and size related to the common resource grid for the applicable SCS.</w:t>
      </w:r>
    </w:p>
    <w:p w:rsidR="00E154AB" w:rsidRPr="002B15AA" w:rsidRDefault="00E154AB" w:rsidP="00E154AB">
      <w:r w:rsidRPr="002B15AA">
        <w:t>A BWP can be either an initial BWP used for initial access, or other ("regular") BWP configured for relevant UEs that support the BWP's characteristics.</w:t>
      </w:r>
    </w:p>
    <w:p w:rsidR="00E154AB" w:rsidRDefault="00E154AB" w:rsidP="00E154AB">
      <w:pPr>
        <w:pStyle w:val="Heading4"/>
      </w:pPr>
      <w:bookmarkStart w:id="6303" w:name="_Toc19888078"/>
      <w:bookmarkStart w:id="6304" w:name="_Toc27404959"/>
      <w:bookmarkStart w:id="6305" w:name="_Toc35878104"/>
      <w:bookmarkStart w:id="6306" w:name="_Toc36219920"/>
      <w:bookmarkStart w:id="6307" w:name="_Toc36474018"/>
      <w:bookmarkStart w:id="6308" w:name="_Toc36542290"/>
      <w:bookmarkStart w:id="6309" w:name="_Toc36543111"/>
      <w:bookmarkStart w:id="6310" w:name="_Toc36567349"/>
      <w:bookmarkStart w:id="6311" w:name="_Toc44340967"/>
      <w:r w:rsidRPr="002B15AA">
        <w:rPr>
          <w:rFonts w:hint="eastAsia"/>
          <w:lang w:eastAsia="zh-CN"/>
        </w:rPr>
        <w:t>4</w:t>
      </w:r>
      <w:r w:rsidRPr="002B15AA">
        <w:t>.3.7.2</w:t>
      </w:r>
      <w:r w:rsidRPr="002B15AA">
        <w:tab/>
        <w:t>Attributes</w:t>
      </w:r>
      <w:bookmarkEnd w:id="6303"/>
      <w:bookmarkEnd w:id="6304"/>
      <w:bookmarkEnd w:id="6305"/>
      <w:bookmarkEnd w:id="6306"/>
      <w:bookmarkEnd w:id="6307"/>
      <w:bookmarkEnd w:id="6308"/>
      <w:bookmarkEnd w:id="6309"/>
      <w:bookmarkEnd w:id="6310"/>
      <w:bookmarkEnd w:id="6311"/>
    </w:p>
    <w:p w:rsidR="00E154AB" w:rsidRPr="002B15AA" w:rsidRDefault="00E154AB" w:rsidP="00E154AB">
      <w:r>
        <w:t>The BWP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1"/>
        <w:gridCol w:w="1180"/>
        <w:gridCol w:w="1184"/>
        <w:gridCol w:w="1182"/>
        <w:gridCol w:w="1183"/>
        <w:gridCol w:w="1237"/>
      </w:tblGrid>
      <w:tr w:rsidR="00E154AB" w:rsidRPr="002B15AA" w:rsidTr="00583841">
        <w:trPr>
          <w:cantSplit/>
          <w:jc w:val="center"/>
        </w:trPr>
        <w:tc>
          <w:tcPr>
            <w:tcW w:w="3891" w:type="dxa"/>
            <w:shd w:val="pct10" w:color="auto" w:fill="FFFFFF"/>
            <w:vAlign w:val="center"/>
          </w:tcPr>
          <w:p w:rsidR="00E154AB" w:rsidRPr="002B15AA" w:rsidRDefault="00E154AB" w:rsidP="00583841">
            <w:pPr>
              <w:pStyle w:val="TAH"/>
            </w:pPr>
            <w:r w:rsidRPr="002B15AA">
              <w:lastRenderedPageBreak/>
              <w:t>Attribute name</w:t>
            </w:r>
          </w:p>
        </w:tc>
        <w:tc>
          <w:tcPr>
            <w:tcW w:w="1180" w:type="dxa"/>
            <w:shd w:val="pct10" w:color="auto" w:fill="FFFFFF"/>
            <w:vAlign w:val="center"/>
          </w:tcPr>
          <w:p w:rsidR="00E154AB" w:rsidRPr="002B15AA" w:rsidRDefault="00E154AB" w:rsidP="00583841">
            <w:pPr>
              <w:pStyle w:val="TAH"/>
            </w:pPr>
            <w:r w:rsidRPr="002B15AA">
              <w:t>Support Qualifier</w:t>
            </w:r>
          </w:p>
        </w:tc>
        <w:tc>
          <w:tcPr>
            <w:tcW w:w="1184" w:type="dxa"/>
            <w:shd w:val="pct10" w:color="auto" w:fill="FFFFFF"/>
            <w:vAlign w:val="center"/>
          </w:tcPr>
          <w:p w:rsidR="00E154AB" w:rsidRPr="002B15AA" w:rsidRDefault="00E154AB" w:rsidP="00583841">
            <w:pPr>
              <w:pStyle w:val="TAH"/>
            </w:pPr>
            <w:r w:rsidRPr="002B15AA">
              <w:t>isReadable</w:t>
            </w:r>
          </w:p>
        </w:tc>
        <w:tc>
          <w:tcPr>
            <w:tcW w:w="1182" w:type="dxa"/>
            <w:shd w:val="pct10" w:color="auto" w:fill="FFFFFF"/>
            <w:vAlign w:val="center"/>
          </w:tcPr>
          <w:p w:rsidR="00E154AB" w:rsidRPr="002B15AA" w:rsidRDefault="00E154AB" w:rsidP="00583841">
            <w:pPr>
              <w:pStyle w:val="TAH"/>
            </w:pPr>
            <w:r w:rsidRPr="002B15AA">
              <w:t>isWritable</w:t>
            </w:r>
          </w:p>
        </w:tc>
        <w:tc>
          <w:tcPr>
            <w:tcW w:w="1183"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37"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891" w:type="dxa"/>
          </w:tcPr>
          <w:p w:rsidR="00E154AB" w:rsidRPr="002B15AA" w:rsidRDefault="00E154AB" w:rsidP="00583841">
            <w:pPr>
              <w:pStyle w:val="TAL"/>
              <w:rPr>
                <w:rFonts w:ascii="Courier New" w:hAnsi="Courier New" w:cs="Courier New"/>
              </w:rPr>
            </w:pPr>
            <w:r w:rsidRPr="002B15AA">
              <w:rPr>
                <w:rFonts w:ascii="Courier New" w:hAnsi="Courier New" w:cs="Courier New"/>
              </w:rPr>
              <w:t>bwpContext</w:t>
            </w:r>
          </w:p>
        </w:tc>
        <w:tc>
          <w:tcPr>
            <w:tcW w:w="1180" w:type="dxa"/>
          </w:tcPr>
          <w:p w:rsidR="00E154AB" w:rsidRPr="002B15AA" w:rsidRDefault="00E154AB" w:rsidP="00583841">
            <w:pPr>
              <w:pStyle w:val="TAL"/>
              <w:jc w:val="center"/>
            </w:pPr>
            <w:r w:rsidRPr="002B15AA">
              <w:t>M</w:t>
            </w:r>
          </w:p>
        </w:tc>
        <w:tc>
          <w:tcPr>
            <w:tcW w:w="1184" w:type="dxa"/>
          </w:tcPr>
          <w:p w:rsidR="00E154AB" w:rsidRPr="002B15AA" w:rsidRDefault="00E154AB" w:rsidP="00583841">
            <w:pPr>
              <w:pStyle w:val="TAL"/>
              <w:jc w:val="center"/>
            </w:pPr>
            <w:r w:rsidRPr="002B15AA">
              <w:t>T</w:t>
            </w:r>
          </w:p>
        </w:tc>
        <w:tc>
          <w:tcPr>
            <w:tcW w:w="1182" w:type="dxa"/>
          </w:tcPr>
          <w:p w:rsidR="00E154AB" w:rsidRPr="002B15AA" w:rsidRDefault="00E154AB" w:rsidP="00583841">
            <w:pPr>
              <w:pStyle w:val="TAL"/>
              <w:jc w:val="center"/>
            </w:pPr>
            <w:r w:rsidRPr="002B15AA">
              <w:t>T</w:t>
            </w:r>
          </w:p>
        </w:tc>
        <w:tc>
          <w:tcPr>
            <w:tcW w:w="1183" w:type="dxa"/>
          </w:tcPr>
          <w:p w:rsidR="00E154AB" w:rsidRPr="002B15AA" w:rsidRDefault="00E154AB" w:rsidP="00583841">
            <w:pPr>
              <w:pStyle w:val="TAL"/>
              <w:jc w:val="center"/>
            </w:pPr>
            <w:r w:rsidRPr="002B15AA">
              <w:t>F</w:t>
            </w:r>
          </w:p>
        </w:tc>
        <w:tc>
          <w:tcPr>
            <w:tcW w:w="1237" w:type="dxa"/>
          </w:tcPr>
          <w:p w:rsidR="00E154AB" w:rsidRPr="002B15AA" w:rsidRDefault="00E154AB" w:rsidP="00583841">
            <w:pPr>
              <w:pStyle w:val="TAL"/>
              <w:jc w:val="center"/>
              <w:rPr>
                <w:lang w:eastAsia="zh-CN"/>
              </w:rPr>
            </w:pPr>
            <w:r w:rsidRPr="002B15AA">
              <w:rPr>
                <w:lang w:eastAsia="zh-CN"/>
              </w:rPr>
              <w:t>T</w:t>
            </w:r>
          </w:p>
        </w:tc>
      </w:tr>
      <w:tr w:rsidR="00E154AB" w:rsidRPr="002B15AA" w:rsidTr="00583841">
        <w:trPr>
          <w:cantSplit/>
          <w:jc w:val="center"/>
        </w:trPr>
        <w:tc>
          <w:tcPr>
            <w:tcW w:w="3891" w:type="dxa"/>
          </w:tcPr>
          <w:p w:rsidR="00E154AB" w:rsidRPr="002B15AA" w:rsidRDefault="00E154AB" w:rsidP="00583841">
            <w:pPr>
              <w:pStyle w:val="TAL"/>
              <w:rPr>
                <w:rFonts w:ascii="Courier New" w:hAnsi="Courier New" w:cs="Courier New"/>
              </w:rPr>
            </w:pPr>
            <w:r w:rsidRPr="002B15AA">
              <w:rPr>
                <w:rFonts w:ascii="Courier New" w:hAnsi="Courier New" w:cs="Courier New"/>
              </w:rPr>
              <w:t>isInitialBwp</w:t>
            </w:r>
          </w:p>
        </w:tc>
        <w:tc>
          <w:tcPr>
            <w:tcW w:w="1180" w:type="dxa"/>
          </w:tcPr>
          <w:p w:rsidR="00E154AB" w:rsidRPr="002B15AA" w:rsidRDefault="00E154AB" w:rsidP="00583841">
            <w:pPr>
              <w:pStyle w:val="TAL"/>
              <w:jc w:val="center"/>
            </w:pPr>
            <w:r w:rsidRPr="002B15AA">
              <w:t>M</w:t>
            </w:r>
          </w:p>
        </w:tc>
        <w:tc>
          <w:tcPr>
            <w:tcW w:w="1184" w:type="dxa"/>
          </w:tcPr>
          <w:p w:rsidR="00E154AB" w:rsidRPr="002B15AA" w:rsidRDefault="00E154AB" w:rsidP="00583841">
            <w:pPr>
              <w:pStyle w:val="TAL"/>
              <w:jc w:val="center"/>
            </w:pPr>
            <w:r w:rsidRPr="002B15AA">
              <w:t>T</w:t>
            </w:r>
          </w:p>
        </w:tc>
        <w:tc>
          <w:tcPr>
            <w:tcW w:w="1182" w:type="dxa"/>
          </w:tcPr>
          <w:p w:rsidR="00E154AB" w:rsidRPr="002B15AA" w:rsidRDefault="00E154AB" w:rsidP="00583841">
            <w:pPr>
              <w:pStyle w:val="TAL"/>
              <w:jc w:val="center"/>
            </w:pPr>
            <w:r w:rsidRPr="002B15AA">
              <w:t>T</w:t>
            </w:r>
          </w:p>
        </w:tc>
        <w:tc>
          <w:tcPr>
            <w:tcW w:w="1183" w:type="dxa"/>
          </w:tcPr>
          <w:p w:rsidR="00E154AB" w:rsidRPr="002B15AA" w:rsidRDefault="00E154AB" w:rsidP="00583841">
            <w:pPr>
              <w:pStyle w:val="TAL"/>
              <w:jc w:val="center"/>
            </w:pPr>
            <w:r w:rsidRPr="002B15AA">
              <w:t>F</w:t>
            </w:r>
          </w:p>
        </w:tc>
        <w:tc>
          <w:tcPr>
            <w:tcW w:w="1237" w:type="dxa"/>
          </w:tcPr>
          <w:p w:rsidR="00E154AB" w:rsidRPr="002B15AA" w:rsidRDefault="00E154AB" w:rsidP="00583841">
            <w:pPr>
              <w:pStyle w:val="TAL"/>
              <w:jc w:val="center"/>
              <w:rPr>
                <w:lang w:eastAsia="zh-CN"/>
              </w:rPr>
            </w:pPr>
            <w:r w:rsidRPr="002B15AA">
              <w:rPr>
                <w:lang w:eastAsia="zh-CN"/>
              </w:rPr>
              <w:t>T</w:t>
            </w:r>
          </w:p>
        </w:tc>
      </w:tr>
      <w:tr w:rsidR="00E154AB" w:rsidRPr="002B15AA" w:rsidTr="00583841">
        <w:trPr>
          <w:cantSplit/>
          <w:jc w:val="center"/>
        </w:trPr>
        <w:tc>
          <w:tcPr>
            <w:tcW w:w="3891" w:type="dxa"/>
          </w:tcPr>
          <w:p w:rsidR="00E154AB" w:rsidRPr="002B15AA" w:rsidRDefault="00E154AB" w:rsidP="00583841">
            <w:pPr>
              <w:pStyle w:val="TAL"/>
              <w:rPr>
                <w:rFonts w:ascii="Courier New" w:hAnsi="Courier New" w:cs="Courier New"/>
              </w:rPr>
            </w:pPr>
            <w:r w:rsidRPr="002B15AA">
              <w:rPr>
                <w:rFonts w:ascii="Courier New" w:hAnsi="Courier New" w:cs="Courier New"/>
              </w:rPr>
              <w:t>subCarrierSpacing</w:t>
            </w:r>
          </w:p>
        </w:tc>
        <w:tc>
          <w:tcPr>
            <w:tcW w:w="1180" w:type="dxa"/>
          </w:tcPr>
          <w:p w:rsidR="00E154AB" w:rsidRPr="002B15AA" w:rsidRDefault="00E154AB" w:rsidP="00583841">
            <w:pPr>
              <w:pStyle w:val="TAL"/>
              <w:jc w:val="center"/>
            </w:pPr>
            <w:r w:rsidRPr="002B15AA">
              <w:t>M</w:t>
            </w:r>
          </w:p>
        </w:tc>
        <w:tc>
          <w:tcPr>
            <w:tcW w:w="1184" w:type="dxa"/>
          </w:tcPr>
          <w:p w:rsidR="00E154AB" w:rsidRPr="002B15AA" w:rsidRDefault="00E154AB" w:rsidP="00583841">
            <w:pPr>
              <w:pStyle w:val="TAL"/>
              <w:jc w:val="center"/>
            </w:pPr>
            <w:r w:rsidRPr="002B15AA">
              <w:rPr>
                <w:rFonts w:hint="eastAsia"/>
              </w:rPr>
              <w:t>T</w:t>
            </w:r>
          </w:p>
        </w:tc>
        <w:tc>
          <w:tcPr>
            <w:tcW w:w="1182" w:type="dxa"/>
          </w:tcPr>
          <w:p w:rsidR="00E154AB" w:rsidRPr="002B15AA" w:rsidRDefault="00E154AB" w:rsidP="00583841">
            <w:pPr>
              <w:pStyle w:val="TAL"/>
              <w:jc w:val="center"/>
            </w:pPr>
            <w:r w:rsidRPr="002B15AA">
              <w:t>T</w:t>
            </w:r>
          </w:p>
        </w:tc>
        <w:tc>
          <w:tcPr>
            <w:tcW w:w="1183" w:type="dxa"/>
          </w:tcPr>
          <w:p w:rsidR="00E154AB" w:rsidRPr="002B15AA" w:rsidRDefault="00E154AB" w:rsidP="00583841">
            <w:pPr>
              <w:pStyle w:val="TAL"/>
              <w:jc w:val="center"/>
              <w:rPr>
                <w:lang w:eastAsia="zh-CN"/>
              </w:rPr>
            </w:pPr>
            <w:r w:rsidRPr="002B15AA">
              <w:t>F</w:t>
            </w:r>
          </w:p>
        </w:tc>
        <w:tc>
          <w:tcPr>
            <w:tcW w:w="1237" w:type="dxa"/>
          </w:tcPr>
          <w:p w:rsidR="00E154AB" w:rsidRPr="002B15AA" w:rsidRDefault="00E154AB" w:rsidP="00583841">
            <w:pPr>
              <w:pStyle w:val="TAL"/>
              <w:jc w:val="center"/>
            </w:pPr>
            <w:r w:rsidRPr="002B15AA">
              <w:rPr>
                <w:lang w:eastAsia="zh-CN"/>
              </w:rPr>
              <w:t>T</w:t>
            </w:r>
          </w:p>
        </w:tc>
      </w:tr>
      <w:tr w:rsidR="00E154AB" w:rsidRPr="002B15AA" w:rsidTr="00583841">
        <w:trPr>
          <w:cantSplit/>
          <w:jc w:val="center"/>
        </w:trPr>
        <w:tc>
          <w:tcPr>
            <w:tcW w:w="3891"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cyclicPrefix</w:t>
            </w:r>
          </w:p>
        </w:tc>
        <w:tc>
          <w:tcPr>
            <w:tcW w:w="1180" w:type="dxa"/>
          </w:tcPr>
          <w:p w:rsidR="00E154AB" w:rsidRPr="002B15AA" w:rsidRDefault="00E154AB" w:rsidP="00583841">
            <w:pPr>
              <w:pStyle w:val="TAL"/>
              <w:jc w:val="center"/>
            </w:pPr>
            <w:r w:rsidRPr="002B15AA">
              <w:t>M</w:t>
            </w:r>
          </w:p>
        </w:tc>
        <w:tc>
          <w:tcPr>
            <w:tcW w:w="1184" w:type="dxa"/>
          </w:tcPr>
          <w:p w:rsidR="00E154AB" w:rsidRPr="002B15AA" w:rsidRDefault="00E154AB" w:rsidP="00583841">
            <w:pPr>
              <w:pStyle w:val="TAL"/>
              <w:jc w:val="center"/>
            </w:pPr>
            <w:r w:rsidRPr="002B15AA">
              <w:t>T</w:t>
            </w:r>
          </w:p>
        </w:tc>
        <w:tc>
          <w:tcPr>
            <w:tcW w:w="1182" w:type="dxa"/>
          </w:tcPr>
          <w:p w:rsidR="00E154AB" w:rsidRPr="002B15AA" w:rsidRDefault="00E154AB" w:rsidP="00583841">
            <w:pPr>
              <w:pStyle w:val="TAL"/>
              <w:jc w:val="center"/>
            </w:pPr>
            <w:r w:rsidRPr="002B15AA">
              <w:t>T</w:t>
            </w:r>
          </w:p>
        </w:tc>
        <w:tc>
          <w:tcPr>
            <w:tcW w:w="1183" w:type="dxa"/>
          </w:tcPr>
          <w:p w:rsidR="00E154AB" w:rsidRPr="002B15AA" w:rsidRDefault="00E154AB" w:rsidP="00583841">
            <w:pPr>
              <w:pStyle w:val="TAL"/>
              <w:jc w:val="center"/>
              <w:rPr>
                <w:lang w:eastAsia="zh-CN"/>
              </w:rPr>
            </w:pPr>
            <w:r w:rsidRPr="002B15AA">
              <w:t>F</w:t>
            </w:r>
          </w:p>
        </w:tc>
        <w:tc>
          <w:tcPr>
            <w:tcW w:w="1237" w:type="dxa"/>
          </w:tcPr>
          <w:p w:rsidR="00E154AB" w:rsidRPr="002B15AA" w:rsidRDefault="00E154AB" w:rsidP="00583841">
            <w:pPr>
              <w:pStyle w:val="TAL"/>
              <w:jc w:val="center"/>
            </w:pPr>
            <w:r w:rsidRPr="002B15AA">
              <w:rPr>
                <w:lang w:eastAsia="zh-CN"/>
              </w:rPr>
              <w:t>T</w:t>
            </w:r>
          </w:p>
        </w:tc>
      </w:tr>
      <w:tr w:rsidR="00E154AB" w:rsidRPr="002B15AA" w:rsidTr="00583841">
        <w:trPr>
          <w:cantSplit/>
          <w:jc w:val="center"/>
        </w:trPr>
        <w:tc>
          <w:tcPr>
            <w:tcW w:w="3891"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startRB</w:t>
            </w:r>
          </w:p>
        </w:tc>
        <w:tc>
          <w:tcPr>
            <w:tcW w:w="1180" w:type="dxa"/>
          </w:tcPr>
          <w:p w:rsidR="00E154AB" w:rsidRPr="002B15AA" w:rsidRDefault="00E154AB" w:rsidP="00583841">
            <w:pPr>
              <w:pStyle w:val="TAL"/>
              <w:jc w:val="center"/>
            </w:pPr>
            <w:r w:rsidRPr="002B15AA">
              <w:t>M</w:t>
            </w:r>
          </w:p>
        </w:tc>
        <w:tc>
          <w:tcPr>
            <w:tcW w:w="1184" w:type="dxa"/>
          </w:tcPr>
          <w:p w:rsidR="00E154AB" w:rsidRPr="002B15AA" w:rsidRDefault="00E154AB" w:rsidP="00583841">
            <w:pPr>
              <w:pStyle w:val="TAL"/>
              <w:jc w:val="center"/>
            </w:pPr>
            <w:r w:rsidRPr="002B15AA">
              <w:t>T</w:t>
            </w:r>
          </w:p>
        </w:tc>
        <w:tc>
          <w:tcPr>
            <w:tcW w:w="1182" w:type="dxa"/>
          </w:tcPr>
          <w:p w:rsidR="00E154AB" w:rsidRPr="002B15AA" w:rsidRDefault="00E154AB" w:rsidP="00583841">
            <w:pPr>
              <w:pStyle w:val="TAL"/>
              <w:jc w:val="center"/>
            </w:pPr>
            <w:r w:rsidRPr="002B15AA">
              <w:t>T</w:t>
            </w:r>
          </w:p>
        </w:tc>
        <w:tc>
          <w:tcPr>
            <w:tcW w:w="1183" w:type="dxa"/>
          </w:tcPr>
          <w:p w:rsidR="00E154AB" w:rsidRPr="002B15AA" w:rsidRDefault="00E154AB" w:rsidP="00583841">
            <w:pPr>
              <w:pStyle w:val="TAL"/>
              <w:jc w:val="center"/>
            </w:pPr>
            <w:r w:rsidRPr="002B15AA">
              <w:t>F</w:t>
            </w:r>
          </w:p>
        </w:tc>
        <w:tc>
          <w:tcPr>
            <w:tcW w:w="1237" w:type="dxa"/>
          </w:tcPr>
          <w:p w:rsidR="00E154AB" w:rsidRPr="002B15AA" w:rsidRDefault="00E154AB" w:rsidP="00583841">
            <w:pPr>
              <w:pStyle w:val="TAL"/>
              <w:jc w:val="center"/>
              <w:rPr>
                <w:lang w:eastAsia="zh-CN"/>
              </w:rPr>
            </w:pPr>
            <w:r w:rsidRPr="002B15AA">
              <w:rPr>
                <w:lang w:eastAsia="zh-CN"/>
              </w:rPr>
              <w:t>T</w:t>
            </w:r>
          </w:p>
        </w:tc>
      </w:tr>
      <w:tr w:rsidR="00E154AB" w:rsidRPr="002B15AA" w:rsidTr="00583841">
        <w:trPr>
          <w:cantSplit/>
          <w:jc w:val="center"/>
        </w:trPr>
        <w:tc>
          <w:tcPr>
            <w:tcW w:w="3891"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numberOfRBs</w:t>
            </w:r>
          </w:p>
        </w:tc>
        <w:tc>
          <w:tcPr>
            <w:tcW w:w="1180" w:type="dxa"/>
          </w:tcPr>
          <w:p w:rsidR="00E154AB" w:rsidRPr="002B15AA" w:rsidRDefault="00E154AB" w:rsidP="00583841">
            <w:pPr>
              <w:pStyle w:val="TAL"/>
              <w:jc w:val="center"/>
            </w:pPr>
            <w:r w:rsidRPr="002B15AA">
              <w:t>M</w:t>
            </w:r>
          </w:p>
        </w:tc>
        <w:tc>
          <w:tcPr>
            <w:tcW w:w="1184" w:type="dxa"/>
          </w:tcPr>
          <w:p w:rsidR="00E154AB" w:rsidRPr="002B15AA" w:rsidRDefault="00E154AB" w:rsidP="00583841">
            <w:pPr>
              <w:pStyle w:val="TAL"/>
              <w:jc w:val="center"/>
            </w:pPr>
            <w:r w:rsidRPr="002B15AA">
              <w:t>T</w:t>
            </w:r>
          </w:p>
        </w:tc>
        <w:tc>
          <w:tcPr>
            <w:tcW w:w="1182" w:type="dxa"/>
          </w:tcPr>
          <w:p w:rsidR="00E154AB" w:rsidRPr="002B15AA" w:rsidRDefault="00E154AB" w:rsidP="00583841">
            <w:pPr>
              <w:pStyle w:val="TAL"/>
              <w:jc w:val="center"/>
            </w:pPr>
            <w:r w:rsidRPr="002B15AA">
              <w:t>T</w:t>
            </w:r>
          </w:p>
        </w:tc>
        <w:tc>
          <w:tcPr>
            <w:tcW w:w="1183" w:type="dxa"/>
          </w:tcPr>
          <w:p w:rsidR="00E154AB" w:rsidRPr="002B15AA" w:rsidRDefault="00E154AB" w:rsidP="00583841">
            <w:pPr>
              <w:pStyle w:val="TAL"/>
              <w:jc w:val="center"/>
            </w:pPr>
            <w:r w:rsidRPr="002B15AA">
              <w:t>F</w:t>
            </w:r>
          </w:p>
        </w:tc>
        <w:tc>
          <w:tcPr>
            <w:tcW w:w="1237" w:type="dxa"/>
          </w:tcPr>
          <w:p w:rsidR="00E154AB" w:rsidRPr="002B15AA" w:rsidRDefault="00E154AB" w:rsidP="00583841">
            <w:pPr>
              <w:pStyle w:val="TAL"/>
              <w:jc w:val="center"/>
              <w:rPr>
                <w:lang w:eastAsia="zh-CN"/>
              </w:rPr>
            </w:pPr>
            <w:r w:rsidRPr="002B15AA">
              <w:rPr>
                <w:lang w:eastAsia="zh-CN"/>
              </w:rPr>
              <w:t>T</w:t>
            </w:r>
          </w:p>
        </w:tc>
      </w:tr>
    </w:tbl>
    <w:p w:rsidR="00E154AB" w:rsidRPr="002B15AA" w:rsidRDefault="00E154AB" w:rsidP="00E154AB">
      <w:pPr>
        <w:pStyle w:val="Heading4"/>
      </w:pPr>
      <w:bookmarkStart w:id="6312" w:name="_Toc19888079"/>
      <w:bookmarkStart w:id="6313" w:name="_Toc27404960"/>
      <w:bookmarkStart w:id="6314" w:name="_Toc35878105"/>
      <w:bookmarkStart w:id="6315" w:name="_Toc36219921"/>
      <w:bookmarkStart w:id="6316" w:name="_Toc36474019"/>
      <w:bookmarkStart w:id="6317" w:name="_Toc36542291"/>
      <w:bookmarkStart w:id="6318" w:name="_Toc36543112"/>
      <w:bookmarkStart w:id="6319" w:name="_Toc36567350"/>
      <w:bookmarkStart w:id="6320" w:name="_Toc44340968"/>
      <w:r w:rsidRPr="002B15AA">
        <w:rPr>
          <w:rFonts w:hint="eastAsia"/>
          <w:lang w:eastAsia="zh-CN"/>
        </w:rPr>
        <w:t>4</w:t>
      </w:r>
      <w:r w:rsidRPr="002B15AA">
        <w:t>.3.7.3</w:t>
      </w:r>
      <w:r w:rsidRPr="002B15AA">
        <w:tab/>
        <w:t>Attribute constraints</w:t>
      </w:r>
      <w:bookmarkEnd w:id="6312"/>
      <w:bookmarkEnd w:id="6313"/>
      <w:bookmarkEnd w:id="6314"/>
      <w:bookmarkEnd w:id="6315"/>
      <w:bookmarkEnd w:id="6316"/>
      <w:bookmarkEnd w:id="6317"/>
      <w:bookmarkEnd w:id="6318"/>
      <w:bookmarkEnd w:id="6319"/>
      <w:bookmarkEnd w:id="6320"/>
    </w:p>
    <w:p w:rsidR="00E154AB" w:rsidRPr="002B15AA" w:rsidRDefault="00E154AB" w:rsidP="00E154AB">
      <w:r w:rsidRPr="002B15AA">
        <w:t>None.</w:t>
      </w:r>
    </w:p>
    <w:p w:rsidR="00E154AB" w:rsidRPr="002B15AA" w:rsidRDefault="00E154AB" w:rsidP="00E154AB">
      <w:pPr>
        <w:pStyle w:val="Heading4"/>
      </w:pPr>
      <w:bookmarkStart w:id="6321" w:name="_Toc19888080"/>
      <w:bookmarkStart w:id="6322" w:name="_Toc27404961"/>
      <w:bookmarkStart w:id="6323" w:name="_Toc35878106"/>
      <w:bookmarkStart w:id="6324" w:name="_Toc36219922"/>
      <w:bookmarkStart w:id="6325" w:name="_Toc36474020"/>
      <w:bookmarkStart w:id="6326" w:name="_Toc36542292"/>
      <w:bookmarkStart w:id="6327" w:name="_Toc36543113"/>
      <w:bookmarkStart w:id="6328" w:name="_Toc36567351"/>
      <w:bookmarkStart w:id="6329" w:name="_Toc44340969"/>
      <w:r w:rsidRPr="002B15AA">
        <w:rPr>
          <w:rFonts w:hint="eastAsia"/>
          <w:lang w:eastAsia="zh-CN"/>
        </w:rPr>
        <w:t>4</w:t>
      </w:r>
      <w:r w:rsidRPr="002B15AA">
        <w:t>.3.7.4</w:t>
      </w:r>
      <w:r w:rsidRPr="002B15AA">
        <w:tab/>
        <w:t>Notifications</w:t>
      </w:r>
      <w:bookmarkEnd w:id="6321"/>
      <w:bookmarkEnd w:id="6322"/>
      <w:bookmarkEnd w:id="6323"/>
      <w:bookmarkEnd w:id="6324"/>
      <w:bookmarkEnd w:id="6325"/>
      <w:bookmarkEnd w:id="6326"/>
      <w:bookmarkEnd w:id="6327"/>
      <w:bookmarkEnd w:id="6328"/>
      <w:bookmarkEnd w:id="6329"/>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Pr="002B15AA" w:rsidRDefault="00E154AB" w:rsidP="00E154AB">
      <w:pPr>
        <w:pStyle w:val="Heading3"/>
        <w:rPr>
          <w:lang w:eastAsia="zh-CN"/>
        </w:rPr>
      </w:pPr>
      <w:bookmarkStart w:id="6330" w:name="_Toc19888081"/>
      <w:bookmarkStart w:id="6331" w:name="_Toc27404962"/>
      <w:bookmarkStart w:id="6332" w:name="_Toc35878107"/>
      <w:bookmarkStart w:id="6333" w:name="_Toc36219923"/>
      <w:bookmarkStart w:id="6334" w:name="_Toc36474021"/>
      <w:bookmarkStart w:id="6335" w:name="_Toc36542293"/>
      <w:bookmarkStart w:id="6336" w:name="_Toc36543114"/>
      <w:bookmarkStart w:id="6337" w:name="_Toc36567352"/>
      <w:bookmarkStart w:id="6338" w:name="_Toc44340970"/>
      <w:r w:rsidRPr="002B15AA">
        <w:rPr>
          <w:rFonts w:hint="eastAsia"/>
          <w:lang w:eastAsia="zh-CN"/>
        </w:rPr>
        <w:t>4.3.8</w:t>
      </w:r>
      <w:r w:rsidRPr="002B15AA">
        <w:rPr>
          <w:lang w:eastAsia="zh-CN"/>
        </w:rPr>
        <w:tab/>
      </w:r>
      <w:r w:rsidRPr="002B15AA">
        <w:rPr>
          <w:rFonts w:ascii="Courier New" w:hAnsi="Courier New"/>
          <w:lang w:eastAsia="zh-CN"/>
        </w:rPr>
        <w:t>EP_E1</w:t>
      </w:r>
      <w:bookmarkEnd w:id="6330"/>
      <w:bookmarkEnd w:id="6331"/>
      <w:bookmarkEnd w:id="6332"/>
      <w:bookmarkEnd w:id="6333"/>
      <w:bookmarkEnd w:id="6334"/>
      <w:bookmarkEnd w:id="6335"/>
      <w:bookmarkEnd w:id="6336"/>
      <w:bookmarkEnd w:id="6337"/>
      <w:bookmarkEnd w:id="6338"/>
    </w:p>
    <w:p w:rsidR="00E154AB" w:rsidRPr="002B15AA" w:rsidRDefault="00E154AB" w:rsidP="00E154AB">
      <w:pPr>
        <w:pStyle w:val="Heading4"/>
      </w:pPr>
      <w:bookmarkStart w:id="6339" w:name="_Toc19888082"/>
      <w:bookmarkStart w:id="6340" w:name="_Toc27404963"/>
      <w:bookmarkStart w:id="6341" w:name="_Toc35878108"/>
      <w:bookmarkStart w:id="6342" w:name="_Toc36219924"/>
      <w:bookmarkStart w:id="6343" w:name="_Toc36474022"/>
      <w:bookmarkStart w:id="6344" w:name="_Toc36542294"/>
      <w:bookmarkStart w:id="6345" w:name="_Toc36543115"/>
      <w:bookmarkStart w:id="6346" w:name="_Toc36567353"/>
      <w:bookmarkStart w:id="6347" w:name="_Toc44340971"/>
      <w:r w:rsidRPr="002B15AA">
        <w:rPr>
          <w:rFonts w:hint="eastAsia"/>
          <w:lang w:eastAsia="zh-CN"/>
        </w:rPr>
        <w:t>4.3.8</w:t>
      </w:r>
      <w:r w:rsidRPr="002B15AA">
        <w:t>.1</w:t>
      </w:r>
      <w:r w:rsidRPr="002B15AA">
        <w:tab/>
        <w:t>Definition</w:t>
      </w:r>
      <w:bookmarkEnd w:id="6339"/>
      <w:bookmarkEnd w:id="6340"/>
      <w:bookmarkEnd w:id="6341"/>
      <w:bookmarkEnd w:id="6342"/>
      <w:bookmarkEnd w:id="6343"/>
      <w:bookmarkEnd w:id="6344"/>
      <w:bookmarkEnd w:id="6345"/>
      <w:bookmarkEnd w:id="6346"/>
      <w:bookmarkEnd w:id="6347"/>
    </w:p>
    <w:p w:rsidR="00E154AB" w:rsidRPr="002B15AA" w:rsidRDefault="00E154AB" w:rsidP="00E154AB">
      <w:r w:rsidRPr="002B15AA">
        <w:t xml:space="preserve">This IOC represents the </w:t>
      </w:r>
      <w:r w:rsidRPr="002B15AA">
        <w:rPr>
          <w:rStyle w:val="desc"/>
        </w:rPr>
        <w:t xml:space="preserve">local end point of the logical link, supporting E1 interface between gNB-CU-CP and gNB-CU-UP. </w:t>
      </w:r>
      <w:r w:rsidRPr="002B15AA">
        <w:rPr>
          <w:rFonts w:eastAsia="Malgun Gothic"/>
        </w:rPr>
        <w:t>The E1 interface is defined in 3GPP TS 38.</w:t>
      </w:r>
      <w:r>
        <w:rPr>
          <w:rFonts w:eastAsia="Malgun Gothic"/>
        </w:rPr>
        <w:t>401</w:t>
      </w:r>
      <w:r w:rsidRPr="002B15AA">
        <w:rPr>
          <w:rFonts w:eastAsia="Malgun Gothic"/>
        </w:rPr>
        <w:t xml:space="preserve"> [4].</w:t>
      </w:r>
    </w:p>
    <w:p w:rsidR="00E154AB" w:rsidRDefault="00E154AB" w:rsidP="00E154AB">
      <w:pPr>
        <w:pStyle w:val="Heading4"/>
        <w:rPr>
          <w:lang w:eastAsia="zh-CN"/>
        </w:rPr>
      </w:pPr>
      <w:bookmarkStart w:id="6348" w:name="_Toc19888083"/>
      <w:bookmarkStart w:id="6349" w:name="_Toc27404964"/>
      <w:bookmarkStart w:id="6350" w:name="_Toc35878109"/>
      <w:bookmarkStart w:id="6351" w:name="_Toc36219925"/>
      <w:bookmarkStart w:id="6352" w:name="_Toc36474023"/>
      <w:bookmarkStart w:id="6353" w:name="_Toc36542295"/>
      <w:bookmarkStart w:id="6354" w:name="_Toc36543116"/>
      <w:bookmarkStart w:id="6355" w:name="_Toc36567354"/>
      <w:bookmarkStart w:id="6356" w:name="_Toc44340972"/>
      <w:r w:rsidRPr="002B15AA">
        <w:rPr>
          <w:rFonts w:hint="eastAsia"/>
          <w:lang w:eastAsia="zh-CN"/>
        </w:rPr>
        <w:t>4.3.8</w:t>
      </w:r>
      <w:r w:rsidRPr="002B15AA">
        <w:rPr>
          <w:lang w:eastAsia="zh-CN"/>
        </w:rPr>
        <w:t>.2</w:t>
      </w:r>
      <w:r w:rsidRPr="002B15AA">
        <w:rPr>
          <w:lang w:eastAsia="zh-CN"/>
        </w:rPr>
        <w:tab/>
        <w:t>Attributes</w:t>
      </w:r>
      <w:bookmarkEnd w:id="6348"/>
      <w:bookmarkEnd w:id="6349"/>
      <w:bookmarkEnd w:id="6350"/>
      <w:bookmarkEnd w:id="6351"/>
      <w:bookmarkEnd w:id="6352"/>
      <w:bookmarkEnd w:id="6353"/>
      <w:bookmarkEnd w:id="6354"/>
      <w:bookmarkEnd w:id="6355"/>
      <w:bookmarkEnd w:id="6356"/>
    </w:p>
    <w:p w:rsidR="00E154AB" w:rsidRPr="002B15AA" w:rsidRDefault="00E154AB" w:rsidP="00E154AB">
      <w:pPr>
        <w:rPr>
          <w:lang w:eastAsia="zh-CN"/>
        </w:rPr>
      </w:pPr>
      <w:r>
        <w:t>The EP_E1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1"/>
        <w:gridCol w:w="1240"/>
        <w:gridCol w:w="1241"/>
        <w:gridCol w:w="1241"/>
        <w:gridCol w:w="1241"/>
        <w:gridCol w:w="1241"/>
      </w:tblGrid>
      <w:tr w:rsidR="00E154AB" w:rsidRPr="002B15AA" w:rsidTr="00583841">
        <w:trPr>
          <w:cantSplit/>
          <w:jc w:val="center"/>
        </w:trPr>
        <w:tc>
          <w:tcPr>
            <w:tcW w:w="3651" w:type="dxa"/>
            <w:shd w:val="pct10" w:color="auto" w:fill="FFFFFF"/>
            <w:vAlign w:val="center"/>
          </w:tcPr>
          <w:p w:rsidR="00E154AB" w:rsidRPr="002B15AA" w:rsidRDefault="00E154AB" w:rsidP="00583841">
            <w:pPr>
              <w:pStyle w:val="TAH"/>
            </w:pPr>
            <w:r w:rsidRPr="002B15AA">
              <w:t>Attribute name</w:t>
            </w:r>
          </w:p>
        </w:tc>
        <w:tc>
          <w:tcPr>
            <w:tcW w:w="1240"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rPr>
            </w:pPr>
            <w:r w:rsidRPr="002B15AA">
              <w:rPr>
                <w:rFonts w:ascii="Courier New" w:hAnsi="Courier New" w:cs="Courier New"/>
              </w:rPr>
              <w:t>localAddress</w:t>
            </w:r>
          </w:p>
        </w:tc>
        <w:tc>
          <w:tcPr>
            <w:tcW w:w="1240"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rPr>
            </w:pPr>
            <w:r w:rsidRPr="002B15AA">
              <w:rPr>
                <w:rFonts w:ascii="Courier New" w:hAnsi="Courier New" w:cs="Courier New"/>
              </w:rPr>
              <w:t>remoteAddress</w:t>
            </w:r>
          </w:p>
        </w:tc>
        <w:tc>
          <w:tcPr>
            <w:tcW w:w="1240" w:type="dxa"/>
          </w:tcPr>
          <w:p w:rsidR="00E154AB" w:rsidRPr="002B15AA" w:rsidRDefault="00E154AB" w:rsidP="00583841">
            <w:pPr>
              <w:pStyle w:val="TAL"/>
              <w:jc w:val="center"/>
              <w:rPr>
                <w:lang w:eastAsia="zh-CN"/>
              </w:rPr>
            </w:pPr>
            <w:r w:rsidRPr="002B15AA">
              <w:t>O</w:t>
            </w:r>
          </w:p>
        </w:tc>
        <w:tc>
          <w:tcPr>
            <w:tcW w:w="1241" w:type="dxa"/>
          </w:tcPr>
          <w:p w:rsidR="00E154AB" w:rsidRPr="002B15AA" w:rsidRDefault="00E154AB" w:rsidP="00583841">
            <w:pPr>
              <w:pStyle w:val="TAL"/>
              <w:jc w:val="center"/>
              <w:rPr>
                <w:lang w:eastAsia="zh-CN"/>
              </w:rPr>
            </w:pPr>
            <w:r w:rsidRPr="002B15AA">
              <w:rPr>
                <w:rFonts w:cs="Arial"/>
              </w:rPr>
              <w:t>T</w:t>
            </w:r>
          </w:p>
        </w:tc>
        <w:tc>
          <w:tcPr>
            <w:tcW w:w="1241" w:type="dxa"/>
          </w:tcPr>
          <w:p w:rsidR="00E154AB" w:rsidRPr="002B15AA" w:rsidRDefault="00E154AB" w:rsidP="00583841">
            <w:pPr>
              <w:pStyle w:val="TAL"/>
              <w:jc w:val="center"/>
              <w:rPr>
                <w:lang w:eastAsia="zh-CN"/>
              </w:rP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rPr>
                <w:lang w:eastAsia="zh-CN"/>
              </w:rPr>
            </w:pPr>
            <w:r w:rsidRPr="002B15AA">
              <w:rPr>
                <w:rFonts w:cs="Arial"/>
                <w:lang w:eastAsia="zh-CN"/>
              </w:rPr>
              <w:t>T</w:t>
            </w:r>
          </w:p>
        </w:tc>
      </w:tr>
    </w:tbl>
    <w:p w:rsidR="00E154AB" w:rsidRPr="002B15AA" w:rsidRDefault="00E154AB" w:rsidP="00E154AB">
      <w:pPr>
        <w:pStyle w:val="Heading4"/>
      </w:pPr>
      <w:bookmarkStart w:id="6357" w:name="_Toc19888084"/>
      <w:bookmarkStart w:id="6358" w:name="_Toc27404965"/>
      <w:bookmarkStart w:id="6359" w:name="_Toc35878110"/>
      <w:bookmarkStart w:id="6360" w:name="_Toc36219926"/>
      <w:bookmarkStart w:id="6361" w:name="_Toc36474024"/>
      <w:bookmarkStart w:id="6362" w:name="_Toc36542296"/>
      <w:bookmarkStart w:id="6363" w:name="_Toc36543117"/>
      <w:bookmarkStart w:id="6364" w:name="_Toc36567355"/>
      <w:bookmarkStart w:id="6365" w:name="_Toc44340973"/>
      <w:r w:rsidRPr="002B15AA">
        <w:rPr>
          <w:rFonts w:hint="eastAsia"/>
          <w:lang w:eastAsia="zh-CN"/>
        </w:rPr>
        <w:t>4.3.8</w:t>
      </w:r>
      <w:r w:rsidRPr="002B15AA">
        <w:t>.3</w:t>
      </w:r>
      <w:r w:rsidRPr="002B15AA">
        <w:tab/>
        <w:t>Attribute constraints</w:t>
      </w:r>
      <w:bookmarkEnd w:id="6357"/>
      <w:bookmarkEnd w:id="6358"/>
      <w:bookmarkEnd w:id="6359"/>
      <w:bookmarkEnd w:id="6360"/>
      <w:bookmarkEnd w:id="6361"/>
      <w:bookmarkEnd w:id="6362"/>
      <w:bookmarkEnd w:id="6363"/>
      <w:bookmarkEnd w:id="6364"/>
      <w:bookmarkEnd w:id="6365"/>
    </w:p>
    <w:p w:rsidR="00E154AB" w:rsidRPr="002B15AA" w:rsidRDefault="00E154AB" w:rsidP="00E154AB">
      <w:r w:rsidRPr="002B15AA">
        <w:t>None.</w:t>
      </w:r>
    </w:p>
    <w:p w:rsidR="00E154AB" w:rsidRPr="002B15AA" w:rsidRDefault="00E154AB" w:rsidP="00E154AB">
      <w:pPr>
        <w:pStyle w:val="Heading4"/>
      </w:pPr>
      <w:bookmarkStart w:id="6366" w:name="_Toc19888085"/>
      <w:bookmarkStart w:id="6367" w:name="_Toc27404966"/>
      <w:bookmarkStart w:id="6368" w:name="_Toc35878111"/>
      <w:bookmarkStart w:id="6369" w:name="_Toc36219927"/>
      <w:bookmarkStart w:id="6370" w:name="_Toc36474025"/>
      <w:bookmarkStart w:id="6371" w:name="_Toc36542297"/>
      <w:bookmarkStart w:id="6372" w:name="_Toc36543118"/>
      <w:bookmarkStart w:id="6373" w:name="_Toc36567356"/>
      <w:bookmarkStart w:id="6374" w:name="_Toc44340974"/>
      <w:r w:rsidRPr="002B15AA">
        <w:rPr>
          <w:rFonts w:hint="eastAsia"/>
          <w:lang w:eastAsia="zh-CN"/>
        </w:rPr>
        <w:t>4.3.8</w:t>
      </w:r>
      <w:r w:rsidRPr="002B15AA">
        <w:t>.4</w:t>
      </w:r>
      <w:r w:rsidRPr="002B15AA">
        <w:tab/>
        <w:t>Notifications</w:t>
      </w:r>
      <w:bookmarkEnd w:id="6366"/>
      <w:bookmarkEnd w:id="6367"/>
      <w:bookmarkEnd w:id="6368"/>
      <w:bookmarkEnd w:id="6369"/>
      <w:bookmarkEnd w:id="6370"/>
      <w:bookmarkEnd w:id="6371"/>
      <w:bookmarkEnd w:id="6372"/>
      <w:bookmarkEnd w:id="6373"/>
      <w:bookmarkEnd w:id="6374"/>
    </w:p>
    <w:p w:rsidR="00E154AB" w:rsidRPr="002B15AA" w:rsidRDefault="00E154AB" w:rsidP="00E154AB">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rsidR="00E154AB" w:rsidRPr="002B15AA" w:rsidRDefault="00E154AB" w:rsidP="00E154AB">
      <w:pPr>
        <w:pStyle w:val="Heading3"/>
        <w:rPr>
          <w:lang w:eastAsia="zh-CN"/>
        </w:rPr>
      </w:pPr>
      <w:bookmarkStart w:id="6375" w:name="_Toc19888086"/>
      <w:bookmarkStart w:id="6376" w:name="_Toc27404967"/>
      <w:bookmarkStart w:id="6377" w:name="_Toc35878112"/>
      <w:bookmarkStart w:id="6378" w:name="_Toc36219928"/>
      <w:bookmarkStart w:id="6379" w:name="_Toc36474026"/>
      <w:bookmarkStart w:id="6380" w:name="_Toc36542298"/>
      <w:bookmarkStart w:id="6381" w:name="_Toc36543119"/>
      <w:bookmarkStart w:id="6382" w:name="_Toc36567357"/>
      <w:bookmarkStart w:id="6383" w:name="_Toc44340975"/>
      <w:r w:rsidRPr="002B15AA">
        <w:rPr>
          <w:rFonts w:hint="eastAsia"/>
          <w:lang w:eastAsia="zh-CN"/>
        </w:rPr>
        <w:t>4.3.</w:t>
      </w:r>
      <w:r w:rsidRPr="002B15AA">
        <w:rPr>
          <w:lang w:eastAsia="zh-CN"/>
        </w:rPr>
        <w:t>9</w:t>
      </w:r>
      <w:r w:rsidRPr="002B15AA">
        <w:rPr>
          <w:lang w:eastAsia="zh-CN"/>
        </w:rPr>
        <w:tab/>
      </w:r>
      <w:r w:rsidRPr="002B15AA">
        <w:rPr>
          <w:rFonts w:ascii="Courier New" w:hAnsi="Courier New"/>
          <w:lang w:eastAsia="zh-CN"/>
        </w:rPr>
        <w:t>EP_XnU</w:t>
      </w:r>
      <w:bookmarkEnd w:id="6375"/>
      <w:bookmarkEnd w:id="6376"/>
      <w:bookmarkEnd w:id="6377"/>
      <w:bookmarkEnd w:id="6378"/>
      <w:bookmarkEnd w:id="6379"/>
      <w:bookmarkEnd w:id="6380"/>
      <w:bookmarkEnd w:id="6381"/>
      <w:bookmarkEnd w:id="6382"/>
      <w:bookmarkEnd w:id="6383"/>
    </w:p>
    <w:p w:rsidR="00E154AB" w:rsidRPr="002B15AA" w:rsidRDefault="00E154AB" w:rsidP="00E154AB">
      <w:pPr>
        <w:pStyle w:val="Heading4"/>
      </w:pPr>
      <w:bookmarkStart w:id="6384" w:name="_Toc19888087"/>
      <w:bookmarkStart w:id="6385" w:name="_Toc27404968"/>
      <w:bookmarkStart w:id="6386" w:name="_Toc35878113"/>
      <w:bookmarkStart w:id="6387" w:name="_Toc36219929"/>
      <w:bookmarkStart w:id="6388" w:name="_Toc36474027"/>
      <w:bookmarkStart w:id="6389" w:name="_Toc36542299"/>
      <w:bookmarkStart w:id="6390" w:name="_Toc36543120"/>
      <w:bookmarkStart w:id="6391" w:name="_Toc36567358"/>
      <w:bookmarkStart w:id="6392" w:name="_Toc44340976"/>
      <w:r w:rsidRPr="002B15AA">
        <w:rPr>
          <w:rFonts w:hint="eastAsia"/>
          <w:lang w:eastAsia="zh-CN"/>
        </w:rPr>
        <w:t>4.3.</w:t>
      </w:r>
      <w:r w:rsidRPr="002B15AA">
        <w:rPr>
          <w:lang w:eastAsia="zh-CN"/>
        </w:rPr>
        <w:t>9</w:t>
      </w:r>
      <w:r w:rsidRPr="002B15AA">
        <w:t>.1</w:t>
      </w:r>
      <w:r w:rsidRPr="002B15AA">
        <w:tab/>
        <w:t>Definition</w:t>
      </w:r>
      <w:bookmarkEnd w:id="6384"/>
      <w:bookmarkEnd w:id="6385"/>
      <w:bookmarkEnd w:id="6386"/>
      <w:bookmarkEnd w:id="6387"/>
      <w:bookmarkEnd w:id="6388"/>
      <w:bookmarkEnd w:id="6389"/>
      <w:bookmarkEnd w:id="6390"/>
      <w:bookmarkEnd w:id="6391"/>
      <w:bookmarkEnd w:id="6392"/>
    </w:p>
    <w:p w:rsidR="00E154AB" w:rsidRPr="002B15AA" w:rsidRDefault="00E154AB" w:rsidP="00E154AB">
      <w:pPr>
        <w:rPr>
          <w:rFonts w:eastAsia="Malgun Gothic"/>
        </w:rPr>
      </w:pPr>
      <w:r w:rsidRPr="002B15AA">
        <w:t xml:space="preserve">This IOC represents the one end-point of a logical link supporting the </w:t>
      </w:r>
      <w:r w:rsidRPr="002B15AA">
        <w:rPr>
          <w:rFonts w:eastAsia="Malgun Gothic"/>
        </w:rPr>
        <w:t>Xn user plane (Xn-U) interface. The Xn-U interface provides non-guaranteed delivery of user plane PDUs between two NG-RAN nodes. The user plane PDUs are carried on GTP-U/UDP/IP/Data link layer/Physical layer stack. See subclause 7.2 of 3GPP TS 38.420 [6].</w:t>
      </w:r>
    </w:p>
    <w:p w:rsidR="00E154AB" w:rsidRDefault="00E154AB" w:rsidP="00E154AB">
      <w:pPr>
        <w:pStyle w:val="Heading4"/>
        <w:rPr>
          <w:lang w:eastAsia="zh-CN"/>
        </w:rPr>
      </w:pPr>
      <w:bookmarkStart w:id="6393" w:name="_Toc19888088"/>
      <w:bookmarkStart w:id="6394" w:name="_Toc27404969"/>
      <w:bookmarkStart w:id="6395" w:name="_Toc35878114"/>
      <w:bookmarkStart w:id="6396" w:name="_Toc36219930"/>
      <w:bookmarkStart w:id="6397" w:name="_Toc36474028"/>
      <w:bookmarkStart w:id="6398" w:name="_Toc36542300"/>
      <w:bookmarkStart w:id="6399" w:name="_Toc36543121"/>
      <w:bookmarkStart w:id="6400" w:name="_Toc36567359"/>
      <w:bookmarkStart w:id="6401" w:name="_Toc44340977"/>
      <w:r w:rsidRPr="002B15AA">
        <w:rPr>
          <w:rFonts w:hint="eastAsia"/>
          <w:lang w:eastAsia="zh-CN"/>
        </w:rPr>
        <w:t>4.3.</w:t>
      </w:r>
      <w:r w:rsidRPr="002B15AA">
        <w:rPr>
          <w:lang w:eastAsia="zh-CN"/>
        </w:rPr>
        <w:t>9.2</w:t>
      </w:r>
      <w:r w:rsidRPr="002B15AA">
        <w:rPr>
          <w:lang w:eastAsia="zh-CN"/>
        </w:rPr>
        <w:tab/>
        <w:t>Attributes</w:t>
      </w:r>
      <w:bookmarkEnd w:id="6393"/>
      <w:bookmarkEnd w:id="6394"/>
      <w:bookmarkEnd w:id="6395"/>
      <w:bookmarkEnd w:id="6396"/>
      <w:bookmarkEnd w:id="6397"/>
      <w:bookmarkEnd w:id="6398"/>
      <w:bookmarkEnd w:id="6399"/>
      <w:bookmarkEnd w:id="6400"/>
      <w:bookmarkEnd w:id="6401"/>
    </w:p>
    <w:p w:rsidR="00E154AB" w:rsidRPr="002B15AA" w:rsidRDefault="00E154AB" w:rsidP="00E154AB">
      <w:pPr>
        <w:rPr>
          <w:lang w:eastAsia="zh-CN"/>
        </w:rPr>
      </w:pPr>
      <w:r>
        <w:t>The EP_XnU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1"/>
        <w:gridCol w:w="1240"/>
        <w:gridCol w:w="1241"/>
        <w:gridCol w:w="1241"/>
        <w:gridCol w:w="1241"/>
        <w:gridCol w:w="1241"/>
      </w:tblGrid>
      <w:tr w:rsidR="00E154AB" w:rsidRPr="002B15AA" w:rsidTr="00583841">
        <w:trPr>
          <w:cantSplit/>
          <w:jc w:val="center"/>
        </w:trPr>
        <w:tc>
          <w:tcPr>
            <w:tcW w:w="3651" w:type="dxa"/>
            <w:shd w:val="pct10" w:color="auto" w:fill="FFFFFF"/>
            <w:vAlign w:val="center"/>
          </w:tcPr>
          <w:p w:rsidR="00E154AB" w:rsidRPr="002B15AA" w:rsidRDefault="00E154AB" w:rsidP="00583841">
            <w:pPr>
              <w:pStyle w:val="TAH"/>
            </w:pPr>
            <w:r w:rsidRPr="002B15AA">
              <w:lastRenderedPageBreak/>
              <w:t>Attribute name</w:t>
            </w:r>
          </w:p>
        </w:tc>
        <w:tc>
          <w:tcPr>
            <w:tcW w:w="1240"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rPr>
            </w:pPr>
            <w:r w:rsidRPr="002B15AA">
              <w:rPr>
                <w:rFonts w:ascii="Courier New" w:hAnsi="Courier New" w:cs="Courier New"/>
              </w:rPr>
              <w:t>localAddress</w:t>
            </w:r>
          </w:p>
        </w:tc>
        <w:tc>
          <w:tcPr>
            <w:tcW w:w="1240"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rPr>
            </w:pPr>
            <w:r w:rsidRPr="002B15AA">
              <w:rPr>
                <w:rFonts w:ascii="Courier New" w:hAnsi="Courier New" w:cs="Courier New"/>
              </w:rPr>
              <w:t>remoteAddress</w:t>
            </w:r>
          </w:p>
        </w:tc>
        <w:tc>
          <w:tcPr>
            <w:tcW w:w="1240" w:type="dxa"/>
          </w:tcPr>
          <w:p w:rsidR="00E154AB" w:rsidRPr="002B15AA" w:rsidRDefault="00E154AB" w:rsidP="00583841">
            <w:pPr>
              <w:pStyle w:val="TAL"/>
              <w:jc w:val="center"/>
              <w:rPr>
                <w:lang w:eastAsia="zh-CN"/>
              </w:rPr>
            </w:pPr>
            <w:r w:rsidRPr="002B15AA">
              <w:t>O</w:t>
            </w:r>
          </w:p>
        </w:tc>
        <w:tc>
          <w:tcPr>
            <w:tcW w:w="1241" w:type="dxa"/>
          </w:tcPr>
          <w:p w:rsidR="00E154AB" w:rsidRPr="002B15AA" w:rsidRDefault="00E154AB" w:rsidP="00583841">
            <w:pPr>
              <w:pStyle w:val="TAL"/>
              <w:jc w:val="center"/>
              <w:rPr>
                <w:lang w:eastAsia="zh-CN"/>
              </w:rPr>
            </w:pPr>
            <w:r w:rsidRPr="002B15AA">
              <w:rPr>
                <w:rFonts w:cs="Arial"/>
              </w:rPr>
              <w:t>T</w:t>
            </w:r>
          </w:p>
        </w:tc>
        <w:tc>
          <w:tcPr>
            <w:tcW w:w="1241" w:type="dxa"/>
          </w:tcPr>
          <w:p w:rsidR="00E154AB" w:rsidRPr="002B15AA" w:rsidRDefault="00E154AB" w:rsidP="00583841">
            <w:pPr>
              <w:pStyle w:val="TAL"/>
              <w:jc w:val="center"/>
              <w:rPr>
                <w:lang w:eastAsia="zh-CN"/>
              </w:rP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rPr>
                <w:lang w:eastAsia="zh-CN"/>
              </w:rPr>
            </w:pPr>
            <w:r w:rsidRPr="002B15AA">
              <w:rPr>
                <w:rFonts w:cs="Arial"/>
                <w:lang w:eastAsia="zh-CN"/>
              </w:rPr>
              <w:t>T</w:t>
            </w:r>
          </w:p>
        </w:tc>
      </w:tr>
    </w:tbl>
    <w:p w:rsidR="00E154AB" w:rsidRPr="002B15AA" w:rsidRDefault="00E154AB" w:rsidP="00E154AB">
      <w:pPr>
        <w:pStyle w:val="Heading4"/>
      </w:pPr>
      <w:bookmarkStart w:id="6402" w:name="_Toc19888089"/>
      <w:bookmarkStart w:id="6403" w:name="_Toc27404970"/>
      <w:bookmarkStart w:id="6404" w:name="_Toc35878115"/>
      <w:bookmarkStart w:id="6405" w:name="_Toc36219931"/>
      <w:bookmarkStart w:id="6406" w:name="_Toc36474029"/>
      <w:bookmarkStart w:id="6407" w:name="_Toc36542301"/>
      <w:bookmarkStart w:id="6408" w:name="_Toc36543122"/>
      <w:bookmarkStart w:id="6409" w:name="_Toc36567360"/>
      <w:bookmarkStart w:id="6410" w:name="_Toc44340978"/>
      <w:r w:rsidRPr="002B15AA">
        <w:rPr>
          <w:rFonts w:hint="eastAsia"/>
          <w:lang w:eastAsia="zh-CN"/>
        </w:rPr>
        <w:t>4.3.</w:t>
      </w:r>
      <w:r w:rsidRPr="002B15AA">
        <w:rPr>
          <w:lang w:eastAsia="zh-CN"/>
        </w:rPr>
        <w:t>9</w:t>
      </w:r>
      <w:r w:rsidRPr="002B15AA">
        <w:t>.3</w:t>
      </w:r>
      <w:r w:rsidRPr="002B15AA">
        <w:tab/>
        <w:t>Attribute constraints</w:t>
      </w:r>
      <w:bookmarkEnd w:id="6402"/>
      <w:bookmarkEnd w:id="6403"/>
      <w:bookmarkEnd w:id="6404"/>
      <w:bookmarkEnd w:id="6405"/>
      <w:bookmarkEnd w:id="6406"/>
      <w:bookmarkEnd w:id="6407"/>
      <w:bookmarkEnd w:id="6408"/>
      <w:bookmarkEnd w:id="6409"/>
      <w:bookmarkEnd w:id="6410"/>
    </w:p>
    <w:p w:rsidR="00E154AB" w:rsidRPr="002B15AA" w:rsidRDefault="00E154AB" w:rsidP="00E154AB">
      <w:r w:rsidRPr="002B15AA">
        <w:t>None.</w:t>
      </w:r>
    </w:p>
    <w:p w:rsidR="00E154AB" w:rsidRPr="002B15AA" w:rsidRDefault="00E154AB" w:rsidP="00E154AB">
      <w:pPr>
        <w:pStyle w:val="Heading4"/>
      </w:pPr>
      <w:bookmarkStart w:id="6411" w:name="_Toc19888090"/>
      <w:bookmarkStart w:id="6412" w:name="_Toc27404971"/>
      <w:bookmarkStart w:id="6413" w:name="_Toc35878116"/>
      <w:bookmarkStart w:id="6414" w:name="_Toc36219932"/>
      <w:bookmarkStart w:id="6415" w:name="_Toc36474030"/>
      <w:bookmarkStart w:id="6416" w:name="_Toc36542302"/>
      <w:bookmarkStart w:id="6417" w:name="_Toc36543123"/>
      <w:bookmarkStart w:id="6418" w:name="_Toc36567361"/>
      <w:bookmarkStart w:id="6419" w:name="_Toc44340979"/>
      <w:r w:rsidRPr="002B15AA">
        <w:rPr>
          <w:rFonts w:hint="eastAsia"/>
          <w:lang w:eastAsia="zh-CN"/>
        </w:rPr>
        <w:t>4.3.</w:t>
      </w:r>
      <w:r w:rsidRPr="002B15AA">
        <w:rPr>
          <w:lang w:eastAsia="zh-CN"/>
        </w:rPr>
        <w:t>9</w:t>
      </w:r>
      <w:r w:rsidRPr="002B15AA">
        <w:t>.4</w:t>
      </w:r>
      <w:r w:rsidRPr="002B15AA">
        <w:tab/>
        <w:t>Notifications</w:t>
      </w:r>
      <w:bookmarkEnd w:id="6411"/>
      <w:bookmarkEnd w:id="6412"/>
      <w:bookmarkEnd w:id="6413"/>
      <w:bookmarkEnd w:id="6414"/>
      <w:bookmarkEnd w:id="6415"/>
      <w:bookmarkEnd w:id="6416"/>
      <w:bookmarkEnd w:id="6417"/>
      <w:bookmarkEnd w:id="6418"/>
      <w:bookmarkEnd w:id="6419"/>
    </w:p>
    <w:p w:rsidR="00E154AB" w:rsidRPr="002B15AA" w:rsidRDefault="00E154AB" w:rsidP="00E154AB">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rsidR="00E154AB" w:rsidRPr="002B15AA" w:rsidRDefault="00E154AB" w:rsidP="00E154AB">
      <w:pPr>
        <w:pStyle w:val="Heading3"/>
        <w:rPr>
          <w:lang w:eastAsia="zh-CN"/>
        </w:rPr>
      </w:pPr>
      <w:bookmarkStart w:id="6420" w:name="_Toc19888091"/>
      <w:bookmarkStart w:id="6421" w:name="_Toc27404972"/>
      <w:bookmarkStart w:id="6422" w:name="_Toc35878117"/>
      <w:bookmarkStart w:id="6423" w:name="_Toc36219933"/>
      <w:bookmarkStart w:id="6424" w:name="_Toc36474031"/>
      <w:bookmarkStart w:id="6425" w:name="_Toc36542303"/>
      <w:bookmarkStart w:id="6426" w:name="_Toc36543124"/>
      <w:bookmarkStart w:id="6427" w:name="_Toc36567362"/>
      <w:bookmarkStart w:id="6428" w:name="_Toc44340980"/>
      <w:r w:rsidRPr="002B15AA">
        <w:rPr>
          <w:rFonts w:hint="eastAsia"/>
          <w:lang w:eastAsia="zh-CN"/>
        </w:rPr>
        <w:t>4.3.1</w:t>
      </w:r>
      <w:r w:rsidRPr="002B15AA">
        <w:rPr>
          <w:lang w:eastAsia="zh-CN"/>
        </w:rPr>
        <w:t>0</w:t>
      </w:r>
      <w:r w:rsidRPr="002B15AA">
        <w:rPr>
          <w:lang w:eastAsia="zh-CN"/>
        </w:rPr>
        <w:tab/>
      </w:r>
      <w:r w:rsidRPr="002B15AA">
        <w:rPr>
          <w:rFonts w:ascii="Courier New" w:hAnsi="Courier New"/>
          <w:lang w:eastAsia="zh-CN"/>
        </w:rPr>
        <w:t>EP_NgC</w:t>
      </w:r>
      <w:bookmarkEnd w:id="6420"/>
      <w:bookmarkEnd w:id="6421"/>
      <w:bookmarkEnd w:id="6422"/>
      <w:bookmarkEnd w:id="6423"/>
      <w:bookmarkEnd w:id="6424"/>
      <w:bookmarkEnd w:id="6425"/>
      <w:bookmarkEnd w:id="6426"/>
      <w:bookmarkEnd w:id="6427"/>
      <w:bookmarkEnd w:id="6428"/>
    </w:p>
    <w:p w:rsidR="00E154AB" w:rsidRPr="002B15AA" w:rsidRDefault="00E154AB" w:rsidP="00E154AB">
      <w:pPr>
        <w:pStyle w:val="Heading4"/>
      </w:pPr>
      <w:bookmarkStart w:id="6429" w:name="_Toc19888092"/>
      <w:bookmarkStart w:id="6430" w:name="_Toc27404973"/>
      <w:bookmarkStart w:id="6431" w:name="_Toc35878118"/>
      <w:bookmarkStart w:id="6432" w:name="_Toc36219934"/>
      <w:bookmarkStart w:id="6433" w:name="_Toc36474032"/>
      <w:bookmarkStart w:id="6434" w:name="_Toc36542304"/>
      <w:bookmarkStart w:id="6435" w:name="_Toc36543125"/>
      <w:bookmarkStart w:id="6436" w:name="_Toc36567363"/>
      <w:bookmarkStart w:id="6437" w:name="_Toc44340981"/>
      <w:r w:rsidRPr="002B15AA">
        <w:rPr>
          <w:rFonts w:hint="eastAsia"/>
          <w:lang w:eastAsia="zh-CN"/>
        </w:rPr>
        <w:t>4.3.1</w:t>
      </w:r>
      <w:r w:rsidRPr="002B15AA">
        <w:rPr>
          <w:lang w:eastAsia="zh-CN"/>
        </w:rPr>
        <w:t>0</w:t>
      </w:r>
      <w:r w:rsidRPr="002B15AA">
        <w:t>.1</w:t>
      </w:r>
      <w:r w:rsidRPr="002B15AA">
        <w:tab/>
        <w:t>Definition</w:t>
      </w:r>
      <w:bookmarkEnd w:id="6429"/>
      <w:bookmarkEnd w:id="6430"/>
      <w:bookmarkEnd w:id="6431"/>
      <w:bookmarkEnd w:id="6432"/>
      <w:bookmarkEnd w:id="6433"/>
      <w:bookmarkEnd w:id="6434"/>
      <w:bookmarkEnd w:id="6435"/>
      <w:bookmarkEnd w:id="6436"/>
      <w:bookmarkEnd w:id="6437"/>
    </w:p>
    <w:p w:rsidR="00E154AB" w:rsidRPr="002B15AA" w:rsidRDefault="00E154AB" w:rsidP="00E154AB">
      <w:r w:rsidRPr="002B15AA">
        <w:t>This IOC represents the local end point of</w:t>
      </w:r>
      <w:r>
        <w:t xml:space="preserve"> </w:t>
      </w:r>
      <w:r w:rsidRPr="002B15AA">
        <w:t>the control plane interface (</w:t>
      </w:r>
      <w:r w:rsidRPr="002B15AA">
        <w:rPr>
          <w:rFonts w:hint="eastAsia"/>
          <w:lang w:eastAsia="zh-CN"/>
        </w:rPr>
        <w:t>NG</w:t>
      </w:r>
      <w:r w:rsidRPr="002B15AA">
        <w:t>-</w:t>
      </w:r>
      <w:r w:rsidRPr="002B15AA">
        <w:rPr>
          <w:rFonts w:hint="eastAsia"/>
          <w:lang w:eastAsia="zh-CN"/>
        </w:rPr>
        <w:t>C</w:t>
      </w:r>
      <w:r w:rsidRPr="002B15AA">
        <w:t>) between the</w:t>
      </w:r>
      <w:bookmarkStart w:id="6438" w:name="OLE_LINK75"/>
      <w:bookmarkStart w:id="6439" w:name="OLE_LINK76"/>
      <w:r w:rsidRPr="002B15AA">
        <w:t xml:space="preserve"> </w:t>
      </w:r>
      <w:r w:rsidRPr="002B15AA">
        <w:rPr>
          <w:rFonts w:hint="eastAsia"/>
          <w:lang w:eastAsia="zh-CN"/>
        </w:rPr>
        <w:t>gNB</w:t>
      </w:r>
      <w:r w:rsidRPr="002B15AA">
        <w:t xml:space="preserve"> and </w:t>
      </w:r>
      <w:r w:rsidRPr="002B15AA">
        <w:rPr>
          <w:rFonts w:hint="eastAsia"/>
          <w:lang w:eastAsia="zh-CN"/>
        </w:rPr>
        <w:t>NG-Core entity</w:t>
      </w:r>
      <w:r w:rsidRPr="002B15AA">
        <w:t>.</w:t>
      </w:r>
      <w:bookmarkEnd w:id="6438"/>
      <w:bookmarkEnd w:id="6439"/>
      <w:r w:rsidRPr="002B15AA">
        <w:t xml:space="preserve"> The transport network layer is built on IP transport</w:t>
      </w:r>
      <w:r w:rsidRPr="002B15AA">
        <w:rPr>
          <w:rFonts w:hint="eastAsia"/>
          <w:lang w:eastAsia="zh-CN"/>
        </w:rPr>
        <w:t>. F</w:t>
      </w:r>
      <w:r w:rsidRPr="002B15AA">
        <w:t>or the reliable transport of signalling messages</w:t>
      </w:r>
      <w:r w:rsidRPr="002B15AA">
        <w:rPr>
          <w:rFonts w:hint="eastAsia"/>
          <w:lang w:eastAsia="zh-CN"/>
        </w:rPr>
        <w:t>,</w:t>
      </w:r>
      <w:r w:rsidRPr="002B15AA">
        <w:t xml:space="preserve"> SCTP is added on top of IP. The application layer signalling protocol is referred to as </w:t>
      </w:r>
      <w:r w:rsidRPr="002B15AA">
        <w:rPr>
          <w:rFonts w:hint="eastAsia"/>
          <w:lang w:eastAsia="zh-CN"/>
        </w:rPr>
        <w:t>NG</w:t>
      </w:r>
      <w:r w:rsidRPr="002B15AA">
        <w:t>-AP (</w:t>
      </w:r>
      <w:r w:rsidRPr="002B15AA">
        <w:rPr>
          <w:rFonts w:hint="eastAsia"/>
          <w:lang w:eastAsia="zh-CN"/>
        </w:rPr>
        <w:t>NG</w:t>
      </w:r>
      <w:r w:rsidRPr="002B15AA">
        <w:t xml:space="preserve"> Application Protocol).</w:t>
      </w:r>
    </w:p>
    <w:p w:rsidR="00E154AB" w:rsidRPr="002B15AA" w:rsidRDefault="00E154AB" w:rsidP="00E154AB">
      <w:r w:rsidRPr="002B15AA">
        <w:t>3GPP TS 38.470 [7] noted that "one gNB-CU and a set of gNB-DUs are visible to other logical nodes as a gNB or an en-gNB where the gNB terminates the Xn and the NG interfaces, and the en-gNB terminates the X2 and the S1-U interfaces".</w:t>
      </w:r>
    </w:p>
    <w:p w:rsidR="00E154AB" w:rsidRDefault="00E154AB" w:rsidP="00E154AB">
      <w:pPr>
        <w:pStyle w:val="Heading4"/>
      </w:pPr>
      <w:bookmarkStart w:id="6440" w:name="_Toc19888093"/>
      <w:bookmarkStart w:id="6441" w:name="_Toc27404974"/>
      <w:bookmarkStart w:id="6442" w:name="_Toc35878119"/>
      <w:bookmarkStart w:id="6443" w:name="_Toc36219935"/>
      <w:bookmarkStart w:id="6444" w:name="_Toc36474033"/>
      <w:bookmarkStart w:id="6445" w:name="_Toc36542305"/>
      <w:bookmarkStart w:id="6446" w:name="_Toc36543126"/>
      <w:bookmarkStart w:id="6447" w:name="_Toc36567364"/>
      <w:bookmarkStart w:id="6448" w:name="_Toc44340982"/>
      <w:r w:rsidRPr="002B15AA">
        <w:rPr>
          <w:rFonts w:hint="eastAsia"/>
          <w:lang w:eastAsia="zh-CN"/>
        </w:rPr>
        <w:t>4.3.1</w:t>
      </w:r>
      <w:r w:rsidRPr="002B15AA">
        <w:rPr>
          <w:lang w:eastAsia="zh-CN"/>
        </w:rPr>
        <w:t>0</w:t>
      </w:r>
      <w:r w:rsidRPr="002B15AA">
        <w:t>.2</w:t>
      </w:r>
      <w:r w:rsidRPr="002B15AA">
        <w:tab/>
        <w:t>Attributes</w:t>
      </w:r>
      <w:bookmarkEnd w:id="6440"/>
      <w:bookmarkEnd w:id="6441"/>
      <w:bookmarkEnd w:id="6442"/>
      <w:bookmarkEnd w:id="6443"/>
      <w:bookmarkEnd w:id="6444"/>
      <w:bookmarkEnd w:id="6445"/>
      <w:bookmarkEnd w:id="6446"/>
      <w:bookmarkEnd w:id="6447"/>
      <w:bookmarkEnd w:id="6448"/>
    </w:p>
    <w:p w:rsidR="00E154AB" w:rsidRPr="004A4DDA" w:rsidRDefault="00E154AB" w:rsidP="00E154AB">
      <w:r>
        <w:t>The EP_NgC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1"/>
        <w:gridCol w:w="1240"/>
        <w:gridCol w:w="1241"/>
        <w:gridCol w:w="1241"/>
        <w:gridCol w:w="1241"/>
        <w:gridCol w:w="1241"/>
      </w:tblGrid>
      <w:tr w:rsidR="00E154AB" w:rsidRPr="002B15AA" w:rsidTr="00583841">
        <w:trPr>
          <w:cantSplit/>
          <w:jc w:val="center"/>
        </w:trPr>
        <w:tc>
          <w:tcPr>
            <w:tcW w:w="3651" w:type="dxa"/>
            <w:shd w:val="pct10" w:color="auto" w:fill="FFFFFF"/>
            <w:vAlign w:val="center"/>
          </w:tcPr>
          <w:p w:rsidR="00E154AB" w:rsidRPr="002B15AA" w:rsidRDefault="00E154AB" w:rsidP="00583841">
            <w:pPr>
              <w:pStyle w:val="TAH"/>
            </w:pPr>
            <w:r w:rsidRPr="002B15AA">
              <w:t>Attribute name</w:t>
            </w:r>
          </w:p>
        </w:tc>
        <w:tc>
          <w:tcPr>
            <w:tcW w:w="1240"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rPr>
            </w:pPr>
            <w:r w:rsidRPr="002B15AA">
              <w:rPr>
                <w:rFonts w:ascii="Courier New" w:hAnsi="Courier New" w:cs="Courier New"/>
              </w:rPr>
              <w:t>localAddress</w:t>
            </w:r>
          </w:p>
        </w:tc>
        <w:tc>
          <w:tcPr>
            <w:tcW w:w="1240"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rPr>
            </w:pPr>
            <w:r w:rsidRPr="002B15AA">
              <w:rPr>
                <w:rFonts w:ascii="Courier New" w:hAnsi="Courier New" w:cs="Courier New"/>
              </w:rPr>
              <w:t>remoteAddress</w:t>
            </w:r>
          </w:p>
        </w:tc>
        <w:tc>
          <w:tcPr>
            <w:tcW w:w="1240" w:type="dxa"/>
          </w:tcPr>
          <w:p w:rsidR="00E154AB" w:rsidRPr="002B15AA" w:rsidRDefault="00E154AB" w:rsidP="00583841">
            <w:pPr>
              <w:pStyle w:val="TAL"/>
              <w:jc w:val="center"/>
              <w:rPr>
                <w:lang w:eastAsia="zh-CN"/>
              </w:rPr>
            </w:pPr>
            <w:r w:rsidRPr="002B15AA">
              <w:t>O</w:t>
            </w:r>
          </w:p>
        </w:tc>
        <w:tc>
          <w:tcPr>
            <w:tcW w:w="1241" w:type="dxa"/>
          </w:tcPr>
          <w:p w:rsidR="00E154AB" w:rsidRPr="002B15AA" w:rsidRDefault="00E154AB" w:rsidP="00583841">
            <w:pPr>
              <w:pStyle w:val="TAL"/>
              <w:jc w:val="center"/>
              <w:rPr>
                <w:lang w:eastAsia="zh-CN"/>
              </w:rPr>
            </w:pPr>
            <w:r w:rsidRPr="002B15AA">
              <w:rPr>
                <w:rFonts w:cs="Arial"/>
              </w:rPr>
              <w:t>T</w:t>
            </w:r>
          </w:p>
        </w:tc>
        <w:tc>
          <w:tcPr>
            <w:tcW w:w="1241" w:type="dxa"/>
          </w:tcPr>
          <w:p w:rsidR="00E154AB" w:rsidRPr="002B15AA" w:rsidRDefault="00E154AB" w:rsidP="00583841">
            <w:pPr>
              <w:pStyle w:val="TAL"/>
              <w:jc w:val="center"/>
              <w:rPr>
                <w:lang w:eastAsia="zh-CN"/>
              </w:rP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rPr>
                <w:lang w:eastAsia="zh-CN"/>
              </w:rPr>
            </w:pPr>
            <w:r w:rsidRPr="002B15AA">
              <w:rPr>
                <w:rFonts w:cs="Arial"/>
                <w:lang w:eastAsia="zh-CN"/>
              </w:rPr>
              <w:t>T</w:t>
            </w:r>
          </w:p>
        </w:tc>
      </w:tr>
    </w:tbl>
    <w:p w:rsidR="00E154AB" w:rsidRPr="002B15AA" w:rsidRDefault="00E154AB" w:rsidP="00E154AB">
      <w:pPr>
        <w:pStyle w:val="Heading4"/>
      </w:pPr>
      <w:bookmarkStart w:id="6449" w:name="_Toc19888094"/>
      <w:bookmarkStart w:id="6450" w:name="_Toc27404975"/>
      <w:bookmarkStart w:id="6451" w:name="_Toc35878120"/>
      <w:bookmarkStart w:id="6452" w:name="_Toc36219936"/>
      <w:bookmarkStart w:id="6453" w:name="_Toc36474034"/>
      <w:bookmarkStart w:id="6454" w:name="_Toc36542306"/>
      <w:bookmarkStart w:id="6455" w:name="_Toc36543127"/>
      <w:bookmarkStart w:id="6456" w:name="_Toc36567365"/>
      <w:bookmarkStart w:id="6457" w:name="_Toc44340983"/>
      <w:r w:rsidRPr="002B15AA">
        <w:rPr>
          <w:rFonts w:hint="eastAsia"/>
          <w:lang w:eastAsia="zh-CN"/>
        </w:rPr>
        <w:t>4.3.1</w:t>
      </w:r>
      <w:r w:rsidRPr="002B15AA">
        <w:rPr>
          <w:lang w:eastAsia="zh-CN"/>
        </w:rPr>
        <w:t>0</w:t>
      </w:r>
      <w:r w:rsidRPr="002B15AA">
        <w:t>.3</w:t>
      </w:r>
      <w:r w:rsidRPr="002B15AA">
        <w:tab/>
        <w:t>Attribute constraints</w:t>
      </w:r>
      <w:bookmarkEnd w:id="6449"/>
      <w:bookmarkEnd w:id="6450"/>
      <w:bookmarkEnd w:id="6451"/>
      <w:bookmarkEnd w:id="6452"/>
      <w:bookmarkEnd w:id="6453"/>
      <w:bookmarkEnd w:id="6454"/>
      <w:bookmarkEnd w:id="6455"/>
      <w:bookmarkEnd w:id="6456"/>
      <w:bookmarkEnd w:id="6457"/>
    </w:p>
    <w:p w:rsidR="00E154AB" w:rsidRPr="002B15AA" w:rsidRDefault="00E154AB" w:rsidP="00E154AB">
      <w:r w:rsidRPr="002B15AA">
        <w:t>None.</w:t>
      </w:r>
    </w:p>
    <w:p w:rsidR="00E154AB" w:rsidRPr="002B15AA" w:rsidRDefault="00E154AB" w:rsidP="00E154AB">
      <w:pPr>
        <w:pStyle w:val="Heading4"/>
      </w:pPr>
      <w:bookmarkStart w:id="6458" w:name="_Toc19888095"/>
      <w:bookmarkStart w:id="6459" w:name="_Toc27404976"/>
      <w:bookmarkStart w:id="6460" w:name="_Toc35878121"/>
      <w:bookmarkStart w:id="6461" w:name="_Toc36219937"/>
      <w:bookmarkStart w:id="6462" w:name="_Toc36474035"/>
      <w:bookmarkStart w:id="6463" w:name="_Toc36542307"/>
      <w:bookmarkStart w:id="6464" w:name="_Toc36543128"/>
      <w:bookmarkStart w:id="6465" w:name="_Toc36567366"/>
      <w:bookmarkStart w:id="6466" w:name="_Toc44340984"/>
      <w:r w:rsidRPr="002B15AA">
        <w:rPr>
          <w:rFonts w:hint="eastAsia"/>
          <w:lang w:eastAsia="zh-CN"/>
        </w:rPr>
        <w:t>4.3.1</w:t>
      </w:r>
      <w:r w:rsidRPr="002B15AA">
        <w:rPr>
          <w:lang w:eastAsia="zh-CN"/>
        </w:rPr>
        <w:t>0</w:t>
      </w:r>
      <w:r w:rsidRPr="002B15AA">
        <w:t>.4</w:t>
      </w:r>
      <w:r w:rsidRPr="002B15AA">
        <w:tab/>
        <w:t>Notifications</w:t>
      </w:r>
      <w:bookmarkEnd w:id="6458"/>
      <w:bookmarkEnd w:id="6459"/>
      <w:bookmarkEnd w:id="6460"/>
      <w:bookmarkEnd w:id="6461"/>
      <w:bookmarkEnd w:id="6462"/>
      <w:bookmarkEnd w:id="6463"/>
      <w:bookmarkEnd w:id="6464"/>
      <w:bookmarkEnd w:id="6465"/>
      <w:bookmarkEnd w:id="6466"/>
    </w:p>
    <w:p w:rsidR="00E154AB" w:rsidRPr="002B15AA" w:rsidRDefault="00E154AB" w:rsidP="00E154AB">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rsidR="00E154AB" w:rsidRPr="002B15AA" w:rsidRDefault="00E154AB" w:rsidP="00E154AB">
      <w:pPr>
        <w:pStyle w:val="Heading3"/>
        <w:rPr>
          <w:lang w:eastAsia="zh-CN"/>
        </w:rPr>
      </w:pPr>
      <w:bookmarkStart w:id="6467" w:name="_Toc19888096"/>
      <w:bookmarkStart w:id="6468" w:name="_Toc27404977"/>
      <w:bookmarkStart w:id="6469" w:name="_Toc35878122"/>
      <w:bookmarkStart w:id="6470" w:name="_Toc36219938"/>
      <w:bookmarkStart w:id="6471" w:name="_Toc36474036"/>
      <w:bookmarkStart w:id="6472" w:name="_Toc36542308"/>
      <w:bookmarkStart w:id="6473" w:name="_Toc36543129"/>
      <w:bookmarkStart w:id="6474" w:name="_Toc36567367"/>
      <w:bookmarkStart w:id="6475" w:name="_Toc44340985"/>
      <w:r w:rsidRPr="002B15AA">
        <w:rPr>
          <w:rFonts w:hint="eastAsia"/>
          <w:lang w:eastAsia="zh-CN"/>
        </w:rPr>
        <w:t>4.3.1</w:t>
      </w:r>
      <w:r w:rsidRPr="002B15AA">
        <w:rPr>
          <w:lang w:eastAsia="zh-CN"/>
        </w:rPr>
        <w:t>1</w:t>
      </w:r>
      <w:r w:rsidRPr="002B15AA">
        <w:rPr>
          <w:lang w:eastAsia="zh-CN"/>
        </w:rPr>
        <w:tab/>
      </w:r>
      <w:r w:rsidRPr="002B15AA">
        <w:rPr>
          <w:rFonts w:ascii="Courier New" w:hAnsi="Courier New"/>
          <w:lang w:eastAsia="zh-CN"/>
        </w:rPr>
        <w:t>EP_NgU</w:t>
      </w:r>
      <w:bookmarkEnd w:id="6467"/>
      <w:bookmarkEnd w:id="6468"/>
      <w:bookmarkEnd w:id="6469"/>
      <w:bookmarkEnd w:id="6470"/>
      <w:bookmarkEnd w:id="6471"/>
      <w:bookmarkEnd w:id="6472"/>
      <w:bookmarkEnd w:id="6473"/>
      <w:bookmarkEnd w:id="6474"/>
      <w:bookmarkEnd w:id="6475"/>
    </w:p>
    <w:p w:rsidR="00E154AB" w:rsidRPr="002B15AA" w:rsidRDefault="00E154AB" w:rsidP="00E154AB">
      <w:pPr>
        <w:pStyle w:val="Heading4"/>
      </w:pPr>
      <w:bookmarkStart w:id="6476" w:name="_Toc19888097"/>
      <w:bookmarkStart w:id="6477" w:name="_Toc27404978"/>
      <w:bookmarkStart w:id="6478" w:name="_Toc35878123"/>
      <w:bookmarkStart w:id="6479" w:name="_Toc36219939"/>
      <w:bookmarkStart w:id="6480" w:name="_Toc36474037"/>
      <w:bookmarkStart w:id="6481" w:name="_Toc36542309"/>
      <w:bookmarkStart w:id="6482" w:name="_Toc36543130"/>
      <w:bookmarkStart w:id="6483" w:name="_Toc36567368"/>
      <w:bookmarkStart w:id="6484" w:name="_Toc44340986"/>
      <w:r w:rsidRPr="002B15AA">
        <w:rPr>
          <w:rFonts w:hint="eastAsia"/>
          <w:lang w:eastAsia="zh-CN"/>
        </w:rPr>
        <w:t>4.3.1</w:t>
      </w:r>
      <w:r w:rsidRPr="002B15AA">
        <w:rPr>
          <w:lang w:eastAsia="zh-CN"/>
        </w:rPr>
        <w:t>1</w:t>
      </w:r>
      <w:r w:rsidRPr="002B15AA">
        <w:t>.1</w:t>
      </w:r>
      <w:r w:rsidRPr="002B15AA">
        <w:tab/>
        <w:t>Definition</w:t>
      </w:r>
      <w:bookmarkEnd w:id="6476"/>
      <w:bookmarkEnd w:id="6477"/>
      <w:bookmarkEnd w:id="6478"/>
      <w:bookmarkEnd w:id="6479"/>
      <w:bookmarkEnd w:id="6480"/>
      <w:bookmarkEnd w:id="6481"/>
      <w:bookmarkEnd w:id="6482"/>
      <w:bookmarkEnd w:id="6483"/>
      <w:bookmarkEnd w:id="6484"/>
    </w:p>
    <w:p w:rsidR="00E154AB" w:rsidRPr="002B15AA" w:rsidRDefault="00E154AB" w:rsidP="00E154AB">
      <w:r w:rsidRPr="002B15AA">
        <w:t>This IOC represents the local end point of the NG user plane (NG-U) interface between the gNB and the UPGW. The interface provides non</w:t>
      </w:r>
      <w:r w:rsidRPr="002B15AA">
        <w:noBreakHyphen/>
        <w:t>guaranteed delivery of user plane PDUs between the gNB and the UPGW. GTP-U is baseline for this interface.</w:t>
      </w:r>
    </w:p>
    <w:p w:rsidR="00E154AB" w:rsidRPr="002B15AA" w:rsidRDefault="00E154AB" w:rsidP="00E154AB">
      <w:r w:rsidRPr="002B15AA">
        <w:t>3GPP TS 38.470 [7] noted that "one gNB-CU and a set of gNB-DUs are visible to other logical nodes as a gNB or an en-gNB where the gNB terminates the Xn and the NG interfaces, and the en-gNB terminates the X2 and the S1-U interfaces".</w:t>
      </w:r>
    </w:p>
    <w:p w:rsidR="00E154AB" w:rsidRDefault="00E154AB" w:rsidP="00E154AB">
      <w:pPr>
        <w:pStyle w:val="Heading4"/>
      </w:pPr>
      <w:bookmarkStart w:id="6485" w:name="_Toc19888098"/>
      <w:bookmarkStart w:id="6486" w:name="_Toc27404979"/>
      <w:bookmarkStart w:id="6487" w:name="_Toc35878124"/>
      <w:bookmarkStart w:id="6488" w:name="_Toc36219940"/>
      <w:bookmarkStart w:id="6489" w:name="_Toc36474038"/>
      <w:bookmarkStart w:id="6490" w:name="_Toc36542310"/>
      <w:bookmarkStart w:id="6491" w:name="_Toc36543131"/>
      <w:bookmarkStart w:id="6492" w:name="_Toc36567369"/>
      <w:bookmarkStart w:id="6493" w:name="_Toc44340987"/>
      <w:r w:rsidRPr="002B15AA">
        <w:rPr>
          <w:rFonts w:hint="eastAsia"/>
          <w:lang w:eastAsia="zh-CN"/>
        </w:rPr>
        <w:t>4.3.1</w:t>
      </w:r>
      <w:r w:rsidRPr="002B15AA">
        <w:rPr>
          <w:lang w:eastAsia="zh-CN"/>
        </w:rPr>
        <w:t>1</w:t>
      </w:r>
      <w:r w:rsidRPr="002B15AA">
        <w:t>.2</w:t>
      </w:r>
      <w:r w:rsidRPr="002B15AA">
        <w:tab/>
        <w:t>Attributes</w:t>
      </w:r>
      <w:bookmarkEnd w:id="6485"/>
      <w:bookmarkEnd w:id="6486"/>
      <w:bookmarkEnd w:id="6487"/>
      <w:bookmarkEnd w:id="6488"/>
      <w:bookmarkEnd w:id="6489"/>
      <w:bookmarkEnd w:id="6490"/>
      <w:bookmarkEnd w:id="6491"/>
      <w:bookmarkEnd w:id="6492"/>
      <w:bookmarkEnd w:id="6493"/>
    </w:p>
    <w:p w:rsidR="00E154AB" w:rsidRPr="002B15AA" w:rsidRDefault="00E154AB" w:rsidP="00E154AB">
      <w:r>
        <w:t>The EP_NgU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1"/>
        <w:gridCol w:w="1240"/>
        <w:gridCol w:w="1241"/>
        <w:gridCol w:w="1241"/>
        <w:gridCol w:w="1241"/>
        <w:gridCol w:w="1241"/>
      </w:tblGrid>
      <w:tr w:rsidR="00E154AB" w:rsidRPr="002B15AA" w:rsidTr="00583841">
        <w:trPr>
          <w:cantSplit/>
          <w:jc w:val="center"/>
        </w:trPr>
        <w:tc>
          <w:tcPr>
            <w:tcW w:w="3651" w:type="dxa"/>
            <w:shd w:val="pct10" w:color="auto" w:fill="FFFFFF"/>
            <w:vAlign w:val="center"/>
          </w:tcPr>
          <w:p w:rsidR="00E154AB" w:rsidRPr="002B15AA" w:rsidRDefault="00E154AB" w:rsidP="00583841">
            <w:pPr>
              <w:pStyle w:val="TAH"/>
            </w:pPr>
            <w:r w:rsidRPr="002B15AA">
              <w:lastRenderedPageBreak/>
              <w:t>Attribute name</w:t>
            </w:r>
          </w:p>
        </w:tc>
        <w:tc>
          <w:tcPr>
            <w:tcW w:w="1240"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rPr>
            </w:pPr>
            <w:r w:rsidRPr="002B15AA">
              <w:rPr>
                <w:rFonts w:ascii="Courier New" w:hAnsi="Courier New" w:cs="Courier New"/>
              </w:rPr>
              <w:t>localAddress</w:t>
            </w:r>
          </w:p>
        </w:tc>
        <w:tc>
          <w:tcPr>
            <w:tcW w:w="1240"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rPr>
            </w:pPr>
            <w:r w:rsidRPr="002B15AA">
              <w:rPr>
                <w:rFonts w:ascii="Courier New" w:hAnsi="Courier New" w:cs="Courier New"/>
              </w:rPr>
              <w:t>remoteAddress</w:t>
            </w:r>
          </w:p>
        </w:tc>
        <w:tc>
          <w:tcPr>
            <w:tcW w:w="1240" w:type="dxa"/>
          </w:tcPr>
          <w:p w:rsidR="00E154AB" w:rsidRPr="002B15AA" w:rsidRDefault="00E154AB" w:rsidP="00583841">
            <w:pPr>
              <w:pStyle w:val="TAL"/>
              <w:jc w:val="center"/>
              <w:rPr>
                <w:lang w:eastAsia="zh-CN"/>
              </w:rPr>
            </w:pPr>
            <w:r w:rsidRPr="002B15AA">
              <w:t>O</w:t>
            </w:r>
          </w:p>
        </w:tc>
        <w:tc>
          <w:tcPr>
            <w:tcW w:w="1241" w:type="dxa"/>
          </w:tcPr>
          <w:p w:rsidR="00E154AB" w:rsidRPr="002B15AA" w:rsidRDefault="00E154AB" w:rsidP="00583841">
            <w:pPr>
              <w:pStyle w:val="TAL"/>
              <w:jc w:val="center"/>
              <w:rPr>
                <w:lang w:eastAsia="zh-CN"/>
              </w:rPr>
            </w:pPr>
            <w:r w:rsidRPr="002B15AA">
              <w:rPr>
                <w:rFonts w:cs="Arial"/>
              </w:rPr>
              <w:t>T</w:t>
            </w:r>
          </w:p>
        </w:tc>
        <w:tc>
          <w:tcPr>
            <w:tcW w:w="1241" w:type="dxa"/>
          </w:tcPr>
          <w:p w:rsidR="00E154AB" w:rsidRPr="002B15AA" w:rsidRDefault="00E154AB" w:rsidP="00583841">
            <w:pPr>
              <w:pStyle w:val="TAL"/>
              <w:jc w:val="center"/>
              <w:rPr>
                <w:lang w:eastAsia="zh-CN"/>
              </w:rP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rPr>
                <w:lang w:eastAsia="zh-CN"/>
              </w:rPr>
            </w:pPr>
            <w:r w:rsidRPr="002B15AA">
              <w:rPr>
                <w:rFonts w:cs="Arial"/>
                <w:lang w:eastAsia="zh-CN"/>
              </w:rPr>
              <w:t>T</w:t>
            </w:r>
          </w:p>
        </w:tc>
      </w:tr>
    </w:tbl>
    <w:p w:rsidR="00E154AB" w:rsidRPr="002B15AA" w:rsidRDefault="00E154AB" w:rsidP="00E154AB">
      <w:pPr>
        <w:pStyle w:val="Heading4"/>
      </w:pPr>
      <w:bookmarkStart w:id="6494" w:name="_Toc19888099"/>
      <w:bookmarkStart w:id="6495" w:name="_Toc27404980"/>
      <w:bookmarkStart w:id="6496" w:name="_Toc35878125"/>
      <w:bookmarkStart w:id="6497" w:name="_Toc36219941"/>
      <w:bookmarkStart w:id="6498" w:name="_Toc36474039"/>
      <w:bookmarkStart w:id="6499" w:name="_Toc36542311"/>
      <w:bookmarkStart w:id="6500" w:name="_Toc36543132"/>
      <w:bookmarkStart w:id="6501" w:name="_Toc36567370"/>
      <w:bookmarkStart w:id="6502" w:name="_Toc44340988"/>
      <w:r w:rsidRPr="002B15AA">
        <w:rPr>
          <w:rFonts w:hint="eastAsia"/>
          <w:lang w:eastAsia="zh-CN"/>
        </w:rPr>
        <w:t>4.3.1</w:t>
      </w:r>
      <w:r w:rsidRPr="002B15AA">
        <w:rPr>
          <w:lang w:eastAsia="zh-CN"/>
        </w:rPr>
        <w:t>1</w:t>
      </w:r>
      <w:r w:rsidRPr="002B15AA">
        <w:t>.3</w:t>
      </w:r>
      <w:r w:rsidRPr="002B15AA">
        <w:tab/>
        <w:t>Attribute constraints</w:t>
      </w:r>
      <w:bookmarkEnd w:id="6494"/>
      <w:bookmarkEnd w:id="6495"/>
      <w:bookmarkEnd w:id="6496"/>
      <w:bookmarkEnd w:id="6497"/>
      <w:bookmarkEnd w:id="6498"/>
      <w:bookmarkEnd w:id="6499"/>
      <w:bookmarkEnd w:id="6500"/>
      <w:bookmarkEnd w:id="6501"/>
      <w:bookmarkEnd w:id="6502"/>
    </w:p>
    <w:p w:rsidR="00E154AB" w:rsidRPr="002B15AA" w:rsidRDefault="00E154AB" w:rsidP="00E154AB">
      <w:r w:rsidRPr="002B15AA">
        <w:t>None.</w:t>
      </w:r>
    </w:p>
    <w:p w:rsidR="00E154AB" w:rsidRPr="002B15AA" w:rsidRDefault="00E154AB" w:rsidP="00E154AB">
      <w:pPr>
        <w:pStyle w:val="Heading4"/>
      </w:pPr>
      <w:bookmarkStart w:id="6503" w:name="_Toc19888100"/>
      <w:bookmarkStart w:id="6504" w:name="_Toc27404981"/>
      <w:bookmarkStart w:id="6505" w:name="_Toc35878126"/>
      <w:bookmarkStart w:id="6506" w:name="_Toc36219942"/>
      <w:bookmarkStart w:id="6507" w:name="_Toc36474040"/>
      <w:bookmarkStart w:id="6508" w:name="_Toc36542312"/>
      <w:bookmarkStart w:id="6509" w:name="_Toc36543133"/>
      <w:bookmarkStart w:id="6510" w:name="_Toc36567371"/>
      <w:bookmarkStart w:id="6511" w:name="_Toc44340989"/>
      <w:r w:rsidRPr="002B15AA">
        <w:rPr>
          <w:rFonts w:hint="eastAsia"/>
          <w:lang w:eastAsia="zh-CN"/>
        </w:rPr>
        <w:t>4.3.1</w:t>
      </w:r>
      <w:r w:rsidRPr="002B15AA">
        <w:rPr>
          <w:lang w:eastAsia="zh-CN"/>
        </w:rPr>
        <w:t>1</w:t>
      </w:r>
      <w:r w:rsidRPr="002B15AA">
        <w:t>.4</w:t>
      </w:r>
      <w:r w:rsidRPr="002B15AA">
        <w:tab/>
        <w:t>Notifications</w:t>
      </w:r>
      <w:bookmarkEnd w:id="6503"/>
      <w:bookmarkEnd w:id="6504"/>
      <w:bookmarkEnd w:id="6505"/>
      <w:bookmarkEnd w:id="6506"/>
      <w:bookmarkEnd w:id="6507"/>
      <w:bookmarkEnd w:id="6508"/>
      <w:bookmarkEnd w:id="6509"/>
      <w:bookmarkEnd w:id="6510"/>
      <w:bookmarkEnd w:id="6511"/>
    </w:p>
    <w:p w:rsidR="00E154AB" w:rsidRPr="002B15AA" w:rsidRDefault="00E154AB" w:rsidP="00E154AB">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rsidR="00E154AB" w:rsidRPr="002B15AA" w:rsidRDefault="00E154AB" w:rsidP="00E154AB">
      <w:pPr>
        <w:pStyle w:val="Heading3"/>
        <w:rPr>
          <w:lang w:eastAsia="zh-CN"/>
        </w:rPr>
      </w:pPr>
      <w:bookmarkStart w:id="6512" w:name="_Toc19888101"/>
      <w:bookmarkStart w:id="6513" w:name="_Toc27404982"/>
      <w:bookmarkStart w:id="6514" w:name="_Toc35878127"/>
      <w:bookmarkStart w:id="6515" w:name="_Toc36219943"/>
      <w:bookmarkStart w:id="6516" w:name="_Toc36474041"/>
      <w:bookmarkStart w:id="6517" w:name="_Toc36542313"/>
      <w:bookmarkStart w:id="6518" w:name="_Toc36543134"/>
      <w:bookmarkStart w:id="6519" w:name="_Toc36567372"/>
      <w:bookmarkStart w:id="6520" w:name="_Toc44340990"/>
      <w:r w:rsidRPr="002B15AA">
        <w:rPr>
          <w:rFonts w:hint="eastAsia"/>
          <w:lang w:eastAsia="zh-CN"/>
        </w:rPr>
        <w:t>4.3.1</w:t>
      </w:r>
      <w:r w:rsidRPr="002B15AA">
        <w:rPr>
          <w:lang w:eastAsia="zh-CN"/>
        </w:rPr>
        <w:t>2</w:t>
      </w:r>
      <w:r w:rsidRPr="002B15AA">
        <w:rPr>
          <w:lang w:eastAsia="zh-CN"/>
        </w:rPr>
        <w:tab/>
      </w:r>
      <w:r w:rsidRPr="002B15AA">
        <w:rPr>
          <w:rFonts w:ascii="Courier New" w:hAnsi="Courier New"/>
          <w:lang w:eastAsia="zh-CN"/>
        </w:rPr>
        <w:t>EP_F1C</w:t>
      </w:r>
      <w:bookmarkEnd w:id="6512"/>
      <w:bookmarkEnd w:id="6513"/>
      <w:bookmarkEnd w:id="6514"/>
      <w:bookmarkEnd w:id="6515"/>
      <w:bookmarkEnd w:id="6516"/>
      <w:bookmarkEnd w:id="6517"/>
      <w:bookmarkEnd w:id="6518"/>
      <w:bookmarkEnd w:id="6519"/>
      <w:bookmarkEnd w:id="6520"/>
    </w:p>
    <w:p w:rsidR="00E154AB" w:rsidRPr="002B15AA" w:rsidRDefault="00E154AB" w:rsidP="00E154AB">
      <w:pPr>
        <w:pStyle w:val="Heading4"/>
      </w:pPr>
      <w:bookmarkStart w:id="6521" w:name="_Toc19888102"/>
      <w:bookmarkStart w:id="6522" w:name="_Toc27404983"/>
      <w:bookmarkStart w:id="6523" w:name="_Toc35878128"/>
      <w:bookmarkStart w:id="6524" w:name="_Toc36219944"/>
      <w:bookmarkStart w:id="6525" w:name="_Toc36474042"/>
      <w:bookmarkStart w:id="6526" w:name="_Toc36542314"/>
      <w:bookmarkStart w:id="6527" w:name="_Toc36543135"/>
      <w:bookmarkStart w:id="6528" w:name="_Toc36567373"/>
      <w:bookmarkStart w:id="6529" w:name="_Toc44340991"/>
      <w:r w:rsidRPr="002B15AA">
        <w:rPr>
          <w:rFonts w:hint="eastAsia"/>
          <w:lang w:eastAsia="zh-CN"/>
        </w:rPr>
        <w:t>4.3.1</w:t>
      </w:r>
      <w:r w:rsidRPr="002B15AA">
        <w:rPr>
          <w:lang w:eastAsia="zh-CN"/>
        </w:rPr>
        <w:t>2</w:t>
      </w:r>
      <w:r w:rsidRPr="002B15AA">
        <w:t>.1</w:t>
      </w:r>
      <w:r w:rsidRPr="002B15AA">
        <w:tab/>
        <w:t>Definition</w:t>
      </w:r>
      <w:bookmarkEnd w:id="6521"/>
      <w:bookmarkEnd w:id="6522"/>
      <w:bookmarkEnd w:id="6523"/>
      <w:bookmarkEnd w:id="6524"/>
      <w:bookmarkEnd w:id="6525"/>
      <w:bookmarkEnd w:id="6526"/>
      <w:bookmarkEnd w:id="6527"/>
      <w:bookmarkEnd w:id="6528"/>
      <w:bookmarkEnd w:id="6529"/>
    </w:p>
    <w:p w:rsidR="00E154AB" w:rsidRPr="002B15AA" w:rsidRDefault="00E154AB" w:rsidP="00E154AB">
      <w:r w:rsidRPr="002B15AA">
        <w:t>This IOC represents the local end point of</w:t>
      </w:r>
      <w:r>
        <w:t xml:space="preserve"> </w:t>
      </w:r>
      <w:r w:rsidRPr="002B15AA">
        <w:t>the control plane interface (</w:t>
      </w:r>
      <w:r w:rsidRPr="002B15AA">
        <w:rPr>
          <w:rFonts w:hint="eastAsia"/>
          <w:lang w:eastAsia="zh-CN"/>
        </w:rPr>
        <w:t>F1</w:t>
      </w:r>
      <w:r w:rsidRPr="002B15AA">
        <w:t>-</w:t>
      </w:r>
      <w:r w:rsidRPr="002B15AA">
        <w:rPr>
          <w:rFonts w:hint="eastAsia"/>
          <w:lang w:eastAsia="zh-CN"/>
        </w:rPr>
        <w:t>C</w:t>
      </w:r>
      <w:r w:rsidRPr="002B15AA">
        <w:t xml:space="preserve">) between the </w:t>
      </w:r>
      <w:r w:rsidRPr="002B15AA">
        <w:rPr>
          <w:rFonts w:hint="eastAsia"/>
          <w:lang w:eastAsia="zh-CN"/>
        </w:rPr>
        <w:t>DU</w:t>
      </w:r>
      <w:r w:rsidRPr="002B15AA">
        <w:t xml:space="preserve"> and CU or</w:t>
      </w:r>
      <w:r w:rsidRPr="00B775E3">
        <w:rPr>
          <w:lang w:val="en-US"/>
        </w:rPr>
        <w:t xml:space="preserve"> CU</w:t>
      </w:r>
      <w:r>
        <w:t>-</w:t>
      </w:r>
      <w:r w:rsidRPr="00B775E3">
        <w:rPr>
          <w:lang w:val="en-US"/>
        </w:rPr>
        <w:t>CP</w:t>
      </w:r>
      <w:r>
        <w:rPr>
          <w:lang w:val="en-US"/>
        </w:rPr>
        <w:t>.</w:t>
      </w:r>
      <w:r w:rsidRPr="002B15AA">
        <w:t xml:space="preserve"> The transport network layer </w:t>
      </w:r>
      <w:r w:rsidRPr="002B15AA">
        <w:rPr>
          <w:lang w:eastAsia="en-GB"/>
        </w:rPr>
        <w:t>is based on IP transport with the SCTP on top of IP.</w:t>
      </w:r>
      <w:r w:rsidRPr="002B15AA">
        <w:t xml:space="preserve"> The application layer signalling protocol is referred to as </w:t>
      </w:r>
      <w:r w:rsidRPr="002B15AA">
        <w:rPr>
          <w:rFonts w:hint="eastAsia"/>
          <w:lang w:eastAsia="zh-CN"/>
        </w:rPr>
        <w:t>NG</w:t>
      </w:r>
      <w:r w:rsidRPr="002B15AA">
        <w:t>-AP (</w:t>
      </w:r>
      <w:r w:rsidRPr="002B15AA">
        <w:rPr>
          <w:rFonts w:hint="eastAsia"/>
          <w:lang w:eastAsia="zh-CN"/>
        </w:rPr>
        <w:t>NG</w:t>
      </w:r>
      <w:r w:rsidRPr="002B15AA">
        <w:t xml:space="preserve"> Application Protocol). See subclause 7.1 of 3GPP TS 38.470 [7].</w:t>
      </w:r>
    </w:p>
    <w:p w:rsidR="00E154AB" w:rsidRPr="002B15AA" w:rsidRDefault="00E154AB" w:rsidP="00E154AB">
      <w:r w:rsidRPr="002B15AA">
        <w:t>3GPP TS 38.470 [7] noted that "one gNB-CU and a set of gNB-DUs are visible to other logical nodes as a gNB or an en-gNB where the gNB terminates the Xn and the NG interfaces, and the en-gNB terminates the X2 and the S1-U interfaces".</w:t>
      </w:r>
    </w:p>
    <w:p w:rsidR="00E154AB" w:rsidRDefault="00E154AB" w:rsidP="00E154AB">
      <w:pPr>
        <w:pStyle w:val="Heading4"/>
      </w:pPr>
      <w:bookmarkStart w:id="6530" w:name="_Toc19888103"/>
      <w:bookmarkStart w:id="6531" w:name="_Toc27404984"/>
      <w:bookmarkStart w:id="6532" w:name="_Toc35878129"/>
      <w:bookmarkStart w:id="6533" w:name="_Toc36219945"/>
      <w:bookmarkStart w:id="6534" w:name="_Toc36474043"/>
      <w:bookmarkStart w:id="6535" w:name="_Toc36542315"/>
      <w:bookmarkStart w:id="6536" w:name="_Toc36543136"/>
      <w:bookmarkStart w:id="6537" w:name="_Toc36567374"/>
      <w:bookmarkStart w:id="6538" w:name="_Toc44340992"/>
      <w:r w:rsidRPr="002B15AA">
        <w:rPr>
          <w:rFonts w:hint="eastAsia"/>
          <w:lang w:eastAsia="zh-CN"/>
        </w:rPr>
        <w:t>4.3.1</w:t>
      </w:r>
      <w:r w:rsidRPr="002B15AA">
        <w:rPr>
          <w:lang w:eastAsia="zh-CN"/>
        </w:rPr>
        <w:t>2</w:t>
      </w:r>
      <w:r w:rsidRPr="002B15AA">
        <w:t>.2</w:t>
      </w:r>
      <w:r w:rsidRPr="002B15AA">
        <w:tab/>
        <w:t>Attributes</w:t>
      </w:r>
      <w:bookmarkEnd w:id="6530"/>
      <w:bookmarkEnd w:id="6531"/>
      <w:bookmarkEnd w:id="6532"/>
      <w:bookmarkEnd w:id="6533"/>
      <w:bookmarkEnd w:id="6534"/>
      <w:bookmarkEnd w:id="6535"/>
      <w:bookmarkEnd w:id="6536"/>
      <w:bookmarkEnd w:id="6537"/>
      <w:bookmarkEnd w:id="6538"/>
    </w:p>
    <w:p w:rsidR="00E154AB" w:rsidRPr="002B15AA" w:rsidRDefault="00E154AB" w:rsidP="00E154AB">
      <w:r>
        <w:t>The EP_F1C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1"/>
        <w:gridCol w:w="1240"/>
        <w:gridCol w:w="1241"/>
        <w:gridCol w:w="1241"/>
        <w:gridCol w:w="1241"/>
        <w:gridCol w:w="1241"/>
      </w:tblGrid>
      <w:tr w:rsidR="00E154AB" w:rsidRPr="002B15AA" w:rsidTr="00583841">
        <w:trPr>
          <w:cantSplit/>
          <w:jc w:val="center"/>
        </w:trPr>
        <w:tc>
          <w:tcPr>
            <w:tcW w:w="3651" w:type="dxa"/>
            <w:shd w:val="pct10" w:color="auto" w:fill="FFFFFF"/>
            <w:vAlign w:val="center"/>
          </w:tcPr>
          <w:p w:rsidR="00E154AB" w:rsidRPr="002B15AA" w:rsidRDefault="00E154AB" w:rsidP="00583841">
            <w:pPr>
              <w:pStyle w:val="TAH"/>
            </w:pPr>
            <w:r w:rsidRPr="002B15AA">
              <w:t>Attribute name</w:t>
            </w:r>
          </w:p>
        </w:tc>
        <w:tc>
          <w:tcPr>
            <w:tcW w:w="1240"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rPr>
            </w:pPr>
            <w:r w:rsidRPr="002B15AA">
              <w:rPr>
                <w:rFonts w:ascii="Courier New" w:hAnsi="Courier New" w:cs="Courier New"/>
              </w:rPr>
              <w:t>localAddress</w:t>
            </w:r>
          </w:p>
        </w:tc>
        <w:tc>
          <w:tcPr>
            <w:tcW w:w="1240"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rPr>
            </w:pPr>
            <w:r w:rsidRPr="002B15AA">
              <w:rPr>
                <w:rFonts w:ascii="Courier New" w:hAnsi="Courier New" w:cs="Courier New"/>
              </w:rPr>
              <w:t>remoteAddress</w:t>
            </w:r>
          </w:p>
        </w:tc>
        <w:tc>
          <w:tcPr>
            <w:tcW w:w="1240" w:type="dxa"/>
          </w:tcPr>
          <w:p w:rsidR="00E154AB" w:rsidRPr="002B15AA" w:rsidRDefault="00E154AB" w:rsidP="00583841">
            <w:pPr>
              <w:pStyle w:val="TAL"/>
              <w:jc w:val="center"/>
              <w:rPr>
                <w:lang w:eastAsia="zh-CN"/>
              </w:rPr>
            </w:pPr>
            <w:r w:rsidRPr="002B15AA">
              <w:t>O</w:t>
            </w:r>
          </w:p>
        </w:tc>
        <w:tc>
          <w:tcPr>
            <w:tcW w:w="1241" w:type="dxa"/>
          </w:tcPr>
          <w:p w:rsidR="00E154AB" w:rsidRPr="002B15AA" w:rsidRDefault="00E154AB" w:rsidP="00583841">
            <w:pPr>
              <w:pStyle w:val="TAL"/>
              <w:jc w:val="center"/>
              <w:rPr>
                <w:lang w:eastAsia="zh-CN"/>
              </w:rPr>
            </w:pPr>
            <w:r w:rsidRPr="002B15AA">
              <w:rPr>
                <w:rFonts w:cs="Arial"/>
              </w:rPr>
              <w:t>T</w:t>
            </w:r>
          </w:p>
        </w:tc>
        <w:tc>
          <w:tcPr>
            <w:tcW w:w="1241" w:type="dxa"/>
          </w:tcPr>
          <w:p w:rsidR="00E154AB" w:rsidRPr="002B15AA" w:rsidRDefault="00E154AB" w:rsidP="00583841">
            <w:pPr>
              <w:pStyle w:val="TAL"/>
              <w:jc w:val="center"/>
              <w:rPr>
                <w:lang w:eastAsia="zh-CN"/>
              </w:rP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rPr>
                <w:lang w:eastAsia="zh-CN"/>
              </w:rPr>
            </w:pPr>
            <w:r w:rsidRPr="002B15AA">
              <w:rPr>
                <w:rFonts w:cs="Arial"/>
                <w:lang w:eastAsia="zh-CN"/>
              </w:rPr>
              <w:t>T</w:t>
            </w:r>
          </w:p>
        </w:tc>
      </w:tr>
    </w:tbl>
    <w:p w:rsidR="00E154AB" w:rsidRPr="002B15AA" w:rsidRDefault="00E154AB" w:rsidP="00E154AB">
      <w:pPr>
        <w:pStyle w:val="Heading4"/>
      </w:pPr>
      <w:bookmarkStart w:id="6539" w:name="_Toc19888104"/>
      <w:bookmarkStart w:id="6540" w:name="_Toc27404985"/>
      <w:bookmarkStart w:id="6541" w:name="_Toc35878130"/>
      <w:bookmarkStart w:id="6542" w:name="_Toc36219946"/>
      <w:bookmarkStart w:id="6543" w:name="_Toc36474044"/>
      <w:bookmarkStart w:id="6544" w:name="_Toc36542316"/>
      <w:bookmarkStart w:id="6545" w:name="_Toc36543137"/>
      <w:bookmarkStart w:id="6546" w:name="_Toc36567375"/>
      <w:bookmarkStart w:id="6547" w:name="_Toc44340993"/>
      <w:r w:rsidRPr="002B15AA">
        <w:rPr>
          <w:rFonts w:hint="eastAsia"/>
          <w:lang w:eastAsia="zh-CN"/>
        </w:rPr>
        <w:t>4.3.1</w:t>
      </w:r>
      <w:r w:rsidRPr="002B15AA">
        <w:rPr>
          <w:lang w:eastAsia="zh-CN"/>
        </w:rPr>
        <w:t>2</w:t>
      </w:r>
      <w:r w:rsidRPr="002B15AA">
        <w:t>.3</w:t>
      </w:r>
      <w:r w:rsidRPr="002B15AA">
        <w:tab/>
        <w:t>Attribute constraints</w:t>
      </w:r>
      <w:bookmarkEnd w:id="6539"/>
      <w:bookmarkEnd w:id="6540"/>
      <w:bookmarkEnd w:id="6541"/>
      <w:bookmarkEnd w:id="6542"/>
      <w:bookmarkEnd w:id="6543"/>
      <w:bookmarkEnd w:id="6544"/>
      <w:bookmarkEnd w:id="6545"/>
      <w:bookmarkEnd w:id="6546"/>
      <w:bookmarkEnd w:id="6547"/>
    </w:p>
    <w:p w:rsidR="00E154AB" w:rsidRPr="002B15AA" w:rsidRDefault="00E154AB" w:rsidP="00E154AB">
      <w:r w:rsidRPr="002B15AA">
        <w:t>None.</w:t>
      </w:r>
    </w:p>
    <w:p w:rsidR="00E154AB" w:rsidRPr="002B15AA" w:rsidRDefault="00E154AB" w:rsidP="00E154AB">
      <w:pPr>
        <w:pStyle w:val="Heading4"/>
      </w:pPr>
      <w:bookmarkStart w:id="6548" w:name="_Toc19888105"/>
      <w:bookmarkStart w:id="6549" w:name="_Toc27404986"/>
      <w:bookmarkStart w:id="6550" w:name="_Toc35878131"/>
      <w:bookmarkStart w:id="6551" w:name="_Toc36219947"/>
      <w:bookmarkStart w:id="6552" w:name="_Toc36474045"/>
      <w:bookmarkStart w:id="6553" w:name="_Toc36542317"/>
      <w:bookmarkStart w:id="6554" w:name="_Toc36543138"/>
      <w:bookmarkStart w:id="6555" w:name="_Toc36567376"/>
      <w:bookmarkStart w:id="6556" w:name="_Toc44340994"/>
      <w:r w:rsidRPr="002B15AA">
        <w:rPr>
          <w:rFonts w:hint="eastAsia"/>
          <w:lang w:eastAsia="zh-CN"/>
        </w:rPr>
        <w:t>4.3.1</w:t>
      </w:r>
      <w:r w:rsidRPr="002B15AA">
        <w:rPr>
          <w:lang w:eastAsia="zh-CN"/>
        </w:rPr>
        <w:t>2</w:t>
      </w:r>
      <w:r w:rsidRPr="002B15AA">
        <w:t>.4</w:t>
      </w:r>
      <w:r w:rsidRPr="002B15AA">
        <w:tab/>
        <w:t>Notifications</w:t>
      </w:r>
      <w:bookmarkEnd w:id="6548"/>
      <w:bookmarkEnd w:id="6549"/>
      <w:bookmarkEnd w:id="6550"/>
      <w:bookmarkEnd w:id="6551"/>
      <w:bookmarkEnd w:id="6552"/>
      <w:bookmarkEnd w:id="6553"/>
      <w:bookmarkEnd w:id="6554"/>
      <w:bookmarkEnd w:id="6555"/>
      <w:bookmarkEnd w:id="6556"/>
    </w:p>
    <w:p w:rsidR="00E154AB" w:rsidRPr="002B15AA" w:rsidRDefault="00E154AB" w:rsidP="00E154AB">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rsidR="00E154AB" w:rsidRPr="002B15AA" w:rsidRDefault="00E154AB" w:rsidP="00E154AB">
      <w:pPr>
        <w:pStyle w:val="Heading3"/>
        <w:rPr>
          <w:lang w:eastAsia="zh-CN"/>
        </w:rPr>
      </w:pPr>
      <w:bookmarkStart w:id="6557" w:name="_Toc19888106"/>
      <w:bookmarkStart w:id="6558" w:name="_Toc27404987"/>
      <w:bookmarkStart w:id="6559" w:name="_Toc35878132"/>
      <w:bookmarkStart w:id="6560" w:name="_Toc36219948"/>
      <w:bookmarkStart w:id="6561" w:name="_Toc36474046"/>
      <w:bookmarkStart w:id="6562" w:name="_Toc36542318"/>
      <w:bookmarkStart w:id="6563" w:name="_Toc36543139"/>
      <w:bookmarkStart w:id="6564" w:name="_Toc36567377"/>
      <w:bookmarkStart w:id="6565" w:name="_Toc44340995"/>
      <w:r w:rsidRPr="002B15AA">
        <w:rPr>
          <w:rFonts w:hint="eastAsia"/>
          <w:lang w:eastAsia="zh-CN"/>
        </w:rPr>
        <w:t>4.3.</w:t>
      </w:r>
      <w:r w:rsidRPr="002B15AA">
        <w:rPr>
          <w:lang w:eastAsia="zh-CN"/>
        </w:rPr>
        <w:t>13</w:t>
      </w:r>
      <w:r w:rsidRPr="002B15AA">
        <w:rPr>
          <w:lang w:eastAsia="zh-CN"/>
        </w:rPr>
        <w:tab/>
      </w:r>
      <w:r w:rsidRPr="002B15AA">
        <w:rPr>
          <w:rFonts w:ascii="Courier New" w:hAnsi="Courier New"/>
          <w:lang w:eastAsia="zh-CN"/>
        </w:rPr>
        <w:t>EP_F1U</w:t>
      </w:r>
      <w:bookmarkEnd w:id="6557"/>
      <w:bookmarkEnd w:id="6558"/>
      <w:bookmarkEnd w:id="6559"/>
      <w:bookmarkEnd w:id="6560"/>
      <w:bookmarkEnd w:id="6561"/>
      <w:bookmarkEnd w:id="6562"/>
      <w:bookmarkEnd w:id="6563"/>
      <w:bookmarkEnd w:id="6564"/>
      <w:bookmarkEnd w:id="6565"/>
    </w:p>
    <w:p w:rsidR="00E154AB" w:rsidRPr="002B15AA" w:rsidRDefault="00E154AB" w:rsidP="00E154AB">
      <w:pPr>
        <w:pStyle w:val="Heading4"/>
      </w:pPr>
      <w:bookmarkStart w:id="6566" w:name="_Toc19888107"/>
      <w:bookmarkStart w:id="6567" w:name="_Toc27404988"/>
      <w:bookmarkStart w:id="6568" w:name="_Toc35878133"/>
      <w:bookmarkStart w:id="6569" w:name="_Toc36219949"/>
      <w:bookmarkStart w:id="6570" w:name="_Toc36474047"/>
      <w:bookmarkStart w:id="6571" w:name="_Toc36542319"/>
      <w:bookmarkStart w:id="6572" w:name="_Toc36543140"/>
      <w:bookmarkStart w:id="6573" w:name="_Toc36567378"/>
      <w:bookmarkStart w:id="6574" w:name="_Toc44340996"/>
      <w:r w:rsidRPr="002B15AA">
        <w:rPr>
          <w:rFonts w:hint="eastAsia"/>
          <w:lang w:eastAsia="zh-CN"/>
        </w:rPr>
        <w:t>4.3.</w:t>
      </w:r>
      <w:r w:rsidRPr="002B15AA">
        <w:rPr>
          <w:lang w:eastAsia="zh-CN"/>
        </w:rPr>
        <w:t>13</w:t>
      </w:r>
      <w:r w:rsidRPr="002B15AA">
        <w:t>.1</w:t>
      </w:r>
      <w:r w:rsidRPr="002B15AA">
        <w:tab/>
        <w:t>Definition</w:t>
      </w:r>
      <w:bookmarkEnd w:id="6566"/>
      <w:bookmarkEnd w:id="6567"/>
      <w:bookmarkEnd w:id="6568"/>
      <w:bookmarkEnd w:id="6569"/>
      <w:bookmarkEnd w:id="6570"/>
      <w:bookmarkEnd w:id="6571"/>
      <w:bookmarkEnd w:id="6572"/>
      <w:bookmarkEnd w:id="6573"/>
      <w:bookmarkEnd w:id="6574"/>
    </w:p>
    <w:p w:rsidR="00E154AB" w:rsidRPr="002B15AA" w:rsidRDefault="00E154AB" w:rsidP="00E154AB">
      <w:pPr>
        <w:rPr>
          <w:lang w:eastAsia="zh-CN"/>
        </w:rPr>
      </w:pPr>
      <w:r w:rsidRPr="002B15AA">
        <w:t>This IOC represents the local end point of</w:t>
      </w:r>
      <w:r>
        <w:t xml:space="preserve"> </w:t>
      </w:r>
      <w:r w:rsidRPr="002B15AA">
        <w:t>the user plane interface (</w:t>
      </w:r>
      <w:r w:rsidRPr="002B15AA">
        <w:rPr>
          <w:rFonts w:hint="eastAsia"/>
          <w:lang w:eastAsia="zh-CN"/>
        </w:rPr>
        <w:t>F1</w:t>
      </w:r>
      <w:r w:rsidRPr="002B15AA">
        <w:t>-</w:t>
      </w:r>
      <w:r w:rsidRPr="002B15AA">
        <w:rPr>
          <w:rFonts w:hint="eastAsia"/>
          <w:lang w:eastAsia="zh-CN"/>
        </w:rPr>
        <w:t>U</w:t>
      </w:r>
      <w:r w:rsidRPr="002B15AA">
        <w:t>) between the DU and CU or CU</w:t>
      </w:r>
      <w:r>
        <w:t>-</w:t>
      </w:r>
      <w:r w:rsidRPr="002B15AA">
        <w:t>UP. The transport network layer is based on IP transport</w:t>
      </w:r>
      <w:r w:rsidRPr="002B15AA">
        <w:rPr>
          <w:lang w:eastAsia="en-GB"/>
        </w:rPr>
        <w:t>, with the UDP and GTP-U on top of IP</w:t>
      </w:r>
      <w:r w:rsidRPr="002B15AA">
        <w:rPr>
          <w:rFonts w:hint="eastAsia"/>
          <w:lang w:eastAsia="zh-CN"/>
        </w:rPr>
        <w:t xml:space="preserve">. </w:t>
      </w:r>
    </w:p>
    <w:p w:rsidR="00E154AB" w:rsidRPr="002B15AA" w:rsidRDefault="00E154AB" w:rsidP="00E154AB">
      <w:r w:rsidRPr="002B15AA">
        <w:t>3GPP TS 38.470 [7] noted that "one gNB-CU and a set of gNB-DUs are visible to other logical nodes as a gNB or an en-gNB where the gNB terminates the Xn and the NG interfaces, and the en-gNB terminates the X2 and the S1-U interfaces".</w:t>
      </w:r>
    </w:p>
    <w:p w:rsidR="00E154AB" w:rsidRDefault="00E154AB" w:rsidP="00E154AB">
      <w:pPr>
        <w:pStyle w:val="Heading4"/>
      </w:pPr>
      <w:bookmarkStart w:id="6575" w:name="_Toc19888108"/>
      <w:bookmarkStart w:id="6576" w:name="_Toc27404989"/>
      <w:bookmarkStart w:id="6577" w:name="_Toc35878134"/>
      <w:bookmarkStart w:id="6578" w:name="_Toc36219950"/>
      <w:bookmarkStart w:id="6579" w:name="_Toc36474048"/>
      <w:bookmarkStart w:id="6580" w:name="_Toc36542320"/>
      <w:bookmarkStart w:id="6581" w:name="_Toc36543141"/>
      <w:bookmarkStart w:id="6582" w:name="_Toc36567379"/>
      <w:bookmarkStart w:id="6583" w:name="_Toc44340997"/>
      <w:r w:rsidRPr="002B15AA">
        <w:rPr>
          <w:rFonts w:hint="eastAsia"/>
          <w:lang w:eastAsia="zh-CN"/>
        </w:rPr>
        <w:t>4.3.</w:t>
      </w:r>
      <w:r w:rsidRPr="002B15AA">
        <w:rPr>
          <w:lang w:eastAsia="zh-CN"/>
        </w:rPr>
        <w:t>13</w:t>
      </w:r>
      <w:r w:rsidRPr="002B15AA">
        <w:t>.2</w:t>
      </w:r>
      <w:r w:rsidRPr="002B15AA">
        <w:tab/>
        <w:t>Attributes</w:t>
      </w:r>
      <w:bookmarkEnd w:id="6575"/>
      <w:bookmarkEnd w:id="6576"/>
      <w:bookmarkEnd w:id="6577"/>
      <w:bookmarkEnd w:id="6578"/>
      <w:bookmarkEnd w:id="6579"/>
      <w:bookmarkEnd w:id="6580"/>
      <w:bookmarkEnd w:id="6581"/>
      <w:bookmarkEnd w:id="6582"/>
      <w:bookmarkEnd w:id="6583"/>
    </w:p>
    <w:p w:rsidR="00E154AB" w:rsidRPr="00164DBC" w:rsidRDefault="00E154AB" w:rsidP="00E154AB">
      <w:r>
        <w:t>The EP_F1U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1"/>
        <w:gridCol w:w="1240"/>
        <w:gridCol w:w="1241"/>
        <w:gridCol w:w="1241"/>
        <w:gridCol w:w="1241"/>
        <w:gridCol w:w="1241"/>
      </w:tblGrid>
      <w:tr w:rsidR="00E154AB" w:rsidRPr="002B15AA" w:rsidTr="00583841">
        <w:trPr>
          <w:cantSplit/>
          <w:jc w:val="center"/>
        </w:trPr>
        <w:tc>
          <w:tcPr>
            <w:tcW w:w="3651" w:type="dxa"/>
            <w:shd w:val="pct10" w:color="auto" w:fill="FFFFFF"/>
            <w:vAlign w:val="center"/>
          </w:tcPr>
          <w:p w:rsidR="00E154AB" w:rsidRPr="002B15AA" w:rsidRDefault="00E154AB" w:rsidP="00583841">
            <w:pPr>
              <w:pStyle w:val="TAH"/>
            </w:pPr>
            <w:r w:rsidRPr="002B15AA">
              <w:lastRenderedPageBreak/>
              <w:t>Attribute name</w:t>
            </w:r>
          </w:p>
        </w:tc>
        <w:tc>
          <w:tcPr>
            <w:tcW w:w="1240"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rPr>
            </w:pPr>
            <w:r w:rsidRPr="002B15AA">
              <w:rPr>
                <w:rFonts w:ascii="Courier New" w:hAnsi="Courier New" w:cs="Courier New"/>
              </w:rPr>
              <w:t>localAddress</w:t>
            </w:r>
          </w:p>
        </w:tc>
        <w:tc>
          <w:tcPr>
            <w:tcW w:w="1240"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rPr>
            </w:pPr>
            <w:r w:rsidRPr="002B15AA">
              <w:rPr>
                <w:rFonts w:ascii="Courier New" w:hAnsi="Courier New" w:cs="Courier New"/>
              </w:rPr>
              <w:t>remoteAddress</w:t>
            </w:r>
          </w:p>
        </w:tc>
        <w:tc>
          <w:tcPr>
            <w:tcW w:w="1240" w:type="dxa"/>
          </w:tcPr>
          <w:p w:rsidR="00E154AB" w:rsidRPr="002B15AA" w:rsidRDefault="00E154AB" w:rsidP="00583841">
            <w:pPr>
              <w:pStyle w:val="TAL"/>
              <w:jc w:val="center"/>
              <w:rPr>
                <w:lang w:eastAsia="zh-CN"/>
              </w:rPr>
            </w:pPr>
            <w:r w:rsidRPr="002B15AA">
              <w:t>O</w:t>
            </w:r>
          </w:p>
        </w:tc>
        <w:tc>
          <w:tcPr>
            <w:tcW w:w="1241" w:type="dxa"/>
          </w:tcPr>
          <w:p w:rsidR="00E154AB" w:rsidRPr="002B15AA" w:rsidRDefault="00E154AB" w:rsidP="00583841">
            <w:pPr>
              <w:pStyle w:val="TAL"/>
              <w:jc w:val="center"/>
              <w:rPr>
                <w:lang w:eastAsia="zh-CN"/>
              </w:rPr>
            </w:pPr>
            <w:r w:rsidRPr="002B15AA">
              <w:rPr>
                <w:rFonts w:cs="Arial"/>
              </w:rPr>
              <w:t>T</w:t>
            </w:r>
          </w:p>
        </w:tc>
        <w:tc>
          <w:tcPr>
            <w:tcW w:w="1241" w:type="dxa"/>
          </w:tcPr>
          <w:p w:rsidR="00E154AB" w:rsidRPr="002B15AA" w:rsidRDefault="00E154AB" w:rsidP="00583841">
            <w:pPr>
              <w:pStyle w:val="TAL"/>
              <w:jc w:val="center"/>
              <w:rPr>
                <w:lang w:eastAsia="zh-CN"/>
              </w:rP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rPr>
                <w:lang w:eastAsia="zh-CN"/>
              </w:rPr>
            </w:pPr>
            <w:r w:rsidRPr="002B15AA">
              <w:rPr>
                <w:rFonts w:cs="Arial"/>
                <w:lang w:eastAsia="zh-CN"/>
              </w:rPr>
              <w:t>T</w:t>
            </w:r>
          </w:p>
        </w:tc>
      </w:tr>
    </w:tbl>
    <w:p w:rsidR="00E154AB" w:rsidRPr="002B15AA" w:rsidRDefault="00E154AB" w:rsidP="00E154AB">
      <w:pPr>
        <w:pStyle w:val="Heading4"/>
      </w:pPr>
      <w:bookmarkStart w:id="6584" w:name="_Toc19888109"/>
      <w:bookmarkStart w:id="6585" w:name="_Toc27404990"/>
      <w:bookmarkStart w:id="6586" w:name="_Toc35878135"/>
      <w:bookmarkStart w:id="6587" w:name="_Toc36219951"/>
      <w:bookmarkStart w:id="6588" w:name="_Toc36474049"/>
      <w:bookmarkStart w:id="6589" w:name="_Toc36542321"/>
      <w:bookmarkStart w:id="6590" w:name="_Toc36543142"/>
      <w:bookmarkStart w:id="6591" w:name="_Toc36567380"/>
      <w:bookmarkStart w:id="6592" w:name="_Toc44340998"/>
      <w:r w:rsidRPr="002B15AA">
        <w:rPr>
          <w:rFonts w:hint="eastAsia"/>
          <w:lang w:eastAsia="zh-CN"/>
        </w:rPr>
        <w:t>4.3.</w:t>
      </w:r>
      <w:r w:rsidRPr="002B15AA">
        <w:rPr>
          <w:lang w:eastAsia="zh-CN"/>
        </w:rPr>
        <w:t>13.</w:t>
      </w:r>
      <w:r w:rsidRPr="002B15AA">
        <w:t>3</w:t>
      </w:r>
      <w:r w:rsidRPr="002B15AA">
        <w:tab/>
        <w:t>Attribute constraints</w:t>
      </w:r>
      <w:bookmarkEnd w:id="6584"/>
      <w:bookmarkEnd w:id="6585"/>
      <w:bookmarkEnd w:id="6586"/>
      <w:bookmarkEnd w:id="6587"/>
      <w:bookmarkEnd w:id="6588"/>
      <w:bookmarkEnd w:id="6589"/>
      <w:bookmarkEnd w:id="6590"/>
      <w:bookmarkEnd w:id="6591"/>
      <w:bookmarkEnd w:id="6592"/>
    </w:p>
    <w:p w:rsidR="00E154AB" w:rsidRPr="002B15AA" w:rsidRDefault="00E154AB" w:rsidP="00E154AB">
      <w:r w:rsidRPr="002B15AA">
        <w:t>None.</w:t>
      </w:r>
    </w:p>
    <w:p w:rsidR="00E154AB" w:rsidRPr="002B15AA" w:rsidRDefault="00E154AB" w:rsidP="00E154AB">
      <w:pPr>
        <w:pStyle w:val="Heading4"/>
      </w:pPr>
      <w:bookmarkStart w:id="6593" w:name="_Toc19888110"/>
      <w:bookmarkStart w:id="6594" w:name="_Toc27404991"/>
      <w:bookmarkStart w:id="6595" w:name="_Toc35878136"/>
      <w:bookmarkStart w:id="6596" w:name="_Toc36219952"/>
      <w:bookmarkStart w:id="6597" w:name="_Toc36474050"/>
      <w:bookmarkStart w:id="6598" w:name="_Toc36542322"/>
      <w:bookmarkStart w:id="6599" w:name="_Toc36543143"/>
      <w:bookmarkStart w:id="6600" w:name="_Toc36567381"/>
      <w:bookmarkStart w:id="6601" w:name="_Toc44340999"/>
      <w:r w:rsidRPr="002B15AA">
        <w:rPr>
          <w:rFonts w:hint="eastAsia"/>
          <w:lang w:eastAsia="zh-CN"/>
        </w:rPr>
        <w:t>4.3.</w:t>
      </w:r>
      <w:r w:rsidRPr="002B15AA">
        <w:rPr>
          <w:lang w:eastAsia="zh-CN"/>
        </w:rPr>
        <w:t>13</w:t>
      </w:r>
      <w:r w:rsidRPr="002B15AA">
        <w:t>.4</w:t>
      </w:r>
      <w:r w:rsidRPr="002B15AA">
        <w:tab/>
        <w:t>Notifications</w:t>
      </w:r>
      <w:bookmarkEnd w:id="6593"/>
      <w:bookmarkEnd w:id="6594"/>
      <w:bookmarkEnd w:id="6595"/>
      <w:bookmarkEnd w:id="6596"/>
      <w:bookmarkEnd w:id="6597"/>
      <w:bookmarkEnd w:id="6598"/>
      <w:bookmarkEnd w:id="6599"/>
      <w:bookmarkEnd w:id="6600"/>
      <w:bookmarkEnd w:id="6601"/>
    </w:p>
    <w:p w:rsidR="00E154AB" w:rsidRPr="002B15AA" w:rsidRDefault="00E154AB" w:rsidP="00E154AB">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rsidR="00E154AB" w:rsidRPr="002B15AA" w:rsidRDefault="00E154AB" w:rsidP="00E154AB">
      <w:pPr>
        <w:pStyle w:val="Heading3"/>
        <w:rPr>
          <w:lang w:eastAsia="zh-CN"/>
        </w:rPr>
      </w:pPr>
      <w:bookmarkStart w:id="6602" w:name="_Toc19888111"/>
      <w:bookmarkStart w:id="6603" w:name="_Toc27404992"/>
      <w:bookmarkStart w:id="6604" w:name="_Toc35878137"/>
      <w:bookmarkStart w:id="6605" w:name="_Toc36219953"/>
      <w:bookmarkStart w:id="6606" w:name="_Toc36474051"/>
      <w:bookmarkStart w:id="6607" w:name="_Toc36542323"/>
      <w:bookmarkStart w:id="6608" w:name="_Toc36543144"/>
      <w:bookmarkStart w:id="6609" w:name="_Toc36567382"/>
      <w:bookmarkStart w:id="6610" w:name="_Toc44341000"/>
      <w:r w:rsidRPr="002B15AA">
        <w:rPr>
          <w:rFonts w:hint="eastAsia"/>
          <w:lang w:eastAsia="zh-CN"/>
        </w:rPr>
        <w:t>4.3.</w:t>
      </w:r>
      <w:r w:rsidRPr="002B15AA">
        <w:rPr>
          <w:lang w:eastAsia="zh-CN"/>
        </w:rPr>
        <w:t>14</w:t>
      </w:r>
      <w:r w:rsidRPr="002B15AA">
        <w:rPr>
          <w:lang w:eastAsia="zh-CN"/>
        </w:rPr>
        <w:tab/>
      </w:r>
      <w:r w:rsidRPr="002B15AA">
        <w:rPr>
          <w:rFonts w:ascii="Courier New" w:hAnsi="Courier New"/>
          <w:lang w:eastAsia="zh-CN"/>
        </w:rPr>
        <w:t>EP_S1U</w:t>
      </w:r>
      <w:bookmarkEnd w:id="6602"/>
      <w:bookmarkEnd w:id="6603"/>
      <w:bookmarkEnd w:id="6604"/>
      <w:bookmarkEnd w:id="6605"/>
      <w:bookmarkEnd w:id="6606"/>
      <w:bookmarkEnd w:id="6607"/>
      <w:bookmarkEnd w:id="6608"/>
      <w:bookmarkEnd w:id="6609"/>
      <w:bookmarkEnd w:id="6610"/>
    </w:p>
    <w:p w:rsidR="00E154AB" w:rsidRPr="002B15AA" w:rsidRDefault="00E154AB" w:rsidP="00E154AB">
      <w:pPr>
        <w:pStyle w:val="Heading4"/>
      </w:pPr>
      <w:bookmarkStart w:id="6611" w:name="_Toc19888112"/>
      <w:bookmarkStart w:id="6612" w:name="_Toc27404993"/>
      <w:bookmarkStart w:id="6613" w:name="_Toc35878138"/>
      <w:bookmarkStart w:id="6614" w:name="_Toc36219954"/>
      <w:bookmarkStart w:id="6615" w:name="_Toc36474052"/>
      <w:bookmarkStart w:id="6616" w:name="_Toc36542324"/>
      <w:bookmarkStart w:id="6617" w:name="_Toc36543145"/>
      <w:bookmarkStart w:id="6618" w:name="_Toc36567383"/>
      <w:bookmarkStart w:id="6619" w:name="_Toc44341001"/>
      <w:r w:rsidRPr="002B15AA">
        <w:rPr>
          <w:rFonts w:hint="eastAsia"/>
          <w:lang w:eastAsia="zh-CN"/>
        </w:rPr>
        <w:t>4.3</w:t>
      </w:r>
      <w:r w:rsidRPr="002B15AA">
        <w:rPr>
          <w:lang w:eastAsia="zh-CN"/>
        </w:rPr>
        <w:t>.14</w:t>
      </w:r>
      <w:r w:rsidRPr="002B15AA">
        <w:t>.1</w:t>
      </w:r>
      <w:r w:rsidRPr="002B15AA">
        <w:tab/>
        <w:t>Definition</w:t>
      </w:r>
      <w:bookmarkEnd w:id="6611"/>
      <w:bookmarkEnd w:id="6612"/>
      <w:bookmarkEnd w:id="6613"/>
      <w:bookmarkEnd w:id="6614"/>
      <w:bookmarkEnd w:id="6615"/>
      <w:bookmarkEnd w:id="6616"/>
      <w:bookmarkEnd w:id="6617"/>
      <w:bookmarkEnd w:id="6618"/>
      <w:bookmarkEnd w:id="6619"/>
    </w:p>
    <w:p w:rsidR="00E154AB" w:rsidRPr="002B15AA" w:rsidRDefault="00E154AB" w:rsidP="00E154AB">
      <w:pPr>
        <w:rPr>
          <w:rFonts w:eastAsia="Malgun Gothic"/>
        </w:rPr>
      </w:pPr>
      <w:r w:rsidRPr="002B15AA">
        <w:t xml:space="preserve">This IOC represents the </w:t>
      </w:r>
      <w:r w:rsidRPr="002B15AA">
        <w:rPr>
          <w:rStyle w:val="desc"/>
        </w:rPr>
        <w:t xml:space="preserve">local end point of the logical link, supporting S1-U interface towards a </w:t>
      </w:r>
      <w:r w:rsidRPr="002B15AA">
        <w:rPr>
          <w:rFonts w:eastAsia="Malgun Gothic"/>
        </w:rPr>
        <w:t>S-GW node</w:t>
      </w:r>
      <w:r w:rsidRPr="002B15AA">
        <w:rPr>
          <w:rStyle w:val="desc"/>
        </w:rPr>
        <w:t xml:space="preserve">. </w:t>
      </w:r>
      <w:r w:rsidRPr="002B15AA">
        <w:rPr>
          <w:rFonts w:eastAsia="Malgun Gothic"/>
        </w:rPr>
        <w:t>The S1-U interface is defined in 3GPP TS 36.410 [14].</w:t>
      </w:r>
    </w:p>
    <w:p w:rsidR="00E154AB" w:rsidRDefault="00E154AB" w:rsidP="00E154AB">
      <w:pPr>
        <w:pStyle w:val="Heading4"/>
      </w:pPr>
      <w:bookmarkStart w:id="6620" w:name="_Toc19888113"/>
      <w:bookmarkStart w:id="6621" w:name="_Toc27404994"/>
      <w:bookmarkStart w:id="6622" w:name="_Toc35878139"/>
      <w:bookmarkStart w:id="6623" w:name="_Toc36219955"/>
      <w:bookmarkStart w:id="6624" w:name="_Toc36474053"/>
      <w:bookmarkStart w:id="6625" w:name="_Toc36542325"/>
      <w:bookmarkStart w:id="6626" w:name="_Toc36543146"/>
      <w:bookmarkStart w:id="6627" w:name="_Toc36567384"/>
      <w:bookmarkStart w:id="6628" w:name="_Toc44341002"/>
      <w:r w:rsidRPr="002B15AA">
        <w:rPr>
          <w:rFonts w:hint="eastAsia"/>
          <w:lang w:eastAsia="zh-CN"/>
        </w:rPr>
        <w:t>4.3.</w:t>
      </w:r>
      <w:r w:rsidRPr="002B15AA">
        <w:rPr>
          <w:lang w:eastAsia="zh-CN"/>
        </w:rPr>
        <w:t>14</w:t>
      </w:r>
      <w:r w:rsidRPr="002B15AA">
        <w:t>.2</w:t>
      </w:r>
      <w:r w:rsidRPr="002B15AA">
        <w:tab/>
        <w:t>Attributes</w:t>
      </w:r>
      <w:bookmarkEnd w:id="6620"/>
      <w:bookmarkEnd w:id="6621"/>
      <w:bookmarkEnd w:id="6622"/>
      <w:bookmarkEnd w:id="6623"/>
      <w:bookmarkEnd w:id="6624"/>
      <w:bookmarkEnd w:id="6625"/>
      <w:bookmarkEnd w:id="6626"/>
      <w:bookmarkEnd w:id="6627"/>
      <w:bookmarkEnd w:id="6628"/>
    </w:p>
    <w:p w:rsidR="00E154AB" w:rsidRPr="00DC407F" w:rsidRDefault="00E154AB" w:rsidP="00E154AB">
      <w:r>
        <w:t>The EP_S1U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7"/>
        <w:gridCol w:w="1250"/>
        <w:gridCol w:w="1250"/>
        <w:gridCol w:w="1250"/>
        <w:gridCol w:w="1250"/>
        <w:gridCol w:w="1250"/>
      </w:tblGrid>
      <w:tr w:rsidR="00E154AB" w:rsidRPr="002B15AA" w:rsidTr="00583841">
        <w:trPr>
          <w:cantSplit/>
          <w:jc w:val="center"/>
        </w:trPr>
        <w:tc>
          <w:tcPr>
            <w:tcW w:w="3607" w:type="dxa"/>
            <w:shd w:val="pct10" w:color="auto" w:fill="FFFFFF"/>
            <w:vAlign w:val="center"/>
          </w:tcPr>
          <w:p w:rsidR="00E154AB" w:rsidRPr="002B15AA" w:rsidRDefault="00E154AB" w:rsidP="00583841">
            <w:pPr>
              <w:pStyle w:val="TAH"/>
            </w:pPr>
            <w:r w:rsidRPr="002B15AA">
              <w:t>Attribute name</w:t>
            </w:r>
          </w:p>
        </w:tc>
        <w:tc>
          <w:tcPr>
            <w:tcW w:w="1250" w:type="dxa"/>
            <w:shd w:val="pct10" w:color="auto" w:fill="FFFFFF"/>
            <w:vAlign w:val="center"/>
          </w:tcPr>
          <w:p w:rsidR="00E154AB" w:rsidRPr="002B15AA" w:rsidRDefault="00E154AB" w:rsidP="00583841">
            <w:pPr>
              <w:pStyle w:val="TAH"/>
            </w:pPr>
            <w:r w:rsidRPr="002B15AA">
              <w:t>Support Qualifier</w:t>
            </w:r>
          </w:p>
        </w:tc>
        <w:tc>
          <w:tcPr>
            <w:tcW w:w="1250" w:type="dxa"/>
            <w:shd w:val="pct10" w:color="auto" w:fill="FFFFFF"/>
            <w:vAlign w:val="center"/>
          </w:tcPr>
          <w:p w:rsidR="00E154AB" w:rsidRPr="002B15AA" w:rsidRDefault="00E154AB" w:rsidP="00583841">
            <w:pPr>
              <w:pStyle w:val="TAH"/>
            </w:pPr>
            <w:r w:rsidRPr="002B15AA">
              <w:t>isReadable</w:t>
            </w:r>
          </w:p>
        </w:tc>
        <w:tc>
          <w:tcPr>
            <w:tcW w:w="1250" w:type="dxa"/>
            <w:shd w:val="pct10" w:color="auto" w:fill="FFFFFF"/>
            <w:vAlign w:val="center"/>
          </w:tcPr>
          <w:p w:rsidR="00E154AB" w:rsidRPr="002B15AA" w:rsidRDefault="00E154AB" w:rsidP="00583841">
            <w:pPr>
              <w:pStyle w:val="TAH"/>
            </w:pPr>
            <w:r w:rsidRPr="002B15AA">
              <w:t>isWritable</w:t>
            </w:r>
          </w:p>
        </w:tc>
        <w:tc>
          <w:tcPr>
            <w:tcW w:w="1250"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50"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07" w:type="dxa"/>
          </w:tcPr>
          <w:p w:rsidR="00E154AB" w:rsidRPr="002B15AA" w:rsidRDefault="00E154AB" w:rsidP="00583841">
            <w:pPr>
              <w:pStyle w:val="TAL"/>
              <w:rPr>
                <w:rFonts w:ascii="Courier New" w:hAnsi="Courier New" w:cs="Courier New"/>
              </w:rPr>
            </w:pPr>
            <w:r w:rsidRPr="002B15AA">
              <w:rPr>
                <w:rStyle w:val="desc"/>
                <w:rFonts w:cs="Courier New"/>
              </w:rPr>
              <w:t>localAddress</w:t>
            </w:r>
          </w:p>
        </w:tc>
        <w:tc>
          <w:tcPr>
            <w:tcW w:w="1250" w:type="dxa"/>
          </w:tcPr>
          <w:p w:rsidR="00E154AB" w:rsidRPr="002B15AA" w:rsidRDefault="00E154AB" w:rsidP="00583841">
            <w:pPr>
              <w:pStyle w:val="TAL"/>
              <w:jc w:val="center"/>
            </w:pPr>
            <w:r w:rsidRPr="002B15AA">
              <w:t>O</w:t>
            </w:r>
          </w:p>
        </w:tc>
        <w:tc>
          <w:tcPr>
            <w:tcW w:w="1250" w:type="dxa"/>
          </w:tcPr>
          <w:p w:rsidR="00E154AB" w:rsidRPr="002B15AA" w:rsidRDefault="00E154AB" w:rsidP="00583841">
            <w:pPr>
              <w:pStyle w:val="TAL"/>
              <w:jc w:val="center"/>
            </w:pPr>
            <w:r w:rsidRPr="002B15AA">
              <w:rPr>
                <w:rFonts w:cs="Arial"/>
              </w:rPr>
              <w:t>T</w:t>
            </w:r>
          </w:p>
        </w:tc>
        <w:tc>
          <w:tcPr>
            <w:tcW w:w="1250" w:type="dxa"/>
          </w:tcPr>
          <w:p w:rsidR="00E154AB" w:rsidRPr="002B15AA" w:rsidRDefault="00E154AB" w:rsidP="00583841">
            <w:pPr>
              <w:pStyle w:val="TAL"/>
              <w:jc w:val="center"/>
            </w:pPr>
            <w:r w:rsidRPr="002B15AA">
              <w:rPr>
                <w:rFonts w:cs="Arial"/>
                <w:lang w:eastAsia="zh-CN"/>
              </w:rPr>
              <w:t>T</w:t>
            </w:r>
          </w:p>
        </w:tc>
        <w:tc>
          <w:tcPr>
            <w:tcW w:w="1250" w:type="dxa"/>
          </w:tcPr>
          <w:p w:rsidR="00E154AB" w:rsidRPr="002B15AA" w:rsidRDefault="00E154AB" w:rsidP="00583841">
            <w:pPr>
              <w:pStyle w:val="TAL"/>
              <w:jc w:val="center"/>
              <w:rPr>
                <w:lang w:eastAsia="zh-CN"/>
              </w:rPr>
            </w:pPr>
            <w:r w:rsidRPr="002B15AA">
              <w:rPr>
                <w:rFonts w:cs="Arial"/>
              </w:rPr>
              <w:t>F</w:t>
            </w:r>
          </w:p>
        </w:tc>
        <w:tc>
          <w:tcPr>
            <w:tcW w:w="1250"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07" w:type="dxa"/>
          </w:tcPr>
          <w:p w:rsidR="00E154AB" w:rsidRPr="002B15AA" w:rsidRDefault="00E154AB" w:rsidP="00583841">
            <w:pPr>
              <w:pStyle w:val="TAL"/>
              <w:rPr>
                <w:rStyle w:val="desc"/>
                <w:rFonts w:cs="Courier New"/>
              </w:rPr>
            </w:pPr>
            <w:r w:rsidRPr="002B15AA">
              <w:rPr>
                <w:rStyle w:val="desc"/>
                <w:rFonts w:cs="Courier New" w:hint="eastAsia"/>
                <w:lang w:eastAsia="zh-CN"/>
              </w:rPr>
              <w:t>remoteAddress</w:t>
            </w:r>
          </w:p>
        </w:tc>
        <w:tc>
          <w:tcPr>
            <w:tcW w:w="1250" w:type="dxa"/>
          </w:tcPr>
          <w:p w:rsidR="00E154AB" w:rsidRPr="002B15AA" w:rsidRDefault="00E154AB" w:rsidP="00583841">
            <w:pPr>
              <w:pStyle w:val="TAL"/>
              <w:jc w:val="center"/>
            </w:pPr>
            <w:r w:rsidRPr="002B15AA">
              <w:rPr>
                <w:rFonts w:hint="eastAsia"/>
                <w:lang w:eastAsia="zh-CN"/>
              </w:rPr>
              <w:t>O</w:t>
            </w:r>
          </w:p>
        </w:tc>
        <w:tc>
          <w:tcPr>
            <w:tcW w:w="1250" w:type="dxa"/>
          </w:tcPr>
          <w:p w:rsidR="00E154AB" w:rsidRPr="002B15AA" w:rsidRDefault="00E154AB" w:rsidP="00583841">
            <w:pPr>
              <w:pStyle w:val="TAL"/>
              <w:jc w:val="center"/>
              <w:rPr>
                <w:rFonts w:cs="Arial"/>
              </w:rPr>
            </w:pPr>
            <w:r w:rsidRPr="002B15AA">
              <w:rPr>
                <w:rFonts w:cs="Arial" w:hint="eastAsia"/>
                <w:lang w:eastAsia="zh-CN"/>
              </w:rPr>
              <w:t>T</w:t>
            </w:r>
          </w:p>
        </w:tc>
        <w:tc>
          <w:tcPr>
            <w:tcW w:w="1250" w:type="dxa"/>
          </w:tcPr>
          <w:p w:rsidR="00E154AB" w:rsidRPr="002B15AA" w:rsidRDefault="00E154AB" w:rsidP="00583841">
            <w:pPr>
              <w:pStyle w:val="TAL"/>
              <w:jc w:val="center"/>
              <w:rPr>
                <w:rFonts w:cs="Arial"/>
                <w:lang w:eastAsia="zh-CN"/>
              </w:rPr>
            </w:pPr>
            <w:r w:rsidRPr="002B15AA">
              <w:rPr>
                <w:rFonts w:cs="Arial" w:hint="eastAsia"/>
                <w:lang w:eastAsia="zh-CN"/>
              </w:rPr>
              <w:t>T</w:t>
            </w:r>
          </w:p>
        </w:tc>
        <w:tc>
          <w:tcPr>
            <w:tcW w:w="1250" w:type="dxa"/>
          </w:tcPr>
          <w:p w:rsidR="00E154AB" w:rsidRPr="002B15AA" w:rsidRDefault="00E154AB" w:rsidP="00583841">
            <w:pPr>
              <w:pStyle w:val="TAL"/>
              <w:jc w:val="center"/>
              <w:rPr>
                <w:rFonts w:cs="Arial"/>
              </w:rPr>
            </w:pPr>
            <w:r w:rsidRPr="002B15AA">
              <w:rPr>
                <w:rFonts w:cs="Arial" w:hint="eastAsia"/>
                <w:lang w:eastAsia="zh-CN"/>
              </w:rPr>
              <w:t>F</w:t>
            </w:r>
          </w:p>
        </w:tc>
        <w:tc>
          <w:tcPr>
            <w:tcW w:w="1250" w:type="dxa"/>
          </w:tcPr>
          <w:p w:rsidR="00E154AB" w:rsidRPr="002B15AA" w:rsidRDefault="00E154AB" w:rsidP="00583841">
            <w:pPr>
              <w:pStyle w:val="TAL"/>
              <w:jc w:val="center"/>
              <w:rPr>
                <w:rFonts w:cs="Arial"/>
                <w:lang w:eastAsia="zh-CN"/>
              </w:rPr>
            </w:pPr>
            <w:r w:rsidRPr="002B15AA">
              <w:rPr>
                <w:rFonts w:cs="Arial" w:hint="eastAsia"/>
                <w:lang w:eastAsia="zh-CN"/>
              </w:rPr>
              <w:t>T</w:t>
            </w:r>
          </w:p>
        </w:tc>
      </w:tr>
    </w:tbl>
    <w:p w:rsidR="00E154AB" w:rsidRPr="002B15AA" w:rsidRDefault="00E154AB" w:rsidP="00E154AB">
      <w:pPr>
        <w:pStyle w:val="Heading4"/>
      </w:pPr>
      <w:bookmarkStart w:id="6629" w:name="_Toc19888114"/>
      <w:bookmarkStart w:id="6630" w:name="_Toc27404995"/>
      <w:bookmarkStart w:id="6631" w:name="_Toc35878140"/>
      <w:bookmarkStart w:id="6632" w:name="_Toc36219956"/>
      <w:bookmarkStart w:id="6633" w:name="_Toc36474054"/>
      <w:bookmarkStart w:id="6634" w:name="_Toc36542326"/>
      <w:bookmarkStart w:id="6635" w:name="_Toc36543147"/>
      <w:bookmarkStart w:id="6636" w:name="_Toc36567385"/>
      <w:bookmarkStart w:id="6637" w:name="_Toc44341003"/>
      <w:r w:rsidRPr="002B15AA">
        <w:rPr>
          <w:rFonts w:hint="eastAsia"/>
          <w:lang w:eastAsia="zh-CN"/>
        </w:rPr>
        <w:t>4.3.</w:t>
      </w:r>
      <w:r w:rsidRPr="002B15AA">
        <w:rPr>
          <w:lang w:eastAsia="zh-CN"/>
        </w:rPr>
        <w:t>14</w:t>
      </w:r>
      <w:r w:rsidRPr="002B15AA">
        <w:t>.3</w:t>
      </w:r>
      <w:r w:rsidRPr="002B15AA">
        <w:tab/>
        <w:t>Attribute constraints</w:t>
      </w:r>
      <w:bookmarkEnd w:id="6629"/>
      <w:bookmarkEnd w:id="6630"/>
      <w:bookmarkEnd w:id="6631"/>
      <w:bookmarkEnd w:id="6632"/>
      <w:bookmarkEnd w:id="6633"/>
      <w:bookmarkEnd w:id="6634"/>
      <w:bookmarkEnd w:id="6635"/>
      <w:bookmarkEnd w:id="6636"/>
      <w:bookmarkEnd w:id="6637"/>
    </w:p>
    <w:p w:rsidR="00E154AB" w:rsidRPr="002B15AA" w:rsidRDefault="00E154AB" w:rsidP="00E154AB">
      <w:r w:rsidRPr="002B15AA">
        <w:t>None.</w:t>
      </w:r>
    </w:p>
    <w:p w:rsidR="00E154AB" w:rsidRPr="002B15AA" w:rsidRDefault="00E154AB" w:rsidP="00E154AB">
      <w:pPr>
        <w:pStyle w:val="Heading4"/>
      </w:pPr>
      <w:bookmarkStart w:id="6638" w:name="_Toc19888115"/>
      <w:bookmarkStart w:id="6639" w:name="_Toc27404996"/>
      <w:bookmarkStart w:id="6640" w:name="_Toc35878141"/>
      <w:bookmarkStart w:id="6641" w:name="_Toc36219957"/>
      <w:bookmarkStart w:id="6642" w:name="_Toc36474055"/>
      <w:bookmarkStart w:id="6643" w:name="_Toc36542327"/>
      <w:bookmarkStart w:id="6644" w:name="_Toc36543148"/>
      <w:bookmarkStart w:id="6645" w:name="_Toc36567386"/>
      <w:bookmarkStart w:id="6646" w:name="_Toc44341004"/>
      <w:r w:rsidRPr="002B15AA">
        <w:rPr>
          <w:rFonts w:hint="eastAsia"/>
          <w:lang w:eastAsia="zh-CN"/>
        </w:rPr>
        <w:t>4.3.</w:t>
      </w:r>
      <w:r w:rsidRPr="002B15AA">
        <w:rPr>
          <w:lang w:eastAsia="zh-CN"/>
        </w:rPr>
        <w:t>14</w:t>
      </w:r>
      <w:r w:rsidRPr="002B15AA">
        <w:t>.4</w:t>
      </w:r>
      <w:r w:rsidRPr="002B15AA">
        <w:tab/>
        <w:t>Notifications</w:t>
      </w:r>
      <w:bookmarkEnd w:id="6638"/>
      <w:bookmarkEnd w:id="6639"/>
      <w:bookmarkEnd w:id="6640"/>
      <w:bookmarkEnd w:id="6641"/>
      <w:bookmarkEnd w:id="6642"/>
      <w:bookmarkEnd w:id="6643"/>
      <w:bookmarkEnd w:id="6644"/>
      <w:bookmarkEnd w:id="6645"/>
      <w:bookmarkEnd w:id="6646"/>
    </w:p>
    <w:p w:rsidR="00E154AB" w:rsidRPr="002B15AA" w:rsidRDefault="00E154AB" w:rsidP="00E154AB">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rsidR="00E154AB" w:rsidRPr="002B15AA" w:rsidRDefault="00E154AB" w:rsidP="00E154AB">
      <w:pPr>
        <w:pStyle w:val="Heading3"/>
        <w:rPr>
          <w:lang w:eastAsia="zh-CN"/>
        </w:rPr>
      </w:pPr>
      <w:bookmarkStart w:id="6647" w:name="_Toc19888116"/>
      <w:bookmarkStart w:id="6648" w:name="_Toc27404997"/>
      <w:bookmarkStart w:id="6649" w:name="_Toc35878142"/>
      <w:bookmarkStart w:id="6650" w:name="_Toc36219958"/>
      <w:bookmarkStart w:id="6651" w:name="_Toc36474056"/>
      <w:bookmarkStart w:id="6652" w:name="_Toc36542328"/>
      <w:bookmarkStart w:id="6653" w:name="_Toc36543149"/>
      <w:bookmarkStart w:id="6654" w:name="_Toc36567387"/>
      <w:bookmarkStart w:id="6655" w:name="_Toc44341005"/>
      <w:r w:rsidRPr="002B15AA">
        <w:rPr>
          <w:rFonts w:hint="eastAsia"/>
          <w:lang w:eastAsia="zh-CN"/>
        </w:rPr>
        <w:t>4.3.</w:t>
      </w:r>
      <w:r w:rsidRPr="002B15AA">
        <w:rPr>
          <w:lang w:eastAsia="zh-CN"/>
        </w:rPr>
        <w:t>15</w:t>
      </w:r>
      <w:r w:rsidRPr="002B15AA">
        <w:rPr>
          <w:lang w:eastAsia="zh-CN"/>
        </w:rPr>
        <w:tab/>
      </w:r>
      <w:r w:rsidRPr="002B15AA">
        <w:rPr>
          <w:rFonts w:ascii="Courier New" w:hAnsi="Courier New"/>
          <w:lang w:eastAsia="zh-CN"/>
        </w:rPr>
        <w:t>EP_X2C</w:t>
      </w:r>
      <w:bookmarkEnd w:id="6647"/>
      <w:bookmarkEnd w:id="6648"/>
      <w:bookmarkEnd w:id="6649"/>
      <w:bookmarkEnd w:id="6650"/>
      <w:bookmarkEnd w:id="6651"/>
      <w:bookmarkEnd w:id="6652"/>
      <w:bookmarkEnd w:id="6653"/>
      <w:bookmarkEnd w:id="6654"/>
      <w:bookmarkEnd w:id="6655"/>
    </w:p>
    <w:p w:rsidR="00E154AB" w:rsidRPr="002B15AA" w:rsidRDefault="00E154AB" w:rsidP="00E154AB">
      <w:pPr>
        <w:pStyle w:val="Heading4"/>
      </w:pPr>
      <w:bookmarkStart w:id="6656" w:name="_Toc19888117"/>
      <w:bookmarkStart w:id="6657" w:name="_Toc27404998"/>
      <w:bookmarkStart w:id="6658" w:name="_Toc35878143"/>
      <w:bookmarkStart w:id="6659" w:name="_Toc36219959"/>
      <w:bookmarkStart w:id="6660" w:name="_Toc36474057"/>
      <w:bookmarkStart w:id="6661" w:name="_Toc36542329"/>
      <w:bookmarkStart w:id="6662" w:name="_Toc36543150"/>
      <w:bookmarkStart w:id="6663" w:name="_Toc36567388"/>
      <w:bookmarkStart w:id="6664" w:name="_Toc44341006"/>
      <w:r w:rsidRPr="002B15AA">
        <w:rPr>
          <w:rFonts w:hint="eastAsia"/>
          <w:lang w:eastAsia="zh-CN"/>
        </w:rPr>
        <w:t>4.3.</w:t>
      </w:r>
      <w:r w:rsidRPr="002B15AA">
        <w:rPr>
          <w:lang w:eastAsia="zh-CN"/>
        </w:rPr>
        <w:t>15</w:t>
      </w:r>
      <w:r w:rsidRPr="002B15AA">
        <w:t>.1</w:t>
      </w:r>
      <w:r w:rsidRPr="002B15AA">
        <w:tab/>
        <w:t>Definition</w:t>
      </w:r>
      <w:bookmarkEnd w:id="6656"/>
      <w:bookmarkEnd w:id="6657"/>
      <w:bookmarkEnd w:id="6658"/>
      <w:bookmarkEnd w:id="6659"/>
      <w:bookmarkEnd w:id="6660"/>
      <w:bookmarkEnd w:id="6661"/>
      <w:bookmarkEnd w:id="6662"/>
      <w:bookmarkEnd w:id="6663"/>
      <w:bookmarkEnd w:id="6664"/>
    </w:p>
    <w:p w:rsidR="00E154AB" w:rsidRPr="002B15AA" w:rsidRDefault="00E154AB" w:rsidP="00E154AB">
      <w:pPr>
        <w:rPr>
          <w:rFonts w:eastAsia="Malgun Gothic"/>
        </w:rPr>
      </w:pPr>
      <w:r w:rsidRPr="002B15AA">
        <w:t xml:space="preserve">This IOC represents the </w:t>
      </w:r>
      <w:r w:rsidRPr="002B15AA">
        <w:rPr>
          <w:rStyle w:val="desc"/>
        </w:rPr>
        <w:t>local end point of the logical link, supporting X2-C application protocols</w:t>
      </w:r>
      <w:r>
        <w:rPr>
          <w:rStyle w:val="desc"/>
        </w:rPr>
        <w:t xml:space="preserve"> used in EN-DC</w:t>
      </w:r>
      <w:r w:rsidRPr="002B15AA">
        <w:rPr>
          <w:rStyle w:val="desc"/>
        </w:rPr>
        <w:t>, to a neighbour</w:t>
      </w:r>
      <w:r w:rsidRPr="002B15AA">
        <w:rPr>
          <w:rFonts w:eastAsia="Malgun Gothic"/>
        </w:rPr>
        <w:t xml:space="preserve"> eNB or en-gNB node</w:t>
      </w:r>
      <w:r w:rsidRPr="002B15AA">
        <w:rPr>
          <w:rStyle w:val="desc"/>
        </w:rPr>
        <w:t xml:space="preserve">, which is defined in </w:t>
      </w:r>
      <w:r w:rsidRPr="002B15AA">
        <w:rPr>
          <w:rFonts w:eastAsia="Malgun Gothic"/>
        </w:rPr>
        <w:t>3GPP TS 36.423 [15].</w:t>
      </w:r>
      <w:r>
        <w:rPr>
          <w:rFonts w:eastAsia="Malgun Gothic"/>
        </w:rPr>
        <w:t xml:space="preserve"> EN-DC is defined in 3GPP TS 37.340 [9].</w:t>
      </w:r>
    </w:p>
    <w:p w:rsidR="00E154AB" w:rsidRDefault="00E154AB" w:rsidP="00E154AB">
      <w:pPr>
        <w:pStyle w:val="Heading4"/>
      </w:pPr>
      <w:bookmarkStart w:id="6665" w:name="_Toc19888118"/>
      <w:bookmarkStart w:id="6666" w:name="_Toc27404999"/>
      <w:bookmarkStart w:id="6667" w:name="_Toc35878144"/>
      <w:bookmarkStart w:id="6668" w:name="_Toc36219960"/>
      <w:bookmarkStart w:id="6669" w:name="_Toc36474058"/>
      <w:bookmarkStart w:id="6670" w:name="_Toc36542330"/>
      <w:bookmarkStart w:id="6671" w:name="_Toc36543151"/>
      <w:bookmarkStart w:id="6672" w:name="_Toc36567389"/>
      <w:bookmarkStart w:id="6673" w:name="_Toc44341007"/>
      <w:r w:rsidRPr="002B15AA">
        <w:rPr>
          <w:rFonts w:hint="eastAsia"/>
          <w:lang w:eastAsia="zh-CN"/>
        </w:rPr>
        <w:t>4.3.</w:t>
      </w:r>
      <w:r w:rsidRPr="002B15AA">
        <w:rPr>
          <w:lang w:eastAsia="zh-CN"/>
        </w:rPr>
        <w:t>15</w:t>
      </w:r>
      <w:r w:rsidRPr="002B15AA">
        <w:t>.2</w:t>
      </w:r>
      <w:r w:rsidRPr="002B15AA">
        <w:tab/>
        <w:t>Attributes</w:t>
      </w:r>
      <w:bookmarkEnd w:id="6665"/>
      <w:bookmarkEnd w:id="6666"/>
      <w:bookmarkEnd w:id="6667"/>
      <w:bookmarkEnd w:id="6668"/>
      <w:bookmarkEnd w:id="6669"/>
      <w:bookmarkEnd w:id="6670"/>
      <w:bookmarkEnd w:id="6671"/>
      <w:bookmarkEnd w:id="6672"/>
      <w:bookmarkEnd w:id="6673"/>
    </w:p>
    <w:p w:rsidR="00E154AB" w:rsidRPr="00DC407F" w:rsidRDefault="00E154AB" w:rsidP="00E154AB">
      <w:r>
        <w:t>The EP_X2C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7"/>
        <w:gridCol w:w="1262"/>
        <w:gridCol w:w="1262"/>
        <w:gridCol w:w="1262"/>
        <w:gridCol w:w="1262"/>
        <w:gridCol w:w="1262"/>
      </w:tblGrid>
      <w:tr w:rsidR="00E154AB" w:rsidRPr="002B15AA" w:rsidTr="00583841">
        <w:trPr>
          <w:cantSplit/>
          <w:jc w:val="center"/>
        </w:trPr>
        <w:tc>
          <w:tcPr>
            <w:tcW w:w="3547" w:type="dxa"/>
            <w:shd w:val="pct10" w:color="auto" w:fill="FFFFFF"/>
            <w:vAlign w:val="center"/>
          </w:tcPr>
          <w:p w:rsidR="00E154AB" w:rsidRPr="002B15AA" w:rsidRDefault="00E154AB" w:rsidP="00583841">
            <w:pPr>
              <w:pStyle w:val="TAH"/>
            </w:pPr>
            <w:r w:rsidRPr="002B15AA">
              <w:t>Attribute name</w:t>
            </w:r>
          </w:p>
        </w:tc>
        <w:tc>
          <w:tcPr>
            <w:tcW w:w="1262" w:type="dxa"/>
            <w:shd w:val="pct10" w:color="auto" w:fill="FFFFFF"/>
            <w:vAlign w:val="center"/>
          </w:tcPr>
          <w:p w:rsidR="00E154AB" w:rsidRPr="002B15AA" w:rsidRDefault="00E154AB" w:rsidP="00583841">
            <w:pPr>
              <w:pStyle w:val="TAH"/>
            </w:pPr>
            <w:r w:rsidRPr="002B15AA">
              <w:t>Support Qualifier</w:t>
            </w:r>
          </w:p>
        </w:tc>
        <w:tc>
          <w:tcPr>
            <w:tcW w:w="1262" w:type="dxa"/>
            <w:shd w:val="pct10" w:color="auto" w:fill="FFFFFF"/>
            <w:vAlign w:val="center"/>
          </w:tcPr>
          <w:p w:rsidR="00E154AB" w:rsidRPr="002B15AA" w:rsidRDefault="00E154AB" w:rsidP="00583841">
            <w:pPr>
              <w:pStyle w:val="TAH"/>
            </w:pPr>
            <w:r w:rsidRPr="002B15AA">
              <w:t>isReadable</w:t>
            </w:r>
          </w:p>
        </w:tc>
        <w:tc>
          <w:tcPr>
            <w:tcW w:w="1262" w:type="dxa"/>
            <w:shd w:val="pct10" w:color="auto" w:fill="FFFFFF"/>
            <w:vAlign w:val="center"/>
          </w:tcPr>
          <w:p w:rsidR="00E154AB" w:rsidRPr="002B15AA" w:rsidRDefault="00E154AB" w:rsidP="00583841">
            <w:pPr>
              <w:pStyle w:val="TAH"/>
            </w:pPr>
            <w:r w:rsidRPr="002B15AA">
              <w:t>isWritable</w:t>
            </w:r>
          </w:p>
        </w:tc>
        <w:tc>
          <w:tcPr>
            <w:tcW w:w="1262"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62"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547" w:type="dxa"/>
          </w:tcPr>
          <w:p w:rsidR="00E154AB" w:rsidRPr="002B15AA" w:rsidRDefault="00E154AB" w:rsidP="00583841">
            <w:pPr>
              <w:pStyle w:val="TAL"/>
            </w:pPr>
            <w:r w:rsidRPr="002B15AA">
              <w:rPr>
                <w:rStyle w:val="desc"/>
                <w:rFonts w:cs="Courier New"/>
              </w:rPr>
              <w:t>localAddress</w:t>
            </w:r>
          </w:p>
        </w:tc>
        <w:tc>
          <w:tcPr>
            <w:tcW w:w="1262" w:type="dxa"/>
          </w:tcPr>
          <w:p w:rsidR="00E154AB" w:rsidRPr="002B15AA" w:rsidRDefault="00E154AB" w:rsidP="00583841">
            <w:pPr>
              <w:pStyle w:val="TAL"/>
              <w:jc w:val="center"/>
            </w:pPr>
            <w:r w:rsidRPr="002B15AA">
              <w:t>O</w:t>
            </w:r>
          </w:p>
        </w:tc>
        <w:tc>
          <w:tcPr>
            <w:tcW w:w="1262" w:type="dxa"/>
          </w:tcPr>
          <w:p w:rsidR="00E154AB" w:rsidRPr="002B15AA" w:rsidRDefault="00E154AB" w:rsidP="00583841">
            <w:pPr>
              <w:pStyle w:val="TAL"/>
              <w:jc w:val="center"/>
            </w:pPr>
            <w:r w:rsidRPr="002B15AA">
              <w:rPr>
                <w:rFonts w:cs="Arial"/>
              </w:rPr>
              <w:t>T</w:t>
            </w:r>
          </w:p>
        </w:tc>
        <w:tc>
          <w:tcPr>
            <w:tcW w:w="1262" w:type="dxa"/>
          </w:tcPr>
          <w:p w:rsidR="00E154AB" w:rsidRPr="002B15AA" w:rsidRDefault="00E154AB" w:rsidP="00583841">
            <w:pPr>
              <w:pStyle w:val="TAL"/>
              <w:jc w:val="center"/>
            </w:pPr>
            <w:r w:rsidRPr="002B15AA">
              <w:rPr>
                <w:rFonts w:cs="Arial"/>
                <w:lang w:eastAsia="zh-CN"/>
              </w:rPr>
              <w:t>T</w:t>
            </w:r>
          </w:p>
        </w:tc>
        <w:tc>
          <w:tcPr>
            <w:tcW w:w="1262" w:type="dxa"/>
          </w:tcPr>
          <w:p w:rsidR="00E154AB" w:rsidRPr="002B15AA" w:rsidRDefault="00E154AB" w:rsidP="00583841">
            <w:pPr>
              <w:pStyle w:val="TAL"/>
              <w:jc w:val="center"/>
              <w:rPr>
                <w:lang w:eastAsia="zh-CN"/>
              </w:rPr>
            </w:pPr>
            <w:r w:rsidRPr="002B15AA">
              <w:rPr>
                <w:rFonts w:cs="Arial"/>
              </w:rPr>
              <w:t>F</w:t>
            </w:r>
          </w:p>
        </w:tc>
        <w:tc>
          <w:tcPr>
            <w:tcW w:w="1262"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547" w:type="dxa"/>
          </w:tcPr>
          <w:p w:rsidR="00E154AB" w:rsidRPr="002B15AA" w:rsidRDefault="00E154AB" w:rsidP="00583841">
            <w:pPr>
              <w:pStyle w:val="TAL"/>
              <w:rPr>
                <w:rFonts w:ascii="Courier New" w:hAnsi="Courier New" w:cs="Courier New"/>
              </w:rPr>
            </w:pPr>
            <w:r w:rsidRPr="002B15AA">
              <w:rPr>
                <w:rStyle w:val="desc"/>
                <w:rFonts w:cs="Courier New"/>
              </w:rPr>
              <w:t>remoteAddress</w:t>
            </w:r>
          </w:p>
        </w:tc>
        <w:tc>
          <w:tcPr>
            <w:tcW w:w="1262" w:type="dxa"/>
          </w:tcPr>
          <w:p w:rsidR="00E154AB" w:rsidRPr="002B15AA" w:rsidRDefault="00E154AB" w:rsidP="00583841">
            <w:pPr>
              <w:pStyle w:val="TAL"/>
              <w:jc w:val="center"/>
              <w:rPr>
                <w:lang w:eastAsia="zh-CN"/>
              </w:rPr>
            </w:pPr>
            <w:r w:rsidRPr="002B15AA">
              <w:t>O</w:t>
            </w:r>
          </w:p>
        </w:tc>
        <w:tc>
          <w:tcPr>
            <w:tcW w:w="1262" w:type="dxa"/>
          </w:tcPr>
          <w:p w:rsidR="00E154AB" w:rsidRPr="002B15AA" w:rsidRDefault="00E154AB" w:rsidP="00583841">
            <w:pPr>
              <w:pStyle w:val="TAL"/>
              <w:jc w:val="center"/>
              <w:rPr>
                <w:lang w:eastAsia="zh-CN"/>
              </w:rPr>
            </w:pPr>
            <w:r w:rsidRPr="002B15AA">
              <w:rPr>
                <w:rFonts w:cs="Arial"/>
              </w:rPr>
              <w:t>T</w:t>
            </w:r>
          </w:p>
        </w:tc>
        <w:tc>
          <w:tcPr>
            <w:tcW w:w="1262" w:type="dxa"/>
          </w:tcPr>
          <w:p w:rsidR="00E154AB" w:rsidRPr="002B15AA" w:rsidRDefault="00E154AB" w:rsidP="00583841">
            <w:pPr>
              <w:pStyle w:val="TAL"/>
              <w:jc w:val="center"/>
              <w:rPr>
                <w:lang w:eastAsia="zh-CN"/>
              </w:rPr>
            </w:pPr>
            <w:r w:rsidRPr="002B15AA">
              <w:rPr>
                <w:rFonts w:cs="Arial"/>
                <w:lang w:eastAsia="zh-CN"/>
              </w:rPr>
              <w:t>T</w:t>
            </w:r>
          </w:p>
        </w:tc>
        <w:tc>
          <w:tcPr>
            <w:tcW w:w="1262" w:type="dxa"/>
          </w:tcPr>
          <w:p w:rsidR="00E154AB" w:rsidRPr="002B15AA" w:rsidRDefault="00E154AB" w:rsidP="00583841">
            <w:pPr>
              <w:pStyle w:val="TAL"/>
              <w:jc w:val="center"/>
              <w:rPr>
                <w:lang w:eastAsia="zh-CN"/>
              </w:rPr>
            </w:pPr>
            <w:r w:rsidRPr="002B15AA">
              <w:rPr>
                <w:rFonts w:cs="Arial"/>
              </w:rPr>
              <w:t>F</w:t>
            </w:r>
          </w:p>
        </w:tc>
        <w:tc>
          <w:tcPr>
            <w:tcW w:w="1262" w:type="dxa"/>
          </w:tcPr>
          <w:p w:rsidR="00E154AB" w:rsidRPr="002B15AA" w:rsidRDefault="00E154AB" w:rsidP="00583841">
            <w:pPr>
              <w:pStyle w:val="TAL"/>
              <w:jc w:val="center"/>
              <w:rPr>
                <w:lang w:eastAsia="zh-CN"/>
              </w:rPr>
            </w:pPr>
            <w:r w:rsidRPr="002B15AA">
              <w:rPr>
                <w:rFonts w:cs="Arial"/>
                <w:lang w:eastAsia="zh-CN"/>
              </w:rPr>
              <w:t>T</w:t>
            </w:r>
          </w:p>
        </w:tc>
      </w:tr>
    </w:tbl>
    <w:p w:rsidR="00E154AB" w:rsidRPr="002B15AA" w:rsidRDefault="00E154AB" w:rsidP="00E154AB">
      <w:pPr>
        <w:pStyle w:val="Heading4"/>
      </w:pPr>
      <w:bookmarkStart w:id="6674" w:name="_Toc19888119"/>
      <w:bookmarkStart w:id="6675" w:name="_Toc27405000"/>
      <w:bookmarkStart w:id="6676" w:name="_Toc35878145"/>
      <w:bookmarkStart w:id="6677" w:name="_Toc36219961"/>
      <w:bookmarkStart w:id="6678" w:name="_Toc36474059"/>
      <w:bookmarkStart w:id="6679" w:name="_Toc36542331"/>
      <w:bookmarkStart w:id="6680" w:name="_Toc36543152"/>
      <w:bookmarkStart w:id="6681" w:name="_Toc36567390"/>
      <w:bookmarkStart w:id="6682" w:name="_Toc44341008"/>
      <w:r w:rsidRPr="002B15AA">
        <w:rPr>
          <w:rFonts w:hint="eastAsia"/>
          <w:lang w:eastAsia="zh-CN"/>
        </w:rPr>
        <w:t>4.3.</w:t>
      </w:r>
      <w:r w:rsidRPr="002B15AA">
        <w:rPr>
          <w:lang w:eastAsia="zh-CN"/>
        </w:rPr>
        <w:t>15</w:t>
      </w:r>
      <w:r w:rsidRPr="002B15AA">
        <w:t>.3</w:t>
      </w:r>
      <w:r w:rsidRPr="002B15AA">
        <w:tab/>
        <w:t>Attribute constraints</w:t>
      </w:r>
      <w:bookmarkEnd w:id="6674"/>
      <w:bookmarkEnd w:id="6675"/>
      <w:bookmarkEnd w:id="6676"/>
      <w:bookmarkEnd w:id="6677"/>
      <w:bookmarkEnd w:id="6678"/>
      <w:bookmarkEnd w:id="6679"/>
      <w:bookmarkEnd w:id="6680"/>
      <w:bookmarkEnd w:id="6681"/>
      <w:bookmarkEnd w:id="6682"/>
    </w:p>
    <w:p w:rsidR="00E154AB" w:rsidRPr="002B15AA" w:rsidRDefault="00E154AB" w:rsidP="00E154AB">
      <w:r w:rsidRPr="002B15AA">
        <w:t>None.</w:t>
      </w:r>
    </w:p>
    <w:p w:rsidR="00E154AB" w:rsidRPr="002B15AA" w:rsidRDefault="00E154AB" w:rsidP="00E154AB">
      <w:pPr>
        <w:pStyle w:val="Heading4"/>
      </w:pPr>
      <w:bookmarkStart w:id="6683" w:name="_Toc19888120"/>
      <w:bookmarkStart w:id="6684" w:name="_Toc27405001"/>
      <w:bookmarkStart w:id="6685" w:name="_Toc35878146"/>
      <w:bookmarkStart w:id="6686" w:name="_Toc36219962"/>
      <w:bookmarkStart w:id="6687" w:name="_Toc36474060"/>
      <w:bookmarkStart w:id="6688" w:name="_Toc36542332"/>
      <w:bookmarkStart w:id="6689" w:name="_Toc36543153"/>
      <w:bookmarkStart w:id="6690" w:name="_Toc36567391"/>
      <w:bookmarkStart w:id="6691" w:name="_Toc44341009"/>
      <w:r w:rsidRPr="002B15AA">
        <w:rPr>
          <w:rFonts w:hint="eastAsia"/>
          <w:lang w:eastAsia="zh-CN"/>
        </w:rPr>
        <w:lastRenderedPageBreak/>
        <w:t>4.3.</w:t>
      </w:r>
      <w:r w:rsidRPr="002B15AA">
        <w:rPr>
          <w:lang w:eastAsia="zh-CN"/>
        </w:rPr>
        <w:t>15</w:t>
      </w:r>
      <w:r w:rsidRPr="002B15AA">
        <w:t>.4</w:t>
      </w:r>
      <w:r w:rsidRPr="002B15AA">
        <w:tab/>
        <w:t>Notifications</w:t>
      </w:r>
      <w:bookmarkEnd w:id="6683"/>
      <w:bookmarkEnd w:id="6684"/>
      <w:bookmarkEnd w:id="6685"/>
      <w:bookmarkEnd w:id="6686"/>
      <w:bookmarkEnd w:id="6687"/>
      <w:bookmarkEnd w:id="6688"/>
      <w:bookmarkEnd w:id="6689"/>
      <w:bookmarkEnd w:id="6690"/>
      <w:bookmarkEnd w:id="6691"/>
    </w:p>
    <w:p w:rsidR="00E154AB" w:rsidRPr="002B15AA" w:rsidRDefault="00E154AB" w:rsidP="00E154AB">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rsidR="00E154AB" w:rsidRPr="002B15AA" w:rsidRDefault="00E154AB" w:rsidP="00E154AB">
      <w:pPr>
        <w:pStyle w:val="Heading3"/>
        <w:rPr>
          <w:lang w:eastAsia="zh-CN"/>
        </w:rPr>
      </w:pPr>
      <w:bookmarkStart w:id="6692" w:name="_Toc19888121"/>
      <w:bookmarkStart w:id="6693" w:name="_Toc27405002"/>
      <w:bookmarkStart w:id="6694" w:name="_Toc35878147"/>
      <w:bookmarkStart w:id="6695" w:name="_Toc36219963"/>
      <w:bookmarkStart w:id="6696" w:name="_Toc36474061"/>
      <w:bookmarkStart w:id="6697" w:name="_Toc36542333"/>
      <w:bookmarkStart w:id="6698" w:name="_Toc36543154"/>
      <w:bookmarkStart w:id="6699" w:name="_Toc36567392"/>
      <w:bookmarkStart w:id="6700" w:name="_Toc44341010"/>
      <w:r w:rsidRPr="002B15AA">
        <w:rPr>
          <w:rFonts w:hint="eastAsia"/>
          <w:lang w:eastAsia="zh-CN"/>
        </w:rPr>
        <w:t>4.3.</w:t>
      </w:r>
      <w:r w:rsidRPr="002B15AA">
        <w:rPr>
          <w:lang w:eastAsia="zh-CN"/>
        </w:rPr>
        <w:t>16</w:t>
      </w:r>
      <w:r w:rsidRPr="002B15AA">
        <w:rPr>
          <w:lang w:eastAsia="zh-CN"/>
        </w:rPr>
        <w:tab/>
      </w:r>
      <w:r w:rsidRPr="002B15AA">
        <w:rPr>
          <w:rFonts w:ascii="Courier New" w:hAnsi="Courier New"/>
          <w:lang w:eastAsia="zh-CN"/>
        </w:rPr>
        <w:t>EP_X2U</w:t>
      </w:r>
      <w:bookmarkEnd w:id="6692"/>
      <w:bookmarkEnd w:id="6693"/>
      <w:bookmarkEnd w:id="6694"/>
      <w:bookmarkEnd w:id="6695"/>
      <w:bookmarkEnd w:id="6696"/>
      <w:bookmarkEnd w:id="6697"/>
      <w:bookmarkEnd w:id="6698"/>
      <w:bookmarkEnd w:id="6699"/>
      <w:bookmarkEnd w:id="6700"/>
    </w:p>
    <w:p w:rsidR="00E154AB" w:rsidRPr="002B15AA" w:rsidRDefault="00E154AB" w:rsidP="00E154AB">
      <w:pPr>
        <w:pStyle w:val="Heading4"/>
      </w:pPr>
      <w:bookmarkStart w:id="6701" w:name="_Toc19888122"/>
      <w:bookmarkStart w:id="6702" w:name="_Toc27405003"/>
      <w:bookmarkStart w:id="6703" w:name="_Toc35878148"/>
      <w:bookmarkStart w:id="6704" w:name="_Toc36219964"/>
      <w:bookmarkStart w:id="6705" w:name="_Toc36474062"/>
      <w:bookmarkStart w:id="6706" w:name="_Toc36542334"/>
      <w:bookmarkStart w:id="6707" w:name="_Toc36543155"/>
      <w:bookmarkStart w:id="6708" w:name="_Toc36567393"/>
      <w:bookmarkStart w:id="6709" w:name="_Toc44341011"/>
      <w:r w:rsidRPr="002B15AA">
        <w:rPr>
          <w:rFonts w:hint="eastAsia"/>
          <w:lang w:eastAsia="zh-CN"/>
        </w:rPr>
        <w:t>4.3.</w:t>
      </w:r>
      <w:r w:rsidRPr="002B15AA">
        <w:rPr>
          <w:lang w:eastAsia="zh-CN"/>
        </w:rPr>
        <w:t>16</w:t>
      </w:r>
      <w:r w:rsidRPr="002B15AA">
        <w:t>.1</w:t>
      </w:r>
      <w:r w:rsidRPr="002B15AA">
        <w:tab/>
        <w:t>Definition</w:t>
      </w:r>
      <w:bookmarkEnd w:id="6701"/>
      <w:bookmarkEnd w:id="6702"/>
      <w:bookmarkEnd w:id="6703"/>
      <w:bookmarkEnd w:id="6704"/>
      <w:bookmarkEnd w:id="6705"/>
      <w:bookmarkEnd w:id="6706"/>
      <w:bookmarkEnd w:id="6707"/>
      <w:bookmarkEnd w:id="6708"/>
      <w:bookmarkEnd w:id="6709"/>
    </w:p>
    <w:p w:rsidR="00E154AB" w:rsidRPr="002B15AA" w:rsidRDefault="00E154AB" w:rsidP="00E154AB">
      <w:pPr>
        <w:rPr>
          <w:rFonts w:eastAsia="Malgun Gothic"/>
        </w:rPr>
      </w:pPr>
      <w:r w:rsidRPr="002B15AA">
        <w:t xml:space="preserve">This IOC represents the local end-point of a logical link supporting the </w:t>
      </w:r>
      <w:r w:rsidRPr="002B15AA">
        <w:rPr>
          <w:rFonts w:eastAsia="Malgun Gothic"/>
        </w:rPr>
        <w:t>X2 user plane (X2-U) interface</w:t>
      </w:r>
      <w:r>
        <w:rPr>
          <w:rFonts w:eastAsia="Malgun Gothic"/>
        </w:rPr>
        <w:t xml:space="preserve"> used in EN-DC</w:t>
      </w:r>
      <w:r w:rsidRPr="002B15AA">
        <w:rPr>
          <w:rFonts w:eastAsia="Malgun Gothic"/>
        </w:rPr>
        <w:t>, which is defined in 3GPP TS 36.425 [16].</w:t>
      </w:r>
    </w:p>
    <w:p w:rsidR="00E154AB" w:rsidRDefault="00E154AB" w:rsidP="00E154AB">
      <w:pPr>
        <w:pStyle w:val="Heading4"/>
        <w:rPr>
          <w:lang w:eastAsia="zh-CN"/>
        </w:rPr>
      </w:pPr>
      <w:bookmarkStart w:id="6710" w:name="_Toc19888123"/>
      <w:bookmarkStart w:id="6711" w:name="_Toc27405004"/>
      <w:bookmarkStart w:id="6712" w:name="_Toc35878149"/>
      <w:bookmarkStart w:id="6713" w:name="_Toc36219965"/>
      <w:bookmarkStart w:id="6714" w:name="_Toc36474063"/>
      <w:bookmarkStart w:id="6715" w:name="_Toc36542335"/>
      <w:bookmarkStart w:id="6716" w:name="_Toc36543156"/>
      <w:bookmarkStart w:id="6717" w:name="_Toc36567394"/>
      <w:bookmarkStart w:id="6718" w:name="_Toc44341012"/>
      <w:r w:rsidRPr="002B15AA">
        <w:rPr>
          <w:rFonts w:hint="eastAsia"/>
          <w:lang w:eastAsia="zh-CN"/>
        </w:rPr>
        <w:t>4.3.</w:t>
      </w:r>
      <w:r w:rsidRPr="002B15AA">
        <w:rPr>
          <w:lang w:eastAsia="zh-CN"/>
        </w:rPr>
        <w:t>16.2</w:t>
      </w:r>
      <w:r w:rsidRPr="002B15AA">
        <w:rPr>
          <w:lang w:eastAsia="zh-CN"/>
        </w:rPr>
        <w:tab/>
        <w:t>Attributes</w:t>
      </w:r>
      <w:bookmarkEnd w:id="6710"/>
      <w:bookmarkEnd w:id="6711"/>
      <w:bookmarkEnd w:id="6712"/>
      <w:bookmarkEnd w:id="6713"/>
      <w:bookmarkEnd w:id="6714"/>
      <w:bookmarkEnd w:id="6715"/>
      <w:bookmarkEnd w:id="6716"/>
      <w:bookmarkEnd w:id="6717"/>
      <w:bookmarkEnd w:id="6718"/>
    </w:p>
    <w:p w:rsidR="00E154AB" w:rsidRPr="00DC407F" w:rsidRDefault="00E154AB" w:rsidP="00E154AB">
      <w:pPr>
        <w:rPr>
          <w:lang w:eastAsia="zh-CN"/>
        </w:rPr>
      </w:pPr>
      <w:r>
        <w:t>The EP_X2U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1269"/>
        <w:gridCol w:w="1269"/>
        <w:gridCol w:w="1270"/>
        <w:gridCol w:w="1269"/>
        <w:gridCol w:w="1270"/>
      </w:tblGrid>
      <w:tr w:rsidR="00E154AB" w:rsidRPr="002B15AA" w:rsidTr="00583841">
        <w:trPr>
          <w:cantSplit/>
          <w:jc w:val="center"/>
        </w:trPr>
        <w:tc>
          <w:tcPr>
            <w:tcW w:w="3510" w:type="dxa"/>
            <w:shd w:val="pct10" w:color="auto" w:fill="FFFFFF"/>
            <w:vAlign w:val="center"/>
          </w:tcPr>
          <w:p w:rsidR="00E154AB" w:rsidRPr="002B15AA" w:rsidRDefault="00E154AB" w:rsidP="00583841">
            <w:pPr>
              <w:pStyle w:val="TAH"/>
            </w:pPr>
            <w:r w:rsidRPr="002B15AA">
              <w:t>Attribute name</w:t>
            </w:r>
          </w:p>
        </w:tc>
        <w:tc>
          <w:tcPr>
            <w:tcW w:w="1269" w:type="dxa"/>
            <w:shd w:val="pct10" w:color="auto" w:fill="FFFFFF"/>
            <w:vAlign w:val="center"/>
          </w:tcPr>
          <w:p w:rsidR="00E154AB" w:rsidRPr="002B15AA" w:rsidRDefault="00E154AB" w:rsidP="00583841">
            <w:pPr>
              <w:pStyle w:val="TAH"/>
            </w:pPr>
            <w:r w:rsidRPr="002B15AA">
              <w:t>Support Qualifier</w:t>
            </w:r>
          </w:p>
        </w:tc>
        <w:tc>
          <w:tcPr>
            <w:tcW w:w="1269" w:type="dxa"/>
            <w:shd w:val="pct10" w:color="auto" w:fill="FFFFFF"/>
            <w:vAlign w:val="center"/>
          </w:tcPr>
          <w:p w:rsidR="00E154AB" w:rsidRPr="002B15AA" w:rsidRDefault="00E154AB" w:rsidP="00583841">
            <w:pPr>
              <w:pStyle w:val="TAH"/>
            </w:pPr>
            <w:r w:rsidRPr="002B15AA">
              <w:t>isReadable</w:t>
            </w:r>
          </w:p>
        </w:tc>
        <w:tc>
          <w:tcPr>
            <w:tcW w:w="1270" w:type="dxa"/>
            <w:shd w:val="pct10" w:color="auto" w:fill="FFFFFF"/>
            <w:vAlign w:val="center"/>
          </w:tcPr>
          <w:p w:rsidR="00E154AB" w:rsidRPr="002B15AA" w:rsidRDefault="00E154AB" w:rsidP="00583841">
            <w:pPr>
              <w:pStyle w:val="TAH"/>
            </w:pPr>
            <w:r w:rsidRPr="002B15AA">
              <w:t>isWritable</w:t>
            </w:r>
          </w:p>
        </w:tc>
        <w:tc>
          <w:tcPr>
            <w:tcW w:w="1269"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70"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510" w:type="dxa"/>
          </w:tcPr>
          <w:p w:rsidR="00E154AB" w:rsidRPr="002B15AA" w:rsidRDefault="00E154AB" w:rsidP="00583841">
            <w:pPr>
              <w:pStyle w:val="TAL"/>
            </w:pPr>
            <w:r w:rsidRPr="002B15AA">
              <w:rPr>
                <w:rStyle w:val="desc"/>
                <w:rFonts w:cs="Courier New"/>
              </w:rPr>
              <w:t>localAddress</w:t>
            </w:r>
          </w:p>
        </w:tc>
        <w:tc>
          <w:tcPr>
            <w:tcW w:w="1269" w:type="dxa"/>
          </w:tcPr>
          <w:p w:rsidR="00E154AB" w:rsidRPr="002B15AA" w:rsidRDefault="00E154AB" w:rsidP="00583841">
            <w:pPr>
              <w:pStyle w:val="TAL"/>
              <w:jc w:val="center"/>
            </w:pPr>
            <w:r w:rsidRPr="002B15AA">
              <w:t>O</w:t>
            </w:r>
          </w:p>
        </w:tc>
        <w:tc>
          <w:tcPr>
            <w:tcW w:w="1269" w:type="dxa"/>
          </w:tcPr>
          <w:p w:rsidR="00E154AB" w:rsidRPr="002B15AA" w:rsidRDefault="00E154AB" w:rsidP="00583841">
            <w:pPr>
              <w:pStyle w:val="TAL"/>
              <w:jc w:val="center"/>
            </w:pPr>
            <w:r w:rsidRPr="002B15AA">
              <w:rPr>
                <w:rFonts w:cs="Arial"/>
              </w:rPr>
              <w:t>T</w:t>
            </w:r>
          </w:p>
        </w:tc>
        <w:tc>
          <w:tcPr>
            <w:tcW w:w="1270" w:type="dxa"/>
          </w:tcPr>
          <w:p w:rsidR="00E154AB" w:rsidRPr="002B15AA" w:rsidRDefault="00E154AB" w:rsidP="00583841">
            <w:pPr>
              <w:pStyle w:val="TAL"/>
              <w:jc w:val="center"/>
            </w:pPr>
            <w:r w:rsidRPr="002B15AA">
              <w:rPr>
                <w:rFonts w:cs="Arial"/>
                <w:lang w:eastAsia="zh-CN"/>
              </w:rPr>
              <w:t>T</w:t>
            </w:r>
          </w:p>
        </w:tc>
        <w:tc>
          <w:tcPr>
            <w:tcW w:w="1269" w:type="dxa"/>
          </w:tcPr>
          <w:p w:rsidR="00E154AB" w:rsidRPr="002B15AA" w:rsidRDefault="00E154AB" w:rsidP="00583841">
            <w:pPr>
              <w:pStyle w:val="TAL"/>
              <w:jc w:val="center"/>
              <w:rPr>
                <w:lang w:eastAsia="zh-CN"/>
              </w:rPr>
            </w:pPr>
            <w:r w:rsidRPr="002B15AA">
              <w:rPr>
                <w:rFonts w:cs="Arial"/>
              </w:rPr>
              <w:t>F</w:t>
            </w:r>
          </w:p>
        </w:tc>
        <w:tc>
          <w:tcPr>
            <w:tcW w:w="1270"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510" w:type="dxa"/>
          </w:tcPr>
          <w:p w:rsidR="00E154AB" w:rsidRPr="002B15AA" w:rsidRDefault="00E154AB" w:rsidP="00583841">
            <w:pPr>
              <w:pStyle w:val="TAL"/>
              <w:rPr>
                <w:rStyle w:val="desc"/>
                <w:rFonts w:cs="Courier New"/>
              </w:rPr>
            </w:pPr>
            <w:r w:rsidRPr="002B15AA">
              <w:rPr>
                <w:rStyle w:val="desc"/>
                <w:rFonts w:cs="Courier New" w:hint="eastAsia"/>
                <w:lang w:eastAsia="zh-CN"/>
              </w:rPr>
              <w:t>remoteAddress</w:t>
            </w:r>
          </w:p>
        </w:tc>
        <w:tc>
          <w:tcPr>
            <w:tcW w:w="1269" w:type="dxa"/>
          </w:tcPr>
          <w:p w:rsidR="00E154AB" w:rsidRPr="002B15AA" w:rsidRDefault="00E154AB" w:rsidP="00583841">
            <w:pPr>
              <w:pStyle w:val="TAL"/>
              <w:jc w:val="center"/>
            </w:pPr>
            <w:r w:rsidRPr="002B15AA">
              <w:rPr>
                <w:rFonts w:hint="eastAsia"/>
                <w:lang w:eastAsia="zh-CN"/>
              </w:rPr>
              <w:t>O</w:t>
            </w:r>
          </w:p>
        </w:tc>
        <w:tc>
          <w:tcPr>
            <w:tcW w:w="1269" w:type="dxa"/>
          </w:tcPr>
          <w:p w:rsidR="00E154AB" w:rsidRPr="002B15AA" w:rsidRDefault="00E154AB" w:rsidP="00583841">
            <w:pPr>
              <w:pStyle w:val="TAL"/>
              <w:jc w:val="center"/>
              <w:rPr>
                <w:rFonts w:cs="Arial"/>
              </w:rPr>
            </w:pPr>
            <w:r w:rsidRPr="002B15AA">
              <w:rPr>
                <w:rFonts w:cs="Arial" w:hint="eastAsia"/>
                <w:lang w:eastAsia="zh-CN"/>
              </w:rPr>
              <w:t>T</w:t>
            </w:r>
          </w:p>
        </w:tc>
        <w:tc>
          <w:tcPr>
            <w:tcW w:w="1270" w:type="dxa"/>
          </w:tcPr>
          <w:p w:rsidR="00E154AB" w:rsidRPr="002B15AA" w:rsidRDefault="00E154AB" w:rsidP="00583841">
            <w:pPr>
              <w:pStyle w:val="TAL"/>
              <w:jc w:val="center"/>
              <w:rPr>
                <w:rFonts w:cs="Arial"/>
                <w:lang w:eastAsia="zh-CN"/>
              </w:rPr>
            </w:pPr>
            <w:r w:rsidRPr="002B15AA">
              <w:rPr>
                <w:rFonts w:cs="Arial" w:hint="eastAsia"/>
                <w:lang w:eastAsia="zh-CN"/>
              </w:rPr>
              <w:t>T</w:t>
            </w:r>
          </w:p>
        </w:tc>
        <w:tc>
          <w:tcPr>
            <w:tcW w:w="1269" w:type="dxa"/>
          </w:tcPr>
          <w:p w:rsidR="00E154AB" w:rsidRPr="002B15AA" w:rsidRDefault="00E154AB" w:rsidP="00583841">
            <w:pPr>
              <w:pStyle w:val="TAL"/>
              <w:jc w:val="center"/>
              <w:rPr>
                <w:rFonts w:cs="Arial"/>
              </w:rPr>
            </w:pPr>
            <w:r w:rsidRPr="002B15AA">
              <w:rPr>
                <w:rFonts w:cs="Arial" w:hint="eastAsia"/>
                <w:lang w:eastAsia="zh-CN"/>
              </w:rPr>
              <w:t>F</w:t>
            </w:r>
          </w:p>
        </w:tc>
        <w:tc>
          <w:tcPr>
            <w:tcW w:w="1270" w:type="dxa"/>
          </w:tcPr>
          <w:p w:rsidR="00E154AB" w:rsidRPr="002B15AA" w:rsidRDefault="00E154AB" w:rsidP="00583841">
            <w:pPr>
              <w:pStyle w:val="TAL"/>
              <w:jc w:val="center"/>
              <w:rPr>
                <w:rFonts w:cs="Arial"/>
                <w:lang w:eastAsia="zh-CN"/>
              </w:rPr>
            </w:pPr>
            <w:r w:rsidRPr="002B15AA">
              <w:rPr>
                <w:rFonts w:cs="Arial" w:hint="eastAsia"/>
                <w:lang w:eastAsia="zh-CN"/>
              </w:rPr>
              <w:t>T</w:t>
            </w:r>
          </w:p>
        </w:tc>
      </w:tr>
    </w:tbl>
    <w:p w:rsidR="00E154AB" w:rsidRPr="002B15AA" w:rsidRDefault="00E154AB" w:rsidP="00E154AB">
      <w:pPr>
        <w:pStyle w:val="Heading4"/>
      </w:pPr>
      <w:bookmarkStart w:id="6719" w:name="_Toc19888124"/>
      <w:bookmarkStart w:id="6720" w:name="_Toc27405005"/>
      <w:bookmarkStart w:id="6721" w:name="_Toc35878150"/>
      <w:bookmarkStart w:id="6722" w:name="_Toc36219966"/>
      <w:bookmarkStart w:id="6723" w:name="_Toc36474064"/>
      <w:bookmarkStart w:id="6724" w:name="_Toc36542336"/>
      <w:bookmarkStart w:id="6725" w:name="_Toc36543157"/>
      <w:bookmarkStart w:id="6726" w:name="_Toc36567395"/>
      <w:bookmarkStart w:id="6727" w:name="_Toc44341013"/>
      <w:r w:rsidRPr="002B15AA">
        <w:rPr>
          <w:rFonts w:hint="eastAsia"/>
          <w:lang w:eastAsia="zh-CN"/>
        </w:rPr>
        <w:t>4.3.</w:t>
      </w:r>
      <w:r w:rsidRPr="002B15AA">
        <w:rPr>
          <w:lang w:eastAsia="zh-CN"/>
        </w:rPr>
        <w:t>16</w:t>
      </w:r>
      <w:r w:rsidRPr="002B15AA">
        <w:t>.3</w:t>
      </w:r>
      <w:r w:rsidRPr="002B15AA">
        <w:tab/>
        <w:t>Attribute constraints</w:t>
      </w:r>
      <w:bookmarkEnd w:id="6719"/>
      <w:bookmarkEnd w:id="6720"/>
      <w:bookmarkEnd w:id="6721"/>
      <w:bookmarkEnd w:id="6722"/>
      <w:bookmarkEnd w:id="6723"/>
      <w:bookmarkEnd w:id="6724"/>
      <w:bookmarkEnd w:id="6725"/>
      <w:bookmarkEnd w:id="6726"/>
      <w:bookmarkEnd w:id="6727"/>
    </w:p>
    <w:p w:rsidR="00E154AB" w:rsidRPr="002B15AA" w:rsidRDefault="00E154AB" w:rsidP="00E154AB">
      <w:r w:rsidRPr="002B15AA">
        <w:t>None.</w:t>
      </w:r>
    </w:p>
    <w:p w:rsidR="00E154AB" w:rsidRPr="002B15AA" w:rsidRDefault="00E154AB" w:rsidP="00E154AB">
      <w:pPr>
        <w:pStyle w:val="Heading4"/>
      </w:pPr>
      <w:bookmarkStart w:id="6728" w:name="_Toc19888125"/>
      <w:bookmarkStart w:id="6729" w:name="_Toc27405006"/>
      <w:bookmarkStart w:id="6730" w:name="_Toc35878151"/>
      <w:bookmarkStart w:id="6731" w:name="_Toc36219967"/>
      <w:bookmarkStart w:id="6732" w:name="_Toc36474065"/>
      <w:bookmarkStart w:id="6733" w:name="_Toc36542337"/>
      <w:bookmarkStart w:id="6734" w:name="_Toc36543158"/>
      <w:bookmarkStart w:id="6735" w:name="_Toc36567396"/>
      <w:bookmarkStart w:id="6736" w:name="_Toc44341014"/>
      <w:r w:rsidRPr="002B15AA">
        <w:rPr>
          <w:rFonts w:hint="eastAsia"/>
          <w:lang w:eastAsia="zh-CN"/>
        </w:rPr>
        <w:t>4.3.</w:t>
      </w:r>
      <w:r w:rsidRPr="002B15AA">
        <w:rPr>
          <w:lang w:eastAsia="zh-CN"/>
        </w:rPr>
        <w:t>16</w:t>
      </w:r>
      <w:r w:rsidRPr="002B15AA">
        <w:t>.4</w:t>
      </w:r>
      <w:r w:rsidRPr="002B15AA">
        <w:tab/>
        <w:t>Notifications</w:t>
      </w:r>
      <w:bookmarkEnd w:id="6728"/>
      <w:bookmarkEnd w:id="6729"/>
      <w:bookmarkEnd w:id="6730"/>
      <w:bookmarkEnd w:id="6731"/>
      <w:bookmarkEnd w:id="6732"/>
      <w:bookmarkEnd w:id="6733"/>
      <w:bookmarkEnd w:id="6734"/>
      <w:bookmarkEnd w:id="6735"/>
      <w:bookmarkEnd w:id="6736"/>
    </w:p>
    <w:p w:rsidR="00E154AB" w:rsidRPr="002B15AA" w:rsidRDefault="00E154AB" w:rsidP="00E154AB">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rsidR="00E154AB" w:rsidRPr="002B15AA" w:rsidRDefault="00E154AB" w:rsidP="00E154AB">
      <w:pPr>
        <w:pStyle w:val="Heading3"/>
        <w:rPr>
          <w:lang w:eastAsia="zh-CN"/>
        </w:rPr>
      </w:pPr>
      <w:bookmarkStart w:id="6737" w:name="_Toc19888126"/>
      <w:bookmarkStart w:id="6738" w:name="_Toc27405007"/>
      <w:bookmarkStart w:id="6739" w:name="_Toc35878152"/>
      <w:bookmarkStart w:id="6740" w:name="_Toc36219968"/>
      <w:bookmarkStart w:id="6741" w:name="_Toc36474066"/>
      <w:bookmarkStart w:id="6742" w:name="_Toc36542338"/>
      <w:bookmarkStart w:id="6743" w:name="_Toc36543159"/>
      <w:bookmarkStart w:id="6744" w:name="_Toc36567397"/>
      <w:bookmarkStart w:id="6745" w:name="_Toc44341015"/>
      <w:r w:rsidRPr="002B15AA">
        <w:rPr>
          <w:rFonts w:hint="eastAsia"/>
          <w:lang w:eastAsia="zh-CN"/>
        </w:rPr>
        <w:t>4.3.</w:t>
      </w:r>
      <w:r w:rsidRPr="002B15AA">
        <w:rPr>
          <w:lang w:eastAsia="zh-CN"/>
        </w:rPr>
        <w:t>17</w:t>
      </w:r>
      <w:r w:rsidRPr="002B15AA">
        <w:rPr>
          <w:lang w:eastAsia="zh-CN"/>
        </w:rPr>
        <w:tab/>
      </w:r>
      <w:r w:rsidRPr="002B15AA">
        <w:rPr>
          <w:rFonts w:ascii="Courier New" w:hAnsi="Courier New"/>
          <w:lang w:eastAsia="zh-CN"/>
        </w:rPr>
        <w:t>EP_XnC</w:t>
      </w:r>
      <w:bookmarkEnd w:id="6737"/>
      <w:bookmarkEnd w:id="6738"/>
      <w:bookmarkEnd w:id="6739"/>
      <w:bookmarkEnd w:id="6740"/>
      <w:bookmarkEnd w:id="6741"/>
      <w:bookmarkEnd w:id="6742"/>
      <w:bookmarkEnd w:id="6743"/>
      <w:bookmarkEnd w:id="6744"/>
      <w:bookmarkEnd w:id="6745"/>
    </w:p>
    <w:p w:rsidR="00E154AB" w:rsidRPr="002B15AA" w:rsidRDefault="00E154AB" w:rsidP="00E154AB">
      <w:pPr>
        <w:pStyle w:val="Heading4"/>
      </w:pPr>
      <w:bookmarkStart w:id="6746" w:name="_Toc19888127"/>
      <w:bookmarkStart w:id="6747" w:name="_Toc27405008"/>
      <w:bookmarkStart w:id="6748" w:name="_Toc35878153"/>
      <w:bookmarkStart w:id="6749" w:name="_Toc36219969"/>
      <w:bookmarkStart w:id="6750" w:name="_Toc36474067"/>
      <w:bookmarkStart w:id="6751" w:name="_Toc36542339"/>
      <w:bookmarkStart w:id="6752" w:name="_Toc36543160"/>
      <w:bookmarkStart w:id="6753" w:name="_Toc36567398"/>
      <w:bookmarkStart w:id="6754" w:name="_Toc44341016"/>
      <w:r w:rsidRPr="002B15AA">
        <w:rPr>
          <w:rFonts w:hint="eastAsia"/>
          <w:lang w:eastAsia="zh-CN"/>
        </w:rPr>
        <w:t>4.3.</w:t>
      </w:r>
      <w:r w:rsidRPr="002B15AA">
        <w:rPr>
          <w:lang w:eastAsia="zh-CN"/>
        </w:rPr>
        <w:t>17</w:t>
      </w:r>
      <w:r w:rsidRPr="002B15AA">
        <w:t>.1</w:t>
      </w:r>
      <w:r w:rsidRPr="002B15AA">
        <w:tab/>
        <w:t>Definition</w:t>
      </w:r>
      <w:bookmarkEnd w:id="6746"/>
      <w:bookmarkEnd w:id="6747"/>
      <w:bookmarkEnd w:id="6748"/>
      <w:bookmarkEnd w:id="6749"/>
      <w:bookmarkEnd w:id="6750"/>
      <w:bookmarkEnd w:id="6751"/>
      <w:bookmarkEnd w:id="6752"/>
      <w:bookmarkEnd w:id="6753"/>
      <w:bookmarkEnd w:id="6754"/>
    </w:p>
    <w:p w:rsidR="00E154AB" w:rsidRPr="002B15AA" w:rsidRDefault="00E154AB" w:rsidP="00E154AB">
      <w:pPr>
        <w:rPr>
          <w:rFonts w:eastAsia="Malgun Gothic"/>
        </w:rPr>
      </w:pPr>
      <w:r w:rsidRPr="002B15AA">
        <w:t xml:space="preserve">This IOC represents the </w:t>
      </w:r>
      <w:r w:rsidRPr="002B15AA">
        <w:rPr>
          <w:rStyle w:val="desc"/>
        </w:rPr>
        <w:t>local gNB node end point of the logical link, supporting Xn Application protocols, to a neighbour</w:t>
      </w:r>
      <w:r w:rsidRPr="002B15AA">
        <w:rPr>
          <w:rFonts w:eastAsia="Malgun Gothic"/>
        </w:rPr>
        <w:t xml:space="preserve"> </w:t>
      </w:r>
      <w:r>
        <w:rPr>
          <w:rFonts w:eastAsia="Malgun Gothic"/>
        </w:rPr>
        <w:t>NG-RAN node (including gNB and ng-eNB)</w:t>
      </w:r>
      <w:r w:rsidRPr="002B15AA">
        <w:rPr>
          <w:rStyle w:val="desc"/>
        </w:rPr>
        <w:t xml:space="preserve">. </w:t>
      </w:r>
      <w:r w:rsidRPr="002B15AA">
        <w:rPr>
          <w:rFonts w:eastAsia="Malgun Gothic"/>
        </w:rPr>
        <w:t>The Xn Application PDUs are carried over SCTP/IP/Data link layer/Physical layer stack. See subclause 7 of 3GPP TS 38.420 [6].</w:t>
      </w:r>
    </w:p>
    <w:p w:rsidR="00E154AB" w:rsidRDefault="00E154AB" w:rsidP="00E154AB">
      <w:pPr>
        <w:pStyle w:val="Heading4"/>
      </w:pPr>
      <w:bookmarkStart w:id="6755" w:name="_Toc19888128"/>
      <w:bookmarkStart w:id="6756" w:name="_Toc27405009"/>
      <w:bookmarkStart w:id="6757" w:name="_Toc35878154"/>
      <w:bookmarkStart w:id="6758" w:name="_Toc36219970"/>
      <w:bookmarkStart w:id="6759" w:name="_Toc36474068"/>
      <w:bookmarkStart w:id="6760" w:name="_Toc36542340"/>
      <w:bookmarkStart w:id="6761" w:name="_Toc36543161"/>
      <w:bookmarkStart w:id="6762" w:name="_Toc36567399"/>
      <w:bookmarkStart w:id="6763" w:name="_Toc44341017"/>
      <w:r w:rsidRPr="002B15AA">
        <w:rPr>
          <w:rFonts w:hint="eastAsia"/>
          <w:lang w:eastAsia="zh-CN"/>
        </w:rPr>
        <w:t>4.3.</w:t>
      </w:r>
      <w:r w:rsidRPr="002B15AA">
        <w:rPr>
          <w:lang w:eastAsia="zh-CN"/>
        </w:rPr>
        <w:t>17</w:t>
      </w:r>
      <w:r w:rsidRPr="002B15AA">
        <w:t>.2</w:t>
      </w:r>
      <w:r w:rsidRPr="002B15AA">
        <w:tab/>
        <w:t>Attributes</w:t>
      </w:r>
      <w:bookmarkEnd w:id="6755"/>
      <w:bookmarkEnd w:id="6756"/>
      <w:bookmarkEnd w:id="6757"/>
      <w:bookmarkEnd w:id="6758"/>
      <w:bookmarkEnd w:id="6759"/>
      <w:bookmarkEnd w:id="6760"/>
      <w:bookmarkEnd w:id="6761"/>
      <w:bookmarkEnd w:id="6762"/>
      <w:bookmarkEnd w:id="6763"/>
    </w:p>
    <w:p w:rsidR="00E154AB" w:rsidRPr="00DC407F" w:rsidRDefault="00E154AB" w:rsidP="00E154AB">
      <w:r>
        <w:t>The EP_XnC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1"/>
        <w:gridCol w:w="1240"/>
        <w:gridCol w:w="1241"/>
        <w:gridCol w:w="1241"/>
        <w:gridCol w:w="1241"/>
        <w:gridCol w:w="1241"/>
      </w:tblGrid>
      <w:tr w:rsidR="00E154AB" w:rsidRPr="002B15AA" w:rsidTr="00583841">
        <w:trPr>
          <w:cantSplit/>
          <w:jc w:val="center"/>
        </w:trPr>
        <w:tc>
          <w:tcPr>
            <w:tcW w:w="3651" w:type="dxa"/>
            <w:shd w:val="pct10" w:color="auto" w:fill="FFFFFF"/>
            <w:vAlign w:val="center"/>
          </w:tcPr>
          <w:p w:rsidR="00E154AB" w:rsidRPr="002B15AA" w:rsidRDefault="00E154AB" w:rsidP="00583841">
            <w:pPr>
              <w:pStyle w:val="TAH"/>
            </w:pPr>
            <w:r w:rsidRPr="002B15AA">
              <w:t>Attribute name</w:t>
            </w:r>
          </w:p>
        </w:tc>
        <w:tc>
          <w:tcPr>
            <w:tcW w:w="1240"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rPr>
            </w:pPr>
            <w:r w:rsidRPr="002B15AA">
              <w:rPr>
                <w:rFonts w:ascii="Courier New" w:hAnsi="Courier New" w:cs="Courier New"/>
              </w:rPr>
              <w:t>localAddress</w:t>
            </w:r>
          </w:p>
        </w:tc>
        <w:tc>
          <w:tcPr>
            <w:tcW w:w="1240"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rPr>
            </w:pPr>
            <w:r w:rsidRPr="002B15AA">
              <w:rPr>
                <w:rFonts w:ascii="Courier New" w:hAnsi="Courier New" w:cs="Courier New"/>
              </w:rPr>
              <w:t>remoteAddress</w:t>
            </w:r>
          </w:p>
        </w:tc>
        <w:tc>
          <w:tcPr>
            <w:tcW w:w="1240" w:type="dxa"/>
          </w:tcPr>
          <w:p w:rsidR="00E154AB" w:rsidRPr="002B15AA" w:rsidRDefault="00E154AB" w:rsidP="00583841">
            <w:pPr>
              <w:pStyle w:val="TAL"/>
              <w:jc w:val="center"/>
              <w:rPr>
                <w:lang w:eastAsia="zh-CN"/>
              </w:rPr>
            </w:pPr>
            <w:r w:rsidRPr="002B15AA">
              <w:t>O</w:t>
            </w:r>
          </w:p>
        </w:tc>
        <w:tc>
          <w:tcPr>
            <w:tcW w:w="1241" w:type="dxa"/>
          </w:tcPr>
          <w:p w:rsidR="00E154AB" w:rsidRPr="002B15AA" w:rsidRDefault="00E154AB" w:rsidP="00583841">
            <w:pPr>
              <w:pStyle w:val="TAL"/>
              <w:jc w:val="center"/>
              <w:rPr>
                <w:lang w:eastAsia="zh-CN"/>
              </w:rPr>
            </w:pPr>
            <w:r w:rsidRPr="002B15AA">
              <w:rPr>
                <w:rFonts w:cs="Arial"/>
              </w:rPr>
              <w:t>T</w:t>
            </w:r>
          </w:p>
        </w:tc>
        <w:tc>
          <w:tcPr>
            <w:tcW w:w="1241" w:type="dxa"/>
          </w:tcPr>
          <w:p w:rsidR="00E154AB" w:rsidRPr="002B15AA" w:rsidRDefault="00E154AB" w:rsidP="00583841">
            <w:pPr>
              <w:pStyle w:val="TAL"/>
              <w:jc w:val="center"/>
              <w:rPr>
                <w:lang w:eastAsia="zh-CN"/>
              </w:rP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rPr>
                <w:lang w:eastAsia="zh-CN"/>
              </w:rPr>
            </w:pPr>
            <w:r w:rsidRPr="002B15AA">
              <w:rPr>
                <w:rFonts w:cs="Arial"/>
                <w:lang w:eastAsia="zh-CN"/>
              </w:rPr>
              <w:t>T</w:t>
            </w:r>
          </w:p>
        </w:tc>
      </w:tr>
    </w:tbl>
    <w:p w:rsidR="00E154AB" w:rsidRPr="002B15AA" w:rsidRDefault="00E154AB" w:rsidP="00E154AB">
      <w:pPr>
        <w:pStyle w:val="Heading4"/>
      </w:pPr>
      <w:bookmarkStart w:id="6764" w:name="_Toc19888129"/>
      <w:bookmarkStart w:id="6765" w:name="_Toc27405010"/>
      <w:bookmarkStart w:id="6766" w:name="_Toc35878155"/>
      <w:bookmarkStart w:id="6767" w:name="_Toc36219971"/>
      <w:bookmarkStart w:id="6768" w:name="_Toc36474069"/>
      <w:bookmarkStart w:id="6769" w:name="_Toc36542341"/>
      <w:bookmarkStart w:id="6770" w:name="_Toc36543162"/>
      <w:bookmarkStart w:id="6771" w:name="_Toc36567400"/>
      <w:bookmarkStart w:id="6772" w:name="_Toc44341018"/>
      <w:r w:rsidRPr="002B15AA">
        <w:rPr>
          <w:rFonts w:hint="eastAsia"/>
          <w:lang w:eastAsia="zh-CN"/>
        </w:rPr>
        <w:t>4.3.</w:t>
      </w:r>
      <w:r w:rsidRPr="002B15AA">
        <w:rPr>
          <w:lang w:eastAsia="zh-CN"/>
        </w:rPr>
        <w:t>17</w:t>
      </w:r>
      <w:r w:rsidRPr="002B15AA">
        <w:t>.3</w:t>
      </w:r>
      <w:r w:rsidRPr="002B15AA">
        <w:tab/>
        <w:t>Attribute constraints</w:t>
      </w:r>
      <w:bookmarkEnd w:id="6764"/>
      <w:bookmarkEnd w:id="6765"/>
      <w:bookmarkEnd w:id="6766"/>
      <w:bookmarkEnd w:id="6767"/>
      <w:bookmarkEnd w:id="6768"/>
      <w:bookmarkEnd w:id="6769"/>
      <w:bookmarkEnd w:id="6770"/>
      <w:bookmarkEnd w:id="6771"/>
      <w:bookmarkEnd w:id="6772"/>
    </w:p>
    <w:p w:rsidR="00E154AB" w:rsidRPr="002B15AA" w:rsidRDefault="00E154AB" w:rsidP="00E154AB">
      <w:pPr>
        <w:rPr>
          <w:lang w:eastAsia="zh-CN"/>
        </w:rPr>
      </w:pPr>
      <w:r w:rsidRPr="002B15AA">
        <w:rPr>
          <w:lang w:eastAsia="zh-CN"/>
        </w:rPr>
        <w:t>None</w:t>
      </w:r>
    </w:p>
    <w:p w:rsidR="00E154AB" w:rsidRPr="002B15AA" w:rsidRDefault="00E154AB" w:rsidP="00E154AB">
      <w:pPr>
        <w:pStyle w:val="Heading4"/>
      </w:pPr>
      <w:bookmarkStart w:id="6773" w:name="_Toc19888130"/>
      <w:bookmarkStart w:id="6774" w:name="_Toc27405011"/>
      <w:bookmarkStart w:id="6775" w:name="_Toc35878156"/>
      <w:bookmarkStart w:id="6776" w:name="_Toc36219972"/>
      <w:bookmarkStart w:id="6777" w:name="_Toc36474070"/>
      <w:bookmarkStart w:id="6778" w:name="_Toc36542342"/>
      <w:bookmarkStart w:id="6779" w:name="_Toc36543163"/>
      <w:bookmarkStart w:id="6780" w:name="_Toc36567401"/>
      <w:bookmarkStart w:id="6781" w:name="_Toc44341019"/>
      <w:r w:rsidRPr="002B15AA">
        <w:rPr>
          <w:rFonts w:hint="eastAsia"/>
          <w:lang w:eastAsia="zh-CN"/>
        </w:rPr>
        <w:t>4.3.</w:t>
      </w:r>
      <w:r w:rsidRPr="002B15AA">
        <w:rPr>
          <w:lang w:eastAsia="zh-CN"/>
        </w:rPr>
        <w:t>17</w:t>
      </w:r>
      <w:r w:rsidRPr="002B15AA">
        <w:t>.4</w:t>
      </w:r>
      <w:r w:rsidRPr="002B15AA">
        <w:tab/>
        <w:t>Notifications</w:t>
      </w:r>
      <w:bookmarkEnd w:id="6773"/>
      <w:bookmarkEnd w:id="6774"/>
      <w:bookmarkEnd w:id="6775"/>
      <w:bookmarkEnd w:id="6776"/>
      <w:bookmarkEnd w:id="6777"/>
      <w:bookmarkEnd w:id="6778"/>
      <w:bookmarkEnd w:id="6779"/>
      <w:bookmarkEnd w:id="6780"/>
      <w:bookmarkEnd w:id="6781"/>
    </w:p>
    <w:p w:rsidR="00E154AB" w:rsidRPr="002B15AA" w:rsidRDefault="00E154AB" w:rsidP="00E154AB">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rsidR="00E154AB" w:rsidRPr="002B15AA" w:rsidRDefault="00E154AB" w:rsidP="00E154AB">
      <w:pPr>
        <w:pStyle w:val="Heading3"/>
        <w:rPr>
          <w:lang w:eastAsia="zh-CN"/>
        </w:rPr>
      </w:pPr>
      <w:bookmarkStart w:id="6782" w:name="_Toc19888131"/>
      <w:bookmarkStart w:id="6783" w:name="_Toc27405012"/>
      <w:bookmarkStart w:id="6784" w:name="_Toc35878157"/>
      <w:bookmarkStart w:id="6785" w:name="_Toc36219973"/>
      <w:bookmarkStart w:id="6786" w:name="_Toc36474071"/>
      <w:bookmarkStart w:id="6787" w:name="_Toc36542343"/>
      <w:bookmarkStart w:id="6788" w:name="_Toc36543164"/>
      <w:bookmarkStart w:id="6789" w:name="_Toc36567402"/>
      <w:bookmarkStart w:id="6790" w:name="_Toc44341020"/>
      <w:r w:rsidRPr="002B15AA">
        <w:rPr>
          <w:rFonts w:hint="eastAsia"/>
          <w:lang w:eastAsia="zh-CN"/>
        </w:rPr>
        <w:lastRenderedPageBreak/>
        <w:t>4.</w:t>
      </w:r>
      <w:r w:rsidRPr="002B15AA">
        <w:rPr>
          <w:lang w:eastAsia="zh-CN"/>
        </w:rPr>
        <w:t>3.18</w:t>
      </w:r>
      <w:r w:rsidRPr="002B15AA">
        <w:rPr>
          <w:lang w:eastAsia="zh-CN"/>
        </w:rPr>
        <w:tab/>
      </w:r>
      <w:r w:rsidRPr="002B15AA">
        <w:rPr>
          <w:rFonts w:ascii="Courier New" w:hAnsi="Courier New"/>
          <w:lang w:eastAsia="zh-CN"/>
        </w:rPr>
        <w:t>ExternalGNBCUCPFunction</w:t>
      </w:r>
      <w:bookmarkEnd w:id="6782"/>
      <w:bookmarkEnd w:id="6783"/>
      <w:bookmarkEnd w:id="6784"/>
      <w:bookmarkEnd w:id="6785"/>
      <w:bookmarkEnd w:id="6786"/>
      <w:bookmarkEnd w:id="6787"/>
      <w:bookmarkEnd w:id="6788"/>
      <w:bookmarkEnd w:id="6789"/>
      <w:bookmarkEnd w:id="6790"/>
    </w:p>
    <w:p w:rsidR="00E154AB" w:rsidRPr="002B15AA" w:rsidRDefault="00E154AB" w:rsidP="00E154AB">
      <w:pPr>
        <w:pStyle w:val="Heading4"/>
      </w:pPr>
      <w:bookmarkStart w:id="6791" w:name="_Toc19888132"/>
      <w:bookmarkStart w:id="6792" w:name="_Toc27405013"/>
      <w:bookmarkStart w:id="6793" w:name="_Toc35878158"/>
      <w:bookmarkStart w:id="6794" w:name="_Toc36219974"/>
      <w:bookmarkStart w:id="6795" w:name="_Toc36474072"/>
      <w:bookmarkStart w:id="6796" w:name="_Toc36542344"/>
      <w:bookmarkStart w:id="6797" w:name="_Toc36543165"/>
      <w:bookmarkStart w:id="6798" w:name="_Toc36567403"/>
      <w:bookmarkStart w:id="6799" w:name="_Toc44341021"/>
      <w:r w:rsidRPr="002B15AA">
        <w:rPr>
          <w:rFonts w:hint="eastAsia"/>
          <w:lang w:eastAsia="zh-CN"/>
        </w:rPr>
        <w:t>4.</w:t>
      </w:r>
      <w:r w:rsidRPr="002B15AA">
        <w:rPr>
          <w:lang w:eastAsia="zh-CN"/>
        </w:rPr>
        <w:t>3.18</w:t>
      </w:r>
      <w:r w:rsidRPr="002B15AA">
        <w:t>.1</w:t>
      </w:r>
      <w:r w:rsidRPr="002B15AA">
        <w:tab/>
        <w:t>Definition</w:t>
      </w:r>
      <w:bookmarkEnd w:id="6791"/>
      <w:bookmarkEnd w:id="6792"/>
      <w:bookmarkEnd w:id="6793"/>
      <w:bookmarkEnd w:id="6794"/>
      <w:bookmarkEnd w:id="6795"/>
      <w:bookmarkEnd w:id="6796"/>
      <w:bookmarkEnd w:id="6797"/>
      <w:bookmarkEnd w:id="6798"/>
      <w:bookmarkEnd w:id="6799"/>
    </w:p>
    <w:p w:rsidR="00E154AB" w:rsidRPr="002B15AA" w:rsidRDefault="00E154AB" w:rsidP="00E154AB">
      <w:r w:rsidRPr="002B15AA">
        <w:t xml:space="preserve">This IOC represents the properties, known by the management function, of a </w:t>
      </w:r>
      <w:r w:rsidRPr="002B15AA">
        <w:rPr>
          <w:rFonts w:ascii="Courier New" w:hAnsi="Courier New" w:cs="Courier New"/>
        </w:rPr>
        <w:t>GNBCUCPFunction</w:t>
      </w:r>
      <w:r w:rsidRPr="002B15AA">
        <w:t xml:space="preserve"> managed by another management function. For more information about </w:t>
      </w:r>
      <w:r w:rsidRPr="002B15AA">
        <w:rPr>
          <w:rFonts w:ascii="Courier New" w:hAnsi="Courier New" w:cs="Courier New"/>
        </w:rPr>
        <w:t>GNBCUCPFunction</w:t>
      </w:r>
      <w:r w:rsidRPr="002B15AA">
        <w:t>, see subclause 4.3.2.</w:t>
      </w:r>
    </w:p>
    <w:p w:rsidR="00E154AB" w:rsidRDefault="00E154AB" w:rsidP="00E154AB">
      <w:pPr>
        <w:pStyle w:val="Heading4"/>
      </w:pPr>
      <w:bookmarkStart w:id="6800" w:name="_Toc19888133"/>
      <w:bookmarkStart w:id="6801" w:name="_Toc27405014"/>
      <w:bookmarkStart w:id="6802" w:name="_Toc35878159"/>
      <w:bookmarkStart w:id="6803" w:name="_Toc36219975"/>
      <w:bookmarkStart w:id="6804" w:name="_Toc36474073"/>
      <w:bookmarkStart w:id="6805" w:name="_Toc36542345"/>
      <w:bookmarkStart w:id="6806" w:name="_Toc36543166"/>
      <w:bookmarkStart w:id="6807" w:name="_Toc36567404"/>
      <w:bookmarkStart w:id="6808" w:name="_Toc44341022"/>
      <w:r w:rsidRPr="002B15AA">
        <w:rPr>
          <w:rFonts w:hint="eastAsia"/>
          <w:lang w:eastAsia="zh-CN"/>
        </w:rPr>
        <w:t>4.</w:t>
      </w:r>
      <w:r w:rsidRPr="002B15AA">
        <w:rPr>
          <w:lang w:eastAsia="zh-CN"/>
        </w:rPr>
        <w:t>3.18</w:t>
      </w:r>
      <w:r w:rsidRPr="002B15AA">
        <w:t>.2</w:t>
      </w:r>
      <w:r w:rsidRPr="002B15AA">
        <w:tab/>
        <w:t>Attributes</w:t>
      </w:r>
      <w:bookmarkEnd w:id="6800"/>
      <w:bookmarkEnd w:id="6801"/>
      <w:bookmarkEnd w:id="6802"/>
      <w:bookmarkEnd w:id="6803"/>
      <w:bookmarkEnd w:id="6804"/>
      <w:bookmarkEnd w:id="6805"/>
      <w:bookmarkEnd w:id="6806"/>
      <w:bookmarkEnd w:id="6807"/>
      <w:bookmarkEnd w:id="6808"/>
    </w:p>
    <w:p w:rsidR="00E154AB" w:rsidRPr="002B15AA" w:rsidRDefault="00E154AB" w:rsidP="00E154AB">
      <w:r>
        <w:t>The ExternalGNBCUCPFunction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6"/>
        <w:gridCol w:w="1657"/>
        <w:gridCol w:w="1607"/>
        <w:gridCol w:w="1545"/>
        <w:gridCol w:w="1791"/>
        <w:gridCol w:w="1791"/>
      </w:tblGrid>
      <w:tr w:rsidR="00E154AB" w:rsidRPr="002B15AA" w:rsidTr="00583841">
        <w:trPr>
          <w:cantSplit/>
          <w:jc w:val="center"/>
        </w:trPr>
        <w:tc>
          <w:tcPr>
            <w:tcW w:w="1466" w:type="dxa"/>
            <w:shd w:val="pct10" w:color="auto" w:fill="FFFFFF"/>
            <w:vAlign w:val="center"/>
          </w:tcPr>
          <w:p w:rsidR="00E154AB" w:rsidRPr="002B15AA" w:rsidRDefault="00E154AB" w:rsidP="00583841">
            <w:pPr>
              <w:pStyle w:val="TAH"/>
            </w:pPr>
            <w:r w:rsidRPr="002B15AA">
              <w:t>Attribute name</w:t>
            </w:r>
          </w:p>
        </w:tc>
        <w:tc>
          <w:tcPr>
            <w:tcW w:w="1657" w:type="dxa"/>
            <w:shd w:val="pct10" w:color="auto" w:fill="FFFFFF"/>
            <w:vAlign w:val="center"/>
          </w:tcPr>
          <w:p w:rsidR="00E154AB" w:rsidRPr="002B15AA" w:rsidRDefault="00E154AB" w:rsidP="00583841">
            <w:pPr>
              <w:pStyle w:val="TAH"/>
            </w:pPr>
            <w:r w:rsidRPr="002B15AA">
              <w:t>Support Qualifier</w:t>
            </w:r>
          </w:p>
        </w:tc>
        <w:tc>
          <w:tcPr>
            <w:tcW w:w="1607" w:type="dxa"/>
            <w:shd w:val="pct10" w:color="auto" w:fill="FFFFFF"/>
            <w:vAlign w:val="center"/>
          </w:tcPr>
          <w:p w:rsidR="00E154AB" w:rsidRPr="002B15AA" w:rsidRDefault="00E154AB" w:rsidP="00583841">
            <w:pPr>
              <w:pStyle w:val="TAH"/>
            </w:pPr>
            <w:r w:rsidRPr="002B15AA">
              <w:t>isReadable</w:t>
            </w:r>
          </w:p>
        </w:tc>
        <w:tc>
          <w:tcPr>
            <w:tcW w:w="1545" w:type="dxa"/>
            <w:shd w:val="pct10" w:color="auto" w:fill="FFFFFF"/>
            <w:vAlign w:val="center"/>
          </w:tcPr>
          <w:p w:rsidR="00E154AB" w:rsidRPr="002B15AA" w:rsidRDefault="00E154AB" w:rsidP="00583841">
            <w:pPr>
              <w:pStyle w:val="TAH"/>
            </w:pPr>
            <w:r w:rsidRPr="002B15AA">
              <w:t>isWritable</w:t>
            </w:r>
          </w:p>
        </w:tc>
        <w:tc>
          <w:tcPr>
            <w:tcW w:w="179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79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146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w:hAnsi="Courier"/>
              </w:rPr>
            </w:pPr>
            <w:r w:rsidRPr="002B15AA">
              <w:rPr>
                <w:rFonts w:ascii="Courier New" w:hAnsi="Courier New" w:cs="Courier New"/>
              </w:rPr>
              <w:t>gNBId</w:t>
            </w:r>
          </w:p>
        </w:tc>
        <w:tc>
          <w:tcPr>
            <w:tcW w:w="165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M</w:t>
            </w:r>
          </w:p>
        </w:tc>
        <w:tc>
          <w:tcPr>
            <w:tcW w:w="160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T</w:t>
            </w:r>
          </w:p>
        </w:tc>
        <w:tc>
          <w:tcPr>
            <w:tcW w:w="154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T</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t>F</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lang w:eastAsia="zh-CN"/>
              </w:rPr>
              <w:t>T</w:t>
            </w:r>
          </w:p>
        </w:tc>
      </w:tr>
      <w:tr w:rsidR="00E154AB" w:rsidRPr="002B15AA" w:rsidTr="00583841">
        <w:trPr>
          <w:cantSplit/>
          <w:jc w:val="center"/>
        </w:trPr>
        <w:tc>
          <w:tcPr>
            <w:tcW w:w="146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w:hAnsi="Courier"/>
              </w:rPr>
            </w:pPr>
            <w:r>
              <w:rPr>
                <w:rFonts w:ascii="Courier New" w:hAnsi="Courier New" w:cs="Courier New"/>
              </w:rPr>
              <w:t xml:space="preserve">gNBIdLength </w:t>
            </w:r>
          </w:p>
        </w:tc>
        <w:tc>
          <w:tcPr>
            <w:tcW w:w="165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M</w:t>
            </w:r>
          </w:p>
        </w:tc>
        <w:tc>
          <w:tcPr>
            <w:tcW w:w="160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T</w:t>
            </w:r>
          </w:p>
        </w:tc>
        <w:tc>
          <w:tcPr>
            <w:tcW w:w="154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T</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t>F</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Pr>
                <w:lang w:eastAsia="zh-CN"/>
              </w:rPr>
              <w:t>T</w:t>
            </w:r>
          </w:p>
        </w:tc>
      </w:tr>
      <w:tr w:rsidR="00E154AB" w:rsidRPr="002B15AA" w:rsidTr="00583841">
        <w:trPr>
          <w:cantSplit/>
          <w:jc w:val="center"/>
        </w:trPr>
        <w:tc>
          <w:tcPr>
            <w:tcW w:w="1466"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rPr>
            </w:pPr>
            <w:r w:rsidRPr="00212C37">
              <w:rPr>
                <w:rFonts w:ascii="Courier New" w:hAnsi="Courier New" w:cs="Courier New"/>
                <w:color w:val="000000"/>
                <w:lang w:val="en-US" w:eastAsia="fr-FR"/>
              </w:rPr>
              <w:t>pLMNId</w:t>
            </w:r>
          </w:p>
        </w:tc>
        <w:tc>
          <w:tcPr>
            <w:tcW w:w="165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rsidRPr="00212C37">
              <w:rPr>
                <w:color w:val="000000"/>
                <w:lang w:val="en-US" w:eastAsia="fr-FR"/>
              </w:rPr>
              <w:t>M</w:t>
            </w:r>
          </w:p>
        </w:tc>
        <w:tc>
          <w:tcPr>
            <w:tcW w:w="160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rsidRPr="00212C37">
              <w:rPr>
                <w:color w:val="000000"/>
                <w:lang w:val="en-US" w:eastAsia="fr-FR"/>
              </w:rPr>
              <w:t>T</w:t>
            </w:r>
          </w:p>
        </w:tc>
        <w:tc>
          <w:tcPr>
            <w:tcW w:w="1545"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rsidRPr="00212C37">
              <w:rPr>
                <w:color w:val="000000"/>
                <w:lang w:val="en-US" w:eastAsia="fr-FR"/>
              </w:rPr>
              <w:t>T</w:t>
            </w:r>
          </w:p>
        </w:tc>
        <w:tc>
          <w:tcPr>
            <w:tcW w:w="1791"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rsidRPr="00212C37">
              <w:rPr>
                <w:color w:val="000000"/>
                <w:lang w:val="en-US"/>
              </w:rPr>
              <w:t>F</w:t>
            </w:r>
          </w:p>
        </w:tc>
        <w:tc>
          <w:tcPr>
            <w:tcW w:w="1791"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lang w:eastAsia="zh-CN"/>
              </w:rPr>
            </w:pPr>
            <w:r w:rsidRPr="00212C37">
              <w:rPr>
                <w:color w:val="000000"/>
                <w:lang w:val="en-US" w:eastAsia="zh-CN"/>
              </w:rPr>
              <w:t>T</w:t>
            </w:r>
          </w:p>
        </w:tc>
      </w:tr>
    </w:tbl>
    <w:p w:rsidR="00E154AB" w:rsidRPr="002B15AA" w:rsidRDefault="00E154AB" w:rsidP="00E154AB">
      <w:pPr>
        <w:pStyle w:val="Heading4"/>
      </w:pPr>
      <w:bookmarkStart w:id="6809" w:name="_Toc19888134"/>
      <w:bookmarkStart w:id="6810" w:name="_Toc27405015"/>
      <w:bookmarkStart w:id="6811" w:name="_Toc35878160"/>
      <w:bookmarkStart w:id="6812" w:name="_Toc36219976"/>
      <w:bookmarkStart w:id="6813" w:name="_Toc36474074"/>
      <w:bookmarkStart w:id="6814" w:name="_Toc36542346"/>
      <w:bookmarkStart w:id="6815" w:name="_Toc36543167"/>
      <w:bookmarkStart w:id="6816" w:name="_Toc36567405"/>
      <w:bookmarkStart w:id="6817" w:name="_Toc44341023"/>
      <w:r w:rsidRPr="002B15AA">
        <w:rPr>
          <w:rFonts w:hint="eastAsia"/>
          <w:lang w:eastAsia="zh-CN"/>
        </w:rPr>
        <w:t>4.</w:t>
      </w:r>
      <w:r w:rsidRPr="002B15AA">
        <w:rPr>
          <w:lang w:eastAsia="zh-CN"/>
        </w:rPr>
        <w:t>3.18</w:t>
      </w:r>
      <w:r w:rsidRPr="002B15AA">
        <w:t>.3</w:t>
      </w:r>
      <w:r w:rsidRPr="002B15AA">
        <w:tab/>
        <w:t>Attribute constraints</w:t>
      </w:r>
      <w:bookmarkEnd w:id="6809"/>
      <w:bookmarkEnd w:id="6810"/>
      <w:bookmarkEnd w:id="6811"/>
      <w:bookmarkEnd w:id="6812"/>
      <w:bookmarkEnd w:id="6813"/>
      <w:bookmarkEnd w:id="6814"/>
      <w:bookmarkEnd w:id="6815"/>
      <w:bookmarkEnd w:id="6816"/>
      <w:bookmarkEnd w:id="6817"/>
    </w:p>
    <w:p w:rsidR="00E154AB" w:rsidRPr="002B15AA" w:rsidRDefault="00E154AB" w:rsidP="00E154AB">
      <w:r w:rsidRPr="002B15AA">
        <w:t>None.</w:t>
      </w:r>
    </w:p>
    <w:p w:rsidR="00E154AB" w:rsidRPr="002B15AA" w:rsidRDefault="00E154AB" w:rsidP="00E154AB">
      <w:pPr>
        <w:pStyle w:val="Heading4"/>
      </w:pPr>
      <w:bookmarkStart w:id="6818" w:name="_Toc19888135"/>
      <w:bookmarkStart w:id="6819" w:name="_Toc27405016"/>
      <w:bookmarkStart w:id="6820" w:name="_Toc35878161"/>
      <w:bookmarkStart w:id="6821" w:name="_Toc36219977"/>
      <w:bookmarkStart w:id="6822" w:name="_Toc36474075"/>
      <w:bookmarkStart w:id="6823" w:name="_Toc36542347"/>
      <w:bookmarkStart w:id="6824" w:name="_Toc36543168"/>
      <w:bookmarkStart w:id="6825" w:name="_Toc36567406"/>
      <w:bookmarkStart w:id="6826" w:name="_Toc44341024"/>
      <w:r w:rsidRPr="002B15AA">
        <w:rPr>
          <w:rFonts w:hint="eastAsia"/>
          <w:lang w:eastAsia="zh-CN"/>
        </w:rPr>
        <w:t>4.</w:t>
      </w:r>
      <w:r w:rsidRPr="002B15AA">
        <w:rPr>
          <w:lang w:eastAsia="zh-CN"/>
        </w:rPr>
        <w:t>3.18</w:t>
      </w:r>
      <w:r w:rsidRPr="002B15AA">
        <w:t>.4</w:t>
      </w:r>
      <w:r w:rsidRPr="002B15AA">
        <w:tab/>
        <w:t>Notifications</w:t>
      </w:r>
      <w:bookmarkEnd w:id="6818"/>
      <w:bookmarkEnd w:id="6819"/>
      <w:bookmarkEnd w:id="6820"/>
      <w:bookmarkEnd w:id="6821"/>
      <w:bookmarkEnd w:id="6822"/>
      <w:bookmarkEnd w:id="6823"/>
      <w:bookmarkEnd w:id="6824"/>
      <w:bookmarkEnd w:id="6825"/>
      <w:bookmarkEnd w:id="6826"/>
    </w:p>
    <w:p w:rsidR="00E154AB" w:rsidRPr="002B15AA" w:rsidRDefault="00E154AB" w:rsidP="00E154AB">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Pr="002B15AA" w:rsidRDefault="00E154AB" w:rsidP="00E154AB">
      <w:pPr>
        <w:pStyle w:val="Heading3"/>
        <w:rPr>
          <w:lang w:eastAsia="zh-CN"/>
        </w:rPr>
      </w:pPr>
      <w:bookmarkStart w:id="6827" w:name="_Toc19888136"/>
      <w:bookmarkStart w:id="6828" w:name="_Toc27405017"/>
      <w:bookmarkStart w:id="6829" w:name="_Toc35878162"/>
      <w:bookmarkStart w:id="6830" w:name="_Toc36219978"/>
      <w:bookmarkStart w:id="6831" w:name="_Toc36474076"/>
      <w:bookmarkStart w:id="6832" w:name="_Toc36542348"/>
      <w:bookmarkStart w:id="6833" w:name="_Toc36543169"/>
      <w:bookmarkStart w:id="6834" w:name="_Toc36567407"/>
      <w:bookmarkStart w:id="6835" w:name="_Toc44341025"/>
      <w:r w:rsidRPr="002B15AA">
        <w:rPr>
          <w:rFonts w:hint="eastAsia"/>
          <w:lang w:eastAsia="zh-CN"/>
        </w:rPr>
        <w:t>4.</w:t>
      </w:r>
      <w:r w:rsidRPr="002B15AA">
        <w:rPr>
          <w:lang w:eastAsia="zh-CN"/>
        </w:rPr>
        <w:t>3.19</w:t>
      </w:r>
      <w:r w:rsidRPr="002B15AA">
        <w:rPr>
          <w:lang w:eastAsia="zh-CN"/>
        </w:rPr>
        <w:tab/>
      </w:r>
      <w:r w:rsidRPr="002B15AA">
        <w:rPr>
          <w:rFonts w:ascii="Courier New" w:hAnsi="Courier New"/>
          <w:lang w:eastAsia="zh-CN"/>
        </w:rPr>
        <w:t>ExternalGNBCUUPFunction</w:t>
      </w:r>
      <w:bookmarkEnd w:id="6827"/>
      <w:bookmarkEnd w:id="6828"/>
      <w:bookmarkEnd w:id="6829"/>
      <w:bookmarkEnd w:id="6830"/>
      <w:bookmarkEnd w:id="6831"/>
      <w:bookmarkEnd w:id="6832"/>
      <w:bookmarkEnd w:id="6833"/>
      <w:bookmarkEnd w:id="6834"/>
      <w:bookmarkEnd w:id="6835"/>
    </w:p>
    <w:p w:rsidR="00E154AB" w:rsidRPr="002B15AA" w:rsidRDefault="00E154AB" w:rsidP="00E154AB">
      <w:pPr>
        <w:pStyle w:val="Heading4"/>
      </w:pPr>
      <w:bookmarkStart w:id="6836" w:name="_Toc19888137"/>
      <w:bookmarkStart w:id="6837" w:name="_Toc27405018"/>
      <w:bookmarkStart w:id="6838" w:name="_Toc35878163"/>
      <w:bookmarkStart w:id="6839" w:name="_Toc36219979"/>
      <w:bookmarkStart w:id="6840" w:name="_Toc36474077"/>
      <w:bookmarkStart w:id="6841" w:name="_Toc36542349"/>
      <w:bookmarkStart w:id="6842" w:name="_Toc36543170"/>
      <w:bookmarkStart w:id="6843" w:name="_Toc36567408"/>
      <w:bookmarkStart w:id="6844" w:name="_Toc44341026"/>
      <w:r w:rsidRPr="002B15AA">
        <w:rPr>
          <w:rFonts w:hint="eastAsia"/>
          <w:lang w:eastAsia="zh-CN"/>
        </w:rPr>
        <w:t>4.3.19</w:t>
      </w:r>
      <w:r w:rsidRPr="002B15AA">
        <w:t>.1</w:t>
      </w:r>
      <w:r w:rsidRPr="002B15AA">
        <w:tab/>
        <w:t>Definition</w:t>
      </w:r>
      <w:bookmarkEnd w:id="6836"/>
      <w:bookmarkEnd w:id="6837"/>
      <w:bookmarkEnd w:id="6838"/>
      <w:bookmarkEnd w:id="6839"/>
      <w:bookmarkEnd w:id="6840"/>
      <w:bookmarkEnd w:id="6841"/>
      <w:bookmarkEnd w:id="6842"/>
      <w:bookmarkEnd w:id="6843"/>
      <w:bookmarkEnd w:id="6844"/>
    </w:p>
    <w:p w:rsidR="00E154AB" w:rsidRPr="002B15AA" w:rsidRDefault="00E154AB" w:rsidP="00E154AB">
      <w:r w:rsidRPr="002B15AA">
        <w:t xml:space="preserve">This IOC represents the properties, known by the management function, of a </w:t>
      </w:r>
      <w:r w:rsidRPr="002B15AA">
        <w:rPr>
          <w:rFonts w:ascii="Courier New" w:hAnsi="Courier New" w:cs="Courier New"/>
        </w:rPr>
        <w:t>GNBCUUPFunction</w:t>
      </w:r>
      <w:r w:rsidRPr="002B15AA">
        <w:t xml:space="preserve"> managed by another management function. For more information about </w:t>
      </w:r>
      <w:r w:rsidRPr="002B15AA">
        <w:rPr>
          <w:rFonts w:ascii="Courier New" w:hAnsi="Courier New" w:cs="Courier New"/>
        </w:rPr>
        <w:t>GNBCUUPFunction</w:t>
      </w:r>
      <w:r w:rsidRPr="002B15AA">
        <w:t>, see subclause 4.3.3.</w:t>
      </w:r>
    </w:p>
    <w:p w:rsidR="00E154AB" w:rsidRDefault="00E154AB" w:rsidP="00E154AB">
      <w:pPr>
        <w:pStyle w:val="Heading4"/>
      </w:pPr>
      <w:bookmarkStart w:id="6845" w:name="_Toc19888138"/>
      <w:bookmarkStart w:id="6846" w:name="_Toc27405019"/>
      <w:bookmarkStart w:id="6847" w:name="_Toc35878164"/>
      <w:bookmarkStart w:id="6848" w:name="_Toc36219980"/>
      <w:bookmarkStart w:id="6849" w:name="_Toc36474078"/>
      <w:bookmarkStart w:id="6850" w:name="_Toc36542350"/>
      <w:bookmarkStart w:id="6851" w:name="_Toc36543171"/>
      <w:bookmarkStart w:id="6852" w:name="_Toc36567409"/>
      <w:bookmarkStart w:id="6853" w:name="_Toc44341027"/>
      <w:r w:rsidRPr="002B15AA">
        <w:rPr>
          <w:rFonts w:hint="eastAsia"/>
          <w:lang w:eastAsia="zh-CN"/>
        </w:rPr>
        <w:t>4.3.19</w:t>
      </w:r>
      <w:r w:rsidRPr="002B15AA">
        <w:t>.2</w:t>
      </w:r>
      <w:r w:rsidRPr="002B15AA">
        <w:tab/>
        <w:t>Attributes</w:t>
      </w:r>
      <w:bookmarkEnd w:id="6845"/>
      <w:bookmarkEnd w:id="6846"/>
      <w:bookmarkEnd w:id="6847"/>
      <w:bookmarkEnd w:id="6848"/>
      <w:bookmarkEnd w:id="6849"/>
      <w:bookmarkEnd w:id="6850"/>
      <w:bookmarkEnd w:id="6851"/>
      <w:bookmarkEnd w:id="6852"/>
      <w:bookmarkEnd w:id="6853"/>
    </w:p>
    <w:p w:rsidR="00E154AB" w:rsidRPr="002B15AA" w:rsidRDefault="00E154AB" w:rsidP="00E154AB">
      <w:r>
        <w:t>The ExternalGNBCUUPFunction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6"/>
        <w:gridCol w:w="1657"/>
        <w:gridCol w:w="1607"/>
        <w:gridCol w:w="1545"/>
        <w:gridCol w:w="1791"/>
        <w:gridCol w:w="1791"/>
      </w:tblGrid>
      <w:tr w:rsidR="00E154AB" w:rsidRPr="002B15AA" w:rsidTr="00583841">
        <w:trPr>
          <w:cantSplit/>
          <w:jc w:val="center"/>
        </w:trPr>
        <w:tc>
          <w:tcPr>
            <w:tcW w:w="1466" w:type="dxa"/>
            <w:shd w:val="pct10" w:color="auto" w:fill="FFFFFF"/>
            <w:vAlign w:val="center"/>
          </w:tcPr>
          <w:p w:rsidR="00E154AB" w:rsidRPr="002B15AA" w:rsidRDefault="00E154AB" w:rsidP="00583841">
            <w:pPr>
              <w:pStyle w:val="TAH"/>
            </w:pPr>
            <w:r w:rsidRPr="002B15AA">
              <w:t>Attribute name</w:t>
            </w:r>
          </w:p>
        </w:tc>
        <w:tc>
          <w:tcPr>
            <w:tcW w:w="1657" w:type="dxa"/>
            <w:shd w:val="pct10" w:color="auto" w:fill="FFFFFF"/>
            <w:vAlign w:val="center"/>
          </w:tcPr>
          <w:p w:rsidR="00E154AB" w:rsidRPr="002B15AA" w:rsidRDefault="00E154AB" w:rsidP="00583841">
            <w:pPr>
              <w:pStyle w:val="TAH"/>
            </w:pPr>
            <w:r w:rsidRPr="002B15AA">
              <w:t>Support Qualifier</w:t>
            </w:r>
          </w:p>
        </w:tc>
        <w:tc>
          <w:tcPr>
            <w:tcW w:w="1607" w:type="dxa"/>
            <w:shd w:val="pct10" w:color="auto" w:fill="FFFFFF"/>
            <w:vAlign w:val="center"/>
          </w:tcPr>
          <w:p w:rsidR="00E154AB" w:rsidRPr="002B15AA" w:rsidRDefault="00E154AB" w:rsidP="00583841">
            <w:pPr>
              <w:pStyle w:val="TAH"/>
            </w:pPr>
            <w:r w:rsidRPr="002B15AA">
              <w:t>isReadable</w:t>
            </w:r>
          </w:p>
        </w:tc>
        <w:tc>
          <w:tcPr>
            <w:tcW w:w="1545" w:type="dxa"/>
            <w:shd w:val="pct10" w:color="auto" w:fill="FFFFFF"/>
            <w:vAlign w:val="center"/>
          </w:tcPr>
          <w:p w:rsidR="00E154AB" w:rsidRPr="002B15AA" w:rsidRDefault="00E154AB" w:rsidP="00583841">
            <w:pPr>
              <w:pStyle w:val="TAH"/>
            </w:pPr>
            <w:r w:rsidRPr="002B15AA">
              <w:t>isWritable</w:t>
            </w:r>
          </w:p>
        </w:tc>
        <w:tc>
          <w:tcPr>
            <w:tcW w:w="179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79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146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w:hAnsi="Courier"/>
              </w:rPr>
            </w:pPr>
            <w:r w:rsidRPr="002B15AA">
              <w:rPr>
                <w:rFonts w:ascii="Courier" w:hAnsi="Courier"/>
              </w:rPr>
              <w:t>gNBId</w:t>
            </w:r>
          </w:p>
        </w:tc>
        <w:tc>
          <w:tcPr>
            <w:tcW w:w="165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M</w:t>
            </w:r>
          </w:p>
        </w:tc>
        <w:tc>
          <w:tcPr>
            <w:tcW w:w="160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T</w:t>
            </w:r>
          </w:p>
        </w:tc>
        <w:tc>
          <w:tcPr>
            <w:tcW w:w="154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T</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lang w:eastAsia="zh-CN"/>
              </w:rPr>
              <w:t>F</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lang w:eastAsia="zh-CN"/>
              </w:rPr>
              <w:t>T</w:t>
            </w:r>
          </w:p>
        </w:tc>
      </w:tr>
      <w:tr w:rsidR="00E154AB" w:rsidRPr="002B15AA" w:rsidTr="00583841">
        <w:trPr>
          <w:cantSplit/>
          <w:jc w:val="center"/>
        </w:trPr>
        <w:tc>
          <w:tcPr>
            <w:tcW w:w="146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w:hAnsi="Courier"/>
              </w:rPr>
            </w:pPr>
            <w:r>
              <w:rPr>
                <w:rFonts w:ascii="Courier" w:hAnsi="Courier"/>
              </w:rPr>
              <w:t xml:space="preserve">gNBIdLength </w:t>
            </w:r>
          </w:p>
        </w:tc>
        <w:tc>
          <w:tcPr>
            <w:tcW w:w="165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M</w:t>
            </w:r>
          </w:p>
        </w:tc>
        <w:tc>
          <w:tcPr>
            <w:tcW w:w="160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T</w:t>
            </w:r>
          </w:p>
        </w:tc>
        <w:tc>
          <w:tcPr>
            <w:tcW w:w="154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T</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Pr>
                <w:lang w:eastAsia="zh-CN"/>
              </w:rPr>
              <w:t>F</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Pr>
                <w:lang w:eastAsia="zh-CN"/>
              </w:rPr>
              <w:t>T</w:t>
            </w:r>
          </w:p>
        </w:tc>
      </w:tr>
    </w:tbl>
    <w:p w:rsidR="00E154AB" w:rsidRPr="002B15AA" w:rsidRDefault="00E154AB" w:rsidP="00E154AB">
      <w:pPr>
        <w:pStyle w:val="Heading4"/>
      </w:pPr>
      <w:bookmarkStart w:id="6854" w:name="_Toc19888139"/>
      <w:bookmarkStart w:id="6855" w:name="_Toc27405020"/>
      <w:bookmarkStart w:id="6856" w:name="_Toc35878165"/>
      <w:bookmarkStart w:id="6857" w:name="_Toc36219981"/>
      <w:bookmarkStart w:id="6858" w:name="_Toc36474079"/>
      <w:bookmarkStart w:id="6859" w:name="_Toc36542351"/>
      <w:bookmarkStart w:id="6860" w:name="_Toc36543172"/>
      <w:bookmarkStart w:id="6861" w:name="_Toc36567410"/>
      <w:bookmarkStart w:id="6862" w:name="_Toc44341028"/>
      <w:r w:rsidRPr="002B15AA">
        <w:rPr>
          <w:rFonts w:hint="eastAsia"/>
          <w:lang w:eastAsia="zh-CN"/>
        </w:rPr>
        <w:t>4.3.19</w:t>
      </w:r>
      <w:r w:rsidRPr="002B15AA">
        <w:t>.3</w:t>
      </w:r>
      <w:r w:rsidRPr="002B15AA">
        <w:tab/>
        <w:t>Attribute constraints</w:t>
      </w:r>
      <w:bookmarkEnd w:id="6854"/>
      <w:bookmarkEnd w:id="6855"/>
      <w:bookmarkEnd w:id="6856"/>
      <w:bookmarkEnd w:id="6857"/>
      <w:bookmarkEnd w:id="6858"/>
      <w:bookmarkEnd w:id="6859"/>
      <w:bookmarkEnd w:id="6860"/>
      <w:bookmarkEnd w:id="6861"/>
      <w:bookmarkEnd w:id="6862"/>
    </w:p>
    <w:p w:rsidR="00E154AB" w:rsidRPr="002B15AA" w:rsidRDefault="00E154AB" w:rsidP="00E154AB">
      <w:r w:rsidRPr="002B15AA">
        <w:t>None.</w:t>
      </w:r>
    </w:p>
    <w:p w:rsidR="00E154AB" w:rsidRPr="002B15AA" w:rsidRDefault="00E154AB" w:rsidP="00E154AB">
      <w:pPr>
        <w:pStyle w:val="Heading4"/>
      </w:pPr>
      <w:bookmarkStart w:id="6863" w:name="_Toc19888140"/>
      <w:bookmarkStart w:id="6864" w:name="_Toc27405021"/>
      <w:bookmarkStart w:id="6865" w:name="_Toc35878166"/>
      <w:bookmarkStart w:id="6866" w:name="_Toc36219982"/>
      <w:bookmarkStart w:id="6867" w:name="_Toc36474080"/>
      <w:bookmarkStart w:id="6868" w:name="_Toc36542352"/>
      <w:bookmarkStart w:id="6869" w:name="_Toc36543173"/>
      <w:bookmarkStart w:id="6870" w:name="_Toc36567411"/>
      <w:bookmarkStart w:id="6871" w:name="_Toc44341029"/>
      <w:r w:rsidRPr="002B15AA">
        <w:rPr>
          <w:rFonts w:hint="eastAsia"/>
          <w:lang w:eastAsia="zh-CN"/>
        </w:rPr>
        <w:t>4.3.19</w:t>
      </w:r>
      <w:r w:rsidRPr="002B15AA">
        <w:t>.4</w:t>
      </w:r>
      <w:r w:rsidRPr="002B15AA">
        <w:tab/>
        <w:t>Notifications</w:t>
      </w:r>
      <w:bookmarkEnd w:id="6863"/>
      <w:bookmarkEnd w:id="6864"/>
      <w:bookmarkEnd w:id="6865"/>
      <w:bookmarkEnd w:id="6866"/>
      <w:bookmarkEnd w:id="6867"/>
      <w:bookmarkEnd w:id="6868"/>
      <w:bookmarkEnd w:id="6869"/>
      <w:bookmarkEnd w:id="6870"/>
      <w:bookmarkEnd w:id="6871"/>
    </w:p>
    <w:p w:rsidR="00E154AB" w:rsidRPr="002B15AA" w:rsidRDefault="00E154AB" w:rsidP="00E154AB">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Pr="002B15AA" w:rsidRDefault="00E154AB" w:rsidP="00E154AB">
      <w:pPr>
        <w:pStyle w:val="Heading3"/>
        <w:rPr>
          <w:lang w:eastAsia="zh-CN"/>
        </w:rPr>
      </w:pPr>
      <w:bookmarkStart w:id="6872" w:name="_Toc19888141"/>
      <w:bookmarkStart w:id="6873" w:name="_Toc27405022"/>
      <w:bookmarkStart w:id="6874" w:name="_Toc35878167"/>
      <w:bookmarkStart w:id="6875" w:name="_Toc36219983"/>
      <w:bookmarkStart w:id="6876" w:name="_Toc36474081"/>
      <w:bookmarkStart w:id="6877" w:name="_Toc36542353"/>
      <w:bookmarkStart w:id="6878" w:name="_Toc36543174"/>
      <w:bookmarkStart w:id="6879" w:name="_Toc36567412"/>
      <w:bookmarkStart w:id="6880" w:name="_Toc44341030"/>
      <w:r w:rsidRPr="002B15AA">
        <w:rPr>
          <w:rFonts w:hint="eastAsia"/>
          <w:lang w:eastAsia="zh-CN"/>
        </w:rPr>
        <w:t>4.</w:t>
      </w:r>
      <w:r w:rsidRPr="002B15AA">
        <w:rPr>
          <w:lang w:eastAsia="zh-CN"/>
        </w:rPr>
        <w:t>3.20</w:t>
      </w:r>
      <w:r w:rsidRPr="002B15AA">
        <w:rPr>
          <w:lang w:eastAsia="zh-CN"/>
        </w:rPr>
        <w:tab/>
      </w:r>
      <w:r w:rsidRPr="002B15AA">
        <w:rPr>
          <w:rFonts w:ascii="Courier New" w:hAnsi="Courier New"/>
          <w:lang w:eastAsia="zh-CN"/>
        </w:rPr>
        <w:t>ExternalGNBDUFunction</w:t>
      </w:r>
      <w:bookmarkEnd w:id="6872"/>
      <w:bookmarkEnd w:id="6873"/>
      <w:bookmarkEnd w:id="6874"/>
      <w:bookmarkEnd w:id="6875"/>
      <w:bookmarkEnd w:id="6876"/>
      <w:bookmarkEnd w:id="6877"/>
      <w:bookmarkEnd w:id="6878"/>
      <w:bookmarkEnd w:id="6879"/>
      <w:bookmarkEnd w:id="6880"/>
    </w:p>
    <w:p w:rsidR="00E154AB" w:rsidRPr="002B15AA" w:rsidRDefault="00E154AB" w:rsidP="00E154AB">
      <w:pPr>
        <w:pStyle w:val="Heading4"/>
      </w:pPr>
      <w:bookmarkStart w:id="6881" w:name="_Toc19888142"/>
      <w:bookmarkStart w:id="6882" w:name="_Toc27405023"/>
      <w:bookmarkStart w:id="6883" w:name="_Toc35878168"/>
      <w:bookmarkStart w:id="6884" w:name="_Toc36219984"/>
      <w:bookmarkStart w:id="6885" w:name="_Toc36474082"/>
      <w:bookmarkStart w:id="6886" w:name="_Toc36542354"/>
      <w:bookmarkStart w:id="6887" w:name="_Toc36543175"/>
      <w:bookmarkStart w:id="6888" w:name="_Toc36567413"/>
      <w:bookmarkStart w:id="6889" w:name="_Toc44341031"/>
      <w:r w:rsidRPr="002B15AA">
        <w:rPr>
          <w:rFonts w:hint="eastAsia"/>
          <w:lang w:eastAsia="zh-CN"/>
        </w:rPr>
        <w:t>4.3.20</w:t>
      </w:r>
      <w:r w:rsidRPr="002B15AA">
        <w:t>.1</w:t>
      </w:r>
      <w:r w:rsidRPr="002B15AA">
        <w:tab/>
        <w:t>Definition</w:t>
      </w:r>
      <w:bookmarkEnd w:id="6881"/>
      <w:bookmarkEnd w:id="6882"/>
      <w:bookmarkEnd w:id="6883"/>
      <w:bookmarkEnd w:id="6884"/>
      <w:bookmarkEnd w:id="6885"/>
      <w:bookmarkEnd w:id="6886"/>
      <w:bookmarkEnd w:id="6887"/>
      <w:bookmarkEnd w:id="6888"/>
      <w:bookmarkEnd w:id="6889"/>
    </w:p>
    <w:p w:rsidR="00E154AB" w:rsidRPr="002B15AA" w:rsidRDefault="00E154AB" w:rsidP="00E154AB">
      <w:r w:rsidRPr="002B15AA">
        <w:t xml:space="preserve">This IOC represents the properties, known by the management function, of a </w:t>
      </w:r>
      <w:r w:rsidRPr="002B15AA">
        <w:rPr>
          <w:rFonts w:ascii="Courier New" w:hAnsi="Courier New" w:cs="Courier New"/>
        </w:rPr>
        <w:t>GNBDUFunction</w:t>
      </w:r>
      <w:r w:rsidRPr="002B15AA">
        <w:t xml:space="preserve"> managed by another management function. For more information about </w:t>
      </w:r>
      <w:r w:rsidRPr="002B15AA">
        <w:rPr>
          <w:rFonts w:ascii="Courier New" w:hAnsi="Courier New" w:cs="Courier New"/>
        </w:rPr>
        <w:t>GNBDUFunction</w:t>
      </w:r>
      <w:r w:rsidRPr="002B15AA">
        <w:t xml:space="preserve">, see subclause 4.3.1. </w:t>
      </w:r>
    </w:p>
    <w:p w:rsidR="00E154AB" w:rsidRDefault="00E154AB" w:rsidP="00E154AB">
      <w:pPr>
        <w:pStyle w:val="Heading4"/>
      </w:pPr>
      <w:bookmarkStart w:id="6890" w:name="_Toc19888143"/>
      <w:bookmarkStart w:id="6891" w:name="_Toc27405024"/>
      <w:bookmarkStart w:id="6892" w:name="_Toc35878169"/>
      <w:bookmarkStart w:id="6893" w:name="_Toc36219985"/>
      <w:bookmarkStart w:id="6894" w:name="_Toc36474083"/>
      <w:bookmarkStart w:id="6895" w:name="_Toc36542355"/>
      <w:bookmarkStart w:id="6896" w:name="_Toc36543176"/>
      <w:bookmarkStart w:id="6897" w:name="_Toc36567414"/>
      <w:bookmarkStart w:id="6898" w:name="_Toc44341032"/>
      <w:r w:rsidRPr="002B15AA">
        <w:rPr>
          <w:rFonts w:hint="eastAsia"/>
          <w:lang w:eastAsia="zh-CN"/>
        </w:rPr>
        <w:lastRenderedPageBreak/>
        <w:t>4.3.20</w:t>
      </w:r>
      <w:r w:rsidRPr="002B15AA">
        <w:t>.2</w:t>
      </w:r>
      <w:r w:rsidRPr="002B15AA">
        <w:tab/>
        <w:t>Attributes</w:t>
      </w:r>
      <w:bookmarkEnd w:id="6890"/>
      <w:bookmarkEnd w:id="6891"/>
      <w:bookmarkEnd w:id="6892"/>
      <w:bookmarkEnd w:id="6893"/>
      <w:bookmarkEnd w:id="6894"/>
      <w:bookmarkEnd w:id="6895"/>
      <w:bookmarkEnd w:id="6896"/>
      <w:bookmarkEnd w:id="6897"/>
      <w:bookmarkEnd w:id="6898"/>
    </w:p>
    <w:p w:rsidR="00E154AB" w:rsidRPr="002B15AA" w:rsidRDefault="00E154AB" w:rsidP="00E154AB">
      <w:r>
        <w:t>The ExternalGNBDUFunction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6"/>
        <w:gridCol w:w="1657"/>
        <w:gridCol w:w="1607"/>
        <w:gridCol w:w="1545"/>
        <w:gridCol w:w="1791"/>
        <w:gridCol w:w="1791"/>
      </w:tblGrid>
      <w:tr w:rsidR="00E154AB" w:rsidRPr="002B15AA" w:rsidTr="00583841">
        <w:trPr>
          <w:cantSplit/>
          <w:jc w:val="center"/>
        </w:trPr>
        <w:tc>
          <w:tcPr>
            <w:tcW w:w="1466" w:type="dxa"/>
            <w:shd w:val="pct10" w:color="auto" w:fill="FFFFFF"/>
            <w:vAlign w:val="center"/>
          </w:tcPr>
          <w:p w:rsidR="00E154AB" w:rsidRPr="002B15AA" w:rsidRDefault="00E154AB" w:rsidP="00583841">
            <w:pPr>
              <w:pStyle w:val="TAH"/>
            </w:pPr>
            <w:r w:rsidRPr="002B15AA">
              <w:t>Attribute name</w:t>
            </w:r>
          </w:p>
        </w:tc>
        <w:tc>
          <w:tcPr>
            <w:tcW w:w="1657" w:type="dxa"/>
            <w:shd w:val="pct10" w:color="auto" w:fill="FFFFFF"/>
            <w:vAlign w:val="center"/>
          </w:tcPr>
          <w:p w:rsidR="00E154AB" w:rsidRPr="002B15AA" w:rsidRDefault="00E154AB" w:rsidP="00583841">
            <w:pPr>
              <w:pStyle w:val="TAH"/>
            </w:pPr>
            <w:r w:rsidRPr="002B15AA">
              <w:t>Support Qualifier</w:t>
            </w:r>
          </w:p>
        </w:tc>
        <w:tc>
          <w:tcPr>
            <w:tcW w:w="1607" w:type="dxa"/>
            <w:shd w:val="pct10" w:color="auto" w:fill="FFFFFF"/>
            <w:vAlign w:val="center"/>
          </w:tcPr>
          <w:p w:rsidR="00E154AB" w:rsidRPr="002B15AA" w:rsidRDefault="00E154AB" w:rsidP="00583841">
            <w:pPr>
              <w:pStyle w:val="TAH"/>
            </w:pPr>
            <w:r w:rsidRPr="002B15AA">
              <w:t>isReadable</w:t>
            </w:r>
          </w:p>
        </w:tc>
        <w:tc>
          <w:tcPr>
            <w:tcW w:w="1545" w:type="dxa"/>
            <w:shd w:val="pct10" w:color="auto" w:fill="FFFFFF"/>
            <w:vAlign w:val="center"/>
          </w:tcPr>
          <w:p w:rsidR="00E154AB" w:rsidRPr="002B15AA" w:rsidRDefault="00E154AB" w:rsidP="00583841">
            <w:pPr>
              <w:pStyle w:val="TAH"/>
            </w:pPr>
            <w:r w:rsidRPr="002B15AA">
              <w:t>isWritable</w:t>
            </w:r>
          </w:p>
        </w:tc>
        <w:tc>
          <w:tcPr>
            <w:tcW w:w="179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79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146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w:hAnsi="Courier"/>
              </w:rPr>
            </w:pPr>
            <w:r w:rsidRPr="002B15AA">
              <w:rPr>
                <w:rFonts w:ascii="Courier" w:hAnsi="Courier"/>
              </w:rPr>
              <w:t>gNBId</w:t>
            </w:r>
          </w:p>
        </w:tc>
        <w:tc>
          <w:tcPr>
            <w:tcW w:w="165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M</w:t>
            </w:r>
          </w:p>
        </w:tc>
        <w:tc>
          <w:tcPr>
            <w:tcW w:w="160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T</w:t>
            </w:r>
          </w:p>
        </w:tc>
        <w:tc>
          <w:tcPr>
            <w:tcW w:w="154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T</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lang w:eastAsia="zh-CN"/>
              </w:rPr>
              <w:t>T</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lang w:eastAsia="zh-CN"/>
              </w:rPr>
              <w:t>T</w:t>
            </w:r>
          </w:p>
        </w:tc>
      </w:tr>
      <w:tr w:rsidR="00E154AB" w:rsidRPr="002B15AA" w:rsidTr="00583841">
        <w:trPr>
          <w:cantSplit/>
          <w:jc w:val="center"/>
        </w:trPr>
        <w:tc>
          <w:tcPr>
            <w:tcW w:w="146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w:hAnsi="Courier"/>
              </w:rPr>
            </w:pPr>
            <w:r>
              <w:rPr>
                <w:rFonts w:ascii="Courier" w:hAnsi="Courier"/>
              </w:rPr>
              <w:t xml:space="preserve">gNBIdLength </w:t>
            </w:r>
          </w:p>
        </w:tc>
        <w:tc>
          <w:tcPr>
            <w:tcW w:w="165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M</w:t>
            </w:r>
          </w:p>
        </w:tc>
        <w:tc>
          <w:tcPr>
            <w:tcW w:w="160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T</w:t>
            </w:r>
          </w:p>
        </w:tc>
        <w:tc>
          <w:tcPr>
            <w:tcW w:w="154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T</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Pr>
                <w:lang w:eastAsia="zh-CN"/>
              </w:rPr>
              <w:t>F</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Pr>
                <w:lang w:eastAsia="zh-CN"/>
              </w:rPr>
              <w:t>T</w:t>
            </w:r>
          </w:p>
        </w:tc>
      </w:tr>
    </w:tbl>
    <w:p w:rsidR="00E154AB" w:rsidRPr="002B15AA" w:rsidRDefault="00E154AB" w:rsidP="00E154AB">
      <w:pPr>
        <w:pStyle w:val="Heading4"/>
      </w:pPr>
      <w:bookmarkStart w:id="6899" w:name="_Toc19888144"/>
      <w:bookmarkStart w:id="6900" w:name="_Toc27405025"/>
      <w:bookmarkStart w:id="6901" w:name="_Toc35878170"/>
      <w:bookmarkStart w:id="6902" w:name="_Toc36219986"/>
      <w:bookmarkStart w:id="6903" w:name="_Toc36474084"/>
      <w:bookmarkStart w:id="6904" w:name="_Toc36542356"/>
      <w:bookmarkStart w:id="6905" w:name="_Toc36543177"/>
      <w:bookmarkStart w:id="6906" w:name="_Toc36567415"/>
      <w:bookmarkStart w:id="6907" w:name="_Toc44341033"/>
      <w:r w:rsidRPr="002B15AA">
        <w:rPr>
          <w:rFonts w:hint="eastAsia"/>
          <w:lang w:eastAsia="zh-CN"/>
        </w:rPr>
        <w:t>4.3.20</w:t>
      </w:r>
      <w:r w:rsidRPr="002B15AA">
        <w:t>.3</w:t>
      </w:r>
      <w:r w:rsidRPr="002B15AA">
        <w:tab/>
        <w:t>Attribute constraints</w:t>
      </w:r>
      <w:bookmarkEnd w:id="6899"/>
      <w:bookmarkEnd w:id="6900"/>
      <w:bookmarkEnd w:id="6901"/>
      <w:bookmarkEnd w:id="6902"/>
      <w:bookmarkEnd w:id="6903"/>
      <w:bookmarkEnd w:id="6904"/>
      <w:bookmarkEnd w:id="6905"/>
      <w:bookmarkEnd w:id="6906"/>
      <w:bookmarkEnd w:id="6907"/>
    </w:p>
    <w:p w:rsidR="00E154AB" w:rsidRPr="002B15AA" w:rsidRDefault="00E154AB" w:rsidP="00E154AB">
      <w:r w:rsidRPr="002B15AA">
        <w:t>None.</w:t>
      </w:r>
    </w:p>
    <w:p w:rsidR="00E154AB" w:rsidRPr="002B15AA" w:rsidRDefault="00E154AB" w:rsidP="00E154AB">
      <w:pPr>
        <w:pStyle w:val="Heading4"/>
      </w:pPr>
      <w:bookmarkStart w:id="6908" w:name="_Toc19888145"/>
      <w:bookmarkStart w:id="6909" w:name="_Toc27405026"/>
      <w:bookmarkStart w:id="6910" w:name="_Toc35878171"/>
      <w:bookmarkStart w:id="6911" w:name="_Toc36219987"/>
      <w:bookmarkStart w:id="6912" w:name="_Toc36474085"/>
      <w:bookmarkStart w:id="6913" w:name="_Toc36542357"/>
      <w:bookmarkStart w:id="6914" w:name="_Toc36543178"/>
      <w:bookmarkStart w:id="6915" w:name="_Toc36567416"/>
      <w:bookmarkStart w:id="6916" w:name="_Toc44341034"/>
      <w:r w:rsidRPr="002B15AA">
        <w:rPr>
          <w:rFonts w:hint="eastAsia"/>
          <w:lang w:eastAsia="zh-CN"/>
        </w:rPr>
        <w:t>4.3.20</w:t>
      </w:r>
      <w:r w:rsidRPr="002B15AA">
        <w:t>.4</w:t>
      </w:r>
      <w:r w:rsidRPr="002B15AA">
        <w:tab/>
        <w:t>Notifications</w:t>
      </w:r>
      <w:bookmarkEnd w:id="6908"/>
      <w:bookmarkEnd w:id="6909"/>
      <w:bookmarkEnd w:id="6910"/>
      <w:bookmarkEnd w:id="6911"/>
      <w:bookmarkEnd w:id="6912"/>
      <w:bookmarkEnd w:id="6913"/>
      <w:bookmarkEnd w:id="6914"/>
      <w:bookmarkEnd w:id="6915"/>
      <w:bookmarkEnd w:id="6916"/>
    </w:p>
    <w:p w:rsidR="00E154AB" w:rsidRPr="002B15AA" w:rsidRDefault="00E154AB" w:rsidP="00E154AB">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Pr="002B15AA" w:rsidRDefault="00E154AB" w:rsidP="00E154AB">
      <w:pPr>
        <w:pStyle w:val="Heading3"/>
        <w:rPr>
          <w:lang w:eastAsia="zh-CN"/>
        </w:rPr>
      </w:pPr>
      <w:bookmarkStart w:id="6917" w:name="_Toc19888146"/>
      <w:bookmarkStart w:id="6918" w:name="_Toc27405027"/>
      <w:bookmarkStart w:id="6919" w:name="_Toc35878172"/>
      <w:bookmarkStart w:id="6920" w:name="_Toc36219988"/>
      <w:bookmarkStart w:id="6921" w:name="_Toc36474086"/>
      <w:bookmarkStart w:id="6922" w:name="_Toc36542358"/>
      <w:bookmarkStart w:id="6923" w:name="_Toc36543179"/>
      <w:bookmarkStart w:id="6924" w:name="_Toc36567417"/>
      <w:bookmarkStart w:id="6925" w:name="_Toc44341035"/>
      <w:r w:rsidRPr="002B15AA">
        <w:rPr>
          <w:rFonts w:hint="eastAsia"/>
          <w:lang w:eastAsia="zh-CN"/>
        </w:rPr>
        <w:t>4.</w:t>
      </w:r>
      <w:r w:rsidRPr="002B15AA">
        <w:rPr>
          <w:lang w:eastAsia="zh-CN"/>
        </w:rPr>
        <w:t>3.21</w:t>
      </w:r>
      <w:r w:rsidRPr="002B15AA">
        <w:rPr>
          <w:lang w:eastAsia="zh-CN"/>
        </w:rPr>
        <w:tab/>
      </w:r>
      <w:r w:rsidRPr="002B15AA">
        <w:rPr>
          <w:rFonts w:ascii="Courier New" w:hAnsi="Courier New"/>
          <w:lang w:eastAsia="zh-CN"/>
        </w:rPr>
        <w:t>ExternalUPFFunction</w:t>
      </w:r>
      <w:bookmarkEnd w:id="6917"/>
      <w:bookmarkEnd w:id="6918"/>
      <w:bookmarkEnd w:id="6919"/>
      <w:bookmarkEnd w:id="6920"/>
      <w:bookmarkEnd w:id="6921"/>
      <w:bookmarkEnd w:id="6922"/>
      <w:bookmarkEnd w:id="6923"/>
      <w:bookmarkEnd w:id="6924"/>
      <w:bookmarkEnd w:id="6925"/>
    </w:p>
    <w:p w:rsidR="00E154AB" w:rsidRPr="002B15AA" w:rsidRDefault="00E154AB" w:rsidP="00E154AB">
      <w:pPr>
        <w:pStyle w:val="Heading4"/>
      </w:pPr>
      <w:bookmarkStart w:id="6926" w:name="_Toc19888147"/>
      <w:bookmarkStart w:id="6927" w:name="_Toc27405028"/>
      <w:bookmarkStart w:id="6928" w:name="_Toc35878173"/>
      <w:bookmarkStart w:id="6929" w:name="_Toc36219989"/>
      <w:bookmarkStart w:id="6930" w:name="_Toc36474087"/>
      <w:bookmarkStart w:id="6931" w:name="_Toc36542359"/>
      <w:bookmarkStart w:id="6932" w:name="_Toc36543180"/>
      <w:bookmarkStart w:id="6933" w:name="_Toc36567418"/>
      <w:bookmarkStart w:id="6934" w:name="_Toc44341036"/>
      <w:r w:rsidRPr="002B15AA">
        <w:rPr>
          <w:rFonts w:hint="eastAsia"/>
          <w:lang w:eastAsia="zh-CN"/>
        </w:rPr>
        <w:t>4.3.21</w:t>
      </w:r>
      <w:r w:rsidRPr="002B15AA">
        <w:t>.1</w:t>
      </w:r>
      <w:r w:rsidRPr="002B15AA">
        <w:tab/>
        <w:t>Definition</w:t>
      </w:r>
      <w:bookmarkEnd w:id="6926"/>
      <w:bookmarkEnd w:id="6927"/>
      <w:bookmarkEnd w:id="6928"/>
      <w:bookmarkEnd w:id="6929"/>
      <w:bookmarkEnd w:id="6930"/>
      <w:bookmarkEnd w:id="6931"/>
      <w:bookmarkEnd w:id="6932"/>
      <w:bookmarkEnd w:id="6933"/>
      <w:bookmarkEnd w:id="6934"/>
    </w:p>
    <w:p w:rsidR="00E154AB" w:rsidRPr="002B15AA" w:rsidRDefault="00E154AB" w:rsidP="00E154AB">
      <w:r w:rsidRPr="002B15AA">
        <w:t xml:space="preserve">This IOC represents the properties, known by the management function, of a </w:t>
      </w:r>
      <w:r w:rsidRPr="002B15AA">
        <w:rPr>
          <w:rFonts w:ascii="Courier New" w:hAnsi="Courier New" w:cs="Courier New"/>
        </w:rPr>
        <w:t>UPFFunction</w:t>
      </w:r>
      <w:r w:rsidRPr="002B15AA">
        <w:t xml:space="preserve"> managed by another management function. For more information about </w:t>
      </w:r>
      <w:r w:rsidRPr="002B15AA">
        <w:rPr>
          <w:rFonts w:ascii="Courier New" w:hAnsi="Courier New" w:cs="Courier New"/>
        </w:rPr>
        <w:t>UPFFunction</w:t>
      </w:r>
      <w:r w:rsidRPr="002B15AA">
        <w:t>, see subclause 5.3.3.</w:t>
      </w:r>
    </w:p>
    <w:p w:rsidR="00E154AB" w:rsidRDefault="00E154AB" w:rsidP="00E154AB">
      <w:pPr>
        <w:pStyle w:val="Heading4"/>
      </w:pPr>
      <w:bookmarkStart w:id="6935" w:name="_Toc19888148"/>
      <w:bookmarkStart w:id="6936" w:name="_Toc27405029"/>
      <w:bookmarkStart w:id="6937" w:name="_Toc35878174"/>
      <w:bookmarkStart w:id="6938" w:name="_Toc36219990"/>
      <w:bookmarkStart w:id="6939" w:name="_Toc36474088"/>
      <w:bookmarkStart w:id="6940" w:name="_Toc36542360"/>
      <w:bookmarkStart w:id="6941" w:name="_Toc36543181"/>
      <w:bookmarkStart w:id="6942" w:name="_Toc36567419"/>
      <w:bookmarkStart w:id="6943" w:name="_Toc44341037"/>
      <w:r w:rsidRPr="002B15AA">
        <w:rPr>
          <w:rFonts w:hint="eastAsia"/>
          <w:lang w:eastAsia="zh-CN"/>
        </w:rPr>
        <w:t>4.3.21</w:t>
      </w:r>
      <w:r w:rsidRPr="002B15AA">
        <w:t>.2</w:t>
      </w:r>
      <w:r w:rsidRPr="002B15AA">
        <w:tab/>
        <w:t>Attributes</w:t>
      </w:r>
      <w:bookmarkEnd w:id="6935"/>
      <w:bookmarkEnd w:id="6936"/>
      <w:bookmarkEnd w:id="6937"/>
      <w:bookmarkEnd w:id="6938"/>
      <w:bookmarkEnd w:id="6939"/>
      <w:bookmarkEnd w:id="6940"/>
      <w:bookmarkEnd w:id="6941"/>
      <w:bookmarkEnd w:id="6942"/>
      <w:bookmarkEnd w:id="6943"/>
    </w:p>
    <w:p w:rsidR="00E154AB" w:rsidRPr="00685FA5" w:rsidRDefault="00E154AB" w:rsidP="00E154AB">
      <w:r>
        <w:t>The ExternalUPFFunction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6"/>
        <w:gridCol w:w="1657"/>
        <w:gridCol w:w="1607"/>
        <w:gridCol w:w="1545"/>
        <w:gridCol w:w="1791"/>
        <w:gridCol w:w="1791"/>
      </w:tblGrid>
      <w:tr w:rsidR="00E154AB" w:rsidRPr="002B15AA" w:rsidTr="00583841">
        <w:trPr>
          <w:cantSplit/>
          <w:jc w:val="center"/>
        </w:trPr>
        <w:tc>
          <w:tcPr>
            <w:tcW w:w="1466" w:type="dxa"/>
            <w:shd w:val="pct10" w:color="auto" w:fill="FFFFFF"/>
            <w:vAlign w:val="center"/>
          </w:tcPr>
          <w:p w:rsidR="00E154AB" w:rsidRPr="002B15AA" w:rsidRDefault="00E154AB" w:rsidP="00583841">
            <w:pPr>
              <w:pStyle w:val="TAH"/>
            </w:pPr>
            <w:r w:rsidRPr="002B15AA">
              <w:t>Attribute name</w:t>
            </w:r>
          </w:p>
        </w:tc>
        <w:tc>
          <w:tcPr>
            <w:tcW w:w="1657" w:type="dxa"/>
            <w:shd w:val="pct10" w:color="auto" w:fill="FFFFFF"/>
            <w:vAlign w:val="center"/>
          </w:tcPr>
          <w:p w:rsidR="00E154AB" w:rsidRPr="002B15AA" w:rsidRDefault="00E154AB" w:rsidP="00583841">
            <w:pPr>
              <w:pStyle w:val="TAH"/>
            </w:pPr>
            <w:r w:rsidRPr="002B15AA">
              <w:t>Support Qualifier</w:t>
            </w:r>
          </w:p>
        </w:tc>
        <w:tc>
          <w:tcPr>
            <w:tcW w:w="1607" w:type="dxa"/>
            <w:shd w:val="pct10" w:color="auto" w:fill="FFFFFF"/>
            <w:vAlign w:val="center"/>
          </w:tcPr>
          <w:p w:rsidR="00E154AB" w:rsidRPr="002B15AA" w:rsidRDefault="00E154AB" w:rsidP="00583841">
            <w:pPr>
              <w:pStyle w:val="TAH"/>
            </w:pPr>
            <w:r w:rsidRPr="002B15AA">
              <w:t>isReadable</w:t>
            </w:r>
          </w:p>
        </w:tc>
        <w:tc>
          <w:tcPr>
            <w:tcW w:w="1545" w:type="dxa"/>
            <w:shd w:val="pct10" w:color="auto" w:fill="FFFFFF"/>
            <w:vAlign w:val="center"/>
          </w:tcPr>
          <w:p w:rsidR="00E154AB" w:rsidRPr="002B15AA" w:rsidRDefault="00E154AB" w:rsidP="00583841">
            <w:pPr>
              <w:pStyle w:val="TAH"/>
            </w:pPr>
            <w:r w:rsidRPr="002B15AA">
              <w:t>isWritable</w:t>
            </w:r>
          </w:p>
        </w:tc>
        <w:tc>
          <w:tcPr>
            <w:tcW w:w="179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79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146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w:hAnsi="Courier"/>
              </w:rPr>
            </w:pPr>
          </w:p>
        </w:tc>
        <w:tc>
          <w:tcPr>
            <w:tcW w:w="165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p>
        </w:tc>
        <w:tc>
          <w:tcPr>
            <w:tcW w:w="160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p>
        </w:tc>
        <w:tc>
          <w:tcPr>
            <w:tcW w:w="154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p>
        </w:tc>
      </w:tr>
    </w:tbl>
    <w:p w:rsidR="00E154AB" w:rsidRPr="002B15AA" w:rsidRDefault="00E154AB" w:rsidP="00E154AB">
      <w:pPr>
        <w:pStyle w:val="Heading4"/>
      </w:pPr>
      <w:bookmarkStart w:id="6944" w:name="_Toc19888149"/>
      <w:bookmarkStart w:id="6945" w:name="_Toc27405030"/>
      <w:bookmarkStart w:id="6946" w:name="_Toc35878175"/>
      <w:bookmarkStart w:id="6947" w:name="_Toc36219991"/>
      <w:bookmarkStart w:id="6948" w:name="_Toc36474089"/>
      <w:bookmarkStart w:id="6949" w:name="_Toc36542361"/>
      <w:bookmarkStart w:id="6950" w:name="_Toc36543182"/>
      <w:bookmarkStart w:id="6951" w:name="_Toc36567420"/>
      <w:bookmarkStart w:id="6952" w:name="_Toc44341038"/>
      <w:r w:rsidRPr="002B15AA">
        <w:rPr>
          <w:rFonts w:hint="eastAsia"/>
          <w:lang w:eastAsia="zh-CN"/>
        </w:rPr>
        <w:t>4.3.21</w:t>
      </w:r>
      <w:r w:rsidRPr="002B15AA">
        <w:t>.3</w:t>
      </w:r>
      <w:r w:rsidRPr="002B15AA">
        <w:tab/>
        <w:t>Attribute constraints</w:t>
      </w:r>
      <w:bookmarkEnd w:id="6944"/>
      <w:bookmarkEnd w:id="6945"/>
      <w:bookmarkEnd w:id="6946"/>
      <w:bookmarkEnd w:id="6947"/>
      <w:bookmarkEnd w:id="6948"/>
      <w:bookmarkEnd w:id="6949"/>
      <w:bookmarkEnd w:id="6950"/>
      <w:bookmarkEnd w:id="6951"/>
      <w:bookmarkEnd w:id="6952"/>
    </w:p>
    <w:p w:rsidR="00E154AB" w:rsidRPr="002B15AA" w:rsidRDefault="00E154AB" w:rsidP="00E154AB">
      <w:r w:rsidRPr="002B15AA">
        <w:t>None.</w:t>
      </w:r>
    </w:p>
    <w:p w:rsidR="00E154AB" w:rsidRPr="002B15AA" w:rsidRDefault="00E154AB" w:rsidP="00E154AB">
      <w:pPr>
        <w:pStyle w:val="Heading4"/>
      </w:pPr>
      <w:bookmarkStart w:id="6953" w:name="_Toc19888150"/>
      <w:bookmarkStart w:id="6954" w:name="_Toc27405031"/>
      <w:bookmarkStart w:id="6955" w:name="_Toc35878176"/>
      <w:bookmarkStart w:id="6956" w:name="_Toc36219992"/>
      <w:bookmarkStart w:id="6957" w:name="_Toc36474090"/>
      <w:bookmarkStart w:id="6958" w:name="_Toc36542362"/>
      <w:bookmarkStart w:id="6959" w:name="_Toc36543183"/>
      <w:bookmarkStart w:id="6960" w:name="_Toc36567421"/>
      <w:bookmarkStart w:id="6961" w:name="_Toc44341039"/>
      <w:r w:rsidRPr="002B15AA">
        <w:rPr>
          <w:rFonts w:hint="eastAsia"/>
          <w:lang w:eastAsia="zh-CN"/>
        </w:rPr>
        <w:t>4.3.21</w:t>
      </w:r>
      <w:r w:rsidRPr="002B15AA">
        <w:t>.4</w:t>
      </w:r>
      <w:r w:rsidRPr="002B15AA">
        <w:tab/>
        <w:t>Notifications</w:t>
      </w:r>
      <w:bookmarkEnd w:id="6953"/>
      <w:bookmarkEnd w:id="6954"/>
      <w:bookmarkEnd w:id="6955"/>
      <w:bookmarkEnd w:id="6956"/>
      <w:bookmarkEnd w:id="6957"/>
      <w:bookmarkEnd w:id="6958"/>
      <w:bookmarkEnd w:id="6959"/>
      <w:bookmarkEnd w:id="6960"/>
      <w:bookmarkEnd w:id="6961"/>
    </w:p>
    <w:p w:rsidR="00E154AB" w:rsidRPr="002B15AA" w:rsidRDefault="00E154AB" w:rsidP="00E154AB">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Pr="002B15AA" w:rsidRDefault="00E154AB" w:rsidP="00E154AB">
      <w:pPr>
        <w:pStyle w:val="Heading3"/>
        <w:rPr>
          <w:lang w:eastAsia="zh-CN"/>
        </w:rPr>
      </w:pPr>
      <w:bookmarkStart w:id="6962" w:name="_Toc19888151"/>
      <w:bookmarkStart w:id="6963" w:name="_Toc27405032"/>
      <w:bookmarkStart w:id="6964" w:name="_Toc35878177"/>
      <w:bookmarkStart w:id="6965" w:name="_Toc36219993"/>
      <w:bookmarkStart w:id="6966" w:name="_Toc36474091"/>
      <w:bookmarkStart w:id="6967" w:name="_Toc36542363"/>
      <w:bookmarkStart w:id="6968" w:name="_Toc36543184"/>
      <w:bookmarkStart w:id="6969" w:name="_Toc36567422"/>
      <w:bookmarkStart w:id="6970" w:name="_Toc44341040"/>
      <w:r w:rsidRPr="002B15AA">
        <w:rPr>
          <w:rFonts w:hint="eastAsia"/>
          <w:lang w:eastAsia="zh-CN"/>
        </w:rPr>
        <w:t>4.</w:t>
      </w:r>
      <w:r w:rsidRPr="002B15AA">
        <w:rPr>
          <w:lang w:eastAsia="zh-CN"/>
        </w:rPr>
        <w:t>3.22</w:t>
      </w:r>
      <w:r w:rsidRPr="002B15AA">
        <w:rPr>
          <w:lang w:eastAsia="zh-CN"/>
        </w:rPr>
        <w:tab/>
      </w:r>
      <w:r w:rsidRPr="002B15AA">
        <w:rPr>
          <w:rFonts w:ascii="Courier New" w:hAnsi="Courier New"/>
          <w:lang w:eastAsia="zh-CN"/>
        </w:rPr>
        <w:t>ExternalAMFFunction</w:t>
      </w:r>
      <w:bookmarkEnd w:id="6962"/>
      <w:bookmarkEnd w:id="6963"/>
      <w:bookmarkEnd w:id="6964"/>
      <w:bookmarkEnd w:id="6965"/>
      <w:bookmarkEnd w:id="6966"/>
      <w:bookmarkEnd w:id="6967"/>
      <w:bookmarkEnd w:id="6968"/>
      <w:bookmarkEnd w:id="6969"/>
      <w:bookmarkEnd w:id="6970"/>
    </w:p>
    <w:p w:rsidR="00E154AB" w:rsidRPr="002B15AA" w:rsidRDefault="00E154AB" w:rsidP="00E154AB">
      <w:pPr>
        <w:pStyle w:val="Heading4"/>
      </w:pPr>
      <w:bookmarkStart w:id="6971" w:name="_Toc19888152"/>
      <w:bookmarkStart w:id="6972" w:name="_Toc27405033"/>
      <w:bookmarkStart w:id="6973" w:name="_Toc35878178"/>
      <w:bookmarkStart w:id="6974" w:name="_Toc36219994"/>
      <w:bookmarkStart w:id="6975" w:name="_Toc36474092"/>
      <w:bookmarkStart w:id="6976" w:name="_Toc36542364"/>
      <w:bookmarkStart w:id="6977" w:name="_Toc36543185"/>
      <w:bookmarkStart w:id="6978" w:name="_Toc36567423"/>
      <w:bookmarkStart w:id="6979" w:name="_Toc44341041"/>
      <w:r w:rsidRPr="002B15AA">
        <w:rPr>
          <w:rFonts w:hint="eastAsia"/>
          <w:lang w:eastAsia="zh-CN"/>
        </w:rPr>
        <w:t>4.</w:t>
      </w:r>
      <w:r w:rsidRPr="002B15AA">
        <w:rPr>
          <w:lang w:eastAsia="zh-CN"/>
        </w:rPr>
        <w:t>3.22</w:t>
      </w:r>
      <w:r w:rsidRPr="002B15AA">
        <w:t>.1</w:t>
      </w:r>
      <w:r w:rsidRPr="002B15AA">
        <w:tab/>
        <w:t>Definition</w:t>
      </w:r>
      <w:bookmarkEnd w:id="6971"/>
      <w:bookmarkEnd w:id="6972"/>
      <w:bookmarkEnd w:id="6973"/>
      <w:bookmarkEnd w:id="6974"/>
      <w:bookmarkEnd w:id="6975"/>
      <w:bookmarkEnd w:id="6976"/>
      <w:bookmarkEnd w:id="6977"/>
      <w:bookmarkEnd w:id="6978"/>
      <w:bookmarkEnd w:id="6979"/>
    </w:p>
    <w:p w:rsidR="00E154AB" w:rsidRPr="002B15AA" w:rsidRDefault="00E154AB" w:rsidP="00E154AB">
      <w:r w:rsidRPr="002B15AA">
        <w:t xml:space="preserve">This IOC represents the properties, known by the management function, of an </w:t>
      </w:r>
      <w:r w:rsidRPr="002B15AA">
        <w:rPr>
          <w:rFonts w:ascii="Courier New" w:hAnsi="Courier New" w:cs="Courier New"/>
        </w:rPr>
        <w:t>AMFFunction</w:t>
      </w:r>
      <w:r w:rsidRPr="002B15AA">
        <w:t xml:space="preserve"> managed by another management function. For more information about </w:t>
      </w:r>
      <w:r w:rsidRPr="002B15AA">
        <w:rPr>
          <w:rFonts w:ascii="Courier New" w:hAnsi="Courier New" w:cs="Courier New"/>
        </w:rPr>
        <w:t>AMFFunction</w:t>
      </w:r>
      <w:r w:rsidRPr="002B15AA">
        <w:t xml:space="preserve">, see subclause 5.3. </w:t>
      </w:r>
    </w:p>
    <w:p w:rsidR="00E154AB" w:rsidRDefault="00E154AB" w:rsidP="00E154AB">
      <w:pPr>
        <w:pStyle w:val="Heading4"/>
      </w:pPr>
      <w:bookmarkStart w:id="6980" w:name="_Toc19888153"/>
      <w:bookmarkStart w:id="6981" w:name="_Toc27405034"/>
      <w:bookmarkStart w:id="6982" w:name="_Toc35878179"/>
      <w:bookmarkStart w:id="6983" w:name="_Toc36219995"/>
      <w:bookmarkStart w:id="6984" w:name="_Toc36474093"/>
      <w:bookmarkStart w:id="6985" w:name="_Toc36542365"/>
      <w:bookmarkStart w:id="6986" w:name="_Toc36543186"/>
      <w:bookmarkStart w:id="6987" w:name="_Toc36567424"/>
      <w:bookmarkStart w:id="6988" w:name="_Toc44341042"/>
      <w:r w:rsidRPr="002B15AA">
        <w:rPr>
          <w:rFonts w:hint="eastAsia"/>
          <w:lang w:eastAsia="zh-CN"/>
        </w:rPr>
        <w:t>4.</w:t>
      </w:r>
      <w:r w:rsidRPr="002B15AA">
        <w:rPr>
          <w:lang w:eastAsia="zh-CN"/>
        </w:rPr>
        <w:t>3.22.</w:t>
      </w:r>
      <w:r w:rsidRPr="002B15AA">
        <w:t>2</w:t>
      </w:r>
      <w:r w:rsidRPr="002B15AA">
        <w:tab/>
        <w:t>Attributes</w:t>
      </w:r>
      <w:bookmarkEnd w:id="6980"/>
      <w:bookmarkEnd w:id="6981"/>
      <w:bookmarkEnd w:id="6982"/>
      <w:bookmarkEnd w:id="6983"/>
      <w:bookmarkEnd w:id="6984"/>
      <w:bookmarkEnd w:id="6985"/>
      <w:bookmarkEnd w:id="6986"/>
      <w:bookmarkEnd w:id="6987"/>
      <w:bookmarkEnd w:id="6988"/>
    </w:p>
    <w:p w:rsidR="00E154AB" w:rsidRPr="00685FA5" w:rsidRDefault="00E154AB" w:rsidP="00E154AB">
      <w:r>
        <w:t>The ExternalAMFFunction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6"/>
        <w:gridCol w:w="1657"/>
        <w:gridCol w:w="1607"/>
        <w:gridCol w:w="1545"/>
        <w:gridCol w:w="1791"/>
        <w:gridCol w:w="1791"/>
      </w:tblGrid>
      <w:tr w:rsidR="00E154AB" w:rsidRPr="002B15AA" w:rsidTr="00583841">
        <w:trPr>
          <w:cantSplit/>
          <w:jc w:val="center"/>
        </w:trPr>
        <w:tc>
          <w:tcPr>
            <w:tcW w:w="1466" w:type="dxa"/>
            <w:shd w:val="pct10" w:color="auto" w:fill="FFFFFF"/>
            <w:vAlign w:val="center"/>
          </w:tcPr>
          <w:p w:rsidR="00E154AB" w:rsidRPr="002B15AA" w:rsidRDefault="00E154AB" w:rsidP="00583841">
            <w:pPr>
              <w:pStyle w:val="TAH"/>
            </w:pPr>
            <w:r w:rsidRPr="002B15AA">
              <w:t>Attribute name</w:t>
            </w:r>
          </w:p>
        </w:tc>
        <w:tc>
          <w:tcPr>
            <w:tcW w:w="1657" w:type="dxa"/>
            <w:shd w:val="pct10" w:color="auto" w:fill="FFFFFF"/>
            <w:vAlign w:val="center"/>
          </w:tcPr>
          <w:p w:rsidR="00E154AB" w:rsidRPr="002B15AA" w:rsidRDefault="00E154AB" w:rsidP="00583841">
            <w:pPr>
              <w:pStyle w:val="TAH"/>
            </w:pPr>
            <w:r w:rsidRPr="002B15AA">
              <w:t>Support Qualifier</w:t>
            </w:r>
          </w:p>
        </w:tc>
        <w:tc>
          <w:tcPr>
            <w:tcW w:w="1607" w:type="dxa"/>
            <w:shd w:val="pct10" w:color="auto" w:fill="FFFFFF"/>
            <w:vAlign w:val="center"/>
          </w:tcPr>
          <w:p w:rsidR="00E154AB" w:rsidRPr="002B15AA" w:rsidRDefault="00E154AB" w:rsidP="00583841">
            <w:pPr>
              <w:pStyle w:val="TAH"/>
            </w:pPr>
            <w:r w:rsidRPr="002B15AA">
              <w:t>isReadable</w:t>
            </w:r>
          </w:p>
        </w:tc>
        <w:tc>
          <w:tcPr>
            <w:tcW w:w="1545" w:type="dxa"/>
            <w:shd w:val="pct10" w:color="auto" w:fill="FFFFFF"/>
            <w:vAlign w:val="center"/>
          </w:tcPr>
          <w:p w:rsidR="00E154AB" w:rsidRPr="002B15AA" w:rsidRDefault="00E154AB" w:rsidP="00583841">
            <w:pPr>
              <w:pStyle w:val="TAH"/>
            </w:pPr>
            <w:r w:rsidRPr="002B15AA">
              <w:t>isWritable</w:t>
            </w:r>
          </w:p>
        </w:tc>
        <w:tc>
          <w:tcPr>
            <w:tcW w:w="179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79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146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w:hAnsi="Courier"/>
              </w:rPr>
            </w:pPr>
          </w:p>
        </w:tc>
        <w:tc>
          <w:tcPr>
            <w:tcW w:w="165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p>
        </w:tc>
        <w:tc>
          <w:tcPr>
            <w:tcW w:w="160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p>
        </w:tc>
        <w:tc>
          <w:tcPr>
            <w:tcW w:w="154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p>
        </w:tc>
      </w:tr>
    </w:tbl>
    <w:p w:rsidR="00E154AB" w:rsidRPr="002B15AA" w:rsidRDefault="00E154AB" w:rsidP="00E154AB">
      <w:pPr>
        <w:pStyle w:val="Heading4"/>
      </w:pPr>
      <w:bookmarkStart w:id="6989" w:name="_Toc19888154"/>
      <w:bookmarkStart w:id="6990" w:name="_Toc27405035"/>
      <w:bookmarkStart w:id="6991" w:name="_Toc35878180"/>
      <w:bookmarkStart w:id="6992" w:name="_Toc36219996"/>
      <w:bookmarkStart w:id="6993" w:name="_Toc36474094"/>
      <w:bookmarkStart w:id="6994" w:name="_Toc36542366"/>
      <w:bookmarkStart w:id="6995" w:name="_Toc36543187"/>
      <w:bookmarkStart w:id="6996" w:name="_Toc36567425"/>
      <w:bookmarkStart w:id="6997" w:name="_Toc44341043"/>
      <w:r w:rsidRPr="002B15AA">
        <w:rPr>
          <w:rFonts w:hint="eastAsia"/>
          <w:lang w:eastAsia="zh-CN"/>
        </w:rPr>
        <w:t>4.</w:t>
      </w:r>
      <w:r w:rsidRPr="002B15AA">
        <w:rPr>
          <w:lang w:eastAsia="zh-CN"/>
        </w:rPr>
        <w:t>3.22</w:t>
      </w:r>
      <w:r w:rsidRPr="002B15AA">
        <w:t>.3</w:t>
      </w:r>
      <w:r w:rsidRPr="002B15AA">
        <w:tab/>
        <w:t>Attribute constraints</w:t>
      </w:r>
      <w:bookmarkEnd w:id="6989"/>
      <w:bookmarkEnd w:id="6990"/>
      <w:bookmarkEnd w:id="6991"/>
      <w:bookmarkEnd w:id="6992"/>
      <w:bookmarkEnd w:id="6993"/>
      <w:bookmarkEnd w:id="6994"/>
      <w:bookmarkEnd w:id="6995"/>
      <w:bookmarkEnd w:id="6996"/>
      <w:bookmarkEnd w:id="6997"/>
    </w:p>
    <w:p w:rsidR="00E154AB" w:rsidRPr="002B15AA" w:rsidRDefault="00E154AB" w:rsidP="00E154AB">
      <w:r w:rsidRPr="002B15AA">
        <w:t>None</w:t>
      </w:r>
    </w:p>
    <w:p w:rsidR="00E154AB" w:rsidRPr="002B15AA" w:rsidRDefault="00E154AB" w:rsidP="00E154AB">
      <w:pPr>
        <w:pStyle w:val="Heading4"/>
      </w:pPr>
      <w:bookmarkStart w:id="6998" w:name="_Toc19888155"/>
      <w:bookmarkStart w:id="6999" w:name="_Toc27405036"/>
      <w:bookmarkStart w:id="7000" w:name="_Toc35878181"/>
      <w:bookmarkStart w:id="7001" w:name="_Toc36219997"/>
      <w:bookmarkStart w:id="7002" w:name="_Toc36474095"/>
      <w:bookmarkStart w:id="7003" w:name="_Toc36542367"/>
      <w:bookmarkStart w:id="7004" w:name="_Toc36543188"/>
      <w:bookmarkStart w:id="7005" w:name="_Toc36567426"/>
      <w:bookmarkStart w:id="7006" w:name="_Toc44341044"/>
      <w:r w:rsidRPr="002B15AA">
        <w:rPr>
          <w:rFonts w:hint="eastAsia"/>
          <w:lang w:eastAsia="zh-CN"/>
        </w:rPr>
        <w:lastRenderedPageBreak/>
        <w:t>4.</w:t>
      </w:r>
      <w:r w:rsidRPr="002B15AA">
        <w:rPr>
          <w:lang w:eastAsia="zh-CN"/>
        </w:rPr>
        <w:t>3.22</w:t>
      </w:r>
      <w:r w:rsidRPr="002B15AA">
        <w:t>.4</w:t>
      </w:r>
      <w:r w:rsidRPr="002B15AA">
        <w:tab/>
        <w:t>Notifications</w:t>
      </w:r>
      <w:bookmarkEnd w:id="6998"/>
      <w:bookmarkEnd w:id="6999"/>
      <w:bookmarkEnd w:id="7000"/>
      <w:bookmarkEnd w:id="7001"/>
      <w:bookmarkEnd w:id="7002"/>
      <w:bookmarkEnd w:id="7003"/>
      <w:bookmarkEnd w:id="7004"/>
      <w:bookmarkEnd w:id="7005"/>
      <w:bookmarkEnd w:id="7006"/>
    </w:p>
    <w:p w:rsidR="00E154AB" w:rsidRPr="002B15AA" w:rsidRDefault="00E154AB" w:rsidP="00E154AB">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Pr="002B15AA" w:rsidRDefault="00E154AB" w:rsidP="00E154AB">
      <w:pPr>
        <w:pStyle w:val="Heading3"/>
        <w:rPr>
          <w:lang w:eastAsia="zh-CN"/>
        </w:rPr>
      </w:pPr>
      <w:bookmarkStart w:id="7007" w:name="_Toc19888156"/>
      <w:bookmarkStart w:id="7008" w:name="_Toc27405037"/>
      <w:bookmarkStart w:id="7009" w:name="_Toc35878182"/>
      <w:bookmarkStart w:id="7010" w:name="_Toc36219998"/>
      <w:bookmarkStart w:id="7011" w:name="_Toc36474096"/>
      <w:bookmarkStart w:id="7012" w:name="_Toc36542368"/>
      <w:bookmarkStart w:id="7013" w:name="_Toc36543189"/>
      <w:bookmarkStart w:id="7014" w:name="_Toc36567427"/>
      <w:bookmarkStart w:id="7015" w:name="_Toc44341045"/>
      <w:r w:rsidRPr="002B15AA">
        <w:rPr>
          <w:rFonts w:hint="eastAsia"/>
          <w:lang w:eastAsia="zh-CN"/>
        </w:rPr>
        <w:t>4.</w:t>
      </w:r>
      <w:r w:rsidRPr="002B15AA">
        <w:rPr>
          <w:lang w:eastAsia="zh-CN"/>
        </w:rPr>
        <w:t>3.23</w:t>
      </w:r>
      <w:r w:rsidRPr="002B15AA">
        <w:rPr>
          <w:lang w:eastAsia="zh-CN"/>
        </w:rPr>
        <w:tab/>
      </w:r>
      <w:bookmarkEnd w:id="7007"/>
      <w:r w:rsidRPr="00212C37">
        <w:rPr>
          <w:sz w:val="24"/>
        </w:rPr>
        <w:t>Void</w:t>
      </w:r>
      <w:bookmarkEnd w:id="7008"/>
      <w:bookmarkEnd w:id="7009"/>
      <w:bookmarkEnd w:id="7010"/>
      <w:bookmarkEnd w:id="7011"/>
      <w:bookmarkEnd w:id="7012"/>
      <w:bookmarkEnd w:id="7013"/>
      <w:bookmarkEnd w:id="7014"/>
      <w:bookmarkEnd w:id="7015"/>
    </w:p>
    <w:p w:rsidR="00E154AB" w:rsidRPr="002B15AA" w:rsidRDefault="00E154AB" w:rsidP="00E154AB">
      <w:pPr>
        <w:pStyle w:val="Heading3"/>
        <w:rPr>
          <w:lang w:eastAsia="zh-CN"/>
        </w:rPr>
      </w:pPr>
      <w:bookmarkStart w:id="7016" w:name="_Toc19888161"/>
      <w:bookmarkStart w:id="7017" w:name="_Toc27405038"/>
      <w:bookmarkStart w:id="7018" w:name="_Toc35878183"/>
      <w:bookmarkStart w:id="7019" w:name="_Toc36219999"/>
      <w:bookmarkStart w:id="7020" w:name="_Toc36474097"/>
      <w:bookmarkStart w:id="7021" w:name="_Toc36542369"/>
      <w:bookmarkStart w:id="7022" w:name="_Toc36543190"/>
      <w:bookmarkStart w:id="7023" w:name="_Toc36567428"/>
      <w:bookmarkStart w:id="7024" w:name="_Toc44341046"/>
      <w:r w:rsidRPr="002B15AA">
        <w:rPr>
          <w:rFonts w:hint="eastAsia"/>
          <w:lang w:eastAsia="zh-CN"/>
        </w:rPr>
        <w:t>4.3.2</w:t>
      </w:r>
      <w:r w:rsidRPr="002B15AA">
        <w:rPr>
          <w:lang w:eastAsia="zh-CN"/>
        </w:rPr>
        <w:t>4</w:t>
      </w:r>
      <w:r w:rsidRPr="002B15AA">
        <w:rPr>
          <w:lang w:eastAsia="zh-CN"/>
        </w:rPr>
        <w:tab/>
      </w:r>
      <w:r w:rsidRPr="002B15AA">
        <w:rPr>
          <w:rFonts w:ascii="Courier New" w:hAnsi="Courier New"/>
          <w:lang w:eastAsia="zh-CN"/>
        </w:rPr>
        <w:t>ENBFunction &lt;&lt;ProxyClass&gt;&gt;</w:t>
      </w:r>
      <w:bookmarkEnd w:id="7016"/>
      <w:bookmarkEnd w:id="7017"/>
      <w:bookmarkEnd w:id="7018"/>
      <w:bookmarkEnd w:id="7019"/>
      <w:bookmarkEnd w:id="7020"/>
      <w:bookmarkEnd w:id="7021"/>
      <w:bookmarkEnd w:id="7022"/>
      <w:bookmarkEnd w:id="7023"/>
      <w:bookmarkEnd w:id="7024"/>
    </w:p>
    <w:p w:rsidR="00E154AB" w:rsidRPr="002B15AA" w:rsidRDefault="00E154AB" w:rsidP="00E154AB">
      <w:pPr>
        <w:pStyle w:val="Heading4"/>
      </w:pPr>
      <w:bookmarkStart w:id="7025" w:name="_Toc19888162"/>
      <w:bookmarkStart w:id="7026" w:name="_Toc27405039"/>
      <w:bookmarkStart w:id="7027" w:name="_Toc35878184"/>
      <w:bookmarkStart w:id="7028" w:name="_Toc36220000"/>
      <w:bookmarkStart w:id="7029" w:name="_Toc36474098"/>
      <w:bookmarkStart w:id="7030" w:name="_Toc36542370"/>
      <w:bookmarkStart w:id="7031" w:name="_Toc36543191"/>
      <w:bookmarkStart w:id="7032" w:name="_Toc36567429"/>
      <w:bookmarkStart w:id="7033" w:name="_Toc44341047"/>
      <w:r w:rsidRPr="002B15AA">
        <w:rPr>
          <w:rFonts w:hint="eastAsia"/>
          <w:lang w:eastAsia="zh-CN"/>
        </w:rPr>
        <w:t>4.3.2</w:t>
      </w:r>
      <w:r w:rsidRPr="002B15AA">
        <w:rPr>
          <w:lang w:eastAsia="zh-CN"/>
        </w:rPr>
        <w:t>4</w:t>
      </w:r>
      <w:r w:rsidRPr="002B15AA">
        <w:t>.1</w:t>
      </w:r>
      <w:r w:rsidRPr="002B15AA">
        <w:tab/>
        <w:t>Definition</w:t>
      </w:r>
      <w:bookmarkEnd w:id="7025"/>
      <w:bookmarkEnd w:id="7026"/>
      <w:bookmarkEnd w:id="7027"/>
      <w:bookmarkEnd w:id="7028"/>
      <w:bookmarkEnd w:id="7029"/>
      <w:bookmarkEnd w:id="7030"/>
      <w:bookmarkEnd w:id="7031"/>
      <w:bookmarkEnd w:id="7032"/>
      <w:bookmarkEnd w:id="7033"/>
    </w:p>
    <w:p w:rsidR="00E154AB" w:rsidRPr="002B15AA" w:rsidRDefault="00E154AB" w:rsidP="00E154AB">
      <w:r w:rsidRPr="002B15AA">
        <w:t xml:space="preserve">This IOC represents an </w:t>
      </w:r>
      <w:r w:rsidRPr="002B15AA">
        <w:rPr>
          <w:rFonts w:ascii="Courier New" w:hAnsi="Courier New" w:cs="Courier New"/>
        </w:rPr>
        <w:t>&lt;&lt;IOC&gt;&gt;ENBFunction</w:t>
      </w:r>
      <w:r w:rsidRPr="002B15AA">
        <w:t xml:space="preserve"> and </w:t>
      </w:r>
      <w:r w:rsidRPr="002B15AA">
        <w:rPr>
          <w:rFonts w:ascii="Courier New" w:hAnsi="Courier New" w:cs="Courier New"/>
        </w:rPr>
        <w:t>&lt;&lt;IOC&gt;&gt;ExternalENBFunction</w:t>
      </w:r>
      <w:r w:rsidRPr="002B15AA">
        <w:t>.</w:t>
      </w:r>
      <w:r>
        <w:t xml:space="preserve"> </w:t>
      </w:r>
    </w:p>
    <w:p w:rsidR="00E154AB" w:rsidRPr="002B15AA" w:rsidRDefault="00E154AB" w:rsidP="00E154AB">
      <w:pPr>
        <w:pStyle w:val="Heading4"/>
      </w:pPr>
      <w:bookmarkStart w:id="7034" w:name="_Toc19888163"/>
      <w:bookmarkStart w:id="7035" w:name="_Toc27405040"/>
      <w:bookmarkStart w:id="7036" w:name="_Toc35878185"/>
      <w:bookmarkStart w:id="7037" w:name="_Toc36220001"/>
      <w:bookmarkStart w:id="7038" w:name="_Toc36474099"/>
      <w:bookmarkStart w:id="7039" w:name="_Toc36542371"/>
      <w:bookmarkStart w:id="7040" w:name="_Toc36543192"/>
      <w:bookmarkStart w:id="7041" w:name="_Toc36567430"/>
      <w:bookmarkStart w:id="7042" w:name="_Toc44341048"/>
      <w:r w:rsidRPr="002B15AA">
        <w:rPr>
          <w:rFonts w:hint="eastAsia"/>
          <w:lang w:eastAsia="zh-CN"/>
        </w:rPr>
        <w:t>4.3.2</w:t>
      </w:r>
      <w:r w:rsidRPr="002B15AA">
        <w:rPr>
          <w:lang w:eastAsia="zh-CN"/>
        </w:rPr>
        <w:t>4</w:t>
      </w:r>
      <w:r w:rsidRPr="002B15AA">
        <w:t>.2</w:t>
      </w:r>
      <w:r w:rsidRPr="002B15AA">
        <w:tab/>
        <w:t>Attributes</w:t>
      </w:r>
      <w:bookmarkEnd w:id="7034"/>
      <w:bookmarkEnd w:id="7035"/>
      <w:bookmarkEnd w:id="7036"/>
      <w:bookmarkEnd w:id="7037"/>
      <w:bookmarkEnd w:id="7038"/>
      <w:bookmarkEnd w:id="7039"/>
      <w:bookmarkEnd w:id="7040"/>
      <w:bookmarkEnd w:id="7041"/>
      <w:bookmarkEnd w:id="7042"/>
    </w:p>
    <w:p w:rsidR="00E154AB" w:rsidRPr="002B15AA" w:rsidRDefault="00E154AB" w:rsidP="00E154AB">
      <w:r w:rsidRPr="002B15AA">
        <w:t xml:space="preserve">See that defined in </w:t>
      </w:r>
      <w:r w:rsidRPr="002B15AA">
        <w:rPr>
          <w:rFonts w:ascii="Courier New" w:hAnsi="Courier New" w:cs="Courier New"/>
        </w:rPr>
        <w:t>&lt;&lt;IOC&gt;&gt;ENBFunction</w:t>
      </w:r>
      <w:r w:rsidRPr="002B15AA">
        <w:t xml:space="preserve"> and </w:t>
      </w:r>
      <w:r w:rsidRPr="002B15AA">
        <w:rPr>
          <w:rFonts w:ascii="Courier New" w:hAnsi="Courier New" w:cs="Courier New"/>
        </w:rPr>
        <w:t>&lt;&lt;IOC&gt;&gt;ExternalENBFunction</w:t>
      </w:r>
      <w:r w:rsidRPr="002B15AA">
        <w:t>.</w:t>
      </w:r>
    </w:p>
    <w:p w:rsidR="00E154AB" w:rsidRPr="002B15AA" w:rsidRDefault="00E154AB" w:rsidP="00E154AB">
      <w:pPr>
        <w:pStyle w:val="Heading4"/>
      </w:pPr>
      <w:bookmarkStart w:id="7043" w:name="_Toc19888164"/>
      <w:bookmarkStart w:id="7044" w:name="_Toc27405041"/>
      <w:bookmarkStart w:id="7045" w:name="_Toc35878186"/>
      <w:bookmarkStart w:id="7046" w:name="_Toc36220002"/>
      <w:bookmarkStart w:id="7047" w:name="_Toc36474100"/>
      <w:bookmarkStart w:id="7048" w:name="_Toc36542372"/>
      <w:bookmarkStart w:id="7049" w:name="_Toc36543193"/>
      <w:bookmarkStart w:id="7050" w:name="_Toc36567431"/>
      <w:bookmarkStart w:id="7051" w:name="_Toc44341049"/>
      <w:r w:rsidRPr="002B15AA">
        <w:rPr>
          <w:rFonts w:hint="eastAsia"/>
          <w:lang w:eastAsia="zh-CN"/>
        </w:rPr>
        <w:t>4.3.2</w:t>
      </w:r>
      <w:r w:rsidRPr="002B15AA">
        <w:rPr>
          <w:lang w:eastAsia="zh-CN"/>
        </w:rPr>
        <w:t>4</w:t>
      </w:r>
      <w:r w:rsidRPr="002B15AA">
        <w:t>.3</w:t>
      </w:r>
      <w:r w:rsidRPr="002B15AA">
        <w:tab/>
        <w:t>Attribute constraints</w:t>
      </w:r>
      <w:bookmarkEnd w:id="7043"/>
      <w:bookmarkEnd w:id="7044"/>
      <w:bookmarkEnd w:id="7045"/>
      <w:bookmarkEnd w:id="7046"/>
      <w:bookmarkEnd w:id="7047"/>
      <w:bookmarkEnd w:id="7048"/>
      <w:bookmarkEnd w:id="7049"/>
      <w:bookmarkEnd w:id="7050"/>
      <w:bookmarkEnd w:id="7051"/>
    </w:p>
    <w:p w:rsidR="00E154AB" w:rsidRPr="002B15AA" w:rsidRDefault="00E154AB" w:rsidP="00E154AB">
      <w:r w:rsidRPr="002B15AA">
        <w:t xml:space="preserve">See that defined in </w:t>
      </w:r>
      <w:r w:rsidRPr="002B15AA">
        <w:rPr>
          <w:rFonts w:ascii="Courier New" w:hAnsi="Courier New" w:cs="Courier New"/>
        </w:rPr>
        <w:t>&lt;&lt;IOC&gt;&gt;ENBFunction</w:t>
      </w:r>
      <w:r w:rsidRPr="002B15AA">
        <w:t xml:space="preserve"> and </w:t>
      </w:r>
      <w:r w:rsidRPr="002B15AA">
        <w:rPr>
          <w:rFonts w:ascii="Courier New" w:hAnsi="Courier New" w:cs="Courier New"/>
        </w:rPr>
        <w:t>&lt;&lt;IOC&gt;&gt;ExternalENBFunction</w:t>
      </w:r>
      <w:r w:rsidRPr="002B15AA">
        <w:t>.</w:t>
      </w:r>
    </w:p>
    <w:p w:rsidR="00E154AB" w:rsidRPr="002B15AA" w:rsidRDefault="00E154AB" w:rsidP="00E154AB">
      <w:pPr>
        <w:pStyle w:val="Heading4"/>
      </w:pPr>
      <w:bookmarkStart w:id="7052" w:name="_Toc19888165"/>
      <w:bookmarkStart w:id="7053" w:name="_Toc27405042"/>
      <w:bookmarkStart w:id="7054" w:name="_Toc35878187"/>
      <w:bookmarkStart w:id="7055" w:name="_Toc36220003"/>
      <w:bookmarkStart w:id="7056" w:name="_Toc36474101"/>
      <w:bookmarkStart w:id="7057" w:name="_Toc36542373"/>
      <w:bookmarkStart w:id="7058" w:name="_Toc36543194"/>
      <w:bookmarkStart w:id="7059" w:name="_Toc36567432"/>
      <w:bookmarkStart w:id="7060" w:name="_Toc44341050"/>
      <w:r w:rsidRPr="002B15AA">
        <w:rPr>
          <w:rFonts w:hint="eastAsia"/>
          <w:lang w:eastAsia="zh-CN"/>
        </w:rPr>
        <w:t>4.3.2</w:t>
      </w:r>
      <w:r w:rsidRPr="002B15AA">
        <w:rPr>
          <w:lang w:eastAsia="zh-CN"/>
        </w:rPr>
        <w:t>4</w:t>
      </w:r>
      <w:r w:rsidRPr="002B15AA">
        <w:t>.4</w:t>
      </w:r>
      <w:r w:rsidRPr="002B15AA">
        <w:tab/>
        <w:t>Notifications</w:t>
      </w:r>
      <w:bookmarkEnd w:id="7052"/>
      <w:bookmarkEnd w:id="7053"/>
      <w:bookmarkEnd w:id="7054"/>
      <w:bookmarkEnd w:id="7055"/>
      <w:bookmarkEnd w:id="7056"/>
      <w:bookmarkEnd w:id="7057"/>
      <w:bookmarkEnd w:id="7058"/>
      <w:bookmarkEnd w:id="7059"/>
      <w:bookmarkEnd w:id="7060"/>
    </w:p>
    <w:p w:rsidR="00E154AB" w:rsidRPr="002B15AA" w:rsidRDefault="00E154AB" w:rsidP="00E154AB">
      <w:r w:rsidRPr="002B15AA">
        <w:t>See respective IOCs.</w:t>
      </w:r>
    </w:p>
    <w:p w:rsidR="00E154AB" w:rsidRPr="002B15AA" w:rsidRDefault="00E154AB" w:rsidP="00E154AB">
      <w:pPr>
        <w:pStyle w:val="Heading3"/>
        <w:rPr>
          <w:lang w:eastAsia="zh-CN"/>
        </w:rPr>
      </w:pPr>
      <w:bookmarkStart w:id="7061" w:name="_Toc19888166"/>
      <w:bookmarkStart w:id="7062" w:name="_Toc27405043"/>
      <w:bookmarkStart w:id="7063" w:name="_Toc35878188"/>
      <w:bookmarkStart w:id="7064" w:name="_Toc36220004"/>
      <w:bookmarkStart w:id="7065" w:name="_Toc36474102"/>
      <w:bookmarkStart w:id="7066" w:name="_Toc36542374"/>
      <w:bookmarkStart w:id="7067" w:name="_Toc36543195"/>
      <w:bookmarkStart w:id="7068" w:name="_Toc36567433"/>
      <w:bookmarkStart w:id="7069" w:name="_Toc44341051"/>
      <w:r w:rsidRPr="002B15AA">
        <w:rPr>
          <w:rFonts w:hint="eastAsia"/>
          <w:lang w:eastAsia="zh-CN"/>
        </w:rPr>
        <w:t>4</w:t>
      </w:r>
      <w:r w:rsidRPr="002B15AA">
        <w:rPr>
          <w:lang w:eastAsia="zh-CN"/>
        </w:rPr>
        <w:t>.3.25</w:t>
      </w:r>
      <w:r w:rsidRPr="002B15AA">
        <w:rPr>
          <w:lang w:eastAsia="zh-CN"/>
        </w:rPr>
        <w:tab/>
      </w:r>
      <w:r w:rsidRPr="002B15AA">
        <w:rPr>
          <w:rFonts w:ascii="Courier New" w:hAnsi="Courier New"/>
          <w:lang w:eastAsia="zh-CN"/>
        </w:rPr>
        <w:t>GNBCUCPFunction &lt;&lt;ProxyClass&gt;&gt;</w:t>
      </w:r>
      <w:bookmarkEnd w:id="7061"/>
      <w:bookmarkEnd w:id="7062"/>
      <w:bookmarkEnd w:id="7063"/>
      <w:bookmarkEnd w:id="7064"/>
      <w:bookmarkEnd w:id="7065"/>
      <w:bookmarkEnd w:id="7066"/>
      <w:bookmarkEnd w:id="7067"/>
      <w:bookmarkEnd w:id="7068"/>
      <w:bookmarkEnd w:id="7069"/>
    </w:p>
    <w:p w:rsidR="00E154AB" w:rsidRPr="002B15AA" w:rsidRDefault="00E154AB" w:rsidP="00E154AB">
      <w:pPr>
        <w:pStyle w:val="Heading4"/>
      </w:pPr>
      <w:bookmarkStart w:id="7070" w:name="_Toc19888167"/>
      <w:bookmarkStart w:id="7071" w:name="_Toc27405044"/>
      <w:bookmarkStart w:id="7072" w:name="_Toc35878189"/>
      <w:bookmarkStart w:id="7073" w:name="_Toc36220005"/>
      <w:bookmarkStart w:id="7074" w:name="_Toc36474103"/>
      <w:bookmarkStart w:id="7075" w:name="_Toc36542375"/>
      <w:bookmarkStart w:id="7076" w:name="_Toc36543196"/>
      <w:bookmarkStart w:id="7077" w:name="_Toc36567434"/>
      <w:bookmarkStart w:id="7078" w:name="_Toc44341052"/>
      <w:r w:rsidRPr="002B15AA">
        <w:rPr>
          <w:rFonts w:hint="eastAsia"/>
          <w:lang w:eastAsia="zh-CN"/>
        </w:rPr>
        <w:t>4.3.2</w:t>
      </w:r>
      <w:r w:rsidRPr="002B15AA">
        <w:rPr>
          <w:lang w:eastAsia="zh-CN"/>
        </w:rPr>
        <w:t>5</w:t>
      </w:r>
      <w:r w:rsidRPr="002B15AA">
        <w:t>.1</w:t>
      </w:r>
      <w:r w:rsidRPr="002B15AA">
        <w:tab/>
        <w:t>Definition</w:t>
      </w:r>
      <w:bookmarkEnd w:id="7070"/>
      <w:bookmarkEnd w:id="7071"/>
      <w:bookmarkEnd w:id="7072"/>
      <w:bookmarkEnd w:id="7073"/>
      <w:bookmarkEnd w:id="7074"/>
      <w:bookmarkEnd w:id="7075"/>
      <w:bookmarkEnd w:id="7076"/>
      <w:bookmarkEnd w:id="7077"/>
      <w:bookmarkEnd w:id="7078"/>
    </w:p>
    <w:p w:rsidR="00E154AB" w:rsidRPr="002B15AA" w:rsidRDefault="00E154AB" w:rsidP="00E154AB">
      <w:r w:rsidRPr="002B15AA">
        <w:t xml:space="preserve">This IOC represents an </w:t>
      </w:r>
      <w:r w:rsidRPr="002B15AA">
        <w:rPr>
          <w:rFonts w:ascii="Courier New" w:hAnsi="Courier New" w:cs="Courier New"/>
        </w:rPr>
        <w:t>&lt;&lt;IOC&gt;&gt;GNBCUCPFunction</w:t>
      </w:r>
      <w:r w:rsidRPr="002B15AA">
        <w:t xml:space="preserve"> and </w:t>
      </w:r>
      <w:r w:rsidRPr="002B15AA">
        <w:rPr>
          <w:rFonts w:ascii="Courier New" w:hAnsi="Courier New" w:cs="Courier New"/>
        </w:rPr>
        <w:t>&lt;&lt;IOC&gt;&gt;ExternalGNBCUCPFunction</w:t>
      </w:r>
      <w:r w:rsidRPr="002B15AA">
        <w:t>.</w:t>
      </w:r>
      <w:r>
        <w:t xml:space="preserve"> </w:t>
      </w:r>
    </w:p>
    <w:p w:rsidR="00E154AB" w:rsidRPr="002B15AA" w:rsidRDefault="00E154AB" w:rsidP="00E154AB">
      <w:pPr>
        <w:pStyle w:val="Heading4"/>
      </w:pPr>
      <w:bookmarkStart w:id="7079" w:name="_Toc19888168"/>
      <w:bookmarkStart w:id="7080" w:name="_Toc27405045"/>
      <w:bookmarkStart w:id="7081" w:name="_Toc35878190"/>
      <w:bookmarkStart w:id="7082" w:name="_Toc36220006"/>
      <w:bookmarkStart w:id="7083" w:name="_Toc36474104"/>
      <w:bookmarkStart w:id="7084" w:name="_Toc36542376"/>
      <w:bookmarkStart w:id="7085" w:name="_Toc36543197"/>
      <w:bookmarkStart w:id="7086" w:name="_Toc36567435"/>
      <w:bookmarkStart w:id="7087" w:name="_Toc44341053"/>
      <w:r w:rsidRPr="002B15AA">
        <w:rPr>
          <w:rFonts w:hint="eastAsia"/>
          <w:lang w:eastAsia="zh-CN"/>
        </w:rPr>
        <w:t>4.3.2</w:t>
      </w:r>
      <w:r w:rsidRPr="002B15AA">
        <w:rPr>
          <w:lang w:eastAsia="zh-CN"/>
        </w:rPr>
        <w:t>5</w:t>
      </w:r>
      <w:r w:rsidRPr="002B15AA">
        <w:t>.2</w:t>
      </w:r>
      <w:r w:rsidRPr="002B15AA">
        <w:tab/>
        <w:t>Attributes</w:t>
      </w:r>
      <w:bookmarkEnd w:id="7079"/>
      <w:bookmarkEnd w:id="7080"/>
      <w:bookmarkEnd w:id="7081"/>
      <w:bookmarkEnd w:id="7082"/>
      <w:bookmarkEnd w:id="7083"/>
      <w:bookmarkEnd w:id="7084"/>
      <w:bookmarkEnd w:id="7085"/>
      <w:bookmarkEnd w:id="7086"/>
      <w:bookmarkEnd w:id="7087"/>
    </w:p>
    <w:p w:rsidR="00E154AB" w:rsidRPr="002B15AA" w:rsidRDefault="00E154AB" w:rsidP="00E154AB">
      <w:r w:rsidRPr="002B15AA">
        <w:t xml:space="preserve">See that defined in </w:t>
      </w:r>
      <w:r w:rsidRPr="002B15AA">
        <w:rPr>
          <w:rFonts w:ascii="Courier New" w:hAnsi="Courier New" w:cs="Courier New"/>
        </w:rPr>
        <w:t>&lt;&lt;IOC&gt;&gt;GNBCUCPFunction</w:t>
      </w:r>
      <w:r w:rsidRPr="002B15AA">
        <w:t xml:space="preserve"> and </w:t>
      </w:r>
      <w:r w:rsidRPr="002B15AA">
        <w:rPr>
          <w:rFonts w:ascii="Courier New" w:hAnsi="Courier New" w:cs="Courier New"/>
        </w:rPr>
        <w:t>&lt;&lt;IOC&gt;&gt;ExternalGNBCUCPFunction</w:t>
      </w:r>
      <w:r w:rsidRPr="002B15AA">
        <w:t>.</w:t>
      </w:r>
    </w:p>
    <w:p w:rsidR="00E154AB" w:rsidRPr="002B15AA" w:rsidRDefault="00E154AB" w:rsidP="00E154AB">
      <w:pPr>
        <w:pStyle w:val="Heading4"/>
      </w:pPr>
      <w:bookmarkStart w:id="7088" w:name="_Toc19888169"/>
      <w:bookmarkStart w:id="7089" w:name="_Toc27405046"/>
      <w:bookmarkStart w:id="7090" w:name="_Toc35878191"/>
      <w:bookmarkStart w:id="7091" w:name="_Toc36220007"/>
      <w:bookmarkStart w:id="7092" w:name="_Toc36474105"/>
      <w:bookmarkStart w:id="7093" w:name="_Toc36542377"/>
      <w:bookmarkStart w:id="7094" w:name="_Toc36543198"/>
      <w:bookmarkStart w:id="7095" w:name="_Toc36567436"/>
      <w:bookmarkStart w:id="7096" w:name="_Toc44341054"/>
      <w:r w:rsidRPr="002B15AA">
        <w:rPr>
          <w:rFonts w:hint="eastAsia"/>
          <w:lang w:eastAsia="zh-CN"/>
        </w:rPr>
        <w:t>4.3.2</w:t>
      </w:r>
      <w:r w:rsidRPr="002B15AA">
        <w:rPr>
          <w:lang w:eastAsia="zh-CN"/>
        </w:rPr>
        <w:t>5</w:t>
      </w:r>
      <w:r w:rsidRPr="002B15AA">
        <w:t>.3</w:t>
      </w:r>
      <w:r w:rsidRPr="002B15AA">
        <w:tab/>
        <w:t>Attribute constraints</w:t>
      </w:r>
      <w:bookmarkEnd w:id="7088"/>
      <w:bookmarkEnd w:id="7089"/>
      <w:bookmarkEnd w:id="7090"/>
      <w:bookmarkEnd w:id="7091"/>
      <w:bookmarkEnd w:id="7092"/>
      <w:bookmarkEnd w:id="7093"/>
      <w:bookmarkEnd w:id="7094"/>
      <w:bookmarkEnd w:id="7095"/>
      <w:bookmarkEnd w:id="7096"/>
    </w:p>
    <w:p w:rsidR="00E154AB" w:rsidRPr="002B15AA" w:rsidRDefault="00E154AB" w:rsidP="00E154AB">
      <w:r w:rsidRPr="002B15AA">
        <w:t>See respective IOCs.</w:t>
      </w:r>
    </w:p>
    <w:p w:rsidR="00E154AB" w:rsidRPr="002B15AA" w:rsidRDefault="00E154AB" w:rsidP="00E154AB">
      <w:pPr>
        <w:pStyle w:val="Heading4"/>
      </w:pPr>
      <w:bookmarkStart w:id="7097" w:name="_Toc19888170"/>
      <w:bookmarkStart w:id="7098" w:name="_Toc27405047"/>
      <w:bookmarkStart w:id="7099" w:name="_Toc35878192"/>
      <w:bookmarkStart w:id="7100" w:name="_Toc36220008"/>
      <w:bookmarkStart w:id="7101" w:name="_Toc36474106"/>
      <w:bookmarkStart w:id="7102" w:name="_Toc36542378"/>
      <w:bookmarkStart w:id="7103" w:name="_Toc36543199"/>
      <w:bookmarkStart w:id="7104" w:name="_Toc36567437"/>
      <w:bookmarkStart w:id="7105" w:name="_Toc44341055"/>
      <w:r w:rsidRPr="002B15AA">
        <w:rPr>
          <w:rFonts w:hint="eastAsia"/>
          <w:lang w:eastAsia="zh-CN"/>
        </w:rPr>
        <w:t>4.3.2</w:t>
      </w:r>
      <w:r w:rsidRPr="002B15AA">
        <w:rPr>
          <w:lang w:eastAsia="zh-CN"/>
        </w:rPr>
        <w:t>5</w:t>
      </w:r>
      <w:r w:rsidRPr="002B15AA">
        <w:t>.4</w:t>
      </w:r>
      <w:r w:rsidRPr="002B15AA">
        <w:tab/>
        <w:t>Notifications</w:t>
      </w:r>
      <w:bookmarkEnd w:id="7097"/>
      <w:bookmarkEnd w:id="7098"/>
      <w:bookmarkEnd w:id="7099"/>
      <w:bookmarkEnd w:id="7100"/>
      <w:bookmarkEnd w:id="7101"/>
      <w:bookmarkEnd w:id="7102"/>
      <w:bookmarkEnd w:id="7103"/>
      <w:bookmarkEnd w:id="7104"/>
      <w:bookmarkEnd w:id="7105"/>
    </w:p>
    <w:p w:rsidR="00E154AB" w:rsidRPr="002B15AA" w:rsidRDefault="00E154AB" w:rsidP="00E154AB">
      <w:r w:rsidRPr="002B15AA">
        <w:t>See respective IOCs.</w:t>
      </w:r>
    </w:p>
    <w:p w:rsidR="00E154AB" w:rsidRPr="002B15AA" w:rsidRDefault="00E154AB" w:rsidP="00E154AB">
      <w:pPr>
        <w:pStyle w:val="Heading3"/>
        <w:rPr>
          <w:lang w:eastAsia="zh-CN"/>
        </w:rPr>
      </w:pPr>
      <w:bookmarkStart w:id="7106" w:name="_Toc19888171"/>
      <w:bookmarkStart w:id="7107" w:name="_Toc27405048"/>
      <w:bookmarkStart w:id="7108" w:name="_Toc35878193"/>
      <w:bookmarkStart w:id="7109" w:name="_Toc36220009"/>
      <w:bookmarkStart w:id="7110" w:name="_Toc36474107"/>
      <w:bookmarkStart w:id="7111" w:name="_Toc36542379"/>
      <w:bookmarkStart w:id="7112" w:name="_Toc36543200"/>
      <w:bookmarkStart w:id="7113" w:name="_Toc36567438"/>
      <w:bookmarkStart w:id="7114" w:name="_Toc44341056"/>
      <w:r w:rsidRPr="002B15AA">
        <w:rPr>
          <w:rFonts w:hint="eastAsia"/>
          <w:lang w:eastAsia="zh-CN"/>
        </w:rPr>
        <w:t>4</w:t>
      </w:r>
      <w:r w:rsidRPr="002B15AA">
        <w:rPr>
          <w:lang w:eastAsia="zh-CN"/>
        </w:rPr>
        <w:t>.3.26</w:t>
      </w:r>
      <w:r w:rsidRPr="002B15AA">
        <w:rPr>
          <w:lang w:eastAsia="zh-CN"/>
        </w:rPr>
        <w:tab/>
      </w:r>
      <w:r w:rsidRPr="002B15AA">
        <w:rPr>
          <w:rFonts w:ascii="Courier New" w:hAnsi="Courier New"/>
          <w:lang w:eastAsia="zh-CN"/>
        </w:rPr>
        <w:t>GNBCUUPFunction &lt;&lt;ProxyClass&gt;&gt;</w:t>
      </w:r>
      <w:bookmarkEnd w:id="7106"/>
      <w:bookmarkEnd w:id="7107"/>
      <w:bookmarkEnd w:id="7108"/>
      <w:bookmarkEnd w:id="7109"/>
      <w:bookmarkEnd w:id="7110"/>
      <w:bookmarkEnd w:id="7111"/>
      <w:bookmarkEnd w:id="7112"/>
      <w:bookmarkEnd w:id="7113"/>
      <w:bookmarkEnd w:id="7114"/>
    </w:p>
    <w:p w:rsidR="00E154AB" w:rsidRPr="002B15AA" w:rsidRDefault="00E154AB" w:rsidP="00E154AB">
      <w:pPr>
        <w:pStyle w:val="Heading4"/>
      </w:pPr>
      <w:bookmarkStart w:id="7115" w:name="_Toc19888172"/>
      <w:bookmarkStart w:id="7116" w:name="_Toc27405049"/>
      <w:bookmarkStart w:id="7117" w:name="_Toc35878194"/>
      <w:bookmarkStart w:id="7118" w:name="_Toc36220010"/>
      <w:bookmarkStart w:id="7119" w:name="_Toc36474108"/>
      <w:bookmarkStart w:id="7120" w:name="_Toc36542380"/>
      <w:bookmarkStart w:id="7121" w:name="_Toc36543201"/>
      <w:bookmarkStart w:id="7122" w:name="_Toc36567439"/>
      <w:bookmarkStart w:id="7123" w:name="_Toc44341057"/>
      <w:r w:rsidRPr="002B15AA">
        <w:rPr>
          <w:rFonts w:hint="eastAsia"/>
          <w:lang w:eastAsia="zh-CN"/>
        </w:rPr>
        <w:t>4.3.2</w:t>
      </w:r>
      <w:r w:rsidRPr="002B15AA">
        <w:rPr>
          <w:lang w:eastAsia="zh-CN"/>
        </w:rPr>
        <w:t>6</w:t>
      </w:r>
      <w:r w:rsidRPr="002B15AA">
        <w:t>.1</w:t>
      </w:r>
      <w:r w:rsidRPr="002B15AA">
        <w:tab/>
        <w:t>Definition</w:t>
      </w:r>
      <w:bookmarkEnd w:id="7115"/>
      <w:bookmarkEnd w:id="7116"/>
      <w:bookmarkEnd w:id="7117"/>
      <w:bookmarkEnd w:id="7118"/>
      <w:bookmarkEnd w:id="7119"/>
      <w:bookmarkEnd w:id="7120"/>
      <w:bookmarkEnd w:id="7121"/>
      <w:bookmarkEnd w:id="7122"/>
      <w:bookmarkEnd w:id="7123"/>
    </w:p>
    <w:p w:rsidR="00E154AB" w:rsidRPr="002B15AA" w:rsidRDefault="00E154AB" w:rsidP="00E154AB">
      <w:r w:rsidRPr="002B15AA">
        <w:t xml:space="preserve">This IOC represents an </w:t>
      </w:r>
      <w:r w:rsidRPr="002B15AA">
        <w:rPr>
          <w:rFonts w:ascii="Courier New" w:hAnsi="Courier New" w:cs="Courier New"/>
        </w:rPr>
        <w:t>&lt;&lt;IOC&gt;&gt;GNBCUUPFunction</w:t>
      </w:r>
      <w:r w:rsidRPr="002B15AA">
        <w:t xml:space="preserve"> and </w:t>
      </w:r>
      <w:r w:rsidRPr="002B15AA">
        <w:rPr>
          <w:rFonts w:ascii="Courier New" w:hAnsi="Courier New" w:cs="Courier New"/>
        </w:rPr>
        <w:t>&lt;&lt;IOC&gt;&gt;ExternalGNBCUUPFunction</w:t>
      </w:r>
      <w:r w:rsidRPr="002B15AA">
        <w:t>.</w:t>
      </w:r>
      <w:r>
        <w:t xml:space="preserve"> </w:t>
      </w:r>
    </w:p>
    <w:p w:rsidR="00E154AB" w:rsidRPr="002B15AA" w:rsidRDefault="00E154AB" w:rsidP="00E154AB">
      <w:pPr>
        <w:pStyle w:val="Heading4"/>
      </w:pPr>
      <w:bookmarkStart w:id="7124" w:name="_Toc19888173"/>
      <w:bookmarkStart w:id="7125" w:name="_Toc27405050"/>
      <w:bookmarkStart w:id="7126" w:name="_Toc35878195"/>
      <w:bookmarkStart w:id="7127" w:name="_Toc36220011"/>
      <w:bookmarkStart w:id="7128" w:name="_Toc36474109"/>
      <w:bookmarkStart w:id="7129" w:name="_Toc36542381"/>
      <w:bookmarkStart w:id="7130" w:name="_Toc36543202"/>
      <w:bookmarkStart w:id="7131" w:name="_Toc36567440"/>
      <w:bookmarkStart w:id="7132" w:name="_Toc44341058"/>
      <w:r w:rsidRPr="002B15AA">
        <w:rPr>
          <w:rFonts w:hint="eastAsia"/>
          <w:lang w:eastAsia="zh-CN"/>
        </w:rPr>
        <w:t>4.3.2</w:t>
      </w:r>
      <w:r w:rsidRPr="002B15AA">
        <w:rPr>
          <w:lang w:eastAsia="zh-CN"/>
        </w:rPr>
        <w:t>6</w:t>
      </w:r>
      <w:r w:rsidRPr="002B15AA">
        <w:t>.2</w:t>
      </w:r>
      <w:r w:rsidRPr="002B15AA">
        <w:tab/>
        <w:t>Attributes</w:t>
      </w:r>
      <w:bookmarkEnd w:id="7124"/>
      <w:bookmarkEnd w:id="7125"/>
      <w:bookmarkEnd w:id="7126"/>
      <w:bookmarkEnd w:id="7127"/>
      <w:bookmarkEnd w:id="7128"/>
      <w:bookmarkEnd w:id="7129"/>
      <w:bookmarkEnd w:id="7130"/>
      <w:bookmarkEnd w:id="7131"/>
      <w:bookmarkEnd w:id="7132"/>
    </w:p>
    <w:p w:rsidR="00E154AB" w:rsidRPr="002B15AA" w:rsidRDefault="00E154AB" w:rsidP="00E154AB">
      <w:r w:rsidRPr="002B15AA">
        <w:t xml:space="preserve">See that defined in </w:t>
      </w:r>
      <w:r w:rsidRPr="002B15AA">
        <w:rPr>
          <w:rFonts w:ascii="Courier New" w:hAnsi="Courier New" w:cs="Courier New"/>
        </w:rPr>
        <w:t>&lt;&lt;IOC&gt;&gt;GNBCUUPFunction</w:t>
      </w:r>
      <w:r w:rsidRPr="002B15AA">
        <w:t xml:space="preserve"> and </w:t>
      </w:r>
      <w:r w:rsidRPr="002B15AA">
        <w:rPr>
          <w:rFonts w:ascii="Courier New" w:hAnsi="Courier New" w:cs="Courier New"/>
        </w:rPr>
        <w:t>&lt;&lt;IOC&gt;&gt;ExternalGNBCUUPFunction</w:t>
      </w:r>
      <w:r w:rsidRPr="002B15AA">
        <w:t>.</w:t>
      </w:r>
    </w:p>
    <w:p w:rsidR="00E154AB" w:rsidRPr="002B15AA" w:rsidRDefault="00E154AB" w:rsidP="00E154AB">
      <w:pPr>
        <w:pStyle w:val="Heading4"/>
      </w:pPr>
      <w:bookmarkStart w:id="7133" w:name="_Toc19888174"/>
      <w:bookmarkStart w:id="7134" w:name="_Toc27405051"/>
      <w:bookmarkStart w:id="7135" w:name="_Toc35878196"/>
      <w:bookmarkStart w:id="7136" w:name="_Toc36220012"/>
      <w:bookmarkStart w:id="7137" w:name="_Toc36474110"/>
      <w:bookmarkStart w:id="7138" w:name="_Toc36542382"/>
      <w:bookmarkStart w:id="7139" w:name="_Toc36543203"/>
      <w:bookmarkStart w:id="7140" w:name="_Toc36567441"/>
      <w:bookmarkStart w:id="7141" w:name="_Toc44341059"/>
      <w:r w:rsidRPr="002B15AA">
        <w:rPr>
          <w:rFonts w:hint="eastAsia"/>
          <w:lang w:eastAsia="zh-CN"/>
        </w:rPr>
        <w:t>4.3.2</w:t>
      </w:r>
      <w:r w:rsidRPr="002B15AA">
        <w:rPr>
          <w:lang w:eastAsia="zh-CN"/>
        </w:rPr>
        <w:t>6</w:t>
      </w:r>
      <w:r w:rsidRPr="002B15AA">
        <w:t>.3</w:t>
      </w:r>
      <w:r w:rsidRPr="002B15AA">
        <w:tab/>
        <w:t>Attribute constraints</w:t>
      </w:r>
      <w:bookmarkEnd w:id="7133"/>
      <w:bookmarkEnd w:id="7134"/>
      <w:bookmarkEnd w:id="7135"/>
      <w:bookmarkEnd w:id="7136"/>
      <w:bookmarkEnd w:id="7137"/>
      <w:bookmarkEnd w:id="7138"/>
      <w:bookmarkEnd w:id="7139"/>
      <w:bookmarkEnd w:id="7140"/>
      <w:bookmarkEnd w:id="7141"/>
    </w:p>
    <w:p w:rsidR="00E154AB" w:rsidRPr="002B15AA" w:rsidRDefault="00E154AB" w:rsidP="00E154AB">
      <w:r w:rsidRPr="002B15AA">
        <w:t xml:space="preserve">See that defined in </w:t>
      </w:r>
      <w:r w:rsidRPr="002B15AA">
        <w:rPr>
          <w:rFonts w:ascii="Courier New" w:hAnsi="Courier New" w:cs="Courier New"/>
        </w:rPr>
        <w:t>&lt;&lt;IOC&gt;&gt;GNBCUUPFunction</w:t>
      </w:r>
      <w:r w:rsidRPr="002B15AA">
        <w:t xml:space="preserve"> and </w:t>
      </w:r>
      <w:r w:rsidRPr="002B15AA">
        <w:rPr>
          <w:rFonts w:ascii="Courier New" w:hAnsi="Courier New" w:cs="Courier New"/>
        </w:rPr>
        <w:t>&lt;&lt;IOC&gt;&gt;ExternalGNBCUUPFunction</w:t>
      </w:r>
      <w:r w:rsidRPr="002B15AA">
        <w:t>.</w:t>
      </w:r>
    </w:p>
    <w:p w:rsidR="00E154AB" w:rsidRPr="002B15AA" w:rsidRDefault="00E154AB" w:rsidP="00E154AB">
      <w:pPr>
        <w:pStyle w:val="Heading4"/>
      </w:pPr>
      <w:bookmarkStart w:id="7142" w:name="_Toc19888175"/>
      <w:bookmarkStart w:id="7143" w:name="_Toc27405052"/>
      <w:bookmarkStart w:id="7144" w:name="_Toc35878197"/>
      <w:bookmarkStart w:id="7145" w:name="_Toc36220013"/>
      <w:bookmarkStart w:id="7146" w:name="_Toc36474111"/>
      <w:bookmarkStart w:id="7147" w:name="_Toc36542383"/>
      <w:bookmarkStart w:id="7148" w:name="_Toc36543204"/>
      <w:bookmarkStart w:id="7149" w:name="_Toc36567442"/>
      <w:bookmarkStart w:id="7150" w:name="_Toc44341060"/>
      <w:r w:rsidRPr="002B15AA">
        <w:rPr>
          <w:rFonts w:hint="eastAsia"/>
          <w:lang w:eastAsia="zh-CN"/>
        </w:rPr>
        <w:lastRenderedPageBreak/>
        <w:t>4.3.2</w:t>
      </w:r>
      <w:r w:rsidRPr="002B15AA">
        <w:rPr>
          <w:lang w:eastAsia="zh-CN"/>
        </w:rPr>
        <w:t>6</w:t>
      </w:r>
      <w:r w:rsidRPr="002B15AA">
        <w:t>.4</w:t>
      </w:r>
      <w:r w:rsidRPr="002B15AA">
        <w:tab/>
        <w:t>Notifications</w:t>
      </w:r>
      <w:bookmarkEnd w:id="7142"/>
      <w:bookmarkEnd w:id="7143"/>
      <w:bookmarkEnd w:id="7144"/>
      <w:bookmarkEnd w:id="7145"/>
      <w:bookmarkEnd w:id="7146"/>
      <w:bookmarkEnd w:id="7147"/>
      <w:bookmarkEnd w:id="7148"/>
      <w:bookmarkEnd w:id="7149"/>
      <w:bookmarkEnd w:id="7150"/>
    </w:p>
    <w:p w:rsidR="00E154AB" w:rsidRPr="002B15AA" w:rsidRDefault="00E154AB" w:rsidP="00E154AB">
      <w:r w:rsidRPr="002B15AA">
        <w:t>See respective IOCs.</w:t>
      </w:r>
    </w:p>
    <w:p w:rsidR="00E154AB" w:rsidRPr="002B15AA" w:rsidRDefault="00E154AB" w:rsidP="00E154AB">
      <w:pPr>
        <w:pStyle w:val="Heading3"/>
        <w:rPr>
          <w:lang w:eastAsia="zh-CN"/>
        </w:rPr>
      </w:pPr>
      <w:bookmarkStart w:id="7151" w:name="_Toc19888176"/>
      <w:bookmarkStart w:id="7152" w:name="_Toc27405053"/>
      <w:bookmarkStart w:id="7153" w:name="_Toc35878198"/>
      <w:bookmarkStart w:id="7154" w:name="_Toc36220014"/>
      <w:bookmarkStart w:id="7155" w:name="_Toc36474112"/>
      <w:bookmarkStart w:id="7156" w:name="_Toc36542384"/>
      <w:bookmarkStart w:id="7157" w:name="_Toc36543205"/>
      <w:bookmarkStart w:id="7158" w:name="_Toc36567443"/>
      <w:bookmarkStart w:id="7159" w:name="_Toc44341061"/>
      <w:r w:rsidRPr="002B15AA">
        <w:rPr>
          <w:rFonts w:hint="eastAsia"/>
          <w:lang w:eastAsia="zh-CN"/>
        </w:rPr>
        <w:t>4</w:t>
      </w:r>
      <w:r w:rsidRPr="002B15AA">
        <w:rPr>
          <w:lang w:eastAsia="zh-CN"/>
        </w:rPr>
        <w:t>.3.27</w:t>
      </w:r>
      <w:r w:rsidRPr="002B15AA">
        <w:rPr>
          <w:lang w:eastAsia="zh-CN"/>
        </w:rPr>
        <w:tab/>
      </w:r>
      <w:r w:rsidRPr="002B15AA">
        <w:rPr>
          <w:rFonts w:ascii="Courier New" w:hAnsi="Courier New"/>
          <w:lang w:eastAsia="zh-CN"/>
        </w:rPr>
        <w:t>GNBDUFunction &lt;&lt;ProxyClass&gt;&gt;</w:t>
      </w:r>
      <w:bookmarkEnd w:id="7151"/>
      <w:bookmarkEnd w:id="7152"/>
      <w:bookmarkEnd w:id="7153"/>
      <w:bookmarkEnd w:id="7154"/>
      <w:bookmarkEnd w:id="7155"/>
      <w:bookmarkEnd w:id="7156"/>
      <w:bookmarkEnd w:id="7157"/>
      <w:bookmarkEnd w:id="7158"/>
      <w:bookmarkEnd w:id="7159"/>
    </w:p>
    <w:p w:rsidR="00E154AB" w:rsidRPr="002B15AA" w:rsidRDefault="00E154AB" w:rsidP="00E154AB">
      <w:pPr>
        <w:pStyle w:val="Heading4"/>
      </w:pPr>
      <w:bookmarkStart w:id="7160" w:name="_Toc19888177"/>
      <w:bookmarkStart w:id="7161" w:name="_Toc27405054"/>
      <w:bookmarkStart w:id="7162" w:name="_Toc35878199"/>
      <w:bookmarkStart w:id="7163" w:name="_Toc36220015"/>
      <w:bookmarkStart w:id="7164" w:name="_Toc36474113"/>
      <w:bookmarkStart w:id="7165" w:name="_Toc36542385"/>
      <w:bookmarkStart w:id="7166" w:name="_Toc36543206"/>
      <w:bookmarkStart w:id="7167" w:name="_Toc36567444"/>
      <w:bookmarkStart w:id="7168" w:name="_Toc44341062"/>
      <w:r w:rsidRPr="002B15AA">
        <w:rPr>
          <w:rFonts w:hint="eastAsia"/>
          <w:lang w:eastAsia="zh-CN"/>
        </w:rPr>
        <w:t>4.3.2</w:t>
      </w:r>
      <w:r w:rsidRPr="002B15AA">
        <w:rPr>
          <w:lang w:eastAsia="zh-CN"/>
        </w:rPr>
        <w:t>7</w:t>
      </w:r>
      <w:r w:rsidRPr="002B15AA">
        <w:t>.1</w:t>
      </w:r>
      <w:r w:rsidRPr="002B15AA">
        <w:tab/>
        <w:t>Definition</w:t>
      </w:r>
      <w:bookmarkEnd w:id="7160"/>
      <w:bookmarkEnd w:id="7161"/>
      <w:bookmarkEnd w:id="7162"/>
      <w:bookmarkEnd w:id="7163"/>
      <w:bookmarkEnd w:id="7164"/>
      <w:bookmarkEnd w:id="7165"/>
      <w:bookmarkEnd w:id="7166"/>
      <w:bookmarkEnd w:id="7167"/>
      <w:bookmarkEnd w:id="7168"/>
    </w:p>
    <w:p w:rsidR="00E154AB" w:rsidRPr="002B15AA" w:rsidRDefault="00E154AB" w:rsidP="00E154AB">
      <w:r w:rsidRPr="002B15AA">
        <w:t xml:space="preserve">This IOC represents an </w:t>
      </w:r>
      <w:r w:rsidRPr="002B15AA">
        <w:rPr>
          <w:rFonts w:ascii="Courier New" w:hAnsi="Courier New" w:cs="Courier New"/>
        </w:rPr>
        <w:t>&lt;&lt;IOC&gt;&gt;GNBDUFunction</w:t>
      </w:r>
      <w:r w:rsidRPr="002B15AA">
        <w:t xml:space="preserve"> and </w:t>
      </w:r>
      <w:r w:rsidRPr="002B15AA">
        <w:rPr>
          <w:rFonts w:ascii="Courier New" w:hAnsi="Courier New" w:cs="Courier New"/>
        </w:rPr>
        <w:t>&lt;&lt;IOC&gt;&gt;ExternalGNBDUFunction</w:t>
      </w:r>
      <w:r w:rsidRPr="002B15AA">
        <w:t>.</w:t>
      </w:r>
      <w:r>
        <w:t xml:space="preserve"> </w:t>
      </w:r>
    </w:p>
    <w:p w:rsidR="00E154AB" w:rsidRPr="002B15AA" w:rsidRDefault="00E154AB" w:rsidP="00E154AB">
      <w:pPr>
        <w:pStyle w:val="Heading4"/>
      </w:pPr>
      <w:bookmarkStart w:id="7169" w:name="_Toc19888178"/>
      <w:bookmarkStart w:id="7170" w:name="_Toc27405055"/>
      <w:bookmarkStart w:id="7171" w:name="_Toc35878200"/>
      <w:bookmarkStart w:id="7172" w:name="_Toc36220016"/>
      <w:bookmarkStart w:id="7173" w:name="_Toc36474114"/>
      <w:bookmarkStart w:id="7174" w:name="_Toc36542386"/>
      <w:bookmarkStart w:id="7175" w:name="_Toc36543207"/>
      <w:bookmarkStart w:id="7176" w:name="_Toc36567445"/>
      <w:bookmarkStart w:id="7177" w:name="_Toc44341063"/>
      <w:r w:rsidRPr="002B15AA">
        <w:rPr>
          <w:rFonts w:hint="eastAsia"/>
          <w:lang w:eastAsia="zh-CN"/>
        </w:rPr>
        <w:t>4.3.2</w:t>
      </w:r>
      <w:r w:rsidRPr="002B15AA">
        <w:rPr>
          <w:lang w:eastAsia="zh-CN"/>
        </w:rPr>
        <w:t>7</w:t>
      </w:r>
      <w:r w:rsidRPr="002B15AA">
        <w:t>.2</w:t>
      </w:r>
      <w:r w:rsidRPr="002B15AA">
        <w:tab/>
        <w:t>Attributes</w:t>
      </w:r>
      <w:bookmarkEnd w:id="7169"/>
      <w:bookmarkEnd w:id="7170"/>
      <w:bookmarkEnd w:id="7171"/>
      <w:bookmarkEnd w:id="7172"/>
      <w:bookmarkEnd w:id="7173"/>
      <w:bookmarkEnd w:id="7174"/>
      <w:bookmarkEnd w:id="7175"/>
      <w:bookmarkEnd w:id="7176"/>
      <w:bookmarkEnd w:id="7177"/>
    </w:p>
    <w:p w:rsidR="00E154AB" w:rsidRPr="002B15AA" w:rsidRDefault="00E154AB" w:rsidP="00E154AB">
      <w:r w:rsidRPr="002B15AA">
        <w:t xml:space="preserve">See that defined in </w:t>
      </w:r>
      <w:r w:rsidRPr="002B15AA">
        <w:rPr>
          <w:rFonts w:ascii="Courier New" w:hAnsi="Courier New" w:cs="Courier New"/>
        </w:rPr>
        <w:t>&lt;&lt;IOC&gt;&gt;GNBDUFunction</w:t>
      </w:r>
      <w:r w:rsidRPr="002B15AA">
        <w:t xml:space="preserve"> and </w:t>
      </w:r>
      <w:r w:rsidRPr="002B15AA">
        <w:rPr>
          <w:rFonts w:ascii="Courier New" w:hAnsi="Courier New" w:cs="Courier New"/>
        </w:rPr>
        <w:t>&lt;&lt;IOC&gt;&gt;ExternalGNBDUFunction</w:t>
      </w:r>
      <w:r w:rsidRPr="002B15AA">
        <w:t>.</w:t>
      </w:r>
    </w:p>
    <w:p w:rsidR="00E154AB" w:rsidRPr="002B15AA" w:rsidRDefault="00E154AB" w:rsidP="00E154AB">
      <w:pPr>
        <w:pStyle w:val="Heading4"/>
      </w:pPr>
      <w:bookmarkStart w:id="7178" w:name="_Toc19888179"/>
      <w:bookmarkStart w:id="7179" w:name="_Toc27405056"/>
      <w:bookmarkStart w:id="7180" w:name="_Toc35878201"/>
      <w:bookmarkStart w:id="7181" w:name="_Toc36220017"/>
      <w:bookmarkStart w:id="7182" w:name="_Toc36474115"/>
      <w:bookmarkStart w:id="7183" w:name="_Toc36542387"/>
      <w:bookmarkStart w:id="7184" w:name="_Toc36543208"/>
      <w:bookmarkStart w:id="7185" w:name="_Toc36567446"/>
      <w:bookmarkStart w:id="7186" w:name="_Toc44341064"/>
      <w:r w:rsidRPr="002B15AA">
        <w:rPr>
          <w:rFonts w:hint="eastAsia"/>
          <w:lang w:eastAsia="zh-CN"/>
        </w:rPr>
        <w:t>4.3.2</w:t>
      </w:r>
      <w:r w:rsidRPr="002B15AA">
        <w:rPr>
          <w:lang w:eastAsia="zh-CN"/>
        </w:rPr>
        <w:t>7</w:t>
      </w:r>
      <w:r w:rsidRPr="002B15AA">
        <w:t>.3</w:t>
      </w:r>
      <w:r w:rsidRPr="002B15AA">
        <w:tab/>
        <w:t>Attribute constraints</w:t>
      </w:r>
      <w:bookmarkEnd w:id="7178"/>
      <w:bookmarkEnd w:id="7179"/>
      <w:bookmarkEnd w:id="7180"/>
      <w:bookmarkEnd w:id="7181"/>
      <w:bookmarkEnd w:id="7182"/>
      <w:bookmarkEnd w:id="7183"/>
      <w:bookmarkEnd w:id="7184"/>
      <w:bookmarkEnd w:id="7185"/>
      <w:bookmarkEnd w:id="7186"/>
    </w:p>
    <w:p w:rsidR="00E154AB" w:rsidRPr="002B15AA" w:rsidRDefault="00E154AB" w:rsidP="00E154AB">
      <w:r w:rsidRPr="002B15AA">
        <w:t xml:space="preserve">See that defined in </w:t>
      </w:r>
      <w:r w:rsidRPr="002B15AA">
        <w:rPr>
          <w:rFonts w:ascii="Courier New" w:hAnsi="Courier New" w:cs="Courier New"/>
        </w:rPr>
        <w:t>&lt;&lt;IOC&gt;&gt;GNBDUFunction</w:t>
      </w:r>
      <w:r w:rsidRPr="002B15AA">
        <w:t xml:space="preserve"> and </w:t>
      </w:r>
      <w:r w:rsidRPr="002B15AA">
        <w:rPr>
          <w:rFonts w:ascii="Courier New" w:hAnsi="Courier New" w:cs="Courier New"/>
        </w:rPr>
        <w:t>&lt;&lt;IOC&gt;&gt;ExternalGNBDUFunction</w:t>
      </w:r>
      <w:r w:rsidRPr="002B15AA">
        <w:t>.</w:t>
      </w:r>
    </w:p>
    <w:p w:rsidR="00E154AB" w:rsidRPr="002B15AA" w:rsidRDefault="00E154AB" w:rsidP="00E154AB">
      <w:pPr>
        <w:pStyle w:val="Heading4"/>
      </w:pPr>
      <w:bookmarkStart w:id="7187" w:name="_Toc19888180"/>
      <w:bookmarkStart w:id="7188" w:name="_Toc27405057"/>
      <w:bookmarkStart w:id="7189" w:name="_Toc35878202"/>
      <w:bookmarkStart w:id="7190" w:name="_Toc36220018"/>
      <w:bookmarkStart w:id="7191" w:name="_Toc36474116"/>
      <w:bookmarkStart w:id="7192" w:name="_Toc36542388"/>
      <w:bookmarkStart w:id="7193" w:name="_Toc36543209"/>
      <w:bookmarkStart w:id="7194" w:name="_Toc36567447"/>
      <w:bookmarkStart w:id="7195" w:name="_Toc44341065"/>
      <w:r w:rsidRPr="002B15AA">
        <w:rPr>
          <w:rFonts w:hint="eastAsia"/>
          <w:lang w:eastAsia="zh-CN"/>
        </w:rPr>
        <w:t>4.3.2</w:t>
      </w:r>
      <w:r w:rsidRPr="002B15AA">
        <w:rPr>
          <w:lang w:eastAsia="zh-CN"/>
        </w:rPr>
        <w:t>7</w:t>
      </w:r>
      <w:r w:rsidRPr="002B15AA">
        <w:t>.4</w:t>
      </w:r>
      <w:r w:rsidRPr="002B15AA">
        <w:tab/>
        <w:t>Notifications</w:t>
      </w:r>
      <w:bookmarkEnd w:id="7187"/>
      <w:bookmarkEnd w:id="7188"/>
      <w:bookmarkEnd w:id="7189"/>
      <w:bookmarkEnd w:id="7190"/>
      <w:bookmarkEnd w:id="7191"/>
      <w:bookmarkEnd w:id="7192"/>
      <w:bookmarkEnd w:id="7193"/>
      <w:bookmarkEnd w:id="7194"/>
      <w:bookmarkEnd w:id="7195"/>
    </w:p>
    <w:p w:rsidR="00E154AB" w:rsidRPr="002B15AA" w:rsidRDefault="00E154AB" w:rsidP="00E154AB">
      <w:r w:rsidRPr="002B15AA">
        <w:t>See respective IOCs.</w:t>
      </w:r>
    </w:p>
    <w:p w:rsidR="00E154AB" w:rsidRPr="002B15AA" w:rsidRDefault="00E154AB" w:rsidP="00E154AB">
      <w:pPr>
        <w:pStyle w:val="Heading3"/>
        <w:rPr>
          <w:lang w:eastAsia="zh-CN"/>
        </w:rPr>
      </w:pPr>
      <w:bookmarkStart w:id="7196" w:name="_Toc19888181"/>
      <w:bookmarkStart w:id="7197" w:name="_Toc27405058"/>
      <w:bookmarkStart w:id="7198" w:name="_Toc35878203"/>
      <w:bookmarkStart w:id="7199" w:name="_Toc36220019"/>
      <w:bookmarkStart w:id="7200" w:name="_Toc36474117"/>
      <w:bookmarkStart w:id="7201" w:name="_Toc36542389"/>
      <w:bookmarkStart w:id="7202" w:name="_Toc36543210"/>
      <w:bookmarkStart w:id="7203" w:name="_Toc36567448"/>
      <w:bookmarkStart w:id="7204" w:name="_Toc44341066"/>
      <w:r w:rsidRPr="002B15AA">
        <w:rPr>
          <w:rFonts w:hint="eastAsia"/>
          <w:lang w:eastAsia="zh-CN"/>
        </w:rPr>
        <w:t>4</w:t>
      </w:r>
      <w:r w:rsidRPr="002B15AA">
        <w:rPr>
          <w:lang w:eastAsia="zh-CN"/>
        </w:rPr>
        <w:t>.3.28</w:t>
      </w:r>
      <w:r w:rsidRPr="002B15AA">
        <w:rPr>
          <w:lang w:eastAsia="zh-CN"/>
        </w:rPr>
        <w:tab/>
      </w:r>
      <w:r w:rsidRPr="002B15AA">
        <w:rPr>
          <w:rFonts w:ascii="Courier New" w:hAnsi="Courier New"/>
          <w:lang w:eastAsia="zh-CN"/>
        </w:rPr>
        <w:t>ServingGWFFunction &lt;&lt;ProxyClass&gt;&gt;</w:t>
      </w:r>
      <w:bookmarkEnd w:id="7196"/>
      <w:bookmarkEnd w:id="7197"/>
      <w:bookmarkEnd w:id="7198"/>
      <w:bookmarkEnd w:id="7199"/>
      <w:bookmarkEnd w:id="7200"/>
      <w:bookmarkEnd w:id="7201"/>
      <w:bookmarkEnd w:id="7202"/>
      <w:bookmarkEnd w:id="7203"/>
      <w:bookmarkEnd w:id="7204"/>
    </w:p>
    <w:p w:rsidR="00E154AB" w:rsidRPr="002B15AA" w:rsidRDefault="00E154AB" w:rsidP="00E154AB">
      <w:pPr>
        <w:pStyle w:val="Heading4"/>
      </w:pPr>
      <w:bookmarkStart w:id="7205" w:name="_Toc19888182"/>
      <w:bookmarkStart w:id="7206" w:name="_Toc27405059"/>
      <w:bookmarkStart w:id="7207" w:name="_Toc35878204"/>
      <w:bookmarkStart w:id="7208" w:name="_Toc36220020"/>
      <w:bookmarkStart w:id="7209" w:name="_Toc36474118"/>
      <w:bookmarkStart w:id="7210" w:name="_Toc36542390"/>
      <w:bookmarkStart w:id="7211" w:name="_Toc36543211"/>
      <w:bookmarkStart w:id="7212" w:name="_Toc36567449"/>
      <w:bookmarkStart w:id="7213" w:name="_Toc44341067"/>
      <w:r w:rsidRPr="002B15AA">
        <w:rPr>
          <w:rFonts w:hint="eastAsia"/>
          <w:lang w:eastAsia="zh-CN"/>
        </w:rPr>
        <w:t>4.3.2</w:t>
      </w:r>
      <w:r w:rsidRPr="002B15AA">
        <w:rPr>
          <w:lang w:eastAsia="zh-CN"/>
        </w:rPr>
        <w:t>8</w:t>
      </w:r>
      <w:r w:rsidRPr="002B15AA">
        <w:t>.1</w:t>
      </w:r>
      <w:r w:rsidRPr="002B15AA">
        <w:tab/>
        <w:t>Definition</w:t>
      </w:r>
      <w:bookmarkEnd w:id="7205"/>
      <w:bookmarkEnd w:id="7206"/>
      <w:bookmarkEnd w:id="7207"/>
      <w:bookmarkEnd w:id="7208"/>
      <w:bookmarkEnd w:id="7209"/>
      <w:bookmarkEnd w:id="7210"/>
      <w:bookmarkEnd w:id="7211"/>
      <w:bookmarkEnd w:id="7212"/>
      <w:bookmarkEnd w:id="7213"/>
    </w:p>
    <w:p w:rsidR="00E154AB" w:rsidRPr="002B15AA" w:rsidRDefault="00E154AB" w:rsidP="00E154AB">
      <w:r w:rsidRPr="002B15AA">
        <w:t xml:space="preserve">This IOC represents an </w:t>
      </w:r>
      <w:r w:rsidRPr="002B15AA">
        <w:rPr>
          <w:rFonts w:ascii="Courier New" w:hAnsi="Courier New" w:cs="Courier New"/>
        </w:rPr>
        <w:t>&lt;&lt;IOC&gt;&gt;ServingGWFFunction</w:t>
      </w:r>
      <w:r w:rsidRPr="002B15AA">
        <w:t xml:space="preserve"> and </w:t>
      </w:r>
      <w:r w:rsidRPr="002B15AA">
        <w:rPr>
          <w:rFonts w:ascii="Courier New" w:hAnsi="Courier New" w:cs="Courier New"/>
        </w:rPr>
        <w:t>&lt;&lt;IOC&gt;&gt;ExternalServingGWFunction</w:t>
      </w:r>
      <w:r w:rsidRPr="002B15AA">
        <w:t>.</w:t>
      </w:r>
      <w:r>
        <w:t xml:space="preserve"> </w:t>
      </w:r>
    </w:p>
    <w:p w:rsidR="00E154AB" w:rsidRPr="002B15AA" w:rsidRDefault="00E154AB" w:rsidP="00E154AB">
      <w:pPr>
        <w:pStyle w:val="Heading4"/>
      </w:pPr>
      <w:bookmarkStart w:id="7214" w:name="_Toc19888183"/>
      <w:bookmarkStart w:id="7215" w:name="_Toc27405060"/>
      <w:bookmarkStart w:id="7216" w:name="_Toc35878205"/>
      <w:bookmarkStart w:id="7217" w:name="_Toc36220021"/>
      <w:bookmarkStart w:id="7218" w:name="_Toc36474119"/>
      <w:bookmarkStart w:id="7219" w:name="_Toc36542391"/>
      <w:bookmarkStart w:id="7220" w:name="_Toc36543212"/>
      <w:bookmarkStart w:id="7221" w:name="_Toc36567450"/>
      <w:bookmarkStart w:id="7222" w:name="_Toc44341068"/>
      <w:r w:rsidRPr="002B15AA">
        <w:rPr>
          <w:rFonts w:hint="eastAsia"/>
          <w:lang w:eastAsia="zh-CN"/>
        </w:rPr>
        <w:t>4.3.2</w:t>
      </w:r>
      <w:r w:rsidRPr="002B15AA">
        <w:rPr>
          <w:lang w:eastAsia="zh-CN"/>
        </w:rPr>
        <w:t>8</w:t>
      </w:r>
      <w:r w:rsidRPr="002B15AA">
        <w:t>.2</w:t>
      </w:r>
      <w:r w:rsidRPr="002B15AA">
        <w:tab/>
        <w:t>Attributes</w:t>
      </w:r>
      <w:bookmarkEnd w:id="7214"/>
      <w:bookmarkEnd w:id="7215"/>
      <w:bookmarkEnd w:id="7216"/>
      <w:bookmarkEnd w:id="7217"/>
      <w:bookmarkEnd w:id="7218"/>
      <w:bookmarkEnd w:id="7219"/>
      <w:bookmarkEnd w:id="7220"/>
      <w:bookmarkEnd w:id="7221"/>
      <w:bookmarkEnd w:id="7222"/>
    </w:p>
    <w:p w:rsidR="00E154AB" w:rsidRPr="002B15AA" w:rsidRDefault="00E154AB" w:rsidP="00E154AB">
      <w:r w:rsidRPr="002B15AA">
        <w:t xml:space="preserve">See that defined in </w:t>
      </w:r>
      <w:r w:rsidRPr="002B15AA">
        <w:rPr>
          <w:rFonts w:ascii="Courier New" w:hAnsi="Courier New" w:cs="Courier New"/>
        </w:rPr>
        <w:t>&lt;&lt;IOC&gt;&gt;ServingGWFunction</w:t>
      </w:r>
      <w:r w:rsidRPr="002B15AA">
        <w:t xml:space="preserve"> and </w:t>
      </w:r>
      <w:r w:rsidRPr="002B15AA">
        <w:rPr>
          <w:rFonts w:ascii="Courier New" w:hAnsi="Courier New" w:cs="Courier New"/>
        </w:rPr>
        <w:t>&lt;&lt;IOC&gt;&gt;ExternalServingGWFunction</w:t>
      </w:r>
      <w:r w:rsidRPr="002B15AA">
        <w:t>.</w:t>
      </w:r>
    </w:p>
    <w:p w:rsidR="00E154AB" w:rsidRPr="002B15AA" w:rsidRDefault="00E154AB" w:rsidP="00E154AB">
      <w:pPr>
        <w:pStyle w:val="Heading4"/>
      </w:pPr>
      <w:bookmarkStart w:id="7223" w:name="_Toc19888184"/>
      <w:bookmarkStart w:id="7224" w:name="_Toc27405061"/>
      <w:bookmarkStart w:id="7225" w:name="_Toc35878206"/>
      <w:bookmarkStart w:id="7226" w:name="_Toc36220022"/>
      <w:bookmarkStart w:id="7227" w:name="_Toc36474120"/>
      <w:bookmarkStart w:id="7228" w:name="_Toc36542392"/>
      <w:bookmarkStart w:id="7229" w:name="_Toc36543213"/>
      <w:bookmarkStart w:id="7230" w:name="_Toc36567451"/>
      <w:bookmarkStart w:id="7231" w:name="_Toc44341069"/>
      <w:r w:rsidRPr="002B15AA">
        <w:rPr>
          <w:rFonts w:hint="eastAsia"/>
          <w:lang w:eastAsia="zh-CN"/>
        </w:rPr>
        <w:t>4.3.2</w:t>
      </w:r>
      <w:r w:rsidRPr="002B15AA">
        <w:rPr>
          <w:lang w:eastAsia="zh-CN"/>
        </w:rPr>
        <w:t>8</w:t>
      </w:r>
      <w:r w:rsidRPr="002B15AA">
        <w:t>.3</w:t>
      </w:r>
      <w:r w:rsidRPr="002B15AA">
        <w:tab/>
        <w:t>Attribute constraints</w:t>
      </w:r>
      <w:bookmarkEnd w:id="7223"/>
      <w:bookmarkEnd w:id="7224"/>
      <w:bookmarkEnd w:id="7225"/>
      <w:bookmarkEnd w:id="7226"/>
      <w:bookmarkEnd w:id="7227"/>
      <w:bookmarkEnd w:id="7228"/>
      <w:bookmarkEnd w:id="7229"/>
      <w:bookmarkEnd w:id="7230"/>
      <w:bookmarkEnd w:id="7231"/>
    </w:p>
    <w:p w:rsidR="00E154AB" w:rsidRPr="002B15AA" w:rsidRDefault="00E154AB" w:rsidP="00E154AB">
      <w:r w:rsidRPr="002B15AA">
        <w:t xml:space="preserve">See that defined in </w:t>
      </w:r>
      <w:r w:rsidRPr="002B15AA">
        <w:rPr>
          <w:rFonts w:ascii="Courier New" w:hAnsi="Courier New" w:cs="Courier New"/>
        </w:rPr>
        <w:t>&lt;&lt;IOC&gt;&gt;ServingGWFunction</w:t>
      </w:r>
      <w:r w:rsidRPr="002B15AA">
        <w:t xml:space="preserve"> and </w:t>
      </w:r>
      <w:r w:rsidRPr="002B15AA">
        <w:rPr>
          <w:rFonts w:ascii="Courier New" w:hAnsi="Courier New" w:cs="Courier New"/>
        </w:rPr>
        <w:t>&lt;&lt;IOC&gt;&gt;ExternalServingGWFunction</w:t>
      </w:r>
      <w:r w:rsidRPr="002B15AA">
        <w:t>.</w:t>
      </w:r>
    </w:p>
    <w:p w:rsidR="00E154AB" w:rsidRPr="002B15AA" w:rsidRDefault="00E154AB" w:rsidP="00E154AB">
      <w:pPr>
        <w:pStyle w:val="Heading4"/>
      </w:pPr>
      <w:bookmarkStart w:id="7232" w:name="_Toc19888185"/>
      <w:bookmarkStart w:id="7233" w:name="_Toc27405062"/>
      <w:bookmarkStart w:id="7234" w:name="_Toc35878207"/>
      <w:bookmarkStart w:id="7235" w:name="_Toc36220023"/>
      <w:bookmarkStart w:id="7236" w:name="_Toc36474121"/>
      <w:bookmarkStart w:id="7237" w:name="_Toc36542393"/>
      <w:bookmarkStart w:id="7238" w:name="_Toc36543214"/>
      <w:bookmarkStart w:id="7239" w:name="_Toc36567452"/>
      <w:bookmarkStart w:id="7240" w:name="_Toc44341070"/>
      <w:r w:rsidRPr="002B15AA">
        <w:rPr>
          <w:rFonts w:hint="eastAsia"/>
          <w:lang w:eastAsia="zh-CN"/>
        </w:rPr>
        <w:t>4.3.2</w:t>
      </w:r>
      <w:r w:rsidRPr="002B15AA">
        <w:rPr>
          <w:lang w:eastAsia="zh-CN"/>
        </w:rPr>
        <w:t>8</w:t>
      </w:r>
      <w:r w:rsidRPr="002B15AA">
        <w:t>.4</w:t>
      </w:r>
      <w:r w:rsidRPr="002B15AA">
        <w:tab/>
        <w:t>Notifications</w:t>
      </w:r>
      <w:bookmarkEnd w:id="7232"/>
      <w:bookmarkEnd w:id="7233"/>
      <w:bookmarkEnd w:id="7234"/>
      <w:bookmarkEnd w:id="7235"/>
      <w:bookmarkEnd w:id="7236"/>
      <w:bookmarkEnd w:id="7237"/>
      <w:bookmarkEnd w:id="7238"/>
      <w:bookmarkEnd w:id="7239"/>
      <w:bookmarkEnd w:id="7240"/>
    </w:p>
    <w:p w:rsidR="00E154AB" w:rsidRPr="002B15AA" w:rsidRDefault="00E154AB" w:rsidP="00E154AB">
      <w:r w:rsidRPr="002B15AA">
        <w:t>See respective IOCs.</w:t>
      </w:r>
    </w:p>
    <w:p w:rsidR="00E154AB" w:rsidRPr="002B15AA" w:rsidRDefault="00E154AB" w:rsidP="00E154AB">
      <w:pPr>
        <w:pStyle w:val="Heading3"/>
        <w:rPr>
          <w:lang w:eastAsia="zh-CN"/>
        </w:rPr>
      </w:pPr>
      <w:bookmarkStart w:id="7241" w:name="_Toc19888186"/>
      <w:bookmarkStart w:id="7242" w:name="_Toc27405063"/>
      <w:bookmarkStart w:id="7243" w:name="_Toc35878208"/>
      <w:bookmarkStart w:id="7244" w:name="_Toc36220024"/>
      <w:bookmarkStart w:id="7245" w:name="_Toc36474122"/>
      <w:bookmarkStart w:id="7246" w:name="_Toc36542394"/>
      <w:bookmarkStart w:id="7247" w:name="_Toc36543215"/>
      <w:bookmarkStart w:id="7248" w:name="_Toc36567453"/>
      <w:bookmarkStart w:id="7249" w:name="_Toc44341071"/>
      <w:r w:rsidRPr="002B15AA">
        <w:rPr>
          <w:rFonts w:hint="eastAsia"/>
          <w:lang w:eastAsia="zh-CN"/>
        </w:rPr>
        <w:t>4</w:t>
      </w:r>
      <w:r w:rsidRPr="002B15AA">
        <w:rPr>
          <w:lang w:eastAsia="zh-CN"/>
        </w:rPr>
        <w:t>.3.29</w:t>
      </w:r>
      <w:r w:rsidRPr="002B15AA">
        <w:rPr>
          <w:lang w:eastAsia="zh-CN"/>
        </w:rPr>
        <w:tab/>
      </w:r>
      <w:r w:rsidRPr="002B15AA">
        <w:rPr>
          <w:rFonts w:ascii="Courier New" w:hAnsi="Courier New"/>
          <w:lang w:eastAsia="zh-CN"/>
        </w:rPr>
        <w:t>UPFFunction &lt;&lt;ProxyClass&gt;&gt;</w:t>
      </w:r>
      <w:bookmarkEnd w:id="7241"/>
      <w:bookmarkEnd w:id="7242"/>
      <w:bookmarkEnd w:id="7243"/>
      <w:bookmarkEnd w:id="7244"/>
      <w:bookmarkEnd w:id="7245"/>
      <w:bookmarkEnd w:id="7246"/>
      <w:bookmarkEnd w:id="7247"/>
      <w:bookmarkEnd w:id="7248"/>
      <w:bookmarkEnd w:id="7249"/>
    </w:p>
    <w:p w:rsidR="00E154AB" w:rsidRPr="002B15AA" w:rsidRDefault="00E154AB" w:rsidP="00E154AB">
      <w:pPr>
        <w:pStyle w:val="Heading4"/>
      </w:pPr>
      <w:bookmarkStart w:id="7250" w:name="_Toc19888187"/>
      <w:bookmarkStart w:id="7251" w:name="_Toc27405064"/>
      <w:bookmarkStart w:id="7252" w:name="_Toc35878209"/>
      <w:bookmarkStart w:id="7253" w:name="_Toc36220025"/>
      <w:bookmarkStart w:id="7254" w:name="_Toc36474123"/>
      <w:bookmarkStart w:id="7255" w:name="_Toc36542395"/>
      <w:bookmarkStart w:id="7256" w:name="_Toc36543216"/>
      <w:bookmarkStart w:id="7257" w:name="_Toc36567454"/>
      <w:bookmarkStart w:id="7258" w:name="_Toc44341072"/>
      <w:r w:rsidRPr="002B15AA">
        <w:rPr>
          <w:rFonts w:hint="eastAsia"/>
          <w:lang w:eastAsia="zh-CN"/>
        </w:rPr>
        <w:t>4.3.2</w:t>
      </w:r>
      <w:r w:rsidRPr="002B15AA">
        <w:rPr>
          <w:lang w:eastAsia="zh-CN"/>
        </w:rPr>
        <w:t>9</w:t>
      </w:r>
      <w:r w:rsidRPr="002B15AA">
        <w:t>.1</w:t>
      </w:r>
      <w:r w:rsidRPr="002B15AA">
        <w:tab/>
        <w:t>Definition</w:t>
      </w:r>
      <w:bookmarkEnd w:id="7250"/>
      <w:bookmarkEnd w:id="7251"/>
      <w:bookmarkEnd w:id="7252"/>
      <w:bookmarkEnd w:id="7253"/>
      <w:bookmarkEnd w:id="7254"/>
      <w:bookmarkEnd w:id="7255"/>
      <w:bookmarkEnd w:id="7256"/>
      <w:bookmarkEnd w:id="7257"/>
      <w:bookmarkEnd w:id="7258"/>
    </w:p>
    <w:p w:rsidR="00E154AB" w:rsidRPr="002B15AA" w:rsidRDefault="00E154AB" w:rsidP="00E154AB">
      <w:r w:rsidRPr="002B15AA">
        <w:t xml:space="preserve">This IOC represents an </w:t>
      </w:r>
      <w:r w:rsidRPr="002B15AA">
        <w:rPr>
          <w:rFonts w:ascii="Courier New" w:hAnsi="Courier New" w:cs="Courier New"/>
        </w:rPr>
        <w:t>&lt;&lt;IOC&gt;&gt;UPFFunction</w:t>
      </w:r>
      <w:r w:rsidRPr="002B15AA">
        <w:t xml:space="preserve"> and </w:t>
      </w:r>
      <w:r w:rsidRPr="002B15AA">
        <w:rPr>
          <w:rFonts w:ascii="Courier New" w:hAnsi="Courier New" w:cs="Courier New"/>
        </w:rPr>
        <w:t>&lt;&lt;IOC&gt;&gt;ExternalUPFFunction</w:t>
      </w:r>
      <w:r w:rsidRPr="002B15AA">
        <w:t>.</w:t>
      </w:r>
      <w:r>
        <w:t xml:space="preserve"> </w:t>
      </w:r>
    </w:p>
    <w:p w:rsidR="00E154AB" w:rsidRPr="002B15AA" w:rsidRDefault="00E154AB" w:rsidP="00E154AB">
      <w:pPr>
        <w:pStyle w:val="Heading4"/>
      </w:pPr>
      <w:bookmarkStart w:id="7259" w:name="_Toc19888188"/>
      <w:bookmarkStart w:id="7260" w:name="_Toc27405065"/>
      <w:bookmarkStart w:id="7261" w:name="_Toc35878210"/>
      <w:bookmarkStart w:id="7262" w:name="_Toc36220026"/>
      <w:bookmarkStart w:id="7263" w:name="_Toc36474124"/>
      <w:bookmarkStart w:id="7264" w:name="_Toc36542396"/>
      <w:bookmarkStart w:id="7265" w:name="_Toc36543217"/>
      <w:bookmarkStart w:id="7266" w:name="_Toc36567455"/>
      <w:bookmarkStart w:id="7267" w:name="_Toc44341073"/>
      <w:r w:rsidRPr="002B15AA">
        <w:rPr>
          <w:rFonts w:hint="eastAsia"/>
          <w:lang w:eastAsia="zh-CN"/>
        </w:rPr>
        <w:t>4.3.2</w:t>
      </w:r>
      <w:r w:rsidRPr="002B15AA">
        <w:rPr>
          <w:lang w:eastAsia="zh-CN"/>
        </w:rPr>
        <w:t>9</w:t>
      </w:r>
      <w:r w:rsidRPr="002B15AA">
        <w:t>.2</w:t>
      </w:r>
      <w:r w:rsidRPr="002B15AA">
        <w:tab/>
        <w:t>Attributes</w:t>
      </w:r>
      <w:bookmarkEnd w:id="7259"/>
      <w:bookmarkEnd w:id="7260"/>
      <w:bookmarkEnd w:id="7261"/>
      <w:bookmarkEnd w:id="7262"/>
      <w:bookmarkEnd w:id="7263"/>
      <w:bookmarkEnd w:id="7264"/>
      <w:bookmarkEnd w:id="7265"/>
      <w:bookmarkEnd w:id="7266"/>
      <w:bookmarkEnd w:id="7267"/>
    </w:p>
    <w:p w:rsidR="00E154AB" w:rsidRPr="002B15AA" w:rsidRDefault="00E154AB" w:rsidP="00E154AB">
      <w:r w:rsidRPr="002B15AA">
        <w:t xml:space="preserve">See that defined in </w:t>
      </w:r>
      <w:r w:rsidRPr="002B15AA">
        <w:rPr>
          <w:rFonts w:ascii="Courier New" w:hAnsi="Courier New" w:cs="Courier New"/>
        </w:rPr>
        <w:t>&lt;&lt;IOC&gt;&gt;UPFFunction</w:t>
      </w:r>
      <w:r w:rsidRPr="002B15AA">
        <w:t xml:space="preserve"> and </w:t>
      </w:r>
      <w:r w:rsidRPr="002B15AA">
        <w:rPr>
          <w:rFonts w:ascii="Courier New" w:hAnsi="Courier New" w:cs="Courier New"/>
        </w:rPr>
        <w:t>&lt;&lt;IOC&gt;&gt;ExternalUPFFunction</w:t>
      </w:r>
      <w:r w:rsidRPr="002B15AA">
        <w:t>.</w:t>
      </w:r>
    </w:p>
    <w:p w:rsidR="00E154AB" w:rsidRPr="002B15AA" w:rsidRDefault="00E154AB" w:rsidP="00E154AB">
      <w:pPr>
        <w:pStyle w:val="Heading4"/>
      </w:pPr>
      <w:bookmarkStart w:id="7268" w:name="_Toc19888189"/>
      <w:bookmarkStart w:id="7269" w:name="_Toc27405066"/>
      <w:bookmarkStart w:id="7270" w:name="_Toc35878211"/>
      <w:bookmarkStart w:id="7271" w:name="_Toc36220027"/>
      <w:bookmarkStart w:id="7272" w:name="_Toc36474125"/>
      <w:bookmarkStart w:id="7273" w:name="_Toc36542397"/>
      <w:bookmarkStart w:id="7274" w:name="_Toc36543218"/>
      <w:bookmarkStart w:id="7275" w:name="_Toc36567456"/>
      <w:bookmarkStart w:id="7276" w:name="_Toc44341074"/>
      <w:r w:rsidRPr="002B15AA">
        <w:rPr>
          <w:rFonts w:hint="eastAsia"/>
          <w:lang w:eastAsia="zh-CN"/>
        </w:rPr>
        <w:t>4.3.2</w:t>
      </w:r>
      <w:r w:rsidRPr="002B15AA">
        <w:rPr>
          <w:lang w:eastAsia="zh-CN"/>
        </w:rPr>
        <w:t>9</w:t>
      </w:r>
      <w:r w:rsidRPr="002B15AA">
        <w:t>.3</w:t>
      </w:r>
      <w:r w:rsidRPr="002B15AA">
        <w:tab/>
        <w:t>Attribute constraints</w:t>
      </w:r>
      <w:bookmarkEnd w:id="7268"/>
      <w:bookmarkEnd w:id="7269"/>
      <w:bookmarkEnd w:id="7270"/>
      <w:bookmarkEnd w:id="7271"/>
      <w:bookmarkEnd w:id="7272"/>
      <w:bookmarkEnd w:id="7273"/>
      <w:bookmarkEnd w:id="7274"/>
      <w:bookmarkEnd w:id="7275"/>
      <w:bookmarkEnd w:id="7276"/>
    </w:p>
    <w:p w:rsidR="00E154AB" w:rsidRPr="002B15AA" w:rsidRDefault="00E154AB" w:rsidP="00E154AB">
      <w:r w:rsidRPr="002B15AA">
        <w:t xml:space="preserve">See that defined in </w:t>
      </w:r>
      <w:r w:rsidRPr="002B15AA">
        <w:rPr>
          <w:rFonts w:ascii="Courier New" w:hAnsi="Courier New" w:cs="Courier New"/>
        </w:rPr>
        <w:t>&lt;&lt;IOC&gt;&gt;UPFFunction</w:t>
      </w:r>
      <w:r w:rsidRPr="002B15AA">
        <w:t xml:space="preserve"> and </w:t>
      </w:r>
      <w:r w:rsidRPr="002B15AA">
        <w:rPr>
          <w:rFonts w:ascii="Courier New" w:hAnsi="Courier New" w:cs="Courier New"/>
        </w:rPr>
        <w:t>&lt;&lt;IOC&gt;&gt;ExternalUPFFunction</w:t>
      </w:r>
      <w:r w:rsidRPr="002B15AA">
        <w:t>.</w:t>
      </w:r>
    </w:p>
    <w:p w:rsidR="00E154AB" w:rsidRPr="002B15AA" w:rsidRDefault="00E154AB" w:rsidP="00E154AB">
      <w:pPr>
        <w:pStyle w:val="Heading4"/>
      </w:pPr>
      <w:bookmarkStart w:id="7277" w:name="_Toc19888190"/>
      <w:bookmarkStart w:id="7278" w:name="_Toc27405067"/>
      <w:bookmarkStart w:id="7279" w:name="_Toc35878212"/>
      <w:bookmarkStart w:id="7280" w:name="_Toc36220028"/>
      <w:bookmarkStart w:id="7281" w:name="_Toc36474126"/>
      <w:bookmarkStart w:id="7282" w:name="_Toc36542398"/>
      <w:bookmarkStart w:id="7283" w:name="_Toc36543219"/>
      <w:bookmarkStart w:id="7284" w:name="_Toc36567457"/>
      <w:bookmarkStart w:id="7285" w:name="_Toc44341075"/>
      <w:r w:rsidRPr="002B15AA">
        <w:rPr>
          <w:rFonts w:hint="eastAsia"/>
          <w:lang w:eastAsia="zh-CN"/>
        </w:rPr>
        <w:lastRenderedPageBreak/>
        <w:t>4.3.2</w:t>
      </w:r>
      <w:r w:rsidRPr="002B15AA">
        <w:rPr>
          <w:lang w:eastAsia="zh-CN"/>
        </w:rPr>
        <w:t>9</w:t>
      </w:r>
      <w:r w:rsidRPr="002B15AA">
        <w:t>.4</w:t>
      </w:r>
      <w:r w:rsidRPr="002B15AA">
        <w:tab/>
        <w:t>Notifications</w:t>
      </w:r>
      <w:bookmarkEnd w:id="7277"/>
      <w:bookmarkEnd w:id="7278"/>
      <w:bookmarkEnd w:id="7279"/>
      <w:bookmarkEnd w:id="7280"/>
      <w:bookmarkEnd w:id="7281"/>
      <w:bookmarkEnd w:id="7282"/>
      <w:bookmarkEnd w:id="7283"/>
      <w:bookmarkEnd w:id="7284"/>
      <w:bookmarkEnd w:id="7285"/>
    </w:p>
    <w:p w:rsidR="00E154AB" w:rsidRPr="002B15AA" w:rsidRDefault="00E154AB" w:rsidP="00E154AB">
      <w:r w:rsidRPr="002B15AA">
        <w:t>See respective IOCs.</w:t>
      </w:r>
    </w:p>
    <w:p w:rsidR="00E154AB" w:rsidRPr="002B15AA" w:rsidRDefault="00E154AB" w:rsidP="00E154AB">
      <w:pPr>
        <w:pStyle w:val="Heading3"/>
        <w:rPr>
          <w:lang w:eastAsia="zh-CN"/>
        </w:rPr>
      </w:pPr>
      <w:bookmarkStart w:id="7286" w:name="_Toc19888191"/>
      <w:bookmarkStart w:id="7287" w:name="_Toc27405068"/>
      <w:bookmarkStart w:id="7288" w:name="_Toc35878213"/>
      <w:bookmarkStart w:id="7289" w:name="_Toc36220029"/>
      <w:bookmarkStart w:id="7290" w:name="_Toc36474127"/>
      <w:bookmarkStart w:id="7291" w:name="_Toc36542399"/>
      <w:bookmarkStart w:id="7292" w:name="_Toc36543220"/>
      <w:bookmarkStart w:id="7293" w:name="_Toc36567458"/>
      <w:bookmarkStart w:id="7294" w:name="_Toc44341076"/>
      <w:r w:rsidRPr="002B15AA">
        <w:rPr>
          <w:rFonts w:hint="eastAsia"/>
          <w:lang w:eastAsia="zh-CN"/>
        </w:rPr>
        <w:t>4.3.30</w:t>
      </w:r>
      <w:r w:rsidRPr="002B15AA">
        <w:rPr>
          <w:lang w:eastAsia="zh-CN"/>
        </w:rPr>
        <w:tab/>
      </w:r>
      <w:r w:rsidRPr="002B15AA">
        <w:rPr>
          <w:rFonts w:ascii="Courier New" w:hAnsi="Courier New"/>
          <w:lang w:eastAsia="zh-CN"/>
        </w:rPr>
        <w:t>AMFFunction &lt;&lt;ProxyClass&gt;&gt;</w:t>
      </w:r>
      <w:bookmarkEnd w:id="7286"/>
      <w:bookmarkEnd w:id="7287"/>
      <w:bookmarkEnd w:id="7288"/>
      <w:bookmarkEnd w:id="7289"/>
      <w:bookmarkEnd w:id="7290"/>
      <w:bookmarkEnd w:id="7291"/>
      <w:bookmarkEnd w:id="7292"/>
      <w:bookmarkEnd w:id="7293"/>
      <w:bookmarkEnd w:id="7294"/>
    </w:p>
    <w:p w:rsidR="00E154AB" w:rsidRPr="002B15AA" w:rsidRDefault="00E154AB" w:rsidP="00E154AB">
      <w:pPr>
        <w:pStyle w:val="Heading4"/>
      </w:pPr>
      <w:bookmarkStart w:id="7295" w:name="_Toc19888192"/>
      <w:bookmarkStart w:id="7296" w:name="_Toc27405069"/>
      <w:bookmarkStart w:id="7297" w:name="_Toc35878214"/>
      <w:bookmarkStart w:id="7298" w:name="_Toc36220030"/>
      <w:bookmarkStart w:id="7299" w:name="_Toc36474128"/>
      <w:bookmarkStart w:id="7300" w:name="_Toc36542400"/>
      <w:bookmarkStart w:id="7301" w:name="_Toc36543221"/>
      <w:bookmarkStart w:id="7302" w:name="_Toc36567459"/>
      <w:bookmarkStart w:id="7303" w:name="_Toc44341077"/>
      <w:r w:rsidRPr="002B15AA">
        <w:rPr>
          <w:rFonts w:hint="eastAsia"/>
          <w:lang w:eastAsia="zh-CN"/>
        </w:rPr>
        <w:t>4.3.30</w:t>
      </w:r>
      <w:r w:rsidRPr="002B15AA">
        <w:t>.1</w:t>
      </w:r>
      <w:r w:rsidRPr="002B15AA">
        <w:tab/>
        <w:t>Definition</w:t>
      </w:r>
      <w:bookmarkEnd w:id="7295"/>
      <w:bookmarkEnd w:id="7296"/>
      <w:bookmarkEnd w:id="7297"/>
      <w:bookmarkEnd w:id="7298"/>
      <w:bookmarkEnd w:id="7299"/>
      <w:bookmarkEnd w:id="7300"/>
      <w:bookmarkEnd w:id="7301"/>
      <w:bookmarkEnd w:id="7302"/>
      <w:bookmarkEnd w:id="7303"/>
    </w:p>
    <w:p w:rsidR="00E154AB" w:rsidRPr="002B15AA" w:rsidRDefault="00E154AB" w:rsidP="00E154AB">
      <w:r w:rsidRPr="002B15AA">
        <w:t xml:space="preserve">This IOC represents an </w:t>
      </w:r>
      <w:r w:rsidRPr="002B15AA">
        <w:rPr>
          <w:rFonts w:ascii="Courier New" w:hAnsi="Courier New" w:cs="Courier New"/>
        </w:rPr>
        <w:t>&lt;&lt;IOC&gt;&gt;AMFFunction</w:t>
      </w:r>
      <w:r w:rsidRPr="002B15AA">
        <w:t xml:space="preserve"> and </w:t>
      </w:r>
      <w:r w:rsidRPr="002B15AA">
        <w:rPr>
          <w:rFonts w:ascii="Courier New" w:hAnsi="Courier New" w:cs="Courier New"/>
        </w:rPr>
        <w:t>&lt;&lt;IOC&gt;&gt;ExternalAMFFunction</w:t>
      </w:r>
      <w:r w:rsidRPr="002B15AA">
        <w:t>.</w:t>
      </w:r>
      <w:r>
        <w:t xml:space="preserve"> </w:t>
      </w:r>
    </w:p>
    <w:p w:rsidR="00E154AB" w:rsidRPr="002B15AA" w:rsidRDefault="00E154AB" w:rsidP="00E154AB">
      <w:pPr>
        <w:pStyle w:val="Heading4"/>
      </w:pPr>
      <w:bookmarkStart w:id="7304" w:name="_Toc19888193"/>
      <w:bookmarkStart w:id="7305" w:name="_Toc27405070"/>
      <w:bookmarkStart w:id="7306" w:name="_Toc35878215"/>
      <w:bookmarkStart w:id="7307" w:name="_Toc36220031"/>
      <w:bookmarkStart w:id="7308" w:name="_Toc36474129"/>
      <w:bookmarkStart w:id="7309" w:name="_Toc36542401"/>
      <w:bookmarkStart w:id="7310" w:name="_Toc36543222"/>
      <w:bookmarkStart w:id="7311" w:name="_Toc36567460"/>
      <w:bookmarkStart w:id="7312" w:name="_Toc44341078"/>
      <w:r w:rsidRPr="002B15AA">
        <w:rPr>
          <w:rFonts w:hint="eastAsia"/>
          <w:lang w:eastAsia="zh-CN"/>
        </w:rPr>
        <w:t>4.3.30</w:t>
      </w:r>
      <w:r w:rsidRPr="002B15AA">
        <w:t>.2</w:t>
      </w:r>
      <w:r w:rsidRPr="002B15AA">
        <w:tab/>
        <w:t>Attributes</w:t>
      </w:r>
      <w:bookmarkEnd w:id="7304"/>
      <w:bookmarkEnd w:id="7305"/>
      <w:bookmarkEnd w:id="7306"/>
      <w:bookmarkEnd w:id="7307"/>
      <w:bookmarkEnd w:id="7308"/>
      <w:bookmarkEnd w:id="7309"/>
      <w:bookmarkEnd w:id="7310"/>
      <w:bookmarkEnd w:id="7311"/>
      <w:bookmarkEnd w:id="7312"/>
    </w:p>
    <w:p w:rsidR="00E154AB" w:rsidRPr="002B15AA" w:rsidRDefault="00E154AB" w:rsidP="00E154AB">
      <w:r w:rsidRPr="002B15AA">
        <w:t xml:space="preserve">See that defined in </w:t>
      </w:r>
      <w:r w:rsidRPr="002B15AA">
        <w:rPr>
          <w:rFonts w:ascii="Courier New" w:hAnsi="Courier New" w:cs="Courier New"/>
        </w:rPr>
        <w:t>&lt;&lt;IOC&gt;&gt;AMFFunction</w:t>
      </w:r>
      <w:r w:rsidRPr="002B15AA">
        <w:t xml:space="preserve"> and </w:t>
      </w:r>
      <w:r w:rsidRPr="002B15AA">
        <w:rPr>
          <w:rFonts w:ascii="Courier New" w:hAnsi="Courier New" w:cs="Courier New"/>
        </w:rPr>
        <w:t>&lt;&lt;IOC&gt;&gt;ExternalAMFFunction</w:t>
      </w:r>
      <w:r w:rsidRPr="002B15AA">
        <w:t>.</w:t>
      </w:r>
    </w:p>
    <w:p w:rsidR="00E154AB" w:rsidRPr="002B15AA" w:rsidRDefault="00E154AB" w:rsidP="00E154AB">
      <w:pPr>
        <w:pStyle w:val="Heading4"/>
      </w:pPr>
      <w:bookmarkStart w:id="7313" w:name="_Toc19888194"/>
      <w:bookmarkStart w:id="7314" w:name="_Toc27405071"/>
      <w:bookmarkStart w:id="7315" w:name="_Toc35878216"/>
      <w:bookmarkStart w:id="7316" w:name="_Toc36220032"/>
      <w:bookmarkStart w:id="7317" w:name="_Toc36474130"/>
      <w:bookmarkStart w:id="7318" w:name="_Toc36542402"/>
      <w:bookmarkStart w:id="7319" w:name="_Toc36543223"/>
      <w:bookmarkStart w:id="7320" w:name="_Toc36567461"/>
      <w:bookmarkStart w:id="7321" w:name="_Toc44341079"/>
      <w:r w:rsidRPr="002B15AA">
        <w:rPr>
          <w:rFonts w:hint="eastAsia"/>
          <w:lang w:eastAsia="zh-CN"/>
        </w:rPr>
        <w:t>4.3.</w:t>
      </w:r>
      <w:r w:rsidRPr="002B15AA">
        <w:rPr>
          <w:lang w:eastAsia="zh-CN"/>
        </w:rPr>
        <w:t>30</w:t>
      </w:r>
      <w:r w:rsidRPr="002B15AA">
        <w:t>.3</w:t>
      </w:r>
      <w:r w:rsidRPr="002B15AA">
        <w:tab/>
        <w:t>Attribute constraints</w:t>
      </w:r>
      <w:bookmarkEnd w:id="7313"/>
      <w:bookmarkEnd w:id="7314"/>
      <w:bookmarkEnd w:id="7315"/>
      <w:bookmarkEnd w:id="7316"/>
      <w:bookmarkEnd w:id="7317"/>
      <w:bookmarkEnd w:id="7318"/>
      <w:bookmarkEnd w:id="7319"/>
      <w:bookmarkEnd w:id="7320"/>
      <w:bookmarkEnd w:id="7321"/>
    </w:p>
    <w:p w:rsidR="00E154AB" w:rsidRPr="002B15AA" w:rsidRDefault="00E154AB" w:rsidP="00E154AB">
      <w:r w:rsidRPr="002B15AA">
        <w:t xml:space="preserve">See that defined in </w:t>
      </w:r>
      <w:r w:rsidRPr="002B15AA">
        <w:rPr>
          <w:rFonts w:ascii="Courier New" w:hAnsi="Courier New" w:cs="Courier New"/>
        </w:rPr>
        <w:t>&lt;&lt;IOC&gt;&gt;AMFFunction</w:t>
      </w:r>
      <w:r w:rsidRPr="002B15AA">
        <w:t xml:space="preserve"> and </w:t>
      </w:r>
      <w:r w:rsidRPr="002B15AA">
        <w:rPr>
          <w:rFonts w:ascii="Courier New" w:hAnsi="Courier New" w:cs="Courier New"/>
        </w:rPr>
        <w:t>&lt;&lt;IOC&gt;&gt;ExternalAMFFunction</w:t>
      </w:r>
      <w:r w:rsidRPr="002B15AA">
        <w:t>.</w:t>
      </w:r>
    </w:p>
    <w:p w:rsidR="00E154AB" w:rsidRPr="002B15AA" w:rsidRDefault="00E154AB" w:rsidP="00E154AB">
      <w:pPr>
        <w:pStyle w:val="Heading4"/>
      </w:pPr>
      <w:bookmarkStart w:id="7322" w:name="_Toc19888195"/>
      <w:bookmarkStart w:id="7323" w:name="_Toc27405072"/>
      <w:bookmarkStart w:id="7324" w:name="_Toc35878217"/>
      <w:bookmarkStart w:id="7325" w:name="_Toc36220033"/>
      <w:bookmarkStart w:id="7326" w:name="_Toc36474131"/>
      <w:bookmarkStart w:id="7327" w:name="_Toc36542403"/>
      <w:bookmarkStart w:id="7328" w:name="_Toc36543224"/>
      <w:bookmarkStart w:id="7329" w:name="_Toc36567462"/>
      <w:bookmarkStart w:id="7330" w:name="_Toc44341080"/>
      <w:r w:rsidRPr="002B15AA">
        <w:rPr>
          <w:rFonts w:hint="eastAsia"/>
          <w:lang w:eastAsia="zh-CN"/>
        </w:rPr>
        <w:t>4.3.</w:t>
      </w:r>
      <w:r w:rsidRPr="002B15AA">
        <w:rPr>
          <w:lang w:eastAsia="zh-CN"/>
        </w:rPr>
        <w:t>30</w:t>
      </w:r>
      <w:r w:rsidRPr="002B15AA">
        <w:t>.4</w:t>
      </w:r>
      <w:r w:rsidRPr="002B15AA">
        <w:tab/>
        <w:t>Notifications</w:t>
      </w:r>
      <w:bookmarkEnd w:id="7322"/>
      <w:bookmarkEnd w:id="7323"/>
      <w:bookmarkEnd w:id="7324"/>
      <w:bookmarkEnd w:id="7325"/>
      <w:bookmarkEnd w:id="7326"/>
      <w:bookmarkEnd w:id="7327"/>
      <w:bookmarkEnd w:id="7328"/>
      <w:bookmarkEnd w:id="7329"/>
      <w:bookmarkEnd w:id="7330"/>
    </w:p>
    <w:p w:rsidR="00E154AB" w:rsidRPr="002B15AA" w:rsidRDefault="00E154AB" w:rsidP="00E154AB">
      <w:r w:rsidRPr="002B15AA">
        <w:t>See respective IOCs.</w:t>
      </w:r>
    </w:p>
    <w:p w:rsidR="00E154AB" w:rsidRDefault="00E154AB" w:rsidP="00E154AB">
      <w:pPr>
        <w:pStyle w:val="Heading3"/>
        <w:rPr>
          <w:lang w:eastAsia="zh-CN"/>
        </w:rPr>
      </w:pPr>
      <w:bookmarkStart w:id="7331" w:name="_Toc19888196"/>
      <w:bookmarkStart w:id="7332" w:name="_Toc27405073"/>
      <w:bookmarkStart w:id="7333" w:name="_Toc35878218"/>
      <w:bookmarkStart w:id="7334" w:name="_Toc36220034"/>
      <w:bookmarkStart w:id="7335" w:name="_Toc36474132"/>
      <w:bookmarkStart w:id="7336" w:name="_Toc36542404"/>
      <w:bookmarkStart w:id="7337" w:name="_Toc36543225"/>
      <w:bookmarkStart w:id="7338" w:name="_Toc36567463"/>
      <w:bookmarkStart w:id="7339" w:name="_Toc44341081"/>
      <w:r w:rsidRPr="002B15AA">
        <w:rPr>
          <w:rFonts w:hint="eastAsia"/>
          <w:lang w:eastAsia="zh-CN"/>
        </w:rPr>
        <w:t>4.</w:t>
      </w:r>
      <w:r w:rsidRPr="002B15AA">
        <w:rPr>
          <w:lang w:eastAsia="zh-CN"/>
        </w:rPr>
        <w:t>3.</w:t>
      </w:r>
      <w:r>
        <w:rPr>
          <w:lang w:eastAsia="zh-CN"/>
        </w:rPr>
        <w:t>31</w:t>
      </w:r>
      <w:r w:rsidRPr="002B15AA">
        <w:rPr>
          <w:lang w:eastAsia="zh-CN"/>
        </w:rPr>
        <w:tab/>
      </w:r>
      <w:r>
        <w:rPr>
          <w:lang w:eastAsia="zh-CN"/>
        </w:rPr>
        <w:t>Void</w:t>
      </w:r>
      <w:bookmarkEnd w:id="7331"/>
      <w:bookmarkEnd w:id="7332"/>
      <w:bookmarkEnd w:id="7333"/>
      <w:bookmarkEnd w:id="7334"/>
      <w:bookmarkEnd w:id="7335"/>
      <w:bookmarkEnd w:id="7336"/>
      <w:bookmarkEnd w:id="7337"/>
      <w:bookmarkEnd w:id="7338"/>
      <w:bookmarkEnd w:id="7339"/>
    </w:p>
    <w:p w:rsidR="00E154AB" w:rsidRDefault="00E154AB" w:rsidP="00E154AB">
      <w:pPr>
        <w:pStyle w:val="Heading3"/>
        <w:rPr>
          <w:lang w:val="en-US" w:eastAsia="zh-CN"/>
        </w:rPr>
      </w:pPr>
      <w:bookmarkStart w:id="7340" w:name="_Toc19888197"/>
      <w:bookmarkStart w:id="7341" w:name="_Toc27405074"/>
      <w:bookmarkStart w:id="7342" w:name="_Toc35878219"/>
      <w:bookmarkStart w:id="7343" w:name="_Toc36220035"/>
      <w:bookmarkStart w:id="7344" w:name="_Toc36474133"/>
      <w:bookmarkStart w:id="7345" w:name="_Toc36542405"/>
      <w:bookmarkStart w:id="7346" w:name="_Toc36543226"/>
      <w:bookmarkStart w:id="7347" w:name="_Toc36567464"/>
      <w:bookmarkStart w:id="7348" w:name="_Toc44341082"/>
      <w:r>
        <w:rPr>
          <w:rFonts w:hint="eastAsia"/>
          <w:lang w:val="en-US" w:eastAsia="zh-CN"/>
        </w:rPr>
        <w:t>4</w:t>
      </w:r>
      <w:r>
        <w:rPr>
          <w:lang w:val="en-US" w:eastAsia="zh-CN"/>
        </w:rPr>
        <w:t>.3.32</w:t>
      </w:r>
      <w:r>
        <w:rPr>
          <w:lang w:val="en-US" w:eastAsia="zh-CN"/>
        </w:rPr>
        <w:tab/>
      </w:r>
      <w:r>
        <w:rPr>
          <w:rFonts w:ascii="Courier New" w:hAnsi="Courier New"/>
          <w:lang w:val="en-US" w:eastAsia="zh-CN"/>
        </w:rPr>
        <w:t>NRCellRelation</w:t>
      </w:r>
      <w:bookmarkEnd w:id="7340"/>
      <w:bookmarkEnd w:id="7341"/>
      <w:bookmarkEnd w:id="7342"/>
      <w:bookmarkEnd w:id="7343"/>
      <w:bookmarkEnd w:id="7344"/>
      <w:bookmarkEnd w:id="7345"/>
      <w:bookmarkEnd w:id="7346"/>
      <w:bookmarkEnd w:id="7347"/>
      <w:bookmarkEnd w:id="7348"/>
    </w:p>
    <w:p w:rsidR="00E154AB" w:rsidRDefault="00E154AB" w:rsidP="00E154AB">
      <w:pPr>
        <w:pStyle w:val="Heading4"/>
      </w:pPr>
      <w:bookmarkStart w:id="7349" w:name="_Toc19888198"/>
      <w:bookmarkStart w:id="7350" w:name="_Toc27405075"/>
      <w:bookmarkStart w:id="7351" w:name="_Toc35878220"/>
      <w:bookmarkStart w:id="7352" w:name="_Toc36220036"/>
      <w:bookmarkStart w:id="7353" w:name="_Toc36474134"/>
      <w:bookmarkStart w:id="7354" w:name="_Toc36542406"/>
      <w:bookmarkStart w:id="7355" w:name="_Toc36543227"/>
      <w:bookmarkStart w:id="7356" w:name="_Toc36567465"/>
      <w:bookmarkStart w:id="7357" w:name="_Toc44341083"/>
      <w:r>
        <w:rPr>
          <w:rFonts w:hint="eastAsia"/>
          <w:lang w:eastAsia="zh-CN"/>
        </w:rPr>
        <w:t>4</w:t>
      </w:r>
      <w:r>
        <w:t>.3.32.1</w:t>
      </w:r>
      <w:r>
        <w:tab/>
        <w:t>Definition</w:t>
      </w:r>
      <w:bookmarkEnd w:id="7349"/>
      <w:bookmarkEnd w:id="7350"/>
      <w:bookmarkEnd w:id="7351"/>
      <w:bookmarkEnd w:id="7352"/>
      <w:bookmarkEnd w:id="7353"/>
      <w:bookmarkEnd w:id="7354"/>
      <w:bookmarkEnd w:id="7355"/>
      <w:bookmarkEnd w:id="7356"/>
      <w:bookmarkEnd w:id="7357"/>
    </w:p>
    <w:p w:rsidR="00E154AB" w:rsidRDefault="00E154AB" w:rsidP="00E154AB">
      <w:r>
        <w:t xml:space="preserve">This IOC represents a neighbour cell relation from a source cell to a target cell, where the target cell is an </w:t>
      </w:r>
      <w:r>
        <w:rPr>
          <w:rFonts w:ascii="Courier New" w:hAnsi="Courier New"/>
        </w:rPr>
        <w:t>NR</w:t>
      </w:r>
      <w:r w:rsidRPr="000414F5">
        <w:rPr>
          <w:rFonts w:ascii="Courier New" w:hAnsi="Courier New"/>
        </w:rPr>
        <w:t>Cell</w:t>
      </w:r>
      <w:r>
        <w:rPr>
          <w:rFonts w:ascii="Courier New" w:hAnsi="Courier New"/>
        </w:rPr>
        <w:t>CU</w:t>
      </w:r>
      <w:r>
        <w:t xml:space="preserve"> or </w:t>
      </w:r>
      <w:r w:rsidRPr="000414F5">
        <w:rPr>
          <w:rFonts w:ascii="Courier New" w:hAnsi="Courier New"/>
        </w:rPr>
        <w:t>External</w:t>
      </w:r>
      <w:r>
        <w:rPr>
          <w:rFonts w:ascii="Courier New" w:hAnsi="Courier New"/>
        </w:rPr>
        <w:t>NR</w:t>
      </w:r>
      <w:r w:rsidRPr="000414F5">
        <w:rPr>
          <w:rFonts w:ascii="Courier New" w:hAnsi="Courier New"/>
        </w:rPr>
        <w:t>Cell</w:t>
      </w:r>
      <w:r>
        <w:rPr>
          <w:rFonts w:ascii="Courier New" w:hAnsi="Courier New"/>
        </w:rPr>
        <w:t>CU</w:t>
      </w:r>
      <w:r>
        <w:t xml:space="preserve"> instance.</w:t>
      </w:r>
    </w:p>
    <w:p w:rsidR="00E154AB" w:rsidRDefault="00E154AB" w:rsidP="00E154AB">
      <w:r>
        <w:t xml:space="preserve">The source cell can be a </w:t>
      </w:r>
      <w:r>
        <w:rPr>
          <w:rFonts w:ascii="Courier New" w:hAnsi="Courier New"/>
        </w:rPr>
        <w:t>NRCellCU</w:t>
      </w:r>
      <w:r>
        <w:t xml:space="preserve"> instance. This is the case for an Intra-NR neighbour cell relation.</w:t>
      </w:r>
    </w:p>
    <w:p w:rsidR="00E154AB" w:rsidRDefault="00E154AB" w:rsidP="00E154AB">
      <w:r>
        <w:t xml:space="preserve">The source cell can be a </w:t>
      </w:r>
      <w:r w:rsidRPr="00212C37">
        <w:rPr>
          <w:rFonts w:ascii="Courier New" w:hAnsi="Courier New" w:cs="Courier New"/>
        </w:rPr>
        <w:t>EUtranGenericCell</w:t>
      </w:r>
      <w:r>
        <w:t xml:space="preserve"> instance. This is the case for Inter-LTE-NR neighbour cell relation, from E-UTRAN to NR. See 3GPP TS 28.658 [19].</w:t>
      </w:r>
    </w:p>
    <w:p w:rsidR="00E154AB" w:rsidRDefault="00E154AB" w:rsidP="00E154AB">
      <w:pPr>
        <w:rPr>
          <w:lang w:val="en-US"/>
        </w:rPr>
      </w:pPr>
      <w:r>
        <w:t>Neighbour cell relations are unidirectional.</w:t>
      </w:r>
    </w:p>
    <w:p w:rsidR="00E154AB" w:rsidRDefault="00E154AB" w:rsidP="00E154AB">
      <w:pPr>
        <w:pStyle w:val="Heading4"/>
      </w:pPr>
      <w:bookmarkStart w:id="7358" w:name="_Toc19888199"/>
      <w:bookmarkStart w:id="7359" w:name="_Toc27405076"/>
      <w:bookmarkStart w:id="7360" w:name="_Toc35878221"/>
      <w:bookmarkStart w:id="7361" w:name="_Toc36220037"/>
      <w:bookmarkStart w:id="7362" w:name="_Toc36474135"/>
      <w:bookmarkStart w:id="7363" w:name="_Toc36542407"/>
      <w:bookmarkStart w:id="7364" w:name="_Toc36543228"/>
      <w:bookmarkStart w:id="7365" w:name="_Toc36567466"/>
      <w:bookmarkStart w:id="7366" w:name="_Toc44341084"/>
      <w:r>
        <w:rPr>
          <w:rFonts w:hint="eastAsia"/>
          <w:lang w:eastAsia="zh-CN"/>
        </w:rPr>
        <w:lastRenderedPageBreak/>
        <w:t>4</w:t>
      </w:r>
      <w:r>
        <w:t>.3.32.2</w:t>
      </w:r>
      <w:r>
        <w:tab/>
        <w:t>Attributes</w:t>
      </w:r>
      <w:bookmarkEnd w:id="7358"/>
      <w:bookmarkEnd w:id="7359"/>
      <w:bookmarkEnd w:id="7360"/>
      <w:bookmarkEnd w:id="7361"/>
      <w:bookmarkEnd w:id="7362"/>
      <w:bookmarkEnd w:id="7363"/>
      <w:bookmarkEnd w:id="7364"/>
      <w:bookmarkEnd w:id="7365"/>
      <w:bookmarkEnd w:id="7366"/>
    </w:p>
    <w:tbl>
      <w:tblPr>
        <w:tblW w:w="9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
        <w:gridCol w:w="3823"/>
        <w:gridCol w:w="113"/>
        <w:gridCol w:w="879"/>
        <w:gridCol w:w="113"/>
        <w:gridCol w:w="1163"/>
        <w:gridCol w:w="113"/>
        <w:gridCol w:w="1021"/>
        <w:gridCol w:w="113"/>
        <w:gridCol w:w="1021"/>
        <w:gridCol w:w="113"/>
        <w:gridCol w:w="1272"/>
        <w:gridCol w:w="113"/>
      </w:tblGrid>
      <w:tr w:rsidR="00E154AB" w:rsidTr="001A1489">
        <w:trPr>
          <w:gridAfter w:val="1"/>
          <w:wAfter w:w="113" w:type="dxa"/>
          <w:cantSplit/>
          <w:jc w:val="center"/>
        </w:trPr>
        <w:tc>
          <w:tcPr>
            <w:tcW w:w="3936" w:type="dxa"/>
            <w:gridSpan w:val="2"/>
            <w:shd w:val="pct10" w:color="auto" w:fill="FFFFFF"/>
            <w:vAlign w:val="center"/>
          </w:tcPr>
          <w:p w:rsidR="00E154AB" w:rsidRDefault="00E154AB" w:rsidP="00583841">
            <w:pPr>
              <w:pStyle w:val="TAH"/>
            </w:pPr>
            <w:r>
              <w:t>Attribute name</w:t>
            </w:r>
          </w:p>
        </w:tc>
        <w:tc>
          <w:tcPr>
            <w:tcW w:w="992" w:type="dxa"/>
            <w:gridSpan w:val="2"/>
            <w:shd w:val="pct10" w:color="auto" w:fill="FFFFFF"/>
            <w:vAlign w:val="center"/>
          </w:tcPr>
          <w:p w:rsidR="00E154AB" w:rsidRDefault="00E154AB" w:rsidP="00583841">
            <w:pPr>
              <w:pStyle w:val="TAH"/>
            </w:pPr>
            <w:r>
              <w:t>Support Qualifier</w:t>
            </w:r>
          </w:p>
        </w:tc>
        <w:tc>
          <w:tcPr>
            <w:tcW w:w="1276" w:type="dxa"/>
            <w:gridSpan w:val="2"/>
            <w:shd w:val="pct10" w:color="auto" w:fill="FFFFFF"/>
            <w:vAlign w:val="center"/>
          </w:tcPr>
          <w:p w:rsidR="00E154AB" w:rsidRDefault="00E154AB" w:rsidP="00583841">
            <w:pPr>
              <w:pStyle w:val="TAH"/>
            </w:pPr>
            <w:r>
              <w:t>isReadable</w:t>
            </w:r>
          </w:p>
        </w:tc>
        <w:tc>
          <w:tcPr>
            <w:tcW w:w="1134" w:type="dxa"/>
            <w:gridSpan w:val="2"/>
            <w:shd w:val="pct10" w:color="auto" w:fill="FFFFFF"/>
            <w:vAlign w:val="center"/>
          </w:tcPr>
          <w:p w:rsidR="00E154AB" w:rsidRDefault="00E154AB" w:rsidP="00583841">
            <w:pPr>
              <w:pStyle w:val="TAH"/>
            </w:pPr>
            <w:r>
              <w:t>isWritable</w:t>
            </w:r>
          </w:p>
        </w:tc>
        <w:tc>
          <w:tcPr>
            <w:tcW w:w="1134" w:type="dxa"/>
            <w:gridSpan w:val="2"/>
            <w:shd w:val="pct10" w:color="auto" w:fill="FFFFFF"/>
            <w:vAlign w:val="center"/>
          </w:tcPr>
          <w:p w:rsidR="00E154AB" w:rsidRDefault="00E154AB" w:rsidP="00583841">
            <w:pPr>
              <w:pStyle w:val="TAH"/>
            </w:pPr>
            <w:r>
              <w:rPr>
                <w:rFonts w:cs="Arial"/>
                <w:bCs/>
                <w:szCs w:val="18"/>
              </w:rPr>
              <w:t>isInvariant</w:t>
            </w:r>
          </w:p>
        </w:tc>
        <w:tc>
          <w:tcPr>
            <w:tcW w:w="1385" w:type="dxa"/>
            <w:gridSpan w:val="2"/>
            <w:shd w:val="pct10" w:color="auto" w:fill="FFFFFF"/>
            <w:vAlign w:val="center"/>
          </w:tcPr>
          <w:p w:rsidR="00E154AB" w:rsidRDefault="00E154AB" w:rsidP="00583841">
            <w:pPr>
              <w:pStyle w:val="TAH"/>
            </w:pPr>
            <w:r>
              <w:t>isNotifyable</w:t>
            </w:r>
          </w:p>
        </w:tc>
      </w:tr>
      <w:tr w:rsidR="00E154AB" w:rsidTr="001A1489">
        <w:trPr>
          <w:gridAfter w:val="1"/>
          <w:wAfter w:w="113" w:type="dxa"/>
          <w:cantSplit/>
          <w:jc w:val="center"/>
        </w:trPr>
        <w:tc>
          <w:tcPr>
            <w:tcW w:w="3936" w:type="dxa"/>
            <w:gridSpan w:val="2"/>
          </w:tcPr>
          <w:p w:rsidR="00E154AB" w:rsidRPr="005D76F0" w:rsidRDefault="00E154AB" w:rsidP="00583841">
            <w:pPr>
              <w:pStyle w:val="TAL"/>
              <w:rPr>
                <w:rFonts w:ascii="Courier New" w:hAnsi="Courier New" w:cs="Courier New"/>
              </w:rPr>
            </w:pPr>
            <w:r>
              <w:rPr>
                <w:rFonts w:ascii="Courier New" w:hAnsi="Courier New"/>
                <w:lang w:val="en-US" w:eastAsia="zh-CN"/>
              </w:rPr>
              <w:t>nRTCI</w:t>
            </w:r>
          </w:p>
        </w:tc>
        <w:tc>
          <w:tcPr>
            <w:tcW w:w="992" w:type="dxa"/>
            <w:gridSpan w:val="2"/>
          </w:tcPr>
          <w:p w:rsidR="00E154AB" w:rsidRDefault="00E154AB" w:rsidP="00583841">
            <w:pPr>
              <w:pStyle w:val="TAL"/>
              <w:jc w:val="center"/>
            </w:pPr>
            <w:r>
              <w:t>O</w:t>
            </w:r>
          </w:p>
        </w:tc>
        <w:tc>
          <w:tcPr>
            <w:tcW w:w="1276" w:type="dxa"/>
            <w:gridSpan w:val="2"/>
          </w:tcPr>
          <w:p w:rsidR="00E154AB" w:rsidRDefault="00E154AB" w:rsidP="00583841">
            <w:pPr>
              <w:pStyle w:val="TAL"/>
              <w:jc w:val="center"/>
            </w:pPr>
            <w:r>
              <w:t>T</w:t>
            </w:r>
          </w:p>
        </w:tc>
        <w:tc>
          <w:tcPr>
            <w:tcW w:w="1134" w:type="dxa"/>
            <w:gridSpan w:val="2"/>
          </w:tcPr>
          <w:p w:rsidR="00E154AB" w:rsidRDefault="00E154AB" w:rsidP="00583841">
            <w:pPr>
              <w:pStyle w:val="TAL"/>
              <w:jc w:val="center"/>
            </w:pPr>
            <w:r>
              <w:t>T</w:t>
            </w:r>
          </w:p>
        </w:tc>
        <w:tc>
          <w:tcPr>
            <w:tcW w:w="1134" w:type="dxa"/>
            <w:gridSpan w:val="2"/>
          </w:tcPr>
          <w:p w:rsidR="00E154AB" w:rsidRDefault="00E154AB" w:rsidP="00583841">
            <w:pPr>
              <w:pStyle w:val="TAL"/>
              <w:jc w:val="center"/>
              <w:rPr>
                <w:lang w:eastAsia="zh-CN"/>
              </w:rPr>
            </w:pPr>
            <w:r>
              <w:t>F</w:t>
            </w:r>
          </w:p>
        </w:tc>
        <w:tc>
          <w:tcPr>
            <w:tcW w:w="1385" w:type="dxa"/>
            <w:gridSpan w:val="2"/>
          </w:tcPr>
          <w:p w:rsidR="00E154AB" w:rsidRDefault="00E154AB" w:rsidP="00583841">
            <w:pPr>
              <w:pStyle w:val="TAL"/>
              <w:jc w:val="center"/>
            </w:pPr>
            <w:r>
              <w:rPr>
                <w:lang w:eastAsia="zh-CN"/>
              </w:rPr>
              <w:t>T</w:t>
            </w:r>
          </w:p>
        </w:tc>
      </w:tr>
      <w:tr w:rsidR="00E154AB" w:rsidTr="001A1489">
        <w:trPr>
          <w:gridAfter w:val="1"/>
          <w:wAfter w:w="113" w:type="dxa"/>
          <w:cantSplit/>
          <w:jc w:val="center"/>
        </w:trPr>
        <w:tc>
          <w:tcPr>
            <w:tcW w:w="3936" w:type="dxa"/>
            <w:gridSpan w:val="2"/>
          </w:tcPr>
          <w:p w:rsidR="00E154AB" w:rsidRDefault="00E154AB" w:rsidP="00583841">
            <w:pPr>
              <w:pStyle w:val="TAL"/>
              <w:rPr>
                <w:b/>
                <w:lang w:eastAsia="zh-CN"/>
              </w:rPr>
            </w:pPr>
            <w:r>
              <w:rPr>
                <w:rFonts w:ascii="Courier New" w:hAnsi="Courier New" w:cs="Courier New"/>
                <w:bCs/>
              </w:rPr>
              <w:t>cellIndividualOffset</w:t>
            </w:r>
          </w:p>
        </w:tc>
        <w:tc>
          <w:tcPr>
            <w:tcW w:w="992" w:type="dxa"/>
            <w:gridSpan w:val="2"/>
          </w:tcPr>
          <w:p w:rsidR="00E154AB" w:rsidRDefault="00E154AB" w:rsidP="00583841">
            <w:pPr>
              <w:pStyle w:val="TAL"/>
              <w:jc w:val="center"/>
              <w:rPr>
                <w:lang w:eastAsia="zh-CN"/>
              </w:rPr>
            </w:pPr>
            <w:r>
              <w:rPr>
                <w:rFonts w:hint="eastAsia"/>
                <w:lang w:eastAsia="zh-CN"/>
              </w:rPr>
              <w:t>M</w:t>
            </w:r>
          </w:p>
        </w:tc>
        <w:tc>
          <w:tcPr>
            <w:tcW w:w="1276" w:type="dxa"/>
            <w:gridSpan w:val="2"/>
          </w:tcPr>
          <w:p w:rsidR="00E154AB" w:rsidRDefault="00E154AB" w:rsidP="00583841">
            <w:pPr>
              <w:pStyle w:val="TAL"/>
              <w:jc w:val="center"/>
              <w:rPr>
                <w:lang w:eastAsia="zh-CN"/>
              </w:rPr>
            </w:pPr>
            <w:r>
              <w:rPr>
                <w:rFonts w:hint="eastAsia"/>
                <w:lang w:eastAsia="zh-CN"/>
              </w:rPr>
              <w:t>T</w:t>
            </w:r>
          </w:p>
        </w:tc>
        <w:tc>
          <w:tcPr>
            <w:tcW w:w="1134" w:type="dxa"/>
            <w:gridSpan w:val="2"/>
          </w:tcPr>
          <w:p w:rsidR="00E154AB" w:rsidRDefault="00E154AB" w:rsidP="00583841">
            <w:pPr>
              <w:pStyle w:val="TAL"/>
              <w:jc w:val="center"/>
              <w:rPr>
                <w:lang w:eastAsia="zh-CN"/>
              </w:rPr>
            </w:pPr>
            <w:r>
              <w:rPr>
                <w:rFonts w:hint="eastAsia"/>
                <w:lang w:eastAsia="zh-CN"/>
              </w:rPr>
              <w:t>T</w:t>
            </w:r>
          </w:p>
        </w:tc>
        <w:tc>
          <w:tcPr>
            <w:tcW w:w="1134" w:type="dxa"/>
            <w:gridSpan w:val="2"/>
          </w:tcPr>
          <w:p w:rsidR="00E154AB" w:rsidRDefault="00E154AB" w:rsidP="00583841">
            <w:pPr>
              <w:pStyle w:val="TAL"/>
              <w:jc w:val="center"/>
              <w:rPr>
                <w:lang w:eastAsia="zh-CN"/>
              </w:rPr>
            </w:pPr>
            <w:r>
              <w:rPr>
                <w:rFonts w:hint="eastAsia"/>
                <w:lang w:eastAsia="zh-CN"/>
              </w:rPr>
              <w:t>F</w:t>
            </w:r>
          </w:p>
        </w:tc>
        <w:tc>
          <w:tcPr>
            <w:tcW w:w="1385" w:type="dxa"/>
            <w:gridSpan w:val="2"/>
          </w:tcPr>
          <w:p w:rsidR="00E154AB" w:rsidRDefault="00E154AB" w:rsidP="00583841">
            <w:pPr>
              <w:pStyle w:val="TAL"/>
              <w:jc w:val="center"/>
              <w:rPr>
                <w:lang w:eastAsia="zh-CN"/>
              </w:rPr>
            </w:pPr>
            <w:r>
              <w:rPr>
                <w:rFonts w:hint="eastAsia"/>
                <w:lang w:eastAsia="zh-CN"/>
              </w:rPr>
              <w:t>T</w:t>
            </w:r>
          </w:p>
        </w:tc>
      </w:tr>
      <w:tr w:rsidR="00E154AB" w:rsidTr="001A1489">
        <w:trPr>
          <w:gridAfter w:val="1"/>
          <w:wAfter w:w="113" w:type="dxa"/>
          <w:cantSplit/>
          <w:jc w:val="center"/>
        </w:trPr>
        <w:tc>
          <w:tcPr>
            <w:tcW w:w="3936" w:type="dxa"/>
            <w:gridSpan w:val="2"/>
          </w:tcPr>
          <w:p w:rsidR="00E154AB" w:rsidRDefault="00E154AB" w:rsidP="00583841">
            <w:pPr>
              <w:pStyle w:val="TAL"/>
              <w:rPr>
                <w:rFonts w:ascii="Courier New" w:hAnsi="Courier New" w:cs="Courier New"/>
                <w:bCs/>
              </w:rPr>
            </w:pPr>
            <w:r>
              <w:rPr>
                <w:rFonts w:ascii="Courier New" w:hAnsi="Courier New" w:cs="Arial"/>
                <w:lang w:val="en-US" w:eastAsia="zh-CN"/>
              </w:rPr>
              <w:t>isRemoveAllowed</w:t>
            </w:r>
          </w:p>
        </w:tc>
        <w:tc>
          <w:tcPr>
            <w:tcW w:w="992" w:type="dxa"/>
            <w:gridSpan w:val="2"/>
          </w:tcPr>
          <w:p w:rsidR="00E154AB" w:rsidRDefault="00E154AB" w:rsidP="00583841">
            <w:pPr>
              <w:pStyle w:val="TAL"/>
              <w:jc w:val="center"/>
              <w:rPr>
                <w:lang w:eastAsia="zh-CN"/>
              </w:rPr>
            </w:pPr>
            <w:r>
              <w:rPr>
                <w:rFonts w:cs="Arial"/>
                <w:lang w:val="fr-FR" w:eastAsia="zh-CN"/>
              </w:rPr>
              <w:t>CM</w:t>
            </w:r>
          </w:p>
        </w:tc>
        <w:tc>
          <w:tcPr>
            <w:tcW w:w="1276" w:type="dxa"/>
            <w:gridSpan w:val="2"/>
          </w:tcPr>
          <w:p w:rsidR="00E154AB" w:rsidRDefault="00E154AB" w:rsidP="00583841">
            <w:pPr>
              <w:pStyle w:val="TAL"/>
              <w:jc w:val="center"/>
              <w:rPr>
                <w:lang w:eastAsia="zh-CN"/>
              </w:rPr>
            </w:pPr>
            <w:r>
              <w:rPr>
                <w:rFonts w:cs="Arial"/>
                <w:lang w:val="fr-FR" w:eastAsia="zh-CN"/>
              </w:rPr>
              <w:t>T</w:t>
            </w:r>
          </w:p>
        </w:tc>
        <w:tc>
          <w:tcPr>
            <w:tcW w:w="1134" w:type="dxa"/>
            <w:gridSpan w:val="2"/>
          </w:tcPr>
          <w:p w:rsidR="00E154AB" w:rsidRDefault="00E154AB" w:rsidP="00583841">
            <w:pPr>
              <w:pStyle w:val="TAL"/>
              <w:jc w:val="center"/>
              <w:rPr>
                <w:lang w:eastAsia="zh-CN"/>
              </w:rPr>
            </w:pPr>
            <w:r>
              <w:rPr>
                <w:rFonts w:cs="Arial"/>
                <w:lang w:val="fr-FR" w:eastAsia="zh-CN"/>
              </w:rPr>
              <w:t>T</w:t>
            </w:r>
          </w:p>
        </w:tc>
        <w:tc>
          <w:tcPr>
            <w:tcW w:w="1134" w:type="dxa"/>
            <w:gridSpan w:val="2"/>
          </w:tcPr>
          <w:p w:rsidR="00E154AB" w:rsidRDefault="00E154AB" w:rsidP="00583841">
            <w:pPr>
              <w:pStyle w:val="TAL"/>
              <w:jc w:val="center"/>
              <w:rPr>
                <w:lang w:eastAsia="zh-CN"/>
              </w:rPr>
            </w:pPr>
            <w:r>
              <w:rPr>
                <w:rFonts w:cs="Arial"/>
                <w:lang w:val="fr-FR" w:eastAsia="zh-CN"/>
              </w:rPr>
              <w:t>F</w:t>
            </w:r>
          </w:p>
        </w:tc>
        <w:tc>
          <w:tcPr>
            <w:tcW w:w="1385" w:type="dxa"/>
            <w:gridSpan w:val="2"/>
          </w:tcPr>
          <w:p w:rsidR="00E154AB" w:rsidRDefault="00E154AB" w:rsidP="00583841">
            <w:pPr>
              <w:pStyle w:val="TAL"/>
              <w:jc w:val="center"/>
              <w:rPr>
                <w:lang w:eastAsia="zh-CN"/>
              </w:rPr>
            </w:pPr>
            <w:r>
              <w:rPr>
                <w:rFonts w:cs="Arial"/>
                <w:lang w:val="fr-FR" w:eastAsia="zh-CN"/>
              </w:rPr>
              <w:t>T</w:t>
            </w:r>
          </w:p>
        </w:tc>
      </w:tr>
      <w:tr w:rsidR="00E154AB" w:rsidTr="001A1489">
        <w:trPr>
          <w:gridAfter w:val="1"/>
          <w:wAfter w:w="113" w:type="dxa"/>
          <w:cantSplit/>
          <w:jc w:val="center"/>
        </w:trPr>
        <w:tc>
          <w:tcPr>
            <w:tcW w:w="3936" w:type="dxa"/>
            <w:gridSpan w:val="2"/>
          </w:tcPr>
          <w:p w:rsidR="00E154AB" w:rsidRDefault="00E154AB" w:rsidP="00583841">
            <w:pPr>
              <w:pStyle w:val="TAL"/>
              <w:rPr>
                <w:rFonts w:ascii="Courier New" w:hAnsi="Courier New" w:cs="Courier New"/>
                <w:bCs/>
              </w:rPr>
            </w:pPr>
            <w:r>
              <w:rPr>
                <w:rFonts w:ascii="Courier New" w:hAnsi="Courier New" w:cs="Arial"/>
                <w:lang w:val="en-US" w:eastAsia="zh-CN"/>
              </w:rPr>
              <w:t>isHOAllowed</w:t>
            </w:r>
          </w:p>
        </w:tc>
        <w:tc>
          <w:tcPr>
            <w:tcW w:w="992" w:type="dxa"/>
            <w:gridSpan w:val="2"/>
          </w:tcPr>
          <w:p w:rsidR="00E154AB" w:rsidRDefault="00E154AB" w:rsidP="00583841">
            <w:pPr>
              <w:pStyle w:val="TAL"/>
              <w:jc w:val="center"/>
              <w:rPr>
                <w:lang w:eastAsia="zh-CN"/>
              </w:rPr>
            </w:pPr>
            <w:r>
              <w:rPr>
                <w:rFonts w:cs="Arial"/>
                <w:lang w:val="fr-FR" w:eastAsia="zh-CN"/>
              </w:rPr>
              <w:t>CM</w:t>
            </w:r>
          </w:p>
        </w:tc>
        <w:tc>
          <w:tcPr>
            <w:tcW w:w="1276" w:type="dxa"/>
            <w:gridSpan w:val="2"/>
          </w:tcPr>
          <w:p w:rsidR="00E154AB" w:rsidRDefault="00E154AB" w:rsidP="00583841">
            <w:pPr>
              <w:pStyle w:val="TAL"/>
              <w:jc w:val="center"/>
              <w:rPr>
                <w:lang w:eastAsia="zh-CN"/>
              </w:rPr>
            </w:pPr>
            <w:r>
              <w:rPr>
                <w:rFonts w:cs="Arial"/>
                <w:lang w:val="fr-FR" w:eastAsia="zh-CN"/>
              </w:rPr>
              <w:t>T</w:t>
            </w:r>
          </w:p>
        </w:tc>
        <w:tc>
          <w:tcPr>
            <w:tcW w:w="1134" w:type="dxa"/>
            <w:gridSpan w:val="2"/>
          </w:tcPr>
          <w:p w:rsidR="00E154AB" w:rsidRDefault="00E154AB" w:rsidP="00583841">
            <w:pPr>
              <w:pStyle w:val="TAL"/>
              <w:jc w:val="center"/>
              <w:rPr>
                <w:lang w:eastAsia="zh-CN"/>
              </w:rPr>
            </w:pPr>
            <w:r>
              <w:rPr>
                <w:rFonts w:cs="Arial"/>
                <w:lang w:val="fr-FR" w:eastAsia="zh-CN"/>
              </w:rPr>
              <w:t>T</w:t>
            </w:r>
          </w:p>
        </w:tc>
        <w:tc>
          <w:tcPr>
            <w:tcW w:w="1134" w:type="dxa"/>
            <w:gridSpan w:val="2"/>
          </w:tcPr>
          <w:p w:rsidR="00E154AB" w:rsidRDefault="00E154AB" w:rsidP="00583841">
            <w:pPr>
              <w:pStyle w:val="TAL"/>
              <w:jc w:val="center"/>
              <w:rPr>
                <w:lang w:eastAsia="zh-CN"/>
              </w:rPr>
            </w:pPr>
            <w:r>
              <w:rPr>
                <w:rFonts w:cs="Arial"/>
                <w:lang w:val="fr-FR" w:eastAsia="zh-CN"/>
              </w:rPr>
              <w:t>F</w:t>
            </w:r>
          </w:p>
        </w:tc>
        <w:tc>
          <w:tcPr>
            <w:tcW w:w="1385" w:type="dxa"/>
            <w:gridSpan w:val="2"/>
          </w:tcPr>
          <w:p w:rsidR="00E154AB" w:rsidRDefault="00E154AB" w:rsidP="00583841">
            <w:pPr>
              <w:pStyle w:val="TAL"/>
              <w:jc w:val="center"/>
              <w:rPr>
                <w:lang w:eastAsia="zh-CN"/>
              </w:rPr>
            </w:pPr>
            <w:r>
              <w:rPr>
                <w:rFonts w:cs="Arial"/>
                <w:lang w:val="fr-FR" w:eastAsia="zh-CN"/>
              </w:rPr>
              <w:t>T</w:t>
            </w:r>
          </w:p>
        </w:tc>
      </w:tr>
      <w:tr w:rsidR="001A1489" w:rsidTr="001A1489">
        <w:trPr>
          <w:gridBefore w:val="1"/>
          <w:wBefore w:w="113" w:type="dxa"/>
          <w:cantSplit/>
          <w:jc w:val="center"/>
          <w:ins w:id="7367" w:author="28.541_CR0301R1_(Rel-16)_EE_5G" w:date="2020-06-29T13:27:00Z"/>
        </w:trPr>
        <w:tc>
          <w:tcPr>
            <w:tcW w:w="3936" w:type="dxa"/>
            <w:gridSpan w:val="2"/>
          </w:tcPr>
          <w:p w:rsidR="001A1489" w:rsidRDefault="001A1489" w:rsidP="002F4A34">
            <w:pPr>
              <w:pStyle w:val="TAL"/>
              <w:rPr>
                <w:ins w:id="7368" w:author="28.541_CR0301R1_(Rel-16)_EE_5G" w:date="2020-06-29T13:27:00Z"/>
                <w:rFonts w:ascii="Courier New" w:hAnsi="Courier New" w:cs="Arial"/>
                <w:lang w:val="en-US" w:eastAsia="zh-CN"/>
              </w:rPr>
            </w:pPr>
            <w:ins w:id="7369" w:author="28.541_CR0301R1_(Rel-16)_EE_5G" w:date="2020-06-29T13:27:00Z">
              <w:r w:rsidRPr="0001210E">
                <w:rPr>
                  <w:rFonts w:ascii="Courier New" w:hAnsi="Courier New" w:cs="Arial"/>
                  <w:lang w:val="en-US" w:eastAsia="zh-CN"/>
                </w:rPr>
                <w:t>isESCoveredBy</w:t>
              </w:r>
            </w:ins>
          </w:p>
        </w:tc>
        <w:tc>
          <w:tcPr>
            <w:tcW w:w="992" w:type="dxa"/>
            <w:gridSpan w:val="2"/>
          </w:tcPr>
          <w:p w:rsidR="001A1489" w:rsidRDefault="001A1489" w:rsidP="002F4A34">
            <w:pPr>
              <w:pStyle w:val="TAL"/>
              <w:jc w:val="center"/>
              <w:rPr>
                <w:ins w:id="7370" w:author="28.541_CR0301R1_(Rel-16)_EE_5G" w:date="2020-06-29T13:27:00Z"/>
                <w:rFonts w:cs="Arial"/>
                <w:lang w:val="fr-FR" w:eastAsia="zh-CN"/>
              </w:rPr>
            </w:pPr>
            <w:ins w:id="7371" w:author="28.541_CR0301R1_(Rel-16)_EE_5G" w:date="2020-06-29T13:27:00Z">
              <w:r>
                <w:rPr>
                  <w:rFonts w:cs="Arial"/>
                  <w:lang w:val="fr-FR" w:eastAsia="zh-CN"/>
                </w:rPr>
                <w:t>CM</w:t>
              </w:r>
            </w:ins>
          </w:p>
        </w:tc>
        <w:tc>
          <w:tcPr>
            <w:tcW w:w="1276" w:type="dxa"/>
            <w:gridSpan w:val="2"/>
          </w:tcPr>
          <w:p w:rsidR="001A1489" w:rsidRDefault="001A1489" w:rsidP="002F4A34">
            <w:pPr>
              <w:pStyle w:val="TAL"/>
              <w:jc w:val="center"/>
              <w:rPr>
                <w:ins w:id="7372" w:author="28.541_CR0301R1_(Rel-16)_EE_5G" w:date="2020-06-29T13:27:00Z"/>
                <w:rFonts w:cs="Arial"/>
                <w:lang w:val="fr-FR" w:eastAsia="zh-CN"/>
              </w:rPr>
            </w:pPr>
            <w:ins w:id="7373" w:author="28.541_CR0301R1_(Rel-16)_EE_5G" w:date="2020-06-29T13:27:00Z">
              <w:r>
                <w:rPr>
                  <w:rFonts w:cs="Arial"/>
                  <w:lang w:val="fr-FR" w:eastAsia="zh-CN"/>
                </w:rPr>
                <w:t>T</w:t>
              </w:r>
            </w:ins>
          </w:p>
        </w:tc>
        <w:tc>
          <w:tcPr>
            <w:tcW w:w="1134" w:type="dxa"/>
            <w:gridSpan w:val="2"/>
          </w:tcPr>
          <w:p w:rsidR="001A1489" w:rsidRDefault="001A1489" w:rsidP="002F4A34">
            <w:pPr>
              <w:pStyle w:val="TAL"/>
              <w:jc w:val="center"/>
              <w:rPr>
                <w:ins w:id="7374" w:author="28.541_CR0301R1_(Rel-16)_EE_5G" w:date="2020-06-29T13:27:00Z"/>
                <w:rFonts w:cs="Arial"/>
                <w:lang w:val="fr-FR" w:eastAsia="zh-CN"/>
              </w:rPr>
            </w:pPr>
            <w:ins w:id="7375" w:author="28.541_CR0301R1_(Rel-16)_EE_5G" w:date="2020-06-29T13:27:00Z">
              <w:r>
                <w:rPr>
                  <w:rFonts w:cs="Arial"/>
                  <w:lang w:val="fr-FR" w:eastAsia="zh-CN"/>
                </w:rPr>
                <w:t>T</w:t>
              </w:r>
            </w:ins>
          </w:p>
        </w:tc>
        <w:tc>
          <w:tcPr>
            <w:tcW w:w="1134" w:type="dxa"/>
            <w:gridSpan w:val="2"/>
          </w:tcPr>
          <w:p w:rsidR="001A1489" w:rsidRDefault="001A1489" w:rsidP="002F4A34">
            <w:pPr>
              <w:pStyle w:val="TAL"/>
              <w:jc w:val="center"/>
              <w:rPr>
                <w:ins w:id="7376" w:author="28.541_CR0301R1_(Rel-16)_EE_5G" w:date="2020-06-29T13:27:00Z"/>
                <w:rFonts w:cs="Arial"/>
                <w:lang w:val="fr-FR" w:eastAsia="zh-CN"/>
              </w:rPr>
            </w:pPr>
            <w:ins w:id="7377" w:author="28.541_CR0301R1_(Rel-16)_EE_5G" w:date="2020-06-29T13:27:00Z">
              <w:r>
                <w:rPr>
                  <w:rFonts w:cs="Arial"/>
                  <w:lang w:val="fr-FR" w:eastAsia="zh-CN"/>
                </w:rPr>
                <w:t>F</w:t>
              </w:r>
            </w:ins>
          </w:p>
        </w:tc>
        <w:tc>
          <w:tcPr>
            <w:tcW w:w="1385" w:type="dxa"/>
            <w:gridSpan w:val="2"/>
          </w:tcPr>
          <w:p w:rsidR="001A1489" w:rsidRDefault="001A1489" w:rsidP="002F4A34">
            <w:pPr>
              <w:pStyle w:val="TAL"/>
              <w:jc w:val="center"/>
              <w:rPr>
                <w:ins w:id="7378" w:author="28.541_CR0301R1_(Rel-16)_EE_5G" w:date="2020-06-29T13:27:00Z"/>
                <w:rFonts w:cs="Arial"/>
                <w:lang w:val="fr-FR" w:eastAsia="zh-CN"/>
              </w:rPr>
            </w:pPr>
            <w:ins w:id="7379" w:author="28.541_CR0301R1_(Rel-16)_EE_5G" w:date="2020-06-29T13:27:00Z">
              <w:r>
                <w:rPr>
                  <w:rFonts w:cs="Arial"/>
                  <w:lang w:val="fr-FR" w:eastAsia="zh-CN"/>
                </w:rPr>
                <w:t>T</w:t>
              </w:r>
            </w:ins>
          </w:p>
        </w:tc>
      </w:tr>
      <w:tr w:rsidR="00A07F3E" w:rsidTr="001A1489">
        <w:trPr>
          <w:gridBefore w:val="1"/>
          <w:wBefore w:w="113" w:type="dxa"/>
          <w:cantSplit/>
          <w:jc w:val="center"/>
          <w:ins w:id="7380" w:author="28.541_CR0268_(Rel-16)_SON_5G" w:date="2020-06-26T14:41:00Z"/>
        </w:trPr>
        <w:tc>
          <w:tcPr>
            <w:tcW w:w="3936" w:type="dxa"/>
            <w:gridSpan w:val="2"/>
          </w:tcPr>
          <w:p w:rsidR="00A07F3E" w:rsidRDefault="00A07F3E" w:rsidP="005237DB">
            <w:pPr>
              <w:pStyle w:val="TAL"/>
              <w:rPr>
                <w:ins w:id="7381" w:author="28.541_CR0268_(Rel-16)_SON_5G" w:date="2020-06-26T14:41:00Z"/>
                <w:rFonts w:ascii="Courier New" w:hAnsi="Courier New" w:cs="Arial"/>
                <w:lang w:val="en-US" w:eastAsia="zh-CN"/>
              </w:rPr>
            </w:pPr>
            <w:ins w:id="7382" w:author="28.541_CR0268_(Rel-16)_SON_5G" w:date="2020-06-26T14:41:00Z">
              <w:r>
                <w:rPr>
                  <w:rFonts w:ascii="Courier New" w:hAnsi="Courier New" w:cs="Arial" w:hint="eastAsia"/>
                  <w:lang w:val="en-US" w:eastAsia="zh-CN"/>
                </w:rPr>
                <w:t>i</w:t>
              </w:r>
              <w:r>
                <w:rPr>
                  <w:rFonts w:ascii="Courier New" w:hAnsi="Courier New" w:cs="Arial"/>
                  <w:lang w:val="en-US" w:eastAsia="zh-CN"/>
                </w:rPr>
                <w:t>sENDCAllowed</w:t>
              </w:r>
            </w:ins>
          </w:p>
        </w:tc>
        <w:tc>
          <w:tcPr>
            <w:tcW w:w="992" w:type="dxa"/>
            <w:gridSpan w:val="2"/>
          </w:tcPr>
          <w:p w:rsidR="00A07F3E" w:rsidRDefault="00A07F3E" w:rsidP="005237DB">
            <w:pPr>
              <w:pStyle w:val="TAL"/>
              <w:jc w:val="center"/>
              <w:rPr>
                <w:ins w:id="7383" w:author="28.541_CR0268_(Rel-16)_SON_5G" w:date="2020-06-26T14:41:00Z"/>
                <w:rFonts w:cs="Arial"/>
                <w:lang w:val="fr-FR" w:eastAsia="zh-CN"/>
              </w:rPr>
            </w:pPr>
            <w:ins w:id="7384" w:author="28.541_CR0268_(Rel-16)_SON_5G" w:date="2020-06-26T14:41:00Z">
              <w:r>
                <w:rPr>
                  <w:rFonts w:cs="Arial"/>
                  <w:lang w:val="fr-FR" w:eastAsia="zh-CN"/>
                </w:rPr>
                <w:t>CM</w:t>
              </w:r>
            </w:ins>
          </w:p>
        </w:tc>
        <w:tc>
          <w:tcPr>
            <w:tcW w:w="1276" w:type="dxa"/>
            <w:gridSpan w:val="2"/>
          </w:tcPr>
          <w:p w:rsidR="00A07F3E" w:rsidRDefault="00A07F3E" w:rsidP="005237DB">
            <w:pPr>
              <w:pStyle w:val="TAL"/>
              <w:jc w:val="center"/>
              <w:rPr>
                <w:ins w:id="7385" w:author="28.541_CR0268_(Rel-16)_SON_5G" w:date="2020-06-26T14:41:00Z"/>
                <w:rFonts w:cs="Arial"/>
                <w:lang w:val="fr-FR" w:eastAsia="zh-CN"/>
              </w:rPr>
            </w:pPr>
            <w:ins w:id="7386" w:author="28.541_CR0268_(Rel-16)_SON_5G" w:date="2020-06-26T14:41:00Z">
              <w:r>
                <w:rPr>
                  <w:rFonts w:cs="Arial"/>
                  <w:lang w:val="fr-FR" w:eastAsia="zh-CN"/>
                </w:rPr>
                <w:t>T</w:t>
              </w:r>
            </w:ins>
          </w:p>
        </w:tc>
        <w:tc>
          <w:tcPr>
            <w:tcW w:w="1134" w:type="dxa"/>
            <w:gridSpan w:val="2"/>
          </w:tcPr>
          <w:p w:rsidR="00A07F3E" w:rsidRDefault="00A07F3E" w:rsidP="005237DB">
            <w:pPr>
              <w:pStyle w:val="TAL"/>
              <w:jc w:val="center"/>
              <w:rPr>
                <w:ins w:id="7387" w:author="28.541_CR0268_(Rel-16)_SON_5G" w:date="2020-06-26T14:41:00Z"/>
                <w:rFonts w:cs="Arial"/>
                <w:lang w:val="fr-FR" w:eastAsia="zh-CN"/>
              </w:rPr>
            </w:pPr>
            <w:ins w:id="7388" w:author="28.541_CR0268_(Rel-16)_SON_5G" w:date="2020-06-26T14:41:00Z">
              <w:r>
                <w:rPr>
                  <w:rFonts w:cs="Arial"/>
                  <w:lang w:val="fr-FR" w:eastAsia="zh-CN"/>
                </w:rPr>
                <w:t>T</w:t>
              </w:r>
            </w:ins>
          </w:p>
        </w:tc>
        <w:tc>
          <w:tcPr>
            <w:tcW w:w="1134" w:type="dxa"/>
            <w:gridSpan w:val="2"/>
          </w:tcPr>
          <w:p w:rsidR="00A07F3E" w:rsidRDefault="00A07F3E" w:rsidP="005237DB">
            <w:pPr>
              <w:pStyle w:val="TAL"/>
              <w:jc w:val="center"/>
              <w:rPr>
                <w:ins w:id="7389" w:author="28.541_CR0268_(Rel-16)_SON_5G" w:date="2020-06-26T14:41:00Z"/>
                <w:rFonts w:cs="Arial"/>
                <w:lang w:val="fr-FR" w:eastAsia="zh-CN"/>
              </w:rPr>
            </w:pPr>
            <w:ins w:id="7390" w:author="28.541_CR0268_(Rel-16)_SON_5G" w:date="2020-06-26T14:41:00Z">
              <w:r>
                <w:rPr>
                  <w:rFonts w:cs="Arial"/>
                  <w:lang w:val="fr-FR" w:eastAsia="zh-CN"/>
                </w:rPr>
                <w:t>F</w:t>
              </w:r>
            </w:ins>
          </w:p>
        </w:tc>
        <w:tc>
          <w:tcPr>
            <w:tcW w:w="1385" w:type="dxa"/>
            <w:gridSpan w:val="2"/>
          </w:tcPr>
          <w:p w:rsidR="00A07F3E" w:rsidRDefault="00A07F3E" w:rsidP="005237DB">
            <w:pPr>
              <w:pStyle w:val="TAL"/>
              <w:jc w:val="center"/>
              <w:rPr>
                <w:ins w:id="7391" w:author="28.541_CR0268_(Rel-16)_SON_5G" w:date="2020-06-26T14:41:00Z"/>
                <w:rFonts w:cs="Arial"/>
                <w:lang w:val="fr-FR" w:eastAsia="zh-CN"/>
              </w:rPr>
            </w:pPr>
            <w:ins w:id="7392" w:author="28.541_CR0268_(Rel-16)_SON_5G" w:date="2020-06-26T14:41:00Z">
              <w:r>
                <w:rPr>
                  <w:rFonts w:cs="Arial"/>
                  <w:lang w:val="fr-FR" w:eastAsia="zh-CN"/>
                </w:rPr>
                <w:t>T</w:t>
              </w:r>
            </w:ins>
          </w:p>
        </w:tc>
      </w:tr>
      <w:tr w:rsidR="00E154AB" w:rsidTr="001A1489">
        <w:trPr>
          <w:gridAfter w:val="1"/>
          <w:wAfter w:w="113" w:type="dxa"/>
          <w:cantSplit/>
          <w:jc w:val="center"/>
        </w:trPr>
        <w:tc>
          <w:tcPr>
            <w:tcW w:w="3936" w:type="dxa"/>
            <w:gridSpan w:val="2"/>
          </w:tcPr>
          <w:p w:rsidR="00E154AB" w:rsidRDefault="00E154AB" w:rsidP="00583841">
            <w:pPr>
              <w:pStyle w:val="TAL"/>
              <w:jc w:val="center"/>
              <w:rPr>
                <w:rFonts w:ascii="Courier New" w:hAnsi="Courier New" w:cs="Courier New"/>
                <w:bCs/>
              </w:rPr>
            </w:pPr>
            <w:r>
              <w:rPr>
                <w:b/>
                <w:lang w:val="en-US"/>
              </w:rPr>
              <w:t>attribute related to role</w:t>
            </w:r>
          </w:p>
        </w:tc>
        <w:tc>
          <w:tcPr>
            <w:tcW w:w="992" w:type="dxa"/>
            <w:gridSpan w:val="2"/>
          </w:tcPr>
          <w:p w:rsidR="00E154AB" w:rsidRDefault="00E154AB" w:rsidP="00583841">
            <w:pPr>
              <w:pStyle w:val="TAL"/>
              <w:jc w:val="center"/>
              <w:rPr>
                <w:lang w:eastAsia="zh-CN"/>
              </w:rPr>
            </w:pPr>
          </w:p>
        </w:tc>
        <w:tc>
          <w:tcPr>
            <w:tcW w:w="1276" w:type="dxa"/>
            <w:gridSpan w:val="2"/>
          </w:tcPr>
          <w:p w:rsidR="00E154AB" w:rsidRDefault="00E154AB" w:rsidP="00583841">
            <w:pPr>
              <w:pStyle w:val="TAL"/>
              <w:jc w:val="center"/>
              <w:rPr>
                <w:lang w:eastAsia="zh-CN"/>
              </w:rPr>
            </w:pPr>
          </w:p>
        </w:tc>
        <w:tc>
          <w:tcPr>
            <w:tcW w:w="1134" w:type="dxa"/>
            <w:gridSpan w:val="2"/>
          </w:tcPr>
          <w:p w:rsidR="00E154AB" w:rsidRDefault="00E154AB" w:rsidP="00583841">
            <w:pPr>
              <w:pStyle w:val="TAL"/>
              <w:jc w:val="center"/>
              <w:rPr>
                <w:lang w:eastAsia="zh-CN"/>
              </w:rPr>
            </w:pPr>
          </w:p>
        </w:tc>
        <w:tc>
          <w:tcPr>
            <w:tcW w:w="1134" w:type="dxa"/>
            <w:gridSpan w:val="2"/>
          </w:tcPr>
          <w:p w:rsidR="00E154AB" w:rsidRDefault="00E154AB" w:rsidP="00583841">
            <w:pPr>
              <w:pStyle w:val="TAL"/>
              <w:jc w:val="center"/>
              <w:rPr>
                <w:lang w:eastAsia="zh-CN"/>
              </w:rPr>
            </w:pPr>
          </w:p>
        </w:tc>
        <w:tc>
          <w:tcPr>
            <w:tcW w:w="1385" w:type="dxa"/>
            <w:gridSpan w:val="2"/>
          </w:tcPr>
          <w:p w:rsidR="00E154AB" w:rsidRDefault="00E154AB" w:rsidP="00583841">
            <w:pPr>
              <w:pStyle w:val="TAL"/>
              <w:jc w:val="center"/>
              <w:rPr>
                <w:lang w:eastAsia="zh-CN"/>
              </w:rPr>
            </w:pPr>
          </w:p>
        </w:tc>
      </w:tr>
      <w:tr w:rsidR="00E154AB" w:rsidTr="001A1489">
        <w:trPr>
          <w:gridAfter w:val="1"/>
          <w:wAfter w:w="113" w:type="dxa"/>
          <w:cantSplit/>
          <w:jc w:val="center"/>
        </w:trPr>
        <w:tc>
          <w:tcPr>
            <w:tcW w:w="3936" w:type="dxa"/>
            <w:gridSpan w:val="2"/>
          </w:tcPr>
          <w:p w:rsidR="00E154AB" w:rsidRDefault="00E154AB" w:rsidP="00583841">
            <w:pPr>
              <w:pStyle w:val="TAL"/>
              <w:rPr>
                <w:rFonts w:ascii="Courier New" w:hAnsi="Courier New" w:cs="Courier New"/>
                <w:bCs/>
              </w:rPr>
            </w:pPr>
            <w:r>
              <w:rPr>
                <w:rFonts w:ascii="Courier New" w:hAnsi="Courier New" w:cs="Courier New"/>
                <w:bCs/>
                <w:lang w:val="en-US"/>
              </w:rPr>
              <w:t>nRFreqRelationRef</w:t>
            </w:r>
          </w:p>
        </w:tc>
        <w:tc>
          <w:tcPr>
            <w:tcW w:w="992" w:type="dxa"/>
            <w:gridSpan w:val="2"/>
          </w:tcPr>
          <w:p w:rsidR="00E154AB" w:rsidRDefault="00E154AB" w:rsidP="00583841">
            <w:pPr>
              <w:pStyle w:val="TAL"/>
              <w:jc w:val="center"/>
              <w:rPr>
                <w:lang w:eastAsia="zh-CN"/>
              </w:rPr>
            </w:pPr>
            <w:r>
              <w:rPr>
                <w:lang w:val="en-US"/>
              </w:rPr>
              <w:t>M</w:t>
            </w:r>
          </w:p>
        </w:tc>
        <w:tc>
          <w:tcPr>
            <w:tcW w:w="1276" w:type="dxa"/>
            <w:gridSpan w:val="2"/>
          </w:tcPr>
          <w:p w:rsidR="00E154AB" w:rsidRDefault="00E154AB" w:rsidP="00583841">
            <w:pPr>
              <w:pStyle w:val="TAL"/>
              <w:jc w:val="center"/>
              <w:rPr>
                <w:lang w:eastAsia="zh-CN"/>
              </w:rPr>
            </w:pPr>
            <w:r>
              <w:rPr>
                <w:lang w:val="en-US"/>
              </w:rPr>
              <w:t>T</w:t>
            </w:r>
          </w:p>
        </w:tc>
        <w:tc>
          <w:tcPr>
            <w:tcW w:w="1134" w:type="dxa"/>
            <w:gridSpan w:val="2"/>
          </w:tcPr>
          <w:p w:rsidR="00E154AB" w:rsidRDefault="00E154AB" w:rsidP="00583841">
            <w:pPr>
              <w:pStyle w:val="TAL"/>
              <w:jc w:val="center"/>
              <w:rPr>
                <w:lang w:eastAsia="zh-CN"/>
              </w:rPr>
            </w:pPr>
            <w:r>
              <w:rPr>
                <w:lang w:val="en-US"/>
              </w:rPr>
              <w:t>T</w:t>
            </w:r>
          </w:p>
        </w:tc>
        <w:tc>
          <w:tcPr>
            <w:tcW w:w="1134" w:type="dxa"/>
            <w:gridSpan w:val="2"/>
          </w:tcPr>
          <w:p w:rsidR="00E154AB" w:rsidRDefault="00E154AB" w:rsidP="00583841">
            <w:pPr>
              <w:pStyle w:val="TAL"/>
              <w:jc w:val="center"/>
              <w:rPr>
                <w:lang w:eastAsia="zh-CN"/>
              </w:rPr>
            </w:pPr>
            <w:r>
              <w:rPr>
                <w:lang w:val="en-US"/>
              </w:rPr>
              <w:t>F</w:t>
            </w:r>
          </w:p>
        </w:tc>
        <w:tc>
          <w:tcPr>
            <w:tcW w:w="1385" w:type="dxa"/>
            <w:gridSpan w:val="2"/>
          </w:tcPr>
          <w:p w:rsidR="00E154AB" w:rsidRDefault="00E154AB" w:rsidP="00583841">
            <w:pPr>
              <w:pStyle w:val="TAL"/>
              <w:jc w:val="center"/>
              <w:rPr>
                <w:lang w:eastAsia="zh-CN"/>
              </w:rPr>
            </w:pPr>
            <w:r>
              <w:rPr>
                <w:lang w:val="en-US" w:eastAsia="zh-CN"/>
              </w:rPr>
              <w:t>T</w:t>
            </w:r>
          </w:p>
        </w:tc>
      </w:tr>
      <w:tr w:rsidR="00E154AB" w:rsidTr="001A1489">
        <w:trPr>
          <w:gridAfter w:val="1"/>
          <w:wAfter w:w="113" w:type="dxa"/>
          <w:cantSplit/>
          <w:jc w:val="center"/>
        </w:trPr>
        <w:tc>
          <w:tcPr>
            <w:tcW w:w="3936" w:type="dxa"/>
            <w:gridSpan w:val="2"/>
          </w:tcPr>
          <w:p w:rsidR="00E154AB" w:rsidRDefault="00E154AB" w:rsidP="00583841">
            <w:pPr>
              <w:pStyle w:val="TAL"/>
              <w:rPr>
                <w:rFonts w:ascii="Courier New" w:hAnsi="Courier New" w:cs="Courier New"/>
                <w:bCs/>
              </w:rPr>
            </w:pPr>
            <w:r>
              <w:rPr>
                <w:rFonts w:ascii="Courier New" w:hAnsi="Courier New" w:cs="Courier New"/>
                <w:bCs/>
                <w:lang w:val="en-US"/>
              </w:rPr>
              <w:t>adjacentNRCellRef</w:t>
            </w:r>
          </w:p>
        </w:tc>
        <w:tc>
          <w:tcPr>
            <w:tcW w:w="992" w:type="dxa"/>
            <w:gridSpan w:val="2"/>
          </w:tcPr>
          <w:p w:rsidR="00E154AB" w:rsidRDefault="00E154AB" w:rsidP="00583841">
            <w:pPr>
              <w:pStyle w:val="TAL"/>
              <w:jc w:val="center"/>
              <w:rPr>
                <w:lang w:eastAsia="zh-CN"/>
              </w:rPr>
            </w:pPr>
            <w:r>
              <w:rPr>
                <w:lang w:val="en-US"/>
              </w:rPr>
              <w:t>M</w:t>
            </w:r>
          </w:p>
        </w:tc>
        <w:tc>
          <w:tcPr>
            <w:tcW w:w="1276" w:type="dxa"/>
            <w:gridSpan w:val="2"/>
          </w:tcPr>
          <w:p w:rsidR="00E154AB" w:rsidRDefault="00E154AB" w:rsidP="00583841">
            <w:pPr>
              <w:pStyle w:val="TAL"/>
              <w:jc w:val="center"/>
              <w:rPr>
                <w:lang w:eastAsia="zh-CN"/>
              </w:rPr>
            </w:pPr>
            <w:r>
              <w:rPr>
                <w:lang w:val="en-US"/>
              </w:rPr>
              <w:t>T</w:t>
            </w:r>
          </w:p>
        </w:tc>
        <w:tc>
          <w:tcPr>
            <w:tcW w:w="1134" w:type="dxa"/>
            <w:gridSpan w:val="2"/>
          </w:tcPr>
          <w:p w:rsidR="00E154AB" w:rsidRDefault="00E154AB" w:rsidP="00583841">
            <w:pPr>
              <w:pStyle w:val="TAL"/>
              <w:jc w:val="center"/>
              <w:rPr>
                <w:lang w:eastAsia="zh-CN"/>
              </w:rPr>
            </w:pPr>
            <w:r>
              <w:rPr>
                <w:lang w:val="en-US"/>
              </w:rPr>
              <w:t>T</w:t>
            </w:r>
          </w:p>
        </w:tc>
        <w:tc>
          <w:tcPr>
            <w:tcW w:w="1134" w:type="dxa"/>
            <w:gridSpan w:val="2"/>
          </w:tcPr>
          <w:p w:rsidR="00E154AB" w:rsidRDefault="00E154AB" w:rsidP="00583841">
            <w:pPr>
              <w:pStyle w:val="TAL"/>
              <w:jc w:val="center"/>
              <w:rPr>
                <w:lang w:eastAsia="zh-CN"/>
              </w:rPr>
            </w:pPr>
            <w:r>
              <w:rPr>
                <w:lang w:val="en-US"/>
              </w:rPr>
              <w:t>F</w:t>
            </w:r>
          </w:p>
        </w:tc>
        <w:tc>
          <w:tcPr>
            <w:tcW w:w="1385" w:type="dxa"/>
            <w:gridSpan w:val="2"/>
          </w:tcPr>
          <w:p w:rsidR="00E154AB" w:rsidRDefault="00E154AB" w:rsidP="00583841">
            <w:pPr>
              <w:pStyle w:val="TAL"/>
              <w:jc w:val="center"/>
              <w:rPr>
                <w:lang w:eastAsia="zh-CN"/>
              </w:rPr>
            </w:pPr>
            <w:r>
              <w:rPr>
                <w:lang w:val="en-US" w:eastAsia="zh-CN"/>
              </w:rPr>
              <w:t>T</w:t>
            </w:r>
          </w:p>
        </w:tc>
      </w:tr>
    </w:tbl>
    <w:p w:rsidR="00E154AB" w:rsidRDefault="00E154AB" w:rsidP="00E154AB">
      <w:pPr>
        <w:pStyle w:val="Heading4"/>
      </w:pPr>
      <w:bookmarkStart w:id="7393" w:name="_Toc19888200"/>
      <w:bookmarkStart w:id="7394" w:name="_Toc27405077"/>
      <w:bookmarkStart w:id="7395" w:name="_Toc35878222"/>
      <w:bookmarkStart w:id="7396" w:name="_Toc36220038"/>
      <w:bookmarkStart w:id="7397" w:name="_Toc36474136"/>
      <w:bookmarkStart w:id="7398" w:name="_Toc36542408"/>
      <w:bookmarkStart w:id="7399" w:name="_Toc36543229"/>
      <w:bookmarkStart w:id="7400" w:name="_Toc36567467"/>
      <w:bookmarkStart w:id="7401" w:name="_Toc44341085"/>
      <w:r>
        <w:t>4.3.32.3</w:t>
      </w:r>
      <w:r>
        <w:tab/>
        <w:t>Attribute constraints</w:t>
      </w:r>
      <w:bookmarkEnd w:id="7393"/>
      <w:bookmarkEnd w:id="7394"/>
      <w:bookmarkEnd w:id="7395"/>
      <w:bookmarkEnd w:id="7396"/>
      <w:bookmarkEnd w:id="7397"/>
      <w:bookmarkEnd w:id="7398"/>
      <w:bookmarkEnd w:id="7399"/>
      <w:bookmarkEnd w:id="7400"/>
      <w:bookmarkEnd w:id="7401"/>
    </w:p>
    <w:tbl>
      <w:tblPr>
        <w:tblW w:w="9889" w:type="dxa"/>
        <w:tblInd w:w="-113" w:type="dxa"/>
        <w:tblLook w:val="01E0" w:firstRow="1" w:lastRow="1" w:firstColumn="1" w:lastColumn="1" w:noHBand="0" w:noVBand="0"/>
      </w:tblPr>
      <w:tblGrid>
        <w:gridCol w:w="3917"/>
        <w:gridCol w:w="5972"/>
      </w:tblGrid>
      <w:tr w:rsidR="00E154AB" w:rsidTr="00583841">
        <w:tc>
          <w:tcPr>
            <w:tcW w:w="3917" w:type="dxa"/>
            <w:tcBorders>
              <w:top w:val="single" w:sz="4" w:space="0" w:color="auto"/>
              <w:left w:val="single" w:sz="4" w:space="0" w:color="auto"/>
              <w:bottom w:val="single" w:sz="4" w:space="0" w:color="auto"/>
              <w:right w:val="single" w:sz="4" w:space="0" w:color="auto"/>
            </w:tcBorders>
            <w:shd w:val="clear" w:color="auto" w:fill="D9D9D9"/>
          </w:tcPr>
          <w:p w:rsidR="00E154AB" w:rsidRDefault="00E154AB" w:rsidP="00583841">
            <w:pPr>
              <w:pStyle w:val="TAH"/>
            </w:pPr>
            <w:r>
              <w:t>Name</w:t>
            </w:r>
          </w:p>
        </w:tc>
        <w:tc>
          <w:tcPr>
            <w:tcW w:w="5972" w:type="dxa"/>
            <w:tcBorders>
              <w:top w:val="single" w:sz="4" w:space="0" w:color="auto"/>
              <w:left w:val="single" w:sz="4" w:space="0" w:color="auto"/>
              <w:bottom w:val="single" w:sz="4" w:space="0" w:color="auto"/>
              <w:right w:val="single" w:sz="4" w:space="0" w:color="auto"/>
            </w:tcBorders>
            <w:shd w:val="clear" w:color="auto" w:fill="D9D9D9"/>
          </w:tcPr>
          <w:p w:rsidR="00E154AB" w:rsidRDefault="00E154AB" w:rsidP="00583841">
            <w:pPr>
              <w:pStyle w:val="TAH"/>
            </w:pPr>
            <w:r>
              <w:t>Definition</w:t>
            </w:r>
          </w:p>
        </w:tc>
      </w:tr>
      <w:tr w:rsidR="00E154AB" w:rsidTr="00583841">
        <w:tc>
          <w:tcPr>
            <w:tcW w:w="391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rPr>
                <w:rFonts w:ascii="Courier New" w:hAnsi="Courier New" w:cs="Courier New"/>
              </w:rPr>
              <w:t>isRemoveAllowed</w:t>
            </w:r>
          </w:p>
        </w:tc>
        <w:tc>
          <w:tcPr>
            <w:tcW w:w="5972"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t>Condition: ANR function is supported in the source cell.</w:t>
            </w:r>
          </w:p>
        </w:tc>
      </w:tr>
      <w:tr w:rsidR="00E154AB" w:rsidTr="00583841">
        <w:tc>
          <w:tcPr>
            <w:tcW w:w="391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w:hAnsi="Courier"/>
              </w:rPr>
            </w:pPr>
            <w:r w:rsidRPr="006E4370">
              <w:rPr>
                <w:rFonts w:ascii="Courier New" w:hAnsi="Courier New" w:cs="Courier New"/>
              </w:rPr>
              <w:t>isHOAllowed</w:t>
            </w:r>
          </w:p>
        </w:tc>
        <w:tc>
          <w:tcPr>
            <w:tcW w:w="5972"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t>Condition: ANR function is supported in the source cell.</w:t>
            </w:r>
          </w:p>
        </w:tc>
      </w:tr>
      <w:tr w:rsidR="001A1489" w:rsidTr="00583841">
        <w:trPr>
          <w:ins w:id="7402" w:author="28.541_CR0301R1_(Rel-16)_EE_5G" w:date="2020-06-29T13:27:00Z"/>
        </w:trPr>
        <w:tc>
          <w:tcPr>
            <w:tcW w:w="3917" w:type="dxa"/>
            <w:tcBorders>
              <w:top w:val="single" w:sz="4" w:space="0" w:color="auto"/>
              <w:left w:val="single" w:sz="4" w:space="0" w:color="auto"/>
              <w:bottom w:val="single" w:sz="4" w:space="0" w:color="auto"/>
              <w:right w:val="single" w:sz="4" w:space="0" w:color="auto"/>
            </w:tcBorders>
          </w:tcPr>
          <w:p w:rsidR="001A1489" w:rsidRPr="006E4370" w:rsidRDefault="001A1489" w:rsidP="001A1489">
            <w:pPr>
              <w:pStyle w:val="TAL"/>
              <w:rPr>
                <w:ins w:id="7403" w:author="28.541_CR0301R1_(Rel-16)_EE_5G" w:date="2020-06-29T13:27:00Z"/>
                <w:rFonts w:ascii="Courier New" w:hAnsi="Courier New" w:cs="Courier New"/>
              </w:rPr>
            </w:pPr>
            <w:ins w:id="7404" w:author="28.541_CR0301R1_(Rel-16)_EE_5G" w:date="2020-06-29T13:27:00Z">
              <w:r w:rsidRPr="006E4370">
                <w:rPr>
                  <w:rFonts w:ascii="Courier New" w:hAnsi="Courier New" w:cs="Courier New"/>
                  <w:lang w:eastAsia="zh-CN"/>
                </w:rPr>
                <w:t>isESCoveredBy</w:t>
              </w:r>
            </w:ins>
          </w:p>
        </w:tc>
        <w:tc>
          <w:tcPr>
            <w:tcW w:w="5972" w:type="dxa"/>
            <w:tcBorders>
              <w:top w:val="single" w:sz="4" w:space="0" w:color="auto"/>
              <w:left w:val="single" w:sz="4" w:space="0" w:color="auto"/>
              <w:bottom w:val="single" w:sz="4" w:space="0" w:color="auto"/>
              <w:right w:val="single" w:sz="4" w:space="0" w:color="auto"/>
            </w:tcBorders>
          </w:tcPr>
          <w:p w:rsidR="001A1489" w:rsidRDefault="001A1489" w:rsidP="001A1489">
            <w:pPr>
              <w:pStyle w:val="TAL"/>
              <w:rPr>
                <w:ins w:id="7405" w:author="28.541_CR0301R1_(Rel-16)_EE_5G" w:date="2020-06-29T13:27:00Z"/>
              </w:rPr>
            </w:pPr>
            <w:ins w:id="7406" w:author="28.541_CR0301R1_(Rel-16)_EE_5G" w:date="2020-06-29T13:27:00Z">
              <w:r>
                <w:t xml:space="preserve">Condition: </w:t>
              </w:r>
              <w:r>
                <w:rPr>
                  <w:lang w:eastAsia="zh-CN"/>
                </w:rPr>
                <w:t>Energy Saving</w:t>
              </w:r>
              <w:r>
                <w:t xml:space="preserve"> function is supported.</w:t>
              </w:r>
            </w:ins>
          </w:p>
        </w:tc>
      </w:tr>
      <w:tr w:rsidR="00A07F3E" w:rsidTr="00583841">
        <w:trPr>
          <w:ins w:id="7407" w:author="28.541_CR0268_(Rel-16)_SON_5G" w:date="2020-06-26T14:41:00Z"/>
        </w:trPr>
        <w:tc>
          <w:tcPr>
            <w:tcW w:w="3917" w:type="dxa"/>
            <w:tcBorders>
              <w:top w:val="single" w:sz="4" w:space="0" w:color="auto"/>
              <w:left w:val="single" w:sz="4" w:space="0" w:color="auto"/>
              <w:bottom w:val="single" w:sz="4" w:space="0" w:color="auto"/>
              <w:right w:val="single" w:sz="4" w:space="0" w:color="auto"/>
            </w:tcBorders>
          </w:tcPr>
          <w:p w:rsidR="00A07F3E" w:rsidRPr="006E4370" w:rsidRDefault="00A07F3E" w:rsidP="00A07F3E">
            <w:pPr>
              <w:pStyle w:val="TAL"/>
              <w:rPr>
                <w:ins w:id="7408" w:author="28.541_CR0268_(Rel-16)_SON_5G" w:date="2020-06-26T14:41:00Z"/>
                <w:rFonts w:ascii="Courier New" w:hAnsi="Courier New" w:cs="Courier New"/>
              </w:rPr>
            </w:pPr>
            <w:ins w:id="7409" w:author="28.541_CR0268_(Rel-16)_SON_5G" w:date="2020-06-26T14:41:00Z">
              <w:r>
                <w:rPr>
                  <w:rFonts w:ascii="Courier New" w:hAnsi="Courier New" w:cs="Arial" w:hint="eastAsia"/>
                  <w:lang w:val="en-US" w:eastAsia="zh-CN"/>
                </w:rPr>
                <w:t>i</w:t>
              </w:r>
              <w:r>
                <w:rPr>
                  <w:rFonts w:ascii="Courier New" w:hAnsi="Courier New" w:cs="Arial"/>
                  <w:lang w:val="en-US" w:eastAsia="zh-CN"/>
                </w:rPr>
                <w:t>sENDCAllowed</w:t>
              </w:r>
            </w:ins>
          </w:p>
        </w:tc>
        <w:tc>
          <w:tcPr>
            <w:tcW w:w="5972" w:type="dxa"/>
            <w:tcBorders>
              <w:top w:val="single" w:sz="4" w:space="0" w:color="auto"/>
              <w:left w:val="single" w:sz="4" w:space="0" w:color="auto"/>
              <w:bottom w:val="single" w:sz="4" w:space="0" w:color="auto"/>
              <w:right w:val="single" w:sz="4" w:space="0" w:color="auto"/>
            </w:tcBorders>
          </w:tcPr>
          <w:p w:rsidR="00A07F3E" w:rsidRDefault="00A07F3E" w:rsidP="00A07F3E">
            <w:pPr>
              <w:pStyle w:val="TAL"/>
              <w:rPr>
                <w:ins w:id="7410" w:author="28.541_CR0268_(Rel-16)_SON_5G" w:date="2020-06-26T14:41:00Z"/>
              </w:rPr>
            </w:pPr>
            <w:ins w:id="7411" w:author="28.541_CR0268_(Rel-16)_SON_5G" w:date="2020-06-26T14:41:00Z">
              <w:r>
                <w:rPr>
                  <w:rFonts w:hint="eastAsia"/>
                  <w:lang w:eastAsia="zh-CN"/>
                </w:rPr>
                <w:t>C</w:t>
              </w:r>
              <w:r>
                <w:rPr>
                  <w:lang w:eastAsia="zh-CN"/>
                </w:rPr>
                <w:t xml:space="preserve">ondition: </w:t>
              </w:r>
              <w:r>
                <w:t>Multi-Radio Dual Connectivity with the EPC (see TS 37.340 [9] clause 4.1.2) is supported.</w:t>
              </w:r>
            </w:ins>
          </w:p>
        </w:tc>
      </w:tr>
    </w:tbl>
    <w:p w:rsidR="00E154AB" w:rsidRDefault="00E154AB" w:rsidP="00E154AB">
      <w:pPr>
        <w:pStyle w:val="Heading4"/>
      </w:pPr>
      <w:bookmarkStart w:id="7412" w:name="_Toc19888201"/>
      <w:bookmarkStart w:id="7413" w:name="_Toc27405078"/>
      <w:bookmarkStart w:id="7414" w:name="_Toc35878223"/>
      <w:bookmarkStart w:id="7415" w:name="_Toc36220039"/>
      <w:bookmarkStart w:id="7416" w:name="_Toc36474137"/>
      <w:bookmarkStart w:id="7417" w:name="_Toc36542409"/>
      <w:bookmarkStart w:id="7418" w:name="_Toc36543230"/>
      <w:bookmarkStart w:id="7419" w:name="_Toc36567468"/>
      <w:bookmarkStart w:id="7420" w:name="_Toc44341086"/>
      <w:r>
        <w:rPr>
          <w:rFonts w:hint="eastAsia"/>
          <w:lang w:eastAsia="zh-CN"/>
        </w:rPr>
        <w:t>4</w:t>
      </w:r>
      <w:r>
        <w:t>.3.32.4</w:t>
      </w:r>
      <w:r>
        <w:tab/>
        <w:t>Notifications</w:t>
      </w:r>
      <w:bookmarkEnd w:id="7412"/>
      <w:bookmarkEnd w:id="7413"/>
      <w:bookmarkEnd w:id="7414"/>
      <w:bookmarkEnd w:id="7415"/>
      <w:bookmarkEnd w:id="7416"/>
      <w:bookmarkEnd w:id="7417"/>
      <w:bookmarkEnd w:id="7418"/>
      <w:bookmarkEnd w:id="7419"/>
      <w:bookmarkEnd w:id="7420"/>
    </w:p>
    <w:p w:rsidR="00E154AB" w:rsidRDefault="00E154AB" w:rsidP="00E154AB">
      <w:pPr>
        <w:rPr>
          <w:lang w:val="en-US" w:eastAsia="zh-CN"/>
        </w:rPr>
      </w:pPr>
      <w:r>
        <w:t xml:space="preserve">The common notifications defined in subclause </w:t>
      </w:r>
      <w:r>
        <w:rPr>
          <w:rFonts w:hint="eastAsia"/>
          <w:lang w:eastAsia="zh-CN"/>
        </w:rPr>
        <w:t>4.5</w:t>
      </w:r>
      <w:r>
        <w:t xml:space="preserve"> are valid for this IOC, without exceptions or additions.</w:t>
      </w:r>
    </w:p>
    <w:p w:rsidR="00E154AB" w:rsidRDefault="00E154AB" w:rsidP="00E154AB">
      <w:pPr>
        <w:pStyle w:val="Heading3"/>
        <w:rPr>
          <w:lang w:val="en-US" w:eastAsia="zh-CN"/>
        </w:rPr>
      </w:pPr>
      <w:bookmarkStart w:id="7421" w:name="_Toc19888202"/>
      <w:bookmarkStart w:id="7422" w:name="_Toc27405079"/>
      <w:bookmarkStart w:id="7423" w:name="_Toc35878224"/>
      <w:bookmarkStart w:id="7424" w:name="_Toc36220040"/>
      <w:bookmarkStart w:id="7425" w:name="_Toc36474138"/>
      <w:bookmarkStart w:id="7426" w:name="_Toc36542410"/>
      <w:bookmarkStart w:id="7427" w:name="_Toc36543231"/>
      <w:bookmarkStart w:id="7428" w:name="_Toc36567469"/>
      <w:bookmarkStart w:id="7429" w:name="_Toc44341087"/>
      <w:r>
        <w:rPr>
          <w:rFonts w:hint="eastAsia"/>
          <w:lang w:val="en-US" w:eastAsia="zh-CN"/>
        </w:rPr>
        <w:t>4</w:t>
      </w:r>
      <w:r>
        <w:rPr>
          <w:lang w:val="en-US" w:eastAsia="zh-CN"/>
        </w:rPr>
        <w:t>.3.33</w:t>
      </w:r>
      <w:r>
        <w:rPr>
          <w:lang w:val="en-US" w:eastAsia="zh-CN"/>
        </w:rPr>
        <w:tab/>
      </w:r>
      <w:r>
        <w:rPr>
          <w:rFonts w:ascii="Courier New" w:hAnsi="Courier New"/>
          <w:lang w:val="en-US" w:eastAsia="zh-CN"/>
        </w:rPr>
        <w:t>NRFreqRelation</w:t>
      </w:r>
      <w:bookmarkEnd w:id="7421"/>
      <w:bookmarkEnd w:id="7422"/>
      <w:bookmarkEnd w:id="7423"/>
      <w:bookmarkEnd w:id="7424"/>
      <w:bookmarkEnd w:id="7425"/>
      <w:bookmarkEnd w:id="7426"/>
      <w:bookmarkEnd w:id="7427"/>
      <w:bookmarkEnd w:id="7428"/>
      <w:bookmarkEnd w:id="7429"/>
    </w:p>
    <w:p w:rsidR="00E154AB" w:rsidRDefault="00E154AB" w:rsidP="00E154AB">
      <w:pPr>
        <w:pStyle w:val="Heading4"/>
      </w:pPr>
      <w:bookmarkStart w:id="7430" w:name="_Toc19888203"/>
      <w:bookmarkStart w:id="7431" w:name="_Toc27405080"/>
      <w:bookmarkStart w:id="7432" w:name="_Toc35878225"/>
      <w:bookmarkStart w:id="7433" w:name="_Toc36220041"/>
      <w:bookmarkStart w:id="7434" w:name="_Toc36474139"/>
      <w:bookmarkStart w:id="7435" w:name="_Toc36542411"/>
      <w:bookmarkStart w:id="7436" w:name="_Toc36543232"/>
      <w:bookmarkStart w:id="7437" w:name="_Toc36567470"/>
      <w:bookmarkStart w:id="7438" w:name="_Toc44341088"/>
      <w:r>
        <w:rPr>
          <w:rFonts w:hint="eastAsia"/>
          <w:lang w:eastAsia="zh-CN"/>
        </w:rPr>
        <w:t>4</w:t>
      </w:r>
      <w:r>
        <w:t>.3.33.1</w:t>
      </w:r>
      <w:r>
        <w:tab/>
        <w:t>Definition</w:t>
      </w:r>
      <w:bookmarkEnd w:id="7430"/>
      <w:bookmarkEnd w:id="7431"/>
      <w:bookmarkEnd w:id="7432"/>
      <w:bookmarkEnd w:id="7433"/>
      <w:bookmarkEnd w:id="7434"/>
      <w:bookmarkEnd w:id="7435"/>
      <w:bookmarkEnd w:id="7436"/>
      <w:bookmarkEnd w:id="7437"/>
      <w:bookmarkEnd w:id="7438"/>
    </w:p>
    <w:p w:rsidR="00E154AB" w:rsidRDefault="00E154AB" w:rsidP="00E154AB">
      <w:r>
        <w:t xml:space="preserve">This IOC, together with the target </w:t>
      </w:r>
      <w:r>
        <w:rPr>
          <w:rFonts w:ascii="Courier New" w:hAnsi="Courier New" w:cs="Courier New"/>
        </w:rPr>
        <w:t>NRFrequency</w:t>
      </w:r>
      <w:r>
        <w:t xml:space="preserve">, represents the frequency properties applicable to the referencing </w:t>
      </w:r>
      <w:r>
        <w:rPr>
          <w:rFonts w:ascii="Courier New" w:hAnsi="Courier New" w:cs="Courier New"/>
        </w:rPr>
        <w:t>NRCellRelation</w:t>
      </w:r>
      <w:r>
        <w:t xml:space="preserve">. </w:t>
      </w:r>
    </w:p>
    <w:p w:rsidR="00E154AB" w:rsidRDefault="00E154AB" w:rsidP="00E154AB">
      <w:pPr>
        <w:pStyle w:val="Heading4"/>
      </w:pPr>
      <w:bookmarkStart w:id="7439" w:name="_Toc19888204"/>
      <w:bookmarkStart w:id="7440" w:name="_Toc27405081"/>
      <w:bookmarkStart w:id="7441" w:name="_Toc35878226"/>
      <w:bookmarkStart w:id="7442" w:name="_Toc36220042"/>
      <w:bookmarkStart w:id="7443" w:name="_Toc36474140"/>
      <w:bookmarkStart w:id="7444" w:name="_Toc36542412"/>
      <w:bookmarkStart w:id="7445" w:name="_Toc36543233"/>
      <w:bookmarkStart w:id="7446" w:name="_Toc36567471"/>
      <w:bookmarkStart w:id="7447" w:name="_Toc44341089"/>
      <w:r>
        <w:rPr>
          <w:rFonts w:hint="eastAsia"/>
          <w:lang w:eastAsia="zh-CN"/>
        </w:rPr>
        <w:t>4</w:t>
      </w:r>
      <w:r>
        <w:t>.3.33.2</w:t>
      </w:r>
      <w:r>
        <w:tab/>
        <w:t>Attributes</w:t>
      </w:r>
      <w:bookmarkEnd w:id="7439"/>
      <w:bookmarkEnd w:id="7440"/>
      <w:bookmarkEnd w:id="7441"/>
      <w:bookmarkEnd w:id="7442"/>
      <w:bookmarkEnd w:id="7443"/>
      <w:bookmarkEnd w:id="7444"/>
      <w:bookmarkEnd w:id="7445"/>
      <w:bookmarkEnd w:id="7446"/>
      <w:bookmarkEnd w:id="7447"/>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E154AB" w:rsidTr="00583841">
        <w:trPr>
          <w:cantSplit/>
          <w:jc w:val="center"/>
        </w:trPr>
        <w:tc>
          <w:tcPr>
            <w:tcW w:w="3936" w:type="dxa"/>
            <w:shd w:val="pct10" w:color="auto" w:fill="FFFFFF"/>
            <w:vAlign w:val="center"/>
          </w:tcPr>
          <w:p w:rsidR="00E154AB" w:rsidRDefault="00E154AB" w:rsidP="00583841">
            <w:pPr>
              <w:pStyle w:val="TAH"/>
            </w:pPr>
            <w:r>
              <w:t>Attribute name</w:t>
            </w:r>
          </w:p>
        </w:tc>
        <w:tc>
          <w:tcPr>
            <w:tcW w:w="992" w:type="dxa"/>
            <w:shd w:val="pct10" w:color="auto" w:fill="FFFFFF"/>
            <w:vAlign w:val="center"/>
          </w:tcPr>
          <w:p w:rsidR="00E154AB" w:rsidRDefault="00E154AB" w:rsidP="00583841">
            <w:pPr>
              <w:pStyle w:val="TAH"/>
            </w:pPr>
            <w:r>
              <w:t>Support Qualifier</w:t>
            </w:r>
          </w:p>
        </w:tc>
        <w:tc>
          <w:tcPr>
            <w:tcW w:w="1276" w:type="dxa"/>
            <w:shd w:val="pct10" w:color="auto" w:fill="FFFFFF"/>
            <w:vAlign w:val="center"/>
          </w:tcPr>
          <w:p w:rsidR="00E154AB" w:rsidRDefault="00E154AB" w:rsidP="00583841">
            <w:pPr>
              <w:pStyle w:val="TAH"/>
            </w:pPr>
            <w:r>
              <w:t>isReadable</w:t>
            </w:r>
          </w:p>
        </w:tc>
        <w:tc>
          <w:tcPr>
            <w:tcW w:w="1134" w:type="dxa"/>
            <w:shd w:val="pct10" w:color="auto" w:fill="FFFFFF"/>
            <w:vAlign w:val="center"/>
          </w:tcPr>
          <w:p w:rsidR="00E154AB" w:rsidRDefault="00E154AB" w:rsidP="00583841">
            <w:pPr>
              <w:pStyle w:val="TAH"/>
            </w:pPr>
            <w:r>
              <w:t>isWritable</w:t>
            </w:r>
          </w:p>
        </w:tc>
        <w:tc>
          <w:tcPr>
            <w:tcW w:w="1134" w:type="dxa"/>
            <w:shd w:val="pct10" w:color="auto" w:fill="FFFFFF"/>
            <w:vAlign w:val="center"/>
          </w:tcPr>
          <w:p w:rsidR="00E154AB" w:rsidRDefault="00E154AB" w:rsidP="00583841">
            <w:pPr>
              <w:pStyle w:val="TAH"/>
            </w:pPr>
            <w:r>
              <w:rPr>
                <w:rFonts w:cs="Arial"/>
                <w:bCs/>
                <w:szCs w:val="18"/>
              </w:rPr>
              <w:t>isInvariant</w:t>
            </w:r>
          </w:p>
        </w:tc>
        <w:tc>
          <w:tcPr>
            <w:tcW w:w="1385" w:type="dxa"/>
            <w:shd w:val="pct10" w:color="auto" w:fill="FFFFFF"/>
            <w:vAlign w:val="center"/>
          </w:tcPr>
          <w:p w:rsidR="00E154AB" w:rsidRDefault="00E154AB" w:rsidP="00583841">
            <w:pPr>
              <w:pStyle w:val="TAH"/>
            </w:pPr>
            <w:r>
              <w:t>isNotifyable</w:t>
            </w:r>
          </w:p>
        </w:tc>
      </w:tr>
      <w:tr w:rsidR="00E154AB" w:rsidTr="00583841">
        <w:trPr>
          <w:cantSplit/>
          <w:jc w:val="center"/>
        </w:trPr>
        <w:tc>
          <w:tcPr>
            <w:tcW w:w="3936" w:type="dxa"/>
          </w:tcPr>
          <w:p w:rsidR="00E154AB" w:rsidRDefault="00E154AB" w:rsidP="00583841">
            <w:pPr>
              <w:pStyle w:val="TAL"/>
              <w:rPr>
                <w:rFonts w:ascii="Courier New" w:hAnsi="Courier New" w:cs="Courier New"/>
              </w:rPr>
            </w:pPr>
            <w:r>
              <w:rPr>
                <w:rFonts w:ascii="Courier New" w:hAnsi="Courier New" w:cs="Courier New"/>
                <w:bCs/>
                <w:lang w:val="en-US"/>
              </w:rPr>
              <w:t>offsetMO</w:t>
            </w:r>
          </w:p>
        </w:tc>
        <w:tc>
          <w:tcPr>
            <w:tcW w:w="992" w:type="dxa"/>
          </w:tcPr>
          <w:p w:rsidR="00E154AB" w:rsidRDefault="00E154AB" w:rsidP="00583841">
            <w:pPr>
              <w:pStyle w:val="TAL"/>
              <w:jc w:val="center"/>
            </w:pPr>
            <w:r>
              <w:rPr>
                <w:rFonts w:cs="Arial"/>
                <w:szCs w:val="18"/>
                <w:lang w:val="en-US"/>
              </w:rPr>
              <w:t>O</w:t>
            </w:r>
          </w:p>
        </w:tc>
        <w:tc>
          <w:tcPr>
            <w:tcW w:w="1276" w:type="dxa"/>
          </w:tcPr>
          <w:p w:rsidR="00E154AB" w:rsidRDefault="00E154AB" w:rsidP="00583841">
            <w:pPr>
              <w:pStyle w:val="TAL"/>
              <w:jc w:val="center"/>
            </w:pPr>
            <w:r>
              <w:rPr>
                <w:lang w:val="en-US"/>
              </w:rPr>
              <w:t>T</w:t>
            </w:r>
          </w:p>
        </w:tc>
        <w:tc>
          <w:tcPr>
            <w:tcW w:w="1134" w:type="dxa"/>
          </w:tcPr>
          <w:p w:rsidR="00E154AB" w:rsidRDefault="00E154AB" w:rsidP="00583841">
            <w:pPr>
              <w:pStyle w:val="TAL"/>
              <w:jc w:val="center"/>
            </w:pPr>
            <w:r>
              <w:rPr>
                <w:lang w:val="en-US"/>
              </w:rPr>
              <w:t>T</w:t>
            </w:r>
          </w:p>
        </w:tc>
        <w:tc>
          <w:tcPr>
            <w:tcW w:w="1134" w:type="dxa"/>
          </w:tcPr>
          <w:p w:rsidR="00E154AB" w:rsidRDefault="00E154AB" w:rsidP="00583841">
            <w:pPr>
              <w:pStyle w:val="TAL"/>
              <w:jc w:val="center"/>
              <w:rPr>
                <w:lang w:eastAsia="zh-CN"/>
              </w:rPr>
            </w:pPr>
            <w:r>
              <w:rPr>
                <w:lang w:val="en-US"/>
              </w:rPr>
              <w:t>F</w:t>
            </w:r>
          </w:p>
        </w:tc>
        <w:tc>
          <w:tcPr>
            <w:tcW w:w="1385" w:type="dxa"/>
          </w:tcPr>
          <w:p w:rsidR="00E154AB" w:rsidRDefault="00E154AB" w:rsidP="00583841">
            <w:pPr>
              <w:pStyle w:val="TAL"/>
              <w:jc w:val="center"/>
            </w:pPr>
            <w:r>
              <w:rPr>
                <w:lang w:val="en-US"/>
              </w:rPr>
              <w:t>F</w:t>
            </w:r>
          </w:p>
        </w:tc>
      </w:tr>
      <w:tr w:rsidR="00E154AB" w:rsidTr="00583841">
        <w:trPr>
          <w:cantSplit/>
          <w:jc w:val="center"/>
        </w:trPr>
        <w:tc>
          <w:tcPr>
            <w:tcW w:w="3936" w:type="dxa"/>
          </w:tcPr>
          <w:p w:rsidR="00E154AB" w:rsidRPr="005D76F0" w:rsidRDefault="00E154AB" w:rsidP="00583841">
            <w:pPr>
              <w:pStyle w:val="TAL"/>
              <w:rPr>
                <w:rFonts w:ascii="Courier New" w:hAnsi="Courier New" w:cs="Courier New"/>
              </w:rPr>
            </w:pPr>
            <w:r>
              <w:rPr>
                <w:rFonts w:ascii="Courier New" w:hAnsi="Courier New" w:cs="Courier New"/>
                <w:bCs/>
                <w:szCs w:val="18"/>
                <w:lang w:val="en-US"/>
              </w:rPr>
              <w:t>blackListEntry</w:t>
            </w:r>
          </w:p>
        </w:tc>
        <w:tc>
          <w:tcPr>
            <w:tcW w:w="992" w:type="dxa"/>
          </w:tcPr>
          <w:p w:rsidR="00E154AB" w:rsidRDefault="00E154AB" w:rsidP="00583841">
            <w:pPr>
              <w:pStyle w:val="TAL"/>
              <w:jc w:val="center"/>
            </w:pPr>
            <w:r>
              <w:rPr>
                <w:rFonts w:cs="Arial"/>
                <w:szCs w:val="18"/>
                <w:lang w:val="en-US"/>
              </w:rPr>
              <w:t>O</w:t>
            </w:r>
          </w:p>
        </w:tc>
        <w:tc>
          <w:tcPr>
            <w:tcW w:w="1276" w:type="dxa"/>
          </w:tcPr>
          <w:p w:rsidR="00E154AB" w:rsidRDefault="00E154AB" w:rsidP="00583841">
            <w:pPr>
              <w:pStyle w:val="TAL"/>
              <w:jc w:val="center"/>
            </w:pPr>
            <w:r>
              <w:rPr>
                <w:lang w:val="en-US"/>
              </w:rPr>
              <w:t>T</w:t>
            </w:r>
          </w:p>
        </w:tc>
        <w:tc>
          <w:tcPr>
            <w:tcW w:w="1134" w:type="dxa"/>
          </w:tcPr>
          <w:p w:rsidR="00E154AB" w:rsidRDefault="00E154AB" w:rsidP="00583841">
            <w:pPr>
              <w:pStyle w:val="TAL"/>
              <w:jc w:val="center"/>
            </w:pPr>
            <w:r>
              <w:rPr>
                <w:lang w:val="en-US"/>
              </w:rPr>
              <w:t>T</w:t>
            </w:r>
          </w:p>
        </w:tc>
        <w:tc>
          <w:tcPr>
            <w:tcW w:w="1134" w:type="dxa"/>
          </w:tcPr>
          <w:p w:rsidR="00E154AB" w:rsidRDefault="00E154AB" w:rsidP="00583841">
            <w:pPr>
              <w:pStyle w:val="TAL"/>
              <w:jc w:val="center"/>
              <w:rPr>
                <w:lang w:eastAsia="zh-CN"/>
              </w:rPr>
            </w:pPr>
            <w:r>
              <w:rPr>
                <w:lang w:val="en-US"/>
              </w:rPr>
              <w:t>F</w:t>
            </w:r>
          </w:p>
        </w:tc>
        <w:tc>
          <w:tcPr>
            <w:tcW w:w="1385" w:type="dxa"/>
          </w:tcPr>
          <w:p w:rsidR="00E154AB" w:rsidRDefault="00E154AB" w:rsidP="00583841">
            <w:pPr>
              <w:pStyle w:val="TAL"/>
              <w:jc w:val="center"/>
            </w:pPr>
            <w:r>
              <w:rPr>
                <w:lang w:val="en-US"/>
              </w:rPr>
              <w:t>F</w:t>
            </w: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Pr>
                <w:rFonts w:ascii="Courier New" w:hAnsi="Courier New" w:cs="Courier New"/>
                <w:bCs/>
                <w:szCs w:val="18"/>
                <w:lang w:val="en-US"/>
              </w:rPr>
              <w:t>blackListEntryIdleMode</w:t>
            </w:r>
          </w:p>
        </w:tc>
        <w:tc>
          <w:tcPr>
            <w:tcW w:w="992" w:type="dxa"/>
          </w:tcPr>
          <w:p w:rsidR="00E154AB" w:rsidRDefault="00E154AB" w:rsidP="00583841">
            <w:pPr>
              <w:pStyle w:val="TAL"/>
              <w:jc w:val="center"/>
              <w:rPr>
                <w:rFonts w:cs="Arial"/>
                <w:szCs w:val="18"/>
                <w:lang w:val="en-US"/>
              </w:rPr>
            </w:pPr>
            <w:r>
              <w:rPr>
                <w:rFonts w:cs="Arial"/>
                <w:szCs w:val="18"/>
                <w:lang w:val="en-US"/>
              </w:rPr>
              <w:t>O</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Pr>
                <w:rFonts w:ascii="Courier New" w:hAnsi="Courier New" w:cs="Courier New"/>
                <w:bCs/>
                <w:szCs w:val="18"/>
                <w:lang w:val="en-US"/>
              </w:rPr>
              <w:t>cellReselectionPriority</w:t>
            </w:r>
          </w:p>
        </w:tc>
        <w:tc>
          <w:tcPr>
            <w:tcW w:w="992" w:type="dxa"/>
          </w:tcPr>
          <w:p w:rsidR="00E154AB" w:rsidRDefault="00E154AB" w:rsidP="00583841">
            <w:pPr>
              <w:pStyle w:val="TAL"/>
              <w:jc w:val="center"/>
              <w:rPr>
                <w:rFonts w:cs="Arial"/>
                <w:szCs w:val="18"/>
                <w:lang w:val="en-US"/>
              </w:rPr>
            </w:pPr>
            <w:r>
              <w:rPr>
                <w:rFonts w:cs="Arial"/>
                <w:szCs w:val="18"/>
                <w:lang w:val="en-US"/>
              </w:rPr>
              <w:t>O</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Pr>
                <w:rFonts w:ascii="Courier New" w:hAnsi="Courier New" w:cs="Courier New"/>
                <w:bCs/>
                <w:szCs w:val="18"/>
                <w:lang w:val="en-US"/>
              </w:rPr>
              <w:t>cellReselectionSubPriority</w:t>
            </w:r>
          </w:p>
        </w:tc>
        <w:tc>
          <w:tcPr>
            <w:tcW w:w="992" w:type="dxa"/>
          </w:tcPr>
          <w:p w:rsidR="00E154AB" w:rsidRDefault="00E154AB" w:rsidP="00583841">
            <w:pPr>
              <w:pStyle w:val="TAL"/>
              <w:jc w:val="center"/>
              <w:rPr>
                <w:rFonts w:cs="Arial"/>
                <w:szCs w:val="18"/>
                <w:lang w:val="en-US"/>
              </w:rPr>
            </w:pPr>
            <w:r>
              <w:rPr>
                <w:rFonts w:cs="Arial"/>
                <w:szCs w:val="18"/>
                <w:lang w:val="en-US"/>
              </w:rPr>
              <w:t>O</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Pr>
                <w:rFonts w:ascii="Courier New" w:hAnsi="Courier New" w:cs="Courier New"/>
                <w:bCs/>
                <w:szCs w:val="18"/>
                <w:lang w:val="en-US"/>
              </w:rPr>
              <w:t>pMax</w:t>
            </w:r>
          </w:p>
        </w:tc>
        <w:tc>
          <w:tcPr>
            <w:tcW w:w="992" w:type="dxa"/>
          </w:tcPr>
          <w:p w:rsidR="00E154AB" w:rsidRDefault="00E154AB" w:rsidP="00583841">
            <w:pPr>
              <w:pStyle w:val="TAL"/>
              <w:jc w:val="center"/>
              <w:rPr>
                <w:rFonts w:cs="Arial"/>
                <w:szCs w:val="18"/>
                <w:lang w:val="en-US"/>
              </w:rPr>
            </w:pPr>
            <w:r>
              <w:rPr>
                <w:rFonts w:cs="Arial"/>
                <w:szCs w:val="18"/>
                <w:lang w:val="en-US"/>
              </w:rPr>
              <w:t>O</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Pr>
                <w:rFonts w:ascii="Courier New" w:hAnsi="Courier New" w:cs="Courier New"/>
                <w:bCs/>
                <w:szCs w:val="18"/>
                <w:lang w:val="en-US"/>
              </w:rPr>
              <w:t>qOffsetFreq</w:t>
            </w:r>
          </w:p>
        </w:tc>
        <w:tc>
          <w:tcPr>
            <w:tcW w:w="992" w:type="dxa"/>
          </w:tcPr>
          <w:p w:rsidR="00E154AB" w:rsidRDefault="00E154AB" w:rsidP="00583841">
            <w:pPr>
              <w:pStyle w:val="TAL"/>
              <w:jc w:val="center"/>
              <w:rPr>
                <w:rFonts w:cs="Arial"/>
                <w:szCs w:val="18"/>
                <w:lang w:val="en-US"/>
              </w:rPr>
            </w:pPr>
            <w:r>
              <w:rPr>
                <w:rFonts w:cs="Arial"/>
                <w:szCs w:val="18"/>
                <w:lang w:val="en-US"/>
              </w:rPr>
              <w:t>O</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Pr>
                <w:rFonts w:ascii="Courier New" w:hAnsi="Courier New" w:cs="Courier New"/>
                <w:bCs/>
                <w:szCs w:val="18"/>
                <w:lang w:val="en-US"/>
              </w:rPr>
              <w:t>qQualMin</w:t>
            </w:r>
          </w:p>
        </w:tc>
        <w:tc>
          <w:tcPr>
            <w:tcW w:w="992" w:type="dxa"/>
          </w:tcPr>
          <w:p w:rsidR="00E154AB" w:rsidRDefault="00E154AB" w:rsidP="00583841">
            <w:pPr>
              <w:pStyle w:val="TAL"/>
              <w:jc w:val="center"/>
              <w:rPr>
                <w:rFonts w:cs="Arial"/>
                <w:szCs w:val="18"/>
                <w:lang w:val="en-US"/>
              </w:rPr>
            </w:pPr>
            <w:r>
              <w:rPr>
                <w:rFonts w:cs="Arial"/>
                <w:szCs w:val="18"/>
                <w:lang w:val="en-US"/>
              </w:rPr>
              <w:t>O</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Pr>
                <w:rFonts w:ascii="Courier New" w:hAnsi="Courier New" w:cs="Courier New"/>
                <w:bCs/>
                <w:szCs w:val="18"/>
                <w:lang w:val="en-US"/>
              </w:rPr>
              <w:t>qRxLevMin</w:t>
            </w:r>
          </w:p>
        </w:tc>
        <w:tc>
          <w:tcPr>
            <w:tcW w:w="992" w:type="dxa"/>
          </w:tcPr>
          <w:p w:rsidR="00E154AB" w:rsidRDefault="00E154AB" w:rsidP="00583841">
            <w:pPr>
              <w:pStyle w:val="TAL"/>
              <w:jc w:val="center"/>
              <w:rPr>
                <w:rFonts w:cs="Arial"/>
                <w:szCs w:val="18"/>
                <w:lang w:val="en-US"/>
              </w:rPr>
            </w:pPr>
            <w:r>
              <w:rPr>
                <w:rFonts w:cs="Arial"/>
                <w:szCs w:val="18"/>
                <w:lang w:val="en-US"/>
              </w:rPr>
              <w:t>M</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Pr>
                <w:rFonts w:ascii="Courier New" w:hAnsi="Courier New" w:cs="Courier New"/>
                <w:bCs/>
                <w:szCs w:val="18"/>
                <w:lang w:val="en-US"/>
              </w:rPr>
              <w:t>threshXHighP</w:t>
            </w:r>
          </w:p>
        </w:tc>
        <w:tc>
          <w:tcPr>
            <w:tcW w:w="992" w:type="dxa"/>
          </w:tcPr>
          <w:p w:rsidR="00E154AB" w:rsidRDefault="00E154AB" w:rsidP="00583841">
            <w:pPr>
              <w:pStyle w:val="TAL"/>
              <w:jc w:val="center"/>
              <w:rPr>
                <w:rFonts w:cs="Arial"/>
                <w:szCs w:val="18"/>
                <w:lang w:val="en-US"/>
              </w:rPr>
            </w:pPr>
            <w:r>
              <w:rPr>
                <w:rFonts w:cs="Arial"/>
                <w:szCs w:val="18"/>
                <w:lang w:val="en-US"/>
              </w:rPr>
              <w:t>M</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Pr>
                <w:rFonts w:ascii="Courier New" w:hAnsi="Courier New" w:cs="Courier New"/>
                <w:bCs/>
                <w:lang w:val="en-US"/>
              </w:rPr>
              <w:t>threshXHighQ</w:t>
            </w:r>
          </w:p>
        </w:tc>
        <w:tc>
          <w:tcPr>
            <w:tcW w:w="992" w:type="dxa"/>
          </w:tcPr>
          <w:p w:rsidR="00E154AB" w:rsidRDefault="00E154AB" w:rsidP="00583841">
            <w:pPr>
              <w:pStyle w:val="TAL"/>
              <w:jc w:val="center"/>
              <w:rPr>
                <w:rFonts w:cs="Arial"/>
                <w:szCs w:val="18"/>
                <w:lang w:val="en-US"/>
              </w:rPr>
            </w:pPr>
            <w:r>
              <w:rPr>
                <w:rFonts w:cs="Arial"/>
                <w:szCs w:val="18"/>
                <w:lang w:val="en-US"/>
              </w:rPr>
              <w:t>CM</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Pr>
                <w:rFonts w:ascii="Courier New" w:hAnsi="Courier New" w:cs="Courier New"/>
                <w:bCs/>
                <w:lang w:val="en-US"/>
              </w:rPr>
              <w:t>threshXLowP</w:t>
            </w:r>
          </w:p>
        </w:tc>
        <w:tc>
          <w:tcPr>
            <w:tcW w:w="992" w:type="dxa"/>
          </w:tcPr>
          <w:p w:rsidR="00E154AB" w:rsidRDefault="00E154AB" w:rsidP="00583841">
            <w:pPr>
              <w:pStyle w:val="TAL"/>
              <w:jc w:val="center"/>
              <w:rPr>
                <w:rFonts w:cs="Arial"/>
                <w:szCs w:val="18"/>
                <w:lang w:val="en-US"/>
              </w:rPr>
            </w:pPr>
            <w:r>
              <w:rPr>
                <w:rFonts w:cs="Arial"/>
                <w:szCs w:val="18"/>
                <w:lang w:val="en-US"/>
              </w:rPr>
              <w:t>M</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Pr>
                <w:rFonts w:ascii="Courier New" w:hAnsi="Courier New" w:cs="Courier New"/>
                <w:bCs/>
                <w:szCs w:val="18"/>
                <w:lang w:val="en-US"/>
              </w:rPr>
              <w:t>threshXLowQ</w:t>
            </w:r>
          </w:p>
        </w:tc>
        <w:tc>
          <w:tcPr>
            <w:tcW w:w="992" w:type="dxa"/>
          </w:tcPr>
          <w:p w:rsidR="00E154AB" w:rsidRDefault="00E154AB" w:rsidP="00583841">
            <w:pPr>
              <w:pStyle w:val="TAL"/>
              <w:jc w:val="center"/>
              <w:rPr>
                <w:rFonts w:cs="Arial"/>
                <w:szCs w:val="18"/>
                <w:lang w:val="en-US"/>
              </w:rPr>
            </w:pPr>
            <w:r>
              <w:rPr>
                <w:rFonts w:cs="Arial"/>
                <w:szCs w:val="18"/>
                <w:lang w:val="en-US"/>
              </w:rPr>
              <w:t>CM</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Pr>
                <w:rFonts w:ascii="Courier New" w:hAnsi="Courier New" w:cs="Courier New"/>
                <w:bCs/>
                <w:szCs w:val="18"/>
                <w:lang w:val="en-US"/>
              </w:rPr>
              <w:t>tReselectionNr</w:t>
            </w:r>
          </w:p>
        </w:tc>
        <w:tc>
          <w:tcPr>
            <w:tcW w:w="992" w:type="dxa"/>
          </w:tcPr>
          <w:p w:rsidR="00E154AB" w:rsidRDefault="00E154AB" w:rsidP="00583841">
            <w:pPr>
              <w:pStyle w:val="TAL"/>
              <w:jc w:val="center"/>
              <w:rPr>
                <w:rFonts w:cs="Arial"/>
                <w:szCs w:val="18"/>
                <w:lang w:val="en-US"/>
              </w:rPr>
            </w:pPr>
            <w:r>
              <w:rPr>
                <w:rFonts w:cs="Arial"/>
                <w:szCs w:val="18"/>
                <w:lang w:val="en-US"/>
              </w:rPr>
              <w:t>M</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Pr>
                <w:rFonts w:ascii="Courier New" w:hAnsi="Courier New" w:cs="Courier New"/>
                <w:bCs/>
                <w:szCs w:val="18"/>
                <w:lang w:val="en-US"/>
              </w:rPr>
              <w:t>tReselectionNRSfHigh</w:t>
            </w:r>
          </w:p>
        </w:tc>
        <w:tc>
          <w:tcPr>
            <w:tcW w:w="992" w:type="dxa"/>
          </w:tcPr>
          <w:p w:rsidR="00E154AB" w:rsidRDefault="00E154AB" w:rsidP="00583841">
            <w:pPr>
              <w:pStyle w:val="TAL"/>
              <w:jc w:val="center"/>
              <w:rPr>
                <w:rFonts w:cs="Arial"/>
                <w:szCs w:val="18"/>
                <w:lang w:val="en-US"/>
              </w:rPr>
            </w:pPr>
            <w:r>
              <w:rPr>
                <w:rFonts w:cs="Arial"/>
                <w:szCs w:val="18"/>
                <w:lang w:val="en-US"/>
              </w:rPr>
              <w:t>O</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sidRPr="00212C37">
              <w:rPr>
                <w:rFonts w:ascii="Courier New" w:hAnsi="Courier New" w:cs="Courier New"/>
                <w:bCs/>
                <w:color w:val="000000"/>
                <w:szCs w:val="18"/>
                <w:lang w:val="en-US"/>
              </w:rPr>
              <w:t xml:space="preserve">tReselectionNRSfMedium           </w:t>
            </w:r>
          </w:p>
        </w:tc>
        <w:tc>
          <w:tcPr>
            <w:tcW w:w="992" w:type="dxa"/>
          </w:tcPr>
          <w:p w:rsidR="00E154AB" w:rsidRDefault="00E154AB" w:rsidP="00583841">
            <w:pPr>
              <w:pStyle w:val="TAL"/>
              <w:jc w:val="center"/>
              <w:rPr>
                <w:rFonts w:cs="Arial"/>
                <w:szCs w:val="18"/>
                <w:lang w:val="en-US"/>
              </w:rPr>
            </w:pPr>
            <w:r>
              <w:rPr>
                <w:rFonts w:cs="Arial"/>
                <w:szCs w:val="18"/>
                <w:lang w:val="en-US"/>
              </w:rPr>
              <w:t>O</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r w:rsidR="00E154AB" w:rsidTr="00583841">
        <w:trPr>
          <w:cantSplit/>
          <w:jc w:val="center"/>
        </w:trPr>
        <w:tc>
          <w:tcPr>
            <w:tcW w:w="3936" w:type="dxa"/>
          </w:tcPr>
          <w:p w:rsidR="00E154AB" w:rsidRDefault="00E154AB" w:rsidP="00583841">
            <w:pPr>
              <w:pStyle w:val="TAL"/>
              <w:jc w:val="center"/>
              <w:rPr>
                <w:rFonts w:ascii="Courier New" w:hAnsi="Courier New" w:cs="Courier New"/>
                <w:bCs/>
                <w:szCs w:val="18"/>
                <w:lang w:val="en-US"/>
              </w:rPr>
            </w:pPr>
            <w:r>
              <w:rPr>
                <w:b/>
                <w:lang w:val="en-US"/>
              </w:rPr>
              <w:t>attribute related to role</w:t>
            </w:r>
          </w:p>
        </w:tc>
        <w:tc>
          <w:tcPr>
            <w:tcW w:w="992" w:type="dxa"/>
          </w:tcPr>
          <w:p w:rsidR="00E154AB" w:rsidRDefault="00E154AB" w:rsidP="00583841">
            <w:pPr>
              <w:pStyle w:val="TAL"/>
              <w:jc w:val="center"/>
              <w:rPr>
                <w:rFonts w:cs="Arial"/>
                <w:szCs w:val="18"/>
                <w:lang w:val="en-US"/>
              </w:rPr>
            </w:pPr>
          </w:p>
        </w:tc>
        <w:tc>
          <w:tcPr>
            <w:tcW w:w="1276" w:type="dxa"/>
          </w:tcPr>
          <w:p w:rsidR="00E154AB" w:rsidRDefault="00E154AB" w:rsidP="00583841">
            <w:pPr>
              <w:pStyle w:val="TAL"/>
              <w:jc w:val="center"/>
              <w:rPr>
                <w:lang w:val="en-US"/>
              </w:rPr>
            </w:pPr>
          </w:p>
        </w:tc>
        <w:tc>
          <w:tcPr>
            <w:tcW w:w="1134" w:type="dxa"/>
          </w:tcPr>
          <w:p w:rsidR="00E154AB" w:rsidRDefault="00E154AB" w:rsidP="00583841">
            <w:pPr>
              <w:pStyle w:val="TAL"/>
              <w:jc w:val="center"/>
              <w:rPr>
                <w:lang w:val="en-US"/>
              </w:rPr>
            </w:pPr>
          </w:p>
        </w:tc>
        <w:tc>
          <w:tcPr>
            <w:tcW w:w="1134" w:type="dxa"/>
          </w:tcPr>
          <w:p w:rsidR="00E154AB" w:rsidRDefault="00E154AB" w:rsidP="00583841">
            <w:pPr>
              <w:pStyle w:val="TAL"/>
              <w:jc w:val="center"/>
              <w:rPr>
                <w:lang w:val="en-US"/>
              </w:rPr>
            </w:pPr>
          </w:p>
        </w:tc>
        <w:tc>
          <w:tcPr>
            <w:tcW w:w="1385" w:type="dxa"/>
          </w:tcPr>
          <w:p w:rsidR="00E154AB" w:rsidRDefault="00E154AB" w:rsidP="00583841">
            <w:pPr>
              <w:pStyle w:val="TAL"/>
              <w:jc w:val="center"/>
              <w:rPr>
                <w:lang w:val="en-US"/>
              </w:rPr>
            </w:pP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Pr>
                <w:rFonts w:ascii="Courier New" w:hAnsi="Courier New" w:cs="Courier New"/>
                <w:szCs w:val="18"/>
                <w:lang w:val="en-US"/>
              </w:rPr>
              <w:t>nR</w:t>
            </w:r>
            <w:r w:rsidRPr="00212C37">
              <w:rPr>
                <w:rFonts w:ascii="Courier New" w:hAnsi="Courier New" w:cs="Courier New"/>
                <w:szCs w:val="18"/>
                <w:lang w:val="en-US"/>
              </w:rPr>
              <w:t>FrequencyRef</w:t>
            </w:r>
          </w:p>
        </w:tc>
        <w:tc>
          <w:tcPr>
            <w:tcW w:w="992" w:type="dxa"/>
          </w:tcPr>
          <w:p w:rsidR="00E154AB" w:rsidRDefault="00E154AB" w:rsidP="00583841">
            <w:pPr>
              <w:pStyle w:val="TAL"/>
              <w:jc w:val="center"/>
              <w:rPr>
                <w:rFonts w:cs="Arial"/>
                <w:szCs w:val="18"/>
                <w:lang w:val="en-US"/>
              </w:rPr>
            </w:pPr>
            <w:r>
              <w:rPr>
                <w:rFonts w:cs="Arial"/>
                <w:szCs w:val="18"/>
                <w:lang w:val="en-US"/>
              </w:rPr>
              <w:t>M</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bl>
    <w:p w:rsidR="00E154AB" w:rsidRDefault="00E154AB" w:rsidP="00E154AB">
      <w:pPr>
        <w:pStyle w:val="Heading4"/>
      </w:pPr>
      <w:bookmarkStart w:id="7448" w:name="_Toc19888205"/>
      <w:bookmarkStart w:id="7449" w:name="_Toc27405082"/>
      <w:bookmarkStart w:id="7450" w:name="_Toc35878227"/>
      <w:bookmarkStart w:id="7451" w:name="_Toc36220043"/>
      <w:bookmarkStart w:id="7452" w:name="_Toc36474141"/>
      <w:bookmarkStart w:id="7453" w:name="_Toc36542413"/>
      <w:bookmarkStart w:id="7454" w:name="_Toc36543234"/>
      <w:bookmarkStart w:id="7455" w:name="_Toc36567472"/>
      <w:bookmarkStart w:id="7456" w:name="_Toc44341090"/>
      <w:r>
        <w:t>4.3.33.3</w:t>
      </w:r>
      <w:r>
        <w:tab/>
        <w:t>Attribute constraints</w:t>
      </w:r>
      <w:bookmarkEnd w:id="7448"/>
      <w:bookmarkEnd w:id="7449"/>
      <w:bookmarkEnd w:id="7450"/>
      <w:bookmarkEnd w:id="7451"/>
      <w:bookmarkEnd w:id="7452"/>
      <w:bookmarkEnd w:id="7453"/>
      <w:bookmarkEnd w:id="7454"/>
      <w:bookmarkEnd w:id="7455"/>
      <w:bookmarkEnd w:id="7456"/>
    </w:p>
    <w:tbl>
      <w:tblPr>
        <w:tblW w:w="9848" w:type="dxa"/>
        <w:jc w:val="center"/>
        <w:tblLook w:val="01E0" w:firstRow="1" w:lastRow="1" w:firstColumn="1" w:lastColumn="1" w:noHBand="0" w:noVBand="0"/>
      </w:tblPr>
      <w:tblGrid>
        <w:gridCol w:w="3974"/>
        <w:gridCol w:w="5874"/>
      </w:tblGrid>
      <w:tr w:rsidR="00E154AB" w:rsidTr="00583841">
        <w:trPr>
          <w:jc w:val="center"/>
        </w:trPr>
        <w:tc>
          <w:tcPr>
            <w:tcW w:w="3974" w:type="dxa"/>
            <w:tcBorders>
              <w:top w:val="single" w:sz="4" w:space="0" w:color="auto"/>
              <w:left w:val="single" w:sz="4" w:space="0" w:color="auto"/>
              <w:bottom w:val="single" w:sz="4" w:space="0" w:color="auto"/>
              <w:right w:val="single" w:sz="4" w:space="0" w:color="auto"/>
            </w:tcBorders>
            <w:shd w:val="clear" w:color="auto" w:fill="D9D9D9"/>
            <w:hideMark/>
          </w:tcPr>
          <w:p w:rsidR="00E154AB" w:rsidRDefault="00E154AB" w:rsidP="00583841">
            <w:pPr>
              <w:pStyle w:val="TAH"/>
              <w:rPr>
                <w:lang w:val="en-US"/>
              </w:rPr>
            </w:pPr>
            <w:r>
              <w:rPr>
                <w:lang w:val="en-US"/>
              </w:rPr>
              <w:t>Name</w:t>
            </w:r>
          </w:p>
        </w:tc>
        <w:tc>
          <w:tcPr>
            <w:tcW w:w="5874" w:type="dxa"/>
            <w:tcBorders>
              <w:top w:val="single" w:sz="4" w:space="0" w:color="auto"/>
              <w:left w:val="single" w:sz="4" w:space="0" w:color="auto"/>
              <w:bottom w:val="single" w:sz="4" w:space="0" w:color="auto"/>
              <w:right w:val="single" w:sz="4" w:space="0" w:color="auto"/>
            </w:tcBorders>
            <w:shd w:val="clear" w:color="auto" w:fill="D9D9D9"/>
            <w:hideMark/>
          </w:tcPr>
          <w:p w:rsidR="00E154AB" w:rsidRDefault="00E154AB" w:rsidP="00583841">
            <w:pPr>
              <w:pStyle w:val="TAH"/>
              <w:rPr>
                <w:lang w:val="en-US"/>
              </w:rPr>
            </w:pPr>
            <w:r>
              <w:rPr>
                <w:lang w:val="en-US"/>
              </w:rPr>
              <w:t>Definition</w:t>
            </w:r>
          </w:p>
        </w:tc>
      </w:tr>
      <w:tr w:rsidR="00E154AB" w:rsidTr="00583841">
        <w:trPr>
          <w:jc w:val="center"/>
        </w:trPr>
        <w:tc>
          <w:tcPr>
            <w:tcW w:w="3974"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H"/>
              <w:jc w:val="left"/>
              <w:rPr>
                <w:b w:val="0"/>
                <w:lang w:val="en-US"/>
              </w:rPr>
            </w:pPr>
            <w:r>
              <w:rPr>
                <w:rFonts w:ascii="Courier New" w:hAnsi="Courier New" w:cs="Courier New"/>
                <w:b w:val="0"/>
                <w:bCs/>
                <w:szCs w:val="18"/>
                <w:lang w:val="en-US"/>
              </w:rPr>
              <w:t>threshXHighQ</w:t>
            </w:r>
          </w:p>
        </w:tc>
        <w:tc>
          <w:tcPr>
            <w:tcW w:w="5874"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H"/>
              <w:jc w:val="left"/>
              <w:rPr>
                <w:b w:val="0"/>
                <w:lang w:val="en-US"/>
              </w:rPr>
            </w:pPr>
            <w:r>
              <w:rPr>
                <w:b w:val="0"/>
                <w:lang w:val="en-US"/>
              </w:rPr>
              <w:t>Condition: RSRQ used in SIB4.</w:t>
            </w:r>
          </w:p>
        </w:tc>
      </w:tr>
      <w:tr w:rsidR="00E154AB" w:rsidTr="00583841">
        <w:trPr>
          <w:jc w:val="center"/>
        </w:trPr>
        <w:tc>
          <w:tcPr>
            <w:tcW w:w="3974"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H"/>
              <w:jc w:val="left"/>
              <w:rPr>
                <w:rFonts w:ascii="Courier New" w:hAnsi="Courier New" w:cs="Courier New"/>
                <w:b w:val="0"/>
                <w:bCs/>
                <w:szCs w:val="18"/>
                <w:lang w:val="en-US"/>
              </w:rPr>
            </w:pPr>
            <w:r w:rsidRPr="00212C37">
              <w:rPr>
                <w:rFonts w:ascii="Courier New" w:hAnsi="Courier New" w:cs="Courier New"/>
                <w:b w:val="0"/>
                <w:bCs/>
                <w:szCs w:val="18"/>
                <w:lang w:val="en-US"/>
              </w:rPr>
              <w:t>threshXLowQ</w:t>
            </w:r>
          </w:p>
        </w:tc>
        <w:tc>
          <w:tcPr>
            <w:tcW w:w="5874"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H"/>
              <w:jc w:val="left"/>
              <w:rPr>
                <w:b w:val="0"/>
                <w:lang w:val="en-US"/>
              </w:rPr>
            </w:pPr>
            <w:r>
              <w:rPr>
                <w:b w:val="0"/>
                <w:lang w:val="en-US"/>
              </w:rPr>
              <w:t>Condition: RSRQ used in SIB4.</w:t>
            </w:r>
          </w:p>
        </w:tc>
      </w:tr>
    </w:tbl>
    <w:p w:rsidR="00E154AB" w:rsidRPr="00E24872" w:rsidRDefault="00E154AB" w:rsidP="00E154AB"/>
    <w:p w:rsidR="00E154AB" w:rsidRDefault="00E154AB" w:rsidP="00E154AB">
      <w:pPr>
        <w:pStyle w:val="Heading4"/>
      </w:pPr>
      <w:bookmarkStart w:id="7457" w:name="_Toc19888206"/>
      <w:bookmarkStart w:id="7458" w:name="_Toc27405083"/>
      <w:bookmarkStart w:id="7459" w:name="_Toc35878228"/>
      <w:bookmarkStart w:id="7460" w:name="_Toc36220044"/>
      <w:bookmarkStart w:id="7461" w:name="_Toc36474142"/>
      <w:bookmarkStart w:id="7462" w:name="_Toc36542414"/>
      <w:bookmarkStart w:id="7463" w:name="_Toc36543235"/>
      <w:bookmarkStart w:id="7464" w:name="_Toc36567473"/>
      <w:bookmarkStart w:id="7465" w:name="_Toc44341091"/>
      <w:r>
        <w:rPr>
          <w:rFonts w:hint="eastAsia"/>
          <w:lang w:eastAsia="zh-CN"/>
        </w:rPr>
        <w:lastRenderedPageBreak/>
        <w:t>4</w:t>
      </w:r>
      <w:r>
        <w:t>.3.33.4</w:t>
      </w:r>
      <w:r>
        <w:tab/>
        <w:t>Notifications</w:t>
      </w:r>
      <w:bookmarkEnd w:id="7457"/>
      <w:bookmarkEnd w:id="7458"/>
      <w:bookmarkEnd w:id="7459"/>
      <w:bookmarkEnd w:id="7460"/>
      <w:bookmarkEnd w:id="7461"/>
      <w:bookmarkEnd w:id="7462"/>
      <w:bookmarkEnd w:id="7463"/>
      <w:bookmarkEnd w:id="7464"/>
      <w:bookmarkEnd w:id="7465"/>
    </w:p>
    <w:p w:rsidR="00E154AB" w:rsidRDefault="00E154AB" w:rsidP="00E154AB">
      <w:r>
        <w:t xml:space="preserve">The common notifications defined in subclause </w:t>
      </w:r>
      <w:r>
        <w:rPr>
          <w:rFonts w:hint="eastAsia"/>
          <w:lang w:eastAsia="zh-CN"/>
        </w:rPr>
        <w:t>4.5</w:t>
      </w:r>
      <w:r>
        <w:t xml:space="preserve"> are valid for this IOC, without exceptions or additions.</w:t>
      </w:r>
    </w:p>
    <w:p w:rsidR="00E154AB" w:rsidRDefault="00E154AB" w:rsidP="00E154AB">
      <w:pPr>
        <w:pStyle w:val="Heading3"/>
        <w:rPr>
          <w:lang w:val="en-US" w:eastAsia="zh-CN"/>
        </w:rPr>
      </w:pPr>
      <w:bookmarkStart w:id="7466" w:name="_Toc19888207"/>
      <w:bookmarkStart w:id="7467" w:name="_Toc27405084"/>
      <w:bookmarkStart w:id="7468" w:name="_Toc35878229"/>
      <w:bookmarkStart w:id="7469" w:name="_Toc36220045"/>
      <w:bookmarkStart w:id="7470" w:name="_Toc36474143"/>
      <w:bookmarkStart w:id="7471" w:name="_Toc36542415"/>
      <w:bookmarkStart w:id="7472" w:name="_Toc36543236"/>
      <w:bookmarkStart w:id="7473" w:name="_Toc36567474"/>
      <w:bookmarkStart w:id="7474" w:name="_Toc44341092"/>
      <w:r>
        <w:rPr>
          <w:rFonts w:hint="eastAsia"/>
          <w:lang w:val="en-US" w:eastAsia="zh-CN"/>
        </w:rPr>
        <w:t>4</w:t>
      </w:r>
      <w:r>
        <w:rPr>
          <w:lang w:val="en-US" w:eastAsia="zh-CN"/>
        </w:rPr>
        <w:t>.3.34</w:t>
      </w:r>
      <w:r>
        <w:rPr>
          <w:lang w:val="en-US" w:eastAsia="zh-CN"/>
        </w:rPr>
        <w:tab/>
      </w:r>
      <w:bookmarkEnd w:id="7466"/>
      <w:r w:rsidRPr="00212C37">
        <w:rPr>
          <w:sz w:val="24"/>
        </w:rPr>
        <w:t>Void</w:t>
      </w:r>
      <w:bookmarkEnd w:id="7467"/>
      <w:bookmarkEnd w:id="7468"/>
      <w:bookmarkEnd w:id="7469"/>
      <w:bookmarkEnd w:id="7470"/>
      <w:bookmarkEnd w:id="7471"/>
      <w:bookmarkEnd w:id="7472"/>
      <w:bookmarkEnd w:id="7473"/>
      <w:bookmarkEnd w:id="7474"/>
    </w:p>
    <w:p w:rsidR="00E154AB" w:rsidRPr="008B0588" w:rsidRDefault="00E154AB" w:rsidP="00E154AB">
      <w:pPr>
        <w:rPr>
          <w:lang w:eastAsia="zh-CN"/>
        </w:rPr>
      </w:pPr>
    </w:p>
    <w:p w:rsidR="00E154AB" w:rsidRDefault="00E154AB" w:rsidP="00E154AB">
      <w:pPr>
        <w:pStyle w:val="Heading3"/>
        <w:rPr>
          <w:lang w:val="en-US" w:eastAsia="zh-CN"/>
        </w:rPr>
      </w:pPr>
      <w:bookmarkStart w:id="7475" w:name="_Toc19888212"/>
      <w:bookmarkStart w:id="7476" w:name="_Toc27405085"/>
      <w:bookmarkStart w:id="7477" w:name="_Toc35878230"/>
      <w:bookmarkStart w:id="7478" w:name="_Toc36220046"/>
      <w:bookmarkStart w:id="7479" w:name="_Toc36474144"/>
      <w:bookmarkStart w:id="7480" w:name="_Toc36542416"/>
      <w:bookmarkStart w:id="7481" w:name="_Toc36543237"/>
      <w:bookmarkStart w:id="7482" w:name="_Toc36567475"/>
      <w:bookmarkStart w:id="7483" w:name="_Toc44341093"/>
      <w:r>
        <w:rPr>
          <w:rFonts w:hint="eastAsia"/>
          <w:lang w:val="en-US" w:eastAsia="zh-CN"/>
        </w:rPr>
        <w:t>4</w:t>
      </w:r>
      <w:r>
        <w:rPr>
          <w:lang w:val="en-US" w:eastAsia="zh-CN"/>
        </w:rPr>
        <w:t>.3.35</w:t>
      </w:r>
      <w:r>
        <w:rPr>
          <w:lang w:val="en-US" w:eastAsia="zh-CN"/>
        </w:rPr>
        <w:tab/>
      </w:r>
      <w:r>
        <w:rPr>
          <w:rFonts w:ascii="Courier New" w:hAnsi="Courier New"/>
          <w:lang w:val="en-US" w:eastAsia="zh-CN"/>
        </w:rPr>
        <w:t>ExternalNRCellCU</w:t>
      </w:r>
      <w:bookmarkEnd w:id="7475"/>
      <w:bookmarkEnd w:id="7476"/>
      <w:bookmarkEnd w:id="7477"/>
      <w:bookmarkEnd w:id="7478"/>
      <w:bookmarkEnd w:id="7479"/>
      <w:bookmarkEnd w:id="7480"/>
      <w:bookmarkEnd w:id="7481"/>
      <w:bookmarkEnd w:id="7482"/>
      <w:bookmarkEnd w:id="7483"/>
    </w:p>
    <w:p w:rsidR="00E154AB" w:rsidRDefault="00E154AB" w:rsidP="00E154AB">
      <w:pPr>
        <w:pStyle w:val="Heading4"/>
      </w:pPr>
      <w:bookmarkStart w:id="7484" w:name="_Toc19888213"/>
      <w:bookmarkStart w:id="7485" w:name="_Toc27405086"/>
      <w:bookmarkStart w:id="7486" w:name="_Toc35878231"/>
      <w:bookmarkStart w:id="7487" w:name="_Toc36220047"/>
      <w:bookmarkStart w:id="7488" w:name="_Toc36474145"/>
      <w:bookmarkStart w:id="7489" w:name="_Toc36542417"/>
      <w:bookmarkStart w:id="7490" w:name="_Toc36543238"/>
      <w:bookmarkStart w:id="7491" w:name="_Toc36567476"/>
      <w:bookmarkStart w:id="7492" w:name="_Toc44341094"/>
      <w:r>
        <w:rPr>
          <w:rFonts w:hint="eastAsia"/>
          <w:lang w:eastAsia="zh-CN"/>
        </w:rPr>
        <w:t>4</w:t>
      </w:r>
      <w:r>
        <w:t>.3.35.1</w:t>
      </w:r>
      <w:r>
        <w:tab/>
        <w:t>Definition</w:t>
      </w:r>
      <w:bookmarkEnd w:id="7484"/>
      <w:bookmarkEnd w:id="7485"/>
      <w:bookmarkEnd w:id="7486"/>
      <w:bookmarkEnd w:id="7487"/>
      <w:bookmarkEnd w:id="7488"/>
      <w:bookmarkEnd w:id="7489"/>
      <w:bookmarkEnd w:id="7490"/>
      <w:bookmarkEnd w:id="7491"/>
      <w:bookmarkEnd w:id="7492"/>
    </w:p>
    <w:p w:rsidR="00E154AB" w:rsidRPr="007A3163" w:rsidRDefault="00E154AB" w:rsidP="00E154AB">
      <w:r>
        <w:t>This abstract IOC represents the properties of an NRCellCU controlled by another Management Service Provider. This IOC contains necessary attributes for inter-system and intra-system handover</w:t>
      </w:r>
      <w:r>
        <w:rPr>
          <w:lang w:eastAsia="zh-CN"/>
        </w:rPr>
        <w:t xml:space="preserve">. </w:t>
      </w:r>
      <w:r>
        <w:t>It also contains a subset of the attributes of related IOCs controlled by Management Service Provider. The way to maintain consistency between the attribute values of these IOCs is outside the scope of the present document.</w:t>
      </w:r>
    </w:p>
    <w:p w:rsidR="00E154AB" w:rsidRDefault="00E154AB" w:rsidP="00E154AB">
      <w:pPr>
        <w:pStyle w:val="Heading4"/>
      </w:pPr>
      <w:bookmarkStart w:id="7493" w:name="_Toc19888214"/>
      <w:bookmarkStart w:id="7494" w:name="_Toc27405087"/>
      <w:bookmarkStart w:id="7495" w:name="_Toc35878232"/>
      <w:bookmarkStart w:id="7496" w:name="_Toc36220048"/>
      <w:bookmarkStart w:id="7497" w:name="_Toc36474146"/>
      <w:bookmarkStart w:id="7498" w:name="_Toc36542418"/>
      <w:bookmarkStart w:id="7499" w:name="_Toc36543239"/>
      <w:bookmarkStart w:id="7500" w:name="_Toc36567477"/>
      <w:bookmarkStart w:id="7501" w:name="_Toc44341095"/>
      <w:r>
        <w:rPr>
          <w:rFonts w:hint="eastAsia"/>
          <w:lang w:eastAsia="zh-CN"/>
        </w:rPr>
        <w:t>4</w:t>
      </w:r>
      <w:r>
        <w:t>.3.35.2</w:t>
      </w:r>
      <w:r>
        <w:tab/>
        <w:t>Attributes</w:t>
      </w:r>
      <w:bookmarkEnd w:id="7493"/>
      <w:bookmarkEnd w:id="7494"/>
      <w:bookmarkEnd w:id="7495"/>
      <w:bookmarkEnd w:id="7496"/>
      <w:bookmarkEnd w:id="7497"/>
      <w:bookmarkEnd w:id="7498"/>
      <w:bookmarkEnd w:id="7499"/>
      <w:bookmarkEnd w:id="7500"/>
      <w:bookmarkEnd w:id="7501"/>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E154AB" w:rsidTr="00583841">
        <w:trPr>
          <w:cantSplit/>
          <w:jc w:val="center"/>
        </w:trPr>
        <w:tc>
          <w:tcPr>
            <w:tcW w:w="3936" w:type="dxa"/>
            <w:shd w:val="pct10" w:color="auto" w:fill="FFFFFF"/>
            <w:vAlign w:val="center"/>
          </w:tcPr>
          <w:p w:rsidR="00E154AB" w:rsidRDefault="00E154AB" w:rsidP="00583841">
            <w:pPr>
              <w:pStyle w:val="TAH"/>
            </w:pPr>
            <w:r>
              <w:t>Attribute name</w:t>
            </w:r>
          </w:p>
        </w:tc>
        <w:tc>
          <w:tcPr>
            <w:tcW w:w="992" w:type="dxa"/>
            <w:shd w:val="pct10" w:color="auto" w:fill="FFFFFF"/>
            <w:vAlign w:val="center"/>
          </w:tcPr>
          <w:p w:rsidR="00E154AB" w:rsidRDefault="00E154AB" w:rsidP="00583841">
            <w:pPr>
              <w:pStyle w:val="TAH"/>
            </w:pPr>
            <w:r>
              <w:t>Support Qualifier</w:t>
            </w:r>
          </w:p>
        </w:tc>
        <w:tc>
          <w:tcPr>
            <w:tcW w:w="1276" w:type="dxa"/>
            <w:shd w:val="pct10" w:color="auto" w:fill="FFFFFF"/>
            <w:vAlign w:val="center"/>
          </w:tcPr>
          <w:p w:rsidR="00E154AB" w:rsidRDefault="00E154AB" w:rsidP="00583841">
            <w:pPr>
              <w:pStyle w:val="TAH"/>
            </w:pPr>
            <w:r>
              <w:t>isReadable</w:t>
            </w:r>
          </w:p>
        </w:tc>
        <w:tc>
          <w:tcPr>
            <w:tcW w:w="1134" w:type="dxa"/>
            <w:shd w:val="pct10" w:color="auto" w:fill="FFFFFF"/>
            <w:vAlign w:val="center"/>
          </w:tcPr>
          <w:p w:rsidR="00E154AB" w:rsidRDefault="00E154AB" w:rsidP="00583841">
            <w:pPr>
              <w:pStyle w:val="TAH"/>
            </w:pPr>
            <w:r>
              <w:t>isWritable</w:t>
            </w:r>
          </w:p>
        </w:tc>
        <w:tc>
          <w:tcPr>
            <w:tcW w:w="1134" w:type="dxa"/>
            <w:shd w:val="pct10" w:color="auto" w:fill="FFFFFF"/>
            <w:vAlign w:val="center"/>
          </w:tcPr>
          <w:p w:rsidR="00E154AB" w:rsidRDefault="00E154AB" w:rsidP="00583841">
            <w:pPr>
              <w:pStyle w:val="TAH"/>
            </w:pPr>
            <w:r>
              <w:rPr>
                <w:rFonts w:cs="Arial"/>
                <w:bCs/>
                <w:szCs w:val="18"/>
              </w:rPr>
              <w:t>isInvariant</w:t>
            </w:r>
          </w:p>
        </w:tc>
        <w:tc>
          <w:tcPr>
            <w:tcW w:w="1385" w:type="dxa"/>
            <w:shd w:val="pct10" w:color="auto" w:fill="FFFFFF"/>
            <w:vAlign w:val="center"/>
          </w:tcPr>
          <w:p w:rsidR="00E154AB" w:rsidRDefault="00E154AB" w:rsidP="00583841">
            <w:pPr>
              <w:pStyle w:val="TAH"/>
            </w:pPr>
            <w:r>
              <w:t>isNotifyable</w:t>
            </w:r>
          </w:p>
        </w:tc>
      </w:tr>
      <w:tr w:rsidR="00E154AB" w:rsidTr="00583841">
        <w:trPr>
          <w:cantSplit/>
          <w:jc w:val="center"/>
        </w:trPr>
        <w:tc>
          <w:tcPr>
            <w:tcW w:w="3936" w:type="dxa"/>
          </w:tcPr>
          <w:p w:rsidR="00E154AB" w:rsidRDefault="00E154AB" w:rsidP="00583841">
            <w:pPr>
              <w:pStyle w:val="TAL"/>
              <w:rPr>
                <w:rFonts w:ascii="Courier New" w:hAnsi="Courier New" w:cs="Courier New"/>
                <w:lang w:eastAsia="zh-CN"/>
              </w:rPr>
            </w:pPr>
            <w:r>
              <w:rPr>
                <w:rFonts w:ascii="Courier New" w:hAnsi="Courier New" w:cs="Courier New"/>
                <w:lang w:eastAsia="zh-CN"/>
              </w:rPr>
              <w:t>cellLocalId</w:t>
            </w:r>
          </w:p>
        </w:tc>
        <w:tc>
          <w:tcPr>
            <w:tcW w:w="992" w:type="dxa"/>
          </w:tcPr>
          <w:p w:rsidR="00E154AB" w:rsidRDefault="00E154AB" w:rsidP="00583841">
            <w:pPr>
              <w:pStyle w:val="TAL"/>
              <w:jc w:val="center"/>
              <w:rPr>
                <w:lang w:eastAsia="zh-CN"/>
              </w:rPr>
            </w:pPr>
            <w:r>
              <w:rPr>
                <w:rFonts w:hint="eastAsia"/>
                <w:lang w:eastAsia="zh-CN"/>
              </w:rPr>
              <w:t>M</w:t>
            </w:r>
          </w:p>
        </w:tc>
        <w:tc>
          <w:tcPr>
            <w:tcW w:w="1276" w:type="dxa"/>
          </w:tcPr>
          <w:p w:rsidR="00E154AB" w:rsidRDefault="00E154AB" w:rsidP="00583841">
            <w:pPr>
              <w:pStyle w:val="TAL"/>
              <w:jc w:val="center"/>
              <w:rPr>
                <w:lang w:eastAsia="zh-CN"/>
              </w:rPr>
            </w:pPr>
            <w:r>
              <w:rPr>
                <w:rFonts w:hint="eastAsia"/>
                <w:lang w:eastAsia="zh-CN"/>
              </w:rPr>
              <w:t>T</w:t>
            </w:r>
          </w:p>
        </w:tc>
        <w:tc>
          <w:tcPr>
            <w:tcW w:w="1134" w:type="dxa"/>
          </w:tcPr>
          <w:p w:rsidR="00E154AB" w:rsidRDefault="00E154AB" w:rsidP="00583841">
            <w:pPr>
              <w:pStyle w:val="TAL"/>
              <w:jc w:val="center"/>
              <w:rPr>
                <w:lang w:eastAsia="zh-CN"/>
              </w:rPr>
            </w:pPr>
            <w:r>
              <w:rPr>
                <w:rFonts w:hint="eastAsia"/>
                <w:lang w:eastAsia="zh-CN"/>
              </w:rPr>
              <w:t>T</w:t>
            </w:r>
          </w:p>
        </w:tc>
        <w:tc>
          <w:tcPr>
            <w:tcW w:w="1134" w:type="dxa"/>
          </w:tcPr>
          <w:p w:rsidR="00E154AB" w:rsidRDefault="00E154AB" w:rsidP="00583841">
            <w:pPr>
              <w:pStyle w:val="TAL"/>
              <w:jc w:val="center"/>
              <w:rPr>
                <w:lang w:eastAsia="zh-CN"/>
              </w:rPr>
            </w:pPr>
            <w:r>
              <w:rPr>
                <w:rFonts w:hint="eastAsia"/>
                <w:lang w:eastAsia="zh-CN"/>
              </w:rPr>
              <w:t>F</w:t>
            </w:r>
          </w:p>
        </w:tc>
        <w:tc>
          <w:tcPr>
            <w:tcW w:w="1385" w:type="dxa"/>
          </w:tcPr>
          <w:p w:rsidR="00E154AB" w:rsidRDefault="00E154AB" w:rsidP="00583841">
            <w:pPr>
              <w:pStyle w:val="TAL"/>
              <w:jc w:val="center"/>
              <w:rPr>
                <w:lang w:eastAsia="zh-CN"/>
              </w:rPr>
            </w:pPr>
            <w:r>
              <w:rPr>
                <w:rFonts w:hint="eastAsia"/>
                <w:lang w:eastAsia="zh-CN"/>
              </w:rPr>
              <w:t>T</w:t>
            </w:r>
          </w:p>
        </w:tc>
      </w:tr>
      <w:tr w:rsidR="00E154AB" w:rsidTr="00583841">
        <w:trPr>
          <w:cantSplit/>
          <w:jc w:val="center"/>
        </w:trPr>
        <w:tc>
          <w:tcPr>
            <w:tcW w:w="3936" w:type="dxa"/>
          </w:tcPr>
          <w:p w:rsidR="00E154AB" w:rsidRPr="005D76F0" w:rsidRDefault="00E154AB" w:rsidP="00583841">
            <w:pPr>
              <w:pStyle w:val="TAL"/>
              <w:rPr>
                <w:rFonts w:ascii="Courier New" w:hAnsi="Courier New" w:cs="Courier New"/>
              </w:rPr>
            </w:pPr>
            <w:r>
              <w:rPr>
                <w:rFonts w:ascii="Courier New" w:hAnsi="Courier New"/>
                <w:lang w:val="en-US" w:eastAsia="zh-CN"/>
              </w:rPr>
              <w:t>nRPCI</w:t>
            </w:r>
          </w:p>
        </w:tc>
        <w:tc>
          <w:tcPr>
            <w:tcW w:w="992" w:type="dxa"/>
          </w:tcPr>
          <w:p w:rsidR="00E154AB" w:rsidRDefault="00E154AB" w:rsidP="00583841">
            <w:pPr>
              <w:pStyle w:val="TAL"/>
              <w:jc w:val="center"/>
            </w:pPr>
            <w:r>
              <w:t>M</w:t>
            </w:r>
          </w:p>
        </w:tc>
        <w:tc>
          <w:tcPr>
            <w:tcW w:w="1276" w:type="dxa"/>
          </w:tcPr>
          <w:p w:rsidR="00E154AB" w:rsidRDefault="00E154AB" w:rsidP="00583841">
            <w:pPr>
              <w:pStyle w:val="TAL"/>
              <w:jc w:val="center"/>
            </w:pPr>
            <w:r>
              <w:t>T</w:t>
            </w:r>
          </w:p>
        </w:tc>
        <w:tc>
          <w:tcPr>
            <w:tcW w:w="1134" w:type="dxa"/>
          </w:tcPr>
          <w:p w:rsidR="00E154AB" w:rsidRDefault="00E154AB" w:rsidP="00583841">
            <w:pPr>
              <w:pStyle w:val="TAL"/>
              <w:jc w:val="center"/>
            </w:pPr>
            <w:r>
              <w:t>T</w:t>
            </w:r>
          </w:p>
        </w:tc>
        <w:tc>
          <w:tcPr>
            <w:tcW w:w="1134" w:type="dxa"/>
          </w:tcPr>
          <w:p w:rsidR="00E154AB" w:rsidRDefault="00E154AB" w:rsidP="00583841">
            <w:pPr>
              <w:pStyle w:val="TAL"/>
              <w:jc w:val="center"/>
              <w:rPr>
                <w:lang w:eastAsia="zh-CN"/>
              </w:rPr>
            </w:pPr>
            <w:r>
              <w:t>F</w:t>
            </w:r>
          </w:p>
        </w:tc>
        <w:tc>
          <w:tcPr>
            <w:tcW w:w="1385" w:type="dxa"/>
          </w:tcPr>
          <w:p w:rsidR="00E154AB" w:rsidRDefault="00E154AB" w:rsidP="00583841">
            <w:pPr>
              <w:pStyle w:val="TAL"/>
              <w:jc w:val="center"/>
            </w:pPr>
            <w:r>
              <w:rPr>
                <w:lang w:eastAsia="zh-CN"/>
              </w:rPr>
              <w:t>T</w:t>
            </w:r>
          </w:p>
        </w:tc>
      </w:tr>
      <w:tr w:rsidR="00E154AB" w:rsidTr="00583841">
        <w:trPr>
          <w:cantSplit/>
          <w:jc w:val="center"/>
        </w:trPr>
        <w:tc>
          <w:tcPr>
            <w:tcW w:w="3936" w:type="dxa"/>
          </w:tcPr>
          <w:p w:rsidR="00E154AB" w:rsidRDefault="00E154AB" w:rsidP="00583841">
            <w:pPr>
              <w:pStyle w:val="TAL"/>
              <w:rPr>
                <w:rFonts w:ascii="Courier New" w:hAnsi="Courier New"/>
                <w:lang w:val="en-US" w:eastAsia="zh-CN"/>
              </w:rPr>
            </w:pPr>
            <w:r>
              <w:rPr>
                <w:rFonts w:ascii="Courier New" w:hAnsi="Courier New"/>
                <w:lang w:val="en-US" w:eastAsia="zh-CN"/>
              </w:rPr>
              <w:t>plmnIdList</w:t>
            </w:r>
          </w:p>
        </w:tc>
        <w:tc>
          <w:tcPr>
            <w:tcW w:w="992" w:type="dxa"/>
          </w:tcPr>
          <w:p w:rsidR="00E154AB" w:rsidRDefault="00E154AB" w:rsidP="00583841">
            <w:pPr>
              <w:pStyle w:val="TAL"/>
              <w:jc w:val="center"/>
            </w:pPr>
            <w:r>
              <w:rPr>
                <w:lang w:val="en-US" w:eastAsia="zh-CN"/>
              </w:rPr>
              <w:t>M</w:t>
            </w:r>
          </w:p>
        </w:tc>
        <w:tc>
          <w:tcPr>
            <w:tcW w:w="1276" w:type="dxa"/>
          </w:tcPr>
          <w:p w:rsidR="00E154AB" w:rsidRDefault="00E154AB" w:rsidP="00583841">
            <w:pPr>
              <w:pStyle w:val="TAL"/>
              <w:jc w:val="center"/>
            </w:pPr>
            <w:r>
              <w:rPr>
                <w:lang w:val="en-US" w:eastAsia="zh-CN"/>
              </w:rPr>
              <w:t>T</w:t>
            </w:r>
          </w:p>
        </w:tc>
        <w:tc>
          <w:tcPr>
            <w:tcW w:w="1134" w:type="dxa"/>
          </w:tcPr>
          <w:p w:rsidR="00E154AB" w:rsidRDefault="00E154AB" w:rsidP="00583841">
            <w:pPr>
              <w:pStyle w:val="TAL"/>
              <w:jc w:val="center"/>
            </w:pPr>
            <w:r>
              <w:rPr>
                <w:lang w:val="en-US" w:eastAsia="zh-CN"/>
              </w:rPr>
              <w:t>T</w:t>
            </w:r>
          </w:p>
        </w:tc>
        <w:tc>
          <w:tcPr>
            <w:tcW w:w="1134" w:type="dxa"/>
          </w:tcPr>
          <w:p w:rsidR="00E154AB" w:rsidRDefault="00E154AB" w:rsidP="00583841">
            <w:pPr>
              <w:pStyle w:val="TAL"/>
              <w:jc w:val="center"/>
            </w:pPr>
            <w:r>
              <w:rPr>
                <w:lang w:val="en-US" w:eastAsia="zh-CN"/>
              </w:rPr>
              <w:t>F</w:t>
            </w:r>
          </w:p>
        </w:tc>
        <w:tc>
          <w:tcPr>
            <w:tcW w:w="1385" w:type="dxa"/>
          </w:tcPr>
          <w:p w:rsidR="00E154AB" w:rsidRDefault="00E154AB" w:rsidP="00583841">
            <w:pPr>
              <w:pStyle w:val="TAL"/>
              <w:jc w:val="center"/>
              <w:rPr>
                <w:lang w:eastAsia="zh-CN"/>
              </w:rPr>
            </w:pPr>
            <w:r>
              <w:rPr>
                <w:lang w:val="en-US" w:eastAsia="zh-CN"/>
              </w:rPr>
              <w:t>T</w:t>
            </w:r>
          </w:p>
        </w:tc>
      </w:tr>
      <w:tr w:rsidR="00E154AB" w:rsidTr="00583841">
        <w:trPr>
          <w:cantSplit/>
          <w:jc w:val="center"/>
        </w:trPr>
        <w:tc>
          <w:tcPr>
            <w:tcW w:w="3936" w:type="dxa"/>
          </w:tcPr>
          <w:p w:rsidR="00E154AB" w:rsidRDefault="00E154AB" w:rsidP="00583841">
            <w:pPr>
              <w:pStyle w:val="TAL"/>
              <w:jc w:val="center"/>
              <w:rPr>
                <w:rFonts w:ascii="Courier New" w:hAnsi="Courier New"/>
                <w:lang w:val="en-US" w:eastAsia="zh-CN"/>
              </w:rPr>
            </w:pPr>
            <w:r>
              <w:rPr>
                <w:b/>
                <w:lang w:val="en-US"/>
              </w:rPr>
              <w:t>attribute related to role</w:t>
            </w:r>
          </w:p>
        </w:tc>
        <w:tc>
          <w:tcPr>
            <w:tcW w:w="992" w:type="dxa"/>
          </w:tcPr>
          <w:p w:rsidR="00E154AB" w:rsidRDefault="00E154AB" w:rsidP="00583841">
            <w:pPr>
              <w:pStyle w:val="TAL"/>
              <w:jc w:val="center"/>
            </w:pPr>
          </w:p>
        </w:tc>
        <w:tc>
          <w:tcPr>
            <w:tcW w:w="1276" w:type="dxa"/>
          </w:tcPr>
          <w:p w:rsidR="00E154AB" w:rsidRDefault="00E154AB" w:rsidP="00583841">
            <w:pPr>
              <w:pStyle w:val="TAL"/>
              <w:jc w:val="center"/>
            </w:pPr>
          </w:p>
        </w:tc>
        <w:tc>
          <w:tcPr>
            <w:tcW w:w="1134" w:type="dxa"/>
          </w:tcPr>
          <w:p w:rsidR="00E154AB" w:rsidRDefault="00E154AB" w:rsidP="00583841">
            <w:pPr>
              <w:pStyle w:val="TAL"/>
              <w:jc w:val="center"/>
            </w:pPr>
          </w:p>
        </w:tc>
        <w:tc>
          <w:tcPr>
            <w:tcW w:w="1134" w:type="dxa"/>
          </w:tcPr>
          <w:p w:rsidR="00E154AB" w:rsidRDefault="00E154AB" w:rsidP="00583841">
            <w:pPr>
              <w:pStyle w:val="TAL"/>
              <w:jc w:val="center"/>
            </w:pPr>
          </w:p>
        </w:tc>
        <w:tc>
          <w:tcPr>
            <w:tcW w:w="1385" w:type="dxa"/>
          </w:tcPr>
          <w:p w:rsidR="00E154AB" w:rsidRDefault="00E154AB" w:rsidP="00583841">
            <w:pPr>
              <w:pStyle w:val="TAL"/>
              <w:jc w:val="center"/>
              <w:rPr>
                <w:lang w:eastAsia="zh-CN"/>
              </w:rPr>
            </w:pPr>
          </w:p>
        </w:tc>
      </w:tr>
      <w:tr w:rsidR="00E154AB" w:rsidTr="00583841">
        <w:trPr>
          <w:cantSplit/>
          <w:jc w:val="center"/>
        </w:trPr>
        <w:tc>
          <w:tcPr>
            <w:tcW w:w="3936" w:type="dxa"/>
          </w:tcPr>
          <w:p w:rsidR="00E154AB" w:rsidRDefault="00E154AB" w:rsidP="00583841">
            <w:pPr>
              <w:pStyle w:val="TAL"/>
              <w:rPr>
                <w:rFonts w:ascii="Courier New" w:hAnsi="Courier New"/>
                <w:lang w:val="en-US" w:eastAsia="zh-CN"/>
              </w:rPr>
            </w:pPr>
            <w:r>
              <w:rPr>
                <w:rFonts w:ascii="Courier New" w:hAnsi="Courier New" w:cs="Courier New"/>
                <w:bCs/>
                <w:color w:val="333333"/>
                <w:lang w:val="en-US"/>
              </w:rPr>
              <w:t>nRFrequencyRef</w:t>
            </w:r>
          </w:p>
        </w:tc>
        <w:tc>
          <w:tcPr>
            <w:tcW w:w="992" w:type="dxa"/>
          </w:tcPr>
          <w:p w:rsidR="00E154AB" w:rsidRDefault="00E154AB" w:rsidP="00583841">
            <w:pPr>
              <w:pStyle w:val="TAL"/>
              <w:jc w:val="center"/>
            </w:pPr>
            <w:r>
              <w:rPr>
                <w:rFonts w:cs="Arial"/>
                <w:lang w:val="en-US"/>
              </w:rPr>
              <w:t>M</w:t>
            </w:r>
          </w:p>
        </w:tc>
        <w:tc>
          <w:tcPr>
            <w:tcW w:w="1276" w:type="dxa"/>
          </w:tcPr>
          <w:p w:rsidR="00E154AB" w:rsidRDefault="00E154AB" w:rsidP="00583841">
            <w:pPr>
              <w:pStyle w:val="TAL"/>
              <w:jc w:val="center"/>
            </w:pPr>
            <w:r>
              <w:rPr>
                <w:rFonts w:cs="Arial"/>
                <w:lang w:val="en-US" w:eastAsia="zh-CN"/>
              </w:rPr>
              <w:t>T</w:t>
            </w:r>
          </w:p>
        </w:tc>
        <w:tc>
          <w:tcPr>
            <w:tcW w:w="1134" w:type="dxa"/>
          </w:tcPr>
          <w:p w:rsidR="00E154AB" w:rsidRDefault="00E154AB" w:rsidP="00583841">
            <w:pPr>
              <w:pStyle w:val="TAL"/>
              <w:jc w:val="center"/>
            </w:pPr>
            <w:r>
              <w:rPr>
                <w:rFonts w:cs="Arial"/>
                <w:bCs/>
                <w:color w:val="333333"/>
                <w:lang w:val="en-US"/>
              </w:rPr>
              <w:t>T</w:t>
            </w:r>
          </w:p>
        </w:tc>
        <w:tc>
          <w:tcPr>
            <w:tcW w:w="1134" w:type="dxa"/>
          </w:tcPr>
          <w:p w:rsidR="00E154AB" w:rsidRDefault="00E154AB" w:rsidP="00583841">
            <w:pPr>
              <w:pStyle w:val="TAL"/>
              <w:jc w:val="center"/>
            </w:pPr>
            <w:r>
              <w:rPr>
                <w:rFonts w:cs="Arial"/>
                <w:lang w:val="en-US" w:eastAsia="zh-CN"/>
              </w:rPr>
              <w:t>F</w:t>
            </w:r>
          </w:p>
        </w:tc>
        <w:tc>
          <w:tcPr>
            <w:tcW w:w="1385" w:type="dxa"/>
          </w:tcPr>
          <w:p w:rsidR="00E154AB" w:rsidRDefault="00E154AB" w:rsidP="00583841">
            <w:pPr>
              <w:pStyle w:val="TAL"/>
              <w:jc w:val="center"/>
              <w:rPr>
                <w:lang w:eastAsia="zh-CN"/>
              </w:rPr>
            </w:pPr>
            <w:r>
              <w:rPr>
                <w:rFonts w:cs="Arial"/>
                <w:lang w:val="en-US" w:eastAsia="zh-CN"/>
              </w:rPr>
              <w:t>T</w:t>
            </w:r>
          </w:p>
        </w:tc>
      </w:tr>
    </w:tbl>
    <w:p w:rsidR="00E154AB" w:rsidRDefault="00E154AB" w:rsidP="00E154AB">
      <w:pPr>
        <w:pStyle w:val="Heading4"/>
      </w:pPr>
      <w:bookmarkStart w:id="7502" w:name="_Toc19888215"/>
      <w:bookmarkStart w:id="7503" w:name="_Toc27405088"/>
      <w:bookmarkStart w:id="7504" w:name="_Toc35878233"/>
      <w:bookmarkStart w:id="7505" w:name="_Toc36220049"/>
      <w:bookmarkStart w:id="7506" w:name="_Toc36474147"/>
      <w:bookmarkStart w:id="7507" w:name="_Toc36542419"/>
      <w:bookmarkStart w:id="7508" w:name="_Toc36543240"/>
      <w:bookmarkStart w:id="7509" w:name="_Toc36567478"/>
      <w:bookmarkStart w:id="7510" w:name="_Toc44341096"/>
      <w:r>
        <w:t>4.3.35.3</w:t>
      </w:r>
      <w:r>
        <w:tab/>
        <w:t>Attribute constraints</w:t>
      </w:r>
      <w:bookmarkEnd w:id="7502"/>
      <w:bookmarkEnd w:id="7503"/>
      <w:bookmarkEnd w:id="7504"/>
      <w:bookmarkEnd w:id="7505"/>
      <w:bookmarkEnd w:id="7506"/>
      <w:bookmarkEnd w:id="7507"/>
      <w:bookmarkEnd w:id="7508"/>
      <w:bookmarkEnd w:id="7509"/>
      <w:bookmarkEnd w:id="7510"/>
    </w:p>
    <w:p w:rsidR="00E154AB" w:rsidRPr="002C1176" w:rsidRDefault="00E154AB" w:rsidP="00E154AB">
      <w:r>
        <w:t>None.</w:t>
      </w:r>
    </w:p>
    <w:p w:rsidR="00E154AB" w:rsidRDefault="00E154AB" w:rsidP="00E154AB">
      <w:pPr>
        <w:pStyle w:val="Heading4"/>
      </w:pPr>
      <w:bookmarkStart w:id="7511" w:name="_Toc19888216"/>
      <w:bookmarkStart w:id="7512" w:name="_Toc27405089"/>
      <w:bookmarkStart w:id="7513" w:name="_Toc35878234"/>
      <w:bookmarkStart w:id="7514" w:name="_Toc36220050"/>
      <w:bookmarkStart w:id="7515" w:name="_Toc36474148"/>
      <w:bookmarkStart w:id="7516" w:name="_Toc36542420"/>
      <w:bookmarkStart w:id="7517" w:name="_Toc36543241"/>
      <w:bookmarkStart w:id="7518" w:name="_Toc36567479"/>
      <w:bookmarkStart w:id="7519" w:name="_Toc44341097"/>
      <w:r>
        <w:rPr>
          <w:rFonts w:hint="eastAsia"/>
          <w:lang w:eastAsia="zh-CN"/>
        </w:rPr>
        <w:t>4</w:t>
      </w:r>
      <w:r>
        <w:t>.3.35.4</w:t>
      </w:r>
      <w:r>
        <w:tab/>
        <w:t>Notifications</w:t>
      </w:r>
      <w:bookmarkEnd w:id="7511"/>
      <w:bookmarkEnd w:id="7512"/>
      <w:bookmarkEnd w:id="7513"/>
      <w:bookmarkEnd w:id="7514"/>
      <w:bookmarkEnd w:id="7515"/>
      <w:bookmarkEnd w:id="7516"/>
      <w:bookmarkEnd w:id="7517"/>
      <w:bookmarkEnd w:id="7518"/>
      <w:bookmarkEnd w:id="7519"/>
    </w:p>
    <w:p w:rsidR="00E154AB" w:rsidRDefault="00E154AB" w:rsidP="00E154AB">
      <w:r>
        <w:t xml:space="preserve">The common notifications defined in subclause </w:t>
      </w:r>
      <w:r>
        <w:rPr>
          <w:rFonts w:hint="eastAsia"/>
          <w:lang w:eastAsia="zh-CN"/>
        </w:rPr>
        <w:t>4.5</w:t>
      </w:r>
      <w:r>
        <w:t xml:space="preserve"> are valid for this IOC, without exceptions or additions.</w:t>
      </w:r>
    </w:p>
    <w:p w:rsidR="00E154AB" w:rsidRPr="00945E78" w:rsidRDefault="00E154AB" w:rsidP="00E154AB">
      <w:pPr>
        <w:pStyle w:val="Heading3"/>
        <w:rPr>
          <w:lang w:val="en-US" w:eastAsia="zh-CN"/>
        </w:rPr>
      </w:pPr>
      <w:bookmarkStart w:id="7520" w:name="_Toc19888217"/>
      <w:bookmarkStart w:id="7521" w:name="_Toc27405090"/>
      <w:bookmarkStart w:id="7522" w:name="_Toc35878235"/>
      <w:bookmarkStart w:id="7523" w:name="_Toc36220051"/>
      <w:bookmarkStart w:id="7524" w:name="_Toc36474149"/>
      <w:bookmarkStart w:id="7525" w:name="_Toc36542421"/>
      <w:bookmarkStart w:id="7526" w:name="_Toc36543242"/>
      <w:bookmarkStart w:id="7527" w:name="_Toc36567480"/>
      <w:bookmarkStart w:id="7528" w:name="_Toc44341098"/>
      <w:bookmarkStart w:id="7529" w:name="_Hlk528957243"/>
      <w:r w:rsidRPr="00945E78">
        <w:rPr>
          <w:lang w:val="en-US" w:eastAsia="zh-CN"/>
        </w:rPr>
        <w:t>4.3.</w:t>
      </w:r>
      <w:r>
        <w:rPr>
          <w:lang w:val="en-US" w:eastAsia="zh-CN"/>
        </w:rPr>
        <w:t>36</w:t>
      </w:r>
      <w:r w:rsidRPr="00945E78">
        <w:rPr>
          <w:lang w:val="en-US" w:eastAsia="zh-CN"/>
        </w:rPr>
        <w:tab/>
      </w:r>
      <w:r w:rsidRPr="00945E78">
        <w:rPr>
          <w:rFonts w:ascii="Courier New" w:hAnsi="Courier New"/>
          <w:lang w:val="en-US" w:eastAsia="zh-CN"/>
        </w:rPr>
        <w:t>RRMPolicyRatio</w:t>
      </w:r>
      <w:bookmarkEnd w:id="7520"/>
      <w:bookmarkEnd w:id="7521"/>
      <w:bookmarkEnd w:id="7522"/>
      <w:bookmarkEnd w:id="7523"/>
      <w:bookmarkEnd w:id="7524"/>
      <w:bookmarkEnd w:id="7525"/>
      <w:bookmarkEnd w:id="7526"/>
      <w:bookmarkEnd w:id="7527"/>
      <w:bookmarkEnd w:id="7528"/>
    </w:p>
    <w:p w:rsidR="00E154AB" w:rsidRPr="00945E78" w:rsidRDefault="00E154AB" w:rsidP="00E154AB">
      <w:pPr>
        <w:pStyle w:val="Heading4"/>
        <w:rPr>
          <w:lang w:val="en-US"/>
        </w:rPr>
      </w:pPr>
      <w:bookmarkStart w:id="7530" w:name="_Toc19888218"/>
      <w:bookmarkStart w:id="7531" w:name="_Toc27405091"/>
      <w:bookmarkStart w:id="7532" w:name="_Toc35878236"/>
      <w:bookmarkStart w:id="7533" w:name="_Toc36220052"/>
      <w:bookmarkStart w:id="7534" w:name="_Toc36474150"/>
      <w:bookmarkStart w:id="7535" w:name="_Toc36542422"/>
      <w:bookmarkStart w:id="7536" w:name="_Toc36543243"/>
      <w:bookmarkStart w:id="7537" w:name="_Toc36567481"/>
      <w:bookmarkStart w:id="7538" w:name="_Toc44341099"/>
      <w:r w:rsidRPr="00945E78">
        <w:rPr>
          <w:lang w:val="en-US" w:eastAsia="zh-CN"/>
        </w:rPr>
        <w:t>4</w:t>
      </w:r>
      <w:r w:rsidRPr="00945E78">
        <w:rPr>
          <w:lang w:val="en-US"/>
        </w:rPr>
        <w:t>.3.</w:t>
      </w:r>
      <w:r>
        <w:rPr>
          <w:lang w:val="en-US"/>
        </w:rPr>
        <w:t>36</w:t>
      </w:r>
      <w:r w:rsidRPr="00945E78">
        <w:rPr>
          <w:lang w:val="en-US"/>
        </w:rPr>
        <w:t>.1</w:t>
      </w:r>
      <w:r w:rsidRPr="00945E78">
        <w:rPr>
          <w:lang w:val="en-US"/>
        </w:rPr>
        <w:tab/>
        <w:t>Definition</w:t>
      </w:r>
      <w:bookmarkEnd w:id="7530"/>
      <w:bookmarkEnd w:id="7531"/>
      <w:bookmarkEnd w:id="7532"/>
      <w:bookmarkEnd w:id="7533"/>
      <w:bookmarkEnd w:id="7534"/>
      <w:bookmarkEnd w:id="7535"/>
      <w:bookmarkEnd w:id="7536"/>
      <w:bookmarkEnd w:id="7537"/>
      <w:bookmarkEnd w:id="7538"/>
    </w:p>
    <w:p w:rsidR="00AC7FC8" w:rsidRDefault="00E154AB" w:rsidP="00E154AB">
      <w:pPr>
        <w:rPr>
          <w:ins w:id="7539" w:author="28.541_CR0313_(Rel-15)_NETSLICE-5GNRM" w:date="2020-06-26T11:05:00Z"/>
        </w:rPr>
      </w:pPr>
      <w:r w:rsidRPr="00CD3856">
        <w:t xml:space="preserve">This </w:t>
      </w:r>
      <w:r>
        <w:t xml:space="preserve">IOC </w:t>
      </w:r>
      <w:r w:rsidRPr="00CD3856">
        <w:t xml:space="preserve">represents the properties of </w:t>
      </w:r>
      <w:r w:rsidRPr="00E63FFB">
        <w:rPr>
          <w:rFonts w:ascii="Courier New" w:hAnsi="Courier New" w:cs="Courier New"/>
        </w:rPr>
        <w:t>RRMPolicyRatio</w:t>
      </w:r>
      <w:r w:rsidRPr="00C90AC7">
        <w:rPr>
          <w:color w:val="000000"/>
          <w:shd w:val="clear" w:color="auto" w:fill="FFFFFF"/>
        </w:rPr>
        <w:t>.</w:t>
      </w:r>
      <w:r w:rsidRPr="006734EF">
        <w:rPr>
          <w:color w:val="000000"/>
          <w:shd w:val="clear" w:color="auto" w:fill="FFFFFF"/>
        </w:rPr>
        <w:t xml:space="preserve"> </w:t>
      </w:r>
      <w:r>
        <w:rPr>
          <w:rFonts w:ascii="Courier New" w:hAnsi="Courier New" w:cs="Courier New"/>
        </w:rPr>
        <w:t xml:space="preserve">RRMPolicyRatio </w:t>
      </w:r>
      <w:r w:rsidRPr="00E00A1A">
        <w:t>is one</w:t>
      </w:r>
      <w:r>
        <w:t xml:space="preserve"> realization of abstract </w:t>
      </w:r>
      <w:r w:rsidRPr="00044603">
        <w:rPr>
          <w:rFonts w:ascii="Courier New" w:hAnsi="Courier New" w:cs="Courier New"/>
          <w:i/>
          <w:lang w:val="en-US" w:eastAsia="zh-CN"/>
        </w:rPr>
        <w:t>RRMPolicy</w:t>
      </w:r>
      <w:r>
        <w:rPr>
          <w:rFonts w:ascii="Courier New" w:hAnsi="Courier New" w:cs="Courier New"/>
          <w:i/>
          <w:lang w:val="en-US" w:eastAsia="zh-CN"/>
        </w:rPr>
        <w:t xml:space="preserve">_ IOC. </w:t>
      </w:r>
      <w:r w:rsidRPr="00E63FFB">
        <w:rPr>
          <w:rFonts w:ascii="Courier New" w:hAnsi="Courier New" w:cs="Courier New"/>
        </w:rPr>
        <w:t>RRMPolicyRatio</w:t>
      </w:r>
      <w:r w:rsidRPr="00945E78">
        <w:t xml:space="preserve"> has </w:t>
      </w:r>
      <w:del w:id="7540" w:author="28.541_CR0313_(Rel-15)_NETSLICE-5GNRM" w:date="2020-06-26T11:05:00Z">
        <w:r w:rsidDel="00AC7FC8">
          <w:delText>five</w:delText>
        </w:r>
        <w:r w:rsidRPr="00945E78" w:rsidDel="00AC7FC8">
          <w:delText xml:space="preserve"> </w:delText>
        </w:r>
      </w:del>
      <w:ins w:id="7541" w:author="28.541_CR0313_(Rel-15)_NETSLICE-5GNRM" w:date="2020-06-26T11:05:00Z">
        <w:r w:rsidR="00AC7FC8">
          <w:t>three</w:t>
        </w:r>
        <w:r w:rsidR="00AC7FC8" w:rsidRPr="00945E78">
          <w:t xml:space="preserve"> </w:t>
        </w:r>
      </w:ins>
      <w:r w:rsidRPr="00945E78">
        <w:t>attributes</w:t>
      </w:r>
      <w:r>
        <w:t xml:space="preserve">, apart from those </w:t>
      </w:r>
      <w:r w:rsidRPr="00895484">
        <w:t xml:space="preserve">inherited (DN, </w:t>
      </w:r>
      <w:r w:rsidRPr="00895484">
        <w:rPr>
          <w:rFonts w:ascii="Courier New" w:hAnsi="Courier New" w:cs="Courier New"/>
        </w:rPr>
        <w:t>resourceType</w:t>
      </w:r>
      <w:r w:rsidRPr="00895484">
        <w:t xml:space="preserve">, </w:t>
      </w:r>
      <w:r w:rsidRPr="00895484">
        <w:rPr>
          <w:rFonts w:ascii="Courier New" w:hAnsi="Courier New" w:cs="Courier New"/>
        </w:rPr>
        <w:t>rRMPolicyMemberList</w:t>
      </w:r>
      <w:r w:rsidRPr="00895484">
        <w:t xml:space="preserve">). </w:t>
      </w:r>
    </w:p>
    <w:p w:rsidR="00AC7FC8" w:rsidRDefault="00623C82" w:rsidP="00AC7FC8">
      <w:pPr>
        <w:pStyle w:val="TH"/>
        <w:rPr>
          <w:ins w:id="7542" w:author="28.541_CR0313_(Rel-15)_NETSLICE-5GNRM" w:date="2020-06-26T11:06:00Z"/>
          <w:noProof/>
          <w:lang w:val="en-US" w:eastAsia="zh-CN"/>
        </w:rPr>
      </w:pPr>
      <w:ins w:id="7543" w:author="28.541_CR0313_(Rel-15)_NETSLICE-5GNRM" w:date="2020-06-26T11:05:00Z">
        <w:r>
          <w:rPr>
            <w:noProof/>
            <w:lang w:val="en-US" w:eastAsia="zh-CN"/>
          </w:rPr>
          <w:pict>
            <v:shape id="图片 3" o:spid="_x0000_i1051" type="#_x0000_t75" style="width:218.6pt;height:145.55pt;visibility:visible;mso-wrap-style:square">
              <v:imagedata r:id="rId39" o:title=""/>
            </v:shape>
          </w:pict>
        </w:r>
      </w:ins>
    </w:p>
    <w:p w:rsidR="00AC7FC8" w:rsidRDefault="00AC7FC8">
      <w:pPr>
        <w:pStyle w:val="TF"/>
        <w:rPr>
          <w:ins w:id="7544" w:author="28.541_CR0313_(Rel-15)_NETSLICE-5GNRM" w:date="2020-06-26T11:05:00Z"/>
        </w:rPr>
        <w:pPrChange w:id="7545" w:author="28.541_CR0313_(Rel-15)_NETSLICE-5GNRM" w:date="2020-06-26T11:06:00Z">
          <w:pPr/>
        </w:pPrChange>
      </w:pPr>
      <w:ins w:id="7546" w:author="28.541_CR0313_(Rel-15)_NETSLICE-5GNRM" w:date="2020-06-26T11:06:00Z">
        <w:r>
          <w:rPr>
            <w:rFonts w:hint="eastAsia"/>
            <w:lang w:eastAsia="zh-CN"/>
          </w:rPr>
          <w:t>F</w:t>
        </w:r>
        <w:r>
          <w:rPr>
            <w:lang w:eastAsia="zh-CN"/>
          </w:rPr>
          <w:t>igure 4.3.36-1 Structure of RRMPolicyRatio</w:t>
        </w:r>
      </w:ins>
    </w:p>
    <w:p w:rsidR="00AC7FC8" w:rsidRPr="001A7F47" w:rsidRDefault="00AC7FC8" w:rsidP="00AC7FC8">
      <w:pPr>
        <w:pStyle w:val="B10"/>
        <w:rPr>
          <w:ins w:id="7547" w:author="28.541_CR0313_(Rel-15)_NETSLICE-5GNRM" w:date="2020-06-26T11:06:00Z"/>
        </w:rPr>
      </w:pPr>
      <w:ins w:id="7548" w:author="28.541_CR0313_(Rel-15)_NETSLICE-5GNRM" w:date="2020-06-26T11:06:00Z">
        <w:r>
          <w:lastRenderedPageBreak/>
          <w:t>-</w:t>
        </w:r>
      </w:ins>
      <w:ins w:id="7549" w:author="28.541_CR0313_(Rel-15)_NETSLICE-5GNRM" w:date="2020-06-26T11:07:00Z">
        <w:r>
          <w:tab/>
        </w:r>
      </w:ins>
      <w:bookmarkStart w:id="7550" w:name="OLE_LINK19"/>
      <w:ins w:id="7551" w:author="28.541_CR0313_(Rel-15)_NETSLICE-5GNRM" w:date="2020-06-26T11:06:00Z">
        <w:r w:rsidRPr="00945E78">
          <w:t xml:space="preserve">The attribute </w:t>
        </w:r>
        <w:r w:rsidRPr="00283749">
          <w:rPr>
            <w:rFonts w:ascii="Courier New" w:hAnsi="Courier New" w:cs="Courier New"/>
          </w:rPr>
          <w:t>rRMPolicyMaxRatio</w:t>
        </w:r>
        <w:r w:rsidRPr="00255379">
          <w:t xml:space="preserve"> defines the maximum resource </w:t>
        </w:r>
        <w:r w:rsidRPr="001A7F47">
          <w:t xml:space="preserve">usage quota </w:t>
        </w:r>
        <w:r w:rsidRPr="004A4837">
          <w:t xml:space="preserve">for the </w:t>
        </w:r>
        <w:bookmarkEnd w:id="7550"/>
        <w:r>
          <w:t xml:space="preserve">associated </w:t>
        </w:r>
        <w:r w:rsidRPr="00283749">
          <w:rPr>
            <w:rFonts w:ascii="Courier New" w:hAnsi="Courier New" w:cs="Courier New"/>
            <w:lang w:val="en-US" w:eastAsia="zh-CN"/>
          </w:rPr>
          <w:t>rRMPolicyMemberList</w:t>
        </w:r>
        <w:r w:rsidRPr="00283749">
          <w:rPr>
            <w:lang w:val="en-US"/>
          </w:rPr>
          <w:t xml:space="preserve">, </w:t>
        </w:r>
        <w:r>
          <w:rPr>
            <w:lang w:eastAsia="zh-CN"/>
          </w:rPr>
          <w:t xml:space="preserve">including </w:t>
        </w:r>
        <w:r w:rsidRPr="00283749">
          <w:rPr>
            <w:lang w:val="en-US" w:eastAsia="zh-CN"/>
          </w:rPr>
          <w:t>at least one of shared resources, prioritized resources and dedicated resources</w:t>
        </w:r>
        <w:r w:rsidRPr="001A7F47">
          <w:rPr>
            <w:lang w:eastAsia="zh-CN"/>
          </w:rPr>
          <w:t>.</w:t>
        </w:r>
        <w:r>
          <w:rPr>
            <w:lang w:eastAsia="zh-CN"/>
          </w:rPr>
          <w:t xml:space="preserve"> </w:t>
        </w:r>
        <w:r w:rsidRPr="009C0F4A">
          <w:rPr>
            <w:lang w:eastAsia="zh-CN"/>
          </w:rPr>
          <w:t>T</w:t>
        </w:r>
        <w:r w:rsidRPr="009C0F4A">
          <w:t xml:space="preserve">he sum of the </w:t>
        </w:r>
        <w:r w:rsidRPr="009C0F4A">
          <w:rPr>
            <w:lang w:eastAsia="zh-CN"/>
          </w:rPr>
          <w:t xml:space="preserve">‘rRMPolicyMaxRatio’ </w:t>
        </w:r>
        <w:r w:rsidRPr="009C0F4A">
          <w:t xml:space="preserve">values </w:t>
        </w:r>
        <w:r>
          <w:t xml:space="preserve">assigned to all RRMPolicyRatio(s) name-contained by same MangedEntity </w:t>
        </w:r>
        <w:r w:rsidRPr="009C0F4A">
          <w:t>can be greater than 100.</w:t>
        </w:r>
      </w:ins>
    </w:p>
    <w:p w:rsidR="00AC7FC8" w:rsidRPr="008B784B" w:rsidRDefault="00AC7FC8" w:rsidP="00AC7FC8">
      <w:pPr>
        <w:pStyle w:val="B10"/>
        <w:rPr>
          <w:ins w:id="7552" w:author="28.541_CR0313_(Rel-15)_NETSLICE-5GNRM" w:date="2020-06-26T11:06:00Z"/>
          <w:lang w:val="en-US"/>
        </w:rPr>
      </w:pPr>
      <w:ins w:id="7553" w:author="28.541_CR0313_(Rel-15)_NETSLICE-5GNRM" w:date="2020-06-26T11:06:00Z">
        <w:r>
          <w:t>-</w:t>
        </w:r>
        <w:r>
          <w:tab/>
        </w:r>
        <w:r w:rsidRPr="004A4837">
          <w:t xml:space="preserve">The attribute </w:t>
        </w:r>
        <w:r w:rsidRPr="004A4837">
          <w:rPr>
            <w:rFonts w:ascii="Courier New" w:hAnsi="Courier New" w:cs="Courier New"/>
          </w:rPr>
          <w:t>rRMPolicyMinRatio</w:t>
        </w:r>
        <w:r w:rsidRPr="004A4837">
          <w:t xml:space="preserve"> defines the minimum resource usage quota for the </w:t>
        </w:r>
        <w:r>
          <w:t xml:space="preserve">associated </w:t>
        </w:r>
        <w:r w:rsidRPr="00F26325">
          <w:t>RRMPolicyMemberList</w:t>
        </w:r>
        <w:r>
          <w:t>,</w:t>
        </w:r>
        <w:r w:rsidRPr="00EE622A">
          <w:t xml:space="preserve"> </w:t>
        </w:r>
        <w:r w:rsidRPr="00F52801">
          <w:t>including</w:t>
        </w:r>
        <w:r>
          <w:t xml:space="preserve"> at least </w:t>
        </w:r>
        <w:r>
          <w:rPr>
            <w:lang w:val="en-US" w:eastAsia="zh-CN"/>
          </w:rPr>
          <w:t>one of prioritized resources and dedicated resources</w:t>
        </w:r>
        <w:r>
          <w:rPr>
            <w:lang w:eastAsia="zh-CN"/>
          </w:rPr>
          <w:t>,</w:t>
        </w:r>
        <w:r w:rsidRPr="001A7F47">
          <w:t xml:space="preserve"> </w:t>
        </w:r>
        <w:r>
          <w:t>which means the</w:t>
        </w:r>
        <w:r>
          <w:rPr>
            <w:lang w:val="en-US" w:eastAsia="zh-CN"/>
          </w:rPr>
          <w:t xml:space="preserve"> resources quota that need to be guaranteed for use by the associated </w:t>
        </w:r>
        <w:r w:rsidRPr="009C0F4A">
          <w:rPr>
            <w:lang w:val="en-US" w:eastAsia="zh-CN"/>
          </w:rPr>
          <w:t>rRMPolicyMemberList</w:t>
        </w:r>
        <w:r>
          <w:rPr>
            <w:lang w:val="en-US" w:eastAsia="zh-CN"/>
          </w:rPr>
          <w:t>.</w:t>
        </w:r>
        <w:r w:rsidRPr="00F52801">
          <w:t xml:space="preserve"> </w:t>
        </w:r>
        <w:r w:rsidRPr="009C0F4A">
          <w:t xml:space="preserve">The sum of the </w:t>
        </w:r>
        <w:r w:rsidRPr="009C0F4A">
          <w:rPr>
            <w:lang w:eastAsia="zh-CN"/>
          </w:rPr>
          <w:t xml:space="preserve">‘rRMPolicyMinRatio’ </w:t>
        </w:r>
        <w:r w:rsidRPr="009C0F4A">
          <w:t xml:space="preserve">values </w:t>
        </w:r>
        <w:r>
          <w:t>assigned to all RRMPolicyRatio(s) name-contained by same MangedEntity</w:t>
        </w:r>
        <w:r w:rsidRPr="009C0F4A">
          <w:t xml:space="preserve"> shall be less or equal 100.</w:t>
        </w:r>
      </w:ins>
    </w:p>
    <w:p w:rsidR="00AC7FC8" w:rsidRDefault="00AC7FC8" w:rsidP="00AC7FC8">
      <w:pPr>
        <w:pStyle w:val="B10"/>
        <w:rPr>
          <w:ins w:id="7554" w:author="28.541_CR0313_(Rel-15)_NETSLICE-5GNRM" w:date="2020-06-26T11:06:00Z"/>
        </w:rPr>
      </w:pPr>
      <w:ins w:id="7555" w:author="28.541_CR0313_(Rel-15)_NETSLICE-5GNRM" w:date="2020-06-26T11:06:00Z">
        <w:r>
          <w:rPr>
            <w:lang w:val="en-US"/>
          </w:rPr>
          <w:t>-</w:t>
        </w:r>
        <w:r>
          <w:rPr>
            <w:lang w:val="en-US"/>
          </w:rPr>
          <w:tab/>
        </w:r>
        <w:r w:rsidRPr="00255379">
          <w:t xml:space="preserve">The attribute </w:t>
        </w:r>
        <w:r w:rsidRPr="00283749">
          <w:rPr>
            <w:rFonts w:ascii="Courier New" w:hAnsi="Courier New" w:cs="Courier New"/>
          </w:rPr>
          <w:t>rRMPolicyDedicatedRatio</w:t>
        </w:r>
        <w:r w:rsidRPr="001A7F47">
          <w:t xml:space="preserve"> </w:t>
        </w:r>
        <w:r w:rsidRPr="004A4837">
          <w:t xml:space="preserve">defines the dedicated resource usage quota for the </w:t>
        </w:r>
        <w:r w:rsidRPr="00F26325">
          <w:t>RRMPolicyMemberList</w:t>
        </w:r>
        <w:r>
          <w:t>, including dedicated resources</w:t>
        </w:r>
        <w:r w:rsidRPr="00255379">
          <w:t xml:space="preserve">. </w:t>
        </w:r>
        <w:r>
          <w:t>T</w:t>
        </w:r>
        <w:r w:rsidRPr="009C0F4A">
          <w:t xml:space="preserve">he sum of the </w:t>
        </w:r>
        <w:r w:rsidRPr="009C0F4A">
          <w:rPr>
            <w:lang w:eastAsia="zh-CN"/>
          </w:rPr>
          <w:t>‘rRMPolicy</w:t>
        </w:r>
        <w:r>
          <w:rPr>
            <w:lang w:eastAsia="zh-CN"/>
          </w:rPr>
          <w:t>Dedicated</w:t>
        </w:r>
        <w:r w:rsidRPr="009C0F4A">
          <w:rPr>
            <w:lang w:eastAsia="zh-CN"/>
          </w:rPr>
          <w:t xml:space="preserve">Ratio’ </w:t>
        </w:r>
        <w:r w:rsidRPr="009C0F4A">
          <w:t xml:space="preserve">values </w:t>
        </w:r>
        <w:r>
          <w:t>assigned to all RRMPolicyRatio(s) name-contained by same MangedEntity</w:t>
        </w:r>
        <w:r w:rsidRPr="009C0F4A">
          <w:t xml:space="preserve"> shall be less or equal 100.</w:t>
        </w:r>
      </w:ins>
    </w:p>
    <w:p w:rsidR="00AC7FC8" w:rsidRDefault="00AC7FC8" w:rsidP="00AC7FC8">
      <w:pPr>
        <w:ind w:left="360"/>
        <w:jc w:val="both"/>
        <w:rPr>
          <w:ins w:id="7556" w:author="28.541_CR0313_(Rel-15)_NETSLICE-5GNRM" w:date="2020-06-26T11:06:00Z"/>
        </w:rPr>
      </w:pPr>
      <w:ins w:id="7557" w:author="28.541_CR0313_(Rel-15)_NETSLICE-5GNRM" w:date="2020-06-26T11:06:00Z">
        <w:r>
          <w:t>The following are the definition for above mentioned three resource categories:</w:t>
        </w:r>
      </w:ins>
    </w:p>
    <w:p w:rsidR="00AC7FC8" w:rsidRPr="00283749" w:rsidRDefault="00AC7FC8" w:rsidP="00AC7FC8">
      <w:pPr>
        <w:pStyle w:val="B10"/>
        <w:rPr>
          <w:ins w:id="7558" w:author="28.541_CR0313_(Rel-15)_NETSLICE-5GNRM" w:date="2020-06-26T11:06:00Z"/>
          <w:b/>
          <w:noProof/>
          <w:lang w:val="en-US" w:eastAsia="zh-CN"/>
        </w:rPr>
      </w:pPr>
      <w:ins w:id="7559" w:author="28.541_CR0313_(Rel-15)_NETSLICE-5GNRM" w:date="2020-06-26T11:06:00Z">
        <w:r w:rsidRPr="00283749">
          <w:rPr>
            <w:b/>
            <w:lang w:eastAsia="zh-CN"/>
          </w:rPr>
          <w:t>-</w:t>
        </w:r>
        <w:r>
          <w:rPr>
            <w:b/>
            <w:lang w:eastAsia="zh-CN"/>
          </w:rPr>
          <w:tab/>
        </w:r>
        <w:r w:rsidRPr="00283749">
          <w:rPr>
            <w:b/>
            <w:lang w:eastAsia="zh-CN"/>
          </w:rPr>
          <w:t>Shared resources</w:t>
        </w:r>
        <w:r>
          <w:rPr>
            <w:lang w:eastAsia="zh-CN"/>
          </w:rPr>
          <w:t xml:space="preserve">: </w:t>
        </w:r>
        <w:r w:rsidRPr="00D100A8">
          <w:rPr>
            <w:lang w:eastAsia="zh-CN"/>
          </w:rPr>
          <w:t xml:space="preserve">means the resources </w:t>
        </w:r>
        <w:r>
          <w:rPr>
            <w:lang w:eastAsia="zh-CN"/>
          </w:rPr>
          <w:t xml:space="preserve">that are </w:t>
        </w:r>
        <w:r w:rsidRPr="009C0F4A">
          <w:rPr>
            <w:lang w:eastAsia="zh-CN"/>
          </w:rPr>
          <w:t>shared with other rRMPolicyMemberList</w:t>
        </w:r>
        <w:r>
          <w:rPr>
            <w:lang w:eastAsia="zh-CN"/>
          </w:rPr>
          <w:t>(s) (i.e. the rRMPolicyMemberList(s) defined in RRMPolicyRatio</w:t>
        </w:r>
        <w:r>
          <w:rPr>
            <w:rFonts w:hint="eastAsia"/>
            <w:lang w:eastAsia="zh-CN"/>
          </w:rPr>
          <w:t>(</w:t>
        </w:r>
        <w:r>
          <w:rPr>
            <w:lang w:eastAsia="zh-CN"/>
          </w:rPr>
          <w:t xml:space="preserve">s) name-contained by the same ManagedEntity). </w:t>
        </w:r>
        <w:bookmarkStart w:id="7560" w:name="OLE_LINK10"/>
        <w:bookmarkStart w:id="7561" w:name="OLE_LINK11"/>
        <w:r>
          <w:rPr>
            <w:lang w:eastAsia="zh-CN"/>
          </w:rPr>
          <w:t xml:space="preserve">The shared resources are not guaranteed for use by the associated </w:t>
        </w:r>
        <w:r>
          <w:rPr>
            <w:rFonts w:hint="eastAsia"/>
            <w:lang w:eastAsia="zh-CN"/>
          </w:rPr>
          <w:t>r</w:t>
        </w:r>
        <w:r>
          <w:rPr>
            <w:lang w:eastAsia="zh-CN"/>
          </w:rPr>
          <w:t>RMPolicyMemberList.</w:t>
        </w:r>
        <w:bookmarkEnd w:id="7560"/>
        <w:r>
          <w:rPr>
            <w:lang w:eastAsia="zh-CN"/>
          </w:rPr>
          <w:t xml:space="preserve"> </w:t>
        </w:r>
        <w:bookmarkEnd w:id="7561"/>
        <w:r>
          <w:rPr>
            <w:lang w:eastAsia="zh-CN"/>
          </w:rPr>
          <w:t>The shared resources quota is represented by [rRMPolicyMaxRatio-rRMPolicyMinRatio].</w:t>
        </w:r>
      </w:ins>
    </w:p>
    <w:p w:rsidR="00AC7FC8" w:rsidRDefault="00AC7FC8" w:rsidP="00AC7FC8">
      <w:pPr>
        <w:pStyle w:val="B10"/>
        <w:rPr>
          <w:ins w:id="7562" w:author="28.541_CR0313_(Rel-15)_NETSLICE-5GNRM" w:date="2020-06-26T11:06:00Z"/>
          <w:b/>
          <w:noProof/>
          <w:lang w:val="en-US" w:eastAsia="zh-CN"/>
        </w:rPr>
      </w:pPr>
      <w:ins w:id="7563" w:author="28.541_CR0313_(Rel-15)_NETSLICE-5GNRM" w:date="2020-06-26T11:06:00Z">
        <w:r>
          <w:rPr>
            <w:b/>
            <w:noProof/>
            <w:lang w:val="en-US" w:eastAsia="zh-CN"/>
          </w:rPr>
          <w:t>-</w:t>
        </w:r>
        <w:r>
          <w:rPr>
            <w:b/>
            <w:noProof/>
            <w:lang w:val="en-US" w:eastAsia="zh-CN"/>
          </w:rPr>
          <w:tab/>
          <w:t xml:space="preserve">Priortized resources: </w:t>
        </w:r>
        <w:r w:rsidRPr="00285055">
          <w:rPr>
            <w:noProof/>
            <w:lang w:val="en-US" w:eastAsia="zh-CN"/>
          </w:rPr>
          <w:t>means the resou</w:t>
        </w:r>
        <w:r>
          <w:rPr>
            <w:noProof/>
            <w:lang w:val="en-US" w:eastAsia="zh-CN"/>
          </w:rPr>
          <w:t>r</w:t>
        </w:r>
        <w:r w:rsidRPr="00285055">
          <w:rPr>
            <w:noProof/>
            <w:lang w:val="en-US" w:eastAsia="zh-CN"/>
          </w:rPr>
          <w:t xml:space="preserve">ces </w:t>
        </w:r>
        <w:r w:rsidRPr="009C0F4A">
          <w:rPr>
            <w:lang w:eastAsia="zh-CN"/>
          </w:rPr>
          <w:t xml:space="preserve">are preferentially used by the </w:t>
        </w:r>
        <w:r>
          <w:rPr>
            <w:lang w:eastAsia="zh-CN"/>
          </w:rPr>
          <w:t>associated</w:t>
        </w:r>
        <w:r w:rsidRPr="009C0F4A">
          <w:rPr>
            <w:lang w:eastAsia="zh-CN"/>
          </w:rPr>
          <w:t xml:space="preserve"> RRMPolicyMemberList</w:t>
        </w:r>
        <w:r>
          <w:rPr>
            <w:lang w:eastAsia="zh-CN"/>
          </w:rPr>
          <w:t>.</w:t>
        </w:r>
        <w:r w:rsidRPr="00285055">
          <w:rPr>
            <w:lang w:eastAsia="zh-CN"/>
          </w:rPr>
          <w:t xml:space="preserve"> </w:t>
        </w:r>
        <w:r w:rsidRPr="009C0F4A">
          <w:rPr>
            <w:lang w:eastAsia="zh-CN"/>
          </w:rPr>
          <w:t xml:space="preserve">These resources are </w:t>
        </w:r>
        <w:r>
          <w:rPr>
            <w:lang w:eastAsia="zh-CN"/>
          </w:rPr>
          <w:t xml:space="preserve">guaranteed for use by </w:t>
        </w:r>
        <w:r w:rsidRPr="009C0F4A">
          <w:rPr>
            <w:lang w:eastAsia="zh-CN"/>
          </w:rPr>
          <w:t xml:space="preserve">the </w:t>
        </w:r>
        <w:r>
          <w:rPr>
            <w:lang w:eastAsia="zh-CN"/>
          </w:rPr>
          <w:t xml:space="preserve">associated </w:t>
        </w:r>
        <w:r w:rsidRPr="009C0F4A">
          <w:rPr>
            <w:lang w:eastAsia="zh-CN"/>
          </w:rPr>
          <w:t>RRMPolicyMemberList</w:t>
        </w:r>
        <w:r>
          <w:rPr>
            <w:lang w:eastAsia="zh-CN"/>
          </w:rPr>
          <w:t xml:space="preserve"> when it needs to use them.</w:t>
        </w:r>
        <w:r w:rsidRPr="00285055">
          <w:rPr>
            <w:lang w:eastAsia="zh-CN"/>
          </w:rPr>
          <w:t xml:space="preserve"> </w:t>
        </w:r>
        <w:r>
          <w:rPr>
            <w:lang w:eastAsia="zh-CN"/>
          </w:rPr>
          <w:t>When not used, t</w:t>
        </w:r>
        <w:r w:rsidRPr="009C0F4A">
          <w:rPr>
            <w:lang w:eastAsia="zh-CN"/>
          </w:rPr>
          <w:t xml:space="preserve">hese resources </w:t>
        </w:r>
        <w:r>
          <w:rPr>
            <w:lang w:eastAsia="zh-CN"/>
          </w:rPr>
          <w:t>may</w:t>
        </w:r>
        <w:r w:rsidRPr="009C0F4A">
          <w:rPr>
            <w:lang w:eastAsia="zh-CN"/>
          </w:rPr>
          <w:t xml:space="preserve"> be used by other rRMPolicyMemberList</w:t>
        </w:r>
        <w:r>
          <w:rPr>
            <w:lang w:eastAsia="zh-CN"/>
          </w:rPr>
          <w:t>(s) (i.e. the rRMPolicyMemberList(s) defined in RRMPolicyRatio</w:t>
        </w:r>
        <w:r>
          <w:rPr>
            <w:rFonts w:hint="eastAsia"/>
            <w:lang w:eastAsia="zh-CN"/>
          </w:rPr>
          <w:t>(</w:t>
        </w:r>
        <w:r>
          <w:rPr>
            <w:lang w:eastAsia="zh-CN"/>
          </w:rPr>
          <w:t>s) name-contained by the same ManagedEntity). The prioritized resources quota is represented by [rRMPolicyMinRatio-rRMPolicyDedicatedRatio]</w:t>
        </w:r>
      </w:ins>
    </w:p>
    <w:p w:rsidR="00AC7FC8" w:rsidRPr="00F963C2" w:rsidRDefault="00AC7FC8" w:rsidP="00AC7FC8">
      <w:pPr>
        <w:pStyle w:val="B10"/>
        <w:rPr>
          <w:ins w:id="7564" w:author="28.541_CR0313_(Rel-15)_NETSLICE-5GNRM" w:date="2020-06-26T11:06:00Z"/>
          <w:b/>
          <w:noProof/>
          <w:lang w:val="en-US" w:eastAsia="zh-CN"/>
        </w:rPr>
      </w:pPr>
      <w:ins w:id="7565" w:author="28.541_CR0313_(Rel-15)_NETSLICE-5GNRM" w:date="2020-06-26T11:06:00Z">
        <w:r>
          <w:rPr>
            <w:b/>
            <w:noProof/>
            <w:lang w:val="en-US" w:eastAsia="zh-CN"/>
          </w:rPr>
          <w:t>-</w:t>
        </w:r>
        <w:r>
          <w:rPr>
            <w:b/>
            <w:noProof/>
            <w:lang w:val="en-US" w:eastAsia="zh-CN"/>
          </w:rPr>
          <w:tab/>
          <w:t xml:space="preserve">Dedicated resources: </w:t>
        </w:r>
        <w:r w:rsidRPr="00285055">
          <w:rPr>
            <w:noProof/>
            <w:lang w:val="en-US" w:eastAsia="zh-CN"/>
          </w:rPr>
          <w:t>means the resources</w:t>
        </w:r>
        <w:r>
          <w:t xml:space="preserve"> are dedicated for use</w:t>
        </w:r>
        <w:r w:rsidRPr="009C0F4A">
          <w:rPr>
            <w:lang w:eastAsia="zh-CN"/>
          </w:rPr>
          <w:t xml:space="preserve"> by </w:t>
        </w:r>
        <w:r>
          <w:rPr>
            <w:lang w:eastAsia="zh-CN"/>
          </w:rPr>
          <w:t>the associated RRMPolicyMemberList. T</w:t>
        </w:r>
        <w:r w:rsidRPr="009C0F4A">
          <w:rPr>
            <w:lang w:eastAsia="zh-CN"/>
          </w:rPr>
          <w:t>hese res</w:t>
        </w:r>
        <w:r>
          <w:rPr>
            <w:lang w:eastAsia="zh-CN"/>
          </w:rPr>
          <w:t xml:space="preserve">ources can not be shared </w:t>
        </w:r>
        <w:r w:rsidRPr="009C0F4A">
          <w:rPr>
            <w:lang w:eastAsia="zh-CN"/>
          </w:rPr>
          <w:t xml:space="preserve">even </w:t>
        </w:r>
        <w:r>
          <w:rPr>
            <w:lang w:eastAsia="zh-CN"/>
          </w:rPr>
          <w:t xml:space="preserve">if </w:t>
        </w:r>
        <w:r w:rsidRPr="009C0F4A">
          <w:rPr>
            <w:lang w:eastAsia="zh-CN"/>
          </w:rPr>
          <w:t xml:space="preserve">the </w:t>
        </w:r>
        <w:r>
          <w:rPr>
            <w:lang w:eastAsia="zh-CN"/>
          </w:rPr>
          <w:t xml:space="preserve">associated </w:t>
        </w:r>
        <w:r w:rsidRPr="009C0F4A">
          <w:rPr>
            <w:lang w:eastAsia="zh-CN"/>
          </w:rPr>
          <w:t xml:space="preserve">RRMPolicyMember </w:t>
        </w:r>
        <w:r>
          <w:rPr>
            <w:lang w:eastAsia="zh-CN"/>
          </w:rPr>
          <w:t>does not</w:t>
        </w:r>
        <w:r w:rsidRPr="009C0F4A">
          <w:rPr>
            <w:lang w:eastAsia="zh-CN"/>
          </w:rPr>
          <w:t xml:space="preserve"> use</w:t>
        </w:r>
        <w:r>
          <w:rPr>
            <w:lang w:eastAsia="zh-CN"/>
          </w:rPr>
          <w:t xml:space="preserve"> them</w:t>
        </w:r>
        <w:r w:rsidRPr="009C0F4A">
          <w:rPr>
            <w:lang w:eastAsia="zh-CN"/>
          </w:rPr>
          <w:t>.</w:t>
        </w:r>
        <w:r>
          <w:rPr>
            <w:lang w:eastAsia="zh-CN"/>
          </w:rPr>
          <w:t xml:space="preserve"> The Dedicated resources quota is represented by [rRMPolicyDedicatedRatio].</w:t>
        </w:r>
      </w:ins>
    </w:p>
    <w:p w:rsidR="00E154AB" w:rsidRPr="00DA01B1" w:rsidRDefault="00E154AB" w:rsidP="00E154AB">
      <w:del w:id="7566" w:author="28.541_CR0313_(Rel-15)_NETSLICE-5GNRM" w:date="2020-06-26T11:06:00Z">
        <w:r w:rsidRPr="00895484" w:rsidDel="00AC7FC8">
          <w:delText>Four</w:delText>
        </w:r>
        <w:r w:rsidRPr="00945E78" w:rsidDel="00AC7FC8">
          <w:delText xml:space="preserve"> of them specify the percentage of radio resources to be allocated to </w:delText>
        </w:r>
        <w:r w:rsidDel="00AC7FC8">
          <w:delText xml:space="preserve">an </w:delText>
        </w:r>
        <w:r w:rsidDel="00AC7FC8">
          <w:rPr>
            <w:rFonts w:ascii="Courier New" w:hAnsi="Courier New" w:cs="Courier New"/>
            <w:lang w:val="en-US" w:eastAsia="zh-CN"/>
          </w:rPr>
          <w:delText>rRMPolicyMemberList</w:delText>
        </w:r>
        <w:r w:rsidRPr="00945E78" w:rsidDel="00AC7FC8">
          <w:delText xml:space="preserve">. The attribute </w:delText>
        </w:r>
        <w:r w:rsidRPr="00E63FFB" w:rsidDel="00AC7FC8">
          <w:rPr>
            <w:rFonts w:ascii="Courier New" w:hAnsi="Courier New" w:cs="Courier New"/>
          </w:rPr>
          <w:delText>rRMPolicyMaxRatio</w:delText>
        </w:r>
        <w:r w:rsidRPr="00945E78" w:rsidDel="00AC7FC8">
          <w:delText xml:space="preserve"> defines the maximum resource limitation for the </w:delText>
        </w:r>
        <w:r w:rsidDel="00AC7FC8">
          <w:rPr>
            <w:rFonts w:ascii="Courier New" w:hAnsi="Courier New" w:cs="Courier New"/>
            <w:lang w:val="en-US" w:eastAsia="zh-CN"/>
          </w:rPr>
          <w:delText>rRMPolicyMemberList</w:delText>
        </w:r>
        <w:r w:rsidRPr="00945E78" w:rsidDel="00AC7FC8">
          <w:delText xml:space="preserve">. The attribute </w:delText>
        </w:r>
        <w:r w:rsidRPr="00E63FFB" w:rsidDel="00AC7FC8">
          <w:rPr>
            <w:rFonts w:ascii="Courier New" w:hAnsi="Courier New" w:cs="Courier New"/>
          </w:rPr>
          <w:delText>rRMPolicyMarginMaxRatio</w:delText>
        </w:r>
        <w:r w:rsidRPr="00945E78" w:rsidDel="00AC7FC8">
          <w:delText xml:space="preserve"> defines the safety margin that allows for maximum float limit use with other </w:delText>
        </w:r>
        <w:r w:rsidDel="00AC7FC8">
          <w:rPr>
            <w:rFonts w:ascii="Courier New" w:hAnsi="Courier New" w:cs="Courier New"/>
            <w:lang w:val="en-US" w:eastAsia="zh-CN"/>
          </w:rPr>
          <w:delText>rRMPolicyMemberList(s)</w:delText>
        </w:r>
        <w:r w:rsidRPr="00945E78" w:rsidDel="00AC7FC8">
          <w:delText xml:space="preserve"> borrowing free resources while keeping safety margin to ensure that resources are available for quota specific </w:delText>
        </w:r>
        <w:r w:rsidDel="00AC7FC8">
          <w:rPr>
            <w:rFonts w:ascii="Courier New" w:hAnsi="Courier New" w:cs="Courier New"/>
            <w:lang w:val="en-US" w:eastAsia="zh-CN"/>
          </w:rPr>
          <w:delText>rRMPolicyMemberList</w:delText>
        </w:r>
        <w:r w:rsidRPr="00945E78" w:rsidDel="00AC7FC8">
          <w:delText xml:space="preserve">. The attribute </w:delText>
        </w:r>
        <w:r w:rsidRPr="00E63FFB" w:rsidDel="00AC7FC8">
          <w:rPr>
            <w:rFonts w:ascii="Courier New" w:hAnsi="Courier New" w:cs="Courier New"/>
          </w:rPr>
          <w:delText>rRMPolicyMinRatio</w:delText>
        </w:r>
        <w:r w:rsidRPr="00945E78" w:rsidDel="00AC7FC8">
          <w:delText xml:space="preserve"> defines the minimum resource limitation for the </w:delText>
        </w:r>
        <w:r w:rsidDel="00AC7FC8">
          <w:rPr>
            <w:rFonts w:ascii="Courier New" w:hAnsi="Courier New" w:cs="Courier New"/>
            <w:lang w:val="en-US" w:eastAsia="zh-CN"/>
          </w:rPr>
          <w:delText>rRMPolicyMemberList</w:delText>
        </w:r>
        <w:r w:rsidRPr="00945E78" w:rsidDel="00AC7FC8">
          <w:delText xml:space="preserve">. The attribute </w:delText>
        </w:r>
        <w:r w:rsidRPr="00E63FFB" w:rsidDel="00AC7FC8">
          <w:rPr>
            <w:rFonts w:ascii="Courier New" w:hAnsi="Courier New" w:cs="Courier New"/>
          </w:rPr>
          <w:delText>rRMPolicyMarginMinRatio</w:delText>
        </w:r>
        <w:r w:rsidRPr="00785A5F" w:rsidDel="00AC7FC8">
          <w:delText xml:space="preserve"> defines the safety margin that allows for minimum float limit use with other </w:delText>
        </w:r>
        <w:r w:rsidDel="00AC7FC8">
          <w:rPr>
            <w:rFonts w:ascii="Courier New" w:hAnsi="Courier New" w:cs="Courier New"/>
            <w:lang w:val="en-US" w:eastAsia="zh-CN"/>
          </w:rPr>
          <w:delText>rRMPolicyMemberList(s)</w:delText>
        </w:r>
        <w:r w:rsidRPr="00DA01B1" w:rsidDel="00AC7FC8">
          <w:delText xml:space="preserve"> borrowing free resources while keeping safety margin to ensure that resources are available for quota specific </w:delText>
        </w:r>
        <w:r w:rsidDel="00AC7FC8">
          <w:rPr>
            <w:rFonts w:ascii="Courier New" w:hAnsi="Courier New" w:cs="Courier New"/>
            <w:lang w:val="en-US" w:eastAsia="zh-CN"/>
          </w:rPr>
          <w:delText>rRMPolicyMemberList</w:delText>
        </w:r>
        <w:r w:rsidRPr="00DA01B1" w:rsidDel="00AC7FC8">
          <w:delText>.</w:delText>
        </w:r>
      </w:del>
      <w:r w:rsidRPr="00DA01B1">
        <w:t xml:space="preserve"> </w:t>
      </w:r>
    </w:p>
    <w:p w:rsidR="00E154AB" w:rsidRPr="00945E78" w:rsidRDefault="00E154AB" w:rsidP="00E154AB">
      <w:pPr>
        <w:pStyle w:val="Heading4"/>
        <w:rPr>
          <w:lang w:val="en-US"/>
        </w:rPr>
      </w:pPr>
      <w:bookmarkStart w:id="7567" w:name="_Toc19888219"/>
      <w:bookmarkStart w:id="7568" w:name="_Toc27405092"/>
      <w:bookmarkStart w:id="7569" w:name="_Toc35878237"/>
      <w:bookmarkStart w:id="7570" w:name="_Toc36220053"/>
      <w:bookmarkStart w:id="7571" w:name="_Toc36474151"/>
      <w:bookmarkStart w:id="7572" w:name="_Toc36542423"/>
      <w:bookmarkStart w:id="7573" w:name="_Toc36543244"/>
      <w:bookmarkStart w:id="7574" w:name="_Toc36567482"/>
      <w:bookmarkStart w:id="7575" w:name="_Toc44341100"/>
      <w:r w:rsidRPr="00945E78">
        <w:rPr>
          <w:lang w:val="en-US" w:eastAsia="zh-CN"/>
        </w:rPr>
        <w:t>4</w:t>
      </w:r>
      <w:r w:rsidRPr="00945E78">
        <w:rPr>
          <w:lang w:val="en-US"/>
        </w:rPr>
        <w:t>.3.</w:t>
      </w:r>
      <w:r>
        <w:rPr>
          <w:lang w:val="en-US"/>
        </w:rPr>
        <w:t>36</w:t>
      </w:r>
      <w:r w:rsidRPr="00945E78">
        <w:rPr>
          <w:lang w:val="en-US"/>
        </w:rPr>
        <w:t>.2</w:t>
      </w:r>
      <w:r w:rsidRPr="00945E78">
        <w:rPr>
          <w:lang w:val="en-US"/>
        </w:rPr>
        <w:tab/>
        <w:t>Attributes</w:t>
      </w:r>
      <w:bookmarkEnd w:id="7567"/>
      <w:bookmarkEnd w:id="7568"/>
      <w:bookmarkEnd w:id="7569"/>
      <w:bookmarkEnd w:id="7570"/>
      <w:bookmarkEnd w:id="7571"/>
      <w:bookmarkEnd w:id="7572"/>
      <w:bookmarkEnd w:id="7573"/>
      <w:bookmarkEnd w:id="7574"/>
      <w:bookmarkEnd w:id="7575"/>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E154AB" w:rsidRPr="00FD5459" w:rsidTr="00583841">
        <w:trPr>
          <w:cantSplit/>
          <w:trHeight w:val="498"/>
          <w:jc w:val="center"/>
        </w:trPr>
        <w:tc>
          <w:tcPr>
            <w:tcW w:w="3936" w:type="dxa"/>
            <w:shd w:val="pct10" w:color="auto" w:fill="FFFFFF"/>
            <w:vAlign w:val="center"/>
          </w:tcPr>
          <w:p w:rsidR="00E154AB" w:rsidRPr="00CD3856" w:rsidRDefault="00E154AB" w:rsidP="00583841">
            <w:pPr>
              <w:pStyle w:val="TAH"/>
            </w:pPr>
            <w:r w:rsidRPr="00CD3856">
              <w:t>Attribute name</w:t>
            </w:r>
          </w:p>
        </w:tc>
        <w:tc>
          <w:tcPr>
            <w:tcW w:w="992" w:type="dxa"/>
            <w:shd w:val="pct10" w:color="auto" w:fill="FFFFFF"/>
            <w:vAlign w:val="center"/>
          </w:tcPr>
          <w:p w:rsidR="00E154AB" w:rsidRPr="006734EF" w:rsidRDefault="00E154AB" w:rsidP="00583841">
            <w:pPr>
              <w:pStyle w:val="TAH"/>
            </w:pPr>
            <w:r w:rsidRPr="006734EF">
              <w:t>Support Qualifier</w:t>
            </w:r>
          </w:p>
        </w:tc>
        <w:tc>
          <w:tcPr>
            <w:tcW w:w="1276" w:type="dxa"/>
            <w:shd w:val="pct10" w:color="auto" w:fill="FFFFFF"/>
            <w:vAlign w:val="center"/>
          </w:tcPr>
          <w:p w:rsidR="00E154AB" w:rsidRPr="006734EF" w:rsidRDefault="00E154AB" w:rsidP="00583841">
            <w:pPr>
              <w:pStyle w:val="TAH"/>
            </w:pPr>
            <w:r w:rsidRPr="006734EF">
              <w:t>isReadable</w:t>
            </w:r>
          </w:p>
        </w:tc>
        <w:tc>
          <w:tcPr>
            <w:tcW w:w="1134" w:type="dxa"/>
            <w:shd w:val="pct10" w:color="auto" w:fill="FFFFFF"/>
            <w:vAlign w:val="center"/>
          </w:tcPr>
          <w:p w:rsidR="00E154AB" w:rsidRPr="008169CB" w:rsidRDefault="00E154AB" w:rsidP="00583841">
            <w:pPr>
              <w:pStyle w:val="TAH"/>
            </w:pPr>
            <w:r w:rsidRPr="008169CB">
              <w:t>isWritable</w:t>
            </w:r>
          </w:p>
        </w:tc>
        <w:tc>
          <w:tcPr>
            <w:tcW w:w="1134" w:type="dxa"/>
            <w:shd w:val="pct10" w:color="auto" w:fill="FFFFFF"/>
            <w:vAlign w:val="center"/>
          </w:tcPr>
          <w:p w:rsidR="00E154AB" w:rsidRPr="00945E78" w:rsidRDefault="00E154AB" w:rsidP="00583841">
            <w:pPr>
              <w:pStyle w:val="TAH"/>
            </w:pPr>
            <w:r w:rsidRPr="00945E78">
              <w:rPr>
                <w:rFonts w:cs="Arial"/>
                <w:bCs/>
                <w:szCs w:val="18"/>
              </w:rPr>
              <w:t>isInvariant</w:t>
            </w:r>
          </w:p>
        </w:tc>
        <w:tc>
          <w:tcPr>
            <w:tcW w:w="1385" w:type="dxa"/>
            <w:shd w:val="pct10" w:color="auto" w:fill="FFFFFF"/>
            <w:vAlign w:val="center"/>
          </w:tcPr>
          <w:p w:rsidR="00E154AB" w:rsidRPr="00945E78" w:rsidRDefault="00E154AB" w:rsidP="00583841">
            <w:pPr>
              <w:pStyle w:val="TAH"/>
            </w:pPr>
            <w:r w:rsidRPr="00945E78">
              <w:t>isNotifyable</w:t>
            </w:r>
          </w:p>
        </w:tc>
      </w:tr>
      <w:tr w:rsidR="00E154AB" w:rsidRPr="00FD5459" w:rsidDel="00AC7FC8" w:rsidTr="00583841">
        <w:trPr>
          <w:cantSplit/>
          <w:jc w:val="center"/>
          <w:del w:id="7576" w:author="28.541_CR0313_(Rel-15)_NETSLICE-5GNRM" w:date="2020-06-26T11:07:00Z"/>
        </w:trPr>
        <w:tc>
          <w:tcPr>
            <w:tcW w:w="3936" w:type="dxa"/>
          </w:tcPr>
          <w:p w:rsidR="00E154AB" w:rsidRPr="00FD5459" w:rsidDel="00AC7FC8" w:rsidRDefault="00E154AB" w:rsidP="00583841">
            <w:pPr>
              <w:pStyle w:val="TAL"/>
              <w:rPr>
                <w:del w:id="7577" w:author="28.541_CR0313_(Rel-15)_NETSLICE-5GNRM" w:date="2020-06-26T11:07:00Z"/>
                <w:rFonts w:ascii="Courier New" w:hAnsi="Courier New" w:cs="Courier New"/>
                <w:lang w:eastAsia="zh-CN"/>
              </w:rPr>
            </w:pPr>
            <w:del w:id="7578" w:author="28.541_CR0313_(Rel-15)_NETSLICE-5GNRM" w:date="2020-06-26T11:07:00Z">
              <w:r w:rsidRPr="00FD5459" w:rsidDel="00AC7FC8">
                <w:rPr>
                  <w:rFonts w:ascii="Courier New" w:hAnsi="Courier New" w:cs="Courier New"/>
                  <w:lang w:eastAsia="zh-CN"/>
                </w:rPr>
                <w:delText>quotaType</w:delText>
              </w:r>
            </w:del>
          </w:p>
        </w:tc>
        <w:tc>
          <w:tcPr>
            <w:tcW w:w="992" w:type="dxa"/>
          </w:tcPr>
          <w:p w:rsidR="00E154AB" w:rsidRPr="00FD5459" w:rsidDel="00AC7FC8" w:rsidRDefault="00E154AB" w:rsidP="00583841">
            <w:pPr>
              <w:pStyle w:val="TAL"/>
              <w:jc w:val="center"/>
              <w:rPr>
                <w:del w:id="7579" w:author="28.541_CR0313_(Rel-15)_NETSLICE-5GNRM" w:date="2020-06-26T11:07:00Z"/>
                <w:lang w:eastAsia="zh-CN"/>
              </w:rPr>
            </w:pPr>
            <w:del w:id="7580" w:author="28.541_CR0313_(Rel-15)_NETSLICE-5GNRM" w:date="2020-06-26T11:07:00Z">
              <w:r w:rsidRPr="00FD5459" w:rsidDel="00AC7FC8">
                <w:rPr>
                  <w:lang w:eastAsia="zh-CN"/>
                </w:rPr>
                <w:delText>M</w:delText>
              </w:r>
            </w:del>
          </w:p>
        </w:tc>
        <w:tc>
          <w:tcPr>
            <w:tcW w:w="1276" w:type="dxa"/>
          </w:tcPr>
          <w:p w:rsidR="00E154AB" w:rsidRPr="00FD5459" w:rsidDel="00AC7FC8" w:rsidRDefault="00E154AB" w:rsidP="00583841">
            <w:pPr>
              <w:pStyle w:val="TAL"/>
              <w:jc w:val="center"/>
              <w:rPr>
                <w:del w:id="7581" w:author="28.541_CR0313_(Rel-15)_NETSLICE-5GNRM" w:date="2020-06-26T11:07:00Z"/>
              </w:rPr>
            </w:pPr>
            <w:del w:id="7582" w:author="28.541_CR0313_(Rel-15)_NETSLICE-5GNRM" w:date="2020-06-26T11:07:00Z">
              <w:r w:rsidRPr="00FD5459" w:rsidDel="00AC7FC8">
                <w:delText>T</w:delText>
              </w:r>
            </w:del>
          </w:p>
        </w:tc>
        <w:tc>
          <w:tcPr>
            <w:tcW w:w="1134" w:type="dxa"/>
          </w:tcPr>
          <w:p w:rsidR="00E154AB" w:rsidRPr="00FD5459" w:rsidDel="00AC7FC8" w:rsidRDefault="00E154AB" w:rsidP="00583841">
            <w:pPr>
              <w:pStyle w:val="TAL"/>
              <w:jc w:val="center"/>
              <w:rPr>
                <w:del w:id="7583" w:author="28.541_CR0313_(Rel-15)_NETSLICE-5GNRM" w:date="2020-06-26T11:07:00Z"/>
              </w:rPr>
            </w:pPr>
            <w:del w:id="7584" w:author="28.541_CR0313_(Rel-15)_NETSLICE-5GNRM" w:date="2020-06-26T11:07:00Z">
              <w:r w:rsidRPr="00FD5459" w:rsidDel="00AC7FC8">
                <w:delText>T</w:delText>
              </w:r>
            </w:del>
          </w:p>
        </w:tc>
        <w:tc>
          <w:tcPr>
            <w:tcW w:w="1134" w:type="dxa"/>
          </w:tcPr>
          <w:p w:rsidR="00E154AB" w:rsidRPr="00FD5459" w:rsidDel="00AC7FC8" w:rsidRDefault="00E154AB" w:rsidP="00583841">
            <w:pPr>
              <w:pStyle w:val="TAL"/>
              <w:jc w:val="center"/>
              <w:rPr>
                <w:del w:id="7585" w:author="28.541_CR0313_(Rel-15)_NETSLICE-5GNRM" w:date="2020-06-26T11:07:00Z"/>
              </w:rPr>
            </w:pPr>
            <w:del w:id="7586" w:author="28.541_CR0313_(Rel-15)_NETSLICE-5GNRM" w:date="2020-06-26T11:07:00Z">
              <w:r w:rsidRPr="00FD5459" w:rsidDel="00AC7FC8">
                <w:delText>F</w:delText>
              </w:r>
            </w:del>
          </w:p>
        </w:tc>
        <w:tc>
          <w:tcPr>
            <w:tcW w:w="1385" w:type="dxa"/>
          </w:tcPr>
          <w:p w:rsidR="00E154AB" w:rsidRPr="00FD5459" w:rsidDel="00AC7FC8" w:rsidRDefault="00E154AB" w:rsidP="00583841">
            <w:pPr>
              <w:pStyle w:val="TAL"/>
              <w:jc w:val="center"/>
              <w:rPr>
                <w:del w:id="7587" w:author="28.541_CR0313_(Rel-15)_NETSLICE-5GNRM" w:date="2020-06-26T11:07:00Z"/>
                <w:lang w:eastAsia="zh-CN"/>
              </w:rPr>
            </w:pPr>
            <w:del w:id="7588" w:author="28.541_CR0313_(Rel-15)_NETSLICE-5GNRM" w:date="2020-06-26T11:07:00Z">
              <w:r w:rsidRPr="00FD5459" w:rsidDel="00AC7FC8">
                <w:rPr>
                  <w:lang w:eastAsia="zh-CN"/>
                </w:rPr>
                <w:delText>T</w:delText>
              </w:r>
            </w:del>
          </w:p>
        </w:tc>
      </w:tr>
      <w:tr w:rsidR="00E154AB" w:rsidRPr="00FD5459" w:rsidTr="00583841">
        <w:trPr>
          <w:cantSplit/>
          <w:jc w:val="center"/>
        </w:trPr>
        <w:tc>
          <w:tcPr>
            <w:tcW w:w="3936" w:type="dxa"/>
          </w:tcPr>
          <w:p w:rsidR="00E154AB" w:rsidRPr="00FD5459" w:rsidRDefault="00E154AB" w:rsidP="00583841">
            <w:pPr>
              <w:pStyle w:val="TAL"/>
              <w:rPr>
                <w:rFonts w:ascii="Courier New" w:hAnsi="Courier New" w:cs="Courier New"/>
              </w:rPr>
            </w:pPr>
            <w:r w:rsidRPr="00FD5459">
              <w:rPr>
                <w:rFonts w:ascii="Courier New" w:hAnsi="Courier New" w:cs="Courier New"/>
                <w:lang w:eastAsia="zh-CN"/>
              </w:rPr>
              <w:t>rRMPolicyMaxRatio</w:t>
            </w:r>
          </w:p>
        </w:tc>
        <w:tc>
          <w:tcPr>
            <w:tcW w:w="992" w:type="dxa"/>
          </w:tcPr>
          <w:p w:rsidR="00E154AB" w:rsidRPr="00FD5459" w:rsidRDefault="00E154AB" w:rsidP="00583841">
            <w:pPr>
              <w:pStyle w:val="TAL"/>
              <w:jc w:val="center"/>
            </w:pPr>
            <w:r w:rsidRPr="00FD5459">
              <w:rPr>
                <w:lang w:eastAsia="zh-CN"/>
              </w:rPr>
              <w:t>M</w:t>
            </w:r>
          </w:p>
        </w:tc>
        <w:tc>
          <w:tcPr>
            <w:tcW w:w="1276" w:type="dxa"/>
          </w:tcPr>
          <w:p w:rsidR="00E154AB" w:rsidRPr="00FD5459" w:rsidRDefault="00E154AB" w:rsidP="00583841">
            <w:pPr>
              <w:pStyle w:val="TAL"/>
              <w:jc w:val="center"/>
            </w:pPr>
            <w:r w:rsidRPr="00FD5459">
              <w:t>T</w:t>
            </w:r>
          </w:p>
        </w:tc>
        <w:tc>
          <w:tcPr>
            <w:tcW w:w="1134" w:type="dxa"/>
          </w:tcPr>
          <w:p w:rsidR="00E154AB" w:rsidRPr="00FD5459" w:rsidRDefault="00E154AB" w:rsidP="00583841">
            <w:pPr>
              <w:pStyle w:val="TAL"/>
              <w:jc w:val="center"/>
            </w:pPr>
            <w:r w:rsidRPr="00FD5459">
              <w:t>T</w:t>
            </w:r>
          </w:p>
        </w:tc>
        <w:tc>
          <w:tcPr>
            <w:tcW w:w="1134" w:type="dxa"/>
          </w:tcPr>
          <w:p w:rsidR="00E154AB" w:rsidRPr="00FD5459" w:rsidRDefault="00E154AB" w:rsidP="00583841">
            <w:pPr>
              <w:pStyle w:val="TAL"/>
              <w:jc w:val="center"/>
              <w:rPr>
                <w:lang w:eastAsia="zh-CN"/>
              </w:rPr>
            </w:pPr>
            <w:r w:rsidRPr="00FD5459">
              <w:t>F</w:t>
            </w:r>
          </w:p>
        </w:tc>
        <w:tc>
          <w:tcPr>
            <w:tcW w:w="1385" w:type="dxa"/>
          </w:tcPr>
          <w:p w:rsidR="00E154AB" w:rsidRPr="00FD5459" w:rsidRDefault="00E154AB" w:rsidP="00583841">
            <w:pPr>
              <w:pStyle w:val="TAL"/>
              <w:jc w:val="center"/>
            </w:pPr>
            <w:r w:rsidRPr="00FD5459">
              <w:rPr>
                <w:lang w:eastAsia="zh-CN"/>
              </w:rPr>
              <w:t>T</w:t>
            </w:r>
          </w:p>
        </w:tc>
      </w:tr>
      <w:tr w:rsidR="00E154AB" w:rsidRPr="00FD5459" w:rsidDel="00AC7FC8" w:rsidTr="00583841">
        <w:trPr>
          <w:cantSplit/>
          <w:jc w:val="center"/>
          <w:del w:id="7589" w:author="28.541_CR0313_(Rel-15)_NETSLICE-5GNRM" w:date="2020-06-26T11:07:00Z"/>
        </w:trPr>
        <w:tc>
          <w:tcPr>
            <w:tcW w:w="3936" w:type="dxa"/>
          </w:tcPr>
          <w:p w:rsidR="00E154AB" w:rsidRPr="00FD5459" w:rsidDel="00AC7FC8" w:rsidRDefault="00E154AB" w:rsidP="00583841">
            <w:pPr>
              <w:pStyle w:val="TAL"/>
              <w:rPr>
                <w:del w:id="7590" w:author="28.541_CR0313_(Rel-15)_NETSLICE-5GNRM" w:date="2020-06-26T11:07:00Z"/>
                <w:rFonts w:ascii="Courier New" w:hAnsi="Courier New"/>
                <w:lang w:eastAsia="zh-CN"/>
              </w:rPr>
            </w:pPr>
            <w:del w:id="7591" w:author="28.541_CR0313_(Rel-15)_NETSLICE-5GNRM" w:date="2020-06-26T11:07:00Z">
              <w:r w:rsidRPr="00FD5459" w:rsidDel="00AC7FC8">
                <w:rPr>
                  <w:rFonts w:ascii="Courier New" w:hAnsi="Courier New" w:cs="Courier New"/>
                  <w:lang w:eastAsia="zh-CN"/>
                </w:rPr>
                <w:delText>rRMPolicyMarginMaxRatio</w:delText>
              </w:r>
            </w:del>
          </w:p>
        </w:tc>
        <w:tc>
          <w:tcPr>
            <w:tcW w:w="992" w:type="dxa"/>
          </w:tcPr>
          <w:p w:rsidR="00E154AB" w:rsidRPr="00FD5459" w:rsidDel="00AC7FC8" w:rsidRDefault="00E154AB" w:rsidP="00583841">
            <w:pPr>
              <w:pStyle w:val="TAL"/>
              <w:jc w:val="center"/>
              <w:rPr>
                <w:del w:id="7592" w:author="28.541_CR0313_(Rel-15)_NETSLICE-5GNRM" w:date="2020-06-26T11:07:00Z"/>
              </w:rPr>
            </w:pPr>
            <w:del w:id="7593" w:author="28.541_CR0313_(Rel-15)_NETSLICE-5GNRM" w:date="2020-06-26T11:07:00Z">
              <w:r w:rsidRPr="00FD5459" w:rsidDel="00AC7FC8">
                <w:rPr>
                  <w:lang w:eastAsia="zh-CN"/>
                </w:rPr>
                <w:delText>O</w:delText>
              </w:r>
            </w:del>
          </w:p>
        </w:tc>
        <w:tc>
          <w:tcPr>
            <w:tcW w:w="1276" w:type="dxa"/>
          </w:tcPr>
          <w:p w:rsidR="00E154AB" w:rsidRPr="00FD5459" w:rsidDel="00AC7FC8" w:rsidRDefault="00E154AB" w:rsidP="00583841">
            <w:pPr>
              <w:pStyle w:val="TAL"/>
              <w:jc w:val="center"/>
              <w:rPr>
                <w:del w:id="7594" w:author="28.541_CR0313_(Rel-15)_NETSLICE-5GNRM" w:date="2020-06-26T11:07:00Z"/>
              </w:rPr>
            </w:pPr>
            <w:del w:id="7595" w:author="28.541_CR0313_(Rel-15)_NETSLICE-5GNRM" w:date="2020-06-26T11:07:00Z">
              <w:r w:rsidRPr="00FD5459" w:rsidDel="00AC7FC8">
                <w:delText>T</w:delText>
              </w:r>
            </w:del>
          </w:p>
        </w:tc>
        <w:tc>
          <w:tcPr>
            <w:tcW w:w="1134" w:type="dxa"/>
          </w:tcPr>
          <w:p w:rsidR="00E154AB" w:rsidRPr="00FD5459" w:rsidDel="00AC7FC8" w:rsidRDefault="00E154AB" w:rsidP="00583841">
            <w:pPr>
              <w:pStyle w:val="TAL"/>
              <w:jc w:val="center"/>
              <w:rPr>
                <w:del w:id="7596" w:author="28.541_CR0313_(Rel-15)_NETSLICE-5GNRM" w:date="2020-06-26T11:07:00Z"/>
              </w:rPr>
            </w:pPr>
            <w:del w:id="7597" w:author="28.541_CR0313_(Rel-15)_NETSLICE-5GNRM" w:date="2020-06-26T11:07:00Z">
              <w:r w:rsidRPr="00FD5459" w:rsidDel="00AC7FC8">
                <w:delText>T</w:delText>
              </w:r>
            </w:del>
          </w:p>
        </w:tc>
        <w:tc>
          <w:tcPr>
            <w:tcW w:w="1134" w:type="dxa"/>
          </w:tcPr>
          <w:p w:rsidR="00E154AB" w:rsidRPr="00FD5459" w:rsidDel="00AC7FC8" w:rsidRDefault="00E154AB" w:rsidP="00583841">
            <w:pPr>
              <w:pStyle w:val="TAL"/>
              <w:jc w:val="center"/>
              <w:rPr>
                <w:del w:id="7598" w:author="28.541_CR0313_(Rel-15)_NETSLICE-5GNRM" w:date="2020-06-26T11:07:00Z"/>
                <w:lang w:eastAsia="zh-CN"/>
              </w:rPr>
            </w:pPr>
            <w:del w:id="7599" w:author="28.541_CR0313_(Rel-15)_NETSLICE-5GNRM" w:date="2020-06-26T11:07:00Z">
              <w:r w:rsidRPr="00FD5459" w:rsidDel="00AC7FC8">
                <w:delText>F</w:delText>
              </w:r>
            </w:del>
          </w:p>
        </w:tc>
        <w:tc>
          <w:tcPr>
            <w:tcW w:w="1385" w:type="dxa"/>
          </w:tcPr>
          <w:p w:rsidR="00E154AB" w:rsidRPr="00FD5459" w:rsidDel="00AC7FC8" w:rsidRDefault="00E154AB" w:rsidP="00583841">
            <w:pPr>
              <w:pStyle w:val="TAL"/>
              <w:jc w:val="center"/>
              <w:rPr>
                <w:del w:id="7600" w:author="28.541_CR0313_(Rel-15)_NETSLICE-5GNRM" w:date="2020-06-26T11:07:00Z"/>
              </w:rPr>
            </w:pPr>
            <w:del w:id="7601" w:author="28.541_CR0313_(Rel-15)_NETSLICE-5GNRM" w:date="2020-06-26T11:07:00Z">
              <w:r w:rsidRPr="00FD5459" w:rsidDel="00AC7FC8">
                <w:rPr>
                  <w:lang w:eastAsia="zh-CN"/>
                </w:rPr>
                <w:delText>T</w:delText>
              </w:r>
            </w:del>
          </w:p>
        </w:tc>
      </w:tr>
      <w:tr w:rsidR="00E154AB" w:rsidRPr="00FD5459" w:rsidTr="00583841">
        <w:trPr>
          <w:cantSplit/>
          <w:jc w:val="center"/>
        </w:trPr>
        <w:tc>
          <w:tcPr>
            <w:tcW w:w="3936" w:type="dxa"/>
          </w:tcPr>
          <w:p w:rsidR="00E154AB" w:rsidRPr="00FD5459" w:rsidRDefault="00E154AB" w:rsidP="00583841">
            <w:pPr>
              <w:pStyle w:val="TAL"/>
              <w:rPr>
                <w:rFonts w:ascii="Courier New" w:hAnsi="Courier New"/>
                <w:lang w:eastAsia="zh-CN"/>
              </w:rPr>
            </w:pPr>
            <w:r w:rsidRPr="00FD5459">
              <w:rPr>
                <w:rFonts w:ascii="Courier New" w:hAnsi="Courier New" w:cs="Courier New"/>
                <w:lang w:eastAsia="zh-CN"/>
              </w:rPr>
              <w:t>rRMPolicyMinRatio</w:t>
            </w:r>
          </w:p>
        </w:tc>
        <w:tc>
          <w:tcPr>
            <w:tcW w:w="992" w:type="dxa"/>
          </w:tcPr>
          <w:p w:rsidR="00E154AB" w:rsidRPr="00FD5459" w:rsidRDefault="00E154AB" w:rsidP="00583841">
            <w:pPr>
              <w:pStyle w:val="TAL"/>
              <w:jc w:val="center"/>
              <w:rPr>
                <w:lang w:eastAsia="zh-CN"/>
              </w:rPr>
            </w:pPr>
            <w:r w:rsidRPr="00FD5459">
              <w:rPr>
                <w:lang w:eastAsia="zh-CN"/>
              </w:rPr>
              <w:t>M</w:t>
            </w:r>
          </w:p>
        </w:tc>
        <w:tc>
          <w:tcPr>
            <w:tcW w:w="1276" w:type="dxa"/>
          </w:tcPr>
          <w:p w:rsidR="00E154AB" w:rsidRPr="00FD5459" w:rsidRDefault="00E154AB" w:rsidP="00583841">
            <w:pPr>
              <w:pStyle w:val="TAL"/>
              <w:jc w:val="center"/>
            </w:pPr>
            <w:r w:rsidRPr="00FD5459">
              <w:t>T</w:t>
            </w:r>
          </w:p>
        </w:tc>
        <w:tc>
          <w:tcPr>
            <w:tcW w:w="1134" w:type="dxa"/>
          </w:tcPr>
          <w:p w:rsidR="00E154AB" w:rsidRPr="00FD5459" w:rsidRDefault="00E154AB" w:rsidP="00583841">
            <w:pPr>
              <w:pStyle w:val="TAL"/>
              <w:jc w:val="center"/>
            </w:pPr>
            <w:r w:rsidRPr="00FD5459">
              <w:t>T</w:t>
            </w:r>
          </w:p>
        </w:tc>
        <w:tc>
          <w:tcPr>
            <w:tcW w:w="1134" w:type="dxa"/>
          </w:tcPr>
          <w:p w:rsidR="00E154AB" w:rsidRPr="00FD5459" w:rsidRDefault="00E154AB" w:rsidP="00583841">
            <w:pPr>
              <w:pStyle w:val="TAL"/>
              <w:jc w:val="center"/>
            </w:pPr>
            <w:r w:rsidRPr="00FD5459">
              <w:t>F</w:t>
            </w:r>
          </w:p>
        </w:tc>
        <w:tc>
          <w:tcPr>
            <w:tcW w:w="1385" w:type="dxa"/>
          </w:tcPr>
          <w:p w:rsidR="00E154AB" w:rsidRPr="00FD5459" w:rsidRDefault="00E154AB" w:rsidP="00583841">
            <w:pPr>
              <w:pStyle w:val="TAL"/>
              <w:jc w:val="center"/>
              <w:rPr>
                <w:lang w:eastAsia="zh-CN"/>
              </w:rPr>
            </w:pPr>
            <w:r w:rsidRPr="00FD5459">
              <w:rPr>
                <w:lang w:eastAsia="zh-CN"/>
              </w:rPr>
              <w:t>T</w:t>
            </w:r>
          </w:p>
        </w:tc>
      </w:tr>
      <w:tr w:rsidR="00E154AB" w:rsidRPr="00FD5459" w:rsidTr="00583841">
        <w:trPr>
          <w:cantSplit/>
          <w:jc w:val="center"/>
        </w:trPr>
        <w:tc>
          <w:tcPr>
            <w:tcW w:w="3936" w:type="dxa"/>
          </w:tcPr>
          <w:p w:rsidR="00E154AB" w:rsidRPr="00FD5459" w:rsidRDefault="00E154AB" w:rsidP="00583841">
            <w:pPr>
              <w:pStyle w:val="TAL"/>
              <w:rPr>
                <w:rFonts w:ascii="Courier New" w:hAnsi="Courier New"/>
                <w:lang w:eastAsia="zh-CN"/>
              </w:rPr>
            </w:pPr>
            <w:del w:id="7602" w:author="28.541_CR0313_(Rel-15)_NETSLICE-5GNRM" w:date="2020-06-26T11:07:00Z">
              <w:r w:rsidRPr="00FD5459" w:rsidDel="00AC7FC8">
                <w:rPr>
                  <w:rFonts w:ascii="Courier New" w:hAnsi="Courier New" w:cs="Courier New"/>
                  <w:lang w:eastAsia="zh-CN"/>
                </w:rPr>
                <w:delText>rRMPolicyMarginMinRatio</w:delText>
              </w:r>
            </w:del>
            <w:ins w:id="7603" w:author="28.541_CR0313_(Rel-15)_NETSLICE-5GNRM" w:date="2020-06-26T11:07:00Z">
              <w:r w:rsidR="00AC7FC8" w:rsidRPr="00FD5459">
                <w:rPr>
                  <w:rFonts w:ascii="Courier New" w:hAnsi="Courier New" w:cs="Courier New"/>
                  <w:lang w:eastAsia="zh-CN"/>
                </w:rPr>
                <w:t>rRMPolicy</w:t>
              </w:r>
              <w:r w:rsidR="00AC7FC8">
                <w:rPr>
                  <w:rFonts w:ascii="Courier New" w:hAnsi="Courier New" w:cs="Courier New"/>
                  <w:lang w:eastAsia="zh-CN"/>
                </w:rPr>
                <w:t>Dedicated</w:t>
              </w:r>
              <w:r w:rsidR="00AC7FC8" w:rsidRPr="00FD5459">
                <w:rPr>
                  <w:rFonts w:ascii="Courier New" w:hAnsi="Courier New" w:cs="Courier New"/>
                  <w:lang w:eastAsia="zh-CN"/>
                </w:rPr>
                <w:t>Ratio</w:t>
              </w:r>
            </w:ins>
          </w:p>
        </w:tc>
        <w:tc>
          <w:tcPr>
            <w:tcW w:w="992" w:type="dxa"/>
          </w:tcPr>
          <w:p w:rsidR="00E154AB" w:rsidRPr="00FD5459" w:rsidRDefault="00E154AB" w:rsidP="00583841">
            <w:pPr>
              <w:pStyle w:val="TAL"/>
              <w:jc w:val="center"/>
              <w:rPr>
                <w:lang w:eastAsia="zh-CN"/>
              </w:rPr>
            </w:pPr>
            <w:r w:rsidRPr="00FD5459">
              <w:rPr>
                <w:lang w:eastAsia="zh-CN"/>
              </w:rPr>
              <w:t>O</w:t>
            </w:r>
          </w:p>
        </w:tc>
        <w:tc>
          <w:tcPr>
            <w:tcW w:w="1276" w:type="dxa"/>
          </w:tcPr>
          <w:p w:rsidR="00E154AB" w:rsidRPr="00FD5459" w:rsidRDefault="00E154AB" w:rsidP="00583841">
            <w:pPr>
              <w:pStyle w:val="TAL"/>
              <w:jc w:val="center"/>
            </w:pPr>
            <w:r w:rsidRPr="00FD5459">
              <w:t>T</w:t>
            </w:r>
          </w:p>
        </w:tc>
        <w:tc>
          <w:tcPr>
            <w:tcW w:w="1134" w:type="dxa"/>
          </w:tcPr>
          <w:p w:rsidR="00E154AB" w:rsidRPr="00FD5459" w:rsidRDefault="00E154AB" w:rsidP="00583841">
            <w:pPr>
              <w:pStyle w:val="TAL"/>
              <w:jc w:val="center"/>
            </w:pPr>
            <w:r w:rsidRPr="00FD5459">
              <w:t>T</w:t>
            </w:r>
          </w:p>
        </w:tc>
        <w:tc>
          <w:tcPr>
            <w:tcW w:w="1134" w:type="dxa"/>
          </w:tcPr>
          <w:p w:rsidR="00E154AB" w:rsidRPr="00FD5459" w:rsidRDefault="00E154AB" w:rsidP="00583841">
            <w:pPr>
              <w:pStyle w:val="TAL"/>
              <w:jc w:val="center"/>
            </w:pPr>
            <w:r w:rsidRPr="00FD5459">
              <w:t>F</w:t>
            </w:r>
          </w:p>
        </w:tc>
        <w:tc>
          <w:tcPr>
            <w:tcW w:w="1385" w:type="dxa"/>
          </w:tcPr>
          <w:p w:rsidR="00E154AB" w:rsidRPr="00FD5459" w:rsidRDefault="00E154AB" w:rsidP="00583841">
            <w:pPr>
              <w:pStyle w:val="TAL"/>
              <w:jc w:val="center"/>
              <w:rPr>
                <w:lang w:eastAsia="zh-CN"/>
              </w:rPr>
            </w:pPr>
            <w:r w:rsidRPr="00FD5459">
              <w:rPr>
                <w:lang w:eastAsia="zh-CN"/>
              </w:rPr>
              <w:t>T</w:t>
            </w:r>
          </w:p>
        </w:tc>
      </w:tr>
    </w:tbl>
    <w:p w:rsidR="00E154AB" w:rsidRDefault="00E154AB" w:rsidP="00E154AB">
      <w:pPr>
        <w:pStyle w:val="Heading4"/>
        <w:rPr>
          <w:lang w:val="en-US"/>
        </w:rPr>
      </w:pPr>
      <w:bookmarkStart w:id="7604" w:name="_Toc19888220"/>
      <w:bookmarkStart w:id="7605" w:name="_Toc27405093"/>
      <w:bookmarkStart w:id="7606" w:name="_Toc35878238"/>
      <w:bookmarkStart w:id="7607" w:name="_Toc36220054"/>
      <w:bookmarkStart w:id="7608" w:name="_Toc36474152"/>
      <w:bookmarkStart w:id="7609" w:name="_Toc36542424"/>
      <w:bookmarkStart w:id="7610" w:name="_Toc36543245"/>
      <w:bookmarkStart w:id="7611" w:name="_Toc36567483"/>
      <w:bookmarkStart w:id="7612" w:name="_Toc44341101"/>
      <w:r w:rsidRPr="00945E78">
        <w:rPr>
          <w:lang w:val="en-US" w:eastAsia="zh-CN"/>
        </w:rPr>
        <w:t>4</w:t>
      </w:r>
      <w:r w:rsidRPr="00945E78">
        <w:rPr>
          <w:lang w:val="en-US"/>
        </w:rPr>
        <w:t>.</w:t>
      </w:r>
      <w:r>
        <w:rPr>
          <w:lang w:val="en-US"/>
        </w:rPr>
        <w:t>3.36</w:t>
      </w:r>
      <w:r w:rsidRPr="00945E78">
        <w:rPr>
          <w:lang w:val="en-US"/>
        </w:rPr>
        <w:t>.</w:t>
      </w:r>
      <w:r>
        <w:rPr>
          <w:lang w:val="en-US"/>
        </w:rPr>
        <w:t>3</w:t>
      </w:r>
      <w:r w:rsidRPr="00945E78">
        <w:rPr>
          <w:lang w:val="en-US"/>
        </w:rPr>
        <w:tab/>
        <w:t>Attribute</w:t>
      </w:r>
      <w:r>
        <w:rPr>
          <w:lang w:val="en-US"/>
        </w:rPr>
        <w:t xml:space="preserve"> constraints</w:t>
      </w:r>
      <w:bookmarkEnd w:id="7604"/>
      <w:bookmarkEnd w:id="7605"/>
      <w:bookmarkEnd w:id="7606"/>
      <w:bookmarkEnd w:id="7607"/>
      <w:bookmarkEnd w:id="7608"/>
      <w:bookmarkEnd w:id="7609"/>
      <w:bookmarkEnd w:id="7610"/>
      <w:bookmarkEnd w:id="7611"/>
      <w:bookmarkEnd w:id="7612"/>
    </w:p>
    <w:p w:rsidR="00E154AB" w:rsidRPr="002132B5" w:rsidRDefault="00E154AB" w:rsidP="00E154AB">
      <w:pPr>
        <w:rPr>
          <w:lang w:val="en-US"/>
        </w:rPr>
      </w:pPr>
      <w:r>
        <w:rPr>
          <w:lang w:val="en-US"/>
        </w:rPr>
        <w:t>None</w:t>
      </w:r>
    </w:p>
    <w:p w:rsidR="00E154AB" w:rsidRDefault="00E154AB" w:rsidP="00E154AB">
      <w:pPr>
        <w:pStyle w:val="Heading4"/>
        <w:rPr>
          <w:lang w:val="en-US"/>
        </w:rPr>
      </w:pPr>
      <w:bookmarkStart w:id="7613" w:name="_Toc19888221"/>
      <w:bookmarkStart w:id="7614" w:name="_Toc27405094"/>
      <w:bookmarkStart w:id="7615" w:name="_Toc35878239"/>
      <w:bookmarkStart w:id="7616" w:name="_Toc36220055"/>
      <w:bookmarkStart w:id="7617" w:name="_Toc36474153"/>
      <w:bookmarkStart w:id="7618" w:name="_Toc36542425"/>
      <w:bookmarkStart w:id="7619" w:name="_Toc36543246"/>
      <w:bookmarkStart w:id="7620" w:name="_Toc36567484"/>
      <w:bookmarkStart w:id="7621" w:name="_Toc44341102"/>
      <w:r>
        <w:rPr>
          <w:lang w:eastAsia="zh-CN"/>
        </w:rPr>
        <w:t>4</w:t>
      </w:r>
      <w:r>
        <w:t>.3.36.4</w:t>
      </w:r>
      <w:r>
        <w:tab/>
        <w:t>Notifications</w:t>
      </w:r>
      <w:bookmarkEnd w:id="7613"/>
      <w:bookmarkEnd w:id="7614"/>
      <w:bookmarkEnd w:id="7615"/>
      <w:bookmarkEnd w:id="7616"/>
      <w:bookmarkEnd w:id="7617"/>
      <w:bookmarkEnd w:id="7618"/>
      <w:bookmarkEnd w:id="7619"/>
      <w:bookmarkEnd w:id="7620"/>
      <w:bookmarkEnd w:id="7621"/>
    </w:p>
    <w:p w:rsidR="006668D7" w:rsidRDefault="00E154AB" w:rsidP="006668D7">
      <w:bookmarkStart w:id="7622" w:name="_Toc36474154"/>
      <w:r w:rsidRPr="002B15AA">
        <w:t xml:space="preserve">The common notifications defined in subclause </w:t>
      </w:r>
      <w:r w:rsidRPr="002B15AA">
        <w:rPr>
          <w:rFonts w:hint="eastAsia"/>
          <w:lang w:eastAsia="zh-CN"/>
        </w:rPr>
        <w:t>4.5</w:t>
      </w:r>
      <w:r w:rsidRPr="002B15AA">
        <w:t xml:space="preserve"> are valid for this IOC, without exceptions or additions.</w:t>
      </w:r>
      <w:bookmarkStart w:id="7623" w:name="_Toc19888222"/>
      <w:bookmarkStart w:id="7624" w:name="_Toc27405095"/>
      <w:bookmarkStart w:id="7625" w:name="_Toc35878240"/>
      <w:bookmarkStart w:id="7626" w:name="_Toc36220056"/>
      <w:bookmarkEnd w:id="7529"/>
    </w:p>
    <w:p w:rsidR="00E154AB" w:rsidRDefault="00E154AB" w:rsidP="00E154AB">
      <w:pPr>
        <w:pStyle w:val="Heading3"/>
      </w:pPr>
      <w:bookmarkStart w:id="7627" w:name="_Toc36542426"/>
      <w:bookmarkStart w:id="7628" w:name="_Toc36543247"/>
      <w:bookmarkStart w:id="7629" w:name="_Toc36567485"/>
      <w:bookmarkStart w:id="7630" w:name="_Toc44341103"/>
      <w:r>
        <w:lastRenderedPageBreak/>
        <w:t>4.3.37</w:t>
      </w:r>
      <w:r>
        <w:tab/>
      </w:r>
      <w:r w:rsidRPr="00E63FFB">
        <w:rPr>
          <w:rFonts w:ascii="Courier New" w:hAnsi="Courier New" w:cs="Courier New"/>
        </w:rPr>
        <w:t>S-NSSAI &lt;&lt;dataType&gt;&gt;</w:t>
      </w:r>
      <w:bookmarkEnd w:id="7622"/>
      <w:bookmarkEnd w:id="7623"/>
      <w:bookmarkEnd w:id="7624"/>
      <w:bookmarkEnd w:id="7625"/>
      <w:bookmarkEnd w:id="7626"/>
      <w:bookmarkEnd w:id="7627"/>
      <w:bookmarkEnd w:id="7628"/>
      <w:bookmarkEnd w:id="7629"/>
      <w:bookmarkEnd w:id="7630"/>
    </w:p>
    <w:p w:rsidR="00E154AB" w:rsidRPr="00945E78" w:rsidRDefault="00E154AB" w:rsidP="00E154AB">
      <w:pPr>
        <w:pStyle w:val="Heading4"/>
        <w:rPr>
          <w:lang w:val="en-US"/>
        </w:rPr>
      </w:pPr>
      <w:bookmarkStart w:id="7631" w:name="_Toc19888223"/>
      <w:bookmarkStart w:id="7632" w:name="_Toc27405096"/>
      <w:bookmarkStart w:id="7633" w:name="_Toc35878241"/>
      <w:bookmarkStart w:id="7634" w:name="_Toc36220057"/>
      <w:bookmarkStart w:id="7635" w:name="_Toc36474155"/>
      <w:bookmarkStart w:id="7636" w:name="_Toc36542427"/>
      <w:bookmarkStart w:id="7637" w:name="_Toc36543248"/>
      <w:bookmarkStart w:id="7638" w:name="_Toc36567486"/>
      <w:bookmarkStart w:id="7639" w:name="_Toc44341104"/>
      <w:r w:rsidRPr="00945E78">
        <w:rPr>
          <w:lang w:val="en-US" w:eastAsia="zh-CN"/>
        </w:rPr>
        <w:t>4</w:t>
      </w:r>
      <w:r w:rsidRPr="00945E78">
        <w:rPr>
          <w:lang w:val="en-US"/>
        </w:rPr>
        <w:t>.</w:t>
      </w:r>
      <w:r>
        <w:rPr>
          <w:lang w:val="en-US"/>
        </w:rPr>
        <w:t>3.37</w:t>
      </w:r>
      <w:r w:rsidRPr="00945E78">
        <w:rPr>
          <w:lang w:val="en-US"/>
        </w:rPr>
        <w:t>.1</w:t>
      </w:r>
      <w:r w:rsidRPr="00945E78">
        <w:rPr>
          <w:lang w:val="en-US"/>
        </w:rPr>
        <w:tab/>
        <w:t>Definition</w:t>
      </w:r>
      <w:bookmarkEnd w:id="7631"/>
      <w:bookmarkEnd w:id="7632"/>
      <w:bookmarkEnd w:id="7633"/>
      <w:bookmarkEnd w:id="7634"/>
      <w:bookmarkEnd w:id="7635"/>
      <w:bookmarkEnd w:id="7636"/>
      <w:bookmarkEnd w:id="7637"/>
      <w:bookmarkEnd w:id="7638"/>
      <w:bookmarkEnd w:id="7639"/>
    </w:p>
    <w:p w:rsidR="00E154AB" w:rsidRPr="002B15AA" w:rsidRDefault="00E154AB" w:rsidP="00E154AB">
      <w:r>
        <w:t xml:space="preserve">This data type </w:t>
      </w:r>
      <w:r w:rsidRPr="002B15AA">
        <w:t xml:space="preserve">represents </w:t>
      </w:r>
      <w:r>
        <w:t>an</w:t>
      </w:r>
      <w:r w:rsidRPr="002B15AA">
        <w:t xml:space="preserve"> S-NSSAI</w:t>
      </w:r>
      <w:r>
        <w:t>. An</w:t>
      </w:r>
      <w:r w:rsidRPr="002B15AA">
        <w:t xml:space="preserve"> </w:t>
      </w:r>
      <w:r w:rsidRPr="002B15AA">
        <w:rPr>
          <w:rFonts w:hint="eastAsia"/>
        </w:rPr>
        <w:t xml:space="preserve">NSSAI is </w:t>
      </w:r>
      <w:r w:rsidRPr="002B15AA">
        <w:t>a</w:t>
      </w:r>
      <w:r w:rsidRPr="002B15AA">
        <w:rPr>
          <w:rFonts w:hint="eastAsia"/>
        </w:rPr>
        <w:t xml:space="preserve"> set of </w:t>
      </w:r>
      <w:r w:rsidRPr="002B15AA">
        <w:t xml:space="preserve">supported </w:t>
      </w:r>
      <w:r w:rsidRPr="002B15AA">
        <w:rPr>
          <w:rFonts w:hint="eastAsia"/>
        </w:rPr>
        <w:t>S-NSSAI</w:t>
      </w:r>
      <w:r w:rsidRPr="002B15AA">
        <w:t>(s)</w:t>
      </w:r>
      <w:r w:rsidRPr="002B15AA">
        <w:rPr>
          <w:rFonts w:hint="eastAsia"/>
        </w:rPr>
        <w:t xml:space="preserve">, </w:t>
      </w:r>
      <w:r w:rsidRPr="002B15AA">
        <w:t>an S-NSSAI is comprised of a</w:t>
      </w:r>
      <w:r>
        <w:t>n</w:t>
      </w:r>
      <w:r w:rsidRPr="002B15AA">
        <w:t xml:space="preserve"> SST (Slice/Service type) and an optional SD (Slice Differentiator) field, (See TS 23.003 [13]).</w:t>
      </w:r>
    </w:p>
    <w:p w:rsidR="00E154AB" w:rsidRDefault="00E154AB" w:rsidP="00E154AB">
      <w:pPr>
        <w:pStyle w:val="Heading4"/>
        <w:rPr>
          <w:lang w:val="en-US"/>
        </w:rPr>
      </w:pPr>
      <w:bookmarkStart w:id="7640" w:name="_Toc19888224"/>
      <w:bookmarkStart w:id="7641" w:name="_Toc27405097"/>
      <w:bookmarkStart w:id="7642" w:name="_Toc35878242"/>
      <w:bookmarkStart w:id="7643" w:name="_Toc36220058"/>
      <w:bookmarkStart w:id="7644" w:name="_Toc36474156"/>
      <w:bookmarkStart w:id="7645" w:name="_Toc36542428"/>
      <w:bookmarkStart w:id="7646" w:name="_Toc36543249"/>
      <w:bookmarkStart w:id="7647" w:name="_Toc36567487"/>
      <w:bookmarkStart w:id="7648" w:name="_Toc44341105"/>
      <w:r w:rsidRPr="00945E78">
        <w:rPr>
          <w:lang w:val="en-US" w:eastAsia="zh-CN"/>
        </w:rPr>
        <w:t>4</w:t>
      </w:r>
      <w:r w:rsidRPr="00945E78">
        <w:rPr>
          <w:lang w:val="en-US"/>
        </w:rPr>
        <w:t>.</w:t>
      </w:r>
      <w:r>
        <w:rPr>
          <w:lang w:val="en-US"/>
        </w:rPr>
        <w:t>3.37</w:t>
      </w:r>
      <w:r w:rsidRPr="00945E78">
        <w:rPr>
          <w:lang w:val="en-US"/>
        </w:rPr>
        <w:t>.2</w:t>
      </w:r>
      <w:r w:rsidRPr="00945E78">
        <w:rPr>
          <w:lang w:val="en-US"/>
        </w:rPr>
        <w:tab/>
        <w:t>Attributes</w:t>
      </w:r>
      <w:bookmarkEnd w:id="7640"/>
      <w:bookmarkEnd w:id="7641"/>
      <w:bookmarkEnd w:id="7642"/>
      <w:bookmarkEnd w:id="7643"/>
      <w:bookmarkEnd w:id="7644"/>
      <w:bookmarkEnd w:id="7645"/>
      <w:bookmarkEnd w:id="7646"/>
      <w:bookmarkEnd w:id="7647"/>
      <w:bookmarkEnd w:id="7648"/>
    </w:p>
    <w:p w:rsidR="00E154AB" w:rsidRPr="002132B5" w:rsidRDefault="00E154AB" w:rsidP="00E154AB">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7"/>
        <w:gridCol w:w="947"/>
        <w:gridCol w:w="1320"/>
        <w:gridCol w:w="1320"/>
        <w:gridCol w:w="1320"/>
        <w:gridCol w:w="1538"/>
      </w:tblGrid>
      <w:tr w:rsidR="00E154AB" w:rsidRPr="002B15AA" w:rsidTr="00583841">
        <w:trPr>
          <w:cantSplit/>
          <w:trHeight w:val="419"/>
          <w:jc w:val="center"/>
        </w:trPr>
        <w:tc>
          <w:tcPr>
            <w:tcW w:w="2677" w:type="dxa"/>
            <w:shd w:val="pct10" w:color="auto" w:fill="FFFFFF"/>
            <w:vAlign w:val="center"/>
          </w:tcPr>
          <w:p w:rsidR="00E154AB" w:rsidRPr="002B15AA" w:rsidRDefault="00E154AB" w:rsidP="00583841">
            <w:pPr>
              <w:pStyle w:val="TAH"/>
            </w:pPr>
            <w:r w:rsidRPr="002B15AA">
              <w:t>Attribute name</w:t>
            </w:r>
          </w:p>
        </w:tc>
        <w:tc>
          <w:tcPr>
            <w:tcW w:w="947" w:type="dxa"/>
            <w:shd w:val="pct10" w:color="auto" w:fill="FFFFFF"/>
            <w:vAlign w:val="center"/>
          </w:tcPr>
          <w:p w:rsidR="00E154AB" w:rsidRPr="002B15AA" w:rsidRDefault="00E154AB" w:rsidP="00583841">
            <w:pPr>
              <w:pStyle w:val="TAH"/>
            </w:pPr>
            <w:r w:rsidRPr="002B15AA">
              <w:t>Support Qualifier</w:t>
            </w:r>
          </w:p>
        </w:tc>
        <w:tc>
          <w:tcPr>
            <w:tcW w:w="1320" w:type="dxa"/>
            <w:shd w:val="pct10" w:color="auto" w:fill="FFFFFF"/>
            <w:vAlign w:val="center"/>
          </w:tcPr>
          <w:p w:rsidR="00E154AB" w:rsidRPr="002B15AA" w:rsidRDefault="00E154AB" w:rsidP="00583841">
            <w:pPr>
              <w:pStyle w:val="TAH"/>
            </w:pPr>
            <w:r w:rsidRPr="002B15AA">
              <w:t>i</w:t>
            </w:r>
            <w:r w:rsidRPr="002B15AA">
              <w:rPr>
                <w:rFonts w:hint="eastAsia"/>
              </w:rPr>
              <w:t>s</w:t>
            </w:r>
            <w:r w:rsidRPr="002B15AA">
              <w:t>Readable</w:t>
            </w:r>
          </w:p>
        </w:tc>
        <w:tc>
          <w:tcPr>
            <w:tcW w:w="1320" w:type="dxa"/>
            <w:shd w:val="pct10" w:color="auto" w:fill="FFFFFF"/>
            <w:vAlign w:val="center"/>
          </w:tcPr>
          <w:p w:rsidR="00E154AB" w:rsidRPr="002B15AA" w:rsidRDefault="00E154AB" w:rsidP="00583841">
            <w:pPr>
              <w:pStyle w:val="TAH"/>
            </w:pPr>
            <w:r w:rsidRPr="002B15AA">
              <w:rPr>
                <w:rFonts w:hint="eastAsia"/>
              </w:rPr>
              <w:t>isWr</w:t>
            </w:r>
            <w:r w:rsidRPr="002B15AA">
              <w:t>itable</w:t>
            </w:r>
          </w:p>
        </w:tc>
        <w:tc>
          <w:tcPr>
            <w:tcW w:w="1320" w:type="dxa"/>
            <w:shd w:val="pct10" w:color="auto" w:fill="FFFFFF"/>
            <w:vAlign w:val="center"/>
          </w:tcPr>
          <w:p w:rsidR="00E154AB" w:rsidRPr="002B15AA" w:rsidRDefault="00E154AB" w:rsidP="00583841">
            <w:pPr>
              <w:pStyle w:val="TAH"/>
            </w:pPr>
            <w:r w:rsidRPr="002B15AA">
              <w:t>isInvariant</w:t>
            </w:r>
          </w:p>
        </w:tc>
        <w:tc>
          <w:tcPr>
            <w:tcW w:w="1538"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trHeight w:val="210"/>
          <w:jc w:val="center"/>
        </w:trPr>
        <w:tc>
          <w:tcPr>
            <w:tcW w:w="2677" w:type="dxa"/>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sST</w:t>
            </w:r>
          </w:p>
        </w:tc>
        <w:tc>
          <w:tcPr>
            <w:tcW w:w="947" w:type="dxa"/>
          </w:tcPr>
          <w:p w:rsidR="00E154AB" w:rsidRPr="002B15AA" w:rsidRDefault="00E154AB" w:rsidP="00583841">
            <w:pPr>
              <w:pStyle w:val="TAL"/>
              <w:jc w:val="center"/>
              <w:rPr>
                <w:lang w:eastAsia="zh-CN"/>
              </w:rPr>
            </w:pPr>
            <w:r w:rsidRPr="002B15AA">
              <w:rPr>
                <w:rFonts w:hint="eastAsia"/>
                <w:lang w:eastAsia="zh-CN"/>
              </w:rPr>
              <w:t>M</w:t>
            </w:r>
          </w:p>
        </w:tc>
        <w:tc>
          <w:tcPr>
            <w:tcW w:w="1320" w:type="dxa"/>
          </w:tcPr>
          <w:p w:rsidR="00E154AB" w:rsidRPr="002B15AA" w:rsidRDefault="00E154AB" w:rsidP="00583841">
            <w:pPr>
              <w:pStyle w:val="TAL"/>
              <w:jc w:val="center"/>
              <w:rPr>
                <w:lang w:eastAsia="zh-CN"/>
              </w:rPr>
            </w:pPr>
            <w:r w:rsidRPr="002B15AA">
              <w:rPr>
                <w:rFonts w:cs="Arial"/>
              </w:rPr>
              <w:t>T</w:t>
            </w:r>
          </w:p>
        </w:tc>
        <w:tc>
          <w:tcPr>
            <w:tcW w:w="1320" w:type="dxa"/>
          </w:tcPr>
          <w:p w:rsidR="00E154AB" w:rsidRPr="002B15AA" w:rsidRDefault="00E154AB" w:rsidP="00583841">
            <w:pPr>
              <w:pStyle w:val="TAL"/>
              <w:jc w:val="center"/>
              <w:rPr>
                <w:lang w:eastAsia="zh-CN"/>
              </w:rPr>
            </w:pPr>
            <w:r>
              <w:rPr>
                <w:rFonts w:cs="Arial"/>
                <w:lang w:eastAsia="zh-CN"/>
              </w:rPr>
              <w:t>T</w:t>
            </w:r>
          </w:p>
        </w:tc>
        <w:tc>
          <w:tcPr>
            <w:tcW w:w="1320" w:type="dxa"/>
          </w:tcPr>
          <w:p w:rsidR="00E154AB" w:rsidRPr="002B15AA" w:rsidRDefault="00E154AB" w:rsidP="00583841">
            <w:pPr>
              <w:pStyle w:val="TAL"/>
              <w:jc w:val="center"/>
              <w:rPr>
                <w:lang w:eastAsia="zh-CN"/>
              </w:rPr>
            </w:pPr>
            <w:r w:rsidRPr="002B15AA">
              <w:rPr>
                <w:rFonts w:cs="Arial"/>
              </w:rPr>
              <w:t>F</w:t>
            </w:r>
          </w:p>
        </w:tc>
        <w:tc>
          <w:tcPr>
            <w:tcW w:w="1538" w:type="dxa"/>
          </w:tcPr>
          <w:p w:rsidR="00E154AB" w:rsidRPr="002B15AA" w:rsidRDefault="00E154AB" w:rsidP="00583841">
            <w:pPr>
              <w:pStyle w:val="TAL"/>
              <w:jc w:val="center"/>
              <w:rPr>
                <w:lang w:eastAsia="zh-CN"/>
              </w:rPr>
            </w:pPr>
            <w:r w:rsidRPr="002B15AA">
              <w:rPr>
                <w:rFonts w:cs="Arial"/>
                <w:lang w:eastAsia="zh-CN"/>
              </w:rPr>
              <w:t>T</w:t>
            </w:r>
          </w:p>
        </w:tc>
      </w:tr>
      <w:tr w:rsidR="00E154AB" w:rsidRPr="002B15AA" w:rsidTr="00583841">
        <w:trPr>
          <w:cantSplit/>
          <w:trHeight w:val="210"/>
          <w:jc w:val="center"/>
        </w:trPr>
        <w:tc>
          <w:tcPr>
            <w:tcW w:w="2677" w:type="dxa"/>
          </w:tcPr>
          <w:p w:rsidR="00E154AB" w:rsidRDefault="00E154AB" w:rsidP="00583841">
            <w:pPr>
              <w:pStyle w:val="TAL"/>
              <w:rPr>
                <w:rFonts w:ascii="Courier New" w:hAnsi="Courier New" w:cs="Courier New"/>
                <w:lang w:eastAsia="zh-CN"/>
              </w:rPr>
            </w:pPr>
            <w:r>
              <w:rPr>
                <w:rFonts w:ascii="Courier New" w:hAnsi="Courier New" w:cs="Courier New"/>
                <w:lang w:eastAsia="zh-CN"/>
              </w:rPr>
              <w:t>sD</w:t>
            </w:r>
          </w:p>
        </w:tc>
        <w:tc>
          <w:tcPr>
            <w:tcW w:w="947" w:type="dxa"/>
          </w:tcPr>
          <w:p w:rsidR="00E154AB" w:rsidRPr="002B15AA" w:rsidRDefault="00E154AB" w:rsidP="00583841">
            <w:pPr>
              <w:pStyle w:val="TAL"/>
              <w:jc w:val="center"/>
              <w:rPr>
                <w:lang w:eastAsia="zh-CN"/>
              </w:rPr>
            </w:pPr>
            <w:r>
              <w:rPr>
                <w:lang w:eastAsia="zh-CN"/>
              </w:rPr>
              <w:t>O</w:t>
            </w:r>
          </w:p>
        </w:tc>
        <w:tc>
          <w:tcPr>
            <w:tcW w:w="1320" w:type="dxa"/>
          </w:tcPr>
          <w:p w:rsidR="00E154AB" w:rsidRPr="002B15AA" w:rsidRDefault="00E154AB" w:rsidP="00583841">
            <w:pPr>
              <w:pStyle w:val="TAL"/>
              <w:jc w:val="center"/>
              <w:rPr>
                <w:rFonts w:cs="Arial"/>
              </w:rPr>
            </w:pPr>
            <w:r>
              <w:rPr>
                <w:rFonts w:cs="Arial"/>
              </w:rPr>
              <w:t>T</w:t>
            </w:r>
          </w:p>
        </w:tc>
        <w:tc>
          <w:tcPr>
            <w:tcW w:w="1320" w:type="dxa"/>
          </w:tcPr>
          <w:p w:rsidR="00E154AB" w:rsidRDefault="00E154AB" w:rsidP="00583841">
            <w:pPr>
              <w:pStyle w:val="TAL"/>
              <w:jc w:val="center"/>
              <w:rPr>
                <w:rFonts w:cs="Arial"/>
                <w:lang w:eastAsia="zh-CN"/>
              </w:rPr>
            </w:pPr>
            <w:r>
              <w:rPr>
                <w:rFonts w:cs="Arial"/>
                <w:lang w:eastAsia="zh-CN"/>
              </w:rPr>
              <w:t>T</w:t>
            </w:r>
          </w:p>
        </w:tc>
        <w:tc>
          <w:tcPr>
            <w:tcW w:w="1320" w:type="dxa"/>
          </w:tcPr>
          <w:p w:rsidR="00E154AB" w:rsidRPr="002B15AA" w:rsidRDefault="00E154AB" w:rsidP="00583841">
            <w:pPr>
              <w:pStyle w:val="TAL"/>
              <w:jc w:val="center"/>
              <w:rPr>
                <w:rFonts w:cs="Arial"/>
              </w:rPr>
            </w:pPr>
            <w:r>
              <w:rPr>
                <w:rFonts w:cs="Arial"/>
              </w:rPr>
              <w:t>F</w:t>
            </w:r>
          </w:p>
        </w:tc>
        <w:tc>
          <w:tcPr>
            <w:tcW w:w="1538" w:type="dxa"/>
          </w:tcPr>
          <w:p w:rsidR="00E154AB" w:rsidRPr="002B15AA" w:rsidRDefault="00E154AB" w:rsidP="00583841">
            <w:pPr>
              <w:pStyle w:val="TAL"/>
              <w:jc w:val="center"/>
              <w:rPr>
                <w:rFonts w:cs="Arial"/>
                <w:lang w:eastAsia="zh-CN"/>
              </w:rPr>
            </w:pPr>
            <w:r>
              <w:rPr>
                <w:rFonts w:cs="Arial"/>
                <w:lang w:eastAsia="zh-CN"/>
              </w:rPr>
              <w:t>T</w:t>
            </w:r>
          </w:p>
        </w:tc>
      </w:tr>
    </w:tbl>
    <w:p w:rsidR="00E154AB" w:rsidRDefault="00E154AB" w:rsidP="00E154AB">
      <w:pPr>
        <w:rPr>
          <w:lang w:val="en-US"/>
        </w:rPr>
      </w:pPr>
    </w:p>
    <w:p w:rsidR="00E154AB" w:rsidRDefault="00E154AB" w:rsidP="00E154AB">
      <w:pPr>
        <w:pStyle w:val="Heading4"/>
        <w:rPr>
          <w:lang w:val="en-US"/>
        </w:rPr>
      </w:pPr>
      <w:bookmarkStart w:id="7649" w:name="_Toc19888225"/>
      <w:bookmarkStart w:id="7650" w:name="_Toc27405098"/>
      <w:bookmarkStart w:id="7651" w:name="_Toc35878243"/>
      <w:bookmarkStart w:id="7652" w:name="_Toc36220059"/>
      <w:bookmarkStart w:id="7653" w:name="_Toc36474157"/>
      <w:bookmarkStart w:id="7654" w:name="_Toc36542429"/>
      <w:bookmarkStart w:id="7655" w:name="_Toc36543250"/>
      <w:bookmarkStart w:id="7656" w:name="_Toc36567488"/>
      <w:bookmarkStart w:id="7657" w:name="_Toc44341106"/>
      <w:r w:rsidRPr="00945E78">
        <w:rPr>
          <w:lang w:val="en-US" w:eastAsia="zh-CN"/>
        </w:rPr>
        <w:t>4</w:t>
      </w:r>
      <w:r w:rsidRPr="00945E78">
        <w:rPr>
          <w:lang w:val="en-US"/>
        </w:rPr>
        <w:t>.</w:t>
      </w:r>
      <w:r>
        <w:rPr>
          <w:lang w:val="en-US"/>
        </w:rPr>
        <w:t>3.37</w:t>
      </w:r>
      <w:r w:rsidRPr="00945E78">
        <w:rPr>
          <w:lang w:val="en-US"/>
        </w:rPr>
        <w:t>.</w:t>
      </w:r>
      <w:r>
        <w:rPr>
          <w:lang w:val="en-US"/>
        </w:rPr>
        <w:t>3</w:t>
      </w:r>
      <w:r w:rsidRPr="00945E78">
        <w:rPr>
          <w:lang w:val="en-US"/>
        </w:rPr>
        <w:tab/>
        <w:t>Attribute</w:t>
      </w:r>
      <w:r>
        <w:rPr>
          <w:lang w:val="en-US"/>
        </w:rPr>
        <w:t xml:space="preserve"> constraints</w:t>
      </w:r>
      <w:bookmarkEnd w:id="7649"/>
      <w:bookmarkEnd w:id="7650"/>
      <w:bookmarkEnd w:id="7651"/>
      <w:bookmarkEnd w:id="7652"/>
      <w:bookmarkEnd w:id="7653"/>
      <w:bookmarkEnd w:id="7654"/>
      <w:bookmarkEnd w:id="7655"/>
      <w:bookmarkEnd w:id="7656"/>
      <w:bookmarkEnd w:id="7657"/>
    </w:p>
    <w:p w:rsidR="00E154AB" w:rsidRPr="002132B5" w:rsidRDefault="00E154AB" w:rsidP="00E154AB">
      <w:pPr>
        <w:rPr>
          <w:lang w:val="en-US"/>
        </w:rPr>
      </w:pPr>
      <w:r>
        <w:rPr>
          <w:lang w:val="en-US"/>
        </w:rPr>
        <w:t>None</w:t>
      </w:r>
    </w:p>
    <w:p w:rsidR="00E154AB" w:rsidRDefault="00E154AB" w:rsidP="00E154AB">
      <w:pPr>
        <w:pStyle w:val="Heading4"/>
        <w:rPr>
          <w:lang w:val="en-US"/>
        </w:rPr>
      </w:pPr>
      <w:bookmarkStart w:id="7658" w:name="_Toc19888226"/>
      <w:bookmarkStart w:id="7659" w:name="_Toc27405099"/>
      <w:bookmarkStart w:id="7660" w:name="_Toc35878244"/>
      <w:bookmarkStart w:id="7661" w:name="_Toc36220060"/>
      <w:bookmarkStart w:id="7662" w:name="_Toc36474158"/>
      <w:bookmarkStart w:id="7663" w:name="_Toc36542430"/>
      <w:bookmarkStart w:id="7664" w:name="_Toc36543251"/>
      <w:bookmarkStart w:id="7665" w:name="_Toc36567489"/>
      <w:bookmarkStart w:id="7666" w:name="_Toc44341107"/>
      <w:r>
        <w:rPr>
          <w:lang w:eastAsia="zh-CN"/>
        </w:rPr>
        <w:t>4</w:t>
      </w:r>
      <w:r>
        <w:t>.3.37.4</w:t>
      </w:r>
      <w:r>
        <w:tab/>
        <w:t>Notifications</w:t>
      </w:r>
      <w:bookmarkEnd w:id="7658"/>
      <w:bookmarkEnd w:id="7659"/>
      <w:bookmarkEnd w:id="7660"/>
      <w:bookmarkEnd w:id="7661"/>
      <w:bookmarkEnd w:id="7662"/>
      <w:bookmarkEnd w:id="7663"/>
      <w:bookmarkEnd w:id="7664"/>
      <w:bookmarkEnd w:id="7665"/>
      <w:bookmarkEnd w:id="7666"/>
    </w:p>
    <w:p w:rsidR="00E154AB" w:rsidRDefault="00E154AB" w:rsidP="00E154AB">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Default="00E154AB" w:rsidP="00E154AB">
      <w:pPr>
        <w:pStyle w:val="Heading3"/>
        <w:rPr>
          <w:rFonts w:ascii="Courier New" w:hAnsi="Courier New" w:cs="Courier New"/>
          <w:lang w:val="en-US" w:eastAsia="zh-CN"/>
        </w:rPr>
      </w:pPr>
      <w:bookmarkStart w:id="7667" w:name="_Toc27405100"/>
      <w:bookmarkStart w:id="7668" w:name="_Toc35878245"/>
      <w:bookmarkStart w:id="7669" w:name="_Toc36220061"/>
      <w:bookmarkStart w:id="7670" w:name="_Toc36474159"/>
      <w:bookmarkStart w:id="7671" w:name="_Toc36542431"/>
      <w:bookmarkStart w:id="7672" w:name="_Toc36543252"/>
      <w:bookmarkStart w:id="7673" w:name="_Toc36567490"/>
      <w:bookmarkStart w:id="7674" w:name="_Toc44341108"/>
      <w:bookmarkStart w:id="7675" w:name="_Hlk1719313"/>
      <w:r>
        <w:rPr>
          <w:lang w:val="en-US" w:eastAsia="zh-CN"/>
        </w:rPr>
        <w:t>4.3.38</w:t>
      </w:r>
      <w:r>
        <w:rPr>
          <w:lang w:val="en-US" w:eastAsia="zh-CN"/>
        </w:rPr>
        <w:tab/>
      </w:r>
      <w:r>
        <w:rPr>
          <w:rFonts w:ascii="Courier New" w:hAnsi="Courier New" w:cs="Courier New"/>
          <w:lang w:val="en-US" w:eastAsia="zh-CN"/>
        </w:rPr>
        <w:t>NRFrequency</w:t>
      </w:r>
      <w:bookmarkEnd w:id="7667"/>
      <w:bookmarkEnd w:id="7668"/>
      <w:bookmarkEnd w:id="7669"/>
      <w:bookmarkEnd w:id="7670"/>
      <w:bookmarkEnd w:id="7671"/>
      <w:bookmarkEnd w:id="7672"/>
      <w:bookmarkEnd w:id="7673"/>
      <w:bookmarkEnd w:id="7674"/>
    </w:p>
    <w:p w:rsidR="00E154AB" w:rsidRDefault="00E154AB" w:rsidP="00E154AB">
      <w:pPr>
        <w:pStyle w:val="Heading4"/>
      </w:pPr>
      <w:bookmarkStart w:id="7676" w:name="_Toc27405101"/>
      <w:bookmarkStart w:id="7677" w:name="_Toc35878246"/>
      <w:bookmarkStart w:id="7678" w:name="_Toc36220062"/>
      <w:bookmarkStart w:id="7679" w:name="_Toc36474160"/>
      <w:bookmarkStart w:id="7680" w:name="_Toc36542432"/>
      <w:bookmarkStart w:id="7681" w:name="_Toc36543253"/>
      <w:bookmarkStart w:id="7682" w:name="_Toc36567491"/>
      <w:bookmarkStart w:id="7683" w:name="_Toc44341109"/>
      <w:r>
        <w:rPr>
          <w:lang w:eastAsia="zh-CN"/>
        </w:rPr>
        <w:t>4</w:t>
      </w:r>
      <w:r>
        <w:t>.3.38.1</w:t>
      </w:r>
      <w:r>
        <w:tab/>
        <w:t>Definition</w:t>
      </w:r>
      <w:bookmarkEnd w:id="7676"/>
      <w:bookmarkEnd w:id="7677"/>
      <w:bookmarkEnd w:id="7678"/>
      <w:bookmarkEnd w:id="7679"/>
      <w:bookmarkEnd w:id="7680"/>
      <w:bookmarkEnd w:id="7681"/>
      <w:bookmarkEnd w:id="7682"/>
      <w:bookmarkEnd w:id="7683"/>
    </w:p>
    <w:p w:rsidR="00E154AB" w:rsidRDefault="00E154AB" w:rsidP="00E154AB">
      <w:r>
        <w:t>This IOC represents certain NR frequency properties.</w:t>
      </w:r>
    </w:p>
    <w:p w:rsidR="00E154AB" w:rsidRDefault="00E154AB" w:rsidP="00E154AB">
      <w:pPr>
        <w:pStyle w:val="Heading4"/>
      </w:pPr>
      <w:bookmarkStart w:id="7684" w:name="_Toc27405102"/>
      <w:bookmarkStart w:id="7685" w:name="_Toc35878247"/>
      <w:bookmarkStart w:id="7686" w:name="_Toc36220063"/>
      <w:bookmarkStart w:id="7687" w:name="_Toc36474161"/>
      <w:bookmarkStart w:id="7688" w:name="_Toc36542433"/>
      <w:bookmarkStart w:id="7689" w:name="_Toc36543254"/>
      <w:bookmarkStart w:id="7690" w:name="_Toc36567492"/>
      <w:bookmarkStart w:id="7691" w:name="_Toc44341110"/>
      <w:r>
        <w:rPr>
          <w:lang w:eastAsia="zh-CN"/>
        </w:rPr>
        <w:t>4.3.</w:t>
      </w:r>
      <w:r>
        <w:t>38.2</w:t>
      </w:r>
      <w:r>
        <w:tab/>
        <w:t>Attributes</w:t>
      </w:r>
      <w:bookmarkEnd w:id="7684"/>
      <w:bookmarkEnd w:id="7685"/>
      <w:bookmarkEnd w:id="7686"/>
      <w:bookmarkEnd w:id="7687"/>
      <w:bookmarkEnd w:id="7688"/>
      <w:bookmarkEnd w:id="7689"/>
      <w:bookmarkEnd w:id="7690"/>
      <w:bookmarkEnd w:id="76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6"/>
        <w:gridCol w:w="1101"/>
        <w:gridCol w:w="1178"/>
        <w:gridCol w:w="1147"/>
        <w:gridCol w:w="1161"/>
        <w:gridCol w:w="1237"/>
      </w:tblGrid>
      <w:tr w:rsidR="00E154AB" w:rsidTr="00583841">
        <w:trPr>
          <w:cantSplit/>
          <w:jc w:val="center"/>
        </w:trPr>
        <w:tc>
          <w:tcPr>
            <w:tcW w:w="3526"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154AB" w:rsidRDefault="00E154AB" w:rsidP="00583841">
            <w:pPr>
              <w:pStyle w:val="TAH"/>
              <w:rPr>
                <w:lang w:val="en-US"/>
              </w:rPr>
            </w:pPr>
            <w:r>
              <w:rPr>
                <w:lang w:val="en-US"/>
              </w:rPr>
              <w:t>Attribute name</w:t>
            </w:r>
          </w:p>
        </w:tc>
        <w:tc>
          <w:tcPr>
            <w:tcW w:w="1101"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154AB" w:rsidRDefault="00E154AB" w:rsidP="00583841">
            <w:pPr>
              <w:pStyle w:val="TAH"/>
              <w:rPr>
                <w:lang w:val="en-US"/>
              </w:rPr>
            </w:pPr>
            <w:r>
              <w:rPr>
                <w:lang w:val="en-US"/>
              </w:rPr>
              <w:t>Support Qualifier</w:t>
            </w:r>
          </w:p>
        </w:tc>
        <w:tc>
          <w:tcPr>
            <w:tcW w:w="1178"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154AB" w:rsidRDefault="00E154AB" w:rsidP="00583841">
            <w:pPr>
              <w:pStyle w:val="TAH"/>
              <w:rPr>
                <w:lang w:val="en-US"/>
              </w:rPr>
            </w:pPr>
            <w:r>
              <w:rPr>
                <w:lang w:val="en-US"/>
              </w:rPr>
              <w:t>isReadable</w:t>
            </w:r>
          </w:p>
        </w:tc>
        <w:tc>
          <w:tcPr>
            <w:tcW w:w="1147"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154AB" w:rsidRDefault="00E154AB" w:rsidP="00583841">
            <w:pPr>
              <w:pStyle w:val="TAH"/>
              <w:rPr>
                <w:lang w:val="en-US"/>
              </w:rPr>
            </w:pPr>
            <w:r>
              <w:rPr>
                <w:lang w:val="en-US"/>
              </w:rPr>
              <w:t>isWritable</w:t>
            </w:r>
          </w:p>
        </w:tc>
        <w:tc>
          <w:tcPr>
            <w:tcW w:w="1161"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154AB" w:rsidRDefault="00E154AB" w:rsidP="00583841">
            <w:pPr>
              <w:pStyle w:val="TAH"/>
              <w:rPr>
                <w:lang w:val="en-US"/>
              </w:rPr>
            </w:pPr>
            <w:r>
              <w:rPr>
                <w:rFonts w:cs="Arial"/>
                <w:bCs/>
                <w:szCs w:val="18"/>
                <w:lang w:val="en-US"/>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154AB" w:rsidRDefault="00E154AB" w:rsidP="00583841">
            <w:pPr>
              <w:pStyle w:val="TAH"/>
              <w:rPr>
                <w:lang w:val="en-US"/>
              </w:rPr>
            </w:pPr>
            <w:r>
              <w:rPr>
                <w:lang w:val="en-US"/>
              </w:rPr>
              <w:t>isNotifyable</w:t>
            </w:r>
          </w:p>
        </w:tc>
      </w:tr>
      <w:tr w:rsidR="00E154AB" w:rsidTr="00583841">
        <w:trPr>
          <w:cantSplit/>
          <w:jc w:val="center"/>
        </w:trPr>
        <w:tc>
          <w:tcPr>
            <w:tcW w:w="3526"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rPr>
                <w:rFonts w:ascii="Courier New" w:hAnsi="Courier New" w:cs="Courier New"/>
                <w:lang w:val="en-US"/>
              </w:rPr>
            </w:pPr>
            <w:r>
              <w:rPr>
                <w:rFonts w:ascii="Courier New" w:hAnsi="Courier New" w:cs="Courier New"/>
                <w:bCs/>
                <w:lang w:val="en-US"/>
              </w:rPr>
              <w:t>absoluteFrequencySSB</w:t>
            </w:r>
          </w:p>
        </w:tc>
        <w:tc>
          <w:tcPr>
            <w:tcW w:w="1101"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lang w:val="en-US"/>
              </w:rPr>
            </w:pPr>
            <w:r>
              <w:rPr>
                <w:lang w:val="en-US"/>
              </w:rPr>
              <w:t>M</w:t>
            </w:r>
          </w:p>
        </w:tc>
        <w:tc>
          <w:tcPr>
            <w:tcW w:w="1178"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lang w:val="en-US"/>
              </w:rPr>
            </w:pPr>
            <w:r>
              <w:rPr>
                <w:lang w:val="en-US"/>
              </w:rPr>
              <w:t>T</w:t>
            </w:r>
          </w:p>
        </w:tc>
        <w:tc>
          <w:tcPr>
            <w:tcW w:w="1147"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lang w:val="en-US"/>
              </w:rPr>
            </w:pPr>
            <w:r w:rsidRPr="00212C37">
              <w:rPr>
                <w:lang w:val="en-US"/>
              </w:rPr>
              <w:t>T</w:t>
            </w:r>
          </w:p>
        </w:tc>
        <w:tc>
          <w:tcPr>
            <w:tcW w:w="1161"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lang w:val="en-US"/>
              </w:rPr>
            </w:pPr>
            <w:r>
              <w:rPr>
                <w:lang w:val="en-US"/>
              </w:rPr>
              <w:t>F</w:t>
            </w:r>
          </w:p>
        </w:tc>
        <w:tc>
          <w:tcPr>
            <w:tcW w:w="1237"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lang w:val="en-US" w:eastAsia="zh-CN"/>
              </w:rPr>
            </w:pPr>
            <w:r>
              <w:rPr>
                <w:lang w:val="en-US" w:eastAsia="zh-CN"/>
              </w:rPr>
              <w:t>T</w:t>
            </w:r>
          </w:p>
        </w:tc>
      </w:tr>
      <w:tr w:rsidR="00E154AB" w:rsidTr="00583841">
        <w:trPr>
          <w:cantSplit/>
          <w:jc w:val="center"/>
        </w:trPr>
        <w:tc>
          <w:tcPr>
            <w:tcW w:w="3526"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rPr>
                <w:rFonts w:ascii="Courier New" w:hAnsi="Courier New" w:cs="Courier New"/>
                <w:lang w:val="en-US"/>
              </w:rPr>
            </w:pPr>
            <w:r>
              <w:rPr>
                <w:rFonts w:ascii="Courier New" w:hAnsi="Courier New" w:cs="Courier New"/>
                <w:bCs/>
                <w:iCs/>
                <w:lang w:val="en-US" w:eastAsia="ja-JP"/>
              </w:rPr>
              <w:t>sSBSubCarrierSpacing</w:t>
            </w:r>
          </w:p>
        </w:tc>
        <w:tc>
          <w:tcPr>
            <w:tcW w:w="1101"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lang w:val="en-US"/>
              </w:rPr>
            </w:pPr>
            <w:r>
              <w:rPr>
                <w:lang w:val="en-US"/>
              </w:rPr>
              <w:t>M</w:t>
            </w:r>
          </w:p>
        </w:tc>
        <w:tc>
          <w:tcPr>
            <w:tcW w:w="1178"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lang w:val="en-US"/>
              </w:rPr>
            </w:pPr>
            <w:r>
              <w:rPr>
                <w:lang w:val="en-US"/>
              </w:rPr>
              <w:t>T</w:t>
            </w:r>
          </w:p>
        </w:tc>
        <w:tc>
          <w:tcPr>
            <w:tcW w:w="1147"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lang w:val="en-US"/>
              </w:rPr>
            </w:pPr>
            <w:r w:rsidRPr="00212C37">
              <w:rPr>
                <w:lang w:val="en-US"/>
              </w:rPr>
              <w:t>T</w:t>
            </w:r>
          </w:p>
        </w:tc>
        <w:tc>
          <w:tcPr>
            <w:tcW w:w="1161"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lang w:val="en-US"/>
              </w:rPr>
            </w:pPr>
            <w:r>
              <w:rPr>
                <w:lang w:val="en-US"/>
              </w:rPr>
              <w:t>F</w:t>
            </w:r>
          </w:p>
        </w:tc>
        <w:tc>
          <w:tcPr>
            <w:tcW w:w="1237"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lang w:val="en-US" w:eastAsia="zh-CN"/>
              </w:rPr>
            </w:pPr>
            <w:r>
              <w:rPr>
                <w:lang w:val="en-US" w:eastAsia="zh-CN"/>
              </w:rPr>
              <w:t>T</w:t>
            </w:r>
          </w:p>
        </w:tc>
      </w:tr>
      <w:tr w:rsidR="00E154AB" w:rsidTr="00583841">
        <w:trPr>
          <w:cantSplit/>
          <w:jc w:val="center"/>
        </w:trPr>
        <w:tc>
          <w:tcPr>
            <w:tcW w:w="3526"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rPr>
                <w:rFonts w:ascii="Courier New" w:hAnsi="Courier New" w:cs="Courier New"/>
                <w:lang w:val="en-US"/>
              </w:rPr>
            </w:pPr>
            <w:r>
              <w:rPr>
                <w:rFonts w:ascii="Courier New" w:hAnsi="Courier New" w:cs="Courier New"/>
                <w:bCs/>
                <w:lang w:val="en-US"/>
              </w:rPr>
              <w:t>multiFrequencyBandListNR</w:t>
            </w:r>
          </w:p>
        </w:tc>
        <w:tc>
          <w:tcPr>
            <w:tcW w:w="1101"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szCs w:val="18"/>
                <w:lang w:val="en-US"/>
              </w:rPr>
            </w:pPr>
            <w:r>
              <w:rPr>
                <w:szCs w:val="18"/>
                <w:lang w:val="en-US"/>
              </w:rPr>
              <w:t>O</w:t>
            </w:r>
          </w:p>
        </w:tc>
        <w:tc>
          <w:tcPr>
            <w:tcW w:w="1178"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lang w:val="en-US"/>
              </w:rPr>
            </w:pPr>
            <w:r>
              <w:rPr>
                <w:lang w:val="en-US"/>
              </w:rPr>
              <w:t>T</w:t>
            </w:r>
          </w:p>
        </w:tc>
        <w:tc>
          <w:tcPr>
            <w:tcW w:w="1147"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lang w:val="en-US"/>
              </w:rPr>
            </w:pPr>
            <w:r>
              <w:rPr>
                <w:lang w:val="en-US"/>
              </w:rPr>
              <w:t>F</w:t>
            </w:r>
          </w:p>
        </w:tc>
        <w:tc>
          <w:tcPr>
            <w:tcW w:w="1161"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lang w:val="en-US" w:eastAsia="zh-CN"/>
              </w:rPr>
            </w:pPr>
            <w:r>
              <w:rPr>
                <w:lang w:val="en-US" w:eastAsia="zh-CN"/>
              </w:rPr>
              <w:t>F</w:t>
            </w:r>
          </w:p>
        </w:tc>
        <w:tc>
          <w:tcPr>
            <w:tcW w:w="1237"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lang w:val="en-US"/>
              </w:rPr>
            </w:pPr>
            <w:r>
              <w:rPr>
                <w:lang w:val="en-US"/>
              </w:rPr>
              <w:t>T</w:t>
            </w:r>
          </w:p>
        </w:tc>
      </w:tr>
    </w:tbl>
    <w:p w:rsidR="00E154AB" w:rsidRDefault="00E154AB" w:rsidP="00E154AB">
      <w:pPr>
        <w:pStyle w:val="Heading4"/>
      </w:pPr>
      <w:bookmarkStart w:id="7692" w:name="_Toc27405103"/>
      <w:bookmarkStart w:id="7693" w:name="_Toc35878248"/>
      <w:bookmarkStart w:id="7694" w:name="_Toc36220064"/>
      <w:bookmarkStart w:id="7695" w:name="_Toc36474162"/>
      <w:bookmarkStart w:id="7696" w:name="_Toc36542434"/>
      <w:bookmarkStart w:id="7697" w:name="_Toc36543255"/>
      <w:bookmarkStart w:id="7698" w:name="_Toc36567493"/>
      <w:bookmarkStart w:id="7699" w:name="_Toc44341111"/>
      <w:r>
        <w:rPr>
          <w:lang w:eastAsia="zh-CN"/>
        </w:rPr>
        <w:t>4.3.</w:t>
      </w:r>
      <w:r>
        <w:t>38.3</w:t>
      </w:r>
      <w:r>
        <w:tab/>
        <w:t>Attribute constraints</w:t>
      </w:r>
      <w:bookmarkEnd w:id="7692"/>
      <w:bookmarkEnd w:id="7693"/>
      <w:bookmarkEnd w:id="7694"/>
      <w:bookmarkEnd w:id="7695"/>
      <w:bookmarkEnd w:id="7696"/>
      <w:bookmarkEnd w:id="7697"/>
      <w:bookmarkEnd w:id="7698"/>
      <w:bookmarkEnd w:id="7699"/>
    </w:p>
    <w:p w:rsidR="00E154AB" w:rsidRDefault="00E154AB" w:rsidP="00E154AB">
      <w:r>
        <w:t>None.</w:t>
      </w:r>
    </w:p>
    <w:p w:rsidR="00E154AB" w:rsidRDefault="00E154AB" w:rsidP="00E154AB">
      <w:pPr>
        <w:pStyle w:val="Heading4"/>
      </w:pPr>
      <w:bookmarkStart w:id="7700" w:name="_Toc27405104"/>
      <w:bookmarkStart w:id="7701" w:name="_Toc35878249"/>
      <w:bookmarkStart w:id="7702" w:name="_Toc36220065"/>
      <w:bookmarkStart w:id="7703" w:name="_Toc36474163"/>
      <w:bookmarkStart w:id="7704" w:name="_Toc36542435"/>
      <w:bookmarkStart w:id="7705" w:name="_Toc36543256"/>
      <w:bookmarkStart w:id="7706" w:name="_Toc36567494"/>
      <w:bookmarkStart w:id="7707" w:name="_Toc44341112"/>
      <w:bookmarkEnd w:id="7675"/>
      <w:r>
        <w:t>4.3.38.4</w:t>
      </w:r>
      <w:r>
        <w:tab/>
        <w:t>Notifications</w:t>
      </w:r>
      <w:bookmarkEnd w:id="7700"/>
      <w:bookmarkEnd w:id="7701"/>
      <w:bookmarkEnd w:id="7702"/>
      <w:bookmarkEnd w:id="7703"/>
      <w:bookmarkEnd w:id="7704"/>
      <w:bookmarkEnd w:id="7705"/>
      <w:bookmarkEnd w:id="7706"/>
      <w:bookmarkEnd w:id="7707"/>
    </w:p>
    <w:p w:rsidR="00E154AB" w:rsidRDefault="00E154AB" w:rsidP="00E154AB">
      <w:r>
        <w:t xml:space="preserve">The common notifications defined in subclause </w:t>
      </w:r>
      <w:r>
        <w:rPr>
          <w:lang w:eastAsia="zh-CN"/>
        </w:rPr>
        <w:t>4.5</w:t>
      </w:r>
      <w:r>
        <w:t xml:space="preserve"> are valid for this IOC, without exceptions or additions.</w:t>
      </w:r>
    </w:p>
    <w:p w:rsidR="00E154AB" w:rsidRPr="00F8566D" w:rsidRDefault="00E154AB" w:rsidP="00E154AB">
      <w:pPr>
        <w:pStyle w:val="Heading3"/>
        <w:rPr>
          <w:lang w:eastAsia="zh-CN"/>
        </w:rPr>
      </w:pPr>
      <w:bookmarkStart w:id="7708" w:name="_Toc27405105"/>
      <w:bookmarkStart w:id="7709" w:name="_Toc35878250"/>
      <w:bookmarkStart w:id="7710" w:name="_Toc36220066"/>
      <w:bookmarkStart w:id="7711" w:name="_Toc36474164"/>
      <w:bookmarkStart w:id="7712" w:name="_Toc36542436"/>
      <w:bookmarkStart w:id="7713" w:name="_Toc36543257"/>
      <w:bookmarkStart w:id="7714" w:name="_Toc36567495"/>
      <w:bookmarkStart w:id="7715" w:name="_Toc44341113"/>
      <w:bookmarkStart w:id="7716" w:name="_Hlk22086899"/>
      <w:r w:rsidRPr="00F8566D">
        <w:rPr>
          <w:rFonts w:hint="eastAsia"/>
          <w:lang w:eastAsia="zh-CN"/>
        </w:rPr>
        <w:t>4</w:t>
      </w:r>
      <w:r w:rsidRPr="00F8566D">
        <w:rPr>
          <w:lang w:eastAsia="zh-CN"/>
        </w:rPr>
        <w:t>.3.</w:t>
      </w:r>
      <w:r>
        <w:rPr>
          <w:lang w:eastAsia="zh-CN"/>
        </w:rPr>
        <w:t>39</w:t>
      </w:r>
      <w:r w:rsidRPr="00F8566D">
        <w:rPr>
          <w:lang w:eastAsia="zh-CN"/>
        </w:rPr>
        <w:tab/>
      </w:r>
      <w:r>
        <w:rPr>
          <w:rFonts w:ascii="Courier New" w:hAnsi="Courier New"/>
          <w:lang w:eastAsia="zh-CN"/>
        </w:rPr>
        <w:t>CommonBeamformingFunction</w:t>
      </w:r>
      <w:bookmarkEnd w:id="7708"/>
      <w:bookmarkEnd w:id="7709"/>
      <w:bookmarkEnd w:id="7710"/>
      <w:bookmarkEnd w:id="7711"/>
      <w:bookmarkEnd w:id="7712"/>
      <w:bookmarkEnd w:id="7713"/>
      <w:bookmarkEnd w:id="7714"/>
      <w:bookmarkEnd w:id="7715"/>
    </w:p>
    <w:p w:rsidR="00E154AB" w:rsidRPr="002B15AA" w:rsidRDefault="00E154AB" w:rsidP="00E154AB">
      <w:pPr>
        <w:pStyle w:val="Heading4"/>
      </w:pPr>
      <w:bookmarkStart w:id="7717" w:name="_Toc27405106"/>
      <w:bookmarkStart w:id="7718" w:name="_Toc35878251"/>
      <w:bookmarkStart w:id="7719" w:name="_Toc36220067"/>
      <w:bookmarkStart w:id="7720" w:name="_Toc36474165"/>
      <w:bookmarkStart w:id="7721" w:name="_Toc36542437"/>
      <w:bookmarkStart w:id="7722" w:name="_Toc36543258"/>
      <w:bookmarkStart w:id="7723" w:name="_Toc36567496"/>
      <w:bookmarkStart w:id="7724" w:name="_Toc44341114"/>
      <w:r w:rsidRPr="00F8566D">
        <w:rPr>
          <w:rFonts w:hint="eastAsia"/>
          <w:lang w:eastAsia="zh-CN"/>
        </w:rPr>
        <w:t>4</w:t>
      </w:r>
      <w:r w:rsidRPr="00F8566D">
        <w:t>.3.</w:t>
      </w:r>
      <w:r>
        <w:t>39</w:t>
      </w:r>
      <w:r w:rsidRPr="00F8566D">
        <w:t>.1</w:t>
      </w:r>
      <w:r w:rsidRPr="00F8566D">
        <w:tab/>
        <w:t>Definition</w:t>
      </w:r>
      <w:bookmarkEnd w:id="7717"/>
      <w:bookmarkEnd w:id="7718"/>
      <w:bookmarkEnd w:id="7719"/>
      <w:bookmarkEnd w:id="7720"/>
      <w:bookmarkEnd w:id="7721"/>
      <w:bookmarkEnd w:id="7722"/>
      <w:bookmarkEnd w:id="7723"/>
      <w:bookmarkEnd w:id="7724"/>
    </w:p>
    <w:p w:rsidR="00E154AB" w:rsidRPr="00B42C54" w:rsidRDefault="00E154AB" w:rsidP="00E154AB">
      <w:pPr>
        <w:rPr>
          <w:lang w:eastAsia="sv-SE"/>
        </w:rPr>
      </w:pPr>
      <w:r w:rsidRPr="00577B71">
        <w:t>This &lt;&lt;IOC&gt;&gt;</w:t>
      </w:r>
      <w:r>
        <w:rPr>
          <w:rFonts w:ascii="Courier New" w:hAnsi="Courier New" w:cs="Courier New"/>
        </w:rPr>
        <w:t>CommonBeamformingFunction</w:t>
      </w:r>
      <w:r w:rsidRPr="00577B71">
        <w:t xml:space="preserve"> represents common beamforming functionality (eg: SSB beams) for the </w:t>
      </w:r>
      <w:r w:rsidRPr="00336AF1">
        <w:rPr>
          <w:rFonts w:ascii="Courier New" w:hAnsi="Courier New" w:cs="Courier New"/>
        </w:rPr>
        <w:t>NRSectorCarrier</w:t>
      </w:r>
      <w:r w:rsidRPr="00577B71">
        <w:t>.</w:t>
      </w:r>
    </w:p>
    <w:p w:rsidR="00E154AB" w:rsidRPr="00577B71" w:rsidRDefault="00E154AB" w:rsidP="00E154AB">
      <w:r w:rsidRPr="00577B71">
        <w:t xml:space="preserve">The CommonBeamformingFunction provides capability to configure the advanced antenna for a sector carrier. The configuration capability is provided by selection of coverageShape, digitalTilt and digitalAzimuth. These attributes represent the wanted coverage area and radiation pattern on a sector carrier related to an antenna transmission point. </w:t>
      </w:r>
    </w:p>
    <w:p w:rsidR="00E154AB" w:rsidRPr="00577B71" w:rsidRDefault="00E154AB" w:rsidP="00E154AB">
      <w:r w:rsidRPr="00577B71">
        <w:lastRenderedPageBreak/>
        <w:t xml:space="preserve">This configuration capability assumes the system shall handle configuration of SSB beams within the sector carrier. </w:t>
      </w:r>
      <w:r>
        <w:t xml:space="preserve">Individual SSB beams within a sector carrier </w:t>
      </w:r>
      <w:r w:rsidRPr="00577B71">
        <w:t>cannot be independently configured</w:t>
      </w:r>
      <w:r>
        <w:t xml:space="preserve"> as this depends on many conditions and constraints, for instance TDD patterns, allocations of PRACH occasions, SIB1 and mobility considerations.</w:t>
      </w:r>
    </w:p>
    <w:p w:rsidR="00E154AB" w:rsidRPr="0082004E" w:rsidRDefault="00E154AB" w:rsidP="00E154AB">
      <w:pPr>
        <w:rPr>
          <w:color w:val="FF0000"/>
        </w:rPr>
      </w:pPr>
      <w:r w:rsidRPr="00577B71">
        <w:t xml:space="preserve">The associated &lt;&lt;IOC&gt;&gt; Beam provides information beam direction and beam width for the associated SSB beams as a result of the configuration. The beams addressed in this definition are the common beams.  There may be more than one beam per </w:t>
      </w:r>
      <w:r>
        <w:rPr>
          <w:rFonts w:ascii="Courier New" w:hAnsi="Courier New" w:cs="Courier New"/>
        </w:rPr>
        <w:t>CommonBeamformingFunction</w:t>
      </w:r>
      <w:r w:rsidRPr="005306B4">
        <w:rPr>
          <w:rFonts w:ascii="Courier New" w:hAnsi="Courier New" w:cs="Courier New"/>
        </w:rPr>
        <w:t xml:space="preserve"> </w:t>
      </w:r>
      <w:r w:rsidRPr="00577B71">
        <w:t>for the</w:t>
      </w:r>
      <w:r>
        <w:rPr>
          <w:rFonts w:ascii="Courier New" w:hAnsi="Courier New" w:cs="Courier New"/>
        </w:rPr>
        <w:t xml:space="preserve"> </w:t>
      </w:r>
      <w:r w:rsidRPr="005306B4">
        <w:rPr>
          <w:rFonts w:ascii="Courier New" w:hAnsi="Courier New" w:cs="Courier New"/>
        </w:rPr>
        <w:t>NRSectorCarrier</w:t>
      </w:r>
      <w:r>
        <w:rPr>
          <w:rFonts w:ascii="Courier New" w:hAnsi="Courier New" w:cs="Courier New"/>
        </w:rPr>
        <w:t xml:space="preserve">. </w:t>
      </w:r>
    </w:p>
    <w:p w:rsidR="00E154AB" w:rsidRDefault="00E154AB" w:rsidP="00E154AB">
      <w:pPr>
        <w:pStyle w:val="Heading4"/>
      </w:pPr>
      <w:bookmarkStart w:id="7725" w:name="_Toc27405107"/>
      <w:bookmarkStart w:id="7726" w:name="_Toc35878252"/>
      <w:bookmarkStart w:id="7727" w:name="_Toc36220068"/>
      <w:bookmarkStart w:id="7728" w:name="_Toc36474166"/>
      <w:bookmarkStart w:id="7729" w:name="_Toc36542438"/>
      <w:bookmarkStart w:id="7730" w:name="_Toc36543259"/>
      <w:bookmarkStart w:id="7731" w:name="_Toc36567497"/>
      <w:bookmarkStart w:id="7732" w:name="_Toc44341115"/>
      <w:r w:rsidRPr="002B15AA">
        <w:rPr>
          <w:rFonts w:hint="eastAsia"/>
        </w:rPr>
        <w:t>4</w:t>
      </w:r>
      <w:r w:rsidRPr="002B15AA">
        <w:t>.3.</w:t>
      </w:r>
      <w:r>
        <w:t>39</w:t>
      </w:r>
      <w:r w:rsidRPr="002B15AA">
        <w:t>.</w:t>
      </w:r>
      <w:r>
        <w:t>2</w:t>
      </w:r>
      <w:r w:rsidRPr="002B15AA">
        <w:tab/>
        <w:t>Attributes</w:t>
      </w:r>
      <w:bookmarkEnd w:id="7725"/>
      <w:bookmarkEnd w:id="7726"/>
      <w:bookmarkEnd w:id="7727"/>
      <w:bookmarkEnd w:id="7728"/>
      <w:bookmarkEnd w:id="7729"/>
      <w:bookmarkEnd w:id="7730"/>
      <w:bookmarkEnd w:id="7731"/>
      <w:bookmarkEnd w:id="77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1327"/>
        <w:gridCol w:w="1230"/>
        <w:gridCol w:w="1181"/>
        <w:gridCol w:w="1203"/>
        <w:gridCol w:w="1268"/>
      </w:tblGrid>
      <w:tr w:rsidR="00E154AB" w:rsidTr="00583841">
        <w:trPr>
          <w:cantSplit/>
          <w:jc w:val="center"/>
        </w:trPr>
        <w:tc>
          <w:tcPr>
            <w:tcW w:w="3422"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154AB" w:rsidRDefault="00E154AB" w:rsidP="00583841">
            <w:pPr>
              <w:pStyle w:val="TAH"/>
            </w:pPr>
            <w:r>
              <w:t>Attribute name</w:t>
            </w:r>
          </w:p>
        </w:tc>
        <w:tc>
          <w:tcPr>
            <w:tcW w:w="1327"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154AB" w:rsidRDefault="00E154AB" w:rsidP="00583841">
            <w:pPr>
              <w:pStyle w:val="TAH"/>
            </w:pPr>
            <w:r>
              <w:t>Support Qualifier</w:t>
            </w:r>
          </w:p>
        </w:tc>
        <w:tc>
          <w:tcPr>
            <w:tcW w:w="1230"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154AB" w:rsidRDefault="00E154AB" w:rsidP="00583841">
            <w:pPr>
              <w:pStyle w:val="TAH"/>
            </w:pPr>
            <w:r>
              <w:t>isReadable</w:t>
            </w:r>
          </w:p>
        </w:tc>
        <w:tc>
          <w:tcPr>
            <w:tcW w:w="1181"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154AB" w:rsidRDefault="00E154AB" w:rsidP="00583841">
            <w:pPr>
              <w:pStyle w:val="TAH"/>
            </w:pPr>
            <w:r>
              <w:t>isWritable</w:t>
            </w:r>
          </w:p>
        </w:tc>
        <w:tc>
          <w:tcPr>
            <w:tcW w:w="1203"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154AB" w:rsidRDefault="00E154AB" w:rsidP="00583841">
            <w:pPr>
              <w:pStyle w:val="TAH"/>
            </w:pPr>
            <w:r>
              <w:t>isInvariant</w:t>
            </w:r>
          </w:p>
        </w:tc>
        <w:tc>
          <w:tcPr>
            <w:tcW w:w="1268"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154AB" w:rsidRDefault="00E154AB" w:rsidP="00583841">
            <w:pPr>
              <w:pStyle w:val="TAH"/>
            </w:pPr>
            <w:r>
              <w:t>isNotifyable</w:t>
            </w:r>
          </w:p>
        </w:tc>
      </w:tr>
      <w:tr w:rsidR="00E154AB" w:rsidTr="00583841">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rPr>
                <w:rFonts w:ascii="Courier New" w:hAnsi="Courier New" w:cs="Courier New"/>
                <w:color w:val="000000"/>
                <w:lang w:eastAsia="ja-JP"/>
              </w:rPr>
            </w:pPr>
            <w:r w:rsidRPr="00577B71">
              <w:rPr>
                <w:rFonts w:ascii="Courier New" w:hAnsi="Courier New" w:cs="Courier New"/>
                <w:color w:val="000000"/>
                <w:lang w:eastAsia="ja-JP"/>
              </w:rPr>
              <w:t>coverageShape</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jc w:val="center"/>
              <w:rPr>
                <w:rFonts w:cs="Arial"/>
                <w:color w:val="000000"/>
                <w:lang w:eastAsia="fr-FR"/>
              </w:rPr>
            </w:pPr>
            <w:r w:rsidRPr="00577B71">
              <w:rPr>
                <w:rFonts w:cs="Arial"/>
                <w:color w:val="000000"/>
                <w:lang w:eastAsia="fr-FR"/>
              </w:rPr>
              <w:t>M</w:t>
            </w:r>
          </w:p>
        </w:tc>
        <w:tc>
          <w:tcPr>
            <w:tcW w:w="1230"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lang w:eastAsia="fr-FR"/>
              </w:rPr>
            </w:pPr>
            <w:r w:rsidRPr="00577B71">
              <w:rPr>
                <w:color w:val="000000"/>
                <w:lang w:eastAsia="fr-FR"/>
              </w:rPr>
              <w:t>T</w:t>
            </w:r>
          </w:p>
        </w:tc>
        <w:tc>
          <w:tcPr>
            <w:tcW w:w="1181"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lang w:eastAsia="fr-FR"/>
              </w:rPr>
            </w:pPr>
            <w:r w:rsidRPr="00577B71">
              <w:rPr>
                <w:color w:val="000000"/>
                <w:lang w:eastAsia="fr-FR"/>
              </w:rPr>
              <w:t>T</w:t>
            </w:r>
          </w:p>
        </w:tc>
        <w:tc>
          <w:tcPr>
            <w:tcW w:w="1203"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lang w:eastAsia="fr-FR"/>
              </w:rPr>
            </w:pPr>
            <w:r w:rsidRPr="00577B71">
              <w:rPr>
                <w:color w:val="000000"/>
                <w:lang w:eastAsia="fr-FR"/>
              </w:rPr>
              <w:t>F</w:t>
            </w:r>
          </w:p>
        </w:tc>
        <w:tc>
          <w:tcPr>
            <w:tcW w:w="1268"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lang w:eastAsia="fr-FR"/>
              </w:rPr>
            </w:pPr>
            <w:r w:rsidRPr="00577B71">
              <w:rPr>
                <w:color w:val="000000"/>
                <w:lang w:eastAsia="fr-FR"/>
              </w:rPr>
              <w:t>T</w:t>
            </w:r>
          </w:p>
        </w:tc>
      </w:tr>
      <w:tr w:rsidR="00E154AB" w:rsidTr="00583841">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rPr>
                <w:rFonts w:ascii="Courier New" w:hAnsi="Courier New" w:cs="Courier New"/>
                <w:color w:val="000000"/>
                <w:lang w:eastAsia="ja-JP"/>
              </w:rPr>
            </w:pPr>
            <w:r w:rsidRPr="00577B71">
              <w:rPr>
                <w:rFonts w:ascii="Courier New" w:hAnsi="Courier New" w:cs="Courier New"/>
                <w:color w:val="000000"/>
                <w:lang w:eastAsia="ja-JP"/>
              </w:rPr>
              <w:t>digitalTilt</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jc w:val="center"/>
              <w:rPr>
                <w:rFonts w:cs="Arial"/>
                <w:color w:val="000000"/>
                <w:lang w:eastAsia="fr-FR"/>
              </w:rPr>
            </w:pPr>
            <w:r w:rsidRPr="00577B71">
              <w:rPr>
                <w:rFonts w:cs="Arial"/>
                <w:color w:val="000000"/>
                <w:lang w:eastAsia="fr-FR"/>
              </w:rPr>
              <w:t>M</w:t>
            </w:r>
          </w:p>
        </w:tc>
        <w:tc>
          <w:tcPr>
            <w:tcW w:w="1230"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lang w:eastAsia="fr-FR"/>
              </w:rPr>
            </w:pPr>
            <w:r w:rsidRPr="00577B71">
              <w:rPr>
                <w:color w:val="000000"/>
                <w:lang w:eastAsia="fr-FR"/>
              </w:rPr>
              <w:t>T</w:t>
            </w:r>
          </w:p>
        </w:tc>
        <w:tc>
          <w:tcPr>
            <w:tcW w:w="1181"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lang w:eastAsia="fr-FR"/>
              </w:rPr>
            </w:pPr>
            <w:r w:rsidRPr="00577B71">
              <w:rPr>
                <w:color w:val="000000"/>
                <w:lang w:eastAsia="fr-FR"/>
              </w:rPr>
              <w:t>T</w:t>
            </w:r>
          </w:p>
        </w:tc>
        <w:tc>
          <w:tcPr>
            <w:tcW w:w="1203"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lang w:eastAsia="fr-FR"/>
              </w:rPr>
            </w:pPr>
            <w:r w:rsidRPr="00577B71">
              <w:rPr>
                <w:color w:val="000000"/>
                <w:lang w:eastAsia="fr-FR"/>
              </w:rPr>
              <w:t>F</w:t>
            </w:r>
          </w:p>
        </w:tc>
        <w:tc>
          <w:tcPr>
            <w:tcW w:w="1268"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lang w:eastAsia="fr-FR"/>
              </w:rPr>
            </w:pPr>
            <w:r w:rsidRPr="00577B71">
              <w:rPr>
                <w:color w:val="000000"/>
                <w:lang w:eastAsia="fr-FR"/>
              </w:rPr>
              <w:t>T</w:t>
            </w:r>
          </w:p>
        </w:tc>
      </w:tr>
      <w:tr w:rsidR="00E154AB" w:rsidTr="00583841">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rPr>
                <w:rFonts w:ascii="Courier New" w:hAnsi="Courier New" w:cs="Courier New"/>
                <w:color w:val="000000"/>
                <w:lang w:eastAsia="ja-JP"/>
              </w:rPr>
            </w:pPr>
            <w:r w:rsidRPr="00577B71">
              <w:rPr>
                <w:rFonts w:ascii="Courier New" w:hAnsi="Courier New" w:cs="Courier New"/>
                <w:color w:val="000000"/>
                <w:lang w:eastAsia="ja-JP"/>
              </w:rPr>
              <w:t>digitalAzimuth</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jc w:val="center"/>
              <w:rPr>
                <w:rFonts w:cs="Arial"/>
                <w:color w:val="000000"/>
                <w:lang w:eastAsia="fr-FR"/>
              </w:rPr>
            </w:pPr>
            <w:r w:rsidRPr="00577B71">
              <w:rPr>
                <w:rFonts w:cs="Arial"/>
                <w:color w:val="000000"/>
                <w:lang w:eastAsia="fr-FR"/>
              </w:rPr>
              <w:t>M</w:t>
            </w:r>
          </w:p>
        </w:tc>
        <w:tc>
          <w:tcPr>
            <w:tcW w:w="1230"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lang w:eastAsia="fr-FR"/>
              </w:rPr>
            </w:pPr>
            <w:r w:rsidRPr="00577B71">
              <w:rPr>
                <w:color w:val="000000"/>
                <w:lang w:eastAsia="fr-FR"/>
              </w:rPr>
              <w:t>T</w:t>
            </w:r>
          </w:p>
        </w:tc>
        <w:tc>
          <w:tcPr>
            <w:tcW w:w="1181"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lang w:eastAsia="fr-FR"/>
              </w:rPr>
            </w:pPr>
            <w:r w:rsidRPr="00577B71">
              <w:rPr>
                <w:color w:val="000000"/>
                <w:lang w:eastAsia="fr-FR"/>
              </w:rPr>
              <w:t>T</w:t>
            </w:r>
          </w:p>
        </w:tc>
        <w:tc>
          <w:tcPr>
            <w:tcW w:w="1203"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lang w:eastAsia="fr-FR"/>
              </w:rPr>
            </w:pPr>
            <w:r w:rsidRPr="00577B71">
              <w:rPr>
                <w:color w:val="000000"/>
                <w:lang w:eastAsia="fr-FR"/>
              </w:rPr>
              <w:t>F</w:t>
            </w:r>
          </w:p>
        </w:tc>
        <w:tc>
          <w:tcPr>
            <w:tcW w:w="1268"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lang w:eastAsia="fr-FR"/>
              </w:rPr>
            </w:pPr>
            <w:r w:rsidRPr="00577B71">
              <w:rPr>
                <w:color w:val="000000"/>
                <w:lang w:eastAsia="fr-FR"/>
              </w:rPr>
              <w:t>T</w:t>
            </w:r>
          </w:p>
        </w:tc>
      </w:tr>
    </w:tbl>
    <w:p w:rsidR="00E154AB" w:rsidRPr="002B15AA" w:rsidRDefault="00E154AB" w:rsidP="00E154AB">
      <w:pPr>
        <w:pStyle w:val="Heading4"/>
      </w:pPr>
      <w:bookmarkStart w:id="7733" w:name="_Toc27405108"/>
      <w:bookmarkStart w:id="7734" w:name="_Toc35878253"/>
      <w:bookmarkStart w:id="7735" w:name="_Toc36220069"/>
      <w:bookmarkStart w:id="7736" w:name="_Toc36474167"/>
      <w:bookmarkStart w:id="7737" w:name="_Toc36542439"/>
      <w:bookmarkStart w:id="7738" w:name="_Toc36543260"/>
      <w:bookmarkStart w:id="7739" w:name="_Toc36567498"/>
      <w:bookmarkStart w:id="7740" w:name="_Toc44341116"/>
      <w:r w:rsidRPr="002B15AA">
        <w:t>4.3.</w:t>
      </w:r>
      <w:r>
        <w:t>39</w:t>
      </w:r>
      <w:r w:rsidRPr="002B15AA">
        <w:t>.3</w:t>
      </w:r>
      <w:r w:rsidRPr="002B15AA">
        <w:tab/>
        <w:t>Attribute constraints</w:t>
      </w:r>
      <w:bookmarkEnd w:id="7733"/>
      <w:bookmarkEnd w:id="7734"/>
      <w:bookmarkEnd w:id="7735"/>
      <w:bookmarkEnd w:id="7736"/>
      <w:bookmarkEnd w:id="7737"/>
      <w:bookmarkEnd w:id="7738"/>
      <w:bookmarkEnd w:id="7739"/>
      <w:bookmarkEnd w:id="7740"/>
    </w:p>
    <w:p w:rsidR="00E154AB" w:rsidRDefault="00E154AB" w:rsidP="00E154AB">
      <w:r>
        <w:t>None.</w:t>
      </w:r>
    </w:p>
    <w:p w:rsidR="00E154AB" w:rsidRPr="002B15AA" w:rsidRDefault="00E154AB" w:rsidP="00E154AB">
      <w:pPr>
        <w:pStyle w:val="Heading4"/>
      </w:pPr>
      <w:bookmarkStart w:id="7741" w:name="_Toc27405109"/>
      <w:bookmarkStart w:id="7742" w:name="_Toc35878254"/>
      <w:bookmarkStart w:id="7743" w:name="_Toc36220070"/>
      <w:bookmarkStart w:id="7744" w:name="_Toc36474168"/>
      <w:bookmarkStart w:id="7745" w:name="_Toc36542440"/>
      <w:bookmarkStart w:id="7746" w:name="_Toc36543261"/>
      <w:bookmarkStart w:id="7747" w:name="_Toc36567499"/>
      <w:bookmarkStart w:id="7748" w:name="_Toc44341117"/>
      <w:r w:rsidRPr="002B15AA">
        <w:rPr>
          <w:rFonts w:hint="eastAsia"/>
          <w:lang w:eastAsia="zh-CN"/>
        </w:rPr>
        <w:t>4</w:t>
      </w:r>
      <w:r w:rsidRPr="002B15AA">
        <w:t>.3.</w:t>
      </w:r>
      <w:r>
        <w:t>39</w:t>
      </w:r>
      <w:r w:rsidRPr="002B15AA">
        <w:t>.</w:t>
      </w:r>
      <w:r>
        <w:t>4</w:t>
      </w:r>
      <w:r w:rsidRPr="002B15AA">
        <w:tab/>
        <w:t>Notifications</w:t>
      </w:r>
      <w:bookmarkEnd w:id="7741"/>
      <w:bookmarkEnd w:id="7742"/>
      <w:bookmarkEnd w:id="7743"/>
      <w:bookmarkEnd w:id="7744"/>
      <w:bookmarkEnd w:id="7745"/>
      <w:bookmarkEnd w:id="7746"/>
      <w:bookmarkEnd w:id="7747"/>
      <w:bookmarkEnd w:id="7748"/>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Pr="00F8566D" w:rsidRDefault="00E154AB" w:rsidP="00E154AB">
      <w:pPr>
        <w:pStyle w:val="Heading3"/>
        <w:rPr>
          <w:lang w:eastAsia="zh-CN"/>
        </w:rPr>
      </w:pPr>
      <w:bookmarkStart w:id="7749" w:name="_Toc27405110"/>
      <w:bookmarkStart w:id="7750" w:name="_Toc35878255"/>
      <w:bookmarkStart w:id="7751" w:name="_Toc36220071"/>
      <w:bookmarkStart w:id="7752" w:name="_Toc36474169"/>
      <w:bookmarkStart w:id="7753" w:name="_Toc36542441"/>
      <w:bookmarkStart w:id="7754" w:name="_Toc36543262"/>
      <w:bookmarkStart w:id="7755" w:name="_Toc36567500"/>
      <w:bookmarkStart w:id="7756" w:name="_Toc44341118"/>
      <w:bookmarkEnd w:id="7716"/>
      <w:r w:rsidRPr="00F8566D">
        <w:rPr>
          <w:rFonts w:hint="eastAsia"/>
          <w:lang w:eastAsia="zh-CN"/>
        </w:rPr>
        <w:t>4</w:t>
      </w:r>
      <w:r w:rsidRPr="00F8566D">
        <w:rPr>
          <w:lang w:eastAsia="zh-CN"/>
        </w:rPr>
        <w:t>.3.</w:t>
      </w:r>
      <w:r>
        <w:rPr>
          <w:lang w:eastAsia="zh-CN"/>
        </w:rPr>
        <w:t>40</w:t>
      </w:r>
      <w:r w:rsidRPr="00F8566D">
        <w:rPr>
          <w:lang w:eastAsia="zh-CN"/>
        </w:rPr>
        <w:tab/>
      </w:r>
      <w:r w:rsidRPr="00F8566D">
        <w:rPr>
          <w:rFonts w:ascii="Courier New" w:hAnsi="Courier New"/>
          <w:lang w:eastAsia="zh-CN"/>
        </w:rPr>
        <w:t>Beam</w:t>
      </w:r>
      <w:bookmarkEnd w:id="7749"/>
      <w:bookmarkEnd w:id="7750"/>
      <w:bookmarkEnd w:id="7751"/>
      <w:bookmarkEnd w:id="7752"/>
      <w:bookmarkEnd w:id="7753"/>
      <w:bookmarkEnd w:id="7754"/>
      <w:bookmarkEnd w:id="7755"/>
      <w:bookmarkEnd w:id="7756"/>
    </w:p>
    <w:p w:rsidR="00E154AB" w:rsidRPr="002B15AA" w:rsidRDefault="00E154AB" w:rsidP="00E154AB">
      <w:pPr>
        <w:pStyle w:val="Heading4"/>
      </w:pPr>
      <w:bookmarkStart w:id="7757" w:name="_Toc27405111"/>
      <w:bookmarkStart w:id="7758" w:name="_Toc35878256"/>
      <w:bookmarkStart w:id="7759" w:name="_Toc36220072"/>
      <w:bookmarkStart w:id="7760" w:name="_Toc36474170"/>
      <w:bookmarkStart w:id="7761" w:name="_Toc36542442"/>
      <w:bookmarkStart w:id="7762" w:name="_Toc36543263"/>
      <w:bookmarkStart w:id="7763" w:name="_Toc36567501"/>
      <w:bookmarkStart w:id="7764" w:name="_Toc44341119"/>
      <w:r w:rsidRPr="00F8566D">
        <w:rPr>
          <w:rFonts w:hint="eastAsia"/>
          <w:lang w:eastAsia="zh-CN"/>
        </w:rPr>
        <w:t>4</w:t>
      </w:r>
      <w:r w:rsidRPr="00F8566D">
        <w:t>.3</w:t>
      </w:r>
      <w:r>
        <w:t>.40</w:t>
      </w:r>
      <w:r w:rsidRPr="00F8566D">
        <w:t>.1</w:t>
      </w:r>
      <w:r w:rsidRPr="00F8566D">
        <w:tab/>
        <w:t>Definition</w:t>
      </w:r>
      <w:bookmarkEnd w:id="7757"/>
      <w:bookmarkEnd w:id="7758"/>
      <w:bookmarkEnd w:id="7759"/>
      <w:bookmarkEnd w:id="7760"/>
      <w:bookmarkEnd w:id="7761"/>
      <w:bookmarkEnd w:id="7762"/>
      <w:bookmarkEnd w:id="7763"/>
      <w:bookmarkEnd w:id="7764"/>
    </w:p>
    <w:p w:rsidR="00E154AB" w:rsidRPr="00577B71" w:rsidRDefault="00E154AB" w:rsidP="00E154AB">
      <w:r w:rsidRPr="002B15AA">
        <w:t>This &lt;&lt;IOC&gt;&gt;</w:t>
      </w:r>
      <w:r>
        <w:rPr>
          <w:rFonts w:ascii="Courier New" w:hAnsi="Courier New" w:cs="Courier New"/>
        </w:rPr>
        <w:t>Beam</w:t>
      </w:r>
      <w:r w:rsidRPr="002B15AA">
        <w:t xml:space="preserve"> represents the </w:t>
      </w:r>
      <w:r>
        <w:t xml:space="preserve">per-Beam information required for, e.g. beam performance management utilizing measurements generated in the RAN. </w:t>
      </w:r>
      <w:r w:rsidRPr="00577B71">
        <w:t>TS 38.104 [12] relates to beam transmission, TS 38.215 [</w:t>
      </w:r>
      <w:r>
        <w:t>55</w:t>
      </w:r>
      <w:r w:rsidRPr="00577B71">
        <w:t xml:space="preserve">] to beam measurements, and TS 38.331 [54] to reporting of those measurements and associated beam failure Information Elements, clauses 5.5.3, 5.5.5.2, 6.3.2. 6.2.2. </w:t>
      </w:r>
    </w:p>
    <w:p w:rsidR="00E154AB" w:rsidRPr="00577B71" w:rsidRDefault="00E154AB" w:rsidP="00E154AB">
      <w:r w:rsidRPr="00577B71">
        <w:t>Measurements on common beams may be correlated with associated spatial beam information to assist use cases like troubleshooting performance problems, or SON functions like Coverage &amp; Capacity Optimization.</w:t>
      </w:r>
    </w:p>
    <w:p w:rsidR="00E154AB" w:rsidRDefault="00E154AB" w:rsidP="00E154AB">
      <w:r w:rsidRPr="002B15AA">
        <w:t>&lt;&lt;IOC&gt;&gt;</w:t>
      </w:r>
      <w:r>
        <w:rPr>
          <w:rFonts w:ascii="Courier New" w:hAnsi="Courier New" w:cs="Courier New"/>
        </w:rPr>
        <w:t>Beam</w:t>
      </w:r>
      <w:r w:rsidRPr="002B15AA">
        <w:t xml:space="preserve"> </w:t>
      </w:r>
      <w:r>
        <w:t xml:space="preserve">can have spatial attributes of horizontal/azimuth (ie: </w:t>
      </w:r>
      <w:r w:rsidRPr="00577B71">
        <w:t xml:space="preserve">Phi φ-axis) </w:t>
      </w:r>
      <w:r>
        <w:t>and vertical/tilt (ie: T</w:t>
      </w:r>
      <w:r w:rsidRPr="00577B71">
        <w:t xml:space="preserve">heta θ-axis) </w:t>
      </w:r>
      <w:r>
        <w:t xml:space="preserve">beam pointing direction and beam width attributes.  There may be more than one beam per </w:t>
      </w:r>
      <w:r>
        <w:rPr>
          <w:rFonts w:ascii="Courier New" w:hAnsi="Courier New" w:cs="Courier New"/>
        </w:rPr>
        <w:t>CommonBeamformingFunction</w:t>
      </w:r>
      <w:r>
        <w:t xml:space="preserve"> for an </w:t>
      </w:r>
      <w:r w:rsidRPr="00336AF1">
        <w:rPr>
          <w:rFonts w:ascii="Courier New" w:hAnsi="Courier New" w:cs="Courier New"/>
        </w:rPr>
        <w:t>NRSectorCarrier</w:t>
      </w:r>
      <w:r>
        <w:t xml:space="preserve">.  Informational note, beam direction and width are characteristics—a representation—of directional energy vectors. </w:t>
      </w:r>
    </w:p>
    <w:p w:rsidR="00E154AB" w:rsidRPr="002B15AA" w:rsidRDefault="00E154AB" w:rsidP="00E154AB">
      <w:pPr>
        <w:pStyle w:val="Heading4"/>
      </w:pPr>
      <w:bookmarkStart w:id="7765" w:name="_Toc27405112"/>
      <w:bookmarkStart w:id="7766" w:name="_Toc35878257"/>
      <w:bookmarkStart w:id="7767" w:name="_Toc36220073"/>
      <w:bookmarkStart w:id="7768" w:name="_Toc36474171"/>
      <w:bookmarkStart w:id="7769" w:name="_Toc36542443"/>
      <w:bookmarkStart w:id="7770" w:name="_Toc36543264"/>
      <w:bookmarkStart w:id="7771" w:name="_Toc36567502"/>
      <w:bookmarkStart w:id="7772" w:name="_Toc44341120"/>
      <w:r w:rsidRPr="002B15AA">
        <w:rPr>
          <w:rFonts w:hint="eastAsia"/>
        </w:rPr>
        <w:lastRenderedPageBreak/>
        <w:t>4</w:t>
      </w:r>
      <w:r w:rsidRPr="002B15AA">
        <w:t>.3.</w:t>
      </w:r>
      <w:r>
        <w:t>40</w:t>
      </w:r>
      <w:r w:rsidRPr="002B15AA">
        <w:t>.2</w:t>
      </w:r>
      <w:r w:rsidRPr="002B15AA">
        <w:tab/>
        <w:t>Attributes</w:t>
      </w:r>
      <w:bookmarkEnd w:id="7765"/>
      <w:bookmarkEnd w:id="7766"/>
      <w:bookmarkEnd w:id="7767"/>
      <w:bookmarkEnd w:id="7768"/>
      <w:bookmarkEnd w:id="7769"/>
      <w:bookmarkEnd w:id="7770"/>
      <w:bookmarkEnd w:id="7771"/>
      <w:bookmarkEnd w:id="77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2"/>
        <w:gridCol w:w="1327"/>
        <w:gridCol w:w="1230"/>
        <w:gridCol w:w="1181"/>
        <w:gridCol w:w="1203"/>
        <w:gridCol w:w="1268"/>
      </w:tblGrid>
      <w:tr w:rsidR="00E154AB" w:rsidRPr="002B15AA" w:rsidTr="00583841">
        <w:trPr>
          <w:cantSplit/>
          <w:jc w:val="center"/>
        </w:trPr>
        <w:tc>
          <w:tcPr>
            <w:tcW w:w="3422" w:type="dxa"/>
            <w:shd w:val="pct10" w:color="auto" w:fill="FFFFFF"/>
            <w:vAlign w:val="center"/>
          </w:tcPr>
          <w:p w:rsidR="00E154AB" w:rsidRPr="002B15AA" w:rsidRDefault="00E154AB" w:rsidP="00583841">
            <w:pPr>
              <w:pStyle w:val="TAH"/>
            </w:pPr>
            <w:r w:rsidRPr="002B15AA">
              <w:t>Attribute name</w:t>
            </w:r>
          </w:p>
        </w:tc>
        <w:tc>
          <w:tcPr>
            <w:tcW w:w="1327" w:type="dxa"/>
            <w:shd w:val="pct10" w:color="auto" w:fill="FFFFFF"/>
            <w:vAlign w:val="center"/>
          </w:tcPr>
          <w:p w:rsidR="00E154AB" w:rsidRPr="002B15AA" w:rsidRDefault="00E154AB" w:rsidP="00583841">
            <w:pPr>
              <w:pStyle w:val="TAH"/>
            </w:pPr>
            <w:r w:rsidRPr="002B15AA">
              <w:t>Support Qualifier</w:t>
            </w:r>
          </w:p>
        </w:tc>
        <w:tc>
          <w:tcPr>
            <w:tcW w:w="1230" w:type="dxa"/>
            <w:shd w:val="pct10" w:color="auto" w:fill="FFFFFF"/>
            <w:vAlign w:val="center"/>
          </w:tcPr>
          <w:p w:rsidR="00E154AB" w:rsidRPr="002B15AA" w:rsidRDefault="00E154AB" w:rsidP="00583841">
            <w:pPr>
              <w:pStyle w:val="TAH"/>
            </w:pPr>
            <w:r w:rsidRPr="002B15AA">
              <w:t>isReadable</w:t>
            </w:r>
          </w:p>
        </w:tc>
        <w:tc>
          <w:tcPr>
            <w:tcW w:w="1181" w:type="dxa"/>
            <w:shd w:val="pct10" w:color="auto" w:fill="FFFFFF"/>
            <w:vAlign w:val="center"/>
          </w:tcPr>
          <w:p w:rsidR="00E154AB" w:rsidRPr="002B15AA" w:rsidRDefault="00E154AB" w:rsidP="00583841">
            <w:pPr>
              <w:pStyle w:val="TAH"/>
            </w:pPr>
            <w:r w:rsidRPr="002B15AA">
              <w:t>isWritable</w:t>
            </w:r>
          </w:p>
        </w:tc>
        <w:tc>
          <w:tcPr>
            <w:tcW w:w="1203" w:type="dxa"/>
            <w:shd w:val="pct10" w:color="auto" w:fill="FFFFFF"/>
            <w:vAlign w:val="center"/>
          </w:tcPr>
          <w:p w:rsidR="00E154AB" w:rsidRPr="002B15AA" w:rsidRDefault="00E154AB" w:rsidP="00583841">
            <w:pPr>
              <w:pStyle w:val="TAH"/>
            </w:pPr>
            <w:r w:rsidRPr="002B15AA">
              <w:t>isInvariant</w:t>
            </w:r>
          </w:p>
        </w:tc>
        <w:tc>
          <w:tcPr>
            <w:tcW w:w="1268" w:type="dxa"/>
            <w:shd w:val="pct10" w:color="auto" w:fill="FFFFFF"/>
            <w:vAlign w:val="center"/>
          </w:tcPr>
          <w:p w:rsidR="00E154AB" w:rsidRPr="002B15AA" w:rsidRDefault="00E154AB" w:rsidP="00583841">
            <w:pPr>
              <w:pStyle w:val="TAH"/>
            </w:pPr>
            <w:r w:rsidRPr="002B15AA">
              <w:t>isNotifyable</w:t>
            </w:r>
          </w:p>
        </w:tc>
      </w:tr>
      <w:tr w:rsidR="00E154AB" w:rsidRPr="00CA0BD8" w:rsidTr="00583841">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rPr>
                <w:rFonts w:ascii="Courier New" w:hAnsi="Courier New" w:cs="Courier New"/>
                <w:color w:val="000000"/>
                <w:lang w:eastAsia="ja-JP"/>
              </w:rPr>
            </w:pPr>
            <w:r w:rsidRPr="00577B71">
              <w:rPr>
                <w:rFonts w:ascii="Courier New" w:hAnsi="Courier New" w:cs="Courier New"/>
                <w:color w:val="000000"/>
                <w:lang w:eastAsia="ja-JP"/>
              </w:rPr>
              <w:t>beamIndex</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jc w:val="center"/>
              <w:rPr>
                <w:rFonts w:cs="Arial"/>
                <w:color w:val="000000"/>
              </w:rPr>
            </w:pPr>
            <w:r w:rsidRPr="00577B71">
              <w:rPr>
                <w:rFonts w:cs="Arial"/>
                <w:color w:val="000000"/>
              </w:rPr>
              <w:t>M</w:t>
            </w:r>
          </w:p>
        </w:tc>
        <w:tc>
          <w:tcPr>
            <w:tcW w:w="1230"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T</w:t>
            </w:r>
          </w:p>
        </w:tc>
        <w:tc>
          <w:tcPr>
            <w:tcW w:w="1181"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 xml:space="preserve">F </w:t>
            </w:r>
          </w:p>
        </w:tc>
        <w:tc>
          <w:tcPr>
            <w:tcW w:w="1203"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F</w:t>
            </w:r>
          </w:p>
        </w:tc>
        <w:tc>
          <w:tcPr>
            <w:tcW w:w="1268"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T</w:t>
            </w:r>
          </w:p>
        </w:tc>
      </w:tr>
      <w:tr w:rsidR="00E154AB" w:rsidRPr="00CA0BD8" w:rsidTr="00583841">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rPr>
                <w:rFonts w:ascii="Courier New" w:hAnsi="Courier New" w:cs="Courier New"/>
                <w:color w:val="000000"/>
                <w:lang w:eastAsia="ja-JP"/>
              </w:rPr>
            </w:pPr>
            <w:r w:rsidRPr="00577B71">
              <w:rPr>
                <w:rFonts w:ascii="Courier New" w:hAnsi="Courier New" w:cs="Courier New"/>
                <w:color w:val="000000"/>
                <w:lang w:eastAsia="ja-JP"/>
              </w:rPr>
              <w:t>beamType</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jc w:val="center"/>
              <w:rPr>
                <w:rFonts w:cs="Arial"/>
                <w:color w:val="000000"/>
              </w:rPr>
            </w:pPr>
            <w:r w:rsidRPr="00577B71">
              <w:rPr>
                <w:rFonts w:cs="Arial"/>
                <w:color w:val="000000"/>
              </w:rPr>
              <w:t>O</w:t>
            </w:r>
          </w:p>
        </w:tc>
        <w:tc>
          <w:tcPr>
            <w:tcW w:w="1230"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T</w:t>
            </w:r>
          </w:p>
        </w:tc>
        <w:tc>
          <w:tcPr>
            <w:tcW w:w="1181"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F</w:t>
            </w:r>
          </w:p>
        </w:tc>
        <w:tc>
          <w:tcPr>
            <w:tcW w:w="1203"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F</w:t>
            </w:r>
          </w:p>
        </w:tc>
        <w:tc>
          <w:tcPr>
            <w:tcW w:w="1268"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T</w:t>
            </w:r>
          </w:p>
        </w:tc>
      </w:tr>
      <w:tr w:rsidR="00E154AB" w:rsidRPr="00CA0BD8" w:rsidTr="00583841">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rPr>
                <w:rFonts w:ascii="Courier New" w:hAnsi="Courier New" w:cs="Courier New"/>
                <w:color w:val="000000"/>
                <w:lang w:eastAsia="ja-JP"/>
              </w:rPr>
            </w:pPr>
            <w:r w:rsidRPr="00577B71">
              <w:rPr>
                <w:rFonts w:ascii="Courier New" w:hAnsi="Courier New" w:cs="Courier New"/>
                <w:color w:val="000000"/>
                <w:lang w:eastAsia="ja-JP"/>
              </w:rPr>
              <w:t>beamAzimuth</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jc w:val="center"/>
              <w:rPr>
                <w:rFonts w:cs="Arial"/>
                <w:color w:val="000000"/>
              </w:rPr>
            </w:pPr>
            <w:r w:rsidRPr="00577B71">
              <w:rPr>
                <w:rFonts w:cs="Arial"/>
                <w:color w:val="000000"/>
              </w:rPr>
              <w:t>CM</w:t>
            </w:r>
          </w:p>
        </w:tc>
        <w:tc>
          <w:tcPr>
            <w:tcW w:w="1230"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T</w:t>
            </w:r>
          </w:p>
        </w:tc>
        <w:tc>
          <w:tcPr>
            <w:tcW w:w="1181"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F</w:t>
            </w:r>
          </w:p>
        </w:tc>
        <w:tc>
          <w:tcPr>
            <w:tcW w:w="1203"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F</w:t>
            </w:r>
          </w:p>
        </w:tc>
        <w:tc>
          <w:tcPr>
            <w:tcW w:w="1268"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T</w:t>
            </w:r>
          </w:p>
        </w:tc>
      </w:tr>
      <w:tr w:rsidR="00E154AB" w:rsidRPr="00CA0BD8" w:rsidTr="00583841">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rPr>
                <w:rFonts w:ascii="Courier New" w:hAnsi="Courier New" w:cs="Courier New"/>
                <w:color w:val="000000"/>
                <w:lang w:eastAsia="ja-JP"/>
              </w:rPr>
            </w:pPr>
            <w:r w:rsidRPr="00577B71">
              <w:rPr>
                <w:rFonts w:ascii="Courier New" w:hAnsi="Courier New" w:cs="Courier New"/>
                <w:color w:val="000000"/>
                <w:lang w:eastAsia="ja-JP"/>
              </w:rPr>
              <w:t>beamTilt</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jc w:val="center"/>
              <w:rPr>
                <w:rFonts w:cs="Arial"/>
                <w:color w:val="000000"/>
              </w:rPr>
            </w:pPr>
            <w:r w:rsidRPr="00577B71">
              <w:rPr>
                <w:rFonts w:cs="Arial"/>
                <w:color w:val="000000"/>
              </w:rPr>
              <w:t>CM</w:t>
            </w:r>
          </w:p>
        </w:tc>
        <w:tc>
          <w:tcPr>
            <w:tcW w:w="1230"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T</w:t>
            </w:r>
          </w:p>
        </w:tc>
        <w:tc>
          <w:tcPr>
            <w:tcW w:w="1181"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F</w:t>
            </w:r>
          </w:p>
        </w:tc>
        <w:tc>
          <w:tcPr>
            <w:tcW w:w="1203"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F</w:t>
            </w:r>
          </w:p>
        </w:tc>
        <w:tc>
          <w:tcPr>
            <w:tcW w:w="1268"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T</w:t>
            </w:r>
          </w:p>
        </w:tc>
      </w:tr>
      <w:tr w:rsidR="00E154AB" w:rsidRPr="00CA0BD8" w:rsidTr="00583841">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rPr>
                <w:rFonts w:ascii="Courier New" w:hAnsi="Courier New" w:cs="Courier New"/>
                <w:color w:val="000000"/>
                <w:lang w:eastAsia="ja-JP"/>
              </w:rPr>
            </w:pPr>
            <w:r w:rsidRPr="00577B71">
              <w:rPr>
                <w:rFonts w:ascii="Courier New" w:hAnsi="Courier New" w:cs="Courier New"/>
                <w:color w:val="000000"/>
                <w:lang w:eastAsia="ja-JP"/>
              </w:rPr>
              <w:t>beamHorizWidth</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jc w:val="center"/>
              <w:rPr>
                <w:rFonts w:cs="Arial"/>
                <w:color w:val="000000"/>
              </w:rPr>
            </w:pPr>
            <w:r w:rsidRPr="00577B71">
              <w:rPr>
                <w:rFonts w:cs="Arial"/>
                <w:color w:val="000000"/>
              </w:rPr>
              <w:t>CM</w:t>
            </w:r>
          </w:p>
        </w:tc>
        <w:tc>
          <w:tcPr>
            <w:tcW w:w="1230"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T</w:t>
            </w:r>
          </w:p>
        </w:tc>
        <w:tc>
          <w:tcPr>
            <w:tcW w:w="1181"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F</w:t>
            </w:r>
          </w:p>
        </w:tc>
        <w:tc>
          <w:tcPr>
            <w:tcW w:w="1203"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F</w:t>
            </w:r>
          </w:p>
        </w:tc>
        <w:tc>
          <w:tcPr>
            <w:tcW w:w="1268"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T</w:t>
            </w:r>
          </w:p>
        </w:tc>
      </w:tr>
      <w:tr w:rsidR="00E154AB" w:rsidRPr="00CA0BD8" w:rsidTr="00583841">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rPr>
                <w:rFonts w:ascii="Courier New" w:hAnsi="Courier New" w:cs="Courier New"/>
                <w:color w:val="000000"/>
                <w:lang w:eastAsia="ja-JP"/>
              </w:rPr>
            </w:pPr>
            <w:r w:rsidRPr="00577B71">
              <w:rPr>
                <w:rFonts w:ascii="Courier New" w:hAnsi="Courier New" w:cs="Courier New"/>
                <w:color w:val="000000"/>
                <w:lang w:eastAsia="ja-JP"/>
              </w:rPr>
              <w:t>beamVertWidth</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jc w:val="center"/>
              <w:rPr>
                <w:rFonts w:cs="Arial"/>
                <w:color w:val="000000"/>
              </w:rPr>
            </w:pPr>
            <w:r w:rsidRPr="00577B71">
              <w:rPr>
                <w:rFonts w:cs="Arial"/>
                <w:color w:val="000000"/>
              </w:rPr>
              <w:t>CM</w:t>
            </w:r>
          </w:p>
        </w:tc>
        <w:tc>
          <w:tcPr>
            <w:tcW w:w="1230"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T</w:t>
            </w:r>
          </w:p>
        </w:tc>
        <w:tc>
          <w:tcPr>
            <w:tcW w:w="1181"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F</w:t>
            </w:r>
          </w:p>
        </w:tc>
        <w:tc>
          <w:tcPr>
            <w:tcW w:w="1203"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F</w:t>
            </w:r>
          </w:p>
        </w:tc>
        <w:tc>
          <w:tcPr>
            <w:tcW w:w="1268"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T</w:t>
            </w:r>
          </w:p>
        </w:tc>
      </w:tr>
    </w:tbl>
    <w:p w:rsidR="00E154AB" w:rsidRDefault="00E154AB" w:rsidP="00E154AB">
      <w:pPr>
        <w:pStyle w:val="Heading4"/>
      </w:pPr>
      <w:bookmarkStart w:id="7773" w:name="_Toc27405113"/>
      <w:bookmarkStart w:id="7774" w:name="_Toc35878258"/>
      <w:bookmarkStart w:id="7775" w:name="_Toc36220074"/>
      <w:bookmarkStart w:id="7776" w:name="_Toc36474172"/>
      <w:bookmarkStart w:id="7777" w:name="_Toc36542444"/>
      <w:bookmarkStart w:id="7778" w:name="_Toc36543265"/>
      <w:bookmarkStart w:id="7779" w:name="_Toc36567503"/>
      <w:bookmarkStart w:id="7780" w:name="_Toc44341121"/>
      <w:r w:rsidRPr="002B15AA">
        <w:t>4.3.</w:t>
      </w:r>
      <w:r>
        <w:t>40</w:t>
      </w:r>
      <w:r w:rsidRPr="002B15AA">
        <w:t>.3</w:t>
      </w:r>
      <w:r w:rsidRPr="002B15AA">
        <w:tab/>
        <w:t>Attribute constraints</w:t>
      </w:r>
      <w:bookmarkEnd w:id="7773"/>
      <w:bookmarkEnd w:id="7774"/>
      <w:bookmarkEnd w:id="7775"/>
      <w:bookmarkEnd w:id="7776"/>
      <w:bookmarkEnd w:id="7777"/>
      <w:bookmarkEnd w:id="7778"/>
      <w:bookmarkEnd w:id="7779"/>
      <w:bookmarkEnd w:id="7780"/>
    </w:p>
    <w:tbl>
      <w:tblPr>
        <w:tblW w:w="9488" w:type="dxa"/>
        <w:jc w:val="center"/>
        <w:tblLook w:val="01E0" w:firstRow="1" w:lastRow="1" w:firstColumn="1" w:lastColumn="1" w:noHBand="0" w:noVBand="0"/>
      </w:tblPr>
      <w:tblGrid>
        <w:gridCol w:w="3823"/>
        <w:gridCol w:w="5665"/>
      </w:tblGrid>
      <w:tr w:rsidR="00E154AB" w:rsidRPr="002B15AA" w:rsidTr="00583841">
        <w:trPr>
          <w:jc w:val="center"/>
        </w:trPr>
        <w:tc>
          <w:tcPr>
            <w:tcW w:w="3823"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665"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823"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577B71">
              <w:rPr>
                <w:rFonts w:ascii="Courier New" w:hAnsi="Courier New" w:cs="Courier New"/>
                <w:color w:val="000000"/>
                <w:lang w:eastAsia="ja-JP"/>
              </w:rPr>
              <w:t>beamAzimuth Support Qualifier</w:t>
            </w:r>
          </w:p>
        </w:tc>
        <w:tc>
          <w:tcPr>
            <w:tcW w:w="56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744F9A">
              <w:t>Condition: The beamType is "SSB-BEAM"</w:t>
            </w:r>
            <w:r>
              <w:t xml:space="preserve"> and Supported by Equipment</w:t>
            </w:r>
          </w:p>
        </w:tc>
      </w:tr>
      <w:tr w:rsidR="00E154AB" w:rsidRPr="002B15AA" w:rsidTr="00583841">
        <w:trPr>
          <w:jc w:val="center"/>
        </w:trPr>
        <w:tc>
          <w:tcPr>
            <w:tcW w:w="3823"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577B71">
              <w:rPr>
                <w:rFonts w:ascii="Courier New" w:hAnsi="Courier New" w:cs="Courier New"/>
                <w:color w:val="000000"/>
                <w:lang w:eastAsia="ja-JP"/>
              </w:rPr>
              <w:t>beamTilt Support Qualifier</w:t>
            </w:r>
          </w:p>
        </w:tc>
        <w:tc>
          <w:tcPr>
            <w:tcW w:w="56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744F9A">
              <w:t>Condition: The beamType is "SSB-BEAM"</w:t>
            </w:r>
            <w:r>
              <w:t xml:space="preserve"> and Supported by Equipment</w:t>
            </w:r>
          </w:p>
        </w:tc>
      </w:tr>
      <w:tr w:rsidR="00E154AB" w:rsidRPr="002B15AA" w:rsidTr="00583841">
        <w:trPr>
          <w:jc w:val="center"/>
        </w:trPr>
        <w:tc>
          <w:tcPr>
            <w:tcW w:w="3823"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577B71">
              <w:rPr>
                <w:rFonts w:ascii="Courier New" w:hAnsi="Courier New" w:cs="Courier New"/>
                <w:color w:val="000000"/>
                <w:lang w:eastAsia="ja-JP"/>
              </w:rPr>
              <w:t>beamHorizWidth Support Qualifier</w:t>
            </w:r>
          </w:p>
        </w:tc>
        <w:tc>
          <w:tcPr>
            <w:tcW w:w="56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744F9A">
              <w:t>Condition: The beamType is "SSB-BEAM"</w:t>
            </w:r>
            <w:r>
              <w:t xml:space="preserve"> and Supported by Equipment</w:t>
            </w:r>
          </w:p>
        </w:tc>
      </w:tr>
      <w:tr w:rsidR="00E154AB" w:rsidRPr="002B15AA" w:rsidTr="00583841">
        <w:trPr>
          <w:jc w:val="center"/>
        </w:trPr>
        <w:tc>
          <w:tcPr>
            <w:tcW w:w="3823"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577B71">
              <w:rPr>
                <w:rFonts w:ascii="Courier New" w:hAnsi="Courier New" w:cs="Courier New"/>
                <w:color w:val="000000"/>
                <w:lang w:eastAsia="ja-JP"/>
              </w:rPr>
              <w:t>beamVertWidth Support Qualifier</w:t>
            </w:r>
          </w:p>
        </w:tc>
        <w:tc>
          <w:tcPr>
            <w:tcW w:w="56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744F9A">
              <w:t>Condition: The beamType is "SSB-BEAM"</w:t>
            </w:r>
            <w:r>
              <w:t xml:space="preserve"> and Supported by Equipment</w:t>
            </w:r>
          </w:p>
        </w:tc>
      </w:tr>
    </w:tbl>
    <w:p w:rsidR="00E154AB" w:rsidRDefault="00E154AB" w:rsidP="00E154AB">
      <w:bookmarkStart w:id="7781" w:name="_Toc19888227"/>
      <w:bookmarkStart w:id="7782" w:name="_Toc27405114"/>
    </w:p>
    <w:p w:rsidR="00E154AB" w:rsidRPr="00945E78" w:rsidRDefault="00E154AB" w:rsidP="00E154AB">
      <w:pPr>
        <w:pStyle w:val="Heading3"/>
        <w:rPr>
          <w:lang w:val="en-US" w:eastAsia="zh-CN"/>
        </w:rPr>
      </w:pPr>
      <w:bookmarkStart w:id="7783" w:name="_Toc35878259"/>
      <w:bookmarkStart w:id="7784" w:name="_Toc36220075"/>
      <w:bookmarkStart w:id="7785" w:name="_Toc36474173"/>
      <w:bookmarkStart w:id="7786" w:name="_Toc36542445"/>
      <w:bookmarkStart w:id="7787" w:name="_Toc36543266"/>
      <w:bookmarkStart w:id="7788" w:name="_Toc36567504"/>
      <w:bookmarkStart w:id="7789" w:name="_Toc44341122"/>
      <w:r w:rsidRPr="00945E78">
        <w:rPr>
          <w:lang w:val="en-US" w:eastAsia="zh-CN"/>
        </w:rPr>
        <w:t>4.3.</w:t>
      </w:r>
      <w:r>
        <w:rPr>
          <w:lang w:val="en-US" w:eastAsia="zh-CN"/>
        </w:rPr>
        <w:t>41</w:t>
      </w:r>
      <w:r w:rsidRPr="00945E78">
        <w:rPr>
          <w:lang w:val="en-US" w:eastAsia="zh-CN"/>
        </w:rPr>
        <w:tab/>
      </w:r>
      <w:r>
        <w:rPr>
          <w:rFonts w:ascii="Courier New" w:hAnsi="Courier New"/>
          <w:lang w:val="en-US" w:eastAsia="zh-CN"/>
        </w:rPr>
        <w:t>PLMNInfo &lt;&lt;dataType&gt;&gt;</w:t>
      </w:r>
      <w:bookmarkEnd w:id="7783"/>
      <w:bookmarkEnd w:id="7784"/>
      <w:bookmarkEnd w:id="7785"/>
      <w:bookmarkEnd w:id="7786"/>
      <w:bookmarkEnd w:id="7787"/>
      <w:bookmarkEnd w:id="7788"/>
      <w:bookmarkEnd w:id="7789"/>
    </w:p>
    <w:p w:rsidR="00E154AB" w:rsidRPr="00945E78" w:rsidRDefault="00E154AB" w:rsidP="00E154AB">
      <w:pPr>
        <w:pStyle w:val="Heading4"/>
        <w:rPr>
          <w:lang w:val="en-US"/>
        </w:rPr>
      </w:pPr>
      <w:bookmarkStart w:id="7790" w:name="_Toc35878260"/>
      <w:bookmarkStart w:id="7791" w:name="_Toc36220076"/>
      <w:bookmarkStart w:id="7792" w:name="_Toc36474174"/>
      <w:bookmarkStart w:id="7793" w:name="_Toc36542446"/>
      <w:bookmarkStart w:id="7794" w:name="_Toc36543267"/>
      <w:bookmarkStart w:id="7795" w:name="_Toc36567505"/>
      <w:bookmarkStart w:id="7796" w:name="_Toc44341123"/>
      <w:r w:rsidRPr="00945E78">
        <w:rPr>
          <w:lang w:val="en-US" w:eastAsia="zh-CN"/>
        </w:rPr>
        <w:t>4</w:t>
      </w:r>
      <w:r w:rsidRPr="00945E78">
        <w:rPr>
          <w:lang w:val="en-US"/>
        </w:rPr>
        <w:t>.3.</w:t>
      </w:r>
      <w:r>
        <w:rPr>
          <w:lang w:val="en-US"/>
        </w:rPr>
        <w:t>41</w:t>
      </w:r>
      <w:r w:rsidRPr="00945E78">
        <w:rPr>
          <w:lang w:val="en-US"/>
        </w:rPr>
        <w:t>.1</w:t>
      </w:r>
      <w:r w:rsidRPr="00945E78">
        <w:rPr>
          <w:lang w:val="en-US"/>
        </w:rPr>
        <w:tab/>
        <w:t>Definition</w:t>
      </w:r>
      <w:bookmarkEnd w:id="7790"/>
      <w:bookmarkEnd w:id="7791"/>
      <w:bookmarkEnd w:id="7792"/>
      <w:bookmarkEnd w:id="7793"/>
      <w:bookmarkEnd w:id="7794"/>
      <w:bookmarkEnd w:id="7795"/>
      <w:bookmarkEnd w:id="7796"/>
    </w:p>
    <w:p w:rsidR="00E154AB" w:rsidRPr="00DA01B1" w:rsidRDefault="00E154AB" w:rsidP="00E154AB">
      <w:r>
        <w:t>This &lt;&lt;d</w:t>
      </w:r>
      <w:r w:rsidRPr="00CD3856">
        <w:t xml:space="preserve">ataType&gt;&gt; represents the </w:t>
      </w:r>
      <w:r>
        <w:t xml:space="preserve">PLMN supported by the &lt;&lt;IOC&gt;&gt; using this &lt;&lt;dataType&gt;&gt; </w:t>
      </w:r>
      <w:r>
        <w:rPr>
          <w:lang w:eastAsia="zh-CN"/>
        </w:rPr>
        <w:t>as one of its attributes</w:t>
      </w:r>
      <w:r>
        <w:t>. In case of network slicing feature is supported, this &lt;&lt;dateType&gt;&gt; also represents the S-NSSAI in the PLMN supported by the &lt;&lt;IOC&gt;&gt;</w:t>
      </w:r>
      <w:r w:rsidRPr="002D4938">
        <w:t xml:space="preserve"> </w:t>
      </w:r>
      <w:r>
        <w:t xml:space="preserve">using this &lt;&lt;dataType&gt;&gt; </w:t>
      </w:r>
      <w:r>
        <w:rPr>
          <w:lang w:eastAsia="zh-CN"/>
        </w:rPr>
        <w:t>as one of its attributes</w:t>
      </w:r>
      <w:r>
        <w:t>.</w:t>
      </w:r>
    </w:p>
    <w:p w:rsidR="00E154AB" w:rsidRPr="00945E78" w:rsidRDefault="00E154AB" w:rsidP="00E154AB">
      <w:pPr>
        <w:pStyle w:val="Heading4"/>
        <w:rPr>
          <w:lang w:val="en-US"/>
        </w:rPr>
      </w:pPr>
      <w:bookmarkStart w:id="7797" w:name="_Toc35878261"/>
      <w:bookmarkStart w:id="7798" w:name="_Toc36220077"/>
      <w:bookmarkStart w:id="7799" w:name="_Toc36474175"/>
      <w:bookmarkStart w:id="7800" w:name="_Toc36542447"/>
      <w:bookmarkStart w:id="7801" w:name="_Toc36543268"/>
      <w:bookmarkStart w:id="7802" w:name="_Toc36567506"/>
      <w:bookmarkStart w:id="7803" w:name="_Toc44341124"/>
      <w:r w:rsidRPr="00945E78">
        <w:rPr>
          <w:lang w:val="en-US" w:eastAsia="zh-CN"/>
        </w:rPr>
        <w:t>4</w:t>
      </w:r>
      <w:r w:rsidRPr="00945E78">
        <w:rPr>
          <w:lang w:val="en-US"/>
        </w:rPr>
        <w:t>.3.</w:t>
      </w:r>
      <w:r>
        <w:rPr>
          <w:lang w:val="en-US"/>
        </w:rPr>
        <w:t>41</w:t>
      </w:r>
      <w:r w:rsidRPr="00945E78">
        <w:rPr>
          <w:lang w:val="en-US"/>
        </w:rPr>
        <w:t>.2</w:t>
      </w:r>
      <w:r w:rsidRPr="00945E78">
        <w:rPr>
          <w:lang w:val="en-US"/>
        </w:rPr>
        <w:tab/>
        <w:t>Attributes</w:t>
      </w:r>
      <w:bookmarkEnd w:id="7797"/>
      <w:bookmarkEnd w:id="7798"/>
      <w:bookmarkEnd w:id="7799"/>
      <w:bookmarkEnd w:id="7800"/>
      <w:bookmarkEnd w:id="7801"/>
      <w:bookmarkEnd w:id="7802"/>
      <w:bookmarkEnd w:id="7803"/>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E154AB" w:rsidRPr="00FD5459" w:rsidTr="00583841">
        <w:trPr>
          <w:cantSplit/>
          <w:trHeight w:val="498"/>
          <w:jc w:val="center"/>
        </w:trPr>
        <w:tc>
          <w:tcPr>
            <w:tcW w:w="3936" w:type="dxa"/>
            <w:shd w:val="pct10" w:color="auto" w:fill="FFFFFF"/>
            <w:vAlign w:val="center"/>
          </w:tcPr>
          <w:p w:rsidR="00E154AB" w:rsidRPr="00CD3856" w:rsidRDefault="00E154AB" w:rsidP="00583841">
            <w:pPr>
              <w:pStyle w:val="TAH"/>
            </w:pPr>
            <w:r w:rsidRPr="00CD3856">
              <w:t>Attribute name</w:t>
            </w:r>
          </w:p>
        </w:tc>
        <w:tc>
          <w:tcPr>
            <w:tcW w:w="992" w:type="dxa"/>
            <w:shd w:val="pct10" w:color="auto" w:fill="FFFFFF"/>
            <w:vAlign w:val="center"/>
          </w:tcPr>
          <w:p w:rsidR="00E154AB" w:rsidRPr="006734EF" w:rsidRDefault="00E154AB" w:rsidP="00583841">
            <w:pPr>
              <w:pStyle w:val="TAH"/>
            </w:pPr>
            <w:r w:rsidRPr="006734EF">
              <w:t>Support Qualifier</w:t>
            </w:r>
          </w:p>
        </w:tc>
        <w:tc>
          <w:tcPr>
            <w:tcW w:w="1276" w:type="dxa"/>
            <w:shd w:val="pct10" w:color="auto" w:fill="FFFFFF"/>
            <w:vAlign w:val="center"/>
          </w:tcPr>
          <w:p w:rsidR="00E154AB" w:rsidRPr="006734EF" w:rsidRDefault="00E154AB" w:rsidP="00583841">
            <w:pPr>
              <w:pStyle w:val="TAH"/>
            </w:pPr>
            <w:r w:rsidRPr="006734EF">
              <w:t>isReadable</w:t>
            </w:r>
          </w:p>
        </w:tc>
        <w:tc>
          <w:tcPr>
            <w:tcW w:w="1134" w:type="dxa"/>
            <w:shd w:val="pct10" w:color="auto" w:fill="FFFFFF"/>
            <w:vAlign w:val="center"/>
          </w:tcPr>
          <w:p w:rsidR="00E154AB" w:rsidRPr="008169CB" w:rsidRDefault="00E154AB" w:rsidP="00583841">
            <w:pPr>
              <w:pStyle w:val="TAH"/>
            </w:pPr>
            <w:r w:rsidRPr="008169CB">
              <w:t>isWritable</w:t>
            </w:r>
          </w:p>
        </w:tc>
        <w:tc>
          <w:tcPr>
            <w:tcW w:w="1134" w:type="dxa"/>
            <w:shd w:val="pct10" w:color="auto" w:fill="FFFFFF"/>
            <w:vAlign w:val="center"/>
          </w:tcPr>
          <w:p w:rsidR="00E154AB" w:rsidRPr="00945E78" w:rsidRDefault="00E154AB" w:rsidP="00583841">
            <w:pPr>
              <w:pStyle w:val="TAH"/>
            </w:pPr>
            <w:r w:rsidRPr="00945E78">
              <w:rPr>
                <w:rFonts w:cs="Arial"/>
                <w:bCs/>
                <w:szCs w:val="18"/>
              </w:rPr>
              <w:t>isInvariant</w:t>
            </w:r>
          </w:p>
        </w:tc>
        <w:tc>
          <w:tcPr>
            <w:tcW w:w="1385" w:type="dxa"/>
            <w:shd w:val="pct10" w:color="auto" w:fill="FFFFFF"/>
            <w:vAlign w:val="center"/>
          </w:tcPr>
          <w:p w:rsidR="00E154AB" w:rsidRPr="00945E78" w:rsidRDefault="00E154AB" w:rsidP="00583841">
            <w:pPr>
              <w:pStyle w:val="TAH"/>
            </w:pPr>
            <w:r w:rsidRPr="00945E78">
              <w:t>isNotifyable</w:t>
            </w:r>
          </w:p>
        </w:tc>
      </w:tr>
      <w:tr w:rsidR="00E154AB" w:rsidRPr="00FD5459" w:rsidTr="00583841">
        <w:trPr>
          <w:cantSplit/>
          <w:jc w:val="center"/>
        </w:trPr>
        <w:tc>
          <w:tcPr>
            <w:tcW w:w="3936" w:type="dxa"/>
          </w:tcPr>
          <w:p w:rsidR="00E154AB" w:rsidRPr="00FD5459" w:rsidRDefault="00E154AB" w:rsidP="00583841">
            <w:pPr>
              <w:pStyle w:val="TAL"/>
              <w:rPr>
                <w:rFonts w:ascii="Courier New" w:hAnsi="Courier New" w:cs="Courier New"/>
                <w:lang w:eastAsia="zh-CN"/>
              </w:rPr>
            </w:pPr>
            <w:r>
              <w:rPr>
                <w:rFonts w:ascii="Courier New" w:hAnsi="Courier New" w:cs="Courier New"/>
                <w:lang w:eastAsia="zh-CN"/>
              </w:rPr>
              <w:t>p</w:t>
            </w:r>
            <w:r>
              <w:rPr>
                <w:rFonts w:ascii="Courier New" w:hAnsi="Courier New" w:cs="Courier New" w:hint="eastAsia"/>
                <w:lang w:eastAsia="zh-CN"/>
              </w:rPr>
              <w:t>L</w:t>
            </w:r>
            <w:r>
              <w:rPr>
                <w:rFonts w:ascii="Courier New" w:hAnsi="Courier New" w:cs="Courier New"/>
                <w:lang w:eastAsia="zh-CN"/>
              </w:rPr>
              <w:t>MNId</w:t>
            </w:r>
          </w:p>
        </w:tc>
        <w:tc>
          <w:tcPr>
            <w:tcW w:w="992" w:type="dxa"/>
          </w:tcPr>
          <w:p w:rsidR="00E154AB" w:rsidRPr="00FD5459" w:rsidRDefault="00E154AB" w:rsidP="00583841">
            <w:pPr>
              <w:pStyle w:val="TAL"/>
              <w:jc w:val="center"/>
              <w:rPr>
                <w:lang w:eastAsia="zh-CN"/>
              </w:rPr>
            </w:pPr>
            <w:r w:rsidRPr="00FD5459">
              <w:rPr>
                <w:lang w:eastAsia="zh-CN"/>
              </w:rPr>
              <w:t>M</w:t>
            </w:r>
          </w:p>
        </w:tc>
        <w:tc>
          <w:tcPr>
            <w:tcW w:w="1276" w:type="dxa"/>
          </w:tcPr>
          <w:p w:rsidR="00E154AB" w:rsidRPr="00FD5459" w:rsidRDefault="00E154AB" w:rsidP="00583841">
            <w:pPr>
              <w:pStyle w:val="TAL"/>
              <w:jc w:val="center"/>
            </w:pPr>
            <w:r w:rsidRPr="00FD5459">
              <w:t>T</w:t>
            </w:r>
          </w:p>
        </w:tc>
        <w:tc>
          <w:tcPr>
            <w:tcW w:w="1134" w:type="dxa"/>
          </w:tcPr>
          <w:p w:rsidR="00E154AB" w:rsidRPr="00FD5459" w:rsidRDefault="00E154AB" w:rsidP="00583841">
            <w:pPr>
              <w:pStyle w:val="TAL"/>
              <w:jc w:val="center"/>
            </w:pPr>
            <w:r>
              <w:t>T</w:t>
            </w:r>
          </w:p>
        </w:tc>
        <w:tc>
          <w:tcPr>
            <w:tcW w:w="1134" w:type="dxa"/>
          </w:tcPr>
          <w:p w:rsidR="00E154AB" w:rsidRPr="00FD5459" w:rsidRDefault="00E154AB" w:rsidP="00583841">
            <w:pPr>
              <w:pStyle w:val="TAL"/>
              <w:jc w:val="center"/>
            </w:pPr>
            <w:r>
              <w:t>F</w:t>
            </w:r>
          </w:p>
        </w:tc>
        <w:tc>
          <w:tcPr>
            <w:tcW w:w="1385" w:type="dxa"/>
          </w:tcPr>
          <w:p w:rsidR="00E154AB" w:rsidRPr="00FD5459" w:rsidRDefault="00E154AB" w:rsidP="00583841">
            <w:pPr>
              <w:pStyle w:val="TAL"/>
              <w:jc w:val="center"/>
              <w:rPr>
                <w:lang w:eastAsia="zh-CN"/>
              </w:rPr>
            </w:pPr>
            <w:r>
              <w:rPr>
                <w:lang w:eastAsia="zh-CN"/>
              </w:rPr>
              <w:t>T</w:t>
            </w:r>
          </w:p>
        </w:tc>
      </w:tr>
      <w:tr w:rsidR="00E154AB" w:rsidRPr="00FD5459" w:rsidTr="00583841">
        <w:trPr>
          <w:cantSplit/>
          <w:jc w:val="center"/>
        </w:trPr>
        <w:tc>
          <w:tcPr>
            <w:tcW w:w="3936" w:type="dxa"/>
          </w:tcPr>
          <w:p w:rsidR="00E154AB" w:rsidRPr="00FD5459" w:rsidRDefault="00E154AB" w:rsidP="00583841">
            <w:pPr>
              <w:pStyle w:val="TAL"/>
              <w:rPr>
                <w:rFonts w:ascii="Courier New" w:hAnsi="Courier New" w:cs="Courier New"/>
                <w:lang w:eastAsia="zh-CN"/>
              </w:rPr>
            </w:pPr>
            <w:r>
              <w:rPr>
                <w:rFonts w:ascii="Courier New" w:hAnsi="Courier New" w:cs="Courier New"/>
                <w:lang w:eastAsia="zh-CN"/>
              </w:rPr>
              <w:t>sNSSAI</w:t>
            </w:r>
          </w:p>
        </w:tc>
        <w:tc>
          <w:tcPr>
            <w:tcW w:w="992" w:type="dxa"/>
          </w:tcPr>
          <w:p w:rsidR="00E154AB" w:rsidRPr="00FD5459" w:rsidRDefault="00E154AB" w:rsidP="00583841">
            <w:pPr>
              <w:pStyle w:val="TAL"/>
              <w:jc w:val="center"/>
              <w:rPr>
                <w:lang w:eastAsia="zh-CN"/>
              </w:rPr>
            </w:pPr>
            <w:r>
              <w:rPr>
                <w:lang w:eastAsia="zh-CN"/>
              </w:rPr>
              <w:t>C</w:t>
            </w:r>
            <w:r w:rsidRPr="00FD5459">
              <w:rPr>
                <w:lang w:eastAsia="zh-CN"/>
              </w:rPr>
              <w:t>M</w:t>
            </w:r>
          </w:p>
        </w:tc>
        <w:tc>
          <w:tcPr>
            <w:tcW w:w="1276" w:type="dxa"/>
          </w:tcPr>
          <w:p w:rsidR="00E154AB" w:rsidRPr="00FD5459" w:rsidRDefault="00E154AB" w:rsidP="00583841">
            <w:pPr>
              <w:pStyle w:val="TAL"/>
              <w:jc w:val="center"/>
            </w:pPr>
            <w:r w:rsidRPr="00FD5459">
              <w:t>T</w:t>
            </w:r>
          </w:p>
        </w:tc>
        <w:tc>
          <w:tcPr>
            <w:tcW w:w="1134" w:type="dxa"/>
          </w:tcPr>
          <w:p w:rsidR="00E154AB" w:rsidRPr="00FD5459" w:rsidRDefault="00E154AB" w:rsidP="00583841">
            <w:pPr>
              <w:pStyle w:val="TAL"/>
              <w:jc w:val="center"/>
            </w:pPr>
            <w:r w:rsidRPr="00FD5459">
              <w:t>T</w:t>
            </w:r>
          </w:p>
        </w:tc>
        <w:tc>
          <w:tcPr>
            <w:tcW w:w="1134" w:type="dxa"/>
          </w:tcPr>
          <w:p w:rsidR="00E154AB" w:rsidRPr="00FD5459" w:rsidRDefault="00E154AB" w:rsidP="00583841">
            <w:pPr>
              <w:pStyle w:val="TAL"/>
              <w:jc w:val="center"/>
            </w:pPr>
            <w:r w:rsidRPr="00FD5459">
              <w:t>F</w:t>
            </w:r>
          </w:p>
        </w:tc>
        <w:tc>
          <w:tcPr>
            <w:tcW w:w="1385" w:type="dxa"/>
          </w:tcPr>
          <w:p w:rsidR="00E154AB" w:rsidRPr="00FD5459" w:rsidRDefault="00E154AB" w:rsidP="00583841">
            <w:pPr>
              <w:pStyle w:val="TAL"/>
              <w:jc w:val="center"/>
              <w:rPr>
                <w:lang w:eastAsia="zh-CN"/>
              </w:rPr>
            </w:pPr>
            <w:r w:rsidRPr="00FD5459">
              <w:rPr>
                <w:lang w:eastAsia="zh-CN"/>
              </w:rPr>
              <w:t>T</w:t>
            </w:r>
          </w:p>
        </w:tc>
      </w:tr>
    </w:tbl>
    <w:p w:rsidR="00E154AB" w:rsidRDefault="00E154AB" w:rsidP="00E154AB">
      <w:pPr>
        <w:pStyle w:val="B10"/>
        <w:ind w:left="0" w:firstLine="0"/>
        <w:rPr>
          <w:rFonts w:eastAsia="SimSun"/>
          <w:lang w:eastAsia="zh-CN"/>
        </w:rPr>
      </w:pPr>
    </w:p>
    <w:p w:rsidR="00E154AB" w:rsidRDefault="00E154AB" w:rsidP="00E154AB">
      <w:pPr>
        <w:pStyle w:val="Heading4"/>
      </w:pPr>
      <w:bookmarkStart w:id="7804" w:name="_Toc35878262"/>
      <w:bookmarkStart w:id="7805" w:name="_Toc36220078"/>
      <w:bookmarkStart w:id="7806" w:name="_Toc36474176"/>
      <w:bookmarkStart w:id="7807" w:name="_Toc36542448"/>
      <w:bookmarkStart w:id="7808" w:name="_Toc36543269"/>
      <w:bookmarkStart w:id="7809" w:name="_Toc36567507"/>
      <w:bookmarkStart w:id="7810" w:name="_Toc44341125"/>
      <w:r>
        <w:t>4.3.41.3</w:t>
      </w:r>
      <w:r>
        <w:tab/>
        <w:t>Attribute constraints</w:t>
      </w:r>
      <w:bookmarkEnd w:id="7804"/>
      <w:bookmarkEnd w:id="7805"/>
      <w:bookmarkEnd w:id="7806"/>
      <w:bookmarkEnd w:id="7807"/>
      <w:bookmarkEnd w:id="7808"/>
      <w:bookmarkEnd w:id="7809"/>
      <w:bookmarkEnd w:id="7810"/>
    </w:p>
    <w:tbl>
      <w:tblPr>
        <w:tblW w:w="9054" w:type="dxa"/>
        <w:jc w:val="center"/>
        <w:tblLook w:val="01E0" w:firstRow="1" w:lastRow="1" w:firstColumn="1" w:lastColumn="1" w:noHBand="0" w:noVBand="0"/>
      </w:tblPr>
      <w:tblGrid>
        <w:gridCol w:w="3535"/>
        <w:gridCol w:w="5519"/>
      </w:tblGrid>
      <w:tr w:rsidR="00E154AB" w:rsidRPr="002B15AA" w:rsidTr="00583841">
        <w:trPr>
          <w:jc w:val="center"/>
        </w:trPr>
        <w:tc>
          <w:tcPr>
            <w:tcW w:w="3535"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519"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sNSSAI</w:t>
            </w:r>
            <w:r w:rsidRPr="00DA01B1">
              <w:rPr>
                <w:rFonts w:ascii="Courier New" w:hAnsi="Courier New"/>
                <w:lang w:eastAsia="zh-CN"/>
              </w:rPr>
              <w:t xml:space="preserve"> </w:t>
            </w:r>
            <w:r w:rsidRPr="00DA01B1">
              <w:rPr>
                <w:rFonts w:cs="Arial"/>
              </w:rPr>
              <w:t>Support Qualifier</w:t>
            </w:r>
          </w:p>
        </w:tc>
        <w:tc>
          <w:tcPr>
            <w:tcW w:w="5519"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7C1075">
              <w:t>Condition: Network slicing feature is supported</w:t>
            </w:r>
            <w:r w:rsidRPr="00DA01B1">
              <w:t>.</w:t>
            </w:r>
          </w:p>
        </w:tc>
      </w:tr>
    </w:tbl>
    <w:p w:rsidR="00E154AB" w:rsidRPr="00820D68" w:rsidRDefault="00E154AB" w:rsidP="00E154AB">
      <w:pPr>
        <w:rPr>
          <w:lang w:eastAsia="zh-CN"/>
        </w:rPr>
      </w:pPr>
    </w:p>
    <w:p w:rsidR="00E154AB" w:rsidRDefault="00E154AB" w:rsidP="00E154AB">
      <w:pPr>
        <w:pStyle w:val="Heading4"/>
      </w:pPr>
      <w:bookmarkStart w:id="7811" w:name="_Toc35878263"/>
      <w:bookmarkStart w:id="7812" w:name="_Toc36220079"/>
      <w:bookmarkStart w:id="7813" w:name="_Toc36474177"/>
      <w:bookmarkStart w:id="7814" w:name="_Toc36542449"/>
      <w:bookmarkStart w:id="7815" w:name="_Toc36543270"/>
      <w:bookmarkStart w:id="7816" w:name="_Toc36567508"/>
      <w:bookmarkStart w:id="7817" w:name="_Toc44341126"/>
      <w:r>
        <w:rPr>
          <w:rFonts w:hint="eastAsia"/>
          <w:lang w:eastAsia="zh-CN"/>
        </w:rPr>
        <w:t>4</w:t>
      </w:r>
      <w:r>
        <w:t>.3.41.4</w:t>
      </w:r>
      <w:r>
        <w:tab/>
        <w:t>Notifications</w:t>
      </w:r>
      <w:bookmarkEnd w:id="7811"/>
      <w:bookmarkEnd w:id="7812"/>
      <w:bookmarkEnd w:id="7813"/>
      <w:bookmarkEnd w:id="7814"/>
      <w:bookmarkEnd w:id="7815"/>
      <w:bookmarkEnd w:id="7816"/>
      <w:bookmarkEnd w:id="7817"/>
    </w:p>
    <w:p w:rsidR="00E154AB" w:rsidRPr="00FD5459" w:rsidRDefault="00E154AB" w:rsidP="00E154AB">
      <w:r>
        <w:t xml:space="preserve">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CD26FC" w:rsidRDefault="00E154AB" w:rsidP="00E154AB">
      <w:pPr>
        <w:pStyle w:val="Heading3"/>
        <w:rPr>
          <w:lang w:val="en-US" w:eastAsia="zh-CN"/>
        </w:rPr>
      </w:pPr>
      <w:bookmarkStart w:id="7818" w:name="_Toc35878264"/>
      <w:bookmarkStart w:id="7819" w:name="_Toc36220080"/>
      <w:bookmarkStart w:id="7820" w:name="_Toc36474178"/>
      <w:bookmarkStart w:id="7821" w:name="_Toc36542450"/>
      <w:bookmarkStart w:id="7822" w:name="_Toc36543271"/>
      <w:bookmarkStart w:id="7823" w:name="_Toc36567509"/>
      <w:bookmarkStart w:id="7824" w:name="_Toc44341127"/>
      <w:r w:rsidRPr="00CD26FC">
        <w:rPr>
          <w:lang w:val="en-US" w:eastAsia="zh-CN"/>
        </w:rPr>
        <w:lastRenderedPageBreak/>
        <w:t>4.3.</w:t>
      </w:r>
      <w:r>
        <w:rPr>
          <w:lang w:val="en-US" w:eastAsia="zh-CN"/>
        </w:rPr>
        <w:t>42</w:t>
      </w:r>
      <w:r w:rsidRPr="00CD26FC">
        <w:rPr>
          <w:lang w:val="en-US" w:eastAsia="zh-CN"/>
        </w:rPr>
        <w:tab/>
      </w:r>
      <w:r>
        <w:rPr>
          <w:rFonts w:ascii="Courier New" w:hAnsi="Courier New"/>
          <w:lang w:val="en-US" w:eastAsia="zh-CN"/>
        </w:rPr>
        <w:t xml:space="preserve">RRMPolicyMember </w:t>
      </w:r>
      <w:r w:rsidRPr="00AE5880">
        <w:rPr>
          <w:rFonts w:ascii="Courier New" w:hAnsi="Courier New"/>
          <w:lang w:val="en-US" w:eastAsia="zh-CN"/>
        </w:rPr>
        <w:t>&lt;&lt;data</w:t>
      </w:r>
      <w:r>
        <w:rPr>
          <w:rFonts w:ascii="Courier New" w:hAnsi="Courier New"/>
          <w:lang w:val="en-US" w:eastAsia="zh-CN"/>
        </w:rPr>
        <w:t>T</w:t>
      </w:r>
      <w:r w:rsidRPr="00AE5880">
        <w:rPr>
          <w:rFonts w:ascii="Courier New" w:hAnsi="Courier New"/>
          <w:lang w:val="en-US" w:eastAsia="zh-CN"/>
        </w:rPr>
        <w:t>ype&gt;&gt;</w:t>
      </w:r>
      <w:bookmarkEnd w:id="7818"/>
      <w:bookmarkEnd w:id="7819"/>
      <w:bookmarkEnd w:id="7820"/>
      <w:bookmarkEnd w:id="7821"/>
      <w:bookmarkEnd w:id="7822"/>
      <w:bookmarkEnd w:id="7823"/>
      <w:bookmarkEnd w:id="7824"/>
    </w:p>
    <w:p w:rsidR="00E154AB" w:rsidRDefault="00E154AB" w:rsidP="00E154AB">
      <w:pPr>
        <w:pStyle w:val="Heading4"/>
        <w:rPr>
          <w:lang w:val="en-US"/>
        </w:rPr>
      </w:pPr>
      <w:bookmarkStart w:id="7825" w:name="_Toc35878265"/>
      <w:bookmarkStart w:id="7826" w:name="_Toc36220081"/>
      <w:bookmarkStart w:id="7827" w:name="_Toc36474179"/>
      <w:bookmarkStart w:id="7828" w:name="_Toc36542451"/>
      <w:bookmarkStart w:id="7829" w:name="_Toc36543272"/>
      <w:bookmarkStart w:id="7830" w:name="_Toc36567510"/>
      <w:bookmarkStart w:id="7831" w:name="_Toc44341128"/>
      <w:bookmarkStart w:id="7832" w:name="_Hlk24128033"/>
      <w:r w:rsidRPr="00CD26FC">
        <w:rPr>
          <w:lang w:val="en-US" w:eastAsia="zh-CN"/>
        </w:rPr>
        <w:t>4</w:t>
      </w:r>
      <w:r w:rsidRPr="00CD26FC">
        <w:rPr>
          <w:lang w:val="en-US"/>
        </w:rPr>
        <w:t>.3.</w:t>
      </w:r>
      <w:r>
        <w:rPr>
          <w:lang w:val="en-US"/>
        </w:rPr>
        <w:t>42</w:t>
      </w:r>
      <w:r w:rsidRPr="00CD26FC">
        <w:rPr>
          <w:lang w:val="en-US"/>
        </w:rPr>
        <w:t>.1</w:t>
      </w:r>
      <w:r w:rsidRPr="00CD26FC">
        <w:rPr>
          <w:lang w:val="en-US"/>
        </w:rPr>
        <w:tab/>
        <w:t>Definition</w:t>
      </w:r>
      <w:bookmarkEnd w:id="7825"/>
      <w:bookmarkEnd w:id="7826"/>
      <w:bookmarkEnd w:id="7827"/>
      <w:bookmarkEnd w:id="7828"/>
      <w:bookmarkEnd w:id="7829"/>
      <w:bookmarkEnd w:id="7830"/>
      <w:bookmarkEnd w:id="7831"/>
    </w:p>
    <w:p w:rsidR="00E154AB" w:rsidRPr="00AB06F9" w:rsidRDefault="00E154AB" w:rsidP="00E154AB">
      <w:pPr>
        <w:pStyle w:val="TAL"/>
        <w:rPr>
          <w:lang w:val="en-US"/>
        </w:rPr>
      </w:pPr>
      <w:r w:rsidRPr="00D9758B">
        <w:rPr>
          <w:rFonts w:ascii="Times New Roman" w:hAnsi="Times New Roman"/>
          <w:sz w:val="20"/>
          <w:lang w:val="en-US"/>
        </w:rPr>
        <w:t xml:space="preserve">This </w:t>
      </w:r>
      <w:r>
        <w:rPr>
          <w:rFonts w:ascii="Times New Roman" w:hAnsi="Times New Roman"/>
          <w:sz w:val="20"/>
          <w:lang w:val="en-US"/>
        </w:rPr>
        <w:t>&lt;&lt;dataType&gt;&gt;</w:t>
      </w:r>
      <w:r w:rsidRPr="00D9758B">
        <w:rPr>
          <w:rFonts w:ascii="Times New Roman" w:hAnsi="Times New Roman"/>
          <w:sz w:val="20"/>
          <w:lang w:val="en-US"/>
        </w:rPr>
        <w:t xml:space="preserve"> represents</w:t>
      </w:r>
      <w:r>
        <w:rPr>
          <w:rFonts w:ascii="Times New Roman" w:hAnsi="Times New Roman"/>
          <w:sz w:val="20"/>
          <w:lang w:val="en-US"/>
        </w:rPr>
        <w:t xml:space="preserve"> an RRM Policy </w:t>
      </w:r>
      <w:r w:rsidRPr="00D9758B">
        <w:rPr>
          <w:rFonts w:ascii="Times New Roman" w:hAnsi="Times New Roman"/>
          <w:sz w:val="20"/>
          <w:lang w:val="en-US"/>
        </w:rPr>
        <w:t xml:space="preserve">member that will be part of </w:t>
      </w:r>
      <w:r>
        <w:rPr>
          <w:rFonts w:ascii="Times New Roman" w:hAnsi="Times New Roman"/>
          <w:sz w:val="20"/>
          <w:lang w:val="en-US"/>
        </w:rPr>
        <w:t>a</w:t>
      </w:r>
      <w:r w:rsidRPr="0061686F">
        <w:rPr>
          <w:rFonts w:ascii="Courier New" w:hAnsi="Courier New" w:cs="Courier New"/>
          <w:sz w:val="20"/>
          <w:lang w:val="en-US" w:eastAsia="zh-CN"/>
        </w:rPr>
        <w:t xml:space="preserve"> </w:t>
      </w:r>
      <w:r>
        <w:rPr>
          <w:rFonts w:ascii="Courier New" w:hAnsi="Courier New" w:cs="Courier New"/>
          <w:sz w:val="20"/>
          <w:lang w:val="en-US" w:eastAsia="zh-CN"/>
        </w:rPr>
        <w:t>r</w:t>
      </w:r>
      <w:r w:rsidRPr="00307E2B">
        <w:rPr>
          <w:rFonts w:ascii="Courier New" w:hAnsi="Courier New" w:cs="Courier New"/>
          <w:sz w:val="20"/>
          <w:lang w:val="en-US" w:eastAsia="zh-CN"/>
        </w:rPr>
        <w:t>RMPolicyMemberList</w:t>
      </w:r>
      <w:r w:rsidRPr="00D9758B">
        <w:rPr>
          <w:rFonts w:ascii="Times New Roman" w:hAnsi="Times New Roman"/>
          <w:sz w:val="20"/>
          <w:lang w:val="en-US"/>
        </w:rPr>
        <w:t xml:space="preserve">. </w:t>
      </w:r>
      <w:r>
        <w:rPr>
          <w:rFonts w:ascii="Times New Roman" w:hAnsi="Times New Roman"/>
          <w:sz w:val="20"/>
          <w:lang w:val="en-US"/>
        </w:rPr>
        <w:t xml:space="preserve">A </w:t>
      </w:r>
      <w:r w:rsidRPr="006D2AFB">
        <w:rPr>
          <w:rFonts w:ascii="Courier New" w:hAnsi="Courier New" w:cs="Courier New"/>
          <w:sz w:val="20"/>
          <w:lang w:val="en-US" w:eastAsia="zh-CN"/>
        </w:rPr>
        <w:t>RRMPolicyMember</w:t>
      </w:r>
      <w:r w:rsidRPr="00D9758B">
        <w:rPr>
          <w:rFonts w:ascii="Times New Roman" w:hAnsi="Times New Roman"/>
          <w:sz w:val="20"/>
          <w:lang w:val="en-US"/>
        </w:rPr>
        <w:t xml:space="preserve"> </w:t>
      </w:r>
      <w:r>
        <w:rPr>
          <w:rFonts w:ascii="Times New Roman" w:hAnsi="Times New Roman"/>
          <w:sz w:val="20"/>
          <w:lang w:val="en-US"/>
        </w:rPr>
        <w:t>is defined by its</w:t>
      </w:r>
      <w:r>
        <w:rPr>
          <w:lang w:val="en-US"/>
        </w:rPr>
        <w:t xml:space="preserve"> </w:t>
      </w:r>
      <w:r>
        <w:rPr>
          <w:rFonts w:ascii="Courier New" w:hAnsi="Courier New" w:cs="Courier New"/>
          <w:sz w:val="20"/>
          <w:lang w:val="en-US" w:eastAsia="zh-CN"/>
        </w:rPr>
        <w:t>p</w:t>
      </w:r>
      <w:r w:rsidRPr="006D2AFB">
        <w:rPr>
          <w:rFonts w:ascii="Courier New" w:hAnsi="Courier New" w:cs="Courier New"/>
          <w:sz w:val="20"/>
          <w:lang w:val="en-US" w:eastAsia="zh-CN"/>
        </w:rPr>
        <w:t>LMNId</w:t>
      </w:r>
      <w:r>
        <w:rPr>
          <w:lang w:val="en-US"/>
        </w:rPr>
        <w:t xml:space="preserve"> </w:t>
      </w:r>
      <w:r w:rsidRPr="00D9758B">
        <w:rPr>
          <w:rFonts w:ascii="Times New Roman" w:hAnsi="Times New Roman"/>
          <w:sz w:val="20"/>
          <w:lang w:val="en-US"/>
        </w:rPr>
        <w:t xml:space="preserve">and </w:t>
      </w:r>
      <w:r w:rsidRPr="00895484">
        <w:rPr>
          <w:rFonts w:ascii="Courier New" w:hAnsi="Courier New" w:cs="Courier New"/>
          <w:sz w:val="20"/>
          <w:lang w:val="en-US" w:eastAsia="zh-CN"/>
        </w:rPr>
        <w:t>sNSSAI</w:t>
      </w:r>
      <w:r>
        <w:rPr>
          <w:rFonts w:ascii="Times New Roman" w:hAnsi="Times New Roman"/>
          <w:sz w:val="20"/>
          <w:lang w:val="en-US"/>
        </w:rPr>
        <w:t xml:space="preserve"> (</w:t>
      </w:r>
      <w:r w:rsidRPr="00D9758B">
        <w:rPr>
          <w:rFonts w:ascii="Times New Roman" w:hAnsi="Times New Roman"/>
          <w:sz w:val="20"/>
          <w:lang w:val="en-US"/>
        </w:rPr>
        <w:t>S-NSSAI</w:t>
      </w:r>
      <w:r>
        <w:rPr>
          <w:rFonts w:ascii="Times New Roman" w:hAnsi="Times New Roman"/>
          <w:sz w:val="20"/>
          <w:lang w:val="en-US"/>
        </w:rPr>
        <w:t xml:space="preserve">). </w:t>
      </w:r>
      <w:r w:rsidRPr="006D2AFB">
        <w:rPr>
          <w:rFonts w:ascii="Times New Roman" w:hAnsi="Times New Roman"/>
          <w:sz w:val="20"/>
          <w:lang w:val="en-US"/>
        </w:rPr>
        <w:t>The members in a</w:t>
      </w:r>
      <w:r>
        <w:rPr>
          <w:lang w:val="en-US"/>
        </w:rPr>
        <w:t xml:space="preserve"> </w:t>
      </w:r>
      <w:r>
        <w:rPr>
          <w:rFonts w:ascii="Courier New" w:hAnsi="Courier New" w:cs="Courier New"/>
          <w:sz w:val="20"/>
          <w:lang w:val="en-US" w:eastAsia="zh-CN"/>
        </w:rPr>
        <w:t>r</w:t>
      </w:r>
      <w:r w:rsidRPr="006D2AFB">
        <w:rPr>
          <w:rFonts w:ascii="Courier New" w:hAnsi="Courier New" w:cs="Courier New"/>
          <w:sz w:val="20"/>
          <w:lang w:val="en-US" w:eastAsia="zh-CN"/>
        </w:rPr>
        <w:t>RMPolicy</w:t>
      </w:r>
      <w:r>
        <w:rPr>
          <w:rFonts w:ascii="Courier New" w:hAnsi="Courier New" w:cs="Courier New"/>
          <w:sz w:val="20"/>
          <w:lang w:val="en-US" w:eastAsia="zh-CN"/>
        </w:rPr>
        <w:t>Member</w:t>
      </w:r>
      <w:r w:rsidRPr="006D2AFB">
        <w:rPr>
          <w:rFonts w:ascii="Courier New" w:hAnsi="Courier New" w:cs="Courier New"/>
          <w:sz w:val="20"/>
          <w:lang w:val="en-US" w:eastAsia="zh-CN"/>
        </w:rPr>
        <w:t>List</w:t>
      </w:r>
      <w:r w:rsidRPr="000A11B2">
        <w:rPr>
          <w:lang w:val="en-US"/>
        </w:rPr>
        <w:t xml:space="preserve"> </w:t>
      </w:r>
      <w:r w:rsidRPr="006D2AFB">
        <w:rPr>
          <w:rFonts w:ascii="Times New Roman" w:hAnsi="Times New Roman"/>
          <w:sz w:val="20"/>
          <w:lang w:val="en-US"/>
        </w:rPr>
        <w:t xml:space="preserve">is assigned a specific amount of </w:t>
      </w:r>
      <w:r>
        <w:rPr>
          <w:rFonts w:ascii="Times New Roman" w:hAnsi="Times New Roman"/>
          <w:sz w:val="20"/>
          <w:lang w:val="en-US"/>
        </w:rPr>
        <w:t xml:space="preserve">RRM </w:t>
      </w:r>
      <w:r w:rsidRPr="006D2AFB">
        <w:rPr>
          <w:rFonts w:ascii="Times New Roman" w:hAnsi="Times New Roman"/>
          <w:sz w:val="20"/>
          <w:lang w:val="en-US"/>
        </w:rPr>
        <w:t>resources based on settings in</w:t>
      </w:r>
      <w:r>
        <w:rPr>
          <w:lang w:val="en-US"/>
        </w:rPr>
        <w:t xml:space="preserve"> </w:t>
      </w:r>
      <w:r w:rsidRPr="00BF53E6">
        <w:rPr>
          <w:rFonts w:ascii="Courier New" w:hAnsi="Courier New" w:cs="Courier New"/>
          <w:i/>
          <w:sz w:val="20"/>
          <w:lang w:val="en-US" w:eastAsia="zh-CN"/>
        </w:rPr>
        <w:t>RRMPolicy_.</w:t>
      </w:r>
    </w:p>
    <w:p w:rsidR="00E154AB" w:rsidRDefault="00E154AB" w:rsidP="00E154AB">
      <w:pPr>
        <w:pStyle w:val="Heading4"/>
        <w:rPr>
          <w:lang w:val="en-US"/>
        </w:rPr>
      </w:pPr>
      <w:bookmarkStart w:id="7833" w:name="_Toc35878266"/>
      <w:bookmarkStart w:id="7834" w:name="_Toc36220082"/>
      <w:bookmarkStart w:id="7835" w:name="_Toc36474180"/>
      <w:bookmarkStart w:id="7836" w:name="_Toc36542452"/>
      <w:bookmarkStart w:id="7837" w:name="_Toc36543273"/>
      <w:bookmarkStart w:id="7838" w:name="_Toc36567511"/>
      <w:bookmarkStart w:id="7839" w:name="_Toc44341129"/>
      <w:bookmarkEnd w:id="7832"/>
      <w:r w:rsidRPr="00CD26FC">
        <w:rPr>
          <w:lang w:val="en-US" w:eastAsia="zh-CN"/>
        </w:rPr>
        <w:t>4</w:t>
      </w:r>
      <w:r w:rsidRPr="00CD26FC">
        <w:rPr>
          <w:lang w:val="en-US"/>
        </w:rPr>
        <w:t>.3.</w:t>
      </w:r>
      <w:r>
        <w:rPr>
          <w:lang w:val="en-US"/>
        </w:rPr>
        <w:t>42</w:t>
      </w:r>
      <w:r w:rsidRPr="00CD26FC">
        <w:rPr>
          <w:lang w:val="en-US"/>
        </w:rPr>
        <w:t>.2</w:t>
      </w:r>
      <w:r w:rsidRPr="00CD26FC">
        <w:rPr>
          <w:lang w:val="en-US"/>
        </w:rPr>
        <w:tab/>
        <w:t>Attributes</w:t>
      </w:r>
      <w:bookmarkEnd w:id="7833"/>
      <w:bookmarkEnd w:id="7834"/>
      <w:bookmarkEnd w:id="7835"/>
      <w:bookmarkEnd w:id="7836"/>
      <w:bookmarkEnd w:id="7837"/>
      <w:bookmarkEnd w:id="7838"/>
      <w:bookmarkEnd w:id="7839"/>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E154AB" w:rsidRPr="00D165C4" w:rsidTr="00583841">
        <w:trPr>
          <w:cantSplit/>
          <w:trHeight w:val="498"/>
          <w:jc w:val="center"/>
        </w:trPr>
        <w:tc>
          <w:tcPr>
            <w:tcW w:w="3936" w:type="dxa"/>
            <w:shd w:val="pct10" w:color="auto" w:fill="FFFFFF"/>
            <w:vAlign w:val="center"/>
          </w:tcPr>
          <w:p w:rsidR="00E154AB" w:rsidRPr="00D165C4" w:rsidRDefault="00E154AB" w:rsidP="00583841">
            <w:pPr>
              <w:keepNext/>
              <w:keepLines/>
              <w:spacing w:after="0"/>
              <w:jc w:val="center"/>
              <w:rPr>
                <w:rFonts w:ascii="Arial" w:hAnsi="Arial"/>
                <w:b/>
                <w:sz w:val="18"/>
                <w:lang w:val="en-US"/>
              </w:rPr>
            </w:pPr>
            <w:r w:rsidRPr="00D165C4">
              <w:rPr>
                <w:rFonts w:ascii="Arial" w:hAnsi="Arial"/>
                <w:b/>
                <w:sz w:val="18"/>
                <w:lang w:val="en-US"/>
              </w:rPr>
              <w:t>Attribute name</w:t>
            </w:r>
          </w:p>
        </w:tc>
        <w:tc>
          <w:tcPr>
            <w:tcW w:w="992" w:type="dxa"/>
            <w:shd w:val="pct10" w:color="auto" w:fill="FFFFFF"/>
            <w:vAlign w:val="center"/>
          </w:tcPr>
          <w:p w:rsidR="00E154AB" w:rsidRPr="00D165C4" w:rsidRDefault="00E154AB" w:rsidP="00583841">
            <w:pPr>
              <w:keepNext/>
              <w:keepLines/>
              <w:spacing w:after="0"/>
              <w:jc w:val="center"/>
              <w:rPr>
                <w:rFonts w:ascii="Arial" w:hAnsi="Arial"/>
                <w:b/>
                <w:sz w:val="18"/>
                <w:lang w:val="en-US"/>
              </w:rPr>
            </w:pPr>
            <w:r w:rsidRPr="00D165C4">
              <w:rPr>
                <w:rFonts w:ascii="Arial" w:hAnsi="Arial"/>
                <w:b/>
                <w:sz w:val="18"/>
                <w:lang w:val="en-US"/>
              </w:rPr>
              <w:t>Support Qualifier</w:t>
            </w:r>
          </w:p>
        </w:tc>
        <w:tc>
          <w:tcPr>
            <w:tcW w:w="1276" w:type="dxa"/>
            <w:shd w:val="pct10" w:color="auto" w:fill="FFFFFF"/>
            <w:vAlign w:val="center"/>
          </w:tcPr>
          <w:p w:rsidR="00E154AB" w:rsidRPr="00D165C4" w:rsidRDefault="00E154AB" w:rsidP="00583841">
            <w:pPr>
              <w:keepNext/>
              <w:keepLines/>
              <w:spacing w:after="0"/>
              <w:jc w:val="center"/>
              <w:rPr>
                <w:rFonts w:ascii="Arial" w:hAnsi="Arial"/>
                <w:b/>
                <w:sz w:val="18"/>
                <w:lang w:val="en-US"/>
              </w:rPr>
            </w:pPr>
            <w:r w:rsidRPr="00D165C4">
              <w:rPr>
                <w:rFonts w:ascii="Arial" w:hAnsi="Arial"/>
                <w:b/>
                <w:sz w:val="18"/>
                <w:lang w:val="en-US"/>
              </w:rPr>
              <w:t>isReadable</w:t>
            </w:r>
          </w:p>
        </w:tc>
        <w:tc>
          <w:tcPr>
            <w:tcW w:w="1134" w:type="dxa"/>
            <w:shd w:val="pct10" w:color="auto" w:fill="FFFFFF"/>
            <w:vAlign w:val="center"/>
          </w:tcPr>
          <w:p w:rsidR="00E154AB" w:rsidRPr="00D165C4" w:rsidRDefault="00E154AB" w:rsidP="00583841">
            <w:pPr>
              <w:keepNext/>
              <w:keepLines/>
              <w:spacing w:after="0"/>
              <w:jc w:val="center"/>
              <w:rPr>
                <w:rFonts w:ascii="Arial" w:hAnsi="Arial"/>
                <w:b/>
                <w:sz w:val="18"/>
                <w:lang w:val="en-US"/>
              </w:rPr>
            </w:pPr>
            <w:r w:rsidRPr="00D165C4">
              <w:rPr>
                <w:rFonts w:ascii="Arial" w:hAnsi="Arial"/>
                <w:b/>
                <w:sz w:val="18"/>
                <w:lang w:val="en-US"/>
              </w:rPr>
              <w:t>isWritable</w:t>
            </w:r>
          </w:p>
        </w:tc>
        <w:tc>
          <w:tcPr>
            <w:tcW w:w="1134" w:type="dxa"/>
            <w:shd w:val="pct10" w:color="auto" w:fill="FFFFFF"/>
            <w:vAlign w:val="center"/>
          </w:tcPr>
          <w:p w:rsidR="00E154AB" w:rsidRPr="00D165C4" w:rsidRDefault="00E154AB" w:rsidP="00583841">
            <w:pPr>
              <w:keepNext/>
              <w:keepLines/>
              <w:spacing w:after="0"/>
              <w:jc w:val="center"/>
              <w:rPr>
                <w:rFonts w:ascii="Arial" w:hAnsi="Arial"/>
                <w:b/>
                <w:sz w:val="18"/>
                <w:lang w:val="en-US"/>
              </w:rPr>
            </w:pPr>
            <w:r w:rsidRPr="00D165C4">
              <w:rPr>
                <w:rFonts w:ascii="Arial" w:hAnsi="Arial" w:cs="Arial"/>
                <w:b/>
                <w:bCs/>
                <w:sz w:val="18"/>
                <w:szCs w:val="18"/>
                <w:lang w:val="en-US"/>
              </w:rPr>
              <w:t>isInvariant</w:t>
            </w:r>
          </w:p>
        </w:tc>
        <w:tc>
          <w:tcPr>
            <w:tcW w:w="1385" w:type="dxa"/>
            <w:shd w:val="pct10" w:color="auto" w:fill="FFFFFF"/>
            <w:vAlign w:val="center"/>
          </w:tcPr>
          <w:p w:rsidR="00E154AB" w:rsidRPr="00D165C4" w:rsidRDefault="00E154AB" w:rsidP="00583841">
            <w:pPr>
              <w:keepNext/>
              <w:keepLines/>
              <w:spacing w:after="0"/>
              <w:jc w:val="center"/>
              <w:rPr>
                <w:rFonts w:ascii="Arial" w:hAnsi="Arial"/>
                <w:b/>
                <w:sz w:val="18"/>
                <w:lang w:val="en-US"/>
              </w:rPr>
            </w:pPr>
            <w:r w:rsidRPr="00D165C4">
              <w:rPr>
                <w:rFonts w:ascii="Arial" w:hAnsi="Arial"/>
                <w:b/>
                <w:sz w:val="18"/>
                <w:lang w:val="en-US"/>
              </w:rPr>
              <w:t>isNotifyable</w:t>
            </w:r>
          </w:p>
        </w:tc>
      </w:tr>
      <w:tr w:rsidR="00E154AB" w:rsidRPr="00D165C4" w:rsidTr="00583841">
        <w:trPr>
          <w:cantSplit/>
          <w:jc w:val="center"/>
        </w:trPr>
        <w:tc>
          <w:tcPr>
            <w:tcW w:w="3936" w:type="dxa"/>
          </w:tcPr>
          <w:p w:rsidR="00E154AB" w:rsidRPr="00D165C4" w:rsidRDefault="00E154AB" w:rsidP="00583841">
            <w:pPr>
              <w:keepNext/>
              <w:keepLines/>
              <w:spacing w:after="0"/>
              <w:rPr>
                <w:rFonts w:ascii="Courier New" w:hAnsi="Courier New" w:cs="Courier New"/>
                <w:sz w:val="18"/>
                <w:lang w:val="en-US" w:eastAsia="zh-CN"/>
              </w:rPr>
            </w:pPr>
            <w:r w:rsidRPr="00D165C4">
              <w:rPr>
                <w:rFonts w:ascii="Courier New" w:hAnsi="Courier New" w:cs="Courier New"/>
                <w:sz w:val="18"/>
                <w:lang w:val="en-US" w:eastAsia="zh-CN"/>
              </w:rPr>
              <w:t>pLMNId</w:t>
            </w:r>
          </w:p>
        </w:tc>
        <w:tc>
          <w:tcPr>
            <w:tcW w:w="992" w:type="dxa"/>
          </w:tcPr>
          <w:p w:rsidR="00E154AB" w:rsidRPr="00D165C4" w:rsidRDefault="00E154AB" w:rsidP="00583841">
            <w:pPr>
              <w:keepNext/>
              <w:keepLines/>
              <w:spacing w:after="0"/>
              <w:jc w:val="center"/>
              <w:rPr>
                <w:rFonts w:ascii="Arial" w:hAnsi="Arial"/>
                <w:sz w:val="18"/>
                <w:lang w:val="en-US" w:eastAsia="zh-CN"/>
              </w:rPr>
            </w:pPr>
            <w:r w:rsidRPr="00D165C4">
              <w:rPr>
                <w:rFonts w:ascii="Arial" w:hAnsi="Arial"/>
                <w:sz w:val="18"/>
                <w:lang w:val="en-US" w:eastAsia="zh-CN"/>
              </w:rPr>
              <w:t>M</w:t>
            </w:r>
          </w:p>
        </w:tc>
        <w:tc>
          <w:tcPr>
            <w:tcW w:w="1276" w:type="dxa"/>
          </w:tcPr>
          <w:p w:rsidR="00E154AB" w:rsidRPr="00D165C4" w:rsidRDefault="00E154AB" w:rsidP="00583841">
            <w:pPr>
              <w:keepNext/>
              <w:keepLines/>
              <w:spacing w:after="0"/>
              <w:jc w:val="center"/>
              <w:rPr>
                <w:rFonts w:ascii="Arial" w:hAnsi="Arial"/>
                <w:sz w:val="18"/>
                <w:lang w:val="en-US"/>
              </w:rPr>
            </w:pPr>
            <w:r w:rsidRPr="00D165C4">
              <w:rPr>
                <w:rFonts w:ascii="Arial" w:hAnsi="Arial"/>
                <w:sz w:val="18"/>
                <w:lang w:val="en-US"/>
              </w:rPr>
              <w:t>T</w:t>
            </w:r>
          </w:p>
        </w:tc>
        <w:tc>
          <w:tcPr>
            <w:tcW w:w="1134" w:type="dxa"/>
          </w:tcPr>
          <w:p w:rsidR="00E154AB" w:rsidRPr="00D165C4" w:rsidRDefault="00E154AB" w:rsidP="00583841">
            <w:pPr>
              <w:keepNext/>
              <w:keepLines/>
              <w:spacing w:after="0"/>
              <w:jc w:val="center"/>
              <w:rPr>
                <w:rFonts w:ascii="Arial" w:hAnsi="Arial"/>
                <w:sz w:val="18"/>
                <w:lang w:val="en-US"/>
              </w:rPr>
            </w:pPr>
            <w:r w:rsidRPr="00D165C4">
              <w:rPr>
                <w:rFonts w:ascii="Arial" w:hAnsi="Arial"/>
                <w:sz w:val="18"/>
                <w:lang w:val="en-US"/>
              </w:rPr>
              <w:t>T</w:t>
            </w:r>
          </w:p>
        </w:tc>
        <w:tc>
          <w:tcPr>
            <w:tcW w:w="1134" w:type="dxa"/>
          </w:tcPr>
          <w:p w:rsidR="00E154AB" w:rsidRPr="00D165C4" w:rsidRDefault="00E154AB" w:rsidP="00583841">
            <w:pPr>
              <w:keepNext/>
              <w:keepLines/>
              <w:spacing w:after="0"/>
              <w:jc w:val="center"/>
              <w:rPr>
                <w:rFonts w:ascii="Arial" w:hAnsi="Arial"/>
                <w:sz w:val="18"/>
                <w:lang w:val="en-US"/>
              </w:rPr>
            </w:pPr>
            <w:r w:rsidRPr="00D165C4">
              <w:rPr>
                <w:rFonts w:ascii="Arial" w:hAnsi="Arial"/>
                <w:sz w:val="18"/>
                <w:lang w:val="en-US"/>
              </w:rPr>
              <w:t>F</w:t>
            </w:r>
          </w:p>
        </w:tc>
        <w:tc>
          <w:tcPr>
            <w:tcW w:w="1385" w:type="dxa"/>
          </w:tcPr>
          <w:p w:rsidR="00E154AB" w:rsidRPr="00D165C4" w:rsidRDefault="00E154AB" w:rsidP="00583841">
            <w:pPr>
              <w:keepNext/>
              <w:keepLines/>
              <w:spacing w:after="0"/>
              <w:jc w:val="center"/>
              <w:rPr>
                <w:rFonts w:ascii="Arial" w:hAnsi="Arial"/>
                <w:sz w:val="18"/>
                <w:lang w:val="en-US" w:eastAsia="zh-CN"/>
              </w:rPr>
            </w:pPr>
            <w:r w:rsidRPr="00D165C4">
              <w:rPr>
                <w:rFonts w:ascii="Arial" w:hAnsi="Arial"/>
                <w:sz w:val="18"/>
                <w:lang w:val="en-US" w:eastAsia="zh-CN"/>
              </w:rPr>
              <w:t>T</w:t>
            </w:r>
          </w:p>
        </w:tc>
      </w:tr>
      <w:tr w:rsidR="00E154AB" w:rsidRPr="00D165C4" w:rsidTr="00583841">
        <w:trPr>
          <w:cantSplit/>
          <w:jc w:val="center"/>
        </w:trPr>
        <w:tc>
          <w:tcPr>
            <w:tcW w:w="3936" w:type="dxa"/>
          </w:tcPr>
          <w:p w:rsidR="00E154AB" w:rsidRPr="00D165C4" w:rsidRDefault="00E154AB" w:rsidP="00583841">
            <w:pPr>
              <w:keepNext/>
              <w:keepLines/>
              <w:spacing w:after="0"/>
              <w:rPr>
                <w:rFonts w:ascii="Courier New" w:hAnsi="Courier New" w:cs="Courier New"/>
                <w:sz w:val="18"/>
                <w:lang w:val="en-US" w:eastAsia="zh-CN"/>
              </w:rPr>
            </w:pPr>
            <w:bookmarkStart w:id="7840" w:name="_Hlk20830886"/>
            <w:r w:rsidRPr="00895484">
              <w:rPr>
                <w:rFonts w:ascii="Courier New" w:hAnsi="Courier New" w:cs="Courier New"/>
                <w:sz w:val="18"/>
                <w:lang w:val="en-US" w:eastAsia="zh-CN"/>
              </w:rPr>
              <w:t>sNSSAI</w:t>
            </w:r>
            <w:bookmarkEnd w:id="7840"/>
          </w:p>
        </w:tc>
        <w:tc>
          <w:tcPr>
            <w:tcW w:w="992" w:type="dxa"/>
          </w:tcPr>
          <w:p w:rsidR="00E154AB" w:rsidRPr="00D165C4" w:rsidRDefault="00E154AB" w:rsidP="00583841">
            <w:pPr>
              <w:keepNext/>
              <w:keepLines/>
              <w:spacing w:after="0"/>
              <w:jc w:val="center"/>
              <w:rPr>
                <w:rFonts w:ascii="Arial" w:hAnsi="Arial"/>
                <w:sz w:val="18"/>
                <w:lang w:val="en-US" w:eastAsia="zh-CN"/>
              </w:rPr>
            </w:pPr>
            <w:r w:rsidRPr="00D165C4">
              <w:rPr>
                <w:rFonts w:ascii="Arial" w:hAnsi="Arial"/>
                <w:sz w:val="18"/>
                <w:lang w:val="en-US" w:eastAsia="zh-CN"/>
              </w:rPr>
              <w:t>CM</w:t>
            </w:r>
          </w:p>
        </w:tc>
        <w:tc>
          <w:tcPr>
            <w:tcW w:w="1276" w:type="dxa"/>
          </w:tcPr>
          <w:p w:rsidR="00E154AB" w:rsidRPr="00D165C4" w:rsidRDefault="00E154AB" w:rsidP="00583841">
            <w:pPr>
              <w:keepNext/>
              <w:keepLines/>
              <w:spacing w:after="0"/>
              <w:jc w:val="center"/>
              <w:rPr>
                <w:rFonts w:ascii="Arial" w:hAnsi="Arial"/>
                <w:sz w:val="18"/>
                <w:lang w:val="en-US"/>
              </w:rPr>
            </w:pPr>
            <w:r w:rsidRPr="00D165C4">
              <w:rPr>
                <w:rFonts w:ascii="Arial" w:hAnsi="Arial"/>
                <w:sz w:val="18"/>
                <w:lang w:val="en-US"/>
              </w:rPr>
              <w:t>T</w:t>
            </w:r>
          </w:p>
        </w:tc>
        <w:tc>
          <w:tcPr>
            <w:tcW w:w="1134" w:type="dxa"/>
          </w:tcPr>
          <w:p w:rsidR="00E154AB" w:rsidRPr="00D165C4" w:rsidRDefault="00E154AB" w:rsidP="00583841">
            <w:pPr>
              <w:keepNext/>
              <w:keepLines/>
              <w:spacing w:after="0"/>
              <w:jc w:val="center"/>
              <w:rPr>
                <w:rFonts w:ascii="Arial" w:hAnsi="Arial"/>
                <w:sz w:val="18"/>
                <w:lang w:val="en-US"/>
              </w:rPr>
            </w:pPr>
            <w:r w:rsidRPr="00D165C4">
              <w:rPr>
                <w:rFonts w:ascii="Arial" w:hAnsi="Arial"/>
                <w:sz w:val="18"/>
                <w:lang w:val="en-US"/>
              </w:rPr>
              <w:t>T</w:t>
            </w:r>
          </w:p>
        </w:tc>
        <w:tc>
          <w:tcPr>
            <w:tcW w:w="1134" w:type="dxa"/>
          </w:tcPr>
          <w:p w:rsidR="00E154AB" w:rsidRPr="00D165C4" w:rsidRDefault="00E154AB" w:rsidP="00583841">
            <w:pPr>
              <w:keepNext/>
              <w:keepLines/>
              <w:spacing w:after="0"/>
              <w:jc w:val="center"/>
              <w:rPr>
                <w:rFonts w:ascii="Arial" w:hAnsi="Arial"/>
                <w:sz w:val="18"/>
                <w:lang w:val="en-US"/>
              </w:rPr>
            </w:pPr>
            <w:r w:rsidRPr="00D165C4">
              <w:rPr>
                <w:rFonts w:ascii="Arial" w:hAnsi="Arial"/>
                <w:sz w:val="18"/>
                <w:lang w:val="en-US"/>
              </w:rPr>
              <w:t>F</w:t>
            </w:r>
          </w:p>
        </w:tc>
        <w:tc>
          <w:tcPr>
            <w:tcW w:w="1385" w:type="dxa"/>
          </w:tcPr>
          <w:p w:rsidR="00E154AB" w:rsidRPr="00D165C4" w:rsidRDefault="00E154AB" w:rsidP="00583841">
            <w:pPr>
              <w:keepNext/>
              <w:keepLines/>
              <w:spacing w:after="0"/>
              <w:jc w:val="center"/>
              <w:rPr>
                <w:rFonts w:ascii="Arial" w:hAnsi="Arial"/>
                <w:sz w:val="18"/>
                <w:lang w:val="en-US" w:eastAsia="zh-CN"/>
              </w:rPr>
            </w:pPr>
            <w:r w:rsidRPr="00D165C4">
              <w:rPr>
                <w:rFonts w:ascii="Arial" w:hAnsi="Arial"/>
                <w:sz w:val="18"/>
                <w:lang w:val="en-US" w:eastAsia="zh-CN"/>
              </w:rPr>
              <w:t>T</w:t>
            </w:r>
          </w:p>
        </w:tc>
      </w:tr>
    </w:tbl>
    <w:p w:rsidR="00E154AB" w:rsidRPr="00D165C4" w:rsidRDefault="00E154AB" w:rsidP="00E154AB"/>
    <w:p w:rsidR="00E154AB" w:rsidRPr="002B15AA" w:rsidRDefault="00E154AB" w:rsidP="00E154AB">
      <w:pPr>
        <w:pStyle w:val="Heading4"/>
      </w:pPr>
      <w:bookmarkStart w:id="7841" w:name="_Toc35878267"/>
      <w:bookmarkStart w:id="7842" w:name="_Toc36220083"/>
      <w:bookmarkStart w:id="7843" w:name="_Toc36474181"/>
      <w:bookmarkStart w:id="7844" w:name="_Toc36542453"/>
      <w:bookmarkStart w:id="7845" w:name="_Toc36543274"/>
      <w:bookmarkStart w:id="7846" w:name="_Toc36567512"/>
      <w:bookmarkStart w:id="7847" w:name="_Toc44341130"/>
      <w:r w:rsidRPr="002B15AA">
        <w:rPr>
          <w:rFonts w:hint="eastAsia"/>
          <w:lang w:eastAsia="zh-CN"/>
        </w:rPr>
        <w:t>4</w:t>
      </w:r>
      <w:r w:rsidRPr="002B15AA">
        <w:t>.3.</w:t>
      </w:r>
      <w:r>
        <w:t>42</w:t>
      </w:r>
      <w:r w:rsidRPr="002B15AA">
        <w:t>.3</w:t>
      </w:r>
      <w:r w:rsidRPr="002B15AA">
        <w:tab/>
        <w:t>Attribute constraints</w:t>
      </w:r>
      <w:bookmarkEnd w:id="7841"/>
      <w:bookmarkEnd w:id="7842"/>
      <w:bookmarkEnd w:id="7843"/>
      <w:bookmarkEnd w:id="7844"/>
      <w:bookmarkEnd w:id="7845"/>
      <w:bookmarkEnd w:id="7846"/>
      <w:bookmarkEnd w:id="7847"/>
    </w:p>
    <w:tbl>
      <w:tblPr>
        <w:tblW w:w="9488" w:type="dxa"/>
        <w:jc w:val="center"/>
        <w:tblLook w:val="01E0" w:firstRow="1" w:lastRow="1" w:firstColumn="1" w:lastColumn="1" w:noHBand="0" w:noVBand="0"/>
      </w:tblPr>
      <w:tblGrid>
        <w:gridCol w:w="4886"/>
        <w:gridCol w:w="4602"/>
      </w:tblGrid>
      <w:tr w:rsidR="00E154AB" w:rsidRPr="00D165C4" w:rsidTr="00583841">
        <w:trPr>
          <w:jc w:val="center"/>
        </w:trPr>
        <w:tc>
          <w:tcPr>
            <w:tcW w:w="4886" w:type="dxa"/>
            <w:tcBorders>
              <w:top w:val="single" w:sz="4" w:space="0" w:color="auto"/>
              <w:left w:val="single" w:sz="4" w:space="0" w:color="auto"/>
              <w:bottom w:val="single" w:sz="4" w:space="0" w:color="auto"/>
              <w:right w:val="single" w:sz="4" w:space="0" w:color="auto"/>
            </w:tcBorders>
            <w:shd w:val="clear" w:color="auto" w:fill="D9D9D9"/>
          </w:tcPr>
          <w:p w:rsidR="00E154AB" w:rsidRPr="00D165C4" w:rsidRDefault="00E154AB" w:rsidP="00583841">
            <w:pPr>
              <w:keepNext/>
              <w:keepLines/>
              <w:spacing w:after="0"/>
              <w:jc w:val="center"/>
              <w:rPr>
                <w:rFonts w:ascii="Arial" w:hAnsi="Arial"/>
                <w:b/>
                <w:sz w:val="18"/>
              </w:rPr>
            </w:pPr>
            <w:r w:rsidRPr="00D165C4">
              <w:rPr>
                <w:rFonts w:ascii="Arial" w:hAnsi="Arial"/>
                <w:b/>
                <w:sz w:val="18"/>
              </w:rPr>
              <w:t>Name</w:t>
            </w:r>
          </w:p>
        </w:tc>
        <w:tc>
          <w:tcPr>
            <w:tcW w:w="4602" w:type="dxa"/>
            <w:tcBorders>
              <w:top w:val="single" w:sz="4" w:space="0" w:color="auto"/>
              <w:left w:val="single" w:sz="4" w:space="0" w:color="auto"/>
              <w:bottom w:val="single" w:sz="4" w:space="0" w:color="auto"/>
              <w:right w:val="single" w:sz="4" w:space="0" w:color="auto"/>
            </w:tcBorders>
            <w:shd w:val="clear" w:color="auto" w:fill="D9D9D9"/>
          </w:tcPr>
          <w:p w:rsidR="00E154AB" w:rsidRPr="00D165C4" w:rsidRDefault="00E154AB" w:rsidP="00583841">
            <w:pPr>
              <w:keepNext/>
              <w:keepLines/>
              <w:spacing w:after="0"/>
              <w:jc w:val="center"/>
              <w:rPr>
                <w:rFonts w:ascii="Arial" w:hAnsi="Arial"/>
                <w:b/>
                <w:sz w:val="18"/>
              </w:rPr>
            </w:pPr>
            <w:r w:rsidRPr="00D165C4">
              <w:rPr>
                <w:rFonts w:ascii="Arial" w:hAnsi="Arial"/>
                <w:b/>
                <w:sz w:val="18"/>
              </w:rPr>
              <w:t>Definition</w:t>
            </w:r>
          </w:p>
        </w:tc>
      </w:tr>
      <w:tr w:rsidR="00E154AB" w:rsidRPr="00D165C4" w:rsidTr="00583841">
        <w:trPr>
          <w:jc w:val="center"/>
        </w:trPr>
        <w:tc>
          <w:tcPr>
            <w:tcW w:w="4886" w:type="dxa"/>
            <w:tcBorders>
              <w:top w:val="single" w:sz="4" w:space="0" w:color="auto"/>
              <w:left w:val="single" w:sz="4" w:space="0" w:color="auto"/>
              <w:bottom w:val="single" w:sz="4" w:space="0" w:color="auto"/>
              <w:right w:val="single" w:sz="4" w:space="0" w:color="auto"/>
            </w:tcBorders>
          </w:tcPr>
          <w:p w:rsidR="00E154AB" w:rsidRPr="00D165C4" w:rsidRDefault="00E154AB" w:rsidP="00583841">
            <w:pPr>
              <w:keepNext/>
              <w:keepLines/>
              <w:spacing w:after="0"/>
              <w:rPr>
                <w:rFonts w:ascii="Courier New" w:hAnsi="Courier New" w:cs="Courier New"/>
                <w:sz w:val="18"/>
                <w:lang w:eastAsia="zh-CN"/>
              </w:rPr>
            </w:pPr>
            <w:r w:rsidRPr="00895484">
              <w:rPr>
                <w:rFonts w:ascii="Courier New" w:hAnsi="Courier New" w:cs="Courier New"/>
                <w:sz w:val="18"/>
                <w:lang w:eastAsia="zh-CN"/>
              </w:rPr>
              <w:t>sNSSAI</w:t>
            </w:r>
            <w:r w:rsidRPr="00D165C4">
              <w:rPr>
                <w:rFonts w:ascii="Courier New" w:hAnsi="Courier New" w:cs="Courier New"/>
                <w:sz w:val="18"/>
                <w:lang w:eastAsia="zh-CN"/>
              </w:rPr>
              <w:t xml:space="preserve"> </w:t>
            </w:r>
            <w:r w:rsidRPr="00D165C4">
              <w:rPr>
                <w:rFonts w:ascii="Arial" w:hAnsi="Arial" w:cs="Arial"/>
                <w:sz w:val="18"/>
              </w:rPr>
              <w:t>Support Qualifier</w:t>
            </w:r>
          </w:p>
        </w:tc>
        <w:tc>
          <w:tcPr>
            <w:tcW w:w="4602" w:type="dxa"/>
            <w:tcBorders>
              <w:top w:val="single" w:sz="4" w:space="0" w:color="auto"/>
              <w:left w:val="single" w:sz="4" w:space="0" w:color="auto"/>
              <w:bottom w:val="single" w:sz="4" w:space="0" w:color="auto"/>
              <w:right w:val="single" w:sz="4" w:space="0" w:color="auto"/>
            </w:tcBorders>
          </w:tcPr>
          <w:p w:rsidR="00E154AB" w:rsidRPr="00D165C4" w:rsidRDefault="00E154AB" w:rsidP="00583841">
            <w:pPr>
              <w:keepNext/>
              <w:keepLines/>
              <w:spacing w:after="0"/>
              <w:rPr>
                <w:rFonts w:ascii="Arial" w:hAnsi="Arial"/>
                <w:sz w:val="18"/>
                <w:lang w:eastAsia="zh-CN"/>
              </w:rPr>
            </w:pPr>
            <w:r w:rsidRPr="00D165C4">
              <w:rPr>
                <w:rFonts w:ascii="Arial" w:hAnsi="Arial"/>
                <w:sz w:val="18"/>
              </w:rPr>
              <w:t>Condition: Network slicing is supported</w:t>
            </w:r>
          </w:p>
        </w:tc>
      </w:tr>
    </w:tbl>
    <w:p w:rsidR="00E154AB" w:rsidRPr="002B15AA" w:rsidRDefault="00E154AB" w:rsidP="00E154AB"/>
    <w:p w:rsidR="00E154AB" w:rsidRPr="002B15AA" w:rsidRDefault="00E154AB" w:rsidP="00E154AB">
      <w:pPr>
        <w:pStyle w:val="Heading4"/>
      </w:pPr>
      <w:bookmarkStart w:id="7848" w:name="_Toc35878268"/>
      <w:bookmarkStart w:id="7849" w:name="_Toc36220084"/>
      <w:bookmarkStart w:id="7850" w:name="_Toc36474182"/>
      <w:bookmarkStart w:id="7851" w:name="_Toc36542454"/>
      <w:bookmarkStart w:id="7852" w:name="_Toc36543275"/>
      <w:bookmarkStart w:id="7853" w:name="_Toc36567513"/>
      <w:bookmarkStart w:id="7854" w:name="_Toc44341131"/>
      <w:r w:rsidRPr="002B15AA">
        <w:rPr>
          <w:rFonts w:hint="eastAsia"/>
          <w:lang w:eastAsia="zh-CN"/>
        </w:rPr>
        <w:t>4</w:t>
      </w:r>
      <w:r w:rsidRPr="002B15AA">
        <w:t>.3.</w:t>
      </w:r>
      <w:r>
        <w:t>42</w:t>
      </w:r>
      <w:r w:rsidRPr="002B15AA">
        <w:t>.4</w:t>
      </w:r>
      <w:r w:rsidRPr="002B15AA">
        <w:tab/>
        <w:t>Notifications</w:t>
      </w:r>
      <w:bookmarkEnd w:id="7848"/>
      <w:bookmarkEnd w:id="7849"/>
      <w:bookmarkEnd w:id="7850"/>
      <w:bookmarkEnd w:id="7851"/>
      <w:bookmarkEnd w:id="7852"/>
      <w:bookmarkEnd w:id="7853"/>
      <w:bookmarkEnd w:id="7854"/>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Pr="00371F62" w:rsidRDefault="00E154AB" w:rsidP="00E154AB">
      <w:pPr>
        <w:pStyle w:val="Heading3"/>
        <w:ind w:left="0" w:firstLine="0"/>
        <w:rPr>
          <w:lang w:val="en-US" w:eastAsia="zh-CN"/>
        </w:rPr>
      </w:pPr>
      <w:bookmarkStart w:id="7855" w:name="_Toc35878269"/>
      <w:bookmarkStart w:id="7856" w:name="_Toc36220085"/>
      <w:bookmarkStart w:id="7857" w:name="_Toc36474183"/>
      <w:bookmarkStart w:id="7858" w:name="_Toc36542455"/>
      <w:bookmarkStart w:id="7859" w:name="_Toc36543276"/>
      <w:bookmarkStart w:id="7860" w:name="_Toc36567514"/>
      <w:bookmarkStart w:id="7861" w:name="_Toc44341132"/>
      <w:r w:rsidRPr="00371F62">
        <w:rPr>
          <w:lang w:val="en-US" w:eastAsia="zh-CN"/>
        </w:rPr>
        <w:t>4.3.</w:t>
      </w:r>
      <w:r>
        <w:rPr>
          <w:lang w:val="en-US" w:eastAsia="zh-CN"/>
        </w:rPr>
        <w:t>43</w:t>
      </w:r>
      <w:r>
        <w:rPr>
          <w:lang w:val="en-US" w:eastAsia="zh-CN"/>
        </w:rPr>
        <w:tab/>
      </w:r>
      <w:r w:rsidRPr="007B39E9">
        <w:rPr>
          <w:rFonts w:ascii="Courier New" w:hAnsi="Courier New"/>
          <w:i/>
          <w:lang w:val="en-US" w:eastAsia="zh-CN"/>
        </w:rPr>
        <w:t>RRMPolicy</w:t>
      </w:r>
      <w:r>
        <w:rPr>
          <w:rFonts w:ascii="Courier New" w:hAnsi="Courier New"/>
          <w:i/>
          <w:lang w:val="en-US" w:eastAsia="zh-CN"/>
        </w:rPr>
        <w:t>_</w:t>
      </w:r>
      <w:bookmarkEnd w:id="7855"/>
      <w:bookmarkEnd w:id="7856"/>
      <w:bookmarkEnd w:id="7857"/>
      <w:bookmarkEnd w:id="7858"/>
      <w:bookmarkEnd w:id="7859"/>
      <w:bookmarkEnd w:id="7860"/>
      <w:bookmarkEnd w:id="7861"/>
    </w:p>
    <w:p w:rsidR="00E154AB" w:rsidRPr="00371F62" w:rsidRDefault="00E154AB" w:rsidP="00E154AB">
      <w:pPr>
        <w:pStyle w:val="Heading4"/>
        <w:rPr>
          <w:lang w:val="en-US"/>
        </w:rPr>
      </w:pPr>
      <w:bookmarkStart w:id="7862" w:name="_Toc35878270"/>
      <w:bookmarkStart w:id="7863" w:name="_Toc36220086"/>
      <w:bookmarkStart w:id="7864" w:name="_Toc36474184"/>
      <w:bookmarkStart w:id="7865" w:name="_Toc36542456"/>
      <w:bookmarkStart w:id="7866" w:name="_Toc36543277"/>
      <w:bookmarkStart w:id="7867" w:name="_Toc36567515"/>
      <w:bookmarkStart w:id="7868" w:name="_Toc44341133"/>
      <w:r w:rsidRPr="00371F62">
        <w:rPr>
          <w:lang w:val="en-US" w:eastAsia="zh-CN"/>
        </w:rPr>
        <w:t>4</w:t>
      </w:r>
      <w:r w:rsidRPr="00371F62">
        <w:rPr>
          <w:lang w:val="en-US"/>
        </w:rPr>
        <w:t>.3.</w:t>
      </w:r>
      <w:r>
        <w:rPr>
          <w:lang w:val="en-US"/>
        </w:rPr>
        <w:t>43</w:t>
      </w:r>
      <w:r w:rsidRPr="00371F62">
        <w:rPr>
          <w:lang w:val="en-US"/>
        </w:rPr>
        <w:t>.1</w:t>
      </w:r>
      <w:r w:rsidRPr="00371F62">
        <w:rPr>
          <w:lang w:val="en-US"/>
        </w:rPr>
        <w:tab/>
        <w:t>Definition</w:t>
      </w:r>
      <w:bookmarkEnd w:id="7862"/>
      <w:bookmarkEnd w:id="7863"/>
      <w:bookmarkEnd w:id="7864"/>
      <w:bookmarkEnd w:id="7865"/>
      <w:bookmarkEnd w:id="7866"/>
      <w:bookmarkEnd w:id="7867"/>
      <w:bookmarkEnd w:id="7868"/>
    </w:p>
    <w:p w:rsidR="00E154AB" w:rsidRDefault="00E154AB" w:rsidP="00E154AB">
      <w:pPr>
        <w:rPr>
          <w:lang w:val="en-US" w:eastAsia="sv-SE"/>
        </w:rPr>
      </w:pPr>
      <w:r w:rsidRPr="000B2839">
        <w:rPr>
          <w:lang w:val="en-US"/>
        </w:rPr>
        <w:t>This IOC represent</w:t>
      </w:r>
      <w:r>
        <w:rPr>
          <w:lang w:val="en-US"/>
        </w:rPr>
        <w:t xml:space="preserve">s the properties of an abstract </w:t>
      </w:r>
      <w:r w:rsidRPr="00D612D5">
        <w:rPr>
          <w:rFonts w:ascii="Courier New" w:hAnsi="Courier New" w:cs="Courier New"/>
          <w:lang w:val="en-US" w:eastAsia="zh-CN"/>
        </w:rPr>
        <w:t>RRMPolicy</w:t>
      </w:r>
      <w:r>
        <w:rPr>
          <w:lang w:val="en-US"/>
        </w:rPr>
        <w:t xml:space="preserve">. The </w:t>
      </w:r>
      <w:r w:rsidRPr="007B39E9">
        <w:rPr>
          <w:rFonts w:ascii="Courier New" w:hAnsi="Courier New" w:cs="Courier New"/>
          <w:i/>
          <w:lang w:val="en-US" w:eastAsia="zh-CN"/>
        </w:rPr>
        <w:t>RRMPolicy_</w:t>
      </w:r>
      <w:r>
        <w:rPr>
          <w:lang w:val="en-US"/>
        </w:rPr>
        <w:t xml:space="preserve"> IOC needs to be subclassed to be </w:t>
      </w:r>
      <w:r w:rsidRPr="0097329F">
        <w:rPr>
          <w:lang w:val="en-US"/>
        </w:rPr>
        <w:t>instantiated.</w:t>
      </w:r>
      <w:r>
        <w:rPr>
          <w:lang w:val="en-US"/>
        </w:rPr>
        <w:t xml:space="preserve"> It defines two attributes apart from those inherited from </w:t>
      </w:r>
      <w:r w:rsidRPr="00FB5B01">
        <w:rPr>
          <w:rFonts w:ascii="Courier New" w:hAnsi="Courier New" w:cs="Courier New"/>
          <w:lang w:val="en-US" w:eastAsia="zh-CN"/>
        </w:rPr>
        <w:t>TOP</w:t>
      </w:r>
      <w:r>
        <w:rPr>
          <w:lang w:val="en-US"/>
        </w:rPr>
        <w:t xml:space="preserve"> IOC, the </w:t>
      </w:r>
      <w:r w:rsidRPr="00C7483A">
        <w:rPr>
          <w:rFonts w:ascii="Courier New" w:hAnsi="Courier New" w:cs="Courier New"/>
          <w:lang w:val="en-US" w:eastAsia="zh-CN"/>
        </w:rPr>
        <w:t>resourceType</w:t>
      </w:r>
      <w:r w:rsidRPr="000B2839" w:rsidDel="006B68B4">
        <w:rPr>
          <w:lang w:val="en-US"/>
        </w:rPr>
        <w:t xml:space="preserve"> </w:t>
      </w:r>
      <w:r>
        <w:rPr>
          <w:lang w:val="en-US"/>
        </w:rPr>
        <w:t xml:space="preserve">attribute defines type of resource (PRB, RRC connected users, DRB usage etc.) and the </w:t>
      </w:r>
      <w:r>
        <w:rPr>
          <w:rFonts w:ascii="Courier New" w:hAnsi="Courier New" w:cs="Courier New"/>
          <w:lang w:val="en-US" w:eastAsia="zh-CN"/>
        </w:rPr>
        <w:t xml:space="preserve">rRMPolicyMemberList </w:t>
      </w:r>
      <w:r w:rsidRPr="005D2B84">
        <w:rPr>
          <w:lang w:val="en-US"/>
        </w:rPr>
        <w:t>attribute</w:t>
      </w:r>
      <w:r w:rsidRPr="00D47B09">
        <w:rPr>
          <w:lang w:val="en-US"/>
        </w:rPr>
        <w:t xml:space="preserve"> defines the</w:t>
      </w:r>
      <w:r>
        <w:rPr>
          <w:rFonts w:ascii="Courier New" w:hAnsi="Courier New" w:cs="Courier New"/>
          <w:lang w:val="en-US" w:eastAsia="zh-CN"/>
        </w:rPr>
        <w:t xml:space="preserve"> RRMPolicyMember(s)</w:t>
      </w:r>
      <w:r w:rsidRPr="00D47B09">
        <w:rPr>
          <w:lang w:val="en-US"/>
        </w:rPr>
        <w:t>that is subject to this policy</w:t>
      </w:r>
      <w:r>
        <w:rPr>
          <w:lang w:val="en-US"/>
        </w:rPr>
        <w:t xml:space="preserve">. An RRM resource (defined in </w:t>
      </w:r>
      <w:r w:rsidRPr="00C7483A">
        <w:rPr>
          <w:rFonts w:ascii="Courier New" w:hAnsi="Courier New" w:cs="Courier New"/>
          <w:lang w:val="en-US" w:eastAsia="zh-CN"/>
        </w:rPr>
        <w:t>resourceType</w:t>
      </w:r>
      <w:r>
        <w:rPr>
          <w:lang w:val="en-US"/>
        </w:rPr>
        <w:t xml:space="preserve"> attribute) is located in </w:t>
      </w:r>
      <w:r w:rsidRPr="00D612D5">
        <w:rPr>
          <w:rFonts w:ascii="Courier New" w:hAnsi="Courier New" w:cs="Courier New"/>
          <w:lang w:val="en-US" w:eastAsia="zh-CN"/>
        </w:rPr>
        <w:t>NRCellDU</w:t>
      </w:r>
      <w:r>
        <w:rPr>
          <w:lang w:val="en-US"/>
        </w:rPr>
        <w:t>,</w:t>
      </w:r>
      <w:r w:rsidRPr="00D612D5">
        <w:rPr>
          <w:rFonts w:ascii="Courier New" w:hAnsi="Courier New" w:cs="Courier New"/>
          <w:lang w:val="en-US" w:eastAsia="zh-CN"/>
        </w:rPr>
        <w:t xml:space="preserve"> NRCellCU</w:t>
      </w:r>
      <w:r>
        <w:rPr>
          <w:rFonts w:ascii="Courier New" w:hAnsi="Courier New" w:cs="Courier New"/>
          <w:lang w:val="en-US" w:eastAsia="zh-CN"/>
        </w:rPr>
        <w:t xml:space="preserve">, </w:t>
      </w:r>
      <w:r w:rsidRPr="00D612D5">
        <w:rPr>
          <w:rFonts w:ascii="Courier New" w:hAnsi="Courier New" w:cs="Courier New"/>
          <w:lang w:val="en-US" w:eastAsia="zh-CN"/>
        </w:rPr>
        <w:t>GNB</w:t>
      </w:r>
      <w:r>
        <w:rPr>
          <w:rFonts w:ascii="Courier New" w:hAnsi="Courier New" w:cs="Courier New"/>
          <w:lang w:val="en-US" w:eastAsia="zh-CN"/>
        </w:rPr>
        <w:t>DU</w:t>
      </w:r>
      <w:r w:rsidRPr="00D612D5">
        <w:rPr>
          <w:rFonts w:ascii="Courier New" w:hAnsi="Courier New" w:cs="Courier New"/>
          <w:lang w:val="en-US" w:eastAsia="zh-CN"/>
        </w:rPr>
        <w:t>Function</w:t>
      </w:r>
      <w:r>
        <w:rPr>
          <w:rFonts w:ascii="Courier New" w:hAnsi="Courier New" w:cs="Courier New"/>
          <w:lang w:val="en-US" w:eastAsia="zh-CN"/>
        </w:rPr>
        <w:t xml:space="preserve">, </w:t>
      </w:r>
      <w:r w:rsidRPr="00D612D5">
        <w:rPr>
          <w:rFonts w:ascii="Courier New" w:hAnsi="Courier New" w:cs="Courier New"/>
          <w:lang w:val="en-US" w:eastAsia="zh-CN"/>
        </w:rPr>
        <w:t>GNBCU</w:t>
      </w:r>
      <w:r>
        <w:rPr>
          <w:rFonts w:ascii="Courier New" w:hAnsi="Courier New" w:cs="Courier New"/>
          <w:lang w:val="en-US" w:eastAsia="zh-CN"/>
        </w:rPr>
        <w:t>CP</w:t>
      </w:r>
      <w:r w:rsidRPr="00D612D5">
        <w:rPr>
          <w:rFonts w:ascii="Courier New" w:hAnsi="Courier New" w:cs="Courier New"/>
          <w:lang w:val="en-US" w:eastAsia="zh-CN"/>
        </w:rPr>
        <w:t>Function</w:t>
      </w:r>
      <w:r>
        <w:rPr>
          <w:lang w:val="en-US"/>
        </w:rPr>
        <w:t xml:space="preserve"> or in </w:t>
      </w:r>
      <w:r w:rsidRPr="0097329F">
        <w:rPr>
          <w:rFonts w:ascii="Courier New" w:hAnsi="Courier New" w:cs="Courier New"/>
          <w:lang w:val="en-US"/>
        </w:rPr>
        <w:t>GNBCUUPFunction</w:t>
      </w:r>
      <w:r w:rsidRPr="0097329F">
        <w:rPr>
          <w:lang w:val="en-US"/>
        </w:rPr>
        <w:t>.</w:t>
      </w:r>
      <w:r>
        <w:rPr>
          <w:lang w:val="en-US"/>
        </w:rPr>
        <w:t xml:space="preserve"> </w:t>
      </w:r>
      <w:r w:rsidRPr="00395423">
        <w:rPr>
          <w:lang w:val="en-US"/>
        </w:rPr>
        <w:t xml:space="preserve">The </w:t>
      </w:r>
      <w:r w:rsidRPr="005D2B84">
        <w:rPr>
          <w:rFonts w:ascii="Courier New" w:hAnsi="Courier New" w:cs="Courier New"/>
          <w:lang w:val="en-US" w:eastAsia="zh-CN"/>
        </w:rPr>
        <w:t>RRMPolicyRatio</w:t>
      </w:r>
      <w:r>
        <w:rPr>
          <w:lang w:val="en-US"/>
        </w:rPr>
        <w:t xml:space="preserve"> IOC is one realization of a </w:t>
      </w:r>
      <w:r w:rsidRPr="005C2C4C">
        <w:rPr>
          <w:rFonts w:ascii="Courier New" w:hAnsi="Courier New" w:cs="Courier New"/>
          <w:i/>
          <w:lang w:val="en-US" w:eastAsia="zh-CN"/>
        </w:rPr>
        <w:t>RRMPolicy</w:t>
      </w:r>
      <w:r w:rsidRPr="00BA5B9F">
        <w:rPr>
          <w:rFonts w:ascii="Courier New" w:hAnsi="Courier New" w:cs="Courier New"/>
          <w:i/>
          <w:lang w:val="en-US" w:eastAsia="zh-CN"/>
        </w:rPr>
        <w:t>_</w:t>
      </w:r>
      <w:r w:rsidRPr="00BA5B9F">
        <w:rPr>
          <w:lang w:val="en-US"/>
        </w:rPr>
        <w:t xml:space="preserve"> IOC,</w:t>
      </w:r>
      <w:r>
        <w:rPr>
          <w:lang w:val="en-US"/>
        </w:rPr>
        <w:t xml:space="preserve"> </w:t>
      </w:r>
      <w:r w:rsidRPr="00395423">
        <w:rPr>
          <w:lang w:val="en-US"/>
        </w:rPr>
        <w:t xml:space="preserve">see the inheritance </w:t>
      </w:r>
      <w:r>
        <w:rPr>
          <w:lang w:val="en-US"/>
        </w:rPr>
        <w:t xml:space="preserve">in </w:t>
      </w:r>
      <w:r w:rsidRPr="00BA54F8">
        <w:rPr>
          <w:lang w:val="en-US"/>
        </w:rPr>
        <w:t>Figure 4.2.1.2-1.</w:t>
      </w:r>
      <w:r>
        <w:rPr>
          <w:lang w:val="en-US"/>
        </w:rPr>
        <w:t xml:space="preserve"> </w:t>
      </w:r>
      <w:r w:rsidRPr="005B5E33">
        <w:rPr>
          <w:lang w:val="en-US"/>
        </w:rPr>
        <w:t>This RRM framework allows adding new policies, both</w:t>
      </w:r>
      <w:r>
        <w:rPr>
          <w:lang w:val="en-US"/>
        </w:rPr>
        <w:t xml:space="preserve"> </w:t>
      </w:r>
      <w:r w:rsidRPr="0097329F">
        <w:rPr>
          <w:lang w:val="en-US"/>
        </w:rPr>
        <w:t>standardized</w:t>
      </w:r>
      <w:r w:rsidRPr="005B5E33">
        <w:rPr>
          <w:lang w:val="en-US"/>
        </w:rPr>
        <w:t xml:space="preserve"> </w:t>
      </w:r>
      <w:del w:id="7869" w:author="28.541_CR0302_(Rel-16)_eNRM" w:date="2020-06-29T14:54:00Z">
        <w:r w:rsidRPr="005B5E33" w:rsidDel="006429F5">
          <w:rPr>
            <w:lang w:val="en-US"/>
          </w:rPr>
          <w:delText>(like</w:delText>
        </w:r>
        <w:r w:rsidDel="006429F5">
          <w:rPr>
            <w:i/>
            <w:iCs/>
            <w:lang w:val="en-US"/>
          </w:rPr>
          <w:delText xml:space="preserve"> </w:delText>
        </w:r>
        <w:r w:rsidRPr="005D2B84" w:rsidDel="006429F5">
          <w:rPr>
            <w:rFonts w:ascii="Courier New" w:hAnsi="Courier New" w:cs="Courier New"/>
            <w:lang w:val="en-US" w:eastAsia="zh-CN"/>
          </w:rPr>
          <w:delText>RRMPolicyRatio</w:delText>
        </w:r>
        <w:r w:rsidRPr="005B5E33" w:rsidDel="006429F5">
          <w:rPr>
            <w:lang w:val="en-US"/>
          </w:rPr>
          <w:delText xml:space="preserve">) </w:delText>
        </w:r>
      </w:del>
      <w:r w:rsidRPr="005B5E33">
        <w:rPr>
          <w:lang w:val="en-US"/>
        </w:rPr>
        <w:t xml:space="preserve">or as vendor specific, by inheriting from the abstract </w:t>
      </w:r>
      <w:r w:rsidRPr="005B5E33">
        <w:rPr>
          <w:rFonts w:ascii="Courier New" w:hAnsi="Courier New" w:cs="Courier New"/>
          <w:i/>
          <w:lang w:val="en-US" w:eastAsia="zh-CN"/>
        </w:rPr>
        <w:t xml:space="preserve">RRMPolicy_ </w:t>
      </w:r>
      <w:r w:rsidRPr="00BA5B9F">
        <w:rPr>
          <w:rFonts w:ascii="Courier New" w:hAnsi="Courier New" w:cs="Courier New"/>
          <w:i/>
          <w:lang w:val="en-US" w:eastAsia="zh-CN"/>
        </w:rPr>
        <w:t>IOC</w:t>
      </w:r>
      <w:r w:rsidRPr="00BA5B9F">
        <w:rPr>
          <w:i/>
          <w:iCs/>
          <w:lang w:val="en-US"/>
        </w:rPr>
        <w:t>.</w:t>
      </w:r>
      <w:r>
        <w:rPr>
          <w:i/>
          <w:iCs/>
          <w:lang w:val="en-US"/>
        </w:rPr>
        <w:t xml:space="preserve"> </w:t>
      </w:r>
    </w:p>
    <w:p w:rsidR="00E154AB" w:rsidRDefault="00E154AB" w:rsidP="00E154AB">
      <w:pPr>
        <w:pStyle w:val="Heading4"/>
        <w:rPr>
          <w:lang w:val="en-US"/>
        </w:rPr>
      </w:pPr>
      <w:r>
        <w:rPr>
          <w:lang w:val="en-US"/>
        </w:rPr>
        <w:t xml:space="preserve"> </w:t>
      </w:r>
      <w:bookmarkStart w:id="7870" w:name="_Toc35878271"/>
      <w:bookmarkStart w:id="7871" w:name="_Toc36220087"/>
      <w:bookmarkStart w:id="7872" w:name="_Toc36474185"/>
      <w:bookmarkStart w:id="7873" w:name="_Toc36542457"/>
      <w:bookmarkStart w:id="7874" w:name="_Toc36543278"/>
      <w:bookmarkStart w:id="7875" w:name="_Toc36567516"/>
      <w:bookmarkStart w:id="7876" w:name="_Toc44341134"/>
      <w:r w:rsidRPr="00371F62">
        <w:rPr>
          <w:lang w:val="en-US" w:eastAsia="zh-CN"/>
        </w:rPr>
        <w:t>4</w:t>
      </w:r>
      <w:r w:rsidRPr="00371F62">
        <w:rPr>
          <w:lang w:val="en-US"/>
        </w:rPr>
        <w:t>.3.</w:t>
      </w:r>
      <w:r>
        <w:rPr>
          <w:lang w:val="en-US"/>
        </w:rPr>
        <w:t>43</w:t>
      </w:r>
      <w:r w:rsidRPr="00371F62">
        <w:rPr>
          <w:lang w:val="en-US"/>
        </w:rPr>
        <w:t>.2</w:t>
      </w:r>
      <w:r w:rsidRPr="00371F62">
        <w:rPr>
          <w:lang w:val="en-US"/>
        </w:rPr>
        <w:tab/>
        <w:t>Attributes</w:t>
      </w:r>
      <w:bookmarkEnd w:id="7870"/>
      <w:bookmarkEnd w:id="7871"/>
      <w:bookmarkEnd w:id="7872"/>
      <w:bookmarkEnd w:id="7873"/>
      <w:bookmarkEnd w:id="7874"/>
      <w:bookmarkEnd w:id="7875"/>
      <w:bookmarkEnd w:id="7876"/>
    </w:p>
    <w:p w:rsidR="00E154AB" w:rsidRPr="0022420F" w:rsidRDefault="00E154AB" w:rsidP="00E154AB">
      <w:r>
        <w:t xml:space="preserve">The </w:t>
      </w:r>
      <w:r w:rsidRPr="00044603">
        <w:rPr>
          <w:rFonts w:ascii="Courier New" w:hAnsi="Courier New" w:cs="Courier New"/>
          <w:i/>
          <w:lang w:val="en-US" w:eastAsia="zh-CN"/>
        </w:rPr>
        <w:t>RRMPolicy</w:t>
      </w:r>
      <w:r>
        <w:rPr>
          <w:rFonts w:ascii="Courier New" w:hAnsi="Courier New" w:cs="Courier New"/>
          <w:i/>
          <w:lang w:val="en-US" w:eastAsia="zh-CN"/>
        </w:rPr>
        <w:t>_</w:t>
      </w:r>
      <w:r>
        <w:rPr>
          <w:lang w:val="en-US"/>
        </w:rPr>
        <w:t xml:space="preserve"> </w:t>
      </w:r>
      <w:r w:rsidRPr="00E00A1A">
        <w:rPr>
          <w:lang w:val="en-US"/>
        </w:rPr>
        <w:t>IOC</w:t>
      </w:r>
      <w:r w:rsidRPr="00774ECD">
        <w:t xml:space="preserve"> </w:t>
      </w:r>
      <w:r>
        <w:t xml:space="preserve">have the following attributes, apart from those inherited from </w:t>
      </w:r>
      <w:r w:rsidRPr="00FB5B01">
        <w:rPr>
          <w:rFonts w:ascii="Courier New" w:hAnsi="Courier New" w:cs="Courier New"/>
          <w:lang w:val="en-US" w:eastAsia="zh-CN"/>
        </w:rPr>
        <w:t xml:space="preserve">TOP </w:t>
      </w:r>
      <w:r>
        <w:t>IOC (defined in TS 28.622 [30]):</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E154AB" w:rsidRPr="00371F62" w:rsidTr="00583841">
        <w:trPr>
          <w:cantSplit/>
          <w:trHeight w:val="498"/>
          <w:jc w:val="center"/>
        </w:trPr>
        <w:tc>
          <w:tcPr>
            <w:tcW w:w="3936" w:type="dxa"/>
            <w:shd w:val="pct10" w:color="auto" w:fill="FFFFFF"/>
            <w:vAlign w:val="center"/>
          </w:tcPr>
          <w:p w:rsidR="00E154AB" w:rsidRPr="00371F62" w:rsidRDefault="00E154AB" w:rsidP="00583841">
            <w:pPr>
              <w:pStyle w:val="TAH"/>
              <w:rPr>
                <w:lang w:val="en-US"/>
              </w:rPr>
            </w:pPr>
            <w:r w:rsidRPr="00371F62">
              <w:rPr>
                <w:lang w:val="en-US"/>
              </w:rPr>
              <w:t>Attribute name</w:t>
            </w:r>
          </w:p>
        </w:tc>
        <w:tc>
          <w:tcPr>
            <w:tcW w:w="992" w:type="dxa"/>
            <w:shd w:val="pct10" w:color="auto" w:fill="FFFFFF"/>
            <w:vAlign w:val="center"/>
          </w:tcPr>
          <w:p w:rsidR="00E154AB" w:rsidRPr="00371F62" w:rsidRDefault="00E154AB" w:rsidP="00583841">
            <w:pPr>
              <w:pStyle w:val="TAH"/>
              <w:rPr>
                <w:lang w:val="en-US"/>
              </w:rPr>
            </w:pPr>
            <w:r w:rsidRPr="00371F62">
              <w:rPr>
                <w:lang w:val="en-US"/>
              </w:rPr>
              <w:t>Support Qualifier</w:t>
            </w:r>
          </w:p>
        </w:tc>
        <w:tc>
          <w:tcPr>
            <w:tcW w:w="1276" w:type="dxa"/>
            <w:shd w:val="pct10" w:color="auto" w:fill="FFFFFF"/>
            <w:vAlign w:val="center"/>
          </w:tcPr>
          <w:p w:rsidR="00E154AB" w:rsidRPr="00371F62" w:rsidRDefault="00E154AB" w:rsidP="00583841">
            <w:pPr>
              <w:pStyle w:val="TAH"/>
              <w:rPr>
                <w:lang w:val="en-US"/>
              </w:rPr>
            </w:pPr>
            <w:r w:rsidRPr="00371F62">
              <w:rPr>
                <w:lang w:val="en-US"/>
              </w:rPr>
              <w:t>isReadable</w:t>
            </w:r>
          </w:p>
        </w:tc>
        <w:tc>
          <w:tcPr>
            <w:tcW w:w="1134" w:type="dxa"/>
            <w:shd w:val="pct10" w:color="auto" w:fill="FFFFFF"/>
            <w:vAlign w:val="center"/>
          </w:tcPr>
          <w:p w:rsidR="00E154AB" w:rsidRPr="00371F62" w:rsidRDefault="00E154AB" w:rsidP="00583841">
            <w:pPr>
              <w:pStyle w:val="TAH"/>
              <w:rPr>
                <w:lang w:val="en-US"/>
              </w:rPr>
            </w:pPr>
            <w:r w:rsidRPr="00371F62">
              <w:rPr>
                <w:lang w:val="en-US"/>
              </w:rPr>
              <w:t>isWritable</w:t>
            </w:r>
          </w:p>
        </w:tc>
        <w:tc>
          <w:tcPr>
            <w:tcW w:w="1134" w:type="dxa"/>
            <w:shd w:val="pct10" w:color="auto" w:fill="FFFFFF"/>
            <w:vAlign w:val="center"/>
          </w:tcPr>
          <w:p w:rsidR="00E154AB" w:rsidRPr="00371F62" w:rsidRDefault="00E154AB" w:rsidP="00583841">
            <w:pPr>
              <w:pStyle w:val="TAH"/>
              <w:rPr>
                <w:lang w:val="en-US"/>
              </w:rPr>
            </w:pPr>
            <w:r w:rsidRPr="00371F62">
              <w:rPr>
                <w:rFonts w:cs="Arial"/>
                <w:bCs/>
                <w:szCs w:val="18"/>
                <w:lang w:val="en-US"/>
              </w:rPr>
              <w:t>isInvariant</w:t>
            </w:r>
          </w:p>
        </w:tc>
        <w:tc>
          <w:tcPr>
            <w:tcW w:w="1385" w:type="dxa"/>
            <w:shd w:val="pct10" w:color="auto" w:fill="FFFFFF"/>
            <w:vAlign w:val="center"/>
          </w:tcPr>
          <w:p w:rsidR="00E154AB" w:rsidRPr="00371F62" w:rsidRDefault="00E154AB" w:rsidP="00583841">
            <w:pPr>
              <w:pStyle w:val="TAH"/>
              <w:rPr>
                <w:lang w:val="en-US"/>
              </w:rPr>
            </w:pPr>
            <w:r w:rsidRPr="00371F62">
              <w:rPr>
                <w:lang w:val="en-US"/>
              </w:rPr>
              <w:t>isNotifyable</w:t>
            </w:r>
          </w:p>
        </w:tc>
      </w:tr>
      <w:tr w:rsidR="00E154AB" w:rsidRPr="00371F62" w:rsidTr="00583841">
        <w:trPr>
          <w:cantSplit/>
          <w:jc w:val="center"/>
        </w:trPr>
        <w:tc>
          <w:tcPr>
            <w:tcW w:w="3936" w:type="dxa"/>
          </w:tcPr>
          <w:p w:rsidR="00E154AB" w:rsidRPr="00371F62" w:rsidRDefault="00E154AB" w:rsidP="00583841">
            <w:pPr>
              <w:pStyle w:val="TAL"/>
              <w:rPr>
                <w:rFonts w:ascii="Courier New" w:hAnsi="Courier New" w:cs="Courier New"/>
                <w:lang w:val="en-US" w:eastAsia="zh-CN"/>
              </w:rPr>
            </w:pPr>
            <w:r w:rsidRPr="00C7483A">
              <w:rPr>
                <w:rFonts w:ascii="Courier New" w:hAnsi="Courier New" w:cs="Courier New"/>
                <w:lang w:val="en-US" w:eastAsia="zh-CN"/>
              </w:rPr>
              <w:t>resourceType</w:t>
            </w:r>
          </w:p>
        </w:tc>
        <w:tc>
          <w:tcPr>
            <w:tcW w:w="992" w:type="dxa"/>
          </w:tcPr>
          <w:p w:rsidR="00E154AB" w:rsidRPr="00371F62" w:rsidRDefault="00E154AB" w:rsidP="00583841">
            <w:pPr>
              <w:pStyle w:val="TAL"/>
              <w:jc w:val="center"/>
              <w:rPr>
                <w:lang w:val="en-US" w:eastAsia="zh-CN"/>
              </w:rPr>
            </w:pPr>
            <w:r w:rsidRPr="00C7483A">
              <w:rPr>
                <w:lang w:val="en-US" w:eastAsia="zh-CN"/>
              </w:rPr>
              <w:t>M</w:t>
            </w:r>
          </w:p>
        </w:tc>
        <w:tc>
          <w:tcPr>
            <w:tcW w:w="1276" w:type="dxa"/>
          </w:tcPr>
          <w:p w:rsidR="00E154AB" w:rsidRPr="00371F62" w:rsidRDefault="00E154AB" w:rsidP="00583841">
            <w:pPr>
              <w:pStyle w:val="TAL"/>
              <w:jc w:val="center"/>
              <w:rPr>
                <w:lang w:val="en-US"/>
              </w:rPr>
            </w:pPr>
            <w:r w:rsidRPr="00C7483A">
              <w:rPr>
                <w:lang w:val="en-US"/>
              </w:rPr>
              <w:t>T</w:t>
            </w:r>
          </w:p>
        </w:tc>
        <w:tc>
          <w:tcPr>
            <w:tcW w:w="1134" w:type="dxa"/>
          </w:tcPr>
          <w:p w:rsidR="00E154AB" w:rsidRPr="00371F62" w:rsidRDefault="00E154AB" w:rsidP="00583841">
            <w:pPr>
              <w:pStyle w:val="TAL"/>
              <w:jc w:val="center"/>
              <w:rPr>
                <w:lang w:val="en-US"/>
              </w:rPr>
            </w:pPr>
            <w:r w:rsidRPr="00C7483A">
              <w:rPr>
                <w:lang w:val="en-US"/>
              </w:rPr>
              <w:t>T</w:t>
            </w:r>
          </w:p>
        </w:tc>
        <w:tc>
          <w:tcPr>
            <w:tcW w:w="1134" w:type="dxa"/>
          </w:tcPr>
          <w:p w:rsidR="00E154AB" w:rsidRPr="00371F62" w:rsidRDefault="00E154AB" w:rsidP="00583841">
            <w:pPr>
              <w:pStyle w:val="TAL"/>
              <w:jc w:val="center"/>
              <w:rPr>
                <w:lang w:val="en-US"/>
              </w:rPr>
            </w:pPr>
            <w:r>
              <w:rPr>
                <w:lang w:val="en-US"/>
              </w:rPr>
              <w:t>F</w:t>
            </w:r>
          </w:p>
        </w:tc>
        <w:tc>
          <w:tcPr>
            <w:tcW w:w="1385" w:type="dxa"/>
          </w:tcPr>
          <w:p w:rsidR="00E154AB" w:rsidRPr="00371F62" w:rsidRDefault="00E154AB" w:rsidP="00583841">
            <w:pPr>
              <w:pStyle w:val="TAL"/>
              <w:jc w:val="center"/>
              <w:rPr>
                <w:lang w:val="en-US" w:eastAsia="zh-CN"/>
              </w:rPr>
            </w:pPr>
            <w:r>
              <w:rPr>
                <w:lang w:val="en-US" w:eastAsia="zh-CN"/>
              </w:rPr>
              <w:t>T</w:t>
            </w:r>
          </w:p>
        </w:tc>
      </w:tr>
      <w:tr w:rsidR="00E154AB" w:rsidRPr="00371F62" w:rsidTr="00583841">
        <w:trPr>
          <w:cantSplit/>
          <w:jc w:val="center"/>
        </w:trPr>
        <w:tc>
          <w:tcPr>
            <w:tcW w:w="3936" w:type="dxa"/>
          </w:tcPr>
          <w:p w:rsidR="00E154AB" w:rsidRPr="00C7483A" w:rsidRDefault="00E154AB" w:rsidP="00583841">
            <w:pPr>
              <w:pStyle w:val="TAL"/>
              <w:rPr>
                <w:rFonts w:ascii="Courier New" w:hAnsi="Courier New" w:cs="Courier New"/>
                <w:lang w:val="en-US" w:eastAsia="zh-CN"/>
              </w:rPr>
            </w:pPr>
            <w:r w:rsidRPr="00C7483A">
              <w:rPr>
                <w:rFonts w:ascii="Courier New" w:hAnsi="Courier New" w:cs="Courier New"/>
                <w:lang w:val="en-US" w:eastAsia="zh-CN"/>
              </w:rPr>
              <w:t>r</w:t>
            </w:r>
            <w:r>
              <w:rPr>
                <w:rFonts w:ascii="Courier New" w:hAnsi="Courier New" w:cs="Courier New"/>
                <w:lang w:val="en-US" w:eastAsia="zh-CN"/>
              </w:rPr>
              <w:t>RMPolicyMemberList</w:t>
            </w:r>
          </w:p>
        </w:tc>
        <w:tc>
          <w:tcPr>
            <w:tcW w:w="992" w:type="dxa"/>
          </w:tcPr>
          <w:p w:rsidR="00E154AB" w:rsidRPr="00C7483A" w:rsidRDefault="00E154AB" w:rsidP="00583841">
            <w:pPr>
              <w:pStyle w:val="TAL"/>
              <w:jc w:val="center"/>
              <w:rPr>
                <w:lang w:val="en-US" w:eastAsia="zh-CN"/>
              </w:rPr>
            </w:pPr>
            <w:r w:rsidRPr="00C7483A">
              <w:rPr>
                <w:lang w:val="en-US" w:eastAsia="zh-CN"/>
              </w:rPr>
              <w:t>M</w:t>
            </w:r>
          </w:p>
        </w:tc>
        <w:tc>
          <w:tcPr>
            <w:tcW w:w="1276" w:type="dxa"/>
          </w:tcPr>
          <w:p w:rsidR="00E154AB" w:rsidRPr="00C7483A" w:rsidRDefault="00E154AB" w:rsidP="00583841">
            <w:pPr>
              <w:pStyle w:val="TAL"/>
              <w:jc w:val="center"/>
              <w:rPr>
                <w:lang w:val="en-US"/>
              </w:rPr>
            </w:pPr>
            <w:r w:rsidRPr="00C7483A">
              <w:rPr>
                <w:lang w:val="en-US"/>
              </w:rPr>
              <w:t>T</w:t>
            </w:r>
          </w:p>
        </w:tc>
        <w:tc>
          <w:tcPr>
            <w:tcW w:w="1134" w:type="dxa"/>
          </w:tcPr>
          <w:p w:rsidR="00E154AB" w:rsidRPr="00C7483A" w:rsidRDefault="00E154AB" w:rsidP="00583841">
            <w:pPr>
              <w:pStyle w:val="TAL"/>
              <w:jc w:val="center"/>
              <w:rPr>
                <w:lang w:val="en-US"/>
              </w:rPr>
            </w:pPr>
            <w:r w:rsidRPr="00C7483A">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eastAsia="zh-CN"/>
              </w:rPr>
            </w:pPr>
            <w:r>
              <w:rPr>
                <w:lang w:val="en-US" w:eastAsia="zh-CN"/>
              </w:rPr>
              <w:t>T</w:t>
            </w:r>
          </w:p>
        </w:tc>
      </w:tr>
    </w:tbl>
    <w:p w:rsidR="00E154AB" w:rsidRPr="002B15AA" w:rsidRDefault="00E154AB" w:rsidP="00E154AB">
      <w:pPr>
        <w:pStyle w:val="Heading4"/>
      </w:pPr>
      <w:bookmarkStart w:id="7877" w:name="_Toc35878272"/>
      <w:bookmarkStart w:id="7878" w:name="_Toc36220088"/>
      <w:bookmarkStart w:id="7879" w:name="_Toc36474186"/>
      <w:bookmarkStart w:id="7880" w:name="_Toc36542458"/>
      <w:bookmarkStart w:id="7881" w:name="_Toc36543279"/>
      <w:bookmarkStart w:id="7882" w:name="_Toc36567517"/>
      <w:bookmarkStart w:id="7883" w:name="_Toc44341135"/>
      <w:r w:rsidRPr="002B15AA">
        <w:rPr>
          <w:rFonts w:hint="eastAsia"/>
          <w:lang w:eastAsia="zh-CN"/>
        </w:rPr>
        <w:t>4</w:t>
      </w:r>
      <w:r w:rsidRPr="002B15AA">
        <w:t>.3.</w:t>
      </w:r>
      <w:r>
        <w:t>43</w:t>
      </w:r>
      <w:r w:rsidRPr="002B15AA">
        <w:t>.3</w:t>
      </w:r>
      <w:r w:rsidRPr="002B15AA">
        <w:tab/>
        <w:t>Attribute constraints</w:t>
      </w:r>
      <w:bookmarkEnd w:id="7877"/>
      <w:bookmarkEnd w:id="7878"/>
      <w:bookmarkEnd w:id="7879"/>
      <w:bookmarkEnd w:id="7880"/>
      <w:bookmarkEnd w:id="7881"/>
      <w:bookmarkEnd w:id="7882"/>
      <w:bookmarkEnd w:id="7883"/>
    </w:p>
    <w:p w:rsidR="00E154AB" w:rsidRPr="002B15AA" w:rsidRDefault="00E154AB" w:rsidP="00E154AB">
      <w:r w:rsidRPr="002B15AA">
        <w:t>None.</w:t>
      </w:r>
    </w:p>
    <w:p w:rsidR="00E154AB" w:rsidRPr="002B15AA" w:rsidRDefault="00E154AB" w:rsidP="00E154AB">
      <w:pPr>
        <w:pStyle w:val="Heading4"/>
      </w:pPr>
      <w:bookmarkStart w:id="7884" w:name="_Toc35878273"/>
      <w:bookmarkStart w:id="7885" w:name="_Toc36220089"/>
      <w:bookmarkStart w:id="7886" w:name="_Toc36474187"/>
      <w:bookmarkStart w:id="7887" w:name="_Toc36542459"/>
      <w:bookmarkStart w:id="7888" w:name="_Toc36543280"/>
      <w:bookmarkStart w:id="7889" w:name="_Toc36567518"/>
      <w:bookmarkStart w:id="7890" w:name="_Toc44341136"/>
      <w:r w:rsidRPr="002B15AA">
        <w:rPr>
          <w:rFonts w:hint="eastAsia"/>
          <w:lang w:eastAsia="zh-CN"/>
        </w:rPr>
        <w:t>4</w:t>
      </w:r>
      <w:r w:rsidRPr="002B15AA">
        <w:t>.3.</w:t>
      </w:r>
      <w:r>
        <w:t>43</w:t>
      </w:r>
      <w:r w:rsidRPr="002B15AA">
        <w:t>.4</w:t>
      </w:r>
      <w:r w:rsidRPr="002B15AA">
        <w:tab/>
        <w:t>Notifications</w:t>
      </w:r>
      <w:bookmarkEnd w:id="7884"/>
      <w:bookmarkEnd w:id="7885"/>
      <w:bookmarkEnd w:id="7886"/>
      <w:bookmarkEnd w:id="7887"/>
      <w:bookmarkEnd w:id="7888"/>
      <w:bookmarkEnd w:id="7889"/>
      <w:bookmarkEnd w:id="7890"/>
    </w:p>
    <w:p w:rsidR="00E154AB" w:rsidRDefault="00E154AB" w:rsidP="00E154AB">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Default="00E154AB" w:rsidP="00E154AB">
      <w:pPr>
        <w:pStyle w:val="Heading3"/>
        <w:rPr>
          <w:rFonts w:ascii="Courier New" w:hAnsi="Courier New"/>
          <w:lang w:val="en-US" w:eastAsia="zh-CN"/>
        </w:rPr>
      </w:pPr>
      <w:bookmarkStart w:id="7891" w:name="_Toc35878274"/>
      <w:bookmarkStart w:id="7892" w:name="_Toc36220090"/>
      <w:bookmarkStart w:id="7893" w:name="_Toc36474188"/>
      <w:bookmarkStart w:id="7894" w:name="_Toc36542460"/>
      <w:bookmarkStart w:id="7895" w:name="_Toc36543281"/>
      <w:bookmarkStart w:id="7896" w:name="_Toc36567519"/>
      <w:bookmarkStart w:id="7897" w:name="_Toc44341137"/>
      <w:r>
        <w:rPr>
          <w:lang w:val="en-US" w:eastAsia="zh-CN"/>
        </w:rPr>
        <w:lastRenderedPageBreak/>
        <w:t>4.3.44</w:t>
      </w:r>
      <w:r>
        <w:rPr>
          <w:lang w:val="en-US" w:eastAsia="zh-CN"/>
        </w:rPr>
        <w:tab/>
      </w:r>
      <w:r w:rsidRPr="000F186D">
        <w:rPr>
          <w:rFonts w:ascii="Courier New" w:hAnsi="Courier New" w:cs="Courier New"/>
          <w:lang w:val="en-US" w:eastAsia="zh-CN"/>
        </w:rPr>
        <w:t>RRMPolicy</w:t>
      </w:r>
      <w:r>
        <w:rPr>
          <w:rFonts w:ascii="Courier New" w:hAnsi="Courier New" w:cs="Courier New"/>
          <w:lang w:val="en-US" w:eastAsia="zh-CN"/>
        </w:rPr>
        <w:t xml:space="preserve">ManagedEntity </w:t>
      </w:r>
      <w:r>
        <w:rPr>
          <w:lang w:val="en-US" w:eastAsia="zh-CN"/>
        </w:rPr>
        <w:t>&lt;&lt;</w:t>
      </w:r>
      <w:r>
        <w:rPr>
          <w:rFonts w:ascii="Courier New" w:hAnsi="Courier New" w:cs="Courier New"/>
          <w:lang w:val="en-US" w:eastAsia="zh-CN"/>
        </w:rPr>
        <w:t>ProxyClass</w:t>
      </w:r>
      <w:r>
        <w:rPr>
          <w:lang w:val="en-US" w:eastAsia="zh-CN"/>
        </w:rPr>
        <w:t>&gt;&gt;</w:t>
      </w:r>
      <w:bookmarkEnd w:id="7891"/>
      <w:bookmarkEnd w:id="7892"/>
      <w:bookmarkEnd w:id="7893"/>
      <w:bookmarkEnd w:id="7894"/>
      <w:bookmarkEnd w:id="7895"/>
      <w:bookmarkEnd w:id="7896"/>
      <w:bookmarkEnd w:id="7897"/>
    </w:p>
    <w:p w:rsidR="00E154AB" w:rsidRDefault="00E154AB" w:rsidP="00E154AB">
      <w:pPr>
        <w:pStyle w:val="Heading4"/>
      </w:pPr>
      <w:bookmarkStart w:id="7898" w:name="_Toc35878275"/>
      <w:bookmarkStart w:id="7899" w:name="_Toc36220091"/>
      <w:bookmarkStart w:id="7900" w:name="_Toc36474189"/>
      <w:bookmarkStart w:id="7901" w:name="_Toc36542461"/>
      <w:bookmarkStart w:id="7902" w:name="_Toc36543282"/>
      <w:bookmarkStart w:id="7903" w:name="_Toc36567520"/>
      <w:bookmarkStart w:id="7904" w:name="_Toc44341138"/>
      <w:r>
        <w:rPr>
          <w:lang w:eastAsia="zh-CN"/>
        </w:rPr>
        <w:t>4.3.44</w:t>
      </w:r>
      <w:r>
        <w:t>.1</w:t>
      </w:r>
      <w:r>
        <w:tab/>
        <w:t>Definition</w:t>
      </w:r>
      <w:bookmarkEnd w:id="7898"/>
      <w:bookmarkEnd w:id="7899"/>
      <w:bookmarkEnd w:id="7900"/>
      <w:bookmarkEnd w:id="7901"/>
      <w:bookmarkEnd w:id="7902"/>
      <w:bookmarkEnd w:id="7903"/>
      <w:bookmarkEnd w:id="7904"/>
    </w:p>
    <w:p w:rsidR="00E154AB" w:rsidRDefault="00E154AB" w:rsidP="00E154AB">
      <w:pPr>
        <w:jc w:val="both"/>
        <w:rPr>
          <w:rFonts w:ascii="Courier New" w:hAnsi="Courier New" w:cs="Courier New"/>
        </w:rPr>
      </w:pPr>
      <w:r>
        <w:t xml:space="preserve">This represents an </w:t>
      </w:r>
      <w:r>
        <w:rPr>
          <w:rFonts w:ascii="Courier New" w:hAnsi="Courier New" w:cs="Courier New"/>
        </w:rPr>
        <w:t xml:space="preserve">&lt;&lt;IOC&gt;&gt;NRCellCU, </w:t>
      </w:r>
      <w:r w:rsidRPr="00191DFE">
        <w:t>or an</w:t>
      </w:r>
      <w:r>
        <w:rPr>
          <w:rFonts w:ascii="Courier New" w:hAnsi="Courier New" w:cs="Courier New"/>
        </w:rPr>
        <w:t xml:space="preserve"> &lt;&lt;IOC&gt;&gt;NRCellDU </w:t>
      </w:r>
      <w:r>
        <w:t xml:space="preserve">or an </w:t>
      </w:r>
      <w:r>
        <w:rPr>
          <w:rFonts w:ascii="Courier New" w:hAnsi="Courier New" w:cs="Courier New"/>
        </w:rPr>
        <w:t xml:space="preserve">&lt;&lt;IOC&gt;&gt;GNBCUUPFunction, </w:t>
      </w:r>
      <w:r>
        <w:t xml:space="preserve">or an </w:t>
      </w:r>
      <w:r>
        <w:rPr>
          <w:rFonts w:ascii="Courier New" w:hAnsi="Courier New" w:cs="Courier New"/>
        </w:rPr>
        <w:t xml:space="preserve">&lt;&lt;IOC&gt;&gt;GNBCUCPFunction, </w:t>
      </w:r>
      <w:r>
        <w:t xml:space="preserve">or an </w:t>
      </w:r>
      <w:r>
        <w:rPr>
          <w:rFonts w:ascii="Courier New" w:hAnsi="Courier New" w:cs="Courier New"/>
        </w:rPr>
        <w:t>&lt;&lt;IOC&gt;&gt;GNBDUFunction.</w:t>
      </w:r>
    </w:p>
    <w:p w:rsidR="00E154AB" w:rsidRDefault="00E154AB" w:rsidP="00E154AB">
      <w:pPr>
        <w:jc w:val="both"/>
      </w:pPr>
      <w:r>
        <w:t xml:space="preserve">If </w:t>
      </w:r>
      <w:r>
        <w:rPr>
          <w:rFonts w:ascii="Courier New" w:hAnsi="Courier New" w:cs="Courier New"/>
        </w:rPr>
        <w:t xml:space="preserve">&lt;&lt;IOC&gt;&gt;NRCellCU </w:t>
      </w:r>
      <w:r w:rsidRPr="000C797E">
        <w:t xml:space="preserve">is </w:t>
      </w:r>
      <w:r>
        <w:t>used</w:t>
      </w:r>
      <w:r w:rsidRPr="00232F3E">
        <w:t>,</w:t>
      </w:r>
      <w:r>
        <w:t xml:space="preserve"> which means that a RRMPolicy shall be applied to an RRM resource in the </w:t>
      </w:r>
      <w:r w:rsidRPr="0080332D">
        <w:rPr>
          <w:rFonts w:ascii="Courier New" w:hAnsi="Courier New" w:cs="Courier New"/>
        </w:rPr>
        <w:t>NRCellCU</w:t>
      </w:r>
      <w:r>
        <w:t xml:space="preserve">. The possible RRM resource(s) owned by </w:t>
      </w:r>
      <w:r w:rsidRPr="00191DFE">
        <w:rPr>
          <w:rFonts w:ascii="Courier New" w:hAnsi="Courier New" w:cs="Courier New"/>
        </w:rPr>
        <w:t>NRCellCU</w:t>
      </w:r>
      <w:r>
        <w:t xml:space="preserve"> is defined in the </w:t>
      </w:r>
      <w:r w:rsidRPr="0080332D">
        <w:rPr>
          <w:rFonts w:ascii="Courier New" w:hAnsi="Courier New" w:cs="Courier New"/>
        </w:rPr>
        <w:t>resourceType</w:t>
      </w:r>
      <w:r>
        <w:t xml:space="preserve"> attribute. </w:t>
      </w:r>
    </w:p>
    <w:p w:rsidR="00E154AB" w:rsidRDefault="00E154AB" w:rsidP="00E154AB">
      <w:pPr>
        <w:jc w:val="both"/>
      </w:pPr>
      <w:r>
        <w:t xml:space="preserve">If </w:t>
      </w:r>
      <w:r>
        <w:rPr>
          <w:rFonts w:ascii="Courier New" w:hAnsi="Courier New" w:cs="Courier New"/>
        </w:rPr>
        <w:t xml:space="preserve">&lt;&lt;IOC&gt;&gt;NRCellDU </w:t>
      </w:r>
      <w:r w:rsidRPr="000C797E">
        <w:t xml:space="preserve">is </w:t>
      </w:r>
      <w:r>
        <w:t>used</w:t>
      </w:r>
      <w:r w:rsidRPr="00232F3E">
        <w:t>,</w:t>
      </w:r>
      <w:r>
        <w:t xml:space="preserve"> which means that a RRMPolicy shall be applied to an RRM resource in the </w:t>
      </w:r>
      <w:r w:rsidRPr="0080332D">
        <w:rPr>
          <w:rFonts w:ascii="Courier New" w:hAnsi="Courier New" w:cs="Courier New"/>
        </w:rPr>
        <w:t>NRCell</w:t>
      </w:r>
      <w:r>
        <w:rPr>
          <w:rFonts w:ascii="Courier New" w:hAnsi="Courier New" w:cs="Courier New"/>
        </w:rPr>
        <w:t>D</w:t>
      </w:r>
      <w:r w:rsidRPr="0080332D">
        <w:rPr>
          <w:rFonts w:ascii="Courier New" w:hAnsi="Courier New" w:cs="Courier New"/>
        </w:rPr>
        <w:t>U</w:t>
      </w:r>
      <w:r>
        <w:t xml:space="preserve">. The possible RRM resource(s) owned by </w:t>
      </w:r>
      <w:r w:rsidRPr="00191DFE">
        <w:rPr>
          <w:rFonts w:ascii="Courier New" w:hAnsi="Courier New" w:cs="Courier New"/>
        </w:rPr>
        <w:t>NRCellDU</w:t>
      </w:r>
      <w:r>
        <w:t xml:space="preserve"> is defined in the </w:t>
      </w:r>
      <w:r w:rsidRPr="0080332D">
        <w:rPr>
          <w:rFonts w:ascii="Courier New" w:hAnsi="Courier New" w:cs="Courier New"/>
        </w:rPr>
        <w:t>resourceType</w:t>
      </w:r>
      <w:r>
        <w:t xml:space="preserve"> attribute. </w:t>
      </w:r>
    </w:p>
    <w:p w:rsidR="00E154AB" w:rsidRDefault="00E154AB" w:rsidP="00E154AB">
      <w:pPr>
        <w:jc w:val="both"/>
      </w:pPr>
      <w:r>
        <w:t xml:space="preserve">If </w:t>
      </w:r>
      <w:r>
        <w:rPr>
          <w:rFonts w:ascii="Courier New" w:hAnsi="Courier New" w:cs="Courier New"/>
        </w:rPr>
        <w:t xml:space="preserve">&lt;&lt;IOC&gt;&gt;GNBCUUPFunction </w:t>
      </w:r>
      <w:r w:rsidRPr="000C797E">
        <w:t xml:space="preserve">is </w:t>
      </w:r>
      <w:r>
        <w:t>used</w:t>
      </w:r>
      <w:r w:rsidRPr="00232F3E">
        <w:t>,</w:t>
      </w:r>
      <w:r>
        <w:t xml:space="preserve"> which means that a RRMPolicy shall be applied to an RRM resource in the </w:t>
      </w:r>
      <w:r w:rsidRPr="0080332D">
        <w:rPr>
          <w:rFonts w:ascii="Courier New" w:hAnsi="Courier New" w:cs="Courier New"/>
        </w:rPr>
        <w:t>GNBCUUPFunction</w:t>
      </w:r>
      <w:r>
        <w:t xml:space="preserve">. The possible RRM resource(s) owned by </w:t>
      </w:r>
      <w:r w:rsidRPr="00191DFE">
        <w:rPr>
          <w:rFonts w:ascii="Courier New" w:hAnsi="Courier New" w:cs="Courier New"/>
        </w:rPr>
        <w:t>GNBCUUPFunction</w:t>
      </w:r>
      <w:r>
        <w:t xml:space="preserve"> is defined in the </w:t>
      </w:r>
      <w:r w:rsidRPr="0080332D">
        <w:rPr>
          <w:rFonts w:ascii="Courier New" w:hAnsi="Courier New" w:cs="Courier New"/>
        </w:rPr>
        <w:t>resourceType</w:t>
      </w:r>
      <w:r>
        <w:t xml:space="preserve"> attribute. </w:t>
      </w:r>
    </w:p>
    <w:p w:rsidR="00E154AB" w:rsidRPr="000C1A31" w:rsidRDefault="00E154AB" w:rsidP="00E154AB">
      <w:pPr>
        <w:jc w:val="both"/>
      </w:pPr>
      <w:r>
        <w:t xml:space="preserve">If </w:t>
      </w:r>
      <w:r>
        <w:rPr>
          <w:rFonts w:ascii="Courier New" w:hAnsi="Courier New" w:cs="Courier New"/>
        </w:rPr>
        <w:t xml:space="preserve">&lt;&lt;IOC&gt;&gt;GNBCUCPFunction </w:t>
      </w:r>
      <w:r w:rsidRPr="000C797E">
        <w:t xml:space="preserve">is </w:t>
      </w:r>
      <w:r>
        <w:t>used</w:t>
      </w:r>
      <w:r w:rsidRPr="00232F3E">
        <w:t>,</w:t>
      </w:r>
      <w:r>
        <w:t xml:space="preserve"> which means that a RRMPolicy shall be applied to an RRM resource in the </w:t>
      </w:r>
      <w:r w:rsidRPr="0080332D">
        <w:rPr>
          <w:rFonts w:ascii="Courier New" w:hAnsi="Courier New" w:cs="Courier New"/>
        </w:rPr>
        <w:t>GNBCU</w:t>
      </w:r>
      <w:r>
        <w:rPr>
          <w:rFonts w:ascii="Courier New" w:hAnsi="Courier New" w:cs="Courier New"/>
        </w:rPr>
        <w:t>CP</w:t>
      </w:r>
      <w:r w:rsidRPr="0080332D">
        <w:rPr>
          <w:rFonts w:ascii="Courier New" w:hAnsi="Courier New" w:cs="Courier New"/>
        </w:rPr>
        <w:t>Function</w:t>
      </w:r>
      <w:r>
        <w:t xml:space="preserve">. The possible RRM resource(s) owned by </w:t>
      </w:r>
      <w:r w:rsidRPr="00191DFE">
        <w:rPr>
          <w:rFonts w:ascii="Courier New" w:hAnsi="Courier New" w:cs="Courier New"/>
        </w:rPr>
        <w:t>GNBCU</w:t>
      </w:r>
      <w:r>
        <w:rPr>
          <w:rFonts w:ascii="Courier New" w:hAnsi="Courier New" w:cs="Courier New"/>
        </w:rPr>
        <w:t>C</w:t>
      </w:r>
      <w:r w:rsidRPr="00191DFE">
        <w:rPr>
          <w:rFonts w:ascii="Courier New" w:hAnsi="Courier New" w:cs="Courier New"/>
        </w:rPr>
        <w:t>PFunction</w:t>
      </w:r>
      <w:r>
        <w:t xml:space="preserve"> is defined in the </w:t>
      </w:r>
      <w:r w:rsidRPr="0080332D">
        <w:rPr>
          <w:rFonts w:ascii="Courier New" w:hAnsi="Courier New" w:cs="Courier New"/>
        </w:rPr>
        <w:t>resourceType</w:t>
      </w:r>
      <w:r>
        <w:t xml:space="preserve"> attribute. </w:t>
      </w:r>
    </w:p>
    <w:p w:rsidR="00E154AB" w:rsidRPr="000C1A31" w:rsidRDefault="00E154AB" w:rsidP="00E154AB">
      <w:pPr>
        <w:jc w:val="both"/>
      </w:pPr>
      <w:r>
        <w:t xml:space="preserve">If </w:t>
      </w:r>
      <w:r>
        <w:rPr>
          <w:rFonts w:ascii="Courier New" w:hAnsi="Courier New" w:cs="Courier New"/>
        </w:rPr>
        <w:t xml:space="preserve">&lt;&lt;IOC&gt;&gt;GNBDUFunction </w:t>
      </w:r>
      <w:r w:rsidRPr="000C797E">
        <w:t xml:space="preserve">is </w:t>
      </w:r>
      <w:r>
        <w:t>used</w:t>
      </w:r>
      <w:r w:rsidRPr="00232F3E">
        <w:t>,</w:t>
      </w:r>
      <w:r>
        <w:t xml:space="preserve"> which means that a RRMPolicy shall be applied to an RRM resource in the </w:t>
      </w:r>
      <w:r w:rsidRPr="0080332D">
        <w:rPr>
          <w:rFonts w:ascii="Courier New" w:hAnsi="Courier New" w:cs="Courier New"/>
        </w:rPr>
        <w:t>GNB</w:t>
      </w:r>
      <w:r>
        <w:rPr>
          <w:rFonts w:ascii="Courier New" w:hAnsi="Courier New" w:cs="Courier New"/>
        </w:rPr>
        <w:t>DU</w:t>
      </w:r>
      <w:r w:rsidRPr="0080332D">
        <w:rPr>
          <w:rFonts w:ascii="Courier New" w:hAnsi="Courier New" w:cs="Courier New"/>
        </w:rPr>
        <w:t>Function</w:t>
      </w:r>
      <w:r>
        <w:t xml:space="preserve">. The possible RRM resource(s) owned by </w:t>
      </w:r>
      <w:r w:rsidRPr="00191DFE">
        <w:rPr>
          <w:rFonts w:ascii="Courier New" w:hAnsi="Courier New" w:cs="Courier New"/>
        </w:rPr>
        <w:t>GNB</w:t>
      </w:r>
      <w:r>
        <w:rPr>
          <w:rFonts w:ascii="Courier New" w:hAnsi="Courier New" w:cs="Courier New"/>
        </w:rPr>
        <w:t>DU</w:t>
      </w:r>
      <w:r w:rsidRPr="00191DFE">
        <w:rPr>
          <w:rFonts w:ascii="Courier New" w:hAnsi="Courier New" w:cs="Courier New"/>
        </w:rPr>
        <w:t>Function</w:t>
      </w:r>
      <w:r>
        <w:t xml:space="preserve"> is defined in the </w:t>
      </w:r>
      <w:r w:rsidRPr="0080332D">
        <w:rPr>
          <w:rFonts w:ascii="Courier New" w:hAnsi="Courier New" w:cs="Courier New"/>
        </w:rPr>
        <w:t>resourceType</w:t>
      </w:r>
      <w:r>
        <w:t xml:space="preserve"> attribute. </w:t>
      </w:r>
    </w:p>
    <w:p w:rsidR="00E154AB" w:rsidRDefault="00E154AB" w:rsidP="00E154AB">
      <w:pPr>
        <w:pStyle w:val="Heading4"/>
      </w:pPr>
      <w:bookmarkStart w:id="7905" w:name="_Toc35878276"/>
      <w:bookmarkStart w:id="7906" w:name="_Toc36220092"/>
      <w:bookmarkStart w:id="7907" w:name="_Toc36474190"/>
      <w:bookmarkStart w:id="7908" w:name="_Toc36542462"/>
      <w:bookmarkStart w:id="7909" w:name="_Toc36543283"/>
      <w:bookmarkStart w:id="7910" w:name="_Toc36567521"/>
      <w:bookmarkStart w:id="7911" w:name="_Toc44341139"/>
      <w:r>
        <w:rPr>
          <w:lang w:eastAsia="zh-CN"/>
        </w:rPr>
        <w:t>4.3.44</w:t>
      </w:r>
      <w:r>
        <w:t>.2</w:t>
      </w:r>
      <w:r>
        <w:tab/>
        <w:t>Attributes</w:t>
      </w:r>
      <w:bookmarkEnd w:id="7905"/>
      <w:bookmarkEnd w:id="7906"/>
      <w:bookmarkEnd w:id="7907"/>
      <w:bookmarkEnd w:id="7908"/>
      <w:bookmarkEnd w:id="7909"/>
      <w:bookmarkEnd w:id="7910"/>
      <w:bookmarkEnd w:id="7911"/>
    </w:p>
    <w:p w:rsidR="00E154AB" w:rsidRDefault="00E154AB" w:rsidP="00E154AB">
      <w:r>
        <w:t xml:space="preserve">See that defined in </w:t>
      </w:r>
      <w:r>
        <w:rPr>
          <w:rFonts w:ascii="Courier New" w:hAnsi="Courier New" w:cs="Courier New"/>
        </w:rPr>
        <w:t>&lt;&lt;IOC&gt;&gt;NRCellCU, &lt;&lt;IOC&gt;&gt;NRCellDU, &lt;&lt;IOC&gt;&gt;GNBCUUPFunction, &lt;&lt;IOC&gt;&gt;GNBCUCPFunction or &lt;&lt;IOC&gt;&gt;GNBDUFunction.</w:t>
      </w:r>
    </w:p>
    <w:p w:rsidR="00E154AB" w:rsidRDefault="00E154AB" w:rsidP="00E154AB">
      <w:pPr>
        <w:pStyle w:val="Heading4"/>
      </w:pPr>
      <w:bookmarkStart w:id="7912" w:name="_Toc35878277"/>
      <w:bookmarkStart w:id="7913" w:name="_Toc36220093"/>
      <w:bookmarkStart w:id="7914" w:name="_Toc36474191"/>
      <w:bookmarkStart w:id="7915" w:name="_Toc36542463"/>
      <w:bookmarkStart w:id="7916" w:name="_Toc36543284"/>
      <w:bookmarkStart w:id="7917" w:name="_Toc36567522"/>
      <w:bookmarkStart w:id="7918" w:name="_Toc44341140"/>
      <w:r>
        <w:rPr>
          <w:lang w:eastAsia="zh-CN"/>
        </w:rPr>
        <w:t>4.3.44</w:t>
      </w:r>
      <w:r>
        <w:t>.3</w:t>
      </w:r>
      <w:r>
        <w:tab/>
        <w:t>Attribute constraints</w:t>
      </w:r>
      <w:bookmarkEnd w:id="7912"/>
      <w:bookmarkEnd w:id="7913"/>
      <w:bookmarkEnd w:id="7914"/>
      <w:bookmarkEnd w:id="7915"/>
      <w:bookmarkEnd w:id="7916"/>
      <w:bookmarkEnd w:id="7917"/>
      <w:bookmarkEnd w:id="7918"/>
    </w:p>
    <w:p w:rsidR="00E154AB" w:rsidRDefault="00E154AB" w:rsidP="00E154AB">
      <w:r>
        <w:t xml:space="preserve">See that defined in </w:t>
      </w:r>
      <w:r>
        <w:rPr>
          <w:rFonts w:ascii="Courier New" w:hAnsi="Courier New" w:cs="Courier New"/>
        </w:rPr>
        <w:t>&lt;&lt;IOC&gt;&gt;NRCellCU, &lt;&lt;IOC&gt;&gt;NRCellDU, &lt;&lt;IOC&gt;&gt;GNBCUUPFunction, &lt;&lt;IOC&gt;&gt;GNBCUCPFunction, or &lt;&lt;IOC&gt;&gt;GNBDUFunction.</w:t>
      </w:r>
    </w:p>
    <w:p w:rsidR="00E154AB" w:rsidRDefault="00E154AB" w:rsidP="00E154AB">
      <w:pPr>
        <w:pStyle w:val="Heading4"/>
      </w:pPr>
      <w:bookmarkStart w:id="7919" w:name="_Toc35878278"/>
      <w:bookmarkStart w:id="7920" w:name="_Toc36220094"/>
      <w:bookmarkStart w:id="7921" w:name="_Toc36474192"/>
      <w:bookmarkStart w:id="7922" w:name="_Toc36542464"/>
      <w:bookmarkStart w:id="7923" w:name="_Toc36543285"/>
      <w:bookmarkStart w:id="7924" w:name="_Toc36567523"/>
      <w:bookmarkStart w:id="7925" w:name="_Toc44341141"/>
      <w:r>
        <w:rPr>
          <w:lang w:eastAsia="zh-CN"/>
        </w:rPr>
        <w:t>4.3.44</w:t>
      </w:r>
      <w:r>
        <w:t>.4</w:t>
      </w:r>
      <w:r>
        <w:tab/>
        <w:t>Notifications</w:t>
      </w:r>
      <w:bookmarkEnd w:id="7919"/>
      <w:bookmarkEnd w:id="7920"/>
      <w:bookmarkEnd w:id="7921"/>
      <w:bookmarkEnd w:id="7922"/>
      <w:bookmarkEnd w:id="7923"/>
      <w:bookmarkEnd w:id="7924"/>
      <w:bookmarkEnd w:id="7925"/>
    </w:p>
    <w:p w:rsidR="00E154AB" w:rsidRDefault="00E154AB" w:rsidP="00E154AB">
      <w:r>
        <w:t>See respective IOCs.</w:t>
      </w:r>
    </w:p>
    <w:p w:rsidR="00E154AB" w:rsidRPr="00A305C5" w:rsidRDefault="00E154AB" w:rsidP="00E154AB">
      <w:pPr>
        <w:pStyle w:val="Heading3"/>
        <w:rPr>
          <w:lang w:eastAsia="zh-CN"/>
        </w:rPr>
      </w:pPr>
      <w:bookmarkStart w:id="7926" w:name="_Toc35878279"/>
      <w:bookmarkStart w:id="7927" w:name="_Toc36220095"/>
      <w:bookmarkStart w:id="7928" w:name="_Toc36474193"/>
      <w:bookmarkStart w:id="7929" w:name="_Toc36542465"/>
      <w:bookmarkStart w:id="7930" w:name="_Toc36543286"/>
      <w:bookmarkStart w:id="7931" w:name="_Toc36567524"/>
      <w:bookmarkStart w:id="7932" w:name="_Toc44341142"/>
      <w:r w:rsidRPr="00A305C5">
        <w:rPr>
          <w:lang w:eastAsia="zh-CN"/>
        </w:rPr>
        <w:t>4.3.</w:t>
      </w:r>
      <w:r>
        <w:rPr>
          <w:lang w:eastAsia="zh-CN"/>
        </w:rPr>
        <w:t>45</w:t>
      </w:r>
      <w:r w:rsidRPr="00A305C5">
        <w:rPr>
          <w:lang w:eastAsia="zh-CN"/>
        </w:rPr>
        <w:tab/>
      </w:r>
      <w:r w:rsidRPr="00A305C5">
        <w:rPr>
          <w:rFonts w:ascii="Courier New" w:hAnsi="Courier New"/>
          <w:lang w:eastAsia="zh-CN"/>
        </w:rPr>
        <w:t>GNBCUCPNeighbour &lt;&lt;ProxyClass&gt;&gt;</w:t>
      </w:r>
      <w:bookmarkEnd w:id="7926"/>
      <w:bookmarkEnd w:id="7927"/>
      <w:bookmarkEnd w:id="7928"/>
      <w:bookmarkEnd w:id="7929"/>
      <w:bookmarkEnd w:id="7930"/>
      <w:bookmarkEnd w:id="7931"/>
      <w:bookmarkEnd w:id="7932"/>
    </w:p>
    <w:p w:rsidR="00E154AB" w:rsidRPr="00A305C5" w:rsidRDefault="00E154AB" w:rsidP="00E154AB">
      <w:pPr>
        <w:pStyle w:val="Heading4"/>
      </w:pPr>
      <w:bookmarkStart w:id="7933" w:name="_Toc35878280"/>
      <w:bookmarkStart w:id="7934" w:name="_Toc36220096"/>
      <w:bookmarkStart w:id="7935" w:name="_Toc36474194"/>
      <w:bookmarkStart w:id="7936" w:name="_Toc36542466"/>
      <w:bookmarkStart w:id="7937" w:name="_Toc36543287"/>
      <w:bookmarkStart w:id="7938" w:name="_Toc36567525"/>
      <w:bookmarkStart w:id="7939" w:name="_Toc44341143"/>
      <w:r w:rsidRPr="00A305C5">
        <w:rPr>
          <w:lang w:eastAsia="zh-CN"/>
        </w:rPr>
        <w:t>4.3.</w:t>
      </w:r>
      <w:r>
        <w:rPr>
          <w:lang w:eastAsia="zh-CN"/>
        </w:rPr>
        <w:t>45</w:t>
      </w:r>
      <w:r w:rsidRPr="00A305C5">
        <w:t>.1</w:t>
      </w:r>
      <w:r w:rsidRPr="00A305C5">
        <w:tab/>
        <w:t>Definition</w:t>
      </w:r>
      <w:bookmarkEnd w:id="7933"/>
      <w:bookmarkEnd w:id="7934"/>
      <w:bookmarkEnd w:id="7935"/>
      <w:bookmarkEnd w:id="7936"/>
      <w:bookmarkEnd w:id="7937"/>
      <w:bookmarkEnd w:id="7938"/>
      <w:bookmarkEnd w:id="7939"/>
    </w:p>
    <w:p w:rsidR="00E154AB" w:rsidRPr="00A305C5" w:rsidRDefault="00E154AB" w:rsidP="00E154AB">
      <w:r>
        <w:t xml:space="preserve">This IOC represents an </w:t>
      </w:r>
      <w:r>
        <w:rPr>
          <w:rFonts w:ascii="Courier New" w:hAnsi="Courier New" w:cs="Courier New"/>
        </w:rPr>
        <w:t>&lt;&lt;IOC&gt;&gt;GNBCU</w:t>
      </w:r>
      <w:r>
        <w:rPr>
          <w:rFonts w:ascii="Courier New" w:hAnsi="Courier New" w:cs="Courier New"/>
          <w:lang w:eastAsia="zh-CN"/>
        </w:rPr>
        <w:t>C</w:t>
      </w:r>
      <w:r>
        <w:rPr>
          <w:rFonts w:ascii="Courier New" w:hAnsi="Courier New" w:cs="Courier New"/>
        </w:rPr>
        <w:t>PFunction</w:t>
      </w:r>
      <w:r>
        <w:t xml:space="preserve">, </w:t>
      </w:r>
      <w:r>
        <w:rPr>
          <w:rFonts w:ascii="Courier New" w:hAnsi="Courier New" w:cs="Courier New"/>
        </w:rPr>
        <w:t>&lt;&lt;IOC&gt;&gt;ExternalGNBCUCPFunction</w:t>
      </w:r>
      <w:r>
        <w:t xml:space="preserve">, </w:t>
      </w:r>
      <w:r>
        <w:rPr>
          <w:rFonts w:ascii="Courier New" w:hAnsi="Courier New" w:cs="Courier New"/>
        </w:rPr>
        <w:t>&lt;&lt;</w:t>
      </w:r>
      <w:r>
        <w:rPr>
          <w:rFonts w:ascii="Courier New" w:hAnsi="Courier New" w:cs="Courier New"/>
          <w:lang w:eastAsia="zh-CN"/>
        </w:rPr>
        <w:t>IOC</w:t>
      </w:r>
      <w:r>
        <w:rPr>
          <w:rFonts w:ascii="Courier New" w:hAnsi="Courier New" w:cs="Courier New"/>
        </w:rPr>
        <w:t>&gt;&gt;ENBFunction and &lt;&lt;IOC&gt;&gt;ExternalENBFunction</w:t>
      </w:r>
      <w:r>
        <w:t xml:space="preserve">. </w:t>
      </w:r>
    </w:p>
    <w:p w:rsidR="00E154AB" w:rsidRPr="00A305C5" w:rsidRDefault="00E154AB" w:rsidP="00E154AB">
      <w:pPr>
        <w:pStyle w:val="Heading4"/>
      </w:pPr>
      <w:bookmarkStart w:id="7940" w:name="_Toc35878281"/>
      <w:bookmarkStart w:id="7941" w:name="_Toc36220097"/>
      <w:bookmarkStart w:id="7942" w:name="_Toc36474195"/>
      <w:bookmarkStart w:id="7943" w:name="_Toc36542467"/>
      <w:bookmarkStart w:id="7944" w:name="_Toc36543288"/>
      <w:bookmarkStart w:id="7945" w:name="_Toc36567526"/>
      <w:bookmarkStart w:id="7946" w:name="_Toc44341144"/>
      <w:r w:rsidRPr="00A305C5">
        <w:rPr>
          <w:lang w:eastAsia="zh-CN"/>
        </w:rPr>
        <w:t>4.3.</w:t>
      </w:r>
      <w:r>
        <w:rPr>
          <w:lang w:eastAsia="zh-CN"/>
        </w:rPr>
        <w:t>45</w:t>
      </w:r>
      <w:r w:rsidRPr="00A305C5">
        <w:t>.2</w:t>
      </w:r>
      <w:r w:rsidRPr="00A305C5">
        <w:tab/>
        <w:t>Attributes</w:t>
      </w:r>
      <w:bookmarkEnd w:id="7940"/>
      <w:bookmarkEnd w:id="7941"/>
      <w:bookmarkEnd w:id="7942"/>
      <w:bookmarkEnd w:id="7943"/>
      <w:bookmarkEnd w:id="7944"/>
      <w:bookmarkEnd w:id="7945"/>
      <w:bookmarkEnd w:id="7946"/>
    </w:p>
    <w:p w:rsidR="00E154AB" w:rsidRPr="00A305C5" w:rsidRDefault="00E154AB" w:rsidP="00E154AB">
      <w:r>
        <w:t xml:space="preserve">See that defined in </w:t>
      </w:r>
      <w:r>
        <w:rPr>
          <w:rFonts w:ascii="Courier New" w:hAnsi="Courier New" w:cs="Courier New"/>
        </w:rPr>
        <w:t>&lt;&lt;IOC&gt;&gt;GNBCUCPFunction</w:t>
      </w:r>
      <w:r>
        <w:t xml:space="preserve">, </w:t>
      </w:r>
      <w:r>
        <w:rPr>
          <w:rFonts w:ascii="Courier New" w:hAnsi="Courier New" w:cs="Courier New"/>
        </w:rPr>
        <w:t>&lt;&lt;IOC&gt;&gt;ExternalGNBCUCPFunction</w:t>
      </w:r>
      <w:r>
        <w:t xml:space="preserve">, </w:t>
      </w:r>
      <w:r>
        <w:rPr>
          <w:rFonts w:ascii="Courier New" w:hAnsi="Courier New" w:cs="Courier New"/>
        </w:rPr>
        <w:t>&lt;&lt;</w:t>
      </w:r>
      <w:r>
        <w:rPr>
          <w:rFonts w:ascii="Courier New" w:hAnsi="Courier New" w:cs="Courier New"/>
          <w:lang w:eastAsia="zh-CN"/>
        </w:rPr>
        <w:t>IOC</w:t>
      </w:r>
      <w:r>
        <w:rPr>
          <w:rFonts w:ascii="Courier New" w:hAnsi="Courier New" w:cs="Courier New"/>
        </w:rPr>
        <w:t>&gt;&gt;ENBFunction and &lt;&lt;IOC&gt;&gt;ExternalENBFunction</w:t>
      </w:r>
      <w:r>
        <w:t>.</w:t>
      </w:r>
    </w:p>
    <w:p w:rsidR="00E154AB" w:rsidRPr="00A305C5" w:rsidRDefault="00E154AB" w:rsidP="00E154AB">
      <w:pPr>
        <w:pStyle w:val="Heading4"/>
      </w:pPr>
      <w:bookmarkStart w:id="7947" w:name="_Toc35878282"/>
      <w:bookmarkStart w:id="7948" w:name="_Toc36220098"/>
      <w:bookmarkStart w:id="7949" w:name="_Toc36474196"/>
      <w:bookmarkStart w:id="7950" w:name="_Toc36542468"/>
      <w:bookmarkStart w:id="7951" w:name="_Toc36543289"/>
      <w:bookmarkStart w:id="7952" w:name="_Toc36567527"/>
      <w:bookmarkStart w:id="7953" w:name="_Toc44341145"/>
      <w:r w:rsidRPr="00A305C5">
        <w:rPr>
          <w:lang w:eastAsia="zh-CN"/>
        </w:rPr>
        <w:t>4.3.</w:t>
      </w:r>
      <w:r>
        <w:rPr>
          <w:lang w:eastAsia="zh-CN"/>
        </w:rPr>
        <w:t>45</w:t>
      </w:r>
      <w:r w:rsidRPr="00A305C5">
        <w:t>.3</w:t>
      </w:r>
      <w:r w:rsidRPr="00A305C5">
        <w:tab/>
        <w:t>Attribute constraints</w:t>
      </w:r>
      <w:bookmarkEnd w:id="7947"/>
      <w:bookmarkEnd w:id="7948"/>
      <w:bookmarkEnd w:id="7949"/>
      <w:bookmarkEnd w:id="7950"/>
      <w:bookmarkEnd w:id="7951"/>
      <w:bookmarkEnd w:id="7952"/>
      <w:bookmarkEnd w:id="7953"/>
    </w:p>
    <w:p w:rsidR="00E154AB" w:rsidRPr="00A305C5" w:rsidRDefault="00E154AB" w:rsidP="00E154AB">
      <w:r>
        <w:t xml:space="preserve">See that defined in </w:t>
      </w:r>
      <w:r>
        <w:rPr>
          <w:rFonts w:ascii="Courier New" w:hAnsi="Courier New" w:cs="Courier New"/>
        </w:rPr>
        <w:t>&lt;&lt;IOC&gt;&gt;GNBCUCPFunction</w:t>
      </w:r>
      <w:r>
        <w:t xml:space="preserve">, </w:t>
      </w:r>
      <w:r>
        <w:rPr>
          <w:rFonts w:ascii="Courier New" w:hAnsi="Courier New" w:cs="Courier New"/>
        </w:rPr>
        <w:t>&lt;&lt;IOC&gt;&gt;ExternalGNBCUCPFunction</w:t>
      </w:r>
      <w:r>
        <w:t xml:space="preserve">, </w:t>
      </w:r>
      <w:r>
        <w:rPr>
          <w:rFonts w:ascii="Courier New" w:hAnsi="Courier New" w:cs="Courier New"/>
        </w:rPr>
        <w:t>&lt;&lt;</w:t>
      </w:r>
      <w:r>
        <w:rPr>
          <w:rFonts w:ascii="Courier New" w:hAnsi="Courier New" w:cs="Courier New"/>
          <w:lang w:eastAsia="zh-CN"/>
        </w:rPr>
        <w:t>IOC</w:t>
      </w:r>
      <w:r>
        <w:rPr>
          <w:rFonts w:ascii="Courier New" w:hAnsi="Courier New" w:cs="Courier New"/>
        </w:rPr>
        <w:t>&gt;&gt;ENBFunction and &lt;&lt;IOC&gt;&gt;ExternalENBFunction</w:t>
      </w:r>
      <w:r>
        <w:t>.</w:t>
      </w:r>
    </w:p>
    <w:p w:rsidR="00E154AB" w:rsidRPr="00A305C5" w:rsidRDefault="00E154AB" w:rsidP="00E154AB">
      <w:pPr>
        <w:pStyle w:val="Heading4"/>
      </w:pPr>
      <w:bookmarkStart w:id="7954" w:name="_Toc35878283"/>
      <w:bookmarkStart w:id="7955" w:name="_Toc36220099"/>
      <w:bookmarkStart w:id="7956" w:name="_Toc36474197"/>
      <w:bookmarkStart w:id="7957" w:name="_Toc36542469"/>
      <w:bookmarkStart w:id="7958" w:name="_Toc36543290"/>
      <w:bookmarkStart w:id="7959" w:name="_Toc36567528"/>
      <w:bookmarkStart w:id="7960" w:name="_Toc44341146"/>
      <w:r w:rsidRPr="00A305C5">
        <w:rPr>
          <w:lang w:eastAsia="zh-CN"/>
        </w:rPr>
        <w:lastRenderedPageBreak/>
        <w:t>4.3.</w:t>
      </w:r>
      <w:r>
        <w:rPr>
          <w:lang w:eastAsia="zh-CN"/>
        </w:rPr>
        <w:t>45</w:t>
      </w:r>
      <w:r w:rsidRPr="00A305C5">
        <w:t>.4</w:t>
      </w:r>
      <w:r w:rsidRPr="00A305C5">
        <w:tab/>
        <w:t>Notifications</w:t>
      </w:r>
      <w:bookmarkEnd w:id="7954"/>
      <w:bookmarkEnd w:id="7955"/>
      <w:bookmarkEnd w:id="7956"/>
      <w:bookmarkEnd w:id="7957"/>
      <w:bookmarkEnd w:id="7958"/>
      <w:bookmarkEnd w:id="7959"/>
      <w:bookmarkEnd w:id="7960"/>
    </w:p>
    <w:p w:rsidR="00E154AB" w:rsidRDefault="00E154AB" w:rsidP="00E154AB">
      <w:r>
        <w:t>See respective IOCs.</w:t>
      </w:r>
    </w:p>
    <w:p w:rsidR="00E154AB" w:rsidRPr="00A305C5" w:rsidRDefault="00E154AB" w:rsidP="00E154AB">
      <w:pPr>
        <w:pStyle w:val="Heading3"/>
        <w:rPr>
          <w:lang w:eastAsia="zh-CN"/>
        </w:rPr>
      </w:pPr>
      <w:bookmarkStart w:id="7961" w:name="_Toc35878284"/>
      <w:bookmarkStart w:id="7962" w:name="_Toc36220100"/>
      <w:bookmarkStart w:id="7963" w:name="_Toc36474198"/>
      <w:bookmarkStart w:id="7964" w:name="_Toc36542470"/>
      <w:bookmarkStart w:id="7965" w:name="_Toc36543291"/>
      <w:bookmarkStart w:id="7966" w:name="_Toc36567529"/>
      <w:bookmarkStart w:id="7967" w:name="_Toc44341147"/>
      <w:r w:rsidRPr="00A305C5">
        <w:rPr>
          <w:lang w:eastAsia="zh-CN"/>
        </w:rPr>
        <w:t>4.3.</w:t>
      </w:r>
      <w:r>
        <w:rPr>
          <w:lang w:eastAsia="zh-CN"/>
        </w:rPr>
        <w:t>46</w:t>
      </w:r>
      <w:r w:rsidRPr="00A305C5">
        <w:rPr>
          <w:lang w:eastAsia="zh-CN"/>
        </w:rPr>
        <w:tab/>
      </w:r>
      <w:r w:rsidRPr="00A305C5">
        <w:rPr>
          <w:rFonts w:ascii="Courier New" w:hAnsi="Courier New"/>
          <w:lang w:eastAsia="zh-CN"/>
        </w:rPr>
        <w:t>GNBCUUPNeighbour &lt;&lt;ProxyClass&gt;&gt;</w:t>
      </w:r>
      <w:bookmarkEnd w:id="7961"/>
      <w:bookmarkEnd w:id="7962"/>
      <w:bookmarkEnd w:id="7963"/>
      <w:bookmarkEnd w:id="7964"/>
      <w:bookmarkEnd w:id="7965"/>
      <w:bookmarkEnd w:id="7966"/>
      <w:bookmarkEnd w:id="7967"/>
    </w:p>
    <w:p w:rsidR="00E154AB" w:rsidRPr="00A305C5" w:rsidRDefault="00E154AB" w:rsidP="00E154AB">
      <w:pPr>
        <w:pStyle w:val="Heading4"/>
      </w:pPr>
      <w:bookmarkStart w:id="7968" w:name="_Toc35878285"/>
      <w:bookmarkStart w:id="7969" w:name="_Toc36220101"/>
      <w:bookmarkStart w:id="7970" w:name="_Toc36474199"/>
      <w:bookmarkStart w:id="7971" w:name="_Toc36542471"/>
      <w:bookmarkStart w:id="7972" w:name="_Toc36543292"/>
      <w:bookmarkStart w:id="7973" w:name="_Toc36567530"/>
      <w:bookmarkStart w:id="7974" w:name="_Toc44341148"/>
      <w:r w:rsidRPr="00A305C5">
        <w:rPr>
          <w:lang w:eastAsia="zh-CN"/>
        </w:rPr>
        <w:t>4.3.</w:t>
      </w:r>
      <w:r>
        <w:rPr>
          <w:lang w:eastAsia="zh-CN"/>
        </w:rPr>
        <w:t>46</w:t>
      </w:r>
      <w:r w:rsidRPr="00A305C5">
        <w:t>.1</w:t>
      </w:r>
      <w:r w:rsidRPr="00A305C5">
        <w:tab/>
        <w:t>Definition</w:t>
      </w:r>
      <w:bookmarkEnd w:id="7968"/>
      <w:bookmarkEnd w:id="7969"/>
      <w:bookmarkEnd w:id="7970"/>
      <w:bookmarkEnd w:id="7971"/>
      <w:bookmarkEnd w:id="7972"/>
      <w:bookmarkEnd w:id="7973"/>
      <w:bookmarkEnd w:id="7974"/>
    </w:p>
    <w:p w:rsidR="00E154AB" w:rsidRPr="00A305C5" w:rsidRDefault="00E154AB" w:rsidP="00E154AB">
      <w:r>
        <w:t xml:space="preserve">This IOC represents an </w:t>
      </w:r>
      <w:r>
        <w:rPr>
          <w:rFonts w:ascii="Courier New" w:hAnsi="Courier New" w:cs="Courier New"/>
        </w:rPr>
        <w:t>&lt;&lt;IOC&gt;&gt;GNBCUUPFunction</w:t>
      </w:r>
      <w:r>
        <w:t xml:space="preserve">, </w:t>
      </w:r>
      <w:r>
        <w:rPr>
          <w:rFonts w:ascii="Courier New" w:hAnsi="Courier New" w:cs="Courier New"/>
        </w:rPr>
        <w:t>&lt;&lt;IOC&gt;&gt;ExternalGNBCUUPFunction</w:t>
      </w:r>
      <w:r>
        <w:t xml:space="preserve">, </w:t>
      </w:r>
      <w:r>
        <w:rPr>
          <w:rFonts w:ascii="Courier New" w:hAnsi="Courier New" w:cs="Courier New"/>
        </w:rPr>
        <w:t>&lt;&lt;</w:t>
      </w:r>
      <w:r>
        <w:rPr>
          <w:rFonts w:ascii="Courier New" w:hAnsi="Courier New" w:cs="Courier New"/>
          <w:lang w:eastAsia="zh-CN"/>
        </w:rPr>
        <w:t>IOC</w:t>
      </w:r>
      <w:r>
        <w:rPr>
          <w:rFonts w:ascii="Courier New" w:hAnsi="Courier New" w:cs="Courier New"/>
        </w:rPr>
        <w:t>&gt;&gt;ENBFunction and &lt;&lt;IOC&gt;&gt;ExternalENBFunction</w:t>
      </w:r>
      <w:r>
        <w:t>.</w:t>
      </w:r>
    </w:p>
    <w:p w:rsidR="00E154AB" w:rsidRPr="00A305C5" w:rsidRDefault="00E154AB" w:rsidP="00E154AB">
      <w:pPr>
        <w:pStyle w:val="Heading4"/>
      </w:pPr>
      <w:bookmarkStart w:id="7975" w:name="_Toc35878286"/>
      <w:bookmarkStart w:id="7976" w:name="_Toc36220102"/>
      <w:bookmarkStart w:id="7977" w:name="_Toc36474200"/>
      <w:bookmarkStart w:id="7978" w:name="_Toc36542472"/>
      <w:bookmarkStart w:id="7979" w:name="_Toc36543293"/>
      <w:bookmarkStart w:id="7980" w:name="_Toc36567531"/>
      <w:bookmarkStart w:id="7981" w:name="_Toc44341149"/>
      <w:r w:rsidRPr="00A305C5">
        <w:rPr>
          <w:lang w:eastAsia="zh-CN"/>
        </w:rPr>
        <w:t>4.3.</w:t>
      </w:r>
      <w:r>
        <w:rPr>
          <w:lang w:eastAsia="zh-CN"/>
        </w:rPr>
        <w:t>46</w:t>
      </w:r>
      <w:r w:rsidRPr="00A305C5">
        <w:t>.2</w:t>
      </w:r>
      <w:r w:rsidRPr="00A305C5">
        <w:tab/>
        <w:t>Attributes</w:t>
      </w:r>
      <w:bookmarkEnd w:id="7975"/>
      <w:bookmarkEnd w:id="7976"/>
      <w:bookmarkEnd w:id="7977"/>
      <w:bookmarkEnd w:id="7978"/>
      <w:bookmarkEnd w:id="7979"/>
      <w:bookmarkEnd w:id="7980"/>
      <w:bookmarkEnd w:id="7981"/>
    </w:p>
    <w:p w:rsidR="00E154AB" w:rsidRPr="00A305C5" w:rsidRDefault="00E154AB" w:rsidP="00E154AB">
      <w:r>
        <w:t xml:space="preserve">See that defined in </w:t>
      </w:r>
      <w:bookmarkStart w:id="7982" w:name="OLE_LINK5"/>
      <w:r>
        <w:rPr>
          <w:rFonts w:ascii="Courier New" w:hAnsi="Courier New" w:cs="Courier New"/>
        </w:rPr>
        <w:t>&lt;&lt;IOC&gt;&gt;GNBCUUPFunction</w:t>
      </w:r>
      <w:r>
        <w:t xml:space="preserve">, </w:t>
      </w:r>
      <w:r>
        <w:rPr>
          <w:rFonts w:ascii="Courier New" w:hAnsi="Courier New" w:cs="Courier New"/>
        </w:rPr>
        <w:t>&lt;&lt;IOC&gt;&gt;ExternalGNBCUUPFunction</w:t>
      </w:r>
      <w:r>
        <w:t xml:space="preserve">, </w:t>
      </w:r>
      <w:r>
        <w:rPr>
          <w:rFonts w:ascii="Courier New" w:hAnsi="Courier New" w:cs="Courier New"/>
        </w:rPr>
        <w:t>&lt;&lt;</w:t>
      </w:r>
      <w:r>
        <w:rPr>
          <w:rFonts w:ascii="Courier New" w:hAnsi="Courier New" w:cs="Courier New"/>
          <w:lang w:eastAsia="zh-CN"/>
        </w:rPr>
        <w:t>IOC</w:t>
      </w:r>
      <w:r>
        <w:rPr>
          <w:rFonts w:ascii="Courier New" w:hAnsi="Courier New" w:cs="Courier New"/>
        </w:rPr>
        <w:t>&gt;&gt;ENBFunction and &lt;&lt;IOC&gt;&gt;ExternalENBFunction</w:t>
      </w:r>
      <w:r>
        <w:t>.</w:t>
      </w:r>
      <w:bookmarkEnd w:id="7982"/>
    </w:p>
    <w:p w:rsidR="00E154AB" w:rsidRPr="00A305C5" w:rsidRDefault="00E154AB" w:rsidP="00E154AB">
      <w:pPr>
        <w:pStyle w:val="Heading4"/>
      </w:pPr>
      <w:bookmarkStart w:id="7983" w:name="_Toc35878287"/>
      <w:bookmarkStart w:id="7984" w:name="_Toc36220103"/>
      <w:bookmarkStart w:id="7985" w:name="_Toc36474201"/>
      <w:bookmarkStart w:id="7986" w:name="_Toc36542473"/>
      <w:bookmarkStart w:id="7987" w:name="_Toc36543294"/>
      <w:bookmarkStart w:id="7988" w:name="_Toc36567532"/>
      <w:bookmarkStart w:id="7989" w:name="_Toc44341150"/>
      <w:r w:rsidRPr="00A305C5">
        <w:rPr>
          <w:lang w:eastAsia="zh-CN"/>
        </w:rPr>
        <w:t>4.3.</w:t>
      </w:r>
      <w:r>
        <w:rPr>
          <w:lang w:eastAsia="zh-CN"/>
        </w:rPr>
        <w:t>46</w:t>
      </w:r>
      <w:r w:rsidRPr="00A305C5">
        <w:t>.3</w:t>
      </w:r>
      <w:r w:rsidRPr="00A305C5">
        <w:tab/>
        <w:t>Attribute constraints</w:t>
      </w:r>
      <w:bookmarkEnd w:id="7983"/>
      <w:bookmarkEnd w:id="7984"/>
      <w:bookmarkEnd w:id="7985"/>
      <w:bookmarkEnd w:id="7986"/>
      <w:bookmarkEnd w:id="7987"/>
      <w:bookmarkEnd w:id="7988"/>
      <w:bookmarkEnd w:id="7989"/>
    </w:p>
    <w:p w:rsidR="00E154AB" w:rsidRPr="00A305C5" w:rsidRDefault="00E154AB" w:rsidP="00E154AB">
      <w:r>
        <w:t xml:space="preserve">See that defined in </w:t>
      </w:r>
      <w:r>
        <w:rPr>
          <w:rFonts w:ascii="Courier New" w:hAnsi="Courier New" w:cs="Courier New"/>
        </w:rPr>
        <w:t>&lt;&lt;IOC&gt;&gt;GNBCUUPFunction</w:t>
      </w:r>
      <w:r>
        <w:t xml:space="preserve">, </w:t>
      </w:r>
      <w:r>
        <w:rPr>
          <w:rFonts w:ascii="Courier New" w:hAnsi="Courier New" w:cs="Courier New"/>
        </w:rPr>
        <w:t>&lt;&lt;IOC&gt;&gt;ExternalGNBCUUPFunction</w:t>
      </w:r>
      <w:r>
        <w:t xml:space="preserve">, </w:t>
      </w:r>
      <w:r>
        <w:rPr>
          <w:rFonts w:ascii="Courier New" w:hAnsi="Courier New" w:cs="Courier New"/>
        </w:rPr>
        <w:t>&lt;&lt;</w:t>
      </w:r>
      <w:r>
        <w:rPr>
          <w:rFonts w:ascii="Courier New" w:hAnsi="Courier New" w:cs="Courier New"/>
          <w:lang w:eastAsia="zh-CN"/>
        </w:rPr>
        <w:t>IOC</w:t>
      </w:r>
      <w:r>
        <w:rPr>
          <w:rFonts w:ascii="Courier New" w:hAnsi="Courier New" w:cs="Courier New"/>
        </w:rPr>
        <w:t>&gt;&gt;ENBFunction and &lt;&lt;IOC&gt;&gt;ExternalENBFunction</w:t>
      </w:r>
      <w:r>
        <w:t>.</w:t>
      </w:r>
    </w:p>
    <w:p w:rsidR="00E154AB" w:rsidRPr="00A305C5" w:rsidRDefault="00E154AB" w:rsidP="00E154AB">
      <w:pPr>
        <w:pStyle w:val="Heading4"/>
      </w:pPr>
      <w:bookmarkStart w:id="7990" w:name="_Toc35878288"/>
      <w:bookmarkStart w:id="7991" w:name="_Toc36220104"/>
      <w:bookmarkStart w:id="7992" w:name="_Toc36474202"/>
      <w:bookmarkStart w:id="7993" w:name="_Toc36542474"/>
      <w:bookmarkStart w:id="7994" w:name="_Toc36543295"/>
      <w:bookmarkStart w:id="7995" w:name="_Toc36567533"/>
      <w:bookmarkStart w:id="7996" w:name="_Toc44341151"/>
      <w:r w:rsidRPr="00A305C5">
        <w:rPr>
          <w:lang w:eastAsia="zh-CN"/>
        </w:rPr>
        <w:t>4.3.</w:t>
      </w:r>
      <w:r>
        <w:rPr>
          <w:lang w:eastAsia="zh-CN"/>
        </w:rPr>
        <w:t>46</w:t>
      </w:r>
      <w:r w:rsidRPr="00A305C5">
        <w:t>.4</w:t>
      </w:r>
      <w:r w:rsidRPr="00A305C5">
        <w:tab/>
        <w:t>Notifications</w:t>
      </w:r>
      <w:bookmarkEnd w:id="7990"/>
      <w:bookmarkEnd w:id="7991"/>
      <w:bookmarkEnd w:id="7992"/>
      <w:bookmarkEnd w:id="7993"/>
      <w:bookmarkEnd w:id="7994"/>
      <w:bookmarkEnd w:id="7995"/>
      <w:bookmarkEnd w:id="7996"/>
    </w:p>
    <w:p w:rsidR="00E154AB" w:rsidRDefault="00E154AB" w:rsidP="00E154AB">
      <w:r>
        <w:t>See respective IOCs.</w:t>
      </w:r>
    </w:p>
    <w:p w:rsidR="00E154AB" w:rsidRPr="002B15AA" w:rsidRDefault="00E154AB" w:rsidP="00E154AB">
      <w:pPr>
        <w:pStyle w:val="Heading3"/>
        <w:rPr>
          <w:lang w:eastAsia="zh-CN"/>
        </w:rPr>
      </w:pPr>
      <w:bookmarkStart w:id="7997" w:name="_Toc35878289"/>
      <w:bookmarkStart w:id="7998" w:name="_Toc36220105"/>
      <w:bookmarkStart w:id="7999" w:name="_Toc36474203"/>
      <w:bookmarkStart w:id="8000" w:name="_Toc36542475"/>
      <w:bookmarkStart w:id="8001" w:name="_Toc36543296"/>
      <w:bookmarkStart w:id="8002" w:name="_Toc36567534"/>
      <w:bookmarkStart w:id="8003" w:name="_Toc44341152"/>
      <w:r w:rsidRPr="002B15AA">
        <w:rPr>
          <w:rFonts w:hint="eastAsia"/>
          <w:lang w:eastAsia="zh-CN"/>
        </w:rPr>
        <w:lastRenderedPageBreak/>
        <w:t>4</w:t>
      </w:r>
      <w:r w:rsidRPr="002B15AA">
        <w:rPr>
          <w:lang w:eastAsia="zh-CN"/>
        </w:rPr>
        <w:t>.3.</w:t>
      </w:r>
      <w:r>
        <w:rPr>
          <w:lang w:eastAsia="zh-CN"/>
        </w:rPr>
        <w:t>47</w:t>
      </w:r>
      <w:r w:rsidRPr="002B15AA">
        <w:rPr>
          <w:lang w:eastAsia="zh-CN"/>
        </w:rPr>
        <w:tab/>
      </w:r>
      <w:r>
        <w:rPr>
          <w:lang w:eastAsia="zh-CN"/>
        </w:rPr>
        <w:t xml:space="preserve">MappingSetIDBackhaulAddress  </w:t>
      </w:r>
      <w:r>
        <w:rPr>
          <w:rFonts w:ascii="Courier New" w:hAnsi="Courier New" w:cs="Courier New"/>
          <w:lang w:eastAsia="zh-CN"/>
        </w:rPr>
        <w:t>&lt;&lt;dataType&gt;&gt;</w:t>
      </w:r>
      <w:bookmarkEnd w:id="7997"/>
      <w:bookmarkEnd w:id="7998"/>
      <w:bookmarkEnd w:id="7999"/>
      <w:bookmarkEnd w:id="8000"/>
      <w:bookmarkEnd w:id="8001"/>
      <w:bookmarkEnd w:id="8002"/>
      <w:bookmarkEnd w:id="8003"/>
    </w:p>
    <w:p w:rsidR="00E154AB" w:rsidRPr="002B15AA" w:rsidRDefault="00E154AB" w:rsidP="00E154AB">
      <w:pPr>
        <w:pStyle w:val="Heading4"/>
      </w:pPr>
      <w:bookmarkStart w:id="8004" w:name="_Toc10555973"/>
      <w:bookmarkStart w:id="8005" w:name="_Toc35878290"/>
      <w:bookmarkStart w:id="8006" w:name="_Toc36220106"/>
      <w:bookmarkStart w:id="8007" w:name="_Toc36474204"/>
      <w:bookmarkStart w:id="8008" w:name="_Toc36542476"/>
      <w:bookmarkStart w:id="8009" w:name="_Toc36543297"/>
      <w:bookmarkStart w:id="8010" w:name="_Toc36567535"/>
      <w:bookmarkStart w:id="8011" w:name="_Toc44341153"/>
      <w:r>
        <w:t>4</w:t>
      </w:r>
      <w:r w:rsidRPr="002B15AA">
        <w:t>.3.</w:t>
      </w:r>
      <w:r>
        <w:t>47</w:t>
      </w:r>
      <w:r w:rsidRPr="002B15AA">
        <w:t>.1</w:t>
      </w:r>
      <w:r w:rsidRPr="002B15AA">
        <w:tab/>
        <w:t>Definition</w:t>
      </w:r>
      <w:bookmarkEnd w:id="8004"/>
      <w:bookmarkEnd w:id="8005"/>
      <w:bookmarkEnd w:id="8006"/>
      <w:bookmarkEnd w:id="8007"/>
      <w:bookmarkEnd w:id="8008"/>
      <w:bookmarkEnd w:id="8009"/>
      <w:bookmarkEnd w:id="8010"/>
      <w:bookmarkEnd w:id="8011"/>
    </w:p>
    <w:p w:rsidR="00E154AB" w:rsidRDefault="00E154AB" w:rsidP="00E154AB">
      <w:pPr>
        <w:keepNext/>
        <w:rPr>
          <w:color w:val="000000"/>
          <w:shd w:val="clear" w:color="auto" w:fill="FFFFFF"/>
        </w:rPr>
      </w:pPr>
      <w:r w:rsidRPr="002B15AA">
        <w:t xml:space="preserve">This </w:t>
      </w:r>
      <w:r>
        <w:t>data type</w:t>
      </w:r>
      <w:r w:rsidRPr="002B15AA">
        <w:t xml:space="preserve"> represents the properties </w:t>
      </w:r>
      <w:r>
        <w:rPr>
          <w:color w:val="000000"/>
          <w:shd w:val="clear" w:color="auto" w:fill="FFFFFF"/>
        </w:rPr>
        <w:t xml:space="preserve">describing the mapping relationship </w:t>
      </w:r>
      <w:r>
        <w:t xml:space="preserve">between set ID and backhaul address of gNB. </w:t>
      </w:r>
    </w:p>
    <w:p w:rsidR="00E154AB" w:rsidRPr="002B15AA" w:rsidRDefault="00E154AB" w:rsidP="00E154AB">
      <w:pPr>
        <w:pStyle w:val="Heading4"/>
      </w:pPr>
      <w:bookmarkStart w:id="8012" w:name="_Toc10555974"/>
      <w:bookmarkStart w:id="8013" w:name="_Toc35878291"/>
      <w:bookmarkStart w:id="8014" w:name="_Toc36220107"/>
      <w:bookmarkStart w:id="8015" w:name="_Toc36474205"/>
      <w:bookmarkStart w:id="8016" w:name="_Toc36542477"/>
      <w:bookmarkStart w:id="8017" w:name="_Toc36543298"/>
      <w:bookmarkStart w:id="8018" w:name="_Toc36567536"/>
      <w:bookmarkStart w:id="8019" w:name="_Toc44341154"/>
      <w:r>
        <w:t>4</w:t>
      </w:r>
      <w:r w:rsidRPr="002B15AA">
        <w:rPr>
          <w:lang w:eastAsia="zh-CN"/>
        </w:rPr>
        <w:t>.</w:t>
      </w:r>
      <w:r w:rsidRPr="002B15AA">
        <w:t>3.</w:t>
      </w:r>
      <w:r>
        <w:t>47</w:t>
      </w:r>
      <w:r w:rsidRPr="002B15AA">
        <w:t>.2</w:t>
      </w:r>
      <w:r w:rsidRPr="002B15AA">
        <w:tab/>
        <w:t>Attributes</w:t>
      </w:r>
      <w:bookmarkEnd w:id="8012"/>
      <w:bookmarkEnd w:id="8013"/>
      <w:bookmarkEnd w:id="8014"/>
      <w:bookmarkEnd w:id="8015"/>
      <w:bookmarkEnd w:id="8016"/>
      <w:bookmarkEnd w:id="8017"/>
      <w:bookmarkEnd w:id="8018"/>
      <w:bookmarkEnd w:id="80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E154AB" w:rsidRPr="002B15AA" w:rsidTr="00583841">
        <w:trPr>
          <w:cantSplit/>
          <w:trHeight w:val="461"/>
          <w:jc w:val="center"/>
        </w:trPr>
        <w:tc>
          <w:tcPr>
            <w:tcW w:w="3890"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966"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181"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10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177"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311"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3890"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rPr>
              <w:t>setID</w:t>
            </w:r>
          </w:p>
        </w:tc>
        <w:tc>
          <w:tcPr>
            <w:tcW w:w="966" w:type="dxa"/>
          </w:tcPr>
          <w:p w:rsidR="00E154AB" w:rsidRPr="002B15AA" w:rsidRDefault="00E154AB" w:rsidP="00583841">
            <w:pPr>
              <w:pStyle w:val="TAL"/>
              <w:jc w:val="center"/>
              <w:rPr>
                <w:rFonts w:cs="Arial"/>
                <w:szCs w:val="18"/>
                <w:lang w:eastAsia="zh-CN"/>
              </w:rPr>
            </w:pPr>
            <w:r w:rsidRPr="002B15AA">
              <w:t>M</w:t>
            </w:r>
          </w:p>
        </w:tc>
        <w:tc>
          <w:tcPr>
            <w:tcW w:w="1181" w:type="dxa"/>
          </w:tcPr>
          <w:p w:rsidR="00E154AB" w:rsidRPr="002B15AA" w:rsidRDefault="00E154AB" w:rsidP="00583841">
            <w:pPr>
              <w:pStyle w:val="TAL"/>
              <w:jc w:val="center"/>
              <w:rPr>
                <w:rFonts w:cs="Arial"/>
                <w:szCs w:val="18"/>
                <w:lang w:eastAsia="zh-CN"/>
              </w:rPr>
            </w:pPr>
            <w:r w:rsidRPr="002B15AA">
              <w:t>T</w:t>
            </w:r>
          </w:p>
        </w:tc>
        <w:tc>
          <w:tcPr>
            <w:tcW w:w="1104" w:type="dxa"/>
          </w:tcPr>
          <w:p w:rsidR="00E154AB" w:rsidRPr="002B15AA" w:rsidRDefault="00E154AB" w:rsidP="00583841">
            <w:pPr>
              <w:pStyle w:val="TAL"/>
              <w:jc w:val="center"/>
              <w:rPr>
                <w:rFonts w:cs="Arial"/>
                <w:szCs w:val="18"/>
                <w:lang w:eastAsia="zh-CN"/>
              </w:rPr>
            </w:pPr>
            <w:r w:rsidRPr="002B15AA">
              <w:t>T</w:t>
            </w:r>
          </w:p>
        </w:tc>
        <w:tc>
          <w:tcPr>
            <w:tcW w:w="1177" w:type="dxa"/>
          </w:tcPr>
          <w:p w:rsidR="00E154AB" w:rsidRPr="002B15AA" w:rsidRDefault="00E154AB" w:rsidP="00583841">
            <w:pPr>
              <w:pStyle w:val="TAL"/>
              <w:jc w:val="center"/>
              <w:rPr>
                <w:rFonts w:cs="Arial"/>
                <w:szCs w:val="18"/>
                <w:lang w:eastAsia="zh-CN"/>
              </w:rPr>
            </w:pPr>
            <w:r w:rsidRPr="002B15AA">
              <w:t>F</w:t>
            </w:r>
          </w:p>
        </w:tc>
        <w:tc>
          <w:tcPr>
            <w:tcW w:w="1311" w:type="dxa"/>
          </w:tcPr>
          <w:p w:rsidR="00E154AB" w:rsidRPr="002B15AA" w:rsidRDefault="00E154AB" w:rsidP="00583841">
            <w:pPr>
              <w:pStyle w:val="TAL"/>
              <w:jc w:val="center"/>
              <w:rPr>
                <w:rFonts w:cs="Arial"/>
                <w:szCs w:val="18"/>
                <w:lang w:eastAsia="zh-CN"/>
              </w:rPr>
            </w:pPr>
            <w:r w:rsidRPr="002B15AA">
              <w:rPr>
                <w:lang w:eastAsia="zh-CN"/>
              </w:rPr>
              <w:t>T</w:t>
            </w:r>
          </w:p>
        </w:tc>
      </w:tr>
      <w:tr w:rsidR="00E154AB" w:rsidRPr="002B15AA" w:rsidTr="00583841">
        <w:trPr>
          <w:cantSplit/>
          <w:trHeight w:val="236"/>
          <w:jc w:val="center"/>
        </w:trPr>
        <w:tc>
          <w:tcPr>
            <w:tcW w:w="3890" w:type="dxa"/>
          </w:tcPr>
          <w:p w:rsidR="00E154AB" w:rsidRDefault="00E154AB" w:rsidP="00583841">
            <w:pPr>
              <w:pStyle w:val="TAL"/>
              <w:rPr>
                <w:rFonts w:ascii="Courier New" w:hAnsi="Courier New" w:cs="Courier New"/>
                <w:szCs w:val="18"/>
              </w:rPr>
            </w:pPr>
            <w:r>
              <w:rPr>
                <w:rFonts w:ascii="Courier New" w:hAnsi="Courier New" w:cs="Courier New"/>
                <w:szCs w:val="18"/>
              </w:rPr>
              <w:t>backhaulAddress</w:t>
            </w:r>
          </w:p>
        </w:tc>
        <w:tc>
          <w:tcPr>
            <w:tcW w:w="966" w:type="dxa"/>
          </w:tcPr>
          <w:p w:rsidR="00E154AB" w:rsidRPr="002B15AA" w:rsidRDefault="00E154AB" w:rsidP="00583841">
            <w:pPr>
              <w:pStyle w:val="TAL"/>
              <w:jc w:val="center"/>
            </w:pPr>
            <w:r w:rsidRPr="002B15AA">
              <w:t>M</w:t>
            </w:r>
          </w:p>
        </w:tc>
        <w:tc>
          <w:tcPr>
            <w:tcW w:w="1181" w:type="dxa"/>
          </w:tcPr>
          <w:p w:rsidR="00E154AB" w:rsidRPr="002B15AA" w:rsidRDefault="00E154AB" w:rsidP="00583841">
            <w:pPr>
              <w:pStyle w:val="TAL"/>
              <w:jc w:val="center"/>
            </w:pPr>
            <w:r w:rsidRPr="002B15AA">
              <w:t>T</w:t>
            </w:r>
          </w:p>
        </w:tc>
        <w:tc>
          <w:tcPr>
            <w:tcW w:w="1104" w:type="dxa"/>
          </w:tcPr>
          <w:p w:rsidR="00E154AB" w:rsidRPr="002B15AA" w:rsidRDefault="00E154AB" w:rsidP="00583841">
            <w:pPr>
              <w:pStyle w:val="TAL"/>
              <w:jc w:val="center"/>
            </w:pPr>
            <w:r w:rsidRPr="002B15AA">
              <w:t>T</w:t>
            </w:r>
          </w:p>
        </w:tc>
        <w:tc>
          <w:tcPr>
            <w:tcW w:w="1177" w:type="dxa"/>
          </w:tcPr>
          <w:p w:rsidR="00E154AB" w:rsidRPr="002B15AA" w:rsidRDefault="00E154AB" w:rsidP="00583841">
            <w:pPr>
              <w:pStyle w:val="TAL"/>
              <w:jc w:val="center"/>
            </w:pPr>
            <w:r w:rsidRPr="002B15AA">
              <w:t>F</w:t>
            </w:r>
          </w:p>
        </w:tc>
        <w:tc>
          <w:tcPr>
            <w:tcW w:w="1311" w:type="dxa"/>
          </w:tcPr>
          <w:p w:rsidR="00E154AB" w:rsidRPr="002B15AA" w:rsidRDefault="00E154AB" w:rsidP="00583841">
            <w:pPr>
              <w:pStyle w:val="TAL"/>
              <w:jc w:val="center"/>
              <w:rPr>
                <w:lang w:eastAsia="zh-CN"/>
              </w:rPr>
            </w:pPr>
            <w:r w:rsidRPr="002B15AA">
              <w:rPr>
                <w:lang w:eastAsia="zh-CN"/>
              </w:rPr>
              <w:t>T</w:t>
            </w:r>
          </w:p>
        </w:tc>
      </w:tr>
    </w:tbl>
    <w:p w:rsidR="00E154AB" w:rsidRPr="002B15AA" w:rsidRDefault="00E154AB" w:rsidP="00E154AB">
      <w:pPr>
        <w:pStyle w:val="Heading4"/>
      </w:pPr>
      <w:bookmarkStart w:id="8020" w:name="_Toc10555975"/>
      <w:bookmarkStart w:id="8021" w:name="_Toc35878292"/>
      <w:bookmarkStart w:id="8022" w:name="_Toc36220108"/>
      <w:bookmarkStart w:id="8023" w:name="_Toc36474206"/>
      <w:bookmarkStart w:id="8024" w:name="_Toc36542478"/>
      <w:bookmarkStart w:id="8025" w:name="_Toc36543299"/>
      <w:bookmarkStart w:id="8026" w:name="_Toc36567537"/>
      <w:bookmarkStart w:id="8027" w:name="_Toc44341155"/>
      <w:r>
        <w:t>4</w:t>
      </w:r>
      <w:r w:rsidRPr="002B15AA">
        <w:t>.3.</w:t>
      </w:r>
      <w:r>
        <w:t>47</w:t>
      </w:r>
      <w:r w:rsidRPr="002B15AA">
        <w:t>.3</w:t>
      </w:r>
      <w:r w:rsidRPr="002B15AA">
        <w:tab/>
        <w:t>Attribute constraints</w:t>
      </w:r>
      <w:bookmarkEnd w:id="8020"/>
      <w:bookmarkEnd w:id="8021"/>
      <w:bookmarkEnd w:id="8022"/>
      <w:bookmarkEnd w:id="8023"/>
      <w:bookmarkEnd w:id="8024"/>
      <w:bookmarkEnd w:id="8025"/>
      <w:bookmarkEnd w:id="8026"/>
      <w:bookmarkEnd w:id="8027"/>
    </w:p>
    <w:p w:rsidR="00E154AB" w:rsidRDefault="00E154AB" w:rsidP="00E154AB">
      <w:pPr>
        <w:keepNext/>
      </w:pPr>
      <w:r w:rsidRPr="002B15AA">
        <w:t>None.</w:t>
      </w:r>
    </w:p>
    <w:p w:rsidR="00E154AB" w:rsidRDefault="00E154AB" w:rsidP="00E154AB">
      <w:pPr>
        <w:pStyle w:val="Heading4"/>
        <w:rPr>
          <w:lang w:val="en-US"/>
        </w:rPr>
      </w:pPr>
      <w:bookmarkStart w:id="8028" w:name="_Toc35878293"/>
      <w:bookmarkStart w:id="8029" w:name="_Toc36220109"/>
      <w:bookmarkStart w:id="8030" w:name="_Toc36474207"/>
      <w:bookmarkStart w:id="8031" w:name="_Toc36542479"/>
      <w:bookmarkStart w:id="8032" w:name="_Toc36543300"/>
      <w:bookmarkStart w:id="8033" w:name="_Toc36567538"/>
      <w:bookmarkStart w:id="8034" w:name="_Toc44341156"/>
      <w:r>
        <w:rPr>
          <w:lang w:eastAsia="zh-CN"/>
        </w:rPr>
        <w:t>4</w:t>
      </w:r>
      <w:r>
        <w:t>.3.47.4</w:t>
      </w:r>
      <w:r>
        <w:tab/>
        <w:t>Notifications</w:t>
      </w:r>
      <w:bookmarkEnd w:id="8028"/>
      <w:bookmarkEnd w:id="8029"/>
      <w:bookmarkEnd w:id="8030"/>
      <w:bookmarkEnd w:id="8031"/>
      <w:bookmarkEnd w:id="8032"/>
      <w:bookmarkEnd w:id="8033"/>
      <w:bookmarkEnd w:id="8034"/>
    </w:p>
    <w:p w:rsidR="00E154AB" w:rsidRPr="00C45B9C" w:rsidRDefault="00E154AB" w:rsidP="00E154AB">
      <w:pPr>
        <w:keepNext/>
        <w:keepLines/>
      </w:pPr>
      <w:r>
        <w:t xml:space="preserve">The subclause 4.5 of the &lt;&lt;IOC&gt;&gt; using this </w:t>
      </w:r>
      <w:r>
        <w:rPr>
          <w:lang w:eastAsia="zh-CN"/>
        </w:rPr>
        <w:t>&lt;&lt;dataType&gt;&gt; as one of its attributes, shall be applicable</w:t>
      </w:r>
      <w:r>
        <w:t>.</w:t>
      </w:r>
    </w:p>
    <w:p w:rsidR="00E154AB" w:rsidRPr="002B15AA" w:rsidRDefault="00E154AB" w:rsidP="00E154AB">
      <w:pPr>
        <w:pStyle w:val="Heading3"/>
        <w:rPr>
          <w:lang w:eastAsia="zh-CN"/>
        </w:rPr>
      </w:pPr>
      <w:bookmarkStart w:id="8035" w:name="_Toc35878294"/>
      <w:bookmarkStart w:id="8036" w:name="_Toc36220110"/>
      <w:bookmarkStart w:id="8037" w:name="_Toc36474208"/>
      <w:bookmarkStart w:id="8038" w:name="_Toc36542480"/>
      <w:bookmarkStart w:id="8039" w:name="_Toc36543301"/>
      <w:bookmarkStart w:id="8040" w:name="_Toc36567539"/>
      <w:bookmarkStart w:id="8041" w:name="_Toc44341157"/>
      <w:r w:rsidRPr="002B15AA">
        <w:rPr>
          <w:rFonts w:hint="eastAsia"/>
          <w:lang w:eastAsia="zh-CN"/>
        </w:rPr>
        <w:t>4</w:t>
      </w:r>
      <w:r w:rsidRPr="002B15AA">
        <w:rPr>
          <w:lang w:eastAsia="zh-CN"/>
        </w:rPr>
        <w:t>.3.</w:t>
      </w:r>
      <w:r>
        <w:rPr>
          <w:lang w:eastAsia="zh-CN"/>
        </w:rPr>
        <w:t>48</w:t>
      </w:r>
      <w:r w:rsidRPr="002B15AA">
        <w:rPr>
          <w:lang w:eastAsia="zh-CN"/>
        </w:rPr>
        <w:tab/>
      </w:r>
      <w:r w:rsidRPr="00C45B9C">
        <w:rPr>
          <w:lang w:eastAsia="zh-CN"/>
        </w:rPr>
        <w:t>BackhaulAddress</w:t>
      </w:r>
      <w:r>
        <w:rPr>
          <w:lang w:eastAsia="zh-CN"/>
        </w:rPr>
        <w:t xml:space="preserve">  </w:t>
      </w:r>
      <w:r>
        <w:rPr>
          <w:rFonts w:ascii="Courier New" w:hAnsi="Courier New" w:cs="Courier New"/>
          <w:lang w:eastAsia="zh-CN"/>
        </w:rPr>
        <w:t>&lt;&lt;dataType&gt;&gt;</w:t>
      </w:r>
      <w:bookmarkEnd w:id="8035"/>
      <w:bookmarkEnd w:id="8036"/>
      <w:bookmarkEnd w:id="8037"/>
      <w:bookmarkEnd w:id="8038"/>
      <w:bookmarkEnd w:id="8039"/>
      <w:bookmarkEnd w:id="8040"/>
      <w:bookmarkEnd w:id="8041"/>
    </w:p>
    <w:p w:rsidR="00E154AB" w:rsidRPr="002B15AA" w:rsidRDefault="00E154AB" w:rsidP="00E154AB">
      <w:pPr>
        <w:pStyle w:val="Heading4"/>
      </w:pPr>
      <w:bookmarkStart w:id="8042" w:name="_Toc35878295"/>
      <w:bookmarkStart w:id="8043" w:name="_Toc36220111"/>
      <w:bookmarkStart w:id="8044" w:name="_Toc36474209"/>
      <w:bookmarkStart w:id="8045" w:name="_Toc36542481"/>
      <w:bookmarkStart w:id="8046" w:name="_Toc36543302"/>
      <w:bookmarkStart w:id="8047" w:name="_Toc36567540"/>
      <w:bookmarkStart w:id="8048" w:name="_Toc44341158"/>
      <w:r>
        <w:t>4</w:t>
      </w:r>
      <w:r w:rsidRPr="002B15AA">
        <w:t>.3.</w:t>
      </w:r>
      <w:r>
        <w:t>48</w:t>
      </w:r>
      <w:r w:rsidRPr="002B15AA">
        <w:t>.1</w:t>
      </w:r>
      <w:r w:rsidRPr="002B15AA">
        <w:tab/>
        <w:t>Definition</w:t>
      </w:r>
      <w:bookmarkEnd w:id="8042"/>
      <w:bookmarkEnd w:id="8043"/>
      <w:bookmarkEnd w:id="8044"/>
      <w:bookmarkEnd w:id="8045"/>
      <w:bookmarkEnd w:id="8046"/>
      <w:bookmarkEnd w:id="8047"/>
      <w:bookmarkEnd w:id="8048"/>
    </w:p>
    <w:p w:rsidR="00E154AB" w:rsidRDefault="00E154AB" w:rsidP="00E154AB">
      <w:pPr>
        <w:keepNext/>
        <w:rPr>
          <w:color w:val="000000"/>
          <w:shd w:val="clear" w:color="auto" w:fill="FFFFFF"/>
        </w:rPr>
      </w:pPr>
      <w:r w:rsidRPr="002B15AA">
        <w:t xml:space="preserve">This </w:t>
      </w:r>
      <w:r>
        <w:t>data type</w:t>
      </w:r>
      <w:r w:rsidRPr="002B15AA">
        <w:t xml:space="preserve"> represents the properties </w:t>
      </w:r>
      <w:r>
        <w:rPr>
          <w:color w:val="000000"/>
          <w:shd w:val="clear" w:color="auto" w:fill="FFFFFF"/>
        </w:rPr>
        <w:t xml:space="preserve">describing the </w:t>
      </w:r>
      <w:r>
        <w:t xml:space="preserve">backhaul address of gNB. </w:t>
      </w:r>
    </w:p>
    <w:p w:rsidR="00E154AB" w:rsidRPr="002B15AA" w:rsidRDefault="00E154AB" w:rsidP="00E154AB">
      <w:pPr>
        <w:pStyle w:val="Heading4"/>
      </w:pPr>
      <w:bookmarkStart w:id="8049" w:name="_Toc35878296"/>
      <w:bookmarkStart w:id="8050" w:name="_Toc36220112"/>
      <w:bookmarkStart w:id="8051" w:name="_Toc36474210"/>
      <w:bookmarkStart w:id="8052" w:name="_Toc36542482"/>
      <w:bookmarkStart w:id="8053" w:name="_Toc36543303"/>
      <w:bookmarkStart w:id="8054" w:name="_Toc36567541"/>
      <w:bookmarkStart w:id="8055" w:name="_Toc44341159"/>
      <w:r>
        <w:t>4</w:t>
      </w:r>
      <w:r w:rsidRPr="002B15AA">
        <w:rPr>
          <w:lang w:eastAsia="zh-CN"/>
        </w:rPr>
        <w:t>.</w:t>
      </w:r>
      <w:r w:rsidRPr="002B15AA">
        <w:t>3.</w:t>
      </w:r>
      <w:r>
        <w:t>48</w:t>
      </w:r>
      <w:r w:rsidRPr="002B15AA">
        <w:t>.2</w:t>
      </w:r>
      <w:r w:rsidRPr="002B15AA">
        <w:tab/>
        <w:t>Attributes</w:t>
      </w:r>
      <w:bookmarkEnd w:id="8049"/>
      <w:bookmarkEnd w:id="8050"/>
      <w:bookmarkEnd w:id="8051"/>
      <w:bookmarkEnd w:id="8052"/>
      <w:bookmarkEnd w:id="8053"/>
      <w:bookmarkEnd w:id="8054"/>
      <w:bookmarkEnd w:id="80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E154AB" w:rsidRPr="002B15AA" w:rsidTr="00583841">
        <w:trPr>
          <w:cantSplit/>
          <w:trHeight w:val="461"/>
          <w:jc w:val="center"/>
        </w:trPr>
        <w:tc>
          <w:tcPr>
            <w:tcW w:w="3890"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966"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181"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10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177"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311"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3890" w:type="dxa"/>
          </w:tcPr>
          <w:p w:rsidR="00E154AB" w:rsidRPr="00B43F26" w:rsidRDefault="00E154AB" w:rsidP="00583841">
            <w:pPr>
              <w:pStyle w:val="TAL"/>
              <w:rPr>
                <w:rFonts w:ascii="Courier New" w:hAnsi="Courier New" w:cs="Courier New"/>
                <w:szCs w:val="18"/>
                <w:lang w:eastAsia="zh-CN"/>
              </w:rPr>
            </w:pPr>
            <w:r w:rsidRPr="002B15AA">
              <w:rPr>
                <w:rFonts w:ascii="Courier New" w:hAnsi="Courier New" w:cs="Courier New"/>
                <w:lang w:eastAsia="zh-CN"/>
              </w:rPr>
              <w:t>gNBId</w:t>
            </w:r>
          </w:p>
        </w:tc>
        <w:tc>
          <w:tcPr>
            <w:tcW w:w="966" w:type="dxa"/>
          </w:tcPr>
          <w:p w:rsidR="00E154AB" w:rsidRPr="002B15AA" w:rsidRDefault="00E154AB" w:rsidP="00583841">
            <w:pPr>
              <w:pStyle w:val="TAL"/>
              <w:jc w:val="center"/>
            </w:pPr>
            <w:r w:rsidRPr="002B15AA">
              <w:t>M</w:t>
            </w:r>
          </w:p>
        </w:tc>
        <w:tc>
          <w:tcPr>
            <w:tcW w:w="1181" w:type="dxa"/>
          </w:tcPr>
          <w:p w:rsidR="00E154AB" w:rsidRPr="002B15AA" w:rsidRDefault="00E154AB" w:rsidP="00583841">
            <w:pPr>
              <w:pStyle w:val="TAL"/>
              <w:jc w:val="center"/>
              <w:rPr>
                <w:rFonts w:cs="Arial"/>
              </w:rPr>
            </w:pPr>
            <w:r w:rsidRPr="002B15AA">
              <w:t>T</w:t>
            </w:r>
          </w:p>
        </w:tc>
        <w:tc>
          <w:tcPr>
            <w:tcW w:w="1104" w:type="dxa"/>
          </w:tcPr>
          <w:p w:rsidR="00E154AB" w:rsidRPr="002B15AA" w:rsidRDefault="00E154AB" w:rsidP="00583841">
            <w:pPr>
              <w:pStyle w:val="TAL"/>
              <w:jc w:val="center"/>
              <w:rPr>
                <w:rFonts w:cs="Arial"/>
                <w:szCs w:val="18"/>
                <w:lang w:eastAsia="zh-CN"/>
              </w:rPr>
            </w:pPr>
            <w:r w:rsidRPr="002B15AA">
              <w:t>T</w:t>
            </w:r>
          </w:p>
        </w:tc>
        <w:tc>
          <w:tcPr>
            <w:tcW w:w="1177" w:type="dxa"/>
          </w:tcPr>
          <w:p w:rsidR="00E154AB" w:rsidRPr="002B15AA" w:rsidRDefault="00E154AB" w:rsidP="00583841">
            <w:pPr>
              <w:pStyle w:val="TAL"/>
              <w:jc w:val="center"/>
              <w:rPr>
                <w:rFonts w:cs="Arial"/>
              </w:rPr>
            </w:pPr>
            <w:r w:rsidRPr="002B15AA">
              <w:t>F</w:t>
            </w:r>
          </w:p>
        </w:tc>
        <w:tc>
          <w:tcPr>
            <w:tcW w:w="1311" w:type="dxa"/>
          </w:tcPr>
          <w:p w:rsidR="00E154AB" w:rsidRPr="002B15AA" w:rsidRDefault="00E154AB" w:rsidP="00583841">
            <w:pPr>
              <w:pStyle w:val="TAL"/>
              <w:jc w:val="center"/>
              <w:rPr>
                <w:rFonts w:cs="Arial"/>
                <w:lang w:eastAsia="zh-CN"/>
              </w:rPr>
            </w:pPr>
            <w:r w:rsidRPr="002B15AA">
              <w:rPr>
                <w:lang w:eastAsia="zh-CN"/>
              </w:rPr>
              <w:t>T</w:t>
            </w:r>
          </w:p>
        </w:tc>
      </w:tr>
      <w:tr w:rsidR="00E154AB" w:rsidRPr="002B15AA" w:rsidTr="00583841">
        <w:trPr>
          <w:cantSplit/>
          <w:trHeight w:val="236"/>
          <w:jc w:val="center"/>
        </w:trPr>
        <w:tc>
          <w:tcPr>
            <w:tcW w:w="3890" w:type="dxa"/>
          </w:tcPr>
          <w:p w:rsidR="00E154AB" w:rsidRDefault="00E154AB" w:rsidP="00583841">
            <w:pPr>
              <w:pStyle w:val="TAL"/>
              <w:rPr>
                <w:rFonts w:ascii="Courier New" w:hAnsi="Courier New" w:cs="Courier New"/>
                <w:szCs w:val="18"/>
              </w:rPr>
            </w:pPr>
            <w:r>
              <w:rPr>
                <w:rFonts w:ascii="Courier New" w:hAnsi="Courier New" w:cs="Courier New"/>
                <w:szCs w:val="18"/>
              </w:rPr>
              <w:t>tAI</w:t>
            </w:r>
          </w:p>
        </w:tc>
        <w:tc>
          <w:tcPr>
            <w:tcW w:w="966" w:type="dxa"/>
          </w:tcPr>
          <w:p w:rsidR="00E154AB" w:rsidRPr="002B15AA" w:rsidRDefault="00E154AB" w:rsidP="00583841">
            <w:pPr>
              <w:pStyle w:val="TAL"/>
              <w:jc w:val="center"/>
            </w:pPr>
            <w:r w:rsidRPr="002B15AA">
              <w:t>M</w:t>
            </w:r>
          </w:p>
        </w:tc>
        <w:tc>
          <w:tcPr>
            <w:tcW w:w="1181" w:type="dxa"/>
          </w:tcPr>
          <w:p w:rsidR="00E154AB" w:rsidRPr="002B15AA" w:rsidRDefault="00E154AB" w:rsidP="00583841">
            <w:pPr>
              <w:pStyle w:val="TAL"/>
              <w:jc w:val="center"/>
            </w:pPr>
            <w:r w:rsidRPr="002B15AA">
              <w:t>T</w:t>
            </w:r>
          </w:p>
        </w:tc>
        <w:tc>
          <w:tcPr>
            <w:tcW w:w="1104" w:type="dxa"/>
          </w:tcPr>
          <w:p w:rsidR="00E154AB" w:rsidRPr="002B15AA" w:rsidRDefault="00E154AB" w:rsidP="00583841">
            <w:pPr>
              <w:pStyle w:val="TAL"/>
              <w:jc w:val="center"/>
            </w:pPr>
            <w:r w:rsidRPr="002B15AA">
              <w:t>T</w:t>
            </w:r>
          </w:p>
        </w:tc>
        <w:tc>
          <w:tcPr>
            <w:tcW w:w="1177" w:type="dxa"/>
          </w:tcPr>
          <w:p w:rsidR="00E154AB" w:rsidRPr="002B15AA" w:rsidRDefault="00E154AB" w:rsidP="00583841">
            <w:pPr>
              <w:pStyle w:val="TAL"/>
              <w:jc w:val="center"/>
            </w:pPr>
            <w:r w:rsidRPr="002B15AA">
              <w:t>F</w:t>
            </w:r>
          </w:p>
        </w:tc>
        <w:tc>
          <w:tcPr>
            <w:tcW w:w="1311" w:type="dxa"/>
          </w:tcPr>
          <w:p w:rsidR="00E154AB" w:rsidRPr="002B15AA" w:rsidRDefault="00E154AB" w:rsidP="00583841">
            <w:pPr>
              <w:pStyle w:val="TAL"/>
              <w:jc w:val="center"/>
              <w:rPr>
                <w:lang w:eastAsia="zh-CN"/>
              </w:rPr>
            </w:pPr>
            <w:r w:rsidRPr="002B15AA">
              <w:rPr>
                <w:lang w:eastAsia="zh-CN"/>
              </w:rPr>
              <w:t>T</w:t>
            </w:r>
          </w:p>
        </w:tc>
      </w:tr>
    </w:tbl>
    <w:p w:rsidR="00E154AB" w:rsidRPr="002B15AA" w:rsidRDefault="00E154AB" w:rsidP="00E154AB">
      <w:pPr>
        <w:pStyle w:val="Heading4"/>
      </w:pPr>
      <w:bookmarkStart w:id="8056" w:name="_Toc35878297"/>
      <w:bookmarkStart w:id="8057" w:name="_Toc36220113"/>
      <w:bookmarkStart w:id="8058" w:name="_Toc36474211"/>
      <w:bookmarkStart w:id="8059" w:name="_Toc36542483"/>
      <w:bookmarkStart w:id="8060" w:name="_Toc36543304"/>
      <w:bookmarkStart w:id="8061" w:name="_Toc36567542"/>
      <w:bookmarkStart w:id="8062" w:name="_Toc44341160"/>
      <w:r>
        <w:t>4</w:t>
      </w:r>
      <w:r w:rsidRPr="002B15AA">
        <w:t>.3.</w:t>
      </w:r>
      <w:r>
        <w:t>48</w:t>
      </w:r>
      <w:r w:rsidRPr="002B15AA">
        <w:t>.3</w:t>
      </w:r>
      <w:r w:rsidRPr="002B15AA">
        <w:tab/>
        <w:t>Attribute constraints</w:t>
      </w:r>
      <w:bookmarkEnd w:id="8056"/>
      <w:bookmarkEnd w:id="8057"/>
      <w:bookmarkEnd w:id="8058"/>
      <w:bookmarkEnd w:id="8059"/>
      <w:bookmarkEnd w:id="8060"/>
      <w:bookmarkEnd w:id="8061"/>
      <w:bookmarkEnd w:id="8062"/>
    </w:p>
    <w:p w:rsidR="00E154AB" w:rsidRDefault="00E154AB" w:rsidP="00E154AB">
      <w:pPr>
        <w:keepNext/>
      </w:pPr>
      <w:r w:rsidRPr="002B15AA">
        <w:t>None.</w:t>
      </w:r>
    </w:p>
    <w:p w:rsidR="00E154AB" w:rsidRDefault="00E154AB" w:rsidP="00E154AB">
      <w:pPr>
        <w:pStyle w:val="Heading4"/>
        <w:rPr>
          <w:lang w:val="en-US"/>
        </w:rPr>
      </w:pPr>
      <w:bookmarkStart w:id="8063" w:name="_Toc35878298"/>
      <w:bookmarkStart w:id="8064" w:name="_Toc36220114"/>
      <w:bookmarkStart w:id="8065" w:name="_Toc36474212"/>
      <w:bookmarkStart w:id="8066" w:name="_Toc36542484"/>
      <w:bookmarkStart w:id="8067" w:name="_Toc36543305"/>
      <w:bookmarkStart w:id="8068" w:name="_Toc36567543"/>
      <w:bookmarkStart w:id="8069" w:name="_Toc44341161"/>
      <w:r>
        <w:rPr>
          <w:lang w:eastAsia="zh-CN"/>
        </w:rPr>
        <w:t>4</w:t>
      </w:r>
      <w:r>
        <w:t>.3.48.4</w:t>
      </w:r>
      <w:r>
        <w:tab/>
        <w:t>Notifications</w:t>
      </w:r>
      <w:bookmarkEnd w:id="8063"/>
      <w:bookmarkEnd w:id="8064"/>
      <w:bookmarkEnd w:id="8065"/>
      <w:bookmarkEnd w:id="8066"/>
      <w:bookmarkEnd w:id="8067"/>
      <w:bookmarkEnd w:id="8068"/>
      <w:bookmarkEnd w:id="8069"/>
    </w:p>
    <w:p w:rsidR="00E154AB" w:rsidRDefault="00E154AB" w:rsidP="00E154AB">
      <w:pPr>
        <w:keepNext/>
        <w:keepLines/>
      </w:pPr>
      <w:r>
        <w:t xml:space="preserve">The subclause 4.5 of the &lt;&lt;IOC&gt;&gt; using this </w:t>
      </w:r>
      <w:r>
        <w:rPr>
          <w:lang w:eastAsia="zh-CN"/>
        </w:rPr>
        <w:t>&lt;&lt;dataType&gt;&gt; as one of its attributes, shall be applicable</w:t>
      </w:r>
      <w:r>
        <w:t>.</w:t>
      </w:r>
    </w:p>
    <w:p w:rsidR="00E154AB" w:rsidRPr="002B15AA" w:rsidRDefault="00E154AB" w:rsidP="00E154AB">
      <w:pPr>
        <w:pStyle w:val="Heading3"/>
        <w:rPr>
          <w:lang w:eastAsia="zh-CN"/>
        </w:rPr>
      </w:pPr>
      <w:bookmarkStart w:id="8070" w:name="_Toc35878299"/>
      <w:bookmarkStart w:id="8071" w:name="_Toc36220115"/>
      <w:bookmarkStart w:id="8072" w:name="_Toc36474213"/>
      <w:bookmarkStart w:id="8073" w:name="_Toc36542485"/>
      <w:bookmarkStart w:id="8074" w:name="_Toc36543306"/>
      <w:bookmarkStart w:id="8075" w:name="_Toc36567544"/>
      <w:bookmarkStart w:id="8076" w:name="_Toc44341162"/>
      <w:r w:rsidRPr="002B15AA">
        <w:rPr>
          <w:rFonts w:hint="eastAsia"/>
          <w:lang w:eastAsia="zh-CN"/>
        </w:rPr>
        <w:t>4</w:t>
      </w:r>
      <w:r w:rsidRPr="002B15AA">
        <w:rPr>
          <w:lang w:eastAsia="zh-CN"/>
        </w:rPr>
        <w:t>.3.</w:t>
      </w:r>
      <w:r>
        <w:rPr>
          <w:lang w:eastAsia="zh-CN"/>
        </w:rPr>
        <w:t>49</w:t>
      </w:r>
      <w:r w:rsidRPr="002B15AA">
        <w:rPr>
          <w:lang w:eastAsia="zh-CN"/>
        </w:rPr>
        <w:tab/>
      </w:r>
      <w:r>
        <w:rPr>
          <w:lang w:eastAsia="zh-CN"/>
        </w:rPr>
        <w:t xml:space="preserve">TAI  </w:t>
      </w:r>
      <w:r>
        <w:rPr>
          <w:rFonts w:ascii="Courier New" w:hAnsi="Courier New" w:cs="Courier New"/>
          <w:lang w:eastAsia="zh-CN"/>
        </w:rPr>
        <w:t>&lt;&lt;dataType&gt;&gt;</w:t>
      </w:r>
      <w:bookmarkEnd w:id="8070"/>
      <w:bookmarkEnd w:id="8071"/>
      <w:bookmarkEnd w:id="8072"/>
      <w:bookmarkEnd w:id="8073"/>
      <w:bookmarkEnd w:id="8074"/>
      <w:bookmarkEnd w:id="8075"/>
      <w:bookmarkEnd w:id="8076"/>
    </w:p>
    <w:p w:rsidR="00E154AB" w:rsidRPr="002B15AA" w:rsidRDefault="00E154AB" w:rsidP="00E154AB">
      <w:pPr>
        <w:pStyle w:val="Heading4"/>
      </w:pPr>
      <w:bookmarkStart w:id="8077" w:name="_Toc35878300"/>
      <w:bookmarkStart w:id="8078" w:name="_Toc36220116"/>
      <w:bookmarkStart w:id="8079" w:name="_Toc36474214"/>
      <w:bookmarkStart w:id="8080" w:name="_Toc36542486"/>
      <w:bookmarkStart w:id="8081" w:name="_Toc36543307"/>
      <w:bookmarkStart w:id="8082" w:name="_Toc36567545"/>
      <w:bookmarkStart w:id="8083" w:name="_Toc44341163"/>
      <w:r>
        <w:t>4</w:t>
      </w:r>
      <w:r w:rsidRPr="002B15AA">
        <w:t>.3.</w:t>
      </w:r>
      <w:r>
        <w:t>49</w:t>
      </w:r>
      <w:r w:rsidRPr="002B15AA">
        <w:t>.1</w:t>
      </w:r>
      <w:r w:rsidRPr="002B15AA">
        <w:tab/>
        <w:t>Definition</w:t>
      </w:r>
      <w:bookmarkEnd w:id="8077"/>
      <w:bookmarkEnd w:id="8078"/>
      <w:bookmarkEnd w:id="8079"/>
      <w:bookmarkEnd w:id="8080"/>
      <w:bookmarkEnd w:id="8081"/>
      <w:bookmarkEnd w:id="8082"/>
      <w:bookmarkEnd w:id="8083"/>
    </w:p>
    <w:p w:rsidR="00E154AB" w:rsidRDefault="00E154AB" w:rsidP="00E154AB">
      <w:pPr>
        <w:keepNext/>
        <w:rPr>
          <w:color w:val="000000"/>
          <w:shd w:val="clear" w:color="auto" w:fill="FFFFFF"/>
        </w:rPr>
      </w:pPr>
      <w:r w:rsidRPr="002B15AA">
        <w:t xml:space="preserve">This </w:t>
      </w:r>
      <w:r>
        <w:t>data type</w:t>
      </w:r>
      <w:r w:rsidRPr="002B15AA">
        <w:t xml:space="preserve"> represents the properties </w:t>
      </w:r>
      <w:r>
        <w:rPr>
          <w:color w:val="000000"/>
          <w:shd w:val="clear" w:color="auto" w:fill="FFFFFF"/>
        </w:rPr>
        <w:t>describing the</w:t>
      </w:r>
      <w:r>
        <w:t xml:space="preserve"> TAI of gNB, which is used to uniquely identify a Tracking Area. </w:t>
      </w:r>
    </w:p>
    <w:p w:rsidR="00E154AB" w:rsidRPr="002B15AA" w:rsidRDefault="00E154AB" w:rsidP="00E154AB">
      <w:pPr>
        <w:pStyle w:val="Heading4"/>
      </w:pPr>
      <w:bookmarkStart w:id="8084" w:name="_Toc35878301"/>
      <w:bookmarkStart w:id="8085" w:name="_Toc36220117"/>
      <w:bookmarkStart w:id="8086" w:name="_Toc36474215"/>
      <w:bookmarkStart w:id="8087" w:name="_Toc36542487"/>
      <w:bookmarkStart w:id="8088" w:name="_Toc36543308"/>
      <w:bookmarkStart w:id="8089" w:name="_Toc36567546"/>
      <w:bookmarkStart w:id="8090" w:name="_Toc44341164"/>
      <w:r>
        <w:t>4</w:t>
      </w:r>
      <w:r w:rsidRPr="002B15AA">
        <w:rPr>
          <w:lang w:eastAsia="zh-CN"/>
        </w:rPr>
        <w:t>.</w:t>
      </w:r>
      <w:r w:rsidRPr="002B15AA">
        <w:t>3.</w:t>
      </w:r>
      <w:r>
        <w:t>49</w:t>
      </w:r>
      <w:r w:rsidRPr="002B15AA">
        <w:t>.2</w:t>
      </w:r>
      <w:r w:rsidRPr="002B15AA">
        <w:tab/>
        <w:t>Attributes</w:t>
      </w:r>
      <w:bookmarkEnd w:id="8084"/>
      <w:bookmarkEnd w:id="8085"/>
      <w:bookmarkEnd w:id="8086"/>
      <w:bookmarkEnd w:id="8087"/>
      <w:bookmarkEnd w:id="8088"/>
      <w:bookmarkEnd w:id="8089"/>
      <w:bookmarkEnd w:id="809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E154AB" w:rsidRPr="002B15AA" w:rsidTr="00583841">
        <w:trPr>
          <w:cantSplit/>
          <w:trHeight w:val="461"/>
          <w:jc w:val="center"/>
        </w:trPr>
        <w:tc>
          <w:tcPr>
            <w:tcW w:w="3890"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966"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181"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10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177"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311"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3890" w:type="dxa"/>
          </w:tcPr>
          <w:p w:rsidR="00E154AB" w:rsidRPr="00B43F26" w:rsidRDefault="00E154AB" w:rsidP="00583841">
            <w:pPr>
              <w:pStyle w:val="TAL"/>
              <w:rPr>
                <w:rFonts w:ascii="Courier New" w:hAnsi="Courier New" w:cs="Courier New"/>
                <w:szCs w:val="18"/>
                <w:lang w:eastAsia="zh-CN"/>
              </w:rPr>
            </w:pPr>
            <w:r>
              <w:rPr>
                <w:rFonts w:ascii="Courier New" w:hAnsi="Courier New" w:cs="Courier New"/>
                <w:lang w:eastAsia="zh-CN"/>
              </w:rPr>
              <w:t>pLMN</w:t>
            </w:r>
            <w:r w:rsidRPr="002B15AA">
              <w:rPr>
                <w:rFonts w:ascii="Courier New" w:hAnsi="Courier New" w:cs="Courier New"/>
                <w:lang w:eastAsia="zh-CN"/>
              </w:rPr>
              <w:t>Id</w:t>
            </w:r>
          </w:p>
        </w:tc>
        <w:tc>
          <w:tcPr>
            <w:tcW w:w="966" w:type="dxa"/>
          </w:tcPr>
          <w:p w:rsidR="00E154AB" w:rsidRPr="002B15AA" w:rsidRDefault="00E154AB" w:rsidP="00583841">
            <w:pPr>
              <w:pStyle w:val="TAL"/>
              <w:jc w:val="center"/>
            </w:pPr>
            <w:r w:rsidRPr="002B15AA">
              <w:t>M</w:t>
            </w:r>
          </w:p>
        </w:tc>
        <w:tc>
          <w:tcPr>
            <w:tcW w:w="1181" w:type="dxa"/>
          </w:tcPr>
          <w:p w:rsidR="00E154AB" w:rsidRPr="002B15AA" w:rsidRDefault="00E154AB" w:rsidP="00583841">
            <w:pPr>
              <w:pStyle w:val="TAL"/>
              <w:jc w:val="center"/>
              <w:rPr>
                <w:rFonts w:cs="Arial"/>
              </w:rPr>
            </w:pPr>
            <w:r w:rsidRPr="002B15AA">
              <w:t>T</w:t>
            </w:r>
          </w:p>
        </w:tc>
        <w:tc>
          <w:tcPr>
            <w:tcW w:w="1104" w:type="dxa"/>
          </w:tcPr>
          <w:p w:rsidR="00E154AB" w:rsidRPr="002B15AA" w:rsidRDefault="00E154AB" w:rsidP="00583841">
            <w:pPr>
              <w:pStyle w:val="TAL"/>
              <w:jc w:val="center"/>
              <w:rPr>
                <w:rFonts w:cs="Arial"/>
                <w:szCs w:val="18"/>
                <w:lang w:eastAsia="zh-CN"/>
              </w:rPr>
            </w:pPr>
            <w:r w:rsidRPr="002B15AA">
              <w:t>T</w:t>
            </w:r>
          </w:p>
        </w:tc>
        <w:tc>
          <w:tcPr>
            <w:tcW w:w="1177" w:type="dxa"/>
          </w:tcPr>
          <w:p w:rsidR="00E154AB" w:rsidRPr="002B15AA" w:rsidRDefault="00E154AB" w:rsidP="00583841">
            <w:pPr>
              <w:pStyle w:val="TAL"/>
              <w:jc w:val="center"/>
              <w:rPr>
                <w:rFonts w:cs="Arial"/>
              </w:rPr>
            </w:pPr>
            <w:r w:rsidRPr="002B15AA">
              <w:t>F</w:t>
            </w:r>
          </w:p>
        </w:tc>
        <w:tc>
          <w:tcPr>
            <w:tcW w:w="1311" w:type="dxa"/>
          </w:tcPr>
          <w:p w:rsidR="00E154AB" w:rsidRPr="002B15AA" w:rsidRDefault="00E154AB" w:rsidP="00583841">
            <w:pPr>
              <w:pStyle w:val="TAL"/>
              <w:jc w:val="center"/>
              <w:rPr>
                <w:rFonts w:cs="Arial"/>
                <w:lang w:eastAsia="zh-CN"/>
              </w:rPr>
            </w:pPr>
            <w:r w:rsidRPr="002B15AA">
              <w:rPr>
                <w:lang w:eastAsia="zh-CN"/>
              </w:rPr>
              <w:t>T</w:t>
            </w:r>
          </w:p>
        </w:tc>
      </w:tr>
      <w:tr w:rsidR="00E154AB" w:rsidRPr="002B15AA" w:rsidTr="00583841">
        <w:trPr>
          <w:cantSplit/>
          <w:trHeight w:val="236"/>
          <w:jc w:val="center"/>
        </w:trPr>
        <w:tc>
          <w:tcPr>
            <w:tcW w:w="3890" w:type="dxa"/>
          </w:tcPr>
          <w:p w:rsidR="00E154AB" w:rsidRDefault="00E154AB" w:rsidP="00583841">
            <w:pPr>
              <w:pStyle w:val="TAL"/>
              <w:rPr>
                <w:rFonts w:ascii="Courier New" w:hAnsi="Courier New" w:cs="Courier New"/>
                <w:szCs w:val="18"/>
              </w:rPr>
            </w:pPr>
            <w:r>
              <w:rPr>
                <w:rFonts w:ascii="Courier New" w:hAnsi="Courier New" w:cs="Courier New"/>
                <w:szCs w:val="18"/>
              </w:rPr>
              <w:t>nRTAC</w:t>
            </w:r>
          </w:p>
        </w:tc>
        <w:tc>
          <w:tcPr>
            <w:tcW w:w="966" w:type="dxa"/>
          </w:tcPr>
          <w:p w:rsidR="00E154AB" w:rsidRPr="002B15AA" w:rsidRDefault="00E154AB" w:rsidP="00583841">
            <w:pPr>
              <w:pStyle w:val="TAL"/>
              <w:jc w:val="center"/>
            </w:pPr>
            <w:r w:rsidRPr="002B15AA">
              <w:t>M</w:t>
            </w:r>
          </w:p>
        </w:tc>
        <w:tc>
          <w:tcPr>
            <w:tcW w:w="1181" w:type="dxa"/>
          </w:tcPr>
          <w:p w:rsidR="00E154AB" w:rsidRPr="002B15AA" w:rsidRDefault="00E154AB" w:rsidP="00583841">
            <w:pPr>
              <w:pStyle w:val="TAL"/>
              <w:jc w:val="center"/>
            </w:pPr>
            <w:r w:rsidRPr="002B15AA">
              <w:t>T</w:t>
            </w:r>
          </w:p>
        </w:tc>
        <w:tc>
          <w:tcPr>
            <w:tcW w:w="1104" w:type="dxa"/>
          </w:tcPr>
          <w:p w:rsidR="00E154AB" w:rsidRPr="002B15AA" w:rsidRDefault="00E154AB" w:rsidP="00583841">
            <w:pPr>
              <w:pStyle w:val="TAL"/>
              <w:jc w:val="center"/>
            </w:pPr>
            <w:r w:rsidRPr="002B15AA">
              <w:t>T</w:t>
            </w:r>
          </w:p>
        </w:tc>
        <w:tc>
          <w:tcPr>
            <w:tcW w:w="1177" w:type="dxa"/>
          </w:tcPr>
          <w:p w:rsidR="00E154AB" w:rsidRPr="002B15AA" w:rsidRDefault="00E154AB" w:rsidP="00583841">
            <w:pPr>
              <w:pStyle w:val="TAL"/>
              <w:jc w:val="center"/>
            </w:pPr>
            <w:r w:rsidRPr="002B15AA">
              <w:t>F</w:t>
            </w:r>
          </w:p>
        </w:tc>
        <w:tc>
          <w:tcPr>
            <w:tcW w:w="1311" w:type="dxa"/>
          </w:tcPr>
          <w:p w:rsidR="00E154AB" w:rsidRPr="002B15AA" w:rsidRDefault="00E154AB" w:rsidP="00583841">
            <w:pPr>
              <w:pStyle w:val="TAL"/>
              <w:jc w:val="center"/>
              <w:rPr>
                <w:lang w:eastAsia="zh-CN"/>
              </w:rPr>
            </w:pPr>
            <w:r w:rsidRPr="002B15AA">
              <w:rPr>
                <w:lang w:eastAsia="zh-CN"/>
              </w:rPr>
              <w:t>T</w:t>
            </w:r>
          </w:p>
        </w:tc>
      </w:tr>
    </w:tbl>
    <w:p w:rsidR="00E154AB" w:rsidRPr="002B15AA" w:rsidRDefault="00E154AB" w:rsidP="00E154AB">
      <w:pPr>
        <w:pStyle w:val="Heading4"/>
      </w:pPr>
      <w:bookmarkStart w:id="8091" w:name="_Toc35878302"/>
      <w:bookmarkStart w:id="8092" w:name="_Toc36220118"/>
      <w:bookmarkStart w:id="8093" w:name="_Toc36474216"/>
      <w:bookmarkStart w:id="8094" w:name="_Toc36542488"/>
      <w:bookmarkStart w:id="8095" w:name="_Toc36543309"/>
      <w:bookmarkStart w:id="8096" w:name="_Toc36567547"/>
      <w:bookmarkStart w:id="8097" w:name="_Toc44341165"/>
      <w:r>
        <w:t>4</w:t>
      </w:r>
      <w:r w:rsidRPr="002B15AA">
        <w:t>.3.</w:t>
      </w:r>
      <w:r>
        <w:t>49</w:t>
      </w:r>
      <w:r w:rsidRPr="002B15AA">
        <w:t>.3</w:t>
      </w:r>
      <w:r w:rsidRPr="002B15AA">
        <w:tab/>
        <w:t>Attribute constraints</w:t>
      </w:r>
      <w:bookmarkEnd w:id="8091"/>
      <w:bookmarkEnd w:id="8092"/>
      <w:bookmarkEnd w:id="8093"/>
      <w:bookmarkEnd w:id="8094"/>
      <w:bookmarkEnd w:id="8095"/>
      <w:bookmarkEnd w:id="8096"/>
      <w:bookmarkEnd w:id="8097"/>
    </w:p>
    <w:p w:rsidR="00E154AB" w:rsidRDefault="00E154AB" w:rsidP="00E154AB">
      <w:pPr>
        <w:keepNext/>
      </w:pPr>
      <w:r w:rsidRPr="002B15AA">
        <w:lastRenderedPageBreak/>
        <w:t>None.</w:t>
      </w:r>
    </w:p>
    <w:p w:rsidR="00E154AB" w:rsidRDefault="00E154AB" w:rsidP="00E154AB">
      <w:pPr>
        <w:pStyle w:val="Heading4"/>
        <w:rPr>
          <w:lang w:val="en-US"/>
        </w:rPr>
      </w:pPr>
      <w:bookmarkStart w:id="8098" w:name="_Toc35878303"/>
      <w:bookmarkStart w:id="8099" w:name="_Toc36220119"/>
      <w:bookmarkStart w:id="8100" w:name="_Toc36474217"/>
      <w:bookmarkStart w:id="8101" w:name="_Toc36542489"/>
      <w:bookmarkStart w:id="8102" w:name="_Toc36543310"/>
      <w:bookmarkStart w:id="8103" w:name="_Toc36567548"/>
      <w:bookmarkStart w:id="8104" w:name="_Toc44341166"/>
      <w:r>
        <w:rPr>
          <w:lang w:eastAsia="zh-CN"/>
        </w:rPr>
        <w:t>4</w:t>
      </w:r>
      <w:r>
        <w:t>.3.49.4</w:t>
      </w:r>
      <w:r>
        <w:tab/>
        <w:t>Notifications</w:t>
      </w:r>
      <w:bookmarkEnd w:id="8098"/>
      <w:bookmarkEnd w:id="8099"/>
      <w:bookmarkEnd w:id="8100"/>
      <w:bookmarkEnd w:id="8101"/>
      <w:bookmarkEnd w:id="8102"/>
      <w:bookmarkEnd w:id="8103"/>
      <w:bookmarkEnd w:id="8104"/>
    </w:p>
    <w:p w:rsidR="00E154AB" w:rsidRPr="00C45B9C" w:rsidRDefault="00E154AB" w:rsidP="00E154AB">
      <w:pPr>
        <w:keepNext/>
        <w:keepLines/>
      </w:pPr>
      <w:r>
        <w:t xml:space="preserve">The subclause 4.5 of the &lt;&lt;IOC&gt;&gt; using this </w:t>
      </w:r>
      <w:r>
        <w:rPr>
          <w:lang w:eastAsia="zh-CN"/>
        </w:rPr>
        <w:t>&lt;&lt;dataType&gt;&gt; as one of its attributes, shall be applicable</w:t>
      </w:r>
      <w:r>
        <w:t>.</w:t>
      </w:r>
    </w:p>
    <w:p w:rsidR="00400802" w:rsidRPr="00A132B2" w:rsidRDefault="00400802" w:rsidP="00400802">
      <w:pPr>
        <w:keepNext/>
        <w:keepLines/>
        <w:spacing w:before="120"/>
        <w:ind w:left="1134" w:hanging="1134"/>
        <w:outlineLvl w:val="2"/>
        <w:rPr>
          <w:ins w:id="8105" w:author="28.541_CR0283R2_(Rel-16)_eNRM" w:date="2020-06-26T15:31:00Z"/>
          <w:rFonts w:ascii="Courier New" w:hAnsi="Courier New" w:cs="Courier New"/>
          <w:sz w:val="28"/>
          <w:lang w:val="en-US" w:eastAsia="zh-CN"/>
        </w:rPr>
      </w:pPr>
      <w:ins w:id="8106" w:author="28.541_CR0283R2_(Rel-16)_eNRM" w:date="2020-06-26T15:31:00Z">
        <w:r w:rsidRPr="00A132B2">
          <w:rPr>
            <w:rFonts w:ascii="Arial" w:hAnsi="Arial"/>
            <w:sz w:val="28"/>
            <w:lang w:val="en-US" w:eastAsia="zh-CN"/>
          </w:rPr>
          <w:t>4.3.</w:t>
        </w:r>
      </w:ins>
      <w:ins w:id="8107" w:author="28.541_CR0283R2_(Rel-16)_eNRM" w:date="2020-06-26T15:32:00Z">
        <w:r>
          <w:rPr>
            <w:rFonts w:ascii="Arial" w:hAnsi="Arial"/>
            <w:sz w:val="28"/>
            <w:lang w:val="en-US" w:eastAsia="zh-CN"/>
          </w:rPr>
          <w:t>50</w:t>
        </w:r>
      </w:ins>
      <w:ins w:id="8108" w:author="28.541_CR0283R2_(Rel-16)_eNRM" w:date="2020-06-26T15:31:00Z">
        <w:r w:rsidRPr="00A132B2">
          <w:rPr>
            <w:rFonts w:ascii="Arial" w:hAnsi="Arial"/>
            <w:sz w:val="28"/>
            <w:lang w:val="en-US" w:eastAsia="zh-CN"/>
          </w:rPr>
          <w:tab/>
        </w:r>
        <w:r>
          <w:rPr>
            <w:rFonts w:ascii="Courier New" w:hAnsi="Courier New" w:cs="Courier New"/>
            <w:sz w:val="28"/>
            <w:lang w:val="en-US" w:eastAsia="zh-CN"/>
          </w:rPr>
          <w:t>RimRSGlobal</w:t>
        </w:r>
      </w:ins>
    </w:p>
    <w:p w:rsidR="00400802" w:rsidRPr="00A132B2" w:rsidRDefault="00400802" w:rsidP="00400802">
      <w:pPr>
        <w:keepNext/>
        <w:keepLines/>
        <w:spacing w:before="120"/>
        <w:ind w:left="1418" w:hanging="1418"/>
        <w:outlineLvl w:val="3"/>
        <w:rPr>
          <w:ins w:id="8109" w:author="28.541_CR0283R2_(Rel-16)_eNRM" w:date="2020-06-26T15:31:00Z"/>
          <w:rFonts w:ascii="Arial" w:hAnsi="Arial"/>
          <w:sz w:val="24"/>
        </w:rPr>
      </w:pPr>
      <w:ins w:id="8110" w:author="28.541_CR0283R2_(Rel-16)_eNRM" w:date="2020-06-26T15:31:00Z">
        <w:r w:rsidRPr="00A132B2">
          <w:rPr>
            <w:rFonts w:ascii="Arial" w:hAnsi="Arial"/>
            <w:sz w:val="24"/>
            <w:lang w:eastAsia="zh-CN"/>
          </w:rPr>
          <w:t>4</w:t>
        </w:r>
        <w:r w:rsidRPr="00A132B2">
          <w:rPr>
            <w:rFonts w:ascii="Arial" w:hAnsi="Arial"/>
            <w:sz w:val="24"/>
          </w:rPr>
          <w:t>.3.</w:t>
        </w:r>
      </w:ins>
      <w:ins w:id="8111" w:author="28.541_CR0283R2_(Rel-16)_eNRM" w:date="2020-06-26T15:32:00Z">
        <w:r>
          <w:rPr>
            <w:rFonts w:ascii="Arial" w:hAnsi="Arial"/>
            <w:sz w:val="24"/>
          </w:rPr>
          <w:t>50</w:t>
        </w:r>
      </w:ins>
      <w:ins w:id="8112" w:author="28.541_CR0283R2_(Rel-16)_eNRM" w:date="2020-06-26T15:31:00Z">
        <w:r w:rsidRPr="00A132B2">
          <w:rPr>
            <w:rFonts w:ascii="Arial" w:hAnsi="Arial"/>
            <w:sz w:val="24"/>
          </w:rPr>
          <w:t>.1</w:t>
        </w:r>
        <w:r w:rsidRPr="00A132B2">
          <w:rPr>
            <w:rFonts w:ascii="Arial" w:hAnsi="Arial"/>
            <w:sz w:val="24"/>
          </w:rPr>
          <w:tab/>
          <w:t>Definition</w:t>
        </w:r>
      </w:ins>
    </w:p>
    <w:p w:rsidR="00400802" w:rsidRDefault="00400802" w:rsidP="00400802">
      <w:pPr>
        <w:rPr>
          <w:ins w:id="8113" w:author="28.541_CR0283R2_(Rel-16)_eNRM" w:date="2020-06-26T15:31:00Z"/>
        </w:rPr>
      </w:pPr>
      <w:ins w:id="8114" w:author="28.541_CR0283R2_(Rel-16)_eNRM" w:date="2020-06-26T15:31:00Z">
        <w:r>
          <w:t xml:space="preserve">This IOC is used to represent global/common Remote Interference Management (RIM) Reference Signal (RS) resource allocated for the whole network. Resource for RIM-RS transmission is defined by Sequence domain resource, Time domain resource and Frequency resource. The </w:t>
        </w:r>
        <w:r w:rsidRPr="00B74F64">
          <w:t>configure parameters</w:t>
        </w:r>
        <w:r>
          <w:t xml:space="preserve"> of the RIM RS resource are applied to all Sets of RIM RS Resource across gNBs/cells in the network.</w:t>
        </w:r>
      </w:ins>
    </w:p>
    <w:p w:rsidR="00400802" w:rsidRPr="00A132B2" w:rsidRDefault="00400802" w:rsidP="00400802">
      <w:pPr>
        <w:keepNext/>
        <w:keepLines/>
        <w:spacing w:before="120"/>
        <w:ind w:left="1418" w:hanging="1418"/>
        <w:outlineLvl w:val="3"/>
        <w:rPr>
          <w:ins w:id="8115" w:author="28.541_CR0283R2_(Rel-16)_eNRM" w:date="2020-06-26T15:31:00Z"/>
          <w:rFonts w:ascii="Arial" w:hAnsi="Arial"/>
          <w:sz w:val="24"/>
        </w:rPr>
      </w:pPr>
      <w:ins w:id="8116" w:author="28.541_CR0283R2_(Rel-16)_eNRM" w:date="2020-06-26T15:31:00Z">
        <w:r w:rsidRPr="00A132B2">
          <w:rPr>
            <w:rFonts w:ascii="Arial" w:hAnsi="Arial"/>
            <w:sz w:val="24"/>
            <w:lang w:eastAsia="zh-CN"/>
          </w:rPr>
          <w:t>4.3.</w:t>
        </w:r>
      </w:ins>
      <w:ins w:id="8117" w:author="28.541_CR0283R2_(Rel-16)_eNRM" w:date="2020-06-26T15:32:00Z">
        <w:r>
          <w:rPr>
            <w:rFonts w:ascii="Arial" w:hAnsi="Arial"/>
            <w:sz w:val="24"/>
          </w:rPr>
          <w:t>50</w:t>
        </w:r>
      </w:ins>
      <w:ins w:id="8118" w:author="28.541_CR0283R2_(Rel-16)_eNRM" w:date="2020-06-26T15:31:00Z">
        <w:r w:rsidRPr="00A132B2">
          <w:rPr>
            <w:rFonts w:ascii="Arial" w:hAnsi="Arial"/>
            <w:sz w:val="24"/>
          </w:rPr>
          <w:t>.2</w:t>
        </w:r>
        <w:r w:rsidRPr="00A132B2">
          <w:rPr>
            <w:rFonts w:ascii="Arial" w:hAnsi="Arial"/>
            <w:sz w:val="24"/>
          </w:rPr>
          <w:tab/>
          <w:t>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6"/>
        <w:gridCol w:w="1101"/>
        <w:gridCol w:w="1178"/>
        <w:gridCol w:w="1147"/>
        <w:gridCol w:w="1161"/>
        <w:gridCol w:w="1237"/>
        <w:tblGridChange w:id="8119">
          <w:tblGrid>
            <w:gridCol w:w="113"/>
            <w:gridCol w:w="3413"/>
            <w:gridCol w:w="113"/>
            <w:gridCol w:w="988"/>
            <w:gridCol w:w="113"/>
            <w:gridCol w:w="1065"/>
            <w:gridCol w:w="113"/>
            <w:gridCol w:w="1034"/>
            <w:gridCol w:w="113"/>
            <w:gridCol w:w="1048"/>
            <w:gridCol w:w="113"/>
            <w:gridCol w:w="1124"/>
            <w:gridCol w:w="113"/>
          </w:tblGrid>
        </w:tblGridChange>
      </w:tblGrid>
      <w:tr w:rsidR="00400802" w:rsidRPr="00A132B2" w:rsidTr="00527FC2">
        <w:trPr>
          <w:cantSplit/>
          <w:jc w:val="center"/>
          <w:ins w:id="8120" w:author="28.541_CR0283R2_(Rel-16)_eNRM" w:date="2020-06-26T15:31:00Z"/>
        </w:trPr>
        <w:tc>
          <w:tcPr>
            <w:tcW w:w="3526"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400802" w:rsidRPr="00A132B2" w:rsidRDefault="00400802" w:rsidP="00527FC2">
            <w:pPr>
              <w:keepNext/>
              <w:keepLines/>
              <w:spacing w:after="0"/>
              <w:jc w:val="center"/>
              <w:rPr>
                <w:ins w:id="8121" w:author="28.541_CR0283R2_(Rel-16)_eNRM" w:date="2020-06-26T15:31:00Z"/>
                <w:rFonts w:ascii="Arial" w:hAnsi="Arial"/>
                <w:b/>
                <w:sz w:val="18"/>
                <w:lang w:val="en-US"/>
              </w:rPr>
            </w:pPr>
            <w:ins w:id="8122" w:author="28.541_CR0283R2_(Rel-16)_eNRM" w:date="2020-06-26T15:31:00Z">
              <w:r w:rsidRPr="00A132B2">
                <w:rPr>
                  <w:rFonts w:ascii="Arial" w:hAnsi="Arial"/>
                  <w:b/>
                  <w:sz w:val="18"/>
                  <w:lang w:val="en-US"/>
                </w:rPr>
                <w:t>Attribute name</w:t>
              </w:r>
            </w:ins>
          </w:p>
        </w:tc>
        <w:tc>
          <w:tcPr>
            <w:tcW w:w="1101"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400802" w:rsidRPr="00A132B2" w:rsidRDefault="00400802" w:rsidP="00527FC2">
            <w:pPr>
              <w:keepNext/>
              <w:keepLines/>
              <w:spacing w:after="0"/>
              <w:jc w:val="center"/>
              <w:rPr>
                <w:ins w:id="8123" w:author="28.541_CR0283R2_(Rel-16)_eNRM" w:date="2020-06-26T15:31:00Z"/>
                <w:rFonts w:ascii="Arial" w:hAnsi="Arial"/>
                <w:b/>
                <w:sz w:val="18"/>
                <w:lang w:val="en-US"/>
              </w:rPr>
            </w:pPr>
            <w:ins w:id="8124" w:author="28.541_CR0283R2_(Rel-16)_eNRM" w:date="2020-06-26T15:31:00Z">
              <w:r w:rsidRPr="00A132B2">
                <w:rPr>
                  <w:rFonts w:ascii="Arial" w:hAnsi="Arial"/>
                  <w:b/>
                  <w:sz w:val="18"/>
                  <w:lang w:val="en-US"/>
                </w:rPr>
                <w:t>Support Qualifier</w:t>
              </w:r>
            </w:ins>
          </w:p>
        </w:tc>
        <w:tc>
          <w:tcPr>
            <w:tcW w:w="1178"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400802" w:rsidRPr="00A132B2" w:rsidRDefault="00400802" w:rsidP="00527FC2">
            <w:pPr>
              <w:keepNext/>
              <w:keepLines/>
              <w:spacing w:after="0"/>
              <w:jc w:val="center"/>
              <w:rPr>
                <w:ins w:id="8125" w:author="28.541_CR0283R2_(Rel-16)_eNRM" w:date="2020-06-26T15:31:00Z"/>
                <w:rFonts w:ascii="Arial" w:hAnsi="Arial"/>
                <w:b/>
                <w:sz w:val="18"/>
                <w:lang w:val="en-US"/>
              </w:rPr>
            </w:pPr>
            <w:ins w:id="8126" w:author="28.541_CR0283R2_(Rel-16)_eNRM" w:date="2020-06-26T15:31:00Z">
              <w:r w:rsidRPr="00A132B2">
                <w:rPr>
                  <w:rFonts w:ascii="Arial" w:hAnsi="Arial"/>
                  <w:b/>
                  <w:sz w:val="18"/>
                  <w:lang w:val="en-US"/>
                </w:rPr>
                <w:t>isReadable</w:t>
              </w:r>
            </w:ins>
          </w:p>
        </w:tc>
        <w:tc>
          <w:tcPr>
            <w:tcW w:w="1147"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400802" w:rsidRPr="00A132B2" w:rsidRDefault="00400802" w:rsidP="00527FC2">
            <w:pPr>
              <w:keepNext/>
              <w:keepLines/>
              <w:spacing w:after="0"/>
              <w:jc w:val="center"/>
              <w:rPr>
                <w:ins w:id="8127" w:author="28.541_CR0283R2_(Rel-16)_eNRM" w:date="2020-06-26T15:31:00Z"/>
                <w:rFonts w:ascii="Arial" w:hAnsi="Arial"/>
                <w:b/>
                <w:sz w:val="18"/>
                <w:lang w:val="en-US"/>
              </w:rPr>
            </w:pPr>
            <w:ins w:id="8128" w:author="28.541_CR0283R2_(Rel-16)_eNRM" w:date="2020-06-26T15:31:00Z">
              <w:r w:rsidRPr="00A132B2">
                <w:rPr>
                  <w:rFonts w:ascii="Arial" w:hAnsi="Arial"/>
                  <w:b/>
                  <w:sz w:val="18"/>
                  <w:lang w:val="en-US"/>
                </w:rPr>
                <w:t>isWritable</w:t>
              </w:r>
            </w:ins>
          </w:p>
        </w:tc>
        <w:tc>
          <w:tcPr>
            <w:tcW w:w="1161"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400802" w:rsidRPr="00A132B2" w:rsidRDefault="00400802" w:rsidP="00527FC2">
            <w:pPr>
              <w:keepNext/>
              <w:keepLines/>
              <w:spacing w:after="0"/>
              <w:jc w:val="center"/>
              <w:rPr>
                <w:ins w:id="8129" w:author="28.541_CR0283R2_(Rel-16)_eNRM" w:date="2020-06-26T15:31:00Z"/>
                <w:rFonts w:ascii="Arial" w:hAnsi="Arial"/>
                <w:b/>
                <w:sz w:val="18"/>
                <w:lang w:val="en-US"/>
              </w:rPr>
            </w:pPr>
            <w:ins w:id="8130" w:author="28.541_CR0283R2_(Rel-16)_eNRM" w:date="2020-06-26T15:31:00Z">
              <w:r w:rsidRPr="00A132B2">
                <w:rPr>
                  <w:rFonts w:ascii="Arial" w:hAnsi="Arial" w:cs="Arial"/>
                  <w:b/>
                  <w:bCs/>
                  <w:sz w:val="18"/>
                  <w:szCs w:val="18"/>
                  <w:lang w:val="en-US"/>
                </w:rPr>
                <w:t>isInvariant</w:t>
              </w:r>
            </w:ins>
          </w:p>
        </w:tc>
        <w:tc>
          <w:tcPr>
            <w:tcW w:w="1237"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400802" w:rsidRPr="00A132B2" w:rsidRDefault="00400802" w:rsidP="00527FC2">
            <w:pPr>
              <w:keepNext/>
              <w:keepLines/>
              <w:spacing w:after="0"/>
              <w:jc w:val="center"/>
              <w:rPr>
                <w:ins w:id="8131" w:author="28.541_CR0283R2_(Rel-16)_eNRM" w:date="2020-06-26T15:31:00Z"/>
                <w:rFonts w:ascii="Arial" w:hAnsi="Arial"/>
                <w:b/>
                <w:sz w:val="18"/>
                <w:lang w:val="en-US"/>
              </w:rPr>
            </w:pPr>
            <w:ins w:id="8132" w:author="28.541_CR0283R2_(Rel-16)_eNRM" w:date="2020-06-26T15:31:00Z">
              <w:r w:rsidRPr="00A132B2">
                <w:rPr>
                  <w:rFonts w:ascii="Arial" w:hAnsi="Arial"/>
                  <w:b/>
                  <w:sz w:val="18"/>
                  <w:lang w:val="en-US"/>
                </w:rPr>
                <w:t>isNotifyable</w:t>
              </w:r>
            </w:ins>
          </w:p>
        </w:tc>
      </w:tr>
      <w:tr w:rsidR="00400802" w:rsidRPr="00A132B2" w:rsidTr="00527FC2">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8133" w:author="CR0283" w:date="2020-06-17T18:49: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jc w:val="center"/>
          <w:ins w:id="8134" w:author="28.541_CR0283R2_(Rel-16)_eNRM" w:date="2020-06-26T15:31:00Z"/>
          <w:trPrChange w:id="8135" w:author="CR0283" w:date="2020-06-17T18:49:00Z">
            <w:trPr>
              <w:gridBefore w:val="1"/>
              <w:cantSplit/>
              <w:jc w:val="center"/>
            </w:trPr>
          </w:trPrChange>
        </w:trPr>
        <w:tc>
          <w:tcPr>
            <w:tcW w:w="3526" w:type="dxa"/>
            <w:tcBorders>
              <w:top w:val="single" w:sz="4" w:space="0" w:color="auto"/>
              <w:left w:val="single" w:sz="4" w:space="0" w:color="auto"/>
              <w:bottom w:val="single" w:sz="4" w:space="0" w:color="auto"/>
              <w:right w:val="single" w:sz="4" w:space="0" w:color="auto"/>
            </w:tcBorders>
            <w:tcPrChange w:id="8136" w:author="CR0283" w:date="2020-06-17T18:49:00Z">
              <w:tcPr>
                <w:tcW w:w="3526" w:type="dxa"/>
                <w:gridSpan w:val="2"/>
                <w:tcBorders>
                  <w:top w:val="single" w:sz="4" w:space="0" w:color="auto"/>
                  <w:left w:val="single" w:sz="4" w:space="0" w:color="auto"/>
                  <w:bottom w:val="single" w:sz="4" w:space="0" w:color="auto"/>
                  <w:right w:val="single" w:sz="4" w:space="0" w:color="auto"/>
                </w:tcBorders>
              </w:tcPr>
            </w:tcPrChange>
          </w:tcPr>
          <w:p w:rsidR="00400802" w:rsidRPr="00A132B2" w:rsidRDefault="00400802" w:rsidP="00527FC2">
            <w:pPr>
              <w:keepNext/>
              <w:keepLines/>
              <w:spacing w:after="0"/>
              <w:rPr>
                <w:ins w:id="8137" w:author="28.541_CR0283R2_(Rel-16)_eNRM" w:date="2020-06-26T15:31:00Z"/>
                <w:rFonts w:ascii="Courier New" w:hAnsi="Courier New" w:cs="Courier New"/>
                <w:sz w:val="18"/>
                <w:lang w:val="en-US"/>
              </w:rPr>
            </w:pPr>
            <w:ins w:id="8138" w:author="28.541_CR0283R2_(Rel-16)_eNRM" w:date="2020-06-26T15:31:00Z">
              <w:r>
                <w:rPr>
                  <w:rFonts w:ascii="Courier New" w:hAnsi="Courier New" w:cs="Courier New"/>
                  <w:szCs w:val="18"/>
                  <w:lang w:eastAsia="zh-CN"/>
                </w:rPr>
                <w:t>frequencyDomainPara</w:t>
              </w:r>
            </w:ins>
          </w:p>
        </w:tc>
        <w:tc>
          <w:tcPr>
            <w:tcW w:w="1101" w:type="dxa"/>
            <w:tcBorders>
              <w:top w:val="single" w:sz="4" w:space="0" w:color="auto"/>
              <w:left w:val="single" w:sz="4" w:space="0" w:color="auto"/>
              <w:bottom w:val="single" w:sz="4" w:space="0" w:color="auto"/>
              <w:right w:val="single" w:sz="4" w:space="0" w:color="auto"/>
            </w:tcBorders>
            <w:tcPrChange w:id="8139" w:author="CR0283" w:date="2020-06-17T18:49:00Z">
              <w:tcPr>
                <w:tcW w:w="1101" w:type="dxa"/>
                <w:gridSpan w:val="2"/>
                <w:tcBorders>
                  <w:top w:val="single" w:sz="4" w:space="0" w:color="auto"/>
                  <w:left w:val="single" w:sz="4" w:space="0" w:color="auto"/>
                  <w:bottom w:val="single" w:sz="4" w:space="0" w:color="auto"/>
                  <w:right w:val="single" w:sz="4" w:space="0" w:color="auto"/>
                </w:tcBorders>
              </w:tcPr>
            </w:tcPrChange>
          </w:tcPr>
          <w:p w:rsidR="00400802" w:rsidRPr="00A132B2" w:rsidRDefault="00400802" w:rsidP="00527FC2">
            <w:pPr>
              <w:keepNext/>
              <w:keepLines/>
              <w:spacing w:after="0"/>
              <w:jc w:val="center"/>
              <w:rPr>
                <w:ins w:id="8140" w:author="28.541_CR0283R2_(Rel-16)_eNRM" w:date="2020-06-26T15:31:00Z"/>
                <w:rFonts w:ascii="Arial" w:hAnsi="Arial"/>
                <w:sz w:val="18"/>
                <w:lang w:val="en-US"/>
              </w:rPr>
            </w:pPr>
            <w:ins w:id="8141" w:author="28.541_CR0283R2_(Rel-16)_eNRM" w:date="2020-06-26T15:31:00Z">
              <w:r w:rsidRPr="002B15AA">
                <w:t>M</w:t>
              </w:r>
            </w:ins>
          </w:p>
        </w:tc>
        <w:tc>
          <w:tcPr>
            <w:tcW w:w="1178" w:type="dxa"/>
            <w:tcBorders>
              <w:top w:val="single" w:sz="4" w:space="0" w:color="auto"/>
              <w:left w:val="single" w:sz="4" w:space="0" w:color="auto"/>
              <w:bottom w:val="single" w:sz="4" w:space="0" w:color="auto"/>
              <w:right w:val="single" w:sz="4" w:space="0" w:color="auto"/>
            </w:tcBorders>
            <w:tcPrChange w:id="8142" w:author="CR0283" w:date="2020-06-17T18:49:00Z">
              <w:tcPr>
                <w:tcW w:w="1178" w:type="dxa"/>
                <w:gridSpan w:val="2"/>
                <w:tcBorders>
                  <w:top w:val="single" w:sz="4" w:space="0" w:color="auto"/>
                  <w:left w:val="single" w:sz="4" w:space="0" w:color="auto"/>
                  <w:bottom w:val="single" w:sz="4" w:space="0" w:color="auto"/>
                  <w:right w:val="single" w:sz="4" w:space="0" w:color="auto"/>
                </w:tcBorders>
              </w:tcPr>
            </w:tcPrChange>
          </w:tcPr>
          <w:p w:rsidR="00400802" w:rsidRPr="00A132B2" w:rsidRDefault="00400802" w:rsidP="00527FC2">
            <w:pPr>
              <w:keepNext/>
              <w:keepLines/>
              <w:spacing w:after="0"/>
              <w:jc w:val="center"/>
              <w:rPr>
                <w:ins w:id="8143" w:author="28.541_CR0283R2_(Rel-16)_eNRM" w:date="2020-06-26T15:31:00Z"/>
                <w:rFonts w:ascii="Arial" w:hAnsi="Arial"/>
                <w:sz w:val="18"/>
                <w:lang w:val="en-US"/>
              </w:rPr>
            </w:pPr>
            <w:ins w:id="8144" w:author="28.541_CR0283R2_(Rel-16)_eNRM" w:date="2020-06-26T15:31:00Z">
              <w:r w:rsidRPr="002B15AA">
                <w:rPr>
                  <w:rFonts w:cs="Arial"/>
                </w:rPr>
                <w:t>T</w:t>
              </w:r>
            </w:ins>
          </w:p>
        </w:tc>
        <w:tc>
          <w:tcPr>
            <w:tcW w:w="1147" w:type="dxa"/>
            <w:tcBorders>
              <w:top w:val="single" w:sz="4" w:space="0" w:color="auto"/>
              <w:left w:val="single" w:sz="4" w:space="0" w:color="auto"/>
              <w:bottom w:val="single" w:sz="4" w:space="0" w:color="auto"/>
              <w:right w:val="single" w:sz="4" w:space="0" w:color="auto"/>
            </w:tcBorders>
            <w:tcPrChange w:id="8145" w:author="CR0283" w:date="2020-06-17T18:49:00Z">
              <w:tcPr>
                <w:tcW w:w="1147" w:type="dxa"/>
                <w:gridSpan w:val="2"/>
                <w:tcBorders>
                  <w:top w:val="single" w:sz="4" w:space="0" w:color="auto"/>
                  <w:left w:val="single" w:sz="4" w:space="0" w:color="auto"/>
                  <w:bottom w:val="single" w:sz="4" w:space="0" w:color="auto"/>
                  <w:right w:val="single" w:sz="4" w:space="0" w:color="auto"/>
                </w:tcBorders>
              </w:tcPr>
            </w:tcPrChange>
          </w:tcPr>
          <w:p w:rsidR="00400802" w:rsidRPr="00A132B2" w:rsidRDefault="00400802" w:rsidP="00527FC2">
            <w:pPr>
              <w:keepNext/>
              <w:keepLines/>
              <w:spacing w:after="0"/>
              <w:jc w:val="center"/>
              <w:rPr>
                <w:ins w:id="8146" w:author="28.541_CR0283R2_(Rel-16)_eNRM" w:date="2020-06-26T15:31:00Z"/>
                <w:rFonts w:ascii="Arial" w:hAnsi="Arial"/>
                <w:sz w:val="18"/>
                <w:lang w:val="en-US"/>
              </w:rPr>
            </w:pPr>
            <w:ins w:id="8147" w:author="28.541_CR0283R2_(Rel-16)_eNRM" w:date="2020-06-26T15:31:00Z">
              <w:r w:rsidRPr="002B15AA">
                <w:rPr>
                  <w:rFonts w:cs="Arial"/>
                  <w:szCs w:val="18"/>
                  <w:lang w:eastAsia="zh-CN"/>
                </w:rPr>
                <w:t>T</w:t>
              </w:r>
            </w:ins>
          </w:p>
        </w:tc>
        <w:tc>
          <w:tcPr>
            <w:tcW w:w="1161" w:type="dxa"/>
            <w:tcBorders>
              <w:top w:val="single" w:sz="4" w:space="0" w:color="auto"/>
              <w:left w:val="single" w:sz="4" w:space="0" w:color="auto"/>
              <w:bottom w:val="single" w:sz="4" w:space="0" w:color="auto"/>
              <w:right w:val="single" w:sz="4" w:space="0" w:color="auto"/>
            </w:tcBorders>
            <w:tcPrChange w:id="8148" w:author="CR0283" w:date="2020-06-17T18:49:00Z">
              <w:tcPr>
                <w:tcW w:w="1161" w:type="dxa"/>
                <w:gridSpan w:val="2"/>
                <w:tcBorders>
                  <w:top w:val="single" w:sz="4" w:space="0" w:color="auto"/>
                  <w:left w:val="single" w:sz="4" w:space="0" w:color="auto"/>
                  <w:bottom w:val="single" w:sz="4" w:space="0" w:color="auto"/>
                  <w:right w:val="single" w:sz="4" w:space="0" w:color="auto"/>
                </w:tcBorders>
              </w:tcPr>
            </w:tcPrChange>
          </w:tcPr>
          <w:p w:rsidR="00400802" w:rsidRPr="00A132B2" w:rsidRDefault="00400802" w:rsidP="00527FC2">
            <w:pPr>
              <w:keepNext/>
              <w:keepLines/>
              <w:spacing w:after="0"/>
              <w:jc w:val="center"/>
              <w:rPr>
                <w:ins w:id="8149" w:author="28.541_CR0283R2_(Rel-16)_eNRM" w:date="2020-06-26T15:31:00Z"/>
                <w:rFonts w:ascii="Arial" w:hAnsi="Arial"/>
                <w:sz w:val="18"/>
                <w:lang w:val="en-US"/>
              </w:rPr>
            </w:pPr>
            <w:ins w:id="8150" w:author="28.541_CR0283R2_(Rel-16)_eNRM" w:date="2020-06-26T15:31:00Z">
              <w:r w:rsidRPr="002B15AA">
                <w:rPr>
                  <w:rFonts w:cs="Arial"/>
                </w:rPr>
                <w:t>F</w:t>
              </w:r>
            </w:ins>
          </w:p>
        </w:tc>
        <w:tc>
          <w:tcPr>
            <w:tcW w:w="1237" w:type="dxa"/>
            <w:tcBorders>
              <w:top w:val="single" w:sz="4" w:space="0" w:color="auto"/>
              <w:left w:val="single" w:sz="4" w:space="0" w:color="auto"/>
              <w:bottom w:val="single" w:sz="4" w:space="0" w:color="auto"/>
              <w:right w:val="single" w:sz="4" w:space="0" w:color="auto"/>
            </w:tcBorders>
            <w:tcPrChange w:id="8151" w:author="CR0283" w:date="2020-06-17T18:49:00Z">
              <w:tcPr>
                <w:tcW w:w="1237" w:type="dxa"/>
                <w:gridSpan w:val="2"/>
                <w:tcBorders>
                  <w:top w:val="single" w:sz="4" w:space="0" w:color="auto"/>
                  <w:left w:val="single" w:sz="4" w:space="0" w:color="auto"/>
                  <w:bottom w:val="single" w:sz="4" w:space="0" w:color="auto"/>
                  <w:right w:val="single" w:sz="4" w:space="0" w:color="auto"/>
                </w:tcBorders>
              </w:tcPr>
            </w:tcPrChange>
          </w:tcPr>
          <w:p w:rsidR="00400802" w:rsidRPr="00A132B2" w:rsidRDefault="00400802" w:rsidP="00527FC2">
            <w:pPr>
              <w:keepNext/>
              <w:keepLines/>
              <w:spacing w:after="0"/>
              <w:jc w:val="center"/>
              <w:rPr>
                <w:ins w:id="8152" w:author="28.541_CR0283R2_(Rel-16)_eNRM" w:date="2020-06-26T15:31:00Z"/>
                <w:rFonts w:ascii="Arial" w:hAnsi="Arial"/>
                <w:sz w:val="18"/>
                <w:lang w:val="en-US" w:eastAsia="zh-CN"/>
              </w:rPr>
            </w:pPr>
            <w:ins w:id="8153" w:author="28.541_CR0283R2_(Rel-16)_eNRM" w:date="2020-06-26T15:31:00Z">
              <w:r w:rsidRPr="002B15AA">
                <w:rPr>
                  <w:rFonts w:cs="Arial"/>
                  <w:lang w:eastAsia="zh-CN"/>
                </w:rPr>
                <w:t>T</w:t>
              </w:r>
            </w:ins>
          </w:p>
        </w:tc>
      </w:tr>
      <w:tr w:rsidR="00400802" w:rsidRPr="00A132B2" w:rsidTr="00527FC2">
        <w:trPr>
          <w:cantSplit/>
          <w:jc w:val="center"/>
          <w:ins w:id="8154" w:author="28.541_CR0283R2_(Rel-16)_eNRM" w:date="2020-06-26T15:31:00Z"/>
        </w:trPr>
        <w:tc>
          <w:tcPr>
            <w:tcW w:w="3526"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rPr>
                <w:ins w:id="8155" w:author="28.541_CR0283R2_(Rel-16)_eNRM" w:date="2020-06-26T15:31:00Z"/>
                <w:rFonts w:ascii="Courier New" w:hAnsi="Courier New" w:cs="Courier New"/>
                <w:sz w:val="18"/>
                <w:lang w:val="en-US"/>
              </w:rPr>
            </w:pPr>
            <w:ins w:id="8156" w:author="28.541_CR0283R2_(Rel-16)_eNRM" w:date="2020-06-26T15:31:00Z">
              <w:r>
                <w:rPr>
                  <w:rFonts w:ascii="Courier New" w:hAnsi="Courier New" w:cs="Courier New"/>
                  <w:szCs w:val="18"/>
                  <w:lang w:eastAsia="zh-CN"/>
                </w:rPr>
                <w:t>sequenceDomainPara</w:t>
              </w:r>
            </w:ins>
          </w:p>
        </w:tc>
        <w:tc>
          <w:tcPr>
            <w:tcW w:w="1101"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ins w:id="8157" w:author="28.541_CR0283R2_(Rel-16)_eNRM" w:date="2020-06-26T15:31:00Z"/>
                <w:rFonts w:ascii="Arial" w:hAnsi="Arial"/>
                <w:sz w:val="18"/>
                <w:lang w:val="en-US"/>
              </w:rPr>
            </w:pPr>
            <w:ins w:id="8158" w:author="28.541_CR0283R2_(Rel-16)_eNRM" w:date="2020-06-26T15:31:00Z">
              <w:r w:rsidRPr="002B15AA">
                <w:t>M</w:t>
              </w:r>
            </w:ins>
          </w:p>
        </w:tc>
        <w:tc>
          <w:tcPr>
            <w:tcW w:w="1178"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ins w:id="8159" w:author="28.541_CR0283R2_(Rel-16)_eNRM" w:date="2020-06-26T15:31:00Z"/>
                <w:rFonts w:ascii="Arial" w:hAnsi="Arial"/>
                <w:sz w:val="18"/>
                <w:lang w:val="en-US"/>
              </w:rPr>
            </w:pPr>
            <w:ins w:id="8160" w:author="28.541_CR0283R2_(Rel-16)_eNRM" w:date="2020-06-26T15:31:00Z">
              <w:r w:rsidRPr="002B15AA">
                <w:rPr>
                  <w:rFonts w:cs="Arial"/>
                </w:rPr>
                <w:t>T</w:t>
              </w:r>
            </w:ins>
          </w:p>
        </w:tc>
        <w:tc>
          <w:tcPr>
            <w:tcW w:w="1147"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ins w:id="8161" w:author="28.541_CR0283R2_(Rel-16)_eNRM" w:date="2020-06-26T15:31:00Z"/>
                <w:rFonts w:ascii="Arial" w:hAnsi="Arial"/>
                <w:sz w:val="18"/>
                <w:lang w:val="en-US"/>
              </w:rPr>
            </w:pPr>
            <w:ins w:id="8162" w:author="28.541_CR0283R2_(Rel-16)_eNRM" w:date="2020-06-26T15:31:00Z">
              <w:r w:rsidRPr="002B15AA">
                <w:rPr>
                  <w:rFonts w:cs="Arial"/>
                  <w:szCs w:val="18"/>
                  <w:lang w:eastAsia="zh-CN"/>
                </w:rPr>
                <w:t>T</w:t>
              </w:r>
            </w:ins>
          </w:p>
        </w:tc>
        <w:tc>
          <w:tcPr>
            <w:tcW w:w="1161"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ins w:id="8163" w:author="28.541_CR0283R2_(Rel-16)_eNRM" w:date="2020-06-26T15:31:00Z"/>
                <w:rFonts w:ascii="Arial" w:hAnsi="Arial"/>
                <w:sz w:val="18"/>
                <w:lang w:val="en-US"/>
              </w:rPr>
            </w:pPr>
            <w:ins w:id="8164" w:author="28.541_CR0283R2_(Rel-16)_eNRM" w:date="2020-06-26T15:31:00Z">
              <w:r w:rsidRPr="002B15AA">
                <w:rPr>
                  <w:rFonts w:cs="Arial"/>
                </w:rPr>
                <w:t>F</w:t>
              </w:r>
            </w:ins>
          </w:p>
        </w:tc>
        <w:tc>
          <w:tcPr>
            <w:tcW w:w="1237"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ins w:id="8165" w:author="28.541_CR0283R2_(Rel-16)_eNRM" w:date="2020-06-26T15:31:00Z"/>
                <w:rFonts w:ascii="Arial" w:hAnsi="Arial"/>
                <w:sz w:val="18"/>
                <w:lang w:val="en-US" w:eastAsia="zh-CN"/>
              </w:rPr>
            </w:pPr>
            <w:ins w:id="8166" w:author="28.541_CR0283R2_(Rel-16)_eNRM" w:date="2020-06-26T15:31:00Z">
              <w:r w:rsidRPr="002B15AA">
                <w:rPr>
                  <w:rFonts w:cs="Arial"/>
                  <w:lang w:eastAsia="zh-CN"/>
                </w:rPr>
                <w:t>T</w:t>
              </w:r>
            </w:ins>
          </w:p>
        </w:tc>
      </w:tr>
      <w:tr w:rsidR="00400802" w:rsidRPr="00A132B2" w:rsidTr="00527FC2">
        <w:trPr>
          <w:cantSplit/>
          <w:jc w:val="center"/>
          <w:ins w:id="8167" w:author="28.541_CR0283R2_(Rel-16)_eNRM" w:date="2020-06-26T15:31:00Z"/>
        </w:trPr>
        <w:tc>
          <w:tcPr>
            <w:tcW w:w="3526"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rPr>
                <w:ins w:id="8168" w:author="28.541_CR0283R2_(Rel-16)_eNRM" w:date="2020-06-26T15:31:00Z"/>
                <w:rFonts w:ascii="Courier New" w:hAnsi="Courier New" w:cs="Courier New"/>
                <w:sz w:val="18"/>
                <w:lang w:val="en-US"/>
              </w:rPr>
            </w:pPr>
            <w:ins w:id="8169" w:author="28.541_CR0283R2_(Rel-16)_eNRM" w:date="2020-06-26T15:31:00Z">
              <w:r>
                <w:rPr>
                  <w:rFonts w:ascii="Courier New" w:hAnsi="Courier New" w:cs="Courier New"/>
                  <w:szCs w:val="18"/>
                  <w:lang w:eastAsia="zh-CN"/>
                </w:rPr>
                <w:t>timeDomainPara</w:t>
              </w:r>
            </w:ins>
          </w:p>
        </w:tc>
        <w:tc>
          <w:tcPr>
            <w:tcW w:w="1101"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ins w:id="8170" w:author="28.541_CR0283R2_(Rel-16)_eNRM" w:date="2020-06-26T15:31:00Z"/>
                <w:rFonts w:ascii="Arial" w:hAnsi="Arial"/>
                <w:sz w:val="18"/>
                <w:lang w:val="en-US"/>
              </w:rPr>
            </w:pPr>
            <w:ins w:id="8171" w:author="28.541_CR0283R2_(Rel-16)_eNRM" w:date="2020-06-26T15:31:00Z">
              <w:r w:rsidRPr="002B15AA">
                <w:t>M</w:t>
              </w:r>
            </w:ins>
          </w:p>
        </w:tc>
        <w:tc>
          <w:tcPr>
            <w:tcW w:w="1178"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ins w:id="8172" w:author="28.541_CR0283R2_(Rel-16)_eNRM" w:date="2020-06-26T15:31:00Z"/>
                <w:rFonts w:ascii="Arial" w:hAnsi="Arial"/>
                <w:sz w:val="18"/>
                <w:lang w:val="en-US"/>
              </w:rPr>
            </w:pPr>
            <w:ins w:id="8173" w:author="28.541_CR0283R2_(Rel-16)_eNRM" w:date="2020-06-26T15:31:00Z">
              <w:r w:rsidRPr="002B15AA">
                <w:rPr>
                  <w:rFonts w:cs="Arial"/>
                </w:rPr>
                <w:t>T</w:t>
              </w:r>
            </w:ins>
          </w:p>
        </w:tc>
        <w:tc>
          <w:tcPr>
            <w:tcW w:w="1147"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ins w:id="8174" w:author="28.541_CR0283R2_(Rel-16)_eNRM" w:date="2020-06-26T15:31:00Z"/>
                <w:rFonts w:ascii="Arial" w:hAnsi="Arial"/>
                <w:sz w:val="18"/>
                <w:lang w:val="en-US"/>
              </w:rPr>
            </w:pPr>
            <w:ins w:id="8175" w:author="28.541_CR0283R2_(Rel-16)_eNRM" w:date="2020-06-26T15:31:00Z">
              <w:r w:rsidRPr="002B15AA">
                <w:rPr>
                  <w:rFonts w:cs="Arial"/>
                  <w:szCs w:val="18"/>
                  <w:lang w:eastAsia="zh-CN"/>
                </w:rPr>
                <w:t>T</w:t>
              </w:r>
            </w:ins>
          </w:p>
        </w:tc>
        <w:tc>
          <w:tcPr>
            <w:tcW w:w="1161"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ins w:id="8176" w:author="28.541_CR0283R2_(Rel-16)_eNRM" w:date="2020-06-26T15:31:00Z"/>
                <w:rFonts w:ascii="Arial" w:hAnsi="Arial"/>
                <w:sz w:val="18"/>
                <w:lang w:val="en-US"/>
              </w:rPr>
            </w:pPr>
            <w:ins w:id="8177" w:author="28.541_CR0283R2_(Rel-16)_eNRM" w:date="2020-06-26T15:31:00Z">
              <w:r w:rsidRPr="002B15AA">
                <w:rPr>
                  <w:rFonts w:cs="Arial"/>
                </w:rPr>
                <w:t>F</w:t>
              </w:r>
            </w:ins>
          </w:p>
        </w:tc>
        <w:tc>
          <w:tcPr>
            <w:tcW w:w="1237"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ins w:id="8178" w:author="28.541_CR0283R2_(Rel-16)_eNRM" w:date="2020-06-26T15:31:00Z"/>
                <w:rFonts w:ascii="Arial" w:hAnsi="Arial"/>
                <w:sz w:val="18"/>
                <w:lang w:val="en-US" w:eastAsia="zh-CN"/>
              </w:rPr>
            </w:pPr>
            <w:ins w:id="8179" w:author="28.541_CR0283R2_(Rel-16)_eNRM" w:date="2020-06-26T15:31:00Z">
              <w:r w:rsidRPr="002B15AA">
                <w:rPr>
                  <w:rFonts w:cs="Arial"/>
                  <w:lang w:eastAsia="zh-CN"/>
                </w:rPr>
                <w:t>T</w:t>
              </w:r>
            </w:ins>
          </w:p>
        </w:tc>
      </w:tr>
    </w:tbl>
    <w:p w:rsidR="00400802" w:rsidRDefault="00400802" w:rsidP="00400802">
      <w:pPr>
        <w:rPr>
          <w:ins w:id="8180" w:author="28.541_CR0283R2_(Rel-16)_eNRM" w:date="2020-06-26T15:31:00Z"/>
        </w:rPr>
      </w:pPr>
    </w:p>
    <w:p w:rsidR="00400802" w:rsidRPr="00A132B2" w:rsidRDefault="00400802" w:rsidP="00400802">
      <w:pPr>
        <w:keepNext/>
        <w:keepLines/>
        <w:spacing w:before="120"/>
        <w:ind w:left="1418" w:hanging="1418"/>
        <w:outlineLvl w:val="3"/>
        <w:rPr>
          <w:ins w:id="8181" w:author="28.541_CR0283R2_(Rel-16)_eNRM" w:date="2020-06-26T15:31:00Z"/>
          <w:rFonts w:ascii="Arial" w:hAnsi="Arial"/>
          <w:sz w:val="24"/>
        </w:rPr>
      </w:pPr>
      <w:ins w:id="8182" w:author="28.541_CR0283R2_(Rel-16)_eNRM" w:date="2020-06-26T15:31:00Z">
        <w:r w:rsidRPr="00A132B2">
          <w:rPr>
            <w:rFonts w:ascii="Arial" w:hAnsi="Arial"/>
            <w:sz w:val="24"/>
            <w:lang w:eastAsia="zh-CN"/>
          </w:rPr>
          <w:t>4.3.</w:t>
        </w:r>
      </w:ins>
      <w:ins w:id="8183" w:author="28.541_CR0283R2_(Rel-16)_eNRM" w:date="2020-06-26T15:32:00Z">
        <w:r>
          <w:rPr>
            <w:rFonts w:ascii="Arial" w:hAnsi="Arial"/>
            <w:sz w:val="24"/>
          </w:rPr>
          <w:t>50</w:t>
        </w:r>
      </w:ins>
      <w:ins w:id="8184" w:author="28.541_CR0283R2_(Rel-16)_eNRM" w:date="2020-06-26T15:31:00Z">
        <w:r w:rsidRPr="00A132B2">
          <w:rPr>
            <w:rFonts w:ascii="Arial" w:hAnsi="Arial"/>
            <w:sz w:val="24"/>
          </w:rPr>
          <w:t>.3</w:t>
        </w:r>
        <w:r w:rsidRPr="00A132B2">
          <w:rPr>
            <w:rFonts w:ascii="Arial" w:hAnsi="Arial"/>
            <w:sz w:val="24"/>
          </w:rPr>
          <w:tab/>
          <w:t>Attribute constraints</w:t>
        </w:r>
      </w:ins>
    </w:p>
    <w:p w:rsidR="00400802" w:rsidRDefault="00400802" w:rsidP="00400802">
      <w:pPr>
        <w:rPr>
          <w:ins w:id="8185" w:author="28.541_CR0283R2_(Rel-16)_eNRM" w:date="2020-06-26T15:31:00Z"/>
        </w:rPr>
      </w:pPr>
      <w:ins w:id="8186" w:author="28.541_CR0283R2_(Rel-16)_eNRM" w:date="2020-06-26T15:31:00Z">
        <w:r>
          <w:t>None</w:t>
        </w:r>
        <w:r w:rsidRPr="00B74F64">
          <w:t>.</w:t>
        </w:r>
        <w:r>
          <w:t xml:space="preserve"> </w:t>
        </w:r>
      </w:ins>
    </w:p>
    <w:p w:rsidR="00400802" w:rsidRPr="00A132B2" w:rsidRDefault="00400802" w:rsidP="00400802">
      <w:pPr>
        <w:keepNext/>
        <w:keepLines/>
        <w:spacing w:before="120"/>
        <w:ind w:left="1418" w:hanging="1418"/>
        <w:outlineLvl w:val="3"/>
        <w:rPr>
          <w:ins w:id="8187" w:author="28.541_CR0283R2_(Rel-16)_eNRM" w:date="2020-06-26T15:31:00Z"/>
          <w:rFonts w:ascii="Arial" w:hAnsi="Arial"/>
          <w:sz w:val="24"/>
        </w:rPr>
      </w:pPr>
      <w:ins w:id="8188" w:author="28.541_CR0283R2_(Rel-16)_eNRM" w:date="2020-06-26T15:31:00Z">
        <w:r w:rsidRPr="00A132B2">
          <w:rPr>
            <w:rFonts w:ascii="Arial" w:hAnsi="Arial"/>
            <w:sz w:val="24"/>
          </w:rPr>
          <w:t>4.3.</w:t>
        </w:r>
      </w:ins>
      <w:ins w:id="8189" w:author="28.541_CR0283R2_(Rel-16)_eNRM" w:date="2020-06-26T15:32:00Z">
        <w:r>
          <w:rPr>
            <w:rFonts w:ascii="Arial" w:hAnsi="Arial"/>
            <w:sz w:val="24"/>
          </w:rPr>
          <w:t>50</w:t>
        </w:r>
      </w:ins>
      <w:ins w:id="8190" w:author="28.541_CR0283R2_(Rel-16)_eNRM" w:date="2020-06-26T15:31:00Z">
        <w:r w:rsidRPr="00A132B2">
          <w:rPr>
            <w:rFonts w:ascii="Arial" w:hAnsi="Arial"/>
            <w:sz w:val="24"/>
          </w:rPr>
          <w:t>.4</w:t>
        </w:r>
        <w:r w:rsidRPr="00A132B2">
          <w:rPr>
            <w:rFonts w:ascii="Arial" w:hAnsi="Arial"/>
            <w:sz w:val="24"/>
          </w:rPr>
          <w:tab/>
          <w:t>Notifications</w:t>
        </w:r>
      </w:ins>
    </w:p>
    <w:p w:rsidR="00400802" w:rsidRPr="00A132B2" w:rsidRDefault="00400802">
      <w:pPr>
        <w:rPr>
          <w:ins w:id="8191" w:author="28.541_CR0283R2_(Rel-16)_eNRM" w:date="2020-06-26T15:31:00Z"/>
          <w:b/>
          <w:sz w:val="24"/>
          <w:lang w:eastAsia="pl-PL"/>
          <w:rPrChange w:id="8192" w:author="CR0283" w:date="2020-06-17T18:49:00Z">
            <w:rPr>
              <w:ins w:id="8193" w:author="28.541_CR0283R2_(Rel-16)_eNRM" w:date="2020-06-26T15:31:00Z"/>
              <w:b/>
              <w:sz w:val="24"/>
              <w:lang w:val="pl-PL" w:eastAsia="pl-PL"/>
            </w:rPr>
          </w:rPrChange>
        </w:rPr>
        <w:pPrChange w:id="8194" w:author="28.541_CR0283R2_(Rel-16)_eNRM" w:date="2020-06-26T15:34:00Z">
          <w:pPr>
            <w:pStyle w:val="CRCoverPage"/>
            <w:tabs>
              <w:tab w:val="right" w:pos="9639"/>
            </w:tabs>
            <w:spacing w:after="0"/>
          </w:pPr>
        </w:pPrChange>
      </w:pPr>
      <w:ins w:id="8195" w:author="28.541_CR0283R2_(Rel-16)_eNRM" w:date="2020-06-26T15:31:00Z">
        <w:r w:rsidRPr="00A132B2">
          <w:t xml:space="preserve">The common notifications defined in subclause </w:t>
        </w:r>
        <w:r w:rsidRPr="00A132B2">
          <w:rPr>
            <w:lang w:eastAsia="zh-CN"/>
          </w:rPr>
          <w:t>4.5</w:t>
        </w:r>
        <w:r w:rsidRPr="00A132B2">
          <w:t xml:space="preserve"> are valid for this IOC, without exceptions or additions.</w:t>
        </w:r>
      </w:ins>
    </w:p>
    <w:p w:rsidR="00400802" w:rsidRPr="002B15AA" w:rsidRDefault="00400802" w:rsidP="00400802">
      <w:pPr>
        <w:pStyle w:val="Heading3"/>
        <w:rPr>
          <w:ins w:id="8196" w:author="28.541_CR0283R2_(Rel-16)_eNRM" w:date="2020-06-26T15:31:00Z"/>
          <w:lang w:eastAsia="zh-CN"/>
        </w:rPr>
      </w:pPr>
      <w:bookmarkStart w:id="8197" w:name="_Toc44341167"/>
      <w:ins w:id="8198" w:author="28.541_CR0283R2_(Rel-16)_eNRM" w:date="2020-06-26T15:31:00Z">
        <w:r w:rsidRPr="002B15AA">
          <w:rPr>
            <w:rFonts w:hint="eastAsia"/>
            <w:lang w:eastAsia="zh-CN"/>
          </w:rPr>
          <w:lastRenderedPageBreak/>
          <w:t>4</w:t>
        </w:r>
        <w:r w:rsidRPr="002B15AA">
          <w:rPr>
            <w:lang w:eastAsia="zh-CN"/>
          </w:rPr>
          <w:t>.3.</w:t>
        </w:r>
      </w:ins>
      <w:ins w:id="8199" w:author="28.541_CR0283R2_(Rel-16)_eNRM" w:date="2020-06-26T15:32:00Z">
        <w:r>
          <w:rPr>
            <w:lang w:eastAsia="zh-CN"/>
          </w:rPr>
          <w:t>51</w:t>
        </w:r>
      </w:ins>
      <w:ins w:id="8200" w:author="28.541_CR0283R2_(Rel-16)_eNRM" w:date="2020-06-26T15:31:00Z">
        <w:r w:rsidRPr="002B15AA">
          <w:rPr>
            <w:lang w:eastAsia="zh-CN"/>
          </w:rPr>
          <w:tab/>
        </w:r>
        <w:r>
          <w:rPr>
            <w:lang w:eastAsia="zh-CN"/>
          </w:rPr>
          <w:t>F</w:t>
        </w:r>
        <w:r w:rsidRPr="00691C6F">
          <w:rPr>
            <w:lang w:eastAsia="zh-CN"/>
          </w:rPr>
          <w:t xml:space="preserve">requencyDomainPara </w:t>
        </w:r>
        <w:r>
          <w:rPr>
            <w:rFonts w:ascii="Courier New" w:hAnsi="Courier New" w:cs="Courier New"/>
            <w:lang w:eastAsia="zh-CN"/>
          </w:rPr>
          <w:t>&lt;&lt;dataType&gt;&gt;</w:t>
        </w:r>
        <w:bookmarkEnd w:id="8197"/>
      </w:ins>
    </w:p>
    <w:p w:rsidR="00400802" w:rsidRPr="002B15AA" w:rsidRDefault="00400802" w:rsidP="00400802">
      <w:pPr>
        <w:pStyle w:val="Heading4"/>
        <w:rPr>
          <w:ins w:id="8201" w:author="28.541_CR0283R2_(Rel-16)_eNRM" w:date="2020-06-26T15:31:00Z"/>
        </w:rPr>
      </w:pPr>
      <w:bookmarkStart w:id="8202" w:name="_Toc44341168"/>
      <w:ins w:id="8203" w:author="28.541_CR0283R2_(Rel-16)_eNRM" w:date="2020-06-26T15:31:00Z">
        <w:r>
          <w:t>4</w:t>
        </w:r>
        <w:r w:rsidRPr="002B15AA">
          <w:t>.3.</w:t>
        </w:r>
      </w:ins>
      <w:ins w:id="8204" w:author="28.541_CR0283R2_(Rel-16)_eNRM" w:date="2020-06-26T15:32:00Z">
        <w:r>
          <w:t>51</w:t>
        </w:r>
      </w:ins>
      <w:ins w:id="8205" w:author="28.541_CR0283R2_(Rel-16)_eNRM" w:date="2020-06-26T15:31:00Z">
        <w:r w:rsidRPr="002B15AA">
          <w:t>.1</w:t>
        </w:r>
        <w:r w:rsidRPr="002B15AA">
          <w:tab/>
          <w:t>Definition</w:t>
        </w:r>
        <w:bookmarkEnd w:id="8202"/>
      </w:ins>
    </w:p>
    <w:p w:rsidR="00400802" w:rsidRPr="002B15AA" w:rsidRDefault="00400802" w:rsidP="00400802">
      <w:pPr>
        <w:keepNext/>
        <w:rPr>
          <w:ins w:id="8206" w:author="28.541_CR0283R2_(Rel-16)_eNRM" w:date="2020-06-26T15:31:00Z"/>
        </w:rPr>
      </w:pPr>
      <w:ins w:id="8207" w:author="28.541_CR0283R2_(Rel-16)_eNRM" w:date="2020-06-26T15:31:00Z">
        <w:r w:rsidRPr="002B15AA">
          <w:t xml:space="preserve">This </w:t>
        </w:r>
        <w:r w:rsidRPr="007F3B07">
          <w:t xml:space="preserve"> </w:t>
        </w:r>
        <w:r>
          <w:t>data type defines configuration parameters of frequency domain resource to support RIM RS.</w:t>
        </w:r>
      </w:ins>
    </w:p>
    <w:p w:rsidR="00400802" w:rsidRPr="002B15AA" w:rsidRDefault="00400802" w:rsidP="00400802">
      <w:pPr>
        <w:pStyle w:val="Heading4"/>
        <w:rPr>
          <w:ins w:id="8208" w:author="28.541_CR0283R2_(Rel-16)_eNRM" w:date="2020-06-26T15:31:00Z"/>
        </w:rPr>
      </w:pPr>
      <w:bookmarkStart w:id="8209" w:name="_Toc44341169"/>
      <w:ins w:id="8210" w:author="28.541_CR0283R2_(Rel-16)_eNRM" w:date="2020-06-26T15:31:00Z">
        <w:r>
          <w:t>4</w:t>
        </w:r>
        <w:r w:rsidRPr="002B15AA">
          <w:rPr>
            <w:lang w:eastAsia="zh-CN"/>
          </w:rPr>
          <w:t>.</w:t>
        </w:r>
        <w:r w:rsidRPr="002B15AA">
          <w:t>3.</w:t>
        </w:r>
      </w:ins>
      <w:ins w:id="8211" w:author="28.541_CR0283R2_(Rel-16)_eNRM" w:date="2020-06-26T15:32:00Z">
        <w:r>
          <w:t>51</w:t>
        </w:r>
      </w:ins>
      <w:ins w:id="8212" w:author="28.541_CR0283R2_(Rel-16)_eNRM" w:date="2020-06-26T15:31:00Z">
        <w:r w:rsidRPr="002B15AA">
          <w:t>.2</w:t>
        </w:r>
        <w:r w:rsidRPr="002B15AA">
          <w:tab/>
          <w:t>Attributes</w:t>
        </w:r>
        <w:bookmarkEnd w:id="8209"/>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8213" w:author="CR0283" w:date="2020-06-17T18:49: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890"/>
        <w:gridCol w:w="966"/>
        <w:gridCol w:w="1181"/>
        <w:gridCol w:w="1104"/>
        <w:gridCol w:w="1177"/>
        <w:gridCol w:w="1311"/>
        <w:tblGridChange w:id="8214">
          <w:tblGrid>
            <w:gridCol w:w="113"/>
            <w:gridCol w:w="3777"/>
            <w:gridCol w:w="113"/>
            <w:gridCol w:w="853"/>
            <w:gridCol w:w="113"/>
            <w:gridCol w:w="1068"/>
            <w:gridCol w:w="113"/>
            <w:gridCol w:w="991"/>
            <w:gridCol w:w="113"/>
            <w:gridCol w:w="1064"/>
            <w:gridCol w:w="113"/>
            <w:gridCol w:w="1198"/>
            <w:gridCol w:w="113"/>
          </w:tblGrid>
        </w:tblGridChange>
      </w:tblGrid>
      <w:tr w:rsidR="00400802" w:rsidRPr="002B15AA" w:rsidTr="00527FC2">
        <w:trPr>
          <w:cantSplit/>
          <w:trHeight w:val="530"/>
          <w:jc w:val="center"/>
          <w:ins w:id="8215" w:author="28.541_CR0283R2_(Rel-16)_eNRM" w:date="2020-06-26T15:31:00Z"/>
          <w:trPrChange w:id="8216" w:author="CR0283" w:date="2020-06-17T18:49:00Z">
            <w:trPr>
              <w:gridBefore w:val="1"/>
              <w:cantSplit/>
              <w:trHeight w:val="461"/>
              <w:jc w:val="center"/>
            </w:trPr>
          </w:trPrChange>
        </w:trPr>
        <w:tc>
          <w:tcPr>
            <w:tcW w:w="3890" w:type="dxa"/>
            <w:shd w:val="pct10" w:color="auto" w:fill="FFFFFF"/>
            <w:vAlign w:val="center"/>
            <w:tcPrChange w:id="8217" w:author="CR0283" w:date="2020-06-17T18:49:00Z">
              <w:tcPr>
                <w:tcW w:w="3890" w:type="dxa"/>
                <w:gridSpan w:val="2"/>
                <w:shd w:val="pct10" w:color="auto" w:fill="FFFFFF"/>
                <w:vAlign w:val="center"/>
              </w:tcPr>
            </w:tcPrChange>
          </w:tcPr>
          <w:p w:rsidR="00400802" w:rsidRPr="002B15AA" w:rsidRDefault="00400802" w:rsidP="00527FC2">
            <w:pPr>
              <w:pStyle w:val="TAH"/>
              <w:rPr>
                <w:ins w:id="8218" w:author="28.541_CR0283R2_(Rel-16)_eNRM" w:date="2020-06-26T15:31:00Z"/>
                <w:rFonts w:cs="Arial"/>
                <w:szCs w:val="18"/>
              </w:rPr>
            </w:pPr>
            <w:ins w:id="8219" w:author="28.541_CR0283R2_(Rel-16)_eNRM" w:date="2020-06-26T15:31:00Z">
              <w:r w:rsidRPr="002B15AA">
                <w:rPr>
                  <w:rFonts w:cs="Arial"/>
                  <w:szCs w:val="18"/>
                </w:rPr>
                <w:t>Attribute name</w:t>
              </w:r>
            </w:ins>
          </w:p>
        </w:tc>
        <w:tc>
          <w:tcPr>
            <w:tcW w:w="966" w:type="dxa"/>
            <w:shd w:val="pct10" w:color="auto" w:fill="FFFFFF"/>
            <w:vAlign w:val="center"/>
            <w:tcPrChange w:id="8220" w:author="CR0283" w:date="2020-06-17T18:49:00Z">
              <w:tcPr>
                <w:tcW w:w="966" w:type="dxa"/>
                <w:gridSpan w:val="2"/>
                <w:shd w:val="pct10" w:color="auto" w:fill="FFFFFF"/>
                <w:vAlign w:val="center"/>
              </w:tcPr>
            </w:tcPrChange>
          </w:tcPr>
          <w:p w:rsidR="00400802" w:rsidRPr="002B15AA" w:rsidRDefault="00400802" w:rsidP="00527FC2">
            <w:pPr>
              <w:pStyle w:val="TAH"/>
              <w:rPr>
                <w:ins w:id="8221" w:author="28.541_CR0283R2_(Rel-16)_eNRM" w:date="2020-06-26T15:31:00Z"/>
                <w:rFonts w:cs="Arial"/>
                <w:szCs w:val="18"/>
              </w:rPr>
            </w:pPr>
            <w:ins w:id="8222" w:author="28.541_CR0283R2_(Rel-16)_eNRM" w:date="2020-06-26T15:31:00Z">
              <w:r w:rsidRPr="002B15AA">
                <w:rPr>
                  <w:rFonts w:cs="Arial"/>
                  <w:szCs w:val="18"/>
                </w:rPr>
                <w:t>Support Qualifier</w:t>
              </w:r>
            </w:ins>
          </w:p>
        </w:tc>
        <w:tc>
          <w:tcPr>
            <w:tcW w:w="1181" w:type="dxa"/>
            <w:shd w:val="pct10" w:color="auto" w:fill="FFFFFF"/>
            <w:vAlign w:val="center"/>
            <w:tcPrChange w:id="8223" w:author="CR0283" w:date="2020-06-17T18:49:00Z">
              <w:tcPr>
                <w:tcW w:w="1181" w:type="dxa"/>
                <w:gridSpan w:val="2"/>
                <w:shd w:val="pct10" w:color="auto" w:fill="FFFFFF"/>
                <w:vAlign w:val="center"/>
              </w:tcPr>
            </w:tcPrChange>
          </w:tcPr>
          <w:p w:rsidR="00400802" w:rsidRPr="002B15AA" w:rsidRDefault="00400802" w:rsidP="00527FC2">
            <w:pPr>
              <w:pStyle w:val="TAH"/>
              <w:rPr>
                <w:ins w:id="8224" w:author="28.541_CR0283R2_(Rel-16)_eNRM" w:date="2020-06-26T15:31:00Z"/>
                <w:rFonts w:cs="Arial"/>
                <w:bCs/>
                <w:szCs w:val="18"/>
              </w:rPr>
            </w:pPr>
            <w:ins w:id="8225" w:author="28.541_CR0283R2_(Rel-16)_eNRM" w:date="2020-06-26T15:31:00Z">
              <w:r w:rsidRPr="002B15AA">
                <w:rPr>
                  <w:rFonts w:cs="Arial"/>
                  <w:szCs w:val="18"/>
                </w:rPr>
                <w:t>isReadable</w:t>
              </w:r>
            </w:ins>
          </w:p>
        </w:tc>
        <w:tc>
          <w:tcPr>
            <w:tcW w:w="1104" w:type="dxa"/>
            <w:shd w:val="pct10" w:color="auto" w:fill="FFFFFF"/>
            <w:vAlign w:val="center"/>
            <w:tcPrChange w:id="8226" w:author="CR0283" w:date="2020-06-17T18:49:00Z">
              <w:tcPr>
                <w:tcW w:w="1104" w:type="dxa"/>
                <w:gridSpan w:val="2"/>
                <w:shd w:val="pct10" w:color="auto" w:fill="FFFFFF"/>
                <w:vAlign w:val="center"/>
              </w:tcPr>
            </w:tcPrChange>
          </w:tcPr>
          <w:p w:rsidR="00400802" w:rsidRPr="002B15AA" w:rsidRDefault="00400802" w:rsidP="00527FC2">
            <w:pPr>
              <w:pStyle w:val="TAH"/>
              <w:rPr>
                <w:ins w:id="8227" w:author="28.541_CR0283R2_(Rel-16)_eNRM" w:date="2020-06-26T15:31:00Z"/>
                <w:rFonts w:cs="Arial"/>
                <w:bCs/>
                <w:szCs w:val="18"/>
              </w:rPr>
            </w:pPr>
            <w:ins w:id="8228" w:author="28.541_CR0283R2_(Rel-16)_eNRM" w:date="2020-06-26T15:31:00Z">
              <w:r w:rsidRPr="002B15AA">
                <w:rPr>
                  <w:rFonts w:cs="Arial"/>
                  <w:szCs w:val="18"/>
                </w:rPr>
                <w:t>isWritable</w:t>
              </w:r>
            </w:ins>
          </w:p>
        </w:tc>
        <w:tc>
          <w:tcPr>
            <w:tcW w:w="1177" w:type="dxa"/>
            <w:shd w:val="pct10" w:color="auto" w:fill="FFFFFF"/>
            <w:vAlign w:val="center"/>
            <w:tcPrChange w:id="8229" w:author="CR0283" w:date="2020-06-17T18:49:00Z">
              <w:tcPr>
                <w:tcW w:w="1177" w:type="dxa"/>
                <w:gridSpan w:val="2"/>
                <w:shd w:val="pct10" w:color="auto" w:fill="FFFFFF"/>
                <w:vAlign w:val="center"/>
              </w:tcPr>
            </w:tcPrChange>
          </w:tcPr>
          <w:p w:rsidR="00400802" w:rsidRPr="002B15AA" w:rsidRDefault="00400802" w:rsidP="00527FC2">
            <w:pPr>
              <w:pStyle w:val="TAH"/>
              <w:rPr>
                <w:ins w:id="8230" w:author="28.541_CR0283R2_(Rel-16)_eNRM" w:date="2020-06-26T15:31:00Z"/>
                <w:rFonts w:cs="Arial"/>
                <w:szCs w:val="18"/>
              </w:rPr>
            </w:pPr>
            <w:ins w:id="8231" w:author="28.541_CR0283R2_(Rel-16)_eNRM" w:date="2020-06-26T15:31:00Z">
              <w:r w:rsidRPr="002B15AA">
                <w:rPr>
                  <w:rFonts w:cs="Arial"/>
                  <w:bCs/>
                  <w:szCs w:val="18"/>
                </w:rPr>
                <w:t>isInvariant</w:t>
              </w:r>
            </w:ins>
          </w:p>
        </w:tc>
        <w:tc>
          <w:tcPr>
            <w:tcW w:w="1311" w:type="dxa"/>
            <w:shd w:val="pct10" w:color="auto" w:fill="FFFFFF"/>
            <w:vAlign w:val="center"/>
            <w:tcPrChange w:id="8232" w:author="CR0283" w:date="2020-06-17T18:49:00Z">
              <w:tcPr>
                <w:tcW w:w="1311" w:type="dxa"/>
                <w:gridSpan w:val="2"/>
                <w:shd w:val="pct10" w:color="auto" w:fill="FFFFFF"/>
                <w:vAlign w:val="center"/>
              </w:tcPr>
            </w:tcPrChange>
          </w:tcPr>
          <w:p w:rsidR="00400802" w:rsidRPr="002B15AA" w:rsidRDefault="00400802" w:rsidP="00527FC2">
            <w:pPr>
              <w:pStyle w:val="TAH"/>
              <w:rPr>
                <w:ins w:id="8233" w:author="28.541_CR0283R2_(Rel-16)_eNRM" w:date="2020-06-26T15:31:00Z"/>
                <w:rFonts w:cs="Arial"/>
                <w:szCs w:val="18"/>
              </w:rPr>
            </w:pPr>
            <w:ins w:id="8234" w:author="28.541_CR0283R2_(Rel-16)_eNRM" w:date="2020-06-26T15:31:00Z">
              <w:r w:rsidRPr="002B15AA">
                <w:rPr>
                  <w:rFonts w:cs="Arial"/>
                  <w:szCs w:val="18"/>
                </w:rPr>
                <w:t>isNotifyable</w:t>
              </w:r>
            </w:ins>
          </w:p>
        </w:tc>
      </w:tr>
      <w:tr w:rsidR="00400802" w:rsidRPr="002B15AA" w:rsidTr="00527FC2">
        <w:trPr>
          <w:cantSplit/>
          <w:trHeight w:val="260"/>
          <w:jc w:val="center"/>
          <w:ins w:id="8235" w:author="28.541_CR0283R2_(Rel-16)_eNRM" w:date="2020-06-26T15:31:00Z"/>
          <w:trPrChange w:id="8236" w:author="CR0283" w:date="2020-06-17T18:49:00Z">
            <w:trPr>
              <w:gridBefore w:val="1"/>
              <w:cantSplit/>
              <w:trHeight w:val="224"/>
              <w:jc w:val="center"/>
            </w:trPr>
          </w:trPrChange>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Change w:id="8237" w:author="CR0283" w:date="2020-06-17T18:49:00Z">
              <w:tcPr>
                <w:tcW w:w="3890" w:type="dxa"/>
                <w:gridSpan w:val="2"/>
              </w:tcPr>
            </w:tcPrChange>
          </w:tcPr>
          <w:p w:rsidR="00400802" w:rsidRDefault="00400802" w:rsidP="00527FC2">
            <w:pPr>
              <w:pStyle w:val="TAL"/>
              <w:rPr>
                <w:ins w:id="8238" w:author="28.541_CR0283R2_(Rel-16)_eNRM" w:date="2020-06-26T15:31:00Z"/>
                <w:rFonts w:ascii="Courier New" w:hAnsi="Courier New" w:cs="Courier New"/>
                <w:szCs w:val="18"/>
              </w:rPr>
            </w:pPr>
            <w:ins w:id="8239" w:author="28.541_CR0283R2_(Rel-16)_eNRM" w:date="2020-06-26T15:31:00Z">
              <w:r w:rsidRPr="00DC31EA">
                <w:rPr>
                  <w:rFonts w:ascii="Courier New" w:hAnsi="Courier New" w:cs="Courier New"/>
                  <w:szCs w:val="18"/>
                  <w:rPrChange w:id="8240" w:author="CR0283" w:date="2020-06-17T18:49:00Z">
                    <w:rPr>
                      <w:rFonts w:cs="Arial"/>
                      <w:sz w:val="16"/>
                      <w:szCs w:val="16"/>
                    </w:rPr>
                  </w:rPrChange>
                </w:rPr>
                <w:t>rimRSSubcarrierSpacing</w:t>
              </w:r>
            </w:ins>
          </w:p>
        </w:tc>
        <w:tc>
          <w:tcPr>
            <w:tcW w:w="966" w:type="dxa"/>
            <w:tcPrChange w:id="8241" w:author="CR0283" w:date="2020-06-17T18:49:00Z">
              <w:tcPr>
                <w:tcW w:w="966" w:type="dxa"/>
                <w:gridSpan w:val="2"/>
              </w:tcPr>
            </w:tcPrChange>
          </w:tcPr>
          <w:p w:rsidR="00400802" w:rsidRPr="002B15AA" w:rsidRDefault="00400802" w:rsidP="00527FC2">
            <w:pPr>
              <w:pStyle w:val="TAL"/>
              <w:jc w:val="center"/>
              <w:rPr>
                <w:ins w:id="8242" w:author="28.541_CR0283R2_(Rel-16)_eNRM" w:date="2020-06-26T15:31:00Z"/>
              </w:rPr>
            </w:pPr>
            <w:ins w:id="8243" w:author="28.541_CR0283R2_(Rel-16)_eNRM" w:date="2020-06-26T15:31:00Z">
              <w:r w:rsidRPr="002B15AA">
                <w:t>M</w:t>
              </w:r>
            </w:ins>
          </w:p>
        </w:tc>
        <w:tc>
          <w:tcPr>
            <w:tcW w:w="1181" w:type="dxa"/>
            <w:tcPrChange w:id="8244" w:author="CR0283" w:date="2020-06-17T18:49:00Z">
              <w:tcPr>
                <w:tcW w:w="1181" w:type="dxa"/>
                <w:gridSpan w:val="2"/>
              </w:tcPr>
            </w:tcPrChange>
          </w:tcPr>
          <w:p w:rsidR="00400802" w:rsidRPr="002B15AA" w:rsidRDefault="00400802" w:rsidP="00527FC2">
            <w:pPr>
              <w:pStyle w:val="TAL"/>
              <w:jc w:val="center"/>
              <w:rPr>
                <w:ins w:id="8245" w:author="28.541_CR0283R2_(Rel-16)_eNRM" w:date="2020-06-26T15:31:00Z"/>
                <w:rFonts w:cs="Arial"/>
              </w:rPr>
            </w:pPr>
            <w:ins w:id="8246" w:author="28.541_CR0283R2_(Rel-16)_eNRM" w:date="2020-06-26T15:31:00Z">
              <w:r w:rsidRPr="002B15AA">
                <w:rPr>
                  <w:rFonts w:cs="Arial"/>
                </w:rPr>
                <w:t>T</w:t>
              </w:r>
            </w:ins>
          </w:p>
        </w:tc>
        <w:tc>
          <w:tcPr>
            <w:tcW w:w="1104" w:type="dxa"/>
            <w:tcPrChange w:id="8247" w:author="CR0283" w:date="2020-06-17T18:49:00Z">
              <w:tcPr>
                <w:tcW w:w="1104" w:type="dxa"/>
                <w:gridSpan w:val="2"/>
              </w:tcPr>
            </w:tcPrChange>
          </w:tcPr>
          <w:p w:rsidR="00400802" w:rsidRPr="002B15AA" w:rsidRDefault="00400802" w:rsidP="00527FC2">
            <w:pPr>
              <w:pStyle w:val="TAL"/>
              <w:jc w:val="center"/>
              <w:rPr>
                <w:ins w:id="8248" w:author="28.541_CR0283R2_(Rel-16)_eNRM" w:date="2020-06-26T15:31:00Z"/>
                <w:rFonts w:cs="Arial"/>
                <w:szCs w:val="18"/>
                <w:lang w:eastAsia="zh-CN"/>
              </w:rPr>
            </w:pPr>
            <w:ins w:id="8249" w:author="28.541_CR0283R2_(Rel-16)_eNRM" w:date="2020-06-26T15:31:00Z">
              <w:r w:rsidRPr="002B15AA">
                <w:rPr>
                  <w:rFonts w:cs="Arial"/>
                  <w:szCs w:val="18"/>
                  <w:lang w:eastAsia="zh-CN"/>
                </w:rPr>
                <w:t>T</w:t>
              </w:r>
            </w:ins>
          </w:p>
        </w:tc>
        <w:tc>
          <w:tcPr>
            <w:tcW w:w="1177" w:type="dxa"/>
            <w:tcPrChange w:id="8250" w:author="CR0283" w:date="2020-06-17T18:49:00Z">
              <w:tcPr>
                <w:tcW w:w="1177" w:type="dxa"/>
                <w:gridSpan w:val="2"/>
              </w:tcPr>
            </w:tcPrChange>
          </w:tcPr>
          <w:p w:rsidR="00400802" w:rsidRPr="002B15AA" w:rsidRDefault="00400802" w:rsidP="00527FC2">
            <w:pPr>
              <w:pStyle w:val="TAL"/>
              <w:jc w:val="center"/>
              <w:rPr>
                <w:ins w:id="8251" w:author="28.541_CR0283R2_(Rel-16)_eNRM" w:date="2020-06-26T15:31:00Z"/>
                <w:rFonts w:cs="Arial"/>
              </w:rPr>
            </w:pPr>
            <w:ins w:id="8252" w:author="28.541_CR0283R2_(Rel-16)_eNRM" w:date="2020-06-26T15:31:00Z">
              <w:r w:rsidRPr="002B15AA">
                <w:rPr>
                  <w:rFonts w:cs="Arial"/>
                </w:rPr>
                <w:t>F</w:t>
              </w:r>
            </w:ins>
          </w:p>
        </w:tc>
        <w:tc>
          <w:tcPr>
            <w:tcW w:w="1311" w:type="dxa"/>
            <w:tcPrChange w:id="8253" w:author="CR0283" w:date="2020-06-17T18:49:00Z">
              <w:tcPr>
                <w:tcW w:w="1311" w:type="dxa"/>
                <w:gridSpan w:val="2"/>
              </w:tcPr>
            </w:tcPrChange>
          </w:tcPr>
          <w:p w:rsidR="00400802" w:rsidRPr="002B15AA" w:rsidRDefault="00400802" w:rsidP="00527FC2">
            <w:pPr>
              <w:pStyle w:val="TAL"/>
              <w:jc w:val="center"/>
              <w:rPr>
                <w:ins w:id="8254" w:author="28.541_CR0283R2_(Rel-16)_eNRM" w:date="2020-06-26T15:31:00Z"/>
                <w:rFonts w:cs="Arial"/>
                <w:lang w:eastAsia="zh-CN"/>
              </w:rPr>
            </w:pPr>
            <w:ins w:id="8255" w:author="28.541_CR0283R2_(Rel-16)_eNRM" w:date="2020-06-26T15:31:00Z">
              <w:r w:rsidRPr="002B15AA">
                <w:rPr>
                  <w:rFonts w:cs="Arial"/>
                  <w:lang w:eastAsia="zh-CN"/>
                </w:rPr>
                <w:t>T</w:t>
              </w:r>
            </w:ins>
          </w:p>
        </w:tc>
      </w:tr>
      <w:tr w:rsidR="00400802" w:rsidRPr="002B15AA" w:rsidTr="00527FC2">
        <w:trPr>
          <w:cantSplit/>
          <w:trHeight w:val="260"/>
          <w:jc w:val="center"/>
          <w:ins w:id="8256" w:author="28.541_CR0283R2_(Rel-16)_eNRM" w:date="2020-06-26T15:31:00Z"/>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400802" w:rsidRPr="003E2D6C" w:rsidRDefault="00400802" w:rsidP="00527FC2">
            <w:pPr>
              <w:pStyle w:val="TAL"/>
              <w:rPr>
                <w:ins w:id="8257" w:author="28.541_CR0283R2_(Rel-16)_eNRM" w:date="2020-06-26T15:31:00Z"/>
                <w:rFonts w:ascii="Courier New" w:hAnsi="Courier New" w:cs="Courier New"/>
                <w:szCs w:val="18"/>
              </w:rPr>
            </w:pPr>
            <w:ins w:id="8258" w:author="28.541_CR0283R2_(Rel-16)_eNRM" w:date="2020-06-26T15:31:00Z">
              <w:r>
                <w:rPr>
                  <w:rFonts w:ascii="Courier New" w:hAnsi="Courier New" w:cs="Courier New"/>
                  <w:szCs w:val="18"/>
                </w:rPr>
                <w:t>r</w:t>
              </w:r>
              <w:r w:rsidRPr="00F9465B">
                <w:rPr>
                  <w:rFonts w:ascii="Courier New" w:hAnsi="Courier New" w:cs="Courier New"/>
                  <w:szCs w:val="18"/>
                </w:rPr>
                <w:t>IMRSBandwidth</w:t>
              </w:r>
            </w:ins>
          </w:p>
        </w:tc>
        <w:tc>
          <w:tcPr>
            <w:tcW w:w="966" w:type="dxa"/>
          </w:tcPr>
          <w:p w:rsidR="00400802" w:rsidRPr="002B15AA" w:rsidRDefault="00400802" w:rsidP="00527FC2">
            <w:pPr>
              <w:pStyle w:val="TAL"/>
              <w:jc w:val="center"/>
              <w:rPr>
                <w:ins w:id="8259" w:author="28.541_CR0283R2_(Rel-16)_eNRM" w:date="2020-06-26T15:31:00Z"/>
              </w:rPr>
            </w:pPr>
            <w:ins w:id="8260" w:author="28.541_CR0283R2_(Rel-16)_eNRM" w:date="2020-06-26T15:31:00Z">
              <w:r w:rsidRPr="002B15AA">
                <w:t>M</w:t>
              </w:r>
            </w:ins>
          </w:p>
        </w:tc>
        <w:tc>
          <w:tcPr>
            <w:tcW w:w="1181" w:type="dxa"/>
          </w:tcPr>
          <w:p w:rsidR="00400802" w:rsidRPr="002B15AA" w:rsidRDefault="00400802" w:rsidP="00527FC2">
            <w:pPr>
              <w:pStyle w:val="TAL"/>
              <w:jc w:val="center"/>
              <w:rPr>
                <w:ins w:id="8261" w:author="28.541_CR0283R2_(Rel-16)_eNRM" w:date="2020-06-26T15:31:00Z"/>
                <w:rFonts w:cs="Arial"/>
              </w:rPr>
            </w:pPr>
            <w:ins w:id="8262" w:author="28.541_CR0283R2_(Rel-16)_eNRM" w:date="2020-06-26T15:31:00Z">
              <w:r w:rsidRPr="002B15AA">
                <w:rPr>
                  <w:rFonts w:cs="Arial"/>
                </w:rPr>
                <w:t>T</w:t>
              </w:r>
            </w:ins>
          </w:p>
        </w:tc>
        <w:tc>
          <w:tcPr>
            <w:tcW w:w="1104" w:type="dxa"/>
          </w:tcPr>
          <w:p w:rsidR="00400802" w:rsidRPr="002B15AA" w:rsidRDefault="00400802" w:rsidP="00527FC2">
            <w:pPr>
              <w:pStyle w:val="TAL"/>
              <w:jc w:val="center"/>
              <w:rPr>
                <w:ins w:id="8263" w:author="28.541_CR0283R2_(Rel-16)_eNRM" w:date="2020-06-26T15:31:00Z"/>
                <w:rFonts w:cs="Arial"/>
                <w:szCs w:val="18"/>
                <w:lang w:eastAsia="zh-CN"/>
              </w:rPr>
            </w:pPr>
            <w:ins w:id="8264" w:author="28.541_CR0283R2_(Rel-16)_eNRM" w:date="2020-06-26T15:31:00Z">
              <w:r w:rsidRPr="002B15AA">
                <w:rPr>
                  <w:rFonts w:cs="Arial"/>
                  <w:szCs w:val="18"/>
                  <w:lang w:eastAsia="zh-CN"/>
                </w:rPr>
                <w:t>T</w:t>
              </w:r>
            </w:ins>
          </w:p>
        </w:tc>
        <w:tc>
          <w:tcPr>
            <w:tcW w:w="1177" w:type="dxa"/>
          </w:tcPr>
          <w:p w:rsidR="00400802" w:rsidRPr="002B15AA" w:rsidRDefault="00400802" w:rsidP="00527FC2">
            <w:pPr>
              <w:pStyle w:val="TAL"/>
              <w:jc w:val="center"/>
              <w:rPr>
                <w:ins w:id="8265" w:author="28.541_CR0283R2_(Rel-16)_eNRM" w:date="2020-06-26T15:31:00Z"/>
                <w:rFonts w:cs="Arial"/>
              </w:rPr>
            </w:pPr>
            <w:ins w:id="8266" w:author="28.541_CR0283R2_(Rel-16)_eNRM" w:date="2020-06-26T15:31:00Z">
              <w:r w:rsidRPr="002B15AA">
                <w:rPr>
                  <w:rFonts w:cs="Arial"/>
                </w:rPr>
                <w:t>F</w:t>
              </w:r>
            </w:ins>
          </w:p>
        </w:tc>
        <w:tc>
          <w:tcPr>
            <w:tcW w:w="1311" w:type="dxa"/>
          </w:tcPr>
          <w:p w:rsidR="00400802" w:rsidRPr="002B15AA" w:rsidRDefault="00400802" w:rsidP="00527FC2">
            <w:pPr>
              <w:pStyle w:val="TAL"/>
              <w:jc w:val="center"/>
              <w:rPr>
                <w:ins w:id="8267" w:author="28.541_CR0283R2_(Rel-16)_eNRM" w:date="2020-06-26T15:31:00Z"/>
                <w:rFonts w:cs="Arial"/>
                <w:lang w:eastAsia="zh-CN"/>
              </w:rPr>
            </w:pPr>
            <w:ins w:id="8268" w:author="28.541_CR0283R2_(Rel-16)_eNRM" w:date="2020-06-26T15:31:00Z">
              <w:r w:rsidRPr="002B15AA">
                <w:rPr>
                  <w:rFonts w:cs="Arial"/>
                  <w:lang w:eastAsia="zh-CN"/>
                </w:rPr>
                <w:t>T</w:t>
              </w:r>
            </w:ins>
          </w:p>
        </w:tc>
      </w:tr>
      <w:tr w:rsidR="00400802" w:rsidRPr="002B15AA" w:rsidTr="00527FC2">
        <w:trPr>
          <w:cantSplit/>
          <w:trHeight w:val="224"/>
          <w:jc w:val="center"/>
          <w:ins w:id="8269" w:author="28.541_CR0283R2_(Rel-16)_eNRM" w:date="2020-06-26T15:31:00Z"/>
          <w:trPrChange w:id="8270" w:author="CR0283" w:date="2020-06-17T18:49:00Z">
            <w:trPr>
              <w:gridBefore w:val="1"/>
              <w:cantSplit/>
              <w:trHeight w:val="224"/>
              <w:jc w:val="center"/>
            </w:trPr>
          </w:trPrChange>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Change w:id="8271" w:author="CR0283" w:date="2020-06-17T18:49:00Z">
              <w:tcPr>
                <w:tcW w:w="3890" w:type="dxa"/>
                <w:gridSpan w:val="2"/>
              </w:tcPr>
            </w:tcPrChange>
          </w:tcPr>
          <w:p w:rsidR="00400802" w:rsidRDefault="00400802" w:rsidP="00527FC2">
            <w:pPr>
              <w:pStyle w:val="TAL"/>
              <w:rPr>
                <w:ins w:id="8272" w:author="28.541_CR0283R2_(Rel-16)_eNRM" w:date="2020-06-26T15:31:00Z"/>
                <w:rFonts w:ascii="Courier New" w:hAnsi="Courier New" w:cs="Courier New"/>
                <w:szCs w:val="18"/>
              </w:rPr>
            </w:pPr>
            <w:ins w:id="8273" w:author="28.541_CR0283R2_(Rel-16)_eNRM" w:date="2020-06-26T15:31:00Z">
              <w:r w:rsidRPr="00DC31EA">
                <w:rPr>
                  <w:rFonts w:ascii="Courier New" w:hAnsi="Courier New" w:cs="Courier New"/>
                  <w:szCs w:val="18"/>
                  <w:rPrChange w:id="8274" w:author="CR0283" w:date="2020-06-17T18:49:00Z">
                    <w:rPr>
                      <w:rFonts w:cs="Arial"/>
                      <w:sz w:val="16"/>
                      <w:szCs w:val="16"/>
                    </w:rPr>
                  </w:rPrChange>
                </w:rPr>
                <w:t>nr</w:t>
              </w:r>
              <w:r>
                <w:rPr>
                  <w:rFonts w:ascii="Courier New" w:hAnsi="Courier New" w:cs="Courier New"/>
                  <w:szCs w:val="18"/>
                </w:rPr>
                <w:t>o</w:t>
              </w:r>
              <w:r w:rsidRPr="00DC31EA">
                <w:rPr>
                  <w:rFonts w:ascii="Courier New" w:hAnsi="Courier New" w:cs="Courier New"/>
                  <w:szCs w:val="18"/>
                  <w:rPrChange w:id="8275" w:author="CR0283" w:date="2020-06-17T18:49:00Z">
                    <w:rPr>
                      <w:rFonts w:cs="Arial"/>
                      <w:sz w:val="16"/>
                      <w:szCs w:val="16"/>
                    </w:rPr>
                  </w:rPrChange>
                </w:rPr>
                <w:t>fGlobalRIMRSFrequencyCandidates</w:t>
              </w:r>
            </w:ins>
          </w:p>
        </w:tc>
        <w:tc>
          <w:tcPr>
            <w:tcW w:w="966" w:type="dxa"/>
            <w:tcPrChange w:id="8276" w:author="CR0283" w:date="2020-06-17T18:49:00Z">
              <w:tcPr>
                <w:tcW w:w="966" w:type="dxa"/>
                <w:gridSpan w:val="2"/>
              </w:tcPr>
            </w:tcPrChange>
          </w:tcPr>
          <w:p w:rsidR="00400802" w:rsidRPr="002B15AA" w:rsidRDefault="00400802" w:rsidP="00527FC2">
            <w:pPr>
              <w:pStyle w:val="TAL"/>
              <w:jc w:val="center"/>
              <w:rPr>
                <w:ins w:id="8277" w:author="28.541_CR0283R2_(Rel-16)_eNRM" w:date="2020-06-26T15:31:00Z"/>
              </w:rPr>
            </w:pPr>
            <w:ins w:id="8278" w:author="28.541_CR0283R2_(Rel-16)_eNRM" w:date="2020-06-26T15:31:00Z">
              <w:r w:rsidRPr="002B15AA">
                <w:t>M</w:t>
              </w:r>
            </w:ins>
          </w:p>
        </w:tc>
        <w:tc>
          <w:tcPr>
            <w:tcW w:w="1181" w:type="dxa"/>
            <w:tcPrChange w:id="8279" w:author="CR0283" w:date="2020-06-17T18:49:00Z">
              <w:tcPr>
                <w:tcW w:w="1181" w:type="dxa"/>
                <w:gridSpan w:val="2"/>
              </w:tcPr>
            </w:tcPrChange>
          </w:tcPr>
          <w:p w:rsidR="00400802" w:rsidRPr="002B15AA" w:rsidRDefault="00400802" w:rsidP="00527FC2">
            <w:pPr>
              <w:pStyle w:val="TAL"/>
              <w:jc w:val="center"/>
              <w:rPr>
                <w:ins w:id="8280" w:author="28.541_CR0283R2_(Rel-16)_eNRM" w:date="2020-06-26T15:31:00Z"/>
                <w:rFonts w:cs="Arial"/>
              </w:rPr>
            </w:pPr>
            <w:ins w:id="8281" w:author="28.541_CR0283R2_(Rel-16)_eNRM" w:date="2020-06-26T15:31:00Z">
              <w:r w:rsidRPr="002B15AA">
                <w:rPr>
                  <w:rFonts w:cs="Arial"/>
                </w:rPr>
                <w:t>T</w:t>
              </w:r>
            </w:ins>
          </w:p>
        </w:tc>
        <w:tc>
          <w:tcPr>
            <w:tcW w:w="1104" w:type="dxa"/>
            <w:tcPrChange w:id="8282" w:author="CR0283" w:date="2020-06-17T18:49:00Z">
              <w:tcPr>
                <w:tcW w:w="1104" w:type="dxa"/>
                <w:gridSpan w:val="2"/>
              </w:tcPr>
            </w:tcPrChange>
          </w:tcPr>
          <w:p w:rsidR="00400802" w:rsidRPr="002B15AA" w:rsidRDefault="00400802" w:rsidP="00527FC2">
            <w:pPr>
              <w:pStyle w:val="TAL"/>
              <w:jc w:val="center"/>
              <w:rPr>
                <w:ins w:id="8283" w:author="28.541_CR0283R2_(Rel-16)_eNRM" w:date="2020-06-26T15:31:00Z"/>
                <w:rFonts w:cs="Arial"/>
                <w:szCs w:val="18"/>
                <w:lang w:eastAsia="zh-CN"/>
              </w:rPr>
            </w:pPr>
            <w:ins w:id="8284" w:author="28.541_CR0283R2_(Rel-16)_eNRM" w:date="2020-06-26T15:31:00Z">
              <w:r w:rsidRPr="002B15AA">
                <w:rPr>
                  <w:rFonts w:cs="Arial"/>
                  <w:szCs w:val="18"/>
                  <w:lang w:eastAsia="zh-CN"/>
                </w:rPr>
                <w:t>T</w:t>
              </w:r>
            </w:ins>
          </w:p>
        </w:tc>
        <w:tc>
          <w:tcPr>
            <w:tcW w:w="1177" w:type="dxa"/>
            <w:tcPrChange w:id="8285" w:author="CR0283" w:date="2020-06-17T18:49:00Z">
              <w:tcPr>
                <w:tcW w:w="1177" w:type="dxa"/>
                <w:gridSpan w:val="2"/>
              </w:tcPr>
            </w:tcPrChange>
          </w:tcPr>
          <w:p w:rsidR="00400802" w:rsidRPr="002B15AA" w:rsidRDefault="00400802" w:rsidP="00527FC2">
            <w:pPr>
              <w:pStyle w:val="TAL"/>
              <w:jc w:val="center"/>
              <w:rPr>
                <w:ins w:id="8286" w:author="28.541_CR0283R2_(Rel-16)_eNRM" w:date="2020-06-26T15:31:00Z"/>
                <w:rFonts w:cs="Arial"/>
              </w:rPr>
            </w:pPr>
            <w:ins w:id="8287" w:author="28.541_CR0283R2_(Rel-16)_eNRM" w:date="2020-06-26T15:31:00Z">
              <w:r w:rsidRPr="002B15AA">
                <w:rPr>
                  <w:rFonts w:cs="Arial"/>
                </w:rPr>
                <w:t>F</w:t>
              </w:r>
            </w:ins>
          </w:p>
        </w:tc>
        <w:tc>
          <w:tcPr>
            <w:tcW w:w="1311" w:type="dxa"/>
            <w:tcPrChange w:id="8288" w:author="CR0283" w:date="2020-06-17T18:49:00Z">
              <w:tcPr>
                <w:tcW w:w="1311" w:type="dxa"/>
                <w:gridSpan w:val="2"/>
              </w:tcPr>
            </w:tcPrChange>
          </w:tcPr>
          <w:p w:rsidR="00400802" w:rsidRPr="002B15AA" w:rsidRDefault="00400802" w:rsidP="00527FC2">
            <w:pPr>
              <w:pStyle w:val="TAL"/>
              <w:jc w:val="center"/>
              <w:rPr>
                <w:ins w:id="8289" w:author="28.541_CR0283R2_(Rel-16)_eNRM" w:date="2020-06-26T15:31:00Z"/>
                <w:rFonts w:cs="Arial"/>
                <w:lang w:eastAsia="zh-CN"/>
              </w:rPr>
            </w:pPr>
            <w:ins w:id="8290" w:author="28.541_CR0283R2_(Rel-16)_eNRM" w:date="2020-06-26T15:31:00Z">
              <w:r w:rsidRPr="002B15AA">
                <w:rPr>
                  <w:rFonts w:cs="Arial"/>
                  <w:lang w:eastAsia="zh-CN"/>
                </w:rPr>
                <w:t>T</w:t>
              </w:r>
            </w:ins>
          </w:p>
        </w:tc>
      </w:tr>
      <w:tr w:rsidR="00400802" w:rsidRPr="002B15AA" w:rsidTr="00527FC2">
        <w:trPr>
          <w:cantSplit/>
          <w:trHeight w:val="224"/>
          <w:jc w:val="center"/>
          <w:ins w:id="8291" w:author="28.541_CR0283R2_(Rel-16)_eNRM" w:date="2020-06-26T15:31:00Z"/>
          <w:trPrChange w:id="8292" w:author="CR0283" w:date="2020-06-17T18:49:00Z">
            <w:trPr>
              <w:gridBefore w:val="1"/>
              <w:cantSplit/>
              <w:trHeight w:val="224"/>
              <w:jc w:val="center"/>
            </w:trPr>
          </w:trPrChange>
        </w:trPr>
        <w:tc>
          <w:tcPr>
            <w:tcW w:w="3890" w:type="dxa"/>
            <w:tcBorders>
              <w:top w:val="nil"/>
              <w:left w:val="single" w:sz="4" w:space="0" w:color="auto"/>
              <w:bottom w:val="single" w:sz="4" w:space="0" w:color="auto"/>
              <w:right w:val="single" w:sz="4" w:space="0" w:color="auto"/>
            </w:tcBorders>
            <w:shd w:val="clear" w:color="auto" w:fill="auto"/>
            <w:tcPrChange w:id="8293" w:author="CR0283" w:date="2020-06-17T18:49:00Z">
              <w:tcPr>
                <w:tcW w:w="3890" w:type="dxa"/>
                <w:gridSpan w:val="2"/>
              </w:tcPr>
            </w:tcPrChange>
          </w:tcPr>
          <w:p w:rsidR="00400802" w:rsidRDefault="00400802" w:rsidP="00527FC2">
            <w:pPr>
              <w:pStyle w:val="TAL"/>
              <w:rPr>
                <w:ins w:id="8294" w:author="28.541_CR0283R2_(Rel-16)_eNRM" w:date="2020-06-26T15:31:00Z"/>
                <w:rFonts w:ascii="Courier New" w:hAnsi="Courier New" w:cs="Courier New"/>
                <w:szCs w:val="18"/>
              </w:rPr>
            </w:pPr>
            <w:ins w:id="8295" w:author="28.541_CR0283R2_(Rel-16)_eNRM" w:date="2020-06-26T15:31:00Z">
              <w:r w:rsidRPr="00DC31EA">
                <w:rPr>
                  <w:rFonts w:ascii="Courier New" w:hAnsi="Courier New" w:cs="Courier New"/>
                  <w:szCs w:val="18"/>
                  <w:rPrChange w:id="8296" w:author="CR0283" w:date="2020-06-17T18:49:00Z">
                    <w:rPr>
                      <w:rFonts w:cs="Arial"/>
                      <w:sz w:val="16"/>
                      <w:szCs w:val="16"/>
                    </w:rPr>
                  </w:rPrChange>
                </w:rPr>
                <w:t>rimRSCommonCarrierReferencePoint</w:t>
              </w:r>
            </w:ins>
          </w:p>
        </w:tc>
        <w:tc>
          <w:tcPr>
            <w:tcW w:w="966" w:type="dxa"/>
            <w:tcPrChange w:id="8297" w:author="CR0283" w:date="2020-06-17T18:49:00Z">
              <w:tcPr>
                <w:tcW w:w="966" w:type="dxa"/>
                <w:gridSpan w:val="2"/>
              </w:tcPr>
            </w:tcPrChange>
          </w:tcPr>
          <w:p w:rsidR="00400802" w:rsidRPr="002B15AA" w:rsidRDefault="00400802" w:rsidP="00527FC2">
            <w:pPr>
              <w:pStyle w:val="TAL"/>
              <w:jc w:val="center"/>
              <w:rPr>
                <w:ins w:id="8298" w:author="28.541_CR0283R2_(Rel-16)_eNRM" w:date="2020-06-26T15:31:00Z"/>
              </w:rPr>
            </w:pPr>
            <w:ins w:id="8299" w:author="28.541_CR0283R2_(Rel-16)_eNRM" w:date="2020-06-26T15:31:00Z">
              <w:r w:rsidRPr="002B15AA">
                <w:t>M</w:t>
              </w:r>
            </w:ins>
          </w:p>
        </w:tc>
        <w:tc>
          <w:tcPr>
            <w:tcW w:w="1181" w:type="dxa"/>
            <w:tcPrChange w:id="8300" w:author="CR0283" w:date="2020-06-17T18:49:00Z">
              <w:tcPr>
                <w:tcW w:w="1181" w:type="dxa"/>
                <w:gridSpan w:val="2"/>
              </w:tcPr>
            </w:tcPrChange>
          </w:tcPr>
          <w:p w:rsidR="00400802" w:rsidRPr="002B15AA" w:rsidRDefault="00400802" w:rsidP="00527FC2">
            <w:pPr>
              <w:pStyle w:val="TAL"/>
              <w:jc w:val="center"/>
              <w:rPr>
                <w:ins w:id="8301" w:author="28.541_CR0283R2_(Rel-16)_eNRM" w:date="2020-06-26T15:31:00Z"/>
                <w:rFonts w:cs="Arial"/>
              </w:rPr>
            </w:pPr>
            <w:ins w:id="8302" w:author="28.541_CR0283R2_(Rel-16)_eNRM" w:date="2020-06-26T15:31:00Z">
              <w:r w:rsidRPr="002B15AA">
                <w:rPr>
                  <w:rFonts w:cs="Arial"/>
                </w:rPr>
                <w:t>T</w:t>
              </w:r>
            </w:ins>
          </w:p>
        </w:tc>
        <w:tc>
          <w:tcPr>
            <w:tcW w:w="1104" w:type="dxa"/>
            <w:tcPrChange w:id="8303" w:author="CR0283" w:date="2020-06-17T18:49:00Z">
              <w:tcPr>
                <w:tcW w:w="1104" w:type="dxa"/>
                <w:gridSpan w:val="2"/>
              </w:tcPr>
            </w:tcPrChange>
          </w:tcPr>
          <w:p w:rsidR="00400802" w:rsidRPr="002B15AA" w:rsidRDefault="00400802" w:rsidP="00527FC2">
            <w:pPr>
              <w:pStyle w:val="TAL"/>
              <w:jc w:val="center"/>
              <w:rPr>
                <w:ins w:id="8304" w:author="28.541_CR0283R2_(Rel-16)_eNRM" w:date="2020-06-26T15:31:00Z"/>
                <w:rFonts w:cs="Arial"/>
                <w:szCs w:val="18"/>
                <w:lang w:eastAsia="zh-CN"/>
              </w:rPr>
            </w:pPr>
            <w:ins w:id="8305" w:author="28.541_CR0283R2_(Rel-16)_eNRM" w:date="2020-06-26T15:31:00Z">
              <w:r w:rsidRPr="002B15AA">
                <w:rPr>
                  <w:rFonts w:cs="Arial"/>
                  <w:szCs w:val="18"/>
                  <w:lang w:eastAsia="zh-CN"/>
                </w:rPr>
                <w:t>T</w:t>
              </w:r>
            </w:ins>
          </w:p>
        </w:tc>
        <w:tc>
          <w:tcPr>
            <w:tcW w:w="1177" w:type="dxa"/>
            <w:tcPrChange w:id="8306" w:author="CR0283" w:date="2020-06-17T18:49:00Z">
              <w:tcPr>
                <w:tcW w:w="1177" w:type="dxa"/>
                <w:gridSpan w:val="2"/>
              </w:tcPr>
            </w:tcPrChange>
          </w:tcPr>
          <w:p w:rsidR="00400802" w:rsidRPr="002B15AA" w:rsidRDefault="00400802" w:rsidP="00527FC2">
            <w:pPr>
              <w:pStyle w:val="TAL"/>
              <w:jc w:val="center"/>
              <w:rPr>
                <w:ins w:id="8307" w:author="28.541_CR0283R2_(Rel-16)_eNRM" w:date="2020-06-26T15:31:00Z"/>
                <w:rFonts w:cs="Arial"/>
              </w:rPr>
            </w:pPr>
            <w:ins w:id="8308" w:author="28.541_CR0283R2_(Rel-16)_eNRM" w:date="2020-06-26T15:31:00Z">
              <w:r w:rsidRPr="002B15AA">
                <w:rPr>
                  <w:rFonts w:cs="Arial"/>
                </w:rPr>
                <w:t>F</w:t>
              </w:r>
            </w:ins>
          </w:p>
        </w:tc>
        <w:tc>
          <w:tcPr>
            <w:tcW w:w="1311" w:type="dxa"/>
            <w:tcPrChange w:id="8309" w:author="CR0283" w:date="2020-06-17T18:49:00Z">
              <w:tcPr>
                <w:tcW w:w="1311" w:type="dxa"/>
                <w:gridSpan w:val="2"/>
              </w:tcPr>
            </w:tcPrChange>
          </w:tcPr>
          <w:p w:rsidR="00400802" w:rsidRPr="002B15AA" w:rsidRDefault="00400802" w:rsidP="00527FC2">
            <w:pPr>
              <w:pStyle w:val="TAL"/>
              <w:jc w:val="center"/>
              <w:rPr>
                <w:ins w:id="8310" w:author="28.541_CR0283R2_(Rel-16)_eNRM" w:date="2020-06-26T15:31:00Z"/>
                <w:rFonts w:cs="Arial"/>
                <w:lang w:eastAsia="zh-CN"/>
              </w:rPr>
            </w:pPr>
            <w:ins w:id="8311" w:author="28.541_CR0283R2_(Rel-16)_eNRM" w:date="2020-06-26T15:31:00Z">
              <w:r w:rsidRPr="002B15AA">
                <w:rPr>
                  <w:rFonts w:cs="Arial"/>
                  <w:lang w:eastAsia="zh-CN"/>
                </w:rPr>
                <w:t>T</w:t>
              </w:r>
            </w:ins>
          </w:p>
        </w:tc>
      </w:tr>
      <w:tr w:rsidR="00400802" w:rsidRPr="002B15AA" w:rsidTr="00527FC2">
        <w:trPr>
          <w:cantSplit/>
          <w:trHeight w:val="224"/>
          <w:jc w:val="center"/>
          <w:ins w:id="8312" w:author="28.541_CR0283R2_(Rel-16)_eNRM" w:date="2020-06-26T15:31:00Z"/>
          <w:trPrChange w:id="8313" w:author="CR0283" w:date="2020-06-17T18:49:00Z">
            <w:trPr>
              <w:gridBefore w:val="1"/>
              <w:cantSplit/>
              <w:trHeight w:val="224"/>
              <w:jc w:val="center"/>
            </w:trPr>
          </w:trPrChange>
        </w:trPr>
        <w:tc>
          <w:tcPr>
            <w:tcW w:w="3890" w:type="dxa"/>
            <w:tcBorders>
              <w:top w:val="nil"/>
              <w:left w:val="single" w:sz="4" w:space="0" w:color="auto"/>
              <w:bottom w:val="single" w:sz="4" w:space="0" w:color="auto"/>
              <w:right w:val="single" w:sz="4" w:space="0" w:color="auto"/>
            </w:tcBorders>
            <w:shd w:val="clear" w:color="auto" w:fill="auto"/>
            <w:vAlign w:val="center"/>
            <w:tcPrChange w:id="8314" w:author="CR0283" w:date="2020-06-17T18:49:00Z">
              <w:tcPr>
                <w:tcW w:w="3890" w:type="dxa"/>
                <w:gridSpan w:val="2"/>
              </w:tcPr>
            </w:tcPrChange>
          </w:tcPr>
          <w:p w:rsidR="00400802" w:rsidRDefault="00400802" w:rsidP="00527FC2">
            <w:pPr>
              <w:pStyle w:val="TAL"/>
              <w:rPr>
                <w:ins w:id="8315" w:author="28.541_CR0283R2_(Rel-16)_eNRM" w:date="2020-06-26T15:31:00Z"/>
                <w:rFonts w:ascii="Courier New" w:hAnsi="Courier New" w:cs="Courier New"/>
                <w:szCs w:val="18"/>
              </w:rPr>
            </w:pPr>
            <w:ins w:id="8316" w:author="28.541_CR0283R2_(Rel-16)_eNRM" w:date="2020-06-26T15:31:00Z">
              <w:r w:rsidRPr="00DC31EA">
                <w:rPr>
                  <w:rFonts w:ascii="Courier New" w:hAnsi="Courier New" w:cs="Courier New"/>
                  <w:szCs w:val="18"/>
                  <w:rPrChange w:id="8317" w:author="CR0283" w:date="2020-06-17T18:49:00Z">
                    <w:rPr>
                      <w:rFonts w:cs="Arial"/>
                      <w:sz w:val="16"/>
                      <w:szCs w:val="16"/>
                    </w:rPr>
                  </w:rPrChange>
                </w:rPr>
                <w:t>rimRSStartingFrequencyOffsetIdList</w:t>
              </w:r>
            </w:ins>
          </w:p>
        </w:tc>
        <w:tc>
          <w:tcPr>
            <w:tcW w:w="966" w:type="dxa"/>
            <w:tcPrChange w:id="8318" w:author="CR0283" w:date="2020-06-17T18:49:00Z">
              <w:tcPr>
                <w:tcW w:w="966" w:type="dxa"/>
                <w:gridSpan w:val="2"/>
              </w:tcPr>
            </w:tcPrChange>
          </w:tcPr>
          <w:p w:rsidR="00400802" w:rsidRPr="002B15AA" w:rsidRDefault="00400802" w:rsidP="00527FC2">
            <w:pPr>
              <w:pStyle w:val="TAL"/>
              <w:jc w:val="center"/>
              <w:rPr>
                <w:ins w:id="8319" w:author="28.541_CR0283R2_(Rel-16)_eNRM" w:date="2020-06-26T15:31:00Z"/>
              </w:rPr>
            </w:pPr>
            <w:ins w:id="8320" w:author="28.541_CR0283R2_(Rel-16)_eNRM" w:date="2020-06-26T15:31:00Z">
              <w:r w:rsidRPr="002B15AA">
                <w:t>M</w:t>
              </w:r>
            </w:ins>
          </w:p>
        </w:tc>
        <w:tc>
          <w:tcPr>
            <w:tcW w:w="1181" w:type="dxa"/>
            <w:tcPrChange w:id="8321" w:author="CR0283" w:date="2020-06-17T18:49:00Z">
              <w:tcPr>
                <w:tcW w:w="1181" w:type="dxa"/>
                <w:gridSpan w:val="2"/>
              </w:tcPr>
            </w:tcPrChange>
          </w:tcPr>
          <w:p w:rsidR="00400802" w:rsidRPr="002B15AA" w:rsidRDefault="00400802" w:rsidP="00527FC2">
            <w:pPr>
              <w:pStyle w:val="TAL"/>
              <w:jc w:val="center"/>
              <w:rPr>
                <w:ins w:id="8322" w:author="28.541_CR0283R2_(Rel-16)_eNRM" w:date="2020-06-26T15:31:00Z"/>
                <w:rFonts w:cs="Arial"/>
              </w:rPr>
            </w:pPr>
            <w:ins w:id="8323" w:author="28.541_CR0283R2_(Rel-16)_eNRM" w:date="2020-06-26T15:31:00Z">
              <w:r w:rsidRPr="002B15AA">
                <w:rPr>
                  <w:rFonts w:cs="Arial"/>
                </w:rPr>
                <w:t>T</w:t>
              </w:r>
            </w:ins>
          </w:p>
        </w:tc>
        <w:tc>
          <w:tcPr>
            <w:tcW w:w="1104" w:type="dxa"/>
            <w:tcPrChange w:id="8324" w:author="CR0283" w:date="2020-06-17T18:49:00Z">
              <w:tcPr>
                <w:tcW w:w="1104" w:type="dxa"/>
                <w:gridSpan w:val="2"/>
              </w:tcPr>
            </w:tcPrChange>
          </w:tcPr>
          <w:p w:rsidR="00400802" w:rsidRPr="002B15AA" w:rsidRDefault="00400802" w:rsidP="00527FC2">
            <w:pPr>
              <w:pStyle w:val="TAL"/>
              <w:jc w:val="center"/>
              <w:rPr>
                <w:ins w:id="8325" w:author="28.541_CR0283R2_(Rel-16)_eNRM" w:date="2020-06-26T15:31:00Z"/>
                <w:rFonts w:cs="Arial"/>
                <w:szCs w:val="18"/>
                <w:lang w:eastAsia="zh-CN"/>
              </w:rPr>
            </w:pPr>
            <w:ins w:id="8326" w:author="28.541_CR0283R2_(Rel-16)_eNRM" w:date="2020-06-26T15:31:00Z">
              <w:r w:rsidRPr="002B15AA">
                <w:rPr>
                  <w:rFonts w:cs="Arial"/>
                  <w:szCs w:val="18"/>
                  <w:lang w:eastAsia="zh-CN"/>
                </w:rPr>
                <w:t>T</w:t>
              </w:r>
            </w:ins>
          </w:p>
        </w:tc>
        <w:tc>
          <w:tcPr>
            <w:tcW w:w="1177" w:type="dxa"/>
            <w:tcPrChange w:id="8327" w:author="CR0283" w:date="2020-06-17T18:49:00Z">
              <w:tcPr>
                <w:tcW w:w="1177" w:type="dxa"/>
                <w:gridSpan w:val="2"/>
              </w:tcPr>
            </w:tcPrChange>
          </w:tcPr>
          <w:p w:rsidR="00400802" w:rsidRPr="002B15AA" w:rsidRDefault="00400802" w:rsidP="00527FC2">
            <w:pPr>
              <w:pStyle w:val="TAL"/>
              <w:jc w:val="center"/>
              <w:rPr>
                <w:ins w:id="8328" w:author="28.541_CR0283R2_(Rel-16)_eNRM" w:date="2020-06-26T15:31:00Z"/>
                <w:rFonts w:cs="Arial"/>
              </w:rPr>
            </w:pPr>
            <w:ins w:id="8329" w:author="28.541_CR0283R2_(Rel-16)_eNRM" w:date="2020-06-26T15:31:00Z">
              <w:r w:rsidRPr="002B15AA">
                <w:rPr>
                  <w:rFonts w:cs="Arial"/>
                </w:rPr>
                <w:t>F</w:t>
              </w:r>
            </w:ins>
          </w:p>
        </w:tc>
        <w:tc>
          <w:tcPr>
            <w:tcW w:w="1311" w:type="dxa"/>
            <w:tcPrChange w:id="8330" w:author="CR0283" w:date="2020-06-17T18:49:00Z">
              <w:tcPr>
                <w:tcW w:w="1311" w:type="dxa"/>
                <w:gridSpan w:val="2"/>
              </w:tcPr>
            </w:tcPrChange>
          </w:tcPr>
          <w:p w:rsidR="00400802" w:rsidRPr="002B15AA" w:rsidRDefault="00400802" w:rsidP="00527FC2">
            <w:pPr>
              <w:pStyle w:val="TAL"/>
              <w:jc w:val="center"/>
              <w:rPr>
                <w:ins w:id="8331" w:author="28.541_CR0283R2_(Rel-16)_eNRM" w:date="2020-06-26T15:31:00Z"/>
                <w:rFonts w:cs="Arial"/>
                <w:lang w:eastAsia="zh-CN"/>
              </w:rPr>
            </w:pPr>
            <w:ins w:id="8332" w:author="28.541_CR0283R2_(Rel-16)_eNRM" w:date="2020-06-26T15:31:00Z">
              <w:r w:rsidRPr="002B15AA">
                <w:rPr>
                  <w:rFonts w:cs="Arial"/>
                  <w:lang w:eastAsia="zh-CN"/>
                </w:rPr>
                <w:t>T</w:t>
              </w:r>
            </w:ins>
          </w:p>
        </w:tc>
      </w:tr>
      <w:tr w:rsidR="00400802" w:rsidRPr="002B15AA" w:rsidDel="00A11E60" w:rsidTr="00527FC2">
        <w:trPr>
          <w:cantSplit/>
          <w:trHeight w:val="224"/>
          <w:jc w:val="center"/>
          <w:ins w:id="8333" w:author="28.541_CR0283R2_(Rel-16)_eNRM" w:date="2020-06-26T15:31:00Z"/>
          <w:del w:id="8334" w:author="CR0283" w:date="2020-06-17T18:49:00Z"/>
          <w:trPrChange w:id="8335" w:author="CR0283" w:date="2020-06-17T18:49:00Z">
            <w:trPr>
              <w:gridBefore w:val="1"/>
              <w:cantSplit/>
              <w:trHeight w:val="224"/>
              <w:jc w:val="center"/>
            </w:trPr>
          </w:trPrChange>
        </w:trPr>
        <w:tc>
          <w:tcPr>
            <w:tcW w:w="3890" w:type="dxa"/>
            <w:vAlign w:val="center"/>
            <w:tcPrChange w:id="8336" w:author="CR0283" w:date="2020-06-17T18:49:00Z">
              <w:tcPr>
                <w:tcW w:w="3890" w:type="dxa"/>
                <w:gridSpan w:val="2"/>
              </w:tcPr>
            </w:tcPrChange>
          </w:tcPr>
          <w:p w:rsidR="00400802" w:rsidDel="00A11E60" w:rsidRDefault="00400802" w:rsidP="00527FC2">
            <w:pPr>
              <w:pStyle w:val="TAL"/>
              <w:rPr>
                <w:ins w:id="8337" w:author="28.541_CR0283R2_(Rel-16)_eNRM" w:date="2020-06-26T15:31:00Z"/>
                <w:del w:id="8338" w:author="CR0283" w:date="2020-06-17T18:49:00Z"/>
                <w:rFonts w:ascii="Courier New" w:hAnsi="Courier New" w:cs="Courier New"/>
                <w:szCs w:val="18"/>
              </w:rPr>
            </w:pPr>
            <w:ins w:id="8339" w:author="28.541_CR0283R2_(Rel-16)_eNRM" w:date="2020-06-26T15:31:00Z">
              <w:del w:id="8340" w:author="CR0283" w:date="2020-06-17T18:49:00Z">
                <w:r w:rsidDel="00A11E60">
                  <w:rPr>
                    <w:rFonts w:ascii="Courier New" w:hAnsi="Courier New" w:cs="Courier New"/>
                    <w:szCs w:val="18"/>
                  </w:rPr>
                  <w:delText>r</w:delText>
                </w:r>
                <w:r w:rsidRPr="00DC31EA" w:rsidDel="00A11E60">
                  <w:rPr>
                    <w:rFonts w:ascii="Courier New" w:hAnsi="Courier New" w:cs="Courier New"/>
                    <w:szCs w:val="18"/>
                    <w:rPrChange w:id="8341" w:author="CR0283" w:date="2020-06-17T18:49:00Z">
                      <w:rPr>
                        <w:rFonts w:cs="Arial"/>
                        <w:sz w:val="16"/>
                        <w:szCs w:val="16"/>
                      </w:rPr>
                    </w:rPrChange>
                  </w:rPr>
                  <w:delText>IMRSBandwidth</w:delText>
                </w:r>
              </w:del>
            </w:ins>
          </w:p>
        </w:tc>
        <w:tc>
          <w:tcPr>
            <w:tcW w:w="966" w:type="dxa"/>
            <w:tcPrChange w:id="8342" w:author="CR0283" w:date="2020-06-17T18:49:00Z">
              <w:tcPr>
                <w:tcW w:w="966" w:type="dxa"/>
                <w:gridSpan w:val="2"/>
              </w:tcPr>
            </w:tcPrChange>
          </w:tcPr>
          <w:p w:rsidR="00400802" w:rsidRPr="002B15AA" w:rsidDel="00A11E60" w:rsidRDefault="00400802" w:rsidP="00527FC2">
            <w:pPr>
              <w:pStyle w:val="TAL"/>
              <w:jc w:val="center"/>
              <w:rPr>
                <w:ins w:id="8343" w:author="28.541_CR0283R2_(Rel-16)_eNRM" w:date="2020-06-26T15:31:00Z"/>
                <w:del w:id="8344" w:author="CR0283" w:date="2020-06-17T18:49:00Z"/>
              </w:rPr>
            </w:pPr>
            <w:ins w:id="8345" w:author="28.541_CR0283R2_(Rel-16)_eNRM" w:date="2020-06-26T15:31:00Z">
              <w:del w:id="8346" w:author="CR0283" w:date="2020-06-17T18:49:00Z">
                <w:r w:rsidRPr="002B15AA" w:rsidDel="00A11E60">
                  <w:delText>M</w:delText>
                </w:r>
              </w:del>
            </w:ins>
          </w:p>
        </w:tc>
        <w:tc>
          <w:tcPr>
            <w:tcW w:w="1181" w:type="dxa"/>
            <w:tcPrChange w:id="8347" w:author="CR0283" w:date="2020-06-17T18:49:00Z">
              <w:tcPr>
                <w:tcW w:w="1181" w:type="dxa"/>
                <w:gridSpan w:val="2"/>
              </w:tcPr>
            </w:tcPrChange>
          </w:tcPr>
          <w:p w:rsidR="00400802" w:rsidRPr="002B15AA" w:rsidDel="00A11E60" w:rsidRDefault="00400802" w:rsidP="00527FC2">
            <w:pPr>
              <w:pStyle w:val="TAL"/>
              <w:jc w:val="center"/>
              <w:rPr>
                <w:ins w:id="8348" w:author="28.541_CR0283R2_(Rel-16)_eNRM" w:date="2020-06-26T15:31:00Z"/>
                <w:del w:id="8349" w:author="CR0283" w:date="2020-06-17T18:49:00Z"/>
                <w:rFonts w:cs="Arial"/>
              </w:rPr>
            </w:pPr>
            <w:ins w:id="8350" w:author="28.541_CR0283R2_(Rel-16)_eNRM" w:date="2020-06-26T15:31:00Z">
              <w:del w:id="8351" w:author="CR0283" w:date="2020-06-17T18:49:00Z">
                <w:r w:rsidRPr="002B15AA" w:rsidDel="00A11E60">
                  <w:rPr>
                    <w:rFonts w:cs="Arial"/>
                  </w:rPr>
                  <w:delText>T</w:delText>
                </w:r>
              </w:del>
            </w:ins>
          </w:p>
        </w:tc>
        <w:tc>
          <w:tcPr>
            <w:tcW w:w="1104" w:type="dxa"/>
            <w:tcPrChange w:id="8352" w:author="CR0283" w:date="2020-06-17T18:49:00Z">
              <w:tcPr>
                <w:tcW w:w="1104" w:type="dxa"/>
                <w:gridSpan w:val="2"/>
              </w:tcPr>
            </w:tcPrChange>
          </w:tcPr>
          <w:p w:rsidR="00400802" w:rsidRPr="002B15AA" w:rsidDel="00A11E60" w:rsidRDefault="00400802" w:rsidP="00527FC2">
            <w:pPr>
              <w:pStyle w:val="TAL"/>
              <w:jc w:val="center"/>
              <w:rPr>
                <w:ins w:id="8353" w:author="28.541_CR0283R2_(Rel-16)_eNRM" w:date="2020-06-26T15:31:00Z"/>
                <w:del w:id="8354" w:author="CR0283" w:date="2020-06-17T18:49:00Z"/>
                <w:rFonts w:cs="Arial"/>
                <w:szCs w:val="18"/>
                <w:lang w:eastAsia="zh-CN"/>
              </w:rPr>
            </w:pPr>
            <w:ins w:id="8355" w:author="28.541_CR0283R2_(Rel-16)_eNRM" w:date="2020-06-26T15:31:00Z">
              <w:del w:id="8356" w:author="CR0283" w:date="2020-06-17T18:49:00Z">
                <w:r w:rsidRPr="002B15AA" w:rsidDel="00A11E60">
                  <w:rPr>
                    <w:rFonts w:cs="Arial"/>
                    <w:szCs w:val="18"/>
                    <w:lang w:eastAsia="zh-CN"/>
                  </w:rPr>
                  <w:delText>T</w:delText>
                </w:r>
              </w:del>
            </w:ins>
          </w:p>
        </w:tc>
        <w:tc>
          <w:tcPr>
            <w:tcW w:w="1177" w:type="dxa"/>
            <w:tcPrChange w:id="8357" w:author="CR0283" w:date="2020-06-17T18:49:00Z">
              <w:tcPr>
                <w:tcW w:w="1177" w:type="dxa"/>
                <w:gridSpan w:val="2"/>
              </w:tcPr>
            </w:tcPrChange>
          </w:tcPr>
          <w:p w:rsidR="00400802" w:rsidRPr="002B15AA" w:rsidDel="00A11E60" w:rsidRDefault="00400802" w:rsidP="00527FC2">
            <w:pPr>
              <w:pStyle w:val="TAL"/>
              <w:jc w:val="center"/>
              <w:rPr>
                <w:ins w:id="8358" w:author="28.541_CR0283R2_(Rel-16)_eNRM" w:date="2020-06-26T15:31:00Z"/>
                <w:del w:id="8359" w:author="CR0283" w:date="2020-06-17T18:49:00Z"/>
                <w:rFonts w:cs="Arial"/>
              </w:rPr>
            </w:pPr>
            <w:ins w:id="8360" w:author="28.541_CR0283R2_(Rel-16)_eNRM" w:date="2020-06-26T15:31:00Z">
              <w:del w:id="8361" w:author="CR0283" w:date="2020-06-17T18:49:00Z">
                <w:r w:rsidRPr="002B15AA" w:rsidDel="00A11E60">
                  <w:rPr>
                    <w:rFonts w:cs="Arial"/>
                  </w:rPr>
                  <w:delText>F</w:delText>
                </w:r>
              </w:del>
            </w:ins>
          </w:p>
        </w:tc>
        <w:tc>
          <w:tcPr>
            <w:tcW w:w="1311" w:type="dxa"/>
            <w:tcPrChange w:id="8362" w:author="CR0283" w:date="2020-06-17T18:49:00Z">
              <w:tcPr>
                <w:tcW w:w="1311" w:type="dxa"/>
                <w:gridSpan w:val="2"/>
              </w:tcPr>
            </w:tcPrChange>
          </w:tcPr>
          <w:p w:rsidR="00400802" w:rsidRPr="002B15AA" w:rsidDel="00A11E60" w:rsidRDefault="00400802" w:rsidP="00527FC2">
            <w:pPr>
              <w:pStyle w:val="TAL"/>
              <w:jc w:val="center"/>
              <w:rPr>
                <w:ins w:id="8363" w:author="28.541_CR0283R2_(Rel-16)_eNRM" w:date="2020-06-26T15:31:00Z"/>
                <w:del w:id="8364" w:author="CR0283" w:date="2020-06-17T18:49:00Z"/>
                <w:rFonts w:cs="Arial"/>
                <w:lang w:eastAsia="zh-CN"/>
              </w:rPr>
            </w:pPr>
            <w:ins w:id="8365" w:author="28.541_CR0283R2_(Rel-16)_eNRM" w:date="2020-06-26T15:31:00Z">
              <w:del w:id="8366" w:author="CR0283" w:date="2020-06-17T18:49:00Z">
                <w:r w:rsidRPr="002B15AA" w:rsidDel="00A11E60">
                  <w:rPr>
                    <w:rFonts w:cs="Arial"/>
                    <w:lang w:eastAsia="zh-CN"/>
                  </w:rPr>
                  <w:delText>T</w:delText>
                </w:r>
              </w:del>
            </w:ins>
          </w:p>
        </w:tc>
      </w:tr>
    </w:tbl>
    <w:p w:rsidR="00400802" w:rsidRPr="002B15AA" w:rsidRDefault="00400802" w:rsidP="00400802">
      <w:pPr>
        <w:pStyle w:val="Heading4"/>
        <w:rPr>
          <w:ins w:id="8367" w:author="28.541_CR0283R2_(Rel-16)_eNRM" w:date="2020-06-26T15:31:00Z"/>
        </w:rPr>
      </w:pPr>
      <w:bookmarkStart w:id="8368" w:name="_Toc44341170"/>
      <w:ins w:id="8369" w:author="28.541_CR0283R2_(Rel-16)_eNRM" w:date="2020-06-26T15:31:00Z">
        <w:r>
          <w:t>4</w:t>
        </w:r>
        <w:r w:rsidRPr="002B15AA">
          <w:t>.3.</w:t>
        </w:r>
      </w:ins>
      <w:ins w:id="8370" w:author="28.541_CR0283R2_(Rel-16)_eNRM" w:date="2020-06-26T15:32:00Z">
        <w:r>
          <w:t>51</w:t>
        </w:r>
      </w:ins>
      <w:ins w:id="8371" w:author="28.541_CR0283R2_(Rel-16)_eNRM" w:date="2020-06-26T15:31:00Z">
        <w:r w:rsidRPr="002B15AA">
          <w:t>.3</w:t>
        </w:r>
        <w:r w:rsidRPr="002B15AA">
          <w:tab/>
          <w:t>Attribute constraints</w:t>
        </w:r>
        <w:bookmarkEnd w:id="8368"/>
      </w:ins>
    </w:p>
    <w:p w:rsidR="00400802" w:rsidRPr="002B15AA" w:rsidRDefault="00400802" w:rsidP="00400802">
      <w:pPr>
        <w:keepNext/>
        <w:rPr>
          <w:ins w:id="8372" w:author="28.541_CR0283R2_(Rel-16)_eNRM" w:date="2020-06-26T15:31:00Z"/>
        </w:rPr>
      </w:pPr>
      <w:ins w:id="8373" w:author="28.541_CR0283R2_(Rel-16)_eNRM" w:date="2020-06-26T15:31:00Z">
        <w:r w:rsidRPr="002B15AA">
          <w:t>None.</w:t>
        </w:r>
      </w:ins>
    </w:p>
    <w:p w:rsidR="00400802" w:rsidRPr="002B15AA" w:rsidRDefault="00400802" w:rsidP="00400802">
      <w:pPr>
        <w:pStyle w:val="Heading4"/>
        <w:rPr>
          <w:ins w:id="8374" w:author="28.541_CR0283R2_(Rel-16)_eNRM" w:date="2020-06-26T15:31:00Z"/>
        </w:rPr>
      </w:pPr>
      <w:bookmarkStart w:id="8375" w:name="_Toc44341171"/>
      <w:ins w:id="8376" w:author="28.541_CR0283R2_(Rel-16)_eNRM" w:date="2020-06-26T15:31:00Z">
        <w:r>
          <w:rPr>
            <w:lang w:eastAsia="zh-CN"/>
          </w:rPr>
          <w:t>4.3.</w:t>
        </w:r>
      </w:ins>
      <w:ins w:id="8377" w:author="28.541_CR0283R2_(Rel-16)_eNRM" w:date="2020-06-26T15:32:00Z">
        <w:r>
          <w:rPr>
            <w:lang w:eastAsia="zh-CN"/>
          </w:rPr>
          <w:t>51</w:t>
        </w:r>
      </w:ins>
      <w:ins w:id="8378" w:author="28.541_CR0283R2_(Rel-16)_eNRM" w:date="2020-06-26T15:31:00Z">
        <w:r w:rsidRPr="002B15AA">
          <w:rPr>
            <w:lang w:eastAsia="zh-CN"/>
          </w:rPr>
          <w:t>.</w:t>
        </w:r>
        <w:r w:rsidRPr="002B15AA">
          <w:t>4</w:t>
        </w:r>
        <w:r w:rsidRPr="002B15AA">
          <w:tab/>
          <w:t>Notifications</w:t>
        </w:r>
        <w:bookmarkEnd w:id="8375"/>
      </w:ins>
    </w:p>
    <w:p w:rsidR="00400802" w:rsidRDefault="00400802" w:rsidP="00400802">
      <w:pPr>
        <w:keepNext/>
        <w:rPr>
          <w:ins w:id="8379" w:author="28.541_CR0283R2_(Rel-16)_eNRM" w:date="2020-06-26T15:31:00Z"/>
        </w:rPr>
      </w:pPr>
      <w:ins w:id="8380" w:author="28.541_CR0283R2_(Rel-16)_eNRM" w:date="2020-06-26T15:31:00Z">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ins>
    </w:p>
    <w:p w:rsidR="00400802" w:rsidRPr="002B15AA" w:rsidRDefault="00400802" w:rsidP="00400802">
      <w:pPr>
        <w:pStyle w:val="Heading3"/>
        <w:rPr>
          <w:ins w:id="8381" w:author="28.541_CR0283R2_(Rel-16)_eNRM" w:date="2020-06-26T15:31:00Z"/>
          <w:lang w:eastAsia="zh-CN"/>
        </w:rPr>
      </w:pPr>
      <w:bookmarkStart w:id="8382" w:name="_Toc44341172"/>
      <w:ins w:id="8383" w:author="28.541_CR0283R2_(Rel-16)_eNRM" w:date="2020-06-26T15:31:00Z">
        <w:r w:rsidRPr="002B15AA">
          <w:rPr>
            <w:rFonts w:hint="eastAsia"/>
            <w:lang w:eastAsia="zh-CN"/>
          </w:rPr>
          <w:t>4</w:t>
        </w:r>
        <w:r w:rsidRPr="002B15AA">
          <w:rPr>
            <w:lang w:eastAsia="zh-CN"/>
          </w:rPr>
          <w:t>.3.</w:t>
        </w:r>
      </w:ins>
      <w:ins w:id="8384" w:author="28.541_CR0283R2_(Rel-16)_eNRM" w:date="2020-06-26T15:33:00Z">
        <w:r>
          <w:rPr>
            <w:lang w:eastAsia="zh-CN"/>
          </w:rPr>
          <w:t>52</w:t>
        </w:r>
      </w:ins>
      <w:ins w:id="8385" w:author="28.541_CR0283R2_(Rel-16)_eNRM" w:date="2020-06-26T15:31:00Z">
        <w:r w:rsidRPr="002B15AA">
          <w:rPr>
            <w:lang w:eastAsia="zh-CN"/>
          </w:rPr>
          <w:tab/>
        </w:r>
        <w:r>
          <w:rPr>
            <w:lang w:eastAsia="zh-CN"/>
          </w:rPr>
          <w:t>S</w:t>
        </w:r>
        <w:r w:rsidRPr="00D76D09">
          <w:rPr>
            <w:lang w:eastAsia="zh-CN"/>
          </w:rPr>
          <w:t>equenceDomainPara</w:t>
        </w:r>
        <w:r>
          <w:rPr>
            <w:lang w:eastAsia="zh-CN"/>
          </w:rPr>
          <w:t xml:space="preserve">  </w:t>
        </w:r>
        <w:r>
          <w:rPr>
            <w:rFonts w:ascii="Courier New" w:hAnsi="Courier New" w:cs="Courier New"/>
            <w:lang w:eastAsia="zh-CN"/>
          </w:rPr>
          <w:t>&lt;&lt;dataType&gt;&gt;</w:t>
        </w:r>
        <w:bookmarkEnd w:id="8382"/>
      </w:ins>
    </w:p>
    <w:p w:rsidR="00400802" w:rsidRPr="002B15AA" w:rsidRDefault="00400802" w:rsidP="00400802">
      <w:pPr>
        <w:pStyle w:val="Heading4"/>
        <w:rPr>
          <w:ins w:id="8386" w:author="28.541_CR0283R2_(Rel-16)_eNRM" w:date="2020-06-26T15:31:00Z"/>
        </w:rPr>
      </w:pPr>
      <w:bookmarkStart w:id="8387" w:name="_Toc44341173"/>
      <w:ins w:id="8388" w:author="28.541_CR0283R2_(Rel-16)_eNRM" w:date="2020-06-26T15:31:00Z">
        <w:r>
          <w:t>4</w:t>
        </w:r>
        <w:r w:rsidRPr="002B15AA">
          <w:t>.3.</w:t>
        </w:r>
      </w:ins>
      <w:ins w:id="8389" w:author="28.541_CR0283R2_(Rel-16)_eNRM" w:date="2020-06-26T15:33:00Z">
        <w:r>
          <w:t>52</w:t>
        </w:r>
      </w:ins>
      <w:ins w:id="8390" w:author="28.541_CR0283R2_(Rel-16)_eNRM" w:date="2020-06-26T15:31:00Z">
        <w:r w:rsidRPr="002B15AA">
          <w:t>.1</w:t>
        </w:r>
        <w:r w:rsidRPr="002B15AA">
          <w:tab/>
          <w:t>Definition</w:t>
        </w:r>
        <w:bookmarkEnd w:id="8387"/>
      </w:ins>
    </w:p>
    <w:p w:rsidR="00400802" w:rsidRDefault="00400802" w:rsidP="00400802">
      <w:pPr>
        <w:keepNext/>
        <w:rPr>
          <w:ins w:id="8391" w:author="28.541_CR0283R2_(Rel-16)_eNRM" w:date="2020-06-26T15:31:00Z"/>
        </w:rPr>
      </w:pPr>
      <w:ins w:id="8392" w:author="28.541_CR0283R2_(Rel-16)_eNRM" w:date="2020-06-26T15:31:00Z">
        <w:r w:rsidRPr="002B15AA">
          <w:t xml:space="preserve">This </w:t>
        </w:r>
        <w:r w:rsidRPr="007F3B07">
          <w:t xml:space="preserve"> </w:t>
        </w:r>
        <w:r>
          <w:t>data type defines configuration parameters of sequence domain resource to support RIM RS.</w:t>
        </w:r>
      </w:ins>
    </w:p>
    <w:p w:rsidR="00400802" w:rsidRPr="002B15AA" w:rsidRDefault="00400802" w:rsidP="00400802">
      <w:pPr>
        <w:pStyle w:val="Heading4"/>
        <w:rPr>
          <w:ins w:id="8393" w:author="28.541_CR0283R2_(Rel-16)_eNRM" w:date="2020-06-26T15:31:00Z"/>
        </w:rPr>
      </w:pPr>
      <w:bookmarkStart w:id="8394" w:name="_Toc44341174"/>
      <w:ins w:id="8395" w:author="28.541_CR0283R2_(Rel-16)_eNRM" w:date="2020-06-26T15:31:00Z">
        <w:r>
          <w:t>4</w:t>
        </w:r>
        <w:r w:rsidRPr="002B15AA">
          <w:rPr>
            <w:lang w:eastAsia="zh-CN"/>
          </w:rPr>
          <w:t>.</w:t>
        </w:r>
        <w:r w:rsidRPr="002B15AA">
          <w:t>3.</w:t>
        </w:r>
      </w:ins>
      <w:ins w:id="8396" w:author="28.541_CR0283R2_(Rel-16)_eNRM" w:date="2020-06-26T15:33:00Z">
        <w:r>
          <w:t>52</w:t>
        </w:r>
      </w:ins>
      <w:ins w:id="8397" w:author="28.541_CR0283R2_(Rel-16)_eNRM" w:date="2020-06-26T15:31:00Z">
        <w:r w:rsidRPr="002B15AA">
          <w:t>.2</w:t>
        </w:r>
        <w:r w:rsidRPr="002B15AA">
          <w:tab/>
          <w:t>Attributes</w:t>
        </w:r>
        <w:bookmarkEnd w:id="8394"/>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73"/>
        <w:gridCol w:w="988"/>
        <w:gridCol w:w="1197"/>
        <w:gridCol w:w="1134"/>
        <w:gridCol w:w="1244"/>
        <w:gridCol w:w="1393"/>
      </w:tblGrid>
      <w:tr w:rsidR="00400802" w:rsidRPr="002B15AA" w:rsidTr="00527FC2">
        <w:trPr>
          <w:cantSplit/>
          <w:trHeight w:val="461"/>
          <w:jc w:val="center"/>
          <w:ins w:id="8398" w:author="28.541_CR0283R2_(Rel-16)_eNRM" w:date="2020-06-26T15:31:00Z"/>
        </w:trPr>
        <w:tc>
          <w:tcPr>
            <w:tcW w:w="3673" w:type="dxa"/>
            <w:shd w:val="pct10" w:color="auto" w:fill="FFFFFF"/>
            <w:vAlign w:val="center"/>
          </w:tcPr>
          <w:p w:rsidR="00400802" w:rsidRPr="002B15AA" w:rsidRDefault="00400802" w:rsidP="00527FC2">
            <w:pPr>
              <w:pStyle w:val="TAH"/>
              <w:rPr>
                <w:ins w:id="8399" w:author="28.541_CR0283R2_(Rel-16)_eNRM" w:date="2020-06-26T15:31:00Z"/>
                <w:rFonts w:cs="Arial"/>
                <w:szCs w:val="18"/>
              </w:rPr>
            </w:pPr>
            <w:ins w:id="8400" w:author="28.541_CR0283R2_(Rel-16)_eNRM" w:date="2020-06-26T15:31:00Z">
              <w:r w:rsidRPr="002B15AA">
                <w:rPr>
                  <w:rFonts w:cs="Arial"/>
                  <w:szCs w:val="18"/>
                </w:rPr>
                <w:t>Attribute name</w:t>
              </w:r>
            </w:ins>
          </w:p>
        </w:tc>
        <w:tc>
          <w:tcPr>
            <w:tcW w:w="988" w:type="dxa"/>
            <w:shd w:val="pct10" w:color="auto" w:fill="FFFFFF"/>
            <w:vAlign w:val="center"/>
          </w:tcPr>
          <w:p w:rsidR="00400802" w:rsidRPr="002B15AA" w:rsidRDefault="00400802" w:rsidP="00527FC2">
            <w:pPr>
              <w:pStyle w:val="TAH"/>
              <w:rPr>
                <w:ins w:id="8401" w:author="28.541_CR0283R2_(Rel-16)_eNRM" w:date="2020-06-26T15:31:00Z"/>
                <w:rFonts w:cs="Arial"/>
                <w:szCs w:val="18"/>
              </w:rPr>
            </w:pPr>
            <w:ins w:id="8402" w:author="28.541_CR0283R2_(Rel-16)_eNRM" w:date="2020-06-26T15:31:00Z">
              <w:r w:rsidRPr="002B15AA">
                <w:rPr>
                  <w:rFonts w:cs="Arial"/>
                  <w:szCs w:val="18"/>
                </w:rPr>
                <w:t>Support Qualifier</w:t>
              </w:r>
            </w:ins>
          </w:p>
        </w:tc>
        <w:tc>
          <w:tcPr>
            <w:tcW w:w="1197" w:type="dxa"/>
            <w:shd w:val="pct10" w:color="auto" w:fill="FFFFFF"/>
            <w:vAlign w:val="center"/>
          </w:tcPr>
          <w:p w:rsidR="00400802" w:rsidRPr="002B15AA" w:rsidRDefault="00400802" w:rsidP="00527FC2">
            <w:pPr>
              <w:pStyle w:val="TAH"/>
              <w:rPr>
                <w:ins w:id="8403" w:author="28.541_CR0283R2_(Rel-16)_eNRM" w:date="2020-06-26T15:31:00Z"/>
                <w:rFonts w:cs="Arial"/>
                <w:bCs/>
                <w:szCs w:val="18"/>
              </w:rPr>
            </w:pPr>
            <w:ins w:id="8404" w:author="28.541_CR0283R2_(Rel-16)_eNRM" w:date="2020-06-26T15:31:00Z">
              <w:r w:rsidRPr="002B15AA">
                <w:rPr>
                  <w:rFonts w:cs="Arial"/>
                  <w:szCs w:val="18"/>
                </w:rPr>
                <w:t>isReadable</w:t>
              </w:r>
            </w:ins>
          </w:p>
        </w:tc>
        <w:tc>
          <w:tcPr>
            <w:tcW w:w="1134" w:type="dxa"/>
            <w:shd w:val="pct10" w:color="auto" w:fill="FFFFFF"/>
            <w:vAlign w:val="center"/>
          </w:tcPr>
          <w:p w:rsidR="00400802" w:rsidRPr="002B15AA" w:rsidRDefault="00400802" w:rsidP="00527FC2">
            <w:pPr>
              <w:pStyle w:val="TAH"/>
              <w:rPr>
                <w:ins w:id="8405" w:author="28.541_CR0283R2_(Rel-16)_eNRM" w:date="2020-06-26T15:31:00Z"/>
                <w:rFonts w:cs="Arial"/>
                <w:bCs/>
                <w:szCs w:val="18"/>
              </w:rPr>
            </w:pPr>
            <w:ins w:id="8406" w:author="28.541_CR0283R2_(Rel-16)_eNRM" w:date="2020-06-26T15:31:00Z">
              <w:r w:rsidRPr="002B15AA">
                <w:rPr>
                  <w:rFonts w:cs="Arial"/>
                  <w:szCs w:val="18"/>
                </w:rPr>
                <w:t>isWritable</w:t>
              </w:r>
            </w:ins>
          </w:p>
        </w:tc>
        <w:tc>
          <w:tcPr>
            <w:tcW w:w="1244" w:type="dxa"/>
            <w:shd w:val="pct10" w:color="auto" w:fill="FFFFFF"/>
            <w:vAlign w:val="center"/>
          </w:tcPr>
          <w:p w:rsidR="00400802" w:rsidRPr="002B15AA" w:rsidRDefault="00400802" w:rsidP="00527FC2">
            <w:pPr>
              <w:pStyle w:val="TAH"/>
              <w:rPr>
                <w:ins w:id="8407" w:author="28.541_CR0283R2_(Rel-16)_eNRM" w:date="2020-06-26T15:31:00Z"/>
                <w:rFonts w:cs="Arial"/>
                <w:szCs w:val="18"/>
              </w:rPr>
            </w:pPr>
            <w:ins w:id="8408" w:author="28.541_CR0283R2_(Rel-16)_eNRM" w:date="2020-06-26T15:31:00Z">
              <w:r w:rsidRPr="002B15AA">
                <w:rPr>
                  <w:rFonts w:cs="Arial"/>
                  <w:bCs/>
                  <w:szCs w:val="18"/>
                </w:rPr>
                <w:t>isInvariant</w:t>
              </w:r>
            </w:ins>
          </w:p>
        </w:tc>
        <w:tc>
          <w:tcPr>
            <w:tcW w:w="1393" w:type="dxa"/>
            <w:shd w:val="pct10" w:color="auto" w:fill="FFFFFF"/>
            <w:vAlign w:val="center"/>
          </w:tcPr>
          <w:p w:rsidR="00400802" w:rsidRPr="002B15AA" w:rsidRDefault="00400802" w:rsidP="00527FC2">
            <w:pPr>
              <w:pStyle w:val="TAH"/>
              <w:rPr>
                <w:ins w:id="8409" w:author="28.541_CR0283R2_(Rel-16)_eNRM" w:date="2020-06-26T15:31:00Z"/>
                <w:rFonts w:cs="Arial"/>
                <w:szCs w:val="18"/>
              </w:rPr>
            </w:pPr>
            <w:ins w:id="8410" w:author="28.541_CR0283R2_(Rel-16)_eNRM" w:date="2020-06-26T15:31:00Z">
              <w:r w:rsidRPr="002B15AA">
                <w:rPr>
                  <w:rFonts w:cs="Arial"/>
                  <w:szCs w:val="18"/>
                </w:rPr>
                <w:t>isNotifyable</w:t>
              </w:r>
            </w:ins>
          </w:p>
        </w:tc>
      </w:tr>
      <w:tr w:rsidR="00400802" w:rsidRPr="002B15AA" w:rsidTr="00527FC2">
        <w:trPr>
          <w:cantSplit/>
          <w:trHeight w:val="236"/>
          <w:jc w:val="center"/>
          <w:ins w:id="8411" w:author="28.541_CR0283R2_(Rel-16)_eNRM" w:date="2020-06-26T15:31:00Z"/>
        </w:trPr>
        <w:tc>
          <w:tcPr>
            <w:tcW w:w="3673" w:type="dxa"/>
          </w:tcPr>
          <w:p w:rsidR="00400802" w:rsidRPr="002B15AA" w:rsidRDefault="00400802" w:rsidP="00527FC2">
            <w:pPr>
              <w:pStyle w:val="TAL"/>
              <w:rPr>
                <w:ins w:id="8412" w:author="28.541_CR0283R2_(Rel-16)_eNRM" w:date="2020-06-26T15:31:00Z"/>
                <w:rFonts w:ascii="Courier New" w:hAnsi="Courier New" w:cs="Courier New"/>
                <w:szCs w:val="18"/>
                <w:lang w:eastAsia="zh-CN"/>
              </w:rPr>
            </w:pPr>
            <w:ins w:id="8413" w:author="28.541_CR0283R2_(Rel-16)_eNRM" w:date="2020-06-26T15:31:00Z">
              <w:r>
                <w:rPr>
                  <w:rFonts w:ascii="Courier New" w:hAnsi="Courier New" w:cs="Courier New"/>
                  <w:szCs w:val="18"/>
                </w:rPr>
                <w:t>nrofRIMRSSequenceCandidatesof</w:t>
              </w:r>
              <w:r w:rsidRPr="00744355">
                <w:rPr>
                  <w:rFonts w:ascii="Courier New" w:hAnsi="Courier New" w:cs="Courier New"/>
                  <w:szCs w:val="18"/>
                </w:rPr>
                <w:t>RS</w:t>
              </w:r>
              <w:r>
                <w:rPr>
                  <w:rFonts w:ascii="Courier New" w:hAnsi="Courier New" w:cs="Courier New"/>
                  <w:szCs w:val="18"/>
                </w:rPr>
                <w:t>1</w:t>
              </w:r>
            </w:ins>
          </w:p>
        </w:tc>
        <w:tc>
          <w:tcPr>
            <w:tcW w:w="988" w:type="dxa"/>
          </w:tcPr>
          <w:p w:rsidR="00400802" w:rsidRPr="002B15AA" w:rsidRDefault="00400802" w:rsidP="00527FC2">
            <w:pPr>
              <w:pStyle w:val="TAL"/>
              <w:jc w:val="center"/>
              <w:rPr>
                <w:ins w:id="8414" w:author="28.541_CR0283R2_(Rel-16)_eNRM" w:date="2020-06-26T15:31:00Z"/>
                <w:rFonts w:cs="Arial"/>
                <w:szCs w:val="18"/>
              </w:rPr>
            </w:pPr>
            <w:ins w:id="8415" w:author="28.541_CR0283R2_(Rel-16)_eNRM" w:date="2020-06-26T15:31:00Z">
              <w:r>
                <w:rPr>
                  <w:rFonts w:cs="Arial"/>
                  <w:szCs w:val="18"/>
                </w:rPr>
                <w:t>M</w:t>
              </w:r>
            </w:ins>
          </w:p>
        </w:tc>
        <w:tc>
          <w:tcPr>
            <w:tcW w:w="1197" w:type="dxa"/>
          </w:tcPr>
          <w:p w:rsidR="00400802" w:rsidRPr="002B15AA" w:rsidRDefault="00400802" w:rsidP="00527FC2">
            <w:pPr>
              <w:pStyle w:val="TAL"/>
              <w:jc w:val="center"/>
              <w:rPr>
                <w:ins w:id="8416" w:author="28.541_CR0283R2_(Rel-16)_eNRM" w:date="2020-06-26T15:31:00Z"/>
                <w:rFonts w:cs="Arial"/>
                <w:szCs w:val="18"/>
                <w:lang w:eastAsia="zh-CN"/>
              </w:rPr>
            </w:pPr>
            <w:ins w:id="8417" w:author="28.541_CR0283R2_(Rel-16)_eNRM" w:date="2020-06-26T15:31:00Z">
              <w:r w:rsidRPr="002B15AA">
                <w:rPr>
                  <w:rFonts w:cs="Arial"/>
                </w:rPr>
                <w:t>T</w:t>
              </w:r>
            </w:ins>
          </w:p>
        </w:tc>
        <w:tc>
          <w:tcPr>
            <w:tcW w:w="1134" w:type="dxa"/>
          </w:tcPr>
          <w:p w:rsidR="00400802" w:rsidRPr="002B15AA" w:rsidRDefault="00400802" w:rsidP="00527FC2">
            <w:pPr>
              <w:pStyle w:val="TAL"/>
              <w:jc w:val="center"/>
              <w:rPr>
                <w:ins w:id="8418" w:author="28.541_CR0283R2_(Rel-16)_eNRM" w:date="2020-06-26T15:31:00Z"/>
                <w:rFonts w:cs="Arial"/>
                <w:szCs w:val="18"/>
                <w:lang w:eastAsia="zh-CN"/>
              </w:rPr>
            </w:pPr>
            <w:ins w:id="8419" w:author="28.541_CR0283R2_(Rel-16)_eNRM" w:date="2020-06-26T15:31:00Z">
              <w:r w:rsidRPr="002B15AA">
                <w:rPr>
                  <w:rFonts w:cs="Arial"/>
                  <w:szCs w:val="18"/>
                  <w:lang w:eastAsia="zh-CN"/>
                </w:rPr>
                <w:t>T</w:t>
              </w:r>
            </w:ins>
          </w:p>
        </w:tc>
        <w:tc>
          <w:tcPr>
            <w:tcW w:w="1244" w:type="dxa"/>
          </w:tcPr>
          <w:p w:rsidR="00400802" w:rsidRPr="002B15AA" w:rsidRDefault="00400802" w:rsidP="00527FC2">
            <w:pPr>
              <w:pStyle w:val="TAL"/>
              <w:jc w:val="center"/>
              <w:rPr>
                <w:ins w:id="8420" w:author="28.541_CR0283R2_(Rel-16)_eNRM" w:date="2020-06-26T15:31:00Z"/>
                <w:rFonts w:cs="Arial"/>
                <w:szCs w:val="18"/>
                <w:lang w:eastAsia="zh-CN"/>
              </w:rPr>
            </w:pPr>
            <w:ins w:id="8421" w:author="28.541_CR0283R2_(Rel-16)_eNRM" w:date="2020-06-26T15:31:00Z">
              <w:r w:rsidRPr="002B15AA">
                <w:rPr>
                  <w:rFonts w:cs="Arial"/>
                </w:rPr>
                <w:t>F</w:t>
              </w:r>
            </w:ins>
          </w:p>
        </w:tc>
        <w:tc>
          <w:tcPr>
            <w:tcW w:w="1393" w:type="dxa"/>
          </w:tcPr>
          <w:p w:rsidR="00400802" w:rsidRPr="002B15AA" w:rsidRDefault="00400802" w:rsidP="00527FC2">
            <w:pPr>
              <w:pStyle w:val="TAL"/>
              <w:jc w:val="center"/>
              <w:rPr>
                <w:ins w:id="8422" w:author="28.541_CR0283R2_(Rel-16)_eNRM" w:date="2020-06-26T15:31:00Z"/>
                <w:rFonts w:cs="Arial"/>
                <w:szCs w:val="18"/>
              </w:rPr>
            </w:pPr>
            <w:ins w:id="8423" w:author="28.541_CR0283R2_(Rel-16)_eNRM" w:date="2020-06-26T15:31:00Z">
              <w:r w:rsidRPr="002B15AA">
                <w:rPr>
                  <w:rFonts w:cs="Arial"/>
                  <w:lang w:eastAsia="zh-CN"/>
                </w:rPr>
                <w:t>T</w:t>
              </w:r>
            </w:ins>
          </w:p>
        </w:tc>
      </w:tr>
      <w:tr w:rsidR="00400802" w:rsidRPr="002B15AA" w:rsidTr="00527FC2">
        <w:trPr>
          <w:cantSplit/>
          <w:trHeight w:val="236"/>
          <w:jc w:val="center"/>
          <w:ins w:id="8424" w:author="28.541_CR0283R2_(Rel-16)_eNRM" w:date="2020-06-26T15:31:00Z"/>
        </w:trPr>
        <w:tc>
          <w:tcPr>
            <w:tcW w:w="3673" w:type="dxa"/>
          </w:tcPr>
          <w:p w:rsidR="00400802" w:rsidRPr="00192376" w:rsidRDefault="00400802" w:rsidP="00527FC2">
            <w:pPr>
              <w:pStyle w:val="TAL"/>
              <w:rPr>
                <w:ins w:id="8425" w:author="28.541_CR0283R2_(Rel-16)_eNRM" w:date="2020-06-26T15:31:00Z"/>
                <w:rFonts w:ascii="Courier New" w:hAnsi="Courier New" w:cs="Courier New"/>
                <w:szCs w:val="18"/>
                <w:lang w:eastAsia="zh-CN"/>
              </w:rPr>
            </w:pPr>
            <w:ins w:id="8426" w:author="28.541_CR0283R2_(Rel-16)_eNRM" w:date="2020-06-26T15:31:00Z">
              <w:r w:rsidRPr="00192376">
                <w:rPr>
                  <w:rFonts w:ascii="Courier New" w:hAnsi="Courier New" w:cs="Courier New"/>
                  <w:szCs w:val="18"/>
                  <w:lang w:eastAsia="zh-CN"/>
                </w:rPr>
                <w:t>rimRSScrambleIdListofRS1</w:t>
              </w:r>
            </w:ins>
          </w:p>
        </w:tc>
        <w:tc>
          <w:tcPr>
            <w:tcW w:w="988" w:type="dxa"/>
          </w:tcPr>
          <w:p w:rsidR="00400802" w:rsidRPr="002B15AA" w:rsidRDefault="00400802" w:rsidP="00527FC2">
            <w:pPr>
              <w:pStyle w:val="TAL"/>
              <w:jc w:val="center"/>
              <w:rPr>
                <w:ins w:id="8427" w:author="28.541_CR0283R2_(Rel-16)_eNRM" w:date="2020-06-26T15:31:00Z"/>
              </w:rPr>
            </w:pPr>
            <w:ins w:id="8428" w:author="28.541_CR0283R2_(Rel-16)_eNRM" w:date="2020-06-26T15:31:00Z">
              <w:r w:rsidRPr="002B15AA">
                <w:t>M</w:t>
              </w:r>
            </w:ins>
          </w:p>
        </w:tc>
        <w:tc>
          <w:tcPr>
            <w:tcW w:w="1197" w:type="dxa"/>
          </w:tcPr>
          <w:p w:rsidR="00400802" w:rsidRPr="002B15AA" w:rsidRDefault="00400802" w:rsidP="00527FC2">
            <w:pPr>
              <w:pStyle w:val="TAL"/>
              <w:jc w:val="center"/>
              <w:rPr>
                <w:ins w:id="8429" w:author="28.541_CR0283R2_(Rel-16)_eNRM" w:date="2020-06-26T15:31:00Z"/>
                <w:rFonts w:cs="Arial"/>
              </w:rPr>
            </w:pPr>
            <w:ins w:id="8430" w:author="28.541_CR0283R2_(Rel-16)_eNRM" w:date="2020-06-26T15:31:00Z">
              <w:r w:rsidRPr="002B15AA">
                <w:rPr>
                  <w:rFonts w:cs="Arial"/>
                </w:rPr>
                <w:t>T</w:t>
              </w:r>
            </w:ins>
          </w:p>
        </w:tc>
        <w:tc>
          <w:tcPr>
            <w:tcW w:w="1134" w:type="dxa"/>
          </w:tcPr>
          <w:p w:rsidR="00400802" w:rsidRPr="002B15AA" w:rsidRDefault="00400802" w:rsidP="00527FC2">
            <w:pPr>
              <w:pStyle w:val="TAL"/>
              <w:jc w:val="center"/>
              <w:rPr>
                <w:ins w:id="8431" w:author="28.541_CR0283R2_(Rel-16)_eNRM" w:date="2020-06-26T15:31:00Z"/>
                <w:rFonts w:cs="Arial"/>
                <w:szCs w:val="18"/>
                <w:lang w:eastAsia="zh-CN"/>
              </w:rPr>
            </w:pPr>
            <w:ins w:id="8432" w:author="28.541_CR0283R2_(Rel-16)_eNRM" w:date="2020-06-26T15:31:00Z">
              <w:r w:rsidRPr="002B15AA">
                <w:rPr>
                  <w:rFonts w:cs="Arial"/>
                  <w:szCs w:val="18"/>
                  <w:lang w:eastAsia="zh-CN"/>
                </w:rPr>
                <w:t>T</w:t>
              </w:r>
            </w:ins>
          </w:p>
        </w:tc>
        <w:tc>
          <w:tcPr>
            <w:tcW w:w="1244" w:type="dxa"/>
          </w:tcPr>
          <w:p w:rsidR="00400802" w:rsidRPr="002B15AA" w:rsidRDefault="00400802" w:rsidP="00527FC2">
            <w:pPr>
              <w:pStyle w:val="TAL"/>
              <w:jc w:val="center"/>
              <w:rPr>
                <w:ins w:id="8433" w:author="28.541_CR0283R2_(Rel-16)_eNRM" w:date="2020-06-26T15:31:00Z"/>
                <w:rFonts w:cs="Arial"/>
              </w:rPr>
            </w:pPr>
            <w:ins w:id="8434" w:author="28.541_CR0283R2_(Rel-16)_eNRM" w:date="2020-06-26T15:31:00Z">
              <w:r w:rsidRPr="002B15AA">
                <w:rPr>
                  <w:rFonts w:cs="Arial"/>
                </w:rPr>
                <w:t>F</w:t>
              </w:r>
            </w:ins>
          </w:p>
        </w:tc>
        <w:tc>
          <w:tcPr>
            <w:tcW w:w="1393" w:type="dxa"/>
          </w:tcPr>
          <w:p w:rsidR="00400802" w:rsidRPr="002B15AA" w:rsidRDefault="00400802" w:rsidP="00527FC2">
            <w:pPr>
              <w:pStyle w:val="TAL"/>
              <w:jc w:val="center"/>
              <w:rPr>
                <w:ins w:id="8435" w:author="28.541_CR0283R2_(Rel-16)_eNRM" w:date="2020-06-26T15:31:00Z"/>
                <w:rFonts w:cs="Arial"/>
                <w:lang w:eastAsia="zh-CN"/>
              </w:rPr>
            </w:pPr>
            <w:ins w:id="8436" w:author="28.541_CR0283R2_(Rel-16)_eNRM" w:date="2020-06-26T15:31:00Z">
              <w:r w:rsidRPr="002B15AA">
                <w:rPr>
                  <w:rFonts w:cs="Arial"/>
                  <w:lang w:eastAsia="zh-CN"/>
                </w:rPr>
                <w:t>T</w:t>
              </w:r>
            </w:ins>
          </w:p>
        </w:tc>
      </w:tr>
      <w:tr w:rsidR="00400802" w:rsidRPr="002B15AA" w:rsidTr="00527FC2">
        <w:trPr>
          <w:cantSplit/>
          <w:trHeight w:val="236"/>
          <w:jc w:val="center"/>
          <w:ins w:id="8437" w:author="28.541_CR0283R2_(Rel-16)_eNRM" w:date="2020-06-26T15:31:00Z"/>
        </w:trPr>
        <w:tc>
          <w:tcPr>
            <w:tcW w:w="3673" w:type="dxa"/>
          </w:tcPr>
          <w:p w:rsidR="00400802" w:rsidRDefault="00400802" w:rsidP="00527FC2">
            <w:pPr>
              <w:pStyle w:val="TAL"/>
              <w:rPr>
                <w:ins w:id="8438" w:author="28.541_CR0283R2_(Rel-16)_eNRM" w:date="2020-06-26T15:31:00Z"/>
                <w:rFonts w:ascii="Courier New" w:hAnsi="Courier New" w:cs="Courier New"/>
                <w:szCs w:val="18"/>
              </w:rPr>
            </w:pPr>
            <w:ins w:id="8439" w:author="28.541_CR0283R2_(Rel-16)_eNRM" w:date="2020-06-26T15:31:00Z">
              <w:r>
                <w:rPr>
                  <w:rFonts w:ascii="Courier New" w:hAnsi="Courier New" w:cs="Courier New"/>
                  <w:szCs w:val="18"/>
                </w:rPr>
                <w:t>nrofRIMRSSequenceCandidatesof</w:t>
              </w:r>
              <w:r w:rsidRPr="00744355">
                <w:rPr>
                  <w:rFonts w:ascii="Courier New" w:hAnsi="Courier New" w:cs="Courier New"/>
                  <w:szCs w:val="18"/>
                </w:rPr>
                <w:t>RS2</w:t>
              </w:r>
            </w:ins>
          </w:p>
        </w:tc>
        <w:tc>
          <w:tcPr>
            <w:tcW w:w="988" w:type="dxa"/>
          </w:tcPr>
          <w:p w:rsidR="00400802" w:rsidRPr="002B15AA" w:rsidRDefault="00400802" w:rsidP="00527FC2">
            <w:pPr>
              <w:pStyle w:val="TAL"/>
              <w:jc w:val="center"/>
              <w:rPr>
                <w:ins w:id="8440" w:author="28.541_CR0283R2_(Rel-16)_eNRM" w:date="2020-06-26T15:31:00Z"/>
              </w:rPr>
            </w:pPr>
            <w:ins w:id="8441" w:author="28.541_CR0283R2_(Rel-16)_eNRM" w:date="2020-06-26T15:31:00Z">
              <w:r>
                <w:rPr>
                  <w:rFonts w:cs="Arial"/>
                  <w:szCs w:val="18"/>
                  <w:lang w:eastAsia="zh-CN"/>
                </w:rPr>
                <w:t>O</w:t>
              </w:r>
            </w:ins>
          </w:p>
        </w:tc>
        <w:tc>
          <w:tcPr>
            <w:tcW w:w="1197" w:type="dxa"/>
          </w:tcPr>
          <w:p w:rsidR="00400802" w:rsidRPr="002B15AA" w:rsidRDefault="00400802" w:rsidP="00527FC2">
            <w:pPr>
              <w:pStyle w:val="TAL"/>
              <w:jc w:val="center"/>
              <w:rPr>
                <w:ins w:id="8442" w:author="28.541_CR0283R2_(Rel-16)_eNRM" w:date="2020-06-26T15:31:00Z"/>
                <w:rFonts w:cs="Arial"/>
              </w:rPr>
            </w:pPr>
            <w:ins w:id="8443" w:author="28.541_CR0283R2_(Rel-16)_eNRM" w:date="2020-06-26T15:31:00Z">
              <w:r w:rsidRPr="002B15AA">
                <w:rPr>
                  <w:rFonts w:cs="Arial"/>
                </w:rPr>
                <w:t>T</w:t>
              </w:r>
            </w:ins>
          </w:p>
        </w:tc>
        <w:tc>
          <w:tcPr>
            <w:tcW w:w="1134" w:type="dxa"/>
          </w:tcPr>
          <w:p w:rsidR="00400802" w:rsidRPr="002B15AA" w:rsidRDefault="00400802" w:rsidP="00527FC2">
            <w:pPr>
              <w:pStyle w:val="TAL"/>
              <w:jc w:val="center"/>
              <w:rPr>
                <w:ins w:id="8444" w:author="28.541_CR0283R2_(Rel-16)_eNRM" w:date="2020-06-26T15:31:00Z"/>
                <w:rFonts w:cs="Arial"/>
                <w:szCs w:val="18"/>
                <w:lang w:eastAsia="zh-CN"/>
              </w:rPr>
            </w:pPr>
            <w:ins w:id="8445" w:author="28.541_CR0283R2_(Rel-16)_eNRM" w:date="2020-06-26T15:31:00Z">
              <w:r w:rsidRPr="002B15AA">
                <w:rPr>
                  <w:rFonts w:cs="Arial"/>
                  <w:szCs w:val="18"/>
                  <w:lang w:eastAsia="zh-CN"/>
                </w:rPr>
                <w:t>T</w:t>
              </w:r>
            </w:ins>
          </w:p>
        </w:tc>
        <w:tc>
          <w:tcPr>
            <w:tcW w:w="1244" w:type="dxa"/>
          </w:tcPr>
          <w:p w:rsidR="00400802" w:rsidRPr="002B15AA" w:rsidRDefault="00400802" w:rsidP="00527FC2">
            <w:pPr>
              <w:pStyle w:val="TAL"/>
              <w:jc w:val="center"/>
              <w:rPr>
                <w:ins w:id="8446" w:author="28.541_CR0283R2_(Rel-16)_eNRM" w:date="2020-06-26T15:31:00Z"/>
                <w:rFonts w:cs="Arial"/>
              </w:rPr>
            </w:pPr>
            <w:ins w:id="8447" w:author="28.541_CR0283R2_(Rel-16)_eNRM" w:date="2020-06-26T15:31:00Z">
              <w:r w:rsidRPr="002B15AA">
                <w:rPr>
                  <w:rFonts w:cs="Arial"/>
                </w:rPr>
                <w:t>F</w:t>
              </w:r>
            </w:ins>
          </w:p>
        </w:tc>
        <w:tc>
          <w:tcPr>
            <w:tcW w:w="1393" w:type="dxa"/>
          </w:tcPr>
          <w:p w:rsidR="00400802" w:rsidRPr="002B15AA" w:rsidRDefault="00400802" w:rsidP="00527FC2">
            <w:pPr>
              <w:pStyle w:val="TAL"/>
              <w:jc w:val="center"/>
              <w:rPr>
                <w:ins w:id="8448" w:author="28.541_CR0283R2_(Rel-16)_eNRM" w:date="2020-06-26T15:31:00Z"/>
                <w:rFonts w:cs="Arial"/>
                <w:lang w:eastAsia="zh-CN"/>
              </w:rPr>
            </w:pPr>
            <w:ins w:id="8449" w:author="28.541_CR0283R2_(Rel-16)_eNRM" w:date="2020-06-26T15:31:00Z">
              <w:r w:rsidRPr="002B15AA">
                <w:rPr>
                  <w:rFonts w:cs="Arial"/>
                  <w:lang w:eastAsia="zh-CN"/>
                </w:rPr>
                <w:t>T</w:t>
              </w:r>
            </w:ins>
          </w:p>
        </w:tc>
      </w:tr>
      <w:tr w:rsidR="00400802" w:rsidRPr="002B15AA" w:rsidTr="00527FC2">
        <w:trPr>
          <w:cantSplit/>
          <w:trHeight w:val="224"/>
          <w:jc w:val="center"/>
          <w:ins w:id="8450" w:author="28.541_CR0283R2_(Rel-16)_eNRM" w:date="2020-06-26T15:31:00Z"/>
        </w:trPr>
        <w:tc>
          <w:tcPr>
            <w:tcW w:w="3673" w:type="dxa"/>
          </w:tcPr>
          <w:p w:rsidR="00400802" w:rsidRPr="002B15AA" w:rsidRDefault="00400802" w:rsidP="00527FC2">
            <w:pPr>
              <w:pStyle w:val="TAL"/>
              <w:rPr>
                <w:ins w:id="8451" w:author="28.541_CR0283R2_(Rel-16)_eNRM" w:date="2020-06-26T15:31:00Z"/>
                <w:rFonts w:ascii="Courier New" w:hAnsi="Courier New" w:cs="Courier New"/>
                <w:szCs w:val="18"/>
                <w:lang w:eastAsia="zh-CN"/>
              </w:rPr>
            </w:pPr>
            <w:ins w:id="8452" w:author="28.541_CR0283R2_(Rel-16)_eNRM" w:date="2020-06-26T15:31:00Z">
              <w:r w:rsidRPr="00192376">
                <w:rPr>
                  <w:rFonts w:ascii="Courier New" w:hAnsi="Courier New" w:cs="Courier New"/>
                  <w:szCs w:val="18"/>
                  <w:lang w:eastAsia="zh-CN"/>
                </w:rPr>
                <w:t>rimRSScrambleIdListofRS</w:t>
              </w:r>
              <w:r>
                <w:rPr>
                  <w:rFonts w:ascii="Courier New" w:hAnsi="Courier New" w:cs="Courier New"/>
                  <w:szCs w:val="18"/>
                  <w:lang w:eastAsia="zh-CN"/>
                </w:rPr>
                <w:t>2</w:t>
              </w:r>
            </w:ins>
          </w:p>
        </w:tc>
        <w:tc>
          <w:tcPr>
            <w:tcW w:w="988" w:type="dxa"/>
          </w:tcPr>
          <w:p w:rsidR="00400802" w:rsidRPr="002B15AA" w:rsidRDefault="00400802" w:rsidP="00527FC2">
            <w:pPr>
              <w:pStyle w:val="TAL"/>
              <w:jc w:val="center"/>
              <w:rPr>
                <w:ins w:id="8453" w:author="28.541_CR0283R2_(Rel-16)_eNRM" w:date="2020-06-26T15:31:00Z"/>
                <w:rFonts w:cs="Arial"/>
                <w:szCs w:val="18"/>
                <w:lang w:eastAsia="zh-CN"/>
              </w:rPr>
            </w:pPr>
            <w:ins w:id="8454" w:author="28.541_CR0283R2_(Rel-16)_eNRM" w:date="2020-06-26T15:31:00Z">
              <w:r>
                <w:rPr>
                  <w:rFonts w:cs="Arial"/>
                  <w:szCs w:val="18"/>
                  <w:lang w:eastAsia="zh-CN"/>
                </w:rPr>
                <w:t>O</w:t>
              </w:r>
            </w:ins>
          </w:p>
        </w:tc>
        <w:tc>
          <w:tcPr>
            <w:tcW w:w="1197" w:type="dxa"/>
          </w:tcPr>
          <w:p w:rsidR="00400802" w:rsidRPr="002B15AA" w:rsidRDefault="00400802" w:rsidP="00527FC2">
            <w:pPr>
              <w:pStyle w:val="TAL"/>
              <w:jc w:val="center"/>
              <w:rPr>
                <w:ins w:id="8455" w:author="28.541_CR0283R2_(Rel-16)_eNRM" w:date="2020-06-26T15:31:00Z"/>
                <w:rFonts w:cs="Arial"/>
                <w:szCs w:val="18"/>
                <w:lang w:eastAsia="zh-CN"/>
              </w:rPr>
            </w:pPr>
            <w:ins w:id="8456" w:author="28.541_CR0283R2_(Rel-16)_eNRM" w:date="2020-06-26T15:31:00Z">
              <w:r w:rsidRPr="002B15AA">
                <w:rPr>
                  <w:rFonts w:cs="Arial"/>
                </w:rPr>
                <w:t>T</w:t>
              </w:r>
            </w:ins>
          </w:p>
        </w:tc>
        <w:tc>
          <w:tcPr>
            <w:tcW w:w="1134" w:type="dxa"/>
          </w:tcPr>
          <w:p w:rsidR="00400802" w:rsidRPr="002B15AA" w:rsidRDefault="00400802" w:rsidP="00527FC2">
            <w:pPr>
              <w:pStyle w:val="TAL"/>
              <w:jc w:val="center"/>
              <w:rPr>
                <w:ins w:id="8457" w:author="28.541_CR0283R2_(Rel-16)_eNRM" w:date="2020-06-26T15:31:00Z"/>
                <w:rFonts w:cs="Arial"/>
                <w:szCs w:val="18"/>
                <w:lang w:eastAsia="zh-CN"/>
              </w:rPr>
            </w:pPr>
            <w:ins w:id="8458" w:author="28.541_CR0283R2_(Rel-16)_eNRM" w:date="2020-06-26T15:31:00Z">
              <w:r w:rsidRPr="002B15AA">
                <w:rPr>
                  <w:rFonts w:cs="Arial"/>
                  <w:szCs w:val="18"/>
                  <w:lang w:eastAsia="zh-CN"/>
                </w:rPr>
                <w:t>T</w:t>
              </w:r>
            </w:ins>
          </w:p>
        </w:tc>
        <w:tc>
          <w:tcPr>
            <w:tcW w:w="1244" w:type="dxa"/>
          </w:tcPr>
          <w:p w:rsidR="00400802" w:rsidRPr="002B15AA" w:rsidRDefault="00400802" w:rsidP="00527FC2">
            <w:pPr>
              <w:pStyle w:val="TAL"/>
              <w:jc w:val="center"/>
              <w:rPr>
                <w:ins w:id="8459" w:author="28.541_CR0283R2_(Rel-16)_eNRM" w:date="2020-06-26T15:31:00Z"/>
                <w:rFonts w:cs="Arial"/>
                <w:szCs w:val="18"/>
                <w:lang w:eastAsia="zh-CN"/>
              </w:rPr>
            </w:pPr>
            <w:ins w:id="8460" w:author="28.541_CR0283R2_(Rel-16)_eNRM" w:date="2020-06-26T15:31:00Z">
              <w:r w:rsidRPr="002B15AA">
                <w:rPr>
                  <w:rFonts w:cs="Arial"/>
                </w:rPr>
                <w:t>F</w:t>
              </w:r>
            </w:ins>
          </w:p>
        </w:tc>
        <w:tc>
          <w:tcPr>
            <w:tcW w:w="1393" w:type="dxa"/>
          </w:tcPr>
          <w:p w:rsidR="00400802" w:rsidRPr="002B15AA" w:rsidRDefault="00400802" w:rsidP="00527FC2">
            <w:pPr>
              <w:pStyle w:val="TAL"/>
              <w:jc w:val="center"/>
              <w:rPr>
                <w:ins w:id="8461" w:author="28.541_CR0283R2_(Rel-16)_eNRM" w:date="2020-06-26T15:31:00Z"/>
                <w:rFonts w:cs="Arial"/>
                <w:szCs w:val="18"/>
                <w:lang w:eastAsia="zh-CN"/>
              </w:rPr>
            </w:pPr>
            <w:ins w:id="8462" w:author="28.541_CR0283R2_(Rel-16)_eNRM" w:date="2020-06-26T15:31:00Z">
              <w:r w:rsidRPr="002B15AA">
                <w:rPr>
                  <w:rFonts w:cs="Arial"/>
                  <w:lang w:eastAsia="zh-CN"/>
                </w:rPr>
                <w:t>T</w:t>
              </w:r>
            </w:ins>
          </w:p>
        </w:tc>
      </w:tr>
      <w:tr w:rsidR="00400802" w:rsidRPr="002B15AA" w:rsidTr="00527FC2">
        <w:trPr>
          <w:cantSplit/>
          <w:trHeight w:val="236"/>
          <w:jc w:val="center"/>
          <w:ins w:id="8463" w:author="28.541_CR0283R2_(Rel-16)_eNRM" w:date="2020-06-26T15:31:00Z"/>
        </w:trPr>
        <w:tc>
          <w:tcPr>
            <w:tcW w:w="3673" w:type="dxa"/>
          </w:tcPr>
          <w:p w:rsidR="00400802" w:rsidRPr="002B15AA" w:rsidRDefault="00400802" w:rsidP="00527FC2">
            <w:pPr>
              <w:pStyle w:val="TAL"/>
              <w:rPr>
                <w:ins w:id="8464" w:author="28.541_CR0283R2_(Rel-16)_eNRM" w:date="2020-06-26T15:31:00Z"/>
                <w:rFonts w:ascii="Courier New" w:hAnsi="Courier New" w:cs="Courier New"/>
                <w:szCs w:val="18"/>
                <w:lang w:eastAsia="zh-CN"/>
              </w:rPr>
            </w:pPr>
            <w:ins w:id="8465" w:author="28.541_CR0283R2_(Rel-16)_eNRM" w:date="2020-06-26T15:31:00Z">
              <w:r>
                <w:rPr>
                  <w:rFonts w:ascii="Courier New" w:hAnsi="Courier New" w:cs="Courier New"/>
                  <w:szCs w:val="18"/>
                </w:rPr>
                <w:t>enableEnough</w:t>
              </w:r>
              <w:r w:rsidRPr="00744355">
                <w:rPr>
                  <w:rFonts w:ascii="Courier New" w:hAnsi="Courier New" w:cs="Courier New"/>
                  <w:szCs w:val="18"/>
                </w:rPr>
                <w:t>NotEnoughIndication</w:t>
              </w:r>
            </w:ins>
          </w:p>
        </w:tc>
        <w:tc>
          <w:tcPr>
            <w:tcW w:w="988" w:type="dxa"/>
          </w:tcPr>
          <w:p w:rsidR="00400802" w:rsidRPr="002B15AA" w:rsidRDefault="00400802" w:rsidP="00527FC2">
            <w:pPr>
              <w:pStyle w:val="TAL"/>
              <w:jc w:val="center"/>
              <w:rPr>
                <w:ins w:id="8466" w:author="28.541_CR0283R2_(Rel-16)_eNRM" w:date="2020-06-26T15:31:00Z"/>
                <w:rFonts w:cs="Arial"/>
                <w:szCs w:val="18"/>
                <w:lang w:eastAsia="zh-CN"/>
              </w:rPr>
            </w:pPr>
            <w:ins w:id="8467" w:author="28.541_CR0283R2_(Rel-16)_eNRM" w:date="2020-06-26T15:31:00Z">
              <w:r w:rsidRPr="002B15AA">
                <w:t>M</w:t>
              </w:r>
            </w:ins>
          </w:p>
        </w:tc>
        <w:tc>
          <w:tcPr>
            <w:tcW w:w="1197" w:type="dxa"/>
          </w:tcPr>
          <w:p w:rsidR="00400802" w:rsidRPr="002B15AA" w:rsidRDefault="00400802" w:rsidP="00527FC2">
            <w:pPr>
              <w:pStyle w:val="TAL"/>
              <w:jc w:val="center"/>
              <w:rPr>
                <w:ins w:id="8468" w:author="28.541_CR0283R2_(Rel-16)_eNRM" w:date="2020-06-26T15:31:00Z"/>
                <w:rFonts w:cs="Arial"/>
                <w:szCs w:val="18"/>
                <w:lang w:eastAsia="zh-CN"/>
              </w:rPr>
            </w:pPr>
            <w:ins w:id="8469" w:author="28.541_CR0283R2_(Rel-16)_eNRM" w:date="2020-06-26T15:31:00Z">
              <w:r w:rsidRPr="002B15AA">
                <w:rPr>
                  <w:rFonts w:cs="Arial"/>
                </w:rPr>
                <w:t>T</w:t>
              </w:r>
            </w:ins>
          </w:p>
        </w:tc>
        <w:tc>
          <w:tcPr>
            <w:tcW w:w="1134" w:type="dxa"/>
          </w:tcPr>
          <w:p w:rsidR="00400802" w:rsidRPr="002B15AA" w:rsidRDefault="00400802" w:rsidP="00527FC2">
            <w:pPr>
              <w:pStyle w:val="TAL"/>
              <w:jc w:val="center"/>
              <w:rPr>
                <w:ins w:id="8470" w:author="28.541_CR0283R2_(Rel-16)_eNRM" w:date="2020-06-26T15:31:00Z"/>
                <w:rFonts w:cs="Arial"/>
                <w:szCs w:val="18"/>
                <w:lang w:eastAsia="zh-CN"/>
              </w:rPr>
            </w:pPr>
            <w:ins w:id="8471" w:author="28.541_CR0283R2_(Rel-16)_eNRM" w:date="2020-06-26T15:31:00Z">
              <w:r w:rsidRPr="002B15AA">
                <w:rPr>
                  <w:rFonts w:cs="Arial"/>
                  <w:szCs w:val="18"/>
                  <w:lang w:eastAsia="zh-CN"/>
                </w:rPr>
                <w:t>T</w:t>
              </w:r>
            </w:ins>
          </w:p>
        </w:tc>
        <w:tc>
          <w:tcPr>
            <w:tcW w:w="1244" w:type="dxa"/>
          </w:tcPr>
          <w:p w:rsidR="00400802" w:rsidRPr="002B15AA" w:rsidRDefault="00400802" w:rsidP="00527FC2">
            <w:pPr>
              <w:pStyle w:val="TAL"/>
              <w:jc w:val="center"/>
              <w:rPr>
                <w:ins w:id="8472" w:author="28.541_CR0283R2_(Rel-16)_eNRM" w:date="2020-06-26T15:31:00Z"/>
                <w:rFonts w:cs="Arial"/>
                <w:szCs w:val="18"/>
                <w:lang w:eastAsia="zh-CN"/>
              </w:rPr>
            </w:pPr>
            <w:ins w:id="8473" w:author="28.541_CR0283R2_(Rel-16)_eNRM" w:date="2020-06-26T15:31:00Z">
              <w:r w:rsidRPr="002B15AA">
                <w:rPr>
                  <w:rFonts w:cs="Arial"/>
                </w:rPr>
                <w:t>F</w:t>
              </w:r>
            </w:ins>
          </w:p>
        </w:tc>
        <w:tc>
          <w:tcPr>
            <w:tcW w:w="1393" w:type="dxa"/>
          </w:tcPr>
          <w:p w:rsidR="00400802" w:rsidRPr="002B15AA" w:rsidRDefault="00400802" w:rsidP="00527FC2">
            <w:pPr>
              <w:pStyle w:val="TAL"/>
              <w:jc w:val="center"/>
              <w:rPr>
                <w:ins w:id="8474" w:author="28.541_CR0283R2_(Rel-16)_eNRM" w:date="2020-06-26T15:31:00Z"/>
                <w:rFonts w:cs="Arial"/>
                <w:szCs w:val="18"/>
                <w:lang w:eastAsia="zh-CN"/>
              </w:rPr>
            </w:pPr>
            <w:ins w:id="8475" w:author="28.541_CR0283R2_(Rel-16)_eNRM" w:date="2020-06-26T15:31:00Z">
              <w:r w:rsidRPr="002B15AA">
                <w:rPr>
                  <w:rFonts w:cs="Arial"/>
                  <w:lang w:eastAsia="zh-CN"/>
                </w:rPr>
                <w:t>T</w:t>
              </w:r>
            </w:ins>
          </w:p>
        </w:tc>
      </w:tr>
      <w:tr w:rsidR="00400802" w:rsidRPr="002B15AA" w:rsidTr="00527FC2">
        <w:trPr>
          <w:cantSplit/>
          <w:trHeight w:val="236"/>
          <w:jc w:val="center"/>
          <w:ins w:id="8476" w:author="28.541_CR0283R2_(Rel-16)_eNRM" w:date="2020-06-26T15:31:00Z"/>
        </w:trPr>
        <w:tc>
          <w:tcPr>
            <w:tcW w:w="3673" w:type="dxa"/>
          </w:tcPr>
          <w:p w:rsidR="00400802" w:rsidRPr="002B15AA" w:rsidRDefault="00400802" w:rsidP="00527FC2">
            <w:pPr>
              <w:pStyle w:val="TAL"/>
              <w:rPr>
                <w:ins w:id="8477" w:author="28.541_CR0283R2_(Rel-16)_eNRM" w:date="2020-06-26T15:31:00Z"/>
                <w:rFonts w:ascii="Courier New" w:hAnsi="Courier New" w:cs="Courier New"/>
                <w:szCs w:val="18"/>
                <w:lang w:eastAsia="zh-CN"/>
              </w:rPr>
            </w:pPr>
            <w:ins w:id="8478" w:author="28.541_CR0283R2_(Rel-16)_eNRM" w:date="2020-06-26T15:31:00Z">
              <w:r>
                <w:rPr>
                  <w:rFonts w:ascii="Courier New" w:hAnsi="Courier New" w:cs="Courier New"/>
                  <w:szCs w:val="18"/>
                </w:rPr>
                <w:t>RIMRS</w:t>
              </w:r>
              <w:r w:rsidRPr="00744355">
                <w:rPr>
                  <w:rFonts w:ascii="Courier New" w:hAnsi="Courier New" w:cs="Courier New"/>
                  <w:szCs w:val="18"/>
                </w:rPr>
                <w:t>ScrambleTimerMultiplier</w:t>
              </w:r>
            </w:ins>
          </w:p>
        </w:tc>
        <w:tc>
          <w:tcPr>
            <w:tcW w:w="988" w:type="dxa"/>
          </w:tcPr>
          <w:p w:rsidR="00400802" w:rsidRDefault="00400802" w:rsidP="00527FC2">
            <w:pPr>
              <w:pStyle w:val="TAL"/>
              <w:jc w:val="center"/>
              <w:rPr>
                <w:ins w:id="8479" w:author="28.541_CR0283R2_(Rel-16)_eNRM" w:date="2020-06-26T15:31:00Z"/>
                <w:rFonts w:cs="Arial"/>
                <w:szCs w:val="18"/>
                <w:lang w:eastAsia="zh-CN"/>
              </w:rPr>
            </w:pPr>
            <w:ins w:id="8480" w:author="28.541_CR0283R2_(Rel-16)_eNRM" w:date="2020-06-26T15:31:00Z">
              <w:r w:rsidRPr="002B15AA">
                <w:t>M</w:t>
              </w:r>
            </w:ins>
          </w:p>
        </w:tc>
        <w:tc>
          <w:tcPr>
            <w:tcW w:w="1197" w:type="dxa"/>
          </w:tcPr>
          <w:p w:rsidR="00400802" w:rsidRPr="002B15AA" w:rsidRDefault="00400802" w:rsidP="00527FC2">
            <w:pPr>
              <w:pStyle w:val="TAL"/>
              <w:jc w:val="center"/>
              <w:rPr>
                <w:ins w:id="8481" w:author="28.541_CR0283R2_(Rel-16)_eNRM" w:date="2020-06-26T15:31:00Z"/>
                <w:rFonts w:cs="Arial"/>
              </w:rPr>
            </w:pPr>
            <w:ins w:id="8482" w:author="28.541_CR0283R2_(Rel-16)_eNRM" w:date="2020-06-26T15:31:00Z">
              <w:r w:rsidRPr="002B15AA">
                <w:rPr>
                  <w:rFonts w:cs="Arial"/>
                </w:rPr>
                <w:t>T</w:t>
              </w:r>
            </w:ins>
          </w:p>
        </w:tc>
        <w:tc>
          <w:tcPr>
            <w:tcW w:w="1134" w:type="dxa"/>
          </w:tcPr>
          <w:p w:rsidR="00400802" w:rsidRPr="002B15AA" w:rsidRDefault="00400802" w:rsidP="00527FC2">
            <w:pPr>
              <w:pStyle w:val="TAL"/>
              <w:jc w:val="center"/>
              <w:rPr>
                <w:ins w:id="8483" w:author="28.541_CR0283R2_(Rel-16)_eNRM" w:date="2020-06-26T15:31:00Z"/>
                <w:rFonts w:cs="Arial"/>
                <w:szCs w:val="18"/>
                <w:lang w:eastAsia="zh-CN"/>
              </w:rPr>
            </w:pPr>
            <w:ins w:id="8484" w:author="28.541_CR0283R2_(Rel-16)_eNRM" w:date="2020-06-26T15:31:00Z">
              <w:r w:rsidRPr="002B15AA">
                <w:rPr>
                  <w:rFonts w:cs="Arial"/>
                  <w:szCs w:val="18"/>
                  <w:lang w:eastAsia="zh-CN"/>
                </w:rPr>
                <w:t>T</w:t>
              </w:r>
            </w:ins>
          </w:p>
        </w:tc>
        <w:tc>
          <w:tcPr>
            <w:tcW w:w="1244" w:type="dxa"/>
          </w:tcPr>
          <w:p w:rsidR="00400802" w:rsidRPr="002B15AA" w:rsidRDefault="00400802" w:rsidP="00527FC2">
            <w:pPr>
              <w:pStyle w:val="TAL"/>
              <w:jc w:val="center"/>
              <w:rPr>
                <w:ins w:id="8485" w:author="28.541_CR0283R2_(Rel-16)_eNRM" w:date="2020-06-26T15:31:00Z"/>
                <w:rFonts w:cs="Arial"/>
              </w:rPr>
            </w:pPr>
            <w:ins w:id="8486" w:author="28.541_CR0283R2_(Rel-16)_eNRM" w:date="2020-06-26T15:31:00Z">
              <w:r w:rsidRPr="002B15AA">
                <w:rPr>
                  <w:rFonts w:cs="Arial"/>
                </w:rPr>
                <w:t>F</w:t>
              </w:r>
            </w:ins>
          </w:p>
        </w:tc>
        <w:tc>
          <w:tcPr>
            <w:tcW w:w="1393" w:type="dxa"/>
          </w:tcPr>
          <w:p w:rsidR="00400802" w:rsidRPr="002B15AA" w:rsidRDefault="00400802" w:rsidP="00527FC2">
            <w:pPr>
              <w:pStyle w:val="TAL"/>
              <w:jc w:val="center"/>
              <w:rPr>
                <w:ins w:id="8487" w:author="28.541_CR0283R2_(Rel-16)_eNRM" w:date="2020-06-26T15:31:00Z"/>
                <w:rFonts w:cs="Arial"/>
                <w:lang w:eastAsia="zh-CN"/>
              </w:rPr>
            </w:pPr>
            <w:ins w:id="8488" w:author="28.541_CR0283R2_(Rel-16)_eNRM" w:date="2020-06-26T15:31:00Z">
              <w:r w:rsidRPr="002B15AA">
                <w:rPr>
                  <w:rFonts w:cs="Arial"/>
                  <w:lang w:eastAsia="zh-CN"/>
                </w:rPr>
                <w:t>T</w:t>
              </w:r>
            </w:ins>
          </w:p>
        </w:tc>
      </w:tr>
      <w:tr w:rsidR="00400802" w:rsidRPr="002B15AA" w:rsidTr="00527FC2">
        <w:trPr>
          <w:cantSplit/>
          <w:trHeight w:val="236"/>
          <w:jc w:val="center"/>
          <w:ins w:id="8489" w:author="28.541_CR0283R2_(Rel-16)_eNRM" w:date="2020-06-26T15:31:00Z"/>
        </w:trPr>
        <w:tc>
          <w:tcPr>
            <w:tcW w:w="3673" w:type="dxa"/>
          </w:tcPr>
          <w:p w:rsidR="00400802" w:rsidRPr="002B15AA" w:rsidRDefault="00400802" w:rsidP="00527FC2">
            <w:pPr>
              <w:pStyle w:val="TAL"/>
              <w:rPr>
                <w:ins w:id="8490" w:author="28.541_CR0283R2_(Rel-16)_eNRM" w:date="2020-06-26T15:31:00Z"/>
                <w:rFonts w:ascii="Courier New" w:hAnsi="Courier New" w:cs="Courier New"/>
                <w:szCs w:val="18"/>
                <w:lang w:eastAsia="zh-CN"/>
              </w:rPr>
            </w:pPr>
            <w:ins w:id="8491" w:author="28.541_CR0283R2_(Rel-16)_eNRM" w:date="2020-06-26T15:31:00Z">
              <w:r>
                <w:rPr>
                  <w:rFonts w:ascii="Courier New" w:hAnsi="Courier New" w:cs="Courier New"/>
                  <w:szCs w:val="18"/>
                </w:rPr>
                <w:t>RIMRS</w:t>
              </w:r>
              <w:r w:rsidRPr="00744355">
                <w:rPr>
                  <w:rFonts w:ascii="Courier New" w:hAnsi="Courier New" w:cs="Courier New"/>
                  <w:szCs w:val="18"/>
                </w:rPr>
                <w:t>ScrambleTimerOffset</w:t>
              </w:r>
            </w:ins>
          </w:p>
        </w:tc>
        <w:tc>
          <w:tcPr>
            <w:tcW w:w="988" w:type="dxa"/>
          </w:tcPr>
          <w:p w:rsidR="00400802" w:rsidRDefault="00400802" w:rsidP="00527FC2">
            <w:pPr>
              <w:pStyle w:val="TAL"/>
              <w:jc w:val="center"/>
              <w:rPr>
                <w:ins w:id="8492" w:author="28.541_CR0283R2_(Rel-16)_eNRM" w:date="2020-06-26T15:31:00Z"/>
                <w:rFonts w:cs="Arial"/>
                <w:szCs w:val="18"/>
                <w:lang w:eastAsia="zh-CN"/>
              </w:rPr>
            </w:pPr>
            <w:ins w:id="8493" w:author="28.541_CR0283R2_(Rel-16)_eNRM" w:date="2020-06-26T15:31:00Z">
              <w:r w:rsidRPr="002B15AA">
                <w:t>M</w:t>
              </w:r>
            </w:ins>
          </w:p>
        </w:tc>
        <w:tc>
          <w:tcPr>
            <w:tcW w:w="1197" w:type="dxa"/>
          </w:tcPr>
          <w:p w:rsidR="00400802" w:rsidRPr="002B15AA" w:rsidRDefault="00400802" w:rsidP="00527FC2">
            <w:pPr>
              <w:pStyle w:val="TAL"/>
              <w:jc w:val="center"/>
              <w:rPr>
                <w:ins w:id="8494" w:author="28.541_CR0283R2_(Rel-16)_eNRM" w:date="2020-06-26T15:31:00Z"/>
                <w:rFonts w:cs="Arial"/>
              </w:rPr>
            </w:pPr>
            <w:ins w:id="8495" w:author="28.541_CR0283R2_(Rel-16)_eNRM" w:date="2020-06-26T15:31:00Z">
              <w:r w:rsidRPr="002B15AA">
                <w:rPr>
                  <w:rFonts w:cs="Arial"/>
                </w:rPr>
                <w:t>T</w:t>
              </w:r>
            </w:ins>
          </w:p>
        </w:tc>
        <w:tc>
          <w:tcPr>
            <w:tcW w:w="1134" w:type="dxa"/>
          </w:tcPr>
          <w:p w:rsidR="00400802" w:rsidRPr="002B15AA" w:rsidRDefault="00400802" w:rsidP="00527FC2">
            <w:pPr>
              <w:pStyle w:val="TAL"/>
              <w:jc w:val="center"/>
              <w:rPr>
                <w:ins w:id="8496" w:author="28.541_CR0283R2_(Rel-16)_eNRM" w:date="2020-06-26T15:31:00Z"/>
                <w:rFonts w:cs="Arial"/>
                <w:szCs w:val="18"/>
                <w:lang w:eastAsia="zh-CN"/>
              </w:rPr>
            </w:pPr>
            <w:ins w:id="8497" w:author="28.541_CR0283R2_(Rel-16)_eNRM" w:date="2020-06-26T15:31:00Z">
              <w:r w:rsidRPr="002B15AA">
                <w:rPr>
                  <w:rFonts w:cs="Arial"/>
                  <w:szCs w:val="18"/>
                  <w:lang w:eastAsia="zh-CN"/>
                </w:rPr>
                <w:t>T</w:t>
              </w:r>
            </w:ins>
          </w:p>
        </w:tc>
        <w:tc>
          <w:tcPr>
            <w:tcW w:w="1244" w:type="dxa"/>
          </w:tcPr>
          <w:p w:rsidR="00400802" w:rsidRPr="002B15AA" w:rsidRDefault="00400802" w:rsidP="00527FC2">
            <w:pPr>
              <w:pStyle w:val="TAL"/>
              <w:jc w:val="center"/>
              <w:rPr>
                <w:ins w:id="8498" w:author="28.541_CR0283R2_(Rel-16)_eNRM" w:date="2020-06-26T15:31:00Z"/>
                <w:rFonts w:cs="Arial"/>
              </w:rPr>
            </w:pPr>
            <w:ins w:id="8499" w:author="28.541_CR0283R2_(Rel-16)_eNRM" w:date="2020-06-26T15:31:00Z">
              <w:r w:rsidRPr="002B15AA">
                <w:rPr>
                  <w:rFonts w:cs="Arial"/>
                </w:rPr>
                <w:t>F</w:t>
              </w:r>
            </w:ins>
          </w:p>
        </w:tc>
        <w:tc>
          <w:tcPr>
            <w:tcW w:w="1393" w:type="dxa"/>
          </w:tcPr>
          <w:p w:rsidR="00400802" w:rsidRPr="002B15AA" w:rsidRDefault="00400802" w:rsidP="00527FC2">
            <w:pPr>
              <w:pStyle w:val="TAL"/>
              <w:jc w:val="center"/>
              <w:rPr>
                <w:ins w:id="8500" w:author="28.541_CR0283R2_(Rel-16)_eNRM" w:date="2020-06-26T15:31:00Z"/>
                <w:rFonts w:cs="Arial"/>
                <w:lang w:eastAsia="zh-CN"/>
              </w:rPr>
            </w:pPr>
            <w:ins w:id="8501" w:author="28.541_CR0283R2_(Rel-16)_eNRM" w:date="2020-06-26T15:31:00Z">
              <w:r w:rsidRPr="002B15AA">
                <w:rPr>
                  <w:rFonts w:cs="Arial"/>
                  <w:lang w:eastAsia="zh-CN"/>
                </w:rPr>
                <w:t>T</w:t>
              </w:r>
            </w:ins>
          </w:p>
        </w:tc>
      </w:tr>
    </w:tbl>
    <w:p w:rsidR="00400802" w:rsidRPr="002B15AA" w:rsidRDefault="00400802" w:rsidP="00400802">
      <w:pPr>
        <w:pStyle w:val="Heading4"/>
        <w:rPr>
          <w:ins w:id="8502" w:author="28.541_CR0283R2_(Rel-16)_eNRM" w:date="2020-06-26T15:31:00Z"/>
        </w:rPr>
      </w:pPr>
      <w:bookmarkStart w:id="8503" w:name="_Toc44341175"/>
      <w:ins w:id="8504" w:author="28.541_CR0283R2_(Rel-16)_eNRM" w:date="2020-06-26T15:31:00Z">
        <w:r>
          <w:t>4</w:t>
        </w:r>
        <w:r w:rsidRPr="002B15AA">
          <w:t>.3.</w:t>
        </w:r>
      </w:ins>
      <w:ins w:id="8505" w:author="28.541_CR0283R2_(Rel-16)_eNRM" w:date="2020-06-26T15:33:00Z">
        <w:r>
          <w:t>52</w:t>
        </w:r>
      </w:ins>
      <w:ins w:id="8506" w:author="28.541_CR0283R2_(Rel-16)_eNRM" w:date="2020-06-26T15:31:00Z">
        <w:r w:rsidRPr="002B15AA">
          <w:t>.3</w:t>
        </w:r>
        <w:r w:rsidRPr="002B15AA">
          <w:tab/>
          <w:t>Attribute constraints</w:t>
        </w:r>
        <w:bookmarkEnd w:id="8503"/>
      </w:ins>
    </w:p>
    <w:p w:rsidR="00400802" w:rsidRPr="002B15AA" w:rsidRDefault="00400802" w:rsidP="00400802">
      <w:pPr>
        <w:keepNext/>
        <w:rPr>
          <w:ins w:id="8507" w:author="28.541_CR0283R2_(Rel-16)_eNRM" w:date="2020-06-26T15:31:00Z"/>
        </w:rPr>
      </w:pPr>
      <w:ins w:id="8508" w:author="28.541_CR0283R2_(Rel-16)_eNRM" w:date="2020-06-26T15:31:00Z">
        <w:r w:rsidRPr="002B15AA">
          <w:t>None.</w:t>
        </w:r>
      </w:ins>
    </w:p>
    <w:p w:rsidR="00400802" w:rsidRPr="002B15AA" w:rsidRDefault="00400802" w:rsidP="00400802">
      <w:pPr>
        <w:pStyle w:val="Heading4"/>
        <w:rPr>
          <w:ins w:id="8509" w:author="28.541_CR0283R2_(Rel-16)_eNRM" w:date="2020-06-26T15:31:00Z"/>
        </w:rPr>
      </w:pPr>
      <w:bookmarkStart w:id="8510" w:name="_Toc44341176"/>
      <w:ins w:id="8511" w:author="28.541_CR0283R2_(Rel-16)_eNRM" w:date="2020-06-26T15:31:00Z">
        <w:r>
          <w:rPr>
            <w:lang w:eastAsia="zh-CN"/>
          </w:rPr>
          <w:t>4.3.</w:t>
        </w:r>
      </w:ins>
      <w:ins w:id="8512" w:author="28.541_CR0283R2_(Rel-16)_eNRM" w:date="2020-06-26T15:33:00Z">
        <w:r>
          <w:rPr>
            <w:lang w:eastAsia="zh-CN"/>
          </w:rPr>
          <w:t>52</w:t>
        </w:r>
      </w:ins>
      <w:ins w:id="8513" w:author="28.541_CR0283R2_(Rel-16)_eNRM" w:date="2020-06-26T15:31:00Z">
        <w:r w:rsidRPr="002B15AA">
          <w:rPr>
            <w:lang w:eastAsia="zh-CN"/>
          </w:rPr>
          <w:t>.</w:t>
        </w:r>
        <w:r w:rsidRPr="002B15AA">
          <w:t>4</w:t>
        </w:r>
        <w:r w:rsidRPr="002B15AA">
          <w:tab/>
          <w:t>Notifications</w:t>
        </w:r>
        <w:bookmarkEnd w:id="8510"/>
      </w:ins>
    </w:p>
    <w:p w:rsidR="00400802" w:rsidRDefault="00400802" w:rsidP="00400802">
      <w:pPr>
        <w:keepNext/>
        <w:rPr>
          <w:ins w:id="8514" w:author="28.541_CR0283R2_(Rel-16)_eNRM" w:date="2020-06-26T15:31:00Z"/>
        </w:rPr>
      </w:pPr>
      <w:ins w:id="8515" w:author="28.541_CR0283R2_(Rel-16)_eNRM" w:date="2020-06-26T15:31:00Z">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ins>
    </w:p>
    <w:p w:rsidR="00400802" w:rsidRPr="002B15AA" w:rsidRDefault="00400802" w:rsidP="00400802">
      <w:pPr>
        <w:pStyle w:val="Heading3"/>
        <w:rPr>
          <w:ins w:id="8516" w:author="28.541_CR0283R2_(Rel-16)_eNRM" w:date="2020-06-26T15:31:00Z"/>
          <w:lang w:eastAsia="zh-CN"/>
        </w:rPr>
      </w:pPr>
      <w:bookmarkStart w:id="8517" w:name="_Toc44341177"/>
      <w:ins w:id="8518" w:author="28.541_CR0283R2_(Rel-16)_eNRM" w:date="2020-06-26T15:31:00Z">
        <w:r w:rsidRPr="002B15AA">
          <w:rPr>
            <w:rFonts w:hint="eastAsia"/>
            <w:lang w:eastAsia="zh-CN"/>
          </w:rPr>
          <w:t>4</w:t>
        </w:r>
        <w:r w:rsidRPr="002B15AA">
          <w:rPr>
            <w:lang w:eastAsia="zh-CN"/>
          </w:rPr>
          <w:t>.3.</w:t>
        </w:r>
      </w:ins>
      <w:ins w:id="8519" w:author="28.541_CR0283R2_(Rel-16)_eNRM" w:date="2020-06-26T15:33:00Z">
        <w:r>
          <w:rPr>
            <w:lang w:eastAsia="zh-CN"/>
          </w:rPr>
          <w:t>53</w:t>
        </w:r>
      </w:ins>
      <w:ins w:id="8520" w:author="28.541_CR0283R2_(Rel-16)_eNRM" w:date="2020-06-26T15:31:00Z">
        <w:r w:rsidRPr="002B15AA">
          <w:rPr>
            <w:lang w:eastAsia="zh-CN"/>
          </w:rPr>
          <w:tab/>
        </w:r>
        <w:r>
          <w:rPr>
            <w:lang w:eastAsia="zh-CN"/>
          </w:rPr>
          <w:t>T</w:t>
        </w:r>
        <w:r w:rsidRPr="00D76D09">
          <w:rPr>
            <w:lang w:eastAsia="zh-CN"/>
          </w:rPr>
          <w:t>imeDomainPara</w:t>
        </w:r>
        <w:r>
          <w:rPr>
            <w:lang w:eastAsia="zh-CN"/>
          </w:rPr>
          <w:t xml:space="preserve">  </w:t>
        </w:r>
        <w:r>
          <w:rPr>
            <w:rFonts w:ascii="Courier New" w:hAnsi="Courier New" w:cs="Courier New"/>
            <w:lang w:eastAsia="zh-CN"/>
          </w:rPr>
          <w:t>&lt;&lt;dataType&gt;&gt;</w:t>
        </w:r>
        <w:bookmarkEnd w:id="8517"/>
      </w:ins>
    </w:p>
    <w:p w:rsidR="00400802" w:rsidRPr="002B15AA" w:rsidRDefault="00400802" w:rsidP="00400802">
      <w:pPr>
        <w:pStyle w:val="Heading4"/>
        <w:rPr>
          <w:ins w:id="8521" w:author="28.541_CR0283R2_(Rel-16)_eNRM" w:date="2020-06-26T15:31:00Z"/>
        </w:rPr>
      </w:pPr>
      <w:bookmarkStart w:id="8522" w:name="_Toc44341178"/>
      <w:ins w:id="8523" w:author="28.541_CR0283R2_(Rel-16)_eNRM" w:date="2020-06-26T15:31:00Z">
        <w:r>
          <w:t>4</w:t>
        </w:r>
        <w:r w:rsidRPr="002B15AA">
          <w:t>.3.</w:t>
        </w:r>
      </w:ins>
      <w:ins w:id="8524" w:author="28.541_CR0283R2_(Rel-16)_eNRM" w:date="2020-06-26T15:33:00Z">
        <w:r>
          <w:t>53</w:t>
        </w:r>
      </w:ins>
      <w:ins w:id="8525" w:author="28.541_CR0283R2_(Rel-16)_eNRM" w:date="2020-06-26T15:31:00Z">
        <w:r w:rsidRPr="002B15AA">
          <w:t>.1</w:t>
        </w:r>
        <w:r w:rsidRPr="002B15AA">
          <w:tab/>
          <w:t>Definition</w:t>
        </w:r>
        <w:bookmarkEnd w:id="8522"/>
      </w:ins>
    </w:p>
    <w:p w:rsidR="00400802" w:rsidRPr="002B15AA" w:rsidRDefault="00400802" w:rsidP="00400802">
      <w:pPr>
        <w:keepNext/>
        <w:rPr>
          <w:ins w:id="8526" w:author="28.541_CR0283R2_(Rel-16)_eNRM" w:date="2020-06-26T15:31:00Z"/>
        </w:rPr>
      </w:pPr>
      <w:ins w:id="8527" w:author="28.541_CR0283R2_(Rel-16)_eNRM" w:date="2020-06-26T15:31:00Z">
        <w:r w:rsidRPr="002B15AA">
          <w:t xml:space="preserve">This </w:t>
        </w:r>
        <w:r w:rsidRPr="007F3B07">
          <w:t xml:space="preserve"> </w:t>
        </w:r>
        <w:r>
          <w:t>data type defines configuration parameters of time domain resource to support RIM RS.</w:t>
        </w:r>
      </w:ins>
    </w:p>
    <w:p w:rsidR="00400802" w:rsidRPr="002B15AA" w:rsidRDefault="00400802" w:rsidP="00400802">
      <w:pPr>
        <w:pStyle w:val="Heading4"/>
        <w:rPr>
          <w:ins w:id="8528" w:author="28.541_CR0283R2_(Rel-16)_eNRM" w:date="2020-06-26T15:31:00Z"/>
        </w:rPr>
      </w:pPr>
      <w:bookmarkStart w:id="8529" w:name="_Toc44341179"/>
      <w:ins w:id="8530" w:author="28.541_CR0283R2_(Rel-16)_eNRM" w:date="2020-06-26T15:31:00Z">
        <w:r>
          <w:lastRenderedPageBreak/>
          <w:t>4</w:t>
        </w:r>
        <w:r w:rsidRPr="002B15AA">
          <w:rPr>
            <w:lang w:eastAsia="zh-CN"/>
          </w:rPr>
          <w:t>.</w:t>
        </w:r>
        <w:r w:rsidRPr="002B15AA">
          <w:t>3.</w:t>
        </w:r>
      </w:ins>
      <w:ins w:id="8531" w:author="28.541_CR0283R2_(Rel-16)_eNRM" w:date="2020-06-26T15:33:00Z">
        <w:r>
          <w:t>53</w:t>
        </w:r>
      </w:ins>
      <w:ins w:id="8532" w:author="28.541_CR0283R2_(Rel-16)_eNRM" w:date="2020-06-26T15:31:00Z">
        <w:r w:rsidRPr="002B15AA">
          <w:t>.2</w:t>
        </w:r>
        <w:r w:rsidRPr="002B15AA">
          <w:tab/>
          <w:t>Attributes</w:t>
        </w:r>
        <w:bookmarkEnd w:id="8529"/>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50"/>
        <w:gridCol w:w="1020"/>
        <w:gridCol w:w="1220"/>
        <w:gridCol w:w="1179"/>
        <w:gridCol w:w="1344"/>
        <w:gridCol w:w="1516"/>
        <w:tblGridChange w:id="8533">
          <w:tblGrid>
            <w:gridCol w:w="113"/>
            <w:gridCol w:w="3237"/>
            <w:gridCol w:w="113"/>
            <w:gridCol w:w="907"/>
            <w:gridCol w:w="113"/>
            <w:gridCol w:w="1107"/>
            <w:gridCol w:w="113"/>
            <w:gridCol w:w="1066"/>
            <w:gridCol w:w="113"/>
            <w:gridCol w:w="1231"/>
            <w:gridCol w:w="113"/>
            <w:gridCol w:w="1403"/>
            <w:gridCol w:w="113"/>
          </w:tblGrid>
        </w:tblGridChange>
      </w:tblGrid>
      <w:tr w:rsidR="00400802" w:rsidRPr="002B15AA" w:rsidTr="00527FC2">
        <w:trPr>
          <w:cantSplit/>
          <w:trHeight w:val="461"/>
          <w:jc w:val="center"/>
          <w:ins w:id="8534" w:author="28.541_CR0283R2_(Rel-16)_eNRM" w:date="2020-06-26T15:31:00Z"/>
        </w:trPr>
        <w:tc>
          <w:tcPr>
            <w:tcW w:w="3350" w:type="dxa"/>
            <w:shd w:val="pct10" w:color="auto" w:fill="FFFFFF"/>
            <w:vAlign w:val="center"/>
          </w:tcPr>
          <w:p w:rsidR="00400802" w:rsidRPr="002B15AA" w:rsidRDefault="00400802" w:rsidP="00527FC2">
            <w:pPr>
              <w:pStyle w:val="TAH"/>
              <w:rPr>
                <w:ins w:id="8535" w:author="28.541_CR0283R2_(Rel-16)_eNRM" w:date="2020-06-26T15:31:00Z"/>
                <w:rFonts w:cs="Arial"/>
                <w:szCs w:val="18"/>
              </w:rPr>
            </w:pPr>
            <w:ins w:id="8536" w:author="28.541_CR0283R2_(Rel-16)_eNRM" w:date="2020-06-26T15:31:00Z">
              <w:r w:rsidRPr="002B15AA">
                <w:rPr>
                  <w:rFonts w:cs="Arial"/>
                  <w:szCs w:val="18"/>
                </w:rPr>
                <w:t>Attribute name</w:t>
              </w:r>
            </w:ins>
          </w:p>
        </w:tc>
        <w:tc>
          <w:tcPr>
            <w:tcW w:w="1020" w:type="dxa"/>
            <w:shd w:val="pct10" w:color="auto" w:fill="FFFFFF"/>
            <w:vAlign w:val="center"/>
          </w:tcPr>
          <w:p w:rsidR="00400802" w:rsidRPr="002B15AA" w:rsidRDefault="00400802" w:rsidP="00527FC2">
            <w:pPr>
              <w:pStyle w:val="TAH"/>
              <w:rPr>
                <w:ins w:id="8537" w:author="28.541_CR0283R2_(Rel-16)_eNRM" w:date="2020-06-26T15:31:00Z"/>
                <w:rFonts w:cs="Arial"/>
                <w:szCs w:val="18"/>
              </w:rPr>
            </w:pPr>
            <w:ins w:id="8538" w:author="28.541_CR0283R2_(Rel-16)_eNRM" w:date="2020-06-26T15:31:00Z">
              <w:r w:rsidRPr="002B15AA">
                <w:rPr>
                  <w:rFonts w:cs="Arial"/>
                  <w:szCs w:val="18"/>
                </w:rPr>
                <w:t>Support Qualifier</w:t>
              </w:r>
            </w:ins>
          </w:p>
        </w:tc>
        <w:tc>
          <w:tcPr>
            <w:tcW w:w="1220" w:type="dxa"/>
            <w:shd w:val="pct10" w:color="auto" w:fill="FFFFFF"/>
            <w:vAlign w:val="center"/>
          </w:tcPr>
          <w:p w:rsidR="00400802" w:rsidRPr="002B15AA" w:rsidRDefault="00400802" w:rsidP="00527FC2">
            <w:pPr>
              <w:pStyle w:val="TAH"/>
              <w:rPr>
                <w:ins w:id="8539" w:author="28.541_CR0283R2_(Rel-16)_eNRM" w:date="2020-06-26T15:31:00Z"/>
                <w:rFonts w:cs="Arial"/>
                <w:bCs/>
                <w:szCs w:val="18"/>
              </w:rPr>
            </w:pPr>
            <w:ins w:id="8540" w:author="28.541_CR0283R2_(Rel-16)_eNRM" w:date="2020-06-26T15:31:00Z">
              <w:r w:rsidRPr="002B15AA">
                <w:rPr>
                  <w:rFonts w:cs="Arial"/>
                  <w:szCs w:val="18"/>
                </w:rPr>
                <w:t>isReadable</w:t>
              </w:r>
            </w:ins>
          </w:p>
        </w:tc>
        <w:tc>
          <w:tcPr>
            <w:tcW w:w="1179" w:type="dxa"/>
            <w:shd w:val="pct10" w:color="auto" w:fill="FFFFFF"/>
            <w:vAlign w:val="center"/>
          </w:tcPr>
          <w:p w:rsidR="00400802" w:rsidRPr="002B15AA" w:rsidRDefault="00400802" w:rsidP="00527FC2">
            <w:pPr>
              <w:pStyle w:val="TAH"/>
              <w:rPr>
                <w:ins w:id="8541" w:author="28.541_CR0283R2_(Rel-16)_eNRM" w:date="2020-06-26T15:31:00Z"/>
                <w:rFonts w:cs="Arial"/>
                <w:bCs/>
                <w:szCs w:val="18"/>
              </w:rPr>
            </w:pPr>
            <w:ins w:id="8542" w:author="28.541_CR0283R2_(Rel-16)_eNRM" w:date="2020-06-26T15:31:00Z">
              <w:r w:rsidRPr="002B15AA">
                <w:rPr>
                  <w:rFonts w:cs="Arial"/>
                  <w:szCs w:val="18"/>
                </w:rPr>
                <w:t>isWritable</w:t>
              </w:r>
            </w:ins>
          </w:p>
        </w:tc>
        <w:tc>
          <w:tcPr>
            <w:tcW w:w="1344" w:type="dxa"/>
            <w:shd w:val="pct10" w:color="auto" w:fill="FFFFFF"/>
            <w:vAlign w:val="center"/>
          </w:tcPr>
          <w:p w:rsidR="00400802" w:rsidRPr="002B15AA" w:rsidRDefault="00400802" w:rsidP="00527FC2">
            <w:pPr>
              <w:pStyle w:val="TAH"/>
              <w:rPr>
                <w:ins w:id="8543" w:author="28.541_CR0283R2_(Rel-16)_eNRM" w:date="2020-06-26T15:31:00Z"/>
                <w:rFonts w:cs="Arial"/>
                <w:szCs w:val="18"/>
              </w:rPr>
            </w:pPr>
            <w:ins w:id="8544" w:author="28.541_CR0283R2_(Rel-16)_eNRM" w:date="2020-06-26T15:31:00Z">
              <w:r w:rsidRPr="002B15AA">
                <w:rPr>
                  <w:rFonts w:cs="Arial"/>
                  <w:bCs/>
                  <w:szCs w:val="18"/>
                </w:rPr>
                <w:t>isInvariant</w:t>
              </w:r>
            </w:ins>
          </w:p>
        </w:tc>
        <w:tc>
          <w:tcPr>
            <w:tcW w:w="1516" w:type="dxa"/>
            <w:shd w:val="pct10" w:color="auto" w:fill="FFFFFF"/>
            <w:vAlign w:val="center"/>
          </w:tcPr>
          <w:p w:rsidR="00400802" w:rsidRPr="002B15AA" w:rsidRDefault="00400802" w:rsidP="00527FC2">
            <w:pPr>
              <w:pStyle w:val="TAH"/>
              <w:rPr>
                <w:ins w:id="8545" w:author="28.541_CR0283R2_(Rel-16)_eNRM" w:date="2020-06-26T15:31:00Z"/>
                <w:rFonts w:cs="Arial"/>
                <w:szCs w:val="18"/>
              </w:rPr>
            </w:pPr>
            <w:ins w:id="8546" w:author="28.541_CR0283R2_(Rel-16)_eNRM" w:date="2020-06-26T15:31:00Z">
              <w:r w:rsidRPr="002B15AA">
                <w:rPr>
                  <w:rFonts w:cs="Arial"/>
                  <w:szCs w:val="18"/>
                </w:rPr>
                <w:t>isNotifyable</w:t>
              </w:r>
            </w:ins>
          </w:p>
        </w:tc>
      </w:tr>
      <w:tr w:rsidR="00400802" w:rsidRPr="002B15AA" w:rsidTr="00527FC2">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8547" w:author="CR0283" w:date="2020-06-17T18:49: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cantSplit/>
          <w:trHeight w:val="236"/>
          <w:jc w:val="center"/>
          <w:ins w:id="8548" w:author="28.541_CR0283R2_(Rel-16)_eNRM" w:date="2020-06-26T15:31:00Z"/>
          <w:trPrChange w:id="8549" w:author="CR0283" w:date="2020-06-17T18:49:00Z">
            <w:trPr>
              <w:gridBefore w:val="1"/>
              <w:cantSplit/>
              <w:trHeight w:val="236"/>
              <w:jc w:val="center"/>
            </w:trPr>
          </w:trPrChange>
        </w:trPr>
        <w:tc>
          <w:tcPr>
            <w:tcW w:w="3350" w:type="dxa"/>
            <w:tcBorders>
              <w:top w:val="single" w:sz="4" w:space="0" w:color="auto"/>
              <w:left w:val="single" w:sz="4" w:space="0" w:color="auto"/>
              <w:bottom w:val="single" w:sz="4" w:space="0" w:color="auto"/>
              <w:right w:val="single" w:sz="4" w:space="0" w:color="auto"/>
            </w:tcBorders>
            <w:shd w:val="clear" w:color="auto" w:fill="auto"/>
            <w:vAlign w:val="center"/>
            <w:tcPrChange w:id="8550" w:author="CR0283" w:date="2020-06-17T18:49:00Z">
              <w:tcPr>
                <w:tcW w:w="3350" w:type="dxa"/>
                <w:gridSpan w:val="2"/>
              </w:tcPr>
            </w:tcPrChange>
          </w:tcPr>
          <w:p w:rsidR="00400802" w:rsidRDefault="00400802" w:rsidP="00527FC2">
            <w:pPr>
              <w:pStyle w:val="TAL"/>
              <w:rPr>
                <w:ins w:id="8551" w:author="28.541_CR0283R2_(Rel-16)_eNRM" w:date="2020-06-26T15:31:00Z"/>
                <w:rFonts w:ascii="Courier New" w:hAnsi="Courier New" w:cs="Courier New"/>
                <w:szCs w:val="18"/>
              </w:rPr>
            </w:pPr>
            <w:ins w:id="8552" w:author="28.541_CR0283R2_(Rel-16)_eNRM" w:date="2020-06-26T15:31:00Z">
              <w:r w:rsidRPr="00C0672C">
                <w:rPr>
                  <w:rFonts w:ascii="Courier New" w:hAnsi="Courier New" w:cs="Courier New"/>
                  <w:szCs w:val="18"/>
                  <w:rPrChange w:id="8553" w:author="CR0283" w:date="2020-06-17T18:49:00Z">
                    <w:rPr>
                      <w:rFonts w:cs="Arial"/>
                      <w:sz w:val="16"/>
                      <w:szCs w:val="16"/>
                    </w:rPr>
                  </w:rPrChange>
                </w:rPr>
                <w:t>dlULSwitchingPeriod1</w:t>
              </w:r>
            </w:ins>
          </w:p>
        </w:tc>
        <w:tc>
          <w:tcPr>
            <w:tcW w:w="1020" w:type="dxa"/>
            <w:tcPrChange w:id="8554" w:author="CR0283" w:date="2020-06-17T18:49:00Z">
              <w:tcPr>
                <w:tcW w:w="1020" w:type="dxa"/>
                <w:gridSpan w:val="2"/>
              </w:tcPr>
            </w:tcPrChange>
          </w:tcPr>
          <w:p w:rsidR="00400802" w:rsidRPr="002B15AA" w:rsidRDefault="00400802" w:rsidP="00527FC2">
            <w:pPr>
              <w:pStyle w:val="TAL"/>
              <w:jc w:val="center"/>
              <w:rPr>
                <w:ins w:id="8555" w:author="28.541_CR0283R2_(Rel-16)_eNRM" w:date="2020-06-26T15:31:00Z"/>
              </w:rPr>
            </w:pPr>
            <w:ins w:id="8556" w:author="28.541_CR0283R2_(Rel-16)_eNRM" w:date="2020-06-26T15:31:00Z">
              <w:r>
                <w:t>M</w:t>
              </w:r>
            </w:ins>
          </w:p>
        </w:tc>
        <w:tc>
          <w:tcPr>
            <w:tcW w:w="1220" w:type="dxa"/>
            <w:tcPrChange w:id="8557" w:author="CR0283" w:date="2020-06-17T18:49:00Z">
              <w:tcPr>
                <w:tcW w:w="1220" w:type="dxa"/>
                <w:gridSpan w:val="2"/>
              </w:tcPr>
            </w:tcPrChange>
          </w:tcPr>
          <w:p w:rsidR="00400802" w:rsidRPr="002B15AA" w:rsidRDefault="00400802" w:rsidP="00527FC2">
            <w:pPr>
              <w:pStyle w:val="TAL"/>
              <w:jc w:val="center"/>
              <w:rPr>
                <w:ins w:id="8558" w:author="28.541_CR0283R2_(Rel-16)_eNRM" w:date="2020-06-26T15:31:00Z"/>
                <w:rFonts w:cs="Arial"/>
              </w:rPr>
            </w:pPr>
            <w:ins w:id="8559" w:author="28.541_CR0283R2_(Rel-16)_eNRM" w:date="2020-06-26T15:31:00Z">
              <w:r w:rsidRPr="002B15AA">
                <w:rPr>
                  <w:rFonts w:cs="Arial"/>
                </w:rPr>
                <w:t>T</w:t>
              </w:r>
            </w:ins>
          </w:p>
        </w:tc>
        <w:tc>
          <w:tcPr>
            <w:tcW w:w="1179" w:type="dxa"/>
            <w:tcPrChange w:id="8560" w:author="CR0283" w:date="2020-06-17T18:49:00Z">
              <w:tcPr>
                <w:tcW w:w="1179" w:type="dxa"/>
                <w:gridSpan w:val="2"/>
              </w:tcPr>
            </w:tcPrChange>
          </w:tcPr>
          <w:p w:rsidR="00400802" w:rsidRPr="002B15AA" w:rsidRDefault="00400802" w:rsidP="00527FC2">
            <w:pPr>
              <w:pStyle w:val="TAL"/>
              <w:jc w:val="center"/>
              <w:rPr>
                <w:ins w:id="8561" w:author="28.541_CR0283R2_(Rel-16)_eNRM" w:date="2020-06-26T15:31:00Z"/>
                <w:rFonts w:cs="Arial"/>
                <w:szCs w:val="18"/>
                <w:lang w:eastAsia="zh-CN"/>
              </w:rPr>
            </w:pPr>
            <w:ins w:id="8562" w:author="28.541_CR0283R2_(Rel-16)_eNRM" w:date="2020-06-26T15:31:00Z">
              <w:r w:rsidRPr="002B15AA">
                <w:rPr>
                  <w:rFonts w:cs="Arial"/>
                  <w:szCs w:val="18"/>
                  <w:lang w:eastAsia="zh-CN"/>
                </w:rPr>
                <w:t>T</w:t>
              </w:r>
            </w:ins>
          </w:p>
        </w:tc>
        <w:tc>
          <w:tcPr>
            <w:tcW w:w="1344" w:type="dxa"/>
            <w:tcPrChange w:id="8563" w:author="CR0283" w:date="2020-06-17T18:49:00Z">
              <w:tcPr>
                <w:tcW w:w="1344" w:type="dxa"/>
                <w:gridSpan w:val="2"/>
              </w:tcPr>
            </w:tcPrChange>
          </w:tcPr>
          <w:p w:rsidR="00400802" w:rsidRPr="002B15AA" w:rsidRDefault="00400802" w:rsidP="00527FC2">
            <w:pPr>
              <w:pStyle w:val="TAL"/>
              <w:jc w:val="center"/>
              <w:rPr>
                <w:ins w:id="8564" w:author="28.541_CR0283R2_(Rel-16)_eNRM" w:date="2020-06-26T15:31:00Z"/>
                <w:rFonts w:cs="Arial"/>
              </w:rPr>
            </w:pPr>
            <w:ins w:id="8565" w:author="28.541_CR0283R2_(Rel-16)_eNRM" w:date="2020-06-26T15:31:00Z">
              <w:r w:rsidRPr="002B15AA">
                <w:rPr>
                  <w:rFonts w:cs="Arial"/>
                </w:rPr>
                <w:t>F</w:t>
              </w:r>
            </w:ins>
          </w:p>
        </w:tc>
        <w:tc>
          <w:tcPr>
            <w:tcW w:w="1516" w:type="dxa"/>
            <w:tcPrChange w:id="8566" w:author="CR0283" w:date="2020-06-17T18:49:00Z">
              <w:tcPr>
                <w:tcW w:w="1516" w:type="dxa"/>
                <w:gridSpan w:val="2"/>
              </w:tcPr>
            </w:tcPrChange>
          </w:tcPr>
          <w:p w:rsidR="00400802" w:rsidRPr="002B15AA" w:rsidRDefault="00400802" w:rsidP="00527FC2">
            <w:pPr>
              <w:pStyle w:val="TAL"/>
              <w:jc w:val="center"/>
              <w:rPr>
                <w:ins w:id="8567" w:author="28.541_CR0283R2_(Rel-16)_eNRM" w:date="2020-06-26T15:31:00Z"/>
                <w:rFonts w:cs="Arial"/>
                <w:lang w:eastAsia="zh-CN"/>
              </w:rPr>
            </w:pPr>
            <w:ins w:id="8568" w:author="28.541_CR0283R2_(Rel-16)_eNRM" w:date="2020-06-26T15:31:00Z">
              <w:r w:rsidRPr="002B15AA">
                <w:rPr>
                  <w:rFonts w:cs="Arial"/>
                  <w:lang w:eastAsia="zh-CN"/>
                </w:rPr>
                <w:t>T</w:t>
              </w:r>
            </w:ins>
          </w:p>
        </w:tc>
      </w:tr>
      <w:tr w:rsidR="00400802" w:rsidRPr="002B15AA" w:rsidTr="00527FC2">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8569" w:author="CR0283" w:date="2020-06-17T18:49: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cantSplit/>
          <w:trHeight w:val="236"/>
          <w:jc w:val="center"/>
          <w:ins w:id="8570" w:author="28.541_CR0283R2_(Rel-16)_eNRM" w:date="2020-06-26T15:31:00Z"/>
          <w:trPrChange w:id="8571" w:author="CR0283" w:date="2020-06-17T18:49:00Z">
            <w:trPr>
              <w:gridBefore w:val="1"/>
              <w:cantSplit/>
              <w:trHeight w:val="236"/>
              <w:jc w:val="center"/>
            </w:trPr>
          </w:trPrChange>
        </w:trPr>
        <w:tc>
          <w:tcPr>
            <w:tcW w:w="3350" w:type="dxa"/>
            <w:tcBorders>
              <w:top w:val="nil"/>
              <w:left w:val="single" w:sz="4" w:space="0" w:color="auto"/>
              <w:bottom w:val="single" w:sz="4" w:space="0" w:color="auto"/>
              <w:right w:val="single" w:sz="4" w:space="0" w:color="auto"/>
            </w:tcBorders>
            <w:shd w:val="clear" w:color="auto" w:fill="auto"/>
            <w:vAlign w:val="center"/>
            <w:tcPrChange w:id="8572" w:author="CR0283" w:date="2020-06-17T18:49:00Z">
              <w:tcPr>
                <w:tcW w:w="3350" w:type="dxa"/>
                <w:gridSpan w:val="2"/>
              </w:tcPr>
            </w:tcPrChange>
          </w:tcPr>
          <w:p w:rsidR="00400802" w:rsidRDefault="00400802" w:rsidP="00527FC2">
            <w:pPr>
              <w:pStyle w:val="TAL"/>
              <w:rPr>
                <w:ins w:id="8573" w:author="28.541_CR0283R2_(Rel-16)_eNRM" w:date="2020-06-26T15:31:00Z"/>
                <w:rFonts w:ascii="Courier New" w:hAnsi="Courier New" w:cs="Courier New"/>
                <w:szCs w:val="18"/>
              </w:rPr>
            </w:pPr>
            <w:bookmarkStart w:id="8574" w:name="RANGE!D15"/>
            <w:ins w:id="8575" w:author="28.541_CR0283R2_(Rel-16)_eNRM" w:date="2020-06-26T15:31:00Z">
              <w:r w:rsidRPr="00C0672C">
                <w:rPr>
                  <w:rFonts w:ascii="Courier New" w:hAnsi="Courier New" w:cs="Courier New"/>
                  <w:szCs w:val="18"/>
                  <w:rPrChange w:id="8576" w:author="CR0283" w:date="2020-06-17T18:49:00Z">
                    <w:rPr>
                      <w:rFonts w:cs="Arial"/>
                      <w:sz w:val="16"/>
                      <w:szCs w:val="16"/>
                    </w:rPr>
                  </w:rPrChange>
                </w:rPr>
                <w:t>symbolOffsetOfReferencePoint1</w:t>
              </w:r>
              <w:bookmarkEnd w:id="8574"/>
            </w:ins>
          </w:p>
        </w:tc>
        <w:tc>
          <w:tcPr>
            <w:tcW w:w="1020" w:type="dxa"/>
            <w:tcPrChange w:id="8577" w:author="CR0283" w:date="2020-06-17T18:49:00Z">
              <w:tcPr>
                <w:tcW w:w="1020" w:type="dxa"/>
                <w:gridSpan w:val="2"/>
              </w:tcPr>
            </w:tcPrChange>
          </w:tcPr>
          <w:p w:rsidR="00400802" w:rsidRPr="002B15AA" w:rsidRDefault="00400802" w:rsidP="00527FC2">
            <w:pPr>
              <w:pStyle w:val="TAL"/>
              <w:jc w:val="center"/>
              <w:rPr>
                <w:ins w:id="8578" w:author="28.541_CR0283R2_(Rel-16)_eNRM" w:date="2020-06-26T15:31:00Z"/>
              </w:rPr>
            </w:pPr>
            <w:ins w:id="8579" w:author="28.541_CR0283R2_(Rel-16)_eNRM" w:date="2020-06-26T15:31:00Z">
              <w:r>
                <w:t>M</w:t>
              </w:r>
            </w:ins>
          </w:p>
        </w:tc>
        <w:tc>
          <w:tcPr>
            <w:tcW w:w="1220" w:type="dxa"/>
            <w:tcPrChange w:id="8580" w:author="CR0283" w:date="2020-06-17T18:49:00Z">
              <w:tcPr>
                <w:tcW w:w="1220" w:type="dxa"/>
                <w:gridSpan w:val="2"/>
              </w:tcPr>
            </w:tcPrChange>
          </w:tcPr>
          <w:p w:rsidR="00400802" w:rsidRPr="002B15AA" w:rsidRDefault="00400802" w:rsidP="00527FC2">
            <w:pPr>
              <w:pStyle w:val="TAL"/>
              <w:jc w:val="center"/>
              <w:rPr>
                <w:ins w:id="8581" w:author="28.541_CR0283R2_(Rel-16)_eNRM" w:date="2020-06-26T15:31:00Z"/>
                <w:rFonts w:cs="Arial"/>
              </w:rPr>
            </w:pPr>
            <w:ins w:id="8582" w:author="28.541_CR0283R2_(Rel-16)_eNRM" w:date="2020-06-26T15:31:00Z">
              <w:r w:rsidRPr="002B15AA">
                <w:rPr>
                  <w:rFonts w:cs="Arial"/>
                </w:rPr>
                <w:t>T</w:t>
              </w:r>
            </w:ins>
          </w:p>
        </w:tc>
        <w:tc>
          <w:tcPr>
            <w:tcW w:w="1179" w:type="dxa"/>
            <w:tcPrChange w:id="8583" w:author="CR0283" w:date="2020-06-17T18:49:00Z">
              <w:tcPr>
                <w:tcW w:w="1179" w:type="dxa"/>
                <w:gridSpan w:val="2"/>
              </w:tcPr>
            </w:tcPrChange>
          </w:tcPr>
          <w:p w:rsidR="00400802" w:rsidRPr="002B15AA" w:rsidRDefault="00400802" w:rsidP="00527FC2">
            <w:pPr>
              <w:pStyle w:val="TAL"/>
              <w:jc w:val="center"/>
              <w:rPr>
                <w:ins w:id="8584" w:author="28.541_CR0283R2_(Rel-16)_eNRM" w:date="2020-06-26T15:31:00Z"/>
                <w:rFonts w:cs="Arial"/>
                <w:szCs w:val="18"/>
                <w:lang w:eastAsia="zh-CN"/>
              </w:rPr>
            </w:pPr>
            <w:ins w:id="8585" w:author="28.541_CR0283R2_(Rel-16)_eNRM" w:date="2020-06-26T15:31:00Z">
              <w:r w:rsidRPr="002B15AA">
                <w:rPr>
                  <w:rFonts w:cs="Arial"/>
                  <w:szCs w:val="18"/>
                  <w:lang w:eastAsia="zh-CN"/>
                </w:rPr>
                <w:t>T</w:t>
              </w:r>
            </w:ins>
          </w:p>
        </w:tc>
        <w:tc>
          <w:tcPr>
            <w:tcW w:w="1344" w:type="dxa"/>
            <w:tcPrChange w:id="8586" w:author="CR0283" w:date="2020-06-17T18:49:00Z">
              <w:tcPr>
                <w:tcW w:w="1344" w:type="dxa"/>
                <w:gridSpan w:val="2"/>
              </w:tcPr>
            </w:tcPrChange>
          </w:tcPr>
          <w:p w:rsidR="00400802" w:rsidRPr="002B15AA" w:rsidRDefault="00400802" w:rsidP="00527FC2">
            <w:pPr>
              <w:pStyle w:val="TAL"/>
              <w:jc w:val="center"/>
              <w:rPr>
                <w:ins w:id="8587" w:author="28.541_CR0283R2_(Rel-16)_eNRM" w:date="2020-06-26T15:31:00Z"/>
                <w:rFonts w:cs="Arial"/>
              </w:rPr>
            </w:pPr>
            <w:ins w:id="8588" w:author="28.541_CR0283R2_(Rel-16)_eNRM" w:date="2020-06-26T15:31:00Z">
              <w:r w:rsidRPr="002B15AA">
                <w:rPr>
                  <w:rFonts w:cs="Arial"/>
                </w:rPr>
                <w:t>F</w:t>
              </w:r>
            </w:ins>
          </w:p>
        </w:tc>
        <w:tc>
          <w:tcPr>
            <w:tcW w:w="1516" w:type="dxa"/>
            <w:tcPrChange w:id="8589" w:author="CR0283" w:date="2020-06-17T18:49:00Z">
              <w:tcPr>
                <w:tcW w:w="1516" w:type="dxa"/>
                <w:gridSpan w:val="2"/>
              </w:tcPr>
            </w:tcPrChange>
          </w:tcPr>
          <w:p w:rsidR="00400802" w:rsidRPr="002B15AA" w:rsidRDefault="00400802" w:rsidP="00527FC2">
            <w:pPr>
              <w:pStyle w:val="TAL"/>
              <w:jc w:val="center"/>
              <w:rPr>
                <w:ins w:id="8590" w:author="28.541_CR0283R2_(Rel-16)_eNRM" w:date="2020-06-26T15:31:00Z"/>
                <w:rFonts w:cs="Arial"/>
                <w:lang w:eastAsia="zh-CN"/>
              </w:rPr>
            </w:pPr>
            <w:ins w:id="8591" w:author="28.541_CR0283R2_(Rel-16)_eNRM" w:date="2020-06-26T15:31:00Z">
              <w:r w:rsidRPr="002B15AA">
                <w:rPr>
                  <w:rFonts w:cs="Arial"/>
                  <w:lang w:eastAsia="zh-CN"/>
                </w:rPr>
                <w:t>T</w:t>
              </w:r>
            </w:ins>
          </w:p>
        </w:tc>
      </w:tr>
      <w:tr w:rsidR="00400802" w:rsidRPr="002B15AA" w:rsidTr="00527FC2">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8592" w:author="CR0283" w:date="2020-06-17T18:49: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cantSplit/>
          <w:trHeight w:val="236"/>
          <w:jc w:val="center"/>
          <w:ins w:id="8593" w:author="28.541_CR0283R2_(Rel-16)_eNRM" w:date="2020-06-26T15:31:00Z"/>
          <w:trPrChange w:id="8594" w:author="CR0283" w:date="2020-06-17T18:49:00Z">
            <w:trPr>
              <w:gridBefore w:val="1"/>
              <w:cantSplit/>
              <w:trHeight w:val="236"/>
              <w:jc w:val="center"/>
            </w:trPr>
          </w:trPrChange>
        </w:trPr>
        <w:tc>
          <w:tcPr>
            <w:tcW w:w="3350" w:type="dxa"/>
            <w:tcBorders>
              <w:top w:val="nil"/>
              <w:left w:val="single" w:sz="4" w:space="0" w:color="auto"/>
              <w:bottom w:val="single" w:sz="4" w:space="0" w:color="auto"/>
              <w:right w:val="single" w:sz="4" w:space="0" w:color="auto"/>
            </w:tcBorders>
            <w:shd w:val="clear" w:color="auto" w:fill="auto"/>
            <w:vAlign w:val="center"/>
            <w:tcPrChange w:id="8595" w:author="CR0283" w:date="2020-06-17T18:49:00Z">
              <w:tcPr>
                <w:tcW w:w="3350" w:type="dxa"/>
                <w:gridSpan w:val="2"/>
              </w:tcPr>
            </w:tcPrChange>
          </w:tcPr>
          <w:p w:rsidR="00400802" w:rsidRDefault="00400802" w:rsidP="00527FC2">
            <w:pPr>
              <w:pStyle w:val="TAL"/>
              <w:rPr>
                <w:ins w:id="8596" w:author="28.541_CR0283R2_(Rel-16)_eNRM" w:date="2020-06-26T15:31:00Z"/>
                <w:rFonts w:ascii="Courier New" w:hAnsi="Courier New" w:cs="Courier New"/>
                <w:szCs w:val="18"/>
              </w:rPr>
            </w:pPr>
            <w:ins w:id="8597" w:author="28.541_CR0283R2_(Rel-16)_eNRM" w:date="2020-06-26T15:31:00Z">
              <w:r w:rsidRPr="00C0672C">
                <w:rPr>
                  <w:rFonts w:ascii="Courier New" w:hAnsi="Courier New" w:cs="Courier New"/>
                  <w:szCs w:val="18"/>
                  <w:rPrChange w:id="8598" w:author="CR0283" w:date="2020-06-17T18:49:00Z">
                    <w:rPr>
                      <w:rFonts w:cs="Arial"/>
                      <w:sz w:val="16"/>
                      <w:szCs w:val="16"/>
                    </w:rPr>
                  </w:rPrChange>
                </w:rPr>
                <w:t>dlULSwitchingPeriod2</w:t>
              </w:r>
            </w:ins>
          </w:p>
        </w:tc>
        <w:tc>
          <w:tcPr>
            <w:tcW w:w="1020" w:type="dxa"/>
            <w:tcPrChange w:id="8599" w:author="CR0283" w:date="2020-06-17T18:49:00Z">
              <w:tcPr>
                <w:tcW w:w="1020" w:type="dxa"/>
                <w:gridSpan w:val="2"/>
              </w:tcPr>
            </w:tcPrChange>
          </w:tcPr>
          <w:p w:rsidR="00400802" w:rsidRPr="002B15AA" w:rsidRDefault="00400802" w:rsidP="00527FC2">
            <w:pPr>
              <w:pStyle w:val="TAL"/>
              <w:jc w:val="center"/>
              <w:rPr>
                <w:ins w:id="8600" w:author="28.541_CR0283R2_(Rel-16)_eNRM" w:date="2020-06-26T15:31:00Z"/>
              </w:rPr>
            </w:pPr>
            <w:ins w:id="8601" w:author="28.541_CR0283R2_(Rel-16)_eNRM" w:date="2020-06-26T15:31:00Z">
              <w:r>
                <w:t>O</w:t>
              </w:r>
            </w:ins>
          </w:p>
        </w:tc>
        <w:tc>
          <w:tcPr>
            <w:tcW w:w="1220" w:type="dxa"/>
            <w:tcPrChange w:id="8602" w:author="CR0283" w:date="2020-06-17T18:49:00Z">
              <w:tcPr>
                <w:tcW w:w="1220" w:type="dxa"/>
                <w:gridSpan w:val="2"/>
              </w:tcPr>
            </w:tcPrChange>
          </w:tcPr>
          <w:p w:rsidR="00400802" w:rsidRPr="002B15AA" w:rsidRDefault="00400802" w:rsidP="00527FC2">
            <w:pPr>
              <w:pStyle w:val="TAL"/>
              <w:jc w:val="center"/>
              <w:rPr>
                <w:ins w:id="8603" w:author="28.541_CR0283R2_(Rel-16)_eNRM" w:date="2020-06-26T15:31:00Z"/>
                <w:rFonts w:cs="Arial"/>
              </w:rPr>
            </w:pPr>
            <w:ins w:id="8604" w:author="28.541_CR0283R2_(Rel-16)_eNRM" w:date="2020-06-26T15:31:00Z">
              <w:r w:rsidRPr="002B15AA">
                <w:rPr>
                  <w:rFonts w:cs="Arial"/>
                </w:rPr>
                <w:t>T</w:t>
              </w:r>
            </w:ins>
          </w:p>
        </w:tc>
        <w:tc>
          <w:tcPr>
            <w:tcW w:w="1179" w:type="dxa"/>
            <w:tcPrChange w:id="8605" w:author="CR0283" w:date="2020-06-17T18:49:00Z">
              <w:tcPr>
                <w:tcW w:w="1179" w:type="dxa"/>
                <w:gridSpan w:val="2"/>
              </w:tcPr>
            </w:tcPrChange>
          </w:tcPr>
          <w:p w:rsidR="00400802" w:rsidRPr="002B15AA" w:rsidRDefault="00400802" w:rsidP="00527FC2">
            <w:pPr>
              <w:pStyle w:val="TAL"/>
              <w:jc w:val="center"/>
              <w:rPr>
                <w:ins w:id="8606" w:author="28.541_CR0283R2_(Rel-16)_eNRM" w:date="2020-06-26T15:31:00Z"/>
                <w:rFonts w:cs="Arial"/>
                <w:szCs w:val="18"/>
                <w:lang w:eastAsia="zh-CN"/>
              </w:rPr>
            </w:pPr>
            <w:ins w:id="8607" w:author="28.541_CR0283R2_(Rel-16)_eNRM" w:date="2020-06-26T15:31:00Z">
              <w:r w:rsidRPr="002B15AA">
                <w:rPr>
                  <w:rFonts w:cs="Arial"/>
                  <w:szCs w:val="18"/>
                  <w:lang w:eastAsia="zh-CN"/>
                </w:rPr>
                <w:t>T</w:t>
              </w:r>
            </w:ins>
          </w:p>
        </w:tc>
        <w:tc>
          <w:tcPr>
            <w:tcW w:w="1344" w:type="dxa"/>
            <w:tcPrChange w:id="8608" w:author="CR0283" w:date="2020-06-17T18:49:00Z">
              <w:tcPr>
                <w:tcW w:w="1344" w:type="dxa"/>
                <w:gridSpan w:val="2"/>
              </w:tcPr>
            </w:tcPrChange>
          </w:tcPr>
          <w:p w:rsidR="00400802" w:rsidRPr="002B15AA" w:rsidRDefault="00400802" w:rsidP="00527FC2">
            <w:pPr>
              <w:pStyle w:val="TAL"/>
              <w:jc w:val="center"/>
              <w:rPr>
                <w:ins w:id="8609" w:author="28.541_CR0283R2_(Rel-16)_eNRM" w:date="2020-06-26T15:31:00Z"/>
                <w:rFonts w:cs="Arial"/>
              </w:rPr>
            </w:pPr>
            <w:ins w:id="8610" w:author="28.541_CR0283R2_(Rel-16)_eNRM" w:date="2020-06-26T15:31:00Z">
              <w:r w:rsidRPr="002B15AA">
                <w:rPr>
                  <w:rFonts w:cs="Arial"/>
                </w:rPr>
                <w:t>F</w:t>
              </w:r>
            </w:ins>
          </w:p>
        </w:tc>
        <w:tc>
          <w:tcPr>
            <w:tcW w:w="1516" w:type="dxa"/>
            <w:tcPrChange w:id="8611" w:author="CR0283" w:date="2020-06-17T18:49:00Z">
              <w:tcPr>
                <w:tcW w:w="1516" w:type="dxa"/>
                <w:gridSpan w:val="2"/>
              </w:tcPr>
            </w:tcPrChange>
          </w:tcPr>
          <w:p w:rsidR="00400802" w:rsidRPr="002B15AA" w:rsidRDefault="00400802" w:rsidP="00527FC2">
            <w:pPr>
              <w:pStyle w:val="TAL"/>
              <w:jc w:val="center"/>
              <w:rPr>
                <w:ins w:id="8612" w:author="28.541_CR0283R2_(Rel-16)_eNRM" w:date="2020-06-26T15:31:00Z"/>
                <w:rFonts w:cs="Arial"/>
                <w:lang w:eastAsia="zh-CN"/>
              </w:rPr>
            </w:pPr>
            <w:ins w:id="8613" w:author="28.541_CR0283R2_(Rel-16)_eNRM" w:date="2020-06-26T15:31:00Z">
              <w:r w:rsidRPr="002B15AA">
                <w:rPr>
                  <w:rFonts w:cs="Arial"/>
                  <w:lang w:eastAsia="zh-CN"/>
                </w:rPr>
                <w:t>T</w:t>
              </w:r>
            </w:ins>
          </w:p>
        </w:tc>
      </w:tr>
      <w:tr w:rsidR="00400802" w:rsidRPr="002B15AA" w:rsidTr="00527FC2">
        <w:trPr>
          <w:cantSplit/>
          <w:trHeight w:val="236"/>
          <w:jc w:val="center"/>
          <w:ins w:id="8614" w:author="28.541_CR0283R2_(Rel-16)_eNRM" w:date="2020-06-26T15:31:00Z"/>
        </w:trPr>
        <w:tc>
          <w:tcPr>
            <w:tcW w:w="3350" w:type="dxa"/>
            <w:tcBorders>
              <w:top w:val="nil"/>
              <w:left w:val="single" w:sz="4" w:space="0" w:color="auto"/>
              <w:bottom w:val="single" w:sz="4" w:space="0" w:color="auto"/>
              <w:right w:val="single" w:sz="4" w:space="0" w:color="auto"/>
            </w:tcBorders>
            <w:shd w:val="clear" w:color="auto" w:fill="auto"/>
            <w:vAlign w:val="center"/>
          </w:tcPr>
          <w:p w:rsidR="00400802" w:rsidRPr="00C0672C" w:rsidRDefault="00400802" w:rsidP="00527FC2">
            <w:pPr>
              <w:pStyle w:val="TAL"/>
              <w:rPr>
                <w:ins w:id="8615" w:author="28.541_CR0283R2_(Rel-16)_eNRM" w:date="2020-06-26T15:31:00Z"/>
                <w:rFonts w:ascii="Courier New" w:hAnsi="Courier New" w:cs="Courier New"/>
                <w:szCs w:val="18"/>
                <w:rPrChange w:id="8616" w:author="CR0283" w:date="2020-06-17T18:49:00Z">
                  <w:rPr>
                    <w:ins w:id="8617" w:author="28.541_CR0283R2_(Rel-16)_eNRM" w:date="2020-06-26T15:31:00Z"/>
                    <w:rFonts w:cs="Arial"/>
                    <w:sz w:val="16"/>
                    <w:szCs w:val="16"/>
                  </w:rPr>
                </w:rPrChange>
              </w:rPr>
            </w:pPr>
            <w:ins w:id="8618" w:author="28.541_CR0283R2_(Rel-16)_eNRM" w:date="2020-06-26T15:31:00Z">
              <w:r w:rsidRPr="00C0672C">
                <w:rPr>
                  <w:rFonts w:ascii="Courier New" w:hAnsi="Courier New" w:cs="Courier New"/>
                  <w:szCs w:val="18"/>
                  <w:rPrChange w:id="8619" w:author="CR0283" w:date="2020-06-17T18:49:00Z">
                    <w:rPr>
                      <w:rFonts w:cs="Arial"/>
                      <w:sz w:val="16"/>
                      <w:szCs w:val="16"/>
                    </w:rPr>
                  </w:rPrChange>
                </w:rPr>
                <w:t>symbolOffsetOfReferencePoint2</w:t>
              </w:r>
            </w:ins>
          </w:p>
        </w:tc>
        <w:tc>
          <w:tcPr>
            <w:tcW w:w="1020" w:type="dxa"/>
          </w:tcPr>
          <w:p w:rsidR="00400802" w:rsidRPr="002B15AA" w:rsidRDefault="00400802" w:rsidP="00527FC2">
            <w:pPr>
              <w:pStyle w:val="TAL"/>
              <w:jc w:val="center"/>
              <w:rPr>
                <w:ins w:id="8620" w:author="28.541_CR0283R2_(Rel-16)_eNRM" w:date="2020-06-26T15:31:00Z"/>
              </w:rPr>
            </w:pPr>
            <w:ins w:id="8621" w:author="28.541_CR0283R2_(Rel-16)_eNRM" w:date="2020-06-26T15:31:00Z">
              <w:r>
                <w:t>O</w:t>
              </w:r>
            </w:ins>
          </w:p>
        </w:tc>
        <w:tc>
          <w:tcPr>
            <w:tcW w:w="1220" w:type="dxa"/>
          </w:tcPr>
          <w:p w:rsidR="00400802" w:rsidRPr="002B15AA" w:rsidRDefault="00400802" w:rsidP="00527FC2">
            <w:pPr>
              <w:pStyle w:val="TAL"/>
              <w:jc w:val="center"/>
              <w:rPr>
                <w:ins w:id="8622" w:author="28.541_CR0283R2_(Rel-16)_eNRM" w:date="2020-06-26T15:31:00Z"/>
                <w:rFonts w:cs="Arial"/>
              </w:rPr>
            </w:pPr>
            <w:ins w:id="8623" w:author="28.541_CR0283R2_(Rel-16)_eNRM" w:date="2020-06-26T15:31:00Z">
              <w:r w:rsidRPr="002B15AA">
                <w:rPr>
                  <w:rFonts w:cs="Arial"/>
                </w:rPr>
                <w:t>T</w:t>
              </w:r>
            </w:ins>
          </w:p>
        </w:tc>
        <w:tc>
          <w:tcPr>
            <w:tcW w:w="1179" w:type="dxa"/>
          </w:tcPr>
          <w:p w:rsidR="00400802" w:rsidRPr="002B15AA" w:rsidRDefault="00400802" w:rsidP="00527FC2">
            <w:pPr>
              <w:pStyle w:val="TAL"/>
              <w:jc w:val="center"/>
              <w:rPr>
                <w:ins w:id="8624" w:author="28.541_CR0283R2_(Rel-16)_eNRM" w:date="2020-06-26T15:31:00Z"/>
                <w:rFonts w:cs="Arial"/>
                <w:szCs w:val="18"/>
                <w:lang w:eastAsia="zh-CN"/>
              </w:rPr>
            </w:pPr>
            <w:ins w:id="8625" w:author="28.541_CR0283R2_(Rel-16)_eNRM" w:date="2020-06-26T15:31:00Z">
              <w:r w:rsidRPr="002B15AA">
                <w:rPr>
                  <w:rFonts w:cs="Arial"/>
                  <w:szCs w:val="18"/>
                  <w:lang w:eastAsia="zh-CN"/>
                </w:rPr>
                <w:t>T</w:t>
              </w:r>
            </w:ins>
          </w:p>
        </w:tc>
        <w:tc>
          <w:tcPr>
            <w:tcW w:w="1344" w:type="dxa"/>
          </w:tcPr>
          <w:p w:rsidR="00400802" w:rsidRPr="002B15AA" w:rsidRDefault="00400802" w:rsidP="00527FC2">
            <w:pPr>
              <w:pStyle w:val="TAL"/>
              <w:jc w:val="center"/>
              <w:rPr>
                <w:ins w:id="8626" w:author="28.541_CR0283R2_(Rel-16)_eNRM" w:date="2020-06-26T15:31:00Z"/>
                <w:rFonts w:cs="Arial"/>
              </w:rPr>
            </w:pPr>
            <w:ins w:id="8627" w:author="28.541_CR0283R2_(Rel-16)_eNRM" w:date="2020-06-26T15:31:00Z">
              <w:r w:rsidRPr="002B15AA">
                <w:rPr>
                  <w:rFonts w:cs="Arial"/>
                </w:rPr>
                <w:t>F</w:t>
              </w:r>
            </w:ins>
          </w:p>
        </w:tc>
        <w:tc>
          <w:tcPr>
            <w:tcW w:w="1516" w:type="dxa"/>
          </w:tcPr>
          <w:p w:rsidR="00400802" w:rsidRPr="002B15AA" w:rsidRDefault="00400802" w:rsidP="00527FC2">
            <w:pPr>
              <w:pStyle w:val="TAL"/>
              <w:jc w:val="center"/>
              <w:rPr>
                <w:ins w:id="8628" w:author="28.541_CR0283R2_(Rel-16)_eNRM" w:date="2020-06-26T15:31:00Z"/>
                <w:rFonts w:cs="Arial"/>
                <w:lang w:eastAsia="zh-CN"/>
              </w:rPr>
            </w:pPr>
            <w:ins w:id="8629" w:author="28.541_CR0283R2_(Rel-16)_eNRM" w:date="2020-06-26T15:31:00Z">
              <w:r w:rsidRPr="002B15AA">
                <w:rPr>
                  <w:rFonts w:cs="Arial"/>
                  <w:lang w:eastAsia="zh-CN"/>
                </w:rPr>
                <w:t>T</w:t>
              </w:r>
            </w:ins>
          </w:p>
        </w:tc>
      </w:tr>
      <w:tr w:rsidR="00400802" w:rsidRPr="002B15AA" w:rsidTr="00527FC2">
        <w:trPr>
          <w:cantSplit/>
          <w:trHeight w:val="236"/>
          <w:jc w:val="center"/>
          <w:ins w:id="8630" w:author="28.541_CR0283R2_(Rel-16)_eNRM" w:date="2020-06-26T15:31:00Z"/>
        </w:trPr>
        <w:tc>
          <w:tcPr>
            <w:tcW w:w="3350" w:type="dxa"/>
          </w:tcPr>
          <w:p w:rsidR="00400802" w:rsidRDefault="00400802" w:rsidP="00527FC2">
            <w:pPr>
              <w:pStyle w:val="TAL"/>
              <w:rPr>
                <w:ins w:id="8631" w:author="28.541_CR0283R2_(Rel-16)_eNRM" w:date="2020-06-26T15:31:00Z"/>
                <w:rFonts w:ascii="Courier New" w:hAnsi="Courier New" w:cs="Courier New"/>
                <w:szCs w:val="18"/>
              </w:rPr>
            </w:pPr>
            <w:ins w:id="8632" w:author="28.541_CR0283R2_(Rel-16)_eNRM" w:date="2020-06-26T15:31:00Z">
              <w:r>
                <w:rPr>
                  <w:rFonts w:ascii="Courier New" w:hAnsi="Courier New" w:cs="Courier New"/>
                  <w:szCs w:val="18"/>
                </w:rPr>
                <w:t>totalnrofSetIdof</w:t>
              </w:r>
              <w:r w:rsidRPr="00744355">
                <w:rPr>
                  <w:rFonts w:ascii="Courier New" w:hAnsi="Courier New" w:cs="Courier New"/>
                  <w:szCs w:val="18"/>
                </w:rPr>
                <w:t>RS1</w:t>
              </w:r>
            </w:ins>
          </w:p>
        </w:tc>
        <w:tc>
          <w:tcPr>
            <w:tcW w:w="1020" w:type="dxa"/>
          </w:tcPr>
          <w:p w:rsidR="00400802" w:rsidRPr="002B15AA" w:rsidRDefault="00400802" w:rsidP="00527FC2">
            <w:pPr>
              <w:pStyle w:val="TAL"/>
              <w:jc w:val="center"/>
              <w:rPr>
                <w:ins w:id="8633" w:author="28.541_CR0283R2_(Rel-16)_eNRM" w:date="2020-06-26T15:31:00Z"/>
              </w:rPr>
            </w:pPr>
            <w:ins w:id="8634" w:author="28.541_CR0283R2_(Rel-16)_eNRM" w:date="2020-06-26T15:31:00Z">
              <w:r w:rsidRPr="002B15AA">
                <w:t>M</w:t>
              </w:r>
            </w:ins>
          </w:p>
        </w:tc>
        <w:tc>
          <w:tcPr>
            <w:tcW w:w="1220" w:type="dxa"/>
          </w:tcPr>
          <w:p w:rsidR="00400802" w:rsidRPr="002B15AA" w:rsidRDefault="00400802" w:rsidP="00527FC2">
            <w:pPr>
              <w:pStyle w:val="TAL"/>
              <w:jc w:val="center"/>
              <w:rPr>
                <w:ins w:id="8635" w:author="28.541_CR0283R2_(Rel-16)_eNRM" w:date="2020-06-26T15:31:00Z"/>
                <w:rFonts w:cs="Arial"/>
              </w:rPr>
            </w:pPr>
            <w:ins w:id="8636" w:author="28.541_CR0283R2_(Rel-16)_eNRM" w:date="2020-06-26T15:31:00Z">
              <w:r w:rsidRPr="002B15AA">
                <w:rPr>
                  <w:rFonts w:cs="Arial"/>
                </w:rPr>
                <w:t>T</w:t>
              </w:r>
            </w:ins>
          </w:p>
        </w:tc>
        <w:tc>
          <w:tcPr>
            <w:tcW w:w="1179" w:type="dxa"/>
          </w:tcPr>
          <w:p w:rsidR="00400802" w:rsidRPr="002B15AA" w:rsidRDefault="00400802" w:rsidP="00527FC2">
            <w:pPr>
              <w:pStyle w:val="TAL"/>
              <w:jc w:val="center"/>
              <w:rPr>
                <w:ins w:id="8637" w:author="28.541_CR0283R2_(Rel-16)_eNRM" w:date="2020-06-26T15:31:00Z"/>
                <w:rFonts w:cs="Arial"/>
                <w:szCs w:val="18"/>
                <w:lang w:eastAsia="zh-CN"/>
              </w:rPr>
            </w:pPr>
            <w:ins w:id="8638" w:author="28.541_CR0283R2_(Rel-16)_eNRM" w:date="2020-06-26T15:31:00Z">
              <w:r w:rsidRPr="002B15AA">
                <w:rPr>
                  <w:rFonts w:cs="Arial"/>
                  <w:szCs w:val="18"/>
                  <w:lang w:eastAsia="zh-CN"/>
                </w:rPr>
                <w:t>T</w:t>
              </w:r>
            </w:ins>
          </w:p>
        </w:tc>
        <w:tc>
          <w:tcPr>
            <w:tcW w:w="1344" w:type="dxa"/>
          </w:tcPr>
          <w:p w:rsidR="00400802" w:rsidRPr="002B15AA" w:rsidRDefault="00400802" w:rsidP="00527FC2">
            <w:pPr>
              <w:pStyle w:val="TAL"/>
              <w:jc w:val="center"/>
              <w:rPr>
                <w:ins w:id="8639" w:author="28.541_CR0283R2_(Rel-16)_eNRM" w:date="2020-06-26T15:31:00Z"/>
                <w:rFonts w:cs="Arial"/>
              </w:rPr>
            </w:pPr>
            <w:ins w:id="8640" w:author="28.541_CR0283R2_(Rel-16)_eNRM" w:date="2020-06-26T15:31:00Z">
              <w:r w:rsidRPr="002B15AA">
                <w:rPr>
                  <w:rFonts w:cs="Arial"/>
                </w:rPr>
                <w:t>F</w:t>
              </w:r>
            </w:ins>
          </w:p>
        </w:tc>
        <w:tc>
          <w:tcPr>
            <w:tcW w:w="1516" w:type="dxa"/>
          </w:tcPr>
          <w:p w:rsidR="00400802" w:rsidRPr="002B15AA" w:rsidRDefault="00400802" w:rsidP="00527FC2">
            <w:pPr>
              <w:pStyle w:val="TAL"/>
              <w:jc w:val="center"/>
              <w:rPr>
                <w:ins w:id="8641" w:author="28.541_CR0283R2_(Rel-16)_eNRM" w:date="2020-06-26T15:31:00Z"/>
                <w:rFonts w:cs="Arial"/>
                <w:lang w:eastAsia="zh-CN"/>
              </w:rPr>
            </w:pPr>
            <w:ins w:id="8642" w:author="28.541_CR0283R2_(Rel-16)_eNRM" w:date="2020-06-26T15:31:00Z">
              <w:r w:rsidRPr="002B15AA">
                <w:rPr>
                  <w:rFonts w:cs="Arial"/>
                  <w:lang w:eastAsia="zh-CN"/>
                </w:rPr>
                <w:t>T</w:t>
              </w:r>
            </w:ins>
          </w:p>
        </w:tc>
      </w:tr>
      <w:tr w:rsidR="00400802" w:rsidRPr="002B15AA" w:rsidTr="00527FC2">
        <w:trPr>
          <w:cantSplit/>
          <w:trHeight w:val="236"/>
          <w:jc w:val="center"/>
          <w:ins w:id="8643" w:author="28.541_CR0283R2_(Rel-16)_eNRM" w:date="2020-06-26T15:31:00Z"/>
        </w:trPr>
        <w:tc>
          <w:tcPr>
            <w:tcW w:w="3350" w:type="dxa"/>
          </w:tcPr>
          <w:p w:rsidR="00400802" w:rsidRPr="002B15AA" w:rsidRDefault="00400802" w:rsidP="00527FC2">
            <w:pPr>
              <w:pStyle w:val="TAL"/>
              <w:rPr>
                <w:ins w:id="8644" w:author="28.541_CR0283R2_(Rel-16)_eNRM" w:date="2020-06-26T15:31:00Z"/>
                <w:rFonts w:ascii="Courier New" w:hAnsi="Courier New" w:cs="Courier New"/>
                <w:szCs w:val="18"/>
                <w:lang w:eastAsia="zh-CN"/>
              </w:rPr>
            </w:pPr>
            <w:ins w:id="8645" w:author="28.541_CR0283R2_(Rel-16)_eNRM" w:date="2020-06-26T15:31:00Z">
              <w:r>
                <w:rPr>
                  <w:rFonts w:ascii="Courier New" w:hAnsi="Courier New" w:cs="Courier New"/>
                  <w:szCs w:val="18"/>
                </w:rPr>
                <w:t>totalnrofSetIdof</w:t>
              </w:r>
              <w:r w:rsidRPr="00744355">
                <w:rPr>
                  <w:rFonts w:ascii="Courier New" w:hAnsi="Courier New" w:cs="Courier New"/>
                  <w:szCs w:val="18"/>
                </w:rPr>
                <w:t>RS2</w:t>
              </w:r>
            </w:ins>
          </w:p>
        </w:tc>
        <w:tc>
          <w:tcPr>
            <w:tcW w:w="1020" w:type="dxa"/>
          </w:tcPr>
          <w:p w:rsidR="00400802" w:rsidRDefault="00400802" w:rsidP="00527FC2">
            <w:pPr>
              <w:pStyle w:val="TAL"/>
              <w:jc w:val="center"/>
              <w:rPr>
                <w:ins w:id="8646" w:author="28.541_CR0283R2_(Rel-16)_eNRM" w:date="2020-06-26T15:31:00Z"/>
                <w:rFonts w:cs="Arial"/>
                <w:szCs w:val="18"/>
                <w:lang w:eastAsia="zh-CN"/>
              </w:rPr>
            </w:pPr>
            <w:ins w:id="8647" w:author="28.541_CR0283R2_(Rel-16)_eNRM" w:date="2020-06-26T15:31:00Z">
              <w:r>
                <w:rPr>
                  <w:rFonts w:cs="Arial"/>
                  <w:szCs w:val="18"/>
                  <w:lang w:eastAsia="zh-CN"/>
                </w:rPr>
                <w:t>O</w:t>
              </w:r>
            </w:ins>
          </w:p>
        </w:tc>
        <w:tc>
          <w:tcPr>
            <w:tcW w:w="1220" w:type="dxa"/>
          </w:tcPr>
          <w:p w:rsidR="00400802" w:rsidRPr="002B15AA" w:rsidRDefault="00400802" w:rsidP="00527FC2">
            <w:pPr>
              <w:pStyle w:val="TAL"/>
              <w:jc w:val="center"/>
              <w:rPr>
                <w:ins w:id="8648" w:author="28.541_CR0283R2_(Rel-16)_eNRM" w:date="2020-06-26T15:31:00Z"/>
                <w:rFonts w:cs="Arial"/>
              </w:rPr>
            </w:pPr>
            <w:ins w:id="8649" w:author="28.541_CR0283R2_(Rel-16)_eNRM" w:date="2020-06-26T15:31:00Z">
              <w:r w:rsidRPr="002B15AA">
                <w:rPr>
                  <w:rFonts w:cs="Arial"/>
                </w:rPr>
                <w:t>T</w:t>
              </w:r>
            </w:ins>
          </w:p>
        </w:tc>
        <w:tc>
          <w:tcPr>
            <w:tcW w:w="1179" w:type="dxa"/>
          </w:tcPr>
          <w:p w:rsidR="00400802" w:rsidRPr="002B15AA" w:rsidRDefault="00400802" w:rsidP="00527FC2">
            <w:pPr>
              <w:pStyle w:val="TAL"/>
              <w:jc w:val="center"/>
              <w:rPr>
                <w:ins w:id="8650" w:author="28.541_CR0283R2_(Rel-16)_eNRM" w:date="2020-06-26T15:31:00Z"/>
                <w:rFonts w:cs="Arial"/>
                <w:szCs w:val="18"/>
                <w:lang w:eastAsia="zh-CN"/>
              </w:rPr>
            </w:pPr>
            <w:ins w:id="8651" w:author="28.541_CR0283R2_(Rel-16)_eNRM" w:date="2020-06-26T15:31:00Z">
              <w:r w:rsidRPr="002B15AA">
                <w:rPr>
                  <w:rFonts w:cs="Arial"/>
                  <w:szCs w:val="18"/>
                  <w:lang w:eastAsia="zh-CN"/>
                </w:rPr>
                <w:t>T</w:t>
              </w:r>
            </w:ins>
          </w:p>
        </w:tc>
        <w:tc>
          <w:tcPr>
            <w:tcW w:w="1344" w:type="dxa"/>
          </w:tcPr>
          <w:p w:rsidR="00400802" w:rsidRPr="002B15AA" w:rsidRDefault="00400802" w:rsidP="00527FC2">
            <w:pPr>
              <w:pStyle w:val="TAL"/>
              <w:jc w:val="center"/>
              <w:rPr>
                <w:ins w:id="8652" w:author="28.541_CR0283R2_(Rel-16)_eNRM" w:date="2020-06-26T15:31:00Z"/>
                <w:rFonts w:cs="Arial"/>
              </w:rPr>
            </w:pPr>
            <w:ins w:id="8653" w:author="28.541_CR0283R2_(Rel-16)_eNRM" w:date="2020-06-26T15:31:00Z">
              <w:r w:rsidRPr="002B15AA">
                <w:rPr>
                  <w:rFonts w:cs="Arial"/>
                </w:rPr>
                <w:t>F</w:t>
              </w:r>
            </w:ins>
          </w:p>
        </w:tc>
        <w:tc>
          <w:tcPr>
            <w:tcW w:w="1516" w:type="dxa"/>
          </w:tcPr>
          <w:p w:rsidR="00400802" w:rsidRPr="002B15AA" w:rsidRDefault="00400802" w:rsidP="00527FC2">
            <w:pPr>
              <w:pStyle w:val="TAL"/>
              <w:jc w:val="center"/>
              <w:rPr>
                <w:ins w:id="8654" w:author="28.541_CR0283R2_(Rel-16)_eNRM" w:date="2020-06-26T15:31:00Z"/>
                <w:rFonts w:cs="Arial"/>
                <w:lang w:eastAsia="zh-CN"/>
              </w:rPr>
            </w:pPr>
            <w:ins w:id="8655" w:author="28.541_CR0283R2_(Rel-16)_eNRM" w:date="2020-06-26T15:31:00Z">
              <w:r w:rsidRPr="002B15AA">
                <w:rPr>
                  <w:rFonts w:cs="Arial"/>
                  <w:lang w:eastAsia="zh-CN"/>
                </w:rPr>
                <w:t>T</w:t>
              </w:r>
            </w:ins>
          </w:p>
        </w:tc>
      </w:tr>
      <w:tr w:rsidR="00400802" w:rsidRPr="002B15AA" w:rsidTr="00527FC2">
        <w:trPr>
          <w:cantSplit/>
          <w:trHeight w:val="236"/>
          <w:jc w:val="center"/>
          <w:ins w:id="8656" w:author="28.541_CR0283R2_(Rel-16)_eNRM" w:date="2020-06-26T15:31:00Z"/>
        </w:trPr>
        <w:tc>
          <w:tcPr>
            <w:tcW w:w="3350" w:type="dxa"/>
          </w:tcPr>
          <w:p w:rsidR="00400802" w:rsidRPr="002B15AA" w:rsidRDefault="00400802" w:rsidP="00527FC2">
            <w:pPr>
              <w:pStyle w:val="TAL"/>
              <w:rPr>
                <w:ins w:id="8657" w:author="28.541_CR0283R2_(Rel-16)_eNRM" w:date="2020-06-26T15:31:00Z"/>
                <w:rFonts w:ascii="Courier New" w:hAnsi="Courier New" w:cs="Courier New"/>
                <w:szCs w:val="18"/>
                <w:lang w:eastAsia="zh-CN"/>
              </w:rPr>
            </w:pPr>
            <w:ins w:id="8658" w:author="28.541_CR0283R2_(Rel-16)_eNRM" w:date="2020-06-26T15:31:00Z">
              <w:r>
                <w:rPr>
                  <w:rFonts w:ascii="Courier New" w:hAnsi="Courier New" w:cs="Courier New"/>
                  <w:szCs w:val="18"/>
                </w:rPr>
                <w:t>nrofConsecutiveRIM</w:t>
              </w:r>
              <w:r w:rsidRPr="00744355">
                <w:rPr>
                  <w:rFonts w:ascii="Courier New" w:hAnsi="Courier New" w:cs="Courier New"/>
                  <w:szCs w:val="18"/>
                </w:rPr>
                <w:t>RS1</w:t>
              </w:r>
            </w:ins>
          </w:p>
        </w:tc>
        <w:tc>
          <w:tcPr>
            <w:tcW w:w="1020" w:type="dxa"/>
          </w:tcPr>
          <w:p w:rsidR="00400802" w:rsidRDefault="00400802" w:rsidP="00527FC2">
            <w:pPr>
              <w:pStyle w:val="TAL"/>
              <w:jc w:val="center"/>
              <w:rPr>
                <w:ins w:id="8659" w:author="28.541_CR0283R2_(Rel-16)_eNRM" w:date="2020-06-26T15:31:00Z"/>
                <w:rFonts w:cs="Arial"/>
                <w:szCs w:val="18"/>
                <w:lang w:eastAsia="zh-CN"/>
              </w:rPr>
            </w:pPr>
            <w:ins w:id="8660" w:author="28.541_CR0283R2_(Rel-16)_eNRM" w:date="2020-06-26T15:31:00Z">
              <w:r w:rsidRPr="002B15AA">
                <w:t>M</w:t>
              </w:r>
            </w:ins>
          </w:p>
        </w:tc>
        <w:tc>
          <w:tcPr>
            <w:tcW w:w="1220" w:type="dxa"/>
          </w:tcPr>
          <w:p w:rsidR="00400802" w:rsidRPr="002B15AA" w:rsidRDefault="00400802" w:rsidP="00527FC2">
            <w:pPr>
              <w:pStyle w:val="TAL"/>
              <w:jc w:val="center"/>
              <w:rPr>
                <w:ins w:id="8661" w:author="28.541_CR0283R2_(Rel-16)_eNRM" w:date="2020-06-26T15:31:00Z"/>
                <w:rFonts w:cs="Arial"/>
              </w:rPr>
            </w:pPr>
            <w:ins w:id="8662" w:author="28.541_CR0283R2_(Rel-16)_eNRM" w:date="2020-06-26T15:31:00Z">
              <w:r w:rsidRPr="002B15AA">
                <w:rPr>
                  <w:rFonts w:cs="Arial"/>
                </w:rPr>
                <w:t>T</w:t>
              </w:r>
            </w:ins>
          </w:p>
        </w:tc>
        <w:tc>
          <w:tcPr>
            <w:tcW w:w="1179" w:type="dxa"/>
          </w:tcPr>
          <w:p w:rsidR="00400802" w:rsidRPr="002B15AA" w:rsidRDefault="00400802" w:rsidP="00527FC2">
            <w:pPr>
              <w:pStyle w:val="TAL"/>
              <w:jc w:val="center"/>
              <w:rPr>
                <w:ins w:id="8663" w:author="28.541_CR0283R2_(Rel-16)_eNRM" w:date="2020-06-26T15:31:00Z"/>
                <w:rFonts w:cs="Arial"/>
                <w:szCs w:val="18"/>
                <w:lang w:eastAsia="zh-CN"/>
              </w:rPr>
            </w:pPr>
            <w:ins w:id="8664" w:author="28.541_CR0283R2_(Rel-16)_eNRM" w:date="2020-06-26T15:31:00Z">
              <w:r w:rsidRPr="002B15AA">
                <w:rPr>
                  <w:rFonts w:cs="Arial"/>
                  <w:szCs w:val="18"/>
                  <w:lang w:eastAsia="zh-CN"/>
                </w:rPr>
                <w:t>T</w:t>
              </w:r>
            </w:ins>
          </w:p>
        </w:tc>
        <w:tc>
          <w:tcPr>
            <w:tcW w:w="1344" w:type="dxa"/>
          </w:tcPr>
          <w:p w:rsidR="00400802" w:rsidRPr="002B15AA" w:rsidRDefault="00400802" w:rsidP="00527FC2">
            <w:pPr>
              <w:pStyle w:val="TAL"/>
              <w:jc w:val="center"/>
              <w:rPr>
                <w:ins w:id="8665" w:author="28.541_CR0283R2_(Rel-16)_eNRM" w:date="2020-06-26T15:31:00Z"/>
                <w:rFonts w:cs="Arial"/>
              </w:rPr>
            </w:pPr>
            <w:ins w:id="8666" w:author="28.541_CR0283R2_(Rel-16)_eNRM" w:date="2020-06-26T15:31:00Z">
              <w:r w:rsidRPr="002B15AA">
                <w:rPr>
                  <w:rFonts w:cs="Arial"/>
                </w:rPr>
                <w:t>F</w:t>
              </w:r>
            </w:ins>
          </w:p>
        </w:tc>
        <w:tc>
          <w:tcPr>
            <w:tcW w:w="1516" w:type="dxa"/>
          </w:tcPr>
          <w:p w:rsidR="00400802" w:rsidRPr="002B15AA" w:rsidRDefault="00400802" w:rsidP="00527FC2">
            <w:pPr>
              <w:pStyle w:val="TAL"/>
              <w:jc w:val="center"/>
              <w:rPr>
                <w:ins w:id="8667" w:author="28.541_CR0283R2_(Rel-16)_eNRM" w:date="2020-06-26T15:31:00Z"/>
                <w:rFonts w:cs="Arial"/>
                <w:lang w:eastAsia="zh-CN"/>
              </w:rPr>
            </w:pPr>
            <w:ins w:id="8668" w:author="28.541_CR0283R2_(Rel-16)_eNRM" w:date="2020-06-26T15:31:00Z">
              <w:r w:rsidRPr="002B15AA">
                <w:rPr>
                  <w:rFonts w:cs="Arial"/>
                  <w:lang w:eastAsia="zh-CN"/>
                </w:rPr>
                <w:t>T</w:t>
              </w:r>
            </w:ins>
          </w:p>
        </w:tc>
      </w:tr>
      <w:tr w:rsidR="00400802" w:rsidRPr="002B15AA" w:rsidTr="00527FC2">
        <w:trPr>
          <w:cantSplit/>
          <w:trHeight w:val="236"/>
          <w:jc w:val="center"/>
          <w:ins w:id="8669" w:author="28.541_CR0283R2_(Rel-16)_eNRM" w:date="2020-06-26T15:31:00Z"/>
        </w:trPr>
        <w:tc>
          <w:tcPr>
            <w:tcW w:w="3350" w:type="dxa"/>
          </w:tcPr>
          <w:p w:rsidR="00400802" w:rsidRPr="002B15AA" w:rsidRDefault="00400802" w:rsidP="00527FC2">
            <w:pPr>
              <w:pStyle w:val="TAL"/>
              <w:rPr>
                <w:ins w:id="8670" w:author="28.541_CR0283R2_(Rel-16)_eNRM" w:date="2020-06-26T15:31:00Z"/>
                <w:rFonts w:ascii="Courier New" w:hAnsi="Courier New" w:cs="Courier New"/>
                <w:szCs w:val="18"/>
                <w:lang w:eastAsia="zh-CN"/>
              </w:rPr>
            </w:pPr>
            <w:ins w:id="8671" w:author="28.541_CR0283R2_(Rel-16)_eNRM" w:date="2020-06-26T15:31:00Z">
              <w:r>
                <w:rPr>
                  <w:rFonts w:ascii="Courier New" w:hAnsi="Courier New" w:cs="Courier New"/>
                  <w:szCs w:val="18"/>
                </w:rPr>
                <w:t>nrofConsecutiveRIM</w:t>
              </w:r>
              <w:r w:rsidRPr="00744355">
                <w:rPr>
                  <w:rFonts w:ascii="Courier New" w:hAnsi="Courier New" w:cs="Courier New"/>
                  <w:szCs w:val="18"/>
                </w:rPr>
                <w:t>RS2</w:t>
              </w:r>
            </w:ins>
          </w:p>
        </w:tc>
        <w:tc>
          <w:tcPr>
            <w:tcW w:w="1020" w:type="dxa"/>
          </w:tcPr>
          <w:p w:rsidR="00400802" w:rsidRDefault="00400802" w:rsidP="00527FC2">
            <w:pPr>
              <w:pStyle w:val="TAL"/>
              <w:jc w:val="center"/>
              <w:rPr>
                <w:ins w:id="8672" w:author="28.541_CR0283R2_(Rel-16)_eNRM" w:date="2020-06-26T15:31:00Z"/>
                <w:rFonts w:cs="Arial"/>
                <w:szCs w:val="18"/>
                <w:lang w:eastAsia="zh-CN"/>
              </w:rPr>
            </w:pPr>
            <w:ins w:id="8673" w:author="28.541_CR0283R2_(Rel-16)_eNRM" w:date="2020-06-26T15:31:00Z">
              <w:r>
                <w:rPr>
                  <w:rFonts w:cs="Arial"/>
                  <w:szCs w:val="18"/>
                  <w:lang w:eastAsia="zh-CN"/>
                </w:rPr>
                <w:t>O</w:t>
              </w:r>
            </w:ins>
          </w:p>
        </w:tc>
        <w:tc>
          <w:tcPr>
            <w:tcW w:w="1220" w:type="dxa"/>
          </w:tcPr>
          <w:p w:rsidR="00400802" w:rsidRPr="002B15AA" w:rsidRDefault="00400802" w:rsidP="00527FC2">
            <w:pPr>
              <w:pStyle w:val="TAL"/>
              <w:jc w:val="center"/>
              <w:rPr>
                <w:ins w:id="8674" w:author="28.541_CR0283R2_(Rel-16)_eNRM" w:date="2020-06-26T15:31:00Z"/>
                <w:rFonts w:cs="Arial"/>
              </w:rPr>
            </w:pPr>
            <w:ins w:id="8675" w:author="28.541_CR0283R2_(Rel-16)_eNRM" w:date="2020-06-26T15:31:00Z">
              <w:r w:rsidRPr="002B15AA">
                <w:rPr>
                  <w:rFonts w:cs="Arial"/>
                </w:rPr>
                <w:t>T</w:t>
              </w:r>
            </w:ins>
          </w:p>
        </w:tc>
        <w:tc>
          <w:tcPr>
            <w:tcW w:w="1179" w:type="dxa"/>
          </w:tcPr>
          <w:p w:rsidR="00400802" w:rsidRPr="002B15AA" w:rsidRDefault="00400802" w:rsidP="00527FC2">
            <w:pPr>
              <w:pStyle w:val="TAL"/>
              <w:jc w:val="center"/>
              <w:rPr>
                <w:ins w:id="8676" w:author="28.541_CR0283R2_(Rel-16)_eNRM" w:date="2020-06-26T15:31:00Z"/>
                <w:rFonts w:cs="Arial"/>
                <w:szCs w:val="18"/>
                <w:lang w:eastAsia="zh-CN"/>
              </w:rPr>
            </w:pPr>
            <w:ins w:id="8677" w:author="28.541_CR0283R2_(Rel-16)_eNRM" w:date="2020-06-26T15:31:00Z">
              <w:r w:rsidRPr="002B15AA">
                <w:rPr>
                  <w:rFonts w:cs="Arial"/>
                  <w:szCs w:val="18"/>
                  <w:lang w:eastAsia="zh-CN"/>
                </w:rPr>
                <w:t>T</w:t>
              </w:r>
            </w:ins>
          </w:p>
        </w:tc>
        <w:tc>
          <w:tcPr>
            <w:tcW w:w="1344" w:type="dxa"/>
          </w:tcPr>
          <w:p w:rsidR="00400802" w:rsidRPr="002B15AA" w:rsidRDefault="00400802" w:rsidP="00527FC2">
            <w:pPr>
              <w:pStyle w:val="TAL"/>
              <w:jc w:val="center"/>
              <w:rPr>
                <w:ins w:id="8678" w:author="28.541_CR0283R2_(Rel-16)_eNRM" w:date="2020-06-26T15:31:00Z"/>
                <w:rFonts w:cs="Arial"/>
              </w:rPr>
            </w:pPr>
            <w:ins w:id="8679" w:author="28.541_CR0283R2_(Rel-16)_eNRM" w:date="2020-06-26T15:31:00Z">
              <w:r w:rsidRPr="002B15AA">
                <w:rPr>
                  <w:rFonts w:cs="Arial"/>
                </w:rPr>
                <w:t>F</w:t>
              </w:r>
            </w:ins>
          </w:p>
        </w:tc>
        <w:tc>
          <w:tcPr>
            <w:tcW w:w="1516" w:type="dxa"/>
          </w:tcPr>
          <w:p w:rsidR="00400802" w:rsidRPr="002B15AA" w:rsidRDefault="00400802" w:rsidP="00527FC2">
            <w:pPr>
              <w:pStyle w:val="TAL"/>
              <w:jc w:val="center"/>
              <w:rPr>
                <w:ins w:id="8680" w:author="28.541_CR0283R2_(Rel-16)_eNRM" w:date="2020-06-26T15:31:00Z"/>
                <w:rFonts w:cs="Arial"/>
                <w:lang w:eastAsia="zh-CN"/>
              </w:rPr>
            </w:pPr>
            <w:ins w:id="8681" w:author="28.541_CR0283R2_(Rel-16)_eNRM" w:date="2020-06-26T15:31:00Z">
              <w:r w:rsidRPr="002B15AA">
                <w:rPr>
                  <w:rFonts w:cs="Arial"/>
                  <w:lang w:eastAsia="zh-CN"/>
                </w:rPr>
                <w:t>T</w:t>
              </w:r>
            </w:ins>
          </w:p>
        </w:tc>
      </w:tr>
      <w:tr w:rsidR="00400802" w:rsidRPr="002B15AA" w:rsidTr="00527FC2">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8682" w:author="CR0283" w:date="2020-06-17T18:49: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cantSplit/>
          <w:trHeight w:val="236"/>
          <w:jc w:val="center"/>
          <w:ins w:id="8683" w:author="28.541_CR0283R2_(Rel-16)_eNRM" w:date="2020-06-26T15:31:00Z"/>
          <w:trPrChange w:id="8684" w:author="CR0283" w:date="2020-06-17T18:49:00Z">
            <w:trPr>
              <w:gridBefore w:val="1"/>
              <w:cantSplit/>
              <w:trHeight w:val="236"/>
              <w:jc w:val="center"/>
            </w:trPr>
          </w:trPrChange>
        </w:trPr>
        <w:tc>
          <w:tcPr>
            <w:tcW w:w="3350" w:type="dxa"/>
            <w:tcBorders>
              <w:top w:val="single" w:sz="4" w:space="0" w:color="auto"/>
              <w:left w:val="single" w:sz="4" w:space="0" w:color="auto"/>
              <w:bottom w:val="single" w:sz="4" w:space="0" w:color="auto"/>
              <w:right w:val="single" w:sz="4" w:space="0" w:color="auto"/>
            </w:tcBorders>
            <w:shd w:val="clear" w:color="auto" w:fill="auto"/>
            <w:vAlign w:val="center"/>
            <w:tcPrChange w:id="8685" w:author="CR0283" w:date="2020-06-17T18:49:00Z">
              <w:tcPr>
                <w:tcW w:w="3350" w:type="dxa"/>
                <w:gridSpan w:val="2"/>
              </w:tcPr>
            </w:tcPrChange>
          </w:tcPr>
          <w:p w:rsidR="00400802" w:rsidRDefault="00400802" w:rsidP="00527FC2">
            <w:pPr>
              <w:pStyle w:val="TAL"/>
              <w:rPr>
                <w:ins w:id="8686" w:author="28.541_CR0283R2_(Rel-16)_eNRM" w:date="2020-06-26T15:31:00Z"/>
                <w:rFonts w:ascii="Courier New" w:hAnsi="Courier New" w:cs="Courier New"/>
                <w:szCs w:val="18"/>
              </w:rPr>
            </w:pPr>
            <w:ins w:id="8687" w:author="28.541_CR0283R2_(Rel-16)_eNRM" w:date="2020-06-26T15:31:00Z">
              <w:r w:rsidRPr="00B632D9">
                <w:rPr>
                  <w:rFonts w:ascii="Courier New" w:hAnsi="Courier New" w:cs="Courier New"/>
                  <w:szCs w:val="18"/>
                  <w:rPrChange w:id="8688" w:author="CR0283" w:date="2020-06-17T18:49:00Z">
                    <w:rPr>
                      <w:rFonts w:cs="Arial"/>
                      <w:sz w:val="16"/>
                      <w:szCs w:val="16"/>
                    </w:rPr>
                  </w:rPrChange>
                </w:rPr>
                <w:t>consecutiveRIMRS1List</w:t>
              </w:r>
            </w:ins>
          </w:p>
        </w:tc>
        <w:tc>
          <w:tcPr>
            <w:tcW w:w="1020" w:type="dxa"/>
            <w:tcPrChange w:id="8689" w:author="CR0283" w:date="2020-06-17T18:49:00Z">
              <w:tcPr>
                <w:tcW w:w="1020" w:type="dxa"/>
                <w:gridSpan w:val="2"/>
              </w:tcPr>
            </w:tcPrChange>
          </w:tcPr>
          <w:p w:rsidR="00400802" w:rsidRDefault="00400802" w:rsidP="00527FC2">
            <w:pPr>
              <w:pStyle w:val="TAL"/>
              <w:jc w:val="center"/>
              <w:rPr>
                <w:ins w:id="8690" w:author="28.541_CR0283R2_(Rel-16)_eNRM" w:date="2020-06-26T15:31:00Z"/>
                <w:rFonts w:cs="Arial"/>
                <w:szCs w:val="18"/>
                <w:lang w:eastAsia="zh-CN"/>
              </w:rPr>
            </w:pPr>
            <w:ins w:id="8691" w:author="28.541_CR0283R2_(Rel-16)_eNRM" w:date="2020-06-26T15:31:00Z">
              <w:r>
                <w:rPr>
                  <w:rFonts w:cs="Arial"/>
                  <w:szCs w:val="18"/>
                  <w:lang w:eastAsia="zh-CN"/>
                </w:rPr>
                <w:t>M</w:t>
              </w:r>
            </w:ins>
          </w:p>
        </w:tc>
        <w:tc>
          <w:tcPr>
            <w:tcW w:w="1220" w:type="dxa"/>
            <w:tcPrChange w:id="8692" w:author="CR0283" w:date="2020-06-17T18:49:00Z">
              <w:tcPr>
                <w:tcW w:w="1220" w:type="dxa"/>
                <w:gridSpan w:val="2"/>
              </w:tcPr>
            </w:tcPrChange>
          </w:tcPr>
          <w:p w:rsidR="00400802" w:rsidRPr="002B15AA" w:rsidRDefault="00400802" w:rsidP="00527FC2">
            <w:pPr>
              <w:pStyle w:val="TAL"/>
              <w:jc w:val="center"/>
              <w:rPr>
                <w:ins w:id="8693" w:author="28.541_CR0283R2_(Rel-16)_eNRM" w:date="2020-06-26T15:31:00Z"/>
                <w:rFonts w:cs="Arial"/>
              </w:rPr>
            </w:pPr>
            <w:ins w:id="8694" w:author="28.541_CR0283R2_(Rel-16)_eNRM" w:date="2020-06-26T15:31:00Z">
              <w:r w:rsidRPr="002B15AA">
                <w:rPr>
                  <w:rFonts w:cs="Arial"/>
                </w:rPr>
                <w:t>T</w:t>
              </w:r>
            </w:ins>
          </w:p>
        </w:tc>
        <w:tc>
          <w:tcPr>
            <w:tcW w:w="1179" w:type="dxa"/>
            <w:tcPrChange w:id="8695" w:author="CR0283" w:date="2020-06-17T18:49:00Z">
              <w:tcPr>
                <w:tcW w:w="1179" w:type="dxa"/>
                <w:gridSpan w:val="2"/>
              </w:tcPr>
            </w:tcPrChange>
          </w:tcPr>
          <w:p w:rsidR="00400802" w:rsidRPr="002B15AA" w:rsidRDefault="00400802" w:rsidP="00527FC2">
            <w:pPr>
              <w:pStyle w:val="TAL"/>
              <w:jc w:val="center"/>
              <w:rPr>
                <w:ins w:id="8696" w:author="28.541_CR0283R2_(Rel-16)_eNRM" w:date="2020-06-26T15:31:00Z"/>
                <w:rFonts w:cs="Arial"/>
                <w:szCs w:val="18"/>
                <w:lang w:eastAsia="zh-CN"/>
              </w:rPr>
            </w:pPr>
            <w:ins w:id="8697" w:author="28.541_CR0283R2_(Rel-16)_eNRM" w:date="2020-06-26T15:31:00Z">
              <w:r w:rsidRPr="002B15AA">
                <w:rPr>
                  <w:rFonts w:cs="Arial"/>
                  <w:szCs w:val="18"/>
                  <w:lang w:eastAsia="zh-CN"/>
                </w:rPr>
                <w:t>T</w:t>
              </w:r>
            </w:ins>
          </w:p>
        </w:tc>
        <w:tc>
          <w:tcPr>
            <w:tcW w:w="1344" w:type="dxa"/>
            <w:tcPrChange w:id="8698" w:author="CR0283" w:date="2020-06-17T18:49:00Z">
              <w:tcPr>
                <w:tcW w:w="1344" w:type="dxa"/>
                <w:gridSpan w:val="2"/>
              </w:tcPr>
            </w:tcPrChange>
          </w:tcPr>
          <w:p w:rsidR="00400802" w:rsidRPr="002B15AA" w:rsidRDefault="00400802" w:rsidP="00527FC2">
            <w:pPr>
              <w:pStyle w:val="TAL"/>
              <w:jc w:val="center"/>
              <w:rPr>
                <w:ins w:id="8699" w:author="28.541_CR0283R2_(Rel-16)_eNRM" w:date="2020-06-26T15:31:00Z"/>
                <w:rFonts w:cs="Arial"/>
              </w:rPr>
            </w:pPr>
            <w:ins w:id="8700" w:author="28.541_CR0283R2_(Rel-16)_eNRM" w:date="2020-06-26T15:31:00Z">
              <w:r w:rsidRPr="002B15AA">
                <w:rPr>
                  <w:rFonts w:cs="Arial"/>
                </w:rPr>
                <w:t>F</w:t>
              </w:r>
            </w:ins>
          </w:p>
        </w:tc>
        <w:tc>
          <w:tcPr>
            <w:tcW w:w="1516" w:type="dxa"/>
            <w:tcPrChange w:id="8701" w:author="CR0283" w:date="2020-06-17T18:49:00Z">
              <w:tcPr>
                <w:tcW w:w="1516" w:type="dxa"/>
                <w:gridSpan w:val="2"/>
              </w:tcPr>
            </w:tcPrChange>
          </w:tcPr>
          <w:p w:rsidR="00400802" w:rsidRPr="002B15AA" w:rsidRDefault="00400802" w:rsidP="00527FC2">
            <w:pPr>
              <w:pStyle w:val="TAL"/>
              <w:jc w:val="center"/>
              <w:rPr>
                <w:ins w:id="8702" w:author="28.541_CR0283R2_(Rel-16)_eNRM" w:date="2020-06-26T15:31:00Z"/>
                <w:rFonts w:cs="Arial"/>
                <w:lang w:eastAsia="zh-CN"/>
              </w:rPr>
            </w:pPr>
            <w:ins w:id="8703" w:author="28.541_CR0283R2_(Rel-16)_eNRM" w:date="2020-06-26T15:31:00Z">
              <w:r w:rsidRPr="002B15AA">
                <w:rPr>
                  <w:rFonts w:cs="Arial"/>
                  <w:lang w:eastAsia="zh-CN"/>
                </w:rPr>
                <w:t>T</w:t>
              </w:r>
            </w:ins>
          </w:p>
        </w:tc>
      </w:tr>
      <w:tr w:rsidR="00400802" w:rsidRPr="002B15AA" w:rsidTr="00527FC2">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8704" w:author="CR0283" w:date="2020-06-17T18:49: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cantSplit/>
          <w:trHeight w:val="236"/>
          <w:jc w:val="center"/>
          <w:ins w:id="8705" w:author="28.541_CR0283R2_(Rel-16)_eNRM" w:date="2020-06-26T15:31:00Z"/>
          <w:trPrChange w:id="8706" w:author="CR0283" w:date="2020-06-17T18:49:00Z">
            <w:trPr>
              <w:gridBefore w:val="1"/>
              <w:cantSplit/>
              <w:trHeight w:val="236"/>
              <w:jc w:val="center"/>
            </w:trPr>
          </w:trPrChange>
        </w:trPr>
        <w:tc>
          <w:tcPr>
            <w:tcW w:w="3350" w:type="dxa"/>
            <w:tcBorders>
              <w:top w:val="nil"/>
              <w:left w:val="single" w:sz="4" w:space="0" w:color="auto"/>
              <w:bottom w:val="single" w:sz="4" w:space="0" w:color="auto"/>
              <w:right w:val="single" w:sz="4" w:space="0" w:color="auto"/>
            </w:tcBorders>
            <w:shd w:val="clear" w:color="auto" w:fill="auto"/>
            <w:vAlign w:val="center"/>
            <w:tcPrChange w:id="8707" w:author="CR0283" w:date="2020-06-17T18:49:00Z">
              <w:tcPr>
                <w:tcW w:w="3350" w:type="dxa"/>
                <w:gridSpan w:val="2"/>
              </w:tcPr>
            </w:tcPrChange>
          </w:tcPr>
          <w:p w:rsidR="00400802" w:rsidRDefault="00400802" w:rsidP="00527FC2">
            <w:pPr>
              <w:pStyle w:val="TAL"/>
              <w:rPr>
                <w:ins w:id="8708" w:author="28.541_CR0283R2_(Rel-16)_eNRM" w:date="2020-06-26T15:31:00Z"/>
                <w:rFonts w:ascii="Courier New" w:hAnsi="Courier New" w:cs="Courier New"/>
                <w:szCs w:val="18"/>
              </w:rPr>
            </w:pPr>
            <w:ins w:id="8709" w:author="28.541_CR0283R2_(Rel-16)_eNRM" w:date="2020-06-26T15:31:00Z">
              <w:r w:rsidRPr="00B632D9">
                <w:rPr>
                  <w:rFonts w:ascii="Courier New" w:hAnsi="Courier New" w:cs="Courier New"/>
                  <w:szCs w:val="18"/>
                  <w:rPrChange w:id="8710" w:author="CR0283" w:date="2020-06-17T18:49:00Z">
                    <w:rPr>
                      <w:rFonts w:cs="Arial"/>
                      <w:sz w:val="16"/>
                      <w:szCs w:val="16"/>
                    </w:rPr>
                  </w:rPrChange>
                </w:rPr>
                <w:t>consecutiveRIMRS2List</w:t>
              </w:r>
            </w:ins>
          </w:p>
        </w:tc>
        <w:tc>
          <w:tcPr>
            <w:tcW w:w="1020" w:type="dxa"/>
            <w:tcPrChange w:id="8711" w:author="CR0283" w:date="2020-06-17T18:49:00Z">
              <w:tcPr>
                <w:tcW w:w="1020" w:type="dxa"/>
                <w:gridSpan w:val="2"/>
              </w:tcPr>
            </w:tcPrChange>
          </w:tcPr>
          <w:p w:rsidR="00400802" w:rsidRDefault="00400802" w:rsidP="00527FC2">
            <w:pPr>
              <w:pStyle w:val="TAL"/>
              <w:jc w:val="center"/>
              <w:rPr>
                <w:ins w:id="8712" w:author="28.541_CR0283R2_(Rel-16)_eNRM" w:date="2020-06-26T15:31:00Z"/>
                <w:rFonts w:cs="Arial"/>
                <w:szCs w:val="18"/>
                <w:lang w:eastAsia="zh-CN"/>
              </w:rPr>
            </w:pPr>
            <w:ins w:id="8713" w:author="28.541_CR0283R2_(Rel-16)_eNRM" w:date="2020-06-26T15:31:00Z">
              <w:r>
                <w:rPr>
                  <w:rFonts w:cs="Arial"/>
                  <w:szCs w:val="18"/>
                  <w:lang w:eastAsia="zh-CN"/>
                </w:rPr>
                <w:t>M</w:t>
              </w:r>
            </w:ins>
          </w:p>
        </w:tc>
        <w:tc>
          <w:tcPr>
            <w:tcW w:w="1220" w:type="dxa"/>
            <w:tcPrChange w:id="8714" w:author="CR0283" w:date="2020-06-17T18:49:00Z">
              <w:tcPr>
                <w:tcW w:w="1220" w:type="dxa"/>
                <w:gridSpan w:val="2"/>
              </w:tcPr>
            </w:tcPrChange>
          </w:tcPr>
          <w:p w:rsidR="00400802" w:rsidRPr="002B15AA" w:rsidRDefault="00400802" w:rsidP="00527FC2">
            <w:pPr>
              <w:pStyle w:val="TAL"/>
              <w:jc w:val="center"/>
              <w:rPr>
                <w:ins w:id="8715" w:author="28.541_CR0283R2_(Rel-16)_eNRM" w:date="2020-06-26T15:31:00Z"/>
                <w:rFonts w:cs="Arial"/>
              </w:rPr>
            </w:pPr>
            <w:ins w:id="8716" w:author="28.541_CR0283R2_(Rel-16)_eNRM" w:date="2020-06-26T15:31:00Z">
              <w:r w:rsidRPr="002B15AA">
                <w:rPr>
                  <w:rFonts w:cs="Arial"/>
                </w:rPr>
                <w:t>T</w:t>
              </w:r>
            </w:ins>
          </w:p>
        </w:tc>
        <w:tc>
          <w:tcPr>
            <w:tcW w:w="1179" w:type="dxa"/>
            <w:tcPrChange w:id="8717" w:author="CR0283" w:date="2020-06-17T18:49:00Z">
              <w:tcPr>
                <w:tcW w:w="1179" w:type="dxa"/>
                <w:gridSpan w:val="2"/>
              </w:tcPr>
            </w:tcPrChange>
          </w:tcPr>
          <w:p w:rsidR="00400802" w:rsidRPr="002B15AA" w:rsidRDefault="00400802" w:rsidP="00527FC2">
            <w:pPr>
              <w:pStyle w:val="TAL"/>
              <w:jc w:val="center"/>
              <w:rPr>
                <w:ins w:id="8718" w:author="28.541_CR0283R2_(Rel-16)_eNRM" w:date="2020-06-26T15:31:00Z"/>
                <w:rFonts w:cs="Arial"/>
                <w:szCs w:val="18"/>
                <w:lang w:eastAsia="zh-CN"/>
              </w:rPr>
            </w:pPr>
            <w:ins w:id="8719" w:author="28.541_CR0283R2_(Rel-16)_eNRM" w:date="2020-06-26T15:31:00Z">
              <w:r w:rsidRPr="002B15AA">
                <w:rPr>
                  <w:rFonts w:cs="Arial"/>
                  <w:szCs w:val="18"/>
                  <w:lang w:eastAsia="zh-CN"/>
                </w:rPr>
                <w:t>T</w:t>
              </w:r>
            </w:ins>
          </w:p>
        </w:tc>
        <w:tc>
          <w:tcPr>
            <w:tcW w:w="1344" w:type="dxa"/>
            <w:tcPrChange w:id="8720" w:author="CR0283" w:date="2020-06-17T18:49:00Z">
              <w:tcPr>
                <w:tcW w:w="1344" w:type="dxa"/>
                <w:gridSpan w:val="2"/>
              </w:tcPr>
            </w:tcPrChange>
          </w:tcPr>
          <w:p w:rsidR="00400802" w:rsidRPr="002B15AA" w:rsidRDefault="00400802" w:rsidP="00527FC2">
            <w:pPr>
              <w:pStyle w:val="TAL"/>
              <w:jc w:val="center"/>
              <w:rPr>
                <w:ins w:id="8721" w:author="28.541_CR0283R2_(Rel-16)_eNRM" w:date="2020-06-26T15:31:00Z"/>
                <w:rFonts w:cs="Arial"/>
              </w:rPr>
            </w:pPr>
            <w:ins w:id="8722" w:author="28.541_CR0283R2_(Rel-16)_eNRM" w:date="2020-06-26T15:31:00Z">
              <w:r w:rsidRPr="002B15AA">
                <w:rPr>
                  <w:rFonts w:cs="Arial"/>
                </w:rPr>
                <w:t>F</w:t>
              </w:r>
            </w:ins>
          </w:p>
        </w:tc>
        <w:tc>
          <w:tcPr>
            <w:tcW w:w="1516" w:type="dxa"/>
            <w:tcPrChange w:id="8723" w:author="CR0283" w:date="2020-06-17T18:49:00Z">
              <w:tcPr>
                <w:tcW w:w="1516" w:type="dxa"/>
                <w:gridSpan w:val="2"/>
              </w:tcPr>
            </w:tcPrChange>
          </w:tcPr>
          <w:p w:rsidR="00400802" w:rsidRPr="002B15AA" w:rsidRDefault="00400802" w:rsidP="00527FC2">
            <w:pPr>
              <w:pStyle w:val="TAL"/>
              <w:jc w:val="center"/>
              <w:rPr>
                <w:ins w:id="8724" w:author="28.541_CR0283R2_(Rel-16)_eNRM" w:date="2020-06-26T15:31:00Z"/>
                <w:rFonts w:cs="Arial"/>
                <w:lang w:eastAsia="zh-CN"/>
              </w:rPr>
            </w:pPr>
            <w:ins w:id="8725" w:author="28.541_CR0283R2_(Rel-16)_eNRM" w:date="2020-06-26T15:31:00Z">
              <w:r w:rsidRPr="002B15AA">
                <w:rPr>
                  <w:rFonts w:cs="Arial"/>
                  <w:lang w:eastAsia="zh-CN"/>
                </w:rPr>
                <w:t>T</w:t>
              </w:r>
            </w:ins>
          </w:p>
        </w:tc>
      </w:tr>
      <w:tr w:rsidR="00400802" w:rsidRPr="002B15AA" w:rsidTr="00527FC2">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8726" w:author="CR0283" w:date="2020-06-17T18:49: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cantSplit/>
          <w:trHeight w:val="236"/>
          <w:jc w:val="center"/>
          <w:ins w:id="8727" w:author="28.541_CR0283R2_(Rel-16)_eNRM" w:date="2020-06-26T15:31:00Z"/>
          <w:trPrChange w:id="8728" w:author="CR0283" w:date="2020-06-17T18:49:00Z">
            <w:trPr>
              <w:gridBefore w:val="1"/>
              <w:cantSplit/>
              <w:trHeight w:val="236"/>
              <w:jc w:val="center"/>
            </w:trPr>
          </w:trPrChange>
        </w:trPr>
        <w:tc>
          <w:tcPr>
            <w:tcW w:w="3350" w:type="dxa"/>
            <w:tcBorders>
              <w:top w:val="nil"/>
              <w:left w:val="single" w:sz="4" w:space="0" w:color="auto"/>
              <w:bottom w:val="single" w:sz="4" w:space="0" w:color="auto"/>
              <w:right w:val="single" w:sz="4" w:space="0" w:color="auto"/>
            </w:tcBorders>
            <w:shd w:val="clear" w:color="auto" w:fill="auto"/>
            <w:vAlign w:val="center"/>
            <w:tcPrChange w:id="8729" w:author="CR0283" w:date="2020-06-17T18:49:00Z">
              <w:tcPr>
                <w:tcW w:w="3350" w:type="dxa"/>
                <w:gridSpan w:val="2"/>
              </w:tcPr>
            </w:tcPrChange>
          </w:tcPr>
          <w:p w:rsidR="00400802" w:rsidRDefault="00400802" w:rsidP="00527FC2">
            <w:pPr>
              <w:pStyle w:val="TAL"/>
              <w:rPr>
                <w:ins w:id="8730" w:author="28.541_CR0283R2_(Rel-16)_eNRM" w:date="2020-06-26T15:31:00Z"/>
                <w:rFonts w:ascii="Courier New" w:hAnsi="Courier New" w:cs="Courier New"/>
                <w:szCs w:val="18"/>
              </w:rPr>
            </w:pPr>
            <w:ins w:id="8731" w:author="28.541_CR0283R2_(Rel-16)_eNRM" w:date="2020-06-26T15:31:00Z">
              <w:r w:rsidRPr="00B632D9">
                <w:rPr>
                  <w:rFonts w:ascii="Courier New" w:hAnsi="Courier New" w:cs="Courier New"/>
                  <w:szCs w:val="18"/>
                  <w:rPrChange w:id="8732" w:author="CR0283" w:date="2020-06-17T18:49:00Z">
                    <w:rPr>
                      <w:rFonts w:cs="Arial"/>
                      <w:sz w:val="16"/>
                      <w:szCs w:val="16"/>
                    </w:rPr>
                  </w:rPrChange>
                </w:rPr>
                <w:t>enablenearfarIndicationRS1</w:t>
              </w:r>
            </w:ins>
          </w:p>
        </w:tc>
        <w:tc>
          <w:tcPr>
            <w:tcW w:w="1020" w:type="dxa"/>
            <w:tcPrChange w:id="8733" w:author="CR0283" w:date="2020-06-17T18:49:00Z">
              <w:tcPr>
                <w:tcW w:w="1020" w:type="dxa"/>
                <w:gridSpan w:val="2"/>
              </w:tcPr>
            </w:tcPrChange>
          </w:tcPr>
          <w:p w:rsidR="00400802" w:rsidRDefault="00400802" w:rsidP="00527FC2">
            <w:pPr>
              <w:pStyle w:val="TAL"/>
              <w:jc w:val="center"/>
              <w:rPr>
                <w:ins w:id="8734" w:author="28.541_CR0283R2_(Rel-16)_eNRM" w:date="2020-06-26T15:31:00Z"/>
                <w:rFonts w:cs="Arial"/>
                <w:szCs w:val="18"/>
                <w:lang w:eastAsia="zh-CN"/>
              </w:rPr>
            </w:pPr>
            <w:ins w:id="8735" w:author="28.541_CR0283R2_(Rel-16)_eNRM" w:date="2020-06-26T15:31:00Z">
              <w:r>
                <w:rPr>
                  <w:rFonts w:cs="Arial"/>
                  <w:szCs w:val="18"/>
                  <w:lang w:eastAsia="zh-CN"/>
                </w:rPr>
                <w:t>O</w:t>
              </w:r>
            </w:ins>
          </w:p>
        </w:tc>
        <w:tc>
          <w:tcPr>
            <w:tcW w:w="1220" w:type="dxa"/>
            <w:tcPrChange w:id="8736" w:author="CR0283" w:date="2020-06-17T18:49:00Z">
              <w:tcPr>
                <w:tcW w:w="1220" w:type="dxa"/>
                <w:gridSpan w:val="2"/>
              </w:tcPr>
            </w:tcPrChange>
          </w:tcPr>
          <w:p w:rsidR="00400802" w:rsidRPr="002B15AA" w:rsidRDefault="00400802" w:rsidP="00527FC2">
            <w:pPr>
              <w:pStyle w:val="TAL"/>
              <w:jc w:val="center"/>
              <w:rPr>
                <w:ins w:id="8737" w:author="28.541_CR0283R2_(Rel-16)_eNRM" w:date="2020-06-26T15:31:00Z"/>
                <w:rFonts w:cs="Arial"/>
              </w:rPr>
            </w:pPr>
            <w:ins w:id="8738" w:author="28.541_CR0283R2_(Rel-16)_eNRM" w:date="2020-06-26T15:31:00Z">
              <w:r w:rsidRPr="002B15AA">
                <w:rPr>
                  <w:rFonts w:cs="Arial"/>
                </w:rPr>
                <w:t>T</w:t>
              </w:r>
            </w:ins>
          </w:p>
        </w:tc>
        <w:tc>
          <w:tcPr>
            <w:tcW w:w="1179" w:type="dxa"/>
            <w:tcPrChange w:id="8739" w:author="CR0283" w:date="2020-06-17T18:49:00Z">
              <w:tcPr>
                <w:tcW w:w="1179" w:type="dxa"/>
                <w:gridSpan w:val="2"/>
              </w:tcPr>
            </w:tcPrChange>
          </w:tcPr>
          <w:p w:rsidR="00400802" w:rsidRPr="002B15AA" w:rsidRDefault="00400802" w:rsidP="00527FC2">
            <w:pPr>
              <w:pStyle w:val="TAL"/>
              <w:jc w:val="center"/>
              <w:rPr>
                <w:ins w:id="8740" w:author="28.541_CR0283R2_(Rel-16)_eNRM" w:date="2020-06-26T15:31:00Z"/>
                <w:rFonts w:cs="Arial"/>
                <w:szCs w:val="18"/>
                <w:lang w:eastAsia="zh-CN"/>
              </w:rPr>
            </w:pPr>
            <w:ins w:id="8741" w:author="28.541_CR0283R2_(Rel-16)_eNRM" w:date="2020-06-26T15:31:00Z">
              <w:r w:rsidRPr="002B15AA">
                <w:rPr>
                  <w:rFonts w:cs="Arial"/>
                  <w:szCs w:val="18"/>
                  <w:lang w:eastAsia="zh-CN"/>
                </w:rPr>
                <w:t>T</w:t>
              </w:r>
            </w:ins>
          </w:p>
        </w:tc>
        <w:tc>
          <w:tcPr>
            <w:tcW w:w="1344" w:type="dxa"/>
            <w:tcPrChange w:id="8742" w:author="CR0283" w:date="2020-06-17T18:49:00Z">
              <w:tcPr>
                <w:tcW w:w="1344" w:type="dxa"/>
                <w:gridSpan w:val="2"/>
              </w:tcPr>
            </w:tcPrChange>
          </w:tcPr>
          <w:p w:rsidR="00400802" w:rsidRPr="002B15AA" w:rsidRDefault="00400802" w:rsidP="00527FC2">
            <w:pPr>
              <w:pStyle w:val="TAL"/>
              <w:jc w:val="center"/>
              <w:rPr>
                <w:ins w:id="8743" w:author="28.541_CR0283R2_(Rel-16)_eNRM" w:date="2020-06-26T15:31:00Z"/>
                <w:rFonts w:cs="Arial"/>
              </w:rPr>
            </w:pPr>
            <w:ins w:id="8744" w:author="28.541_CR0283R2_(Rel-16)_eNRM" w:date="2020-06-26T15:31:00Z">
              <w:r w:rsidRPr="002B15AA">
                <w:rPr>
                  <w:rFonts w:cs="Arial"/>
                </w:rPr>
                <w:t>F</w:t>
              </w:r>
            </w:ins>
          </w:p>
        </w:tc>
        <w:tc>
          <w:tcPr>
            <w:tcW w:w="1516" w:type="dxa"/>
            <w:tcPrChange w:id="8745" w:author="CR0283" w:date="2020-06-17T18:49:00Z">
              <w:tcPr>
                <w:tcW w:w="1516" w:type="dxa"/>
                <w:gridSpan w:val="2"/>
              </w:tcPr>
            </w:tcPrChange>
          </w:tcPr>
          <w:p w:rsidR="00400802" w:rsidRPr="002B15AA" w:rsidRDefault="00400802" w:rsidP="00527FC2">
            <w:pPr>
              <w:pStyle w:val="TAL"/>
              <w:jc w:val="center"/>
              <w:rPr>
                <w:ins w:id="8746" w:author="28.541_CR0283R2_(Rel-16)_eNRM" w:date="2020-06-26T15:31:00Z"/>
                <w:rFonts w:cs="Arial"/>
                <w:lang w:eastAsia="zh-CN"/>
              </w:rPr>
            </w:pPr>
            <w:ins w:id="8747" w:author="28.541_CR0283R2_(Rel-16)_eNRM" w:date="2020-06-26T15:31:00Z">
              <w:r w:rsidRPr="002B15AA">
                <w:rPr>
                  <w:rFonts w:cs="Arial"/>
                  <w:lang w:eastAsia="zh-CN"/>
                </w:rPr>
                <w:t>T</w:t>
              </w:r>
            </w:ins>
          </w:p>
        </w:tc>
      </w:tr>
      <w:tr w:rsidR="00400802" w:rsidRPr="002B15AA" w:rsidTr="00527FC2">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8748" w:author="CR0283" w:date="2020-06-17T18:49: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cantSplit/>
          <w:trHeight w:val="236"/>
          <w:jc w:val="center"/>
          <w:ins w:id="8749" w:author="28.541_CR0283R2_(Rel-16)_eNRM" w:date="2020-06-26T15:31:00Z"/>
          <w:trPrChange w:id="8750" w:author="CR0283" w:date="2020-06-17T18:49:00Z">
            <w:trPr>
              <w:gridBefore w:val="1"/>
              <w:cantSplit/>
              <w:trHeight w:val="236"/>
              <w:jc w:val="center"/>
            </w:trPr>
          </w:trPrChange>
        </w:trPr>
        <w:tc>
          <w:tcPr>
            <w:tcW w:w="3350" w:type="dxa"/>
            <w:tcBorders>
              <w:top w:val="nil"/>
              <w:left w:val="single" w:sz="4" w:space="0" w:color="auto"/>
              <w:bottom w:val="single" w:sz="4" w:space="0" w:color="auto"/>
              <w:right w:val="single" w:sz="4" w:space="0" w:color="auto"/>
            </w:tcBorders>
            <w:shd w:val="clear" w:color="auto" w:fill="auto"/>
            <w:vAlign w:val="center"/>
            <w:tcPrChange w:id="8751" w:author="CR0283" w:date="2020-06-17T18:49:00Z">
              <w:tcPr>
                <w:tcW w:w="3350" w:type="dxa"/>
                <w:gridSpan w:val="2"/>
              </w:tcPr>
            </w:tcPrChange>
          </w:tcPr>
          <w:p w:rsidR="00400802" w:rsidRDefault="00400802" w:rsidP="00527FC2">
            <w:pPr>
              <w:pStyle w:val="TAL"/>
              <w:rPr>
                <w:ins w:id="8752" w:author="28.541_CR0283R2_(Rel-16)_eNRM" w:date="2020-06-26T15:31:00Z"/>
                <w:rFonts w:ascii="Courier New" w:hAnsi="Courier New" w:cs="Courier New"/>
                <w:szCs w:val="18"/>
              </w:rPr>
            </w:pPr>
            <w:ins w:id="8753" w:author="28.541_CR0283R2_(Rel-16)_eNRM" w:date="2020-06-26T15:31:00Z">
              <w:r w:rsidRPr="00B632D9">
                <w:rPr>
                  <w:rFonts w:ascii="Courier New" w:hAnsi="Courier New" w:cs="Courier New"/>
                  <w:szCs w:val="18"/>
                  <w:rPrChange w:id="8754" w:author="CR0283" w:date="2020-06-17T18:49:00Z">
                    <w:rPr>
                      <w:rFonts w:cs="Arial"/>
                      <w:sz w:val="16"/>
                      <w:szCs w:val="16"/>
                    </w:rPr>
                  </w:rPrChange>
                </w:rPr>
                <w:t>enablenearfarIndicationRS2</w:t>
              </w:r>
            </w:ins>
          </w:p>
        </w:tc>
        <w:tc>
          <w:tcPr>
            <w:tcW w:w="1020" w:type="dxa"/>
            <w:tcPrChange w:id="8755" w:author="CR0283" w:date="2020-06-17T18:49:00Z">
              <w:tcPr>
                <w:tcW w:w="1020" w:type="dxa"/>
                <w:gridSpan w:val="2"/>
              </w:tcPr>
            </w:tcPrChange>
          </w:tcPr>
          <w:p w:rsidR="00400802" w:rsidRDefault="00400802" w:rsidP="00527FC2">
            <w:pPr>
              <w:pStyle w:val="TAL"/>
              <w:jc w:val="center"/>
              <w:rPr>
                <w:ins w:id="8756" w:author="28.541_CR0283R2_(Rel-16)_eNRM" w:date="2020-06-26T15:31:00Z"/>
                <w:rFonts w:cs="Arial"/>
                <w:szCs w:val="18"/>
                <w:lang w:eastAsia="zh-CN"/>
              </w:rPr>
            </w:pPr>
            <w:ins w:id="8757" w:author="28.541_CR0283R2_(Rel-16)_eNRM" w:date="2020-06-26T15:31:00Z">
              <w:r>
                <w:rPr>
                  <w:rFonts w:cs="Arial"/>
                  <w:szCs w:val="18"/>
                  <w:lang w:eastAsia="zh-CN"/>
                </w:rPr>
                <w:t>O</w:t>
              </w:r>
            </w:ins>
          </w:p>
        </w:tc>
        <w:tc>
          <w:tcPr>
            <w:tcW w:w="1220" w:type="dxa"/>
            <w:tcPrChange w:id="8758" w:author="CR0283" w:date="2020-06-17T18:49:00Z">
              <w:tcPr>
                <w:tcW w:w="1220" w:type="dxa"/>
                <w:gridSpan w:val="2"/>
              </w:tcPr>
            </w:tcPrChange>
          </w:tcPr>
          <w:p w:rsidR="00400802" w:rsidRPr="002B15AA" w:rsidRDefault="00400802" w:rsidP="00527FC2">
            <w:pPr>
              <w:pStyle w:val="TAL"/>
              <w:jc w:val="center"/>
              <w:rPr>
                <w:ins w:id="8759" w:author="28.541_CR0283R2_(Rel-16)_eNRM" w:date="2020-06-26T15:31:00Z"/>
                <w:rFonts w:cs="Arial"/>
              </w:rPr>
            </w:pPr>
            <w:ins w:id="8760" w:author="28.541_CR0283R2_(Rel-16)_eNRM" w:date="2020-06-26T15:31:00Z">
              <w:r w:rsidRPr="002B15AA">
                <w:rPr>
                  <w:rFonts w:cs="Arial"/>
                </w:rPr>
                <w:t>T</w:t>
              </w:r>
            </w:ins>
          </w:p>
        </w:tc>
        <w:tc>
          <w:tcPr>
            <w:tcW w:w="1179" w:type="dxa"/>
            <w:tcPrChange w:id="8761" w:author="CR0283" w:date="2020-06-17T18:49:00Z">
              <w:tcPr>
                <w:tcW w:w="1179" w:type="dxa"/>
                <w:gridSpan w:val="2"/>
              </w:tcPr>
            </w:tcPrChange>
          </w:tcPr>
          <w:p w:rsidR="00400802" w:rsidRPr="002B15AA" w:rsidRDefault="00400802" w:rsidP="00527FC2">
            <w:pPr>
              <w:pStyle w:val="TAL"/>
              <w:jc w:val="center"/>
              <w:rPr>
                <w:ins w:id="8762" w:author="28.541_CR0283R2_(Rel-16)_eNRM" w:date="2020-06-26T15:31:00Z"/>
                <w:rFonts w:cs="Arial"/>
                <w:szCs w:val="18"/>
                <w:lang w:eastAsia="zh-CN"/>
              </w:rPr>
            </w:pPr>
            <w:ins w:id="8763" w:author="28.541_CR0283R2_(Rel-16)_eNRM" w:date="2020-06-26T15:31:00Z">
              <w:r w:rsidRPr="002B15AA">
                <w:rPr>
                  <w:rFonts w:cs="Arial"/>
                  <w:szCs w:val="18"/>
                  <w:lang w:eastAsia="zh-CN"/>
                </w:rPr>
                <w:t>T</w:t>
              </w:r>
            </w:ins>
          </w:p>
        </w:tc>
        <w:tc>
          <w:tcPr>
            <w:tcW w:w="1344" w:type="dxa"/>
            <w:tcPrChange w:id="8764" w:author="CR0283" w:date="2020-06-17T18:49:00Z">
              <w:tcPr>
                <w:tcW w:w="1344" w:type="dxa"/>
                <w:gridSpan w:val="2"/>
              </w:tcPr>
            </w:tcPrChange>
          </w:tcPr>
          <w:p w:rsidR="00400802" w:rsidRPr="002B15AA" w:rsidRDefault="00400802" w:rsidP="00527FC2">
            <w:pPr>
              <w:pStyle w:val="TAL"/>
              <w:jc w:val="center"/>
              <w:rPr>
                <w:ins w:id="8765" w:author="28.541_CR0283R2_(Rel-16)_eNRM" w:date="2020-06-26T15:31:00Z"/>
                <w:rFonts w:cs="Arial"/>
              </w:rPr>
            </w:pPr>
            <w:ins w:id="8766" w:author="28.541_CR0283R2_(Rel-16)_eNRM" w:date="2020-06-26T15:31:00Z">
              <w:r w:rsidRPr="002B15AA">
                <w:rPr>
                  <w:rFonts w:cs="Arial"/>
                </w:rPr>
                <w:t>F</w:t>
              </w:r>
            </w:ins>
          </w:p>
        </w:tc>
        <w:tc>
          <w:tcPr>
            <w:tcW w:w="1516" w:type="dxa"/>
            <w:tcPrChange w:id="8767" w:author="CR0283" w:date="2020-06-17T18:49:00Z">
              <w:tcPr>
                <w:tcW w:w="1516" w:type="dxa"/>
                <w:gridSpan w:val="2"/>
              </w:tcPr>
            </w:tcPrChange>
          </w:tcPr>
          <w:p w:rsidR="00400802" w:rsidRPr="002B15AA" w:rsidRDefault="00400802" w:rsidP="00527FC2">
            <w:pPr>
              <w:pStyle w:val="TAL"/>
              <w:jc w:val="center"/>
              <w:rPr>
                <w:ins w:id="8768" w:author="28.541_CR0283R2_(Rel-16)_eNRM" w:date="2020-06-26T15:31:00Z"/>
                <w:rFonts w:cs="Arial"/>
                <w:lang w:eastAsia="zh-CN"/>
              </w:rPr>
            </w:pPr>
            <w:ins w:id="8769" w:author="28.541_CR0283R2_(Rel-16)_eNRM" w:date="2020-06-26T15:31:00Z">
              <w:r w:rsidRPr="002B15AA">
                <w:rPr>
                  <w:rFonts w:cs="Arial"/>
                  <w:lang w:eastAsia="zh-CN"/>
                </w:rPr>
                <w:t>T</w:t>
              </w:r>
            </w:ins>
          </w:p>
        </w:tc>
      </w:tr>
    </w:tbl>
    <w:p w:rsidR="00400802" w:rsidRPr="002B15AA" w:rsidRDefault="00400802" w:rsidP="00400802">
      <w:pPr>
        <w:pStyle w:val="Heading4"/>
        <w:rPr>
          <w:ins w:id="8770" w:author="28.541_CR0283R2_(Rel-16)_eNRM" w:date="2020-06-26T15:31:00Z"/>
        </w:rPr>
      </w:pPr>
      <w:bookmarkStart w:id="8771" w:name="_Toc44341180"/>
      <w:ins w:id="8772" w:author="28.541_CR0283R2_(Rel-16)_eNRM" w:date="2020-06-26T15:31:00Z">
        <w:r>
          <w:t>4</w:t>
        </w:r>
        <w:r w:rsidRPr="002B15AA">
          <w:t>.3.</w:t>
        </w:r>
      </w:ins>
      <w:ins w:id="8773" w:author="28.541_CR0283R2_(Rel-16)_eNRM" w:date="2020-06-26T15:33:00Z">
        <w:r>
          <w:t>53</w:t>
        </w:r>
      </w:ins>
      <w:ins w:id="8774" w:author="28.541_CR0283R2_(Rel-16)_eNRM" w:date="2020-06-26T15:31:00Z">
        <w:r w:rsidRPr="002B15AA">
          <w:t>.3</w:t>
        </w:r>
        <w:r w:rsidRPr="002B15AA">
          <w:tab/>
          <w:t>Attribute constraints</w:t>
        </w:r>
        <w:bookmarkEnd w:id="8771"/>
      </w:ins>
    </w:p>
    <w:p w:rsidR="00400802" w:rsidRPr="002B15AA" w:rsidRDefault="00400802" w:rsidP="00400802">
      <w:pPr>
        <w:keepNext/>
        <w:rPr>
          <w:ins w:id="8775" w:author="28.541_CR0283R2_(Rel-16)_eNRM" w:date="2020-06-26T15:31:00Z"/>
        </w:rPr>
      </w:pPr>
      <w:ins w:id="8776" w:author="28.541_CR0283R2_(Rel-16)_eNRM" w:date="2020-06-26T15:31:00Z">
        <w:r w:rsidRPr="002B15AA">
          <w:t>None.</w:t>
        </w:r>
      </w:ins>
    </w:p>
    <w:p w:rsidR="00400802" w:rsidRPr="002B15AA" w:rsidRDefault="00400802" w:rsidP="00400802">
      <w:pPr>
        <w:pStyle w:val="Heading4"/>
        <w:rPr>
          <w:ins w:id="8777" w:author="28.541_CR0283R2_(Rel-16)_eNRM" w:date="2020-06-26T15:31:00Z"/>
        </w:rPr>
      </w:pPr>
      <w:bookmarkStart w:id="8778" w:name="_Toc44341181"/>
      <w:ins w:id="8779" w:author="28.541_CR0283R2_(Rel-16)_eNRM" w:date="2020-06-26T15:31:00Z">
        <w:r>
          <w:rPr>
            <w:lang w:eastAsia="zh-CN"/>
          </w:rPr>
          <w:t>4.3.</w:t>
        </w:r>
      </w:ins>
      <w:ins w:id="8780" w:author="28.541_CR0283R2_(Rel-16)_eNRM" w:date="2020-06-26T15:33:00Z">
        <w:r>
          <w:rPr>
            <w:lang w:eastAsia="zh-CN"/>
          </w:rPr>
          <w:t>53</w:t>
        </w:r>
      </w:ins>
      <w:ins w:id="8781" w:author="28.541_CR0283R2_(Rel-16)_eNRM" w:date="2020-06-26T15:31:00Z">
        <w:r w:rsidRPr="002B15AA">
          <w:rPr>
            <w:lang w:eastAsia="zh-CN"/>
          </w:rPr>
          <w:t>.</w:t>
        </w:r>
        <w:r w:rsidRPr="002B15AA">
          <w:t>4</w:t>
        </w:r>
        <w:r w:rsidRPr="002B15AA">
          <w:tab/>
          <w:t>Notifications</w:t>
        </w:r>
        <w:bookmarkEnd w:id="8778"/>
      </w:ins>
    </w:p>
    <w:p w:rsidR="00400802" w:rsidRPr="003A1AAD" w:rsidRDefault="00400802" w:rsidP="00400802">
      <w:pPr>
        <w:keepNext/>
        <w:keepLines/>
        <w:rPr>
          <w:ins w:id="8782" w:author="28.541_CR0283R2_(Rel-16)_eNRM" w:date="2020-06-26T15:31:00Z"/>
        </w:rPr>
      </w:pPr>
      <w:ins w:id="8783" w:author="28.541_CR0283R2_(Rel-16)_eNRM" w:date="2020-06-26T15:31:00Z">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ins>
    </w:p>
    <w:p w:rsidR="00400802" w:rsidRPr="002B15AA" w:rsidRDefault="00400802" w:rsidP="00400802">
      <w:pPr>
        <w:pStyle w:val="Heading3"/>
        <w:rPr>
          <w:ins w:id="8784" w:author="28.541_CR0283R2_(Rel-16)_eNRM" w:date="2020-06-26T15:31:00Z"/>
          <w:lang w:eastAsia="zh-CN"/>
        </w:rPr>
      </w:pPr>
      <w:bookmarkStart w:id="8785" w:name="_Toc44341182"/>
      <w:ins w:id="8786" w:author="28.541_CR0283R2_(Rel-16)_eNRM" w:date="2020-06-26T15:31:00Z">
        <w:r w:rsidRPr="002B15AA">
          <w:rPr>
            <w:rFonts w:hint="eastAsia"/>
            <w:lang w:eastAsia="zh-CN"/>
          </w:rPr>
          <w:t>4</w:t>
        </w:r>
        <w:r w:rsidRPr="002B15AA">
          <w:rPr>
            <w:lang w:eastAsia="zh-CN"/>
          </w:rPr>
          <w:t>.3.</w:t>
        </w:r>
      </w:ins>
      <w:ins w:id="8787" w:author="28.541_CR0283R2_(Rel-16)_eNRM" w:date="2020-06-26T15:33:00Z">
        <w:r>
          <w:rPr>
            <w:lang w:eastAsia="zh-CN"/>
          </w:rPr>
          <w:t>54</w:t>
        </w:r>
      </w:ins>
      <w:ins w:id="8788" w:author="28.541_CR0283R2_(Rel-16)_eNRM" w:date="2020-06-26T15:31:00Z">
        <w:r w:rsidRPr="002B15AA">
          <w:rPr>
            <w:lang w:eastAsia="zh-CN"/>
          </w:rPr>
          <w:tab/>
        </w:r>
        <w:r>
          <w:rPr>
            <w:lang w:eastAsia="zh-CN"/>
          </w:rPr>
          <w:t>R</w:t>
        </w:r>
        <w:r w:rsidRPr="001F63F8">
          <w:rPr>
            <w:lang w:eastAsia="zh-CN"/>
          </w:rPr>
          <w:t>imRSReport</w:t>
        </w:r>
        <w:r>
          <w:rPr>
            <w:lang w:eastAsia="zh-CN"/>
          </w:rPr>
          <w:t>Conf</w:t>
        </w:r>
        <w:r>
          <w:rPr>
            <w:rFonts w:ascii="Courier New" w:hAnsi="Courier New" w:cs="Courier New"/>
            <w:lang w:eastAsia="zh-CN"/>
          </w:rPr>
          <w:t xml:space="preserve"> &lt;&lt;dataType&gt;&gt;</w:t>
        </w:r>
        <w:bookmarkEnd w:id="8785"/>
      </w:ins>
    </w:p>
    <w:p w:rsidR="00400802" w:rsidRPr="002B15AA" w:rsidRDefault="00400802" w:rsidP="00400802">
      <w:pPr>
        <w:pStyle w:val="Heading4"/>
        <w:rPr>
          <w:ins w:id="8789" w:author="28.541_CR0283R2_(Rel-16)_eNRM" w:date="2020-06-26T15:31:00Z"/>
        </w:rPr>
      </w:pPr>
      <w:bookmarkStart w:id="8790" w:name="_Toc44341183"/>
      <w:ins w:id="8791" w:author="28.541_CR0283R2_(Rel-16)_eNRM" w:date="2020-06-26T15:31:00Z">
        <w:r>
          <w:t>4</w:t>
        </w:r>
        <w:r w:rsidRPr="002B15AA">
          <w:t>.3.</w:t>
        </w:r>
      </w:ins>
      <w:ins w:id="8792" w:author="28.541_CR0283R2_(Rel-16)_eNRM" w:date="2020-06-26T15:33:00Z">
        <w:r>
          <w:t>54</w:t>
        </w:r>
      </w:ins>
      <w:ins w:id="8793" w:author="28.541_CR0283R2_(Rel-16)_eNRM" w:date="2020-06-26T15:31:00Z">
        <w:r w:rsidRPr="002B15AA">
          <w:t>.1</w:t>
        </w:r>
        <w:r w:rsidRPr="002B15AA">
          <w:tab/>
          <w:t>Definition</w:t>
        </w:r>
        <w:bookmarkEnd w:id="8790"/>
      </w:ins>
    </w:p>
    <w:p w:rsidR="00400802" w:rsidRPr="002B15AA" w:rsidRDefault="00400802" w:rsidP="00400802">
      <w:pPr>
        <w:keepNext/>
        <w:rPr>
          <w:ins w:id="8794" w:author="28.541_CR0283R2_(Rel-16)_eNRM" w:date="2020-06-26T15:31:00Z"/>
        </w:rPr>
      </w:pPr>
      <w:ins w:id="8795" w:author="28.541_CR0283R2_(Rel-16)_eNRM" w:date="2020-06-26T15:31:00Z">
        <w:r w:rsidRPr="002B15AA">
          <w:t xml:space="preserve">This </w:t>
        </w:r>
        <w:r w:rsidRPr="007F3B07">
          <w:t xml:space="preserve"> </w:t>
        </w:r>
        <w:r>
          <w:t>data type defines RIM-RS reporting configuration.</w:t>
        </w:r>
      </w:ins>
    </w:p>
    <w:p w:rsidR="00400802" w:rsidRPr="002B15AA" w:rsidRDefault="00400802" w:rsidP="00400802">
      <w:pPr>
        <w:pStyle w:val="Heading4"/>
        <w:rPr>
          <w:ins w:id="8796" w:author="28.541_CR0283R2_(Rel-16)_eNRM" w:date="2020-06-26T15:31:00Z"/>
        </w:rPr>
      </w:pPr>
      <w:bookmarkStart w:id="8797" w:name="_Toc44341184"/>
      <w:ins w:id="8798" w:author="28.541_CR0283R2_(Rel-16)_eNRM" w:date="2020-06-26T15:31:00Z">
        <w:r>
          <w:t>4</w:t>
        </w:r>
        <w:r w:rsidRPr="002B15AA">
          <w:rPr>
            <w:lang w:eastAsia="zh-CN"/>
          </w:rPr>
          <w:t>.</w:t>
        </w:r>
        <w:r w:rsidRPr="002B15AA">
          <w:t>3.</w:t>
        </w:r>
      </w:ins>
      <w:ins w:id="8799" w:author="28.541_CR0283R2_(Rel-16)_eNRM" w:date="2020-06-26T15:33:00Z">
        <w:r>
          <w:t>54</w:t>
        </w:r>
      </w:ins>
      <w:ins w:id="8800" w:author="28.541_CR0283R2_(Rel-16)_eNRM" w:date="2020-06-26T15:31:00Z">
        <w:r w:rsidRPr="002B15AA">
          <w:t>.2</w:t>
        </w:r>
        <w:r w:rsidRPr="002B15AA">
          <w:tab/>
          <w:t>Attributes</w:t>
        </w:r>
        <w:bookmarkEnd w:id="8797"/>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400802" w:rsidRPr="002B15AA" w:rsidTr="00527FC2">
        <w:trPr>
          <w:cantSplit/>
          <w:trHeight w:val="530"/>
          <w:jc w:val="center"/>
          <w:ins w:id="8801" w:author="28.541_CR0283R2_(Rel-16)_eNRM" w:date="2020-06-26T15:31:00Z"/>
        </w:trPr>
        <w:tc>
          <w:tcPr>
            <w:tcW w:w="3890" w:type="dxa"/>
            <w:shd w:val="pct10" w:color="auto" w:fill="FFFFFF"/>
            <w:vAlign w:val="center"/>
          </w:tcPr>
          <w:p w:rsidR="00400802" w:rsidRPr="002B15AA" w:rsidRDefault="00400802" w:rsidP="00527FC2">
            <w:pPr>
              <w:pStyle w:val="TAH"/>
              <w:rPr>
                <w:ins w:id="8802" w:author="28.541_CR0283R2_(Rel-16)_eNRM" w:date="2020-06-26T15:31:00Z"/>
                <w:rFonts w:cs="Arial"/>
                <w:szCs w:val="18"/>
              </w:rPr>
            </w:pPr>
            <w:ins w:id="8803" w:author="28.541_CR0283R2_(Rel-16)_eNRM" w:date="2020-06-26T15:31:00Z">
              <w:r w:rsidRPr="002B15AA">
                <w:rPr>
                  <w:rFonts w:cs="Arial"/>
                  <w:szCs w:val="18"/>
                </w:rPr>
                <w:t>Attribute name</w:t>
              </w:r>
            </w:ins>
          </w:p>
        </w:tc>
        <w:tc>
          <w:tcPr>
            <w:tcW w:w="966" w:type="dxa"/>
            <w:shd w:val="pct10" w:color="auto" w:fill="FFFFFF"/>
            <w:vAlign w:val="center"/>
          </w:tcPr>
          <w:p w:rsidR="00400802" w:rsidRPr="002B15AA" w:rsidRDefault="00400802" w:rsidP="00527FC2">
            <w:pPr>
              <w:pStyle w:val="TAH"/>
              <w:rPr>
                <w:ins w:id="8804" w:author="28.541_CR0283R2_(Rel-16)_eNRM" w:date="2020-06-26T15:31:00Z"/>
                <w:rFonts w:cs="Arial"/>
                <w:szCs w:val="18"/>
              </w:rPr>
            </w:pPr>
            <w:ins w:id="8805" w:author="28.541_CR0283R2_(Rel-16)_eNRM" w:date="2020-06-26T15:31:00Z">
              <w:r w:rsidRPr="002B15AA">
                <w:rPr>
                  <w:rFonts w:cs="Arial"/>
                  <w:szCs w:val="18"/>
                </w:rPr>
                <w:t>Support Qualifier</w:t>
              </w:r>
            </w:ins>
          </w:p>
        </w:tc>
        <w:tc>
          <w:tcPr>
            <w:tcW w:w="1181" w:type="dxa"/>
            <w:shd w:val="pct10" w:color="auto" w:fill="FFFFFF"/>
            <w:vAlign w:val="center"/>
          </w:tcPr>
          <w:p w:rsidR="00400802" w:rsidRPr="002B15AA" w:rsidRDefault="00400802" w:rsidP="00527FC2">
            <w:pPr>
              <w:pStyle w:val="TAH"/>
              <w:rPr>
                <w:ins w:id="8806" w:author="28.541_CR0283R2_(Rel-16)_eNRM" w:date="2020-06-26T15:31:00Z"/>
                <w:rFonts w:cs="Arial"/>
                <w:bCs/>
                <w:szCs w:val="18"/>
              </w:rPr>
            </w:pPr>
            <w:ins w:id="8807" w:author="28.541_CR0283R2_(Rel-16)_eNRM" w:date="2020-06-26T15:31:00Z">
              <w:r w:rsidRPr="002B15AA">
                <w:rPr>
                  <w:rFonts w:cs="Arial"/>
                  <w:szCs w:val="18"/>
                </w:rPr>
                <w:t>isReadable</w:t>
              </w:r>
            </w:ins>
          </w:p>
        </w:tc>
        <w:tc>
          <w:tcPr>
            <w:tcW w:w="1104" w:type="dxa"/>
            <w:shd w:val="pct10" w:color="auto" w:fill="FFFFFF"/>
            <w:vAlign w:val="center"/>
          </w:tcPr>
          <w:p w:rsidR="00400802" w:rsidRPr="002B15AA" w:rsidRDefault="00400802" w:rsidP="00527FC2">
            <w:pPr>
              <w:pStyle w:val="TAH"/>
              <w:rPr>
                <w:ins w:id="8808" w:author="28.541_CR0283R2_(Rel-16)_eNRM" w:date="2020-06-26T15:31:00Z"/>
                <w:rFonts w:cs="Arial"/>
                <w:bCs/>
                <w:szCs w:val="18"/>
              </w:rPr>
            </w:pPr>
            <w:ins w:id="8809" w:author="28.541_CR0283R2_(Rel-16)_eNRM" w:date="2020-06-26T15:31:00Z">
              <w:r w:rsidRPr="002B15AA">
                <w:rPr>
                  <w:rFonts w:cs="Arial"/>
                  <w:szCs w:val="18"/>
                </w:rPr>
                <w:t>isWritable</w:t>
              </w:r>
            </w:ins>
          </w:p>
        </w:tc>
        <w:tc>
          <w:tcPr>
            <w:tcW w:w="1177" w:type="dxa"/>
            <w:shd w:val="pct10" w:color="auto" w:fill="FFFFFF"/>
            <w:vAlign w:val="center"/>
          </w:tcPr>
          <w:p w:rsidR="00400802" w:rsidRPr="002B15AA" w:rsidRDefault="00400802" w:rsidP="00527FC2">
            <w:pPr>
              <w:pStyle w:val="TAH"/>
              <w:rPr>
                <w:ins w:id="8810" w:author="28.541_CR0283R2_(Rel-16)_eNRM" w:date="2020-06-26T15:31:00Z"/>
                <w:rFonts w:cs="Arial"/>
                <w:szCs w:val="18"/>
              </w:rPr>
            </w:pPr>
            <w:ins w:id="8811" w:author="28.541_CR0283R2_(Rel-16)_eNRM" w:date="2020-06-26T15:31:00Z">
              <w:r w:rsidRPr="002B15AA">
                <w:rPr>
                  <w:rFonts w:cs="Arial"/>
                  <w:bCs/>
                  <w:szCs w:val="18"/>
                </w:rPr>
                <w:t>isInvariant</w:t>
              </w:r>
            </w:ins>
          </w:p>
        </w:tc>
        <w:tc>
          <w:tcPr>
            <w:tcW w:w="1311" w:type="dxa"/>
            <w:shd w:val="pct10" w:color="auto" w:fill="FFFFFF"/>
            <w:vAlign w:val="center"/>
          </w:tcPr>
          <w:p w:rsidR="00400802" w:rsidRPr="002B15AA" w:rsidRDefault="00400802" w:rsidP="00527FC2">
            <w:pPr>
              <w:pStyle w:val="TAH"/>
              <w:rPr>
                <w:ins w:id="8812" w:author="28.541_CR0283R2_(Rel-16)_eNRM" w:date="2020-06-26T15:31:00Z"/>
                <w:rFonts w:cs="Arial"/>
                <w:szCs w:val="18"/>
              </w:rPr>
            </w:pPr>
            <w:ins w:id="8813" w:author="28.541_CR0283R2_(Rel-16)_eNRM" w:date="2020-06-26T15:31:00Z">
              <w:r w:rsidRPr="002B15AA">
                <w:rPr>
                  <w:rFonts w:cs="Arial"/>
                  <w:szCs w:val="18"/>
                </w:rPr>
                <w:t>isNotifyable</w:t>
              </w:r>
            </w:ins>
          </w:p>
        </w:tc>
      </w:tr>
      <w:tr w:rsidR="00400802" w:rsidRPr="002B15AA" w:rsidTr="00527FC2">
        <w:trPr>
          <w:cantSplit/>
          <w:trHeight w:val="260"/>
          <w:jc w:val="center"/>
          <w:ins w:id="8814" w:author="28.541_CR0283R2_(Rel-16)_eNRM" w:date="2020-06-26T15:31:00Z"/>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400802" w:rsidRDefault="00400802" w:rsidP="00527FC2">
            <w:pPr>
              <w:pStyle w:val="TAL"/>
              <w:rPr>
                <w:ins w:id="8815" w:author="28.541_CR0283R2_(Rel-16)_eNRM" w:date="2020-06-26T15:31:00Z"/>
                <w:rFonts w:ascii="Courier New" w:hAnsi="Courier New" w:cs="Courier New"/>
                <w:szCs w:val="18"/>
              </w:rPr>
            </w:pPr>
            <w:ins w:id="8816" w:author="28.541_CR0283R2_(Rel-16)_eNRM" w:date="2020-06-26T15:31:00Z">
              <w:r>
                <w:rPr>
                  <w:rFonts w:ascii="Courier New" w:hAnsi="Courier New" w:cs="Courier New"/>
                  <w:szCs w:val="18"/>
                </w:rPr>
                <w:t>reportIndicator</w:t>
              </w:r>
            </w:ins>
          </w:p>
        </w:tc>
        <w:tc>
          <w:tcPr>
            <w:tcW w:w="966" w:type="dxa"/>
          </w:tcPr>
          <w:p w:rsidR="00400802" w:rsidRPr="002B15AA" w:rsidRDefault="00400802" w:rsidP="00527FC2">
            <w:pPr>
              <w:pStyle w:val="TAL"/>
              <w:jc w:val="center"/>
              <w:rPr>
                <w:ins w:id="8817" w:author="28.541_CR0283R2_(Rel-16)_eNRM" w:date="2020-06-26T15:31:00Z"/>
              </w:rPr>
            </w:pPr>
            <w:ins w:id="8818" w:author="28.541_CR0283R2_(Rel-16)_eNRM" w:date="2020-06-26T15:31:00Z">
              <w:r w:rsidRPr="002B15AA">
                <w:t>M</w:t>
              </w:r>
            </w:ins>
          </w:p>
        </w:tc>
        <w:tc>
          <w:tcPr>
            <w:tcW w:w="1181" w:type="dxa"/>
          </w:tcPr>
          <w:p w:rsidR="00400802" w:rsidRPr="002B15AA" w:rsidRDefault="00400802" w:rsidP="00527FC2">
            <w:pPr>
              <w:pStyle w:val="TAL"/>
              <w:jc w:val="center"/>
              <w:rPr>
                <w:ins w:id="8819" w:author="28.541_CR0283R2_(Rel-16)_eNRM" w:date="2020-06-26T15:31:00Z"/>
                <w:rFonts w:cs="Arial"/>
              </w:rPr>
            </w:pPr>
            <w:ins w:id="8820" w:author="28.541_CR0283R2_(Rel-16)_eNRM" w:date="2020-06-26T15:31:00Z">
              <w:r w:rsidRPr="002B15AA">
                <w:rPr>
                  <w:rFonts w:cs="Arial"/>
                </w:rPr>
                <w:t>T</w:t>
              </w:r>
            </w:ins>
          </w:p>
        </w:tc>
        <w:tc>
          <w:tcPr>
            <w:tcW w:w="1104" w:type="dxa"/>
          </w:tcPr>
          <w:p w:rsidR="00400802" w:rsidRPr="002B15AA" w:rsidRDefault="00400802" w:rsidP="00527FC2">
            <w:pPr>
              <w:pStyle w:val="TAL"/>
              <w:jc w:val="center"/>
              <w:rPr>
                <w:ins w:id="8821" w:author="28.541_CR0283R2_(Rel-16)_eNRM" w:date="2020-06-26T15:31:00Z"/>
                <w:rFonts w:cs="Arial"/>
                <w:szCs w:val="18"/>
                <w:lang w:eastAsia="zh-CN"/>
              </w:rPr>
            </w:pPr>
            <w:ins w:id="8822" w:author="28.541_CR0283R2_(Rel-16)_eNRM" w:date="2020-06-26T15:31:00Z">
              <w:r w:rsidRPr="002B15AA">
                <w:rPr>
                  <w:rFonts w:cs="Arial"/>
                  <w:szCs w:val="18"/>
                  <w:lang w:eastAsia="zh-CN"/>
                </w:rPr>
                <w:t>T</w:t>
              </w:r>
            </w:ins>
          </w:p>
        </w:tc>
        <w:tc>
          <w:tcPr>
            <w:tcW w:w="1177" w:type="dxa"/>
          </w:tcPr>
          <w:p w:rsidR="00400802" w:rsidRPr="002B15AA" w:rsidRDefault="00400802" w:rsidP="00527FC2">
            <w:pPr>
              <w:pStyle w:val="TAL"/>
              <w:jc w:val="center"/>
              <w:rPr>
                <w:ins w:id="8823" w:author="28.541_CR0283R2_(Rel-16)_eNRM" w:date="2020-06-26T15:31:00Z"/>
                <w:rFonts w:cs="Arial"/>
              </w:rPr>
            </w:pPr>
            <w:ins w:id="8824" w:author="28.541_CR0283R2_(Rel-16)_eNRM" w:date="2020-06-26T15:31:00Z">
              <w:r w:rsidRPr="002B15AA">
                <w:rPr>
                  <w:rFonts w:cs="Arial"/>
                </w:rPr>
                <w:t>F</w:t>
              </w:r>
            </w:ins>
          </w:p>
        </w:tc>
        <w:tc>
          <w:tcPr>
            <w:tcW w:w="1311" w:type="dxa"/>
          </w:tcPr>
          <w:p w:rsidR="00400802" w:rsidRPr="002B15AA" w:rsidRDefault="00400802" w:rsidP="00527FC2">
            <w:pPr>
              <w:pStyle w:val="TAL"/>
              <w:jc w:val="center"/>
              <w:rPr>
                <w:ins w:id="8825" w:author="28.541_CR0283R2_(Rel-16)_eNRM" w:date="2020-06-26T15:31:00Z"/>
                <w:rFonts w:cs="Arial"/>
                <w:lang w:eastAsia="zh-CN"/>
              </w:rPr>
            </w:pPr>
            <w:ins w:id="8826" w:author="28.541_CR0283R2_(Rel-16)_eNRM" w:date="2020-06-26T15:31:00Z">
              <w:r w:rsidRPr="002B15AA">
                <w:rPr>
                  <w:rFonts w:cs="Arial"/>
                  <w:lang w:eastAsia="zh-CN"/>
                </w:rPr>
                <w:t>T</w:t>
              </w:r>
            </w:ins>
          </w:p>
        </w:tc>
      </w:tr>
      <w:tr w:rsidR="00400802" w:rsidRPr="002B15AA" w:rsidTr="00527FC2">
        <w:trPr>
          <w:cantSplit/>
          <w:trHeight w:val="260"/>
          <w:jc w:val="center"/>
          <w:ins w:id="8827" w:author="28.541_CR0283R2_(Rel-16)_eNRM" w:date="2020-06-26T15:31:00Z"/>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400802" w:rsidRPr="003E2D6C" w:rsidRDefault="00400802" w:rsidP="00527FC2">
            <w:pPr>
              <w:pStyle w:val="TAL"/>
              <w:rPr>
                <w:ins w:id="8828" w:author="28.541_CR0283R2_(Rel-16)_eNRM" w:date="2020-06-26T15:31:00Z"/>
                <w:rFonts w:ascii="Courier New" w:hAnsi="Courier New" w:cs="Courier New"/>
                <w:szCs w:val="18"/>
              </w:rPr>
            </w:pPr>
            <w:ins w:id="8829" w:author="28.541_CR0283R2_(Rel-16)_eNRM" w:date="2020-06-26T15:31:00Z">
              <w:r>
                <w:rPr>
                  <w:rFonts w:ascii="Courier New" w:hAnsi="Courier New" w:cs="Courier New"/>
                  <w:szCs w:val="18"/>
                </w:rPr>
                <w:t>reportInterval</w:t>
              </w:r>
            </w:ins>
          </w:p>
        </w:tc>
        <w:tc>
          <w:tcPr>
            <w:tcW w:w="966" w:type="dxa"/>
          </w:tcPr>
          <w:p w:rsidR="00400802" w:rsidRPr="002B15AA" w:rsidRDefault="00400802" w:rsidP="00527FC2">
            <w:pPr>
              <w:pStyle w:val="TAL"/>
              <w:jc w:val="center"/>
              <w:rPr>
                <w:ins w:id="8830" w:author="28.541_CR0283R2_(Rel-16)_eNRM" w:date="2020-06-26T15:31:00Z"/>
              </w:rPr>
            </w:pPr>
            <w:ins w:id="8831" w:author="28.541_CR0283R2_(Rel-16)_eNRM" w:date="2020-06-26T15:31:00Z">
              <w:r w:rsidRPr="002B15AA">
                <w:t>M</w:t>
              </w:r>
            </w:ins>
          </w:p>
        </w:tc>
        <w:tc>
          <w:tcPr>
            <w:tcW w:w="1181" w:type="dxa"/>
          </w:tcPr>
          <w:p w:rsidR="00400802" w:rsidRPr="002B15AA" w:rsidRDefault="00400802" w:rsidP="00527FC2">
            <w:pPr>
              <w:pStyle w:val="TAL"/>
              <w:jc w:val="center"/>
              <w:rPr>
                <w:ins w:id="8832" w:author="28.541_CR0283R2_(Rel-16)_eNRM" w:date="2020-06-26T15:31:00Z"/>
                <w:rFonts w:cs="Arial"/>
              </w:rPr>
            </w:pPr>
            <w:ins w:id="8833" w:author="28.541_CR0283R2_(Rel-16)_eNRM" w:date="2020-06-26T15:31:00Z">
              <w:r w:rsidRPr="002B15AA">
                <w:rPr>
                  <w:rFonts w:cs="Arial"/>
                </w:rPr>
                <w:t>T</w:t>
              </w:r>
            </w:ins>
          </w:p>
        </w:tc>
        <w:tc>
          <w:tcPr>
            <w:tcW w:w="1104" w:type="dxa"/>
          </w:tcPr>
          <w:p w:rsidR="00400802" w:rsidRPr="002B15AA" w:rsidRDefault="00400802" w:rsidP="00527FC2">
            <w:pPr>
              <w:pStyle w:val="TAL"/>
              <w:jc w:val="center"/>
              <w:rPr>
                <w:ins w:id="8834" w:author="28.541_CR0283R2_(Rel-16)_eNRM" w:date="2020-06-26T15:31:00Z"/>
                <w:rFonts w:cs="Arial"/>
                <w:szCs w:val="18"/>
                <w:lang w:eastAsia="zh-CN"/>
              </w:rPr>
            </w:pPr>
            <w:ins w:id="8835" w:author="28.541_CR0283R2_(Rel-16)_eNRM" w:date="2020-06-26T15:31:00Z">
              <w:r w:rsidRPr="002B15AA">
                <w:rPr>
                  <w:rFonts w:cs="Arial"/>
                  <w:szCs w:val="18"/>
                  <w:lang w:eastAsia="zh-CN"/>
                </w:rPr>
                <w:t>T</w:t>
              </w:r>
            </w:ins>
          </w:p>
        </w:tc>
        <w:tc>
          <w:tcPr>
            <w:tcW w:w="1177" w:type="dxa"/>
          </w:tcPr>
          <w:p w:rsidR="00400802" w:rsidRPr="002B15AA" w:rsidRDefault="00400802" w:rsidP="00527FC2">
            <w:pPr>
              <w:pStyle w:val="TAL"/>
              <w:jc w:val="center"/>
              <w:rPr>
                <w:ins w:id="8836" w:author="28.541_CR0283R2_(Rel-16)_eNRM" w:date="2020-06-26T15:31:00Z"/>
                <w:rFonts w:cs="Arial"/>
              </w:rPr>
            </w:pPr>
            <w:ins w:id="8837" w:author="28.541_CR0283R2_(Rel-16)_eNRM" w:date="2020-06-26T15:31:00Z">
              <w:r w:rsidRPr="002B15AA">
                <w:rPr>
                  <w:rFonts w:cs="Arial"/>
                </w:rPr>
                <w:t>F</w:t>
              </w:r>
            </w:ins>
          </w:p>
        </w:tc>
        <w:tc>
          <w:tcPr>
            <w:tcW w:w="1311" w:type="dxa"/>
          </w:tcPr>
          <w:p w:rsidR="00400802" w:rsidRPr="002B15AA" w:rsidRDefault="00400802" w:rsidP="00527FC2">
            <w:pPr>
              <w:pStyle w:val="TAL"/>
              <w:jc w:val="center"/>
              <w:rPr>
                <w:ins w:id="8838" w:author="28.541_CR0283R2_(Rel-16)_eNRM" w:date="2020-06-26T15:31:00Z"/>
                <w:rFonts w:cs="Arial"/>
                <w:lang w:eastAsia="zh-CN"/>
              </w:rPr>
            </w:pPr>
            <w:ins w:id="8839" w:author="28.541_CR0283R2_(Rel-16)_eNRM" w:date="2020-06-26T15:31:00Z">
              <w:r w:rsidRPr="002B15AA">
                <w:rPr>
                  <w:rFonts w:cs="Arial"/>
                  <w:lang w:eastAsia="zh-CN"/>
                </w:rPr>
                <w:t>T</w:t>
              </w:r>
            </w:ins>
          </w:p>
        </w:tc>
      </w:tr>
      <w:tr w:rsidR="00400802" w:rsidRPr="002B15AA" w:rsidTr="00527FC2">
        <w:trPr>
          <w:cantSplit/>
          <w:trHeight w:val="260"/>
          <w:jc w:val="center"/>
          <w:ins w:id="8840" w:author="28.541_CR0283R2_(Rel-16)_eNRM" w:date="2020-06-26T15:31:00Z"/>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400802" w:rsidRDefault="00400802" w:rsidP="00527FC2">
            <w:pPr>
              <w:pStyle w:val="TAL"/>
              <w:rPr>
                <w:ins w:id="8841" w:author="28.541_CR0283R2_(Rel-16)_eNRM" w:date="2020-06-26T15:31:00Z"/>
                <w:rFonts w:ascii="Courier New" w:hAnsi="Courier New" w:cs="Courier New"/>
                <w:szCs w:val="18"/>
              </w:rPr>
            </w:pPr>
            <w:ins w:id="8842" w:author="28.541_CR0283R2_(Rel-16)_eNRM" w:date="2020-06-26T15:31:00Z">
              <w:r w:rsidRPr="00B352A6">
                <w:rPr>
                  <w:rFonts w:ascii="Courier New" w:hAnsi="Courier New" w:cs="Courier New"/>
                  <w:szCs w:val="18"/>
                </w:rPr>
                <w:t>nr</w:t>
              </w:r>
              <w:r>
                <w:rPr>
                  <w:rFonts w:ascii="Courier New" w:hAnsi="Courier New" w:cs="Courier New"/>
                  <w:szCs w:val="18"/>
                </w:rPr>
                <w:t>o</w:t>
              </w:r>
              <w:r w:rsidRPr="00B352A6">
                <w:rPr>
                  <w:rFonts w:ascii="Courier New" w:hAnsi="Courier New" w:cs="Courier New"/>
                  <w:szCs w:val="18"/>
                </w:rPr>
                <w:t>f</w:t>
              </w:r>
              <w:r w:rsidRPr="003C49FD">
                <w:rPr>
                  <w:rFonts w:ascii="Courier New" w:hAnsi="Courier New" w:cs="Courier New"/>
                  <w:szCs w:val="18"/>
                  <w:rPrChange w:id="8843" w:author="CR0283" w:date="2020-06-17T18:49:00Z">
                    <w:rPr>
                      <w:lang w:eastAsia="zh-CN"/>
                    </w:rPr>
                  </w:rPrChange>
                </w:rPr>
                <w:t>RIMRSReportInfo</w:t>
              </w:r>
            </w:ins>
          </w:p>
        </w:tc>
        <w:tc>
          <w:tcPr>
            <w:tcW w:w="966" w:type="dxa"/>
          </w:tcPr>
          <w:p w:rsidR="00400802" w:rsidRPr="002B15AA" w:rsidRDefault="00400802" w:rsidP="00527FC2">
            <w:pPr>
              <w:pStyle w:val="TAL"/>
              <w:jc w:val="center"/>
              <w:rPr>
                <w:ins w:id="8844" w:author="28.541_CR0283R2_(Rel-16)_eNRM" w:date="2020-06-26T15:31:00Z"/>
              </w:rPr>
            </w:pPr>
            <w:ins w:id="8845" w:author="28.541_CR0283R2_(Rel-16)_eNRM" w:date="2020-06-26T15:31:00Z">
              <w:r w:rsidRPr="002B15AA">
                <w:t>M</w:t>
              </w:r>
            </w:ins>
          </w:p>
        </w:tc>
        <w:tc>
          <w:tcPr>
            <w:tcW w:w="1181" w:type="dxa"/>
          </w:tcPr>
          <w:p w:rsidR="00400802" w:rsidRPr="002B15AA" w:rsidRDefault="00400802" w:rsidP="00527FC2">
            <w:pPr>
              <w:pStyle w:val="TAL"/>
              <w:jc w:val="center"/>
              <w:rPr>
                <w:ins w:id="8846" w:author="28.541_CR0283R2_(Rel-16)_eNRM" w:date="2020-06-26T15:31:00Z"/>
                <w:rFonts w:cs="Arial"/>
              </w:rPr>
            </w:pPr>
            <w:ins w:id="8847" w:author="28.541_CR0283R2_(Rel-16)_eNRM" w:date="2020-06-26T15:31:00Z">
              <w:r w:rsidRPr="002B15AA">
                <w:rPr>
                  <w:rFonts w:cs="Arial"/>
                </w:rPr>
                <w:t>T</w:t>
              </w:r>
            </w:ins>
          </w:p>
        </w:tc>
        <w:tc>
          <w:tcPr>
            <w:tcW w:w="1104" w:type="dxa"/>
          </w:tcPr>
          <w:p w:rsidR="00400802" w:rsidRPr="002B15AA" w:rsidRDefault="00400802" w:rsidP="00527FC2">
            <w:pPr>
              <w:pStyle w:val="TAL"/>
              <w:jc w:val="center"/>
              <w:rPr>
                <w:ins w:id="8848" w:author="28.541_CR0283R2_(Rel-16)_eNRM" w:date="2020-06-26T15:31:00Z"/>
                <w:rFonts w:cs="Arial"/>
                <w:szCs w:val="18"/>
                <w:lang w:eastAsia="zh-CN"/>
              </w:rPr>
            </w:pPr>
            <w:ins w:id="8849" w:author="28.541_CR0283R2_(Rel-16)_eNRM" w:date="2020-06-26T15:31:00Z">
              <w:r w:rsidRPr="002B15AA">
                <w:rPr>
                  <w:rFonts w:cs="Arial"/>
                  <w:szCs w:val="18"/>
                  <w:lang w:eastAsia="zh-CN"/>
                </w:rPr>
                <w:t>T</w:t>
              </w:r>
            </w:ins>
          </w:p>
        </w:tc>
        <w:tc>
          <w:tcPr>
            <w:tcW w:w="1177" w:type="dxa"/>
          </w:tcPr>
          <w:p w:rsidR="00400802" w:rsidRPr="002B15AA" w:rsidRDefault="00400802" w:rsidP="00527FC2">
            <w:pPr>
              <w:pStyle w:val="TAL"/>
              <w:jc w:val="center"/>
              <w:rPr>
                <w:ins w:id="8850" w:author="28.541_CR0283R2_(Rel-16)_eNRM" w:date="2020-06-26T15:31:00Z"/>
                <w:rFonts w:cs="Arial"/>
              </w:rPr>
            </w:pPr>
            <w:ins w:id="8851" w:author="28.541_CR0283R2_(Rel-16)_eNRM" w:date="2020-06-26T15:31:00Z">
              <w:r w:rsidRPr="002B15AA">
                <w:rPr>
                  <w:rFonts w:cs="Arial"/>
                </w:rPr>
                <w:t>F</w:t>
              </w:r>
            </w:ins>
          </w:p>
        </w:tc>
        <w:tc>
          <w:tcPr>
            <w:tcW w:w="1311" w:type="dxa"/>
          </w:tcPr>
          <w:p w:rsidR="00400802" w:rsidRPr="002B15AA" w:rsidRDefault="00400802" w:rsidP="00527FC2">
            <w:pPr>
              <w:pStyle w:val="TAL"/>
              <w:jc w:val="center"/>
              <w:rPr>
                <w:ins w:id="8852" w:author="28.541_CR0283R2_(Rel-16)_eNRM" w:date="2020-06-26T15:31:00Z"/>
                <w:rFonts w:cs="Arial"/>
                <w:lang w:eastAsia="zh-CN"/>
              </w:rPr>
            </w:pPr>
            <w:ins w:id="8853" w:author="28.541_CR0283R2_(Rel-16)_eNRM" w:date="2020-06-26T15:31:00Z">
              <w:r w:rsidRPr="002B15AA">
                <w:rPr>
                  <w:rFonts w:cs="Arial"/>
                  <w:lang w:eastAsia="zh-CN"/>
                </w:rPr>
                <w:t>T</w:t>
              </w:r>
            </w:ins>
          </w:p>
        </w:tc>
      </w:tr>
      <w:tr w:rsidR="00400802" w:rsidRPr="002B15AA" w:rsidTr="00527FC2">
        <w:trPr>
          <w:cantSplit/>
          <w:trHeight w:val="260"/>
          <w:jc w:val="center"/>
          <w:ins w:id="8854" w:author="28.541_CR0283R2_(Rel-16)_eNRM" w:date="2020-06-26T15:31:00Z"/>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400802" w:rsidRPr="00B352A6" w:rsidRDefault="00400802" w:rsidP="00527FC2">
            <w:pPr>
              <w:pStyle w:val="TAL"/>
              <w:rPr>
                <w:ins w:id="8855" w:author="28.541_CR0283R2_(Rel-16)_eNRM" w:date="2020-06-26T15:31:00Z"/>
                <w:rFonts w:ascii="Courier New" w:hAnsi="Courier New" w:cs="Courier New"/>
                <w:szCs w:val="18"/>
              </w:rPr>
            </w:pPr>
            <w:ins w:id="8856" w:author="28.541_CR0283R2_(Rel-16)_eNRM" w:date="2020-06-26T15:31:00Z">
              <w:r>
                <w:rPr>
                  <w:rFonts w:ascii="Courier New" w:hAnsi="Courier New" w:cs="Courier New"/>
                  <w:szCs w:val="18"/>
                </w:rPr>
                <w:t>maxPropagationDelay</w:t>
              </w:r>
            </w:ins>
          </w:p>
        </w:tc>
        <w:tc>
          <w:tcPr>
            <w:tcW w:w="966" w:type="dxa"/>
          </w:tcPr>
          <w:p w:rsidR="00400802" w:rsidRPr="002B15AA" w:rsidRDefault="00400802" w:rsidP="00527FC2">
            <w:pPr>
              <w:pStyle w:val="TAL"/>
              <w:jc w:val="center"/>
              <w:rPr>
                <w:ins w:id="8857" w:author="28.541_CR0283R2_(Rel-16)_eNRM" w:date="2020-06-26T15:31:00Z"/>
              </w:rPr>
            </w:pPr>
            <w:ins w:id="8858" w:author="28.541_CR0283R2_(Rel-16)_eNRM" w:date="2020-06-26T15:31:00Z">
              <w:r>
                <w:t>O</w:t>
              </w:r>
              <w:del w:id="8859" w:author="CR0283" w:date="2020-06-17T18:49:00Z">
                <w:r w:rsidRPr="002B15AA" w:rsidDel="002F7F5F">
                  <w:delText>M</w:delText>
                </w:r>
              </w:del>
            </w:ins>
          </w:p>
        </w:tc>
        <w:tc>
          <w:tcPr>
            <w:tcW w:w="1181" w:type="dxa"/>
          </w:tcPr>
          <w:p w:rsidR="00400802" w:rsidRPr="002B15AA" w:rsidRDefault="00400802" w:rsidP="00527FC2">
            <w:pPr>
              <w:pStyle w:val="TAL"/>
              <w:jc w:val="center"/>
              <w:rPr>
                <w:ins w:id="8860" w:author="28.541_CR0283R2_(Rel-16)_eNRM" w:date="2020-06-26T15:31:00Z"/>
                <w:rFonts w:cs="Arial"/>
              </w:rPr>
            </w:pPr>
            <w:ins w:id="8861" w:author="28.541_CR0283R2_(Rel-16)_eNRM" w:date="2020-06-26T15:31:00Z">
              <w:r w:rsidRPr="002B15AA">
                <w:rPr>
                  <w:rFonts w:cs="Arial"/>
                </w:rPr>
                <w:t>T</w:t>
              </w:r>
            </w:ins>
          </w:p>
        </w:tc>
        <w:tc>
          <w:tcPr>
            <w:tcW w:w="1104" w:type="dxa"/>
          </w:tcPr>
          <w:p w:rsidR="00400802" w:rsidRPr="002B15AA" w:rsidRDefault="00400802" w:rsidP="00527FC2">
            <w:pPr>
              <w:pStyle w:val="TAL"/>
              <w:jc w:val="center"/>
              <w:rPr>
                <w:ins w:id="8862" w:author="28.541_CR0283R2_(Rel-16)_eNRM" w:date="2020-06-26T15:31:00Z"/>
                <w:rFonts w:cs="Arial"/>
                <w:szCs w:val="18"/>
                <w:lang w:eastAsia="zh-CN"/>
              </w:rPr>
            </w:pPr>
            <w:ins w:id="8863" w:author="28.541_CR0283R2_(Rel-16)_eNRM" w:date="2020-06-26T15:31:00Z">
              <w:r w:rsidRPr="002B15AA">
                <w:rPr>
                  <w:rFonts w:cs="Arial"/>
                  <w:szCs w:val="18"/>
                  <w:lang w:eastAsia="zh-CN"/>
                </w:rPr>
                <w:t>T</w:t>
              </w:r>
            </w:ins>
          </w:p>
        </w:tc>
        <w:tc>
          <w:tcPr>
            <w:tcW w:w="1177" w:type="dxa"/>
          </w:tcPr>
          <w:p w:rsidR="00400802" w:rsidRPr="002B15AA" w:rsidRDefault="00400802" w:rsidP="00527FC2">
            <w:pPr>
              <w:pStyle w:val="TAL"/>
              <w:jc w:val="center"/>
              <w:rPr>
                <w:ins w:id="8864" w:author="28.541_CR0283R2_(Rel-16)_eNRM" w:date="2020-06-26T15:31:00Z"/>
                <w:rFonts w:cs="Arial"/>
              </w:rPr>
            </w:pPr>
            <w:ins w:id="8865" w:author="28.541_CR0283R2_(Rel-16)_eNRM" w:date="2020-06-26T15:31:00Z">
              <w:r w:rsidRPr="002B15AA">
                <w:rPr>
                  <w:rFonts w:cs="Arial"/>
                </w:rPr>
                <w:t>F</w:t>
              </w:r>
            </w:ins>
          </w:p>
        </w:tc>
        <w:tc>
          <w:tcPr>
            <w:tcW w:w="1311" w:type="dxa"/>
          </w:tcPr>
          <w:p w:rsidR="00400802" w:rsidRPr="002B15AA" w:rsidRDefault="00400802" w:rsidP="00527FC2">
            <w:pPr>
              <w:pStyle w:val="TAL"/>
              <w:jc w:val="center"/>
              <w:rPr>
                <w:ins w:id="8866" w:author="28.541_CR0283R2_(Rel-16)_eNRM" w:date="2020-06-26T15:31:00Z"/>
                <w:rFonts w:cs="Arial"/>
                <w:lang w:eastAsia="zh-CN"/>
              </w:rPr>
            </w:pPr>
            <w:ins w:id="8867" w:author="28.541_CR0283R2_(Rel-16)_eNRM" w:date="2020-06-26T15:31:00Z">
              <w:r w:rsidRPr="002B15AA">
                <w:rPr>
                  <w:rFonts w:cs="Arial"/>
                  <w:lang w:eastAsia="zh-CN"/>
                </w:rPr>
                <w:t>T</w:t>
              </w:r>
            </w:ins>
          </w:p>
        </w:tc>
      </w:tr>
      <w:tr w:rsidR="00400802" w:rsidRPr="002B15AA" w:rsidTr="00527FC2">
        <w:trPr>
          <w:cantSplit/>
          <w:trHeight w:val="224"/>
          <w:jc w:val="center"/>
          <w:ins w:id="8868" w:author="28.541_CR0283R2_(Rel-16)_eNRM" w:date="2020-06-26T15:31:00Z"/>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400802" w:rsidRDefault="00400802" w:rsidP="00527FC2">
            <w:pPr>
              <w:pStyle w:val="TAL"/>
              <w:rPr>
                <w:ins w:id="8869" w:author="28.541_CR0283R2_(Rel-16)_eNRM" w:date="2020-06-26T15:31:00Z"/>
                <w:rFonts w:ascii="Courier New" w:hAnsi="Courier New" w:cs="Courier New"/>
                <w:szCs w:val="18"/>
              </w:rPr>
            </w:pPr>
            <w:ins w:id="8870" w:author="28.541_CR0283R2_(Rel-16)_eNRM" w:date="2020-06-26T15:31:00Z">
              <w:r>
                <w:rPr>
                  <w:rFonts w:ascii="Courier New" w:hAnsi="Courier New" w:cs="Courier New"/>
                  <w:szCs w:val="18"/>
                </w:rPr>
                <w:t>RimRSReportInfoList</w:t>
              </w:r>
            </w:ins>
          </w:p>
        </w:tc>
        <w:tc>
          <w:tcPr>
            <w:tcW w:w="966" w:type="dxa"/>
          </w:tcPr>
          <w:p w:rsidR="00400802" w:rsidRPr="002B15AA" w:rsidRDefault="00400802" w:rsidP="00527FC2">
            <w:pPr>
              <w:pStyle w:val="TAL"/>
              <w:jc w:val="center"/>
              <w:rPr>
                <w:ins w:id="8871" w:author="28.541_CR0283R2_(Rel-16)_eNRM" w:date="2020-06-26T15:31:00Z"/>
              </w:rPr>
            </w:pPr>
            <w:ins w:id="8872" w:author="28.541_CR0283R2_(Rel-16)_eNRM" w:date="2020-06-26T15:31:00Z">
              <w:r>
                <w:t>M</w:t>
              </w:r>
            </w:ins>
          </w:p>
        </w:tc>
        <w:tc>
          <w:tcPr>
            <w:tcW w:w="1181" w:type="dxa"/>
          </w:tcPr>
          <w:p w:rsidR="00400802" w:rsidRPr="002B15AA" w:rsidRDefault="00400802" w:rsidP="00527FC2">
            <w:pPr>
              <w:pStyle w:val="TAL"/>
              <w:jc w:val="center"/>
              <w:rPr>
                <w:ins w:id="8873" w:author="28.541_CR0283R2_(Rel-16)_eNRM" w:date="2020-06-26T15:31:00Z"/>
                <w:rFonts w:cs="Arial"/>
              </w:rPr>
            </w:pPr>
            <w:ins w:id="8874" w:author="28.541_CR0283R2_(Rel-16)_eNRM" w:date="2020-06-26T15:31:00Z">
              <w:r w:rsidRPr="002B15AA">
                <w:rPr>
                  <w:rFonts w:cs="Arial"/>
                </w:rPr>
                <w:t>T</w:t>
              </w:r>
            </w:ins>
          </w:p>
        </w:tc>
        <w:tc>
          <w:tcPr>
            <w:tcW w:w="1104" w:type="dxa"/>
          </w:tcPr>
          <w:p w:rsidR="00400802" w:rsidRPr="002B15AA" w:rsidRDefault="00400802" w:rsidP="00527FC2">
            <w:pPr>
              <w:pStyle w:val="TAL"/>
              <w:jc w:val="center"/>
              <w:rPr>
                <w:ins w:id="8875" w:author="28.541_CR0283R2_(Rel-16)_eNRM" w:date="2020-06-26T15:31:00Z"/>
                <w:rFonts w:cs="Arial"/>
                <w:szCs w:val="18"/>
                <w:lang w:eastAsia="zh-CN"/>
              </w:rPr>
            </w:pPr>
            <w:ins w:id="8876" w:author="28.541_CR0283R2_(Rel-16)_eNRM" w:date="2020-06-26T15:31:00Z">
              <w:r w:rsidRPr="002B15AA">
                <w:rPr>
                  <w:rFonts w:cs="Arial"/>
                  <w:szCs w:val="18"/>
                  <w:lang w:eastAsia="zh-CN"/>
                </w:rPr>
                <w:t>T</w:t>
              </w:r>
            </w:ins>
          </w:p>
        </w:tc>
        <w:tc>
          <w:tcPr>
            <w:tcW w:w="1177" w:type="dxa"/>
          </w:tcPr>
          <w:p w:rsidR="00400802" w:rsidRPr="002B15AA" w:rsidRDefault="00400802" w:rsidP="00527FC2">
            <w:pPr>
              <w:pStyle w:val="TAL"/>
              <w:jc w:val="center"/>
              <w:rPr>
                <w:ins w:id="8877" w:author="28.541_CR0283R2_(Rel-16)_eNRM" w:date="2020-06-26T15:31:00Z"/>
                <w:rFonts w:cs="Arial"/>
              </w:rPr>
            </w:pPr>
            <w:ins w:id="8878" w:author="28.541_CR0283R2_(Rel-16)_eNRM" w:date="2020-06-26T15:31:00Z">
              <w:r w:rsidRPr="002B15AA">
                <w:rPr>
                  <w:rFonts w:cs="Arial"/>
                </w:rPr>
                <w:t>F</w:t>
              </w:r>
            </w:ins>
          </w:p>
        </w:tc>
        <w:tc>
          <w:tcPr>
            <w:tcW w:w="1311" w:type="dxa"/>
          </w:tcPr>
          <w:p w:rsidR="00400802" w:rsidRPr="002B15AA" w:rsidRDefault="00400802" w:rsidP="00527FC2">
            <w:pPr>
              <w:pStyle w:val="TAL"/>
              <w:jc w:val="center"/>
              <w:rPr>
                <w:ins w:id="8879" w:author="28.541_CR0283R2_(Rel-16)_eNRM" w:date="2020-06-26T15:31:00Z"/>
                <w:rFonts w:cs="Arial"/>
                <w:lang w:eastAsia="zh-CN"/>
              </w:rPr>
            </w:pPr>
            <w:ins w:id="8880" w:author="28.541_CR0283R2_(Rel-16)_eNRM" w:date="2020-06-26T15:31:00Z">
              <w:r w:rsidRPr="002B15AA">
                <w:rPr>
                  <w:rFonts w:cs="Arial"/>
                  <w:lang w:eastAsia="zh-CN"/>
                </w:rPr>
                <w:t>T</w:t>
              </w:r>
            </w:ins>
          </w:p>
        </w:tc>
      </w:tr>
    </w:tbl>
    <w:p w:rsidR="00400802" w:rsidRPr="002B15AA" w:rsidRDefault="00400802" w:rsidP="00400802">
      <w:pPr>
        <w:pStyle w:val="Heading4"/>
        <w:rPr>
          <w:ins w:id="8881" w:author="28.541_CR0283R2_(Rel-16)_eNRM" w:date="2020-06-26T15:31:00Z"/>
        </w:rPr>
      </w:pPr>
      <w:bookmarkStart w:id="8882" w:name="_Toc44341185"/>
      <w:ins w:id="8883" w:author="28.541_CR0283R2_(Rel-16)_eNRM" w:date="2020-06-26T15:31:00Z">
        <w:r>
          <w:t>4</w:t>
        </w:r>
        <w:r w:rsidRPr="002B15AA">
          <w:t>.3.</w:t>
        </w:r>
      </w:ins>
      <w:ins w:id="8884" w:author="28.541_CR0283R2_(Rel-16)_eNRM" w:date="2020-06-26T15:34:00Z">
        <w:r>
          <w:t>54</w:t>
        </w:r>
      </w:ins>
      <w:ins w:id="8885" w:author="28.541_CR0283R2_(Rel-16)_eNRM" w:date="2020-06-26T15:31:00Z">
        <w:r w:rsidRPr="002B15AA">
          <w:t>.3</w:t>
        </w:r>
        <w:r w:rsidRPr="002B15AA">
          <w:tab/>
          <w:t>Attribute constraints</w:t>
        </w:r>
        <w:bookmarkEnd w:id="8882"/>
      </w:ins>
    </w:p>
    <w:p w:rsidR="00400802" w:rsidRPr="002B15AA" w:rsidRDefault="00400802" w:rsidP="00400802">
      <w:pPr>
        <w:keepNext/>
        <w:rPr>
          <w:ins w:id="8886" w:author="28.541_CR0283R2_(Rel-16)_eNRM" w:date="2020-06-26T15:31:00Z"/>
        </w:rPr>
      </w:pPr>
      <w:ins w:id="8887" w:author="28.541_CR0283R2_(Rel-16)_eNRM" w:date="2020-06-26T15:31:00Z">
        <w:r w:rsidRPr="002B15AA">
          <w:t>None.</w:t>
        </w:r>
      </w:ins>
    </w:p>
    <w:p w:rsidR="00400802" w:rsidRPr="002B15AA" w:rsidRDefault="00400802" w:rsidP="00400802">
      <w:pPr>
        <w:pStyle w:val="Heading4"/>
        <w:rPr>
          <w:ins w:id="8888" w:author="28.541_CR0283R2_(Rel-16)_eNRM" w:date="2020-06-26T15:31:00Z"/>
        </w:rPr>
      </w:pPr>
      <w:bookmarkStart w:id="8889" w:name="_Toc44341186"/>
      <w:ins w:id="8890" w:author="28.541_CR0283R2_(Rel-16)_eNRM" w:date="2020-06-26T15:31:00Z">
        <w:r>
          <w:rPr>
            <w:lang w:eastAsia="zh-CN"/>
          </w:rPr>
          <w:t>4.3.</w:t>
        </w:r>
      </w:ins>
      <w:ins w:id="8891" w:author="28.541_CR0283R2_(Rel-16)_eNRM" w:date="2020-06-26T15:34:00Z">
        <w:r>
          <w:rPr>
            <w:lang w:eastAsia="zh-CN"/>
          </w:rPr>
          <w:t>54</w:t>
        </w:r>
      </w:ins>
      <w:ins w:id="8892" w:author="28.541_CR0283R2_(Rel-16)_eNRM" w:date="2020-06-26T15:31:00Z">
        <w:r w:rsidRPr="002B15AA">
          <w:rPr>
            <w:lang w:eastAsia="zh-CN"/>
          </w:rPr>
          <w:t>.</w:t>
        </w:r>
        <w:r w:rsidRPr="002B15AA">
          <w:t>4</w:t>
        </w:r>
        <w:r w:rsidRPr="002B15AA">
          <w:tab/>
          <w:t>Notifications</w:t>
        </w:r>
        <w:bookmarkEnd w:id="8889"/>
      </w:ins>
    </w:p>
    <w:p w:rsidR="00400802" w:rsidRDefault="00400802" w:rsidP="00400802">
      <w:pPr>
        <w:keepNext/>
        <w:rPr>
          <w:ins w:id="8893" w:author="28.541_CR0283R2_(Rel-16)_eNRM" w:date="2020-06-26T15:31:00Z"/>
        </w:rPr>
      </w:pPr>
      <w:ins w:id="8894" w:author="28.541_CR0283R2_(Rel-16)_eNRM" w:date="2020-06-26T15:31:00Z">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ins>
    </w:p>
    <w:p w:rsidR="00400802" w:rsidRPr="002B15AA" w:rsidRDefault="00400802" w:rsidP="00400802">
      <w:pPr>
        <w:pStyle w:val="Heading3"/>
        <w:rPr>
          <w:ins w:id="8895" w:author="28.541_CR0283R2_(Rel-16)_eNRM" w:date="2020-06-26T15:31:00Z"/>
          <w:lang w:eastAsia="zh-CN"/>
        </w:rPr>
      </w:pPr>
      <w:bookmarkStart w:id="8896" w:name="_Toc44341187"/>
      <w:ins w:id="8897" w:author="28.541_CR0283R2_(Rel-16)_eNRM" w:date="2020-06-26T15:31:00Z">
        <w:r w:rsidRPr="002B15AA">
          <w:rPr>
            <w:rFonts w:hint="eastAsia"/>
            <w:lang w:eastAsia="zh-CN"/>
          </w:rPr>
          <w:t>4</w:t>
        </w:r>
        <w:r w:rsidRPr="002B15AA">
          <w:rPr>
            <w:lang w:eastAsia="zh-CN"/>
          </w:rPr>
          <w:t>.3.</w:t>
        </w:r>
      </w:ins>
      <w:ins w:id="8898" w:author="28.541_CR0283R2_(Rel-16)_eNRM" w:date="2020-06-26T15:34:00Z">
        <w:r>
          <w:rPr>
            <w:lang w:eastAsia="zh-CN"/>
          </w:rPr>
          <w:t>55</w:t>
        </w:r>
      </w:ins>
      <w:ins w:id="8899" w:author="28.541_CR0283R2_(Rel-16)_eNRM" w:date="2020-06-26T15:31:00Z">
        <w:r w:rsidRPr="002B15AA">
          <w:rPr>
            <w:lang w:eastAsia="zh-CN"/>
          </w:rPr>
          <w:tab/>
        </w:r>
        <w:r>
          <w:rPr>
            <w:lang w:eastAsia="zh-CN"/>
          </w:rPr>
          <w:t>R</w:t>
        </w:r>
        <w:r w:rsidRPr="001F63F8">
          <w:rPr>
            <w:lang w:eastAsia="zh-CN"/>
          </w:rPr>
          <w:t>imRSReport</w:t>
        </w:r>
        <w:r>
          <w:rPr>
            <w:lang w:eastAsia="zh-CN"/>
          </w:rPr>
          <w:t>Info</w:t>
        </w:r>
        <w:r>
          <w:rPr>
            <w:rFonts w:ascii="Courier New" w:hAnsi="Courier New" w:cs="Courier New"/>
            <w:lang w:eastAsia="zh-CN"/>
          </w:rPr>
          <w:t xml:space="preserve"> &lt;&lt;dataType&gt;&gt;</w:t>
        </w:r>
        <w:bookmarkEnd w:id="8896"/>
      </w:ins>
    </w:p>
    <w:p w:rsidR="00400802" w:rsidRPr="002B15AA" w:rsidRDefault="00400802" w:rsidP="00400802">
      <w:pPr>
        <w:pStyle w:val="Heading4"/>
        <w:rPr>
          <w:ins w:id="8900" w:author="28.541_CR0283R2_(Rel-16)_eNRM" w:date="2020-06-26T15:31:00Z"/>
        </w:rPr>
      </w:pPr>
      <w:bookmarkStart w:id="8901" w:name="_Toc44341188"/>
      <w:ins w:id="8902" w:author="28.541_CR0283R2_(Rel-16)_eNRM" w:date="2020-06-26T15:31:00Z">
        <w:r>
          <w:t>4</w:t>
        </w:r>
        <w:r w:rsidRPr="002B15AA">
          <w:t>.3.</w:t>
        </w:r>
      </w:ins>
      <w:ins w:id="8903" w:author="28.541_CR0283R2_(Rel-16)_eNRM" w:date="2020-06-26T15:34:00Z">
        <w:r>
          <w:t>55</w:t>
        </w:r>
      </w:ins>
      <w:ins w:id="8904" w:author="28.541_CR0283R2_(Rel-16)_eNRM" w:date="2020-06-26T15:31:00Z">
        <w:r w:rsidRPr="002B15AA">
          <w:t>.1</w:t>
        </w:r>
        <w:r w:rsidRPr="002B15AA">
          <w:tab/>
          <w:t>Definition</w:t>
        </w:r>
        <w:bookmarkEnd w:id="8901"/>
      </w:ins>
    </w:p>
    <w:p w:rsidR="00400802" w:rsidRDefault="00400802" w:rsidP="00400802">
      <w:pPr>
        <w:keepNext/>
        <w:rPr>
          <w:ins w:id="8905" w:author="28.541_CR0283R2_(Rel-16)_eNRM" w:date="2020-06-26T15:31:00Z"/>
        </w:rPr>
      </w:pPr>
      <w:ins w:id="8906" w:author="28.541_CR0283R2_(Rel-16)_eNRM" w:date="2020-06-26T15:31:00Z">
        <w:r w:rsidRPr="002B15AA">
          <w:t xml:space="preserve">This </w:t>
        </w:r>
        <w:r w:rsidRPr="007F3B07">
          <w:t xml:space="preserve"> </w:t>
        </w:r>
        <w:r>
          <w:t>data type defines necessary reporting information derived from the detected RIM-RS, including</w:t>
        </w:r>
      </w:ins>
    </w:p>
    <w:p w:rsidR="00400802" w:rsidRDefault="00400802">
      <w:pPr>
        <w:pStyle w:val="B10"/>
        <w:rPr>
          <w:ins w:id="8907" w:author="28.541_CR0283R2_(Rel-16)_eNRM" w:date="2020-06-26T15:31:00Z"/>
        </w:rPr>
        <w:pPrChange w:id="8908" w:author="28.541_CR0283R2_(Rel-16)_eNRM" w:date="2020-06-26T15:34:00Z">
          <w:pPr>
            <w:keepNext/>
          </w:pPr>
        </w:pPrChange>
      </w:pPr>
      <w:ins w:id="8909" w:author="28.541_CR0283R2_(Rel-16)_eNRM" w:date="2020-06-26T15:31:00Z">
        <w:r>
          <w:t>1)</w:t>
        </w:r>
        <w:r>
          <w:tab/>
          <w:t>The detected set ID;</w:t>
        </w:r>
      </w:ins>
    </w:p>
    <w:p w:rsidR="00400802" w:rsidRDefault="00400802">
      <w:pPr>
        <w:pStyle w:val="B10"/>
        <w:rPr>
          <w:ins w:id="8910" w:author="28.541_CR0283R2_(Rel-16)_eNRM" w:date="2020-06-26T15:31:00Z"/>
        </w:rPr>
        <w:pPrChange w:id="8911" w:author="28.541_CR0283R2_(Rel-16)_eNRM" w:date="2020-06-26T15:34:00Z">
          <w:pPr>
            <w:keepNext/>
          </w:pPr>
        </w:pPrChange>
      </w:pPr>
      <w:ins w:id="8912" w:author="28.541_CR0283R2_(Rel-16)_eNRM" w:date="2020-06-26T15:31:00Z">
        <w:r>
          <w:t>2)</w:t>
        </w:r>
        <w:r>
          <w:tab/>
          <w:t>Propagation delay in number of OFDM symbols</w:t>
        </w:r>
      </w:ins>
    </w:p>
    <w:p w:rsidR="00400802" w:rsidRPr="002B15AA" w:rsidRDefault="00400802">
      <w:pPr>
        <w:pStyle w:val="B10"/>
        <w:rPr>
          <w:ins w:id="8913" w:author="28.541_CR0283R2_(Rel-16)_eNRM" w:date="2020-06-26T15:31:00Z"/>
        </w:rPr>
        <w:pPrChange w:id="8914" w:author="28.541_CR0283R2_(Rel-16)_eNRM" w:date="2020-06-26T15:34:00Z">
          <w:pPr>
            <w:keepNext/>
          </w:pPr>
        </w:pPrChange>
      </w:pPr>
      <w:ins w:id="8915" w:author="28.541_CR0283R2_(Rel-16)_eNRM" w:date="2020-06-26T15:31:00Z">
        <w:r>
          <w:lastRenderedPageBreak/>
          <w:t>3)</w:t>
        </w:r>
        <w:r>
          <w:tab/>
          <w:t>Functionality of the RS (RS-1 or RS-2, Enough or Not enough mitigation for RS-1).</w:t>
        </w:r>
      </w:ins>
    </w:p>
    <w:p w:rsidR="00400802" w:rsidRPr="002B15AA" w:rsidRDefault="00400802" w:rsidP="00400802">
      <w:pPr>
        <w:pStyle w:val="Heading4"/>
        <w:rPr>
          <w:ins w:id="8916" w:author="28.541_CR0283R2_(Rel-16)_eNRM" w:date="2020-06-26T15:31:00Z"/>
        </w:rPr>
      </w:pPr>
      <w:bookmarkStart w:id="8917" w:name="_Toc44341189"/>
      <w:ins w:id="8918" w:author="28.541_CR0283R2_(Rel-16)_eNRM" w:date="2020-06-26T15:31:00Z">
        <w:r>
          <w:t>4</w:t>
        </w:r>
        <w:r w:rsidRPr="002B15AA">
          <w:rPr>
            <w:lang w:eastAsia="zh-CN"/>
          </w:rPr>
          <w:t>.</w:t>
        </w:r>
        <w:r w:rsidRPr="002B15AA">
          <w:t>3.</w:t>
        </w:r>
      </w:ins>
      <w:ins w:id="8919" w:author="28.541_CR0283R2_(Rel-16)_eNRM" w:date="2020-06-26T15:34:00Z">
        <w:r>
          <w:t>55</w:t>
        </w:r>
      </w:ins>
      <w:ins w:id="8920" w:author="28.541_CR0283R2_(Rel-16)_eNRM" w:date="2020-06-26T15:31:00Z">
        <w:r w:rsidRPr="002B15AA">
          <w:t>.2</w:t>
        </w:r>
        <w:r w:rsidRPr="002B15AA">
          <w:tab/>
          <w:t>Attributes</w:t>
        </w:r>
        <w:bookmarkEnd w:id="8917"/>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400802" w:rsidRPr="002B15AA" w:rsidTr="00527FC2">
        <w:trPr>
          <w:cantSplit/>
          <w:trHeight w:val="530"/>
          <w:jc w:val="center"/>
          <w:ins w:id="8921" w:author="28.541_CR0283R2_(Rel-16)_eNRM" w:date="2020-06-26T15:31:00Z"/>
        </w:trPr>
        <w:tc>
          <w:tcPr>
            <w:tcW w:w="3890" w:type="dxa"/>
            <w:shd w:val="pct10" w:color="auto" w:fill="FFFFFF"/>
            <w:vAlign w:val="center"/>
          </w:tcPr>
          <w:p w:rsidR="00400802" w:rsidRPr="002B15AA" w:rsidRDefault="00400802" w:rsidP="00527FC2">
            <w:pPr>
              <w:pStyle w:val="TAH"/>
              <w:rPr>
                <w:ins w:id="8922" w:author="28.541_CR0283R2_(Rel-16)_eNRM" w:date="2020-06-26T15:31:00Z"/>
                <w:rFonts w:cs="Arial"/>
                <w:szCs w:val="18"/>
              </w:rPr>
            </w:pPr>
            <w:ins w:id="8923" w:author="28.541_CR0283R2_(Rel-16)_eNRM" w:date="2020-06-26T15:31:00Z">
              <w:r w:rsidRPr="002B15AA">
                <w:rPr>
                  <w:rFonts w:cs="Arial"/>
                  <w:szCs w:val="18"/>
                </w:rPr>
                <w:t>Attribute name</w:t>
              </w:r>
            </w:ins>
          </w:p>
        </w:tc>
        <w:tc>
          <w:tcPr>
            <w:tcW w:w="966" w:type="dxa"/>
            <w:shd w:val="pct10" w:color="auto" w:fill="FFFFFF"/>
            <w:vAlign w:val="center"/>
          </w:tcPr>
          <w:p w:rsidR="00400802" w:rsidRPr="002B15AA" w:rsidRDefault="00400802" w:rsidP="00527FC2">
            <w:pPr>
              <w:pStyle w:val="TAH"/>
              <w:rPr>
                <w:ins w:id="8924" w:author="28.541_CR0283R2_(Rel-16)_eNRM" w:date="2020-06-26T15:31:00Z"/>
                <w:rFonts w:cs="Arial"/>
                <w:szCs w:val="18"/>
              </w:rPr>
            </w:pPr>
            <w:ins w:id="8925" w:author="28.541_CR0283R2_(Rel-16)_eNRM" w:date="2020-06-26T15:31:00Z">
              <w:r w:rsidRPr="002B15AA">
                <w:rPr>
                  <w:rFonts w:cs="Arial"/>
                  <w:szCs w:val="18"/>
                </w:rPr>
                <w:t>Support Qualifier</w:t>
              </w:r>
            </w:ins>
          </w:p>
        </w:tc>
        <w:tc>
          <w:tcPr>
            <w:tcW w:w="1181" w:type="dxa"/>
            <w:shd w:val="pct10" w:color="auto" w:fill="FFFFFF"/>
            <w:vAlign w:val="center"/>
          </w:tcPr>
          <w:p w:rsidR="00400802" w:rsidRPr="002B15AA" w:rsidRDefault="00400802" w:rsidP="00527FC2">
            <w:pPr>
              <w:pStyle w:val="TAH"/>
              <w:rPr>
                <w:ins w:id="8926" w:author="28.541_CR0283R2_(Rel-16)_eNRM" w:date="2020-06-26T15:31:00Z"/>
                <w:rFonts w:cs="Arial"/>
                <w:bCs/>
                <w:szCs w:val="18"/>
              </w:rPr>
            </w:pPr>
            <w:ins w:id="8927" w:author="28.541_CR0283R2_(Rel-16)_eNRM" w:date="2020-06-26T15:31:00Z">
              <w:r w:rsidRPr="002B15AA">
                <w:rPr>
                  <w:rFonts w:cs="Arial"/>
                  <w:szCs w:val="18"/>
                </w:rPr>
                <w:t>isReadable</w:t>
              </w:r>
            </w:ins>
          </w:p>
        </w:tc>
        <w:tc>
          <w:tcPr>
            <w:tcW w:w="1104" w:type="dxa"/>
            <w:shd w:val="pct10" w:color="auto" w:fill="FFFFFF"/>
            <w:vAlign w:val="center"/>
          </w:tcPr>
          <w:p w:rsidR="00400802" w:rsidRPr="002B15AA" w:rsidRDefault="00400802" w:rsidP="00527FC2">
            <w:pPr>
              <w:pStyle w:val="TAH"/>
              <w:rPr>
                <w:ins w:id="8928" w:author="28.541_CR0283R2_(Rel-16)_eNRM" w:date="2020-06-26T15:31:00Z"/>
                <w:rFonts w:cs="Arial"/>
                <w:bCs/>
                <w:szCs w:val="18"/>
              </w:rPr>
            </w:pPr>
            <w:ins w:id="8929" w:author="28.541_CR0283R2_(Rel-16)_eNRM" w:date="2020-06-26T15:31:00Z">
              <w:r w:rsidRPr="002B15AA">
                <w:rPr>
                  <w:rFonts w:cs="Arial"/>
                  <w:szCs w:val="18"/>
                </w:rPr>
                <w:t>isWritable</w:t>
              </w:r>
            </w:ins>
          </w:p>
        </w:tc>
        <w:tc>
          <w:tcPr>
            <w:tcW w:w="1177" w:type="dxa"/>
            <w:shd w:val="pct10" w:color="auto" w:fill="FFFFFF"/>
            <w:vAlign w:val="center"/>
          </w:tcPr>
          <w:p w:rsidR="00400802" w:rsidRPr="002B15AA" w:rsidRDefault="00400802" w:rsidP="00527FC2">
            <w:pPr>
              <w:pStyle w:val="TAH"/>
              <w:rPr>
                <w:ins w:id="8930" w:author="28.541_CR0283R2_(Rel-16)_eNRM" w:date="2020-06-26T15:31:00Z"/>
                <w:rFonts w:cs="Arial"/>
                <w:szCs w:val="18"/>
              </w:rPr>
            </w:pPr>
            <w:ins w:id="8931" w:author="28.541_CR0283R2_(Rel-16)_eNRM" w:date="2020-06-26T15:31:00Z">
              <w:r w:rsidRPr="002B15AA">
                <w:rPr>
                  <w:rFonts w:cs="Arial"/>
                  <w:bCs/>
                  <w:szCs w:val="18"/>
                </w:rPr>
                <w:t>isInvariant</w:t>
              </w:r>
            </w:ins>
          </w:p>
        </w:tc>
        <w:tc>
          <w:tcPr>
            <w:tcW w:w="1311" w:type="dxa"/>
            <w:shd w:val="pct10" w:color="auto" w:fill="FFFFFF"/>
            <w:vAlign w:val="center"/>
          </w:tcPr>
          <w:p w:rsidR="00400802" w:rsidRPr="002B15AA" w:rsidRDefault="00400802" w:rsidP="00527FC2">
            <w:pPr>
              <w:pStyle w:val="TAH"/>
              <w:rPr>
                <w:ins w:id="8932" w:author="28.541_CR0283R2_(Rel-16)_eNRM" w:date="2020-06-26T15:31:00Z"/>
                <w:rFonts w:cs="Arial"/>
                <w:szCs w:val="18"/>
              </w:rPr>
            </w:pPr>
            <w:ins w:id="8933" w:author="28.541_CR0283R2_(Rel-16)_eNRM" w:date="2020-06-26T15:31:00Z">
              <w:r w:rsidRPr="002B15AA">
                <w:rPr>
                  <w:rFonts w:cs="Arial"/>
                  <w:szCs w:val="18"/>
                </w:rPr>
                <w:t>isNotifyable</w:t>
              </w:r>
            </w:ins>
          </w:p>
        </w:tc>
      </w:tr>
      <w:tr w:rsidR="00400802" w:rsidRPr="002B15AA" w:rsidTr="00527FC2">
        <w:trPr>
          <w:cantSplit/>
          <w:trHeight w:val="260"/>
          <w:jc w:val="center"/>
          <w:ins w:id="8934" w:author="28.541_CR0283R2_(Rel-16)_eNRM" w:date="2020-06-26T15:31:00Z"/>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400802" w:rsidRDefault="00400802" w:rsidP="00527FC2">
            <w:pPr>
              <w:pStyle w:val="TAL"/>
              <w:rPr>
                <w:ins w:id="8935" w:author="28.541_CR0283R2_(Rel-16)_eNRM" w:date="2020-06-26T15:31:00Z"/>
                <w:rFonts w:ascii="Courier New" w:hAnsi="Courier New" w:cs="Courier New"/>
                <w:szCs w:val="18"/>
              </w:rPr>
            </w:pPr>
            <w:ins w:id="8936" w:author="28.541_CR0283R2_(Rel-16)_eNRM" w:date="2020-06-26T15:31:00Z">
              <w:r>
                <w:rPr>
                  <w:rFonts w:ascii="Courier New" w:hAnsi="Courier New" w:cs="Courier New"/>
                  <w:szCs w:val="18"/>
                </w:rPr>
                <w:t>detectedSetID</w:t>
              </w:r>
            </w:ins>
          </w:p>
        </w:tc>
        <w:tc>
          <w:tcPr>
            <w:tcW w:w="966" w:type="dxa"/>
          </w:tcPr>
          <w:p w:rsidR="00400802" w:rsidRPr="002B15AA" w:rsidRDefault="00400802" w:rsidP="00527FC2">
            <w:pPr>
              <w:pStyle w:val="TAL"/>
              <w:jc w:val="center"/>
              <w:rPr>
                <w:ins w:id="8937" w:author="28.541_CR0283R2_(Rel-16)_eNRM" w:date="2020-06-26T15:31:00Z"/>
              </w:rPr>
            </w:pPr>
            <w:ins w:id="8938" w:author="28.541_CR0283R2_(Rel-16)_eNRM" w:date="2020-06-26T15:31:00Z">
              <w:r w:rsidRPr="002B15AA">
                <w:t>M</w:t>
              </w:r>
            </w:ins>
          </w:p>
        </w:tc>
        <w:tc>
          <w:tcPr>
            <w:tcW w:w="1181" w:type="dxa"/>
          </w:tcPr>
          <w:p w:rsidR="00400802" w:rsidRPr="002B15AA" w:rsidRDefault="00400802" w:rsidP="00527FC2">
            <w:pPr>
              <w:pStyle w:val="TAL"/>
              <w:jc w:val="center"/>
              <w:rPr>
                <w:ins w:id="8939" w:author="28.541_CR0283R2_(Rel-16)_eNRM" w:date="2020-06-26T15:31:00Z"/>
                <w:rFonts w:cs="Arial"/>
              </w:rPr>
            </w:pPr>
            <w:ins w:id="8940" w:author="28.541_CR0283R2_(Rel-16)_eNRM" w:date="2020-06-26T15:31:00Z">
              <w:r w:rsidRPr="002B15AA">
                <w:rPr>
                  <w:rFonts w:cs="Arial"/>
                </w:rPr>
                <w:t>T</w:t>
              </w:r>
            </w:ins>
          </w:p>
        </w:tc>
        <w:tc>
          <w:tcPr>
            <w:tcW w:w="1104" w:type="dxa"/>
          </w:tcPr>
          <w:p w:rsidR="00400802" w:rsidRPr="002B15AA" w:rsidRDefault="00400802" w:rsidP="00527FC2">
            <w:pPr>
              <w:pStyle w:val="TAL"/>
              <w:jc w:val="center"/>
              <w:rPr>
                <w:ins w:id="8941" w:author="28.541_CR0283R2_(Rel-16)_eNRM" w:date="2020-06-26T15:31:00Z"/>
                <w:rFonts w:cs="Arial"/>
                <w:szCs w:val="18"/>
                <w:lang w:eastAsia="zh-CN"/>
              </w:rPr>
            </w:pPr>
            <w:ins w:id="8942" w:author="28.541_CR0283R2_(Rel-16)_eNRM" w:date="2020-06-26T15:31:00Z">
              <w:r w:rsidRPr="002B15AA">
                <w:rPr>
                  <w:rFonts w:cs="Arial"/>
                  <w:szCs w:val="18"/>
                  <w:lang w:eastAsia="zh-CN"/>
                </w:rPr>
                <w:t>T</w:t>
              </w:r>
            </w:ins>
          </w:p>
        </w:tc>
        <w:tc>
          <w:tcPr>
            <w:tcW w:w="1177" w:type="dxa"/>
          </w:tcPr>
          <w:p w:rsidR="00400802" w:rsidRPr="002B15AA" w:rsidRDefault="00400802" w:rsidP="00527FC2">
            <w:pPr>
              <w:pStyle w:val="TAL"/>
              <w:jc w:val="center"/>
              <w:rPr>
                <w:ins w:id="8943" w:author="28.541_CR0283R2_(Rel-16)_eNRM" w:date="2020-06-26T15:31:00Z"/>
                <w:rFonts w:cs="Arial"/>
              </w:rPr>
            </w:pPr>
            <w:ins w:id="8944" w:author="28.541_CR0283R2_(Rel-16)_eNRM" w:date="2020-06-26T15:31:00Z">
              <w:r w:rsidRPr="002B15AA">
                <w:rPr>
                  <w:rFonts w:cs="Arial"/>
                </w:rPr>
                <w:t>F</w:t>
              </w:r>
            </w:ins>
          </w:p>
        </w:tc>
        <w:tc>
          <w:tcPr>
            <w:tcW w:w="1311" w:type="dxa"/>
          </w:tcPr>
          <w:p w:rsidR="00400802" w:rsidRPr="002B15AA" w:rsidRDefault="00400802" w:rsidP="00527FC2">
            <w:pPr>
              <w:pStyle w:val="TAL"/>
              <w:jc w:val="center"/>
              <w:rPr>
                <w:ins w:id="8945" w:author="28.541_CR0283R2_(Rel-16)_eNRM" w:date="2020-06-26T15:31:00Z"/>
                <w:rFonts w:cs="Arial"/>
                <w:lang w:eastAsia="zh-CN"/>
              </w:rPr>
            </w:pPr>
            <w:ins w:id="8946" w:author="28.541_CR0283R2_(Rel-16)_eNRM" w:date="2020-06-26T15:31:00Z">
              <w:r w:rsidRPr="002B15AA">
                <w:rPr>
                  <w:rFonts w:cs="Arial"/>
                  <w:lang w:eastAsia="zh-CN"/>
                </w:rPr>
                <w:t>T</w:t>
              </w:r>
            </w:ins>
          </w:p>
        </w:tc>
      </w:tr>
      <w:tr w:rsidR="00400802" w:rsidRPr="002B15AA" w:rsidTr="00527FC2">
        <w:trPr>
          <w:cantSplit/>
          <w:trHeight w:val="260"/>
          <w:jc w:val="center"/>
          <w:ins w:id="8947" w:author="28.541_CR0283R2_(Rel-16)_eNRM" w:date="2020-06-26T15:31:00Z"/>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400802" w:rsidRPr="003E2D6C" w:rsidRDefault="00400802" w:rsidP="00527FC2">
            <w:pPr>
              <w:pStyle w:val="TAL"/>
              <w:rPr>
                <w:ins w:id="8948" w:author="28.541_CR0283R2_(Rel-16)_eNRM" w:date="2020-06-26T15:31:00Z"/>
                <w:rFonts w:ascii="Courier New" w:hAnsi="Courier New" w:cs="Courier New"/>
                <w:szCs w:val="18"/>
              </w:rPr>
            </w:pPr>
            <w:ins w:id="8949" w:author="28.541_CR0283R2_(Rel-16)_eNRM" w:date="2020-06-26T15:31:00Z">
              <w:r>
                <w:rPr>
                  <w:rFonts w:ascii="Courier New" w:hAnsi="Courier New" w:cs="Courier New"/>
                  <w:szCs w:val="18"/>
                </w:rPr>
                <w:t>propagationDelay</w:t>
              </w:r>
            </w:ins>
          </w:p>
        </w:tc>
        <w:tc>
          <w:tcPr>
            <w:tcW w:w="966" w:type="dxa"/>
          </w:tcPr>
          <w:p w:rsidR="00400802" w:rsidRPr="002B15AA" w:rsidRDefault="00400802" w:rsidP="00527FC2">
            <w:pPr>
              <w:pStyle w:val="TAL"/>
              <w:jc w:val="center"/>
              <w:rPr>
                <w:ins w:id="8950" w:author="28.541_CR0283R2_(Rel-16)_eNRM" w:date="2020-06-26T15:31:00Z"/>
              </w:rPr>
            </w:pPr>
            <w:ins w:id="8951" w:author="28.541_CR0283R2_(Rel-16)_eNRM" w:date="2020-06-26T15:31:00Z">
              <w:r>
                <w:t>O</w:t>
              </w:r>
            </w:ins>
          </w:p>
        </w:tc>
        <w:tc>
          <w:tcPr>
            <w:tcW w:w="1181" w:type="dxa"/>
          </w:tcPr>
          <w:p w:rsidR="00400802" w:rsidRPr="002B15AA" w:rsidRDefault="00400802" w:rsidP="00527FC2">
            <w:pPr>
              <w:pStyle w:val="TAL"/>
              <w:jc w:val="center"/>
              <w:rPr>
                <w:ins w:id="8952" w:author="28.541_CR0283R2_(Rel-16)_eNRM" w:date="2020-06-26T15:31:00Z"/>
                <w:rFonts w:cs="Arial"/>
              </w:rPr>
            </w:pPr>
            <w:ins w:id="8953" w:author="28.541_CR0283R2_(Rel-16)_eNRM" w:date="2020-06-26T15:31:00Z">
              <w:r w:rsidRPr="002B15AA">
                <w:rPr>
                  <w:rFonts w:cs="Arial"/>
                </w:rPr>
                <w:t>T</w:t>
              </w:r>
            </w:ins>
          </w:p>
        </w:tc>
        <w:tc>
          <w:tcPr>
            <w:tcW w:w="1104" w:type="dxa"/>
          </w:tcPr>
          <w:p w:rsidR="00400802" w:rsidRPr="002B15AA" w:rsidRDefault="00400802" w:rsidP="00527FC2">
            <w:pPr>
              <w:pStyle w:val="TAL"/>
              <w:jc w:val="center"/>
              <w:rPr>
                <w:ins w:id="8954" w:author="28.541_CR0283R2_(Rel-16)_eNRM" w:date="2020-06-26T15:31:00Z"/>
                <w:rFonts w:cs="Arial"/>
                <w:szCs w:val="18"/>
                <w:lang w:eastAsia="zh-CN"/>
              </w:rPr>
            </w:pPr>
            <w:ins w:id="8955" w:author="28.541_CR0283R2_(Rel-16)_eNRM" w:date="2020-06-26T15:31:00Z">
              <w:r w:rsidRPr="002B15AA">
                <w:rPr>
                  <w:rFonts w:cs="Arial"/>
                  <w:szCs w:val="18"/>
                  <w:lang w:eastAsia="zh-CN"/>
                </w:rPr>
                <w:t>T</w:t>
              </w:r>
            </w:ins>
          </w:p>
        </w:tc>
        <w:tc>
          <w:tcPr>
            <w:tcW w:w="1177" w:type="dxa"/>
          </w:tcPr>
          <w:p w:rsidR="00400802" w:rsidRPr="002B15AA" w:rsidRDefault="00400802" w:rsidP="00527FC2">
            <w:pPr>
              <w:pStyle w:val="TAL"/>
              <w:jc w:val="center"/>
              <w:rPr>
                <w:ins w:id="8956" w:author="28.541_CR0283R2_(Rel-16)_eNRM" w:date="2020-06-26T15:31:00Z"/>
                <w:rFonts w:cs="Arial"/>
              </w:rPr>
            </w:pPr>
            <w:ins w:id="8957" w:author="28.541_CR0283R2_(Rel-16)_eNRM" w:date="2020-06-26T15:31:00Z">
              <w:r w:rsidRPr="002B15AA">
                <w:rPr>
                  <w:rFonts w:cs="Arial"/>
                </w:rPr>
                <w:t>F</w:t>
              </w:r>
            </w:ins>
          </w:p>
        </w:tc>
        <w:tc>
          <w:tcPr>
            <w:tcW w:w="1311" w:type="dxa"/>
          </w:tcPr>
          <w:p w:rsidR="00400802" w:rsidRPr="002B15AA" w:rsidRDefault="00400802" w:rsidP="00527FC2">
            <w:pPr>
              <w:pStyle w:val="TAL"/>
              <w:jc w:val="center"/>
              <w:rPr>
                <w:ins w:id="8958" w:author="28.541_CR0283R2_(Rel-16)_eNRM" w:date="2020-06-26T15:31:00Z"/>
                <w:rFonts w:cs="Arial"/>
                <w:lang w:eastAsia="zh-CN"/>
              </w:rPr>
            </w:pPr>
            <w:ins w:id="8959" w:author="28.541_CR0283R2_(Rel-16)_eNRM" w:date="2020-06-26T15:31:00Z">
              <w:r w:rsidRPr="002B15AA">
                <w:rPr>
                  <w:rFonts w:cs="Arial"/>
                  <w:lang w:eastAsia="zh-CN"/>
                </w:rPr>
                <w:t>T</w:t>
              </w:r>
            </w:ins>
          </w:p>
        </w:tc>
      </w:tr>
      <w:tr w:rsidR="00400802" w:rsidRPr="002B15AA" w:rsidTr="00527FC2">
        <w:trPr>
          <w:cantSplit/>
          <w:trHeight w:val="224"/>
          <w:jc w:val="center"/>
          <w:ins w:id="8960" w:author="28.541_CR0283R2_(Rel-16)_eNRM" w:date="2020-06-26T15:31:00Z"/>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400802" w:rsidRDefault="00400802" w:rsidP="00527FC2">
            <w:pPr>
              <w:pStyle w:val="TAL"/>
              <w:rPr>
                <w:ins w:id="8961" w:author="28.541_CR0283R2_(Rel-16)_eNRM" w:date="2020-06-26T15:31:00Z"/>
                <w:rFonts w:ascii="Courier New" w:hAnsi="Courier New" w:cs="Courier New"/>
                <w:szCs w:val="18"/>
              </w:rPr>
            </w:pPr>
            <w:ins w:id="8962" w:author="28.541_CR0283R2_(Rel-16)_eNRM" w:date="2020-06-26T15:31:00Z">
              <w:r>
                <w:rPr>
                  <w:rFonts w:ascii="Courier New" w:hAnsi="Courier New" w:cs="Courier New"/>
                  <w:szCs w:val="18"/>
                </w:rPr>
                <w:t>functionalityOfRIMRS</w:t>
              </w:r>
            </w:ins>
          </w:p>
        </w:tc>
        <w:tc>
          <w:tcPr>
            <w:tcW w:w="966" w:type="dxa"/>
          </w:tcPr>
          <w:p w:rsidR="00400802" w:rsidRPr="002B15AA" w:rsidRDefault="00400802" w:rsidP="00527FC2">
            <w:pPr>
              <w:pStyle w:val="TAL"/>
              <w:jc w:val="center"/>
              <w:rPr>
                <w:ins w:id="8963" w:author="28.541_CR0283R2_(Rel-16)_eNRM" w:date="2020-06-26T15:31:00Z"/>
              </w:rPr>
            </w:pPr>
            <w:ins w:id="8964" w:author="28.541_CR0283R2_(Rel-16)_eNRM" w:date="2020-06-26T15:31:00Z">
              <w:r>
                <w:t>M</w:t>
              </w:r>
            </w:ins>
          </w:p>
        </w:tc>
        <w:tc>
          <w:tcPr>
            <w:tcW w:w="1181" w:type="dxa"/>
          </w:tcPr>
          <w:p w:rsidR="00400802" w:rsidRPr="002B15AA" w:rsidRDefault="00400802" w:rsidP="00527FC2">
            <w:pPr>
              <w:pStyle w:val="TAL"/>
              <w:jc w:val="center"/>
              <w:rPr>
                <w:ins w:id="8965" w:author="28.541_CR0283R2_(Rel-16)_eNRM" w:date="2020-06-26T15:31:00Z"/>
                <w:rFonts w:cs="Arial"/>
              </w:rPr>
            </w:pPr>
            <w:ins w:id="8966" w:author="28.541_CR0283R2_(Rel-16)_eNRM" w:date="2020-06-26T15:31:00Z">
              <w:r w:rsidRPr="002B15AA">
                <w:rPr>
                  <w:rFonts w:cs="Arial"/>
                </w:rPr>
                <w:t>T</w:t>
              </w:r>
            </w:ins>
          </w:p>
        </w:tc>
        <w:tc>
          <w:tcPr>
            <w:tcW w:w="1104" w:type="dxa"/>
          </w:tcPr>
          <w:p w:rsidR="00400802" w:rsidRPr="002B15AA" w:rsidRDefault="00400802" w:rsidP="00527FC2">
            <w:pPr>
              <w:pStyle w:val="TAL"/>
              <w:jc w:val="center"/>
              <w:rPr>
                <w:ins w:id="8967" w:author="28.541_CR0283R2_(Rel-16)_eNRM" w:date="2020-06-26T15:31:00Z"/>
                <w:rFonts w:cs="Arial"/>
                <w:szCs w:val="18"/>
                <w:lang w:eastAsia="zh-CN"/>
              </w:rPr>
            </w:pPr>
            <w:ins w:id="8968" w:author="28.541_CR0283R2_(Rel-16)_eNRM" w:date="2020-06-26T15:31:00Z">
              <w:r w:rsidRPr="002B15AA">
                <w:rPr>
                  <w:rFonts w:cs="Arial"/>
                  <w:szCs w:val="18"/>
                  <w:lang w:eastAsia="zh-CN"/>
                </w:rPr>
                <w:t>T</w:t>
              </w:r>
            </w:ins>
          </w:p>
        </w:tc>
        <w:tc>
          <w:tcPr>
            <w:tcW w:w="1177" w:type="dxa"/>
          </w:tcPr>
          <w:p w:rsidR="00400802" w:rsidRPr="002B15AA" w:rsidRDefault="00400802" w:rsidP="00527FC2">
            <w:pPr>
              <w:pStyle w:val="TAL"/>
              <w:jc w:val="center"/>
              <w:rPr>
                <w:ins w:id="8969" w:author="28.541_CR0283R2_(Rel-16)_eNRM" w:date="2020-06-26T15:31:00Z"/>
                <w:rFonts w:cs="Arial"/>
              </w:rPr>
            </w:pPr>
            <w:ins w:id="8970" w:author="28.541_CR0283R2_(Rel-16)_eNRM" w:date="2020-06-26T15:31:00Z">
              <w:r w:rsidRPr="002B15AA">
                <w:rPr>
                  <w:rFonts w:cs="Arial"/>
                </w:rPr>
                <w:t>F</w:t>
              </w:r>
            </w:ins>
          </w:p>
        </w:tc>
        <w:tc>
          <w:tcPr>
            <w:tcW w:w="1311" w:type="dxa"/>
          </w:tcPr>
          <w:p w:rsidR="00400802" w:rsidRPr="002B15AA" w:rsidRDefault="00400802" w:rsidP="00527FC2">
            <w:pPr>
              <w:pStyle w:val="TAL"/>
              <w:jc w:val="center"/>
              <w:rPr>
                <w:ins w:id="8971" w:author="28.541_CR0283R2_(Rel-16)_eNRM" w:date="2020-06-26T15:31:00Z"/>
                <w:rFonts w:cs="Arial"/>
                <w:lang w:eastAsia="zh-CN"/>
              </w:rPr>
            </w:pPr>
            <w:ins w:id="8972" w:author="28.541_CR0283R2_(Rel-16)_eNRM" w:date="2020-06-26T15:31:00Z">
              <w:r w:rsidRPr="002B15AA">
                <w:rPr>
                  <w:rFonts w:cs="Arial"/>
                  <w:lang w:eastAsia="zh-CN"/>
                </w:rPr>
                <w:t>T</w:t>
              </w:r>
            </w:ins>
          </w:p>
        </w:tc>
      </w:tr>
    </w:tbl>
    <w:p w:rsidR="00400802" w:rsidRPr="002B15AA" w:rsidRDefault="00400802" w:rsidP="00400802">
      <w:pPr>
        <w:pStyle w:val="Heading4"/>
        <w:rPr>
          <w:ins w:id="8973" w:author="28.541_CR0283R2_(Rel-16)_eNRM" w:date="2020-06-26T15:31:00Z"/>
        </w:rPr>
      </w:pPr>
      <w:bookmarkStart w:id="8974" w:name="_Toc44341190"/>
      <w:ins w:id="8975" w:author="28.541_CR0283R2_(Rel-16)_eNRM" w:date="2020-06-26T15:31:00Z">
        <w:r>
          <w:t>4</w:t>
        </w:r>
        <w:r w:rsidRPr="002B15AA">
          <w:t>.3.</w:t>
        </w:r>
      </w:ins>
      <w:ins w:id="8976" w:author="28.541_CR0283R2_(Rel-16)_eNRM" w:date="2020-06-26T15:34:00Z">
        <w:r>
          <w:t>55</w:t>
        </w:r>
      </w:ins>
      <w:ins w:id="8977" w:author="28.541_CR0283R2_(Rel-16)_eNRM" w:date="2020-06-26T15:31:00Z">
        <w:r w:rsidRPr="002B15AA">
          <w:t>.3</w:t>
        </w:r>
        <w:r w:rsidRPr="002B15AA">
          <w:tab/>
          <w:t>Attribute constraints</w:t>
        </w:r>
        <w:bookmarkEnd w:id="8974"/>
      </w:ins>
    </w:p>
    <w:p w:rsidR="00400802" w:rsidRPr="002B15AA" w:rsidRDefault="00400802" w:rsidP="00400802">
      <w:pPr>
        <w:keepNext/>
        <w:rPr>
          <w:ins w:id="8978" w:author="28.541_CR0283R2_(Rel-16)_eNRM" w:date="2020-06-26T15:31:00Z"/>
        </w:rPr>
      </w:pPr>
      <w:ins w:id="8979" w:author="28.541_CR0283R2_(Rel-16)_eNRM" w:date="2020-06-26T15:31:00Z">
        <w:r w:rsidRPr="002B15AA">
          <w:t>None.</w:t>
        </w:r>
      </w:ins>
    </w:p>
    <w:p w:rsidR="00400802" w:rsidRPr="002B15AA" w:rsidRDefault="00400802" w:rsidP="00400802">
      <w:pPr>
        <w:pStyle w:val="Heading4"/>
        <w:rPr>
          <w:ins w:id="8980" w:author="28.541_CR0283R2_(Rel-16)_eNRM" w:date="2020-06-26T15:31:00Z"/>
        </w:rPr>
      </w:pPr>
      <w:bookmarkStart w:id="8981" w:name="_Toc44341191"/>
      <w:ins w:id="8982" w:author="28.541_CR0283R2_(Rel-16)_eNRM" w:date="2020-06-26T15:31:00Z">
        <w:r>
          <w:rPr>
            <w:lang w:eastAsia="zh-CN"/>
          </w:rPr>
          <w:t>4.3.</w:t>
        </w:r>
      </w:ins>
      <w:ins w:id="8983" w:author="28.541_CR0283R2_(Rel-16)_eNRM" w:date="2020-06-26T15:34:00Z">
        <w:r>
          <w:rPr>
            <w:lang w:eastAsia="zh-CN"/>
          </w:rPr>
          <w:t>55</w:t>
        </w:r>
      </w:ins>
      <w:ins w:id="8984" w:author="28.541_CR0283R2_(Rel-16)_eNRM" w:date="2020-06-26T15:31:00Z">
        <w:r w:rsidRPr="002B15AA">
          <w:rPr>
            <w:lang w:eastAsia="zh-CN"/>
          </w:rPr>
          <w:t>.</w:t>
        </w:r>
        <w:r w:rsidRPr="002B15AA">
          <w:t>4</w:t>
        </w:r>
        <w:r w:rsidRPr="002B15AA">
          <w:tab/>
          <w:t>Notifications</w:t>
        </w:r>
        <w:bookmarkEnd w:id="8981"/>
      </w:ins>
    </w:p>
    <w:p w:rsidR="00400802" w:rsidRDefault="00400802" w:rsidP="00400802">
      <w:pPr>
        <w:keepNext/>
        <w:rPr>
          <w:ins w:id="8985" w:author="28.541_CR0283R2_(Rel-16)_eNRM" w:date="2020-06-26T15:31:00Z"/>
        </w:rPr>
      </w:pPr>
      <w:ins w:id="8986" w:author="28.541_CR0283R2_(Rel-16)_eNRM" w:date="2020-06-26T15:31:00Z">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ins>
    </w:p>
    <w:p w:rsidR="00400802" w:rsidRPr="00A132B2" w:rsidRDefault="00400802" w:rsidP="00400802">
      <w:pPr>
        <w:keepNext/>
        <w:keepLines/>
        <w:spacing w:before="120"/>
        <w:ind w:left="1134" w:hanging="1134"/>
        <w:outlineLvl w:val="2"/>
        <w:rPr>
          <w:ins w:id="8987" w:author="28.541_CR0283R2_(Rel-16)_eNRM" w:date="2020-06-26T15:31:00Z"/>
          <w:rFonts w:ascii="Courier New" w:hAnsi="Courier New" w:cs="Courier New"/>
          <w:sz w:val="28"/>
          <w:lang w:val="en-US" w:eastAsia="zh-CN"/>
        </w:rPr>
      </w:pPr>
      <w:ins w:id="8988" w:author="28.541_CR0283R2_(Rel-16)_eNRM" w:date="2020-06-26T15:31:00Z">
        <w:r w:rsidRPr="00A132B2">
          <w:rPr>
            <w:rFonts w:ascii="Arial" w:hAnsi="Arial"/>
            <w:sz w:val="28"/>
            <w:lang w:val="en-US" w:eastAsia="zh-CN"/>
          </w:rPr>
          <w:t>4.</w:t>
        </w:r>
        <w:r>
          <w:rPr>
            <w:rFonts w:ascii="Arial" w:hAnsi="Arial"/>
            <w:sz w:val="28"/>
            <w:lang w:val="en-US" w:eastAsia="zh-CN"/>
          </w:rPr>
          <w:t>3</w:t>
        </w:r>
        <w:r w:rsidRPr="00A132B2">
          <w:rPr>
            <w:rFonts w:ascii="Arial" w:hAnsi="Arial"/>
            <w:sz w:val="28"/>
            <w:lang w:val="en-US" w:eastAsia="zh-CN"/>
          </w:rPr>
          <w:t>.</w:t>
        </w:r>
      </w:ins>
      <w:ins w:id="8989" w:author="28.541_CR0283R2_(Rel-16)_eNRM" w:date="2020-06-26T15:34:00Z">
        <w:r>
          <w:rPr>
            <w:rFonts w:ascii="Arial" w:hAnsi="Arial"/>
            <w:sz w:val="28"/>
            <w:lang w:val="en-US" w:eastAsia="zh-CN"/>
          </w:rPr>
          <w:t>56</w:t>
        </w:r>
      </w:ins>
      <w:ins w:id="8990" w:author="28.541_CR0283R2_(Rel-16)_eNRM" w:date="2020-06-26T15:31:00Z">
        <w:r w:rsidRPr="00A132B2">
          <w:rPr>
            <w:rFonts w:ascii="Arial" w:hAnsi="Arial"/>
            <w:sz w:val="28"/>
            <w:lang w:val="en-US" w:eastAsia="zh-CN"/>
          </w:rPr>
          <w:tab/>
        </w:r>
        <w:r>
          <w:rPr>
            <w:rFonts w:ascii="Courier New" w:hAnsi="Courier New" w:cs="Courier New"/>
            <w:sz w:val="28"/>
            <w:lang w:val="en-US" w:eastAsia="zh-CN"/>
          </w:rPr>
          <w:t>RimRSSet</w:t>
        </w:r>
      </w:ins>
    </w:p>
    <w:p w:rsidR="00400802" w:rsidRPr="00A132B2" w:rsidRDefault="00400802" w:rsidP="00400802">
      <w:pPr>
        <w:keepNext/>
        <w:keepLines/>
        <w:spacing w:before="120"/>
        <w:ind w:left="1418" w:hanging="1418"/>
        <w:outlineLvl w:val="3"/>
        <w:rPr>
          <w:ins w:id="8991" w:author="28.541_CR0283R2_(Rel-16)_eNRM" w:date="2020-06-26T15:31:00Z"/>
          <w:rFonts w:ascii="Arial" w:hAnsi="Arial"/>
          <w:sz w:val="24"/>
        </w:rPr>
      </w:pPr>
      <w:ins w:id="8992" w:author="28.541_CR0283R2_(Rel-16)_eNRM" w:date="2020-06-26T15:31:00Z">
        <w:r w:rsidRPr="00A132B2">
          <w:rPr>
            <w:rFonts w:ascii="Arial" w:hAnsi="Arial"/>
            <w:sz w:val="24"/>
            <w:lang w:eastAsia="zh-CN"/>
          </w:rPr>
          <w:t>4</w:t>
        </w:r>
        <w:r w:rsidRPr="00A132B2">
          <w:rPr>
            <w:rFonts w:ascii="Arial" w:hAnsi="Arial"/>
            <w:sz w:val="24"/>
          </w:rPr>
          <w:t>.3.</w:t>
        </w:r>
      </w:ins>
      <w:ins w:id="8993" w:author="28.541_CR0283R2_(Rel-16)_eNRM" w:date="2020-06-26T15:34:00Z">
        <w:r>
          <w:rPr>
            <w:rFonts w:ascii="Arial" w:hAnsi="Arial"/>
            <w:sz w:val="24"/>
          </w:rPr>
          <w:t>56</w:t>
        </w:r>
      </w:ins>
      <w:ins w:id="8994" w:author="28.541_CR0283R2_(Rel-16)_eNRM" w:date="2020-06-26T15:31:00Z">
        <w:r w:rsidRPr="00A132B2">
          <w:rPr>
            <w:rFonts w:ascii="Arial" w:hAnsi="Arial"/>
            <w:sz w:val="24"/>
          </w:rPr>
          <w:t>.1</w:t>
        </w:r>
        <w:r w:rsidRPr="00A132B2">
          <w:rPr>
            <w:rFonts w:ascii="Arial" w:hAnsi="Arial"/>
            <w:sz w:val="24"/>
          </w:rPr>
          <w:tab/>
          <w:t>Definition</w:t>
        </w:r>
      </w:ins>
    </w:p>
    <w:p w:rsidR="00400802" w:rsidRDefault="00400802" w:rsidP="00400802">
      <w:pPr>
        <w:rPr>
          <w:ins w:id="8995" w:author="28.541_CR0283R2_(Rel-16)_eNRM" w:date="2020-06-26T15:31:00Z"/>
        </w:rPr>
      </w:pPr>
      <w:ins w:id="8996" w:author="28.541_CR0283R2_(Rel-16)_eNRM" w:date="2020-06-26T15:31:00Z">
        <w:r>
          <w:t>This IOC is used to represent aggressor or victim Set organized by OAM. The RIM RS Resource is assigned to each Set, which is identified by triple indices set of  &lt;Time domain index, Frequency domain index, and  Sequence index &gt;.</w:t>
        </w:r>
        <w:del w:id="8997" w:author="CR0283" w:date="2020-06-17T18:49:00Z">
          <w:r w:rsidDel="00A6492A">
            <w:delText>,</w:delText>
          </w:r>
        </w:del>
        <w:r>
          <w:t xml:space="preserve"> The triple indices set can be derived by setId attribute (See subclause 7.4.1.6 in TS 38.211 [32])</w:t>
        </w:r>
        <w:r w:rsidRPr="00B74F64">
          <w:t>.</w:t>
        </w:r>
        <w:r>
          <w:t xml:space="preserve"> </w:t>
        </w:r>
      </w:ins>
    </w:p>
    <w:p w:rsidR="00400802" w:rsidRDefault="00400802" w:rsidP="00400802">
      <w:pPr>
        <w:keepNext/>
        <w:keepLines/>
        <w:spacing w:before="120"/>
        <w:ind w:left="1418" w:hanging="1418"/>
        <w:outlineLvl w:val="3"/>
        <w:rPr>
          <w:ins w:id="8998" w:author="28.541_CR0283R2_(Rel-16)_eNRM" w:date="2020-06-26T15:31:00Z"/>
          <w:rFonts w:ascii="Arial" w:hAnsi="Arial"/>
          <w:sz w:val="24"/>
        </w:rPr>
      </w:pPr>
      <w:ins w:id="8999" w:author="28.541_CR0283R2_(Rel-16)_eNRM" w:date="2020-06-26T15:31:00Z">
        <w:r w:rsidRPr="00A132B2">
          <w:rPr>
            <w:rFonts w:ascii="Arial" w:hAnsi="Arial"/>
            <w:sz w:val="24"/>
            <w:lang w:eastAsia="zh-CN"/>
          </w:rPr>
          <w:t>4.3.</w:t>
        </w:r>
      </w:ins>
      <w:ins w:id="9000" w:author="28.541_CR0283R2_(Rel-16)_eNRM" w:date="2020-06-26T15:34:00Z">
        <w:r>
          <w:rPr>
            <w:rFonts w:ascii="Arial" w:hAnsi="Arial"/>
            <w:sz w:val="24"/>
          </w:rPr>
          <w:t>56</w:t>
        </w:r>
      </w:ins>
      <w:ins w:id="9001" w:author="28.541_CR0283R2_(Rel-16)_eNRM" w:date="2020-06-26T15:31:00Z">
        <w:r w:rsidRPr="00A132B2">
          <w:rPr>
            <w:rFonts w:ascii="Arial" w:hAnsi="Arial"/>
            <w:sz w:val="24"/>
          </w:rPr>
          <w:t>.2</w:t>
        </w:r>
        <w:r w:rsidRPr="00A132B2">
          <w:rPr>
            <w:rFonts w:ascii="Arial" w:hAnsi="Arial"/>
            <w:sz w:val="24"/>
          </w:rPr>
          <w:tab/>
          <w:t>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7"/>
        <w:gridCol w:w="947"/>
        <w:gridCol w:w="1167"/>
        <w:gridCol w:w="1077"/>
        <w:gridCol w:w="1117"/>
        <w:gridCol w:w="1237"/>
        <w:tblGridChange w:id="9002">
          <w:tblGrid>
            <w:gridCol w:w="113"/>
            <w:gridCol w:w="3526"/>
            <w:gridCol w:w="1018"/>
            <w:gridCol w:w="83"/>
            <w:gridCol w:w="864"/>
            <w:gridCol w:w="314"/>
            <w:gridCol w:w="853"/>
            <w:gridCol w:w="294"/>
            <w:gridCol w:w="783"/>
            <w:gridCol w:w="378"/>
            <w:gridCol w:w="739"/>
            <w:gridCol w:w="498"/>
            <w:gridCol w:w="739"/>
          </w:tblGrid>
        </w:tblGridChange>
      </w:tblGrid>
      <w:tr w:rsidR="00400802" w:rsidRPr="00A132B2" w:rsidTr="00527FC2">
        <w:trPr>
          <w:cantSplit/>
          <w:jc w:val="center"/>
          <w:ins w:id="9003" w:author="28.541_CR0283R2_(Rel-16)_eNRM" w:date="2020-06-26T15:31:00Z"/>
        </w:trPr>
        <w:tc>
          <w:tcPr>
            <w:tcW w:w="3526"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400802" w:rsidRPr="00A132B2" w:rsidRDefault="00400802" w:rsidP="00527FC2">
            <w:pPr>
              <w:keepNext/>
              <w:keepLines/>
              <w:spacing w:after="0"/>
              <w:jc w:val="center"/>
              <w:rPr>
                <w:ins w:id="9004" w:author="28.541_CR0283R2_(Rel-16)_eNRM" w:date="2020-06-26T15:31:00Z"/>
                <w:rFonts w:ascii="Arial" w:hAnsi="Arial"/>
                <w:b/>
                <w:sz w:val="18"/>
                <w:lang w:val="en-US"/>
              </w:rPr>
            </w:pPr>
            <w:ins w:id="9005" w:author="28.541_CR0283R2_(Rel-16)_eNRM" w:date="2020-06-26T15:31:00Z">
              <w:r w:rsidRPr="00A132B2">
                <w:rPr>
                  <w:rFonts w:ascii="Arial" w:hAnsi="Arial"/>
                  <w:b/>
                  <w:sz w:val="18"/>
                  <w:lang w:val="en-US"/>
                </w:rPr>
                <w:t>Attribute name</w:t>
              </w:r>
            </w:ins>
          </w:p>
        </w:tc>
        <w:tc>
          <w:tcPr>
            <w:tcW w:w="1101"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400802" w:rsidRPr="00A132B2" w:rsidRDefault="00400802" w:rsidP="00527FC2">
            <w:pPr>
              <w:keepNext/>
              <w:keepLines/>
              <w:spacing w:after="0"/>
              <w:jc w:val="center"/>
              <w:rPr>
                <w:ins w:id="9006" w:author="28.541_CR0283R2_(Rel-16)_eNRM" w:date="2020-06-26T15:31:00Z"/>
                <w:rFonts w:ascii="Arial" w:hAnsi="Arial"/>
                <w:b/>
                <w:sz w:val="18"/>
                <w:lang w:val="en-US"/>
              </w:rPr>
            </w:pPr>
            <w:ins w:id="9007" w:author="28.541_CR0283R2_(Rel-16)_eNRM" w:date="2020-06-26T15:31:00Z">
              <w:r w:rsidRPr="00A132B2">
                <w:rPr>
                  <w:rFonts w:ascii="Arial" w:hAnsi="Arial"/>
                  <w:b/>
                  <w:sz w:val="18"/>
                  <w:lang w:val="en-US"/>
                </w:rPr>
                <w:t>Support Qualifier</w:t>
              </w:r>
            </w:ins>
          </w:p>
        </w:tc>
        <w:tc>
          <w:tcPr>
            <w:tcW w:w="1178"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400802" w:rsidRPr="00A132B2" w:rsidRDefault="00400802" w:rsidP="00527FC2">
            <w:pPr>
              <w:keepNext/>
              <w:keepLines/>
              <w:spacing w:after="0"/>
              <w:jc w:val="center"/>
              <w:rPr>
                <w:ins w:id="9008" w:author="28.541_CR0283R2_(Rel-16)_eNRM" w:date="2020-06-26T15:31:00Z"/>
                <w:rFonts w:ascii="Arial" w:hAnsi="Arial"/>
                <w:b/>
                <w:sz w:val="18"/>
                <w:lang w:val="en-US"/>
              </w:rPr>
            </w:pPr>
            <w:ins w:id="9009" w:author="28.541_CR0283R2_(Rel-16)_eNRM" w:date="2020-06-26T15:31:00Z">
              <w:r w:rsidRPr="00A132B2">
                <w:rPr>
                  <w:rFonts w:ascii="Arial" w:hAnsi="Arial"/>
                  <w:b/>
                  <w:sz w:val="18"/>
                  <w:lang w:val="en-US"/>
                </w:rPr>
                <w:t>isReadable</w:t>
              </w:r>
            </w:ins>
          </w:p>
        </w:tc>
        <w:tc>
          <w:tcPr>
            <w:tcW w:w="1147"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400802" w:rsidRPr="00A132B2" w:rsidRDefault="00400802" w:rsidP="00527FC2">
            <w:pPr>
              <w:keepNext/>
              <w:keepLines/>
              <w:spacing w:after="0"/>
              <w:jc w:val="center"/>
              <w:rPr>
                <w:ins w:id="9010" w:author="28.541_CR0283R2_(Rel-16)_eNRM" w:date="2020-06-26T15:31:00Z"/>
                <w:rFonts w:ascii="Arial" w:hAnsi="Arial"/>
                <w:b/>
                <w:sz w:val="18"/>
                <w:lang w:val="en-US"/>
              </w:rPr>
            </w:pPr>
            <w:ins w:id="9011" w:author="28.541_CR0283R2_(Rel-16)_eNRM" w:date="2020-06-26T15:31:00Z">
              <w:r w:rsidRPr="00A132B2">
                <w:rPr>
                  <w:rFonts w:ascii="Arial" w:hAnsi="Arial"/>
                  <w:b/>
                  <w:sz w:val="18"/>
                  <w:lang w:val="en-US"/>
                </w:rPr>
                <w:t>isWritable</w:t>
              </w:r>
            </w:ins>
          </w:p>
        </w:tc>
        <w:tc>
          <w:tcPr>
            <w:tcW w:w="1161"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400802" w:rsidRPr="00A132B2" w:rsidRDefault="00400802" w:rsidP="00527FC2">
            <w:pPr>
              <w:keepNext/>
              <w:keepLines/>
              <w:spacing w:after="0"/>
              <w:jc w:val="center"/>
              <w:rPr>
                <w:ins w:id="9012" w:author="28.541_CR0283R2_(Rel-16)_eNRM" w:date="2020-06-26T15:31:00Z"/>
                <w:rFonts w:ascii="Arial" w:hAnsi="Arial"/>
                <w:b/>
                <w:sz w:val="18"/>
                <w:lang w:val="en-US"/>
              </w:rPr>
            </w:pPr>
            <w:ins w:id="9013" w:author="28.541_CR0283R2_(Rel-16)_eNRM" w:date="2020-06-26T15:31:00Z">
              <w:r w:rsidRPr="00A132B2">
                <w:rPr>
                  <w:rFonts w:ascii="Arial" w:hAnsi="Arial" w:cs="Arial"/>
                  <w:b/>
                  <w:bCs/>
                  <w:sz w:val="18"/>
                  <w:szCs w:val="18"/>
                  <w:lang w:val="en-US"/>
                </w:rPr>
                <w:t>isInvariant</w:t>
              </w:r>
            </w:ins>
          </w:p>
        </w:tc>
        <w:tc>
          <w:tcPr>
            <w:tcW w:w="1237"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400802" w:rsidRPr="00A132B2" w:rsidRDefault="00400802" w:rsidP="00527FC2">
            <w:pPr>
              <w:keepNext/>
              <w:keepLines/>
              <w:spacing w:after="0"/>
              <w:jc w:val="center"/>
              <w:rPr>
                <w:ins w:id="9014" w:author="28.541_CR0283R2_(Rel-16)_eNRM" w:date="2020-06-26T15:31:00Z"/>
                <w:rFonts w:ascii="Arial" w:hAnsi="Arial"/>
                <w:b/>
                <w:sz w:val="18"/>
                <w:lang w:val="en-US"/>
              </w:rPr>
            </w:pPr>
            <w:ins w:id="9015" w:author="28.541_CR0283R2_(Rel-16)_eNRM" w:date="2020-06-26T15:31:00Z">
              <w:r w:rsidRPr="00A132B2">
                <w:rPr>
                  <w:rFonts w:ascii="Arial" w:hAnsi="Arial"/>
                  <w:b/>
                  <w:sz w:val="18"/>
                  <w:lang w:val="en-US"/>
                </w:rPr>
                <w:t>isNotifyable</w:t>
              </w:r>
            </w:ins>
          </w:p>
        </w:tc>
      </w:tr>
      <w:tr w:rsidR="00400802" w:rsidRPr="00A132B2" w:rsidTr="00527FC2">
        <w:trPr>
          <w:cantSplit/>
          <w:jc w:val="center"/>
          <w:ins w:id="9016" w:author="28.541_CR0283R2_(Rel-16)_eNRM" w:date="2020-06-26T15:31:00Z"/>
        </w:trPr>
        <w:tc>
          <w:tcPr>
            <w:tcW w:w="3526"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rPr>
                <w:ins w:id="9017" w:author="28.541_CR0283R2_(Rel-16)_eNRM" w:date="2020-06-26T15:31:00Z"/>
                <w:rFonts w:ascii="Courier New" w:hAnsi="Courier New" w:cs="Courier New"/>
                <w:sz w:val="18"/>
                <w:lang w:val="en-US"/>
              </w:rPr>
            </w:pPr>
            <w:ins w:id="9018" w:author="28.541_CR0283R2_(Rel-16)_eNRM" w:date="2020-06-26T15:31:00Z">
              <w:r>
                <w:rPr>
                  <w:rFonts w:ascii="Courier New" w:hAnsi="Courier New" w:cs="Courier New"/>
                  <w:sz w:val="18"/>
                  <w:lang w:val="en-US"/>
                </w:rPr>
                <w:t>setId</w:t>
              </w:r>
            </w:ins>
          </w:p>
        </w:tc>
        <w:tc>
          <w:tcPr>
            <w:tcW w:w="1101"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ins w:id="9019" w:author="28.541_CR0283R2_(Rel-16)_eNRM" w:date="2020-06-26T15:31:00Z"/>
                <w:rFonts w:ascii="Arial" w:hAnsi="Arial"/>
                <w:sz w:val="18"/>
                <w:lang w:val="en-US"/>
              </w:rPr>
            </w:pPr>
            <w:ins w:id="9020" w:author="28.541_CR0283R2_(Rel-16)_eNRM" w:date="2020-06-26T15:31:00Z">
              <w:r>
                <w:rPr>
                  <w:rFonts w:ascii="Arial" w:hAnsi="Arial"/>
                  <w:sz w:val="18"/>
                  <w:lang w:val="en-US"/>
                </w:rPr>
                <w:t>M</w:t>
              </w:r>
            </w:ins>
          </w:p>
        </w:tc>
        <w:tc>
          <w:tcPr>
            <w:tcW w:w="1178"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ins w:id="9021" w:author="28.541_CR0283R2_(Rel-16)_eNRM" w:date="2020-06-26T15:31:00Z"/>
                <w:rFonts w:ascii="Arial" w:hAnsi="Arial"/>
                <w:sz w:val="18"/>
                <w:lang w:val="en-US"/>
              </w:rPr>
            </w:pPr>
            <w:ins w:id="9022" w:author="28.541_CR0283R2_(Rel-16)_eNRM" w:date="2020-06-26T15:31:00Z">
              <w:r w:rsidRPr="00B374B8">
                <w:rPr>
                  <w:rFonts w:ascii="Arial" w:hAnsi="Arial" w:cs="Arial"/>
                  <w:sz w:val="18"/>
                  <w:szCs w:val="18"/>
                  <w:lang w:eastAsia="zh-CN"/>
                </w:rPr>
                <w:t>T</w:t>
              </w:r>
            </w:ins>
          </w:p>
        </w:tc>
        <w:tc>
          <w:tcPr>
            <w:tcW w:w="1147"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ins w:id="9023" w:author="28.541_CR0283R2_(Rel-16)_eNRM" w:date="2020-06-26T15:31:00Z"/>
                <w:rFonts w:ascii="Arial" w:hAnsi="Arial"/>
                <w:sz w:val="18"/>
                <w:lang w:val="en-US"/>
              </w:rPr>
            </w:pPr>
            <w:ins w:id="9024" w:author="28.541_CR0283R2_(Rel-16)_eNRM" w:date="2020-06-26T15:31:00Z">
              <w:r w:rsidRPr="00B374B8">
                <w:rPr>
                  <w:rFonts w:ascii="Arial" w:hAnsi="Arial" w:cs="Arial"/>
                  <w:bCs/>
                  <w:color w:val="333333"/>
                  <w:sz w:val="18"/>
                  <w:szCs w:val="18"/>
                  <w:lang w:eastAsia="zh-CN"/>
                </w:rPr>
                <w:t>T</w:t>
              </w:r>
            </w:ins>
          </w:p>
        </w:tc>
        <w:tc>
          <w:tcPr>
            <w:tcW w:w="1161"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ins w:id="9025" w:author="28.541_CR0283R2_(Rel-16)_eNRM" w:date="2020-06-26T15:31:00Z"/>
                <w:rFonts w:ascii="Arial" w:hAnsi="Arial"/>
                <w:sz w:val="18"/>
                <w:lang w:val="en-US"/>
              </w:rPr>
            </w:pPr>
            <w:ins w:id="9026" w:author="28.541_CR0283R2_(Rel-16)_eNRM" w:date="2020-06-26T15:31:00Z">
              <w:r w:rsidRPr="00B374B8">
                <w:rPr>
                  <w:rFonts w:ascii="Arial" w:hAnsi="Arial" w:cs="Arial"/>
                  <w:sz w:val="18"/>
                  <w:szCs w:val="18"/>
                  <w:lang w:eastAsia="zh-CN"/>
                </w:rPr>
                <w:t>F</w:t>
              </w:r>
            </w:ins>
          </w:p>
        </w:tc>
        <w:tc>
          <w:tcPr>
            <w:tcW w:w="1237"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ins w:id="9027" w:author="28.541_CR0283R2_(Rel-16)_eNRM" w:date="2020-06-26T15:31:00Z"/>
                <w:rFonts w:ascii="Arial" w:hAnsi="Arial"/>
                <w:sz w:val="18"/>
                <w:lang w:val="en-US" w:eastAsia="zh-CN"/>
              </w:rPr>
            </w:pPr>
            <w:ins w:id="9028" w:author="28.541_CR0283R2_(Rel-16)_eNRM" w:date="2020-06-26T15:31:00Z">
              <w:r w:rsidRPr="00B374B8">
                <w:rPr>
                  <w:rFonts w:ascii="Arial" w:hAnsi="Arial" w:cs="Arial"/>
                  <w:sz w:val="18"/>
                  <w:szCs w:val="18"/>
                  <w:lang w:eastAsia="zh-CN"/>
                </w:rPr>
                <w:t>T</w:t>
              </w:r>
            </w:ins>
          </w:p>
        </w:tc>
      </w:tr>
      <w:tr w:rsidR="00400802" w:rsidRPr="00A132B2" w:rsidTr="00527FC2">
        <w:trPr>
          <w:cantSplit/>
          <w:jc w:val="center"/>
          <w:ins w:id="9029" w:author="28.541_CR0283R2_(Rel-16)_eNRM" w:date="2020-06-26T15:31:00Z"/>
        </w:trPr>
        <w:tc>
          <w:tcPr>
            <w:tcW w:w="3526"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rPr>
                <w:ins w:id="9030" w:author="28.541_CR0283R2_(Rel-16)_eNRM" w:date="2020-06-26T15:31:00Z"/>
                <w:rFonts w:ascii="Courier New" w:hAnsi="Courier New" w:cs="Courier New"/>
                <w:sz w:val="18"/>
                <w:lang w:val="en-US"/>
              </w:rPr>
            </w:pPr>
            <w:ins w:id="9031" w:author="28.541_CR0283R2_(Rel-16)_eNRM" w:date="2020-06-26T15:31:00Z">
              <w:r>
                <w:rPr>
                  <w:rFonts w:ascii="Courier New" w:hAnsi="Courier New" w:cs="Courier New"/>
                  <w:sz w:val="18"/>
                  <w:lang w:val="en-US"/>
                </w:rPr>
                <w:t>setType</w:t>
              </w:r>
            </w:ins>
          </w:p>
        </w:tc>
        <w:tc>
          <w:tcPr>
            <w:tcW w:w="1101"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ins w:id="9032" w:author="28.541_CR0283R2_(Rel-16)_eNRM" w:date="2020-06-26T15:31:00Z"/>
                <w:rFonts w:ascii="Arial" w:hAnsi="Arial"/>
                <w:sz w:val="18"/>
                <w:lang w:val="en-US"/>
              </w:rPr>
            </w:pPr>
            <w:ins w:id="9033" w:author="28.541_CR0283R2_(Rel-16)_eNRM" w:date="2020-06-26T15:31:00Z">
              <w:r>
                <w:rPr>
                  <w:rFonts w:ascii="Arial" w:hAnsi="Arial"/>
                  <w:sz w:val="18"/>
                  <w:lang w:val="en-US"/>
                </w:rPr>
                <w:t>M</w:t>
              </w:r>
            </w:ins>
          </w:p>
        </w:tc>
        <w:tc>
          <w:tcPr>
            <w:tcW w:w="1178"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ins w:id="9034" w:author="28.541_CR0283R2_(Rel-16)_eNRM" w:date="2020-06-26T15:31:00Z"/>
                <w:rFonts w:ascii="Arial" w:hAnsi="Arial"/>
                <w:sz w:val="18"/>
                <w:lang w:val="en-US"/>
              </w:rPr>
            </w:pPr>
            <w:ins w:id="9035" w:author="28.541_CR0283R2_(Rel-16)_eNRM" w:date="2020-06-26T15:31:00Z">
              <w:r w:rsidRPr="00B374B8">
                <w:rPr>
                  <w:rFonts w:ascii="Arial" w:hAnsi="Arial" w:cs="Arial"/>
                  <w:sz w:val="18"/>
                  <w:szCs w:val="18"/>
                  <w:lang w:eastAsia="zh-CN"/>
                </w:rPr>
                <w:t>T</w:t>
              </w:r>
            </w:ins>
          </w:p>
        </w:tc>
        <w:tc>
          <w:tcPr>
            <w:tcW w:w="1147"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ins w:id="9036" w:author="28.541_CR0283R2_(Rel-16)_eNRM" w:date="2020-06-26T15:31:00Z"/>
                <w:rFonts w:ascii="Arial" w:hAnsi="Arial"/>
                <w:sz w:val="18"/>
                <w:lang w:val="en-US"/>
              </w:rPr>
            </w:pPr>
            <w:ins w:id="9037" w:author="28.541_CR0283R2_(Rel-16)_eNRM" w:date="2020-06-26T15:31:00Z">
              <w:r w:rsidRPr="00B374B8">
                <w:rPr>
                  <w:rFonts w:ascii="Arial" w:hAnsi="Arial" w:cs="Arial"/>
                  <w:bCs/>
                  <w:color w:val="333333"/>
                  <w:sz w:val="18"/>
                  <w:szCs w:val="18"/>
                  <w:lang w:eastAsia="zh-CN"/>
                </w:rPr>
                <w:t>T</w:t>
              </w:r>
            </w:ins>
          </w:p>
        </w:tc>
        <w:tc>
          <w:tcPr>
            <w:tcW w:w="1161"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ins w:id="9038" w:author="28.541_CR0283R2_(Rel-16)_eNRM" w:date="2020-06-26T15:31:00Z"/>
                <w:rFonts w:ascii="Arial" w:hAnsi="Arial"/>
                <w:sz w:val="18"/>
                <w:lang w:val="en-US"/>
              </w:rPr>
            </w:pPr>
            <w:ins w:id="9039" w:author="28.541_CR0283R2_(Rel-16)_eNRM" w:date="2020-06-26T15:31:00Z">
              <w:r w:rsidRPr="00B374B8">
                <w:rPr>
                  <w:rFonts w:ascii="Arial" w:hAnsi="Arial" w:cs="Arial"/>
                  <w:sz w:val="18"/>
                  <w:szCs w:val="18"/>
                  <w:lang w:eastAsia="zh-CN"/>
                </w:rPr>
                <w:t>F</w:t>
              </w:r>
            </w:ins>
          </w:p>
        </w:tc>
        <w:tc>
          <w:tcPr>
            <w:tcW w:w="1237"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ins w:id="9040" w:author="28.541_CR0283R2_(Rel-16)_eNRM" w:date="2020-06-26T15:31:00Z"/>
                <w:rFonts w:ascii="Arial" w:hAnsi="Arial"/>
                <w:sz w:val="18"/>
                <w:lang w:val="en-US" w:eastAsia="zh-CN"/>
              </w:rPr>
            </w:pPr>
            <w:ins w:id="9041" w:author="28.541_CR0283R2_(Rel-16)_eNRM" w:date="2020-06-26T15:31:00Z">
              <w:r w:rsidRPr="00B374B8">
                <w:rPr>
                  <w:rFonts w:ascii="Arial" w:hAnsi="Arial" w:cs="Arial"/>
                  <w:sz w:val="18"/>
                  <w:szCs w:val="18"/>
                  <w:lang w:eastAsia="zh-CN"/>
                </w:rPr>
                <w:t>T</w:t>
              </w:r>
            </w:ins>
          </w:p>
        </w:tc>
      </w:tr>
      <w:tr w:rsidR="00400802" w:rsidRPr="00A132B2" w:rsidTr="00527FC2">
        <w:trPr>
          <w:cantSplit/>
          <w:jc w:val="center"/>
          <w:ins w:id="9042" w:author="28.541_CR0283R2_(Rel-16)_eNRM" w:date="2020-06-26T15:31:00Z"/>
        </w:trPr>
        <w:tc>
          <w:tcPr>
            <w:tcW w:w="3526" w:type="dxa"/>
            <w:tcBorders>
              <w:top w:val="single" w:sz="4" w:space="0" w:color="auto"/>
              <w:left w:val="single" w:sz="4" w:space="0" w:color="auto"/>
              <w:bottom w:val="single" w:sz="4" w:space="0" w:color="auto"/>
              <w:right w:val="single" w:sz="4" w:space="0" w:color="auto"/>
            </w:tcBorders>
          </w:tcPr>
          <w:p w:rsidR="00400802" w:rsidRDefault="00400802" w:rsidP="00527FC2">
            <w:pPr>
              <w:keepNext/>
              <w:keepLines/>
              <w:spacing w:after="0"/>
              <w:rPr>
                <w:ins w:id="9043" w:author="28.541_CR0283R2_(Rel-16)_eNRM" w:date="2020-06-26T15:31:00Z"/>
                <w:rFonts w:ascii="Courier New" w:hAnsi="Courier New" w:cs="Courier New"/>
                <w:szCs w:val="18"/>
              </w:rPr>
            </w:pPr>
            <w:ins w:id="9044" w:author="28.541_CR0283R2_(Rel-16)_eNRM" w:date="2020-06-26T15:31:00Z">
              <w:r>
                <w:rPr>
                  <w:rFonts w:ascii="Courier New" w:hAnsi="Courier New" w:cs="Courier New"/>
                  <w:szCs w:val="18"/>
                </w:rPr>
                <w:t>rimRS</w:t>
              </w:r>
              <w:r w:rsidRPr="00744355">
                <w:rPr>
                  <w:rFonts w:ascii="Courier New" w:hAnsi="Courier New" w:cs="Courier New"/>
                  <w:szCs w:val="18"/>
                </w:rPr>
                <w:t>Monitoring</w:t>
              </w:r>
              <w:r>
                <w:rPr>
                  <w:rFonts w:ascii="Courier New" w:hAnsi="Courier New" w:cs="Courier New"/>
                  <w:szCs w:val="18"/>
                </w:rPr>
                <w:t>StartTime</w:t>
              </w:r>
            </w:ins>
          </w:p>
        </w:tc>
        <w:tc>
          <w:tcPr>
            <w:tcW w:w="1101" w:type="dxa"/>
            <w:tcBorders>
              <w:top w:val="single" w:sz="4" w:space="0" w:color="auto"/>
              <w:left w:val="single" w:sz="4" w:space="0" w:color="auto"/>
              <w:bottom w:val="single" w:sz="4" w:space="0" w:color="auto"/>
              <w:right w:val="single" w:sz="4" w:space="0" w:color="auto"/>
            </w:tcBorders>
          </w:tcPr>
          <w:p w:rsidR="00400802" w:rsidRPr="0077758F" w:rsidRDefault="00400802" w:rsidP="00527FC2">
            <w:pPr>
              <w:keepNext/>
              <w:keepLines/>
              <w:spacing w:after="0"/>
              <w:jc w:val="center"/>
              <w:rPr>
                <w:ins w:id="9045" w:author="28.541_CR0283R2_(Rel-16)_eNRM" w:date="2020-06-26T15:31:00Z"/>
                <w:rFonts w:ascii="Arial" w:hAnsi="Arial" w:cs="Arial"/>
                <w:sz w:val="18"/>
                <w:szCs w:val="18"/>
                <w:lang w:eastAsia="zh-CN"/>
                <w:rPrChange w:id="9046" w:author="CR0283" w:date="2020-06-17T18:49:00Z">
                  <w:rPr>
                    <w:ins w:id="9047" w:author="28.541_CR0283R2_(Rel-16)_eNRM" w:date="2020-06-26T15:31:00Z"/>
                    <w:rFonts w:cs="Arial"/>
                    <w:lang w:eastAsia="zh-CN"/>
                  </w:rPr>
                </w:rPrChange>
              </w:rPr>
            </w:pPr>
            <w:ins w:id="9048" w:author="28.541_CR0283R2_(Rel-16)_eNRM" w:date="2020-06-26T15:31:00Z">
              <w:r w:rsidRPr="0077758F">
                <w:rPr>
                  <w:rFonts w:ascii="Arial" w:hAnsi="Arial" w:cs="Arial"/>
                  <w:sz w:val="18"/>
                  <w:szCs w:val="18"/>
                  <w:lang w:eastAsia="zh-CN"/>
                  <w:rPrChange w:id="9049" w:author="CR0283" w:date="2020-06-17T18:49:00Z">
                    <w:rPr>
                      <w:rFonts w:cs="Arial"/>
                      <w:lang w:eastAsia="zh-CN"/>
                    </w:rPr>
                  </w:rPrChange>
                </w:rPr>
                <w:t>O</w:t>
              </w:r>
            </w:ins>
          </w:p>
        </w:tc>
        <w:tc>
          <w:tcPr>
            <w:tcW w:w="1178" w:type="dxa"/>
            <w:tcBorders>
              <w:top w:val="single" w:sz="4" w:space="0" w:color="auto"/>
              <w:left w:val="single" w:sz="4" w:space="0" w:color="auto"/>
              <w:bottom w:val="single" w:sz="4" w:space="0" w:color="auto"/>
              <w:right w:val="single" w:sz="4" w:space="0" w:color="auto"/>
            </w:tcBorders>
          </w:tcPr>
          <w:p w:rsidR="00400802" w:rsidRPr="0077758F" w:rsidRDefault="00400802" w:rsidP="00527FC2">
            <w:pPr>
              <w:keepNext/>
              <w:keepLines/>
              <w:spacing w:after="0"/>
              <w:jc w:val="center"/>
              <w:rPr>
                <w:ins w:id="9050" w:author="28.541_CR0283R2_(Rel-16)_eNRM" w:date="2020-06-26T15:31:00Z"/>
                <w:rFonts w:ascii="Arial" w:hAnsi="Arial" w:cs="Arial"/>
                <w:sz w:val="18"/>
                <w:szCs w:val="18"/>
                <w:lang w:eastAsia="zh-CN"/>
                <w:rPrChange w:id="9051" w:author="CR0283" w:date="2020-06-17T18:49:00Z">
                  <w:rPr>
                    <w:ins w:id="9052" w:author="28.541_CR0283R2_(Rel-16)_eNRM" w:date="2020-06-26T15:31:00Z"/>
                    <w:rFonts w:cs="Arial"/>
                    <w:lang w:eastAsia="zh-CN"/>
                  </w:rPr>
                </w:rPrChange>
              </w:rPr>
            </w:pPr>
            <w:ins w:id="9053" w:author="28.541_CR0283R2_(Rel-16)_eNRM" w:date="2020-06-26T15:31:00Z">
              <w:r w:rsidRPr="0077758F">
                <w:rPr>
                  <w:rFonts w:ascii="Arial" w:hAnsi="Arial" w:cs="Arial"/>
                  <w:sz w:val="18"/>
                  <w:szCs w:val="18"/>
                  <w:lang w:eastAsia="zh-CN"/>
                  <w:rPrChange w:id="9054" w:author="CR0283" w:date="2020-06-17T18:49:00Z">
                    <w:rPr>
                      <w:rFonts w:cs="Arial"/>
                      <w:lang w:eastAsia="zh-CN"/>
                    </w:rPr>
                  </w:rPrChange>
                </w:rPr>
                <w:t>T</w:t>
              </w:r>
            </w:ins>
          </w:p>
        </w:tc>
        <w:tc>
          <w:tcPr>
            <w:tcW w:w="1147" w:type="dxa"/>
            <w:tcBorders>
              <w:top w:val="single" w:sz="4" w:space="0" w:color="auto"/>
              <w:left w:val="single" w:sz="4" w:space="0" w:color="auto"/>
              <w:bottom w:val="single" w:sz="4" w:space="0" w:color="auto"/>
              <w:right w:val="single" w:sz="4" w:space="0" w:color="auto"/>
            </w:tcBorders>
          </w:tcPr>
          <w:p w:rsidR="00400802" w:rsidRPr="0077758F" w:rsidRDefault="00400802" w:rsidP="00527FC2">
            <w:pPr>
              <w:keepNext/>
              <w:keepLines/>
              <w:spacing w:after="0"/>
              <w:jc w:val="center"/>
              <w:rPr>
                <w:ins w:id="9055" w:author="28.541_CR0283R2_(Rel-16)_eNRM" w:date="2020-06-26T15:31:00Z"/>
                <w:rFonts w:ascii="Arial" w:hAnsi="Arial" w:cs="Arial"/>
                <w:bCs/>
                <w:color w:val="333333"/>
                <w:sz w:val="18"/>
                <w:szCs w:val="18"/>
                <w:lang w:eastAsia="zh-CN"/>
                <w:rPrChange w:id="9056" w:author="CR0283" w:date="2020-06-17T18:49:00Z">
                  <w:rPr>
                    <w:ins w:id="9057" w:author="28.541_CR0283R2_(Rel-16)_eNRM" w:date="2020-06-26T15:31:00Z"/>
                    <w:rFonts w:cs="Arial"/>
                    <w:bCs/>
                    <w:color w:val="333333"/>
                    <w:lang w:eastAsia="zh-CN"/>
                  </w:rPr>
                </w:rPrChange>
              </w:rPr>
            </w:pPr>
            <w:ins w:id="9058" w:author="28.541_CR0283R2_(Rel-16)_eNRM" w:date="2020-06-26T15:31:00Z">
              <w:r w:rsidRPr="0077758F">
                <w:rPr>
                  <w:rFonts w:ascii="Arial" w:hAnsi="Arial" w:cs="Arial"/>
                  <w:bCs/>
                  <w:color w:val="333333"/>
                  <w:sz w:val="18"/>
                  <w:szCs w:val="18"/>
                  <w:lang w:eastAsia="zh-CN"/>
                  <w:rPrChange w:id="9059" w:author="CR0283" w:date="2020-06-17T18:49:00Z">
                    <w:rPr>
                      <w:rFonts w:cs="Arial"/>
                      <w:bCs/>
                      <w:color w:val="333333"/>
                      <w:lang w:eastAsia="zh-CN"/>
                    </w:rPr>
                  </w:rPrChange>
                </w:rPr>
                <w:t>T</w:t>
              </w:r>
            </w:ins>
          </w:p>
        </w:tc>
        <w:tc>
          <w:tcPr>
            <w:tcW w:w="1161" w:type="dxa"/>
            <w:tcBorders>
              <w:top w:val="single" w:sz="4" w:space="0" w:color="auto"/>
              <w:left w:val="single" w:sz="4" w:space="0" w:color="auto"/>
              <w:bottom w:val="single" w:sz="4" w:space="0" w:color="auto"/>
              <w:right w:val="single" w:sz="4" w:space="0" w:color="auto"/>
            </w:tcBorders>
          </w:tcPr>
          <w:p w:rsidR="00400802" w:rsidRPr="0077758F" w:rsidRDefault="00400802" w:rsidP="00527FC2">
            <w:pPr>
              <w:keepNext/>
              <w:keepLines/>
              <w:spacing w:after="0"/>
              <w:jc w:val="center"/>
              <w:rPr>
                <w:ins w:id="9060" w:author="28.541_CR0283R2_(Rel-16)_eNRM" w:date="2020-06-26T15:31:00Z"/>
                <w:rFonts w:ascii="Arial" w:hAnsi="Arial" w:cs="Arial"/>
                <w:sz w:val="18"/>
                <w:szCs w:val="18"/>
                <w:lang w:eastAsia="zh-CN"/>
                <w:rPrChange w:id="9061" w:author="CR0283" w:date="2020-06-17T18:49:00Z">
                  <w:rPr>
                    <w:ins w:id="9062" w:author="28.541_CR0283R2_(Rel-16)_eNRM" w:date="2020-06-26T15:31:00Z"/>
                    <w:rFonts w:cs="Arial"/>
                    <w:lang w:eastAsia="zh-CN"/>
                  </w:rPr>
                </w:rPrChange>
              </w:rPr>
            </w:pPr>
            <w:ins w:id="9063" w:author="28.541_CR0283R2_(Rel-16)_eNRM" w:date="2020-06-26T15:31:00Z">
              <w:r w:rsidRPr="0077758F">
                <w:rPr>
                  <w:rFonts w:ascii="Arial" w:hAnsi="Arial" w:cs="Arial"/>
                  <w:sz w:val="18"/>
                  <w:szCs w:val="18"/>
                  <w:lang w:eastAsia="zh-CN"/>
                  <w:rPrChange w:id="9064" w:author="CR0283" w:date="2020-06-17T18:49:00Z">
                    <w:rPr>
                      <w:rFonts w:cs="Arial"/>
                      <w:lang w:eastAsia="zh-CN"/>
                    </w:rPr>
                  </w:rPrChange>
                </w:rPr>
                <w:t>F</w:t>
              </w:r>
            </w:ins>
          </w:p>
        </w:tc>
        <w:tc>
          <w:tcPr>
            <w:tcW w:w="1237" w:type="dxa"/>
            <w:tcBorders>
              <w:top w:val="single" w:sz="4" w:space="0" w:color="auto"/>
              <w:left w:val="single" w:sz="4" w:space="0" w:color="auto"/>
              <w:bottom w:val="single" w:sz="4" w:space="0" w:color="auto"/>
              <w:right w:val="single" w:sz="4" w:space="0" w:color="auto"/>
            </w:tcBorders>
          </w:tcPr>
          <w:p w:rsidR="00400802" w:rsidRPr="0077758F" w:rsidRDefault="00400802" w:rsidP="00527FC2">
            <w:pPr>
              <w:keepNext/>
              <w:keepLines/>
              <w:spacing w:after="0"/>
              <w:jc w:val="center"/>
              <w:rPr>
                <w:ins w:id="9065" w:author="28.541_CR0283R2_(Rel-16)_eNRM" w:date="2020-06-26T15:31:00Z"/>
                <w:rFonts w:ascii="Arial" w:hAnsi="Arial" w:cs="Arial"/>
                <w:sz w:val="18"/>
                <w:szCs w:val="18"/>
                <w:lang w:eastAsia="zh-CN"/>
                <w:rPrChange w:id="9066" w:author="CR0283" w:date="2020-06-17T18:49:00Z">
                  <w:rPr>
                    <w:ins w:id="9067" w:author="28.541_CR0283R2_(Rel-16)_eNRM" w:date="2020-06-26T15:31:00Z"/>
                    <w:rFonts w:cs="Arial"/>
                    <w:lang w:eastAsia="zh-CN"/>
                  </w:rPr>
                </w:rPrChange>
              </w:rPr>
            </w:pPr>
            <w:ins w:id="9068" w:author="28.541_CR0283R2_(Rel-16)_eNRM" w:date="2020-06-26T15:31:00Z">
              <w:r w:rsidRPr="0077758F">
                <w:rPr>
                  <w:rFonts w:ascii="Arial" w:hAnsi="Arial" w:cs="Arial"/>
                  <w:sz w:val="18"/>
                  <w:szCs w:val="18"/>
                  <w:lang w:eastAsia="zh-CN"/>
                  <w:rPrChange w:id="9069" w:author="CR0283" w:date="2020-06-17T18:49:00Z">
                    <w:rPr>
                      <w:rFonts w:cs="Arial"/>
                      <w:lang w:eastAsia="zh-CN"/>
                    </w:rPr>
                  </w:rPrChange>
                </w:rPr>
                <w:t>T</w:t>
              </w:r>
            </w:ins>
          </w:p>
        </w:tc>
      </w:tr>
      <w:tr w:rsidR="00400802" w:rsidRPr="00A132B2" w:rsidTr="00527FC2">
        <w:trPr>
          <w:cantSplit/>
          <w:jc w:val="center"/>
          <w:ins w:id="9070" w:author="28.541_CR0283R2_(Rel-16)_eNRM" w:date="2020-06-26T15:31:00Z"/>
        </w:trPr>
        <w:tc>
          <w:tcPr>
            <w:tcW w:w="3526"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rPr>
                <w:ins w:id="9071" w:author="28.541_CR0283R2_(Rel-16)_eNRM" w:date="2020-06-26T15:31:00Z"/>
                <w:rFonts w:ascii="Courier New" w:hAnsi="Courier New" w:cs="Courier New"/>
                <w:sz w:val="18"/>
                <w:lang w:val="en-US"/>
              </w:rPr>
            </w:pPr>
            <w:ins w:id="9072" w:author="28.541_CR0283R2_(Rel-16)_eNRM" w:date="2020-06-26T15:31:00Z">
              <w:r>
                <w:rPr>
                  <w:rFonts w:ascii="Courier New" w:hAnsi="Courier New" w:cs="Courier New"/>
                  <w:szCs w:val="18"/>
                </w:rPr>
                <w:t>rimRS</w:t>
              </w:r>
              <w:r w:rsidRPr="00744355">
                <w:rPr>
                  <w:rFonts w:ascii="Courier New" w:hAnsi="Courier New" w:cs="Courier New"/>
                  <w:szCs w:val="18"/>
                </w:rPr>
                <w:t>Monitoring</w:t>
              </w:r>
              <w:r>
                <w:rPr>
                  <w:rFonts w:ascii="Courier New" w:hAnsi="Courier New" w:cs="Courier New"/>
                  <w:szCs w:val="18"/>
                </w:rPr>
                <w:t>StopTime</w:t>
              </w:r>
            </w:ins>
          </w:p>
        </w:tc>
        <w:tc>
          <w:tcPr>
            <w:tcW w:w="1101" w:type="dxa"/>
            <w:tcBorders>
              <w:top w:val="single" w:sz="4" w:space="0" w:color="auto"/>
              <w:left w:val="single" w:sz="4" w:space="0" w:color="auto"/>
              <w:bottom w:val="single" w:sz="4" w:space="0" w:color="auto"/>
              <w:right w:val="single" w:sz="4" w:space="0" w:color="auto"/>
            </w:tcBorders>
          </w:tcPr>
          <w:p w:rsidR="00400802" w:rsidRPr="008A785F" w:rsidRDefault="00400802" w:rsidP="00527FC2">
            <w:pPr>
              <w:keepNext/>
              <w:keepLines/>
              <w:spacing w:after="0"/>
              <w:jc w:val="center"/>
              <w:rPr>
                <w:ins w:id="9073" w:author="28.541_CR0283R2_(Rel-16)_eNRM" w:date="2020-06-26T15:31:00Z"/>
                <w:rFonts w:ascii="Arial" w:hAnsi="Arial" w:cs="Arial"/>
                <w:sz w:val="18"/>
                <w:szCs w:val="18"/>
                <w:lang w:val="en-US"/>
              </w:rPr>
            </w:pPr>
            <w:ins w:id="9074" w:author="28.541_CR0283R2_(Rel-16)_eNRM" w:date="2020-06-26T15:31:00Z">
              <w:r w:rsidRPr="0077758F">
                <w:rPr>
                  <w:rFonts w:ascii="Arial" w:hAnsi="Arial" w:cs="Arial"/>
                  <w:sz w:val="18"/>
                  <w:szCs w:val="18"/>
                  <w:lang w:eastAsia="zh-CN"/>
                  <w:rPrChange w:id="9075" w:author="CR0283" w:date="2020-06-17T18:49:00Z">
                    <w:rPr>
                      <w:rFonts w:cs="Arial"/>
                      <w:lang w:eastAsia="zh-CN"/>
                    </w:rPr>
                  </w:rPrChange>
                </w:rPr>
                <w:t>O</w:t>
              </w:r>
            </w:ins>
          </w:p>
        </w:tc>
        <w:tc>
          <w:tcPr>
            <w:tcW w:w="1178" w:type="dxa"/>
            <w:tcBorders>
              <w:top w:val="single" w:sz="4" w:space="0" w:color="auto"/>
              <w:left w:val="single" w:sz="4" w:space="0" w:color="auto"/>
              <w:bottom w:val="single" w:sz="4" w:space="0" w:color="auto"/>
              <w:right w:val="single" w:sz="4" w:space="0" w:color="auto"/>
            </w:tcBorders>
          </w:tcPr>
          <w:p w:rsidR="00400802" w:rsidRPr="008A785F" w:rsidRDefault="00400802" w:rsidP="00527FC2">
            <w:pPr>
              <w:keepNext/>
              <w:keepLines/>
              <w:spacing w:after="0"/>
              <w:jc w:val="center"/>
              <w:rPr>
                <w:ins w:id="9076" w:author="28.541_CR0283R2_(Rel-16)_eNRM" w:date="2020-06-26T15:31:00Z"/>
                <w:rFonts w:ascii="Arial" w:hAnsi="Arial" w:cs="Arial"/>
                <w:sz w:val="18"/>
                <w:szCs w:val="18"/>
                <w:lang w:val="en-US"/>
              </w:rPr>
            </w:pPr>
            <w:ins w:id="9077" w:author="28.541_CR0283R2_(Rel-16)_eNRM" w:date="2020-06-26T15:31:00Z">
              <w:r w:rsidRPr="0077758F">
                <w:rPr>
                  <w:rFonts w:ascii="Arial" w:hAnsi="Arial" w:cs="Arial"/>
                  <w:sz w:val="18"/>
                  <w:szCs w:val="18"/>
                  <w:lang w:eastAsia="zh-CN"/>
                  <w:rPrChange w:id="9078" w:author="CR0283" w:date="2020-06-17T18:49:00Z">
                    <w:rPr>
                      <w:rFonts w:cs="Arial"/>
                      <w:lang w:eastAsia="zh-CN"/>
                    </w:rPr>
                  </w:rPrChange>
                </w:rPr>
                <w:t>T</w:t>
              </w:r>
            </w:ins>
          </w:p>
        </w:tc>
        <w:tc>
          <w:tcPr>
            <w:tcW w:w="1147" w:type="dxa"/>
            <w:tcBorders>
              <w:top w:val="single" w:sz="4" w:space="0" w:color="auto"/>
              <w:left w:val="single" w:sz="4" w:space="0" w:color="auto"/>
              <w:bottom w:val="single" w:sz="4" w:space="0" w:color="auto"/>
              <w:right w:val="single" w:sz="4" w:space="0" w:color="auto"/>
            </w:tcBorders>
          </w:tcPr>
          <w:p w:rsidR="00400802" w:rsidRPr="008A785F" w:rsidRDefault="00400802" w:rsidP="00527FC2">
            <w:pPr>
              <w:keepNext/>
              <w:keepLines/>
              <w:spacing w:after="0"/>
              <w:jc w:val="center"/>
              <w:rPr>
                <w:ins w:id="9079" w:author="28.541_CR0283R2_(Rel-16)_eNRM" w:date="2020-06-26T15:31:00Z"/>
                <w:rFonts w:ascii="Arial" w:hAnsi="Arial" w:cs="Arial"/>
                <w:sz w:val="18"/>
                <w:szCs w:val="18"/>
                <w:lang w:val="en-US"/>
              </w:rPr>
            </w:pPr>
            <w:ins w:id="9080" w:author="28.541_CR0283R2_(Rel-16)_eNRM" w:date="2020-06-26T15:31:00Z">
              <w:r w:rsidRPr="0077758F">
                <w:rPr>
                  <w:rFonts w:ascii="Arial" w:hAnsi="Arial" w:cs="Arial"/>
                  <w:bCs/>
                  <w:color w:val="333333"/>
                  <w:sz w:val="18"/>
                  <w:szCs w:val="18"/>
                  <w:lang w:eastAsia="zh-CN"/>
                  <w:rPrChange w:id="9081" w:author="CR0283" w:date="2020-06-17T18:49:00Z">
                    <w:rPr>
                      <w:rFonts w:cs="Arial"/>
                      <w:bCs/>
                      <w:color w:val="333333"/>
                      <w:lang w:eastAsia="zh-CN"/>
                    </w:rPr>
                  </w:rPrChange>
                </w:rPr>
                <w:t>T</w:t>
              </w:r>
            </w:ins>
          </w:p>
        </w:tc>
        <w:tc>
          <w:tcPr>
            <w:tcW w:w="1161" w:type="dxa"/>
            <w:tcBorders>
              <w:top w:val="single" w:sz="4" w:space="0" w:color="auto"/>
              <w:left w:val="single" w:sz="4" w:space="0" w:color="auto"/>
              <w:bottom w:val="single" w:sz="4" w:space="0" w:color="auto"/>
              <w:right w:val="single" w:sz="4" w:space="0" w:color="auto"/>
            </w:tcBorders>
          </w:tcPr>
          <w:p w:rsidR="00400802" w:rsidRPr="008A785F" w:rsidRDefault="00400802" w:rsidP="00527FC2">
            <w:pPr>
              <w:keepNext/>
              <w:keepLines/>
              <w:spacing w:after="0"/>
              <w:jc w:val="center"/>
              <w:rPr>
                <w:ins w:id="9082" w:author="28.541_CR0283R2_(Rel-16)_eNRM" w:date="2020-06-26T15:31:00Z"/>
                <w:rFonts w:ascii="Arial" w:hAnsi="Arial" w:cs="Arial"/>
                <w:sz w:val="18"/>
                <w:szCs w:val="18"/>
                <w:lang w:val="en-US"/>
              </w:rPr>
            </w:pPr>
            <w:ins w:id="9083" w:author="28.541_CR0283R2_(Rel-16)_eNRM" w:date="2020-06-26T15:31:00Z">
              <w:r w:rsidRPr="0077758F">
                <w:rPr>
                  <w:rFonts w:ascii="Arial" w:hAnsi="Arial" w:cs="Arial"/>
                  <w:sz w:val="18"/>
                  <w:szCs w:val="18"/>
                  <w:lang w:eastAsia="zh-CN"/>
                  <w:rPrChange w:id="9084" w:author="CR0283" w:date="2020-06-17T18:49:00Z">
                    <w:rPr>
                      <w:rFonts w:cs="Arial"/>
                      <w:lang w:eastAsia="zh-CN"/>
                    </w:rPr>
                  </w:rPrChange>
                </w:rPr>
                <w:t>F</w:t>
              </w:r>
            </w:ins>
          </w:p>
        </w:tc>
        <w:tc>
          <w:tcPr>
            <w:tcW w:w="1237" w:type="dxa"/>
            <w:tcBorders>
              <w:top w:val="single" w:sz="4" w:space="0" w:color="auto"/>
              <w:left w:val="single" w:sz="4" w:space="0" w:color="auto"/>
              <w:bottom w:val="single" w:sz="4" w:space="0" w:color="auto"/>
              <w:right w:val="single" w:sz="4" w:space="0" w:color="auto"/>
            </w:tcBorders>
          </w:tcPr>
          <w:p w:rsidR="00400802" w:rsidRPr="008A785F" w:rsidRDefault="00400802" w:rsidP="00527FC2">
            <w:pPr>
              <w:keepNext/>
              <w:keepLines/>
              <w:spacing w:after="0"/>
              <w:jc w:val="center"/>
              <w:rPr>
                <w:ins w:id="9085" w:author="28.541_CR0283R2_(Rel-16)_eNRM" w:date="2020-06-26T15:31:00Z"/>
                <w:rFonts w:ascii="Arial" w:hAnsi="Arial" w:cs="Arial"/>
                <w:sz w:val="18"/>
                <w:szCs w:val="18"/>
                <w:lang w:val="en-US" w:eastAsia="zh-CN"/>
              </w:rPr>
            </w:pPr>
            <w:ins w:id="9086" w:author="28.541_CR0283R2_(Rel-16)_eNRM" w:date="2020-06-26T15:31:00Z">
              <w:r w:rsidRPr="0077758F">
                <w:rPr>
                  <w:rFonts w:ascii="Arial" w:hAnsi="Arial" w:cs="Arial"/>
                  <w:sz w:val="18"/>
                  <w:szCs w:val="18"/>
                  <w:lang w:eastAsia="zh-CN"/>
                  <w:rPrChange w:id="9087" w:author="CR0283" w:date="2020-06-17T18:49:00Z">
                    <w:rPr>
                      <w:rFonts w:cs="Arial"/>
                      <w:lang w:eastAsia="zh-CN"/>
                    </w:rPr>
                  </w:rPrChange>
                </w:rPr>
                <w:t>T</w:t>
              </w:r>
            </w:ins>
          </w:p>
        </w:tc>
      </w:tr>
      <w:tr w:rsidR="00400802" w:rsidRPr="00A132B2" w:rsidTr="00527FC2">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088" w:author="CR0283" w:date="2020-06-17T18:49: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jc w:val="center"/>
          <w:ins w:id="9089" w:author="28.541_CR0283R2_(Rel-16)_eNRM" w:date="2020-06-26T15:31:00Z"/>
          <w:trPrChange w:id="9090" w:author="CR0283" w:date="2020-06-17T18:49:00Z">
            <w:trPr>
              <w:gridBefore w:val="1"/>
              <w:gridAfter w:val="0"/>
              <w:cantSplit/>
              <w:jc w:val="center"/>
            </w:trPr>
          </w:trPrChange>
        </w:trPr>
        <w:tc>
          <w:tcPr>
            <w:tcW w:w="3526" w:type="dxa"/>
            <w:tcBorders>
              <w:top w:val="single" w:sz="4" w:space="0" w:color="auto"/>
              <w:left w:val="single" w:sz="4" w:space="0" w:color="auto"/>
              <w:bottom w:val="single" w:sz="4" w:space="0" w:color="auto"/>
              <w:right w:val="single" w:sz="4" w:space="0" w:color="auto"/>
            </w:tcBorders>
            <w:vAlign w:val="center"/>
            <w:tcPrChange w:id="9091" w:author="CR0283" w:date="2020-06-17T18:49:00Z">
              <w:tcPr>
                <w:tcW w:w="3526" w:type="dxa"/>
                <w:tcBorders>
                  <w:top w:val="single" w:sz="4" w:space="0" w:color="auto"/>
                  <w:left w:val="single" w:sz="4" w:space="0" w:color="auto"/>
                  <w:bottom w:val="single" w:sz="4" w:space="0" w:color="auto"/>
                  <w:right w:val="single" w:sz="4" w:space="0" w:color="auto"/>
                </w:tcBorders>
              </w:tcPr>
            </w:tcPrChange>
          </w:tcPr>
          <w:p w:rsidR="00400802" w:rsidRDefault="00400802" w:rsidP="00527FC2">
            <w:pPr>
              <w:keepNext/>
              <w:keepLines/>
              <w:spacing w:after="0"/>
              <w:rPr>
                <w:ins w:id="9092" w:author="28.541_CR0283R2_(Rel-16)_eNRM" w:date="2020-06-26T15:31:00Z"/>
                <w:rFonts w:ascii="Courier New" w:hAnsi="Courier New" w:cs="Courier New"/>
                <w:szCs w:val="18"/>
              </w:rPr>
            </w:pPr>
            <w:ins w:id="9093" w:author="28.541_CR0283R2_(Rel-16)_eNRM" w:date="2020-06-26T15:31:00Z">
              <w:r w:rsidRPr="00CE3CB9">
                <w:rPr>
                  <w:rFonts w:ascii="Courier New" w:hAnsi="Courier New" w:cs="Courier New"/>
                  <w:szCs w:val="18"/>
                </w:rPr>
                <w:t>rimRSMonitoringWindowDuration</w:t>
              </w:r>
            </w:ins>
          </w:p>
        </w:tc>
        <w:tc>
          <w:tcPr>
            <w:tcW w:w="1101" w:type="dxa"/>
            <w:tcBorders>
              <w:top w:val="single" w:sz="4" w:space="0" w:color="auto"/>
              <w:left w:val="single" w:sz="4" w:space="0" w:color="auto"/>
              <w:bottom w:val="single" w:sz="4" w:space="0" w:color="auto"/>
              <w:right w:val="single" w:sz="4" w:space="0" w:color="auto"/>
            </w:tcBorders>
            <w:tcPrChange w:id="9094" w:author="CR0283" w:date="2020-06-17T18:49:00Z">
              <w:tcPr>
                <w:tcW w:w="1101" w:type="dxa"/>
                <w:gridSpan w:val="2"/>
                <w:tcBorders>
                  <w:top w:val="single" w:sz="4" w:space="0" w:color="auto"/>
                  <w:left w:val="single" w:sz="4" w:space="0" w:color="auto"/>
                  <w:bottom w:val="single" w:sz="4" w:space="0" w:color="auto"/>
                  <w:right w:val="single" w:sz="4" w:space="0" w:color="auto"/>
                </w:tcBorders>
              </w:tcPr>
            </w:tcPrChange>
          </w:tcPr>
          <w:p w:rsidR="00400802" w:rsidRPr="007C3CD9" w:rsidRDefault="00400802" w:rsidP="00527FC2">
            <w:pPr>
              <w:keepNext/>
              <w:keepLines/>
              <w:spacing w:after="0"/>
              <w:jc w:val="center"/>
              <w:rPr>
                <w:ins w:id="9095" w:author="28.541_CR0283R2_(Rel-16)_eNRM" w:date="2020-06-26T15:31:00Z"/>
                <w:rFonts w:ascii="Arial" w:hAnsi="Arial" w:cs="Arial"/>
                <w:sz w:val="18"/>
                <w:szCs w:val="18"/>
                <w:lang w:eastAsia="zh-CN"/>
              </w:rPr>
            </w:pPr>
            <w:ins w:id="9096" w:author="28.541_CR0283R2_(Rel-16)_eNRM" w:date="2020-06-26T15:31:00Z">
              <w:r>
                <w:rPr>
                  <w:rFonts w:ascii="Arial" w:hAnsi="Arial"/>
                  <w:sz w:val="18"/>
                  <w:lang w:val="en-US"/>
                </w:rPr>
                <w:t>O</w:t>
              </w:r>
            </w:ins>
          </w:p>
        </w:tc>
        <w:tc>
          <w:tcPr>
            <w:tcW w:w="1178" w:type="dxa"/>
            <w:tcBorders>
              <w:top w:val="single" w:sz="4" w:space="0" w:color="auto"/>
              <w:left w:val="single" w:sz="4" w:space="0" w:color="auto"/>
              <w:bottom w:val="single" w:sz="4" w:space="0" w:color="auto"/>
              <w:right w:val="single" w:sz="4" w:space="0" w:color="auto"/>
            </w:tcBorders>
            <w:tcPrChange w:id="9097" w:author="CR0283" w:date="2020-06-17T18:49:00Z">
              <w:tcPr>
                <w:tcW w:w="1178" w:type="dxa"/>
                <w:gridSpan w:val="2"/>
                <w:tcBorders>
                  <w:top w:val="single" w:sz="4" w:space="0" w:color="auto"/>
                  <w:left w:val="single" w:sz="4" w:space="0" w:color="auto"/>
                  <w:bottom w:val="single" w:sz="4" w:space="0" w:color="auto"/>
                  <w:right w:val="single" w:sz="4" w:space="0" w:color="auto"/>
                </w:tcBorders>
              </w:tcPr>
            </w:tcPrChange>
          </w:tcPr>
          <w:p w:rsidR="00400802" w:rsidRPr="007C3CD9" w:rsidRDefault="00400802" w:rsidP="00527FC2">
            <w:pPr>
              <w:keepNext/>
              <w:keepLines/>
              <w:spacing w:after="0"/>
              <w:jc w:val="center"/>
              <w:rPr>
                <w:ins w:id="9098" w:author="28.541_CR0283R2_(Rel-16)_eNRM" w:date="2020-06-26T15:31:00Z"/>
                <w:rFonts w:ascii="Arial" w:hAnsi="Arial" w:cs="Arial"/>
                <w:sz w:val="18"/>
                <w:szCs w:val="18"/>
                <w:lang w:eastAsia="zh-CN"/>
              </w:rPr>
            </w:pPr>
            <w:ins w:id="9099" w:author="28.541_CR0283R2_(Rel-16)_eNRM" w:date="2020-06-26T15:31:00Z">
              <w:r w:rsidRPr="00B374B8">
                <w:rPr>
                  <w:rFonts w:ascii="Arial" w:hAnsi="Arial" w:cs="Arial"/>
                  <w:sz w:val="18"/>
                  <w:szCs w:val="18"/>
                  <w:lang w:eastAsia="zh-CN"/>
                </w:rPr>
                <w:t>T</w:t>
              </w:r>
            </w:ins>
          </w:p>
        </w:tc>
        <w:tc>
          <w:tcPr>
            <w:tcW w:w="1147" w:type="dxa"/>
            <w:tcBorders>
              <w:top w:val="single" w:sz="4" w:space="0" w:color="auto"/>
              <w:left w:val="single" w:sz="4" w:space="0" w:color="auto"/>
              <w:bottom w:val="single" w:sz="4" w:space="0" w:color="auto"/>
              <w:right w:val="single" w:sz="4" w:space="0" w:color="auto"/>
            </w:tcBorders>
            <w:tcPrChange w:id="9100" w:author="CR0283" w:date="2020-06-17T18:49:00Z">
              <w:tcPr>
                <w:tcW w:w="1147" w:type="dxa"/>
                <w:gridSpan w:val="2"/>
                <w:tcBorders>
                  <w:top w:val="single" w:sz="4" w:space="0" w:color="auto"/>
                  <w:left w:val="single" w:sz="4" w:space="0" w:color="auto"/>
                  <w:bottom w:val="single" w:sz="4" w:space="0" w:color="auto"/>
                  <w:right w:val="single" w:sz="4" w:space="0" w:color="auto"/>
                </w:tcBorders>
              </w:tcPr>
            </w:tcPrChange>
          </w:tcPr>
          <w:p w:rsidR="00400802" w:rsidRPr="007C3CD9" w:rsidRDefault="00400802" w:rsidP="00527FC2">
            <w:pPr>
              <w:keepNext/>
              <w:keepLines/>
              <w:spacing w:after="0"/>
              <w:jc w:val="center"/>
              <w:rPr>
                <w:ins w:id="9101" w:author="28.541_CR0283R2_(Rel-16)_eNRM" w:date="2020-06-26T15:31:00Z"/>
                <w:rFonts w:ascii="Arial" w:hAnsi="Arial" w:cs="Arial"/>
                <w:bCs/>
                <w:color w:val="333333"/>
                <w:sz w:val="18"/>
                <w:szCs w:val="18"/>
                <w:lang w:eastAsia="zh-CN"/>
              </w:rPr>
            </w:pPr>
            <w:ins w:id="9102" w:author="28.541_CR0283R2_(Rel-16)_eNRM" w:date="2020-06-26T15:31:00Z">
              <w:r w:rsidRPr="00B374B8">
                <w:rPr>
                  <w:rFonts w:ascii="Arial" w:hAnsi="Arial" w:cs="Arial"/>
                  <w:bCs/>
                  <w:color w:val="333333"/>
                  <w:sz w:val="18"/>
                  <w:szCs w:val="18"/>
                  <w:lang w:eastAsia="zh-CN"/>
                </w:rPr>
                <w:t>T</w:t>
              </w:r>
            </w:ins>
          </w:p>
        </w:tc>
        <w:tc>
          <w:tcPr>
            <w:tcW w:w="1161" w:type="dxa"/>
            <w:tcBorders>
              <w:top w:val="single" w:sz="4" w:space="0" w:color="auto"/>
              <w:left w:val="single" w:sz="4" w:space="0" w:color="auto"/>
              <w:bottom w:val="single" w:sz="4" w:space="0" w:color="auto"/>
              <w:right w:val="single" w:sz="4" w:space="0" w:color="auto"/>
            </w:tcBorders>
            <w:tcPrChange w:id="9103" w:author="CR0283" w:date="2020-06-17T18:49:00Z">
              <w:tcPr>
                <w:tcW w:w="1161" w:type="dxa"/>
                <w:gridSpan w:val="2"/>
                <w:tcBorders>
                  <w:top w:val="single" w:sz="4" w:space="0" w:color="auto"/>
                  <w:left w:val="single" w:sz="4" w:space="0" w:color="auto"/>
                  <w:bottom w:val="single" w:sz="4" w:space="0" w:color="auto"/>
                  <w:right w:val="single" w:sz="4" w:space="0" w:color="auto"/>
                </w:tcBorders>
              </w:tcPr>
            </w:tcPrChange>
          </w:tcPr>
          <w:p w:rsidR="00400802" w:rsidRPr="007C3CD9" w:rsidRDefault="00400802" w:rsidP="00527FC2">
            <w:pPr>
              <w:keepNext/>
              <w:keepLines/>
              <w:spacing w:after="0"/>
              <w:jc w:val="center"/>
              <w:rPr>
                <w:ins w:id="9104" w:author="28.541_CR0283R2_(Rel-16)_eNRM" w:date="2020-06-26T15:31:00Z"/>
                <w:rFonts w:ascii="Arial" w:hAnsi="Arial" w:cs="Arial"/>
                <w:sz w:val="18"/>
                <w:szCs w:val="18"/>
                <w:lang w:eastAsia="zh-CN"/>
              </w:rPr>
            </w:pPr>
            <w:ins w:id="9105" w:author="28.541_CR0283R2_(Rel-16)_eNRM" w:date="2020-06-26T15:31:00Z">
              <w:r w:rsidRPr="00B374B8">
                <w:rPr>
                  <w:rFonts w:ascii="Arial" w:hAnsi="Arial" w:cs="Arial"/>
                  <w:sz w:val="18"/>
                  <w:szCs w:val="18"/>
                  <w:lang w:eastAsia="zh-CN"/>
                </w:rPr>
                <w:t>F</w:t>
              </w:r>
            </w:ins>
          </w:p>
        </w:tc>
        <w:tc>
          <w:tcPr>
            <w:tcW w:w="1237" w:type="dxa"/>
            <w:tcBorders>
              <w:top w:val="single" w:sz="4" w:space="0" w:color="auto"/>
              <w:left w:val="single" w:sz="4" w:space="0" w:color="auto"/>
              <w:bottom w:val="single" w:sz="4" w:space="0" w:color="auto"/>
              <w:right w:val="single" w:sz="4" w:space="0" w:color="auto"/>
            </w:tcBorders>
            <w:tcPrChange w:id="9106" w:author="CR0283" w:date="2020-06-17T18:49:00Z">
              <w:tcPr>
                <w:tcW w:w="1237" w:type="dxa"/>
                <w:gridSpan w:val="2"/>
                <w:tcBorders>
                  <w:top w:val="single" w:sz="4" w:space="0" w:color="auto"/>
                  <w:left w:val="single" w:sz="4" w:space="0" w:color="auto"/>
                  <w:bottom w:val="single" w:sz="4" w:space="0" w:color="auto"/>
                  <w:right w:val="single" w:sz="4" w:space="0" w:color="auto"/>
                </w:tcBorders>
              </w:tcPr>
            </w:tcPrChange>
          </w:tcPr>
          <w:p w:rsidR="00400802" w:rsidRPr="007C3CD9" w:rsidRDefault="00400802" w:rsidP="00527FC2">
            <w:pPr>
              <w:keepNext/>
              <w:keepLines/>
              <w:spacing w:after="0"/>
              <w:jc w:val="center"/>
              <w:rPr>
                <w:ins w:id="9107" w:author="28.541_CR0283R2_(Rel-16)_eNRM" w:date="2020-06-26T15:31:00Z"/>
                <w:rFonts w:ascii="Arial" w:hAnsi="Arial" w:cs="Arial"/>
                <w:sz w:val="18"/>
                <w:szCs w:val="18"/>
                <w:lang w:eastAsia="zh-CN"/>
              </w:rPr>
            </w:pPr>
            <w:ins w:id="9108" w:author="28.541_CR0283R2_(Rel-16)_eNRM" w:date="2020-06-26T15:31:00Z">
              <w:r w:rsidRPr="00B374B8">
                <w:rPr>
                  <w:rFonts w:ascii="Arial" w:hAnsi="Arial" w:cs="Arial"/>
                  <w:sz w:val="18"/>
                  <w:szCs w:val="18"/>
                  <w:lang w:eastAsia="zh-CN"/>
                </w:rPr>
                <w:t>T</w:t>
              </w:r>
            </w:ins>
          </w:p>
        </w:tc>
      </w:tr>
      <w:tr w:rsidR="00400802" w:rsidRPr="00A132B2" w:rsidTr="00527FC2">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109" w:author="CR0283" w:date="2020-06-17T18:49: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jc w:val="center"/>
          <w:ins w:id="9110" w:author="28.541_CR0283R2_(Rel-16)_eNRM" w:date="2020-06-26T15:31:00Z"/>
          <w:trPrChange w:id="9111" w:author="CR0283" w:date="2020-06-17T18:49:00Z">
            <w:trPr>
              <w:gridBefore w:val="1"/>
              <w:gridAfter w:val="0"/>
              <w:cantSplit/>
              <w:jc w:val="center"/>
            </w:trPr>
          </w:trPrChange>
        </w:trPr>
        <w:tc>
          <w:tcPr>
            <w:tcW w:w="3526" w:type="dxa"/>
            <w:tcBorders>
              <w:top w:val="single" w:sz="4" w:space="0" w:color="auto"/>
              <w:left w:val="single" w:sz="4" w:space="0" w:color="auto"/>
              <w:bottom w:val="single" w:sz="4" w:space="0" w:color="auto"/>
              <w:right w:val="single" w:sz="4" w:space="0" w:color="auto"/>
            </w:tcBorders>
            <w:vAlign w:val="center"/>
            <w:tcPrChange w:id="9112" w:author="CR0283" w:date="2020-06-17T18:49:00Z">
              <w:tcPr>
                <w:tcW w:w="3526" w:type="dxa"/>
                <w:tcBorders>
                  <w:top w:val="single" w:sz="4" w:space="0" w:color="auto"/>
                  <w:left w:val="single" w:sz="4" w:space="0" w:color="auto"/>
                  <w:bottom w:val="single" w:sz="4" w:space="0" w:color="auto"/>
                  <w:right w:val="single" w:sz="4" w:space="0" w:color="auto"/>
                </w:tcBorders>
              </w:tcPr>
            </w:tcPrChange>
          </w:tcPr>
          <w:p w:rsidR="00400802" w:rsidRDefault="00400802" w:rsidP="00527FC2">
            <w:pPr>
              <w:keepNext/>
              <w:keepLines/>
              <w:spacing w:after="0"/>
              <w:rPr>
                <w:ins w:id="9113" w:author="28.541_CR0283R2_(Rel-16)_eNRM" w:date="2020-06-26T15:31:00Z"/>
                <w:rFonts w:ascii="Courier New" w:hAnsi="Courier New" w:cs="Courier New"/>
                <w:szCs w:val="18"/>
              </w:rPr>
            </w:pPr>
            <w:ins w:id="9114" w:author="28.541_CR0283R2_(Rel-16)_eNRM" w:date="2020-06-26T15:31:00Z">
              <w:r w:rsidRPr="00CE3CB9">
                <w:rPr>
                  <w:rFonts w:ascii="Courier New" w:hAnsi="Courier New" w:cs="Courier New"/>
                  <w:szCs w:val="18"/>
                </w:rPr>
                <w:t>rimRSMonitoring</w:t>
              </w:r>
              <w:r>
                <w:rPr>
                  <w:rFonts w:ascii="Courier New" w:hAnsi="Courier New" w:cs="Courier New"/>
                  <w:szCs w:val="18"/>
                </w:rPr>
                <w:t>Window</w:t>
              </w:r>
              <w:r w:rsidRPr="00CE3CB9">
                <w:rPr>
                  <w:rFonts w:ascii="Courier New" w:hAnsi="Courier New" w:cs="Courier New"/>
                  <w:szCs w:val="18"/>
                </w:rPr>
                <w:t>StartingOffset</w:t>
              </w:r>
            </w:ins>
          </w:p>
        </w:tc>
        <w:tc>
          <w:tcPr>
            <w:tcW w:w="1101" w:type="dxa"/>
            <w:tcBorders>
              <w:top w:val="single" w:sz="4" w:space="0" w:color="auto"/>
              <w:left w:val="single" w:sz="4" w:space="0" w:color="auto"/>
              <w:bottom w:val="single" w:sz="4" w:space="0" w:color="auto"/>
              <w:right w:val="single" w:sz="4" w:space="0" w:color="auto"/>
            </w:tcBorders>
            <w:tcPrChange w:id="9115" w:author="CR0283" w:date="2020-06-17T18:49:00Z">
              <w:tcPr>
                <w:tcW w:w="1101" w:type="dxa"/>
                <w:gridSpan w:val="2"/>
                <w:tcBorders>
                  <w:top w:val="single" w:sz="4" w:space="0" w:color="auto"/>
                  <w:left w:val="single" w:sz="4" w:space="0" w:color="auto"/>
                  <w:bottom w:val="single" w:sz="4" w:space="0" w:color="auto"/>
                  <w:right w:val="single" w:sz="4" w:space="0" w:color="auto"/>
                </w:tcBorders>
              </w:tcPr>
            </w:tcPrChange>
          </w:tcPr>
          <w:p w:rsidR="00400802" w:rsidRPr="007C3CD9" w:rsidRDefault="00400802" w:rsidP="00527FC2">
            <w:pPr>
              <w:keepNext/>
              <w:keepLines/>
              <w:spacing w:after="0"/>
              <w:jc w:val="center"/>
              <w:rPr>
                <w:ins w:id="9116" w:author="28.541_CR0283R2_(Rel-16)_eNRM" w:date="2020-06-26T15:31:00Z"/>
                <w:rFonts w:ascii="Arial" w:hAnsi="Arial" w:cs="Arial"/>
                <w:sz w:val="18"/>
                <w:szCs w:val="18"/>
                <w:lang w:eastAsia="zh-CN"/>
              </w:rPr>
            </w:pPr>
            <w:ins w:id="9117" w:author="28.541_CR0283R2_(Rel-16)_eNRM" w:date="2020-06-26T15:31:00Z">
              <w:r>
                <w:rPr>
                  <w:rFonts w:ascii="Arial" w:hAnsi="Arial"/>
                  <w:sz w:val="18"/>
                  <w:lang w:val="en-US"/>
                </w:rPr>
                <w:t>O</w:t>
              </w:r>
            </w:ins>
          </w:p>
        </w:tc>
        <w:tc>
          <w:tcPr>
            <w:tcW w:w="1178" w:type="dxa"/>
            <w:tcBorders>
              <w:top w:val="single" w:sz="4" w:space="0" w:color="auto"/>
              <w:left w:val="single" w:sz="4" w:space="0" w:color="auto"/>
              <w:bottom w:val="single" w:sz="4" w:space="0" w:color="auto"/>
              <w:right w:val="single" w:sz="4" w:space="0" w:color="auto"/>
            </w:tcBorders>
            <w:tcPrChange w:id="9118" w:author="CR0283" w:date="2020-06-17T18:49:00Z">
              <w:tcPr>
                <w:tcW w:w="1178" w:type="dxa"/>
                <w:gridSpan w:val="2"/>
                <w:tcBorders>
                  <w:top w:val="single" w:sz="4" w:space="0" w:color="auto"/>
                  <w:left w:val="single" w:sz="4" w:space="0" w:color="auto"/>
                  <w:bottom w:val="single" w:sz="4" w:space="0" w:color="auto"/>
                  <w:right w:val="single" w:sz="4" w:space="0" w:color="auto"/>
                </w:tcBorders>
              </w:tcPr>
            </w:tcPrChange>
          </w:tcPr>
          <w:p w:rsidR="00400802" w:rsidRPr="007C3CD9" w:rsidRDefault="00400802" w:rsidP="00527FC2">
            <w:pPr>
              <w:keepNext/>
              <w:keepLines/>
              <w:spacing w:after="0"/>
              <w:jc w:val="center"/>
              <w:rPr>
                <w:ins w:id="9119" w:author="28.541_CR0283R2_(Rel-16)_eNRM" w:date="2020-06-26T15:31:00Z"/>
                <w:rFonts w:ascii="Arial" w:hAnsi="Arial" w:cs="Arial"/>
                <w:sz w:val="18"/>
                <w:szCs w:val="18"/>
                <w:lang w:eastAsia="zh-CN"/>
              </w:rPr>
            </w:pPr>
            <w:ins w:id="9120" w:author="28.541_CR0283R2_(Rel-16)_eNRM" w:date="2020-06-26T15:31:00Z">
              <w:r w:rsidRPr="00B374B8">
                <w:rPr>
                  <w:rFonts w:ascii="Arial" w:hAnsi="Arial" w:cs="Arial"/>
                  <w:sz w:val="18"/>
                  <w:szCs w:val="18"/>
                  <w:lang w:eastAsia="zh-CN"/>
                </w:rPr>
                <w:t>T</w:t>
              </w:r>
            </w:ins>
          </w:p>
        </w:tc>
        <w:tc>
          <w:tcPr>
            <w:tcW w:w="1147" w:type="dxa"/>
            <w:tcBorders>
              <w:top w:val="single" w:sz="4" w:space="0" w:color="auto"/>
              <w:left w:val="single" w:sz="4" w:space="0" w:color="auto"/>
              <w:bottom w:val="single" w:sz="4" w:space="0" w:color="auto"/>
              <w:right w:val="single" w:sz="4" w:space="0" w:color="auto"/>
            </w:tcBorders>
            <w:tcPrChange w:id="9121" w:author="CR0283" w:date="2020-06-17T18:49:00Z">
              <w:tcPr>
                <w:tcW w:w="1147" w:type="dxa"/>
                <w:gridSpan w:val="2"/>
                <w:tcBorders>
                  <w:top w:val="single" w:sz="4" w:space="0" w:color="auto"/>
                  <w:left w:val="single" w:sz="4" w:space="0" w:color="auto"/>
                  <w:bottom w:val="single" w:sz="4" w:space="0" w:color="auto"/>
                  <w:right w:val="single" w:sz="4" w:space="0" w:color="auto"/>
                </w:tcBorders>
              </w:tcPr>
            </w:tcPrChange>
          </w:tcPr>
          <w:p w:rsidR="00400802" w:rsidRPr="007C3CD9" w:rsidRDefault="00400802" w:rsidP="00527FC2">
            <w:pPr>
              <w:keepNext/>
              <w:keepLines/>
              <w:spacing w:after="0"/>
              <w:jc w:val="center"/>
              <w:rPr>
                <w:ins w:id="9122" w:author="28.541_CR0283R2_(Rel-16)_eNRM" w:date="2020-06-26T15:31:00Z"/>
                <w:rFonts w:ascii="Arial" w:hAnsi="Arial" w:cs="Arial"/>
                <w:bCs/>
                <w:color w:val="333333"/>
                <w:sz w:val="18"/>
                <w:szCs w:val="18"/>
                <w:lang w:eastAsia="zh-CN"/>
              </w:rPr>
            </w:pPr>
            <w:ins w:id="9123" w:author="28.541_CR0283R2_(Rel-16)_eNRM" w:date="2020-06-26T15:31:00Z">
              <w:r w:rsidRPr="00B374B8">
                <w:rPr>
                  <w:rFonts w:ascii="Arial" w:hAnsi="Arial" w:cs="Arial"/>
                  <w:bCs/>
                  <w:color w:val="333333"/>
                  <w:sz w:val="18"/>
                  <w:szCs w:val="18"/>
                  <w:lang w:eastAsia="zh-CN"/>
                </w:rPr>
                <w:t>T</w:t>
              </w:r>
            </w:ins>
          </w:p>
        </w:tc>
        <w:tc>
          <w:tcPr>
            <w:tcW w:w="1161" w:type="dxa"/>
            <w:tcBorders>
              <w:top w:val="single" w:sz="4" w:space="0" w:color="auto"/>
              <w:left w:val="single" w:sz="4" w:space="0" w:color="auto"/>
              <w:bottom w:val="single" w:sz="4" w:space="0" w:color="auto"/>
              <w:right w:val="single" w:sz="4" w:space="0" w:color="auto"/>
            </w:tcBorders>
            <w:tcPrChange w:id="9124" w:author="CR0283" w:date="2020-06-17T18:49:00Z">
              <w:tcPr>
                <w:tcW w:w="1161" w:type="dxa"/>
                <w:gridSpan w:val="2"/>
                <w:tcBorders>
                  <w:top w:val="single" w:sz="4" w:space="0" w:color="auto"/>
                  <w:left w:val="single" w:sz="4" w:space="0" w:color="auto"/>
                  <w:bottom w:val="single" w:sz="4" w:space="0" w:color="auto"/>
                  <w:right w:val="single" w:sz="4" w:space="0" w:color="auto"/>
                </w:tcBorders>
              </w:tcPr>
            </w:tcPrChange>
          </w:tcPr>
          <w:p w:rsidR="00400802" w:rsidRPr="007C3CD9" w:rsidRDefault="00400802" w:rsidP="00527FC2">
            <w:pPr>
              <w:keepNext/>
              <w:keepLines/>
              <w:spacing w:after="0"/>
              <w:jc w:val="center"/>
              <w:rPr>
                <w:ins w:id="9125" w:author="28.541_CR0283R2_(Rel-16)_eNRM" w:date="2020-06-26T15:31:00Z"/>
                <w:rFonts w:ascii="Arial" w:hAnsi="Arial" w:cs="Arial"/>
                <w:sz w:val="18"/>
                <w:szCs w:val="18"/>
                <w:lang w:eastAsia="zh-CN"/>
              </w:rPr>
            </w:pPr>
            <w:ins w:id="9126" w:author="28.541_CR0283R2_(Rel-16)_eNRM" w:date="2020-06-26T15:31:00Z">
              <w:r w:rsidRPr="00B374B8">
                <w:rPr>
                  <w:rFonts w:ascii="Arial" w:hAnsi="Arial" w:cs="Arial"/>
                  <w:sz w:val="18"/>
                  <w:szCs w:val="18"/>
                  <w:lang w:eastAsia="zh-CN"/>
                </w:rPr>
                <w:t>F</w:t>
              </w:r>
            </w:ins>
          </w:p>
        </w:tc>
        <w:tc>
          <w:tcPr>
            <w:tcW w:w="1237" w:type="dxa"/>
            <w:tcBorders>
              <w:top w:val="single" w:sz="4" w:space="0" w:color="auto"/>
              <w:left w:val="single" w:sz="4" w:space="0" w:color="auto"/>
              <w:bottom w:val="single" w:sz="4" w:space="0" w:color="auto"/>
              <w:right w:val="single" w:sz="4" w:space="0" w:color="auto"/>
            </w:tcBorders>
            <w:tcPrChange w:id="9127" w:author="CR0283" w:date="2020-06-17T18:49:00Z">
              <w:tcPr>
                <w:tcW w:w="1237" w:type="dxa"/>
                <w:gridSpan w:val="2"/>
                <w:tcBorders>
                  <w:top w:val="single" w:sz="4" w:space="0" w:color="auto"/>
                  <w:left w:val="single" w:sz="4" w:space="0" w:color="auto"/>
                  <w:bottom w:val="single" w:sz="4" w:space="0" w:color="auto"/>
                  <w:right w:val="single" w:sz="4" w:space="0" w:color="auto"/>
                </w:tcBorders>
              </w:tcPr>
            </w:tcPrChange>
          </w:tcPr>
          <w:p w:rsidR="00400802" w:rsidRPr="007C3CD9" w:rsidRDefault="00400802" w:rsidP="00527FC2">
            <w:pPr>
              <w:keepNext/>
              <w:keepLines/>
              <w:spacing w:after="0"/>
              <w:jc w:val="center"/>
              <w:rPr>
                <w:ins w:id="9128" w:author="28.541_CR0283R2_(Rel-16)_eNRM" w:date="2020-06-26T15:31:00Z"/>
                <w:rFonts w:ascii="Arial" w:hAnsi="Arial" w:cs="Arial"/>
                <w:sz w:val="18"/>
                <w:szCs w:val="18"/>
                <w:lang w:eastAsia="zh-CN"/>
              </w:rPr>
            </w:pPr>
            <w:ins w:id="9129" w:author="28.541_CR0283R2_(Rel-16)_eNRM" w:date="2020-06-26T15:31:00Z">
              <w:r w:rsidRPr="00B374B8">
                <w:rPr>
                  <w:rFonts w:ascii="Arial" w:hAnsi="Arial" w:cs="Arial"/>
                  <w:sz w:val="18"/>
                  <w:szCs w:val="18"/>
                  <w:lang w:eastAsia="zh-CN"/>
                </w:rPr>
                <w:t>T</w:t>
              </w:r>
            </w:ins>
          </w:p>
        </w:tc>
      </w:tr>
      <w:tr w:rsidR="00400802" w:rsidRPr="00A132B2" w:rsidTr="00527FC2">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130" w:author="CR0283" w:date="2020-06-17T18:49: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jc w:val="center"/>
          <w:ins w:id="9131" w:author="28.541_CR0283R2_(Rel-16)_eNRM" w:date="2020-06-26T15:31:00Z"/>
          <w:trPrChange w:id="9132" w:author="CR0283" w:date="2020-06-17T18:49:00Z">
            <w:trPr>
              <w:gridBefore w:val="1"/>
              <w:gridAfter w:val="0"/>
              <w:cantSplit/>
              <w:jc w:val="center"/>
            </w:trPr>
          </w:trPrChange>
        </w:trPr>
        <w:tc>
          <w:tcPr>
            <w:tcW w:w="3526" w:type="dxa"/>
            <w:tcBorders>
              <w:top w:val="single" w:sz="4" w:space="0" w:color="auto"/>
              <w:left w:val="single" w:sz="4" w:space="0" w:color="auto"/>
              <w:bottom w:val="single" w:sz="4" w:space="0" w:color="auto"/>
              <w:right w:val="single" w:sz="4" w:space="0" w:color="auto"/>
            </w:tcBorders>
            <w:vAlign w:val="center"/>
            <w:tcPrChange w:id="9133" w:author="CR0283" w:date="2020-06-17T18:49:00Z">
              <w:tcPr>
                <w:tcW w:w="3526" w:type="dxa"/>
                <w:tcBorders>
                  <w:top w:val="single" w:sz="4" w:space="0" w:color="auto"/>
                  <w:left w:val="single" w:sz="4" w:space="0" w:color="auto"/>
                  <w:bottom w:val="single" w:sz="4" w:space="0" w:color="auto"/>
                  <w:right w:val="single" w:sz="4" w:space="0" w:color="auto"/>
                </w:tcBorders>
              </w:tcPr>
            </w:tcPrChange>
          </w:tcPr>
          <w:p w:rsidR="00400802" w:rsidRDefault="00400802" w:rsidP="00527FC2">
            <w:pPr>
              <w:keepNext/>
              <w:keepLines/>
              <w:spacing w:after="0"/>
              <w:rPr>
                <w:ins w:id="9134" w:author="28.541_CR0283R2_(Rel-16)_eNRM" w:date="2020-06-26T15:31:00Z"/>
                <w:rFonts w:ascii="Courier New" w:hAnsi="Courier New" w:cs="Courier New"/>
                <w:szCs w:val="18"/>
              </w:rPr>
            </w:pPr>
            <w:ins w:id="9135" w:author="28.541_CR0283R2_(Rel-16)_eNRM" w:date="2020-06-26T15:31:00Z">
              <w:r w:rsidRPr="00CE3CB9">
                <w:rPr>
                  <w:rFonts w:ascii="Courier New" w:hAnsi="Courier New" w:cs="Courier New"/>
                  <w:szCs w:val="18"/>
                </w:rPr>
                <w:t>rimRSMonitoringWindowPeriodicity</w:t>
              </w:r>
            </w:ins>
          </w:p>
        </w:tc>
        <w:tc>
          <w:tcPr>
            <w:tcW w:w="1101" w:type="dxa"/>
            <w:tcBorders>
              <w:top w:val="single" w:sz="4" w:space="0" w:color="auto"/>
              <w:left w:val="single" w:sz="4" w:space="0" w:color="auto"/>
              <w:bottom w:val="single" w:sz="4" w:space="0" w:color="auto"/>
              <w:right w:val="single" w:sz="4" w:space="0" w:color="auto"/>
            </w:tcBorders>
            <w:tcPrChange w:id="9136" w:author="CR0283" w:date="2020-06-17T18:49:00Z">
              <w:tcPr>
                <w:tcW w:w="1101" w:type="dxa"/>
                <w:gridSpan w:val="2"/>
                <w:tcBorders>
                  <w:top w:val="single" w:sz="4" w:space="0" w:color="auto"/>
                  <w:left w:val="single" w:sz="4" w:space="0" w:color="auto"/>
                  <w:bottom w:val="single" w:sz="4" w:space="0" w:color="auto"/>
                  <w:right w:val="single" w:sz="4" w:space="0" w:color="auto"/>
                </w:tcBorders>
              </w:tcPr>
            </w:tcPrChange>
          </w:tcPr>
          <w:p w:rsidR="00400802" w:rsidRPr="007C3CD9" w:rsidRDefault="00400802" w:rsidP="00527FC2">
            <w:pPr>
              <w:keepNext/>
              <w:keepLines/>
              <w:spacing w:after="0"/>
              <w:jc w:val="center"/>
              <w:rPr>
                <w:ins w:id="9137" w:author="28.541_CR0283R2_(Rel-16)_eNRM" w:date="2020-06-26T15:31:00Z"/>
                <w:rFonts w:ascii="Arial" w:hAnsi="Arial" w:cs="Arial"/>
                <w:sz w:val="18"/>
                <w:szCs w:val="18"/>
                <w:lang w:eastAsia="zh-CN"/>
              </w:rPr>
            </w:pPr>
            <w:ins w:id="9138" w:author="28.541_CR0283R2_(Rel-16)_eNRM" w:date="2020-06-26T15:31:00Z">
              <w:r>
                <w:rPr>
                  <w:rFonts w:ascii="Arial" w:hAnsi="Arial"/>
                  <w:sz w:val="18"/>
                  <w:lang w:val="en-US"/>
                </w:rPr>
                <w:t>O</w:t>
              </w:r>
            </w:ins>
          </w:p>
        </w:tc>
        <w:tc>
          <w:tcPr>
            <w:tcW w:w="1178" w:type="dxa"/>
            <w:tcBorders>
              <w:top w:val="single" w:sz="4" w:space="0" w:color="auto"/>
              <w:left w:val="single" w:sz="4" w:space="0" w:color="auto"/>
              <w:bottom w:val="single" w:sz="4" w:space="0" w:color="auto"/>
              <w:right w:val="single" w:sz="4" w:space="0" w:color="auto"/>
            </w:tcBorders>
            <w:tcPrChange w:id="9139" w:author="CR0283" w:date="2020-06-17T18:49:00Z">
              <w:tcPr>
                <w:tcW w:w="1178" w:type="dxa"/>
                <w:gridSpan w:val="2"/>
                <w:tcBorders>
                  <w:top w:val="single" w:sz="4" w:space="0" w:color="auto"/>
                  <w:left w:val="single" w:sz="4" w:space="0" w:color="auto"/>
                  <w:bottom w:val="single" w:sz="4" w:space="0" w:color="auto"/>
                  <w:right w:val="single" w:sz="4" w:space="0" w:color="auto"/>
                </w:tcBorders>
              </w:tcPr>
            </w:tcPrChange>
          </w:tcPr>
          <w:p w:rsidR="00400802" w:rsidRPr="007C3CD9" w:rsidRDefault="00400802" w:rsidP="00527FC2">
            <w:pPr>
              <w:keepNext/>
              <w:keepLines/>
              <w:spacing w:after="0"/>
              <w:jc w:val="center"/>
              <w:rPr>
                <w:ins w:id="9140" w:author="28.541_CR0283R2_(Rel-16)_eNRM" w:date="2020-06-26T15:31:00Z"/>
                <w:rFonts w:ascii="Arial" w:hAnsi="Arial" w:cs="Arial"/>
                <w:sz w:val="18"/>
                <w:szCs w:val="18"/>
                <w:lang w:eastAsia="zh-CN"/>
              </w:rPr>
            </w:pPr>
            <w:ins w:id="9141" w:author="28.541_CR0283R2_(Rel-16)_eNRM" w:date="2020-06-26T15:31:00Z">
              <w:r w:rsidRPr="00B374B8">
                <w:rPr>
                  <w:rFonts w:ascii="Arial" w:hAnsi="Arial" w:cs="Arial"/>
                  <w:sz w:val="18"/>
                  <w:szCs w:val="18"/>
                  <w:lang w:eastAsia="zh-CN"/>
                </w:rPr>
                <w:t>T</w:t>
              </w:r>
            </w:ins>
          </w:p>
        </w:tc>
        <w:tc>
          <w:tcPr>
            <w:tcW w:w="1147" w:type="dxa"/>
            <w:tcBorders>
              <w:top w:val="single" w:sz="4" w:space="0" w:color="auto"/>
              <w:left w:val="single" w:sz="4" w:space="0" w:color="auto"/>
              <w:bottom w:val="single" w:sz="4" w:space="0" w:color="auto"/>
              <w:right w:val="single" w:sz="4" w:space="0" w:color="auto"/>
            </w:tcBorders>
            <w:tcPrChange w:id="9142" w:author="CR0283" w:date="2020-06-17T18:49:00Z">
              <w:tcPr>
                <w:tcW w:w="1147" w:type="dxa"/>
                <w:gridSpan w:val="2"/>
                <w:tcBorders>
                  <w:top w:val="single" w:sz="4" w:space="0" w:color="auto"/>
                  <w:left w:val="single" w:sz="4" w:space="0" w:color="auto"/>
                  <w:bottom w:val="single" w:sz="4" w:space="0" w:color="auto"/>
                  <w:right w:val="single" w:sz="4" w:space="0" w:color="auto"/>
                </w:tcBorders>
              </w:tcPr>
            </w:tcPrChange>
          </w:tcPr>
          <w:p w:rsidR="00400802" w:rsidRPr="007C3CD9" w:rsidRDefault="00400802" w:rsidP="00527FC2">
            <w:pPr>
              <w:keepNext/>
              <w:keepLines/>
              <w:spacing w:after="0"/>
              <w:jc w:val="center"/>
              <w:rPr>
                <w:ins w:id="9143" w:author="28.541_CR0283R2_(Rel-16)_eNRM" w:date="2020-06-26T15:31:00Z"/>
                <w:rFonts w:ascii="Arial" w:hAnsi="Arial" w:cs="Arial"/>
                <w:bCs/>
                <w:color w:val="333333"/>
                <w:sz w:val="18"/>
                <w:szCs w:val="18"/>
                <w:lang w:eastAsia="zh-CN"/>
              </w:rPr>
            </w:pPr>
            <w:ins w:id="9144" w:author="28.541_CR0283R2_(Rel-16)_eNRM" w:date="2020-06-26T15:31:00Z">
              <w:r w:rsidRPr="00B374B8">
                <w:rPr>
                  <w:rFonts w:ascii="Arial" w:hAnsi="Arial" w:cs="Arial"/>
                  <w:bCs/>
                  <w:color w:val="333333"/>
                  <w:sz w:val="18"/>
                  <w:szCs w:val="18"/>
                  <w:lang w:eastAsia="zh-CN"/>
                </w:rPr>
                <w:t>T</w:t>
              </w:r>
            </w:ins>
          </w:p>
        </w:tc>
        <w:tc>
          <w:tcPr>
            <w:tcW w:w="1161" w:type="dxa"/>
            <w:tcBorders>
              <w:top w:val="single" w:sz="4" w:space="0" w:color="auto"/>
              <w:left w:val="single" w:sz="4" w:space="0" w:color="auto"/>
              <w:bottom w:val="single" w:sz="4" w:space="0" w:color="auto"/>
              <w:right w:val="single" w:sz="4" w:space="0" w:color="auto"/>
            </w:tcBorders>
            <w:tcPrChange w:id="9145" w:author="CR0283" w:date="2020-06-17T18:49:00Z">
              <w:tcPr>
                <w:tcW w:w="1161" w:type="dxa"/>
                <w:gridSpan w:val="2"/>
                <w:tcBorders>
                  <w:top w:val="single" w:sz="4" w:space="0" w:color="auto"/>
                  <w:left w:val="single" w:sz="4" w:space="0" w:color="auto"/>
                  <w:bottom w:val="single" w:sz="4" w:space="0" w:color="auto"/>
                  <w:right w:val="single" w:sz="4" w:space="0" w:color="auto"/>
                </w:tcBorders>
              </w:tcPr>
            </w:tcPrChange>
          </w:tcPr>
          <w:p w:rsidR="00400802" w:rsidRPr="007C3CD9" w:rsidRDefault="00400802" w:rsidP="00527FC2">
            <w:pPr>
              <w:keepNext/>
              <w:keepLines/>
              <w:spacing w:after="0"/>
              <w:jc w:val="center"/>
              <w:rPr>
                <w:ins w:id="9146" w:author="28.541_CR0283R2_(Rel-16)_eNRM" w:date="2020-06-26T15:31:00Z"/>
                <w:rFonts w:ascii="Arial" w:hAnsi="Arial" w:cs="Arial"/>
                <w:sz w:val="18"/>
                <w:szCs w:val="18"/>
                <w:lang w:eastAsia="zh-CN"/>
              </w:rPr>
            </w:pPr>
            <w:ins w:id="9147" w:author="28.541_CR0283R2_(Rel-16)_eNRM" w:date="2020-06-26T15:31:00Z">
              <w:r w:rsidRPr="00B374B8">
                <w:rPr>
                  <w:rFonts w:ascii="Arial" w:hAnsi="Arial" w:cs="Arial"/>
                  <w:sz w:val="18"/>
                  <w:szCs w:val="18"/>
                  <w:lang w:eastAsia="zh-CN"/>
                </w:rPr>
                <w:t>F</w:t>
              </w:r>
            </w:ins>
          </w:p>
        </w:tc>
        <w:tc>
          <w:tcPr>
            <w:tcW w:w="1237" w:type="dxa"/>
            <w:tcBorders>
              <w:top w:val="single" w:sz="4" w:space="0" w:color="auto"/>
              <w:left w:val="single" w:sz="4" w:space="0" w:color="auto"/>
              <w:bottom w:val="single" w:sz="4" w:space="0" w:color="auto"/>
              <w:right w:val="single" w:sz="4" w:space="0" w:color="auto"/>
            </w:tcBorders>
            <w:tcPrChange w:id="9148" w:author="CR0283" w:date="2020-06-17T18:49:00Z">
              <w:tcPr>
                <w:tcW w:w="1237" w:type="dxa"/>
                <w:gridSpan w:val="2"/>
                <w:tcBorders>
                  <w:top w:val="single" w:sz="4" w:space="0" w:color="auto"/>
                  <w:left w:val="single" w:sz="4" w:space="0" w:color="auto"/>
                  <w:bottom w:val="single" w:sz="4" w:space="0" w:color="auto"/>
                  <w:right w:val="single" w:sz="4" w:space="0" w:color="auto"/>
                </w:tcBorders>
              </w:tcPr>
            </w:tcPrChange>
          </w:tcPr>
          <w:p w:rsidR="00400802" w:rsidRPr="007C3CD9" w:rsidRDefault="00400802" w:rsidP="00527FC2">
            <w:pPr>
              <w:keepNext/>
              <w:keepLines/>
              <w:spacing w:after="0"/>
              <w:jc w:val="center"/>
              <w:rPr>
                <w:ins w:id="9149" w:author="28.541_CR0283R2_(Rel-16)_eNRM" w:date="2020-06-26T15:31:00Z"/>
                <w:rFonts w:ascii="Arial" w:hAnsi="Arial" w:cs="Arial"/>
                <w:sz w:val="18"/>
                <w:szCs w:val="18"/>
                <w:lang w:eastAsia="zh-CN"/>
              </w:rPr>
            </w:pPr>
            <w:ins w:id="9150" w:author="28.541_CR0283R2_(Rel-16)_eNRM" w:date="2020-06-26T15:31:00Z">
              <w:r w:rsidRPr="00B374B8">
                <w:rPr>
                  <w:rFonts w:ascii="Arial" w:hAnsi="Arial" w:cs="Arial"/>
                  <w:sz w:val="18"/>
                  <w:szCs w:val="18"/>
                  <w:lang w:eastAsia="zh-CN"/>
                </w:rPr>
                <w:t>T</w:t>
              </w:r>
            </w:ins>
          </w:p>
        </w:tc>
      </w:tr>
      <w:tr w:rsidR="00400802" w:rsidRPr="00A132B2" w:rsidTr="00527FC2">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151" w:author="CR0283" w:date="2020-06-17T18:49: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jc w:val="center"/>
          <w:ins w:id="9152" w:author="28.541_CR0283R2_(Rel-16)_eNRM" w:date="2020-06-26T15:31:00Z"/>
          <w:trPrChange w:id="9153" w:author="CR0283" w:date="2020-06-17T18:49:00Z">
            <w:trPr>
              <w:gridBefore w:val="1"/>
              <w:gridAfter w:val="0"/>
              <w:cantSplit/>
              <w:jc w:val="center"/>
            </w:trPr>
          </w:trPrChange>
        </w:trPr>
        <w:tc>
          <w:tcPr>
            <w:tcW w:w="3526" w:type="dxa"/>
            <w:tcBorders>
              <w:top w:val="single" w:sz="4" w:space="0" w:color="auto"/>
              <w:left w:val="single" w:sz="4" w:space="0" w:color="auto"/>
              <w:bottom w:val="single" w:sz="4" w:space="0" w:color="auto"/>
              <w:right w:val="single" w:sz="4" w:space="0" w:color="auto"/>
            </w:tcBorders>
            <w:vAlign w:val="center"/>
            <w:tcPrChange w:id="9154" w:author="CR0283" w:date="2020-06-17T18:49:00Z">
              <w:tcPr>
                <w:tcW w:w="3526" w:type="dxa"/>
                <w:tcBorders>
                  <w:top w:val="single" w:sz="4" w:space="0" w:color="auto"/>
                  <w:left w:val="single" w:sz="4" w:space="0" w:color="auto"/>
                  <w:bottom w:val="single" w:sz="4" w:space="0" w:color="auto"/>
                  <w:right w:val="single" w:sz="4" w:space="0" w:color="auto"/>
                </w:tcBorders>
              </w:tcPr>
            </w:tcPrChange>
          </w:tcPr>
          <w:p w:rsidR="00400802" w:rsidRDefault="00400802" w:rsidP="00527FC2">
            <w:pPr>
              <w:keepNext/>
              <w:keepLines/>
              <w:spacing w:after="0"/>
              <w:rPr>
                <w:ins w:id="9155" w:author="28.541_CR0283R2_(Rel-16)_eNRM" w:date="2020-06-26T15:31:00Z"/>
                <w:rFonts w:ascii="Courier New" w:hAnsi="Courier New" w:cs="Courier New"/>
                <w:szCs w:val="18"/>
              </w:rPr>
            </w:pPr>
            <w:ins w:id="9156" w:author="28.541_CR0283R2_(Rel-16)_eNRM" w:date="2020-06-26T15:31:00Z">
              <w:r w:rsidRPr="00B352A6">
                <w:rPr>
                  <w:rFonts w:ascii="Courier New" w:hAnsi="Courier New" w:cs="Courier New"/>
                  <w:szCs w:val="18"/>
                </w:rPr>
                <w:t>rimRSMonitoring</w:t>
              </w:r>
              <w:r>
                <w:rPr>
                  <w:rFonts w:ascii="Courier New" w:hAnsi="Courier New" w:cs="Courier New"/>
                  <w:szCs w:val="18"/>
                </w:rPr>
                <w:t>Occasion</w:t>
              </w:r>
              <w:r w:rsidRPr="00B352A6">
                <w:rPr>
                  <w:rFonts w:ascii="Courier New" w:hAnsi="Courier New" w:cs="Courier New"/>
                  <w:szCs w:val="18"/>
                </w:rPr>
                <w:t>Interval</w:t>
              </w:r>
            </w:ins>
          </w:p>
        </w:tc>
        <w:tc>
          <w:tcPr>
            <w:tcW w:w="1101" w:type="dxa"/>
            <w:tcBorders>
              <w:top w:val="single" w:sz="4" w:space="0" w:color="auto"/>
              <w:left w:val="single" w:sz="4" w:space="0" w:color="auto"/>
              <w:bottom w:val="single" w:sz="4" w:space="0" w:color="auto"/>
              <w:right w:val="single" w:sz="4" w:space="0" w:color="auto"/>
            </w:tcBorders>
            <w:tcPrChange w:id="9157" w:author="CR0283" w:date="2020-06-17T18:49:00Z">
              <w:tcPr>
                <w:tcW w:w="1101" w:type="dxa"/>
                <w:gridSpan w:val="2"/>
                <w:tcBorders>
                  <w:top w:val="single" w:sz="4" w:space="0" w:color="auto"/>
                  <w:left w:val="single" w:sz="4" w:space="0" w:color="auto"/>
                  <w:bottom w:val="single" w:sz="4" w:space="0" w:color="auto"/>
                  <w:right w:val="single" w:sz="4" w:space="0" w:color="auto"/>
                </w:tcBorders>
              </w:tcPr>
            </w:tcPrChange>
          </w:tcPr>
          <w:p w:rsidR="00400802" w:rsidRPr="007C3CD9" w:rsidRDefault="00400802" w:rsidP="00527FC2">
            <w:pPr>
              <w:keepNext/>
              <w:keepLines/>
              <w:spacing w:after="0"/>
              <w:jc w:val="center"/>
              <w:rPr>
                <w:ins w:id="9158" w:author="28.541_CR0283R2_(Rel-16)_eNRM" w:date="2020-06-26T15:31:00Z"/>
                <w:rFonts w:ascii="Arial" w:hAnsi="Arial" w:cs="Arial"/>
                <w:sz w:val="18"/>
                <w:szCs w:val="18"/>
                <w:lang w:eastAsia="zh-CN"/>
              </w:rPr>
            </w:pPr>
            <w:ins w:id="9159" w:author="28.541_CR0283R2_(Rel-16)_eNRM" w:date="2020-06-26T15:31:00Z">
              <w:r>
                <w:rPr>
                  <w:rFonts w:ascii="Arial" w:hAnsi="Arial"/>
                  <w:sz w:val="18"/>
                  <w:lang w:val="en-US"/>
                </w:rPr>
                <w:t>O</w:t>
              </w:r>
            </w:ins>
          </w:p>
        </w:tc>
        <w:tc>
          <w:tcPr>
            <w:tcW w:w="1178" w:type="dxa"/>
            <w:tcBorders>
              <w:top w:val="single" w:sz="4" w:space="0" w:color="auto"/>
              <w:left w:val="single" w:sz="4" w:space="0" w:color="auto"/>
              <w:bottom w:val="single" w:sz="4" w:space="0" w:color="auto"/>
              <w:right w:val="single" w:sz="4" w:space="0" w:color="auto"/>
            </w:tcBorders>
            <w:tcPrChange w:id="9160" w:author="CR0283" w:date="2020-06-17T18:49:00Z">
              <w:tcPr>
                <w:tcW w:w="1178" w:type="dxa"/>
                <w:gridSpan w:val="2"/>
                <w:tcBorders>
                  <w:top w:val="single" w:sz="4" w:space="0" w:color="auto"/>
                  <w:left w:val="single" w:sz="4" w:space="0" w:color="auto"/>
                  <w:bottom w:val="single" w:sz="4" w:space="0" w:color="auto"/>
                  <w:right w:val="single" w:sz="4" w:space="0" w:color="auto"/>
                </w:tcBorders>
              </w:tcPr>
            </w:tcPrChange>
          </w:tcPr>
          <w:p w:rsidR="00400802" w:rsidRPr="007C3CD9" w:rsidRDefault="00400802" w:rsidP="00527FC2">
            <w:pPr>
              <w:keepNext/>
              <w:keepLines/>
              <w:spacing w:after="0"/>
              <w:jc w:val="center"/>
              <w:rPr>
                <w:ins w:id="9161" w:author="28.541_CR0283R2_(Rel-16)_eNRM" w:date="2020-06-26T15:31:00Z"/>
                <w:rFonts w:ascii="Arial" w:hAnsi="Arial" w:cs="Arial"/>
                <w:sz w:val="18"/>
                <w:szCs w:val="18"/>
                <w:lang w:eastAsia="zh-CN"/>
              </w:rPr>
            </w:pPr>
            <w:ins w:id="9162" w:author="28.541_CR0283R2_(Rel-16)_eNRM" w:date="2020-06-26T15:31:00Z">
              <w:r w:rsidRPr="00B374B8">
                <w:rPr>
                  <w:rFonts w:ascii="Arial" w:hAnsi="Arial" w:cs="Arial"/>
                  <w:sz w:val="18"/>
                  <w:szCs w:val="18"/>
                  <w:lang w:eastAsia="zh-CN"/>
                </w:rPr>
                <w:t>T</w:t>
              </w:r>
            </w:ins>
          </w:p>
        </w:tc>
        <w:tc>
          <w:tcPr>
            <w:tcW w:w="1147" w:type="dxa"/>
            <w:tcBorders>
              <w:top w:val="single" w:sz="4" w:space="0" w:color="auto"/>
              <w:left w:val="single" w:sz="4" w:space="0" w:color="auto"/>
              <w:bottom w:val="single" w:sz="4" w:space="0" w:color="auto"/>
              <w:right w:val="single" w:sz="4" w:space="0" w:color="auto"/>
            </w:tcBorders>
            <w:tcPrChange w:id="9163" w:author="CR0283" w:date="2020-06-17T18:49:00Z">
              <w:tcPr>
                <w:tcW w:w="1147" w:type="dxa"/>
                <w:gridSpan w:val="2"/>
                <w:tcBorders>
                  <w:top w:val="single" w:sz="4" w:space="0" w:color="auto"/>
                  <w:left w:val="single" w:sz="4" w:space="0" w:color="auto"/>
                  <w:bottom w:val="single" w:sz="4" w:space="0" w:color="auto"/>
                  <w:right w:val="single" w:sz="4" w:space="0" w:color="auto"/>
                </w:tcBorders>
              </w:tcPr>
            </w:tcPrChange>
          </w:tcPr>
          <w:p w:rsidR="00400802" w:rsidRPr="007C3CD9" w:rsidRDefault="00400802" w:rsidP="00527FC2">
            <w:pPr>
              <w:keepNext/>
              <w:keepLines/>
              <w:spacing w:after="0"/>
              <w:jc w:val="center"/>
              <w:rPr>
                <w:ins w:id="9164" w:author="28.541_CR0283R2_(Rel-16)_eNRM" w:date="2020-06-26T15:31:00Z"/>
                <w:rFonts w:ascii="Arial" w:hAnsi="Arial" w:cs="Arial"/>
                <w:bCs/>
                <w:color w:val="333333"/>
                <w:sz w:val="18"/>
                <w:szCs w:val="18"/>
                <w:lang w:eastAsia="zh-CN"/>
              </w:rPr>
            </w:pPr>
            <w:ins w:id="9165" w:author="28.541_CR0283R2_(Rel-16)_eNRM" w:date="2020-06-26T15:31:00Z">
              <w:r w:rsidRPr="00B374B8">
                <w:rPr>
                  <w:rFonts w:ascii="Arial" w:hAnsi="Arial" w:cs="Arial"/>
                  <w:bCs/>
                  <w:color w:val="333333"/>
                  <w:sz w:val="18"/>
                  <w:szCs w:val="18"/>
                  <w:lang w:eastAsia="zh-CN"/>
                </w:rPr>
                <w:t>T</w:t>
              </w:r>
            </w:ins>
          </w:p>
        </w:tc>
        <w:tc>
          <w:tcPr>
            <w:tcW w:w="1161" w:type="dxa"/>
            <w:tcBorders>
              <w:top w:val="single" w:sz="4" w:space="0" w:color="auto"/>
              <w:left w:val="single" w:sz="4" w:space="0" w:color="auto"/>
              <w:bottom w:val="single" w:sz="4" w:space="0" w:color="auto"/>
              <w:right w:val="single" w:sz="4" w:space="0" w:color="auto"/>
            </w:tcBorders>
            <w:tcPrChange w:id="9166" w:author="CR0283" w:date="2020-06-17T18:49:00Z">
              <w:tcPr>
                <w:tcW w:w="1161" w:type="dxa"/>
                <w:gridSpan w:val="2"/>
                <w:tcBorders>
                  <w:top w:val="single" w:sz="4" w:space="0" w:color="auto"/>
                  <w:left w:val="single" w:sz="4" w:space="0" w:color="auto"/>
                  <w:bottom w:val="single" w:sz="4" w:space="0" w:color="auto"/>
                  <w:right w:val="single" w:sz="4" w:space="0" w:color="auto"/>
                </w:tcBorders>
              </w:tcPr>
            </w:tcPrChange>
          </w:tcPr>
          <w:p w:rsidR="00400802" w:rsidRPr="007C3CD9" w:rsidRDefault="00400802" w:rsidP="00527FC2">
            <w:pPr>
              <w:keepNext/>
              <w:keepLines/>
              <w:spacing w:after="0"/>
              <w:jc w:val="center"/>
              <w:rPr>
                <w:ins w:id="9167" w:author="28.541_CR0283R2_(Rel-16)_eNRM" w:date="2020-06-26T15:31:00Z"/>
                <w:rFonts w:ascii="Arial" w:hAnsi="Arial" w:cs="Arial"/>
                <w:sz w:val="18"/>
                <w:szCs w:val="18"/>
                <w:lang w:eastAsia="zh-CN"/>
              </w:rPr>
            </w:pPr>
            <w:ins w:id="9168" w:author="28.541_CR0283R2_(Rel-16)_eNRM" w:date="2020-06-26T15:31:00Z">
              <w:r w:rsidRPr="00B374B8">
                <w:rPr>
                  <w:rFonts w:ascii="Arial" w:hAnsi="Arial" w:cs="Arial"/>
                  <w:sz w:val="18"/>
                  <w:szCs w:val="18"/>
                  <w:lang w:eastAsia="zh-CN"/>
                </w:rPr>
                <w:t>F</w:t>
              </w:r>
            </w:ins>
          </w:p>
        </w:tc>
        <w:tc>
          <w:tcPr>
            <w:tcW w:w="1237" w:type="dxa"/>
            <w:tcBorders>
              <w:top w:val="single" w:sz="4" w:space="0" w:color="auto"/>
              <w:left w:val="single" w:sz="4" w:space="0" w:color="auto"/>
              <w:bottom w:val="single" w:sz="4" w:space="0" w:color="auto"/>
              <w:right w:val="single" w:sz="4" w:space="0" w:color="auto"/>
            </w:tcBorders>
            <w:tcPrChange w:id="9169" w:author="CR0283" w:date="2020-06-17T18:49:00Z">
              <w:tcPr>
                <w:tcW w:w="1237" w:type="dxa"/>
                <w:gridSpan w:val="2"/>
                <w:tcBorders>
                  <w:top w:val="single" w:sz="4" w:space="0" w:color="auto"/>
                  <w:left w:val="single" w:sz="4" w:space="0" w:color="auto"/>
                  <w:bottom w:val="single" w:sz="4" w:space="0" w:color="auto"/>
                  <w:right w:val="single" w:sz="4" w:space="0" w:color="auto"/>
                </w:tcBorders>
              </w:tcPr>
            </w:tcPrChange>
          </w:tcPr>
          <w:p w:rsidR="00400802" w:rsidRPr="007C3CD9" w:rsidRDefault="00400802" w:rsidP="00527FC2">
            <w:pPr>
              <w:keepNext/>
              <w:keepLines/>
              <w:spacing w:after="0"/>
              <w:jc w:val="center"/>
              <w:rPr>
                <w:ins w:id="9170" w:author="28.541_CR0283R2_(Rel-16)_eNRM" w:date="2020-06-26T15:31:00Z"/>
                <w:rFonts w:ascii="Arial" w:hAnsi="Arial" w:cs="Arial"/>
                <w:sz w:val="18"/>
                <w:szCs w:val="18"/>
                <w:lang w:eastAsia="zh-CN"/>
              </w:rPr>
            </w:pPr>
            <w:ins w:id="9171" w:author="28.541_CR0283R2_(Rel-16)_eNRM" w:date="2020-06-26T15:31:00Z">
              <w:r w:rsidRPr="00B374B8">
                <w:rPr>
                  <w:rFonts w:ascii="Arial" w:hAnsi="Arial" w:cs="Arial"/>
                  <w:sz w:val="18"/>
                  <w:szCs w:val="18"/>
                  <w:lang w:eastAsia="zh-CN"/>
                </w:rPr>
                <w:t>T</w:t>
              </w:r>
            </w:ins>
          </w:p>
        </w:tc>
      </w:tr>
      <w:tr w:rsidR="00400802" w:rsidRPr="00A132B2" w:rsidTr="00527FC2">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172" w:author="CR0283" w:date="2020-06-17T18:49: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jc w:val="center"/>
          <w:ins w:id="9173" w:author="28.541_CR0283R2_(Rel-16)_eNRM" w:date="2020-06-26T15:31:00Z"/>
          <w:trPrChange w:id="9174" w:author="CR0283" w:date="2020-06-17T18:49:00Z">
            <w:trPr>
              <w:gridBefore w:val="1"/>
              <w:gridAfter w:val="0"/>
              <w:cantSplit/>
              <w:jc w:val="center"/>
            </w:trPr>
          </w:trPrChange>
        </w:trPr>
        <w:tc>
          <w:tcPr>
            <w:tcW w:w="3526" w:type="dxa"/>
            <w:tcBorders>
              <w:top w:val="single" w:sz="4" w:space="0" w:color="auto"/>
              <w:left w:val="single" w:sz="4" w:space="0" w:color="auto"/>
              <w:bottom w:val="single" w:sz="4" w:space="0" w:color="auto"/>
              <w:right w:val="single" w:sz="4" w:space="0" w:color="auto"/>
            </w:tcBorders>
            <w:vAlign w:val="center"/>
            <w:tcPrChange w:id="9175" w:author="CR0283" w:date="2020-06-17T18:49:00Z">
              <w:tcPr>
                <w:tcW w:w="3526" w:type="dxa"/>
                <w:tcBorders>
                  <w:top w:val="single" w:sz="4" w:space="0" w:color="auto"/>
                  <w:left w:val="single" w:sz="4" w:space="0" w:color="auto"/>
                  <w:bottom w:val="single" w:sz="4" w:space="0" w:color="auto"/>
                  <w:right w:val="single" w:sz="4" w:space="0" w:color="auto"/>
                </w:tcBorders>
              </w:tcPr>
            </w:tcPrChange>
          </w:tcPr>
          <w:p w:rsidR="00400802" w:rsidRDefault="00400802" w:rsidP="00527FC2">
            <w:pPr>
              <w:keepNext/>
              <w:keepLines/>
              <w:spacing w:after="0"/>
              <w:rPr>
                <w:ins w:id="9176" w:author="28.541_CR0283R2_(Rel-16)_eNRM" w:date="2020-06-26T15:31:00Z"/>
                <w:rFonts w:ascii="Courier New" w:hAnsi="Courier New" w:cs="Courier New"/>
                <w:szCs w:val="18"/>
              </w:rPr>
            </w:pPr>
            <w:ins w:id="9177" w:author="28.541_CR0283R2_(Rel-16)_eNRM" w:date="2020-06-26T15:31:00Z">
              <w:r w:rsidRPr="00B352A6">
                <w:rPr>
                  <w:rFonts w:ascii="Courier New" w:hAnsi="Courier New" w:cs="Courier New"/>
                  <w:szCs w:val="18"/>
                </w:rPr>
                <w:t>rimRSMonitoring</w:t>
              </w:r>
              <w:r>
                <w:rPr>
                  <w:rFonts w:ascii="Courier New" w:hAnsi="Courier New" w:cs="Courier New"/>
                  <w:szCs w:val="18"/>
                </w:rPr>
                <w:t>OccasionStartingOffset</w:t>
              </w:r>
            </w:ins>
          </w:p>
        </w:tc>
        <w:tc>
          <w:tcPr>
            <w:tcW w:w="1101" w:type="dxa"/>
            <w:tcBorders>
              <w:top w:val="single" w:sz="4" w:space="0" w:color="auto"/>
              <w:left w:val="single" w:sz="4" w:space="0" w:color="auto"/>
              <w:bottom w:val="single" w:sz="4" w:space="0" w:color="auto"/>
              <w:right w:val="single" w:sz="4" w:space="0" w:color="auto"/>
            </w:tcBorders>
            <w:tcPrChange w:id="9178" w:author="CR0283" w:date="2020-06-17T18:49:00Z">
              <w:tcPr>
                <w:tcW w:w="1101" w:type="dxa"/>
                <w:gridSpan w:val="2"/>
                <w:tcBorders>
                  <w:top w:val="single" w:sz="4" w:space="0" w:color="auto"/>
                  <w:left w:val="single" w:sz="4" w:space="0" w:color="auto"/>
                  <w:bottom w:val="single" w:sz="4" w:space="0" w:color="auto"/>
                  <w:right w:val="single" w:sz="4" w:space="0" w:color="auto"/>
                </w:tcBorders>
              </w:tcPr>
            </w:tcPrChange>
          </w:tcPr>
          <w:p w:rsidR="00400802" w:rsidRPr="007C3CD9" w:rsidRDefault="00400802" w:rsidP="00527FC2">
            <w:pPr>
              <w:keepNext/>
              <w:keepLines/>
              <w:spacing w:after="0"/>
              <w:jc w:val="center"/>
              <w:rPr>
                <w:ins w:id="9179" w:author="28.541_CR0283R2_(Rel-16)_eNRM" w:date="2020-06-26T15:31:00Z"/>
                <w:rFonts w:ascii="Arial" w:hAnsi="Arial" w:cs="Arial"/>
                <w:sz w:val="18"/>
                <w:szCs w:val="18"/>
                <w:lang w:eastAsia="zh-CN"/>
              </w:rPr>
            </w:pPr>
            <w:ins w:id="9180" w:author="28.541_CR0283R2_(Rel-16)_eNRM" w:date="2020-06-26T15:31:00Z">
              <w:r>
                <w:rPr>
                  <w:rFonts w:ascii="Arial" w:hAnsi="Arial"/>
                  <w:sz w:val="18"/>
                  <w:lang w:val="en-US"/>
                </w:rPr>
                <w:t>O</w:t>
              </w:r>
            </w:ins>
          </w:p>
        </w:tc>
        <w:tc>
          <w:tcPr>
            <w:tcW w:w="1178" w:type="dxa"/>
            <w:tcBorders>
              <w:top w:val="single" w:sz="4" w:space="0" w:color="auto"/>
              <w:left w:val="single" w:sz="4" w:space="0" w:color="auto"/>
              <w:bottom w:val="single" w:sz="4" w:space="0" w:color="auto"/>
              <w:right w:val="single" w:sz="4" w:space="0" w:color="auto"/>
            </w:tcBorders>
            <w:tcPrChange w:id="9181" w:author="CR0283" w:date="2020-06-17T18:49:00Z">
              <w:tcPr>
                <w:tcW w:w="1178" w:type="dxa"/>
                <w:gridSpan w:val="2"/>
                <w:tcBorders>
                  <w:top w:val="single" w:sz="4" w:space="0" w:color="auto"/>
                  <w:left w:val="single" w:sz="4" w:space="0" w:color="auto"/>
                  <w:bottom w:val="single" w:sz="4" w:space="0" w:color="auto"/>
                  <w:right w:val="single" w:sz="4" w:space="0" w:color="auto"/>
                </w:tcBorders>
              </w:tcPr>
            </w:tcPrChange>
          </w:tcPr>
          <w:p w:rsidR="00400802" w:rsidRPr="007C3CD9" w:rsidRDefault="00400802" w:rsidP="00527FC2">
            <w:pPr>
              <w:keepNext/>
              <w:keepLines/>
              <w:spacing w:after="0"/>
              <w:jc w:val="center"/>
              <w:rPr>
                <w:ins w:id="9182" w:author="28.541_CR0283R2_(Rel-16)_eNRM" w:date="2020-06-26T15:31:00Z"/>
                <w:rFonts w:ascii="Arial" w:hAnsi="Arial" w:cs="Arial"/>
                <w:sz w:val="18"/>
                <w:szCs w:val="18"/>
                <w:lang w:eastAsia="zh-CN"/>
              </w:rPr>
            </w:pPr>
            <w:ins w:id="9183" w:author="28.541_CR0283R2_(Rel-16)_eNRM" w:date="2020-06-26T15:31:00Z">
              <w:r w:rsidRPr="00B374B8">
                <w:rPr>
                  <w:rFonts w:ascii="Arial" w:hAnsi="Arial" w:cs="Arial"/>
                  <w:sz w:val="18"/>
                  <w:szCs w:val="18"/>
                  <w:lang w:eastAsia="zh-CN"/>
                </w:rPr>
                <w:t>T</w:t>
              </w:r>
            </w:ins>
          </w:p>
        </w:tc>
        <w:tc>
          <w:tcPr>
            <w:tcW w:w="1147" w:type="dxa"/>
            <w:tcBorders>
              <w:top w:val="single" w:sz="4" w:space="0" w:color="auto"/>
              <w:left w:val="single" w:sz="4" w:space="0" w:color="auto"/>
              <w:bottom w:val="single" w:sz="4" w:space="0" w:color="auto"/>
              <w:right w:val="single" w:sz="4" w:space="0" w:color="auto"/>
            </w:tcBorders>
            <w:tcPrChange w:id="9184" w:author="CR0283" w:date="2020-06-17T18:49:00Z">
              <w:tcPr>
                <w:tcW w:w="1147" w:type="dxa"/>
                <w:gridSpan w:val="2"/>
                <w:tcBorders>
                  <w:top w:val="single" w:sz="4" w:space="0" w:color="auto"/>
                  <w:left w:val="single" w:sz="4" w:space="0" w:color="auto"/>
                  <w:bottom w:val="single" w:sz="4" w:space="0" w:color="auto"/>
                  <w:right w:val="single" w:sz="4" w:space="0" w:color="auto"/>
                </w:tcBorders>
              </w:tcPr>
            </w:tcPrChange>
          </w:tcPr>
          <w:p w:rsidR="00400802" w:rsidRPr="007C3CD9" w:rsidRDefault="00400802" w:rsidP="00527FC2">
            <w:pPr>
              <w:keepNext/>
              <w:keepLines/>
              <w:spacing w:after="0"/>
              <w:jc w:val="center"/>
              <w:rPr>
                <w:ins w:id="9185" w:author="28.541_CR0283R2_(Rel-16)_eNRM" w:date="2020-06-26T15:31:00Z"/>
                <w:rFonts w:ascii="Arial" w:hAnsi="Arial" w:cs="Arial"/>
                <w:bCs/>
                <w:color w:val="333333"/>
                <w:sz w:val="18"/>
                <w:szCs w:val="18"/>
                <w:lang w:eastAsia="zh-CN"/>
              </w:rPr>
            </w:pPr>
            <w:ins w:id="9186" w:author="28.541_CR0283R2_(Rel-16)_eNRM" w:date="2020-06-26T15:31:00Z">
              <w:r w:rsidRPr="00B374B8">
                <w:rPr>
                  <w:rFonts w:ascii="Arial" w:hAnsi="Arial" w:cs="Arial"/>
                  <w:bCs/>
                  <w:color w:val="333333"/>
                  <w:sz w:val="18"/>
                  <w:szCs w:val="18"/>
                  <w:lang w:eastAsia="zh-CN"/>
                </w:rPr>
                <w:t>T</w:t>
              </w:r>
            </w:ins>
          </w:p>
        </w:tc>
        <w:tc>
          <w:tcPr>
            <w:tcW w:w="1161" w:type="dxa"/>
            <w:tcBorders>
              <w:top w:val="single" w:sz="4" w:space="0" w:color="auto"/>
              <w:left w:val="single" w:sz="4" w:space="0" w:color="auto"/>
              <w:bottom w:val="single" w:sz="4" w:space="0" w:color="auto"/>
              <w:right w:val="single" w:sz="4" w:space="0" w:color="auto"/>
            </w:tcBorders>
            <w:tcPrChange w:id="9187" w:author="CR0283" w:date="2020-06-17T18:49:00Z">
              <w:tcPr>
                <w:tcW w:w="1161" w:type="dxa"/>
                <w:gridSpan w:val="2"/>
                <w:tcBorders>
                  <w:top w:val="single" w:sz="4" w:space="0" w:color="auto"/>
                  <w:left w:val="single" w:sz="4" w:space="0" w:color="auto"/>
                  <w:bottom w:val="single" w:sz="4" w:space="0" w:color="auto"/>
                  <w:right w:val="single" w:sz="4" w:space="0" w:color="auto"/>
                </w:tcBorders>
              </w:tcPr>
            </w:tcPrChange>
          </w:tcPr>
          <w:p w:rsidR="00400802" w:rsidRPr="007C3CD9" w:rsidRDefault="00400802" w:rsidP="00527FC2">
            <w:pPr>
              <w:keepNext/>
              <w:keepLines/>
              <w:spacing w:after="0"/>
              <w:jc w:val="center"/>
              <w:rPr>
                <w:ins w:id="9188" w:author="28.541_CR0283R2_(Rel-16)_eNRM" w:date="2020-06-26T15:31:00Z"/>
                <w:rFonts w:ascii="Arial" w:hAnsi="Arial" w:cs="Arial"/>
                <w:sz w:val="18"/>
                <w:szCs w:val="18"/>
                <w:lang w:eastAsia="zh-CN"/>
              </w:rPr>
            </w:pPr>
            <w:ins w:id="9189" w:author="28.541_CR0283R2_(Rel-16)_eNRM" w:date="2020-06-26T15:31:00Z">
              <w:r w:rsidRPr="00B374B8">
                <w:rPr>
                  <w:rFonts w:ascii="Arial" w:hAnsi="Arial" w:cs="Arial"/>
                  <w:sz w:val="18"/>
                  <w:szCs w:val="18"/>
                  <w:lang w:eastAsia="zh-CN"/>
                </w:rPr>
                <w:t>F</w:t>
              </w:r>
            </w:ins>
          </w:p>
        </w:tc>
        <w:tc>
          <w:tcPr>
            <w:tcW w:w="1237" w:type="dxa"/>
            <w:tcBorders>
              <w:top w:val="single" w:sz="4" w:space="0" w:color="auto"/>
              <w:left w:val="single" w:sz="4" w:space="0" w:color="auto"/>
              <w:bottom w:val="single" w:sz="4" w:space="0" w:color="auto"/>
              <w:right w:val="single" w:sz="4" w:space="0" w:color="auto"/>
            </w:tcBorders>
            <w:tcPrChange w:id="9190" w:author="CR0283" w:date="2020-06-17T18:49:00Z">
              <w:tcPr>
                <w:tcW w:w="1237" w:type="dxa"/>
                <w:gridSpan w:val="2"/>
                <w:tcBorders>
                  <w:top w:val="single" w:sz="4" w:space="0" w:color="auto"/>
                  <w:left w:val="single" w:sz="4" w:space="0" w:color="auto"/>
                  <w:bottom w:val="single" w:sz="4" w:space="0" w:color="auto"/>
                  <w:right w:val="single" w:sz="4" w:space="0" w:color="auto"/>
                </w:tcBorders>
              </w:tcPr>
            </w:tcPrChange>
          </w:tcPr>
          <w:p w:rsidR="00400802" w:rsidRPr="007C3CD9" w:rsidRDefault="00400802" w:rsidP="00527FC2">
            <w:pPr>
              <w:keepNext/>
              <w:keepLines/>
              <w:spacing w:after="0"/>
              <w:jc w:val="center"/>
              <w:rPr>
                <w:ins w:id="9191" w:author="28.541_CR0283R2_(Rel-16)_eNRM" w:date="2020-06-26T15:31:00Z"/>
                <w:rFonts w:ascii="Arial" w:hAnsi="Arial" w:cs="Arial"/>
                <w:sz w:val="18"/>
                <w:szCs w:val="18"/>
                <w:lang w:eastAsia="zh-CN"/>
              </w:rPr>
            </w:pPr>
            <w:ins w:id="9192" w:author="28.541_CR0283R2_(Rel-16)_eNRM" w:date="2020-06-26T15:31:00Z">
              <w:r w:rsidRPr="00B374B8">
                <w:rPr>
                  <w:rFonts w:ascii="Arial" w:hAnsi="Arial" w:cs="Arial"/>
                  <w:sz w:val="18"/>
                  <w:szCs w:val="18"/>
                  <w:lang w:eastAsia="zh-CN"/>
                </w:rPr>
                <w:t>T</w:t>
              </w:r>
            </w:ins>
          </w:p>
        </w:tc>
      </w:tr>
      <w:tr w:rsidR="00400802" w:rsidRPr="00A132B2" w:rsidTr="00527FC2">
        <w:trPr>
          <w:cantSplit/>
          <w:jc w:val="center"/>
          <w:ins w:id="9193" w:author="28.541_CR0283R2_(Rel-16)_eNRM" w:date="2020-06-26T15:31:00Z"/>
        </w:trPr>
        <w:tc>
          <w:tcPr>
            <w:tcW w:w="3526" w:type="dxa"/>
            <w:tcBorders>
              <w:top w:val="single" w:sz="4" w:space="0" w:color="auto"/>
              <w:left w:val="single" w:sz="4" w:space="0" w:color="auto"/>
              <w:bottom w:val="single" w:sz="4" w:space="0" w:color="auto"/>
              <w:right w:val="single" w:sz="4" w:space="0" w:color="auto"/>
            </w:tcBorders>
          </w:tcPr>
          <w:p w:rsidR="00400802" w:rsidRDefault="00400802" w:rsidP="00527FC2">
            <w:pPr>
              <w:keepNext/>
              <w:keepLines/>
              <w:spacing w:after="0"/>
              <w:rPr>
                <w:ins w:id="9194" w:author="28.541_CR0283R2_(Rel-16)_eNRM" w:date="2020-06-26T15:31:00Z"/>
                <w:rFonts w:ascii="Courier New" w:hAnsi="Courier New" w:cs="Courier New"/>
                <w:szCs w:val="18"/>
              </w:rPr>
            </w:pPr>
          </w:p>
        </w:tc>
        <w:tc>
          <w:tcPr>
            <w:tcW w:w="1101"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ins w:id="9195" w:author="28.541_CR0283R2_(Rel-16)_eNRM" w:date="2020-06-26T15:31:00Z"/>
                <w:rFonts w:ascii="Arial" w:hAnsi="Arial" w:cs="Arial"/>
                <w:sz w:val="18"/>
                <w:szCs w:val="18"/>
                <w:lang w:eastAsia="zh-CN"/>
              </w:rPr>
            </w:pPr>
          </w:p>
        </w:tc>
        <w:tc>
          <w:tcPr>
            <w:tcW w:w="1178"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ins w:id="9196" w:author="28.541_CR0283R2_(Rel-16)_eNRM" w:date="2020-06-26T15:31:00Z"/>
                <w:rFonts w:ascii="Arial" w:hAnsi="Arial" w:cs="Arial"/>
                <w:sz w:val="18"/>
                <w:szCs w:val="18"/>
                <w:lang w:eastAsia="zh-CN"/>
              </w:rPr>
            </w:pPr>
          </w:p>
        </w:tc>
        <w:tc>
          <w:tcPr>
            <w:tcW w:w="1147"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ins w:id="9197" w:author="28.541_CR0283R2_(Rel-16)_eNRM" w:date="2020-06-26T15:31:00Z"/>
                <w:rFonts w:ascii="Arial" w:hAnsi="Arial" w:cs="Arial"/>
                <w:bCs/>
                <w:color w:val="333333"/>
                <w:sz w:val="18"/>
                <w:szCs w:val="18"/>
                <w:lang w:eastAsia="zh-CN"/>
              </w:rPr>
            </w:pPr>
          </w:p>
        </w:tc>
        <w:tc>
          <w:tcPr>
            <w:tcW w:w="1161" w:type="dxa"/>
            <w:tcBorders>
              <w:top w:val="single" w:sz="4" w:space="0" w:color="auto"/>
              <w:left w:val="single" w:sz="4" w:space="0" w:color="auto"/>
              <w:bottom w:val="single" w:sz="4" w:space="0" w:color="auto"/>
              <w:right w:val="single" w:sz="4" w:space="0" w:color="auto"/>
            </w:tcBorders>
          </w:tcPr>
          <w:p w:rsidR="00400802" w:rsidRPr="00AC7925" w:rsidRDefault="00400802" w:rsidP="00527FC2">
            <w:pPr>
              <w:keepNext/>
              <w:keepLines/>
              <w:spacing w:after="0"/>
              <w:jc w:val="center"/>
              <w:rPr>
                <w:ins w:id="9198" w:author="28.541_CR0283R2_(Rel-16)_eNRM" w:date="2020-06-26T15:31:00Z"/>
                <w:rFonts w:ascii="Arial" w:hAnsi="Arial" w:cs="Arial"/>
                <w:sz w:val="18"/>
                <w:szCs w:val="18"/>
                <w:lang w:eastAsia="zh-CN"/>
              </w:rPr>
            </w:pPr>
          </w:p>
        </w:tc>
        <w:tc>
          <w:tcPr>
            <w:tcW w:w="1237" w:type="dxa"/>
            <w:tcBorders>
              <w:top w:val="single" w:sz="4" w:space="0" w:color="auto"/>
              <w:left w:val="single" w:sz="4" w:space="0" w:color="auto"/>
              <w:bottom w:val="single" w:sz="4" w:space="0" w:color="auto"/>
              <w:right w:val="single" w:sz="4" w:space="0" w:color="auto"/>
            </w:tcBorders>
          </w:tcPr>
          <w:p w:rsidR="00400802" w:rsidRPr="0077758F" w:rsidRDefault="00400802" w:rsidP="00527FC2">
            <w:pPr>
              <w:keepNext/>
              <w:keepLines/>
              <w:spacing w:after="0"/>
              <w:jc w:val="center"/>
              <w:rPr>
                <w:ins w:id="9199" w:author="28.541_CR0283R2_(Rel-16)_eNRM" w:date="2020-06-26T15:31:00Z"/>
                <w:rFonts w:ascii="Arial" w:hAnsi="Arial" w:cs="Arial"/>
                <w:sz w:val="18"/>
                <w:szCs w:val="18"/>
                <w:lang w:eastAsia="zh-CN"/>
              </w:rPr>
            </w:pPr>
          </w:p>
        </w:tc>
      </w:tr>
      <w:tr w:rsidR="00400802" w:rsidRPr="00A132B2" w:rsidTr="00527FC2">
        <w:trPr>
          <w:cantSplit/>
          <w:jc w:val="center"/>
          <w:ins w:id="9200" w:author="28.541_CR0283R2_(Rel-16)_eNRM" w:date="2020-06-26T15:31:00Z"/>
        </w:trPr>
        <w:tc>
          <w:tcPr>
            <w:tcW w:w="3526"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rPr>
                <w:ins w:id="9201" w:author="28.541_CR0283R2_(Rel-16)_eNRM" w:date="2020-06-26T15:31:00Z"/>
                <w:rFonts w:ascii="Courier New" w:hAnsi="Courier New" w:cs="Courier New"/>
                <w:sz w:val="18"/>
                <w:lang w:val="en-US"/>
              </w:rPr>
            </w:pPr>
            <w:ins w:id="9202" w:author="28.541_CR0283R2_(Rel-16)_eNRM" w:date="2020-06-26T15:31:00Z">
              <w:r w:rsidRPr="00513F14">
                <w:rPr>
                  <w:b/>
                </w:rPr>
                <w:t>Attribute related to role</w:t>
              </w:r>
            </w:ins>
          </w:p>
        </w:tc>
        <w:tc>
          <w:tcPr>
            <w:tcW w:w="1101" w:type="dxa"/>
            <w:tcBorders>
              <w:top w:val="single" w:sz="4" w:space="0" w:color="auto"/>
              <w:left w:val="single" w:sz="4" w:space="0" w:color="auto"/>
              <w:bottom w:val="single" w:sz="4" w:space="0" w:color="auto"/>
              <w:right w:val="single" w:sz="4" w:space="0" w:color="auto"/>
            </w:tcBorders>
          </w:tcPr>
          <w:p w:rsidR="00400802" w:rsidRPr="008A785F" w:rsidRDefault="00400802" w:rsidP="00527FC2">
            <w:pPr>
              <w:keepNext/>
              <w:keepLines/>
              <w:spacing w:after="0"/>
              <w:jc w:val="center"/>
              <w:rPr>
                <w:ins w:id="9203" w:author="28.541_CR0283R2_(Rel-16)_eNRM" w:date="2020-06-26T15:31:00Z"/>
                <w:rFonts w:ascii="Arial" w:hAnsi="Arial" w:cs="Arial"/>
                <w:sz w:val="18"/>
                <w:szCs w:val="18"/>
                <w:lang w:val="en-US"/>
              </w:rPr>
            </w:pPr>
          </w:p>
        </w:tc>
        <w:tc>
          <w:tcPr>
            <w:tcW w:w="1178" w:type="dxa"/>
            <w:tcBorders>
              <w:top w:val="single" w:sz="4" w:space="0" w:color="auto"/>
              <w:left w:val="single" w:sz="4" w:space="0" w:color="auto"/>
              <w:bottom w:val="single" w:sz="4" w:space="0" w:color="auto"/>
              <w:right w:val="single" w:sz="4" w:space="0" w:color="auto"/>
            </w:tcBorders>
          </w:tcPr>
          <w:p w:rsidR="00400802" w:rsidRPr="004F3AA3" w:rsidRDefault="00400802" w:rsidP="00527FC2">
            <w:pPr>
              <w:keepNext/>
              <w:keepLines/>
              <w:spacing w:after="0"/>
              <w:jc w:val="center"/>
              <w:rPr>
                <w:ins w:id="9204" w:author="28.541_CR0283R2_(Rel-16)_eNRM" w:date="2020-06-26T15:31:00Z"/>
                <w:rFonts w:ascii="Arial" w:hAnsi="Arial" w:cs="Arial"/>
                <w:sz w:val="18"/>
                <w:szCs w:val="18"/>
                <w:lang w:val="en-US"/>
              </w:rPr>
            </w:pPr>
          </w:p>
        </w:tc>
        <w:tc>
          <w:tcPr>
            <w:tcW w:w="1147" w:type="dxa"/>
            <w:tcBorders>
              <w:top w:val="single" w:sz="4" w:space="0" w:color="auto"/>
              <w:left w:val="single" w:sz="4" w:space="0" w:color="auto"/>
              <w:bottom w:val="single" w:sz="4" w:space="0" w:color="auto"/>
              <w:right w:val="single" w:sz="4" w:space="0" w:color="auto"/>
            </w:tcBorders>
          </w:tcPr>
          <w:p w:rsidR="00400802" w:rsidRPr="00211B34" w:rsidRDefault="00400802" w:rsidP="00527FC2">
            <w:pPr>
              <w:keepNext/>
              <w:keepLines/>
              <w:spacing w:after="0"/>
              <w:jc w:val="center"/>
              <w:rPr>
                <w:ins w:id="9205" w:author="28.541_CR0283R2_(Rel-16)_eNRM" w:date="2020-06-26T15:31:00Z"/>
                <w:rFonts w:ascii="Arial" w:hAnsi="Arial" w:cs="Arial"/>
                <w:sz w:val="18"/>
                <w:szCs w:val="18"/>
                <w:lang w:val="en-US"/>
              </w:rPr>
            </w:pPr>
          </w:p>
        </w:tc>
        <w:tc>
          <w:tcPr>
            <w:tcW w:w="1161" w:type="dxa"/>
            <w:tcBorders>
              <w:top w:val="single" w:sz="4" w:space="0" w:color="auto"/>
              <w:left w:val="single" w:sz="4" w:space="0" w:color="auto"/>
              <w:bottom w:val="single" w:sz="4" w:space="0" w:color="auto"/>
              <w:right w:val="single" w:sz="4" w:space="0" w:color="auto"/>
            </w:tcBorders>
          </w:tcPr>
          <w:p w:rsidR="00400802" w:rsidRPr="00FB2022" w:rsidRDefault="00400802" w:rsidP="00527FC2">
            <w:pPr>
              <w:keepNext/>
              <w:keepLines/>
              <w:spacing w:after="0"/>
              <w:jc w:val="center"/>
              <w:rPr>
                <w:ins w:id="9206" w:author="28.541_CR0283R2_(Rel-16)_eNRM" w:date="2020-06-26T15:31:00Z"/>
                <w:rFonts w:ascii="Arial" w:hAnsi="Arial" w:cs="Arial"/>
                <w:sz w:val="18"/>
                <w:szCs w:val="18"/>
                <w:lang w:val="en-US" w:eastAsia="zh-CN"/>
              </w:rPr>
            </w:pPr>
          </w:p>
        </w:tc>
        <w:tc>
          <w:tcPr>
            <w:tcW w:w="1237" w:type="dxa"/>
            <w:tcBorders>
              <w:top w:val="single" w:sz="4" w:space="0" w:color="auto"/>
              <w:left w:val="single" w:sz="4" w:space="0" w:color="auto"/>
              <w:bottom w:val="single" w:sz="4" w:space="0" w:color="auto"/>
              <w:right w:val="single" w:sz="4" w:space="0" w:color="auto"/>
            </w:tcBorders>
          </w:tcPr>
          <w:p w:rsidR="00400802" w:rsidRPr="00FF2017" w:rsidRDefault="00400802" w:rsidP="00527FC2">
            <w:pPr>
              <w:keepNext/>
              <w:keepLines/>
              <w:spacing w:after="0"/>
              <w:jc w:val="center"/>
              <w:rPr>
                <w:ins w:id="9207" w:author="28.541_CR0283R2_(Rel-16)_eNRM" w:date="2020-06-26T15:31:00Z"/>
                <w:rFonts w:ascii="Arial" w:hAnsi="Arial" w:cs="Arial"/>
                <w:sz w:val="18"/>
                <w:szCs w:val="18"/>
                <w:lang w:val="en-US"/>
              </w:rPr>
            </w:pPr>
          </w:p>
        </w:tc>
      </w:tr>
      <w:tr w:rsidR="00400802" w:rsidRPr="00A132B2" w:rsidTr="00527FC2">
        <w:trPr>
          <w:cantSplit/>
          <w:jc w:val="center"/>
          <w:ins w:id="9208" w:author="28.541_CR0283R2_(Rel-16)_eNRM" w:date="2020-06-26T15:31:00Z"/>
        </w:trPr>
        <w:tc>
          <w:tcPr>
            <w:tcW w:w="3526"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rPr>
                <w:ins w:id="9209" w:author="28.541_CR0283R2_(Rel-16)_eNRM" w:date="2020-06-26T15:31:00Z"/>
                <w:rFonts w:ascii="Courier New" w:hAnsi="Courier New" w:cs="Courier New"/>
                <w:sz w:val="18"/>
                <w:lang w:val="en-US"/>
              </w:rPr>
            </w:pPr>
            <w:ins w:id="9210" w:author="28.541_CR0283R2_(Rel-16)_eNRM" w:date="2020-06-26T15:31:00Z">
              <w:r w:rsidRPr="00642994">
                <w:rPr>
                  <w:rFonts w:ascii="Courier New" w:hAnsi="Courier New" w:cs="Courier New"/>
                  <w:szCs w:val="18"/>
                  <w:lang w:eastAsia="zh-CN"/>
                </w:rPr>
                <w:t>nRCell</w:t>
              </w:r>
              <w:r>
                <w:rPr>
                  <w:rFonts w:ascii="Courier New" w:hAnsi="Courier New" w:cs="Courier New"/>
                  <w:szCs w:val="18"/>
                  <w:lang w:eastAsia="zh-CN"/>
                </w:rPr>
                <w:t>DU</w:t>
              </w:r>
              <w:r w:rsidRPr="00642994">
                <w:rPr>
                  <w:rFonts w:ascii="Courier New" w:hAnsi="Courier New" w:cs="Courier New"/>
                  <w:szCs w:val="18"/>
                  <w:lang w:eastAsia="zh-CN"/>
                </w:rPr>
                <w:t>Ref</w:t>
              </w:r>
            </w:ins>
          </w:p>
        </w:tc>
        <w:tc>
          <w:tcPr>
            <w:tcW w:w="1101" w:type="dxa"/>
            <w:tcBorders>
              <w:top w:val="single" w:sz="4" w:space="0" w:color="auto"/>
              <w:left w:val="single" w:sz="4" w:space="0" w:color="auto"/>
              <w:bottom w:val="single" w:sz="4" w:space="0" w:color="auto"/>
              <w:right w:val="single" w:sz="4" w:space="0" w:color="auto"/>
            </w:tcBorders>
          </w:tcPr>
          <w:p w:rsidR="00400802" w:rsidRPr="008A785F" w:rsidRDefault="00400802" w:rsidP="00527FC2">
            <w:pPr>
              <w:keepNext/>
              <w:keepLines/>
              <w:spacing w:after="0"/>
              <w:jc w:val="center"/>
              <w:rPr>
                <w:ins w:id="9211" w:author="28.541_CR0283R2_(Rel-16)_eNRM" w:date="2020-06-26T15:31:00Z"/>
                <w:rFonts w:ascii="Arial" w:hAnsi="Arial" w:cs="Arial"/>
                <w:sz w:val="18"/>
                <w:szCs w:val="18"/>
                <w:lang w:val="en-US"/>
              </w:rPr>
            </w:pPr>
            <w:ins w:id="9212" w:author="28.541_CR0283R2_(Rel-16)_eNRM" w:date="2020-06-26T15:31:00Z">
              <w:r w:rsidRPr="0077758F">
                <w:rPr>
                  <w:rFonts w:ascii="Arial" w:hAnsi="Arial" w:cs="Arial"/>
                  <w:sz w:val="18"/>
                  <w:szCs w:val="18"/>
                  <w:rPrChange w:id="9213" w:author="CR0283" w:date="2020-06-17T18:49:00Z">
                    <w:rPr/>
                  </w:rPrChange>
                </w:rPr>
                <w:t>M</w:t>
              </w:r>
            </w:ins>
          </w:p>
        </w:tc>
        <w:tc>
          <w:tcPr>
            <w:tcW w:w="1178" w:type="dxa"/>
            <w:tcBorders>
              <w:top w:val="single" w:sz="4" w:space="0" w:color="auto"/>
              <w:left w:val="single" w:sz="4" w:space="0" w:color="auto"/>
              <w:bottom w:val="single" w:sz="4" w:space="0" w:color="auto"/>
              <w:right w:val="single" w:sz="4" w:space="0" w:color="auto"/>
            </w:tcBorders>
          </w:tcPr>
          <w:p w:rsidR="00400802" w:rsidRPr="008A785F" w:rsidRDefault="00400802" w:rsidP="00527FC2">
            <w:pPr>
              <w:keepNext/>
              <w:keepLines/>
              <w:spacing w:after="0"/>
              <w:jc w:val="center"/>
              <w:rPr>
                <w:ins w:id="9214" w:author="28.541_CR0283R2_(Rel-16)_eNRM" w:date="2020-06-26T15:31:00Z"/>
                <w:rFonts w:ascii="Arial" w:hAnsi="Arial" w:cs="Arial"/>
                <w:sz w:val="18"/>
                <w:szCs w:val="18"/>
                <w:lang w:val="en-US"/>
              </w:rPr>
            </w:pPr>
            <w:ins w:id="9215" w:author="28.541_CR0283R2_(Rel-16)_eNRM" w:date="2020-06-26T15:31:00Z">
              <w:r w:rsidRPr="0077758F">
                <w:rPr>
                  <w:rFonts w:ascii="Arial" w:hAnsi="Arial" w:cs="Arial"/>
                  <w:sz w:val="18"/>
                  <w:szCs w:val="18"/>
                  <w:rPrChange w:id="9216" w:author="CR0283" w:date="2020-06-17T18:49:00Z">
                    <w:rPr>
                      <w:rFonts w:cs="Arial"/>
                    </w:rPr>
                  </w:rPrChange>
                </w:rPr>
                <w:t>T</w:t>
              </w:r>
            </w:ins>
          </w:p>
        </w:tc>
        <w:tc>
          <w:tcPr>
            <w:tcW w:w="1147" w:type="dxa"/>
            <w:tcBorders>
              <w:top w:val="single" w:sz="4" w:space="0" w:color="auto"/>
              <w:left w:val="single" w:sz="4" w:space="0" w:color="auto"/>
              <w:bottom w:val="single" w:sz="4" w:space="0" w:color="auto"/>
              <w:right w:val="single" w:sz="4" w:space="0" w:color="auto"/>
            </w:tcBorders>
          </w:tcPr>
          <w:p w:rsidR="00400802" w:rsidRPr="008A785F" w:rsidRDefault="00400802" w:rsidP="00527FC2">
            <w:pPr>
              <w:keepNext/>
              <w:keepLines/>
              <w:spacing w:after="0"/>
              <w:jc w:val="center"/>
              <w:rPr>
                <w:ins w:id="9217" w:author="28.541_CR0283R2_(Rel-16)_eNRM" w:date="2020-06-26T15:31:00Z"/>
                <w:rFonts w:ascii="Arial" w:hAnsi="Arial" w:cs="Arial"/>
                <w:sz w:val="18"/>
                <w:szCs w:val="18"/>
                <w:lang w:val="en-US"/>
              </w:rPr>
            </w:pPr>
            <w:ins w:id="9218" w:author="28.541_CR0283R2_(Rel-16)_eNRM" w:date="2020-06-26T15:31:00Z">
              <w:r w:rsidRPr="0077758F">
                <w:rPr>
                  <w:rFonts w:ascii="Arial" w:hAnsi="Arial" w:cs="Arial"/>
                  <w:sz w:val="18"/>
                  <w:szCs w:val="18"/>
                  <w:lang w:eastAsia="zh-CN"/>
                  <w:rPrChange w:id="9219" w:author="CR0283" w:date="2020-06-17T18:49:00Z">
                    <w:rPr>
                      <w:rFonts w:cs="Arial"/>
                      <w:szCs w:val="18"/>
                      <w:lang w:eastAsia="zh-CN"/>
                    </w:rPr>
                  </w:rPrChange>
                </w:rPr>
                <w:t>F</w:t>
              </w:r>
            </w:ins>
          </w:p>
        </w:tc>
        <w:tc>
          <w:tcPr>
            <w:tcW w:w="1161" w:type="dxa"/>
            <w:tcBorders>
              <w:top w:val="single" w:sz="4" w:space="0" w:color="auto"/>
              <w:left w:val="single" w:sz="4" w:space="0" w:color="auto"/>
              <w:bottom w:val="single" w:sz="4" w:space="0" w:color="auto"/>
              <w:right w:val="single" w:sz="4" w:space="0" w:color="auto"/>
            </w:tcBorders>
          </w:tcPr>
          <w:p w:rsidR="00400802" w:rsidRPr="008A785F" w:rsidRDefault="00400802" w:rsidP="00527FC2">
            <w:pPr>
              <w:keepNext/>
              <w:keepLines/>
              <w:spacing w:after="0"/>
              <w:jc w:val="center"/>
              <w:rPr>
                <w:ins w:id="9220" w:author="28.541_CR0283R2_(Rel-16)_eNRM" w:date="2020-06-26T15:31:00Z"/>
                <w:rFonts w:ascii="Arial" w:hAnsi="Arial" w:cs="Arial"/>
                <w:sz w:val="18"/>
                <w:szCs w:val="18"/>
                <w:lang w:val="en-US" w:eastAsia="zh-CN"/>
              </w:rPr>
            </w:pPr>
            <w:ins w:id="9221" w:author="28.541_CR0283R2_(Rel-16)_eNRM" w:date="2020-06-26T15:31:00Z">
              <w:r w:rsidRPr="0077758F">
                <w:rPr>
                  <w:rFonts w:ascii="Arial" w:hAnsi="Arial" w:cs="Arial"/>
                  <w:sz w:val="18"/>
                  <w:szCs w:val="18"/>
                  <w:rPrChange w:id="9222" w:author="CR0283" w:date="2020-06-17T18:49:00Z">
                    <w:rPr>
                      <w:rFonts w:cs="Arial"/>
                    </w:rPr>
                  </w:rPrChange>
                </w:rPr>
                <w:t>F</w:t>
              </w:r>
            </w:ins>
          </w:p>
        </w:tc>
        <w:tc>
          <w:tcPr>
            <w:tcW w:w="1237" w:type="dxa"/>
            <w:tcBorders>
              <w:top w:val="single" w:sz="4" w:space="0" w:color="auto"/>
              <w:left w:val="single" w:sz="4" w:space="0" w:color="auto"/>
              <w:bottom w:val="single" w:sz="4" w:space="0" w:color="auto"/>
              <w:right w:val="single" w:sz="4" w:space="0" w:color="auto"/>
            </w:tcBorders>
          </w:tcPr>
          <w:p w:rsidR="00400802" w:rsidRPr="008A785F" w:rsidRDefault="00400802" w:rsidP="00527FC2">
            <w:pPr>
              <w:keepNext/>
              <w:keepLines/>
              <w:spacing w:after="0"/>
              <w:jc w:val="center"/>
              <w:rPr>
                <w:ins w:id="9223" w:author="28.541_CR0283R2_(Rel-16)_eNRM" w:date="2020-06-26T15:31:00Z"/>
                <w:rFonts w:ascii="Arial" w:hAnsi="Arial" w:cs="Arial"/>
                <w:sz w:val="18"/>
                <w:szCs w:val="18"/>
                <w:lang w:val="en-US"/>
              </w:rPr>
            </w:pPr>
            <w:ins w:id="9224" w:author="28.541_CR0283R2_(Rel-16)_eNRM" w:date="2020-06-26T15:31:00Z">
              <w:r w:rsidRPr="0077758F">
                <w:rPr>
                  <w:rFonts w:ascii="Arial" w:hAnsi="Arial" w:cs="Arial"/>
                  <w:sz w:val="18"/>
                  <w:szCs w:val="18"/>
                  <w:lang w:eastAsia="zh-CN"/>
                  <w:rPrChange w:id="9225" w:author="CR0283" w:date="2020-06-17T18:49:00Z">
                    <w:rPr>
                      <w:rFonts w:cs="Arial"/>
                      <w:lang w:eastAsia="zh-CN"/>
                    </w:rPr>
                  </w:rPrChange>
                </w:rPr>
                <w:t>T</w:t>
              </w:r>
            </w:ins>
          </w:p>
        </w:tc>
      </w:tr>
    </w:tbl>
    <w:p w:rsidR="00400802" w:rsidRPr="00A132B2" w:rsidRDefault="00400802" w:rsidP="00400802">
      <w:pPr>
        <w:keepNext/>
        <w:keepLines/>
        <w:spacing w:before="120"/>
        <w:ind w:left="1418" w:hanging="1418"/>
        <w:outlineLvl w:val="3"/>
        <w:rPr>
          <w:ins w:id="9226" w:author="28.541_CR0283R2_(Rel-16)_eNRM" w:date="2020-06-26T15:31:00Z"/>
          <w:rFonts w:ascii="Arial" w:hAnsi="Arial"/>
          <w:sz w:val="24"/>
        </w:rPr>
      </w:pPr>
      <w:ins w:id="9227" w:author="28.541_CR0283R2_(Rel-16)_eNRM" w:date="2020-06-26T15:31:00Z">
        <w:r w:rsidRPr="00A132B2">
          <w:rPr>
            <w:rFonts w:ascii="Arial" w:hAnsi="Arial"/>
            <w:sz w:val="24"/>
            <w:lang w:eastAsia="zh-CN"/>
          </w:rPr>
          <w:t>4.3.</w:t>
        </w:r>
      </w:ins>
      <w:ins w:id="9228" w:author="28.541_CR0283R2_(Rel-16)_eNRM" w:date="2020-06-26T15:34:00Z">
        <w:r>
          <w:rPr>
            <w:rFonts w:ascii="Arial" w:hAnsi="Arial"/>
            <w:sz w:val="24"/>
          </w:rPr>
          <w:t>56</w:t>
        </w:r>
      </w:ins>
      <w:ins w:id="9229" w:author="28.541_CR0283R2_(Rel-16)_eNRM" w:date="2020-06-26T15:31:00Z">
        <w:r w:rsidRPr="00A132B2">
          <w:rPr>
            <w:rFonts w:ascii="Arial" w:hAnsi="Arial"/>
            <w:sz w:val="24"/>
          </w:rPr>
          <w:t>.3</w:t>
        </w:r>
        <w:r w:rsidRPr="00A132B2">
          <w:rPr>
            <w:rFonts w:ascii="Arial" w:hAnsi="Arial"/>
            <w:sz w:val="24"/>
          </w:rPr>
          <w:tab/>
          <w:t>Attribute constraints</w:t>
        </w:r>
      </w:ins>
    </w:p>
    <w:p w:rsidR="00400802" w:rsidRDefault="00400802" w:rsidP="00400802">
      <w:pPr>
        <w:rPr>
          <w:ins w:id="9230" w:author="28.541_CR0283R2_(Rel-16)_eNRM" w:date="2020-06-26T15:31:00Z"/>
        </w:rPr>
      </w:pPr>
      <w:ins w:id="9231" w:author="28.541_CR0283R2_(Rel-16)_eNRM" w:date="2020-06-26T15:31:00Z">
        <w:r>
          <w:t>None</w:t>
        </w:r>
        <w:r w:rsidRPr="00B74F64">
          <w:t>.</w:t>
        </w:r>
        <w:r>
          <w:t xml:space="preserve"> </w:t>
        </w:r>
      </w:ins>
    </w:p>
    <w:p w:rsidR="00400802" w:rsidRPr="00A132B2" w:rsidRDefault="00400802" w:rsidP="00400802">
      <w:pPr>
        <w:keepNext/>
        <w:keepLines/>
        <w:spacing w:before="120"/>
        <w:ind w:left="1418" w:hanging="1418"/>
        <w:outlineLvl w:val="3"/>
        <w:rPr>
          <w:ins w:id="9232" w:author="28.541_CR0283R2_(Rel-16)_eNRM" w:date="2020-06-26T15:31:00Z"/>
          <w:rFonts w:ascii="Arial" w:hAnsi="Arial"/>
          <w:sz w:val="24"/>
        </w:rPr>
      </w:pPr>
      <w:ins w:id="9233" w:author="28.541_CR0283R2_(Rel-16)_eNRM" w:date="2020-06-26T15:31:00Z">
        <w:r w:rsidRPr="00A132B2">
          <w:rPr>
            <w:rFonts w:ascii="Arial" w:hAnsi="Arial"/>
            <w:sz w:val="24"/>
          </w:rPr>
          <w:t>4.3.</w:t>
        </w:r>
      </w:ins>
      <w:ins w:id="9234" w:author="28.541_CR0283R2_(Rel-16)_eNRM" w:date="2020-06-26T15:34:00Z">
        <w:r>
          <w:rPr>
            <w:rFonts w:ascii="Arial" w:hAnsi="Arial"/>
            <w:sz w:val="24"/>
          </w:rPr>
          <w:t>56</w:t>
        </w:r>
      </w:ins>
      <w:ins w:id="9235" w:author="28.541_CR0283R2_(Rel-16)_eNRM" w:date="2020-06-26T15:31:00Z">
        <w:r w:rsidRPr="00A132B2">
          <w:rPr>
            <w:rFonts w:ascii="Arial" w:hAnsi="Arial"/>
            <w:sz w:val="24"/>
          </w:rPr>
          <w:t>.4</w:t>
        </w:r>
        <w:r w:rsidRPr="00A132B2">
          <w:rPr>
            <w:rFonts w:ascii="Arial" w:hAnsi="Arial"/>
            <w:sz w:val="24"/>
          </w:rPr>
          <w:tab/>
          <w:t>Notifications</w:t>
        </w:r>
      </w:ins>
    </w:p>
    <w:p w:rsidR="00E154AB" w:rsidRDefault="00400802" w:rsidP="00400802">
      <w:pPr>
        <w:rPr>
          <w:ins w:id="9236" w:author="28.541_CR0291R1_(Rel-16)_SON_5G" w:date="2020-06-29T12:32:00Z"/>
        </w:rPr>
      </w:pPr>
      <w:ins w:id="9237" w:author="28.541_CR0283R2_(Rel-16)_eNRM" w:date="2020-06-26T15:31:00Z">
        <w:r w:rsidRPr="00A132B2">
          <w:t xml:space="preserve">The common notifications defined in subclause </w:t>
        </w:r>
        <w:r w:rsidRPr="00A132B2">
          <w:rPr>
            <w:lang w:eastAsia="zh-CN"/>
          </w:rPr>
          <w:t>4.5</w:t>
        </w:r>
        <w:r w:rsidRPr="00A132B2">
          <w:t xml:space="preserve"> are valid for this IOC, without exceptions or additions.</w:t>
        </w:r>
      </w:ins>
    </w:p>
    <w:p w:rsidR="00926DDF" w:rsidRPr="008660E0" w:rsidRDefault="00926DDF" w:rsidP="00926DDF">
      <w:pPr>
        <w:pStyle w:val="Heading3"/>
        <w:overflowPunct w:val="0"/>
        <w:autoSpaceDE w:val="0"/>
        <w:autoSpaceDN w:val="0"/>
        <w:adjustRightInd w:val="0"/>
        <w:textAlignment w:val="baseline"/>
        <w:rPr>
          <w:ins w:id="9238" w:author="28.541_CR0291R1_(Rel-16)_SON_5G" w:date="2020-06-29T12:32:00Z"/>
        </w:rPr>
      </w:pPr>
      <w:bookmarkStart w:id="9239" w:name="_Toc44341192"/>
      <w:ins w:id="9240" w:author="28.541_CR0291R1_(Rel-16)_SON_5G" w:date="2020-06-29T12:32:00Z">
        <w:r>
          <w:t>4.3.57</w:t>
        </w:r>
        <w:r w:rsidRPr="008660E0">
          <w:tab/>
        </w:r>
        <w:r w:rsidRPr="009800B6">
          <w:rPr>
            <w:rFonts w:ascii="Courier New" w:hAnsi="Courier New"/>
            <w:lang w:eastAsia="zh-CN"/>
          </w:rPr>
          <w:t>DANRManagement</w:t>
        </w:r>
        <w:r w:rsidRPr="009800B6">
          <w:rPr>
            <w:rFonts w:ascii="Courier New" w:hAnsi="Courier New" w:hint="eastAsia"/>
            <w:lang w:eastAsia="zh-CN"/>
          </w:rPr>
          <w:t>Function</w:t>
        </w:r>
        <w:bookmarkEnd w:id="9239"/>
      </w:ins>
    </w:p>
    <w:p w:rsidR="00926DDF" w:rsidRDefault="00926DDF" w:rsidP="00926DDF">
      <w:pPr>
        <w:pStyle w:val="Heading4"/>
        <w:rPr>
          <w:ins w:id="9241" w:author="28.541_CR0291R1_(Rel-16)_SON_5G" w:date="2020-06-29T12:32:00Z"/>
        </w:rPr>
      </w:pPr>
      <w:bookmarkStart w:id="9242" w:name="_Toc44341193"/>
      <w:ins w:id="9243" w:author="28.541_CR0291R1_(Rel-16)_SON_5G" w:date="2020-06-29T12:32:00Z">
        <w:r>
          <w:t>4.3.57</w:t>
        </w:r>
        <w:r>
          <w:rPr>
            <w:lang w:eastAsia="zh-CN"/>
          </w:rPr>
          <w:t>.1</w:t>
        </w:r>
        <w:r w:rsidRPr="00215D3C">
          <w:tab/>
        </w:r>
        <w:r w:rsidRPr="002B15AA">
          <w:t>Definition</w:t>
        </w:r>
        <w:bookmarkEnd w:id="9242"/>
      </w:ins>
    </w:p>
    <w:p w:rsidR="00926DDF" w:rsidRPr="002B15AA" w:rsidRDefault="00926DDF" w:rsidP="00926DDF">
      <w:pPr>
        <w:rPr>
          <w:ins w:id="9244" w:author="28.541_CR0291R1_(Rel-16)_SON_5G" w:date="2020-06-29T12:32:00Z"/>
        </w:rPr>
      </w:pPr>
      <w:ins w:id="9245" w:author="28.541_CR0291R1_(Rel-16)_SON_5G" w:date="2020-06-29T12:32:00Z">
        <w:r w:rsidRPr="002B15AA">
          <w:t>This IOC</w:t>
        </w:r>
        <w:r>
          <w:t xml:space="preserve"> contains attributes to support the D-SON function of </w:t>
        </w:r>
        <w:r>
          <w:rPr>
            <w:rFonts w:hint="eastAsia"/>
            <w:lang w:eastAsia="zh-CN"/>
          </w:rPr>
          <w:t>ANR</w:t>
        </w:r>
        <w:r>
          <w:t xml:space="preserve"> Management (See clause 6.4.1.3 in TS 28.313 [57]).</w:t>
        </w:r>
      </w:ins>
    </w:p>
    <w:p w:rsidR="00926DDF" w:rsidRDefault="00926DDF" w:rsidP="00926DDF">
      <w:pPr>
        <w:pStyle w:val="Heading4"/>
        <w:rPr>
          <w:ins w:id="9246" w:author="28.541_CR0291R1_(Rel-16)_SON_5G" w:date="2020-06-29T12:32:00Z"/>
        </w:rPr>
      </w:pPr>
      <w:bookmarkStart w:id="9247" w:name="_Toc44341194"/>
      <w:ins w:id="9248" w:author="28.541_CR0291R1_(Rel-16)_SON_5G" w:date="2020-06-29T12:32:00Z">
        <w:r>
          <w:lastRenderedPageBreak/>
          <w:t>4.3.57</w:t>
        </w:r>
        <w:r>
          <w:rPr>
            <w:lang w:eastAsia="zh-CN"/>
          </w:rPr>
          <w:t>.2</w:t>
        </w:r>
        <w:r w:rsidRPr="002B15AA">
          <w:tab/>
          <w:t>Attributes</w:t>
        </w:r>
        <w:bookmarkEnd w:id="9247"/>
      </w:ins>
    </w:p>
    <w:p w:rsidR="00926DDF" w:rsidRDefault="00926DDF" w:rsidP="00926DDF">
      <w:pPr>
        <w:rPr>
          <w:ins w:id="9249" w:author="28.541_CR0291R1_(Rel-16)_SON_5G" w:date="2020-06-29T12:32:00Z"/>
        </w:rPr>
      </w:pPr>
      <w:ins w:id="9250" w:author="28.541_CR0291R1_(Rel-16)_SON_5G" w:date="2020-06-29T12:32:00Z">
        <w:r>
          <w:t>The DANRManagement</w:t>
        </w:r>
        <w:r>
          <w:rPr>
            <w:rFonts w:hint="eastAsia"/>
            <w:lang w:eastAsia="zh-CN"/>
          </w:rPr>
          <w:t>Function</w:t>
        </w:r>
        <w:r>
          <w:t xml:space="preserve"> IOC includes attributes</w:t>
        </w:r>
        <w:r w:rsidRPr="00DA01E9">
          <w:t xml:space="preserve"> </w:t>
        </w:r>
        <w:r>
          <w:t>inherited from Top IOC (defined in TS 28.622[30]) and the following attributes:</w:t>
        </w:r>
        <w:r w:rsidRPr="00DA01E9">
          <w:t xml:space="preserve">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926DDF" w:rsidRPr="002B15AA" w:rsidTr="0079303C">
        <w:trPr>
          <w:cantSplit/>
          <w:trHeight w:val="461"/>
          <w:jc w:val="center"/>
          <w:ins w:id="9251" w:author="28.541_CR0291R1_(Rel-16)_SON_5G" w:date="2020-06-29T12:32:00Z"/>
        </w:trPr>
        <w:tc>
          <w:tcPr>
            <w:tcW w:w="3890" w:type="dxa"/>
            <w:shd w:val="pct10" w:color="auto" w:fill="FFFFFF"/>
            <w:vAlign w:val="center"/>
          </w:tcPr>
          <w:p w:rsidR="00926DDF" w:rsidRPr="002B15AA" w:rsidRDefault="00926DDF" w:rsidP="0079303C">
            <w:pPr>
              <w:pStyle w:val="TAH"/>
              <w:rPr>
                <w:ins w:id="9252" w:author="28.541_CR0291R1_(Rel-16)_SON_5G" w:date="2020-06-29T12:32:00Z"/>
                <w:rFonts w:cs="Arial"/>
                <w:szCs w:val="18"/>
              </w:rPr>
            </w:pPr>
            <w:ins w:id="9253" w:author="28.541_CR0291R1_(Rel-16)_SON_5G" w:date="2020-06-29T12:32:00Z">
              <w:r w:rsidRPr="002B15AA">
                <w:rPr>
                  <w:rFonts w:cs="Arial"/>
                  <w:szCs w:val="18"/>
                </w:rPr>
                <w:t>Attribute name</w:t>
              </w:r>
            </w:ins>
          </w:p>
        </w:tc>
        <w:tc>
          <w:tcPr>
            <w:tcW w:w="966" w:type="dxa"/>
            <w:shd w:val="pct10" w:color="auto" w:fill="FFFFFF"/>
            <w:vAlign w:val="center"/>
          </w:tcPr>
          <w:p w:rsidR="00926DDF" w:rsidRPr="002B15AA" w:rsidRDefault="00926DDF" w:rsidP="0079303C">
            <w:pPr>
              <w:pStyle w:val="TAH"/>
              <w:rPr>
                <w:ins w:id="9254" w:author="28.541_CR0291R1_(Rel-16)_SON_5G" w:date="2020-06-29T12:32:00Z"/>
                <w:rFonts w:cs="Arial"/>
                <w:szCs w:val="18"/>
              </w:rPr>
            </w:pPr>
            <w:ins w:id="9255" w:author="28.541_CR0291R1_(Rel-16)_SON_5G" w:date="2020-06-29T12:32:00Z">
              <w:r w:rsidRPr="002B15AA">
                <w:rPr>
                  <w:rFonts w:cs="Arial"/>
                  <w:szCs w:val="18"/>
                </w:rPr>
                <w:t>Support Qualifier</w:t>
              </w:r>
            </w:ins>
          </w:p>
        </w:tc>
        <w:tc>
          <w:tcPr>
            <w:tcW w:w="1181" w:type="dxa"/>
            <w:shd w:val="pct10" w:color="auto" w:fill="FFFFFF"/>
            <w:vAlign w:val="center"/>
          </w:tcPr>
          <w:p w:rsidR="00926DDF" w:rsidRPr="002B15AA" w:rsidRDefault="00926DDF" w:rsidP="0079303C">
            <w:pPr>
              <w:pStyle w:val="TAH"/>
              <w:rPr>
                <w:ins w:id="9256" w:author="28.541_CR0291R1_(Rel-16)_SON_5G" w:date="2020-06-29T12:32:00Z"/>
                <w:rFonts w:cs="Arial"/>
                <w:bCs/>
                <w:szCs w:val="18"/>
              </w:rPr>
            </w:pPr>
            <w:ins w:id="9257" w:author="28.541_CR0291R1_(Rel-16)_SON_5G" w:date="2020-06-29T12:32:00Z">
              <w:r w:rsidRPr="002B15AA">
                <w:rPr>
                  <w:rFonts w:cs="Arial"/>
                  <w:szCs w:val="18"/>
                </w:rPr>
                <w:t>isReadable</w:t>
              </w:r>
            </w:ins>
          </w:p>
        </w:tc>
        <w:tc>
          <w:tcPr>
            <w:tcW w:w="1104" w:type="dxa"/>
            <w:shd w:val="pct10" w:color="auto" w:fill="FFFFFF"/>
            <w:vAlign w:val="center"/>
          </w:tcPr>
          <w:p w:rsidR="00926DDF" w:rsidRPr="002B15AA" w:rsidRDefault="00926DDF" w:rsidP="0079303C">
            <w:pPr>
              <w:pStyle w:val="TAH"/>
              <w:rPr>
                <w:ins w:id="9258" w:author="28.541_CR0291R1_(Rel-16)_SON_5G" w:date="2020-06-29T12:32:00Z"/>
                <w:rFonts w:cs="Arial"/>
                <w:bCs/>
                <w:szCs w:val="18"/>
              </w:rPr>
            </w:pPr>
            <w:ins w:id="9259" w:author="28.541_CR0291R1_(Rel-16)_SON_5G" w:date="2020-06-29T12:32:00Z">
              <w:r w:rsidRPr="002B15AA">
                <w:rPr>
                  <w:rFonts w:cs="Arial"/>
                  <w:szCs w:val="18"/>
                </w:rPr>
                <w:t>isWritable</w:t>
              </w:r>
            </w:ins>
          </w:p>
        </w:tc>
        <w:tc>
          <w:tcPr>
            <w:tcW w:w="1177" w:type="dxa"/>
            <w:shd w:val="pct10" w:color="auto" w:fill="FFFFFF"/>
            <w:vAlign w:val="center"/>
          </w:tcPr>
          <w:p w:rsidR="00926DDF" w:rsidRPr="002B15AA" w:rsidRDefault="00926DDF" w:rsidP="0079303C">
            <w:pPr>
              <w:pStyle w:val="TAH"/>
              <w:rPr>
                <w:ins w:id="9260" w:author="28.541_CR0291R1_(Rel-16)_SON_5G" w:date="2020-06-29T12:32:00Z"/>
                <w:rFonts w:cs="Arial"/>
                <w:szCs w:val="18"/>
              </w:rPr>
            </w:pPr>
            <w:ins w:id="9261" w:author="28.541_CR0291R1_(Rel-16)_SON_5G" w:date="2020-06-29T12:32:00Z">
              <w:r w:rsidRPr="002B15AA">
                <w:rPr>
                  <w:rFonts w:cs="Arial"/>
                  <w:bCs/>
                  <w:szCs w:val="18"/>
                </w:rPr>
                <w:t>isInvariant</w:t>
              </w:r>
            </w:ins>
          </w:p>
        </w:tc>
        <w:tc>
          <w:tcPr>
            <w:tcW w:w="1311" w:type="dxa"/>
            <w:shd w:val="pct10" w:color="auto" w:fill="FFFFFF"/>
            <w:vAlign w:val="center"/>
          </w:tcPr>
          <w:p w:rsidR="00926DDF" w:rsidRPr="002B15AA" w:rsidRDefault="00926DDF" w:rsidP="0079303C">
            <w:pPr>
              <w:pStyle w:val="TAH"/>
              <w:rPr>
                <w:ins w:id="9262" w:author="28.541_CR0291R1_(Rel-16)_SON_5G" w:date="2020-06-29T12:32:00Z"/>
                <w:rFonts w:cs="Arial"/>
                <w:szCs w:val="18"/>
              </w:rPr>
            </w:pPr>
            <w:ins w:id="9263" w:author="28.541_CR0291R1_(Rel-16)_SON_5G" w:date="2020-06-29T12:32:00Z">
              <w:r w:rsidRPr="002B15AA">
                <w:rPr>
                  <w:rFonts w:cs="Arial"/>
                  <w:szCs w:val="18"/>
                </w:rPr>
                <w:t>isNotifyable</w:t>
              </w:r>
            </w:ins>
          </w:p>
        </w:tc>
      </w:tr>
      <w:tr w:rsidR="00926DDF" w:rsidRPr="002B15AA" w:rsidTr="0079303C">
        <w:trPr>
          <w:cantSplit/>
          <w:trHeight w:val="236"/>
          <w:jc w:val="center"/>
          <w:ins w:id="9264" w:author="28.541_CR0291R1_(Rel-16)_SON_5G" w:date="2020-06-29T12:32:00Z"/>
        </w:trPr>
        <w:tc>
          <w:tcPr>
            <w:tcW w:w="3890" w:type="dxa"/>
          </w:tcPr>
          <w:p w:rsidR="00926DDF" w:rsidRPr="00A93EB1" w:rsidRDefault="00926DDF" w:rsidP="0079303C">
            <w:pPr>
              <w:pStyle w:val="TAL"/>
              <w:rPr>
                <w:ins w:id="9265" w:author="28.541_CR0291R1_(Rel-16)_SON_5G" w:date="2020-06-29T12:32:00Z"/>
                <w:rFonts w:ascii="Courier New" w:hAnsi="Courier New" w:cs="Courier New"/>
              </w:rPr>
            </w:pPr>
            <w:ins w:id="9266" w:author="28.541_CR0291R1_(Rel-16)_SON_5G" w:date="2020-06-29T12:32:00Z">
              <w:r>
                <w:rPr>
                  <w:rFonts w:ascii="Courier New" w:hAnsi="Courier New" w:cs="Courier New"/>
                  <w:szCs w:val="18"/>
                </w:rPr>
                <w:t>intrasystemANRManagementSwitch</w:t>
              </w:r>
            </w:ins>
          </w:p>
        </w:tc>
        <w:tc>
          <w:tcPr>
            <w:tcW w:w="966" w:type="dxa"/>
          </w:tcPr>
          <w:p w:rsidR="00926DDF" w:rsidRDefault="00926DDF" w:rsidP="0079303C">
            <w:pPr>
              <w:pStyle w:val="TAL"/>
              <w:jc w:val="center"/>
              <w:rPr>
                <w:ins w:id="9267" w:author="28.541_CR0291R1_(Rel-16)_SON_5G" w:date="2020-06-29T12:32:00Z"/>
              </w:rPr>
            </w:pPr>
            <w:ins w:id="9268" w:author="28.541_CR0291R1_(Rel-16)_SON_5G" w:date="2020-06-29T12:32:00Z">
              <w:r w:rsidRPr="002B15AA">
                <w:t>M</w:t>
              </w:r>
            </w:ins>
          </w:p>
        </w:tc>
        <w:tc>
          <w:tcPr>
            <w:tcW w:w="1181" w:type="dxa"/>
          </w:tcPr>
          <w:p w:rsidR="00926DDF" w:rsidRDefault="00926DDF" w:rsidP="0079303C">
            <w:pPr>
              <w:pStyle w:val="TAL"/>
              <w:jc w:val="center"/>
              <w:rPr>
                <w:ins w:id="9269" w:author="28.541_CR0291R1_(Rel-16)_SON_5G" w:date="2020-06-29T12:32:00Z"/>
              </w:rPr>
            </w:pPr>
            <w:ins w:id="9270" w:author="28.541_CR0291R1_(Rel-16)_SON_5G" w:date="2020-06-29T12:32:00Z">
              <w:r w:rsidRPr="002B15AA">
                <w:t>T</w:t>
              </w:r>
            </w:ins>
          </w:p>
        </w:tc>
        <w:tc>
          <w:tcPr>
            <w:tcW w:w="1104" w:type="dxa"/>
          </w:tcPr>
          <w:p w:rsidR="00926DDF" w:rsidRDefault="00926DDF" w:rsidP="0079303C">
            <w:pPr>
              <w:pStyle w:val="TAL"/>
              <w:jc w:val="center"/>
              <w:rPr>
                <w:ins w:id="9271" w:author="28.541_CR0291R1_(Rel-16)_SON_5G" w:date="2020-06-29T12:32:00Z"/>
              </w:rPr>
            </w:pPr>
            <w:ins w:id="9272" w:author="28.541_CR0291R1_(Rel-16)_SON_5G" w:date="2020-06-29T12:32:00Z">
              <w:r w:rsidRPr="002B15AA">
                <w:t>T</w:t>
              </w:r>
            </w:ins>
          </w:p>
        </w:tc>
        <w:tc>
          <w:tcPr>
            <w:tcW w:w="1177" w:type="dxa"/>
          </w:tcPr>
          <w:p w:rsidR="00926DDF" w:rsidRDefault="00926DDF" w:rsidP="0079303C">
            <w:pPr>
              <w:pStyle w:val="TAL"/>
              <w:jc w:val="center"/>
              <w:rPr>
                <w:ins w:id="9273" w:author="28.541_CR0291R1_(Rel-16)_SON_5G" w:date="2020-06-29T12:32:00Z"/>
              </w:rPr>
            </w:pPr>
            <w:ins w:id="9274" w:author="28.541_CR0291R1_(Rel-16)_SON_5G" w:date="2020-06-29T12:32:00Z">
              <w:r w:rsidRPr="002B15AA">
                <w:t>F</w:t>
              </w:r>
            </w:ins>
          </w:p>
        </w:tc>
        <w:tc>
          <w:tcPr>
            <w:tcW w:w="1311" w:type="dxa"/>
          </w:tcPr>
          <w:p w:rsidR="00926DDF" w:rsidRDefault="00926DDF" w:rsidP="0079303C">
            <w:pPr>
              <w:pStyle w:val="TAL"/>
              <w:jc w:val="center"/>
              <w:rPr>
                <w:ins w:id="9275" w:author="28.541_CR0291R1_(Rel-16)_SON_5G" w:date="2020-06-29T12:32:00Z"/>
                <w:lang w:eastAsia="zh-CN"/>
              </w:rPr>
            </w:pPr>
            <w:ins w:id="9276" w:author="28.541_CR0291R1_(Rel-16)_SON_5G" w:date="2020-06-29T12:32:00Z">
              <w:r w:rsidRPr="002B15AA">
                <w:rPr>
                  <w:lang w:eastAsia="zh-CN"/>
                </w:rPr>
                <w:t>T</w:t>
              </w:r>
            </w:ins>
          </w:p>
        </w:tc>
      </w:tr>
      <w:tr w:rsidR="00926DDF" w:rsidRPr="002B15AA" w:rsidTr="0079303C">
        <w:trPr>
          <w:cantSplit/>
          <w:trHeight w:val="236"/>
          <w:jc w:val="center"/>
          <w:ins w:id="9277" w:author="28.541_CR0291R1_(Rel-16)_SON_5G" w:date="2020-06-29T12:32:00Z"/>
        </w:trPr>
        <w:tc>
          <w:tcPr>
            <w:tcW w:w="3890" w:type="dxa"/>
          </w:tcPr>
          <w:p w:rsidR="00926DDF" w:rsidRPr="00A93EB1" w:rsidRDefault="00926DDF" w:rsidP="0079303C">
            <w:pPr>
              <w:pStyle w:val="TAL"/>
              <w:rPr>
                <w:ins w:id="9278" w:author="28.541_CR0291R1_(Rel-16)_SON_5G" w:date="2020-06-29T12:32:00Z"/>
                <w:rFonts w:ascii="Courier New" w:hAnsi="Courier New" w:cs="Courier New"/>
              </w:rPr>
            </w:pPr>
            <w:ins w:id="9279" w:author="28.541_CR0291R1_(Rel-16)_SON_5G" w:date="2020-06-29T12:32:00Z">
              <w:r>
                <w:rPr>
                  <w:rFonts w:ascii="Courier New" w:hAnsi="Courier New" w:cs="Courier New" w:hint="eastAsia"/>
                  <w:szCs w:val="18"/>
                  <w:lang w:eastAsia="zh-CN"/>
                </w:rPr>
                <w:t>i</w:t>
              </w:r>
              <w:r>
                <w:rPr>
                  <w:rFonts w:ascii="Courier New" w:hAnsi="Courier New" w:cs="Courier New"/>
                  <w:szCs w:val="18"/>
                  <w:lang w:eastAsia="zh-CN"/>
                </w:rPr>
                <w:t>ntersystemANRManagementSwitch</w:t>
              </w:r>
            </w:ins>
          </w:p>
        </w:tc>
        <w:tc>
          <w:tcPr>
            <w:tcW w:w="966" w:type="dxa"/>
          </w:tcPr>
          <w:p w:rsidR="00926DDF" w:rsidRDefault="00926DDF" w:rsidP="0079303C">
            <w:pPr>
              <w:pStyle w:val="TAL"/>
              <w:jc w:val="center"/>
              <w:rPr>
                <w:ins w:id="9280" w:author="28.541_CR0291R1_(Rel-16)_SON_5G" w:date="2020-06-29T12:32:00Z"/>
              </w:rPr>
            </w:pPr>
            <w:ins w:id="9281" w:author="28.541_CR0291R1_(Rel-16)_SON_5G" w:date="2020-06-29T12:32:00Z">
              <w:r w:rsidRPr="002B15AA">
                <w:t>M</w:t>
              </w:r>
            </w:ins>
          </w:p>
        </w:tc>
        <w:tc>
          <w:tcPr>
            <w:tcW w:w="1181" w:type="dxa"/>
          </w:tcPr>
          <w:p w:rsidR="00926DDF" w:rsidRDefault="00926DDF" w:rsidP="0079303C">
            <w:pPr>
              <w:pStyle w:val="TAL"/>
              <w:jc w:val="center"/>
              <w:rPr>
                <w:ins w:id="9282" w:author="28.541_CR0291R1_(Rel-16)_SON_5G" w:date="2020-06-29T12:32:00Z"/>
              </w:rPr>
            </w:pPr>
            <w:ins w:id="9283" w:author="28.541_CR0291R1_(Rel-16)_SON_5G" w:date="2020-06-29T12:32:00Z">
              <w:r w:rsidRPr="002B15AA">
                <w:t>T</w:t>
              </w:r>
            </w:ins>
          </w:p>
        </w:tc>
        <w:tc>
          <w:tcPr>
            <w:tcW w:w="1104" w:type="dxa"/>
          </w:tcPr>
          <w:p w:rsidR="00926DDF" w:rsidRDefault="00926DDF" w:rsidP="0079303C">
            <w:pPr>
              <w:pStyle w:val="TAL"/>
              <w:jc w:val="center"/>
              <w:rPr>
                <w:ins w:id="9284" w:author="28.541_CR0291R1_(Rel-16)_SON_5G" w:date="2020-06-29T12:32:00Z"/>
              </w:rPr>
            </w:pPr>
            <w:ins w:id="9285" w:author="28.541_CR0291R1_(Rel-16)_SON_5G" w:date="2020-06-29T12:32:00Z">
              <w:r w:rsidRPr="002B15AA">
                <w:t>T</w:t>
              </w:r>
            </w:ins>
          </w:p>
        </w:tc>
        <w:tc>
          <w:tcPr>
            <w:tcW w:w="1177" w:type="dxa"/>
          </w:tcPr>
          <w:p w:rsidR="00926DDF" w:rsidRDefault="00926DDF" w:rsidP="0079303C">
            <w:pPr>
              <w:pStyle w:val="TAL"/>
              <w:jc w:val="center"/>
              <w:rPr>
                <w:ins w:id="9286" w:author="28.541_CR0291R1_(Rel-16)_SON_5G" w:date="2020-06-29T12:32:00Z"/>
              </w:rPr>
            </w:pPr>
            <w:ins w:id="9287" w:author="28.541_CR0291R1_(Rel-16)_SON_5G" w:date="2020-06-29T12:32:00Z">
              <w:r w:rsidRPr="002B15AA">
                <w:t>F</w:t>
              </w:r>
            </w:ins>
          </w:p>
        </w:tc>
        <w:tc>
          <w:tcPr>
            <w:tcW w:w="1311" w:type="dxa"/>
          </w:tcPr>
          <w:p w:rsidR="00926DDF" w:rsidRDefault="00926DDF" w:rsidP="0079303C">
            <w:pPr>
              <w:pStyle w:val="TAL"/>
              <w:jc w:val="center"/>
              <w:rPr>
                <w:ins w:id="9288" w:author="28.541_CR0291R1_(Rel-16)_SON_5G" w:date="2020-06-29T12:32:00Z"/>
                <w:lang w:eastAsia="zh-CN"/>
              </w:rPr>
            </w:pPr>
            <w:ins w:id="9289" w:author="28.541_CR0291R1_(Rel-16)_SON_5G" w:date="2020-06-29T12:32:00Z">
              <w:r w:rsidRPr="002B15AA">
                <w:rPr>
                  <w:lang w:eastAsia="zh-CN"/>
                </w:rPr>
                <w:t>T</w:t>
              </w:r>
            </w:ins>
          </w:p>
        </w:tc>
      </w:tr>
    </w:tbl>
    <w:p w:rsidR="00926DDF" w:rsidRDefault="00926DDF" w:rsidP="00926DDF">
      <w:pPr>
        <w:pStyle w:val="Heading4"/>
        <w:rPr>
          <w:ins w:id="9290" w:author="28.541_CR0291R1_(Rel-16)_SON_5G" w:date="2020-06-29T12:32:00Z"/>
        </w:rPr>
      </w:pPr>
      <w:bookmarkStart w:id="9291" w:name="_Toc44341195"/>
      <w:ins w:id="9292" w:author="28.541_CR0291R1_(Rel-16)_SON_5G" w:date="2020-06-29T12:32:00Z">
        <w:r>
          <w:t>4.3.57</w:t>
        </w:r>
        <w:r>
          <w:rPr>
            <w:lang w:eastAsia="zh-CN"/>
          </w:rPr>
          <w:t>.3</w:t>
        </w:r>
        <w:r w:rsidRPr="002B15AA">
          <w:tab/>
          <w:t>Attribute constraints</w:t>
        </w:r>
        <w:bookmarkEnd w:id="9291"/>
      </w:ins>
    </w:p>
    <w:p w:rsidR="00926DDF" w:rsidRPr="00E37A88" w:rsidRDefault="00926DDF" w:rsidP="00926DDF">
      <w:pPr>
        <w:rPr>
          <w:ins w:id="9293" w:author="28.541_CR0291R1_(Rel-16)_SON_5G" w:date="2020-06-29T12:32:00Z"/>
          <w:lang w:eastAsia="zh-CN"/>
        </w:rPr>
      </w:pPr>
      <w:ins w:id="9294" w:author="28.541_CR0291R1_(Rel-16)_SON_5G" w:date="2020-06-29T12:32:00Z">
        <w:r>
          <w:rPr>
            <w:rFonts w:hint="eastAsia"/>
            <w:lang w:eastAsia="zh-CN"/>
          </w:rPr>
          <w:t>N</w:t>
        </w:r>
        <w:r>
          <w:rPr>
            <w:lang w:eastAsia="zh-CN"/>
          </w:rPr>
          <w:t>one.</w:t>
        </w:r>
      </w:ins>
    </w:p>
    <w:p w:rsidR="00926DDF" w:rsidRPr="002B15AA" w:rsidRDefault="00926DDF" w:rsidP="00926DDF">
      <w:pPr>
        <w:pStyle w:val="Heading4"/>
        <w:rPr>
          <w:ins w:id="9295" w:author="28.541_CR0291R1_(Rel-16)_SON_5G" w:date="2020-06-29T12:32:00Z"/>
        </w:rPr>
      </w:pPr>
      <w:bookmarkStart w:id="9296" w:name="_Toc44341196"/>
      <w:ins w:id="9297" w:author="28.541_CR0291R1_(Rel-16)_SON_5G" w:date="2020-06-29T12:32:00Z">
        <w:r>
          <w:t>4.3.</w:t>
        </w:r>
      </w:ins>
      <w:ins w:id="9298" w:author="28.541_CR0291R1_(Rel-16)_SON_5G" w:date="2020-06-29T12:33:00Z">
        <w:r>
          <w:t>57</w:t>
        </w:r>
      </w:ins>
      <w:ins w:id="9299" w:author="28.541_CR0291R1_(Rel-16)_SON_5G" w:date="2020-06-29T12:32:00Z">
        <w:r>
          <w:rPr>
            <w:lang w:eastAsia="zh-CN"/>
          </w:rPr>
          <w:t>.4</w:t>
        </w:r>
        <w:r w:rsidRPr="002B15AA">
          <w:tab/>
          <w:t>Notifications</w:t>
        </w:r>
        <w:bookmarkEnd w:id="9296"/>
      </w:ins>
    </w:p>
    <w:p w:rsidR="00926DDF" w:rsidRPr="00B620D8" w:rsidRDefault="00926DDF" w:rsidP="00926DDF">
      <w:pPr>
        <w:rPr>
          <w:ins w:id="9300" w:author="28.541_CR0291R1_(Rel-16)_SON_5G" w:date="2020-06-29T12:32:00Z"/>
        </w:rPr>
      </w:pPr>
      <w:ins w:id="9301" w:author="28.541_CR0291R1_(Rel-16)_SON_5G" w:date="2020-06-29T12:32:00Z">
        <w:r w:rsidRPr="002B15AA">
          <w:t xml:space="preserve">The common notifications defined in subclause </w:t>
        </w:r>
        <w:r>
          <w:rPr>
            <w:lang w:eastAsia="zh-CN"/>
          </w:rPr>
          <w:t>4.</w:t>
        </w:r>
        <w:r w:rsidRPr="002B15AA">
          <w:rPr>
            <w:rFonts w:hint="eastAsia"/>
            <w:lang w:eastAsia="zh-CN"/>
          </w:rPr>
          <w:t>5</w:t>
        </w:r>
        <w:r w:rsidRPr="002B15AA">
          <w:t xml:space="preserve"> are valid for this IOC, without exceptions or additions.</w:t>
        </w:r>
      </w:ins>
    </w:p>
    <w:p w:rsidR="00926DDF" w:rsidRDefault="00926DDF" w:rsidP="00926DDF">
      <w:pPr>
        <w:pStyle w:val="Heading3"/>
        <w:overflowPunct w:val="0"/>
        <w:autoSpaceDE w:val="0"/>
        <w:autoSpaceDN w:val="0"/>
        <w:adjustRightInd w:val="0"/>
        <w:textAlignment w:val="baseline"/>
        <w:rPr>
          <w:ins w:id="9302" w:author="28.541_CR0291R1_(Rel-16)_SON_5G" w:date="2020-06-29T12:32:00Z"/>
        </w:rPr>
      </w:pPr>
      <w:bookmarkStart w:id="9303" w:name="_Toc44341197"/>
      <w:ins w:id="9304" w:author="28.541_CR0291R1_(Rel-16)_SON_5G" w:date="2020-06-29T12:32:00Z">
        <w:r>
          <w:t>4.3.</w:t>
        </w:r>
      </w:ins>
      <w:ins w:id="9305" w:author="28.541_CR0291R1_(Rel-16)_SON_5G" w:date="2020-06-29T12:33:00Z">
        <w:r>
          <w:t>58</w:t>
        </w:r>
      </w:ins>
      <w:ins w:id="9306" w:author="28.541_CR0291R1_(Rel-16)_SON_5G" w:date="2020-06-29T12:32:00Z">
        <w:r>
          <w:tab/>
        </w:r>
        <w:r w:rsidRPr="009800B6">
          <w:rPr>
            <w:rFonts w:ascii="Courier New" w:hAnsi="Courier New"/>
            <w:lang w:eastAsia="zh-CN"/>
          </w:rPr>
          <w:t>DESManagement</w:t>
        </w:r>
        <w:r>
          <w:rPr>
            <w:rFonts w:ascii="Courier New" w:hAnsi="Courier New"/>
            <w:lang w:eastAsia="zh-CN"/>
          </w:rPr>
          <w:t>Function</w:t>
        </w:r>
        <w:bookmarkEnd w:id="9303"/>
      </w:ins>
    </w:p>
    <w:p w:rsidR="00926DDF" w:rsidRDefault="00926DDF" w:rsidP="00926DDF">
      <w:pPr>
        <w:pStyle w:val="Heading4"/>
        <w:rPr>
          <w:ins w:id="9307" w:author="28.541_CR0291R1_(Rel-16)_SON_5G" w:date="2020-06-29T12:32:00Z"/>
        </w:rPr>
      </w:pPr>
      <w:bookmarkStart w:id="9308" w:name="_Toc44341198"/>
      <w:ins w:id="9309" w:author="28.541_CR0291R1_(Rel-16)_SON_5G" w:date="2020-06-29T12:32:00Z">
        <w:r>
          <w:t>4.3.</w:t>
        </w:r>
      </w:ins>
      <w:ins w:id="9310" w:author="28.541_CR0291R1_(Rel-16)_SON_5G" w:date="2020-06-29T12:33:00Z">
        <w:r>
          <w:t>58</w:t>
        </w:r>
      </w:ins>
      <w:ins w:id="9311" w:author="28.541_CR0291R1_(Rel-16)_SON_5G" w:date="2020-06-29T12:32:00Z">
        <w:r>
          <w:t>.1</w:t>
        </w:r>
        <w:r>
          <w:tab/>
          <w:t>Definition</w:t>
        </w:r>
        <w:bookmarkEnd w:id="9308"/>
      </w:ins>
    </w:p>
    <w:p w:rsidR="00926DDF" w:rsidRDefault="00926DDF" w:rsidP="00926DDF">
      <w:pPr>
        <w:rPr>
          <w:ins w:id="9312" w:author="28.541_CR0291R1_(Rel-16)_SON_5G" w:date="2020-06-29T12:32:00Z"/>
        </w:rPr>
      </w:pPr>
      <w:ins w:id="9313" w:author="28.541_CR0291R1_(Rel-16)_SON_5G" w:date="2020-06-29T12:32:00Z">
        <w:r w:rsidRPr="00E63AA5">
          <w:t xml:space="preserve">This IOC represents the </w:t>
        </w:r>
        <w:r>
          <w:t>management capabilities of</w:t>
        </w:r>
        <w:r w:rsidRPr="00E63AA5">
          <w:t xml:space="preserve"> </w:t>
        </w:r>
        <w:r>
          <w:t xml:space="preserve">Distributed SON or </w:t>
        </w:r>
        <w:r>
          <w:rPr>
            <w:lang w:eastAsia="zh-CN"/>
          </w:rPr>
          <w:t xml:space="preserve">Domain-Centralized </w:t>
        </w:r>
        <w:r>
          <w:t xml:space="preserve">SON </w:t>
        </w:r>
        <w:r w:rsidRPr="00E63AA5">
          <w:t>Energy Saving (ES) functions. This is provided for Energy Saving purposes.</w:t>
        </w:r>
      </w:ins>
    </w:p>
    <w:p w:rsidR="00926DDF" w:rsidRDefault="00926DDF" w:rsidP="00926DDF">
      <w:pPr>
        <w:pStyle w:val="NO"/>
        <w:rPr>
          <w:ins w:id="9314" w:author="28.541_CR0291R1_(Rel-16)_SON_5G" w:date="2020-06-29T12:32:00Z"/>
        </w:rPr>
      </w:pPr>
      <w:ins w:id="9315" w:author="28.541_CR0291R1_(Rel-16)_SON_5G" w:date="2020-06-29T12:32:00Z">
        <w:r>
          <w:t xml:space="preserve">NOTE: </w:t>
        </w:r>
        <w:r w:rsidRPr="005842EC">
          <w:t xml:space="preserve">in </w:t>
        </w:r>
        <w:r>
          <w:t xml:space="preserve">the </w:t>
        </w:r>
        <w:r w:rsidRPr="005842EC">
          <w:t xml:space="preserve">case </w:t>
        </w:r>
        <w:r>
          <w:t xml:space="preserve">where multiple </w:t>
        </w:r>
        <w:r>
          <w:rPr>
            <w:rFonts w:ascii="Courier New" w:hAnsi="Courier New" w:cs="Courier New"/>
          </w:rPr>
          <w:t>DE</w:t>
        </w:r>
        <w:r w:rsidRPr="005842EC">
          <w:rPr>
            <w:rFonts w:ascii="Courier New" w:hAnsi="Courier New" w:cs="Courier New"/>
          </w:rPr>
          <w:t>SManagement</w:t>
        </w:r>
        <w:r w:rsidRPr="005842EC">
          <w:t xml:space="preserve"> MOIs exist </w:t>
        </w:r>
        <w:r>
          <w:t>at</w:t>
        </w:r>
        <w:r w:rsidRPr="005842EC">
          <w:t xml:space="preserve"> different levels of the containment tree, the </w:t>
        </w:r>
        <w:r>
          <w:t>D</w:t>
        </w:r>
        <w:r w:rsidRPr="005842EC">
          <w:rPr>
            <w:rFonts w:ascii="Courier New" w:hAnsi="Courier New" w:cs="Courier New"/>
          </w:rPr>
          <w:t>ESManagement</w:t>
        </w:r>
        <w:r w:rsidRPr="005842EC">
          <w:t xml:space="preserve"> MOI </w:t>
        </w:r>
        <w:r>
          <w:t>at</w:t>
        </w:r>
        <w:r w:rsidRPr="005842EC">
          <w:t xml:space="preserve"> the lower level overrides the </w:t>
        </w:r>
        <w:r>
          <w:t>D</w:t>
        </w:r>
        <w:r w:rsidRPr="005842EC">
          <w:rPr>
            <w:rFonts w:ascii="Courier New" w:hAnsi="Courier New" w:cs="Courier New"/>
          </w:rPr>
          <w:t>ESManagement</w:t>
        </w:r>
        <w:r w:rsidRPr="005842EC">
          <w:t xml:space="preserve"> MOI</w:t>
        </w:r>
        <w:r>
          <w:t>s</w:t>
        </w:r>
        <w:r w:rsidRPr="005842EC">
          <w:t xml:space="preserve"> </w:t>
        </w:r>
        <w:r>
          <w:t>at</w:t>
        </w:r>
        <w:r w:rsidRPr="005842EC">
          <w:t xml:space="preserve"> higher level</w:t>
        </w:r>
        <w:r>
          <w:t>(s)</w:t>
        </w:r>
        <w:r w:rsidRPr="005842EC">
          <w:t xml:space="preserve"> of the same containment tree.</w:t>
        </w:r>
      </w:ins>
    </w:p>
    <w:p w:rsidR="00926DDF" w:rsidRDefault="00926DDF" w:rsidP="00926DDF">
      <w:pPr>
        <w:pStyle w:val="Heading4"/>
        <w:rPr>
          <w:ins w:id="9316" w:author="28.541_CR0291R1_(Rel-16)_SON_5G" w:date="2020-06-29T12:32:00Z"/>
        </w:rPr>
      </w:pPr>
      <w:bookmarkStart w:id="9317" w:name="_Toc44341199"/>
      <w:ins w:id="9318" w:author="28.541_CR0291R1_(Rel-16)_SON_5G" w:date="2020-06-29T12:32:00Z">
        <w:r>
          <w:t>4.3.</w:t>
        </w:r>
      </w:ins>
      <w:ins w:id="9319" w:author="28.541_CR0291R1_(Rel-16)_SON_5G" w:date="2020-06-29T12:33:00Z">
        <w:r>
          <w:t>58</w:t>
        </w:r>
      </w:ins>
      <w:ins w:id="9320" w:author="28.541_CR0291R1_(Rel-16)_SON_5G" w:date="2020-06-29T12:32:00Z">
        <w:r>
          <w:t>.2</w:t>
        </w:r>
        <w:r>
          <w:tab/>
          <w:t>Attributes</w:t>
        </w:r>
        <w:bookmarkEnd w:id="9317"/>
      </w:ins>
    </w:p>
    <w:p w:rsidR="00926DDF" w:rsidRPr="00E63AA5" w:rsidRDefault="00926DDF" w:rsidP="00926DDF">
      <w:pPr>
        <w:rPr>
          <w:ins w:id="9321" w:author="28.541_CR0291R1_(Rel-16)_SON_5G" w:date="2020-06-29T12:32:00Z"/>
        </w:rPr>
      </w:pPr>
      <w:ins w:id="9322" w:author="28.541_CR0291R1_(Rel-16)_SON_5G" w:date="2020-06-29T12:32:00Z">
        <w:r>
          <w:t xml:space="preserve">The </w:t>
        </w:r>
        <w:r w:rsidRPr="009800B6">
          <w:rPr>
            <w:rFonts w:ascii="Courier New" w:hAnsi="Courier New"/>
            <w:lang w:eastAsia="zh-CN"/>
          </w:rPr>
          <w:t>DESManagement</w:t>
        </w:r>
        <w:r>
          <w:rPr>
            <w:rFonts w:ascii="Courier New" w:hAnsi="Courier New"/>
            <w:lang w:eastAsia="zh-CN"/>
          </w:rPr>
          <w:t>Function</w:t>
        </w:r>
        <w:r>
          <w:t xml:space="preserve"> IOC includes attributes inherited from Top IOC (defined in TS 28.622[30]) and the following attributes:</w:t>
        </w:r>
      </w:ins>
    </w:p>
    <w:tbl>
      <w:tblPr>
        <w:tblW w:w="10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9323" w:author="28.541_CR0291R1_(Rel-16)_SON_5G" w:date="2020-06-29T12:33: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5617"/>
        <w:gridCol w:w="947"/>
        <w:gridCol w:w="1167"/>
        <w:gridCol w:w="1077"/>
        <w:gridCol w:w="1117"/>
        <w:gridCol w:w="1237"/>
        <w:tblGridChange w:id="9324">
          <w:tblGrid>
            <w:gridCol w:w="5617"/>
            <w:gridCol w:w="947"/>
            <w:gridCol w:w="1167"/>
            <w:gridCol w:w="1077"/>
            <w:gridCol w:w="1117"/>
            <w:gridCol w:w="1237"/>
          </w:tblGrid>
        </w:tblGridChange>
      </w:tblGrid>
      <w:tr w:rsidR="00926DDF" w:rsidTr="00926DDF">
        <w:trPr>
          <w:cantSplit/>
          <w:jc w:val="center"/>
          <w:ins w:id="9325" w:author="28.541_CR0291R1_(Rel-16)_SON_5G" w:date="2020-06-29T12:32:00Z"/>
          <w:trPrChange w:id="9326" w:author="28.541_CR0291R1_(Rel-16)_SON_5G" w:date="2020-06-29T12:33:00Z">
            <w:trPr>
              <w:cantSplit/>
              <w:jc w:val="center"/>
            </w:trPr>
          </w:trPrChange>
        </w:trPr>
        <w:tc>
          <w:tcPr>
            <w:tcW w:w="4856" w:type="dxa"/>
            <w:shd w:val="pct10" w:color="auto" w:fill="FFFFFF"/>
            <w:vAlign w:val="bottom"/>
            <w:tcPrChange w:id="9327" w:author="28.541_CR0291R1_(Rel-16)_SON_5G" w:date="2020-06-29T12:33:00Z">
              <w:tcPr>
                <w:tcW w:w="5076" w:type="dxa"/>
                <w:shd w:val="pct10" w:color="auto" w:fill="FFFFFF"/>
                <w:vAlign w:val="bottom"/>
              </w:tcPr>
            </w:tcPrChange>
          </w:tcPr>
          <w:p w:rsidR="00926DDF" w:rsidRDefault="00926DDF" w:rsidP="0079303C">
            <w:pPr>
              <w:pStyle w:val="TAH"/>
              <w:rPr>
                <w:ins w:id="9328" w:author="28.541_CR0291R1_(Rel-16)_SON_5G" w:date="2020-06-29T12:32:00Z"/>
              </w:rPr>
            </w:pPr>
            <w:ins w:id="9329" w:author="28.541_CR0291R1_(Rel-16)_SON_5G" w:date="2020-06-29T12:32:00Z">
              <w:r>
                <w:t>Attribute name</w:t>
              </w:r>
            </w:ins>
          </w:p>
        </w:tc>
        <w:tc>
          <w:tcPr>
            <w:tcW w:w="947" w:type="dxa"/>
            <w:shd w:val="pct10" w:color="auto" w:fill="FFFFFF"/>
            <w:vAlign w:val="bottom"/>
            <w:tcPrChange w:id="9330" w:author="28.541_CR0291R1_(Rel-16)_SON_5G" w:date="2020-06-29T12:33:00Z">
              <w:tcPr>
                <w:tcW w:w="1044" w:type="dxa"/>
                <w:shd w:val="pct10" w:color="auto" w:fill="FFFFFF"/>
                <w:vAlign w:val="bottom"/>
              </w:tcPr>
            </w:tcPrChange>
          </w:tcPr>
          <w:p w:rsidR="00926DDF" w:rsidRDefault="00926DDF" w:rsidP="0079303C">
            <w:pPr>
              <w:pStyle w:val="TAH"/>
              <w:rPr>
                <w:ins w:id="9331" w:author="28.541_CR0291R1_(Rel-16)_SON_5G" w:date="2020-06-29T12:32:00Z"/>
              </w:rPr>
            </w:pPr>
            <w:ins w:id="9332" w:author="28.541_CR0291R1_(Rel-16)_SON_5G" w:date="2020-06-29T12:32:00Z">
              <w:r>
                <w:t>Support Qualifier</w:t>
              </w:r>
            </w:ins>
          </w:p>
        </w:tc>
        <w:tc>
          <w:tcPr>
            <w:tcW w:w="1167" w:type="dxa"/>
            <w:shd w:val="pct10" w:color="auto" w:fill="FFFFFF"/>
            <w:vAlign w:val="bottom"/>
            <w:tcPrChange w:id="9333" w:author="28.541_CR0291R1_(Rel-16)_SON_5G" w:date="2020-06-29T12:33:00Z">
              <w:tcPr>
                <w:tcW w:w="1167" w:type="dxa"/>
                <w:shd w:val="pct10" w:color="auto" w:fill="FFFFFF"/>
                <w:vAlign w:val="bottom"/>
              </w:tcPr>
            </w:tcPrChange>
          </w:tcPr>
          <w:p w:rsidR="00926DDF" w:rsidRDefault="00926DDF" w:rsidP="0079303C">
            <w:pPr>
              <w:pStyle w:val="TAH"/>
              <w:rPr>
                <w:ins w:id="9334" w:author="28.541_CR0291R1_(Rel-16)_SON_5G" w:date="2020-06-29T12:32:00Z"/>
              </w:rPr>
            </w:pPr>
            <w:ins w:id="9335" w:author="28.541_CR0291R1_(Rel-16)_SON_5G" w:date="2020-06-29T12:32:00Z">
              <w:r>
                <w:t>isReadable</w:t>
              </w:r>
            </w:ins>
          </w:p>
        </w:tc>
        <w:tc>
          <w:tcPr>
            <w:tcW w:w="1077" w:type="dxa"/>
            <w:shd w:val="pct10" w:color="auto" w:fill="FFFFFF"/>
            <w:vAlign w:val="bottom"/>
            <w:tcPrChange w:id="9336" w:author="28.541_CR0291R1_(Rel-16)_SON_5G" w:date="2020-06-29T12:33:00Z">
              <w:tcPr>
                <w:tcW w:w="1077" w:type="dxa"/>
                <w:shd w:val="pct10" w:color="auto" w:fill="FFFFFF"/>
                <w:vAlign w:val="bottom"/>
              </w:tcPr>
            </w:tcPrChange>
          </w:tcPr>
          <w:p w:rsidR="00926DDF" w:rsidRDefault="00926DDF" w:rsidP="0079303C">
            <w:pPr>
              <w:pStyle w:val="TAH"/>
              <w:rPr>
                <w:ins w:id="9337" w:author="28.541_CR0291R1_(Rel-16)_SON_5G" w:date="2020-06-29T12:32:00Z"/>
              </w:rPr>
            </w:pPr>
            <w:ins w:id="9338" w:author="28.541_CR0291R1_(Rel-16)_SON_5G" w:date="2020-06-29T12:32:00Z">
              <w:r>
                <w:t>isWritable</w:t>
              </w:r>
            </w:ins>
          </w:p>
        </w:tc>
        <w:tc>
          <w:tcPr>
            <w:tcW w:w="1117" w:type="dxa"/>
            <w:shd w:val="pct10" w:color="auto" w:fill="FFFFFF"/>
            <w:tcPrChange w:id="9339" w:author="28.541_CR0291R1_(Rel-16)_SON_5G" w:date="2020-06-29T12:33:00Z">
              <w:tcPr>
                <w:tcW w:w="1117" w:type="dxa"/>
                <w:shd w:val="pct10" w:color="auto" w:fill="FFFFFF"/>
              </w:tcPr>
            </w:tcPrChange>
          </w:tcPr>
          <w:p w:rsidR="00926DDF" w:rsidRDefault="00926DDF" w:rsidP="0079303C">
            <w:pPr>
              <w:pStyle w:val="TAH"/>
              <w:rPr>
                <w:ins w:id="9340" w:author="28.541_CR0291R1_(Rel-16)_SON_5G" w:date="2020-06-29T12:32:00Z"/>
                <w:lang w:eastAsia="zh-CN"/>
              </w:rPr>
            </w:pPr>
          </w:p>
          <w:p w:rsidR="00926DDF" w:rsidRDefault="00926DDF" w:rsidP="0079303C">
            <w:pPr>
              <w:pStyle w:val="TAH"/>
              <w:rPr>
                <w:ins w:id="9341" w:author="28.541_CR0291R1_(Rel-16)_SON_5G" w:date="2020-06-29T12:32:00Z"/>
              </w:rPr>
            </w:pPr>
            <w:ins w:id="9342" w:author="28.541_CR0291R1_(Rel-16)_SON_5G" w:date="2020-06-29T12:32:00Z">
              <w:r>
                <w:t>isInvariant</w:t>
              </w:r>
            </w:ins>
          </w:p>
        </w:tc>
        <w:tc>
          <w:tcPr>
            <w:tcW w:w="1237" w:type="dxa"/>
            <w:shd w:val="pct10" w:color="auto" w:fill="FFFFFF"/>
            <w:tcPrChange w:id="9343" w:author="28.541_CR0291R1_(Rel-16)_SON_5G" w:date="2020-06-29T12:33:00Z">
              <w:tcPr>
                <w:tcW w:w="1237" w:type="dxa"/>
                <w:shd w:val="pct10" w:color="auto" w:fill="FFFFFF"/>
              </w:tcPr>
            </w:tcPrChange>
          </w:tcPr>
          <w:p w:rsidR="00926DDF" w:rsidRDefault="00926DDF" w:rsidP="0079303C">
            <w:pPr>
              <w:pStyle w:val="TAH"/>
              <w:rPr>
                <w:ins w:id="9344" w:author="28.541_CR0291R1_(Rel-16)_SON_5G" w:date="2020-06-29T12:32:00Z"/>
                <w:lang w:eastAsia="zh-CN"/>
              </w:rPr>
            </w:pPr>
          </w:p>
          <w:p w:rsidR="00926DDF" w:rsidRDefault="00926DDF" w:rsidP="0079303C">
            <w:pPr>
              <w:pStyle w:val="TAH"/>
              <w:rPr>
                <w:ins w:id="9345" w:author="28.541_CR0291R1_(Rel-16)_SON_5G" w:date="2020-06-29T12:32:00Z"/>
              </w:rPr>
            </w:pPr>
            <w:ins w:id="9346" w:author="28.541_CR0291R1_(Rel-16)_SON_5G" w:date="2020-06-29T12:32:00Z">
              <w:r>
                <w:t>isNotifyable</w:t>
              </w:r>
            </w:ins>
          </w:p>
        </w:tc>
      </w:tr>
      <w:tr w:rsidR="00926DDF" w:rsidTr="00926DDF">
        <w:trPr>
          <w:cantSplit/>
          <w:jc w:val="center"/>
          <w:ins w:id="9347" w:author="28.541_CR0291R1_(Rel-16)_SON_5G" w:date="2020-06-29T12:32:00Z"/>
          <w:trPrChange w:id="9348" w:author="28.541_CR0291R1_(Rel-16)_SON_5G" w:date="2020-06-29T12:33:00Z">
            <w:trPr>
              <w:cantSplit/>
              <w:jc w:val="center"/>
            </w:trPr>
          </w:trPrChange>
        </w:trPr>
        <w:tc>
          <w:tcPr>
            <w:tcW w:w="4856" w:type="dxa"/>
            <w:tcPrChange w:id="9349" w:author="28.541_CR0291R1_(Rel-16)_SON_5G" w:date="2020-06-29T12:33:00Z">
              <w:tcPr>
                <w:tcW w:w="5076" w:type="dxa"/>
              </w:tcPr>
            </w:tcPrChange>
          </w:tcPr>
          <w:p w:rsidR="00926DDF" w:rsidRPr="00E63AA5" w:rsidRDefault="00926DDF" w:rsidP="0079303C">
            <w:pPr>
              <w:pStyle w:val="TAL"/>
              <w:rPr>
                <w:ins w:id="9350" w:author="28.541_CR0291R1_(Rel-16)_SON_5G" w:date="2020-06-29T12:32:00Z"/>
                <w:rFonts w:ascii="Courier New" w:hAnsi="Courier New" w:cs="Courier New"/>
              </w:rPr>
            </w:pPr>
            <w:ins w:id="9351" w:author="28.541_CR0291R1_(Rel-16)_SON_5G" w:date="2020-06-29T12:32:00Z">
              <w:r>
                <w:rPr>
                  <w:rFonts w:ascii="Courier New" w:hAnsi="Courier New" w:cs="Courier New"/>
                  <w:lang w:eastAsia="zh-CN"/>
                </w:rPr>
                <w:t>d</w:t>
              </w:r>
              <w:r w:rsidRPr="005842EC">
                <w:rPr>
                  <w:rFonts w:ascii="Courier New" w:hAnsi="Courier New" w:cs="Courier New"/>
                  <w:lang w:eastAsia="zh-CN"/>
                </w:rPr>
                <w:t>esSwitch</w:t>
              </w:r>
            </w:ins>
          </w:p>
        </w:tc>
        <w:tc>
          <w:tcPr>
            <w:tcW w:w="947" w:type="dxa"/>
            <w:tcPrChange w:id="9352" w:author="28.541_CR0291R1_(Rel-16)_SON_5G" w:date="2020-06-29T12:33:00Z">
              <w:tcPr>
                <w:tcW w:w="1044" w:type="dxa"/>
              </w:tcPr>
            </w:tcPrChange>
          </w:tcPr>
          <w:p w:rsidR="00926DDF" w:rsidRDefault="00926DDF" w:rsidP="0079303C">
            <w:pPr>
              <w:pStyle w:val="TAL"/>
              <w:jc w:val="center"/>
              <w:rPr>
                <w:ins w:id="9353" w:author="28.541_CR0291R1_(Rel-16)_SON_5G" w:date="2020-06-29T12:32:00Z"/>
                <w:rFonts w:cs="Arial"/>
                <w:lang w:eastAsia="zh-CN"/>
              </w:rPr>
            </w:pPr>
            <w:ins w:id="9354" w:author="28.541_CR0291R1_(Rel-16)_SON_5G" w:date="2020-06-29T12:32:00Z">
              <w:r>
                <w:rPr>
                  <w:lang w:eastAsia="zh-CN"/>
                </w:rPr>
                <w:t>M</w:t>
              </w:r>
            </w:ins>
          </w:p>
        </w:tc>
        <w:tc>
          <w:tcPr>
            <w:tcW w:w="1167" w:type="dxa"/>
            <w:tcPrChange w:id="9355" w:author="28.541_CR0291R1_(Rel-16)_SON_5G" w:date="2020-06-29T12:33:00Z">
              <w:tcPr>
                <w:tcW w:w="1167" w:type="dxa"/>
              </w:tcPr>
            </w:tcPrChange>
          </w:tcPr>
          <w:p w:rsidR="00926DDF" w:rsidRDefault="00926DDF" w:rsidP="0079303C">
            <w:pPr>
              <w:pStyle w:val="TAL"/>
              <w:jc w:val="center"/>
              <w:rPr>
                <w:ins w:id="9356" w:author="28.541_CR0291R1_(Rel-16)_SON_5G" w:date="2020-06-29T12:32:00Z"/>
                <w:rFonts w:cs="Arial"/>
              </w:rPr>
            </w:pPr>
            <w:ins w:id="9357" w:author="28.541_CR0291R1_(Rel-16)_SON_5G" w:date="2020-06-29T12:32:00Z">
              <w:r>
                <w:rPr>
                  <w:lang w:eastAsia="zh-CN"/>
                </w:rPr>
                <w:t>T</w:t>
              </w:r>
            </w:ins>
          </w:p>
        </w:tc>
        <w:tc>
          <w:tcPr>
            <w:tcW w:w="1077" w:type="dxa"/>
            <w:tcPrChange w:id="9358" w:author="28.541_CR0291R1_(Rel-16)_SON_5G" w:date="2020-06-29T12:33:00Z">
              <w:tcPr>
                <w:tcW w:w="1077" w:type="dxa"/>
              </w:tcPr>
            </w:tcPrChange>
          </w:tcPr>
          <w:p w:rsidR="00926DDF" w:rsidRDefault="00926DDF" w:rsidP="0079303C">
            <w:pPr>
              <w:pStyle w:val="TAL"/>
              <w:jc w:val="center"/>
              <w:rPr>
                <w:ins w:id="9359" w:author="28.541_CR0291R1_(Rel-16)_SON_5G" w:date="2020-06-29T12:32:00Z"/>
                <w:rFonts w:cs="Arial"/>
              </w:rPr>
            </w:pPr>
            <w:ins w:id="9360" w:author="28.541_CR0291R1_(Rel-16)_SON_5G" w:date="2020-06-29T12:32:00Z">
              <w:r>
                <w:rPr>
                  <w:lang w:eastAsia="zh-CN"/>
                </w:rPr>
                <w:t>T</w:t>
              </w:r>
            </w:ins>
          </w:p>
        </w:tc>
        <w:tc>
          <w:tcPr>
            <w:tcW w:w="1117" w:type="dxa"/>
            <w:tcPrChange w:id="9361" w:author="28.541_CR0291R1_(Rel-16)_SON_5G" w:date="2020-06-29T12:33:00Z">
              <w:tcPr>
                <w:tcW w:w="1117" w:type="dxa"/>
              </w:tcPr>
            </w:tcPrChange>
          </w:tcPr>
          <w:p w:rsidR="00926DDF" w:rsidRDefault="00926DDF" w:rsidP="0079303C">
            <w:pPr>
              <w:pStyle w:val="TAL"/>
              <w:jc w:val="center"/>
              <w:rPr>
                <w:ins w:id="9362" w:author="28.541_CR0291R1_(Rel-16)_SON_5G" w:date="2020-06-29T12:32:00Z"/>
                <w:rFonts w:cs="Arial"/>
                <w:lang w:eastAsia="zh-CN"/>
              </w:rPr>
            </w:pPr>
            <w:ins w:id="9363" w:author="28.541_CR0291R1_(Rel-16)_SON_5G" w:date="2020-06-29T12:32:00Z">
              <w:r>
                <w:rPr>
                  <w:lang w:eastAsia="zh-CN"/>
                </w:rPr>
                <w:t>F</w:t>
              </w:r>
            </w:ins>
          </w:p>
        </w:tc>
        <w:tc>
          <w:tcPr>
            <w:tcW w:w="1237" w:type="dxa"/>
            <w:tcPrChange w:id="9364" w:author="28.541_CR0291R1_(Rel-16)_SON_5G" w:date="2020-06-29T12:33:00Z">
              <w:tcPr>
                <w:tcW w:w="1237" w:type="dxa"/>
              </w:tcPr>
            </w:tcPrChange>
          </w:tcPr>
          <w:p w:rsidR="00926DDF" w:rsidRDefault="00926DDF" w:rsidP="0079303C">
            <w:pPr>
              <w:pStyle w:val="TAL"/>
              <w:jc w:val="center"/>
              <w:rPr>
                <w:ins w:id="9365" w:author="28.541_CR0291R1_(Rel-16)_SON_5G" w:date="2020-06-29T12:32:00Z"/>
                <w:rFonts w:cs="Arial"/>
                <w:lang w:eastAsia="zh-CN"/>
              </w:rPr>
            </w:pPr>
            <w:ins w:id="9366" w:author="28.541_CR0291R1_(Rel-16)_SON_5G" w:date="2020-06-29T12:32:00Z">
              <w:r>
                <w:rPr>
                  <w:lang w:eastAsia="zh-CN"/>
                </w:rPr>
                <w:t>T</w:t>
              </w:r>
            </w:ins>
          </w:p>
        </w:tc>
      </w:tr>
      <w:tr w:rsidR="00926DDF" w:rsidTr="00926DDF">
        <w:trPr>
          <w:cantSplit/>
          <w:jc w:val="center"/>
          <w:ins w:id="9367" w:author="28.541_CR0291R1_(Rel-16)_SON_5G" w:date="2020-06-29T12:32:00Z"/>
          <w:trPrChange w:id="9368" w:author="28.541_CR0291R1_(Rel-16)_SON_5G" w:date="2020-06-29T12:33:00Z">
            <w:trPr>
              <w:cantSplit/>
              <w:jc w:val="center"/>
            </w:trPr>
          </w:trPrChange>
        </w:trPr>
        <w:tc>
          <w:tcPr>
            <w:tcW w:w="4856" w:type="dxa"/>
            <w:tcPrChange w:id="9369" w:author="28.541_CR0291R1_(Rel-16)_SON_5G" w:date="2020-06-29T12:33:00Z">
              <w:tcPr>
                <w:tcW w:w="5076" w:type="dxa"/>
              </w:tcPr>
            </w:tcPrChange>
          </w:tcPr>
          <w:p w:rsidR="00926DDF" w:rsidRDefault="00926DDF" w:rsidP="0079303C">
            <w:pPr>
              <w:pStyle w:val="TAL"/>
              <w:rPr>
                <w:ins w:id="9370" w:author="28.541_CR0291R1_(Rel-16)_SON_5G" w:date="2020-06-29T12:32:00Z"/>
                <w:rFonts w:ascii="Courier New" w:hAnsi="Courier New" w:cs="Courier New"/>
                <w:lang w:eastAsia="zh-CN"/>
              </w:rPr>
            </w:pPr>
            <w:ins w:id="9371" w:author="28.541_CR0291R1_(Rel-16)_SON_5G" w:date="2020-06-29T12:32:00Z">
              <w:r>
                <w:rPr>
                  <w:rFonts w:ascii="Courier New" w:hAnsi="Courier New" w:cs="Courier New"/>
                </w:rPr>
                <w:t>intraRatEsActivationOriginalCellLoadParameters</w:t>
              </w:r>
            </w:ins>
          </w:p>
        </w:tc>
        <w:tc>
          <w:tcPr>
            <w:tcW w:w="947" w:type="dxa"/>
            <w:tcPrChange w:id="9372" w:author="28.541_CR0291R1_(Rel-16)_SON_5G" w:date="2020-06-29T12:33:00Z">
              <w:tcPr>
                <w:tcW w:w="1044" w:type="dxa"/>
              </w:tcPr>
            </w:tcPrChange>
          </w:tcPr>
          <w:p w:rsidR="00926DDF" w:rsidRDefault="00926DDF" w:rsidP="0079303C">
            <w:pPr>
              <w:pStyle w:val="TAL"/>
              <w:jc w:val="center"/>
              <w:rPr>
                <w:ins w:id="9373" w:author="28.541_CR0291R1_(Rel-16)_SON_5G" w:date="2020-06-29T12:32:00Z"/>
                <w:rFonts w:cs="Arial"/>
                <w:lang w:eastAsia="zh-CN"/>
              </w:rPr>
            </w:pPr>
            <w:ins w:id="9374" w:author="28.541_CR0291R1_(Rel-16)_SON_5G" w:date="2020-06-29T12:32:00Z">
              <w:r>
                <w:rPr>
                  <w:rFonts w:cs="Arial"/>
                  <w:lang w:eastAsia="zh-CN"/>
                </w:rPr>
                <w:t>CM</w:t>
              </w:r>
            </w:ins>
          </w:p>
        </w:tc>
        <w:tc>
          <w:tcPr>
            <w:tcW w:w="1167" w:type="dxa"/>
            <w:tcPrChange w:id="9375" w:author="28.541_CR0291R1_(Rel-16)_SON_5G" w:date="2020-06-29T12:33:00Z">
              <w:tcPr>
                <w:tcW w:w="1167" w:type="dxa"/>
              </w:tcPr>
            </w:tcPrChange>
          </w:tcPr>
          <w:p w:rsidR="00926DDF" w:rsidRDefault="00926DDF" w:rsidP="0079303C">
            <w:pPr>
              <w:pStyle w:val="TAL"/>
              <w:jc w:val="center"/>
              <w:rPr>
                <w:ins w:id="9376" w:author="28.541_CR0291R1_(Rel-16)_SON_5G" w:date="2020-06-29T12:32:00Z"/>
                <w:rFonts w:cs="Arial"/>
              </w:rPr>
            </w:pPr>
            <w:ins w:id="9377" w:author="28.541_CR0291R1_(Rel-16)_SON_5G" w:date="2020-06-29T12:32:00Z">
              <w:r>
                <w:rPr>
                  <w:rFonts w:cs="Arial"/>
                </w:rPr>
                <w:t>T</w:t>
              </w:r>
            </w:ins>
          </w:p>
        </w:tc>
        <w:tc>
          <w:tcPr>
            <w:tcW w:w="1077" w:type="dxa"/>
            <w:tcPrChange w:id="9378" w:author="28.541_CR0291R1_(Rel-16)_SON_5G" w:date="2020-06-29T12:33:00Z">
              <w:tcPr>
                <w:tcW w:w="1077" w:type="dxa"/>
              </w:tcPr>
            </w:tcPrChange>
          </w:tcPr>
          <w:p w:rsidR="00926DDF" w:rsidRDefault="00926DDF" w:rsidP="0079303C">
            <w:pPr>
              <w:pStyle w:val="TAL"/>
              <w:jc w:val="center"/>
              <w:rPr>
                <w:ins w:id="9379" w:author="28.541_CR0291R1_(Rel-16)_SON_5G" w:date="2020-06-29T12:32:00Z"/>
                <w:rFonts w:cs="Arial"/>
              </w:rPr>
            </w:pPr>
            <w:ins w:id="9380" w:author="28.541_CR0291R1_(Rel-16)_SON_5G" w:date="2020-06-29T12:32:00Z">
              <w:r>
                <w:rPr>
                  <w:rFonts w:cs="Arial"/>
                </w:rPr>
                <w:t>T</w:t>
              </w:r>
            </w:ins>
          </w:p>
        </w:tc>
        <w:tc>
          <w:tcPr>
            <w:tcW w:w="1117" w:type="dxa"/>
            <w:tcPrChange w:id="9381" w:author="28.541_CR0291R1_(Rel-16)_SON_5G" w:date="2020-06-29T12:33:00Z">
              <w:tcPr>
                <w:tcW w:w="1117" w:type="dxa"/>
              </w:tcPr>
            </w:tcPrChange>
          </w:tcPr>
          <w:p w:rsidR="00926DDF" w:rsidRDefault="00926DDF" w:rsidP="0079303C">
            <w:pPr>
              <w:pStyle w:val="TAL"/>
              <w:jc w:val="center"/>
              <w:rPr>
                <w:ins w:id="9382" w:author="28.541_CR0291R1_(Rel-16)_SON_5G" w:date="2020-06-29T12:32:00Z"/>
                <w:rFonts w:cs="Arial"/>
                <w:lang w:eastAsia="zh-CN"/>
              </w:rPr>
            </w:pPr>
            <w:ins w:id="9383" w:author="28.541_CR0291R1_(Rel-16)_SON_5G" w:date="2020-06-29T12:32:00Z">
              <w:r>
                <w:rPr>
                  <w:rFonts w:cs="Arial"/>
                  <w:lang w:eastAsia="zh-CN"/>
                </w:rPr>
                <w:t>F</w:t>
              </w:r>
            </w:ins>
          </w:p>
        </w:tc>
        <w:tc>
          <w:tcPr>
            <w:tcW w:w="1237" w:type="dxa"/>
            <w:tcPrChange w:id="9384" w:author="28.541_CR0291R1_(Rel-16)_SON_5G" w:date="2020-06-29T12:33:00Z">
              <w:tcPr>
                <w:tcW w:w="1237" w:type="dxa"/>
              </w:tcPr>
            </w:tcPrChange>
          </w:tcPr>
          <w:p w:rsidR="00926DDF" w:rsidRDefault="00926DDF" w:rsidP="0079303C">
            <w:pPr>
              <w:pStyle w:val="TAL"/>
              <w:jc w:val="center"/>
              <w:rPr>
                <w:ins w:id="9385" w:author="28.541_CR0291R1_(Rel-16)_SON_5G" w:date="2020-06-29T12:32:00Z"/>
                <w:rFonts w:cs="Arial"/>
                <w:lang w:eastAsia="zh-CN"/>
              </w:rPr>
            </w:pPr>
            <w:ins w:id="9386" w:author="28.541_CR0291R1_(Rel-16)_SON_5G" w:date="2020-06-29T12:32:00Z">
              <w:r>
                <w:rPr>
                  <w:rFonts w:cs="Arial"/>
                  <w:lang w:eastAsia="zh-CN"/>
                </w:rPr>
                <w:t>T</w:t>
              </w:r>
            </w:ins>
          </w:p>
        </w:tc>
      </w:tr>
      <w:tr w:rsidR="00926DDF" w:rsidTr="00926DDF">
        <w:trPr>
          <w:cantSplit/>
          <w:jc w:val="center"/>
          <w:ins w:id="9387" w:author="28.541_CR0291R1_(Rel-16)_SON_5G" w:date="2020-06-29T12:32:00Z"/>
          <w:trPrChange w:id="9388" w:author="28.541_CR0291R1_(Rel-16)_SON_5G" w:date="2020-06-29T12:33:00Z">
            <w:trPr>
              <w:cantSplit/>
              <w:jc w:val="center"/>
            </w:trPr>
          </w:trPrChange>
        </w:trPr>
        <w:tc>
          <w:tcPr>
            <w:tcW w:w="4856" w:type="dxa"/>
            <w:tcPrChange w:id="9389" w:author="28.541_CR0291R1_(Rel-16)_SON_5G" w:date="2020-06-29T12:33:00Z">
              <w:tcPr>
                <w:tcW w:w="5076" w:type="dxa"/>
              </w:tcPr>
            </w:tcPrChange>
          </w:tcPr>
          <w:p w:rsidR="00926DDF" w:rsidRDefault="00926DDF" w:rsidP="0079303C">
            <w:pPr>
              <w:pStyle w:val="TAL"/>
              <w:rPr>
                <w:ins w:id="9390" w:author="28.541_CR0291R1_(Rel-16)_SON_5G" w:date="2020-06-29T12:32:00Z"/>
                <w:rFonts w:ascii="Courier New" w:hAnsi="Courier New" w:cs="Courier New"/>
                <w:lang w:eastAsia="zh-CN"/>
              </w:rPr>
            </w:pPr>
            <w:ins w:id="9391" w:author="28.541_CR0291R1_(Rel-16)_SON_5G" w:date="2020-06-29T12:32:00Z">
              <w:r>
                <w:rPr>
                  <w:rFonts w:ascii="Courier New" w:hAnsi="Courier New" w:cs="Courier New"/>
                </w:rPr>
                <w:t>intraRatEsActivationCandidateCellsLoadParameters</w:t>
              </w:r>
            </w:ins>
          </w:p>
        </w:tc>
        <w:tc>
          <w:tcPr>
            <w:tcW w:w="947" w:type="dxa"/>
            <w:tcPrChange w:id="9392" w:author="28.541_CR0291R1_(Rel-16)_SON_5G" w:date="2020-06-29T12:33:00Z">
              <w:tcPr>
                <w:tcW w:w="1044" w:type="dxa"/>
              </w:tcPr>
            </w:tcPrChange>
          </w:tcPr>
          <w:p w:rsidR="00926DDF" w:rsidRDefault="00926DDF" w:rsidP="0079303C">
            <w:pPr>
              <w:pStyle w:val="TAL"/>
              <w:jc w:val="center"/>
              <w:rPr>
                <w:ins w:id="9393" w:author="28.541_CR0291R1_(Rel-16)_SON_5G" w:date="2020-06-29T12:32:00Z"/>
                <w:rFonts w:cs="Arial"/>
                <w:lang w:eastAsia="zh-CN"/>
              </w:rPr>
            </w:pPr>
            <w:ins w:id="9394" w:author="28.541_CR0291R1_(Rel-16)_SON_5G" w:date="2020-06-29T12:32:00Z">
              <w:r>
                <w:rPr>
                  <w:rFonts w:cs="Arial"/>
                  <w:lang w:eastAsia="zh-CN"/>
                </w:rPr>
                <w:t>CM</w:t>
              </w:r>
            </w:ins>
          </w:p>
        </w:tc>
        <w:tc>
          <w:tcPr>
            <w:tcW w:w="1167" w:type="dxa"/>
            <w:tcPrChange w:id="9395" w:author="28.541_CR0291R1_(Rel-16)_SON_5G" w:date="2020-06-29T12:33:00Z">
              <w:tcPr>
                <w:tcW w:w="1167" w:type="dxa"/>
              </w:tcPr>
            </w:tcPrChange>
          </w:tcPr>
          <w:p w:rsidR="00926DDF" w:rsidRDefault="00926DDF" w:rsidP="0079303C">
            <w:pPr>
              <w:pStyle w:val="TAL"/>
              <w:jc w:val="center"/>
              <w:rPr>
                <w:ins w:id="9396" w:author="28.541_CR0291R1_(Rel-16)_SON_5G" w:date="2020-06-29T12:32:00Z"/>
                <w:rFonts w:cs="Arial"/>
              </w:rPr>
            </w:pPr>
            <w:ins w:id="9397" w:author="28.541_CR0291R1_(Rel-16)_SON_5G" w:date="2020-06-29T12:32:00Z">
              <w:r>
                <w:rPr>
                  <w:rFonts w:cs="Arial"/>
                </w:rPr>
                <w:t>T</w:t>
              </w:r>
            </w:ins>
          </w:p>
        </w:tc>
        <w:tc>
          <w:tcPr>
            <w:tcW w:w="1077" w:type="dxa"/>
            <w:tcPrChange w:id="9398" w:author="28.541_CR0291R1_(Rel-16)_SON_5G" w:date="2020-06-29T12:33:00Z">
              <w:tcPr>
                <w:tcW w:w="1077" w:type="dxa"/>
              </w:tcPr>
            </w:tcPrChange>
          </w:tcPr>
          <w:p w:rsidR="00926DDF" w:rsidRDefault="00926DDF" w:rsidP="0079303C">
            <w:pPr>
              <w:pStyle w:val="TAL"/>
              <w:jc w:val="center"/>
              <w:rPr>
                <w:ins w:id="9399" w:author="28.541_CR0291R1_(Rel-16)_SON_5G" w:date="2020-06-29T12:32:00Z"/>
                <w:rFonts w:cs="Arial"/>
              </w:rPr>
            </w:pPr>
            <w:ins w:id="9400" w:author="28.541_CR0291R1_(Rel-16)_SON_5G" w:date="2020-06-29T12:32:00Z">
              <w:r>
                <w:rPr>
                  <w:rFonts w:cs="Arial"/>
                </w:rPr>
                <w:t>T</w:t>
              </w:r>
            </w:ins>
          </w:p>
        </w:tc>
        <w:tc>
          <w:tcPr>
            <w:tcW w:w="1117" w:type="dxa"/>
            <w:tcPrChange w:id="9401" w:author="28.541_CR0291R1_(Rel-16)_SON_5G" w:date="2020-06-29T12:33:00Z">
              <w:tcPr>
                <w:tcW w:w="1117" w:type="dxa"/>
              </w:tcPr>
            </w:tcPrChange>
          </w:tcPr>
          <w:p w:rsidR="00926DDF" w:rsidRDefault="00926DDF" w:rsidP="0079303C">
            <w:pPr>
              <w:pStyle w:val="TAL"/>
              <w:jc w:val="center"/>
              <w:rPr>
                <w:ins w:id="9402" w:author="28.541_CR0291R1_(Rel-16)_SON_5G" w:date="2020-06-29T12:32:00Z"/>
                <w:rFonts w:cs="Arial"/>
                <w:lang w:eastAsia="zh-CN"/>
              </w:rPr>
            </w:pPr>
            <w:ins w:id="9403" w:author="28.541_CR0291R1_(Rel-16)_SON_5G" w:date="2020-06-29T12:32:00Z">
              <w:r>
                <w:rPr>
                  <w:rFonts w:cs="Arial"/>
                  <w:lang w:eastAsia="zh-CN"/>
                </w:rPr>
                <w:t>F</w:t>
              </w:r>
            </w:ins>
          </w:p>
        </w:tc>
        <w:tc>
          <w:tcPr>
            <w:tcW w:w="1237" w:type="dxa"/>
            <w:tcPrChange w:id="9404" w:author="28.541_CR0291R1_(Rel-16)_SON_5G" w:date="2020-06-29T12:33:00Z">
              <w:tcPr>
                <w:tcW w:w="1237" w:type="dxa"/>
              </w:tcPr>
            </w:tcPrChange>
          </w:tcPr>
          <w:p w:rsidR="00926DDF" w:rsidRDefault="00926DDF" w:rsidP="0079303C">
            <w:pPr>
              <w:pStyle w:val="TAL"/>
              <w:jc w:val="center"/>
              <w:rPr>
                <w:ins w:id="9405" w:author="28.541_CR0291R1_(Rel-16)_SON_5G" w:date="2020-06-29T12:32:00Z"/>
                <w:rFonts w:cs="Arial"/>
                <w:lang w:eastAsia="zh-CN"/>
              </w:rPr>
            </w:pPr>
            <w:ins w:id="9406" w:author="28.541_CR0291R1_(Rel-16)_SON_5G" w:date="2020-06-29T12:32:00Z">
              <w:r>
                <w:rPr>
                  <w:rFonts w:cs="Arial"/>
                  <w:lang w:eastAsia="zh-CN"/>
                </w:rPr>
                <w:t>T</w:t>
              </w:r>
            </w:ins>
          </w:p>
        </w:tc>
      </w:tr>
      <w:tr w:rsidR="00926DDF" w:rsidTr="00926DDF">
        <w:trPr>
          <w:cantSplit/>
          <w:jc w:val="center"/>
          <w:ins w:id="9407" w:author="28.541_CR0291R1_(Rel-16)_SON_5G" w:date="2020-06-29T12:32:00Z"/>
          <w:trPrChange w:id="9408" w:author="28.541_CR0291R1_(Rel-16)_SON_5G" w:date="2020-06-29T12:33:00Z">
            <w:trPr>
              <w:cantSplit/>
              <w:jc w:val="center"/>
            </w:trPr>
          </w:trPrChange>
        </w:trPr>
        <w:tc>
          <w:tcPr>
            <w:tcW w:w="4856" w:type="dxa"/>
            <w:tcPrChange w:id="9409" w:author="28.541_CR0291R1_(Rel-16)_SON_5G" w:date="2020-06-29T12:33:00Z">
              <w:tcPr>
                <w:tcW w:w="5076" w:type="dxa"/>
              </w:tcPr>
            </w:tcPrChange>
          </w:tcPr>
          <w:p w:rsidR="00926DDF" w:rsidRDefault="00926DDF" w:rsidP="0079303C">
            <w:pPr>
              <w:pStyle w:val="TAL"/>
              <w:rPr>
                <w:ins w:id="9410" w:author="28.541_CR0291R1_(Rel-16)_SON_5G" w:date="2020-06-29T12:32:00Z"/>
                <w:rFonts w:ascii="Courier New" w:hAnsi="Courier New" w:cs="Courier New"/>
                <w:lang w:eastAsia="zh-CN"/>
              </w:rPr>
            </w:pPr>
            <w:ins w:id="9411" w:author="28.541_CR0291R1_(Rel-16)_SON_5G" w:date="2020-06-29T12:32:00Z">
              <w:r>
                <w:rPr>
                  <w:rFonts w:ascii="Courier New" w:hAnsi="Courier New" w:cs="Courier New"/>
                </w:rPr>
                <w:t>intraRatEsDeactivationCandidateCellsLoadParameters</w:t>
              </w:r>
            </w:ins>
          </w:p>
        </w:tc>
        <w:tc>
          <w:tcPr>
            <w:tcW w:w="947" w:type="dxa"/>
            <w:tcPrChange w:id="9412" w:author="28.541_CR0291R1_(Rel-16)_SON_5G" w:date="2020-06-29T12:33:00Z">
              <w:tcPr>
                <w:tcW w:w="1044" w:type="dxa"/>
              </w:tcPr>
            </w:tcPrChange>
          </w:tcPr>
          <w:p w:rsidR="00926DDF" w:rsidRDefault="00926DDF" w:rsidP="0079303C">
            <w:pPr>
              <w:pStyle w:val="TAL"/>
              <w:jc w:val="center"/>
              <w:rPr>
                <w:ins w:id="9413" w:author="28.541_CR0291R1_(Rel-16)_SON_5G" w:date="2020-06-29T12:32:00Z"/>
                <w:rFonts w:cs="Arial"/>
                <w:lang w:eastAsia="zh-CN"/>
              </w:rPr>
            </w:pPr>
            <w:ins w:id="9414" w:author="28.541_CR0291R1_(Rel-16)_SON_5G" w:date="2020-06-29T12:32:00Z">
              <w:r>
                <w:rPr>
                  <w:rFonts w:cs="Arial"/>
                  <w:lang w:eastAsia="zh-CN"/>
                </w:rPr>
                <w:t>CM</w:t>
              </w:r>
            </w:ins>
          </w:p>
        </w:tc>
        <w:tc>
          <w:tcPr>
            <w:tcW w:w="1167" w:type="dxa"/>
            <w:tcPrChange w:id="9415" w:author="28.541_CR0291R1_(Rel-16)_SON_5G" w:date="2020-06-29T12:33:00Z">
              <w:tcPr>
                <w:tcW w:w="1167" w:type="dxa"/>
              </w:tcPr>
            </w:tcPrChange>
          </w:tcPr>
          <w:p w:rsidR="00926DDF" w:rsidRDefault="00926DDF" w:rsidP="0079303C">
            <w:pPr>
              <w:pStyle w:val="TAL"/>
              <w:jc w:val="center"/>
              <w:rPr>
                <w:ins w:id="9416" w:author="28.541_CR0291R1_(Rel-16)_SON_5G" w:date="2020-06-29T12:32:00Z"/>
                <w:rFonts w:cs="Arial"/>
              </w:rPr>
            </w:pPr>
            <w:ins w:id="9417" w:author="28.541_CR0291R1_(Rel-16)_SON_5G" w:date="2020-06-29T12:32:00Z">
              <w:r>
                <w:rPr>
                  <w:rFonts w:cs="Arial"/>
                </w:rPr>
                <w:t>T</w:t>
              </w:r>
            </w:ins>
          </w:p>
        </w:tc>
        <w:tc>
          <w:tcPr>
            <w:tcW w:w="1077" w:type="dxa"/>
            <w:tcPrChange w:id="9418" w:author="28.541_CR0291R1_(Rel-16)_SON_5G" w:date="2020-06-29T12:33:00Z">
              <w:tcPr>
                <w:tcW w:w="1077" w:type="dxa"/>
              </w:tcPr>
            </w:tcPrChange>
          </w:tcPr>
          <w:p w:rsidR="00926DDF" w:rsidRDefault="00926DDF" w:rsidP="0079303C">
            <w:pPr>
              <w:pStyle w:val="TAL"/>
              <w:jc w:val="center"/>
              <w:rPr>
                <w:ins w:id="9419" w:author="28.541_CR0291R1_(Rel-16)_SON_5G" w:date="2020-06-29T12:32:00Z"/>
                <w:rFonts w:cs="Arial"/>
              </w:rPr>
            </w:pPr>
            <w:ins w:id="9420" w:author="28.541_CR0291R1_(Rel-16)_SON_5G" w:date="2020-06-29T12:32:00Z">
              <w:r>
                <w:rPr>
                  <w:rFonts w:cs="Arial"/>
                </w:rPr>
                <w:t>T</w:t>
              </w:r>
            </w:ins>
          </w:p>
        </w:tc>
        <w:tc>
          <w:tcPr>
            <w:tcW w:w="1117" w:type="dxa"/>
            <w:tcPrChange w:id="9421" w:author="28.541_CR0291R1_(Rel-16)_SON_5G" w:date="2020-06-29T12:33:00Z">
              <w:tcPr>
                <w:tcW w:w="1117" w:type="dxa"/>
              </w:tcPr>
            </w:tcPrChange>
          </w:tcPr>
          <w:p w:rsidR="00926DDF" w:rsidRDefault="00926DDF" w:rsidP="0079303C">
            <w:pPr>
              <w:pStyle w:val="TAL"/>
              <w:jc w:val="center"/>
              <w:rPr>
                <w:ins w:id="9422" w:author="28.541_CR0291R1_(Rel-16)_SON_5G" w:date="2020-06-29T12:32:00Z"/>
                <w:rFonts w:cs="Arial"/>
                <w:lang w:eastAsia="zh-CN"/>
              </w:rPr>
            </w:pPr>
            <w:ins w:id="9423" w:author="28.541_CR0291R1_(Rel-16)_SON_5G" w:date="2020-06-29T12:32:00Z">
              <w:r>
                <w:rPr>
                  <w:rFonts w:cs="Arial"/>
                  <w:lang w:eastAsia="zh-CN"/>
                </w:rPr>
                <w:t>F</w:t>
              </w:r>
            </w:ins>
          </w:p>
        </w:tc>
        <w:tc>
          <w:tcPr>
            <w:tcW w:w="1237" w:type="dxa"/>
            <w:tcPrChange w:id="9424" w:author="28.541_CR0291R1_(Rel-16)_SON_5G" w:date="2020-06-29T12:33:00Z">
              <w:tcPr>
                <w:tcW w:w="1237" w:type="dxa"/>
              </w:tcPr>
            </w:tcPrChange>
          </w:tcPr>
          <w:p w:rsidR="00926DDF" w:rsidRDefault="00926DDF" w:rsidP="0079303C">
            <w:pPr>
              <w:pStyle w:val="TAL"/>
              <w:jc w:val="center"/>
              <w:rPr>
                <w:ins w:id="9425" w:author="28.541_CR0291R1_(Rel-16)_SON_5G" w:date="2020-06-29T12:32:00Z"/>
                <w:rFonts w:cs="Arial"/>
                <w:lang w:eastAsia="zh-CN"/>
              </w:rPr>
            </w:pPr>
            <w:ins w:id="9426" w:author="28.541_CR0291R1_(Rel-16)_SON_5G" w:date="2020-06-29T12:32:00Z">
              <w:r>
                <w:rPr>
                  <w:rFonts w:cs="Arial"/>
                  <w:lang w:eastAsia="zh-CN"/>
                </w:rPr>
                <w:t>T</w:t>
              </w:r>
            </w:ins>
          </w:p>
        </w:tc>
      </w:tr>
      <w:tr w:rsidR="00926DDF" w:rsidTr="00926DDF">
        <w:trPr>
          <w:cantSplit/>
          <w:jc w:val="center"/>
          <w:ins w:id="9427" w:author="28.541_CR0291R1_(Rel-16)_SON_5G" w:date="2020-06-29T12:32:00Z"/>
          <w:trPrChange w:id="9428" w:author="28.541_CR0291R1_(Rel-16)_SON_5G" w:date="2020-06-29T12:33:00Z">
            <w:trPr>
              <w:cantSplit/>
              <w:jc w:val="center"/>
            </w:trPr>
          </w:trPrChange>
        </w:trPr>
        <w:tc>
          <w:tcPr>
            <w:tcW w:w="4856" w:type="dxa"/>
            <w:tcPrChange w:id="9429" w:author="28.541_CR0291R1_(Rel-16)_SON_5G" w:date="2020-06-29T12:33:00Z">
              <w:tcPr>
                <w:tcW w:w="5076" w:type="dxa"/>
              </w:tcPr>
            </w:tcPrChange>
          </w:tcPr>
          <w:p w:rsidR="00926DDF" w:rsidRDefault="00926DDF" w:rsidP="0079303C">
            <w:pPr>
              <w:pStyle w:val="TAL"/>
              <w:rPr>
                <w:ins w:id="9430" w:author="28.541_CR0291R1_(Rel-16)_SON_5G" w:date="2020-06-29T12:32:00Z"/>
                <w:rFonts w:cs="Courier New"/>
              </w:rPr>
            </w:pPr>
            <w:ins w:id="9431" w:author="28.541_CR0291R1_(Rel-16)_SON_5G" w:date="2020-06-29T12:32:00Z">
              <w:r>
                <w:rPr>
                  <w:rFonts w:ascii="Courier New" w:hAnsi="Courier New" w:cs="Courier New" w:hint="eastAsia"/>
                </w:rPr>
                <w:t>esNotAllowedTimePeriod</w:t>
              </w:r>
            </w:ins>
          </w:p>
        </w:tc>
        <w:tc>
          <w:tcPr>
            <w:tcW w:w="947" w:type="dxa"/>
            <w:tcPrChange w:id="9432" w:author="28.541_CR0291R1_(Rel-16)_SON_5G" w:date="2020-06-29T12:33:00Z">
              <w:tcPr>
                <w:tcW w:w="1044" w:type="dxa"/>
              </w:tcPr>
            </w:tcPrChange>
          </w:tcPr>
          <w:p w:rsidR="00926DDF" w:rsidRDefault="00926DDF" w:rsidP="0079303C">
            <w:pPr>
              <w:pStyle w:val="TAL"/>
              <w:jc w:val="center"/>
              <w:rPr>
                <w:ins w:id="9433" w:author="28.541_CR0291R1_(Rel-16)_SON_5G" w:date="2020-06-29T12:32:00Z"/>
                <w:rFonts w:cs="Arial"/>
                <w:lang w:eastAsia="zh-CN"/>
              </w:rPr>
            </w:pPr>
            <w:ins w:id="9434" w:author="28.541_CR0291R1_(Rel-16)_SON_5G" w:date="2020-06-29T12:32:00Z">
              <w:r>
                <w:rPr>
                  <w:rFonts w:cs="Arial" w:hint="eastAsia"/>
                  <w:lang w:eastAsia="zh-CN"/>
                </w:rPr>
                <w:t>O</w:t>
              </w:r>
            </w:ins>
          </w:p>
        </w:tc>
        <w:tc>
          <w:tcPr>
            <w:tcW w:w="1167" w:type="dxa"/>
            <w:tcPrChange w:id="9435" w:author="28.541_CR0291R1_(Rel-16)_SON_5G" w:date="2020-06-29T12:33:00Z">
              <w:tcPr>
                <w:tcW w:w="1167" w:type="dxa"/>
              </w:tcPr>
            </w:tcPrChange>
          </w:tcPr>
          <w:p w:rsidR="00926DDF" w:rsidRDefault="00926DDF" w:rsidP="0079303C">
            <w:pPr>
              <w:pStyle w:val="TAL"/>
              <w:jc w:val="center"/>
              <w:rPr>
                <w:ins w:id="9436" w:author="28.541_CR0291R1_(Rel-16)_SON_5G" w:date="2020-06-29T12:32:00Z"/>
                <w:rFonts w:cs="Arial"/>
                <w:lang w:eastAsia="zh-CN"/>
              </w:rPr>
            </w:pPr>
            <w:ins w:id="9437" w:author="28.541_CR0291R1_(Rel-16)_SON_5G" w:date="2020-06-29T12:32:00Z">
              <w:r>
                <w:rPr>
                  <w:rFonts w:cs="Arial"/>
                  <w:lang w:eastAsia="zh-CN"/>
                </w:rPr>
                <w:t>T</w:t>
              </w:r>
            </w:ins>
          </w:p>
        </w:tc>
        <w:tc>
          <w:tcPr>
            <w:tcW w:w="1077" w:type="dxa"/>
            <w:tcPrChange w:id="9438" w:author="28.541_CR0291R1_(Rel-16)_SON_5G" w:date="2020-06-29T12:33:00Z">
              <w:tcPr>
                <w:tcW w:w="1077" w:type="dxa"/>
              </w:tcPr>
            </w:tcPrChange>
          </w:tcPr>
          <w:p w:rsidR="00926DDF" w:rsidRDefault="00926DDF" w:rsidP="0079303C">
            <w:pPr>
              <w:pStyle w:val="TAL"/>
              <w:jc w:val="center"/>
              <w:rPr>
                <w:ins w:id="9439" w:author="28.541_CR0291R1_(Rel-16)_SON_5G" w:date="2020-06-29T12:32:00Z"/>
                <w:rFonts w:cs="Arial"/>
                <w:lang w:eastAsia="zh-CN"/>
              </w:rPr>
            </w:pPr>
            <w:ins w:id="9440" w:author="28.541_CR0291R1_(Rel-16)_SON_5G" w:date="2020-06-29T12:32:00Z">
              <w:r>
                <w:rPr>
                  <w:rFonts w:cs="Arial"/>
                  <w:lang w:eastAsia="zh-CN"/>
                </w:rPr>
                <w:t>T</w:t>
              </w:r>
            </w:ins>
          </w:p>
        </w:tc>
        <w:tc>
          <w:tcPr>
            <w:tcW w:w="1117" w:type="dxa"/>
            <w:tcPrChange w:id="9441" w:author="28.541_CR0291R1_(Rel-16)_SON_5G" w:date="2020-06-29T12:33:00Z">
              <w:tcPr>
                <w:tcW w:w="1117" w:type="dxa"/>
              </w:tcPr>
            </w:tcPrChange>
          </w:tcPr>
          <w:p w:rsidR="00926DDF" w:rsidRDefault="00926DDF" w:rsidP="0079303C">
            <w:pPr>
              <w:pStyle w:val="TAL"/>
              <w:jc w:val="center"/>
              <w:rPr>
                <w:ins w:id="9442" w:author="28.541_CR0291R1_(Rel-16)_SON_5G" w:date="2020-06-29T12:32:00Z"/>
                <w:rFonts w:cs="Arial"/>
                <w:lang w:eastAsia="zh-CN"/>
              </w:rPr>
            </w:pPr>
            <w:ins w:id="9443" w:author="28.541_CR0291R1_(Rel-16)_SON_5G" w:date="2020-06-29T12:32:00Z">
              <w:r>
                <w:rPr>
                  <w:rFonts w:cs="Arial"/>
                  <w:lang w:eastAsia="zh-CN"/>
                </w:rPr>
                <w:t>F</w:t>
              </w:r>
            </w:ins>
          </w:p>
        </w:tc>
        <w:tc>
          <w:tcPr>
            <w:tcW w:w="1237" w:type="dxa"/>
            <w:tcPrChange w:id="9444" w:author="28.541_CR0291R1_(Rel-16)_SON_5G" w:date="2020-06-29T12:33:00Z">
              <w:tcPr>
                <w:tcW w:w="1237" w:type="dxa"/>
              </w:tcPr>
            </w:tcPrChange>
          </w:tcPr>
          <w:p w:rsidR="00926DDF" w:rsidRDefault="00926DDF" w:rsidP="0079303C">
            <w:pPr>
              <w:pStyle w:val="TAL"/>
              <w:jc w:val="center"/>
              <w:rPr>
                <w:ins w:id="9445" w:author="28.541_CR0291R1_(Rel-16)_SON_5G" w:date="2020-06-29T12:32:00Z"/>
                <w:rFonts w:cs="Arial"/>
                <w:lang w:eastAsia="zh-CN"/>
              </w:rPr>
            </w:pPr>
            <w:ins w:id="9446" w:author="28.541_CR0291R1_(Rel-16)_SON_5G" w:date="2020-06-29T12:32:00Z">
              <w:r>
                <w:rPr>
                  <w:rFonts w:cs="Arial"/>
                  <w:lang w:eastAsia="zh-CN"/>
                </w:rPr>
                <w:t>T</w:t>
              </w:r>
            </w:ins>
          </w:p>
        </w:tc>
      </w:tr>
      <w:tr w:rsidR="00926DDF" w:rsidTr="00926DDF">
        <w:trPr>
          <w:cantSplit/>
          <w:jc w:val="center"/>
          <w:ins w:id="9447" w:author="28.541_CR0291R1_(Rel-16)_SON_5G" w:date="2020-06-29T12:32:00Z"/>
          <w:trPrChange w:id="9448" w:author="28.541_CR0291R1_(Rel-16)_SON_5G" w:date="2020-06-29T12:33:00Z">
            <w:trPr>
              <w:cantSplit/>
              <w:jc w:val="center"/>
            </w:trPr>
          </w:trPrChange>
        </w:trPr>
        <w:tc>
          <w:tcPr>
            <w:tcW w:w="4856" w:type="dxa"/>
            <w:tcPrChange w:id="9449" w:author="28.541_CR0291R1_(Rel-16)_SON_5G" w:date="2020-06-29T12:33:00Z">
              <w:tcPr>
                <w:tcW w:w="5076" w:type="dxa"/>
              </w:tcPr>
            </w:tcPrChange>
          </w:tcPr>
          <w:p w:rsidR="00926DDF" w:rsidRDefault="00926DDF" w:rsidP="0079303C">
            <w:pPr>
              <w:pStyle w:val="TAL"/>
              <w:rPr>
                <w:ins w:id="9450" w:author="28.541_CR0291R1_(Rel-16)_SON_5G" w:date="2020-06-29T12:32:00Z"/>
                <w:rFonts w:ascii="Courier New" w:hAnsi="Courier New" w:cs="Courier New"/>
              </w:rPr>
            </w:pPr>
            <w:ins w:id="9451" w:author="28.541_CR0291R1_(Rel-16)_SON_5G" w:date="2020-06-29T12:32:00Z">
              <w:r>
                <w:rPr>
                  <w:rFonts w:ascii="Courier New" w:hAnsi="Courier New" w:cs="Courier New"/>
                </w:rPr>
                <w:t>interRatEsActivationOriginalCellParameters</w:t>
              </w:r>
            </w:ins>
          </w:p>
        </w:tc>
        <w:tc>
          <w:tcPr>
            <w:tcW w:w="947" w:type="dxa"/>
            <w:tcPrChange w:id="9452" w:author="28.541_CR0291R1_(Rel-16)_SON_5G" w:date="2020-06-29T12:33:00Z">
              <w:tcPr>
                <w:tcW w:w="1044" w:type="dxa"/>
              </w:tcPr>
            </w:tcPrChange>
          </w:tcPr>
          <w:p w:rsidR="00926DDF" w:rsidRDefault="00926DDF" w:rsidP="0079303C">
            <w:pPr>
              <w:pStyle w:val="TAL"/>
              <w:jc w:val="center"/>
              <w:rPr>
                <w:ins w:id="9453" w:author="28.541_CR0291R1_(Rel-16)_SON_5G" w:date="2020-06-29T12:32:00Z"/>
                <w:rFonts w:cs="Arial"/>
                <w:lang w:eastAsia="zh-CN"/>
              </w:rPr>
            </w:pPr>
            <w:ins w:id="9454" w:author="28.541_CR0291R1_(Rel-16)_SON_5G" w:date="2020-06-29T12:32:00Z">
              <w:r>
                <w:rPr>
                  <w:rFonts w:cs="Arial" w:hint="eastAsia"/>
                  <w:szCs w:val="18"/>
                  <w:lang w:eastAsia="zh-CN"/>
                </w:rPr>
                <w:t>C</w:t>
              </w:r>
              <w:r>
                <w:rPr>
                  <w:rFonts w:cs="Arial"/>
                  <w:szCs w:val="18"/>
                </w:rPr>
                <w:t>M</w:t>
              </w:r>
            </w:ins>
          </w:p>
        </w:tc>
        <w:tc>
          <w:tcPr>
            <w:tcW w:w="1167" w:type="dxa"/>
            <w:tcPrChange w:id="9455" w:author="28.541_CR0291R1_(Rel-16)_SON_5G" w:date="2020-06-29T12:33:00Z">
              <w:tcPr>
                <w:tcW w:w="1167" w:type="dxa"/>
              </w:tcPr>
            </w:tcPrChange>
          </w:tcPr>
          <w:p w:rsidR="00926DDF" w:rsidRDefault="00926DDF" w:rsidP="0079303C">
            <w:pPr>
              <w:pStyle w:val="TAL"/>
              <w:jc w:val="center"/>
              <w:rPr>
                <w:ins w:id="9456" w:author="28.541_CR0291R1_(Rel-16)_SON_5G" w:date="2020-06-29T12:32:00Z"/>
                <w:rFonts w:cs="Arial"/>
                <w:lang w:eastAsia="zh-CN"/>
              </w:rPr>
            </w:pPr>
            <w:ins w:id="9457" w:author="28.541_CR0291R1_(Rel-16)_SON_5G" w:date="2020-06-29T12:32:00Z">
              <w:r>
                <w:rPr>
                  <w:rFonts w:cs="Arial"/>
                  <w:szCs w:val="18"/>
                </w:rPr>
                <w:t>T</w:t>
              </w:r>
            </w:ins>
          </w:p>
        </w:tc>
        <w:tc>
          <w:tcPr>
            <w:tcW w:w="1077" w:type="dxa"/>
            <w:tcPrChange w:id="9458" w:author="28.541_CR0291R1_(Rel-16)_SON_5G" w:date="2020-06-29T12:33:00Z">
              <w:tcPr>
                <w:tcW w:w="1077" w:type="dxa"/>
              </w:tcPr>
            </w:tcPrChange>
          </w:tcPr>
          <w:p w:rsidR="00926DDF" w:rsidRDefault="00926DDF" w:rsidP="0079303C">
            <w:pPr>
              <w:pStyle w:val="TAL"/>
              <w:jc w:val="center"/>
              <w:rPr>
                <w:ins w:id="9459" w:author="28.541_CR0291R1_(Rel-16)_SON_5G" w:date="2020-06-29T12:32:00Z"/>
                <w:rFonts w:cs="Arial"/>
                <w:lang w:eastAsia="zh-CN"/>
              </w:rPr>
            </w:pPr>
            <w:ins w:id="9460" w:author="28.541_CR0291R1_(Rel-16)_SON_5G" w:date="2020-06-29T12:32:00Z">
              <w:r>
                <w:rPr>
                  <w:rFonts w:cs="Arial"/>
                  <w:szCs w:val="18"/>
                  <w:lang w:eastAsia="zh-CN"/>
                </w:rPr>
                <w:t>T</w:t>
              </w:r>
            </w:ins>
          </w:p>
        </w:tc>
        <w:tc>
          <w:tcPr>
            <w:tcW w:w="1117" w:type="dxa"/>
            <w:tcPrChange w:id="9461" w:author="28.541_CR0291R1_(Rel-16)_SON_5G" w:date="2020-06-29T12:33:00Z">
              <w:tcPr>
                <w:tcW w:w="1117" w:type="dxa"/>
              </w:tcPr>
            </w:tcPrChange>
          </w:tcPr>
          <w:p w:rsidR="00926DDF" w:rsidRDefault="00926DDF" w:rsidP="0079303C">
            <w:pPr>
              <w:pStyle w:val="TAL"/>
              <w:jc w:val="center"/>
              <w:rPr>
                <w:ins w:id="9462" w:author="28.541_CR0291R1_(Rel-16)_SON_5G" w:date="2020-06-29T12:32:00Z"/>
                <w:rFonts w:cs="Arial"/>
                <w:lang w:eastAsia="zh-CN"/>
              </w:rPr>
            </w:pPr>
            <w:ins w:id="9463" w:author="28.541_CR0291R1_(Rel-16)_SON_5G" w:date="2020-06-29T12:32:00Z">
              <w:r>
                <w:rPr>
                  <w:rFonts w:cs="Arial"/>
                  <w:szCs w:val="18"/>
                  <w:lang w:eastAsia="zh-CN"/>
                </w:rPr>
                <w:t>F</w:t>
              </w:r>
            </w:ins>
          </w:p>
        </w:tc>
        <w:tc>
          <w:tcPr>
            <w:tcW w:w="1237" w:type="dxa"/>
            <w:tcPrChange w:id="9464" w:author="28.541_CR0291R1_(Rel-16)_SON_5G" w:date="2020-06-29T12:33:00Z">
              <w:tcPr>
                <w:tcW w:w="1237" w:type="dxa"/>
              </w:tcPr>
            </w:tcPrChange>
          </w:tcPr>
          <w:p w:rsidR="00926DDF" w:rsidRDefault="00926DDF" w:rsidP="0079303C">
            <w:pPr>
              <w:pStyle w:val="TAL"/>
              <w:jc w:val="center"/>
              <w:rPr>
                <w:ins w:id="9465" w:author="28.541_CR0291R1_(Rel-16)_SON_5G" w:date="2020-06-29T12:32:00Z"/>
                <w:rFonts w:cs="Arial"/>
                <w:lang w:eastAsia="zh-CN"/>
              </w:rPr>
            </w:pPr>
            <w:ins w:id="9466" w:author="28.541_CR0291R1_(Rel-16)_SON_5G" w:date="2020-06-29T12:32:00Z">
              <w:r>
                <w:rPr>
                  <w:rFonts w:cs="Arial"/>
                  <w:szCs w:val="18"/>
                  <w:lang w:eastAsia="zh-CN"/>
                </w:rPr>
                <w:t>T</w:t>
              </w:r>
            </w:ins>
          </w:p>
        </w:tc>
      </w:tr>
      <w:tr w:rsidR="00926DDF" w:rsidTr="00926DDF">
        <w:trPr>
          <w:cantSplit/>
          <w:jc w:val="center"/>
          <w:ins w:id="9467" w:author="28.541_CR0291R1_(Rel-16)_SON_5G" w:date="2020-06-29T12:32:00Z"/>
          <w:trPrChange w:id="9468" w:author="28.541_CR0291R1_(Rel-16)_SON_5G" w:date="2020-06-29T12:33:00Z">
            <w:trPr>
              <w:cantSplit/>
              <w:jc w:val="center"/>
            </w:trPr>
          </w:trPrChange>
        </w:trPr>
        <w:tc>
          <w:tcPr>
            <w:tcW w:w="4856" w:type="dxa"/>
            <w:tcPrChange w:id="9469" w:author="28.541_CR0291R1_(Rel-16)_SON_5G" w:date="2020-06-29T12:33:00Z">
              <w:tcPr>
                <w:tcW w:w="5076" w:type="dxa"/>
              </w:tcPr>
            </w:tcPrChange>
          </w:tcPr>
          <w:p w:rsidR="00926DDF" w:rsidRDefault="00926DDF" w:rsidP="0079303C">
            <w:pPr>
              <w:pStyle w:val="TAL"/>
              <w:rPr>
                <w:ins w:id="9470" w:author="28.541_CR0291R1_(Rel-16)_SON_5G" w:date="2020-06-29T12:32:00Z"/>
                <w:rFonts w:ascii="Courier New" w:hAnsi="Courier New" w:cs="Courier New"/>
              </w:rPr>
            </w:pPr>
            <w:ins w:id="9471" w:author="28.541_CR0291R1_(Rel-16)_SON_5G" w:date="2020-06-29T12:32:00Z">
              <w:r>
                <w:rPr>
                  <w:rFonts w:ascii="Courier New" w:hAnsi="Courier New" w:cs="Courier New"/>
                </w:rPr>
                <w:t>interRatEsActivationCandidateCellParameters</w:t>
              </w:r>
            </w:ins>
          </w:p>
        </w:tc>
        <w:tc>
          <w:tcPr>
            <w:tcW w:w="947" w:type="dxa"/>
            <w:tcPrChange w:id="9472" w:author="28.541_CR0291R1_(Rel-16)_SON_5G" w:date="2020-06-29T12:33:00Z">
              <w:tcPr>
                <w:tcW w:w="1044" w:type="dxa"/>
              </w:tcPr>
            </w:tcPrChange>
          </w:tcPr>
          <w:p w:rsidR="00926DDF" w:rsidRDefault="00926DDF" w:rsidP="0079303C">
            <w:pPr>
              <w:pStyle w:val="TAL"/>
              <w:jc w:val="center"/>
              <w:rPr>
                <w:ins w:id="9473" w:author="28.541_CR0291R1_(Rel-16)_SON_5G" w:date="2020-06-29T12:32:00Z"/>
                <w:rFonts w:cs="Arial"/>
                <w:lang w:eastAsia="zh-CN"/>
              </w:rPr>
            </w:pPr>
            <w:ins w:id="9474" w:author="28.541_CR0291R1_(Rel-16)_SON_5G" w:date="2020-06-29T12:32:00Z">
              <w:r>
                <w:rPr>
                  <w:rFonts w:cs="Arial"/>
                  <w:szCs w:val="18"/>
                </w:rPr>
                <w:t>CM</w:t>
              </w:r>
            </w:ins>
          </w:p>
        </w:tc>
        <w:tc>
          <w:tcPr>
            <w:tcW w:w="1167" w:type="dxa"/>
            <w:tcPrChange w:id="9475" w:author="28.541_CR0291R1_(Rel-16)_SON_5G" w:date="2020-06-29T12:33:00Z">
              <w:tcPr>
                <w:tcW w:w="1167" w:type="dxa"/>
              </w:tcPr>
            </w:tcPrChange>
          </w:tcPr>
          <w:p w:rsidR="00926DDF" w:rsidRDefault="00926DDF" w:rsidP="0079303C">
            <w:pPr>
              <w:pStyle w:val="TAL"/>
              <w:jc w:val="center"/>
              <w:rPr>
                <w:ins w:id="9476" w:author="28.541_CR0291R1_(Rel-16)_SON_5G" w:date="2020-06-29T12:32:00Z"/>
                <w:rFonts w:cs="Arial"/>
                <w:lang w:eastAsia="zh-CN"/>
              </w:rPr>
            </w:pPr>
            <w:ins w:id="9477" w:author="28.541_CR0291R1_(Rel-16)_SON_5G" w:date="2020-06-29T12:32:00Z">
              <w:r>
                <w:rPr>
                  <w:rFonts w:cs="Arial"/>
                  <w:szCs w:val="18"/>
                </w:rPr>
                <w:t>T</w:t>
              </w:r>
            </w:ins>
          </w:p>
        </w:tc>
        <w:tc>
          <w:tcPr>
            <w:tcW w:w="1077" w:type="dxa"/>
            <w:tcPrChange w:id="9478" w:author="28.541_CR0291R1_(Rel-16)_SON_5G" w:date="2020-06-29T12:33:00Z">
              <w:tcPr>
                <w:tcW w:w="1077" w:type="dxa"/>
              </w:tcPr>
            </w:tcPrChange>
          </w:tcPr>
          <w:p w:rsidR="00926DDF" w:rsidRDefault="00926DDF" w:rsidP="0079303C">
            <w:pPr>
              <w:pStyle w:val="TAL"/>
              <w:jc w:val="center"/>
              <w:rPr>
                <w:ins w:id="9479" w:author="28.541_CR0291R1_(Rel-16)_SON_5G" w:date="2020-06-29T12:32:00Z"/>
                <w:rFonts w:cs="Arial"/>
                <w:lang w:eastAsia="zh-CN"/>
              </w:rPr>
            </w:pPr>
            <w:ins w:id="9480" w:author="28.541_CR0291R1_(Rel-16)_SON_5G" w:date="2020-06-29T12:32:00Z">
              <w:r>
                <w:rPr>
                  <w:rFonts w:cs="Arial"/>
                  <w:szCs w:val="18"/>
                </w:rPr>
                <w:t>T</w:t>
              </w:r>
            </w:ins>
          </w:p>
        </w:tc>
        <w:tc>
          <w:tcPr>
            <w:tcW w:w="1117" w:type="dxa"/>
            <w:tcPrChange w:id="9481" w:author="28.541_CR0291R1_(Rel-16)_SON_5G" w:date="2020-06-29T12:33:00Z">
              <w:tcPr>
                <w:tcW w:w="1117" w:type="dxa"/>
              </w:tcPr>
            </w:tcPrChange>
          </w:tcPr>
          <w:p w:rsidR="00926DDF" w:rsidRDefault="00926DDF" w:rsidP="0079303C">
            <w:pPr>
              <w:pStyle w:val="TAL"/>
              <w:jc w:val="center"/>
              <w:rPr>
                <w:ins w:id="9482" w:author="28.541_CR0291R1_(Rel-16)_SON_5G" w:date="2020-06-29T12:32:00Z"/>
                <w:rFonts w:cs="Arial"/>
                <w:lang w:eastAsia="zh-CN"/>
              </w:rPr>
            </w:pPr>
            <w:ins w:id="9483" w:author="28.541_CR0291R1_(Rel-16)_SON_5G" w:date="2020-06-29T12:32:00Z">
              <w:r>
                <w:rPr>
                  <w:rFonts w:cs="Arial"/>
                  <w:szCs w:val="18"/>
                  <w:lang w:eastAsia="zh-CN"/>
                </w:rPr>
                <w:t>F</w:t>
              </w:r>
            </w:ins>
          </w:p>
        </w:tc>
        <w:tc>
          <w:tcPr>
            <w:tcW w:w="1237" w:type="dxa"/>
            <w:tcPrChange w:id="9484" w:author="28.541_CR0291R1_(Rel-16)_SON_5G" w:date="2020-06-29T12:33:00Z">
              <w:tcPr>
                <w:tcW w:w="1237" w:type="dxa"/>
              </w:tcPr>
            </w:tcPrChange>
          </w:tcPr>
          <w:p w:rsidR="00926DDF" w:rsidRDefault="00926DDF" w:rsidP="0079303C">
            <w:pPr>
              <w:pStyle w:val="TAL"/>
              <w:jc w:val="center"/>
              <w:rPr>
                <w:ins w:id="9485" w:author="28.541_CR0291R1_(Rel-16)_SON_5G" w:date="2020-06-29T12:32:00Z"/>
                <w:rFonts w:cs="Arial"/>
                <w:lang w:eastAsia="zh-CN"/>
              </w:rPr>
            </w:pPr>
            <w:ins w:id="9486" w:author="28.541_CR0291R1_(Rel-16)_SON_5G" w:date="2020-06-29T12:32:00Z">
              <w:r>
                <w:rPr>
                  <w:rFonts w:cs="Arial"/>
                  <w:szCs w:val="18"/>
                  <w:lang w:eastAsia="zh-CN"/>
                </w:rPr>
                <w:t>T</w:t>
              </w:r>
            </w:ins>
          </w:p>
        </w:tc>
      </w:tr>
      <w:tr w:rsidR="00926DDF" w:rsidTr="00926DDF">
        <w:trPr>
          <w:cantSplit/>
          <w:jc w:val="center"/>
          <w:ins w:id="9487" w:author="28.541_CR0291R1_(Rel-16)_SON_5G" w:date="2020-06-29T12:32:00Z"/>
          <w:trPrChange w:id="9488" w:author="28.541_CR0291R1_(Rel-16)_SON_5G" w:date="2020-06-29T12:33:00Z">
            <w:trPr>
              <w:cantSplit/>
              <w:jc w:val="center"/>
            </w:trPr>
          </w:trPrChange>
        </w:trPr>
        <w:tc>
          <w:tcPr>
            <w:tcW w:w="4856" w:type="dxa"/>
            <w:tcPrChange w:id="9489" w:author="28.541_CR0291R1_(Rel-16)_SON_5G" w:date="2020-06-29T12:33:00Z">
              <w:tcPr>
                <w:tcW w:w="5076" w:type="dxa"/>
              </w:tcPr>
            </w:tcPrChange>
          </w:tcPr>
          <w:p w:rsidR="00926DDF" w:rsidRDefault="00926DDF" w:rsidP="0079303C">
            <w:pPr>
              <w:pStyle w:val="TAL"/>
              <w:rPr>
                <w:ins w:id="9490" w:author="28.541_CR0291R1_(Rel-16)_SON_5G" w:date="2020-06-29T12:32:00Z"/>
                <w:rFonts w:ascii="Courier New" w:hAnsi="Courier New" w:cs="Courier New"/>
              </w:rPr>
            </w:pPr>
            <w:ins w:id="9491" w:author="28.541_CR0291R1_(Rel-16)_SON_5G" w:date="2020-06-29T12:32:00Z">
              <w:r>
                <w:rPr>
                  <w:rFonts w:ascii="Courier New" w:hAnsi="Courier New" w:cs="Courier New"/>
                </w:rPr>
                <w:t>interRatEsDeactivationCandidateCellParameters</w:t>
              </w:r>
            </w:ins>
          </w:p>
        </w:tc>
        <w:tc>
          <w:tcPr>
            <w:tcW w:w="947" w:type="dxa"/>
            <w:tcPrChange w:id="9492" w:author="28.541_CR0291R1_(Rel-16)_SON_5G" w:date="2020-06-29T12:33:00Z">
              <w:tcPr>
                <w:tcW w:w="1044" w:type="dxa"/>
              </w:tcPr>
            </w:tcPrChange>
          </w:tcPr>
          <w:p w:rsidR="00926DDF" w:rsidRDefault="00926DDF" w:rsidP="0079303C">
            <w:pPr>
              <w:pStyle w:val="TAL"/>
              <w:jc w:val="center"/>
              <w:rPr>
                <w:ins w:id="9493" w:author="28.541_CR0291R1_(Rel-16)_SON_5G" w:date="2020-06-29T12:32:00Z"/>
                <w:rFonts w:cs="Arial"/>
                <w:lang w:eastAsia="zh-CN"/>
              </w:rPr>
            </w:pPr>
            <w:ins w:id="9494" w:author="28.541_CR0291R1_(Rel-16)_SON_5G" w:date="2020-06-29T12:32:00Z">
              <w:r>
                <w:rPr>
                  <w:rFonts w:cs="Arial" w:hint="eastAsia"/>
                  <w:szCs w:val="18"/>
                  <w:lang w:eastAsia="zh-CN"/>
                </w:rPr>
                <w:t>CM</w:t>
              </w:r>
            </w:ins>
          </w:p>
        </w:tc>
        <w:tc>
          <w:tcPr>
            <w:tcW w:w="1167" w:type="dxa"/>
            <w:tcPrChange w:id="9495" w:author="28.541_CR0291R1_(Rel-16)_SON_5G" w:date="2020-06-29T12:33:00Z">
              <w:tcPr>
                <w:tcW w:w="1167" w:type="dxa"/>
              </w:tcPr>
            </w:tcPrChange>
          </w:tcPr>
          <w:p w:rsidR="00926DDF" w:rsidRDefault="00926DDF" w:rsidP="0079303C">
            <w:pPr>
              <w:pStyle w:val="TAL"/>
              <w:jc w:val="center"/>
              <w:rPr>
                <w:ins w:id="9496" w:author="28.541_CR0291R1_(Rel-16)_SON_5G" w:date="2020-06-29T12:32:00Z"/>
                <w:rFonts w:cs="Arial"/>
                <w:lang w:eastAsia="zh-CN"/>
              </w:rPr>
            </w:pPr>
            <w:ins w:id="9497" w:author="28.541_CR0291R1_(Rel-16)_SON_5G" w:date="2020-06-29T12:32:00Z">
              <w:r>
                <w:rPr>
                  <w:rFonts w:cs="Arial"/>
                  <w:szCs w:val="18"/>
                  <w:lang w:eastAsia="zh-CN"/>
                </w:rPr>
                <w:t>T</w:t>
              </w:r>
            </w:ins>
          </w:p>
        </w:tc>
        <w:tc>
          <w:tcPr>
            <w:tcW w:w="1077" w:type="dxa"/>
            <w:tcPrChange w:id="9498" w:author="28.541_CR0291R1_(Rel-16)_SON_5G" w:date="2020-06-29T12:33:00Z">
              <w:tcPr>
                <w:tcW w:w="1077" w:type="dxa"/>
              </w:tcPr>
            </w:tcPrChange>
          </w:tcPr>
          <w:p w:rsidR="00926DDF" w:rsidRDefault="00926DDF" w:rsidP="0079303C">
            <w:pPr>
              <w:pStyle w:val="TAL"/>
              <w:jc w:val="center"/>
              <w:rPr>
                <w:ins w:id="9499" w:author="28.541_CR0291R1_(Rel-16)_SON_5G" w:date="2020-06-29T12:32:00Z"/>
                <w:rFonts w:cs="Arial"/>
                <w:lang w:eastAsia="zh-CN"/>
              </w:rPr>
            </w:pPr>
            <w:ins w:id="9500" w:author="28.541_CR0291R1_(Rel-16)_SON_5G" w:date="2020-06-29T12:32:00Z">
              <w:r>
                <w:rPr>
                  <w:rFonts w:cs="Arial"/>
                  <w:szCs w:val="18"/>
                  <w:lang w:eastAsia="zh-CN"/>
                </w:rPr>
                <w:t>T</w:t>
              </w:r>
            </w:ins>
          </w:p>
        </w:tc>
        <w:tc>
          <w:tcPr>
            <w:tcW w:w="1117" w:type="dxa"/>
            <w:tcPrChange w:id="9501" w:author="28.541_CR0291R1_(Rel-16)_SON_5G" w:date="2020-06-29T12:33:00Z">
              <w:tcPr>
                <w:tcW w:w="1117" w:type="dxa"/>
              </w:tcPr>
            </w:tcPrChange>
          </w:tcPr>
          <w:p w:rsidR="00926DDF" w:rsidRDefault="00926DDF" w:rsidP="0079303C">
            <w:pPr>
              <w:pStyle w:val="TAL"/>
              <w:jc w:val="center"/>
              <w:rPr>
                <w:ins w:id="9502" w:author="28.541_CR0291R1_(Rel-16)_SON_5G" w:date="2020-06-29T12:32:00Z"/>
                <w:rFonts w:cs="Arial"/>
                <w:lang w:eastAsia="zh-CN"/>
              </w:rPr>
            </w:pPr>
            <w:ins w:id="9503" w:author="28.541_CR0291R1_(Rel-16)_SON_5G" w:date="2020-06-29T12:32:00Z">
              <w:r>
                <w:rPr>
                  <w:rFonts w:cs="Arial"/>
                  <w:szCs w:val="18"/>
                  <w:lang w:eastAsia="zh-CN"/>
                </w:rPr>
                <w:t>F</w:t>
              </w:r>
            </w:ins>
          </w:p>
        </w:tc>
        <w:tc>
          <w:tcPr>
            <w:tcW w:w="1237" w:type="dxa"/>
            <w:tcPrChange w:id="9504" w:author="28.541_CR0291R1_(Rel-16)_SON_5G" w:date="2020-06-29T12:33:00Z">
              <w:tcPr>
                <w:tcW w:w="1237" w:type="dxa"/>
              </w:tcPr>
            </w:tcPrChange>
          </w:tcPr>
          <w:p w:rsidR="00926DDF" w:rsidRDefault="00926DDF" w:rsidP="0079303C">
            <w:pPr>
              <w:pStyle w:val="TAL"/>
              <w:jc w:val="center"/>
              <w:rPr>
                <w:ins w:id="9505" w:author="28.541_CR0291R1_(Rel-16)_SON_5G" w:date="2020-06-29T12:32:00Z"/>
                <w:rFonts w:cs="Arial"/>
                <w:lang w:eastAsia="zh-CN"/>
              </w:rPr>
            </w:pPr>
            <w:ins w:id="9506" w:author="28.541_CR0291R1_(Rel-16)_SON_5G" w:date="2020-06-29T12:32:00Z">
              <w:r>
                <w:rPr>
                  <w:rFonts w:cs="Arial"/>
                  <w:szCs w:val="18"/>
                  <w:lang w:eastAsia="zh-CN"/>
                </w:rPr>
                <w:t>T</w:t>
              </w:r>
            </w:ins>
          </w:p>
        </w:tc>
      </w:tr>
      <w:tr w:rsidR="00926DDF" w:rsidTr="00926DDF">
        <w:trPr>
          <w:cantSplit/>
          <w:jc w:val="center"/>
          <w:ins w:id="9507" w:author="28.541_CR0291R1_(Rel-16)_SON_5G" w:date="2020-06-29T12:32:00Z"/>
          <w:trPrChange w:id="9508" w:author="28.541_CR0291R1_(Rel-16)_SON_5G" w:date="2020-06-29T12:33:00Z">
            <w:trPr>
              <w:cantSplit/>
              <w:jc w:val="center"/>
            </w:trPr>
          </w:trPrChange>
        </w:trPr>
        <w:tc>
          <w:tcPr>
            <w:tcW w:w="4856" w:type="dxa"/>
            <w:tcPrChange w:id="9509" w:author="28.541_CR0291R1_(Rel-16)_SON_5G" w:date="2020-06-29T12:33:00Z">
              <w:tcPr>
                <w:tcW w:w="5076" w:type="dxa"/>
              </w:tcPr>
            </w:tcPrChange>
          </w:tcPr>
          <w:p w:rsidR="00926DDF" w:rsidRDefault="00926DDF" w:rsidP="0079303C">
            <w:pPr>
              <w:pStyle w:val="TAL"/>
              <w:rPr>
                <w:ins w:id="9510" w:author="28.541_CR0291R1_(Rel-16)_SON_5G" w:date="2020-06-29T12:32:00Z"/>
                <w:rFonts w:ascii="Courier New" w:hAnsi="Courier New" w:cs="Courier New"/>
              </w:rPr>
            </w:pPr>
            <w:ins w:id="9511" w:author="28.541_CR0291R1_(Rel-16)_SON_5G" w:date="2020-06-29T12:32:00Z">
              <w:r>
                <w:rPr>
                  <w:rFonts w:ascii="Courier New" w:hAnsi="Courier New" w:cs="Courier New"/>
                </w:rPr>
                <w:t>energySavingState</w:t>
              </w:r>
            </w:ins>
          </w:p>
        </w:tc>
        <w:tc>
          <w:tcPr>
            <w:tcW w:w="947" w:type="dxa"/>
            <w:tcPrChange w:id="9512" w:author="28.541_CR0291R1_(Rel-16)_SON_5G" w:date="2020-06-29T12:33:00Z">
              <w:tcPr>
                <w:tcW w:w="1044" w:type="dxa"/>
              </w:tcPr>
            </w:tcPrChange>
          </w:tcPr>
          <w:p w:rsidR="00926DDF" w:rsidRDefault="00926DDF" w:rsidP="0079303C">
            <w:pPr>
              <w:pStyle w:val="TAL"/>
              <w:jc w:val="center"/>
              <w:rPr>
                <w:ins w:id="9513" w:author="28.541_CR0291R1_(Rel-16)_SON_5G" w:date="2020-06-29T12:32:00Z"/>
                <w:rFonts w:cs="Arial"/>
                <w:lang w:eastAsia="zh-CN"/>
              </w:rPr>
            </w:pPr>
            <w:ins w:id="9514" w:author="28.541_CR0291R1_(Rel-16)_SON_5G" w:date="2020-06-29T12:32:00Z">
              <w:r>
                <w:rPr>
                  <w:rFonts w:cs="Arial"/>
                  <w:szCs w:val="18"/>
                </w:rPr>
                <w:t>M</w:t>
              </w:r>
            </w:ins>
          </w:p>
        </w:tc>
        <w:tc>
          <w:tcPr>
            <w:tcW w:w="1167" w:type="dxa"/>
            <w:tcPrChange w:id="9515" w:author="28.541_CR0291R1_(Rel-16)_SON_5G" w:date="2020-06-29T12:33:00Z">
              <w:tcPr>
                <w:tcW w:w="1167" w:type="dxa"/>
              </w:tcPr>
            </w:tcPrChange>
          </w:tcPr>
          <w:p w:rsidR="00926DDF" w:rsidRDefault="00926DDF" w:rsidP="0079303C">
            <w:pPr>
              <w:pStyle w:val="TAL"/>
              <w:jc w:val="center"/>
              <w:rPr>
                <w:ins w:id="9516" w:author="28.541_CR0291R1_(Rel-16)_SON_5G" w:date="2020-06-29T12:32:00Z"/>
                <w:rFonts w:cs="Arial"/>
                <w:lang w:eastAsia="zh-CN"/>
              </w:rPr>
            </w:pPr>
            <w:ins w:id="9517" w:author="28.541_CR0291R1_(Rel-16)_SON_5G" w:date="2020-06-29T12:32:00Z">
              <w:r>
                <w:rPr>
                  <w:rFonts w:cs="Arial"/>
                  <w:szCs w:val="18"/>
                </w:rPr>
                <w:t>T</w:t>
              </w:r>
            </w:ins>
          </w:p>
        </w:tc>
        <w:tc>
          <w:tcPr>
            <w:tcW w:w="1077" w:type="dxa"/>
            <w:tcPrChange w:id="9518" w:author="28.541_CR0291R1_(Rel-16)_SON_5G" w:date="2020-06-29T12:33:00Z">
              <w:tcPr>
                <w:tcW w:w="1077" w:type="dxa"/>
              </w:tcPr>
            </w:tcPrChange>
          </w:tcPr>
          <w:p w:rsidR="00926DDF" w:rsidRDefault="00926DDF" w:rsidP="0079303C">
            <w:pPr>
              <w:pStyle w:val="TAL"/>
              <w:jc w:val="center"/>
              <w:rPr>
                <w:ins w:id="9519" w:author="28.541_CR0291R1_(Rel-16)_SON_5G" w:date="2020-06-29T12:32:00Z"/>
                <w:rFonts w:cs="Arial"/>
                <w:lang w:eastAsia="zh-CN"/>
              </w:rPr>
            </w:pPr>
            <w:ins w:id="9520" w:author="28.541_CR0291R1_(Rel-16)_SON_5G" w:date="2020-06-29T12:32:00Z">
              <w:r>
                <w:rPr>
                  <w:rFonts w:cs="Arial"/>
                  <w:szCs w:val="18"/>
                </w:rPr>
                <w:t>F</w:t>
              </w:r>
            </w:ins>
          </w:p>
        </w:tc>
        <w:tc>
          <w:tcPr>
            <w:tcW w:w="1117" w:type="dxa"/>
            <w:tcPrChange w:id="9521" w:author="28.541_CR0291R1_(Rel-16)_SON_5G" w:date="2020-06-29T12:33:00Z">
              <w:tcPr>
                <w:tcW w:w="1117" w:type="dxa"/>
              </w:tcPr>
            </w:tcPrChange>
          </w:tcPr>
          <w:p w:rsidR="00926DDF" w:rsidRDefault="00926DDF" w:rsidP="0079303C">
            <w:pPr>
              <w:pStyle w:val="TAL"/>
              <w:jc w:val="center"/>
              <w:rPr>
                <w:ins w:id="9522" w:author="28.541_CR0291R1_(Rel-16)_SON_5G" w:date="2020-06-29T12:32:00Z"/>
                <w:rFonts w:cs="Arial"/>
                <w:lang w:eastAsia="zh-CN"/>
              </w:rPr>
            </w:pPr>
            <w:ins w:id="9523" w:author="28.541_CR0291R1_(Rel-16)_SON_5G" w:date="2020-06-29T12:32:00Z">
              <w:r>
                <w:rPr>
                  <w:rFonts w:cs="Arial"/>
                  <w:szCs w:val="18"/>
                  <w:lang w:eastAsia="zh-CN"/>
                </w:rPr>
                <w:t>F</w:t>
              </w:r>
            </w:ins>
          </w:p>
        </w:tc>
        <w:tc>
          <w:tcPr>
            <w:tcW w:w="1237" w:type="dxa"/>
            <w:tcPrChange w:id="9524" w:author="28.541_CR0291R1_(Rel-16)_SON_5G" w:date="2020-06-29T12:33:00Z">
              <w:tcPr>
                <w:tcW w:w="1237" w:type="dxa"/>
              </w:tcPr>
            </w:tcPrChange>
          </w:tcPr>
          <w:p w:rsidR="00926DDF" w:rsidRDefault="00926DDF" w:rsidP="0079303C">
            <w:pPr>
              <w:pStyle w:val="TAL"/>
              <w:jc w:val="center"/>
              <w:rPr>
                <w:ins w:id="9525" w:author="28.541_CR0291R1_(Rel-16)_SON_5G" w:date="2020-06-29T12:32:00Z"/>
                <w:rFonts w:cs="Arial"/>
                <w:lang w:eastAsia="zh-CN"/>
              </w:rPr>
            </w:pPr>
            <w:ins w:id="9526" w:author="28.541_CR0291R1_(Rel-16)_SON_5G" w:date="2020-06-29T12:32:00Z">
              <w:r>
                <w:rPr>
                  <w:rFonts w:cs="Arial"/>
                  <w:szCs w:val="18"/>
                  <w:lang w:eastAsia="zh-CN"/>
                </w:rPr>
                <w:t>T</w:t>
              </w:r>
            </w:ins>
          </w:p>
        </w:tc>
      </w:tr>
      <w:tr w:rsidR="00926DDF" w:rsidTr="00926DDF">
        <w:trPr>
          <w:cantSplit/>
          <w:jc w:val="center"/>
          <w:ins w:id="9527" w:author="28.541_CR0291R1_(Rel-16)_SON_5G" w:date="2020-06-29T12:32:00Z"/>
          <w:trPrChange w:id="9528" w:author="28.541_CR0291R1_(Rel-16)_SON_5G" w:date="2020-06-29T12:33:00Z">
            <w:trPr>
              <w:cantSplit/>
              <w:jc w:val="center"/>
            </w:trPr>
          </w:trPrChange>
        </w:trPr>
        <w:tc>
          <w:tcPr>
            <w:tcW w:w="4856" w:type="dxa"/>
            <w:tcPrChange w:id="9529" w:author="28.541_CR0291R1_(Rel-16)_SON_5G" w:date="2020-06-29T12:33:00Z">
              <w:tcPr>
                <w:tcW w:w="5076" w:type="dxa"/>
              </w:tcPr>
            </w:tcPrChange>
          </w:tcPr>
          <w:p w:rsidR="00926DDF" w:rsidRDefault="00926DDF" w:rsidP="0079303C">
            <w:pPr>
              <w:pStyle w:val="TAL"/>
              <w:rPr>
                <w:ins w:id="9530" w:author="28.541_CR0291R1_(Rel-16)_SON_5G" w:date="2020-06-29T12:32:00Z"/>
                <w:rFonts w:ascii="Courier New" w:hAnsi="Courier New" w:cs="Courier New"/>
              </w:rPr>
            </w:pPr>
            <w:ins w:id="9531" w:author="28.541_CR0291R1_(Rel-16)_SON_5G" w:date="2020-06-29T12:32:00Z">
              <w:r>
                <w:rPr>
                  <w:rFonts w:ascii="Courier New" w:hAnsi="Courier New" w:cs="Courier New"/>
                </w:rPr>
                <w:t>isProbingCapable</w:t>
              </w:r>
            </w:ins>
          </w:p>
        </w:tc>
        <w:tc>
          <w:tcPr>
            <w:tcW w:w="947" w:type="dxa"/>
            <w:tcPrChange w:id="9532" w:author="28.541_CR0291R1_(Rel-16)_SON_5G" w:date="2020-06-29T12:33:00Z">
              <w:tcPr>
                <w:tcW w:w="1044" w:type="dxa"/>
              </w:tcPr>
            </w:tcPrChange>
          </w:tcPr>
          <w:p w:rsidR="00926DDF" w:rsidRDefault="00926DDF" w:rsidP="0079303C">
            <w:pPr>
              <w:pStyle w:val="TAL"/>
              <w:jc w:val="center"/>
              <w:rPr>
                <w:ins w:id="9533" w:author="28.541_CR0291R1_(Rel-16)_SON_5G" w:date="2020-06-29T12:32:00Z"/>
                <w:rFonts w:cs="Arial"/>
                <w:lang w:eastAsia="zh-CN"/>
              </w:rPr>
            </w:pPr>
            <w:ins w:id="9534" w:author="28.541_CR0291R1_(Rel-16)_SON_5G" w:date="2020-06-29T12:32:00Z">
              <w:r>
                <w:rPr>
                  <w:rFonts w:cs="Arial" w:hint="eastAsia"/>
                  <w:szCs w:val="18"/>
                  <w:lang w:eastAsia="zh-CN"/>
                </w:rPr>
                <w:t>O</w:t>
              </w:r>
            </w:ins>
          </w:p>
        </w:tc>
        <w:tc>
          <w:tcPr>
            <w:tcW w:w="1167" w:type="dxa"/>
            <w:tcPrChange w:id="9535" w:author="28.541_CR0291R1_(Rel-16)_SON_5G" w:date="2020-06-29T12:33:00Z">
              <w:tcPr>
                <w:tcW w:w="1167" w:type="dxa"/>
              </w:tcPr>
            </w:tcPrChange>
          </w:tcPr>
          <w:p w:rsidR="00926DDF" w:rsidRDefault="00926DDF" w:rsidP="0079303C">
            <w:pPr>
              <w:pStyle w:val="TAL"/>
              <w:jc w:val="center"/>
              <w:rPr>
                <w:ins w:id="9536" w:author="28.541_CR0291R1_(Rel-16)_SON_5G" w:date="2020-06-29T12:32:00Z"/>
                <w:rFonts w:cs="Arial"/>
                <w:lang w:eastAsia="zh-CN"/>
              </w:rPr>
            </w:pPr>
            <w:ins w:id="9537" w:author="28.541_CR0291R1_(Rel-16)_SON_5G" w:date="2020-06-29T12:32:00Z">
              <w:r>
                <w:rPr>
                  <w:rFonts w:cs="Arial"/>
                  <w:szCs w:val="18"/>
                  <w:lang w:eastAsia="zh-CN"/>
                </w:rPr>
                <w:t>T</w:t>
              </w:r>
            </w:ins>
          </w:p>
        </w:tc>
        <w:tc>
          <w:tcPr>
            <w:tcW w:w="1077" w:type="dxa"/>
            <w:tcPrChange w:id="9538" w:author="28.541_CR0291R1_(Rel-16)_SON_5G" w:date="2020-06-29T12:33:00Z">
              <w:tcPr>
                <w:tcW w:w="1077" w:type="dxa"/>
              </w:tcPr>
            </w:tcPrChange>
          </w:tcPr>
          <w:p w:rsidR="00926DDF" w:rsidRDefault="00926DDF" w:rsidP="0079303C">
            <w:pPr>
              <w:pStyle w:val="TAL"/>
              <w:jc w:val="center"/>
              <w:rPr>
                <w:ins w:id="9539" w:author="28.541_CR0291R1_(Rel-16)_SON_5G" w:date="2020-06-29T12:32:00Z"/>
                <w:rFonts w:cs="Arial"/>
                <w:lang w:eastAsia="zh-CN"/>
              </w:rPr>
            </w:pPr>
            <w:ins w:id="9540" w:author="28.541_CR0291R1_(Rel-16)_SON_5G" w:date="2020-06-29T12:32:00Z">
              <w:r>
                <w:rPr>
                  <w:rFonts w:cs="Arial"/>
                  <w:szCs w:val="18"/>
                  <w:lang w:eastAsia="zh-CN"/>
                </w:rPr>
                <w:t>F</w:t>
              </w:r>
            </w:ins>
          </w:p>
        </w:tc>
        <w:tc>
          <w:tcPr>
            <w:tcW w:w="1117" w:type="dxa"/>
            <w:tcPrChange w:id="9541" w:author="28.541_CR0291R1_(Rel-16)_SON_5G" w:date="2020-06-29T12:33:00Z">
              <w:tcPr>
                <w:tcW w:w="1117" w:type="dxa"/>
              </w:tcPr>
            </w:tcPrChange>
          </w:tcPr>
          <w:p w:rsidR="00926DDF" w:rsidRDefault="00926DDF" w:rsidP="0079303C">
            <w:pPr>
              <w:pStyle w:val="TAL"/>
              <w:jc w:val="center"/>
              <w:rPr>
                <w:ins w:id="9542" w:author="28.541_CR0291R1_(Rel-16)_SON_5G" w:date="2020-06-29T12:32:00Z"/>
                <w:rFonts w:cs="Arial"/>
                <w:lang w:eastAsia="zh-CN"/>
              </w:rPr>
            </w:pPr>
            <w:ins w:id="9543" w:author="28.541_CR0291R1_(Rel-16)_SON_5G" w:date="2020-06-29T12:32:00Z">
              <w:r>
                <w:rPr>
                  <w:rFonts w:cs="Arial"/>
                  <w:szCs w:val="18"/>
                  <w:lang w:eastAsia="zh-CN"/>
                </w:rPr>
                <w:t>F</w:t>
              </w:r>
            </w:ins>
          </w:p>
        </w:tc>
        <w:tc>
          <w:tcPr>
            <w:tcW w:w="1237" w:type="dxa"/>
            <w:tcPrChange w:id="9544" w:author="28.541_CR0291R1_(Rel-16)_SON_5G" w:date="2020-06-29T12:33:00Z">
              <w:tcPr>
                <w:tcW w:w="1237" w:type="dxa"/>
              </w:tcPr>
            </w:tcPrChange>
          </w:tcPr>
          <w:p w:rsidR="00926DDF" w:rsidRDefault="00926DDF" w:rsidP="0079303C">
            <w:pPr>
              <w:pStyle w:val="TAL"/>
              <w:jc w:val="center"/>
              <w:rPr>
                <w:ins w:id="9545" w:author="28.541_CR0291R1_(Rel-16)_SON_5G" w:date="2020-06-29T12:32:00Z"/>
                <w:rFonts w:cs="Arial"/>
                <w:lang w:eastAsia="zh-CN"/>
              </w:rPr>
            </w:pPr>
            <w:ins w:id="9546" w:author="28.541_CR0291R1_(Rel-16)_SON_5G" w:date="2020-06-29T12:32:00Z">
              <w:r>
                <w:rPr>
                  <w:rFonts w:cs="Arial"/>
                  <w:szCs w:val="18"/>
                  <w:lang w:eastAsia="zh-CN"/>
                </w:rPr>
                <w:t>T</w:t>
              </w:r>
            </w:ins>
          </w:p>
        </w:tc>
      </w:tr>
    </w:tbl>
    <w:p w:rsidR="00926DDF" w:rsidRDefault="00926DDF" w:rsidP="00926DDF">
      <w:pPr>
        <w:rPr>
          <w:ins w:id="9547" w:author="28.541_CR0291R1_(Rel-16)_SON_5G" w:date="2020-06-29T12:32:00Z"/>
        </w:rPr>
      </w:pPr>
    </w:p>
    <w:p w:rsidR="00926DDF" w:rsidRDefault="00926DDF" w:rsidP="00926DDF">
      <w:pPr>
        <w:pStyle w:val="Heading4"/>
        <w:rPr>
          <w:ins w:id="9548" w:author="28.541_CR0291R1_(Rel-16)_SON_5G" w:date="2020-06-29T12:32:00Z"/>
        </w:rPr>
      </w:pPr>
      <w:bookmarkStart w:id="9549" w:name="_Toc44341200"/>
      <w:ins w:id="9550" w:author="28.541_CR0291R1_(Rel-16)_SON_5G" w:date="2020-06-29T12:32:00Z">
        <w:r>
          <w:lastRenderedPageBreak/>
          <w:t>4.3.</w:t>
        </w:r>
      </w:ins>
      <w:ins w:id="9551" w:author="28.541_CR0291R1_(Rel-16)_SON_5G" w:date="2020-06-29T12:33:00Z">
        <w:r>
          <w:t>58</w:t>
        </w:r>
      </w:ins>
      <w:ins w:id="9552" w:author="28.541_CR0291R1_(Rel-16)_SON_5G" w:date="2020-06-29T12:32:00Z">
        <w:r>
          <w:t>.3</w:t>
        </w:r>
        <w:r>
          <w:tab/>
          <w:t>Attribute constraints</w:t>
        </w:r>
        <w:bookmarkEnd w:id="9549"/>
      </w:ins>
    </w:p>
    <w:tbl>
      <w:tblPr>
        <w:tblW w:w="0" w:type="auto"/>
        <w:jc w:val="center"/>
        <w:tblLook w:val="01E0" w:firstRow="1" w:lastRow="1" w:firstColumn="1" w:lastColumn="1" w:noHBand="0" w:noVBand="0"/>
      </w:tblPr>
      <w:tblGrid>
        <w:gridCol w:w="6225"/>
        <w:gridCol w:w="3632"/>
      </w:tblGrid>
      <w:tr w:rsidR="00926DDF" w:rsidTr="0079303C">
        <w:trPr>
          <w:jc w:val="center"/>
          <w:ins w:id="9553" w:author="28.541_CR0291R1_(Rel-16)_SON_5G" w:date="2020-06-29T12:32:00Z"/>
        </w:trPr>
        <w:tc>
          <w:tcPr>
            <w:tcW w:w="0" w:type="auto"/>
            <w:tcBorders>
              <w:top w:val="single" w:sz="4" w:space="0" w:color="auto"/>
              <w:left w:val="single" w:sz="4" w:space="0" w:color="auto"/>
              <w:bottom w:val="single" w:sz="4" w:space="0" w:color="auto"/>
              <w:right w:val="single" w:sz="4" w:space="0" w:color="auto"/>
            </w:tcBorders>
            <w:shd w:val="clear" w:color="auto" w:fill="D9D9D9"/>
          </w:tcPr>
          <w:p w:rsidR="00926DDF" w:rsidRDefault="00926DDF" w:rsidP="0079303C">
            <w:pPr>
              <w:pStyle w:val="TAH"/>
              <w:rPr>
                <w:ins w:id="9554" w:author="28.541_CR0291R1_(Rel-16)_SON_5G" w:date="2020-06-29T12:32:00Z"/>
              </w:rPr>
            </w:pPr>
            <w:ins w:id="9555" w:author="28.541_CR0291R1_(Rel-16)_SON_5G" w:date="2020-06-29T12:32:00Z">
              <w:r>
                <w:t>Name</w:t>
              </w:r>
            </w:ins>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926DDF" w:rsidRDefault="00926DDF" w:rsidP="0079303C">
            <w:pPr>
              <w:pStyle w:val="TAH"/>
              <w:rPr>
                <w:ins w:id="9556" w:author="28.541_CR0291R1_(Rel-16)_SON_5G" w:date="2020-06-29T12:32:00Z"/>
              </w:rPr>
            </w:pPr>
            <w:ins w:id="9557" w:author="28.541_CR0291R1_(Rel-16)_SON_5G" w:date="2020-06-29T12:32:00Z">
              <w:r>
                <w:t>Definition</w:t>
              </w:r>
            </w:ins>
          </w:p>
        </w:tc>
      </w:tr>
      <w:tr w:rsidR="00926DDF" w:rsidTr="0079303C">
        <w:trPr>
          <w:jc w:val="center"/>
          <w:ins w:id="9558" w:author="28.541_CR0291R1_(Rel-16)_SON_5G" w:date="2020-06-29T12:32:00Z"/>
        </w:trPr>
        <w:tc>
          <w:tcPr>
            <w:tcW w:w="0" w:type="auto"/>
            <w:tcBorders>
              <w:top w:val="single" w:sz="4" w:space="0" w:color="auto"/>
              <w:left w:val="single" w:sz="4" w:space="0" w:color="auto"/>
              <w:bottom w:val="single" w:sz="4" w:space="0" w:color="auto"/>
              <w:right w:val="single" w:sz="4" w:space="0" w:color="auto"/>
            </w:tcBorders>
          </w:tcPr>
          <w:p w:rsidR="00926DDF" w:rsidRDefault="00926DDF" w:rsidP="0079303C">
            <w:pPr>
              <w:pStyle w:val="TAL"/>
              <w:rPr>
                <w:ins w:id="9559" w:author="28.541_CR0291R1_(Rel-16)_SON_5G" w:date="2020-06-29T12:32:00Z"/>
                <w:rFonts w:ascii="Courier" w:hAnsi="Courier"/>
                <w:lang w:eastAsia="zh-CN"/>
              </w:rPr>
            </w:pPr>
            <w:ins w:id="9560" w:author="28.541_CR0291R1_(Rel-16)_SON_5G" w:date="2020-06-29T12:32:00Z">
              <w:r>
                <w:rPr>
                  <w:rFonts w:ascii="Courier New" w:hAnsi="Courier New" w:cs="Courier New"/>
                </w:rPr>
                <w:t>intraRatE</w:t>
              </w:r>
              <w:r w:rsidRPr="005842EC">
                <w:rPr>
                  <w:rFonts w:ascii="Courier New" w:hAnsi="Courier New" w:cs="Courier New"/>
                </w:rPr>
                <w:t>sActivationOriginalCellLoadParameters</w:t>
              </w:r>
              <w:r w:rsidRPr="00F64BEF">
                <w:rPr>
                  <w:rFonts w:cs="Arial"/>
                </w:rPr>
                <w:t xml:space="preserve"> Support Qualifier</w:t>
              </w:r>
            </w:ins>
          </w:p>
        </w:tc>
        <w:tc>
          <w:tcPr>
            <w:tcW w:w="0" w:type="auto"/>
            <w:tcBorders>
              <w:top w:val="single" w:sz="4" w:space="0" w:color="auto"/>
              <w:left w:val="single" w:sz="4" w:space="0" w:color="auto"/>
              <w:bottom w:val="single" w:sz="4" w:space="0" w:color="auto"/>
              <w:right w:val="single" w:sz="4" w:space="0" w:color="auto"/>
            </w:tcBorders>
          </w:tcPr>
          <w:p w:rsidR="00926DDF" w:rsidRDefault="00926DDF" w:rsidP="0079303C">
            <w:pPr>
              <w:pStyle w:val="TAL"/>
              <w:rPr>
                <w:ins w:id="9561" w:author="28.541_CR0291R1_(Rel-16)_SON_5G" w:date="2020-06-29T12:32:00Z"/>
              </w:rPr>
            </w:pPr>
            <w:ins w:id="9562" w:author="28.541_CR0291R1_(Rel-16)_SON_5G" w:date="2020-06-29T12:32:00Z">
              <w:r>
                <w:t>The condition is "Intra-RAT ESM is supported AND the cell acts as an original cell".</w:t>
              </w:r>
            </w:ins>
          </w:p>
        </w:tc>
      </w:tr>
      <w:tr w:rsidR="00926DDF" w:rsidTr="0079303C">
        <w:trPr>
          <w:jc w:val="center"/>
          <w:ins w:id="9563" w:author="28.541_CR0291R1_(Rel-16)_SON_5G" w:date="2020-06-29T12:32:00Z"/>
        </w:trPr>
        <w:tc>
          <w:tcPr>
            <w:tcW w:w="0" w:type="auto"/>
            <w:tcBorders>
              <w:top w:val="single" w:sz="4" w:space="0" w:color="auto"/>
              <w:left w:val="single" w:sz="4" w:space="0" w:color="auto"/>
              <w:bottom w:val="single" w:sz="4" w:space="0" w:color="auto"/>
              <w:right w:val="single" w:sz="4" w:space="0" w:color="auto"/>
            </w:tcBorders>
          </w:tcPr>
          <w:p w:rsidR="00926DDF" w:rsidRDefault="00926DDF" w:rsidP="0079303C">
            <w:pPr>
              <w:pStyle w:val="TAL"/>
              <w:rPr>
                <w:ins w:id="9564" w:author="28.541_CR0291R1_(Rel-16)_SON_5G" w:date="2020-06-29T12:32:00Z"/>
                <w:rFonts w:ascii="Courier" w:hAnsi="Courier"/>
                <w:lang w:eastAsia="zh-CN"/>
              </w:rPr>
            </w:pPr>
            <w:ins w:id="9565" w:author="28.541_CR0291R1_(Rel-16)_SON_5G" w:date="2020-06-29T12:32:00Z">
              <w:r>
                <w:rPr>
                  <w:rFonts w:ascii="Courier New" w:hAnsi="Courier New" w:cs="Courier New"/>
                </w:rPr>
                <w:t>intraRatE</w:t>
              </w:r>
              <w:r w:rsidRPr="005842EC">
                <w:rPr>
                  <w:rFonts w:ascii="Courier New" w:hAnsi="Courier New" w:cs="Courier New"/>
                </w:rPr>
                <w:t>sActivationCandidateCellsLoadParameters</w:t>
              </w:r>
              <w:r w:rsidRPr="00F64BEF">
                <w:rPr>
                  <w:rFonts w:cs="Arial"/>
                </w:rPr>
                <w:t xml:space="preserve"> Support Qualifier</w:t>
              </w:r>
            </w:ins>
          </w:p>
        </w:tc>
        <w:tc>
          <w:tcPr>
            <w:tcW w:w="0" w:type="auto"/>
            <w:tcBorders>
              <w:top w:val="single" w:sz="4" w:space="0" w:color="auto"/>
              <w:left w:val="single" w:sz="4" w:space="0" w:color="auto"/>
              <w:bottom w:val="single" w:sz="4" w:space="0" w:color="auto"/>
              <w:right w:val="single" w:sz="4" w:space="0" w:color="auto"/>
            </w:tcBorders>
          </w:tcPr>
          <w:p w:rsidR="00926DDF" w:rsidRDefault="00926DDF" w:rsidP="0079303C">
            <w:pPr>
              <w:pStyle w:val="TAL"/>
              <w:rPr>
                <w:ins w:id="9566" w:author="28.541_CR0291R1_(Rel-16)_SON_5G" w:date="2020-06-29T12:32:00Z"/>
              </w:rPr>
            </w:pPr>
            <w:ins w:id="9567" w:author="28.541_CR0291R1_(Rel-16)_SON_5G" w:date="2020-06-29T12:32:00Z">
              <w:r>
                <w:t>The condition is "</w:t>
              </w:r>
              <w:r>
                <w:rPr>
                  <w:rFonts w:hint="eastAsia"/>
                  <w:lang w:eastAsia="zh-CN"/>
                </w:rPr>
                <w:t>I</w:t>
              </w:r>
              <w:r>
                <w:t>ntra-RAT ESM is supported AND the cell acts as a candidate cell".</w:t>
              </w:r>
            </w:ins>
          </w:p>
        </w:tc>
      </w:tr>
      <w:tr w:rsidR="00926DDF" w:rsidTr="0079303C">
        <w:trPr>
          <w:jc w:val="center"/>
          <w:ins w:id="9568" w:author="28.541_CR0291R1_(Rel-16)_SON_5G" w:date="2020-06-29T12:32:00Z"/>
        </w:trPr>
        <w:tc>
          <w:tcPr>
            <w:tcW w:w="0" w:type="auto"/>
            <w:tcBorders>
              <w:top w:val="single" w:sz="4" w:space="0" w:color="auto"/>
              <w:left w:val="single" w:sz="4" w:space="0" w:color="auto"/>
              <w:bottom w:val="single" w:sz="4" w:space="0" w:color="auto"/>
              <w:right w:val="single" w:sz="4" w:space="0" w:color="auto"/>
            </w:tcBorders>
          </w:tcPr>
          <w:p w:rsidR="00926DDF" w:rsidRDefault="00926DDF" w:rsidP="0079303C">
            <w:pPr>
              <w:pStyle w:val="TAL"/>
              <w:rPr>
                <w:ins w:id="9569" w:author="28.541_CR0291R1_(Rel-16)_SON_5G" w:date="2020-06-29T12:32:00Z"/>
                <w:rFonts w:ascii="Courier" w:hAnsi="Courier"/>
                <w:lang w:eastAsia="zh-CN"/>
              </w:rPr>
            </w:pPr>
            <w:ins w:id="9570" w:author="28.541_CR0291R1_(Rel-16)_SON_5G" w:date="2020-06-29T12:32:00Z">
              <w:r>
                <w:rPr>
                  <w:rFonts w:ascii="Courier New" w:hAnsi="Courier New" w:cs="Courier New"/>
                </w:rPr>
                <w:t>intraRatE</w:t>
              </w:r>
              <w:r w:rsidRPr="005842EC">
                <w:rPr>
                  <w:rFonts w:ascii="Courier New" w:hAnsi="Courier New" w:cs="Courier New"/>
                </w:rPr>
                <w:t>sDeactivationCandidateCellsLoadParameters</w:t>
              </w:r>
              <w:r w:rsidRPr="00F64BEF">
                <w:rPr>
                  <w:rFonts w:cs="Arial"/>
                </w:rPr>
                <w:t xml:space="preserve"> Support Qualifier</w:t>
              </w:r>
            </w:ins>
          </w:p>
        </w:tc>
        <w:tc>
          <w:tcPr>
            <w:tcW w:w="0" w:type="auto"/>
            <w:tcBorders>
              <w:top w:val="single" w:sz="4" w:space="0" w:color="auto"/>
              <w:left w:val="single" w:sz="4" w:space="0" w:color="auto"/>
              <w:bottom w:val="single" w:sz="4" w:space="0" w:color="auto"/>
              <w:right w:val="single" w:sz="4" w:space="0" w:color="auto"/>
            </w:tcBorders>
          </w:tcPr>
          <w:p w:rsidR="00926DDF" w:rsidRDefault="00926DDF" w:rsidP="0079303C">
            <w:pPr>
              <w:pStyle w:val="TAL"/>
              <w:rPr>
                <w:ins w:id="9571" w:author="28.541_CR0291R1_(Rel-16)_SON_5G" w:date="2020-06-29T12:32:00Z"/>
              </w:rPr>
            </w:pPr>
            <w:ins w:id="9572" w:author="28.541_CR0291R1_(Rel-16)_SON_5G" w:date="2020-06-29T12:32:00Z">
              <w:r>
                <w:t>The condition is "Intra-RAT ESM is supported AND the cell acts as a candidate cell".</w:t>
              </w:r>
            </w:ins>
          </w:p>
        </w:tc>
      </w:tr>
      <w:tr w:rsidR="00926DDF" w:rsidTr="0079303C">
        <w:trPr>
          <w:jc w:val="center"/>
          <w:ins w:id="9573" w:author="28.541_CR0291R1_(Rel-16)_SON_5G" w:date="2020-06-29T12:32:00Z"/>
        </w:trPr>
        <w:tc>
          <w:tcPr>
            <w:tcW w:w="0" w:type="auto"/>
            <w:tcBorders>
              <w:top w:val="single" w:sz="4" w:space="0" w:color="auto"/>
              <w:left w:val="single" w:sz="4" w:space="0" w:color="auto"/>
              <w:bottom w:val="single" w:sz="4" w:space="0" w:color="auto"/>
              <w:right w:val="single" w:sz="4" w:space="0" w:color="auto"/>
            </w:tcBorders>
          </w:tcPr>
          <w:p w:rsidR="00926DDF" w:rsidRDefault="00926DDF" w:rsidP="0079303C">
            <w:pPr>
              <w:pStyle w:val="TAL"/>
              <w:rPr>
                <w:ins w:id="9574" w:author="28.541_CR0291R1_(Rel-16)_SON_5G" w:date="2020-06-29T12:32:00Z"/>
                <w:rFonts w:ascii="Courier" w:hAnsi="Courier"/>
                <w:lang w:eastAsia="zh-CN"/>
              </w:rPr>
            </w:pPr>
            <w:ins w:id="9575" w:author="28.541_CR0291R1_(Rel-16)_SON_5G" w:date="2020-06-29T12:32:00Z">
              <w:r>
                <w:rPr>
                  <w:rFonts w:ascii="Courier New" w:hAnsi="Courier New" w:cs="Courier New"/>
                </w:rPr>
                <w:t>interRatEsActivationOriginalCellParameters</w:t>
              </w:r>
              <w:r w:rsidRPr="005842EC">
                <w:rPr>
                  <w:rFonts w:cs="Arial"/>
                  <w:lang w:eastAsia="zh-CN"/>
                </w:rPr>
                <w:t xml:space="preserve"> CM Support Qualifier</w:t>
              </w:r>
            </w:ins>
          </w:p>
        </w:tc>
        <w:tc>
          <w:tcPr>
            <w:tcW w:w="0" w:type="auto"/>
            <w:tcBorders>
              <w:top w:val="single" w:sz="4" w:space="0" w:color="auto"/>
              <w:left w:val="single" w:sz="4" w:space="0" w:color="auto"/>
              <w:bottom w:val="single" w:sz="4" w:space="0" w:color="auto"/>
              <w:right w:val="single" w:sz="4" w:space="0" w:color="auto"/>
            </w:tcBorders>
          </w:tcPr>
          <w:p w:rsidR="00926DDF" w:rsidRDefault="00926DDF" w:rsidP="0079303C">
            <w:pPr>
              <w:pStyle w:val="TAL"/>
              <w:rPr>
                <w:ins w:id="9576" w:author="28.541_CR0291R1_(Rel-16)_SON_5G" w:date="2020-06-29T12:32:00Z"/>
              </w:rPr>
            </w:pPr>
            <w:ins w:id="9577" w:author="28.541_CR0291R1_(Rel-16)_SON_5G" w:date="2020-06-29T12:32:00Z">
              <w:r>
                <w:t>The condition is "</w:t>
              </w:r>
              <w:r>
                <w:rPr>
                  <w:rFonts w:hint="eastAsia"/>
                  <w:lang w:eastAsia="zh-CN"/>
                </w:rPr>
                <w:t>The cell acts as an original cell</w:t>
              </w:r>
              <w:r>
                <w:t>" AND inter-RAT ESM is supported.</w:t>
              </w:r>
            </w:ins>
          </w:p>
        </w:tc>
      </w:tr>
      <w:tr w:rsidR="00926DDF" w:rsidTr="0079303C">
        <w:trPr>
          <w:jc w:val="center"/>
          <w:ins w:id="9578" w:author="28.541_CR0291R1_(Rel-16)_SON_5G" w:date="2020-06-29T12:32:00Z"/>
        </w:trPr>
        <w:tc>
          <w:tcPr>
            <w:tcW w:w="0" w:type="auto"/>
            <w:tcBorders>
              <w:top w:val="single" w:sz="4" w:space="0" w:color="auto"/>
              <w:left w:val="single" w:sz="4" w:space="0" w:color="auto"/>
              <w:bottom w:val="single" w:sz="4" w:space="0" w:color="auto"/>
              <w:right w:val="single" w:sz="4" w:space="0" w:color="auto"/>
            </w:tcBorders>
          </w:tcPr>
          <w:p w:rsidR="00926DDF" w:rsidRDefault="00926DDF" w:rsidP="0079303C">
            <w:pPr>
              <w:pStyle w:val="TAL"/>
              <w:rPr>
                <w:ins w:id="9579" w:author="28.541_CR0291R1_(Rel-16)_SON_5G" w:date="2020-06-29T12:32:00Z"/>
                <w:rFonts w:ascii="Courier" w:hAnsi="Courier"/>
                <w:lang w:eastAsia="zh-CN"/>
              </w:rPr>
            </w:pPr>
            <w:ins w:id="9580" w:author="28.541_CR0291R1_(Rel-16)_SON_5G" w:date="2020-06-29T12:32:00Z">
              <w:r>
                <w:rPr>
                  <w:rFonts w:ascii="Courier New" w:hAnsi="Courier New" w:cs="Courier New"/>
                </w:rPr>
                <w:t>interRatEsActivationCandidateCellParameters</w:t>
              </w:r>
              <w:r w:rsidRPr="00E63AA5">
                <w:rPr>
                  <w:rFonts w:cs="Arial"/>
                  <w:lang w:eastAsia="zh-CN"/>
                </w:rPr>
                <w:t xml:space="preserve"> CM Support Qualifier</w:t>
              </w:r>
            </w:ins>
          </w:p>
        </w:tc>
        <w:tc>
          <w:tcPr>
            <w:tcW w:w="0" w:type="auto"/>
            <w:tcBorders>
              <w:top w:val="single" w:sz="4" w:space="0" w:color="auto"/>
              <w:left w:val="single" w:sz="4" w:space="0" w:color="auto"/>
              <w:bottom w:val="single" w:sz="4" w:space="0" w:color="auto"/>
              <w:right w:val="single" w:sz="4" w:space="0" w:color="auto"/>
            </w:tcBorders>
          </w:tcPr>
          <w:p w:rsidR="00926DDF" w:rsidRDefault="00926DDF" w:rsidP="0079303C">
            <w:pPr>
              <w:pStyle w:val="TAL"/>
              <w:rPr>
                <w:ins w:id="9581" w:author="28.541_CR0291R1_(Rel-16)_SON_5G" w:date="2020-06-29T12:32:00Z"/>
              </w:rPr>
            </w:pPr>
            <w:ins w:id="9582" w:author="28.541_CR0291R1_(Rel-16)_SON_5G" w:date="2020-06-29T12:32:00Z">
              <w:r>
                <w:t>The condition is "</w:t>
              </w:r>
              <w:r>
                <w:rPr>
                  <w:rFonts w:hint="eastAsia"/>
                  <w:lang w:eastAsia="zh-CN"/>
                </w:rPr>
                <w:t>The cell acts as a candidate cell</w:t>
              </w:r>
              <w:r>
                <w:t>" AND inter-RAT ESM is supported.</w:t>
              </w:r>
            </w:ins>
          </w:p>
        </w:tc>
      </w:tr>
      <w:tr w:rsidR="00926DDF" w:rsidTr="0079303C">
        <w:trPr>
          <w:jc w:val="center"/>
          <w:ins w:id="9583" w:author="28.541_CR0291R1_(Rel-16)_SON_5G" w:date="2020-06-29T12:32:00Z"/>
        </w:trPr>
        <w:tc>
          <w:tcPr>
            <w:tcW w:w="0" w:type="auto"/>
            <w:tcBorders>
              <w:top w:val="single" w:sz="4" w:space="0" w:color="auto"/>
              <w:left w:val="single" w:sz="4" w:space="0" w:color="auto"/>
              <w:bottom w:val="single" w:sz="4" w:space="0" w:color="auto"/>
              <w:right w:val="single" w:sz="4" w:space="0" w:color="auto"/>
            </w:tcBorders>
          </w:tcPr>
          <w:p w:rsidR="00926DDF" w:rsidRDefault="00926DDF" w:rsidP="0079303C">
            <w:pPr>
              <w:pStyle w:val="TAL"/>
              <w:rPr>
                <w:ins w:id="9584" w:author="28.541_CR0291R1_(Rel-16)_SON_5G" w:date="2020-06-29T12:32:00Z"/>
                <w:rFonts w:ascii="Courier" w:hAnsi="Courier"/>
                <w:lang w:eastAsia="zh-CN"/>
              </w:rPr>
            </w:pPr>
            <w:ins w:id="9585" w:author="28.541_CR0291R1_(Rel-16)_SON_5G" w:date="2020-06-29T12:32:00Z">
              <w:r>
                <w:rPr>
                  <w:rFonts w:ascii="Courier New" w:hAnsi="Courier New" w:cs="Courier New"/>
                </w:rPr>
                <w:t>interRatEsDeactivationCandidateCellParameters</w:t>
              </w:r>
              <w:r w:rsidRPr="00E63AA5">
                <w:rPr>
                  <w:rFonts w:cs="Arial"/>
                  <w:lang w:eastAsia="zh-CN"/>
                </w:rPr>
                <w:t xml:space="preserve"> CM Support Qualifier</w:t>
              </w:r>
            </w:ins>
          </w:p>
        </w:tc>
        <w:tc>
          <w:tcPr>
            <w:tcW w:w="0" w:type="auto"/>
            <w:tcBorders>
              <w:top w:val="single" w:sz="4" w:space="0" w:color="auto"/>
              <w:left w:val="single" w:sz="4" w:space="0" w:color="auto"/>
              <w:bottom w:val="single" w:sz="4" w:space="0" w:color="auto"/>
              <w:right w:val="single" w:sz="4" w:space="0" w:color="auto"/>
            </w:tcBorders>
          </w:tcPr>
          <w:p w:rsidR="00926DDF" w:rsidRDefault="00926DDF" w:rsidP="0079303C">
            <w:pPr>
              <w:pStyle w:val="TAL"/>
              <w:rPr>
                <w:ins w:id="9586" w:author="28.541_CR0291R1_(Rel-16)_SON_5G" w:date="2020-06-29T12:32:00Z"/>
              </w:rPr>
            </w:pPr>
            <w:ins w:id="9587" w:author="28.541_CR0291R1_(Rel-16)_SON_5G" w:date="2020-06-29T12:32:00Z">
              <w:r>
                <w:t>The condition is "</w:t>
              </w:r>
              <w:r>
                <w:rPr>
                  <w:rFonts w:hint="eastAsia"/>
                  <w:lang w:eastAsia="zh-CN"/>
                </w:rPr>
                <w:t>The cell acts as a candidate cell</w:t>
              </w:r>
              <w:r>
                <w:t>" AND inter-RAT ESM is supported.</w:t>
              </w:r>
            </w:ins>
          </w:p>
        </w:tc>
      </w:tr>
    </w:tbl>
    <w:p w:rsidR="00926DDF" w:rsidRPr="00E63AA5" w:rsidRDefault="00926DDF" w:rsidP="00926DDF">
      <w:pPr>
        <w:rPr>
          <w:ins w:id="9588" w:author="28.541_CR0291R1_(Rel-16)_SON_5G" w:date="2020-06-29T12:32:00Z"/>
        </w:rPr>
      </w:pPr>
    </w:p>
    <w:p w:rsidR="00926DDF" w:rsidRDefault="00926DDF" w:rsidP="00926DDF">
      <w:pPr>
        <w:pStyle w:val="Heading4"/>
        <w:rPr>
          <w:ins w:id="9589" w:author="28.541_CR0291R1_(Rel-16)_SON_5G" w:date="2020-06-29T12:32:00Z"/>
        </w:rPr>
      </w:pPr>
      <w:bookmarkStart w:id="9590" w:name="_Toc44341201"/>
      <w:ins w:id="9591" w:author="28.541_CR0291R1_(Rel-16)_SON_5G" w:date="2020-06-29T12:32:00Z">
        <w:r>
          <w:t>4.3.</w:t>
        </w:r>
      </w:ins>
      <w:ins w:id="9592" w:author="28.541_CR0291R1_(Rel-16)_SON_5G" w:date="2020-06-29T12:33:00Z">
        <w:r>
          <w:t>58</w:t>
        </w:r>
      </w:ins>
      <w:ins w:id="9593" w:author="28.541_CR0291R1_(Rel-16)_SON_5G" w:date="2020-06-29T12:32:00Z">
        <w:r>
          <w:t>.4</w:t>
        </w:r>
        <w:r>
          <w:tab/>
          <w:t>Notification</w:t>
        </w:r>
        <w:bookmarkEnd w:id="9590"/>
      </w:ins>
    </w:p>
    <w:p w:rsidR="00926DDF" w:rsidRDefault="00926DDF" w:rsidP="00926DDF">
      <w:pPr>
        <w:rPr>
          <w:ins w:id="9594" w:author="28.541_CR0291R1_(Rel-16)_SON_5G" w:date="2020-06-29T12:32:00Z"/>
        </w:rPr>
      </w:pPr>
      <w:ins w:id="9595" w:author="28.541_CR0291R1_(Rel-16)_SON_5G" w:date="2020-06-29T12:32:00Z">
        <w:r>
          <w:t>The common notifications defined in clause 4.5 are valid for this IOC, without exceptions or additions.</w:t>
        </w:r>
      </w:ins>
    </w:p>
    <w:p w:rsidR="00926DDF" w:rsidRPr="002B15AA" w:rsidRDefault="00926DDF" w:rsidP="00926DDF">
      <w:pPr>
        <w:pStyle w:val="Heading3"/>
        <w:overflowPunct w:val="0"/>
        <w:autoSpaceDE w:val="0"/>
        <w:autoSpaceDN w:val="0"/>
        <w:adjustRightInd w:val="0"/>
        <w:textAlignment w:val="baseline"/>
        <w:rPr>
          <w:ins w:id="9596" w:author="28.541_CR0291R1_(Rel-16)_SON_5G" w:date="2020-06-29T12:32:00Z"/>
          <w:lang w:eastAsia="zh-CN"/>
        </w:rPr>
      </w:pPr>
      <w:bookmarkStart w:id="9597" w:name="_Toc44341202"/>
      <w:ins w:id="9598" w:author="28.541_CR0291R1_(Rel-16)_SON_5G" w:date="2020-06-29T12:32:00Z">
        <w:r w:rsidRPr="002B15AA">
          <w:rPr>
            <w:rFonts w:hint="eastAsia"/>
            <w:lang w:eastAsia="zh-CN"/>
          </w:rPr>
          <w:t>4</w:t>
        </w:r>
        <w:r w:rsidRPr="002B15AA">
          <w:rPr>
            <w:lang w:eastAsia="zh-CN"/>
          </w:rPr>
          <w:t>.3.</w:t>
        </w:r>
      </w:ins>
      <w:ins w:id="9599" w:author="28.541_CR0291R1_(Rel-16)_SON_5G" w:date="2020-06-29T12:33:00Z">
        <w:r>
          <w:rPr>
            <w:lang w:eastAsia="zh-CN"/>
          </w:rPr>
          <w:t>59</w:t>
        </w:r>
      </w:ins>
      <w:ins w:id="9600" w:author="28.541_CR0291R1_(Rel-16)_SON_5G" w:date="2020-06-29T12:32:00Z">
        <w:r w:rsidRPr="002B15AA">
          <w:rPr>
            <w:lang w:eastAsia="zh-CN"/>
          </w:rPr>
          <w:tab/>
        </w:r>
        <w:r w:rsidRPr="009800B6">
          <w:rPr>
            <w:rFonts w:ascii="Courier New" w:hAnsi="Courier New"/>
            <w:lang w:eastAsia="zh-CN"/>
          </w:rPr>
          <w:t>DR</w:t>
        </w:r>
        <w:r>
          <w:rPr>
            <w:rFonts w:ascii="Courier New" w:hAnsi="Courier New"/>
            <w:lang w:eastAsia="zh-CN"/>
          </w:rPr>
          <w:t>ACH</w:t>
        </w:r>
        <w:r w:rsidRPr="009800B6">
          <w:rPr>
            <w:rFonts w:ascii="Courier New" w:hAnsi="Courier New"/>
            <w:lang w:eastAsia="zh-CN"/>
          </w:rPr>
          <w:t>OptimizationFunction</w:t>
        </w:r>
        <w:bookmarkEnd w:id="9597"/>
      </w:ins>
    </w:p>
    <w:p w:rsidR="00926DDF" w:rsidRPr="002B15AA" w:rsidRDefault="00926DDF" w:rsidP="00926DDF">
      <w:pPr>
        <w:pStyle w:val="Heading4"/>
        <w:rPr>
          <w:ins w:id="9601" w:author="28.541_CR0291R1_(Rel-16)_SON_5G" w:date="2020-06-29T12:32:00Z"/>
        </w:rPr>
      </w:pPr>
      <w:bookmarkStart w:id="9602" w:name="_Toc44341203"/>
      <w:ins w:id="9603" w:author="28.541_CR0291R1_(Rel-16)_SON_5G" w:date="2020-06-29T12:32:00Z">
        <w:r w:rsidRPr="002B15AA">
          <w:rPr>
            <w:rFonts w:hint="eastAsia"/>
            <w:lang w:eastAsia="zh-CN"/>
          </w:rPr>
          <w:t>4</w:t>
        </w:r>
        <w:r w:rsidRPr="002B15AA">
          <w:t>.3.</w:t>
        </w:r>
      </w:ins>
      <w:ins w:id="9604" w:author="28.541_CR0291R1_(Rel-16)_SON_5G" w:date="2020-06-29T12:33:00Z">
        <w:r>
          <w:t>59</w:t>
        </w:r>
      </w:ins>
      <w:ins w:id="9605" w:author="28.541_CR0291R1_(Rel-16)_SON_5G" w:date="2020-06-29T12:32:00Z">
        <w:r w:rsidRPr="002B15AA">
          <w:t>.1</w:t>
        </w:r>
        <w:r w:rsidRPr="002B15AA">
          <w:tab/>
          <w:t>Definition</w:t>
        </w:r>
        <w:bookmarkEnd w:id="9602"/>
      </w:ins>
    </w:p>
    <w:p w:rsidR="00926DDF" w:rsidRDefault="00926DDF" w:rsidP="00926DDF">
      <w:pPr>
        <w:rPr>
          <w:ins w:id="9606" w:author="28.541_CR0291R1_(Rel-16)_SON_5G" w:date="2020-06-29T12:32:00Z"/>
        </w:rPr>
      </w:pPr>
      <w:ins w:id="9607" w:author="28.541_CR0291R1_(Rel-16)_SON_5G" w:date="2020-06-29T12:32:00Z">
        <w:r w:rsidRPr="002B15AA">
          <w:t xml:space="preserve">This IOC </w:t>
        </w:r>
        <w:r>
          <w:t>contains attributes to support the D-SON function of RACH optimization (See clause 7.1.1 in TS 28.313 [57])</w:t>
        </w:r>
        <w:r w:rsidRPr="002B15AA">
          <w:t xml:space="preserve">. </w:t>
        </w:r>
      </w:ins>
    </w:p>
    <w:p w:rsidR="00926DDF" w:rsidRPr="002B15AA" w:rsidRDefault="00926DDF" w:rsidP="00926DDF">
      <w:pPr>
        <w:pStyle w:val="NO"/>
        <w:rPr>
          <w:ins w:id="9608" w:author="28.541_CR0291R1_(Rel-16)_SON_5G" w:date="2020-06-29T12:32:00Z"/>
        </w:rPr>
      </w:pPr>
      <w:ins w:id="9609" w:author="28.541_CR0291R1_(Rel-16)_SON_5G" w:date="2020-06-29T12:32:00Z">
        <w:r>
          <w:t xml:space="preserve">NOTE: </w:t>
        </w:r>
        <w:r w:rsidRPr="005842EC">
          <w:t xml:space="preserve">in </w:t>
        </w:r>
        <w:r>
          <w:t xml:space="preserve">the </w:t>
        </w:r>
        <w:r w:rsidRPr="005842EC">
          <w:t xml:space="preserve">case </w:t>
        </w:r>
        <w:r>
          <w:t xml:space="preserve">where multiple </w:t>
        </w:r>
        <w:r>
          <w:rPr>
            <w:rFonts w:ascii="Courier New" w:hAnsi="Courier New" w:cs="Courier New"/>
          </w:rPr>
          <w:t>DRACHOptimization</w:t>
        </w:r>
        <w:r w:rsidRPr="005842EC">
          <w:t xml:space="preserve"> MOIs exist </w:t>
        </w:r>
        <w:r>
          <w:t>at</w:t>
        </w:r>
        <w:r w:rsidRPr="005842EC">
          <w:t xml:space="preserve"> different levels of the containment tree, the </w:t>
        </w:r>
        <w:r>
          <w:rPr>
            <w:rFonts w:ascii="Courier New" w:hAnsi="Courier New" w:cs="Courier New"/>
          </w:rPr>
          <w:t>DRACHOptimization</w:t>
        </w:r>
        <w:r w:rsidRPr="005842EC">
          <w:t xml:space="preserve"> MOI </w:t>
        </w:r>
        <w:r>
          <w:t>at</w:t>
        </w:r>
        <w:r w:rsidRPr="005842EC">
          <w:t xml:space="preserve"> the lower level overrides the </w:t>
        </w:r>
        <w:r>
          <w:rPr>
            <w:rFonts w:ascii="Courier New" w:hAnsi="Courier New" w:cs="Courier New"/>
          </w:rPr>
          <w:t>DRACHOptimization</w:t>
        </w:r>
        <w:r w:rsidRPr="005842EC">
          <w:t xml:space="preserve"> MOI</w:t>
        </w:r>
        <w:r>
          <w:t>s</w:t>
        </w:r>
        <w:r w:rsidRPr="005842EC">
          <w:t xml:space="preserve"> </w:t>
        </w:r>
        <w:r>
          <w:t>at</w:t>
        </w:r>
        <w:r w:rsidRPr="005842EC">
          <w:t xml:space="preserve"> higher level</w:t>
        </w:r>
        <w:r>
          <w:t>(s)</w:t>
        </w:r>
        <w:r w:rsidRPr="005842EC">
          <w:t xml:space="preserve"> of the same containment tree.</w:t>
        </w:r>
      </w:ins>
    </w:p>
    <w:p w:rsidR="00926DDF" w:rsidRDefault="00926DDF" w:rsidP="00926DDF">
      <w:pPr>
        <w:pStyle w:val="Heading4"/>
        <w:rPr>
          <w:ins w:id="9610" w:author="28.541_CR0291R1_(Rel-16)_SON_5G" w:date="2020-06-29T12:32:00Z"/>
        </w:rPr>
      </w:pPr>
      <w:bookmarkStart w:id="9611" w:name="_Toc44341204"/>
      <w:ins w:id="9612" w:author="28.541_CR0291R1_(Rel-16)_SON_5G" w:date="2020-06-29T12:32:00Z">
        <w:r w:rsidRPr="002B15AA">
          <w:rPr>
            <w:rFonts w:hint="eastAsia"/>
            <w:lang w:eastAsia="zh-CN"/>
          </w:rPr>
          <w:t>4</w:t>
        </w:r>
        <w:r w:rsidRPr="002B15AA">
          <w:t>.3.</w:t>
        </w:r>
      </w:ins>
      <w:ins w:id="9613" w:author="28.541_CR0291R1_(Rel-16)_SON_5G" w:date="2020-06-29T12:33:00Z">
        <w:r>
          <w:t>59</w:t>
        </w:r>
      </w:ins>
      <w:ins w:id="9614" w:author="28.541_CR0291R1_(Rel-16)_SON_5G" w:date="2020-06-29T12:32:00Z">
        <w:r w:rsidRPr="002B15AA">
          <w:t>.2</w:t>
        </w:r>
        <w:r w:rsidRPr="002B15AA">
          <w:tab/>
          <w:t>Attributes</w:t>
        </w:r>
        <w:bookmarkEnd w:id="9611"/>
      </w:ins>
    </w:p>
    <w:p w:rsidR="00926DDF" w:rsidRPr="002B15AA" w:rsidRDefault="00926DDF" w:rsidP="00926DDF">
      <w:pPr>
        <w:rPr>
          <w:ins w:id="9615" w:author="28.541_CR0291R1_(Rel-16)_SON_5G" w:date="2020-06-29T12:32:00Z"/>
        </w:rPr>
      </w:pPr>
      <w:ins w:id="9616" w:author="28.541_CR0291R1_(Rel-16)_SON_5G" w:date="2020-06-29T12:32:00Z">
        <w:r>
          <w:t xml:space="preserve">The </w:t>
        </w:r>
        <w:r w:rsidRPr="009800B6">
          <w:rPr>
            <w:rFonts w:ascii="Courier New" w:hAnsi="Courier New"/>
            <w:lang w:eastAsia="zh-CN"/>
          </w:rPr>
          <w:t>DR</w:t>
        </w:r>
        <w:r>
          <w:rPr>
            <w:rFonts w:ascii="Courier New" w:hAnsi="Courier New"/>
            <w:lang w:eastAsia="zh-CN"/>
          </w:rPr>
          <w:t>ACH</w:t>
        </w:r>
        <w:r w:rsidRPr="009800B6">
          <w:rPr>
            <w:rFonts w:ascii="Courier New" w:hAnsi="Courier New"/>
            <w:lang w:eastAsia="zh-CN"/>
          </w:rPr>
          <w:t>OptimizationFunction</w:t>
        </w:r>
        <w:r>
          <w:t xml:space="preserve"> IOC includes attributes inherited from Top IOC (defined in TS 28.622[30]) and the following attributes:</w:t>
        </w:r>
      </w:ins>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36"/>
        <w:gridCol w:w="993"/>
        <w:gridCol w:w="1326"/>
        <w:gridCol w:w="1134"/>
        <w:gridCol w:w="1134"/>
        <w:gridCol w:w="1385"/>
        <w:tblGridChange w:id="9617">
          <w:tblGrid>
            <w:gridCol w:w="3136"/>
            <w:gridCol w:w="261"/>
            <w:gridCol w:w="732"/>
            <w:gridCol w:w="50"/>
            <w:gridCol w:w="1276"/>
            <w:gridCol w:w="1134"/>
            <w:gridCol w:w="1134"/>
            <w:gridCol w:w="1385"/>
          </w:tblGrid>
        </w:tblGridChange>
      </w:tblGrid>
      <w:tr w:rsidR="00926DDF" w:rsidRPr="002B15AA" w:rsidTr="00926DDF">
        <w:trPr>
          <w:cantSplit/>
          <w:jc w:val="center"/>
          <w:ins w:id="9618" w:author="28.541_CR0291R1_(Rel-16)_SON_5G" w:date="2020-06-29T12:32:00Z"/>
        </w:trPr>
        <w:tc>
          <w:tcPr>
            <w:tcW w:w="3136" w:type="dxa"/>
            <w:shd w:val="pct10" w:color="auto" w:fill="FFFFFF"/>
            <w:vAlign w:val="center"/>
          </w:tcPr>
          <w:p w:rsidR="00926DDF" w:rsidRPr="002B15AA" w:rsidRDefault="00926DDF" w:rsidP="0079303C">
            <w:pPr>
              <w:pStyle w:val="TAH"/>
              <w:rPr>
                <w:ins w:id="9619" w:author="28.541_CR0291R1_(Rel-16)_SON_5G" w:date="2020-06-29T12:32:00Z"/>
              </w:rPr>
            </w:pPr>
            <w:ins w:id="9620" w:author="28.541_CR0291R1_(Rel-16)_SON_5G" w:date="2020-06-29T12:32:00Z">
              <w:r w:rsidRPr="002B15AA">
                <w:t>Attribute name</w:t>
              </w:r>
            </w:ins>
          </w:p>
        </w:tc>
        <w:tc>
          <w:tcPr>
            <w:tcW w:w="993" w:type="dxa"/>
            <w:shd w:val="pct10" w:color="auto" w:fill="FFFFFF"/>
            <w:vAlign w:val="center"/>
          </w:tcPr>
          <w:p w:rsidR="00926DDF" w:rsidRPr="002B15AA" w:rsidRDefault="00926DDF" w:rsidP="0079303C">
            <w:pPr>
              <w:pStyle w:val="TAH"/>
              <w:rPr>
                <w:ins w:id="9621" w:author="28.541_CR0291R1_(Rel-16)_SON_5G" w:date="2020-06-29T12:32:00Z"/>
              </w:rPr>
            </w:pPr>
            <w:ins w:id="9622" w:author="28.541_CR0291R1_(Rel-16)_SON_5G" w:date="2020-06-29T12:32:00Z">
              <w:r w:rsidRPr="002B15AA">
                <w:t>Support Qualifier</w:t>
              </w:r>
            </w:ins>
          </w:p>
        </w:tc>
        <w:tc>
          <w:tcPr>
            <w:tcW w:w="1326" w:type="dxa"/>
            <w:shd w:val="pct10" w:color="auto" w:fill="FFFFFF"/>
            <w:vAlign w:val="center"/>
          </w:tcPr>
          <w:p w:rsidR="00926DDF" w:rsidRPr="002B15AA" w:rsidRDefault="00926DDF" w:rsidP="0079303C">
            <w:pPr>
              <w:pStyle w:val="TAH"/>
              <w:rPr>
                <w:ins w:id="9623" w:author="28.541_CR0291R1_(Rel-16)_SON_5G" w:date="2020-06-29T12:32:00Z"/>
              </w:rPr>
            </w:pPr>
            <w:ins w:id="9624" w:author="28.541_CR0291R1_(Rel-16)_SON_5G" w:date="2020-06-29T12:32:00Z">
              <w:r w:rsidRPr="002B15AA">
                <w:t>isReadable</w:t>
              </w:r>
            </w:ins>
          </w:p>
        </w:tc>
        <w:tc>
          <w:tcPr>
            <w:tcW w:w="1134" w:type="dxa"/>
            <w:shd w:val="pct10" w:color="auto" w:fill="FFFFFF"/>
            <w:vAlign w:val="center"/>
          </w:tcPr>
          <w:p w:rsidR="00926DDF" w:rsidRPr="002B15AA" w:rsidRDefault="00926DDF" w:rsidP="0079303C">
            <w:pPr>
              <w:pStyle w:val="TAH"/>
              <w:rPr>
                <w:ins w:id="9625" w:author="28.541_CR0291R1_(Rel-16)_SON_5G" w:date="2020-06-29T12:32:00Z"/>
              </w:rPr>
            </w:pPr>
            <w:ins w:id="9626" w:author="28.541_CR0291R1_(Rel-16)_SON_5G" w:date="2020-06-29T12:32:00Z">
              <w:r w:rsidRPr="002B15AA">
                <w:t>isWritable</w:t>
              </w:r>
            </w:ins>
          </w:p>
        </w:tc>
        <w:tc>
          <w:tcPr>
            <w:tcW w:w="1134" w:type="dxa"/>
            <w:shd w:val="pct10" w:color="auto" w:fill="FFFFFF"/>
            <w:vAlign w:val="center"/>
          </w:tcPr>
          <w:p w:rsidR="00926DDF" w:rsidRPr="002B15AA" w:rsidRDefault="00926DDF" w:rsidP="0079303C">
            <w:pPr>
              <w:pStyle w:val="TAH"/>
              <w:rPr>
                <w:ins w:id="9627" w:author="28.541_CR0291R1_(Rel-16)_SON_5G" w:date="2020-06-29T12:32:00Z"/>
              </w:rPr>
            </w:pPr>
            <w:ins w:id="9628" w:author="28.541_CR0291R1_(Rel-16)_SON_5G" w:date="2020-06-29T12:32:00Z">
              <w:r w:rsidRPr="002B15AA">
                <w:rPr>
                  <w:rFonts w:cs="Arial"/>
                  <w:bCs/>
                  <w:szCs w:val="18"/>
                </w:rPr>
                <w:t>isInvariant</w:t>
              </w:r>
            </w:ins>
          </w:p>
        </w:tc>
        <w:tc>
          <w:tcPr>
            <w:tcW w:w="1385" w:type="dxa"/>
            <w:shd w:val="pct10" w:color="auto" w:fill="FFFFFF"/>
            <w:vAlign w:val="center"/>
          </w:tcPr>
          <w:p w:rsidR="00926DDF" w:rsidRPr="002B15AA" w:rsidRDefault="00926DDF" w:rsidP="0079303C">
            <w:pPr>
              <w:pStyle w:val="TAH"/>
              <w:rPr>
                <w:ins w:id="9629" w:author="28.541_CR0291R1_(Rel-16)_SON_5G" w:date="2020-06-29T12:32:00Z"/>
              </w:rPr>
            </w:pPr>
            <w:ins w:id="9630" w:author="28.541_CR0291R1_(Rel-16)_SON_5G" w:date="2020-06-29T12:32:00Z">
              <w:r w:rsidRPr="002B15AA">
                <w:t>isNotifyable</w:t>
              </w:r>
            </w:ins>
          </w:p>
        </w:tc>
      </w:tr>
      <w:tr w:rsidR="00926DDF" w:rsidRPr="002B15AA" w:rsidTr="00926DDF">
        <w:tblPrEx>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9631" w:author="28.541_CR0291R1_(Rel-16)_SON_5G" w:date="2020-06-29T12:34:00Z">
            <w:tblPrEx>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9632" w:author="28.541_CR0291R1_(Rel-16)_SON_5G" w:date="2020-06-29T12:32:00Z"/>
          <w:trPrChange w:id="9633" w:author="28.541_CR0291R1_(Rel-16)_SON_5G" w:date="2020-06-29T12:34:00Z">
            <w:trPr>
              <w:cantSplit/>
              <w:jc w:val="center"/>
            </w:trPr>
          </w:trPrChange>
        </w:trPr>
        <w:tc>
          <w:tcPr>
            <w:tcW w:w="3136" w:type="dxa"/>
            <w:tcPrChange w:id="9634" w:author="28.541_CR0291R1_(Rel-16)_SON_5G" w:date="2020-06-29T12:34:00Z">
              <w:tcPr>
                <w:tcW w:w="3397" w:type="dxa"/>
                <w:gridSpan w:val="2"/>
              </w:tcPr>
            </w:tcPrChange>
          </w:tcPr>
          <w:p w:rsidR="00926DDF" w:rsidRPr="002B15AA" w:rsidRDefault="00926DDF" w:rsidP="0079303C">
            <w:pPr>
              <w:pStyle w:val="TAL"/>
              <w:rPr>
                <w:ins w:id="9635" w:author="28.541_CR0291R1_(Rel-16)_SON_5G" w:date="2020-06-29T12:32:00Z"/>
                <w:rFonts w:ascii="Courier New" w:hAnsi="Courier New" w:cs="Courier New"/>
              </w:rPr>
            </w:pPr>
            <w:bookmarkStart w:id="9636" w:name="_Hlk32237338"/>
            <w:ins w:id="9637" w:author="28.541_CR0291R1_(Rel-16)_SON_5G" w:date="2020-06-29T12:32:00Z">
              <w:r>
                <w:rPr>
                  <w:rFonts w:ascii="Courier New" w:hAnsi="Courier New" w:cs="Courier New"/>
                  <w:snapToGrid w:val="0"/>
                  <w:lang w:eastAsia="zh-CN"/>
                </w:rPr>
                <w:t>ueAccProbilityDistPerSSB</w:t>
              </w:r>
            </w:ins>
          </w:p>
        </w:tc>
        <w:tc>
          <w:tcPr>
            <w:tcW w:w="993" w:type="dxa"/>
            <w:tcPrChange w:id="9638" w:author="28.541_CR0291R1_(Rel-16)_SON_5G" w:date="2020-06-29T12:34:00Z">
              <w:tcPr>
                <w:tcW w:w="782" w:type="dxa"/>
                <w:gridSpan w:val="2"/>
              </w:tcPr>
            </w:tcPrChange>
          </w:tcPr>
          <w:p w:rsidR="00926DDF" w:rsidRPr="002B15AA" w:rsidRDefault="00926DDF" w:rsidP="0079303C">
            <w:pPr>
              <w:pStyle w:val="TAL"/>
              <w:jc w:val="center"/>
              <w:rPr>
                <w:ins w:id="9639" w:author="28.541_CR0291R1_(Rel-16)_SON_5G" w:date="2020-06-29T12:32:00Z"/>
              </w:rPr>
            </w:pPr>
            <w:ins w:id="9640" w:author="28.541_CR0291R1_(Rel-16)_SON_5G" w:date="2020-06-29T12:32:00Z">
              <w:r>
                <w:rPr>
                  <w:rFonts w:hint="eastAsia"/>
                </w:rPr>
                <w:t>M</w:t>
              </w:r>
            </w:ins>
          </w:p>
        </w:tc>
        <w:tc>
          <w:tcPr>
            <w:tcW w:w="1326" w:type="dxa"/>
            <w:tcPrChange w:id="9641" w:author="28.541_CR0291R1_(Rel-16)_SON_5G" w:date="2020-06-29T12:34:00Z">
              <w:tcPr>
                <w:tcW w:w="1276" w:type="dxa"/>
              </w:tcPr>
            </w:tcPrChange>
          </w:tcPr>
          <w:p w:rsidR="00926DDF" w:rsidRPr="002B15AA" w:rsidRDefault="00926DDF" w:rsidP="0079303C">
            <w:pPr>
              <w:pStyle w:val="TAL"/>
              <w:jc w:val="center"/>
              <w:rPr>
                <w:ins w:id="9642" w:author="28.541_CR0291R1_(Rel-16)_SON_5G" w:date="2020-06-29T12:32:00Z"/>
              </w:rPr>
            </w:pPr>
            <w:ins w:id="9643" w:author="28.541_CR0291R1_(Rel-16)_SON_5G" w:date="2020-06-29T12:32:00Z">
              <w:r>
                <w:t>T</w:t>
              </w:r>
            </w:ins>
          </w:p>
        </w:tc>
        <w:tc>
          <w:tcPr>
            <w:tcW w:w="1134" w:type="dxa"/>
            <w:tcPrChange w:id="9644" w:author="28.541_CR0291R1_(Rel-16)_SON_5G" w:date="2020-06-29T12:34:00Z">
              <w:tcPr>
                <w:tcW w:w="1134" w:type="dxa"/>
              </w:tcPr>
            </w:tcPrChange>
          </w:tcPr>
          <w:p w:rsidR="00926DDF" w:rsidRPr="002B15AA" w:rsidRDefault="00926DDF" w:rsidP="0079303C">
            <w:pPr>
              <w:pStyle w:val="TAL"/>
              <w:jc w:val="center"/>
              <w:rPr>
                <w:ins w:id="9645" w:author="28.541_CR0291R1_(Rel-16)_SON_5G" w:date="2020-06-29T12:32:00Z"/>
              </w:rPr>
            </w:pPr>
            <w:ins w:id="9646" w:author="28.541_CR0291R1_(Rel-16)_SON_5G" w:date="2020-06-29T12:32:00Z">
              <w:r>
                <w:t>T</w:t>
              </w:r>
            </w:ins>
          </w:p>
        </w:tc>
        <w:tc>
          <w:tcPr>
            <w:tcW w:w="1134" w:type="dxa"/>
            <w:tcPrChange w:id="9647" w:author="28.541_CR0291R1_(Rel-16)_SON_5G" w:date="2020-06-29T12:34:00Z">
              <w:tcPr>
                <w:tcW w:w="1134" w:type="dxa"/>
              </w:tcPr>
            </w:tcPrChange>
          </w:tcPr>
          <w:p w:rsidR="00926DDF" w:rsidRPr="002B15AA" w:rsidRDefault="00926DDF" w:rsidP="0079303C">
            <w:pPr>
              <w:pStyle w:val="TAL"/>
              <w:jc w:val="center"/>
              <w:rPr>
                <w:ins w:id="9648" w:author="28.541_CR0291R1_(Rel-16)_SON_5G" w:date="2020-06-29T12:32:00Z"/>
                <w:lang w:eastAsia="zh-CN"/>
              </w:rPr>
            </w:pPr>
            <w:ins w:id="9649" w:author="28.541_CR0291R1_(Rel-16)_SON_5G" w:date="2020-06-29T12:32:00Z">
              <w:r>
                <w:rPr>
                  <w:rFonts w:hint="eastAsia"/>
                  <w:lang w:eastAsia="zh-CN"/>
                </w:rPr>
                <w:t>F</w:t>
              </w:r>
            </w:ins>
          </w:p>
        </w:tc>
        <w:tc>
          <w:tcPr>
            <w:tcW w:w="1385" w:type="dxa"/>
            <w:tcPrChange w:id="9650" w:author="28.541_CR0291R1_(Rel-16)_SON_5G" w:date="2020-06-29T12:34:00Z">
              <w:tcPr>
                <w:tcW w:w="1385" w:type="dxa"/>
              </w:tcPr>
            </w:tcPrChange>
          </w:tcPr>
          <w:p w:rsidR="00926DDF" w:rsidRPr="002B15AA" w:rsidRDefault="00926DDF" w:rsidP="0079303C">
            <w:pPr>
              <w:pStyle w:val="TAL"/>
              <w:jc w:val="center"/>
              <w:rPr>
                <w:ins w:id="9651" w:author="28.541_CR0291R1_(Rel-16)_SON_5G" w:date="2020-06-29T12:32:00Z"/>
              </w:rPr>
            </w:pPr>
            <w:ins w:id="9652" w:author="28.541_CR0291R1_(Rel-16)_SON_5G" w:date="2020-06-29T12:32:00Z">
              <w:r>
                <w:t>T</w:t>
              </w:r>
            </w:ins>
          </w:p>
        </w:tc>
      </w:tr>
      <w:tr w:rsidR="00926DDF" w:rsidRPr="002B15AA" w:rsidTr="00926DDF">
        <w:tblPrEx>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9653" w:author="28.541_CR0291R1_(Rel-16)_SON_5G" w:date="2020-06-29T12:34:00Z">
            <w:tblPrEx>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9654" w:author="28.541_CR0291R1_(Rel-16)_SON_5G" w:date="2020-06-29T12:32:00Z"/>
          <w:trPrChange w:id="9655" w:author="28.541_CR0291R1_(Rel-16)_SON_5G" w:date="2020-06-29T12:34:00Z">
            <w:trPr>
              <w:cantSplit/>
              <w:jc w:val="center"/>
            </w:trPr>
          </w:trPrChange>
        </w:trPr>
        <w:tc>
          <w:tcPr>
            <w:tcW w:w="3136" w:type="dxa"/>
            <w:tcPrChange w:id="9656" w:author="28.541_CR0291R1_(Rel-16)_SON_5G" w:date="2020-06-29T12:34:00Z">
              <w:tcPr>
                <w:tcW w:w="3397" w:type="dxa"/>
                <w:gridSpan w:val="2"/>
              </w:tcPr>
            </w:tcPrChange>
          </w:tcPr>
          <w:p w:rsidR="00926DDF" w:rsidRDefault="00926DDF" w:rsidP="0079303C">
            <w:pPr>
              <w:pStyle w:val="TAL"/>
              <w:rPr>
                <w:ins w:id="9657" w:author="28.541_CR0291R1_(Rel-16)_SON_5G" w:date="2020-06-29T12:32:00Z"/>
                <w:rFonts w:ascii="Courier New" w:hAnsi="Courier New" w:cs="Courier New"/>
                <w:snapToGrid w:val="0"/>
                <w:lang w:eastAsia="zh-CN"/>
              </w:rPr>
            </w:pPr>
            <w:ins w:id="9658" w:author="28.541_CR0291R1_(Rel-16)_SON_5G" w:date="2020-06-29T12:32:00Z">
              <w:r>
                <w:rPr>
                  <w:rFonts w:ascii="Courier New" w:hAnsi="Courier New" w:cs="Courier New"/>
                  <w:snapToGrid w:val="0"/>
                  <w:lang w:eastAsia="zh-CN"/>
                </w:rPr>
                <w:t>ueAccDelayProbilityDistPerSSB</w:t>
              </w:r>
            </w:ins>
          </w:p>
        </w:tc>
        <w:tc>
          <w:tcPr>
            <w:tcW w:w="993" w:type="dxa"/>
            <w:tcPrChange w:id="9659" w:author="28.541_CR0291R1_(Rel-16)_SON_5G" w:date="2020-06-29T12:34:00Z">
              <w:tcPr>
                <w:tcW w:w="782" w:type="dxa"/>
                <w:gridSpan w:val="2"/>
              </w:tcPr>
            </w:tcPrChange>
          </w:tcPr>
          <w:p w:rsidR="00926DDF" w:rsidRDefault="00926DDF" w:rsidP="0079303C">
            <w:pPr>
              <w:pStyle w:val="TAL"/>
              <w:jc w:val="center"/>
              <w:rPr>
                <w:ins w:id="9660" w:author="28.541_CR0291R1_(Rel-16)_SON_5G" w:date="2020-06-29T12:32:00Z"/>
              </w:rPr>
            </w:pPr>
            <w:ins w:id="9661" w:author="28.541_CR0291R1_(Rel-16)_SON_5G" w:date="2020-06-29T12:32:00Z">
              <w:r>
                <w:rPr>
                  <w:rFonts w:hint="eastAsia"/>
                </w:rPr>
                <w:t>M</w:t>
              </w:r>
            </w:ins>
          </w:p>
        </w:tc>
        <w:tc>
          <w:tcPr>
            <w:tcW w:w="1326" w:type="dxa"/>
            <w:tcPrChange w:id="9662" w:author="28.541_CR0291R1_(Rel-16)_SON_5G" w:date="2020-06-29T12:34:00Z">
              <w:tcPr>
                <w:tcW w:w="1276" w:type="dxa"/>
              </w:tcPr>
            </w:tcPrChange>
          </w:tcPr>
          <w:p w:rsidR="00926DDF" w:rsidRDefault="00926DDF" w:rsidP="0079303C">
            <w:pPr>
              <w:pStyle w:val="TAL"/>
              <w:jc w:val="center"/>
              <w:rPr>
                <w:ins w:id="9663" w:author="28.541_CR0291R1_(Rel-16)_SON_5G" w:date="2020-06-29T12:32:00Z"/>
              </w:rPr>
            </w:pPr>
            <w:ins w:id="9664" w:author="28.541_CR0291R1_(Rel-16)_SON_5G" w:date="2020-06-29T12:32:00Z">
              <w:r>
                <w:t>T</w:t>
              </w:r>
            </w:ins>
          </w:p>
        </w:tc>
        <w:tc>
          <w:tcPr>
            <w:tcW w:w="1134" w:type="dxa"/>
            <w:tcPrChange w:id="9665" w:author="28.541_CR0291R1_(Rel-16)_SON_5G" w:date="2020-06-29T12:34:00Z">
              <w:tcPr>
                <w:tcW w:w="1134" w:type="dxa"/>
              </w:tcPr>
            </w:tcPrChange>
          </w:tcPr>
          <w:p w:rsidR="00926DDF" w:rsidRDefault="00926DDF" w:rsidP="0079303C">
            <w:pPr>
              <w:pStyle w:val="TAL"/>
              <w:jc w:val="center"/>
              <w:rPr>
                <w:ins w:id="9666" w:author="28.541_CR0291R1_(Rel-16)_SON_5G" w:date="2020-06-29T12:32:00Z"/>
              </w:rPr>
            </w:pPr>
            <w:ins w:id="9667" w:author="28.541_CR0291R1_(Rel-16)_SON_5G" w:date="2020-06-29T12:32:00Z">
              <w:r>
                <w:t>T</w:t>
              </w:r>
            </w:ins>
          </w:p>
        </w:tc>
        <w:tc>
          <w:tcPr>
            <w:tcW w:w="1134" w:type="dxa"/>
            <w:tcPrChange w:id="9668" w:author="28.541_CR0291R1_(Rel-16)_SON_5G" w:date="2020-06-29T12:34:00Z">
              <w:tcPr>
                <w:tcW w:w="1134" w:type="dxa"/>
              </w:tcPr>
            </w:tcPrChange>
          </w:tcPr>
          <w:p w:rsidR="00926DDF" w:rsidRDefault="00926DDF" w:rsidP="0079303C">
            <w:pPr>
              <w:pStyle w:val="TAL"/>
              <w:jc w:val="center"/>
              <w:rPr>
                <w:ins w:id="9669" w:author="28.541_CR0291R1_(Rel-16)_SON_5G" w:date="2020-06-29T12:32:00Z"/>
                <w:lang w:eastAsia="zh-CN"/>
              </w:rPr>
            </w:pPr>
            <w:ins w:id="9670" w:author="28.541_CR0291R1_(Rel-16)_SON_5G" w:date="2020-06-29T12:32:00Z">
              <w:r>
                <w:rPr>
                  <w:lang w:eastAsia="zh-CN"/>
                </w:rPr>
                <w:t>F</w:t>
              </w:r>
            </w:ins>
          </w:p>
        </w:tc>
        <w:tc>
          <w:tcPr>
            <w:tcW w:w="1385" w:type="dxa"/>
            <w:tcPrChange w:id="9671" w:author="28.541_CR0291R1_(Rel-16)_SON_5G" w:date="2020-06-29T12:34:00Z">
              <w:tcPr>
                <w:tcW w:w="1385" w:type="dxa"/>
              </w:tcPr>
            </w:tcPrChange>
          </w:tcPr>
          <w:p w:rsidR="00926DDF" w:rsidRDefault="00926DDF" w:rsidP="0079303C">
            <w:pPr>
              <w:pStyle w:val="TAL"/>
              <w:jc w:val="center"/>
              <w:rPr>
                <w:ins w:id="9672" w:author="28.541_CR0291R1_(Rel-16)_SON_5G" w:date="2020-06-29T12:32:00Z"/>
                <w:lang w:eastAsia="zh-CN"/>
              </w:rPr>
            </w:pPr>
            <w:ins w:id="9673" w:author="28.541_CR0291R1_(Rel-16)_SON_5G" w:date="2020-06-29T12:32:00Z">
              <w:r>
                <w:t>T</w:t>
              </w:r>
            </w:ins>
          </w:p>
        </w:tc>
      </w:tr>
      <w:tr w:rsidR="00926DDF" w:rsidRPr="002B15AA" w:rsidTr="00926DDF">
        <w:tblPrEx>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9674" w:author="28.541_CR0291R1_(Rel-16)_SON_5G" w:date="2020-06-29T12:34:00Z">
            <w:tblPrEx>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jc w:val="center"/>
          <w:ins w:id="9675" w:author="28.541_CR0291R1_(Rel-16)_SON_5G" w:date="2020-06-29T12:32:00Z"/>
          <w:trPrChange w:id="9676" w:author="28.541_CR0291R1_(Rel-16)_SON_5G" w:date="2020-06-29T12:34:00Z">
            <w:trPr>
              <w:cantSplit/>
              <w:jc w:val="center"/>
            </w:trPr>
          </w:trPrChange>
        </w:trPr>
        <w:tc>
          <w:tcPr>
            <w:tcW w:w="3136" w:type="dxa"/>
            <w:tcPrChange w:id="9677" w:author="28.541_CR0291R1_(Rel-16)_SON_5G" w:date="2020-06-29T12:34:00Z">
              <w:tcPr>
                <w:tcW w:w="3397" w:type="dxa"/>
                <w:gridSpan w:val="2"/>
              </w:tcPr>
            </w:tcPrChange>
          </w:tcPr>
          <w:p w:rsidR="00926DDF" w:rsidRPr="002B15AA" w:rsidRDefault="00926DDF" w:rsidP="0079303C">
            <w:pPr>
              <w:pStyle w:val="TAL"/>
              <w:rPr>
                <w:ins w:id="9678" w:author="28.541_CR0291R1_(Rel-16)_SON_5G" w:date="2020-06-29T12:32:00Z"/>
                <w:rFonts w:ascii="Courier New" w:hAnsi="Courier New"/>
                <w:lang w:eastAsia="zh-CN"/>
              </w:rPr>
            </w:pPr>
            <w:ins w:id="9679" w:author="28.541_CR0291R1_(Rel-16)_SON_5G" w:date="2020-06-29T12:32:00Z">
              <w:r>
                <w:rPr>
                  <w:rFonts w:ascii="Courier" w:hAnsi="Courier"/>
                  <w:lang w:eastAsia="zh-CN"/>
                </w:rPr>
                <w:t>drachOptimizationControl</w:t>
              </w:r>
            </w:ins>
          </w:p>
        </w:tc>
        <w:tc>
          <w:tcPr>
            <w:tcW w:w="993" w:type="dxa"/>
            <w:tcPrChange w:id="9680" w:author="28.541_CR0291R1_(Rel-16)_SON_5G" w:date="2020-06-29T12:34:00Z">
              <w:tcPr>
                <w:tcW w:w="782" w:type="dxa"/>
                <w:gridSpan w:val="2"/>
              </w:tcPr>
            </w:tcPrChange>
          </w:tcPr>
          <w:p w:rsidR="00926DDF" w:rsidRPr="002B15AA" w:rsidRDefault="00926DDF" w:rsidP="0079303C">
            <w:pPr>
              <w:pStyle w:val="TAL"/>
              <w:jc w:val="center"/>
              <w:rPr>
                <w:ins w:id="9681" w:author="28.541_CR0291R1_(Rel-16)_SON_5G" w:date="2020-06-29T12:32:00Z"/>
              </w:rPr>
            </w:pPr>
            <w:ins w:id="9682" w:author="28.541_CR0291R1_(Rel-16)_SON_5G" w:date="2020-06-29T12:32:00Z">
              <w:r>
                <w:rPr>
                  <w:lang w:eastAsia="zh-CN"/>
                </w:rPr>
                <w:t>M</w:t>
              </w:r>
            </w:ins>
          </w:p>
        </w:tc>
        <w:tc>
          <w:tcPr>
            <w:tcW w:w="1326" w:type="dxa"/>
            <w:tcPrChange w:id="9683" w:author="28.541_CR0291R1_(Rel-16)_SON_5G" w:date="2020-06-29T12:34:00Z">
              <w:tcPr>
                <w:tcW w:w="1276" w:type="dxa"/>
              </w:tcPr>
            </w:tcPrChange>
          </w:tcPr>
          <w:p w:rsidR="00926DDF" w:rsidRPr="002B15AA" w:rsidRDefault="00926DDF" w:rsidP="0079303C">
            <w:pPr>
              <w:pStyle w:val="TAL"/>
              <w:jc w:val="center"/>
              <w:rPr>
                <w:ins w:id="9684" w:author="28.541_CR0291R1_(Rel-16)_SON_5G" w:date="2020-06-29T12:32:00Z"/>
              </w:rPr>
            </w:pPr>
            <w:ins w:id="9685" w:author="28.541_CR0291R1_(Rel-16)_SON_5G" w:date="2020-06-29T12:32:00Z">
              <w:r>
                <w:t>T</w:t>
              </w:r>
            </w:ins>
          </w:p>
        </w:tc>
        <w:tc>
          <w:tcPr>
            <w:tcW w:w="1134" w:type="dxa"/>
            <w:tcPrChange w:id="9686" w:author="28.541_CR0291R1_(Rel-16)_SON_5G" w:date="2020-06-29T12:34:00Z">
              <w:tcPr>
                <w:tcW w:w="1134" w:type="dxa"/>
              </w:tcPr>
            </w:tcPrChange>
          </w:tcPr>
          <w:p w:rsidR="00926DDF" w:rsidRPr="002B15AA" w:rsidRDefault="00926DDF" w:rsidP="0079303C">
            <w:pPr>
              <w:pStyle w:val="TAL"/>
              <w:jc w:val="center"/>
              <w:rPr>
                <w:ins w:id="9687" w:author="28.541_CR0291R1_(Rel-16)_SON_5G" w:date="2020-06-29T12:32:00Z"/>
              </w:rPr>
            </w:pPr>
            <w:ins w:id="9688" w:author="28.541_CR0291R1_(Rel-16)_SON_5G" w:date="2020-06-29T12:32:00Z">
              <w:r>
                <w:t>T</w:t>
              </w:r>
            </w:ins>
          </w:p>
        </w:tc>
        <w:tc>
          <w:tcPr>
            <w:tcW w:w="1134" w:type="dxa"/>
            <w:tcPrChange w:id="9689" w:author="28.541_CR0291R1_(Rel-16)_SON_5G" w:date="2020-06-29T12:34:00Z">
              <w:tcPr>
                <w:tcW w:w="1134" w:type="dxa"/>
              </w:tcPr>
            </w:tcPrChange>
          </w:tcPr>
          <w:p w:rsidR="00926DDF" w:rsidRPr="002B15AA" w:rsidRDefault="00926DDF" w:rsidP="0079303C">
            <w:pPr>
              <w:pStyle w:val="TAL"/>
              <w:jc w:val="center"/>
              <w:rPr>
                <w:ins w:id="9690" w:author="28.541_CR0291R1_(Rel-16)_SON_5G" w:date="2020-06-29T12:32:00Z"/>
                <w:lang w:eastAsia="zh-CN"/>
              </w:rPr>
            </w:pPr>
            <w:ins w:id="9691" w:author="28.541_CR0291R1_(Rel-16)_SON_5G" w:date="2020-06-29T12:32:00Z">
              <w:r>
                <w:rPr>
                  <w:lang w:eastAsia="zh-CN"/>
                </w:rPr>
                <w:t>F</w:t>
              </w:r>
            </w:ins>
          </w:p>
        </w:tc>
        <w:tc>
          <w:tcPr>
            <w:tcW w:w="1385" w:type="dxa"/>
            <w:tcPrChange w:id="9692" w:author="28.541_CR0291R1_(Rel-16)_SON_5G" w:date="2020-06-29T12:34:00Z">
              <w:tcPr>
                <w:tcW w:w="1385" w:type="dxa"/>
              </w:tcPr>
            </w:tcPrChange>
          </w:tcPr>
          <w:p w:rsidR="00926DDF" w:rsidRPr="002B15AA" w:rsidRDefault="00926DDF" w:rsidP="0079303C">
            <w:pPr>
              <w:pStyle w:val="TAL"/>
              <w:jc w:val="center"/>
              <w:rPr>
                <w:ins w:id="9693" w:author="28.541_CR0291R1_(Rel-16)_SON_5G" w:date="2020-06-29T12:32:00Z"/>
              </w:rPr>
            </w:pPr>
            <w:ins w:id="9694" w:author="28.541_CR0291R1_(Rel-16)_SON_5G" w:date="2020-06-29T12:32:00Z">
              <w:r>
                <w:t>T</w:t>
              </w:r>
            </w:ins>
          </w:p>
        </w:tc>
      </w:tr>
      <w:bookmarkEnd w:id="9636"/>
    </w:tbl>
    <w:p w:rsidR="00926DDF" w:rsidRPr="002B15AA" w:rsidRDefault="00926DDF" w:rsidP="00926DDF">
      <w:pPr>
        <w:pStyle w:val="NO"/>
        <w:rPr>
          <w:ins w:id="9695" w:author="28.541_CR0291R1_(Rel-16)_SON_5G" w:date="2020-06-29T12:32:00Z"/>
        </w:rPr>
      </w:pPr>
    </w:p>
    <w:p w:rsidR="00926DDF" w:rsidRDefault="00926DDF" w:rsidP="00926DDF">
      <w:pPr>
        <w:pStyle w:val="Heading4"/>
        <w:rPr>
          <w:ins w:id="9696" w:author="28.541_CR0291R1_(Rel-16)_SON_5G" w:date="2020-06-29T12:32:00Z"/>
        </w:rPr>
      </w:pPr>
      <w:bookmarkStart w:id="9697" w:name="_Toc44341205"/>
      <w:ins w:id="9698" w:author="28.541_CR0291R1_(Rel-16)_SON_5G" w:date="2020-06-29T12:32:00Z">
        <w:r w:rsidRPr="002B15AA">
          <w:t>4.3.</w:t>
        </w:r>
      </w:ins>
      <w:ins w:id="9699" w:author="28.541_CR0291R1_(Rel-16)_SON_5G" w:date="2020-06-29T12:33:00Z">
        <w:r>
          <w:t>59</w:t>
        </w:r>
      </w:ins>
      <w:ins w:id="9700" w:author="28.541_CR0291R1_(Rel-16)_SON_5G" w:date="2020-06-29T12:32:00Z">
        <w:r w:rsidRPr="002B15AA">
          <w:t>.3</w:t>
        </w:r>
        <w:r w:rsidRPr="002B15AA">
          <w:tab/>
          <w:t>Attribute constraints</w:t>
        </w:r>
        <w:bookmarkEnd w:id="9697"/>
      </w:ins>
    </w:p>
    <w:p w:rsidR="00926DDF" w:rsidRPr="00F47E52" w:rsidRDefault="00926DDF" w:rsidP="00926DDF">
      <w:pPr>
        <w:rPr>
          <w:ins w:id="9701" w:author="28.541_CR0291R1_(Rel-16)_SON_5G" w:date="2020-06-29T12:32:00Z"/>
        </w:rPr>
      </w:pPr>
      <w:ins w:id="9702" w:author="28.541_CR0291R1_(Rel-16)_SON_5G" w:date="2020-06-29T12:32:00Z">
        <w:r>
          <w:t>None</w:t>
        </w:r>
        <w:r>
          <w:rPr>
            <w:rFonts w:hint="eastAsia"/>
            <w:lang w:eastAsia="zh-CN"/>
          </w:rPr>
          <w:t>.</w:t>
        </w:r>
      </w:ins>
    </w:p>
    <w:p w:rsidR="00926DDF" w:rsidRPr="002B15AA" w:rsidRDefault="00926DDF" w:rsidP="00926DDF">
      <w:pPr>
        <w:pStyle w:val="Heading4"/>
        <w:rPr>
          <w:ins w:id="9703" w:author="28.541_CR0291R1_(Rel-16)_SON_5G" w:date="2020-06-29T12:32:00Z"/>
        </w:rPr>
      </w:pPr>
      <w:bookmarkStart w:id="9704" w:name="_Toc44341206"/>
      <w:ins w:id="9705" w:author="28.541_CR0291R1_(Rel-16)_SON_5G" w:date="2020-06-29T12:32:00Z">
        <w:r w:rsidRPr="002B15AA">
          <w:rPr>
            <w:rFonts w:hint="eastAsia"/>
            <w:lang w:eastAsia="zh-CN"/>
          </w:rPr>
          <w:t>4</w:t>
        </w:r>
        <w:r w:rsidRPr="002B15AA">
          <w:t>.3.</w:t>
        </w:r>
      </w:ins>
      <w:ins w:id="9706" w:author="28.541_CR0291R1_(Rel-16)_SON_5G" w:date="2020-06-29T12:33:00Z">
        <w:r>
          <w:t>59</w:t>
        </w:r>
      </w:ins>
      <w:ins w:id="9707" w:author="28.541_CR0291R1_(Rel-16)_SON_5G" w:date="2020-06-29T12:32:00Z">
        <w:r w:rsidRPr="002B15AA">
          <w:t>.4</w:t>
        </w:r>
        <w:r w:rsidRPr="002B15AA">
          <w:tab/>
          <w:t>Notifications</w:t>
        </w:r>
        <w:bookmarkEnd w:id="9704"/>
      </w:ins>
    </w:p>
    <w:p w:rsidR="00926DDF" w:rsidRDefault="00926DDF" w:rsidP="00926DDF">
      <w:pPr>
        <w:rPr>
          <w:ins w:id="9708" w:author="28.541_CR0291R1_(Rel-16)_SON_5G" w:date="2020-06-29T12:32:00Z"/>
        </w:rPr>
      </w:pPr>
      <w:ins w:id="9709" w:author="28.541_CR0291R1_(Rel-16)_SON_5G" w:date="2020-06-29T12:32:00Z">
        <w:r w:rsidRPr="002B15AA">
          <w:t xml:space="preserve">The common notifications defined in subclause </w:t>
        </w:r>
        <w:r w:rsidRPr="002B15AA">
          <w:rPr>
            <w:rFonts w:hint="eastAsia"/>
            <w:lang w:eastAsia="zh-CN"/>
          </w:rPr>
          <w:t>4.5</w:t>
        </w:r>
        <w:r w:rsidRPr="002B15AA">
          <w:t xml:space="preserve"> are valid for this IOC, without exceptions or additions</w:t>
        </w:r>
        <w:r>
          <w:t>.</w:t>
        </w:r>
        <w:r>
          <w:tab/>
        </w:r>
        <w:r>
          <w:tab/>
        </w:r>
      </w:ins>
    </w:p>
    <w:p w:rsidR="00926DDF" w:rsidRDefault="00926DDF" w:rsidP="00926DDF">
      <w:pPr>
        <w:rPr>
          <w:ins w:id="9710" w:author="28.541_CR0291R1_(Rel-16)_SON_5G" w:date="2020-06-29T12:32:00Z"/>
        </w:rPr>
      </w:pPr>
    </w:p>
    <w:p w:rsidR="00926DDF" w:rsidRPr="002B15AA" w:rsidRDefault="00926DDF" w:rsidP="00926DDF">
      <w:pPr>
        <w:pStyle w:val="Heading3"/>
        <w:overflowPunct w:val="0"/>
        <w:autoSpaceDE w:val="0"/>
        <w:autoSpaceDN w:val="0"/>
        <w:adjustRightInd w:val="0"/>
        <w:textAlignment w:val="baseline"/>
        <w:rPr>
          <w:ins w:id="9711" w:author="28.541_CR0291R1_(Rel-16)_SON_5G" w:date="2020-06-29T12:32:00Z"/>
          <w:lang w:eastAsia="zh-CN"/>
        </w:rPr>
      </w:pPr>
      <w:bookmarkStart w:id="9712" w:name="_Toc44341207"/>
      <w:ins w:id="9713" w:author="28.541_CR0291R1_(Rel-16)_SON_5G" w:date="2020-06-29T12:32:00Z">
        <w:r w:rsidRPr="002B15AA">
          <w:rPr>
            <w:rFonts w:hint="eastAsia"/>
            <w:lang w:eastAsia="zh-CN"/>
          </w:rPr>
          <w:lastRenderedPageBreak/>
          <w:t>4</w:t>
        </w:r>
        <w:r w:rsidRPr="002B15AA">
          <w:rPr>
            <w:lang w:eastAsia="zh-CN"/>
          </w:rPr>
          <w:t>.</w:t>
        </w:r>
        <w:r>
          <w:rPr>
            <w:lang w:eastAsia="zh-CN"/>
          </w:rPr>
          <w:t>3.</w:t>
        </w:r>
      </w:ins>
      <w:ins w:id="9714" w:author="28.541_CR0291R1_(Rel-16)_SON_5G" w:date="2020-06-29T12:33:00Z">
        <w:r>
          <w:rPr>
            <w:lang w:eastAsia="zh-CN"/>
          </w:rPr>
          <w:t>60</w:t>
        </w:r>
      </w:ins>
      <w:ins w:id="9715" w:author="28.541_CR0291R1_(Rel-16)_SON_5G" w:date="2020-06-29T12:32:00Z">
        <w:r w:rsidRPr="002B15AA">
          <w:rPr>
            <w:lang w:eastAsia="zh-CN"/>
          </w:rPr>
          <w:tab/>
        </w:r>
        <w:r w:rsidRPr="009800B6">
          <w:rPr>
            <w:rFonts w:ascii="Courier New" w:hAnsi="Courier New"/>
            <w:lang w:eastAsia="zh-CN"/>
          </w:rPr>
          <w:t>DM</w:t>
        </w:r>
        <w:r>
          <w:rPr>
            <w:rFonts w:ascii="Courier New" w:hAnsi="Courier New"/>
            <w:lang w:eastAsia="zh-CN"/>
          </w:rPr>
          <w:t>RO</w:t>
        </w:r>
        <w:r w:rsidRPr="009800B6">
          <w:rPr>
            <w:rFonts w:ascii="Courier New" w:hAnsi="Courier New"/>
            <w:lang w:eastAsia="zh-CN"/>
          </w:rPr>
          <w:t>Function</w:t>
        </w:r>
        <w:bookmarkEnd w:id="9712"/>
      </w:ins>
    </w:p>
    <w:p w:rsidR="00926DDF" w:rsidRPr="002B15AA" w:rsidRDefault="00926DDF" w:rsidP="00926DDF">
      <w:pPr>
        <w:pStyle w:val="Heading4"/>
        <w:rPr>
          <w:ins w:id="9716" w:author="28.541_CR0291R1_(Rel-16)_SON_5G" w:date="2020-06-29T12:32:00Z"/>
        </w:rPr>
      </w:pPr>
      <w:bookmarkStart w:id="9717" w:name="_Toc44341208"/>
      <w:ins w:id="9718" w:author="28.541_CR0291R1_(Rel-16)_SON_5G" w:date="2020-06-29T12:32:00Z">
        <w:r w:rsidRPr="002B15AA">
          <w:rPr>
            <w:rFonts w:hint="eastAsia"/>
            <w:lang w:eastAsia="zh-CN"/>
          </w:rPr>
          <w:t>4</w:t>
        </w:r>
        <w:r w:rsidRPr="002B15AA">
          <w:t>.3.</w:t>
        </w:r>
      </w:ins>
      <w:ins w:id="9719" w:author="28.541_CR0291R1_(Rel-16)_SON_5G" w:date="2020-06-29T12:34:00Z">
        <w:r>
          <w:t>60</w:t>
        </w:r>
      </w:ins>
      <w:ins w:id="9720" w:author="28.541_CR0291R1_(Rel-16)_SON_5G" w:date="2020-06-29T12:32:00Z">
        <w:r w:rsidRPr="002B15AA">
          <w:t>.1</w:t>
        </w:r>
        <w:r w:rsidRPr="002B15AA">
          <w:tab/>
          <w:t>Definition</w:t>
        </w:r>
        <w:bookmarkEnd w:id="9717"/>
      </w:ins>
    </w:p>
    <w:p w:rsidR="00926DDF" w:rsidRDefault="00926DDF" w:rsidP="00926DDF">
      <w:pPr>
        <w:rPr>
          <w:ins w:id="9721" w:author="28.541_CR0291R1_(Rel-16)_SON_5G" w:date="2020-06-29T12:32:00Z"/>
        </w:rPr>
      </w:pPr>
      <w:ins w:id="9722" w:author="28.541_CR0291R1_(Rel-16)_SON_5G" w:date="2020-06-29T12:32:00Z">
        <w:r w:rsidRPr="002B15AA">
          <w:t xml:space="preserve">This IOC </w:t>
        </w:r>
        <w:r>
          <w:t>contains attributes to support the D-SON function of MRO (See clause 7.1.2 in TS 28.313 [57])</w:t>
        </w:r>
        <w:r w:rsidRPr="002B15AA">
          <w:t xml:space="preserve">. </w:t>
        </w:r>
      </w:ins>
    </w:p>
    <w:p w:rsidR="00926DDF" w:rsidRPr="00707CF1" w:rsidRDefault="00926DDF" w:rsidP="00926DDF">
      <w:pPr>
        <w:pStyle w:val="NO"/>
        <w:rPr>
          <w:ins w:id="9723" w:author="28.541_CR0291R1_(Rel-16)_SON_5G" w:date="2020-06-29T12:32:00Z"/>
        </w:rPr>
      </w:pPr>
      <w:ins w:id="9724" w:author="28.541_CR0291R1_(Rel-16)_SON_5G" w:date="2020-06-29T12:32:00Z">
        <w:r>
          <w:t xml:space="preserve">NOTE: </w:t>
        </w:r>
        <w:r w:rsidRPr="005842EC">
          <w:t xml:space="preserve">in </w:t>
        </w:r>
        <w:r>
          <w:t xml:space="preserve">the </w:t>
        </w:r>
        <w:r w:rsidRPr="005842EC">
          <w:t xml:space="preserve">case </w:t>
        </w:r>
        <w:r>
          <w:t xml:space="preserve">where multiple </w:t>
        </w:r>
        <w:r>
          <w:rPr>
            <w:rFonts w:ascii="Courier New" w:hAnsi="Courier New" w:cs="Courier New"/>
          </w:rPr>
          <w:t>DMRO</w:t>
        </w:r>
        <w:r w:rsidRPr="005842EC">
          <w:t xml:space="preserve"> MOIs exist </w:t>
        </w:r>
        <w:r>
          <w:t>at</w:t>
        </w:r>
        <w:r w:rsidRPr="005842EC">
          <w:t xml:space="preserve"> different levels of the containment tree, the </w:t>
        </w:r>
        <w:r>
          <w:rPr>
            <w:rFonts w:ascii="Courier New" w:hAnsi="Courier New" w:cs="Courier New"/>
          </w:rPr>
          <w:t>DMRO</w:t>
        </w:r>
        <w:r w:rsidRPr="005842EC">
          <w:t xml:space="preserve"> MOI </w:t>
        </w:r>
        <w:r>
          <w:t>at</w:t>
        </w:r>
        <w:r w:rsidRPr="005842EC">
          <w:t xml:space="preserve"> the lower level overrides the </w:t>
        </w:r>
        <w:r>
          <w:rPr>
            <w:rFonts w:ascii="Courier New" w:hAnsi="Courier New" w:cs="Courier New"/>
          </w:rPr>
          <w:t>DMRO</w:t>
        </w:r>
        <w:r w:rsidRPr="005842EC">
          <w:t xml:space="preserve"> MOI</w:t>
        </w:r>
        <w:r>
          <w:t>s</w:t>
        </w:r>
        <w:r w:rsidRPr="005842EC">
          <w:t xml:space="preserve"> </w:t>
        </w:r>
        <w:r>
          <w:t>at</w:t>
        </w:r>
        <w:r w:rsidRPr="005842EC">
          <w:t xml:space="preserve"> higher level</w:t>
        </w:r>
        <w:r>
          <w:t>(s)</w:t>
        </w:r>
        <w:r w:rsidRPr="005842EC">
          <w:t xml:space="preserve"> of the same containment tree.</w:t>
        </w:r>
      </w:ins>
    </w:p>
    <w:p w:rsidR="00926DDF" w:rsidRDefault="00926DDF" w:rsidP="00926DDF">
      <w:pPr>
        <w:pStyle w:val="Heading4"/>
        <w:rPr>
          <w:ins w:id="9725" w:author="28.541_CR0291R1_(Rel-16)_SON_5G" w:date="2020-06-29T12:32:00Z"/>
        </w:rPr>
      </w:pPr>
      <w:bookmarkStart w:id="9726" w:name="_Toc44341209"/>
      <w:ins w:id="9727" w:author="28.541_CR0291R1_(Rel-16)_SON_5G" w:date="2020-06-29T12:32:00Z">
        <w:r w:rsidRPr="002B15AA">
          <w:rPr>
            <w:rFonts w:hint="eastAsia"/>
            <w:lang w:eastAsia="zh-CN"/>
          </w:rPr>
          <w:t>4</w:t>
        </w:r>
        <w:r w:rsidRPr="002B15AA">
          <w:t>.3.</w:t>
        </w:r>
      </w:ins>
      <w:ins w:id="9728" w:author="28.541_CR0291R1_(Rel-16)_SON_5G" w:date="2020-06-29T12:34:00Z">
        <w:r>
          <w:t>60</w:t>
        </w:r>
      </w:ins>
      <w:ins w:id="9729" w:author="28.541_CR0291R1_(Rel-16)_SON_5G" w:date="2020-06-29T12:32:00Z">
        <w:r w:rsidRPr="002B15AA">
          <w:t>.2</w:t>
        </w:r>
        <w:r w:rsidRPr="002B15AA">
          <w:tab/>
          <w:t>Attributes</w:t>
        </w:r>
        <w:bookmarkEnd w:id="9726"/>
      </w:ins>
    </w:p>
    <w:p w:rsidR="00926DDF" w:rsidRPr="002B15AA" w:rsidRDefault="00926DDF" w:rsidP="00926DDF">
      <w:pPr>
        <w:rPr>
          <w:ins w:id="9730" w:author="28.541_CR0291R1_(Rel-16)_SON_5G" w:date="2020-06-29T12:32:00Z"/>
        </w:rPr>
      </w:pPr>
      <w:ins w:id="9731" w:author="28.541_CR0291R1_(Rel-16)_SON_5G" w:date="2020-06-29T12:32:00Z">
        <w:r>
          <w:t xml:space="preserve">The </w:t>
        </w:r>
        <w:r w:rsidRPr="009800B6">
          <w:rPr>
            <w:rFonts w:ascii="Courier New" w:hAnsi="Courier New"/>
            <w:lang w:eastAsia="zh-CN"/>
          </w:rPr>
          <w:t>DM</w:t>
        </w:r>
        <w:r>
          <w:rPr>
            <w:rFonts w:ascii="Courier New" w:hAnsi="Courier New"/>
            <w:lang w:eastAsia="zh-CN"/>
          </w:rPr>
          <w:t>RO</w:t>
        </w:r>
        <w:r w:rsidRPr="009800B6">
          <w:rPr>
            <w:rFonts w:ascii="Courier New" w:hAnsi="Courier New"/>
            <w:lang w:eastAsia="zh-CN"/>
          </w:rPr>
          <w:t>Function</w:t>
        </w:r>
        <w:r>
          <w:t xml:space="preserve"> IOC includes attributes inherited from Top IOC (defined in TS 28.622[30]) and the following attributes:</w:t>
        </w:r>
      </w:ins>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926DDF" w:rsidRPr="002B15AA" w:rsidTr="0079303C">
        <w:trPr>
          <w:cantSplit/>
          <w:jc w:val="center"/>
          <w:ins w:id="9732" w:author="28.541_CR0291R1_(Rel-16)_SON_5G" w:date="2020-06-29T12:32:00Z"/>
        </w:trPr>
        <w:tc>
          <w:tcPr>
            <w:tcW w:w="3936" w:type="dxa"/>
            <w:shd w:val="pct10" w:color="auto" w:fill="FFFFFF"/>
            <w:vAlign w:val="center"/>
          </w:tcPr>
          <w:p w:rsidR="00926DDF" w:rsidRPr="002B15AA" w:rsidRDefault="00926DDF" w:rsidP="0079303C">
            <w:pPr>
              <w:pStyle w:val="TAH"/>
              <w:rPr>
                <w:ins w:id="9733" w:author="28.541_CR0291R1_(Rel-16)_SON_5G" w:date="2020-06-29T12:32:00Z"/>
              </w:rPr>
            </w:pPr>
            <w:ins w:id="9734" w:author="28.541_CR0291R1_(Rel-16)_SON_5G" w:date="2020-06-29T12:32:00Z">
              <w:r w:rsidRPr="002B15AA">
                <w:t>Attribute name</w:t>
              </w:r>
            </w:ins>
          </w:p>
        </w:tc>
        <w:tc>
          <w:tcPr>
            <w:tcW w:w="992" w:type="dxa"/>
            <w:shd w:val="pct10" w:color="auto" w:fill="FFFFFF"/>
            <w:vAlign w:val="center"/>
          </w:tcPr>
          <w:p w:rsidR="00926DDF" w:rsidRPr="002B15AA" w:rsidRDefault="00926DDF" w:rsidP="0079303C">
            <w:pPr>
              <w:pStyle w:val="TAH"/>
              <w:rPr>
                <w:ins w:id="9735" w:author="28.541_CR0291R1_(Rel-16)_SON_5G" w:date="2020-06-29T12:32:00Z"/>
              </w:rPr>
            </w:pPr>
            <w:ins w:id="9736" w:author="28.541_CR0291R1_(Rel-16)_SON_5G" w:date="2020-06-29T12:32:00Z">
              <w:r w:rsidRPr="002B15AA">
                <w:t>Support Qualifier</w:t>
              </w:r>
            </w:ins>
          </w:p>
        </w:tc>
        <w:tc>
          <w:tcPr>
            <w:tcW w:w="1276" w:type="dxa"/>
            <w:shd w:val="pct10" w:color="auto" w:fill="FFFFFF"/>
            <w:vAlign w:val="center"/>
          </w:tcPr>
          <w:p w:rsidR="00926DDF" w:rsidRPr="002B15AA" w:rsidRDefault="00926DDF" w:rsidP="0079303C">
            <w:pPr>
              <w:pStyle w:val="TAH"/>
              <w:rPr>
                <w:ins w:id="9737" w:author="28.541_CR0291R1_(Rel-16)_SON_5G" w:date="2020-06-29T12:32:00Z"/>
              </w:rPr>
            </w:pPr>
            <w:ins w:id="9738" w:author="28.541_CR0291R1_(Rel-16)_SON_5G" w:date="2020-06-29T12:32:00Z">
              <w:r w:rsidRPr="002B15AA">
                <w:t>isReadable</w:t>
              </w:r>
            </w:ins>
          </w:p>
        </w:tc>
        <w:tc>
          <w:tcPr>
            <w:tcW w:w="1134" w:type="dxa"/>
            <w:shd w:val="pct10" w:color="auto" w:fill="FFFFFF"/>
            <w:vAlign w:val="center"/>
          </w:tcPr>
          <w:p w:rsidR="00926DDF" w:rsidRPr="002B15AA" w:rsidRDefault="00926DDF" w:rsidP="0079303C">
            <w:pPr>
              <w:pStyle w:val="TAH"/>
              <w:rPr>
                <w:ins w:id="9739" w:author="28.541_CR0291R1_(Rel-16)_SON_5G" w:date="2020-06-29T12:32:00Z"/>
              </w:rPr>
            </w:pPr>
            <w:ins w:id="9740" w:author="28.541_CR0291R1_(Rel-16)_SON_5G" w:date="2020-06-29T12:32:00Z">
              <w:r w:rsidRPr="002B15AA">
                <w:t>isWritable</w:t>
              </w:r>
            </w:ins>
          </w:p>
        </w:tc>
        <w:tc>
          <w:tcPr>
            <w:tcW w:w="1134" w:type="dxa"/>
            <w:shd w:val="pct10" w:color="auto" w:fill="FFFFFF"/>
            <w:vAlign w:val="center"/>
          </w:tcPr>
          <w:p w:rsidR="00926DDF" w:rsidRPr="002B15AA" w:rsidRDefault="00926DDF" w:rsidP="0079303C">
            <w:pPr>
              <w:pStyle w:val="TAH"/>
              <w:rPr>
                <w:ins w:id="9741" w:author="28.541_CR0291R1_(Rel-16)_SON_5G" w:date="2020-06-29T12:32:00Z"/>
              </w:rPr>
            </w:pPr>
            <w:ins w:id="9742" w:author="28.541_CR0291R1_(Rel-16)_SON_5G" w:date="2020-06-29T12:32:00Z">
              <w:r w:rsidRPr="002B15AA">
                <w:rPr>
                  <w:rFonts w:cs="Arial"/>
                  <w:bCs/>
                  <w:szCs w:val="18"/>
                </w:rPr>
                <w:t>isInvariant</w:t>
              </w:r>
            </w:ins>
          </w:p>
        </w:tc>
        <w:tc>
          <w:tcPr>
            <w:tcW w:w="1385" w:type="dxa"/>
            <w:shd w:val="pct10" w:color="auto" w:fill="FFFFFF"/>
            <w:vAlign w:val="center"/>
          </w:tcPr>
          <w:p w:rsidR="00926DDF" w:rsidRPr="002B15AA" w:rsidRDefault="00926DDF" w:rsidP="0079303C">
            <w:pPr>
              <w:pStyle w:val="TAH"/>
              <w:rPr>
                <w:ins w:id="9743" w:author="28.541_CR0291R1_(Rel-16)_SON_5G" w:date="2020-06-29T12:32:00Z"/>
              </w:rPr>
            </w:pPr>
            <w:ins w:id="9744" w:author="28.541_CR0291R1_(Rel-16)_SON_5G" w:date="2020-06-29T12:32:00Z">
              <w:r w:rsidRPr="002B15AA">
                <w:t>isNotifyable</w:t>
              </w:r>
            </w:ins>
          </w:p>
        </w:tc>
      </w:tr>
      <w:tr w:rsidR="00926DDF" w:rsidRPr="002B15AA" w:rsidTr="0079303C">
        <w:trPr>
          <w:cantSplit/>
          <w:jc w:val="center"/>
          <w:ins w:id="9745" w:author="28.541_CR0291R1_(Rel-16)_SON_5G" w:date="2020-06-29T12:32:00Z"/>
        </w:trPr>
        <w:tc>
          <w:tcPr>
            <w:tcW w:w="3936" w:type="dxa"/>
          </w:tcPr>
          <w:p w:rsidR="00926DDF" w:rsidRPr="00CC0337" w:rsidRDefault="00926DDF" w:rsidP="0079303C">
            <w:pPr>
              <w:pStyle w:val="TAL"/>
              <w:rPr>
                <w:ins w:id="9746" w:author="28.541_CR0291R1_(Rel-16)_SON_5G" w:date="2020-06-29T12:32:00Z"/>
                <w:rFonts w:ascii="Courier New" w:hAnsi="Courier New" w:cs="Courier New"/>
              </w:rPr>
            </w:pPr>
            <w:ins w:id="9747" w:author="28.541_CR0291R1_(Rel-16)_SON_5G" w:date="2020-06-29T12:32:00Z">
              <w:r>
                <w:rPr>
                  <w:rFonts w:ascii="Courier New" w:hAnsi="Courier New" w:cs="Courier New"/>
                </w:rPr>
                <w:t>dmroC</w:t>
              </w:r>
              <w:r w:rsidRPr="00474E61">
                <w:rPr>
                  <w:rFonts w:ascii="Courier New" w:hAnsi="Courier New" w:cs="Courier New"/>
                </w:rPr>
                <w:t>ontrol</w:t>
              </w:r>
            </w:ins>
          </w:p>
        </w:tc>
        <w:tc>
          <w:tcPr>
            <w:tcW w:w="992" w:type="dxa"/>
          </w:tcPr>
          <w:p w:rsidR="00926DDF" w:rsidRDefault="00926DDF" w:rsidP="0079303C">
            <w:pPr>
              <w:pStyle w:val="TAL"/>
              <w:jc w:val="center"/>
              <w:rPr>
                <w:ins w:id="9748" w:author="28.541_CR0291R1_(Rel-16)_SON_5G" w:date="2020-06-29T12:32:00Z"/>
                <w:lang w:eastAsia="zh-CN"/>
              </w:rPr>
            </w:pPr>
            <w:ins w:id="9749" w:author="28.541_CR0291R1_(Rel-16)_SON_5G" w:date="2020-06-29T12:32:00Z">
              <w:r>
                <w:rPr>
                  <w:lang w:eastAsia="zh-CN"/>
                </w:rPr>
                <w:t>M</w:t>
              </w:r>
            </w:ins>
          </w:p>
        </w:tc>
        <w:tc>
          <w:tcPr>
            <w:tcW w:w="1276" w:type="dxa"/>
          </w:tcPr>
          <w:p w:rsidR="00926DDF" w:rsidRDefault="00926DDF" w:rsidP="0079303C">
            <w:pPr>
              <w:pStyle w:val="TAL"/>
              <w:jc w:val="center"/>
              <w:rPr>
                <w:ins w:id="9750" w:author="28.541_CR0291R1_(Rel-16)_SON_5G" w:date="2020-06-29T12:32:00Z"/>
                <w:lang w:eastAsia="zh-CN"/>
              </w:rPr>
            </w:pPr>
            <w:ins w:id="9751" w:author="28.541_CR0291R1_(Rel-16)_SON_5G" w:date="2020-06-29T12:32:00Z">
              <w:r>
                <w:t>T</w:t>
              </w:r>
            </w:ins>
          </w:p>
        </w:tc>
        <w:tc>
          <w:tcPr>
            <w:tcW w:w="1134" w:type="dxa"/>
          </w:tcPr>
          <w:p w:rsidR="00926DDF" w:rsidRDefault="00926DDF" w:rsidP="0079303C">
            <w:pPr>
              <w:pStyle w:val="TAL"/>
              <w:jc w:val="center"/>
              <w:rPr>
                <w:ins w:id="9752" w:author="28.541_CR0291R1_(Rel-16)_SON_5G" w:date="2020-06-29T12:32:00Z"/>
                <w:lang w:eastAsia="zh-CN"/>
              </w:rPr>
            </w:pPr>
            <w:ins w:id="9753" w:author="28.541_CR0291R1_(Rel-16)_SON_5G" w:date="2020-06-29T12:32:00Z">
              <w:r>
                <w:t>T</w:t>
              </w:r>
            </w:ins>
          </w:p>
        </w:tc>
        <w:tc>
          <w:tcPr>
            <w:tcW w:w="1134" w:type="dxa"/>
          </w:tcPr>
          <w:p w:rsidR="00926DDF" w:rsidRDefault="00926DDF" w:rsidP="0079303C">
            <w:pPr>
              <w:pStyle w:val="TAL"/>
              <w:jc w:val="center"/>
              <w:rPr>
                <w:ins w:id="9754" w:author="28.541_CR0291R1_(Rel-16)_SON_5G" w:date="2020-06-29T12:32:00Z"/>
                <w:lang w:eastAsia="zh-CN"/>
              </w:rPr>
            </w:pPr>
            <w:ins w:id="9755" w:author="28.541_CR0291R1_(Rel-16)_SON_5G" w:date="2020-06-29T12:32:00Z">
              <w:r>
                <w:rPr>
                  <w:lang w:eastAsia="zh-CN"/>
                </w:rPr>
                <w:t>F</w:t>
              </w:r>
            </w:ins>
          </w:p>
        </w:tc>
        <w:tc>
          <w:tcPr>
            <w:tcW w:w="1385" w:type="dxa"/>
          </w:tcPr>
          <w:p w:rsidR="00926DDF" w:rsidRDefault="00926DDF" w:rsidP="0079303C">
            <w:pPr>
              <w:pStyle w:val="TAL"/>
              <w:jc w:val="center"/>
              <w:rPr>
                <w:ins w:id="9756" w:author="28.541_CR0291R1_(Rel-16)_SON_5G" w:date="2020-06-29T12:32:00Z"/>
                <w:lang w:eastAsia="zh-CN"/>
              </w:rPr>
            </w:pPr>
            <w:ins w:id="9757" w:author="28.541_CR0291R1_(Rel-16)_SON_5G" w:date="2020-06-29T12:32:00Z">
              <w:r>
                <w:t>T</w:t>
              </w:r>
            </w:ins>
          </w:p>
        </w:tc>
      </w:tr>
      <w:tr w:rsidR="00926DDF" w:rsidTr="0079303C">
        <w:trPr>
          <w:cantSplit/>
          <w:jc w:val="center"/>
          <w:ins w:id="9758" w:author="28.541_CR0291R1_(Rel-16)_SON_5G" w:date="2020-06-29T12:32:00Z"/>
        </w:trPr>
        <w:tc>
          <w:tcPr>
            <w:tcW w:w="3936" w:type="dxa"/>
            <w:tcBorders>
              <w:top w:val="single" w:sz="4" w:space="0" w:color="auto"/>
              <w:left w:val="single" w:sz="4" w:space="0" w:color="auto"/>
              <w:bottom w:val="single" w:sz="4" w:space="0" w:color="auto"/>
              <w:right w:val="single" w:sz="4" w:space="0" w:color="auto"/>
            </w:tcBorders>
          </w:tcPr>
          <w:p w:rsidR="00926DDF" w:rsidRDefault="00926DDF" w:rsidP="0079303C">
            <w:pPr>
              <w:pStyle w:val="TAL"/>
              <w:rPr>
                <w:ins w:id="9759" w:author="28.541_CR0291R1_(Rel-16)_SON_5G" w:date="2020-06-29T12:32:00Z"/>
                <w:rFonts w:ascii="Courier New" w:hAnsi="Courier New" w:cs="Courier New"/>
              </w:rPr>
            </w:pPr>
            <w:ins w:id="9760" w:author="28.541_CR0291R1_(Rel-16)_SON_5G" w:date="2020-06-29T12:32:00Z">
              <w:r>
                <w:rPr>
                  <w:rFonts w:ascii="Courier New" w:hAnsi="Courier New" w:cs="Courier New"/>
                </w:rPr>
                <w:t>maximumDeviationHoTrigger</w:t>
              </w:r>
            </w:ins>
          </w:p>
        </w:tc>
        <w:tc>
          <w:tcPr>
            <w:tcW w:w="992" w:type="dxa"/>
            <w:tcBorders>
              <w:top w:val="single" w:sz="4" w:space="0" w:color="auto"/>
              <w:left w:val="single" w:sz="4" w:space="0" w:color="auto"/>
              <w:bottom w:val="single" w:sz="4" w:space="0" w:color="auto"/>
              <w:right w:val="single" w:sz="4" w:space="0" w:color="auto"/>
            </w:tcBorders>
          </w:tcPr>
          <w:p w:rsidR="00926DDF" w:rsidRDefault="00926DDF" w:rsidP="0079303C">
            <w:pPr>
              <w:pStyle w:val="TAL"/>
              <w:jc w:val="center"/>
              <w:rPr>
                <w:ins w:id="9761" w:author="28.541_CR0291R1_(Rel-16)_SON_5G" w:date="2020-06-29T12:32:00Z"/>
                <w:lang w:eastAsia="zh-CN"/>
              </w:rPr>
            </w:pPr>
            <w:ins w:id="9762" w:author="28.541_CR0291R1_(Rel-16)_SON_5G" w:date="2020-06-29T12:32:00Z">
              <w:r>
                <w:rPr>
                  <w:rFonts w:hint="eastAsia"/>
                  <w:lang w:eastAsia="zh-CN"/>
                </w:rPr>
                <w:t>M</w:t>
              </w:r>
            </w:ins>
          </w:p>
        </w:tc>
        <w:tc>
          <w:tcPr>
            <w:tcW w:w="1276" w:type="dxa"/>
            <w:tcBorders>
              <w:top w:val="single" w:sz="4" w:space="0" w:color="auto"/>
              <w:left w:val="single" w:sz="4" w:space="0" w:color="auto"/>
              <w:bottom w:val="single" w:sz="4" w:space="0" w:color="auto"/>
              <w:right w:val="single" w:sz="4" w:space="0" w:color="auto"/>
            </w:tcBorders>
          </w:tcPr>
          <w:p w:rsidR="00926DDF" w:rsidRDefault="00926DDF" w:rsidP="0079303C">
            <w:pPr>
              <w:pStyle w:val="TAL"/>
              <w:jc w:val="center"/>
              <w:rPr>
                <w:ins w:id="9763" w:author="28.541_CR0291R1_(Rel-16)_SON_5G" w:date="2020-06-29T12:32:00Z"/>
              </w:rPr>
            </w:pPr>
            <w:ins w:id="9764" w:author="28.541_CR0291R1_(Rel-16)_SON_5G" w:date="2020-06-29T12:32:00Z">
              <w:r>
                <w:rPr>
                  <w:rFonts w:hint="eastAsia"/>
                </w:rPr>
                <w:t>T</w:t>
              </w:r>
            </w:ins>
          </w:p>
        </w:tc>
        <w:tc>
          <w:tcPr>
            <w:tcW w:w="1134" w:type="dxa"/>
            <w:tcBorders>
              <w:top w:val="single" w:sz="4" w:space="0" w:color="auto"/>
              <w:left w:val="single" w:sz="4" w:space="0" w:color="auto"/>
              <w:bottom w:val="single" w:sz="4" w:space="0" w:color="auto"/>
              <w:right w:val="single" w:sz="4" w:space="0" w:color="auto"/>
            </w:tcBorders>
          </w:tcPr>
          <w:p w:rsidR="00926DDF" w:rsidRDefault="00926DDF" w:rsidP="0079303C">
            <w:pPr>
              <w:pStyle w:val="TAL"/>
              <w:jc w:val="center"/>
              <w:rPr>
                <w:ins w:id="9765" w:author="28.541_CR0291R1_(Rel-16)_SON_5G" w:date="2020-06-29T12:32:00Z"/>
              </w:rPr>
            </w:pPr>
            <w:ins w:id="9766" w:author="28.541_CR0291R1_(Rel-16)_SON_5G" w:date="2020-06-29T12:32:00Z">
              <w:r>
                <w:rPr>
                  <w:rFonts w:hint="eastAsia"/>
                </w:rPr>
                <w:t>T</w:t>
              </w:r>
            </w:ins>
          </w:p>
        </w:tc>
        <w:tc>
          <w:tcPr>
            <w:tcW w:w="1134" w:type="dxa"/>
            <w:tcBorders>
              <w:top w:val="single" w:sz="4" w:space="0" w:color="auto"/>
              <w:left w:val="single" w:sz="4" w:space="0" w:color="auto"/>
              <w:bottom w:val="single" w:sz="4" w:space="0" w:color="auto"/>
              <w:right w:val="single" w:sz="4" w:space="0" w:color="auto"/>
            </w:tcBorders>
          </w:tcPr>
          <w:p w:rsidR="00926DDF" w:rsidRDefault="00926DDF" w:rsidP="0079303C">
            <w:pPr>
              <w:pStyle w:val="TAL"/>
              <w:jc w:val="center"/>
              <w:rPr>
                <w:ins w:id="9767" w:author="28.541_CR0291R1_(Rel-16)_SON_5G" w:date="2020-06-29T12:32:00Z"/>
                <w:lang w:eastAsia="zh-CN"/>
              </w:rPr>
            </w:pPr>
            <w:ins w:id="9768" w:author="28.541_CR0291R1_(Rel-16)_SON_5G" w:date="2020-06-29T12:32:00Z">
              <w:r>
                <w:rPr>
                  <w:rFonts w:hint="eastAsia"/>
                  <w:lang w:eastAsia="zh-CN"/>
                </w:rPr>
                <w:t>F</w:t>
              </w:r>
            </w:ins>
          </w:p>
        </w:tc>
        <w:tc>
          <w:tcPr>
            <w:tcW w:w="1385" w:type="dxa"/>
            <w:tcBorders>
              <w:top w:val="single" w:sz="4" w:space="0" w:color="auto"/>
              <w:left w:val="single" w:sz="4" w:space="0" w:color="auto"/>
              <w:bottom w:val="single" w:sz="4" w:space="0" w:color="auto"/>
              <w:right w:val="single" w:sz="4" w:space="0" w:color="auto"/>
            </w:tcBorders>
          </w:tcPr>
          <w:p w:rsidR="00926DDF" w:rsidRDefault="00926DDF" w:rsidP="0079303C">
            <w:pPr>
              <w:pStyle w:val="TAL"/>
              <w:jc w:val="center"/>
              <w:rPr>
                <w:ins w:id="9769" w:author="28.541_CR0291R1_(Rel-16)_SON_5G" w:date="2020-06-29T12:32:00Z"/>
              </w:rPr>
            </w:pPr>
            <w:ins w:id="9770" w:author="28.541_CR0291R1_(Rel-16)_SON_5G" w:date="2020-06-29T12:32:00Z">
              <w:r>
                <w:rPr>
                  <w:rFonts w:hint="eastAsia"/>
                </w:rPr>
                <w:t>T</w:t>
              </w:r>
            </w:ins>
          </w:p>
        </w:tc>
      </w:tr>
      <w:tr w:rsidR="00926DDF" w:rsidTr="0079303C">
        <w:trPr>
          <w:cantSplit/>
          <w:jc w:val="center"/>
          <w:ins w:id="9771" w:author="28.541_CR0291R1_(Rel-16)_SON_5G" w:date="2020-06-29T12:32:00Z"/>
        </w:trPr>
        <w:tc>
          <w:tcPr>
            <w:tcW w:w="3936" w:type="dxa"/>
            <w:tcBorders>
              <w:top w:val="single" w:sz="4" w:space="0" w:color="auto"/>
              <w:left w:val="single" w:sz="4" w:space="0" w:color="auto"/>
              <w:bottom w:val="single" w:sz="4" w:space="0" w:color="auto"/>
              <w:right w:val="single" w:sz="4" w:space="0" w:color="auto"/>
            </w:tcBorders>
          </w:tcPr>
          <w:p w:rsidR="00926DDF" w:rsidRDefault="00926DDF" w:rsidP="0079303C">
            <w:pPr>
              <w:pStyle w:val="TAL"/>
              <w:rPr>
                <w:ins w:id="9772" w:author="28.541_CR0291R1_(Rel-16)_SON_5G" w:date="2020-06-29T12:32:00Z"/>
                <w:rFonts w:ascii="Courier New" w:hAnsi="Courier New" w:cs="Courier New"/>
              </w:rPr>
            </w:pPr>
            <w:ins w:id="9773" w:author="28.541_CR0291R1_(Rel-16)_SON_5G" w:date="2020-06-29T12:32:00Z">
              <w:r>
                <w:rPr>
                  <w:rFonts w:ascii="Courier New" w:hAnsi="Courier New" w:cs="Courier New"/>
                </w:rPr>
                <w:t>minimumTimeBetweenHoTriggerChange</w:t>
              </w:r>
            </w:ins>
          </w:p>
        </w:tc>
        <w:tc>
          <w:tcPr>
            <w:tcW w:w="992" w:type="dxa"/>
            <w:tcBorders>
              <w:top w:val="single" w:sz="4" w:space="0" w:color="auto"/>
              <w:left w:val="single" w:sz="4" w:space="0" w:color="auto"/>
              <w:bottom w:val="single" w:sz="4" w:space="0" w:color="auto"/>
              <w:right w:val="single" w:sz="4" w:space="0" w:color="auto"/>
            </w:tcBorders>
          </w:tcPr>
          <w:p w:rsidR="00926DDF" w:rsidRDefault="00926DDF" w:rsidP="0079303C">
            <w:pPr>
              <w:pStyle w:val="TAL"/>
              <w:jc w:val="center"/>
              <w:rPr>
                <w:ins w:id="9774" w:author="28.541_CR0291R1_(Rel-16)_SON_5G" w:date="2020-06-29T12:32:00Z"/>
                <w:lang w:eastAsia="zh-CN"/>
              </w:rPr>
            </w:pPr>
            <w:ins w:id="9775" w:author="28.541_CR0291R1_(Rel-16)_SON_5G" w:date="2020-06-29T12:32:00Z">
              <w:r>
                <w:rPr>
                  <w:lang w:eastAsia="zh-CN"/>
                </w:rPr>
                <w:t>M</w:t>
              </w:r>
            </w:ins>
          </w:p>
        </w:tc>
        <w:tc>
          <w:tcPr>
            <w:tcW w:w="1276" w:type="dxa"/>
            <w:tcBorders>
              <w:top w:val="single" w:sz="4" w:space="0" w:color="auto"/>
              <w:left w:val="single" w:sz="4" w:space="0" w:color="auto"/>
              <w:bottom w:val="single" w:sz="4" w:space="0" w:color="auto"/>
              <w:right w:val="single" w:sz="4" w:space="0" w:color="auto"/>
            </w:tcBorders>
          </w:tcPr>
          <w:p w:rsidR="00926DDF" w:rsidRDefault="00926DDF" w:rsidP="0079303C">
            <w:pPr>
              <w:pStyle w:val="TAL"/>
              <w:jc w:val="center"/>
              <w:rPr>
                <w:ins w:id="9776" w:author="28.541_CR0291R1_(Rel-16)_SON_5G" w:date="2020-06-29T12:32:00Z"/>
              </w:rPr>
            </w:pPr>
            <w:ins w:id="9777" w:author="28.541_CR0291R1_(Rel-16)_SON_5G" w:date="2020-06-29T12:32:00Z">
              <w:r>
                <w:rPr>
                  <w:rFonts w:hint="eastAsia"/>
                </w:rPr>
                <w:t>T</w:t>
              </w:r>
            </w:ins>
          </w:p>
        </w:tc>
        <w:tc>
          <w:tcPr>
            <w:tcW w:w="1134" w:type="dxa"/>
            <w:tcBorders>
              <w:top w:val="single" w:sz="4" w:space="0" w:color="auto"/>
              <w:left w:val="single" w:sz="4" w:space="0" w:color="auto"/>
              <w:bottom w:val="single" w:sz="4" w:space="0" w:color="auto"/>
              <w:right w:val="single" w:sz="4" w:space="0" w:color="auto"/>
            </w:tcBorders>
          </w:tcPr>
          <w:p w:rsidR="00926DDF" w:rsidRDefault="00926DDF" w:rsidP="0079303C">
            <w:pPr>
              <w:pStyle w:val="TAL"/>
              <w:jc w:val="center"/>
              <w:rPr>
                <w:ins w:id="9778" w:author="28.541_CR0291R1_(Rel-16)_SON_5G" w:date="2020-06-29T12:32:00Z"/>
              </w:rPr>
            </w:pPr>
            <w:ins w:id="9779" w:author="28.541_CR0291R1_(Rel-16)_SON_5G" w:date="2020-06-29T12:32:00Z">
              <w:r>
                <w:rPr>
                  <w:rFonts w:hint="eastAsia"/>
                </w:rPr>
                <w:t>T</w:t>
              </w:r>
            </w:ins>
          </w:p>
        </w:tc>
        <w:tc>
          <w:tcPr>
            <w:tcW w:w="1134" w:type="dxa"/>
            <w:tcBorders>
              <w:top w:val="single" w:sz="4" w:space="0" w:color="auto"/>
              <w:left w:val="single" w:sz="4" w:space="0" w:color="auto"/>
              <w:bottom w:val="single" w:sz="4" w:space="0" w:color="auto"/>
              <w:right w:val="single" w:sz="4" w:space="0" w:color="auto"/>
            </w:tcBorders>
          </w:tcPr>
          <w:p w:rsidR="00926DDF" w:rsidRDefault="00926DDF" w:rsidP="0079303C">
            <w:pPr>
              <w:pStyle w:val="TAL"/>
              <w:jc w:val="center"/>
              <w:rPr>
                <w:ins w:id="9780" w:author="28.541_CR0291R1_(Rel-16)_SON_5G" w:date="2020-06-29T12:32:00Z"/>
                <w:lang w:eastAsia="zh-CN"/>
              </w:rPr>
            </w:pPr>
            <w:ins w:id="9781" w:author="28.541_CR0291R1_(Rel-16)_SON_5G" w:date="2020-06-29T12:32:00Z">
              <w:r>
                <w:rPr>
                  <w:rFonts w:hint="eastAsia"/>
                  <w:lang w:eastAsia="zh-CN"/>
                </w:rPr>
                <w:t>F</w:t>
              </w:r>
            </w:ins>
          </w:p>
        </w:tc>
        <w:tc>
          <w:tcPr>
            <w:tcW w:w="1385" w:type="dxa"/>
            <w:tcBorders>
              <w:top w:val="single" w:sz="4" w:space="0" w:color="auto"/>
              <w:left w:val="single" w:sz="4" w:space="0" w:color="auto"/>
              <w:bottom w:val="single" w:sz="4" w:space="0" w:color="auto"/>
              <w:right w:val="single" w:sz="4" w:space="0" w:color="auto"/>
            </w:tcBorders>
          </w:tcPr>
          <w:p w:rsidR="00926DDF" w:rsidRDefault="00926DDF" w:rsidP="0079303C">
            <w:pPr>
              <w:pStyle w:val="TAL"/>
              <w:jc w:val="center"/>
              <w:rPr>
                <w:ins w:id="9782" w:author="28.541_CR0291R1_(Rel-16)_SON_5G" w:date="2020-06-29T12:32:00Z"/>
              </w:rPr>
            </w:pPr>
            <w:ins w:id="9783" w:author="28.541_CR0291R1_(Rel-16)_SON_5G" w:date="2020-06-29T12:32:00Z">
              <w:r>
                <w:rPr>
                  <w:rFonts w:hint="eastAsia"/>
                </w:rPr>
                <w:t>T</w:t>
              </w:r>
            </w:ins>
          </w:p>
        </w:tc>
      </w:tr>
      <w:tr w:rsidR="00926DDF" w:rsidTr="0079303C">
        <w:trPr>
          <w:cantSplit/>
          <w:jc w:val="center"/>
          <w:ins w:id="9784" w:author="28.541_CR0291R1_(Rel-16)_SON_5G" w:date="2020-06-29T12:32:00Z"/>
        </w:trPr>
        <w:tc>
          <w:tcPr>
            <w:tcW w:w="3936" w:type="dxa"/>
            <w:tcBorders>
              <w:top w:val="single" w:sz="4" w:space="0" w:color="auto"/>
              <w:left w:val="single" w:sz="4" w:space="0" w:color="auto"/>
              <w:bottom w:val="single" w:sz="4" w:space="0" w:color="auto"/>
              <w:right w:val="single" w:sz="4" w:space="0" w:color="auto"/>
            </w:tcBorders>
          </w:tcPr>
          <w:p w:rsidR="00926DDF" w:rsidRDefault="00926DDF" w:rsidP="0079303C">
            <w:pPr>
              <w:pStyle w:val="TAL"/>
              <w:rPr>
                <w:ins w:id="9785" w:author="28.541_CR0291R1_(Rel-16)_SON_5G" w:date="2020-06-29T12:32:00Z"/>
                <w:rFonts w:ascii="Courier New" w:hAnsi="Courier New" w:cs="Courier New"/>
              </w:rPr>
            </w:pPr>
            <w:ins w:id="9786" w:author="28.541_CR0291R1_(Rel-16)_SON_5G" w:date="2020-06-29T12:32:00Z">
              <w:r>
                <w:rPr>
                  <w:rFonts w:ascii="Courier New" w:hAnsi="Courier New" w:cs="Courier New"/>
                </w:rPr>
                <w:t>t</w:t>
              </w:r>
              <w:r w:rsidRPr="00E3321F">
                <w:rPr>
                  <w:rFonts w:ascii="Courier New" w:hAnsi="Courier New" w:cs="Courier New"/>
                </w:rPr>
                <w:t>storeUEcntxt</w:t>
              </w:r>
            </w:ins>
          </w:p>
        </w:tc>
        <w:tc>
          <w:tcPr>
            <w:tcW w:w="992" w:type="dxa"/>
            <w:tcBorders>
              <w:top w:val="single" w:sz="4" w:space="0" w:color="auto"/>
              <w:left w:val="single" w:sz="4" w:space="0" w:color="auto"/>
              <w:bottom w:val="single" w:sz="4" w:space="0" w:color="auto"/>
              <w:right w:val="single" w:sz="4" w:space="0" w:color="auto"/>
            </w:tcBorders>
          </w:tcPr>
          <w:p w:rsidR="00926DDF" w:rsidRDefault="00926DDF" w:rsidP="0079303C">
            <w:pPr>
              <w:pStyle w:val="TAL"/>
              <w:jc w:val="center"/>
              <w:rPr>
                <w:ins w:id="9787" w:author="28.541_CR0291R1_(Rel-16)_SON_5G" w:date="2020-06-29T12:32:00Z"/>
                <w:lang w:eastAsia="zh-CN"/>
              </w:rPr>
            </w:pPr>
            <w:ins w:id="9788" w:author="28.541_CR0291R1_(Rel-16)_SON_5G" w:date="2020-06-29T12:32:00Z">
              <w:r>
                <w:rPr>
                  <w:lang w:eastAsia="zh-CN"/>
                </w:rPr>
                <w:t>M</w:t>
              </w:r>
            </w:ins>
          </w:p>
        </w:tc>
        <w:tc>
          <w:tcPr>
            <w:tcW w:w="1276" w:type="dxa"/>
            <w:tcBorders>
              <w:top w:val="single" w:sz="4" w:space="0" w:color="auto"/>
              <w:left w:val="single" w:sz="4" w:space="0" w:color="auto"/>
              <w:bottom w:val="single" w:sz="4" w:space="0" w:color="auto"/>
              <w:right w:val="single" w:sz="4" w:space="0" w:color="auto"/>
            </w:tcBorders>
          </w:tcPr>
          <w:p w:rsidR="00926DDF" w:rsidRDefault="00926DDF" w:rsidP="0079303C">
            <w:pPr>
              <w:pStyle w:val="TAL"/>
              <w:jc w:val="center"/>
              <w:rPr>
                <w:ins w:id="9789" w:author="28.541_CR0291R1_(Rel-16)_SON_5G" w:date="2020-06-29T12:32:00Z"/>
              </w:rPr>
            </w:pPr>
            <w:ins w:id="9790" w:author="28.541_CR0291R1_(Rel-16)_SON_5G" w:date="2020-06-29T12:32:00Z">
              <w:r>
                <w:rPr>
                  <w:rFonts w:hint="eastAsia"/>
                </w:rPr>
                <w:t>T</w:t>
              </w:r>
            </w:ins>
          </w:p>
        </w:tc>
        <w:tc>
          <w:tcPr>
            <w:tcW w:w="1134" w:type="dxa"/>
            <w:tcBorders>
              <w:top w:val="single" w:sz="4" w:space="0" w:color="auto"/>
              <w:left w:val="single" w:sz="4" w:space="0" w:color="auto"/>
              <w:bottom w:val="single" w:sz="4" w:space="0" w:color="auto"/>
              <w:right w:val="single" w:sz="4" w:space="0" w:color="auto"/>
            </w:tcBorders>
          </w:tcPr>
          <w:p w:rsidR="00926DDF" w:rsidRDefault="00926DDF" w:rsidP="0079303C">
            <w:pPr>
              <w:pStyle w:val="TAL"/>
              <w:jc w:val="center"/>
              <w:rPr>
                <w:ins w:id="9791" w:author="28.541_CR0291R1_(Rel-16)_SON_5G" w:date="2020-06-29T12:32:00Z"/>
              </w:rPr>
            </w:pPr>
            <w:ins w:id="9792" w:author="28.541_CR0291R1_(Rel-16)_SON_5G" w:date="2020-06-29T12:32:00Z">
              <w:r>
                <w:rPr>
                  <w:rFonts w:hint="eastAsia"/>
                </w:rPr>
                <w:t>T</w:t>
              </w:r>
            </w:ins>
          </w:p>
        </w:tc>
        <w:tc>
          <w:tcPr>
            <w:tcW w:w="1134" w:type="dxa"/>
            <w:tcBorders>
              <w:top w:val="single" w:sz="4" w:space="0" w:color="auto"/>
              <w:left w:val="single" w:sz="4" w:space="0" w:color="auto"/>
              <w:bottom w:val="single" w:sz="4" w:space="0" w:color="auto"/>
              <w:right w:val="single" w:sz="4" w:space="0" w:color="auto"/>
            </w:tcBorders>
          </w:tcPr>
          <w:p w:rsidR="00926DDF" w:rsidRDefault="00926DDF" w:rsidP="0079303C">
            <w:pPr>
              <w:pStyle w:val="TAL"/>
              <w:jc w:val="center"/>
              <w:rPr>
                <w:ins w:id="9793" w:author="28.541_CR0291R1_(Rel-16)_SON_5G" w:date="2020-06-29T12:32:00Z"/>
                <w:lang w:eastAsia="zh-CN"/>
              </w:rPr>
            </w:pPr>
            <w:ins w:id="9794" w:author="28.541_CR0291R1_(Rel-16)_SON_5G" w:date="2020-06-29T12:32:00Z">
              <w:r>
                <w:rPr>
                  <w:rFonts w:hint="eastAsia"/>
                  <w:lang w:eastAsia="zh-CN"/>
                </w:rPr>
                <w:t>F</w:t>
              </w:r>
            </w:ins>
          </w:p>
        </w:tc>
        <w:tc>
          <w:tcPr>
            <w:tcW w:w="1385" w:type="dxa"/>
            <w:tcBorders>
              <w:top w:val="single" w:sz="4" w:space="0" w:color="auto"/>
              <w:left w:val="single" w:sz="4" w:space="0" w:color="auto"/>
              <w:bottom w:val="single" w:sz="4" w:space="0" w:color="auto"/>
              <w:right w:val="single" w:sz="4" w:space="0" w:color="auto"/>
            </w:tcBorders>
          </w:tcPr>
          <w:p w:rsidR="00926DDF" w:rsidRDefault="00926DDF" w:rsidP="0079303C">
            <w:pPr>
              <w:pStyle w:val="TAL"/>
              <w:jc w:val="center"/>
              <w:rPr>
                <w:ins w:id="9795" w:author="28.541_CR0291R1_(Rel-16)_SON_5G" w:date="2020-06-29T12:32:00Z"/>
              </w:rPr>
            </w:pPr>
            <w:ins w:id="9796" w:author="28.541_CR0291R1_(Rel-16)_SON_5G" w:date="2020-06-29T12:32:00Z">
              <w:r>
                <w:rPr>
                  <w:rFonts w:hint="eastAsia"/>
                </w:rPr>
                <w:t>T</w:t>
              </w:r>
            </w:ins>
          </w:p>
        </w:tc>
      </w:tr>
    </w:tbl>
    <w:p w:rsidR="00926DDF" w:rsidRPr="00E043F1" w:rsidRDefault="00926DDF" w:rsidP="00926DDF">
      <w:pPr>
        <w:pStyle w:val="NO"/>
        <w:rPr>
          <w:ins w:id="9797" w:author="28.541_CR0291R1_(Rel-16)_SON_5G" w:date="2020-06-29T12:32:00Z"/>
        </w:rPr>
      </w:pPr>
    </w:p>
    <w:p w:rsidR="00926DDF" w:rsidRDefault="00926DDF" w:rsidP="00926DDF">
      <w:pPr>
        <w:pStyle w:val="Heading4"/>
        <w:rPr>
          <w:ins w:id="9798" w:author="28.541_CR0291R1_(Rel-16)_SON_5G" w:date="2020-06-29T12:32:00Z"/>
        </w:rPr>
      </w:pPr>
      <w:bookmarkStart w:id="9799" w:name="_Toc44341210"/>
      <w:ins w:id="9800" w:author="28.541_CR0291R1_(Rel-16)_SON_5G" w:date="2020-06-29T12:32:00Z">
        <w:r w:rsidRPr="002B15AA">
          <w:t>4.3.</w:t>
        </w:r>
      </w:ins>
      <w:ins w:id="9801" w:author="28.541_CR0291R1_(Rel-16)_SON_5G" w:date="2020-06-29T12:34:00Z">
        <w:r>
          <w:t>60</w:t>
        </w:r>
      </w:ins>
      <w:ins w:id="9802" w:author="28.541_CR0291R1_(Rel-16)_SON_5G" w:date="2020-06-29T12:32:00Z">
        <w:r w:rsidRPr="002B15AA">
          <w:t>.3</w:t>
        </w:r>
        <w:r w:rsidRPr="002B15AA">
          <w:tab/>
          <w:t>Attribute constraints</w:t>
        </w:r>
        <w:bookmarkEnd w:id="9799"/>
      </w:ins>
    </w:p>
    <w:p w:rsidR="00926DDF" w:rsidRPr="00F47E52" w:rsidRDefault="00926DDF" w:rsidP="00926DDF">
      <w:pPr>
        <w:rPr>
          <w:ins w:id="9803" w:author="28.541_CR0291R1_(Rel-16)_SON_5G" w:date="2020-06-29T12:32:00Z"/>
          <w:lang w:eastAsia="zh-CN"/>
        </w:rPr>
      </w:pPr>
      <w:ins w:id="9804" w:author="28.541_CR0291R1_(Rel-16)_SON_5G" w:date="2020-06-29T12:32:00Z">
        <w:r>
          <w:rPr>
            <w:rFonts w:hint="eastAsia"/>
            <w:lang w:eastAsia="zh-CN"/>
          </w:rPr>
          <w:t>N</w:t>
        </w:r>
        <w:r>
          <w:rPr>
            <w:lang w:eastAsia="zh-CN"/>
          </w:rPr>
          <w:t>one.</w:t>
        </w:r>
      </w:ins>
    </w:p>
    <w:p w:rsidR="00926DDF" w:rsidRPr="002B15AA" w:rsidRDefault="00926DDF" w:rsidP="00926DDF">
      <w:pPr>
        <w:pStyle w:val="Heading4"/>
        <w:rPr>
          <w:ins w:id="9805" w:author="28.541_CR0291R1_(Rel-16)_SON_5G" w:date="2020-06-29T12:32:00Z"/>
        </w:rPr>
      </w:pPr>
      <w:bookmarkStart w:id="9806" w:name="_Toc44341211"/>
      <w:ins w:id="9807" w:author="28.541_CR0291R1_(Rel-16)_SON_5G" w:date="2020-06-29T12:32:00Z">
        <w:r w:rsidRPr="002B15AA">
          <w:rPr>
            <w:rFonts w:hint="eastAsia"/>
            <w:lang w:eastAsia="zh-CN"/>
          </w:rPr>
          <w:t>4</w:t>
        </w:r>
        <w:r w:rsidRPr="002B15AA">
          <w:t>.3.</w:t>
        </w:r>
      </w:ins>
      <w:ins w:id="9808" w:author="28.541_CR0291R1_(Rel-16)_SON_5G" w:date="2020-06-29T12:34:00Z">
        <w:r>
          <w:t>60</w:t>
        </w:r>
      </w:ins>
      <w:ins w:id="9809" w:author="28.541_CR0291R1_(Rel-16)_SON_5G" w:date="2020-06-29T12:32:00Z">
        <w:r w:rsidRPr="002B15AA">
          <w:t>.4</w:t>
        </w:r>
        <w:r w:rsidRPr="002B15AA">
          <w:tab/>
          <w:t>Notifications</w:t>
        </w:r>
        <w:bookmarkEnd w:id="9806"/>
      </w:ins>
    </w:p>
    <w:p w:rsidR="00926DDF" w:rsidRDefault="00926DDF" w:rsidP="00926DDF">
      <w:pPr>
        <w:rPr>
          <w:ins w:id="9810" w:author="28.541_CR0291R1_(Rel-16)_SON_5G" w:date="2020-06-29T12:32:00Z"/>
        </w:rPr>
      </w:pPr>
      <w:ins w:id="9811" w:author="28.541_CR0291R1_(Rel-16)_SON_5G" w:date="2020-06-29T12:32:00Z">
        <w:r w:rsidRPr="002B15AA">
          <w:t xml:space="preserve">The common notifications defined in subclause </w:t>
        </w:r>
        <w:r w:rsidRPr="002B15AA">
          <w:rPr>
            <w:rFonts w:hint="eastAsia"/>
            <w:lang w:eastAsia="zh-CN"/>
          </w:rPr>
          <w:t>4.5</w:t>
        </w:r>
        <w:r w:rsidRPr="002B15AA">
          <w:t xml:space="preserve"> are valid for this IOC, without exceptions or additions</w:t>
        </w:r>
      </w:ins>
    </w:p>
    <w:p w:rsidR="00926DDF" w:rsidRPr="008660E0" w:rsidRDefault="00926DDF" w:rsidP="00926DDF">
      <w:pPr>
        <w:pStyle w:val="Heading3"/>
        <w:overflowPunct w:val="0"/>
        <w:autoSpaceDE w:val="0"/>
        <w:autoSpaceDN w:val="0"/>
        <w:adjustRightInd w:val="0"/>
        <w:textAlignment w:val="baseline"/>
        <w:rPr>
          <w:ins w:id="9812" w:author="28.541_CR0291R1_(Rel-16)_SON_5G" w:date="2020-06-29T12:32:00Z"/>
        </w:rPr>
      </w:pPr>
      <w:bookmarkStart w:id="9813" w:name="_Toc44341212"/>
      <w:ins w:id="9814" w:author="28.541_CR0291R1_(Rel-16)_SON_5G" w:date="2020-06-29T12:32:00Z">
        <w:r>
          <w:rPr>
            <w:lang w:eastAsia="zh-CN"/>
          </w:rPr>
          <w:t>4.</w:t>
        </w:r>
        <w:r>
          <w:t>3</w:t>
        </w:r>
        <w:r w:rsidRPr="008660E0">
          <w:t>.</w:t>
        </w:r>
      </w:ins>
      <w:ins w:id="9815" w:author="28.541_CR0291R1_(Rel-16)_SON_5G" w:date="2020-06-29T12:34:00Z">
        <w:r>
          <w:t>61</w:t>
        </w:r>
      </w:ins>
      <w:ins w:id="9816" w:author="28.541_CR0291R1_(Rel-16)_SON_5G" w:date="2020-06-29T12:32:00Z">
        <w:r w:rsidRPr="008660E0">
          <w:tab/>
        </w:r>
        <w:r w:rsidRPr="009800B6">
          <w:rPr>
            <w:rFonts w:ascii="Courier New" w:hAnsi="Courier New"/>
            <w:lang w:eastAsia="zh-CN"/>
          </w:rPr>
          <w:t>DPCIConfig</w:t>
        </w:r>
        <w:r>
          <w:rPr>
            <w:rFonts w:ascii="Courier New" w:hAnsi="Courier New"/>
            <w:lang w:eastAsia="zh-CN"/>
          </w:rPr>
          <w:t>uration</w:t>
        </w:r>
        <w:r w:rsidRPr="009800B6">
          <w:rPr>
            <w:rFonts w:ascii="Courier New" w:hAnsi="Courier New"/>
            <w:lang w:eastAsia="zh-CN"/>
          </w:rPr>
          <w:t>Function</w:t>
        </w:r>
        <w:bookmarkEnd w:id="9813"/>
      </w:ins>
    </w:p>
    <w:p w:rsidR="00926DDF" w:rsidRDefault="00926DDF" w:rsidP="00926DDF">
      <w:pPr>
        <w:pStyle w:val="Heading4"/>
        <w:rPr>
          <w:ins w:id="9817" w:author="28.541_CR0291R1_(Rel-16)_SON_5G" w:date="2020-06-29T12:32:00Z"/>
        </w:rPr>
      </w:pPr>
      <w:bookmarkStart w:id="9818" w:name="_Toc44341213"/>
      <w:ins w:id="9819" w:author="28.541_CR0291R1_(Rel-16)_SON_5G" w:date="2020-06-29T12:32:00Z">
        <w:r>
          <w:rPr>
            <w:lang w:eastAsia="zh-CN"/>
          </w:rPr>
          <w:t>4.3.</w:t>
        </w:r>
      </w:ins>
      <w:ins w:id="9820" w:author="28.541_CR0291R1_(Rel-16)_SON_5G" w:date="2020-06-29T12:34:00Z">
        <w:r>
          <w:rPr>
            <w:lang w:eastAsia="zh-CN"/>
          </w:rPr>
          <w:t>61</w:t>
        </w:r>
      </w:ins>
      <w:ins w:id="9821" w:author="28.541_CR0291R1_(Rel-16)_SON_5G" w:date="2020-06-29T12:32:00Z">
        <w:r>
          <w:rPr>
            <w:lang w:eastAsia="zh-CN"/>
          </w:rPr>
          <w:t>.1</w:t>
        </w:r>
        <w:r w:rsidRPr="00215D3C">
          <w:tab/>
        </w:r>
        <w:r w:rsidRPr="002B15AA">
          <w:t>Definition</w:t>
        </w:r>
        <w:bookmarkEnd w:id="9818"/>
      </w:ins>
    </w:p>
    <w:p w:rsidR="00926DDF" w:rsidRDefault="00926DDF" w:rsidP="00926DDF">
      <w:pPr>
        <w:rPr>
          <w:ins w:id="9822" w:author="28.541_CR0291R1_(Rel-16)_SON_5G" w:date="2020-06-29T12:32:00Z"/>
          <w:lang w:val="en-US" w:eastAsia="zh-CN" w:bidi="ar-KW"/>
        </w:rPr>
      </w:pPr>
      <w:ins w:id="9823" w:author="28.541_CR0291R1_(Rel-16)_SON_5G" w:date="2020-06-29T12:32:00Z">
        <w:r w:rsidRPr="002B15AA">
          <w:t>This IOC</w:t>
        </w:r>
        <w:r>
          <w:rPr>
            <w:rFonts w:ascii="Courier New" w:hAnsi="Courier New" w:cs="Courier New"/>
          </w:rPr>
          <w:t xml:space="preserve"> </w:t>
        </w:r>
        <w:r>
          <w:t xml:space="preserve">contains attributes to support the Distributed SON or </w:t>
        </w:r>
        <w:r>
          <w:rPr>
            <w:lang w:eastAsia="zh-CN"/>
          </w:rPr>
          <w:t>Domain-Centralized</w:t>
        </w:r>
        <w:r w:rsidDel="001B3A48">
          <w:t xml:space="preserve"> </w:t>
        </w:r>
        <w:r>
          <w:t>SON function of PCI configuration (See clause 7.1.3 in TS 28.313 [57])</w:t>
        </w:r>
        <w:r w:rsidRPr="002B15AA">
          <w:t>.</w:t>
        </w:r>
        <w:r>
          <w:rPr>
            <w:lang w:val="en-US" w:eastAsia="zh-CN" w:bidi="ar-KW"/>
          </w:rPr>
          <w:t xml:space="preserve"> </w:t>
        </w:r>
      </w:ins>
    </w:p>
    <w:p w:rsidR="00926DDF" w:rsidRPr="00707CF1" w:rsidRDefault="00926DDF" w:rsidP="00926DDF">
      <w:pPr>
        <w:pStyle w:val="NO"/>
        <w:rPr>
          <w:ins w:id="9824" w:author="28.541_CR0291R1_(Rel-16)_SON_5G" w:date="2020-06-29T12:32:00Z"/>
        </w:rPr>
      </w:pPr>
      <w:ins w:id="9825" w:author="28.541_CR0291R1_(Rel-16)_SON_5G" w:date="2020-06-29T12:32:00Z">
        <w:r>
          <w:t xml:space="preserve">NOTE: </w:t>
        </w:r>
        <w:r w:rsidRPr="005842EC">
          <w:t xml:space="preserve">in </w:t>
        </w:r>
        <w:r>
          <w:t xml:space="preserve">the </w:t>
        </w:r>
        <w:r w:rsidRPr="005842EC">
          <w:t xml:space="preserve">case </w:t>
        </w:r>
        <w:r>
          <w:t xml:space="preserve">where multiple </w:t>
        </w:r>
        <w:r>
          <w:rPr>
            <w:rFonts w:ascii="Courier New" w:hAnsi="Courier New" w:cs="Courier New"/>
          </w:rPr>
          <w:t>DPCIConfiguration</w:t>
        </w:r>
        <w:r w:rsidRPr="005842EC">
          <w:t xml:space="preserve"> MOIs exist </w:t>
        </w:r>
        <w:r>
          <w:t>at</w:t>
        </w:r>
        <w:r w:rsidRPr="005842EC">
          <w:t xml:space="preserve"> different levels of the containment tree, the </w:t>
        </w:r>
        <w:r>
          <w:rPr>
            <w:rFonts w:ascii="Courier New" w:hAnsi="Courier New" w:cs="Courier New"/>
          </w:rPr>
          <w:t>DPCIConfiguration</w:t>
        </w:r>
        <w:r w:rsidRPr="005842EC">
          <w:t xml:space="preserve"> MOI </w:t>
        </w:r>
        <w:r>
          <w:t>at</w:t>
        </w:r>
        <w:r w:rsidRPr="005842EC">
          <w:t xml:space="preserve"> the lower level overrides the </w:t>
        </w:r>
        <w:r>
          <w:rPr>
            <w:rFonts w:ascii="Courier New" w:hAnsi="Courier New" w:cs="Courier New"/>
          </w:rPr>
          <w:t>DPCIConfiguration</w:t>
        </w:r>
        <w:r w:rsidRPr="005842EC">
          <w:t xml:space="preserve"> MOI</w:t>
        </w:r>
        <w:r>
          <w:t>s</w:t>
        </w:r>
        <w:r w:rsidRPr="005842EC">
          <w:t xml:space="preserve"> </w:t>
        </w:r>
        <w:r>
          <w:t>at</w:t>
        </w:r>
        <w:r w:rsidRPr="005842EC">
          <w:t xml:space="preserve"> higher level</w:t>
        </w:r>
        <w:r>
          <w:t>(s)</w:t>
        </w:r>
        <w:r w:rsidRPr="005842EC">
          <w:t xml:space="preserve"> of the same containment tree.</w:t>
        </w:r>
      </w:ins>
    </w:p>
    <w:p w:rsidR="00926DDF" w:rsidRDefault="00926DDF" w:rsidP="00926DDF">
      <w:pPr>
        <w:pStyle w:val="Heading4"/>
        <w:rPr>
          <w:ins w:id="9826" w:author="28.541_CR0291R1_(Rel-16)_SON_5G" w:date="2020-06-29T12:32:00Z"/>
        </w:rPr>
      </w:pPr>
      <w:bookmarkStart w:id="9827" w:name="_Toc44341214"/>
      <w:ins w:id="9828" w:author="28.541_CR0291R1_(Rel-16)_SON_5G" w:date="2020-06-29T12:32:00Z">
        <w:r>
          <w:rPr>
            <w:lang w:eastAsia="zh-CN"/>
          </w:rPr>
          <w:t>4.3.</w:t>
        </w:r>
      </w:ins>
      <w:ins w:id="9829" w:author="28.541_CR0291R1_(Rel-16)_SON_5G" w:date="2020-06-29T12:34:00Z">
        <w:r>
          <w:rPr>
            <w:lang w:eastAsia="zh-CN"/>
          </w:rPr>
          <w:t>61</w:t>
        </w:r>
      </w:ins>
      <w:ins w:id="9830" w:author="28.541_CR0291R1_(Rel-16)_SON_5G" w:date="2020-06-29T12:32:00Z">
        <w:r>
          <w:rPr>
            <w:lang w:eastAsia="zh-CN"/>
          </w:rPr>
          <w:t>.2</w:t>
        </w:r>
        <w:r w:rsidRPr="002B15AA">
          <w:tab/>
          <w:t>Attributes</w:t>
        </w:r>
        <w:bookmarkEnd w:id="9827"/>
      </w:ins>
    </w:p>
    <w:p w:rsidR="00926DDF" w:rsidRDefault="00926DDF" w:rsidP="00926DDF">
      <w:pPr>
        <w:rPr>
          <w:ins w:id="9831" w:author="28.541_CR0291R1_(Rel-16)_SON_5G" w:date="2020-06-29T12:32:00Z"/>
        </w:rPr>
      </w:pPr>
      <w:ins w:id="9832" w:author="28.541_CR0291R1_(Rel-16)_SON_5G" w:date="2020-06-29T12:32:00Z">
        <w:r>
          <w:t xml:space="preserve">The </w:t>
        </w:r>
        <w:r>
          <w:rPr>
            <w:rFonts w:ascii="Courier New" w:hAnsi="Courier New" w:cs="Courier New"/>
          </w:rPr>
          <w:t>DPCIConfigControlFunction</w:t>
        </w:r>
        <w:r w:rsidRPr="002B15AA">
          <w:t xml:space="preserve"> </w:t>
        </w:r>
        <w:r>
          <w:t>IOC includes attributes inherited from Top IOC (defined in TS 28.622[30]) and the following 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926DDF" w:rsidRPr="002B15AA" w:rsidTr="0079303C">
        <w:trPr>
          <w:cantSplit/>
          <w:trHeight w:val="461"/>
          <w:jc w:val="center"/>
          <w:ins w:id="9833" w:author="28.541_CR0291R1_(Rel-16)_SON_5G" w:date="2020-06-29T12:32:00Z"/>
        </w:trPr>
        <w:tc>
          <w:tcPr>
            <w:tcW w:w="3890" w:type="dxa"/>
            <w:shd w:val="pct10" w:color="auto" w:fill="FFFFFF"/>
            <w:vAlign w:val="center"/>
          </w:tcPr>
          <w:p w:rsidR="00926DDF" w:rsidRPr="002B15AA" w:rsidRDefault="00926DDF" w:rsidP="0079303C">
            <w:pPr>
              <w:pStyle w:val="TAH"/>
              <w:rPr>
                <w:ins w:id="9834" w:author="28.541_CR0291R1_(Rel-16)_SON_5G" w:date="2020-06-29T12:32:00Z"/>
                <w:rFonts w:cs="Arial"/>
                <w:szCs w:val="18"/>
              </w:rPr>
            </w:pPr>
            <w:ins w:id="9835" w:author="28.541_CR0291R1_(Rel-16)_SON_5G" w:date="2020-06-29T12:32:00Z">
              <w:r w:rsidRPr="002B15AA">
                <w:rPr>
                  <w:rFonts w:cs="Arial"/>
                  <w:szCs w:val="18"/>
                </w:rPr>
                <w:t>Attribute name</w:t>
              </w:r>
            </w:ins>
          </w:p>
        </w:tc>
        <w:tc>
          <w:tcPr>
            <w:tcW w:w="966" w:type="dxa"/>
            <w:shd w:val="pct10" w:color="auto" w:fill="FFFFFF"/>
            <w:vAlign w:val="center"/>
          </w:tcPr>
          <w:p w:rsidR="00926DDF" w:rsidRPr="002B15AA" w:rsidRDefault="00926DDF" w:rsidP="0079303C">
            <w:pPr>
              <w:pStyle w:val="TAH"/>
              <w:rPr>
                <w:ins w:id="9836" w:author="28.541_CR0291R1_(Rel-16)_SON_5G" w:date="2020-06-29T12:32:00Z"/>
                <w:rFonts w:cs="Arial"/>
                <w:szCs w:val="18"/>
              </w:rPr>
            </w:pPr>
            <w:ins w:id="9837" w:author="28.541_CR0291R1_(Rel-16)_SON_5G" w:date="2020-06-29T12:32:00Z">
              <w:r w:rsidRPr="002B15AA">
                <w:rPr>
                  <w:rFonts w:cs="Arial"/>
                  <w:szCs w:val="18"/>
                </w:rPr>
                <w:t>Support Qualifier</w:t>
              </w:r>
            </w:ins>
          </w:p>
        </w:tc>
        <w:tc>
          <w:tcPr>
            <w:tcW w:w="1181" w:type="dxa"/>
            <w:shd w:val="pct10" w:color="auto" w:fill="FFFFFF"/>
            <w:vAlign w:val="center"/>
          </w:tcPr>
          <w:p w:rsidR="00926DDF" w:rsidRPr="002B15AA" w:rsidRDefault="00926DDF" w:rsidP="0079303C">
            <w:pPr>
              <w:pStyle w:val="TAH"/>
              <w:rPr>
                <w:ins w:id="9838" w:author="28.541_CR0291R1_(Rel-16)_SON_5G" w:date="2020-06-29T12:32:00Z"/>
                <w:rFonts w:cs="Arial"/>
                <w:bCs/>
                <w:szCs w:val="18"/>
              </w:rPr>
            </w:pPr>
            <w:ins w:id="9839" w:author="28.541_CR0291R1_(Rel-16)_SON_5G" w:date="2020-06-29T12:32:00Z">
              <w:r w:rsidRPr="002B15AA">
                <w:rPr>
                  <w:rFonts w:cs="Arial"/>
                  <w:szCs w:val="18"/>
                </w:rPr>
                <w:t>isReadable</w:t>
              </w:r>
            </w:ins>
          </w:p>
        </w:tc>
        <w:tc>
          <w:tcPr>
            <w:tcW w:w="1104" w:type="dxa"/>
            <w:shd w:val="pct10" w:color="auto" w:fill="FFFFFF"/>
            <w:vAlign w:val="center"/>
          </w:tcPr>
          <w:p w:rsidR="00926DDF" w:rsidRPr="002B15AA" w:rsidRDefault="00926DDF" w:rsidP="0079303C">
            <w:pPr>
              <w:pStyle w:val="TAH"/>
              <w:rPr>
                <w:ins w:id="9840" w:author="28.541_CR0291R1_(Rel-16)_SON_5G" w:date="2020-06-29T12:32:00Z"/>
                <w:rFonts w:cs="Arial"/>
                <w:bCs/>
                <w:szCs w:val="18"/>
              </w:rPr>
            </w:pPr>
            <w:ins w:id="9841" w:author="28.541_CR0291R1_(Rel-16)_SON_5G" w:date="2020-06-29T12:32:00Z">
              <w:r w:rsidRPr="002B15AA">
                <w:rPr>
                  <w:rFonts w:cs="Arial"/>
                  <w:szCs w:val="18"/>
                </w:rPr>
                <w:t>isWritable</w:t>
              </w:r>
            </w:ins>
          </w:p>
        </w:tc>
        <w:tc>
          <w:tcPr>
            <w:tcW w:w="1177" w:type="dxa"/>
            <w:shd w:val="pct10" w:color="auto" w:fill="FFFFFF"/>
            <w:vAlign w:val="center"/>
          </w:tcPr>
          <w:p w:rsidR="00926DDF" w:rsidRPr="002B15AA" w:rsidRDefault="00926DDF" w:rsidP="0079303C">
            <w:pPr>
              <w:pStyle w:val="TAH"/>
              <w:rPr>
                <w:ins w:id="9842" w:author="28.541_CR0291R1_(Rel-16)_SON_5G" w:date="2020-06-29T12:32:00Z"/>
                <w:rFonts w:cs="Arial"/>
                <w:szCs w:val="18"/>
              </w:rPr>
            </w:pPr>
            <w:ins w:id="9843" w:author="28.541_CR0291R1_(Rel-16)_SON_5G" w:date="2020-06-29T12:32:00Z">
              <w:r w:rsidRPr="002B15AA">
                <w:rPr>
                  <w:rFonts w:cs="Arial"/>
                  <w:bCs/>
                  <w:szCs w:val="18"/>
                </w:rPr>
                <w:t>isInvariant</w:t>
              </w:r>
            </w:ins>
          </w:p>
        </w:tc>
        <w:tc>
          <w:tcPr>
            <w:tcW w:w="1311" w:type="dxa"/>
            <w:shd w:val="pct10" w:color="auto" w:fill="FFFFFF"/>
            <w:vAlign w:val="center"/>
          </w:tcPr>
          <w:p w:rsidR="00926DDF" w:rsidRPr="002B15AA" w:rsidRDefault="00926DDF" w:rsidP="0079303C">
            <w:pPr>
              <w:pStyle w:val="TAH"/>
              <w:rPr>
                <w:ins w:id="9844" w:author="28.541_CR0291R1_(Rel-16)_SON_5G" w:date="2020-06-29T12:32:00Z"/>
                <w:rFonts w:cs="Arial"/>
                <w:szCs w:val="18"/>
              </w:rPr>
            </w:pPr>
            <w:ins w:id="9845" w:author="28.541_CR0291R1_(Rel-16)_SON_5G" w:date="2020-06-29T12:32:00Z">
              <w:r w:rsidRPr="002B15AA">
                <w:rPr>
                  <w:rFonts w:cs="Arial"/>
                  <w:szCs w:val="18"/>
                </w:rPr>
                <w:t>isNotifyable</w:t>
              </w:r>
            </w:ins>
          </w:p>
        </w:tc>
      </w:tr>
      <w:tr w:rsidR="00926DDF" w:rsidRPr="002B15AA" w:rsidTr="0079303C">
        <w:trPr>
          <w:cantSplit/>
          <w:trHeight w:val="236"/>
          <w:jc w:val="center"/>
          <w:ins w:id="9846" w:author="28.541_CR0291R1_(Rel-16)_SON_5G" w:date="2020-06-29T12:32:00Z"/>
        </w:trPr>
        <w:tc>
          <w:tcPr>
            <w:tcW w:w="3890" w:type="dxa"/>
          </w:tcPr>
          <w:p w:rsidR="00926DDF" w:rsidRPr="002B15AA" w:rsidRDefault="00926DDF" w:rsidP="0079303C">
            <w:pPr>
              <w:pStyle w:val="TAL"/>
              <w:rPr>
                <w:ins w:id="9847" w:author="28.541_CR0291R1_(Rel-16)_SON_5G" w:date="2020-06-29T12:32:00Z"/>
                <w:rFonts w:ascii="Courier New" w:hAnsi="Courier New" w:cs="Courier New"/>
                <w:szCs w:val="18"/>
                <w:lang w:eastAsia="zh-CN"/>
              </w:rPr>
            </w:pPr>
            <w:ins w:id="9848" w:author="28.541_CR0291R1_(Rel-16)_SON_5G" w:date="2020-06-29T12:32:00Z">
              <w:r>
                <w:rPr>
                  <w:rFonts w:ascii="Courier New" w:hAnsi="Courier New" w:cs="Courier New"/>
                  <w:szCs w:val="18"/>
                </w:rPr>
                <w:t>dPciConfigurationControl</w:t>
              </w:r>
            </w:ins>
          </w:p>
        </w:tc>
        <w:tc>
          <w:tcPr>
            <w:tcW w:w="966" w:type="dxa"/>
          </w:tcPr>
          <w:p w:rsidR="00926DDF" w:rsidRPr="002B15AA" w:rsidRDefault="00926DDF" w:rsidP="0079303C">
            <w:pPr>
              <w:pStyle w:val="TAL"/>
              <w:jc w:val="center"/>
              <w:rPr>
                <w:ins w:id="9849" w:author="28.541_CR0291R1_(Rel-16)_SON_5G" w:date="2020-06-29T12:32:00Z"/>
                <w:rFonts w:cs="Arial"/>
                <w:szCs w:val="18"/>
                <w:lang w:eastAsia="zh-CN"/>
              </w:rPr>
            </w:pPr>
            <w:ins w:id="9850" w:author="28.541_CR0291R1_(Rel-16)_SON_5G" w:date="2020-06-29T12:32:00Z">
              <w:r>
                <w:rPr>
                  <w:lang w:eastAsia="zh-CN"/>
                </w:rPr>
                <w:t>M</w:t>
              </w:r>
            </w:ins>
          </w:p>
        </w:tc>
        <w:tc>
          <w:tcPr>
            <w:tcW w:w="1181" w:type="dxa"/>
          </w:tcPr>
          <w:p w:rsidR="00926DDF" w:rsidRPr="002B15AA" w:rsidRDefault="00926DDF" w:rsidP="0079303C">
            <w:pPr>
              <w:pStyle w:val="TAL"/>
              <w:jc w:val="center"/>
              <w:rPr>
                <w:ins w:id="9851" w:author="28.541_CR0291R1_(Rel-16)_SON_5G" w:date="2020-06-29T12:32:00Z"/>
                <w:rFonts w:cs="Arial"/>
                <w:szCs w:val="18"/>
                <w:lang w:eastAsia="zh-CN"/>
              </w:rPr>
            </w:pPr>
            <w:ins w:id="9852" w:author="28.541_CR0291R1_(Rel-16)_SON_5G" w:date="2020-06-29T12:32:00Z">
              <w:r>
                <w:t>T</w:t>
              </w:r>
            </w:ins>
          </w:p>
        </w:tc>
        <w:tc>
          <w:tcPr>
            <w:tcW w:w="1104" w:type="dxa"/>
          </w:tcPr>
          <w:p w:rsidR="00926DDF" w:rsidRPr="002B15AA" w:rsidRDefault="00926DDF" w:rsidP="0079303C">
            <w:pPr>
              <w:pStyle w:val="TAL"/>
              <w:jc w:val="center"/>
              <w:rPr>
                <w:ins w:id="9853" w:author="28.541_CR0291R1_(Rel-16)_SON_5G" w:date="2020-06-29T12:32:00Z"/>
                <w:rFonts w:cs="Arial"/>
                <w:szCs w:val="18"/>
                <w:lang w:eastAsia="zh-CN"/>
              </w:rPr>
            </w:pPr>
            <w:ins w:id="9854" w:author="28.541_CR0291R1_(Rel-16)_SON_5G" w:date="2020-06-29T12:32:00Z">
              <w:r>
                <w:t>T</w:t>
              </w:r>
            </w:ins>
          </w:p>
        </w:tc>
        <w:tc>
          <w:tcPr>
            <w:tcW w:w="1177" w:type="dxa"/>
          </w:tcPr>
          <w:p w:rsidR="00926DDF" w:rsidRPr="002B15AA" w:rsidRDefault="00926DDF" w:rsidP="0079303C">
            <w:pPr>
              <w:pStyle w:val="TAL"/>
              <w:jc w:val="center"/>
              <w:rPr>
                <w:ins w:id="9855" w:author="28.541_CR0291R1_(Rel-16)_SON_5G" w:date="2020-06-29T12:32:00Z"/>
                <w:rFonts w:cs="Arial"/>
                <w:szCs w:val="18"/>
                <w:lang w:eastAsia="zh-CN"/>
              </w:rPr>
            </w:pPr>
            <w:ins w:id="9856" w:author="28.541_CR0291R1_(Rel-16)_SON_5G" w:date="2020-06-29T12:32:00Z">
              <w:r>
                <w:rPr>
                  <w:lang w:eastAsia="zh-CN"/>
                </w:rPr>
                <w:t>F</w:t>
              </w:r>
            </w:ins>
          </w:p>
        </w:tc>
        <w:tc>
          <w:tcPr>
            <w:tcW w:w="1311" w:type="dxa"/>
          </w:tcPr>
          <w:p w:rsidR="00926DDF" w:rsidRPr="002B15AA" w:rsidRDefault="00926DDF" w:rsidP="0079303C">
            <w:pPr>
              <w:pStyle w:val="TAL"/>
              <w:jc w:val="center"/>
              <w:rPr>
                <w:ins w:id="9857" w:author="28.541_CR0291R1_(Rel-16)_SON_5G" w:date="2020-06-29T12:32:00Z"/>
                <w:rFonts w:cs="Arial"/>
                <w:szCs w:val="18"/>
                <w:lang w:eastAsia="zh-CN"/>
              </w:rPr>
            </w:pPr>
            <w:ins w:id="9858" w:author="28.541_CR0291R1_(Rel-16)_SON_5G" w:date="2020-06-29T12:32:00Z">
              <w:r>
                <w:t>T</w:t>
              </w:r>
            </w:ins>
          </w:p>
        </w:tc>
      </w:tr>
      <w:tr w:rsidR="00926DDF" w:rsidRPr="002B15AA" w:rsidTr="0079303C">
        <w:trPr>
          <w:cantSplit/>
          <w:trHeight w:val="236"/>
          <w:jc w:val="center"/>
          <w:ins w:id="9859" w:author="28.541_CR0291R1_(Rel-16)_SON_5G" w:date="2020-06-29T12:32:00Z"/>
        </w:trPr>
        <w:tc>
          <w:tcPr>
            <w:tcW w:w="3890" w:type="dxa"/>
          </w:tcPr>
          <w:p w:rsidR="00926DDF" w:rsidRDefault="00926DDF" w:rsidP="0079303C">
            <w:pPr>
              <w:pStyle w:val="TAL"/>
              <w:rPr>
                <w:ins w:id="9860" w:author="28.541_CR0291R1_(Rel-16)_SON_5G" w:date="2020-06-29T12:32:00Z"/>
                <w:rFonts w:ascii="Courier New" w:hAnsi="Courier New" w:cs="Courier New"/>
                <w:szCs w:val="18"/>
              </w:rPr>
            </w:pPr>
            <w:ins w:id="9861" w:author="28.541_CR0291R1_(Rel-16)_SON_5G" w:date="2020-06-29T12:32:00Z">
              <w:r>
                <w:rPr>
                  <w:rFonts w:ascii="Courier New" w:hAnsi="Courier New" w:cs="Courier New"/>
                  <w:szCs w:val="18"/>
                </w:rPr>
                <w:t>nRP</w:t>
              </w:r>
              <w:r w:rsidRPr="00CB788F">
                <w:rPr>
                  <w:rFonts w:ascii="Courier New" w:hAnsi="Courier New" w:cs="Courier New"/>
                  <w:szCs w:val="18"/>
                </w:rPr>
                <w:t>ciList</w:t>
              </w:r>
            </w:ins>
          </w:p>
        </w:tc>
        <w:tc>
          <w:tcPr>
            <w:tcW w:w="966" w:type="dxa"/>
          </w:tcPr>
          <w:p w:rsidR="00926DDF" w:rsidRDefault="00926DDF" w:rsidP="0079303C">
            <w:pPr>
              <w:pStyle w:val="TAL"/>
              <w:jc w:val="center"/>
              <w:rPr>
                <w:ins w:id="9862" w:author="28.541_CR0291R1_(Rel-16)_SON_5G" w:date="2020-06-29T12:32:00Z"/>
                <w:lang w:eastAsia="zh-CN"/>
              </w:rPr>
            </w:pPr>
            <w:ins w:id="9863" w:author="28.541_CR0291R1_(Rel-16)_SON_5G" w:date="2020-06-29T12:32:00Z">
              <w:r>
                <w:rPr>
                  <w:rFonts w:hint="eastAsia"/>
                  <w:lang w:eastAsia="zh-CN"/>
                </w:rPr>
                <w:t>M</w:t>
              </w:r>
            </w:ins>
          </w:p>
        </w:tc>
        <w:tc>
          <w:tcPr>
            <w:tcW w:w="1181" w:type="dxa"/>
          </w:tcPr>
          <w:p w:rsidR="00926DDF" w:rsidRDefault="00926DDF" w:rsidP="0079303C">
            <w:pPr>
              <w:pStyle w:val="TAL"/>
              <w:jc w:val="center"/>
              <w:rPr>
                <w:ins w:id="9864" w:author="28.541_CR0291R1_(Rel-16)_SON_5G" w:date="2020-06-29T12:32:00Z"/>
                <w:lang w:eastAsia="zh-CN"/>
              </w:rPr>
            </w:pPr>
            <w:ins w:id="9865" w:author="28.541_CR0291R1_(Rel-16)_SON_5G" w:date="2020-06-29T12:32:00Z">
              <w:r>
                <w:rPr>
                  <w:rFonts w:hint="eastAsia"/>
                  <w:lang w:eastAsia="zh-CN"/>
                </w:rPr>
                <w:t>T</w:t>
              </w:r>
            </w:ins>
          </w:p>
        </w:tc>
        <w:tc>
          <w:tcPr>
            <w:tcW w:w="1104" w:type="dxa"/>
          </w:tcPr>
          <w:p w:rsidR="00926DDF" w:rsidRDefault="00926DDF" w:rsidP="0079303C">
            <w:pPr>
              <w:pStyle w:val="TAL"/>
              <w:jc w:val="center"/>
              <w:rPr>
                <w:ins w:id="9866" w:author="28.541_CR0291R1_(Rel-16)_SON_5G" w:date="2020-06-29T12:32:00Z"/>
                <w:lang w:eastAsia="zh-CN"/>
              </w:rPr>
            </w:pPr>
            <w:ins w:id="9867" w:author="28.541_CR0291R1_(Rel-16)_SON_5G" w:date="2020-06-29T12:32:00Z">
              <w:r>
                <w:rPr>
                  <w:rFonts w:hint="eastAsia"/>
                  <w:lang w:eastAsia="zh-CN"/>
                </w:rPr>
                <w:t>T</w:t>
              </w:r>
            </w:ins>
          </w:p>
        </w:tc>
        <w:tc>
          <w:tcPr>
            <w:tcW w:w="1177" w:type="dxa"/>
          </w:tcPr>
          <w:p w:rsidR="00926DDF" w:rsidRDefault="00926DDF" w:rsidP="0079303C">
            <w:pPr>
              <w:pStyle w:val="TAL"/>
              <w:jc w:val="center"/>
              <w:rPr>
                <w:ins w:id="9868" w:author="28.541_CR0291R1_(Rel-16)_SON_5G" w:date="2020-06-29T12:32:00Z"/>
                <w:lang w:eastAsia="zh-CN"/>
              </w:rPr>
            </w:pPr>
            <w:ins w:id="9869" w:author="28.541_CR0291R1_(Rel-16)_SON_5G" w:date="2020-06-29T12:32:00Z">
              <w:r>
                <w:rPr>
                  <w:rFonts w:hint="eastAsia"/>
                  <w:lang w:eastAsia="zh-CN"/>
                </w:rPr>
                <w:t>F</w:t>
              </w:r>
            </w:ins>
          </w:p>
        </w:tc>
        <w:tc>
          <w:tcPr>
            <w:tcW w:w="1311" w:type="dxa"/>
          </w:tcPr>
          <w:p w:rsidR="00926DDF" w:rsidRDefault="00926DDF" w:rsidP="0079303C">
            <w:pPr>
              <w:pStyle w:val="TAL"/>
              <w:jc w:val="center"/>
              <w:rPr>
                <w:ins w:id="9870" w:author="28.541_CR0291R1_(Rel-16)_SON_5G" w:date="2020-06-29T12:32:00Z"/>
                <w:lang w:eastAsia="zh-CN"/>
              </w:rPr>
            </w:pPr>
            <w:ins w:id="9871" w:author="28.541_CR0291R1_(Rel-16)_SON_5G" w:date="2020-06-29T12:32:00Z">
              <w:r>
                <w:rPr>
                  <w:rFonts w:hint="eastAsia"/>
                  <w:lang w:eastAsia="zh-CN"/>
                </w:rPr>
                <w:t>T</w:t>
              </w:r>
            </w:ins>
          </w:p>
        </w:tc>
      </w:tr>
    </w:tbl>
    <w:p w:rsidR="00926DDF" w:rsidRDefault="00926DDF">
      <w:pPr>
        <w:rPr>
          <w:ins w:id="9872" w:author="28.541_CR0291R1_(Rel-16)_SON_5G" w:date="2020-06-29T12:32:00Z"/>
          <w:lang w:eastAsia="zh-CN"/>
        </w:rPr>
        <w:pPrChange w:id="9873" w:author="28.541_CR0291R1_(Rel-16)_SON_5G" w:date="2020-06-29T12:35:00Z">
          <w:pPr>
            <w:pStyle w:val="Heading5"/>
            <w:ind w:left="1134" w:hanging="1134"/>
          </w:pPr>
        </w:pPrChange>
      </w:pPr>
    </w:p>
    <w:p w:rsidR="00926DDF" w:rsidRDefault="00926DDF" w:rsidP="00926DDF">
      <w:pPr>
        <w:pStyle w:val="Heading4"/>
        <w:rPr>
          <w:ins w:id="9874" w:author="28.541_CR0291R1_(Rel-16)_SON_5G" w:date="2020-06-29T12:32:00Z"/>
        </w:rPr>
      </w:pPr>
      <w:bookmarkStart w:id="9875" w:name="_Toc44341215"/>
      <w:ins w:id="9876" w:author="28.541_CR0291R1_(Rel-16)_SON_5G" w:date="2020-06-29T12:32:00Z">
        <w:r>
          <w:rPr>
            <w:lang w:eastAsia="zh-CN"/>
          </w:rPr>
          <w:t>4.3.</w:t>
        </w:r>
      </w:ins>
      <w:ins w:id="9877" w:author="28.541_CR0291R1_(Rel-16)_SON_5G" w:date="2020-06-29T12:34:00Z">
        <w:r>
          <w:rPr>
            <w:lang w:eastAsia="zh-CN"/>
          </w:rPr>
          <w:t>61</w:t>
        </w:r>
      </w:ins>
      <w:ins w:id="9878" w:author="28.541_CR0291R1_(Rel-16)_SON_5G" w:date="2020-06-29T12:32:00Z">
        <w:r>
          <w:rPr>
            <w:lang w:eastAsia="zh-CN"/>
          </w:rPr>
          <w:t>.</w:t>
        </w:r>
        <w:r w:rsidRPr="002B15AA">
          <w:t>3</w:t>
        </w:r>
        <w:r w:rsidRPr="002B15AA">
          <w:tab/>
          <w:t>Attribute constraints</w:t>
        </w:r>
        <w:bookmarkEnd w:id="9875"/>
      </w:ins>
    </w:p>
    <w:p w:rsidR="00926DDF" w:rsidRPr="00E8675A" w:rsidRDefault="00926DDF" w:rsidP="00926DDF">
      <w:pPr>
        <w:rPr>
          <w:ins w:id="9879" w:author="28.541_CR0291R1_(Rel-16)_SON_5G" w:date="2020-06-29T12:32:00Z"/>
          <w:lang w:eastAsia="zh-CN"/>
        </w:rPr>
      </w:pPr>
      <w:ins w:id="9880" w:author="28.541_CR0291R1_(Rel-16)_SON_5G" w:date="2020-06-29T12:32:00Z">
        <w:r>
          <w:rPr>
            <w:rFonts w:hint="eastAsia"/>
            <w:lang w:eastAsia="zh-CN"/>
          </w:rPr>
          <w:t>N</w:t>
        </w:r>
        <w:r>
          <w:rPr>
            <w:lang w:eastAsia="zh-CN"/>
          </w:rPr>
          <w:t>one.</w:t>
        </w:r>
      </w:ins>
    </w:p>
    <w:p w:rsidR="00926DDF" w:rsidRPr="002B15AA" w:rsidRDefault="00926DDF" w:rsidP="00926DDF">
      <w:pPr>
        <w:pStyle w:val="Heading4"/>
        <w:rPr>
          <w:ins w:id="9881" w:author="28.541_CR0291R1_(Rel-16)_SON_5G" w:date="2020-06-29T12:32:00Z"/>
        </w:rPr>
      </w:pPr>
      <w:bookmarkStart w:id="9882" w:name="_Toc44341216"/>
      <w:ins w:id="9883" w:author="28.541_CR0291R1_(Rel-16)_SON_5G" w:date="2020-06-29T12:32:00Z">
        <w:r>
          <w:rPr>
            <w:lang w:eastAsia="zh-CN"/>
          </w:rPr>
          <w:t>4.3.</w:t>
        </w:r>
      </w:ins>
      <w:ins w:id="9884" w:author="28.541_CR0291R1_(Rel-16)_SON_5G" w:date="2020-06-29T12:35:00Z">
        <w:r>
          <w:rPr>
            <w:lang w:eastAsia="zh-CN"/>
          </w:rPr>
          <w:t>61</w:t>
        </w:r>
      </w:ins>
      <w:ins w:id="9885" w:author="28.541_CR0291R1_(Rel-16)_SON_5G" w:date="2020-06-29T12:32:00Z">
        <w:r>
          <w:rPr>
            <w:lang w:eastAsia="zh-CN"/>
          </w:rPr>
          <w:t>.4</w:t>
        </w:r>
        <w:r w:rsidRPr="002B15AA">
          <w:tab/>
          <w:t>Notifications</w:t>
        </w:r>
        <w:bookmarkEnd w:id="9882"/>
      </w:ins>
    </w:p>
    <w:p w:rsidR="00926DDF" w:rsidRDefault="00926DDF" w:rsidP="00926DDF">
      <w:pPr>
        <w:rPr>
          <w:ins w:id="9886" w:author="28.541_CR0291R1_(Rel-16)_SON_5G" w:date="2020-06-29T12:32:00Z"/>
        </w:rPr>
      </w:pPr>
      <w:ins w:id="9887" w:author="28.541_CR0291R1_(Rel-16)_SON_5G" w:date="2020-06-29T12:32:00Z">
        <w:r w:rsidRPr="002B15AA">
          <w:t xml:space="preserve">The common notifications defined in subclause </w:t>
        </w:r>
        <w:r w:rsidRPr="002B15AA">
          <w:rPr>
            <w:rFonts w:hint="eastAsia"/>
            <w:lang w:eastAsia="zh-CN"/>
          </w:rPr>
          <w:t>4.5</w:t>
        </w:r>
        <w:r w:rsidRPr="002B15AA">
          <w:t xml:space="preserve"> are valid for this IOC, without exceptions or additions.</w:t>
        </w:r>
      </w:ins>
    </w:p>
    <w:p w:rsidR="00926DDF" w:rsidRPr="002B15AA" w:rsidRDefault="00926DDF" w:rsidP="00926DDF">
      <w:pPr>
        <w:pStyle w:val="Heading3"/>
        <w:overflowPunct w:val="0"/>
        <w:autoSpaceDE w:val="0"/>
        <w:autoSpaceDN w:val="0"/>
        <w:adjustRightInd w:val="0"/>
        <w:textAlignment w:val="baseline"/>
        <w:rPr>
          <w:ins w:id="9888" w:author="28.541_CR0291R1_(Rel-16)_SON_5G" w:date="2020-06-29T12:32:00Z"/>
        </w:rPr>
      </w:pPr>
      <w:bookmarkStart w:id="9889" w:name="_Toc44341217"/>
      <w:ins w:id="9890" w:author="28.541_CR0291R1_(Rel-16)_SON_5G" w:date="2020-06-29T12:32:00Z">
        <w:r w:rsidRPr="002B15AA">
          <w:rPr>
            <w:rFonts w:hint="eastAsia"/>
            <w:lang w:eastAsia="zh-CN"/>
          </w:rPr>
          <w:lastRenderedPageBreak/>
          <w:t>4</w:t>
        </w:r>
        <w:r w:rsidRPr="002B15AA">
          <w:rPr>
            <w:lang w:eastAsia="zh-CN"/>
          </w:rPr>
          <w:t>.</w:t>
        </w:r>
        <w:r>
          <w:rPr>
            <w:lang w:eastAsia="zh-CN"/>
          </w:rPr>
          <w:t>3.</w:t>
        </w:r>
      </w:ins>
      <w:ins w:id="9891" w:author="28.541_CR0291R1_(Rel-16)_SON_5G" w:date="2020-06-29T12:35:00Z">
        <w:r>
          <w:rPr>
            <w:lang w:eastAsia="zh-CN"/>
          </w:rPr>
          <w:t>62</w:t>
        </w:r>
      </w:ins>
      <w:ins w:id="9892" w:author="28.541_CR0291R1_(Rel-16)_SON_5G" w:date="2020-06-29T12:32:00Z">
        <w:r w:rsidRPr="002B15AA">
          <w:rPr>
            <w:lang w:eastAsia="zh-CN"/>
          </w:rPr>
          <w:tab/>
        </w:r>
        <w:r w:rsidRPr="00BF5359">
          <w:rPr>
            <w:rFonts w:ascii="Courier New" w:hAnsi="Courier New"/>
            <w:lang w:eastAsia="zh-CN"/>
          </w:rPr>
          <w:t>CP</w:t>
        </w:r>
        <w:r>
          <w:rPr>
            <w:rFonts w:ascii="Courier New" w:hAnsi="Courier New"/>
            <w:lang w:eastAsia="zh-CN"/>
          </w:rPr>
          <w:t>CI</w:t>
        </w:r>
        <w:r w:rsidRPr="00BF5359">
          <w:rPr>
            <w:rFonts w:ascii="Courier New" w:hAnsi="Courier New"/>
            <w:lang w:eastAsia="zh-CN"/>
          </w:rPr>
          <w:t>ConfigurationFunction</w:t>
        </w:r>
        <w:bookmarkEnd w:id="9889"/>
      </w:ins>
    </w:p>
    <w:p w:rsidR="00926DDF" w:rsidRPr="002B15AA" w:rsidRDefault="00926DDF" w:rsidP="00926DDF">
      <w:pPr>
        <w:pStyle w:val="Heading4"/>
        <w:rPr>
          <w:ins w:id="9893" w:author="28.541_CR0291R1_(Rel-16)_SON_5G" w:date="2020-06-29T12:32:00Z"/>
        </w:rPr>
      </w:pPr>
      <w:bookmarkStart w:id="9894" w:name="_Toc44341218"/>
      <w:ins w:id="9895" w:author="28.541_CR0291R1_(Rel-16)_SON_5G" w:date="2020-06-29T12:32:00Z">
        <w:r w:rsidRPr="002B15AA">
          <w:rPr>
            <w:rFonts w:hint="eastAsia"/>
            <w:lang w:eastAsia="zh-CN"/>
          </w:rPr>
          <w:t>4</w:t>
        </w:r>
        <w:r w:rsidRPr="002B15AA">
          <w:t>.3.</w:t>
        </w:r>
      </w:ins>
      <w:ins w:id="9896" w:author="28.541_CR0291R1_(Rel-16)_SON_5G" w:date="2020-06-29T12:35:00Z">
        <w:r>
          <w:t>62</w:t>
        </w:r>
      </w:ins>
      <w:ins w:id="9897" w:author="28.541_CR0291R1_(Rel-16)_SON_5G" w:date="2020-06-29T12:32:00Z">
        <w:r w:rsidRPr="002B15AA">
          <w:t>.1</w:t>
        </w:r>
        <w:r w:rsidRPr="002B15AA">
          <w:tab/>
          <w:t>Definition</w:t>
        </w:r>
        <w:bookmarkEnd w:id="9894"/>
      </w:ins>
    </w:p>
    <w:p w:rsidR="00926DDF" w:rsidRDefault="00926DDF" w:rsidP="00926DDF">
      <w:pPr>
        <w:rPr>
          <w:ins w:id="9898" w:author="28.541_CR0291R1_(Rel-16)_SON_5G" w:date="2020-06-29T12:32:00Z"/>
        </w:rPr>
      </w:pPr>
      <w:ins w:id="9899" w:author="28.541_CR0291R1_(Rel-16)_SON_5G" w:date="2020-06-29T12:32:00Z">
        <w:r w:rsidRPr="002B15AA">
          <w:t xml:space="preserve">This IOC </w:t>
        </w:r>
        <w:r>
          <w:t xml:space="preserve">contains attributes to support the Cross </w:t>
        </w:r>
        <w:r>
          <w:rPr>
            <w:lang w:eastAsia="zh-CN"/>
          </w:rPr>
          <w:t>Domain-Centralized</w:t>
        </w:r>
        <w:r w:rsidDel="001B3A48">
          <w:t xml:space="preserve"> </w:t>
        </w:r>
        <w:r>
          <w:t>SON function of PCI configuration (See clause 7.1.3 in TS 28.313 [57])</w:t>
        </w:r>
        <w:r w:rsidRPr="002B15AA">
          <w:t xml:space="preserve">. </w:t>
        </w:r>
      </w:ins>
    </w:p>
    <w:p w:rsidR="00926DDF" w:rsidRPr="00707CF1" w:rsidRDefault="00926DDF" w:rsidP="00926DDF">
      <w:pPr>
        <w:pStyle w:val="NO"/>
        <w:rPr>
          <w:ins w:id="9900" w:author="28.541_CR0291R1_(Rel-16)_SON_5G" w:date="2020-06-29T12:32:00Z"/>
        </w:rPr>
      </w:pPr>
      <w:ins w:id="9901" w:author="28.541_CR0291R1_(Rel-16)_SON_5G" w:date="2020-06-29T12:32:00Z">
        <w:r>
          <w:t xml:space="preserve">NOTE: </w:t>
        </w:r>
        <w:r w:rsidRPr="005842EC">
          <w:t xml:space="preserve">in </w:t>
        </w:r>
        <w:r>
          <w:t xml:space="preserve">the </w:t>
        </w:r>
        <w:r w:rsidRPr="005842EC">
          <w:t xml:space="preserve">case </w:t>
        </w:r>
        <w:r>
          <w:t xml:space="preserve">where multiple </w:t>
        </w:r>
        <w:r>
          <w:rPr>
            <w:rFonts w:ascii="Courier New" w:hAnsi="Courier New" w:cs="Courier New"/>
          </w:rPr>
          <w:t>CPCIConfiguration</w:t>
        </w:r>
        <w:r w:rsidRPr="005842EC">
          <w:t xml:space="preserve"> MOIs exist </w:t>
        </w:r>
        <w:r>
          <w:t>at</w:t>
        </w:r>
        <w:r w:rsidRPr="005842EC">
          <w:t xml:space="preserve"> different levels of the containment tree, the </w:t>
        </w:r>
        <w:r>
          <w:rPr>
            <w:rFonts w:ascii="Courier New" w:hAnsi="Courier New" w:cs="Courier New"/>
          </w:rPr>
          <w:t>CPCIConfiguration</w:t>
        </w:r>
        <w:r w:rsidRPr="005842EC">
          <w:t xml:space="preserve"> MOI </w:t>
        </w:r>
        <w:r>
          <w:t>at</w:t>
        </w:r>
        <w:r w:rsidRPr="005842EC">
          <w:t xml:space="preserve"> the lower level overrides the </w:t>
        </w:r>
        <w:r>
          <w:rPr>
            <w:rFonts w:ascii="Courier New" w:hAnsi="Courier New" w:cs="Courier New"/>
          </w:rPr>
          <w:t>CPCIConfiguration</w:t>
        </w:r>
        <w:r w:rsidRPr="005842EC">
          <w:t xml:space="preserve"> MOI</w:t>
        </w:r>
        <w:r>
          <w:t>s</w:t>
        </w:r>
        <w:r w:rsidRPr="005842EC">
          <w:t xml:space="preserve"> </w:t>
        </w:r>
        <w:r>
          <w:t>at</w:t>
        </w:r>
        <w:r w:rsidRPr="005842EC">
          <w:t xml:space="preserve"> higher level</w:t>
        </w:r>
        <w:r>
          <w:t>(s)</w:t>
        </w:r>
        <w:r w:rsidRPr="005842EC">
          <w:t xml:space="preserve"> of the same containment tree.</w:t>
        </w:r>
      </w:ins>
    </w:p>
    <w:p w:rsidR="00926DDF" w:rsidRDefault="00926DDF" w:rsidP="00926DDF">
      <w:pPr>
        <w:pStyle w:val="Heading4"/>
        <w:rPr>
          <w:ins w:id="9902" w:author="28.541_CR0291R1_(Rel-16)_SON_5G" w:date="2020-06-29T12:32:00Z"/>
        </w:rPr>
      </w:pPr>
      <w:bookmarkStart w:id="9903" w:name="_Toc44341219"/>
      <w:ins w:id="9904" w:author="28.541_CR0291R1_(Rel-16)_SON_5G" w:date="2020-06-29T12:32:00Z">
        <w:r w:rsidRPr="002B15AA">
          <w:rPr>
            <w:rFonts w:hint="eastAsia"/>
            <w:lang w:eastAsia="zh-CN"/>
          </w:rPr>
          <w:t>4</w:t>
        </w:r>
        <w:r w:rsidRPr="002B15AA">
          <w:t>.3.</w:t>
        </w:r>
      </w:ins>
      <w:ins w:id="9905" w:author="28.541_CR0291R1_(Rel-16)_SON_5G" w:date="2020-06-29T12:35:00Z">
        <w:r>
          <w:t>62</w:t>
        </w:r>
      </w:ins>
      <w:ins w:id="9906" w:author="28.541_CR0291R1_(Rel-16)_SON_5G" w:date="2020-06-29T12:32:00Z">
        <w:r w:rsidRPr="002B15AA">
          <w:t>.2</w:t>
        </w:r>
        <w:r w:rsidRPr="002B15AA">
          <w:tab/>
          <w:t>Attributes</w:t>
        </w:r>
        <w:bookmarkEnd w:id="9903"/>
      </w:ins>
    </w:p>
    <w:p w:rsidR="00926DDF" w:rsidRPr="002B15AA" w:rsidRDefault="00926DDF" w:rsidP="00926DDF">
      <w:pPr>
        <w:rPr>
          <w:ins w:id="9907" w:author="28.541_CR0291R1_(Rel-16)_SON_5G" w:date="2020-06-29T12:32:00Z"/>
        </w:rPr>
      </w:pPr>
      <w:ins w:id="9908" w:author="28.541_CR0291R1_(Rel-16)_SON_5G" w:date="2020-06-29T12:32:00Z">
        <w:r>
          <w:t xml:space="preserve">The </w:t>
        </w:r>
        <w:r w:rsidRPr="00BF5359">
          <w:rPr>
            <w:rFonts w:ascii="Courier New" w:hAnsi="Courier New"/>
            <w:lang w:eastAsia="zh-CN"/>
          </w:rPr>
          <w:t>CP</w:t>
        </w:r>
        <w:r>
          <w:rPr>
            <w:rFonts w:ascii="Courier New" w:hAnsi="Courier New"/>
            <w:lang w:eastAsia="zh-CN"/>
          </w:rPr>
          <w:t>CI</w:t>
        </w:r>
        <w:r w:rsidRPr="00BF5359">
          <w:rPr>
            <w:rFonts w:ascii="Courier New" w:hAnsi="Courier New"/>
            <w:lang w:eastAsia="zh-CN"/>
          </w:rPr>
          <w:t>ConfigurationFunction</w:t>
        </w:r>
        <w:r>
          <w:t xml:space="preserve"> IOC includes attributes inherited from Top IOC (defined in TS 28.622[30]) and the following attributes:</w:t>
        </w:r>
      </w:ins>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926DDF" w:rsidRPr="002B15AA" w:rsidTr="0079303C">
        <w:trPr>
          <w:cantSplit/>
          <w:jc w:val="center"/>
          <w:ins w:id="9909" w:author="28.541_CR0291R1_(Rel-16)_SON_5G" w:date="2020-06-29T12:32:00Z"/>
        </w:trPr>
        <w:tc>
          <w:tcPr>
            <w:tcW w:w="3936" w:type="dxa"/>
            <w:shd w:val="pct10" w:color="auto" w:fill="FFFFFF"/>
            <w:vAlign w:val="center"/>
          </w:tcPr>
          <w:p w:rsidR="00926DDF" w:rsidRPr="002B15AA" w:rsidRDefault="00926DDF" w:rsidP="0079303C">
            <w:pPr>
              <w:pStyle w:val="TAH"/>
              <w:rPr>
                <w:ins w:id="9910" w:author="28.541_CR0291R1_(Rel-16)_SON_5G" w:date="2020-06-29T12:32:00Z"/>
              </w:rPr>
            </w:pPr>
            <w:ins w:id="9911" w:author="28.541_CR0291R1_(Rel-16)_SON_5G" w:date="2020-06-29T12:32:00Z">
              <w:r w:rsidRPr="002B15AA">
                <w:t>Attribute name</w:t>
              </w:r>
            </w:ins>
          </w:p>
        </w:tc>
        <w:tc>
          <w:tcPr>
            <w:tcW w:w="992" w:type="dxa"/>
            <w:shd w:val="pct10" w:color="auto" w:fill="FFFFFF"/>
            <w:vAlign w:val="center"/>
          </w:tcPr>
          <w:p w:rsidR="00926DDF" w:rsidRPr="002B15AA" w:rsidRDefault="00926DDF" w:rsidP="0079303C">
            <w:pPr>
              <w:pStyle w:val="TAH"/>
              <w:rPr>
                <w:ins w:id="9912" w:author="28.541_CR0291R1_(Rel-16)_SON_5G" w:date="2020-06-29T12:32:00Z"/>
              </w:rPr>
            </w:pPr>
            <w:ins w:id="9913" w:author="28.541_CR0291R1_(Rel-16)_SON_5G" w:date="2020-06-29T12:32:00Z">
              <w:r w:rsidRPr="002B15AA">
                <w:t>Support Qualifier</w:t>
              </w:r>
            </w:ins>
          </w:p>
        </w:tc>
        <w:tc>
          <w:tcPr>
            <w:tcW w:w="1276" w:type="dxa"/>
            <w:shd w:val="pct10" w:color="auto" w:fill="FFFFFF"/>
            <w:vAlign w:val="center"/>
          </w:tcPr>
          <w:p w:rsidR="00926DDF" w:rsidRPr="002B15AA" w:rsidRDefault="00926DDF" w:rsidP="0079303C">
            <w:pPr>
              <w:pStyle w:val="TAH"/>
              <w:rPr>
                <w:ins w:id="9914" w:author="28.541_CR0291R1_(Rel-16)_SON_5G" w:date="2020-06-29T12:32:00Z"/>
              </w:rPr>
            </w:pPr>
            <w:ins w:id="9915" w:author="28.541_CR0291R1_(Rel-16)_SON_5G" w:date="2020-06-29T12:32:00Z">
              <w:r w:rsidRPr="002B15AA">
                <w:t>isReadable</w:t>
              </w:r>
            </w:ins>
          </w:p>
        </w:tc>
        <w:tc>
          <w:tcPr>
            <w:tcW w:w="1134" w:type="dxa"/>
            <w:shd w:val="pct10" w:color="auto" w:fill="FFFFFF"/>
            <w:vAlign w:val="center"/>
          </w:tcPr>
          <w:p w:rsidR="00926DDF" w:rsidRPr="002B15AA" w:rsidRDefault="00926DDF" w:rsidP="0079303C">
            <w:pPr>
              <w:pStyle w:val="TAH"/>
              <w:rPr>
                <w:ins w:id="9916" w:author="28.541_CR0291R1_(Rel-16)_SON_5G" w:date="2020-06-29T12:32:00Z"/>
              </w:rPr>
            </w:pPr>
            <w:ins w:id="9917" w:author="28.541_CR0291R1_(Rel-16)_SON_5G" w:date="2020-06-29T12:32:00Z">
              <w:r w:rsidRPr="002B15AA">
                <w:t>isWritable</w:t>
              </w:r>
            </w:ins>
          </w:p>
        </w:tc>
        <w:tc>
          <w:tcPr>
            <w:tcW w:w="1134" w:type="dxa"/>
            <w:shd w:val="pct10" w:color="auto" w:fill="FFFFFF"/>
            <w:vAlign w:val="center"/>
          </w:tcPr>
          <w:p w:rsidR="00926DDF" w:rsidRPr="002B15AA" w:rsidRDefault="00926DDF" w:rsidP="0079303C">
            <w:pPr>
              <w:pStyle w:val="TAH"/>
              <w:rPr>
                <w:ins w:id="9918" w:author="28.541_CR0291R1_(Rel-16)_SON_5G" w:date="2020-06-29T12:32:00Z"/>
              </w:rPr>
            </w:pPr>
            <w:ins w:id="9919" w:author="28.541_CR0291R1_(Rel-16)_SON_5G" w:date="2020-06-29T12:32:00Z">
              <w:r w:rsidRPr="002B15AA">
                <w:rPr>
                  <w:rFonts w:cs="Arial"/>
                  <w:bCs/>
                  <w:szCs w:val="18"/>
                </w:rPr>
                <w:t>isInvariant</w:t>
              </w:r>
            </w:ins>
          </w:p>
        </w:tc>
        <w:tc>
          <w:tcPr>
            <w:tcW w:w="1385" w:type="dxa"/>
            <w:shd w:val="pct10" w:color="auto" w:fill="FFFFFF"/>
            <w:vAlign w:val="center"/>
          </w:tcPr>
          <w:p w:rsidR="00926DDF" w:rsidRPr="002B15AA" w:rsidRDefault="00926DDF" w:rsidP="0079303C">
            <w:pPr>
              <w:pStyle w:val="TAH"/>
              <w:rPr>
                <w:ins w:id="9920" w:author="28.541_CR0291R1_(Rel-16)_SON_5G" w:date="2020-06-29T12:32:00Z"/>
              </w:rPr>
            </w:pPr>
            <w:ins w:id="9921" w:author="28.541_CR0291R1_(Rel-16)_SON_5G" w:date="2020-06-29T12:32:00Z">
              <w:r w:rsidRPr="002B15AA">
                <w:t>isNotifyable</w:t>
              </w:r>
            </w:ins>
          </w:p>
        </w:tc>
      </w:tr>
      <w:tr w:rsidR="00926DDF" w:rsidRPr="002B15AA" w:rsidTr="0079303C">
        <w:trPr>
          <w:cantSplit/>
          <w:jc w:val="center"/>
          <w:ins w:id="9922" w:author="28.541_CR0291R1_(Rel-16)_SON_5G" w:date="2020-06-29T12:32:00Z"/>
        </w:trPr>
        <w:tc>
          <w:tcPr>
            <w:tcW w:w="3936" w:type="dxa"/>
          </w:tcPr>
          <w:p w:rsidR="00926DDF" w:rsidRPr="00CC0337" w:rsidRDefault="00926DDF" w:rsidP="0079303C">
            <w:pPr>
              <w:pStyle w:val="TAL"/>
              <w:rPr>
                <w:ins w:id="9923" w:author="28.541_CR0291R1_(Rel-16)_SON_5G" w:date="2020-06-29T12:32:00Z"/>
                <w:rFonts w:ascii="Courier New" w:hAnsi="Courier New" w:cs="Courier New"/>
              </w:rPr>
            </w:pPr>
            <w:ins w:id="9924" w:author="28.541_CR0291R1_(Rel-16)_SON_5G" w:date="2020-06-29T12:32:00Z">
              <w:r>
                <w:rPr>
                  <w:rFonts w:ascii="Courier New" w:hAnsi="Courier New" w:cs="Courier New"/>
                </w:rPr>
                <w:t>cPciConfigurationC</w:t>
              </w:r>
              <w:r w:rsidRPr="00474E61">
                <w:rPr>
                  <w:rFonts w:ascii="Courier New" w:hAnsi="Courier New" w:cs="Courier New"/>
                </w:rPr>
                <w:t>ontrol</w:t>
              </w:r>
            </w:ins>
          </w:p>
        </w:tc>
        <w:tc>
          <w:tcPr>
            <w:tcW w:w="992" w:type="dxa"/>
          </w:tcPr>
          <w:p w:rsidR="00926DDF" w:rsidRPr="002B15AA" w:rsidRDefault="00926DDF" w:rsidP="0079303C">
            <w:pPr>
              <w:pStyle w:val="TAL"/>
              <w:jc w:val="center"/>
              <w:rPr>
                <w:ins w:id="9925" w:author="28.541_CR0291R1_(Rel-16)_SON_5G" w:date="2020-06-29T12:32:00Z"/>
              </w:rPr>
            </w:pPr>
            <w:ins w:id="9926" w:author="28.541_CR0291R1_(Rel-16)_SON_5G" w:date="2020-06-29T12:32:00Z">
              <w:r>
                <w:rPr>
                  <w:lang w:eastAsia="zh-CN"/>
                </w:rPr>
                <w:t>M</w:t>
              </w:r>
            </w:ins>
          </w:p>
        </w:tc>
        <w:tc>
          <w:tcPr>
            <w:tcW w:w="1276" w:type="dxa"/>
          </w:tcPr>
          <w:p w:rsidR="00926DDF" w:rsidRPr="002B15AA" w:rsidRDefault="00926DDF" w:rsidP="0079303C">
            <w:pPr>
              <w:pStyle w:val="TAL"/>
              <w:jc w:val="center"/>
              <w:rPr>
                <w:ins w:id="9927" w:author="28.541_CR0291R1_(Rel-16)_SON_5G" w:date="2020-06-29T12:32:00Z"/>
              </w:rPr>
            </w:pPr>
            <w:ins w:id="9928" w:author="28.541_CR0291R1_(Rel-16)_SON_5G" w:date="2020-06-29T12:32:00Z">
              <w:r>
                <w:t>T</w:t>
              </w:r>
            </w:ins>
          </w:p>
        </w:tc>
        <w:tc>
          <w:tcPr>
            <w:tcW w:w="1134" w:type="dxa"/>
          </w:tcPr>
          <w:p w:rsidR="00926DDF" w:rsidRPr="002B15AA" w:rsidRDefault="00926DDF" w:rsidP="0079303C">
            <w:pPr>
              <w:pStyle w:val="TAL"/>
              <w:jc w:val="center"/>
              <w:rPr>
                <w:ins w:id="9929" w:author="28.541_CR0291R1_(Rel-16)_SON_5G" w:date="2020-06-29T12:32:00Z"/>
              </w:rPr>
            </w:pPr>
            <w:ins w:id="9930" w:author="28.541_CR0291R1_(Rel-16)_SON_5G" w:date="2020-06-29T12:32:00Z">
              <w:r>
                <w:t>T</w:t>
              </w:r>
            </w:ins>
          </w:p>
        </w:tc>
        <w:tc>
          <w:tcPr>
            <w:tcW w:w="1134" w:type="dxa"/>
          </w:tcPr>
          <w:p w:rsidR="00926DDF" w:rsidRPr="002B15AA" w:rsidRDefault="00926DDF" w:rsidP="0079303C">
            <w:pPr>
              <w:pStyle w:val="TAL"/>
              <w:jc w:val="center"/>
              <w:rPr>
                <w:ins w:id="9931" w:author="28.541_CR0291R1_(Rel-16)_SON_5G" w:date="2020-06-29T12:32:00Z"/>
                <w:lang w:eastAsia="zh-CN"/>
              </w:rPr>
            </w:pPr>
            <w:ins w:id="9932" w:author="28.541_CR0291R1_(Rel-16)_SON_5G" w:date="2020-06-29T12:32:00Z">
              <w:r>
                <w:rPr>
                  <w:lang w:eastAsia="zh-CN"/>
                </w:rPr>
                <w:t>F</w:t>
              </w:r>
            </w:ins>
          </w:p>
        </w:tc>
        <w:tc>
          <w:tcPr>
            <w:tcW w:w="1385" w:type="dxa"/>
          </w:tcPr>
          <w:p w:rsidR="00926DDF" w:rsidRPr="002B15AA" w:rsidRDefault="00926DDF" w:rsidP="0079303C">
            <w:pPr>
              <w:pStyle w:val="TAL"/>
              <w:jc w:val="center"/>
              <w:rPr>
                <w:ins w:id="9933" w:author="28.541_CR0291R1_(Rel-16)_SON_5G" w:date="2020-06-29T12:32:00Z"/>
              </w:rPr>
            </w:pPr>
            <w:ins w:id="9934" w:author="28.541_CR0291R1_(Rel-16)_SON_5G" w:date="2020-06-29T12:32:00Z">
              <w:r>
                <w:t>T</w:t>
              </w:r>
            </w:ins>
          </w:p>
        </w:tc>
      </w:tr>
      <w:tr w:rsidR="00926DDF" w:rsidRPr="002B15AA" w:rsidTr="0079303C">
        <w:trPr>
          <w:cantSplit/>
          <w:jc w:val="center"/>
          <w:ins w:id="9935" w:author="28.541_CR0291R1_(Rel-16)_SON_5G" w:date="2020-06-29T12:32:00Z"/>
        </w:trPr>
        <w:tc>
          <w:tcPr>
            <w:tcW w:w="3936" w:type="dxa"/>
          </w:tcPr>
          <w:p w:rsidR="00926DDF" w:rsidRDefault="00926DDF" w:rsidP="0079303C">
            <w:pPr>
              <w:pStyle w:val="TAL"/>
              <w:rPr>
                <w:ins w:id="9936" w:author="28.541_CR0291R1_(Rel-16)_SON_5G" w:date="2020-06-29T12:32:00Z"/>
                <w:rFonts w:ascii="Courier New" w:hAnsi="Courier New" w:cs="Courier New"/>
              </w:rPr>
            </w:pPr>
            <w:ins w:id="9937" w:author="28.541_CR0291R1_(Rel-16)_SON_5G" w:date="2020-06-29T12:32:00Z">
              <w:r>
                <w:rPr>
                  <w:rFonts w:ascii="Courier New" w:hAnsi="Courier New" w:cs="Courier New"/>
                  <w:bCs/>
                  <w:color w:val="333333"/>
                  <w:szCs w:val="18"/>
                </w:rPr>
                <w:t>cSonP</w:t>
              </w:r>
              <w:r w:rsidRPr="00322098">
                <w:rPr>
                  <w:rFonts w:ascii="Courier New" w:hAnsi="Courier New" w:cs="Courier New"/>
                  <w:bCs/>
                  <w:color w:val="333333"/>
                  <w:szCs w:val="18"/>
                </w:rPr>
                <w:t>ciList</w:t>
              </w:r>
            </w:ins>
          </w:p>
        </w:tc>
        <w:tc>
          <w:tcPr>
            <w:tcW w:w="992" w:type="dxa"/>
          </w:tcPr>
          <w:p w:rsidR="00926DDF" w:rsidRDefault="00926DDF" w:rsidP="0079303C">
            <w:pPr>
              <w:pStyle w:val="TAL"/>
              <w:jc w:val="center"/>
              <w:rPr>
                <w:ins w:id="9938" w:author="28.541_CR0291R1_(Rel-16)_SON_5G" w:date="2020-06-29T12:32:00Z"/>
                <w:lang w:eastAsia="zh-CN"/>
              </w:rPr>
            </w:pPr>
            <w:ins w:id="9939" w:author="28.541_CR0291R1_(Rel-16)_SON_5G" w:date="2020-06-29T12:32:00Z">
              <w:r>
                <w:rPr>
                  <w:rFonts w:hint="eastAsia"/>
                  <w:lang w:eastAsia="zh-CN"/>
                </w:rPr>
                <w:t>M</w:t>
              </w:r>
            </w:ins>
          </w:p>
        </w:tc>
        <w:tc>
          <w:tcPr>
            <w:tcW w:w="1276" w:type="dxa"/>
          </w:tcPr>
          <w:p w:rsidR="00926DDF" w:rsidRDefault="00926DDF" w:rsidP="0079303C">
            <w:pPr>
              <w:pStyle w:val="TAL"/>
              <w:jc w:val="center"/>
              <w:rPr>
                <w:ins w:id="9940" w:author="28.541_CR0291R1_(Rel-16)_SON_5G" w:date="2020-06-29T12:32:00Z"/>
                <w:lang w:eastAsia="zh-CN"/>
              </w:rPr>
            </w:pPr>
            <w:ins w:id="9941" w:author="28.541_CR0291R1_(Rel-16)_SON_5G" w:date="2020-06-29T12:32:00Z">
              <w:r>
                <w:rPr>
                  <w:rFonts w:hint="eastAsia"/>
                  <w:lang w:eastAsia="zh-CN"/>
                </w:rPr>
                <w:t>T</w:t>
              </w:r>
            </w:ins>
          </w:p>
        </w:tc>
        <w:tc>
          <w:tcPr>
            <w:tcW w:w="1134" w:type="dxa"/>
          </w:tcPr>
          <w:p w:rsidR="00926DDF" w:rsidRDefault="00926DDF" w:rsidP="0079303C">
            <w:pPr>
              <w:pStyle w:val="TAL"/>
              <w:jc w:val="center"/>
              <w:rPr>
                <w:ins w:id="9942" w:author="28.541_CR0291R1_(Rel-16)_SON_5G" w:date="2020-06-29T12:32:00Z"/>
                <w:lang w:eastAsia="zh-CN"/>
              </w:rPr>
            </w:pPr>
            <w:ins w:id="9943" w:author="28.541_CR0291R1_(Rel-16)_SON_5G" w:date="2020-06-29T12:32:00Z">
              <w:r>
                <w:rPr>
                  <w:rFonts w:hint="eastAsia"/>
                  <w:lang w:eastAsia="zh-CN"/>
                </w:rPr>
                <w:t>T</w:t>
              </w:r>
            </w:ins>
          </w:p>
        </w:tc>
        <w:tc>
          <w:tcPr>
            <w:tcW w:w="1134" w:type="dxa"/>
          </w:tcPr>
          <w:p w:rsidR="00926DDF" w:rsidRDefault="00926DDF" w:rsidP="0079303C">
            <w:pPr>
              <w:pStyle w:val="TAL"/>
              <w:jc w:val="center"/>
              <w:rPr>
                <w:ins w:id="9944" w:author="28.541_CR0291R1_(Rel-16)_SON_5G" w:date="2020-06-29T12:32:00Z"/>
                <w:lang w:eastAsia="zh-CN"/>
              </w:rPr>
            </w:pPr>
            <w:ins w:id="9945" w:author="28.541_CR0291R1_(Rel-16)_SON_5G" w:date="2020-06-29T12:32:00Z">
              <w:r>
                <w:rPr>
                  <w:rFonts w:hint="eastAsia"/>
                  <w:lang w:eastAsia="zh-CN"/>
                </w:rPr>
                <w:t>F</w:t>
              </w:r>
            </w:ins>
          </w:p>
        </w:tc>
        <w:tc>
          <w:tcPr>
            <w:tcW w:w="1385" w:type="dxa"/>
          </w:tcPr>
          <w:p w:rsidR="00926DDF" w:rsidRDefault="00926DDF" w:rsidP="0079303C">
            <w:pPr>
              <w:pStyle w:val="TAL"/>
              <w:jc w:val="center"/>
              <w:rPr>
                <w:ins w:id="9946" w:author="28.541_CR0291R1_(Rel-16)_SON_5G" w:date="2020-06-29T12:32:00Z"/>
                <w:lang w:eastAsia="zh-CN"/>
              </w:rPr>
            </w:pPr>
            <w:ins w:id="9947" w:author="28.541_CR0291R1_(Rel-16)_SON_5G" w:date="2020-06-29T12:32:00Z">
              <w:r>
                <w:rPr>
                  <w:rFonts w:hint="eastAsia"/>
                  <w:lang w:eastAsia="zh-CN"/>
                </w:rPr>
                <w:t>T</w:t>
              </w:r>
            </w:ins>
          </w:p>
        </w:tc>
      </w:tr>
    </w:tbl>
    <w:p w:rsidR="00926DDF" w:rsidRPr="002B15AA" w:rsidRDefault="00926DDF" w:rsidP="00926DDF">
      <w:pPr>
        <w:pStyle w:val="NO"/>
        <w:rPr>
          <w:ins w:id="9948" w:author="28.541_CR0291R1_(Rel-16)_SON_5G" w:date="2020-06-29T12:32:00Z"/>
        </w:rPr>
      </w:pPr>
    </w:p>
    <w:p w:rsidR="00926DDF" w:rsidRDefault="00926DDF" w:rsidP="00926DDF">
      <w:pPr>
        <w:pStyle w:val="Heading4"/>
        <w:rPr>
          <w:ins w:id="9949" w:author="28.541_CR0291R1_(Rel-16)_SON_5G" w:date="2020-06-29T12:32:00Z"/>
        </w:rPr>
      </w:pPr>
      <w:bookmarkStart w:id="9950" w:name="_Toc44341220"/>
      <w:ins w:id="9951" w:author="28.541_CR0291R1_(Rel-16)_SON_5G" w:date="2020-06-29T12:32:00Z">
        <w:r w:rsidRPr="002B15AA">
          <w:t>4.3.</w:t>
        </w:r>
      </w:ins>
      <w:ins w:id="9952" w:author="28.541_CR0291R1_(Rel-16)_SON_5G" w:date="2020-06-29T12:35:00Z">
        <w:r>
          <w:t>62</w:t>
        </w:r>
      </w:ins>
      <w:ins w:id="9953" w:author="28.541_CR0291R1_(Rel-16)_SON_5G" w:date="2020-06-29T12:32:00Z">
        <w:r w:rsidRPr="002B15AA">
          <w:t>.3</w:t>
        </w:r>
        <w:r w:rsidRPr="002B15AA">
          <w:tab/>
          <w:t>Attribute constraints</w:t>
        </w:r>
        <w:bookmarkEnd w:id="9950"/>
      </w:ins>
    </w:p>
    <w:p w:rsidR="00926DDF" w:rsidRPr="00F47E52" w:rsidRDefault="00926DDF" w:rsidP="00926DDF">
      <w:pPr>
        <w:rPr>
          <w:ins w:id="9954" w:author="28.541_CR0291R1_(Rel-16)_SON_5G" w:date="2020-06-29T12:32:00Z"/>
          <w:lang w:eastAsia="zh-CN"/>
        </w:rPr>
      </w:pPr>
      <w:ins w:id="9955" w:author="28.541_CR0291R1_(Rel-16)_SON_5G" w:date="2020-06-29T12:32:00Z">
        <w:r>
          <w:rPr>
            <w:rFonts w:hint="eastAsia"/>
            <w:lang w:eastAsia="zh-CN"/>
          </w:rPr>
          <w:t>N</w:t>
        </w:r>
        <w:r>
          <w:rPr>
            <w:lang w:eastAsia="zh-CN"/>
          </w:rPr>
          <w:t>one.</w:t>
        </w:r>
      </w:ins>
    </w:p>
    <w:p w:rsidR="00926DDF" w:rsidRPr="002B15AA" w:rsidRDefault="00926DDF" w:rsidP="00926DDF">
      <w:pPr>
        <w:pStyle w:val="Heading4"/>
        <w:rPr>
          <w:ins w:id="9956" w:author="28.541_CR0291R1_(Rel-16)_SON_5G" w:date="2020-06-29T12:32:00Z"/>
        </w:rPr>
      </w:pPr>
      <w:bookmarkStart w:id="9957" w:name="_Toc44341221"/>
      <w:ins w:id="9958" w:author="28.541_CR0291R1_(Rel-16)_SON_5G" w:date="2020-06-29T12:32:00Z">
        <w:r w:rsidRPr="002B15AA">
          <w:rPr>
            <w:rFonts w:hint="eastAsia"/>
            <w:lang w:eastAsia="zh-CN"/>
          </w:rPr>
          <w:t>4</w:t>
        </w:r>
        <w:r w:rsidRPr="002B15AA">
          <w:t>.3.</w:t>
        </w:r>
      </w:ins>
      <w:ins w:id="9959" w:author="28.541_CR0291R1_(Rel-16)_SON_5G" w:date="2020-06-29T12:35:00Z">
        <w:r>
          <w:t>62</w:t>
        </w:r>
      </w:ins>
      <w:ins w:id="9960" w:author="28.541_CR0291R1_(Rel-16)_SON_5G" w:date="2020-06-29T12:32:00Z">
        <w:r w:rsidRPr="002B15AA">
          <w:t>.4</w:t>
        </w:r>
        <w:r w:rsidRPr="002B15AA">
          <w:tab/>
          <w:t>Notifications</w:t>
        </w:r>
        <w:bookmarkEnd w:id="9957"/>
      </w:ins>
    </w:p>
    <w:p w:rsidR="00926DDF" w:rsidRDefault="00926DDF" w:rsidP="00926DDF">
      <w:pPr>
        <w:pStyle w:val="NO"/>
        <w:ind w:left="851"/>
        <w:rPr>
          <w:ins w:id="9961" w:author="28.541_CR0291R1_(Rel-16)_SON_5G" w:date="2020-06-29T12:32:00Z"/>
        </w:rPr>
      </w:pPr>
      <w:ins w:id="9962" w:author="28.541_CR0291R1_(Rel-16)_SON_5G" w:date="2020-06-29T12:32:00Z">
        <w:r w:rsidRPr="002B15AA">
          <w:t xml:space="preserve">The common notifications defined in subclause </w:t>
        </w:r>
        <w:r w:rsidRPr="002B15AA">
          <w:rPr>
            <w:rFonts w:hint="eastAsia"/>
            <w:lang w:eastAsia="zh-CN"/>
          </w:rPr>
          <w:t>4.5</w:t>
        </w:r>
        <w:r w:rsidRPr="002B15AA">
          <w:t xml:space="preserve"> are valid for this IOC, without exceptions or additions</w:t>
        </w:r>
      </w:ins>
    </w:p>
    <w:p w:rsidR="00926DDF" w:rsidRDefault="00926DDF" w:rsidP="00926DDF">
      <w:pPr>
        <w:pStyle w:val="Heading3"/>
        <w:overflowPunct w:val="0"/>
        <w:autoSpaceDE w:val="0"/>
        <w:autoSpaceDN w:val="0"/>
        <w:adjustRightInd w:val="0"/>
        <w:textAlignment w:val="baseline"/>
        <w:rPr>
          <w:ins w:id="9963" w:author="28.541_CR0291R1_(Rel-16)_SON_5G" w:date="2020-06-29T12:32:00Z"/>
        </w:rPr>
      </w:pPr>
      <w:bookmarkStart w:id="9964" w:name="_Toc44341222"/>
      <w:ins w:id="9965" w:author="28.541_CR0291R1_(Rel-16)_SON_5G" w:date="2020-06-29T12:32:00Z">
        <w:r>
          <w:t>4.3.</w:t>
        </w:r>
      </w:ins>
      <w:ins w:id="9966" w:author="28.541_CR0291R1_(Rel-16)_SON_5G" w:date="2020-06-29T12:35:00Z">
        <w:r>
          <w:t>63</w:t>
        </w:r>
      </w:ins>
      <w:ins w:id="9967" w:author="28.541_CR0291R1_(Rel-16)_SON_5G" w:date="2020-06-29T12:32:00Z">
        <w:r>
          <w:tab/>
        </w:r>
        <w:r w:rsidRPr="00EE06C1">
          <w:rPr>
            <w:rFonts w:ascii="Courier New" w:hAnsi="Courier New"/>
            <w:lang w:eastAsia="zh-CN"/>
          </w:rPr>
          <w:t>C</w:t>
        </w:r>
        <w:r w:rsidRPr="00BF5359">
          <w:rPr>
            <w:rFonts w:ascii="Courier New" w:hAnsi="Courier New"/>
            <w:lang w:eastAsia="zh-CN"/>
          </w:rPr>
          <w:t>ESManagement</w:t>
        </w:r>
        <w:r>
          <w:rPr>
            <w:rFonts w:ascii="Courier New" w:hAnsi="Courier New"/>
            <w:lang w:eastAsia="zh-CN"/>
          </w:rPr>
          <w:t>Function</w:t>
        </w:r>
        <w:bookmarkEnd w:id="9964"/>
      </w:ins>
    </w:p>
    <w:p w:rsidR="00926DDF" w:rsidRDefault="00926DDF" w:rsidP="00926DDF">
      <w:pPr>
        <w:pStyle w:val="Heading4"/>
        <w:rPr>
          <w:ins w:id="9968" w:author="28.541_CR0291R1_(Rel-16)_SON_5G" w:date="2020-06-29T12:32:00Z"/>
        </w:rPr>
      </w:pPr>
      <w:bookmarkStart w:id="9969" w:name="_Toc44341223"/>
      <w:ins w:id="9970" w:author="28.541_CR0291R1_(Rel-16)_SON_5G" w:date="2020-06-29T12:32:00Z">
        <w:r>
          <w:t>4.3.</w:t>
        </w:r>
      </w:ins>
      <w:ins w:id="9971" w:author="28.541_CR0291R1_(Rel-16)_SON_5G" w:date="2020-06-29T12:35:00Z">
        <w:r>
          <w:t>63</w:t>
        </w:r>
      </w:ins>
      <w:ins w:id="9972" w:author="28.541_CR0291R1_(Rel-16)_SON_5G" w:date="2020-06-29T12:32:00Z">
        <w:r>
          <w:t>.1</w:t>
        </w:r>
        <w:r>
          <w:tab/>
          <w:t>Definition</w:t>
        </w:r>
        <w:bookmarkEnd w:id="9969"/>
      </w:ins>
    </w:p>
    <w:p w:rsidR="00926DDF" w:rsidRDefault="00926DDF" w:rsidP="00926DDF">
      <w:pPr>
        <w:rPr>
          <w:ins w:id="9973" w:author="28.541_CR0291R1_(Rel-16)_SON_5G" w:date="2020-06-29T12:32:00Z"/>
        </w:rPr>
      </w:pPr>
      <w:ins w:id="9974" w:author="28.541_CR0291R1_(Rel-16)_SON_5G" w:date="2020-06-29T12:32:00Z">
        <w:r w:rsidRPr="00E63AA5">
          <w:t xml:space="preserve">This IOC represents the </w:t>
        </w:r>
        <w:r>
          <w:t>management capabilities of</w:t>
        </w:r>
        <w:r w:rsidRPr="00E63AA5">
          <w:t xml:space="preserve"> </w:t>
        </w:r>
        <w:r>
          <w:rPr>
            <w:lang w:eastAsia="zh-CN"/>
          </w:rPr>
          <w:t xml:space="preserve">Cross Domain-Centralized </w:t>
        </w:r>
        <w:r>
          <w:t xml:space="preserve">SON </w:t>
        </w:r>
        <w:r w:rsidRPr="00E63AA5">
          <w:t>Energy Saving (ES) functions. This is provided for Energy Saving purposes.</w:t>
        </w:r>
      </w:ins>
    </w:p>
    <w:p w:rsidR="00926DDF" w:rsidRDefault="00926DDF" w:rsidP="00926DDF">
      <w:pPr>
        <w:pStyle w:val="NO"/>
        <w:rPr>
          <w:ins w:id="9975" w:author="28.541_CR0291R1_(Rel-16)_SON_5G" w:date="2020-06-29T12:32:00Z"/>
        </w:rPr>
      </w:pPr>
      <w:ins w:id="9976" w:author="28.541_CR0291R1_(Rel-16)_SON_5G" w:date="2020-06-29T12:32:00Z">
        <w:r>
          <w:t xml:space="preserve">NOTE: </w:t>
        </w:r>
        <w:r w:rsidRPr="005842EC">
          <w:t xml:space="preserve">in </w:t>
        </w:r>
        <w:r>
          <w:t xml:space="preserve">the </w:t>
        </w:r>
        <w:r w:rsidRPr="005842EC">
          <w:t xml:space="preserve">case </w:t>
        </w:r>
        <w:r>
          <w:t xml:space="preserve">where multiple </w:t>
        </w:r>
        <w:r w:rsidRPr="00DE7F6C">
          <w:rPr>
            <w:rFonts w:ascii="Courier New" w:hAnsi="Courier New" w:cs="Courier New"/>
          </w:rPr>
          <w:t>C</w:t>
        </w:r>
        <w:r w:rsidRPr="005842EC">
          <w:rPr>
            <w:rFonts w:ascii="Courier New" w:hAnsi="Courier New" w:cs="Courier New"/>
          </w:rPr>
          <w:t>ESManagement</w:t>
        </w:r>
        <w:r w:rsidRPr="005842EC">
          <w:t xml:space="preserve"> MOIs exist </w:t>
        </w:r>
        <w:r>
          <w:t>at</w:t>
        </w:r>
        <w:r w:rsidRPr="005842EC">
          <w:t xml:space="preserve"> different levels of the containment tree, the </w:t>
        </w:r>
        <w:r w:rsidRPr="00DE7F6C">
          <w:rPr>
            <w:rFonts w:ascii="Courier New" w:hAnsi="Courier New" w:cs="Courier New"/>
          </w:rPr>
          <w:t>C</w:t>
        </w:r>
        <w:r w:rsidRPr="005842EC">
          <w:rPr>
            <w:rFonts w:ascii="Courier New" w:hAnsi="Courier New" w:cs="Courier New"/>
          </w:rPr>
          <w:t>ESManagement</w:t>
        </w:r>
        <w:r w:rsidRPr="005842EC">
          <w:t xml:space="preserve"> MOI </w:t>
        </w:r>
        <w:r>
          <w:t>at</w:t>
        </w:r>
        <w:r w:rsidRPr="005842EC">
          <w:t xml:space="preserve"> the lower level overrides the </w:t>
        </w:r>
        <w:r w:rsidRPr="005842EC">
          <w:rPr>
            <w:rFonts w:ascii="Courier New" w:hAnsi="Courier New" w:cs="Courier New"/>
          </w:rPr>
          <w:t>ESManagement</w:t>
        </w:r>
        <w:r w:rsidRPr="005842EC">
          <w:t xml:space="preserve"> MOI</w:t>
        </w:r>
        <w:r>
          <w:t>s</w:t>
        </w:r>
        <w:r w:rsidRPr="005842EC">
          <w:t xml:space="preserve"> </w:t>
        </w:r>
        <w:r>
          <w:t>at</w:t>
        </w:r>
        <w:r w:rsidRPr="005842EC">
          <w:t xml:space="preserve"> higher level</w:t>
        </w:r>
        <w:r>
          <w:t>(s)</w:t>
        </w:r>
        <w:r w:rsidRPr="005842EC">
          <w:t xml:space="preserve"> of the same containment tree.</w:t>
        </w:r>
      </w:ins>
    </w:p>
    <w:p w:rsidR="00926DDF" w:rsidRDefault="00926DDF" w:rsidP="00926DDF">
      <w:pPr>
        <w:pStyle w:val="Heading4"/>
        <w:rPr>
          <w:ins w:id="9977" w:author="28.541_CR0291R1_(Rel-16)_SON_5G" w:date="2020-06-29T12:32:00Z"/>
        </w:rPr>
      </w:pPr>
      <w:bookmarkStart w:id="9978" w:name="_Toc44341224"/>
      <w:ins w:id="9979" w:author="28.541_CR0291R1_(Rel-16)_SON_5G" w:date="2020-06-29T12:32:00Z">
        <w:r>
          <w:t>4.3.</w:t>
        </w:r>
      </w:ins>
      <w:ins w:id="9980" w:author="28.541_CR0291R1_(Rel-16)_SON_5G" w:date="2020-06-29T12:35:00Z">
        <w:r>
          <w:t>63</w:t>
        </w:r>
      </w:ins>
      <w:ins w:id="9981" w:author="28.541_CR0291R1_(Rel-16)_SON_5G" w:date="2020-06-29T12:32:00Z">
        <w:r>
          <w:t>.2</w:t>
        </w:r>
        <w:r>
          <w:tab/>
          <w:t>Attributes</w:t>
        </w:r>
        <w:bookmarkEnd w:id="9978"/>
      </w:ins>
    </w:p>
    <w:p w:rsidR="00926DDF" w:rsidRPr="00E63AA5" w:rsidRDefault="00926DDF" w:rsidP="00926DDF">
      <w:pPr>
        <w:rPr>
          <w:ins w:id="9982" w:author="28.541_CR0291R1_(Rel-16)_SON_5G" w:date="2020-06-29T12:32:00Z"/>
        </w:rPr>
      </w:pPr>
      <w:ins w:id="9983" w:author="28.541_CR0291R1_(Rel-16)_SON_5G" w:date="2020-06-29T12:32:00Z">
        <w:r>
          <w:t xml:space="preserve">The </w:t>
        </w:r>
        <w:r w:rsidRPr="00EE06C1">
          <w:rPr>
            <w:rFonts w:ascii="Courier New" w:hAnsi="Courier New"/>
            <w:lang w:eastAsia="zh-CN"/>
          </w:rPr>
          <w:t>C</w:t>
        </w:r>
        <w:r w:rsidRPr="00BF5359">
          <w:rPr>
            <w:rFonts w:ascii="Courier New" w:hAnsi="Courier New"/>
            <w:lang w:eastAsia="zh-CN"/>
          </w:rPr>
          <w:t>ESManagement</w:t>
        </w:r>
        <w:r>
          <w:rPr>
            <w:rFonts w:ascii="Courier New" w:hAnsi="Courier New"/>
            <w:lang w:eastAsia="zh-CN"/>
          </w:rPr>
          <w:t>Function</w:t>
        </w:r>
        <w:r>
          <w:t xml:space="preserve"> IOC includes attributes inherited from Top IOC (defined in TS 28.622[30]) and the following 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84"/>
        <w:gridCol w:w="947"/>
        <w:gridCol w:w="1167"/>
        <w:gridCol w:w="1077"/>
        <w:gridCol w:w="1117"/>
        <w:gridCol w:w="1237"/>
      </w:tblGrid>
      <w:tr w:rsidR="00926DDF" w:rsidTr="0079303C">
        <w:trPr>
          <w:cantSplit/>
          <w:jc w:val="center"/>
          <w:ins w:id="9984" w:author="28.541_CR0291R1_(Rel-16)_SON_5G" w:date="2020-06-29T12:32:00Z"/>
        </w:trPr>
        <w:tc>
          <w:tcPr>
            <w:tcW w:w="4084" w:type="dxa"/>
            <w:shd w:val="pct10" w:color="auto" w:fill="FFFFFF"/>
            <w:vAlign w:val="bottom"/>
          </w:tcPr>
          <w:p w:rsidR="00926DDF" w:rsidRDefault="00926DDF" w:rsidP="0079303C">
            <w:pPr>
              <w:pStyle w:val="TAH"/>
              <w:rPr>
                <w:ins w:id="9985" w:author="28.541_CR0291R1_(Rel-16)_SON_5G" w:date="2020-06-29T12:32:00Z"/>
              </w:rPr>
            </w:pPr>
            <w:ins w:id="9986" w:author="28.541_CR0291R1_(Rel-16)_SON_5G" w:date="2020-06-29T12:32:00Z">
              <w:r>
                <w:t>Attribute name</w:t>
              </w:r>
            </w:ins>
          </w:p>
        </w:tc>
        <w:tc>
          <w:tcPr>
            <w:tcW w:w="947" w:type="dxa"/>
            <w:shd w:val="pct10" w:color="auto" w:fill="FFFFFF"/>
            <w:vAlign w:val="bottom"/>
          </w:tcPr>
          <w:p w:rsidR="00926DDF" w:rsidRDefault="00926DDF" w:rsidP="0079303C">
            <w:pPr>
              <w:pStyle w:val="TAH"/>
              <w:rPr>
                <w:ins w:id="9987" w:author="28.541_CR0291R1_(Rel-16)_SON_5G" w:date="2020-06-29T12:32:00Z"/>
              </w:rPr>
            </w:pPr>
            <w:ins w:id="9988" w:author="28.541_CR0291R1_(Rel-16)_SON_5G" w:date="2020-06-29T12:32:00Z">
              <w:r>
                <w:t>Support Qualifier</w:t>
              </w:r>
            </w:ins>
          </w:p>
        </w:tc>
        <w:tc>
          <w:tcPr>
            <w:tcW w:w="1167" w:type="dxa"/>
            <w:shd w:val="pct10" w:color="auto" w:fill="FFFFFF"/>
            <w:vAlign w:val="bottom"/>
          </w:tcPr>
          <w:p w:rsidR="00926DDF" w:rsidRDefault="00926DDF" w:rsidP="0079303C">
            <w:pPr>
              <w:pStyle w:val="TAH"/>
              <w:rPr>
                <w:ins w:id="9989" w:author="28.541_CR0291R1_(Rel-16)_SON_5G" w:date="2020-06-29T12:32:00Z"/>
              </w:rPr>
            </w:pPr>
            <w:ins w:id="9990" w:author="28.541_CR0291R1_(Rel-16)_SON_5G" w:date="2020-06-29T12:32:00Z">
              <w:r>
                <w:t>isReadable</w:t>
              </w:r>
            </w:ins>
          </w:p>
        </w:tc>
        <w:tc>
          <w:tcPr>
            <w:tcW w:w="1077" w:type="dxa"/>
            <w:shd w:val="pct10" w:color="auto" w:fill="FFFFFF"/>
            <w:vAlign w:val="bottom"/>
          </w:tcPr>
          <w:p w:rsidR="00926DDF" w:rsidRDefault="00926DDF" w:rsidP="0079303C">
            <w:pPr>
              <w:pStyle w:val="TAH"/>
              <w:rPr>
                <w:ins w:id="9991" w:author="28.541_CR0291R1_(Rel-16)_SON_5G" w:date="2020-06-29T12:32:00Z"/>
              </w:rPr>
            </w:pPr>
            <w:ins w:id="9992" w:author="28.541_CR0291R1_(Rel-16)_SON_5G" w:date="2020-06-29T12:32:00Z">
              <w:r>
                <w:t>isWritable</w:t>
              </w:r>
            </w:ins>
          </w:p>
        </w:tc>
        <w:tc>
          <w:tcPr>
            <w:tcW w:w="1117" w:type="dxa"/>
            <w:shd w:val="pct10" w:color="auto" w:fill="FFFFFF"/>
          </w:tcPr>
          <w:p w:rsidR="00926DDF" w:rsidRDefault="00926DDF" w:rsidP="0079303C">
            <w:pPr>
              <w:pStyle w:val="TAH"/>
              <w:rPr>
                <w:ins w:id="9993" w:author="28.541_CR0291R1_(Rel-16)_SON_5G" w:date="2020-06-29T12:32:00Z"/>
                <w:lang w:eastAsia="zh-CN"/>
              </w:rPr>
            </w:pPr>
          </w:p>
          <w:p w:rsidR="00926DDF" w:rsidRDefault="00926DDF" w:rsidP="0079303C">
            <w:pPr>
              <w:pStyle w:val="TAH"/>
              <w:rPr>
                <w:ins w:id="9994" w:author="28.541_CR0291R1_(Rel-16)_SON_5G" w:date="2020-06-29T12:32:00Z"/>
              </w:rPr>
            </w:pPr>
            <w:ins w:id="9995" w:author="28.541_CR0291R1_(Rel-16)_SON_5G" w:date="2020-06-29T12:32:00Z">
              <w:r>
                <w:t>isInvariant</w:t>
              </w:r>
            </w:ins>
          </w:p>
        </w:tc>
        <w:tc>
          <w:tcPr>
            <w:tcW w:w="1237" w:type="dxa"/>
            <w:shd w:val="pct10" w:color="auto" w:fill="FFFFFF"/>
          </w:tcPr>
          <w:p w:rsidR="00926DDF" w:rsidRDefault="00926DDF" w:rsidP="0079303C">
            <w:pPr>
              <w:pStyle w:val="TAH"/>
              <w:rPr>
                <w:ins w:id="9996" w:author="28.541_CR0291R1_(Rel-16)_SON_5G" w:date="2020-06-29T12:32:00Z"/>
                <w:lang w:eastAsia="zh-CN"/>
              </w:rPr>
            </w:pPr>
          </w:p>
          <w:p w:rsidR="00926DDF" w:rsidRDefault="00926DDF" w:rsidP="0079303C">
            <w:pPr>
              <w:pStyle w:val="TAH"/>
              <w:rPr>
                <w:ins w:id="9997" w:author="28.541_CR0291R1_(Rel-16)_SON_5G" w:date="2020-06-29T12:32:00Z"/>
              </w:rPr>
            </w:pPr>
            <w:ins w:id="9998" w:author="28.541_CR0291R1_(Rel-16)_SON_5G" w:date="2020-06-29T12:32:00Z">
              <w:r>
                <w:t>isNotifyable</w:t>
              </w:r>
            </w:ins>
          </w:p>
        </w:tc>
      </w:tr>
      <w:tr w:rsidR="00926DDF" w:rsidTr="0079303C">
        <w:trPr>
          <w:cantSplit/>
          <w:jc w:val="center"/>
          <w:ins w:id="9999" w:author="28.541_CR0291R1_(Rel-16)_SON_5G" w:date="2020-06-29T12:32:00Z"/>
        </w:trPr>
        <w:tc>
          <w:tcPr>
            <w:tcW w:w="4084" w:type="dxa"/>
          </w:tcPr>
          <w:p w:rsidR="00926DDF" w:rsidRPr="00E63AA5" w:rsidRDefault="00926DDF" w:rsidP="0079303C">
            <w:pPr>
              <w:pStyle w:val="TAL"/>
              <w:rPr>
                <w:ins w:id="10000" w:author="28.541_CR0291R1_(Rel-16)_SON_5G" w:date="2020-06-29T12:32:00Z"/>
                <w:rFonts w:ascii="Courier New" w:hAnsi="Courier New" w:cs="Courier New"/>
              </w:rPr>
            </w:pPr>
            <w:ins w:id="10001" w:author="28.541_CR0291R1_(Rel-16)_SON_5G" w:date="2020-06-29T12:32:00Z">
              <w:r>
                <w:rPr>
                  <w:rFonts w:ascii="Courier New" w:hAnsi="Courier New" w:cs="Courier New"/>
                  <w:lang w:eastAsia="zh-CN"/>
                </w:rPr>
                <w:t>c</w:t>
              </w:r>
              <w:r w:rsidRPr="005842EC">
                <w:rPr>
                  <w:rFonts w:ascii="Courier New" w:hAnsi="Courier New" w:cs="Courier New"/>
                  <w:lang w:eastAsia="zh-CN"/>
                </w:rPr>
                <w:t>esSwitch</w:t>
              </w:r>
            </w:ins>
          </w:p>
        </w:tc>
        <w:tc>
          <w:tcPr>
            <w:tcW w:w="947" w:type="dxa"/>
          </w:tcPr>
          <w:p w:rsidR="00926DDF" w:rsidRDefault="00926DDF" w:rsidP="0079303C">
            <w:pPr>
              <w:pStyle w:val="TAL"/>
              <w:jc w:val="center"/>
              <w:rPr>
                <w:ins w:id="10002" w:author="28.541_CR0291R1_(Rel-16)_SON_5G" w:date="2020-06-29T12:32:00Z"/>
                <w:rFonts w:cs="Arial"/>
                <w:lang w:eastAsia="zh-CN"/>
              </w:rPr>
            </w:pPr>
            <w:ins w:id="10003" w:author="28.541_CR0291R1_(Rel-16)_SON_5G" w:date="2020-06-29T12:32:00Z">
              <w:r>
                <w:rPr>
                  <w:lang w:eastAsia="zh-CN"/>
                </w:rPr>
                <w:t>M</w:t>
              </w:r>
            </w:ins>
          </w:p>
        </w:tc>
        <w:tc>
          <w:tcPr>
            <w:tcW w:w="1167" w:type="dxa"/>
          </w:tcPr>
          <w:p w:rsidR="00926DDF" w:rsidRDefault="00926DDF" w:rsidP="0079303C">
            <w:pPr>
              <w:pStyle w:val="TAL"/>
              <w:jc w:val="center"/>
              <w:rPr>
                <w:ins w:id="10004" w:author="28.541_CR0291R1_(Rel-16)_SON_5G" w:date="2020-06-29T12:32:00Z"/>
                <w:rFonts w:cs="Arial"/>
              </w:rPr>
            </w:pPr>
            <w:ins w:id="10005" w:author="28.541_CR0291R1_(Rel-16)_SON_5G" w:date="2020-06-29T12:32:00Z">
              <w:r>
                <w:rPr>
                  <w:lang w:eastAsia="zh-CN"/>
                </w:rPr>
                <w:t>T</w:t>
              </w:r>
            </w:ins>
          </w:p>
        </w:tc>
        <w:tc>
          <w:tcPr>
            <w:tcW w:w="1077" w:type="dxa"/>
          </w:tcPr>
          <w:p w:rsidR="00926DDF" w:rsidRDefault="00926DDF" w:rsidP="0079303C">
            <w:pPr>
              <w:pStyle w:val="TAL"/>
              <w:jc w:val="center"/>
              <w:rPr>
                <w:ins w:id="10006" w:author="28.541_CR0291R1_(Rel-16)_SON_5G" w:date="2020-06-29T12:32:00Z"/>
                <w:rFonts w:cs="Arial"/>
              </w:rPr>
            </w:pPr>
            <w:ins w:id="10007" w:author="28.541_CR0291R1_(Rel-16)_SON_5G" w:date="2020-06-29T12:32:00Z">
              <w:r>
                <w:rPr>
                  <w:lang w:eastAsia="zh-CN"/>
                </w:rPr>
                <w:t>T</w:t>
              </w:r>
            </w:ins>
          </w:p>
        </w:tc>
        <w:tc>
          <w:tcPr>
            <w:tcW w:w="1117" w:type="dxa"/>
          </w:tcPr>
          <w:p w:rsidR="00926DDF" w:rsidRDefault="00926DDF" w:rsidP="0079303C">
            <w:pPr>
              <w:pStyle w:val="TAL"/>
              <w:jc w:val="center"/>
              <w:rPr>
                <w:ins w:id="10008" w:author="28.541_CR0291R1_(Rel-16)_SON_5G" w:date="2020-06-29T12:32:00Z"/>
                <w:rFonts w:cs="Arial"/>
                <w:lang w:eastAsia="zh-CN"/>
              </w:rPr>
            </w:pPr>
            <w:ins w:id="10009" w:author="28.541_CR0291R1_(Rel-16)_SON_5G" w:date="2020-06-29T12:32:00Z">
              <w:r>
                <w:rPr>
                  <w:lang w:eastAsia="zh-CN"/>
                </w:rPr>
                <w:t>F</w:t>
              </w:r>
            </w:ins>
          </w:p>
        </w:tc>
        <w:tc>
          <w:tcPr>
            <w:tcW w:w="1237" w:type="dxa"/>
          </w:tcPr>
          <w:p w:rsidR="00926DDF" w:rsidRDefault="00926DDF" w:rsidP="0079303C">
            <w:pPr>
              <w:pStyle w:val="TAL"/>
              <w:jc w:val="center"/>
              <w:rPr>
                <w:ins w:id="10010" w:author="28.541_CR0291R1_(Rel-16)_SON_5G" w:date="2020-06-29T12:32:00Z"/>
                <w:rFonts w:cs="Arial"/>
                <w:lang w:eastAsia="zh-CN"/>
              </w:rPr>
            </w:pPr>
            <w:ins w:id="10011" w:author="28.541_CR0291R1_(Rel-16)_SON_5G" w:date="2020-06-29T12:32:00Z">
              <w:r>
                <w:rPr>
                  <w:lang w:eastAsia="zh-CN"/>
                </w:rPr>
                <w:t>T</w:t>
              </w:r>
            </w:ins>
          </w:p>
        </w:tc>
      </w:tr>
      <w:tr w:rsidR="00926DDF" w:rsidTr="0079303C">
        <w:trPr>
          <w:cantSplit/>
          <w:jc w:val="center"/>
          <w:ins w:id="10012" w:author="28.541_CR0291R1_(Rel-16)_SON_5G" w:date="2020-06-29T12:32:00Z"/>
        </w:trPr>
        <w:tc>
          <w:tcPr>
            <w:tcW w:w="4084" w:type="dxa"/>
          </w:tcPr>
          <w:p w:rsidR="00926DDF" w:rsidRDefault="00926DDF" w:rsidP="0079303C">
            <w:pPr>
              <w:pStyle w:val="TAL"/>
              <w:rPr>
                <w:ins w:id="10013" w:author="28.541_CR0291R1_(Rel-16)_SON_5G" w:date="2020-06-29T12:32:00Z"/>
                <w:rFonts w:ascii="Courier New" w:hAnsi="Courier New" w:cs="Courier New"/>
                <w:lang w:eastAsia="zh-CN"/>
              </w:rPr>
            </w:pPr>
            <w:ins w:id="10014" w:author="28.541_CR0291R1_(Rel-16)_SON_5G" w:date="2020-06-29T12:32:00Z">
              <w:r>
                <w:rPr>
                  <w:rFonts w:ascii="Courier New" w:hAnsi="Courier New" w:cs="Courier New"/>
                </w:rPr>
                <w:t>energySavingControl</w:t>
              </w:r>
            </w:ins>
          </w:p>
        </w:tc>
        <w:tc>
          <w:tcPr>
            <w:tcW w:w="947" w:type="dxa"/>
          </w:tcPr>
          <w:p w:rsidR="00926DDF" w:rsidRDefault="00926DDF" w:rsidP="0079303C">
            <w:pPr>
              <w:pStyle w:val="TAL"/>
              <w:jc w:val="center"/>
              <w:rPr>
                <w:ins w:id="10015" w:author="28.541_CR0291R1_(Rel-16)_SON_5G" w:date="2020-06-29T12:32:00Z"/>
                <w:lang w:eastAsia="zh-CN"/>
              </w:rPr>
            </w:pPr>
            <w:ins w:id="10016" w:author="28.541_CR0291R1_(Rel-16)_SON_5G" w:date="2020-06-29T12:32:00Z">
              <w:r>
                <w:rPr>
                  <w:lang w:eastAsia="zh-CN"/>
                </w:rPr>
                <w:t>M</w:t>
              </w:r>
            </w:ins>
          </w:p>
        </w:tc>
        <w:tc>
          <w:tcPr>
            <w:tcW w:w="1167" w:type="dxa"/>
          </w:tcPr>
          <w:p w:rsidR="00926DDF" w:rsidRDefault="00926DDF" w:rsidP="0079303C">
            <w:pPr>
              <w:pStyle w:val="TAL"/>
              <w:jc w:val="center"/>
              <w:rPr>
                <w:ins w:id="10017" w:author="28.541_CR0291R1_(Rel-16)_SON_5G" w:date="2020-06-29T12:32:00Z"/>
                <w:lang w:eastAsia="zh-CN"/>
              </w:rPr>
            </w:pPr>
            <w:ins w:id="10018" w:author="28.541_CR0291R1_(Rel-16)_SON_5G" w:date="2020-06-29T12:32:00Z">
              <w:r>
                <w:rPr>
                  <w:lang w:eastAsia="zh-CN"/>
                </w:rPr>
                <w:t>T</w:t>
              </w:r>
            </w:ins>
          </w:p>
        </w:tc>
        <w:tc>
          <w:tcPr>
            <w:tcW w:w="1077" w:type="dxa"/>
          </w:tcPr>
          <w:p w:rsidR="00926DDF" w:rsidRDefault="00926DDF" w:rsidP="0079303C">
            <w:pPr>
              <w:pStyle w:val="TAL"/>
              <w:jc w:val="center"/>
              <w:rPr>
                <w:ins w:id="10019" w:author="28.541_CR0291R1_(Rel-16)_SON_5G" w:date="2020-06-29T12:32:00Z"/>
                <w:lang w:eastAsia="zh-CN"/>
              </w:rPr>
            </w:pPr>
            <w:ins w:id="10020" w:author="28.541_CR0291R1_(Rel-16)_SON_5G" w:date="2020-06-29T12:32:00Z">
              <w:r>
                <w:rPr>
                  <w:lang w:eastAsia="zh-CN"/>
                </w:rPr>
                <w:t>T</w:t>
              </w:r>
            </w:ins>
          </w:p>
        </w:tc>
        <w:tc>
          <w:tcPr>
            <w:tcW w:w="1117" w:type="dxa"/>
          </w:tcPr>
          <w:p w:rsidR="00926DDF" w:rsidRDefault="00926DDF" w:rsidP="0079303C">
            <w:pPr>
              <w:pStyle w:val="TAL"/>
              <w:jc w:val="center"/>
              <w:rPr>
                <w:ins w:id="10021" w:author="28.541_CR0291R1_(Rel-16)_SON_5G" w:date="2020-06-29T12:32:00Z"/>
                <w:lang w:eastAsia="zh-CN"/>
              </w:rPr>
            </w:pPr>
            <w:ins w:id="10022" w:author="28.541_CR0291R1_(Rel-16)_SON_5G" w:date="2020-06-29T12:32:00Z">
              <w:r>
                <w:rPr>
                  <w:lang w:eastAsia="zh-CN"/>
                </w:rPr>
                <w:t>F</w:t>
              </w:r>
            </w:ins>
          </w:p>
        </w:tc>
        <w:tc>
          <w:tcPr>
            <w:tcW w:w="1237" w:type="dxa"/>
          </w:tcPr>
          <w:p w:rsidR="00926DDF" w:rsidRDefault="00926DDF" w:rsidP="0079303C">
            <w:pPr>
              <w:pStyle w:val="TAL"/>
              <w:jc w:val="center"/>
              <w:rPr>
                <w:ins w:id="10023" w:author="28.541_CR0291R1_(Rel-16)_SON_5G" w:date="2020-06-29T12:32:00Z"/>
                <w:lang w:eastAsia="zh-CN"/>
              </w:rPr>
            </w:pPr>
            <w:ins w:id="10024" w:author="28.541_CR0291R1_(Rel-16)_SON_5G" w:date="2020-06-29T12:32:00Z">
              <w:r>
                <w:rPr>
                  <w:lang w:eastAsia="zh-CN"/>
                </w:rPr>
                <w:t>T</w:t>
              </w:r>
            </w:ins>
          </w:p>
        </w:tc>
      </w:tr>
      <w:tr w:rsidR="00926DDF" w:rsidTr="0079303C">
        <w:trPr>
          <w:cantSplit/>
          <w:jc w:val="center"/>
          <w:ins w:id="10025" w:author="28.541_CR0291R1_(Rel-16)_SON_5G" w:date="2020-06-29T12:32:00Z"/>
        </w:trPr>
        <w:tc>
          <w:tcPr>
            <w:tcW w:w="4084" w:type="dxa"/>
          </w:tcPr>
          <w:p w:rsidR="00926DDF" w:rsidRDefault="00926DDF" w:rsidP="0079303C">
            <w:pPr>
              <w:pStyle w:val="TAL"/>
              <w:rPr>
                <w:ins w:id="10026" w:author="28.541_CR0291R1_(Rel-16)_SON_5G" w:date="2020-06-29T12:32:00Z"/>
                <w:rFonts w:ascii="Courier New" w:hAnsi="Courier New" w:cs="Courier New"/>
              </w:rPr>
            </w:pPr>
            <w:ins w:id="10027" w:author="28.541_CR0291R1_(Rel-16)_SON_5G" w:date="2020-06-29T12:32:00Z">
              <w:r>
                <w:rPr>
                  <w:rFonts w:ascii="Courier New" w:hAnsi="Courier New" w:cs="Courier New"/>
                </w:rPr>
                <w:t>energySavingState</w:t>
              </w:r>
            </w:ins>
          </w:p>
        </w:tc>
        <w:tc>
          <w:tcPr>
            <w:tcW w:w="947" w:type="dxa"/>
          </w:tcPr>
          <w:p w:rsidR="00926DDF" w:rsidRDefault="00926DDF" w:rsidP="0079303C">
            <w:pPr>
              <w:pStyle w:val="TAL"/>
              <w:jc w:val="center"/>
              <w:rPr>
                <w:ins w:id="10028" w:author="28.541_CR0291R1_(Rel-16)_SON_5G" w:date="2020-06-29T12:32:00Z"/>
                <w:rFonts w:cs="Arial"/>
                <w:lang w:eastAsia="zh-CN"/>
              </w:rPr>
            </w:pPr>
            <w:ins w:id="10029" w:author="28.541_CR0291R1_(Rel-16)_SON_5G" w:date="2020-06-29T12:32:00Z">
              <w:r>
                <w:rPr>
                  <w:rFonts w:cs="Arial"/>
                  <w:szCs w:val="18"/>
                </w:rPr>
                <w:t>M</w:t>
              </w:r>
            </w:ins>
          </w:p>
        </w:tc>
        <w:tc>
          <w:tcPr>
            <w:tcW w:w="1167" w:type="dxa"/>
          </w:tcPr>
          <w:p w:rsidR="00926DDF" w:rsidRDefault="00926DDF" w:rsidP="0079303C">
            <w:pPr>
              <w:pStyle w:val="TAL"/>
              <w:jc w:val="center"/>
              <w:rPr>
                <w:ins w:id="10030" w:author="28.541_CR0291R1_(Rel-16)_SON_5G" w:date="2020-06-29T12:32:00Z"/>
                <w:rFonts w:cs="Arial"/>
                <w:lang w:eastAsia="zh-CN"/>
              </w:rPr>
            </w:pPr>
            <w:ins w:id="10031" w:author="28.541_CR0291R1_(Rel-16)_SON_5G" w:date="2020-06-29T12:32:00Z">
              <w:r>
                <w:rPr>
                  <w:rFonts w:cs="Arial"/>
                  <w:szCs w:val="18"/>
                </w:rPr>
                <w:t>T</w:t>
              </w:r>
            </w:ins>
          </w:p>
        </w:tc>
        <w:tc>
          <w:tcPr>
            <w:tcW w:w="1077" w:type="dxa"/>
          </w:tcPr>
          <w:p w:rsidR="00926DDF" w:rsidRDefault="00926DDF" w:rsidP="0079303C">
            <w:pPr>
              <w:pStyle w:val="TAL"/>
              <w:jc w:val="center"/>
              <w:rPr>
                <w:ins w:id="10032" w:author="28.541_CR0291R1_(Rel-16)_SON_5G" w:date="2020-06-29T12:32:00Z"/>
                <w:rFonts w:cs="Arial"/>
                <w:lang w:eastAsia="zh-CN"/>
              </w:rPr>
            </w:pPr>
            <w:ins w:id="10033" w:author="28.541_CR0291R1_(Rel-16)_SON_5G" w:date="2020-06-29T12:32:00Z">
              <w:r>
                <w:rPr>
                  <w:rFonts w:cs="Arial"/>
                  <w:szCs w:val="18"/>
                </w:rPr>
                <w:t>T</w:t>
              </w:r>
            </w:ins>
          </w:p>
        </w:tc>
        <w:tc>
          <w:tcPr>
            <w:tcW w:w="1117" w:type="dxa"/>
          </w:tcPr>
          <w:p w:rsidR="00926DDF" w:rsidRDefault="00926DDF" w:rsidP="0079303C">
            <w:pPr>
              <w:pStyle w:val="TAL"/>
              <w:jc w:val="center"/>
              <w:rPr>
                <w:ins w:id="10034" w:author="28.541_CR0291R1_(Rel-16)_SON_5G" w:date="2020-06-29T12:32:00Z"/>
                <w:rFonts w:cs="Arial"/>
                <w:lang w:eastAsia="zh-CN"/>
              </w:rPr>
            </w:pPr>
            <w:ins w:id="10035" w:author="28.541_CR0291R1_(Rel-16)_SON_5G" w:date="2020-06-29T12:32:00Z">
              <w:r>
                <w:rPr>
                  <w:rFonts w:cs="Arial"/>
                  <w:szCs w:val="18"/>
                  <w:lang w:eastAsia="zh-CN"/>
                </w:rPr>
                <w:t>F</w:t>
              </w:r>
            </w:ins>
          </w:p>
        </w:tc>
        <w:tc>
          <w:tcPr>
            <w:tcW w:w="1237" w:type="dxa"/>
          </w:tcPr>
          <w:p w:rsidR="00926DDF" w:rsidRDefault="00926DDF" w:rsidP="0079303C">
            <w:pPr>
              <w:pStyle w:val="TAL"/>
              <w:jc w:val="center"/>
              <w:rPr>
                <w:ins w:id="10036" w:author="28.541_CR0291R1_(Rel-16)_SON_5G" w:date="2020-06-29T12:32:00Z"/>
                <w:rFonts w:cs="Arial"/>
                <w:lang w:eastAsia="zh-CN"/>
              </w:rPr>
            </w:pPr>
            <w:ins w:id="10037" w:author="28.541_CR0291R1_(Rel-16)_SON_5G" w:date="2020-06-29T12:32:00Z">
              <w:r>
                <w:rPr>
                  <w:rFonts w:cs="Arial"/>
                  <w:szCs w:val="18"/>
                  <w:lang w:eastAsia="zh-CN"/>
                </w:rPr>
                <w:t>T</w:t>
              </w:r>
            </w:ins>
          </w:p>
        </w:tc>
      </w:tr>
    </w:tbl>
    <w:p w:rsidR="00926DDF" w:rsidRDefault="00926DDF" w:rsidP="00926DDF">
      <w:pPr>
        <w:rPr>
          <w:ins w:id="10038" w:author="28.541_CR0291R1_(Rel-16)_SON_5G" w:date="2020-06-29T12:32:00Z"/>
        </w:rPr>
      </w:pPr>
    </w:p>
    <w:p w:rsidR="00926DDF" w:rsidRDefault="00926DDF" w:rsidP="00926DDF">
      <w:pPr>
        <w:pStyle w:val="Heading4"/>
        <w:rPr>
          <w:ins w:id="10039" w:author="28.541_CR0291R1_(Rel-16)_SON_5G" w:date="2020-06-29T12:32:00Z"/>
        </w:rPr>
      </w:pPr>
      <w:bookmarkStart w:id="10040" w:name="_Toc44341225"/>
      <w:ins w:id="10041" w:author="28.541_CR0291R1_(Rel-16)_SON_5G" w:date="2020-06-29T12:32:00Z">
        <w:r>
          <w:t>4.3.</w:t>
        </w:r>
      </w:ins>
      <w:ins w:id="10042" w:author="28.541_CR0291R1_(Rel-16)_SON_5G" w:date="2020-06-29T12:35:00Z">
        <w:r>
          <w:t>63</w:t>
        </w:r>
      </w:ins>
      <w:ins w:id="10043" w:author="28.541_CR0291R1_(Rel-16)_SON_5G" w:date="2020-06-29T12:32:00Z">
        <w:r>
          <w:t>.3</w:t>
        </w:r>
        <w:r>
          <w:tab/>
          <w:t>Attribute constraints</w:t>
        </w:r>
        <w:bookmarkEnd w:id="10040"/>
      </w:ins>
    </w:p>
    <w:p w:rsidR="00926DDF" w:rsidRPr="00E63AA5" w:rsidRDefault="00926DDF" w:rsidP="00926DDF">
      <w:pPr>
        <w:rPr>
          <w:ins w:id="10044" w:author="28.541_CR0291R1_(Rel-16)_SON_5G" w:date="2020-06-29T12:32:00Z"/>
        </w:rPr>
      </w:pPr>
      <w:ins w:id="10045" w:author="28.541_CR0291R1_(Rel-16)_SON_5G" w:date="2020-06-29T12:32:00Z">
        <w:r>
          <w:t>None.</w:t>
        </w:r>
      </w:ins>
    </w:p>
    <w:p w:rsidR="00926DDF" w:rsidRDefault="00926DDF" w:rsidP="00926DDF">
      <w:pPr>
        <w:pStyle w:val="Heading4"/>
        <w:rPr>
          <w:ins w:id="10046" w:author="28.541_CR0291R1_(Rel-16)_SON_5G" w:date="2020-06-29T12:32:00Z"/>
        </w:rPr>
      </w:pPr>
      <w:bookmarkStart w:id="10047" w:name="_Toc44341226"/>
      <w:ins w:id="10048" w:author="28.541_CR0291R1_(Rel-16)_SON_5G" w:date="2020-06-29T12:32:00Z">
        <w:r>
          <w:lastRenderedPageBreak/>
          <w:t>4.3.</w:t>
        </w:r>
      </w:ins>
      <w:ins w:id="10049" w:author="28.541_CR0291R1_(Rel-16)_SON_5G" w:date="2020-06-29T12:35:00Z">
        <w:r>
          <w:t>63</w:t>
        </w:r>
      </w:ins>
      <w:ins w:id="10050" w:author="28.541_CR0291R1_(Rel-16)_SON_5G" w:date="2020-06-29T12:32:00Z">
        <w:r>
          <w:t>.4</w:t>
        </w:r>
        <w:r>
          <w:tab/>
          <w:t>Notification</w:t>
        </w:r>
        <w:bookmarkEnd w:id="10047"/>
      </w:ins>
    </w:p>
    <w:p w:rsidR="00926DDF" w:rsidRDefault="00926DDF" w:rsidP="00926DDF">
      <w:pPr>
        <w:rPr>
          <w:ins w:id="10051" w:author="28.541_CR0291R1_(Rel-16)_SON_5G" w:date="2020-06-29T12:32:00Z"/>
        </w:rPr>
      </w:pPr>
      <w:ins w:id="10052" w:author="28.541_CR0291R1_(Rel-16)_SON_5G" w:date="2020-06-29T12:32:00Z">
        <w:r>
          <w:t xml:space="preserve">The common notifications defined in clause </w:t>
        </w:r>
        <w:r w:rsidRPr="002B15AA">
          <w:rPr>
            <w:rFonts w:hint="eastAsia"/>
            <w:lang w:eastAsia="zh-CN"/>
          </w:rPr>
          <w:t>4.5</w:t>
        </w:r>
        <w:r>
          <w:t xml:space="preserve"> are valid for this IOC, without exceptions or additions.</w:t>
        </w:r>
      </w:ins>
    </w:p>
    <w:p w:rsidR="00D831B7" w:rsidRDefault="00D831B7" w:rsidP="00D831B7">
      <w:pPr>
        <w:pStyle w:val="Heading3"/>
        <w:rPr>
          <w:ins w:id="10053" w:author="28.541_CR0303_(Rel-16)_eNRM" w:date="2020-06-29T15:02:00Z"/>
        </w:rPr>
      </w:pPr>
      <w:bookmarkStart w:id="10054" w:name="_Toc44341227"/>
      <w:ins w:id="10055" w:author="28.541_CR0303_(Rel-16)_eNRM" w:date="2020-06-29T15:02:00Z">
        <w:r>
          <w:t>4.3.64</w:t>
        </w:r>
        <w:r>
          <w:tab/>
        </w:r>
        <w:r>
          <w:rPr>
            <w:rFonts w:ascii="Courier New" w:hAnsi="Courier New" w:cs="Courier New"/>
          </w:rPr>
          <w:t>AddressWithVlan &lt;&lt;dataType&gt;&gt;</w:t>
        </w:r>
        <w:bookmarkEnd w:id="10054"/>
      </w:ins>
    </w:p>
    <w:p w:rsidR="00D831B7" w:rsidRDefault="00D831B7" w:rsidP="00D831B7">
      <w:pPr>
        <w:pStyle w:val="Heading4"/>
        <w:rPr>
          <w:ins w:id="10056" w:author="28.541_CR0303_(Rel-16)_eNRM" w:date="2020-06-29T15:02:00Z"/>
          <w:lang w:val="en-US"/>
        </w:rPr>
      </w:pPr>
      <w:bookmarkStart w:id="10057" w:name="_Toc44341228"/>
      <w:ins w:id="10058" w:author="28.541_CR0303_(Rel-16)_eNRM" w:date="2020-06-29T15:02:00Z">
        <w:r>
          <w:rPr>
            <w:lang w:val="en-US" w:eastAsia="zh-CN"/>
          </w:rPr>
          <w:t>4</w:t>
        </w:r>
        <w:r>
          <w:rPr>
            <w:lang w:val="en-US"/>
          </w:rPr>
          <w:t>.3.</w:t>
        </w:r>
        <w:r w:rsidR="00D4205C">
          <w:rPr>
            <w:lang w:val="en-US"/>
          </w:rPr>
          <w:t>64</w:t>
        </w:r>
        <w:r>
          <w:rPr>
            <w:lang w:val="en-US"/>
          </w:rPr>
          <w:t>.1</w:t>
        </w:r>
        <w:r>
          <w:rPr>
            <w:lang w:val="en-US"/>
          </w:rPr>
          <w:tab/>
          <w:t>Definition</w:t>
        </w:r>
        <w:bookmarkEnd w:id="10057"/>
      </w:ins>
    </w:p>
    <w:p w:rsidR="00D831B7" w:rsidRDefault="00D831B7" w:rsidP="00D831B7">
      <w:pPr>
        <w:rPr>
          <w:ins w:id="10059" w:author="28.541_CR0303_(Rel-16)_eNRM" w:date="2020-06-29T15:02:00Z"/>
        </w:rPr>
      </w:pPr>
      <w:ins w:id="10060" w:author="28.541_CR0303_(Rel-16)_eNRM" w:date="2020-06-29T15:02:00Z">
        <w:r>
          <w:t>This data type represents the address including IP address and VLAN Id (e.g. localAddress of EP_NgC)</w:t>
        </w:r>
        <w:r w:rsidRPr="00E11AD2">
          <w:t xml:space="preserve"> used for initialization of the underlying transport</w:t>
        </w:r>
        <w:r>
          <w:t>.</w:t>
        </w:r>
      </w:ins>
    </w:p>
    <w:p w:rsidR="00D831B7" w:rsidRDefault="00D831B7" w:rsidP="00D831B7">
      <w:pPr>
        <w:pStyle w:val="Heading4"/>
        <w:rPr>
          <w:ins w:id="10061" w:author="28.541_CR0303_(Rel-16)_eNRM" w:date="2020-06-29T15:02:00Z"/>
          <w:lang w:val="en-US"/>
        </w:rPr>
      </w:pPr>
      <w:bookmarkStart w:id="10062" w:name="_Toc44341229"/>
      <w:ins w:id="10063" w:author="28.541_CR0303_(Rel-16)_eNRM" w:date="2020-06-29T15:02:00Z">
        <w:r>
          <w:rPr>
            <w:lang w:val="en-US" w:eastAsia="zh-CN"/>
          </w:rPr>
          <w:t>4</w:t>
        </w:r>
        <w:r>
          <w:rPr>
            <w:lang w:val="en-US"/>
          </w:rPr>
          <w:t>.3.64.2</w:t>
        </w:r>
        <w:r>
          <w:rPr>
            <w:lang w:val="en-US"/>
          </w:rPr>
          <w:tab/>
          <w:t>Attributes</w:t>
        </w:r>
        <w:bookmarkEnd w:id="10062"/>
      </w:ins>
    </w:p>
    <w:p w:rsidR="00D831B7" w:rsidRDefault="00D831B7" w:rsidP="00D831B7">
      <w:pPr>
        <w:rPr>
          <w:ins w:id="10064" w:author="28.541_CR0303_(Rel-16)_eNRM" w:date="2020-06-29T15:02:00Z"/>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947"/>
        <w:gridCol w:w="1320"/>
        <w:gridCol w:w="1320"/>
        <w:gridCol w:w="1320"/>
        <w:gridCol w:w="1538"/>
      </w:tblGrid>
      <w:tr w:rsidR="00D831B7" w:rsidTr="002F4A34">
        <w:trPr>
          <w:cantSplit/>
          <w:trHeight w:val="419"/>
          <w:jc w:val="center"/>
          <w:ins w:id="10065" w:author="28.541_CR0303_(Rel-16)_eNRM" w:date="2020-06-29T15:02:00Z"/>
        </w:trPr>
        <w:tc>
          <w:tcPr>
            <w:tcW w:w="2677"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D831B7" w:rsidRDefault="00D831B7" w:rsidP="002F4A34">
            <w:pPr>
              <w:pStyle w:val="TAH"/>
              <w:rPr>
                <w:ins w:id="10066" w:author="28.541_CR0303_(Rel-16)_eNRM" w:date="2020-06-29T15:02:00Z"/>
              </w:rPr>
            </w:pPr>
            <w:ins w:id="10067" w:author="28.541_CR0303_(Rel-16)_eNRM" w:date="2020-06-29T15:02:00Z">
              <w:r>
                <w:t>Attribute name</w:t>
              </w:r>
            </w:ins>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D831B7" w:rsidRDefault="00D831B7" w:rsidP="002F4A34">
            <w:pPr>
              <w:pStyle w:val="TAH"/>
              <w:rPr>
                <w:ins w:id="10068" w:author="28.541_CR0303_(Rel-16)_eNRM" w:date="2020-06-29T15:02:00Z"/>
              </w:rPr>
            </w:pPr>
            <w:ins w:id="10069" w:author="28.541_CR0303_(Rel-16)_eNRM" w:date="2020-06-29T15:02:00Z">
              <w:r>
                <w:t>Support Qualifier</w:t>
              </w:r>
            </w:ins>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D831B7" w:rsidRDefault="00D831B7" w:rsidP="002F4A34">
            <w:pPr>
              <w:pStyle w:val="TAH"/>
              <w:rPr>
                <w:ins w:id="10070" w:author="28.541_CR0303_(Rel-16)_eNRM" w:date="2020-06-29T15:02:00Z"/>
              </w:rPr>
            </w:pPr>
            <w:ins w:id="10071" w:author="28.541_CR0303_(Rel-16)_eNRM" w:date="2020-06-29T15:02:00Z">
              <w:r>
                <w:t>isReadable</w:t>
              </w:r>
            </w:ins>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D831B7" w:rsidRDefault="00D831B7" w:rsidP="002F4A34">
            <w:pPr>
              <w:pStyle w:val="TAH"/>
              <w:rPr>
                <w:ins w:id="10072" w:author="28.541_CR0303_(Rel-16)_eNRM" w:date="2020-06-29T15:02:00Z"/>
              </w:rPr>
            </w:pPr>
            <w:ins w:id="10073" w:author="28.541_CR0303_(Rel-16)_eNRM" w:date="2020-06-29T15:02:00Z">
              <w:r>
                <w:t>isWritable</w:t>
              </w:r>
            </w:ins>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D831B7" w:rsidRDefault="00D831B7" w:rsidP="002F4A34">
            <w:pPr>
              <w:pStyle w:val="TAH"/>
              <w:rPr>
                <w:ins w:id="10074" w:author="28.541_CR0303_(Rel-16)_eNRM" w:date="2020-06-29T15:02:00Z"/>
              </w:rPr>
            </w:pPr>
            <w:ins w:id="10075" w:author="28.541_CR0303_(Rel-16)_eNRM" w:date="2020-06-29T15:02:00Z">
              <w:r>
                <w:t>isInvariant</w:t>
              </w:r>
            </w:ins>
          </w:p>
        </w:tc>
        <w:tc>
          <w:tcPr>
            <w:tcW w:w="1538"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D831B7" w:rsidRDefault="00D831B7" w:rsidP="002F4A34">
            <w:pPr>
              <w:pStyle w:val="TAH"/>
              <w:rPr>
                <w:ins w:id="10076" w:author="28.541_CR0303_(Rel-16)_eNRM" w:date="2020-06-29T15:02:00Z"/>
              </w:rPr>
            </w:pPr>
            <w:ins w:id="10077" w:author="28.541_CR0303_(Rel-16)_eNRM" w:date="2020-06-29T15:02:00Z">
              <w:r>
                <w:t>isNotifyable</w:t>
              </w:r>
            </w:ins>
          </w:p>
        </w:tc>
      </w:tr>
      <w:tr w:rsidR="00D831B7" w:rsidTr="002F4A34">
        <w:trPr>
          <w:cantSplit/>
          <w:trHeight w:val="210"/>
          <w:jc w:val="center"/>
          <w:ins w:id="10078" w:author="28.541_CR0303_(Rel-16)_eNRM" w:date="2020-06-29T15:02:00Z"/>
        </w:trPr>
        <w:tc>
          <w:tcPr>
            <w:tcW w:w="2677" w:type="dxa"/>
            <w:tcBorders>
              <w:top w:val="single" w:sz="4" w:space="0" w:color="auto"/>
              <w:left w:val="single" w:sz="4" w:space="0" w:color="auto"/>
              <w:bottom w:val="single" w:sz="4" w:space="0" w:color="auto"/>
              <w:right w:val="single" w:sz="4" w:space="0" w:color="auto"/>
            </w:tcBorders>
            <w:hideMark/>
          </w:tcPr>
          <w:p w:rsidR="00D831B7" w:rsidRDefault="00D831B7" w:rsidP="002F4A34">
            <w:pPr>
              <w:pStyle w:val="TAL"/>
              <w:rPr>
                <w:ins w:id="10079" w:author="28.541_CR0303_(Rel-16)_eNRM" w:date="2020-06-29T15:02:00Z"/>
                <w:rFonts w:ascii="Courier New" w:hAnsi="Courier New" w:cs="Courier New"/>
                <w:lang w:eastAsia="zh-CN"/>
              </w:rPr>
            </w:pPr>
            <w:ins w:id="10080" w:author="28.541_CR0303_(Rel-16)_eNRM" w:date="2020-06-29T15:02:00Z">
              <w:r>
                <w:rPr>
                  <w:rFonts w:ascii="Courier New" w:hAnsi="Courier New" w:cs="Courier New"/>
                  <w:lang w:eastAsia="zh-CN"/>
                </w:rPr>
                <w:t>iPAddress</w:t>
              </w:r>
            </w:ins>
          </w:p>
        </w:tc>
        <w:tc>
          <w:tcPr>
            <w:tcW w:w="947" w:type="dxa"/>
            <w:tcBorders>
              <w:top w:val="single" w:sz="4" w:space="0" w:color="auto"/>
              <w:left w:val="single" w:sz="4" w:space="0" w:color="auto"/>
              <w:bottom w:val="single" w:sz="4" w:space="0" w:color="auto"/>
              <w:right w:val="single" w:sz="4" w:space="0" w:color="auto"/>
            </w:tcBorders>
            <w:hideMark/>
          </w:tcPr>
          <w:p w:rsidR="00D831B7" w:rsidRDefault="00D831B7" w:rsidP="002F4A34">
            <w:pPr>
              <w:pStyle w:val="TAL"/>
              <w:jc w:val="center"/>
              <w:rPr>
                <w:ins w:id="10081" w:author="28.541_CR0303_(Rel-16)_eNRM" w:date="2020-06-29T15:02:00Z"/>
                <w:lang w:eastAsia="zh-CN"/>
              </w:rPr>
            </w:pPr>
            <w:ins w:id="10082" w:author="28.541_CR0303_(Rel-16)_eNRM" w:date="2020-06-29T15:02:00Z">
              <w:r>
                <w:rPr>
                  <w:lang w:eastAsia="zh-CN"/>
                </w:rPr>
                <w:t>O</w:t>
              </w:r>
            </w:ins>
          </w:p>
        </w:tc>
        <w:tc>
          <w:tcPr>
            <w:tcW w:w="1320" w:type="dxa"/>
            <w:tcBorders>
              <w:top w:val="single" w:sz="4" w:space="0" w:color="auto"/>
              <w:left w:val="single" w:sz="4" w:space="0" w:color="auto"/>
              <w:bottom w:val="single" w:sz="4" w:space="0" w:color="auto"/>
              <w:right w:val="single" w:sz="4" w:space="0" w:color="auto"/>
            </w:tcBorders>
            <w:hideMark/>
          </w:tcPr>
          <w:p w:rsidR="00D831B7" w:rsidRDefault="00D831B7" w:rsidP="002F4A34">
            <w:pPr>
              <w:pStyle w:val="TAL"/>
              <w:jc w:val="center"/>
              <w:rPr>
                <w:ins w:id="10083" w:author="28.541_CR0303_(Rel-16)_eNRM" w:date="2020-06-29T15:02:00Z"/>
                <w:lang w:eastAsia="zh-CN"/>
              </w:rPr>
            </w:pPr>
            <w:ins w:id="10084" w:author="28.541_CR0303_(Rel-16)_eNRM" w:date="2020-06-29T15:02:00Z">
              <w:r>
                <w:rPr>
                  <w:rFonts w:cs="Arial"/>
                </w:rPr>
                <w:t>T</w:t>
              </w:r>
            </w:ins>
          </w:p>
        </w:tc>
        <w:tc>
          <w:tcPr>
            <w:tcW w:w="1320" w:type="dxa"/>
            <w:tcBorders>
              <w:top w:val="single" w:sz="4" w:space="0" w:color="auto"/>
              <w:left w:val="single" w:sz="4" w:space="0" w:color="auto"/>
              <w:bottom w:val="single" w:sz="4" w:space="0" w:color="auto"/>
              <w:right w:val="single" w:sz="4" w:space="0" w:color="auto"/>
            </w:tcBorders>
            <w:hideMark/>
          </w:tcPr>
          <w:p w:rsidR="00D831B7" w:rsidRDefault="00D831B7" w:rsidP="002F4A34">
            <w:pPr>
              <w:pStyle w:val="TAL"/>
              <w:jc w:val="center"/>
              <w:rPr>
                <w:ins w:id="10085" w:author="28.541_CR0303_(Rel-16)_eNRM" w:date="2020-06-29T15:02:00Z"/>
                <w:lang w:eastAsia="zh-CN"/>
              </w:rPr>
            </w:pPr>
            <w:ins w:id="10086" w:author="28.541_CR0303_(Rel-16)_eNRM" w:date="2020-06-29T15:02:00Z">
              <w:r>
                <w:rPr>
                  <w:rFonts w:cs="Arial"/>
                  <w:lang w:eastAsia="zh-CN"/>
                </w:rPr>
                <w:t>T</w:t>
              </w:r>
            </w:ins>
          </w:p>
        </w:tc>
        <w:tc>
          <w:tcPr>
            <w:tcW w:w="1320" w:type="dxa"/>
            <w:tcBorders>
              <w:top w:val="single" w:sz="4" w:space="0" w:color="auto"/>
              <w:left w:val="single" w:sz="4" w:space="0" w:color="auto"/>
              <w:bottom w:val="single" w:sz="4" w:space="0" w:color="auto"/>
              <w:right w:val="single" w:sz="4" w:space="0" w:color="auto"/>
            </w:tcBorders>
            <w:hideMark/>
          </w:tcPr>
          <w:p w:rsidR="00D831B7" w:rsidRDefault="00D831B7" w:rsidP="002F4A34">
            <w:pPr>
              <w:pStyle w:val="TAL"/>
              <w:jc w:val="center"/>
              <w:rPr>
                <w:ins w:id="10087" w:author="28.541_CR0303_(Rel-16)_eNRM" w:date="2020-06-29T15:02:00Z"/>
                <w:lang w:eastAsia="zh-CN"/>
              </w:rPr>
            </w:pPr>
            <w:ins w:id="10088" w:author="28.541_CR0303_(Rel-16)_eNRM" w:date="2020-06-29T15:02:00Z">
              <w:r>
                <w:rPr>
                  <w:rFonts w:cs="Arial"/>
                </w:rPr>
                <w:t>F</w:t>
              </w:r>
            </w:ins>
          </w:p>
        </w:tc>
        <w:tc>
          <w:tcPr>
            <w:tcW w:w="1538" w:type="dxa"/>
            <w:tcBorders>
              <w:top w:val="single" w:sz="4" w:space="0" w:color="auto"/>
              <w:left w:val="single" w:sz="4" w:space="0" w:color="auto"/>
              <w:bottom w:val="single" w:sz="4" w:space="0" w:color="auto"/>
              <w:right w:val="single" w:sz="4" w:space="0" w:color="auto"/>
            </w:tcBorders>
            <w:hideMark/>
          </w:tcPr>
          <w:p w:rsidR="00D831B7" w:rsidRDefault="00D831B7" w:rsidP="002F4A34">
            <w:pPr>
              <w:pStyle w:val="TAL"/>
              <w:jc w:val="center"/>
              <w:rPr>
                <w:ins w:id="10089" w:author="28.541_CR0303_(Rel-16)_eNRM" w:date="2020-06-29T15:02:00Z"/>
                <w:lang w:eastAsia="zh-CN"/>
              </w:rPr>
            </w:pPr>
            <w:ins w:id="10090" w:author="28.541_CR0303_(Rel-16)_eNRM" w:date="2020-06-29T15:02:00Z">
              <w:r>
                <w:rPr>
                  <w:rFonts w:cs="Arial"/>
                  <w:lang w:eastAsia="zh-CN"/>
                </w:rPr>
                <w:t>T</w:t>
              </w:r>
            </w:ins>
          </w:p>
        </w:tc>
      </w:tr>
      <w:tr w:rsidR="00D831B7" w:rsidTr="002F4A34">
        <w:trPr>
          <w:cantSplit/>
          <w:trHeight w:val="210"/>
          <w:jc w:val="center"/>
          <w:ins w:id="10091" w:author="28.541_CR0303_(Rel-16)_eNRM" w:date="2020-06-29T15:02:00Z"/>
        </w:trPr>
        <w:tc>
          <w:tcPr>
            <w:tcW w:w="2677" w:type="dxa"/>
            <w:tcBorders>
              <w:top w:val="single" w:sz="4" w:space="0" w:color="auto"/>
              <w:left w:val="single" w:sz="4" w:space="0" w:color="auto"/>
              <w:bottom w:val="single" w:sz="4" w:space="0" w:color="auto"/>
              <w:right w:val="single" w:sz="4" w:space="0" w:color="auto"/>
            </w:tcBorders>
            <w:hideMark/>
          </w:tcPr>
          <w:p w:rsidR="00D831B7" w:rsidRDefault="00D831B7" w:rsidP="002F4A34">
            <w:pPr>
              <w:pStyle w:val="TAL"/>
              <w:rPr>
                <w:ins w:id="10092" w:author="28.541_CR0303_(Rel-16)_eNRM" w:date="2020-06-29T15:02:00Z"/>
                <w:rFonts w:ascii="Courier New" w:hAnsi="Courier New" w:cs="Courier New"/>
                <w:lang w:eastAsia="zh-CN"/>
              </w:rPr>
            </w:pPr>
            <w:ins w:id="10093" w:author="28.541_CR0303_(Rel-16)_eNRM" w:date="2020-06-29T15:02:00Z">
              <w:r>
                <w:rPr>
                  <w:rFonts w:ascii="Courier New" w:hAnsi="Courier New" w:cs="Courier New"/>
                  <w:lang w:eastAsia="zh-CN"/>
                </w:rPr>
                <w:t>vLANId</w:t>
              </w:r>
            </w:ins>
          </w:p>
        </w:tc>
        <w:tc>
          <w:tcPr>
            <w:tcW w:w="947" w:type="dxa"/>
            <w:tcBorders>
              <w:top w:val="single" w:sz="4" w:space="0" w:color="auto"/>
              <w:left w:val="single" w:sz="4" w:space="0" w:color="auto"/>
              <w:bottom w:val="single" w:sz="4" w:space="0" w:color="auto"/>
              <w:right w:val="single" w:sz="4" w:space="0" w:color="auto"/>
            </w:tcBorders>
            <w:hideMark/>
          </w:tcPr>
          <w:p w:rsidR="00D831B7" w:rsidRDefault="00D831B7" w:rsidP="002F4A34">
            <w:pPr>
              <w:pStyle w:val="TAL"/>
              <w:jc w:val="center"/>
              <w:rPr>
                <w:ins w:id="10094" w:author="28.541_CR0303_(Rel-16)_eNRM" w:date="2020-06-29T15:02:00Z"/>
                <w:lang w:eastAsia="zh-CN"/>
              </w:rPr>
            </w:pPr>
            <w:ins w:id="10095" w:author="28.541_CR0303_(Rel-16)_eNRM" w:date="2020-06-29T15:02:00Z">
              <w:r>
                <w:rPr>
                  <w:lang w:eastAsia="zh-CN"/>
                </w:rPr>
                <w:t>O</w:t>
              </w:r>
            </w:ins>
          </w:p>
        </w:tc>
        <w:tc>
          <w:tcPr>
            <w:tcW w:w="1320" w:type="dxa"/>
            <w:tcBorders>
              <w:top w:val="single" w:sz="4" w:space="0" w:color="auto"/>
              <w:left w:val="single" w:sz="4" w:space="0" w:color="auto"/>
              <w:bottom w:val="single" w:sz="4" w:space="0" w:color="auto"/>
              <w:right w:val="single" w:sz="4" w:space="0" w:color="auto"/>
            </w:tcBorders>
            <w:hideMark/>
          </w:tcPr>
          <w:p w:rsidR="00D831B7" w:rsidRDefault="00D831B7" w:rsidP="002F4A34">
            <w:pPr>
              <w:pStyle w:val="TAL"/>
              <w:jc w:val="center"/>
              <w:rPr>
                <w:ins w:id="10096" w:author="28.541_CR0303_(Rel-16)_eNRM" w:date="2020-06-29T15:02:00Z"/>
                <w:rFonts w:cs="Arial"/>
              </w:rPr>
            </w:pPr>
            <w:ins w:id="10097" w:author="28.541_CR0303_(Rel-16)_eNRM" w:date="2020-06-29T15:02:00Z">
              <w:r>
                <w:rPr>
                  <w:rFonts w:cs="Arial"/>
                </w:rPr>
                <w:t>T</w:t>
              </w:r>
            </w:ins>
          </w:p>
        </w:tc>
        <w:tc>
          <w:tcPr>
            <w:tcW w:w="1320" w:type="dxa"/>
            <w:tcBorders>
              <w:top w:val="single" w:sz="4" w:space="0" w:color="auto"/>
              <w:left w:val="single" w:sz="4" w:space="0" w:color="auto"/>
              <w:bottom w:val="single" w:sz="4" w:space="0" w:color="auto"/>
              <w:right w:val="single" w:sz="4" w:space="0" w:color="auto"/>
            </w:tcBorders>
            <w:hideMark/>
          </w:tcPr>
          <w:p w:rsidR="00D831B7" w:rsidRDefault="00D831B7" w:rsidP="002F4A34">
            <w:pPr>
              <w:pStyle w:val="TAL"/>
              <w:jc w:val="center"/>
              <w:rPr>
                <w:ins w:id="10098" w:author="28.541_CR0303_(Rel-16)_eNRM" w:date="2020-06-29T15:02:00Z"/>
                <w:rFonts w:cs="Arial"/>
                <w:lang w:eastAsia="zh-CN"/>
              </w:rPr>
            </w:pPr>
            <w:ins w:id="10099" w:author="28.541_CR0303_(Rel-16)_eNRM" w:date="2020-06-29T15:02:00Z">
              <w:r>
                <w:rPr>
                  <w:rFonts w:cs="Arial"/>
                  <w:lang w:eastAsia="zh-CN"/>
                </w:rPr>
                <w:t>T</w:t>
              </w:r>
            </w:ins>
          </w:p>
        </w:tc>
        <w:tc>
          <w:tcPr>
            <w:tcW w:w="1320" w:type="dxa"/>
            <w:tcBorders>
              <w:top w:val="single" w:sz="4" w:space="0" w:color="auto"/>
              <w:left w:val="single" w:sz="4" w:space="0" w:color="auto"/>
              <w:bottom w:val="single" w:sz="4" w:space="0" w:color="auto"/>
              <w:right w:val="single" w:sz="4" w:space="0" w:color="auto"/>
            </w:tcBorders>
            <w:hideMark/>
          </w:tcPr>
          <w:p w:rsidR="00D831B7" w:rsidRDefault="00D831B7" w:rsidP="002F4A34">
            <w:pPr>
              <w:pStyle w:val="TAL"/>
              <w:jc w:val="center"/>
              <w:rPr>
                <w:ins w:id="10100" w:author="28.541_CR0303_(Rel-16)_eNRM" w:date="2020-06-29T15:02:00Z"/>
                <w:rFonts w:cs="Arial"/>
              </w:rPr>
            </w:pPr>
            <w:ins w:id="10101" w:author="28.541_CR0303_(Rel-16)_eNRM" w:date="2020-06-29T15:02:00Z">
              <w:r>
                <w:rPr>
                  <w:rFonts w:cs="Arial"/>
                </w:rPr>
                <w:t>F</w:t>
              </w:r>
            </w:ins>
          </w:p>
        </w:tc>
        <w:tc>
          <w:tcPr>
            <w:tcW w:w="1538" w:type="dxa"/>
            <w:tcBorders>
              <w:top w:val="single" w:sz="4" w:space="0" w:color="auto"/>
              <w:left w:val="single" w:sz="4" w:space="0" w:color="auto"/>
              <w:bottom w:val="single" w:sz="4" w:space="0" w:color="auto"/>
              <w:right w:val="single" w:sz="4" w:space="0" w:color="auto"/>
            </w:tcBorders>
            <w:hideMark/>
          </w:tcPr>
          <w:p w:rsidR="00D831B7" w:rsidRDefault="00D831B7" w:rsidP="002F4A34">
            <w:pPr>
              <w:pStyle w:val="TAL"/>
              <w:jc w:val="center"/>
              <w:rPr>
                <w:ins w:id="10102" w:author="28.541_CR0303_(Rel-16)_eNRM" w:date="2020-06-29T15:02:00Z"/>
                <w:rFonts w:cs="Arial"/>
                <w:lang w:eastAsia="zh-CN"/>
              </w:rPr>
            </w:pPr>
            <w:ins w:id="10103" w:author="28.541_CR0303_(Rel-16)_eNRM" w:date="2020-06-29T15:02:00Z">
              <w:r>
                <w:rPr>
                  <w:rFonts w:cs="Arial"/>
                  <w:lang w:eastAsia="zh-CN"/>
                </w:rPr>
                <w:t>T</w:t>
              </w:r>
            </w:ins>
          </w:p>
        </w:tc>
      </w:tr>
    </w:tbl>
    <w:p w:rsidR="00D831B7" w:rsidRDefault="00D831B7" w:rsidP="00D831B7">
      <w:pPr>
        <w:pStyle w:val="Heading4"/>
        <w:rPr>
          <w:ins w:id="10104" w:author="28.541_CR0303_(Rel-16)_eNRM" w:date="2020-06-29T15:02:00Z"/>
          <w:lang w:val="en-US"/>
        </w:rPr>
      </w:pPr>
      <w:bookmarkStart w:id="10105" w:name="_Toc44341230"/>
      <w:ins w:id="10106" w:author="28.541_CR0303_(Rel-16)_eNRM" w:date="2020-06-29T15:02:00Z">
        <w:r>
          <w:rPr>
            <w:lang w:val="en-US" w:eastAsia="zh-CN"/>
          </w:rPr>
          <w:t>4</w:t>
        </w:r>
        <w:r>
          <w:rPr>
            <w:lang w:val="en-US"/>
          </w:rPr>
          <w:t>.3.64.3</w:t>
        </w:r>
        <w:r>
          <w:rPr>
            <w:lang w:val="en-US"/>
          </w:rPr>
          <w:tab/>
          <w:t>Attribute constraints</w:t>
        </w:r>
        <w:bookmarkEnd w:id="10105"/>
      </w:ins>
    </w:p>
    <w:p w:rsidR="00D831B7" w:rsidRDefault="00D831B7" w:rsidP="00D831B7">
      <w:pPr>
        <w:rPr>
          <w:ins w:id="10107" w:author="28.541_CR0303_(Rel-16)_eNRM" w:date="2020-06-29T15:02:00Z"/>
          <w:lang w:val="en-US"/>
        </w:rPr>
      </w:pPr>
      <w:ins w:id="10108" w:author="28.541_CR0303_(Rel-16)_eNRM" w:date="2020-06-29T15:02:00Z">
        <w:r>
          <w:rPr>
            <w:lang w:val="en-US"/>
          </w:rPr>
          <w:t>None</w:t>
        </w:r>
      </w:ins>
    </w:p>
    <w:p w:rsidR="00D831B7" w:rsidRDefault="00D831B7" w:rsidP="00D831B7">
      <w:pPr>
        <w:pStyle w:val="Heading4"/>
        <w:rPr>
          <w:ins w:id="10109" w:author="28.541_CR0303_(Rel-16)_eNRM" w:date="2020-06-29T15:02:00Z"/>
          <w:lang w:val="en-US"/>
        </w:rPr>
      </w:pPr>
      <w:bookmarkStart w:id="10110" w:name="_Toc44341231"/>
      <w:ins w:id="10111" w:author="28.541_CR0303_(Rel-16)_eNRM" w:date="2020-06-29T15:02:00Z">
        <w:r>
          <w:rPr>
            <w:lang w:eastAsia="zh-CN"/>
          </w:rPr>
          <w:t>4</w:t>
        </w:r>
        <w:r>
          <w:t>.3.64.4</w:t>
        </w:r>
        <w:r>
          <w:tab/>
          <w:t>Notifications</w:t>
        </w:r>
        <w:bookmarkEnd w:id="10110"/>
      </w:ins>
    </w:p>
    <w:p w:rsidR="00926DDF" w:rsidRDefault="00D831B7" w:rsidP="00D831B7">
      <w:ins w:id="10112" w:author="28.541_CR0303_(Rel-16)_eNRM" w:date="2020-06-29T15:02:00Z">
        <w:r>
          <w:t xml:space="preserve">The subclause 4.5 of the &lt;&lt;IOC&gt;&gt; using this </w:t>
        </w:r>
        <w:r>
          <w:rPr>
            <w:lang w:eastAsia="zh-CN"/>
          </w:rPr>
          <w:t>&lt;&lt;dataType&gt;&gt; as one of its attributes, shall be applicable</w:t>
        </w:r>
        <w:r>
          <w:t>.</w:t>
        </w:r>
      </w:ins>
    </w:p>
    <w:p w:rsidR="00E154AB" w:rsidRPr="002B15AA" w:rsidRDefault="00E154AB" w:rsidP="00E154AB">
      <w:pPr>
        <w:pStyle w:val="Heading2"/>
      </w:pPr>
      <w:bookmarkStart w:id="10113" w:name="_Toc35878304"/>
      <w:bookmarkStart w:id="10114" w:name="_Toc36220120"/>
      <w:bookmarkStart w:id="10115" w:name="_Toc36474218"/>
      <w:bookmarkStart w:id="10116" w:name="_Toc36542490"/>
      <w:bookmarkStart w:id="10117" w:name="_Toc36543311"/>
      <w:bookmarkStart w:id="10118" w:name="_Toc36567549"/>
      <w:bookmarkStart w:id="10119" w:name="_Toc44341232"/>
      <w:r w:rsidRPr="002B15AA">
        <w:t>4.4</w:t>
      </w:r>
      <w:r w:rsidRPr="002B15AA">
        <w:tab/>
        <w:t>Attribute definitions</w:t>
      </w:r>
      <w:bookmarkEnd w:id="7781"/>
      <w:bookmarkEnd w:id="7782"/>
      <w:bookmarkEnd w:id="10113"/>
      <w:bookmarkEnd w:id="10114"/>
      <w:bookmarkEnd w:id="10115"/>
      <w:bookmarkEnd w:id="10116"/>
      <w:bookmarkEnd w:id="10117"/>
      <w:bookmarkEnd w:id="10118"/>
      <w:bookmarkEnd w:id="10119"/>
    </w:p>
    <w:p w:rsidR="00E154AB" w:rsidRPr="002B15AA" w:rsidRDefault="00E154AB" w:rsidP="00E154AB">
      <w:pPr>
        <w:pStyle w:val="Heading3"/>
        <w:rPr>
          <w:lang w:eastAsia="zh-CN"/>
        </w:rPr>
      </w:pPr>
      <w:bookmarkStart w:id="10120" w:name="_Toc19888228"/>
      <w:bookmarkStart w:id="10121" w:name="_Toc27405115"/>
      <w:bookmarkStart w:id="10122" w:name="_Toc35878305"/>
      <w:bookmarkStart w:id="10123" w:name="_Toc36220121"/>
      <w:bookmarkStart w:id="10124" w:name="_Toc36474219"/>
      <w:bookmarkStart w:id="10125" w:name="_Toc36542491"/>
      <w:bookmarkStart w:id="10126" w:name="_Toc36543312"/>
      <w:bookmarkStart w:id="10127" w:name="_Toc36567550"/>
      <w:bookmarkStart w:id="10128" w:name="_Toc44341233"/>
      <w:r w:rsidRPr="002B15AA">
        <w:rPr>
          <w:rFonts w:hint="eastAsia"/>
          <w:lang w:eastAsia="zh-CN"/>
        </w:rPr>
        <w:t>4</w:t>
      </w:r>
      <w:r w:rsidRPr="002B15AA">
        <w:rPr>
          <w:lang w:eastAsia="zh-CN"/>
        </w:rPr>
        <w:t>.</w:t>
      </w:r>
      <w:r w:rsidRPr="002B15AA">
        <w:rPr>
          <w:rFonts w:hint="eastAsia"/>
          <w:lang w:eastAsia="zh-CN"/>
        </w:rPr>
        <w:t>4</w:t>
      </w:r>
      <w:r w:rsidRPr="002B15AA">
        <w:rPr>
          <w:lang w:eastAsia="zh-CN"/>
        </w:rPr>
        <w:t>.1</w:t>
      </w:r>
      <w:r w:rsidRPr="002B15AA">
        <w:rPr>
          <w:lang w:eastAsia="zh-CN"/>
        </w:rPr>
        <w:tab/>
      </w:r>
      <w:r w:rsidRPr="002B15AA">
        <w:rPr>
          <w:rFonts w:hint="eastAsia"/>
          <w:lang w:eastAsia="zh-CN"/>
        </w:rPr>
        <w:t>Attribute properties</w:t>
      </w:r>
      <w:bookmarkEnd w:id="10120"/>
      <w:bookmarkEnd w:id="10121"/>
      <w:bookmarkEnd w:id="10122"/>
      <w:bookmarkEnd w:id="10123"/>
      <w:bookmarkEnd w:id="10124"/>
      <w:bookmarkEnd w:id="10125"/>
      <w:bookmarkEnd w:id="10126"/>
      <w:bookmarkEnd w:id="10127"/>
      <w:bookmarkEnd w:id="10128"/>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7"/>
        <w:gridCol w:w="5521"/>
        <w:gridCol w:w="2126"/>
        <w:tblGridChange w:id="10129">
          <w:tblGrid>
            <w:gridCol w:w="1817"/>
            <w:gridCol w:w="5521"/>
            <w:gridCol w:w="2126"/>
          </w:tblGrid>
        </w:tblGridChange>
      </w:tblGrid>
      <w:tr w:rsidR="00E154AB" w:rsidRPr="002B15AA" w:rsidTr="00583841">
        <w:trPr>
          <w:cantSplit/>
          <w:tblHeader/>
        </w:trPr>
        <w:tc>
          <w:tcPr>
            <w:tcW w:w="960" w:type="pct"/>
            <w:shd w:val="clear" w:color="auto" w:fill="E0E0E0"/>
          </w:tcPr>
          <w:p w:rsidR="00E154AB" w:rsidRPr="002B15AA" w:rsidRDefault="00E154AB" w:rsidP="00583841">
            <w:pPr>
              <w:pStyle w:val="TAH"/>
            </w:pPr>
            <w:r w:rsidRPr="002B15AA">
              <w:t>Attribute Name</w:t>
            </w:r>
          </w:p>
        </w:tc>
        <w:tc>
          <w:tcPr>
            <w:tcW w:w="2917" w:type="pct"/>
            <w:shd w:val="clear" w:color="auto" w:fill="E0E0E0"/>
          </w:tcPr>
          <w:p w:rsidR="00E154AB" w:rsidRPr="002B15AA" w:rsidRDefault="00E154AB" w:rsidP="00583841">
            <w:pPr>
              <w:pStyle w:val="TAH"/>
            </w:pPr>
            <w:r w:rsidRPr="002B15AA">
              <w:t>Documentation and Allowed Values</w:t>
            </w:r>
          </w:p>
        </w:tc>
        <w:tc>
          <w:tcPr>
            <w:tcW w:w="1123" w:type="pct"/>
            <w:shd w:val="clear" w:color="auto" w:fill="E0E0E0"/>
          </w:tcPr>
          <w:p w:rsidR="00E154AB" w:rsidRPr="002B15AA" w:rsidRDefault="00E154AB" w:rsidP="00583841">
            <w:pPr>
              <w:pStyle w:val="TAH"/>
            </w:pPr>
            <w:r w:rsidRPr="002B15AA">
              <w:rPr>
                <w:rFonts w:cs="Arial"/>
                <w:szCs w:val="18"/>
              </w:rPr>
              <w:t>Properties</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color w:val="000000"/>
                <w:sz w:val="18"/>
                <w:szCs w:val="18"/>
              </w:rPr>
            </w:pPr>
            <w:r w:rsidRPr="002B15AA">
              <w:rPr>
                <w:rFonts w:ascii="Courier New" w:hAnsi="Courier New" w:cs="Courier New"/>
                <w:bCs/>
                <w:color w:val="333333"/>
                <w:sz w:val="18"/>
                <w:szCs w:val="18"/>
              </w:rPr>
              <w:t>administrativeState</w:t>
            </w: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 xml:space="preserve">It indicates the administrative state of the </w:t>
            </w:r>
            <w:r w:rsidRPr="002B15AA">
              <w:rPr>
                <w:rFonts w:ascii="Courier New" w:hAnsi="Courier New" w:cs="Courier New"/>
              </w:rPr>
              <w:t>NRCellDU</w:t>
            </w:r>
            <w:r w:rsidRPr="002B15AA">
              <w:t>. It describes the permission to use or prohibition against using the cell, imposed through the OAM services.</w:t>
            </w:r>
          </w:p>
          <w:p w:rsidR="00E154AB" w:rsidRPr="002B15AA" w:rsidRDefault="00E154AB" w:rsidP="00583841">
            <w:pPr>
              <w:pStyle w:val="TAL"/>
              <w:rPr>
                <w:color w:val="000000"/>
              </w:rPr>
            </w:pPr>
          </w:p>
          <w:p w:rsidR="00E154AB" w:rsidRPr="002B15AA" w:rsidRDefault="00E154AB" w:rsidP="00583841">
            <w:pPr>
              <w:pStyle w:val="TAL"/>
            </w:pPr>
            <w:r w:rsidRPr="002B15AA">
              <w:t xml:space="preserve">allowedValues: LOCKED, SHUTTING DOWN, UNLOCKED. </w:t>
            </w:r>
          </w:p>
          <w:p w:rsidR="00E154AB" w:rsidRPr="002B15AA" w:rsidRDefault="00E154AB" w:rsidP="00583841">
            <w:pPr>
              <w:pStyle w:val="TAL"/>
            </w:pPr>
            <w:r w:rsidRPr="002B15AA">
              <w:t>The meaning of these values is as defined in ITU</w:t>
            </w:r>
            <w:r w:rsidRPr="002B15AA">
              <w:noBreakHyphen/>
              <w:t>T Recommendation X.731 [18].</w:t>
            </w:r>
          </w:p>
          <w:p w:rsidR="00E154AB" w:rsidRPr="002B15AA" w:rsidRDefault="00E154AB" w:rsidP="00583841">
            <w:pPr>
              <w:pStyle w:val="TAL"/>
            </w:pPr>
          </w:p>
          <w:p w:rsidR="00E154AB" w:rsidRPr="002B15AA" w:rsidRDefault="00E154AB" w:rsidP="00583841">
            <w:pPr>
              <w:pStyle w:val="TAL"/>
            </w:pPr>
            <w:r w:rsidRPr="002B15AA">
              <w:t>See Annex A for Relation between the "Pre-operation state of the gNB-DU Cell" and administrative state relevant in case of 2-split and 3-split deployment scenarios.</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ENUM</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L</w:t>
            </w:r>
            <w:r>
              <w:t>OCKED</w:t>
            </w:r>
          </w:p>
          <w:p w:rsidR="00E154AB" w:rsidRPr="002B15AA" w:rsidRDefault="00E154AB" w:rsidP="00583841">
            <w:pPr>
              <w:pStyle w:val="TAL"/>
            </w:pPr>
            <w:r w:rsidRPr="002B15AA">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Del="00E2354A" w:rsidRDefault="00E154AB" w:rsidP="00583841">
            <w:pPr>
              <w:spacing w:after="0"/>
              <w:rPr>
                <w:rFonts w:ascii="Courier New" w:hAnsi="Courier New" w:cs="Courier New"/>
                <w:bCs/>
                <w:color w:val="333333"/>
                <w:sz w:val="18"/>
                <w:szCs w:val="18"/>
              </w:rPr>
            </w:pPr>
            <w:r w:rsidRPr="002B15AA">
              <w:rPr>
                <w:rFonts w:ascii="Courier New" w:hAnsi="Courier New" w:cs="Courier New"/>
                <w:bCs/>
                <w:color w:val="333333"/>
                <w:sz w:val="18"/>
                <w:szCs w:val="18"/>
              </w:rPr>
              <w:t>operationalState</w:t>
            </w: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 xml:space="preserve">It indicates the operational state of the </w:t>
            </w:r>
            <w:r w:rsidRPr="002B15AA">
              <w:rPr>
                <w:rFonts w:ascii="Courier New" w:hAnsi="Courier New" w:cs="Courier New"/>
              </w:rPr>
              <w:t>NRCellDU</w:t>
            </w:r>
            <w:r w:rsidRPr="002B15AA">
              <w:t xml:space="preserve"> instance. It describes whether the resource is installed and partially or fully operable (Enabled) or the resource is not installed or not operable (Disabled).</w:t>
            </w:r>
          </w:p>
          <w:p w:rsidR="00E154AB" w:rsidRPr="002B15AA" w:rsidRDefault="00E154AB" w:rsidP="00583841">
            <w:pPr>
              <w:pStyle w:val="TAL"/>
            </w:pPr>
          </w:p>
          <w:p w:rsidR="00E154AB" w:rsidRPr="002B15AA" w:rsidRDefault="00E154AB" w:rsidP="00583841">
            <w:pPr>
              <w:pStyle w:val="TAL"/>
            </w:pPr>
            <w:r w:rsidRPr="002B15AA">
              <w:t>allowedValues: ENABLED, DISABLED.</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z w:val="18"/>
                <w:szCs w:val="18"/>
              </w:rPr>
            </w:pPr>
            <w:r w:rsidRPr="002B15AA">
              <w:rPr>
                <w:rFonts w:ascii="Arial" w:hAnsi="Arial" w:cs="Arial"/>
                <w:sz w:val="18"/>
                <w:szCs w:val="18"/>
              </w:rPr>
              <w:t xml:space="preserve">type: </w:t>
            </w:r>
            <w:r w:rsidRPr="00212C37">
              <w:rPr>
                <w:rFonts w:ascii="Arial" w:hAnsi="Arial" w:cs="Arial"/>
                <w:sz w:val="18"/>
                <w:szCs w:val="18"/>
              </w:rPr>
              <w:t>ENUM</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multiplicity: 1</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isOrdered: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isUnique: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 xml:space="preserve">defaultValue: None </w:t>
            </w:r>
          </w:p>
          <w:p w:rsidR="00E154AB" w:rsidRPr="002B15AA" w:rsidRDefault="00E154AB" w:rsidP="00583841">
            <w:pPr>
              <w:pStyle w:val="TAL"/>
              <w:rPr>
                <w:rFonts w:cs="Arial"/>
                <w:szCs w:val="18"/>
              </w:rPr>
            </w:pPr>
            <w:r w:rsidRPr="002B15AA">
              <w:rPr>
                <w:rFonts w:cs="Arial"/>
                <w:szCs w:val="18"/>
              </w:rPr>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AA534D" w:rsidDel="00E2354A" w:rsidRDefault="00E154AB" w:rsidP="00583841">
            <w:pPr>
              <w:spacing w:after="0"/>
              <w:rPr>
                <w:rFonts w:ascii="Courier New" w:hAnsi="Courier New" w:cs="Courier New"/>
                <w:bCs/>
                <w:color w:val="333333"/>
                <w:sz w:val="18"/>
                <w:szCs w:val="18"/>
              </w:rPr>
            </w:pPr>
            <w:r w:rsidRPr="00513F14">
              <w:rPr>
                <w:rFonts w:ascii="Courier New" w:hAnsi="Courier New" w:cs="Courier New"/>
                <w:sz w:val="18"/>
                <w:szCs w:val="18"/>
              </w:rPr>
              <w:lastRenderedPageBreak/>
              <w:t>cellState</w:t>
            </w: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 xml:space="preserve">It indicates the usage state of the </w:t>
            </w:r>
            <w:r w:rsidRPr="002B15AA">
              <w:rPr>
                <w:rFonts w:ascii="Courier New" w:hAnsi="Courier New" w:cs="Courier New"/>
              </w:rPr>
              <w:t>NRCellDU</w:t>
            </w:r>
            <w:r w:rsidRPr="002B15AA">
              <w:t xml:space="preserve"> instance. It describes whether the cell is not currently in use (Idle), or currently in use but not configured to carry traffic (Inactive) or is currently in use and is configured to carry traffic (Active).</w:t>
            </w:r>
          </w:p>
          <w:p w:rsidR="00E154AB" w:rsidRPr="002B15AA" w:rsidRDefault="00E154AB" w:rsidP="00583841">
            <w:pPr>
              <w:pStyle w:val="TAL"/>
            </w:pPr>
          </w:p>
          <w:p w:rsidR="00E154AB" w:rsidRPr="002B15AA" w:rsidRDefault="00E154AB" w:rsidP="00583841">
            <w:pPr>
              <w:pStyle w:val="TAL"/>
            </w:pPr>
            <w:r w:rsidRPr="002B15AA">
              <w:t>The Inactive and Active definitions are in accordance with TS 38.401 [4]:</w:t>
            </w:r>
          </w:p>
          <w:p w:rsidR="00E154AB" w:rsidRPr="002B15AA" w:rsidRDefault="00E154AB" w:rsidP="00583841">
            <w:pPr>
              <w:pStyle w:val="TAL"/>
            </w:pPr>
            <w:r w:rsidRPr="002B15AA">
              <w:t>"Inactive: the cell is known by both the gNB-DU and the gNB-CU. The cell shall not serve UEs;</w:t>
            </w:r>
          </w:p>
          <w:p w:rsidR="00E154AB" w:rsidRDefault="00E154AB" w:rsidP="00583841">
            <w:pPr>
              <w:pStyle w:val="TAL"/>
            </w:pPr>
            <w:r w:rsidRPr="002B15AA">
              <w:t>Active: the cell is known by both the gNB-DU and the gNB-CU. The cell should be able to serve UEs."</w:t>
            </w:r>
          </w:p>
          <w:p w:rsidR="00E154AB" w:rsidRPr="002B15AA" w:rsidRDefault="00E154AB" w:rsidP="00583841">
            <w:pPr>
              <w:pStyle w:val="TAL"/>
            </w:pPr>
          </w:p>
          <w:p w:rsidR="00E154AB" w:rsidRPr="002B15AA" w:rsidRDefault="00E154AB" w:rsidP="00583841">
            <w:pPr>
              <w:pStyle w:val="TAL"/>
            </w:pPr>
            <w:r w:rsidRPr="002B15AA">
              <w:t>"allowedValues: IDLE, INACTIVE, ACTIVE.</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z w:val="18"/>
                <w:szCs w:val="18"/>
              </w:rPr>
            </w:pPr>
            <w:r w:rsidRPr="002B15AA">
              <w:rPr>
                <w:rFonts w:ascii="Arial" w:hAnsi="Arial" w:cs="Arial"/>
                <w:sz w:val="18"/>
                <w:szCs w:val="18"/>
              </w:rPr>
              <w:t xml:space="preserve">type: </w:t>
            </w:r>
            <w:r w:rsidRPr="00212C37">
              <w:rPr>
                <w:rFonts w:ascii="Arial" w:hAnsi="Arial" w:cs="Arial"/>
                <w:sz w:val="18"/>
                <w:szCs w:val="18"/>
              </w:rPr>
              <w:t>ENUM</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multiplicity: 1</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isOrdered: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isUnique: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defaultValue: None</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513F14" w:rsidRDefault="00E154AB" w:rsidP="00583841">
            <w:pPr>
              <w:spacing w:after="0"/>
              <w:rPr>
                <w:rFonts w:ascii="Courier New" w:hAnsi="Courier New" w:cs="Courier New"/>
                <w:sz w:val="18"/>
                <w:szCs w:val="18"/>
              </w:rPr>
            </w:pPr>
            <w:r w:rsidRPr="00513F14">
              <w:rPr>
                <w:rFonts w:ascii="Courier New" w:hAnsi="Courier New" w:cs="Courier New"/>
                <w:sz w:val="18"/>
                <w:szCs w:val="18"/>
              </w:rPr>
              <w:t>arfcnDL</w:t>
            </w: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NR Absolute Radio Frequency Channel Number (NR-ARFCN) for downlink</w:t>
            </w:r>
          </w:p>
          <w:p w:rsidR="00E154AB" w:rsidRPr="002B15AA" w:rsidRDefault="00E154AB" w:rsidP="00583841">
            <w:pPr>
              <w:pStyle w:val="TAL"/>
            </w:pPr>
          </w:p>
          <w:p w:rsidR="00E154AB" w:rsidRPr="002B15AA" w:rsidRDefault="00E154AB" w:rsidP="00583841">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rsidR="00E154AB" w:rsidRPr="002B15AA" w:rsidRDefault="00E154AB" w:rsidP="00583841">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Note that allowed values of NR-ARFCN are specified for each band in subclause 5.4.2.3.</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 xml:space="preserve">type: </w:t>
            </w:r>
            <w:r w:rsidRPr="002B15AA">
              <w:rPr>
                <w:rFonts w:hint="eastAsia"/>
                <w:lang w:eastAsia="zh-CN"/>
              </w:rPr>
              <w:t>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AA534D" w:rsidRDefault="00E154AB" w:rsidP="00583841">
            <w:pPr>
              <w:spacing w:after="0"/>
              <w:rPr>
                <w:rFonts w:ascii="Arial" w:hAnsi="Arial" w:cs="Arial"/>
                <w:sz w:val="18"/>
                <w:szCs w:val="18"/>
              </w:rPr>
            </w:pPr>
            <w:r w:rsidRPr="00513F14">
              <w:rPr>
                <w:rFonts w:ascii="Arial" w:hAnsi="Arial" w:cs="Arial"/>
                <w:sz w:val="18"/>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513F14" w:rsidRDefault="00E154AB" w:rsidP="00583841">
            <w:pPr>
              <w:spacing w:after="0"/>
              <w:rPr>
                <w:rFonts w:ascii="Courier New" w:hAnsi="Courier New" w:cs="Courier New"/>
                <w:sz w:val="18"/>
                <w:szCs w:val="18"/>
              </w:rPr>
            </w:pPr>
            <w:r w:rsidRPr="00513F14">
              <w:rPr>
                <w:rFonts w:ascii="Courier New" w:hAnsi="Courier New" w:cs="Courier New"/>
                <w:sz w:val="18"/>
                <w:szCs w:val="18"/>
              </w:rPr>
              <w:t>arfcnUL</w:t>
            </w: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NR Absolute Radio Frequency Channel Number (NR-ARFCN) for uplink</w:t>
            </w:r>
          </w:p>
          <w:p w:rsidR="00E154AB" w:rsidRPr="002B15AA" w:rsidRDefault="00E154AB" w:rsidP="00583841">
            <w:pPr>
              <w:pStyle w:val="TAL"/>
            </w:pPr>
          </w:p>
          <w:p w:rsidR="00E154AB" w:rsidRPr="002B15AA" w:rsidRDefault="00E154AB" w:rsidP="00583841">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rsidR="00E154AB" w:rsidRPr="002B15AA" w:rsidRDefault="00E154AB" w:rsidP="00583841">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w:t>
            </w:r>
            <w:r w:rsidRPr="002B15AA">
              <w:rPr>
                <w:rStyle w:val="normaltextrun1"/>
                <w:rFonts w:cs="Arial"/>
                <w:spacing w:val="-6"/>
                <w:position w:val="2"/>
                <w:szCs w:val="18"/>
              </w:rPr>
              <w:t>ote that allowed values of NR-ARFCN are specified for each band in subclause 5.4.2.3.</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 xml:space="preserve">type: </w:t>
            </w:r>
            <w:r w:rsidRPr="002B15AA">
              <w:rPr>
                <w:rFonts w:hint="eastAsia"/>
                <w:lang w:eastAsia="zh-CN"/>
              </w:rPr>
              <w:t>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AA534D" w:rsidRDefault="00E154AB" w:rsidP="00583841">
            <w:pPr>
              <w:spacing w:after="0"/>
              <w:rPr>
                <w:rFonts w:ascii="Arial" w:hAnsi="Arial" w:cs="Arial"/>
                <w:sz w:val="18"/>
                <w:szCs w:val="18"/>
              </w:rPr>
            </w:pPr>
            <w:r w:rsidRPr="00513F14">
              <w:rPr>
                <w:rFonts w:ascii="Arial" w:hAnsi="Arial" w:cs="Arial"/>
                <w:sz w:val="18"/>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513F14" w:rsidRDefault="00E154AB" w:rsidP="00583841">
            <w:pPr>
              <w:spacing w:after="0"/>
              <w:rPr>
                <w:rFonts w:ascii="Courier New" w:hAnsi="Courier New" w:cs="Courier New"/>
                <w:sz w:val="18"/>
                <w:szCs w:val="18"/>
              </w:rPr>
            </w:pPr>
            <w:r w:rsidRPr="00513F14">
              <w:rPr>
                <w:rFonts w:ascii="Courier New" w:hAnsi="Courier New" w:cs="Courier New"/>
                <w:sz w:val="18"/>
                <w:szCs w:val="18"/>
              </w:rPr>
              <w:t>arfcnSUL</w:t>
            </w: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NR Absolute Radio Frequency Channel Number (NR-ARFCN) for supplementary uplink</w:t>
            </w:r>
          </w:p>
          <w:p w:rsidR="00E154AB" w:rsidRPr="002B15AA" w:rsidRDefault="00E154AB" w:rsidP="00583841">
            <w:pPr>
              <w:pStyle w:val="TAL"/>
            </w:pPr>
          </w:p>
          <w:p w:rsidR="00E154AB" w:rsidRPr="002B15AA" w:rsidRDefault="00E154AB" w:rsidP="00583841">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rsidR="00E154AB" w:rsidRPr="002B15AA" w:rsidRDefault="00E154AB" w:rsidP="00583841">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Note that allowed values of NR-ARFCN are specified for each band in subclause 5.4.2.3.</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 xml:space="preserve">type: </w:t>
            </w:r>
            <w:r w:rsidRPr="002B15AA">
              <w:rPr>
                <w:rFonts w:hint="eastAsia"/>
                <w:lang w:eastAsia="zh-CN"/>
              </w:rPr>
              <w:t>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AA534D" w:rsidRDefault="00E154AB" w:rsidP="00583841">
            <w:pPr>
              <w:spacing w:after="0"/>
              <w:rPr>
                <w:rFonts w:ascii="Arial" w:hAnsi="Arial" w:cs="Arial"/>
                <w:sz w:val="18"/>
                <w:szCs w:val="18"/>
              </w:rPr>
            </w:pPr>
            <w:r w:rsidRPr="00513F14">
              <w:rPr>
                <w:rFonts w:ascii="Arial" w:hAnsi="Arial" w:cs="Arial"/>
                <w:sz w:val="18"/>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513F14" w:rsidRDefault="00E154AB" w:rsidP="00583841">
            <w:pPr>
              <w:spacing w:after="0"/>
              <w:rPr>
                <w:rFonts w:ascii="Courier New" w:hAnsi="Courier New" w:cs="Courier New"/>
                <w:sz w:val="18"/>
                <w:szCs w:val="18"/>
              </w:rPr>
            </w:pPr>
            <w:r w:rsidRPr="00C73607">
              <w:rPr>
                <w:rFonts w:ascii="Courier New" w:hAnsi="Courier New" w:cs="Courier New"/>
                <w:color w:val="000000"/>
                <w:lang w:eastAsia="ja-JP"/>
              </w:rPr>
              <w:t xml:space="preserve">beamAzimuth </w:t>
            </w:r>
          </w:p>
        </w:tc>
        <w:tc>
          <w:tcPr>
            <w:tcW w:w="2917" w:type="pct"/>
            <w:tcBorders>
              <w:top w:val="single" w:sz="4" w:space="0" w:color="auto"/>
              <w:left w:val="single" w:sz="4" w:space="0" w:color="auto"/>
              <w:bottom w:val="single" w:sz="4" w:space="0" w:color="auto"/>
              <w:right w:val="single" w:sz="4" w:space="0" w:color="auto"/>
            </w:tcBorders>
          </w:tcPr>
          <w:p w:rsidR="00E154AB" w:rsidRPr="00C73607" w:rsidRDefault="00E154AB" w:rsidP="00583841">
            <w:pPr>
              <w:pStyle w:val="TAL"/>
              <w:rPr>
                <w:color w:val="000000"/>
              </w:rPr>
            </w:pPr>
            <w:r w:rsidRPr="00C73607">
              <w:rPr>
                <w:color w:val="000000"/>
              </w:rPr>
              <w:t>The azimuth of a beam transmission, which means the horizontal beamforming pointing angle (beam peak direction) in the (Phi) φ-axis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as well as TS 28.662 [11]. The pointing angle is the direction equal to the geometric centre of the half-power contour of the beam relative to the reference plane. Zero degree implies explicit antenna bearing (boresight). Positive angle implies clockwise from the antenna bearing. </w:t>
            </w:r>
          </w:p>
          <w:p w:rsidR="00E154AB" w:rsidRPr="00C73607" w:rsidRDefault="00E154AB" w:rsidP="00583841">
            <w:pPr>
              <w:pStyle w:val="TAL"/>
              <w:rPr>
                <w:color w:val="000000"/>
              </w:rPr>
            </w:pPr>
          </w:p>
          <w:p w:rsidR="00E154AB" w:rsidRPr="00C73607" w:rsidRDefault="00E154AB" w:rsidP="00583841">
            <w:pPr>
              <w:pStyle w:val="TAL"/>
              <w:rPr>
                <w:color w:val="000000"/>
              </w:rPr>
            </w:pPr>
            <w:r w:rsidRPr="00C73607">
              <w:rPr>
                <w:color w:val="000000"/>
              </w:rPr>
              <w:t>allowedValues: [-1800 ..1800] 0.1 degree</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C73607" w:rsidRDefault="00E154AB" w:rsidP="00583841">
            <w:pPr>
              <w:pStyle w:val="TAL"/>
              <w:rPr>
                <w:color w:val="000000"/>
              </w:rPr>
            </w:pPr>
            <w:r w:rsidRPr="00C73607">
              <w:rPr>
                <w:color w:val="000000"/>
              </w:rPr>
              <w:t>type: Integer</w:t>
            </w:r>
          </w:p>
          <w:p w:rsidR="00E154AB" w:rsidRPr="00C73607" w:rsidRDefault="00E154AB" w:rsidP="00583841">
            <w:pPr>
              <w:pStyle w:val="TAL"/>
              <w:rPr>
                <w:color w:val="000000"/>
              </w:rPr>
            </w:pPr>
            <w:r w:rsidRPr="00C73607">
              <w:rPr>
                <w:color w:val="000000"/>
              </w:rPr>
              <w:t>multiplicity: 1</w:t>
            </w:r>
          </w:p>
          <w:p w:rsidR="00E154AB" w:rsidRPr="00C73607" w:rsidRDefault="00E154AB" w:rsidP="00583841">
            <w:pPr>
              <w:pStyle w:val="TAL"/>
              <w:rPr>
                <w:color w:val="000000"/>
              </w:rPr>
            </w:pPr>
            <w:r w:rsidRPr="00C73607">
              <w:rPr>
                <w:color w:val="000000"/>
              </w:rPr>
              <w:t>isOrdered: N/A</w:t>
            </w:r>
          </w:p>
          <w:p w:rsidR="00E154AB" w:rsidRPr="00C73607" w:rsidRDefault="00E154AB" w:rsidP="00583841">
            <w:pPr>
              <w:pStyle w:val="TAL"/>
              <w:rPr>
                <w:color w:val="000000"/>
              </w:rPr>
            </w:pPr>
            <w:r w:rsidRPr="00C73607">
              <w:rPr>
                <w:color w:val="000000"/>
              </w:rPr>
              <w:t>isUnique: N/A</w:t>
            </w:r>
          </w:p>
          <w:p w:rsidR="00E154AB" w:rsidRPr="00C73607" w:rsidRDefault="00E154AB" w:rsidP="00583841">
            <w:pPr>
              <w:pStyle w:val="TAL"/>
              <w:rPr>
                <w:color w:val="000000"/>
              </w:rPr>
            </w:pPr>
            <w:r w:rsidRPr="00C73607">
              <w:rPr>
                <w:color w:val="000000"/>
              </w:rPr>
              <w:t>defaultValue: Null</w:t>
            </w:r>
          </w:p>
          <w:p w:rsidR="00E154AB" w:rsidRPr="002B15AA" w:rsidRDefault="00E154AB" w:rsidP="00583841">
            <w:pPr>
              <w:pStyle w:val="TAL"/>
            </w:pPr>
            <w:r w:rsidRPr="00C73607">
              <w:rPr>
                <w:color w:val="000000"/>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513F14" w:rsidRDefault="00E154AB" w:rsidP="00583841">
            <w:pPr>
              <w:spacing w:after="0"/>
              <w:rPr>
                <w:rFonts w:ascii="Courier New" w:hAnsi="Courier New" w:cs="Courier New"/>
                <w:sz w:val="18"/>
                <w:szCs w:val="18"/>
              </w:rPr>
            </w:pPr>
            <w:r w:rsidRPr="00C73607">
              <w:rPr>
                <w:rFonts w:ascii="Courier New" w:hAnsi="Courier New" w:cs="Courier New"/>
                <w:color w:val="000000"/>
                <w:lang w:eastAsia="ja-JP"/>
              </w:rPr>
              <w:t>beamHorizWidth</w:t>
            </w:r>
          </w:p>
        </w:tc>
        <w:tc>
          <w:tcPr>
            <w:tcW w:w="2917" w:type="pct"/>
            <w:tcBorders>
              <w:top w:val="single" w:sz="4" w:space="0" w:color="auto"/>
              <w:left w:val="single" w:sz="4" w:space="0" w:color="auto"/>
              <w:bottom w:val="single" w:sz="4" w:space="0" w:color="auto"/>
              <w:right w:val="single" w:sz="4" w:space="0" w:color="auto"/>
            </w:tcBorders>
          </w:tcPr>
          <w:p w:rsidR="00E154AB" w:rsidRPr="00C73607" w:rsidRDefault="00E154AB" w:rsidP="00583841">
            <w:pPr>
              <w:pStyle w:val="TAL"/>
              <w:rPr>
                <w:color w:val="000000"/>
              </w:rPr>
            </w:pPr>
            <w:r w:rsidRPr="00C73607">
              <w:rPr>
                <w:color w:val="000000"/>
              </w:rPr>
              <w:t>The Horizontal beamWidth of a beam transmission, which means the horizontal beamforming half-power (3dB down) beamwidth in the (Phi) φ-axis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w:t>
            </w:r>
          </w:p>
          <w:p w:rsidR="00E154AB" w:rsidRPr="00C73607" w:rsidRDefault="00E154AB" w:rsidP="00583841">
            <w:pPr>
              <w:pStyle w:val="TAL"/>
              <w:rPr>
                <w:color w:val="000000"/>
              </w:rPr>
            </w:pPr>
          </w:p>
          <w:p w:rsidR="00E154AB" w:rsidRPr="00C73607" w:rsidRDefault="00E154AB" w:rsidP="00583841">
            <w:pPr>
              <w:pStyle w:val="TAL"/>
              <w:rPr>
                <w:color w:val="000000"/>
              </w:rPr>
            </w:pPr>
            <w:r w:rsidRPr="00C73607">
              <w:rPr>
                <w:color w:val="000000"/>
              </w:rPr>
              <w:t>allowedValues: [0..3599] 0.1 degree</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C73607" w:rsidRDefault="00E154AB" w:rsidP="00583841">
            <w:pPr>
              <w:pStyle w:val="TAL"/>
              <w:rPr>
                <w:color w:val="000000"/>
              </w:rPr>
            </w:pPr>
            <w:r w:rsidRPr="00C73607">
              <w:rPr>
                <w:color w:val="000000"/>
              </w:rPr>
              <w:t>type: Integer</w:t>
            </w:r>
          </w:p>
          <w:p w:rsidR="00E154AB" w:rsidRPr="00C73607" w:rsidRDefault="00E154AB" w:rsidP="00583841">
            <w:pPr>
              <w:pStyle w:val="TAL"/>
              <w:rPr>
                <w:color w:val="000000"/>
              </w:rPr>
            </w:pPr>
            <w:r w:rsidRPr="00C73607">
              <w:rPr>
                <w:color w:val="000000"/>
              </w:rPr>
              <w:t>multiplicity: 1</w:t>
            </w:r>
          </w:p>
          <w:p w:rsidR="00E154AB" w:rsidRPr="00C73607" w:rsidRDefault="00E154AB" w:rsidP="00583841">
            <w:pPr>
              <w:pStyle w:val="TAL"/>
              <w:rPr>
                <w:color w:val="000000"/>
              </w:rPr>
            </w:pPr>
            <w:r w:rsidRPr="00C73607">
              <w:rPr>
                <w:color w:val="000000"/>
              </w:rPr>
              <w:t>isOrdered: N/A</w:t>
            </w:r>
          </w:p>
          <w:p w:rsidR="00E154AB" w:rsidRPr="00C73607" w:rsidRDefault="00E154AB" w:rsidP="00583841">
            <w:pPr>
              <w:pStyle w:val="TAL"/>
              <w:rPr>
                <w:color w:val="000000"/>
              </w:rPr>
            </w:pPr>
            <w:r w:rsidRPr="00C73607">
              <w:rPr>
                <w:color w:val="000000"/>
              </w:rPr>
              <w:t>isUnique: N/A</w:t>
            </w:r>
          </w:p>
          <w:p w:rsidR="00E154AB" w:rsidRPr="00C73607" w:rsidRDefault="00E154AB" w:rsidP="00583841">
            <w:pPr>
              <w:pStyle w:val="TAL"/>
              <w:rPr>
                <w:color w:val="000000"/>
              </w:rPr>
            </w:pPr>
            <w:r w:rsidRPr="00C73607">
              <w:rPr>
                <w:color w:val="000000"/>
              </w:rPr>
              <w:t>defaultValue: Null</w:t>
            </w:r>
          </w:p>
          <w:p w:rsidR="00E154AB" w:rsidRPr="002B15AA" w:rsidRDefault="00E154AB" w:rsidP="00583841">
            <w:pPr>
              <w:pStyle w:val="TAL"/>
            </w:pPr>
            <w:r w:rsidRPr="00C73607">
              <w:rPr>
                <w:color w:val="000000"/>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513F14" w:rsidRDefault="00E154AB" w:rsidP="00583841">
            <w:pPr>
              <w:spacing w:after="0"/>
              <w:rPr>
                <w:rFonts w:ascii="Courier New" w:hAnsi="Courier New" w:cs="Courier New"/>
                <w:sz w:val="18"/>
                <w:szCs w:val="18"/>
              </w:rPr>
            </w:pPr>
            <w:r w:rsidRPr="00C73607">
              <w:rPr>
                <w:rFonts w:ascii="Courier New" w:hAnsi="Courier New" w:cs="Courier New"/>
                <w:color w:val="000000"/>
                <w:lang w:eastAsia="ja-JP"/>
              </w:rPr>
              <w:t>beamIndex</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tabs>
                <w:tab w:val="decimal" w:pos="0"/>
              </w:tabs>
              <w:rPr>
                <w:rFonts w:ascii="Arial" w:hAnsi="Arial" w:cs="Arial"/>
                <w:sz w:val="18"/>
                <w:szCs w:val="18"/>
                <w:lang w:eastAsia="zh-CN"/>
              </w:rPr>
            </w:pPr>
            <w:r>
              <w:rPr>
                <w:rFonts w:ascii="Arial" w:hAnsi="Arial" w:cs="Arial"/>
                <w:sz w:val="18"/>
                <w:szCs w:val="18"/>
                <w:lang w:eastAsia="zh-CN"/>
              </w:rPr>
              <w:t>Index of the beam.</w:t>
            </w:r>
          </w:p>
          <w:p w:rsidR="00E154AB" w:rsidRDefault="00E154AB" w:rsidP="00583841">
            <w:pPr>
              <w:pStyle w:val="TAL"/>
              <w:rPr>
                <w:rFonts w:cs="Arial"/>
                <w:szCs w:val="18"/>
                <w:lang w:eastAsia="zh-CN"/>
              </w:rPr>
            </w:pPr>
            <w:r>
              <w:rPr>
                <w:rFonts w:cs="Arial"/>
                <w:szCs w:val="18"/>
                <w:lang w:eastAsia="zh-CN"/>
              </w:rPr>
              <w:t xml:space="preserve">For example, please see subclause 6.6.2 of TS 38.331 [54] where </w:t>
            </w:r>
            <w:r w:rsidRPr="00F94699">
              <w:rPr>
                <w:rFonts w:cs="Arial"/>
                <w:szCs w:val="18"/>
                <w:lang w:eastAsia="zh-CN"/>
              </w:rPr>
              <w:t xml:space="preserve">the ssb-Index in the </w:t>
            </w:r>
            <w:r>
              <w:rPr>
                <w:rFonts w:cs="Arial"/>
                <w:szCs w:val="18"/>
                <w:lang w:eastAsia="zh-CN"/>
              </w:rPr>
              <w:t>rsIndexResults element of MeasResultNR is defined.</w:t>
            </w:r>
          </w:p>
          <w:p w:rsidR="00E154AB" w:rsidRDefault="00E154AB" w:rsidP="00583841">
            <w:pPr>
              <w:pStyle w:val="TAL"/>
              <w:rPr>
                <w:rFonts w:cs="Arial"/>
                <w:szCs w:val="18"/>
                <w:lang w:eastAsia="zh-CN"/>
              </w:rPr>
            </w:pP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C73607" w:rsidRDefault="00E154AB" w:rsidP="00583841">
            <w:pPr>
              <w:pStyle w:val="TAL"/>
              <w:rPr>
                <w:color w:val="000000"/>
              </w:rPr>
            </w:pPr>
            <w:r w:rsidRPr="00C73607">
              <w:rPr>
                <w:color w:val="000000"/>
              </w:rPr>
              <w:t>type: Integer</w:t>
            </w:r>
          </w:p>
          <w:p w:rsidR="00E154AB" w:rsidRPr="00C73607" w:rsidRDefault="00E154AB" w:rsidP="00583841">
            <w:pPr>
              <w:pStyle w:val="TAL"/>
              <w:rPr>
                <w:color w:val="000000"/>
              </w:rPr>
            </w:pPr>
            <w:r w:rsidRPr="00C73607">
              <w:rPr>
                <w:color w:val="000000"/>
              </w:rPr>
              <w:t>multiplicity: 1</w:t>
            </w:r>
          </w:p>
          <w:p w:rsidR="00E154AB" w:rsidRPr="00C73607" w:rsidRDefault="00E154AB" w:rsidP="00583841">
            <w:pPr>
              <w:pStyle w:val="TAL"/>
              <w:rPr>
                <w:color w:val="000000"/>
              </w:rPr>
            </w:pPr>
            <w:r w:rsidRPr="00C73607">
              <w:rPr>
                <w:color w:val="000000"/>
              </w:rPr>
              <w:t>isOrdered: N/A</w:t>
            </w:r>
          </w:p>
          <w:p w:rsidR="00E154AB" w:rsidRPr="00C73607" w:rsidRDefault="00E154AB" w:rsidP="00583841">
            <w:pPr>
              <w:pStyle w:val="TAL"/>
              <w:rPr>
                <w:color w:val="000000"/>
              </w:rPr>
            </w:pPr>
            <w:r w:rsidRPr="00C73607">
              <w:rPr>
                <w:color w:val="000000"/>
              </w:rPr>
              <w:t>isUnique: N/A</w:t>
            </w:r>
          </w:p>
          <w:p w:rsidR="00E154AB" w:rsidRPr="00C73607" w:rsidRDefault="00E154AB" w:rsidP="00583841">
            <w:pPr>
              <w:pStyle w:val="TAL"/>
              <w:rPr>
                <w:color w:val="000000"/>
              </w:rPr>
            </w:pPr>
            <w:r w:rsidRPr="00C73607">
              <w:rPr>
                <w:color w:val="000000"/>
              </w:rPr>
              <w:t>defaultValue: Null</w:t>
            </w:r>
          </w:p>
          <w:p w:rsidR="00E154AB" w:rsidRPr="002B15AA" w:rsidRDefault="00E154AB" w:rsidP="00583841">
            <w:pPr>
              <w:pStyle w:val="TAL"/>
            </w:pPr>
            <w:r w:rsidRPr="00C73607">
              <w:rPr>
                <w:color w:val="000000"/>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513F14" w:rsidRDefault="00E154AB" w:rsidP="00583841">
            <w:pPr>
              <w:spacing w:after="0"/>
              <w:rPr>
                <w:rFonts w:ascii="Courier New" w:hAnsi="Courier New" w:cs="Courier New"/>
                <w:sz w:val="18"/>
                <w:szCs w:val="18"/>
              </w:rPr>
            </w:pPr>
            <w:r w:rsidRPr="00C73607">
              <w:rPr>
                <w:rFonts w:ascii="Courier New" w:hAnsi="Courier New" w:cs="Courier New"/>
                <w:color w:val="000000"/>
                <w:lang w:eastAsia="ja-JP"/>
              </w:rPr>
              <w:lastRenderedPageBreak/>
              <w:t xml:space="preserve">beamTilt </w:t>
            </w:r>
          </w:p>
        </w:tc>
        <w:tc>
          <w:tcPr>
            <w:tcW w:w="2917" w:type="pct"/>
            <w:tcBorders>
              <w:top w:val="single" w:sz="4" w:space="0" w:color="auto"/>
              <w:left w:val="single" w:sz="4" w:space="0" w:color="auto"/>
              <w:bottom w:val="single" w:sz="4" w:space="0" w:color="auto"/>
              <w:right w:val="single" w:sz="4" w:space="0" w:color="auto"/>
            </w:tcBorders>
          </w:tcPr>
          <w:p w:rsidR="00E154AB" w:rsidRPr="00C73607" w:rsidRDefault="00E154AB" w:rsidP="00583841">
            <w:pPr>
              <w:pStyle w:val="TAL"/>
              <w:rPr>
                <w:color w:val="000000"/>
              </w:rPr>
            </w:pPr>
            <w:r w:rsidRPr="00C73607">
              <w:rPr>
                <w:color w:val="000000"/>
              </w:rPr>
              <w:t>The tilt of a beam transmission, which means the vertical beamforming pointing angle (beam peak direction) in the (Theta) θ-axis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See subclauses 3.2 in TS 38.104 [12] and 7.3 in TS 38.901 [53] as well as TS 28.662 [11]. The pointing angle is the direction equal to the geometric centre of the half-power contour of the beam relative to the reference plane. Positive value implies downtilt.</w:t>
            </w:r>
          </w:p>
          <w:p w:rsidR="00E154AB" w:rsidRPr="00C73607" w:rsidRDefault="00E154AB" w:rsidP="00583841">
            <w:pPr>
              <w:pStyle w:val="TAL"/>
              <w:rPr>
                <w:color w:val="000000"/>
              </w:rPr>
            </w:pPr>
          </w:p>
          <w:p w:rsidR="00E154AB" w:rsidRPr="00C73607" w:rsidRDefault="00E154AB" w:rsidP="00583841">
            <w:pPr>
              <w:pStyle w:val="TAL"/>
              <w:rPr>
                <w:color w:val="000000"/>
              </w:rPr>
            </w:pPr>
            <w:r w:rsidRPr="00C73607">
              <w:rPr>
                <w:color w:val="000000"/>
              </w:rPr>
              <w:t>allowedValues: [-900..900] 0.1 degree</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C73607" w:rsidRDefault="00E154AB" w:rsidP="00583841">
            <w:pPr>
              <w:pStyle w:val="TAL"/>
              <w:rPr>
                <w:color w:val="000000"/>
              </w:rPr>
            </w:pPr>
            <w:r w:rsidRPr="00C73607">
              <w:rPr>
                <w:color w:val="000000"/>
              </w:rPr>
              <w:t>type: Integer</w:t>
            </w:r>
          </w:p>
          <w:p w:rsidR="00E154AB" w:rsidRPr="00C73607" w:rsidRDefault="00E154AB" w:rsidP="00583841">
            <w:pPr>
              <w:pStyle w:val="TAL"/>
              <w:rPr>
                <w:color w:val="000000"/>
              </w:rPr>
            </w:pPr>
            <w:r w:rsidRPr="00C73607">
              <w:rPr>
                <w:color w:val="000000"/>
              </w:rPr>
              <w:t>multiplicity: 1</w:t>
            </w:r>
          </w:p>
          <w:p w:rsidR="00E154AB" w:rsidRPr="00C73607" w:rsidRDefault="00E154AB" w:rsidP="00583841">
            <w:pPr>
              <w:pStyle w:val="TAL"/>
              <w:rPr>
                <w:color w:val="000000"/>
              </w:rPr>
            </w:pPr>
            <w:r w:rsidRPr="00C73607">
              <w:rPr>
                <w:color w:val="000000"/>
              </w:rPr>
              <w:t>isOrdered: N/A</w:t>
            </w:r>
          </w:p>
          <w:p w:rsidR="00E154AB" w:rsidRPr="00C73607" w:rsidRDefault="00E154AB" w:rsidP="00583841">
            <w:pPr>
              <w:pStyle w:val="TAL"/>
              <w:rPr>
                <w:color w:val="000000"/>
              </w:rPr>
            </w:pPr>
            <w:r w:rsidRPr="00C73607">
              <w:rPr>
                <w:color w:val="000000"/>
              </w:rPr>
              <w:t>isUnique: N/A</w:t>
            </w:r>
          </w:p>
          <w:p w:rsidR="00E154AB" w:rsidRPr="00C73607" w:rsidRDefault="00E154AB" w:rsidP="00583841">
            <w:pPr>
              <w:pStyle w:val="TAL"/>
              <w:rPr>
                <w:color w:val="000000"/>
              </w:rPr>
            </w:pPr>
            <w:r w:rsidRPr="00C73607">
              <w:rPr>
                <w:color w:val="000000"/>
              </w:rPr>
              <w:t>defaultValue: Null</w:t>
            </w:r>
          </w:p>
          <w:p w:rsidR="00E154AB" w:rsidRPr="002B15AA" w:rsidRDefault="00E154AB" w:rsidP="00583841">
            <w:pPr>
              <w:pStyle w:val="TAL"/>
            </w:pPr>
            <w:r w:rsidRPr="00C73607">
              <w:rPr>
                <w:color w:val="000000"/>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513F14" w:rsidRDefault="00E154AB" w:rsidP="00583841">
            <w:pPr>
              <w:spacing w:after="0"/>
              <w:rPr>
                <w:rFonts w:ascii="Courier New" w:hAnsi="Courier New" w:cs="Courier New"/>
                <w:sz w:val="18"/>
                <w:szCs w:val="18"/>
              </w:rPr>
            </w:pPr>
            <w:r w:rsidRPr="00C73607">
              <w:rPr>
                <w:rFonts w:ascii="Courier New" w:hAnsi="Courier New" w:cs="Courier New"/>
                <w:color w:val="000000"/>
                <w:lang w:eastAsia="ja-JP"/>
              </w:rPr>
              <w:t>beamType</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tabs>
                <w:tab w:val="decimal" w:pos="0"/>
              </w:tabs>
              <w:rPr>
                <w:rFonts w:ascii="Arial" w:hAnsi="Arial" w:cs="Arial"/>
                <w:sz w:val="18"/>
                <w:szCs w:val="18"/>
                <w:lang w:eastAsia="zh-CN"/>
              </w:rPr>
            </w:pPr>
            <w:r>
              <w:rPr>
                <w:rFonts w:ascii="Arial" w:hAnsi="Arial" w:cs="Arial" w:hint="eastAsia"/>
                <w:sz w:val="18"/>
                <w:szCs w:val="18"/>
                <w:lang w:eastAsia="zh-CN"/>
              </w:rPr>
              <w:t xml:space="preserve">The type of the beam. </w:t>
            </w:r>
          </w:p>
          <w:p w:rsidR="00E154AB" w:rsidRPr="002B15AA" w:rsidRDefault="00E154AB" w:rsidP="00583841">
            <w:pPr>
              <w:pStyle w:val="TAL"/>
            </w:pPr>
            <w:r w:rsidRPr="002B15AA">
              <w:t>allowedValues:</w:t>
            </w:r>
            <w:r>
              <w:t xml:space="preserve"> </w:t>
            </w:r>
            <w:r w:rsidRPr="002B15AA">
              <w:t>"</w:t>
            </w:r>
            <w:r>
              <w:t>SSB-BEAM"</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C73607" w:rsidRDefault="00E154AB" w:rsidP="00583841">
            <w:pPr>
              <w:pStyle w:val="TAL"/>
              <w:rPr>
                <w:color w:val="000000"/>
              </w:rPr>
            </w:pPr>
            <w:r w:rsidRPr="00C73607">
              <w:rPr>
                <w:color w:val="000000"/>
              </w:rPr>
              <w:t>type: string</w:t>
            </w:r>
          </w:p>
          <w:p w:rsidR="00E154AB" w:rsidRPr="00C73607" w:rsidRDefault="00E154AB" w:rsidP="00583841">
            <w:pPr>
              <w:pStyle w:val="TAL"/>
              <w:rPr>
                <w:color w:val="000000"/>
              </w:rPr>
            </w:pPr>
            <w:r w:rsidRPr="00C73607">
              <w:rPr>
                <w:color w:val="000000"/>
              </w:rPr>
              <w:t>multiplicity: 0..1</w:t>
            </w:r>
          </w:p>
          <w:p w:rsidR="00E154AB" w:rsidRPr="00C73607" w:rsidRDefault="00E154AB" w:rsidP="00583841">
            <w:pPr>
              <w:pStyle w:val="TAL"/>
              <w:rPr>
                <w:color w:val="000000"/>
              </w:rPr>
            </w:pPr>
            <w:r w:rsidRPr="00C73607">
              <w:rPr>
                <w:color w:val="000000"/>
              </w:rPr>
              <w:t>isOrdered: N/A</w:t>
            </w:r>
          </w:p>
          <w:p w:rsidR="00E154AB" w:rsidRPr="00C73607" w:rsidRDefault="00E154AB" w:rsidP="00583841">
            <w:pPr>
              <w:pStyle w:val="TAL"/>
              <w:rPr>
                <w:color w:val="000000"/>
              </w:rPr>
            </w:pPr>
            <w:r w:rsidRPr="00C73607">
              <w:rPr>
                <w:color w:val="000000"/>
              </w:rPr>
              <w:t>isUnique: N/A</w:t>
            </w:r>
          </w:p>
          <w:p w:rsidR="00E154AB" w:rsidRPr="00C73607" w:rsidRDefault="00E154AB" w:rsidP="00583841">
            <w:pPr>
              <w:pStyle w:val="TAL"/>
              <w:rPr>
                <w:color w:val="000000"/>
              </w:rPr>
            </w:pPr>
            <w:r w:rsidRPr="00C73607">
              <w:rPr>
                <w:color w:val="000000"/>
              </w:rPr>
              <w:t>defaultValue: Null</w:t>
            </w:r>
          </w:p>
          <w:p w:rsidR="00E154AB" w:rsidRPr="00C73607" w:rsidRDefault="00E154AB" w:rsidP="00583841">
            <w:pPr>
              <w:pStyle w:val="TAL"/>
              <w:rPr>
                <w:color w:val="000000"/>
              </w:rPr>
            </w:pPr>
            <w:r w:rsidRPr="00C73607">
              <w:rPr>
                <w:color w:val="000000"/>
              </w:rPr>
              <w:t>isNullable: True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513F14" w:rsidRDefault="00E154AB" w:rsidP="00583841">
            <w:pPr>
              <w:spacing w:after="0"/>
              <w:rPr>
                <w:rFonts w:ascii="Courier New" w:hAnsi="Courier New" w:cs="Courier New"/>
                <w:sz w:val="18"/>
                <w:szCs w:val="18"/>
              </w:rPr>
            </w:pPr>
            <w:r w:rsidRPr="00C73607">
              <w:rPr>
                <w:rFonts w:ascii="Courier New" w:hAnsi="Courier New" w:cs="Courier New"/>
                <w:color w:val="000000"/>
                <w:lang w:eastAsia="ja-JP"/>
              </w:rPr>
              <w:t>beamVertWidth</w:t>
            </w:r>
          </w:p>
        </w:tc>
        <w:tc>
          <w:tcPr>
            <w:tcW w:w="2917" w:type="pct"/>
            <w:tcBorders>
              <w:top w:val="single" w:sz="4" w:space="0" w:color="auto"/>
              <w:left w:val="single" w:sz="4" w:space="0" w:color="auto"/>
              <w:bottom w:val="single" w:sz="4" w:space="0" w:color="auto"/>
              <w:right w:val="single" w:sz="4" w:space="0" w:color="auto"/>
            </w:tcBorders>
          </w:tcPr>
          <w:p w:rsidR="00E154AB" w:rsidRPr="00C73607" w:rsidRDefault="00E154AB" w:rsidP="00583841">
            <w:pPr>
              <w:pStyle w:val="TAL"/>
              <w:rPr>
                <w:color w:val="000000"/>
              </w:rPr>
            </w:pPr>
            <w:r w:rsidRPr="00C73607">
              <w:rPr>
                <w:color w:val="000000"/>
              </w:rPr>
              <w:t>The Vertical beamWidth of a beam transmission, which means the vertical beamforming half-power (3dB down) beamwidth in the (Theta) θ-axis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w:t>
            </w:r>
          </w:p>
          <w:p w:rsidR="00E154AB" w:rsidRPr="00C73607" w:rsidRDefault="00E154AB" w:rsidP="00583841">
            <w:pPr>
              <w:pStyle w:val="TAL"/>
              <w:rPr>
                <w:color w:val="000000"/>
              </w:rPr>
            </w:pPr>
          </w:p>
          <w:p w:rsidR="00E154AB" w:rsidRPr="00C73607" w:rsidRDefault="00E154AB" w:rsidP="00583841">
            <w:pPr>
              <w:pStyle w:val="TAL"/>
              <w:rPr>
                <w:color w:val="000000"/>
              </w:rPr>
            </w:pPr>
            <w:r w:rsidRPr="00C73607">
              <w:rPr>
                <w:color w:val="000000"/>
              </w:rPr>
              <w:t>allowedValues: [0...1800] 0.1 degree</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C73607" w:rsidRDefault="00E154AB" w:rsidP="00583841">
            <w:pPr>
              <w:pStyle w:val="TAL"/>
              <w:rPr>
                <w:color w:val="000000"/>
              </w:rPr>
            </w:pPr>
            <w:r w:rsidRPr="00C73607">
              <w:rPr>
                <w:color w:val="000000"/>
              </w:rPr>
              <w:t>type: Integer</w:t>
            </w:r>
          </w:p>
          <w:p w:rsidR="00E154AB" w:rsidRPr="00C73607" w:rsidRDefault="00E154AB" w:rsidP="00583841">
            <w:pPr>
              <w:pStyle w:val="TAL"/>
              <w:rPr>
                <w:color w:val="000000"/>
              </w:rPr>
            </w:pPr>
            <w:r w:rsidRPr="00C73607">
              <w:rPr>
                <w:color w:val="000000"/>
              </w:rPr>
              <w:t>multiplicity: 1</w:t>
            </w:r>
          </w:p>
          <w:p w:rsidR="00E154AB" w:rsidRPr="00C73607" w:rsidRDefault="00E154AB" w:rsidP="00583841">
            <w:pPr>
              <w:pStyle w:val="TAL"/>
              <w:rPr>
                <w:color w:val="000000"/>
              </w:rPr>
            </w:pPr>
            <w:r w:rsidRPr="00C73607">
              <w:rPr>
                <w:color w:val="000000"/>
              </w:rPr>
              <w:t>isOrdered: N/A</w:t>
            </w:r>
          </w:p>
          <w:p w:rsidR="00E154AB" w:rsidRPr="00C73607" w:rsidRDefault="00E154AB" w:rsidP="00583841">
            <w:pPr>
              <w:pStyle w:val="TAL"/>
              <w:rPr>
                <w:color w:val="000000"/>
              </w:rPr>
            </w:pPr>
            <w:r w:rsidRPr="00C73607">
              <w:rPr>
                <w:color w:val="000000"/>
              </w:rPr>
              <w:t>isUnique: N/A</w:t>
            </w:r>
          </w:p>
          <w:p w:rsidR="00E154AB" w:rsidRPr="00C73607" w:rsidRDefault="00E154AB" w:rsidP="00583841">
            <w:pPr>
              <w:pStyle w:val="TAL"/>
              <w:rPr>
                <w:color w:val="000000"/>
              </w:rPr>
            </w:pPr>
            <w:r w:rsidRPr="00C73607">
              <w:rPr>
                <w:color w:val="000000"/>
              </w:rPr>
              <w:t>defaultValue: Null</w:t>
            </w:r>
          </w:p>
          <w:p w:rsidR="00E154AB" w:rsidRPr="002B15AA" w:rsidRDefault="00E154AB" w:rsidP="00583841">
            <w:pPr>
              <w:pStyle w:val="TAL"/>
            </w:pPr>
            <w:r w:rsidRPr="00C73607">
              <w:rPr>
                <w:color w:val="000000"/>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paragraph"/>
              <w:rPr>
                <w:rFonts w:ascii="Courier New" w:hAnsi="Courier New" w:cs="Courier New"/>
                <w:sz w:val="18"/>
                <w:szCs w:val="18"/>
                <w:lang w:val="en-GB"/>
              </w:rPr>
            </w:pPr>
            <w:r w:rsidRPr="002B15AA">
              <w:rPr>
                <w:rStyle w:val="spellingerror"/>
                <w:rFonts w:ascii="Courier New" w:hAnsi="Courier New" w:cs="Courier New"/>
                <w:color w:val="181818"/>
                <w:spacing w:val="-6"/>
                <w:position w:val="2"/>
                <w:sz w:val="18"/>
                <w:szCs w:val="18"/>
                <w:lang w:val="en-GB"/>
              </w:rPr>
              <w:t>bSChannelBwDL</w:t>
            </w:r>
            <w:r w:rsidRPr="002B15AA">
              <w:rPr>
                <w:rStyle w:val="normaltextrun1"/>
                <w:rFonts w:ascii="Courier New" w:hAnsi="Courier New" w:cs="Courier New"/>
                <w:color w:val="181818"/>
                <w:spacing w:val="-6"/>
                <w:position w:val="2"/>
                <w:sz w:val="18"/>
                <w:szCs w:val="18"/>
                <w:lang w:val="en-GB"/>
              </w:rPr>
              <w:t xml:space="preserve"> </w:t>
            </w:r>
          </w:p>
          <w:p w:rsidR="00E154AB" w:rsidRPr="002B15AA" w:rsidRDefault="00E154AB" w:rsidP="00583841">
            <w:pPr>
              <w:spacing w:after="0"/>
              <w:rPr>
                <w:rFonts w:ascii="Courier New" w:hAnsi="Courier New" w:cs="Courier New"/>
                <w:bCs/>
                <w:color w:val="333333"/>
                <w:sz w:val="18"/>
                <w:szCs w:val="18"/>
              </w:rPr>
            </w:pP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Style w:val="spellingerror"/>
              </w:rPr>
            </w:pPr>
            <w:r w:rsidRPr="002B15AA">
              <w:rPr>
                <w:rStyle w:val="normaltextrun1"/>
                <w:rFonts w:cs="Arial"/>
                <w:color w:val="181818"/>
                <w:spacing w:val="-6"/>
                <w:position w:val="2"/>
                <w:szCs w:val="18"/>
              </w:rPr>
              <w:t xml:space="preserve">BS Channel BW in </w:t>
            </w:r>
            <w:r w:rsidRPr="002B15AA">
              <w:rPr>
                <w:rStyle w:val="spellingerror"/>
                <w:rFonts w:cs="Arial"/>
                <w:color w:val="181818"/>
                <w:spacing w:val="-6"/>
                <w:position w:val="2"/>
                <w:szCs w:val="18"/>
              </w:rPr>
              <w:t>MHz. for downlink</w:t>
            </w:r>
          </w:p>
          <w:p w:rsidR="00E154AB" w:rsidRPr="002B15AA" w:rsidRDefault="00E154AB" w:rsidP="00583841">
            <w:pPr>
              <w:pStyle w:val="TAL"/>
              <w:rPr>
                <w:rStyle w:val="normaltextrun1"/>
                <w:rFonts w:cs="Arial"/>
                <w:color w:val="181818"/>
                <w:spacing w:val="-6"/>
                <w:position w:val="2"/>
                <w:szCs w:val="18"/>
              </w:rPr>
            </w:pPr>
          </w:p>
          <w:p w:rsidR="00E154AB" w:rsidRPr="002B15AA" w:rsidRDefault="00E154AB" w:rsidP="00583841">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rsidR="00E154AB" w:rsidRPr="002B15AA" w:rsidRDefault="00E154AB" w:rsidP="00583841">
            <w:pPr>
              <w:pStyle w:val="TAL"/>
            </w:pPr>
            <w:r w:rsidRPr="002B15AA">
              <w:rPr>
                <w:rStyle w:val="normaltextrun1"/>
                <w:rFonts w:cs="Arial"/>
                <w:szCs w:val="18"/>
              </w:rPr>
              <w:t>See BS Channel BW in TS 38.104 [12], subclause 5.3.</w:t>
            </w:r>
            <w:r w:rsidRPr="002B15AA">
              <w:rPr>
                <w:rStyle w:val="eop"/>
                <w:rFonts w:cs="Arial"/>
                <w:szCs w:val="18"/>
              </w:rPr>
              <w:t>​</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 xml:space="preserve">type: </w:t>
            </w:r>
            <w:r w:rsidRPr="002B15AA">
              <w:rPr>
                <w:rFonts w:hint="eastAsia"/>
                <w:lang w:eastAsia="zh-CN"/>
              </w:rPr>
              <w:t>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Default="00E154AB" w:rsidP="00583841">
            <w:pPr>
              <w:pStyle w:val="TAL"/>
              <w:rPr>
                <w:rFonts w:cs="Arial"/>
                <w:szCs w:val="18"/>
              </w:rPr>
            </w:pPr>
            <w:r w:rsidRPr="002B15AA">
              <w:t xml:space="preserve">isNullable: </w:t>
            </w:r>
            <w:r w:rsidRPr="002B15AA">
              <w:rPr>
                <w:rFonts w:cs="Arial"/>
                <w:szCs w:val="18"/>
              </w:rPr>
              <w:t>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paragraph"/>
              <w:rPr>
                <w:rFonts w:ascii="Courier New" w:hAnsi="Courier New" w:cs="Courier New"/>
                <w:sz w:val="18"/>
                <w:szCs w:val="18"/>
                <w:lang w:val="en-GB"/>
              </w:rPr>
            </w:pPr>
            <w:r w:rsidRPr="002B15AA">
              <w:rPr>
                <w:rStyle w:val="spellingerror"/>
                <w:rFonts w:ascii="Courier New" w:hAnsi="Courier New" w:cs="Courier New"/>
                <w:color w:val="181818"/>
                <w:spacing w:val="-6"/>
                <w:position w:val="2"/>
                <w:sz w:val="18"/>
                <w:szCs w:val="18"/>
                <w:lang w:val="en-GB"/>
              </w:rPr>
              <w:t>bSChannelBwUL</w:t>
            </w:r>
            <w:r w:rsidRPr="002B15AA">
              <w:rPr>
                <w:rStyle w:val="normaltextrun1"/>
                <w:rFonts w:ascii="Courier New" w:hAnsi="Courier New" w:cs="Courier New"/>
                <w:color w:val="181818"/>
                <w:spacing w:val="-6"/>
                <w:position w:val="2"/>
                <w:sz w:val="18"/>
                <w:szCs w:val="18"/>
                <w:lang w:val="en-GB"/>
              </w:rPr>
              <w:t xml:space="preserve"> </w:t>
            </w:r>
          </w:p>
          <w:p w:rsidR="00E154AB" w:rsidRPr="002B15AA" w:rsidRDefault="00E154AB" w:rsidP="00583841">
            <w:pPr>
              <w:pStyle w:val="paragraph"/>
              <w:rPr>
                <w:rStyle w:val="spellingerror"/>
                <w:rFonts w:ascii="Courier New" w:hAnsi="Courier New" w:cs="Courier New"/>
                <w:color w:val="181818"/>
                <w:spacing w:val="-6"/>
                <w:position w:val="2"/>
                <w:sz w:val="18"/>
                <w:szCs w:val="18"/>
                <w:lang w:val="en-GB"/>
              </w:rPr>
            </w:pP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Style w:val="spellingerror"/>
              </w:rPr>
            </w:pPr>
            <w:r w:rsidRPr="002B15AA">
              <w:rPr>
                <w:rStyle w:val="normaltextrun1"/>
                <w:rFonts w:cs="Arial"/>
                <w:color w:val="181818"/>
                <w:spacing w:val="-6"/>
                <w:position w:val="2"/>
                <w:szCs w:val="18"/>
              </w:rPr>
              <w:t xml:space="preserve">BS Channel BW in </w:t>
            </w:r>
            <w:r w:rsidRPr="002B15AA">
              <w:rPr>
                <w:rStyle w:val="spellingerror"/>
                <w:rFonts w:cs="Arial"/>
                <w:color w:val="181818"/>
                <w:spacing w:val="-6"/>
                <w:position w:val="2"/>
                <w:szCs w:val="18"/>
              </w:rPr>
              <w:t>MHz.for uplink</w:t>
            </w:r>
          </w:p>
          <w:p w:rsidR="00E154AB" w:rsidRPr="002B15AA" w:rsidRDefault="00E154AB" w:rsidP="00583841">
            <w:pPr>
              <w:pStyle w:val="TAL"/>
              <w:rPr>
                <w:rStyle w:val="normaltextrun1"/>
                <w:rFonts w:cs="Arial"/>
                <w:color w:val="181818"/>
                <w:spacing w:val="-6"/>
                <w:position w:val="2"/>
                <w:szCs w:val="18"/>
              </w:rPr>
            </w:pPr>
          </w:p>
          <w:p w:rsidR="00E154AB" w:rsidRPr="002B15AA" w:rsidDel="00DC5A5C" w:rsidRDefault="00E154AB" w:rsidP="00583841">
            <w:pPr>
              <w:pStyle w:val="TAL"/>
            </w:pPr>
            <w:r w:rsidRPr="002B15AA">
              <w:t>allowedValues:</w:t>
            </w:r>
          </w:p>
          <w:p w:rsidR="00E154AB" w:rsidRPr="002B15AA" w:rsidRDefault="00E154AB" w:rsidP="00583841">
            <w:pPr>
              <w:pStyle w:val="TAL"/>
              <w:rPr>
                <w:rStyle w:val="normaltextrun1"/>
                <w:rFonts w:cs="Arial"/>
                <w:color w:val="181818"/>
                <w:spacing w:val="-6"/>
                <w:position w:val="2"/>
                <w:szCs w:val="18"/>
              </w:rPr>
            </w:pPr>
            <w:r w:rsidRPr="002B15AA">
              <w:rPr>
                <w:rStyle w:val="normaltextrun1"/>
                <w:rFonts w:cs="Arial"/>
                <w:szCs w:val="18"/>
              </w:rPr>
              <w:t xml:space="preserve">See </w:t>
            </w:r>
            <w:r w:rsidRPr="002B15AA">
              <w:t>BS Channel BW in TS 38.104 [12], subclause</w:t>
            </w:r>
            <w:r w:rsidRPr="002B15AA">
              <w:rPr>
                <w:rStyle w:val="normaltextrun1"/>
                <w:rFonts w:cs="Arial"/>
                <w:szCs w:val="18"/>
              </w:rPr>
              <w:t xml:space="preserve"> 5.3.</w:t>
            </w:r>
            <w:r w:rsidRPr="002B15AA">
              <w:rPr>
                <w:rStyle w:val="eop"/>
                <w:rFonts w:cs="Arial"/>
                <w:szCs w:val="18"/>
              </w:rPr>
              <w:t>​</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 xml:space="preserve">type: </w:t>
            </w:r>
            <w:r w:rsidRPr="002B15AA">
              <w:rPr>
                <w:rFonts w:hint="eastAsia"/>
                <w:lang w:eastAsia="zh-CN"/>
              </w:rPr>
              <w:t>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Default="00E154AB" w:rsidP="00583841">
            <w:pPr>
              <w:pStyle w:val="TAL"/>
              <w:rPr>
                <w:rFonts w:cs="Arial"/>
                <w:szCs w:val="18"/>
              </w:rPr>
            </w:pPr>
            <w:r w:rsidRPr="002B15AA">
              <w:t xml:space="preserve">isNullable: </w:t>
            </w:r>
            <w:r w:rsidRPr="002B15AA">
              <w:rPr>
                <w:rFonts w:cs="Arial"/>
                <w:szCs w:val="18"/>
              </w:rPr>
              <w:t>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paragraph"/>
              <w:rPr>
                <w:rFonts w:ascii="Courier New" w:hAnsi="Courier New" w:cs="Courier New"/>
                <w:sz w:val="18"/>
                <w:szCs w:val="18"/>
                <w:lang w:val="en-GB"/>
              </w:rPr>
            </w:pPr>
            <w:r w:rsidRPr="002B15AA">
              <w:rPr>
                <w:rStyle w:val="spellingerror"/>
                <w:rFonts w:ascii="Courier New" w:hAnsi="Courier New" w:cs="Courier New"/>
                <w:color w:val="181818"/>
                <w:spacing w:val="-6"/>
                <w:position w:val="2"/>
                <w:sz w:val="18"/>
                <w:szCs w:val="18"/>
                <w:lang w:val="en-GB"/>
              </w:rPr>
              <w:t>bSChannelBwSUL</w:t>
            </w:r>
            <w:r w:rsidRPr="002B15AA">
              <w:rPr>
                <w:rStyle w:val="normaltextrun1"/>
                <w:rFonts w:ascii="Courier New" w:hAnsi="Courier New" w:cs="Courier New"/>
                <w:color w:val="181818"/>
                <w:spacing w:val="-6"/>
                <w:position w:val="2"/>
                <w:sz w:val="18"/>
                <w:szCs w:val="18"/>
                <w:lang w:val="en-GB"/>
              </w:rPr>
              <w:t xml:space="preserve"> </w:t>
            </w:r>
          </w:p>
          <w:p w:rsidR="00E154AB" w:rsidRPr="002B15AA" w:rsidRDefault="00E154AB" w:rsidP="00583841">
            <w:pPr>
              <w:pStyle w:val="paragraph"/>
              <w:rPr>
                <w:rStyle w:val="spellingerror"/>
                <w:rFonts w:ascii="Courier New" w:hAnsi="Courier New" w:cs="Courier New"/>
                <w:color w:val="181818"/>
                <w:spacing w:val="-6"/>
                <w:position w:val="2"/>
                <w:sz w:val="18"/>
                <w:szCs w:val="18"/>
                <w:lang w:val="en-GB"/>
              </w:rPr>
            </w:pP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Style w:val="spellingerror"/>
              </w:rPr>
            </w:pPr>
            <w:r w:rsidRPr="002B15AA">
              <w:rPr>
                <w:rStyle w:val="normaltextrun1"/>
                <w:rFonts w:cs="Arial"/>
                <w:color w:val="181818"/>
                <w:spacing w:val="-6"/>
                <w:position w:val="2"/>
                <w:szCs w:val="18"/>
              </w:rPr>
              <w:t xml:space="preserve">BS Channel BW in </w:t>
            </w:r>
            <w:r w:rsidRPr="002B15AA">
              <w:rPr>
                <w:rStyle w:val="spellingerror"/>
                <w:rFonts w:cs="Arial"/>
                <w:color w:val="181818"/>
                <w:spacing w:val="-6"/>
                <w:position w:val="2"/>
                <w:szCs w:val="18"/>
              </w:rPr>
              <w:t>MHz.for supplementary uplink</w:t>
            </w:r>
          </w:p>
          <w:p w:rsidR="00E154AB" w:rsidRPr="002B15AA" w:rsidRDefault="00E154AB" w:rsidP="00583841">
            <w:pPr>
              <w:pStyle w:val="TAL"/>
              <w:rPr>
                <w:rStyle w:val="normaltextrun1"/>
                <w:rFonts w:cs="Arial"/>
                <w:color w:val="181818"/>
                <w:spacing w:val="-6"/>
                <w:position w:val="2"/>
                <w:szCs w:val="18"/>
              </w:rPr>
            </w:pPr>
          </w:p>
          <w:p w:rsidR="00E154AB" w:rsidRPr="002B15AA" w:rsidDel="009C3CE7" w:rsidRDefault="00E154AB" w:rsidP="00583841">
            <w:pPr>
              <w:pStyle w:val="TAL"/>
            </w:pPr>
            <w:r w:rsidRPr="002B15AA">
              <w:t>allowedValues:</w:t>
            </w:r>
          </w:p>
          <w:p w:rsidR="00E154AB" w:rsidRPr="002B15AA" w:rsidRDefault="00E154AB" w:rsidP="00583841">
            <w:pPr>
              <w:pStyle w:val="TAL"/>
              <w:rPr>
                <w:rStyle w:val="normaltextrun1"/>
                <w:rFonts w:cs="Arial"/>
                <w:color w:val="181818"/>
                <w:spacing w:val="-6"/>
                <w:position w:val="2"/>
                <w:szCs w:val="18"/>
              </w:rPr>
            </w:pPr>
            <w:r w:rsidRPr="002B15AA">
              <w:rPr>
                <w:rStyle w:val="normaltextrun1"/>
                <w:rFonts w:cs="Arial"/>
                <w:szCs w:val="18"/>
              </w:rPr>
              <w:t>See</w:t>
            </w:r>
            <w:r w:rsidRPr="002B15AA">
              <w:rPr>
                <w:rStyle w:val="normaltextrun1"/>
                <w:rFonts w:cs="Arial"/>
                <w:color w:val="181818"/>
                <w:spacing w:val="-6"/>
                <w:position w:val="2"/>
                <w:szCs w:val="18"/>
              </w:rPr>
              <w:t xml:space="preserve"> </w:t>
            </w:r>
            <w:r w:rsidRPr="002B15AA">
              <w:t>BS Channel BW in TS 38.104 [12], subclause 5.3.​</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 xml:space="preserve">type: </w:t>
            </w:r>
            <w:r w:rsidRPr="002B15AA">
              <w:rPr>
                <w:rFonts w:hint="eastAsia"/>
                <w:lang w:eastAsia="zh-CN"/>
              </w:rPr>
              <w:t>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rPr>
                <w:rFonts w:cs="Arial"/>
                <w:szCs w:val="18"/>
              </w:rPr>
            </w:pPr>
            <w:r w:rsidRPr="002B15AA">
              <w:t xml:space="preserve">isNullable: </w:t>
            </w:r>
            <w:r w:rsidRPr="002B15AA">
              <w:rPr>
                <w:rFonts w:cs="Arial"/>
                <w:szCs w:val="18"/>
              </w:rPr>
              <w:t>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color w:val="000000"/>
                <w:sz w:val="18"/>
                <w:szCs w:val="18"/>
              </w:rPr>
            </w:pPr>
            <w:r w:rsidRPr="002B15AA">
              <w:rPr>
                <w:rFonts w:ascii="Courier New" w:hAnsi="Courier New" w:cs="Courier New"/>
                <w:color w:val="000000"/>
                <w:sz w:val="18"/>
                <w:szCs w:val="18"/>
              </w:rPr>
              <w:t>configuredMaxTxPower</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rsidRPr="002B15AA">
              <w:t xml:space="preserve">This is the maximum </w:t>
            </w:r>
            <w:ins w:id="10130" w:author="28.541_CR0315R1_(Rel-16)_eNRM" w:date="2020-06-29T15:41:00Z">
              <w:r w:rsidR="00CB4DA9">
                <w:t xml:space="preserve">transmission power in milliwatts (mW) at the antenna port </w:t>
              </w:r>
            </w:ins>
            <w:del w:id="10131" w:author="28.541_CR0315R1_(Rel-16)_eNRM" w:date="2020-06-29T15:41:00Z">
              <w:r w:rsidRPr="002B15AA" w:rsidDel="00CB4DA9">
                <w:delText xml:space="preserve">possible </w:delText>
              </w:r>
            </w:del>
            <w:r w:rsidRPr="002B15AA">
              <w:t>for all downlink channels, used simultaneously in a cell, added together.</w:t>
            </w:r>
          </w:p>
          <w:p w:rsidR="00E154AB" w:rsidRPr="002B15AA" w:rsidRDefault="00E154AB" w:rsidP="00583841">
            <w:pPr>
              <w:pStyle w:val="TAL"/>
            </w:pPr>
          </w:p>
          <w:p w:rsidR="00E154AB" w:rsidRPr="002B15AA" w:rsidDel="009C3CE7" w:rsidRDefault="00E154AB" w:rsidP="00583841">
            <w:pPr>
              <w:pStyle w:val="TAL"/>
            </w:pPr>
            <w:r w:rsidRPr="002B15AA">
              <w:t>allowedValues:</w:t>
            </w:r>
            <w:del w:id="10132" w:author="28.541_CR0315R1_(Rel-16)_eNRM" w:date="2020-06-29T15:41:00Z">
              <w:r w:rsidDel="00CB4DA9">
                <w:delText>TBD</w:delText>
              </w:r>
            </w:del>
            <w:ins w:id="10133" w:author="28.541_CR0315R1_(Rel-16)_eNRM" w:date="2020-06-29T15:41:00Z">
              <w:r w:rsidR="00CB4DA9">
                <w:t xml:space="preserve"> N/A</w:t>
              </w:r>
            </w:ins>
          </w:p>
          <w:p w:rsidR="00E154AB" w:rsidRPr="002B15AA" w:rsidRDefault="00E154AB" w:rsidP="00583841">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 xml:space="preserve">type: </w:t>
            </w:r>
            <w:r w:rsidRPr="002B15AA">
              <w:rPr>
                <w:rFonts w:hint="eastAsia"/>
                <w:lang w:eastAsia="zh-CN"/>
              </w:rPr>
              <w:t>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Default="00E154AB" w:rsidP="00583841">
            <w:pPr>
              <w:pStyle w:val="TAL"/>
              <w:rPr>
                <w:rFonts w:cs="Arial"/>
                <w:szCs w:val="18"/>
              </w:rPr>
            </w:pPr>
            <w:r w:rsidRPr="002B15AA">
              <w:t xml:space="preserve">isNullable: </w:t>
            </w:r>
            <w:r w:rsidRPr="002B15AA">
              <w:rPr>
                <w:rFonts w:cs="Arial"/>
                <w:szCs w:val="18"/>
              </w:rPr>
              <w:t>False</w:t>
            </w:r>
          </w:p>
          <w:p w:rsidR="00E154AB" w:rsidRPr="002B15AA" w:rsidRDefault="00E154AB" w:rsidP="00583841">
            <w:pPr>
              <w:pStyle w:val="TAL"/>
            </w:pPr>
          </w:p>
        </w:tc>
      </w:tr>
      <w:tr w:rsidR="00CB4DA9" w:rsidRPr="002B15AA" w:rsidTr="00583841">
        <w:trPr>
          <w:cantSplit/>
          <w:tblHeader/>
          <w:ins w:id="10134" w:author="28.541_CR0315R1_(Rel-16)_eNRM" w:date="2020-06-29T15:41:00Z"/>
        </w:trPr>
        <w:tc>
          <w:tcPr>
            <w:tcW w:w="960" w:type="pct"/>
            <w:tcBorders>
              <w:top w:val="single" w:sz="4" w:space="0" w:color="auto"/>
              <w:left w:val="single" w:sz="4" w:space="0" w:color="auto"/>
              <w:bottom w:val="single" w:sz="4" w:space="0" w:color="auto"/>
              <w:right w:val="single" w:sz="4" w:space="0" w:color="auto"/>
            </w:tcBorders>
          </w:tcPr>
          <w:p w:rsidR="00CB4DA9" w:rsidRPr="002B15AA" w:rsidRDefault="00CB4DA9" w:rsidP="00CB4DA9">
            <w:pPr>
              <w:spacing w:after="0"/>
              <w:rPr>
                <w:ins w:id="10135" w:author="28.541_CR0315R1_(Rel-16)_eNRM" w:date="2020-06-29T15:41:00Z"/>
                <w:rFonts w:ascii="Courier New" w:hAnsi="Courier New" w:cs="Courier New"/>
                <w:color w:val="000000"/>
                <w:sz w:val="18"/>
                <w:szCs w:val="18"/>
              </w:rPr>
            </w:pPr>
            <w:ins w:id="10136" w:author="28.541_CR0315R1_(Rel-16)_eNRM" w:date="2020-06-29T15:41:00Z">
              <w:r w:rsidRPr="002B15AA">
                <w:rPr>
                  <w:rFonts w:ascii="Courier New" w:hAnsi="Courier New" w:cs="Courier New"/>
                  <w:color w:val="000000"/>
                  <w:sz w:val="18"/>
                  <w:szCs w:val="18"/>
                </w:rPr>
                <w:t>configuredMaxTx</w:t>
              </w:r>
              <w:r>
                <w:rPr>
                  <w:rFonts w:ascii="Courier New" w:hAnsi="Courier New" w:cs="Courier New"/>
                  <w:color w:val="000000"/>
                  <w:sz w:val="18"/>
                  <w:szCs w:val="18"/>
                </w:rPr>
                <w:t>EIRP</w:t>
              </w:r>
            </w:ins>
          </w:p>
        </w:tc>
        <w:tc>
          <w:tcPr>
            <w:tcW w:w="2917" w:type="pct"/>
            <w:tcBorders>
              <w:top w:val="single" w:sz="4" w:space="0" w:color="auto"/>
              <w:left w:val="single" w:sz="4" w:space="0" w:color="auto"/>
              <w:bottom w:val="single" w:sz="4" w:space="0" w:color="auto"/>
              <w:right w:val="single" w:sz="4" w:space="0" w:color="auto"/>
            </w:tcBorders>
          </w:tcPr>
          <w:p w:rsidR="00CB4DA9" w:rsidRPr="00367B86" w:rsidRDefault="00CB4DA9" w:rsidP="00CB4DA9">
            <w:pPr>
              <w:tabs>
                <w:tab w:val="decimal" w:pos="0"/>
              </w:tabs>
              <w:rPr>
                <w:ins w:id="10137" w:author="28.541_CR0315R1_(Rel-16)_eNRM" w:date="2020-06-29T15:41:00Z"/>
                <w:rFonts w:ascii="Arial" w:hAnsi="Arial"/>
                <w:sz w:val="18"/>
              </w:rPr>
            </w:pPr>
            <w:ins w:id="10138" w:author="28.541_CR0315R1_(Rel-16)_eNRM" w:date="2020-06-29T15:41:00Z">
              <w:r w:rsidRPr="00367B86">
                <w:rPr>
                  <w:rFonts w:ascii="Arial" w:hAnsi="Arial"/>
                  <w:sz w:val="18"/>
                </w:rPr>
                <w:t>This is the maximum emitted isotroptic radiated power (EIRP) in dBm for all downlink channels, used simultaneously in a cell, added together</w:t>
              </w:r>
              <w:r>
                <w:rPr>
                  <w:rFonts w:ascii="Arial" w:hAnsi="Arial"/>
                  <w:sz w:val="18"/>
                </w:rPr>
                <w:t xml:space="preserve"> [12]</w:t>
              </w:r>
              <w:r w:rsidRPr="00367B86">
                <w:rPr>
                  <w:rFonts w:ascii="Arial" w:hAnsi="Arial"/>
                  <w:sz w:val="18"/>
                </w:rPr>
                <w:t>.</w:t>
              </w:r>
            </w:ins>
          </w:p>
          <w:p w:rsidR="00CB4DA9" w:rsidRPr="002B15AA" w:rsidRDefault="00CB4DA9" w:rsidP="00CB4DA9">
            <w:pPr>
              <w:pStyle w:val="TAL"/>
              <w:rPr>
                <w:ins w:id="10139" w:author="28.541_CR0315R1_(Rel-16)_eNRM" w:date="2020-06-29T15:41:00Z"/>
              </w:rPr>
            </w:pPr>
            <w:ins w:id="10140" w:author="28.541_CR0315R1_(Rel-16)_eNRM" w:date="2020-06-29T15:41:00Z">
              <w:r w:rsidRPr="002B15AA">
                <w:t>allowedValues:</w:t>
              </w:r>
              <w:r>
                <w:t xml:space="preserve"> N/A</w:t>
              </w:r>
            </w:ins>
          </w:p>
        </w:tc>
        <w:tc>
          <w:tcPr>
            <w:tcW w:w="1123" w:type="pct"/>
            <w:tcBorders>
              <w:top w:val="single" w:sz="4" w:space="0" w:color="auto"/>
              <w:left w:val="single" w:sz="4" w:space="0" w:color="auto"/>
              <w:bottom w:val="single" w:sz="4" w:space="0" w:color="auto"/>
              <w:right w:val="single" w:sz="4" w:space="0" w:color="auto"/>
            </w:tcBorders>
          </w:tcPr>
          <w:p w:rsidR="00CB4DA9" w:rsidRPr="002B15AA" w:rsidRDefault="00CB4DA9" w:rsidP="00CB4DA9">
            <w:pPr>
              <w:pStyle w:val="TAL"/>
              <w:rPr>
                <w:ins w:id="10141" w:author="28.541_CR0315R1_(Rel-16)_eNRM" w:date="2020-06-29T15:41:00Z"/>
                <w:lang w:eastAsia="zh-CN"/>
              </w:rPr>
            </w:pPr>
            <w:ins w:id="10142" w:author="28.541_CR0315R1_(Rel-16)_eNRM" w:date="2020-06-29T15:41:00Z">
              <w:r w:rsidRPr="002B15AA">
                <w:t xml:space="preserve">type: </w:t>
              </w:r>
              <w:r w:rsidRPr="002B15AA">
                <w:rPr>
                  <w:rFonts w:hint="eastAsia"/>
                  <w:lang w:eastAsia="zh-CN"/>
                </w:rPr>
                <w:t>Integer</w:t>
              </w:r>
            </w:ins>
          </w:p>
          <w:p w:rsidR="00CB4DA9" w:rsidRPr="002B15AA" w:rsidRDefault="00CB4DA9" w:rsidP="00CB4DA9">
            <w:pPr>
              <w:pStyle w:val="TAL"/>
              <w:rPr>
                <w:ins w:id="10143" w:author="28.541_CR0315R1_(Rel-16)_eNRM" w:date="2020-06-29T15:41:00Z"/>
              </w:rPr>
            </w:pPr>
            <w:ins w:id="10144" w:author="28.541_CR0315R1_(Rel-16)_eNRM" w:date="2020-06-29T15:41:00Z">
              <w:r w:rsidRPr="002B15AA">
                <w:t>multiplicity: 1</w:t>
              </w:r>
            </w:ins>
          </w:p>
          <w:p w:rsidR="00CB4DA9" w:rsidRPr="002B15AA" w:rsidRDefault="00CB4DA9" w:rsidP="00CB4DA9">
            <w:pPr>
              <w:pStyle w:val="TAL"/>
              <w:rPr>
                <w:ins w:id="10145" w:author="28.541_CR0315R1_(Rel-16)_eNRM" w:date="2020-06-29T15:41:00Z"/>
              </w:rPr>
            </w:pPr>
            <w:ins w:id="10146" w:author="28.541_CR0315R1_(Rel-16)_eNRM" w:date="2020-06-29T15:41:00Z">
              <w:r w:rsidRPr="002B15AA">
                <w:t>isOrdered: N/A</w:t>
              </w:r>
            </w:ins>
          </w:p>
          <w:p w:rsidR="00CB4DA9" w:rsidRPr="002B15AA" w:rsidRDefault="00CB4DA9" w:rsidP="00CB4DA9">
            <w:pPr>
              <w:pStyle w:val="TAL"/>
              <w:rPr>
                <w:ins w:id="10147" w:author="28.541_CR0315R1_(Rel-16)_eNRM" w:date="2020-06-29T15:41:00Z"/>
              </w:rPr>
            </w:pPr>
            <w:ins w:id="10148" w:author="28.541_CR0315R1_(Rel-16)_eNRM" w:date="2020-06-29T15:41:00Z">
              <w:r w:rsidRPr="002B15AA">
                <w:t>isUnique: N/A</w:t>
              </w:r>
            </w:ins>
          </w:p>
          <w:p w:rsidR="00CB4DA9" w:rsidRPr="002B15AA" w:rsidRDefault="00CB4DA9" w:rsidP="00CB4DA9">
            <w:pPr>
              <w:pStyle w:val="TAL"/>
              <w:rPr>
                <w:ins w:id="10149" w:author="28.541_CR0315R1_(Rel-16)_eNRM" w:date="2020-06-29T15:41:00Z"/>
              </w:rPr>
            </w:pPr>
            <w:ins w:id="10150" w:author="28.541_CR0315R1_(Rel-16)_eNRM" w:date="2020-06-29T15:41:00Z">
              <w:r w:rsidRPr="002B15AA">
                <w:t>defaultValue: None</w:t>
              </w:r>
            </w:ins>
          </w:p>
          <w:p w:rsidR="00CB4DA9" w:rsidRDefault="00CB4DA9" w:rsidP="00CB4DA9">
            <w:pPr>
              <w:pStyle w:val="TAL"/>
              <w:rPr>
                <w:ins w:id="10151" w:author="28.541_CR0315R1_(Rel-16)_eNRM" w:date="2020-06-29T15:41:00Z"/>
                <w:rFonts w:cs="Arial"/>
                <w:szCs w:val="18"/>
              </w:rPr>
            </w:pPr>
            <w:ins w:id="10152" w:author="28.541_CR0315R1_(Rel-16)_eNRM" w:date="2020-06-29T15:41:00Z">
              <w:r w:rsidRPr="002B15AA">
                <w:t xml:space="preserve">isNullable: </w:t>
              </w:r>
              <w:r w:rsidRPr="002B15AA">
                <w:rPr>
                  <w:rFonts w:cs="Arial"/>
                  <w:szCs w:val="18"/>
                </w:rPr>
                <w:t>False</w:t>
              </w:r>
            </w:ins>
          </w:p>
          <w:p w:rsidR="00CB4DA9" w:rsidRPr="002B15AA" w:rsidRDefault="00CB4DA9" w:rsidP="00CB4DA9">
            <w:pPr>
              <w:pStyle w:val="TAL"/>
              <w:rPr>
                <w:ins w:id="10153" w:author="28.541_CR0315R1_(Rel-16)_eNRM" w:date="2020-06-29T15:41:00Z"/>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color w:val="000000"/>
                <w:sz w:val="18"/>
                <w:szCs w:val="18"/>
              </w:rPr>
            </w:pPr>
            <w:r w:rsidRPr="00C73607">
              <w:rPr>
                <w:rFonts w:ascii="Courier New" w:hAnsi="Courier New" w:cs="Courier New"/>
                <w:color w:val="000000"/>
                <w:sz w:val="18"/>
                <w:szCs w:val="18"/>
                <w:lang w:eastAsia="ja-JP"/>
              </w:rPr>
              <w:t>coverageShape</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tabs>
                <w:tab w:val="decimal" w:pos="0"/>
              </w:tabs>
              <w:rPr>
                <w:rFonts w:ascii="Arial" w:hAnsi="Arial" w:cs="Arial"/>
                <w:sz w:val="18"/>
                <w:szCs w:val="18"/>
                <w:lang w:eastAsia="zh-CN"/>
              </w:rPr>
            </w:pPr>
            <w:r>
              <w:rPr>
                <w:rFonts w:ascii="Arial" w:hAnsi="Arial" w:cs="Arial"/>
                <w:sz w:val="18"/>
                <w:szCs w:val="18"/>
                <w:lang w:eastAsia="zh-CN"/>
              </w:rPr>
              <w:t>Identifies the sector carrier coverage shape described by the envelope of the contained SSB beams. The coverage shape is implementation dependent.</w:t>
            </w:r>
          </w:p>
          <w:p w:rsidR="00E154AB" w:rsidRPr="000172E3" w:rsidRDefault="00E154AB" w:rsidP="00583841">
            <w:pPr>
              <w:pStyle w:val="TAL"/>
            </w:pPr>
            <w:r>
              <w:t>a</w:t>
            </w:r>
            <w:r w:rsidRPr="002B15AA">
              <w:t xml:space="preserve">llowedValues: </w:t>
            </w:r>
            <w:r w:rsidRPr="00204153">
              <w:t xml:space="preserve">0 : </w:t>
            </w:r>
            <w:r>
              <w:t>65535</w:t>
            </w:r>
          </w:p>
          <w:p w:rsidR="00E154AB" w:rsidRPr="002B15AA" w:rsidRDefault="00E154AB" w:rsidP="00583841">
            <w:pPr>
              <w:pStyle w:val="TAL"/>
            </w:pP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C73607" w:rsidRDefault="00E154AB" w:rsidP="00583841">
            <w:pPr>
              <w:pStyle w:val="TAL"/>
              <w:rPr>
                <w:color w:val="000000"/>
              </w:rPr>
            </w:pPr>
            <w:r w:rsidRPr="00C73607">
              <w:rPr>
                <w:color w:val="000000"/>
              </w:rPr>
              <w:t>type: Integer</w:t>
            </w:r>
          </w:p>
          <w:p w:rsidR="00E154AB" w:rsidRPr="00C73607" w:rsidRDefault="00E154AB" w:rsidP="00583841">
            <w:pPr>
              <w:pStyle w:val="TAL"/>
              <w:rPr>
                <w:color w:val="000000"/>
              </w:rPr>
            </w:pPr>
            <w:r w:rsidRPr="00C73607">
              <w:rPr>
                <w:color w:val="000000"/>
              </w:rPr>
              <w:t>multiplicity: 1</w:t>
            </w:r>
          </w:p>
          <w:p w:rsidR="00E154AB" w:rsidRPr="00C73607" w:rsidRDefault="00E154AB" w:rsidP="00583841">
            <w:pPr>
              <w:pStyle w:val="TAL"/>
              <w:rPr>
                <w:color w:val="000000"/>
              </w:rPr>
            </w:pPr>
            <w:r w:rsidRPr="00C73607">
              <w:rPr>
                <w:color w:val="000000"/>
              </w:rPr>
              <w:t>isOrdered: N/A</w:t>
            </w:r>
          </w:p>
          <w:p w:rsidR="00E154AB" w:rsidRPr="00C73607" w:rsidRDefault="00E154AB" w:rsidP="00583841">
            <w:pPr>
              <w:pStyle w:val="TAL"/>
              <w:rPr>
                <w:color w:val="000000"/>
              </w:rPr>
            </w:pPr>
            <w:r w:rsidRPr="00C73607">
              <w:rPr>
                <w:color w:val="000000"/>
              </w:rPr>
              <w:t>isUnique: N/A</w:t>
            </w:r>
          </w:p>
          <w:p w:rsidR="00E154AB" w:rsidRPr="00C73607" w:rsidRDefault="00E154AB" w:rsidP="00583841">
            <w:pPr>
              <w:pStyle w:val="TAL"/>
              <w:rPr>
                <w:color w:val="000000"/>
              </w:rPr>
            </w:pPr>
            <w:r w:rsidRPr="00C73607">
              <w:rPr>
                <w:color w:val="000000"/>
              </w:rPr>
              <w:t>defaultValue: None</w:t>
            </w:r>
          </w:p>
          <w:p w:rsidR="00E154AB" w:rsidRPr="00C73607" w:rsidRDefault="00E154AB" w:rsidP="00583841">
            <w:pPr>
              <w:pStyle w:val="TAL"/>
              <w:rPr>
                <w:color w:val="000000"/>
              </w:rPr>
            </w:pPr>
            <w:r w:rsidRPr="00C73607">
              <w:rPr>
                <w:color w:val="000000"/>
              </w:rPr>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C73607" w:rsidRDefault="00E154AB" w:rsidP="00583841">
            <w:pPr>
              <w:spacing w:after="0"/>
              <w:rPr>
                <w:rFonts w:ascii="Courier New" w:hAnsi="Courier New" w:cs="Courier New"/>
                <w:color w:val="000000"/>
                <w:sz w:val="18"/>
                <w:szCs w:val="18"/>
                <w:lang w:eastAsia="ja-JP"/>
              </w:rPr>
            </w:pPr>
            <w:r w:rsidRPr="00C73607">
              <w:rPr>
                <w:rFonts w:ascii="Courier New" w:hAnsi="Courier New" w:cs="Courier New"/>
                <w:color w:val="000000"/>
                <w:sz w:val="18"/>
                <w:szCs w:val="18"/>
                <w:lang w:eastAsia="ja-JP"/>
              </w:rPr>
              <w:lastRenderedPageBreak/>
              <w:t>digitalTilt</w:t>
            </w:r>
          </w:p>
          <w:p w:rsidR="00E154AB" w:rsidRPr="002B15AA" w:rsidRDefault="00E154AB" w:rsidP="00583841">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rsidR="00E154AB" w:rsidRPr="00C73607" w:rsidRDefault="00E154AB" w:rsidP="00583841">
            <w:pPr>
              <w:spacing w:after="0"/>
              <w:rPr>
                <w:rFonts w:ascii="Arial" w:eastAsia="Arial" w:hAnsi="Arial" w:cs="Arial"/>
                <w:color w:val="000000"/>
                <w:sz w:val="18"/>
                <w:szCs w:val="18"/>
              </w:rPr>
            </w:pPr>
            <w:r w:rsidRPr="00C73607">
              <w:rPr>
                <w:rFonts w:ascii="Arial" w:eastAsia="Arial" w:hAnsi="Arial" w:cs="Arial"/>
                <w:color w:val="000000"/>
                <w:sz w:val="18"/>
                <w:szCs w:val="18"/>
              </w:rPr>
              <w:t xml:space="preserve">Digitally-controlled tilt through beamforming. It represents the vertical pointing direction of the antenna relative to the antenna bore sight, representing the total non-mechanical vertical tilt of the selected </w:t>
            </w:r>
            <w:r w:rsidRPr="00C73607">
              <w:rPr>
                <w:rFonts w:ascii="Courier New" w:hAnsi="Courier New" w:cs="Courier New"/>
                <w:color w:val="000000"/>
                <w:sz w:val="18"/>
                <w:szCs w:val="18"/>
                <w:lang w:eastAsia="ja-JP"/>
              </w:rPr>
              <w:t>coverageShape</w:t>
            </w:r>
            <w:r w:rsidRPr="00C73607">
              <w:rPr>
                <w:rFonts w:ascii="Arial" w:eastAsia="Arial" w:hAnsi="Arial" w:cs="Arial"/>
                <w:color w:val="000000"/>
                <w:sz w:val="18"/>
                <w:szCs w:val="18"/>
              </w:rPr>
              <w:t>. Positive value gives downwards tilt and negative value gives upwards tilt.</w:t>
            </w:r>
          </w:p>
          <w:p w:rsidR="00E154AB" w:rsidRPr="00C73607" w:rsidRDefault="00E154AB" w:rsidP="00583841">
            <w:pPr>
              <w:spacing w:after="0"/>
              <w:rPr>
                <w:rFonts w:ascii="Arial" w:eastAsia="Arial" w:hAnsi="Arial" w:cs="Arial"/>
                <w:color w:val="000000"/>
                <w:sz w:val="18"/>
                <w:szCs w:val="18"/>
              </w:rPr>
            </w:pPr>
          </w:p>
          <w:p w:rsidR="00E154AB" w:rsidRPr="002B15AA" w:rsidRDefault="00E154AB" w:rsidP="00583841">
            <w:pPr>
              <w:pStyle w:val="TAL"/>
            </w:pPr>
            <w:r>
              <w:t>a</w:t>
            </w:r>
            <w:r w:rsidRPr="002B15AA">
              <w:t xml:space="preserve">llowedValues: </w:t>
            </w:r>
            <w:r w:rsidRPr="00AC2E51">
              <w:t>[-900..900] 0.1 degree</w:t>
            </w:r>
          </w:p>
        </w:tc>
        <w:tc>
          <w:tcPr>
            <w:tcW w:w="1123" w:type="pct"/>
            <w:tcBorders>
              <w:top w:val="single" w:sz="4" w:space="0" w:color="auto"/>
              <w:left w:val="single" w:sz="4" w:space="0" w:color="auto"/>
              <w:bottom w:val="single" w:sz="4" w:space="0" w:color="auto"/>
              <w:right w:val="single" w:sz="4" w:space="0" w:color="auto"/>
            </w:tcBorders>
          </w:tcPr>
          <w:p w:rsidR="00E154AB" w:rsidRPr="00C73607" w:rsidRDefault="00E154AB" w:rsidP="00583841">
            <w:pPr>
              <w:pStyle w:val="TAL"/>
              <w:rPr>
                <w:color w:val="000000"/>
              </w:rPr>
            </w:pPr>
            <w:r w:rsidRPr="00C73607">
              <w:rPr>
                <w:color w:val="000000"/>
              </w:rPr>
              <w:t>type: Integer</w:t>
            </w:r>
          </w:p>
          <w:p w:rsidR="00E154AB" w:rsidRPr="00C73607" w:rsidRDefault="00E154AB" w:rsidP="00583841">
            <w:pPr>
              <w:pStyle w:val="TAL"/>
              <w:rPr>
                <w:color w:val="000000"/>
              </w:rPr>
            </w:pPr>
            <w:r w:rsidRPr="00C73607">
              <w:rPr>
                <w:color w:val="000000"/>
              </w:rPr>
              <w:t>multiplicity: 1</w:t>
            </w:r>
          </w:p>
          <w:p w:rsidR="00E154AB" w:rsidRPr="00C73607" w:rsidRDefault="00E154AB" w:rsidP="00583841">
            <w:pPr>
              <w:pStyle w:val="TAL"/>
              <w:rPr>
                <w:color w:val="000000"/>
              </w:rPr>
            </w:pPr>
            <w:r w:rsidRPr="00C73607">
              <w:rPr>
                <w:color w:val="000000"/>
              </w:rPr>
              <w:t>isOrdered: N/A</w:t>
            </w:r>
          </w:p>
          <w:p w:rsidR="00E154AB" w:rsidRPr="00C73607" w:rsidRDefault="00E154AB" w:rsidP="00583841">
            <w:pPr>
              <w:pStyle w:val="TAL"/>
              <w:rPr>
                <w:color w:val="000000"/>
              </w:rPr>
            </w:pPr>
            <w:r w:rsidRPr="00C73607">
              <w:rPr>
                <w:color w:val="000000"/>
              </w:rPr>
              <w:t>isUnique: N/A</w:t>
            </w:r>
          </w:p>
          <w:p w:rsidR="00E154AB" w:rsidRPr="00C73607" w:rsidRDefault="00E154AB" w:rsidP="00583841">
            <w:pPr>
              <w:pStyle w:val="TAL"/>
              <w:rPr>
                <w:color w:val="000000"/>
              </w:rPr>
            </w:pPr>
            <w:r w:rsidRPr="00C73607">
              <w:rPr>
                <w:color w:val="000000"/>
              </w:rPr>
              <w:t>defaultValue: None</w:t>
            </w:r>
          </w:p>
          <w:p w:rsidR="00E154AB" w:rsidRPr="00C73607" w:rsidRDefault="00E154AB" w:rsidP="00583841">
            <w:pPr>
              <w:pStyle w:val="TAL"/>
              <w:rPr>
                <w:color w:val="000000"/>
              </w:rPr>
            </w:pPr>
            <w:r w:rsidRPr="00C73607">
              <w:rPr>
                <w:color w:val="000000"/>
              </w:rPr>
              <w:t>isNullable: False</w:t>
            </w:r>
          </w:p>
          <w:p w:rsidR="00E154AB" w:rsidRPr="00936984" w:rsidRDefault="00E154AB" w:rsidP="00583841">
            <w:pPr>
              <w:pStyle w:val="TAL"/>
            </w:pP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C73607" w:rsidRDefault="00E154AB" w:rsidP="00583841">
            <w:pPr>
              <w:spacing w:after="0"/>
              <w:rPr>
                <w:rFonts w:ascii="Courier New" w:hAnsi="Courier New" w:cs="Courier New"/>
                <w:color w:val="000000"/>
                <w:sz w:val="18"/>
                <w:szCs w:val="18"/>
                <w:lang w:eastAsia="ja-JP"/>
              </w:rPr>
            </w:pPr>
            <w:r w:rsidRPr="00C73607">
              <w:rPr>
                <w:rFonts w:ascii="Courier New" w:hAnsi="Courier New" w:cs="Courier New"/>
                <w:color w:val="000000"/>
                <w:sz w:val="18"/>
                <w:szCs w:val="18"/>
                <w:lang w:eastAsia="ja-JP"/>
              </w:rPr>
              <w:t>digitalAzimuth</w:t>
            </w:r>
          </w:p>
          <w:p w:rsidR="00E154AB" w:rsidRPr="002B15AA" w:rsidRDefault="00E154AB" w:rsidP="00583841">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rsidR="00E154AB" w:rsidRPr="00C73607" w:rsidRDefault="00E154AB" w:rsidP="00583841">
            <w:pPr>
              <w:pStyle w:val="TAL"/>
              <w:rPr>
                <w:color w:val="000000"/>
              </w:rPr>
            </w:pPr>
            <w:r w:rsidRPr="00C73607">
              <w:rPr>
                <w:rFonts w:eastAsia="Arial" w:cs="Arial"/>
                <w:color w:val="000000"/>
                <w:szCs w:val="18"/>
              </w:rPr>
              <w:t xml:space="preserve">Digitally-controlled azimuth through beamforming. It represents the horizontal pointing direction of the antenna relative to the antenna bore sight, representing the total non-mechanical horizontal pan of the selected </w:t>
            </w:r>
            <w:r w:rsidRPr="00C73607">
              <w:rPr>
                <w:rFonts w:ascii="Courier New" w:hAnsi="Courier New" w:cs="Courier New"/>
                <w:color w:val="000000"/>
                <w:szCs w:val="18"/>
                <w:lang w:eastAsia="ja-JP"/>
              </w:rPr>
              <w:t>coverageShape</w:t>
            </w:r>
            <w:r w:rsidRPr="00C73607">
              <w:rPr>
                <w:rFonts w:eastAsia="Arial" w:cs="Arial"/>
                <w:color w:val="000000"/>
                <w:szCs w:val="18"/>
              </w:rPr>
              <w:t>. P</w:t>
            </w:r>
            <w:r>
              <w:rPr>
                <w:color w:val="181818"/>
              </w:rPr>
              <w:t>ositive value gives azimuth to the right and negative value gives an azimuth to the left.</w:t>
            </w:r>
          </w:p>
          <w:p w:rsidR="00E154AB" w:rsidRPr="00C73607" w:rsidRDefault="00E154AB" w:rsidP="00583841">
            <w:pPr>
              <w:pStyle w:val="TAL"/>
              <w:rPr>
                <w:color w:val="000000"/>
              </w:rPr>
            </w:pPr>
          </w:p>
          <w:p w:rsidR="00E154AB" w:rsidRPr="00C73607" w:rsidRDefault="00E154AB" w:rsidP="00583841">
            <w:pPr>
              <w:pStyle w:val="TAL"/>
              <w:rPr>
                <w:color w:val="000000"/>
              </w:rPr>
            </w:pPr>
            <w:r w:rsidRPr="00C73607">
              <w:rPr>
                <w:color w:val="000000"/>
              </w:rPr>
              <w:t>allowedValues: [-1800 ..1800] 0.1 degree</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C73607" w:rsidRDefault="00E154AB" w:rsidP="00583841">
            <w:pPr>
              <w:pStyle w:val="TAL"/>
              <w:rPr>
                <w:color w:val="000000"/>
              </w:rPr>
            </w:pPr>
            <w:r w:rsidRPr="00C73607">
              <w:rPr>
                <w:color w:val="000000"/>
              </w:rPr>
              <w:t>type: Integer</w:t>
            </w:r>
          </w:p>
          <w:p w:rsidR="00E154AB" w:rsidRPr="00C73607" w:rsidRDefault="00E154AB" w:rsidP="00583841">
            <w:pPr>
              <w:pStyle w:val="TAL"/>
              <w:rPr>
                <w:color w:val="000000"/>
              </w:rPr>
            </w:pPr>
            <w:r w:rsidRPr="00C73607">
              <w:rPr>
                <w:color w:val="000000"/>
              </w:rPr>
              <w:t>multiplicity: 1</w:t>
            </w:r>
          </w:p>
          <w:p w:rsidR="00E154AB" w:rsidRPr="00C73607" w:rsidRDefault="00E154AB" w:rsidP="00583841">
            <w:pPr>
              <w:pStyle w:val="TAL"/>
              <w:rPr>
                <w:color w:val="000000"/>
              </w:rPr>
            </w:pPr>
            <w:r w:rsidRPr="00C73607">
              <w:rPr>
                <w:color w:val="000000"/>
              </w:rPr>
              <w:t>isOrdered: N/A</w:t>
            </w:r>
          </w:p>
          <w:p w:rsidR="00E154AB" w:rsidRPr="00C73607" w:rsidRDefault="00E154AB" w:rsidP="00583841">
            <w:pPr>
              <w:pStyle w:val="TAL"/>
              <w:rPr>
                <w:color w:val="000000"/>
              </w:rPr>
            </w:pPr>
            <w:r w:rsidRPr="00C73607">
              <w:rPr>
                <w:color w:val="000000"/>
              </w:rPr>
              <w:t>isUnique: N/A</w:t>
            </w:r>
          </w:p>
          <w:p w:rsidR="00E154AB" w:rsidRPr="00C73607" w:rsidRDefault="00E154AB" w:rsidP="00583841">
            <w:pPr>
              <w:pStyle w:val="TAL"/>
              <w:rPr>
                <w:color w:val="000000"/>
              </w:rPr>
            </w:pPr>
            <w:r w:rsidRPr="00C73607">
              <w:rPr>
                <w:color w:val="000000"/>
              </w:rPr>
              <w:t>defaultValue: None</w:t>
            </w:r>
          </w:p>
          <w:p w:rsidR="00E154AB" w:rsidRPr="00C73607" w:rsidRDefault="00E154AB" w:rsidP="00583841">
            <w:pPr>
              <w:pStyle w:val="TAL"/>
              <w:rPr>
                <w:color w:val="000000"/>
              </w:rPr>
            </w:pPr>
            <w:r w:rsidRPr="00C73607">
              <w:rPr>
                <w:color w:val="000000"/>
              </w:rPr>
              <w:t>isNullable: False</w:t>
            </w:r>
          </w:p>
          <w:p w:rsidR="00E154AB" w:rsidRPr="00936984" w:rsidRDefault="00E154AB" w:rsidP="00583841">
            <w:pPr>
              <w:pStyle w:val="TAL"/>
            </w:pP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AA534D" w:rsidRDefault="00E154AB" w:rsidP="00583841">
            <w:pPr>
              <w:spacing w:after="0"/>
              <w:rPr>
                <w:rFonts w:ascii="Courier New" w:hAnsi="Courier New" w:cs="Courier New"/>
                <w:color w:val="000000"/>
                <w:sz w:val="18"/>
                <w:szCs w:val="18"/>
              </w:rPr>
            </w:pPr>
            <w:r w:rsidRPr="00513F14">
              <w:rPr>
                <w:rFonts w:ascii="Courier New" w:hAnsi="Courier New" w:cs="Courier New"/>
                <w:sz w:val="18"/>
                <w:szCs w:val="18"/>
                <w:lang w:eastAsia="ja-JP"/>
              </w:rPr>
              <w:t>cyclicPrefix</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rsidRPr="002B15AA">
              <w:t>Cyclic prefix as defined in TS 38.211 [32], subclause 4.2.</w:t>
            </w:r>
          </w:p>
          <w:p w:rsidR="00E154AB" w:rsidRPr="002B15AA" w:rsidRDefault="00E154AB" w:rsidP="00583841">
            <w:pPr>
              <w:pStyle w:val="TAL"/>
            </w:pPr>
          </w:p>
          <w:p w:rsidR="00E154AB" w:rsidRPr="002B15AA" w:rsidDel="009C3CE7" w:rsidRDefault="00E154AB" w:rsidP="00583841">
            <w:pPr>
              <w:pStyle w:val="TAL"/>
            </w:pPr>
            <w:r w:rsidRPr="002B15AA">
              <w:t>allowedValues:</w:t>
            </w:r>
          </w:p>
          <w:p w:rsidR="00E154AB" w:rsidRPr="002B15AA" w:rsidRDefault="00E154AB" w:rsidP="00583841">
            <w:pPr>
              <w:pStyle w:val="TAL"/>
            </w:pPr>
            <w:r w:rsidRPr="002B15AA" w:rsidDel="0014268F">
              <w:t xml:space="preserve"> </w:t>
            </w:r>
            <w:r w:rsidRPr="002B15AA">
              <w:t>NORMAL, EXTENDED.</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 xml:space="preserve">type: </w:t>
            </w:r>
            <w:r>
              <w:t>ENUM</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rPr>
                <w:rFonts w:cs="Arial"/>
                <w:szCs w:val="18"/>
              </w:rPr>
            </w:pPr>
            <w:r w:rsidRPr="002B15AA">
              <w:t xml:space="preserve">isNullable: </w:t>
            </w:r>
            <w:r w:rsidRPr="002B15AA">
              <w:rPr>
                <w:rFonts w:cs="Arial"/>
                <w:szCs w:val="18"/>
              </w:rPr>
              <w:t>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bookmarkStart w:id="10154" w:name="localEndPoint"/>
            <w:r w:rsidRPr="002B15AA">
              <w:rPr>
                <w:rFonts w:ascii="Courier New" w:hAnsi="Courier New" w:cs="Courier New"/>
              </w:rPr>
              <w:lastRenderedPageBreak/>
              <w:t>local</w:t>
            </w:r>
            <w:bookmarkEnd w:id="10154"/>
            <w:r w:rsidRPr="002B15AA">
              <w:rPr>
                <w:rFonts w:ascii="Courier New" w:hAnsi="Courier New" w:cs="Courier New"/>
              </w:rPr>
              <w:t xml:space="preserve">Address </w:t>
            </w:r>
          </w:p>
          <w:p w:rsidR="00E154AB" w:rsidRPr="002B15AA" w:rsidRDefault="00E154AB" w:rsidP="00583841">
            <w:pPr>
              <w:pStyle w:val="TAL"/>
              <w:rPr>
                <w:rFonts w:ascii="Courier New" w:hAnsi="Courier New" w:cs="Courier New"/>
              </w:rPr>
            </w:pP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color w:val="000000"/>
              </w:rPr>
            </w:pPr>
            <w:r w:rsidRPr="002B15AA">
              <w:rPr>
                <w:rFonts w:hint="eastAsia"/>
                <w:color w:val="000000"/>
                <w:lang w:eastAsia="zh-CN"/>
              </w:rPr>
              <w:t xml:space="preserve">This parameter specifies the </w:t>
            </w:r>
            <w:r w:rsidRPr="002B15AA">
              <w:rPr>
                <w:color w:val="000000"/>
              </w:rPr>
              <w:t xml:space="preserve">localAddress </w:t>
            </w:r>
            <w:del w:id="10155" w:author="28.541_CR0303_(Rel-16)_eNRM" w:date="2020-06-29T15:03:00Z">
              <w:r w:rsidRPr="002B15AA" w:rsidDel="00D4205C">
                <w:rPr>
                  <w:color w:val="000000"/>
                </w:rPr>
                <w:delText xml:space="preserve">including IP address and VLAN ID </w:delText>
              </w:r>
            </w:del>
            <w:r w:rsidRPr="002B15AA">
              <w:rPr>
                <w:color w:val="000000"/>
              </w:rPr>
              <w:t>used for initialization of the underlying transport.</w:t>
            </w:r>
          </w:p>
          <w:p w:rsidR="00E154AB" w:rsidRPr="002B15AA" w:rsidRDefault="00E154AB" w:rsidP="00583841">
            <w:pPr>
              <w:pStyle w:val="TAL"/>
              <w:rPr>
                <w:color w:val="000000"/>
              </w:rPr>
            </w:pPr>
          </w:p>
          <w:p w:rsidR="00E154AB" w:rsidRPr="002B15AA" w:rsidDel="00D4205C" w:rsidRDefault="00E154AB" w:rsidP="00583841">
            <w:pPr>
              <w:pStyle w:val="TAL"/>
              <w:rPr>
                <w:del w:id="10156" w:author="28.541_CR0303_(Rel-16)_eNRM" w:date="2020-06-29T15:03:00Z"/>
                <w:color w:val="000000"/>
              </w:rPr>
            </w:pPr>
            <w:del w:id="10157" w:author="28.541_CR0303_(Rel-16)_eNRM" w:date="2020-06-29T15:03:00Z">
              <w:r w:rsidRPr="002B15AA" w:rsidDel="00D4205C">
                <w:rPr>
                  <w:color w:val="000000"/>
                </w:rPr>
                <w:delText xml:space="preserve">First string is IP address, IP address can be an IPv4 address (See </w:delText>
              </w:r>
              <w:r w:rsidRPr="002B15AA" w:rsidDel="00D4205C">
                <w:delText>RFC 791</w:delText>
              </w:r>
              <w:r w:rsidRPr="002B15AA" w:rsidDel="00D4205C">
                <w:rPr>
                  <w:color w:val="000000"/>
                </w:rPr>
                <w:delText xml:space="preserve"> [37]) or an IPv6 address (See </w:delText>
              </w:r>
              <w:r w:rsidRPr="002B15AA" w:rsidDel="00D4205C">
                <w:delText>RFC 2373</w:delText>
              </w:r>
              <w:r w:rsidRPr="002B15AA" w:rsidDel="00D4205C">
                <w:rPr>
                  <w:color w:val="000000"/>
                </w:rPr>
                <w:delText xml:space="preserve"> [38]).</w:delText>
              </w:r>
            </w:del>
          </w:p>
          <w:p w:rsidR="00E154AB" w:rsidRPr="002B15AA" w:rsidDel="00D4205C" w:rsidRDefault="00E154AB" w:rsidP="00583841">
            <w:pPr>
              <w:pStyle w:val="TAL"/>
              <w:rPr>
                <w:del w:id="10158" w:author="28.541_CR0303_(Rel-16)_eNRM" w:date="2020-06-29T15:03:00Z"/>
                <w:color w:val="000000"/>
              </w:rPr>
            </w:pPr>
            <w:del w:id="10159" w:author="28.541_CR0303_(Rel-16)_eNRM" w:date="2020-06-29T15:03:00Z">
              <w:r w:rsidRPr="002B15AA" w:rsidDel="00D4205C">
                <w:rPr>
                  <w:color w:val="000000"/>
                </w:rPr>
                <w:delText xml:space="preserve">Second string is VLAN Id. (See </w:delText>
              </w:r>
              <w:r w:rsidDel="00D4205C">
                <w:rPr>
                  <w:color w:val="000000"/>
                </w:rPr>
                <w:delText>IEEE</w:delText>
              </w:r>
              <w:r w:rsidRPr="002B15AA" w:rsidDel="00D4205C">
                <w:rPr>
                  <w:color w:val="000000"/>
                </w:rPr>
                <w:delText xml:space="preserve"> 802.1Q [39]),</w:delText>
              </w:r>
            </w:del>
          </w:p>
          <w:p w:rsidR="00E154AB" w:rsidRPr="002B15AA" w:rsidRDefault="00D4205C" w:rsidP="00583841">
            <w:pPr>
              <w:pStyle w:val="TAL"/>
              <w:rPr>
                <w:color w:val="000000"/>
              </w:rPr>
            </w:pPr>
            <w:ins w:id="10160" w:author="28.541_CR0303_(Rel-16)_eNRM" w:date="2020-06-29T15:03:00Z">
              <w:r>
                <w:t>The AddressWithVlan &lt;dataType&gt; is defined in clause 4.3.64.</w:t>
              </w:r>
            </w:ins>
          </w:p>
          <w:p w:rsidR="00E154AB" w:rsidRPr="002B15AA" w:rsidRDefault="00E154AB" w:rsidP="00583841">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 xml:space="preserve">type: </w:t>
            </w:r>
            <w:del w:id="10161" w:author="28.541_CR0303_(Rel-16)_eNRM" w:date="2020-06-29T15:03:00Z">
              <w:r w:rsidRPr="002B15AA" w:rsidDel="00D4205C">
                <w:delText>String</w:delText>
              </w:r>
            </w:del>
            <w:ins w:id="10162" w:author="28.541_CR0303_(Rel-16)_eNRM" w:date="2020-06-29T15:03:00Z">
              <w:r w:rsidR="00D4205C" w:rsidRPr="004C2BE0">
                <w:rPr>
                  <w:rFonts w:eastAsia="DengXian" w:cs="Arial"/>
                  <w:rPrChange w:id="10163" w:author="32.423_CR0115R1_(Rel-16)_TM_SBMA, OAM_RTT" w:date="2020-07-06T10:43:00Z">
                    <w:rPr>
                      <w:rFonts w:eastAsia="DengXian" w:cs="Arial"/>
                      <w:lang w:val="fr-FR"/>
                    </w:rPr>
                  </w:rPrChange>
                </w:rPr>
                <w:t>AddressWithVlan</w:t>
              </w:r>
            </w:ins>
          </w:p>
          <w:p w:rsidR="00E154AB" w:rsidRPr="002B15AA" w:rsidRDefault="00E154AB" w:rsidP="00583841">
            <w:pPr>
              <w:pStyle w:val="TAL"/>
            </w:pPr>
            <w:r w:rsidRPr="002B15AA">
              <w:t xml:space="preserve">multiplicity: </w:t>
            </w:r>
            <w:ins w:id="10164" w:author="28.541_CR0303_(Rel-16)_eNRM" w:date="2020-06-29T15:03:00Z">
              <w:r w:rsidR="00D4205C" w:rsidRPr="004C2BE0">
                <w:rPr>
                  <w:rFonts w:eastAsia="DengXian" w:cs="Arial"/>
                  <w:rPrChange w:id="10165" w:author="32.423_CR0115R1_(Rel-16)_TM_SBMA, OAM_RTT" w:date="2020-07-06T10:43:00Z">
                    <w:rPr>
                      <w:rFonts w:eastAsia="DengXian" w:cs="Arial"/>
                      <w:lang w:val="fr-FR"/>
                    </w:rPr>
                  </w:rPrChange>
                </w:rPr>
                <w:t>1</w:t>
              </w:r>
            </w:ins>
            <w:del w:id="10166" w:author="28.541_CR0303_(Rel-16)_eNRM" w:date="2020-06-29T15:03:00Z">
              <w:r w:rsidRPr="002B15AA" w:rsidDel="00D4205C">
                <w:delText>2</w:delText>
              </w:r>
            </w:del>
          </w:p>
          <w:p w:rsidR="00E154AB" w:rsidRPr="002B15AA" w:rsidRDefault="00E154AB" w:rsidP="00583841">
            <w:pPr>
              <w:pStyle w:val="TAL"/>
            </w:pPr>
            <w:r w:rsidRPr="002B15AA">
              <w:t xml:space="preserve">isOrdered: </w:t>
            </w:r>
            <w:ins w:id="10167" w:author="28.541_CR0303_(Rel-16)_eNRM" w:date="2020-06-29T15:03:00Z">
              <w:r w:rsidR="00D4205C" w:rsidRPr="004C2BE0">
                <w:rPr>
                  <w:rFonts w:eastAsia="DengXian" w:cs="Arial"/>
                  <w:rPrChange w:id="10168" w:author="32.423_CR0115R1_(Rel-16)_TM_SBMA, OAM_RTT" w:date="2020-07-06T10:43:00Z">
                    <w:rPr>
                      <w:rFonts w:eastAsia="DengXian" w:cs="Arial"/>
                      <w:lang w:val="fr-FR"/>
                    </w:rPr>
                  </w:rPrChange>
                </w:rPr>
                <w:t>False</w:t>
              </w:r>
            </w:ins>
            <w:del w:id="10169" w:author="28.541_CR0303_(Rel-16)_eNRM" w:date="2020-06-29T15:04:00Z">
              <w:r w:rsidRPr="002B15AA" w:rsidDel="00D4205C">
                <w:delText>True</w:delText>
              </w:r>
            </w:del>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p w:rsidR="00E154AB" w:rsidRPr="002B15AA" w:rsidRDefault="00E154AB" w:rsidP="00583841">
            <w:pPr>
              <w:pStyle w:val="TAL"/>
            </w:pPr>
          </w:p>
        </w:tc>
      </w:tr>
      <w:tr w:rsidR="00D4205C" w:rsidRPr="002B15AA" w:rsidTr="00583841">
        <w:trPr>
          <w:cantSplit/>
          <w:tblHeader/>
          <w:ins w:id="10170" w:author="28.541_CR0303_(Rel-16)_eNRM" w:date="2020-06-29T15:04:00Z"/>
        </w:trPr>
        <w:tc>
          <w:tcPr>
            <w:tcW w:w="960" w:type="pct"/>
            <w:tcBorders>
              <w:top w:val="single" w:sz="4" w:space="0" w:color="auto"/>
              <w:left w:val="single" w:sz="4" w:space="0" w:color="auto"/>
              <w:bottom w:val="single" w:sz="4" w:space="0" w:color="auto"/>
              <w:right w:val="single" w:sz="4" w:space="0" w:color="auto"/>
            </w:tcBorders>
          </w:tcPr>
          <w:p w:rsidR="00D4205C" w:rsidRPr="002B15AA" w:rsidRDefault="00D4205C" w:rsidP="00D4205C">
            <w:pPr>
              <w:pStyle w:val="TAL"/>
              <w:rPr>
                <w:ins w:id="10171" w:author="28.541_CR0303_(Rel-16)_eNRM" w:date="2020-06-29T15:04:00Z"/>
                <w:rFonts w:ascii="Courier New" w:hAnsi="Courier New" w:cs="Courier New"/>
              </w:rPr>
            </w:pPr>
            <w:ins w:id="10172" w:author="28.541_CR0303_(Rel-16)_eNRM" w:date="2020-06-29T15:04:00Z">
              <w:r w:rsidRPr="00BA3953">
                <w:rPr>
                  <w:rFonts w:ascii="Courier New" w:eastAsia="DengXian" w:hAnsi="Courier New" w:cs="Courier New"/>
                  <w:lang w:val="fr-FR" w:eastAsia="zh-CN"/>
                </w:rPr>
                <w:t>AddressWithVlan.iPaddress</w:t>
              </w:r>
            </w:ins>
          </w:p>
        </w:tc>
        <w:tc>
          <w:tcPr>
            <w:tcW w:w="2917" w:type="pct"/>
            <w:tcBorders>
              <w:top w:val="single" w:sz="4" w:space="0" w:color="auto"/>
              <w:left w:val="single" w:sz="4" w:space="0" w:color="auto"/>
              <w:bottom w:val="single" w:sz="4" w:space="0" w:color="auto"/>
              <w:right w:val="single" w:sz="4" w:space="0" w:color="auto"/>
            </w:tcBorders>
          </w:tcPr>
          <w:p w:rsidR="00D4205C" w:rsidRPr="00D4205C" w:rsidRDefault="00D4205C" w:rsidP="00D4205C">
            <w:pPr>
              <w:keepNext/>
              <w:keepLines/>
              <w:spacing w:after="0"/>
              <w:rPr>
                <w:ins w:id="10173" w:author="28.541_CR0303_(Rel-16)_eNRM" w:date="2020-06-29T15:04:00Z"/>
                <w:rFonts w:ascii="Arial" w:eastAsia="DengXian" w:hAnsi="Arial" w:cs="Arial"/>
                <w:color w:val="000000"/>
                <w:sz w:val="18"/>
                <w:rPrChange w:id="10174" w:author="28.541_CR0303_(Rel-16)_eNRM" w:date="2020-06-29T15:04:00Z">
                  <w:rPr>
                    <w:ins w:id="10175" w:author="28.541_CR0303_(Rel-16)_eNRM" w:date="2020-06-29T15:04:00Z"/>
                    <w:rFonts w:ascii="Arial" w:eastAsia="DengXian" w:hAnsi="Arial" w:cs="Arial"/>
                    <w:color w:val="000000"/>
                    <w:sz w:val="18"/>
                    <w:lang w:val="fr-FR"/>
                  </w:rPr>
                </w:rPrChange>
              </w:rPr>
            </w:pPr>
            <w:ins w:id="10176" w:author="28.541_CR0303_(Rel-16)_eNRM" w:date="2020-06-29T15:04:00Z">
              <w:r w:rsidRPr="00D4205C">
                <w:rPr>
                  <w:rFonts w:ascii="Arial" w:eastAsia="DengXian" w:hAnsi="Arial" w:cs="Arial"/>
                  <w:color w:val="000000"/>
                  <w:sz w:val="18"/>
                  <w:lang w:eastAsia="zh-CN"/>
                  <w:rPrChange w:id="10177" w:author="28.541_CR0303_(Rel-16)_eNRM" w:date="2020-06-29T15:04:00Z">
                    <w:rPr>
                      <w:rFonts w:ascii="Arial" w:eastAsia="DengXian" w:hAnsi="Arial" w:cs="Arial"/>
                      <w:color w:val="000000"/>
                      <w:sz w:val="18"/>
                      <w:lang w:val="fr-FR" w:eastAsia="zh-CN"/>
                    </w:rPr>
                  </w:rPrChange>
                </w:rPr>
                <w:t xml:space="preserve">This parameter specifies the IP address used for </w:t>
              </w:r>
              <w:r w:rsidRPr="00D4205C">
                <w:rPr>
                  <w:rFonts w:ascii="Arial" w:eastAsia="DengXian" w:hAnsi="Arial" w:cs="Arial"/>
                  <w:color w:val="000000"/>
                  <w:sz w:val="18"/>
                  <w:rPrChange w:id="10178" w:author="28.541_CR0303_(Rel-16)_eNRM" w:date="2020-06-29T15:04:00Z">
                    <w:rPr>
                      <w:rFonts w:ascii="Arial" w:eastAsia="DengXian" w:hAnsi="Arial" w:cs="Arial"/>
                      <w:color w:val="000000"/>
                      <w:sz w:val="18"/>
                      <w:lang w:val="fr-FR"/>
                    </w:rPr>
                  </w:rPrChange>
                </w:rPr>
                <w:t>initialization of the underlying transport.</w:t>
              </w:r>
            </w:ins>
          </w:p>
          <w:p w:rsidR="00D4205C" w:rsidRPr="002B15AA" w:rsidRDefault="00D4205C" w:rsidP="00D4205C">
            <w:pPr>
              <w:pStyle w:val="TAL"/>
              <w:rPr>
                <w:ins w:id="10179" w:author="28.541_CR0303_(Rel-16)_eNRM" w:date="2020-06-29T15:04:00Z"/>
                <w:color w:val="000000"/>
              </w:rPr>
            </w:pPr>
            <w:ins w:id="10180" w:author="28.541_CR0303_(Rel-16)_eNRM" w:date="2020-06-29T15:04:00Z">
              <w:r w:rsidRPr="00D4205C">
                <w:rPr>
                  <w:rFonts w:eastAsia="DengXian" w:cs="Arial"/>
                  <w:color w:val="000000"/>
                  <w:rPrChange w:id="10181" w:author="28.541_CR0303_(Rel-16)_eNRM" w:date="2020-06-29T15:04:00Z">
                    <w:rPr>
                      <w:rFonts w:eastAsia="DengXian" w:cs="Arial"/>
                      <w:color w:val="000000"/>
                      <w:lang w:val="fr-FR"/>
                    </w:rPr>
                  </w:rPrChange>
                </w:rPr>
                <w:t xml:space="preserve">IP address can be an IPv4 address (See </w:t>
              </w:r>
              <w:r w:rsidRPr="00D4205C">
                <w:rPr>
                  <w:rFonts w:eastAsia="DengXian" w:cs="Arial"/>
                  <w:rPrChange w:id="10182" w:author="28.541_CR0303_(Rel-16)_eNRM" w:date="2020-06-29T15:04:00Z">
                    <w:rPr>
                      <w:rFonts w:eastAsia="DengXian" w:cs="Arial"/>
                      <w:lang w:val="fr-FR"/>
                    </w:rPr>
                  </w:rPrChange>
                </w:rPr>
                <w:t>RFC 791</w:t>
              </w:r>
              <w:r w:rsidRPr="00D4205C">
                <w:rPr>
                  <w:rFonts w:eastAsia="DengXian" w:cs="Arial"/>
                  <w:color w:val="000000"/>
                  <w:rPrChange w:id="10183" w:author="28.541_CR0303_(Rel-16)_eNRM" w:date="2020-06-29T15:04:00Z">
                    <w:rPr>
                      <w:rFonts w:eastAsia="DengXian" w:cs="Arial"/>
                      <w:color w:val="000000"/>
                      <w:lang w:val="fr-FR"/>
                    </w:rPr>
                  </w:rPrChange>
                </w:rPr>
                <w:t xml:space="preserve"> [37]) or an IPv6 address (See </w:t>
              </w:r>
              <w:r w:rsidRPr="00D4205C">
                <w:rPr>
                  <w:rFonts w:eastAsia="DengXian" w:cs="Arial"/>
                  <w:rPrChange w:id="10184" w:author="28.541_CR0303_(Rel-16)_eNRM" w:date="2020-06-29T15:04:00Z">
                    <w:rPr>
                      <w:rFonts w:eastAsia="DengXian" w:cs="Arial"/>
                      <w:lang w:val="fr-FR"/>
                    </w:rPr>
                  </w:rPrChange>
                </w:rPr>
                <w:t>RFC 2373</w:t>
              </w:r>
              <w:r w:rsidRPr="00D4205C">
                <w:rPr>
                  <w:rFonts w:eastAsia="DengXian" w:cs="Arial"/>
                  <w:color w:val="000000"/>
                  <w:rPrChange w:id="10185" w:author="28.541_CR0303_(Rel-16)_eNRM" w:date="2020-06-29T15:04:00Z">
                    <w:rPr>
                      <w:rFonts w:eastAsia="DengXian" w:cs="Arial"/>
                      <w:color w:val="000000"/>
                      <w:lang w:val="fr-FR"/>
                    </w:rPr>
                  </w:rPrChange>
                </w:rPr>
                <w:t xml:space="preserve"> [38]).</w:t>
              </w:r>
            </w:ins>
          </w:p>
        </w:tc>
        <w:tc>
          <w:tcPr>
            <w:tcW w:w="1123" w:type="pct"/>
            <w:tcBorders>
              <w:top w:val="single" w:sz="4" w:space="0" w:color="auto"/>
              <w:left w:val="single" w:sz="4" w:space="0" w:color="auto"/>
              <w:bottom w:val="single" w:sz="4" w:space="0" w:color="auto"/>
              <w:right w:val="single" w:sz="4" w:space="0" w:color="auto"/>
            </w:tcBorders>
          </w:tcPr>
          <w:p w:rsidR="00D4205C" w:rsidRPr="00D4205C" w:rsidRDefault="00D4205C" w:rsidP="00D4205C">
            <w:pPr>
              <w:keepNext/>
              <w:keepLines/>
              <w:spacing w:after="0"/>
              <w:rPr>
                <w:ins w:id="10186" w:author="28.541_CR0303_(Rel-16)_eNRM" w:date="2020-06-29T15:04:00Z"/>
                <w:rFonts w:ascii="Arial" w:eastAsia="DengXian" w:hAnsi="Arial" w:cs="Arial"/>
                <w:sz w:val="18"/>
                <w:rPrChange w:id="10187" w:author="28.541_CR0303_(Rel-16)_eNRM" w:date="2020-06-29T15:04:00Z">
                  <w:rPr>
                    <w:ins w:id="10188" w:author="28.541_CR0303_(Rel-16)_eNRM" w:date="2020-06-29T15:04:00Z"/>
                    <w:rFonts w:ascii="Arial" w:eastAsia="DengXian" w:hAnsi="Arial" w:cs="Arial"/>
                    <w:sz w:val="18"/>
                    <w:lang w:val="fr-FR"/>
                  </w:rPr>
                </w:rPrChange>
              </w:rPr>
            </w:pPr>
            <w:ins w:id="10189" w:author="28.541_CR0303_(Rel-16)_eNRM" w:date="2020-06-29T15:04:00Z">
              <w:r w:rsidRPr="00D4205C">
                <w:rPr>
                  <w:rFonts w:ascii="Arial" w:eastAsia="DengXian" w:hAnsi="Arial" w:cs="Arial"/>
                  <w:sz w:val="18"/>
                  <w:rPrChange w:id="10190" w:author="28.541_CR0303_(Rel-16)_eNRM" w:date="2020-06-29T15:04:00Z">
                    <w:rPr>
                      <w:rFonts w:ascii="Arial" w:eastAsia="DengXian" w:hAnsi="Arial" w:cs="Arial"/>
                      <w:sz w:val="18"/>
                      <w:lang w:val="fr-FR"/>
                    </w:rPr>
                  </w:rPrChange>
                </w:rPr>
                <w:t>type: String</w:t>
              </w:r>
            </w:ins>
          </w:p>
          <w:p w:rsidR="00D4205C" w:rsidRPr="00D4205C" w:rsidRDefault="00D4205C" w:rsidP="00D4205C">
            <w:pPr>
              <w:keepNext/>
              <w:keepLines/>
              <w:spacing w:after="0"/>
              <w:rPr>
                <w:ins w:id="10191" w:author="28.541_CR0303_(Rel-16)_eNRM" w:date="2020-06-29T15:04:00Z"/>
                <w:rFonts w:ascii="Arial" w:eastAsia="DengXian" w:hAnsi="Arial" w:cs="Arial"/>
                <w:sz w:val="18"/>
                <w:rPrChange w:id="10192" w:author="28.541_CR0303_(Rel-16)_eNRM" w:date="2020-06-29T15:04:00Z">
                  <w:rPr>
                    <w:ins w:id="10193" w:author="28.541_CR0303_(Rel-16)_eNRM" w:date="2020-06-29T15:04:00Z"/>
                    <w:rFonts w:ascii="Arial" w:eastAsia="DengXian" w:hAnsi="Arial" w:cs="Arial"/>
                    <w:sz w:val="18"/>
                    <w:lang w:val="fr-FR"/>
                  </w:rPr>
                </w:rPrChange>
              </w:rPr>
            </w:pPr>
            <w:ins w:id="10194" w:author="28.541_CR0303_(Rel-16)_eNRM" w:date="2020-06-29T15:04:00Z">
              <w:r w:rsidRPr="00D4205C">
                <w:rPr>
                  <w:rFonts w:ascii="Arial" w:eastAsia="DengXian" w:hAnsi="Arial" w:cs="Arial"/>
                  <w:sz w:val="18"/>
                  <w:rPrChange w:id="10195" w:author="28.541_CR0303_(Rel-16)_eNRM" w:date="2020-06-29T15:04:00Z">
                    <w:rPr>
                      <w:rFonts w:ascii="Arial" w:eastAsia="DengXian" w:hAnsi="Arial" w:cs="Arial"/>
                      <w:sz w:val="18"/>
                      <w:lang w:val="fr-FR"/>
                    </w:rPr>
                  </w:rPrChange>
                </w:rPr>
                <w:t>multiplicity: 1</w:t>
              </w:r>
            </w:ins>
          </w:p>
          <w:p w:rsidR="00D4205C" w:rsidRPr="00D4205C" w:rsidRDefault="00D4205C" w:rsidP="00D4205C">
            <w:pPr>
              <w:keepNext/>
              <w:keepLines/>
              <w:spacing w:after="0"/>
              <w:rPr>
                <w:ins w:id="10196" w:author="28.541_CR0303_(Rel-16)_eNRM" w:date="2020-06-29T15:04:00Z"/>
                <w:rFonts w:ascii="Arial" w:eastAsia="DengXian" w:hAnsi="Arial" w:cs="Arial"/>
                <w:sz w:val="18"/>
                <w:rPrChange w:id="10197" w:author="28.541_CR0303_(Rel-16)_eNRM" w:date="2020-06-29T15:04:00Z">
                  <w:rPr>
                    <w:ins w:id="10198" w:author="28.541_CR0303_(Rel-16)_eNRM" w:date="2020-06-29T15:04:00Z"/>
                    <w:rFonts w:ascii="Arial" w:eastAsia="DengXian" w:hAnsi="Arial" w:cs="Arial"/>
                    <w:sz w:val="18"/>
                    <w:lang w:val="fr-FR"/>
                  </w:rPr>
                </w:rPrChange>
              </w:rPr>
            </w:pPr>
            <w:ins w:id="10199" w:author="28.541_CR0303_(Rel-16)_eNRM" w:date="2020-06-29T15:04:00Z">
              <w:r w:rsidRPr="00D4205C">
                <w:rPr>
                  <w:rFonts w:ascii="Arial" w:eastAsia="DengXian" w:hAnsi="Arial" w:cs="Arial"/>
                  <w:sz w:val="18"/>
                  <w:rPrChange w:id="10200" w:author="28.541_CR0303_(Rel-16)_eNRM" w:date="2020-06-29T15:04:00Z">
                    <w:rPr>
                      <w:rFonts w:ascii="Arial" w:eastAsia="DengXian" w:hAnsi="Arial" w:cs="Arial"/>
                      <w:sz w:val="18"/>
                      <w:lang w:val="fr-FR"/>
                    </w:rPr>
                  </w:rPrChange>
                </w:rPr>
                <w:t>isOrdered: N/A</w:t>
              </w:r>
            </w:ins>
          </w:p>
          <w:p w:rsidR="00D4205C" w:rsidRPr="000E1EE3" w:rsidRDefault="00D4205C" w:rsidP="00D4205C">
            <w:pPr>
              <w:keepNext/>
              <w:keepLines/>
              <w:spacing w:after="0"/>
              <w:rPr>
                <w:ins w:id="10201" w:author="28.541_CR0303_(Rel-16)_eNRM" w:date="2020-06-29T15:04:00Z"/>
                <w:rFonts w:ascii="Arial" w:eastAsia="DengXian" w:hAnsi="Arial" w:cs="Arial"/>
                <w:sz w:val="18"/>
                <w:lang w:val="fr-FR"/>
              </w:rPr>
            </w:pPr>
            <w:ins w:id="10202" w:author="28.541_CR0303_(Rel-16)_eNRM" w:date="2020-06-29T15:04:00Z">
              <w:r w:rsidRPr="000E1EE3">
                <w:rPr>
                  <w:rFonts w:ascii="Arial" w:eastAsia="DengXian" w:hAnsi="Arial" w:cs="Arial"/>
                  <w:sz w:val="18"/>
                  <w:lang w:val="fr-FR"/>
                </w:rPr>
                <w:t>isUnique: N/A</w:t>
              </w:r>
            </w:ins>
          </w:p>
          <w:p w:rsidR="00D4205C" w:rsidRPr="000E1EE3" w:rsidRDefault="00D4205C" w:rsidP="00D4205C">
            <w:pPr>
              <w:keepNext/>
              <w:keepLines/>
              <w:spacing w:after="0"/>
              <w:rPr>
                <w:ins w:id="10203" w:author="28.541_CR0303_(Rel-16)_eNRM" w:date="2020-06-29T15:04:00Z"/>
                <w:rFonts w:ascii="Arial" w:eastAsia="DengXian" w:hAnsi="Arial" w:cs="Arial"/>
                <w:sz w:val="18"/>
                <w:lang w:val="fr-FR"/>
              </w:rPr>
            </w:pPr>
            <w:ins w:id="10204" w:author="28.541_CR0303_(Rel-16)_eNRM" w:date="2020-06-29T15:04:00Z">
              <w:r w:rsidRPr="000E1EE3">
                <w:rPr>
                  <w:rFonts w:ascii="Arial" w:eastAsia="DengXian" w:hAnsi="Arial" w:cs="Arial"/>
                  <w:sz w:val="18"/>
                  <w:lang w:val="fr-FR"/>
                </w:rPr>
                <w:t>defaultValue: None</w:t>
              </w:r>
            </w:ins>
          </w:p>
          <w:p w:rsidR="00D4205C" w:rsidRPr="000E1EE3" w:rsidRDefault="00D4205C" w:rsidP="00D4205C">
            <w:pPr>
              <w:keepNext/>
              <w:keepLines/>
              <w:spacing w:after="0"/>
              <w:rPr>
                <w:ins w:id="10205" w:author="28.541_CR0303_(Rel-16)_eNRM" w:date="2020-06-29T15:04:00Z"/>
                <w:rFonts w:ascii="Arial" w:eastAsia="DengXian" w:hAnsi="Arial" w:cs="Arial"/>
                <w:sz w:val="18"/>
                <w:szCs w:val="18"/>
                <w:lang w:val="fr-FR"/>
              </w:rPr>
            </w:pPr>
            <w:ins w:id="10206" w:author="28.541_CR0303_(Rel-16)_eNRM" w:date="2020-06-29T15:04:00Z">
              <w:r w:rsidRPr="000E1EE3">
                <w:rPr>
                  <w:rFonts w:ascii="Arial" w:eastAsia="DengXian" w:hAnsi="Arial" w:cs="Arial"/>
                  <w:sz w:val="18"/>
                  <w:lang w:val="fr-FR"/>
                </w:rPr>
                <w:t xml:space="preserve">isNullable: </w:t>
              </w:r>
              <w:r w:rsidRPr="000E1EE3">
                <w:rPr>
                  <w:rFonts w:ascii="Arial" w:eastAsia="DengXian" w:hAnsi="Arial" w:cs="Arial"/>
                  <w:sz w:val="18"/>
                  <w:szCs w:val="18"/>
                  <w:lang w:val="fr-FR"/>
                </w:rPr>
                <w:t>False</w:t>
              </w:r>
            </w:ins>
          </w:p>
          <w:p w:rsidR="00D4205C" w:rsidRPr="002B15AA" w:rsidRDefault="00D4205C" w:rsidP="00D4205C">
            <w:pPr>
              <w:pStyle w:val="TAL"/>
              <w:rPr>
                <w:ins w:id="10207" w:author="28.541_CR0303_(Rel-16)_eNRM" w:date="2020-06-29T15:04:00Z"/>
              </w:rPr>
            </w:pPr>
          </w:p>
        </w:tc>
      </w:tr>
      <w:tr w:rsidR="00D4205C" w:rsidRPr="002B15AA" w:rsidTr="00583841">
        <w:trPr>
          <w:cantSplit/>
          <w:tblHeader/>
          <w:ins w:id="10208" w:author="28.541_CR0303_(Rel-16)_eNRM" w:date="2020-06-29T15:04:00Z"/>
        </w:trPr>
        <w:tc>
          <w:tcPr>
            <w:tcW w:w="960" w:type="pct"/>
            <w:tcBorders>
              <w:top w:val="single" w:sz="4" w:space="0" w:color="auto"/>
              <w:left w:val="single" w:sz="4" w:space="0" w:color="auto"/>
              <w:bottom w:val="single" w:sz="4" w:space="0" w:color="auto"/>
              <w:right w:val="single" w:sz="4" w:space="0" w:color="auto"/>
            </w:tcBorders>
          </w:tcPr>
          <w:p w:rsidR="00D4205C" w:rsidRPr="002B15AA" w:rsidRDefault="00D4205C" w:rsidP="00D4205C">
            <w:pPr>
              <w:pStyle w:val="TAL"/>
              <w:rPr>
                <w:ins w:id="10209" w:author="28.541_CR0303_(Rel-16)_eNRM" w:date="2020-06-29T15:04:00Z"/>
                <w:rFonts w:ascii="Courier New" w:hAnsi="Courier New" w:cs="Courier New"/>
              </w:rPr>
            </w:pPr>
            <w:ins w:id="10210" w:author="28.541_CR0303_(Rel-16)_eNRM" w:date="2020-06-29T15:04:00Z">
              <w:r w:rsidRPr="00BA3953">
                <w:rPr>
                  <w:rFonts w:ascii="Courier New" w:eastAsia="DengXian" w:hAnsi="Courier New" w:cs="Courier New"/>
                  <w:lang w:val="fr-FR" w:eastAsia="zh-CN"/>
                </w:rPr>
                <w:t>AddressWithVlan.</w:t>
              </w:r>
              <w:r>
                <w:rPr>
                  <w:rFonts w:ascii="Courier New" w:eastAsia="DengXian" w:hAnsi="Courier New" w:cs="Courier New" w:hint="eastAsia"/>
                  <w:lang w:val="fr-FR" w:eastAsia="zh-CN"/>
                </w:rPr>
                <w:t xml:space="preserve"> v</w:t>
              </w:r>
              <w:r>
                <w:rPr>
                  <w:rFonts w:ascii="Courier New" w:eastAsia="DengXian" w:hAnsi="Courier New" w:cs="Courier New"/>
                  <w:lang w:val="fr-FR" w:eastAsia="zh-CN"/>
                </w:rPr>
                <w:t>lanId</w:t>
              </w:r>
            </w:ins>
          </w:p>
        </w:tc>
        <w:tc>
          <w:tcPr>
            <w:tcW w:w="2917" w:type="pct"/>
            <w:tcBorders>
              <w:top w:val="single" w:sz="4" w:space="0" w:color="auto"/>
              <w:left w:val="single" w:sz="4" w:space="0" w:color="auto"/>
              <w:bottom w:val="single" w:sz="4" w:space="0" w:color="auto"/>
              <w:right w:val="single" w:sz="4" w:space="0" w:color="auto"/>
            </w:tcBorders>
          </w:tcPr>
          <w:p w:rsidR="00D4205C" w:rsidRPr="00D4205C" w:rsidRDefault="00D4205C" w:rsidP="00D4205C">
            <w:pPr>
              <w:keepNext/>
              <w:keepLines/>
              <w:spacing w:after="0"/>
              <w:rPr>
                <w:ins w:id="10211" w:author="28.541_CR0303_(Rel-16)_eNRM" w:date="2020-06-29T15:04:00Z"/>
                <w:rFonts w:ascii="Arial" w:eastAsia="DengXian" w:hAnsi="Arial" w:cs="Arial"/>
                <w:color w:val="000000"/>
                <w:sz w:val="18"/>
                <w:rPrChange w:id="10212" w:author="28.541_CR0303_(Rel-16)_eNRM" w:date="2020-06-29T15:04:00Z">
                  <w:rPr>
                    <w:ins w:id="10213" w:author="28.541_CR0303_(Rel-16)_eNRM" w:date="2020-06-29T15:04:00Z"/>
                    <w:rFonts w:ascii="Arial" w:eastAsia="DengXian" w:hAnsi="Arial" w:cs="Arial"/>
                    <w:color w:val="000000"/>
                    <w:sz w:val="18"/>
                    <w:lang w:val="fr-FR"/>
                  </w:rPr>
                </w:rPrChange>
              </w:rPr>
            </w:pPr>
            <w:ins w:id="10214" w:author="28.541_CR0303_(Rel-16)_eNRM" w:date="2020-06-29T15:04:00Z">
              <w:r w:rsidRPr="00D4205C">
                <w:rPr>
                  <w:rFonts w:ascii="Arial" w:eastAsia="DengXian" w:hAnsi="Arial" w:cs="Arial"/>
                  <w:color w:val="000000"/>
                  <w:sz w:val="18"/>
                  <w:lang w:eastAsia="zh-CN"/>
                  <w:rPrChange w:id="10215" w:author="28.541_CR0303_(Rel-16)_eNRM" w:date="2020-06-29T15:04:00Z">
                    <w:rPr>
                      <w:rFonts w:ascii="Arial" w:eastAsia="DengXian" w:hAnsi="Arial" w:cs="Arial"/>
                      <w:color w:val="000000"/>
                      <w:sz w:val="18"/>
                      <w:lang w:val="fr-FR" w:eastAsia="zh-CN"/>
                    </w:rPr>
                  </w:rPrChange>
                </w:rPr>
                <w:t xml:space="preserve">This parameter specifies the local VLAN Id </w:t>
              </w:r>
              <w:r w:rsidRPr="00D4205C">
                <w:rPr>
                  <w:rFonts w:ascii="Arial" w:eastAsia="DengXian" w:hAnsi="Arial" w:cs="Arial"/>
                  <w:color w:val="000000"/>
                  <w:sz w:val="18"/>
                  <w:rPrChange w:id="10216" w:author="28.541_CR0303_(Rel-16)_eNRM" w:date="2020-06-29T15:04:00Z">
                    <w:rPr>
                      <w:rFonts w:ascii="Arial" w:eastAsia="DengXian" w:hAnsi="Arial" w:cs="Arial"/>
                      <w:color w:val="000000"/>
                      <w:sz w:val="18"/>
                      <w:lang w:val="fr-FR"/>
                    </w:rPr>
                  </w:rPrChange>
                </w:rPr>
                <w:t>(See IEEE 802.1Q [39])</w:t>
              </w:r>
              <w:r w:rsidRPr="00D4205C">
                <w:rPr>
                  <w:rFonts w:ascii="Arial" w:eastAsia="DengXian" w:hAnsi="Arial" w:cs="Arial"/>
                  <w:color w:val="000000"/>
                  <w:sz w:val="18"/>
                  <w:lang w:eastAsia="zh-CN"/>
                  <w:rPrChange w:id="10217" w:author="28.541_CR0303_(Rel-16)_eNRM" w:date="2020-06-29T15:04:00Z">
                    <w:rPr>
                      <w:rFonts w:ascii="Arial" w:eastAsia="DengXian" w:hAnsi="Arial" w:cs="Arial"/>
                      <w:color w:val="000000"/>
                      <w:sz w:val="18"/>
                      <w:lang w:val="fr-FR" w:eastAsia="zh-CN"/>
                    </w:rPr>
                  </w:rPrChange>
                </w:rPr>
                <w:t xml:space="preserve"> used for </w:t>
              </w:r>
              <w:r w:rsidRPr="00D4205C">
                <w:rPr>
                  <w:rFonts w:ascii="Arial" w:eastAsia="DengXian" w:hAnsi="Arial" w:cs="Arial"/>
                  <w:color w:val="000000"/>
                  <w:sz w:val="18"/>
                  <w:rPrChange w:id="10218" w:author="28.541_CR0303_(Rel-16)_eNRM" w:date="2020-06-29T15:04:00Z">
                    <w:rPr>
                      <w:rFonts w:ascii="Arial" w:eastAsia="DengXian" w:hAnsi="Arial" w:cs="Arial"/>
                      <w:color w:val="000000"/>
                      <w:sz w:val="18"/>
                      <w:lang w:val="fr-FR"/>
                    </w:rPr>
                  </w:rPrChange>
                </w:rPr>
                <w:t>initialization of the underlying transport.</w:t>
              </w:r>
            </w:ins>
          </w:p>
          <w:p w:rsidR="00D4205C" w:rsidRPr="002B15AA" w:rsidRDefault="00D4205C" w:rsidP="00D4205C">
            <w:pPr>
              <w:pStyle w:val="TAL"/>
              <w:rPr>
                <w:ins w:id="10219" w:author="28.541_CR0303_(Rel-16)_eNRM" w:date="2020-06-29T15:04:00Z"/>
                <w:color w:val="000000"/>
              </w:rPr>
            </w:pPr>
          </w:p>
        </w:tc>
        <w:tc>
          <w:tcPr>
            <w:tcW w:w="1123" w:type="pct"/>
            <w:tcBorders>
              <w:top w:val="single" w:sz="4" w:space="0" w:color="auto"/>
              <w:left w:val="single" w:sz="4" w:space="0" w:color="auto"/>
              <w:bottom w:val="single" w:sz="4" w:space="0" w:color="auto"/>
              <w:right w:val="single" w:sz="4" w:space="0" w:color="auto"/>
            </w:tcBorders>
          </w:tcPr>
          <w:p w:rsidR="00D4205C" w:rsidRPr="00D4205C" w:rsidRDefault="00D4205C" w:rsidP="00D4205C">
            <w:pPr>
              <w:keepNext/>
              <w:keepLines/>
              <w:spacing w:after="0"/>
              <w:rPr>
                <w:ins w:id="10220" w:author="28.541_CR0303_(Rel-16)_eNRM" w:date="2020-06-29T15:04:00Z"/>
                <w:rFonts w:ascii="Arial" w:eastAsia="DengXian" w:hAnsi="Arial" w:cs="Arial"/>
                <w:sz w:val="18"/>
                <w:rPrChange w:id="10221" w:author="28.541_CR0303_(Rel-16)_eNRM" w:date="2020-06-29T15:04:00Z">
                  <w:rPr>
                    <w:ins w:id="10222" w:author="28.541_CR0303_(Rel-16)_eNRM" w:date="2020-06-29T15:04:00Z"/>
                    <w:rFonts w:ascii="Arial" w:eastAsia="DengXian" w:hAnsi="Arial" w:cs="Arial"/>
                    <w:sz w:val="18"/>
                    <w:lang w:val="fr-FR"/>
                  </w:rPr>
                </w:rPrChange>
              </w:rPr>
            </w:pPr>
            <w:ins w:id="10223" w:author="28.541_CR0303_(Rel-16)_eNRM" w:date="2020-06-29T15:04:00Z">
              <w:r w:rsidRPr="00D4205C">
                <w:rPr>
                  <w:rFonts w:ascii="Arial" w:eastAsia="DengXian" w:hAnsi="Arial" w:cs="Arial"/>
                  <w:sz w:val="18"/>
                  <w:rPrChange w:id="10224" w:author="28.541_CR0303_(Rel-16)_eNRM" w:date="2020-06-29T15:04:00Z">
                    <w:rPr>
                      <w:rFonts w:ascii="Arial" w:eastAsia="DengXian" w:hAnsi="Arial" w:cs="Arial"/>
                      <w:sz w:val="18"/>
                      <w:lang w:val="fr-FR"/>
                    </w:rPr>
                  </w:rPrChange>
                </w:rPr>
                <w:t>type: String</w:t>
              </w:r>
            </w:ins>
          </w:p>
          <w:p w:rsidR="00D4205C" w:rsidRPr="00D4205C" w:rsidRDefault="00D4205C" w:rsidP="00D4205C">
            <w:pPr>
              <w:keepNext/>
              <w:keepLines/>
              <w:spacing w:after="0"/>
              <w:rPr>
                <w:ins w:id="10225" w:author="28.541_CR0303_(Rel-16)_eNRM" w:date="2020-06-29T15:04:00Z"/>
                <w:rFonts w:ascii="Arial" w:eastAsia="DengXian" w:hAnsi="Arial" w:cs="Arial"/>
                <w:sz w:val="18"/>
                <w:rPrChange w:id="10226" w:author="28.541_CR0303_(Rel-16)_eNRM" w:date="2020-06-29T15:04:00Z">
                  <w:rPr>
                    <w:ins w:id="10227" w:author="28.541_CR0303_(Rel-16)_eNRM" w:date="2020-06-29T15:04:00Z"/>
                    <w:rFonts w:ascii="Arial" w:eastAsia="DengXian" w:hAnsi="Arial" w:cs="Arial"/>
                    <w:sz w:val="18"/>
                    <w:lang w:val="fr-FR"/>
                  </w:rPr>
                </w:rPrChange>
              </w:rPr>
            </w:pPr>
            <w:ins w:id="10228" w:author="28.541_CR0303_(Rel-16)_eNRM" w:date="2020-06-29T15:04:00Z">
              <w:r w:rsidRPr="00D4205C">
                <w:rPr>
                  <w:rFonts w:ascii="Arial" w:eastAsia="DengXian" w:hAnsi="Arial" w:cs="Arial"/>
                  <w:sz w:val="18"/>
                  <w:rPrChange w:id="10229" w:author="28.541_CR0303_(Rel-16)_eNRM" w:date="2020-06-29T15:04:00Z">
                    <w:rPr>
                      <w:rFonts w:ascii="Arial" w:eastAsia="DengXian" w:hAnsi="Arial" w:cs="Arial"/>
                      <w:sz w:val="18"/>
                      <w:lang w:val="fr-FR"/>
                    </w:rPr>
                  </w:rPrChange>
                </w:rPr>
                <w:t>multiplicity: 1</w:t>
              </w:r>
            </w:ins>
          </w:p>
          <w:p w:rsidR="00D4205C" w:rsidRPr="00D4205C" w:rsidRDefault="00D4205C" w:rsidP="00D4205C">
            <w:pPr>
              <w:keepNext/>
              <w:keepLines/>
              <w:spacing w:after="0"/>
              <w:rPr>
                <w:ins w:id="10230" w:author="28.541_CR0303_(Rel-16)_eNRM" w:date="2020-06-29T15:04:00Z"/>
                <w:rFonts w:ascii="Arial" w:eastAsia="DengXian" w:hAnsi="Arial" w:cs="Arial"/>
                <w:sz w:val="18"/>
                <w:rPrChange w:id="10231" w:author="28.541_CR0303_(Rel-16)_eNRM" w:date="2020-06-29T15:04:00Z">
                  <w:rPr>
                    <w:ins w:id="10232" w:author="28.541_CR0303_(Rel-16)_eNRM" w:date="2020-06-29T15:04:00Z"/>
                    <w:rFonts w:ascii="Arial" w:eastAsia="DengXian" w:hAnsi="Arial" w:cs="Arial"/>
                    <w:sz w:val="18"/>
                    <w:lang w:val="fr-FR"/>
                  </w:rPr>
                </w:rPrChange>
              </w:rPr>
            </w:pPr>
            <w:ins w:id="10233" w:author="28.541_CR0303_(Rel-16)_eNRM" w:date="2020-06-29T15:04:00Z">
              <w:r w:rsidRPr="00D4205C">
                <w:rPr>
                  <w:rFonts w:ascii="Arial" w:eastAsia="DengXian" w:hAnsi="Arial" w:cs="Arial"/>
                  <w:sz w:val="18"/>
                  <w:rPrChange w:id="10234" w:author="28.541_CR0303_(Rel-16)_eNRM" w:date="2020-06-29T15:04:00Z">
                    <w:rPr>
                      <w:rFonts w:ascii="Arial" w:eastAsia="DengXian" w:hAnsi="Arial" w:cs="Arial"/>
                      <w:sz w:val="18"/>
                      <w:lang w:val="fr-FR"/>
                    </w:rPr>
                  </w:rPrChange>
                </w:rPr>
                <w:t>isOrdered: N/A</w:t>
              </w:r>
            </w:ins>
          </w:p>
          <w:p w:rsidR="00D4205C" w:rsidRPr="000E1EE3" w:rsidRDefault="00D4205C" w:rsidP="00D4205C">
            <w:pPr>
              <w:keepNext/>
              <w:keepLines/>
              <w:spacing w:after="0"/>
              <w:rPr>
                <w:ins w:id="10235" w:author="28.541_CR0303_(Rel-16)_eNRM" w:date="2020-06-29T15:04:00Z"/>
                <w:rFonts w:ascii="Arial" w:eastAsia="DengXian" w:hAnsi="Arial" w:cs="Arial"/>
                <w:sz w:val="18"/>
                <w:lang w:val="fr-FR"/>
              </w:rPr>
            </w:pPr>
            <w:ins w:id="10236" w:author="28.541_CR0303_(Rel-16)_eNRM" w:date="2020-06-29T15:04:00Z">
              <w:r w:rsidRPr="000E1EE3">
                <w:rPr>
                  <w:rFonts w:ascii="Arial" w:eastAsia="DengXian" w:hAnsi="Arial" w:cs="Arial"/>
                  <w:sz w:val="18"/>
                  <w:lang w:val="fr-FR"/>
                </w:rPr>
                <w:t>isUnique: N/A</w:t>
              </w:r>
            </w:ins>
          </w:p>
          <w:p w:rsidR="00D4205C" w:rsidRPr="000E1EE3" w:rsidRDefault="00D4205C" w:rsidP="00D4205C">
            <w:pPr>
              <w:keepNext/>
              <w:keepLines/>
              <w:spacing w:after="0"/>
              <w:rPr>
                <w:ins w:id="10237" w:author="28.541_CR0303_(Rel-16)_eNRM" w:date="2020-06-29T15:04:00Z"/>
                <w:rFonts w:ascii="Arial" w:eastAsia="DengXian" w:hAnsi="Arial" w:cs="Arial"/>
                <w:sz w:val="18"/>
                <w:lang w:val="fr-FR"/>
              </w:rPr>
            </w:pPr>
            <w:ins w:id="10238" w:author="28.541_CR0303_(Rel-16)_eNRM" w:date="2020-06-29T15:04:00Z">
              <w:r w:rsidRPr="000E1EE3">
                <w:rPr>
                  <w:rFonts w:ascii="Arial" w:eastAsia="DengXian" w:hAnsi="Arial" w:cs="Arial"/>
                  <w:sz w:val="18"/>
                  <w:lang w:val="fr-FR"/>
                </w:rPr>
                <w:t>defaultValue: None</w:t>
              </w:r>
            </w:ins>
          </w:p>
          <w:p w:rsidR="00D4205C" w:rsidRPr="000E1EE3" w:rsidRDefault="00D4205C" w:rsidP="00D4205C">
            <w:pPr>
              <w:keepNext/>
              <w:keepLines/>
              <w:spacing w:after="0"/>
              <w:rPr>
                <w:ins w:id="10239" w:author="28.541_CR0303_(Rel-16)_eNRM" w:date="2020-06-29T15:04:00Z"/>
                <w:rFonts w:ascii="Arial" w:eastAsia="DengXian" w:hAnsi="Arial" w:cs="Arial"/>
                <w:sz w:val="18"/>
                <w:szCs w:val="18"/>
                <w:lang w:val="fr-FR"/>
              </w:rPr>
            </w:pPr>
            <w:ins w:id="10240" w:author="28.541_CR0303_(Rel-16)_eNRM" w:date="2020-06-29T15:04:00Z">
              <w:r w:rsidRPr="000E1EE3">
                <w:rPr>
                  <w:rFonts w:ascii="Arial" w:eastAsia="DengXian" w:hAnsi="Arial" w:cs="Arial"/>
                  <w:sz w:val="18"/>
                  <w:lang w:val="fr-FR"/>
                </w:rPr>
                <w:t xml:space="preserve">isNullable: </w:t>
              </w:r>
              <w:r w:rsidRPr="000E1EE3">
                <w:rPr>
                  <w:rFonts w:ascii="Arial" w:eastAsia="DengXian" w:hAnsi="Arial" w:cs="Arial"/>
                  <w:sz w:val="18"/>
                  <w:szCs w:val="18"/>
                  <w:lang w:val="fr-FR"/>
                </w:rPr>
                <w:t>False</w:t>
              </w:r>
            </w:ins>
          </w:p>
          <w:p w:rsidR="00D4205C" w:rsidRPr="002B15AA" w:rsidRDefault="00D4205C" w:rsidP="00D4205C">
            <w:pPr>
              <w:pStyle w:val="TAL"/>
              <w:rPr>
                <w:ins w:id="10241" w:author="28.541_CR0303_(Rel-16)_eNRM" w:date="2020-06-29T15:04:00Z"/>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bookmarkStart w:id="10242" w:name="remoteEndPoint"/>
            <w:r w:rsidRPr="002B15AA">
              <w:rPr>
                <w:rFonts w:ascii="Courier New" w:hAnsi="Courier New" w:cs="Courier New"/>
              </w:rPr>
              <w:t>remote</w:t>
            </w:r>
            <w:bookmarkEnd w:id="10242"/>
            <w:r w:rsidRPr="002B15AA">
              <w:rPr>
                <w:rFonts w:ascii="Courier New" w:hAnsi="Courier New" w:cs="Courier New"/>
              </w:rPr>
              <w:t>Address</w:t>
            </w: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color w:val="000000"/>
              </w:rPr>
            </w:pPr>
            <w:r w:rsidRPr="002B15AA">
              <w:rPr>
                <w:color w:val="000000"/>
              </w:rPr>
              <w:t>Remote address including IP address used for initialization of the underlying transport.</w:t>
            </w:r>
          </w:p>
          <w:p w:rsidR="00E154AB" w:rsidRPr="002B15AA" w:rsidRDefault="00E154AB" w:rsidP="00583841">
            <w:pPr>
              <w:pStyle w:val="TAL"/>
              <w:rPr>
                <w:color w:val="000000"/>
              </w:rPr>
            </w:pPr>
            <w:r w:rsidRPr="002B15AA">
              <w:rPr>
                <w:color w:val="000000"/>
              </w:rPr>
              <w:br/>
              <w:t xml:space="preserve">IP address can be an IPv4 address (See </w:t>
            </w:r>
            <w:r w:rsidRPr="002B15AA">
              <w:t>RFC 791</w:t>
            </w:r>
            <w:r w:rsidRPr="002B15AA">
              <w:rPr>
                <w:color w:val="000000"/>
              </w:rPr>
              <w:t xml:space="preserve"> [37]) or an IPv6 address (See </w:t>
            </w:r>
            <w:r w:rsidRPr="002B15AA">
              <w:t>RFC 2373</w:t>
            </w:r>
            <w:r w:rsidRPr="002B15AA">
              <w:rPr>
                <w:color w:val="000000"/>
              </w:rPr>
              <w:t xml:space="preserve"> [38]).</w:t>
            </w:r>
          </w:p>
          <w:p w:rsidR="00E154AB" w:rsidRPr="002B15AA" w:rsidRDefault="00E154AB" w:rsidP="00583841">
            <w:pPr>
              <w:pStyle w:val="TAL"/>
              <w:rPr>
                <w:color w:val="000000"/>
              </w:rPr>
            </w:pPr>
          </w:p>
          <w:p w:rsidR="00E154AB" w:rsidRPr="002B15AA" w:rsidRDefault="00E154AB" w:rsidP="00583841">
            <w:pPr>
              <w:pStyle w:val="TAL"/>
              <w:rPr>
                <w:lang w:eastAsia="zh-CN"/>
              </w:rPr>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String</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rPr>
            </w:pPr>
            <w:r w:rsidRPr="002B15AA">
              <w:rPr>
                <w:rFonts w:ascii="Courier New" w:hAnsi="Courier New" w:cs="Courier New"/>
                <w:szCs w:val="18"/>
              </w:rPr>
              <w:t>gNBId</w:t>
            </w: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It identifies a gNB within a PLMN. The gNB ID is part of the NR Cell Identifier (NCI) of the gNB cells.</w:t>
            </w:r>
          </w:p>
          <w:p w:rsidR="00E154AB" w:rsidRDefault="00E154AB" w:rsidP="00583841">
            <w:pPr>
              <w:pStyle w:val="TAL"/>
              <w:rPr>
                <w:lang w:eastAsia="zh-CN"/>
              </w:rPr>
            </w:pPr>
            <w:r w:rsidRPr="002B15AA">
              <w:t>See "gNB Identifier (gNB ID)" of subclause 8.2 of TS 38.300 [3]</w:t>
            </w:r>
            <w:del w:id="10243" w:author="28.541_CR0305R1_(Rel-16)_TEI15" w:date="2020-06-29T15:07:00Z">
              <w:r w:rsidRPr="002B15AA" w:rsidDel="00041E1A">
                <w:delText>)</w:delText>
              </w:r>
            </w:del>
            <w:r w:rsidRPr="002B15AA">
              <w:t xml:space="preserve">. See "Global gNB ID" in subclause </w:t>
            </w:r>
            <w:r w:rsidRPr="002B15AA">
              <w:rPr>
                <w:lang w:eastAsia="zh-CN"/>
              </w:rPr>
              <w:t xml:space="preserve">9.3.1.6 of </w:t>
            </w:r>
            <w:r w:rsidRPr="002B15AA">
              <w:t>TS 38.413 [5].</w:t>
            </w:r>
            <w:r w:rsidRPr="002B15AA">
              <w:rPr>
                <w:lang w:eastAsia="zh-CN"/>
              </w:rPr>
              <w:t xml:space="preserve"> </w:t>
            </w:r>
          </w:p>
          <w:p w:rsidR="00E154AB" w:rsidRPr="002B15AA" w:rsidRDefault="00E154AB" w:rsidP="00583841">
            <w:pPr>
              <w:pStyle w:val="TAL"/>
              <w:rPr>
                <w:lang w:eastAsia="zh-CN"/>
              </w:rPr>
            </w:pPr>
          </w:p>
          <w:p w:rsidR="00E154AB" w:rsidRPr="002B15AA" w:rsidRDefault="00E154AB" w:rsidP="00583841">
            <w:pPr>
              <w:pStyle w:val="TAL"/>
              <w:rPr>
                <w:lang w:eastAsia="zh-CN"/>
              </w:rPr>
            </w:pPr>
            <w:r w:rsidRPr="002B15AA">
              <w:rPr>
                <w:lang w:eastAsia="zh-CN"/>
              </w:rPr>
              <w:t xml:space="preserve">allowedValues: </w:t>
            </w:r>
            <w:r w:rsidRPr="002B15AA">
              <w:rPr>
                <w:rFonts w:ascii="Courier New" w:hAnsi="Courier New" w:cs="Courier New"/>
              </w:rPr>
              <w:t>0..4294967295</w:t>
            </w:r>
          </w:p>
          <w:p w:rsidR="00E154AB" w:rsidRPr="002B15AA" w:rsidRDefault="00E154AB" w:rsidP="00583841">
            <w:pPr>
              <w:pStyle w:val="TAL"/>
              <w:rPr>
                <w:lang w:eastAsia="zh-CN"/>
              </w:rPr>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p w:rsidR="00E154AB" w:rsidRPr="002B15AA" w:rsidRDefault="00E154AB" w:rsidP="00583841">
            <w:pPr>
              <w:pStyle w:val="TAL"/>
              <w:rPr>
                <w:rFonts w:cs="Arial"/>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rPr>
            </w:pPr>
            <w:r w:rsidRPr="002B15AA">
              <w:rPr>
                <w:rFonts w:ascii="Courier New" w:hAnsi="Courier New" w:cs="Courier New"/>
                <w:szCs w:val="18"/>
              </w:rPr>
              <w:t>gNBIdLength</w:t>
            </w: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This indicates the number of bits for encoding the gNB ID</w:t>
            </w:r>
            <w:r w:rsidRPr="002B15AA">
              <w:rPr>
                <w:lang w:eastAsia="zh-CN"/>
              </w:rPr>
              <w:t xml:space="preserve">. </w:t>
            </w:r>
            <w:r w:rsidRPr="002B15AA">
              <w:t xml:space="preserve">See "Global gNB ID" in subclause </w:t>
            </w:r>
            <w:r w:rsidRPr="002B15AA">
              <w:rPr>
                <w:lang w:eastAsia="zh-CN"/>
              </w:rPr>
              <w:t xml:space="preserve">9.3.1.6 of </w:t>
            </w:r>
            <w:r w:rsidRPr="002B15AA">
              <w:t>TS 38.413 [5].</w:t>
            </w:r>
          </w:p>
          <w:p w:rsidR="00E154AB" w:rsidRPr="002B15AA" w:rsidRDefault="00E154AB" w:rsidP="00583841">
            <w:pPr>
              <w:pStyle w:val="TAL"/>
              <w:rPr>
                <w:lang w:eastAsia="ja-JP"/>
              </w:rPr>
            </w:pPr>
            <w:r w:rsidRPr="002B15AA">
              <w:br/>
            </w:r>
            <w:r w:rsidRPr="002B15AA">
              <w:rPr>
                <w:lang w:eastAsia="zh-CN"/>
              </w:rPr>
              <w:t>allowedValues: 22 .. 32.</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rPr>
            </w:pPr>
            <w:r w:rsidRPr="002B15AA">
              <w:rPr>
                <w:rFonts w:ascii="Courier New" w:hAnsi="Courier New" w:cs="Courier New"/>
                <w:szCs w:val="18"/>
              </w:rPr>
              <w:t>gNB</w:t>
            </w:r>
            <w:r w:rsidRPr="002B15AA">
              <w:rPr>
                <w:rFonts w:ascii="Courier New" w:hAnsi="Courier New" w:cs="Courier New"/>
                <w:szCs w:val="18"/>
              </w:rPr>
              <w:softHyphen/>
              <w:t>DUId</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rsidRPr="002B15AA">
              <w:rPr>
                <w:lang w:eastAsia="ja-JP"/>
              </w:rPr>
              <w:t>It uniquely identifies the DU at least within a gNB</w:t>
            </w:r>
            <w:r>
              <w:rPr>
                <w:lang w:eastAsia="ja-JP"/>
              </w:rPr>
              <w:t>-CU</w:t>
            </w:r>
            <w:r w:rsidRPr="002B15AA">
              <w:rPr>
                <w:lang w:eastAsia="ja-JP"/>
              </w:rPr>
              <w:t>. See '</w:t>
            </w:r>
            <w:r w:rsidRPr="002B15AA">
              <w:t>gNB-DU ID' in subclause 9.3.1.9 of 3GPP TS 38.473 [8].</w:t>
            </w:r>
          </w:p>
          <w:p w:rsidR="00E154AB" w:rsidRPr="002B15AA" w:rsidRDefault="00E154AB" w:rsidP="00583841">
            <w:pPr>
              <w:pStyle w:val="TAL"/>
            </w:pPr>
          </w:p>
          <w:p w:rsidR="00E154AB" w:rsidRPr="002B15AA" w:rsidRDefault="00E154AB" w:rsidP="00583841">
            <w:pPr>
              <w:pStyle w:val="TAL"/>
              <w:rPr>
                <w:rFonts w:eastAsia="MS Mincho"/>
                <w:lang w:eastAsia="ja-JP"/>
              </w:rPr>
            </w:pPr>
            <w:r w:rsidRPr="002B15AA">
              <w:rPr>
                <w:lang w:eastAsia="zh-CN"/>
              </w:rPr>
              <w:t xml:space="preserve">allowedValues: </w:t>
            </w:r>
            <w:r>
              <w:rPr>
                <w:lang w:eastAsia="zh-CN"/>
              </w:rPr>
              <w:t>0..2</w:t>
            </w:r>
            <w:r>
              <w:rPr>
                <w:vertAlign w:val="superscript"/>
                <w:lang w:eastAsia="zh-CN"/>
              </w:rPr>
              <w:t>36</w:t>
            </w:r>
            <w:r>
              <w:rPr>
                <w:lang w:eastAsia="zh-CN"/>
              </w:rPr>
              <w:t>-1</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p w:rsidR="00E154AB" w:rsidRPr="002B15AA" w:rsidRDefault="00E154AB" w:rsidP="00583841">
            <w:pPr>
              <w:pStyle w:val="TAL"/>
              <w:rPr>
                <w:rFonts w:cs="Arial"/>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rPr>
            </w:pPr>
            <w:r w:rsidRPr="002B15AA">
              <w:rPr>
                <w:rFonts w:ascii="Courier New" w:hAnsi="Courier New" w:cs="Courier New"/>
                <w:szCs w:val="18"/>
              </w:rPr>
              <w:t>gNB</w:t>
            </w:r>
            <w:r w:rsidRPr="002B15AA">
              <w:rPr>
                <w:rFonts w:ascii="Courier New" w:hAnsi="Courier New" w:cs="Courier New"/>
                <w:szCs w:val="18"/>
              </w:rPr>
              <w:softHyphen/>
            </w:r>
            <w:r>
              <w:rPr>
                <w:rFonts w:ascii="Courier New" w:hAnsi="Courier New" w:cs="Courier New"/>
                <w:szCs w:val="18"/>
              </w:rPr>
              <w:t>CUUP</w:t>
            </w:r>
            <w:r w:rsidRPr="002B15AA">
              <w:rPr>
                <w:rFonts w:ascii="Courier New" w:hAnsi="Courier New" w:cs="Courier New"/>
                <w:szCs w:val="18"/>
              </w:rPr>
              <w:t>Id</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rsidRPr="002B15AA">
              <w:rPr>
                <w:lang w:eastAsia="ja-JP"/>
              </w:rPr>
              <w:t xml:space="preserve">It uniquely identifies the </w:t>
            </w:r>
            <w:r>
              <w:rPr>
                <w:lang w:eastAsia="ja-JP"/>
              </w:rPr>
              <w:t>gNB-CU-UP</w:t>
            </w:r>
            <w:r w:rsidRPr="002B15AA">
              <w:rPr>
                <w:lang w:eastAsia="ja-JP"/>
              </w:rPr>
              <w:t xml:space="preserve"> at least within a gNB</w:t>
            </w:r>
            <w:r>
              <w:rPr>
                <w:lang w:eastAsia="ja-JP"/>
              </w:rPr>
              <w:t>-CU-CP</w:t>
            </w:r>
            <w:r w:rsidRPr="002B15AA">
              <w:rPr>
                <w:lang w:eastAsia="ja-JP"/>
              </w:rPr>
              <w:t>. See '</w:t>
            </w:r>
            <w:r w:rsidRPr="002B15AA">
              <w:t>gNB</w:t>
            </w:r>
            <w:r>
              <w:t>-CU-UP</w:t>
            </w:r>
            <w:r w:rsidRPr="002B15AA">
              <w:t xml:space="preserve"> ID' in subclause 9.3.1.</w:t>
            </w:r>
            <w:r>
              <w:t>15</w:t>
            </w:r>
            <w:r w:rsidRPr="002B15AA">
              <w:t xml:space="preserve"> of 3GPP TS 38.4</w:t>
            </w:r>
            <w:r>
              <w:t>6</w:t>
            </w:r>
            <w:r w:rsidRPr="002B15AA">
              <w:t>3 [</w:t>
            </w:r>
            <w:r>
              <w:t>48</w:t>
            </w:r>
            <w:r w:rsidRPr="002B15AA">
              <w:t>].</w:t>
            </w:r>
          </w:p>
          <w:p w:rsidR="00E154AB" w:rsidRPr="002B15AA" w:rsidRDefault="00E154AB" w:rsidP="00583841">
            <w:pPr>
              <w:pStyle w:val="TAL"/>
            </w:pPr>
          </w:p>
          <w:p w:rsidR="00E154AB" w:rsidRPr="002B15AA" w:rsidRDefault="00E154AB" w:rsidP="00583841">
            <w:pPr>
              <w:pStyle w:val="TAL"/>
              <w:rPr>
                <w:lang w:eastAsia="ja-JP"/>
              </w:rPr>
            </w:pPr>
            <w:r w:rsidRPr="002B15AA">
              <w:rPr>
                <w:lang w:eastAsia="zh-CN"/>
              </w:rPr>
              <w:t xml:space="preserve">allowedValues: </w:t>
            </w:r>
            <w:r>
              <w:rPr>
                <w:lang w:eastAsia="zh-CN"/>
              </w:rPr>
              <w:t>0..2</w:t>
            </w:r>
            <w:r>
              <w:rPr>
                <w:vertAlign w:val="superscript"/>
                <w:lang w:eastAsia="zh-CN"/>
              </w:rPr>
              <w:t>36</w:t>
            </w:r>
            <w:r>
              <w:rPr>
                <w:lang w:eastAsia="zh-CN"/>
              </w:rPr>
              <w:t>-1</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color w:val="000000"/>
                <w:sz w:val="18"/>
                <w:szCs w:val="18"/>
              </w:rPr>
            </w:pPr>
            <w:r w:rsidRPr="002B15AA">
              <w:rPr>
                <w:rFonts w:ascii="Courier New" w:hAnsi="Courier New" w:cs="Courier New" w:hint="eastAsia"/>
                <w:color w:val="000000"/>
                <w:sz w:val="18"/>
                <w:szCs w:val="18"/>
              </w:rPr>
              <w:t>g</w:t>
            </w:r>
            <w:r w:rsidRPr="002B15AA">
              <w:rPr>
                <w:rFonts w:ascii="Courier New" w:hAnsi="Courier New" w:cs="Courier New"/>
                <w:color w:val="000000"/>
                <w:sz w:val="18"/>
                <w:szCs w:val="18"/>
              </w:rPr>
              <w:t>NBCUName</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zh-CN"/>
              </w:rPr>
            </w:pPr>
            <w:r w:rsidRPr="002B15AA">
              <w:rPr>
                <w:lang w:eastAsia="zh-CN"/>
              </w:rPr>
              <w:t>It identifies the Central Entity of a NR node, see subclause 9.2.1.4 of 3GPP TS 38.473 [8].</w:t>
            </w:r>
          </w:p>
          <w:p w:rsidR="00E154AB" w:rsidRPr="002B15AA" w:rsidRDefault="00E154AB" w:rsidP="00583841">
            <w:pPr>
              <w:pStyle w:val="TAL"/>
              <w:rPr>
                <w:lang w:eastAsia="zh-CN"/>
              </w:rPr>
            </w:pPr>
          </w:p>
          <w:p w:rsidR="00E154AB" w:rsidRPr="002B15AA" w:rsidRDefault="00E154AB" w:rsidP="00583841">
            <w:pPr>
              <w:pStyle w:val="TAL"/>
              <w:rPr>
                <w:lang w:eastAsia="zh-CN"/>
              </w:rPr>
            </w:pPr>
            <w:r w:rsidRPr="002B15AA">
              <w:rPr>
                <w:lang w:eastAsia="zh-CN"/>
              </w:rPr>
              <w:t>allowedValues: Not applicable</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String</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Default="00E154AB" w:rsidP="00583841">
            <w:pPr>
              <w:pStyle w:val="TAL"/>
            </w:pPr>
            <w:r w:rsidRPr="002B15AA">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color w:val="000000"/>
                <w:sz w:val="18"/>
                <w:szCs w:val="18"/>
              </w:rPr>
            </w:pPr>
            <w:r w:rsidRPr="002B15AA">
              <w:rPr>
                <w:rFonts w:ascii="Courier New" w:hAnsi="Courier New" w:cs="Courier New" w:hint="eastAsia"/>
                <w:color w:val="000000"/>
                <w:sz w:val="18"/>
                <w:szCs w:val="18"/>
              </w:rPr>
              <w:lastRenderedPageBreak/>
              <w:t>g</w:t>
            </w:r>
            <w:r w:rsidRPr="002B15AA">
              <w:rPr>
                <w:rFonts w:ascii="Courier New" w:hAnsi="Courier New" w:cs="Courier New"/>
                <w:color w:val="000000"/>
                <w:sz w:val="18"/>
                <w:szCs w:val="18"/>
              </w:rPr>
              <w:t>NBDUName</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zh-CN"/>
              </w:rPr>
            </w:pPr>
            <w:r w:rsidRPr="002B15AA">
              <w:rPr>
                <w:lang w:eastAsia="zh-CN"/>
              </w:rPr>
              <w:t>It identifies the Distributed Entity of a NR node, see subclause 9.2.1.5 of 3GPP TS 38.473 [8].</w:t>
            </w:r>
          </w:p>
          <w:p w:rsidR="00E154AB" w:rsidRPr="002B15AA" w:rsidRDefault="00E154AB" w:rsidP="00583841">
            <w:pPr>
              <w:pStyle w:val="TAL"/>
              <w:rPr>
                <w:lang w:eastAsia="zh-CN"/>
              </w:rPr>
            </w:pPr>
          </w:p>
          <w:p w:rsidR="00E154AB" w:rsidRPr="002B15AA" w:rsidRDefault="00E154AB" w:rsidP="00583841">
            <w:pPr>
              <w:pStyle w:val="TAL"/>
              <w:rPr>
                <w:lang w:eastAsia="zh-CN"/>
              </w:rPr>
            </w:pPr>
            <w:r w:rsidRPr="002B15AA">
              <w:rPr>
                <w:lang w:eastAsia="zh-CN"/>
              </w:rPr>
              <w:t>allowedValues: Not applicable</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String</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Default="00E154AB" w:rsidP="00583841">
            <w:pPr>
              <w:pStyle w:val="TAL"/>
            </w:pPr>
            <w:r w:rsidRPr="002B15AA">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color w:val="000000"/>
                <w:sz w:val="18"/>
                <w:szCs w:val="18"/>
              </w:rPr>
            </w:pPr>
            <w:r w:rsidRPr="00162FF3">
              <w:rPr>
                <w:rFonts w:ascii="Courier New" w:hAnsi="Courier New" w:cs="Courier New"/>
                <w:color w:val="000000"/>
                <w:sz w:val="18"/>
                <w:szCs w:val="18"/>
              </w:rPr>
              <w:t>cellLocalId</w:t>
            </w:r>
          </w:p>
        </w:tc>
        <w:tc>
          <w:tcPr>
            <w:tcW w:w="2917" w:type="pct"/>
            <w:tcBorders>
              <w:top w:val="single" w:sz="4" w:space="0" w:color="auto"/>
              <w:left w:val="single" w:sz="4" w:space="0" w:color="auto"/>
              <w:bottom w:val="single" w:sz="4" w:space="0" w:color="auto"/>
              <w:right w:val="single" w:sz="4" w:space="0" w:color="auto"/>
            </w:tcBorders>
          </w:tcPr>
          <w:p w:rsidR="00E154AB" w:rsidRPr="006B53AC" w:rsidRDefault="00E154AB" w:rsidP="00583841">
            <w:pPr>
              <w:pStyle w:val="TAL"/>
              <w:rPr>
                <w:rFonts w:cs="Arial"/>
                <w:szCs w:val="18"/>
              </w:rPr>
            </w:pPr>
            <w:r w:rsidRPr="002B15AA">
              <w:t xml:space="preserve">It </w:t>
            </w:r>
            <w:r>
              <w:t>i</w:t>
            </w:r>
            <w:r w:rsidRPr="006B53AC">
              <w:rPr>
                <w:rFonts w:cs="Arial"/>
                <w:szCs w:val="18"/>
              </w:rPr>
              <w:t xml:space="preserve">dentifies a NR cell of a gNB. </w:t>
            </w:r>
          </w:p>
          <w:p w:rsidR="00E154AB" w:rsidRPr="00BA4795" w:rsidRDefault="00E154AB" w:rsidP="00583841">
            <w:pPr>
              <w:pStyle w:val="TAL"/>
              <w:rPr>
                <w:rFonts w:cs="Arial"/>
                <w:szCs w:val="18"/>
              </w:rPr>
            </w:pPr>
          </w:p>
          <w:p w:rsidR="00E154AB" w:rsidRPr="00C91775" w:rsidRDefault="00E154AB" w:rsidP="00583841">
            <w:pPr>
              <w:pStyle w:val="TAL"/>
              <w:rPr>
                <w:rFonts w:cs="Arial"/>
                <w:szCs w:val="18"/>
              </w:rPr>
            </w:pPr>
            <w:r w:rsidRPr="00C9149F">
              <w:rPr>
                <w:rFonts w:cs="Arial"/>
                <w:szCs w:val="18"/>
              </w:rPr>
              <w:t>It, together with the gNB I</w:t>
            </w:r>
            <w:r w:rsidRPr="00C91775">
              <w:rPr>
                <w:rFonts w:cs="Arial"/>
                <w:szCs w:val="18"/>
              </w:rPr>
              <w:t xml:space="preserve">dentifier </w:t>
            </w:r>
            <w:r w:rsidRPr="00747D5D">
              <w:rPr>
                <w:rFonts w:cs="Arial"/>
                <w:szCs w:val="18"/>
              </w:rPr>
              <w:t xml:space="preserve">(using </w:t>
            </w:r>
            <w:r w:rsidRPr="006B53AC">
              <w:rPr>
                <w:rFonts w:ascii="Courier New" w:hAnsi="Courier New" w:cs="Courier New"/>
                <w:szCs w:val="18"/>
              </w:rPr>
              <w:t>gNBId</w:t>
            </w:r>
            <w:r w:rsidRPr="006B53AC">
              <w:rPr>
                <w:rFonts w:cs="Arial"/>
                <w:szCs w:val="18"/>
              </w:rPr>
              <w:t xml:space="preserve"> of the parent </w:t>
            </w:r>
            <w:r w:rsidRPr="006B53AC">
              <w:rPr>
                <w:rFonts w:ascii="Courier New" w:hAnsi="Courier New" w:cs="Courier New"/>
                <w:szCs w:val="18"/>
              </w:rPr>
              <w:t>GNBCUCPFunction</w:t>
            </w:r>
            <w:r w:rsidRPr="00513F14">
              <w:rPr>
                <w:rFonts w:cs="Arial"/>
                <w:szCs w:val="18"/>
              </w:rPr>
              <w:t xml:space="preserve"> </w:t>
            </w:r>
            <w:r w:rsidRPr="006B53AC">
              <w:rPr>
                <w:rFonts w:cs="Arial"/>
                <w:szCs w:val="18"/>
              </w:rPr>
              <w:t xml:space="preserve">or </w:t>
            </w:r>
            <w:r w:rsidRPr="006B53AC">
              <w:rPr>
                <w:rFonts w:ascii="Courier New" w:hAnsi="Courier New" w:cs="Courier New"/>
                <w:szCs w:val="18"/>
              </w:rPr>
              <w:t>GNBDUFunction</w:t>
            </w:r>
            <w:r w:rsidRPr="00513F14">
              <w:rPr>
                <w:rFonts w:cs="Arial"/>
                <w:szCs w:val="18"/>
              </w:rPr>
              <w:t xml:space="preserve"> </w:t>
            </w:r>
            <w:r w:rsidRPr="006B53AC">
              <w:rPr>
                <w:rFonts w:cs="Arial"/>
                <w:szCs w:val="18"/>
              </w:rPr>
              <w:t xml:space="preserve">or </w:t>
            </w:r>
            <w:r w:rsidRPr="006B53AC">
              <w:rPr>
                <w:rFonts w:ascii="Courier New" w:hAnsi="Courier New" w:cs="Courier New"/>
                <w:szCs w:val="18"/>
              </w:rPr>
              <w:t>ExternalCUCPFunction</w:t>
            </w:r>
            <w:r w:rsidRPr="006B53AC">
              <w:rPr>
                <w:rFonts w:cs="Arial"/>
                <w:szCs w:val="18"/>
              </w:rPr>
              <w:t>),</w:t>
            </w:r>
            <w:r w:rsidRPr="002B15AA">
              <w:t xml:space="preserve"> identifies a NR cell within a PLMN. </w:t>
            </w:r>
            <w:r w:rsidRPr="00BA4795">
              <w:rPr>
                <w:rFonts w:cs="Arial"/>
                <w:szCs w:val="18"/>
              </w:rPr>
              <w:t>This is the NR Cell Identity (NCI). S</w:t>
            </w:r>
            <w:r w:rsidRPr="00C9149F">
              <w:rPr>
                <w:rFonts w:cs="Arial"/>
                <w:color w:val="000000"/>
                <w:szCs w:val="18"/>
                <w:shd w:val="clear" w:color="auto" w:fill="FFFFFF"/>
              </w:rPr>
              <w:t>ee subclause 8.2 of TS 38.300 [3]</w:t>
            </w:r>
            <w:del w:id="10244" w:author="28.541_CR0305R1_(Rel-16)_TEI15" w:date="2020-06-29T15:07:00Z">
              <w:r w:rsidRPr="006B53AC" w:rsidDel="00041E1A">
                <w:rPr>
                  <w:rFonts w:cs="Arial"/>
                  <w:color w:val="000000"/>
                  <w:szCs w:val="18"/>
                  <w:shd w:val="clear" w:color="auto" w:fill="FFFFFF"/>
                </w:rPr>
                <w:delText>)</w:delText>
              </w:r>
            </w:del>
            <w:ins w:id="10245" w:author="28.541_CR0305R1_(Rel-16)_TEI15" w:date="2020-06-29T15:08:00Z">
              <w:r w:rsidR="001417E5">
                <w:rPr>
                  <w:rFonts w:cs="Arial"/>
                  <w:color w:val="000000"/>
                  <w:szCs w:val="18"/>
                  <w:shd w:val="clear" w:color="auto" w:fill="FFFFFF"/>
                </w:rPr>
                <w:t>.</w:t>
              </w:r>
            </w:ins>
            <w:del w:id="10246" w:author="28.541_CR0305R1_(Rel-16)_TEI15" w:date="2020-06-29T15:08:00Z">
              <w:r w:rsidRPr="00C9149F" w:rsidDel="001417E5">
                <w:rPr>
                  <w:rFonts w:cs="Arial"/>
                  <w:color w:val="000000"/>
                  <w:szCs w:val="18"/>
                  <w:shd w:val="clear" w:color="auto" w:fill="FFFFFF"/>
                </w:rPr>
                <w:delText>,</w:delText>
              </w:r>
            </w:del>
            <w:r w:rsidRPr="00C9149F">
              <w:rPr>
                <w:rFonts w:cs="Arial"/>
                <w:color w:val="000000"/>
                <w:szCs w:val="18"/>
                <w:shd w:val="clear" w:color="auto" w:fill="FFFFFF"/>
              </w:rPr>
              <w:t xml:space="preserve">  </w:t>
            </w:r>
          </w:p>
          <w:p w:rsidR="00E154AB" w:rsidRPr="00747D5D" w:rsidRDefault="00E154AB" w:rsidP="00583841">
            <w:pPr>
              <w:pStyle w:val="TAL"/>
              <w:rPr>
                <w:rFonts w:cs="Arial"/>
                <w:szCs w:val="18"/>
              </w:rPr>
            </w:pPr>
          </w:p>
          <w:p w:rsidR="00E154AB" w:rsidRPr="00513F14" w:rsidRDefault="00E154AB" w:rsidP="00583841">
            <w:pPr>
              <w:rPr>
                <w:rFonts w:ascii="Arial" w:hAnsi="Arial" w:cs="Arial"/>
                <w:sz w:val="18"/>
                <w:szCs w:val="18"/>
              </w:rPr>
            </w:pPr>
            <w:r w:rsidRPr="006B53AC">
              <w:rPr>
                <w:rFonts w:ascii="Arial" w:hAnsi="Arial" w:cs="Arial"/>
                <w:sz w:val="18"/>
                <w:szCs w:val="18"/>
              </w:rPr>
              <w:t xml:space="preserve">The NCI can be constructed by encoding the </w:t>
            </w:r>
            <w:r w:rsidRPr="00513F14">
              <w:rPr>
                <w:rFonts w:ascii="Arial" w:hAnsi="Arial" w:cs="Arial"/>
                <w:sz w:val="18"/>
                <w:szCs w:val="18"/>
              </w:rPr>
              <w:t xml:space="preserve">gNB Identifier using gNBId (of the parent </w:t>
            </w:r>
            <w:r w:rsidRPr="00513F14">
              <w:rPr>
                <w:rFonts w:ascii="Courier New" w:hAnsi="Courier New" w:cs="Courier New"/>
                <w:sz w:val="18"/>
                <w:szCs w:val="18"/>
              </w:rPr>
              <w:t>GNBCUCPFunction</w:t>
            </w:r>
            <w:r w:rsidRPr="00513F14">
              <w:rPr>
                <w:rFonts w:ascii="Arial" w:hAnsi="Arial" w:cs="Arial"/>
                <w:sz w:val="18"/>
                <w:szCs w:val="18"/>
              </w:rPr>
              <w:t xml:space="preserve"> or </w:t>
            </w:r>
            <w:r w:rsidRPr="00513F14">
              <w:rPr>
                <w:rFonts w:ascii="Courier New" w:hAnsi="Courier New" w:cs="Courier New"/>
                <w:sz w:val="18"/>
                <w:szCs w:val="18"/>
              </w:rPr>
              <w:t>GNBDUFunction</w:t>
            </w:r>
            <w:r w:rsidRPr="00513F14">
              <w:rPr>
                <w:rFonts w:ascii="Arial" w:hAnsi="Arial" w:cs="Arial"/>
                <w:sz w:val="18"/>
                <w:szCs w:val="18"/>
              </w:rPr>
              <w:t xml:space="preserve"> or </w:t>
            </w:r>
            <w:r w:rsidRPr="00513F14">
              <w:rPr>
                <w:rFonts w:ascii="Courier New" w:hAnsi="Courier New" w:cs="Courier New"/>
                <w:sz w:val="18"/>
                <w:szCs w:val="18"/>
              </w:rPr>
              <w:t>ExternalCUCPFunction</w:t>
            </w:r>
            <w:r w:rsidRPr="00513F14">
              <w:rPr>
                <w:rFonts w:ascii="Arial" w:hAnsi="Arial" w:cs="Arial"/>
                <w:sz w:val="18"/>
                <w:szCs w:val="18"/>
              </w:rPr>
              <w:t xml:space="preserve">) and </w:t>
            </w:r>
            <w:r w:rsidRPr="00513F14">
              <w:rPr>
                <w:rFonts w:ascii="Courier New" w:hAnsi="Courier New" w:cs="Courier New"/>
                <w:sz w:val="18"/>
                <w:szCs w:val="18"/>
              </w:rPr>
              <w:t>cellLocalId</w:t>
            </w:r>
            <w:r w:rsidRPr="00513F14">
              <w:rPr>
                <w:rFonts w:ascii="Arial" w:hAnsi="Arial" w:cs="Arial"/>
                <w:sz w:val="18"/>
                <w:szCs w:val="18"/>
              </w:rPr>
              <w:t xml:space="preserve"> where the gNB Identifier field is of length specified by </w:t>
            </w:r>
            <w:r w:rsidRPr="00513F14">
              <w:rPr>
                <w:rFonts w:ascii="Courier New" w:hAnsi="Courier New" w:cs="Courier New"/>
                <w:sz w:val="18"/>
                <w:szCs w:val="18"/>
              </w:rPr>
              <w:t>gNBIdLength</w:t>
            </w:r>
            <w:r w:rsidRPr="00513F14">
              <w:rPr>
                <w:rFonts w:ascii="Arial" w:hAnsi="Arial" w:cs="Arial"/>
                <w:sz w:val="18"/>
                <w:szCs w:val="18"/>
              </w:rPr>
              <w:t xml:space="preserve"> (of the parent </w:t>
            </w:r>
            <w:r w:rsidRPr="00513F14">
              <w:rPr>
                <w:rFonts w:ascii="Courier New" w:hAnsi="Courier New" w:cs="Courier New"/>
                <w:sz w:val="18"/>
                <w:szCs w:val="18"/>
              </w:rPr>
              <w:t>GNBCUCPFunction</w:t>
            </w:r>
            <w:r w:rsidRPr="00513F14">
              <w:rPr>
                <w:rFonts w:ascii="Arial" w:hAnsi="Arial" w:cs="Arial"/>
                <w:sz w:val="18"/>
                <w:szCs w:val="18"/>
              </w:rPr>
              <w:t xml:space="preserve"> or </w:t>
            </w:r>
            <w:r w:rsidRPr="00513F14">
              <w:rPr>
                <w:rFonts w:ascii="Courier New" w:hAnsi="Courier New" w:cs="Courier New"/>
                <w:sz w:val="18"/>
                <w:szCs w:val="18"/>
              </w:rPr>
              <w:t>GNBDUFunction</w:t>
            </w:r>
            <w:r w:rsidRPr="00513F14">
              <w:rPr>
                <w:rFonts w:ascii="Arial" w:hAnsi="Arial" w:cs="Arial"/>
                <w:sz w:val="18"/>
                <w:szCs w:val="18"/>
              </w:rPr>
              <w:t xml:space="preserve"> or </w:t>
            </w:r>
            <w:r w:rsidRPr="00513F14">
              <w:rPr>
                <w:rFonts w:ascii="Courier New" w:hAnsi="Courier New" w:cs="Courier New"/>
                <w:sz w:val="18"/>
                <w:szCs w:val="18"/>
              </w:rPr>
              <w:t>ExternalCUCPFunction</w:t>
            </w:r>
            <w:r w:rsidRPr="00513F14">
              <w:rPr>
                <w:rFonts w:ascii="Arial" w:hAnsi="Arial" w:cs="Arial"/>
                <w:sz w:val="18"/>
                <w:szCs w:val="18"/>
              </w:rPr>
              <w:t xml:space="preserve">). See "Global gNB ID" in subclause </w:t>
            </w:r>
            <w:r w:rsidRPr="00513F14">
              <w:rPr>
                <w:rFonts w:ascii="Arial" w:hAnsi="Arial" w:cs="Arial"/>
                <w:sz w:val="18"/>
                <w:szCs w:val="18"/>
                <w:lang w:eastAsia="zh-CN"/>
              </w:rPr>
              <w:t xml:space="preserve">9.3.1.6 of </w:t>
            </w:r>
            <w:r w:rsidRPr="00513F14">
              <w:rPr>
                <w:rFonts w:ascii="Arial" w:hAnsi="Arial" w:cs="Arial"/>
                <w:sz w:val="18"/>
                <w:szCs w:val="18"/>
              </w:rPr>
              <w:t>TS 38.413 [5].</w:t>
            </w:r>
          </w:p>
          <w:p w:rsidR="00E154AB" w:rsidRPr="002B15AA" w:rsidRDefault="00E154AB" w:rsidP="00583841">
            <w:pPr>
              <w:pStyle w:val="TAL"/>
            </w:pPr>
          </w:p>
          <w:p w:rsidR="00E154AB" w:rsidRPr="002B15AA" w:rsidRDefault="00E154AB" w:rsidP="00583841">
            <w:pPr>
              <w:pStyle w:val="TAL"/>
              <w:rPr>
                <w:color w:val="000000"/>
              </w:rPr>
            </w:pPr>
            <w:r w:rsidRPr="002B15AA">
              <w:t>The NR Cell Global identifier (NCGI) is constructed from the PLMN identity the cell belongs to and the NR Cell Identifier (NCI) of the cell.</w:t>
            </w:r>
          </w:p>
          <w:p w:rsidR="00E154AB" w:rsidRDefault="00E154AB" w:rsidP="00583841">
            <w:pPr>
              <w:pStyle w:val="TAL"/>
            </w:pPr>
            <w:r w:rsidRPr="002B15AA">
              <w:t>See relation between NCI and</w:t>
            </w:r>
            <w:r>
              <w:t xml:space="preserve"> </w:t>
            </w:r>
            <w:r w:rsidRPr="002B15AA">
              <w:t>NCGI subclause 8.2 of TS 38.300 [3].</w:t>
            </w:r>
          </w:p>
          <w:p w:rsidR="00E154AB" w:rsidRPr="002B15AA" w:rsidRDefault="00E154AB" w:rsidP="00583841">
            <w:pPr>
              <w:pStyle w:val="TAL"/>
            </w:pPr>
          </w:p>
          <w:p w:rsidR="00E154AB" w:rsidRDefault="00E154AB" w:rsidP="00583841">
            <w:pPr>
              <w:pStyle w:val="TAL"/>
              <w:rPr>
                <w:lang w:eastAsia="zh-CN"/>
              </w:rPr>
            </w:pPr>
            <w:r w:rsidRPr="002B15AA">
              <w:rPr>
                <w:lang w:eastAsia="zh-CN"/>
              </w:rPr>
              <w:t>allowedValues: Not applicable</w:t>
            </w:r>
          </w:p>
          <w:p w:rsidR="00E154AB" w:rsidRPr="002B15AA" w:rsidRDefault="00E154AB" w:rsidP="00583841">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True</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p w:rsidR="00E154AB" w:rsidRPr="002B15AA" w:rsidRDefault="00E154AB" w:rsidP="00583841">
            <w:pPr>
              <w:pStyle w:val="TAL"/>
              <w:rPr>
                <w:rFonts w:cs="Arial"/>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color w:val="000000"/>
                <w:sz w:val="18"/>
                <w:szCs w:val="18"/>
              </w:rPr>
            </w:pPr>
            <w:r w:rsidRPr="002B15AA">
              <w:rPr>
                <w:rFonts w:ascii="Courier New" w:hAnsi="Courier New" w:cs="Courier New"/>
                <w:color w:val="000000"/>
                <w:sz w:val="18"/>
                <w:szCs w:val="18"/>
              </w:rPr>
              <w:t>nRPCI</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rsidRPr="002B15AA">
              <w:t>This holds the Physical Cell Identity (PCI) of the NR cell.</w:t>
            </w:r>
          </w:p>
          <w:p w:rsidR="00E154AB" w:rsidRPr="002B15AA" w:rsidRDefault="00E154AB" w:rsidP="00583841">
            <w:pPr>
              <w:pStyle w:val="TAL"/>
            </w:pPr>
          </w:p>
          <w:p w:rsidR="00E154AB" w:rsidRPr="002B15AA" w:rsidRDefault="00E154AB" w:rsidP="00583841">
            <w:pPr>
              <w:pStyle w:val="TAL"/>
            </w:pPr>
            <w:r w:rsidRPr="002B15AA">
              <w:rPr>
                <w:lang w:eastAsia="zh-CN"/>
              </w:rPr>
              <w:t>allowedValues:</w:t>
            </w:r>
            <w:r w:rsidRPr="002B15AA">
              <w:t xml:space="preserve"> </w:t>
            </w:r>
          </w:p>
          <w:p w:rsidR="00E154AB" w:rsidRPr="002B15AA" w:rsidRDefault="00E154AB" w:rsidP="00583841">
            <w:pPr>
              <w:pStyle w:val="TAL"/>
            </w:pPr>
            <w:r w:rsidRPr="002B15AA">
              <w:t>See 3GPP TS 36.211 subclause 6.11 for legal values of pci.</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Default="00E154AB" w:rsidP="00583841">
            <w:pPr>
              <w:pStyle w:val="TAL"/>
              <w:rPr>
                <w:rFonts w:cs="Arial"/>
                <w:szCs w:val="18"/>
              </w:rPr>
            </w:pPr>
            <w:r w:rsidRPr="002B15AA">
              <w:t xml:space="preserve">isNullable: </w:t>
            </w:r>
            <w:r w:rsidRPr="002B15AA">
              <w:rPr>
                <w:rFonts w:cs="Arial"/>
                <w:szCs w:val="18"/>
              </w:rPr>
              <w:t>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color w:val="000000"/>
                <w:sz w:val="18"/>
                <w:szCs w:val="18"/>
              </w:rPr>
            </w:pPr>
            <w:r w:rsidRPr="002B15AA">
              <w:rPr>
                <w:rFonts w:ascii="Courier New" w:hAnsi="Courier New" w:cs="Courier New"/>
                <w:color w:val="000000"/>
                <w:sz w:val="18"/>
                <w:szCs w:val="18"/>
              </w:rPr>
              <w:t>nRTAC</w:t>
            </w:r>
          </w:p>
          <w:p w:rsidR="00E154AB" w:rsidRPr="002B15AA" w:rsidRDefault="00E154AB" w:rsidP="00583841">
            <w:pPr>
              <w:spacing w:after="0"/>
              <w:rPr>
                <w:rFonts w:ascii="Courier New" w:hAnsi="Courier New" w:cs="Courier New"/>
                <w:color w:val="000000"/>
                <w:sz w:val="18"/>
                <w:szCs w:val="18"/>
              </w:rPr>
            </w:pPr>
          </w:p>
          <w:p w:rsidR="00E154AB" w:rsidRPr="002B15AA" w:rsidRDefault="00E154AB" w:rsidP="00583841">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 xml:space="preserve">This holds the identity of the common Tracking Area Code for the PLMNs. </w:t>
            </w:r>
          </w:p>
          <w:p w:rsidR="00E154AB" w:rsidRPr="002B15AA" w:rsidRDefault="00E154AB" w:rsidP="00583841">
            <w:pPr>
              <w:pStyle w:val="TAL"/>
              <w:rPr>
                <w:lang w:eastAsia="zh-CN"/>
              </w:rPr>
            </w:pPr>
          </w:p>
          <w:p w:rsidR="00E154AB" w:rsidRPr="002B15AA" w:rsidRDefault="00E154AB" w:rsidP="00583841">
            <w:pPr>
              <w:pStyle w:val="TAL"/>
              <w:rPr>
                <w:lang w:eastAsia="zh-CN"/>
              </w:rPr>
            </w:pPr>
            <w:r w:rsidRPr="002B15AA">
              <w:rPr>
                <w:lang w:eastAsia="zh-CN"/>
              </w:rPr>
              <w:t>allowedValues:</w:t>
            </w:r>
          </w:p>
          <w:p w:rsidR="00E154AB" w:rsidRPr="002B15AA" w:rsidRDefault="00E154AB" w:rsidP="00583841">
            <w:pPr>
              <w:pStyle w:val="TAL"/>
              <w:ind w:left="284"/>
              <w:rPr>
                <w:lang w:eastAsia="zh-CN"/>
              </w:rPr>
            </w:pPr>
            <w:r w:rsidRPr="002B15AA">
              <w:t>a)</w:t>
            </w:r>
            <w:r w:rsidRPr="002B15AA">
              <w:tab/>
              <w:t>It is the TAC or Extended-TAC.</w:t>
            </w:r>
            <w:r>
              <w:t xml:space="preserve"> </w:t>
            </w:r>
          </w:p>
          <w:p w:rsidR="00E154AB" w:rsidRPr="002B15AA" w:rsidRDefault="00E154AB" w:rsidP="00583841">
            <w:pPr>
              <w:pStyle w:val="TAL"/>
              <w:ind w:left="284"/>
            </w:pPr>
            <w:r w:rsidRPr="002B15AA">
              <w:t>b)</w:t>
            </w:r>
            <w:r w:rsidRPr="002B15AA">
              <w:tab/>
              <w:t>A cell can only broadcast one TAC or Extended-TAC.</w:t>
            </w:r>
            <w:r>
              <w:t xml:space="preserve"> </w:t>
            </w:r>
            <w:r w:rsidRPr="002B15AA">
              <w:t xml:space="preserve">See TS 36.300, subclause </w:t>
            </w:r>
            <w:smartTag w:uri="urn:schemas-microsoft-com:office:smarttags" w:element="PersonName">
              <w:smartTagPr>
                <w:attr w:name="IsROCDate" w:val="False"/>
                <w:attr w:name="IsLunarDate" w:val="False"/>
                <w:attr w:name="Day" w:val="30"/>
                <w:attr w:name="Month" w:val="12"/>
                <w:attr w:name="Year" w:val="1899"/>
              </w:smartTagPr>
              <w:r w:rsidRPr="002B15AA">
                <w:t>10.1.7</w:t>
              </w:r>
            </w:smartTag>
            <w:r w:rsidRPr="002B15AA">
              <w:t xml:space="preserve"> (PLMNID and TAC relation).</w:t>
            </w:r>
          </w:p>
          <w:p w:rsidR="00E154AB" w:rsidRDefault="00E154AB" w:rsidP="00583841">
            <w:pPr>
              <w:pStyle w:val="TAL"/>
              <w:ind w:left="284"/>
            </w:pPr>
            <w:r w:rsidRPr="002B15AA">
              <w:t xml:space="preserve">c) </w:t>
            </w:r>
            <w:r w:rsidRPr="002B15AA">
              <w:tab/>
              <w:t>TAC is defined in subclause 19.4.2.3 of 3GPP TS 23.003</w:t>
            </w:r>
          </w:p>
          <w:p w:rsidR="00E154AB" w:rsidRDefault="00E154AB" w:rsidP="00583841">
            <w:pPr>
              <w:pStyle w:val="TAL"/>
              <w:ind w:left="568"/>
            </w:pPr>
            <w:r w:rsidRPr="002B15AA">
              <w:t>[13] and Extended-TAC is defined in subclause 9.3.1.29 of 3GPP TS 38.473 [8].</w:t>
            </w:r>
          </w:p>
          <w:p w:rsidR="00E154AB" w:rsidRDefault="00E154AB" w:rsidP="00583841">
            <w:pPr>
              <w:pStyle w:val="TAL"/>
              <w:ind w:left="284"/>
            </w:pPr>
            <w:r>
              <w:t>d)</w:t>
            </w:r>
            <w:r w:rsidRPr="002B15AA">
              <w:tab/>
            </w:r>
            <w:r>
              <w:t>For a 5G SA (Stand Alone), it has a non-null value.</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 xml:space="preserve">type: </w:t>
            </w:r>
            <w:r>
              <w:t>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w:t>
            </w:r>
            <w:r>
              <w:t>ULL</w:t>
            </w:r>
          </w:p>
          <w:p w:rsidR="00E154AB" w:rsidRPr="002B15AA" w:rsidRDefault="00E154AB" w:rsidP="00583841">
            <w:pPr>
              <w:pStyle w:val="TAL"/>
            </w:pPr>
            <w:r w:rsidRPr="002B15AA">
              <w:t xml:space="preserve">isNullable: </w:t>
            </w:r>
            <w:r>
              <w:t>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color w:val="000000"/>
                <w:sz w:val="18"/>
                <w:szCs w:val="18"/>
              </w:rPr>
            </w:pPr>
            <w:r>
              <w:rPr>
                <w:rFonts w:ascii="Courier New" w:hAnsi="Courier New" w:cs="Courier New"/>
                <w:sz w:val="18"/>
                <w:szCs w:val="18"/>
              </w:rPr>
              <w:t>GNBCUCPFunction.pLMN</w:t>
            </w:r>
            <w:r w:rsidRPr="00513F14">
              <w:rPr>
                <w:rFonts w:ascii="Courier New" w:hAnsi="Courier New" w:cs="Courier New"/>
                <w:sz w:val="18"/>
                <w:szCs w:val="18"/>
              </w:rPr>
              <w:t>Id</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iCs/>
                <w:szCs w:val="18"/>
              </w:rPr>
            </w:pPr>
            <w:r w:rsidRPr="00513F14">
              <w:rPr>
                <w:rFonts w:cs="Arial"/>
                <w:iCs/>
                <w:szCs w:val="18"/>
              </w:rPr>
              <w:t xml:space="preserve">It specifies </w:t>
            </w:r>
            <w:r w:rsidRPr="00162FF3">
              <w:rPr>
                <w:rFonts w:cs="Arial"/>
                <w:iCs/>
                <w:szCs w:val="18"/>
              </w:rPr>
              <w:t xml:space="preserve">the </w:t>
            </w:r>
            <w:r w:rsidRPr="00513F14">
              <w:rPr>
                <w:rFonts w:cs="Arial"/>
                <w:iCs/>
                <w:szCs w:val="18"/>
              </w:rPr>
              <w:t>PLMN iden</w:t>
            </w:r>
            <w:r w:rsidRPr="00162FF3">
              <w:rPr>
                <w:rFonts w:cs="Arial"/>
                <w:iCs/>
                <w:szCs w:val="18"/>
              </w:rPr>
              <w:t>tifier</w:t>
            </w:r>
            <w:r w:rsidRPr="00513F14">
              <w:rPr>
                <w:rFonts w:cs="Arial"/>
                <w:iCs/>
                <w:szCs w:val="18"/>
              </w:rPr>
              <w:t xml:space="preserve"> to be used as part of the global RAN node identity.</w:t>
            </w:r>
          </w:p>
          <w:p w:rsidR="00E154AB" w:rsidRPr="00513F14" w:rsidRDefault="00E154AB" w:rsidP="00583841">
            <w:pPr>
              <w:pStyle w:val="TAL"/>
              <w:rPr>
                <w:rFonts w:cs="Arial"/>
                <w:iCs/>
                <w:szCs w:val="18"/>
              </w:rPr>
            </w:pPr>
          </w:p>
          <w:p w:rsidR="00E154AB" w:rsidRPr="00A107D2" w:rsidRDefault="00E154AB" w:rsidP="00583841">
            <w:pPr>
              <w:pStyle w:val="TAL"/>
              <w:rPr>
                <w:szCs w:val="18"/>
                <w:lang w:eastAsia="zh-CN"/>
              </w:rPr>
            </w:pPr>
            <w:r w:rsidRPr="00A107D2">
              <w:rPr>
                <w:szCs w:val="18"/>
                <w:lang w:eastAsia="zh-CN"/>
              </w:rPr>
              <w:t>allowedValues: Not applicable</w:t>
            </w:r>
            <w:r>
              <w:rPr>
                <w:szCs w:val="18"/>
                <w:lang w:eastAsia="zh-CN"/>
              </w:rPr>
              <w:t>.</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3A33B7" w:rsidRDefault="00E154AB" w:rsidP="00583841">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xml:space="preserve">: PLMNId </w:t>
            </w:r>
          </w:p>
          <w:p w:rsidR="00E154AB" w:rsidRPr="0081271E" w:rsidRDefault="00E154AB" w:rsidP="00583841">
            <w:pPr>
              <w:keepNext/>
              <w:keepLines/>
              <w:spacing w:after="0"/>
              <w:rPr>
                <w:rFonts w:ascii="Arial" w:hAnsi="Arial"/>
                <w:sz w:val="18"/>
                <w:szCs w:val="18"/>
                <w:lang w:val="en-US" w:eastAsia="zh-CN"/>
              </w:rPr>
            </w:pPr>
            <w:r w:rsidRPr="000C5AEF">
              <w:rPr>
                <w:rFonts w:ascii="Arial" w:hAnsi="Arial"/>
                <w:sz w:val="18"/>
                <w:szCs w:val="18"/>
                <w:lang w:val="en-US"/>
              </w:rPr>
              <w:t>multiplicity: 1</w:t>
            </w:r>
          </w:p>
          <w:p w:rsidR="00E154AB" w:rsidRPr="00A17B5C" w:rsidRDefault="00E154AB" w:rsidP="00583841">
            <w:pPr>
              <w:keepNext/>
              <w:keepLines/>
              <w:spacing w:after="0"/>
              <w:rPr>
                <w:rFonts w:ascii="Arial" w:hAnsi="Arial"/>
                <w:sz w:val="18"/>
                <w:szCs w:val="18"/>
                <w:lang w:val="en-US"/>
              </w:rPr>
            </w:pPr>
            <w:r w:rsidRPr="00A17B5C">
              <w:rPr>
                <w:rFonts w:ascii="Arial" w:hAnsi="Arial"/>
                <w:sz w:val="18"/>
                <w:szCs w:val="18"/>
                <w:lang w:val="en-US"/>
              </w:rPr>
              <w:t>isOrdered: N/A</w:t>
            </w:r>
          </w:p>
          <w:p w:rsidR="00E154AB" w:rsidRPr="00A17B5C" w:rsidRDefault="00E154AB" w:rsidP="00583841">
            <w:pPr>
              <w:keepNext/>
              <w:keepLines/>
              <w:spacing w:after="0"/>
              <w:rPr>
                <w:rFonts w:ascii="Arial" w:hAnsi="Arial"/>
                <w:sz w:val="18"/>
                <w:szCs w:val="18"/>
                <w:lang w:val="en-US"/>
              </w:rPr>
            </w:pPr>
            <w:r w:rsidRPr="00A17B5C">
              <w:rPr>
                <w:rFonts w:ascii="Arial" w:hAnsi="Arial"/>
                <w:sz w:val="18"/>
                <w:szCs w:val="18"/>
                <w:lang w:val="en-US"/>
              </w:rPr>
              <w:t>isUnique: N/A</w:t>
            </w:r>
          </w:p>
          <w:p w:rsidR="00E154AB" w:rsidRPr="00CB1285" w:rsidRDefault="00E154AB" w:rsidP="00583841">
            <w:pPr>
              <w:keepNext/>
              <w:keepLines/>
              <w:spacing w:after="0"/>
              <w:rPr>
                <w:rFonts w:ascii="Arial" w:hAnsi="Arial"/>
                <w:sz w:val="18"/>
                <w:szCs w:val="18"/>
                <w:lang w:val="en-US"/>
              </w:rPr>
            </w:pPr>
            <w:r w:rsidRPr="00CB1285">
              <w:rPr>
                <w:rFonts w:ascii="Arial" w:hAnsi="Arial"/>
                <w:sz w:val="18"/>
                <w:szCs w:val="18"/>
                <w:lang w:val="en-US"/>
              </w:rPr>
              <w:t>defaultValue: None</w:t>
            </w:r>
          </w:p>
          <w:p w:rsidR="00E154AB" w:rsidRPr="00CB1285" w:rsidRDefault="00E154AB" w:rsidP="00583841">
            <w:pPr>
              <w:pStyle w:val="TAL"/>
              <w:rPr>
                <w:szCs w:val="18"/>
                <w:lang w:val="en-US"/>
              </w:rPr>
            </w:pPr>
            <w:r w:rsidRPr="00CB1285">
              <w:rPr>
                <w:szCs w:val="18"/>
                <w:lang w:val="en-US"/>
              </w:rPr>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color w:val="000000"/>
                <w:sz w:val="18"/>
                <w:szCs w:val="18"/>
              </w:rPr>
            </w:pPr>
            <w:r w:rsidRPr="00162FF3">
              <w:rPr>
                <w:rFonts w:ascii="Courier New" w:hAnsi="Courier New" w:cs="Courier New"/>
                <w:color w:val="000000"/>
                <w:sz w:val="18"/>
                <w:szCs w:val="18"/>
              </w:rPr>
              <w:t>GNBCUUPFunction.p</w:t>
            </w:r>
            <w:r>
              <w:rPr>
                <w:rFonts w:ascii="Courier New" w:hAnsi="Courier New" w:cs="Courier New"/>
                <w:color w:val="000000"/>
                <w:sz w:val="18"/>
                <w:szCs w:val="18"/>
              </w:rPr>
              <w:t>LMN</w:t>
            </w:r>
            <w:r w:rsidRPr="00162FF3">
              <w:rPr>
                <w:rFonts w:ascii="Courier New" w:hAnsi="Courier New" w:cs="Courier New"/>
                <w:color w:val="000000"/>
                <w:sz w:val="18"/>
                <w:szCs w:val="18"/>
              </w:rPr>
              <w:t>IdList</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iCs/>
                <w:szCs w:val="18"/>
              </w:rPr>
            </w:pPr>
            <w:r w:rsidRPr="008E6D39">
              <w:rPr>
                <w:rFonts w:cs="Arial"/>
                <w:szCs w:val="18"/>
              </w:rPr>
              <w:t xml:space="preserve">This is a list of PLMN identifiers. </w:t>
            </w:r>
            <w:r w:rsidRPr="00162FF3">
              <w:rPr>
                <w:rFonts w:cs="Arial"/>
                <w:szCs w:val="18"/>
              </w:rPr>
              <w:t>It</w:t>
            </w:r>
            <w:r w:rsidRPr="00513F14">
              <w:rPr>
                <w:rFonts w:cs="Arial"/>
                <w:iCs/>
                <w:szCs w:val="18"/>
              </w:rPr>
              <w:t xml:space="preserve"> defines from which set of PLMNs an UE must have </w:t>
            </w:r>
            <w:r w:rsidRPr="001F1086">
              <w:rPr>
                <w:rFonts w:cs="Arial"/>
                <w:iCs/>
                <w:szCs w:val="18"/>
              </w:rPr>
              <w:t>as</w:t>
            </w:r>
            <w:r w:rsidRPr="00162FF3">
              <w:rPr>
                <w:rFonts w:cs="Arial"/>
                <w:iCs/>
                <w:szCs w:val="18"/>
              </w:rPr>
              <w:t xml:space="preserve"> </w:t>
            </w:r>
            <w:r w:rsidRPr="00513F14">
              <w:rPr>
                <w:rFonts w:cs="Arial"/>
                <w:iCs/>
                <w:szCs w:val="18"/>
              </w:rPr>
              <w:t>its serving PLMN to be allowed to use the GNB-CU-UP.</w:t>
            </w:r>
          </w:p>
          <w:p w:rsidR="00E154AB" w:rsidRDefault="00E154AB" w:rsidP="00583841">
            <w:pPr>
              <w:pStyle w:val="TAL"/>
              <w:rPr>
                <w:rFonts w:cs="Arial"/>
                <w:szCs w:val="18"/>
              </w:rPr>
            </w:pPr>
          </w:p>
          <w:p w:rsidR="00E154AB" w:rsidRPr="00513F14" w:rsidRDefault="00E154AB" w:rsidP="00583841">
            <w:pPr>
              <w:pStyle w:val="TAL"/>
              <w:rPr>
                <w:szCs w:val="18"/>
                <w:lang w:eastAsia="zh-CN"/>
              </w:rPr>
            </w:pPr>
            <w:r w:rsidRPr="00A107D2">
              <w:rPr>
                <w:szCs w:val="18"/>
                <w:lang w:eastAsia="zh-CN"/>
              </w:rPr>
              <w:t>allowedValues: Not applicable</w:t>
            </w:r>
            <w:r>
              <w:rPr>
                <w:szCs w:val="18"/>
                <w:lang w:eastAsia="zh-CN"/>
              </w:rPr>
              <w:t>.</w:t>
            </w:r>
          </w:p>
        </w:tc>
        <w:tc>
          <w:tcPr>
            <w:tcW w:w="1123" w:type="pct"/>
            <w:tcBorders>
              <w:top w:val="single" w:sz="4" w:space="0" w:color="auto"/>
              <w:left w:val="single" w:sz="4" w:space="0" w:color="auto"/>
              <w:bottom w:val="single" w:sz="4" w:space="0" w:color="auto"/>
              <w:right w:val="single" w:sz="4" w:space="0" w:color="auto"/>
            </w:tcBorders>
          </w:tcPr>
          <w:p w:rsidR="00E154AB" w:rsidRPr="003A33B7" w:rsidRDefault="00E154AB" w:rsidP="00583841">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xml:space="preserve"> PLMNId </w:t>
            </w:r>
          </w:p>
          <w:p w:rsidR="00E154AB" w:rsidRPr="003A33B7" w:rsidRDefault="00E154AB" w:rsidP="00583841">
            <w:pPr>
              <w:keepNext/>
              <w:keepLines/>
              <w:spacing w:after="0"/>
              <w:rPr>
                <w:rFonts w:ascii="Arial" w:hAnsi="Arial"/>
                <w:sz w:val="18"/>
                <w:szCs w:val="18"/>
                <w:lang w:val="en-US" w:eastAsia="zh-CN"/>
              </w:rPr>
            </w:pPr>
            <w:r w:rsidRPr="00A17B5C">
              <w:rPr>
                <w:rFonts w:ascii="Arial" w:hAnsi="Arial"/>
                <w:sz w:val="18"/>
                <w:szCs w:val="18"/>
                <w:lang w:val="en-US"/>
              </w:rPr>
              <w:t>multiplicity: 1..12</w:t>
            </w:r>
          </w:p>
          <w:p w:rsidR="00E154AB" w:rsidRPr="000C5AEF" w:rsidRDefault="00E154AB" w:rsidP="00583841">
            <w:pPr>
              <w:keepNext/>
              <w:keepLines/>
              <w:spacing w:after="0"/>
              <w:rPr>
                <w:rFonts w:ascii="Arial" w:hAnsi="Arial"/>
                <w:sz w:val="18"/>
                <w:szCs w:val="18"/>
                <w:lang w:val="en-US"/>
              </w:rPr>
            </w:pPr>
            <w:r w:rsidRPr="000C5AEF">
              <w:rPr>
                <w:rFonts w:ascii="Arial" w:hAnsi="Arial"/>
                <w:sz w:val="18"/>
                <w:szCs w:val="18"/>
                <w:lang w:val="en-US"/>
              </w:rPr>
              <w:t>isOrdered: N/A</w:t>
            </w:r>
          </w:p>
          <w:p w:rsidR="00E154AB" w:rsidRPr="00A17B5C" w:rsidRDefault="00E154AB" w:rsidP="00583841">
            <w:pPr>
              <w:keepNext/>
              <w:keepLines/>
              <w:spacing w:after="0"/>
              <w:rPr>
                <w:rFonts w:ascii="Arial" w:hAnsi="Arial"/>
                <w:sz w:val="18"/>
                <w:szCs w:val="18"/>
                <w:lang w:val="en-US"/>
              </w:rPr>
            </w:pPr>
            <w:r w:rsidRPr="00A17B5C">
              <w:rPr>
                <w:rFonts w:ascii="Arial" w:hAnsi="Arial"/>
                <w:sz w:val="18"/>
                <w:szCs w:val="18"/>
                <w:lang w:val="en-US"/>
              </w:rPr>
              <w:t xml:space="preserve">isUnique: </w:t>
            </w:r>
            <w:r>
              <w:rPr>
                <w:rFonts w:ascii="Arial" w:hAnsi="Arial"/>
                <w:sz w:val="18"/>
                <w:szCs w:val="18"/>
                <w:lang w:val="en-US"/>
              </w:rPr>
              <w:t>True</w:t>
            </w:r>
          </w:p>
          <w:p w:rsidR="00E154AB" w:rsidRPr="008A60C3" w:rsidRDefault="00E154AB" w:rsidP="00583841">
            <w:pPr>
              <w:keepNext/>
              <w:keepLines/>
              <w:spacing w:after="0"/>
              <w:rPr>
                <w:rFonts w:ascii="Arial" w:hAnsi="Arial"/>
                <w:sz w:val="18"/>
                <w:szCs w:val="18"/>
                <w:lang w:val="en-US"/>
              </w:rPr>
            </w:pPr>
            <w:r w:rsidRPr="00A17B5C">
              <w:rPr>
                <w:rFonts w:ascii="Arial" w:hAnsi="Arial"/>
                <w:sz w:val="18"/>
                <w:szCs w:val="18"/>
                <w:lang w:val="en-US"/>
              </w:rPr>
              <w:t>defaultValue: None</w:t>
            </w:r>
          </w:p>
          <w:p w:rsidR="00E154AB" w:rsidRPr="00CB1285" w:rsidRDefault="00E154AB" w:rsidP="00583841">
            <w:pPr>
              <w:pStyle w:val="TAL"/>
              <w:rPr>
                <w:szCs w:val="18"/>
                <w:lang w:val="en-US"/>
              </w:rPr>
            </w:pPr>
            <w:r w:rsidRPr="00CB1285">
              <w:rPr>
                <w:szCs w:val="18"/>
                <w:lang w:val="en-US"/>
              </w:rPr>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162FF3" w:rsidRDefault="00E154AB" w:rsidP="00583841">
            <w:pPr>
              <w:spacing w:after="0"/>
              <w:rPr>
                <w:rFonts w:ascii="Courier New" w:hAnsi="Courier New" w:cs="Courier New"/>
                <w:color w:val="000000"/>
                <w:sz w:val="18"/>
                <w:szCs w:val="18"/>
              </w:rPr>
            </w:pPr>
            <w:r>
              <w:rPr>
                <w:rFonts w:ascii="Courier New" w:hAnsi="Courier New" w:cs="Courier New"/>
                <w:color w:val="000000"/>
                <w:sz w:val="18"/>
                <w:szCs w:val="18"/>
              </w:rPr>
              <w:lastRenderedPageBreak/>
              <w:t>NRCellC</w:t>
            </w:r>
            <w:r w:rsidRPr="00162FF3">
              <w:rPr>
                <w:rFonts w:ascii="Courier New" w:hAnsi="Courier New" w:cs="Courier New"/>
                <w:color w:val="000000"/>
                <w:sz w:val="18"/>
                <w:szCs w:val="18"/>
              </w:rPr>
              <w:t>U.p</w:t>
            </w:r>
            <w:r>
              <w:rPr>
                <w:rFonts w:ascii="Courier New" w:hAnsi="Courier New" w:cs="Courier New"/>
                <w:color w:val="000000"/>
                <w:sz w:val="18"/>
                <w:szCs w:val="18"/>
              </w:rPr>
              <w:t>LMNInfo</w:t>
            </w:r>
            <w:r w:rsidRPr="00162FF3">
              <w:rPr>
                <w:rFonts w:ascii="Courier New" w:hAnsi="Courier New" w:cs="Courier New"/>
                <w:color w:val="000000"/>
                <w:sz w:val="18"/>
                <w:szCs w:val="18"/>
              </w:rPr>
              <w:t>List</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iCs/>
                <w:szCs w:val="18"/>
              </w:rPr>
            </w:pPr>
            <w:r>
              <w:rPr>
                <w:rFonts w:cs="Arial"/>
                <w:iCs/>
                <w:szCs w:val="18"/>
              </w:rPr>
              <w:t>It</w:t>
            </w:r>
            <w:r w:rsidRPr="00513F14">
              <w:rPr>
                <w:rFonts w:cs="Arial"/>
                <w:iCs/>
                <w:szCs w:val="18"/>
              </w:rPr>
              <w:t xml:space="preserve"> defines which PLMNs that can be served by the NR cell</w:t>
            </w:r>
            <w:r>
              <w:rPr>
                <w:rFonts w:cs="Arial"/>
                <w:iCs/>
                <w:szCs w:val="18"/>
              </w:rPr>
              <w:t>,and which S-NSSAIs can be supported by the NR cell for corresponding PLMN in case of network slicing feature is supported</w:t>
            </w:r>
          </w:p>
          <w:p w:rsidR="00E154AB" w:rsidRDefault="00E154AB" w:rsidP="00583841">
            <w:pPr>
              <w:pStyle w:val="TAL"/>
              <w:rPr>
                <w:rFonts w:cs="Arial"/>
                <w:iCs/>
                <w:szCs w:val="18"/>
              </w:rPr>
            </w:pPr>
          </w:p>
          <w:p w:rsidR="00E154AB" w:rsidRDefault="00E154AB" w:rsidP="00583841">
            <w:pPr>
              <w:pStyle w:val="TAL"/>
              <w:rPr>
                <w:rFonts w:cs="Arial"/>
                <w:szCs w:val="18"/>
              </w:rPr>
            </w:pPr>
          </w:p>
          <w:p w:rsidR="00E154AB" w:rsidRPr="00A107D2" w:rsidRDefault="00E154AB" w:rsidP="00583841">
            <w:pPr>
              <w:pStyle w:val="TAL"/>
              <w:rPr>
                <w:szCs w:val="18"/>
                <w:lang w:eastAsia="zh-CN"/>
              </w:rPr>
            </w:pPr>
            <w:r w:rsidRPr="00A107D2">
              <w:rPr>
                <w:szCs w:val="18"/>
                <w:lang w:eastAsia="zh-CN"/>
              </w:rPr>
              <w:t>allowedValues: Not applicable</w:t>
            </w:r>
            <w:r>
              <w:rPr>
                <w:szCs w:val="18"/>
                <w:lang w:eastAsia="zh-CN"/>
              </w:rPr>
              <w:t>.</w:t>
            </w:r>
          </w:p>
          <w:p w:rsidR="00E154AB" w:rsidRPr="00162FF3" w:rsidRDefault="00E154AB" w:rsidP="00583841">
            <w:pPr>
              <w:pStyle w:val="TAL"/>
              <w:rPr>
                <w:rFonts w:cs="Arial"/>
                <w:szCs w:val="18"/>
                <w:lang w:val="fr-FR"/>
              </w:rPr>
            </w:pPr>
          </w:p>
        </w:tc>
        <w:tc>
          <w:tcPr>
            <w:tcW w:w="1123" w:type="pct"/>
            <w:tcBorders>
              <w:top w:val="single" w:sz="4" w:space="0" w:color="auto"/>
              <w:left w:val="single" w:sz="4" w:space="0" w:color="auto"/>
              <w:bottom w:val="single" w:sz="4" w:space="0" w:color="auto"/>
              <w:right w:val="single" w:sz="4" w:space="0" w:color="auto"/>
            </w:tcBorders>
          </w:tcPr>
          <w:p w:rsidR="00E154AB" w:rsidRPr="0063693E" w:rsidRDefault="00E154AB" w:rsidP="00583841">
            <w:pPr>
              <w:keepNext/>
              <w:keepLines/>
              <w:spacing w:after="0"/>
              <w:rPr>
                <w:rFonts w:ascii="Arial" w:hAnsi="Arial"/>
                <w:sz w:val="18"/>
                <w:szCs w:val="18"/>
              </w:rPr>
            </w:pPr>
            <w:r w:rsidRPr="0063693E">
              <w:rPr>
                <w:rFonts w:ascii="Arial" w:hAnsi="Arial"/>
                <w:sz w:val="18"/>
                <w:szCs w:val="18"/>
              </w:rPr>
              <w:t>type:</w:t>
            </w:r>
            <w:r>
              <w:rPr>
                <w:rFonts w:ascii="Arial" w:hAnsi="Arial"/>
                <w:sz w:val="18"/>
                <w:szCs w:val="18"/>
              </w:rPr>
              <w:t xml:space="preserve"> PLMNInfo</w:t>
            </w:r>
          </w:p>
          <w:p w:rsidR="00E154AB" w:rsidRPr="003A33B7" w:rsidRDefault="00E154AB" w:rsidP="00583841">
            <w:pPr>
              <w:keepNext/>
              <w:keepLines/>
              <w:spacing w:after="0"/>
              <w:rPr>
                <w:rFonts w:ascii="Arial" w:hAnsi="Arial"/>
                <w:sz w:val="18"/>
                <w:szCs w:val="18"/>
                <w:lang w:eastAsia="zh-CN"/>
              </w:rPr>
            </w:pPr>
            <w:r w:rsidRPr="00A17B5C">
              <w:rPr>
                <w:rFonts w:ascii="Arial" w:hAnsi="Arial"/>
                <w:sz w:val="18"/>
                <w:szCs w:val="18"/>
              </w:rPr>
              <w:t>multiplicity: 1..</w:t>
            </w:r>
            <w:r>
              <w:rPr>
                <w:rFonts w:ascii="Arial" w:hAnsi="Arial"/>
                <w:sz w:val="18"/>
                <w:szCs w:val="18"/>
              </w:rPr>
              <w:t>*</w:t>
            </w:r>
          </w:p>
          <w:p w:rsidR="00E154AB" w:rsidRPr="000C5AEF" w:rsidRDefault="00E154AB" w:rsidP="00583841">
            <w:pPr>
              <w:keepNext/>
              <w:keepLines/>
              <w:spacing w:after="0"/>
              <w:rPr>
                <w:rFonts w:ascii="Arial" w:hAnsi="Arial"/>
                <w:sz w:val="18"/>
                <w:szCs w:val="18"/>
              </w:rPr>
            </w:pPr>
            <w:r w:rsidRPr="000C5AEF">
              <w:rPr>
                <w:rFonts w:ascii="Arial" w:hAnsi="Arial"/>
                <w:sz w:val="18"/>
                <w:szCs w:val="18"/>
              </w:rPr>
              <w:t>isOrdered: N/A</w:t>
            </w:r>
          </w:p>
          <w:p w:rsidR="00E154AB" w:rsidRPr="00A17B5C" w:rsidRDefault="00E154AB" w:rsidP="00583841">
            <w:pPr>
              <w:keepNext/>
              <w:keepLines/>
              <w:spacing w:after="0"/>
              <w:rPr>
                <w:rFonts w:ascii="Arial" w:hAnsi="Arial"/>
                <w:sz w:val="18"/>
                <w:szCs w:val="18"/>
              </w:rPr>
            </w:pPr>
            <w:r w:rsidRPr="00A17B5C">
              <w:rPr>
                <w:rFonts w:ascii="Arial" w:hAnsi="Arial"/>
                <w:sz w:val="18"/>
                <w:szCs w:val="18"/>
              </w:rPr>
              <w:t xml:space="preserve">isUnique: </w:t>
            </w:r>
            <w:r>
              <w:rPr>
                <w:rFonts w:ascii="Arial" w:hAnsi="Arial"/>
                <w:sz w:val="18"/>
                <w:szCs w:val="18"/>
              </w:rPr>
              <w:t>True</w:t>
            </w:r>
          </w:p>
          <w:p w:rsidR="00E154AB" w:rsidRPr="00A17B5C" w:rsidRDefault="00E154AB" w:rsidP="00583841">
            <w:pPr>
              <w:keepNext/>
              <w:keepLines/>
              <w:spacing w:after="0"/>
              <w:rPr>
                <w:rFonts w:ascii="Arial" w:hAnsi="Arial"/>
                <w:sz w:val="18"/>
                <w:szCs w:val="18"/>
              </w:rPr>
            </w:pPr>
            <w:r w:rsidRPr="00A17B5C">
              <w:rPr>
                <w:rFonts w:ascii="Arial" w:hAnsi="Arial"/>
                <w:sz w:val="18"/>
                <w:szCs w:val="18"/>
              </w:rPr>
              <w:t>defaultValue: None</w:t>
            </w:r>
          </w:p>
          <w:p w:rsidR="00E154AB" w:rsidRPr="00CB1285" w:rsidRDefault="00E154AB" w:rsidP="00583841">
            <w:pPr>
              <w:pStyle w:val="TAL"/>
              <w:rPr>
                <w:szCs w:val="18"/>
              </w:rPr>
            </w:pPr>
            <w:r w:rsidRPr="00CB1285">
              <w:rPr>
                <w:szCs w:val="18"/>
              </w:rPr>
              <w:t>isNullable: False</w:t>
            </w:r>
          </w:p>
          <w:p w:rsidR="00E154AB" w:rsidRPr="003A33B7" w:rsidRDefault="00E154AB" w:rsidP="00583841">
            <w:pPr>
              <w:keepNext/>
              <w:keepLines/>
              <w:spacing w:after="0"/>
              <w:rPr>
                <w:rFonts w:ascii="Arial" w:hAnsi="Arial"/>
                <w:sz w:val="18"/>
                <w:szCs w:val="18"/>
                <w:lang w:val="en-US"/>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color w:val="000000"/>
                <w:sz w:val="18"/>
                <w:szCs w:val="18"/>
              </w:rPr>
            </w:pPr>
            <w:r w:rsidRPr="00162FF3">
              <w:rPr>
                <w:rFonts w:ascii="Courier New" w:hAnsi="Courier New" w:cs="Courier New"/>
                <w:color w:val="000000"/>
                <w:sz w:val="18"/>
                <w:szCs w:val="18"/>
              </w:rPr>
              <w:t>NRCellDU.p</w:t>
            </w:r>
            <w:r>
              <w:rPr>
                <w:rFonts w:ascii="Courier New" w:hAnsi="Courier New" w:cs="Courier New"/>
                <w:color w:val="000000"/>
                <w:sz w:val="18"/>
                <w:szCs w:val="18"/>
              </w:rPr>
              <w:t>LMNInfo</w:t>
            </w:r>
            <w:r w:rsidRPr="00162FF3">
              <w:rPr>
                <w:rFonts w:ascii="Courier New" w:hAnsi="Courier New" w:cs="Courier New"/>
                <w:color w:val="000000"/>
                <w:sz w:val="18"/>
                <w:szCs w:val="18"/>
              </w:rPr>
              <w:t>List</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iCs/>
                <w:szCs w:val="18"/>
                <w:highlight w:val="yellow"/>
              </w:rPr>
            </w:pPr>
            <w:r>
              <w:rPr>
                <w:rFonts w:cs="Arial"/>
                <w:iCs/>
                <w:szCs w:val="18"/>
              </w:rPr>
              <w:t>It</w:t>
            </w:r>
            <w:r w:rsidRPr="00513F14">
              <w:rPr>
                <w:rFonts w:cs="Arial"/>
                <w:iCs/>
                <w:szCs w:val="18"/>
              </w:rPr>
              <w:t xml:space="preserve"> defines which PLMNs that can be served by the NR cell</w:t>
            </w:r>
            <w:r>
              <w:rPr>
                <w:rFonts w:cs="Arial"/>
                <w:iCs/>
                <w:szCs w:val="18"/>
              </w:rPr>
              <w:t>, and which S-NSSAs can be supported by the NR cell for corresponding PLMN in case of network slicing feature is supported</w:t>
            </w:r>
            <w:r w:rsidRPr="005F5EB9">
              <w:rPr>
                <w:rFonts w:cs="Arial"/>
                <w:iCs/>
                <w:szCs w:val="18"/>
              </w:rPr>
              <w:t>.</w:t>
            </w:r>
            <w:r w:rsidRPr="00162FF3">
              <w:rPr>
                <w:rFonts w:cs="Arial"/>
                <w:iCs/>
                <w:szCs w:val="18"/>
              </w:rPr>
              <w:t xml:space="preserve"> </w:t>
            </w:r>
            <w:r w:rsidRPr="008E6D39">
              <w:t>The p</w:t>
            </w:r>
            <w:r w:rsidRPr="008E6D39">
              <w:rPr>
                <w:lang w:eastAsia="zh-CN"/>
              </w:rPr>
              <w:t>L</w:t>
            </w:r>
            <w:r w:rsidRPr="008E6D39">
              <w:t>MNId of the first entry of the list is the PLMNId used to construct the nCGI for the NR cell.</w:t>
            </w:r>
          </w:p>
          <w:p w:rsidR="00E154AB" w:rsidRDefault="00E154AB" w:rsidP="00583841">
            <w:pPr>
              <w:pStyle w:val="TAL"/>
              <w:rPr>
                <w:rFonts w:cs="Arial"/>
                <w:szCs w:val="18"/>
              </w:rPr>
            </w:pPr>
          </w:p>
          <w:p w:rsidR="00E154AB" w:rsidRPr="00A107D2" w:rsidRDefault="00E154AB" w:rsidP="00583841">
            <w:pPr>
              <w:pStyle w:val="TAL"/>
              <w:rPr>
                <w:szCs w:val="18"/>
                <w:lang w:eastAsia="zh-CN"/>
              </w:rPr>
            </w:pPr>
            <w:r w:rsidRPr="00A107D2">
              <w:rPr>
                <w:szCs w:val="18"/>
                <w:lang w:eastAsia="zh-CN"/>
              </w:rPr>
              <w:t>allowedValues: Not applicable</w:t>
            </w:r>
            <w:r>
              <w:rPr>
                <w:szCs w:val="18"/>
                <w:lang w:eastAsia="zh-CN"/>
              </w:rPr>
              <w:t>.</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63693E" w:rsidRDefault="00E154AB" w:rsidP="00583841">
            <w:pPr>
              <w:keepNext/>
              <w:keepLines/>
              <w:spacing w:after="0"/>
              <w:rPr>
                <w:rFonts w:ascii="Arial" w:hAnsi="Arial"/>
                <w:sz w:val="18"/>
                <w:szCs w:val="18"/>
                <w:lang w:val="en-US"/>
              </w:rPr>
            </w:pPr>
            <w:r w:rsidRPr="0063693E">
              <w:rPr>
                <w:rFonts w:ascii="Arial" w:hAnsi="Arial"/>
                <w:sz w:val="18"/>
                <w:szCs w:val="18"/>
                <w:lang w:val="en-US"/>
              </w:rPr>
              <w:t>type:</w:t>
            </w:r>
            <w:r>
              <w:rPr>
                <w:rFonts w:ascii="Arial" w:hAnsi="Arial"/>
                <w:sz w:val="18"/>
                <w:szCs w:val="18"/>
                <w:lang w:val="en-US"/>
              </w:rPr>
              <w:t xml:space="preserve"> PLMNInfo</w:t>
            </w:r>
          </w:p>
          <w:p w:rsidR="00E154AB" w:rsidRPr="003A33B7" w:rsidRDefault="00E154AB" w:rsidP="00583841">
            <w:pPr>
              <w:keepNext/>
              <w:keepLines/>
              <w:spacing w:after="0"/>
              <w:rPr>
                <w:rFonts w:ascii="Arial" w:hAnsi="Arial"/>
                <w:sz w:val="18"/>
                <w:szCs w:val="18"/>
                <w:lang w:val="en-US" w:eastAsia="zh-CN"/>
              </w:rPr>
            </w:pPr>
            <w:r w:rsidRPr="00A17B5C">
              <w:rPr>
                <w:rFonts w:ascii="Arial" w:hAnsi="Arial"/>
                <w:sz w:val="18"/>
                <w:szCs w:val="18"/>
                <w:lang w:val="en-US"/>
              </w:rPr>
              <w:t>multiplicity: 1..</w:t>
            </w:r>
            <w:r>
              <w:rPr>
                <w:rFonts w:ascii="Arial" w:hAnsi="Arial"/>
                <w:sz w:val="18"/>
                <w:szCs w:val="18"/>
                <w:lang w:val="en-US"/>
              </w:rPr>
              <w:t>*</w:t>
            </w:r>
          </w:p>
          <w:p w:rsidR="00E154AB" w:rsidRPr="000C5AEF" w:rsidRDefault="00E154AB" w:rsidP="00583841">
            <w:pPr>
              <w:keepNext/>
              <w:keepLines/>
              <w:spacing w:after="0"/>
              <w:rPr>
                <w:rFonts w:ascii="Arial" w:hAnsi="Arial"/>
                <w:sz w:val="18"/>
                <w:szCs w:val="18"/>
                <w:lang w:val="en-US"/>
              </w:rPr>
            </w:pPr>
            <w:r w:rsidRPr="000C5AEF">
              <w:rPr>
                <w:rFonts w:ascii="Arial" w:hAnsi="Arial"/>
                <w:sz w:val="18"/>
                <w:szCs w:val="18"/>
                <w:lang w:val="en-US"/>
              </w:rPr>
              <w:t>isOrdered: N/A</w:t>
            </w:r>
          </w:p>
          <w:p w:rsidR="00E154AB" w:rsidRPr="00A17B5C" w:rsidRDefault="00E154AB" w:rsidP="00583841">
            <w:pPr>
              <w:keepNext/>
              <w:keepLines/>
              <w:spacing w:after="0"/>
              <w:rPr>
                <w:rFonts w:ascii="Arial" w:hAnsi="Arial"/>
                <w:sz w:val="18"/>
                <w:szCs w:val="18"/>
                <w:lang w:val="en-US"/>
              </w:rPr>
            </w:pPr>
            <w:r w:rsidRPr="00A17B5C">
              <w:rPr>
                <w:rFonts w:ascii="Arial" w:hAnsi="Arial"/>
                <w:sz w:val="18"/>
                <w:szCs w:val="18"/>
                <w:lang w:val="en-US"/>
              </w:rPr>
              <w:t xml:space="preserve">isUnique: </w:t>
            </w:r>
            <w:r>
              <w:rPr>
                <w:rFonts w:ascii="Arial" w:hAnsi="Arial"/>
                <w:sz w:val="18"/>
                <w:szCs w:val="18"/>
                <w:lang w:val="en-US"/>
              </w:rPr>
              <w:t>True</w:t>
            </w:r>
          </w:p>
          <w:p w:rsidR="00E154AB" w:rsidRPr="00A17B5C" w:rsidRDefault="00E154AB" w:rsidP="00583841">
            <w:pPr>
              <w:keepNext/>
              <w:keepLines/>
              <w:spacing w:after="0"/>
              <w:rPr>
                <w:rFonts w:ascii="Arial" w:hAnsi="Arial"/>
                <w:sz w:val="18"/>
                <w:szCs w:val="18"/>
                <w:lang w:val="en-US"/>
              </w:rPr>
            </w:pPr>
            <w:r w:rsidRPr="00A17B5C">
              <w:rPr>
                <w:rFonts w:ascii="Arial" w:hAnsi="Arial"/>
                <w:sz w:val="18"/>
                <w:szCs w:val="18"/>
                <w:lang w:val="en-US"/>
              </w:rPr>
              <w:t>defaultValue: None</w:t>
            </w:r>
          </w:p>
          <w:p w:rsidR="00E154AB" w:rsidRPr="00CB1285" w:rsidRDefault="00E154AB" w:rsidP="00583841">
            <w:pPr>
              <w:pStyle w:val="TAL"/>
              <w:rPr>
                <w:szCs w:val="18"/>
                <w:lang w:val="en-US"/>
              </w:rPr>
            </w:pPr>
            <w:r w:rsidRPr="00CB1285">
              <w:rPr>
                <w:szCs w:val="18"/>
                <w:lang w:val="en-US"/>
              </w:rPr>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color w:val="000000"/>
                <w:sz w:val="18"/>
                <w:szCs w:val="18"/>
              </w:rPr>
            </w:pPr>
            <w:r w:rsidRPr="00162FF3">
              <w:rPr>
                <w:rFonts w:ascii="Courier New" w:hAnsi="Courier New" w:cs="Courier New"/>
                <w:color w:val="000000"/>
                <w:sz w:val="18"/>
                <w:szCs w:val="18"/>
              </w:rPr>
              <w:t>ExternalNRCellCU.p</w:t>
            </w:r>
            <w:r>
              <w:rPr>
                <w:rFonts w:ascii="Courier New" w:hAnsi="Courier New" w:cs="Courier New"/>
                <w:color w:val="000000"/>
                <w:sz w:val="18"/>
                <w:szCs w:val="18"/>
              </w:rPr>
              <w:t>LMN</w:t>
            </w:r>
            <w:r w:rsidRPr="00162FF3">
              <w:rPr>
                <w:rFonts w:ascii="Courier New" w:hAnsi="Courier New" w:cs="Courier New"/>
                <w:color w:val="000000"/>
                <w:sz w:val="18"/>
                <w:szCs w:val="18"/>
              </w:rPr>
              <w:t>IdList</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rPr>
                <w:rFonts w:ascii="Arial" w:hAnsi="Arial" w:cs="Arial"/>
                <w:sz w:val="18"/>
                <w:szCs w:val="18"/>
                <w:highlight w:val="yellow"/>
              </w:rPr>
            </w:pPr>
            <w:r>
              <w:rPr>
                <w:rFonts w:ascii="Arial" w:hAnsi="Arial" w:cs="Arial"/>
                <w:iCs/>
                <w:sz w:val="18"/>
                <w:szCs w:val="18"/>
              </w:rPr>
              <w:t xml:space="preserve">It </w:t>
            </w:r>
            <w:r w:rsidRPr="00513F14">
              <w:rPr>
                <w:rFonts w:ascii="Arial" w:hAnsi="Arial" w:cs="Arial"/>
                <w:iCs/>
                <w:sz w:val="18"/>
                <w:szCs w:val="18"/>
              </w:rPr>
              <w:t>defines which PLMNs that are assumed to be served by the N</w:t>
            </w:r>
            <w:r w:rsidRPr="00513F14">
              <w:rPr>
                <w:rFonts w:cs="Arial"/>
                <w:iCs/>
                <w:sz w:val="18"/>
                <w:szCs w:val="18"/>
              </w:rPr>
              <w:t xml:space="preserve">R </w:t>
            </w:r>
            <w:r w:rsidRPr="00513F14">
              <w:rPr>
                <w:rFonts w:ascii="Arial" w:hAnsi="Arial" w:cs="Arial"/>
                <w:iCs/>
                <w:sz w:val="18"/>
                <w:szCs w:val="18"/>
              </w:rPr>
              <w:t>Cell in another gNB-CU-CP.</w:t>
            </w:r>
            <w:r w:rsidRPr="00513F14">
              <w:rPr>
                <w:rFonts w:cs="Arial"/>
                <w:iCs/>
                <w:sz w:val="18"/>
                <w:szCs w:val="18"/>
              </w:rPr>
              <w:t xml:space="preserve"> </w:t>
            </w:r>
            <w:r w:rsidRPr="008E6D39">
              <w:rPr>
                <w:rFonts w:ascii="Arial" w:hAnsi="Arial" w:cs="Arial"/>
                <w:sz w:val="18"/>
                <w:szCs w:val="18"/>
              </w:rPr>
              <w:t>This list is either updated by the managed element itself (e.g. due to ANR, signalling over Xn etc) or by consumer over the standard interface.</w:t>
            </w:r>
          </w:p>
          <w:p w:rsidR="00E154AB" w:rsidRPr="00A107D2" w:rsidRDefault="00E154AB" w:rsidP="00583841">
            <w:pPr>
              <w:pStyle w:val="TAL"/>
              <w:rPr>
                <w:szCs w:val="18"/>
                <w:lang w:eastAsia="zh-CN"/>
              </w:rPr>
            </w:pPr>
            <w:r w:rsidRPr="00A107D2">
              <w:rPr>
                <w:szCs w:val="18"/>
                <w:lang w:eastAsia="zh-CN"/>
              </w:rPr>
              <w:t>allowedValues: Not applicable</w:t>
            </w:r>
            <w:r>
              <w:rPr>
                <w:szCs w:val="18"/>
                <w:lang w:eastAsia="zh-CN"/>
              </w:rPr>
              <w:t>.</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3A33B7" w:rsidRDefault="00E154AB" w:rsidP="00583841">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PLMNId</w:t>
            </w:r>
          </w:p>
          <w:p w:rsidR="00E154AB" w:rsidRPr="003A33B7" w:rsidRDefault="00E154AB" w:rsidP="00583841">
            <w:pPr>
              <w:keepNext/>
              <w:keepLines/>
              <w:spacing w:after="0"/>
              <w:rPr>
                <w:rFonts w:ascii="Arial" w:hAnsi="Arial"/>
                <w:sz w:val="18"/>
                <w:szCs w:val="18"/>
                <w:lang w:val="en-US" w:eastAsia="zh-CN"/>
              </w:rPr>
            </w:pPr>
            <w:r w:rsidRPr="00A17B5C">
              <w:rPr>
                <w:rFonts w:ascii="Arial" w:hAnsi="Arial"/>
                <w:sz w:val="18"/>
                <w:szCs w:val="18"/>
                <w:lang w:val="en-US"/>
              </w:rPr>
              <w:t>multiplicity: 1..12</w:t>
            </w:r>
          </w:p>
          <w:p w:rsidR="00E154AB" w:rsidRPr="000C5AEF" w:rsidRDefault="00E154AB" w:rsidP="00583841">
            <w:pPr>
              <w:keepNext/>
              <w:keepLines/>
              <w:spacing w:after="0"/>
              <w:rPr>
                <w:rFonts w:ascii="Arial" w:hAnsi="Arial"/>
                <w:sz w:val="18"/>
                <w:szCs w:val="18"/>
                <w:lang w:val="en-US"/>
              </w:rPr>
            </w:pPr>
            <w:r w:rsidRPr="000C5AEF">
              <w:rPr>
                <w:rFonts w:ascii="Arial" w:hAnsi="Arial"/>
                <w:sz w:val="18"/>
                <w:szCs w:val="18"/>
                <w:lang w:val="en-US"/>
              </w:rPr>
              <w:t>isOrdered: N/A</w:t>
            </w:r>
          </w:p>
          <w:p w:rsidR="00E154AB" w:rsidRPr="00A17B5C" w:rsidRDefault="00E154AB" w:rsidP="00583841">
            <w:pPr>
              <w:keepNext/>
              <w:keepLines/>
              <w:spacing w:after="0"/>
              <w:rPr>
                <w:rFonts w:ascii="Arial" w:hAnsi="Arial"/>
                <w:sz w:val="18"/>
                <w:szCs w:val="18"/>
                <w:lang w:val="en-US"/>
              </w:rPr>
            </w:pPr>
            <w:r w:rsidRPr="00A17B5C">
              <w:rPr>
                <w:rFonts w:ascii="Arial" w:hAnsi="Arial"/>
                <w:sz w:val="18"/>
                <w:szCs w:val="18"/>
                <w:lang w:val="en-US"/>
              </w:rPr>
              <w:t xml:space="preserve">isUnique: </w:t>
            </w:r>
            <w:r>
              <w:rPr>
                <w:rFonts w:ascii="Arial" w:hAnsi="Arial"/>
                <w:sz w:val="18"/>
                <w:szCs w:val="18"/>
                <w:lang w:val="en-US"/>
              </w:rPr>
              <w:t>True</w:t>
            </w:r>
          </w:p>
          <w:p w:rsidR="00E154AB" w:rsidRPr="00A17B5C" w:rsidRDefault="00E154AB" w:rsidP="00583841">
            <w:pPr>
              <w:keepNext/>
              <w:keepLines/>
              <w:spacing w:after="0"/>
              <w:rPr>
                <w:rFonts w:ascii="Arial" w:hAnsi="Arial"/>
                <w:sz w:val="18"/>
                <w:szCs w:val="18"/>
                <w:lang w:val="en-US"/>
              </w:rPr>
            </w:pPr>
            <w:r w:rsidRPr="00A17B5C">
              <w:rPr>
                <w:rFonts w:ascii="Arial" w:hAnsi="Arial"/>
                <w:sz w:val="18"/>
                <w:szCs w:val="18"/>
                <w:lang w:val="en-US"/>
              </w:rPr>
              <w:t>defaultValue: None</w:t>
            </w:r>
          </w:p>
          <w:p w:rsidR="00E154AB" w:rsidRPr="00CB1285" w:rsidRDefault="00E154AB" w:rsidP="00583841">
            <w:pPr>
              <w:pStyle w:val="TAL"/>
              <w:rPr>
                <w:szCs w:val="18"/>
                <w:lang w:val="en-US"/>
              </w:rPr>
            </w:pPr>
            <w:r w:rsidRPr="00CB1285">
              <w:rPr>
                <w:szCs w:val="18"/>
                <w:lang w:val="en-US"/>
              </w:rPr>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162FF3" w:rsidRDefault="00E154AB" w:rsidP="00583841">
            <w:pPr>
              <w:spacing w:after="0"/>
              <w:rPr>
                <w:rFonts w:ascii="Courier New" w:hAnsi="Courier New" w:cs="Courier New"/>
                <w:color w:val="000000"/>
                <w:sz w:val="18"/>
                <w:szCs w:val="18"/>
              </w:rPr>
            </w:pPr>
            <w:r>
              <w:rPr>
                <w:rFonts w:ascii="Courier New" w:hAnsi="Courier New" w:cs="Courier New"/>
                <w:bCs/>
                <w:color w:val="333333"/>
                <w:sz w:val="18"/>
                <w:szCs w:val="18"/>
              </w:rPr>
              <w:t>rRMPolicyMemberList</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rsidRPr="002B15AA">
              <w:t xml:space="preserve">It represents the list of </w:t>
            </w:r>
            <w:r w:rsidRPr="00607DE5">
              <w:rPr>
                <w:rFonts w:ascii="Courier New" w:hAnsi="Courier New" w:cs="Courier New"/>
                <w:bCs/>
                <w:color w:val="333333"/>
                <w:szCs w:val="18"/>
              </w:rPr>
              <w:t>RRMPolicyMember</w:t>
            </w:r>
            <w:r>
              <w:t xml:space="preserve"> (s) that</w:t>
            </w:r>
            <w:r w:rsidRPr="002B15AA">
              <w:t xml:space="preserve"> the managed object is supporting</w:t>
            </w:r>
            <w:r>
              <w:t xml:space="preserve">. </w:t>
            </w:r>
            <w:r w:rsidRPr="002B15AA">
              <w:t xml:space="preserve"> </w:t>
            </w:r>
            <w:r>
              <w:t xml:space="preserve">A </w:t>
            </w:r>
            <w:r w:rsidRPr="00607DE5">
              <w:rPr>
                <w:rFonts w:ascii="Courier New" w:hAnsi="Courier New" w:cs="Courier New"/>
                <w:bCs/>
                <w:color w:val="333333"/>
                <w:szCs w:val="18"/>
              </w:rPr>
              <w:t>RRMPolicyMember</w:t>
            </w:r>
            <w:r>
              <w:t xml:space="preserve"> &lt;&lt;dataType&gt;&gt; include the </w:t>
            </w:r>
            <w:r w:rsidRPr="00607DE5">
              <w:rPr>
                <w:rFonts w:ascii="Courier New" w:hAnsi="Courier New" w:cs="Courier New"/>
                <w:bCs/>
                <w:color w:val="333333"/>
                <w:szCs w:val="18"/>
              </w:rPr>
              <w:t>PLMNId</w:t>
            </w:r>
            <w:r>
              <w:t xml:space="preserve"> &lt;&lt;dataType&gt;&gt; and </w:t>
            </w:r>
            <w:r w:rsidRPr="00607DE5">
              <w:rPr>
                <w:rFonts w:ascii="Courier New" w:hAnsi="Courier New" w:cs="Courier New"/>
                <w:bCs/>
                <w:color w:val="333333"/>
                <w:szCs w:val="18"/>
              </w:rPr>
              <w:t>S-NSSAI</w:t>
            </w:r>
            <w:r>
              <w:t xml:space="preserve"> &lt;&lt;dataType&gt;&gt;.</w:t>
            </w:r>
          </w:p>
          <w:p w:rsidR="00E154AB" w:rsidRPr="00FE0B8A" w:rsidRDefault="00E154AB" w:rsidP="00583841">
            <w:pPr>
              <w:pStyle w:val="a"/>
              <w:rPr>
                <w:sz w:val="18"/>
                <w:szCs w:val="18"/>
                <w:lang w:val="en-US"/>
              </w:rPr>
            </w:pPr>
          </w:p>
          <w:p w:rsidR="00E154AB" w:rsidRPr="00FE0B8A" w:rsidRDefault="00E154AB" w:rsidP="00583841">
            <w:pPr>
              <w:pStyle w:val="a"/>
              <w:rPr>
                <w:sz w:val="18"/>
                <w:szCs w:val="18"/>
                <w:lang w:val="en-US"/>
              </w:rPr>
            </w:pPr>
            <w:r w:rsidRPr="00FE0B8A">
              <w:rPr>
                <w:sz w:val="18"/>
                <w:szCs w:val="18"/>
                <w:lang w:val="en-US"/>
              </w:rPr>
              <w:t xml:space="preserve">allowedValues: </w:t>
            </w:r>
            <w:r>
              <w:rPr>
                <w:sz w:val="18"/>
                <w:szCs w:val="18"/>
                <w:lang w:val="en-US"/>
              </w:rPr>
              <w:t>N/A</w:t>
            </w:r>
          </w:p>
          <w:p w:rsidR="00E154AB" w:rsidRDefault="00E154AB" w:rsidP="00583841">
            <w:pPr>
              <w:rPr>
                <w:rFonts w:ascii="Arial" w:hAnsi="Arial" w:cs="Arial"/>
                <w:iCs/>
                <w:sz w:val="18"/>
                <w:szCs w:val="18"/>
              </w:rPr>
            </w:pPr>
          </w:p>
        </w:tc>
        <w:tc>
          <w:tcPr>
            <w:tcW w:w="1123" w:type="pct"/>
            <w:tcBorders>
              <w:top w:val="single" w:sz="4" w:space="0" w:color="auto"/>
              <w:left w:val="single" w:sz="4" w:space="0" w:color="auto"/>
              <w:bottom w:val="single" w:sz="4" w:space="0" w:color="auto"/>
              <w:right w:val="single" w:sz="4" w:space="0" w:color="auto"/>
            </w:tcBorders>
          </w:tcPr>
          <w:p w:rsidR="00E154AB" w:rsidRPr="00FE0B8A" w:rsidRDefault="00E154AB" w:rsidP="00583841">
            <w:pPr>
              <w:keepNext/>
              <w:keepLines/>
              <w:spacing w:after="0"/>
              <w:rPr>
                <w:rFonts w:ascii="Arial" w:hAnsi="Arial"/>
                <w:sz w:val="18"/>
                <w:lang w:val="en-US"/>
              </w:rPr>
            </w:pPr>
            <w:r w:rsidRPr="00FE0B8A">
              <w:rPr>
                <w:rFonts w:ascii="Arial" w:hAnsi="Arial"/>
                <w:sz w:val="18"/>
                <w:lang w:val="en-US"/>
              </w:rPr>
              <w:t xml:space="preserve">type: </w:t>
            </w:r>
            <w:r>
              <w:rPr>
                <w:rFonts w:ascii="Arial" w:hAnsi="Arial"/>
                <w:sz w:val="18"/>
                <w:lang w:val="en-US"/>
              </w:rPr>
              <w:t>RRMPolicyMember</w:t>
            </w:r>
          </w:p>
          <w:p w:rsidR="00E154AB" w:rsidRPr="00FE0B8A" w:rsidRDefault="00E154AB" w:rsidP="00583841">
            <w:pPr>
              <w:keepNext/>
              <w:keepLines/>
              <w:spacing w:after="0"/>
              <w:rPr>
                <w:rFonts w:ascii="Arial" w:hAnsi="Arial"/>
                <w:sz w:val="18"/>
                <w:lang w:val="en-US"/>
              </w:rPr>
            </w:pPr>
            <w:r w:rsidRPr="00FE0B8A">
              <w:rPr>
                <w:rFonts w:ascii="Arial" w:hAnsi="Arial"/>
                <w:sz w:val="18"/>
                <w:lang w:val="en-US"/>
              </w:rPr>
              <w:t>multiplicity: 1..</w:t>
            </w:r>
            <w:r>
              <w:rPr>
                <w:rFonts w:ascii="Arial" w:hAnsi="Arial"/>
                <w:sz w:val="18"/>
                <w:lang w:val="en-US"/>
              </w:rPr>
              <w:t>*</w:t>
            </w:r>
          </w:p>
          <w:p w:rsidR="00E154AB" w:rsidRPr="00FE0B8A" w:rsidRDefault="00E154AB" w:rsidP="00583841">
            <w:pPr>
              <w:keepNext/>
              <w:keepLines/>
              <w:spacing w:after="0"/>
              <w:rPr>
                <w:rFonts w:ascii="Arial" w:hAnsi="Arial"/>
                <w:sz w:val="18"/>
                <w:lang w:val="en-US"/>
              </w:rPr>
            </w:pPr>
            <w:r w:rsidRPr="00FE0B8A">
              <w:rPr>
                <w:rFonts w:ascii="Arial" w:hAnsi="Arial"/>
                <w:sz w:val="18"/>
                <w:lang w:val="en-US"/>
              </w:rPr>
              <w:t>isOrdered: N/A</w:t>
            </w:r>
          </w:p>
          <w:p w:rsidR="00E154AB" w:rsidRPr="00FE0B8A" w:rsidRDefault="00E154AB" w:rsidP="00583841">
            <w:pPr>
              <w:keepNext/>
              <w:keepLines/>
              <w:spacing w:after="0"/>
              <w:rPr>
                <w:rFonts w:ascii="Arial" w:hAnsi="Arial"/>
                <w:sz w:val="18"/>
                <w:lang w:val="en-US"/>
              </w:rPr>
            </w:pPr>
            <w:r w:rsidRPr="00FE0B8A">
              <w:rPr>
                <w:rFonts w:ascii="Arial" w:hAnsi="Arial"/>
                <w:sz w:val="18"/>
                <w:lang w:val="en-US"/>
              </w:rPr>
              <w:t>isUnique: True</w:t>
            </w:r>
          </w:p>
          <w:p w:rsidR="00E154AB" w:rsidRPr="00FE0B8A" w:rsidRDefault="00E154AB" w:rsidP="00583841">
            <w:pPr>
              <w:keepNext/>
              <w:keepLines/>
              <w:spacing w:after="0"/>
              <w:rPr>
                <w:rFonts w:ascii="Arial" w:hAnsi="Arial"/>
                <w:sz w:val="18"/>
                <w:lang w:val="en-US"/>
              </w:rPr>
            </w:pPr>
            <w:r w:rsidRPr="00FE0B8A">
              <w:rPr>
                <w:rFonts w:ascii="Arial" w:hAnsi="Arial"/>
                <w:sz w:val="18"/>
                <w:lang w:val="en-US"/>
              </w:rPr>
              <w:t>defaultValue: None</w:t>
            </w:r>
          </w:p>
          <w:p w:rsidR="00E154AB" w:rsidRPr="003A33B7" w:rsidRDefault="00E154AB" w:rsidP="00583841">
            <w:pPr>
              <w:keepNext/>
              <w:keepLines/>
              <w:spacing w:after="0"/>
              <w:rPr>
                <w:rFonts w:ascii="Arial" w:hAnsi="Arial"/>
                <w:sz w:val="18"/>
                <w:szCs w:val="18"/>
                <w:lang w:val="en-US"/>
              </w:rPr>
            </w:pPr>
            <w:r w:rsidRPr="00FE0B8A">
              <w:rPr>
                <w:rFonts w:ascii="Arial" w:hAnsi="Arial"/>
                <w:sz w:val="18"/>
                <w:lang w:val="en-US"/>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Default="00E154AB" w:rsidP="00583841">
            <w:pPr>
              <w:spacing w:after="0"/>
              <w:rPr>
                <w:rFonts w:ascii="Courier New" w:hAnsi="Courier New" w:cs="Courier New"/>
                <w:bCs/>
                <w:color w:val="333333"/>
                <w:sz w:val="18"/>
                <w:szCs w:val="18"/>
              </w:rPr>
            </w:pPr>
            <w:r>
              <w:rPr>
                <w:rFonts w:ascii="Courier New" w:hAnsi="Courier New" w:cs="Courier New"/>
                <w:bCs/>
                <w:color w:val="333333"/>
                <w:sz w:val="18"/>
                <w:szCs w:val="18"/>
              </w:rPr>
              <w:t>resourceType</w:t>
            </w:r>
          </w:p>
          <w:p w:rsidR="00E154AB" w:rsidRDefault="00E154AB" w:rsidP="00583841">
            <w:pPr>
              <w:spacing w:after="0"/>
              <w:rPr>
                <w:rFonts w:ascii="Courier New" w:hAnsi="Courier New" w:cs="Courier New"/>
                <w:bCs/>
                <w:color w:val="333333"/>
                <w:sz w:val="18"/>
                <w:szCs w:val="18"/>
              </w:rPr>
            </w:pPr>
          </w:p>
          <w:p w:rsidR="00E154AB" w:rsidRPr="00162FF3" w:rsidRDefault="00E154AB" w:rsidP="00583841">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t xml:space="preserve">The resource type of interest for an RRM Policy. </w:t>
            </w:r>
          </w:p>
          <w:p w:rsidR="00E154AB" w:rsidRDefault="00E154AB" w:rsidP="00583841">
            <w:pPr>
              <w:pStyle w:val="TAL"/>
            </w:pPr>
          </w:p>
          <w:p w:rsidR="00E154AB" w:rsidRDefault="00E154AB" w:rsidP="00583841">
            <w:pPr>
              <w:pStyle w:val="a"/>
              <w:rPr>
                <w:sz w:val="18"/>
                <w:szCs w:val="18"/>
                <w:lang w:val="en-US"/>
              </w:rPr>
            </w:pPr>
            <w:r w:rsidRPr="00FE0B8A">
              <w:rPr>
                <w:sz w:val="18"/>
                <w:szCs w:val="18"/>
                <w:lang w:val="en-US"/>
              </w:rPr>
              <w:t>allowedValues:</w:t>
            </w:r>
          </w:p>
          <w:p w:rsidR="00E154AB" w:rsidRDefault="00E154AB" w:rsidP="00583841">
            <w:pPr>
              <w:pStyle w:val="a"/>
              <w:rPr>
                <w:sz w:val="18"/>
                <w:szCs w:val="18"/>
                <w:lang w:val="en-US"/>
              </w:rPr>
            </w:pPr>
            <w:r>
              <w:rPr>
                <w:sz w:val="18"/>
                <w:szCs w:val="18"/>
                <w:lang w:val="en-US"/>
              </w:rPr>
              <w:t>PRB (for NRCellDU)</w:t>
            </w:r>
          </w:p>
          <w:p w:rsidR="00E154AB" w:rsidRDefault="00E154AB" w:rsidP="00583841">
            <w:pPr>
              <w:pStyle w:val="a"/>
              <w:rPr>
                <w:sz w:val="18"/>
                <w:szCs w:val="18"/>
                <w:lang w:val="en-US"/>
              </w:rPr>
            </w:pPr>
            <w:r>
              <w:rPr>
                <w:sz w:val="18"/>
                <w:szCs w:val="18"/>
                <w:lang w:val="en-US"/>
              </w:rPr>
              <w:t>RRC connected users (for NRCellCU)</w:t>
            </w:r>
          </w:p>
          <w:p w:rsidR="00E154AB" w:rsidRPr="00FE0B8A" w:rsidRDefault="00E154AB" w:rsidP="00583841">
            <w:pPr>
              <w:pStyle w:val="a"/>
              <w:rPr>
                <w:sz w:val="18"/>
                <w:szCs w:val="18"/>
                <w:lang w:val="en-US"/>
              </w:rPr>
            </w:pPr>
            <w:r>
              <w:rPr>
                <w:sz w:val="18"/>
                <w:szCs w:val="18"/>
                <w:lang w:val="en-US"/>
              </w:rPr>
              <w:t>DRB (for GNBCUUPFunction)</w:t>
            </w:r>
          </w:p>
          <w:p w:rsidR="00E154AB" w:rsidRDefault="00E154AB" w:rsidP="00583841">
            <w:pPr>
              <w:rPr>
                <w:rFonts w:ascii="Arial" w:hAnsi="Arial" w:cs="Arial"/>
                <w:iCs/>
                <w:sz w:val="18"/>
                <w:szCs w:val="18"/>
              </w:rPr>
            </w:pPr>
          </w:p>
          <w:p w:rsidR="00E154AB" w:rsidRDefault="00E154AB" w:rsidP="00583841">
            <w:pPr>
              <w:rPr>
                <w:rFonts w:ascii="Arial" w:hAnsi="Arial" w:cs="Arial"/>
                <w:iCs/>
                <w:sz w:val="18"/>
                <w:szCs w:val="18"/>
              </w:rPr>
            </w:pPr>
            <w:r>
              <w:rPr>
                <w:rFonts w:cs="Arial"/>
                <w:iCs/>
                <w:szCs w:val="18"/>
              </w:rPr>
              <w:t>See NOTE 2, NOTE 3 and NOTE 4</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String</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Default="00E154AB" w:rsidP="00583841">
            <w:pPr>
              <w:pStyle w:val="TAL"/>
            </w:pPr>
            <w:r w:rsidRPr="002B15AA">
              <w:t>isNullable: False</w:t>
            </w:r>
          </w:p>
          <w:p w:rsidR="00E154AB" w:rsidRPr="003A33B7" w:rsidRDefault="00E154AB" w:rsidP="00583841">
            <w:pPr>
              <w:keepNext/>
              <w:keepLines/>
              <w:spacing w:after="0"/>
              <w:rPr>
                <w:rFonts w:ascii="Arial" w:hAnsi="Arial"/>
                <w:sz w:val="18"/>
                <w:szCs w:val="18"/>
                <w:lang w:val="en-US"/>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color w:val="000000"/>
                <w:sz w:val="18"/>
                <w:szCs w:val="18"/>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It represents the list of S-NSSAI the managed object is supporting</w:t>
            </w:r>
            <w:r>
              <w:t>.</w:t>
            </w:r>
            <w:r w:rsidRPr="002B15AA">
              <w:t xml:space="preserve"> </w:t>
            </w:r>
            <w:r>
              <w:t>The S-NSSAI is defined in</w:t>
            </w:r>
            <w:r w:rsidRPr="002B15AA">
              <w:t xml:space="preserve"> 3GPP TS 23.003 [13].</w:t>
            </w:r>
          </w:p>
          <w:p w:rsidR="00E154AB" w:rsidRPr="002B15AA" w:rsidRDefault="00E154AB" w:rsidP="00583841">
            <w:pPr>
              <w:pStyle w:val="TAL"/>
            </w:pPr>
          </w:p>
          <w:p w:rsidR="00E154AB" w:rsidRPr="002B15AA" w:rsidRDefault="00E154AB" w:rsidP="00583841">
            <w:pPr>
              <w:pStyle w:val="TAL"/>
            </w:pPr>
            <w:r w:rsidRPr="002B15AA">
              <w:t>allowedValues: See 3GPP TS 23.003 [13]</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keepNext/>
              <w:keepLines/>
              <w:spacing w:after="0"/>
            </w:pPr>
            <w:r w:rsidRPr="002B15AA">
              <w:rPr>
                <w:rFonts w:ascii="Arial" w:hAnsi="Arial"/>
                <w:sz w:val="18"/>
              </w:rPr>
              <w:t xml:space="preserve">type: </w:t>
            </w:r>
            <w:r w:rsidRPr="00212C37">
              <w:rPr>
                <w:rFonts w:ascii="Arial" w:hAnsi="Arial" w:cs="Arial"/>
                <w:sz w:val="18"/>
                <w:szCs w:val="18"/>
              </w:rPr>
              <w:t>S-NSSAI</w:t>
            </w:r>
          </w:p>
          <w:p w:rsidR="00E154AB" w:rsidRPr="002B15AA" w:rsidRDefault="00E154AB" w:rsidP="00583841">
            <w:pPr>
              <w:keepNext/>
              <w:keepLines/>
              <w:spacing w:after="0"/>
              <w:rPr>
                <w:rFonts w:ascii="Arial" w:hAnsi="Arial"/>
                <w:sz w:val="18"/>
                <w:lang w:eastAsia="zh-CN"/>
              </w:rPr>
            </w:pPr>
            <w:r w:rsidRPr="002B15AA">
              <w:rPr>
                <w:rFonts w:ascii="Arial" w:hAnsi="Arial"/>
                <w:sz w:val="18"/>
              </w:rPr>
              <w:t xml:space="preserve">multiplicity: </w:t>
            </w:r>
            <w:r w:rsidRPr="002B15AA">
              <w:rPr>
                <w:rFonts w:ascii="Arial" w:hAnsi="Arial"/>
                <w:sz w:val="18"/>
                <w:lang w:eastAsia="zh-CN"/>
              </w:rPr>
              <w:t>*</w:t>
            </w:r>
          </w:p>
          <w:p w:rsidR="00E154AB" w:rsidRPr="002B15AA" w:rsidRDefault="00E154AB" w:rsidP="00583841">
            <w:pPr>
              <w:keepNext/>
              <w:keepLines/>
              <w:spacing w:after="0"/>
              <w:rPr>
                <w:rFonts w:ascii="Arial" w:hAnsi="Arial"/>
                <w:sz w:val="18"/>
              </w:rPr>
            </w:pPr>
            <w:r w:rsidRPr="002B15AA">
              <w:rPr>
                <w:rFonts w:ascii="Arial" w:hAnsi="Arial"/>
                <w:sz w:val="18"/>
              </w:rPr>
              <w:t>isOrdered: N/A</w:t>
            </w:r>
          </w:p>
          <w:p w:rsidR="00E154AB" w:rsidRPr="002B15AA" w:rsidRDefault="00E154AB" w:rsidP="00583841">
            <w:pPr>
              <w:keepNext/>
              <w:keepLines/>
              <w:spacing w:after="0"/>
              <w:rPr>
                <w:rFonts w:ascii="Arial" w:hAnsi="Arial"/>
                <w:sz w:val="18"/>
              </w:rPr>
            </w:pPr>
            <w:r w:rsidRPr="002B15AA">
              <w:rPr>
                <w:rFonts w:ascii="Arial" w:hAnsi="Arial"/>
                <w:sz w:val="18"/>
              </w:rPr>
              <w:t>isUnique: N/A</w:t>
            </w:r>
          </w:p>
          <w:p w:rsidR="00E154AB" w:rsidRPr="002B15AA" w:rsidRDefault="00E154AB" w:rsidP="00583841">
            <w:pPr>
              <w:keepNext/>
              <w:keepLines/>
              <w:spacing w:after="0"/>
              <w:rPr>
                <w:rFonts w:ascii="Arial" w:hAnsi="Arial"/>
                <w:sz w:val="18"/>
              </w:rPr>
            </w:pPr>
            <w:r w:rsidRPr="002B15AA">
              <w:rPr>
                <w:rFonts w:ascii="Arial" w:hAnsi="Arial"/>
                <w:sz w:val="18"/>
              </w:rPr>
              <w:t>defaultValue: None</w:t>
            </w:r>
          </w:p>
          <w:p w:rsidR="00E154AB" w:rsidRPr="002B15AA" w:rsidRDefault="00E154AB" w:rsidP="00583841">
            <w:pPr>
              <w:keepNext/>
              <w:keepLines/>
              <w:spacing w:after="0"/>
              <w:rPr>
                <w:rFonts w:ascii="Arial" w:hAnsi="Arial"/>
                <w:sz w:val="18"/>
              </w:rPr>
            </w:pPr>
            <w:r w:rsidRPr="002B15AA">
              <w:rPr>
                <w:rFonts w:ascii="Arial" w:hAnsi="Arial"/>
                <w:sz w:val="18"/>
              </w:rPr>
              <w:t>allowedValues: N/A</w:t>
            </w:r>
          </w:p>
          <w:p w:rsidR="00E154AB" w:rsidRDefault="00E154AB" w:rsidP="00583841">
            <w:pPr>
              <w:pStyle w:val="TAL"/>
            </w:pPr>
            <w:r w:rsidRPr="002B15AA">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E175D2" w:rsidRDefault="00E154AB" w:rsidP="00583841">
            <w:pPr>
              <w:spacing w:after="0"/>
              <w:rPr>
                <w:rFonts w:ascii="Courier New" w:hAnsi="Courier New" w:cs="Courier New"/>
                <w:sz w:val="18"/>
                <w:szCs w:val="18"/>
                <w:lang w:eastAsia="zh-CN"/>
              </w:rPr>
            </w:pPr>
            <w:r w:rsidRPr="002B15AA">
              <w:rPr>
                <w:rFonts w:ascii="Courier New" w:hAnsi="Courier New" w:cs="Courier New"/>
                <w:szCs w:val="18"/>
                <w:lang w:eastAsia="zh-CN"/>
              </w:rPr>
              <w:t>sST</w:t>
            </w: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cs="Arial"/>
                <w:snapToGrid w:val="0"/>
                <w:szCs w:val="18"/>
              </w:rPr>
            </w:pPr>
            <w:r w:rsidRPr="002B15AA">
              <w:rPr>
                <w:rFonts w:cs="Arial"/>
                <w:snapToGrid w:val="0"/>
                <w:szCs w:val="18"/>
              </w:rPr>
              <w:t xml:space="preserve">This </w:t>
            </w:r>
            <w:r>
              <w:rPr>
                <w:rFonts w:cs="Arial"/>
                <w:snapToGrid w:val="0"/>
                <w:szCs w:val="18"/>
              </w:rPr>
              <w:t>attribute</w:t>
            </w:r>
            <w:r w:rsidRPr="002B15AA">
              <w:rPr>
                <w:rFonts w:cs="Arial"/>
                <w:snapToGrid w:val="0"/>
                <w:szCs w:val="18"/>
              </w:rPr>
              <w:t xml:space="preserve"> specifies the </w:t>
            </w:r>
            <w:r>
              <w:rPr>
                <w:rFonts w:cs="Arial"/>
                <w:snapToGrid w:val="0"/>
                <w:szCs w:val="18"/>
              </w:rPr>
              <w:t>S</w:t>
            </w:r>
            <w:r w:rsidRPr="002B15AA">
              <w:rPr>
                <w:rFonts w:cs="Arial"/>
                <w:snapToGrid w:val="0"/>
                <w:szCs w:val="18"/>
              </w:rPr>
              <w:t>lice/</w:t>
            </w:r>
            <w:r>
              <w:rPr>
                <w:rFonts w:cs="Arial"/>
                <w:snapToGrid w:val="0"/>
                <w:szCs w:val="18"/>
              </w:rPr>
              <w:t>S</w:t>
            </w:r>
            <w:r w:rsidRPr="002B15AA">
              <w:rPr>
                <w:rFonts w:cs="Arial"/>
                <w:snapToGrid w:val="0"/>
                <w:szCs w:val="18"/>
              </w:rPr>
              <w:t xml:space="preserve">ervice type </w:t>
            </w:r>
            <w:r>
              <w:rPr>
                <w:rFonts w:cs="Arial"/>
                <w:snapToGrid w:val="0"/>
                <w:szCs w:val="18"/>
              </w:rPr>
              <w:t xml:space="preserve">(SST) </w:t>
            </w:r>
            <w:r w:rsidRPr="002B15AA">
              <w:rPr>
                <w:rFonts w:cs="Arial"/>
                <w:snapToGrid w:val="0"/>
                <w:szCs w:val="18"/>
              </w:rPr>
              <w:t>of the network slice.</w:t>
            </w:r>
          </w:p>
          <w:p w:rsidR="00E154AB" w:rsidRPr="002B15AA" w:rsidRDefault="00E154AB" w:rsidP="00583841">
            <w:pPr>
              <w:pStyle w:val="TAL"/>
              <w:rPr>
                <w:rFonts w:cs="Arial"/>
                <w:snapToGrid w:val="0"/>
                <w:szCs w:val="18"/>
              </w:rPr>
            </w:pPr>
          </w:p>
          <w:p w:rsidR="00E154AB" w:rsidRPr="002B15AA" w:rsidRDefault="00E154AB" w:rsidP="00583841">
            <w:pPr>
              <w:pStyle w:val="TAL"/>
            </w:pPr>
            <w:r w:rsidRPr="002B15AA">
              <w:rPr>
                <w:rFonts w:cs="Arial"/>
                <w:snapToGrid w:val="0"/>
                <w:szCs w:val="18"/>
              </w:rPr>
              <w:t>See clause 5.15.2 of 3GPP TS 23.501 [2].</w:t>
            </w:r>
          </w:p>
        </w:tc>
        <w:tc>
          <w:tcPr>
            <w:tcW w:w="1123" w:type="pct"/>
            <w:tcBorders>
              <w:top w:val="single" w:sz="4" w:space="0" w:color="auto"/>
              <w:left w:val="single" w:sz="4" w:space="0" w:color="auto"/>
              <w:bottom w:val="single" w:sz="4" w:space="0" w:color="auto"/>
              <w:right w:val="single" w:sz="4" w:space="0" w:color="auto"/>
            </w:tcBorders>
          </w:tcPr>
          <w:p w:rsidR="00E154AB" w:rsidRPr="00B35919" w:rsidRDefault="00E154AB" w:rsidP="00583841">
            <w:pPr>
              <w:keepNext/>
              <w:keepLines/>
              <w:spacing w:after="0"/>
              <w:rPr>
                <w:rFonts w:ascii="Arial" w:hAnsi="Arial"/>
                <w:sz w:val="18"/>
              </w:rPr>
            </w:pPr>
            <w:r w:rsidRPr="00B35919">
              <w:rPr>
                <w:rFonts w:ascii="Arial" w:hAnsi="Arial"/>
                <w:sz w:val="18"/>
              </w:rPr>
              <w:t>type: Integer</w:t>
            </w:r>
          </w:p>
          <w:p w:rsidR="00E154AB" w:rsidRPr="00B35919" w:rsidRDefault="00E154AB" w:rsidP="00583841">
            <w:pPr>
              <w:keepNext/>
              <w:keepLines/>
              <w:spacing w:after="0"/>
              <w:rPr>
                <w:rFonts w:ascii="Arial" w:hAnsi="Arial"/>
                <w:sz w:val="18"/>
              </w:rPr>
            </w:pPr>
            <w:r w:rsidRPr="00B35919">
              <w:rPr>
                <w:rFonts w:ascii="Arial" w:hAnsi="Arial"/>
                <w:sz w:val="18"/>
              </w:rPr>
              <w:t>multiplicity: 1</w:t>
            </w:r>
          </w:p>
          <w:p w:rsidR="00E154AB" w:rsidRPr="00B35919" w:rsidRDefault="00E154AB" w:rsidP="00583841">
            <w:pPr>
              <w:keepNext/>
              <w:keepLines/>
              <w:spacing w:after="0"/>
              <w:rPr>
                <w:rFonts w:ascii="Arial" w:hAnsi="Arial"/>
                <w:sz w:val="18"/>
              </w:rPr>
            </w:pPr>
            <w:r w:rsidRPr="00B35919">
              <w:rPr>
                <w:rFonts w:ascii="Arial" w:hAnsi="Arial"/>
                <w:sz w:val="18"/>
              </w:rPr>
              <w:t>isOrdered: N/A</w:t>
            </w:r>
          </w:p>
          <w:p w:rsidR="00E154AB" w:rsidRPr="00B35919" w:rsidRDefault="00E154AB" w:rsidP="00583841">
            <w:pPr>
              <w:keepNext/>
              <w:keepLines/>
              <w:spacing w:after="0"/>
              <w:rPr>
                <w:rFonts w:ascii="Arial" w:hAnsi="Arial"/>
                <w:sz w:val="18"/>
              </w:rPr>
            </w:pPr>
            <w:r w:rsidRPr="00B35919">
              <w:rPr>
                <w:rFonts w:ascii="Arial" w:hAnsi="Arial"/>
                <w:sz w:val="18"/>
              </w:rPr>
              <w:t>isUnique: N/A</w:t>
            </w:r>
          </w:p>
          <w:p w:rsidR="00E154AB" w:rsidRPr="00B35919" w:rsidRDefault="00E154AB" w:rsidP="00583841">
            <w:pPr>
              <w:keepNext/>
              <w:keepLines/>
              <w:spacing w:after="0"/>
              <w:rPr>
                <w:rFonts w:ascii="Arial" w:hAnsi="Arial"/>
                <w:sz w:val="18"/>
              </w:rPr>
            </w:pPr>
            <w:r w:rsidRPr="00B35919">
              <w:rPr>
                <w:rFonts w:ascii="Arial" w:hAnsi="Arial"/>
                <w:sz w:val="18"/>
              </w:rPr>
              <w:t>defaultValue: None</w:t>
            </w:r>
          </w:p>
          <w:p w:rsidR="00E154AB" w:rsidRPr="00B35919" w:rsidRDefault="00E154AB" w:rsidP="00583841">
            <w:pPr>
              <w:keepNext/>
              <w:keepLines/>
              <w:spacing w:after="0"/>
              <w:rPr>
                <w:rFonts w:ascii="Arial" w:hAnsi="Arial"/>
                <w:sz w:val="18"/>
              </w:rPr>
            </w:pPr>
            <w:r w:rsidRPr="00B35919">
              <w:rPr>
                <w:rFonts w:ascii="Arial" w:hAnsi="Arial"/>
                <w:sz w:val="18"/>
              </w:rPr>
              <w:t>allowedValues: N/A</w:t>
            </w:r>
          </w:p>
          <w:p w:rsidR="00E154AB" w:rsidRPr="002B15AA" w:rsidRDefault="00E154AB" w:rsidP="00583841">
            <w:pPr>
              <w:pStyle w:val="TAL"/>
            </w:pPr>
            <w:r w:rsidRPr="00B35919">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E175D2" w:rsidRDefault="00E154AB" w:rsidP="00583841">
            <w:pPr>
              <w:spacing w:after="0"/>
              <w:rPr>
                <w:rFonts w:ascii="Courier New" w:hAnsi="Courier New" w:cs="Courier New"/>
                <w:sz w:val="18"/>
                <w:szCs w:val="18"/>
                <w:lang w:eastAsia="zh-CN"/>
              </w:rPr>
            </w:pPr>
            <w:r>
              <w:rPr>
                <w:rFonts w:ascii="Courier New" w:hAnsi="Courier New" w:cs="Courier New"/>
                <w:lang w:eastAsia="zh-CN"/>
              </w:rPr>
              <w:t>sD</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val="en-US"/>
              </w:rPr>
            </w:pPr>
            <w:r>
              <w:t xml:space="preserve">This attribute specifies the </w:t>
            </w:r>
            <w:r w:rsidRPr="00B6630E">
              <w:t>Slice Differentiator (SD)</w:t>
            </w:r>
            <w:r>
              <w:t>,</w:t>
            </w:r>
            <w:r w:rsidRPr="00B6630E">
              <w:t xml:space="preserve"> which is optional information that complements the </w:t>
            </w:r>
            <w:r>
              <w:t>s</w:t>
            </w:r>
            <w:r w:rsidRPr="00B6630E">
              <w:t>lice/</w:t>
            </w:r>
            <w:r>
              <w:t>s</w:t>
            </w:r>
            <w:r w:rsidRPr="00B6630E">
              <w:t xml:space="preserve">ervice type(s) to </w:t>
            </w:r>
            <w:r w:rsidRPr="00F52302">
              <w:rPr>
                <w:lang w:val="en-US"/>
              </w:rPr>
              <w:t>differentiate amongst</w:t>
            </w:r>
            <w:r>
              <w:rPr>
                <w:lang w:val="en-US"/>
              </w:rPr>
              <w:t xml:space="preserve"> multiple Network Slices.</w:t>
            </w:r>
          </w:p>
          <w:p w:rsidR="00E154AB" w:rsidRDefault="00E154AB" w:rsidP="00583841">
            <w:pPr>
              <w:pStyle w:val="TAL"/>
            </w:pPr>
          </w:p>
          <w:p w:rsidR="00E154AB" w:rsidRPr="002B15AA" w:rsidRDefault="00E154AB" w:rsidP="00583841">
            <w:pPr>
              <w:pStyle w:val="TAL"/>
            </w:pPr>
            <w:r w:rsidRPr="002B15AA">
              <w:rPr>
                <w:rFonts w:cs="Arial"/>
                <w:snapToGrid w:val="0"/>
                <w:szCs w:val="18"/>
              </w:rPr>
              <w:t>See clause 5.15.2 of 3GPP TS 23.501 [2].</w:t>
            </w:r>
          </w:p>
        </w:tc>
        <w:tc>
          <w:tcPr>
            <w:tcW w:w="1123" w:type="pct"/>
            <w:tcBorders>
              <w:top w:val="single" w:sz="4" w:space="0" w:color="auto"/>
              <w:left w:val="single" w:sz="4" w:space="0" w:color="auto"/>
              <w:bottom w:val="single" w:sz="4" w:space="0" w:color="auto"/>
              <w:right w:val="single" w:sz="4" w:space="0" w:color="auto"/>
            </w:tcBorders>
          </w:tcPr>
          <w:p w:rsidR="00E154AB" w:rsidRPr="00B35919" w:rsidRDefault="00E154AB" w:rsidP="00583841">
            <w:pPr>
              <w:keepNext/>
              <w:keepLines/>
              <w:spacing w:after="0"/>
              <w:rPr>
                <w:rFonts w:ascii="Arial" w:hAnsi="Arial"/>
                <w:sz w:val="18"/>
              </w:rPr>
            </w:pPr>
            <w:r w:rsidRPr="00B35919">
              <w:rPr>
                <w:rFonts w:ascii="Arial" w:hAnsi="Arial"/>
                <w:sz w:val="18"/>
              </w:rPr>
              <w:t xml:space="preserve">type: </w:t>
            </w:r>
            <w:del w:id="10247" w:author="28.541_CR0274R1_(Rel-16)_eNRM" w:date="2020-06-26T14:58:00Z">
              <w:r w:rsidRPr="00B35919" w:rsidDel="001D4655">
                <w:rPr>
                  <w:rFonts w:ascii="Arial" w:hAnsi="Arial"/>
                  <w:sz w:val="18"/>
                </w:rPr>
                <w:delText>Integer</w:delText>
              </w:r>
            </w:del>
            <w:ins w:id="10248" w:author="28.541_CR0274R1_(Rel-16)_eNRM" w:date="2020-06-26T14:58:00Z">
              <w:r w:rsidR="001D4655">
                <w:rPr>
                  <w:rFonts w:ascii="Arial" w:hAnsi="Arial"/>
                  <w:sz w:val="18"/>
                </w:rPr>
                <w:t>String</w:t>
              </w:r>
            </w:ins>
          </w:p>
          <w:p w:rsidR="00E154AB" w:rsidRPr="00B35919" w:rsidRDefault="00E154AB" w:rsidP="00583841">
            <w:pPr>
              <w:keepNext/>
              <w:keepLines/>
              <w:spacing w:after="0"/>
              <w:rPr>
                <w:rFonts w:ascii="Arial" w:hAnsi="Arial"/>
                <w:sz w:val="18"/>
              </w:rPr>
            </w:pPr>
            <w:r w:rsidRPr="00B35919">
              <w:rPr>
                <w:rFonts w:ascii="Arial" w:hAnsi="Arial"/>
                <w:sz w:val="18"/>
              </w:rPr>
              <w:t>multiplicity: 1</w:t>
            </w:r>
          </w:p>
          <w:p w:rsidR="00E154AB" w:rsidRPr="00B35919" w:rsidRDefault="00E154AB" w:rsidP="00583841">
            <w:pPr>
              <w:keepNext/>
              <w:keepLines/>
              <w:spacing w:after="0"/>
              <w:rPr>
                <w:rFonts w:ascii="Arial" w:hAnsi="Arial"/>
                <w:sz w:val="18"/>
              </w:rPr>
            </w:pPr>
            <w:r w:rsidRPr="00B35919">
              <w:rPr>
                <w:rFonts w:ascii="Arial" w:hAnsi="Arial"/>
                <w:sz w:val="18"/>
              </w:rPr>
              <w:t>isOrdered: N/A</w:t>
            </w:r>
          </w:p>
          <w:p w:rsidR="00E154AB" w:rsidRPr="00B35919" w:rsidRDefault="00E154AB" w:rsidP="00583841">
            <w:pPr>
              <w:keepNext/>
              <w:keepLines/>
              <w:spacing w:after="0"/>
              <w:rPr>
                <w:rFonts w:ascii="Arial" w:hAnsi="Arial"/>
                <w:sz w:val="18"/>
              </w:rPr>
            </w:pPr>
            <w:r w:rsidRPr="00B35919">
              <w:rPr>
                <w:rFonts w:ascii="Arial" w:hAnsi="Arial"/>
                <w:sz w:val="18"/>
              </w:rPr>
              <w:t>isUnique: N/A</w:t>
            </w:r>
          </w:p>
          <w:p w:rsidR="00E154AB" w:rsidRPr="00B35919" w:rsidRDefault="00E154AB" w:rsidP="00583841">
            <w:pPr>
              <w:keepNext/>
              <w:keepLines/>
              <w:spacing w:after="0"/>
              <w:rPr>
                <w:rFonts w:ascii="Arial" w:hAnsi="Arial"/>
                <w:sz w:val="18"/>
              </w:rPr>
            </w:pPr>
            <w:r w:rsidRPr="00B35919">
              <w:rPr>
                <w:rFonts w:ascii="Arial" w:hAnsi="Arial"/>
                <w:sz w:val="18"/>
              </w:rPr>
              <w:t>defaultValue: None</w:t>
            </w:r>
          </w:p>
          <w:p w:rsidR="00E154AB" w:rsidRPr="00B35919" w:rsidRDefault="00E154AB" w:rsidP="00583841">
            <w:pPr>
              <w:keepNext/>
              <w:keepLines/>
              <w:spacing w:after="0"/>
              <w:rPr>
                <w:rFonts w:ascii="Arial" w:hAnsi="Arial"/>
                <w:sz w:val="18"/>
              </w:rPr>
            </w:pPr>
            <w:r w:rsidRPr="00B35919">
              <w:rPr>
                <w:rFonts w:ascii="Arial" w:hAnsi="Arial"/>
                <w:sz w:val="18"/>
              </w:rPr>
              <w:t>allowedValues: N/A</w:t>
            </w:r>
          </w:p>
          <w:p w:rsidR="00E154AB" w:rsidRPr="002B15AA" w:rsidRDefault="00E154AB" w:rsidP="00583841">
            <w:pPr>
              <w:pStyle w:val="TAL"/>
            </w:pPr>
            <w:r w:rsidRPr="00B35919">
              <w:t>isNullable: False</w:t>
            </w:r>
          </w:p>
        </w:tc>
      </w:tr>
      <w:tr w:rsidR="00E154AB" w:rsidRPr="00945E78" w:rsidDel="00AC7FC8" w:rsidTr="00583841">
        <w:trPr>
          <w:cantSplit/>
          <w:tblHeader/>
          <w:del w:id="10249" w:author="28.541_CR0313_(Rel-15)_NETSLICE-5GNRM" w:date="2020-06-26T11:08:00Z"/>
        </w:trPr>
        <w:tc>
          <w:tcPr>
            <w:tcW w:w="960" w:type="pct"/>
            <w:tcBorders>
              <w:top w:val="single" w:sz="4" w:space="0" w:color="auto"/>
              <w:left w:val="single" w:sz="4" w:space="0" w:color="auto"/>
              <w:bottom w:val="single" w:sz="4" w:space="0" w:color="auto"/>
              <w:right w:val="single" w:sz="4" w:space="0" w:color="auto"/>
            </w:tcBorders>
          </w:tcPr>
          <w:p w:rsidR="00E154AB" w:rsidRPr="00513F14" w:rsidDel="00AC7FC8" w:rsidRDefault="00E154AB" w:rsidP="00583841">
            <w:pPr>
              <w:spacing w:after="0"/>
              <w:rPr>
                <w:del w:id="10250" w:author="28.541_CR0313_(Rel-15)_NETSLICE-5GNRM" w:date="2020-06-26T11:08:00Z"/>
                <w:rFonts w:ascii="Courier New" w:hAnsi="Courier New" w:cs="Courier New"/>
                <w:sz w:val="18"/>
                <w:szCs w:val="18"/>
                <w:lang w:eastAsia="zh-CN"/>
              </w:rPr>
            </w:pPr>
            <w:del w:id="10251" w:author="28.541_CR0313_(Rel-15)_NETSLICE-5GNRM" w:date="2020-06-26T11:08:00Z">
              <w:r w:rsidRPr="00513F14" w:rsidDel="00AC7FC8">
                <w:rPr>
                  <w:rFonts w:ascii="Courier New" w:hAnsi="Courier New" w:cs="Courier New"/>
                  <w:sz w:val="18"/>
                  <w:szCs w:val="18"/>
                  <w:lang w:eastAsia="zh-CN"/>
                </w:rPr>
                <w:lastRenderedPageBreak/>
                <w:delText>quotaType</w:delText>
              </w:r>
            </w:del>
          </w:p>
        </w:tc>
        <w:tc>
          <w:tcPr>
            <w:tcW w:w="2917" w:type="pct"/>
            <w:tcBorders>
              <w:top w:val="single" w:sz="4" w:space="0" w:color="auto"/>
              <w:left w:val="single" w:sz="4" w:space="0" w:color="auto"/>
              <w:bottom w:val="single" w:sz="4" w:space="0" w:color="auto"/>
              <w:right w:val="single" w:sz="4" w:space="0" w:color="auto"/>
            </w:tcBorders>
          </w:tcPr>
          <w:p w:rsidR="00E154AB" w:rsidRPr="00513F14" w:rsidDel="00AC7FC8" w:rsidRDefault="00E154AB" w:rsidP="00583841">
            <w:pPr>
              <w:pStyle w:val="a"/>
              <w:rPr>
                <w:del w:id="10252" w:author="28.541_CR0313_(Rel-15)_NETSLICE-5GNRM" w:date="2020-06-26T11:08:00Z"/>
                <w:sz w:val="18"/>
                <w:szCs w:val="18"/>
              </w:rPr>
            </w:pPr>
            <w:del w:id="10253" w:author="28.541_CR0313_(Rel-15)_NETSLICE-5GNRM" w:date="2020-06-26T11:08:00Z">
              <w:r w:rsidRPr="00513F14" w:rsidDel="00AC7FC8">
                <w:rPr>
                  <w:sz w:val="18"/>
                  <w:szCs w:val="18"/>
                </w:rPr>
                <w:delText xml:space="preserve">The attribute indicates the type of the quota which allows to allocate resource as strictly usable for defined </w:delText>
              </w:r>
              <w:r w:rsidDel="00AC7FC8">
                <w:rPr>
                  <w:sz w:val="18"/>
                  <w:szCs w:val="18"/>
                </w:rPr>
                <w:delText xml:space="preserve">rRMPolicyMemberList </w:delText>
              </w:r>
              <w:r w:rsidRPr="00513F14" w:rsidDel="00AC7FC8">
                <w:rPr>
                  <w:sz w:val="18"/>
                  <w:szCs w:val="18"/>
                </w:rPr>
                <w:delText xml:space="preserve">(“strict quota”) or allows that resource to be used by other </w:delText>
              </w:r>
              <w:r w:rsidDel="00AC7FC8">
                <w:rPr>
                  <w:sz w:val="18"/>
                  <w:szCs w:val="18"/>
                </w:rPr>
                <w:delText>rRMPolicyMemberList(s)</w:delText>
              </w:r>
              <w:r w:rsidRPr="00513F14" w:rsidDel="00AC7FC8">
                <w:rPr>
                  <w:sz w:val="18"/>
                  <w:szCs w:val="18"/>
                </w:rPr>
                <w:delText xml:space="preserve"> when defined </w:delText>
              </w:r>
              <w:r w:rsidDel="00AC7FC8">
                <w:rPr>
                  <w:sz w:val="18"/>
                  <w:szCs w:val="18"/>
                </w:rPr>
                <w:delText>rRMPolicyMemberList</w:delText>
              </w:r>
              <w:r w:rsidRPr="00513F14" w:rsidDel="00AC7FC8">
                <w:rPr>
                  <w:sz w:val="18"/>
                  <w:szCs w:val="18"/>
                </w:rPr>
                <w:delText xml:space="preserve">  do not need them (  “float quota”).</w:delText>
              </w:r>
            </w:del>
          </w:p>
          <w:p w:rsidR="00E154AB" w:rsidRPr="00513F14" w:rsidDel="00AC7FC8" w:rsidRDefault="00E154AB" w:rsidP="00583841">
            <w:pPr>
              <w:pStyle w:val="a"/>
              <w:rPr>
                <w:del w:id="10254" w:author="28.541_CR0313_(Rel-15)_NETSLICE-5GNRM" w:date="2020-06-26T11:08:00Z"/>
                <w:sz w:val="18"/>
                <w:szCs w:val="18"/>
              </w:rPr>
            </w:pPr>
          </w:p>
          <w:p w:rsidR="00E154AB" w:rsidRPr="00513F14" w:rsidDel="00AC7FC8" w:rsidRDefault="00E154AB" w:rsidP="00583841">
            <w:pPr>
              <w:pStyle w:val="a"/>
              <w:rPr>
                <w:del w:id="10255" w:author="28.541_CR0313_(Rel-15)_NETSLICE-5GNRM" w:date="2020-06-26T11:08:00Z"/>
                <w:sz w:val="18"/>
                <w:szCs w:val="18"/>
              </w:rPr>
            </w:pPr>
            <w:del w:id="10256" w:author="28.541_CR0313_(Rel-15)_NETSLICE-5GNRM" w:date="2020-06-26T11:08:00Z">
              <w:r w:rsidRPr="00513F14" w:rsidDel="00AC7FC8">
                <w:rPr>
                  <w:sz w:val="18"/>
                  <w:szCs w:val="18"/>
                </w:rPr>
                <w:delText>allowedValues: STRICT, FLOAT.</w:delText>
              </w:r>
            </w:del>
          </w:p>
        </w:tc>
        <w:tc>
          <w:tcPr>
            <w:tcW w:w="1123" w:type="pct"/>
            <w:tcBorders>
              <w:top w:val="single" w:sz="4" w:space="0" w:color="auto"/>
              <w:left w:val="single" w:sz="4" w:space="0" w:color="auto"/>
              <w:bottom w:val="single" w:sz="4" w:space="0" w:color="auto"/>
              <w:right w:val="single" w:sz="4" w:space="0" w:color="auto"/>
            </w:tcBorders>
          </w:tcPr>
          <w:p w:rsidR="00E154AB" w:rsidRPr="00945E78" w:rsidDel="00AC7FC8" w:rsidRDefault="00E154AB" w:rsidP="00583841">
            <w:pPr>
              <w:pStyle w:val="TAL"/>
              <w:rPr>
                <w:del w:id="10257" w:author="28.541_CR0313_(Rel-15)_NETSLICE-5GNRM" w:date="2020-06-26T11:08:00Z"/>
              </w:rPr>
            </w:pPr>
            <w:del w:id="10258" w:author="28.541_CR0313_(Rel-15)_NETSLICE-5GNRM" w:date="2020-06-26T11:08:00Z">
              <w:r w:rsidRPr="00945E78" w:rsidDel="00AC7FC8">
                <w:delText>type: ENUM</w:delText>
              </w:r>
            </w:del>
          </w:p>
          <w:p w:rsidR="00E154AB" w:rsidRPr="00945E78" w:rsidDel="00AC7FC8" w:rsidRDefault="00E154AB" w:rsidP="00583841">
            <w:pPr>
              <w:pStyle w:val="TAL"/>
              <w:rPr>
                <w:del w:id="10259" w:author="28.541_CR0313_(Rel-15)_NETSLICE-5GNRM" w:date="2020-06-26T11:08:00Z"/>
              </w:rPr>
            </w:pPr>
            <w:del w:id="10260" w:author="28.541_CR0313_(Rel-15)_NETSLICE-5GNRM" w:date="2020-06-26T11:08:00Z">
              <w:r w:rsidRPr="00945E78" w:rsidDel="00AC7FC8">
                <w:delText>multiplicity: 1</w:delText>
              </w:r>
            </w:del>
          </w:p>
          <w:p w:rsidR="00E154AB" w:rsidRPr="00945E78" w:rsidDel="00AC7FC8" w:rsidRDefault="00E154AB" w:rsidP="00583841">
            <w:pPr>
              <w:pStyle w:val="TAL"/>
              <w:rPr>
                <w:del w:id="10261" w:author="28.541_CR0313_(Rel-15)_NETSLICE-5GNRM" w:date="2020-06-26T11:08:00Z"/>
              </w:rPr>
            </w:pPr>
            <w:del w:id="10262" w:author="28.541_CR0313_(Rel-15)_NETSLICE-5GNRM" w:date="2020-06-26T11:08:00Z">
              <w:r w:rsidRPr="00945E78" w:rsidDel="00AC7FC8">
                <w:delText>isOrdered: N/A</w:delText>
              </w:r>
            </w:del>
          </w:p>
          <w:p w:rsidR="00E154AB" w:rsidRPr="00945E78" w:rsidDel="00AC7FC8" w:rsidRDefault="00E154AB" w:rsidP="00583841">
            <w:pPr>
              <w:pStyle w:val="TAL"/>
              <w:rPr>
                <w:del w:id="10263" w:author="28.541_CR0313_(Rel-15)_NETSLICE-5GNRM" w:date="2020-06-26T11:08:00Z"/>
              </w:rPr>
            </w:pPr>
            <w:del w:id="10264" w:author="28.541_CR0313_(Rel-15)_NETSLICE-5GNRM" w:date="2020-06-26T11:08:00Z">
              <w:r w:rsidRPr="00945E78" w:rsidDel="00AC7FC8">
                <w:delText>isUnique: N/A</w:delText>
              </w:r>
            </w:del>
          </w:p>
          <w:p w:rsidR="00E154AB" w:rsidRPr="00945E78" w:rsidDel="00AC7FC8" w:rsidRDefault="00E154AB" w:rsidP="00583841">
            <w:pPr>
              <w:pStyle w:val="TAL"/>
              <w:rPr>
                <w:del w:id="10265" w:author="28.541_CR0313_(Rel-15)_NETSLICE-5GNRM" w:date="2020-06-26T11:08:00Z"/>
              </w:rPr>
            </w:pPr>
            <w:del w:id="10266" w:author="28.541_CR0313_(Rel-15)_NETSLICE-5GNRM" w:date="2020-06-26T11:08:00Z">
              <w:r w:rsidRPr="00945E78" w:rsidDel="00AC7FC8">
                <w:delText>defaultValue: None</w:delText>
              </w:r>
            </w:del>
          </w:p>
          <w:p w:rsidR="00E154AB" w:rsidDel="00AC7FC8" w:rsidRDefault="00E154AB" w:rsidP="00583841">
            <w:pPr>
              <w:pStyle w:val="TAL"/>
              <w:rPr>
                <w:del w:id="10267" w:author="28.541_CR0313_(Rel-15)_NETSLICE-5GNRM" w:date="2020-06-26T11:08:00Z"/>
              </w:rPr>
            </w:pPr>
            <w:del w:id="10268" w:author="28.541_CR0313_(Rel-15)_NETSLICE-5GNRM" w:date="2020-06-26T11:08:00Z">
              <w:r w:rsidRPr="00945E78" w:rsidDel="00AC7FC8">
                <w:delText>isNullable: False</w:delText>
              </w:r>
            </w:del>
          </w:p>
          <w:p w:rsidR="00E154AB" w:rsidRPr="00945E78" w:rsidDel="00AC7FC8" w:rsidRDefault="00E154AB" w:rsidP="00583841">
            <w:pPr>
              <w:pStyle w:val="TAL"/>
              <w:rPr>
                <w:del w:id="10269" w:author="28.541_CR0313_(Rel-15)_NETSLICE-5GNRM" w:date="2020-06-26T11:08:00Z"/>
              </w:rPr>
            </w:pPr>
          </w:p>
        </w:tc>
      </w:tr>
      <w:tr w:rsidR="00E154AB" w:rsidRPr="00945E78"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513F14" w:rsidRDefault="00E154AB" w:rsidP="00583841">
            <w:pPr>
              <w:spacing w:after="0"/>
              <w:rPr>
                <w:rFonts w:ascii="Courier New" w:hAnsi="Courier New" w:cs="Courier New"/>
                <w:sz w:val="18"/>
                <w:szCs w:val="18"/>
                <w:lang w:eastAsia="zh-CN"/>
              </w:rPr>
            </w:pPr>
            <w:r w:rsidRPr="00513F14">
              <w:rPr>
                <w:rFonts w:ascii="Courier New" w:hAnsi="Courier New" w:cs="Courier New"/>
                <w:sz w:val="18"/>
                <w:szCs w:val="18"/>
                <w:lang w:eastAsia="zh-CN"/>
              </w:rPr>
              <w:t>rRMPolicyMaxRatio</w:t>
            </w:r>
          </w:p>
        </w:tc>
        <w:tc>
          <w:tcPr>
            <w:tcW w:w="2917" w:type="pct"/>
            <w:tcBorders>
              <w:top w:val="single" w:sz="4" w:space="0" w:color="auto"/>
              <w:left w:val="single" w:sz="4" w:space="0" w:color="auto"/>
              <w:bottom w:val="single" w:sz="4" w:space="0" w:color="auto"/>
              <w:right w:val="single" w:sz="4" w:space="0" w:color="auto"/>
            </w:tcBorders>
          </w:tcPr>
          <w:p w:rsidR="00E154AB" w:rsidRPr="00513F14" w:rsidRDefault="00E154AB" w:rsidP="00583841">
            <w:pPr>
              <w:pStyle w:val="a"/>
              <w:rPr>
                <w:sz w:val="18"/>
                <w:szCs w:val="18"/>
              </w:rPr>
            </w:pPr>
            <w:del w:id="10270" w:author="28.541_CR0313_(Rel-15)_NETSLICE-5GNRM" w:date="2020-06-26T11:09:00Z">
              <w:r w:rsidRPr="00513F14" w:rsidDel="00AC7FC8">
                <w:rPr>
                  <w:sz w:val="18"/>
                  <w:szCs w:val="18"/>
                </w:rPr>
                <w:delText xml:space="preserve">The RRM policy setting </w:delText>
              </w:r>
            </w:del>
            <w:ins w:id="10271" w:author="28.541_CR0313_(Rel-15)_NETSLICE-5GNRM" w:date="2020-06-26T11:09:00Z">
              <w:r w:rsidR="00AC7FC8">
                <w:rPr>
                  <w:sz w:val="18"/>
                  <w:szCs w:val="18"/>
                </w:rPr>
                <w:t xml:space="preserve">This attribute specifies </w:t>
              </w:r>
            </w:ins>
            <w:r w:rsidRPr="00513F14">
              <w:rPr>
                <w:sz w:val="18"/>
                <w:szCs w:val="18"/>
              </w:rPr>
              <w:t xml:space="preserve">the maximum percentage of radio resources </w:t>
            </w:r>
            <w:del w:id="10272" w:author="28.541_CR0313_(Rel-15)_NETSLICE-5GNRM" w:date="2020-06-26T11:09:00Z">
              <w:r w:rsidRPr="00513F14" w:rsidDel="00AC7FC8">
                <w:rPr>
                  <w:sz w:val="18"/>
                  <w:szCs w:val="18"/>
                </w:rPr>
                <w:delText>to be allocated</w:delText>
              </w:r>
            </w:del>
            <w:ins w:id="10273" w:author="28.541_CR0313_(Rel-15)_NETSLICE-5GNRM" w:date="2020-06-26T11:09:00Z">
              <w:r w:rsidR="00AC7FC8">
                <w:rPr>
                  <w:sz w:val="18"/>
                  <w:szCs w:val="18"/>
                </w:rPr>
                <w:t>that can be used by</w:t>
              </w:r>
            </w:ins>
            <w:r w:rsidRPr="00513F14">
              <w:rPr>
                <w:sz w:val="18"/>
                <w:szCs w:val="18"/>
              </w:rPr>
              <w:t xml:space="preserve"> </w:t>
            </w:r>
            <w:del w:id="10274" w:author="28.541_CR0313_(Rel-15)_NETSLICE-5GNRM" w:date="2020-06-26T11:09:00Z">
              <w:r w:rsidRPr="00513F14" w:rsidDel="00AC7FC8">
                <w:rPr>
                  <w:sz w:val="18"/>
                  <w:szCs w:val="18"/>
                </w:rPr>
                <w:delText xml:space="preserve">to </w:delText>
              </w:r>
            </w:del>
            <w:r w:rsidRPr="00513F14">
              <w:rPr>
                <w:sz w:val="18"/>
                <w:szCs w:val="18"/>
              </w:rPr>
              <w:t xml:space="preserve">the </w:t>
            </w:r>
            <w:ins w:id="10275" w:author="28.541_CR0313_(Rel-15)_NETSLICE-5GNRM" w:date="2020-06-26T11:09:00Z">
              <w:r w:rsidR="00AC7FC8">
                <w:rPr>
                  <w:sz w:val="18"/>
                  <w:szCs w:val="18"/>
                </w:rPr>
                <w:t xml:space="preserve">associated </w:t>
              </w:r>
            </w:ins>
            <w:del w:id="10276" w:author="28.541_CR0313_(Rel-15)_NETSLICE-5GNRM" w:date="2020-06-26T11:09:00Z">
              <w:r w:rsidRPr="00513F14" w:rsidDel="00AC7FC8">
                <w:rPr>
                  <w:sz w:val="18"/>
                  <w:szCs w:val="18"/>
                </w:rPr>
                <w:delText xml:space="preserve">corresponding </w:delText>
              </w:r>
            </w:del>
            <w:r>
              <w:rPr>
                <w:rFonts w:ascii="Courier New" w:hAnsi="Courier New" w:cs="Courier New"/>
                <w:bCs/>
                <w:color w:val="333333"/>
                <w:sz w:val="18"/>
                <w:szCs w:val="18"/>
              </w:rPr>
              <w:t>rRMPolicyMemberList</w:t>
            </w:r>
            <w:r w:rsidRPr="00513F14">
              <w:rPr>
                <w:sz w:val="18"/>
                <w:szCs w:val="18"/>
              </w:rPr>
              <w:t>.</w:t>
            </w:r>
            <w:ins w:id="10277" w:author="28.541_CR0313_(Rel-15)_NETSLICE-5GNRM" w:date="2020-06-26T11:09:00Z">
              <w:r w:rsidR="00AC7FC8">
                <w:rPr>
                  <w:sz w:val="18"/>
                  <w:szCs w:val="18"/>
                </w:rPr>
                <w:t xml:space="preserve"> T</w:t>
              </w:r>
              <w:r w:rsidR="00AC7FC8" w:rsidRPr="00513F14">
                <w:rPr>
                  <w:sz w:val="18"/>
                  <w:szCs w:val="18"/>
                </w:rPr>
                <w:t>he maximum percentage of radio resources</w:t>
              </w:r>
              <w:r w:rsidR="00AC7FC8">
                <w:rPr>
                  <w:sz w:val="18"/>
                  <w:szCs w:val="18"/>
                </w:rPr>
                <w:t xml:space="preserve"> include at least one of the shared resources, prioritized resources and dedicated resources.</w:t>
              </w:r>
            </w:ins>
          </w:p>
          <w:p w:rsidR="00E154AB" w:rsidDel="008C7E56" w:rsidRDefault="00E154AB" w:rsidP="00AC7FC8">
            <w:pPr>
              <w:jc w:val="both"/>
              <w:rPr>
                <w:del w:id="10278" w:author="28.541_CR0313_(Rel-15)_NETSLICE-5GNRM" w:date="2020-06-26T11:09:00Z"/>
                <w:rFonts w:eastAsia="SimSun"/>
                <w:szCs w:val="18"/>
              </w:rPr>
            </w:pPr>
            <w:del w:id="10279" w:author="28.541_CR0313_(Rel-15)_NETSLICE-5GNRM" w:date="2020-06-26T11:09:00Z">
              <w:r w:rsidRPr="003409D9" w:rsidDel="00AC7FC8">
                <w:rPr>
                  <w:rFonts w:eastAsia="SimSun"/>
                  <w:szCs w:val="18"/>
                </w:rPr>
                <w:delText xml:space="preserve">This quota can be strict or float quota </w:delText>
              </w:r>
              <w:r w:rsidDel="00AC7FC8">
                <w:rPr>
                  <w:szCs w:val="18"/>
                </w:rPr>
                <w:delText>:</w:delText>
              </w:r>
              <w:r w:rsidRPr="003409D9" w:rsidDel="00AC7FC8">
                <w:rPr>
                  <w:szCs w:val="18"/>
                </w:rPr>
                <w:delText xml:space="preserve"> </w:delText>
              </w:r>
            </w:del>
          </w:p>
          <w:p w:rsidR="008C7E56" w:rsidRDefault="008C7E56" w:rsidP="00583841">
            <w:pPr>
              <w:pStyle w:val="TAL"/>
              <w:rPr>
                <w:ins w:id="10280" w:author="28.541_CR0313_(Rel-15)_NETSLICE-5GNRM" w:date="2020-06-26T11:13:00Z"/>
                <w:szCs w:val="18"/>
              </w:rPr>
            </w:pPr>
          </w:p>
          <w:p w:rsidR="00E154AB" w:rsidRPr="003A32B7" w:rsidDel="00AC7FC8" w:rsidRDefault="00E154AB" w:rsidP="00583841">
            <w:pPr>
              <w:pStyle w:val="TAL"/>
              <w:ind w:left="284"/>
              <w:rPr>
                <w:del w:id="10281" w:author="28.541_CR0313_(Rel-15)_NETSLICE-5GNRM" w:date="2020-06-26T11:09:00Z"/>
                <w:szCs w:val="18"/>
              </w:rPr>
            </w:pPr>
            <w:del w:id="10282" w:author="28.541_CR0313_(Rel-15)_NETSLICE-5GNRM" w:date="2020-06-26T11:09:00Z">
              <w:r w:rsidDel="00AC7FC8">
                <w:rPr>
                  <w:szCs w:val="18"/>
                </w:rPr>
                <w:delText xml:space="preserve">- </w:delText>
              </w:r>
              <w:r w:rsidRPr="003409D9" w:rsidDel="00AC7FC8">
                <w:rPr>
                  <w:szCs w:val="18"/>
                </w:rPr>
                <w:delText xml:space="preserve">Strict quota means </w:delText>
              </w:r>
              <w:r w:rsidDel="00AC7FC8">
                <w:rPr>
                  <w:szCs w:val="18"/>
                </w:rPr>
                <w:delText xml:space="preserve">the defined </w:delText>
              </w:r>
              <w:r w:rsidDel="00AC7FC8">
                <w:rPr>
                  <w:rFonts w:ascii="Courier New" w:hAnsi="Courier New" w:cs="Courier New"/>
                  <w:bCs/>
                  <w:color w:val="333333"/>
                  <w:szCs w:val="18"/>
                </w:rPr>
                <w:delText xml:space="preserve">rRMPolicyMemberList </w:delText>
              </w:r>
              <w:r w:rsidRPr="006A1864" w:rsidDel="00AC7FC8">
                <w:rPr>
                  <w:szCs w:val="18"/>
                </w:rPr>
                <w:delText>cannot be allocated resource if its used resource reached maxRatio.</w:delText>
              </w:r>
              <w:r w:rsidDel="00AC7FC8">
                <w:rPr>
                  <w:rFonts w:ascii="Courier New" w:hAnsi="Courier New" w:cs="Courier New"/>
                  <w:bCs/>
                  <w:color w:val="333333"/>
                  <w:szCs w:val="18"/>
                </w:rPr>
                <w:delText xml:space="preserve"> </w:delText>
              </w:r>
            </w:del>
          </w:p>
          <w:p w:rsidR="00E154AB" w:rsidRPr="002B1929" w:rsidDel="00AC7FC8" w:rsidRDefault="00E154AB" w:rsidP="00583841">
            <w:pPr>
              <w:pStyle w:val="TAL"/>
              <w:ind w:left="284"/>
              <w:rPr>
                <w:del w:id="10283" w:author="28.541_CR0313_(Rel-15)_NETSLICE-5GNRM" w:date="2020-06-26T11:09:00Z"/>
                <w:szCs w:val="18"/>
              </w:rPr>
            </w:pPr>
            <w:del w:id="10284" w:author="28.541_CR0313_(Rel-15)_NETSLICE-5GNRM" w:date="2020-06-26T11:09:00Z">
              <w:r w:rsidDel="00AC7FC8">
                <w:rPr>
                  <w:szCs w:val="18"/>
                </w:rPr>
                <w:delText xml:space="preserve">- </w:delText>
              </w:r>
              <w:r w:rsidRPr="00715DFC" w:rsidDel="00AC7FC8">
                <w:rPr>
                  <w:szCs w:val="18"/>
                </w:rPr>
                <w:delText xml:space="preserve">Float quota means the defined </w:delText>
              </w:r>
              <w:r w:rsidDel="00AC7FC8">
                <w:rPr>
                  <w:rFonts w:ascii="Courier New" w:hAnsi="Courier New" w:cs="Courier New"/>
                  <w:bCs/>
                  <w:color w:val="333333"/>
                  <w:szCs w:val="18"/>
                </w:rPr>
                <w:delText xml:space="preserve">rRMPolicyMemberList </w:delText>
              </w:r>
              <w:r w:rsidRPr="00715DFC" w:rsidDel="00AC7FC8">
                <w:rPr>
                  <w:szCs w:val="18"/>
                </w:rPr>
                <w:delText xml:space="preserve">can use quota from other </w:delText>
              </w:r>
              <w:r w:rsidDel="00AC7FC8">
                <w:rPr>
                  <w:rFonts w:ascii="Courier New" w:hAnsi="Courier New" w:cs="Courier New"/>
                  <w:bCs/>
                  <w:color w:val="333333"/>
                  <w:szCs w:val="18"/>
                </w:rPr>
                <w:delText>rRMPolicyMemberList(s)</w:delText>
              </w:r>
              <w:r w:rsidRPr="00715DFC" w:rsidDel="00AC7FC8">
                <w:rPr>
                  <w:szCs w:val="18"/>
                </w:rPr>
                <w:delText xml:space="preserve"> even if its resource ha</w:delText>
              </w:r>
              <w:r w:rsidDel="00AC7FC8">
                <w:rPr>
                  <w:szCs w:val="18"/>
                </w:rPr>
                <w:delText>s</w:delText>
              </w:r>
              <w:r w:rsidRPr="00715DFC" w:rsidDel="00AC7FC8">
                <w:rPr>
                  <w:szCs w:val="18"/>
                </w:rPr>
                <w:delText xml:space="preserve"> reached maxRatio</w:delText>
              </w:r>
              <w:r w:rsidDel="00AC7FC8">
                <w:rPr>
                  <w:szCs w:val="18"/>
                </w:rPr>
                <w:delText>,</w:delText>
              </w:r>
              <w:r w:rsidRPr="00715DFC" w:rsidDel="00AC7FC8">
                <w:rPr>
                  <w:szCs w:val="18"/>
                </w:rPr>
                <w:delText xml:space="preserve"> if there’s free quota from other </w:delText>
              </w:r>
              <w:r w:rsidDel="00AC7FC8">
                <w:rPr>
                  <w:rFonts w:ascii="Courier New" w:hAnsi="Courier New" w:cs="Courier New"/>
                  <w:bCs/>
                  <w:color w:val="333333"/>
                  <w:szCs w:val="18"/>
                </w:rPr>
                <w:delText xml:space="preserve">rRMPolicyMemberList. </w:delText>
              </w:r>
              <w:r w:rsidDel="00AC7FC8">
                <w:rPr>
                  <w:szCs w:val="18"/>
                </w:rPr>
                <w:delText>In addition,</w:delText>
              </w:r>
              <w:r w:rsidRPr="003409D9" w:rsidDel="00AC7FC8">
                <w:rPr>
                  <w:szCs w:val="18"/>
                </w:rPr>
                <w:delText xml:space="preserve">  resource </w:delText>
              </w:r>
              <w:r w:rsidDel="00AC7FC8">
                <w:rPr>
                  <w:szCs w:val="18"/>
                </w:rPr>
                <w:delText>of the defined</w:delText>
              </w:r>
              <w:r w:rsidRPr="003409D9" w:rsidDel="00AC7FC8">
                <w:rPr>
                  <w:szCs w:val="18"/>
                </w:rPr>
                <w:delText xml:space="preserve"> </w:delText>
              </w:r>
              <w:r w:rsidDel="00AC7FC8">
                <w:rPr>
                  <w:rFonts w:ascii="Courier New" w:hAnsi="Courier New" w:cs="Courier New"/>
                  <w:bCs/>
                  <w:color w:val="333333"/>
                  <w:szCs w:val="18"/>
                </w:rPr>
                <w:delText xml:space="preserve">rRMPolicyMemberList </w:delText>
              </w:r>
              <w:r w:rsidRPr="003409D9" w:rsidDel="00AC7FC8">
                <w:rPr>
                  <w:szCs w:val="18"/>
                </w:rPr>
                <w:delText>can be used by o</w:delText>
              </w:r>
              <w:r w:rsidRPr="002B1929" w:rsidDel="00AC7FC8">
                <w:rPr>
                  <w:szCs w:val="18"/>
                </w:rPr>
                <w:delText>ther</w:delText>
              </w:r>
              <w:r w:rsidDel="00AC7FC8">
                <w:rPr>
                  <w:rFonts w:ascii="Courier New" w:hAnsi="Courier New" w:cs="Courier New"/>
                  <w:bCs/>
                  <w:color w:val="333333"/>
                  <w:szCs w:val="18"/>
                </w:rPr>
                <w:delText xml:space="preserve"> rRMPolicyMemberList(s)</w:delText>
              </w:r>
              <w:r w:rsidRPr="002B1929" w:rsidDel="00AC7FC8">
                <w:rPr>
                  <w:szCs w:val="18"/>
                </w:rPr>
                <w:delText xml:space="preserve">  when the defined </w:delText>
              </w:r>
              <w:r w:rsidDel="00AC7FC8">
                <w:rPr>
                  <w:rFonts w:ascii="Courier New" w:hAnsi="Courier New" w:cs="Courier New"/>
                  <w:bCs/>
                  <w:color w:val="333333"/>
                  <w:szCs w:val="18"/>
                </w:rPr>
                <w:delText xml:space="preserve">rRMPolicyMemberList </w:delText>
              </w:r>
              <w:r w:rsidRPr="002B1929" w:rsidDel="00AC7FC8">
                <w:rPr>
                  <w:szCs w:val="18"/>
                </w:rPr>
                <w:delText xml:space="preserve"> do not need them.</w:delText>
              </w:r>
            </w:del>
          </w:p>
          <w:p w:rsidR="00E154AB" w:rsidRPr="002B1929" w:rsidDel="00AC7FC8" w:rsidRDefault="00E154AB" w:rsidP="00583841">
            <w:pPr>
              <w:pStyle w:val="TAL"/>
              <w:rPr>
                <w:del w:id="10285" w:author="28.541_CR0313_(Rel-15)_NETSLICE-5GNRM" w:date="2020-06-26T11:09:00Z"/>
                <w:rFonts w:eastAsia="SimSun"/>
                <w:szCs w:val="18"/>
              </w:rPr>
            </w:pPr>
          </w:p>
          <w:p w:rsidR="00E154AB" w:rsidRPr="002018C2" w:rsidDel="00AC7FC8" w:rsidRDefault="00E154AB" w:rsidP="00583841">
            <w:pPr>
              <w:pStyle w:val="TAL"/>
              <w:rPr>
                <w:del w:id="10286" w:author="28.541_CR0313_(Rel-15)_NETSLICE-5GNRM" w:date="2020-06-26T11:09:00Z"/>
                <w:szCs w:val="18"/>
              </w:rPr>
            </w:pPr>
            <w:del w:id="10287" w:author="28.541_CR0313_(Rel-15)_NETSLICE-5GNRM" w:date="2020-06-26T11:09:00Z">
              <w:r w:rsidRPr="00020CEC" w:rsidDel="00AC7FC8">
                <w:rPr>
                  <w:szCs w:val="18"/>
                </w:rPr>
                <w:delText>Value 0 indicates that there is no maximum limit.</w:delText>
              </w:r>
            </w:del>
          </w:p>
          <w:p w:rsidR="00AC7FC8" w:rsidRPr="00C06061" w:rsidRDefault="00AC7FC8" w:rsidP="00AC7FC8">
            <w:pPr>
              <w:jc w:val="both"/>
              <w:rPr>
                <w:ins w:id="10288" w:author="28.541_CR0313_(Rel-15)_NETSLICE-5GNRM" w:date="2020-06-26T11:09:00Z"/>
                <w:lang w:eastAsia="zh-CN"/>
              </w:rPr>
            </w:pPr>
            <w:ins w:id="10289" w:author="28.541_CR0313_(Rel-15)_NETSLICE-5GNRM" w:date="2020-06-26T11:09:00Z">
              <w:r>
                <w:t xml:space="preserve">The sum of the </w:t>
              </w:r>
              <w:r>
                <w:rPr>
                  <w:lang w:eastAsia="zh-CN"/>
                </w:rPr>
                <w:t>‘</w:t>
              </w:r>
              <w:r>
                <w:rPr>
                  <w:rFonts w:ascii="Courier New" w:hAnsi="Courier New" w:cs="Courier New"/>
                  <w:lang w:eastAsia="zh-CN"/>
                </w:rPr>
                <w:t>rRMPolicyMax</w:t>
              </w:r>
              <w:r w:rsidRPr="002872C4">
                <w:rPr>
                  <w:rFonts w:ascii="Courier New" w:hAnsi="Courier New" w:cs="Courier New"/>
                  <w:lang w:eastAsia="zh-CN"/>
                </w:rPr>
                <w:t>Ratio</w:t>
              </w:r>
              <w:r>
                <w:rPr>
                  <w:lang w:eastAsia="zh-CN"/>
                </w:rPr>
                <w:t xml:space="preserve">’ </w:t>
              </w:r>
              <w:r>
                <w:t>values assigned to all RRMPolicyRatio(s) name-contained by same MangedEntity can be greater than 100.</w:t>
              </w:r>
            </w:ins>
          </w:p>
          <w:p w:rsidR="00E154AB" w:rsidRPr="00C050BA" w:rsidRDefault="00AC7FC8" w:rsidP="00AC7FC8">
            <w:pPr>
              <w:pStyle w:val="TAL"/>
              <w:rPr>
                <w:szCs w:val="18"/>
              </w:rPr>
            </w:pPr>
            <w:ins w:id="10290" w:author="28.541_CR0313_(Rel-15)_NETSLICE-5GNRM" w:date="2020-06-26T11:09:00Z">
              <w:r>
                <w:rPr>
                  <w:szCs w:val="18"/>
                  <w:lang w:eastAsia="zh-CN"/>
                </w:rPr>
                <w:t>Default value: 100</w:t>
              </w:r>
            </w:ins>
          </w:p>
          <w:p w:rsidR="00E154AB" w:rsidRPr="009615ED" w:rsidRDefault="00E154AB" w:rsidP="00583841">
            <w:pPr>
              <w:pStyle w:val="TAL"/>
              <w:rPr>
                <w:szCs w:val="18"/>
              </w:rPr>
            </w:pPr>
            <w:r w:rsidRPr="009615ED">
              <w:rPr>
                <w:szCs w:val="18"/>
              </w:rPr>
              <w:t>allowedValues:</w:t>
            </w:r>
          </w:p>
          <w:p w:rsidR="00E154AB" w:rsidRDefault="00E154AB" w:rsidP="00583841">
            <w:pPr>
              <w:pStyle w:val="TAL"/>
              <w:rPr>
                <w:szCs w:val="18"/>
              </w:rPr>
            </w:pPr>
            <w:r w:rsidRPr="009615ED">
              <w:rPr>
                <w:szCs w:val="18"/>
              </w:rPr>
              <w:t>0 : 100</w:t>
            </w:r>
          </w:p>
          <w:p w:rsidR="00E154AB" w:rsidRPr="003409D9" w:rsidRDefault="00E154AB" w:rsidP="00583841">
            <w:pPr>
              <w:pStyle w:val="TAL"/>
              <w:rPr>
                <w:szCs w:val="18"/>
              </w:rPr>
            </w:pPr>
          </w:p>
        </w:tc>
        <w:tc>
          <w:tcPr>
            <w:tcW w:w="1123" w:type="pct"/>
            <w:tcBorders>
              <w:top w:val="single" w:sz="4" w:space="0" w:color="auto"/>
              <w:left w:val="single" w:sz="4" w:space="0" w:color="auto"/>
              <w:bottom w:val="single" w:sz="4" w:space="0" w:color="auto"/>
              <w:right w:val="single" w:sz="4" w:space="0" w:color="auto"/>
            </w:tcBorders>
          </w:tcPr>
          <w:p w:rsidR="00E154AB" w:rsidRPr="00945E78" w:rsidRDefault="00E154AB" w:rsidP="00583841">
            <w:pPr>
              <w:pStyle w:val="TAL"/>
            </w:pPr>
            <w:r w:rsidRPr="00945E78">
              <w:t>type: Integer</w:t>
            </w:r>
          </w:p>
          <w:p w:rsidR="00E154AB" w:rsidRPr="00945E78" w:rsidRDefault="00E154AB" w:rsidP="00583841">
            <w:pPr>
              <w:pStyle w:val="TAL"/>
            </w:pPr>
            <w:r w:rsidRPr="00945E78">
              <w:t xml:space="preserve">multiplicity: </w:t>
            </w:r>
            <w:del w:id="10291" w:author="28.541_CR0313_(Rel-15)_NETSLICE-5GNRM" w:date="2020-06-26T11:10:00Z">
              <w:r w:rsidRPr="00945E78" w:rsidDel="001B5385">
                <w:delText>0..1</w:delText>
              </w:r>
            </w:del>
          </w:p>
          <w:p w:rsidR="00E154AB" w:rsidRPr="00945E78" w:rsidRDefault="00E154AB" w:rsidP="00583841">
            <w:pPr>
              <w:pStyle w:val="TAL"/>
            </w:pPr>
            <w:r w:rsidRPr="00945E78">
              <w:t>isOrdered: N/A</w:t>
            </w:r>
          </w:p>
          <w:p w:rsidR="00E154AB" w:rsidRPr="00945E78" w:rsidRDefault="00E154AB" w:rsidP="00583841">
            <w:pPr>
              <w:pStyle w:val="TAL"/>
            </w:pPr>
            <w:r w:rsidRPr="00945E78">
              <w:t>isUnique: N/A</w:t>
            </w:r>
          </w:p>
          <w:p w:rsidR="00E154AB" w:rsidRPr="00945E78" w:rsidRDefault="00E154AB" w:rsidP="00583841">
            <w:pPr>
              <w:pStyle w:val="TAL"/>
            </w:pPr>
            <w:r w:rsidRPr="00945E78">
              <w:t xml:space="preserve">defaultValue: </w:t>
            </w:r>
            <w:del w:id="10292" w:author="28.541_CR0313_(Rel-15)_NETSLICE-5GNRM" w:date="2020-06-26T11:10:00Z">
              <w:r w:rsidRPr="00945E78" w:rsidDel="001B5385">
                <w:delText>None</w:delText>
              </w:r>
            </w:del>
            <w:ins w:id="10293" w:author="28.541_CR0313_(Rel-15)_NETSLICE-5GNRM" w:date="2020-06-26T11:10:00Z">
              <w:r w:rsidR="001B5385">
                <w:t>True</w:t>
              </w:r>
            </w:ins>
          </w:p>
          <w:p w:rsidR="00E154AB" w:rsidRPr="00945E78" w:rsidRDefault="00E154AB" w:rsidP="00583841">
            <w:pPr>
              <w:pStyle w:val="TAL"/>
            </w:pPr>
            <w:r w:rsidRPr="00945E78">
              <w:t>allowedValues: N/A</w:t>
            </w:r>
          </w:p>
          <w:p w:rsidR="00E154AB" w:rsidRPr="00945E78" w:rsidRDefault="00E154AB" w:rsidP="00583841">
            <w:pPr>
              <w:pStyle w:val="TAL"/>
            </w:pPr>
            <w:r w:rsidRPr="00945E78">
              <w:t>isNullable: False</w:t>
            </w:r>
          </w:p>
        </w:tc>
      </w:tr>
      <w:tr w:rsidR="00E154AB" w:rsidRPr="00945E78" w:rsidDel="001B5385" w:rsidTr="00583841">
        <w:trPr>
          <w:cantSplit/>
          <w:tblHeader/>
          <w:del w:id="10294" w:author="28.541_CR0313_(Rel-15)_NETSLICE-5GNRM" w:date="2020-06-26T11:11:00Z"/>
        </w:trPr>
        <w:tc>
          <w:tcPr>
            <w:tcW w:w="960" w:type="pct"/>
            <w:tcBorders>
              <w:top w:val="single" w:sz="4" w:space="0" w:color="auto"/>
              <w:left w:val="single" w:sz="4" w:space="0" w:color="auto"/>
              <w:bottom w:val="single" w:sz="4" w:space="0" w:color="auto"/>
              <w:right w:val="single" w:sz="4" w:space="0" w:color="auto"/>
            </w:tcBorders>
          </w:tcPr>
          <w:p w:rsidR="00E154AB" w:rsidRPr="00513F14" w:rsidDel="001B5385" w:rsidRDefault="00E154AB" w:rsidP="00583841">
            <w:pPr>
              <w:spacing w:after="0"/>
              <w:rPr>
                <w:del w:id="10295" w:author="28.541_CR0313_(Rel-15)_NETSLICE-5GNRM" w:date="2020-06-26T11:11:00Z"/>
                <w:rFonts w:ascii="Courier New" w:hAnsi="Courier New" w:cs="Courier New"/>
                <w:sz w:val="18"/>
                <w:szCs w:val="18"/>
                <w:lang w:eastAsia="zh-CN"/>
              </w:rPr>
            </w:pPr>
            <w:del w:id="10296" w:author="28.541_CR0313_(Rel-15)_NETSLICE-5GNRM" w:date="2020-06-26T11:11:00Z">
              <w:r w:rsidRPr="00513F14" w:rsidDel="001B5385">
                <w:rPr>
                  <w:rFonts w:ascii="Courier New" w:hAnsi="Courier New" w:cs="Courier New"/>
                  <w:sz w:val="18"/>
                  <w:szCs w:val="18"/>
                  <w:lang w:eastAsia="zh-CN"/>
                </w:rPr>
                <w:delText>rRMPolicyMarginMaxRatio</w:delText>
              </w:r>
            </w:del>
          </w:p>
        </w:tc>
        <w:tc>
          <w:tcPr>
            <w:tcW w:w="2917" w:type="pct"/>
            <w:tcBorders>
              <w:top w:val="single" w:sz="4" w:space="0" w:color="auto"/>
              <w:left w:val="single" w:sz="4" w:space="0" w:color="auto"/>
              <w:bottom w:val="single" w:sz="4" w:space="0" w:color="auto"/>
              <w:right w:val="single" w:sz="4" w:space="0" w:color="auto"/>
            </w:tcBorders>
          </w:tcPr>
          <w:p w:rsidR="00E154AB" w:rsidRPr="00945E78" w:rsidDel="001B5385" w:rsidRDefault="00E154AB" w:rsidP="00583841">
            <w:pPr>
              <w:pStyle w:val="TAL"/>
              <w:rPr>
                <w:del w:id="10297" w:author="28.541_CR0313_(Rel-15)_NETSLICE-5GNRM" w:date="2020-06-26T11:11:00Z"/>
              </w:rPr>
            </w:pPr>
            <w:del w:id="10298" w:author="28.541_CR0313_(Rel-15)_NETSLICE-5GNRM" w:date="2020-06-26T11:11:00Z">
              <w:r w:rsidRPr="00945E78" w:rsidDel="001B5385">
                <w:delText xml:space="preserve">Maximum quota margin ratio is applicable when maximum quota policy ratio is of type “float quota”. It defines the resource quota within maximum quota </w:delText>
              </w:r>
              <w:r w:rsidRPr="00CD3856" w:rsidDel="001B5385">
                <w:delText xml:space="preserve">to </w:delText>
              </w:r>
              <w:r w:rsidRPr="00C90AC7" w:rsidDel="001B5385">
                <w:delText xml:space="preserve">reserve buffers for </w:delText>
              </w:r>
              <w:r w:rsidRPr="006734EF" w:rsidDel="001B5385">
                <w:delText xml:space="preserve">new resource requirements </w:delText>
              </w:r>
              <w:r w:rsidRPr="00945E78" w:rsidDel="001B5385">
                <w:delText xml:space="preserve">for the </w:delText>
              </w:r>
              <w:r w:rsidDel="001B5385">
                <w:delText>defined</w:delText>
              </w:r>
              <w:r w:rsidRPr="00945E78" w:rsidDel="001B5385">
                <w:delText xml:space="preserve"> </w:delText>
              </w:r>
              <w:r w:rsidDel="001B5385">
                <w:rPr>
                  <w:rFonts w:ascii="Courier New" w:hAnsi="Courier New" w:cs="Courier New"/>
                  <w:bCs/>
                  <w:color w:val="333333"/>
                  <w:szCs w:val="18"/>
                </w:rPr>
                <w:delText>rRMPolicyMemberList</w:delText>
              </w:r>
              <w:r w:rsidRPr="00945E78" w:rsidDel="001B5385">
                <w:delText xml:space="preserve">. With the margin ratio, unused resources of the maximum resource quota can be allocated to other </w:delText>
              </w:r>
              <w:r w:rsidDel="001B5385">
                <w:rPr>
                  <w:rFonts w:ascii="Courier New" w:hAnsi="Courier New" w:cs="Courier New"/>
                  <w:bCs/>
                  <w:color w:val="333333"/>
                  <w:szCs w:val="18"/>
                </w:rPr>
                <w:delText>rRMPolicyMemberList(s)</w:delText>
              </w:r>
              <w:r w:rsidRPr="00945E78" w:rsidDel="001B5385">
                <w:delText xml:space="preserve"> when the free resources are more than resource amount indicated by the margin. The margin resource quota can only be used for the </w:delText>
              </w:r>
              <w:r w:rsidDel="001B5385">
                <w:delText>defined</w:delText>
              </w:r>
              <w:r w:rsidRPr="00945E78" w:rsidDel="001B5385">
                <w:delText xml:space="preserve"> </w:delText>
              </w:r>
              <w:r w:rsidDel="001B5385">
                <w:rPr>
                  <w:rFonts w:ascii="Courier New" w:hAnsi="Courier New" w:cs="Courier New"/>
                  <w:bCs/>
                  <w:color w:val="333333"/>
                  <w:szCs w:val="18"/>
                </w:rPr>
                <w:delText>rRMPolicyMemberList</w:delText>
              </w:r>
              <w:r w:rsidRPr="00945E78" w:rsidDel="001B5385">
                <w:delText>.. Value 0 indicates that no margin is used.</w:delText>
              </w:r>
            </w:del>
          </w:p>
          <w:p w:rsidR="00E154AB" w:rsidRPr="00945E78" w:rsidDel="001B5385" w:rsidRDefault="00E154AB" w:rsidP="00583841">
            <w:pPr>
              <w:pStyle w:val="TAL"/>
              <w:rPr>
                <w:del w:id="10299" w:author="28.541_CR0313_(Rel-15)_NETSLICE-5GNRM" w:date="2020-06-26T11:11:00Z"/>
              </w:rPr>
            </w:pPr>
          </w:p>
          <w:p w:rsidR="00E154AB" w:rsidRPr="00945E78" w:rsidDel="001B5385" w:rsidRDefault="00E154AB" w:rsidP="00583841">
            <w:pPr>
              <w:pStyle w:val="TAL"/>
              <w:rPr>
                <w:del w:id="10300" w:author="28.541_CR0313_(Rel-15)_NETSLICE-5GNRM" w:date="2020-06-26T11:11:00Z"/>
              </w:rPr>
            </w:pPr>
            <w:del w:id="10301" w:author="28.541_CR0313_(Rel-15)_NETSLICE-5GNRM" w:date="2020-06-26T11:11:00Z">
              <w:r w:rsidRPr="00945E78" w:rsidDel="001B5385">
                <w:delText>allowedValues:</w:delText>
              </w:r>
            </w:del>
          </w:p>
          <w:p w:rsidR="00E154AB" w:rsidDel="001B5385" w:rsidRDefault="00E154AB" w:rsidP="00583841">
            <w:pPr>
              <w:pStyle w:val="TAL"/>
              <w:rPr>
                <w:del w:id="10302" w:author="28.541_CR0313_(Rel-15)_NETSLICE-5GNRM" w:date="2020-06-26T11:11:00Z"/>
              </w:rPr>
            </w:pPr>
            <w:del w:id="10303" w:author="28.541_CR0313_(Rel-15)_NETSLICE-5GNRM" w:date="2020-06-26T11:11:00Z">
              <w:r w:rsidRPr="00945E78" w:rsidDel="001B5385">
                <w:delText>0 : 100</w:delText>
              </w:r>
            </w:del>
          </w:p>
          <w:p w:rsidR="00E154AB" w:rsidRPr="00945E78" w:rsidDel="001B5385" w:rsidRDefault="00E154AB" w:rsidP="00583841">
            <w:pPr>
              <w:pStyle w:val="TAL"/>
              <w:rPr>
                <w:del w:id="10304" w:author="28.541_CR0313_(Rel-15)_NETSLICE-5GNRM" w:date="2020-06-26T11:11:00Z"/>
              </w:rPr>
            </w:pPr>
          </w:p>
        </w:tc>
        <w:tc>
          <w:tcPr>
            <w:tcW w:w="1123" w:type="pct"/>
            <w:tcBorders>
              <w:top w:val="single" w:sz="4" w:space="0" w:color="auto"/>
              <w:left w:val="single" w:sz="4" w:space="0" w:color="auto"/>
              <w:bottom w:val="single" w:sz="4" w:space="0" w:color="auto"/>
              <w:right w:val="single" w:sz="4" w:space="0" w:color="auto"/>
            </w:tcBorders>
          </w:tcPr>
          <w:p w:rsidR="00E154AB" w:rsidRPr="00945E78" w:rsidDel="001B5385" w:rsidRDefault="00E154AB" w:rsidP="00583841">
            <w:pPr>
              <w:pStyle w:val="TAL"/>
              <w:rPr>
                <w:del w:id="10305" w:author="28.541_CR0313_(Rel-15)_NETSLICE-5GNRM" w:date="2020-06-26T11:11:00Z"/>
              </w:rPr>
            </w:pPr>
            <w:del w:id="10306" w:author="28.541_CR0313_(Rel-15)_NETSLICE-5GNRM" w:date="2020-06-26T11:11:00Z">
              <w:r w:rsidRPr="00945E78" w:rsidDel="001B5385">
                <w:delText>type: Integer</w:delText>
              </w:r>
            </w:del>
          </w:p>
          <w:p w:rsidR="00E154AB" w:rsidRPr="00945E78" w:rsidDel="001B5385" w:rsidRDefault="00E154AB" w:rsidP="00583841">
            <w:pPr>
              <w:pStyle w:val="TAL"/>
              <w:rPr>
                <w:del w:id="10307" w:author="28.541_CR0313_(Rel-15)_NETSLICE-5GNRM" w:date="2020-06-26T11:11:00Z"/>
              </w:rPr>
            </w:pPr>
            <w:del w:id="10308" w:author="28.541_CR0313_(Rel-15)_NETSLICE-5GNRM" w:date="2020-06-26T11:11:00Z">
              <w:r w:rsidRPr="00945E78" w:rsidDel="001B5385">
                <w:delText>multiplicity: 0..1</w:delText>
              </w:r>
            </w:del>
          </w:p>
          <w:p w:rsidR="00E154AB" w:rsidRPr="00945E78" w:rsidDel="001B5385" w:rsidRDefault="00E154AB" w:rsidP="00583841">
            <w:pPr>
              <w:pStyle w:val="TAL"/>
              <w:rPr>
                <w:del w:id="10309" w:author="28.541_CR0313_(Rel-15)_NETSLICE-5GNRM" w:date="2020-06-26T11:11:00Z"/>
              </w:rPr>
            </w:pPr>
            <w:del w:id="10310" w:author="28.541_CR0313_(Rel-15)_NETSLICE-5GNRM" w:date="2020-06-26T11:11:00Z">
              <w:r w:rsidRPr="00945E78" w:rsidDel="001B5385">
                <w:delText>isOrdered: N/A</w:delText>
              </w:r>
            </w:del>
          </w:p>
          <w:p w:rsidR="00E154AB" w:rsidRPr="00945E78" w:rsidDel="001B5385" w:rsidRDefault="00E154AB" w:rsidP="00583841">
            <w:pPr>
              <w:pStyle w:val="TAL"/>
              <w:rPr>
                <w:del w:id="10311" w:author="28.541_CR0313_(Rel-15)_NETSLICE-5GNRM" w:date="2020-06-26T11:11:00Z"/>
              </w:rPr>
            </w:pPr>
            <w:del w:id="10312" w:author="28.541_CR0313_(Rel-15)_NETSLICE-5GNRM" w:date="2020-06-26T11:11:00Z">
              <w:r w:rsidRPr="00945E78" w:rsidDel="001B5385">
                <w:delText>isUnique: N/A</w:delText>
              </w:r>
            </w:del>
          </w:p>
          <w:p w:rsidR="00E154AB" w:rsidRPr="00945E78" w:rsidDel="001B5385" w:rsidRDefault="00E154AB" w:rsidP="00583841">
            <w:pPr>
              <w:pStyle w:val="TAL"/>
              <w:rPr>
                <w:del w:id="10313" w:author="28.541_CR0313_(Rel-15)_NETSLICE-5GNRM" w:date="2020-06-26T11:11:00Z"/>
              </w:rPr>
            </w:pPr>
            <w:del w:id="10314" w:author="28.541_CR0313_(Rel-15)_NETSLICE-5GNRM" w:date="2020-06-26T11:11:00Z">
              <w:r w:rsidRPr="00945E78" w:rsidDel="001B5385">
                <w:delText>defaultValue: None</w:delText>
              </w:r>
            </w:del>
          </w:p>
          <w:p w:rsidR="00E154AB" w:rsidRPr="00945E78" w:rsidDel="001B5385" w:rsidRDefault="00E154AB" w:rsidP="00583841">
            <w:pPr>
              <w:pStyle w:val="TAL"/>
              <w:rPr>
                <w:del w:id="10315" w:author="28.541_CR0313_(Rel-15)_NETSLICE-5GNRM" w:date="2020-06-26T11:11:00Z"/>
              </w:rPr>
            </w:pPr>
            <w:del w:id="10316" w:author="28.541_CR0313_(Rel-15)_NETSLICE-5GNRM" w:date="2020-06-26T11:11:00Z">
              <w:r w:rsidRPr="00945E78" w:rsidDel="001B5385">
                <w:delText>allowedValues: N/A</w:delText>
              </w:r>
            </w:del>
          </w:p>
          <w:p w:rsidR="00E154AB" w:rsidRPr="00945E78" w:rsidDel="001B5385" w:rsidRDefault="00E154AB" w:rsidP="00583841">
            <w:pPr>
              <w:pStyle w:val="TAL"/>
              <w:rPr>
                <w:del w:id="10317" w:author="28.541_CR0313_(Rel-15)_NETSLICE-5GNRM" w:date="2020-06-26T11:11:00Z"/>
              </w:rPr>
            </w:pPr>
            <w:del w:id="10318" w:author="28.541_CR0313_(Rel-15)_NETSLICE-5GNRM" w:date="2020-06-26T11:11:00Z">
              <w:r w:rsidRPr="00945E78" w:rsidDel="001B5385">
                <w:delText>isNullable: False</w:delText>
              </w:r>
            </w:del>
          </w:p>
        </w:tc>
      </w:tr>
      <w:tr w:rsidR="00E154AB" w:rsidRPr="00FD5459"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513F14" w:rsidRDefault="00E154AB" w:rsidP="00583841">
            <w:pPr>
              <w:spacing w:after="0"/>
              <w:rPr>
                <w:rFonts w:ascii="Courier New" w:hAnsi="Courier New" w:cs="Courier New"/>
                <w:sz w:val="18"/>
                <w:szCs w:val="18"/>
                <w:lang w:eastAsia="zh-CN"/>
              </w:rPr>
            </w:pPr>
            <w:r w:rsidRPr="00513F14">
              <w:rPr>
                <w:rFonts w:ascii="Courier New" w:hAnsi="Courier New" w:cs="Courier New"/>
                <w:sz w:val="18"/>
                <w:szCs w:val="18"/>
                <w:lang w:eastAsia="zh-CN"/>
              </w:rPr>
              <w:lastRenderedPageBreak/>
              <w:t>rRMPolicyMinRatio</w:t>
            </w:r>
          </w:p>
        </w:tc>
        <w:tc>
          <w:tcPr>
            <w:tcW w:w="2917" w:type="pct"/>
            <w:tcBorders>
              <w:top w:val="single" w:sz="4" w:space="0" w:color="auto"/>
              <w:left w:val="single" w:sz="4" w:space="0" w:color="auto"/>
              <w:bottom w:val="single" w:sz="4" w:space="0" w:color="auto"/>
              <w:right w:val="single" w:sz="4" w:space="0" w:color="auto"/>
            </w:tcBorders>
          </w:tcPr>
          <w:p w:rsidR="00E154AB" w:rsidRPr="00050529" w:rsidRDefault="00E154AB" w:rsidP="00583841">
            <w:pPr>
              <w:pStyle w:val="TAL"/>
            </w:pPr>
            <w:r w:rsidRPr="00DF1C68">
              <w:t>Th</w:t>
            </w:r>
            <w:del w:id="10319" w:author="28.541_CR0313_(Rel-15)_NETSLICE-5GNRM" w:date="2020-06-26T11:11:00Z">
              <w:r w:rsidRPr="00DF1C68" w:rsidDel="001B5385">
                <w:delText xml:space="preserve">e RRM policy </w:delText>
              </w:r>
            </w:del>
            <w:ins w:id="10320" w:author="28.541_CR0313_(Rel-15)_NETSLICE-5GNRM" w:date="2020-06-26T11:11:00Z">
              <w:r w:rsidR="001B5385">
                <w:t xml:space="preserve">is attribute specifies </w:t>
              </w:r>
            </w:ins>
            <w:del w:id="10321" w:author="28.541_CR0313_(Rel-15)_NETSLICE-5GNRM" w:date="2020-06-26T11:11:00Z">
              <w:r w:rsidRPr="00DF1C68" w:rsidDel="001B5385">
                <w:delText xml:space="preserve">setting </w:delText>
              </w:r>
            </w:del>
            <w:r w:rsidRPr="00431719">
              <w:t>the minimum</w:t>
            </w:r>
            <w:r w:rsidRPr="00D840B0">
              <w:t xml:space="preserve"> percentage of radio resources </w:t>
            </w:r>
            <w:del w:id="10322" w:author="28.541_CR0313_(Rel-15)_NETSLICE-5GNRM" w:date="2020-06-26T11:11:00Z">
              <w:r w:rsidRPr="00D840B0" w:rsidDel="001B5385">
                <w:delText>to be allocated</w:delText>
              </w:r>
            </w:del>
            <w:ins w:id="10323" w:author="28.541_CR0313_(Rel-15)_NETSLICE-5GNRM" w:date="2020-06-26T11:11:00Z">
              <w:r w:rsidR="001B5385">
                <w:t>that can be used by</w:t>
              </w:r>
            </w:ins>
            <w:r w:rsidRPr="00D840B0">
              <w:t xml:space="preserve"> </w:t>
            </w:r>
            <w:del w:id="10324" w:author="28.541_CR0313_(Rel-15)_NETSLICE-5GNRM" w:date="2020-06-26T11:11:00Z">
              <w:r w:rsidRPr="00D840B0" w:rsidDel="001B5385">
                <w:delText xml:space="preserve">to </w:delText>
              </w:r>
            </w:del>
            <w:r w:rsidRPr="00D840B0">
              <w:t xml:space="preserve">the </w:t>
            </w:r>
            <w:del w:id="10325" w:author="28.541_CR0313_(Rel-15)_NETSLICE-5GNRM" w:date="2020-06-26T11:11:00Z">
              <w:r w:rsidRPr="00D840B0" w:rsidDel="001B5385">
                <w:delText xml:space="preserve">corresponding </w:delText>
              </w:r>
            </w:del>
            <w:ins w:id="10326" w:author="28.541_CR0313_(Rel-15)_NETSLICE-5GNRM" w:date="2020-06-26T11:11:00Z">
              <w:r w:rsidR="001B5385">
                <w:t xml:space="preserve">associated </w:t>
              </w:r>
            </w:ins>
            <w:r>
              <w:rPr>
                <w:rFonts w:ascii="Courier New" w:hAnsi="Courier New" w:cs="Courier New"/>
                <w:bCs/>
                <w:color w:val="333333"/>
                <w:szCs w:val="18"/>
              </w:rPr>
              <w:t>rRMPolicyMemberList</w:t>
            </w:r>
            <w:ins w:id="10327" w:author="28.541_CR0313_(Rel-15)_NETSLICE-5GNRM" w:date="2020-06-26T11:12:00Z">
              <w:r w:rsidR="001B5385">
                <w:rPr>
                  <w:rFonts w:ascii="Courier New" w:hAnsi="Courier New" w:cs="Courier New"/>
                  <w:bCs/>
                  <w:color w:val="333333"/>
                  <w:szCs w:val="18"/>
                </w:rPr>
                <w:t>.</w:t>
              </w:r>
            </w:ins>
            <w:del w:id="10328" w:author="28.541_CR0313_(Rel-15)_NETSLICE-5GNRM" w:date="2020-06-26T11:12:00Z">
              <w:r w:rsidDel="001B5385">
                <w:rPr>
                  <w:rFonts w:ascii="Courier New" w:hAnsi="Courier New" w:cs="Courier New"/>
                  <w:bCs/>
                  <w:color w:val="333333"/>
                  <w:szCs w:val="18"/>
                </w:rPr>
                <w:delText>, especially in congestion situation</w:delText>
              </w:r>
              <w:r w:rsidRPr="00142ECE" w:rsidDel="001B5385">
                <w:delText>.</w:delText>
              </w:r>
            </w:del>
            <w:r w:rsidRPr="00050529">
              <w:t xml:space="preserve"> </w:t>
            </w:r>
            <w:ins w:id="10329" w:author="28.541_CR0313_(Rel-15)_NETSLICE-5GNRM" w:date="2020-06-26T11:12:00Z">
              <w:r w:rsidR="001B5385">
                <w:t xml:space="preserve">The minimum percentage of radio resources </w:t>
              </w:r>
              <w:r w:rsidR="001B5385" w:rsidRPr="00F52801">
                <w:t>including</w:t>
              </w:r>
              <w:r w:rsidR="001B5385">
                <w:t xml:space="preserve"> at least one </w:t>
              </w:r>
              <w:r w:rsidR="001B5385">
                <w:rPr>
                  <w:lang w:val="en-US" w:eastAsia="zh-CN"/>
                </w:rPr>
                <w:t>of prioritized resources and dedicated resources</w:t>
              </w:r>
              <w:r w:rsidR="001B5385" w:rsidRPr="001A7F47">
                <w:rPr>
                  <w:lang w:eastAsia="zh-CN"/>
                </w:rPr>
                <w:t>.</w:t>
              </w:r>
            </w:ins>
          </w:p>
          <w:p w:rsidR="00E154AB" w:rsidDel="001B5385" w:rsidRDefault="00E154AB" w:rsidP="001B5385">
            <w:pPr>
              <w:pStyle w:val="TAL"/>
              <w:rPr>
                <w:del w:id="10330" w:author="28.541_CR0313_(Rel-15)_NETSLICE-5GNRM" w:date="2020-06-26T11:12:00Z"/>
              </w:rPr>
            </w:pPr>
            <w:del w:id="10331" w:author="28.541_CR0313_(Rel-15)_NETSLICE-5GNRM" w:date="2020-06-26T11:12:00Z">
              <w:r w:rsidRPr="00E652ED" w:rsidDel="001B5385">
                <w:delText>This quota can be strict or float quota</w:delText>
              </w:r>
              <w:r w:rsidDel="001B5385">
                <w:delText>:</w:delText>
              </w:r>
              <w:r w:rsidRPr="00E652ED" w:rsidDel="001B5385">
                <w:delText xml:space="preserve"> </w:delText>
              </w:r>
            </w:del>
          </w:p>
          <w:p w:rsidR="00E154AB" w:rsidDel="001B5385" w:rsidRDefault="00E154AB">
            <w:pPr>
              <w:pStyle w:val="TAL"/>
              <w:rPr>
                <w:del w:id="10332" w:author="28.541_CR0313_(Rel-15)_NETSLICE-5GNRM" w:date="2020-06-26T11:12:00Z"/>
              </w:rPr>
              <w:pPrChange w:id="10333" w:author="28.541_CR0313_(Rel-15)_NETSLICE-5GNRM" w:date="2020-06-26T11:12:00Z">
                <w:pPr>
                  <w:pStyle w:val="TAL"/>
                  <w:ind w:left="593"/>
                </w:pPr>
              </w:pPrChange>
            </w:pPr>
            <w:del w:id="10334" w:author="28.541_CR0313_(Rel-15)_NETSLICE-5GNRM" w:date="2020-06-26T11:12:00Z">
              <w:r w:rsidDel="001B5385">
                <w:delText xml:space="preserve">- </w:delText>
              </w:r>
              <w:r w:rsidRPr="00E652ED" w:rsidDel="001B5385">
                <w:delText xml:space="preserve">Strict quota means resources are not allowed for other </w:delText>
              </w:r>
              <w:r w:rsidDel="001B5385">
                <w:rPr>
                  <w:rFonts w:ascii="Courier New" w:hAnsi="Courier New" w:cs="Courier New"/>
                  <w:bCs/>
                  <w:color w:val="333333"/>
                  <w:szCs w:val="18"/>
                </w:rPr>
                <w:delText>rRMPolicyMemberList(s)</w:delText>
              </w:r>
              <w:r w:rsidRPr="00E652ED" w:rsidDel="001B5385">
                <w:delText xml:space="preserve"> even when they are not used by the defined </w:delText>
              </w:r>
              <w:r w:rsidDel="001B5385">
                <w:rPr>
                  <w:rFonts w:ascii="Courier New" w:hAnsi="Courier New" w:cs="Courier New"/>
                  <w:bCs/>
                  <w:color w:val="333333"/>
                  <w:szCs w:val="18"/>
                </w:rPr>
                <w:delText>rRMPolicyMemberList</w:delText>
              </w:r>
              <w:r w:rsidRPr="00E652ED" w:rsidDel="001B5385">
                <w:delText xml:space="preserve">. </w:delText>
              </w:r>
            </w:del>
          </w:p>
          <w:p w:rsidR="00E154AB" w:rsidRPr="00E652ED" w:rsidDel="001B5385" w:rsidRDefault="00E154AB">
            <w:pPr>
              <w:pStyle w:val="TAL"/>
              <w:rPr>
                <w:del w:id="10335" w:author="28.541_CR0313_(Rel-15)_NETSLICE-5GNRM" w:date="2020-06-26T11:12:00Z"/>
              </w:rPr>
              <w:pPrChange w:id="10336" w:author="28.541_CR0313_(Rel-15)_NETSLICE-5GNRM" w:date="2020-06-26T11:12:00Z">
                <w:pPr>
                  <w:pStyle w:val="TAL"/>
                  <w:ind w:left="568"/>
                </w:pPr>
              </w:pPrChange>
            </w:pPr>
            <w:del w:id="10337" w:author="28.541_CR0313_(Rel-15)_NETSLICE-5GNRM" w:date="2020-06-26T11:12:00Z">
              <w:r w:rsidDel="001B5385">
                <w:delText>-</w:delText>
              </w:r>
              <w:r w:rsidRPr="00E652ED" w:rsidDel="001B5385">
                <w:delText xml:space="preserve">Float quota resources can be used by other </w:delText>
              </w:r>
              <w:r w:rsidDel="001B5385">
                <w:rPr>
                  <w:rFonts w:ascii="Courier New" w:hAnsi="Courier New" w:cs="Courier New"/>
                  <w:bCs/>
                  <w:color w:val="333333"/>
                  <w:szCs w:val="18"/>
                </w:rPr>
                <w:delText>rRMPolicyMemberList(s)</w:delText>
              </w:r>
              <w:r w:rsidRPr="00E652ED" w:rsidDel="001B5385">
                <w:delText xml:space="preserve"> when the defined </w:delText>
              </w:r>
              <w:r w:rsidDel="001B5385">
                <w:rPr>
                  <w:rFonts w:ascii="Courier New" w:hAnsi="Courier New" w:cs="Courier New"/>
                  <w:bCs/>
                  <w:color w:val="333333"/>
                  <w:szCs w:val="18"/>
                </w:rPr>
                <w:delText>rRMPolicyMemberList</w:delText>
              </w:r>
              <w:r w:rsidRPr="00E652ED" w:rsidDel="001B5385">
                <w:delText xml:space="preserve"> do not need them.</w:delText>
              </w:r>
            </w:del>
          </w:p>
          <w:p w:rsidR="00E154AB" w:rsidRPr="00F460DE" w:rsidDel="001B5385" w:rsidRDefault="00E154AB" w:rsidP="001B5385">
            <w:pPr>
              <w:pStyle w:val="TAL"/>
              <w:rPr>
                <w:del w:id="10338" w:author="28.541_CR0313_(Rel-15)_NETSLICE-5GNRM" w:date="2020-06-26T11:12:00Z"/>
              </w:rPr>
            </w:pPr>
            <w:del w:id="10339" w:author="28.541_CR0313_(Rel-15)_NETSLICE-5GNRM" w:date="2020-06-26T11:12:00Z">
              <w:r w:rsidRPr="00E652ED" w:rsidDel="001B5385">
                <w:delText xml:space="preserve">Value 0 indicates that there is no minimum </w:delText>
              </w:r>
              <w:r w:rsidRPr="00F460DE" w:rsidDel="001B5385">
                <w:delText>limit.</w:delText>
              </w:r>
            </w:del>
          </w:p>
          <w:p w:rsidR="001B5385" w:rsidRDefault="001B5385" w:rsidP="001B5385">
            <w:pPr>
              <w:jc w:val="both"/>
              <w:rPr>
                <w:ins w:id="10340" w:author="28.541_CR0313_(Rel-15)_NETSLICE-5GNRM" w:date="2020-06-26T11:12:00Z"/>
              </w:rPr>
            </w:pPr>
            <w:bookmarkStart w:id="10341" w:name="OLE_LINK18"/>
          </w:p>
          <w:p w:rsidR="001B5385" w:rsidRPr="00C06061" w:rsidRDefault="001B5385" w:rsidP="001B5385">
            <w:pPr>
              <w:jc w:val="both"/>
              <w:rPr>
                <w:ins w:id="10342" w:author="28.541_CR0313_(Rel-15)_NETSLICE-5GNRM" w:date="2020-06-26T11:12:00Z"/>
                <w:lang w:eastAsia="zh-CN"/>
              </w:rPr>
            </w:pPr>
            <w:ins w:id="10343" w:author="28.541_CR0313_(Rel-15)_NETSLICE-5GNRM" w:date="2020-06-26T11:12:00Z">
              <w:r>
                <w:t xml:space="preserve">The sum of the </w:t>
              </w:r>
              <w:r>
                <w:rPr>
                  <w:lang w:eastAsia="zh-CN"/>
                </w:rPr>
                <w:t>‘</w:t>
              </w:r>
              <w:r w:rsidRPr="00295EBB">
                <w:rPr>
                  <w:rFonts w:ascii="Courier New" w:hAnsi="Courier New" w:cs="Courier New"/>
                  <w:lang w:eastAsia="zh-CN"/>
                </w:rPr>
                <w:t>rRMPolicy</w:t>
              </w:r>
              <w:r>
                <w:rPr>
                  <w:rFonts w:ascii="Courier New" w:hAnsi="Courier New" w:cs="Courier New"/>
                  <w:lang w:eastAsia="zh-CN"/>
                </w:rPr>
                <w:t>Min</w:t>
              </w:r>
              <w:r w:rsidRPr="00295EBB">
                <w:rPr>
                  <w:rFonts w:ascii="Courier New" w:hAnsi="Courier New" w:cs="Courier New"/>
                  <w:lang w:eastAsia="zh-CN"/>
                </w:rPr>
                <w:t>Ratio</w:t>
              </w:r>
              <w:r>
                <w:rPr>
                  <w:lang w:eastAsia="zh-CN"/>
                </w:rPr>
                <w:t xml:space="preserve">’ </w:t>
              </w:r>
              <w:r>
                <w:t xml:space="preserve">values assigned to all RRMPolicyRatio(s) name-contained by same MangedEntity shall be less or equal 100. </w:t>
              </w:r>
            </w:ins>
          </w:p>
          <w:bookmarkEnd w:id="10341"/>
          <w:p w:rsidR="00E154AB" w:rsidRPr="00F460DE" w:rsidRDefault="001B5385" w:rsidP="001B5385">
            <w:pPr>
              <w:pStyle w:val="TAL"/>
            </w:pPr>
            <w:ins w:id="10344" w:author="28.541_CR0313_(Rel-15)_NETSLICE-5GNRM" w:date="2020-06-26T11:12:00Z">
              <w:r>
                <w:rPr>
                  <w:szCs w:val="18"/>
                  <w:lang w:eastAsia="zh-CN"/>
                </w:rPr>
                <w:t>Default value: 0</w:t>
              </w:r>
            </w:ins>
          </w:p>
          <w:p w:rsidR="00E154AB" w:rsidRPr="001575C6" w:rsidRDefault="00E154AB" w:rsidP="00583841">
            <w:pPr>
              <w:pStyle w:val="TAL"/>
            </w:pPr>
            <w:r w:rsidRPr="001575C6">
              <w:t xml:space="preserve">allowedValues: </w:t>
            </w:r>
          </w:p>
          <w:p w:rsidR="00E154AB" w:rsidRPr="001575C6" w:rsidRDefault="00E154AB" w:rsidP="00583841">
            <w:pPr>
              <w:pStyle w:val="TAL"/>
            </w:pPr>
            <w:r w:rsidRPr="001575C6">
              <w:t>0 : 100</w:t>
            </w:r>
          </w:p>
          <w:p w:rsidR="00E154AB" w:rsidRPr="00354870" w:rsidRDefault="00E154AB" w:rsidP="00583841">
            <w:pPr>
              <w:pStyle w:val="TAL"/>
            </w:pPr>
          </w:p>
          <w:p w:rsidR="00E154AB" w:rsidRDefault="00E154AB" w:rsidP="00583841">
            <w:pPr>
              <w:pStyle w:val="TAL"/>
            </w:pPr>
            <w:r w:rsidRPr="00A254F5">
              <w:t xml:space="preserve">NOTE: </w:t>
            </w:r>
            <w:del w:id="10345" w:author="28.541_CR0313_(Rel-15)_NETSLICE-5GNRM" w:date="2020-06-26T11:15:00Z">
              <w:r w:rsidRPr="00A254F5" w:rsidDel="008C7E56">
                <w:delText>The averaging time interval is implementation dependent</w:delText>
              </w:r>
            </w:del>
            <w:ins w:id="10346" w:author="28.541_CR0313_(Rel-15)_NETSLICE-5GNRM" w:date="2020-06-26T11:15:00Z">
              <w:r w:rsidR="008C7E56">
                <w:t>Void</w:t>
              </w:r>
            </w:ins>
            <w:r>
              <w:t>.</w:t>
            </w:r>
          </w:p>
          <w:p w:rsidR="00E154AB" w:rsidRPr="00A254F5"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B26F22" w:rsidRDefault="00E154AB" w:rsidP="00583841">
            <w:pPr>
              <w:pStyle w:val="TAL"/>
            </w:pPr>
            <w:r w:rsidRPr="00B26F22">
              <w:t>type: Integer</w:t>
            </w:r>
          </w:p>
          <w:p w:rsidR="00E154AB" w:rsidRPr="008322F0" w:rsidRDefault="00E154AB" w:rsidP="00583841">
            <w:pPr>
              <w:pStyle w:val="TAL"/>
            </w:pPr>
            <w:r w:rsidRPr="008322F0">
              <w:t xml:space="preserve">multiplicity: </w:t>
            </w:r>
            <w:del w:id="10347" w:author="28.541_CR0313_(Rel-15)_NETSLICE-5GNRM" w:date="2020-06-26T11:14:00Z">
              <w:r w:rsidRPr="008322F0" w:rsidDel="008C7E56">
                <w:delText>0..1</w:delText>
              </w:r>
            </w:del>
          </w:p>
          <w:p w:rsidR="00E154AB" w:rsidRPr="00687DC4" w:rsidRDefault="00E154AB" w:rsidP="00583841">
            <w:pPr>
              <w:pStyle w:val="TAL"/>
            </w:pPr>
            <w:r w:rsidRPr="00687DC4">
              <w:t>isOrdered: N/A</w:t>
            </w:r>
          </w:p>
          <w:p w:rsidR="00E154AB" w:rsidRPr="00687DC4" w:rsidRDefault="00E154AB" w:rsidP="00583841">
            <w:pPr>
              <w:pStyle w:val="TAL"/>
            </w:pPr>
            <w:r w:rsidRPr="00687DC4">
              <w:t>isUnique: N/A</w:t>
            </w:r>
          </w:p>
          <w:p w:rsidR="00E154AB" w:rsidRPr="00567CC9" w:rsidRDefault="00E154AB" w:rsidP="00583841">
            <w:pPr>
              <w:pStyle w:val="TAL"/>
            </w:pPr>
            <w:r w:rsidRPr="00567CC9">
              <w:t xml:space="preserve">defaultValue: </w:t>
            </w:r>
            <w:del w:id="10348" w:author="28.541_CR0313_(Rel-15)_NETSLICE-5GNRM" w:date="2020-06-26T11:14:00Z">
              <w:r w:rsidRPr="00567CC9" w:rsidDel="008C7E56">
                <w:delText>None</w:delText>
              </w:r>
            </w:del>
            <w:ins w:id="10349" w:author="28.541_CR0313_(Rel-15)_NETSLICE-5GNRM" w:date="2020-06-26T11:14:00Z">
              <w:r w:rsidR="008C7E56">
                <w:t>True</w:t>
              </w:r>
            </w:ins>
          </w:p>
          <w:p w:rsidR="00E154AB" w:rsidRPr="00567CC9" w:rsidRDefault="00E154AB" w:rsidP="00583841">
            <w:pPr>
              <w:pStyle w:val="TAL"/>
            </w:pPr>
            <w:r w:rsidRPr="00567CC9">
              <w:t>allowedValues: N/A</w:t>
            </w:r>
          </w:p>
          <w:p w:rsidR="00E154AB" w:rsidRPr="008F1970" w:rsidRDefault="00E154AB" w:rsidP="00583841">
            <w:pPr>
              <w:pStyle w:val="TAL"/>
            </w:pPr>
            <w:r w:rsidRPr="008F1970">
              <w:t>isNullable: False</w:t>
            </w:r>
          </w:p>
        </w:tc>
      </w:tr>
      <w:tr w:rsidR="00E154AB" w:rsidRPr="00FD5459"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513F14" w:rsidRDefault="00E154AB" w:rsidP="00583841">
            <w:pPr>
              <w:spacing w:after="0"/>
              <w:rPr>
                <w:rFonts w:ascii="Courier New" w:hAnsi="Courier New" w:cs="Courier New"/>
                <w:sz w:val="18"/>
                <w:szCs w:val="18"/>
                <w:lang w:eastAsia="zh-CN"/>
              </w:rPr>
            </w:pPr>
            <w:del w:id="10350" w:author="28.541_CR0313_(Rel-15)_NETSLICE-5GNRM" w:date="2020-06-26T11:17:00Z">
              <w:r w:rsidRPr="00513F14" w:rsidDel="008C7E56">
                <w:rPr>
                  <w:rFonts w:ascii="Courier New" w:hAnsi="Courier New" w:cs="Courier New"/>
                  <w:sz w:val="18"/>
                  <w:szCs w:val="18"/>
                  <w:lang w:eastAsia="zh-CN"/>
                </w:rPr>
                <w:delText>rRMPolicyMarginMinRatio</w:delText>
              </w:r>
            </w:del>
            <w:ins w:id="10351" w:author="28.541_CR0313_(Rel-15)_NETSLICE-5GNRM" w:date="2020-06-26T11:17:00Z">
              <w:r w:rsidR="008C7E56" w:rsidRPr="00513F14">
                <w:rPr>
                  <w:rFonts w:ascii="Courier New" w:hAnsi="Courier New" w:cs="Courier New"/>
                  <w:sz w:val="18"/>
                  <w:szCs w:val="18"/>
                  <w:lang w:eastAsia="zh-CN"/>
                </w:rPr>
                <w:t>rRMPolicy</w:t>
              </w:r>
              <w:r w:rsidR="008C7E56">
                <w:rPr>
                  <w:rFonts w:ascii="Courier New" w:hAnsi="Courier New" w:cs="Courier New"/>
                  <w:sz w:val="18"/>
                  <w:szCs w:val="18"/>
                  <w:lang w:eastAsia="zh-CN"/>
                </w:rPr>
                <w:t>Dedicated</w:t>
              </w:r>
              <w:r w:rsidR="008C7E56" w:rsidRPr="00513F14">
                <w:rPr>
                  <w:rFonts w:ascii="Courier New" w:hAnsi="Courier New" w:cs="Courier New"/>
                  <w:sz w:val="18"/>
                  <w:szCs w:val="18"/>
                  <w:lang w:eastAsia="zh-CN"/>
                </w:rPr>
                <w:t>Ratio</w:t>
              </w:r>
            </w:ins>
          </w:p>
        </w:tc>
        <w:tc>
          <w:tcPr>
            <w:tcW w:w="2917" w:type="pct"/>
            <w:tcBorders>
              <w:top w:val="single" w:sz="4" w:space="0" w:color="auto"/>
              <w:left w:val="single" w:sz="4" w:space="0" w:color="auto"/>
              <w:bottom w:val="single" w:sz="4" w:space="0" w:color="auto"/>
              <w:right w:val="single" w:sz="4" w:space="0" w:color="auto"/>
            </w:tcBorders>
          </w:tcPr>
          <w:p w:rsidR="00E154AB" w:rsidRDefault="008C7E56" w:rsidP="00583841">
            <w:pPr>
              <w:pStyle w:val="TAL"/>
              <w:rPr>
                <w:ins w:id="10352" w:author="28.541_CR0313_(Rel-15)_NETSLICE-5GNRM" w:date="2020-06-26T11:18:00Z"/>
              </w:rPr>
            </w:pPr>
            <w:ins w:id="10353" w:author="28.541_CR0313_(Rel-15)_NETSLICE-5GNRM" w:date="2020-06-26T11:17:00Z">
              <w:r>
                <w:t xml:space="preserve">This attribute specifies the </w:t>
              </w:r>
            </w:ins>
            <w:del w:id="10354" w:author="28.541_CR0313_(Rel-15)_NETSLICE-5GNRM" w:date="2020-06-26T11:17:00Z">
              <w:r w:rsidR="00E154AB" w:rsidRPr="00FD5459" w:rsidDel="008C7E56">
                <w:delText xml:space="preserve">Minimum </w:delText>
              </w:r>
            </w:del>
            <w:ins w:id="10355" w:author="28.541_CR0313_(Rel-15)_NETSLICE-5GNRM" w:date="2020-06-26T11:17:00Z">
              <w:r>
                <w:t xml:space="preserve">percentage of radio resource that dedicatedly used by the </w:t>
              </w:r>
              <w:r>
                <w:rPr>
                  <w:rFonts w:hint="eastAsia"/>
                  <w:lang w:eastAsia="zh-CN"/>
                </w:rPr>
                <w:t>ass</w:t>
              </w:r>
              <w:r>
                <w:t xml:space="preserve">ociated </w:t>
              </w:r>
            </w:ins>
            <w:del w:id="10356" w:author="28.541_CR0313_(Rel-15)_NETSLICE-5GNRM" w:date="2020-06-26T11:18:00Z">
              <w:r w:rsidR="00E154AB" w:rsidRPr="00FD5459" w:rsidDel="008C7E56">
                <w:delText xml:space="preserve">quota margin ratio is applicable when minimum quota policy ratio is of type “float quota”. It defines the resource quota within minimum quota to reserve buffers for new resource requirements for the </w:delText>
              </w:r>
              <w:r w:rsidR="00E154AB" w:rsidDel="008C7E56">
                <w:delText>defined</w:delText>
              </w:r>
            </w:del>
            <w:r w:rsidR="00E154AB" w:rsidRPr="00FD5459">
              <w:t xml:space="preserve"> </w:t>
            </w:r>
            <w:r w:rsidR="00E154AB">
              <w:rPr>
                <w:rFonts w:ascii="Courier New" w:hAnsi="Courier New" w:cs="Courier New"/>
                <w:bCs/>
                <w:color w:val="333333"/>
                <w:szCs w:val="18"/>
              </w:rPr>
              <w:t>rRMPolicyMemberList</w:t>
            </w:r>
            <w:r w:rsidR="00E154AB" w:rsidRPr="00FD5459">
              <w:t xml:space="preserve">. </w:t>
            </w:r>
            <w:del w:id="10357" w:author="28.541_CR0313_(Rel-15)_NETSLICE-5GNRM" w:date="2020-06-26T11:18:00Z">
              <w:r w:rsidR="00E154AB" w:rsidRPr="00FD5459" w:rsidDel="008C7E56">
                <w:delText xml:space="preserve">With the margin ratio, unused resources of the minimum resource quota can be allocated to other </w:delText>
              </w:r>
              <w:r w:rsidR="00E154AB" w:rsidDel="008C7E56">
                <w:rPr>
                  <w:rFonts w:ascii="Courier New" w:hAnsi="Courier New" w:cs="Courier New"/>
                  <w:bCs/>
                  <w:color w:val="333333"/>
                  <w:szCs w:val="18"/>
                </w:rPr>
                <w:delText>rRMPolicyMemberList(s)</w:delText>
              </w:r>
              <w:r w:rsidR="00E154AB" w:rsidRPr="00FD5459" w:rsidDel="008C7E56">
                <w:delText xml:space="preserve"> when the free resources are more than resource amount indicated by the margin. The margin resource quota can only be used for the </w:delText>
              </w:r>
              <w:r w:rsidR="00E154AB" w:rsidDel="008C7E56">
                <w:delText>defined</w:delText>
              </w:r>
              <w:r w:rsidR="00E154AB" w:rsidRPr="00FD5459" w:rsidDel="008C7E56">
                <w:delText xml:space="preserve"> </w:delText>
              </w:r>
              <w:r w:rsidR="00E154AB" w:rsidDel="008C7E56">
                <w:rPr>
                  <w:rFonts w:ascii="Courier New" w:hAnsi="Courier New" w:cs="Courier New"/>
                  <w:bCs/>
                  <w:color w:val="333333"/>
                  <w:szCs w:val="18"/>
                </w:rPr>
                <w:delText>rRMPolicyMemberList</w:delText>
              </w:r>
              <w:r w:rsidR="00E154AB" w:rsidRPr="00FD5459" w:rsidDel="008C7E56">
                <w:delText>. Value 0 indicates that no margin is used.</w:delText>
              </w:r>
            </w:del>
          </w:p>
          <w:p w:rsidR="008C7E56" w:rsidRPr="00FD5459" w:rsidRDefault="008C7E56" w:rsidP="00583841">
            <w:pPr>
              <w:pStyle w:val="TAL"/>
            </w:pPr>
          </w:p>
          <w:p w:rsidR="008C7E56" w:rsidRDefault="008C7E56" w:rsidP="008C7E56">
            <w:pPr>
              <w:jc w:val="both"/>
              <w:rPr>
                <w:ins w:id="10358" w:author="28.541_CR0313_(Rel-15)_NETSLICE-5GNRM" w:date="2020-06-26T11:18:00Z"/>
              </w:rPr>
            </w:pPr>
            <w:ins w:id="10359" w:author="28.541_CR0313_(Rel-15)_NETSLICE-5GNRM" w:date="2020-06-26T11:18:00Z">
              <w:r>
                <w:t xml:space="preserve">The sum of the </w:t>
              </w:r>
              <w:r>
                <w:rPr>
                  <w:lang w:eastAsia="zh-CN"/>
                </w:rPr>
                <w:t>‘</w:t>
              </w:r>
              <w:r w:rsidRPr="00295EBB">
                <w:rPr>
                  <w:rFonts w:ascii="Courier New" w:hAnsi="Courier New" w:cs="Courier New"/>
                  <w:lang w:eastAsia="zh-CN"/>
                </w:rPr>
                <w:t>rRMPolicy</w:t>
              </w:r>
              <w:r>
                <w:rPr>
                  <w:rFonts w:ascii="Courier New" w:hAnsi="Courier New" w:cs="Courier New"/>
                  <w:lang w:eastAsia="zh-CN"/>
                </w:rPr>
                <w:t>Dedicated</w:t>
              </w:r>
              <w:r w:rsidRPr="00295EBB">
                <w:rPr>
                  <w:rFonts w:ascii="Courier New" w:hAnsi="Courier New" w:cs="Courier New"/>
                  <w:lang w:eastAsia="zh-CN"/>
                </w:rPr>
                <w:t>Ratio</w:t>
              </w:r>
              <w:r>
                <w:rPr>
                  <w:lang w:eastAsia="zh-CN"/>
                </w:rPr>
                <w:t xml:space="preserve">’ </w:t>
              </w:r>
              <w:r>
                <w:t>values assigned to all RRMPolicyRatio(s) name-contained by same MangedEntity shall be less or equal 100.</w:t>
              </w:r>
            </w:ins>
          </w:p>
          <w:p w:rsidR="00E154AB" w:rsidRPr="00FD5459" w:rsidRDefault="008C7E56" w:rsidP="008C7E56">
            <w:pPr>
              <w:pStyle w:val="TAL"/>
            </w:pPr>
            <w:ins w:id="10360" w:author="28.541_CR0313_(Rel-15)_NETSLICE-5GNRM" w:date="2020-06-26T11:18:00Z">
              <w:r>
                <w:rPr>
                  <w:szCs w:val="18"/>
                  <w:lang w:eastAsia="zh-CN"/>
                </w:rPr>
                <w:t>Default value: 0</w:t>
              </w:r>
            </w:ins>
          </w:p>
          <w:p w:rsidR="00E154AB" w:rsidRPr="00FD5459" w:rsidDel="005F0CAC" w:rsidRDefault="00E154AB" w:rsidP="00583841">
            <w:pPr>
              <w:pStyle w:val="TAL"/>
              <w:rPr>
                <w:del w:id="10361" w:author="28.541_CR0313_(Rel-15)_NETSLICE-5GNRM" w:date="2020-06-26T11:19:00Z"/>
              </w:rPr>
            </w:pPr>
            <w:r w:rsidRPr="00FD5459">
              <w:t>allowedValues:</w:t>
            </w:r>
          </w:p>
          <w:p w:rsidR="00E154AB" w:rsidRDefault="00E154AB" w:rsidP="00583841">
            <w:pPr>
              <w:pStyle w:val="TAL"/>
            </w:pPr>
            <w:r w:rsidRPr="00FD5459">
              <w:t xml:space="preserve">0 : 100 </w:t>
            </w:r>
          </w:p>
          <w:p w:rsidR="00E154AB" w:rsidRPr="00FD5459"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FD5459" w:rsidRDefault="00E154AB" w:rsidP="00583841">
            <w:pPr>
              <w:pStyle w:val="TAL"/>
            </w:pPr>
            <w:r w:rsidRPr="00FD5459">
              <w:t>type: Integer</w:t>
            </w:r>
          </w:p>
          <w:p w:rsidR="00E154AB" w:rsidRPr="00FD5459" w:rsidRDefault="00E154AB" w:rsidP="00583841">
            <w:pPr>
              <w:pStyle w:val="TAL"/>
            </w:pPr>
            <w:r w:rsidRPr="00FD5459">
              <w:t xml:space="preserve">multiplicity: </w:t>
            </w:r>
            <w:del w:id="10362" w:author="28.541_CR0313_(Rel-15)_NETSLICE-5GNRM" w:date="2020-06-26T11:18:00Z">
              <w:r w:rsidRPr="00FD5459" w:rsidDel="005F0CAC">
                <w:delText>0..1</w:delText>
              </w:r>
            </w:del>
          </w:p>
          <w:p w:rsidR="00E154AB" w:rsidRPr="00FD5459" w:rsidRDefault="00E154AB" w:rsidP="00583841">
            <w:pPr>
              <w:pStyle w:val="TAL"/>
            </w:pPr>
            <w:r w:rsidRPr="00FD5459">
              <w:t>isOrdered: N/A</w:t>
            </w:r>
          </w:p>
          <w:p w:rsidR="00E154AB" w:rsidRPr="00FD5459" w:rsidRDefault="00E154AB" w:rsidP="00583841">
            <w:pPr>
              <w:pStyle w:val="TAL"/>
            </w:pPr>
            <w:r w:rsidRPr="00FD5459">
              <w:t>isUnique: N/A</w:t>
            </w:r>
          </w:p>
          <w:p w:rsidR="00E154AB" w:rsidRPr="00FD5459" w:rsidRDefault="00E154AB" w:rsidP="00583841">
            <w:pPr>
              <w:pStyle w:val="TAL"/>
            </w:pPr>
            <w:r w:rsidRPr="00FD5459">
              <w:t xml:space="preserve">defaultValue: </w:t>
            </w:r>
            <w:del w:id="10363" w:author="28.541_CR0313_(Rel-15)_NETSLICE-5GNRM" w:date="2020-06-26T11:18:00Z">
              <w:r w:rsidRPr="00FD5459" w:rsidDel="008C7E56">
                <w:delText>None</w:delText>
              </w:r>
            </w:del>
            <w:ins w:id="10364" w:author="28.541_CR0313_(Rel-15)_NETSLICE-5GNRM" w:date="2020-06-26T11:18:00Z">
              <w:r w:rsidR="008C7E56">
                <w:t>TRUE</w:t>
              </w:r>
            </w:ins>
          </w:p>
          <w:p w:rsidR="00E154AB" w:rsidRPr="00FD5459" w:rsidRDefault="00E154AB" w:rsidP="00583841">
            <w:pPr>
              <w:pStyle w:val="TAL"/>
            </w:pPr>
            <w:r w:rsidRPr="00FD5459">
              <w:t>allowedValues: N/A</w:t>
            </w:r>
          </w:p>
          <w:p w:rsidR="00E154AB" w:rsidRPr="00FD5459" w:rsidRDefault="00E154AB" w:rsidP="00583841">
            <w:pPr>
              <w:pStyle w:val="TAL"/>
            </w:pPr>
            <w:r w:rsidRPr="00FD5459">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EA723F" w:rsidRDefault="00E154AB" w:rsidP="00583841">
            <w:pPr>
              <w:spacing w:after="0"/>
              <w:rPr>
                <w:rFonts w:ascii="Courier New" w:hAnsi="Courier New" w:cs="Courier New"/>
                <w:color w:val="000000"/>
                <w:sz w:val="18"/>
                <w:szCs w:val="18"/>
              </w:rPr>
            </w:pPr>
            <w:r w:rsidRPr="00513F14">
              <w:rPr>
                <w:rFonts w:ascii="Courier New" w:hAnsi="Courier New" w:cs="Courier New"/>
                <w:sz w:val="18"/>
                <w:szCs w:val="18"/>
                <w:lang w:eastAsia="ja-JP"/>
              </w:rPr>
              <w:t>sub</w:t>
            </w:r>
            <w:r>
              <w:rPr>
                <w:rFonts w:ascii="Courier New" w:hAnsi="Courier New" w:cs="Courier New"/>
                <w:sz w:val="18"/>
                <w:szCs w:val="18"/>
                <w:lang w:eastAsia="ja-JP"/>
              </w:rPr>
              <w:t>C</w:t>
            </w:r>
            <w:r w:rsidRPr="00513F14">
              <w:rPr>
                <w:rFonts w:ascii="Courier New" w:hAnsi="Courier New" w:cs="Courier New"/>
                <w:sz w:val="18"/>
                <w:szCs w:val="18"/>
                <w:lang w:eastAsia="ja-JP"/>
              </w:rPr>
              <w:t>arrierSpacing</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eastAsia="Batang"/>
              </w:rPr>
            </w:pPr>
            <w:r w:rsidRPr="002B15AA">
              <w:rPr>
                <w:rFonts w:eastAsia="Batang"/>
              </w:rPr>
              <w:t>Subcarrier spacing configuration for a BWP. See subclause 5 in TS 38.104 [12].</w:t>
            </w:r>
          </w:p>
          <w:p w:rsidR="00E154AB" w:rsidRPr="002B15AA" w:rsidRDefault="00E154AB" w:rsidP="00583841">
            <w:pPr>
              <w:pStyle w:val="TAL"/>
              <w:rPr>
                <w:rFonts w:eastAsia="Batang"/>
              </w:rPr>
            </w:pPr>
          </w:p>
          <w:p w:rsidR="00E154AB" w:rsidRPr="002B15AA" w:rsidRDefault="00E154AB" w:rsidP="00583841">
            <w:pPr>
              <w:pStyle w:val="TAL"/>
              <w:rPr>
                <w:lang w:eastAsia="zh-CN"/>
              </w:rPr>
            </w:pPr>
            <w:r w:rsidRPr="002B15AA">
              <w:t>AllowedValues: [15, 30, 60, 120] depending on the frequency range FR1 or FR2.</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keepNext/>
              <w:keepLines/>
              <w:spacing w:after="0"/>
              <w:rPr>
                <w:rFonts w:ascii="Arial" w:hAnsi="Arial"/>
                <w:sz w:val="18"/>
              </w:rPr>
            </w:pPr>
            <w:r w:rsidRPr="002B15AA">
              <w:rPr>
                <w:rFonts w:ascii="Arial" w:hAnsi="Arial"/>
                <w:sz w:val="18"/>
              </w:rPr>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AD5DB3" w:rsidRDefault="00E154AB" w:rsidP="00583841">
            <w:pPr>
              <w:spacing w:after="0"/>
              <w:rPr>
                <w:rFonts w:ascii="Courier New" w:hAnsi="Courier New" w:cs="Courier New"/>
                <w:color w:val="595959"/>
                <w:sz w:val="18"/>
                <w:szCs w:val="18"/>
                <w:lang w:eastAsia="ja-JP"/>
              </w:rPr>
            </w:pPr>
            <w:r w:rsidRPr="00212C37">
              <w:rPr>
                <w:rFonts w:ascii="Courier New" w:hAnsi="Courier New" w:cs="Courier New"/>
                <w:bCs/>
                <w:iCs/>
                <w:color w:val="595959"/>
                <w:sz w:val="18"/>
                <w:szCs w:val="18"/>
              </w:rPr>
              <w:t>txDirection</w:t>
            </w: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Indicates if the transmission direction is downlink (DL), uplink (UL) or both downlink and uplink (DL and UL).</w:t>
            </w:r>
          </w:p>
          <w:p w:rsidR="00E154AB" w:rsidRPr="002B15AA" w:rsidRDefault="00E154AB" w:rsidP="00583841">
            <w:pPr>
              <w:pStyle w:val="TAL"/>
            </w:pPr>
          </w:p>
          <w:p w:rsidR="00E154AB" w:rsidRPr="002B15AA" w:rsidRDefault="00E154AB" w:rsidP="00583841">
            <w:pPr>
              <w:pStyle w:val="TAL"/>
            </w:pPr>
            <w:r w:rsidRPr="002B15AA">
              <w:t xml:space="preserve">allowedValues: </w:t>
            </w:r>
          </w:p>
          <w:p w:rsidR="00E154AB" w:rsidRPr="002B15AA" w:rsidRDefault="00E154AB" w:rsidP="00583841">
            <w:pPr>
              <w:pStyle w:val="TAL"/>
              <w:rPr>
                <w:rFonts w:eastAsia="Batang"/>
              </w:rPr>
            </w:pPr>
            <w:r>
              <w:t xml:space="preserve">    </w:t>
            </w:r>
            <w:r w:rsidRPr="002B15AA">
              <w:t xml:space="preserve"> DL, UL, DL and UL</w:t>
            </w:r>
            <w:r w:rsidRPr="002B15AA">
              <w:rPr>
                <w:b/>
                <w:i/>
              </w:rPr>
              <w:t xml:space="preserve"> </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E</w:t>
            </w:r>
            <w:r>
              <w:t>NUM</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lastRenderedPageBreak/>
              <w:t>bwpContext</w:t>
            </w: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It identifies whether the object is used for downlink, uplink or supplementary uplink.</w:t>
            </w:r>
          </w:p>
          <w:p w:rsidR="00E154AB" w:rsidRPr="002B15AA" w:rsidRDefault="00E154AB" w:rsidP="00583841">
            <w:pPr>
              <w:pStyle w:val="TAL"/>
            </w:pPr>
          </w:p>
          <w:p w:rsidR="00E154AB" w:rsidRPr="002B15AA" w:rsidRDefault="00E154AB" w:rsidP="00583841">
            <w:pPr>
              <w:pStyle w:val="TAL"/>
            </w:pPr>
            <w:r w:rsidRPr="002B15AA">
              <w:t>allowedValues:</w:t>
            </w:r>
          </w:p>
          <w:p w:rsidR="00E154AB" w:rsidRPr="002B15AA" w:rsidRDefault="00E154AB" w:rsidP="00583841">
            <w:pPr>
              <w:pStyle w:val="TAL"/>
            </w:pPr>
            <w:r>
              <w:t xml:space="preserve">    </w:t>
            </w:r>
            <w:r w:rsidRPr="002B15AA">
              <w:t xml:space="preserve"> DL, UL, SUL</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w:t>
            </w:r>
            <w:r>
              <w:t xml:space="preserve"> </w:t>
            </w:r>
            <w:r w:rsidRPr="002B15AA">
              <w:t>E</w:t>
            </w:r>
            <w:r>
              <w:t>NUM</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isInitialBwp</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eastAsia="Batang" w:cs="Arial"/>
                <w:szCs w:val="18"/>
              </w:rPr>
            </w:pPr>
            <w:r w:rsidRPr="002B15AA">
              <w:rPr>
                <w:rFonts w:eastAsia="Batang" w:cs="Arial"/>
                <w:szCs w:val="18"/>
              </w:rPr>
              <w:t>It identifies whether the object is used for initial</w:t>
            </w:r>
            <w:r>
              <w:rPr>
                <w:rFonts w:eastAsia="Batang" w:cs="Arial"/>
                <w:szCs w:val="18"/>
              </w:rPr>
              <w:t xml:space="preserve"> </w:t>
            </w:r>
            <w:r w:rsidRPr="002B15AA">
              <w:rPr>
                <w:rFonts w:eastAsia="Batang" w:cs="Arial"/>
                <w:szCs w:val="18"/>
              </w:rPr>
              <w:t>or other BWP.</w:t>
            </w:r>
          </w:p>
          <w:p w:rsidR="00E154AB" w:rsidRPr="002B15AA" w:rsidRDefault="00E154AB" w:rsidP="00583841">
            <w:pPr>
              <w:pStyle w:val="TAL"/>
              <w:rPr>
                <w:rFonts w:eastAsia="Batang" w:cs="Arial"/>
                <w:szCs w:val="18"/>
              </w:rPr>
            </w:pPr>
          </w:p>
          <w:p w:rsidR="00E154AB" w:rsidRDefault="00E154AB" w:rsidP="00583841">
            <w:pPr>
              <w:pStyle w:val="TAL"/>
            </w:pPr>
            <w:r w:rsidRPr="002B15AA">
              <w:t>allowedValues</w:t>
            </w:r>
            <w:r w:rsidRPr="002B15AA" w:rsidDel="00DE69A0">
              <w:t>:</w:t>
            </w:r>
          </w:p>
          <w:p w:rsidR="00E154AB" w:rsidRPr="002B15AA" w:rsidDel="009C3CE7" w:rsidRDefault="00E154AB" w:rsidP="00583841">
            <w:pPr>
              <w:pStyle w:val="TAL"/>
            </w:pPr>
          </w:p>
          <w:p w:rsidR="00E154AB" w:rsidRPr="002B15AA" w:rsidRDefault="00E154AB" w:rsidP="00583841">
            <w:pPr>
              <w:pStyle w:val="TAL"/>
            </w:pPr>
            <w:r>
              <w:t xml:space="preserve">    </w:t>
            </w:r>
            <w:r w:rsidRPr="002B15AA">
              <w:t>INITIAL, OTHER</w:t>
            </w:r>
          </w:p>
        </w:tc>
        <w:tc>
          <w:tcPr>
            <w:tcW w:w="1123" w:type="pct"/>
            <w:tcBorders>
              <w:top w:val="single" w:sz="4" w:space="0" w:color="auto"/>
              <w:left w:val="single" w:sz="4" w:space="0" w:color="auto"/>
              <w:bottom w:val="single" w:sz="4" w:space="0" w:color="auto"/>
              <w:right w:val="single" w:sz="4" w:space="0" w:color="auto"/>
            </w:tcBorders>
          </w:tcPr>
          <w:p w:rsidR="00E154AB" w:rsidRPr="002B15AA" w:rsidDel="009C3CE7" w:rsidRDefault="00E154AB" w:rsidP="00583841">
            <w:pPr>
              <w:pStyle w:val="TAL"/>
            </w:pPr>
            <w:r w:rsidRPr="002B15AA">
              <w:t>type: E</w:t>
            </w:r>
            <w:r>
              <w:t>NUM</w:t>
            </w:r>
          </w:p>
          <w:p w:rsidR="00E154AB" w:rsidRPr="002B15AA" w:rsidRDefault="00E154AB" w:rsidP="00583841">
            <w:pPr>
              <w:pStyle w:val="TAL"/>
            </w:pP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startRB</w:t>
            </w: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 xml:space="preserve">Offset in common resource blocks to common resource block 0 for the applicable subcarrier spacing for a BWP. This corresponds to N_BWP_start, see subclause 4.4.5 in TS 38.211 [32]. </w:t>
            </w:r>
          </w:p>
          <w:p w:rsidR="00E154AB" w:rsidRPr="002B15AA" w:rsidRDefault="00E154AB" w:rsidP="00583841">
            <w:pPr>
              <w:pStyle w:val="TAL"/>
            </w:pPr>
          </w:p>
          <w:p w:rsidR="00E154AB" w:rsidRPr="002B15AA" w:rsidRDefault="00E154AB" w:rsidP="00583841">
            <w:pPr>
              <w:pStyle w:val="TAL"/>
            </w:pPr>
            <w:r w:rsidRPr="002B15AA">
              <w:t>allowedValues:</w:t>
            </w:r>
          </w:p>
          <w:p w:rsidR="00E154AB" w:rsidRPr="002B15AA" w:rsidRDefault="00E154AB" w:rsidP="00583841">
            <w:pPr>
              <w:pStyle w:val="TAL"/>
            </w:pPr>
            <w:r w:rsidRPr="002B15AA">
              <w:t>0 to N_grid_size – 1, where N_grid_size equals the number of resource blocks for the BS channel bandwidth, given the subcarrier spacing of the BWP.</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numberOfRBs</w:t>
            </w: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Number of physical resource blocks for a BWP. This corresponds to N_BWP_size, see subclause 4.4.5 in TS 38.211 [32].</w:t>
            </w:r>
          </w:p>
          <w:p w:rsidR="00E154AB" w:rsidRPr="002B15AA" w:rsidRDefault="00E154AB" w:rsidP="00583841">
            <w:pPr>
              <w:pStyle w:val="TAL"/>
            </w:pPr>
          </w:p>
          <w:p w:rsidR="00E154AB" w:rsidRPr="002B15AA" w:rsidDel="009C3CE7" w:rsidRDefault="00E154AB" w:rsidP="00583841">
            <w:pPr>
              <w:pStyle w:val="TAL"/>
            </w:pPr>
            <w:r w:rsidRPr="002B15AA">
              <w:t>allowedValues:</w:t>
            </w:r>
          </w:p>
          <w:p w:rsidR="00E154AB" w:rsidRPr="002B15AA" w:rsidRDefault="00E154AB" w:rsidP="00583841">
            <w:pPr>
              <w:pStyle w:val="TAL"/>
            </w:pPr>
            <w:r w:rsidRPr="002B15AA">
              <w:t>1 to N_grid_size – startRB of the BWP. Se startRB for definition of N_grid_size.</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929" w:rsidRDefault="00E154AB" w:rsidP="00583841">
            <w:pPr>
              <w:spacing w:after="0"/>
              <w:rPr>
                <w:rFonts w:ascii="Courier New" w:hAnsi="Courier New" w:cs="Courier New"/>
                <w:sz w:val="18"/>
                <w:szCs w:val="18"/>
                <w:lang w:eastAsia="ja-JP"/>
              </w:rPr>
            </w:pPr>
            <w:r w:rsidRPr="00513F14">
              <w:rPr>
                <w:rFonts w:ascii="Courier New" w:hAnsi="Courier New"/>
                <w:sz w:val="18"/>
                <w:szCs w:val="18"/>
                <w:lang w:val="en-US" w:eastAsia="zh-CN"/>
              </w:rPr>
              <w:t>nRTCI</w:t>
            </w:r>
          </w:p>
        </w:tc>
        <w:tc>
          <w:tcPr>
            <w:tcW w:w="2917" w:type="pct"/>
            <w:tcBorders>
              <w:top w:val="single" w:sz="4" w:space="0" w:color="auto"/>
              <w:left w:val="single" w:sz="4" w:space="0" w:color="auto"/>
              <w:bottom w:val="single" w:sz="4" w:space="0" w:color="auto"/>
              <w:right w:val="single" w:sz="4" w:space="0" w:color="auto"/>
            </w:tcBorders>
          </w:tcPr>
          <w:p w:rsidR="00E154AB" w:rsidRPr="00A97B8A" w:rsidRDefault="00E154AB" w:rsidP="00583841">
            <w:pPr>
              <w:pStyle w:val="TAL"/>
              <w:rPr>
                <w:rFonts w:cs="Arial"/>
              </w:rPr>
            </w:pPr>
            <w:r w:rsidRPr="00A97B8A">
              <w:rPr>
                <w:rFonts w:cs="Arial"/>
                <w:lang w:val="en-US"/>
              </w:rPr>
              <w:t xml:space="preserve">This is the Target </w:t>
            </w:r>
            <w:r>
              <w:rPr>
                <w:rFonts w:cs="Arial"/>
                <w:lang w:val="en-US"/>
              </w:rPr>
              <w:t xml:space="preserve">NR </w:t>
            </w:r>
            <w:r w:rsidRPr="00A97B8A">
              <w:rPr>
                <w:rFonts w:cs="Arial"/>
                <w:lang w:val="en-US"/>
              </w:rPr>
              <w:t xml:space="preserve">Cell Identifier.  It consists of </w:t>
            </w:r>
            <w:r>
              <w:rPr>
                <w:rFonts w:cs="Arial"/>
                <w:lang w:val="en-US"/>
              </w:rPr>
              <w:t>NR</w:t>
            </w:r>
            <w:r w:rsidRPr="00A97B8A">
              <w:rPr>
                <w:rFonts w:cs="Arial"/>
                <w:lang w:val="en-US"/>
              </w:rPr>
              <w:t xml:space="preserve"> </w:t>
            </w:r>
            <w:r>
              <w:rPr>
                <w:rFonts w:cs="Arial"/>
              </w:rPr>
              <w:t>Cell Identifier (NC</w:t>
            </w:r>
            <w:r w:rsidRPr="00A97B8A">
              <w:rPr>
                <w:rFonts w:cs="Arial"/>
              </w:rPr>
              <w:t>I) and Physical Cell Identifier of the target</w:t>
            </w:r>
            <w:r>
              <w:rPr>
                <w:rFonts w:cs="Arial"/>
              </w:rPr>
              <w:t xml:space="preserve"> NR</w:t>
            </w:r>
            <w:r w:rsidRPr="00A97B8A">
              <w:rPr>
                <w:rFonts w:cs="Arial"/>
              </w:rPr>
              <w:t xml:space="preserve"> cell</w:t>
            </w:r>
            <w:r>
              <w:rPr>
                <w:rFonts w:cs="Arial"/>
              </w:rPr>
              <w:t xml:space="preserve"> (nRPCI)</w:t>
            </w:r>
            <w:r w:rsidRPr="00A97B8A">
              <w:rPr>
                <w:rFonts w:cs="Arial"/>
              </w:rPr>
              <w:t>.</w:t>
            </w:r>
          </w:p>
          <w:p w:rsidR="00E154AB" w:rsidRPr="00ED4609" w:rsidRDefault="00E154AB" w:rsidP="00583841">
            <w:pPr>
              <w:pStyle w:val="TAL"/>
              <w:rPr>
                <w:rFonts w:cs="Arial"/>
              </w:rPr>
            </w:pPr>
          </w:p>
          <w:p w:rsidR="00E154AB" w:rsidRDefault="00E154AB" w:rsidP="00583841">
            <w:pPr>
              <w:pStyle w:val="TAL"/>
              <w:rPr>
                <w:rFonts w:cs="Arial"/>
              </w:rPr>
            </w:pPr>
            <w:r w:rsidRPr="00A97B8A">
              <w:rPr>
                <w:rFonts w:cs="Arial"/>
              </w:rPr>
              <w:t xml:space="preserve">The </w:t>
            </w:r>
            <w:r>
              <w:rPr>
                <w:rFonts w:cs="Arial"/>
              </w:rPr>
              <w:t>NR</w:t>
            </w:r>
            <w:r w:rsidRPr="00A97B8A">
              <w:rPr>
                <w:rFonts w:cs="Arial"/>
              </w:rPr>
              <w:t>Relation.</w:t>
            </w:r>
            <w:r>
              <w:rPr>
                <w:rFonts w:cs="Arial"/>
              </w:rPr>
              <w:t>nRT</w:t>
            </w:r>
            <w:r w:rsidRPr="00A97B8A">
              <w:rPr>
                <w:rFonts w:cs="Arial"/>
              </w:rPr>
              <w:t xml:space="preserve">CI identifies the target cell from the perspective of the </w:t>
            </w:r>
            <w:r>
              <w:rPr>
                <w:rFonts w:cs="Arial"/>
              </w:rPr>
              <w:t>NR</w:t>
            </w:r>
            <w:r w:rsidRPr="00A97B8A">
              <w:rPr>
                <w:rFonts w:cs="Arial"/>
              </w:rPr>
              <w:t xml:space="preserve">Cell, the name-containing instance of the subject </w:t>
            </w:r>
            <w:r>
              <w:rPr>
                <w:rFonts w:cs="Arial"/>
              </w:rPr>
              <w:t>NRCellCU</w:t>
            </w:r>
            <w:r w:rsidRPr="00A97B8A">
              <w:rPr>
                <w:rFonts w:cs="Arial"/>
              </w:rPr>
              <w:t xml:space="preserve"> instance.</w:t>
            </w:r>
          </w:p>
          <w:p w:rsidR="00E154AB" w:rsidRDefault="00E154AB" w:rsidP="00583841">
            <w:pPr>
              <w:pStyle w:val="TAL"/>
              <w:rPr>
                <w:rFonts w:cs="Arial"/>
                <w:szCs w:val="18"/>
              </w:rPr>
            </w:pPr>
          </w:p>
          <w:p w:rsidR="00E154AB" w:rsidRDefault="00E154AB" w:rsidP="00583841">
            <w:pPr>
              <w:pStyle w:val="TAL"/>
              <w:rPr>
                <w:rFonts w:cs="Arial"/>
                <w:szCs w:val="18"/>
              </w:rPr>
            </w:pPr>
            <w:r>
              <w:rPr>
                <w:szCs w:val="18"/>
                <w:lang w:eastAsia="zh-CN"/>
              </w:rPr>
              <w:t xml:space="preserve">allowedValues: </w:t>
            </w:r>
            <w:r>
              <w:rPr>
                <w:lang w:eastAsia="zh-CN"/>
              </w:rPr>
              <w:t>Not applicable.</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A97B8A" w:rsidRDefault="00E154AB" w:rsidP="00583841">
            <w:pPr>
              <w:pStyle w:val="TAL"/>
              <w:rPr>
                <w:rFonts w:cs="Arial"/>
              </w:rPr>
            </w:pPr>
            <w:r w:rsidRPr="00A97B8A">
              <w:rPr>
                <w:rFonts w:cs="Arial"/>
              </w:rPr>
              <w:t>type: Integer</w:t>
            </w:r>
          </w:p>
          <w:p w:rsidR="00E154AB" w:rsidRPr="00A97B8A" w:rsidRDefault="00E154AB" w:rsidP="00583841">
            <w:pPr>
              <w:pStyle w:val="TAL"/>
              <w:rPr>
                <w:rFonts w:cs="Arial"/>
              </w:rPr>
            </w:pPr>
            <w:r w:rsidRPr="00A97B8A">
              <w:rPr>
                <w:rFonts w:cs="Arial"/>
              </w:rPr>
              <w:t>multiplicity: 1</w:t>
            </w:r>
          </w:p>
          <w:p w:rsidR="00E154AB" w:rsidRPr="00A97B8A" w:rsidRDefault="00E154AB" w:rsidP="00583841">
            <w:pPr>
              <w:pStyle w:val="TAL"/>
              <w:rPr>
                <w:rFonts w:cs="Arial"/>
              </w:rPr>
            </w:pPr>
            <w:r w:rsidRPr="00A97B8A">
              <w:rPr>
                <w:rFonts w:cs="Arial"/>
              </w:rPr>
              <w:t>isOrdered: N/A</w:t>
            </w:r>
          </w:p>
          <w:p w:rsidR="00E154AB" w:rsidRPr="00A97B8A" w:rsidRDefault="00E154AB" w:rsidP="00583841">
            <w:pPr>
              <w:pStyle w:val="TAL"/>
              <w:rPr>
                <w:rFonts w:cs="Arial"/>
              </w:rPr>
            </w:pPr>
            <w:r w:rsidRPr="00A97B8A">
              <w:rPr>
                <w:rFonts w:cs="Arial"/>
              </w:rPr>
              <w:t>isUnique: N/A</w:t>
            </w:r>
          </w:p>
          <w:p w:rsidR="00E154AB" w:rsidRPr="00A97B8A" w:rsidRDefault="00E154AB" w:rsidP="00583841">
            <w:pPr>
              <w:pStyle w:val="TAL"/>
              <w:rPr>
                <w:rFonts w:cs="Arial"/>
              </w:rPr>
            </w:pPr>
            <w:r w:rsidRPr="00A97B8A">
              <w:rPr>
                <w:rFonts w:cs="Arial"/>
              </w:rPr>
              <w:t>defaultValue: None</w:t>
            </w:r>
          </w:p>
          <w:p w:rsidR="00E154AB" w:rsidRPr="002B15AA" w:rsidRDefault="00E154AB" w:rsidP="00583841">
            <w:pPr>
              <w:pStyle w:val="TAL"/>
            </w:pPr>
            <w:r w:rsidRPr="00A97B8A">
              <w:rPr>
                <w:rFonts w:cs="Arial"/>
              </w:rPr>
              <w:t xml:space="preserve">isNullable: </w:t>
            </w:r>
            <w:r>
              <w:rPr>
                <w:lang w:val="en-US"/>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929" w:rsidRDefault="00E154AB" w:rsidP="00583841">
            <w:pPr>
              <w:spacing w:after="0"/>
              <w:rPr>
                <w:rFonts w:ascii="Courier New" w:hAnsi="Courier New" w:cs="Courier New"/>
                <w:sz w:val="18"/>
                <w:szCs w:val="18"/>
                <w:lang w:eastAsia="ja-JP"/>
              </w:rPr>
            </w:pPr>
            <w:r w:rsidRPr="00513F14">
              <w:rPr>
                <w:rFonts w:ascii="Courier New" w:hAnsi="Courier New" w:cs="Courier New" w:hint="eastAsia"/>
                <w:bCs/>
                <w:color w:val="333333"/>
                <w:sz w:val="18"/>
                <w:szCs w:val="18"/>
                <w:lang w:eastAsia="zh-CN"/>
              </w:rPr>
              <w:t>adjacentCell</w:t>
            </w:r>
            <w:r>
              <w:rPr>
                <w:rFonts w:ascii="Courier New" w:hAnsi="Courier New" w:cs="Courier New"/>
                <w:bCs/>
                <w:color w:val="333333"/>
                <w:sz w:val="18"/>
                <w:szCs w:val="18"/>
                <w:lang w:eastAsia="zh-CN"/>
              </w:rPr>
              <w:t>Ref</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lang w:eastAsia="zh-CN"/>
              </w:rPr>
            </w:pPr>
            <w:r>
              <w:rPr>
                <w:rFonts w:cs="Arial"/>
              </w:rPr>
              <w:t>This attribute contains the DN of an adjacentNRCell (</w:t>
            </w:r>
            <w:r>
              <w:rPr>
                <w:rFonts w:ascii="Courier New" w:hAnsi="Courier New" w:cs="Courier New"/>
              </w:rPr>
              <w:t>NRCellCU</w:t>
            </w:r>
            <w:r>
              <w:rPr>
                <w:rFonts w:cs="Courier New"/>
              </w:rPr>
              <w:t xml:space="preserve"> </w:t>
            </w:r>
            <w:r>
              <w:rPr>
                <w:rFonts w:cs="Arial"/>
              </w:rPr>
              <w:t xml:space="preserve">or </w:t>
            </w:r>
            <w:r>
              <w:rPr>
                <w:rFonts w:ascii="Courier New" w:hAnsi="Courier New" w:cs="Courier New"/>
              </w:rPr>
              <w:t>ExternalNRCellCU</w:t>
            </w:r>
            <w:r>
              <w:rPr>
                <w:rFonts w:cs="Arial"/>
              </w:rPr>
              <w:t xml:space="preserve">) </w:t>
            </w:r>
          </w:p>
          <w:p w:rsidR="00E154AB" w:rsidRDefault="00E154AB" w:rsidP="00583841">
            <w:pPr>
              <w:pStyle w:val="TAL"/>
              <w:rPr>
                <w:szCs w:val="18"/>
              </w:rPr>
            </w:pPr>
          </w:p>
          <w:p w:rsidR="00E154AB" w:rsidRPr="00A107D2" w:rsidRDefault="00E154AB" w:rsidP="00583841">
            <w:pPr>
              <w:pStyle w:val="TAL"/>
              <w:rPr>
                <w:szCs w:val="18"/>
                <w:lang w:eastAsia="zh-CN"/>
              </w:rPr>
            </w:pPr>
            <w:r w:rsidRPr="00A107D2">
              <w:rPr>
                <w:szCs w:val="18"/>
                <w:lang w:eastAsia="zh-CN"/>
              </w:rPr>
              <w:t>allowedValues: Not applicable</w:t>
            </w:r>
            <w:r>
              <w:rPr>
                <w:szCs w:val="18"/>
                <w:lang w:eastAsia="zh-CN"/>
              </w:rPr>
              <w:t>.</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rPr>
            </w:pPr>
            <w:r>
              <w:rPr>
                <w:rFonts w:cs="Arial"/>
              </w:rPr>
              <w:t>type: DN</w:t>
            </w:r>
          </w:p>
          <w:p w:rsidR="00E154AB" w:rsidRDefault="00E154AB" w:rsidP="00583841">
            <w:pPr>
              <w:pStyle w:val="TAL"/>
              <w:rPr>
                <w:rFonts w:cs="Arial"/>
              </w:rPr>
            </w:pPr>
            <w:r>
              <w:rPr>
                <w:rFonts w:cs="Arial"/>
              </w:rPr>
              <w:t>multiplicity: 1</w:t>
            </w:r>
          </w:p>
          <w:p w:rsidR="00E154AB" w:rsidRDefault="00E154AB" w:rsidP="00583841">
            <w:pPr>
              <w:pStyle w:val="TAL"/>
              <w:rPr>
                <w:rFonts w:cs="Arial"/>
              </w:rPr>
            </w:pPr>
            <w:r>
              <w:rPr>
                <w:rFonts w:cs="Arial"/>
              </w:rPr>
              <w:t>isOrdered: N/A</w:t>
            </w:r>
          </w:p>
          <w:p w:rsidR="00E154AB" w:rsidRDefault="00E154AB" w:rsidP="00583841">
            <w:pPr>
              <w:pStyle w:val="TAL"/>
              <w:rPr>
                <w:rFonts w:cs="Arial"/>
                <w:lang w:val="fr-FR" w:eastAsia="zh-CN"/>
              </w:rPr>
            </w:pPr>
            <w:r>
              <w:rPr>
                <w:rFonts w:cs="Arial"/>
                <w:lang w:val="fr-FR"/>
              </w:rPr>
              <w:t>isUnique: T</w:t>
            </w:r>
            <w:r>
              <w:rPr>
                <w:rFonts w:cs="Arial" w:hint="eastAsia"/>
                <w:lang w:val="fr-FR" w:eastAsia="zh-CN"/>
              </w:rPr>
              <w:t>rue</w:t>
            </w:r>
          </w:p>
          <w:p w:rsidR="00E154AB" w:rsidRDefault="00E154AB" w:rsidP="00583841">
            <w:pPr>
              <w:pStyle w:val="TAL"/>
              <w:rPr>
                <w:rFonts w:cs="Arial"/>
                <w:lang w:val="fr-FR"/>
              </w:rPr>
            </w:pPr>
            <w:r>
              <w:rPr>
                <w:rFonts w:cs="Arial"/>
                <w:lang w:val="fr-FR"/>
              </w:rPr>
              <w:t>defaultValue: None</w:t>
            </w:r>
          </w:p>
          <w:p w:rsidR="00E154AB" w:rsidRDefault="00E154AB" w:rsidP="00583841">
            <w:pPr>
              <w:pStyle w:val="TAL"/>
              <w:rPr>
                <w:rFonts w:cs="Arial"/>
                <w:szCs w:val="18"/>
              </w:rPr>
            </w:pPr>
            <w:r>
              <w:rPr>
                <w:rFonts w:cs="Arial"/>
                <w:lang w:val="fr-FR"/>
              </w:rPr>
              <w:t xml:space="preserve">isNullable: </w:t>
            </w:r>
            <w:r>
              <w:rPr>
                <w:rFonts w:cs="Arial"/>
                <w:szCs w:val="18"/>
              </w:rPr>
              <w:t>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830002" w:rsidRDefault="00E154AB" w:rsidP="00583841">
            <w:pPr>
              <w:spacing w:after="0"/>
              <w:rPr>
                <w:rFonts w:ascii="Courier New" w:hAnsi="Courier New" w:cs="Courier New"/>
                <w:bCs/>
                <w:color w:val="333333"/>
                <w:lang w:eastAsia="zh-CN"/>
              </w:rPr>
            </w:pPr>
            <w:r w:rsidRPr="00271576">
              <w:rPr>
                <w:rFonts w:ascii="Courier New" w:hAnsi="Courier New" w:cs="Courier New"/>
                <w:sz w:val="18"/>
                <w:lang w:val="sv-SE"/>
              </w:rPr>
              <w:t>ssbFrequency</w:t>
            </w:r>
          </w:p>
        </w:tc>
        <w:tc>
          <w:tcPr>
            <w:tcW w:w="2917" w:type="pct"/>
            <w:tcBorders>
              <w:top w:val="single" w:sz="4" w:space="0" w:color="auto"/>
              <w:left w:val="single" w:sz="4" w:space="0" w:color="auto"/>
              <w:bottom w:val="single" w:sz="4" w:space="0" w:color="auto"/>
              <w:right w:val="single" w:sz="4" w:space="0" w:color="auto"/>
            </w:tcBorders>
          </w:tcPr>
          <w:p w:rsidR="00E154AB" w:rsidRPr="00035CDF" w:rsidRDefault="00E154AB" w:rsidP="00583841">
            <w:pPr>
              <w:rPr>
                <w:rFonts w:ascii="Arial" w:hAnsi="Arial" w:cs="Arial"/>
                <w:sz w:val="18"/>
                <w:szCs w:val="18"/>
                <w:lang w:val="en-US"/>
              </w:rPr>
            </w:pPr>
            <w:r w:rsidRPr="00C17D50">
              <w:rPr>
                <w:rFonts w:ascii="Arial" w:hAnsi="Arial" w:cs="Arial"/>
                <w:sz w:val="18"/>
                <w:szCs w:val="18"/>
                <w:lang w:val="en-US"/>
              </w:rPr>
              <w:t xml:space="preserve">Indicates </w:t>
            </w:r>
            <w:r w:rsidRPr="00C17D50">
              <w:rPr>
                <w:rFonts w:ascii="Arial" w:hAnsi="Arial" w:cs="Arial"/>
                <w:sz w:val="18"/>
                <w:szCs w:val="18"/>
              </w:rPr>
              <w:t>cell defining SSB</w:t>
            </w:r>
            <w:r w:rsidRPr="00C17D50">
              <w:rPr>
                <w:rFonts w:ascii="Arial" w:hAnsi="Arial" w:cs="Arial"/>
                <w:sz w:val="18"/>
                <w:szCs w:val="18"/>
                <w:lang w:val="en-US"/>
              </w:rPr>
              <w:t xml:space="preserve"> f</w:t>
            </w:r>
            <w:r w:rsidRPr="00035CDF">
              <w:rPr>
                <w:rFonts w:ascii="Arial" w:hAnsi="Arial" w:cs="Arial"/>
                <w:sz w:val="18"/>
                <w:szCs w:val="18"/>
                <w:lang w:val="en-US"/>
              </w:rPr>
              <w:t>requency domain position</w:t>
            </w:r>
          </w:p>
          <w:p w:rsidR="00E154AB" w:rsidRPr="00035CDF" w:rsidRDefault="00E154AB" w:rsidP="00583841">
            <w:pPr>
              <w:rPr>
                <w:rFonts w:ascii="Arial" w:hAnsi="Arial" w:cs="Arial"/>
                <w:sz w:val="18"/>
                <w:szCs w:val="18"/>
                <w:lang w:val="en-US"/>
              </w:rPr>
            </w:pPr>
            <w:r w:rsidRPr="00035CDF">
              <w:rPr>
                <w:rFonts w:ascii="Arial" w:hAnsi="Arial" w:cs="Arial"/>
                <w:sz w:val="18"/>
                <w:szCs w:val="18"/>
                <w:lang w:val="en-US"/>
              </w:rPr>
              <w:t xml:space="preserve">Frequency of the cell defining SSB transmission.  The frequency provided in this </w:t>
            </w:r>
            <w:r>
              <w:rPr>
                <w:rFonts w:ascii="Arial" w:hAnsi="Arial" w:cs="Arial"/>
                <w:sz w:val="18"/>
                <w:szCs w:val="18"/>
                <w:lang w:val="en-US"/>
              </w:rPr>
              <w:t>attribute</w:t>
            </w:r>
            <w:r w:rsidRPr="00035CDF">
              <w:rPr>
                <w:rFonts w:ascii="Arial" w:hAnsi="Arial" w:cs="Arial"/>
                <w:sz w:val="18"/>
                <w:szCs w:val="18"/>
                <w:lang w:val="en-US"/>
              </w:rPr>
              <w:t xml:space="preserve"> identifies the position of resource element RE=#0 (subcarrier #0) of resource block RB#10 of the SS block. The frequency must be positioned on the NR global frequency raster, as defined in TS 38.101</w:t>
            </w:r>
            <w:ins w:id="10365" w:author="28.541_CR0263R1_(Rel-16)_eNRM" w:date="2020-06-26T14:38:00Z">
              <w:r w:rsidR="00FA2AAB">
                <w:rPr>
                  <w:rFonts w:ascii="Arial" w:hAnsi="Arial" w:cs="Arial" w:hint="eastAsia"/>
                  <w:sz w:val="18"/>
                  <w:szCs w:val="18"/>
                  <w:lang w:val="en-US" w:eastAsia="zh-CN"/>
                </w:rPr>
                <w:t>-1</w:t>
              </w:r>
            </w:ins>
            <w:r>
              <w:rPr>
                <w:rFonts w:ascii="Arial" w:hAnsi="Arial" w:cs="Arial"/>
                <w:sz w:val="18"/>
                <w:szCs w:val="18"/>
                <w:lang w:val="en-US"/>
              </w:rPr>
              <w:t xml:space="preserve"> </w:t>
            </w:r>
            <w:r w:rsidRPr="00035CDF">
              <w:rPr>
                <w:rFonts w:ascii="Arial" w:hAnsi="Arial" w:cs="Arial"/>
                <w:sz w:val="18"/>
                <w:szCs w:val="18"/>
                <w:lang w:val="en-US"/>
              </w:rPr>
              <w:t>[</w:t>
            </w:r>
            <w:r>
              <w:rPr>
                <w:rFonts w:ascii="Arial" w:hAnsi="Arial" w:cs="Arial"/>
                <w:sz w:val="18"/>
                <w:szCs w:val="18"/>
                <w:lang w:val="en-US"/>
              </w:rPr>
              <w:t>42</w:t>
            </w:r>
            <w:r w:rsidRPr="00035CDF">
              <w:rPr>
                <w:rFonts w:ascii="Arial" w:hAnsi="Arial" w:cs="Arial"/>
                <w:sz w:val="18"/>
                <w:szCs w:val="18"/>
                <w:lang w:val="en-US"/>
              </w:rPr>
              <w:t>] s</w:t>
            </w:r>
            <w:r>
              <w:rPr>
                <w:rFonts w:ascii="Arial" w:hAnsi="Arial" w:cs="Arial"/>
                <w:sz w:val="18"/>
                <w:szCs w:val="18"/>
                <w:lang w:val="en-US"/>
              </w:rPr>
              <w:t>ubclause</w:t>
            </w:r>
            <w:r w:rsidRPr="00035CDF">
              <w:rPr>
                <w:rFonts w:ascii="Arial" w:hAnsi="Arial" w:cs="Arial"/>
                <w:sz w:val="18"/>
                <w:szCs w:val="18"/>
                <w:lang w:val="en-US"/>
              </w:rPr>
              <w:t xml:space="preserve"> 5.4.2. and within </w:t>
            </w:r>
            <w:r w:rsidRPr="005C3FCA">
              <w:rPr>
                <w:rFonts w:ascii="Courier New" w:hAnsi="Courier New" w:cs="Courier New"/>
                <w:sz w:val="18"/>
                <w:szCs w:val="18"/>
                <w:lang w:val="en-US"/>
              </w:rPr>
              <w:t>bSChannelBwDL</w:t>
            </w:r>
            <w:r w:rsidRPr="00035CDF">
              <w:rPr>
                <w:rFonts w:ascii="Arial" w:hAnsi="Arial" w:cs="Arial"/>
                <w:sz w:val="18"/>
                <w:szCs w:val="18"/>
                <w:lang w:val="en-US"/>
              </w:rPr>
              <w:t>.</w:t>
            </w:r>
          </w:p>
          <w:p w:rsidR="00E154AB" w:rsidRDefault="00E154AB" w:rsidP="00583841">
            <w:pPr>
              <w:pStyle w:val="TAL"/>
              <w:rPr>
                <w:rFonts w:cs="Arial"/>
              </w:rPr>
            </w:pPr>
            <w:r w:rsidRPr="00035CDF">
              <w:rPr>
                <w:rFonts w:cs="Arial"/>
                <w:szCs w:val="18"/>
              </w:rPr>
              <w:t>allowedValues: 0..3279165</w:t>
            </w:r>
          </w:p>
        </w:tc>
        <w:tc>
          <w:tcPr>
            <w:tcW w:w="1123" w:type="pct"/>
            <w:tcBorders>
              <w:top w:val="single" w:sz="4" w:space="0" w:color="auto"/>
              <w:left w:val="single" w:sz="4" w:space="0" w:color="auto"/>
              <w:bottom w:val="single" w:sz="4" w:space="0" w:color="auto"/>
              <w:right w:val="single" w:sz="4" w:space="0" w:color="auto"/>
            </w:tcBorders>
          </w:tcPr>
          <w:p w:rsidR="00E154AB" w:rsidRPr="00035CDF" w:rsidRDefault="00E154AB" w:rsidP="00583841">
            <w:pPr>
              <w:pStyle w:val="TAL"/>
            </w:pPr>
            <w:r>
              <w:t>type:</w:t>
            </w:r>
            <w:r w:rsidRPr="00035CDF">
              <w:t xml:space="preserve"> </w:t>
            </w:r>
            <w:r>
              <w:t>Integer</w:t>
            </w:r>
          </w:p>
          <w:p w:rsidR="00E154AB" w:rsidRPr="00035CDF" w:rsidRDefault="00E154AB" w:rsidP="00583841">
            <w:pPr>
              <w:pStyle w:val="TAL"/>
            </w:pPr>
            <w:r w:rsidRPr="00035CDF">
              <w:t>multiplicity: 1</w:t>
            </w:r>
          </w:p>
          <w:p w:rsidR="00E154AB" w:rsidRPr="00035CDF" w:rsidRDefault="00E154AB" w:rsidP="00583841">
            <w:pPr>
              <w:pStyle w:val="TAL"/>
            </w:pPr>
            <w:r w:rsidRPr="00035CDF">
              <w:t>isOrdered: N/A</w:t>
            </w:r>
          </w:p>
          <w:p w:rsidR="00E154AB" w:rsidRPr="00035CDF" w:rsidRDefault="00E154AB" w:rsidP="00583841">
            <w:pPr>
              <w:pStyle w:val="TAL"/>
            </w:pPr>
            <w:r w:rsidRPr="00035CDF">
              <w:t>isUnique: N/A</w:t>
            </w:r>
          </w:p>
          <w:p w:rsidR="00E154AB" w:rsidRPr="00035CDF" w:rsidRDefault="00E154AB" w:rsidP="00583841">
            <w:pPr>
              <w:pStyle w:val="TAL"/>
            </w:pPr>
            <w:r w:rsidRPr="00035CDF">
              <w:t>defaultValue: None</w:t>
            </w:r>
          </w:p>
          <w:p w:rsidR="00E154AB" w:rsidRPr="00D70481" w:rsidRDefault="00E154AB" w:rsidP="00583841">
            <w:pPr>
              <w:pStyle w:val="TAL"/>
            </w:pPr>
            <w:r w:rsidRPr="00035CDF">
              <w:t>isNullable: False</w:t>
            </w:r>
          </w:p>
          <w:p w:rsidR="00E154AB" w:rsidRDefault="00E154AB" w:rsidP="00583841">
            <w:pPr>
              <w:pStyle w:val="TAL"/>
              <w:rPr>
                <w:rFonts w:cs="Arial"/>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sidRPr="00212C37">
              <w:rPr>
                <w:rFonts w:ascii="Courier New" w:hAnsi="Courier New" w:cs="Courier New"/>
                <w:bCs/>
                <w:color w:val="333333"/>
                <w:sz w:val="18"/>
                <w:szCs w:val="18"/>
                <w:lang w:val="en-US" w:eastAsia="zh-CN"/>
              </w:rPr>
              <w:t>nRFrequencyRef</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lang w:val="en-US"/>
              </w:rPr>
            </w:pPr>
            <w:r>
              <w:rPr>
                <w:rFonts w:cs="Arial"/>
                <w:lang w:val="en-US"/>
              </w:rPr>
              <w:t xml:space="preserve">This attribute contains the DN of the referenced </w:t>
            </w:r>
            <w:r w:rsidRPr="00212C37">
              <w:rPr>
                <w:rFonts w:ascii="Courier New" w:hAnsi="Courier New" w:cs="Courier New"/>
                <w:lang w:val="en-US"/>
              </w:rPr>
              <w:t>NRFrequency</w:t>
            </w:r>
            <w:r>
              <w:rPr>
                <w:rFonts w:cs="Arial"/>
                <w:lang w:val="en-US"/>
              </w:rPr>
              <w:t>.</w:t>
            </w:r>
          </w:p>
          <w:p w:rsidR="00E154AB" w:rsidRDefault="00E154AB" w:rsidP="00583841">
            <w:pPr>
              <w:pStyle w:val="TAL"/>
              <w:rPr>
                <w:rFonts w:cs="Arial"/>
                <w:lang w:val="en-US"/>
              </w:rPr>
            </w:pPr>
          </w:p>
          <w:p w:rsidR="00E154AB" w:rsidRDefault="00E154AB" w:rsidP="00583841">
            <w:pPr>
              <w:pStyle w:val="TAL"/>
              <w:rPr>
                <w:rFonts w:cs="Arial"/>
                <w:szCs w:val="18"/>
                <w:lang w:val="en-US"/>
              </w:rPr>
            </w:pPr>
            <w:r>
              <w:rPr>
                <w:rFonts w:cs="Arial"/>
                <w:szCs w:val="18"/>
                <w:lang w:val="en-US"/>
              </w:rPr>
              <w:t xml:space="preserve">allowedValues: </w:t>
            </w:r>
            <w:r>
              <w:rPr>
                <w:szCs w:val="18"/>
                <w:lang w:val="en-US" w:eastAsia="zh-CN"/>
              </w:rPr>
              <w:t>Not applicable.</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lang w:val="en-US"/>
              </w:rPr>
            </w:pPr>
            <w:r>
              <w:rPr>
                <w:rFonts w:cs="Arial"/>
                <w:lang w:val="en-US"/>
              </w:rPr>
              <w:t>type: DN</w:t>
            </w:r>
          </w:p>
          <w:p w:rsidR="00E154AB" w:rsidRDefault="00E154AB" w:rsidP="00583841">
            <w:pPr>
              <w:pStyle w:val="TAL"/>
              <w:rPr>
                <w:rFonts w:cs="Arial"/>
                <w:lang w:val="en-US"/>
              </w:rPr>
            </w:pPr>
            <w:r>
              <w:rPr>
                <w:rFonts w:cs="Arial"/>
                <w:lang w:val="en-US"/>
              </w:rPr>
              <w:t>multiplicity: 1</w:t>
            </w:r>
          </w:p>
          <w:p w:rsidR="00E154AB" w:rsidRDefault="00E154AB" w:rsidP="00583841">
            <w:pPr>
              <w:pStyle w:val="TAL"/>
              <w:rPr>
                <w:rFonts w:cs="Arial"/>
                <w:lang w:val="en-US"/>
              </w:rPr>
            </w:pPr>
            <w:r>
              <w:rPr>
                <w:rFonts w:cs="Arial"/>
                <w:lang w:val="en-US"/>
              </w:rPr>
              <w:t>isOrdered: N/A</w:t>
            </w:r>
          </w:p>
          <w:p w:rsidR="00E154AB" w:rsidRDefault="00E154AB" w:rsidP="00583841">
            <w:pPr>
              <w:pStyle w:val="TAL"/>
              <w:rPr>
                <w:rFonts w:cs="Arial"/>
                <w:lang w:val="fr-FR" w:eastAsia="zh-CN"/>
              </w:rPr>
            </w:pPr>
            <w:r>
              <w:rPr>
                <w:rFonts w:cs="Arial"/>
                <w:lang w:val="fr-FR"/>
              </w:rPr>
              <w:t>isUnique: T</w:t>
            </w:r>
            <w:r>
              <w:rPr>
                <w:rFonts w:cs="Arial"/>
                <w:lang w:val="fr-FR" w:eastAsia="zh-CN"/>
              </w:rPr>
              <w:t>rue</w:t>
            </w:r>
          </w:p>
          <w:p w:rsidR="00E154AB" w:rsidRDefault="00E154AB" w:rsidP="00583841">
            <w:pPr>
              <w:pStyle w:val="TAL"/>
              <w:rPr>
                <w:rFonts w:cs="Arial"/>
                <w:lang w:val="fr-FR"/>
              </w:rPr>
            </w:pPr>
            <w:r>
              <w:rPr>
                <w:rFonts w:cs="Arial"/>
                <w:lang w:val="fr-FR"/>
              </w:rPr>
              <w:t>defaultValue: None</w:t>
            </w:r>
          </w:p>
          <w:p w:rsidR="00E154AB" w:rsidRDefault="00E154AB" w:rsidP="00583841">
            <w:pPr>
              <w:pStyle w:val="TAL"/>
              <w:rPr>
                <w:rFonts w:cs="Arial"/>
                <w:szCs w:val="18"/>
                <w:lang w:val="en-US"/>
              </w:rPr>
            </w:pPr>
            <w:r>
              <w:rPr>
                <w:rFonts w:cs="Arial"/>
                <w:lang w:val="fr-FR"/>
              </w:rPr>
              <w:t xml:space="preserve">isNullable: </w:t>
            </w:r>
            <w:r>
              <w:rPr>
                <w:rFonts w:cs="Arial"/>
                <w:szCs w:val="18"/>
                <w:lang w:val="en-US"/>
              </w:rPr>
              <w:t>False</w:t>
            </w:r>
          </w:p>
          <w:p w:rsidR="00E154AB"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sidRPr="00212C37">
              <w:rPr>
                <w:rFonts w:ascii="Courier New" w:hAnsi="Courier New" w:cs="Courier New"/>
                <w:sz w:val="18"/>
                <w:szCs w:val="18"/>
                <w:lang w:val="en-US"/>
              </w:rPr>
              <w:lastRenderedPageBreak/>
              <w:t>nRSectorCarrierRef</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NRSectorCarrier.</w:t>
            </w:r>
          </w:p>
          <w:p w:rsidR="00E154AB" w:rsidRDefault="00E154AB" w:rsidP="00583841">
            <w:pPr>
              <w:pStyle w:val="TAL"/>
              <w:rPr>
                <w:rFonts w:cs="Arial"/>
                <w:lang w:val="en-US"/>
              </w:rPr>
            </w:pPr>
          </w:p>
          <w:p w:rsidR="00E154AB" w:rsidRDefault="00E154AB" w:rsidP="00583841">
            <w:pPr>
              <w:pStyle w:val="TAL"/>
              <w:rPr>
                <w:rFonts w:cs="Arial"/>
                <w:szCs w:val="18"/>
                <w:lang w:val="en-US"/>
              </w:rPr>
            </w:pPr>
            <w:r>
              <w:rPr>
                <w:rFonts w:cs="Arial"/>
                <w:szCs w:val="18"/>
                <w:lang w:val="en-US"/>
              </w:rPr>
              <w:t xml:space="preserve">allowedValues: </w:t>
            </w:r>
            <w:r>
              <w:rPr>
                <w:szCs w:val="18"/>
                <w:lang w:val="en-US" w:eastAsia="zh-CN"/>
              </w:rPr>
              <w:t>Not applicable.</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lang w:val="en-US"/>
              </w:rPr>
            </w:pPr>
            <w:r>
              <w:rPr>
                <w:rFonts w:cs="Arial"/>
                <w:lang w:val="en-US"/>
              </w:rPr>
              <w:t>type: DN</w:t>
            </w:r>
          </w:p>
          <w:p w:rsidR="00E154AB" w:rsidRDefault="00E154AB" w:rsidP="00583841">
            <w:pPr>
              <w:pStyle w:val="TAL"/>
              <w:rPr>
                <w:rFonts w:cs="Arial"/>
                <w:lang w:val="en-US"/>
              </w:rPr>
            </w:pPr>
            <w:r>
              <w:rPr>
                <w:rFonts w:cs="Arial"/>
                <w:lang w:val="en-US"/>
              </w:rPr>
              <w:t>multiplicity: 1</w:t>
            </w:r>
          </w:p>
          <w:p w:rsidR="00E154AB" w:rsidRDefault="00E154AB" w:rsidP="00583841">
            <w:pPr>
              <w:pStyle w:val="TAL"/>
              <w:rPr>
                <w:rFonts w:cs="Arial"/>
                <w:lang w:val="en-US"/>
              </w:rPr>
            </w:pPr>
            <w:r>
              <w:rPr>
                <w:rFonts w:cs="Arial"/>
                <w:lang w:val="en-US"/>
              </w:rPr>
              <w:t>isOrdered: N/A</w:t>
            </w:r>
          </w:p>
          <w:p w:rsidR="00E154AB" w:rsidRDefault="00E154AB" w:rsidP="00583841">
            <w:pPr>
              <w:pStyle w:val="TAL"/>
              <w:rPr>
                <w:rFonts w:cs="Arial"/>
                <w:lang w:val="fr-FR" w:eastAsia="zh-CN"/>
              </w:rPr>
            </w:pPr>
            <w:r>
              <w:rPr>
                <w:rFonts w:cs="Arial"/>
                <w:lang w:val="fr-FR"/>
              </w:rPr>
              <w:t>isUnique: T</w:t>
            </w:r>
            <w:r>
              <w:rPr>
                <w:rFonts w:cs="Arial"/>
                <w:lang w:val="fr-FR" w:eastAsia="zh-CN"/>
              </w:rPr>
              <w:t>rue</w:t>
            </w:r>
          </w:p>
          <w:p w:rsidR="00E154AB" w:rsidRDefault="00E154AB" w:rsidP="00583841">
            <w:pPr>
              <w:pStyle w:val="TAL"/>
              <w:rPr>
                <w:rFonts w:cs="Arial"/>
                <w:lang w:val="fr-FR"/>
              </w:rPr>
            </w:pPr>
            <w:r>
              <w:rPr>
                <w:rFonts w:cs="Arial"/>
                <w:lang w:val="fr-FR"/>
              </w:rPr>
              <w:t>defaultValue: None</w:t>
            </w:r>
          </w:p>
          <w:p w:rsidR="00E154AB" w:rsidRDefault="00E154AB" w:rsidP="00583841">
            <w:pPr>
              <w:pStyle w:val="TAL"/>
              <w:rPr>
                <w:rFonts w:cs="Arial"/>
                <w:szCs w:val="18"/>
                <w:lang w:val="en-US"/>
              </w:rPr>
            </w:pPr>
            <w:r>
              <w:rPr>
                <w:rFonts w:cs="Arial"/>
                <w:lang w:val="fr-FR"/>
              </w:rPr>
              <w:t xml:space="preserve">isNullable: </w:t>
            </w:r>
            <w:r>
              <w:rPr>
                <w:rFonts w:cs="Arial"/>
                <w:szCs w:val="18"/>
                <w:lang w:val="en-US"/>
              </w:rPr>
              <w:t>False</w:t>
            </w:r>
          </w:p>
          <w:p w:rsidR="00E154AB"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sidRPr="00212C37">
              <w:rPr>
                <w:rFonts w:ascii="Courier New" w:hAnsi="Courier New" w:cs="Courier New"/>
                <w:sz w:val="18"/>
                <w:szCs w:val="18"/>
                <w:lang w:val="en-US"/>
              </w:rPr>
              <w:t>bWPRef</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BWP.</w:t>
            </w:r>
          </w:p>
          <w:p w:rsidR="00E154AB" w:rsidRDefault="00E154AB" w:rsidP="00583841">
            <w:pPr>
              <w:pStyle w:val="TAL"/>
              <w:rPr>
                <w:rFonts w:cs="Arial"/>
                <w:lang w:val="en-US"/>
              </w:rPr>
            </w:pPr>
          </w:p>
          <w:p w:rsidR="00E154AB" w:rsidRDefault="00E154AB" w:rsidP="00583841">
            <w:pPr>
              <w:pStyle w:val="TAL"/>
              <w:rPr>
                <w:rFonts w:cs="Arial"/>
                <w:szCs w:val="18"/>
                <w:lang w:val="en-US"/>
              </w:rPr>
            </w:pPr>
            <w:r>
              <w:rPr>
                <w:rFonts w:cs="Arial"/>
                <w:szCs w:val="18"/>
                <w:lang w:val="en-US"/>
              </w:rPr>
              <w:t xml:space="preserve">allowedValues: </w:t>
            </w:r>
            <w:r>
              <w:rPr>
                <w:szCs w:val="18"/>
                <w:lang w:val="en-US" w:eastAsia="zh-CN"/>
              </w:rPr>
              <w:t>Not applicable.</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lang w:val="en-US"/>
              </w:rPr>
            </w:pPr>
            <w:r>
              <w:rPr>
                <w:rFonts w:cs="Arial"/>
                <w:lang w:val="en-US"/>
              </w:rPr>
              <w:t>type: DN</w:t>
            </w:r>
          </w:p>
          <w:p w:rsidR="00E154AB" w:rsidRDefault="00E154AB" w:rsidP="00583841">
            <w:pPr>
              <w:pStyle w:val="TAL"/>
              <w:rPr>
                <w:rFonts w:cs="Arial"/>
                <w:lang w:val="en-US"/>
              </w:rPr>
            </w:pPr>
            <w:r>
              <w:rPr>
                <w:rFonts w:cs="Arial"/>
                <w:lang w:val="en-US"/>
              </w:rPr>
              <w:t>multiplicity: 1</w:t>
            </w:r>
          </w:p>
          <w:p w:rsidR="00E154AB" w:rsidRDefault="00E154AB" w:rsidP="00583841">
            <w:pPr>
              <w:pStyle w:val="TAL"/>
              <w:rPr>
                <w:rFonts w:cs="Arial"/>
                <w:lang w:val="en-US"/>
              </w:rPr>
            </w:pPr>
            <w:r>
              <w:rPr>
                <w:rFonts w:cs="Arial"/>
                <w:lang w:val="en-US"/>
              </w:rPr>
              <w:t>isOrdered: N/A</w:t>
            </w:r>
          </w:p>
          <w:p w:rsidR="00E154AB" w:rsidRDefault="00E154AB" w:rsidP="00583841">
            <w:pPr>
              <w:pStyle w:val="TAL"/>
              <w:rPr>
                <w:rFonts w:cs="Arial"/>
                <w:lang w:val="fr-FR" w:eastAsia="zh-CN"/>
              </w:rPr>
            </w:pPr>
            <w:r>
              <w:rPr>
                <w:rFonts w:cs="Arial"/>
                <w:lang w:val="fr-FR"/>
              </w:rPr>
              <w:t>isUnique: T</w:t>
            </w:r>
            <w:r>
              <w:rPr>
                <w:rFonts w:cs="Arial"/>
                <w:lang w:val="fr-FR" w:eastAsia="zh-CN"/>
              </w:rPr>
              <w:t>rue</w:t>
            </w:r>
          </w:p>
          <w:p w:rsidR="00E154AB" w:rsidRDefault="00E154AB" w:rsidP="00583841">
            <w:pPr>
              <w:pStyle w:val="TAL"/>
              <w:rPr>
                <w:rFonts w:cs="Arial"/>
                <w:lang w:val="fr-FR"/>
              </w:rPr>
            </w:pPr>
            <w:r>
              <w:rPr>
                <w:rFonts w:cs="Arial"/>
                <w:lang w:val="fr-FR"/>
              </w:rPr>
              <w:t>defaultValue: None</w:t>
            </w:r>
          </w:p>
          <w:p w:rsidR="00E154AB" w:rsidRDefault="00E154AB" w:rsidP="00583841">
            <w:pPr>
              <w:pStyle w:val="TAL"/>
              <w:rPr>
                <w:rFonts w:cs="Arial"/>
                <w:szCs w:val="18"/>
                <w:lang w:val="en-US"/>
              </w:rPr>
            </w:pPr>
            <w:r>
              <w:rPr>
                <w:rFonts w:cs="Arial"/>
                <w:lang w:val="fr-FR"/>
              </w:rPr>
              <w:t xml:space="preserve">isNullable: </w:t>
            </w:r>
            <w:r>
              <w:rPr>
                <w:rFonts w:cs="Arial"/>
                <w:szCs w:val="18"/>
                <w:lang w:val="en-US"/>
              </w:rPr>
              <w:t>False</w:t>
            </w:r>
          </w:p>
          <w:p w:rsidR="00E154AB"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sidRPr="00212C37">
              <w:rPr>
                <w:rFonts w:ascii="Courier New" w:hAnsi="Courier New" w:cs="Courier New"/>
                <w:sz w:val="18"/>
                <w:szCs w:val="18"/>
                <w:lang w:val="en-US"/>
              </w:rPr>
              <w:t>sectorEquipmentFunctionRef</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NSectorEquipmentFunction.</w:t>
            </w:r>
          </w:p>
          <w:p w:rsidR="00E154AB" w:rsidRDefault="00E154AB" w:rsidP="00583841">
            <w:pPr>
              <w:pStyle w:val="TAL"/>
              <w:rPr>
                <w:rFonts w:cs="Arial"/>
                <w:lang w:val="en-US"/>
              </w:rPr>
            </w:pPr>
          </w:p>
          <w:p w:rsidR="00E154AB" w:rsidRDefault="00E154AB" w:rsidP="00583841">
            <w:pPr>
              <w:pStyle w:val="TAL"/>
              <w:rPr>
                <w:rFonts w:cs="Arial"/>
                <w:szCs w:val="18"/>
                <w:lang w:val="en-US"/>
              </w:rPr>
            </w:pPr>
            <w:r>
              <w:rPr>
                <w:rFonts w:cs="Arial"/>
                <w:szCs w:val="18"/>
                <w:lang w:val="en-US"/>
              </w:rPr>
              <w:t xml:space="preserve">allowedValues: </w:t>
            </w:r>
            <w:r>
              <w:rPr>
                <w:szCs w:val="18"/>
                <w:lang w:val="en-US" w:eastAsia="zh-CN"/>
              </w:rPr>
              <w:t>Not applicable.</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lang w:val="en-US"/>
              </w:rPr>
            </w:pPr>
            <w:r>
              <w:rPr>
                <w:rFonts w:cs="Arial"/>
                <w:lang w:val="en-US"/>
              </w:rPr>
              <w:t>type: DN</w:t>
            </w:r>
          </w:p>
          <w:p w:rsidR="00E154AB" w:rsidRDefault="00E154AB" w:rsidP="00583841">
            <w:pPr>
              <w:pStyle w:val="TAL"/>
              <w:rPr>
                <w:rFonts w:cs="Arial"/>
                <w:lang w:val="en-US"/>
              </w:rPr>
            </w:pPr>
            <w:r>
              <w:rPr>
                <w:rFonts w:cs="Arial"/>
                <w:lang w:val="en-US"/>
              </w:rPr>
              <w:t>multiplicity: 1</w:t>
            </w:r>
          </w:p>
          <w:p w:rsidR="00E154AB" w:rsidRDefault="00E154AB" w:rsidP="00583841">
            <w:pPr>
              <w:pStyle w:val="TAL"/>
              <w:rPr>
                <w:rFonts w:cs="Arial"/>
                <w:lang w:val="en-US"/>
              </w:rPr>
            </w:pPr>
            <w:r>
              <w:rPr>
                <w:rFonts w:cs="Arial"/>
                <w:lang w:val="en-US"/>
              </w:rPr>
              <w:t>isOrdered: N/A</w:t>
            </w:r>
          </w:p>
          <w:p w:rsidR="00E154AB" w:rsidRDefault="00E154AB" w:rsidP="00583841">
            <w:pPr>
              <w:pStyle w:val="TAL"/>
              <w:rPr>
                <w:rFonts w:cs="Arial"/>
                <w:lang w:val="fr-FR" w:eastAsia="zh-CN"/>
              </w:rPr>
            </w:pPr>
            <w:r>
              <w:rPr>
                <w:rFonts w:cs="Arial"/>
                <w:lang w:val="fr-FR"/>
              </w:rPr>
              <w:t>isUnique: T</w:t>
            </w:r>
            <w:r>
              <w:rPr>
                <w:rFonts w:cs="Arial"/>
                <w:lang w:val="fr-FR" w:eastAsia="zh-CN"/>
              </w:rPr>
              <w:t>rue</w:t>
            </w:r>
          </w:p>
          <w:p w:rsidR="00E154AB" w:rsidRDefault="00E154AB" w:rsidP="00583841">
            <w:pPr>
              <w:pStyle w:val="TAL"/>
              <w:rPr>
                <w:rFonts w:cs="Arial"/>
                <w:lang w:val="fr-FR"/>
              </w:rPr>
            </w:pPr>
            <w:r>
              <w:rPr>
                <w:rFonts w:cs="Arial"/>
                <w:lang w:val="fr-FR"/>
              </w:rPr>
              <w:t>defaultValue: None</w:t>
            </w:r>
          </w:p>
          <w:p w:rsidR="00E154AB" w:rsidRDefault="00E154AB" w:rsidP="00583841">
            <w:pPr>
              <w:pStyle w:val="TAL"/>
              <w:rPr>
                <w:rFonts w:cs="Arial"/>
                <w:szCs w:val="18"/>
                <w:lang w:val="en-US"/>
              </w:rPr>
            </w:pPr>
            <w:r>
              <w:rPr>
                <w:rFonts w:cs="Arial"/>
                <w:lang w:val="fr-FR"/>
              </w:rPr>
              <w:t xml:space="preserve">isNullable: </w:t>
            </w:r>
            <w:r>
              <w:rPr>
                <w:rFonts w:cs="Arial"/>
                <w:szCs w:val="18"/>
                <w:lang w:val="en-US"/>
              </w:rPr>
              <w:t>False</w:t>
            </w:r>
          </w:p>
          <w:p w:rsidR="00E154AB"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offsetMO</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zCs w:val="18"/>
                <w:lang w:val="en-US"/>
              </w:rPr>
            </w:pPr>
            <w:r>
              <w:rPr>
                <w:rFonts w:eastAsia="DengXian" w:cs="Arial"/>
                <w:szCs w:val="18"/>
                <w:lang w:val="en-US"/>
              </w:rPr>
              <w:t>It is a list of off</w:t>
            </w:r>
            <w:r>
              <w:rPr>
                <w:lang w:val="en-US" w:eastAsia="en-GB"/>
              </w:rPr>
              <w:t xml:space="preserve">set values applicable to all measured cells with reference signal(s) indicated in this </w:t>
            </w:r>
            <w:r>
              <w:rPr>
                <w:i/>
                <w:lang w:val="en-US" w:eastAsia="en-GB"/>
              </w:rPr>
              <w:t>MeasObjectNR</w:t>
            </w:r>
            <w:r>
              <w:rPr>
                <w:lang w:val="en-US" w:eastAsia="en-GB"/>
              </w:rPr>
              <w:t xml:space="preserve">. </w:t>
            </w:r>
            <w:r>
              <w:rPr>
                <w:rFonts w:cs="Arial"/>
                <w:szCs w:val="18"/>
                <w:lang w:val="en-US"/>
              </w:rPr>
              <w:t>See offsetMO</w:t>
            </w:r>
            <w:r>
              <w:rPr>
                <w:lang w:val="en-US"/>
              </w:rPr>
              <w:t xml:space="preserve"> of</w:t>
            </w:r>
            <w:r>
              <w:rPr>
                <w:rFonts w:cs="Arial"/>
                <w:szCs w:val="18"/>
                <w:lang w:val="en-US"/>
              </w:rPr>
              <w:t xml:space="preserve"> subclause 5.5.4 of TS 38.331 [</w:t>
            </w:r>
            <w:ins w:id="10366" w:author="28.541_CR0263R1_(Rel-16)_eNRM" w:date="2020-06-26T14:38:00Z">
              <w:r w:rsidR="00FA2AAB">
                <w:rPr>
                  <w:rFonts w:cs="Arial" w:hint="eastAsia"/>
                  <w:szCs w:val="18"/>
                  <w:lang w:val="en-US" w:eastAsia="zh-CN"/>
                </w:rPr>
                <w:t>54</w:t>
              </w:r>
            </w:ins>
            <w:del w:id="10367" w:author="28.541_CR0263R1_(Rel-16)_eNRM" w:date="2020-06-26T14:38:00Z">
              <w:r w:rsidDel="00FA2AAB">
                <w:rPr>
                  <w:rFonts w:cs="Arial"/>
                  <w:szCs w:val="18"/>
                  <w:lang w:val="en-US"/>
                </w:rPr>
                <w:delText>31</w:delText>
              </w:r>
            </w:del>
            <w:r>
              <w:rPr>
                <w:rFonts w:cs="Arial"/>
                <w:szCs w:val="18"/>
                <w:lang w:val="en-US"/>
              </w:rPr>
              <w:t>].</w:t>
            </w:r>
          </w:p>
          <w:p w:rsidR="00E154AB" w:rsidRDefault="00E154AB" w:rsidP="00583841">
            <w:pPr>
              <w:rPr>
                <w:rFonts w:eastAsia="DengXian" w:cs="Arial"/>
                <w:szCs w:val="18"/>
                <w:lang w:val="en-US"/>
              </w:rPr>
            </w:pPr>
          </w:p>
          <w:p w:rsidR="00E154AB" w:rsidRDefault="00E154AB" w:rsidP="00583841">
            <w:pPr>
              <w:pStyle w:val="TAL"/>
              <w:rPr>
                <w:rFonts w:cs="Arial"/>
                <w:szCs w:val="18"/>
                <w:lang w:val="en-US"/>
              </w:rPr>
            </w:pPr>
            <w:r>
              <w:rPr>
                <w:rFonts w:cs="Arial"/>
                <w:szCs w:val="18"/>
                <w:lang w:val="en-US"/>
              </w:rPr>
              <w:t xml:space="preserve">allowedValues: </w:t>
            </w:r>
            <w:r>
              <w:rPr>
                <w:szCs w:val="18"/>
                <w:lang w:val="en-US" w:eastAsia="zh-CN"/>
              </w:rPr>
              <w:t>Not applicable.</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sidRPr="00212C37">
              <w:rPr>
                <w:szCs w:val="18"/>
                <w:lang w:val="en-US"/>
              </w:rPr>
              <w:t>QOffsetRangeList</w:t>
            </w:r>
          </w:p>
          <w:p w:rsidR="00E154AB" w:rsidRDefault="00E154AB" w:rsidP="00583841">
            <w:pPr>
              <w:pStyle w:val="TAL"/>
              <w:rPr>
                <w:szCs w:val="18"/>
                <w:lang w:val="en-US"/>
              </w:rPr>
            </w:pPr>
            <w:r>
              <w:rPr>
                <w:szCs w:val="18"/>
                <w:lang w:val="en-US"/>
              </w:rPr>
              <w:t xml:space="preserve">multiplicity: </w:t>
            </w:r>
            <w:r w:rsidRPr="00212C37">
              <w:rPr>
                <w:szCs w:val="18"/>
                <w:lang w:val="en-US"/>
              </w:rPr>
              <w:t>1</w:t>
            </w:r>
          </w:p>
          <w:p w:rsidR="00E154AB" w:rsidRDefault="00E154AB" w:rsidP="00583841">
            <w:pPr>
              <w:pStyle w:val="TAL"/>
              <w:rPr>
                <w:szCs w:val="18"/>
                <w:lang w:val="en-US"/>
              </w:rPr>
            </w:pPr>
            <w:r>
              <w:rPr>
                <w:szCs w:val="18"/>
                <w:lang w:val="en-US"/>
              </w:rPr>
              <w:t xml:space="preserve">isOrdered: </w:t>
            </w:r>
            <w:r w:rsidRPr="00212C37">
              <w:rPr>
                <w:szCs w:val="18"/>
                <w:lang w:val="en-US"/>
              </w:rPr>
              <w:t>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 xml:space="preserve">defaultValue: </w:t>
            </w:r>
            <w:r w:rsidRPr="00212C37">
              <w:rPr>
                <w:szCs w:val="18"/>
                <w:lang w:val="en-US"/>
              </w:rPr>
              <w:t>N/A</w:t>
            </w:r>
          </w:p>
          <w:p w:rsidR="00E154AB" w:rsidRDefault="00E154AB" w:rsidP="00583841">
            <w:pPr>
              <w:pStyle w:val="TAL"/>
              <w:rPr>
                <w:rFonts w:cs="Arial"/>
                <w:szCs w:val="18"/>
                <w:lang w:val="en-US"/>
              </w:rPr>
            </w:pPr>
            <w:r>
              <w:rPr>
                <w:szCs w:val="18"/>
                <w:lang w:val="en-US"/>
              </w:rPr>
              <w:t xml:space="preserve">isNullable: </w:t>
            </w:r>
            <w:r>
              <w:rPr>
                <w:rFonts w:cs="Arial"/>
                <w:szCs w:val="18"/>
                <w:lang w:val="en-US"/>
              </w:rPr>
              <w:t>False</w:t>
            </w:r>
          </w:p>
          <w:p w:rsidR="00E154AB"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cellIndividualOffset</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rPr>
                <w:rFonts w:eastAsia="DengXian" w:cs="Arial"/>
                <w:sz w:val="18"/>
                <w:szCs w:val="18"/>
                <w:lang w:val="en-US"/>
              </w:rPr>
            </w:pPr>
            <w:r>
              <w:rPr>
                <w:rFonts w:ascii="Arial" w:eastAsia="DengXian" w:hAnsi="Arial" w:cs="Arial"/>
                <w:sz w:val="18"/>
                <w:szCs w:val="18"/>
                <w:lang w:val="en-US"/>
              </w:rPr>
              <w:t xml:space="preserve">It is a list of offset values for the neighbour cell. Used when UE is in connected mode. </w:t>
            </w:r>
            <w:r>
              <w:rPr>
                <w:rFonts w:ascii="Arial" w:hAnsi="Arial" w:cs="Arial"/>
                <w:sz w:val="18"/>
                <w:szCs w:val="18"/>
                <w:lang w:val="en-US"/>
              </w:rPr>
              <w:t>The unit is 1dB. It is d</w:t>
            </w:r>
            <w:r>
              <w:rPr>
                <w:rFonts w:ascii="Arial" w:eastAsia="DengXian" w:hAnsi="Arial" w:cs="Arial"/>
                <w:sz w:val="18"/>
                <w:szCs w:val="18"/>
                <w:lang w:val="en-US"/>
              </w:rPr>
              <w:t>efined for</w:t>
            </w:r>
            <w:r>
              <w:rPr>
                <w:rFonts w:ascii="Arial" w:hAnsi="Arial" w:cs="Arial"/>
                <w:sz w:val="18"/>
                <w:szCs w:val="18"/>
                <w:lang w:val="en-US"/>
              </w:rPr>
              <w:t xml:space="preserve"> </w:t>
            </w:r>
            <w:r>
              <w:rPr>
                <w:rFonts w:ascii="Arial" w:eastAsia="DengXian" w:hAnsi="Arial" w:cs="Arial"/>
                <w:sz w:val="18"/>
                <w:szCs w:val="18"/>
                <w:lang w:val="en-US"/>
              </w:rPr>
              <w:t>rsrpOffsetSSB, rsrqOffsetSSB, sinrOffsetSSB, rsrpOffsetCSI-RS, rsrqOffsetCSI-RS and sinrOffsetCSI-RS.</w:t>
            </w:r>
            <w:r>
              <w:rPr>
                <w:rFonts w:ascii="Arial" w:hAnsi="Arial" w:cs="Arial"/>
                <w:sz w:val="18"/>
                <w:szCs w:val="18"/>
                <w:lang w:val="en-US"/>
              </w:rPr>
              <w:t xml:space="preserve"> See TS 38.331 [</w:t>
            </w:r>
            <w:ins w:id="10368" w:author="28.541_CR0263R1_(Rel-16)_eNRM" w:date="2020-06-26T14:38:00Z">
              <w:r w:rsidR="00FA2AAB">
                <w:rPr>
                  <w:rFonts w:ascii="Arial" w:hAnsi="Arial" w:cs="Arial" w:hint="eastAsia"/>
                  <w:sz w:val="18"/>
                  <w:szCs w:val="18"/>
                  <w:lang w:val="en-US" w:eastAsia="zh-CN"/>
                </w:rPr>
                <w:t>54</w:t>
              </w:r>
            </w:ins>
            <w:del w:id="10369" w:author="28.541_CR0263R1_(Rel-16)_eNRM" w:date="2020-06-26T14:38:00Z">
              <w:r w:rsidDel="00FA2AAB">
                <w:rPr>
                  <w:rFonts w:ascii="Arial" w:hAnsi="Arial" w:cs="Arial"/>
                  <w:sz w:val="18"/>
                  <w:szCs w:val="18"/>
                  <w:lang w:val="en-US"/>
                </w:rPr>
                <w:delText>31</w:delText>
              </w:r>
            </w:del>
            <w:r>
              <w:rPr>
                <w:rFonts w:ascii="Arial" w:hAnsi="Arial" w:cs="Arial"/>
                <w:sz w:val="18"/>
                <w:szCs w:val="18"/>
                <w:lang w:val="en-US"/>
              </w:rPr>
              <w:t>].</w:t>
            </w:r>
            <w:r>
              <w:rPr>
                <w:rFonts w:eastAsia="DengXian" w:cs="Arial"/>
                <w:sz w:val="18"/>
                <w:szCs w:val="18"/>
                <w:lang w:val="en-US"/>
              </w:rPr>
              <w:t xml:space="preserve">  </w:t>
            </w:r>
          </w:p>
          <w:p w:rsidR="00E154AB" w:rsidRDefault="00E154AB" w:rsidP="00583841">
            <w:pPr>
              <w:pStyle w:val="TAL"/>
              <w:rPr>
                <w:rFonts w:cs="Arial"/>
                <w:szCs w:val="18"/>
                <w:lang w:val="en-US"/>
              </w:rPr>
            </w:pPr>
            <w:r>
              <w:rPr>
                <w:rFonts w:cs="Arial"/>
                <w:szCs w:val="18"/>
                <w:lang w:val="en-US"/>
              </w:rPr>
              <w:t xml:space="preserve">allowedValues: </w:t>
            </w:r>
            <w:r>
              <w:rPr>
                <w:szCs w:val="18"/>
                <w:lang w:val="en-US" w:eastAsia="zh-CN"/>
              </w:rPr>
              <w:t>Not applicable.</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Pr>
                <w:szCs w:val="18"/>
                <w:lang w:val="en-US" w:eastAsia="zh-CN"/>
              </w:rPr>
              <w:t>Integer</w:t>
            </w:r>
          </w:p>
          <w:p w:rsidR="00E154AB" w:rsidRDefault="00E154AB" w:rsidP="00583841">
            <w:pPr>
              <w:pStyle w:val="TAL"/>
              <w:rPr>
                <w:szCs w:val="18"/>
                <w:lang w:val="en-US"/>
              </w:rPr>
            </w:pPr>
            <w:r>
              <w:rPr>
                <w:szCs w:val="18"/>
                <w:lang w:val="en-US"/>
              </w:rPr>
              <w:t>multiplicity: 6</w:t>
            </w:r>
          </w:p>
          <w:p w:rsidR="00E154AB" w:rsidRDefault="00E154AB" w:rsidP="00583841">
            <w:pPr>
              <w:pStyle w:val="TAL"/>
              <w:rPr>
                <w:szCs w:val="18"/>
                <w:lang w:val="en-US"/>
              </w:rPr>
            </w:pPr>
            <w:r>
              <w:rPr>
                <w:szCs w:val="18"/>
                <w:lang w:val="en-US"/>
              </w:rPr>
              <w:t>isOrdered: True</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0</w:t>
            </w:r>
          </w:p>
          <w:p w:rsidR="00E154AB" w:rsidRDefault="00E154AB" w:rsidP="00583841">
            <w:pPr>
              <w:pStyle w:val="TAL"/>
            </w:pPr>
            <w:r>
              <w:rPr>
                <w:szCs w:val="18"/>
                <w:lang w:val="en-US"/>
              </w:rPr>
              <w:t xml:space="preserve">isNullable: </w:t>
            </w:r>
            <w:r>
              <w:rPr>
                <w:rFonts w:cs="Arial"/>
                <w:szCs w:val="18"/>
                <w:lang w:val="en-US"/>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blackListEntry</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spacing w:after="0"/>
              <w:rPr>
                <w:rFonts w:ascii="Arial" w:hAnsi="Arial" w:cs="Arial"/>
                <w:sz w:val="18"/>
                <w:szCs w:val="18"/>
                <w:lang w:val="en-US"/>
              </w:rPr>
            </w:pPr>
            <w:r>
              <w:rPr>
                <w:rFonts w:ascii="Arial" w:hAnsi="Arial" w:cs="Arial"/>
                <w:sz w:val="18"/>
                <w:szCs w:val="18"/>
                <w:lang w:val="en-US"/>
              </w:rPr>
              <w:t>It specifies a list of PCI (physical cell identity) that are blacklisted in EUTRAN measurements as described in 3GPP TS 38.331 [</w:t>
            </w:r>
            <w:ins w:id="10370" w:author="28.541_CR0263R1_(Rel-16)_eNRM" w:date="2020-06-26T14:39:00Z">
              <w:r w:rsidR="00FA2AAB">
                <w:rPr>
                  <w:rFonts w:ascii="Arial" w:hAnsi="Arial" w:cs="Arial" w:hint="eastAsia"/>
                  <w:sz w:val="18"/>
                  <w:szCs w:val="18"/>
                  <w:lang w:val="en-US" w:eastAsia="zh-CN"/>
                </w:rPr>
                <w:t>54</w:t>
              </w:r>
            </w:ins>
            <w:del w:id="10371" w:author="28.541_CR0263R1_(Rel-16)_eNRM" w:date="2020-06-26T14:39:00Z">
              <w:r w:rsidDel="00FA2AAB">
                <w:rPr>
                  <w:rFonts w:ascii="Arial" w:hAnsi="Arial" w:cs="Arial"/>
                  <w:sz w:val="18"/>
                  <w:szCs w:val="18"/>
                  <w:lang w:val="en-US"/>
                </w:rPr>
                <w:delText>31</w:delText>
              </w:r>
            </w:del>
            <w:r>
              <w:rPr>
                <w:rFonts w:ascii="Arial" w:hAnsi="Arial" w:cs="Arial"/>
                <w:sz w:val="18"/>
                <w:szCs w:val="18"/>
                <w:lang w:val="en-US"/>
              </w:rPr>
              <w:t>].</w:t>
            </w:r>
          </w:p>
          <w:p w:rsidR="00E154AB" w:rsidRDefault="00E154AB" w:rsidP="00583841">
            <w:pPr>
              <w:spacing w:after="0"/>
              <w:rPr>
                <w:rFonts w:ascii="Arial" w:hAnsi="Arial" w:cs="Arial"/>
                <w:sz w:val="18"/>
                <w:szCs w:val="18"/>
                <w:lang w:val="en-US"/>
              </w:rPr>
            </w:pPr>
          </w:p>
          <w:p w:rsidR="00E154AB" w:rsidRPr="00C17D50" w:rsidRDefault="00E154AB" w:rsidP="00583841">
            <w:pPr>
              <w:rPr>
                <w:rFonts w:ascii="Arial" w:hAnsi="Arial" w:cs="Arial"/>
                <w:sz w:val="18"/>
                <w:szCs w:val="18"/>
                <w:lang w:val="en-US"/>
              </w:rPr>
            </w:pPr>
            <w:r w:rsidRPr="00212C37">
              <w:rPr>
                <w:rFonts w:ascii="Arial" w:hAnsi="Arial" w:cs="Arial"/>
                <w:szCs w:val="18"/>
                <w:lang w:val="en-US"/>
              </w:rPr>
              <w:t>allowedValues</w:t>
            </w:r>
            <w:r>
              <w:rPr>
                <w:rFonts w:cs="Arial"/>
                <w:szCs w:val="18"/>
                <w:lang w:val="en-US"/>
              </w:rPr>
              <w:t>: { 0…1007 }</w:t>
            </w: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type: Integer</w:t>
            </w:r>
          </w:p>
          <w:p w:rsidR="00E154AB" w:rsidRDefault="00E154AB" w:rsidP="00583841">
            <w:pPr>
              <w:pStyle w:val="TAL"/>
              <w:rPr>
                <w:szCs w:val="18"/>
                <w:lang w:val="en-US"/>
              </w:rPr>
            </w:pPr>
            <w:r>
              <w:rPr>
                <w:szCs w:val="18"/>
                <w:lang w:val="en-US"/>
              </w:rPr>
              <w:t>multiplicity: *</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None</w:t>
            </w:r>
          </w:p>
          <w:p w:rsidR="00E154AB" w:rsidRDefault="00E154AB" w:rsidP="00583841">
            <w:pPr>
              <w:pStyle w:val="TAL"/>
              <w:rPr>
                <w:rFonts w:cs="Arial"/>
                <w:szCs w:val="18"/>
                <w:lang w:val="en-US"/>
              </w:rPr>
            </w:pPr>
            <w:r>
              <w:rPr>
                <w:szCs w:val="18"/>
                <w:lang w:val="en-US"/>
              </w:rPr>
              <w:t xml:space="preserve">isNullable: </w:t>
            </w:r>
            <w:r>
              <w:rPr>
                <w:rFonts w:cs="Arial"/>
                <w:szCs w:val="18"/>
                <w:lang w:val="en-US"/>
              </w:rPr>
              <w:t>False</w:t>
            </w:r>
          </w:p>
          <w:p w:rsidR="00E154AB"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blackListEntryIdleMode</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spacing w:after="0"/>
              <w:rPr>
                <w:rFonts w:ascii="Arial" w:hAnsi="Arial" w:cs="Arial"/>
                <w:sz w:val="18"/>
                <w:szCs w:val="18"/>
                <w:lang w:val="en-US"/>
              </w:rPr>
            </w:pPr>
            <w:r>
              <w:rPr>
                <w:rFonts w:ascii="Arial" w:hAnsi="Arial" w:cs="Arial"/>
                <w:sz w:val="18"/>
                <w:szCs w:val="18"/>
                <w:lang w:val="en-US"/>
              </w:rPr>
              <w:t>It specifies a list of PCI (physical cell identity) that are blacklisted in SIB4 and SIB5.</w:t>
            </w:r>
          </w:p>
          <w:p w:rsidR="00E154AB" w:rsidRDefault="00E154AB" w:rsidP="00583841">
            <w:pPr>
              <w:spacing w:after="0"/>
              <w:rPr>
                <w:rFonts w:ascii="Arial" w:hAnsi="Arial" w:cs="Arial"/>
                <w:sz w:val="18"/>
                <w:szCs w:val="18"/>
                <w:lang w:val="en-US"/>
              </w:rPr>
            </w:pPr>
          </w:p>
          <w:p w:rsidR="00E154AB" w:rsidRPr="00C17D50" w:rsidRDefault="00E154AB" w:rsidP="00583841">
            <w:pPr>
              <w:rPr>
                <w:rFonts w:ascii="Arial" w:hAnsi="Arial" w:cs="Arial"/>
                <w:sz w:val="18"/>
                <w:szCs w:val="18"/>
                <w:lang w:val="en-US"/>
              </w:rPr>
            </w:pPr>
            <w:r w:rsidRPr="00212C37">
              <w:rPr>
                <w:rFonts w:ascii="Arial" w:hAnsi="Arial" w:cs="Arial"/>
                <w:szCs w:val="18"/>
                <w:lang w:val="en-US"/>
              </w:rPr>
              <w:t>allowedValues: { 0…1007 }</w:t>
            </w: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Pr>
                <w:szCs w:val="18"/>
                <w:lang w:val="en-US" w:eastAsia="zh-CN"/>
              </w:rPr>
              <w:t>Integer</w:t>
            </w:r>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None</w:t>
            </w:r>
          </w:p>
          <w:p w:rsidR="00E154AB" w:rsidRDefault="00E154AB" w:rsidP="00583841">
            <w:pPr>
              <w:pStyle w:val="TAL"/>
              <w:rPr>
                <w:rFonts w:cs="Arial"/>
                <w:szCs w:val="18"/>
                <w:lang w:val="en-US"/>
              </w:rPr>
            </w:pPr>
            <w:r>
              <w:rPr>
                <w:szCs w:val="18"/>
                <w:lang w:val="en-US"/>
              </w:rPr>
              <w:t xml:space="preserve">isNullable: </w:t>
            </w:r>
            <w:r>
              <w:rPr>
                <w:rFonts w:cs="Arial"/>
                <w:szCs w:val="18"/>
                <w:lang w:val="en-US"/>
              </w:rPr>
              <w:t>False</w:t>
            </w:r>
          </w:p>
          <w:p w:rsidR="00E154AB"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cellReselectionPriority</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rPr>
                <w:rFonts w:ascii="Arial" w:hAnsi="Arial" w:cs="Arial"/>
                <w:sz w:val="18"/>
                <w:szCs w:val="18"/>
                <w:lang w:val="en-US"/>
              </w:rPr>
            </w:pPr>
            <w:r>
              <w:rPr>
                <w:rFonts w:ascii="Arial" w:hAnsi="Arial" w:cs="Arial"/>
                <w:sz w:val="18"/>
                <w:szCs w:val="18"/>
                <w:lang w:val="en-US"/>
              </w:rPr>
              <w:t xml:space="preserve">It is the absolute priority of the carrier frequency used by the cell reselection procedure. See </w:t>
            </w:r>
            <w:r>
              <w:rPr>
                <w:rFonts w:ascii="Arial" w:hAnsi="Arial" w:cs="Arial"/>
                <w:i/>
                <w:sz w:val="18"/>
                <w:szCs w:val="18"/>
                <w:lang w:val="en-US"/>
              </w:rPr>
              <w:t>CellReselectionPriority</w:t>
            </w:r>
            <w:r>
              <w:rPr>
                <w:rFonts w:ascii="Arial" w:hAnsi="Arial" w:cs="Arial"/>
                <w:sz w:val="18"/>
                <w:szCs w:val="18"/>
                <w:lang w:val="en-US"/>
              </w:rPr>
              <w:t xml:space="preserve"> IE in TS 38.331 [</w:t>
            </w:r>
            <w:ins w:id="10372" w:author="28.541_CR0263R1_(Rel-16)_eNRM" w:date="2020-06-26T14:39:00Z">
              <w:r w:rsidR="00FA2AAB">
                <w:rPr>
                  <w:rFonts w:ascii="Arial" w:hAnsi="Arial" w:cs="Arial" w:hint="eastAsia"/>
                  <w:sz w:val="18"/>
                  <w:szCs w:val="18"/>
                  <w:lang w:val="en-US" w:eastAsia="zh-CN"/>
                </w:rPr>
                <w:t>54</w:t>
              </w:r>
            </w:ins>
            <w:del w:id="10373" w:author="28.541_CR0263R1_(Rel-16)_eNRM" w:date="2020-06-26T14:39:00Z">
              <w:r w:rsidDel="00FA2AAB">
                <w:rPr>
                  <w:rFonts w:ascii="Arial" w:hAnsi="Arial" w:cs="Arial"/>
                  <w:sz w:val="18"/>
                  <w:szCs w:val="18"/>
                  <w:lang w:val="en-US"/>
                </w:rPr>
                <w:delText>31</w:delText>
              </w:r>
            </w:del>
            <w:r>
              <w:rPr>
                <w:rFonts w:ascii="Arial" w:hAnsi="Arial" w:cs="Arial"/>
                <w:sz w:val="18"/>
                <w:szCs w:val="18"/>
                <w:lang w:val="en-US"/>
              </w:rPr>
              <w:t>].</w:t>
            </w:r>
          </w:p>
          <w:p w:rsidR="00E154AB" w:rsidRDefault="00E154AB" w:rsidP="00583841">
            <w:pPr>
              <w:rPr>
                <w:rFonts w:ascii="Arial" w:hAnsi="Arial" w:cs="Arial"/>
                <w:sz w:val="18"/>
                <w:szCs w:val="18"/>
                <w:lang w:val="en-US"/>
              </w:rPr>
            </w:pPr>
            <w:r>
              <w:rPr>
                <w:rFonts w:ascii="Arial" w:hAnsi="Arial" w:cs="Arial"/>
                <w:sz w:val="18"/>
                <w:szCs w:val="18"/>
                <w:lang w:val="en-US"/>
              </w:rPr>
              <w:t>It corresponds to the parameter priority in 3GPP TS 38.304 [49].</w:t>
            </w:r>
            <w:r>
              <w:rPr>
                <w:rFonts w:ascii="Arial" w:hAnsi="Arial" w:cs="Arial"/>
                <w:sz w:val="18"/>
                <w:szCs w:val="18"/>
                <w:lang w:val="en-US"/>
              </w:rPr>
              <w:br/>
            </w:r>
            <w:r>
              <w:rPr>
                <w:rFonts w:ascii="Arial" w:hAnsi="Arial" w:cs="Arial"/>
                <w:sz w:val="18"/>
                <w:szCs w:val="18"/>
                <w:lang w:val="en-US"/>
              </w:rPr>
              <w:br/>
              <w:t xml:space="preserve">Value 0 means lowest priority. The UE behaviour when no value is entered is specified in subclause 5.2.4.1 of 3GPP TS 38.304 [49]. </w:t>
            </w:r>
          </w:p>
          <w:p w:rsidR="00E154AB" w:rsidRDefault="00E154AB" w:rsidP="00583841">
            <w:pPr>
              <w:rPr>
                <w:rFonts w:ascii="Arial" w:hAnsi="Arial" w:cs="Arial"/>
                <w:sz w:val="18"/>
                <w:szCs w:val="18"/>
                <w:lang w:val="en-US"/>
              </w:rPr>
            </w:pPr>
            <w:r>
              <w:rPr>
                <w:rFonts w:ascii="Arial" w:hAnsi="Arial" w:cs="Arial"/>
                <w:sz w:val="18"/>
                <w:szCs w:val="18"/>
                <w:lang w:val="en-US"/>
              </w:rPr>
              <w:t>The value must not already used by other RAT, i.e. equal priorities between RATs are not supported.</w:t>
            </w:r>
          </w:p>
          <w:p w:rsidR="00E154AB" w:rsidRDefault="00E154AB" w:rsidP="00583841">
            <w:pPr>
              <w:pStyle w:val="TAL"/>
              <w:rPr>
                <w:rFonts w:cs="Arial"/>
                <w:szCs w:val="18"/>
                <w:lang w:val="en-US"/>
              </w:rPr>
            </w:pPr>
            <w:r>
              <w:rPr>
                <w:rFonts w:cs="Arial"/>
                <w:szCs w:val="18"/>
                <w:lang w:val="en-US"/>
              </w:rPr>
              <w:t>allowedValues: N/A</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Pr>
                <w:szCs w:val="18"/>
                <w:lang w:val="en-US" w:eastAsia="zh-CN"/>
              </w:rPr>
              <w:t>Integer</w:t>
            </w:r>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0None</w:t>
            </w:r>
          </w:p>
          <w:p w:rsidR="00E154AB" w:rsidRDefault="00E154AB" w:rsidP="00583841">
            <w:pPr>
              <w:pStyle w:val="TAL"/>
            </w:pPr>
            <w:r>
              <w:rPr>
                <w:szCs w:val="18"/>
                <w:lang w:val="en-US"/>
              </w:rPr>
              <w:t xml:space="preserve">isNullable: </w:t>
            </w:r>
            <w:r>
              <w:rPr>
                <w:rFonts w:cs="Arial"/>
                <w:szCs w:val="18"/>
                <w:lang w:val="en-US"/>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lastRenderedPageBreak/>
              <w:t>cellReselectionSubPriority</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rPr>
                <w:rFonts w:ascii="Arial" w:hAnsi="Arial" w:cs="Arial"/>
                <w:sz w:val="18"/>
                <w:szCs w:val="18"/>
                <w:lang w:val="en-US"/>
              </w:rPr>
            </w:pPr>
            <w:r>
              <w:rPr>
                <w:rFonts w:ascii="Arial" w:hAnsi="Arial" w:cs="Arial"/>
                <w:sz w:val="18"/>
                <w:szCs w:val="18"/>
                <w:lang w:val="en-US"/>
              </w:rPr>
              <w:t>It indicates a fractional value to be added to the value of cellReselectionPriority to obtain the absolute priority of the concerned carrier frequency for E-UTRA</w:t>
            </w:r>
            <w:r>
              <w:rPr>
                <w:rFonts w:ascii="Arial" w:hAnsi="Arial" w:cs="Arial"/>
                <w:sz w:val="18"/>
                <w:szCs w:val="18"/>
                <w:lang w:val="en-US" w:eastAsia="zh-CN"/>
              </w:rPr>
              <w:t xml:space="preserve"> and NR</w:t>
            </w:r>
            <w:r>
              <w:rPr>
                <w:rFonts w:ascii="Arial" w:hAnsi="Arial" w:cs="Arial"/>
                <w:sz w:val="18"/>
                <w:szCs w:val="18"/>
                <w:lang w:val="en-US"/>
              </w:rPr>
              <w:t>.</w:t>
            </w:r>
            <w:r>
              <w:rPr>
                <w:rFonts w:ascii="Arial" w:hAnsi="Arial" w:cs="Arial"/>
                <w:sz w:val="18"/>
                <w:szCs w:val="18"/>
                <w:lang w:val="en-US" w:eastAsia="zh-CN"/>
              </w:rPr>
              <w:t xml:space="preserve"> </w:t>
            </w:r>
            <w:r>
              <w:rPr>
                <w:rFonts w:ascii="Arial" w:hAnsi="Arial" w:cs="Arial"/>
                <w:sz w:val="18"/>
                <w:szCs w:val="18"/>
                <w:lang w:val="en-US"/>
              </w:rPr>
              <w:t xml:space="preserve">See </w:t>
            </w:r>
            <w:r>
              <w:rPr>
                <w:rFonts w:ascii="Arial" w:hAnsi="Arial" w:cs="Arial"/>
                <w:i/>
                <w:sz w:val="18"/>
                <w:szCs w:val="18"/>
                <w:lang w:val="en-US"/>
              </w:rPr>
              <w:t>CellReselectionSubPriority</w:t>
            </w:r>
            <w:r>
              <w:rPr>
                <w:rFonts w:ascii="Arial" w:hAnsi="Arial" w:cs="Arial"/>
                <w:sz w:val="18"/>
                <w:szCs w:val="18"/>
                <w:lang w:val="en-US"/>
              </w:rPr>
              <w:t xml:space="preserve"> IE in TS 38.331 [</w:t>
            </w:r>
            <w:ins w:id="10374" w:author="28.541_CR0263R1_(Rel-16)_eNRM" w:date="2020-06-26T14:39:00Z">
              <w:r w:rsidR="00FA2AAB">
                <w:rPr>
                  <w:rFonts w:ascii="Arial" w:hAnsi="Arial" w:cs="Arial" w:hint="eastAsia"/>
                  <w:sz w:val="18"/>
                  <w:szCs w:val="18"/>
                  <w:lang w:val="en-US" w:eastAsia="zh-CN"/>
                </w:rPr>
                <w:t>54</w:t>
              </w:r>
            </w:ins>
            <w:del w:id="10375" w:author="28.541_CR0263R1_(Rel-16)_eNRM" w:date="2020-06-26T14:39:00Z">
              <w:r w:rsidDel="00FA2AAB">
                <w:rPr>
                  <w:rFonts w:ascii="Arial" w:hAnsi="Arial" w:cs="Arial"/>
                  <w:sz w:val="18"/>
                  <w:szCs w:val="18"/>
                  <w:lang w:val="en-US"/>
                </w:rPr>
                <w:delText>31</w:delText>
              </w:r>
            </w:del>
            <w:r>
              <w:rPr>
                <w:rFonts w:ascii="Arial" w:hAnsi="Arial" w:cs="Arial"/>
                <w:sz w:val="18"/>
                <w:szCs w:val="18"/>
                <w:lang w:val="en-US"/>
              </w:rPr>
              <w:t>].</w:t>
            </w:r>
          </w:p>
          <w:p w:rsidR="00E154AB" w:rsidRDefault="00E154AB" w:rsidP="00583841">
            <w:pPr>
              <w:spacing w:after="0"/>
              <w:rPr>
                <w:rFonts w:ascii="Arial" w:eastAsia="Calibri" w:hAnsi="Arial" w:cs="Arial"/>
                <w:sz w:val="18"/>
                <w:szCs w:val="18"/>
                <w:lang w:val="en-US"/>
              </w:rPr>
            </w:pPr>
            <w:r>
              <w:rPr>
                <w:rFonts w:ascii="Arial" w:hAnsi="Arial" w:cs="Arial"/>
                <w:sz w:val="18"/>
                <w:szCs w:val="18"/>
                <w:lang w:val="en-US"/>
              </w:rPr>
              <w:t>allowedValues: { 0.2, 0.4, 0.6, 0.8 }.</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del w:id="10376" w:author="28.541_CR0294R1_(Rel-16)_eNRM " w:date="2020-06-29T12:44:00Z">
              <w:r w:rsidDel="00A8116F">
                <w:rPr>
                  <w:szCs w:val="18"/>
                  <w:lang w:val="en-US"/>
                </w:rPr>
                <w:delText>Short</w:delText>
              </w:r>
            </w:del>
            <w:ins w:id="10377" w:author="28.541_CR0294R1_(Rel-16)_eNRM " w:date="2020-06-29T12:44:00Z">
              <w:r w:rsidR="00A8116F">
                <w:rPr>
                  <w:rFonts w:hint="eastAsia"/>
                  <w:szCs w:val="18"/>
                  <w:lang w:eastAsia="zh-CN"/>
                </w:rPr>
                <w:t>Float</w:t>
              </w:r>
            </w:ins>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None</w:t>
            </w:r>
          </w:p>
          <w:p w:rsidR="00E154AB" w:rsidRDefault="00E154AB" w:rsidP="00583841">
            <w:pPr>
              <w:pStyle w:val="TAL"/>
            </w:pPr>
            <w:r>
              <w:rPr>
                <w:szCs w:val="18"/>
                <w:lang w:val="en-US"/>
              </w:rPr>
              <w:t xml:space="preserve">isNullable: </w:t>
            </w:r>
            <w:r>
              <w:rPr>
                <w:rFonts w:cs="Arial"/>
                <w:szCs w:val="18"/>
                <w:lang w:val="en-US"/>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pMax</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rPr>
                <w:rFonts w:ascii="Arial" w:hAnsi="Arial" w:cs="Arial"/>
                <w:sz w:val="18"/>
                <w:szCs w:val="18"/>
                <w:lang w:val="en-US"/>
              </w:rPr>
            </w:pPr>
            <w:r>
              <w:rPr>
                <w:rFonts w:ascii="Arial" w:hAnsi="Arial" w:cs="Arial"/>
                <w:sz w:val="18"/>
                <w:szCs w:val="18"/>
                <w:lang w:val="en-US"/>
              </w:rPr>
              <w:t>It calculates the parameter Pcompensation (defined in 3GPP TS 38.304 [49]), at cell reselection to an Cell. Its unit is 1 dBm. It corresponds to parameter PEMAX in 3GPP TS 38.101</w:t>
            </w:r>
            <w:ins w:id="10378" w:author="28.541_CR0263R1_(Rel-16)_eNRM" w:date="2020-06-26T14:39:00Z">
              <w:r w:rsidR="00FA2AAB">
                <w:rPr>
                  <w:rFonts w:ascii="Arial" w:hAnsi="Arial" w:cs="Arial" w:hint="eastAsia"/>
                  <w:sz w:val="18"/>
                  <w:szCs w:val="18"/>
                  <w:lang w:val="en-US" w:eastAsia="zh-CN"/>
                </w:rPr>
                <w:t>-1</w:t>
              </w:r>
            </w:ins>
            <w:r>
              <w:rPr>
                <w:rFonts w:ascii="Arial" w:hAnsi="Arial" w:cs="Arial"/>
                <w:sz w:val="18"/>
                <w:szCs w:val="18"/>
                <w:lang w:val="en-US"/>
              </w:rPr>
              <w:t xml:space="preserve"> [</w:t>
            </w:r>
            <w:ins w:id="10379" w:author="28.541_CR0263R1_(Rel-16)_eNRM" w:date="2020-06-26T14:39:00Z">
              <w:r w:rsidR="00FA2AAB">
                <w:rPr>
                  <w:rFonts w:ascii="Arial" w:hAnsi="Arial" w:cs="Arial" w:hint="eastAsia"/>
                  <w:sz w:val="18"/>
                  <w:szCs w:val="18"/>
                  <w:lang w:val="en-US" w:eastAsia="zh-CN"/>
                </w:rPr>
                <w:t>42</w:t>
              </w:r>
            </w:ins>
            <w:del w:id="10380" w:author="28.541_CR0263R1_(Rel-16)_eNRM" w:date="2020-06-26T14:39:00Z">
              <w:r w:rsidDel="00FA2AAB">
                <w:rPr>
                  <w:rFonts w:ascii="Arial" w:hAnsi="Arial" w:cs="Arial"/>
                  <w:sz w:val="18"/>
                  <w:szCs w:val="18"/>
                  <w:lang w:val="en-US"/>
                </w:rPr>
                <w:delText>??</w:delText>
              </w:r>
            </w:del>
            <w:r>
              <w:rPr>
                <w:rFonts w:ascii="Arial" w:hAnsi="Arial" w:cs="Arial"/>
                <w:sz w:val="18"/>
                <w:szCs w:val="18"/>
                <w:lang w:val="en-US"/>
              </w:rPr>
              <w:t xml:space="preserve">]. </w:t>
            </w:r>
          </w:p>
          <w:p w:rsidR="00E154AB" w:rsidRDefault="00E154AB" w:rsidP="00583841">
            <w:pPr>
              <w:spacing w:after="0"/>
              <w:rPr>
                <w:rFonts w:ascii="Arial" w:eastAsia="DengXian" w:hAnsi="Arial" w:cs="Arial"/>
                <w:sz w:val="18"/>
                <w:szCs w:val="18"/>
                <w:lang w:val="en-US"/>
              </w:rPr>
            </w:pPr>
            <w:r>
              <w:rPr>
                <w:rFonts w:ascii="Arial" w:hAnsi="Arial" w:cs="Arial"/>
                <w:sz w:val="18"/>
                <w:szCs w:val="18"/>
                <w:lang w:val="en-US"/>
              </w:rPr>
              <w:t xml:space="preserve">allowedValues:  { -30..33 }. </w:t>
            </w:r>
          </w:p>
          <w:p w:rsidR="00E154AB" w:rsidRDefault="00E154AB" w:rsidP="00583841">
            <w:pPr>
              <w:spacing w:after="0"/>
              <w:rPr>
                <w:rFonts w:ascii="Arial" w:hAnsi="Arial" w:cs="Arial"/>
                <w:sz w:val="18"/>
                <w:szCs w:val="18"/>
                <w:highlight w:val="yellow"/>
                <w:lang w:val="en-US"/>
              </w:rPr>
            </w:pP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Pr>
                <w:szCs w:val="18"/>
                <w:lang w:val="en-US" w:eastAsia="zh-CN"/>
              </w:rPr>
              <w:t>Integer</w:t>
            </w:r>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None</w:t>
            </w:r>
          </w:p>
          <w:p w:rsidR="00E154AB" w:rsidRDefault="00E154AB" w:rsidP="00583841">
            <w:pPr>
              <w:pStyle w:val="TAL"/>
            </w:pPr>
            <w:r>
              <w:rPr>
                <w:szCs w:val="18"/>
                <w:lang w:val="en-US"/>
              </w:rPr>
              <w:t xml:space="preserve">isNullable: </w:t>
            </w:r>
            <w:r>
              <w:rPr>
                <w:rFonts w:cs="Arial"/>
                <w:szCs w:val="18"/>
                <w:lang w:val="en-US"/>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qOffsetFreq</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spacing w:after="0"/>
              <w:rPr>
                <w:rFonts w:ascii="Arial" w:hAnsi="Arial" w:cs="Arial"/>
                <w:color w:val="FFFFFF"/>
                <w:sz w:val="18"/>
                <w:szCs w:val="18"/>
                <w:lang w:val="en-US"/>
              </w:rPr>
            </w:pPr>
            <w:r>
              <w:rPr>
                <w:rFonts w:ascii="Arial" w:hAnsi="Arial" w:cs="Arial"/>
                <w:sz w:val="18"/>
                <w:szCs w:val="18"/>
                <w:lang w:val="en-US"/>
              </w:rPr>
              <w:t xml:space="preserve">It is the frequency specific offset applied when evaluating candidates for cell reselection. </w:t>
            </w:r>
            <w:r>
              <w:rPr>
                <w:rFonts w:ascii="Arial" w:hAnsi="Arial" w:cs="Arial"/>
                <w:color w:val="FFFFFF"/>
                <w:sz w:val="18"/>
                <w:szCs w:val="18"/>
                <w:lang w:val="en-US"/>
              </w:rPr>
              <w:t>See TS 38.331 [49]. Its unit is 1 dB.</w:t>
            </w:r>
          </w:p>
          <w:p w:rsidR="00E154AB" w:rsidRDefault="00E154AB" w:rsidP="00583841">
            <w:pPr>
              <w:spacing w:after="0"/>
              <w:rPr>
                <w:rFonts w:ascii="Arial" w:hAnsi="Arial" w:cs="Arial"/>
                <w:sz w:val="18"/>
                <w:szCs w:val="18"/>
                <w:lang w:val="en-US"/>
              </w:rPr>
            </w:pPr>
          </w:p>
          <w:p w:rsidR="00E154AB" w:rsidRDefault="00E154AB" w:rsidP="00583841">
            <w:pPr>
              <w:spacing w:after="0"/>
              <w:rPr>
                <w:rFonts w:ascii="Arial" w:hAnsi="Arial" w:cs="Arial"/>
                <w:color w:val="FFFFFF"/>
                <w:sz w:val="18"/>
                <w:szCs w:val="18"/>
                <w:lang w:val="en-US"/>
              </w:rPr>
            </w:pPr>
            <w:r>
              <w:rPr>
                <w:rFonts w:ascii="Arial" w:hAnsi="Arial" w:cs="Arial"/>
                <w:color w:val="FFFFFF"/>
                <w:sz w:val="18"/>
                <w:szCs w:val="18"/>
                <w:lang w:val="en-US"/>
              </w:rPr>
              <w:t>allowedValues:</w:t>
            </w:r>
          </w:p>
          <w:p w:rsidR="00E154AB" w:rsidRDefault="00E154AB" w:rsidP="00583841">
            <w:pPr>
              <w:spacing w:after="0"/>
              <w:ind w:left="284"/>
              <w:rPr>
                <w:rFonts w:ascii="Arial" w:hAnsi="Arial" w:cs="Arial"/>
                <w:color w:val="FFFFFF"/>
                <w:sz w:val="18"/>
                <w:szCs w:val="18"/>
                <w:lang w:val="en-US"/>
              </w:rPr>
            </w:pPr>
            <w:r>
              <w:rPr>
                <w:rFonts w:ascii="Arial" w:hAnsi="Arial" w:cs="Arial"/>
                <w:color w:val="FFFFFF"/>
                <w:sz w:val="18"/>
                <w:szCs w:val="18"/>
                <w:lang w:val="en-US"/>
              </w:rPr>
              <w:t>{ -24, -22, -20, -18, -16, -14, -12, -10, -8, -6, -5, -4, -3, -2, -1, 0, 1, 2, 3, 4, 5, 6, 8, 10, 12, 14, 16, 20, 22, 24 }</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del w:id="10381" w:author="28.541_CR0294R1_(Rel-16)_eNRM " w:date="2020-06-29T12:44:00Z">
              <w:r w:rsidDel="00A8116F">
                <w:rPr>
                  <w:szCs w:val="18"/>
                  <w:lang w:val="en-US"/>
                </w:rPr>
                <w:delText>Real</w:delText>
              </w:r>
            </w:del>
            <w:ins w:id="10382" w:author="28.541_CR0294R1_(Rel-16)_eNRM " w:date="2020-06-29T12:44:00Z">
              <w:r w:rsidR="00A8116F">
                <w:rPr>
                  <w:szCs w:val="18"/>
                  <w:lang w:val="en-US"/>
                </w:rPr>
                <w:t>Integer</w:t>
              </w:r>
            </w:ins>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0</w:t>
            </w:r>
          </w:p>
          <w:p w:rsidR="00E154AB" w:rsidRDefault="00E154AB" w:rsidP="00583841">
            <w:pPr>
              <w:pStyle w:val="TAL"/>
              <w:rPr>
                <w:rFonts w:cs="Arial"/>
                <w:szCs w:val="18"/>
                <w:lang w:val="en-US"/>
              </w:rPr>
            </w:pPr>
            <w:r>
              <w:rPr>
                <w:szCs w:val="18"/>
                <w:lang w:val="en-US"/>
              </w:rPr>
              <w:t xml:space="preserve">isNullable: </w:t>
            </w:r>
            <w:r>
              <w:rPr>
                <w:rFonts w:cs="Arial"/>
                <w:szCs w:val="18"/>
                <w:lang w:val="en-US"/>
              </w:rPr>
              <w:t>False</w:t>
            </w:r>
          </w:p>
          <w:p w:rsidR="00E154AB"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qOffsetRangeList</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rPr>
                <w:lang w:val="en-US"/>
              </w:rPr>
            </w:pPr>
            <w:r>
              <w:rPr>
                <w:lang w:val="en-US"/>
              </w:rPr>
              <w:t>It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rsidR="00E154AB" w:rsidRDefault="00E154AB" w:rsidP="00583841">
            <w:pPr>
              <w:rPr>
                <w:lang w:val="en-US"/>
              </w:rPr>
            </w:pPr>
          </w:p>
          <w:p w:rsidR="00E154AB" w:rsidRDefault="00E154AB" w:rsidP="00583841">
            <w:pPr>
              <w:pStyle w:val="TAL"/>
              <w:rPr>
                <w:lang w:val="en-US"/>
              </w:rPr>
            </w:pPr>
            <w:r w:rsidRPr="00212C37">
              <w:rPr>
                <w:color w:val="000000"/>
                <w:lang w:val="en-US"/>
              </w:rPr>
              <w:t>This is a list of enum values representing, in sequence: rsrpOffsetSSB, rsrqOffsetSSB, sinrOffsetSSB, rsrpOffsetCSI-RS, srqOffsetCSI-RS, sinrOffsetCSI-RS.</w:t>
            </w:r>
            <w:r>
              <w:rPr>
                <w:lang w:val="en-US"/>
              </w:rPr>
              <w:t xml:space="preserve"> </w:t>
            </w:r>
          </w:p>
          <w:p w:rsidR="00E154AB" w:rsidRDefault="00E154AB" w:rsidP="00583841">
            <w:pPr>
              <w:pStyle w:val="TAL"/>
              <w:rPr>
                <w:lang w:val="en-US"/>
              </w:rPr>
            </w:pPr>
          </w:p>
          <w:p w:rsidR="00E154AB" w:rsidRDefault="00E154AB" w:rsidP="00583841">
            <w:pPr>
              <w:pStyle w:val="TAL"/>
              <w:rPr>
                <w:lang w:val="en-US"/>
              </w:rPr>
            </w:pPr>
            <w:r>
              <w:rPr>
                <w:lang w:val="en-US"/>
              </w:rPr>
              <w:t>See Q-OffsetRangeList in subclause of subclause 6.3.1 of TS 38.</w:t>
            </w:r>
            <w:del w:id="10383" w:author="28.541_CR0305R1_(Rel-16)_TEI15" w:date="2020-06-29T15:09:00Z">
              <w:r w:rsidDel="001417E5">
                <w:rPr>
                  <w:lang w:val="en-US"/>
                </w:rPr>
                <w:delText xml:space="preserve">311 </w:delText>
              </w:r>
            </w:del>
            <w:ins w:id="10384" w:author="28.541_CR0305R1_(Rel-16)_TEI15" w:date="2020-06-29T15:09:00Z">
              <w:r w:rsidR="001417E5">
                <w:rPr>
                  <w:lang w:val="en-US"/>
                </w:rPr>
                <w:t xml:space="preserve">331 </w:t>
              </w:r>
            </w:ins>
            <w:r>
              <w:rPr>
                <w:lang w:val="en-US"/>
              </w:rPr>
              <w:t>[</w:t>
            </w:r>
            <w:del w:id="10385" w:author="28.541_CR0305R1_(Rel-16)_TEI15" w:date="2020-06-29T15:10:00Z">
              <w:r w:rsidDel="001417E5">
                <w:rPr>
                  <w:lang w:val="en-US"/>
                </w:rPr>
                <w:delText>31</w:delText>
              </w:r>
            </w:del>
            <w:ins w:id="10386" w:author="28.541_CR0305R1_(Rel-16)_TEI15" w:date="2020-06-29T15:10:00Z">
              <w:r w:rsidR="001417E5">
                <w:rPr>
                  <w:lang w:val="en-US"/>
                </w:rPr>
                <w:t>54</w:t>
              </w:r>
            </w:ins>
            <w:r>
              <w:rPr>
                <w:lang w:val="en-US"/>
              </w:rPr>
              <w:t>].</w:t>
            </w:r>
          </w:p>
          <w:p w:rsidR="00E154AB" w:rsidRDefault="00E154AB" w:rsidP="00583841">
            <w:pPr>
              <w:pStyle w:val="TAL"/>
              <w:rPr>
                <w:lang w:val="en-US"/>
              </w:rPr>
            </w:pPr>
          </w:p>
          <w:p w:rsidR="00E154AB" w:rsidRDefault="00E154AB" w:rsidP="00583841">
            <w:pPr>
              <w:pStyle w:val="TAL"/>
              <w:rPr>
                <w:rFonts w:cs="Arial"/>
                <w:szCs w:val="18"/>
                <w:lang w:val="en-US"/>
              </w:rPr>
            </w:pPr>
            <w:r w:rsidRPr="00212C37">
              <w:rPr>
                <w:rFonts w:cs="Arial"/>
                <w:szCs w:val="18"/>
                <w:lang w:val="en-US"/>
              </w:rPr>
              <w:t xml:space="preserve">allowedValues: </w:t>
            </w:r>
          </w:p>
          <w:p w:rsidR="00E154AB" w:rsidRPr="003B0F8C" w:rsidRDefault="00E154AB" w:rsidP="00583841">
            <w:pPr>
              <w:pStyle w:val="TAL"/>
              <w:ind w:left="284"/>
              <w:rPr>
                <w:rFonts w:cs="Arial"/>
                <w:szCs w:val="18"/>
                <w:lang w:val="en-US"/>
              </w:rPr>
            </w:pPr>
            <w:r w:rsidRPr="00212C37">
              <w:rPr>
                <w:rFonts w:cs="Arial"/>
                <w:szCs w:val="18"/>
                <w:lang w:val="en-US"/>
              </w:rPr>
              <w:t xml:space="preserve">{ -24, -22, -20, -18, -16, -14, -12, -10, -8, -6, -5, -4, -3, -2, -1, 0, 1, 2, 3, 4, 5, 6, 8, 10, 12, 14, 16, 18, 20, 22, 24 } </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Pr="003B0F8C" w:rsidRDefault="00E154AB" w:rsidP="00583841">
            <w:pPr>
              <w:pStyle w:val="TAL"/>
              <w:rPr>
                <w:lang w:val="en-US"/>
              </w:rPr>
            </w:pPr>
            <w:r w:rsidRPr="00212C37">
              <w:rPr>
                <w:lang w:val="en-US"/>
              </w:rPr>
              <w:t xml:space="preserve">type: </w:t>
            </w:r>
            <w:r>
              <w:rPr>
                <w:lang w:val="en-US"/>
              </w:rPr>
              <w:t>ENUM</w:t>
            </w:r>
          </w:p>
          <w:p w:rsidR="00E154AB" w:rsidRPr="003B0F8C" w:rsidRDefault="00E154AB" w:rsidP="00583841">
            <w:pPr>
              <w:pStyle w:val="TAL"/>
              <w:rPr>
                <w:lang w:val="en-US"/>
              </w:rPr>
            </w:pPr>
            <w:r w:rsidRPr="00212C37">
              <w:rPr>
                <w:lang w:val="en-US"/>
              </w:rPr>
              <w:t>multiplicity: 6</w:t>
            </w:r>
          </w:p>
          <w:p w:rsidR="00E154AB" w:rsidRPr="003B0F8C" w:rsidRDefault="00E154AB" w:rsidP="00583841">
            <w:pPr>
              <w:pStyle w:val="TAL"/>
              <w:rPr>
                <w:lang w:val="en-US"/>
              </w:rPr>
            </w:pPr>
            <w:r w:rsidRPr="00212C37">
              <w:rPr>
                <w:lang w:val="en-US"/>
              </w:rPr>
              <w:t>isOrdered: True</w:t>
            </w:r>
          </w:p>
          <w:p w:rsidR="00E154AB" w:rsidRPr="003B0F8C" w:rsidRDefault="00E154AB" w:rsidP="00583841">
            <w:pPr>
              <w:pStyle w:val="TAL"/>
              <w:rPr>
                <w:lang w:val="en-US"/>
              </w:rPr>
            </w:pPr>
            <w:r w:rsidRPr="00212C37">
              <w:rPr>
                <w:lang w:val="en-US"/>
              </w:rPr>
              <w:t>isUnique: N/A</w:t>
            </w:r>
          </w:p>
          <w:p w:rsidR="00E154AB" w:rsidRPr="003B0F8C" w:rsidRDefault="00E154AB" w:rsidP="00583841">
            <w:pPr>
              <w:pStyle w:val="TAL"/>
              <w:rPr>
                <w:lang w:val="en-US"/>
              </w:rPr>
            </w:pPr>
            <w:r w:rsidRPr="00212C37">
              <w:rPr>
                <w:lang w:val="en-US"/>
              </w:rPr>
              <w:t>defaultValue: 0</w:t>
            </w:r>
          </w:p>
          <w:p w:rsidR="00E154AB" w:rsidRDefault="00E154AB" w:rsidP="00583841">
            <w:pPr>
              <w:pStyle w:val="TAL"/>
            </w:pPr>
            <w:r w:rsidRPr="00212C37">
              <w:rPr>
                <w:lang w:val="en-US"/>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qQualMin</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spacing w:after="0"/>
              <w:rPr>
                <w:sz w:val="18"/>
                <w:szCs w:val="18"/>
                <w:lang w:val="en-US"/>
              </w:rPr>
            </w:pPr>
            <w:r>
              <w:rPr>
                <w:rFonts w:ascii="Arial" w:hAnsi="Arial" w:cs="Arial"/>
                <w:sz w:val="18"/>
                <w:szCs w:val="18"/>
                <w:lang w:val="en-US"/>
              </w:rPr>
              <w:t xml:space="preserve">It indicates the minimum required </w:t>
            </w:r>
            <w:r>
              <w:rPr>
                <w:rFonts w:ascii="Arial" w:hAnsi="Arial" w:cs="Arial"/>
                <w:sz w:val="18"/>
                <w:szCs w:val="18"/>
                <w:lang w:val="en-US" w:eastAsia="ja-JP"/>
              </w:rPr>
              <w:t>quality</w:t>
            </w:r>
            <w:r>
              <w:rPr>
                <w:rFonts w:ascii="Arial" w:hAnsi="Arial" w:cs="Arial"/>
                <w:sz w:val="18"/>
                <w:szCs w:val="18"/>
                <w:lang w:val="en-US"/>
              </w:rPr>
              <w:t xml:space="preserve"> </w:t>
            </w:r>
            <w:r>
              <w:rPr>
                <w:rFonts w:ascii="Arial" w:hAnsi="Arial" w:cs="Arial"/>
                <w:sz w:val="18"/>
                <w:szCs w:val="18"/>
                <w:lang w:val="en-US" w:eastAsia="ja-JP"/>
              </w:rPr>
              <w:t xml:space="preserve">level </w:t>
            </w:r>
            <w:r>
              <w:rPr>
                <w:rFonts w:ascii="Arial" w:hAnsi="Arial" w:cs="Arial"/>
                <w:sz w:val="18"/>
                <w:szCs w:val="18"/>
                <w:lang w:val="en-US"/>
              </w:rPr>
              <w:t>in the cell (dB). See qQualMin in TS 38.304 [49]. Unit is 1 dB.</w:t>
            </w:r>
            <w:r>
              <w:rPr>
                <w:rFonts w:ascii="Arial" w:hAnsi="Arial" w:cs="Arial"/>
                <w:sz w:val="18"/>
                <w:szCs w:val="18"/>
                <w:lang w:val="en-US"/>
              </w:rPr>
              <w:br/>
            </w:r>
            <w:r>
              <w:rPr>
                <w:sz w:val="18"/>
                <w:szCs w:val="18"/>
                <w:lang w:val="en-US"/>
              </w:rPr>
              <w:br/>
            </w:r>
            <w:r>
              <w:rPr>
                <w:rFonts w:ascii="Arial" w:hAnsi="Arial" w:cs="Arial"/>
                <w:sz w:val="18"/>
                <w:szCs w:val="18"/>
                <w:lang w:val="en-US"/>
              </w:rPr>
              <w:t>Value 0 means that it is not sent and UE applies in such case the (default) value of negative infinity for Qqualmin. Sent in SIB3 or SIB5.</w:t>
            </w:r>
            <w:r>
              <w:rPr>
                <w:sz w:val="18"/>
                <w:szCs w:val="18"/>
                <w:lang w:val="en-US"/>
              </w:rPr>
              <w:br/>
            </w:r>
          </w:p>
          <w:p w:rsidR="00E154AB" w:rsidRDefault="00E154AB" w:rsidP="00583841">
            <w:pPr>
              <w:pStyle w:val="TAL"/>
              <w:rPr>
                <w:rFonts w:cs="Arial"/>
                <w:szCs w:val="18"/>
                <w:lang w:val="en-US"/>
              </w:rPr>
            </w:pPr>
            <w:r>
              <w:rPr>
                <w:rFonts w:cs="Arial"/>
                <w:szCs w:val="18"/>
                <w:lang w:val="en-US"/>
              </w:rPr>
              <w:t xml:space="preserve">allowedValues: { -34..-3, 0 } </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del w:id="10387" w:author="28.541_CR0294R1_(Rel-16)_eNRM " w:date="2020-06-29T12:45:00Z">
              <w:r w:rsidDel="00A8116F">
                <w:rPr>
                  <w:szCs w:val="18"/>
                  <w:lang w:val="en-US" w:eastAsia="zh-CN"/>
                </w:rPr>
                <w:delText>Real</w:delText>
              </w:r>
            </w:del>
            <w:ins w:id="10388" w:author="28.541_CR0294R1_(Rel-16)_eNRM " w:date="2020-06-29T12:45:00Z">
              <w:r w:rsidR="00A8116F">
                <w:rPr>
                  <w:szCs w:val="18"/>
                  <w:lang w:val="en-US" w:eastAsia="zh-CN"/>
                </w:rPr>
                <w:t>Integer</w:t>
              </w:r>
            </w:ins>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None</w:t>
            </w:r>
          </w:p>
          <w:p w:rsidR="00E154AB" w:rsidRDefault="00E154AB" w:rsidP="00583841">
            <w:pPr>
              <w:pStyle w:val="TAL"/>
            </w:pPr>
            <w:r>
              <w:rPr>
                <w:szCs w:val="18"/>
                <w:lang w:val="en-US"/>
              </w:rPr>
              <w:t xml:space="preserve">isNullable: </w:t>
            </w:r>
            <w:r>
              <w:rPr>
                <w:rFonts w:cs="Arial"/>
                <w:szCs w:val="18"/>
                <w:lang w:val="en-US"/>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qRxLevMin</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spacing w:after="0"/>
              <w:rPr>
                <w:rFonts w:ascii="Arial" w:hAnsi="Arial" w:cs="Arial"/>
                <w:sz w:val="18"/>
                <w:szCs w:val="18"/>
                <w:lang w:val="en-US"/>
              </w:rPr>
            </w:pPr>
            <w:r>
              <w:rPr>
                <w:rFonts w:ascii="Arial" w:hAnsi="Arial" w:cs="Arial"/>
                <w:sz w:val="18"/>
                <w:szCs w:val="18"/>
                <w:lang w:val="en-US"/>
              </w:rPr>
              <w:t>It indicates the required minimum received Reference Symbol Received Power (RSRP) level in the (E-UTRA) frequency for cell reselection. It corresponds to Qrxlevmin defined in 3GPP TS 38.304 [49]. It is broadcast in SIB3 or SIB5, depending on whether the related frequency is intra- or inter-frequency. Its unit is 1 dBm and resolution is 2.</w:t>
            </w:r>
          </w:p>
          <w:p w:rsidR="00E154AB" w:rsidRDefault="00E154AB" w:rsidP="00583841">
            <w:pPr>
              <w:spacing w:after="0"/>
              <w:rPr>
                <w:sz w:val="18"/>
                <w:szCs w:val="18"/>
                <w:lang w:val="en-US"/>
              </w:rPr>
            </w:pPr>
          </w:p>
          <w:p w:rsidR="00E154AB" w:rsidRDefault="00E154AB" w:rsidP="00583841">
            <w:pPr>
              <w:pStyle w:val="TAL"/>
              <w:rPr>
                <w:szCs w:val="18"/>
                <w:lang w:val="en-US"/>
              </w:rPr>
            </w:pPr>
            <w:r>
              <w:rPr>
                <w:rFonts w:cs="Arial"/>
                <w:szCs w:val="18"/>
                <w:lang w:val="en-US"/>
              </w:rPr>
              <w:t>allowedValues:</w:t>
            </w:r>
            <w:r>
              <w:rPr>
                <w:szCs w:val="18"/>
                <w:lang w:val="en-US"/>
              </w:rPr>
              <w:t xml:space="preserve"> { -140..-44 }.</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Pr>
                <w:szCs w:val="18"/>
                <w:lang w:val="en-US" w:eastAsia="zh-CN"/>
              </w:rPr>
              <w:t>Integer</w:t>
            </w:r>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None</w:t>
            </w:r>
          </w:p>
          <w:p w:rsidR="00E154AB" w:rsidRDefault="00E154AB" w:rsidP="00583841">
            <w:pPr>
              <w:pStyle w:val="TAL"/>
            </w:pPr>
            <w:r>
              <w:rPr>
                <w:szCs w:val="18"/>
                <w:lang w:val="en-US"/>
              </w:rPr>
              <w:t xml:space="preserve">isNullable: </w:t>
            </w:r>
            <w:r>
              <w:rPr>
                <w:rFonts w:cs="Arial"/>
                <w:szCs w:val="18"/>
                <w:lang w:val="en-US"/>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lastRenderedPageBreak/>
              <w:t>threshXHighP</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rPr>
                <w:rFonts w:ascii="Arial" w:hAnsi="Arial" w:cs="Arial"/>
                <w:b/>
                <w:sz w:val="18"/>
                <w:szCs w:val="18"/>
                <w:vertAlign w:val="subscript"/>
                <w:lang w:val="en-US" w:eastAsia="ja-JP"/>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Srxlev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by the UE when reselecting towards </w:t>
            </w:r>
            <w:r>
              <w:rPr>
                <w:rFonts w:ascii="Arial" w:hAnsi="Arial" w:cs="Arial"/>
                <w:sz w:val="18"/>
                <w:szCs w:val="18"/>
                <w:lang w:val="en-US" w:eastAsia="ja-JP"/>
              </w:rPr>
              <w:t>a</w:t>
            </w:r>
            <w:r>
              <w:rPr>
                <w:rFonts w:ascii="Arial" w:hAnsi="Arial" w:cs="Arial"/>
                <w:sz w:val="18"/>
                <w:szCs w:val="18"/>
                <w:lang w:val="en-US" w:eastAsia="en-GB"/>
              </w:rPr>
              <w:t xml:space="preserve"> higher priority </w:t>
            </w:r>
            <w:r>
              <w:rPr>
                <w:rFonts w:ascii="Arial" w:hAnsi="Arial" w:cs="Arial"/>
                <w:sz w:val="18"/>
                <w:szCs w:val="18"/>
                <w:lang w:val="en-US" w:eastAsia="ja-JP"/>
              </w:rPr>
              <w:t xml:space="preserve">RAT/ </w:t>
            </w:r>
            <w:r>
              <w:rPr>
                <w:rFonts w:ascii="Arial" w:hAnsi="Arial" w:cs="Arial"/>
                <w:sz w:val="18"/>
                <w:szCs w:val="18"/>
                <w:lang w:val="en-US" w:eastAsia="en-GB"/>
              </w:rPr>
              <w:t xml:space="preserve">frequency than </w:t>
            </w:r>
            <w:r>
              <w:rPr>
                <w:rFonts w:ascii="Arial" w:hAnsi="Arial" w:cs="Arial"/>
                <w:sz w:val="18"/>
                <w:szCs w:val="18"/>
                <w:lang w:val="en-US" w:eastAsia="ja-JP"/>
              </w:rPr>
              <w:t xml:space="preserve">the </w:t>
            </w:r>
            <w:r>
              <w:rPr>
                <w:rFonts w:ascii="Arial" w:hAnsi="Arial" w:cs="Arial"/>
                <w:sz w:val="18"/>
                <w:szCs w:val="18"/>
                <w:lang w:val="en-US" w:eastAsia="en-GB"/>
              </w:rPr>
              <w:t xml:space="preserve">current serving frequency. Each frequency of NR and E-UTRAN might have a specific threshold. </w:t>
            </w:r>
            <w:r>
              <w:rPr>
                <w:rFonts w:ascii="Arial" w:hAnsi="Arial" w:cs="Arial"/>
                <w:sz w:val="18"/>
                <w:szCs w:val="18"/>
                <w:lang w:val="en-US"/>
              </w:rPr>
              <w:t>It corresponds to the Thresh</w:t>
            </w:r>
            <w:r>
              <w:rPr>
                <w:rFonts w:ascii="Arial" w:hAnsi="Arial" w:cs="Arial"/>
                <w:sz w:val="18"/>
                <w:szCs w:val="18"/>
                <w:vertAlign w:val="subscript"/>
                <w:lang w:val="en-US" w:eastAsia="ja-JP"/>
              </w:rPr>
              <w:t>X, HighP</w:t>
            </w:r>
            <w:r>
              <w:rPr>
                <w:rFonts w:ascii="Arial" w:hAnsi="Arial" w:cs="Arial"/>
                <w:b/>
                <w:sz w:val="18"/>
                <w:szCs w:val="18"/>
                <w:vertAlign w:val="subscript"/>
                <w:lang w:val="en-US" w:eastAsia="ja-JP"/>
              </w:rPr>
              <w:t xml:space="preserve"> </w:t>
            </w:r>
            <w:r>
              <w:rPr>
                <w:rFonts w:ascii="Arial" w:hAnsi="Arial" w:cs="Arial"/>
                <w:sz w:val="18"/>
                <w:szCs w:val="18"/>
                <w:lang w:val="en-US"/>
              </w:rPr>
              <w:t>in 3GPP TS 38.304 [49]. Its unit is 1 dB and resolution is 2</w:t>
            </w:r>
            <w:r>
              <w:rPr>
                <w:rFonts w:ascii="Arial" w:hAnsi="Arial" w:cs="Arial"/>
                <w:b/>
                <w:sz w:val="18"/>
                <w:szCs w:val="18"/>
                <w:lang w:val="en-US"/>
              </w:rPr>
              <w:t>.</w:t>
            </w:r>
          </w:p>
          <w:p w:rsidR="00E154AB" w:rsidRDefault="00E154AB" w:rsidP="00583841">
            <w:pPr>
              <w:pStyle w:val="TAL"/>
              <w:rPr>
                <w:rFonts w:cs="Arial"/>
                <w:szCs w:val="18"/>
                <w:lang w:val="en-US"/>
              </w:rPr>
            </w:pPr>
            <w:r>
              <w:rPr>
                <w:rFonts w:cs="Arial"/>
                <w:szCs w:val="18"/>
                <w:lang w:val="en-US"/>
              </w:rPr>
              <w:t xml:space="preserve">allowedValues: { 0..62 } </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Pr>
                <w:szCs w:val="18"/>
                <w:lang w:val="en-US" w:eastAsia="zh-CN"/>
              </w:rPr>
              <w:t>Integer</w:t>
            </w:r>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None</w:t>
            </w:r>
          </w:p>
          <w:p w:rsidR="00E154AB" w:rsidRDefault="00E154AB" w:rsidP="00583841">
            <w:pPr>
              <w:pStyle w:val="TAL"/>
            </w:pPr>
            <w:r>
              <w:rPr>
                <w:szCs w:val="18"/>
                <w:lang w:val="en-US"/>
              </w:rPr>
              <w:t xml:space="preserve">isNullable: </w:t>
            </w:r>
            <w:r>
              <w:rPr>
                <w:rFonts w:cs="Arial"/>
                <w:szCs w:val="18"/>
                <w:lang w:val="en-US"/>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threshXHighQ</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rPr>
                <w:sz w:val="18"/>
                <w:szCs w:val="18"/>
                <w:lang w:val="en-US"/>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Squal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by the UE when reselecting towards </w:t>
            </w:r>
            <w:r>
              <w:rPr>
                <w:rFonts w:ascii="Arial" w:hAnsi="Arial" w:cs="Arial"/>
                <w:sz w:val="18"/>
                <w:szCs w:val="18"/>
                <w:lang w:val="en-US" w:eastAsia="ja-JP"/>
              </w:rPr>
              <w:t>a</w:t>
            </w:r>
            <w:r>
              <w:rPr>
                <w:rFonts w:ascii="Arial" w:hAnsi="Arial" w:cs="Arial"/>
                <w:sz w:val="18"/>
                <w:szCs w:val="18"/>
                <w:lang w:val="en-US" w:eastAsia="en-GB"/>
              </w:rPr>
              <w:t xml:space="preserve"> higher priority </w:t>
            </w:r>
            <w:r>
              <w:rPr>
                <w:rFonts w:ascii="Arial" w:hAnsi="Arial" w:cs="Arial"/>
                <w:sz w:val="18"/>
                <w:szCs w:val="18"/>
                <w:lang w:val="en-US" w:eastAsia="ja-JP"/>
              </w:rPr>
              <w:t xml:space="preserve">RAT/ </w:t>
            </w:r>
            <w:r>
              <w:rPr>
                <w:rFonts w:ascii="Arial" w:hAnsi="Arial" w:cs="Arial"/>
                <w:sz w:val="18"/>
                <w:szCs w:val="18"/>
                <w:lang w:val="en-US" w:eastAsia="en-GB"/>
              </w:rPr>
              <w:t xml:space="preserve">frequency than </w:t>
            </w:r>
            <w:r>
              <w:rPr>
                <w:rFonts w:ascii="Arial" w:hAnsi="Arial" w:cs="Arial"/>
                <w:sz w:val="18"/>
                <w:szCs w:val="18"/>
                <w:lang w:val="en-US" w:eastAsia="ja-JP"/>
              </w:rPr>
              <w:t xml:space="preserve">the </w:t>
            </w:r>
            <w:r>
              <w:rPr>
                <w:rFonts w:ascii="Arial" w:hAnsi="Arial" w:cs="Arial"/>
                <w:sz w:val="18"/>
                <w:szCs w:val="18"/>
                <w:lang w:val="en-US" w:eastAsia="en-GB"/>
              </w:rPr>
              <w:t>current serving frequency. Each frequency of NR and E-UTRAN</w:t>
            </w:r>
            <w:r>
              <w:rPr>
                <w:rFonts w:ascii="Arial" w:hAnsi="Arial" w:cs="Arial"/>
                <w:sz w:val="18"/>
                <w:szCs w:val="18"/>
                <w:lang w:val="en-US" w:eastAsia="ja-JP"/>
              </w:rPr>
              <w:t xml:space="preserve"> </w:t>
            </w:r>
            <w:r>
              <w:rPr>
                <w:rFonts w:ascii="Arial" w:hAnsi="Arial" w:cs="Arial"/>
                <w:sz w:val="18"/>
                <w:szCs w:val="18"/>
                <w:lang w:val="en-US" w:eastAsia="en-GB"/>
              </w:rPr>
              <w:t xml:space="preserve">might have a specific threshold. It corresponds to the </w:t>
            </w:r>
            <w:r>
              <w:rPr>
                <w:rFonts w:ascii="Arial" w:hAnsi="Arial" w:cs="Arial"/>
                <w:sz w:val="18"/>
                <w:szCs w:val="18"/>
                <w:lang w:val="en-US"/>
              </w:rPr>
              <w:t>ThreshX, HighQ in TS 38.304 [49].</w:t>
            </w:r>
            <w:r>
              <w:rPr>
                <w:sz w:val="18"/>
                <w:szCs w:val="18"/>
                <w:lang w:val="en-US"/>
              </w:rPr>
              <w:t xml:space="preserve"> Its unit is 1 dB.</w:t>
            </w:r>
          </w:p>
          <w:p w:rsidR="00E154AB" w:rsidRDefault="00E154AB" w:rsidP="00583841">
            <w:pPr>
              <w:pStyle w:val="TAL"/>
              <w:rPr>
                <w:rFonts w:cs="Arial"/>
                <w:szCs w:val="18"/>
                <w:lang w:val="en-US"/>
              </w:rPr>
            </w:pPr>
            <w:r>
              <w:rPr>
                <w:rFonts w:cs="Arial"/>
                <w:szCs w:val="18"/>
                <w:lang w:val="en-US"/>
              </w:rPr>
              <w:t>allowedValues: { 0..31 }</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Pr>
                <w:szCs w:val="18"/>
                <w:lang w:val="en-US" w:eastAsia="zh-CN"/>
              </w:rPr>
              <w:t>Integer</w:t>
            </w:r>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None</w:t>
            </w:r>
          </w:p>
          <w:p w:rsidR="00E154AB" w:rsidRDefault="00E154AB" w:rsidP="00583841">
            <w:pPr>
              <w:pStyle w:val="TAL"/>
            </w:pPr>
            <w:r>
              <w:rPr>
                <w:szCs w:val="18"/>
                <w:lang w:val="en-US"/>
              </w:rPr>
              <w:t xml:space="preserve">isNullable: </w:t>
            </w:r>
            <w:r>
              <w:rPr>
                <w:rFonts w:cs="Arial"/>
                <w:szCs w:val="18"/>
                <w:lang w:val="en-US"/>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threshXLowP</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rPr>
                <w:rFonts w:ascii="Arial" w:hAnsi="Arial" w:cs="Arial"/>
                <w:sz w:val="18"/>
                <w:szCs w:val="18"/>
                <w:lang w:val="en-US"/>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Srxlev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w:t>
            </w:r>
            <w:r>
              <w:rPr>
                <w:rFonts w:ascii="Arial" w:hAnsi="Arial" w:cs="Arial"/>
                <w:sz w:val="18"/>
                <w:szCs w:val="18"/>
                <w:lang w:val="en-US" w:eastAsia="ja-JP"/>
              </w:rPr>
              <w:t xml:space="preserve">by the UE when </w:t>
            </w:r>
            <w:r>
              <w:rPr>
                <w:rFonts w:ascii="Arial" w:hAnsi="Arial" w:cs="Arial"/>
                <w:sz w:val="18"/>
                <w:szCs w:val="18"/>
                <w:lang w:val="en-US" w:eastAsia="en-GB"/>
              </w:rPr>
              <w:t>reselecti</w:t>
            </w:r>
            <w:r>
              <w:rPr>
                <w:rFonts w:ascii="Arial" w:hAnsi="Arial" w:cs="Arial"/>
                <w:sz w:val="18"/>
                <w:szCs w:val="18"/>
                <w:lang w:val="en-US" w:eastAsia="ja-JP"/>
              </w:rPr>
              <w:t>ng</w:t>
            </w:r>
            <w:r>
              <w:rPr>
                <w:rFonts w:ascii="Arial" w:hAnsi="Arial" w:cs="Arial"/>
                <w:sz w:val="18"/>
                <w:szCs w:val="18"/>
                <w:lang w:val="en-US" w:eastAsia="en-GB"/>
              </w:rPr>
              <w:t xml:space="preserve"> towards </w:t>
            </w:r>
            <w:r>
              <w:rPr>
                <w:rFonts w:ascii="Arial" w:hAnsi="Arial" w:cs="Arial"/>
                <w:sz w:val="18"/>
                <w:szCs w:val="18"/>
                <w:lang w:val="en-US" w:eastAsia="ja-JP"/>
              </w:rPr>
              <w:t xml:space="preserve">a lower priority RAT/ </w:t>
            </w:r>
            <w:r>
              <w:rPr>
                <w:rFonts w:ascii="Arial" w:hAnsi="Arial" w:cs="Arial"/>
                <w:sz w:val="18"/>
                <w:szCs w:val="18"/>
                <w:lang w:val="en-US" w:eastAsia="en-GB"/>
              </w:rPr>
              <w:t>frequency</w:t>
            </w:r>
            <w:r>
              <w:rPr>
                <w:rFonts w:ascii="Arial" w:hAnsi="Arial" w:cs="Arial"/>
                <w:sz w:val="18"/>
                <w:szCs w:val="18"/>
                <w:lang w:val="en-US" w:eastAsia="ja-JP"/>
              </w:rPr>
              <w:t xml:space="preserve"> than the current serving</w:t>
            </w:r>
            <w:r>
              <w:rPr>
                <w:rFonts w:ascii="Arial" w:hAnsi="Arial" w:cs="Arial"/>
                <w:sz w:val="18"/>
                <w:szCs w:val="18"/>
                <w:lang w:val="en-US" w:eastAsia="en-GB"/>
              </w:rPr>
              <w:t xml:space="preserve"> frequency. </w:t>
            </w:r>
            <w:r>
              <w:rPr>
                <w:rFonts w:ascii="Arial" w:eastAsia="SimSun" w:hAnsi="Arial" w:cs="Arial"/>
                <w:sz w:val="18"/>
                <w:szCs w:val="18"/>
                <w:lang w:val="en-US" w:eastAsia="zh-CN"/>
              </w:rPr>
              <w:t xml:space="preserve">Each frequency of NR </w:t>
            </w:r>
            <w:r>
              <w:rPr>
                <w:rFonts w:ascii="Arial" w:hAnsi="Arial" w:cs="Arial"/>
                <w:sz w:val="18"/>
                <w:szCs w:val="18"/>
                <w:lang w:val="en-US" w:eastAsia="en-GB"/>
              </w:rPr>
              <w:t xml:space="preserve">might </w:t>
            </w:r>
            <w:r>
              <w:rPr>
                <w:rFonts w:ascii="Arial" w:eastAsia="SimSun" w:hAnsi="Arial" w:cs="Arial"/>
                <w:sz w:val="18"/>
                <w:szCs w:val="18"/>
                <w:lang w:val="en-US" w:eastAsia="zh-CN"/>
              </w:rPr>
              <w:t xml:space="preserve">have a specific threshold. </w:t>
            </w:r>
            <w:r>
              <w:rPr>
                <w:rFonts w:ascii="Arial" w:hAnsi="Arial" w:cs="Arial"/>
                <w:sz w:val="18"/>
                <w:szCs w:val="18"/>
                <w:lang w:val="en-US"/>
              </w:rPr>
              <w:t>It corresponds to ThreshX,LowP in 3GPP TS 38.304 [49]. Its unit is 1 dB. Its resolution is 2.</w:t>
            </w:r>
          </w:p>
          <w:p w:rsidR="00E154AB" w:rsidRDefault="00E154AB" w:rsidP="00583841">
            <w:pPr>
              <w:pStyle w:val="TAL"/>
              <w:rPr>
                <w:rFonts w:cs="Arial"/>
                <w:szCs w:val="18"/>
                <w:lang w:val="en-US"/>
              </w:rPr>
            </w:pPr>
            <w:r>
              <w:rPr>
                <w:rFonts w:cs="Arial"/>
                <w:szCs w:val="18"/>
                <w:lang w:val="en-US"/>
              </w:rPr>
              <w:t xml:space="preserve">allowedValues: { 0..62 } </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Pr>
                <w:szCs w:val="18"/>
                <w:lang w:val="en-US" w:eastAsia="zh-CN"/>
              </w:rPr>
              <w:t>Integer</w:t>
            </w:r>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None</w:t>
            </w:r>
          </w:p>
          <w:p w:rsidR="00E154AB" w:rsidRDefault="00E154AB" w:rsidP="00583841">
            <w:pPr>
              <w:pStyle w:val="TAL"/>
            </w:pPr>
            <w:r>
              <w:rPr>
                <w:szCs w:val="18"/>
                <w:lang w:val="en-US"/>
              </w:rPr>
              <w:t xml:space="preserve">isNullable: </w:t>
            </w:r>
            <w:r>
              <w:rPr>
                <w:rFonts w:cs="Arial"/>
                <w:szCs w:val="18"/>
                <w:lang w:val="en-US"/>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threshXLowQ</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rPr>
                <w:rFonts w:ascii="Arial" w:hAnsi="Arial" w:cs="Arial"/>
                <w:sz w:val="18"/>
                <w:szCs w:val="18"/>
                <w:lang w:val="en-US"/>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Squal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w:t>
            </w:r>
            <w:r>
              <w:rPr>
                <w:rFonts w:ascii="Arial" w:hAnsi="Arial" w:cs="Arial"/>
                <w:sz w:val="18"/>
                <w:szCs w:val="18"/>
                <w:lang w:val="en-US" w:eastAsia="ja-JP"/>
              </w:rPr>
              <w:t xml:space="preserve">by the UE when </w:t>
            </w:r>
            <w:r>
              <w:rPr>
                <w:rFonts w:ascii="Arial" w:hAnsi="Arial" w:cs="Arial"/>
                <w:sz w:val="18"/>
                <w:szCs w:val="18"/>
                <w:lang w:val="en-US" w:eastAsia="en-GB"/>
              </w:rPr>
              <w:t>reselecti</w:t>
            </w:r>
            <w:r>
              <w:rPr>
                <w:rFonts w:ascii="Arial" w:hAnsi="Arial" w:cs="Arial"/>
                <w:sz w:val="18"/>
                <w:szCs w:val="18"/>
                <w:lang w:val="en-US" w:eastAsia="ja-JP"/>
              </w:rPr>
              <w:t>ng</w:t>
            </w:r>
            <w:r>
              <w:rPr>
                <w:rFonts w:ascii="Arial" w:hAnsi="Arial" w:cs="Arial"/>
                <w:sz w:val="18"/>
                <w:szCs w:val="18"/>
                <w:lang w:val="en-US" w:eastAsia="en-GB"/>
              </w:rPr>
              <w:t xml:space="preserve"> towards </w:t>
            </w:r>
            <w:r>
              <w:rPr>
                <w:rFonts w:ascii="Arial" w:hAnsi="Arial" w:cs="Arial"/>
                <w:sz w:val="18"/>
                <w:szCs w:val="18"/>
                <w:lang w:val="en-US" w:eastAsia="ja-JP"/>
              </w:rPr>
              <w:t xml:space="preserve">a lower priority RAT/ </w:t>
            </w:r>
            <w:r>
              <w:rPr>
                <w:rFonts w:ascii="Arial" w:hAnsi="Arial" w:cs="Arial"/>
                <w:sz w:val="18"/>
                <w:szCs w:val="18"/>
                <w:lang w:val="en-US" w:eastAsia="en-GB"/>
              </w:rPr>
              <w:t>frequency</w:t>
            </w:r>
            <w:r>
              <w:rPr>
                <w:rFonts w:ascii="Arial" w:hAnsi="Arial" w:cs="Arial"/>
                <w:sz w:val="18"/>
                <w:szCs w:val="18"/>
                <w:lang w:val="en-US" w:eastAsia="ja-JP"/>
              </w:rPr>
              <w:t xml:space="preserve"> than the current serving</w:t>
            </w:r>
            <w:r>
              <w:rPr>
                <w:rFonts w:ascii="Arial" w:hAnsi="Arial" w:cs="Arial"/>
                <w:sz w:val="18"/>
                <w:szCs w:val="18"/>
                <w:lang w:val="en-US" w:eastAsia="en-GB"/>
              </w:rPr>
              <w:t xml:space="preserve"> frequency. </w:t>
            </w:r>
            <w:r>
              <w:rPr>
                <w:rFonts w:ascii="Arial" w:eastAsia="SimSun" w:hAnsi="Arial" w:cs="Arial"/>
                <w:sz w:val="18"/>
                <w:szCs w:val="18"/>
                <w:lang w:val="en-US" w:eastAsia="zh-CN"/>
              </w:rPr>
              <w:t>Each frequency of NR m</w:t>
            </w:r>
            <w:r>
              <w:rPr>
                <w:rFonts w:ascii="Arial" w:hAnsi="Arial" w:cs="Arial"/>
                <w:sz w:val="18"/>
                <w:szCs w:val="18"/>
                <w:lang w:val="en-US" w:eastAsia="en-GB"/>
              </w:rPr>
              <w:t xml:space="preserve">ight </w:t>
            </w:r>
            <w:r>
              <w:rPr>
                <w:rFonts w:ascii="Arial" w:eastAsia="SimSun" w:hAnsi="Arial" w:cs="Arial"/>
                <w:sz w:val="18"/>
                <w:szCs w:val="18"/>
                <w:lang w:val="en-US" w:eastAsia="zh-CN"/>
              </w:rPr>
              <w:t>have a specific threshold.</w:t>
            </w:r>
            <w:r>
              <w:rPr>
                <w:rFonts w:ascii="Arial" w:hAnsi="Arial" w:cs="Arial"/>
                <w:sz w:val="18"/>
                <w:szCs w:val="18"/>
                <w:lang w:val="en-US"/>
              </w:rPr>
              <w:t xml:space="preserve"> It corresponds to </w:t>
            </w:r>
            <w:r>
              <w:rPr>
                <w:rFonts w:ascii="Arial" w:eastAsia="SimSun" w:hAnsi="Arial" w:cs="Arial"/>
                <w:sz w:val="18"/>
                <w:szCs w:val="18"/>
                <w:lang w:val="en-US" w:eastAsia="zh-CN"/>
              </w:rPr>
              <w:t>ThreshX,Low in TS 38.304 [49]. Its unit is 1 dB.</w:t>
            </w:r>
          </w:p>
          <w:p w:rsidR="00E154AB" w:rsidRDefault="00E154AB" w:rsidP="00583841">
            <w:pPr>
              <w:pStyle w:val="TAL"/>
              <w:rPr>
                <w:rFonts w:cs="Arial"/>
                <w:szCs w:val="18"/>
                <w:lang w:val="en-US"/>
              </w:rPr>
            </w:pPr>
            <w:r>
              <w:rPr>
                <w:rFonts w:cs="Arial"/>
                <w:szCs w:val="18"/>
                <w:lang w:val="en-US"/>
              </w:rPr>
              <w:t>allowedValues: {0..31}.</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Pr>
                <w:szCs w:val="18"/>
                <w:lang w:val="en-US" w:eastAsia="zh-CN"/>
              </w:rPr>
              <w:t>Integer</w:t>
            </w:r>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None</w:t>
            </w:r>
          </w:p>
          <w:p w:rsidR="00E154AB" w:rsidRDefault="00E154AB" w:rsidP="00583841">
            <w:pPr>
              <w:pStyle w:val="TAL"/>
            </w:pPr>
            <w:r>
              <w:rPr>
                <w:szCs w:val="18"/>
                <w:lang w:val="en-US"/>
              </w:rPr>
              <w:t xml:space="preserve">isNullable: </w:t>
            </w:r>
            <w:r>
              <w:rPr>
                <w:rFonts w:cs="Arial"/>
                <w:szCs w:val="18"/>
                <w:lang w:val="en-US"/>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tReselectionNr</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spacing w:after="0"/>
              <w:rPr>
                <w:rFonts w:ascii="Arial" w:eastAsia="Calibri" w:hAnsi="Arial" w:cs="Arial"/>
                <w:sz w:val="18"/>
                <w:szCs w:val="18"/>
                <w:lang w:val="en-US"/>
              </w:rPr>
            </w:pPr>
            <w:r>
              <w:rPr>
                <w:rFonts w:ascii="Arial" w:hAnsi="Arial" w:cs="Arial"/>
                <w:sz w:val="18"/>
                <w:szCs w:val="18"/>
                <w:lang w:val="en-US"/>
              </w:rPr>
              <w:t>It is the cell reselection timer and corresponds to parameter TreselectionRAT for NR defined in 38.331 [</w:t>
            </w:r>
            <w:ins w:id="10389" w:author="28.541_CR0263R1_(Rel-16)_eNRM" w:date="2020-06-26T14:39:00Z">
              <w:r w:rsidR="00FA2AAB">
                <w:rPr>
                  <w:rFonts w:ascii="Arial" w:hAnsi="Arial" w:cs="Arial" w:hint="eastAsia"/>
                  <w:sz w:val="18"/>
                  <w:szCs w:val="18"/>
                  <w:lang w:val="en-US" w:eastAsia="zh-CN"/>
                </w:rPr>
                <w:t>5</w:t>
              </w:r>
            </w:ins>
            <w:r>
              <w:rPr>
                <w:rFonts w:ascii="Arial" w:hAnsi="Arial" w:cs="Arial"/>
                <w:sz w:val="18"/>
                <w:szCs w:val="18"/>
                <w:lang w:val="en-US"/>
              </w:rPr>
              <w:t xml:space="preserve">4]. Its unit is in seconds. </w:t>
            </w:r>
            <w:r>
              <w:rPr>
                <w:rFonts w:ascii="Arial" w:hAnsi="Arial" w:cs="Arial"/>
                <w:sz w:val="18"/>
                <w:szCs w:val="18"/>
                <w:lang w:val="en-US"/>
              </w:rPr>
              <w:br/>
            </w:r>
            <w:r>
              <w:rPr>
                <w:rFonts w:ascii="Arial" w:hAnsi="Arial" w:cs="Arial"/>
                <w:sz w:val="18"/>
                <w:szCs w:val="18"/>
                <w:lang w:val="en-US"/>
              </w:rPr>
              <w:br/>
              <w:t>allowedValues: {0..7}.</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Pr>
                <w:szCs w:val="18"/>
                <w:lang w:val="en-US" w:eastAsia="zh-CN"/>
              </w:rPr>
              <w:t>Integer</w:t>
            </w:r>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None</w:t>
            </w:r>
          </w:p>
          <w:p w:rsidR="00E154AB" w:rsidRDefault="00E154AB" w:rsidP="00583841">
            <w:pPr>
              <w:pStyle w:val="TAL"/>
              <w:rPr>
                <w:rFonts w:cs="Arial"/>
                <w:szCs w:val="18"/>
                <w:lang w:val="en-US"/>
              </w:rPr>
            </w:pPr>
            <w:r>
              <w:rPr>
                <w:szCs w:val="18"/>
                <w:lang w:val="en-US"/>
              </w:rPr>
              <w:t xml:space="preserve">isNullable: </w:t>
            </w:r>
            <w:r>
              <w:rPr>
                <w:rFonts w:cs="Arial"/>
                <w:szCs w:val="18"/>
                <w:lang w:val="en-US"/>
              </w:rPr>
              <w:t>False</w:t>
            </w:r>
          </w:p>
          <w:p w:rsidR="00E154AB"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sidRPr="00212C37">
              <w:rPr>
                <w:rFonts w:ascii="Courier New" w:hAnsi="Courier New" w:cs="Courier New"/>
                <w:bCs/>
                <w:sz w:val="18"/>
                <w:szCs w:val="18"/>
                <w:lang w:val="en-US"/>
              </w:rPr>
              <w:t>tReselection</w:t>
            </w:r>
            <w:r>
              <w:rPr>
                <w:rFonts w:ascii="Courier New" w:hAnsi="Courier New" w:cs="Courier New"/>
                <w:bCs/>
                <w:sz w:val="18"/>
                <w:szCs w:val="18"/>
                <w:lang w:val="en-US"/>
              </w:rPr>
              <w:t>NR</w:t>
            </w:r>
            <w:r w:rsidRPr="00212C37">
              <w:rPr>
                <w:rFonts w:ascii="Courier New" w:hAnsi="Courier New" w:cs="Courier New"/>
                <w:bCs/>
                <w:sz w:val="18"/>
                <w:szCs w:val="18"/>
                <w:lang w:val="en-US"/>
              </w:rPr>
              <w:t>SfHigh</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zCs w:val="18"/>
                <w:lang w:val="en-US"/>
              </w:rPr>
            </w:pPr>
            <w:r>
              <w:rPr>
                <w:rFonts w:cs="Arial"/>
                <w:szCs w:val="18"/>
                <w:lang w:val="en-US"/>
              </w:rPr>
              <w:t xml:space="preserve">The attribute t-ReselectionNr (a parameter </w:t>
            </w:r>
            <w:r>
              <w:rPr>
                <w:rFonts w:cs="Arial"/>
                <w:szCs w:val="18"/>
                <w:lang w:val="en-US" w:eastAsia="en-GB"/>
              </w:rPr>
              <w:t>Treselection</w:t>
            </w:r>
            <w:r>
              <w:rPr>
                <w:rFonts w:cs="Arial"/>
                <w:szCs w:val="18"/>
                <w:vertAlign w:val="subscript"/>
                <w:lang w:val="en-US" w:eastAsia="en-GB"/>
              </w:rPr>
              <w:t>NR</w:t>
            </w:r>
            <w:r>
              <w:rPr>
                <w:rFonts w:cs="Arial"/>
                <w:szCs w:val="18"/>
                <w:lang w:val="en-US" w:eastAsia="en-GB"/>
              </w:rPr>
              <w:t xml:space="preserve"> in TS 38.304 [49]) </w:t>
            </w:r>
            <w:r>
              <w:rPr>
                <w:rFonts w:cs="Arial"/>
                <w:szCs w:val="18"/>
                <w:lang w:val="en-US"/>
              </w:rPr>
              <w:t>is multiplied with this factor if the UE is in high mobility state. It corresponds to the parameter Speed dependent ScalingFactor for TreselectionNr for medium high state in 3GPP TS 38.304 [49]. The unit is one %.</w:t>
            </w:r>
          </w:p>
          <w:p w:rsidR="00E154AB" w:rsidRDefault="00E154AB" w:rsidP="00583841">
            <w:pPr>
              <w:pStyle w:val="TAL"/>
              <w:rPr>
                <w:rFonts w:cs="Arial"/>
                <w:szCs w:val="18"/>
                <w:lang w:val="en-US"/>
              </w:rPr>
            </w:pPr>
            <w:r>
              <w:rPr>
                <w:rFonts w:cs="Arial"/>
                <w:szCs w:val="18"/>
                <w:lang w:val="en-US"/>
              </w:rPr>
              <w:br/>
              <w:t>Value mapping:</w:t>
            </w:r>
            <w:r>
              <w:rPr>
                <w:rFonts w:cs="Arial"/>
                <w:szCs w:val="18"/>
                <w:lang w:val="en-US"/>
              </w:rPr>
              <w:br/>
              <w:t>25 = 0.25</w:t>
            </w:r>
            <w:r>
              <w:rPr>
                <w:rFonts w:cs="Arial"/>
                <w:szCs w:val="18"/>
                <w:lang w:val="en-US"/>
              </w:rPr>
              <w:br/>
              <w:t>50 = 0.5</w:t>
            </w:r>
            <w:r>
              <w:rPr>
                <w:rFonts w:cs="Arial"/>
                <w:szCs w:val="18"/>
                <w:lang w:val="en-US"/>
              </w:rPr>
              <w:br/>
              <w:t>75 = 0.75</w:t>
            </w:r>
            <w:r>
              <w:rPr>
                <w:rFonts w:cs="Arial"/>
                <w:szCs w:val="18"/>
                <w:lang w:val="en-US"/>
              </w:rPr>
              <w:br/>
              <w:t xml:space="preserve">100 = 1.0 </w:t>
            </w:r>
          </w:p>
          <w:p w:rsidR="00E154AB" w:rsidRDefault="00E154AB" w:rsidP="00583841">
            <w:pPr>
              <w:pStyle w:val="TAL"/>
              <w:rPr>
                <w:szCs w:val="18"/>
                <w:lang w:val="en-US"/>
              </w:rPr>
            </w:pPr>
            <w:r>
              <w:rPr>
                <w:rFonts w:cs="Arial"/>
                <w:szCs w:val="18"/>
                <w:lang w:val="en-US"/>
              </w:rPr>
              <w:br/>
              <w:t>allowedValues: {25, 50, 75, 100}.</w:t>
            </w:r>
            <w:r>
              <w:rPr>
                <w:szCs w:val="18"/>
                <w:lang w:val="en-US"/>
              </w:rPr>
              <w:t xml:space="preserve"> </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Pr>
                <w:szCs w:val="18"/>
                <w:lang w:val="en-US" w:eastAsia="zh-CN"/>
              </w:rPr>
              <w:t>Integer</w:t>
            </w:r>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None</w:t>
            </w:r>
          </w:p>
          <w:p w:rsidR="00E154AB" w:rsidRDefault="00E154AB" w:rsidP="00583841">
            <w:pPr>
              <w:pStyle w:val="TAL"/>
            </w:pPr>
            <w:r>
              <w:rPr>
                <w:szCs w:val="18"/>
                <w:lang w:val="en-US"/>
              </w:rPr>
              <w:t xml:space="preserve">isNullable: </w:t>
            </w:r>
            <w:r>
              <w:rPr>
                <w:rFonts w:cs="Arial"/>
                <w:szCs w:val="18"/>
                <w:lang w:val="en-US"/>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lastRenderedPageBreak/>
              <w:t>tReselectionNRSfMedium</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rPr>
                <w:rFonts w:ascii="Arial" w:hAnsi="Arial" w:cs="Arial"/>
                <w:sz w:val="18"/>
                <w:szCs w:val="18"/>
                <w:lang w:val="en-US"/>
              </w:rPr>
            </w:pPr>
            <w:r w:rsidRPr="008E6D39">
              <w:rPr>
                <w:rFonts w:ascii="Arial" w:hAnsi="Arial" w:cs="Arial"/>
                <w:sz w:val="18"/>
                <w:szCs w:val="18"/>
                <w:lang w:val="en-US"/>
              </w:rPr>
              <w:t>The attribute t-ReselectionNR (a p</w:t>
            </w:r>
            <w:r w:rsidRPr="008E6D39">
              <w:rPr>
                <w:rFonts w:ascii="Arial" w:hAnsi="Arial" w:cs="Arial"/>
                <w:sz w:val="18"/>
                <w:szCs w:val="18"/>
                <w:lang w:val="en-US" w:eastAsia="en-GB"/>
              </w:rPr>
              <w:t>arameter "Treselection</w:t>
            </w:r>
            <w:r w:rsidRPr="008E6D39">
              <w:rPr>
                <w:rFonts w:ascii="Arial" w:hAnsi="Arial" w:cs="Arial"/>
                <w:sz w:val="18"/>
                <w:szCs w:val="18"/>
                <w:vertAlign w:val="subscript"/>
                <w:lang w:val="en-US" w:eastAsia="en-GB"/>
              </w:rPr>
              <w:t xml:space="preserve">NR </w:t>
            </w:r>
            <w:r w:rsidRPr="008E6D39">
              <w:rPr>
                <w:rFonts w:ascii="Arial" w:hAnsi="Arial" w:cs="Arial"/>
                <w:sz w:val="18"/>
                <w:szCs w:val="18"/>
                <w:lang w:val="en-US" w:eastAsia="en-GB"/>
              </w:rPr>
              <w:t>in TS 38.304 [49]”)</w:t>
            </w:r>
            <w:r w:rsidRPr="00465123">
              <w:rPr>
                <w:rFonts w:ascii="Arial" w:hAnsi="Arial" w:cs="Arial"/>
                <w:sz w:val="18"/>
                <w:szCs w:val="18"/>
                <w:lang w:val="en-US" w:eastAsia="en-GB"/>
              </w:rPr>
              <w:t xml:space="preserve"> </w:t>
            </w:r>
            <w:r w:rsidRPr="00887487">
              <w:rPr>
                <w:rFonts w:ascii="Arial" w:hAnsi="Arial" w:cs="Arial"/>
                <w:sz w:val="18"/>
                <w:szCs w:val="18"/>
                <w:lang w:val="en-US"/>
              </w:rPr>
              <w:t>is</w:t>
            </w:r>
            <w:r>
              <w:rPr>
                <w:rFonts w:ascii="Arial" w:hAnsi="Arial" w:cs="Arial"/>
                <w:sz w:val="18"/>
                <w:szCs w:val="18"/>
                <w:lang w:val="en-US"/>
              </w:rPr>
              <w:t xml:space="preserve"> multiplied with this factor if the UE is in medium mobility state. It corresponds to the parameter Speed dependent ScalingFactor for TreselectionNr for medium mobility state in 3GPP TS 38.304 [49]. Its unit is one %.</w:t>
            </w:r>
          </w:p>
          <w:p w:rsidR="00E154AB" w:rsidRDefault="00E154AB" w:rsidP="00583841">
            <w:pPr>
              <w:pStyle w:val="TAL"/>
              <w:rPr>
                <w:szCs w:val="18"/>
                <w:lang w:val="en-US"/>
              </w:rPr>
            </w:pPr>
            <w:r>
              <w:rPr>
                <w:rFonts w:cs="Arial"/>
                <w:szCs w:val="18"/>
                <w:lang w:val="en-US"/>
              </w:rPr>
              <w:t>Value mapping:</w:t>
            </w:r>
            <w:r>
              <w:rPr>
                <w:rFonts w:cs="Arial"/>
                <w:szCs w:val="18"/>
                <w:lang w:val="en-US"/>
              </w:rPr>
              <w:br/>
              <w:t>25 = 0.25</w:t>
            </w:r>
            <w:r>
              <w:rPr>
                <w:rFonts w:cs="Arial"/>
                <w:szCs w:val="18"/>
                <w:lang w:val="en-US"/>
              </w:rPr>
              <w:br/>
              <w:t>50 = 0.5</w:t>
            </w:r>
            <w:r>
              <w:rPr>
                <w:rFonts w:cs="Arial"/>
                <w:szCs w:val="18"/>
                <w:lang w:val="en-US"/>
              </w:rPr>
              <w:br/>
              <w:t>75 = 0.75</w:t>
            </w:r>
            <w:r>
              <w:rPr>
                <w:rFonts w:cs="Arial"/>
                <w:szCs w:val="18"/>
                <w:lang w:val="en-US"/>
              </w:rPr>
              <w:br/>
              <w:t xml:space="preserve">100 = 1.0 </w:t>
            </w:r>
            <w:r>
              <w:rPr>
                <w:rFonts w:cs="Arial"/>
                <w:szCs w:val="18"/>
                <w:lang w:val="en-US"/>
              </w:rPr>
              <w:br/>
            </w:r>
            <w:r>
              <w:rPr>
                <w:rFonts w:cs="Arial"/>
                <w:szCs w:val="18"/>
                <w:lang w:val="en-US"/>
              </w:rPr>
              <w:br/>
              <w:t>allowedValues: {25, 50, 75, 100}.</w:t>
            </w:r>
            <w:r>
              <w:rPr>
                <w:szCs w:val="18"/>
                <w:lang w:val="en-US"/>
              </w:rPr>
              <w:t xml:space="preserve"> </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Pr>
                <w:szCs w:val="18"/>
                <w:lang w:val="en-US" w:eastAsia="zh-CN"/>
              </w:rPr>
              <w:t>Integer</w:t>
            </w:r>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None</w:t>
            </w:r>
          </w:p>
          <w:p w:rsidR="00E154AB" w:rsidRDefault="00E154AB" w:rsidP="00583841">
            <w:pPr>
              <w:pStyle w:val="TAL"/>
            </w:pPr>
            <w:r>
              <w:rPr>
                <w:szCs w:val="18"/>
                <w:lang w:val="en-US"/>
              </w:rPr>
              <w:t xml:space="preserve">isNullable: </w:t>
            </w:r>
            <w:r>
              <w:rPr>
                <w:rFonts w:cs="Arial"/>
                <w:szCs w:val="18"/>
                <w:lang w:val="en-US"/>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absoluteFrequencySSB</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spacing w:after="0"/>
              <w:rPr>
                <w:rFonts w:ascii="Arial" w:hAnsi="Arial" w:cs="Arial"/>
                <w:sz w:val="18"/>
                <w:szCs w:val="18"/>
                <w:lang w:val="en-US"/>
              </w:rPr>
            </w:pPr>
            <w:r>
              <w:rPr>
                <w:rFonts w:ascii="Arial" w:hAnsi="Arial" w:cs="Arial"/>
                <w:sz w:val="18"/>
                <w:szCs w:val="18"/>
                <w:lang w:val="en-US"/>
              </w:rPr>
              <w:t>The a</w:t>
            </w:r>
            <w:r w:rsidRPr="00212C37">
              <w:rPr>
                <w:rFonts w:ascii="Arial" w:hAnsi="Arial" w:cs="Arial"/>
                <w:sz w:val="18"/>
                <w:szCs w:val="18"/>
                <w:lang w:val="en-US"/>
              </w:rPr>
              <w:t>bsolute frequency applicable for a downlink NR carrier frequency associated with the SSB.</w:t>
            </w:r>
          </w:p>
          <w:p w:rsidR="00E154AB" w:rsidRPr="003B0F8C" w:rsidRDefault="00E154AB" w:rsidP="00583841">
            <w:pPr>
              <w:spacing w:after="0"/>
              <w:rPr>
                <w:rFonts w:ascii="Arial" w:hAnsi="Arial" w:cs="Arial"/>
                <w:sz w:val="18"/>
                <w:szCs w:val="18"/>
                <w:lang w:val="en-US"/>
              </w:rPr>
            </w:pPr>
          </w:p>
          <w:p w:rsidR="00E154AB" w:rsidRPr="003B0F8C" w:rsidRDefault="00E154AB" w:rsidP="00583841">
            <w:pPr>
              <w:pStyle w:val="TAL"/>
              <w:rPr>
                <w:rFonts w:cs="Arial"/>
                <w:szCs w:val="18"/>
                <w:lang w:val="en-US"/>
              </w:rPr>
            </w:pPr>
            <w:r w:rsidRPr="00212C37">
              <w:rPr>
                <w:rFonts w:cs="Arial"/>
                <w:szCs w:val="18"/>
                <w:lang w:val="en-US"/>
              </w:rPr>
              <w:t>allowedValues: {0.. 3279165}.</w:t>
            </w:r>
          </w:p>
          <w:p w:rsidR="00E154AB" w:rsidRDefault="00E154AB" w:rsidP="00583841">
            <w:pPr>
              <w:pStyle w:val="TAL"/>
              <w:rPr>
                <w:rFonts w:cs="Arial"/>
                <w:szCs w:val="18"/>
                <w:highlight w:val="yellow"/>
                <w:lang w:val="en-US"/>
              </w:rPr>
            </w:pP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Pr="003B0F8C" w:rsidRDefault="00E154AB" w:rsidP="00583841">
            <w:pPr>
              <w:pStyle w:val="TAL"/>
              <w:rPr>
                <w:szCs w:val="18"/>
                <w:lang w:val="en-US" w:eastAsia="zh-CN"/>
              </w:rPr>
            </w:pPr>
            <w:r w:rsidRPr="00212C37">
              <w:rPr>
                <w:szCs w:val="18"/>
                <w:lang w:val="en-US"/>
              </w:rPr>
              <w:t xml:space="preserve">type: </w:t>
            </w:r>
            <w:r w:rsidRPr="00212C37">
              <w:rPr>
                <w:szCs w:val="18"/>
                <w:lang w:val="en-US" w:eastAsia="zh-CN"/>
              </w:rPr>
              <w:t>Integer</w:t>
            </w:r>
          </w:p>
          <w:p w:rsidR="00E154AB" w:rsidRPr="003B0F8C" w:rsidRDefault="00E154AB" w:rsidP="00583841">
            <w:pPr>
              <w:pStyle w:val="TAL"/>
              <w:rPr>
                <w:szCs w:val="18"/>
                <w:lang w:val="en-US"/>
              </w:rPr>
            </w:pPr>
            <w:r w:rsidRPr="00212C37">
              <w:rPr>
                <w:szCs w:val="18"/>
                <w:lang w:val="en-US"/>
              </w:rPr>
              <w:t>multiplicity: 1</w:t>
            </w:r>
          </w:p>
          <w:p w:rsidR="00E154AB" w:rsidRPr="003B0F8C" w:rsidRDefault="00E154AB" w:rsidP="00583841">
            <w:pPr>
              <w:pStyle w:val="TAL"/>
              <w:rPr>
                <w:szCs w:val="18"/>
                <w:lang w:val="en-US"/>
              </w:rPr>
            </w:pPr>
            <w:r w:rsidRPr="00212C37">
              <w:rPr>
                <w:szCs w:val="18"/>
                <w:lang w:val="en-US"/>
              </w:rPr>
              <w:t>isOrdered: N/A</w:t>
            </w:r>
          </w:p>
          <w:p w:rsidR="00E154AB" w:rsidRPr="003B0F8C" w:rsidRDefault="00E154AB" w:rsidP="00583841">
            <w:pPr>
              <w:pStyle w:val="TAL"/>
              <w:rPr>
                <w:szCs w:val="18"/>
                <w:lang w:val="en-US"/>
              </w:rPr>
            </w:pPr>
            <w:r w:rsidRPr="00212C37">
              <w:rPr>
                <w:szCs w:val="18"/>
                <w:lang w:val="en-US"/>
              </w:rPr>
              <w:t>isUnique: N/A</w:t>
            </w:r>
          </w:p>
          <w:p w:rsidR="00E154AB" w:rsidRPr="003B0F8C" w:rsidRDefault="00E154AB" w:rsidP="00583841">
            <w:pPr>
              <w:pStyle w:val="TAL"/>
              <w:rPr>
                <w:szCs w:val="18"/>
                <w:lang w:val="en-US"/>
              </w:rPr>
            </w:pPr>
            <w:r w:rsidRPr="00212C37">
              <w:rPr>
                <w:szCs w:val="18"/>
                <w:lang w:val="en-US"/>
              </w:rPr>
              <w:t>defaultValue: None</w:t>
            </w:r>
          </w:p>
          <w:p w:rsidR="00E154AB" w:rsidRDefault="00E154AB" w:rsidP="00583841">
            <w:pPr>
              <w:pStyle w:val="TAL"/>
              <w:rPr>
                <w:rFonts w:cs="Arial"/>
                <w:szCs w:val="18"/>
                <w:lang w:val="en-US"/>
              </w:rPr>
            </w:pPr>
            <w:r w:rsidRPr="00212C37">
              <w:rPr>
                <w:szCs w:val="18"/>
                <w:lang w:val="en-US"/>
              </w:rPr>
              <w:t xml:space="preserve">isNullable: </w:t>
            </w:r>
            <w:r w:rsidRPr="00212C37">
              <w:rPr>
                <w:rFonts w:cs="Arial"/>
                <w:szCs w:val="18"/>
                <w:lang w:val="en-US"/>
              </w:rPr>
              <w:t>False</w:t>
            </w:r>
          </w:p>
          <w:p w:rsidR="00E154AB"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sidRPr="00212C37">
              <w:rPr>
                <w:rFonts w:ascii="Courier New" w:hAnsi="Courier New" w:cs="Courier New"/>
                <w:bCs/>
                <w:iCs/>
                <w:color w:val="000000"/>
                <w:sz w:val="18"/>
                <w:szCs w:val="18"/>
                <w:lang w:val="en-US" w:eastAsia="ja-JP"/>
              </w:rPr>
              <w:t>sSBSubCarrierSpacing</w:t>
            </w:r>
          </w:p>
        </w:tc>
        <w:tc>
          <w:tcPr>
            <w:tcW w:w="2917" w:type="pct"/>
            <w:tcBorders>
              <w:top w:val="single" w:sz="4" w:space="0" w:color="auto"/>
              <w:left w:val="single" w:sz="4" w:space="0" w:color="auto"/>
              <w:bottom w:val="single" w:sz="4" w:space="0" w:color="auto"/>
              <w:right w:val="single" w:sz="4" w:space="0" w:color="auto"/>
            </w:tcBorders>
          </w:tcPr>
          <w:p w:rsidR="00E154AB" w:rsidRPr="003B0F8C" w:rsidRDefault="00E154AB" w:rsidP="00583841">
            <w:pPr>
              <w:rPr>
                <w:rFonts w:ascii="Arial" w:hAnsi="Arial" w:cs="Arial"/>
                <w:color w:val="000000"/>
                <w:sz w:val="18"/>
                <w:szCs w:val="18"/>
                <w:lang w:val="en-US"/>
              </w:rPr>
            </w:pPr>
            <w:r w:rsidRPr="00212C37">
              <w:rPr>
                <w:rFonts w:ascii="Arial" w:hAnsi="Arial" w:cs="Arial"/>
                <w:color w:val="000000"/>
                <w:sz w:val="18"/>
                <w:szCs w:val="18"/>
                <w:lang w:val="en-US"/>
              </w:rPr>
              <w:t>This SSB is used for for synchronization. See subclause 5 in TS 38.104 [12]. Its units are in kHz.</w:t>
            </w:r>
          </w:p>
          <w:p w:rsidR="00E154AB" w:rsidRPr="003B0F8C" w:rsidRDefault="00E154AB" w:rsidP="00583841">
            <w:pPr>
              <w:rPr>
                <w:rFonts w:ascii="Arial" w:hAnsi="Arial" w:cs="Arial"/>
                <w:color w:val="000000"/>
                <w:sz w:val="18"/>
                <w:szCs w:val="18"/>
                <w:lang w:val="en-US"/>
              </w:rPr>
            </w:pPr>
            <w:r w:rsidRPr="00212C37">
              <w:rPr>
                <w:rFonts w:ascii="Arial" w:hAnsi="Arial" w:cs="Arial"/>
                <w:color w:val="000000"/>
                <w:sz w:val="18"/>
                <w:szCs w:val="18"/>
                <w:lang w:val="en-US"/>
              </w:rPr>
              <w:t xml:space="preserve">allowedValues: {15, 30, </w:t>
            </w:r>
            <w:r>
              <w:rPr>
                <w:rFonts w:ascii="Arial" w:hAnsi="Arial" w:cs="Arial"/>
                <w:color w:val="000000"/>
                <w:sz w:val="18"/>
                <w:szCs w:val="18"/>
                <w:lang w:val="en-US"/>
              </w:rPr>
              <w:t>1</w:t>
            </w:r>
            <w:r w:rsidRPr="00212C37">
              <w:rPr>
                <w:rFonts w:ascii="Arial" w:hAnsi="Arial" w:cs="Arial"/>
                <w:color w:val="000000"/>
                <w:sz w:val="18"/>
                <w:szCs w:val="18"/>
                <w:lang w:val="en-US"/>
              </w:rPr>
              <w:t>20, 240}.</w:t>
            </w:r>
          </w:p>
          <w:p w:rsidR="00E154AB" w:rsidRPr="003B0F8C" w:rsidRDefault="00E154AB" w:rsidP="00583841">
            <w:pPr>
              <w:pStyle w:val="TAL"/>
              <w:rPr>
                <w:rFonts w:cs="Arial"/>
                <w:color w:val="000000"/>
                <w:szCs w:val="18"/>
                <w:lang w:val="en-US"/>
              </w:rPr>
            </w:pPr>
            <w:r w:rsidRPr="00212C37">
              <w:rPr>
                <w:rFonts w:cs="Arial"/>
                <w:color w:val="000000"/>
                <w:szCs w:val="18"/>
                <w:lang w:val="en-US"/>
              </w:rPr>
              <w:t>Note that the allowed values of SSB used for representing data, by e.g. a BWP, are: 15, 30, 60 and 120 in units of kHz.</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Pr="003B0F8C" w:rsidRDefault="00E154AB" w:rsidP="00583841">
            <w:pPr>
              <w:pStyle w:val="TAL"/>
              <w:rPr>
                <w:color w:val="000000"/>
                <w:szCs w:val="18"/>
                <w:lang w:val="en-US" w:eastAsia="zh-CN"/>
              </w:rPr>
            </w:pPr>
            <w:r w:rsidRPr="00212C37">
              <w:rPr>
                <w:color w:val="000000"/>
                <w:szCs w:val="18"/>
                <w:lang w:val="en-US"/>
              </w:rPr>
              <w:t xml:space="preserve">type: </w:t>
            </w:r>
            <w:r w:rsidRPr="00212C37">
              <w:rPr>
                <w:color w:val="000000"/>
                <w:szCs w:val="18"/>
                <w:lang w:val="en-US" w:eastAsia="zh-CN"/>
              </w:rPr>
              <w:t>Integer</w:t>
            </w:r>
          </w:p>
          <w:p w:rsidR="00E154AB" w:rsidRPr="003B0F8C" w:rsidRDefault="00E154AB" w:rsidP="00583841">
            <w:pPr>
              <w:pStyle w:val="TAL"/>
              <w:rPr>
                <w:color w:val="000000"/>
                <w:szCs w:val="18"/>
                <w:lang w:val="en-US"/>
              </w:rPr>
            </w:pPr>
            <w:r w:rsidRPr="00212C37">
              <w:rPr>
                <w:color w:val="000000"/>
                <w:szCs w:val="18"/>
                <w:lang w:val="en-US"/>
              </w:rPr>
              <w:t>multiplicity: 1</w:t>
            </w:r>
          </w:p>
          <w:p w:rsidR="00E154AB" w:rsidRPr="003B0F8C" w:rsidRDefault="00E154AB" w:rsidP="00583841">
            <w:pPr>
              <w:pStyle w:val="TAL"/>
              <w:rPr>
                <w:color w:val="000000"/>
                <w:szCs w:val="18"/>
                <w:lang w:val="en-US"/>
              </w:rPr>
            </w:pPr>
            <w:r w:rsidRPr="00212C37">
              <w:rPr>
                <w:color w:val="000000"/>
                <w:szCs w:val="18"/>
                <w:lang w:val="en-US"/>
              </w:rPr>
              <w:t>isOrdered: N/A</w:t>
            </w:r>
          </w:p>
          <w:p w:rsidR="00E154AB" w:rsidRPr="003B0F8C" w:rsidRDefault="00E154AB" w:rsidP="00583841">
            <w:pPr>
              <w:pStyle w:val="TAL"/>
              <w:rPr>
                <w:color w:val="000000"/>
                <w:szCs w:val="18"/>
                <w:lang w:val="en-US"/>
              </w:rPr>
            </w:pPr>
            <w:r w:rsidRPr="00212C37">
              <w:rPr>
                <w:color w:val="000000"/>
                <w:szCs w:val="18"/>
                <w:lang w:val="en-US"/>
              </w:rPr>
              <w:t>isUnique: N/A</w:t>
            </w:r>
          </w:p>
          <w:p w:rsidR="00E154AB" w:rsidRPr="003B0F8C" w:rsidRDefault="00E154AB" w:rsidP="00583841">
            <w:pPr>
              <w:pStyle w:val="TAL"/>
              <w:rPr>
                <w:color w:val="000000"/>
                <w:szCs w:val="18"/>
                <w:lang w:val="en-US"/>
              </w:rPr>
            </w:pPr>
            <w:r w:rsidRPr="00212C37">
              <w:rPr>
                <w:color w:val="000000"/>
                <w:szCs w:val="18"/>
                <w:lang w:val="en-US"/>
              </w:rPr>
              <w:t>defaultValue: None</w:t>
            </w:r>
          </w:p>
          <w:p w:rsidR="00E154AB" w:rsidRPr="003B0F8C" w:rsidRDefault="00E154AB" w:rsidP="00583841">
            <w:pPr>
              <w:pStyle w:val="TAL"/>
              <w:rPr>
                <w:rFonts w:cs="Arial"/>
                <w:color w:val="000000"/>
                <w:szCs w:val="18"/>
                <w:lang w:val="en-US"/>
              </w:rPr>
            </w:pPr>
            <w:r w:rsidRPr="00212C37">
              <w:rPr>
                <w:color w:val="000000"/>
                <w:szCs w:val="18"/>
                <w:lang w:val="en-US"/>
              </w:rPr>
              <w:t xml:space="preserve">isNullable: </w:t>
            </w:r>
            <w:r w:rsidRPr="00212C37">
              <w:rPr>
                <w:rFonts w:cs="Arial"/>
                <w:color w:val="000000"/>
                <w:szCs w:val="18"/>
                <w:lang w:val="en-US"/>
              </w:rPr>
              <w:t>False</w:t>
            </w:r>
          </w:p>
          <w:p w:rsidR="00E154AB"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multiFrequencyBandListNR</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rPr>
                <w:rFonts w:ascii="Arial" w:hAnsi="Arial" w:cs="Arial"/>
                <w:b/>
                <w:bCs/>
                <w:sz w:val="18"/>
                <w:szCs w:val="18"/>
                <w:lang w:val="en-US"/>
              </w:rPr>
            </w:pPr>
            <w:r>
              <w:rPr>
                <w:rFonts w:ascii="Arial" w:hAnsi="Arial" w:cs="Arial"/>
                <w:sz w:val="18"/>
                <w:szCs w:val="18"/>
                <w:lang w:val="en-US"/>
              </w:rPr>
              <w:t>It is a list of additional frequency bands the frequency belongs to. The list is automatically set by the gNB.</w:t>
            </w:r>
            <w:r>
              <w:rPr>
                <w:rFonts w:ascii="Arial" w:hAnsi="Arial" w:cs="Arial"/>
                <w:b/>
                <w:bCs/>
                <w:sz w:val="18"/>
                <w:szCs w:val="18"/>
                <w:lang w:val="en-US"/>
              </w:rPr>
              <w:t xml:space="preserve"> </w:t>
            </w:r>
          </w:p>
          <w:p w:rsidR="00E154AB" w:rsidRDefault="00E154AB" w:rsidP="00583841">
            <w:pPr>
              <w:rPr>
                <w:rFonts w:ascii="Arial" w:eastAsia="Calibri" w:hAnsi="Arial" w:cs="Arial"/>
                <w:sz w:val="18"/>
                <w:szCs w:val="18"/>
                <w:lang w:val="en-US"/>
              </w:rPr>
            </w:pPr>
            <w:r>
              <w:rPr>
                <w:rFonts w:ascii="Arial" w:hAnsi="Arial" w:cs="Arial"/>
                <w:sz w:val="18"/>
                <w:szCs w:val="18"/>
                <w:lang w:val="en-US"/>
              </w:rPr>
              <w:t xml:space="preserve">allowedValues: {1..256 } </w:t>
            </w:r>
          </w:p>
          <w:p w:rsidR="00E154AB" w:rsidRPr="00C17D50" w:rsidRDefault="00E154AB" w:rsidP="00583841">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Pr>
                <w:szCs w:val="18"/>
                <w:lang w:val="en-US" w:eastAsia="zh-CN"/>
              </w:rPr>
              <w:t>Integer</w:t>
            </w:r>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None</w:t>
            </w:r>
          </w:p>
          <w:p w:rsidR="00E154AB" w:rsidRDefault="00E154AB" w:rsidP="00583841">
            <w:pPr>
              <w:pStyle w:val="TAL"/>
              <w:rPr>
                <w:rFonts w:cs="Arial"/>
                <w:szCs w:val="18"/>
                <w:lang w:val="en-US"/>
              </w:rPr>
            </w:pPr>
            <w:r>
              <w:rPr>
                <w:szCs w:val="18"/>
                <w:lang w:val="en-US"/>
              </w:rPr>
              <w:t xml:space="preserve">isNullable: </w:t>
            </w:r>
            <w:r>
              <w:rPr>
                <w:rFonts w:cs="Arial"/>
                <w:szCs w:val="18"/>
                <w:lang w:val="en-US"/>
              </w:rPr>
              <w:t>False</w:t>
            </w:r>
          </w:p>
          <w:p w:rsidR="00E154AB"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830002" w:rsidRDefault="00E154AB" w:rsidP="00583841">
            <w:pPr>
              <w:spacing w:after="0"/>
              <w:rPr>
                <w:rFonts w:ascii="Courier New" w:hAnsi="Courier New" w:cs="Courier New"/>
                <w:bCs/>
                <w:color w:val="333333"/>
                <w:lang w:eastAsia="zh-CN"/>
              </w:rPr>
            </w:pPr>
            <w:r w:rsidRPr="00271576">
              <w:rPr>
                <w:rFonts w:ascii="Courier New" w:hAnsi="Courier New" w:cs="Courier New"/>
                <w:sz w:val="18"/>
                <w:lang w:val="sv-SE"/>
              </w:rPr>
              <w:t>ssbPeriodicity</w:t>
            </w:r>
          </w:p>
        </w:tc>
        <w:tc>
          <w:tcPr>
            <w:tcW w:w="2917" w:type="pct"/>
            <w:tcBorders>
              <w:top w:val="single" w:sz="4" w:space="0" w:color="auto"/>
              <w:left w:val="single" w:sz="4" w:space="0" w:color="auto"/>
              <w:bottom w:val="single" w:sz="4" w:space="0" w:color="auto"/>
              <w:right w:val="single" w:sz="4" w:space="0" w:color="auto"/>
            </w:tcBorders>
          </w:tcPr>
          <w:p w:rsidR="00E154AB" w:rsidRPr="00C17D50" w:rsidRDefault="00E154AB" w:rsidP="00583841">
            <w:pPr>
              <w:rPr>
                <w:rFonts w:ascii="Arial" w:hAnsi="Arial" w:cs="Arial"/>
                <w:sz w:val="18"/>
                <w:szCs w:val="18"/>
              </w:rPr>
            </w:pPr>
            <w:r w:rsidRPr="00C17D50">
              <w:rPr>
                <w:rFonts w:ascii="Arial" w:hAnsi="Arial" w:cs="Arial"/>
                <w:sz w:val="18"/>
                <w:szCs w:val="18"/>
              </w:rPr>
              <w:t>Indicates cell defin</w:t>
            </w:r>
            <w:r>
              <w:rPr>
                <w:rFonts w:ascii="Arial" w:hAnsi="Arial" w:cs="Arial"/>
                <w:sz w:val="18"/>
                <w:szCs w:val="18"/>
              </w:rPr>
              <w:t>ed</w:t>
            </w:r>
            <w:r w:rsidRPr="00C17D50">
              <w:rPr>
                <w:rFonts w:ascii="Arial" w:hAnsi="Arial" w:cs="Arial"/>
                <w:sz w:val="18"/>
                <w:szCs w:val="18"/>
              </w:rPr>
              <w:t xml:space="preserve"> SSB periodicity in number of subframes (ms).</w:t>
            </w:r>
          </w:p>
          <w:p w:rsidR="00E154AB" w:rsidRPr="00035CDF" w:rsidDel="00B20027" w:rsidRDefault="00E154AB" w:rsidP="00583841">
            <w:pPr>
              <w:rPr>
                <w:rFonts w:ascii="Arial" w:hAnsi="Arial" w:cs="Arial"/>
                <w:sz w:val="18"/>
                <w:szCs w:val="18"/>
                <w:lang w:val="en-US"/>
              </w:rPr>
            </w:pPr>
            <w:r w:rsidRPr="00035CDF">
              <w:rPr>
                <w:rFonts w:ascii="Arial" w:hAnsi="Arial" w:cs="Arial"/>
                <w:sz w:val="18"/>
                <w:szCs w:val="18"/>
                <w:lang w:val="en-US"/>
              </w:rPr>
              <w:t>The SSB periodicity in msec</w:t>
            </w:r>
            <w:r>
              <w:rPr>
                <w:rFonts w:ascii="Arial" w:hAnsi="Arial" w:cs="Arial"/>
                <w:sz w:val="18"/>
                <w:szCs w:val="18"/>
                <w:lang w:val="en-US"/>
              </w:rPr>
              <w:t xml:space="preserve"> is used</w:t>
            </w:r>
            <w:r w:rsidRPr="00035CDF">
              <w:rPr>
                <w:rFonts w:ascii="Arial" w:hAnsi="Arial" w:cs="Arial"/>
                <w:sz w:val="18"/>
                <w:szCs w:val="18"/>
                <w:lang w:val="en-US"/>
              </w:rPr>
              <w:t xml:space="preserve"> for the rate matching purpose. </w:t>
            </w:r>
          </w:p>
          <w:p w:rsidR="00E154AB" w:rsidRDefault="00E154AB" w:rsidP="00583841">
            <w:pPr>
              <w:pStyle w:val="TAL"/>
              <w:rPr>
                <w:rFonts w:cs="Arial"/>
              </w:rPr>
            </w:pPr>
            <w:r w:rsidRPr="00035CDF">
              <w:rPr>
                <w:rFonts w:cs="Arial"/>
                <w:szCs w:val="18"/>
                <w:lang w:val="sv-SE"/>
              </w:rPr>
              <w:t xml:space="preserve">allowedValues: </w:t>
            </w:r>
            <w:r w:rsidRPr="00035CDF">
              <w:rPr>
                <w:rFonts w:cs="Arial"/>
                <w:szCs w:val="18"/>
                <w:lang w:val="en-US"/>
              </w:rPr>
              <w:t>5, 10, 20, 40, 80, 160</w:t>
            </w:r>
            <w:r>
              <w:rPr>
                <w:rFonts w:cs="Arial"/>
                <w:szCs w:val="18"/>
                <w:lang w:val="en-US"/>
              </w:rPr>
              <w:t>.</w:t>
            </w:r>
          </w:p>
        </w:tc>
        <w:tc>
          <w:tcPr>
            <w:tcW w:w="1123" w:type="pct"/>
            <w:tcBorders>
              <w:top w:val="single" w:sz="4" w:space="0" w:color="auto"/>
              <w:left w:val="single" w:sz="4" w:space="0" w:color="auto"/>
              <w:bottom w:val="single" w:sz="4" w:space="0" w:color="auto"/>
              <w:right w:val="single" w:sz="4" w:space="0" w:color="auto"/>
            </w:tcBorders>
          </w:tcPr>
          <w:p w:rsidR="00E154AB" w:rsidRPr="00035CDF" w:rsidRDefault="00E154AB" w:rsidP="00583841">
            <w:pPr>
              <w:pStyle w:val="TAL"/>
            </w:pPr>
            <w:r>
              <w:t>type:</w:t>
            </w:r>
            <w:r w:rsidRPr="00035CDF">
              <w:t xml:space="preserve"> </w:t>
            </w:r>
            <w:r>
              <w:t>Integer</w:t>
            </w:r>
          </w:p>
          <w:p w:rsidR="00E154AB" w:rsidRPr="00035CDF" w:rsidRDefault="00E154AB" w:rsidP="00583841">
            <w:pPr>
              <w:pStyle w:val="TAL"/>
            </w:pPr>
            <w:r w:rsidRPr="00035CDF">
              <w:t>multiplicity: 1</w:t>
            </w:r>
          </w:p>
          <w:p w:rsidR="00E154AB" w:rsidRPr="00035CDF" w:rsidRDefault="00E154AB" w:rsidP="00583841">
            <w:pPr>
              <w:pStyle w:val="TAL"/>
            </w:pPr>
            <w:r w:rsidRPr="00035CDF">
              <w:t>isOrdered: N/A</w:t>
            </w:r>
          </w:p>
          <w:p w:rsidR="00E154AB" w:rsidRPr="00035CDF" w:rsidRDefault="00E154AB" w:rsidP="00583841">
            <w:pPr>
              <w:pStyle w:val="TAL"/>
            </w:pPr>
            <w:r w:rsidRPr="00035CDF">
              <w:t>isUnique: N/A</w:t>
            </w:r>
          </w:p>
          <w:p w:rsidR="00E154AB" w:rsidRPr="00035CDF" w:rsidRDefault="00E154AB" w:rsidP="00583841">
            <w:pPr>
              <w:pStyle w:val="TAL"/>
            </w:pPr>
            <w:r w:rsidRPr="00035CDF">
              <w:t>defaultValue: None</w:t>
            </w:r>
          </w:p>
          <w:p w:rsidR="00E154AB" w:rsidRPr="00D70481" w:rsidRDefault="00E154AB" w:rsidP="00583841">
            <w:pPr>
              <w:pStyle w:val="TAL"/>
            </w:pPr>
            <w:r w:rsidRPr="00035CDF">
              <w:t>isNullable: False</w:t>
            </w:r>
          </w:p>
          <w:p w:rsidR="00E154AB" w:rsidRDefault="00E154AB" w:rsidP="00583841">
            <w:pPr>
              <w:pStyle w:val="TAL"/>
              <w:rPr>
                <w:rFonts w:cs="Arial"/>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C17D50" w:rsidRDefault="00E154AB" w:rsidP="00583841">
            <w:pPr>
              <w:spacing w:after="0"/>
              <w:rPr>
                <w:rStyle w:val="normaltextrun1"/>
                <w:rFonts w:ascii="Courier New" w:hAnsi="Courier New" w:cs="Courier New"/>
                <w:color w:val="181818"/>
                <w:spacing w:val="-6"/>
                <w:position w:val="2"/>
                <w:sz w:val="18"/>
                <w:szCs w:val="18"/>
              </w:rPr>
            </w:pPr>
            <w:r w:rsidRPr="00C17D50">
              <w:rPr>
                <w:rFonts w:ascii="Courier New" w:hAnsi="Courier New" w:cs="Courier New"/>
                <w:sz w:val="18"/>
                <w:szCs w:val="18"/>
              </w:rPr>
              <w:t>ssbOffset</w:t>
            </w:r>
          </w:p>
          <w:p w:rsidR="00E154AB" w:rsidRDefault="00E154AB" w:rsidP="00583841"/>
          <w:p w:rsidR="00E154AB" w:rsidRDefault="00E154AB" w:rsidP="00583841"/>
          <w:p w:rsidR="00E154AB" w:rsidRDefault="00E154AB" w:rsidP="00583841"/>
          <w:tbl>
            <w:tblPr>
              <w:tblW w:w="235" w:type="dxa"/>
              <w:tblBorders>
                <w:top w:val="nil"/>
                <w:left w:val="nil"/>
                <w:bottom w:val="nil"/>
                <w:right w:val="nil"/>
              </w:tblBorders>
              <w:tblLayout w:type="fixed"/>
              <w:tblLook w:val="0000" w:firstRow="0" w:lastRow="0" w:firstColumn="0" w:lastColumn="0" w:noHBand="0" w:noVBand="0"/>
            </w:tblPr>
            <w:tblGrid>
              <w:gridCol w:w="236"/>
            </w:tblGrid>
            <w:tr w:rsidR="00E154AB" w:rsidRPr="00513F14" w:rsidTr="00583841">
              <w:trPr>
                <w:trHeight w:val="167"/>
              </w:trPr>
              <w:tc>
                <w:tcPr>
                  <w:tcW w:w="235" w:type="dxa"/>
                </w:tcPr>
                <w:p w:rsidR="00E154AB" w:rsidRPr="00CD7AA5" w:rsidRDefault="00E154AB" w:rsidP="00583841">
                  <w:pPr>
                    <w:pStyle w:val="TAL"/>
                    <w:rPr>
                      <w:color w:val="FFFFFF"/>
                    </w:rPr>
                  </w:pPr>
                </w:p>
              </w:tc>
            </w:tr>
          </w:tbl>
          <w:p w:rsidR="00E154AB" w:rsidRPr="00830002" w:rsidRDefault="00E154AB" w:rsidP="00583841">
            <w:pPr>
              <w:spacing w:after="0"/>
              <w:rPr>
                <w:rFonts w:ascii="Courier New" w:hAnsi="Courier New" w:cs="Courier New"/>
                <w:bCs/>
                <w:color w:val="333333"/>
                <w:lang w:eastAsia="zh-CN"/>
              </w:rPr>
            </w:pPr>
          </w:p>
        </w:tc>
        <w:tc>
          <w:tcPr>
            <w:tcW w:w="2917" w:type="pct"/>
            <w:tcBorders>
              <w:top w:val="single" w:sz="4" w:space="0" w:color="auto"/>
              <w:left w:val="single" w:sz="4" w:space="0" w:color="auto"/>
              <w:bottom w:val="single" w:sz="4" w:space="0" w:color="auto"/>
              <w:right w:val="single" w:sz="4" w:space="0" w:color="auto"/>
            </w:tcBorders>
          </w:tcPr>
          <w:p w:rsidR="00E154AB" w:rsidRPr="00C17D50" w:rsidRDefault="00E154AB" w:rsidP="00583841">
            <w:pPr>
              <w:spacing w:after="0"/>
              <w:rPr>
                <w:rFonts w:ascii="Arial" w:hAnsi="Arial" w:cs="Arial"/>
                <w:sz w:val="18"/>
                <w:szCs w:val="18"/>
              </w:rPr>
            </w:pPr>
            <w:r w:rsidRPr="00C17D50">
              <w:rPr>
                <w:rFonts w:ascii="Arial" w:hAnsi="Arial" w:cs="Arial"/>
                <w:sz w:val="18"/>
                <w:szCs w:val="18"/>
              </w:rPr>
              <w:t xml:space="preserve">Indicates cell defining SSB time domain position. Defined as the offset of the measurement window, in number of subframes (ms), in which to receive SS/PBCH blocks, where allowed values depend on the </w:t>
            </w:r>
            <w:r w:rsidRPr="00C17D50">
              <w:rPr>
                <w:rFonts w:ascii="Courier New" w:hAnsi="Courier New" w:cs="Courier New"/>
                <w:sz w:val="18"/>
                <w:szCs w:val="18"/>
              </w:rPr>
              <w:t>ssbPeriodicity</w:t>
            </w:r>
            <w:r w:rsidRPr="00C17D50">
              <w:rPr>
                <w:rFonts w:ascii="Arial" w:hAnsi="Arial" w:cs="Arial"/>
                <w:sz w:val="18"/>
                <w:szCs w:val="18"/>
              </w:rPr>
              <w:t>.</w:t>
            </w:r>
          </w:p>
          <w:p w:rsidR="00E154AB" w:rsidRDefault="00E154AB" w:rsidP="00583841">
            <w:pPr>
              <w:spacing w:after="0"/>
              <w:rPr>
                <w:rFonts w:ascii="Arial" w:hAnsi="Arial" w:cs="Arial"/>
                <w:sz w:val="18"/>
                <w:szCs w:val="18"/>
              </w:rPr>
            </w:pPr>
          </w:p>
          <w:p w:rsidR="00E154AB" w:rsidRDefault="00E154AB" w:rsidP="00583841">
            <w:pPr>
              <w:spacing w:after="0"/>
              <w:rPr>
                <w:rStyle w:val="normaltextrun1"/>
                <w:rFonts w:cs="Arial"/>
                <w:color w:val="181818"/>
                <w:spacing w:val="-6"/>
                <w:position w:val="2"/>
                <w:sz w:val="18"/>
                <w:szCs w:val="18"/>
              </w:rPr>
            </w:pPr>
            <w:r w:rsidRPr="00CD735F">
              <w:rPr>
                <w:rFonts w:ascii="Arial" w:hAnsi="Arial" w:cs="Arial"/>
                <w:sz w:val="18"/>
                <w:szCs w:val="18"/>
              </w:rPr>
              <w:t>allowedValues</w:t>
            </w:r>
            <w:r>
              <w:rPr>
                <w:rFonts w:ascii="Arial" w:hAnsi="Arial" w:cs="Arial"/>
                <w:sz w:val="18"/>
                <w:szCs w:val="18"/>
              </w:rPr>
              <w:t>:</w:t>
            </w:r>
            <w:r w:rsidRPr="008E7787">
              <w:rPr>
                <w:rStyle w:val="normaltextrun1"/>
                <w:rFonts w:cs="Arial"/>
                <w:color w:val="181818"/>
                <w:spacing w:val="-6"/>
                <w:position w:val="2"/>
                <w:sz w:val="18"/>
                <w:szCs w:val="18"/>
              </w:rPr>
              <w:t xml:space="preserve"> </w:t>
            </w:r>
          </w:p>
          <w:p w:rsidR="00E154AB" w:rsidRPr="00F05A3B" w:rsidRDefault="00E154AB" w:rsidP="00583841">
            <w:pPr>
              <w:pStyle w:val="TAL"/>
              <w:ind w:left="284"/>
            </w:pPr>
            <w:r w:rsidRPr="00F05A3B">
              <w:t>ssbPerio</w:t>
            </w:r>
            <w:r>
              <w:t>di</w:t>
            </w:r>
            <w:r w:rsidRPr="00F05A3B">
              <w:t>city5 ms</w:t>
            </w:r>
            <w:r>
              <w:t xml:space="preserve"> </w:t>
            </w:r>
            <w:r w:rsidRPr="00F05A3B">
              <w:t>0..4</w:t>
            </w:r>
            <w:r>
              <w:t>,</w:t>
            </w:r>
          </w:p>
          <w:p w:rsidR="00E154AB" w:rsidRPr="00F05A3B" w:rsidRDefault="00E154AB" w:rsidP="00583841">
            <w:pPr>
              <w:pStyle w:val="TAL"/>
              <w:ind w:left="284"/>
            </w:pPr>
            <w:r w:rsidRPr="00F05A3B">
              <w:t>ssbPerio</w:t>
            </w:r>
            <w:r>
              <w:t>di</w:t>
            </w:r>
            <w:r w:rsidRPr="00F05A3B">
              <w:t>city10 ms</w:t>
            </w:r>
            <w:r>
              <w:t xml:space="preserve"> </w:t>
            </w:r>
            <w:r w:rsidRPr="00F05A3B">
              <w:t>0..9</w:t>
            </w:r>
            <w:r>
              <w:t>,</w:t>
            </w:r>
          </w:p>
          <w:p w:rsidR="00E154AB" w:rsidRDefault="00E154AB" w:rsidP="00583841">
            <w:pPr>
              <w:pStyle w:val="TAL"/>
              <w:ind w:left="284"/>
            </w:pPr>
            <w:r w:rsidRPr="00F05A3B">
              <w:t>ssbPerio</w:t>
            </w:r>
            <w:r>
              <w:t>di</w:t>
            </w:r>
            <w:r w:rsidRPr="00F05A3B">
              <w:t>city20 ms 0..19</w:t>
            </w:r>
            <w:r>
              <w:t>,</w:t>
            </w:r>
          </w:p>
          <w:p w:rsidR="00E154AB" w:rsidRPr="00F05A3B" w:rsidRDefault="00E154AB" w:rsidP="00583841">
            <w:pPr>
              <w:pStyle w:val="TAL"/>
              <w:ind w:left="284"/>
            </w:pPr>
            <w:r w:rsidRPr="00F05A3B">
              <w:t>ssbPerio</w:t>
            </w:r>
            <w:r>
              <w:t>di</w:t>
            </w:r>
            <w:r w:rsidRPr="00F05A3B">
              <w:t>city40 ms 0..39</w:t>
            </w:r>
            <w:r>
              <w:t>,</w:t>
            </w:r>
          </w:p>
          <w:p w:rsidR="00E154AB" w:rsidRPr="00F05A3B" w:rsidRDefault="00E154AB" w:rsidP="00583841">
            <w:pPr>
              <w:pStyle w:val="TAL"/>
              <w:ind w:left="284"/>
            </w:pPr>
            <w:r w:rsidRPr="00F05A3B">
              <w:t>ssbPerio</w:t>
            </w:r>
            <w:r>
              <w:t>di</w:t>
            </w:r>
            <w:r w:rsidRPr="00F05A3B">
              <w:t>city80 ms 0..79</w:t>
            </w:r>
            <w:r>
              <w:t>,</w:t>
            </w:r>
          </w:p>
          <w:p w:rsidR="00E154AB" w:rsidRPr="00513F14" w:rsidRDefault="00E154AB" w:rsidP="00583841">
            <w:pPr>
              <w:spacing w:after="0"/>
              <w:ind w:left="284"/>
              <w:rPr>
                <w:rStyle w:val="normaltextrun1"/>
                <w:rFonts w:ascii="Arial" w:hAnsi="Arial" w:cs="Arial"/>
                <w:color w:val="181818"/>
                <w:spacing w:val="-6"/>
                <w:position w:val="2"/>
                <w:sz w:val="16"/>
                <w:szCs w:val="18"/>
              </w:rPr>
            </w:pPr>
            <w:r w:rsidRPr="00727A13">
              <w:rPr>
                <w:rFonts w:ascii="Arial" w:hAnsi="Arial" w:cs="Arial"/>
                <w:sz w:val="18"/>
              </w:rPr>
              <w:t>ssbPeriodicity160 ms 0..159</w:t>
            </w:r>
            <w:r w:rsidRPr="00513F14">
              <w:rPr>
                <w:rFonts w:ascii="Arial" w:hAnsi="Arial" w:cs="Arial"/>
                <w:sz w:val="18"/>
              </w:rPr>
              <w:t>.</w:t>
            </w:r>
          </w:p>
          <w:p w:rsidR="00E154AB" w:rsidRDefault="00E154AB" w:rsidP="00583841">
            <w:pPr>
              <w:pStyle w:val="TAL"/>
              <w:rPr>
                <w:rFonts w:cs="Arial"/>
              </w:rPr>
            </w:pPr>
          </w:p>
        </w:tc>
        <w:tc>
          <w:tcPr>
            <w:tcW w:w="1123" w:type="pct"/>
            <w:tcBorders>
              <w:top w:val="single" w:sz="4" w:space="0" w:color="auto"/>
              <w:left w:val="single" w:sz="4" w:space="0" w:color="auto"/>
              <w:bottom w:val="single" w:sz="4" w:space="0" w:color="auto"/>
              <w:right w:val="single" w:sz="4" w:space="0" w:color="auto"/>
            </w:tcBorders>
          </w:tcPr>
          <w:p w:rsidR="00E154AB" w:rsidRPr="00035CDF" w:rsidRDefault="00E154AB" w:rsidP="00583841">
            <w:pPr>
              <w:pStyle w:val="TAL"/>
            </w:pPr>
            <w:r w:rsidRPr="00035CDF">
              <w:t xml:space="preserve">type: </w:t>
            </w:r>
            <w:r>
              <w:t>Integer</w:t>
            </w:r>
          </w:p>
          <w:p w:rsidR="00E154AB" w:rsidRPr="00035CDF" w:rsidRDefault="00E154AB" w:rsidP="00583841">
            <w:pPr>
              <w:pStyle w:val="TAL"/>
            </w:pPr>
            <w:r w:rsidRPr="00035CDF">
              <w:t>multiplicity: 1</w:t>
            </w:r>
          </w:p>
          <w:p w:rsidR="00E154AB" w:rsidRPr="00035CDF" w:rsidRDefault="00E154AB" w:rsidP="00583841">
            <w:pPr>
              <w:pStyle w:val="TAL"/>
            </w:pPr>
            <w:r w:rsidRPr="00035CDF">
              <w:t>isOrdered: N/A</w:t>
            </w:r>
          </w:p>
          <w:p w:rsidR="00E154AB" w:rsidRPr="00035CDF" w:rsidRDefault="00E154AB" w:rsidP="00583841">
            <w:pPr>
              <w:pStyle w:val="TAL"/>
            </w:pPr>
            <w:r w:rsidRPr="00035CDF">
              <w:t>isUnique: N/A</w:t>
            </w:r>
          </w:p>
          <w:p w:rsidR="00E154AB" w:rsidRPr="00035CDF" w:rsidRDefault="00E154AB" w:rsidP="00583841">
            <w:pPr>
              <w:pStyle w:val="TAL"/>
            </w:pPr>
            <w:r w:rsidRPr="00035CDF">
              <w:t>defaultValue: None</w:t>
            </w:r>
          </w:p>
          <w:p w:rsidR="00E154AB" w:rsidRPr="00D70481" w:rsidRDefault="00E154AB" w:rsidP="00583841">
            <w:pPr>
              <w:pStyle w:val="TAL"/>
            </w:pPr>
            <w:r w:rsidRPr="00035CDF">
              <w:t>isNullable: False</w:t>
            </w:r>
          </w:p>
          <w:p w:rsidR="00E154AB" w:rsidRDefault="00E154AB" w:rsidP="00583841">
            <w:pPr>
              <w:pStyle w:val="TAL"/>
              <w:rPr>
                <w:rFonts w:cs="Arial"/>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F05A3B" w:rsidRDefault="00E154AB" w:rsidP="00583841">
            <w:pPr>
              <w:pStyle w:val="Default"/>
              <w:rPr>
                <w:rFonts w:ascii="Courier New" w:hAnsi="Courier New" w:cs="Courier New"/>
                <w:sz w:val="18"/>
                <w:szCs w:val="18"/>
              </w:rPr>
            </w:pPr>
            <w:r w:rsidRPr="00F05A3B">
              <w:rPr>
                <w:rFonts w:ascii="Courier New" w:hAnsi="Courier New" w:cs="Courier New"/>
                <w:sz w:val="18"/>
                <w:szCs w:val="18"/>
              </w:rPr>
              <w:t>ssbDuration</w:t>
            </w:r>
          </w:p>
          <w:tbl>
            <w:tblPr>
              <w:tblW w:w="0" w:type="auto"/>
              <w:tblBorders>
                <w:top w:val="nil"/>
                <w:left w:val="nil"/>
                <w:bottom w:val="nil"/>
                <w:right w:val="nil"/>
              </w:tblBorders>
              <w:tblLayout w:type="fixed"/>
              <w:tblLook w:val="0000" w:firstRow="0" w:lastRow="0" w:firstColumn="0" w:lastColumn="0" w:noHBand="0" w:noVBand="0"/>
            </w:tblPr>
            <w:tblGrid>
              <w:gridCol w:w="290"/>
            </w:tblGrid>
            <w:tr w:rsidR="00E154AB" w:rsidTr="00583841">
              <w:trPr>
                <w:trHeight w:val="117"/>
              </w:trPr>
              <w:tc>
                <w:tcPr>
                  <w:tcW w:w="290" w:type="dxa"/>
                </w:tcPr>
                <w:p w:rsidR="00E154AB" w:rsidRDefault="00E154AB" w:rsidP="00583841">
                  <w:pPr>
                    <w:pStyle w:val="Default"/>
                    <w:rPr>
                      <w:sz w:val="18"/>
                      <w:szCs w:val="18"/>
                    </w:rPr>
                  </w:pPr>
                </w:p>
              </w:tc>
            </w:tr>
          </w:tbl>
          <w:p w:rsidR="00E154AB" w:rsidRPr="00830002" w:rsidRDefault="00E154AB" w:rsidP="00583841">
            <w:pPr>
              <w:spacing w:after="0"/>
              <w:rPr>
                <w:rFonts w:ascii="Courier New" w:hAnsi="Courier New" w:cs="Courier New"/>
                <w:bCs/>
                <w:color w:val="333333"/>
                <w:lang w:eastAsia="zh-CN"/>
              </w:rPr>
            </w:pP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spacing w:after="0"/>
              <w:rPr>
                <w:rFonts w:ascii="Arial" w:hAnsi="Arial" w:cs="Arial"/>
                <w:sz w:val="18"/>
                <w:szCs w:val="18"/>
                <w:lang w:eastAsia="en-GB"/>
              </w:rPr>
            </w:pPr>
            <w:r w:rsidRPr="00C17D50">
              <w:rPr>
                <w:rFonts w:ascii="Arial" w:hAnsi="Arial" w:cs="Arial"/>
                <w:sz w:val="18"/>
                <w:szCs w:val="18"/>
                <w:lang w:eastAsia="en-GB"/>
              </w:rPr>
              <w:t>Duration of the measurement window in which to receive SS/PBCH blocks. It is given in number of subframes (ms) (see 38.213</w:t>
            </w:r>
            <w:r>
              <w:rPr>
                <w:rFonts w:ascii="Arial" w:hAnsi="Arial" w:cs="Arial"/>
                <w:sz w:val="18"/>
                <w:szCs w:val="18"/>
                <w:lang w:eastAsia="en-GB"/>
              </w:rPr>
              <w:t xml:space="preserve"> [41]</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4.1</w:t>
            </w:r>
            <w:r>
              <w:rPr>
                <w:rFonts w:ascii="Arial" w:hAnsi="Arial" w:cs="Arial"/>
                <w:sz w:val="18"/>
                <w:szCs w:val="18"/>
                <w:lang w:eastAsia="en-GB"/>
              </w:rPr>
              <w:t>.</w:t>
            </w:r>
          </w:p>
          <w:p w:rsidR="00E154AB" w:rsidRDefault="00E154AB" w:rsidP="00583841">
            <w:pPr>
              <w:spacing w:after="0"/>
              <w:rPr>
                <w:rFonts w:ascii="Arial" w:hAnsi="Arial" w:cs="Arial"/>
                <w:sz w:val="18"/>
                <w:szCs w:val="18"/>
              </w:rPr>
            </w:pPr>
          </w:p>
          <w:p w:rsidR="00E154AB" w:rsidRDefault="00E154AB" w:rsidP="00583841">
            <w:pPr>
              <w:spacing w:after="0"/>
              <w:rPr>
                <w:rStyle w:val="normaltextrun1"/>
                <w:rFonts w:ascii="Arial" w:hAnsi="Arial" w:cs="Arial"/>
                <w:color w:val="181818"/>
                <w:spacing w:val="-6"/>
                <w:position w:val="2"/>
                <w:sz w:val="18"/>
                <w:szCs w:val="18"/>
              </w:rPr>
            </w:pPr>
            <w:r w:rsidRPr="00C17D50">
              <w:rPr>
                <w:rFonts w:ascii="Arial" w:hAnsi="Arial" w:cs="Arial"/>
                <w:sz w:val="18"/>
                <w:szCs w:val="18"/>
              </w:rPr>
              <w:t>allowedValues:</w:t>
            </w:r>
            <w:r w:rsidRPr="00C17D50">
              <w:rPr>
                <w:rStyle w:val="normaltextrun1"/>
                <w:rFonts w:ascii="Arial" w:hAnsi="Arial" w:cs="Arial"/>
                <w:color w:val="181818"/>
                <w:spacing w:val="-6"/>
                <w:position w:val="2"/>
                <w:sz w:val="18"/>
                <w:szCs w:val="18"/>
              </w:rPr>
              <w:t xml:space="preserve"> 1, 2, 3, 4, 5.</w:t>
            </w:r>
          </w:p>
          <w:p w:rsidR="00E154AB" w:rsidRDefault="00E154AB" w:rsidP="00583841">
            <w:pPr>
              <w:pStyle w:val="TAL"/>
              <w:rPr>
                <w:rFonts w:cs="Arial"/>
              </w:rPr>
            </w:pPr>
          </w:p>
        </w:tc>
        <w:tc>
          <w:tcPr>
            <w:tcW w:w="1123" w:type="pct"/>
            <w:tcBorders>
              <w:top w:val="single" w:sz="4" w:space="0" w:color="auto"/>
              <w:left w:val="single" w:sz="4" w:space="0" w:color="auto"/>
              <w:bottom w:val="single" w:sz="4" w:space="0" w:color="auto"/>
              <w:right w:val="single" w:sz="4" w:space="0" w:color="auto"/>
            </w:tcBorders>
          </w:tcPr>
          <w:p w:rsidR="00E154AB" w:rsidRPr="00035CDF" w:rsidRDefault="00E154AB" w:rsidP="00583841">
            <w:pPr>
              <w:pStyle w:val="TAL"/>
            </w:pPr>
            <w:r w:rsidRPr="00035CDF">
              <w:t xml:space="preserve">type: </w:t>
            </w:r>
            <w:r>
              <w:t>Integer</w:t>
            </w:r>
          </w:p>
          <w:p w:rsidR="00E154AB" w:rsidRPr="00035CDF" w:rsidRDefault="00E154AB" w:rsidP="00583841">
            <w:pPr>
              <w:pStyle w:val="TAL"/>
            </w:pPr>
            <w:r w:rsidRPr="00035CDF">
              <w:t>multiplicity: 1</w:t>
            </w:r>
          </w:p>
          <w:p w:rsidR="00E154AB" w:rsidRPr="00035CDF" w:rsidRDefault="00E154AB" w:rsidP="00583841">
            <w:pPr>
              <w:pStyle w:val="TAL"/>
            </w:pPr>
            <w:r w:rsidRPr="00035CDF">
              <w:t>isOrdered: N/A</w:t>
            </w:r>
          </w:p>
          <w:p w:rsidR="00E154AB" w:rsidRPr="00035CDF" w:rsidRDefault="00E154AB" w:rsidP="00583841">
            <w:pPr>
              <w:pStyle w:val="TAL"/>
            </w:pPr>
            <w:r w:rsidRPr="00035CDF">
              <w:t>isUnique: N/A</w:t>
            </w:r>
          </w:p>
          <w:p w:rsidR="00E154AB" w:rsidRPr="00035CDF" w:rsidRDefault="00E154AB" w:rsidP="00583841">
            <w:pPr>
              <w:pStyle w:val="TAL"/>
            </w:pPr>
            <w:r w:rsidRPr="00035CDF">
              <w:t>defaultValue: None</w:t>
            </w:r>
          </w:p>
          <w:p w:rsidR="00E154AB" w:rsidRPr="00D70481" w:rsidRDefault="00E154AB" w:rsidP="00583841">
            <w:pPr>
              <w:pStyle w:val="TAL"/>
            </w:pPr>
            <w:r w:rsidRPr="00035CDF">
              <w:t>isNullable: False</w:t>
            </w:r>
          </w:p>
          <w:p w:rsidR="00E154AB" w:rsidRDefault="00E154AB" w:rsidP="00583841">
            <w:pPr>
              <w:pStyle w:val="TAL"/>
              <w:rPr>
                <w:rFonts w:cs="Arial"/>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F05A3B" w:rsidRDefault="00E154AB" w:rsidP="00583841">
            <w:pPr>
              <w:pStyle w:val="Default"/>
              <w:rPr>
                <w:rFonts w:ascii="Courier New" w:hAnsi="Courier New" w:cs="Courier New"/>
                <w:sz w:val="18"/>
                <w:szCs w:val="18"/>
              </w:rPr>
            </w:pPr>
            <w:r w:rsidRPr="007B301C">
              <w:rPr>
                <w:rFonts w:ascii="Courier New" w:hAnsi="Courier New" w:cs="Courier New"/>
                <w:sz w:val="18"/>
                <w:szCs w:val="18"/>
              </w:rPr>
              <w:lastRenderedPageBreak/>
              <w:t>rimRSMonitoring</w:t>
            </w:r>
            <w:r>
              <w:rPr>
                <w:rFonts w:ascii="Courier New" w:hAnsi="Courier New" w:cs="Courier New"/>
                <w:sz w:val="18"/>
                <w:szCs w:val="18"/>
              </w:rPr>
              <w:t>StartTime</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keepNext/>
              <w:keepLines/>
              <w:spacing w:after="0"/>
              <w:rPr>
                <w:rFonts w:ascii="Arial" w:hAnsi="Arial" w:cs="Arial"/>
                <w:sz w:val="18"/>
                <w:szCs w:val="18"/>
                <w:lang w:eastAsia="en-GB"/>
              </w:rPr>
            </w:pPr>
            <w:r w:rsidRPr="00F24288">
              <w:rPr>
                <w:rFonts w:ascii="Arial" w:hAnsi="Arial" w:cs="Arial"/>
                <w:sz w:val="18"/>
                <w:szCs w:val="18"/>
                <w:lang w:eastAsia="en-GB"/>
              </w:rPr>
              <w:t>This field configures the UTC time when the gNB attempts to st</w:t>
            </w:r>
            <w:r>
              <w:rPr>
                <w:rFonts w:ascii="Arial" w:hAnsi="Arial" w:cs="Arial"/>
                <w:sz w:val="18"/>
                <w:szCs w:val="18"/>
                <w:lang w:eastAsia="en-GB"/>
              </w:rPr>
              <w:t>art RIM-RS monitoring.</w:t>
            </w:r>
          </w:p>
          <w:p w:rsidR="00E154AB" w:rsidRDefault="00E154AB" w:rsidP="00583841">
            <w:pPr>
              <w:keepNext/>
              <w:keepLines/>
              <w:spacing w:after="0"/>
              <w:rPr>
                <w:rFonts w:ascii="Arial" w:hAnsi="Arial" w:cs="Arial"/>
                <w:sz w:val="18"/>
                <w:szCs w:val="18"/>
                <w:lang w:eastAsia="en-GB"/>
              </w:rPr>
            </w:pPr>
            <w:r>
              <w:t>allowedValues: containing the information same with xsd</w:t>
            </w:r>
            <w:r>
              <w:rPr>
                <w:rFonts w:hint="eastAsia"/>
                <w:lang w:eastAsia="zh-CN"/>
              </w:rPr>
              <w:t>:</w:t>
            </w:r>
            <w:r>
              <w:rPr>
                <w:lang w:eastAsia="zh-CN"/>
              </w:rPr>
              <w:t xml:space="preserve"> date</w:t>
            </w:r>
            <w:r>
              <w:t>Time</w:t>
            </w:r>
            <w:r>
              <w:rPr>
                <w:rFonts w:hint="eastAsia"/>
                <w:lang w:eastAsia="zh-CN"/>
              </w:rPr>
              <w:t>.</w:t>
            </w:r>
          </w:p>
          <w:p w:rsidR="00E154AB" w:rsidRPr="00C17D50" w:rsidRDefault="00E154AB" w:rsidP="00583841">
            <w:pPr>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t xml:space="preserve">type: String </w:t>
            </w:r>
          </w:p>
          <w:p w:rsidR="00E154AB" w:rsidRPr="002B15AA" w:rsidRDefault="00E154AB" w:rsidP="00583841">
            <w:pPr>
              <w:pStyle w:val="TAL"/>
            </w:pPr>
            <w:r>
              <w:t xml:space="preserve">multiplicity: </w:t>
            </w:r>
            <w:r>
              <w:rPr>
                <w:rFonts w:hint="eastAsia"/>
                <w:lang w:eastAsia="zh-CN"/>
              </w:rPr>
              <w:t>1</w:t>
            </w:r>
          </w:p>
          <w:p w:rsidR="00E154AB" w:rsidRPr="002B15AA" w:rsidRDefault="00E154AB" w:rsidP="00583841">
            <w:pPr>
              <w:pStyle w:val="TAL"/>
            </w:pPr>
            <w:r w:rsidRPr="002B15AA">
              <w:t>isOrdered: N/A</w:t>
            </w:r>
          </w:p>
          <w:p w:rsidR="00E154AB" w:rsidRPr="002B15AA" w:rsidRDefault="00E154AB" w:rsidP="00583841">
            <w:pPr>
              <w:pStyle w:val="TAL"/>
            </w:pPr>
            <w:r w:rsidRPr="002B15AA">
              <w:t xml:space="preserve">isUnique: </w:t>
            </w:r>
            <w:r w:rsidRPr="00035CDF">
              <w:t>N/A</w:t>
            </w:r>
          </w:p>
          <w:p w:rsidR="00E154AB" w:rsidRPr="002B15AA" w:rsidRDefault="00E154AB" w:rsidP="00583841">
            <w:pPr>
              <w:pStyle w:val="TAL"/>
            </w:pPr>
            <w:r w:rsidRPr="002B15AA">
              <w:t>defaultValue: None</w:t>
            </w:r>
          </w:p>
          <w:p w:rsidR="00E154AB" w:rsidRPr="00035CDF" w:rsidRDefault="00E154AB" w:rsidP="00583841">
            <w:pPr>
              <w:pStyle w:val="TAL"/>
            </w:pPr>
            <w:r w:rsidRPr="002B15AA">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F05A3B" w:rsidRDefault="00E154AB" w:rsidP="00583841">
            <w:pPr>
              <w:pStyle w:val="Default"/>
              <w:rPr>
                <w:rFonts w:ascii="Courier New" w:hAnsi="Courier New" w:cs="Courier New"/>
                <w:sz w:val="18"/>
                <w:szCs w:val="18"/>
              </w:rPr>
            </w:pPr>
            <w:r w:rsidRPr="007B301C">
              <w:rPr>
                <w:rFonts w:ascii="Courier New" w:hAnsi="Courier New" w:cs="Courier New"/>
                <w:sz w:val="18"/>
                <w:szCs w:val="18"/>
              </w:rPr>
              <w:t>rimRSMonitoring</w:t>
            </w:r>
            <w:r>
              <w:rPr>
                <w:rFonts w:ascii="Courier New" w:hAnsi="Courier New" w:cs="Courier New"/>
                <w:sz w:val="18"/>
                <w:szCs w:val="18"/>
              </w:rPr>
              <w:t>StopTime</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keepNext/>
              <w:keepLines/>
              <w:spacing w:after="0"/>
              <w:rPr>
                <w:rFonts w:ascii="Arial" w:hAnsi="Arial" w:cs="Arial"/>
                <w:sz w:val="18"/>
                <w:szCs w:val="18"/>
                <w:lang w:eastAsia="en-GB"/>
              </w:rPr>
            </w:pPr>
            <w:r w:rsidRPr="00F24288">
              <w:rPr>
                <w:rFonts w:ascii="Arial" w:hAnsi="Arial" w:cs="Arial"/>
                <w:sz w:val="18"/>
                <w:szCs w:val="18"/>
                <w:lang w:eastAsia="en-GB"/>
              </w:rPr>
              <w:t>This field configures the UTC time when the gNB st</w:t>
            </w:r>
            <w:r>
              <w:rPr>
                <w:rFonts w:ascii="Arial" w:hAnsi="Arial" w:cs="Arial"/>
                <w:sz w:val="18"/>
                <w:szCs w:val="18"/>
                <w:lang w:eastAsia="en-GB"/>
              </w:rPr>
              <w:t>ops RIM-RS monitoring.</w:t>
            </w:r>
          </w:p>
          <w:p w:rsidR="00E154AB" w:rsidRDefault="00E154AB" w:rsidP="00583841">
            <w:pPr>
              <w:keepNext/>
              <w:keepLines/>
              <w:spacing w:after="0"/>
              <w:rPr>
                <w:rFonts w:ascii="Arial" w:hAnsi="Arial" w:cs="Arial"/>
                <w:sz w:val="18"/>
                <w:szCs w:val="18"/>
                <w:lang w:eastAsia="en-GB"/>
              </w:rPr>
            </w:pPr>
            <w:r>
              <w:t>allowedValues: containing the information same with xsd</w:t>
            </w:r>
            <w:r>
              <w:rPr>
                <w:rFonts w:hint="eastAsia"/>
                <w:lang w:eastAsia="zh-CN"/>
              </w:rPr>
              <w:t>:</w:t>
            </w:r>
            <w:r>
              <w:rPr>
                <w:lang w:eastAsia="zh-CN"/>
              </w:rPr>
              <w:t xml:space="preserve"> date</w:t>
            </w:r>
            <w:r>
              <w:t>Time</w:t>
            </w:r>
            <w:r>
              <w:rPr>
                <w:rFonts w:hint="eastAsia"/>
                <w:lang w:eastAsia="zh-CN"/>
              </w:rPr>
              <w:t>.</w:t>
            </w:r>
          </w:p>
          <w:p w:rsidR="00E154AB" w:rsidRPr="000A7520" w:rsidRDefault="00E154AB" w:rsidP="00583841">
            <w:pPr>
              <w:spacing w:after="0"/>
              <w:rPr>
                <w:rStyle w:val="normaltextrun1"/>
                <w:color w:val="181818"/>
                <w:spacing w:val="-6"/>
                <w:position w:val="2"/>
              </w:rPr>
            </w:pPr>
          </w:p>
          <w:p w:rsidR="00E154AB" w:rsidRPr="00C17D50" w:rsidRDefault="00E154AB" w:rsidP="00583841">
            <w:pPr>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t>type: String</w:t>
            </w:r>
          </w:p>
          <w:p w:rsidR="00E154AB" w:rsidRPr="002B15AA" w:rsidRDefault="00E154AB" w:rsidP="00583841">
            <w:pPr>
              <w:pStyle w:val="TAL"/>
            </w:pPr>
            <w:r>
              <w:t xml:space="preserve">multiplicity: </w:t>
            </w:r>
            <w:r>
              <w:rPr>
                <w:rFonts w:hint="eastAsia"/>
                <w:lang w:eastAsia="zh-CN"/>
              </w:rPr>
              <w:t>1</w:t>
            </w:r>
          </w:p>
          <w:p w:rsidR="00E154AB" w:rsidRPr="002B15AA" w:rsidRDefault="00E154AB" w:rsidP="00583841">
            <w:pPr>
              <w:pStyle w:val="TAL"/>
            </w:pPr>
            <w:r w:rsidRPr="002B15AA">
              <w:t>isOrdered: N/A</w:t>
            </w:r>
          </w:p>
          <w:p w:rsidR="00E154AB" w:rsidRPr="002B15AA" w:rsidRDefault="00E154AB" w:rsidP="00583841">
            <w:pPr>
              <w:pStyle w:val="TAL"/>
            </w:pPr>
            <w:r w:rsidRPr="002B15AA">
              <w:t xml:space="preserve">isUnique: </w:t>
            </w:r>
            <w:r w:rsidRPr="00035CDF">
              <w:t>N/A</w:t>
            </w:r>
          </w:p>
          <w:p w:rsidR="00E154AB" w:rsidRPr="002B15AA" w:rsidRDefault="00E154AB" w:rsidP="00583841">
            <w:pPr>
              <w:pStyle w:val="TAL"/>
            </w:pPr>
            <w:r w:rsidRPr="002B15AA">
              <w:t>defaultValue: None</w:t>
            </w:r>
          </w:p>
          <w:p w:rsidR="00E154AB" w:rsidRPr="00035CDF" w:rsidRDefault="00E154AB" w:rsidP="00583841">
            <w:pPr>
              <w:pStyle w:val="TAL"/>
            </w:pPr>
            <w:r w:rsidRPr="002B15AA">
              <w:t>isNullable: False</w:t>
            </w:r>
          </w:p>
        </w:tc>
      </w:tr>
      <w:tr w:rsidR="00E154AB" w:rsidRPr="002B15AA" w:rsidDel="002E2648" w:rsidTr="00583841">
        <w:trPr>
          <w:cantSplit/>
          <w:tblHeader/>
          <w:del w:id="10390" w:author="28.541_CR0283R2_(Rel-16)_eNRM" w:date="2020-06-26T15:35:00Z"/>
        </w:trPr>
        <w:tc>
          <w:tcPr>
            <w:tcW w:w="960" w:type="pct"/>
            <w:tcBorders>
              <w:top w:val="single" w:sz="4" w:space="0" w:color="auto"/>
              <w:left w:val="single" w:sz="4" w:space="0" w:color="auto"/>
              <w:bottom w:val="single" w:sz="4" w:space="0" w:color="auto"/>
              <w:right w:val="single" w:sz="4" w:space="0" w:color="auto"/>
            </w:tcBorders>
          </w:tcPr>
          <w:p w:rsidR="00E154AB" w:rsidRPr="007B301C" w:rsidDel="002E2648" w:rsidRDefault="00E154AB" w:rsidP="00583841">
            <w:pPr>
              <w:pStyle w:val="Default"/>
              <w:rPr>
                <w:del w:id="10391" w:author="28.541_CR0283R2_(Rel-16)_eNRM" w:date="2020-06-26T15:35:00Z"/>
                <w:rFonts w:ascii="Courier New" w:hAnsi="Courier New" w:cs="Courier New"/>
                <w:sz w:val="18"/>
                <w:szCs w:val="18"/>
              </w:rPr>
            </w:pPr>
            <w:del w:id="10392" w:author="28.541_CR0283R2_(Rel-16)_eNRM" w:date="2020-06-26T15:35:00Z">
              <w:r w:rsidRPr="00721CA5" w:rsidDel="002E2648">
                <w:rPr>
                  <w:rFonts w:ascii="Courier New" w:hAnsi="Courier New" w:cs="Courier New"/>
                  <w:sz w:val="18"/>
                  <w:szCs w:val="18"/>
                </w:rPr>
                <w:delText>aggressorSetID</w:delText>
              </w:r>
            </w:del>
          </w:p>
        </w:tc>
        <w:tc>
          <w:tcPr>
            <w:tcW w:w="2917" w:type="pct"/>
            <w:tcBorders>
              <w:top w:val="single" w:sz="4" w:space="0" w:color="auto"/>
              <w:left w:val="single" w:sz="4" w:space="0" w:color="auto"/>
              <w:bottom w:val="single" w:sz="4" w:space="0" w:color="auto"/>
              <w:right w:val="single" w:sz="4" w:space="0" w:color="auto"/>
            </w:tcBorders>
          </w:tcPr>
          <w:p w:rsidR="00E154AB" w:rsidDel="002E2648" w:rsidRDefault="00E154AB" w:rsidP="00583841">
            <w:pPr>
              <w:keepNext/>
              <w:keepLines/>
              <w:spacing w:after="0"/>
              <w:rPr>
                <w:del w:id="10393" w:author="28.541_CR0283R2_(Rel-16)_eNRM" w:date="2020-06-26T15:35:00Z"/>
              </w:rPr>
            </w:pPr>
            <w:del w:id="10394" w:author="28.541_CR0283R2_(Rel-16)_eNRM" w:date="2020-06-26T15:35:00Z">
              <w:r w:rsidRPr="00C6569F" w:rsidDel="002E2648">
                <w:rPr>
                  <w:rFonts w:ascii="Arial" w:hAnsi="Arial" w:cs="Arial"/>
                  <w:sz w:val="18"/>
                  <w:szCs w:val="18"/>
                  <w:lang w:eastAsia="en-GB"/>
                </w:rPr>
                <w:delText>This attributer indicates the associated aggressor gNB Set ID of the cell.</w:delText>
              </w:r>
              <w:r w:rsidRPr="00C17D50" w:rsidDel="002E2648">
                <w:rPr>
                  <w:rFonts w:ascii="Arial" w:hAnsi="Arial" w:cs="Arial"/>
                  <w:sz w:val="18"/>
                  <w:szCs w:val="18"/>
                  <w:lang w:eastAsia="en-GB"/>
                </w:rPr>
                <w:delText xml:space="preserve"> (</w:delText>
              </w:r>
              <w:r w:rsidRPr="00B31B79" w:rsidDel="002E2648">
                <w:rPr>
                  <w:rFonts w:ascii="Arial" w:hAnsi="Arial" w:cs="Arial"/>
                  <w:sz w:val="18"/>
                  <w:szCs w:val="18"/>
                  <w:lang w:eastAsia="en-GB"/>
                </w:rPr>
                <w:delText>See subclause 7.4.1.6 in TS 38.211 [32]).</w:delText>
              </w:r>
              <w:r w:rsidDel="002E2648">
                <w:delText xml:space="preserve"> </w:delText>
              </w:r>
            </w:del>
          </w:p>
          <w:p w:rsidR="00E154AB" w:rsidRPr="00C6569F" w:rsidDel="002E2648" w:rsidRDefault="00E154AB" w:rsidP="00583841">
            <w:pPr>
              <w:pStyle w:val="EditorsNote"/>
              <w:rPr>
                <w:del w:id="10395" w:author="28.541_CR0283R2_(Rel-16)_eNRM" w:date="2020-06-26T15:35:00Z"/>
                <w:lang w:eastAsia="en-GB"/>
              </w:rPr>
            </w:pPr>
            <w:del w:id="10396" w:author="28.541_CR0283R2_(Rel-16)_eNRM" w:date="2020-06-26T15:35:00Z">
              <w:r w:rsidRPr="00C6569F" w:rsidDel="002E2648">
                <w:rPr>
                  <w:lang w:eastAsia="en-GB"/>
                </w:rPr>
                <w:delText xml:space="preserve">Editor's Note: </w:delText>
              </w:r>
              <w:r w:rsidRPr="00CC4815" w:rsidDel="002E2648">
                <w:rPr>
                  <w:lang w:eastAsia="en-GB"/>
                </w:rPr>
                <w:delText>The definition of aggressorSetID needs further clarification with RAN1.</w:delText>
              </w:r>
            </w:del>
          </w:p>
          <w:p w:rsidR="00E154AB" w:rsidDel="002E2648" w:rsidRDefault="00E154AB" w:rsidP="00583841">
            <w:pPr>
              <w:keepNext/>
              <w:keepLines/>
              <w:spacing w:after="0"/>
              <w:rPr>
                <w:del w:id="10397" w:author="28.541_CR0283R2_(Rel-16)_eNRM" w:date="2020-06-26T15:35:00Z"/>
                <w:rFonts w:ascii="Arial" w:hAnsi="Arial" w:cs="Arial"/>
                <w:sz w:val="18"/>
                <w:szCs w:val="18"/>
                <w:lang w:eastAsia="en-GB"/>
              </w:rPr>
            </w:pPr>
          </w:p>
          <w:p w:rsidR="00E154AB" w:rsidDel="002E2648" w:rsidRDefault="00E154AB" w:rsidP="00583841">
            <w:pPr>
              <w:keepNext/>
              <w:keepLines/>
              <w:spacing w:after="0"/>
              <w:rPr>
                <w:del w:id="10398" w:author="28.541_CR0283R2_(Rel-16)_eNRM" w:date="2020-06-26T15:35:00Z"/>
                <w:rFonts w:ascii="Arial" w:hAnsi="Arial" w:cs="Arial"/>
                <w:sz w:val="18"/>
                <w:szCs w:val="18"/>
              </w:rPr>
            </w:pPr>
            <w:del w:id="10399" w:author="28.541_CR0283R2_(Rel-16)_eNRM" w:date="2020-06-26T15:35:00Z">
              <w:r w:rsidRPr="00CD735F" w:rsidDel="002E2648">
                <w:rPr>
                  <w:rFonts w:ascii="Arial" w:hAnsi="Arial" w:cs="Arial"/>
                  <w:sz w:val="18"/>
                  <w:szCs w:val="18"/>
                </w:rPr>
                <w:delText>allowedValues</w:delText>
              </w:r>
              <w:r w:rsidDel="002E2648">
                <w:rPr>
                  <w:rFonts w:ascii="Arial" w:hAnsi="Arial" w:cs="Arial"/>
                  <w:sz w:val="18"/>
                  <w:szCs w:val="18"/>
                </w:rPr>
                <w:delText>:</w:delText>
              </w:r>
            </w:del>
          </w:p>
          <w:p w:rsidR="00E154AB" w:rsidDel="002E2648" w:rsidRDefault="00E154AB" w:rsidP="00583841">
            <w:pPr>
              <w:keepNext/>
              <w:keepLines/>
              <w:spacing w:after="0"/>
              <w:rPr>
                <w:del w:id="10400" w:author="28.541_CR0283R2_(Rel-16)_eNRM" w:date="2020-06-26T15:35:00Z"/>
                <w:rFonts w:ascii="Arial" w:hAnsi="Arial" w:cs="Arial"/>
                <w:sz w:val="18"/>
                <w:szCs w:val="18"/>
                <w:lang w:eastAsia="en-GB"/>
              </w:rPr>
            </w:pPr>
            <w:del w:id="10401" w:author="28.541_CR0283R2_(Rel-16)_eNRM" w:date="2020-06-26T15:35:00Z">
              <w:r w:rsidRPr="00F274F5" w:rsidDel="002E2648">
                <w:rPr>
                  <w:rFonts w:ascii="Arial" w:hAnsi="Arial" w:cs="Arial"/>
                  <w:sz w:val="18"/>
                  <w:szCs w:val="18"/>
                  <w:lang w:eastAsia="en-GB"/>
                </w:rPr>
                <w:delText>The bit length of the set ID is maximum 22bit.</w:delText>
              </w:r>
            </w:del>
          </w:p>
          <w:p w:rsidR="00E154AB" w:rsidRPr="00F24288" w:rsidDel="002E2648" w:rsidRDefault="00E154AB" w:rsidP="00583841">
            <w:pPr>
              <w:keepNext/>
              <w:keepLines/>
              <w:spacing w:after="0"/>
              <w:rPr>
                <w:del w:id="10402" w:author="28.541_CR0283R2_(Rel-16)_eNRM" w:date="2020-06-26T15:35:00Z"/>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rsidR="00E154AB" w:rsidRPr="002B15AA" w:rsidDel="002E2648" w:rsidRDefault="00E154AB" w:rsidP="00583841">
            <w:pPr>
              <w:pStyle w:val="TAL"/>
              <w:rPr>
                <w:del w:id="10403" w:author="28.541_CR0283R2_(Rel-16)_eNRM" w:date="2020-06-26T15:35:00Z"/>
              </w:rPr>
            </w:pPr>
            <w:del w:id="10404" w:author="28.541_CR0283R2_(Rel-16)_eNRM" w:date="2020-06-26T15:35:00Z">
              <w:r w:rsidDel="002E2648">
                <w:delText>type: Integer</w:delText>
              </w:r>
            </w:del>
          </w:p>
          <w:p w:rsidR="00E154AB" w:rsidRPr="002B15AA" w:rsidDel="002E2648" w:rsidRDefault="00E154AB" w:rsidP="00583841">
            <w:pPr>
              <w:pStyle w:val="TAL"/>
              <w:rPr>
                <w:del w:id="10405" w:author="28.541_CR0283R2_(Rel-16)_eNRM" w:date="2020-06-26T15:35:00Z"/>
              </w:rPr>
            </w:pPr>
            <w:del w:id="10406" w:author="28.541_CR0283R2_(Rel-16)_eNRM" w:date="2020-06-26T15:35:00Z">
              <w:r w:rsidDel="002E2648">
                <w:delText xml:space="preserve">multiplicity: </w:delText>
              </w:r>
              <w:r w:rsidDel="002E2648">
                <w:rPr>
                  <w:rFonts w:hint="eastAsia"/>
                  <w:lang w:eastAsia="zh-CN"/>
                </w:rPr>
                <w:delText>1</w:delText>
              </w:r>
            </w:del>
          </w:p>
          <w:p w:rsidR="00E154AB" w:rsidRPr="002B15AA" w:rsidDel="002E2648" w:rsidRDefault="00E154AB" w:rsidP="00583841">
            <w:pPr>
              <w:pStyle w:val="TAL"/>
              <w:rPr>
                <w:del w:id="10407" w:author="28.541_CR0283R2_(Rel-16)_eNRM" w:date="2020-06-26T15:35:00Z"/>
              </w:rPr>
            </w:pPr>
            <w:del w:id="10408" w:author="28.541_CR0283R2_(Rel-16)_eNRM" w:date="2020-06-26T15:35:00Z">
              <w:r w:rsidRPr="002B15AA" w:rsidDel="002E2648">
                <w:delText>isOrdered: N/A</w:delText>
              </w:r>
            </w:del>
          </w:p>
          <w:p w:rsidR="00E154AB" w:rsidRPr="002B15AA" w:rsidDel="002E2648" w:rsidRDefault="00E154AB" w:rsidP="00583841">
            <w:pPr>
              <w:pStyle w:val="TAL"/>
              <w:rPr>
                <w:del w:id="10409" w:author="28.541_CR0283R2_(Rel-16)_eNRM" w:date="2020-06-26T15:35:00Z"/>
              </w:rPr>
            </w:pPr>
            <w:del w:id="10410" w:author="28.541_CR0283R2_(Rel-16)_eNRM" w:date="2020-06-26T15:35:00Z">
              <w:r w:rsidRPr="002B15AA" w:rsidDel="002E2648">
                <w:delText xml:space="preserve">isUnique: </w:delText>
              </w:r>
              <w:r w:rsidRPr="00035CDF" w:rsidDel="002E2648">
                <w:delText>N/A</w:delText>
              </w:r>
            </w:del>
          </w:p>
          <w:p w:rsidR="00E154AB" w:rsidRPr="002B15AA" w:rsidDel="002E2648" w:rsidRDefault="00E154AB" w:rsidP="00583841">
            <w:pPr>
              <w:pStyle w:val="TAL"/>
              <w:rPr>
                <w:del w:id="10411" w:author="28.541_CR0283R2_(Rel-16)_eNRM" w:date="2020-06-26T15:35:00Z"/>
              </w:rPr>
            </w:pPr>
            <w:del w:id="10412" w:author="28.541_CR0283R2_(Rel-16)_eNRM" w:date="2020-06-26T15:35:00Z">
              <w:r w:rsidRPr="002B15AA" w:rsidDel="002E2648">
                <w:delText>defaultValue: None</w:delText>
              </w:r>
            </w:del>
          </w:p>
          <w:p w:rsidR="00E154AB" w:rsidDel="002E2648" w:rsidRDefault="00E154AB" w:rsidP="00583841">
            <w:pPr>
              <w:pStyle w:val="TAL"/>
              <w:rPr>
                <w:del w:id="10413" w:author="28.541_CR0283R2_(Rel-16)_eNRM" w:date="2020-06-26T15:35:00Z"/>
              </w:rPr>
            </w:pPr>
            <w:del w:id="10414" w:author="28.541_CR0283R2_(Rel-16)_eNRM" w:date="2020-06-26T15:35:00Z">
              <w:r w:rsidRPr="002B15AA" w:rsidDel="002E2648">
                <w:delText>isNullable: False</w:delText>
              </w:r>
            </w:del>
          </w:p>
        </w:tc>
      </w:tr>
      <w:tr w:rsidR="00E154AB" w:rsidRPr="002B15AA" w:rsidDel="002E2648" w:rsidTr="00583841">
        <w:trPr>
          <w:cantSplit/>
          <w:tblHeader/>
          <w:del w:id="10415" w:author="28.541_CR0283R2_(Rel-16)_eNRM" w:date="2020-06-26T15:35:00Z"/>
        </w:trPr>
        <w:tc>
          <w:tcPr>
            <w:tcW w:w="960" w:type="pct"/>
            <w:tcBorders>
              <w:top w:val="single" w:sz="4" w:space="0" w:color="auto"/>
              <w:left w:val="single" w:sz="4" w:space="0" w:color="auto"/>
              <w:bottom w:val="single" w:sz="4" w:space="0" w:color="auto"/>
              <w:right w:val="single" w:sz="4" w:space="0" w:color="auto"/>
            </w:tcBorders>
          </w:tcPr>
          <w:p w:rsidR="00E154AB" w:rsidRPr="007B301C" w:rsidDel="002E2648" w:rsidRDefault="00E154AB" w:rsidP="00583841">
            <w:pPr>
              <w:pStyle w:val="Default"/>
              <w:rPr>
                <w:del w:id="10416" w:author="28.541_CR0283R2_(Rel-16)_eNRM" w:date="2020-06-26T15:35:00Z"/>
                <w:rFonts w:ascii="Courier New" w:hAnsi="Courier New" w:cs="Courier New"/>
                <w:sz w:val="18"/>
                <w:szCs w:val="18"/>
              </w:rPr>
            </w:pPr>
            <w:del w:id="10417" w:author="28.541_CR0283R2_(Rel-16)_eNRM" w:date="2020-06-26T15:35:00Z">
              <w:r w:rsidRPr="00721CA5" w:rsidDel="002E2648">
                <w:rPr>
                  <w:rFonts w:ascii="Courier New" w:hAnsi="Courier New" w:cs="Courier New"/>
                  <w:sz w:val="18"/>
                  <w:szCs w:val="18"/>
                </w:rPr>
                <w:delText>victimSetID</w:delText>
              </w:r>
            </w:del>
          </w:p>
        </w:tc>
        <w:tc>
          <w:tcPr>
            <w:tcW w:w="2917" w:type="pct"/>
            <w:tcBorders>
              <w:top w:val="single" w:sz="4" w:space="0" w:color="auto"/>
              <w:left w:val="single" w:sz="4" w:space="0" w:color="auto"/>
              <w:bottom w:val="single" w:sz="4" w:space="0" w:color="auto"/>
              <w:right w:val="single" w:sz="4" w:space="0" w:color="auto"/>
            </w:tcBorders>
          </w:tcPr>
          <w:p w:rsidR="00E154AB" w:rsidDel="002E2648" w:rsidRDefault="00E154AB" w:rsidP="00583841">
            <w:pPr>
              <w:keepNext/>
              <w:keepLines/>
              <w:spacing w:after="0"/>
              <w:rPr>
                <w:del w:id="10418" w:author="28.541_CR0283R2_(Rel-16)_eNRM" w:date="2020-06-26T15:35:00Z"/>
              </w:rPr>
            </w:pPr>
            <w:del w:id="10419" w:author="28.541_CR0283R2_(Rel-16)_eNRM" w:date="2020-06-26T15:35:00Z">
              <w:r w:rsidRPr="00C6569F" w:rsidDel="002E2648">
                <w:rPr>
                  <w:rFonts w:ascii="Arial" w:hAnsi="Arial" w:cs="Arial"/>
                  <w:sz w:val="18"/>
                  <w:szCs w:val="18"/>
                  <w:lang w:eastAsia="en-GB"/>
                </w:rPr>
                <w:delText>This attributer indicates the associated Victim gNB Set ID of the cell.</w:delText>
              </w:r>
              <w:r w:rsidRPr="00C17D50" w:rsidDel="002E2648">
                <w:rPr>
                  <w:rFonts w:ascii="Arial" w:hAnsi="Arial" w:cs="Arial"/>
                  <w:sz w:val="18"/>
                  <w:szCs w:val="18"/>
                  <w:lang w:eastAsia="en-GB"/>
                </w:rPr>
                <w:delText xml:space="preserve"> (</w:delText>
              </w:r>
              <w:r w:rsidRPr="00B31B79" w:rsidDel="002E2648">
                <w:rPr>
                  <w:rFonts w:ascii="Arial" w:hAnsi="Arial" w:cs="Arial"/>
                  <w:sz w:val="18"/>
                  <w:szCs w:val="18"/>
                  <w:lang w:eastAsia="en-GB"/>
                </w:rPr>
                <w:delText>See subclause 7.4.1.6 in TS 38.211 [32]).</w:delText>
              </w:r>
              <w:r w:rsidDel="002E2648">
                <w:delText xml:space="preserve"> </w:delText>
              </w:r>
            </w:del>
          </w:p>
          <w:p w:rsidR="00E154AB" w:rsidRPr="00C6569F" w:rsidDel="002E2648" w:rsidRDefault="00E154AB" w:rsidP="00583841">
            <w:pPr>
              <w:pStyle w:val="EditorsNote"/>
              <w:rPr>
                <w:del w:id="10420" w:author="28.541_CR0283R2_(Rel-16)_eNRM" w:date="2020-06-26T15:35:00Z"/>
                <w:lang w:eastAsia="en-GB"/>
              </w:rPr>
            </w:pPr>
            <w:del w:id="10421" w:author="28.541_CR0283R2_(Rel-16)_eNRM" w:date="2020-06-26T15:35:00Z">
              <w:r w:rsidRPr="00C6569F" w:rsidDel="002E2648">
                <w:rPr>
                  <w:lang w:eastAsia="en-GB"/>
                </w:rPr>
                <w:delText>Editor's Note: The definition of victimSetID needs further clarification with RAN1.</w:delText>
              </w:r>
            </w:del>
          </w:p>
          <w:p w:rsidR="00E154AB" w:rsidDel="002E2648" w:rsidRDefault="00E154AB" w:rsidP="00583841">
            <w:pPr>
              <w:keepNext/>
              <w:keepLines/>
              <w:spacing w:after="0"/>
              <w:rPr>
                <w:del w:id="10422" w:author="28.541_CR0283R2_(Rel-16)_eNRM" w:date="2020-06-26T15:35:00Z"/>
                <w:rFonts w:ascii="Arial" w:hAnsi="Arial" w:cs="Arial"/>
                <w:sz w:val="18"/>
                <w:szCs w:val="18"/>
                <w:lang w:eastAsia="en-GB"/>
              </w:rPr>
            </w:pPr>
          </w:p>
          <w:p w:rsidR="00E154AB" w:rsidDel="002E2648" w:rsidRDefault="00E154AB" w:rsidP="00583841">
            <w:pPr>
              <w:keepNext/>
              <w:keepLines/>
              <w:spacing w:after="0"/>
              <w:rPr>
                <w:del w:id="10423" w:author="28.541_CR0283R2_(Rel-16)_eNRM" w:date="2020-06-26T15:35:00Z"/>
                <w:rFonts w:ascii="Arial" w:hAnsi="Arial" w:cs="Arial"/>
                <w:sz w:val="18"/>
                <w:szCs w:val="18"/>
              </w:rPr>
            </w:pPr>
            <w:del w:id="10424" w:author="28.541_CR0283R2_(Rel-16)_eNRM" w:date="2020-06-26T15:35:00Z">
              <w:r w:rsidRPr="00CD735F" w:rsidDel="002E2648">
                <w:rPr>
                  <w:rFonts w:ascii="Arial" w:hAnsi="Arial" w:cs="Arial"/>
                  <w:sz w:val="18"/>
                  <w:szCs w:val="18"/>
                </w:rPr>
                <w:delText>allowedValues</w:delText>
              </w:r>
              <w:r w:rsidDel="002E2648">
                <w:rPr>
                  <w:rFonts w:ascii="Arial" w:hAnsi="Arial" w:cs="Arial"/>
                  <w:sz w:val="18"/>
                  <w:szCs w:val="18"/>
                </w:rPr>
                <w:delText>:</w:delText>
              </w:r>
            </w:del>
          </w:p>
          <w:p w:rsidR="00E154AB" w:rsidDel="002E2648" w:rsidRDefault="00E154AB" w:rsidP="00583841">
            <w:pPr>
              <w:keepNext/>
              <w:keepLines/>
              <w:spacing w:after="0"/>
              <w:rPr>
                <w:del w:id="10425" w:author="28.541_CR0283R2_(Rel-16)_eNRM" w:date="2020-06-26T15:35:00Z"/>
                <w:rFonts w:ascii="Arial" w:hAnsi="Arial" w:cs="Arial"/>
                <w:sz w:val="18"/>
                <w:szCs w:val="18"/>
                <w:lang w:eastAsia="en-GB"/>
              </w:rPr>
            </w:pPr>
            <w:del w:id="10426" w:author="28.541_CR0283R2_(Rel-16)_eNRM" w:date="2020-06-26T15:35:00Z">
              <w:r w:rsidRPr="00F274F5" w:rsidDel="002E2648">
                <w:rPr>
                  <w:rFonts w:ascii="Arial" w:hAnsi="Arial" w:cs="Arial"/>
                  <w:sz w:val="18"/>
                  <w:szCs w:val="18"/>
                  <w:lang w:eastAsia="en-GB"/>
                </w:rPr>
                <w:delText>The bit length of the set ID is maximum 22bit.</w:delText>
              </w:r>
            </w:del>
          </w:p>
          <w:p w:rsidR="00E154AB" w:rsidRPr="00F24288" w:rsidDel="002E2648" w:rsidRDefault="00E154AB" w:rsidP="00583841">
            <w:pPr>
              <w:keepNext/>
              <w:keepLines/>
              <w:spacing w:after="0"/>
              <w:rPr>
                <w:del w:id="10427" w:author="28.541_CR0283R2_(Rel-16)_eNRM" w:date="2020-06-26T15:35:00Z"/>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rsidR="00E154AB" w:rsidRPr="002B15AA" w:rsidDel="002E2648" w:rsidRDefault="00E154AB" w:rsidP="00583841">
            <w:pPr>
              <w:pStyle w:val="TAL"/>
              <w:rPr>
                <w:del w:id="10428" w:author="28.541_CR0283R2_(Rel-16)_eNRM" w:date="2020-06-26T15:35:00Z"/>
              </w:rPr>
            </w:pPr>
            <w:del w:id="10429" w:author="28.541_CR0283R2_(Rel-16)_eNRM" w:date="2020-06-26T15:35:00Z">
              <w:r w:rsidDel="002E2648">
                <w:delText>type: Integer</w:delText>
              </w:r>
            </w:del>
          </w:p>
          <w:p w:rsidR="00E154AB" w:rsidRPr="002B15AA" w:rsidDel="002E2648" w:rsidRDefault="00E154AB" w:rsidP="00583841">
            <w:pPr>
              <w:pStyle w:val="TAL"/>
              <w:rPr>
                <w:del w:id="10430" w:author="28.541_CR0283R2_(Rel-16)_eNRM" w:date="2020-06-26T15:35:00Z"/>
              </w:rPr>
            </w:pPr>
            <w:del w:id="10431" w:author="28.541_CR0283R2_(Rel-16)_eNRM" w:date="2020-06-26T15:35:00Z">
              <w:r w:rsidDel="002E2648">
                <w:delText xml:space="preserve">multiplicity: </w:delText>
              </w:r>
              <w:r w:rsidDel="002E2648">
                <w:rPr>
                  <w:rFonts w:hint="eastAsia"/>
                  <w:lang w:eastAsia="zh-CN"/>
                </w:rPr>
                <w:delText>1</w:delText>
              </w:r>
            </w:del>
          </w:p>
          <w:p w:rsidR="00E154AB" w:rsidRPr="002B15AA" w:rsidDel="002E2648" w:rsidRDefault="00E154AB" w:rsidP="00583841">
            <w:pPr>
              <w:pStyle w:val="TAL"/>
              <w:rPr>
                <w:del w:id="10432" w:author="28.541_CR0283R2_(Rel-16)_eNRM" w:date="2020-06-26T15:35:00Z"/>
              </w:rPr>
            </w:pPr>
            <w:del w:id="10433" w:author="28.541_CR0283R2_(Rel-16)_eNRM" w:date="2020-06-26T15:35:00Z">
              <w:r w:rsidRPr="002B15AA" w:rsidDel="002E2648">
                <w:delText>isOrdered: N/A</w:delText>
              </w:r>
            </w:del>
          </w:p>
          <w:p w:rsidR="00E154AB" w:rsidRPr="002B15AA" w:rsidDel="002E2648" w:rsidRDefault="00E154AB" w:rsidP="00583841">
            <w:pPr>
              <w:pStyle w:val="TAL"/>
              <w:rPr>
                <w:del w:id="10434" w:author="28.541_CR0283R2_(Rel-16)_eNRM" w:date="2020-06-26T15:35:00Z"/>
              </w:rPr>
            </w:pPr>
            <w:del w:id="10435" w:author="28.541_CR0283R2_(Rel-16)_eNRM" w:date="2020-06-26T15:35:00Z">
              <w:r w:rsidRPr="002B15AA" w:rsidDel="002E2648">
                <w:delText xml:space="preserve">isUnique: </w:delText>
              </w:r>
              <w:r w:rsidRPr="00035CDF" w:rsidDel="002E2648">
                <w:delText>N/A</w:delText>
              </w:r>
            </w:del>
          </w:p>
          <w:p w:rsidR="00E154AB" w:rsidRPr="002B15AA" w:rsidDel="002E2648" w:rsidRDefault="00E154AB" w:rsidP="00583841">
            <w:pPr>
              <w:pStyle w:val="TAL"/>
              <w:rPr>
                <w:del w:id="10436" w:author="28.541_CR0283R2_(Rel-16)_eNRM" w:date="2020-06-26T15:35:00Z"/>
              </w:rPr>
            </w:pPr>
            <w:del w:id="10437" w:author="28.541_CR0283R2_(Rel-16)_eNRM" w:date="2020-06-26T15:35:00Z">
              <w:r w:rsidRPr="002B15AA" w:rsidDel="002E2648">
                <w:delText>defaultValue: None</w:delText>
              </w:r>
            </w:del>
          </w:p>
          <w:p w:rsidR="00E154AB" w:rsidDel="002E2648" w:rsidRDefault="00E154AB" w:rsidP="00583841">
            <w:pPr>
              <w:pStyle w:val="TAL"/>
              <w:rPr>
                <w:del w:id="10438" w:author="28.541_CR0283R2_(Rel-16)_eNRM" w:date="2020-06-26T15:35:00Z"/>
              </w:rPr>
            </w:pPr>
            <w:del w:id="10439" w:author="28.541_CR0283R2_(Rel-16)_eNRM" w:date="2020-06-26T15:35:00Z">
              <w:r w:rsidRPr="002B15AA" w:rsidDel="002E2648">
                <w:delText>isNullable: False</w:delText>
              </w:r>
            </w:del>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7B301C" w:rsidRDefault="00E154AB" w:rsidP="00583841">
            <w:pPr>
              <w:pStyle w:val="Default"/>
              <w:rPr>
                <w:rFonts w:ascii="Courier New" w:hAnsi="Courier New" w:cs="Courier New"/>
                <w:sz w:val="18"/>
                <w:szCs w:val="18"/>
              </w:rPr>
            </w:pPr>
            <w:r>
              <w:rPr>
                <w:rFonts w:ascii="Courier New" w:hAnsi="Courier New" w:cs="Courier New"/>
                <w:sz w:val="18"/>
                <w:szCs w:val="18"/>
              </w:rPr>
              <w:t>mappingSetIDBackhaulA</w:t>
            </w:r>
            <w:r w:rsidRPr="000101AA">
              <w:rPr>
                <w:rFonts w:ascii="Courier New" w:hAnsi="Courier New" w:cs="Courier New"/>
                <w:sz w:val="18"/>
                <w:szCs w:val="18"/>
              </w:rPr>
              <w:t>ddress</w:t>
            </w:r>
            <w:r>
              <w:rPr>
                <w:rFonts w:ascii="Courier New" w:hAnsi="Courier New" w:cs="Courier New"/>
                <w:sz w:val="18"/>
                <w:szCs w:val="18"/>
              </w:rPr>
              <w:t>List</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keepNext/>
              <w:keepLines/>
              <w:spacing w:after="0"/>
              <w:rPr>
                <w:rFonts w:ascii="Arial" w:hAnsi="Arial" w:cs="Arial"/>
                <w:sz w:val="18"/>
                <w:szCs w:val="18"/>
                <w:lang w:eastAsia="en-GB"/>
              </w:rPr>
            </w:pPr>
            <w:r w:rsidRPr="00C6449A">
              <w:rPr>
                <w:rFonts w:ascii="Arial" w:hAnsi="Arial" w:cs="Arial"/>
                <w:sz w:val="18"/>
                <w:szCs w:val="18"/>
                <w:lang w:eastAsia="en-GB"/>
              </w:rPr>
              <w:t>The attribute specifies a list of mappingSetIDBackhaulAddress which is defined as a datatype</w:t>
            </w:r>
            <w:r w:rsidRPr="00D75433">
              <w:rPr>
                <w:rFonts w:ascii="Arial" w:hAnsi="Arial" w:cs="Arial"/>
                <w:sz w:val="18"/>
                <w:szCs w:val="18"/>
                <w:lang w:eastAsia="en-GB"/>
              </w:rPr>
              <w:t xml:space="preserve"> (see clause 4.3.</w:t>
            </w:r>
            <w:r>
              <w:rPr>
                <w:rFonts w:ascii="Arial" w:hAnsi="Arial" w:cs="Arial"/>
                <w:sz w:val="18"/>
                <w:szCs w:val="18"/>
                <w:lang w:eastAsia="en-GB"/>
              </w:rPr>
              <w:t>47</w:t>
            </w:r>
            <w:r w:rsidRPr="00D75433">
              <w:rPr>
                <w:rFonts w:ascii="Arial" w:hAnsi="Arial" w:cs="Arial"/>
                <w:sz w:val="18"/>
                <w:szCs w:val="18"/>
                <w:lang w:eastAsia="en-GB"/>
              </w:rPr>
              <w:t>)</w:t>
            </w:r>
            <w:r>
              <w:rPr>
                <w:rFonts w:ascii="Arial" w:hAnsi="Arial" w:cs="Arial"/>
                <w:sz w:val="18"/>
                <w:szCs w:val="18"/>
                <w:lang w:eastAsia="en-GB"/>
              </w:rPr>
              <w:t>. Which is used to retrieve the backhaul address of the victim set.</w:t>
            </w:r>
          </w:p>
          <w:p w:rsidR="00E154AB" w:rsidRDefault="00E154AB" w:rsidP="00583841">
            <w:pPr>
              <w:keepNext/>
              <w:keepLines/>
              <w:spacing w:after="0"/>
              <w:rPr>
                <w:rFonts w:ascii="Arial" w:hAnsi="Arial" w:cs="Arial"/>
                <w:sz w:val="18"/>
                <w:szCs w:val="18"/>
                <w:lang w:eastAsia="en-GB"/>
              </w:rPr>
            </w:pPr>
          </w:p>
          <w:p w:rsidR="00E154AB" w:rsidRDefault="00E154AB" w:rsidP="00583841">
            <w:pPr>
              <w:keepNext/>
              <w:keepLines/>
              <w:spacing w:after="0"/>
              <w:rPr>
                <w:rFonts w:ascii="Arial" w:hAnsi="Arial" w:cs="Arial"/>
                <w:sz w:val="18"/>
                <w:szCs w:val="18"/>
                <w:lang w:eastAsia="en-GB"/>
              </w:rPr>
            </w:pPr>
          </w:p>
          <w:p w:rsidR="00E154AB" w:rsidRPr="00F24288" w:rsidRDefault="00E154AB" w:rsidP="00583841">
            <w:pPr>
              <w:keepNext/>
              <w:keepLines/>
              <w:spacing w:after="0"/>
              <w:rPr>
                <w:rFonts w:ascii="Arial" w:hAnsi="Arial" w:cs="Arial"/>
                <w:sz w:val="18"/>
                <w:szCs w:val="18"/>
                <w:lang w:eastAsia="en-GB"/>
              </w:rPr>
            </w:pPr>
            <w:r w:rsidRPr="0034675A">
              <w:rPr>
                <w:rFonts w:ascii="Arial" w:hAnsi="Arial" w:cs="Arial"/>
                <w:sz w:val="18"/>
                <w:szCs w:val="18"/>
                <w:lang w:eastAsia="en-GB"/>
              </w:rPr>
              <w:t>allowedValues: Not applicable</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t>type: MappingSetIDBackhaulAddress</w:t>
            </w:r>
          </w:p>
          <w:p w:rsidR="00E154AB" w:rsidRPr="002B15AA" w:rsidRDefault="00E154AB" w:rsidP="00583841">
            <w:pPr>
              <w:pStyle w:val="TAL"/>
            </w:pPr>
            <w:r>
              <w:t xml:space="preserve">multiplicity: </w:t>
            </w:r>
            <w:r w:rsidRPr="00945E78">
              <w:rPr>
                <w:rFonts w:cs="Arial"/>
                <w:snapToGrid w:val="0"/>
                <w:szCs w:val="18"/>
              </w:rPr>
              <w:t>1..*</w:t>
            </w:r>
          </w:p>
          <w:p w:rsidR="00E154AB" w:rsidRPr="002B15AA" w:rsidRDefault="00E154AB" w:rsidP="00583841">
            <w:pPr>
              <w:pStyle w:val="TAL"/>
            </w:pPr>
            <w:r w:rsidRPr="002B15AA">
              <w:t>isOrdered: N/A</w:t>
            </w:r>
          </w:p>
          <w:p w:rsidR="00E154AB" w:rsidRPr="002B15AA" w:rsidRDefault="00E154AB" w:rsidP="00583841">
            <w:pPr>
              <w:pStyle w:val="TAL"/>
            </w:pPr>
            <w:r w:rsidRPr="002B15AA">
              <w:t xml:space="preserve">isUnique: </w:t>
            </w:r>
            <w:r w:rsidRPr="00035CDF">
              <w:t>N/A</w:t>
            </w:r>
          </w:p>
          <w:p w:rsidR="00E154AB" w:rsidRPr="002B15AA" w:rsidRDefault="00E154AB" w:rsidP="00583841">
            <w:pPr>
              <w:pStyle w:val="TAL"/>
            </w:pPr>
            <w:r w:rsidRPr="002B15AA">
              <w:t>defaultValue: None</w:t>
            </w:r>
          </w:p>
          <w:p w:rsidR="00E154AB" w:rsidRDefault="00E154AB" w:rsidP="00583841">
            <w:pPr>
              <w:pStyle w:val="TAL"/>
            </w:pPr>
            <w:r w:rsidRPr="002B15AA">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7B301C" w:rsidRDefault="00E154AB" w:rsidP="00583841">
            <w:pPr>
              <w:pStyle w:val="Default"/>
              <w:rPr>
                <w:rFonts w:ascii="Courier New" w:hAnsi="Courier New" w:cs="Courier New"/>
                <w:sz w:val="18"/>
                <w:szCs w:val="18"/>
              </w:rPr>
            </w:pPr>
            <w:r>
              <w:rPr>
                <w:rFonts w:ascii="Courier New" w:hAnsi="Courier New" w:cs="Courier New" w:hint="eastAsia"/>
                <w:sz w:val="18"/>
                <w:szCs w:val="18"/>
                <w:lang w:eastAsia="zh-CN"/>
              </w:rPr>
              <w:t>b</w:t>
            </w:r>
            <w:r>
              <w:rPr>
                <w:rFonts w:ascii="Courier New" w:hAnsi="Courier New" w:cs="Courier New"/>
                <w:sz w:val="18"/>
                <w:szCs w:val="18"/>
                <w:lang w:eastAsia="zh-CN"/>
              </w:rPr>
              <w:t>ackhaulAddress</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keepNext/>
              <w:keepLines/>
              <w:spacing w:after="0"/>
              <w:rPr>
                <w:rFonts w:ascii="Arial" w:hAnsi="Arial" w:cs="Arial"/>
                <w:sz w:val="18"/>
                <w:szCs w:val="18"/>
                <w:lang w:eastAsia="en-GB"/>
              </w:rPr>
            </w:pPr>
            <w:r w:rsidRPr="00C6449A">
              <w:rPr>
                <w:rFonts w:ascii="Arial" w:hAnsi="Arial" w:cs="Arial"/>
                <w:sz w:val="18"/>
                <w:szCs w:val="18"/>
                <w:lang w:eastAsia="en-GB"/>
              </w:rPr>
              <w:t xml:space="preserve">The attribute specifies </w:t>
            </w:r>
            <w:r>
              <w:rPr>
                <w:rFonts w:ascii="Arial" w:hAnsi="Arial" w:cs="Arial"/>
                <w:sz w:val="18"/>
                <w:szCs w:val="18"/>
                <w:lang w:eastAsia="en-GB"/>
              </w:rPr>
              <w:t>b</w:t>
            </w:r>
            <w:r w:rsidRPr="00C6449A">
              <w:rPr>
                <w:rFonts w:ascii="Arial" w:hAnsi="Arial" w:cs="Arial"/>
                <w:sz w:val="18"/>
                <w:szCs w:val="18"/>
                <w:lang w:eastAsia="en-GB"/>
              </w:rPr>
              <w:t>ackhaulAddress which is defined as a datatype</w:t>
            </w:r>
            <w:r w:rsidRPr="00D75433">
              <w:rPr>
                <w:rFonts w:ascii="Arial" w:hAnsi="Arial" w:cs="Arial"/>
                <w:sz w:val="18"/>
                <w:szCs w:val="18"/>
                <w:lang w:eastAsia="en-GB"/>
              </w:rPr>
              <w:t xml:space="preserve"> (see clause 4.3.</w:t>
            </w:r>
            <w:r>
              <w:rPr>
                <w:rFonts w:ascii="Arial" w:hAnsi="Arial" w:cs="Arial"/>
                <w:sz w:val="18"/>
                <w:szCs w:val="18"/>
                <w:lang w:eastAsia="en-GB"/>
              </w:rPr>
              <w:t>48</w:t>
            </w:r>
            <w:r w:rsidRPr="00D75433">
              <w:rPr>
                <w:rFonts w:ascii="Arial" w:hAnsi="Arial" w:cs="Arial"/>
                <w:sz w:val="18"/>
                <w:szCs w:val="18"/>
                <w:lang w:eastAsia="en-GB"/>
              </w:rPr>
              <w:t>)</w:t>
            </w:r>
            <w:r>
              <w:rPr>
                <w:rFonts w:ascii="Arial" w:hAnsi="Arial" w:cs="Arial"/>
                <w:sz w:val="18"/>
                <w:szCs w:val="18"/>
                <w:lang w:eastAsia="en-GB"/>
              </w:rPr>
              <w:t xml:space="preserve">. </w:t>
            </w:r>
          </w:p>
          <w:p w:rsidR="00E154AB" w:rsidRDefault="00E154AB" w:rsidP="00583841">
            <w:pPr>
              <w:keepNext/>
              <w:keepLines/>
              <w:spacing w:after="0"/>
              <w:rPr>
                <w:rFonts w:ascii="Arial" w:hAnsi="Arial" w:cs="Arial"/>
                <w:sz w:val="18"/>
                <w:szCs w:val="18"/>
                <w:lang w:eastAsia="en-GB"/>
              </w:rPr>
            </w:pPr>
          </w:p>
          <w:p w:rsidR="00E154AB" w:rsidRDefault="00E154AB" w:rsidP="00583841">
            <w:pPr>
              <w:keepNext/>
              <w:keepLines/>
              <w:spacing w:after="0"/>
              <w:rPr>
                <w:rFonts w:ascii="Arial" w:hAnsi="Arial" w:cs="Arial"/>
                <w:sz w:val="18"/>
                <w:szCs w:val="18"/>
                <w:lang w:eastAsia="en-GB"/>
              </w:rPr>
            </w:pPr>
          </w:p>
          <w:p w:rsidR="00E154AB" w:rsidRPr="00F24288" w:rsidRDefault="00E154AB" w:rsidP="00583841">
            <w:pPr>
              <w:keepNext/>
              <w:keepLines/>
              <w:spacing w:after="0"/>
              <w:rPr>
                <w:rFonts w:ascii="Arial" w:hAnsi="Arial" w:cs="Arial"/>
                <w:sz w:val="18"/>
                <w:szCs w:val="18"/>
                <w:lang w:eastAsia="en-GB"/>
              </w:rPr>
            </w:pPr>
            <w:r w:rsidRPr="0034675A">
              <w:rPr>
                <w:rFonts w:ascii="Arial" w:hAnsi="Arial" w:cs="Arial"/>
                <w:sz w:val="18"/>
                <w:szCs w:val="18"/>
                <w:lang w:eastAsia="en-GB"/>
              </w:rPr>
              <w:t>allowedValues: Not applicable</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t>type: BackhaulAddress</w:t>
            </w:r>
          </w:p>
          <w:p w:rsidR="00E154AB" w:rsidRPr="002B15AA" w:rsidRDefault="00E154AB" w:rsidP="00583841">
            <w:pPr>
              <w:pStyle w:val="TAL"/>
            </w:pPr>
            <w:r>
              <w:t xml:space="preserve">multiplicity: </w:t>
            </w:r>
            <w:r w:rsidRPr="00945E78">
              <w:rPr>
                <w:rFonts w:cs="Arial"/>
                <w:snapToGrid w:val="0"/>
                <w:szCs w:val="18"/>
              </w:rPr>
              <w:t>1</w:t>
            </w:r>
          </w:p>
          <w:p w:rsidR="00E154AB" w:rsidRPr="002B15AA" w:rsidRDefault="00E154AB" w:rsidP="00583841">
            <w:pPr>
              <w:pStyle w:val="TAL"/>
            </w:pPr>
            <w:r w:rsidRPr="002B15AA">
              <w:t>isOrdered: N/A</w:t>
            </w:r>
          </w:p>
          <w:p w:rsidR="00E154AB" w:rsidRPr="002B15AA" w:rsidRDefault="00E154AB" w:rsidP="00583841">
            <w:pPr>
              <w:pStyle w:val="TAL"/>
            </w:pPr>
            <w:r w:rsidRPr="002B15AA">
              <w:t xml:space="preserve">isUnique: </w:t>
            </w:r>
            <w:r w:rsidRPr="00035CDF">
              <w:t>N/A</w:t>
            </w:r>
          </w:p>
          <w:p w:rsidR="00E154AB" w:rsidRPr="002B15AA" w:rsidRDefault="00E154AB" w:rsidP="00583841">
            <w:pPr>
              <w:pStyle w:val="TAL"/>
            </w:pPr>
            <w:r w:rsidRPr="002B15AA">
              <w:t>defaultValue: None</w:t>
            </w:r>
          </w:p>
          <w:p w:rsidR="00E154AB" w:rsidRDefault="00E154AB" w:rsidP="00583841">
            <w:pPr>
              <w:pStyle w:val="TAL"/>
            </w:pPr>
            <w:r w:rsidRPr="002B15AA">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7B301C" w:rsidRDefault="00E154AB" w:rsidP="00583841">
            <w:pPr>
              <w:pStyle w:val="Default"/>
              <w:rPr>
                <w:rFonts w:ascii="Courier New" w:hAnsi="Courier New" w:cs="Courier New"/>
                <w:sz w:val="18"/>
                <w:szCs w:val="18"/>
              </w:rPr>
            </w:pPr>
            <w:r>
              <w:rPr>
                <w:rFonts w:ascii="Courier New" w:hAnsi="Courier New" w:cs="Courier New"/>
                <w:sz w:val="18"/>
                <w:szCs w:val="18"/>
              </w:rPr>
              <w:t>setID</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keepNext/>
              <w:keepLines/>
              <w:spacing w:after="0"/>
              <w:rPr>
                <w:rFonts w:ascii="Arial" w:hAnsi="Arial" w:cs="Arial"/>
                <w:sz w:val="18"/>
                <w:szCs w:val="18"/>
                <w:lang w:eastAsia="en-GB"/>
              </w:rPr>
            </w:pPr>
            <w:r>
              <w:rPr>
                <w:rFonts w:ascii="Arial" w:hAnsi="Arial" w:cs="Arial"/>
                <w:sz w:val="18"/>
                <w:szCs w:val="18"/>
                <w:lang w:val="en-US" w:eastAsia="en-GB"/>
              </w:rPr>
              <w:t xml:space="preserve">This specifies the </w:t>
            </w:r>
            <w:r>
              <w:rPr>
                <w:rFonts w:ascii="Arial" w:hAnsi="Arial" w:cs="Arial"/>
                <w:sz w:val="18"/>
                <w:szCs w:val="18"/>
                <w:lang w:val="en-US" w:eastAsia="ja-JP"/>
              </w:rPr>
              <w:t>set ID</w:t>
            </w:r>
            <w:ins w:id="10440" w:author="28.541_CR0283R2_(Rel-16)_eNRM" w:date="2020-06-26T15:36:00Z">
              <w:r w:rsidR="002E2648">
                <w:rPr>
                  <w:rFonts w:ascii="Arial" w:hAnsi="Arial" w:cs="Arial"/>
                  <w:sz w:val="18"/>
                  <w:szCs w:val="18"/>
                  <w:lang w:val="en-US" w:eastAsia="ja-JP"/>
                </w:rPr>
                <w:t xml:space="preserve"> of a victim Set (RIM-RS1 Set) or aggressor Set (RIM-RS2 set)</w:t>
              </w:r>
            </w:ins>
            <w:r>
              <w:rPr>
                <w:rFonts w:ascii="Arial" w:hAnsi="Arial" w:cs="Arial"/>
                <w:sz w:val="18"/>
                <w:szCs w:val="18"/>
                <w:lang w:val="en-US" w:eastAsia="ja-JP"/>
              </w:rPr>
              <w:t>.</w:t>
            </w:r>
            <w:r>
              <w:rPr>
                <w:rFonts w:ascii="Arial" w:hAnsi="Arial" w:cs="Arial"/>
                <w:sz w:val="18"/>
                <w:szCs w:val="18"/>
                <w:lang w:eastAsia="en-GB"/>
              </w:rPr>
              <w:t xml:space="preserve"> </w:t>
            </w:r>
            <w:r w:rsidRPr="00C17D50">
              <w:rPr>
                <w:rFonts w:ascii="Arial" w:hAnsi="Arial" w:cs="Arial"/>
                <w:sz w:val="18"/>
                <w:szCs w:val="18"/>
                <w:lang w:eastAsia="en-GB"/>
              </w:rPr>
              <w:t>(</w:t>
            </w:r>
            <w:r w:rsidRPr="00B31B79">
              <w:rPr>
                <w:rFonts w:ascii="Arial" w:hAnsi="Arial" w:cs="Arial"/>
                <w:sz w:val="18"/>
                <w:szCs w:val="18"/>
                <w:lang w:eastAsia="en-GB"/>
              </w:rPr>
              <w:t>See subclause 7.4.1.6 in TS 38.211 [32]).</w:t>
            </w:r>
            <w:r>
              <w:t xml:space="preserve"> </w:t>
            </w:r>
          </w:p>
          <w:p w:rsidR="00E154AB" w:rsidRDefault="00E154AB" w:rsidP="00583841">
            <w:pPr>
              <w:keepNext/>
              <w:keepLines/>
              <w:spacing w:after="0"/>
              <w:rPr>
                <w:rFonts w:ascii="Arial" w:hAnsi="Arial" w:cs="Arial"/>
                <w:sz w:val="18"/>
                <w:szCs w:val="18"/>
                <w:lang w:eastAsia="en-GB"/>
              </w:rPr>
            </w:pPr>
          </w:p>
          <w:p w:rsidR="00E154AB" w:rsidRDefault="00E154AB" w:rsidP="00583841">
            <w:pPr>
              <w:keepNext/>
              <w:keepLines/>
              <w:spacing w:after="0"/>
              <w:rPr>
                <w:rFonts w:ascii="Arial" w:hAnsi="Arial" w:cs="Arial"/>
                <w:sz w:val="18"/>
                <w:szCs w:val="18"/>
              </w:rPr>
            </w:pPr>
            <w:r w:rsidRPr="00CD735F">
              <w:rPr>
                <w:rFonts w:ascii="Arial" w:hAnsi="Arial" w:cs="Arial"/>
                <w:sz w:val="18"/>
                <w:szCs w:val="18"/>
              </w:rPr>
              <w:t>allowedValues</w:t>
            </w:r>
            <w:r>
              <w:rPr>
                <w:rFonts w:ascii="Arial" w:hAnsi="Arial" w:cs="Arial"/>
                <w:sz w:val="18"/>
                <w:szCs w:val="18"/>
              </w:rPr>
              <w:t>:</w:t>
            </w:r>
          </w:p>
          <w:p w:rsidR="00E154AB" w:rsidRDefault="00E154AB" w:rsidP="00583841">
            <w:pPr>
              <w:keepNext/>
              <w:keepLines/>
              <w:spacing w:after="0"/>
              <w:rPr>
                <w:rFonts w:ascii="Arial" w:hAnsi="Arial" w:cs="Arial"/>
                <w:sz w:val="18"/>
                <w:szCs w:val="18"/>
                <w:lang w:eastAsia="en-GB"/>
              </w:rPr>
            </w:pPr>
            <w:r w:rsidRPr="00F274F5">
              <w:rPr>
                <w:rFonts w:ascii="Arial" w:hAnsi="Arial" w:cs="Arial"/>
                <w:sz w:val="18"/>
                <w:szCs w:val="18"/>
                <w:lang w:eastAsia="en-GB"/>
              </w:rPr>
              <w:t>The bit length of the set ID is maximum 22bit.</w:t>
            </w:r>
          </w:p>
          <w:p w:rsidR="00E154AB" w:rsidRPr="00F24288" w:rsidRDefault="00E154AB" w:rsidP="00583841">
            <w:pPr>
              <w:keepNext/>
              <w:keepLines/>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t>type: Integer</w:t>
            </w:r>
          </w:p>
          <w:p w:rsidR="00E154AB" w:rsidRPr="002B15AA" w:rsidRDefault="00E154AB" w:rsidP="00583841">
            <w:pPr>
              <w:pStyle w:val="TAL"/>
            </w:pPr>
            <w:r>
              <w:t xml:space="preserve">multiplicity: </w:t>
            </w:r>
            <w:r>
              <w:rPr>
                <w:rFonts w:hint="eastAsia"/>
                <w:lang w:eastAsia="zh-CN"/>
              </w:rPr>
              <w:t>1</w:t>
            </w:r>
          </w:p>
          <w:p w:rsidR="00E154AB" w:rsidRPr="002B15AA" w:rsidRDefault="00E154AB" w:rsidP="00583841">
            <w:pPr>
              <w:pStyle w:val="TAL"/>
            </w:pPr>
            <w:r w:rsidRPr="002B15AA">
              <w:t>isOrdered: N/A</w:t>
            </w:r>
          </w:p>
          <w:p w:rsidR="00E154AB" w:rsidRPr="002B15AA" w:rsidRDefault="00E154AB" w:rsidP="00583841">
            <w:pPr>
              <w:pStyle w:val="TAL"/>
            </w:pPr>
            <w:r w:rsidRPr="002B15AA">
              <w:t xml:space="preserve">isUnique: </w:t>
            </w:r>
            <w:r w:rsidRPr="00035CDF">
              <w:t>N/A</w:t>
            </w:r>
          </w:p>
          <w:p w:rsidR="00E154AB" w:rsidRPr="002B15AA" w:rsidRDefault="00E154AB" w:rsidP="00583841">
            <w:pPr>
              <w:pStyle w:val="TAL"/>
            </w:pPr>
            <w:r w:rsidRPr="002B15AA">
              <w:t>defaultValue: None</w:t>
            </w:r>
          </w:p>
          <w:p w:rsidR="00E154AB" w:rsidRDefault="00E154AB" w:rsidP="00583841">
            <w:pPr>
              <w:pStyle w:val="TAL"/>
            </w:pPr>
            <w:r w:rsidRPr="002B15AA">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7B301C" w:rsidRDefault="00E154AB" w:rsidP="00583841">
            <w:pPr>
              <w:pStyle w:val="Default"/>
              <w:rPr>
                <w:rFonts w:ascii="Courier New" w:hAnsi="Courier New" w:cs="Courier New"/>
                <w:sz w:val="18"/>
                <w:szCs w:val="18"/>
              </w:rPr>
            </w:pPr>
            <w:r>
              <w:rPr>
                <w:rFonts w:ascii="Courier New" w:hAnsi="Courier New" w:cs="Courier New"/>
                <w:sz w:val="18"/>
                <w:szCs w:val="18"/>
                <w:lang w:eastAsia="zh-CN"/>
              </w:rPr>
              <w:t>tAI</w:t>
            </w:r>
          </w:p>
        </w:tc>
        <w:tc>
          <w:tcPr>
            <w:tcW w:w="2917" w:type="pct"/>
            <w:tcBorders>
              <w:top w:val="single" w:sz="4" w:space="0" w:color="auto"/>
              <w:left w:val="single" w:sz="4" w:space="0" w:color="auto"/>
              <w:bottom w:val="single" w:sz="4" w:space="0" w:color="auto"/>
              <w:right w:val="single" w:sz="4" w:space="0" w:color="auto"/>
            </w:tcBorders>
          </w:tcPr>
          <w:p w:rsidR="00E154AB" w:rsidRPr="00F24288" w:rsidRDefault="00E154AB" w:rsidP="00583841">
            <w:pPr>
              <w:keepNext/>
              <w:keepLines/>
              <w:spacing w:after="0"/>
              <w:rPr>
                <w:rFonts w:ascii="Arial" w:hAnsi="Arial" w:cs="Arial"/>
                <w:sz w:val="18"/>
                <w:szCs w:val="18"/>
                <w:lang w:eastAsia="en-GB"/>
              </w:rPr>
            </w:pPr>
            <w:r>
              <w:rPr>
                <w:lang w:eastAsia="zh-CN"/>
              </w:rPr>
              <w:t>Indicates the</w:t>
            </w:r>
            <w:r>
              <w:t xml:space="preserve"> TAI (see subclause </w:t>
            </w:r>
            <w:r w:rsidRPr="001D2E49">
              <w:t>9.3.3.11</w:t>
            </w:r>
            <w:r>
              <w:t xml:space="preserve"> in TS 38.413[5]), including </w:t>
            </w:r>
            <w:del w:id="10441" w:author="28.541_CR0283R2_(Rel-16)_eNRM" w:date="2020-06-26T15:36:00Z">
              <w:r w:rsidDel="002E2648">
                <w:delText>P</w:delText>
              </w:r>
            </w:del>
            <w:r>
              <w:t xml:space="preserve">pLMNId ID and nRTAC. </w:t>
            </w:r>
            <w:r w:rsidRPr="00C6449A">
              <w:rPr>
                <w:rFonts w:ascii="Arial" w:hAnsi="Arial" w:cs="Arial"/>
                <w:sz w:val="18"/>
                <w:szCs w:val="18"/>
                <w:lang w:eastAsia="en-GB"/>
              </w:rPr>
              <w:t xml:space="preserve">allowedValues: Not applicable </w:t>
            </w: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zh-CN"/>
              </w:rPr>
            </w:pPr>
            <w:r>
              <w:t>type</w:t>
            </w:r>
            <w:r>
              <w:rPr>
                <w:rFonts w:hint="eastAsia"/>
                <w:lang w:eastAsia="zh-CN"/>
              </w:rPr>
              <w:t xml:space="preserve">: </w:t>
            </w:r>
            <w:r>
              <w:rPr>
                <w:lang w:eastAsia="zh-CN"/>
              </w:rPr>
              <w:t>TAI</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Default="00E154AB" w:rsidP="00583841">
            <w:pPr>
              <w:pStyle w:val="TAL"/>
            </w:pPr>
            <w:r w:rsidRPr="002B15AA">
              <w:t>isNullable: False</w:t>
            </w:r>
          </w:p>
        </w:tc>
      </w:tr>
      <w:tr w:rsidR="00A44FA6" w:rsidRPr="002B15AA" w:rsidTr="00583841">
        <w:trPr>
          <w:cantSplit/>
          <w:tblHeader/>
          <w:ins w:id="10442" w:author="28.541_CR0291R1_(Rel-16)_SON_5G" w:date="2020-06-29T12:38:00Z"/>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ins w:id="10443" w:author="28.541_CR0291R1_(Rel-16)_SON_5G" w:date="2020-06-29T12:38:00Z"/>
                <w:rFonts w:ascii="Courier New" w:hAnsi="Courier New" w:cs="Courier New"/>
                <w:sz w:val="18"/>
                <w:szCs w:val="18"/>
                <w:lang w:eastAsia="zh-CN"/>
              </w:rPr>
            </w:pPr>
            <w:ins w:id="10444" w:author="28.541_CR0291R1_(Rel-16)_SON_5G" w:date="2020-06-29T12:39:00Z">
              <w:r>
                <w:rPr>
                  <w:rFonts w:ascii="Courier New" w:hAnsi="Courier New"/>
                  <w:sz w:val="18"/>
                  <w:lang w:eastAsia="zh-CN"/>
                </w:rPr>
                <w:lastRenderedPageBreak/>
                <w:t>isRemoveAllowed</w:t>
              </w:r>
            </w:ins>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ins w:id="10445" w:author="28.541_CR0291R1_(Rel-16)_SON_5G" w:date="2020-06-29T12:39:00Z"/>
              </w:rPr>
            </w:pPr>
            <w:ins w:id="10446" w:author="28.541_CR0291R1_(Rel-16)_SON_5G" w:date="2020-06-29T12:39:00Z">
              <w:r>
                <w:t xml:space="preserve">This indicates if the subject </w:t>
              </w:r>
              <w:r>
                <w:rPr>
                  <w:rFonts w:ascii="Courier New" w:hAnsi="Courier New" w:cs="Courier New"/>
                </w:rPr>
                <w:t>NRCellRelation</w:t>
              </w:r>
              <w:r>
                <w:t xml:space="preserve"> can be removed (deleted) or not.  </w:t>
              </w:r>
            </w:ins>
          </w:p>
          <w:p w:rsidR="00A44FA6" w:rsidRDefault="00A44FA6" w:rsidP="00A44FA6">
            <w:pPr>
              <w:pStyle w:val="TAL"/>
              <w:rPr>
                <w:ins w:id="10447" w:author="28.541_CR0291R1_(Rel-16)_SON_5G" w:date="2020-06-29T12:39:00Z"/>
              </w:rPr>
            </w:pPr>
          </w:p>
          <w:p w:rsidR="00A44FA6" w:rsidRDefault="00A44FA6" w:rsidP="00A44FA6">
            <w:pPr>
              <w:pStyle w:val="TAL"/>
              <w:rPr>
                <w:ins w:id="10448" w:author="28.541_CR0291R1_(Rel-16)_SON_5G" w:date="2020-06-29T12:39:00Z"/>
              </w:rPr>
            </w:pPr>
            <w:ins w:id="10449" w:author="28.541_CR0291R1_(Rel-16)_SON_5G" w:date="2020-06-29T12:39:00Z">
              <w:r>
                <w:t xml:space="preserve">If TRUE, the subject </w:t>
              </w:r>
              <w:r>
                <w:rPr>
                  <w:rFonts w:ascii="Courier New" w:hAnsi="Courier New" w:cs="Courier New"/>
                </w:rPr>
                <w:t>NRCellRelation</w:t>
              </w:r>
              <w:r>
                <w:t xml:space="preserve"> instance can be removed (deleted).  </w:t>
              </w:r>
            </w:ins>
          </w:p>
          <w:p w:rsidR="00A44FA6" w:rsidRDefault="00A44FA6" w:rsidP="00A44FA6">
            <w:pPr>
              <w:pStyle w:val="TAL"/>
              <w:rPr>
                <w:ins w:id="10450" w:author="28.541_CR0291R1_(Rel-16)_SON_5G" w:date="2020-06-29T12:39:00Z"/>
              </w:rPr>
            </w:pPr>
          </w:p>
          <w:p w:rsidR="00A44FA6" w:rsidRDefault="00A44FA6" w:rsidP="00A44FA6">
            <w:pPr>
              <w:pStyle w:val="TAL"/>
              <w:rPr>
                <w:ins w:id="10451" w:author="28.541_CR0291R1_(Rel-16)_SON_5G" w:date="2020-06-29T12:39:00Z"/>
                <w:lang w:eastAsia="zh-CN"/>
              </w:rPr>
            </w:pPr>
            <w:ins w:id="10452" w:author="28.541_CR0291R1_(Rel-16)_SON_5G" w:date="2020-06-29T12:39:00Z">
              <w:r>
                <w:t xml:space="preserve">If FALSE, the subject </w:t>
              </w:r>
              <w:r>
                <w:rPr>
                  <w:rFonts w:ascii="Courier New" w:hAnsi="Courier New"/>
                </w:rPr>
                <w:t>NRCell</w:t>
              </w:r>
              <w:r w:rsidRPr="000414F5">
                <w:rPr>
                  <w:rFonts w:ascii="Courier New" w:hAnsi="Courier New"/>
                </w:rPr>
                <w:t>Relation</w:t>
              </w:r>
              <w:r>
                <w:t xml:space="preserve"> instance shall not be removed (deleted) by any entity but an MnS consumer.</w:t>
              </w:r>
            </w:ins>
          </w:p>
          <w:p w:rsidR="00A44FA6" w:rsidRDefault="00A44FA6" w:rsidP="00A44FA6">
            <w:pPr>
              <w:pStyle w:val="TAL"/>
              <w:rPr>
                <w:ins w:id="10453" w:author="28.541_CR0291R1_(Rel-16)_SON_5G" w:date="2020-06-29T12:39:00Z"/>
                <w:lang w:eastAsia="zh-CN"/>
              </w:rPr>
            </w:pPr>
          </w:p>
          <w:p w:rsidR="00A44FA6" w:rsidRDefault="00A44FA6" w:rsidP="00A44FA6">
            <w:pPr>
              <w:pStyle w:val="TAL"/>
              <w:rPr>
                <w:ins w:id="10454" w:author="28.541_CR0291R1_(Rel-16)_SON_5G" w:date="2020-06-29T12:39:00Z"/>
                <w:lang w:eastAsia="zh-CN"/>
              </w:rPr>
            </w:pPr>
            <w:ins w:id="10455" w:author="28.541_CR0291R1_(Rel-16)_SON_5G" w:date="2020-06-29T12:39:00Z">
              <w:r>
                <w:rPr>
                  <w:lang w:eastAsia="zh-CN"/>
                </w:rPr>
                <w:t>allowedValues: TRUE,FALSE</w:t>
              </w:r>
            </w:ins>
          </w:p>
          <w:p w:rsidR="00A44FA6" w:rsidRDefault="00A44FA6" w:rsidP="00A44FA6">
            <w:pPr>
              <w:keepNext/>
              <w:keepLines/>
              <w:spacing w:after="0"/>
              <w:rPr>
                <w:ins w:id="10456" w:author="28.541_CR0291R1_(Rel-16)_SON_5G" w:date="2020-06-29T12:38:00Z"/>
                <w:lang w:eastAsia="zh-CN"/>
              </w:rPr>
            </w:pPr>
          </w:p>
        </w:tc>
        <w:tc>
          <w:tcPr>
            <w:tcW w:w="1123" w:type="pct"/>
            <w:tcBorders>
              <w:top w:val="single" w:sz="4" w:space="0" w:color="auto"/>
              <w:left w:val="single" w:sz="4" w:space="0" w:color="auto"/>
              <w:bottom w:val="single" w:sz="4" w:space="0" w:color="auto"/>
              <w:right w:val="single" w:sz="4" w:space="0" w:color="auto"/>
            </w:tcBorders>
          </w:tcPr>
          <w:p w:rsidR="00A44FA6" w:rsidRPr="0052579A" w:rsidRDefault="00A44FA6" w:rsidP="00A44FA6">
            <w:pPr>
              <w:pStyle w:val="TAL"/>
              <w:rPr>
                <w:ins w:id="10457" w:author="28.541_CR0291R1_(Rel-16)_SON_5G" w:date="2020-06-29T12:39:00Z"/>
              </w:rPr>
            </w:pPr>
            <w:ins w:id="10458" w:author="28.541_CR0291R1_(Rel-16)_SON_5G" w:date="2020-06-29T12:39:00Z">
              <w:r w:rsidRPr="0052579A">
                <w:t xml:space="preserve">type: </w:t>
              </w:r>
              <w:r>
                <w:rPr>
                  <w:rFonts w:cs="Arial"/>
                  <w:szCs w:val="18"/>
                </w:rPr>
                <w:t>Boolean</w:t>
              </w:r>
            </w:ins>
          </w:p>
          <w:p w:rsidR="00A44FA6" w:rsidRPr="0052579A" w:rsidRDefault="00A44FA6" w:rsidP="00A44FA6">
            <w:pPr>
              <w:pStyle w:val="TAL"/>
              <w:rPr>
                <w:ins w:id="10459" w:author="28.541_CR0291R1_(Rel-16)_SON_5G" w:date="2020-06-29T12:39:00Z"/>
              </w:rPr>
            </w:pPr>
            <w:ins w:id="10460" w:author="28.541_CR0291R1_(Rel-16)_SON_5G" w:date="2020-06-29T12:39:00Z">
              <w:r w:rsidRPr="0052579A">
                <w:t>multiplicity: 1</w:t>
              </w:r>
            </w:ins>
          </w:p>
          <w:p w:rsidR="00A44FA6" w:rsidRPr="0052579A" w:rsidRDefault="00A44FA6" w:rsidP="00A44FA6">
            <w:pPr>
              <w:pStyle w:val="TAL"/>
              <w:rPr>
                <w:ins w:id="10461" w:author="28.541_CR0291R1_(Rel-16)_SON_5G" w:date="2020-06-29T12:39:00Z"/>
              </w:rPr>
            </w:pPr>
            <w:ins w:id="10462" w:author="28.541_CR0291R1_(Rel-16)_SON_5G" w:date="2020-06-29T12:39:00Z">
              <w:r w:rsidRPr="0052579A">
                <w:t>isOrdered: N/A</w:t>
              </w:r>
            </w:ins>
          </w:p>
          <w:p w:rsidR="00A44FA6" w:rsidRPr="0052579A" w:rsidRDefault="00A44FA6" w:rsidP="00A44FA6">
            <w:pPr>
              <w:pStyle w:val="TAL"/>
              <w:rPr>
                <w:ins w:id="10463" w:author="28.541_CR0291R1_(Rel-16)_SON_5G" w:date="2020-06-29T12:39:00Z"/>
              </w:rPr>
            </w:pPr>
            <w:ins w:id="10464" w:author="28.541_CR0291R1_(Rel-16)_SON_5G" w:date="2020-06-29T12:39:00Z">
              <w:r w:rsidRPr="0052579A">
                <w:t>isUnique: N/A</w:t>
              </w:r>
            </w:ins>
          </w:p>
          <w:p w:rsidR="00A44FA6" w:rsidRPr="0052579A" w:rsidRDefault="00A44FA6" w:rsidP="00A44FA6">
            <w:pPr>
              <w:pStyle w:val="TAL"/>
              <w:rPr>
                <w:ins w:id="10465" w:author="28.541_CR0291R1_(Rel-16)_SON_5G" w:date="2020-06-29T12:39:00Z"/>
              </w:rPr>
            </w:pPr>
            <w:ins w:id="10466" w:author="28.541_CR0291R1_(Rel-16)_SON_5G" w:date="2020-06-29T12:39:00Z">
              <w:r w:rsidRPr="0052579A">
                <w:t>defaultValue: None</w:t>
              </w:r>
            </w:ins>
          </w:p>
          <w:p w:rsidR="00A44FA6" w:rsidRDefault="00A44FA6" w:rsidP="00A44FA6">
            <w:pPr>
              <w:pStyle w:val="TAL"/>
              <w:rPr>
                <w:ins w:id="10467" w:author="28.541_CR0291R1_(Rel-16)_SON_5G" w:date="2020-06-29T12:38:00Z"/>
              </w:rPr>
            </w:pPr>
            <w:ins w:id="10468" w:author="28.541_CR0291R1_(Rel-16)_SON_5G" w:date="2020-06-29T12:39:00Z">
              <w:r w:rsidRPr="0052579A">
                <w:t>isNullable: False</w:t>
              </w:r>
            </w:ins>
          </w:p>
        </w:tc>
      </w:tr>
      <w:tr w:rsidR="00A44FA6" w:rsidRPr="002B15AA" w:rsidTr="00583841">
        <w:trPr>
          <w:cantSplit/>
          <w:tblHeader/>
          <w:ins w:id="10469" w:author="28.541_CR0291R1_(Rel-16)_SON_5G" w:date="2020-06-29T12:38:00Z"/>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ins w:id="10470" w:author="28.541_CR0291R1_(Rel-16)_SON_5G" w:date="2020-06-29T12:38:00Z"/>
                <w:rFonts w:ascii="Courier New" w:hAnsi="Courier New" w:cs="Courier New"/>
                <w:sz w:val="18"/>
                <w:szCs w:val="18"/>
                <w:lang w:eastAsia="zh-CN"/>
              </w:rPr>
            </w:pPr>
            <w:ins w:id="10471" w:author="28.541_CR0291R1_(Rel-16)_SON_5G" w:date="2020-06-29T12:39:00Z">
              <w:r w:rsidRPr="00FB7D56">
                <w:rPr>
                  <w:rFonts w:ascii="Courier New" w:hAnsi="Courier New" w:cs="Courier New"/>
                  <w:sz w:val="18"/>
                  <w:szCs w:val="18"/>
                </w:rPr>
                <w:t>isHOAllowed</w:t>
              </w:r>
            </w:ins>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ins w:id="10472" w:author="28.541_CR0291R1_(Rel-16)_SON_5G" w:date="2020-06-29T12:39:00Z"/>
              </w:rPr>
            </w:pPr>
            <w:ins w:id="10473" w:author="28.541_CR0291R1_(Rel-16)_SON_5G" w:date="2020-06-29T12:39:00Z">
              <w:r>
                <w:t>This indicates if HO is allowed or prohibited.</w:t>
              </w:r>
            </w:ins>
          </w:p>
          <w:p w:rsidR="00A44FA6" w:rsidRDefault="00A44FA6" w:rsidP="00A44FA6">
            <w:pPr>
              <w:pStyle w:val="TAL"/>
              <w:rPr>
                <w:ins w:id="10474" w:author="28.541_CR0291R1_(Rel-16)_SON_5G" w:date="2020-06-29T12:39:00Z"/>
              </w:rPr>
            </w:pPr>
          </w:p>
          <w:p w:rsidR="00A44FA6" w:rsidRDefault="00A44FA6" w:rsidP="00A44FA6">
            <w:pPr>
              <w:pStyle w:val="TAL"/>
              <w:rPr>
                <w:ins w:id="10475" w:author="28.541_CR0291R1_(Rel-16)_SON_5G" w:date="2020-06-29T12:39:00Z"/>
              </w:rPr>
            </w:pPr>
            <w:ins w:id="10476" w:author="28.541_CR0291R1_(Rel-16)_SON_5G" w:date="2020-06-29T12:39:00Z">
              <w:r>
                <w:t xml:space="preserve">If TRUE, handover is allowed from source cell to target cell.  The source cell is identified by the name-containing </w:t>
              </w:r>
              <w:r>
                <w:rPr>
                  <w:rFonts w:ascii="Courier New" w:hAnsi="Courier New" w:cs="Courier New"/>
                </w:rPr>
                <w:t>NRCellCU</w:t>
              </w:r>
              <w:r>
                <w:t xml:space="preserve"> of the </w:t>
              </w:r>
              <w:r>
                <w:rPr>
                  <w:rFonts w:ascii="Courier New" w:hAnsi="Courier New" w:cs="Courier New"/>
                </w:rPr>
                <w:t>NRCell</w:t>
              </w:r>
              <w:r w:rsidRPr="000414F5">
                <w:rPr>
                  <w:rFonts w:ascii="Courier New" w:hAnsi="Courier New" w:cs="Courier New"/>
                </w:rPr>
                <w:t>Relation</w:t>
              </w:r>
              <w:r>
                <w:t xml:space="preserve"> that contains the </w:t>
              </w:r>
              <w:r w:rsidRPr="00FB7D56">
                <w:rPr>
                  <w:rFonts w:ascii="Courier New" w:hAnsi="Courier New" w:cs="Courier New"/>
                </w:rPr>
                <w:t>isHOAllowed</w:t>
              </w:r>
              <w:r>
                <w:t xml:space="preserve">. The target cell is referenced by the </w:t>
              </w:r>
              <w:r>
                <w:rPr>
                  <w:rFonts w:ascii="Courier New" w:hAnsi="Courier New" w:cs="Courier New"/>
                </w:rPr>
                <w:t>NRCell</w:t>
              </w:r>
              <w:r w:rsidRPr="000414F5">
                <w:rPr>
                  <w:rFonts w:ascii="Courier New" w:hAnsi="Courier New" w:cs="Courier New"/>
                </w:rPr>
                <w:t>Relation</w:t>
              </w:r>
              <w:r>
                <w:t xml:space="preserve"> that contains this </w:t>
              </w:r>
              <w:r w:rsidRPr="00FB7D56">
                <w:rPr>
                  <w:rFonts w:ascii="Courier New" w:hAnsi="Courier New" w:cs="Courier New"/>
                </w:rPr>
                <w:t>isHOAllowed</w:t>
              </w:r>
              <w:r>
                <w:t xml:space="preserve">. </w:t>
              </w:r>
            </w:ins>
          </w:p>
          <w:p w:rsidR="00A44FA6" w:rsidRDefault="00A44FA6" w:rsidP="00A44FA6">
            <w:pPr>
              <w:pStyle w:val="TAL"/>
              <w:rPr>
                <w:ins w:id="10477" w:author="28.541_CR0291R1_(Rel-16)_SON_5G" w:date="2020-06-29T12:39:00Z"/>
              </w:rPr>
            </w:pPr>
          </w:p>
          <w:p w:rsidR="00A44FA6" w:rsidRDefault="00A44FA6" w:rsidP="00A44FA6">
            <w:pPr>
              <w:pStyle w:val="TAL"/>
              <w:rPr>
                <w:ins w:id="10478" w:author="28.541_CR0291R1_(Rel-16)_SON_5G" w:date="2020-06-29T12:39:00Z"/>
                <w:lang w:eastAsia="zh-CN"/>
              </w:rPr>
            </w:pPr>
            <w:ins w:id="10479" w:author="28.541_CR0291R1_(Rel-16)_SON_5G" w:date="2020-06-29T12:39:00Z">
              <w:r>
                <w:t>If FALSE, handover shall not be allowed.</w:t>
              </w:r>
            </w:ins>
          </w:p>
          <w:p w:rsidR="00A44FA6" w:rsidRDefault="00A44FA6" w:rsidP="00A44FA6">
            <w:pPr>
              <w:pStyle w:val="TAL"/>
              <w:rPr>
                <w:ins w:id="10480" w:author="28.541_CR0291R1_(Rel-16)_SON_5G" w:date="2020-06-29T12:39:00Z"/>
                <w:lang w:eastAsia="zh-CN"/>
              </w:rPr>
            </w:pPr>
          </w:p>
          <w:p w:rsidR="00A44FA6" w:rsidRDefault="00A44FA6" w:rsidP="00A44FA6">
            <w:pPr>
              <w:keepNext/>
              <w:keepLines/>
              <w:spacing w:after="0"/>
              <w:rPr>
                <w:ins w:id="10481" w:author="28.541_CR0291R1_(Rel-16)_SON_5G" w:date="2020-06-29T12:38:00Z"/>
                <w:lang w:eastAsia="zh-CN"/>
              </w:rPr>
            </w:pPr>
            <w:ins w:id="10482" w:author="28.541_CR0291R1_(Rel-16)_SON_5G" w:date="2020-06-29T12:39:00Z">
              <w:r w:rsidRPr="005C2A31">
                <w:rPr>
                  <w:rFonts w:cs="Arial"/>
                  <w:szCs w:val="18"/>
                </w:rPr>
                <w:t xml:space="preserve">allowedValues: </w:t>
              </w:r>
              <w:r>
                <w:rPr>
                  <w:rFonts w:cs="Arial"/>
                  <w:szCs w:val="18"/>
                </w:rPr>
                <w:t>TRUE,FALSE</w:t>
              </w:r>
            </w:ins>
          </w:p>
        </w:tc>
        <w:tc>
          <w:tcPr>
            <w:tcW w:w="1123" w:type="pct"/>
            <w:tcBorders>
              <w:top w:val="single" w:sz="4" w:space="0" w:color="auto"/>
              <w:left w:val="single" w:sz="4" w:space="0" w:color="auto"/>
              <w:bottom w:val="single" w:sz="4" w:space="0" w:color="auto"/>
              <w:right w:val="single" w:sz="4" w:space="0" w:color="auto"/>
            </w:tcBorders>
          </w:tcPr>
          <w:p w:rsidR="00A44FA6" w:rsidRPr="0052579A" w:rsidRDefault="00A44FA6" w:rsidP="00A44FA6">
            <w:pPr>
              <w:pStyle w:val="TAL"/>
              <w:rPr>
                <w:ins w:id="10483" w:author="28.541_CR0291R1_(Rel-16)_SON_5G" w:date="2020-06-29T12:39:00Z"/>
              </w:rPr>
            </w:pPr>
            <w:ins w:id="10484" w:author="28.541_CR0291R1_(Rel-16)_SON_5G" w:date="2020-06-29T12:39:00Z">
              <w:r w:rsidRPr="0052579A">
                <w:t xml:space="preserve">type: </w:t>
              </w:r>
              <w:r>
                <w:rPr>
                  <w:rFonts w:cs="Arial"/>
                  <w:szCs w:val="18"/>
                </w:rPr>
                <w:t>Boolean</w:t>
              </w:r>
            </w:ins>
          </w:p>
          <w:p w:rsidR="00A44FA6" w:rsidRPr="0052579A" w:rsidRDefault="00A44FA6" w:rsidP="00A44FA6">
            <w:pPr>
              <w:pStyle w:val="TAL"/>
              <w:rPr>
                <w:ins w:id="10485" w:author="28.541_CR0291R1_(Rel-16)_SON_5G" w:date="2020-06-29T12:39:00Z"/>
              </w:rPr>
            </w:pPr>
            <w:ins w:id="10486" w:author="28.541_CR0291R1_(Rel-16)_SON_5G" w:date="2020-06-29T12:39:00Z">
              <w:r w:rsidRPr="0052579A">
                <w:t>multiplicity: 1</w:t>
              </w:r>
            </w:ins>
          </w:p>
          <w:p w:rsidR="00A44FA6" w:rsidRPr="0052579A" w:rsidRDefault="00A44FA6" w:rsidP="00A44FA6">
            <w:pPr>
              <w:pStyle w:val="TAL"/>
              <w:rPr>
                <w:ins w:id="10487" w:author="28.541_CR0291R1_(Rel-16)_SON_5G" w:date="2020-06-29T12:39:00Z"/>
              </w:rPr>
            </w:pPr>
            <w:ins w:id="10488" w:author="28.541_CR0291R1_(Rel-16)_SON_5G" w:date="2020-06-29T12:39:00Z">
              <w:r w:rsidRPr="0052579A">
                <w:t>isOrdered: N/A</w:t>
              </w:r>
            </w:ins>
          </w:p>
          <w:p w:rsidR="00A44FA6" w:rsidRPr="0052579A" w:rsidRDefault="00A44FA6" w:rsidP="00A44FA6">
            <w:pPr>
              <w:pStyle w:val="TAL"/>
              <w:rPr>
                <w:ins w:id="10489" w:author="28.541_CR0291R1_(Rel-16)_SON_5G" w:date="2020-06-29T12:39:00Z"/>
              </w:rPr>
            </w:pPr>
            <w:ins w:id="10490" w:author="28.541_CR0291R1_(Rel-16)_SON_5G" w:date="2020-06-29T12:39:00Z">
              <w:r w:rsidRPr="0052579A">
                <w:t>isUnique: N/A</w:t>
              </w:r>
            </w:ins>
          </w:p>
          <w:p w:rsidR="00A44FA6" w:rsidRPr="0052579A" w:rsidRDefault="00A44FA6" w:rsidP="00A44FA6">
            <w:pPr>
              <w:pStyle w:val="TAL"/>
              <w:rPr>
                <w:ins w:id="10491" w:author="28.541_CR0291R1_(Rel-16)_SON_5G" w:date="2020-06-29T12:39:00Z"/>
              </w:rPr>
            </w:pPr>
            <w:ins w:id="10492" w:author="28.541_CR0291R1_(Rel-16)_SON_5G" w:date="2020-06-29T12:39:00Z">
              <w:r w:rsidRPr="0052579A">
                <w:t>defaultValue: None</w:t>
              </w:r>
            </w:ins>
          </w:p>
          <w:p w:rsidR="00A44FA6" w:rsidRDefault="00A44FA6" w:rsidP="00A44FA6">
            <w:pPr>
              <w:pStyle w:val="TAL"/>
              <w:rPr>
                <w:ins w:id="10493" w:author="28.541_CR0291R1_(Rel-16)_SON_5G" w:date="2020-06-29T12:38:00Z"/>
              </w:rPr>
            </w:pPr>
            <w:ins w:id="10494" w:author="28.541_CR0291R1_(Rel-16)_SON_5G" w:date="2020-06-29T12:39:00Z">
              <w:r w:rsidRPr="0052579A">
                <w:t>isNullable: False</w:t>
              </w:r>
            </w:ins>
          </w:p>
        </w:tc>
      </w:tr>
      <w:tr w:rsidR="00A44FA6" w:rsidRPr="002B15AA" w:rsidTr="00583841">
        <w:trPr>
          <w:cantSplit/>
          <w:tblHeader/>
          <w:ins w:id="10495" w:author="28.541_CR0291R1_(Rel-16)_SON_5G" w:date="2020-06-29T12:38:00Z"/>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ins w:id="10496" w:author="28.541_CR0291R1_(Rel-16)_SON_5G" w:date="2020-06-29T12:38:00Z"/>
                <w:rFonts w:ascii="Courier New" w:hAnsi="Courier New" w:cs="Courier New"/>
                <w:sz w:val="18"/>
                <w:szCs w:val="18"/>
                <w:lang w:eastAsia="zh-CN"/>
              </w:rPr>
            </w:pPr>
            <w:ins w:id="10497" w:author="28.541_CR0291R1_(Rel-16)_SON_5G" w:date="2020-06-29T12:39:00Z">
              <w:r w:rsidRPr="00723BB1">
                <w:rPr>
                  <w:rFonts w:ascii="Courier" w:hAnsi="Courier"/>
                  <w:sz w:val="18"/>
                  <w:szCs w:val="18"/>
                </w:rPr>
                <w:t>intrasystemANRManagementSwitch</w:t>
              </w:r>
            </w:ins>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ins w:id="10498" w:author="28.541_CR0291R1_(Rel-16)_SON_5G" w:date="2020-06-29T12:39:00Z"/>
                <w:lang w:eastAsia="zh-CN"/>
              </w:rPr>
            </w:pPr>
            <w:ins w:id="10499" w:author="28.541_CR0291R1_(Rel-16)_SON_5G" w:date="2020-06-29T12:39:00Z">
              <w:r>
                <w:t xml:space="preserve">This attribute determines whether the intra-system </w:t>
              </w:r>
              <w:r>
                <w:rPr>
                  <w:rFonts w:hint="eastAsia"/>
                  <w:lang w:eastAsia="zh-CN"/>
                </w:rPr>
                <w:t>ANR function</w:t>
              </w:r>
              <w:r>
                <w:t xml:space="preserve"> is activated or deactivated.</w:t>
              </w:r>
            </w:ins>
          </w:p>
          <w:p w:rsidR="00A44FA6" w:rsidRDefault="00A44FA6" w:rsidP="00A44FA6">
            <w:pPr>
              <w:pStyle w:val="TAL"/>
              <w:rPr>
                <w:ins w:id="10500" w:author="28.541_CR0291R1_(Rel-16)_SON_5G" w:date="2020-06-29T12:39:00Z"/>
                <w:lang w:eastAsia="zh-CN"/>
              </w:rPr>
            </w:pPr>
          </w:p>
          <w:p w:rsidR="00A44FA6" w:rsidRDefault="00A44FA6" w:rsidP="00A44FA6">
            <w:pPr>
              <w:pStyle w:val="TAL"/>
              <w:rPr>
                <w:ins w:id="10501" w:author="28.541_CR0291R1_(Rel-16)_SON_5G" w:date="2020-06-29T12:39:00Z"/>
                <w:lang w:eastAsia="zh-CN"/>
              </w:rPr>
            </w:pPr>
            <w:ins w:id="10502" w:author="28.541_CR0291R1_(Rel-16)_SON_5G" w:date="2020-06-29T12:39:00Z">
              <w:r>
                <w:rPr>
                  <w:rFonts w:hint="eastAsia"/>
                  <w:lang w:eastAsia="zh-CN"/>
                </w:rPr>
                <w:t xml:space="preserve">If </w:t>
              </w:r>
              <w:r>
                <w:rPr>
                  <w:lang w:eastAsia="zh-CN"/>
                </w:rPr>
                <w:t>“TRUE”</w:t>
              </w:r>
              <w:r>
                <w:rPr>
                  <w:rFonts w:hint="eastAsia"/>
                  <w:lang w:eastAsia="zh-CN"/>
                </w:rPr>
                <w:t xml:space="preserve">, </w:t>
              </w:r>
              <w:r>
                <w:rPr>
                  <w:lang w:eastAsia="zh-CN"/>
                </w:rPr>
                <w:t xml:space="preserve">the intra-system ANR function may add or remove intra NG-RAN Neighbour Relations, i.e. add or remove </w:t>
              </w:r>
              <w:r w:rsidRPr="00110A22">
                <w:rPr>
                  <w:rFonts w:ascii="Courier New" w:hAnsi="Courier New"/>
                  <w:lang w:val="en-US" w:eastAsia="zh-CN"/>
                </w:rPr>
                <w:t>NRCellRelation</w:t>
              </w:r>
              <w:r>
                <w:rPr>
                  <w:lang w:eastAsia="zh-CN"/>
                </w:rPr>
                <w:t xml:space="preserve"> </w:t>
              </w:r>
              <w:r>
                <w:rPr>
                  <w:lang w:val="en-US" w:eastAsia="zh-CN"/>
                </w:rPr>
                <w:t xml:space="preserve">instances from </w:t>
              </w:r>
              <w:r w:rsidRPr="00110A22">
                <w:rPr>
                  <w:rFonts w:ascii="Courier New" w:hAnsi="Courier New"/>
                  <w:lang w:val="en-US" w:eastAsia="zh-CN"/>
                </w:rPr>
                <w:t>NRCellCU</w:t>
              </w:r>
              <w:r>
                <w:rPr>
                  <w:lang w:val="en-US" w:eastAsia="zh-CN"/>
                </w:rPr>
                <w:t xml:space="preserve"> of this GNBCUCPFunction.</w:t>
              </w:r>
              <w:r>
                <w:rPr>
                  <w:lang w:eastAsia="zh-CN"/>
                </w:rPr>
                <w:br/>
              </w:r>
              <w:r>
                <w:rPr>
                  <w:rFonts w:hint="eastAsia"/>
                  <w:lang w:eastAsia="zh-CN"/>
                </w:rPr>
                <w:t xml:space="preserve">If </w:t>
              </w:r>
              <w:r>
                <w:rPr>
                  <w:lang w:eastAsia="zh-CN"/>
                </w:rPr>
                <w:t>“FALSE”</w:t>
              </w:r>
              <w:r>
                <w:rPr>
                  <w:rFonts w:hint="eastAsia"/>
                  <w:lang w:eastAsia="zh-CN"/>
                </w:rPr>
                <w:t xml:space="preserve">, </w:t>
              </w:r>
              <w:r>
                <w:rPr>
                  <w:lang w:val="en-US" w:eastAsia="zh-CN"/>
                </w:rPr>
                <w:t xml:space="preserve">the intra-system ANR Function must not add or remove Neighbour Relations, i.e. add or remove </w:t>
              </w:r>
              <w:r w:rsidRPr="00110A22">
                <w:rPr>
                  <w:rFonts w:ascii="Courier New" w:hAnsi="Courier New"/>
                  <w:lang w:val="en-US" w:eastAsia="zh-CN"/>
                </w:rPr>
                <w:t>NRCellRelation</w:t>
              </w:r>
              <w:r>
                <w:rPr>
                  <w:lang w:eastAsia="zh-CN"/>
                </w:rPr>
                <w:t xml:space="preserve"> </w:t>
              </w:r>
              <w:r>
                <w:rPr>
                  <w:lang w:val="en-US" w:eastAsia="zh-CN"/>
                </w:rPr>
                <w:t xml:space="preserve">instances from </w:t>
              </w:r>
              <w:r w:rsidRPr="00110A22">
                <w:rPr>
                  <w:rFonts w:ascii="Courier New" w:hAnsi="Courier New"/>
                  <w:lang w:val="en-US" w:eastAsia="zh-CN"/>
                </w:rPr>
                <w:t>NRCellCU</w:t>
              </w:r>
              <w:r>
                <w:rPr>
                  <w:lang w:val="en-US" w:eastAsia="zh-CN"/>
                </w:rPr>
                <w:t xml:space="preserve"> of this GNBCUCPFunction</w:t>
              </w:r>
              <w:r>
                <w:rPr>
                  <w:rFonts w:hint="eastAsia"/>
                  <w:lang w:eastAsia="zh-CN"/>
                </w:rPr>
                <w:t>.</w:t>
              </w:r>
            </w:ins>
          </w:p>
          <w:p w:rsidR="00A44FA6" w:rsidRDefault="00A44FA6" w:rsidP="00A44FA6">
            <w:pPr>
              <w:pStyle w:val="TAL"/>
              <w:rPr>
                <w:ins w:id="10503" w:author="28.541_CR0291R1_(Rel-16)_SON_5G" w:date="2020-06-29T12:39:00Z"/>
                <w:lang w:eastAsia="zh-CN"/>
              </w:rPr>
            </w:pPr>
          </w:p>
          <w:p w:rsidR="00A44FA6" w:rsidRDefault="00A44FA6" w:rsidP="00A44FA6">
            <w:pPr>
              <w:pStyle w:val="TAL"/>
              <w:rPr>
                <w:ins w:id="10504" w:author="28.541_CR0291R1_(Rel-16)_SON_5G" w:date="2020-06-29T12:39:00Z"/>
                <w:rFonts w:cs="Arial"/>
                <w:szCs w:val="18"/>
                <w:lang w:eastAsia="zh-CN"/>
              </w:rPr>
            </w:pPr>
            <w:ins w:id="10505" w:author="28.541_CR0291R1_(Rel-16)_SON_5G" w:date="2020-06-29T12:39:00Z">
              <w:r>
                <w:rPr>
                  <w:rFonts w:cs="Arial"/>
                  <w:noProof/>
                  <w:szCs w:val="18"/>
                </w:rPr>
                <w:t>allowedValues:</w:t>
              </w:r>
              <w:r>
                <w:rPr>
                  <w:rFonts w:cs="Arial" w:hint="eastAsia"/>
                  <w:szCs w:val="18"/>
                  <w:lang w:eastAsia="zh-CN"/>
                </w:rPr>
                <w:t xml:space="preserve"> </w:t>
              </w:r>
              <w:r>
                <w:rPr>
                  <w:rFonts w:cs="Arial"/>
                  <w:szCs w:val="18"/>
                </w:rPr>
                <w:t>TRUE,FALSE</w:t>
              </w:r>
            </w:ins>
          </w:p>
          <w:p w:rsidR="00A44FA6" w:rsidRDefault="00A44FA6" w:rsidP="00A44FA6">
            <w:pPr>
              <w:keepNext/>
              <w:keepLines/>
              <w:spacing w:after="0"/>
              <w:rPr>
                <w:ins w:id="10506" w:author="28.541_CR0291R1_(Rel-16)_SON_5G" w:date="2020-06-29T12:38:00Z"/>
                <w:lang w:eastAsia="zh-CN"/>
              </w:rPr>
            </w:pPr>
          </w:p>
        </w:tc>
        <w:tc>
          <w:tcPr>
            <w:tcW w:w="1123" w:type="pct"/>
            <w:tcBorders>
              <w:top w:val="single" w:sz="4" w:space="0" w:color="auto"/>
              <w:left w:val="single" w:sz="4" w:space="0" w:color="auto"/>
              <w:bottom w:val="single" w:sz="4" w:space="0" w:color="auto"/>
              <w:right w:val="single" w:sz="4" w:space="0" w:color="auto"/>
            </w:tcBorders>
          </w:tcPr>
          <w:p w:rsidR="00A44FA6" w:rsidRPr="0052579A" w:rsidRDefault="00A44FA6" w:rsidP="00A44FA6">
            <w:pPr>
              <w:pStyle w:val="TAL"/>
              <w:rPr>
                <w:ins w:id="10507" w:author="28.541_CR0291R1_(Rel-16)_SON_5G" w:date="2020-06-29T12:39:00Z"/>
              </w:rPr>
            </w:pPr>
            <w:ins w:id="10508" w:author="28.541_CR0291R1_(Rel-16)_SON_5G" w:date="2020-06-29T12:39:00Z">
              <w:r w:rsidRPr="00BF5359">
                <w:t xml:space="preserve">type: </w:t>
              </w:r>
              <w:r>
                <w:t>Boolean</w:t>
              </w:r>
            </w:ins>
          </w:p>
          <w:p w:rsidR="00A44FA6" w:rsidRPr="0052579A" w:rsidRDefault="00A44FA6" w:rsidP="00A44FA6">
            <w:pPr>
              <w:pStyle w:val="TAL"/>
              <w:rPr>
                <w:ins w:id="10509" w:author="28.541_CR0291R1_(Rel-16)_SON_5G" w:date="2020-06-29T12:39:00Z"/>
              </w:rPr>
            </w:pPr>
            <w:ins w:id="10510" w:author="28.541_CR0291R1_(Rel-16)_SON_5G" w:date="2020-06-29T12:39:00Z">
              <w:r w:rsidRPr="0052579A">
                <w:t>multiplicity: 1</w:t>
              </w:r>
            </w:ins>
          </w:p>
          <w:p w:rsidR="00A44FA6" w:rsidRPr="0052579A" w:rsidRDefault="00A44FA6" w:rsidP="00A44FA6">
            <w:pPr>
              <w:pStyle w:val="TAL"/>
              <w:rPr>
                <w:ins w:id="10511" w:author="28.541_CR0291R1_(Rel-16)_SON_5G" w:date="2020-06-29T12:39:00Z"/>
              </w:rPr>
            </w:pPr>
            <w:ins w:id="10512" w:author="28.541_CR0291R1_(Rel-16)_SON_5G" w:date="2020-06-29T12:39:00Z">
              <w:r w:rsidRPr="0052579A">
                <w:t>isOrdered: N/A</w:t>
              </w:r>
            </w:ins>
          </w:p>
          <w:p w:rsidR="00A44FA6" w:rsidRPr="0052579A" w:rsidRDefault="00A44FA6" w:rsidP="00A44FA6">
            <w:pPr>
              <w:pStyle w:val="TAL"/>
              <w:rPr>
                <w:ins w:id="10513" w:author="28.541_CR0291R1_(Rel-16)_SON_5G" w:date="2020-06-29T12:39:00Z"/>
              </w:rPr>
            </w:pPr>
            <w:ins w:id="10514" w:author="28.541_CR0291R1_(Rel-16)_SON_5G" w:date="2020-06-29T12:39:00Z">
              <w:r w:rsidRPr="0052579A">
                <w:t>isUnique: N/A</w:t>
              </w:r>
            </w:ins>
          </w:p>
          <w:p w:rsidR="00A44FA6" w:rsidRPr="0052579A" w:rsidRDefault="00A44FA6" w:rsidP="00A44FA6">
            <w:pPr>
              <w:pStyle w:val="TAL"/>
              <w:rPr>
                <w:ins w:id="10515" w:author="28.541_CR0291R1_(Rel-16)_SON_5G" w:date="2020-06-29T12:39:00Z"/>
              </w:rPr>
            </w:pPr>
            <w:ins w:id="10516" w:author="28.541_CR0291R1_(Rel-16)_SON_5G" w:date="2020-06-29T12:39:00Z">
              <w:r w:rsidRPr="0052579A">
                <w:t>defaultValue: None</w:t>
              </w:r>
            </w:ins>
          </w:p>
          <w:p w:rsidR="00A44FA6" w:rsidRDefault="00A44FA6" w:rsidP="00A44FA6">
            <w:pPr>
              <w:pStyle w:val="TAL"/>
              <w:rPr>
                <w:ins w:id="10517" w:author="28.541_CR0291R1_(Rel-16)_SON_5G" w:date="2020-06-29T12:38:00Z"/>
              </w:rPr>
            </w:pPr>
            <w:ins w:id="10518" w:author="28.541_CR0291R1_(Rel-16)_SON_5G" w:date="2020-06-29T12:39:00Z">
              <w:r w:rsidRPr="0052579A">
                <w:t xml:space="preserve">isNullable: </w:t>
              </w:r>
              <w:r>
                <w:t>False</w:t>
              </w:r>
            </w:ins>
          </w:p>
        </w:tc>
      </w:tr>
      <w:tr w:rsidR="00A44FA6" w:rsidRPr="002B15AA" w:rsidTr="00583841">
        <w:trPr>
          <w:cantSplit/>
          <w:tblHeader/>
          <w:ins w:id="10519" w:author="28.541_CR0291R1_(Rel-16)_SON_5G" w:date="2020-06-29T12:38:00Z"/>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ins w:id="10520" w:author="28.541_CR0291R1_(Rel-16)_SON_5G" w:date="2020-06-29T12:38:00Z"/>
                <w:rFonts w:ascii="Courier New" w:hAnsi="Courier New" w:cs="Courier New"/>
                <w:sz w:val="18"/>
                <w:szCs w:val="18"/>
                <w:lang w:eastAsia="zh-CN"/>
              </w:rPr>
            </w:pPr>
            <w:ins w:id="10521" w:author="28.541_CR0291R1_(Rel-16)_SON_5G" w:date="2020-06-29T12:39:00Z">
              <w:r w:rsidRPr="00723BB1">
                <w:rPr>
                  <w:rFonts w:ascii="Courier" w:hAnsi="Courier"/>
                  <w:sz w:val="18"/>
                  <w:szCs w:val="18"/>
                </w:rPr>
                <w:t>intersystemANRManagementSwitch</w:t>
              </w:r>
            </w:ins>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ins w:id="10522" w:author="28.541_CR0291R1_(Rel-16)_SON_5G" w:date="2020-06-29T12:39:00Z"/>
                <w:lang w:eastAsia="zh-CN"/>
              </w:rPr>
            </w:pPr>
            <w:ins w:id="10523" w:author="28.541_CR0291R1_(Rel-16)_SON_5G" w:date="2020-06-29T12:39:00Z">
              <w:r>
                <w:t xml:space="preserve">This attribute determines whether the inter-system </w:t>
              </w:r>
              <w:r>
                <w:rPr>
                  <w:rFonts w:hint="eastAsia"/>
                  <w:lang w:eastAsia="zh-CN"/>
                </w:rPr>
                <w:t>ANR function</w:t>
              </w:r>
              <w:r>
                <w:t xml:space="preserve"> is activated or deactivated.</w:t>
              </w:r>
            </w:ins>
          </w:p>
          <w:p w:rsidR="00A44FA6" w:rsidRDefault="00A44FA6" w:rsidP="00A44FA6">
            <w:pPr>
              <w:pStyle w:val="TAL"/>
              <w:rPr>
                <w:ins w:id="10524" w:author="28.541_CR0291R1_(Rel-16)_SON_5G" w:date="2020-06-29T12:39:00Z"/>
                <w:lang w:eastAsia="zh-CN"/>
              </w:rPr>
            </w:pPr>
          </w:p>
          <w:p w:rsidR="00A44FA6" w:rsidRDefault="00A44FA6" w:rsidP="00A44FA6">
            <w:pPr>
              <w:pStyle w:val="TAL"/>
              <w:rPr>
                <w:ins w:id="10525" w:author="28.541_CR0291R1_(Rel-16)_SON_5G" w:date="2020-06-29T12:39:00Z"/>
                <w:lang w:eastAsia="zh-CN"/>
              </w:rPr>
            </w:pPr>
            <w:ins w:id="10526" w:author="28.541_CR0291R1_(Rel-16)_SON_5G" w:date="2020-06-29T12:39:00Z">
              <w:r>
                <w:rPr>
                  <w:rFonts w:hint="eastAsia"/>
                  <w:lang w:eastAsia="zh-CN"/>
                </w:rPr>
                <w:t xml:space="preserve">If </w:t>
              </w:r>
              <w:r>
                <w:rPr>
                  <w:lang w:eastAsia="zh-CN"/>
                </w:rPr>
                <w:t>“TRUE”</w:t>
              </w:r>
              <w:r>
                <w:rPr>
                  <w:rFonts w:hint="eastAsia"/>
                  <w:lang w:eastAsia="zh-CN"/>
                </w:rPr>
                <w:t xml:space="preserve">, </w:t>
              </w:r>
              <w:r>
                <w:rPr>
                  <w:lang w:eastAsia="zh-CN"/>
                </w:rPr>
                <w:t xml:space="preserve">the inter-system ANR function may add or remove inter-system Neighbour Relations, i.e. add or remove </w:t>
              </w:r>
              <w:r w:rsidRPr="000414F5">
                <w:rPr>
                  <w:rFonts w:ascii="Courier New" w:hAnsi="Courier New"/>
                  <w:lang w:val="en-US" w:eastAsia="zh-CN"/>
                </w:rPr>
                <w:t>EUtranRelation</w:t>
              </w:r>
              <w:r>
                <w:rPr>
                  <w:lang w:val="en-US" w:eastAsia="zh-CN"/>
                </w:rPr>
                <w:t xml:space="preserve"> instances from </w:t>
              </w:r>
              <w:r w:rsidRPr="00110A22">
                <w:rPr>
                  <w:rFonts w:ascii="Courier New" w:hAnsi="Courier New"/>
                  <w:lang w:val="en-US" w:eastAsia="zh-CN"/>
                </w:rPr>
                <w:t>NRCellCU</w:t>
              </w:r>
              <w:r>
                <w:rPr>
                  <w:lang w:val="en-US" w:eastAsia="zh-CN"/>
                </w:rPr>
                <w:t xml:space="preserve"> of this GNBCUCPFunction.</w:t>
              </w:r>
              <w:r>
                <w:rPr>
                  <w:lang w:eastAsia="zh-CN"/>
                </w:rPr>
                <w:br/>
              </w:r>
              <w:r>
                <w:rPr>
                  <w:rFonts w:hint="eastAsia"/>
                  <w:lang w:eastAsia="zh-CN"/>
                </w:rPr>
                <w:t xml:space="preserve">If </w:t>
              </w:r>
              <w:r>
                <w:rPr>
                  <w:lang w:eastAsia="zh-CN"/>
                </w:rPr>
                <w:t>“FALSE”</w:t>
              </w:r>
              <w:r>
                <w:rPr>
                  <w:rFonts w:hint="eastAsia"/>
                  <w:lang w:eastAsia="zh-CN"/>
                </w:rPr>
                <w:t xml:space="preserve">, </w:t>
              </w:r>
              <w:r>
                <w:rPr>
                  <w:lang w:val="en-US" w:eastAsia="zh-CN"/>
                </w:rPr>
                <w:t xml:space="preserve">the inter-system ANR Function must not add or remove inter-system Neighbour Relations, i.e. add or remove </w:t>
              </w:r>
              <w:r w:rsidRPr="000414F5">
                <w:rPr>
                  <w:rFonts w:ascii="Courier New" w:hAnsi="Courier New"/>
                  <w:lang w:val="en-US" w:eastAsia="zh-CN"/>
                </w:rPr>
                <w:t>EUtranRelation</w:t>
              </w:r>
              <w:r>
                <w:rPr>
                  <w:lang w:val="en-US" w:eastAsia="zh-CN"/>
                </w:rPr>
                <w:t xml:space="preserve"> instances from </w:t>
              </w:r>
              <w:r w:rsidRPr="00110A22">
                <w:rPr>
                  <w:rFonts w:ascii="Courier New" w:hAnsi="Courier New"/>
                  <w:lang w:val="en-US" w:eastAsia="zh-CN"/>
                </w:rPr>
                <w:t>NRCellCU</w:t>
              </w:r>
              <w:r>
                <w:rPr>
                  <w:lang w:val="en-US" w:eastAsia="zh-CN"/>
                </w:rPr>
                <w:t xml:space="preserve"> of this GNBCUCPFunction.</w:t>
              </w:r>
            </w:ins>
          </w:p>
          <w:p w:rsidR="00A44FA6" w:rsidRPr="00B852A8" w:rsidRDefault="00A44FA6" w:rsidP="00A44FA6">
            <w:pPr>
              <w:pStyle w:val="TAL"/>
              <w:rPr>
                <w:ins w:id="10527" w:author="28.541_CR0291R1_(Rel-16)_SON_5G" w:date="2020-06-29T12:39:00Z"/>
                <w:szCs w:val="18"/>
                <w:lang w:eastAsia="zh-CN"/>
              </w:rPr>
            </w:pPr>
          </w:p>
          <w:p w:rsidR="00A44FA6" w:rsidRDefault="00A44FA6" w:rsidP="00A44FA6">
            <w:pPr>
              <w:keepNext/>
              <w:keepLines/>
              <w:spacing w:after="0"/>
              <w:rPr>
                <w:ins w:id="10528" w:author="28.541_CR0291R1_(Rel-16)_SON_5G" w:date="2020-06-29T12:38:00Z"/>
                <w:lang w:eastAsia="zh-CN"/>
              </w:rPr>
            </w:pPr>
            <w:ins w:id="10529" w:author="28.541_CR0291R1_(Rel-16)_SON_5G" w:date="2020-06-29T12:39:00Z">
              <w:r>
                <w:rPr>
                  <w:rFonts w:cs="Arial"/>
                  <w:noProof/>
                  <w:szCs w:val="18"/>
                </w:rPr>
                <w:t>allowedValues:</w:t>
              </w:r>
              <w:r>
                <w:rPr>
                  <w:rFonts w:cs="Arial" w:hint="eastAsia"/>
                  <w:szCs w:val="18"/>
                  <w:lang w:eastAsia="zh-CN"/>
                </w:rPr>
                <w:t xml:space="preserve"> </w:t>
              </w:r>
              <w:r>
                <w:rPr>
                  <w:rFonts w:cs="Arial"/>
                  <w:szCs w:val="18"/>
                </w:rPr>
                <w:t>TRUE,FALSE</w:t>
              </w:r>
            </w:ins>
          </w:p>
        </w:tc>
        <w:tc>
          <w:tcPr>
            <w:tcW w:w="1123" w:type="pct"/>
            <w:tcBorders>
              <w:top w:val="single" w:sz="4" w:space="0" w:color="auto"/>
              <w:left w:val="single" w:sz="4" w:space="0" w:color="auto"/>
              <w:bottom w:val="single" w:sz="4" w:space="0" w:color="auto"/>
              <w:right w:val="single" w:sz="4" w:space="0" w:color="auto"/>
            </w:tcBorders>
          </w:tcPr>
          <w:p w:rsidR="00A44FA6" w:rsidRPr="0052579A" w:rsidRDefault="00A44FA6" w:rsidP="00A44FA6">
            <w:pPr>
              <w:pStyle w:val="TAL"/>
              <w:rPr>
                <w:ins w:id="10530" w:author="28.541_CR0291R1_(Rel-16)_SON_5G" w:date="2020-06-29T12:39:00Z"/>
              </w:rPr>
            </w:pPr>
            <w:ins w:id="10531" w:author="28.541_CR0291R1_(Rel-16)_SON_5G" w:date="2020-06-29T12:39:00Z">
              <w:r w:rsidRPr="00BF5359">
                <w:t xml:space="preserve">type: </w:t>
              </w:r>
              <w:r>
                <w:t>Boolean</w:t>
              </w:r>
            </w:ins>
          </w:p>
          <w:p w:rsidR="00A44FA6" w:rsidRPr="0052579A" w:rsidRDefault="00A44FA6" w:rsidP="00A44FA6">
            <w:pPr>
              <w:pStyle w:val="TAL"/>
              <w:rPr>
                <w:ins w:id="10532" w:author="28.541_CR0291R1_(Rel-16)_SON_5G" w:date="2020-06-29T12:39:00Z"/>
              </w:rPr>
            </w:pPr>
            <w:ins w:id="10533" w:author="28.541_CR0291R1_(Rel-16)_SON_5G" w:date="2020-06-29T12:39:00Z">
              <w:r w:rsidRPr="0052579A">
                <w:t>multiplicity: 1</w:t>
              </w:r>
            </w:ins>
          </w:p>
          <w:p w:rsidR="00A44FA6" w:rsidRPr="0052579A" w:rsidRDefault="00A44FA6" w:rsidP="00A44FA6">
            <w:pPr>
              <w:pStyle w:val="TAL"/>
              <w:rPr>
                <w:ins w:id="10534" w:author="28.541_CR0291R1_(Rel-16)_SON_5G" w:date="2020-06-29T12:39:00Z"/>
              </w:rPr>
            </w:pPr>
            <w:ins w:id="10535" w:author="28.541_CR0291R1_(Rel-16)_SON_5G" w:date="2020-06-29T12:39:00Z">
              <w:r w:rsidRPr="0052579A">
                <w:t>isOrdered: N/A</w:t>
              </w:r>
            </w:ins>
          </w:p>
          <w:p w:rsidR="00A44FA6" w:rsidRPr="0052579A" w:rsidRDefault="00A44FA6" w:rsidP="00A44FA6">
            <w:pPr>
              <w:pStyle w:val="TAL"/>
              <w:rPr>
                <w:ins w:id="10536" w:author="28.541_CR0291R1_(Rel-16)_SON_5G" w:date="2020-06-29T12:39:00Z"/>
              </w:rPr>
            </w:pPr>
            <w:ins w:id="10537" w:author="28.541_CR0291R1_(Rel-16)_SON_5G" w:date="2020-06-29T12:39:00Z">
              <w:r w:rsidRPr="0052579A">
                <w:t>isUnique: N/A</w:t>
              </w:r>
            </w:ins>
          </w:p>
          <w:p w:rsidR="00A44FA6" w:rsidRPr="0052579A" w:rsidRDefault="00A44FA6" w:rsidP="00A44FA6">
            <w:pPr>
              <w:pStyle w:val="TAL"/>
              <w:rPr>
                <w:ins w:id="10538" w:author="28.541_CR0291R1_(Rel-16)_SON_5G" w:date="2020-06-29T12:39:00Z"/>
              </w:rPr>
            </w:pPr>
            <w:ins w:id="10539" w:author="28.541_CR0291R1_(Rel-16)_SON_5G" w:date="2020-06-29T12:39:00Z">
              <w:r w:rsidRPr="0052579A">
                <w:t>defaultValue: None</w:t>
              </w:r>
            </w:ins>
          </w:p>
          <w:p w:rsidR="00A44FA6" w:rsidRDefault="00A44FA6" w:rsidP="00A44FA6">
            <w:pPr>
              <w:pStyle w:val="TAL"/>
              <w:rPr>
                <w:ins w:id="10540" w:author="28.541_CR0291R1_(Rel-16)_SON_5G" w:date="2020-06-29T12:38:00Z"/>
              </w:rPr>
            </w:pPr>
            <w:ins w:id="10541" w:author="28.541_CR0291R1_(Rel-16)_SON_5G" w:date="2020-06-29T12:39:00Z">
              <w:r w:rsidRPr="0052579A">
                <w:t xml:space="preserve">isNullable: </w:t>
              </w:r>
              <w:r>
                <w:t>False</w:t>
              </w:r>
            </w:ins>
          </w:p>
        </w:tc>
      </w:tr>
      <w:tr w:rsidR="00A44FA6" w:rsidRPr="002B15AA" w:rsidTr="00583841">
        <w:trPr>
          <w:cantSplit/>
          <w:tblHeader/>
          <w:ins w:id="10542" w:author="28.541_CR0291R1_(Rel-16)_SON_5G" w:date="2020-06-29T12:38:00Z"/>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ins w:id="10543" w:author="28.541_CR0291R1_(Rel-16)_SON_5G" w:date="2020-06-29T12:38:00Z"/>
                <w:rFonts w:ascii="Courier New" w:hAnsi="Courier New" w:cs="Courier New"/>
                <w:sz w:val="18"/>
                <w:szCs w:val="18"/>
                <w:lang w:eastAsia="zh-CN"/>
              </w:rPr>
            </w:pPr>
            <w:ins w:id="10544" w:author="28.541_CR0291R1_(Rel-16)_SON_5G" w:date="2020-06-29T12:39:00Z">
              <w:r>
                <w:rPr>
                  <w:rFonts w:ascii="Courier New" w:hAnsi="Courier New" w:cs="Courier New"/>
                  <w:sz w:val="18"/>
                  <w:szCs w:val="18"/>
                  <w:lang w:eastAsia="zh-CN"/>
                </w:rPr>
                <w:t>d</w:t>
              </w:r>
              <w:r w:rsidRPr="00722FCE">
                <w:rPr>
                  <w:rFonts w:ascii="Courier New" w:hAnsi="Courier New" w:cs="Courier New" w:hint="eastAsia"/>
                  <w:sz w:val="18"/>
                  <w:szCs w:val="18"/>
                  <w:lang w:eastAsia="zh-CN"/>
                </w:rPr>
                <w:t>esSwitch</w:t>
              </w:r>
            </w:ins>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ins w:id="10545" w:author="28.541_CR0291R1_(Rel-16)_SON_5G" w:date="2020-06-29T12:39:00Z"/>
                <w:szCs w:val="18"/>
                <w:lang w:eastAsia="zh-CN"/>
              </w:rPr>
            </w:pPr>
            <w:ins w:id="10546" w:author="28.541_CR0291R1_(Rel-16)_SON_5G" w:date="2020-06-29T12:39:00Z">
              <w:r>
                <w:rPr>
                  <w:szCs w:val="18"/>
                </w:rPr>
                <w:t xml:space="preserve">This attribute determines whether the </w:t>
              </w:r>
              <w:r>
                <w:t xml:space="preserve">Distributed SON or </w:t>
              </w:r>
              <w:r>
                <w:rPr>
                  <w:lang w:eastAsia="zh-CN"/>
                </w:rPr>
                <w:t>Domain-Centralized</w:t>
              </w:r>
              <w:r>
                <w:rPr>
                  <w:szCs w:val="18"/>
                </w:rPr>
                <w:t xml:space="preserve"> SON </w:t>
              </w:r>
              <w:r>
                <w:rPr>
                  <w:rFonts w:hint="eastAsia"/>
                  <w:szCs w:val="18"/>
                  <w:lang w:eastAsia="zh-CN"/>
                </w:rPr>
                <w:t xml:space="preserve">energy saving function </w:t>
              </w:r>
              <w:r>
                <w:rPr>
                  <w:szCs w:val="18"/>
                </w:rPr>
                <w:t xml:space="preserve">is </w:t>
              </w:r>
              <w:r>
                <w:rPr>
                  <w:rFonts w:hint="eastAsia"/>
                  <w:szCs w:val="18"/>
                  <w:lang w:eastAsia="zh-CN"/>
                </w:rPr>
                <w:t>enabled or disabled.</w:t>
              </w:r>
            </w:ins>
          </w:p>
          <w:p w:rsidR="00A44FA6" w:rsidRPr="00722FCE" w:rsidRDefault="00A44FA6" w:rsidP="00A44FA6">
            <w:pPr>
              <w:pStyle w:val="TAL"/>
              <w:rPr>
                <w:ins w:id="10547" w:author="28.541_CR0291R1_(Rel-16)_SON_5G" w:date="2020-06-29T12:39:00Z"/>
                <w:rFonts w:cs="Arial"/>
                <w:szCs w:val="18"/>
                <w:lang w:eastAsia="zh-CN"/>
              </w:rPr>
            </w:pPr>
          </w:p>
          <w:p w:rsidR="00A44FA6" w:rsidRDefault="00A44FA6" w:rsidP="00A44FA6">
            <w:pPr>
              <w:keepNext/>
              <w:keepLines/>
              <w:spacing w:after="0"/>
              <w:rPr>
                <w:ins w:id="10548" w:author="28.541_CR0291R1_(Rel-16)_SON_5G" w:date="2020-06-29T12:38:00Z"/>
                <w:lang w:eastAsia="zh-CN"/>
              </w:rPr>
            </w:pPr>
            <w:ins w:id="10549" w:author="28.541_CR0291R1_(Rel-16)_SON_5G" w:date="2020-06-29T12:39:00Z">
              <w:r w:rsidRPr="00722FCE">
                <w:rPr>
                  <w:rFonts w:cs="Arial"/>
                  <w:noProof/>
                  <w:szCs w:val="18"/>
                </w:rPr>
                <w:t>allowedValues:</w:t>
              </w:r>
              <w:r w:rsidRPr="00722FCE">
                <w:rPr>
                  <w:rFonts w:cs="Arial"/>
                  <w:szCs w:val="18"/>
                  <w:lang w:eastAsia="zh-CN"/>
                </w:rPr>
                <w:t xml:space="preserve"> </w:t>
              </w:r>
              <w:r>
                <w:rPr>
                  <w:rFonts w:cs="Arial"/>
                  <w:szCs w:val="18"/>
                </w:rPr>
                <w:t>TRUE,FALSE</w:t>
              </w:r>
            </w:ins>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ins w:id="10550" w:author="28.541_CR0291R1_(Rel-16)_SON_5G" w:date="2020-06-29T12:39:00Z"/>
                <w:rFonts w:cs="Arial"/>
                <w:szCs w:val="18"/>
                <w:lang w:eastAsia="zh-CN"/>
              </w:rPr>
            </w:pPr>
            <w:ins w:id="10551" w:author="28.541_CR0291R1_(Rel-16)_SON_5G" w:date="2020-06-29T12:39:00Z">
              <w:r>
                <w:t xml:space="preserve"> </w:t>
              </w:r>
              <w:r w:rsidRPr="00BF5359">
                <w:t xml:space="preserve">type: </w:t>
              </w:r>
              <w:r>
                <w:t>Boolean</w:t>
              </w:r>
            </w:ins>
          </w:p>
          <w:p w:rsidR="00A44FA6" w:rsidRDefault="00A44FA6" w:rsidP="00A44FA6">
            <w:pPr>
              <w:pStyle w:val="TAL"/>
              <w:rPr>
                <w:ins w:id="10552" w:author="28.541_CR0291R1_(Rel-16)_SON_5G" w:date="2020-06-29T12:39:00Z"/>
                <w:rFonts w:cs="Arial"/>
                <w:szCs w:val="18"/>
                <w:lang w:eastAsia="zh-CN"/>
              </w:rPr>
            </w:pPr>
            <w:ins w:id="10553" w:author="28.541_CR0291R1_(Rel-16)_SON_5G" w:date="2020-06-29T12:39:00Z">
              <w:r>
                <w:rPr>
                  <w:rFonts w:cs="Arial"/>
                  <w:szCs w:val="18"/>
                  <w:lang w:eastAsia="zh-CN"/>
                </w:rPr>
                <w:t>multiplicity: 1</w:t>
              </w:r>
            </w:ins>
          </w:p>
          <w:p w:rsidR="00A44FA6" w:rsidRDefault="00A44FA6" w:rsidP="00A44FA6">
            <w:pPr>
              <w:pStyle w:val="TAL"/>
              <w:rPr>
                <w:ins w:id="10554" w:author="28.541_CR0291R1_(Rel-16)_SON_5G" w:date="2020-06-29T12:39:00Z"/>
                <w:rFonts w:cs="Arial"/>
                <w:szCs w:val="18"/>
                <w:lang w:eastAsia="zh-CN"/>
              </w:rPr>
            </w:pPr>
            <w:ins w:id="10555" w:author="28.541_CR0291R1_(Rel-16)_SON_5G" w:date="2020-06-29T12:39:00Z">
              <w:r>
                <w:rPr>
                  <w:rFonts w:cs="Arial"/>
                  <w:szCs w:val="18"/>
                  <w:lang w:eastAsia="zh-CN"/>
                </w:rPr>
                <w:t>isOrdered: N/A</w:t>
              </w:r>
            </w:ins>
          </w:p>
          <w:p w:rsidR="00A44FA6" w:rsidRDefault="00A44FA6" w:rsidP="00A44FA6">
            <w:pPr>
              <w:pStyle w:val="TAL"/>
              <w:rPr>
                <w:ins w:id="10556" w:author="28.541_CR0291R1_(Rel-16)_SON_5G" w:date="2020-06-29T12:39:00Z"/>
                <w:rFonts w:cs="Arial"/>
                <w:szCs w:val="18"/>
                <w:lang w:eastAsia="zh-CN"/>
              </w:rPr>
            </w:pPr>
            <w:ins w:id="10557" w:author="28.541_CR0291R1_(Rel-16)_SON_5G" w:date="2020-06-29T12:39:00Z">
              <w:r>
                <w:rPr>
                  <w:rFonts w:cs="Arial"/>
                  <w:szCs w:val="18"/>
                  <w:lang w:eastAsia="zh-CN"/>
                </w:rPr>
                <w:t>isUnique: N/A</w:t>
              </w:r>
            </w:ins>
          </w:p>
          <w:p w:rsidR="00A44FA6" w:rsidRDefault="00A44FA6" w:rsidP="00A44FA6">
            <w:pPr>
              <w:pStyle w:val="TAL"/>
              <w:rPr>
                <w:ins w:id="10558" w:author="28.541_CR0291R1_(Rel-16)_SON_5G" w:date="2020-06-29T12:39:00Z"/>
                <w:rFonts w:cs="Arial"/>
                <w:szCs w:val="18"/>
                <w:lang w:eastAsia="zh-CN"/>
              </w:rPr>
            </w:pPr>
            <w:ins w:id="10559" w:author="28.541_CR0291R1_(Rel-16)_SON_5G" w:date="2020-06-29T12:39:00Z">
              <w:r>
                <w:rPr>
                  <w:rFonts w:cs="Arial"/>
                  <w:szCs w:val="18"/>
                  <w:lang w:eastAsia="zh-CN"/>
                </w:rPr>
                <w:t>defaultValue: None</w:t>
              </w:r>
            </w:ins>
          </w:p>
          <w:p w:rsidR="00A44FA6" w:rsidRDefault="00A44FA6" w:rsidP="00A44FA6">
            <w:pPr>
              <w:pStyle w:val="TAL"/>
              <w:rPr>
                <w:ins w:id="10560" w:author="28.541_CR0291R1_(Rel-16)_SON_5G" w:date="2020-06-29T12:38:00Z"/>
              </w:rPr>
            </w:pPr>
            <w:ins w:id="10561" w:author="28.541_CR0291R1_(Rel-16)_SON_5G" w:date="2020-06-29T12:39:00Z">
              <w:r>
                <w:rPr>
                  <w:rFonts w:cs="Arial"/>
                  <w:szCs w:val="18"/>
                  <w:lang w:eastAsia="zh-CN"/>
                </w:rPr>
                <w:t>isNullable: False</w:t>
              </w:r>
            </w:ins>
          </w:p>
        </w:tc>
      </w:tr>
      <w:tr w:rsidR="00A44FA6" w:rsidRPr="002B15AA" w:rsidTr="00583841">
        <w:trPr>
          <w:cantSplit/>
          <w:tblHeader/>
          <w:ins w:id="10562" w:author="28.541_CR0291R1_(Rel-16)_SON_5G" w:date="2020-06-29T12:38:00Z"/>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ins w:id="10563" w:author="28.541_CR0291R1_(Rel-16)_SON_5G" w:date="2020-06-29T12:38:00Z"/>
                <w:rFonts w:ascii="Courier New" w:hAnsi="Courier New" w:cs="Courier New"/>
                <w:sz w:val="18"/>
                <w:szCs w:val="18"/>
                <w:lang w:eastAsia="zh-CN"/>
              </w:rPr>
            </w:pPr>
            <w:ins w:id="10564" w:author="28.541_CR0291R1_(Rel-16)_SON_5G" w:date="2020-06-29T12:39:00Z">
              <w:r>
                <w:rPr>
                  <w:rFonts w:ascii="Courier New" w:hAnsi="Courier New" w:cs="Courier New"/>
                  <w:sz w:val="18"/>
                  <w:szCs w:val="18"/>
                  <w:lang w:eastAsia="zh-CN"/>
                </w:rPr>
                <w:t>c</w:t>
              </w:r>
              <w:r w:rsidRPr="00722FCE">
                <w:rPr>
                  <w:rFonts w:ascii="Courier New" w:hAnsi="Courier New" w:cs="Courier New" w:hint="eastAsia"/>
                  <w:sz w:val="18"/>
                  <w:szCs w:val="18"/>
                  <w:lang w:eastAsia="zh-CN"/>
                </w:rPr>
                <w:t>esSwitch</w:t>
              </w:r>
            </w:ins>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ins w:id="10565" w:author="28.541_CR0291R1_(Rel-16)_SON_5G" w:date="2020-06-29T12:39:00Z"/>
                <w:szCs w:val="18"/>
                <w:lang w:eastAsia="zh-CN"/>
              </w:rPr>
            </w:pPr>
            <w:ins w:id="10566" w:author="28.541_CR0291R1_(Rel-16)_SON_5G" w:date="2020-06-29T12:39:00Z">
              <w:r>
                <w:rPr>
                  <w:szCs w:val="18"/>
                </w:rPr>
                <w:t xml:space="preserve">This attribute determines whether the </w:t>
              </w:r>
              <w:r>
                <w:rPr>
                  <w:lang w:eastAsia="zh-CN"/>
                </w:rPr>
                <w:t xml:space="preserve">Cross Domain-Centralized </w:t>
              </w:r>
              <w:r>
                <w:rPr>
                  <w:szCs w:val="18"/>
                </w:rPr>
                <w:t xml:space="preserve">SON </w:t>
              </w:r>
              <w:r>
                <w:rPr>
                  <w:rFonts w:hint="eastAsia"/>
                  <w:szCs w:val="18"/>
                  <w:lang w:eastAsia="zh-CN"/>
                </w:rPr>
                <w:t xml:space="preserve">energy saving function </w:t>
              </w:r>
              <w:r>
                <w:rPr>
                  <w:szCs w:val="18"/>
                </w:rPr>
                <w:t xml:space="preserve">is </w:t>
              </w:r>
              <w:r>
                <w:rPr>
                  <w:rFonts w:hint="eastAsia"/>
                  <w:szCs w:val="18"/>
                  <w:lang w:eastAsia="zh-CN"/>
                </w:rPr>
                <w:t>enabled or disabled.</w:t>
              </w:r>
            </w:ins>
          </w:p>
          <w:p w:rsidR="00A44FA6" w:rsidRPr="00722FCE" w:rsidRDefault="00A44FA6" w:rsidP="00A44FA6">
            <w:pPr>
              <w:pStyle w:val="TAL"/>
              <w:rPr>
                <w:ins w:id="10567" w:author="28.541_CR0291R1_(Rel-16)_SON_5G" w:date="2020-06-29T12:39:00Z"/>
                <w:rFonts w:cs="Arial"/>
                <w:szCs w:val="18"/>
                <w:lang w:eastAsia="zh-CN"/>
              </w:rPr>
            </w:pPr>
          </w:p>
          <w:p w:rsidR="00A44FA6" w:rsidRDefault="00A44FA6" w:rsidP="00A44FA6">
            <w:pPr>
              <w:keepNext/>
              <w:keepLines/>
              <w:spacing w:after="0"/>
              <w:rPr>
                <w:ins w:id="10568" w:author="28.541_CR0291R1_(Rel-16)_SON_5G" w:date="2020-06-29T12:38:00Z"/>
                <w:lang w:eastAsia="zh-CN"/>
              </w:rPr>
            </w:pPr>
            <w:ins w:id="10569" w:author="28.541_CR0291R1_(Rel-16)_SON_5G" w:date="2020-06-29T12:39:00Z">
              <w:r w:rsidRPr="00722FCE">
                <w:rPr>
                  <w:rFonts w:cs="Arial"/>
                  <w:noProof/>
                  <w:szCs w:val="18"/>
                </w:rPr>
                <w:t>allowedValues:</w:t>
              </w:r>
              <w:r w:rsidRPr="00722FCE">
                <w:rPr>
                  <w:rFonts w:cs="Arial"/>
                  <w:szCs w:val="18"/>
                  <w:lang w:eastAsia="zh-CN"/>
                </w:rPr>
                <w:t xml:space="preserve"> </w:t>
              </w:r>
              <w:r>
                <w:rPr>
                  <w:rFonts w:cs="Arial"/>
                  <w:szCs w:val="18"/>
                </w:rPr>
                <w:t>TRUE,FALSE</w:t>
              </w:r>
            </w:ins>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ins w:id="10570" w:author="28.541_CR0291R1_(Rel-16)_SON_5G" w:date="2020-06-29T12:39:00Z"/>
                <w:rFonts w:cs="Arial"/>
                <w:szCs w:val="18"/>
                <w:lang w:eastAsia="zh-CN"/>
              </w:rPr>
            </w:pPr>
            <w:ins w:id="10571" w:author="28.541_CR0291R1_(Rel-16)_SON_5G" w:date="2020-06-29T12:39:00Z">
              <w:r>
                <w:t xml:space="preserve"> </w:t>
              </w:r>
              <w:r w:rsidRPr="00BF5359">
                <w:t xml:space="preserve">type: </w:t>
              </w:r>
              <w:r>
                <w:t>Boolean</w:t>
              </w:r>
            </w:ins>
          </w:p>
          <w:p w:rsidR="00A44FA6" w:rsidRDefault="00A44FA6" w:rsidP="00A44FA6">
            <w:pPr>
              <w:pStyle w:val="TAL"/>
              <w:rPr>
                <w:ins w:id="10572" w:author="28.541_CR0291R1_(Rel-16)_SON_5G" w:date="2020-06-29T12:39:00Z"/>
                <w:rFonts w:cs="Arial"/>
                <w:szCs w:val="18"/>
                <w:lang w:eastAsia="zh-CN"/>
              </w:rPr>
            </w:pPr>
            <w:ins w:id="10573" w:author="28.541_CR0291R1_(Rel-16)_SON_5G" w:date="2020-06-29T12:39:00Z">
              <w:r>
                <w:rPr>
                  <w:rFonts w:cs="Arial"/>
                  <w:szCs w:val="18"/>
                  <w:lang w:eastAsia="zh-CN"/>
                </w:rPr>
                <w:t>multiplicity: 1</w:t>
              </w:r>
            </w:ins>
          </w:p>
          <w:p w:rsidR="00A44FA6" w:rsidRDefault="00A44FA6" w:rsidP="00A44FA6">
            <w:pPr>
              <w:pStyle w:val="TAL"/>
              <w:rPr>
                <w:ins w:id="10574" w:author="28.541_CR0291R1_(Rel-16)_SON_5G" w:date="2020-06-29T12:39:00Z"/>
                <w:rFonts w:cs="Arial"/>
                <w:szCs w:val="18"/>
                <w:lang w:eastAsia="zh-CN"/>
              </w:rPr>
            </w:pPr>
            <w:ins w:id="10575" w:author="28.541_CR0291R1_(Rel-16)_SON_5G" w:date="2020-06-29T12:39:00Z">
              <w:r>
                <w:rPr>
                  <w:rFonts w:cs="Arial"/>
                  <w:szCs w:val="18"/>
                  <w:lang w:eastAsia="zh-CN"/>
                </w:rPr>
                <w:t>isOrdered: N/A</w:t>
              </w:r>
            </w:ins>
          </w:p>
          <w:p w:rsidR="00A44FA6" w:rsidRDefault="00A44FA6" w:rsidP="00A44FA6">
            <w:pPr>
              <w:pStyle w:val="TAL"/>
              <w:rPr>
                <w:ins w:id="10576" w:author="28.541_CR0291R1_(Rel-16)_SON_5G" w:date="2020-06-29T12:39:00Z"/>
                <w:rFonts w:cs="Arial"/>
                <w:szCs w:val="18"/>
                <w:lang w:eastAsia="zh-CN"/>
              </w:rPr>
            </w:pPr>
            <w:ins w:id="10577" w:author="28.541_CR0291R1_(Rel-16)_SON_5G" w:date="2020-06-29T12:39:00Z">
              <w:r>
                <w:rPr>
                  <w:rFonts w:cs="Arial"/>
                  <w:szCs w:val="18"/>
                  <w:lang w:eastAsia="zh-CN"/>
                </w:rPr>
                <w:t>isUnique: N/A</w:t>
              </w:r>
            </w:ins>
          </w:p>
          <w:p w:rsidR="00A44FA6" w:rsidRDefault="00A44FA6" w:rsidP="00A44FA6">
            <w:pPr>
              <w:pStyle w:val="TAL"/>
              <w:rPr>
                <w:ins w:id="10578" w:author="28.541_CR0291R1_(Rel-16)_SON_5G" w:date="2020-06-29T12:39:00Z"/>
                <w:rFonts w:cs="Arial"/>
                <w:szCs w:val="18"/>
                <w:lang w:eastAsia="zh-CN"/>
              </w:rPr>
            </w:pPr>
            <w:ins w:id="10579" w:author="28.541_CR0291R1_(Rel-16)_SON_5G" w:date="2020-06-29T12:39:00Z">
              <w:r>
                <w:rPr>
                  <w:rFonts w:cs="Arial"/>
                  <w:szCs w:val="18"/>
                  <w:lang w:eastAsia="zh-CN"/>
                </w:rPr>
                <w:t>defaultValue: None</w:t>
              </w:r>
            </w:ins>
          </w:p>
          <w:p w:rsidR="00A44FA6" w:rsidRDefault="00A44FA6" w:rsidP="00A44FA6">
            <w:pPr>
              <w:pStyle w:val="TAL"/>
              <w:rPr>
                <w:ins w:id="10580" w:author="28.541_CR0291R1_(Rel-16)_SON_5G" w:date="2020-06-29T12:38:00Z"/>
              </w:rPr>
            </w:pPr>
            <w:ins w:id="10581" w:author="28.541_CR0291R1_(Rel-16)_SON_5G" w:date="2020-06-29T12:39:00Z">
              <w:r>
                <w:rPr>
                  <w:rFonts w:cs="Arial"/>
                  <w:szCs w:val="18"/>
                  <w:lang w:eastAsia="zh-CN"/>
                </w:rPr>
                <w:t>isNullable: False</w:t>
              </w:r>
            </w:ins>
          </w:p>
        </w:tc>
      </w:tr>
      <w:tr w:rsidR="00A44FA6" w:rsidRPr="002B15AA" w:rsidTr="00583841">
        <w:trPr>
          <w:cantSplit/>
          <w:tblHeader/>
          <w:ins w:id="10582" w:author="28.541_CR0291R1_(Rel-16)_SON_5G" w:date="2020-06-29T12:38:00Z"/>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ins w:id="10583" w:author="28.541_CR0291R1_(Rel-16)_SON_5G" w:date="2020-06-29T12:38:00Z"/>
                <w:rFonts w:ascii="Courier New" w:hAnsi="Courier New" w:cs="Courier New"/>
                <w:sz w:val="18"/>
                <w:szCs w:val="18"/>
                <w:lang w:eastAsia="zh-CN"/>
              </w:rPr>
            </w:pPr>
            <w:ins w:id="10584" w:author="28.541_CR0291R1_(Rel-16)_SON_5G" w:date="2020-06-29T12:39:00Z">
              <w:r w:rsidRPr="008F4866">
                <w:rPr>
                  <w:rFonts w:ascii="Courier New" w:hAnsi="Courier New" w:cs="Courier New"/>
                  <w:sz w:val="18"/>
                  <w:szCs w:val="18"/>
                  <w:lang w:eastAsia="zh-CN"/>
                </w:rPr>
                <w:t>energySavingControl</w:t>
              </w:r>
            </w:ins>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ins w:id="10585" w:author="28.541_CR0291R1_(Rel-16)_SON_5G" w:date="2020-06-29T12:39:00Z"/>
                <w:lang w:eastAsia="zh-CN"/>
              </w:rPr>
            </w:pPr>
            <w:ins w:id="10586" w:author="28.541_CR0291R1_(Rel-16)_SON_5G" w:date="2020-06-29T12:39:00Z">
              <w:r>
                <w:t xml:space="preserve">This attribute allows the </w:t>
              </w:r>
              <w:r>
                <w:rPr>
                  <w:rFonts w:hint="eastAsia"/>
                  <w:lang w:eastAsia="zh-CN"/>
                </w:rPr>
                <w:t>Cross</w:t>
              </w:r>
              <w:r>
                <w:t xml:space="preserve"> </w:t>
              </w:r>
              <w:r>
                <w:rPr>
                  <w:lang w:eastAsia="zh-CN"/>
                </w:rPr>
                <w:t xml:space="preserve">Domain-Centralized </w:t>
              </w:r>
              <w:r>
                <w:rPr>
                  <w:szCs w:val="18"/>
                </w:rPr>
                <w:t xml:space="preserve">SON </w:t>
              </w:r>
              <w:r>
                <w:rPr>
                  <w:rFonts w:hint="eastAsia"/>
                  <w:szCs w:val="18"/>
                  <w:lang w:eastAsia="zh-CN"/>
                </w:rPr>
                <w:t>energy saving function</w:t>
              </w:r>
              <w:r>
                <w:t xml:space="preserve"> to initiate energy saving activation or deactivation.</w:t>
              </w:r>
            </w:ins>
          </w:p>
          <w:p w:rsidR="00A44FA6" w:rsidRDefault="00A44FA6" w:rsidP="00A44FA6">
            <w:pPr>
              <w:pStyle w:val="TAL"/>
              <w:rPr>
                <w:ins w:id="10587" w:author="28.541_CR0291R1_(Rel-16)_SON_5G" w:date="2020-06-29T12:39:00Z"/>
                <w:lang w:eastAsia="zh-CN"/>
              </w:rPr>
            </w:pPr>
          </w:p>
          <w:p w:rsidR="00A44FA6" w:rsidRDefault="00A44FA6" w:rsidP="00A44FA6">
            <w:pPr>
              <w:keepNext/>
              <w:keepLines/>
              <w:spacing w:after="0"/>
              <w:rPr>
                <w:ins w:id="10588" w:author="28.541_CR0291R1_(Rel-16)_SON_5G" w:date="2020-06-29T12:38:00Z"/>
                <w:lang w:eastAsia="zh-CN"/>
              </w:rPr>
            </w:pPr>
            <w:ins w:id="10589" w:author="28.541_CR0291R1_(Rel-16)_SON_5G" w:date="2020-06-29T12:39:00Z">
              <w:r>
                <w:rPr>
                  <w:lang w:eastAsia="zh-CN"/>
                </w:rPr>
                <w:t>allowedValues:</w:t>
              </w:r>
              <w:r>
                <w:t xml:space="preserve"> </w:t>
              </w:r>
              <w:r>
                <w:rPr>
                  <w:lang w:eastAsia="zh-CN"/>
                </w:rPr>
                <w:t>toBeEnergySaving, toBeNotEnergySaving</w:t>
              </w:r>
            </w:ins>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ins w:id="10590" w:author="28.541_CR0291R1_(Rel-16)_SON_5G" w:date="2020-06-29T12:39:00Z"/>
              </w:rPr>
            </w:pPr>
            <w:ins w:id="10591" w:author="28.541_CR0291R1_(Rel-16)_SON_5G" w:date="2020-06-29T12:39:00Z">
              <w:r>
                <w:t xml:space="preserve"> type: enumeration</w:t>
              </w:r>
            </w:ins>
          </w:p>
          <w:p w:rsidR="00A44FA6" w:rsidRDefault="00A44FA6" w:rsidP="00A44FA6">
            <w:pPr>
              <w:pStyle w:val="TAL"/>
              <w:rPr>
                <w:ins w:id="10592" w:author="28.541_CR0291R1_(Rel-16)_SON_5G" w:date="2020-06-29T12:39:00Z"/>
              </w:rPr>
            </w:pPr>
            <w:ins w:id="10593" w:author="28.541_CR0291R1_(Rel-16)_SON_5G" w:date="2020-06-29T12:39:00Z">
              <w:r>
                <w:t>multiplicity: 1</w:t>
              </w:r>
            </w:ins>
          </w:p>
          <w:p w:rsidR="00A44FA6" w:rsidRDefault="00A44FA6" w:rsidP="00A44FA6">
            <w:pPr>
              <w:pStyle w:val="TAL"/>
              <w:rPr>
                <w:ins w:id="10594" w:author="28.541_CR0291R1_(Rel-16)_SON_5G" w:date="2020-06-29T12:39:00Z"/>
              </w:rPr>
            </w:pPr>
            <w:ins w:id="10595" w:author="28.541_CR0291R1_(Rel-16)_SON_5G" w:date="2020-06-29T12:39:00Z">
              <w:r>
                <w:t>isOrdered: N/A</w:t>
              </w:r>
            </w:ins>
          </w:p>
          <w:p w:rsidR="00A44FA6" w:rsidRDefault="00A44FA6" w:rsidP="00A44FA6">
            <w:pPr>
              <w:pStyle w:val="TAL"/>
              <w:rPr>
                <w:ins w:id="10596" w:author="28.541_CR0291R1_(Rel-16)_SON_5G" w:date="2020-06-29T12:39:00Z"/>
              </w:rPr>
            </w:pPr>
            <w:ins w:id="10597" w:author="28.541_CR0291R1_(Rel-16)_SON_5G" w:date="2020-06-29T12:39:00Z">
              <w:r>
                <w:t>isUnique: N/A</w:t>
              </w:r>
            </w:ins>
          </w:p>
          <w:p w:rsidR="00A44FA6" w:rsidRDefault="00A44FA6" w:rsidP="00A44FA6">
            <w:pPr>
              <w:pStyle w:val="TAL"/>
              <w:rPr>
                <w:ins w:id="10598" w:author="28.541_CR0291R1_(Rel-16)_SON_5G" w:date="2020-06-29T12:39:00Z"/>
              </w:rPr>
            </w:pPr>
            <w:ins w:id="10599" w:author="28.541_CR0291R1_(Rel-16)_SON_5G" w:date="2020-06-29T12:39:00Z">
              <w:r>
                <w:t>defaultValue: None</w:t>
              </w:r>
            </w:ins>
          </w:p>
          <w:p w:rsidR="00A44FA6" w:rsidRDefault="00A44FA6" w:rsidP="00A44FA6">
            <w:pPr>
              <w:pStyle w:val="TAL"/>
              <w:rPr>
                <w:ins w:id="10600" w:author="28.541_CR0291R1_(Rel-16)_SON_5G" w:date="2020-06-29T12:38:00Z"/>
              </w:rPr>
            </w:pPr>
            <w:ins w:id="10601" w:author="28.541_CR0291R1_(Rel-16)_SON_5G" w:date="2020-06-29T12:39:00Z">
              <w:r>
                <w:t>isNullable: True</w:t>
              </w:r>
            </w:ins>
          </w:p>
        </w:tc>
      </w:tr>
      <w:tr w:rsidR="00A44FA6" w:rsidRPr="002B15AA" w:rsidTr="00583841">
        <w:trPr>
          <w:cantSplit/>
          <w:tblHeader/>
          <w:ins w:id="10602" w:author="28.541_CR0291R1_(Rel-16)_SON_5G" w:date="2020-06-29T12:38:00Z"/>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ins w:id="10603" w:author="28.541_CR0291R1_(Rel-16)_SON_5G" w:date="2020-06-29T12:38:00Z"/>
                <w:rFonts w:ascii="Courier New" w:hAnsi="Courier New" w:cs="Courier New"/>
                <w:sz w:val="18"/>
                <w:szCs w:val="18"/>
                <w:lang w:eastAsia="zh-CN"/>
              </w:rPr>
            </w:pPr>
            <w:ins w:id="10604" w:author="28.541_CR0291R1_(Rel-16)_SON_5G" w:date="2020-06-29T12:39:00Z">
              <w:r w:rsidRPr="00470365">
                <w:rPr>
                  <w:rFonts w:ascii="Courier New" w:hAnsi="Courier New" w:cs="Courier New"/>
                  <w:sz w:val="18"/>
                  <w:szCs w:val="18"/>
                  <w:lang w:eastAsia="zh-CN"/>
                </w:rPr>
                <w:lastRenderedPageBreak/>
                <w:t>energySavingState</w:t>
              </w:r>
            </w:ins>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ins w:id="10605" w:author="28.541_CR0291R1_(Rel-16)_SON_5G" w:date="2020-06-29T12:39:00Z"/>
              </w:rPr>
            </w:pPr>
            <w:ins w:id="10606" w:author="28.541_CR0291R1_(Rel-16)_SON_5G" w:date="2020-06-29T12:39:00Z">
              <w:r>
                <w:t xml:space="preserve">Specifies the status regarding the energy saving in the cell. </w:t>
              </w:r>
            </w:ins>
          </w:p>
          <w:p w:rsidR="00A44FA6" w:rsidRDefault="00A44FA6" w:rsidP="00A44FA6">
            <w:pPr>
              <w:pStyle w:val="TAL"/>
              <w:rPr>
                <w:ins w:id="10607" w:author="28.541_CR0291R1_(Rel-16)_SON_5G" w:date="2020-06-29T12:39:00Z"/>
              </w:rPr>
            </w:pPr>
            <w:ins w:id="10608" w:author="28.541_CR0291R1_(Rel-16)_SON_5G" w:date="2020-06-29T12:39:00Z">
              <w:r>
                <w:t xml:space="preserve">If the value of </w:t>
              </w:r>
              <w:r>
                <w:rPr>
                  <w:rFonts w:ascii="Courier New" w:hAnsi="Courier New" w:cs="Courier New"/>
                </w:rPr>
                <w:t>energySavingControl</w:t>
              </w:r>
              <w:r>
                <w:t xml:space="preserve"> is </w:t>
              </w:r>
              <w:r>
                <w:rPr>
                  <w:rFonts w:ascii="Courier New" w:hAnsi="Courier New" w:cs="Courier New" w:hint="eastAsia"/>
                  <w:lang w:eastAsia="zh-CN"/>
                </w:rPr>
                <w:t>toBeEnergySaving</w:t>
              </w:r>
              <w:r>
                <w:t xml:space="preserve">, then it shall be tried to achieve the value </w:t>
              </w:r>
              <w:r>
                <w:rPr>
                  <w:rFonts w:ascii="Courier New" w:hAnsi="Courier New" w:cs="Courier New"/>
                </w:rPr>
                <w:t>isEnergySaving</w:t>
              </w:r>
              <w:r>
                <w:t xml:space="preserve"> for the </w:t>
              </w:r>
              <w:r>
                <w:rPr>
                  <w:rFonts w:ascii="Courier New" w:hAnsi="Courier New"/>
                  <w:snapToGrid w:val="0"/>
                </w:rPr>
                <w:t>energySavingState</w:t>
              </w:r>
              <w:r>
                <w:t xml:space="preserve">. </w:t>
              </w:r>
            </w:ins>
          </w:p>
          <w:p w:rsidR="00A44FA6" w:rsidRDefault="00A44FA6" w:rsidP="00A44FA6">
            <w:pPr>
              <w:pStyle w:val="TAL"/>
              <w:rPr>
                <w:ins w:id="10609" w:author="28.541_CR0291R1_(Rel-16)_SON_5G" w:date="2020-06-29T12:39:00Z"/>
                <w:lang w:eastAsia="zh-CN"/>
              </w:rPr>
            </w:pPr>
            <w:ins w:id="10610" w:author="28.541_CR0291R1_(Rel-16)_SON_5G" w:date="2020-06-29T12:39:00Z">
              <w:r>
                <w:t xml:space="preserve">If the value of </w:t>
              </w:r>
              <w:r>
                <w:rPr>
                  <w:rFonts w:ascii="Courier New" w:hAnsi="Courier New" w:cs="Courier New"/>
                </w:rPr>
                <w:t>energySavingControl</w:t>
              </w:r>
              <w:r>
                <w:t xml:space="preserve"> is </w:t>
              </w:r>
              <w:r>
                <w:rPr>
                  <w:rFonts w:ascii="Courier New" w:hAnsi="Courier New" w:cs="Courier New" w:hint="eastAsia"/>
                  <w:lang w:eastAsia="zh-CN"/>
                </w:rPr>
                <w:t>toBeNotEnergySaving</w:t>
              </w:r>
              <w:r>
                <w:t xml:space="preserve">, then it shall be tried to achieve the value </w:t>
              </w:r>
              <w:r>
                <w:rPr>
                  <w:rFonts w:ascii="Courier New" w:hAnsi="Courier New" w:cs="Courier New"/>
                </w:rPr>
                <w:t>isNotEnergySaving</w:t>
              </w:r>
              <w:r>
                <w:t xml:space="preserve"> for the </w:t>
              </w:r>
              <w:r>
                <w:rPr>
                  <w:rFonts w:ascii="Courier New" w:hAnsi="Courier New"/>
                  <w:snapToGrid w:val="0"/>
                </w:rPr>
                <w:t>energySavingState</w:t>
              </w:r>
              <w:r>
                <w:t xml:space="preserve">. </w:t>
              </w:r>
            </w:ins>
          </w:p>
          <w:p w:rsidR="00A44FA6" w:rsidRDefault="00A44FA6" w:rsidP="00A44FA6">
            <w:pPr>
              <w:pStyle w:val="TAL"/>
              <w:rPr>
                <w:ins w:id="10611" w:author="28.541_CR0291R1_(Rel-16)_SON_5G" w:date="2020-06-29T12:39:00Z"/>
                <w:lang w:eastAsia="zh-CN"/>
              </w:rPr>
            </w:pPr>
          </w:p>
          <w:p w:rsidR="00A44FA6" w:rsidRDefault="00A44FA6" w:rsidP="00A44FA6">
            <w:pPr>
              <w:keepNext/>
              <w:keepLines/>
              <w:spacing w:after="0"/>
              <w:rPr>
                <w:ins w:id="10612" w:author="28.541_CR0291R1_(Rel-16)_SON_5G" w:date="2020-06-29T12:39:00Z"/>
                <w:rFonts w:cs="Arial"/>
                <w:szCs w:val="18"/>
                <w:lang w:eastAsia="zh-CN"/>
              </w:rPr>
            </w:pPr>
            <w:ins w:id="10613" w:author="28.541_CR0291R1_(Rel-16)_SON_5G" w:date="2020-06-29T12:39:00Z">
              <w:r w:rsidRPr="00470365">
                <w:rPr>
                  <w:rFonts w:cs="Arial"/>
                  <w:szCs w:val="18"/>
                  <w:lang w:eastAsia="zh-CN"/>
                </w:rPr>
                <w:t>allowedValues:</w:t>
              </w:r>
              <w:r w:rsidRPr="00470365">
                <w:rPr>
                  <w:rFonts w:cs="Arial"/>
                  <w:szCs w:val="18"/>
                </w:rPr>
                <w:t xml:space="preserve"> </w:t>
              </w:r>
              <w:r w:rsidRPr="00470365">
                <w:rPr>
                  <w:rFonts w:cs="Arial"/>
                  <w:szCs w:val="18"/>
                  <w:lang w:eastAsia="zh-CN"/>
                </w:rPr>
                <w:t>isNotEnergySaving, isEnergySaving.</w:t>
              </w:r>
            </w:ins>
          </w:p>
          <w:p w:rsidR="00A44FA6" w:rsidRDefault="00A44FA6" w:rsidP="00A44FA6">
            <w:pPr>
              <w:keepNext/>
              <w:keepLines/>
              <w:spacing w:after="0"/>
              <w:rPr>
                <w:ins w:id="10614" w:author="28.541_CR0291R1_(Rel-16)_SON_5G" w:date="2020-06-29T12:38:00Z"/>
                <w:lang w:eastAsia="zh-CN"/>
              </w:rPr>
            </w:pPr>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ins w:id="10615" w:author="28.541_CR0291R1_(Rel-16)_SON_5G" w:date="2020-06-29T12:39:00Z"/>
              </w:rPr>
            </w:pPr>
            <w:ins w:id="10616" w:author="28.541_CR0291R1_(Rel-16)_SON_5G" w:date="2020-06-29T12:39:00Z">
              <w:r>
                <w:t xml:space="preserve"> type: enumeration</w:t>
              </w:r>
            </w:ins>
          </w:p>
          <w:p w:rsidR="00A44FA6" w:rsidRDefault="00A44FA6" w:rsidP="00A44FA6">
            <w:pPr>
              <w:pStyle w:val="TAL"/>
              <w:rPr>
                <w:ins w:id="10617" w:author="28.541_CR0291R1_(Rel-16)_SON_5G" w:date="2020-06-29T12:39:00Z"/>
              </w:rPr>
            </w:pPr>
            <w:ins w:id="10618" w:author="28.541_CR0291R1_(Rel-16)_SON_5G" w:date="2020-06-29T12:39:00Z">
              <w:r>
                <w:t>multiplicity: 1</w:t>
              </w:r>
            </w:ins>
          </w:p>
          <w:p w:rsidR="00A44FA6" w:rsidRDefault="00A44FA6" w:rsidP="00A44FA6">
            <w:pPr>
              <w:pStyle w:val="TAL"/>
              <w:rPr>
                <w:ins w:id="10619" w:author="28.541_CR0291R1_(Rel-16)_SON_5G" w:date="2020-06-29T12:39:00Z"/>
              </w:rPr>
            </w:pPr>
            <w:ins w:id="10620" w:author="28.541_CR0291R1_(Rel-16)_SON_5G" w:date="2020-06-29T12:39:00Z">
              <w:r>
                <w:t>isOrdered: N/A</w:t>
              </w:r>
            </w:ins>
          </w:p>
          <w:p w:rsidR="00A44FA6" w:rsidRDefault="00A44FA6" w:rsidP="00A44FA6">
            <w:pPr>
              <w:pStyle w:val="TAL"/>
              <w:rPr>
                <w:ins w:id="10621" w:author="28.541_CR0291R1_(Rel-16)_SON_5G" w:date="2020-06-29T12:39:00Z"/>
              </w:rPr>
            </w:pPr>
            <w:ins w:id="10622" w:author="28.541_CR0291R1_(Rel-16)_SON_5G" w:date="2020-06-29T12:39:00Z">
              <w:r>
                <w:t>isUnique: N/A</w:t>
              </w:r>
            </w:ins>
          </w:p>
          <w:p w:rsidR="00A44FA6" w:rsidRDefault="00A44FA6" w:rsidP="00A44FA6">
            <w:pPr>
              <w:pStyle w:val="TAL"/>
              <w:rPr>
                <w:ins w:id="10623" w:author="28.541_CR0291R1_(Rel-16)_SON_5G" w:date="2020-06-29T12:39:00Z"/>
              </w:rPr>
            </w:pPr>
            <w:ins w:id="10624" w:author="28.541_CR0291R1_(Rel-16)_SON_5G" w:date="2020-06-29T12:39:00Z">
              <w:r>
                <w:t>defaultValue: None</w:t>
              </w:r>
            </w:ins>
          </w:p>
          <w:p w:rsidR="00A44FA6" w:rsidRDefault="00A44FA6" w:rsidP="00A44FA6">
            <w:pPr>
              <w:pStyle w:val="TAL"/>
              <w:rPr>
                <w:ins w:id="10625" w:author="28.541_CR0291R1_(Rel-16)_SON_5G" w:date="2020-06-29T12:38:00Z"/>
              </w:rPr>
            </w:pPr>
            <w:ins w:id="10626" w:author="28.541_CR0291R1_(Rel-16)_SON_5G" w:date="2020-06-29T12:39:00Z">
              <w:r>
                <w:t>isNullable: True</w:t>
              </w:r>
            </w:ins>
          </w:p>
        </w:tc>
      </w:tr>
      <w:tr w:rsidR="00A44FA6" w:rsidRPr="002B15AA" w:rsidTr="00583841">
        <w:trPr>
          <w:cantSplit/>
          <w:tblHeader/>
          <w:ins w:id="10627" w:author="28.541_CR0291R1_(Rel-16)_SON_5G" w:date="2020-06-29T12:38:00Z"/>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ins w:id="10628" w:author="28.541_CR0291R1_(Rel-16)_SON_5G" w:date="2020-06-29T12:38:00Z"/>
                <w:rFonts w:ascii="Courier New" w:hAnsi="Courier New" w:cs="Courier New"/>
                <w:sz w:val="18"/>
                <w:szCs w:val="18"/>
                <w:lang w:eastAsia="zh-CN"/>
              </w:rPr>
            </w:pPr>
            <w:ins w:id="10629" w:author="28.541_CR0291R1_(Rel-16)_SON_5G" w:date="2020-06-29T12:39:00Z">
              <w:r>
                <w:rPr>
                  <w:rFonts w:ascii="Courier New" w:hAnsi="Courier New" w:cs="Courier New"/>
                  <w:sz w:val="18"/>
                  <w:szCs w:val="18"/>
                </w:rPr>
                <w:t>intraRatE</w:t>
              </w:r>
              <w:r w:rsidRPr="00470365">
                <w:rPr>
                  <w:rFonts w:ascii="Courier New" w:hAnsi="Courier New" w:cs="Courier New"/>
                  <w:sz w:val="18"/>
                  <w:szCs w:val="18"/>
                </w:rPr>
                <w:t>sActivationOriginalCellLoadParameters</w:t>
              </w:r>
            </w:ins>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ins w:id="10630" w:author="28.541_CR0291R1_(Rel-16)_SON_5G" w:date="2020-06-29T12:39:00Z"/>
              </w:rPr>
            </w:pPr>
            <w:ins w:id="10631" w:author="28.541_CR0291R1_(Rel-16)_SON_5G" w:date="2020-06-29T12:39:00Z">
              <w:r>
                <w:t>This attributes is relevant, if the cell acts as an original cell.</w:t>
              </w:r>
            </w:ins>
          </w:p>
          <w:p w:rsidR="00A44FA6" w:rsidRDefault="00A44FA6" w:rsidP="00A44FA6">
            <w:pPr>
              <w:pStyle w:val="TAL"/>
              <w:rPr>
                <w:ins w:id="10632" w:author="28.541_CR0291R1_(Rel-16)_SON_5G" w:date="2020-06-29T12:39:00Z"/>
                <w:rFonts w:cs="Arial"/>
                <w:color w:val="000000"/>
                <w:szCs w:val="18"/>
                <w:lang w:eastAsia="zh-CN"/>
              </w:rPr>
            </w:pPr>
            <w:ins w:id="10633" w:author="28.541_CR0291R1_(Rel-16)_SON_5G" w:date="2020-06-29T12:39:00Z">
              <w:r>
                <w:rPr>
                  <w:rFonts w:cs="Arial" w:hint="eastAsia"/>
                  <w:color w:val="000000"/>
                  <w:szCs w:val="18"/>
                  <w:lang w:eastAsia="zh-CN"/>
                </w:rPr>
                <w:t>This attribute indicates the t</w:t>
              </w:r>
              <w:r>
                <w:rPr>
                  <w:rFonts w:cs="Arial"/>
                  <w:color w:val="000000"/>
                  <w:szCs w:val="18"/>
                </w:rPr>
                <w:t>raffic load threshold and the time duration</w:t>
              </w:r>
              <w:r>
                <w:rPr>
                  <w:rFonts w:cs="Arial" w:hint="eastAsia"/>
                  <w:color w:val="000000"/>
                  <w:szCs w:val="18"/>
                  <w:lang w:eastAsia="zh-CN"/>
                </w:rPr>
                <w:t xml:space="preserve">, which </w:t>
              </w:r>
              <w:r>
                <w:rPr>
                  <w:rFonts w:cs="Arial"/>
                  <w:color w:val="000000"/>
                  <w:szCs w:val="18"/>
                  <w:lang w:eastAsia="zh-CN"/>
                </w:rPr>
                <w:t xml:space="preserve">are </w:t>
              </w:r>
              <w:r>
                <w:rPr>
                  <w:rFonts w:cs="Arial" w:hint="eastAsia"/>
                  <w:color w:val="000000"/>
                  <w:szCs w:val="18"/>
                  <w:lang w:eastAsia="zh-CN"/>
                </w:rPr>
                <w:t xml:space="preserve">used by </w:t>
              </w:r>
              <w:r>
                <w:rPr>
                  <w:rFonts w:cs="Arial"/>
                  <w:color w:val="000000"/>
                  <w:szCs w:val="18"/>
                  <w:lang w:eastAsia="zh-CN"/>
                </w:rPr>
                <w:t xml:space="preserve">distributed </w:t>
              </w:r>
              <w:r>
                <w:rPr>
                  <w:rFonts w:cs="Arial" w:hint="eastAsia"/>
                  <w:color w:val="000000"/>
                  <w:szCs w:val="18"/>
                  <w:lang w:eastAsia="zh-CN"/>
                </w:rPr>
                <w:t xml:space="preserve">ES algorithms to allow </w:t>
              </w:r>
              <w:r>
                <w:rPr>
                  <w:rFonts w:cs="Arial"/>
                  <w:color w:val="000000"/>
                  <w:szCs w:val="18"/>
                  <w:lang w:eastAsia="zh-CN"/>
                </w:rPr>
                <w:t xml:space="preserve">a </w:t>
              </w:r>
              <w:r>
                <w:rPr>
                  <w:rFonts w:cs="Arial" w:hint="eastAsia"/>
                  <w:color w:val="000000"/>
                  <w:szCs w:val="18"/>
                  <w:lang w:eastAsia="zh-CN"/>
                </w:rPr>
                <w:t>cell to enter the energy</w:t>
              </w:r>
              <w:r>
                <w:rPr>
                  <w:rFonts w:cs="Arial"/>
                  <w:color w:val="000000"/>
                  <w:szCs w:val="18"/>
                  <w:lang w:eastAsia="zh-CN"/>
                </w:rPr>
                <w:t>S</w:t>
              </w:r>
              <w:r>
                <w:rPr>
                  <w:rFonts w:cs="Arial" w:hint="eastAsia"/>
                  <w:color w:val="000000"/>
                  <w:szCs w:val="18"/>
                  <w:lang w:eastAsia="zh-CN"/>
                </w:rPr>
                <w:t xml:space="preserve">aving state. </w:t>
              </w:r>
              <w:r>
                <w:rPr>
                  <w:rFonts w:cs="Arial"/>
                  <w:color w:val="000000"/>
                  <w:szCs w:val="18"/>
                  <w:lang w:eastAsia="zh-CN"/>
                </w:rPr>
                <w:t>The time duration indicates how long the load needs to have been below the threshold.</w:t>
              </w:r>
            </w:ins>
          </w:p>
          <w:p w:rsidR="00A44FA6" w:rsidRDefault="00A44FA6" w:rsidP="00A44FA6">
            <w:pPr>
              <w:pStyle w:val="TAL"/>
              <w:rPr>
                <w:ins w:id="10634" w:author="28.541_CR0291R1_(Rel-16)_SON_5G" w:date="2020-06-29T12:39:00Z"/>
                <w:rFonts w:cs="Arial"/>
                <w:color w:val="000000"/>
                <w:szCs w:val="18"/>
                <w:lang w:eastAsia="zh-CN"/>
              </w:rPr>
            </w:pPr>
          </w:p>
          <w:p w:rsidR="00A44FA6" w:rsidRDefault="00A44FA6" w:rsidP="00A44FA6">
            <w:pPr>
              <w:pStyle w:val="TAL"/>
              <w:rPr>
                <w:ins w:id="10635" w:author="28.541_CR0291R1_(Rel-16)_SON_5G" w:date="2020-06-29T12:39:00Z"/>
                <w:rFonts w:cs="Arial"/>
                <w:szCs w:val="18"/>
                <w:lang w:eastAsia="zh-CN"/>
              </w:rPr>
            </w:pPr>
            <w:ins w:id="10636" w:author="28.541_CR0291R1_(Rel-16)_SON_5G" w:date="2020-06-29T12:39:00Z">
              <w:r>
                <w:rPr>
                  <w:lang w:eastAsia="zh-CN"/>
                </w:rPr>
                <w:t>allowedValues:</w:t>
              </w:r>
              <w:r>
                <w:rPr>
                  <w:rFonts w:cs="Arial"/>
                  <w:szCs w:val="18"/>
                </w:rPr>
                <w:t xml:space="preserve"> </w:t>
              </w:r>
            </w:ins>
          </w:p>
          <w:p w:rsidR="00A44FA6" w:rsidRDefault="00A44FA6" w:rsidP="00A44FA6">
            <w:pPr>
              <w:pStyle w:val="TAL"/>
              <w:rPr>
                <w:ins w:id="10637" w:author="28.541_CR0291R1_(Rel-16)_SON_5G" w:date="2020-06-29T12:39:00Z"/>
                <w:rFonts w:cs="Arial"/>
                <w:szCs w:val="18"/>
                <w:lang w:eastAsia="zh-CN"/>
              </w:rPr>
            </w:pPr>
            <w:ins w:id="10638" w:author="28.541_CR0291R1_(Rel-16)_SON_5G" w:date="2020-06-29T12:39:00Z">
              <w:r>
                <w:rPr>
                  <w:rFonts w:cs="Arial"/>
                  <w:szCs w:val="18"/>
                </w:rPr>
                <w:t>Threshold: Integer 0..100 (</w:t>
              </w:r>
              <w:r>
                <w:rPr>
                  <w:rFonts w:cs="Arial" w:hint="eastAsia"/>
                  <w:szCs w:val="18"/>
                  <w:lang w:eastAsia="zh-CN"/>
                </w:rPr>
                <w:t>Percentage of PRB usage</w:t>
              </w:r>
              <w:r>
                <w:rPr>
                  <w:rFonts w:cs="Arial"/>
                  <w:szCs w:val="18"/>
                  <w:lang w:eastAsia="zh-CN"/>
                </w:rPr>
                <w:t>, see</w:t>
              </w:r>
              <w:r>
                <w:rPr>
                  <w:rFonts w:cs="Arial" w:hint="eastAsia"/>
                  <w:szCs w:val="18"/>
                  <w:lang w:eastAsia="zh-CN"/>
                </w:rPr>
                <w:t xml:space="preserve"> 3GPP TS 36.314</w:t>
              </w:r>
              <w:r>
                <w:rPr>
                  <w:rFonts w:cs="Arial"/>
                  <w:szCs w:val="18"/>
                  <w:lang w:eastAsia="zh-CN"/>
                </w:rPr>
                <w:t xml:space="preserve"> [13]</w:t>
              </w:r>
              <w:r>
                <w:rPr>
                  <w:rFonts w:cs="Arial" w:hint="eastAsia"/>
                  <w:szCs w:val="18"/>
                  <w:lang w:eastAsia="zh-CN"/>
                </w:rPr>
                <w:t>)</w:t>
              </w:r>
            </w:ins>
          </w:p>
          <w:p w:rsidR="00A44FA6" w:rsidRDefault="00A44FA6" w:rsidP="00A44FA6">
            <w:pPr>
              <w:keepNext/>
              <w:keepLines/>
              <w:spacing w:after="0"/>
              <w:rPr>
                <w:ins w:id="10639" w:author="28.541_CR0291R1_(Rel-16)_SON_5G" w:date="2020-06-29T12:38:00Z"/>
                <w:lang w:eastAsia="zh-CN"/>
              </w:rPr>
            </w:pPr>
            <w:ins w:id="10640" w:author="28.541_CR0291R1_(Rel-16)_SON_5G" w:date="2020-06-29T12:39:00Z">
              <w:r w:rsidRPr="00470365">
                <w:rPr>
                  <w:rFonts w:cs="Arial"/>
                  <w:szCs w:val="18"/>
                </w:rPr>
                <w:t>TimeDuration: Integer (in unit of seconds)</w:t>
              </w:r>
            </w:ins>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ins w:id="10641" w:author="28.541_CR0291R1_(Rel-16)_SON_5G" w:date="2020-06-29T12:39:00Z"/>
                <w:rFonts w:cs="Arial"/>
                <w:szCs w:val="18"/>
              </w:rPr>
            </w:pPr>
            <w:ins w:id="10642" w:author="28.541_CR0291R1_(Rel-16)_SON_5G" w:date="2020-06-29T12:39:00Z">
              <w:r>
                <w:rPr>
                  <w:rFonts w:cs="Arial"/>
                  <w:szCs w:val="18"/>
                </w:rPr>
                <w:t xml:space="preserve">type: </w:t>
              </w:r>
              <w:r>
                <w:rPr>
                  <w:rFonts w:cs="Arial" w:hint="eastAsia"/>
                  <w:szCs w:val="18"/>
                  <w:lang w:eastAsia="zh-CN"/>
                </w:rPr>
                <w:t>data type</w:t>
              </w:r>
            </w:ins>
          </w:p>
          <w:p w:rsidR="00A44FA6" w:rsidRDefault="00A44FA6" w:rsidP="00A44FA6">
            <w:pPr>
              <w:pStyle w:val="TAL"/>
              <w:rPr>
                <w:ins w:id="10643" w:author="28.541_CR0291R1_(Rel-16)_SON_5G" w:date="2020-06-29T12:39:00Z"/>
                <w:rFonts w:cs="Arial"/>
                <w:szCs w:val="18"/>
              </w:rPr>
            </w:pPr>
            <w:ins w:id="10644" w:author="28.541_CR0291R1_(Rel-16)_SON_5G" w:date="2020-06-29T12:39:00Z">
              <w:r>
                <w:rPr>
                  <w:rFonts w:cs="Arial"/>
                  <w:szCs w:val="18"/>
                </w:rPr>
                <w:t>multiplicity: 1</w:t>
              </w:r>
            </w:ins>
          </w:p>
          <w:p w:rsidR="00A44FA6" w:rsidRDefault="00A44FA6" w:rsidP="00A44FA6">
            <w:pPr>
              <w:pStyle w:val="TAL"/>
              <w:rPr>
                <w:ins w:id="10645" w:author="28.541_CR0291R1_(Rel-16)_SON_5G" w:date="2020-06-29T12:39:00Z"/>
                <w:rFonts w:cs="Arial"/>
                <w:szCs w:val="18"/>
              </w:rPr>
            </w:pPr>
            <w:ins w:id="10646" w:author="28.541_CR0291R1_(Rel-16)_SON_5G" w:date="2020-06-29T12:39:00Z">
              <w:r>
                <w:rPr>
                  <w:rFonts w:cs="Arial"/>
                  <w:szCs w:val="18"/>
                </w:rPr>
                <w:t>isOrdered: N/A</w:t>
              </w:r>
            </w:ins>
          </w:p>
          <w:p w:rsidR="00A44FA6" w:rsidRDefault="00A44FA6" w:rsidP="00A44FA6">
            <w:pPr>
              <w:pStyle w:val="TAL"/>
              <w:rPr>
                <w:ins w:id="10647" w:author="28.541_CR0291R1_(Rel-16)_SON_5G" w:date="2020-06-29T12:39:00Z"/>
                <w:rFonts w:cs="Arial"/>
                <w:szCs w:val="18"/>
              </w:rPr>
            </w:pPr>
            <w:ins w:id="10648" w:author="28.541_CR0291R1_(Rel-16)_SON_5G" w:date="2020-06-29T12:39:00Z">
              <w:r>
                <w:rPr>
                  <w:rFonts w:cs="Arial"/>
                  <w:szCs w:val="18"/>
                </w:rPr>
                <w:t>isUnique: N/A</w:t>
              </w:r>
            </w:ins>
          </w:p>
          <w:p w:rsidR="00A44FA6" w:rsidRDefault="00A44FA6" w:rsidP="00A44FA6">
            <w:pPr>
              <w:pStyle w:val="TAL"/>
              <w:rPr>
                <w:ins w:id="10649" w:author="28.541_CR0291R1_(Rel-16)_SON_5G" w:date="2020-06-29T12:39:00Z"/>
                <w:rFonts w:cs="Arial"/>
                <w:szCs w:val="18"/>
              </w:rPr>
            </w:pPr>
            <w:ins w:id="10650" w:author="28.541_CR0291R1_(Rel-16)_SON_5G" w:date="2020-06-29T12:39:00Z">
              <w:r>
                <w:rPr>
                  <w:rFonts w:cs="Arial"/>
                  <w:szCs w:val="18"/>
                </w:rPr>
                <w:t>defaultValue: None</w:t>
              </w:r>
            </w:ins>
          </w:p>
          <w:p w:rsidR="00A44FA6" w:rsidRDefault="00A44FA6" w:rsidP="00A44FA6">
            <w:pPr>
              <w:pStyle w:val="TAL"/>
              <w:rPr>
                <w:ins w:id="10651" w:author="28.541_CR0291R1_(Rel-16)_SON_5G" w:date="2020-06-29T12:39:00Z"/>
                <w:rFonts w:cs="Arial"/>
                <w:szCs w:val="18"/>
              </w:rPr>
            </w:pPr>
            <w:ins w:id="10652" w:author="28.541_CR0291R1_(Rel-16)_SON_5G" w:date="2020-06-29T12:39:00Z">
              <w:r>
                <w:rPr>
                  <w:rFonts w:cs="Arial"/>
                  <w:szCs w:val="18"/>
                </w:rPr>
                <w:t>isNullable: True</w:t>
              </w:r>
            </w:ins>
          </w:p>
          <w:p w:rsidR="00A44FA6" w:rsidRDefault="00A44FA6" w:rsidP="00A44FA6">
            <w:pPr>
              <w:pStyle w:val="TAL"/>
              <w:rPr>
                <w:ins w:id="10653" w:author="28.541_CR0291R1_(Rel-16)_SON_5G" w:date="2020-06-29T12:38:00Z"/>
              </w:rPr>
            </w:pPr>
          </w:p>
        </w:tc>
      </w:tr>
      <w:tr w:rsidR="00A44FA6" w:rsidRPr="002B15AA" w:rsidTr="00583841">
        <w:trPr>
          <w:cantSplit/>
          <w:tblHeader/>
          <w:ins w:id="10654" w:author="28.541_CR0291R1_(Rel-16)_SON_5G" w:date="2020-06-29T12:38:00Z"/>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ins w:id="10655" w:author="28.541_CR0291R1_(Rel-16)_SON_5G" w:date="2020-06-29T12:38:00Z"/>
                <w:rFonts w:ascii="Courier New" w:hAnsi="Courier New" w:cs="Courier New"/>
                <w:sz w:val="18"/>
                <w:szCs w:val="18"/>
                <w:lang w:eastAsia="zh-CN"/>
              </w:rPr>
            </w:pPr>
            <w:ins w:id="10656" w:author="28.541_CR0291R1_(Rel-16)_SON_5G" w:date="2020-06-29T12:39:00Z">
              <w:r>
                <w:rPr>
                  <w:rFonts w:ascii="Courier New" w:hAnsi="Courier New" w:cs="Courier New"/>
                  <w:sz w:val="18"/>
                  <w:szCs w:val="18"/>
                </w:rPr>
                <w:t>intraRatE</w:t>
              </w:r>
              <w:r w:rsidRPr="00470365">
                <w:rPr>
                  <w:rFonts w:ascii="Courier New" w:hAnsi="Courier New" w:cs="Courier New"/>
                  <w:sz w:val="18"/>
                  <w:szCs w:val="18"/>
                </w:rPr>
                <w:t>sActivationCandidateCellsLoadParameters</w:t>
              </w:r>
            </w:ins>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ins w:id="10657" w:author="28.541_CR0291R1_(Rel-16)_SON_5G" w:date="2020-06-29T12:39:00Z"/>
              </w:rPr>
            </w:pPr>
            <w:ins w:id="10658" w:author="28.541_CR0291R1_(Rel-16)_SON_5G" w:date="2020-06-29T12:39:00Z">
              <w:r>
                <w:t>This attributes is relevant, if the cell acts as a candidate cell.</w:t>
              </w:r>
            </w:ins>
          </w:p>
          <w:p w:rsidR="00A44FA6" w:rsidRDefault="00A44FA6" w:rsidP="00A44FA6">
            <w:pPr>
              <w:pStyle w:val="TAL"/>
              <w:rPr>
                <w:ins w:id="10659" w:author="28.541_CR0291R1_(Rel-16)_SON_5G" w:date="2020-06-29T12:39:00Z"/>
                <w:rFonts w:cs="Arial"/>
                <w:color w:val="000000"/>
                <w:szCs w:val="18"/>
                <w:lang w:eastAsia="zh-CN"/>
              </w:rPr>
            </w:pPr>
            <w:ins w:id="10660" w:author="28.541_CR0291R1_(Rel-16)_SON_5G" w:date="2020-06-29T12:39:00Z">
              <w:r>
                <w:rPr>
                  <w:rFonts w:cs="Arial" w:hint="eastAsia"/>
                  <w:color w:val="000000"/>
                  <w:szCs w:val="18"/>
                  <w:lang w:eastAsia="zh-CN"/>
                </w:rPr>
                <w:t xml:space="preserve">This </w:t>
              </w:r>
              <w:r>
                <w:rPr>
                  <w:rFonts w:cs="Arial"/>
                  <w:color w:val="000000"/>
                  <w:szCs w:val="18"/>
                  <w:lang w:eastAsia="zh-CN"/>
                </w:rPr>
                <w:t>attribute</w:t>
              </w:r>
              <w:r>
                <w:rPr>
                  <w:rFonts w:cs="Arial" w:hint="eastAsia"/>
                  <w:color w:val="000000"/>
                  <w:szCs w:val="18"/>
                  <w:lang w:eastAsia="zh-CN"/>
                </w:rPr>
                <w:t xml:space="preserve"> indicates the </w:t>
              </w:r>
              <w:r>
                <w:rPr>
                  <w:rFonts w:cs="Arial"/>
                  <w:color w:val="000000"/>
                  <w:szCs w:val="18"/>
                  <w:lang w:eastAsia="zh-CN"/>
                </w:rPr>
                <w:t>traffic</w:t>
              </w:r>
              <w:r>
                <w:rPr>
                  <w:rFonts w:cs="Arial" w:hint="eastAsia"/>
                  <w:color w:val="000000"/>
                  <w:szCs w:val="18"/>
                  <w:lang w:eastAsia="zh-CN"/>
                </w:rPr>
                <w:t xml:space="preserve"> load threshold </w:t>
              </w:r>
              <w:r>
                <w:rPr>
                  <w:rFonts w:cs="Arial"/>
                  <w:color w:val="000000"/>
                  <w:szCs w:val="18"/>
                </w:rPr>
                <w:t>and the time duration</w:t>
              </w:r>
              <w:r>
                <w:rPr>
                  <w:rFonts w:cs="Arial" w:hint="eastAsia"/>
                  <w:color w:val="000000"/>
                  <w:szCs w:val="18"/>
                  <w:lang w:eastAsia="zh-CN"/>
                </w:rPr>
                <w:t xml:space="preserve">, which </w:t>
              </w:r>
              <w:r>
                <w:rPr>
                  <w:rFonts w:cs="Arial"/>
                  <w:color w:val="000000"/>
                  <w:szCs w:val="18"/>
                  <w:lang w:eastAsia="zh-CN"/>
                </w:rPr>
                <w:t>are</w:t>
              </w:r>
              <w:r>
                <w:rPr>
                  <w:rFonts w:cs="Arial" w:hint="eastAsia"/>
                  <w:color w:val="000000"/>
                  <w:szCs w:val="18"/>
                  <w:lang w:eastAsia="zh-CN"/>
                </w:rPr>
                <w:t xml:space="preserve"> used by </w:t>
              </w:r>
              <w:r>
                <w:rPr>
                  <w:rFonts w:cs="Arial"/>
                  <w:color w:val="000000"/>
                  <w:szCs w:val="18"/>
                  <w:lang w:eastAsia="zh-CN"/>
                </w:rPr>
                <w:t xml:space="preserve">distributed </w:t>
              </w:r>
              <w:r>
                <w:rPr>
                  <w:rFonts w:cs="Arial" w:hint="eastAsia"/>
                  <w:color w:val="000000"/>
                  <w:szCs w:val="18"/>
                  <w:lang w:eastAsia="zh-CN"/>
                </w:rPr>
                <w:t xml:space="preserve">ES algorithms level to allow </w:t>
              </w:r>
              <w:r>
                <w:rPr>
                  <w:rFonts w:cs="Arial"/>
                  <w:color w:val="000000"/>
                  <w:szCs w:val="18"/>
                  <w:lang w:eastAsia="zh-CN"/>
                </w:rPr>
                <w:t xml:space="preserve">a n ‘original’ </w:t>
              </w:r>
              <w:r>
                <w:rPr>
                  <w:rFonts w:cs="Arial" w:hint="eastAsia"/>
                  <w:color w:val="000000"/>
                  <w:szCs w:val="18"/>
                  <w:lang w:eastAsia="zh-CN"/>
                </w:rPr>
                <w:t>cell to enter the energy</w:t>
              </w:r>
              <w:r>
                <w:rPr>
                  <w:rFonts w:cs="Arial"/>
                  <w:color w:val="000000"/>
                  <w:szCs w:val="18"/>
                  <w:lang w:eastAsia="zh-CN"/>
                </w:rPr>
                <w:t>S</w:t>
              </w:r>
              <w:r>
                <w:rPr>
                  <w:rFonts w:cs="Arial" w:hint="eastAsia"/>
                  <w:color w:val="000000"/>
                  <w:szCs w:val="18"/>
                  <w:lang w:eastAsia="zh-CN"/>
                </w:rPr>
                <w:t xml:space="preserve">aving state. </w:t>
              </w:r>
              <w:r>
                <w:rPr>
                  <w:rFonts w:cs="Arial"/>
                  <w:color w:val="000000"/>
                  <w:szCs w:val="18"/>
                  <w:lang w:eastAsia="zh-CN"/>
                </w:rPr>
                <w:t xml:space="preserve">Threshold and duration </w:t>
              </w:r>
              <w:r>
                <w:rPr>
                  <w:rFonts w:cs="Arial" w:hint="eastAsia"/>
                  <w:color w:val="000000"/>
                  <w:szCs w:val="18"/>
                  <w:lang w:eastAsia="zh-CN"/>
                </w:rPr>
                <w:t>are applied to</w:t>
              </w:r>
              <w:r>
                <w:rPr>
                  <w:rFonts w:cs="Arial"/>
                  <w:color w:val="000000"/>
                  <w:szCs w:val="18"/>
                  <w:lang w:eastAsia="zh-CN"/>
                </w:rPr>
                <w:t xml:space="preserve"> </w:t>
              </w:r>
              <w:r>
                <w:rPr>
                  <w:rFonts w:cs="Arial" w:hint="eastAsia"/>
                  <w:color w:val="000000"/>
                  <w:szCs w:val="18"/>
                  <w:lang w:eastAsia="zh-CN"/>
                </w:rPr>
                <w:t xml:space="preserve">the </w:t>
              </w:r>
              <w:r>
                <w:rPr>
                  <w:rFonts w:cs="Arial"/>
                  <w:color w:val="000000"/>
                  <w:szCs w:val="18"/>
                  <w:lang w:eastAsia="zh-CN"/>
                </w:rPr>
                <w:t xml:space="preserve">candidate </w:t>
              </w:r>
              <w:r>
                <w:rPr>
                  <w:rFonts w:cs="Arial" w:hint="eastAsia"/>
                  <w:color w:val="000000"/>
                  <w:szCs w:val="18"/>
                  <w:lang w:eastAsia="zh-CN"/>
                </w:rPr>
                <w:t>cell</w:t>
              </w:r>
              <w:r>
                <w:rPr>
                  <w:rFonts w:cs="Arial"/>
                  <w:color w:val="000000"/>
                  <w:szCs w:val="18"/>
                  <w:lang w:eastAsia="zh-CN"/>
                </w:rPr>
                <w:t>(</w:t>
              </w:r>
              <w:r>
                <w:rPr>
                  <w:rFonts w:cs="Arial" w:hint="eastAsia"/>
                  <w:color w:val="000000"/>
                  <w:szCs w:val="18"/>
                  <w:lang w:eastAsia="zh-CN"/>
                </w:rPr>
                <w:t>s</w:t>
              </w:r>
              <w:r>
                <w:rPr>
                  <w:rFonts w:cs="Arial"/>
                  <w:color w:val="000000"/>
                  <w:szCs w:val="18"/>
                  <w:lang w:eastAsia="zh-CN"/>
                </w:rPr>
                <w:t>)</w:t>
              </w:r>
              <w:r>
                <w:rPr>
                  <w:rFonts w:cs="Arial" w:hint="eastAsia"/>
                  <w:color w:val="000000"/>
                  <w:szCs w:val="18"/>
                  <w:lang w:eastAsia="zh-CN"/>
                </w:rPr>
                <w:t xml:space="preserve"> </w:t>
              </w:r>
              <w:r>
                <w:rPr>
                  <w:rFonts w:cs="Arial"/>
                  <w:color w:val="000000"/>
                  <w:szCs w:val="18"/>
                  <w:lang w:eastAsia="zh-CN"/>
                </w:rPr>
                <w:t xml:space="preserve">which will </w:t>
              </w:r>
              <w:r>
                <w:rPr>
                  <w:rFonts w:cs="Arial" w:hint="eastAsia"/>
                  <w:color w:val="000000"/>
                  <w:szCs w:val="18"/>
                  <w:lang w:eastAsia="zh-CN"/>
                </w:rPr>
                <w:t>provid</w:t>
              </w:r>
              <w:r>
                <w:rPr>
                  <w:rFonts w:cs="Arial"/>
                  <w:color w:val="000000"/>
                  <w:szCs w:val="18"/>
                  <w:lang w:eastAsia="zh-CN"/>
                </w:rPr>
                <w:t>es</w:t>
              </w:r>
              <w:r>
                <w:rPr>
                  <w:rFonts w:cs="Arial" w:hint="eastAsia"/>
                  <w:color w:val="000000"/>
                  <w:szCs w:val="18"/>
                  <w:lang w:eastAsia="zh-CN"/>
                </w:rPr>
                <w:t xml:space="preserve"> coverage backup of </w:t>
              </w:r>
              <w:r>
                <w:rPr>
                  <w:rFonts w:cs="Arial"/>
                  <w:color w:val="000000"/>
                  <w:szCs w:val="18"/>
                  <w:lang w:eastAsia="zh-CN"/>
                </w:rPr>
                <w:t>a</w:t>
              </w:r>
              <w:r>
                <w:rPr>
                  <w:rFonts w:cs="Arial" w:hint="eastAsia"/>
                  <w:color w:val="000000"/>
                  <w:szCs w:val="18"/>
                  <w:lang w:eastAsia="zh-CN"/>
                </w:rPr>
                <w:t>n</w:t>
              </w:r>
              <w:r>
                <w:rPr>
                  <w:rFonts w:cs="Arial"/>
                  <w:color w:val="000000"/>
                  <w:szCs w:val="18"/>
                  <w:lang w:eastAsia="zh-CN"/>
                </w:rPr>
                <w:t xml:space="preserve"> original </w:t>
              </w:r>
              <w:r>
                <w:rPr>
                  <w:rFonts w:cs="Arial" w:hint="eastAsia"/>
                  <w:color w:val="000000"/>
                  <w:szCs w:val="18"/>
                  <w:lang w:eastAsia="zh-CN"/>
                </w:rPr>
                <w:t>cell</w:t>
              </w:r>
              <w:r>
                <w:rPr>
                  <w:rFonts w:cs="Arial"/>
                  <w:color w:val="000000"/>
                  <w:szCs w:val="18"/>
                  <w:lang w:eastAsia="zh-CN"/>
                </w:rPr>
                <w:t xml:space="preserve"> when it is in the energySaving</w:t>
              </w:r>
              <w:r>
                <w:rPr>
                  <w:rFonts w:cs="Arial" w:hint="eastAsia"/>
                  <w:color w:val="000000"/>
                  <w:szCs w:val="18"/>
                  <w:lang w:eastAsia="zh-CN"/>
                </w:rPr>
                <w:t xml:space="preserve"> state</w:t>
              </w:r>
              <w:r>
                <w:rPr>
                  <w:rFonts w:cs="Arial"/>
                  <w:color w:val="000000"/>
                  <w:szCs w:val="18"/>
                  <w:lang w:eastAsia="zh-CN"/>
                </w:rPr>
                <w:t>. The threshold applies in the same way for a candidate cell, no matter for which original cell it will provide backup coverage.</w:t>
              </w:r>
            </w:ins>
          </w:p>
          <w:p w:rsidR="00A44FA6" w:rsidRDefault="00A44FA6" w:rsidP="00A44FA6">
            <w:pPr>
              <w:pStyle w:val="TAL"/>
              <w:rPr>
                <w:ins w:id="10661" w:author="28.541_CR0291R1_(Rel-16)_SON_5G" w:date="2020-06-29T12:39:00Z"/>
                <w:rFonts w:cs="Arial"/>
                <w:color w:val="000000"/>
                <w:szCs w:val="18"/>
                <w:lang w:eastAsia="zh-CN"/>
              </w:rPr>
            </w:pPr>
            <w:ins w:id="10662" w:author="28.541_CR0291R1_(Rel-16)_SON_5G" w:date="2020-06-29T12:39:00Z">
              <w:r>
                <w:rPr>
                  <w:rFonts w:cs="Arial"/>
                  <w:color w:val="000000"/>
                  <w:szCs w:val="18"/>
                  <w:lang w:eastAsia="zh-CN"/>
                </w:rPr>
                <w:t>The time duration indicates how long the traffic in the candidate cell needs to have been below the threshold before any original cells which will be provided backup coverage by the candidate cell enters energy saving state.</w:t>
              </w:r>
            </w:ins>
          </w:p>
          <w:p w:rsidR="00A44FA6" w:rsidRDefault="00A44FA6" w:rsidP="00A44FA6">
            <w:pPr>
              <w:pStyle w:val="TAL"/>
              <w:rPr>
                <w:ins w:id="10663" w:author="28.541_CR0291R1_(Rel-16)_SON_5G" w:date="2020-06-29T12:39:00Z"/>
                <w:rFonts w:cs="Arial"/>
                <w:color w:val="000000"/>
                <w:szCs w:val="18"/>
                <w:lang w:eastAsia="zh-CN"/>
              </w:rPr>
            </w:pPr>
          </w:p>
          <w:p w:rsidR="00A44FA6" w:rsidRDefault="00A44FA6" w:rsidP="00A44FA6">
            <w:pPr>
              <w:pStyle w:val="TAL"/>
              <w:rPr>
                <w:ins w:id="10664" w:author="28.541_CR0291R1_(Rel-16)_SON_5G" w:date="2020-06-29T12:39:00Z"/>
                <w:rFonts w:cs="Arial"/>
                <w:noProof/>
                <w:szCs w:val="18"/>
              </w:rPr>
            </w:pPr>
            <w:ins w:id="10665" w:author="28.541_CR0291R1_(Rel-16)_SON_5G" w:date="2020-06-29T12:39:00Z">
              <w:r>
                <w:rPr>
                  <w:rFonts w:cs="Arial"/>
                  <w:noProof/>
                  <w:szCs w:val="18"/>
                </w:rPr>
                <w:t>allowedValues:</w:t>
              </w:r>
              <w:r>
                <w:t xml:space="preserve"> </w:t>
              </w:r>
              <w:r>
                <w:rPr>
                  <w:rFonts w:cs="Arial"/>
                  <w:noProof/>
                  <w:szCs w:val="18"/>
                </w:rPr>
                <w:t>Threshold: Integer 0..100 (Percentage of PRB usage (see 3GPP TS 36.314 [13]) )</w:t>
              </w:r>
            </w:ins>
          </w:p>
          <w:p w:rsidR="00A44FA6" w:rsidRDefault="00A44FA6" w:rsidP="00A44FA6">
            <w:pPr>
              <w:keepNext/>
              <w:keepLines/>
              <w:spacing w:after="0"/>
              <w:rPr>
                <w:ins w:id="10666" w:author="28.541_CR0291R1_(Rel-16)_SON_5G" w:date="2020-06-29T12:38:00Z"/>
                <w:lang w:eastAsia="zh-CN"/>
              </w:rPr>
            </w:pPr>
            <w:ins w:id="10667" w:author="28.541_CR0291R1_(Rel-16)_SON_5G" w:date="2020-06-29T12:39:00Z">
              <w:r w:rsidRPr="00470365">
                <w:rPr>
                  <w:rFonts w:cs="Arial"/>
                  <w:noProof/>
                  <w:szCs w:val="18"/>
                </w:rPr>
                <w:t>TimeDuration: Integer (in unit of seconds)</w:t>
              </w:r>
            </w:ins>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ins w:id="10668" w:author="28.541_CR0291R1_(Rel-16)_SON_5G" w:date="2020-06-29T12:39:00Z"/>
                <w:rFonts w:cs="Arial"/>
                <w:szCs w:val="18"/>
              </w:rPr>
            </w:pPr>
            <w:ins w:id="10669" w:author="28.541_CR0291R1_(Rel-16)_SON_5G" w:date="2020-06-29T12:39:00Z">
              <w:r>
                <w:rPr>
                  <w:rFonts w:cs="Arial"/>
                  <w:szCs w:val="18"/>
                </w:rPr>
                <w:t>type: data type</w:t>
              </w:r>
            </w:ins>
          </w:p>
          <w:p w:rsidR="00A44FA6" w:rsidRDefault="00A44FA6" w:rsidP="00A44FA6">
            <w:pPr>
              <w:pStyle w:val="TAL"/>
              <w:rPr>
                <w:ins w:id="10670" w:author="28.541_CR0291R1_(Rel-16)_SON_5G" w:date="2020-06-29T12:39:00Z"/>
                <w:rFonts w:cs="Arial"/>
                <w:szCs w:val="18"/>
              </w:rPr>
            </w:pPr>
            <w:ins w:id="10671" w:author="28.541_CR0291R1_(Rel-16)_SON_5G" w:date="2020-06-29T12:39:00Z">
              <w:r>
                <w:rPr>
                  <w:rFonts w:cs="Arial"/>
                  <w:szCs w:val="18"/>
                </w:rPr>
                <w:t>multiplicity: 1</w:t>
              </w:r>
            </w:ins>
          </w:p>
          <w:p w:rsidR="00A44FA6" w:rsidRDefault="00A44FA6" w:rsidP="00A44FA6">
            <w:pPr>
              <w:pStyle w:val="TAL"/>
              <w:rPr>
                <w:ins w:id="10672" w:author="28.541_CR0291R1_(Rel-16)_SON_5G" w:date="2020-06-29T12:39:00Z"/>
                <w:rFonts w:cs="Arial"/>
                <w:szCs w:val="18"/>
              </w:rPr>
            </w:pPr>
            <w:ins w:id="10673" w:author="28.541_CR0291R1_(Rel-16)_SON_5G" w:date="2020-06-29T12:39:00Z">
              <w:r>
                <w:rPr>
                  <w:rFonts w:cs="Arial"/>
                  <w:szCs w:val="18"/>
                </w:rPr>
                <w:t>isOrdered: N/A</w:t>
              </w:r>
            </w:ins>
          </w:p>
          <w:p w:rsidR="00A44FA6" w:rsidRDefault="00A44FA6" w:rsidP="00A44FA6">
            <w:pPr>
              <w:pStyle w:val="TAL"/>
              <w:rPr>
                <w:ins w:id="10674" w:author="28.541_CR0291R1_(Rel-16)_SON_5G" w:date="2020-06-29T12:39:00Z"/>
                <w:rFonts w:cs="Arial"/>
                <w:szCs w:val="18"/>
              </w:rPr>
            </w:pPr>
            <w:ins w:id="10675" w:author="28.541_CR0291R1_(Rel-16)_SON_5G" w:date="2020-06-29T12:39:00Z">
              <w:r>
                <w:rPr>
                  <w:rFonts w:cs="Arial"/>
                  <w:szCs w:val="18"/>
                </w:rPr>
                <w:t>isUnique: N/A</w:t>
              </w:r>
            </w:ins>
          </w:p>
          <w:p w:rsidR="00A44FA6" w:rsidRDefault="00A44FA6" w:rsidP="00A44FA6">
            <w:pPr>
              <w:pStyle w:val="TAL"/>
              <w:rPr>
                <w:ins w:id="10676" w:author="28.541_CR0291R1_(Rel-16)_SON_5G" w:date="2020-06-29T12:39:00Z"/>
                <w:rFonts w:cs="Arial"/>
                <w:szCs w:val="18"/>
              </w:rPr>
            </w:pPr>
            <w:ins w:id="10677" w:author="28.541_CR0291R1_(Rel-16)_SON_5G" w:date="2020-06-29T12:39:00Z">
              <w:r>
                <w:rPr>
                  <w:rFonts w:cs="Arial"/>
                  <w:szCs w:val="18"/>
                </w:rPr>
                <w:t>defaultValue: None</w:t>
              </w:r>
            </w:ins>
          </w:p>
          <w:p w:rsidR="00A44FA6" w:rsidRDefault="00A44FA6" w:rsidP="00A44FA6">
            <w:pPr>
              <w:pStyle w:val="TAL"/>
              <w:rPr>
                <w:ins w:id="10678" w:author="28.541_CR0291R1_(Rel-16)_SON_5G" w:date="2020-06-29T12:38:00Z"/>
              </w:rPr>
            </w:pPr>
            <w:ins w:id="10679" w:author="28.541_CR0291R1_(Rel-16)_SON_5G" w:date="2020-06-29T12:39:00Z">
              <w:r>
                <w:rPr>
                  <w:rFonts w:cs="Arial"/>
                  <w:szCs w:val="18"/>
                </w:rPr>
                <w:t>isNullable: True</w:t>
              </w:r>
            </w:ins>
          </w:p>
        </w:tc>
      </w:tr>
      <w:tr w:rsidR="00A44FA6" w:rsidRPr="002B15AA" w:rsidTr="00583841">
        <w:trPr>
          <w:cantSplit/>
          <w:tblHeader/>
          <w:ins w:id="10680" w:author="28.541_CR0291R1_(Rel-16)_SON_5G" w:date="2020-06-29T12:38:00Z"/>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ins w:id="10681" w:author="28.541_CR0291R1_(Rel-16)_SON_5G" w:date="2020-06-29T12:38:00Z"/>
                <w:rFonts w:ascii="Courier New" w:hAnsi="Courier New" w:cs="Courier New"/>
                <w:sz w:val="18"/>
                <w:szCs w:val="18"/>
                <w:lang w:eastAsia="zh-CN"/>
              </w:rPr>
            </w:pPr>
            <w:ins w:id="10682" w:author="28.541_CR0291R1_(Rel-16)_SON_5G" w:date="2020-06-29T12:39:00Z">
              <w:r>
                <w:rPr>
                  <w:rFonts w:ascii="Courier New" w:hAnsi="Courier New" w:cs="Courier New"/>
                  <w:sz w:val="18"/>
                  <w:szCs w:val="18"/>
                </w:rPr>
                <w:t>intraRatE</w:t>
              </w:r>
              <w:r w:rsidRPr="00470365">
                <w:rPr>
                  <w:rFonts w:ascii="Courier New" w:hAnsi="Courier New" w:cs="Courier New"/>
                  <w:sz w:val="18"/>
                  <w:szCs w:val="18"/>
                </w:rPr>
                <w:t>sDeactivationCandidateCellsLoadParameters</w:t>
              </w:r>
            </w:ins>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ins w:id="10683" w:author="28.541_CR0291R1_(Rel-16)_SON_5G" w:date="2020-06-29T12:39:00Z"/>
              </w:rPr>
            </w:pPr>
            <w:ins w:id="10684" w:author="28.541_CR0291R1_(Rel-16)_SON_5G" w:date="2020-06-29T12:39:00Z">
              <w:r>
                <w:t>This attributes is relevant, if the cell acts as a candidate cell.</w:t>
              </w:r>
            </w:ins>
          </w:p>
          <w:p w:rsidR="00A44FA6" w:rsidRDefault="00A44FA6" w:rsidP="00A44FA6">
            <w:pPr>
              <w:pStyle w:val="TAL"/>
              <w:rPr>
                <w:ins w:id="10685" w:author="28.541_CR0291R1_(Rel-16)_SON_5G" w:date="2020-06-29T12:39:00Z"/>
                <w:rFonts w:cs="Arial"/>
                <w:color w:val="000000"/>
                <w:szCs w:val="18"/>
                <w:lang w:eastAsia="zh-CN"/>
              </w:rPr>
            </w:pPr>
            <w:ins w:id="10686" w:author="28.541_CR0291R1_(Rel-16)_SON_5G" w:date="2020-06-29T12:39:00Z">
              <w:r>
                <w:rPr>
                  <w:rFonts w:cs="Arial" w:hint="eastAsia"/>
                  <w:color w:val="000000"/>
                  <w:szCs w:val="18"/>
                  <w:lang w:eastAsia="zh-CN"/>
                </w:rPr>
                <w:t xml:space="preserve">This attribute indicates the traffic load threshold  </w:t>
              </w:r>
              <w:r>
                <w:rPr>
                  <w:rFonts w:cs="Arial"/>
                  <w:color w:val="000000"/>
                  <w:szCs w:val="18"/>
                </w:rPr>
                <w:t>and the time duration</w:t>
              </w:r>
              <w:r>
                <w:rPr>
                  <w:rFonts w:cs="Arial" w:hint="eastAsia"/>
                  <w:color w:val="000000"/>
                  <w:szCs w:val="18"/>
                  <w:lang w:eastAsia="zh-CN"/>
                </w:rPr>
                <w:t xml:space="preserve"> which is used by </w:t>
              </w:r>
              <w:r>
                <w:rPr>
                  <w:rFonts w:cs="Arial"/>
                  <w:color w:val="000000"/>
                  <w:szCs w:val="18"/>
                  <w:lang w:eastAsia="zh-CN"/>
                </w:rPr>
                <w:t xml:space="preserve">distributed </w:t>
              </w:r>
              <w:r>
                <w:rPr>
                  <w:rFonts w:cs="Arial" w:hint="eastAsia"/>
                  <w:color w:val="000000"/>
                  <w:szCs w:val="18"/>
                  <w:lang w:eastAsia="zh-CN"/>
                </w:rPr>
                <w:t>ES algorithms to allow</w:t>
              </w:r>
              <w:r>
                <w:rPr>
                  <w:rFonts w:cs="Arial"/>
                  <w:color w:val="000000"/>
                  <w:szCs w:val="18"/>
                  <w:lang w:eastAsia="zh-CN"/>
                </w:rPr>
                <w:t xml:space="preserve"> a</w:t>
              </w:r>
              <w:r>
                <w:rPr>
                  <w:rFonts w:cs="Arial" w:hint="eastAsia"/>
                  <w:color w:val="000000"/>
                  <w:szCs w:val="18"/>
                  <w:lang w:eastAsia="zh-CN"/>
                </w:rPr>
                <w:t xml:space="preserve"> cell</w:t>
              </w:r>
              <w:r>
                <w:rPr>
                  <w:rFonts w:cs="Arial"/>
                  <w:color w:val="000000"/>
                  <w:szCs w:val="18"/>
                  <w:lang w:eastAsia="zh-CN"/>
                </w:rPr>
                <w:t xml:space="preserve"> to leave</w:t>
              </w:r>
              <w:r>
                <w:rPr>
                  <w:rFonts w:cs="Arial" w:hint="eastAsia"/>
                  <w:color w:val="000000"/>
                  <w:szCs w:val="18"/>
                  <w:lang w:eastAsia="zh-CN"/>
                </w:rPr>
                <w:t xml:space="preserve"> the energy</w:t>
              </w:r>
              <w:r>
                <w:rPr>
                  <w:rFonts w:cs="Arial"/>
                  <w:color w:val="000000"/>
                  <w:szCs w:val="18"/>
                  <w:lang w:eastAsia="zh-CN"/>
                </w:rPr>
                <w:t>S</w:t>
              </w:r>
              <w:r>
                <w:rPr>
                  <w:rFonts w:cs="Arial" w:hint="eastAsia"/>
                  <w:color w:val="000000"/>
                  <w:szCs w:val="18"/>
                  <w:lang w:eastAsia="zh-CN"/>
                </w:rPr>
                <w:t>aving state.</w:t>
              </w:r>
              <w:r>
                <w:rPr>
                  <w:rFonts w:cs="Arial"/>
                  <w:color w:val="000000"/>
                  <w:szCs w:val="18"/>
                  <w:lang w:eastAsia="zh-CN"/>
                </w:rPr>
                <w:t xml:space="preserve"> Threshold and time duration are</w:t>
              </w:r>
              <w:r>
                <w:rPr>
                  <w:rFonts w:cs="Arial" w:hint="eastAsia"/>
                  <w:color w:val="000000"/>
                  <w:szCs w:val="18"/>
                  <w:lang w:eastAsia="zh-CN"/>
                </w:rPr>
                <w:t xml:space="preserve"> applied</w:t>
              </w:r>
              <w:r>
                <w:rPr>
                  <w:rFonts w:cs="Arial"/>
                  <w:color w:val="000000"/>
                  <w:szCs w:val="18"/>
                  <w:lang w:eastAsia="zh-CN"/>
                </w:rPr>
                <w:t xml:space="preserve"> to </w:t>
              </w:r>
              <w:r>
                <w:rPr>
                  <w:rFonts w:cs="Arial" w:hint="eastAsia"/>
                  <w:color w:val="000000"/>
                  <w:szCs w:val="18"/>
                  <w:lang w:eastAsia="zh-CN"/>
                </w:rPr>
                <w:t xml:space="preserve">the </w:t>
              </w:r>
              <w:r>
                <w:rPr>
                  <w:rFonts w:cs="Arial"/>
                  <w:color w:val="000000"/>
                  <w:szCs w:val="18"/>
                  <w:lang w:eastAsia="zh-CN"/>
                </w:rPr>
                <w:t xml:space="preserve">candidate </w:t>
              </w:r>
              <w:r>
                <w:rPr>
                  <w:rFonts w:cs="Arial" w:hint="eastAsia"/>
                  <w:color w:val="000000"/>
                  <w:szCs w:val="18"/>
                  <w:lang w:eastAsia="zh-CN"/>
                </w:rPr>
                <w:t>cell</w:t>
              </w:r>
              <w:r>
                <w:rPr>
                  <w:rFonts w:cs="Arial"/>
                  <w:color w:val="000000"/>
                  <w:szCs w:val="18"/>
                  <w:lang w:eastAsia="zh-CN"/>
                </w:rPr>
                <w:t xml:space="preserve"> when it</w:t>
              </w:r>
              <w:r>
                <w:rPr>
                  <w:rFonts w:cs="Arial" w:hint="eastAsia"/>
                  <w:color w:val="000000"/>
                  <w:szCs w:val="18"/>
                  <w:lang w:eastAsia="zh-CN"/>
                </w:rPr>
                <w:t xml:space="preserve"> </w:t>
              </w:r>
              <w:r>
                <w:rPr>
                  <w:rFonts w:cs="Arial"/>
                  <w:color w:val="000000"/>
                  <w:szCs w:val="18"/>
                  <w:lang w:eastAsia="zh-CN"/>
                </w:rPr>
                <w:t>which provides</w:t>
              </w:r>
              <w:r>
                <w:rPr>
                  <w:rFonts w:cs="Arial" w:hint="eastAsia"/>
                  <w:color w:val="000000"/>
                  <w:szCs w:val="18"/>
                  <w:lang w:eastAsia="zh-CN"/>
                </w:rPr>
                <w:t xml:space="preserve"> coverage backup </w:t>
              </w:r>
              <w:r>
                <w:rPr>
                  <w:rFonts w:cs="Arial"/>
                  <w:color w:val="000000"/>
                  <w:szCs w:val="18"/>
                  <w:lang w:eastAsia="zh-CN"/>
                </w:rPr>
                <w:t>for the cell in energySaving</w:t>
              </w:r>
              <w:r>
                <w:rPr>
                  <w:rFonts w:cs="Arial" w:hint="eastAsia"/>
                  <w:color w:val="000000"/>
                  <w:szCs w:val="18"/>
                  <w:lang w:eastAsia="zh-CN"/>
                </w:rPr>
                <w:t xml:space="preserve"> s</w:t>
              </w:r>
              <w:r>
                <w:rPr>
                  <w:rFonts w:cs="Arial"/>
                  <w:color w:val="000000"/>
                  <w:szCs w:val="18"/>
                  <w:lang w:eastAsia="zh-CN"/>
                </w:rPr>
                <w:t>tate. The threshold applies in the same way for a candidate cell, no matter for which original cell it provides backup coverage.</w:t>
              </w:r>
            </w:ins>
          </w:p>
          <w:p w:rsidR="00A44FA6" w:rsidRDefault="00A44FA6" w:rsidP="00A44FA6">
            <w:pPr>
              <w:pStyle w:val="TAL"/>
              <w:rPr>
                <w:ins w:id="10687" w:author="28.541_CR0291R1_(Rel-16)_SON_5G" w:date="2020-06-29T12:39:00Z"/>
                <w:rFonts w:cs="Arial"/>
                <w:color w:val="000000"/>
                <w:szCs w:val="18"/>
                <w:lang w:eastAsia="zh-CN"/>
              </w:rPr>
            </w:pPr>
            <w:ins w:id="10688" w:author="28.541_CR0291R1_(Rel-16)_SON_5G" w:date="2020-06-29T12:39:00Z">
              <w:r>
                <w:rPr>
                  <w:rFonts w:cs="Arial"/>
                  <w:color w:val="000000"/>
                  <w:szCs w:val="18"/>
                  <w:lang w:eastAsia="zh-CN"/>
                </w:rPr>
                <w:t>The time duration indicates how long the traffic in the candidate cell needs to have been above the threshold to wake up one or more original cells which have been provided backup coverage by the candidate cell.</w:t>
              </w:r>
            </w:ins>
          </w:p>
          <w:p w:rsidR="00A44FA6" w:rsidRDefault="00A44FA6" w:rsidP="00A44FA6">
            <w:pPr>
              <w:pStyle w:val="TAL"/>
              <w:rPr>
                <w:ins w:id="10689" w:author="28.541_CR0291R1_(Rel-16)_SON_5G" w:date="2020-06-29T12:39:00Z"/>
                <w:rFonts w:cs="Arial"/>
                <w:color w:val="000000"/>
                <w:szCs w:val="18"/>
                <w:lang w:eastAsia="zh-CN"/>
              </w:rPr>
            </w:pPr>
          </w:p>
          <w:p w:rsidR="00A44FA6" w:rsidRDefault="00A44FA6" w:rsidP="00A44FA6">
            <w:pPr>
              <w:pStyle w:val="TAL"/>
              <w:rPr>
                <w:ins w:id="10690" w:author="28.541_CR0291R1_(Rel-16)_SON_5G" w:date="2020-06-29T12:39:00Z"/>
                <w:rFonts w:cs="Arial"/>
                <w:noProof/>
                <w:szCs w:val="18"/>
              </w:rPr>
            </w:pPr>
            <w:ins w:id="10691" w:author="28.541_CR0291R1_(Rel-16)_SON_5G" w:date="2020-06-29T12:39:00Z">
              <w:r>
                <w:rPr>
                  <w:rFonts w:cs="Arial"/>
                  <w:noProof/>
                  <w:szCs w:val="18"/>
                </w:rPr>
                <w:t>allowedValues:</w:t>
              </w:r>
              <w:r>
                <w:t xml:space="preserve"> </w:t>
              </w:r>
              <w:r>
                <w:rPr>
                  <w:rFonts w:cs="Arial"/>
                  <w:noProof/>
                  <w:szCs w:val="18"/>
                </w:rPr>
                <w:t>Threshold: Integer 0..100 (Percentage of PRB usage (see 3GPP TS 36.314 [13]) )</w:t>
              </w:r>
            </w:ins>
          </w:p>
          <w:p w:rsidR="00A44FA6" w:rsidRDefault="00A44FA6" w:rsidP="00A44FA6">
            <w:pPr>
              <w:keepNext/>
              <w:keepLines/>
              <w:spacing w:after="0"/>
              <w:rPr>
                <w:ins w:id="10692" w:author="28.541_CR0291R1_(Rel-16)_SON_5G" w:date="2020-06-29T12:38:00Z"/>
                <w:lang w:eastAsia="zh-CN"/>
              </w:rPr>
            </w:pPr>
            <w:ins w:id="10693" w:author="28.541_CR0291R1_(Rel-16)_SON_5G" w:date="2020-06-29T12:39:00Z">
              <w:r w:rsidRPr="00C930C1">
                <w:rPr>
                  <w:rFonts w:cs="Arial"/>
                  <w:noProof/>
                  <w:szCs w:val="18"/>
                </w:rPr>
                <w:t>TimeDuration: Integer (in unit of seconds)</w:t>
              </w:r>
            </w:ins>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ins w:id="10694" w:author="28.541_CR0291R1_(Rel-16)_SON_5G" w:date="2020-06-29T12:39:00Z"/>
                <w:rFonts w:cs="Arial"/>
                <w:szCs w:val="18"/>
              </w:rPr>
            </w:pPr>
            <w:ins w:id="10695" w:author="28.541_CR0291R1_(Rel-16)_SON_5G" w:date="2020-06-29T12:39:00Z">
              <w:r>
                <w:rPr>
                  <w:rFonts w:cs="Arial"/>
                  <w:szCs w:val="18"/>
                </w:rPr>
                <w:t>type: data type</w:t>
              </w:r>
            </w:ins>
          </w:p>
          <w:p w:rsidR="00A44FA6" w:rsidRDefault="00A44FA6" w:rsidP="00A44FA6">
            <w:pPr>
              <w:pStyle w:val="TAL"/>
              <w:rPr>
                <w:ins w:id="10696" w:author="28.541_CR0291R1_(Rel-16)_SON_5G" w:date="2020-06-29T12:39:00Z"/>
                <w:rFonts w:cs="Arial"/>
                <w:szCs w:val="18"/>
              </w:rPr>
            </w:pPr>
            <w:ins w:id="10697" w:author="28.541_CR0291R1_(Rel-16)_SON_5G" w:date="2020-06-29T12:39:00Z">
              <w:r>
                <w:rPr>
                  <w:rFonts w:cs="Arial"/>
                  <w:szCs w:val="18"/>
                </w:rPr>
                <w:t>multiplicity: 1</w:t>
              </w:r>
            </w:ins>
          </w:p>
          <w:p w:rsidR="00A44FA6" w:rsidRDefault="00A44FA6" w:rsidP="00A44FA6">
            <w:pPr>
              <w:pStyle w:val="TAL"/>
              <w:rPr>
                <w:ins w:id="10698" w:author="28.541_CR0291R1_(Rel-16)_SON_5G" w:date="2020-06-29T12:39:00Z"/>
                <w:rFonts w:cs="Arial"/>
                <w:szCs w:val="18"/>
              </w:rPr>
            </w:pPr>
            <w:ins w:id="10699" w:author="28.541_CR0291R1_(Rel-16)_SON_5G" w:date="2020-06-29T12:39:00Z">
              <w:r>
                <w:rPr>
                  <w:rFonts w:cs="Arial"/>
                  <w:szCs w:val="18"/>
                </w:rPr>
                <w:t>isOrdered: N/A</w:t>
              </w:r>
            </w:ins>
          </w:p>
          <w:p w:rsidR="00A44FA6" w:rsidRDefault="00A44FA6" w:rsidP="00A44FA6">
            <w:pPr>
              <w:pStyle w:val="TAL"/>
              <w:rPr>
                <w:ins w:id="10700" w:author="28.541_CR0291R1_(Rel-16)_SON_5G" w:date="2020-06-29T12:39:00Z"/>
                <w:rFonts w:cs="Arial"/>
                <w:szCs w:val="18"/>
              </w:rPr>
            </w:pPr>
            <w:ins w:id="10701" w:author="28.541_CR0291R1_(Rel-16)_SON_5G" w:date="2020-06-29T12:39:00Z">
              <w:r>
                <w:rPr>
                  <w:rFonts w:cs="Arial"/>
                  <w:szCs w:val="18"/>
                </w:rPr>
                <w:t>isUnique: N/A</w:t>
              </w:r>
            </w:ins>
          </w:p>
          <w:p w:rsidR="00A44FA6" w:rsidRDefault="00A44FA6" w:rsidP="00A44FA6">
            <w:pPr>
              <w:pStyle w:val="TAL"/>
              <w:rPr>
                <w:ins w:id="10702" w:author="28.541_CR0291R1_(Rel-16)_SON_5G" w:date="2020-06-29T12:39:00Z"/>
                <w:rFonts w:cs="Arial"/>
                <w:szCs w:val="18"/>
              </w:rPr>
            </w:pPr>
            <w:ins w:id="10703" w:author="28.541_CR0291R1_(Rel-16)_SON_5G" w:date="2020-06-29T12:39:00Z">
              <w:r>
                <w:rPr>
                  <w:rFonts w:cs="Arial"/>
                  <w:szCs w:val="18"/>
                </w:rPr>
                <w:t>defaultValue: None</w:t>
              </w:r>
            </w:ins>
          </w:p>
          <w:p w:rsidR="00A44FA6" w:rsidRDefault="00A44FA6" w:rsidP="00A44FA6">
            <w:pPr>
              <w:pStyle w:val="TAL"/>
              <w:rPr>
                <w:ins w:id="10704" w:author="28.541_CR0291R1_(Rel-16)_SON_5G" w:date="2020-06-29T12:38:00Z"/>
              </w:rPr>
            </w:pPr>
            <w:ins w:id="10705" w:author="28.541_CR0291R1_(Rel-16)_SON_5G" w:date="2020-06-29T12:39:00Z">
              <w:r>
                <w:rPr>
                  <w:rFonts w:cs="Arial"/>
                  <w:szCs w:val="18"/>
                </w:rPr>
                <w:t>isNullable: True</w:t>
              </w:r>
            </w:ins>
          </w:p>
        </w:tc>
      </w:tr>
      <w:tr w:rsidR="00A44FA6" w:rsidRPr="002B15AA" w:rsidTr="00583841">
        <w:trPr>
          <w:cantSplit/>
          <w:tblHeader/>
          <w:ins w:id="10706" w:author="28.541_CR0291R1_(Rel-16)_SON_5G" w:date="2020-06-29T12:38:00Z"/>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ins w:id="10707" w:author="28.541_CR0291R1_(Rel-16)_SON_5G" w:date="2020-06-29T12:38:00Z"/>
                <w:rFonts w:ascii="Courier New" w:hAnsi="Courier New" w:cs="Courier New"/>
                <w:sz w:val="18"/>
                <w:szCs w:val="18"/>
                <w:lang w:eastAsia="zh-CN"/>
              </w:rPr>
            </w:pPr>
            <w:ins w:id="10708" w:author="28.541_CR0291R1_(Rel-16)_SON_5G" w:date="2020-06-29T12:39:00Z">
              <w:r w:rsidRPr="00470365">
                <w:rPr>
                  <w:rFonts w:ascii="Courier New" w:hAnsi="Courier New" w:cs="Courier New" w:hint="eastAsia"/>
                  <w:sz w:val="18"/>
                  <w:szCs w:val="18"/>
                </w:rPr>
                <w:lastRenderedPageBreak/>
                <w:t>esNotAllowedTimePeriod</w:t>
              </w:r>
            </w:ins>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ins w:id="10709" w:author="28.541_CR0291R1_(Rel-16)_SON_5G" w:date="2020-06-29T12:39:00Z"/>
                <w:lang w:eastAsia="zh-CN"/>
              </w:rPr>
            </w:pPr>
            <w:ins w:id="10710" w:author="28.541_CR0291R1_(Rel-16)_SON_5G" w:date="2020-06-29T12:39:00Z">
              <w:r>
                <w:rPr>
                  <w:rFonts w:hint="eastAsia"/>
                </w:rPr>
                <w:t xml:space="preserve">This attribute can be used to prevent a cell </w:t>
              </w:r>
              <w:r>
                <w:rPr>
                  <w:rFonts w:hint="eastAsia"/>
                  <w:lang w:eastAsia="zh-CN"/>
                </w:rPr>
                <w:t xml:space="preserve">entering </w:t>
              </w:r>
              <w:r>
                <w:rPr>
                  <w:rFonts w:hint="eastAsia"/>
                </w:rPr>
                <w:t>energySaving state.</w:t>
              </w:r>
            </w:ins>
          </w:p>
          <w:p w:rsidR="00A44FA6" w:rsidRDefault="00A44FA6" w:rsidP="00A44FA6">
            <w:pPr>
              <w:pStyle w:val="TAL"/>
              <w:rPr>
                <w:ins w:id="10711" w:author="28.541_CR0291R1_(Rel-16)_SON_5G" w:date="2020-06-29T12:39:00Z"/>
                <w:szCs w:val="18"/>
                <w:lang w:eastAsia="zh-CN"/>
              </w:rPr>
            </w:pPr>
            <w:ins w:id="10712" w:author="28.541_CR0291R1_(Rel-16)_SON_5G" w:date="2020-06-29T12:39:00Z">
              <w:r>
                <w:rPr>
                  <w:rFonts w:hint="eastAsia"/>
                  <w:szCs w:val="18"/>
                  <w:lang w:eastAsia="zh-CN"/>
                </w:rPr>
                <w:t xml:space="preserve">This attribute indicates a list of time periods during which inter-RAT energy saving is not allowed. </w:t>
              </w:r>
            </w:ins>
          </w:p>
          <w:p w:rsidR="00A44FA6" w:rsidRDefault="00A44FA6" w:rsidP="00A44FA6">
            <w:pPr>
              <w:pStyle w:val="TAL"/>
              <w:rPr>
                <w:ins w:id="10713" w:author="28.541_CR0291R1_(Rel-16)_SON_5G" w:date="2020-06-29T12:39:00Z"/>
                <w:szCs w:val="18"/>
                <w:lang w:eastAsia="zh-CN"/>
              </w:rPr>
            </w:pPr>
          </w:p>
          <w:p w:rsidR="00A44FA6" w:rsidRDefault="00A44FA6" w:rsidP="00A44FA6">
            <w:pPr>
              <w:pStyle w:val="TAL"/>
              <w:rPr>
                <w:ins w:id="10714" w:author="28.541_CR0291R1_(Rel-16)_SON_5G" w:date="2020-06-29T12:39:00Z"/>
                <w:szCs w:val="18"/>
                <w:lang w:eastAsia="zh-CN"/>
              </w:rPr>
            </w:pPr>
            <w:ins w:id="10715" w:author="28.541_CR0291R1_(Rel-16)_SON_5G" w:date="2020-06-29T12:39:00Z">
              <w:r>
                <w:rPr>
                  <w:rFonts w:hint="eastAsia"/>
                  <w:szCs w:val="18"/>
                  <w:lang w:eastAsia="zh-CN"/>
                </w:rPr>
                <w:t xml:space="preserve">Time period is valid on the specified </w:t>
              </w:r>
              <w:r>
                <w:rPr>
                  <w:szCs w:val="18"/>
                  <w:lang w:eastAsia="zh-CN"/>
                </w:rPr>
                <w:t xml:space="preserve">day and </w:t>
              </w:r>
              <w:r>
                <w:rPr>
                  <w:rFonts w:hint="eastAsia"/>
                  <w:szCs w:val="18"/>
                  <w:lang w:eastAsia="zh-CN"/>
                </w:rPr>
                <w:t>time of every week.</w:t>
              </w:r>
            </w:ins>
          </w:p>
          <w:p w:rsidR="00A44FA6" w:rsidRDefault="00A44FA6" w:rsidP="00A44FA6">
            <w:pPr>
              <w:pStyle w:val="TAL"/>
              <w:rPr>
                <w:ins w:id="10716" w:author="28.541_CR0291R1_(Rel-16)_SON_5G" w:date="2020-06-29T12:39:00Z"/>
                <w:rFonts w:cs="Arial"/>
                <w:noProof/>
                <w:szCs w:val="18"/>
                <w:lang w:eastAsia="zh-CN"/>
              </w:rPr>
            </w:pPr>
          </w:p>
          <w:p w:rsidR="00A44FA6" w:rsidRDefault="00A44FA6" w:rsidP="00A44FA6">
            <w:pPr>
              <w:pStyle w:val="TAL"/>
              <w:rPr>
                <w:ins w:id="10717" w:author="28.541_CR0291R1_(Rel-16)_SON_5G" w:date="2020-06-29T12:39:00Z"/>
                <w:rFonts w:cs="Arial"/>
                <w:noProof/>
                <w:szCs w:val="18"/>
              </w:rPr>
            </w:pPr>
            <w:ins w:id="10718" w:author="28.541_CR0291R1_(Rel-16)_SON_5G" w:date="2020-06-29T12:39:00Z">
              <w:r>
                <w:rPr>
                  <w:rFonts w:cs="Arial"/>
                  <w:noProof/>
                  <w:szCs w:val="18"/>
                </w:rPr>
                <w:t>allowedValues:</w:t>
              </w:r>
              <w:r>
                <w:t xml:space="preserve"> </w:t>
              </w:r>
              <w:r>
                <w:rPr>
                  <w:rFonts w:cs="Arial"/>
                  <w:noProof/>
                  <w:szCs w:val="18"/>
                </w:rPr>
                <w:t>The legal values are as follows:</w:t>
              </w:r>
            </w:ins>
          </w:p>
          <w:p w:rsidR="00A44FA6" w:rsidRDefault="00A44FA6" w:rsidP="00A44FA6">
            <w:pPr>
              <w:pStyle w:val="TAL"/>
              <w:rPr>
                <w:ins w:id="10719" w:author="28.541_CR0291R1_(Rel-16)_SON_5G" w:date="2020-06-29T12:39:00Z"/>
                <w:rFonts w:cs="Arial"/>
                <w:noProof/>
                <w:szCs w:val="18"/>
              </w:rPr>
            </w:pPr>
            <w:ins w:id="10720" w:author="28.541_CR0291R1_(Rel-16)_SON_5G" w:date="2020-06-29T12:39:00Z">
              <w:r>
                <w:rPr>
                  <w:rFonts w:cs="Arial"/>
                  <w:noProof/>
                  <w:szCs w:val="18"/>
                </w:rPr>
                <w:t>startTime and endTime:</w:t>
              </w:r>
            </w:ins>
          </w:p>
          <w:p w:rsidR="00A44FA6" w:rsidRDefault="00A44FA6" w:rsidP="00A44FA6">
            <w:pPr>
              <w:pStyle w:val="TAL"/>
              <w:rPr>
                <w:ins w:id="10721" w:author="28.541_CR0291R1_(Rel-16)_SON_5G" w:date="2020-06-29T12:39:00Z"/>
                <w:rFonts w:cs="Arial"/>
                <w:noProof/>
                <w:szCs w:val="18"/>
              </w:rPr>
            </w:pPr>
            <w:ins w:id="10722" w:author="28.541_CR0291R1_(Rel-16)_SON_5G" w:date="2020-06-29T12:39:00Z">
              <w:r>
                <w:rPr>
                  <w:rFonts w:cs="Arial"/>
                  <w:noProof/>
                  <w:szCs w:val="18"/>
                </w:rPr>
                <w:t>All values that indicate valid UTC time. endTime should be later than startTime.</w:t>
              </w:r>
            </w:ins>
          </w:p>
          <w:p w:rsidR="00A44FA6" w:rsidRDefault="00A44FA6" w:rsidP="00A44FA6">
            <w:pPr>
              <w:pStyle w:val="TAL"/>
              <w:rPr>
                <w:ins w:id="10723" w:author="28.541_CR0291R1_(Rel-16)_SON_5G" w:date="2020-06-29T12:39:00Z"/>
                <w:rFonts w:cs="Arial"/>
                <w:noProof/>
                <w:szCs w:val="18"/>
              </w:rPr>
            </w:pPr>
          </w:p>
          <w:p w:rsidR="00A44FA6" w:rsidRDefault="00A44FA6" w:rsidP="00A44FA6">
            <w:pPr>
              <w:pStyle w:val="TAL"/>
              <w:rPr>
                <w:ins w:id="10724" w:author="28.541_CR0291R1_(Rel-16)_SON_5G" w:date="2020-06-29T12:39:00Z"/>
                <w:rFonts w:cs="Arial"/>
                <w:noProof/>
                <w:szCs w:val="18"/>
              </w:rPr>
            </w:pPr>
            <w:ins w:id="10725" w:author="28.541_CR0291R1_(Rel-16)_SON_5G" w:date="2020-06-29T12:39:00Z">
              <w:r>
                <w:rPr>
                  <w:rFonts w:cs="Arial"/>
                  <w:noProof/>
                  <w:szCs w:val="18"/>
                </w:rPr>
                <w:t>periodOfDay: structure of startTime and endTime.</w:t>
              </w:r>
            </w:ins>
          </w:p>
          <w:p w:rsidR="00A44FA6" w:rsidRDefault="00A44FA6" w:rsidP="00A44FA6">
            <w:pPr>
              <w:pStyle w:val="TAL"/>
              <w:rPr>
                <w:ins w:id="10726" w:author="28.541_CR0291R1_(Rel-16)_SON_5G" w:date="2020-06-29T12:39:00Z"/>
                <w:rFonts w:cs="Arial"/>
                <w:noProof/>
                <w:szCs w:val="18"/>
              </w:rPr>
            </w:pPr>
          </w:p>
          <w:p w:rsidR="00A44FA6" w:rsidRDefault="00A44FA6" w:rsidP="00A44FA6">
            <w:pPr>
              <w:pStyle w:val="TAL"/>
              <w:rPr>
                <w:ins w:id="10727" w:author="28.541_CR0291R1_(Rel-16)_SON_5G" w:date="2020-06-29T12:39:00Z"/>
                <w:rFonts w:cs="Arial"/>
                <w:noProof/>
                <w:szCs w:val="18"/>
              </w:rPr>
            </w:pPr>
            <w:ins w:id="10728" w:author="28.541_CR0291R1_(Rel-16)_SON_5G" w:date="2020-06-29T12:39:00Z">
              <w:r>
                <w:rPr>
                  <w:rFonts w:cs="Arial"/>
                  <w:noProof/>
                  <w:szCs w:val="18"/>
                </w:rPr>
                <w:t xml:space="preserve">daysOfWeekList: list of weekday. </w:t>
              </w:r>
            </w:ins>
          </w:p>
          <w:p w:rsidR="00A44FA6" w:rsidRDefault="00A44FA6" w:rsidP="00A44FA6">
            <w:pPr>
              <w:pStyle w:val="TAL"/>
              <w:rPr>
                <w:ins w:id="10729" w:author="28.541_CR0291R1_(Rel-16)_SON_5G" w:date="2020-06-29T12:39:00Z"/>
                <w:rFonts w:cs="Arial"/>
                <w:noProof/>
                <w:szCs w:val="18"/>
              </w:rPr>
            </w:pPr>
            <w:ins w:id="10730" w:author="28.541_CR0291R1_(Rel-16)_SON_5G" w:date="2020-06-29T12:39:00Z">
              <w:r>
                <w:rPr>
                  <w:rFonts w:cs="Arial"/>
                  <w:noProof/>
                  <w:szCs w:val="18"/>
                </w:rPr>
                <w:t>weekday: Monday, Tuesday, … Sunday.</w:t>
              </w:r>
            </w:ins>
          </w:p>
          <w:p w:rsidR="00A44FA6" w:rsidRDefault="00A44FA6" w:rsidP="00A44FA6">
            <w:pPr>
              <w:pStyle w:val="TAL"/>
              <w:rPr>
                <w:ins w:id="10731" w:author="28.541_CR0291R1_(Rel-16)_SON_5G" w:date="2020-06-29T12:39:00Z"/>
                <w:rFonts w:cs="Arial"/>
                <w:noProof/>
                <w:szCs w:val="18"/>
              </w:rPr>
            </w:pPr>
          </w:p>
          <w:p w:rsidR="00A44FA6" w:rsidRDefault="00A44FA6" w:rsidP="00A44FA6">
            <w:pPr>
              <w:pStyle w:val="TAL"/>
              <w:rPr>
                <w:ins w:id="10732" w:author="28.541_CR0291R1_(Rel-16)_SON_5G" w:date="2020-06-29T12:39:00Z"/>
                <w:rFonts w:cs="Arial"/>
                <w:noProof/>
                <w:szCs w:val="18"/>
              </w:rPr>
            </w:pPr>
            <w:ins w:id="10733" w:author="28.541_CR0291R1_(Rel-16)_SON_5G" w:date="2020-06-29T12:39:00Z">
              <w:r>
                <w:rPr>
                  <w:rFonts w:cs="Arial"/>
                  <w:noProof/>
                  <w:szCs w:val="18"/>
                </w:rPr>
                <w:t xml:space="preserve">List of time periods: </w:t>
              </w:r>
            </w:ins>
          </w:p>
          <w:p w:rsidR="00A44FA6" w:rsidRDefault="00A44FA6" w:rsidP="00A44FA6">
            <w:pPr>
              <w:pStyle w:val="TAL"/>
              <w:rPr>
                <w:ins w:id="10734" w:author="28.541_CR0291R1_(Rel-16)_SON_5G" w:date="2020-06-29T12:39:00Z"/>
                <w:rFonts w:cs="Arial"/>
                <w:noProof/>
                <w:szCs w:val="18"/>
              </w:rPr>
            </w:pPr>
            <w:ins w:id="10735" w:author="28.541_CR0291R1_(Rel-16)_SON_5G" w:date="2020-06-29T12:39:00Z">
              <w:r>
                <w:rPr>
                  <w:rFonts w:cs="Arial"/>
                  <w:noProof/>
                  <w:szCs w:val="18"/>
                </w:rPr>
                <w:t>{{ daysOfWeek</w:t>
              </w:r>
              <w:r>
                <w:rPr>
                  <w:rFonts w:cs="Arial"/>
                  <w:noProof/>
                  <w:szCs w:val="18"/>
                </w:rPr>
                <w:tab/>
                <w:t>daysOfWeekList,</w:t>
              </w:r>
            </w:ins>
          </w:p>
          <w:p w:rsidR="00A44FA6" w:rsidRDefault="00A44FA6" w:rsidP="00A44FA6">
            <w:pPr>
              <w:keepNext/>
              <w:keepLines/>
              <w:spacing w:after="0"/>
              <w:rPr>
                <w:ins w:id="10736" w:author="28.541_CR0291R1_(Rel-16)_SON_5G" w:date="2020-06-29T12:38:00Z"/>
                <w:lang w:eastAsia="zh-CN"/>
              </w:rPr>
            </w:pPr>
            <w:ins w:id="10737" w:author="28.541_CR0291R1_(Rel-16)_SON_5G" w:date="2020-06-29T12:39:00Z">
              <w:r w:rsidRPr="00470365">
                <w:rPr>
                  <w:rFonts w:cs="Arial"/>
                  <w:noProof/>
                  <w:szCs w:val="18"/>
                </w:rPr>
                <w:t>periodOfDay</w:t>
              </w:r>
              <w:r w:rsidRPr="00470365">
                <w:rPr>
                  <w:rFonts w:cs="Arial"/>
                  <w:noProof/>
                  <w:szCs w:val="18"/>
                </w:rPr>
                <w:tab/>
                <w:t>dailyPeriod}}</w:t>
              </w:r>
            </w:ins>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ins w:id="10738" w:author="28.541_CR0291R1_(Rel-16)_SON_5G" w:date="2020-06-29T12:39:00Z"/>
                <w:rFonts w:cs="Arial"/>
                <w:szCs w:val="18"/>
              </w:rPr>
            </w:pPr>
            <w:ins w:id="10739" w:author="28.541_CR0291R1_(Rel-16)_SON_5G" w:date="2020-06-29T12:39:00Z">
              <w:r>
                <w:rPr>
                  <w:rFonts w:cs="Arial"/>
                  <w:szCs w:val="18"/>
                </w:rPr>
                <w:t xml:space="preserve"> type: data type</w:t>
              </w:r>
            </w:ins>
          </w:p>
          <w:p w:rsidR="00A44FA6" w:rsidRDefault="00A44FA6" w:rsidP="00A44FA6">
            <w:pPr>
              <w:pStyle w:val="TAL"/>
              <w:rPr>
                <w:ins w:id="10740" w:author="28.541_CR0291R1_(Rel-16)_SON_5G" w:date="2020-06-29T12:39:00Z"/>
                <w:rFonts w:cs="Arial"/>
                <w:szCs w:val="18"/>
                <w:lang w:eastAsia="zh-CN"/>
              </w:rPr>
            </w:pPr>
            <w:ins w:id="10741" w:author="28.541_CR0291R1_(Rel-16)_SON_5G" w:date="2020-06-29T12:39:00Z">
              <w:r>
                <w:rPr>
                  <w:rFonts w:cs="Arial"/>
                  <w:szCs w:val="18"/>
                </w:rPr>
                <w:t xml:space="preserve">multiplicity: </w:t>
              </w:r>
              <w:r>
                <w:rPr>
                  <w:rFonts w:cs="Arial" w:hint="eastAsia"/>
                  <w:szCs w:val="18"/>
                  <w:lang w:eastAsia="zh-CN"/>
                </w:rPr>
                <w:t>0..*</w:t>
              </w:r>
            </w:ins>
          </w:p>
          <w:p w:rsidR="00A44FA6" w:rsidRDefault="00A44FA6" w:rsidP="00A44FA6">
            <w:pPr>
              <w:pStyle w:val="TAL"/>
              <w:rPr>
                <w:ins w:id="10742" w:author="28.541_CR0291R1_(Rel-16)_SON_5G" w:date="2020-06-29T12:39:00Z"/>
                <w:rFonts w:cs="Arial"/>
                <w:szCs w:val="18"/>
              </w:rPr>
            </w:pPr>
            <w:ins w:id="10743" w:author="28.541_CR0291R1_(Rel-16)_SON_5G" w:date="2020-06-29T12:39:00Z">
              <w:r>
                <w:rPr>
                  <w:rFonts w:cs="Arial"/>
                  <w:szCs w:val="18"/>
                </w:rPr>
                <w:t>isOrdered: N/A</w:t>
              </w:r>
            </w:ins>
          </w:p>
          <w:p w:rsidR="00A44FA6" w:rsidRDefault="00A44FA6" w:rsidP="00A44FA6">
            <w:pPr>
              <w:pStyle w:val="TAL"/>
              <w:rPr>
                <w:ins w:id="10744" w:author="28.541_CR0291R1_(Rel-16)_SON_5G" w:date="2020-06-29T12:39:00Z"/>
                <w:rFonts w:cs="Arial"/>
                <w:szCs w:val="18"/>
              </w:rPr>
            </w:pPr>
            <w:ins w:id="10745" w:author="28.541_CR0291R1_(Rel-16)_SON_5G" w:date="2020-06-29T12:39:00Z">
              <w:r>
                <w:rPr>
                  <w:rFonts w:cs="Arial"/>
                  <w:szCs w:val="18"/>
                </w:rPr>
                <w:t>isUnique: N/A</w:t>
              </w:r>
            </w:ins>
          </w:p>
          <w:p w:rsidR="00A44FA6" w:rsidRDefault="00A44FA6" w:rsidP="00A44FA6">
            <w:pPr>
              <w:pStyle w:val="TAL"/>
              <w:rPr>
                <w:ins w:id="10746" w:author="28.541_CR0291R1_(Rel-16)_SON_5G" w:date="2020-06-29T12:39:00Z"/>
                <w:rFonts w:cs="Arial"/>
                <w:szCs w:val="18"/>
              </w:rPr>
            </w:pPr>
            <w:ins w:id="10747" w:author="28.541_CR0291R1_(Rel-16)_SON_5G" w:date="2020-06-29T12:39:00Z">
              <w:r>
                <w:rPr>
                  <w:rFonts w:cs="Arial"/>
                  <w:szCs w:val="18"/>
                </w:rPr>
                <w:t>defaultValue: None</w:t>
              </w:r>
            </w:ins>
          </w:p>
          <w:p w:rsidR="00A44FA6" w:rsidRDefault="00A44FA6" w:rsidP="00A44FA6">
            <w:pPr>
              <w:pStyle w:val="TAL"/>
              <w:rPr>
                <w:ins w:id="10748" w:author="28.541_CR0291R1_(Rel-16)_SON_5G" w:date="2020-06-29T12:38:00Z"/>
              </w:rPr>
            </w:pPr>
            <w:ins w:id="10749" w:author="28.541_CR0291R1_(Rel-16)_SON_5G" w:date="2020-06-29T12:39:00Z">
              <w:r>
                <w:rPr>
                  <w:rFonts w:cs="Arial"/>
                  <w:szCs w:val="18"/>
                </w:rPr>
                <w:t>isNullable: True</w:t>
              </w:r>
            </w:ins>
          </w:p>
        </w:tc>
      </w:tr>
      <w:tr w:rsidR="00A44FA6" w:rsidRPr="002B15AA" w:rsidTr="00583841">
        <w:trPr>
          <w:cantSplit/>
          <w:tblHeader/>
          <w:ins w:id="10750" w:author="28.541_CR0291R1_(Rel-16)_SON_5G" w:date="2020-06-29T12:38:00Z"/>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ins w:id="10751" w:author="28.541_CR0291R1_(Rel-16)_SON_5G" w:date="2020-06-29T12:38:00Z"/>
                <w:rFonts w:ascii="Courier New" w:hAnsi="Courier New" w:cs="Courier New"/>
                <w:sz w:val="18"/>
                <w:szCs w:val="18"/>
                <w:lang w:eastAsia="zh-CN"/>
              </w:rPr>
            </w:pPr>
            <w:ins w:id="10752" w:author="28.541_CR0291R1_(Rel-16)_SON_5G" w:date="2020-06-29T12:39:00Z">
              <w:r w:rsidRPr="00470365">
                <w:rPr>
                  <w:rFonts w:ascii="Courier New" w:hAnsi="Courier New" w:cs="Courier New"/>
                  <w:sz w:val="18"/>
                  <w:szCs w:val="18"/>
                </w:rPr>
                <w:t>interRatEsActivationOriginalCellParameters</w:t>
              </w:r>
            </w:ins>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ins w:id="10753" w:author="28.541_CR0291R1_(Rel-16)_SON_5G" w:date="2020-06-29T12:39:00Z"/>
              </w:rPr>
            </w:pPr>
            <w:ins w:id="10754" w:author="28.541_CR0291R1_(Rel-16)_SON_5G" w:date="2020-06-29T12:39:00Z">
              <w:r>
                <w:t>This attribute is relevant, if the cell acts as an original cell.</w:t>
              </w:r>
            </w:ins>
          </w:p>
          <w:p w:rsidR="00A44FA6" w:rsidRDefault="00A44FA6" w:rsidP="00A44FA6">
            <w:pPr>
              <w:pStyle w:val="TAL"/>
              <w:rPr>
                <w:ins w:id="10755" w:author="28.541_CR0291R1_(Rel-16)_SON_5G" w:date="2020-06-29T12:39:00Z"/>
                <w:noProof/>
                <w:lang w:eastAsia="zh-CN"/>
              </w:rPr>
            </w:pPr>
            <w:ins w:id="10756" w:author="28.541_CR0291R1_(Rel-16)_SON_5G" w:date="2020-06-29T12:39:00Z">
              <w:r>
                <w:rPr>
                  <w:lang w:eastAsia="zh-CN"/>
                </w:rPr>
                <w:t>This attribute indicates the t</w:t>
              </w:r>
              <w:r>
                <w:t>raffic load threshold and the time duration</w:t>
              </w:r>
              <w:r>
                <w:rPr>
                  <w:lang w:eastAsia="zh-CN"/>
                </w:rPr>
                <w:t>, which are used by distributed inter-RAT ES algorithms to allow an original cell to enter the energySaving state. The time duration indicates how long the traffic load (both for UL and DL) needs to have been below the threshold.</w:t>
              </w:r>
            </w:ins>
          </w:p>
          <w:p w:rsidR="00A44FA6" w:rsidRDefault="00A44FA6" w:rsidP="00A44FA6">
            <w:pPr>
              <w:pStyle w:val="TAL"/>
              <w:rPr>
                <w:ins w:id="10757" w:author="28.541_CR0291R1_(Rel-16)_SON_5G" w:date="2020-06-29T12:39:00Z"/>
                <w:noProof/>
              </w:rPr>
            </w:pPr>
          </w:p>
          <w:p w:rsidR="00A44FA6" w:rsidRDefault="00A44FA6" w:rsidP="00A44FA6">
            <w:pPr>
              <w:pStyle w:val="TAL"/>
              <w:rPr>
                <w:ins w:id="10758" w:author="28.541_CR0291R1_(Rel-16)_SON_5G" w:date="2020-06-29T12:39:00Z"/>
                <w:noProof/>
                <w:lang w:eastAsia="zh-CN"/>
              </w:rPr>
            </w:pPr>
            <w:ins w:id="10759" w:author="28.541_CR0291R1_(Rel-16)_SON_5G" w:date="2020-06-29T12:39:00Z">
              <w:r>
                <w:rPr>
                  <w:noProof/>
                  <w:lang w:eastAsia="zh-CN"/>
                </w:rPr>
                <w:t>In case the original cell is an EUTRAN cell,  the load information refers to Composite Available Capacity Group IE (see 3GPP TS 36.413 [12] Annex B.1.5) and the following applies:</w:t>
              </w:r>
            </w:ins>
          </w:p>
          <w:p w:rsidR="00A44FA6" w:rsidRDefault="00A44FA6" w:rsidP="00A44FA6">
            <w:pPr>
              <w:pStyle w:val="TAL"/>
              <w:rPr>
                <w:ins w:id="10760" w:author="28.541_CR0291R1_(Rel-16)_SON_5G" w:date="2020-06-29T12:39:00Z"/>
                <w:noProof/>
                <w:lang w:eastAsia="zh-CN"/>
              </w:rPr>
            </w:pPr>
            <w:ins w:id="10761" w:author="28.541_CR0291R1_(Rel-16)_SON_5G" w:date="2020-06-29T12:39:00Z">
              <w:r>
                <w:rPr>
                  <w:noProof/>
                  <w:lang w:eastAsia="zh-CN"/>
                </w:rPr>
                <w:t>Load</w:t>
              </w:r>
              <w:r>
                <w:rPr>
                  <w:noProof/>
                </w:rPr>
                <w:t xml:space="preserve"> =  (100 - ‘</w:t>
              </w:r>
              <w:r>
                <w:rPr>
                  <w:noProof/>
                  <w:lang w:eastAsia="zh-CN"/>
                </w:rPr>
                <w:t>Capacity</w:t>
              </w:r>
              <w:r>
                <w:rPr>
                  <w:noProof/>
                </w:rPr>
                <w:t xml:space="preserve"> Value’ ) * ‘Cell Capacity Class Value</w:t>
              </w:r>
              <w:r>
                <w:t>’, w</w:t>
              </w:r>
              <w:r>
                <w:rPr>
                  <w:lang w:eastAsia="zh-CN"/>
                </w:rPr>
                <w:t>here</w:t>
              </w:r>
              <w:r>
                <w:t xml:space="preserve"> </w:t>
              </w:r>
              <w:r>
                <w:rPr>
                  <w:noProof/>
                </w:rPr>
                <w:t>‘</w:t>
              </w:r>
              <w:r>
                <w:rPr>
                  <w:noProof/>
                  <w:lang w:eastAsia="zh-CN"/>
                </w:rPr>
                <w:t>Capacity</w:t>
              </w:r>
              <w:r>
                <w:rPr>
                  <w:noProof/>
                </w:rPr>
                <w:t xml:space="preserve"> Value’ and ‘Cell Capacity Class Value</w:t>
              </w:r>
              <w:r>
                <w:t xml:space="preserve">’ </w:t>
              </w:r>
              <w:r>
                <w:rPr>
                  <w:lang w:eastAsia="zh-CN"/>
                </w:rPr>
                <w:t xml:space="preserve">are </w:t>
              </w:r>
              <w:r>
                <w:rPr>
                  <w:noProof/>
                  <w:lang w:eastAsia="zh-CN"/>
                </w:rPr>
                <w:t>defined in 3GPP TS 36.423 [7].</w:t>
              </w:r>
            </w:ins>
          </w:p>
          <w:p w:rsidR="00A44FA6" w:rsidRDefault="00A44FA6" w:rsidP="00A44FA6">
            <w:pPr>
              <w:pStyle w:val="TAL"/>
              <w:rPr>
                <w:ins w:id="10762" w:author="28.541_CR0291R1_(Rel-16)_SON_5G" w:date="2020-06-29T12:39:00Z"/>
                <w:noProof/>
                <w:lang w:eastAsia="zh-CN"/>
              </w:rPr>
            </w:pPr>
          </w:p>
          <w:p w:rsidR="00A44FA6" w:rsidRDefault="00A44FA6" w:rsidP="00A44FA6">
            <w:pPr>
              <w:pStyle w:val="TAL"/>
              <w:rPr>
                <w:ins w:id="10763" w:author="28.541_CR0291R1_(Rel-16)_SON_5G" w:date="2020-06-29T12:39:00Z"/>
                <w:noProof/>
                <w:lang w:eastAsia="zh-CN"/>
              </w:rPr>
            </w:pPr>
            <w:ins w:id="10764" w:author="28.541_CR0291R1_(Rel-16)_SON_5G" w:date="2020-06-29T12:39:00Z">
              <w:r>
                <w:rPr>
                  <w:noProof/>
                  <w:lang w:eastAsia="zh-CN"/>
                </w:rPr>
                <w:t>In case the original cell is a UTRAN cell, the load information refers to Cell Load Information Group IE (see 3GPP TS 36.413 [12] Annex B.1.5) and the following applies:</w:t>
              </w:r>
            </w:ins>
          </w:p>
          <w:p w:rsidR="00A44FA6" w:rsidRDefault="00A44FA6" w:rsidP="00A44FA6">
            <w:pPr>
              <w:pStyle w:val="TAL"/>
              <w:rPr>
                <w:ins w:id="10765" w:author="28.541_CR0291R1_(Rel-16)_SON_5G" w:date="2020-06-29T12:39:00Z"/>
                <w:noProof/>
                <w:lang w:eastAsia="zh-CN"/>
              </w:rPr>
            </w:pPr>
            <w:ins w:id="10766" w:author="28.541_CR0291R1_(Rel-16)_SON_5G" w:date="2020-06-29T12:39:00Z">
              <w:r>
                <w:rPr>
                  <w:noProof/>
                  <w:lang w:eastAsia="zh-CN"/>
                </w:rPr>
                <w:t>Load=</w:t>
              </w:r>
              <w:r>
                <w:rPr>
                  <w:noProof/>
                </w:rPr>
                <w:t xml:space="preserve">  ‘</w:t>
              </w:r>
              <w:r>
                <w:rPr>
                  <w:noProof/>
                  <w:lang w:eastAsia="zh-CN"/>
                </w:rPr>
                <w:t>Load</w:t>
              </w:r>
              <w:r>
                <w:rPr>
                  <w:noProof/>
                </w:rPr>
                <w:t xml:space="preserve"> Value’  * ‘Cell Capacity Class Value</w:t>
              </w:r>
              <w:r>
                <w:t>’, w</w:t>
              </w:r>
              <w:r>
                <w:rPr>
                  <w:lang w:eastAsia="zh-CN"/>
                </w:rPr>
                <w:t>here</w:t>
              </w:r>
              <w:r>
                <w:t xml:space="preserve"> </w:t>
              </w:r>
              <w:r>
                <w:rPr>
                  <w:noProof/>
                </w:rPr>
                <w:t>‘</w:t>
              </w:r>
              <w:r>
                <w:rPr>
                  <w:noProof/>
                  <w:lang w:eastAsia="zh-CN"/>
                </w:rPr>
                <w:t>Load</w:t>
              </w:r>
              <w:r>
                <w:rPr>
                  <w:noProof/>
                </w:rPr>
                <w:t xml:space="preserve"> Value’ and ‘Cell Capacity Class Value</w:t>
              </w:r>
              <w:r>
                <w:t xml:space="preserve">’ </w:t>
              </w:r>
              <w:r>
                <w:rPr>
                  <w:lang w:eastAsia="zh-CN"/>
                </w:rPr>
                <w:t xml:space="preserve">are </w:t>
              </w:r>
              <w:r>
                <w:rPr>
                  <w:noProof/>
                  <w:lang w:eastAsia="zh-CN"/>
                </w:rPr>
                <w:t>defined in 3GPP TS 25.413 [1</w:t>
              </w:r>
              <w:r>
                <w:rPr>
                  <w:rFonts w:hint="eastAsia"/>
                  <w:noProof/>
                  <w:lang w:eastAsia="zh-CN"/>
                </w:rPr>
                <w:t>9</w:t>
              </w:r>
              <w:r>
                <w:rPr>
                  <w:noProof/>
                  <w:lang w:eastAsia="zh-CN"/>
                </w:rPr>
                <w:t>].</w:t>
              </w:r>
            </w:ins>
          </w:p>
          <w:p w:rsidR="00A44FA6" w:rsidRDefault="00A44FA6" w:rsidP="00A44FA6">
            <w:pPr>
              <w:pStyle w:val="TAL"/>
              <w:rPr>
                <w:ins w:id="10767" w:author="28.541_CR0291R1_(Rel-16)_SON_5G" w:date="2020-06-29T12:39:00Z"/>
                <w:noProof/>
                <w:lang w:eastAsia="zh-CN"/>
              </w:rPr>
            </w:pPr>
          </w:p>
          <w:p w:rsidR="00A44FA6" w:rsidRDefault="00A44FA6" w:rsidP="00A44FA6">
            <w:pPr>
              <w:pStyle w:val="TAL"/>
              <w:rPr>
                <w:ins w:id="10768" w:author="28.541_CR0291R1_(Rel-16)_SON_5G" w:date="2020-06-29T12:39:00Z"/>
                <w:lang w:eastAsia="zh-CN"/>
              </w:rPr>
            </w:pPr>
            <w:ins w:id="10769" w:author="28.541_CR0291R1_(Rel-16)_SON_5G" w:date="2020-06-29T12:39:00Z">
              <w:r>
                <w:t>If the ‘Cell Capacity Class Value’</w:t>
              </w:r>
              <w:r>
                <w:rPr>
                  <w:lang w:eastAsia="zh-CN"/>
                </w:rPr>
                <w:t xml:space="preserve"> </w:t>
              </w:r>
              <w:r>
                <w:t xml:space="preserve">is not known, </w:t>
              </w:r>
              <w:r>
                <w:rPr>
                  <w:lang w:eastAsia="zh-CN"/>
                </w:rPr>
                <w:t xml:space="preserve">then ‘Cell Capacity Class Value’ should be set to 1 </w:t>
              </w:r>
              <w:r>
                <w:t xml:space="preserve">when calculating the </w:t>
              </w:r>
              <w:r>
                <w:rPr>
                  <w:lang w:eastAsia="zh-CN"/>
                </w:rPr>
                <w:t>load, and the load threshold should be set in range of 0..100.</w:t>
              </w:r>
            </w:ins>
          </w:p>
          <w:p w:rsidR="00A44FA6" w:rsidRDefault="00A44FA6" w:rsidP="00A44FA6">
            <w:pPr>
              <w:pStyle w:val="TAL"/>
              <w:rPr>
                <w:ins w:id="10770" w:author="28.541_CR0291R1_(Rel-16)_SON_5G" w:date="2020-06-29T12:39:00Z"/>
                <w:lang w:eastAsia="zh-CN"/>
              </w:rPr>
            </w:pPr>
          </w:p>
          <w:p w:rsidR="00A44FA6" w:rsidRDefault="00A44FA6" w:rsidP="00A44FA6">
            <w:pPr>
              <w:pStyle w:val="LD"/>
              <w:rPr>
                <w:ins w:id="10771" w:author="28.541_CR0291R1_(Rel-16)_SON_5G" w:date="2020-06-29T12:39:00Z"/>
                <w:rFonts w:ascii="Arial" w:hAnsi="Arial" w:cs="Arial"/>
                <w:sz w:val="18"/>
                <w:szCs w:val="18"/>
                <w:lang w:eastAsia="zh-CN"/>
              </w:rPr>
            </w:pPr>
            <w:ins w:id="10772" w:author="28.541_CR0291R1_(Rel-16)_SON_5G" w:date="2020-06-29T12:39:00Z">
              <w:r>
                <w:rPr>
                  <w:rFonts w:ascii="Arial" w:hAnsi="Arial" w:cs="Arial"/>
                  <w:sz w:val="18"/>
                  <w:szCs w:val="18"/>
                  <w:lang w:eastAsia="zh-CN"/>
                </w:rPr>
                <w:t>allowedValues:</w:t>
              </w:r>
            </w:ins>
          </w:p>
          <w:p w:rsidR="00A44FA6" w:rsidRDefault="00A44FA6" w:rsidP="00A44FA6">
            <w:pPr>
              <w:pStyle w:val="LD"/>
              <w:rPr>
                <w:ins w:id="10773" w:author="28.541_CR0291R1_(Rel-16)_SON_5G" w:date="2020-06-29T12:39:00Z"/>
                <w:rFonts w:ascii="Arial" w:hAnsi="Arial" w:cs="Arial"/>
                <w:sz w:val="18"/>
                <w:szCs w:val="18"/>
                <w:lang w:eastAsia="zh-CN"/>
              </w:rPr>
            </w:pPr>
            <w:ins w:id="10774" w:author="28.541_CR0291R1_(Rel-16)_SON_5G" w:date="2020-06-29T12:39:00Z">
              <w:r>
                <w:rPr>
                  <w:rFonts w:ascii="Arial" w:hAnsi="Arial" w:cs="Arial"/>
                  <w:sz w:val="18"/>
                  <w:szCs w:val="18"/>
                  <w:lang w:eastAsia="zh-CN"/>
                </w:rPr>
                <w:t>Load</w:t>
              </w:r>
              <w:r>
                <w:rPr>
                  <w:rFonts w:ascii="Arial" w:hAnsi="Arial" w:cs="Arial"/>
                  <w:sz w:val="18"/>
                  <w:szCs w:val="18"/>
                </w:rPr>
                <w:t xml:space="preserve">Threshold: Integer 0..10000 </w:t>
              </w:r>
            </w:ins>
          </w:p>
          <w:p w:rsidR="00A44FA6" w:rsidRDefault="00A44FA6" w:rsidP="00A44FA6">
            <w:pPr>
              <w:keepNext/>
              <w:keepLines/>
              <w:spacing w:after="0"/>
              <w:rPr>
                <w:ins w:id="10775" w:author="28.541_CR0291R1_(Rel-16)_SON_5G" w:date="2020-06-29T12:38:00Z"/>
                <w:lang w:eastAsia="zh-CN"/>
              </w:rPr>
            </w:pPr>
            <w:ins w:id="10776" w:author="28.541_CR0291R1_(Rel-16)_SON_5G" w:date="2020-06-29T12:39:00Z">
              <w:r>
                <w:rPr>
                  <w:rFonts w:cs="Arial"/>
                  <w:szCs w:val="18"/>
                </w:rPr>
                <w:t xml:space="preserve">TimeDuration: Integer </w:t>
              </w:r>
              <w:r>
                <w:rPr>
                  <w:rFonts w:cs="Arial"/>
                  <w:szCs w:val="18"/>
                  <w:lang w:eastAsia="zh-CN"/>
                </w:rPr>
                <w:t>0</w:t>
              </w:r>
              <w:r>
                <w:rPr>
                  <w:rFonts w:cs="Arial"/>
                  <w:szCs w:val="18"/>
                </w:rPr>
                <w:t>..900 (in unit of seconds)</w:t>
              </w:r>
            </w:ins>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ins w:id="10777" w:author="28.541_CR0291R1_(Rel-16)_SON_5G" w:date="2020-06-29T12:39:00Z"/>
                <w:rFonts w:cs="Arial"/>
                <w:szCs w:val="18"/>
              </w:rPr>
            </w:pPr>
            <w:ins w:id="10778" w:author="28.541_CR0291R1_(Rel-16)_SON_5G" w:date="2020-06-29T12:39:00Z">
              <w:r>
                <w:rPr>
                  <w:rFonts w:cs="Arial"/>
                  <w:szCs w:val="18"/>
                </w:rPr>
                <w:t xml:space="preserve">type: </w:t>
              </w:r>
              <w:r>
                <w:rPr>
                  <w:rFonts w:cs="Arial" w:hint="eastAsia"/>
                  <w:szCs w:val="18"/>
                  <w:lang w:eastAsia="zh-CN"/>
                </w:rPr>
                <w:t>data type</w:t>
              </w:r>
            </w:ins>
          </w:p>
          <w:p w:rsidR="00A44FA6" w:rsidRDefault="00A44FA6" w:rsidP="00A44FA6">
            <w:pPr>
              <w:pStyle w:val="TAL"/>
              <w:rPr>
                <w:ins w:id="10779" w:author="28.541_CR0291R1_(Rel-16)_SON_5G" w:date="2020-06-29T12:39:00Z"/>
                <w:rFonts w:cs="Arial"/>
                <w:szCs w:val="18"/>
              </w:rPr>
            </w:pPr>
            <w:ins w:id="10780" w:author="28.541_CR0291R1_(Rel-16)_SON_5G" w:date="2020-06-29T12:39:00Z">
              <w:r>
                <w:rPr>
                  <w:rFonts w:cs="Arial"/>
                  <w:szCs w:val="18"/>
                </w:rPr>
                <w:t>multiplicity: 1</w:t>
              </w:r>
            </w:ins>
          </w:p>
          <w:p w:rsidR="00A44FA6" w:rsidRDefault="00A44FA6" w:rsidP="00A44FA6">
            <w:pPr>
              <w:pStyle w:val="TAL"/>
              <w:rPr>
                <w:ins w:id="10781" w:author="28.541_CR0291R1_(Rel-16)_SON_5G" w:date="2020-06-29T12:39:00Z"/>
                <w:rFonts w:cs="Arial"/>
                <w:szCs w:val="18"/>
              </w:rPr>
            </w:pPr>
            <w:ins w:id="10782" w:author="28.541_CR0291R1_(Rel-16)_SON_5G" w:date="2020-06-29T12:39:00Z">
              <w:r>
                <w:rPr>
                  <w:rFonts w:cs="Arial"/>
                  <w:szCs w:val="18"/>
                </w:rPr>
                <w:t>isOrdered: N/A</w:t>
              </w:r>
            </w:ins>
          </w:p>
          <w:p w:rsidR="00A44FA6" w:rsidRDefault="00A44FA6" w:rsidP="00A44FA6">
            <w:pPr>
              <w:pStyle w:val="TAL"/>
              <w:rPr>
                <w:ins w:id="10783" w:author="28.541_CR0291R1_(Rel-16)_SON_5G" w:date="2020-06-29T12:39:00Z"/>
                <w:rFonts w:cs="Arial"/>
                <w:szCs w:val="18"/>
              </w:rPr>
            </w:pPr>
            <w:ins w:id="10784" w:author="28.541_CR0291R1_(Rel-16)_SON_5G" w:date="2020-06-29T12:39:00Z">
              <w:r>
                <w:rPr>
                  <w:rFonts w:cs="Arial"/>
                  <w:szCs w:val="18"/>
                </w:rPr>
                <w:t>isUnique: N/A</w:t>
              </w:r>
            </w:ins>
          </w:p>
          <w:p w:rsidR="00A44FA6" w:rsidRDefault="00A44FA6" w:rsidP="00A44FA6">
            <w:pPr>
              <w:pStyle w:val="TAL"/>
              <w:rPr>
                <w:ins w:id="10785" w:author="28.541_CR0291R1_(Rel-16)_SON_5G" w:date="2020-06-29T12:39:00Z"/>
                <w:rFonts w:cs="Arial"/>
                <w:szCs w:val="18"/>
              </w:rPr>
            </w:pPr>
            <w:ins w:id="10786" w:author="28.541_CR0291R1_(Rel-16)_SON_5G" w:date="2020-06-29T12:39:00Z">
              <w:r>
                <w:rPr>
                  <w:rFonts w:cs="Arial"/>
                  <w:szCs w:val="18"/>
                </w:rPr>
                <w:t>defaultValue: None</w:t>
              </w:r>
            </w:ins>
          </w:p>
          <w:p w:rsidR="00A44FA6" w:rsidRDefault="00A44FA6" w:rsidP="00A44FA6">
            <w:pPr>
              <w:pStyle w:val="TAL"/>
              <w:rPr>
                <w:ins w:id="10787" w:author="28.541_CR0291R1_(Rel-16)_SON_5G" w:date="2020-06-29T12:38:00Z"/>
              </w:rPr>
            </w:pPr>
            <w:ins w:id="10788" w:author="28.541_CR0291R1_(Rel-16)_SON_5G" w:date="2020-06-29T12:39:00Z">
              <w:r>
                <w:rPr>
                  <w:rFonts w:cs="Arial"/>
                  <w:szCs w:val="18"/>
                </w:rPr>
                <w:t>isNullable: True</w:t>
              </w:r>
            </w:ins>
          </w:p>
        </w:tc>
      </w:tr>
      <w:tr w:rsidR="00A44FA6" w:rsidRPr="002B15AA" w:rsidTr="00583841">
        <w:trPr>
          <w:cantSplit/>
          <w:tblHeader/>
          <w:ins w:id="10789" w:author="28.541_CR0291R1_(Rel-16)_SON_5G" w:date="2020-06-29T12:38:00Z"/>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ins w:id="10790" w:author="28.541_CR0291R1_(Rel-16)_SON_5G" w:date="2020-06-29T12:38:00Z"/>
                <w:rFonts w:ascii="Courier New" w:hAnsi="Courier New" w:cs="Courier New"/>
                <w:sz w:val="18"/>
                <w:szCs w:val="18"/>
                <w:lang w:eastAsia="zh-CN"/>
              </w:rPr>
            </w:pPr>
            <w:ins w:id="10791" w:author="28.541_CR0291R1_(Rel-16)_SON_5G" w:date="2020-06-29T12:39:00Z">
              <w:r w:rsidRPr="00470365">
                <w:rPr>
                  <w:rFonts w:ascii="Courier New" w:hAnsi="Courier New" w:cs="Courier New"/>
                  <w:sz w:val="18"/>
                  <w:szCs w:val="18"/>
                </w:rPr>
                <w:lastRenderedPageBreak/>
                <w:t>interRatEsActivationCandidateCellParameters</w:t>
              </w:r>
            </w:ins>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ins w:id="10792" w:author="28.541_CR0291R1_(Rel-16)_SON_5G" w:date="2020-06-29T12:39:00Z"/>
                <w:kern w:val="2"/>
              </w:rPr>
            </w:pPr>
            <w:ins w:id="10793" w:author="28.541_CR0291R1_(Rel-16)_SON_5G" w:date="2020-06-29T12:39:00Z">
              <w:r>
                <w:rPr>
                  <w:kern w:val="2"/>
                </w:rPr>
                <w:t>This attribute is relevant, if the cell acts as a candidate cell.</w:t>
              </w:r>
            </w:ins>
          </w:p>
          <w:p w:rsidR="00A44FA6" w:rsidRDefault="00A44FA6" w:rsidP="00A44FA6">
            <w:pPr>
              <w:pStyle w:val="TAL"/>
              <w:rPr>
                <w:ins w:id="10794" w:author="28.541_CR0291R1_(Rel-16)_SON_5G" w:date="2020-06-29T12:39:00Z"/>
                <w:kern w:val="2"/>
                <w:lang w:eastAsia="zh-CN"/>
              </w:rPr>
            </w:pPr>
            <w:ins w:id="10795" w:author="28.541_CR0291R1_(Rel-16)_SON_5G" w:date="2020-06-29T12:39:00Z">
              <w:r>
                <w:rPr>
                  <w:rFonts w:hint="eastAsia"/>
                  <w:kern w:val="2"/>
                  <w:lang w:eastAsia="zh-CN"/>
                </w:rPr>
                <w:t xml:space="preserve">This </w:t>
              </w:r>
              <w:r>
                <w:rPr>
                  <w:kern w:val="2"/>
                  <w:lang w:eastAsia="zh-CN"/>
                </w:rPr>
                <w:t>attribute</w:t>
              </w:r>
              <w:r>
                <w:rPr>
                  <w:rFonts w:hint="eastAsia"/>
                  <w:kern w:val="2"/>
                  <w:lang w:eastAsia="zh-CN"/>
                </w:rPr>
                <w:t xml:space="preserve"> indicates the </w:t>
              </w:r>
              <w:r>
                <w:rPr>
                  <w:kern w:val="2"/>
                  <w:lang w:eastAsia="zh-CN"/>
                </w:rPr>
                <w:t>traffic</w:t>
              </w:r>
              <w:r>
                <w:rPr>
                  <w:rFonts w:hint="eastAsia"/>
                  <w:kern w:val="2"/>
                  <w:lang w:eastAsia="zh-CN"/>
                </w:rPr>
                <w:t xml:space="preserve"> load threshold </w:t>
              </w:r>
              <w:r>
                <w:rPr>
                  <w:kern w:val="2"/>
                </w:rPr>
                <w:t>and the time duration</w:t>
              </w:r>
              <w:r>
                <w:rPr>
                  <w:rFonts w:hint="eastAsia"/>
                  <w:kern w:val="2"/>
                  <w:lang w:eastAsia="zh-CN"/>
                </w:rPr>
                <w:t xml:space="preserve">, which </w:t>
              </w:r>
              <w:r>
                <w:rPr>
                  <w:kern w:val="2"/>
                  <w:lang w:eastAsia="zh-CN"/>
                </w:rPr>
                <w:t>are</w:t>
              </w:r>
              <w:r>
                <w:rPr>
                  <w:rFonts w:hint="eastAsia"/>
                  <w:kern w:val="2"/>
                  <w:lang w:eastAsia="zh-CN"/>
                </w:rPr>
                <w:t xml:space="preserve"> used by </w:t>
              </w:r>
              <w:r>
                <w:rPr>
                  <w:kern w:val="2"/>
                  <w:lang w:eastAsia="zh-CN"/>
                </w:rPr>
                <w:t xml:space="preserve">distributed </w:t>
              </w:r>
              <w:r>
                <w:rPr>
                  <w:rFonts w:hint="eastAsia"/>
                  <w:kern w:val="2"/>
                  <w:lang w:eastAsia="zh-CN"/>
                </w:rPr>
                <w:t xml:space="preserve">inter-RAT ES algorithms to allow </w:t>
              </w:r>
              <w:r>
                <w:rPr>
                  <w:kern w:val="2"/>
                  <w:lang w:eastAsia="zh-CN"/>
                </w:rPr>
                <w:t xml:space="preserve">an original </w:t>
              </w:r>
              <w:r>
                <w:rPr>
                  <w:rFonts w:hint="eastAsia"/>
                  <w:kern w:val="2"/>
                  <w:lang w:eastAsia="zh-CN"/>
                </w:rPr>
                <w:t>cell to enter the energy</w:t>
              </w:r>
              <w:r>
                <w:rPr>
                  <w:kern w:val="2"/>
                  <w:lang w:eastAsia="zh-CN"/>
                </w:rPr>
                <w:t>S</w:t>
              </w:r>
              <w:r>
                <w:rPr>
                  <w:rFonts w:hint="eastAsia"/>
                  <w:kern w:val="2"/>
                  <w:lang w:eastAsia="zh-CN"/>
                </w:rPr>
                <w:t xml:space="preserve">aving state. </w:t>
              </w:r>
              <w:r>
                <w:rPr>
                  <w:kern w:val="2"/>
                  <w:lang w:eastAsia="zh-CN"/>
                </w:rPr>
                <w:t xml:space="preserve">Threshold and </w:t>
              </w:r>
              <w:r>
                <w:rPr>
                  <w:rFonts w:hint="eastAsia"/>
                  <w:kern w:val="2"/>
                  <w:lang w:eastAsia="zh-CN"/>
                </w:rPr>
                <w:t xml:space="preserve">time </w:t>
              </w:r>
              <w:r>
                <w:rPr>
                  <w:kern w:val="2"/>
                  <w:lang w:eastAsia="zh-CN"/>
                </w:rPr>
                <w:t xml:space="preserve">duration </w:t>
              </w:r>
              <w:r>
                <w:rPr>
                  <w:rFonts w:hint="eastAsia"/>
                  <w:kern w:val="2"/>
                  <w:lang w:eastAsia="zh-CN"/>
                </w:rPr>
                <w:t>are applied to</w:t>
              </w:r>
              <w:r>
                <w:rPr>
                  <w:kern w:val="2"/>
                  <w:lang w:eastAsia="zh-CN"/>
                </w:rPr>
                <w:t xml:space="preserve"> </w:t>
              </w:r>
              <w:r>
                <w:rPr>
                  <w:rFonts w:hint="eastAsia"/>
                  <w:kern w:val="2"/>
                  <w:lang w:eastAsia="zh-CN"/>
                </w:rPr>
                <w:t xml:space="preserve">the </w:t>
              </w:r>
              <w:r>
                <w:rPr>
                  <w:kern w:val="2"/>
                  <w:lang w:eastAsia="zh-CN"/>
                </w:rPr>
                <w:t xml:space="preserve">candidate </w:t>
              </w:r>
              <w:r>
                <w:rPr>
                  <w:rFonts w:hint="eastAsia"/>
                  <w:kern w:val="2"/>
                  <w:lang w:eastAsia="zh-CN"/>
                </w:rPr>
                <w:t>cell</w:t>
              </w:r>
              <w:r>
                <w:rPr>
                  <w:kern w:val="2"/>
                  <w:lang w:eastAsia="zh-CN"/>
                </w:rPr>
                <w:t>(</w:t>
              </w:r>
              <w:r>
                <w:rPr>
                  <w:rFonts w:hint="eastAsia"/>
                  <w:kern w:val="2"/>
                  <w:lang w:eastAsia="zh-CN"/>
                </w:rPr>
                <w:t>s</w:t>
              </w:r>
              <w:r>
                <w:rPr>
                  <w:kern w:val="2"/>
                  <w:lang w:eastAsia="zh-CN"/>
                </w:rPr>
                <w:t>)</w:t>
              </w:r>
              <w:r>
                <w:rPr>
                  <w:rFonts w:hint="eastAsia"/>
                  <w:kern w:val="2"/>
                  <w:lang w:eastAsia="zh-CN"/>
                </w:rPr>
                <w:t xml:space="preserve"> </w:t>
              </w:r>
              <w:r>
                <w:rPr>
                  <w:kern w:val="2"/>
                  <w:lang w:eastAsia="zh-CN"/>
                </w:rPr>
                <w:t xml:space="preserve">which will </w:t>
              </w:r>
              <w:r>
                <w:rPr>
                  <w:rFonts w:hint="eastAsia"/>
                  <w:kern w:val="2"/>
                  <w:lang w:eastAsia="zh-CN"/>
                </w:rPr>
                <w:t>provid</w:t>
              </w:r>
              <w:r>
                <w:rPr>
                  <w:kern w:val="2"/>
                  <w:lang w:eastAsia="zh-CN"/>
                </w:rPr>
                <w:t>es</w:t>
              </w:r>
              <w:r>
                <w:rPr>
                  <w:rFonts w:hint="eastAsia"/>
                  <w:kern w:val="2"/>
                  <w:lang w:eastAsia="zh-CN"/>
                </w:rPr>
                <w:t xml:space="preserve"> coverage backup of </w:t>
              </w:r>
              <w:r>
                <w:rPr>
                  <w:kern w:val="2"/>
                  <w:lang w:eastAsia="zh-CN"/>
                </w:rPr>
                <w:t>a</w:t>
              </w:r>
              <w:r>
                <w:rPr>
                  <w:rFonts w:hint="eastAsia"/>
                  <w:kern w:val="2"/>
                  <w:lang w:eastAsia="zh-CN"/>
                </w:rPr>
                <w:t>n</w:t>
              </w:r>
              <w:r>
                <w:rPr>
                  <w:kern w:val="2"/>
                  <w:lang w:eastAsia="zh-CN"/>
                </w:rPr>
                <w:t xml:space="preserve"> original </w:t>
              </w:r>
              <w:r>
                <w:rPr>
                  <w:rFonts w:hint="eastAsia"/>
                  <w:kern w:val="2"/>
                  <w:lang w:eastAsia="zh-CN"/>
                </w:rPr>
                <w:t>cell</w:t>
              </w:r>
              <w:r>
                <w:rPr>
                  <w:kern w:val="2"/>
                  <w:lang w:eastAsia="zh-CN"/>
                </w:rPr>
                <w:t xml:space="preserve"> when it is in the energySaving</w:t>
              </w:r>
              <w:r>
                <w:rPr>
                  <w:rFonts w:hint="eastAsia"/>
                  <w:kern w:val="2"/>
                  <w:lang w:eastAsia="zh-CN"/>
                </w:rPr>
                <w:t xml:space="preserve"> state</w:t>
              </w:r>
              <w:r>
                <w:rPr>
                  <w:kern w:val="2"/>
                  <w:lang w:eastAsia="zh-CN"/>
                </w:rPr>
                <w:t xml:space="preserve">. </w:t>
              </w:r>
            </w:ins>
          </w:p>
          <w:p w:rsidR="00A44FA6" w:rsidRDefault="00A44FA6" w:rsidP="00A44FA6">
            <w:pPr>
              <w:pStyle w:val="TAL"/>
              <w:rPr>
                <w:ins w:id="10796" w:author="28.541_CR0291R1_(Rel-16)_SON_5G" w:date="2020-06-29T12:39:00Z"/>
                <w:noProof/>
                <w:kern w:val="2"/>
                <w:lang w:eastAsia="zh-CN"/>
              </w:rPr>
            </w:pPr>
            <w:ins w:id="10797" w:author="28.541_CR0291R1_(Rel-16)_SON_5G" w:date="2020-06-29T12:39:00Z">
              <w:r>
                <w:rPr>
                  <w:kern w:val="2"/>
                  <w:lang w:eastAsia="zh-CN"/>
                </w:rPr>
                <w:t xml:space="preserve">The time duration indicates how long the traffic </w:t>
              </w:r>
              <w:r>
                <w:rPr>
                  <w:rFonts w:hint="eastAsia"/>
                  <w:kern w:val="2"/>
                  <w:lang w:eastAsia="zh-CN"/>
                </w:rPr>
                <w:t xml:space="preserve">load (both for UL and DL) </w:t>
              </w:r>
              <w:r>
                <w:rPr>
                  <w:kern w:val="2"/>
                  <w:lang w:eastAsia="zh-CN"/>
                </w:rPr>
                <w:t>in the candidate cell needs to have been below the threshold before any original cells which will be provided backup coverage by the candidate cell enters energy</w:t>
              </w:r>
              <w:r>
                <w:rPr>
                  <w:rFonts w:hint="eastAsia"/>
                  <w:kern w:val="2"/>
                  <w:lang w:eastAsia="zh-CN"/>
                </w:rPr>
                <w:t>S</w:t>
              </w:r>
              <w:r>
                <w:rPr>
                  <w:kern w:val="2"/>
                  <w:lang w:eastAsia="zh-CN"/>
                </w:rPr>
                <w:t>aving state.</w:t>
              </w:r>
            </w:ins>
          </w:p>
          <w:p w:rsidR="00A44FA6" w:rsidRDefault="00A44FA6" w:rsidP="00A44FA6">
            <w:pPr>
              <w:pStyle w:val="TAL"/>
              <w:rPr>
                <w:ins w:id="10798" w:author="28.541_CR0291R1_(Rel-16)_SON_5G" w:date="2020-06-29T12:39:00Z"/>
                <w:kern w:val="2"/>
              </w:rPr>
            </w:pPr>
          </w:p>
          <w:p w:rsidR="00A44FA6" w:rsidRDefault="00A44FA6" w:rsidP="00A44FA6">
            <w:pPr>
              <w:pStyle w:val="TAL"/>
              <w:rPr>
                <w:ins w:id="10799" w:author="28.541_CR0291R1_(Rel-16)_SON_5G" w:date="2020-06-29T12:39:00Z"/>
                <w:kern w:val="2"/>
                <w:lang w:eastAsia="zh-CN"/>
              </w:rPr>
            </w:pPr>
            <w:ins w:id="10800" w:author="28.541_CR0291R1_(Rel-16)_SON_5G" w:date="2020-06-29T12:39:00Z">
              <w:r>
                <w:rPr>
                  <w:rFonts w:hint="eastAsia"/>
                  <w:noProof/>
                  <w:kern w:val="2"/>
                  <w:lang w:eastAsia="zh-CN"/>
                </w:rPr>
                <w:t>I</w:t>
              </w:r>
              <w:r>
                <w:rPr>
                  <w:rFonts w:hint="eastAsia"/>
                  <w:kern w:val="2"/>
                  <w:lang w:eastAsia="zh-CN"/>
                </w:rPr>
                <w:t>n case the candidate cell is a UTRAN or GERAN cell, the load information refers to Cell Load Information Group IE(see 3GPP TS 36.413 [12] Annex B.1.5) and the following applies:</w:t>
              </w:r>
            </w:ins>
          </w:p>
          <w:p w:rsidR="00A44FA6" w:rsidRDefault="00A44FA6" w:rsidP="00A44FA6">
            <w:pPr>
              <w:pStyle w:val="TAL"/>
              <w:rPr>
                <w:ins w:id="10801" w:author="28.541_CR0291R1_(Rel-16)_SON_5G" w:date="2020-06-29T12:39:00Z"/>
                <w:kern w:val="2"/>
                <w:lang w:eastAsia="zh-CN"/>
              </w:rPr>
            </w:pPr>
            <w:ins w:id="10802" w:author="28.541_CR0291R1_(Rel-16)_SON_5G" w:date="2020-06-29T12:39:00Z">
              <w:r>
                <w:rPr>
                  <w:rFonts w:hint="eastAsia"/>
                  <w:kern w:val="2"/>
                  <w:lang w:eastAsia="zh-CN"/>
                </w:rPr>
                <w:t>Load=</w:t>
              </w:r>
              <w:r>
                <w:rPr>
                  <w:kern w:val="2"/>
                  <w:lang w:eastAsia="zh-CN"/>
                </w:rPr>
                <w:t xml:space="preserve">  ‘</w:t>
              </w:r>
              <w:r>
                <w:rPr>
                  <w:rFonts w:hint="eastAsia"/>
                  <w:kern w:val="2"/>
                  <w:lang w:eastAsia="zh-CN"/>
                </w:rPr>
                <w:t>Load</w:t>
              </w:r>
              <w:r>
                <w:rPr>
                  <w:kern w:val="2"/>
                  <w:lang w:eastAsia="zh-CN"/>
                </w:rPr>
                <w:t xml:space="preserve"> Value’  * ‘Cell Capacity Class Value’, w</w:t>
              </w:r>
              <w:r>
                <w:rPr>
                  <w:rFonts w:hint="eastAsia"/>
                  <w:kern w:val="2"/>
                  <w:lang w:eastAsia="zh-CN"/>
                </w:rPr>
                <w:t>here</w:t>
              </w:r>
              <w:r>
                <w:rPr>
                  <w:kern w:val="2"/>
                  <w:lang w:eastAsia="zh-CN"/>
                </w:rPr>
                <w:t xml:space="preserve"> ‘</w:t>
              </w:r>
              <w:r>
                <w:rPr>
                  <w:rFonts w:hint="eastAsia"/>
                  <w:kern w:val="2"/>
                  <w:lang w:eastAsia="zh-CN"/>
                </w:rPr>
                <w:t>Load</w:t>
              </w:r>
              <w:r>
                <w:rPr>
                  <w:kern w:val="2"/>
                  <w:lang w:eastAsia="zh-CN"/>
                </w:rPr>
                <w:t xml:space="preserve"> Value’ and ‘Cell Capacity Class Value’</w:t>
              </w:r>
              <w:r>
                <w:rPr>
                  <w:rFonts w:hint="eastAsia"/>
                  <w:kern w:val="2"/>
                  <w:lang w:eastAsia="zh-CN"/>
                </w:rPr>
                <w:t xml:space="preserve"> are defin</w:t>
              </w:r>
              <w:r>
                <w:rPr>
                  <w:kern w:val="2"/>
                  <w:lang w:eastAsia="zh-CN"/>
                </w:rPr>
                <w:t>ed</w:t>
              </w:r>
              <w:r>
                <w:rPr>
                  <w:rFonts w:hint="eastAsia"/>
                  <w:kern w:val="2"/>
                  <w:lang w:eastAsia="zh-CN"/>
                </w:rPr>
                <w:t xml:space="preserve"> </w:t>
              </w:r>
              <w:r>
                <w:rPr>
                  <w:kern w:val="2"/>
                  <w:lang w:eastAsia="zh-CN"/>
                </w:rPr>
                <w:t>in</w:t>
              </w:r>
              <w:r>
                <w:rPr>
                  <w:rFonts w:hint="eastAsia"/>
                  <w:kern w:val="2"/>
                  <w:lang w:eastAsia="zh-CN"/>
                </w:rPr>
                <w:t xml:space="preserve"> 3GPP TS 25.413 [19] (for UTRAN) / TS 48.008 [20] (for GERAN).</w:t>
              </w:r>
            </w:ins>
          </w:p>
          <w:p w:rsidR="00A44FA6" w:rsidRDefault="00A44FA6" w:rsidP="00A44FA6">
            <w:pPr>
              <w:pStyle w:val="TAL"/>
              <w:rPr>
                <w:ins w:id="10803" w:author="28.541_CR0291R1_(Rel-16)_SON_5G" w:date="2020-06-29T12:39:00Z"/>
                <w:kern w:val="2"/>
                <w:lang w:eastAsia="zh-CN"/>
              </w:rPr>
            </w:pPr>
          </w:p>
          <w:p w:rsidR="00A44FA6" w:rsidRDefault="00A44FA6" w:rsidP="00A44FA6">
            <w:pPr>
              <w:pStyle w:val="TAL"/>
              <w:rPr>
                <w:ins w:id="10804" w:author="28.541_CR0291R1_(Rel-16)_SON_5G" w:date="2020-06-29T12:39:00Z"/>
                <w:kern w:val="2"/>
                <w:lang w:eastAsia="zh-CN"/>
              </w:rPr>
            </w:pPr>
            <w:ins w:id="10805" w:author="28.541_CR0291R1_(Rel-16)_SON_5G" w:date="2020-06-29T12:39:00Z">
              <w:r>
                <w:rPr>
                  <w:kern w:val="2"/>
                  <w:lang w:eastAsia="zh-CN"/>
                </w:rPr>
                <w:t>If the ‘Cell Capacity Class Value’</w:t>
              </w:r>
              <w:r>
                <w:rPr>
                  <w:rFonts w:hint="eastAsia"/>
                  <w:kern w:val="2"/>
                  <w:lang w:eastAsia="zh-CN"/>
                </w:rPr>
                <w:t xml:space="preserve"> </w:t>
              </w:r>
              <w:r>
                <w:rPr>
                  <w:kern w:val="2"/>
                  <w:lang w:eastAsia="zh-CN"/>
                </w:rPr>
                <w:t xml:space="preserve">is not known, </w:t>
              </w:r>
              <w:r>
                <w:rPr>
                  <w:rFonts w:hint="eastAsia"/>
                  <w:kern w:val="2"/>
                  <w:lang w:eastAsia="zh-CN"/>
                </w:rPr>
                <w:t xml:space="preserve">then </w:t>
              </w:r>
              <w:r>
                <w:rPr>
                  <w:kern w:val="2"/>
                  <w:lang w:eastAsia="zh-CN"/>
                </w:rPr>
                <w:t>‘</w:t>
              </w:r>
              <w:r>
                <w:rPr>
                  <w:rFonts w:hint="eastAsia"/>
                  <w:kern w:val="2"/>
                  <w:lang w:eastAsia="zh-CN"/>
                </w:rPr>
                <w:t>Cell Capacity Class Value</w:t>
              </w:r>
              <w:r>
                <w:rPr>
                  <w:kern w:val="2"/>
                  <w:lang w:eastAsia="zh-CN"/>
                </w:rPr>
                <w:t>’</w:t>
              </w:r>
              <w:r>
                <w:rPr>
                  <w:rFonts w:hint="eastAsia"/>
                  <w:kern w:val="2"/>
                  <w:lang w:eastAsia="zh-CN"/>
                </w:rPr>
                <w:t xml:space="preserve"> should be set to 1 </w:t>
              </w:r>
              <w:r>
                <w:rPr>
                  <w:kern w:val="2"/>
                  <w:lang w:eastAsia="zh-CN"/>
                </w:rPr>
                <w:t xml:space="preserve">when calculating the </w:t>
              </w:r>
              <w:r>
                <w:rPr>
                  <w:rFonts w:hint="eastAsia"/>
                  <w:kern w:val="2"/>
                  <w:lang w:eastAsia="zh-CN"/>
                </w:rPr>
                <w:t>load, and the load threshold should be set in range of 0..100.</w:t>
              </w:r>
            </w:ins>
          </w:p>
          <w:p w:rsidR="00A44FA6" w:rsidRDefault="00A44FA6" w:rsidP="00A44FA6">
            <w:pPr>
              <w:pStyle w:val="TAL"/>
              <w:rPr>
                <w:ins w:id="10806" w:author="28.541_CR0291R1_(Rel-16)_SON_5G" w:date="2020-06-29T12:39:00Z"/>
                <w:kern w:val="2"/>
                <w:lang w:eastAsia="zh-CN"/>
              </w:rPr>
            </w:pPr>
          </w:p>
          <w:p w:rsidR="00A44FA6" w:rsidRDefault="00A44FA6" w:rsidP="00A44FA6">
            <w:pPr>
              <w:pStyle w:val="LD"/>
              <w:rPr>
                <w:ins w:id="10807" w:author="28.541_CR0291R1_(Rel-16)_SON_5G" w:date="2020-06-29T12:39:00Z"/>
                <w:rFonts w:ascii="Arial" w:hAnsi="Arial" w:cs="Arial"/>
                <w:sz w:val="18"/>
                <w:szCs w:val="18"/>
                <w:lang w:eastAsia="zh-CN"/>
              </w:rPr>
            </w:pPr>
            <w:ins w:id="10808" w:author="28.541_CR0291R1_(Rel-16)_SON_5G" w:date="2020-06-29T12:39:00Z">
              <w:r>
                <w:rPr>
                  <w:rFonts w:ascii="Arial" w:hAnsi="Arial" w:cs="Arial"/>
                  <w:sz w:val="18"/>
                  <w:szCs w:val="18"/>
                  <w:lang w:eastAsia="zh-CN"/>
                </w:rPr>
                <w:t>allowedValues:</w:t>
              </w:r>
            </w:ins>
          </w:p>
          <w:p w:rsidR="00A44FA6" w:rsidRDefault="00A44FA6" w:rsidP="00A44FA6">
            <w:pPr>
              <w:pStyle w:val="LD"/>
              <w:rPr>
                <w:ins w:id="10809" w:author="28.541_CR0291R1_(Rel-16)_SON_5G" w:date="2020-06-29T12:39:00Z"/>
                <w:rFonts w:ascii="Arial" w:hAnsi="Arial" w:cs="Arial"/>
                <w:sz w:val="18"/>
                <w:szCs w:val="18"/>
                <w:lang w:eastAsia="zh-CN"/>
              </w:rPr>
            </w:pPr>
            <w:ins w:id="10810" w:author="28.541_CR0291R1_(Rel-16)_SON_5G" w:date="2020-06-29T12:39:00Z">
              <w:r>
                <w:rPr>
                  <w:rFonts w:ascii="Arial" w:hAnsi="Arial" w:cs="Arial"/>
                  <w:sz w:val="18"/>
                  <w:szCs w:val="18"/>
                  <w:lang w:eastAsia="zh-CN"/>
                </w:rPr>
                <w:t>Load</w:t>
              </w:r>
              <w:r>
                <w:rPr>
                  <w:rFonts w:ascii="Arial" w:hAnsi="Arial" w:cs="Arial"/>
                  <w:sz w:val="18"/>
                  <w:szCs w:val="18"/>
                </w:rPr>
                <w:t xml:space="preserve">Threshold: Integer 0..10000 </w:t>
              </w:r>
            </w:ins>
          </w:p>
          <w:p w:rsidR="00A44FA6" w:rsidRDefault="00A44FA6" w:rsidP="00A44FA6">
            <w:pPr>
              <w:keepNext/>
              <w:keepLines/>
              <w:spacing w:after="0"/>
              <w:rPr>
                <w:ins w:id="10811" w:author="28.541_CR0291R1_(Rel-16)_SON_5G" w:date="2020-06-29T12:38:00Z"/>
                <w:lang w:eastAsia="zh-CN"/>
              </w:rPr>
            </w:pPr>
            <w:ins w:id="10812" w:author="28.541_CR0291R1_(Rel-16)_SON_5G" w:date="2020-06-29T12:39:00Z">
              <w:r>
                <w:rPr>
                  <w:rFonts w:cs="Arial"/>
                  <w:szCs w:val="18"/>
                </w:rPr>
                <w:t xml:space="preserve">TimeDuration: Integer </w:t>
              </w:r>
              <w:r>
                <w:rPr>
                  <w:rFonts w:cs="Arial"/>
                  <w:szCs w:val="18"/>
                  <w:lang w:eastAsia="zh-CN"/>
                </w:rPr>
                <w:t>0</w:t>
              </w:r>
              <w:r>
                <w:rPr>
                  <w:rFonts w:cs="Arial"/>
                  <w:szCs w:val="18"/>
                </w:rPr>
                <w:t>..900 (in unit of seconds)</w:t>
              </w:r>
            </w:ins>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ins w:id="10813" w:author="28.541_CR0291R1_(Rel-16)_SON_5G" w:date="2020-06-29T12:39:00Z"/>
                <w:rFonts w:cs="Arial"/>
                <w:szCs w:val="18"/>
              </w:rPr>
            </w:pPr>
            <w:ins w:id="10814" w:author="28.541_CR0291R1_(Rel-16)_SON_5G" w:date="2020-06-29T12:39:00Z">
              <w:r>
                <w:rPr>
                  <w:rFonts w:cs="Arial"/>
                  <w:szCs w:val="18"/>
                </w:rPr>
                <w:t xml:space="preserve">type: </w:t>
              </w:r>
              <w:r>
                <w:rPr>
                  <w:rFonts w:cs="Arial" w:hint="eastAsia"/>
                  <w:szCs w:val="18"/>
                  <w:lang w:eastAsia="zh-CN"/>
                </w:rPr>
                <w:t>data type</w:t>
              </w:r>
            </w:ins>
          </w:p>
          <w:p w:rsidR="00A44FA6" w:rsidRDefault="00A44FA6" w:rsidP="00A44FA6">
            <w:pPr>
              <w:pStyle w:val="TAL"/>
              <w:rPr>
                <w:ins w:id="10815" w:author="28.541_CR0291R1_(Rel-16)_SON_5G" w:date="2020-06-29T12:39:00Z"/>
                <w:rFonts w:cs="Arial"/>
                <w:szCs w:val="18"/>
              </w:rPr>
            </w:pPr>
            <w:ins w:id="10816" w:author="28.541_CR0291R1_(Rel-16)_SON_5G" w:date="2020-06-29T12:39:00Z">
              <w:r>
                <w:rPr>
                  <w:rFonts w:cs="Arial"/>
                  <w:szCs w:val="18"/>
                </w:rPr>
                <w:t>multiplicity: 1</w:t>
              </w:r>
            </w:ins>
          </w:p>
          <w:p w:rsidR="00A44FA6" w:rsidRDefault="00A44FA6" w:rsidP="00A44FA6">
            <w:pPr>
              <w:pStyle w:val="TAL"/>
              <w:rPr>
                <w:ins w:id="10817" w:author="28.541_CR0291R1_(Rel-16)_SON_5G" w:date="2020-06-29T12:39:00Z"/>
                <w:rFonts w:cs="Arial"/>
                <w:szCs w:val="18"/>
              </w:rPr>
            </w:pPr>
            <w:ins w:id="10818" w:author="28.541_CR0291R1_(Rel-16)_SON_5G" w:date="2020-06-29T12:39:00Z">
              <w:r>
                <w:rPr>
                  <w:rFonts w:cs="Arial"/>
                  <w:szCs w:val="18"/>
                </w:rPr>
                <w:t>isOrdered: N/A</w:t>
              </w:r>
            </w:ins>
          </w:p>
          <w:p w:rsidR="00A44FA6" w:rsidRDefault="00A44FA6" w:rsidP="00A44FA6">
            <w:pPr>
              <w:pStyle w:val="TAL"/>
              <w:rPr>
                <w:ins w:id="10819" w:author="28.541_CR0291R1_(Rel-16)_SON_5G" w:date="2020-06-29T12:39:00Z"/>
                <w:rFonts w:cs="Arial"/>
                <w:szCs w:val="18"/>
              </w:rPr>
            </w:pPr>
            <w:ins w:id="10820" w:author="28.541_CR0291R1_(Rel-16)_SON_5G" w:date="2020-06-29T12:39:00Z">
              <w:r>
                <w:rPr>
                  <w:rFonts w:cs="Arial"/>
                  <w:szCs w:val="18"/>
                </w:rPr>
                <w:t>isUnique: N/A</w:t>
              </w:r>
            </w:ins>
          </w:p>
          <w:p w:rsidR="00A44FA6" w:rsidRDefault="00A44FA6" w:rsidP="00A44FA6">
            <w:pPr>
              <w:pStyle w:val="TAL"/>
              <w:rPr>
                <w:ins w:id="10821" w:author="28.541_CR0291R1_(Rel-16)_SON_5G" w:date="2020-06-29T12:39:00Z"/>
                <w:rFonts w:cs="Arial"/>
                <w:szCs w:val="18"/>
              </w:rPr>
            </w:pPr>
            <w:ins w:id="10822" w:author="28.541_CR0291R1_(Rel-16)_SON_5G" w:date="2020-06-29T12:39:00Z">
              <w:r>
                <w:rPr>
                  <w:rFonts w:cs="Arial"/>
                  <w:szCs w:val="18"/>
                </w:rPr>
                <w:t>defaultValue: None</w:t>
              </w:r>
            </w:ins>
          </w:p>
          <w:p w:rsidR="00A44FA6" w:rsidRDefault="00A44FA6" w:rsidP="00A44FA6">
            <w:pPr>
              <w:pStyle w:val="TAL"/>
              <w:rPr>
                <w:ins w:id="10823" w:author="28.541_CR0291R1_(Rel-16)_SON_5G" w:date="2020-06-29T12:38:00Z"/>
              </w:rPr>
            </w:pPr>
            <w:ins w:id="10824" w:author="28.541_CR0291R1_(Rel-16)_SON_5G" w:date="2020-06-29T12:39:00Z">
              <w:r>
                <w:rPr>
                  <w:rFonts w:cs="Arial"/>
                  <w:szCs w:val="18"/>
                </w:rPr>
                <w:t>isNullable: True</w:t>
              </w:r>
            </w:ins>
          </w:p>
        </w:tc>
      </w:tr>
      <w:tr w:rsidR="00A44FA6" w:rsidRPr="002B15AA" w:rsidTr="00583841">
        <w:trPr>
          <w:cantSplit/>
          <w:tblHeader/>
          <w:ins w:id="10825" w:author="28.541_CR0291R1_(Rel-16)_SON_5G" w:date="2020-06-29T12:38:00Z"/>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ins w:id="10826" w:author="28.541_CR0291R1_(Rel-16)_SON_5G" w:date="2020-06-29T12:38:00Z"/>
                <w:rFonts w:ascii="Courier New" w:hAnsi="Courier New" w:cs="Courier New"/>
                <w:sz w:val="18"/>
                <w:szCs w:val="18"/>
                <w:lang w:eastAsia="zh-CN"/>
              </w:rPr>
            </w:pPr>
            <w:ins w:id="10827" w:author="28.541_CR0291R1_(Rel-16)_SON_5G" w:date="2020-06-29T12:39:00Z">
              <w:r w:rsidRPr="00470365">
                <w:rPr>
                  <w:rFonts w:ascii="Courier New" w:hAnsi="Courier New" w:cs="Courier New"/>
                  <w:sz w:val="18"/>
                  <w:szCs w:val="18"/>
                </w:rPr>
                <w:t>interRatEsDeactivationCandidateCellParameters</w:t>
              </w:r>
            </w:ins>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jc w:val="both"/>
              <w:rPr>
                <w:ins w:id="10828" w:author="28.541_CR0291R1_(Rel-16)_SON_5G" w:date="2020-06-29T12:39:00Z"/>
              </w:rPr>
            </w:pPr>
            <w:ins w:id="10829" w:author="28.541_CR0291R1_(Rel-16)_SON_5G" w:date="2020-06-29T12:39:00Z">
              <w:r>
                <w:t>This attribute is relevant, if the cell acts as a candidate cell.</w:t>
              </w:r>
            </w:ins>
          </w:p>
          <w:p w:rsidR="00A44FA6" w:rsidRDefault="00A44FA6" w:rsidP="00A44FA6">
            <w:pPr>
              <w:pStyle w:val="TAL"/>
              <w:jc w:val="both"/>
              <w:rPr>
                <w:ins w:id="10830" w:author="28.541_CR0291R1_(Rel-16)_SON_5G" w:date="2020-06-29T12:39:00Z"/>
                <w:rFonts w:cs="Arial"/>
                <w:color w:val="000000"/>
                <w:szCs w:val="18"/>
                <w:lang w:eastAsia="zh-CN"/>
              </w:rPr>
            </w:pPr>
            <w:ins w:id="10831" w:author="28.541_CR0291R1_(Rel-16)_SON_5G" w:date="2020-06-29T12:39:00Z">
              <w:r>
                <w:rPr>
                  <w:rFonts w:cs="Arial" w:hint="eastAsia"/>
                  <w:color w:val="000000"/>
                  <w:szCs w:val="18"/>
                  <w:lang w:eastAsia="zh-CN"/>
                </w:rPr>
                <w:t xml:space="preserve">This attribute indicates the traffic load threshold </w:t>
              </w:r>
              <w:r>
                <w:rPr>
                  <w:rFonts w:cs="Arial"/>
                  <w:color w:val="000000"/>
                  <w:szCs w:val="18"/>
                </w:rPr>
                <w:t>and the time duration</w:t>
              </w:r>
              <w:r>
                <w:rPr>
                  <w:rFonts w:cs="Arial" w:hint="eastAsia"/>
                  <w:color w:val="000000"/>
                  <w:szCs w:val="18"/>
                  <w:lang w:eastAsia="zh-CN"/>
                </w:rPr>
                <w:t xml:space="preserve"> which is used by </w:t>
              </w:r>
              <w:r>
                <w:rPr>
                  <w:rFonts w:cs="Arial"/>
                  <w:color w:val="000000"/>
                  <w:szCs w:val="18"/>
                  <w:lang w:eastAsia="zh-CN"/>
                </w:rPr>
                <w:t xml:space="preserve">distributed </w:t>
              </w:r>
              <w:r>
                <w:rPr>
                  <w:rFonts w:cs="Arial" w:hint="eastAsia"/>
                  <w:color w:val="000000"/>
                  <w:szCs w:val="18"/>
                  <w:lang w:eastAsia="zh-CN"/>
                </w:rPr>
                <w:t>inter-RAT ES algorithms to allow</w:t>
              </w:r>
              <w:r>
                <w:rPr>
                  <w:rFonts w:cs="Arial"/>
                  <w:color w:val="000000"/>
                  <w:szCs w:val="18"/>
                  <w:lang w:eastAsia="zh-CN"/>
                </w:rPr>
                <w:t xml:space="preserve"> a</w:t>
              </w:r>
              <w:r>
                <w:rPr>
                  <w:rFonts w:cs="Arial" w:hint="eastAsia"/>
                  <w:color w:val="000000"/>
                  <w:szCs w:val="18"/>
                  <w:lang w:eastAsia="zh-CN"/>
                </w:rPr>
                <w:t>n original cell</w:t>
              </w:r>
              <w:r>
                <w:rPr>
                  <w:rFonts w:cs="Arial"/>
                  <w:color w:val="000000"/>
                  <w:szCs w:val="18"/>
                  <w:lang w:eastAsia="zh-CN"/>
                </w:rPr>
                <w:t xml:space="preserve"> to leave</w:t>
              </w:r>
              <w:r>
                <w:rPr>
                  <w:rFonts w:cs="Arial" w:hint="eastAsia"/>
                  <w:color w:val="000000"/>
                  <w:szCs w:val="18"/>
                  <w:lang w:eastAsia="zh-CN"/>
                </w:rPr>
                <w:t xml:space="preserve"> the energy</w:t>
              </w:r>
              <w:r>
                <w:rPr>
                  <w:rFonts w:cs="Arial"/>
                  <w:color w:val="000000"/>
                  <w:szCs w:val="18"/>
                  <w:lang w:eastAsia="zh-CN"/>
                </w:rPr>
                <w:t>S</w:t>
              </w:r>
              <w:r>
                <w:rPr>
                  <w:rFonts w:cs="Arial" w:hint="eastAsia"/>
                  <w:color w:val="000000"/>
                  <w:szCs w:val="18"/>
                  <w:lang w:eastAsia="zh-CN"/>
                </w:rPr>
                <w:t>aving state.</w:t>
              </w:r>
              <w:r>
                <w:rPr>
                  <w:rFonts w:cs="Arial"/>
                  <w:color w:val="000000"/>
                  <w:szCs w:val="18"/>
                  <w:lang w:eastAsia="zh-CN"/>
                </w:rPr>
                <w:t xml:space="preserve"> Threshold and time duration are</w:t>
              </w:r>
              <w:r>
                <w:rPr>
                  <w:rFonts w:cs="Arial" w:hint="eastAsia"/>
                  <w:color w:val="000000"/>
                  <w:szCs w:val="18"/>
                  <w:lang w:eastAsia="zh-CN"/>
                </w:rPr>
                <w:t xml:space="preserve"> applied</w:t>
              </w:r>
              <w:r>
                <w:rPr>
                  <w:rFonts w:cs="Arial"/>
                  <w:color w:val="000000"/>
                  <w:szCs w:val="18"/>
                  <w:lang w:eastAsia="zh-CN"/>
                </w:rPr>
                <w:t xml:space="preserve"> to </w:t>
              </w:r>
              <w:r>
                <w:rPr>
                  <w:rFonts w:cs="Arial" w:hint="eastAsia"/>
                  <w:color w:val="000000"/>
                  <w:szCs w:val="18"/>
                  <w:lang w:eastAsia="zh-CN"/>
                </w:rPr>
                <w:t xml:space="preserve">the </w:t>
              </w:r>
              <w:r>
                <w:rPr>
                  <w:rFonts w:cs="Arial"/>
                  <w:color w:val="000000"/>
                  <w:szCs w:val="18"/>
                  <w:lang w:eastAsia="zh-CN"/>
                </w:rPr>
                <w:t xml:space="preserve">candidate </w:t>
              </w:r>
              <w:r>
                <w:rPr>
                  <w:rFonts w:cs="Arial" w:hint="eastAsia"/>
                  <w:color w:val="000000"/>
                  <w:szCs w:val="18"/>
                  <w:lang w:eastAsia="zh-CN"/>
                </w:rPr>
                <w:t>cell</w:t>
              </w:r>
              <w:r>
                <w:rPr>
                  <w:rFonts w:cs="Arial"/>
                  <w:color w:val="000000"/>
                  <w:szCs w:val="18"/>
                  <w:lang w:eastAsia="zh-CN"/>
                </w:rPr>
                <w:t xml:space="preserve"> which provides</w:t>
              </w:r>
              <w:r>
                <w:rPr>
                  <w:rFonts w:cs="Arial" w:hint="eastAsia"/>
                  <w:color w:val="000000"/>
                  <w:szCs w:val="18"/>
                  <w:lang w:eastAsia="zh-CN"/>
                </w:rPr>
                <w:t xml:space="preserve"> coverage backup </w:t>
              </w:r>
              <w:r>
                <w:rPr>
                  <w:rFonts w:cs="Arial"/>
                  <w:color w:val="000000"/>
                  <w:szCs w:val="18"/>
                  <w:lang w:eastAsia="zh-CN"/>
                </w:rPr>
                <w:t>for the cell in energySaving</w:t>
              </w:r>
              <w:r>
                <w:rPr>
                  <w:rFonts w:cs="Arial" w:hint="eastAsia"/>
                  <w:color w:val="000000"/>
                  <w:szCs w:val="18"/>
                  <w:lang w:eastAsia="zh-CN"/>
                </w:rPr>
                <w:t xml:space="preserve"> s</w:t>
              </w:r>
              <w:r>
                <w:rPr>
                  <w:rFonts w:cs="Arial"/>
                  <w:color w:val="000000"/>
                  <w:szCs w:val="18"/>
                  <w:lang w:eastAsia="zh-CN"/>
                </w:rPr>
                <w:t xml:space="preserve">tate. </w:t>
              </w:r>
            </w:ins>
          </w:p>
          <w:p w:rsidR="00A44FA6" w:rsidRDefault="00A44FA6" w:rsidP="00A44FA6">
            <w:pPr>
              <w:pStyle w:val="TAL"/>
              <w:jc w:val="both"/>
              <w:rPr>
                <w:ins w:id="10832" w:author="28.541_CR0291R1_(Rel-16)_SON_5G" w:date="2020-06-29T12:39:00Z"/>
                <w:rFonts w:cs="Arial"/>
                <w:noProof/>
                <w:szCs w:val="18"/>
                <w:lang w:eastAsia="zh-CN"/>
              </w:rPr>
            </w:pPr>
            <w:ins w:id="10833" w:author="28.541_CR0291R1_(Rel-16)_SON_5G" w:date="2020-06-29T12:39:00Z">
              <w:r>
                <w:rPr>
                  <w:rFonts w:cs="Arial"/>
                  <w:color w:val="000000"/>
                  <w:szCs w:val="18"/>
                  <w:lang w:eastAsia="zh-CN"/>
                </w:rPr>
                <w:t>The time duration indicates how long the traffic</w:t>
              </w:r>
              <w:r>
                <w:rPr>
                  <w:rFonts w:cs="Arial" w:hint="eastAsia"/>
                  <w:color w:val="000000"/>
                  <w:szCs w:val="18"/>
                  <w:lang w:eastAsia="zh-CN"/>
                </w:rPr>
                <w:t xml:space="preserve"> load (either for UL or DL)</w:t>
              </w:r>
              <w:r>
                <w:rPr>
                  <w:rFonts w:cs="Arial"/>
                  <w:color w:val="000000"/>
                  <w:szCs w:val="18"/>
                  <w:lang w:eastAsia="zh-CN"/>
                </w:rPr>
                <w:t xml:space="preserve"> in the candidate cell needs to have been above the threshold to wake up one or more original cells which have been provided backup coverage by the candidate cell.</w:t>
              </w:r>
            </w:ins>
          </w:p>
          <w:p w:rsidR="00A44FA6" w:rsidRDefault="00A44FA6" w:rsidP="00A44FA6">
            <w:pPr>
              <w:pStyle w:val="TAL"/>
              <w:jc w:val="both"/>
              <w:rPr>
                <w:ins w:id="10834" w:author="28.541_CR0291R1_(Rel-16)_SON_5G" w:date="2020-06-29T12:39:00Z"/>
                <w:rFonts w:cs="Arial"/>
                <w:szCs w:val="18"/>
              </w:rPr>
            </w:pPr>
          </w:p>
          <w:p w:rsidR="00A44FA6" w:rsidRDefault="00A44FA6" w:rsidP="00A44FA6">
            <w:pPr>
              <w:pStyle w:val="TAL"/>
              <w:rPr>
                <w:ins w:id="10835" w:author="28.541_CR0291R1_(Rel-16)_SON_5G" w:date="2020-06-29T12:39:00Z"/>
                <w:rStyle w:val="TALChar"/>
                <w:lang w:eastAsia="zh-CN"/>
              </w:rPr>
            </w:pPr>
            <w:ins w:id="10836" w:author="28.541_CR0291R1_(Rel-16)_SON_5G" w:date="2020-06-29T12:39:00Z">
              <w:r>
                <w:rPr>
                  <w:rStyle w:val="TALChar"/>
                </w:rPr>
                <w:t>For the load see the definition of  interRatEsActivation</w:t>
              </w:r>
              <w:r>
                <w:rPr>
                  <w:rStyle w:val="TALChar"/>
                  <w:rFonts w:hint="eastAsia"/>
                </w:rPr>
                <w:t>Candidate</w:t>
              </w:r>
              <w:r>
                <w:rPr>
                  <w:rStyle w:val="TALChar"/>
                </w:rPr>
                <w:t>CellParameters.</w:t>
              </w:r>
            </w:ins>
          </w:p>
          <w:p w:rsidR="00A44FA6" w:rsidRDefault="00A44FA6" w:rsidP="00A44FA6">
            <w:pPr>
              <w:pStyle w:val="TAL"/>
              <w:rPr>
                <w:ins w:id="10837" w:author="28.541_CR0291R1_(Rel-16)_SON_5G" w:date="2020-06-29T12:39:00Z"/>
                <w:rStyle w:val="TALChar"/>
                <w:lang w:eastAsia="zh-CN"/>
              </w:rPr>
            </w:pPr>
          </w:p>
          <w:p w:rsidR="00A44FA6" w:rsidRDefault="00A44FA6" w:rsidP="00A44FA6">
            <w:pPr>
              <w:pStyle w:val="LD"/>
              <w:rPr>
                <w:ins w:id="10838" w:author="28.541_CR0291R1_(Rel-16)_SON_5G" w:date="2020-06-29T12:39:00Z"/>
                <w:rFonts w:ascii="Arial" w:hAnsi="Arial" w:cs="Arial"/>
                <w:sz w:val="18"/>
                <w:szCs w:val="18"/>
                <w:lang w:eastAsia="zh-CN"/>
              </w:rPr>
            </w:pPr>
            <w:ins w:id="10839" w:author="28.541_CR0291R1_(Rel-16)_SON_5G" w:date="2020-06-29T12:39:00Z">
              <w:r>
                <w:rPr>
                  <w:rFonts w:ascii="Arial" w:hAnsi="Arial" w:cs="Arial"/>
                  <w:sz w:val="18"/>
                  <w:szCs w:val="18"/>
                  <w:lang w:eastAsia="zh-CN"/>
                </w:rPr>
                <w:t>allowedValues:</w:t>
              </w:r>
            </w:ins>
          </w:p>
          <w:p w:rsidR="00A44FA6" w:rsidRDefault="00A44FA6" w:rsidP="00A44FA6">
            <w:pPr>
              <w:pStyle w:val="LD"/>
              <w:rPr>
                <w:ins w:id="10840" w:author="28.541_CR0291R1_(Rel-16)_SON_5G" w:date="2020-06-29T12:39:00Z"/>
                <w:rFonts w:ascii="Arial" w:hAnsi="Arial" w:cs="Arial"/>
                <w:sz w:val="18"/>
                <w:szCs w:val="18"/>
                <w:lang w:eastAsia="zh-CN"/>
              </w:rPr>
            </w:pPr>
            <w:ins w:id="10841" w:author="28.541_CR0291R1_(Rel-16)_SON_5G" w:date="2020-06-29T12:39:00Z">
              <w:r>
                <w:rPr>
                  <w:rFonts w:ascii="Arial" w:hAnsi="Arial" w:cs="Arial"/>
                  <w:sz w:val="18"/>
                  <w:szCs w:val="18"/>
                  <w:lang w:eastAsia="zh-CN"/>
                </w:rPr>
                <w:t>Load</w:t>
              </w:r>
              <w:r>
                <w:rPr>
                  <w:rFonts w:ascii="Arial" w:hAnsi="Arial" w:cs="Arial"/>
                  <w:sz w:val="18"/>
                  <w:szCs w:val="18"/>
                </w:rPr>
                <w:t xml:space="preserve">Threshold: Integer 0..10000 </w:t>
              </w:r>
            </w:ins>
          </w:p>
          <w:p w:rsidR="00A44FA6" w:rsidRDefault="00A44FA6" w:rsidP="00A44FA6">
            <w:pPr>
              <w:keepNext/>
              <w:keepLines/>
              <w:spacing w:after="0"/>
              <w:rPr>
                <w:ins w:id="10842" w:author="28.541_CR0291R1_(Rel-16)_SON_5G" w:date="2020-06-29T12:38:00Z"/>
                <w:lang w:eastAsia="zh-CN"/>
              </w:rPr>
            </w:pPr>
            <w:ins w:id="10843" w:author="28.541_CR0291R1_(Rel-16)_SON_5G" w:date="2020-06-29T12:39:00Z">
              <w:r w:rsidRPr="00470365">
                <w:rPr>
                  <w:rFonts w:cs="Arial"/>
                  <w:szCs w:val="18"/>
                </w:rPr>
                <w:t xml:space="preserve">TimeDuration: Integer </w:t>
              </w:r>
              <w:r w:rsidRPr="00470365">
                <w:rPr>
                  <w:rFonts w:cs="Arial"/>
                  <w:szCs w:val="18"/>
                  <w:lang w:eastAsia="zh-CN"/>
                </w:rPr>
                <w:t>0</w:t>
              </w:r>
              <w:r w:rsidRPr="00470365">
                <w:rPr>
                  <w:rFonts w:cs="Arial"/>
                  <w:szCs w:val="18"/>
                </w:rPr>
                <w:t>..900 (in unit of seconds)</w:t>
              </w:r>
            </w:ins>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ins w:id="10844" w:author="28.541_CR0291R1_(Rel-16)_SON_5G" w:date="2020-06-29T12:39:00Z"/>
                <w:rFonts w:cs="Arial"/>
                <w:szCs w:val="18"/>
              </w:rPr>
            </w:pPr>
            <w:ins w:id="10845" w:author="28.541_CR0291R1_(Rel-16)_SON_5G" w:date="2020-06-29T12:39:00Z">
              <w:r>
                <w:rPr>
                  <w:rFonts w:cs="Arial"/>
                  <w:szCs w:val="18"/>
                </w:rPr>
                <w:t xml:space="preserve">type: </w:t>
              </w:r>
              <w:r>
                <w:rPr>
                  <w:rFonts w:cs="Arial" w:hint="eastAsia"/>
                  <w:szCs w:val="18"/>
                  <w:lang w:eastAsia="zh-CN"/>
                </w:rPr>
                <w:t>data type</w:t>
              </w:r>
            </w:ins>
          </w:p>
          <w:p w:rsidR="00A44FA6" w:rsidRDefault="00A44FA6" w:rsidP="00A44FA6">
            <w:pPr>
              <w:pStyle w:val="TAL"/>
              <w:rPr>
                <w:ins w:id="10846" w:author="28.541_CR0291R1_(Rel-16)_SON_5G" w:date="2020-06-29T12:39:00Z"/>
                <w:rFonts w:cs="Arial"/>
                <w:szCs w:val="18"/>
              </w:rPr>
            </w:pPr>
            <w:ins w:id="10847" w:author="28.541_CR0291R1_(Rel-16)_SON_5G" w:date="2020-06-29T12:39:00Z">
              <w:r>
                <w:rPr>
                  <w:rFonts w:cs="Arial"/>
                  <w:szCs w:val="18"/>
                </w:rPr>
                <w:t>multiplicity: 1</w:t>
              </w:r>
            </w:ins>
          </w:p>
          <w:p w:rsidR="00A44FA6" w:rsidRDefault="00A44FA6" w:rsidP="00A44FA6">
            <w:pPr>
              <w:pStyle w:val="TAL"/>
              <w:rPr>
                <w:ins w:id="10848" w:author="28.541_CR0291R1_(Rel-16)_SON_5G" w:date="2020-06-29T12:39:00Z"/>
                <w:rFonts w:cs="Arial"/>
                <w:szCs w:val="18"/>
              </w:rPr>
            </w:pPr>
            <w:ins w:id="10849" w:author="28.541_CR0291R1_(Rel-16)_SON_5G" w:date="2020-06-29T12:39:00Z">
              <w:r>
                <w:rPr>
                  <w:rFonts w:cs="Arial"/>
                  <w:szCs w:val="18"/>
                </w:rPr>
                <w:t>isOrdered: N/A</w:t>
              </w:r>
            </w:ins>
          </w:p>
          <w:p w:rsidR="00A44FA6" w:rsidRDefault="00A44FA6" w:rsidP="00A44FA6">
            <w:pPr>
              <w:pStyle w:val="TAL"/>
              <w:rPr>
                <w:ins w:id="10850" w:author="28.541_CR0291R1_(Rel-16)_SON_5G" w:date="2020-06-29T12:39:00Z"/>
                <w:rFonts w:cs="Arial"/>
                <w:szCs w:val="18"/>
              </w:rPr>
            </w:pPr>
            <w:ins w:id="10851" w:author="28.541_CR0291R1_(Rel-16)_SON_5G" w:date="2020-06-29T12:39:00Z">
              <w:r>
                <w:rPr>
                  <w:rFonts w:cs="Arial"/>
                  <w:szCs w:val="18"/>
                </w:rPr>
                <w:t>isUnique: N/A</w:t>
              </w:r>
            </w:ins>
          </w:p>
          <w:p w:rsidR="00A44FA6" w:rsidRDefault="00A44FA6" w:rsidP="00A44FA6">
            <w:pPr>
              <w:pStyle w:val="TAL"/>
              <w:rPr>
                <w:ins w:id="10852" w:author="28.541_CR0291R1_(Rel-16)_SON_5G" w:date="2020-06-29T12:39:00Z"/>
                <w:rFonts w:cs="Arial"/>
                <w:szCs w:val="18"/>
              </w:rPr>
            </w:pPr>
            <w:ins w:id="10853" w:author="28.541_CR0291R1_(Rel-16)_SON_5G" w:date="2020-06-29T12:39:00Z">
              <w:r>
                <w:rPr>
                  <w:rFonts w:cs="Arial"/>
                  <w:szCs w:val="18"/>
                </w:rPr>
                <w:t>defaultValue: None</w:t>
              </w:r>
            </w:ins>
          </w:p>
          <w:p w:rsidR="00A44FA6" w:rsidRDefault="00A44FA6" w:rsidP="00A44FA6">
            <w:pPr>
              <w:pStyle w:val="TAL"/>
              <w:rPr>
                <w:ins w:id="10854" w:author="28.541_CR0291R1_(Rel-16)_SON_5G" w:date="2020-06-29T12:38:00Z"/>
              </w:rPr>
            </w:pPr>
            <w:ins w:id="10855" w:author="28.541_CR0291R1_(Rel-16)_SON_5G" w:date="2020-06-29T12:39:00Z">
              <w:r>
                <w:rPr>
                  <w:rFonts w:cs="Arial"/>
                  <w:szCs w:val="18"/>
                </w:rPr>
                <w:t>isNullable: True</w:t>
              </w:r>
            </w:ins>
          </w:p>
        </w:tc>
      </w:tr>
      <w:tr w:rsidR="00A44FA6" w:rsidRPr="002B15AA" w:rsidTr="00583841">
        <w:trPr>
          <w:cantSplit/>
          <w:tblHeader/>
          <w:ins w:id="10856" w:author="28.541_CR0291R1_(Rel-16)_SON_5G" w:date="2020-06-29T12:38:00Z"/>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ins w:id="10857" w:author="28.541_CR0291R1_(Rel-16)_SON_5G" w:date="2020-06-29T12:38:00Z"/>
                <w:rFonts w:ascii="Courier New" w:hAnsi="Courier New" w:cs="Courier New"/>
                <w:sz w:val="18"/>
                <w:szCs w:val="18"/>
                <w:lang w:eastAsia="zh-CN"/>
              </w:rPr>
            </w:pPr>
            <w:ins w:id="10858" w:author="28.541_CR0291R1_(Rel-16)_SON_5G" w:date="2020-06-29T12:39:00Z">
              <w:r w:rsidRPr="00470365">
                <w:rPr>
                  <w:rFonts w:ascii="Courier New" w:hAnsi="Courier New" w:cs="Courier New"/>
                  <w:sz w:val="18"/>
                  <w:szCs w:val="18"/>
                </w:rPr>
                <w:t>isProbingCapable</w:t>
              </w:r>
            </w:ins>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ins w:id="10859" w:author="28.541_CR0291R1_(Rel-16)_SON_5G" w:date="2020-06-29T12:39:00Z"/>
              </w:rPr>
            </w:pPr>
            <w:ins w:id="10860" w:author="28.541_CR0291R1_(Rel-16)_SON_5G" w:date="2020-06-29T12:39:00Z">
              <w:r>
                <w:t>This attribute indicates whether this cell is capable of performing the ES probing procedure. During this procedure the eNB owning the cell indicates its presence to UEs for measurement purposes, but prevents idle mode UEs from camping on the cell and prevents incoming handovers to the same cell.</w:t>
              </w:r>
            </w:ins>
          </w:p>
          <w:p w:rsidR="00A44FA6" w:rsidRDefault="00A44FA6" w:rsidP="00A44FA6">
            <w:pPr>
              <w:pStyle w:val="TAL"/>
              <w:rPr>
                <w:ins w:id="10861" w:author="28.541_CR0291R1_(Rel-16)_SON_5G" w:date="2020-06-29T12:39:00Z"/>
                <w:lang w:eastAsia="zh-CN"/>
              </w:rPr>
            </w:pPr>
            <w:ins w:id="10862" w:author="28.541_CR0291R1_(Rel-16)_SON_5G" w:date="2020-06-29T12:39:00Z">
              <w:r>
                <w:t>If this parameter is absent, then probing is not done.</w:t>
              </w:r>
            </w:ins>
          </w:p>
          <w:p w:rsidR="00A44FA6" w:rsidRPr="00470365" w:rsidRDefault="00A44FA6" w:rsidP="00A44FA6">
            <w:pPr>
              <w:pStyle w:val="TAL"/>
              <w:rPr>
                <w:ins w:id="10863" w:author="28.541_CR0291R1_(Rel-16)_SON_5G" w:date="2020-06-29T12:39:00Z"/>
                <w:rFonts w:cs="Arial"/>
                <w:sz w:val="16"/>
                <w:lang w:eastAsia="zh-CN"/>
              </w:rPr>
            </w:pPr>
          </w:p>
          <w:p w:rsidR="00A44FA6" w:rsidRDefault="00A44FA6" w:rsidP="00A44FA6">
            <w:pPr>
              <w:keepNext/>
              <w:keepLines/>
              <w:spacing w:after="0"/>
              <w:rPr>
                <w:ins w:id="10864" w:author="28.541_CR0291R1_(Rel-16)_SON_5G" w:date="2020-06-29T12:38:00Z"/>
                <w:lang w:eastAsia="zh-CN"/>
              </w:rPr>
            </w:pPr>
            <w:ins w:id="10865" w:author="28.541_CR0291R1_(Rel-16)_SON_5G" w:date="2020-06-29T12:39:00Z">
              <w:r w:rsidRPr="00470365">
                <w:rPr>
                  <w:rFonts w:cs="Arial"/>
                  <w:lang w:eastAsia="zh-CN"/>
                </w:rPr>
                <w:t>allowedValues: yes, no</w:t>
              </w:r>
            </w:ins>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ins w:id="10866" w:author="28.541_CR0291R1_(Rel-16)_SON_5G" w:date="2020-06-29T12:39:00Z"/>
                <w:rFonts w:cs="Arial"/>
                <w:szCs w:val="18"/>
                <w:lang w:eastAsia="zh-CN"/>
              </w:rPr>
            </w:pPr>
            <w:ins w:id="10867" w:author="28.541_CR0291R1_(Rel-16)_SON_5G" w:date="2020-06-29T12:39:00Z">
              <w:r>
                <w:rPr>
                  <w:rFonts w:cs="Arial"/>
                  <w:szCs w:val="18"/>
                  <w:lang w:eastAsia="zh-CN"/>
                </w:rPr>
                <w:t>type: enumeration</w:t>
              </w:r>
            </w:ins>
          </w:p>
          <w:p w:rsidR="00A44FA6" w:rsidRDefault="00A44FA6" w:rsidP="00A44FA6">
            <w:pPr>
              <w:pStyle w:val="TAL"/>
              <w:rPr>
                <w:ins w:id="10868" w:author="28.541_CR0291R1_(Rel-16)_SON_5G" w:date="2020-06-29T12:39:00Z"/>
                <w:rFonts w:cs="Arial"/>
                <w:szCs w:val="18"/>
                <w:lang w:eastAsia="zh-CN"/>
              </w:rPr>
            </w:pPr>
            <w:ins w:id="10869" w:author="28.541_CR0291R1_(Rel-16)_SON_5G" w:date="2020-06-29T12:39:00Z">
              <w:r>
                <w:rPr>
                  <w:rFonts w:cs="Arial"/>
                  <w:szCs w:val="18"/>
                  <w:lang w:eastAsia="zh-CN"/>
                </w:rPr>
                <w:t>multiplicity: 1</w:t>
              </w:r>
            </w:ins>
          </w:p>
          <w:p w:rsidR="00A44FA6" w:rsidRDefault="00A44FA6" w:rsidP="00A44FA6">
            <w:pPr>
              <w:pStyle w:val="TAL"/>
              <w:rPr>
                <w:ins w:id="10870" w:author="28.541_CR0291R1_(Rel-16)_SON_5G" w:date="2020-06-29T12:39:00Z"/>
                <w:rFonts w:cs="Arial"/>
                <w:szCs w:val="18"/>
                <w:lang w:eastAsia="zh-CN"/>
              </w:rPr>
            </w:pPr>
            <w:ins w:id="10871" w:author="28.541_CR0291R1_(Rel-16)_SON_5G" w:date="2020-06-29T12:39:00Z">
              <w:r>
                <w:rPr>
                  <w:rFonts w:cs="Arial"/>
                  <w:szCs w:val="18"/>
                  <w:lang w:eastAsia="zh-CN"/>
                </w:rPr>
                <w:t>isOrdered: N/A</w:t>
              </w:r>
            </w:ins>
          </w:p>
          <w:p w:rsidR="00A44FA6" w:rsidRDefault="00A44FA6" w:rsidP="00A44FA6">
            <w:pPr>
              <w:pStyle w:val="TAL"/>
              <w:rPr>
                <w:ins w:id="10872" w:author="28.541_CR0291R1_(Rel-16)_SON_5G" w:date="2020-06-29T12:39:00Z"/>
                <w:rFonts w:cs="Arial"/>
                <w:szCs w:val="18"/>
                <w:lang w:eastAsia="zh-CN"/>
              </w:rPr>
            </w:pPr>
            <w:ins w:id="10873" w:author="28.541_CR0291R1_(Rel-16)_SON_5G" w:date="2020-06-29T12:39:00Z">
              <w:r>
                <w:rPr>
                  <w:rFonts w:cs="Arial"/>
                  <w:szCs w:val="18"/>
                  <w:lang w:eastAsia="zh-CN"/>
                </w:rPr>
                <w:t>isUnique: N/A</w:t>
              </w:r>
            </w:ins>
          </w:p>
          <w:p w:rsidR="00A44FA6" w:rsidRDefault="00A44FA6" w:rsidP="00A44FA6">
            <w:pPr>
              <w:pStyle w:val="TAL"/>
              <w:rPr>
                <w:ins w:id="10874" w:author="28.541_CR0291R1_(Rel-16)_SON_5G" w:date="2020-06-29T12:39:00Z"/>
                <w:rFonts w:cs="Arial"/>
                <w:szCs w:val="18"/>
                <w:lang w:eastAsia="zh-CN"/>
              </w:rPr>
            </w:pPr>
            <w:ins w:id="10875" w:author="28.541_CR0291R1_(Rel-16)_SON_5G" w:date="2020-06-29T12:39:00Z">
              <w:r>
                <w:rPr>
                  <w:rFonts w:cs="Arial"/>
                  <w:szCs w:val="18"/>
                  <w:lang w:eastAsia="zh-CN"/>
                </w:rPr>
                <w:t>defaultValue: None</w:t>
              </w:r>
            </w:ins>
          </w:p>
          <w:p w:rsidR="00A44FA6" w:rsidRDefault="00A44FA6" w:rsidP="00A44FA6">
            <w:pPr>
              <w:pStyle w:val="TAL"/>
              <w:rPr>
                <w:ins w:id="10876" w:author="28.541_CR0291R1_(Rel-16)_SON_5G" w:date="2020-06-29T12:38:00Z"/>
              </w:rPr>
            </w:pPr>
            <w:ins w:id="10877" w:author="28.541_CR0291R1_(Rel-16)_SON_5G" w:date="2020-06-29T12:39:00Z">
              <w:r>
                <w:rPr>
                  <w:rFonts w:cs="Arial"/>
                  <w:szCs w:val="18"/>
                  <w:lang w:eastAsia="zh-CN"/>
                </w:rPr>
                <w:t>isNullable: True</w:t>
              </w:r>
            </w:ins>
          </w:p>
        </w:tc>
      </w:tr>
      <w:tr w:rsidR="00A44FA6" w:rsidRPr="002B15AA" w:rsidTr="00583841">
        <w:trPr>
          <w:cantSplit/>
          <w:tblHeader/>
          <w:ins w:id="10878" w:author="28.541_CR0291R1_(Rel-16)_SON_5G" w:date="2020-06-29T12:38:00Z"/>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ins w:id="10879" w:author="28.541_CR0291R1_(Rel-16)_SON_5G" w:date="2020-06-29T12:38:00Z"/>
                <w:rFonts w:ascii="Courier New" w:hAnsi="Courier New" w:cs="Courier New"/>
                <w:sz w:val="18"/>
                <w:szCs w:val="18"/>
                <w:lang w:eastAsia="zh-CN"/>
              </w:rPr>
            </w:pPr>
            <w:ins w:id="10880" w:author="28.541_CR0291R1_(Rel-16)_SON_5G" w:date="2020-06-29T12:39:00Z">
              <w:r>
                <w:rPr>
                  <w:rFonts w:ascii="Courier New" w:hAnsi="Courier New" w:cs="Courier New"/>
                  <w:sz w:val="18"/>
                  <w:szCs w:val="18"/>
                </w:rPr>
                <w:t>d</w:t>
              </w:r>
              <w:r w:rsidRPr="00CB788F">
                <w:rPr>
                  <w:rFonts w:ascii="Courier New" w:hAnsi="Courier New" w:cs="Courier New"/>
                  <w:sz w:val="18"/>
                  <w:szCs w:val="18"/>
                </w:rPr>
                <w:t>mroControl</w:t>
              </w:r>
            </w:ins>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ins w:id="10881" w:author="28.541_CR0291R1_(Rel-16)_SON_5G" w:date="2020-06-29T12:39:00Z"/>
                <w:szCs w:val="18"/>
                <w:lang w:eastAsia="zh-CN"/>
              </w:rPr>
            </w:pPr>
            <w:ins w:id="10882" w:author="28.541_CR0291R1_(Rel-16)_SON_5G" w:date="2020-06-29T12:39:00Z">
              <w:r>
                <w:rPr>
                  <w:szCs w:val="18"/>
                </w:rPr>
                <w:t xml:space="preserve">This attribute determines whether the MRO </w:t>
              </w:r>
              <w:r>
                <w:rPr>
                  <w:szCs w:val="18"/>
                  <w:lang w:eastAsia="zh-CN"/>
                </w:rPr>
                <w:t>f</w:t>
              </w:r>
              <w:r>
                <w:rPr>
                  <w:szCs w:val="18"/>
                </w:rPr>
                <w:t>unction is enabled or disabled.</w:t>
              </w:r>
            </w:ins>
          </w:p>
          <w:p w:rsidR="00A44FA6" w:rsidRDefault="00A44FA6" w:rsidP="00A44FA6">
            <w:pPr>
              <w:pStyle w:val="TAL"/>
              <w:rPr>
                <w:ins w:id="10883" w:author="28.541_CR0291R1_(Rel-16)_SON_5G" w:date="2020-06-29T12:39:00Z"/>
                <w:szCs w:val="18"/>
                <w:lang w:eastAsia="zh-CN"/>
              </w:rPr>
            </w:pPr>
          </w:p>
          <w:p w:rsidR="00A44FA6" w:rsidRDefault="00A44FA6" w:rsidP="00A44FA6">
            <w:pPr>
              <w:keepNext/>
              <w:keepLines/>
              <w:spacing w:after="0"/>
              <w:rPr>
                <w:ins w:id="10884" w:author="28.541_CR0291R1_(Rel-16)_SON_5G" w:date="2020-06-29T12:38:00Z"/>
                <w:lang w:eastAsia="zh-CN"/>
              </w:rPr>
            </w:pPr>
            <w:ins w:id="10885" w:author="28.541_CR0291R1_(Rel-16)_SON_5G" w:date="2020-06-29T12:39:00Z">
              <w:r>
                <w:rPr>
                  <w:rFonts w:cs="Arial"/>
                  <w:noProof/>
                  <w:szCs w:val="18"/>
                </w:rPr>
                <w:t>allowedValues:</w:t>
              </w:r>
              <w:r>
                <w:rPr>
                  <w:rFonts w:cs="Arial" w:hint="eastAsia"/>
                  <w:szCs w:val="18"/>
                  <w:lang w:eastAsia="zh-CN"/>
                </w:rPr>
                <w:t xml:space="preserve"> </w:t>
              </w:r>
              <w:r>
                <w:rPr>
                  <w:rFonts w:cs="Arial"/>
                  <w:szCs w:val="18"/>
                </w:rPr>
                <w:t>TRUE,FALSE</w:t>
              </w:r>
            </w:ins>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ins w:id="10886" w:author="28.541_CR0291R1_(Rel-16)_SON_5G" w:date="2020-06-29T12:39:00Z"/>
                <w:rFonts w:cs="Arial"/>
                <w:szCs w:val="18"/>
                <w:lang w:eastAsia="zh-CN"/>
              </w:rPr>
            </w:pPr>
            <w:ins w:id="10887" w:author="28.541_CR0291R1_(Rel-16)_SON_5G" w:date="2020-06-29T12:39:00Z">
              <w:r w:rsidRPr="00BF5359">
                <w:t xml:space="preserve">type: </w:t>
              </w:r>
              <w:r>
                <w:t>Boolean</w:t>
              </w:r>
            </w:ins>
          </w:p>
          <w:p w:rsidR="00A44FA6" w:rsidRDefault="00A44FA6" w:rsidP="00A44FA6">
            <w:pPr>
              <w:pStyle w:val="TAL"/>
              <w:rPr>
                <w:ins w:id="10888" w:author="28.541_CR0291R1_(Rel-16)_SON_5G" w:date="2020-06-29T12:39:00Z"/>
                <w:rFonts w:cs="Arial"/>
                <w:szCs w:val="18"/>
                <w:lang w:eastAsia="zh-CN"/>
              </w:rPr>
            </w:pPr>
            <w:ins w:id="10889" w:author="28.541_CR0291R1_(Rel-16)_SON_5G" w:date="2020-06-29T12:39:00Z">
              <w:r>
                <w:rPr>
                  <w:rFonts w:cs="Arial"/>
                  <w:szCs w:val="18"/>
                  <w:lang w:eastAsia="zh-CN"/>
                </w:rPr>
                <w:t>multiplicity: 1</w:t>
              </w:r>
            </w:ins>
          </w:p>
          <w:p w:rsidR="00A44FA6" w:rsidRDefault="00A44FA6" w:rsidP="00A44FA6">
            <w:pPr>
              <w:pStyle w:val="TAL"/>
              <w:rPr>
                <w:ins w:id="10890" w:author="28.541_CR0291R1_(Rel-16)_SON_5G" w:date="2020-06-29T12:39:00Z"/>
                <w:rFonts w:cs="Arial"/>
                <w:szCs w:val="18"/>
                <w:lang w:eastAsia="zh-CN"/>
              </w:rPr>
            </w:pPr>
            <w:ins w:id="10891" w:author="28.541_CR0291R1_(Rel-16)_SON_5G" w:date="2020-06-29T12:39:00Z">
              <w:r>
                <w:rPr>
                  <w:rFonts w:cs="Arial"/>
                  <w:szCs w:val="18"/>
                  <w:lang w:eastAsia="zh-CN"/>
                </w:rPr>
                <w:t>isOrdered: N/A</w:t>
              </w:r>
            </w:ins>
          </w:p>
          <w:p w:rsidR="00A44FA6" w:rsidRDefault="00A44FA6" w:rsidP="00A44FA6">
            <w:pPr>
              <w:pStyle w:val="TAL"/>
              <w:rPr>
                <w:ins w:id="10892" w:author="28.541_CR0291R1_(Rel-16)_SON_5G" w:date="2020-06-29T12:39:00Z"/>
                <w:rFonts w:cs="Arial"/>
                <w:szCs w:val="18"/>
                <w:lang w:eastAsia="zh-CN"/>
              </w:rPr>
            </w:pPr>
            <w:ins w:id="10893" w:author="28.541_CR0291R1_(Rel-16)_SON_5G" w:date="2020-06-29T12:39:00Z">
              <w:r>
                <w:rPr>
                  <w:rFonts w:cs="Arial"/>
                  <w:szCs w:val="18"/>
                  <w:lang w:eastAsia="zh-CN"/>
                </w:rPr>
                <w:t>isUnique: N/A</w:t>
              </w:r>
            </w:ins>
          </w:p>
          <w:p w:rsidR="00A44FA6" w:rsidRDefault="00A44FA6" w:rsidP="00A44FA6">
            <w:pPr>
              <w:pStyle w:val="TAL"/>
              <w:rPr>
                <w:ins w:id="10894" w:author="28.541_CR0291R1_(Rel-16)_SON_5G" w:date="2020-06-29T12:39:00Z"/>
                <w:rFonts w:cs="Arial"/>
                <w:szCs w:val="18"/>
                <w:lang w:eastAsia="zh-CN"/>
              </w:rPr>
            </w:pPr>
            <w:ins w:id="10895" w:author="28.541_CR0291R1_(Rel-16)_SON_5G" w:date="2020-06-29T12:39:00Z">
              <w:r>
                <w:rPr>
                  <w:rFonts w:cs="Arial"/>
                  <w:szCs w:val="18"/>
                  <w:lang w:eastAsia="zh-CN"/>
                </w:rPr>
                <w:t>defaultValue: None</w:t>
              </w:r>
            </w:ins>
          </w:p>
          <w:p w:rsidR="00A44FA6" w:rsidRDefault="00A44FA6" w:rsidP="00A44FA6">
            <w:pPr>
              <w:pStyle w:val="TAL"/>
              <w:rPr>
                <w:ins w:id="10896" w:author="28.541_CR0291R1_(Rel-16)_SON_5G" w:date="2020-06-29T12:38:00Z"/>
              </w:rPr>
            </w:pPr>
            <w:ins w:id="10897" w:author="28.541_CR0291R1_(Rel-16)_SON_5G" w:date="2020-06-29T12:39:00Z">
              <w:r>
                <w:rPr>
                  <w:rFonts w:cs="Arial"/>
                  <w:szCs w:val="18"/>
                  <w:lang w:eastAsia="zh-CN"/>
                </w:rPr>
                <w:t>isNullable: False</w:t>
              </w:r>
            </w:ins>
          </w:p>
        </w:tc>
      </w:tr>
      <w:tr w:rsidR="00A44FA6" w:rsidRPr="002B15AA" w:rsidTr="00583841">
        <w:trPr>
          <w:cantSplit/>
          <w:tblHeader/>
          <w:ins w:id="10898" w:author="28.541_CR0291R1_(Rel-16)_SON_5G" w:date="2020-06-29T12:38:00Z"/>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ins w:id="10899" w:author="28.541_CR0291R1_(Rel-16)_SON_5G" w:date="2020-06-29T12:38:00Z"/>
                <w:rFonts w:ascii="Courier New" w:hAnsi="Courier New" w:cs="Courier New"/>
                <w:sz w:val="18"/>
                <w:szCs w:val="18"/>
                <w:lang w:eastAsia="zh-CN"/>
              </w:rPr>
            </w:pPr>
            <w:ins w:id="10900" w:author="28.541_CR0291R1_(Rel-16)_SON_5G" w:date="2020-06-29T12:39:00Z">
              <w:r>
                <w:rPr>
                  <w:rFonts w:ascii="Courier New" w:eastAsia="Times New Roman" w:hAnsi="Courier New" w:cs="Courier New"/>
                  <w:bCs/>
                  <w:color w:val="333333"/>
                  <w:sz w:val="18"/>
                  <w:szCs w:val="18"/>
                </w:rPr>
                <w:t>cSonP</w:t>
              </w:r>
              <w:r w:rsidRPr="00322098">
                <w:rPr>
                  <w:rFonts w:ascii="Courier New" w:eastAsia="Times New Roman" w:hAnsi="Courier New" w:cs="Courier New"/>
                  <w:bCs/>
                  <w:color w:val="333333"/>
                  <w:sz w:val="18"/>
                  <w:szCs w:val="18"/>
                </w:rPr>
                <w:t xml:space="preserve">ciList </w:t>
              </w:r>
            </w:ins>
          </w:p>
        </w:tc>
        <w:tc>
          <w:tcPr>
            <w:tcW w:w="2917" w:type="pct"/>
            <w:tcBorders>
              <w:top w:val="single" w:sz="4" w:space="0" w:color="auto"/>
              <w:left w:val="single" w:sz="4" w:space="0" w:color="auto"/>
              <w:bottom w:val="single" w:sz="4" w:space="0" w:color="auto"/>
              <w:right w:val="single" w:sz="4" w:space="0" w:color="auto"/>
            </w:tcBorders>
          </w:tcPr>
          <w:p w:rsidR="00A44FA6" w:rsidRPr="00383B98" w:rsidRDefault="00A44FA6" w:rsidP="00A44FA6">
            <w:pPr>
              <w:pStyle w:val="TAL"/>
              <w:rPr>
                <w:ins w:id="10901" w:author="28.541_CR0291R1_(Rel-16)_SON_5G" w:date="2020-06-29T12:39:00Z"/>
                <w:rFonts w:cs="Arial"/>
              </w:rPr>
            </w:pPr>
            <w:ins w:id="10902" w:author="28.541_CR0291R1_(Rel-16)_SON_5G" w:date="2020-06-29T12:39:00Z">
              <w:r w:rsidRPr="00383B98">
                <w:rPr>
                  <w:rFonts w:cs="Arial"/>
                </w:rPr>
                <w:t xml:space="preserve">This holds a list of physical cell identities that can be assigned to the pci attribute by </w:t>
              </w:r>
              <w:r>
                <w:rPr>
                  <w:rFonts w:cs="Arial"/>
                </w:rPr>
                <w:t>g</w:t>
              </w:r>
              <w:r w:rsidRPr="00383B98">
                <w:rPr>
                  <w:rFonts w:cs="Arial"/>
                </w:rPr>
                <w:t>NB. The assignment algorithm is not specified.</w:t>
              </w:r>
            </w:ins>
          </w:p>
          <w:p w:rsidR="00A44FA6" w:rsidRPr="00383B98" w:rsidRDefault="00A44FA6" w:rsidP="00A44FA6">
            <w:pPr>
              <w:pStyle w:val="TAL"/>
              <w:rPr>
                <w:ins w:id="10903" w:author="28.541_CR0291R1_(Rel-16)_SON_5G" w:date="2020-06-29T12:39:00Z"/>
                <w:rFonts w:cs="Arial"/>
              </w:rPr>
            </w:pPr>
          </w:p>
          <w:p w:rsidR="00A44FA6" w:rsidRPr="00383B98" w:rsidRDefault="00A44FA6" w:rsidP="00A44FA6">
            <w:pPr>
              <w:pStyle w:val="TAL"/>
              <w:rPr>
                <w:ins w:id="10904" w:author="28.541_CR0291R1_(Rel-16)_SON_5G" w:date="2020-06-29T12:39:00Z"/>
                <w:rFonts w:cs="Arial"/>
              </w:rPr>
            </w:pPr>
            <w:ins w:id="10905" w:author="28.541_CR0291R1_(Rel-16)_SON_5G" w:date="2020-06-29T12:39:00Z">
              <w:r w:rsidRPr="00383B98">
                <w:rPr>
                  <w:rFonts w:cs="Arial"/>
                </w:rPr>
                <w:t xml:space="preserve">This attribute shall be supported if and only if the </w:t>
              </w:r>
              <w:r>
                <w:rPr>
                  <w:rFonts w:cs="Arial" w:hint="eastAsia"/>
                  <w:lang w:eastAsia="zh-CN"/>
                </w:rPr>
                <w:t>C-SON</w:t>
              </w:r>
              <w:r>
                <w:rPr>
                  <w:rFonts w:cs="Arial"/>
                </w:rPr>
                <w:t xml:space="preserve"> PCI configuration</w:t>
              </w:r>
              <w:r w:rsidRPr="00383B98">
                <w:rPr>
                  <w:rFonts w:cs="Arial"/>
                </w:rPr>
                <w:t xml:space="preserve"> is supported.  See TS </w:t>
              </w:r>
              <w:r>
                <w:rPr>
                  <w:rFonts w:cs="Arial"/>
                </w:rPr>
                <w:t>28.313, ref [57] subclause 7.1.3</w:t>
              </w:r>
              <w:r w:rsidRPr="00383B98">
                <w:rPr>
                  <w:rFonts w:cs="Arial"/>
                </w:rPr>
                <w:t>.</w:t>
              </w:r>
            </w:ins>
          </w:p>
          <w:p w:rsidR="00A44FA6" w:rsidRPr="00383B98" w:rsidRDefault="00A44FA6" w:rsidP="00A44FA6">
            <w:pPr>
              <w:pStyle w:val="TAL"/>
              <w:rPr>
                <w:ins w:id="10906" w:author="28.541_CR0291R1_(Rel-16)_SON_5G" w:date="2020-06-29T12:39:00Z"/>
                <w:rFonts w:cs="Arial"/>
                <w:lang w:eastAsia="zh-CN"/>
              </w:rPr>
            </w:pPr>
          </w:p>
          <w:p w:rsidR="00A44FA6" w:rsidRDefault="00A44FA6" w:rsidP="00A44FA6">
            <w:pPr>
              <w:pStyle w:val="TAL"/>
              <w:rPr>
                <w:ins w:id="10907" w:author="28.541_CR0291R1_(Rel-16)_SON_5G" w:date="2020-06-29T12:39:00Z"/>
                <w:rFonts w:cs="Arial"/>
                <w:lang w:val="en-US"/>
              </w:rPr>
            </w:pPr>
            <w:ins w:id="10908" w:author="28.541_CR0291R1_(Rel-16)_SON_5G" w:date="2020-06-29T12:39:00Z">
              <w:r w:rsidRPr="00383B98">
                <w:rPr>
                  <w:rFonts w:cs="Arial"/>
                  <w:lang w:eastAsia="zh-CN"/>
                </w:rPr>
                <w:t>allowedValues:</w:t>
              </w:r>
              <w:r w:rsidRPr="00383B98">
                <w:rPr>
                  <w:rFonts w:cs="Arial"/>
                  <w:lang w:val="en-US"/>
                </w:rPr>
                <w:t xml:space="preserve"> See TS 3</w:t>
              </w:r>
              <w:r>
                <w:rPr>
                  <w:rFonts w:cs="Arial"/>
                  <w:lang w:val="en-US"/>
                </w:rPr>
                <w:t>8</w:t>
              </w:r>
              <w:r w:rsidRPr="00383B98">
                <w:rPr>
                  <w:rFonts w:cs="Arial"/>
                  <w:lang w:val="en-US"/>
                </w:rPr>
                <w:t>.211 [</w:t>
              </w:r>
              <w:r>
                <w:rPr>
                  <w:rFonts w:cs="Arial"/>
                  <w:lang w:val="en-US"/>
                </w:rPr>
                <w:t>32</w:t>
              </w:r>
              <w:r w:rsidRPr="00383B98">
                <w:rPr>
                  <w:rFonts w:cs="Arial"/>
                  <w:lang w:val="en-US"/>
                </w:rPr>
                <w:t xml:space="preserve">] subclause </w:t>
              </w:r>
              <w:r>
                <w:rPr>
                  <w:rFonts w:cs="Arial"/>
                  <w:lang w:val="en-US"/>
                </w:rPr>
                <w:t>7.4.2.1</w:t>
              </w:r>
              <w:r w:rsidRPr="00383B98">
                <w:rPr>
                  <w:rFonts w:cs="Arial"/>
                  <w:lang w:val="en-US"/>
                </w:rPr>
                <w:t xml:space="preserve"> for legal values of pci. The number of pci in the list is 1 to </w:t>
              </w:r>
              <w:r>
                <w:rPr>
                  <w:rFonts w:cs="Arial"/>
                  <w:lang w:val="en-US"/>
                </w:rPr>
                <w:t>100X.</w:t>
              </w:r>
            </w:ins>
          </w:p>
          <w:p w:rsidR="00A44FA6" w:rsidRDefault="00A44FA6" w:rsidP="00A44FA6">
            <w:pPr>
              <w:keepNext/>
              <w:keepLines/>
              <w:spacing w:after="0"/>
              <w:rPr>
                <w:ins w:id="10909" w:author="28.541_CR0291R1_(Rel-16)_SON_5G" w:date="2020-06-29T12:38:00Z"/>
                <w:lang w:eastAsia="zh-CN"/>
              </w:rPr>
            </w:pPr>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ins w:id="10910" w:author="28.541_CR0291R1_(Rel-16)_SON_5G" w:date="2020-06-29T12:39:00Z"/>
                <w:lang w:val="en-US"/>
              </w:rPr>
            </w:pPr>
            <w:ins w:id="10911" w:author="28.541_CR0291R1_(Rel-16)_SON_5G" w:date="2020-06-29T12:39:00Z">
              <w:r>
                <w:rPr>
                  <w:lang w:val="en-US"/>
                </w:rPr>
                <w:t>type: Integer</w:t>
              </w:r>
            </w:ins>
          </w:p>
          <w:p w:rsidR="00A44FA6" w:rsidRDefault="00A44FA6" w:rsidP="00A44FA6">
            <w:pPr>
              <w:pStyle w:val="TAL"/>
              <w:rPr>
                <w:ins w:id="10912" w:author="28.541_CR0291R1_(Rel-16)_SON_5G" w:date="2020-06-29T12:39:00Z"/>
                <w:lang w:val="en-US" w:eastAsia="zh-CN"/>
              </w:rPr>
            </w:pPr>
            <w:ins w:id="10913" w:author="28.541_CR0291R1_(Rel-16)_SON_5G" w:date="2020-06-29T12:39:00Z">
              <w:r>
                <w:rPr>
                  <w:lang w:val="en-US"/>
                </w:rPr>
                <w:t xml:space="preserve">multiplicity: </w:t>
              </w:r>
              <w:r>
                <w:rPr>
                  <w:rFonts w:hint="eastAsia"/>
                  <w:lang w:val="en-US" w:eastAsia="zh-CN"/>
                </w:rPr>
                <w:t>1..*</w:t>
              </w:r>
            </w:ins>
          </w:p>
          <w:p w:rsidR="00A44FA6" w:rsidRDefault="00A44FA6" w:rsidP="00A44FA6">
            <w:pPr>
              <w:pStyle w:val="TAL"/>
              <w:rPr>
                <w:ins w:id="10914" w:author="28.541_CR0291R1_(Rel-16)_SON_5G" w:date="2020-06-29T12:39:00Z"/>
                <w:lang w:val="en-US"/>
              </w:rPr>
            </w:pPr>
            <w:ins w:id="10915" w:author="28.541_CR0291R1_(Rel-16)_SON_5G" w:date="2020-06-29T12:39:00Z">
              <w:r>
                <w:rPr>
                  <w:lang w:val="en-US"/>
                </w:rPr>
                <w:t>isOrdered: N/A</w:t>
              </w:r>
            </w:ins>
          </w:p>
          <w:p w:rsidR="00A44FA6" w:rsidRDefault="00A44FA6" w:rsidP="00A44FA6">
            <w:pPr>
              <w:pStyle w:val="TAL"/>
              <w:rPr>
                <w:ins w:id="10916" w:author="28.541_CR0291R1_(Rel-16)_SON_5G" w:date="2020-06-29T12:39:00Z"/>
                <w:lang w:val="en-US"/>
              </w:rPr>
            </w:pPr>
            <w:ins w:id="10917" w:author="28.541_CR0291R1_(Rel-16)_SON_5G" w:date="2020-06-29T12:39:00Z">
              <w:r>
                <w:rPr>
                  <w:lang w:val="en-US"/>
                </w:rPr>
                <w:t>isUnique: N/A</w:t>
              </w:r>
            </w:ins>
          </w:p>
          <w:p w:rsidR="00A44FA6" w:rsidRDefault="00A44FA6" w:rsidP="00A44FA6">
            <w:pPr>
              <w:pStyle w:val="TAL"/>
              <w:rPr>
                <w:ins w:id="10918" w:author="28.541_CR0291R1_(Rel-16)_SON_5G" w:date="2020-06-29T12:39:00Z"/>
                <w:lang w:val="en-US"/>
              </w:rPr>
            </w:pPr>
            <w:ins w:id="10919" w:author="28.541_CR0291R1_(Rel-16)_SON_5G" w:date="2020-06-29T12:39:00Z">
              <w:r>
                <w:rPr>
                  <w:lang w:val="en-US"/>
                </w:rPr>
                <w:t>defaultValue: None</w:t>
              </w:r>
            </w:ins>
          </w:p>
          <w:p w:rsidR="00A44FA6" w:rsidRDefault="00A44FA6" w:rsidP="00A44FA6">
            <w:pPr>
              <w:pStyle w:val="TAL"/>
              <w:rPr>
                <w:ins w:id="10920" w:author="28.541_CR0291R1_(Rel-16)_SON_5G" w:date="2020-06-29T12:38:00Z"/>
              </w:rPr>
            </w:pPr>
            <w:ins w:id="10921" w:author="28.541_CR0291R1_(Rel-16)_SON_5G" w:date="2020-06-29T12:39:00Z">
              <w:r>
                <w:rPr>
                  <w:lang w:val="en-US"/>
                </w:rPr>
                <w:t xml:space="preserve">isNullable: </w:t>
              </w:r>
              <w:r>
                <w:rPr>
                  <w:rFonts w:cs="Arial"/>
                  <w:szCs w:val="18"/>
                </w:rPr>
                <w:t>False</w:t>
              </w:r>
            </w:ins>
          </w:p>
        </w:tc>
      </w:tr>
      <w:tr w:rsidR="00A44FA6" w:rsidRPr="002B15AA" w:rsidTr="00583841">
        <w:trPr>
          <w:cantSplit/>
          <w:tblHeader/>
          <w:ins w:id="10922" w:author="28.541_CR0291R1_(Rel-16)_SON_5G" w:date="2020-06-29T12:38:00Z"/>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ins w:id="10923" w:author="28.541_CR0291R1_(Rel-16)_SON_5G" w:date="2020-06-29T12:38:00Z"/>
                <w:rFonts w:ascii="Courier New" w:hAnsi="Courier New" w:cs="Courier New"/>
                <w:sz w:val="18"/>
                <w:szCs w:val="18"/>
                <w:lang w:eastAsia="zh-CN"/>
              </w:rPr>
            </w:pPr>
            <w:ins w:id="10924" w:author="28.541_CR0291R1_(Rel-16)_SON_5G" w:date="2020-06-29T12:39:00Z">
              <w:r w:rsidRPr="00CB788F">
                <w:rPr>
                  <w:rFonts w:ascii="Courier New" w:hAnsi="Courier New" w:cs="Courier New"/>
                  <w:sz w:val="18"/>
                  <w:szCs w:val="18"/>
                </w:rPr>
                <w:lastRenderedPageBreak/>
                <w:t>ueAccProbilityDistPerSSB</w:t>
              </w:r>
            </w:ins>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ins w:id="10925" w:author="28.541_CR0291R1_(Rel-16)_SON_5G" w:date="2020-06-29T12:39:00Z"/>
                <w:szCs w:val="18"/>
                <w:lang w:eastAsia="zh-CN"/>
              </w:rPr>
            </w:pPr>
            <w:ins w:id="10926" w:author="28.541_CR0291R1_(Rel-16)_SON_5G" w:date="2020-06-29T12:39:00Z">
              <w:r>
                <w:rPr>
                  <w:szCs w:val="18"/>
                  <w:lang w:eastAsia="zh-CN"/>
                </w:rPr>
                <w:t>This is a list of target Access Probability (</w:t>
              </w:r>
              <w:r>
                <w:rPr>
                  <w:i/>
                  <w:szCs w:val="18"/>
                  <w:lang w:eastAsia="zh-CN"/>
                </w:rPr>
                <w:t>AP</w:t>
              </w:r>
              <w:r>
                <w:rPr>
                  <w:i/>
                  <w:szCs w:val="18"/>
                  <w:vertAlign w:val="subscript"/>
                  <w:lang w:eastAsia="zh-CN"/>
                </w:rPr>
                <w:t>n</w:t>
              </w:r>
              <w:r>
                <w:rPr>
                  <w:szCs w:val="18"/>
                  <w:lang w:eastAsia="zh-CN"/>
                </w:rPr>
                <w:t>) for the RACH optimization function.</w:t>
              </w:r>
            </w:ins>
          </w:p>
          <w:p w:rsidR="00A44FA6" w:rsidRDefault="00A44FA6" w:rsidP="00A44FA6">
            <w:pPr>
              <w:pStyle w:val="TAL"/>
              <w:rPr>
                <w:ins w:id="10927" w:author="28.541_CR0291R1_(Rel-16)_SON_5G" w:date="2020-06-29T12:39:00Z"/>
                <w:szCs w:val="18"/>
                <w:lang w:eastAsia="zh-CN"/>
              </w:rPr>
            </w:pPr>
          </w:p>
          <w:p w:rsidR="00A44FA6" w:rsidRDefault="00A44FA6" w:rsidP="00A44FA6">
            <w:pPr>
              <w:pStyle w:val="TAL"/>
              <w:rPr>
                <w:ins w:id="10928" w:author="28.541_CR0291R1_(Rel-16)_SON_5G" w:date="2020-06-29T12:39:00Z"/>
                <w:szCs w:val="18"/>
              </w:rPr>
            </w:pPr>
            <w:ins w:id="10929" w:author="28.541_CR0291R1_(Rel-16)_SON_5G" w:date="2020-06-29T12:39:00Z">
              <w:r>
                <w:rPr>
                  <w:szCs w:val="18"/>
                </w:rPr>
                <w:t xml:space="preserve">Each instance </w:t>
              </w:r>
              <w:r>
                <w:rPr>
                  <w:i/>
                  <w:szCs w:val="18"/>
                </w:rPr>
                <w:t>AP</w:t>
              </w:r>
              <w:r>
                <w:rPr>
                  <w:i/>
                  <w:szCs w:val="18"/>
                  <w:vertAlign w:val="subscript"/>
                </w:rPr>
                <w:t>n</w:t>
              </w:r>
              <w:r>
                <w:rPr>
                  <w:szCs w:val="18"/>
                </w:rPr>
                <w:t xml:space="preserve"> of the list is the probability that the UE gets access on the RACH channel per SSB within </w:t>
              </w:r>
              <w:r>
                <w:rPr>
                  <w:i/>
                  <w:szCs w:val="18"/>
                </w:rPr>
                <w:t>n</w:t>
              </w:r>
              <w:r>
                <w:rPr>
                  <w:szCs w:val="18"/>
                </w:rPr>
                <w:t xml:space="preserve"> number of preambles sent over an unspecified sampling period.</w:t>
              </w:r>
            </w:ins>
          </w:p>
          <w:p w:rsidR="00A44FA6" w:rsidRDefault="00A44FA6" w:rsidP="00A44FA6">
            <w:pPr>
              <w:pStyle w:val="TAL"/>
              <w:rPr>
                <w:ins w:id="10930" w:author="28.541_CR0291R1_(Rel-16)_SON_5G" w:date="2020-06-29T12:39:00Z"/>
                <w:szCs w:val="18"/>
              </w:rPr>
            </w:pPr>
          </w:p>
          <w:p w:rsidR="00A44FA6" w:rsidRDefault="00A44FA6" w:rsidP="00A44FA6">
            <w:pPr>
              <w:pStyle w:val="TAL"/>
              <w:rPr>
                <w:ins w:id="10931" w:author="28.541_CR0291R1_(Rel-16)_SON_5G" w:date="2020-06-29T12:39:00Z"/>
                <w:rFonts w:cs="Arial"/>
                <w:szCs w:val="18"/>
                <w:lang w:eastAsia="zh-CN"/>
              </w:rPr>
            </w:pPr>
            <w:ins w:id="10932" w:author="28.541_CR0291R1_(Rel-16)_SON_5G" w:date="2020-06-29T12:39:00Z">
              <w:r>
                <w:rPr>
                  <w:rFonts w:cs="Arial"/>
                  <w:szCs w:val="18"/>
                </w:rPr>
                <w:t xml:space="preserve">This target is suitable for </w:t>
              </w:r>
              <w:r>
                <w:rPr>
                  <w:szCs w:val="18"/>
                  <w:lang w:eastAsia="zh-CN"/>
                </w:rPr>
                <w:t>RACH optimization</w:t>
              </w:r>
              <w:r>
                <w:rPr>
                  <w:rFonts w:cs="Arial"/>
                  <w:szCs w:val="18"/>
                  <w:lang w:eastAsia="zh-CN"/>
                </w:rPr>
                <w:t>.</w:t>
              </w:r>
            </w:ins>
          </w:p>
          <w:p w:rsidR="00A44FA6" w:rsidRDefault="00A44FA6" w:rsidP="00A44FA6">
            <w:pPr>
              <w:pStyle w:val="TAL"/>
              <w:rPr>
                <w:ins w:id="10933" w:author="28.541_CR0291R1_(Rel-16)_SON_5G" w:date="2020-06-29T12:39:00Z"/>
                <w:rFonts w:cs="Arial"/>
                <w:szCs w:val="18"/>
                <w:lang w:eastAsia="zh-CN"/>
              </w:rPr>
            </w:pPr>
          </w:p>
          <w:p w:rsidR="00A44FA6" w:rsidRDefault="00A44FA6" w:rsidP="00A44FA6">
            <w:pPr>
              <w:pStyle w:val="TAL"/>
              <w:rPr>
                <w:ins w:id="10934" w:author="28.541_CR0291R1_(Rel-16)_SON_5G" w:date="2020-06-29T12:39:00Z"/>
                <w:szCs w:val="18"/>
              </w:rPr>
            </w:pPr>
            <w:ins w:id="10935" w:author="28.541_CR0291R1_(Rel-16)_SON_5G" w:date="2020-06-29T12:39:00Z">
              <w:r>
                <w:rPr>
                  <w:rFonts w:cs="Arial"/>
                  <w:noProof/>
                  <w:szCs w:val="18"/>
                </w:rPr>
                <w:t>allowedValues:</w:t>
              </w:r>
              <w:r>
                <w:rPr>
                  <w:szCs w:val="18"/>
                </w:rPr>
                <w:t xml:space="preserve"> Each element of the list, </w:t>
              </w:r>
              <w:r>
                <w:rPr>
                  <w:b/>
                  <w:bCs/>
                  <w:i/>
                  <w:iCs/>
                  <w:szCs w:val="18"/>
                </w:rPr>
                <w:t>AP</w:t>
              </w:r>
              <w:r>
                <w:rPr>
                  <w:b/>
                  <w:bCs/>
                  <w:i/>
                  <w:iCs/>
                  <w:szCs w:val="18"/>
                  <w:vertAlign w:val="subscript"/>
                </w:rPr>
                <w:t>n,</w:t>
              </w:r>
              <w:r>
                <w:rPr>
                  <w:szCs w:val="18"/>
                </w:rPr>
                <w:t xml:space="preserve"> is a pair (</w:t>
              </w:r>
              <w:r>
                <w:rPr>
                  <w:i/>
                  <w:szCs w:val="18"/>
                </w:rPr>
                <w:t>a</w:t>
              </w:r>
              <w:r>
                <w:rPr>
                  <w:szCs w:val="18"/>
                </w:rPr>
                <w:t xml:space="preserve">, </w:t>
              </w:r>
              <w:r>
                <w:rPr>
                  <w:i/>
                  <w:szCs w:val="18"/>
                </w:rPr>
                <w:t>n</w:t>
              </w:r>
              <w:r>
                <w:rPr>
                  <w:szCs w:val="18"/>
                </w:rPr>
                <w:t xml:space="preserve">) where </w:t>
              </w:r>
              <w:r>
                <w:rPr>
                  <w:i/>
                  <w:iCs/>
                  <w:szCs w:val="18"/>
                </w:rPr>
                <w:t>a</w:t>
              </w:r>
              <w:r>
                <w:rPr>
                  <w:szCs w:val="18"/>
                </w:rPr>
                <w:t xml:space="preserve"> is the targetProbability (in %) and </w:t>
              </w:r>
              <w:r>
                <w:rPr>
                  <w:i/>
                  <w:szCs w:val="18"/>
                </w:rPr>
                <w:t>n</w:t>
              </w:r>
              <w:r>
                <w:rPr>
                  <w:szCs w:val="18"/>
                </w:rPr>
                <w:t xml:space="preserve"> is the number of preambles sent.</w:t>
              </w:r>
            </w:ins>
          </w:p>
          <w:p w:rsidR="00A44FA6" w:rsidRDefault="00A44FA6" w:rsidP="00A44FA6">
            <w:pPr>
              <w:pStyle w:val="TAL"/>
              <w:rPr>
                <w:ins w:id="10936" w:author="28.541_CR0291R1_(Rel-16)_SON_5G" w:date="2020-06-29T12:39:00Z"/>
                <w:szCs w:val="18"/>
              </w:rPr>
            </w:pPr>
          </w:p>
          <w:p w:rsidR="00A44FA6" w:rsidRDefault="00A44FA6" w:rsidP="00A44FA6">
            <w:pPr>
              <w:pStyle w:val="TAL"/>
              <w:rPr>
                <w:ins w:id="10937" w:author="28.541_CR0291R1_(Rel-16)_SON_5G" w:date="2020-06-29T12:39:00Z"/>
                <w:szCs w:val="18"/>
              </w:rPr>
            </w:pPr>
            <w:ins w:id="10938" w:author="28.541_CR0291R1_(Rel-16)_SON_5G" w:date="2020-06-29T12:39:00Z">
              <w:r>
                <w:rPr>
                  <w:szCs w:val="18"/>
                </w:rPr>
                <w:t xml:space="preserve">The legal values for </w:t>
              </w:r>
              <w:r>
                <w:rPr>
                  <w:i/>
                  <w:iCs/>
                  <w:szCs w:val="18"/>
                </w:rPr>
                <w:t>a</w:t>
              </w:r>
              <w:r>
                <w:rPr>
                  <w:szCs w:val="18"/>
                </w:rPr>
                <w:t xml:space="preserve"> are 25, 50, 75, 90.</w:t>
              </w:r>
            </w:ins>
          </w:p>
          <w:p w:rsidR="00A44FA6" w:rsidRDefault="00A44FA6" w:rsidP="00A44FA6">
            <w:pPr>
              <w:pStyle w:val="TAL"/>
              <w:rPr>
                <w:ins w:id="10939" w:author="28.541_CR0291R1_(Rel-16)_SON_5G" w:date="2020-06-29T12:39:00Z"/>
                <w:szCs w:val="18"/>
              </w:rPr>
            </w:pPr>
            <w:ins w:id="10940" w:author="28.541_CR0291R1_(Rel-16)_SON_5G" w:date="2020-06-29T12:39:00Z">
              <w:r>
                <w:rPr>
                  <w:szCs w:val="18"/>
                </w:rPr>
                <w:t xml:space="preserve">The legal values for </w:t>
              </w:r>
              <w:r>
                <w:rPr>
                  <w:i/>
                  <w:iCs/>
                  <w:szCs w:val="18"/>
                </w:rPr>
                <w:t>n</w:t>
              </w:r>
              <w:r>
                <w:rPr>
                  <w:szCs w:val="18"/>
                </w:rPr>
                <w:t xml:space="preserve"> are 1 to 200.</w:t>
              </w:r>
            </w:ins>
          </w:p>
          <w:p w:rsidR="00A44FA6" w:rsidRDefault="00A44FA6" w:rsidP="00A44FA6">
            <w:pPr>
              <w:pStyle w:val="TAL"/>
              <w:rPr>
                <w:ins w:id="10941" w:author="28.541_CR0291R1_(Rel-16)_SON_5G" w:date="2020-06-29T12:39:00Z"/>
                <w:szCs w:val="18"/>
              </w:rPr>
            </w:pPr>
          </w:p>
          <w:p w:rsidR="00A44FA6" w:rsidRDefault="00A44FA6" w:rsidP="00A44FA6">
            <w:pPr>
              <w:pStyle w:val="TAL"/>
              <w:rPr>
                <w:ins w:id="10942" w:author="28.541_CR0291R1_(Rel-16)_SON_5G" w:date="2020-06-29T12:39:00Z"/>
                <w:szCs w:val="18"/>
              </w:rPr>
            </w:pPr>
            <w:ins w:id="10943" w:author="28.541_CR0291R1_(Rel-16)_SON_5G" w:date="2020-06-29T12:39:00Z">
              <w:r>
                <w:rPr>
                  <w:szCs w:val="18"/>
                </w:rPr>
                <w:t xml:space="preserve">The number of elements specified is 4. The number of elements supported is vendor specific. The choice of supported values for </w:t>
              </w:r>
              <w:r>
                <w:rPr>
                  <w:i/>
                  <w:iCs/>
                  <w:szCs w:val="18"/>
                </w:rPr>
                <w:t>a</w:t>
              </w:r>
              <w:r>
                <w:rPr>
                  <w:szCs w:val="18"/>
                </w:rPr>
                <w:t xml:space="preserve"> and </w:t>
              </w:r>
              <w:r>
                <w:rPr>
                  <w:i/>
                  <w:szCs w:val="18"/>
                </w:rPr>
                <w:t>n</w:t>
              </w:r>
              <w:r>
                <w:rPr>
                  <w:szCs w:val="18"/>
                </w:rPr>
                <w:t xml:space="preserve"> is vendor-specific.</w:t>
              </w:r>
            </w:ins>
          </w:p>
          <w:p w:rsidR="00A44FA6" w:rsidRDefault="00A44FA6" w:rsidP="00A44FA6">
            <w:pPr>
              <w:keepNext/>
              <w:keepLines/>
              <w:spacing w:after="0"/>
              <w:rPr>
                <w:ins w:id="10944" w:author="28.541_CR0291R1_(Rel-16)_SON_5G" w:date="2020-06-29T12:38:00Z"/>
                <w:lang w:eastAsia="zh-CN"/>
              </w:rPr>
            </w:pPr>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ins w:id="10945" w:author="28.541_CR0291R1_(Rel-16)_SON_5G" w:date="2020-06-29T12:39:00Z"/>
                <w:rFonts w:cs="Arial"/>
                <w:szCs w:val="18"/>
                <w:lang w:eastAsia="zh-CN"/>
              </w:rPr>
            </w:pPr>
            <w:ins w:id="10946" w:author="28.541_CR0291R1_(Rel-16)_SON_5G" w:date="2020-06-29T12:39:00Z">
              <w:r>
                <w:rPr>
                  <w:rFonts w:cs="Arial"/>
                  <w:szCs w:val="18"/>
                  <w:lang w:eastAsia="zh-CN"/>
                </w:rPr>
                <w:t xml:space="preserve">type: </w:t>
              </w:r>
              <w:r>
                <w:rPr>
                  <w:rFonts w:cs="Arial" w:hint="eastAsia"/>
                  <w:szCs w:val="18"/>
                  <w:lang w:eastAsia="zh-CN"/>
                </w:rPr>
                <w:t>data type</w:t>
              </w:r>
            </w:ins>
          </w:p>
          <w:p w:rsidR="00A44FA6" w:rsidRDefault="00A44FA6" w:rsidP="00A44FA6">
            <w:pPr>
              <w:pStyle w:val="TAL"/>
              <w:rPr>
                <w:ins w:id="10947" w:author="28.541_CR0291R1_(Rel-16)_SON_5G" w:date="2020-06-29T12:39:00Z"/>
                <w:rFonts w:cs="Arial"/>
                <w:szCs w:val="18"/>
                <w:lang w:eastAsia="zh-CN"/>
              </w:rPr>
            </w:pPr>
            <w:ins w:id="10948" w:author="28.541_CR0291R1_(Rel-16)_SON_5G" w:date="2020-06-29T12:39:00Z">
              <w:r>
                <w:rPr>
                  <w:rFonts w:cs="Arial"/>
                  <w:szCs w:val="18"/>
                  <w:lang w:eastAsia="zh-CN"/>
                </w:rPr>
                <w:t xml:space="preserve">multiplicity: </w:t>
              </w:r>
              <w:r>
                <w:rPr>
                  <w:rFonts w:cs="Arial" w:hint="eastAsia"/>
                  <w:szCs w:val="18"/>
                  <w:lang w:eastAsia="zh-CN"/>
                </w:rPr>
                <w:t>0..*</w:t>
              </w:r>
            </w:ins>
          </w:p>
          <w:p w:rsidR="00A44FA6" w:rsidRDefault="00A44FA6" w:rsidP="00A44FA6">
            <w:pPr>
              <w:pStyle w:val="TAL"/>
              <w:rPr>
                <w:ins w:id="10949" w:author="28.541_CR0291R1_(Rel-16)_SON_5G" w:date="2020-06-29T12:39:00Z"/>
                <w:rFonts w:cs="Arial"/>
                <w:szCs w:val="18"/>
                <w:lang w:eastAsia="zh-CN"/>
              </w:rPr>
            </w:pPr>
            <w:ins w:id="10950" w:author="28.541_CR0291R1_(Rel-16)_SON_5G" w:date="2020-06-29T12:39:00Z">
              <w:r>
                <w:rPr>
                  <w:rFonts w:cs="Arial"/>
                  <w:szCs w:val="18"/>
                  <w:lang w:eastAsia="zh-CN"/>
                </w:rPr>
                <w:t>isOrdered: N/A</w:t>
              </w:r>
            </w:ins>
          </w:p>
          <w:p w:rsidR="00A44FA6" w:rsidRDefault="00A44FA6" w:rsidP="00A44FA6">
            <w:pPr>
              <w:pStyle w:val="TAL"/>
              <w:rPr>
                <w:ins w:id="10951" w:author="28.541_CR0291R1_(Rel-16)_SON_5G" w:date="2020-06-29T12:39:00Z"/>
                <w:rFonts w:cs="Arial"/>
                <w:szCs w:val="18"/>
                <w:lang w:eastAsia="zh-CN"/>
              </w:rPr>
            </w:pPr>
            <w:ins w:id="10952" w:author="28.541_CR0291R1_(Rel-16)_SON_5G" w:date="2020-06-29T12:39:00Z">
              <w:r>
                <w:rPr>
                  <w:rFonts w:cs="Arial"/>
                  <w:szCs w:val="18"/>
                  <w:lang w:eastAsia="zh-CN"/>
                </w:rPr>
                <w:t>isUnique: N/A</w:t>
              </w:r>
            </w:ins>
          </w:p>
          <w:p w:rsidR="00A44FA6" w:rsidRDefault="00A44FA6" w:rsidP="00A44FA6">
            <w:pPr>
              <w:pStyle w:val="TAL"/>
              <w:rPr>
                <w:ins w:id="10953" w:author="28.541_CR0291R1_(Rel-16)_SON_5G" w:date="2020-06-29T12:39:00Z"/>
                <w:rFonts w:cs="Arial"/>
                <w:szCs w:val="18"/>
                <w:lang w:eastAsia="zh-CN"/>
              </w:rPr>
            </w:pPr>
            <w:ins w:id="10954" w:author="28.541_CR0291R1_(Rel-16)_SON_5G" w:date="2020-06-29T12:39:00Z">
              <w:r>
                <w:rPr>
                  <w:rFonts w:cs="Arial"/>
                  <w:szCs w:val="18"/>
                  <w:lang w:eastAsia="zh-CN"/>
                </w:rPr>
                <w:t>defaultValue: None</w:t>
              </w:r>
            </w:ins>
          </w:p>
          <w:p w:rsidR="00A44FA6" w:rsidRDefault="00A44FA6" w:rsidP="00A44FA6">
            <w:pPr>
              <w:pStyle w:val="TAL"/>
              <w:rPr>
                <w:ins w:id="10955" w:author="28.541_CR0291R1_(Rel-16)_SON_5G" w:date="2020-06-29T12:38:00Z"/>
              </w:rPr>
            </w:pPr>
            <w:ins w:id="10956" w:author="28.541_CR0291R1_(Rel-16)_SON_5G" w:date="2020-06-29T12:39:00Z">
              <w:r>
                <w:rPr>
                  <w:rFonts w:cs="Arial"/>
                  <w:szCs w:val="18"/>
                  <w:lang w:eastAsia="zh-CN"/>
                </w:rPr>
                <w:t>isNullable: True</w:t>
              </w:r>
            </w:ins>
          </w:p>
        </w:tc>
      </w:tr>
      <w:tr w:rsidR="00A44FA6" w:rsidRPr="002B15AA" w:rsidTr="00583841">
        <w:trPr>
          <w:cantSplit/>
          <w:tblHeader/>
          <w:ins w:id="10957" w:author="28.541_CR0291R1_(Rel-16)_SON_5G" w:date="2020-06-29T12:38:00Z"/>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ins w:id="10958" w:author="28.541_CR0291R1_(Rel-16)_SON_5G" w:date="2020-06-29T12:38:00Z"/>
                <w:rFonts w:ascii="Courier New" w:hAnsi="Courier New" w:cs="Courier New"/>
                <w:sz w:val="18"/>
                <w:szCs w:val="18"/>
                <w:lang w:eastAsia="zh-CN"/>
              </w:rPr>
            </w:pPr>
            <w:ins w:id="10959" w:author="28.541_CR0291R1_(Rel-16)_SON_5G" w:date="2020-06-29T12:39:00Z">
              <w:r w:rsidRPr="00CB788F">
                <w:rPr>
                  <w:rFonts w:ascii="Courier New" w:hAnsi="Courier New" w:cs="Courier New"/>
                  <w:sz w:val="18"/>
                  <w:szCs w:val="18"/>
                </w:rPr>
                <w:t>ueAccDelayProbilityDistPerSSB</w:t>
              </w:r>
            </w:ins>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ins w:id="10960" w:author="28.541_CR0291R1_(Rel-16)_SON_5G" w:date="2020-06-29T12:39:00Z"/>
                <w:szCs w:val="18"/>
              </w:rPr>
            </w:pPr>
            <w:ins w:id="10961" w:author="28.541_CR0291R1_(Rel-16)_SON_5G" w:date="2020-06-29T12:39:00Z">
              <w:r>
                <w:rPr>
                  <w:szCs w:val="18"/>
                </w:rPr>
                <w:t>This is a list of target Access Delay probability (</w:t>
              </w:r>
              <w:r>
                <w:rPr>
                  <w:i/>
                  <w:szCs w:val="18"/>
                </w:rPr>
                <w:t>AD</w:t>
              </w:r>
              <w:r>
                <w:rPr>
                  <w:i/>
                  <w:szCs w:val="18"/>
                  <w:vertAlign w:val="subscript"/>
                </w:rPr>
                <w:t>P</w:t>
              </w:r>
              <w:r>
                <w:rPr>
                  <w:szCs w:val="18"/>
                </w:rPr>
                <w:t xml:space="preserve">) for the RACH optimization </w:t>
              </w:r>
              <w:r>
                <w:rPr>
                  <w:szCs w:val="18"/>
                  <w:lang w:eastAsia="zh-CN"/>
                </w:rPr>
                <w:t>f</w:t>
              </w:r>
              <w:r>
                <w:rPr>
                  <w:szCs w:val="18"/>
                </w:rPr>
                <w:t>unction.</w:t>
              </w:r>
            </w:ins>
          </w:p>
          <w:p w:rsidR="00A44FA6" w:rsidRDefault="00A44FA6" w:rsidP="00A44FA6">
            <w:pPr>
              <w:pStyle w:val="TAL"/>
              <w:rPr>
                <w:ins w:id="10962" w:author="28.541_CR0291R1_(Rel-16)_SON_5G" w:date="2020-06-29T12:39:00Z"/>
                <w:szCs w:val="18"/>
              </w:rPr>
            </w:pPr>
          </w:p>
          <w:p w:rsidR="00A44FA6" w:rsidRDefault="00A44FA6" w:rsidP="00A44FA6">
            <w:pPr>
              <w:pStyle w:val="TAL"/>
              <w:rPr>
                <w:ins w:id="10963" w:author="28.541_CR0291R1_(Rel-16)_SON_5G" w:date="2020-06-29T12:39:00Z"/>
                <w:szCs w:val="18"/>
              </w:rPr>
            </w:pPr>
            <w:ins w:id="10964" w:author="28.541_CR0291R1_(Rel-16)_SON_5G" w:date="2020-06-29T12:39:00Z">
              <w:r>
                <w:rPr>
                  <w:szCs w:val="18"/>
                </w:rPr>
                <w:t xml:space="preserve">Each instance </w:t>
              </w:r>
              <w:r>
                <w:rPr>
                  <w:i/>
                  <w:szCs w:val="18"/>
                </w:rPr>
                <w:t>AD</w:t>
              </w:r>
              <w:r>
                <w:rPr>
                  <w:i/>
                  <w:szCs w:val="18"/>
                  <w:vertAlign w:val="subscript"/>
                </w:rPr>
                <w:t>P</w:t>
              </w:r>
              <w:r>
                <w:rPr>
                  <w:szCs w:val="18"/>
                </w:rPr>
                <w:t xml:space="preserve"> of the list is the target time before the UE gets access on the RACH channel per SSB, for the </w:t>
              </w:r>
              <w:r>
                <w:rPr>
                  <w:i/>
                  <w:szCs w:val="18"/>
                </w:rPr>
                <w:t xml:space="preserve">P </w:t>
              </w:r>
              <w:r>
                <w:rPr>
                  <w:szCs w:val="18"/>
                </w:rPr>
                <w:t>percent of the successful RACH Access attempts with lowest access delay, over an unspecified sampling period.</w:t>
              </w:r>
            </w:ins>
          </w:p>
          <w:p w:rsidR="00A44FA6" w:rsidRDefault="00A44FA6" w:rsidP="00A44FA6">
            <w:pPr>
              <w:pStyle w:val="TAL"/>
              <w:rPr>
                <w:ins w:id="10965" w:author="28.541_CR0291R1_(Rel-16)_SON_5G" w:date="2020-06-29T12:39:00Z"/>
                <w:szCs w:val="18"/>
                <w:lang w:eastAsia="zh-CN"/>
              </w:rPr>
            </w:pPr>
          </w:p>
          <w:p w:rsidR="00A44FA6" w:rsidRDefault="00A44FA6" w:rsidP="00A44FA6">
            <w:pPr>
              <w:pStyle w:val="TAL"/>
              <w:rPr>
                <w:ins w:id="10966" w:author="28.541_CR0291R1_(Rel-16)_SON_5G" w:date="2020-06-29T12:39:00Z"/>
                <w:rFonts w:cs="Arial"/>
                <w:szCs w:val="18"/>
                <w:lang w:eastAsia="zh-CN"/>
              </w:rPr>
            </w:pPr>
            <w:ins w:id="10967" w:author="28.541_CR0291R1_(Rel-16)_SON_5G" w:date="2020-06-29T12:39:00Z">
              <w:r>
                <w:rPr>
                  <w:rFonts w:cs="Arial"/>
                  <w:szCs w:val="18"/>
                </w:rPr>
                <w:t xml:space="preserve">This target is suitable for </w:t>
              </w:r>
              <w:r>
                <w:rPr>
                  <w:szCs w:val="18"/>
                </w:rPr>
                <w:t>RACH optimization</w:t>
              </w:r>
              <w:r>
                <w:rPr>
                  <w:rFonts w:cs="Arial"/>
                  <w:szCs w:val="18"/>
                  <w:lang w:eastAsia="zh-CN"/>
                </w:rPr>
                <w:t>.</w:t>
              </w:r>
            </w:ins>
          </w:p>
          <w:p w:rsidR="00A44FA6" w:rsidRDefault="00A44FA6" w:rsidP="00A44FA6">
            <w:pPr>
              <w:pStyle w:val="TAL"/>
              <w:rPr>
                <w:ins w:id="10968" w:author="28.541_CR0291R1_(Rel-16)_SON_5G" w:date="2020-06-29T12:39:00Z"/>
                <w:rFonts w:cs="Arial"/>
                <w:szCs w:val="18"/>
                <w:lang w:eastAsia="zh-CN"/>
              </w:rPr>
            </w:pPr>
          </w:p>
          <w:p w:rsidR="00A44FA6" w:rsidRDefault="00A44FA6" w:rsidP="00A44FA6">
            <w:pPr>
              <w:pStyle w:val="TAL"/>
              <w:rPr>
                <w:ins w:id="10969" w:author="28.541_CR0291R1_(Rel-16)_SON_5G" w:date="2020-06-29T12:39:00Z"/>
                <w:szCs w:val="18"/>
              </w:rPr>
            </w:pPr>
            <w:ins w:id="10970" w:author="28.541_CR0291R1_(Rel-16)_SON_5G" w:date="2020-06-29T12:39:00Z">
              <w:r>
                <w:rPr>
                  <w:rFonts w:cs="Arial"/>
                  <w:noProof/>
                  <w:szCs w:val="18"/>
                </w:rPr>
                <w:t>allowedValues:</w:t>
              </w:r>
              <w:r>
                <w:rPr>
                  <w:szCs w:val="18"/>
                </w:rPr>
                <w:t xml:space="preserve"> Each element of the list, </w:t>
              </w:r>
              <w:r>
                <w:rPr>
                  <w:b/>
                  <w:bCs/>
                  <w:i/>
                  <w:iCs/>
                  <w:szCs w:val="18"/>
                </w:rPr>
                <w:t>AD</w:t>
              </w:r>
              <w:r>
                <w:rPr>
                  <w:b/>
                  <w:bCs/>
                  <w:i/>
                  <w:iCs/>
                  <w:szCs w:val="18"/>
                  <w:vertAlign w:val="subscript"/>
                </w:rPr>
                <w:t>p,</w:t>
              </w:r>
              <w:r>
                <w:rPr>
                  <w:szCs w:val="18"/>
                </w:rPr>
                <w:t xml:space="preserve"> is a pair (</w:t>
              </w:r>
              <w:r>
                <w:rPr>
                  <w:i/>
                  <w:iCs/>
                  <w:szCs w:val="18"/>
                </w:rPr>
                <w:t>p, d</w:t>
              </w:r>
              <w:r>
                <w:rPr>
                  <w:szCs w:val="18"/>
                </w:rPr>
                <w:t xml:space="preserve">) where </w:t>
              </w:r>
              <w:r>
                <w:rPr>
                  <w:i/>
                  <w:iCs/>
                  <w:szCs w:val="18"/>
                </w:rPr>
                <w:t>p</w:t>
              </w:r>
              <w:r>
                <w:rPr>
                  <w:szCs w:val="18"/>
                </w:rPr>
                <w:t xml:space="preserve"> is the targetProbability (in %) and </w:t>
              </w:r>
              <w:r>
                <w:rPr>
                  <w:i/>
                  <w:iCs/>
                  <w:szCs w:val="18"/>
                </w:rPr>
                <w:t>d</w:t>
              </w:r>
              <w:r>
                <w:rPr>
                  <w:szCs w:val="18"/>
                </w:rPr>
                <w:t xml:space="preserve"> is the access delay (in milliseconds).</w:t>
              </w:r>
            </w:ins>
          </w:p>
          <w:p w:rsidR="00A44FA6" w:rsidRDefault="00A44FA6" w:rsidP="00A44FA6">
            <w:pPr>
              <w:pStyle w:val="TAL"/>
              <w:rPr>
                <w:ins w:id="10971" w:author="28.541_CR0291R1_(Rel-16)_SON_5G" w:date="2020-06-29T12:39:00Z"/>
                <w:szCs w:val="18"/>
              </w:rPr>
            </w:pPr>
          </w:p>
          <w:p w:rsidR="00A44FA6" w:rsidRDefault="00A44FA6" w:rsidP="00A44FA6">
            <w:pPr>
              <w:pStyle w:val="TAL"/>
              <w:rPr>
                <w:ins w:id="10972" w:author="28.541_CR0291R1_(Rel-16)_SON_5G" w:date="2020-06-29T12:39:00Z"/>
                <w:szCs w:val="18"/>
              </w:rPr>
            </w:pPr>
            <w:ins w:id="10973" w:author="28.541_CR0291R1_(Rel-16)_SON_5G" w:date="2020-06-29T12:39:00Z">
              <w:r>
                <w:rPr>
                  <w:szCs w:val="18"/>
                </w:rPr>
                <w:t xml:space="preserve">The legal values for </w:t>
              </w:r>
              <w:r>
                <w:rPr>
                  <w:i/>
                  <w:iCs/>
                  <w:szCs w:val="18"/>
                </w:rPr>
                <w:t>p</w:t>
              </w:r>
              <w:r>
                <w:rPr>
                  <w:szCs w:val="18"/>
                </w:rPr>
                <w:t xml:space="preserve"> are 25, 50, 75, 90.</w:t>
              </w:r>
            </w:ins>
          </w:p>
          <w:p w:rsidR="00A44FA6" w:rsidRDefault="00A44FA6" w:rsidP="00A44FA6">
            <w:pPr>
              <w:pStyle w:val="TAL"/>
              <w:rPr>
                <w:ins w:id="10974" w:author="28.541_CR0291R1_(Rel-16)_SON_5G" w:date="2020-06-29T12:39:00Z"/>
                <w:i/>
                <w:szCs w:val="18"/>
              </w:rPr>
            </w:pPr>
            <w:ins w:id="10975" w:author="28.541_CR0291R1_(Rel-16)_SON_5G" w:date="2020-06-29T12:39:00Z">
              <w:r>
                <w:rPr>
                  <w:szCs w:val="18"/>
                </w:rPr>
                <w:t xml:space="preserve">The legal values for </w:t>
              </w:r>
              <w:r>
                <w:rPr>
                  <w:i/>
                  <w:iCs/>
                  <w:szCs w:val="18"/>
                </w:rPr>
                <w:t>d</w:t>
              </w:r>
              <w:r>
                <w:rPr>
                  <w:szCs w:val="18"/>
                </w:rPr>
                <w:t xml:space="preserve"> are 10 to 560.</w:t>
              </w:r>
            </w:ins>
          </w:p>
          <w:p w:rsidR="00A44FA6" w:rsidRDefault="00A44FA6" w:rsidP="00A44FA6">
            <w:pPr>
              <w:pStyle w:val="TAL"/>
              <w:rPr>
                <w:ins w:id="10976" w:author="28.541_CR0291R1_(Rel-16)_SON_5G" w:date="2020-06-29T12:39:00Z"/>
                <w:szCs w:val="18"/>
              </w:rPr>
            </w:pPr>
          </w:p>
          <w:p w:rsidR="00A44FA6" w:rsidRDefault="00A44FA6" w:rsidP="00A44FA6">
            <w:pPr>
              <w:keepNext/>
              <w:keepLines/>
              <w:spacing w:after="0"/>
              <w:rPr>
                <w:ins w:id="10977" w:author="28.541_CR0291R1_(Rel-16)_SON_5G" w:date="2020-06-29T12:38:00Z"/>
                <w:lang w:eastAsia="zh-CN"/>
              </w:rPr>
            </w:pPr>
            <w:ins w:id="10978" w:author="28.541_CR0291R1_(Rel-16)_SON_5G" w:date="2020-06-29T12:39:00Z">
              <w:r>
                <w:rPr>
                  <w:szCs w:val="18"/>
                </w:rPr>
                <w:t xml:space="preserve">The number of elements specified is 4. The number of elements supported is vendor specific. The choice of supported values for </w:t>
              </w:r>
              <w:r>
                <w:rPr>
                  <w:i/>
                  <w:iCs/>
                  <w:szCs w:val="18"/>
                </w:rPr>
                <w:t>a</w:t>
              </w:r>
              <w:r>
                <w:rPr>
                  <w:szCs w:val="18"/>
                </w:rPr>
                <w:t xml:space="preserve"> and </w:t>
              </w:r>
              <w:r>
                <w:rPr>
                  <w:i/>
                  <w:iCs/>
                  <w:szCs w:val="18"/>
                </w:rPr>
                <w:t>b</w:t>
              </w:r>
              <w:r>
                <w:rPr>
                  <w:szCs w:val="18"/>
                </w:rPr>
                <w:t xml:space="preserve"> is vendor-specific.</w:t>
              </w:r>
            </w:ins>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ins w:id="10979" w:author="28.541_CR0291R1_(Rel-16)_SON_5G" w:date="2020-06-29T12:39:00Z"/>
                <w:rFonts w:cs="Arial"/>
                <w:szCs w:val="18"/>
                <w:lang w:eastAsia="zh-CN"/>
              </w:rPr>
            </w:pPr>
            <w:ins w:id="10980" w:author="28.541_CR0291R1_(Rel-16)_SON_5G" w:date="2020-06-29T12:39:00Z">
              <w:r>
                <w:rPr>
                  <w:rFonts w:cs="Arial"/>
                  <w:szCs w:val="18"/>
                  <w:lang w:eastAsia="zh-CN"/>
                </w:rPr>
                <w:t xml:space="preserve">type: </w:t>
              </w:r>
              <w:r>
                <w:rPr>
                  <w:rFonts w:cs="Arial" w:hint="eastAsia"/>
                  <w:szCs w:val="18"/>
                  <w:lang w:eastAsia="zh-CN"/>
                </w:rPr>
                <w:t>data type</w:t>
              </w:r>
            </w:ins>
          </w:p>
          <w:p w:rsidR="00A44FA6" w:rsidRDefault="00A44FA6" w:rsidP="00A44FA6">
            <w:pPr>
              <w:pStyle w:val="TAL"/>
              <w:rPr>
                <w:ins w:id="10981" w:author="28.541_CR0291R1_(Rel-16)_SON_5G" w:date="2020-06-29T12:39:00Z"/>
                <w:rFonts w:cs="Arial"/>
                <w:szCs w:val="18"/>
                <w:lang w:eastAsia="zh-CN"/>
              </w:rPr>
            </w:pPr>
            <w:ins w:id="10982" w:author="28.541_CR0291R1_(Rel-16)_SON_5G" w:date="2020-06-29T12:39:00Z">
              <w:r>
                <w:rPr>
                  <w:rFonts w:cs="Arial"/>
                  <w:szCs w:val="18"/>
                  <w:lang w:eastAsia="zh-CN"/>
                </w:rPr>
                <w:t xml:space="preserve">multiplicity: </w:t>
              </w:r>
              <w:r>
                <w:rPr>
                  <w:rFonts w:cs="Arial" w:hint="eastAsia"/>
                  <w:szCs w:val="18"/>
                  <w:lang w:eastAsia="zh-CN"/>
                </w:rPr>
                <w:t>0..*</w:t>
              </w:r>
            </w:ins>
          </w:p>
          <w:p w:rsidR="00A44FA6" w:rsidRDefault="00A44FA6" w:rsidP="00A44FA6">
            <w:pPr>
              <w:pStyle w:val="TAL"/>
              <w:rPr>
                <w:ins w:id="10983" w:author="28.541_CR0291R1_(Rel-16)_SON_5G" w:date="2020-06-29T12:39:00Z"/>
                <w:rFonts w:cs="Arial"/>
                <w:szCs w:val="18"/>
                <w:lang w:eastAsia="zh-CN"/>
              </w:rPr>
            </w:pPr>
            <w:ins w:id="10984" w:author="28.541_CR0291R1_(Rel-16)_SON_5G" w:date="2020-06-29T12:39:00Z">
              <w:r>
                <w:rPr>
                  <w:rFonts w:cs="Arial"/>
                  <w:szCs w:val="18"/>
                  <w:lang w:eastAsia="zh-CN"/>
                </w:rPr>
                <w:t>isOrdered: N/A</w:t>
              </w:r>
            </w:ins>
          </w:p>
          <w:p w:rsidR="00A44FA6" w:rsidRDefault="00A44FA6" w:rsidP="00A44FA6">
            <w:pPr>
              <w:pStyle w:val="TAL"/>
              <w:rPr>
                <w:ins w:id="10985" w:author="28.541_CR0291R1_(Rel-16)_SON_5G" w:date="2020-06-29T12:39:00Z"/>
                <w:rFonts w:cs="Arial"/>
                <w:szCs w:val="18"/>
                <w:lang w:eastAsia="zh-CN"/>
              </w:rPr>
            </w:pPr>
            <w:ins w:id="10986" w:author="28.541_CR0291R1_(Rel-16)_SON_5G" w:date="2020-06-29T12:39:00Z">
              <w:r>
                <w:rPr>
                  <w:rFonts w:cs="Arial"/>
                  <w:szCs w:val="18"/>
                  <w:lang w:eastAsia="zh-CN"/>
                </w:rPr>
                <w:t>isUnique: N/A</w:t>
              </w:r>
            </w:ins>
          </w:p>
          <w:p w:rsidR="00A44FA6" w:rsidRDefault="00A44FA6" w:rsidP="00A44FA6">
            <w:pPr>
              <w:pStyle w:val="TAL"/>
              <w:rPr>
                <w:ins w:id="10987" w:author="28.541_CR0291R1_(Rel-16)_SON_5G" w:date="2020-06-29T12:39:00Z"/>
                <w:rFonts w:cs="Arial"/>
                <w:szCs w:val="18"/>
                <w:lang w:eastAsia="zh-CN"/>
              </w:rPr>
            </w:pPr>
            <w:ins w:id="10988" w:author="28.541_CR0291R1_(Rel-16)_SON_5G" w:date="2020-06-29T12:39:00Z">
              <w:r>
                <w:rPr>
                  <w:rFonts w:cs="Arial"/>
                  <w:szCs w:val="18"/>
                  <w:lang w:eastAsia="zh-CN"/>
                </w:rPr>
                <w:t>defaultValue: None</w:t>
              </w:r>
            </w:ins>
          </w:p>
          <w:p w:rsidR="00A44FA6" w:rsidRDefault="00A44FA6" w:rsidP="00A44FA6">
            <w:pPr>
              <w:pStyle w:val="TAL"/>
              <w:rPr>
                <w:ins w:id="10989" w:author="28.541_CR0291R1_(Rel-16)_SON_5G" w:date="2020-06-29T12:38:00Z"/>
              </w:rPr>
            </w:pPr>
            <w:ins w:id="10990" w:author="28.541_CR0291R1_(Rel-16)_SON_5G" w:date="2020-06-29T12:39:00Z">
              <w:r>
                <w:rPr>
                  <w:rFonts w:cs="Arial"/>
                  <w:szCs w:val="18"/>
                  <w:lang w:eastAsia="zh-CN"/>
                </w:rPr>
                <w:t>isNullable: True</w:t>
              </w:r>
            </w:ins>
          </w:p>
        </w:tc>
      </w:tr>
      <w:tr w:rsidR="00A44FA6" w:rsidRPr="002B15AA" w:rsidTr="00583841">
        <w:trPr>
          <w:cantSplit/>
          <w:tblHeader/>
          <w:ins w:id="10991" w:author="28.541_CR0291R1_(Rel-16)_SON_5G" w:date="2020-06-29T12:38:00Z"/>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ins w:id="10992" w:author="28.541_CR0291R1_(Rel-16)_SON_5G" w:date="2020-06-29T12:38:00Z"/>
                <w:rFonts w:ascii="Courier New" w:hAnsi="Courier New" w:cs="Courier New"/>
                <w:sz w:val="18"/>
                <w:szCs w:val="18"/>
                <w:lang w:eastAsia="zh-CN"/>
              </w:rPr>
            </w:pPr>
            <w:ins w:id="10993" w:author="28.541_CR0291R1_(Rel-16)_SON_5G" w:date="2020-06-29T12:39:00Z">
              <w:r>
                <w:rPr>
                  <w:rFonts w:ascii="Courier New" w:hAnsi="Courier New" w:cs="Courier New"/>
                  <w:sz w:val="18"/>
                  <w:szCs w:val="18"/>
                </w:rPr>
                <w:t>d</w:t>
              </w:r>
              <w:r w:rsidRPr="00CB788F">
                <w:rPr>
                  <w:rFonts w:ascii="Courier New" w:hAnsi="Courier New" w:cs="Courier New"/>
                  <w:sz w:val="18"/>
                  <w:szCs w:val="18"/>
                </w:rPr>
                <w:t>rachOptimizationControl</w:t>
              </w:r>
            </w:ins>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ins w:id="10994" w:author="28.541_CR0291R1_(Rel-16)_SON_5G" w:date="2020-06-29T12:39:00Z"/>
                <w:szCs w:val="18"/>
                <w:lang w:eastAsia="zh-CN"/>
              </w:rPr>
            </w:pPr>
            <w:ins w:id="10995" w:author="28.541_CR0291R1_(Rel-16)_SON_5G" w:date="2020-06-29T12:39:00Z">
              <w:r>
                <w:rPr>
                  <w:szCs w:val="18"/>
                </w:rPr>
                <w:t xml:space="preserve">This attribute determines whether the </w:t>
              </w:r>
              <w:r>
                <w:rPr>
                  <w:szCs w:val="18"/>
                  <w:lang w:eastAsia="zh-CN"/>
                </w:rPr>
                <w:t>RACH</w:t>
              </w:r>
              <w:r>
                <w:rPr>
                  <w:szCs w:val="18"/>
                </w:rPr>
                <w:t xml:space="preserve"> Optimization </w:t>
              </w:r>
              <w:r>
                <w:rPr>
                  <w:szCs w:val="18"/>
                  <w:lang w:eastAsia="zh-CN"/>
                </w:rPr>
                <w:t>f</w:t>
              </w:r>
              <w:r>
                <w:rPr>
                  <w:szCs w:val="18"/>
                </w:rPr>
                <w:t>unction is enabled or disabled.</w:t>
              </w:r>
            </w:ins>
          </w:p>
          <w:p w:rsidR="00A44FA6" w:rsidRDefault="00A44FA6" w:rsidP="00A44FA6">
            <w:pPr>
              <w:pStyle w:val="TAL"/>
              <w:rPr>
                <w:ins w:id="10996" w:author="28.541_CR0291R1_(Rel-16)_SON_5G" w:date="2020-06-29T12:39:00Z"/>
                <w:szCs w:val="18"/>
                <w:lang w:eastAsia="zh-CN"/>
              </w:rPr>
            </w:pPr>
          </w:p>
          <w:p w:rsidR="00A44FA6" w:rsidRDefault="00A44FA6" w:rsidP="00A44FA6">
            <w:pPr>
              <w:keepNext/>
              <w:keepLines/>
              <w:spacing w:after="0"/>
              <w:rPr>
                <w:ins w:id="10997" w:author="28.541_CR0291R1_(Rel-16)_SON_5G" w:date="2020-06-29T12:38:00Z"/>
                <w:lang w:eastAsia="zh-CN"/>
              </w:rPr>
            </w:pPr>
            <w:ins w:id="10998" w:author="28.541_CR0291R1_(Rel-16)_SON_5G" w:date="2020-06-29T12:39:00Z">
              <w:r>
                <w:rPr>
                  <w:rFonts w:cs="Arial"/>
                  <w:noProof/>
                  <w:szCs w:val="18"/>
                </w:rPr>
                <w:t>allowedValues:</w:t>
              </w:r>
              <w:r>
                <w:rPr>
                  <w:rFonts w:cs="Arial" w:hint="eastAsia"/>
                  <w:szCs w:val="18"/>
                  <w:lang w:eastAsia="zh-CN"/>
                </w:rPr>
                <w:t xml:space="preserve"> </w:t>
              </w:r>
              <w:r>
                <w:rPr>
                  <w:rFonts w:cs="Arial"/>
                  <w:szCs w:val="18"/>
                </w:rPr>
                <w:t>TRUE,FALSE</w:t>
              </w:r>
            </w:ins>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ins w:id="10999" w:author="28.541_CR0291R1_(Rel-16)_SON_5G" w:date="2020-06-29T12:39:00Z"/>
                <w:rFonts w:cs="Arial"/>
                <w:szCs w:val="18"/>
                <w:lang w:eastAsia="zh-CN"/>
              </w:rPr>
            </w:pPr>
            <w:ins w:id="11000" w:author="28.541_CR0291R1_(Rel-16)_SON_5G" w:date="2020-06-29T12:39:00Z">
              <w:r>
                <w:rPr>
                  <w:rFonts w:cs="Arial"/>
                  <w:szCs w:val="18"/>
                  <w:lang w:eastAsia="zh-CN"/>
                </w:rPr>
                <w:t xml:space="preserve">type: </w:t>
              </w:r>
              <w:r>
                <w:t>Boolean</w:t>
              </w:r>
            </w:ins>
          </w:p>
          <w:p w:rsidR="00A44FA6" w:rsidRDefault="00A44FA6" w:rsidP="00A44FA6">
            <w:pPr>
              <w:pStyle w:val="TAL"/>
              <w:rPr>
                <w:ins w:id="11001" w:author="28.541_CR0291R1_(Rel-16)_SON_5G" w:date="2020-06-29T12:39:00Z"/>
                <w:rFonts w:cs="Arial"/>
                <w:szCs w:val="18"/>
                <w:lang w:eastAsia="zh-CN"/>
              </w:rPr>
            </w:pPr>
            <w:ins w:id="11002" w:author="28.541_CR0291R1_(Rel-16)_SON_5G" w:date="2020-06-29T12:39:00Z">
              <w:r>
                <w:rPr>
                  <w:rFonts w:cs="Arial"/>
                  <w:szCs w:val="18"/>
                  <w:lang w:eastAsia="zh-CN"/>
                </w:rPr>
                <w:t>multiplicity: 1</w:t>
              </w:r>
            </w:ins>
          </w:p>
          <w:p w:rsidR="00A44FA6" w:rsidRDefault="00A44FA6" w:rsidP="00A44FA6">
            <w:pPr>
              <w:pStyle w:val="TAL"/>
              <w:rPr>
                <w:ins w:id="11003" w:author="28.541_CR0291R1_(Rel-16)_SON_5G" w:date="2020-06-29T12:39:00Z"/>
                <w:rFonts w:cs="Arial"/>
                <w:szCs w:val="18"/>
                <w:lang w:eastAsia="zh-CN"/>
              </w:rPr>
            </w:pPr>
            <w:ins w:id="11004" w:author="28.541_CR0291R1_(Rel-16)_SON_5G" w:date="2020-06-29T12:39:00Z">
              <w:r>
                <w:rPr>
                  <w:rFonts w:cs="Arial"/>
                  <w:szCs w:val="18"/>
                  <w:lang w:eastAsia="zh-CN"/>
                </w:rPr>
                <w:t>isOrdered: N/A</w:t>
              </w:r>
            </w:ins>
          </w:p>
          <w:p w:rsidR="00A44FA6" w:rsidRDefault="00A44FA6" w:rsidP="00A44FA6">
            <w:pPr>
              <w:pStyle w:val="TAL"/>
              <w:rPr>
                <w:ins w:id="11005" w:author="28.541_CR0291R1_(Rel-16)_SON_5G" w:date="2020-06-29T12:39:00Z"/>
                <w:rFonts w:cs="Arial"/>
                <w:szCs w:val="18"/>
                <w:lang w:eastAsia="zh-CN"/>
              </w:rPr>
            </w:pPr>
            <w:ins w:id="11006" w:author="28.541_CR0291R1_(Rel-16)_SON_5G" w:date="2020-06-29T12:39:00Z">
              <w:r>
                <w:rPr>
                  <w:rFonts w:cs="Arial"/>
                  <w:szCs w:val="18"/>
                  <w:lang w:eastAsia="zh-CN"/>
                </w:rPr>
                <w:t>isUnique: N/A</w:t>
              </w:r>
            </w:ins>
          </w:p>
          <w:p w:rsidR="00A44FA6" w:rsidRDefault="00A44FA6" w:rsidP="00A44FA6">
            <w:pPr>
              <w:pStyle w:val="TAL"/>
              <w:rPr>
                <w:ins w:id="11007" w:author="28.541_CR0291R1_(Rel-16)_SON_5G" w:date="2020-06-29T12:39:00Z"/>
                <w:rFonts w:cs="Arial"/>
                <w:szCs w:val="18"/>
                <w:lang w:eastAsia="zh-CN"/>
              </w:rPr>
            </w:pPr>
            <w:ins w:id="11008" w:author="28.541_CR0291R1_(Rel-16)_SON_5G" w:date="2020-06-29T12:39:00Z">
              <w:r>
                <w:rPr>
                  <w:rFonts w:cs="Arial"/>
                  <w:szCs w:val="18"/>
                  <w:lang w:eastAsia="zh-CN"/>
                </w:rPr>
                <w:t>defaultValue: None</w:t>
              </w:r>
            </w:ins>
          </w:p>
          <w:p w:rsidR="00A44FA6" w:rsidRDefault="00A44FA6" w:rsidP="00A44FA6">
            <w:pPr>
              <w:pStyle w:val="TAL"/>
              <w:rPr>
                <w:ins w:id="11009" w:author="28.541_CR0291R1_(Rel-16)_SON_5G" w:date="2020-06-29T12:38:00Z"/>
              </w:rPr>
            </w:pPr>
            <w:ins w:id="11010" w:author="28.541_CR0291R1_(Rel-16)_SON_5G" w:date="2020-06-29T12:39:00Z">
              <w:r>
                <w:rPr>
                  <w:rFonts w:cs="Arial"/>
                  <w:szCs w:val="18"/>
                  <w:lang w:eastAsia="zh-CN"/>
                </w:rPr>
                <w:t>isNullable: False</w:t>
              </w:r>
            </w:ins>
          </w:p>
        </w:tc>
      </w:tr>
      <w:tr w:rsidR="00A44FA6" w:rsidRPr="002B15AA" w:rsidTr="00583841">
        <w:trPr>
          <w:cantSplit/>
          <w:tblHeader/>
          <w:ins w:id="11011" w:author="28.541_CR0291R1_(Rel-16)_SON_5G" w:date="2020-06-29T12:38:00Z"/>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ins w:id="11012" w:author="28.541_CR0291R1_(Rel-16)_SON_5G" w:date="2020-06-29T12:38:00Z"/>
                <w:rFonts w:ascii="Courier New" w:hAnsi="Courier New" w:cs="Courier New"/>
                <w:sz w:val="18"/>
                <w:szCs w:val="18"/>
                <w:lang w:eastAsia="zh-CN"/>
              </w:rPr>
            </w:pPr>
            <w:ins w:id="11013" w:author="28.541_CR0291R1_(Rel-16)_SON_5G" w:date="2020-06-29T12:39:00Z">
              <w:r>
                <w:rPr>
                  <w:rFonts w:ascii="Courier New" w:hAnsi="Courier New" w:cs="Courier New"/>
                  <w:sz w:val="18"/>
                  <w:szCs w:val="18"/>
                </w:rPr>
                <w:t>nR</w:t>
              </w:r>
              <w:r>
                <w:rPr>
                  <w:rFonts w:ascii="Courier New" w:hAnsi="Courier New" w:cs="Courier New" w:hint="eastAsia"/>
                  <w:sz w:val="18"/>
                  <w:szCs w:val="18"/>
                  <w:lang w:eastAsia="zh-CN"/>
                </w:rPr>
                <w:t>P</w:t>
              </w:r>
              <w:r w:rsidRPr="00CB788F">
                <w:rPr>
                  <w:rFonts w:ascii="Courier New" w:hAnsi="Courier New" w:cs="Courier New"/>
                  <w:sz w:val="18"/>
                  <w:szCs w:val="18"/>
                </w:rPr>
                <w:t xml:space="preserve">ciList </w:t>
              </w:r>
            </w:ins>
          </w:p>
        </w:tc>
        <w:tc>
          <w:tcPr>
            <w:tcW w:w="2917" w:type="pct"/>
            <w:tcBorders>
              <w:top w:val="single" w:sz="4" w:space="0" w:color="auto"/>
              <w:left w:val="single" w:sz="4" w:space="0" w:color="auto"/>
              <w:bottom w:val="single" w:sz="4" w:space="0" w:color="auto"/>
              <w:right w:val="single" w:sz="4" w:space="0" w:color="auto"/>
            </w:tcBorders>
          </w:tcPr>
          <w:p w:rsidR="00A44FA6" w:rsidRPr="00383B98" w:rsidRDefault="00A44FA6" w:rsidP="00A44FA6">
            <w:pPr>
              <w:pStyle w:val="TAL"/>
              <w:rPr>
                <w:ins w:id="11014" w:author="28.541_CR0291R1_(Rel-16)_SON_5G" w:date="2020-06-29T12:39:00Z"/>
                <w:rFonts w:cs="Arial"/>
              </w:rPr>
            </w:pPr>
            <w:ins w:id="11015" w:author="28.541_CR0291R1_(Rel-16)_SON_5G" w:date="2020-06-29T12:39:00Z">
              <w:r w:rsidRPr="00383B98">
                <w:rPr>
                  <w:rFonts w:cs="Arial"/>
                </w:rPr>
                <w:t xml:space="preserve">This holds a list of physical cell identities that can be assigned to the </w:t>
              </w:r>
              <w:r>
                <w:rPr>
                  <w:rFonts w:cs="Arial"/>
                </w:rPr>
                <w:t>NR cells</w:t>
              </w:r>
              <w:r w:rsidRPr="00383B98">
                <w:rPr>
                  <w:rFonts w:cs="Arial"/>
                </w:rPr>
                <w:t>.</w:t>
              </w:r>
            </w:ins>
          </w:p>
          <w:p w:rsidR="00A44FA6" w:rsidRPr="00383B98" w:rsidRDefault="00A44FA6" w:rsidP="00A44FA6">
            <w:pPr>
              <w:pStyle w:val="TAL"/>
              <w:rPr>
                <w:ins w:id="11016" w:author="28.541_CR0291R1_(Rel-16)_SON_5G" w:date="2020-06-29T12:39:00Z"/>
                <w:rFonts w:cs="Arial"/>
              </w:rPr>
            </w:pPr>
          </w:p>
          <w:p w:rsidR="00A44FA6" w:rsidRPr="00383B98" w:rsidRDefault="00A44FA6" w:rsidP="00A44FA6">
            <w:pPr>
              <w:pStyle w:val="TAL"/>
              <w:rPr>
                <w:ins w:id="11017" w:author="28.541_CR0291R1_(Rel-16)_SON_5G" w:date="2020-06-29T12:39:00Z"/>
                <w:rFonts w:cs="Arial"/>
              </w:rPr>
            </w:pPr>
            <w:ins w:id="11018" w:author="28.541_CR0291R1_(Rel-16)_SON_5G" w:date="2020-06-29T12:39:00Z">
              <w:r w:rsidRPr="00383B98">
                <w:rPr>
                  <w:rFonts w:cs="Arial"/>
                </w:rPr>
                <w:t xml:space="preserve">This attribute shall be supported if </w:t>
              </w:r>
              <w:r>
                <w:rPr>
                  <w:rFonts w:cs="Arial"/>
                </w:rPr>
                <w:t>D-SON PCI configuration</w:t>
              </w:r>
              <w:r>
                <w:rPr>
                  <w:szCs w:val="18"/>
                </w:rPr>
                <w:t xml:space="preserve"> or domain </w:t>
              </w:r>
              <w:r>
                <w:rPr>
                  <w:lang w:eastAsia="zh-CN"/>
                </w:rPr>
                <w:t>Centralized</w:t>
              </w:r>
              <w:r w:rsidDel="00F561F7">
                <w:rPr>
                  <w:szCs w:val="18"/>
                </w:rPr>
                <w:t xml:space="preserve"> </w:t>
              </w:r>
              <w:r>
                <w:rPr>
                  <w:szCs w:val="18"/>
                </w:rPr>
                <w:t>SON PCI configuration</w:t>
              </w:r>
              <w:r>
                <w:rPr>
                  <w:rFonts w:cs="Arial"/>
                </w:rPr>
                <w:t xml:space="preserve"> function is supported</w:t>
              </w:r>
              <w:r w:rsidRPr="00383B98">
                <w:rPr>
                  <w:rFonts w:cs="Arial"/>
                </w:rPr>
                <w:t xml:space="preserve">.  See </w:t>
              </w:r>
              <w:r>
                <w:rPr>
                  <w:rFonts w:cs="Arial"/>
                </w:rPr>
                <w:t xml:space="preserve">subclause 8.2.3, 8.3.1 in </w:t>
              </w:r>
              <w:r w:rsidRPr="00383B98">
                <w:rPr>
                  <w:rFonts w:cs="Arial"/>
                </w:rPr>
                <w:t xml:space="preserve">TS </w:t>
              </w:r>
              <w:r>
                <w:rPr>
                  <w:rFonts w:cs="Arial"/>
                </w:rPr>
                <w:t>28.313 [57]</w:t>
              </w:r>
              <w:r w:rsidRPr="00383B98">
                <w:rPr>
                  <w:rFonts w:cs="Arial"/>
                </w:rPr>
                <w:t>.</w:t>
              </w:r>
            </w:ins>
          </w:p>
          <w:p w:rsidR="00A44FA6" w:rsidRPr="00383B98" w:rsidRDefault="00A44FA6" w:rsidP="00A44FA6">
            <w:pPr>
              <w:pStyle w:val="TAL"/>
              <w:rPr>
                <w:ins w:id="11019" w:author="28.541_CR0291R1_(Rel-16)_SON_5G" w:date="2020-06-29T12:39:00Z"/>
                <w:rFonts w:cs="Arial"/>
                <w:lang w:eastAsia="zh-CN"/>
              </w:rPr>
            </w:pPr>
          </w:p>
          <w:p w:rsidR="00A44FA6" w:rsidRDefault="00A44FA6" w:rsidP="00A44FA6">
            <w:pPr>
              <w:pStyle w:val="TAL"/>
              <w:rPr>
                <w:ins w:id="11020" w:author="28.541_CR0291R1_(Rel-16)_SON_5G" w:date="2020-06-29T12:39:00Z"/>
                <w:rFonts w:cs="Arial"/>
                <w:lang w:val="en-US"/>
              </w:rPr>
            </w:pPr>
            <w:ins w:id="11021" w:author="28.541_CR0291R1_(Rel-16)_SON_5G" w:date="2020-06-29T12:39:00Z">
              <w:r w:rsidRPr="00383B98">
                <w:rPr>
                  <w:rFonts w:cs="Arial"/>
                  <w:lang w:eastAsia="zh-CN"/>
                </w:rPr>
                <w:t>allowedValues:</w:t>
              </w:r>
              <w:r w:rsidRPr="00383B98">
                <w:rPr>
                  <w:rFonts w:cs="Arial"/>
                  <w:lang w:val="en-US"/>
                </w:rPr>
                <w:t xml:space="preserve"> See TS 3</w:t>
              </w:r>
              <w:r>
                <w:rPr>
                  <w:rFonts w:cs="Arial"/>
                  <w:lang w:val="en-US"/>
                </w:rPr>
                <w:t>8</w:t>
              </w:r>
              <w:r w:rsidRPr="00383B98">
                <w:rPr>
                  <w:rFonts w:cs="Arial"/>
                  <w:lang w:val="en-US"/>
                </w:rPr>
                <w:t>.211 [</w:t>
              </w:r>
              <w:r>
                <w:rPr>
                  <w:rFonts w:cs="Arial"/>
                  <w:lang w:val="en-US"/>
                </w:rPr>
                <w:t>3</w:t>
              </w:r>
              <w:r w:rsidRPr="00383B98">
                <w:rPr>
                  <w:rFonts w:cs="Arial"/>
                  <w:lang w:val="en-US"/>
                </w:rPr>
                <w:t xml:space="preserve">2] subclause </w:t>
              </w:r>
              <w:r>
                <w:rPr>
                  <w:rFonts w:cs="Arial"/>
                  <w:lang w:val="en-US"/>
                </w:rPr>
                <w:t>7.4.2</w:t>
              </w:r>
              <w:r w:rsidRPr="00383B98">
                <w:rPr>
                  <w:rFonts w:cs="Arial"/>
                  <w:lang w:val="en-US"/>
                </w:rPr>
                <w:t xml:space="preserve"> for legal values of pci. The number of pci in the list is </w:t>
              </w:r>
              <w:r>
                <w:rPr>
                  <w:rFonts w:cs="Arial"/>
                  <w:lang w:val="en-US"/>
                </w:rPr>
                <w:t>0</w:t>
              </w:r>
              <w:r w:rsidRPr="00383B98">
                <w:rPr>
                  <w:rFonts w:cs="Arial"/>
                  <w:lang w:val="en-US"/>
                </w:rPr>
                <w:t xml:space="preserve"> to </w:t>
              </w:r>
              <w:r>
                <w:rPr>
                  <w:rFonts w:cs="Arial"/>
                  <w:lang w:val="en-US"/>
                </w:rPr>
                <w:t>1007</w:t>
              </w:r>
              <w:r w:rsidRPr="00383B98">
                <w:rPr>
                  <w:rFonts w:cs="Arial"/>
                  <w:lang w:val="en-US"/>
                </w:rPr>
                <w:t>.</w:t>
              </w:r>
            </w:ins>
          </w:p>
          <w:p w:rsidR="00A44FA6" w:rsidRDefault="00A44FA6" w:rsidP="00A44FA6">
            <w:pPr>
              <w:keepNext/>
              <w:keepLines/>
              <w:spacing w:after="0"/>
              <w:rPr>
                <w:ins w:id="11022" w:author="28.541_CR0291R1_(Rel-16)_SON_5G" w:date="2020-06-29T12:38:00Z"/>
                <w:lang w:eastAsia="zh-CN"/>
              </w:rPr>
            </w:pPr>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ins w:id="11023" w:author="28.541_CR0291R1_(Rel-16)_SON_5G" w:date="2020-06-29T12:39:00Z"/>
                <w:lang w:val="en-US"/>
              </w:rPr>
            </w:pPr>
            <w:ins w:id="11024" w:author="28.541_CR0291R1_(Rel-16)_SON_5G" w:date="2020-06-29T12:39:00Z">
              <w:r>
                <w:rPr>
                  <w:lang w:val="en-US"/>
                </w:rPr>
                <w:t>type: Integer</w:t>
              </w:r>
            </w:ins>
          </w:p>
          <w:p w:rsidR="00A44FA6" w:rsidRDefault="00A44FA6" w:rsidP="00A44FA6">
            <w:pPr>
              <w:pStyle w:val="TAL"/>
              <w:rPr>
                <w:ins w:id="11025" w:author="28.541_CR0291R1_(Rel-16)_SON_5G" w:date="2020-06-29T12:39:00Z"/>
                <w:lang w:val="en-US" w:eastAsia="zh-CN"/>
              </w:rPr>
            </w:pPr>
            <w:ins w:id="11026" w:author="28.541_CR0291R1_(Rel-16)_SON_5G" w:date="2020-06-29T12:39:00Z">
              <w:r>
                <w:rPr>
                  <w:lang w:val="en-US"/>
                </w:rPr>
                <w:t xml:space="preserve">multiplicity: </w:t>
              </w:r>
              <w:r>
                <w:rPr>
                  <w:rFonts w:hint="eastAsia"/>
                  <w:lang w:val="en-US" w:eastAsia="zh-CN"/>
                </w:rPr>
                <w:t>1..*</w:t>
              </w:r>
            </w:ins>
          </w:p>
          <w:p w:rsidR="00A44FA6" w:rsidRDefault="00A44FA6" w:rsidP="00A44FA6">
            <w:pPr>
              <w:pStyle w:val="TAL"/>
              <w:rPr>
                <w:ins w:id="11027" w:author="28.541_CR0291R1_(Rel-16)_SON_5G" w:date="2020-06-29T12:39:00Z"/>
                <w:lang w:val="en-US"/>
              </w:rPr>
            </w:pPr>
            <w:ins w:id="11028" w:author="28.541_CR0291R1_(Rel-16)_SON_5G" w:date="2020-06-29T12:39:00Z">
              <w:r>
                <w:rPr>
                  <w:lang w:val="en-US"/>
                </w:rPr>
                <w:t>isOrdered: N/A</w:t>
              </w:r>
            </w:ins>
          </w:p>
          <w:p w:rsidR="00A44FA6" w:rsidRDefault="00A44FA6" w:rsidP="00A44FA6">
            <w:pPr>
              <w:pStyle w:val="TAL"/>
              <w:rPr>
                <w:ins w:id="11029" w:author="28.541_CR0291R1_(Rel-16)_SON_5G" w:date="2020-06-29T12:39:00Z"/>
                <w:lang w:val="en-US"/>
              </w:rPr>
            </w:pPr>
            <w:ins w:id="11030" w:author="28.541_CR0291R1_(Rel-16)_SON_5G" w:date="2020-06-29T12:39:00Z">
              <w:r>
                <w:rPr>
                  <w:lang w:val="en-US"/>
                </w:rPr>
                <w:t>isUnique: N/A</w:t>
              </w:r>
            </w:ins>
          </w:p>
          <w:p w:rsidR="00A44FA6" w:rsidRDefault="00A44FA6" w:rsidP="00A44FA6">
            <w:pPr>
              <w:pStyle w:val="TAL"/>
              <w:rPr>
                <w:ins w:id="11031" w:author="28.541_CR0291R1_(Rel-16)_SON_5G" w:date="2020-06-29T12:39:00Z"/>
                <w:lang w:val="en-US"/>
              </w:rPr>
            </w:pPr>
            <w:ins w:id="11032" w:author="28.541_CR0291R1_(Rel-16)_SON_5G" w:date="2020-06-29T12:39:00Z">
              <w:r>
                <w:rPr>
                  <w:lang w:val="en-US"/>
                </w:rPr>
                <w:t>defaultValue: None</w:t>
              </w:r>
            </w:ins>
          </w:p>
          <w:p w:rsidR="00A44FA6" w:rsidRDefault="00A44FA6" w:rsidP="00A44FA6">
            <w:pPr>
              <w:pStyle w:val="TAL"/>
              <w:rPr>
                <w:ins w:id="11033" w:author="28.541_CR0291R1_(Rel-16)_SON_5G" w:date="2020-06-29T12:38:00Z"/>
              </w:rPr>
            </w:pPr>
            <w:ins w:id="11034" w:author="28.541_CR0291R1_(Rel-16)_SON_5G" w:date="2020-06-29T12:39:00Z">
              <w:r>
                <w:rPr>
                  <w:lang w:val="en-US"/>
                </w:rPr>
                <w:t xml:space="preserve">isNullable: </w:t>
              </w:r>
              <w:r>
                <w:rPr>
                  <w:rFonts w:cs="Arial"/>
                  <w:szCs w:val="18"/>
                </w:rPr>
                <w:t>False</w:t>
              </w:r>
            </w:ins>
          </w:p>
        </w:tc>
      </w:tr>
      <w:tr w:rsidR="00A44FA6" w:rsidRPr="002B15AA" w:rsidTr="00583841">
        <w:trPr>
          <w:cantSplit/>
          <w:tblHeader/>
          <w:ins w:id="11035" w:author="28.541_CR0291R1_(Rel-16)_SON_5G" w:date="2020-06-29T12:38:00Z"/>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ins w:id="11036" w:author="28.541_CR0291R1_(Rel-16)_SON_5G" w:date="2020-06-29T12:38:00Z"/>
                <w:rFonts w:ascii="Courier New" w:hAnsi="Courier New" w:cs="Courier New"/>
                <w:sz w:val="18"/>
                <w:szCs w:val="18"/>
                <w:lang w:eastAsia="zh-CN"/>
              </w:rPr>
            </w:pPr>
            <w:ins w:id="11037" w:author="28.541_CR0291R1_(Rel-16)_SON_5G" w:date="2020-06-29T12:39:00Z">
              <w:r>
                <w:rPr>
                  <w:rFonts w:ascii="Courier New" w:eastAsia="Times New Roman" w:hAnsi="Courier New" w:cs="Courier New"/>
                  <w:bCs/>
                  <w:color w:val="333333"/>
                  <w:sz w:val="18"/>
                  <w:szCs w:val="18"/>
                </w:rPr>
                <w:t>dPci</w:t>
              </w:r>
              <w:r w:rsidRPr="00322098">
                <w:rPr>
                  <w:rFonts w:ascii="Courier New" w:eastAsia="Times New Roman" w:hAnsi="Courier New" w:cs="Courier New"/>
                  <w:bCs/>
                  <w:color w:val="333333"/>
                  <w:sz w:val="18"/>
                  <w:szCs w:val="18"/>
                </w:rPr>
                <w:t>Configuration</w:t>
              </w:r>
              <w:r>
                <w:rPr>
                  <w:rFonts w:ascii="Courier New" w:eastAsia="Times New Roman" w:hAnsi="Courier New" w:cs="Courier New"/>
                  <w:bCs/>
                  <w:color w:val="333333"/>
                  <w:sz w:val="18"/>
                  <w:szCs w:val="18"/>
                </w:rPr>
                <w:t>Control</w:t>
              </w:r>
            </w:ins>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ins w:id="11038" w:author="28.541_CR0291R1_(Rel-16)_SON_5G" w:date="2020-06-29T12:39:00Z"/>
                <w:szCs w:val="18"/>
                <w:lang w:eastAsia="zh-CN"/>
              </w:rPr>
            </w:pPr>
            <w:ins w:id="11039" w:author="28.541_CR0291R1_(Rel-16)_SON_5G" w:date="2020-06-29T12:39:00Z">
              <w:r>
                <w:rPr>
                  <w:szCs w:val="18"/>
                </w:rPr>
                <w:t xml:space="preserve">This attribute determines whether the </w:t>
              </w:r>
              <w:r>
                <w:t xml:space="preserve">Distributed SON or </w:t>
              </w:r>
              <w:r>
                <w:rPr>
                  <w:lang w:eastAsia="zh-CN"/>
                </w:rPr>
                <w:t>Domain-Centralized</w:t>
              </w:r>
              <w:r w:rsidDel="001B3A48">
                <w:rPr>
                  <w:szCs w:val="18"/>
                </w:rPr>
                <w:t xml:space="preserve"> </w:t>
              </w:r>
              <w:r>
                <w:rPr>
                  <w:szCs w:val="18"/>
                </w:rPr>
                <w:t>SON PCI configuration Function is enabled or disabled.</w:t>
              </w:r>
            </w:ins>
          </w:p>
          <w:p w:rsidR="00A44FA6" w:rsidRDefault="00A44FA6" w:rsidP="00A44FA6">
            <w:pPr>
              <w:pStyle w:val="TAL"/>
              <w:rPr>
                <w:ins w:id="11040" w:author="28.541_CR0291R1_(Rel-16)_SON_5G" w:date="2020-06-29T12:39:00Z"/>
                <w:szCs w:val="18"/>
                <w:lang w:eastAsia="zh-CN"/>
              </w:rPr>
            </w:pPr>
          </w:p>
          <w:p w:rsidR="00A44FA6" w:rsidRDefault="00A44FA6" w:rsidP="00A44FA6">
            <w:pPr>
              <w:keepNext/>
              <w:keepLines/>
              <w:spacing w:after="0"/>
              <w:rPr>
                <w:ins w:id="11041" w:author="28.541_CR0291R1_(Rel-16)_SON_5G" w:date="2020-06-29T12:38:00Z"/>
                <w:lang w:eastAsia="zh-CN"/>
              </w:rPr>
            </w:pPr>
            <w:ins w:id="11042" w:author="28.541_CR0291R1_(Rel-16)_SON_5G" w:date="2020-06-29T12:39:00Z">
              <w:r>
                <w:rPr>
                  <w:rFonts w:cs="Arial"/>
                  <w:noProof/>
                  <w:szCs w:val="18"/>
                </w:rPr>
                <w:t>allowedValues:</w:t>
              </w:r>
              <w:r>
                <w:rPr>
                  <w:rFonts w:cs="Arial" w:hint="eastAsia"/>
                  <w:szCs w:val="18"/>
                  <w:lang w:eastAsia="zh-CN"/>
                </w:rPr>
                <w:t xml:space="preserve"> </w:t>
              </w:r>
              <w:r>
                <w:rPr>
                  <w:rFonts w:cs="Arial"/>
                  <w:szCs w:val="18"/>
                </w:rPr>
                <w:t>TRUE,FALSE</w:t>
              </w:r>
            </w:ins>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ins w:id="11043" w:author="28.541_CR0291R1_(Rel-16)_SON_5G" w:date="2020-06-29T12:39:00Z"/>
                <w:rFonts w:cs="Arial"/>
                <w:szCs w:val="18"/>
                <w:lang w:eastAsia="zh-CN"/>
              </w:rPr>
            </w:pPr>
            <w:ins w:id="11044" w:author="28.541_CR0291R1_(Rel-16)_SON_5G" w:date="2020-06-29T12:39:00Z">
              <w:r w:rsidRPr="00BF5359">
                <w:t xml:space="preserve">type: </w:t>
              </w:r>
              <w:r>
                <w:t>Boolean</w:t>
              </w:r>
            </w:ins>
          </w:p>
          <w:p w:rsidR="00A44FA6" w:rsidRDefault="00A44FA6" w:rsidP="00A44FA6">
            <w:pPr>
              <w:pStyle w:val="TAL"/>
              <w:rPr>
                <w:ins w:id="11045" w:author="28.541_CR0291R1_(Rel-16)_SON_5G" w:date="2020-06-29T12:39:00Z"/>
                <w:rFonts w:cs="Arial"/>
                <w:szCs w:val="18"/>
                <w:lang w:eastAsia="zh-CN"/>
              </w:rPr>
            </w:pPr>
            <w:ins w:id="11046" w:author="28.541_CR0291R1_(Rel-16)_SON_5G" w:date="2020-06-29T12:39:00Z">
              <w:r>
                <w:rPr>
                  <w:rFonts w:cs="Arial"/>
                  <w:szCs w:val="18"/>
                  <w:lang w:eastAsia="zh-CN"/>
                </w:rPr>
                <w:t>multiplicity: 1</w:t>
              </w:r>
            </w:ins>
          </w:p>
          <w:p w:rsidR="00A44FA6" w:rsidRDefault="00A44FA6" w:rsidP="00A44FA6">
            <w:pPr>
              <w:pStyle w:val="TAL"/>
              <w:rPr>
                <w:ins w:id="11047" w:author="28.541_CR0291R1_(Rel-16)_SON_5G" w:date="2020-06-29T12:39:00Z"/>
                <w:rFonts w:cs="Arial"/>
                <w:szCs w:val="18"/>
                <w:lang w:eastAsia="zh-CN"/>
              </w:rPr>
            </w:pPr>
            <w:ins w:id="11048" w:author="28.541_CR0291R1_(Rel-16)_SON_5G" w:date="2020-06-29T12:39:00Z">
              <w:r>
                <w:rPr>
                  <w:rFonts w:cs="Arial"/>
                  <w:szCs w:val="18"/>
                  <w:lang w:eastAsia="zh-CN"/>
                </w:rPr>
                <w:t>isOrdered: N/A</w:t>
              </w:r>
            </w:ins>
          </w:p>
          <w:p w:rsidR="00A44FA6" w:rsidRDefault="00A44FA6" w:rsidP="00A44FA6">
            <w:pPr>
              <w:pStyle w:val="TAL"/>
              <w:rPr>
                <w:ins w:id="11049" w:author="28.541_CR0291R1_(Rel-16)_SON_5G" w:date="2020-06-29T12:39:00Z"/>
                <w:rFonts w:cs="Arial"/>
                <w:szCs w:val="18"/>
                <w:lang w:eastAsia="zh-CN"/>
              </w:rPr>
            </w:pPr>
            <w:ins w:id="11050" w:author="28.541_CR0291R1_(Rel-16)_SON_5G" w:date="2020-06-29T12:39:00Z">
              <w:r>
                <w:rPr>
                  <w:rFonts w:cs="Arial"/>
                  <w:szCs w:val="18"/>
                  <w:lang w:eastAsia="zh-CN"/>
                </w:rPr>
                <w:t>isUnique: N/A</w:t>
              </w:r>
            </w:ins>
          </w:p>
          <w:p w:rsidR="00A44FA6" w:rsidRDefault="00A44FA6" w:rsidP="00A44FA6">
            <w:pPr>
              <w:pStyle w:val="TAL"/>
              <w:rPr>
                <w:ins w:id="11051" w:author="28.541_CR0291R1_(Rel-16)_SON_5G" w:date="2020-06-29T12:39:00Z"/>
                <w:rFonts w:cs="Arial"/>
                <w:szCs w:val="18"/>
                <w:lang w:eastAsia="zh-CN"/>
              </w:rPr>
            </w:pPr>
            <w:ins w:id="11052" w:author="28.541_CR0291R1_(Rel-16)_SON_5G" w:date="2020-06-29T12:39:00Z">
              <w:r>
                <w:rPr>
                  <w:rFonts w:cs="Arial"/>
                  <w:szCs w:val="18"/>
                  <w:lang w:eastAsia="zh-CN"/>
                </w:rPr>
                <w:t>defaultValue: None</w:t>
              </w:r>
            </w:ins>
          </w:p>
          <w:p w:rsidR="00A44FA6" w:rsidRDefault="00A44FA6" w:rsidP="00A44FA6">
            <w:pPr>
              <w:pStyle w:val="TAL"/>
              <w:rPr>
                <w:ins w:id="11053" w:author="28.541_CR0291R1_(Rel-16)_SON_5G" w:date="2020-06-29T12:38:00Z"/>
              </w:rPr>
            </w:pPr>
            <w:ins w:id="11054" w:author="28.541_CR0291R1_(Rel-16)_SON_5G" w:date="2020-06-29T12:39:00Z">
              <w:r>
                <w:rPr>
                  <w:rFonts w:cs="Arial"/>
                  <w:szCs w:val="18"/>
                  <w:lang w:eastAsia="zh-CN"/>
                </w:rPr>
                <w:t xml:space="preserve">isNullable: </w:t>
              </w:r>
              <w:r>
                <w:rPr>
                  <w:rFonts w:cs="Arial" w:hint="eastAsia"/>
                  <w:szCs w:val="18"/>
                  <w:lang w:eastAsia="zh-CN"/>
                </w:rPr>
                <w:t>False</w:t>
              </w:r>
            </w:ins>
          </w:p>
        </w:tc>
      </w:tr>
      <w:tr w:rsidR="00A44FA6" w:rsidRPr="002B15AA" w:rsidTr="00583841">
        <w:trPr>
          <w:cantSplit/>
          <w:tblHeader/>
          <w:ins w:id="11055" w:author="28.541_CR0291R1_(Rel-16)_SON_5G" w:date="2020-06-29T12:38:00Z"/>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ins w:id="11056" w:author="28.541_CR0291R1_(Rel-16)_SON_5G" w:date="2020-06-29T12:38:00Z"/>
                <w:rFonts w:ascii="Courier New" w:hAnsi="Courier New" w:cs="Courier New"/>
                <w:sz w:val="18"/>
                <w:szCs w:val="18"/>
                <w:lang w:eastAsia="zh-CN"/>
              </w:rPr>
            </w:pPr>
            <w:ins w:id="11057" w:author="28.541_CR0291R1_(Rel-16)_SON_5G" w:date="2020-06-29T12:39:00Z">
              <w:r w:rsidRPr="00BF5359">
                <w:rPr>
                  <w:rFonts w:ascii="Courier New" w:hAnsi="Courier New" w:cs="Courier New"/>
                  <w:sz w:val="18"/>
                  <w:szCs w:val="18"/>
                </w:rPr>
                <w:t>cPciConfigurationControl</w:t>
              </w:r>
            </w:ins>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ins w:id="11058" w:author="28.541_CR0291R1_(Rel-16)_SON_5G" w:date="2020-06-29T12:39:00Z"/>
                <w:szCs w:val="18"/>
                <w:lang w:eastAsia="zh-CN"/>
              </w:rPr>
            </w:pPr>
            <w:ins w:id="11059" w:author="28.541_CR0291R1_(Rel-16)_SON_5G" w:date="2020-06-29T12:39:00Z">
              <w:r>
                <w:rPr>
                  <w:szCs w:val="18"/>
                </w:rPr>
                <w:t xml:space="preserve">This attribute determines whether the </w:t>
              </w:r>
              <w:r>
                <w:t xml:space="preserve">Cross </w:t>
              </w:r>
              <w:r>
                <w:rPr>
                  <w:lang w:eastAsia="zh-CN"/>
                </w:rPr>
                <w:t>Domain-Centralized</w:t>
              </w:r>
              <w:r w:rsidDel="001B3A48">
                <w:rPr>
                  <w:szCs w:val="18"/>
                </w:rPr>
                <w:t xml:space="preserve"> </w:t>
              </w:r>
              <w:r>
                <w:rPr>
                  <w:szCs w:val="18"/>
                </w:rPr>
                <w:t xml:space="preserve">SON PCI configuration </w:t>
              </w:r>
              <w:r>
                <w:rPr>
                  <w:szCs w:val="18"/>
                  <w:lang w:eastAsia="zh-CN"/>
                </w:rPr>
                <w:t>f</w:t>
              </w:r>
              <w:r>
                <w:rPr>
                  <w:szCs w:val="18"/>
                </w:rPr>
                <w:t>unction is enabled or disabled.</w:t>
              </w:r>
            </w:ins>
          </w:p>
          <w:p w:rsidR="00A44FA6" w:rsidRDefault="00A44FA6" w:rsidP="00A44FA6">
            <w:pPr>
              <w:pStyle w:val="TAL"/>
              <w:rPr>
                <w:ins w:id="11060" w:author="28.541_CR0291R1_(Rel-16)_SON_5G" w:date="2020-06-29T12:39:00Z"/>
                <w:szCs w:val="18"/>
                <w:lang w:eastAsia="zh-CN"/>
              </w:rPr>
            </w:pPr>
          </w:p>
          <w:p w:rsidR="00A44FA6" w:rsidRDefault="00A44FA6" w:rsidP="00A44FA6">
            <w:pPr>
              <w:keepNext/>
              <w:keepLines/>
              <w:spacing w:after="0"/>
              <w:rPr>
                <w:ins w:id="11061" w:author="28.541_CR0291R1_(Rel-16)_SON_5G" w:date="2020-06-29T12:38:00Z"/>
                <w:lang w:eastAsia="zh-CN"/>
              </w:rPr>
            </w:pPr>
            <w:ins w:id="11062" w:author="28.541_CR0291R1_(Rel-16)_SON_5G" w:date="2020-06-29T12:39:00Z">
              <w:r>
                <w:rPr>
                  <w:rFonts w:cs="Arial"/>
                  <w:noProof/>
                  <w:szCs w:val="18"/>
                </w:rPr>
                <w:t>allowedValues:</w:t>
              </w:r>
              <w:r>
                <w:rPr>
                  <w:rFonts w:cs="Arial" w:hint="eastAsia"/>
                  <w:szCs w:val="18"/>
                  <w:lang w:eastAsia="zh-CN"/>
                </w:rPr>
                <w:t xml:space="preserve"> </w:t>
              </w:r>
              <w:r>
                <w:rPr>
                  <w:rFonts w:cs="Arial"/>
                  <w:szCs w:val="18"/>
                </w:rPr>
                <w:t>TRUE,FALSE</w:t>
              </w:r>
            </w:ins>
          </w:p>
        </w:tc>
        <w:tc>
          <w:tcPr>
            <w:tcW w:w="1123" w:type="pct"/>
            <w:tcBorders>
              <w:top w:val="single" w:sz="4" w:space="0" w:color="auto"/>
              <w:left w:val="single" w:sz="4" w:space="0" w:color="auto"/>
              <w:bottom w:val="single" w:sz="4" w:space="0" w:color="auto"/>
              <w:right w:val="single" w:sz="4" w:space="0" w:color="auto"/>
            </w:tcBorders>
          </w:tcPr>
          <w:p w:rsidR="00A44FA6" w:rsidRPr="00BF5359" w:rsidRDefault="00A44FA6" w:rsidP="00A44FA6">
            <w:pPr>
              <w:pStyle w:val="TAL"/>
              <w:rPr>
                <w:ins w:id="11063" w:author="28.541_CR0291R1_(Rel-16)_SON_5G" w:date="2020-06-29T12:39:00Z"/>
              </w:rPr>
            </w:pPr>
            <w:ins w:id="11064" w:author="28.541_CR0291R1_(Rel-16)_SON_5G" w:date="2020-06-29T12:39:00Z">
              <w:r w:rsidRPr="00BF5359">
                <w:t xml:space="preserve">type: </w:t>
              </w:r>
              <w:r>
                <w:rPr>
                  <w:rFonts w:hint="eastAsia"/>
                  <w:lang w:eastAsia="zh-CN"/>
                </w:rPr>
                <w:t>B</w:t>
              </w:r>
              <w:r>
                <w:t>oolean</w:t>
              </w:r>
            </w:ins>
          </w:p>
          <w:p w:rsidR="00A44FA6" w:rsidRPr="00BF5359" w:rsidRDefault="00A44FA6" w:rsidP="00A44FA6">
            <w:pPr>
              <w:pStyle w:val="TAL"/>
              <w:rPr>
                <w:ins w:id="11065" w:author="28.541_CR0291R1_(Rel-16)_SON_5G" w:date="2020-06-29T12:39:00Z"/>
              </w:rPr>
            </w:pPr>
            <w:ins w:id="11066" w:author="28.541_CR0291R1_(Rel-16)_SON_5G" w:date="2020-06-29T12:39:00Z">
              <w:r w:rsidRPr="00BF5359">
                <w:t>multiplicity: 1</w:t>
              </w:r>
            </w:ins>
          </w:p>
          <w:p w:rsidR="00A44FA6" w:rsidRPr="00BF5359" w:rsidRDefault="00A44FA6" w:rsidP="00A44FA6">
            <w:pPr>
              <w:pStyle w:val="TAL"/>
              <w:rPr>
                <w:ins w:id="11067" w:author="28.541_CR0291R1_(Rel-16)_SON_5G" w:date="2020-06-29T12:39:00Z"/>
              </w:rPr>
            </w:pPr>
            <w:ins w:id="11068" w:author="28.541_CR0291R1_(Rel-16)_SON_5G" w:date="2020-06-29T12:39:00Z">
              <w:r w:rsidRPr="00BF5359">
                <w:t>isOrdered: N/A</w:t>
              </w:r>
            </w:ins>
          </w:p>
          <w:p w:rsidR="00A44FA6" w:rsidRPr="00BF5359" w:rsidRDefault="00A44FA6" w:rsidP="00A44FA6">
            <w:pPr>
              <w:pStyle w:val="TAL"/>
              <w:rPr>
                <w:ins w:id="11069" w:author="28.541_CR0291R1_(Rel-16)_SON_5G" w:date="2020-06-29T12:39:00Z"/>
              </w:rPr>
            </w:pPr>
            <w:ins w:id="11070" w:author="28.541_CR0291R1_(Rel-16)_SON_5G" w:date="2020-06-29T12:39:00Z">
              <w:r w:rsidRPr="00BF5359">
                <w:t>isUnique: N/A</w:t>
              </w:r>
            </w:ins>
          </w:p>
          <w:p w:rsidR="00A44FA6" w:rsidRPr="00BF5359" w:rsidRDefault="00A44FA6" w:rsidP="00A44FA6">
            <w:pPr>
              <w:pStyle w:val="TAL"/>
              <w:rPr>
                <w:ins w:id="11071" w:author="28.541_CR0291R1_(Rel-16)_SON_5G" w:date="2020-06-29T12:39:00Z"/>
              </w:rPr>
            </w:pPr>
            <w:ins w:id="11072" w:author="28.541_CR0291R1_(Rel-16)_SON_5G" w:date="2020-06-29T12:39:00Z">
              <w:r w:rsidRPr="00BF5359">
                <w:t>defaultValue: None</w:t>
              </w:r>
            </w:ins>
          </w:p>
          <w:p w:rsidR="00A44FA6" w:rsidRDefault="00A44FA6" w:rsidP="00A44FA6">
            <w:pPr>
              <w:pStyle w:val="TAL"/>
              <w:rPr>
                <w:ins w:id="11073" w:author="28.541_CR0291R1_(Rel-16)_SON_5G" w:date="2020-06-29T12:38:00Z"/>
              </w:rPr>
            </w:pPr>
            <w:ins w:id="11074" w:author="28.541_CR0291R1_(Rel-16)_SON_5G" w:date="2020-06-29T12:39:00Z">
              <w:r w:rsidRPr="00BF5359">
                <w:t xml:space="preserve">isNullable: </w:t>
              </w:r>
              <w:r>
                <w:rPr>
                  <w:rFonts w:hint="eastAsia"/>
                  <w:lang w:eastAsia="zh-CN"/>
                </w:rPr>
                <w:t>False</w:t>
              </w:r>
            </w:ins>
          </w:p>
        </w:tc>
      </w:tr>
      <w:tr w:rsidR="00A44FA6" w:rsidRPr="002B15AA" w:rsidTr="00583841">
        <w:trPr>
          <w:cantSplit/>
          <w:tblHeader/>
          <w:ins w:id="11075" w:author="28.541_CR0291R1_(Rel-16)_SON_5G" w:date="2020-06-29T12:39:00Z"/>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ins w:id="11076" w:author="28.541_CR0291R1_(Rel-16)_SON_5G" w:date="2020-06-29T12:39:00Z"/>
                <w:rFonts w:ascii="Courier New" w:hAnsi="Courier New" w:cs="Courier New"/>
                <w:sz w:val="18"/>
                <w:szCs w:val="18"/>
                <w:lang w:eastAsia="zh-CN"/>
              </w:rPr>
            </w:pPr>
            <w:ins w:id="11077" w:author="28.541_CR0291R1_(Rel-16)_SON_5G" w:date="2020-06-29T12:39:00Z">
              <w:r w:rsidRPr="00790B02">
                <w:rPr>
                  <w:rFonts w:ascii="Courier New" w:hAnsi="Courier New" w:cs="Courier New"/>
                  <w:sz w:val="18"/>
                  <w:szCs w:val="18"/>
                </w:rPr>
                <w:lastRenderedPageBreak/>
                <w:t>maximumDeviationHoTrigger</w:t>
              </w:r>
            </w:ins>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ins w:id="11078" w:author="28.541_CR0291R1_(Rel-16)_SON_5G" w:date="2020-06-29T12:39:00Z"/>
                <w:szCs w:val="18"/>
              </w:rPr>
            </w:pPr>
            <w:ins w:id="11079" w:author="28.541_CR0291R1_(Rel-16)_SON_5G" w:date="2020-06-29T12:39:00Z">
              <w:r w:rsidRPr="00081551">
                <w:rPr>
                  <w:szCs w:val="18"/>
                </w:rPr>
                <w:t>This parameter defines the maximum allowed absolute deviation of the Handover Trigger, from the default poin</w:t>
              </w:r>
              <w:r>
                <w:rPr>
                  <w:szCs w:val="18"/>
                </w:rPr>
                <w:t>t of operation (see TS 38.300 [3</w:t>
              </w:r>
              <w:r w:rsidRPr="00081551">
                <w:rPr>
                  <w:szCs w:val="18"/>
                </w:rPr>
                <w:t>]</w:t>
              </w:r>
              <w:r>
                <w:rPr>
                  <w:szCs w:val="18"/>
                </w:rPr>
                <w:t xml:space="preserve"> and TS 38.423 [58</w:t>
              </w:r>
              <w:r w:rsidRPr="00081551">
                <w:rPr>
                  <w:szCs w:val="18"/>
                </w:rPr>
                <w:t>]).</w:t>
              </w:r>
              <w:r>
                <w:rPr>
                  <w:szCs w:val="18"/>
                </w:rPr>
                <w:t xml:space="preserve"> </w:t>
              </w:r>
            </w:ins>
          </w:p>
          <w:p w:rsidR="00A44FA6" w:rsidRDefault="00A44FA6" w:rsidP="00A44FA6">
            <w:pPr>
              <w:pStyle w:val="EditorsNote"/>
              <w:rPr>
                <w:ins w:id="11080" w:author="28.541_CR0291R1_(Rel-16)_SON_5G" w:date="2020-06-29T12:39:00Z"/>
                <w:szCs w:val="18"/>
                <w:lang w:eastAsia="zh-CN"/>
              </w:rPr>
            </w:pPr>
            <w:ins w:id="11081" w:author="28.541_CR0291R1_(Rel-16)_SON_5G" w:date="2020-06-29T12:39:00Z">
              <w:r>
                <w:t>Editor's note: The subclause references to TS 38.300 and TS 38.423 will be added, when they are available.</w:t>
              </w:r>
            </w:ins>
          </w:p>
          <w:p w:rsidR="00A44FA6" w:rsidRDefault="00A44FA6" w:rsidP="00A44FA6">
            <w:pPr>
              <w:pStyle w:val="TAL"/>
              <w:rPr>
                <w:ins w:id="11082" w:author="28.541_CR0291R1_(Rel-16)_SON_5G" w:date="2020-06-29T12:39:00Z"/>
                <w:szCs w:val="18"/>
                <w:lang w:eastAsia="zh-CN"/>
              </w:rPr>
            </w:pPr>
          </w:p>
          <w:p w:rsidR="00A44FA6" w:rsidRDefault="00A44FA6" w:rsidP="00A44FA6">
            <w:pPr>
              <w:pStyle w:val="TAL"/>
              <w:rPr>
                <w:ins w:id="11083" w:author="28.541_CR0291R1_(Rel-16)_SON_5G" w:date="2020-06-29T12:39:00Z"/>
                <w:rFonts w:cs="Arial"/>
                <w:lang w:val="en-US"/>
              </w:rPr>
            </w:pPr>
            <w:ins w:id="11084" w:author="28.541_CR0291R1_(Rel-16)_SON_5G" w:date="2020-06-29T12:39:00Z">
              <w:r>
                <w:rPr>
                  <w:rFonts w:cs="Arial"/>
                  <w:noProof/>
                  <w:szCs w:val="18"/>
                </w:rPr>
                <w:t>allowedValues:</w:t>
              </w:r>
              <w:r w:rsidRPr="00032CE4">
                <w:rPr>
                  <w:rFonts w:cs="Arial"/>
                  <w:noProof/>
                  <w:szCs w:val="18"/>
                </w:rPr>
                <w:t xml:space="preserve"> -20..20</w:t>
              </w:r>
            </w:ins>
          </w:p>
          <w:p w:rsidR="00A44FA6" w:rsidRDefault="00A44FA6" w:rsidP="00A44FA6">
            <w:pPr>
              <w:pStyle w:val="TAL"/>
              <w:rPr>
                <w:ins w:id="11085" w:author="28.541_CR0291R1_(Rel-16)_SON_5G" w:date="2020-06-29T12:39:00Z"/>
                <w:rFonts w:cs="Arial"/>
                <w:lang w:val="en-US"/>
              </w:rPr>
            </w:pPr>
            <w:ins w:id="11086" w:author="28.541_CR0291R1_(Rel-16)_SON_5G" w:date="2020-06-29T12:39:00Z">
              <w:r>
                <w:rPr>
                  <w:rFonts w:cs="Arial"/>
                  <w:lang w:val="en-US"/>
                </w:rPr>
                <w:t>Unit: 0.5 dB</w:t>
              </w:r>
            </w:ins>
          </w:p>
          <w:p w:rsidR="00A44FA6" w:rsidRDefault="00A44FA6" w:rsidP="00A44FA6">
            <w:pPr>
              <w:keepNext/>
              <w:keepLines/>
              <w:spacing w:after="0"/>
              <w:rPr>
                <w:ins w:id="11087" w:author="28.541_CR0291R1_(Rel-16)_SON_5G" w:date="2020-06-29T12:39:00Z"/>
                <w:lang w:eastAsia="zh-CN"/>
              </w:rPr>
            </w:pPr>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ins w:id="11088" w:author="28.541_CR0291R1_(Rel-16)_SON_5G" w:date="2020-06-29T12:39:00Z"/>
                <w:rFonts w:cs="Arial"/>
                <w:szCs w:val="18"/>
                <w:lang w:eastAsia="zh-CN"/>
              </w:rPr>
            </w:pPr>
            <w:ins w:id="11089" w:author="28.541_CR0291R1_(Rel-16)_SON_5G" w:date="2020-06-29T12:39:00Z">
              <w:r>
                <w:rPr>
                  <w:rFonts w:cs="Arial"/>
                  <w:szCs w:val="18"/>
                  <w:lang w:eastAsia="zh-CN"/>
                </w:rPr>
                <w:t xml:space="preserve">type: </w:t>
              </w:r>
              <w:r>
                <w:rPr>
                  <w:rFonts w:cs="Arial" w:hint="eastAsia"/>
                  <w:szCs w:val="18"/>
                  <w:lang w:eastAsia="zh-CN"/>
                </w:rPr>
                <w:t>Integer</w:t>
              </w:r>
            </w:ins>
          </w:p>
          <w:p w:rsidR="00A44FA6" w:rsidRDefault="00A44FA6" w:rsidP="00A44FA6">
            <w:pPr>
              <w:pStyle w:val="TAL"/>
              <w:rPr>
                <w:ins w:id="11090" w:author="28.541_CR0291R1_(Rel-16)_SON_5G" w:date="2020-06-29T12:39:00Z"/>
                <w:rFonts w:cs="Arial"/>
                <w:szCs w:val="18"/>
                <w:lang w:eastAsia="zh-CN"/>
              </w:rPr>
            </w:pPr>
            <w:ins w:id="11091" w:author="28.541_CR0291R1_(Rel-16)_SON_5G" w:date="2020-06-29T12:39:00Z">
              <w:r>
                <w:rPr>
                  <w:rFonts w:cs="Arial"/>
                  <w:szCs w:val="18"/>
                  <w:lang w:eastAsia="zh-CN"/>
                </w:rPr>
                <w:t>multiplicity: 1</w:t>
              </w:r>
            </w:ins>
          </w:p>
          <w:p w:rsidR="00A44FA6" w:rsidRDefault="00A44FA6" w:rsidP="00A44FA6">
            <w:pPr>
              <w:pStyle w:val="TAL"/>
              <w:rPr>
                <w:ins w:id="11092" w:author="28.541_CR0291R1_(Rel-16)_SON_5G" w:date="2020-06-29T12:39:00Z"/>
                <w:rFonts w:cs="Arial"/>
                <w:szCs w:val="18"/>
                <w:lang w:eastAsia="zh-CN"/>
              </w:rPr>
            </w:pPr>
            <w:ins w:id="11093" w:author="28.541_CR0291R1_(Rel-16)_SON_5G" w:date="2020-06-29T12:39:00Z">
              <w:r>
                <w:rPr>
                  <w:rFonts w:cs="Arial"/>
                  <w:szCs w:val="18"/>
                  <w:lang w:eastAsia="zh-CN"/>
                </w:rPr>
                <w:t>isOrdered: N/A</w:t>
              </w:r>
            </w:ins>
          </w:p>
          <w:p w:rsidR="00A44FA6" w:rsidRDefault="00A44FA6" w:rsidP="00A44FA6">
            <w:pPr>
              <w:pStyle w:val="TAL"/>
              <w:rPr>
                <w:ins w:id="11094" w:author="28.541_CR0291R1_(Rel-16)_SON_5G" w:date="2020-06-29T12:39:00Z"/>
                <w:rFonts w:cs="Arial"/>
                <w:szCs w:val="18"/>
                <w:lang w:eastAsia="zh-CN"/>
              </w:rPr>
            </w:pPr>
            <w:ins w:id="11095" w:author="28.541_CR0291R1_(Rel-16)_SON_5G" w:date="2020-06-29T12:39:00Z">
              <w:r>
                <w:rPr>
                  <w:rFonts w:cs="Arial"/>
                  <w:szCs w:val="18"/>
                  <w:lang w:eastAsia="zh-CN"/>
                </w:rPr>
                <w:t>isUnique: N/A</w:t>
              </w:r>
            </w:ins>
          </w:p>
          <w:p w:rsidR="00A44FA6" w:rsidRDefault="00A44FA6" w:rsidP="00A44FA6">
            <w:pPr>
              <w:pStyle w:val="TAL"/>
              <w:rPr>
                <w:ins w:id="11096" w:author="28.541_CR0291R1_(Rel-16)_SON_5G" w:date="2020-06-29T12:39:00Z"/>
                <w:rFonts w:cs="Arial"/>
                <w:szCs w:val="18"/>
                <w:lang w:eastAsia="zh-CN"/>
              </w:rPr>
            </w:pPr>
            <w:ins w:id="11097" w:author="28.541_CR0291R1_(Rel-16)_SON_5G" w:date="2020-06-29T12:39:00Z">
              <w:r>
                <w:rPr>
                  <w:rFonts w:cs="Arial"/>
                  <w:szCs w:val="18"/>
                  <w:lang w:eastAsia="zh-CN"/>
                </w:rPr>
                <w:t>defaultValue: None</w:t>
              </w:r>
            </w:ins>
          </w:p>
          <w:p w:rsidR="00A44FA6" w:rsidRDefault="00A44FA6" w:rsidP="00A44FA6">
            <w:pPr>
              <w:pStyle w:val="TAL"/>
              <w:rPr>
                <w:ins w:id="11098" w:author="28.541_CR0291R1_(Rel-16)_SON_5G" w:date="2020-06-29T12:39:00Z"/>
              </w:rPr>
            </w:pPr>
            <w:ins w:id="11099" w:author="28.541_CR0291R1_(Rel-16)_SON_5G" w:date="2020-06-29T12:39:00Z">
              <w:r>
                <w:rPr>
                  <w:rFonts w:cs="Arial"/>
                  <w:szCs w:val="18"/>
                  <w:lang w:eastAsia="zh-CN"/>
                </w:rPr>
                <w:t>isNullable: True</w:t>
              </w:r>
            </w:ins>
          </w:p>
        </w:tc>
      </w:tr>
      <w:tr w:rsidR="00A44FA6" w:rsidRPr="002B15AA" w:rsidTr="00583841">
        <w:trPr>
          <w:cantSplit/>
          <w:tblHeader/>
          <w:ins w:id="11100" w:author="28.541_CR0291R1_(Rel-16)_SON_5G" w:date="2020-06-29T12:39:00Z"/>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ins w:id="11101" w:author="28.541_CR0291R1_(Rel-16)_SON_5G" w:date="2020-06-29T12:39:00Z"/>
                <w:rFonts w:ascii="Courier New" w:hAnsi="Courier New" w:cs="Courier New"/>
                <w:sz w:val="18"/>
                <w:szCs w:val="18"/>
                <w:lang w:eastAsia="zh-CN"/>
              </w:rPr>
            </w:pPr>
            <w:ins w:id="11102" w:author="28.541_CR0291R1_(Rel-16)_SON_5G" w:date="2020-06-29T12:39:00Z">
              <w:r w:rsidRPr="00A865FA">
                <w:rPr>
                  <w:rFonts w:ascii="Courier New" w:hAnsi="Courier New" w:cs="Courier New"/>
                  <w:sz w:val="18"/>
                  <w:szCs w:val="18"/>
                </w:rPr>
                <w:t>minimumTimeBetweenHoTriggerChange</w:t>
              </w:r>
            </w:ins>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keepNext w:val="0"/>
              <w:keepLines w:val="0"/>
              <w:widowControl w:val="0"/>
              <w:rPr>
                <w:ins w:id="11103" w:author="28.541_CR0291R1_(Rel-16)_SON_5G" w:date="2020-06-29T12:39:00Z"/>
              </w:rPr>
            </w:pPr>
            <w:ins w:id="11104" w:author="28.541_CR0291R1_(Rel-16)_SON_5G" w:date="2020-06-29T12:39:00Z">
              <w:r>
                <w:t xml:space="preserve">This parameter defines the minimum allowed time interval between two Handover Trigger change performed by MRO. This is used to control the stability and convergence of the algorithm (see TS 38.300 [3]). </w:t>
              </w:r>
            </w:ins>
          </w:p>
          <w:p w:rsidR="00A44FA6" w:rsidRDefault="00A44FA6" w:rsidP="00A44FA6">
            <w:pPr>
              <w:pStyle w:val="EditorsNote"/>
              <w:rPr>
                <w:ins w:id="11105" w:author="28.541_CR0291R1_(Rel-16)_SON_5G" w:date="2020-06-29T12:39:00Z"/>
                <w:lang w:eastAsia="zh-CN"/>
              </w:rPr>
            </w:pPr>
            <w:ins w:id="11106" w:author="28.541_CR0291R1_(Rel-16)_SON_5G" w:date="2020-06-29T12:39:00Z">
              <w:r>
                <w:t>Editor's note: The subclause references to TS 38.300 will be added, when they are available.</w:t>
              </w:r>
            </w:ins>
          </w:p>
          <w:p w:rsidR="00A44FA6" w:rsidRDefault="00A44FA6" w:rsidP="00A44FA6">
            <w:pPr>
              <w:pStyle w:val="TAL"/>
              <w:keepNext w:val="0"/>
              <w:keepLines w:val="0"/>
              <w:widowControl w:val="0"/>
              <w:rPr>
                <w:ins w:id="11107" w:author="28.541_CR0291R1_(Rel-16)_SON_5G" w:date="2020-06-29T12:39:00Z"/>
                <w:lang w:eastAsia="zh-CN"/>
              </w:rPr>
            </w:pPr>
          </w:p>
          <w:p w:rsidR="00A44FA6" w:rsidRDefault="00A44FA6" w:rsidP="00A44FA6">
            <w:pPr>
              <w:pStyle w:val="TAL"/>
              <w:rPr>
                <w:ins w:id="11108" w:author="28.541_CR0291R1_(Rel-16)_SON_5G" w:date="2020-06-29T12:39:00Z"/>
                <w:szCs w:val="18"/>
              </w:rPr>
            </w:pPr>
            <w:ins w:id="11109" w:author="28.541_CR0291R1_(Rel-16)_SON_5G" w:date="2020-06-29T12:39:00Z">
              <w:r>
                <w:rPr>
                  <w:rFonts w:cs="Arial"/>
                  <w:noProof/>
                  <w:szCs w:val="18"/>
                </w:rPr>
                <w:t>allowedValues:</w:t>
              </w:r>
              <w:r>
                <w:rPr>
                  <w:szCs w:val="18"/>
                </w:rPr>
                <w:t xml:space="preserve"> </w:t>
              </w:r>
              <w:r w:rsidRPr="00032CE4">
                <w:rPr>
                  <w:szCs w:val="18"/>
                </w:rPr>
                <w:t>0..</w:t>
              </w:r>
              <w:r>
                <w:rPr>
                  <w:szCs w:val="18"/>
                </w:rPr>
                <w:t>604800</w:t>
              </w:r>
            </w:ins>
          </w:p>
          <w:p w:rsidR="00A44FA6" w:rsidRDefault="00A44FA6" w:rsidP="00A44FA6">
            <w:pPr>
              <w:keepNext/>
              <w:keepLines/>
              <w:spacing w:after="0"/>
              <w:rPr>
                <w:ins w:id="11110" w:author="28.541_CR0291R1_(Rel-16)_SON_5G" w:date="2020-06-29T12:39:00Z"/>
                <w:lang w:eastAsia="zh-CN"/>
              </w:rPr>
            </w:pPr>
            <w:ins w:id="11111" w:author="28.541_CR0291R1_(Rel-16)_SON_5G" w:date="2020-06-29T12:39:00Z">
              <w:r>
                <w:rPr>
                  <w:szCs w:val="18"/>
                </w:rPr>
                <w:t>Unit: Seconds</w:t>
              </w:r>
            </w:ins>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ins w:id="11112" w:author="28.541_CR0291R1_(Rel-16)_SON_5G" w:date="2020-06-29T12:39:00Z"/>
                <w:rFonts w:cs="Arial"/>
                <w:szCs w:val="18"/>
                <w:lang w:eastAsia="zh-CN"/>
              </w:rPr>
            </w:pPr>
            <w:ins w:id="11113" w:author="28.541_CR0291R1_(Rel-16)_SON_5G" w:date="2020-06-29T12:39:00Z">
              <w:r>
                <w:rPr>
                  <w:rFonts w:cs="Arial"/>
                  <w:szCs w:val="18"/>
                  <w:lang w:eastAsia="zh-CN"/>
                </w:rPr>
                <w:t xml:space="preserve">type: </w:t>
              </w:r>
              <w:r>
                <w:rPr>
                  <w:rFonts w:cs="Arial" w:hint="eastAsia"/>
                  <w:szCs w:val="18"/>
                  <w:lang w:eastAsia="zh-CN"/>
                </w:rPr>
                <w:t>Integer</w:t>
              </w:r>
            </w:ins>
          </w:p>
          <w:p w:rsidR="00A44FA6" w:rsidRDefault="00A44FA6" w:rsidP="00A44FA6">
            <w:pPr>
              <w:pStyle w:val="TAL"/>
              <w:rPr>
                <w:ins w:id="11114" w:author="28.541_CR0291R1_(Rel-16)_SON_5G" w:date="2020-06-29T12:39:00Z"/>
                <w:rFonts w:cs="Arial"/>
                <w:szCs w:val="18"/>
                <w:lang w:eastAsia="zh-CN"/>
              </w:rPr>
            </w:pPr>
            <w:ins w:id="11115" w:author="28.541_CR0291R1_(Rel-16)_SON_5G" w:date="2020-06-29T12:39:00Z">
              <w:r>
                <w:rPr>
                  <w:rFonts w:cs="Arial"/>
                  <w:szCs w:val="18"/>
                  <w:lang w:eastAsia="zh-CN"/>
                </w:rPr>
                <w:t>multiplicity: 1</w:t>
              </w:r>
            </w:ins>
          </w:p>
          <w:p w:rsidR="00A44FA6" w:rsidRDefault="00A44FA6" w:rsidP="00A44FA6">
            <w:pPr>
              <w:pStyle w:val="TAL"/>
              <w:rPr>
                <w:ins w:id="11116" w:author="28.541_CR0291R1_(Rel-16)_SON_5G" w:date="2020-06-29T12:39:00Z"/>
                <w:rFonts w:cs="Arial"/>
                <w:szCs w:val="18"/>
                <w:lang w:eastAsia="zh-CN"/>
              </w:rPr>
            </w:pPr>
            <w:ins w:id="11117" w:author="28.541_CR0291R1_(Rel-16)_SON_5G" w:date="2020-06-29T12:39:00Z">
              <w:r>
                <w:rPr>
                  <w:rFonts w:cs="Arial"/>
                  <w:szCs w:val="18"/>
                  <w:lang w:eastAsia="zh-CN"/>
                </w:rPr>
                <w:t>isOrdered: N/A</w:t>
              </w:r>
            </w:ins>
          </w:p>
          <w:p w:rsidR="00A44FA6" w:rsidRDefault="00A44FA6" w:rsidP="00A44FA6">
            <w:pPr>
              <w:pStyle w:val="TAL"/>
              <w:rPr>
                <w:ins w:id="11118" w:author="28.541_CR0291R1_(Rel-16)_SON_5G" w:date="2020-06-29T12:39:00Z"/>
                <w:rFonts w:cs="Arial"/>
                <w:szCs w:val="18"/>
                <w:lang w:eastAsia="zh-CN"/>
              </w:rPr>
            </w:pPr>
            <w:ins w:id="11119" w:author="28.541_CR0291R1_(Rel-16)_SON_5G" w:date="2020-06-29T12:39:00Z">
              <w:r>
                <w:rPr>
                  <w:rFonts w:cs="Arial"/>
                  <w:szCs w:val="18"/>
                  <w:lang w:eastAsia="zh-CN"/>
                </w:rPr>
                <w:t>isUnique: N/A</w:t>
              </w:r>
            </w:ins>
          </w:p>
          <w:p w:rsidR="00A44FA6" w:rsidRDefault="00A44FA6" w:rsidP="00A44FA6">
            <w:pPr>
              <w:pStyle w:val="TAL"/>
              <w:rPr>
                <w:ins w:id="11120" w:author="28.541_CR0291R1_(Rel-16)_SON_5G" w:date="2020-06-29T12:39:00Z"/>
                <w:rFonts w:cs="Arial"/>
                <w:szCs w:val="18"/>
                <w:lang w:eastAsia="zh-CN"/>
              </w:rPr>
            </w:pPr>
            <w:ins w:id="11121" w:author="28.541_CR0291R1_(Rel-16)_SON_5G" w:date="2020-06-29T12:39:00Z">
              <w:r>
                <w:rPr>
                  <w:rFonts w:cs="Arial"/>
                  <w:szCs w:val="18"/>
                  <w:lang w:eastAsia="zh-CN"/>
                </w:rPr>
                <w:t>defaultValue: None</w:t>
              </w:r>
            </w:ins>
          </w:p>
          <w:p w:rsidR="00A44FA6" w:rsidRDefault="00A44FA6" w:rsidP="00A44FA6">
            <w:pPr>
              <w:pStyle w:val="TAL"/>
              <w:rPr>
                <w:ins w:id="11122" w:author="28.541_CR0291R1_(Rel-16)_SON_5G" w:date="2020-06-29T12:39:00Z"/>
              </w:rPr>
            </w:pPr>
            <w:ins w:id="11123" w:author="28.541_CR0291R1_(Rel-16)_SON_5G" w:date="2020-06-29T12:39:00Z">
              <w:r>
                <w:rPr>
                  <w:rFonts w:cs="Arial"/>
                  <w:szCs w:val="18"/>
                  <w:lang w:eastAsia="zh-CN"/>
                </w:rPr>
                <w:t>isNullable: True</w:t>
              </w:r>
            </w:ins>
          </w:p>
        </w:tc>
      </w:tr>
      <w:tr w:rsidR="00A44FA6" w:rsidRPr="002B15AA" w:rsidTr="00583841">
        <w:trPr>
          <w:cantSplit/>
          <w:tblHeader/>
          <w:ins w:id="11124" w:author="28.541_CR0291R1_(Rel-16)_SON_5G" w:date="2020-06-29T12:39:00Z"/>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ins w:id="11125" w:author="28.541_CR0291R1_(Rel-16)_SON_5G" w:date="2020-06-29T12:39:00Z"/>
                <w:rFonts w:ascii="Courier New" w:hAnsi="Courier New" w:cs="Courier New"/>
                <w:sz w:val="18"/>
                <w:szCs w:val="18"/>
                <w:lang w:eastAsia="zh-CN"/>
              </w:rPr>
            </w:pPr>
            <w:ins w:id="11126" w:author="28.541_CR0291R1_(Rel-16)_SON_5G" w:date="2020-06-29T12:39:00Z">
              <w:r w:rsidRPr="00E3321F">
                <w:rPr>
                  <w:rFonts w:ascii="Courier New" w:hAnsi="Courier New" w:cs="Courier New"/>
                  <w:sz w:val="18"/>
                  <w:szCs w:val="18"/>
                </w:rPr>
                <w:t>tstoreUEcntxt</w:t>
              </w:r>
            </w:ins>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widowControl w:val="0"/>
              <w:rPr>
                <w:ins w:id="11127" w:author="28.541_CR0291R1_(Rel-16)_SON_5G" w:date="2020-06-29T12:39:00Z"/>
              </w:rPr>
            </w:pPr>
            <w:ins w:id="11128" w:author="28.541_CR0291R1_(Rel-16)_SON_5G" w:date="2020-06-29T12:39:00Z">
              <w:r>
                <w:t xml:space="preserve">The timer used for detection of too early HO, too late HO and HO to wrong cell. Corresponds to Tstore_UE_cntxt timer described in </w:t>
              </w:r>
              <w:r>
                <w:rPr>
                  <w:szCs w:val="18"/>
                </w:rPr>
                <w:t xml:space="preserve">TS 38.300 </w:t>
              </w:r>
              <w:r>
                <w:t xml:space="preserve">[3]. </w:t>
              </w:r>
              <w:r w:rsidDel="00B52B49">
                <w:t xml:space="preserve"> </w:t>
              </w:r>
            </w:ins>
          </w:p>
          <w:p w:rsidR="00A44FA6" w:rsidRDefault="00A44FA6" w:rsidP="00A44FA6">
            <w:pPr>
              <w:pStyle w:val="TAL"/>
              <w:widowControl w:val="0"/>
              <w:rPr>
                <w:ins w:id="11129" w:author="28.541_CR0291R1_(Rel-16)_SON_5G" w:date="2020-06-29T12:39:00Z"/>
              </w:rPr>
            </w:pPr>
            <w:ins w:id="11130" w:author="28.541_CR0291R1_(Rel-16)_SON_5G" w:date="2020-06-29T12:39:00Z">
              <w:r>
                <w:t>Editor's note: The subclause references to TS 38.300 will be added, when they are available.</w:t>
              </w:r>
            </w:ins>
          </w:p>
          <w:p w:rsidR="00A44FA6" w:rsidRDefault="00A44FA6" w:rsidP="00A44FA6">
            <w:pPr>
              <w:pStyle w:val="TAL"/>
              <w:widowControl w:val="0"/>
              <w:rPr>
                <w:ins w:id="11131" w:author="28.541_CR0291R1_(Rel-16)_SON_5G" w:date="2020-06-29T12:39:00Z"/>
              </w:rPr>
            </w:pPr>
            <w:ins w:id="11132" w:author="28.541_CR0291R1_(Rel-16)_SON_5G" w:date="2020-06-29T12:39:00Z">
              <w:r>
                <w:t>This attribute is used for Mobility Robustness Optimization.</w:t>
              </w:r>
            </w:ins>
          </w:p>
          <w:p w:rsidR="00A44FA6" w:rsidRDefault="00A44FA6" w:rsidP="00A44FA6">
            <w:pPr>
              <w:pStyle w:val="TAL"/>
              <w:widowControl w:val="0"/>
              <w:rPr>
                <w:ins w:id="11133" w:author="28.541_CR0291R1_(Rel-16)_SON_5G" w:date="2020-06-29T12:39:00Z"/>
              </w:rPr>
            </w:pPr>
          </w:p>
          <w:p w:rsidR="00A44FA6" w:rsidRDefault="00A44FA6" w:rsidP="00A44FA6">
            <w:pPr>
              <w:pStyle w:val="TAL"/>
              <w:keepNext w:val="0"/>
              <w:keepLines w:val="0"/>
              <w:widowControl w:val="0"/>
              <w:rPr>
                <w:ins w:id="11134" w:author="28.541_CR0291R1_(Rel-16)_SON_5G" w:date="2020-06-29T12:39:00Z"/>
              </w:rPr>
            </w:pPr>
            <w:ins w:id="11135" w:author="28.541_CR0291R1_(Rel-16)_SON_5G" w:date="2020-06-29T12:39:00Z">
              <w:r>
                <w:t>allowedValues: 0</w:t>
              </w:r>
              <w:r w:rsidRPr="00032CE4">
                <w:rPr>
                  <w:rFonts w:cs="Arial"/>
                  <w:noProof/>
                  <w:szCs w:val="18"/>
                </w:rPr>
                <w:t>..</w:t>
              </w:r>
              <w:r>
                <w:t>1023</w:t>
              </w:r>
            </w:ins>
          </w:p>
          <w:p w:rsidR="00A44FA6" w:rsidRDefault="00A44FA6" w:rsidP="00A44FA6">
            <w:pPr>
              <w:keepNext/>
              <w:keepLines/>
              <w:spacing w:after="0"/>
              <w:rPr>
                <w:ins w:id="11136" w:author="28.541_CR0291R1_(Rel-16)_SON_5G" w:date="2020-06-29T12:39:00Z"/>
                <w:lang w:eastAsia="zh-CN"/>
              </w:rPr>
            </w:pPr>
            <w:ins w:id="11137" w:author="28.541_CR0291R1_(Rel-16)_SON_5G" w:date="2020-06-29T12:39:00Z">
              <w:r>
                <w:t>Unit: 100 milliseconds</w:t>
              </w:r>
            </w:ins>
          </w:p>
        </w:tc>
        <w:tc>
          <w:tcPr>
            <w:tcW w:w="1123" w:type="pct"/>
            <w:tcBorders>
              <w:top w:val="single" w:sz="4" w:space="0" w:color="auto"/>
              <w:left w:val="single" w:sz="4" w:space="0" w:color="auto"/>
              <w:bottom w:val="single" w:sz="4" w:space="0" w:color="auto"/>
              <w:right w:val="single" w:sz="4" w:space="0" w:color="auto"/>
            </w:tcBorders>
          </w:tcPr>
          <w:p w:rsidR="00A44FA6" w:rsidRPr="00E3321F" w:rsidRDefault="00A44FA6" w:rsidP="00A44FA6">
            <w:pPr>
              <w:pStyle w:val="TAL"/>
              <w:rPr>
                <w:ins w:id="11138" w:author="28.541_CR0291R1_(Rel-16)_SON_5G" w:date="2020-06-29T12:39:00Z"/>
                <w:rFonts w:cs="Arial"/>
                <w:szCs w:val="18"/>
                <w:lang w:eastAsia="zh-CN"/>
              </w:rPr>
            </w:pPr>
            <w:ins w:id="11139" w:author="28.541_CR0291R1_(Rel-16)_SON_5G" w:date="2020-06-29T12:39:00Z">
              <w:r w:rsidRPr="00E3321F">
                <w:rPr>
                  <w:rFonts w:cs="Arial"/>
                  <w:szCs w:val="18"/>
                  <w:lang w:eastAsia="zh-CN"/>
                </w:rPr>
                <w:t>type: Integer</w:t>
              </w:r>
            </w:ins>
          </w:p>
          <w:p w:rsidR="00A44FA6" w:rsidRPr="00E3321F" w:rsidRDefault="00A44FA6" w:rsidP="00A44FA6">
            <w:pPr>
              <w:pStyle w:val="TAL"/>
              <w:rPr>
                <w:ins w:id="11140" w:author="28.541_CR0291R1_(Rel-16)_SON_5G" w:date="2020-06-29T12:39:00Z"/>
                <w:rFonts w:cs="Arial"/>
                <w:szCs w:val="18"/>
                <w:lang w:eastAsia="zh-CN"/>
              </w:rPr>
            </w:pPr>
            <w:ins w:id="11141" w:author="28.541_CR0291R1_(Rel-16)_SON_5G" w:date="2020-06-29T12:39:00Z">
              <w:r w:rsidRPr="00E3321F">
                <w:rPr>
                  <w:rFonts w:cs="Arial"/>
                  <w:szCs w:val="18"/>
                  <w:lang w:eastAsia="zh-CN"/>
                </w:rPr>
                <w:t>multiplicity: 1</w:t>
              </w:r>
            </w:ins>
          </w:p>
          <w:p w:rsidR="00A44FA6" w:rsidRPr="00E3321F" w:rsidRDefault="00A44FA6" w:rsidP="00A44FA6">
            <w:pPr>
              <w:pStyle w:val="TAL"/>
              <w:rPr>
                <w:ins w:id="11142" w:author="28.541_CR0291R1_(Rel-16)_SON_5G" w:date="2020-06-29T12:39:00Z"/>
                <w:rFonts w:cs="Arial"/>
                <w:szCs w:val="18"/>
                <w:lang w:eastAsia="zh-CN"/>
              </w:rPr>
            </w:pPr>
            <w:ins w:id="11143" w:author="28.541_CR0291R1_(Rel-16)_SON_5G" w:date="2020-06-29T12:39:00Z">
              <w:r w:rsidRPr="00E3321F">
                <w:rPr>
                  <w:rFonts w:cs="Arial"/>
                  <w:szCs w:val="18"/>
                  <w:lang w:eastAsia="zh-CN"/>
                </w:rPr>
                <w:t>isOrdered: N/A</w:t>
              </w:r>
            </w:ins>
          </w:p>
          <w:p w:rsidR="00A44FA6" w:rsidRPr="00E3321F" w:rsidRDefault="00A44FA6" w:rsidP="00A44FA6">
            <w:pPr>
              <w:pStyle w:val="TAL"/>
              <w:rPr>
                <w:ins w:id="11144" w:author="28.541_CR0291R1_(Rel-16)_SON_5G" w:date="2020-06-29T12:39:00Z"/>
                <w:rFonts w:cs="Arial"/>
                <w:szCs w:val="18"/>
                <w:lang w:eastAsia="zh-CN"/>
              </w:rPr>
            </w:pPr>
            <w:ins w:id="11145" w:author="28.541_CR0291R1_(Rel-16)_SON_5G" w:date="2020-06-29T12:39:00Z">
              <w:r w:rsidRPr="00E3321F">
                <w:rPr>
                  <w:rFonts w:cs="Arial"/>
                  <w:szCs w:val="18"/>
                  <w:lang w:eastAsia="zh-CN"/>
                </w:rPr>
                <w:t>isUnique: N/A</w:t>
              </w:r>
            </w:ins>
          </w:p>
          <w:p w:rsidR="00A44FA6" w:rsidRPr="00E3321F" w:rsidRDefault="00A44FA6" w:rsidP="00A44FA6">
            <w:pPr>
              <w:pStyle w:val="TAL"/>
              <w:rPr>
                <w:ins w:id="11146" w:author="28.541_CR0291R1_(Rel-16)_SON_5G" w:date="2020-06-29T12:39:00Z"/>
                <w:rFonts w:cs="Arial"/>
                <w:szCs w:val="18"/>
                <w:lang w:eastAsia="zh-CN"/>
              </w:rPr>
            </w:pPr>
            <w:ins w:id="11147" w:author="28.541_CR0291R1_(Rel-16)_SON_5G" w:date="2020-06-29T12:39:00Z">
              <w:r w:rsidRPr="00E3321F">
                <w:rPr>
                  <w:rFonts w:cs="Arial"/>
                  <w:szCs w:val="18"/>
                  <w:lang w:eastAsia="zh-CN"/>
                </w:rPr>
                <w:t>defaultValue: None</w:t>
              </w:r>
            </w:ins>
          </w:p>
          <w:p w:rsidR="00A44FA6" w:rsidRDefault="00A44FA6" w:rsidP="00A44FA6">
            <w:pPr>
              <w:pStyle w:val="TAL"/>
              <w:rPr>
                <w:ins w:id="11148" w:author="28.541_CR0291R1_(Rel-16)_SON_5G" w:date="2020-06-29T12:39:00Z"/>
              </w:rPr>
            </w:pPr>
            <w:ins w:id="11149" w:author="28.541_CR0291R1_(Rel-16)_SON_5G" w:date="2020-06-29T12:39:00Z">
              <w:r w:rsidRPr="00E3321F">
                <w:rPr>
                  <w:rFonts w:cs="Arial"/>
                  <w:szCs w:val="18"/>
                  <w:lang w:eastAsia="zh-CN"/>
                </w:rPr>
                <w:t xml:space="preserve">isNullable: </w:t>
              </w:r>
              <w:r>
                <w:rPr>
                  <w:rFonts w:cs="Arial"/>
                  <w:szCs w:val="18"/>
                  <w:lang w:eastAsia="zh-CN"/>
                </w:rPr>
                <w:t>True</w:t>
              </w:r>
            </w:ins>
          </w:p>
        </w:tc>
      </w:tr>
      <w:tr w:rsidR="00606DA1" w:rsidRPr="002B15AA" w:rsidTr="00583841">
        <w:trPr>
          <w:cantSplit/>
          <w:tblHeader/>
          <w:ins w:id="11150" w:author="28.541_CR0286R1_(Rel-16)_eNRM" w:date="2020-06-26T17:17:00Z"/>
        </w:trPr>
        <w:tc>
          <w:tcPr>
            <w:tcW w:w="960" w:type="pct"/>
            <w:tcBorders>
              <w:top w:val="single" w:sz="4" w:space="0" w:color="auto"/>
              <w:left w:val="single" w:sz="4" w:space="0" w:color="auto"/>
              <w:bottom w:val="single" w:sz="4" w:space="0" w:color="auto"/>
              <w:right w:val="single" w:sz="4" w:space="0" w:color="auto"/>
            </w:tcBorders>
          </w:tcPr>
          <w:p w:rsidR="00606DA1" w:rsidRDefault="00606DA1" w:rsidP="00606DA1">
            <w:pPr>
              <w:pStyle w:val="Default"/>
              <w:rPr>
                <w:ins w:id="11151" w:author="28.541_CR0286R1_(Rel-16)_eNRM" w:date="2020-06-26T17:17:00Z"/>
                <w:rFonts w:ascii="Courier New" w:hAnsi="Courier New" w:cs="Courier New"/>
                <w:sz w:val="18"/>
                <w:szCs w:val="18"/>
                <w:lang w:eastAsia="zh-CN"/>
              </w:rPr>
            </w:pPr>
            <w:ins w:id="11152" w:author="28.541_CR0286R1_(Rel-16)_eNRM" w:date="2020-06-26T17:17:00Z">
              <w:r w:rsidRPr="00575871">
                <w:rPr>
                  <w:rFonts w:ascii="Courier New" w:hAnsi="Courier New" w:cs="Courier New"/>
                  <w:sz w:val="18"/>
                  <w:szCs w:val="18"/>
                </w:rPr>
                <w:t>configurable5QISet</w:t>
              </w:r>
              <w:r>
                <w:rPr>
                  <w:rFonts w:ascii="Courier New" w:hAnsi="Courier New" w:cs="Courier New"/>
                  <w:sz w:val="18"/>
                  <w:szCs w:val="18"/>
                </w:rPr>
                <w:t>Ref</w:t>
              </w:r>
            </w:ins>
          </w:p>
        </w:tc>
        <w:tc>
          <w:tcPr>
            <w:tcW w:w="2917" w:type="pct"/>
            <w:tcBorders>
              <w:top w:val="single" w:sz="4" w:space="0" w:color="auto"/>
              <w:left w:val="single" w:sz="4" w:space="0" w:color="auto"/>
              <w:bottom w:val="single" w:sz="4" w:space="0" w:color="auto"/>
              <w:right w:val="single" w:sz="4" w:space="0" w:color="auto"/>
            </w:tcBorders>
          </w:tcPr>
          <w:p w:rsidR="00606DA1" w:rsidRDefault="00606DA1" w:rsidP="00606DA1">
            <w:pPr>
              <w:keepNext/>
              <w:keepLines/>
              <w:spacing w:after="0"/>
              <w:rPr>
                <w:ins w:id="11153" w:author="28.541_CR0286R1_(Rel-16)_eNRM" w:date="2020-06-26T17:17:00Z"/>
                <w:rFonts w:ascii="Arial" w:hAnsi="Arial" w:cs="Arial"/>
                <w:sz w:val="18"/>
              </w:rPr>
            </w:pPr>
            <w:ins w:id="11154" w:author="28.541_CR0286R1_(Rel-16)_eNRM" w:date="2020-06-26T17:17:00Z">
              <w:r w:rsidRPr="00CB5D30">
                <w:rPr>
                  <w:rFonts w:ascii="Arial" w:hAnsi="Arial" w:cs="Arial"/>
                  <w:sz w:val="18"/>
                </w:rPr>
                <w:t xml:space="preserve">This is </w:t>
              </w:r>
              <w:r>
                <w:rPr>
                  <w:rFonts w:ascii="Arial" w:hAnsi="Arial" w:cs="Arial"/>
                  <w:sz w:val="18"/>
                </w:rPr>
                <w:t>the DN</w:t>
              </w:r>
              <w:r w:rsidRPr="00CB5D30">
                <w:rPr>
                  <w:rFonts w:ascii="Arial" w:hAnsi="Arial" w:cs="Arial"/>
                  <w:sz w:val="18"/>
                </w:rPr>
                <w:t xml:space="preserve"> of </w:t>
              </w:r>
              <w:r>
                <w:rPr>
                  <w:rFonts w:ascii="Courier New" w:hAnsi="Courier New"/>
                </w:rPr>
                <w:t>C</w:t>
              </w:r>
              <w:r w:rsidRPr="000169F0">
                <w:rPr>
                  <w:rFonts w:ascii="Courier New" w:hAnsi="Courier New"/>
                </w:rPr>
                <w:t>onfigurable5QISe</w:t>
              </w:r>
              <w:r>
                <w:rPr>
                  <w:rFonts w:ascii="Courier New" w:hAnsi="Courier New"/>
                </w:rPr>
                <w:t>t</w:t>
              </w:r>
              <w:r w:rsidRPr="00CB5D30">
                <w:rPr>
                  <w:rFonts w:ascii="Arial" w:hAnsi="Arial" w:cs="Arial"/>
                  <w:sz w:val="18"/>
                </w:rPr>
                <w:t xml:space="preserve">. </w:t>
              </w:r>
            </w:ins>
          </w:p>
          <w:p w:rsidR="00606DA1" w:rsidRDefault="00606DA1" w:rsidP="00606DA1">
            <w:pPr>
              <w:keepNext/>
              <w:keepLines/>
              <w:spacing w:after="0"/>
              <w:rPr>
                <w:ins w:id="11155" w:author="28.541_CR0286R1_(Rel-16)_eNRM" w:date="2020-06-26T17:17:00Z"/>
                <w:rFonts w:ascii="Arial" w:hAnsi="Arial" w:cs="Arial"/>
                <w:sz w:val="18"/>
                <w:szCs w:val="18"/>
              </w:rPr>
            </w:pPr>
          </w:p>
          <w:p w:rsidR="00606DA1" w:rsidRPr="000169F0" w:rsidRDefault="00606DA1" w:rsidP="00606DA1">
            <w:pPr>
              <w:keepNext/>
              <w:keepLines/>
              <w:spacing w:after="0"/>
              <w:rPr>
                <w:ins w:id="11156" w:author="28.541_CR0286R1_(Rel-16)_eNRM" w:date="2020-06-26T17:17:00Z"/>
                <w:rFonts w:ascii="Arial" w:hAnsi="Arial" w:cs="Arial"/>
                <w:sz w:val="18"/>
                <w:szCs w:val="18"/>
              </w:rPr>
            </w:pPr>
            <w:ins w:id="11157" w:author="28.541_CR0286R1_(Rel-16)_eNRM" w:date="2020-06-26T17:17:00Z">
              <w:r>
                <w:rPr>
                  <w:rFonts w:ascii="Arial" w:hAnsi="Arial" w:cs="Arial"/>
                  <w:sz w:val="18"/>
                  <w:szCs w:val="18"/>
                </w:rPr>
                <w:t xml:space="preserve">allowedValues: DN of the </w:t>
              </w:r>
              <w:r>
                <w:rPr>
                  <w:rFonts w:ascii="Courier New" w:hAnsi="Courier New"/>
                </w:rPr>
                <w:t>C</w:t>
              </w:r>
              <w:r w:rsidRPr="000169F0">
                <w:rPr>
                  <w:rFonts w:ascii="Courier New" w:hAnsi="Courier New"/>
                </w:rPr>
                <w:t>onfigurable5QISet</w:t>
              </w:r>
              <w:r>
                <w:rPr>
                  <w:rFonts w:ascii="Courier New" w:hAnsi="Courier New"/>
                </w:rPr>
                <w:t xml:space="preserve"> MOI.</w:t>
              </w:r>
            </w:ins>
          </w:p>
          <w:p w:rsidR="00606DA1" w:rsidRDefault="00606DA1" w:rsidP="00606DA1">
            <w:pPr>
              <w:keepNext/>
              <w:keepLines/>
              <w:spacing w:after="0"/>
              <w:rPr>
                <w:ins w:id="11158" w:author="28.541_CR0286R1_(Rel-16)_eNRM" w:date="2020-06-26T17:17:00Z"/>
                <w:lang w:eastAsia="zh-CN"/>
              </w:rPr>
            </w:pPr>
          </w:p>
        </w:tc>
        <w:tc>
          <w:tcPr>
            <w:tcW w:w="1123" w:type="pct"/>
            <w:tcBorders>
              <w:top w:val="single" w:sz="4" w:space="0" w:color="auto"/>
              <w:left w:val="single" w:sz="4" w:space="0" w:color="auto"/>
              <w:bottom w:val="single" w:sz="4" w:space="0" w:color="auto"/>
              <w:right w:val="single" w:sz="4" w:space="0" w:color="auto"/>
            </w:tcBorders>
          </w:tcPr>
          <w:p w:rsidR="00606DA1" w:rsidRDefault="00606DA1" w:rsidP="00606DA1">
            <w:pPr>
              <w:pStyle w:val="TAL"/>
              <w:rPr>
                <w:ins w:id="11159" w:author="28.541_CR0286R1_(Rel-16)_eNRM" w:date="2020-06-26T17:17:00Z"/>
              </w:rPr>
            </w:pPr>
            <w:ins w:id="11160" w:author="28.541_CR0286R1_(Rel-16)_eNRM" w:date="2020-06-26T17:17:00Z">
              <w:r>
                <w:t xml:space="preserve">type: </w:t>
              </w:r>
              <w:r>
                <w:rPr>
                  <w:rFonts w:hint="eastAsia"/>
                </w:rPr>
                <w:t>String</w:t>
              </w:r>
            </w:ins>
          </w:p>
          <w:p w:rsidR="00606DA1" w:rsidRDefault="00606DA1" w:rsidP="00606DA1">
            <w:pPr>
              <w:pStyle w:val="TAL"/>
              <w:rPr>
                <w:ins w:id="11161" w:author="28.541_CR0286R1_(Rel-16)_eNRM" w:date="2020-06-26T17:17:00Z"/>
              </w:rPr>
            </w:pPr>
            <w:ins w:id="11162" w:author="28.541_CR0286R1_(Rel-16)_eNRM" w:date="2020-06-26T17:17:00Z">
              <w:r>
                <w:t>multiplicity: 0..1</w:t>
              </w:r>
            </w:ins>
          </w:p>
          <w:p w:rsidR="00606DA1" w:rsidRDefault="00606DA1" w:rsidP="00606DA1">
            <w:pPr>
              <w:pStyle w:val="TAL"/>
              <w:rPr>
                <w:ins w:id="11163" w:author="28.541_CR0286R1_(Rel-16)_eNRM" w:date="2020-06-26T17:17:00Z"/>
              </w:rPr>
            </w:pPr>
            <w:ins w:id="11164" w:author="28.541_CR0286R1_(Rel-16)_eNRM" w:date="2020-06-26T17:17:00Z">
              <w:r>
                <w:t>isOrdered: False</w:t>
              </w:r>
            </w:ins>
          </w:p>
          <w:p w:rsidR="00606DA1" w:rsidRDefault="00606DA1" w:rsidP="00606DA1">
            <w:pPr>
              <w:pStyle w:val="TAL"/>
              <w:rPr>
                <w:ins w:id="11165" w:author="28.541_CR0286R1_(Rel-16)_eNRM" w:date="2020-06-26T17:17:00Z"/>
              </w:rPr>
            </w:pPr>
            <w:ins w:id="11166" w:author="28.541_CR0286R1_(Rel-16)_eNRM" w:date="2020-06-26T17:17:00Z">
              <w:r>
                <w:t>isUnique: True</w:t>
              </w:r>
            </w:ins>
          </w:p>
          <w:p w:rsidR="00606DA1" w:rsidRDefault="00606DA1" w:rsidP="00606DA1">
            <w:pPr>
              <w:pStyle w:val="TAL"/>
              <w:rPr>
                <w:ins w:id="11167" w:author="28.541_CR0286R1_(Rel-16)_eNRM" w:date="2020-06-26T17:17:00Z"/>
              </w:rPr>
            </w:pPr>
            <w:ins w:id="11168" w:author="28.541_CR0286R1_(Rel-16)_eNRM" w:date="2020-06-26T17:17:00Z">
              <w:r>
                <w:t>defaultValue: None</w:t>
              </w:r>
            </w:ins>
          </w:p>
          <w:p w:rsidR="00606DA1" w:rsidRDefault="00606DA1" w:rsidP="00606DA1">
            <w:pPr>
              <w:pStyle w:val="TAL"/>
              <w:rPr>
                <w:ins w:id="11169" w:author="28.541_CR0286R1_(Rel-16)_eNRM" w:date="2020-06-26T17:17:00Z"/>
              </w:rPr>
            </w:pPr>
            <w:ins w:id="11170" w:author="28.541_CR0286R1_(Rel-16)_eNRM" w:date="2020-06-26T17:17:00Z">
              <w:r>
                <w:t>isNullable: True</w:t>
              </w:r>
            </w:ins>
          </w:p>
        </w:tc>
      </w:tr>
      <w:tr w:rsidR="002E2648" w:rsidRPr="002B15AA" w:rsidTr="00583841">
        <w:trPr>
          <w:cantSplit/>
          <w:tblHeader/>
          <w:ins w:id="11171" w:author="28.541_CR0283R2_(Rel-16)_eNRM" w:date="2020-06-26T15:37:00Z"/>
        </w:trPr>
        <w:tc>
          <w:tcPr>
            <w:tcW w:w="960" w:type="pct"/>
            <w:tcBorders>
              <w:top w:val="single" w:sz="4" w:space="0" w:color="auto"/>
              <w:left w:val="single" w:sz="4" w:space="0" w:color="auto"/>
              <w:bottom w:val="single" w:sz="4" w:space="0" w:color="auto"/>
              <w:right w:val="single" w:sz="4" w:space="0" w:color="auto"/>
            </w:tcBorders>
          </w:tcPr>
          <w:p w:rsidR="002E2648" w:rsidRDefault="002E2648" w:rsidP="002E2648">
            <w:pPr>
              <w:pStyle w:val="Default"/>
              <w:rPr>
                <w:ins w:id="11172" w:author="28.541_CR0283R2_(Rel-16)_eNRM" w:date="2020-06-26T15:37:00Z"/>
                <w:rFonts w:ascii="Courier New" w:hAnsi="Courier New" w:cs="Courier New"/>
                <w:sz w:val="18"/>
                <w:szCs w:val="18"/>
                <w:lang w:eastAsia="zh-CN"/>
              </w:rPr>
            </w:pPr>
            <w:ins w:id="11173" w:author="28.541_CR0283R2_(Rel-16)_eNRM" w:date="2020-06-26T15:38:00Z">
              <w:r w:rsidRPr="002E2648">
                <w:rPr>
                  <w:rFonts w:ascii="Courier New" w:hAnsi="Courier New" w:cs="Courier New"/>
                  <w:sz w:val="18"/>
                  <w:szCs w:val="18"/>
                  <w:lang w:eastAsia="zh-CN"/>
                  <w:rPrChange w:id="11174" w:author="28.541_CR0283R2_(Rel-16)_eNRM" w:date="2020-06-26T15:38:00Z">
                    <w:rPr>
                      <w:rFonts w:ascii="Courier New" w:hAnsi="Courier New" w:cs="Courier New"/>
                      <w:szCs w:val="18"/>
                      <w:lang w:eastAsia="zh-CN"/>
                    </w:rPr>
                  </w:rPrChange>
                </w:rPr>
                <w:t>frequencyDomainPara</w:t>
              </w:r>
            </w:ins>
          </w:p>
        </w:tc>
        <w:tc>
          <w:tcPr>
            <w:tcW w:w="2917" w:type="pct"/>
            <w:tcBorders>
              <w:top w:val="single" w:sz="4" w:space="0" w:color="auto"/>
              <w:left w:val="single" w:sz="4" w:space="0" w:color="auto"/>
              <w:bottom w:val="single" w:sz="4" w:space="0" w:color="auto"/>
              <w:right w:val="single" w:sz="4" w:space="0" w:color="auto"/>
            </w:tcBorders>
          </w:tcPr>
          <w:p w:rsidR="002E2648" w:rsidRDefault="002E2648" w:rsidP="002E2648">
            <w:pPr>
              <w:pStyle w:val="TAL"/>
              <w:rPr>
                <w:ins w:id="11175" w:author="28.541_CR0283R2_(Rel-16)_eNRM" w:date="2020-06-26T15:38:00Z"/>
              </w:rPr>
            </w:pPr>
            <w:ins w:id="11176" w:author="28.541_CR0283R2_(Rel-16)_eNRM" w:date="2020-06-26T15:38:00Z">
              <w:r>
                <w:t xml:space="preserve">This attribute defines configuration parameters of frequency domain resource to support RIM RS. </w:t>
              </w:r>
            </w:ins>
          </w:p>
          <w:p w:rsidR="002E2648" w:rsidRDefault="002E2648" w:rsidP="002E2648">
            <w:pPr>
              <w:pStyle w:val="TAL"/>
              <w:rPr>
                <w:ins w:id="11177" w:author="28.541_CR0283R2_(Rel-16)_eNRM" w:date="2020-06-26T15:38:00Z"/>
              </w:rPr>
            </w:pPr>
          </w:p>
          <w:p w:rsidR="002E2648" w:rsidRPr="00A107D2" w:rsidRDefault="002E2648" w:rsidP="002E2648">
            <w:pPr>
              <w:pStyle w:val="TAL"/>
              <w:rPr>
                <w:ins w:id="11178" w:author="28.541_CR0283R2_(Rel-16)_eNRM" w:date="2020-06-26T15:38:00Z"/>
                <w:szCs w:val="18"/>
                <w:lang w:eastAsia="zh-CN"/>
              </w:rPr>
            </w:pPr>
            <w:ins w:id="11179" w:author="28.541_CR0283R2_(Rel-16)_eNRM" w:date="2020-06-26T15:38:00Z">
              <w:r w:rsidRPr="00A107D2">
                <w:rPr>
                  <w:szCs w:val="18"/>
                  <w:lang w:eastAsia="zh-CN"/>
                </w:rPr>
                <w:t>allowedValues: Not applicable</w:t>
              </w:r>
              <w:r>
                <w:rPr>
                  <w:szCs w:val="18"/>
                  <w:lang w:eastAsia="zh-CN"/>
                </w:rPr>
                <w:t>.</w:t>
              </w:r>
            </w:ins>
          </w:p>
          <w:p w:rsidR="002E2648" w:rsidRDefault="002E2648" w:rsidP="002E2648">
            <w:pPr>
              <w:keepNext/>
              <w:keepLines/>
              <w:spacing w:after="0"/>
              <w:rPr>
                <w:ins w:id="11180" w:author="28.541_CR0283R2_(Rel-16)_eNRM" w:date="2020-06-26T15:37:00Z"/>
                <w:lang w:eastAsia="zh-CN"/>
              </w:rPr>
            </w:pPr>
          </w:p>
        </w:tc>
        <w:tc>
          <w:tcPr>
            <w:tcW w:w="1123" w:type="pct"/>
            <w:tcBorders>
              <w:top w:val="single" w:sz="4" w:space="0" w:color="auto"/>
              <w:left w:val="single" w:sz="4" w:space="0" w:color="auto"/>
              <w:bottom w:val="single" w:sz="4" w:space="0" w:color="auto"/>
              <w:right w:val="single" w:sz="4" w:space="0" w:color="auto"/>
            </w:tcBorders>
          </w:tcPr>
          <w:p w:rsidR="002E2648" w:rsidRDefault="002E2648" w:rsidP="002E2648">
            <w:pPr>
              <w:pStyle w:val="TAL"/>
              <w:rPr>
                <w:ins w:id="11181" w:author="28.541_CR0283R2_(Rel-16)_eNRM" w:date="2020-06-26T15:38:00Z"/>
                <w:rFonts w:cs="Arial"/>
              </w:rPr>
            </w:pPr>
            <w:ins w:id="11182" w:author="28.541_CR0283R2_(Rel-16)_eNRM" w:date="2020-06-26T15:38:00Z">
              <w:r>
                <w:rPr>
                  <w:rFonts w:cs="Arial"/>
                </w:rPr>
                <w:t>type: F</w:t>
              </w:r>
              <w:r w:rsidRPr="00FC6654">
                <w:rPr>
                  <w:rFonts w:cs="Arial"/>
                </w:rPr>
                <w:t>requencyDomainPara</w:t>
              </w:r>
            </w:ins>
          </w:p>
          <w:p w:rsidR="002E2648" w:rsidRDefault="002E2648" w:rsidP="002E2648">
            <w:pPr>
              <w:pStyle w:val="TAL"/>
              <w:rPr>
                <w:ins w:id="11183" w:author="28.541_CR0283R2_(Rel-16)_eNRM" w:date="2020-06-26T15:38:00Z"/>
                <w:rFonts w:cs="Arial"/>
              </w:rPr>
            </w:pPr>
            <w:ins w:id="11184" w:author="28.541_CR0283R2_(Rel-16)_eNRM" w:date="2020-06-26T15:38:00Z">
              <w:r>
                <w:rPr>
                  <w:rFonts w:cs="Arial"/>
                </w:rPr>
                <w:t>multiplicity: 1</w:t>
              </w:r>
            </w:ins>
          </w:p>
          <w:p w:rsidR="002E2648" w:rsidRDefault="002E2648" w:rsidP="002E2648">
            <w:pPr>
              <w:pStyle w:val="TAL"/>
              <w:rPr>
                <w:ins w:id="11185" w:author="28.541_CR0283R2_(Rel-16)_eNRM" w:date="2020-06-26T15:38:00Z"/>
                <w:rFonts w:cs="Arial"/>
              </w:rPr>
            </w:pPr>
            <w:ins w:id="11186" w:author="28.541_CR0283R2_(Rel-16)_eNRM" w:date="2020-06-26T15:38:00Z">
              <w:r>
                <w:rPr>
                  <w:rFonts w:cs="Arial"/>
                </w:rPr>
                <w:t>isOrdered: N/A</w:t>
              </w:r>
            </w:ins>
          </w:p>
          <w:p w:rsidR="002E2648" w:rsidRDefault="002E2648" w:rsidP="002E2648">
            <w:pPr>
              <w:pStyle w:val="TAL"/>
              <w:rPr>
                <w:ins w:id="11187" w:author="28.541_CR0283R2_(Rel-16)_eNRM" w:date="2020-06-26T15:38:00Z"/>
                <w:rFonts w:cs="Arial"/>
                <w:lang w:val="fr-FR" w:eastAsia="zh-CN"/>
              </w:rPr>
            </w:pPr>
            <w:ins w:id="11188" w:author="28.541_CR0283R2_(Rel-16)_eNRM" w:date="2020-06-26T15:38:00Z">
              <w:r>
                <w:rPr>
                  <w:rFonts w:cs="Arial"/>
                  <w:lang w:val="fr-FR"/>
                </w:rPr>
                <w:t>isUnique: N/A</w:t>
              </w:r>
            </w:ins>
          </w:p>
          <w:p w:rsidR="002E2648" w:rsidRDefault="002E2648" w:rsidP="002E2648">
            <w:pPr>
              <w:pStyle w:val="TAL"/>
              <w:rPr>
                <w:ins w:id="11189" w:author="28.541_CR0283R2_(Rel-16)_eNRM" w:date="2020-06-26T15:38:00Z"/>
                <w:rFonts w:cs="Arial"/>
                <w:lang w:val="fr-FR"/>
              </w:rPr>
            </w:pPr>
            <w:ins w:id="11190" w:author="28.541_CR0283R2_(Rel-16)_eNRM" w:date="2020-06-26T15:38:00Z">
              <w:r>
                <w:rPr>
                  <w:rFonts w:cs="Arial"/>
                  <w:lang w:val="fr-FR"/>
                </w:rPr>
                <w:t>defaultValue: None</w:t>
              </w:r>
            </w:ins>
          </w:p>
          <w:p w:rsidR="002E2648" w:rsidRDefault="002E2648" w:rsidP="002E2648">
            <w:pPr>
              <w:pStyle w:val="TAL"/>
              <w:rPr>
                <w:ins w:id="11191" w:author="28.541_CR0283R2_(Rel-16)_eNRM" w:date="2020-06-26T15:38:00Z"/>
                <w:rFonts w:cs="Arial"/>
                <w:szCs w:val="18"/>
              </w:rPr>
            </w:pPr>
            <w:ins w:id="11192" w:author="28.541_CR0283R2_(Rel-16)_eNRM" w:date="2020-06-26T15:38:00Z">
              <w:r>
                <w:rPr>
                  <w:rFonts w:cs="Arial"/>
                  <w:lang w:val="fr-FR"/>
                </w:rPr>
                <w:t xml:space="preserve">isNullable: </w:t>
              </w:r>
              <w:r>
                <w:rPr>
                  <w:rFonts w:cs="Arial"/>
                  <w:szCs w:val="18"/>
                </w:rPr>
                <w:t>False</w:t>
              </w:r>
            </w:ins>
          </w:p>
          <w:p w:rsidR="002E2648" w:rsidRDefault="002E2648" w:rsidP="002E2648">
            <w:pPr>
              <w:pStyle w:val="TAL"/>
              <w:rPr>
                <w:ins w:id="11193" w:author="28.541_CR0283R2_(Rel-16)_eNRM" w:date="2020-06-26T15:37:00Z"/>
              </w:rPr>
            </w:pPr>
          </w:p>
        </w:tc>
      </w:tr>
      <w:tr w:rsidR="002E2648" w:rsidRPr="002B15AA" w:rsidTr="00583841">
        <w:trPr>
          <w:cantSplit/>
          <w:tblHeader/>
          <w:ins w:id="11194" w:author="28.541_CR0283R2_(Rel-16)_eNRM" w:date="2020-06-26T15:37:00Z"/>
        </w:trPr>
        <w:tc>
          <w:tcPr>
            <w:tcW w:w="960" w:type="pct"/>
            <w:tcBorders>
              <w:top w:val="single" w:sz="4" w:space="0" w:color="auto"/>
              <w:left w:val="single" w:sz="4" w:space="0" w:color="auto"/>
              <w:bottom w:val="single" w:sz="4" w:space="0" w:color="auto"/>
              <w:right w:val="single" w:sz="4" w:space="0" w:color="auto"/>
            </w:tcBorders>
          </w:tcPr>
          <w:p w:rsidR="002E2648" w:rsidRDefault="002E2648" w:rsidP="002E2648">
            <w:pPr>
              <w:pStyle w:val="Default"/>
              <w:rPr>
                <w:ins w:id="11195" w:author="28.541_CR0283R2_(Rel-16)_eNRM" w:date="2020-06-26T15:37:00Z"/>
                <w:rFonts w:ascii="Courier New" w:hAnsi="Courier New" w:cs="Courier New"/>
                <w:sz w:val="18"/>
                <w:szCs w:val="18"/>
                <w:lang w:eastAsia="zh-CN"/>
              </w:rPr>
            </w:pPr>
            <w:ins w:id="11196" w:author="28.541_CR0283R2_(Rel-16)_eNRM" w:date="2020-06-26T15:38:00Z">
              <w:r w:rsidRPr="002E2648">
                <w:rPr>
                  <w:rFonts w:ascii="Courier New" w:hAnsi="Courier New" w:cs="Courier New"/>
                  <w:sz w:val="18"/>
                  <w:szCs w:val="18"/>
                  <w:lang w:eastAsia="zh-CN"/>
                  <w:rPrChange w:id="11197" w:author="28.541_CR0283R2_(Rel-16)_eNRM" w:date="2020-06-26T15:38:00Z">
                    <w:rPr>
                      <w:rFonts w:ascii="Courier New" w:hAnsi="Courier New" w:cs="Courier New"/>
                      <w:szCs w:val="18"/>
                      <w:lang w:eastAsia="zh-CN"/>
                    </w:rPr>
                  </w:rPrChange>
                </w:rPr>
                <w:t>sequenceDomainPara</w:t>
              </w:r>
            </w:ins>
          </w:p>
        </w:tc>
        <w:tc>
          <w:tcPr>
            <w:tcW w:w="2917" w:type="pct"/>
            <w:tcBorders>
              <w:top w:val="single" w:sz="4" w:space="0" w:color="auto"/>
              <w:left w:val="single" w:sz="4" w:space="0" w:color="auto"/>
              <w:bottom w:val="single" w:sz="4" w:space="0" w:color="auto"/>
              <w:right w:val="single" w:sz="4" w:space="0" w:color="auto"/>
            </w:tcBorders>
          </w:tcPr>
          <w:p w:rsidR="002E2648" w:rsidRDefault="002E2648" w:rsidP="002E2648">
            <w:pPr>
              <w:pStyle w:val="TAL"/>
              <w:rPr>
                <w:ins w:id="11198" w:author="28.541_CR0283R2_(Rel-16)_eNRM" w:date="2020-06-26T15:38:00Z"/>
              </w:rPr>
            </w:pPr>
            <w:ins w:id="11199" w:author="28.541_CR0283R2_(Rel-16)_eNRM" w:date="2020-06-26T15:38:00Z">
              <w:r>
                <w:t xml:space="preserve">This attribute defines configuration parameters of sequence domain resource to support RIM RS. </w:t>
              </w:r>
            </w:ins>
          </w:p>
          <w:p w:rsidR="002E2648" w:rsidRDefault="002E2648" w:rsidP="002E2648">
            <w:pPr>
              <w:pStyle w:val="TAL"/>
              <w:rPr>
                <w:ins w:id="11200" w:author="28.541_CR0283R2_(Rel-16)_eNRM" w:date="2020-06-26T15:38:00Z"/>
              </w:rPr>
            </w:pPr>
          </w:p>
          <w:p w:rsidR="002E2648" w:rsidRPr="00A107D2" w:rsidRDefault="002E2648" w:rsidP="002E2648">
            <w:pPr>
              <w:pStyle w:val="TAL"/>
              <w:rPr>
                <w:ins w:id="11201" w:author="28.541_CR0283R2_(Rel-16)_eNRM" w:date="2020-06-26T15:38:00Z"/>
                <w:szCs w:val="18"/>
                <w:lang w:eastAsia="zh-CN"/>
              </w:rPr>
            </w:pPr>
            <w:ins w:id="11202" w:author="28.541_CR0283R2_(Rel-16)_eNRM" w:date="2020-06-26T15:38:00Z">
              <w:r w:rsidRPr="00A107D2">
                <w:rPr>
                  <w:szCs w:val="18"/>
                  <w:lang w:eastAsia="zh-CN"/>
                </w:rPr>
                <w:t>allowedValues: Not applicable</w:t>
              </w:r>
              <w:r>
                <w:rPr>
                  <w:szCs w:val="18"/>
                  <w:lang w:eastAsia="zh-CN"/>
                </w:rPr>
                <w:t>.</w:t>
              </w:r>
            </w:ins>
          </w:p>
          <w:p w:rsidR="002E2648" w:rsidRDefault="002E2648" w:rsidP="002E2648">
            <w:pPr>
              <w:keepNext/>
              <w:keepLines/>
              <w:spacing w:after="0"/>
              <w:rPr>
                <w:ins w:id="11203" w:author="28.541_CR0283R2_(Rel-16)_eNRM" w:date="2020-06-26T15:37:00Z"/>
                <w:lang w:eastAsia="zh-CN"/>
              </w:rPr>
            </w:pPr>
          </w:p>
        </w:tc>
        <w:tc>
          <w:tcPr>
            <w:tcW w:w="1123" w:type="pct"/>
            <w:tcBorders>
              <w:top w:val="single" w:sz="4" w:space="0" w:color="auto"/>
              <w:left w:val="single" w:sz="4" w:space="0" w:color="auto"/>
              <w:bottom w:val="single" w:sz="4" w:space="0" w:color="auto"/>
              <w:right w:val="single" w:sz="4" w:space="0" w:color="auto"/>
            </w:tcBorders>
          </w:tcPr>
          <w:p w:rsidR="002E2648" w:rsidRDefault="002E2648" w:rsidP="002E2648">
            <w:pPr>
              <w:pStyle w:val="TAL"/>
              <w:rPr>
                <w:ins w:id="11204" w:author="28.541_CR0283R2_(Rel-16)_eNRM" w:date="2020-06-26T15:38:00Z"/>
                <w:rFonts w:cs="Arial"/>
              </w:rPr>
            </w:pPr>
            <w:ins w:id="11205" w:author="28.541_CR0283R2_(Rel-16)_eNRM" w:date="2020-06-26T15:38:00Z">
              <w:r>
                <w:rPr>
                  <w:rFonts w:cs="Arial"/>
                </w:rPr>
                <w:t>type: S</w:t>
              </w:r>
              <w:r w:rsidRPr="00273364">
                <w:rPr>
                  <w:rFonts w:cs="Arial"/>
                </w:rPr>
                <w:t>equenceDomainPara</w:t>
              </w:r>
            </w:ins>
          </w:p>
          <w:p w:rsidR="002E2648" w:rsidRDefault="002E2648" w:rsidP="002E2648">
            <w:pPr>
              <w:pStyle w:val="TAL"/>
              <w:rPr>
                <w:ins w:id="11206" w:author="28.541_CR0283R2_(Rel-16)_eNRM" w:date="2020-06-26T15:38:00Z"/>
                <w:rFonts w:cs="Arial"/>
              </w:rPr>
            </w:pPr>
            <w:ins w:id="11207" w:author="28.541_CR0283R2_(Rel-16)_eNRM" w:date="2020-06-26T15:38:00Z">
              <w:r>
                <w:rPr>
                  <w:rFonts w:cs="Arial"/>
                </w:rPr>
                <w:t>multiplicity: 1</w:t>
              </w:r>
            </w:ins>
          </w:p>
          <w:p w:rsidR="002E2648" w:rsidRDefault="002E2648" w:rsidP="002E2648">
            <w:pPr>
              <w:pStyle w:val="TAL"/>
              <w:rPr>
                <w:ins w:id="11208" w:author="28.541_CR0283R2_(Rel-16)_eNRM" w:date="2020-06-26T15:38:00Z"/>
                <w:rFonts w:cs="Arial"/>
              </w:rPr>
            </w:pPr>
            <w:ins w:id="11209" w:author="28.541_CR0283R2_(Rel-16)_eNRM" w:date="2020-06-26T15:38:00Z">
              <w:r>
                <w:rPr>
                  <w:rFonts w:cs="Arial"/>
                </w:rPr>
                <w:t>isOrdered: N/A</w:t>
              </w:r>
            </w:ins>
          </w:p>
          <w:p w:rsidR="002E2648" w:rsidRDefault="002E2648" w:rsidP="002E2648">
            <w:pPr>
              <w:pStyle w:val="TAL"/>
              <w:rPr>
                <w:ins w:id="11210" w:author="28.541_CR0283R2_(Rel-16)_eNRM" w:date="2020-06-26T15:38:00Z"/>
                <w:rFonts w:cs="Arial"/>
                <w:lang w:val="fr-FR" w:eastAsia="zh-CN"/>
              </w:rPr>
            </w:pPr>
            <w:ins w:id="11211" w:author="28.541_CR0283R2_(Rel-16)_eNRM" w:date="2020-06-26T15:38:00Z">
              <w:r>
                <w:rPr>
                  <w:rFonts w:cs="Arial"/>
                  <w:lang w:val="fr-FR"/>
                </w:rPr>
                <w:t>isUnique: N/A</w:t>
              </w:r>
            </w:ins>
          </w:p>
          <w:p w:rsidR="002E2648" w:rsidRDefault="002E2648" w:rsidP="002E2648">
            <w:pPr>
              <w:pStyle w:val="TAL"/>
              <w:rPr>
                <w:ins w:id="11212" w:author="28.541_CR0283R2_(Rel-16)_eNRM" w:date="2020-06-26T15:38:00Z"/>
                <w:rFonts w:cs="Arial"/>
                <w:lang w:val="fr-FR"/>
              </w:rPr>
            </w:pPr>
            <w:ins w:id="11213" w:author="28.541_CR0283R2_(Rel-16)_eNRM" w:date="2020-06-26T15:38:00Z">
              <w:r>
                <w:rPr>
                  <w:rFonts w:cs="Arial"/>
                  <w:lang w:val="fr-FR"/>
                </w:rPr>
                <w:t>defaultValue: None</w:t>
              </w:r>
            </w:ins>
          </w:p>
          <w:p w:rsidR="002E2648" w:rsidRDefault="002E2648" w:rsidP="002E2648">
            <w:pPr>
              <w:pStyle w:val="TAL"/>
              <w:rPr>
                <w:ins w:id="11214" w:author="28.541_CR0283R2_(Rel-16)_eNRM" w:date="2020-06-26T15:38:00Z"/>
                <w:rFonts w:cs="Arial"/>
                <w:szCs w:val="18"/>
              </w:rPr>
            </w:pPr>
            <w:ins w:id="11215" w:author="28.541_CR0283R2_(Rel-16)_eNRM" w:date="2020-06-26T15:38:00Z">
              <w:r>
                <w:rPr>
                  <w:rFonts w:cs="Arial"/>
                  <w:lang w:val="fr-FR"/>
                </w:rPr>
                <w:t xml:space="preserve">isNullable: </w:t>
              </w:r>
              <w:r>
                <w:rPr>
                  <w:rFonts w:cs="Arial"/>
                  <w:szCs w:val="18"/>
                </w:rPr>
                <w:t>False</w:t>
              </w:r>
            </w:ins>
          </w:p>
          <w:p w:rsidR="002E2648" w:rsidRDefault="002E2648" w:rsidP="002E2648">
            <w:pPr>
              <w:pStyle w:val="TAL"/>
              <w:rPr>
                <w:ins w:id="11216" w:author="28.541_CR0283R2_(Rel-16)_eNRM" w:date="2020-06-26T15:37:00Z"/>
              </w:rPr>
            </w:pPr>
          </w:p>
        </w:tc>
      </w:tr>
      <w:tr w:rsidR="002E2648" w:rsidRPr="002B15AA" w:rsidTr="00583841">
        <w:trPr>
          <w:cantSplit/>
          <w:tblHeader/>
          <w:ins w:id="11217" w:author="28.541_CR0283R2_(Rel-16)_eNRM" w:date="2020-06-26T15:37:00Z"/>
        </w:trPr>
        <w:tc>
          <w:tcPr>
            <w:tcW w:w="960" w:type="pct"/>
            <w:tcBorders>
              <w:top w:val="single" w:sz="4" w:space="0" w:color="auto"/>
              <w:left w:val="single" w:sz="4" w:space="0" w:color="auto"/>
              <w:bottom w:val="single" w:sz="4" w:space="0" w:color="auto"/>
              <w:right w:val="single" w:sz="4" w:space="0" w:color="auto"/>
            </w:tcBorders>
          </w:tcPr>
          <w:p w:rsidR="002E2648" w:rsidRDefault="002E2648" w:rsidP="002E2648">
            <w:pPr>
              <w:pStyle w:val="Default"/>
              <w:rPr>
                <w:ins w:id="11218" w:author="28.541_CR0283R2_(Rel-16)_eNRM" w:date="2020-06-26T15:37:00Z"/>
                <w:rFonts w:ascii="Courier New" w:hAnsi="Courier New" w:cs="Courier New"/>
                <w:sz w:val="18"/>
                <w:szCs w:val="18"/>
                <w:lang w:eastAsia="zh-CN"/>
              </w:rPr>
            </w:pPr>
            <w:ins w:id="11219" w:author="28.541_CR0283R2_(Rel-16)_eNRM" w:date="2020-06-26T15:38:00Z">
              <w:r w:rsidRPr="002E2648">
                <w:rPr>
                  <w:rFonts w:ascii="Courier New" w:hAnsi="Courier New" w:cs="Courier New"/>
                  <w:sz w:val="18"/>
                  <w:szCs w:val="18"/>
                  <w:lang w:eastAsia="zh-CN"/>
                  <w:rPrChange w:id="11220" w:author="28.541_CR0283R2_(Rel-16)_eNRM" w:date="2020-06-26T15:38:00Z">
                    <w:rPr>
                      <w:rFonts w:ascii="Courier New" w:hAnsi="Courier New" w:cs="Courier New"/>
                      <w:szCs w:val="18"/>
                      <w:lang w:eastAsia="zh-CN"/>
                    </w:rPr>
                  </w:rPrChange>
                </w:rPr>
                <w:t>timeDomainPara</w:t>
              </w:r>
            </w:ins>
          </w:p>
        </w:tc>
        <w:tc>
          <w:tcPr>
            <w:tcW w:w="2917" w:type="pct"/>
            <w:tcBorders>
              <w:top w:val="single" w:sz="4" w:space="0" w:color="auto"/>
              <w:left w:val="single" w:sz="4" w:space="0" w:color="auto"/>
              <w:bottom w:val="single" w:sz="4" w:space="0" w:color="auto"/>
              <w:right w:val="single" w:sz="4" w:space="0" w:color="auto"/>
            </w:tcBorders>
          </w:tcPr>
          <w:p w:rsidR="002E2648" w:rsidRDefault="002E2648" w:rsidP="002E2648">
            <w:pPr>
              <w:pStyle w:val="TAL"/>
              <w:rPr>
                <w:ins w:id="11221" w:author="28.541_CR0283R2_(Rel-16)_eNRM" w:date="2020-06-26T15:38:00Z"/>
              </w:rPr>
            </w:pPr>
            <w:ins w:id="11222" w:author="28.541_CR0283R2_(Rel-16)_eNRM" w:date="2020-06-26T15:38:00Z">
              <w:r>
                <w:t xml:space="preserve">This attribute defines configuration parameters of time domain resource to support RIM RS.  </w:t>
              </w:r>
            </w:ins>
          </w:p>
          <w:p w:rsidR="002E2648" w:rsidRDefault="002E2648" w:rsidP="002E2648">
            <w:pPr>
              <w:pStyle w:val="TAL"/>
              <w:rPr>
                <w:ins w:id="11223" w:author="28.541_CR0283R2_(Rel-16)_eNRM" w:date="2020-06-26T15:38:00Z"/>
              </w:rPr>
            </w:pPr>
          </w:p>
          <w:p w:rsidR="002E2648" w:rsidRPr="00A107D2" w:rsidRDefault="002E2648" w:rsidP="002E2648">
            <w:pPr>
              <w:pStyle w:val="TAL"/>
              <w:rPr>
                <w:ins w:id="11224" w:author="28.541_CR0283R2_(Rel-16)_eNRM" w:date="2020-06-26T15:38:00Z"/>
                <w:szCs w:val="18"/>
                <w:lang w:eastAsia="zh-CN"/>
              </w:rPr>
            </w:pPr>
            <w:ins w:id="11225" w:author="28.541_CR0283R2_(Rel-16)_eNRM" w:date="2020-06-26T15:38:00Z">
              <w:r w:rsidRPr="00A107D2">
                <w:rPr>
                  <w:szCs w:val="18"/>
                  <w:lang w:eastAsia="zh-CN"/>
                </w:rPr>
                <w:t>allowedValues: Not applicable</w:t>
              </w:r>
              <w:r>
                <w:rPr>
                  <w:szCs w:val="18"/>
                  <w:lang w:eastAsia="zh-CN"/>
                </w:rPr>
                <w:t>.</w:t>
              </w:r>
            </w:ins>
          </w:p>
          <w:p w:rsidR="002E2648" w:rsidRDefault="002E2648" w:rsidP="002E2648">
            <w:pPr>
              <w:keepNext/>
              <w:keepLines/>
              <w:spacing w:after="0"/>
              <w:rPr>
                <w:ins w:id="11226" w:author="28.541_CR0283R2_(Rel-16)_eNRM" w:date="2020-06-26T15:37:00Z"/>
                <w:lang w:eastAsia="zh-CN"/>
              </w:rPr>
            </w:pPr>
          </w:p>
        </w:tc>
        <w:tc>
          <w:tcPr>
            <w:tcW w:w="1123" w:type="pct"/>
            <w:tcBorders>
              <w:top w:val="single" w:sz="4" w:space="0" w:color="auto"/>
              <w:left w:val="single" w:sz="4" w:space="0" w:color="auto"/>
              <w:bottom w:val="single" w:sz="4" w:space="0" w:color="auto"/>
              <w:right w:val="single" w:sz="4" w:space="0" w:color="auto"/>
            </w:tcBorders>
          </w:tcPr>
          <w:p w:rsidR="002E2648" w:rsidRDefault="002E2648" w:rsidP="002E2648">
            <w:pPr>
              <w:pStyle w:val="TAL"/>
              <w:rPr>
                <w:ins w:id="11227" w:author="28.541_CR0283R2_(Rel-16)_eNRM" w:date="2020-06-26T15:38:00Z"/>
                <w:rFonts w:cs="Arial"/>
              </w:rPr>
            </w:pPr>
            <w:ins w:id="11228" w:author="28.541_CR0283R2_(Rel-16)_eNRM" w:date="2020-06-26T15:38:00Z">
              <w:r>
                <w:rPr>
                  <w:rFonts w:cs="Arial"/>
                </w:rPr>
                <w:t>type: T</w:t>
              </w:r>
              <w:r w:rsidRPr="00273364">
                <w:rPr>
                  <w:rFonts w:cs="Arial"/>
                </w:rPr>
                <w:t>imeDomainPara</w:t>
              </w:r>
            </w:ins>
          </w:p>
          <w:p w:rsidR="002E2648" w:rsidRDefault="002E2648" w:rsidP="002E2648">
            <w:pPr>
              <w:pStyle w:val="TAL"/>
              <w:rPr>
                <w:ins w:id="11229" w:author="28.541_CR0283R2_(Rel-16)_eNRM" w:date="2020-06-26T15:38:00Z"/>
                <w:rFonts w:cs="Arial"/>
              </w:rPr>
            </w:pPr>
            <w:ins w:id="11230" w:author="28.541_CR0283R2_(Rel-16)_eNRM" w:date="2020-06-26T15:38:00Z">
              <w:r>
                <w:rPr>
                  <w:rFonts w:cs="Arial"/>
                </w:rPr>
                <w:t>multiplicity: 1</w:t>
              </w:r>
            </w:ins>
          </w:p>
          <w:p w:rsidR="002E2648" w:rsidRDefault="002E2648" w:rsidP="002E2648">
            <w:pPr>
              <w:pStyle w:val="TAL"/>
              <w:rPr>
                <w:ins w:id="11231" w:author="28.541_CR0283R2_(Rel-16)_eNRM" w:date="2020-06-26T15:38:00Z"/>
                <w:rFonts w:cs="Arial"/>
              </w:rPr>
            </w:pPr>
            <w:ins w:id="11232" w:author="28.541_CR0283R2_(Rel-16)_eNRM" w:date="2020-06-26T15:38:00Z">
              <w:r>
                <w:rPr>
                  <w:rFonts w:cs="Arial"/>
                </w:rPr>
                <w:t>isOrdered: N/A</w:t>
              </w:r>
            </w:ins>
          </w:p>
          <w:p w:rsidR="002E2648" w:rsidRDefault="002E2648" w:rsidP="002E2648">
            <w:pPr>
              <w:pStyle w:val="TAL"/>
              <w:rPr>
                <w:ins w:id="11233" w:author="28.541_CR0283R2_(Rel-16)_eNRM" w:date="2020-06-26T15:38:00Z"/>
                <w:rFonts w:cs="Arial"/>
                <w:lang w:val="fr-FR" w:eastAsia="zh-CN"/>
              </w:rPr>
            </w:pPr>
            <w:ins w:id="11234" w:author="28.541_CR0283R2_(Rel-16)_eNRM" w:date="2020-06-26T15:38:00Z">
              <w:r>
                <w:rPr>
                  <w:rFonts w:cs="Arial"/>
                  <w:lang w:val="fr-FR"/>
                </w:rPr>
                <w:t>isUnique: N/A</w:t>
              </w:r>
            </w:ins>
          </w:p>
          <w:p w:rsidR="002E2648" w:rsidRDefault="002E2648" w:rsidP="002E2648">
            <w:pPr>
              <w:pStyle w:val="TAL"/>
              <w:rPr>
                <w:ins w:id="11235" w:author="28.541_CR0283R2_(Rel-16)_eNRM" w:date="2020-06-26T15:38:00Z"/>
                <w:rFonts w:cs="Arial"/>
                <w:lang w:val="fr-FR"/>
              </w:rPr>
            </w:pPr>
            <w:ins w:id="11236" w:author="28.541_CR0283R2_(Rel-16)_eNRM" w:date="2020-06-26T15:38:00Z">
              <w:r>
                <w:rPr>
                  <w:rFonts w:cs="Arial"/>
                  <w:lang w:val="fr-FR"/>
                </w:rPr>
                <w:t>defaultValue: None</w:t>
              </w:r>
            </w:ins>
          </w:p>
          <w:p w:rsidR="002E2648" w:rsidRDefault="002E2648" w:rsidP="002E2648">
            <w:pPr>
              <w:pStyle w:val="TAL"/>
              <w:rPr>
                <w:ins w:id="11237" w:author="28.541_CR0283R2_(Rel-16)_eNRM" w:date="2020-06-26T15:38:00Z"/>
                <w:rFonts w:cs="Arial"/>
                <w:szCs w:val="18"/>
              </w:rPr>
            </w:pPr>
            <w:ins w:id="11238" w:author="28.541_CR0283R2_(Rel-16)_eNRM" w:date="2020-06-26T15:38:00Z">
              <w:r>
                <w:rPr>
                  <w:rFonts w:cs="Arial"/>
                  <w:lang w:val="fr-FR"/>
                </w:rPr>
                <w:t xml:space="preserve">isNullable: </w:t>
              </w:r>
              <w:r>
                <w:rPr>
                  <w:rFonts w:cs="Arial"/>
                  <w:szCs w:val="18"/>
                </w:rPr>
                <w:t>False</w:t>
              </w:r>
            </w:ins>
          </w:p>
          <w:p w:rsidR="002E2648" w:rsidRDefault="002E2648" w:rsidP="002E2648">
            <w:pPr>
              <w:pStyle w:val="TAL"/>
              <w:rPr>
                <w:ins w:id="11239" w:author="28.541_CR0283R2_(Rel-16)_eNRM" w:date="2020-06-26T15:37:00Z"/>
              </w:rPr>
            </w:pPr>
          </w:p>
        </w:tc>
      </w:tr>
      <w:tr w:rsidR="00ED3F6F" w:rsidRPr="002B15AA" w:rsidTr="00527FC2">
        <w:tblPrEx>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1240" w:author="28.541_CR0283R2_(Rel-16)_eNRM" w:date="2020-06-26T15:38:00Z">
            <w:tblPrEx>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blHeader/>
          <w:ins w:id="11241" w:author="28.541_CR0283R2_(Rel-16)_eNRM" w:date="2020-06-26T15:37:00Z"/>
          <w:trPrChange w:id="11242" w:author="28.541_CR0283R2_(Rel-16)_eNRM" w:date="2020-06-26T15:38:00Z">
            <w:trPr>
              <w:cantSplit/>
              <w:tblHeader/>
            </w:trPr>
          </w:trPrChange>
        </w:trPr>
        <w:tc>
          <w:tcPr>
            <w:tcW w:w="960" w:type="pct"/>
            <w:tcBorders>
              <w:top w:val="single" w:sz="4" w:space="0" w:color="auto"/>
              <w:left w:val="single" w:sz="4" w:space="0" w:color="auto"/>
              <w:bottom w:val="single" w:sz="4" w:space="0" w:color="auto"/>
              <w:right w:val="single" w:sz="4" w:space="0" w:color="auto"/>
            </w:tcBorders>
            <w:vAlign w:val="center"/>
            <w:tcPrChange w:id="11243" w:author="28.541_CR0283R2_(Rel-16)_eNRM" w:date="2020-06-26T15:38:00Z">
              <w:tcPr>
                <w:tcW w:w="960" w:type="pct"/>
                <w:tcBorders>
                  <w:top w:val="single" w:sz="4" w:space="0" w:color="auto"/>
                  <w:left w:val="single" w:sz="4" w:space="0" w:color="auto"/>
                  <w:bottom w:val="single" w:sz="4" w:space="0" w:color="auto"/>
                  <w:right w:val="single" w:sz="4" w:space="0" w:color="auto"/>
                </w:tcBorders>
              </w:tcPr>
            </w:tcPrChange>
          </w:tcPr>
          <w:p w:rsidR="00ED3F6F" w:rsidRDefault="00ED3F6F" w:rsidP="00ED3F6F">
            <w:pPr>
              <w:pStyle w:val="Default"/>
              <w:rPr>
                <w:ins w:id="11244" w:author="28.541_CR0283R2_(Rel-16)_eNRM" w:date="2020-06-26T15:37:00Z"/>
                <w:rFonts w:ascii="Courier New" w:hAnsi="Courier New" w:cs="Courier New"/>
                <w:sz w:val="18"/>
                <w:szCs w:val="18"/>
                <w:lang w:eastAsia="zh-CN"/>
              </w:rPr>
            </w:pPr>
            <w:ins w:id="11245" w:author="28.541_CR0283R2_(Rel-16)_eNRM" w:date="2020-06-26T15:38:00Z">
              <w:r w:rsidRPr="00E44B01">
                <w:rPr>
                  <w:rFonts w:ascii="Courier New" w:hAnsi="Courier New" w:cs="Courier New"/>
                  <w:sz w:val="18"/>
                  <w:szCs w:val="18"/>
                </w:rPr>
                <w:t>rimRSSubcarrierSpacing</w:t>
              </w:r>
            </w:ins>
          </w:p>
        </w:tc>
        <w:tc>
          <w:tcPr>
            <w:tcW w:w="2917" w:type="pct"/>
            <w:tcBorders>
              <w:top w:val="single" w:sz="4" w:space="0" w:color="auto"/>
              <w:left w:val="single" w:sz="4" w:space="0" w:color="auto"/>
              <w:bottom w:val="single" w:sz="4" w:space="0" w:color="auto"/>
              <w:right w:val="single" w:sz="4" w:space="0" w:color="auto"/>
            </w:tcBorders>
            <w:tcPrChange w:id="11246" w:author="28.541_CR0283R2_(Rel-16)_eNRM" w:date="2020-06-26T15:38:00Z">
              <w:tcPr>
                <w:tcW w:w="2917" w:type="pct"/>
                <w:tcBorders>
                  <w:top w:val="single" w:sz="4" w:space="0" w:color="auto"/>
                  <w:left w:val="single" w:sz="4" w:space="0" w:color="auto"/>
                  <w:bottom w:val="single" w:sz="4" w:space="0" w:color="auto"/>
                  <w:right w:val="single" w:sz="4" w:space="0" w:color="auto"/>
                </w:tcBorders>
              </w:tcPr>
            </w:tcPrChange>
          </w:tcPr>
          <w:p w:rsidR="00ED3F6F" w:rsidRDefault="00ED3F6F" w:rsidP="00ED3F6F">
            <w:pPr>
              <w:pStyle w:val="TAL"/>
              <w:rPr>
                <w:ins w:id="11247" w:author="28.541_CR0283R2_(Rel-16)_eNRM" w:date="2020-06-26T15:38:00Z"/>
                <w:rFonts w:cs="Arial"/>
              </w:rPr>
            </w:pPr>
            <w:ins w:id="11248" w:author="28.541_CR0283R2_(Rel-16)_eNRM" w:date="2020-06-26T15:38:00Z">
              <w:r>
                <w:rPr>
                  <w:rFonts w:cs="Arial"/>
                </w:rPr>
                <w:t xml:space="preserve">It is </w:t>
              </w:r>
              <w:r w:rsidRPr="006341BD">
                <w:rPr>
                  <w:rFonts w:cs="Arial"/>
                </w:rPr>
                <w:t xml:space="preserve">the subcarrier spacing configuration </w:t>
              </w:r>
              <w:r>
                <w:rPr>
                  <w:rFonts w:cs="Arial"/>
                </w:rPr>
                <w:t>(</w:t>
              </w:r>
            </w:ins>
            <w:r w:rsidR="002A7633" w:rsidRPr="002A7633">
              <w:rPr>
                <w:rFonts w:cs="Arial"/>
                <w:lang w:eastAsia="zh-CN"/>
              </w:rPr>
              <w:fldChar w:fldCharType="begin"/>
            </w:r>
            <w:r w:rsidR="002A7633" w:rsidRPr="002A7633">
              <w:rPr>
                <w:rFonts w:cs="Arial"/>
                <w:lang w:eastAsia="zh-CN"/>
              </w:rPr>
              <w:instrText xml:space="preserve"> QUOTE </w:instrText>
            </w:r>
            <w:r w:rsidR="00623C82">
              <w:rPr>
                <w:position w:val="-5"/>
              </w:rPr>
              <w:pict>
                <v:shape id="_x0000_i1052" type="#_x0000_t75" style="width:5.2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0F96&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920F96&quot; wsp:rsidP=&quot;00920F96&quot;&gt;&lt;m:oMathPara&gt;&lt;m:oMath&gt;&lt;m:r&gt;&lt;aml:annotation aml:id=&quot;0&quot; w:type=&quot;Word.Insertion&quot; aml:author=&quot;28.541_CR0283R2_(Rel-16)_eNRM&quot; aml:createdate=&quot;2020-06-26T15:38:00Z&quot;&gt;&lt;aml:content&gt;&lt;w:rPr&gt;&lt;w:rFonts w:ascii=&quot;Cambria Math&quot; w:h-ansi=&quot;Cambria Math&quot;/&gt;&lt;wx:font wx:val=&quot;Cambria Math&quot;/&gt;&lt;w:i/&gt;&lt;/w:rPr&gt;&lt;m:t&gt;Î¼&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0" o:title="" chromakey="white"/>
                </v:shape>
              </w:pict>
            </w:r>
            <w:r w:rsidR="002A7633" w:rsidRPr="002A7633">
              <w:rPr>
                <w:rFonts w:cs="Arial"/>
                <w:lang w:eastAsia="zh-CN"/>
              </w:rPr>
              <w:instrText xml:space="preserve"> </w:instrText>
            </w:r>
            <w:r w:rsidR="002A7633" w:rsidRPr="002A7633">
              <w:rPr>
                <w:rFonts w:cs="Arial"/>
                <w:lang w:eastAsia="zh-CN"/>
              </w:rPr>
              <w:fldChar w:fldCharType="separate"/>
            </w:r>
            <w:r w:rsidR="00623C82">
              <w:rPr>
                <w:position w:val="-5"/>
              </w:rPr>
              <w:pict>
                <v:shape id="_x0000_i1053" type="#_x0000_t75" style="width:5.2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0F96&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920F96&quot; wsp:rsidP=&quot;00920F96&quot;&gt;&lt;m:oMathPara&gt;&lt;m:oMath&gt;&lt;m:r&gt;&lt;aml:annotation aml:id=&quot;0&quot; w:type=&quot;Word.Insertion&quot; aml:author=&quot;28.541_CR0283R2_(Rel-16)_eNRM&quot; aml:createdate=&quot;2020-06-26T15:38:00Z&quot;&gt;&lt;aml:content&gt;&lt;w:rPr&gt;&lt;w:rFonts w:ascii=&quot;Cambria Math&quot; w:h-ansi=&quot;Cambria Math&quot;/&gt;&lt;wx:font wx:val=&quot;Cambria Math&quot;/&gt;&lt;w:i/&gt;&lt;/w:rPr&gt;&lt;m:t&gt;Î¼&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0" o:title="" chromakey="white"/>
                </v:shape>
              </w:pict>
            </w:r>
            <w:r w:rsidR="002A7633" w:rsidRPr="002A7633">
              <w:rPr>
                <w:rFonts w:cs="Arial"/>
                <w:lang w:eastAsia="zh-CN"/>
              </w:rPr>
              <w:fldChar w:fldCharType="end"/>
            </w:r>
            <w:ins w:id="11249" w:author="28.541_CR0283R2_(Rel-16)_eNRM" w:date="2020-06-26T15:38:00Z">
              <w:r>
                <w:rPr>
                  <w:rFonts w:cs="Arial" w:hint="eastAsia"/>
                  <w:lang w:eastAsia="zh-CN"/>
                </w:rPr>
                <w:t>)</w:t>
              </w:r>
              <w:r>
                <w:rPr>
                  <w:rFonts w:cs="Arial"/>
                  <w:lang w:eastAsia="zh-CN"/>
                </w:rPr>
                <w:t xml:space="preserve"> </w:t>
              </w:r>
              <w:r w:rsidRPr="006341BD">
                <w:rPr>
                  <w:rFonts w:cs="Arial"/>
                </w:rPr>
                <w:t>for the RIM-RS</w:t>
              </w:r>
              <w:r>
                <w:rPr>
                  <w:rFonts w:cs="Arial"/>
                </w:rPr>
                <w:t xml:space="preserve">. </w:t>
              </w:r>
              <w:r>
                <w:rPr>
                  <w:rFonts w:eastAsia="Batang"/>
                </w:rPr>
                <w:t xml:space="preserve">Subcarrier spacing </w:t>
              </w:r>
            </w:ins>
            <w:r w:rsidR="002A7633" w:rsidRPr="002A7633">
              <w:rPr>
                <w:rFonts w:cs="Arial"/>
              </w:rPr>
              <w:fldChar w:fldCharType="begin"/>
            </w:r>
            <w:r w:rsidR="002A7633" w:rsidRPr="002A7633">
              <w:rPr>
                <w:rFonts w:cs="Arial"/>
              </w:rPr>
              <w:instrText xml:space="preserve"> QUOTE </w:instrText>
            </w:r>
            <w:r w:rsidR="00623C82">
              <w:rPr>
                <w:rFonts w:eastAsia="Batang"/>
                <w:position w:val="-5"/>
              </w:rPr>
              <w:pict>
                <v:shape id="_x0000_i1054" type="#_x0000_t75" style="width:68.3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A7DC2&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CA7DC2&quot; wsp:rsidP=&quot;00CA7DC2&quot;&gt;&lt;m:oMathPara&gt;&lt;m:oMath&gt;&lt;m:r&gt;&lt;aml:annotation aml:id=&quot;0&quot; w:type=&quot;Word.Insertion&quot; aml:author=&quot;28.541_CR0283R2_(Rel-16)_eNRM&quot; aml:createdate=&quot;2020-06-26T15:38:00Z&quot;&gt;&lt;aml:content&gt;&lt;m:rPr&gt;&lt;m:sty m:val=&quot;p&quot;/&gt;&lt;/m:rPr&gt;&lt;w:rPr&gt;&lt;w:rFonts w:ascii=&quot;Cambria Math&quot; w:fareast=&quot;Batang&quot; w:h-ansi=&quot;Cambria Math&quot;/&gt;&lt;wx:font wx:val=&quot;Cambria Math&quot;/&gt;&lt;/w:rPr&gt;&lt;m:t&gt;Î”&lt;/m:t&gt;&lt;/aml:content&gt;&lt;/aml:annotation&gt;&lt;/m:r&gt;&lt;m:r&gt;&lt;aml:annotation aml:id=&quot;1&quot; w:type=&quot;Word.Insertion&quot; aml:author=&quot;28.541_CR0283R2_(Rel-16)_eNRM&quot; aml:createdate=&quot;2020-06-26T15:38:00Z&quot;&gt;&lt;aml:content&gt;&lt;w:rPr&gt;&lt;w:rFonts w:ascii=&quot;Cambria Math&quot; w:fareast=&quot;Batang&quot; w:h-ansi=&quot;Cambria Math&quot;/&gt;&lt;wx:font wx:val=&quot;Cambria Math&quot;/&gt;&lt;w:i/&gt;&lt;/w:rPr&gt;&lt;m:t&gt;f=&lt;/m:t&gt;&lt;/aml:content&gt;&lt;/aml:annotation&gt;&lt;/m:r&gt;&lt;m:sSup&gt;&lt;m:sSupPr&gt;&lt;m:ctrlPr&gt;&lt;aml:annotation aml:id=&quot;2&quot; w:type=&quot;Word.Insertion&quot; aml:author=&quot;28.541_CR0283R2_(Rel-16)_eNRM&quot; aml:createdate=&quot;2020-06-26T15:38:00Z&quot;&gt;&lt;aml:content&gt;&lt;w:rPr&gt;&lt;w:rFonts w:ascii=&quot;Cambria Math&quot; w:fareast=&quot;Batang&quot; w:h-ansi=&quot;Cambria Math&quot; w:cs=&quot;SimSun&quot;/&gt;&lt;wx:font wx:val=&quot;Cambria Math&quot;/&gt;&lt;w:i/&gt;&lt;w:sz w:val=&quot;24&quot;/&gt;&lt;w:sz-cs w:val=&quot;24&quot;/&gt;&lt;/w:rPr&gt;&lt;/aml:content&gt;&lt;/aml:annotation&gt;&lt;/m:ctrlPr&gt;&lt;/m:sSupPr&gt;&lt;m:e&gt;&lt;m:r&gt;&lt;aml:annotation aml:id=&quot;3&quot; w:type=&quot;Word.Insertion&quot; aml:author=&quot;28.541_CR0283R2_(Rel-16)_eNRM&quot; aml:createdate=&quot;2020-06-26T15:38:00Z&quot;&gt;&lt;aml:content&gt;&lt;w:rPr&gt;&lt;w:rFonts w:ascii=&quot;Cambria Math&quot; w:fareast=&quot;Batang&quot; w:h-ansi=&quot;Cambria Math&quot;/&gt;&lt;wx:font wx:val=&quot;Cambria Math&quot;/&gt;&lt;w:i/&gt;&lt;/w:rPr&gt;&lt;m:t&gt;2&lt;/m:t&gt;&lt;/aml:content&gt;&lt;/aml:annotation&gt;&lt;/m:r&gt;&lt;/m:e&gt;&lt;m:sup&gt;&lt;m:r&gt;&lt;aml:annotation aml:id=&quot;4&quot; w:type=&quot;Word.Insertion&quot; aml:author=&quot;28.541_CR0283R2_(Rel-16)_eNRM&quot; aml:createdate=&quot;2020-06-26T15:38:00Z&quot;&gt;&lt;aml:content&gt;&lt;w:rPr&gt;&lt;w:rFonts w:ascii=&quot;Cambria Math&quot; w:fareast=&quot;Batang&quot; w:h-ansi=&quot;Cambria Math&quot;/&gt;&lt;wx:font wx:val=&quot;Cambria Math&quot;/&gt;&lt;w:i/&gt;&lt;/w:rPr&gt;&lt;m:t&gt;Î¼&lt;/m:t&gt;&lt;/aml:content&gt;&lt;/aml:annotation&gt;&lt;/m:r&gt;&lt;/m:sup&gt;&lt;/m:sSup&gt;&lt;m:r&gt;&lt;aml:annotation aml:id=&quot;5&quot; w:type=&quot;Word.Insertion&quot; aml:author=&quot;28.541_CR0283R2_(Rel-16)_eNRM&quot; aml:createdate=&quot;2020-06-26T15:38:00Z&quot;&gt;&lt;aml:content&gt;&lt;w:rPr&gt;&lt;w:rFonts w:ascii=&quot;Cambria Math&quot; w:fareast=&quot;Batang&quot; w:h-ansi=&quot;Cambria Math&quot;/&gt;&lt;wx:font wx:val=&quot;Cambria Math&quot;/&gt;&lt;w:i/&gt;&lt;/w:rPr&gt;&lt;m:t&gt;âˆ™15 kHz.&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 o:title="" chromakey="white"/>
                </v:shape>
              </w:pict>
            </w:r>
            <w:r w:rsidR="002A7633" w:rsidRPr="002A7633">
              <w:rPr>
                <w:rFonts w:cs="Arial"/>
              </w:rPr>
              <w:instrText xml:space="preserve"> </w:instrText>
            </w:r>
            <w:r w:rsidR="002A7633" w:rsidRPr="002A7633">
              <w:rPr>
                <w:rFonts w:cs="Arial"/>
              </w:rPr>
              <w:fldChar w:fldCharType="separate"/>
            </w:r>
            <w:r w:rsidR="00623C82">
              <w:rPr>
                <w:rFonts w:eastAsia="Batang"/>
                <w:position w:val="-5"/>
              </w:rPr>
              <w:pict>
                <v:shape id="_x0000_i1055" type="#_x0000_t75" style="width:68.3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A7DC2&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CA7DC2&quot; wsp:rsidP=&quot;00CA7DC2&quot;&gt;&lt;m:oMathPara&gt;&lt;m:oMath&gt;&lt;m:r&gt;&lt;aml:annotation aml:id=&quot;0&quot; w:type=&quot;Word.Insertion&quot; aml:author=&quot;28.541_CR0283R2_(Rel-16)_eNRM&quot; aml:createdate=&quot;2020-06-26T15:38:00Z&quot;&gt;&lt;aml:content&gt;&lt;m:rPr&gt;&lt;m:sty m:val=&quot;p&quot;/&gt;&lt;/m:rPr&gt;&lt;w:rPr&gt;&lt;w:rFonts w:ascii=&quot;Cambria Math&quot; w:fareast=&quot;Batang&quot; w:h-ansi=&quot;Cambria Math&quot;/&gt;&lt;wx:font wx:val=&quot;Cambria Math&quot;/&gt;&lt;/w:rPr&gt;&lt;m:t&gt;Î”&lt;/m:t&gt;&lt;/aml:content&gt;&lt;/aml:annotation&gt;&lt;/m:r&gt;&lt;m:r&gt;&lt;aml:annotation aml:id=&quot;1&quot; w:type=&quot;Word.Insertion&quot; aml:author=&quot;28.541_CR0283R2_(Rel-16)_eNRM&quot; aml:createdate=&quot;2020-06-26T15:38:00Z&quot;&gt;&lt;aml:content&gt;&lt;w:rPr&gt;&lt;w:rFonts w:ascii=&quot;Cambria Math&quot; w:fareast=&quot;Batang&quot; w:h-ansi=&quot;Cambria Math&quot;/&gt;&lt;wx:font wx:val=&quot;Cambria Math&quot;/&gt;&lt;w:i/&gt;&lt;/w:rPr&gt;&lt;m:t&gt;f=&lt;/m:t&gt;&lt;/aml:content&gt;&lt;/aml:annotation&gt;&lt;/m:r&gt;&lt;m:sSup&gt;&lt;m:sSupPr&gt;&lt;m:ctrlPr&gt;&lt;aml:annotation aml:id=&quot;2&quot; w:type=&quot;Word.Insertion&quot; aml:author=&quot;28.541_CR0283R2_(Rel-16)_eNRM&quot; aml:createdate=&quot;2020-06-26T15:38:00Z&quot;&gt;&lt;aml:content&gt;&lt;w:rPr&gt;&lt;w:rFonts w:ascii=&quot;Cambria Math&quot; w:fareast=&quot;Batang&quot; w:h-ansi=&quot;Cambria Math&quot; w:cs=&quot;SimSun&quot;/&gt;&lt;wx:font wx:val=&quot;Cambria Math&quot;/&gt;&lt;w:i/&gt;&lt;w:sz w:val=&quot;24&quot;/&gt;&lt;w:sz-cs w:val=&quot;24&quot;/&gt;&lt;/w:rPr&gt;&lt;/aml:content&gt;&lt;/aml:annotation&gt;&lt;/m:ctrlPr&gt;&lt;/m:sSupPr&gt;&lt;m:e&gt;&lt;m:r&gt;&lt;aml:annotation aml:id=&quot;3&quot; w:type=&quot;Word.Insertion&quot; aml:author=&quot;28.541_CR0283R2_(Rel-16)_eNRM&quot; aml:createdate=&quot;2020-06-26T15:38:00Z&quot;&gt;&lt;aml:content&gt;&lt;w:rPr&gt;&lt;w:rFonts w:ascii=&quot;Cambria Math&quot; w:fareast=&quot;Batang&quot; w:h-ansi=&quot;Cambria Math&quot;/&gt;&lt;wx:font wx:val=&quot;Cambria Math&quot;/&gt;&lt;w:i/&gt;&lt;/w:rPr&gt;&lt;m:t&gt;2&lt;/m:t&gt;&lt;/aml:content&gt;&lt;/aml:annotation&gt;&lt;/m:r&gt;&lt;/m:e&gt;&lt;m:sup&gt;&lt;m:r&gt;&lt;aml:annotation aml:id=&quot;4&quot; w:type=&quot;Word.Insertion&quot; aml:author=&quot;28.541_CR0283R2_(Rel-16)_eNRM&quot; aml:createdate=&quot;2020-06-26T15:38:00Z&quot;&gt;&lt;aml:content&gt;&lt;w:rPr&gt;&lt;w:rFonts w:ascii=&quot;Cambria Math&quot; w:fareast=&quot;Batang&quot; w:h-ansi=&quot;Cambria Math&quot;/&gt;&lt;wx:font wx:val=&quot;Cambria Math&quot;/&gt;&lt;w:i/&gt;&lt;/w:rPr&gt;&lt;m:t&gt;Î¼&lt;/m:t&gt;&lt;/aml:content&gt;&lt;/aml:annotation&gt;&lt;/m:r&gt;&lt;/m:sup&gt;&lt;/m:sSup&gt;&lt;m:r&gt;&lt;aml:annotation aml:id=&quot;5&quot; w:type=&quot;Word.Insertion&quot; aml:author=&quot;28.541_CR0283R2_(Rel-16)_eNRM&quot; aml:createdate=&quot;2020-06-26T15:38:00Z&quot;&gt;&lt;aml:content&gt;&lt;w:rPr&gt;&lt;w:rFonts w:ascii=&quot;Cambria Math&quot; w:fareast=&quot;Batang&quot; w:h-ansi=&quot;Cambria Math&quot;/&gt;&lt;wx:font wx:val=&quot;Cambria Math&quot;/&gt;&lt;w:i/&gt;&lt;/w:rPr&gt;&lt;m:t&gt;âˆ™15 kHz.&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 o:title="" chromakey="white"/>
                </v:shape>
              </w:pict>
            </w:r>
            <w:r w:rsidR="002A7633" w:rsidRPr="002A7633">
              <w:rPr>
                <w:rFonts w:cs="Arial"/>
              </w:rPr>
              <w:fldChar w:fldCharType="end"/>
            </w:r>
            <w:ins w:id="11250" w:author="28.541_CR0283R2_(Rel-16)_eNRM" w:date="2020-06-26T15:38:00Z">
              <w:r>
                <w:rPr>
                  <w:rFonts w:cs="Arial"/>
                </w:rPr>
                <w:t xml:space="preserve"> (see </w:t>
              </w:r>
              <w:r w:rsidRPr="00C17D50">
                <w:rPr>
                  <w:rFonts w:cs="Arial"/>
                  <w:szCs w:val="18"/>
                  <w:lang w:eastAsia="en-GB"/>
                </w:rPr>
                <w:t>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5.3.3</w:t>
              </w:r>
              <w:r>
                <w:rPr>
                  <w:rFonts w:cs="Arial"/>
                </w:rPr>
                <w:t>).</w:t>
              </w:r>
            </w:ins>
          </w:p>
          <w:p w:rsidR="00ED3F6F" w:rsidRDefault="00ED3F6F" w:rsidP="00ED3F6F">
            <w:pPr>
              <w:pStyle w:val="TAL"/>
              <w:rPr>
                <w:ins w:id="11251" w:author="28.541_CR0283R2_(Rel-16)_eNRM" w:date="2020-06-26T15:38:00Z"/>
                <w:rFonts w:cs="Arial"/>
              </w:rPr>
            </w:pPr>
          </w:p>
          <w:p w:rsidR="00ED3F6F" w:rsidRDefault="00ED3F6F" w:rsidP="00ED3F6F">
            <w:pPr>
              <w:keepNext/>
              <w:keepLines/>
              <w:spacing w:after="0"/>
              <w:rPr>
                <w:ins w:id="11252" w:author="28.541_CR0283R2_(Rel-16)_eNRM" w:date="2020-06-26T15:37:00Z"/>
                <w:lang w:eastAsia="zh-CN"/>
              </w:rPr>
            </w:pPr>
            <w:ins w:id="11253" w:author="28.541_CR0283R2_(Rel-16)_eNRM" w:date="2020-06-26T15:38:00Z">
              <w:r>
                <w:rPr>
                  <w:rFonts w:cs="Arial"/>
                </w:rPr>
                <w:t>allowedValues: 0, 1</w:t>
              </w:r>
            </w:ins>
          </w:p>
        </w:tc>
        <w:tc>
          <w:tcPr>
            <w:tcW w:w="1123" w:type="pct"/>
            <w:tcBorders>
              <w:top w:val="single" w:sz="4" w:space="0" w:color="auto"/>
              <w:left w:val="single" w:sz="4" w:space="0" w:color="auto"/>
              <w:bottom w:val="single" w:sz="4" w:space="0" w:color="auto"/>
              <w:right w:val="single" w:sz="4" w:space="0" w:color="auto"/>
            </w:tcBorders>
            <w:tcPrChange w:id="11254" w:author="28.541_CR0283R2_(Rel-16)_eNRM" w:date="2020-06-26T15:38:00Z">
              <w:tcPr>
                <w:tcW w:w="1123" w:type="pct"/>
                <w:tcBorders>
                  <w:top w:val="single" w:sz="4" w:space="0" w:color="auto"/>
                  <w:left w:val="single" w:sz="4" w:space="0" w:color="auto"/>
                  <w:bottom w:val="single" w:sz="4" w:space="0" w:color="auto"/>
                  <w:right w:val="single" w:sz="4" w:space="0" w:color="auto"/>
                </w:tcBorders>
              </w:tcPr>
            </w:tcPrChange>
          </w:tcPr>
          <w:p w:rsidR="00ED3F6F" w:rsidRPr="002B15AA" w:rsidRDefault="00ED3F6F" w:rsidP="00ED3F6F">
            <w:pPr>
              <w:pStyle w:val="TAL"/>
              <w:rPr>
                <w:ins w:id="11255" w:author="28.541_CR0283R2_(Rel-16)_eNRM" w:date="2020-06-26T15:38:00Z"/>
              </w:rPr>
            </w:pPr>
            <w:ins w:id="11256" w:author="28.541_CR0283R2_(Rel-16)_eNRM" w:date="2020-06-26T15:38:00Z">
              <w:r w:rsidRPr="002B15AA">
                <w:t>type: Integer</w:t>
              </w:r>
            </w:ins>
          </w:p>
          <w:p w:rsidR="00ED3F6F" w:rsidRPr="002B15AA" w:rsidRDefault="00ED3F6F" w:rsidP="00ED3F6F">
            <w:pPr>
              <w:pStyle w:val="TAL"/>
              <w:rPr>
                <w:ins w:id="11257" w:author="28.541_CR0283R2_(Rel-16)_eNRM" w:date="2020-06-26T15:38:00Z"/>
              </w:rPr>
            </w:pPr>
            <w:ins w:id="11258" w:author="28.541_CR0283R2_(Rel-16)_eNRM" w:date="2020-06-26T15:38:00Z">
              <w:r w:rsidRPr="002B15AA">
                <w:t>multiplicity: 1</w:t>
              </w:r>
            </w:ins>
          </w:p>
          <w:p w:rsidR="00ED3F6F" w:rsidRPr="002B15AA" w:rsidRDefault="00ED3F6F" w:rsidP="00ED3F6F">
            <w:pPr>
              <w:pStyle w:val="TAL"/>
              <w:rPr>
                <w:ins w:id="11259" w:author="28.541_CR0283R2_(Rel-16)_eNRM" w:date="2020-06-26T15:38:00Z"/>
              </w:rPr>
            </w:pPr>
            <w:ins w:id="11260" w:author="28.541_CR0283R2_(Rel-16)_eNRM" w:date="2020-06-26T15:38:00Z">
              <w:r w:rsidRPr="002B15AA">
                <w:t>isOrdered: N/A</w:t>
              </w:r>
            </w:ins>
          </w:p>
          <w:p w:rsidR="00ED3F6F" w:rsidRPr="002B15AA" w:rsidRDefault="00ED3F6F" w:rsidP="00ED3F6F">
            <w:pPr>
              <w:pStyle w:val="TAL"/>
              <w:rPr>
                <w:ins w:id="11261" w:author="28.541_CR0283R2_(Rel-16)_eNRM" w:date="2020-06-26T15:38:00Z"/>
              </w:rPr>
            </w:pPr>
            <w:ins w:id="11262" w:author="28.541_CR0283R2_(Rel-16)_eNRM" w:date="2020-06-26T15:38:00Z">
              <w:r w:rsidRPr="002B15AA">
                <w:t xml:space="preserve">isUnique: </w:t>
              </w:r>
              <w:r w:rsidRPr="00035CDF">
                <w:t>N/A</w:t>
              </w:r>
            </w:ins>
          </w:p>
          <w:p w:rsidR="00ED3F6F" w:rsidRPr="002B15AA" w:rsidRDefault="00ED3F6F" w:rsidP="00ED3F6F">
            <w:pPr>
              <w:pStyle w:val="TAL"/>
              <w:rPr>
                <w:ins w:id="11263" w:author="28.541_CR0283R2_(Rel-16)_eNRM" w:date="2020-06-26T15:38:00Z"/>
              </w:rPr>
            </w:pPr>
            <w:ins w:id="11264" w:author="28.541_CR0283R2_(Rel-16)_eNRM" w:date="2020-06-26T15:38:00Z">
              <w:r w:rsidRPr="002B15AA">
                <w:t>defaultValue: None</w:t>
              </w:r>
            </w:ins>
          </w:p>
          <w:p w:rsidR="00ED3F6F" w:rsidRDefault="00ED3F6F" w:rsidP="00ED3F6F">
            <w:pPr>
              <w:pStyle w:val="TAL"/>
              <w:rPr>
                <w:ins w:id="11265" w:author="28.541_CR0283R2_(Rel-16)_eNRM" w:date="2020-06-26T15:37:00Z"/>
              </w:rPr>
            </w:pPr>
            <w:ins w:id="11266" w:author="28.541_CR0283R2_(Rel-16)_eNRM" w:date="2020-06-26T15:38:00Z">
              <w:r w:rsidRPr="002B15AA">
                <w:t>isNullable: False</w:t>
              </w:r>
            </w:ins>
          </w:p>
        </w:tc>
      </w:tr>
      <w:tr w:rsidR="00ED3F6F" w:rsidRPr="002B15AA" w:rsidTr="00527FC2">
        <w:tblPrEx>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1267" w:author="28.541_CR0283R2_(Rel-16)_eNRM" w:date="2020-06-26T15:38:00Z">
            <w:tblPrEx>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blHeader/>
          <w:ins w:id="11268" w:author="28.541_CR0283R2_(Rel-16)_eNRM" w:date="2020-06-26T15:37:00Z"/>
          <w:trPrChange w:id="11269" w:author="28.541_CR0283R2_(Rel-16)_eNRM" w:date="2020-06-26T15:38:00Z">
            <w:trPr>
              <w:cantSplit/>
              <w:tblHeader/>
            </w:trPr>
          </w:trPrChange>
        </w:trPr>
        <w:tc>
          <w:tcPr>
            <w:tcW w:w="960" w:type="pct"/>
            <w:tcBorders>
              <w:top w:val="single" w:sz="4" w:space="0" w:color="auto"/>
              <w:left w:val="single" w:sz="4" w:space="0" w:color="auto"/>
              <w:bottom w:val="single" w:sz="4" w:space="0" w:color="auto"/>
              <w:right w:val="single" w:sz="4" w:space="0" w:color="auto"/>
            </w:tcBorders>
            <w:vAlign w:val="center"/>
            <w:tcPrChange w:id="11270" w:author="28.541_CR0283R2_(Rel-16)_eNRM" w:date="2020-06-26T15:38:00Z">
              <w:tcPr>
                <w:tcW w:w="960" w:type="pct"/>
                <w:tcBorders>
                  <w:top w:val="single" w:sz="4" w:space="0" w:color="auto"/>
                  <w:left w:val="single" w:sz="4" w:space="0" w:color="auto"/>
                  <w:bottom w:val="single" w:sz="4" w:space="0" w:color="auto"/>
                  <w:right w:val="single" w:sz="4" w:space="0" w:color="auto"/>
                </w:tcBorders>
              </w:tcPr>
            </w:tcPrChange>
          </w:tcPr>
          <w:p w:rsidR="00ED3F6F" w:rsidRDefault="00ED3F6F" w:rsidP="00ED3F6F">
            <w:pPr>
              <w:pStyle w:val="Default"/>
              <w:rPr>
                <w:ins w:id="11271" w:author="28.541_CR0283R2_(Rel-16)_eNRM" w:date="2020-06-26T15:37:00Z"/>
                <w:rFonts w:ascii="Courier New" w:hAnsi="Courier New" w:cs="Courier New"/>
                <w:sz w:val="18"/>
                <w:szCs w:val="18"/>
                <w:lang w:eastAsia="zh-CN"/>
              </w:rPr>
            </w:pPr>
            <w:ins w:id="11272" w:author="28.541_CR0283R2_(Rel-16)_eNRM" w:date="2020-06-26T15:38:00Z">
              <w:r w:rsidRPr="00BC7C01">
                <w:rPr>
                  <w:rFonts w:ascii="Courier New" w:hAnsi="Courier New" w:cs="Courier New"/>
                  <w:sz w:val="18"/>
                  <w:szCs w:val="18"/>
                </w:rPr>
                <w:lastRenderedPageBreak/>
                <w:t>rIMRSBandwidth</w:t>
              </w:r>
            </w:ins>
          </w:p>
        </w:tc>
        <w:tc>
          <w:tcPr>
            <w:tcW w:w="2917" w:type="pct"/>
            <w:tcBorders>
              <w:top w:val="single" w:sz="4" w:space="0" w:color="auto"/>
              <w:left w:val="single" w:sz="4" w:space="0" w:color="auto"/>
              <w:bottom w:val="single" w:sz="4" w:space="0" w:color="auto"/>
              <w:right w:val="single" w:sz="4" w:space="0" w:color="auto"/>
            </w:tcBorders>
            <w:tcPrChange w:id="11273" w:author="28.541_CR0283R2_(Rel-16)_eNRM" w:date="2020-06-26T15:38:00Z">
              <w:tcPr>
                <w:tcW w:w="2917" w:type="pct"/>
                <w:tcBorders>
                  <w:top w:val="single" w:sz="4" w:space="0" w:color="auto"/>
                  <w:left w:val="single" w:sz="4" w:space="0" w:color="auto"/>
                  <w:bottom w:val="single" w:sz="4" w:space="0" w:color="auto"/>
                  <w:right w:val="single" w:sz="4" w:space="0" w:color="auto"/>
                </w:tcBorders>
              </w:tcPr>
            </w:tcPrChange>
          </w:tcPr>
          <w:p w:rsidR="00ED3F6F" w:rsidRDefault="00ED3F6F" w:rsidP="00ED3F6F">
            <w:pPr>
              <w:pStyle w:val="TAL"/>
              <w:rPr>
                <w:ins w:id="11274" w:author="28.541_CR0283R2_(Rel-16)_eNRM" w:date="2020-06-26T15:38:00Z"/>
                <w:rFonts w:cs="Arial"/>
              </w:rPr>
            </w:pPr>
            <w:ins w:id="11275" w:author="28.541_CR0283R2_(Rel-16)_eNRM" w:date="2020-06-26T15:38:00Z">
              <w:r>
                <w:rPr>
                  <w:rFonts w:cs="Arial"/>
                </w:rPr>
                <w:t xml:space="preserve">It is RIM RS </w:t>
              </w:r>
              <w:r w:rsidRPr="00141FBA">
                <w:rPr>
                  <w:rFonts w:cs="Arial"/>
                </w:rPr>
                <w:t>bandwidth</w:t>
              </w:r>
              <w:r>
                <w:rPr>
                  <w:rFonts w:cs="Arial"/>
                </w:rPr>
                <w:t xml:space="preserve"> c</w:t>
              </w:r>
              <w:r w:rsidRPr="00141FBA">
                <w:rPr>
                  <w:rFonts w:cs="Arial"/>
                </w:rPr>
                <w:t>onfigur</w:t>
              </w:r>
              <w:r>
                <w:rPr>
                  <w:rFonts w:cs="Arial"/>
                </w:rPr>
                <w:t xml:space="preserve">ation </w:t>
              </w:r>
              <w:r w:rsidRPr="00141FBA">
                <w:rPr>
                  <w:rFonts w:cs="Arial"/>
                </w:rPr>
                <w:t>in number of PRBs</w:t>
              </w:r>
              <w:r>
                <w:rPr>
                  <w:rFonts w:cs="Arial"/>
                </w:rPr>
                <w:t xml:space="preserve"> (see </w:t>
              </w:r>
              <w:r w:rsidRPr="00C17D50">
                <w:rPr>
                  <w:rFonts w:cs="Arial"/>
                  <w:szCs w:val="18"/>
                  <w:lang w:eastAsia="en-GB"/>
                </w:rPr>
                <w:t>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5.3.3</w:t>
              </w:r>
              <w:r>
                <w:rPr>
                  <w:rFonts w:cs="Arial"/>
                </w:rPr>
                <w:t>).</w:t>
              </w:r>
            </w:ins>
          </w:p>
          <w:p w:rsidR="00ED3F6F" w:rsidRPr="00141FBA" w:rsidRDefault="00ED3F6F" w:rsidP="00ED3F6F">
            <w:pPr>
              <w:pStyle w:val="TAL"/>
              <w:rPr>
                <w:ins w:id="11276" w:author="28.541_CR0283R2_(Rel-16)_eNRM" w:date="2020-06-26T15:38:00Z"/>
                <w:rFonts w:cs="Arial"/>
              </w:rPr>
            </w:pPr>
            <w:ins w:id="11277" w:author="28.541_CR0283R2_(Rel-16)_eNRM" w:date="2020-06-26T15:38:00Z">
              <w:r w:rsidRPr="00141FBA">
                <w:rPr>
                  <w:rFonts w:cs="Arial"/>
                </w:rPr>
                <w:t>For carrier bandwidth larger than 20MHz</w:t>
              </w:r>
              <w:r>
                <w:rPr>
                  <w:rFonts w:cs="Arial"/>
                </w:rPr>
                <w:t xml:space="preserve">, this </w:t>
              </w:r>
              <w:r>
                <w:rPr>
                  <w:rFonts w:cs="Arial"/>
                  <w:szCs w:val="18"/>
                  <w:lang w:eastAsia="en-GB"/>
                </w:rPr>
                <w:t>attributer should be</w:t>
              </w:r>
            </w:ins>
          </w:p>
          <w:p w:rsidR="00ED3F6F" w:rsidRDefault="00ED3F6F" w:rsidP="00ED3F6F">
            <w:pPr>
              <w:pStyle w:val="TAL"/>
              <w:ind w:left="360"/>
              <w:rPr>
                <w:ins w:id="11278" w:author="28.541_CR0283R2_(Rel-16)_eNRM" w:date="2020-06-26T15:38:00Z"/>
                <w:rFonts w:cs="Arial"/>
              </w:rPr>
            </w:pPr>
            <w:ins w:id="11279" w:author="28.541_CR0283R2_(Rel-16)_eNRM" w:date="2020-06-26T15:38:00Z">
              <w:r w:rsidRPr="00141FBA">
                <w:rPr>
                  <w:rFonts w:cs="Arial"/>
                </w:rPr>
                <w:t xml:space="preserve">96 </w:t>
              </w:r>
              <w:r>
                <w:rPr>
                  <w:rFonts w:cs="Arial"/>
                </w:rPr>
                <w:t xml:space="preserve">if </w:t>
              </w:r>
              <w:r w:rsidRPr="006341BD">
                <w:rPr>
                  <w:rFonts w:cs="Arial"/>
                </w:rPr>
                <w:t xml:space="preserve">subcarrier spacing </w:t>
              </w:r>
              <w:r>
                <w:rPr>
                  <w:rFonts w:cs="Arial"/>
                </w:rPr>
                <w:t>is</w:t>
              </w:r>
              <w:r w:rsidRPr="00141FBA">
                <w:rPr>
                  <w:rFonts w:cs="Arial"/>
                </w:rPr>
                <w:t>15kHz</w:t>
              </w:r>
              <w:r>
                <w:rPr>
                  <w:rFonts w:cs="Arial"/>
                </w:rPr>
                <w:t>;</w:t>
              </w:r>
            </w:ins>
          </w:p>
          <w:p w:rsidR="00ED3F6F" w:rsidRPr="00141FBA" w:rsidRDefault="00ED3F6F" w:rsidP="00ED3F6F">
            <w:pPr>
              <w:pStyle w:val="TAL"/>
              <w:ind w:left="360"/>
              <w:rPr>
                <w:ins w:id="11280" w:author="28.541_CR0283R2_(Rel-16)_eNRM" w:date="2020-06-26T15:38:00Z"/>
                <w:rFonts w:cs="Arial"/>
              </w:rPr>
            </w:pPr>
            <w:ins w:id="11281" w:author="28.541_CR0283R2_(Rel-16)_eNRM" w:date="2020-06-26T15:38:00Z">
              <w:r>
                <w:rPr>
                  <w:rFonts w:cs="Arial"/>
                </w:rPr>
                <w:t xml:space="preserve">48 or 96 if </w:t>
              </w:r>
              <w:r w:rsidRPr="006341BD">
                <w:rPr>
                  <w:rFonts w:cs="Arial"/>
                </w:rPr>
                <w:t xml:space="preserve">subcarrier spacing </w:t>
              </w:r>
              <w:r>
                <w:rPr>
                  <w:rFonts w:cs="Arial"/>
                </w:rPr>
                <w:t>is 30</w:t>
              </w:r>
              <w:r w:rsidRPr="00141FBA">
                <w:rPr>
                  <w:rFonts w:cs="Arial"/>
                </w:rPr>
                <w:t>kHz</w:t>
              </w:r>
              <w:r>
                <w:rPr>
                  <w:rFonts w:cs="Arial"/>
                </w:rPr>
                <w:t>;</w:t>
              </w:r>
            </w:ins>
          </w:p>
          <w:p w:rsidR="00ED3F6F" w:rsidRPr="00141FBA" w:rsidRDefault="00ED3F6F" w:rsidP="00ED3F6F">
            <w:pPr>
              <w:pStyle w:val="TAL"/>
              <w:rPr>
                <w:ins w:id="11282" w:author="28.541_CR0283R2_(Rel-16)_eNRM" w:date="2020-06-26T15:38:00Z"/>
                <w:rFonts w:cs="Arial"/>
              </w:rPr>
            </w:pPr>
            <w:ins w:id="11283" w:author="28.541_CR0283R2_(Rel-16)_eNRM" w:date="2020-06-26T15:38:00Z">
              <w:r w:rsidRPr="00141FBA">
                <w:rPr>
                  <w:rFonts w:cs="Arial"/>
                </w:rPr>
                <w:t>For carrier bandwidth smaller than or equal to 20M</w:t>
              </w:r>
              <w:r>
                <w:rPr>
                  <w:rFonts w:cs="Arial"/>
                </w:rPr>
                <w:t>H</w:t>
              </w:r>
              <w:r w:rsidRPr="00141FBA">
                <w:rPr>
                  <w:rFonts w:cs="Arial"/>
                </w:rPr>
                <w:t>z,</w:t>
              </w:r>
              <w:r>
                <w:rPr>
                  <w:rFonts w:cs="Arial"/>
                </w:rPr>
                <w:t xml:space="preserve"> this </w:t>
              </w:r>
              <w:r>
                <w:rPr>
                  <w:rFonts w:cs="Arial"/>
                  <w:szCs w:val="18"/>
                  <w:lang w:eastAsia="en-GB"/>
                </w:rPr>
                <w:t>attributer should be</w:t>
              </w:r>
            </w:ins>
          </w:p>
          <w:p w:rsidR="00ED3F6F" w:rsidRDefault="00ED3F6F" w:rsidP="00ED3F6F">
            <w:pPr>
              <w:pStyle w:val="TAL"/>
              <w:ind w:left="360"/>
              <w:rPr>
                <w:ins w:id="11284" w:author="28.541_CR0283R2_(Rel-16)_eNRM" w:date="2020-06-26T15:38:00Z"/>
                <w:rFonts w:cs="Arial"/>
              </w:rPr>
            </w:pPr>
            <w:ins w:id="11285" w:author="28.541_CR0283R2_(Rel-16)_eNRM" w:date="2020-06-26T15:38:00Z">
              <w:r>
                <w:rPr>
                  <w:rFonts w:cs="Arial"/>
                </w:rPr>
                <w:t xml:space="preserve">Minimum of </w:t>
              </w:r>
              <w:r w:rsidRPr="00141FBA">
                <w:rPr>
                  <w:rFonts w:cs="Arial"/>
                </w:rPr>
                <w:t>{96 , bandwidth</w:t>
              </w:r>
              <w:r>
                <w:rPr>
                  <w:rFonts w:cs="Arial"/>
                </w:rPr>
                <w:t xml:space="preserve"> of downlink carrier in number of PRBs</w:t>
              </w:r>
              <w:r w:rsidRPr="00141FBA">
                <w:rPr>
                  <w:rFonts w:cs="Arial"/>
                </w:rPr>
                <w:t>}</w:t>
              </w:r>
              <w:r>
                <w:rPr>
                  <w:rFonts w:cs="Arial"/>
                </w:rPr>
                <w:t xml:space="preserve"> if </w:t>
              </w:r>
              <w:r w:rsidRPr="006341BD">
                <w:rPr>
                  <w:rFonts w:cs="Arial"/>
                </w:rPr>
                <w:t xml:space="preserve">subcarrier spacing </w:t>
              </w:r>
              <w:r>
                <w:rPr>
                  <w:rFonts w:cs="Arial"/>
                </w:rPr>
                <w:t>is</w:t>
              </w:r>
              <w:r w:rsidRPr="00141FBA">
                <w:rPr>
                  <w:rFonts w:cs="Arial"/>
                </w:rPr>
                <w:t>15kHz</w:t>
              </w:r>
              <w:r>
                <w:rPr>
                  <w:rFonts w:cs="Arial"/>
                </w:rPr>
                <w:t>;</w:t>
              </w:r>
            </w:ins>
          </w:p>
          <w:p w:rsidR="00ED3F6F" w:rsidRPr="00141FBA" w:rsidRDefault="00ED3F6F" w:rsidP="00ED3F6F">
            <w:pPr>
              <w:pStyle w:val="TAL"/>
              <w:ind w:left="360"/>
              <w:rPr>
                <w:ins w:id="11286" w:author="28.541_CR0283R2_(Rel-16)_eNRM" w:date="2020-06-26T15:38:00Z"/>
                <w:rFonts w:cs="Arial"/>
              </w:rPr>
            </w:pPr>
            <w:ins w:id="11287" w:author="28.541_CR0283R2_(Rel-16)_eNRM" w:date="2020-06-26T15:38:00Z">
              <w:r>
                <w:rPr>
                  <w:rFonts w:cs="Arial"/>
                </w:rPr>
                <w:t xml:space="preserve">Minimum of </w:t>
              </w:r>
              <w:r w:rsidRPr="00141FBA">
                <w:rPr>
                  <w:rFonts w:cs="Arial"/>
                </w:rPr>
                <w:t>{</w:t>
              </w:r>
              <w:r>
                <w:rPr>
                  <w:rFonts w:cs="Arial"/>
                </w:rPr>
                <w:t>48</w:t>
              </w:r>
              <w:r w:rsidRPr="00141FBA">
                <w:rPr>
                  <w:rFonts w:cs="Arial"/>
                </w:rPr>
                <w:t>, bandwidth</w:t>
              </w:r>
              <w:r>
                <w:rPr>
                  <w:rFonts w:cs="Arial"/>
                </w:rPr>
                <w:t xml:space="preserve"> of downlink carrier in number of PRBs</w:t>
              </w:r>
              <w:r w:rsidRPr="00141FBA">
                <w:rPr>
                  <w:rFonts w:cs="Arial"/>
                </w:rPr>
                <w:t xml:space="preserve"> }</w:t>
              </w:r>
              <w:r>
                <w:rPr>
                  <w:rFonts w:cs="Arial"/>
                </w:rPr>
                <w:t xml:space="preserve"> if </w:t>
              </w:r>
              <w:r w:rsidRPr="006341BD">
                <w:rPr>
                  <w:rFonts w:cs="Arial"/>
                </w:rPr>
                <w:t xml:space="preserve">subcarrier spacing </w:t>
              </w:r>
              <w:r>
                <w:rPr>
                  <w:rFonts w:cs="Arial"/>
                </w:rPr>
                <w:t>is 30</w:t>
              </w:r>
              <w:r w:rsidRPr="00141FBA">
                <w:rPr>
                  <w:rFonts w:cs="Arial"/>
                </w:rPr>
                <w:t>kHz</w:t>
              </w:r>
              <w:r>
                <w:rPr>
                  <w:rFonts w:cs="Arial"/>
                </w:rPr>
                <w:t>;</w:t>
              </w:r>
            </w:ins>
          </w:p>
          <w:p w:rsidR="00ED3F6F" w:rsidDel="00681D74" w:rsidRDefault="00ED3F6F" w:rsidP="00ED3F6F">
            <w:pPr>
              <w:pStyle w:val="TAL"/>
              <w:rPr>
                <w:ins w:id="11288" w:author="28.541_CR0283R2_(Rel-16)_eNRM" w:date="2020-06-26T15:38:00Z"/>
                <w:rFonts w:cs="Arial"/>
              </w:rPr>
            </w:pPr>
          </w:p>
          <w:p w:rsidR="00ED3F6F" w:rsidRDefault="00ED3F6F" w:rsidP="00ED3F6F">
            <w:pPr>
              <w:pStyle w:val="TAL"/>
              <w:rPr>
                <w:ins w:id="11289" w:author="28.541_CR0283R2_(Rel-16)_eNRM" w:date="2020-06-26T15:38:00Z"/>
                <w:rFonts w:cs="Arial"/>
              </w:rPr>
            </w:pPr>
          </w:p>
          <w:p w:rsidR="00ED3F6F" w:rsidRDefault="00ED3F6F" w:rsidP="00ED3F6F">
            <w:pPr>
              <w:pStyle w:val="TAL"/>
              <w:rPr>
                <w:ins w:id="11290" w:author="28.541_CR0283R2_(Rel-16)_eNRM" w:date="2020-06-26T15:38:00Z"/>
                <w:rFonts w:cs="Arial"/>
              </w:rPr>
            </w:pPr>
            <w:ins w:id="11291" w:author="28.541_CR0283R2_(Rel-16)_eNRM" w:date="2020-06-26T15:38:00Z">
              <w:r>
                <w:rPr>
                  <w:rFonts w:cs="Arial"/>
                </w:rPr>
                <w:t>allowedValues: 1,2..96</w:t>
              </w:r>
            </w:ins>
          </w:p>
          <w:p w:rsidR="00ED3F6F" w:rsidRDefault="00ED3F6F" w:rsidP="00ED3F6F">
            <w:pPr>
              <w:keepNext/>
              <w:keepLines/>
              <w:spacing w:after="0"/>
              <w:rPr>
                <w:ins w:id="11292" w:author="28.541_CR0283R2_(Rel-16)_eNRM" w:date="2020-06-26T15:37:00Z"/>
                <w:lang w:eastAsia="zh-CN"/>
              </w:rPr>
            </w:pPr>
          </w:p>
        </w:tc>
        <w:tc>
          <w:tcPr>
            <w:tcW w:w="1123" w:type="pct"/>
            <w:tcBorders>
              <w:top w:val="single" w:sz="4" w:space="0" w:color="auto"/>
              <w:left w:val="single" w:sz="4" w:space="0" w:color="auto"/>
              <w:bottom w:val="single" w:sz="4" w:space="0" w:color="auto"/>
              <w:right w:val="single" w:sz="4" w:space="0" w:color="auto"/>
            </w:tcBorders>
            <w:tcPrChange w:id="11293" w:author="28.541_CR0283R2_(Rel-16)_eNRM" w:date="2020-06-26T15:38:00Z">
              <w:tcPr>
                <w:tcW w:w="1123" w:type="pct"/>
                <w:tcBorders>
                  <w:top w:val="single" w:sz="4" w:space="0" w:color="auto"/>
                  <w:left w:val="single" w:sz="4" w:space="0" w:color="auto"/>
                  <w:bottom w:val="single" w:sz="4" w:space="0" w:color="auto"/>
                  <w:right w:val="single" w:sz="4" w:space="0" w:color="auto"/>
                </w:tcBorders>
              </w:tcPr>
            </w:tcPrChange>
          </w:tcPr>
          <w:p w:rsidR="00ED3F6F" w:rsidRPr="002B15AA" w:rsidRDefault="00ED3F6F" w:rsidP="00ED3F6F">
            <w:pPr>
              <w:pStyle w:val="TAL"/>
              <w:rPr>
                <w:ins w:id="11294" w:author="28.541_CR0283R2_(Rel-16)_eNRM" w:date="2020-06-26T15:38:00Z"/>
              </w:rPr>
            </w:pPr>
            <w:ins w:id="11295" w:author="28.541_CR0283R2_(Rel-16)_eNRM" w:date="2020-06-26T15:38:00Z">
              <w:r w:rsidRPr="002B15AA">
                <w:t>type: Integer</w:t>
              </w:r>
            </w:ins>
          </w:p>
          <w:p w:rsidR="00ED3F6F" w:rsidRPr="002B15AA" w:rsidRDefault="00ED3F6F" w:rsidP="00ED3F6F">
            <w:pPr>
              <w:pStyle w:val="TAL"/>
              <w:rPr>
                <w:ins w:id="11296" w:author="28.541_CR0283R2_(Rel-16)_eNRM" w:date="2020-06-26T15:38:00Z"/>
              </w:rPr>
            </w:pPr>
            <w:ins w:id="11297" w:author="28.541_CR0283R2_(Rel-16)_eNRM" w:date="2020-06-26T15:38:00Z">
              <w:r w:rsidRPr="002B15AA">
                <w:t>multiplicity: 1</w:t>
              </w:r>
            </w:ins>
          </w:p>
          <w:p w:rsidR="00ED3F6F" w:rsidRPr="002B15AA" w:rsidRDefault="00ED3F6F" w:rsidP="00ED3F6F">
            <w:pPr>
              <w:pStyle w:val="TAL"/>
              <w:rPr>
                <w:ins w:id="11298" w:author="28.541_CR0283R2_(Rel-16)_eNRM" w:date="2020-06-26T15:38:00Z"/>
              </w:rPr>
            </w:pPr>
            <w:ins w:id="11299" w:author="28.541_CR0283R2_(Rel-16)_eNRM" w:date="2020-06-26T15:38:00Z">
              <w:r w:rsidRPr="002B15AA">
                <w:t>isOrdered: N/A</w:t>
              </w:r>
            </w:ins>
          </w:p>
          <w:p w:rsidR="00ED3F6F" w:rsidRPr="002B15AA" w:rsidRDefault="00ED3F6F" w:rsidP="00ED3F6F">
            <w:pPr>
              <w:pStyle w:val="TAL"/>
              <w:rPr>
                <w:ins w:id="11300" w:author="28.541_CR0283R2_(Rel-16)_eNRM" w:date="2020-06-26T15:38:00Z"/>
              </w:rPr>
            </w:pPr>
            <w:ins w:id="11301" w:author="28.541_CR0283R2_(Rel-16)_eNRM" w:date="2020-06-26T15:38:00Z">
              <w:r w:rsidRPr="002B15AA">
                <w:t xml:space="preserve">isUnique: </w:t>
              </w:r>
              <w:r w:rsidRPr="00035CDF">
                <w:t>N/A</w:t>
              </w:r>
            </w:ins>
          </w:p>
          <w:p w:rsidR="00ED3F6F" w:rsidRPr="002B15AA" w:rsidRDefault="00ED3F6F" w:rsidP="00ED3F6F">
            <w:pPr>
              <w:pStyle w:val="TAL"/>
              <w:rPr>
                <w:ins w:id="11302" w:author="28.541_CR0283R2_(Rel-16)_eNRM" w:date="2020-06-26T15:38:00Z"/>
              </w:rPr>
            </w:pPr>
            <w:ins w:id="11303" w:author="28.541_CR0283R2_(Rel-16)_eNRM" w:date="2020-06-26T15:38:00Z">
              <w:r w:rsidRPr="002B15AA">
                <w:t>defaultValue: None</w:t>
              </w:r>
            </w:ins>
          </w:p>
          <w:p w:rsidR="00ED3F6F" w:rsidRDefault="00ED3F6F" w:rsidP="00ED3F6F">
            <w:pPr>
              <w:pStyle w:val="TAL"/>
              <w:rPr>
                <w:ins w:id="11304" w:author="28.541_CR0283R2_(Rel-16)_eNRM" w:date="2020-06-26T15:37:00Z"/>
              </w:rPr>
            </w:pPr>
            <w:ins w:id="11305" w:author="28.541_CR0283R2_(Rel-16)_eNRM" w:date="2020-06-26T15:38:00Z">
              <w:r w:rsidRPr="002B15AA">
                <w:t>isNullable: False</w:t>
              </w:r>
            </w:ins>
          </w:p>
        </w:tc>
      </w:tr>
      <w:tr w:rsidR="00ED3F6F" w:rsidRPr="002B15AA" w:rsidTr="00527FC2">
        <w:tblPrEx>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1306" w:author="28.541_CR0283R2_(Rel-16)_eNRM" w:date="2020-06-26T15:38:00Z">
            <w:tblPrEx>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blHeader/>
          <w:ins w:id="11307" w:author="28.541_CR0283R2_(Rel-16)_eNRM" w:date="2020-06-26T15:38:00Z"/>
          <w:trPrChange w:id="11308" w:author="28.541_CR0283R2_(Rel-16)_eNRM" w:date="2020-06-26T15:38:00Z">
            <w:trPr>
              <w:cantSplit/>
              <w:tblHeader/>
            </w:trPr>
          </w:trPrChange>
        </w:trPr>
        <w:tc>
          <w:tcPr>
            <w:tcW w:w="960" w:type="pct"/>
            <w:tcBorders>
              <w:top w:val="single" w:sz="4" w:space="0" w:color="auto"/>
              <w:left w:val="single" w:sz="4" w:space="0" w:color="auto"/>
              <w:bottom w:val="single" w:sz="4" w:space="0" w:color="auto"/>
              <w:right w:val="single" w:sz="4" w:space="0" w:color="auto"/>
            </w:tcBorders>
            <w:vAlign w:val="center"/>
            <w:tcPrChange w:id="11309" w:author="28.541_CR0283R2_(Rel-16)_eNRM" w:date="2020-06-26T15:38:00Z">
              <w:tcPr>
                <w:tcW w:w="960" w:type="pct"/>
                <w:tcBorders>
                  <w:top w:val="single" w:sz="4" w:space="0" w:color="auto"/>
                  <w:left w:val="single" w:sz="4" w:space="0" w:color="auto"/>
                  <w:bottom w:val="single" w:sz="4" w:space="0" w:color="auto"/>
                  <w:right w:val="single" w:sz="4" w:space="0" w:color="auto"/>
                </w:tcBorders>
              </w:tcPr>
            </w:tcPrChange>
          </w:tcPr>
          <w:p w:rsidR="00ED3F6F" w:rsidRDefault="00ED3F6F" w:rsidP="00ED3F6F">
            <w:pPr>
              <w:pStyle w:val="Default"/>
              <w:rPr>
                <w:ins w:id="11310" w:author="28.541_CR0283R2_(Rel-16)_eNRM" w:date="2020-06-26T15:38:00Z"/>
                <w:rFonts w:ascii="Courier New" w:hAnsi="Courier New" w:cs="Courier New"/>
                <w:sz w:val="18"/>
                <w:szCs w:val="18"/>
                <w:lang w:eastAsia="zh-CN"/>
              </w:rPr>
            </w:pPr>
            <w:ins w:id="11311" w:author="28.541_CR0283R2_(Rel-16)_eNRM" w:date="2020-06-26T15:38:00Z">
              <w:r w:rsidRPr="00E44B01">
                <w:rPr>
                  <w:rFonts w:ascii="Courier New" w:hAnsi="Courier New" w:cs="Courier New"/>
                  <w:sz w:val="18"/>
                  <w:szCs w:val="18"/>
                </w:rPr>
                <w:t>nr</w:t>
              </w:r>
              <w:r>
                <w:rPr>
                  <w:rFonts w:ascii="Courier New" w:hAnsi="Courier New" w:cs="Courier New"/>
                  <w:szCs w:val="18"/>
                </w:rPr>
                <w:t>o</w:t>
              </w:r>
              <w:r w:rsidRPr="00E44B01">
                <w:rPr>
                  <w:rFonts w:ascii="Courier New" w:hAnsi="Courier New" w:cs="Courier New"/>
                  <w:sz w:val="18"/>
                  <w:szCs w:val="18"/>
                </w:rPr>
                <w:t>fGlobalRIMRSFrequencyCandidates</w:t>
              </w:r>
            </w:ins>
          </w:p>
        </w:tc>
        <w:tc>
          <w:tcPr>
            <w:tcW w:w="2917" w:type="pct"/>
            <w:tcBorders>
              <w:top w:val="single" w:sz="4" w:space="0" w:color="auto"/>
              <w:left w:val="single" w:sz="4" w:space="0" w:color="auto"/>
              <w:bottom w:val="single" w:sz="4" w:space="0" w:color="auto"/>
              <w:right w:val="single" w:sz="4" w:space="0" w:color="auto"/>
            </w:tcBorders>
            <w:tcPrChange w:id="11312" w:author="28.541_CR0283R2_(Rel-16)_eNRM" w:date="2020-06-26T15:38:00Z">
              <w:tcPr>
                <w:tcW w:w="2917" w:type="pct"/>
                <w:tcBorders>
                  <w:top w:val="single" w:sz="4" w:space="0" w:color="auto"/>
                  <w:left w:val="single" w:sz="4" w:space="0" w:color="auto"/>
                  <w:bottom w:val="single" w:sz="4" w:space="0" w:color="auto"/>
                  <w:right w:val="single" w:sz="4" w:space="0" w:color="auto"/>
                </w:tcBorders>
              </w:tcPr>
            </w:tcPrChange>
          </w:tcPr>
          <w:p w:rsidR="00ED3F6F" w:rsidRDefault="00ED3F6F" w:rsidP="00ED3F6F">
            <w:pPr>
              <w:keepNext/>
              <w:keepLines/>
              <w:spacing w:after="0"/>
              <w:rPr>
                <w:ins w:id="11313" w:author="28.541_CR0283R2_(Rel-16)_eNRM" w:date="2020-06-26T15:38:00Z"/>
                <w:rFonts w:ascii="Arial" w:hAnsi="Arial" w:cs="Arial"/>
                <w:sz w:val="18"/>
                <w:szCs w:val="18"/>
                <w:lang w:eastAsia="en-GB"/>
              </w:rPr>
            </w:pPr>
            <w:ins w:id="11314" w:author="28.541_CR0283R2_(Rel-16)_eNRM" w:date="2020-06-26T15:38:00Z">
              <w:r>
                <w:rPr>
                  <w:rFonts w:ascii="Arial" w:hAnsi="Arial" w:cs="Arial"/>
                  <w:sz w:val="18"/>
                  <w:szCs w:val="18"/>
                  <w:lang w:eastAsia="en-GB"/>
                </w:rPr>
                <w:t>It is the n</w:t>
              </w:r>
              <w:r w:rsidRPr="00F552A9">
                <w:rPr>
                  <w:rFonts w:ascii="Arial" w:hAnsi="Arial" w:cs="Arial"/>
                  <w:sz w:val="18"/>
                  <w:szCs w:val="18"/>
                  <w:lang w:eastAsia="en-GB"/>
                </w:rPr>
                <w:t xml:space="preserve">umber of candidate frequency resources in the whole network </w:t>
              </w:r>
              <w:r>
                <w:rPr>
                  <w:rFonts w:ascii="Arial" w:hAnsi="Arial" w:cs="Arial"/>
                  <w:sz w:val="18"/>
                  <w:szCs w:val="18"/>
                  <w:lang w:eastAsia="en-GB"/>
                </w:rPr>
                <w:t>(</w:t>
              </w:r>
            </w:ins>
            <w:r w:rsidR="002A7633" w:rsidRPr="002A7633">
              <w:rPr>
                <w:rFonts w:ascii="Arial" w:hAnsi="Arial" w:cs="Arial"/>
                <w:sz w:val="18"/>
                <w:szCs w:val="18"/>
                <w:lang w:eastAsia="en-GB"/>
              </w:rPr>
              <w:fldChar w:fldCharType="begin"/>
            </w:r>
            <w:r w:rsidR="002A7633" w:rsidRPr="002A7633">
              <w:rPr>
                <w:rFonts w:ascii="Arial" w:hAnsi="Arial" w:cs="Arial"/>
                <w:sz w:val="18"/>
                <w:szCs w:val="18"/>
                <w:lang w:eastAsia="en-GB"/>
              </w:rPr>
              <w:instrText xml:space="preserve"> QUOTE </w:instrText>
            </w:r>
            <w:r w:rsidR="004C2BE0">
              <w:rPr>
                <w:position w:val="-6"/>
              </w:rPr>
              <w:pict>
                <v:shape id="_x0000_i1056" type="#_x0000_t75" style="width:20.35pt;height:14.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9314F&quot;/&gt;&lt;wsp:rsid wsp:val=&quot;00FA0B23&quot;/&gt;&lt;wsp:rsid wsp:val=&quot;00FA1266&quot;/&gt;&lt;wsp:rsid wsp:val=&quot;00FA2AAB&quot;/&gt;&lt;wsp:rsid wsp:val=&quot;00FC1192&quot;/&gt;&lt;/wsp:rsids&gt;&lt;/w:docPr&gt;&lt;w:body&gt;&lt;wx:sect&gt;&lt;w:p wsp:rsidR=&quot;00000000&quot; wsp:rsidRDefault=&quot;00F9314F&quot; wsp:rsidP=&quot;00F9314F&quot;&gt;&lt;m:oMathPara&gt;&lt;m:oMath&gt;&lt;m:sSubSup&gt;&lt;m:sSubSupPr&gt;&lt;m:ctrlPr&gt;&lt;aml:annotation aml:id=&quot;0&quot; w:type=&quot;Word.Insertion&quot; aml:author=&quot;28.541_CR0283R2_(Rel-16)_eNRM&quot; aml:createdate=&quot;2020-06-26T15:38: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1&quot; w:type=&quot;Word.Insertion&quot; aml:author=&quot;28.541_CR0283R2_(Rel-16)_eNRM&quot; aml:createdate=&quot;2020-06-26T15:38: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38:00Z&quot;&gt;&lt;aml:content&gt;&lt;m:rPr&gt;&lt;m:nor/&gt;&lt;/m:rPr&gt;&lt;w:rPr&gt;&lt;w:rFonts w:ascii=&quot;Cambria Math&quot; w:h-ansi=&quot;Cambria Math&quot;/&gt;&lt;wx:font wx:val=&quot;Cambria Math&quot;/&gt;&lt;/w:rPr&gt;&lt;m:t&gt;f&lt;/m:t&gt;&lt;/aml:content&gt;&lt;/aml:annotation&gt;&lt;/m:r&gt;&lt;/m:sub&gt;&lt;m:sup&gt;&lt;m:r&gt;&lt;aml:annotation aml:id=&quot;3&quot; w:type=&quot;Word.Insertion&quot; aml:author=&quot;28.541_CR0283R2_(Rel-16)_eNRM&quot; aml:createdate=&quot;2020-06-26T15:38:00Z&quot;&gt;&lt;aml:content&gt;&lt;m:rPr&gt;&lt;m:nor/&gt;&lt;/m:rPr&gt;&lt;w:rPr&gt;&lt;w:rFonts w:ascii=&quot;Cambria Math&quot; w:h-ansi=&quot;Cambria Math&quot;/&gt;&lt;wx:font wx:val=&quot;Cambria Math&quot;/&gt;&lt;/w:rPr&gt;&lt;m:t&gt;RIM&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 o:title="" chromakey="white"/>
                </v:shape>
              </w:pict>
            </w:r>
            <w:r w:rsidR="002A7633" w:rsidRPr="002A7633">
              <w:rPr>
                <w:rFonts w:ascii="Arial" w:hAnsi="Arial" w:cs="Arial"/>
                <w:sz w:val="18"/>
                <w:szCs w:val="18"/>
                <w:lang w:eastAsia="en-GB"/>
              </w:rPr>
              <w:instrText xml:space="preserve"> </w:instrText>
            </w:r>
            <w:r w:rsidR="002A7633" w:rsidRPr="002A7633">
              <w:rPr>
                <w:rFonts w:ascii="Arial" w:hAnsi="Arial" w:cs="Arial"/>
                <w:sz w:val="18"/>
                <w:szCs w:val="18"/>
                <w:lang w:eastAsia="en-GB"/>
              </w:rPr>
              <w:fldChar w:fldCharType="separate"/>
            </w:r>
            <w:r w:rsidR="004C2BE0">
              <w:rPr>
                <w:position w:val="-6"/>
              </w:rPr>
              <w:pict>
                <v:shape id="_x0000_i1057" type="#_x0000_t75" style="width:20.35pt;height:14.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9314F&quot;/&gt;&lt;wsp:rsid wsp:val=&quot;00FA0B23&quot;/&gt;&lt;wsp:rsid wsp:val=&quot;00FA1266&quot;/&gt;&lt;wsp:rsid wsp:val=&quot;00FA2AAB&quot;/&gt;&lt;wsp:rsid wsp:val=&quot;00FC1192&quot;/&gt;&lt;/wsp:rsids&gt;&lt;/w:docPr&gt;&lt;w:body&gt;&lt;wx:sect&gt;&lt;w:p wsp:rsidR=&quot;00000000&quot; wsp:rsidRDefault=&quot;00F9314F&quot; wsp:rsidP=&quot;00F9314F&quot;&gt;&lt;m:oMathPara&gt;&lt;m:oMath&gt;&lt;m:sSubSup&gt;&lt;m:sSubSupPr&gt;&lt;m:ctrlPr&gt;&lt;aml:annotation aml:id=&quot;0&quot; w:type=&quot;Word.Insertion&quot; aml:author=&quot;28.541_CR0283R2_(Rel-16)_eNRM&quot; aml:createdate=&quot;2020-06-26T15:38: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1&quot; w:type=&quot;Word.Insertion&quot; aml:author=&quot;28.541_CR0283R2_(Rel-16)_eNRM&quot; aml:createdate=&quot;2020-06-26T15:38: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38:00Z&quot;&gt;&lt;aml:content&gt;&lt;m:rPr&gt;&lt;m:nor/&gt;&lt;/m:rPr&gt;&lt;w:rPr&gt;&lt;w:rFonts w:ascii=&quot;Cambria Math&quot; w:h-ansi=&quot;Cambria Math&quot;/&gt;&lt;wx:font wx:val=&quot;Cambria Math&quot;/&gt;&lt;/w:rPr&gt;&lt;m:t&gt;f&lt;/m:t&gt;&lt;/aml:content&gt;&lt;/aml:annotation&gt;&lt;/m:r&gt;&lt;/m:sub&gt;&lt;m:sup&gt;&lt;m:r&gt;&lt;aml:annotation aml:id=&quot;3&quot; w:type=&quot;Word.Insertion&quot; aml:author=&quot;28.541_CR0283R2_(Rel-16)_eNRM&quot; aml:createdate=&quot;2020-06-26T15:38:00Z&quot;&gt;&lt;aml:content&gt;&lt;m:rPr&gt;&lt;m:nor/&gt;&lt;/m:rPr&gt;&lt;w:rPr&gt;&lt;w:rFonts w:ascii=&quot;Cambria Math&quot; w:h-ansi=&quot;Cambria Math&quot;/&gt;&lt;wx:font wx:val=&quot;Cambria Math&quot;/&gt;&lt;/w:rPr&gt;&lt;m:t&gt;RIM&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 o:title="" chromakey="white"/>
                </v:shape>
              </w:pict>
            </w:r>
            <w:r w:rsidR="002A7633" w:rsidRPr="002A7633">
              <w:rPr>
                <w:rFonts w:ascii="Arial" w:hAnsi="Arial" w:cs="Arial"/>
                <w:sz w:val="18"/>
                <w:szCs w:val="18"/>
                <w:lang w:eastAsia="en-GB"/>
              </w:rPr>
              <w:fldChar w:fldCharType="end"/>
            </w:r>
            <w:ins w:id="11315" w:author="28.541_CR0283R2_(Rel-16)_eNRM" w:date="2020-06-26T15:38:00Z">
              <w:r>
                <w:rPr>
                  <w:rFonts w:ascii="Arial" w:hAnsi="Arial" w:cs="Arial"/>
                  <w:sz w:val="18"/>
                  <w:szCs w:val="18"/>
                  <w:lang w:eastAsia="en-GB"/>
                </w:rPr>
                <w:t xml:space="preserve">)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 xml:space="preserve">7.4.1.6). </w:t>
              </w:r>
            </w:ins>
          </w:p>
          <w:p w:rsidR="00ED3F6F" w:rsidRDefault="00ED3F6F" w:rsidP="00ED3F6F">
            <w:pPr>
              <w:keepNext/>
              <w:keepLines/>
              <w:spacing w:after="0"/>
              <w:rPr>
                <w:ins w:id="11316" w:author="28.541_CR0283R2_(Rel-16)_eNRM" w:date="2020-06-26T15:38:00Z"/>
                <w:rFonts w:ascii="Arial" w:hAnsi="Arial" w:cs="Arial"/>
                <w:sz w:val="18"/>
                <w:szCs w:val="18"/>
                <w:lang w:eastAsia="en-GB"/>
              </w:rPr>
            </w:pPr>
          </w:p>
          <w:p w:rsidR="00ED3F6F" w:rsidRDefault="00ED3F6F" w:rsidP="00ED3F6F">
            <w:pPr>
              <w:keepNext/>
              <w:keepLines/>
              <w:spacing w:after="0"/>
              <w:rPr>
                <w:ins w:id="11317" w:author="28.541_CR0283R2_(Rel-16)_eNRM" w:date="2020-06-26T15:38:00Z"/>
                <w:lang w:eastAsia="zh-CN"/>
              </w:rPr>
            </w:pPr>
            <w:ins w:id="11318" w:author="28.541_CR0283R2_(Rel-16)_eNRM" w:date="2020-06-26T15:38:00Z">
              <w:r w:rsidRPr="00CD735F">
                <w:rPr>
                  <w:rFonts w:cs="Arial"/>
                  <w:szCs w:val="18"/>
                </w:rPr>
                <w:t>allowedValues</w:t>
              </w:r>
              <w:r>
                <w:rPr>
                  <w:rFonts w:cs="Arial"/>
                  <w:szCs w:val="18"/>
                </w:rPr>
                <w:t>:</w:t>
              </w:r>
              <w:r w:rsidRPr="008E7787">
                <w:rPr>
                  <w:rStyle w:val="normaltextrun1"/>
                  <w:rFonts w:cs="Arial"/>
                  <w:color w:val="181818"/>
                  <w:spacing w:val="-6"/>
                  <w:position w:val="2"/>
                  <w:szCs w:val="18"/>
                </w:rPr>
                <w:t xml:space="preserve"> </w:t>
              </w:r>
              <w:r w:rsidRPr="0048762A">
                <w:rPr>
                  <w:rFonts w:cs="Arial"/>
                  <w:szCs w:val="18"/>
                  <w:lang w:eastAsia="en-GB"/>
                </w:rPr>
                <w:t>1,2,4</w:t>
              </w:r>
            </w:ins>
          </w:p>
        </w:tc>
        <w:tc>
          <w:tcPr>
            <w:tcW w:w="1123" w:type="pct"/>
            <w:tcBorders>
              <w:top w:val="single" w:sz="4" w:space="0" w:color="auto"/>
              <w:left w:val="single" w:sz="4" w:space="0" w:color="auto"/>
              <w:bottom w:val="single" w:sz="4" w:space="0" w:color="auto"/>
              <w:right w:val="single" w:sz="4" w:space="0" w:color="auto"/>
            </w:tcBorders>
            <w:tcPrChange w:id="11319" w:author="28.541_CR0283R2_(Rel-16)_eNRM" w:date="2020-06-26T15:38:00Z">
              <w:tcPr>
                <w:tcW w:w="1123" w:type="pct"/>
                <w:tcBorders>
                  <w:top w:val="single" w:sz="4" w:space="0" w:color="auto"/>
                  <w:left w:val="single" w:sz="4" w:space="0" w:color="auto"/>
                  <w:bottom w:val="single" w:sz="4" w:space="0" w:color="auto"/>
                  <w:right w:val="single" w:sz="4" w:space="0" w:color="auto"/>
                </w:tcBorders>
              </w:tcPr>
            </w:tcPrChange>
          </w:tcPr>
          <w:p w:rsidR="00ED3F6F" w:rsidRPr="002B15AA" w:rsidRDefault="00ED3F6F" w:rsidP="00ED3F6F">
            <w:pPr>
              <w:pStyle w:val="TAL"/>
              <w:rPr>
                <w:ins w:id="11320" w:author="28.541_CR0283R2_(Rel-16)_eNRM" w:date="2020-06-26T15:38:00Z"/>
              </w:rPr>
            </w:pPr>
            <w:ins w:id="11321" w:author="28.541_CR0283R2_(Rel-16)_eNRM" w:date="2020-06-26T15:38:00Z">
              <w:r w:rsidRPr="002B15AA">
                <w:t>type: Integer</w:t>
              </w:r>
            </w:ins>
          </w:p>
          <w:p w:rsidR="00ED3F6F" w:rsidRPr="002B15AA" w:rsidRDefault="00ED3F6F" w:rsidP="00ED3F6F">
            <w:pPr>
              <w:pStyle w:val="TAL"/>
              <w:rPr>
                <w:ins w:id="11322" w:author="28.541_CR0283R2_(Rel-16)_eNRM" w:date="2020-06-26T15:38:00Z"/>
              </w:rPr>
            </w:pPr>
            <w:ins w:id="11323" w:author="28.541_CR0283R2_(Rel-16)_eNRM" w:date="2020-06-26T15:38:00Z">
              <w:r w:rsidRPr="002B15AA">
                <w:t>multiplicity: 1</w:t>
              </w:r>
            </w:ins>
          </w:p>
          <w:p w:rsidR="00ED3F6F" w:rsidRPr="002B15AA" w:rsidRDefault="00ED3F6F" w:rsidP="00ED3F6F">
            <w:pPr>
              <w:pStyle w:val="TAL"/>
              <w:rPr>
                <w:ins w:id="11324" w:author="28.541_CR0283R2_(Rel-16)_eNRM" w:date="2020-06-26T15:38:00Z"/>
              </w:rPr>
            </w:pPr>
            <w:ins w:id="11325" w:author="28.541_CR0283R2_(Rel-16)_eNRM" w:date="2020-06-26T15:38:00Z">
              <w:r w:rsidRPr="002B15AA">
                <w:t>isOrdered: N/A</w:t>
              </w:r>
            </w:ins>
          </w:p>
          <w:p w:rsidR="00ED3F6F" w:rsidRPr="002B15AA" w:rsidRDefault="00ED3F6F" w:rsidP="00ED3F6F">
            <w:pPr>
              <w:pStyle w:val="TAL"/>
              <w:rPr>
                <w:ins w:id="11326" w:author="28.541_CR0283R2_(Rel-16)_eNRM" w:date="2020-06-26T15:38:00Z"/>
              </w:rPr>
            </w:pPr>
            <w:ins w:id="11327" w:author="28.541_CR0283R2_(Rel-16)_eNRM" w:date="2020-06-26T15:38:00Z">
              <w:r w:rsidRPr="002B15AA">
                <w:t xml:space="preserve">isUnique: </w:t>
              </w:r>
              <w:r w:rsidRPr="00035CDF">
                <w:t>N/A</w:t>
              </w:r>
            </w:ins>
          </w:p>
          <w:p w:rsidR="00ED3F6F" w:rsidRPr="002B15AA" w:rsidRDefault="00ED3F6F" w:rsidP="00ED3F6F">
            <w:pPr>
              <w:pStyle w:val="TAL"/>
              <w:rPr>
                <w:ins w:id="11328" w:author="28.541_CR0283R2_(Rel-16)_eNRM" w:date="2020-06-26T15:38:00Z"/>
              </w:rPr>
            </w:pPr>
            <w:ins w:id="11329" w:author="28.541_CR0283R2_(Rel-16)_eNRM" w:date="2020-06-26T15:38:00Z">
              <w:r w:rsidRPr="002B15AA">
                <w:t>defaultValue: None</w:t>
              </w:r>
            </w:ins>
          </w:p>
          <w:p w:rsidR="00ED3F6F" w:rsidRDefault="00ED3F6F" w:rsidP="00ED3F6F">
            <w:pPr>
              <w:pStyle w:val="TAL"/>
              <w:rPr>
                <w:ins w:id="11330" w:author="28.541_CR0283R2_(Rel-16)_eNRM" w:date="2020-06-26T15:38:00Z"/>
              </w:rPr>
            </w:pPr>
            <w:ins w:id="11331" w:author="28.541_CR0283R2_(Rel-16)_eNRM" w:date="2020-06-26T15:38:00Z">
              <w:r w:rsidRPr="002B15AA">
                <w:t>isNullable: False</w:t>
              </w:r>
            </w:ins>
          </w:p>
        </w:tc>
      </w:tr>
      <w:tr w:rsidR="00ED3F6F" w:rsidRPr="002B15AA" w:rsidTr="00527FC2">
        <w:tblPrEx>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1332" w:author="28.541_CR0283R2_(Rel-16)_eNRM" w:date="2020-06-26T15:39:00Z">
            <w:tblPrEx>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blHeader/>
          <w:ins w:id="11333" w:author="28.541_CR0283R2_(Rel-16)_eNRM" w:date="2020-06-26T15:38:00Z"/>
          <w:trPrChange w:id="11334" w:author="28.541_CR0283R2_(Rel-16)_eNRM" w:date="2020-06-26T15:39:00Z">
            <w:trPr>
              <w:cantSplit/>
              <w:tblHeader/>
            </w:trPr>
          </w:trPrChange>
        </w:trPr>
        <w:tc>
          <w:tcPr>
            <w:tcW w:w="960" w:type="pct"/>
            <w:tcBorders>
              <w:top w:val="single" w:sz="4" w:space="0" w:color="auto"/>
              <w:left w:val="single" w:sz="4" w:space="0" w:color="auto"/>
              <w:bottom w:val="single" w:sz="4" w:space="0" w:color="auto"/>
              <w:right w:val="single" w:sz="4" w:space="0" w:color="auto"/>
            </w:tcBorders>
            <w:vAlign w:val="center"/>
            <w:tcPrChange w:id="11335" w:author="28.541_CR0283R2_(Rel-16)_eNRM" w:date="2020-06-26T15:39:00Z">
              <w:tcPr>
                <w:tcW w:w="960" w:type="pct"/>
                <w:tcBorders>
                  <w:top w:val="single" w:sz="4" w:space="0" w:color="auto"/>
                  <w:left w:val="single" w:sz="4" w:space="0" w:color="auto"/>
                  <w:bottom w:val="single" w:sz="4" w:space="0" w:color="auto"/>
                  <w:right w:val="single" w:sz="4" w:space="0" w:color="auto"/>
                </w:tcBorders>
              </w:tcPr>
            </w:tcPrChange>
          </w:tcPr>
          <w:p w:rsidR="00ED3F6F" w:rsidRDefault="00ED3F6F" w:rsidP="00ED3F6F">
            <w:pPr>
              <w:pStyle w:val="Default"/>
              <w:rPr>
                <w:ins w:id="11336" w:author="28.541_CR0283R2_(Rel-16)_eNRM" w:date="2020-06-26T15:38:00Z"/>
                <w:rFonts w:ascii="Courier New" w:hAnsi="Courier New" w:cs="Courier New"/>
                <w:sz w:val="18"/>
                <w:szCs w:val="18"/>
                <w:lang w:eastAsia="zh-CN"/>
              </w:rPr>
            </w:pPr>
            <w:ins w:id="11337" w:author="28.541_CR0283R2_(Rel-16)_eNRM" w:date="2020-06-26T15:39:00Z">
              <w:r w:rsidRPr="00E44B01">
                <w:rPr>
                  <w:rFonts w:ascii="Courier New" w:hAnsi="Courier New" w:cs="Courier New"/>
                  <w:sz w:val="18"/>
                  <w:szCs w:val="18"/>
                </w:rPr>
                <w:t>rimRSStartingFrequencyOffsetIdList</w:t>
              </w:r>
            </w:ins>
          </w:p>
        </w:tc>
        <w:tc>
          <w:tcPr>
            <w:tcW w:w="2917" w:type="pct"/>
            <w:tcBorders>
              <w:top w:val="single" w:sz="4" w:space="0" w:color="auto"/>
              <w:left w:val="single" w:sz="4" w:space="0" w:color="auto"/>
              <w:bottom w:val="single" w:sz="4" w:space="0" w:color="auto"/>
              <w:right w:val="single" w:sz="4" w:space="0" w:color="auto"/>
            </w:tcBorders>
            <w:tcPrChange w:id="11338" w:author="28.541_CR0283R2_(Rel-16)_eNRM" w:date="2020-06-26T15:39:00Z">
              <w:tcPr>
                <w:tcW w:w="2917" w:type="pct"/>
                <w:tcBorders>
                  <w:top w:val="single" w:sz="4" w:space="0" w:color="auto"/>
                  <w:left w:val="single" w:sz="4" w:space="0" w:color="auto"/>
                  <w:bottom w:val="single" w:sz="4" w:space="0" w:color="auto"/>
                  <w:right w:val="single" w:sz="4" w:space="0" w:color="auto"/>
                </w:tcBorders>
              </w:tcPr>
            </w:tcPrChange>
          </w:tcPr>
          <w:p w:rsidR="00ED3F6F" w:rsidRDefault="00ED3F6F" w:rsidP="00ED3F6F">
            <w:pPr>
              <w:pStyle w:val="TAL"/>
              <w:rPr>
                <w:ins w:id="11339" w:author="28.541_CR0283R2_(Rel-16)_eNRM" w:date="2020-06-26T15:39:00Z"/>
                <w:rFonts w:cs="Arial"/>
              </w:rPr>
            </w:pPr>
            <w:ins w:id="11340" w:author="28.541_CR0283R2_(Rel-16)_eNRM" w:date="2020-06-26T15:39:00Z">
              <w:r>
                <w:rPr>
                  <w:rFonts w:cs="Arial"/>
                </w:rPr>
                <w:t xml:space="preserve">It is a </w:t>
              </w:r>
              <w:r w:rsidRPr="00D90AEA">
                <w:rPr>
                  <w:rFonts w:cs="Arial"/>
                </w:rPr>
                <w:t xml:space="preserve">list of </w:t>
              </w:r>
              <w:r>
                <w:t xml:space="preserve">configured </w:t>
              </w:r>
              <w:r w:rsidRPr="00D90AEA">
                <w:rPr>
                  <w:rFonts w:cs="Arial"/>
                </w:rPr>
                <w:t>frequency offset</w:t>
              </w:r>
              <w:r>
                <w:rPr>
                  <w:rFonts w:cs="Arial"/>
                </w:rPr>
                <w:t xml:space="preserve">s </w:t>
              </w:r>
              <w:r>
                <w:t xml:space="preserve">in units of resource blocks, where </w:t>
              </w:r>
              <w:r w:rsidRPr="00D90AEA">
                <w:rPr>
                  <w:rFonts w:cs="Arial"/>
                </w:rPr>
                <w:t xml:space="preserve">each </w:t>
              </w:r>
              <w:r>
                <w:rPr>
                  <w:rFonts w:cs="Arial"/>
                </w:rPr>
                <w:t>element</w:t>
              </w:r>
              <w:r>
                <w:t xml:space="preserve"> </w:t>
              </w:r>
              <w:r>
                <w:rPr>
                  <w:lang w:val="en-US"/>
                </w:rPr>
                <w:t>is the frequency offset relative to a configured reference point for RIM-RS</w:t>
              </w:r>
              <w:r>
                <w:rPr>
                  <w:rFonts w:cs="Arial"/>
                </w:rPr>
                <w:t xml:space="preserve">. </w:t>
              </w:r>
              <w:r w:rsidRPr="00204B48">
                <w:rPr>
                  <w:rFonts w:cs="Arial"/>
                </w:rPr>
                <w:t>The size of</w:t>
              </w:r>
              <w:r>
                <w:rPr>
                  <w:rFonts w:cs="Arial"/>
                </w:rPr>
                <w:t xml:space="preserve"> the</w:t>
              </w:r>
              <w:r w:rsidRPr="00204B48">
                <w:rPr>
                  <w:rFonts w:cs="Arial"/>
                </w:rPr>
                <w:t xml:space="preserve"> list is </w:t>
              </w:r>
              <w:r w:rsidRPr="00E44B01">
                <w:rPr>
                  <w:rFonts w:ascii="Courier New" w:hAnsi="Courier New" w:cs="Courier New"/>
                  <w:szCs w:val="18"/>
                </w:rPr>
                <w:t>nr</w:t>
              </w:r>
              <w:r>
                <w:rPr>
                  <w:rFonts w:ascii="Courier New" w:hAnsi="Courier New" w:cs="Courier New"/>
                  <w:szCs w:val="18"/>
                </w:rPr>
                <w:t>o</w:t>
              </w:r>
              <w:r w:rsidRPr="00E44B01">
                <w:rPr>
                  <w:rFonts w:ascii="Courier New" w:hAnsi="Courier New" w:cs="Courier New"/>
                  <w:szCs w:val="18"/>
                </w:rPr>
                <w:t>fGlobalRIMRSFrequencyCandidates</w:t>
              </w:r>
              <w:r>
                <w:rPr>
                  <w:rFonts w:cs="Courier New"/>
                  <w:szCs w:val="18"/>
                </w:rPr>
                <w:t xml:space="preserve"> and t</w:t>
              </w:r>
              <w:r>
                <w:rPr>
                  <w:rFonts w:cs="Arial"/>
                </w:rPr>
                <w:t>he</w:t>
              </w:r>
              <w:r w:rsidRPr="00204B48">
                <w:rPr>
                  <w:rFonts w:cs="Arial"/>
                </w:rPr>
                <w:t xml:space="preserve"> resulting frequency resource blocks </w:t>
              </w:r>
              <w:r>
                <w:rPr>
                  <w:rFonts w:cs="Arial"/>
                </w:rPr>
                <w:t xml:space="preserve">of RIM-RS corresponding to different </w:t>
              </w:r>
              <w:r>
                <w:t xml:space="preserve">configured </w:t>
              </w:r>
              <w:r w:rsidRPr="00D90AEA">
                <w:rPr>
                  <w:rFonts w:cs="Arial"/>
                </w:rPr>
                <w:t>frequency offset</w:t>
              </w:r>
              <w:r>
                <w:rPr>
                  <w:rFonts w:cs="Arial"/>
                </w:rPr>
                <w:t xml:space="preserve"> </w:t>
              </w:r>
              <w:r w:rsidRPr="00204B48">
                <w:rPr>
                  <w:rFonts w:cs="Arial"/>
                </w:rPr>
                <w:t>have no overlapping bandwidth.</w:t>
              </w:r>
              <w:r>
                <w:rPr>
                  <w:rFonts w:cs="Arial"/>
                </w:rPr>
                <w:t xml:space="preserve">  (see </w:t>
              </w:r>
              <w:r w:rsidRPr="00C17D50">
                <w:rPr>
                  <w:rFonts w:cs="Arial"/>
                  <w:szCs w:val="18"/>
                  <w:lang w:eastAsia="en-GB"/>
                </w:rPr>
                <w:t>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r>
                <w:rPr>
                  <w:rFonts w:cs="Arial"/>
                </w:rPr>
                <w:t>).</w:t>
              </w:r>
            </w:ins>
          </w:p>
          <w:p w:rsidR="00ED3F6F" w:rsidRDefault="00ED3F6F" w:rsidP="00ED3F6F">
            <w:pPr>
              <w:pStyle w:val="TAL"/>
              <w:rPr>
                <w:ins w:id="11341" w:author="28.541_CR0283R2_(Rel-16)_eNRM" w:date="2020-06-26T15:39:00Z"/>
                <w:rFonts w:cs="Arial"/>
              </w:rPr>
            </w:pPr>
            <w:ins w:id="11342" w:author="28.541_CR0283R2_(Rel-16)_eNRM" w:date="2020-06-26T15:39:00Z">
              <w:r>
                <w:rPr>
                  <w:rFonts w:cs="Arial"/>
                </w:rPr>
                <w:t>.</w:t>
              </w:r>
            </w:ins>
          </w:p>
          <w:p w:rsidR="00ED3F6F" w:rsidRDefault="00ED3F6F" w:rsidP="00ED3F6F">
            <w:pPr>
              <w:pStyle w:val="TAL"/>
              <w:rPr>
                <w:ins w:id="11343" w:author="28.541_CR0283R2_(Rel-16)_eNRM" w:date="2020-06-26T15:39:00Z"/>
                <w:rFonts w:cs="Arial"/>
              </w:rPr>
            </w:pPr>
          </w:p>
          <w:p w:rsidR="00ED3F6F" w:rsidRDefault="00ED3F6F" w:rsidP="00ED3F6F">
            <w:pPr>
              <w:keepNext/>
              <w:keepLines/>
              <w:spacing w:after="0"/>
              <w:rPr>
                <w:ins w:id="11344" w:author="28.541_CR0283R2_(Rel-16)_eNRM" w:date="2020-06-26T15:38:00Z"/>
                <w:lang w:eastAsia="zh-CN"/>
              </w:rPr>
            </w:pPr>
            <w:ins w:id="11345" w:author="28.541_CR0283R2_(Rel-16)_eNRM" w:date="2020-06-26T15:39:00Z">
              <w:r>
                <w:rPr>
                  <w:rFonts w:cs="Arial"/>
                </w:rPr>
                <w:t xml:space="preserve">allowedValues: </w:t>
              </w:r>
              <w:r w:rsidRPr="00506E1E">
                <w:rPr>
                  <w:rFonts w:cs="Arial"/>
                </w:rPr>
                <w:t>0..</w:t>
              </w:r>
              <w:r w:rsidRPr="00D90AEA">
                <w:rPr>
                  <w:rFonts w:cs="Arial"/>
                </w:rPr>
                <w:t>maxNrofPhysicalResourceBlocks-1</w:t>
              </w:r>
              <w:r>
                <w:rPr>
                  <w:rFonts w:cs="Arial"/>
                </w:rPr>
                <w:t xml:space="preserve"> where </w:t>
              </w:r>
              <w:r w:rsidRPr="00D90AEA">
                <w:rPr>
                  <w:rFonts w:cs="Arial"/>
                </w:rPr>
                <w:t>maxNrofPhysicalResourceBlocks =</w:t>
              </w:r>
              <w:r>
                <w:rPr>
                  <w:rFonts w:cs="Arial"/>
                </w:rPr>
                <w:t xml:space="preserve"> 550    </w:t>
              </w:r>
            </w:ins>
          </w:p>
        </w:tc>
        <w:tc>
          <w:tcPr>
            <w:tcW w:w="1123" w:type="pct"/>
            <w:tcBorders>
              <w:top w:val="single" w:sz="4" w:space="0" w:color="auto"/>
              <w:left w:val="single" w:sz="4" w:space="0" w:color="auto"/>
              <w:bottom w:val="single" w:sz="4" w:space="0" w:color="auto"/>
              <w:right w:val="single" w:sz="4" w:space="0" w:color="auto"/>
            </w:tcBorders>
            <w:tcPrChange w:id="11346" w:author="28.541_CR0283R2_(Rel-16)_eNRM" w:date="2020-06-26T15:39:00Z">
              <w:tcPr>
                <w:tcW w:w="1123" w:type="pct"/>
                <w:tcBorders>
                  <w:top w:val="single" w:sz="4" w:space="0" w:color="auto"/>
                  <w:left w:val="single" w:sz="4" w:space="0" w:color="auto"/>
                  <w:bottom w:val="single" w:sz="4" w:space="0" w:color="auto"/>
                  <w:right w:val="single" w:sz="4" w:space="0" w:color="auto"/>
                </w:tcBorders>
              </w:tcPr>
            </w:tcPrChange>
          </w:tcPr>
          <w:p w:rsidR="00ED3F6F" w:rsidRPr="002B15AA" w:rsidRDefault="00ED3F6F" w:rsidP="00ED3F6F">
            <w:pPr>
              <w:pStyle w:val="TAL"/>
              <w:rPr>
                <w:ins w:id="11347" w:author="28.541_CR0283R2_(Rel-16)_eNRM" w:date="2020-06-26T15:39:00Z"/>
              </w:rPr>
            </w:pPr>
            <w:ins w:id="11348" w:author="28.541_CR0283R2_(Rel-16)_eNRM" w:date="2020-06-26T15:39:00Z">
              <w:r w:rsidRPr="002B15AA">
                <w:t>type: Integer</w:t>
              </w:r>
            </w:ins>
          </w:p>
          <w:p w:rsidR="00ED3F6F" w:rsidRPr="002B15AA" w:rsidRDefault="00ED3F6F" w:rsidP="00ED3F6F">
            <w:pPr>
              <w:pStyle w:val="TAL"/>
              <w:rPr>
                <w:ins w:id="11349" w:author="28.541_CR0283R2_(Rel-16)_eNRM" w:date="2020-06-26T15:39:00Z"/>
              </w:rPr>
            </w:pPr>
            <w:ins w:id="11350" w:author="28.541_CR0283R2_(Rel-16)_eNRM" w:date="2020-06-26T15:39:00Z">
              <w:r w:rsidRPr="002B15AA">
                <w:t xml:space="preserve">multiplicity: </w:t>
              </w:r>
              <w:r>
                <w:t>1, 2, 4</w:t>
              </w:r>
            </w:ins>
          </w:p>
          <w:p w:rsidR="00ED3F6F" w:rsidRPr="002B15AA" w:rsidRDefault="00ED3F6F" w:rsidP="00ED3F6F">
            <w:pPr>
              <w:pStyle w:val="TAL"/>
              <w:rPr>
                <w:ins w:id="11351" w:author="28.541_CR0283R2_(Rel-16)_eNRM" w:date="2020-06-26T15:39:00Z"/>
              </w:rPr>
            </w:pPr>
            <w:ins w:id="11352" w:author="28.541_CR0283R2_(Rel-16)_eNRM" w:date="2020-06-26T15:39:00Z">
              <w:r w:rsidRPr="002B15AA">
                <w:t>isOrdered: N/A</w:t>
              </w:r>
            </w:ins>
          </w:p>
          <w:p w:rsidR="00ED3F6F" w:rsidRPr="002B15AA" w:rsidRDefault="00ED3F6F" w:rsidP="00ED3F6F">
            <w:pPr>
              <w:pStyle w:val="TAL"/>
              <w:rPr>
                <w:ins w:id="11353" w:author="28.541_CR0283R2_(Rel-16)_eNRM" w:date="2020-06-26T15:39:00Z"/>
              </w:rPr>
            </w:pPr>
            <w:ins w:id="11354" w:author="28.541_CR0283R2_(Rel-16)_eNRM" w:date="2020-06-26T15:39:00Z">
              <w:r w:rsidRPr="002B15AA">
                <w:t xml:space="preserve">isUnique: </w:t>
              </w:r>
              <w:r w:rsidRPr="00035CDF">
                <w:t>N/A</w:t>
              </w:r>
            </w:ins>
          </w:p>
          <w:p w:rsidR="00ED3F6F" w:rsidRPr="002B15AA" w:rsidRDefault="00ED3F6F" w:rsidP="00ED3F6F">
            <w:pPr>
              <w:pStyle w:val="TAL"/>
              <w:rPr>
                <w:ins w:id="11355" w:author="28.541_CR0283R2_(Rel-16)_eNRM" w:date="2020-06-26T15:39:00Z"/>
              </w:rPr>
            </w:pPr>
            <w:ins w:id="11356" w:author="28.541_CR0283R2_(Rel-16)_eNRM" w:date="2020-06-26T15:39:00Z">
              <w:r w:rsidRPr="002B15AA">
                <w:t>defaultValue: None</w:t>
              </w:r>
            </w:ins>
          </w:p>
          <w:p w:rsidR="00ED3F6F" w:rsidRDefault="00ED3F6F" w:rsidP="00ED3F6F">
            <w:pPr>
              <w:pStyle w:val="TAL"/>
              <w:rPr>
                <w:ins w:id="11357" w:author="28.541_CR0283R2_(Rel-16)_eNRM" w:date="2020-06-26T15:38:00Z"/>
              </w:rPr>
            </w:pPr>
            <w:ins w:id="11358" w:author="28.541_CR0283R2_(Rel-16)_eNRM" w:date="2020-06-26T15:39:00Z">
              <w:r w:rsidRPr="002B15AA">
                <w:t>isNullable: False</w:t>
              </w:r>
            </w:ins>
          </w:p>
        </w:tc>
      </w:tr>
      <w:tr w:rsidR="00ED3F6F" w:rsidRPr="002B15AA" w:rsidTr="00583841">
        <w:trPr>
          <w:cantSplit/>
          <w:tblHeader/>
          <w:ins w:id="11359" w:author="28.541_CR0283R2_(Rel-16)_eNRM" w:date="2020-06-26T15:38:00Z"/>
        </w:trPr>
        <w:tc>
          <w:tcPr>
            <w:tcW w:w="960" w:type="pct"/>
            <w:tcBorders>
              <w:top w:val="single" w:sz="4" w:space="0" w:color="auto"/>
              <w:left w:val="single" w:sz="4" w:space="0" w:color="auto"/>
              <w:bottom w:val="single" w:sz="4" w:space="0" w:color="auto"/>
              <w:right w:val="single" w:sz="4" w:space="0" w:color="auto"/>
            </w:tcBorders>
          </w:tcPr>
          <w:p w:rsidR="00ED3F6F" w:rsidRDefault="00ED3F6F" w:rsidP="00ED3F6F">
            <w:pPr>
              <w:pStyle w:val="Default"/>
              <w:rPr>
                <w:ins w:id="11360" w:author="28.541_CR0283R2_(Rel-16)_eNRM" w:date="2020-06-26T15:38:00Z"/>
                <w:rFonts w:ascii="Courier New" w:hAnsi="Courier New" w:cs="Courier New"/>
                <w:sz w:val="18"/>
                <w:szCs w:val="18"/>
                <w:lang w:eastAsia="zh-CN"/>
              </w:rPr>
            </w:pPr>
            <w:ins w:id="11361" w:author="28.541_CR0283R2_(Rel-16)_eNRM" w:date="2020-06-26T15:39:00Z">
              <w:r w:rsidRPr="007B301C">
                <w:rPr>
                  <w:rFonts w:ascii="Courier New" w:hAnsi="Courier New" w:cs="Courier New"/>
                  <w:sz w:val="18"/>
                  <w:szCs w:val="18"/>
                </w:rPr>
                <w:t>nrofRIMRSSequenceCandidatesofRS1</w:t>
              </w:r>
            </w:ins>
          </w:p>
        </w:tc>
        <w:tc>
          <w:tcPr>
            <w:tcW w:w="2917" w:type="pct"/>
            <w:tcBorders>
              <w:top w:val="single" w:sz="4" w:space="0" w:color="auto"/>
              <w:left w:val="single" w:sz="4" w:space="0" w:color="auto"/>
              <w:bottom w:val="single" w:sz="4" w:space="0" w:color="auto"/>
              <w:right w:val="single" w:sz="4" w:space="0" w:color="auto"/>
            </w:tcBorders>
          </w:tcPr>
          <w:p w:rsidR="00ED3F6F" w:rsidRDefault="00ED3F6F" w:rsidP="00ED3F6F">
            <w:pPr>
              <w:keepNext/>
              <w:keepLines/>
              <w:spacing w:after="0"/>
              <w:rPr>
                <w:ins w:id="11362" w:author="28.541_CR0283R2_(Rel-16)_eNRM" w:date="2020-06-26T15:39:00Z"/>
                <w:rFonts w:ascii="Arial" w:hAnsi="Arial" w:cs="Arial"/>
                <w:sz w:val="18"/>
                <w:szCs w:val="18"/>
                <w:lang w:eastAsia="en-GB"/>
              </w:rPr>
            </w:pPr>
            <w:ins w:id="11363" w:author="28.541_CR0283R2_(Rel-16)_eNRM" w:date="2020-06-26T15:39:00Z">
              <w:r>
                <w:rPr>
                  <w:rFonts w:ascii="Arial" w:hAnsi="Arial" w:cs="Arial"/>
                  <w:sz w:val="18"/>
                  <w:szCs w:val="18"/>
                  <w:lang w:eastAsia="en-GB"/>
                </w:rPr>
                <w:t>It is the n</w:t>
              </w:r>
              <w:r w:rsidRPr="00E468FC">
                <w:rPr>
                  <w:rFonts w:ascii="Arial" w:hAnsi="Arial" w:cs="Arial"/>
                  <w:sz w:val="18"/>
                  <w:szCs w:val="18"/>
                  <w:lang w:eastAsia="en-GB"/>
                </w:rPr>
                <w:t xml:space="preserve">umber of </w:t>
              </w:r>
              <w:r>
                <w:t xml:space="preserve">candidate sequences assigned </w:t>
              </w:r>
              <w:r w:rsidRPr="00E468FC">
                <w:rPr>
                  <w:rFonts w:ascii="Arial" w:hAnsi="Arial" w:cs="Arial"/>
                  <w:sz w:val="18"/>
                  <w:szCs w:val="18"/>
                  <w:lang w:eastAsia="en-GB"/>
                </w:rPr>
                <w:t>for RIM RS-1</w:t>
              </w:r>
              <w:r>
                <w:rPr>
                  <w:rFonts w:ascii="Arial" w:hAnsi="Arial" w:cs="Arial"/>
                  <w:sz w:val="18"/>
                  <w:szCs w:val="18"/>
                  <w:lang w:eastAsia="en-GB"/>
                </w:rPr>
                <w:t xml:space="preserve"> (</w:t>
              </w:r>
            </w:ins>
            <w:r w:rsidR="002A7633" w:rsidRPr="002A7633">
              <w:rPr>
                <w:rFonts w:ascii="Arial" w:hAnsi="Arial" w:cs="Arial"/>
                <w:sz w:val="18"/>
                <w:szCs w:val="18"/>
                <w:lang w:eastAsia="en-GB"/>
              </w:rPr>
              <w:fldChar w:fldCharType="begin"/>
            </w:r>
            <w:r w:rsidR="002A7633" w:rsidRPr="002A7633">
              <w:rPr>
                <w:rFonts w:ascii="Arial" w:hAnsi="Arial" w:cs="Arial"/>
                <w:sz w:val="18"/>
                <w:szCs w:val="18"/>
                <w:lang w:eastAsia="en-GB"/>
              </w:rPr>
              <w:instrText xml:space="preserve"> QUOTE </w:instrText>
            </w:r>
            <w:r w:rsidR="00623C82">
              <w:rPr>
                <w:position w:val="-6"/>
              </w:rPr>
              <w:pict>
                <v:shape id="_x0000_i1058" type="#_x0000_t75" style="width:25.55pt;height:14.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2EB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132EBB&quot; wsp:rsidP=&quot;00132EBB&quot;&gt;&lt;m:oMathPara&gt;&lt;m:oMath&gt;&lt;m:sSubSup&gt;&lt;m:sSubSupPr&gt;&lt;m:ctrlPr&gt;&lt;aml:annotation aml:id=&quot;0&quot; w:type=&quot;Word.Insertion&quot; aml:author=&quot;28.541_CR0283R2_(Rel-16)_eNRM&quot; aml:createdate=&quot;2020-06-26T15:39: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1&quot; w:type=&quot;Word.Insertion&quot; aml:author=&quot;28.541_CR0283R2_(Rel-16)_eNRM&quot; aml:createdate=&quot;2020-06-26T15:39: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39:00Z&quot;&gt;&lt;aml:content&gt;&lt;m:rPr&gt;&lt;m:nor/&gt;&lt;/m:rPr&gt;&lt;w:rPr&gt;&lt;w:rFonts w:ascii=&quot;Cambria Math&quot; w:h-ansi=&quot;Cambria Math&quot;/&gt;&lt;wx:font wx:val=&quot;Cambria Math&quot;/&gt;&lt;/w:rPr&gt;&lt;m:t&gt;s&lt;/m:t&gt;&lt;/aml:content&gt;&lt;/aml:annotation&gt;&lt;/m:r&gt;&lt;/m:sub&gt;&lt;m:sup&gt;&lt;m:r&gt;&lt;aml:annotation aml:id=&quot;3&quot; w:type=&quot;Word.Insertion&quot; aml:author=&quot;28.541_CR0283R2_(Rel-16)_eNRM&quot; aml:createdate=&quot;2020-06-26T15:39:00Z&quot;&gt;&lt;aml:content&gt;&lt;m:rPr&gt;&lt;m:nor/&gt;&lt;/m:rPr&gt;&lt;w:rPr&gt;&lt;w:rFonts w:ascii=&quot;Cambria Math&quot; w:h-ansi=&quot;Cambria Math&quot;/&gt;&lt;wx:font wx:val=&quot;Cambria Math&quot;/&gt;&lt;/w:rPr&gt;&lt;m:t&gt;RIM,1&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 o:title="" chromakey="white"/>
                </v:shape>
              </w:pict>
            </w:r>
            <w:r w:rsidR="002A7633" w:rsidRPr="002A7633">
              <w:rPr>
                <w:rFonts w:ascii="Arial" w:hAnsi="Arial" w:cs="Arial"/>
                <w:sz w:val="18"/>
                <w:szCs w:val="18"/>
                <w:lang w:eastAsia="en-GB"/>
              </w:rPr>
              <w:instrText xml:space="preserve"> </w:instrText>
            </w:r>
            <w:r w:rsidR="002A7633" w:rsidRPr="002A7633">
              <w:rPr>
                <w:rFonts w:ascii="Arial" w:hAnsi="Arial" w:cs="Arial"/>
                <w:sz w:val="18"/>
                <w:szCs w:val="18"/>
                <w:lang w:eastAsia="en-GB"/>
              </w:rPr>
              <w:fldChar w:fldCharType="separate"/>
            </w:r>
            <w:r w:rsidR="00623C82">
              <w:rPr>
                <w:position w:val="-6"/>
              </w:rPr>
              <w:pict>
                <v:shape id="_x0000_i1059" type="#_x0000_t75" style="width:25.55pt;height:14.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2EB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132EBB&quot; wsp:rsidP=&quot;00132EBB&quot;&gt;&lt;m:oMathPara&gt;&lt;m:oMath&gt;&lt;m:sSubSup&gt;&lt;m:sSubSupPr&gt;&lt;m:ctrlPr&gt;&lt;aml:annotation aml:id=&quot;0&quot; w:type=&quot;Word.Insertion&quot; aml:author=&quot;28.541_CR0283R2_(Rel-16)_eNRM&quot; aml:createdate=&quot;2020-06-26T15:39: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1&quot; w:type=&quot;Word.Insertion&quot; aml:author=&quot;28.541_CR0283R2_(Rel-16)_eNRM&quot; aml:createdate=&quot;2020-06-26T15:39: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39:00Z&quot;&gt;&lt;aml:content&gt;&lt;m:rPr&gt;&lt;m:nor/&gt;&lt;/m:rPr&gt;&lt;w:rPr&gt;&lt;w:rFonts w:ascii=&quot;Cambria Math&quot; w:h-ansi=&quot;Cambria Math&quot;/&gt;&lt;wx:font wx:val=&quot;Cambria Math&quot;/&gt;&lt;/w:rPr&gt;&lt;m:t&gt;s&lt;/m:t&gt;&lt;/aml:content&gt;&lt;/aml:annotation&gt;&lt;/m:r&gt;&lt;/m:sub&gt;&lt;m:sup&gt;&lt;m:r&gt;&lt;aml:annotation aml:id=&quot;3&quot; w:type=&quot;Word.Insertion&quot; aml:author=&quot;28.541_CR0283R2_(Rel-16)_eNRM&quot; aml:createdate=&quot;2020-06-26T15:39:00Z&quot;&gt;&lt;aml:content&gt;&lt;m:rPr&gt;&lt;m:nor/&gt;&lt;/m:rPr&gt;&lt;w:rPr&gt;&lt;w:rFonts w:ascii=&quot;Cambria Math&quot; w:h-ansi=&quot;Cambria Math&quot;/&gt;&lt;wx:font wx:val=&quot;Cambria Math&quot;/&gt;&lt;/w:rPr&gt;&lt;m:t&gt;RIM,1&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 o:title="" chromakey="white"/>
                </v:shape>
              </w:pict>
            </w:r>
            <w:r w:rsidR="002A7633" w:rsidRPr="002A7633">
              <w:rPr>
                <w:rFonts w:ascii="Arial" w:hAnsi="Arial" w:cs="Arial"/>
                <w:sz w:val="18"/>
                <w:szCs w:val="18"/>
                <w:lang w:eastAsia="en-GB"/>
              </w:rPr>
              <w:fldChar w:fldCharType="end"/>
            </w:r>
            <w:ins w:id="11364" w:author="28.541_CR0283R2_(Rel-16)_eNRM" w:date="2020-06-26T15:39:00Z">
              <w:r>
                <w:rPr>
                  <w:rFonts w:ascii="Arial" w:hAnsi="Arial" w:cs="Arial"/>
                  <w:sz w:val="18"/>
                  <w:szCs w:val="18"/>
                  <w:lang w:eastAsia="en-GB"/>
                </w:rPr>
                <w:t>)</w:t>
              </w:r>
              <w:r w:rsidRPr="00C17D50">
                <w:rPr>
                  <w:rFonts w:ascii="Arial" w:hAnsi="Arial" w:cs="Arial"/>
                  <w:sz w:val="18"/>
                  <w:szCs w:val="18"/>
                  <w:lang w:eastAsia="en-GB"/>
                </w:rPr>
                <w:t xml:space="preserve"> (see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 xml:space="preserve">7.4.1.6). It </w:t>
              </w:r>
              <w:r w:rsidRPr="00165D96">
                <w:rPr>
                  <w:rFonts w:ascii="Arial" w:hAnsi="Arial" w:cs="Arial"/>
                  <w:sz w:val="18"/>
                  <w:szCs w:val="18"/>
                  <w:lang w:eastAsia="en-GB"/>
                </w:rPr>
                <w:t xml:space="preserve">should be even when  </w:t>
              </w:r>
              <w:r w:rsidRPr="007B301C">
                <w:rPr>
                  <w:rFonts w:ascii="Courier New" w:hAnsi="Courier New" w:cs="Courier New"/>
                  <w:sz w:val="18"/>
                  <w:szCs w:val="18"/>
                </w:rPr>
                <w:t>enableEnoughNotEnoughIndication</w:t>
              </w:r>
              <w:r w:rsidRPr="00165D96">
                <w:rPr>
                  <w:rFonts w:ascii="Arial" w:hAnsi="Arial" w:cs="Arial"/>
                  <w:sz w:val="18"/>
                  <w:szCs w:val="18"/>
                  <w:lang w:eastAsia="en-GB"/>
                </w:rPr>
                <w:t xml:space="preserve"> for RS-1 is ON</w:t>
              </w:r>
            </w:ins>
          </w:p>
          <w:p w:rsidR="00ED3F6F" w:rsidRDefault="00ED3F6F" w:rsidP="00ED3F6F">
            <w:pPr>
              <w:keepNext/>
              <w:keepLines/>
              <w:spacing w:after="0"/>
              <w:rPr>
                <w:ins w:id="11365" w:author="28.541_CR0283R2_(Rel-16)_eNRM" w:date="2020-06-26T15:39:00Z"/>
                <w:rFonts w:ascii="Arial" w:hAnsi="Arial" w:cs="Arial"/>
                <w:sz w:val="18"/>
                <w:szCs w:val="18"/>
                <w:lang w:eastAsia="en-GB"/>
              </w:rPr>
            </w:pPr>
          </w:p>
          <w:p w:rsidR="00ED3F6F" w:rsidRPr="00F5138A" w:rsidRDefault="00ED3F6F" w:rsidP="00ED3F6F">
            <w:pPr>
              <w:keepNext/>
              <w:keepLines/>
              <w:spacing w:after="0"/>
              <w:rPr>
                <w:ins w:id="11366" w:author="28.541_CR0283R2_(Rel-16)_eNRM" w:date="2020-06-26T15:39:00Z"/>
                <w:rFonts w:ascii="Arial" w:hAnsi="Arial" w:cs="Arial"/>
                <w:sz w:val="18"/>
                <w:szCs w:val="18"/>
                <w:lang w:eastAsia="en-GB"/>
              </w:rPr>
            </w:pPr>
            <w:ins w:id="11367" w:author="28.541_CR0283R2_(Rel-16)_eNRM" w:date="2020-06-26T15:39:00Z">
              <w:r w:rsidRPr="00CD735F">
                <w:rPr>
                  <w:rFonts w:ascii="Arial" w:hAnsi="Arial" w:cs="Arial"/>
                  <w:sz w:val="18"/>
                  <w:szCs w:val="18"/>
                </w:rPr>
                <w:t>allowedValues</w:t>
              </w:r>
              <w:r>
                <w:rPr>
                  <w:rFonts w:ascii="Arial" w:hAnsi="Arial" w:cs="Arial"/>
                  <w:sz w:val="18"/>
                  <w:szCs w:val="18"/>
                </w:rPr>
                <w:t>:</w:t>
              </w:r>
              <w:r w:rsidRPr="008E7787">
                <w:rPr>
                  <w:rStyle w:val="normaltextrun1"/>
                  <w:rFonts w:cs="Arial"/>
                  <w:color w:val="181818"/>
                  <w:spacing w:val="-6"/>
                  <w:position w:val="2"/>
                  <w:sz w:val="18"/>
                  <w:szCs w:val="18"/>
                </w:rPr>
                <w:t xml:space="preserve"> </w:t>
              </w:r>
              <w:r w:rsidRPr="00F5138A">
                <w:rPr>
                  <w:rFonts w:ascii="Arial" w:hAnsi="Arial" w:cs="Arial"/>
                  <w:sz w:val="18"/>
                  <w:szCs w:val="18"/>
                  <w:lang w:eastAsia="en-GB"/>
                </w:rPr>
                <w:t>1,</w:t>
              </w:r>
              <w:r>
                <w:rPr>
                  <w:rFonts w:ascii="Arial" w:hAnsi="Arial" w:cs="Arial"/>
                  <w:sz w:val="18"/>
                  <w:szCs w:val="18"/>
                  <w:lang w:eastAsia="en-GB"/>
                </w:rPr>
                <w:t>2..</w:t>
              </w:r>
              <w:r w:rsidRPr="00F5138A">
                <w:rPr>
                  <w:rFonts w:ascii="Arial" w:hAnsi="Arial" w:cs="Arial"/>
                  <w:sz w:val="18"/>
                  <w:szCs w:val="18"/>
                  <w:lang w:eastAsia="en-GB"/>
                </w:rPr>
                <w:t>8</w:t>
              </w:r>
            </w:ins>
          </w:p>
          <w:p w:rsidR="00ED3F6F" w:rsidRDefault="00ED3F6F" w:rsidP="00ED3F6F">
            <w:pPr>
              <w:keepNext/>
              <w:keepLines/>
              <w:spacing w:after="0"/>
              <w:rPr>
                <w:ins w:id="11368" w:author="28.541_CR0283R2_(Rel-16)_eNRM" w:date="2020-06-26T15:38:00Z"/>
                <w:lang w:eastAsia="zh-CN"/>
              </w:rPr>
            </w:pPr>
          </w:p>
        </w:tc>
        <w:tc>
          <w:tcPr>
            <w:tcW w:w="1123" w:type="pct"/>
            <w:tcBorders>
              <w:top w:val="single" w:sz="4" w:space="0" w:color="auto"/>
              <w:left w:val="single" w:sz="4" w:space="0" w:color="auto"/>
              <w:bottom w:val="single" w:sz="4" w:space="0" w:color="auto"/>
              <w:right w:val="single" w:sz="4" w:space="0" w:color="auto"/>
            </w:tcBorders>
          </w:tcPr>
          <w:p w:rsidR="00ED3F6F" w:rsidRPr="002B15AA" w:rsidRDefault="00ED3F6F" w:rsidP="00ED3F6F">
            <w:pPr>
              <w:pStyle w:val="TAL"/>
              <w:rPr>
                <w:ins w:id="11369" w:author="28.541_CR0283R2_(Rel-16)_eNRM" w:date="2020-06-26T15:39:00Z"/>
              </w:rPr>
            </w:pPr>
            <w:ins w:id="11370" w:author="28.541_CR0283R2_(Rel-16)_eNRM" w:date="2020-06-26T15:39:00Z">
              <w:r w:rsidRPr="002B15AA">
                <w:t>type: Integer</w:t>
              </w:r>
            </w:ins>
          </w:p>
          <w:p w:rsidR="00ED3F6F" w:rsidRPr="002B15AA" w:rsidRDefault="00ED3F6F" w:rsidP="00ED3F6F">
            <w:pPr>
              <w:pStyle w:val="TAL"/>
              <w:rPr>
                <w:ins w:id="11371" w:author="28.541_CR0283R2_(Rel-16)_eNRM" w:date="2020-06-26T15:39:00Z"/>
              </w:rPr>
            </w:pPr>
            <w:ins w:id="11372" w:author="28.541_CR0283R2_(Rel-16)_eNRM" w:date="2020-06-26T15:39:00Z">
              <w:r>
                <w:t xml:space="preserve">multiplicity: </w:t>
              </w:r>
              <w:r>
                <w:rPr>
                  <w:rFonts w:hint="eastAsia"/>
                  <w:lang w:eastAsia="zh-CN"/>
                </w:rPr>
                <w:t>1</w:t>
              </w:r>
            </w:ins>
          </w:p>
          <w:p w:rsidR="00ED3F6F" w:rsidRPr="002B15AA" w:rsidRDefault="00ED3F6F" w:rsidP="00ED3F6F">
            <w:pPr>
              <w:pStyle w:val="TAL"/>
              <w:rPr>
                <w:ins w:id="11373" w:author="28.541_CR0283R2_(Rel-16)_eNRM" w:date="2020-06-26T15:39:00Z"/>
              </w:rPr>
            </w:pPr>
            <w:ins w:id="11374" w:author="28.541_CR0283R2_(Rel-16)_eNRM" w:date="2020-06-26T15:39:00Z">
              <w:r w:rsidRPr="002B15AA">
                <w:t>isOrdered: N/A</w:t>
              </w:r>
            </w:ins>
          </w:p>
          <w:p w:rsidR="00ED3F6F" w:rsidRPr="002B15AA" w:rsidRDefault="00ED3F6F" w:rsidP="00ED3F6F">
            <w:pPr>
              <w:pStyle w:val="TAL"/>
              <w:rPr>
                <w:ins w:id="11375" w:author="28.541_CR0283R2_(Rel-16)_eNRM" w:date="2020-06-26T15:39:00Z"/>
              </w:rPr>
            </w:pPr>
            <w:ins w:id="11376" w:author="28.541_CR0283R2_(Rel-16)_eNRM" w:date="2020-06-26T15:39:00Z">
              <w:r w:rsidRPr="002B15AA">
                <w:t xml:space="preserve">isUnique: </w:t>
              </w:r>
              <w:r w:rsidRPr="00035CDF">
                <w:t>N/A</w:t>
              </w:r>
            </w:ins>
          </w:p>
          <w:p w:rsidR="00ED3F6F" w:rsidRPr="002B15AA" w:rsidRDefault="00ED3F6F" w:rsidP="00ED3F6F">
            <w:pPr>
              <w:pStyle w:val="TAL"/>
              <w:rPr>
                <w:ins w:id="11377" w:author="28.541_CR0283R2_(Rel-16)_eNRM" w:date="2020-06-26T15:39:00Z"/>
              </w:rPr>
            </w:pPr>
            <w:ins w:id="11378" w:author="28.541_CR0283R2_(Rel-16)_eNRM" w:date="2020-06-26T15:39:00Z">
              <w:r w:rsidRPr="002B15AA">
                <w:t>defaultValue: None</w:t>
              </w:r>
            </w:ins>
          </w:p>
          <w:p w:rsidR="00ED3F6F" w:rsidRDefault="00ED3F6F" w:rsidP="00ED3F6F">
            <w:pPr>
              <w:pStyle w:val="TAL"/>
              <w:rPr>
                <w:ins w:id="11379" w:author="28.541_CR0283R2_(Rel-16)_eNRM" w:date="2020-06-26T15:38:00Z"/>
              </w:rPr>
            </w:pPr>
            <w:ins w:id="11380" w:author="28.541_CR0283R2_(Rel-16)_eNRM" w:date="2020-06-26T15:39:00Z">
              <w:r w:rsidRPr="002B15AA">
                <w:t>isNullable: False</w:t>
              </w:r>
            </w:ins>
          </w:p>
        </w:tc>
      </w:tr>
      <w:tr w:rsidR="00ED3F6F" w:rsidRPr="002B15AA" w:rsidTr="00583841">
        <w:trPr>
          <w:cantSplit/>
          <w:tblHeader/>
          <w:ins w:id="11381" w:author="28.541_CR0283R2_(Rel-16)_eNRM" w:date="2020-06-26T15:38:00Z"/>
        </w:trPr>
        <w:tc>
          <w:tcPr>
            <w:tcW w:w="960" w:type="pct"/>
            <w:tcBorders>
              <w:top w:val="single" w:sz="4" w:space="0" w:color="auto"/>
              <w:left w:val="single" w:sz="4" w:space="0" w:color="auto"/>
              <w:bottom w:val="single" w:sz="4" w:space="0" w:color="auto"/>
              <w:right w:val="single" w:sz="4" w:space="0" w:color="auto"/>
            </w:tcBorders>
          </w:tcPr>
          <w:p w:rsidR="00ED3F6F" w:rsidRDefault="00ED3F6F" w:rsidP="00ED3F6F">
            <w:pPr>
              <w:pStyle w:val="Default"/>
              <w:rPr>
                <w:ins w:id="11382" w:author="28.541_CR0283R2_(Rel-16)_eNRM" w:date="2020-06-26T15:38:00Z"/>
                <w:rFonts w:ascii="Courier New" w:hAnsi="Courier New" w:cs="Courier New"/>
                <w:sz w:val="18"/>
                <w:szCs w:val="18"/>
                <w:lang w:eastAsia="zh-CN"/>
              </w:rPr>
            </w:pPr>
            <w:ins w:id="11383" w:author="28.541_CR0283R2_(Rel-16)_eNRM" w:date="2020-06-26T15:39:00Z">
              <w:r w:rsidRPr="00E44B01">
                <w:rPr>
                  <w:rFonts w:ascii="Courier New" w:hAnsi="Courier New" w:cs="Courier New"/>
                  <w:sz w:val="18"/>
                  <w:szCs w:val="18"/>
                  <w:lang w:eastAsia="zh-CN"/>
                </w:rPr>
                <w:t>rimRSScrambleIdListofRS1</w:t>
              </w:r>
            </w:ins>
          </w:p>
        </w:tc>
        <w:tc>
          <w:tcPr>
            <w:tcW w:w="2917" w:type="pct"/>
            <w:tcBorders>
              <w:top w:val="single" w:sz="4" w:space="0" w:color="auto"/>
              <w:left w:val="single" w:sz="4" w:space="0" w:color="auto"/>
              <w:bottom w:val="single" w:sz="4" w:space="0" w:color="auto"/>
              <w:right w:val="single" w:sz="4" w:space="0" w:color="auto"/>
            </w:tcBorders>
          </w:tcPr>
          <w:p w:rsidR="00ED3F6F" w:rsidRPr="00E87184" w:rsidRDefault="00ED3F6F" w:rsidP="00ED3F6F">
            <w:pPr>
              <w:keepNext/>
              <w:keepLines/>
              <w:spacing w:after="0"/>
              <w:rPr>
                <w:ins w:id="11384" w:author="28.541_CR0283R2_(Rel-16)_eNRM" w:date="2020-06-26T15:39:00Z"/>
                <w:rFonts w:ascii="Courier New" w:hAnsi="Courier New" w:cs="Courier New"/>
                <w:sz w:val="18"/>
                <w:szCs w:val="18"/>
              </w:rPr>
            </w:pPr>
            <w:ins w:id="11385" w:author="28.541_CR0283R2_(Rel-16)_eNRM" w:date="2020-06-26T15:39:00Z">
              <w:r w:rsidRPr="00E87184">
                <w:rPr>
                  <w:rFonts w:ascii="Arial" w:hAnsi="Arial" w:cs="Arial"/>
                  <w:sz w:val="18"/>
                  <w:szCs w:val="18"/>
                  <w:lang w:eastAsia="en-GB"/>
                </w:rPr>
                <w:t xml:space="preserve">It is list of </w:t>
              </w:r>
              <w:r w:rsidRPr="00E87184">
                <w:t xml:space="preserve">configured </w:t>
              </w:r>
              <w:r w:rsidRPr="00E87184">
                <w:rPr>
                  <w:rFonts w:ascii="Arial" w:hAnsi="Arial" w:cs="Arial"/>
                  <w:sz w:val="18"/>
                  <w:szCs w:val="18"/>
                  <w:lang w:eastAsia="en-GB"/>
                </w:rPr>
                <w:t xml:space="preserve">scrambling </w:t>
              </w:r>
              <w:r w:rsidRPr="00E87184">
                <w:t>identities</w:t>
              </w:r>
              <w:r w:rsidRPr="00E87184">
                <w:rPr>
                  <w:rFonts w:ascii="Arial" w:hAnsi="Arial" w:cs="Arial"/>
                  <w:sz w:val="18"/>
                  <w:szCs w:val="18"/>
                  <w:lang w:eastAsia="en-GB"/>
                </w:rPr>
                <w:t xml:space="preserve"> for RIM RS-1 (see 38.211 [32], subclause 7.4.1.6). The size of the list is </w:t>
              </w:r>
              <w:r w:rsidRPr="00E87184">
                <w:rPr>
                  <w:rFonts w:ascii="Courier New" w:hAnsi="Courier New" w:cs="Courier New"/>
                  <w:sz w:val="18"/>
                  <w:szCs w:val="18"/>
                </w:rPr>
                <w:t>nrofRIMRSSequenceCandidatesofRS1.</w:t>
              </w:r>
            </w:ins>
          </w:p>
          <w:p w:rsidR="00ED3F6F" w:rsidRPr="00E87184" w:rsidRDefault="00ED3F6F" w:rsidP="00ED3F6F">
            <w:pPr>
              <w:keepNext/>
              <w:keepLines/>
              <w:spacing w:after="0"/>
              <w:rPr>
                <w:ins w:id="11386" w:author="28.541_CR0283R2_(Rel-16)_eNRM" w:date="2020-06-26T15:39:00Z"/>
                <w:rFonts w:ascii="Courier New" w:hAnsi="Courier New" w:cs="Courier New"/>
                <w:sz w:val="18"/>
                <w:szCs w:val="18"/>
              </w:rPr>
            </w:pPr>
          </w:p>
          <w:p w:rsidR="00ED3F6F" w:rsidRPr="00E87184" w:rsidRDefault="00ED3F6F" w:rsidP="00ED3F6F">
            <w:pPr>
              <w:keepNext/>
              <w:keepLines/>
              <w:spacing w:after="0"/>
              <w:rPr>
                <w:ins w:id="11387" w:author="28.541_CR0283R2_(Rel-16)_eNRM" w:date="2020-06-26T15:39:00Z"/>
                <w:rFonts w:ascii="Arial" w:hAnsi="Arial" w:cs="Arial"/>
                <w:sz w:val="18"/>
                <w:szCs w:val="18"/>
                <w:lang w:eastAsia="en-GB"/>
              </w:rPr>
            </w:pPr>
            <w:ins w:id="11388" w:author="28.541_CR0283R2_(Rel-16)_eNRM" w:date="2020-06-26T15:39:00Z">
              <w:r w:rsidRPr="00E87184">
                <w:rPr>
                  <w:rFonts w:ascii="Arial" w:hAnsi="Arial" w:cs="Arial"/>
                  <w:sz w:val="18"/>
                  <w:szCs w:val="18"/>
                  <w:lang w:eastAsia="en-GB"/>
                </w:rPr>
                <w:t xml:space="preserve">allowedValues: 0..2^10-1  </w:t>
              </w:r>
            </w:ins>
          </w:p>
          <w:p w:rsidR="00ED3F6F" w:rsidRDefault="00ED3F6F" w:rsidP="00ED3F6F">
            <w:pPr>
              <w:keepNext/>
              <w:keepLines/>
              <w:spacing w:after="0"/>
              <w:rPr>
                <w:ins w:id="11389" w:author="28.541_CR0283R2_(Rel-16)_eNRM" w:date="2020-06-26T15:38:00Z"/>
                <w:lang w:eastAsia="zh-CN"/>
              </w:rPr>
            </w:pPr>
          </w:p>
        </w:tc>
        <w:tc>
          <w:tcPr>
            <w:tcW w:w="1123" w:type="pct"/>
            <w:tcBorders>
              <w:top w:val="single" w:sz="4" w:space="0" w:color="auto"/>
              <w:left w:val="single" w:sz="4" w:space="0" w:color="auto"/>
              <w:bottom w:val="single" w:sz="4" w:space="0" w:color="auto"/>
              <w:right w:val="single" w:sz="4" w:space="0" w:color="auto"/>
            </w:tcBorders>
          </w:tcPr>
          <w:p w:rsidR="00ED3F6F" w:rsidRPr="002B15AA" w:rsidRDefault="00ED3F6F" w:rsidP="00ED3F6F">
            <w:pPr>
              <w:pStyle w:val="TAL"/>
              <w:rPr>
                <w:ins w:id="11390" w:author="28.541_CR0283R2_(Rel-16)_eNRM" w:date="2020-06-26T15:39:00Z"/>
              </w:rPr>
            </w:pPr>
            <w:ins w:id="11391" w:author="28.541_CR0283R2_(Rel-16)_eNRM" w:date="2020-06-26T15:39:00Z">
              <w:r w:rsidRPr="002B15AA">
                <w:t>type: Integer</w:t>
              </w:r>
            </w:ins>
          </w:p>
          <w:p w:rsidR="00ED3F6F" w:rsidRPr="002B15AA" w:rsidRDefault="00ED3F6F" w:rsidP="00ED3F6F">
            <w:pPr>
              <w:pStyle w:val="TAL"/>
              <w:rPr>
                <w:ins w:id="11392" w:author="28.541_CR0283R2_(Rel-16)_eNRM" w:date="2020-06-26T15:39:00Z"/>
              </w:rPr>
            </w:pPr>
            <w:ins w:id="11393" w:author="28.541_CR0283R2_(Rel-16)_eNRM" w:date="2020-06-26T15:39:00Z">
              <w:r w:rsidRPr="002B15AA">
                <w:t xml:space="preserve">multiplicity: </w:t>
              </w:r>
              <w:r>
                <w:t>1, 2..8</w:t>
              </w:r>
            </w:ins>
          </w:p>
          <w:p w:rsidR="00ED3F6F" w:rsidRPr="002B15AA" w:rsidRDefault="00ED3F6F" w:rsidP="00ED3F6F">
            <w:pPr>
              <w:pStyle w:val="TAL"/>
              <w:rPr>
                <w:ins w:id="11394" w:author="28.541_CR0283R2_(Rel-16)_eNRM" w:date="2020-06-26T15:39:00Z"/>
              </w:rPr>
            </w:pPr>
            <w:ins w:id="11395" w:author="28.541_CR0283R2_(Rel-16)_eNRM" w:date="2020-06-26T15:39:00Z">
              <w:r w:rsidRPr="002B15AA">
                <w:t>isOrdered: N/A</w:t>
              </w:r>
            </w:ins>
          </w:p>
          <w:p w:rsidR="00ED3F6F" w:rsidRPr="002B15AA" w:rsidRDefault="00ED3F6F" w:rsidP="00ED3F6F">
            <w:pPr>
              <w:pStyle w:val="TAL"/>
              <w:rPr>
                <w:ins w:id="11396" w:author="28.541_CR0283R2_(Rel-16)_eNRM" w:date="2020-06-26T15:39:00Z"/>
              </w:rPr>
            </w:pPr>
            <w:ins w:id="11397" w:author="28.541_CR0283R2_(Rel-16)_eNRM" w:date="2020-06-26T15:39:00Z">
              <w:r w:rsidRPr="002B15AA">
                <w:t xml:space="preserve">isUnique: </w:t>
              </w:r>
              <w:r w:rsidRPr="00035CDF">
                <w:t>N/A</w:t>
              </w:r>
            </w:ins>
          </w:p>
          <w:p w:rsidR="00ED3F6F" w:rsidRPr="002B15AA" w:rsidRDefault="00ED3F6F" w:rsidP="00ED3F6F">
            <w:pPr>
              <w:pStyle w:val="TAL"/>
              <w:rPr>
                <w:ins w:id="11398" w:author="28.541_CR0283R2_(Rel-16)_eNRM" w:date="2020-06-26T15:39:00Z"/>
              </w:rPr>
            </w:pPr>
            <w:ins w:id="11399" w:author="28.541_CR0283R2_(Rel-16)_eNRM" w:date="2020-06-26T15:39:00Z">
              <w:r w:rsidRPr="002B15AA">
                <w:t>defaultValue: None</w:t>
              </w:r>
            </w:ins>
          </w:p>
          <w:p w:rsidR="00ED3F6F" w:rsidRDefault="00ED3F6F" w:rsidP="00ED3F6F">
            <w:pPr>
              <w:pStyle w:val="TAL"/>
              <w:rPr>
                <w:ins w:id="11400" w:author="28.541_CR0283R2_(Rel-16)_eNRM" w:date="2020-06-26T15:38:00Z"/>
              </w:rPr>
            </w:pPr>
            <w:ins w:id="11401" w:author="28.541_CR0283R2_(Rel-16)_eNRM" w:date="2020-06-26T15:39:00Z">
              <w:r w:rsidRPr="002B15AA">
                <w:t>isNullable: False</w:t>
              </w:r>
            </w:ins>
          </w:p>
        </w:tc>
      </w:tr>
      <w:tr w:rsidR="00ED3F6F" w:rsidRPr="002B15AA" w:rsidTr="00583841">
        <w:trPr>
          <w:cantSplit/>
          <w:tblHeader/>
          <w:ins w:id="11402" w:author="28.541_CR0283R2_(Rel-16)_eNRM" w:date="2020-06-26T15:38:00Z"/>
        </w:trPr>
        <w:tc>
          <w:tcPr>
            <w:tcW w:w="960" w:type="pct"/>
            <w:tcBorders>
              <w:top w:val="single" w:sz="4" w:space="0" w:color="auto"/>
              <w:left w:val="single" w:sz="4" w:space="0" w:color="auto"/>
              <w:bottom w:val="single" w:sz="4" w:space="0" w:color="auto"/>
              <w:right w:val="single" w:sz="4" w:space="0" w:color="auto"/>
            </w:tcBorders>
          </w:tcPr>
          <w:p w:rsidR="00ED3F6F" w:rsidRDefault="00ED3F6F" w:rsidP="00ED3F6F">
            <w:pPr>
              <w:pStyle w:val="Default"/>
              <w:rPr>
                <w:ins w:id="11403" w:author="28.541_CR0283R2_(Rel-16)_eNRM" w:date="2020-06-26T15:38:00Z"/>
                <w:rFonts w:ascii="Courier New" w:hAnsi="Courier New" w:cs="Courier New"/>
                <w:sz w:val="18"/>
                <w:szCs w:val="18"/>
                <w:lang w:eastAsia="zh-CN"/>
              </w:rPr>
            </w:pPr>
            <w:ins w:id="11404" w:author="28.541_CR0283R2_(Rel-16)_eNRM" w:date="2020-06-26T15:39:00Z">
              <w:r w:rsidRPr="007B301C">
                <w:rPr>
                  <w:rFonts w:ascii="Courier New" w:hAnsi="Courier New" w:cs="Courier New"/>
                  <w:sz w:val="18"/>
                  <w:szCs w:val="18"/>
                </w:rPr>
                <w:t>nrofRIMRSSequenceCandidatesofRS2</w:t>
              </w:r>
            </w:ins>
          </w:p>
        </w:tc>
        <w:tc>
          <w:tcPr>
            <w:tcW w:w="2917" w:type="pct"/>
            <w:tcBorders>
              <w:top w:val="single" w:sz="4" w:space="0" w:color="auto"/>
              <w:left w:val="single" w:sz="4" w:space="0" w:color="auto"/>
              <w:bottom w:val="single" w:sz="4" w:space="0" w:color="auto"/>
              <w:right w:val="single" w:sz="4" w:space="0" w:color="auto"/>
            </w:tcBorders>
          </w:tcPr>
          <w:p w:rsidR="00ED3F6F" w:rsidRPr="00E87184" w:rsidRDefault="00ED3F6F" w:rsidP="00ED3F6F">
            <w:pPr>
              <w:keepNext/>
              <w:keepLines/>
              <w:spacing w:after="0"/>
              <w:rPr>
                <w:ins w:id="11405" w:author="28.541_CR0283R2_(Rel-16)_eNRM" w:date="2020-06-26T15:39:00Z"/>
                <w:rFonts w:ascii="Arial" w:hAnsi="Arial" w:cs="Arial"/>
                <w:sz w:val="18"/>
                <w:szCs w:val="18"/>
                <w:lang w:eastAsia="en-GB"/>
              </w:rPr>
            </w:pPr>
            <w:ins w:id="11406" w:author="28.541_CR0283R2_(Rel-16)_eNRM" w:date="2020-06-26T15:39:00Z">
              <w:r w:rsidRPr="00E87184">
                <w:rPr>
                  <w:rFonts w:ascii="Arial" w:hAnsi="Arial" w:cs="Arial"/>
                  <w:sz w:val="18"/>
                  <w:szCs w:val="18"/>
                  <w:lang w:eastAsia="en-GB"/>
                </w:rPr>
                <w:t xml:space="preserve"> It is the number of </w:t>
              </w:r>
              <w:r w:rsidRPr="00E87184">
                <w:t xml:space="preserve">candidate sequences assigned </w:t>
              </w:r>
              <w:r w:rsidRPr="00E87184">
                <w:rPr>
                  <w:rFonts w:ascii="Arial" w:hAnsi="Arial" w:cs="Arial"/>
                  <w:sz w:val="18"/>
                  <w:szCs w:val="18"/>
                  <w:lang w:eastAsia="en-GB"/>
                </w:rPr>
                <w:t>for RIM RS-2 (see 38.211 [32], subclause 7.4.1.6).</w:t>
              </w:r>
            </w:ins>
          </w:p>
          <w:p w:rsidR="00ED3F6F" w:rsidRPr="00E87184" w:rsidRDefault="00ED3F6F" w:rsidP="00ED3F6F">
            <w:pPr>
              <w:keepNext/>
              <w:keepLines/>
              <w:spacing w:after="0"/>
              <w:rPr>
                <w:ins w:id="11407" w:author="28.541_CR0283R2_(Rel-16)_eNRM" w:date="2020-06-26T15:39:00Z"/>
                <w:rFonts w:ascii="Arial" w:hAnsi="Arial" w:cs="Arial"/>
                <w:sz w:val="18"/>
                <w:szCs w:val="18"/>
                <w:lang w:eastAsia="en-GB"/>
              </w:rPr>
            </w:pPr>
          </w:p>
          <w:p w:rsidR="00ED3F6F" w:rsidRPr="00E87184" w:rsidRDefault="00ED3F6F" w:rsidP="00ED3F6F">
            <w:pPr>
              <w:keepNext/>
              <w:keepLines/>
              <w:spacing w:after="0"/>
              <w:rPr>
                <w:ins w:id="11408" w:author="28.541_CR0283R2_(Rel-16)_eNRM" w:date="2020-06-26T15:39:00Z"/>
                <w:rFonts w:ascii="Arial" w:hAnsi="Arial" w:cs="Arial"/>
                <w:sz w:val="18"/>
                <w:szCs w:val="18"/>
                <w:lang w:eastAsia="en-GB"/>
              </w:rPr>
            </w:pPr>
            <w:ins w:id="11409" w:author="28.541_CR0283R2_(Rel-16)_eNRM" w:date="2020-06-26T15:39:00Z">
              <w:r w:rsidRPr="00E87184">
                <w:rPr>
                  <w:rFonts w:ascii="Arial" w:hAnsi="Arial" w:cs="Arial"/>
                  <w:sz w:val="18"/>
                  <w:szCs w:val="18"/>
                </w:rPr>
                <w:t>allowedValues:</w:t>
              </w:r>
              <w:r w:rsidRPr="00E87184">
                <w:rPr>
                  <w:rStyle w:val="normaltextrun1"/>
                  <w:rFonts w:cs="Arial"/>
                  <w:color w:val="181818"/>
                  <w:spacing w:val="-6"/>
                  <w:position w:val="2"/>
                  <w:sz w:val="18"/>
                  <w:szCs w:val="18"/>
                </w:rPr>
                <w:t xml:space="preserve"> </w:t>
              </w:r>
              <w:r w:rsidRPr="00E87184">
                <w:rPr>
                  <w:rFonts w:ascii="Arial" w:hAnsi="Arial" w:cs="Arial"/>
                  <w:sz w:val="18"/>
                  <w:szCs w:val="18"/>
                  <w:lang w:eastAsia="en-GB"/>
                </w:rPr>
                <w:t>1,2..8</w:t>
              </w:r>
            </w:ins>
          </w:p>
          <w:p w:rsidR="00ED3F6F" w:rsidRDefault="00ED3F6F" w:rsidP="00ED3F6F">
            <w:pPr>
              <w:keepNext/>
              <w:keepLines/>
              <w:spacing w:after="0"/>
              <w:rPr>
                <w:ins w:id="11410" w:author="28.541_CR0283R2_(Rel-16)_eNRM" w:date="2020-06-26T15:38:00Z"/>
                <w:lang w:eastAsia="zh-CN"/>
              </w:rPr>
            </w:pPr>
          </w:p>
        </w:tc>
        <w:tc>
          <w:tcPr>
            <w:tcW w:w="1123" w:type="pct"/>
            <w:tcBorders>
              <w:top w:val="single" w:sz="4" w:space="0" w:color="auto"/>
              <w:left w:val="single" w:sz="4" w:space="0" w:color="auto"/>
              <w:bottom w:val="single" w:sz="4" w:space="0" w:color="auto"/>
              <w:right w:val="single" w:sz="4" w:space="0" w:color="auto"/>
            </w:tcBorders>
          </w:tcPr>
          <w:p w:rsidR="00ED3F6F" w:rsidRPr="002B15AA" w:rsidRDefault="00ED3F6F" w:rsidP="00ED3F6F">
            <w:pPr>
              <w:pStyle w:val="TAL"/>
              <w:rPr>
                <w:ins w:id="11411" w:author="28.541_CR0283R2_(Rel-16)_eNRM" w:date="2020-06-26T15:39:00Z"/>
              </w:rPr>
            </w:pPr>
            <w:ins w:id="11412" w:author="28.541_CR0283R2_(Rel-16)_eNRM" w:date="2020-06-26T15:39:00Z">
              <w:r w:rsidRPr="002B15AA">
                <w:t>type: Integer</w:t>
              </w:r>
            </w:ins>
          </w:p>
          <w:p w:rsidR="00ED3F6F" w:rsidRPr="002B15AA" w:rsidRDefault="00ED3F6F" w:rsidP="00ED3F6F">
            <w:pPr>
              <w:pStyle w:val="TAL"/>
              <w:rPr>
                <w:ins w:id="11413" w:author="28.541_CR0283R2_(Rel-16)_eNRM" w:date="2020-06-26T15:39:00Z"/>
              </w:rPr>
            </w:pPr>
            <w:ins w:id="11414" w:author="28.541_CR0283R2_(Rel-16)_eNRM" w:date="2020-06-26T15:39:00Z">
              <w:r>
                <w:t xml:space="preserve">multiplicity: </w:t>
              </w:r>
              <w:r>
                <w:rPr>
                  <w:rFonts w:hint="eastAsia"/>
                  <w:lang w:eastAsia="zh-CN"/>
                </w:rPr>
                <w:t>1</w:t>
              </w:r>
            </w:ins>
          </w:p>
          <w:p w:rsidR="00ED3F6F" w:rsidRPr="002B15AA" w:rsidRDefault="00ED3F6F" w:rsidP="00ED3F6F">
            <w:pPr>
              <w:pStyle w:val="TAL"/>
              <w:rPr>
                <w:ins w:id="11415" w:author="28.541_CR0283R2_(Rel-16)_eNRM" w:date="2020-06-26T15:39:00Z"/>
              </w:rPr>
            </w:pPr>
            <w:ins w:id="11416" w:author="28.541_CR0283R2_(Rel-16)_eNRM" w:date="2020-06-26T15:39:00Z">
              <w:r w:rsidRPr="002B15AA">
                <w:t>isOrdered: N/A</w:t>
              </w:r>
            </w:ins>
          </w:p>
          <w:p w:rsidR="00ED3F6F" w:rsidRPr="002B15AA" w:rsidRDefault="00ED3F6F" w:rsidP="00ED3F6F">
            <w:pPr>
              <w:pStyle w:val="TAL"/>
              <w:rPr>
                <w:ins w:id="11417" w:author="28.541_CR0283R2_(Rel-16)_eNRM" w:date="2020-06-26T15:39:00Z"/>
              </w:rPr>
            </w:pPr>
            <w:ins w:id="11418" w:author="28.541_CR0283R2_(Rel-16)_eNRM" w:date="2020-06-26T15:39:00Z">
              <w:r w:rsidRPr="002B15AA">
                <w:t xml:space="preserve">isUnique: </w:t>
              </w:r>
              <w:r w:rsidRPr="00035CDF">
                <w:t>N/A</w:t>
              </w:r>
            </w:ins>
          </w:p>
          <w:p w:rsidR="00ED3F6F" w:rsidRPr="002B15AA" w:rsidRDefault="00ED3F6F" w:rsidP="00ED3F6F">
            <w:pPr>
              <w:pStyle w:val="TAL"/>
              <w:rPr>
                <w:ins w:id="11419" w:author="28.541_CR0283R2_(Rel-16)_eNRM" w:date="2020-06-26T15:39:00Z"/>
              </w:rPr>
            </w:pPr>
            <w:ins w:id="11420" w:author="28.541_CR0283R2_(Rel-16)_eNRM" w:date="2020-06-26T15:39:00Z">
              <w:r w:rsidRPr="002B15AA">
                <w:t>defaultValue: None</w:t>
              </w:r>
            </w:ins>
          </w:p>
          <w:p w:rsidR="00ED3F6F" w:rsidRDefault="00ED3F6F" w:rsidP="00ED3F6F">
            <w:pPr>
              <w:pStyle w:val="TAL"/>
              <w:rPr>
                <w:ins w:id="11421" w:author="28.541_CR0283R2_(Rel-16)_eNRM" w:date="2020-06-26T15:38:00Z"/>
              </w:rPr>
            </w:pPr>
            <w:ins w:id="11422" w:author="28.541_CR0283R2_(Rel-16)_eNRM" w:date="2020-06-26T15:39:00Z">
              <w:r w:rsidRPr="002B15AA">
                <w:t>isNullable: False</w:t>
              </w:r>
            </w:ins>
          </w:p>
        </w:tc>
      </w:tr>
      <w:tr w:rsidR="00ED3F6F" w:rsidRPr="002B15AA" w:rsidTr="00583841">
        <w:trPr>
          <w:cantSplit/>
          <w:tblHeader/>
          <w:ins w:id="11423" w:author="28.541_CR0283R2_(Rel-16)_eNRM" w:date="2020-06-26T15:38:00Z"/>
        </w:trPr>
        <w:tc>
          <w:tcPr>
            <w:tcW w:w="960" w:type="pct"/>
            <w:tcBorders>
              <w:top w:val="single" w:sz="4" w:space="0" w:color="auto"/>
              <w:left w:val="single" w:sz="4" w:space="0" w:color="auto"/>
              <w:bottom w:val="single" w:sz="4" w:space="0" w:color="auto"/>
              <w:right w:val="single" w:sz="4" w:space="0" w:color="auto"/>
            </w:tcBorders>
          </w:tcPr>
          <w:p w:rsidR="00ED3F6F" w:rsidRDefault="00ED3F6F" w:rsidP="00ED3F6F">
            <w:pPr>
              <w:pStyle w:val="Default"/>
              <w:rPr>
                <w:ins w:id="11424" w:author="28.541_CR0283R2_(Rel-16)_eNRM" w:date="2020-06-26T15:38:00Z"/>
                <w:rFonts w:ascii="Courier New" w:hAnsi="Courier New" w:cs="Courier New"/>
                <w:sz w:val="18"/>
                <w:szCs w:val="18"/>
                <w:lang w:eastAsia="zh-CN"/>
              </w:rPr>
            </w:pPr>
            <w:ins w:id="11425" w:author="28.541_CR0283R2_(Rel-16)_eNRM" w:date="2020-06-26T15:39:00Z">
              <w:r w:rsidRPr="00E44B01">
                <w:rPr>
                  <w:rFonts w:ascii="Courier New" w:hAnsi="Courier New" w:cs="Courier New"/>
                  <w:sz w:val="18"/>
                  <w:szCs w:val="18"/>
                  <w:lang w:eastAsia="zh-CN"/>
                </w:rPr>
                <w:t>rimRSScrambleIdListofRS2</w:t>
              </w:r>
            </w:ins>
          </w:p>
        </w:tc>
        <w:tc>
          <w:tcPr>
            <w:tcW w:w="2917" w:type="pct"/>
            <w:tcBorders>
              <w:top w:val="single" w:sz="4" w:space="0" w:color="auto"/>
              <w:left w:val="single" w:sz="4" w:space="0" w:color="auto"/>
              <w:bottom w:val="single" w:sz="4" w:space="0" w:color="auto"/>
              <w:right w:val="single" w:sz="4" w:space="0" w:color="auto"/>
            </w:tcBorders>
          </w:tcPr>
          <w:p w:rsidR="00ED3F6F" w:rsidRPr="00E87184" w:rsidRDefault="00ED3F6F" w:rsidP="00ED3F6F">
            <w:pPr>
              <w:keepNext/>
              <w:keepLines/>
              <w:spacing w:after="0"/>
              <w:rPr>
                <w:ins w:id="11426" w:author="28.541_CR0283R2_(Rel-16)_eNRM" w:date="2020-06-26T15:39:00Z"/>
                <w:rFonts w:ascii="Courier New" w:hAnsi="Courier New" w:cs="Courier New"/>
                <w:sz w:val="18"/>
                <w:szCs w:val="18"/>
              </w:rPr>
            </w:pPr>
            <w:ins w:id="11427" w:author="28.541_CR0283R2_(Rel-16)_eNRM" w:date="2020-06-26T15:39:00Z">
              <w:r w:rsidRPr="00E87184">
                <w:rPr>
                  <w:rFonts w:ascii="Arial" w:hAnsi="Arial" w:cs="Arial"/>
                  <w:sz w:val="18"/>
                  <w:szCs w:val="18"/>
                  <w:lang w:eastAsia="en-GB"/>
                </w:rPr>
                <w:t xml:space="preserve">It is list of </w:t>
              </w:r>
              <w:r w:rsidRPr="00E87184">
                <w:t xml:space="preserve">configured </w:t>
              </w:r>
              <w:r w:rsidRPr="00E87184">
                <w:rPr>
                  <w:rFonts w:ascii="Arial" w:hAnsi="Arial" w:cs="Arial"/>
                  <w:sz w:val="18"/>
                  <w:szCs w:val="18"/>
                  <w:lang w:eastAsia="en-GB"/>
                </w:rPr>
                <w:t xml:space="preserve">scrambling </w:t>
              </w:r>
              <w:r w:rsidRPr="00E87184">
                <w:t>identities</w:t>
              </w:r>
              <w:r w:rsidRPr="00E87184">
                <w:rPr>
                  <w:rFonts w:ascii="Arial" w:hAnsi="Arial" w:cs="Arial"/>
                  <w:sz w:val="18"/>
                  <w:szCs w:val="18"/>
                  <w:lang w:eastAsia="en-GB"/>
                </w:rPr>
                <w:t xml:space="preserve"> for RIM RS-2 (see 38.211 [32], subclause 7.4.1.6).. The size of the list is </w:t>
              </w:r>
              <w:r w:rsidRPr="00E87184">
                <w:rPr>
                  <w:rFonts w:ascii="Courier New" w:hAnsi="Courier New" w:cs="Courier New"/>
                  <w:sz w:val="18"/>
                  <w:szCs w:val="18"/>
                </w:rPr>
                <w:t>nrofRIMRSSequenceCandidatesofRS2.</w:t>
              </w:r>
            </w:ins>
          </w:p>
          <w:p w:rsidR="00ED3F6F" w:rsidRPr="00E87184" w:rsidRDefault="00ED3F6F" w:rsidP="00ED3F6F">
            <w:pPr>
              <w:keepNext/>
              <w:keepLines/>
              <w:spacing w:after="0"/>
              <w:rPr>
                <w:ins w:id="11428" w:author="28.541_CR0283R2_(Rel-16)_eNRM" w:date="2020-06-26T15:39:00Z"/>
                <w:rFonts w:ascii="Courier New" w:hAnsi="Courier New" w:cs="Courier New"/>
                <w:sz w:val="18"/>
                <w:szCs w:val="18"/>
              </w:rPr>
            </w:pPr>
          </w:p>
          <w:p w:rsidR="00ED3F6F" w:rsidRPr="00E87184" w:rsidRDefault="00ED3F6F" w:rsidP="00ED3F6F">
            <w:pPr>
              <w:keepNext/>
              <w:keepLines/>
              <w:spacing w:after="0"/>
              <w:rPr>
                <w:ins w:id="11429" w:author="28.541_CR0283R2_(Rel-16)_eNRM" w:date="2020-06-26T15:39:00Z"/>
                <w:rFonts w:ascii="Arial" w:hAnsi="Arial" w:cs="Arial"/>
                <w:sz w:val="18"/>
                <w:szCs w:val="18"/>
                <w:lang w:eastAsia="en-GB"/>
              </w:rPr>
            </w:pPr>
            <w:ins w:id="11430" w:author="28.541_CR0283R2_(Rel-16)_eNRM" w:date="2020-06-26T15:39:00Z">
              <w:r w:rsidRPr="00E87184">
                <w:rPr>
                  <w:rFonts w:ascii="Arial" w:hAnsi="Arial" w:cs="Arial"/>
                  <w:sz w:val="18"/>
                  <w:szCs w:val="18"/>
                  <w:lang w:eastAsia="en-GB"/>
                </w:rPr>
                <w:t xml:space="preserve">allowedValues: 0..2^10-1  </w:t>
              </w:r>
            </w:ins>
          </w:p>
          <w:p w:rsidR="00ED3F6F" w:rsidRDefault="00ED3F6F" w:rsidP="00ED3F6F">
            <w:pPr>
              <w:keepNext/>
              <w:keepLines/>
              <w:spacing w:after="0"/>
              <w:rPr>
                <w:ins w:id="11431" w:author="28.541_CR0283R2_(Rel-16)_eNRM" w:date="2020-06-26T15:38:00Z"/>
                <w:lang w:eastAsia="zh-CN"/>
              </w:rPr>
            </w:pPr>
          </w:p>
        </w:tc>
        <w:tc>
          <w:tcPr>
            <w:tcW w:w="1123" w:type="pct"/>
            <w:tcBorders>
              <w:top w:val="single" w:sz="4" w:space="0" w:color="auto"/>
              <w:left w:val="single" w:sz="4" w:space="0" w:color="auto"/>
              <w:bottom w:val="single" w:sz="4" w:space="0" w:color="auto"/>
              <w:right w:val="single" w:sz="4" w:space="0" w:color="auto"/>
            </w:tcBorders>
          </w:tcPr>
          <w:p w:rsidR="00ED3F6F" w:rsidRPr="002B15AA" w:rsidRDefault="00ED3F6F" w:rsidP="00ED3F6F">
            <w:pPr>
              <w:pStyle w:val="TAL"/>
              <w:rPr>
                <w:ins w:id="11432" w:author="28.541_CR0283R2_(Rel-16)_eNRM" w:date="2020-06-26T15:39:00Z"/>
              </w:rPr>
            </w:pPr>
            <w:ins w:id="11433" w:author="28.541_CR0283R2_(Rel-16)_eNRM" w:date="2020-06-26T15:39:00Z">
              <w:r w:rsidRPr="002B15AA">
                <w:t>type: Integer</w:t>
              </w:r>
            </w:ins>
          </w:p>
          <w:p w:rsidR="00ED3F6F" w:rsidRPr="002B15AA" w:rsidRDefault="00ED3F6F" w:rsidP="00ED3F6F">
            <w:pPr>
              <w:pStyle w:val="TAL"/>
              <w:rPr>
                <w:ins w:id="11434" w:author="28.541_CR0283R2_(Rel-16)_eNRM" w:date="2020-06-26T15:39:00Z"/>
              </w:rPr>
            </w:pPr>
            <w:ins w:id="11435" w:author="28.541_CR0283R2_(Rel-16)_eNRM" w:date="2020-06-26T15:39:00Z">
              <w:r w:rsidRPr="002B15AA">
                <w:t xml:space="preserve">multiplicity: </w:t>
              </w:r>
              <w:r>
                <w:t>1, 2..8</w:t>
              </w:r>
            </w:ins>
          </w:p>
          <w:p w:rsidR="00ED3F6F" w:rsidRPr="002B15AA" w:rsidRDefault="00ED3F6F" w:rsidP="00ED3F6F">
            <w:pPr>
              <w:pStyle w:val="TAL"/>
              <w:rPr>
                <w:ins w:id="11436" w:author="28.541_CR0283R2_(Rel-16)_eNRM" w:date="2020-06-26T15:39:00Z"/>
              </w:rPr>
            </w:pPr>
            <w:ins w:id="11437" w:author="28.541_CR0283R2_(Rel-16)_eNRM" w:date="2020-06-26T15:39:00Z">
              <w:r w:rsidRPr="002B15AA">
                <w:t>isOrdered: N/A</w:t>
              </w:r>
            </w:ins>
          </w:p>
          <w:p w:rsidR="00ED3F6F" w:rsidRPr="002B15AA" w:rsidRDefault="00ED3F6F" w:rsidP="00ED3F6F">
            <w:pPr>
              <w:pStyle w:val="TAL"/>
              <w:rPr>
                <w:ins w:id="11438" w:author="28.541_CR0283R2_(Rel-16)_eNRM" w:date="2020-06-26T15:39:00Z"/>
              </w:rPr>
            </w:pPr>
            <w:ins w:id="11439" w:author="28.541_CR0283R2_(Rel-16)_eNRM" w:date="2020-06-26T15:39:00Z">
              <w:r w:rsidRPr="002B15AA">
                <w:t xml:space="preserve">isUnique: </w:t>
              </w:r>
              <w:r w:rsidRPr="00035CDF">
                <w:t>N/A</w:t>
              </w:r>
            </w:ins>
          </w:p>
          <w:p w:rsidR="00ED3F6F" w:rsidRPr="002B15AA" w:rsidRDefault="00ED3F6F" w:rsidP="00ED3F6F">
            <w:pPr>
              <w:pStyle w:val="TAL"/>
              <w:rPr>
                <w:ins w:id="11440" w:author="28.541_CR0283R2_(Rel-16)_eNRM" w:date="2020-06-26T15:39:00Z"/>
              </w:rPr>
            </w:pPr>
            <w:ins w:id="11441" w:author="28.541_CR0283R2_(Rel-16)_eNRM" w:date="2020-06-26T15:39:00Z">
              <w:r w:rsidRPr="002B15AA">
                <w:t>defaultValue: None</w:t>
              </w:r>
            </w:ins>
          </w:p>
          <w:p w:rsidR="00ED3F6F" w:rsidRDefault="00ED3F6F" w:rsidP="00ED3F6F">
            <w:pPr>
              <w:pStyle w:val="TAL"/>
              <w:rPr>
                <w:ins w:id="11442" w:author="28.541_CR0283R2_(Rel-16)_eNRM" w:date="2020-06-26T15:38:00Z"/>
              </w:rPr>
            </w:pPr>
            <w:ins w:id="11443" w:author="28.541_CR0283R2_(Rel-16)_eNRM" w:date="2020-06-26T15:39:00Z">
              <w:r w:rsidRPr="002B15AA">
                <w:t>isNullable: False</w:t>
              </w:r>
            </w:ins>
          </w:p>
        </w:tc>
      </w:tr>
      <w:tr w:rsidR="00ED3F6F" w:rsidRPr="002B15AA" w:rsidTr="00583841">
        <w:trPr>
          <w:cantSplit/>
          <w:tblHeader/>
          <w:ins w:id="11444" w:author="28.541_CR0283R2_(Rel-16)_eNRM" w:date="2020-06-26T15:38:00Z"/>
        </w:trPr>
        <w:tc>
          <w:tcPr>
            <w:tcW w:w="960" w:type="pct"/>
            <w:tcBorders>
              <w:top w:val="single" w:sz="4" w:space="0" w:color="auto"/>
              <w:left w:val="single" w:sz="4" w:space="0" w:color="auto"/>
              <w:bottom w:val="single" w:sz="4" w:space="0" w:color="auto"/>
              <w:right w:val="single" w:sz="4" w:space="0" w:color="auto"/>
            </w:tcBorders>
          </w:tcPr>
          <w:p w:rsidR="00ED3F6F" w:rsidRDefault="00ED3F6F" w:rsidP="00ED3F6F">
            <w:pPr>
              <w:pStyle w:val="Default"/>
              <w:rPr>
                <w:ins w:id="11445" w:author="28.541_CR0283R2_(Rel-16)_eNRM" w:date="2020-06-26T15:38:00Z"/>
                <w:rFonts w:ascii="Courier New" w:hAnsi="Courier New" w:cs="Courier New"/>
                <w:sz w:val="18"/>
                <w:szCs w:val="18"/>
                <w:lang w:eastAsia="zh-CN"/>
              </w:rPr>
            </w:pPr>
            <w:ins w:id="11446" w:author="28.541_CR0283R2_(Rel-16)_eNRM" w:date="2020-06-26T15:39:00Z">
              <w:r w:rsidRPr="007B301C">
                <w:rPr>
                  <w:rFonts w:ascii="Courier New" w:hAnsi="Courier New" w:cs="Courier New"/>
                  <w:sz w:val="18"/>
                  <w:szCs w:val="18"/>
                </w:rPr>
                <w:lastRenderedPageBreak/>
                <w:t>enableEnoughNotEnoughIndication</w:t>
              </w:r>
            </w:ins>
          </w:p>
        </w:tc>
        <w:tc>
          <w:tcPr>
            <w:tcW w:w="2917" w:type="pct"/>
            <w:tcBorders>
              <w:top w:val="single" w:sz="4" w:space="0" w:color="auto"/>
              <w:left w:val="single" w:sz="4" w:space="0" w:color="auto"/>
              <w:bottom w:val="single" w:sz="4" w:space="0" w:color="auto"/>
              <w:right w:val="single" w:sz="4" w:space="0" w:color="auto"/>
            </w:tcBorders>
          </w:tcPr>
          <w:p w:rsidR="00ED3F6F" w:rsidRDefault="00ED3F6F" w:rsidP="00ED3F6F">
            <w:pPr>
              <w:keepNext/>
              <w:keepLines/>
              <w:spacing w:after="0"/>
              <w:rPr>
                <w:ins w:id="11447" w:author="28.541_CR0283R2_(Rel-16)_eNRM" w:date="2020-06-26T15:39:00Z"/>
                <w:rFonts w:ascii="Arial" w:hAnsi="Arial" w:cs="Arial"/>
                <w:sz w:val="18"/>
                <w:szCs w:val="18"/>
                <w:lang w:eastAsia="en-GB"/>
              </w:rPr>
            </w:pPr>
            <w:ins w:id="11448" w:author="28.541_CR0283R2_(Rel-16)_eNRM" w:date="2020-06-26T15:39:00Z">
              <w:r w:rsidRPr="00E87184">
                <w:rPr>
                  <w:rFonts w:ascii="Arial" w:hAnsi="Arial" w:cs="Arial"/>
                  <w:sz w:val="18"/>
                  <w:szCs w:val="18"/>
                  <w:lang w:eastAsia="zh-CN"/>
                </w:rPr>
                <w:t xml:space="preserve">It is indication of whether </w:t>
              </w:r>
              <w:r w:rsidRPr="00E87184">
                <w:rPr>
                  <w:rFonts w:ascii="Arial" w:hAnsi="Arial" w:cs="Arial" w:hint="eastAsia"/>
                  <w:sz w:val="18"/>
                  <w:szCs w:val="18"/>
                  <w:lang w:eastAsia="en-GB"/>
                </w:rPr>
                <w:t>“</w:t>
              </w:r>
              <w:r w:rsidRPr="00E87184">
                <w:rPr>
                  <w:rFonts w:ascii="Arial" w:hAnsi="Arial" w:cs="Arial"/>
                  <w:sz w:val="18"/>
                  <w:szCs w:val="18"/>
                  <w:lang w:eastAsia="en-GB"/>
                </w:rPr>
                <w:t>Enough”</w:t>
              </w:r>
              <w:r w:rsidRPr="00E87184">
                <w:rPr>
                  <w:rFonts w:ascii="Arial" w:hAnsi="Arial" w:cs="Arial"/>
                  <w:sz w:val="18"/>
                  <w:szCs w:val="18"/>
                  <w:lang w:eastAsia="en-GB"/>
                  <w:rPrChange w:id="11449" w:author="CR0283" w:date="2020-06-17T18:49:00Z">
                    <w:rPr>
                      <w:rFonts w:ascii="Arial" w:hAnsi="Arial" w:cs="Arial"/>
                      <w:sz w:val="18"/>
                      <w:szCs w:val="18"/>
                      <w:highlight w:val="yellow"/>
                      <w:lang w:eastAsia="en-GB"/>
                    </w:rPr>
                  </w:rPrChange>
                </w:rPr>
                <w:t xml:space="preserve"> </w:t>
              </w:r>
              <w:r w:rsidRPr="00E87184">
                <w:rPr>
                  <w:rFonts w:ascii="Arial" w:hAnsi="Arial" w:cs="Arial"/>
                  <w:sz w:val="18"/>
                  <w:szCs w:val="18"/>
                  <w:lang w:eastAsia="en-GB"/>
                </w:rPr>
                <w:t>/ “Not enough”</w:t>
              </w:r>
              <w:r w:rsidRPr="00E87184">
                <w:rPr>
                  <w:rFonts w:ascii="Arial" w:hAnsi="Arial" w:cs="Arial"/>
                  <w:sz w:val="18"/>
                  <w:szCs w:val="18"/>
                  <w:lang w:eastAsia="en-GB"/>
                  <w:rPrChange w:id="11450" w:author="CR0283" w:date="2020-06-17T18:49:00Z">
                    <w:rPr>
                      <w:rFonts w:ascii="Arial" w:hAnsi="Arial" w:cs="Arial"/>
                      <w:sz w:val="18"/>
                      <w:szCs w:val="18"/>
                      <w:highlight w:val="yellow"/>
                      <w:lang w:eastAsia="en-GB"/>
                    </w:rPr>
                  </w:rPrChange>
                </w:rPr>
                <w:t xml:space="preserve"> indication</w:t>
              </w:r>
              <w:r w:rsidRPr="00E87184">
                <w:rPr>
                  <w:rFonts w:ascii="Arial" w:hAnsi="Arial" w:cs="Arial"/>
                  <w:sz w:val="18"/>
                  <w:szCs w:val="18"/>
                  <w:lang w:eastAsia="en-GB"/>
                </w:rPr>
                <w:t xml:space="preserve"> functionality is enabled for RIM RS-1 (see 38.211 [32], subclause 7.4.1.6).</w:t>
              </w:r>
            </w:ins>
          </w:p>
          <w:p w:rsidR="00ED3F6F" w:rsidRDefault="00ED3F6F" w:rsidP="00ED3F6F">
            <w:pPr>
              <w:keepNext/>
              <w:keepLines/>
              <w:spacing w:after="0"/>
              <w:rPr>
                <w:ins w:id="11451" w:author="28.541_CR0283R2_(Rel-16)_eNRM" w:date="2020-06-26T15:39:00Z"/>
                <w:rFonts w:ascii="Arial" w:hAnsi="Arial" w:cs="Arial"/>
                <w:sz w:val="18"/>
                <w:szCs w:val="18"/>
                <w:lang w:eastAsia="en-GB"/>
              </w:rPr>
            </w:pPr>
          </w:p>
          <w:p w:rsidR="00ED3F6F" w:rsidRDefault="00ED3F6F" w:rsidP="00ED3F6F">
            <w:pPr>
              <w:keepNext/>
              <w:keepLines/>
              <w:spacing w:after="0"/>
              <w:rPr>
                <w:ins w:id="11452" w:author="28.541_CR0283R2_(Rel-16)_eNRM" w:date="2020-06-26T15:39:00Z"/>
              </w:rPr>
            </w:pPr>
            <w:ins w:id="11453" w:author="28.541_CR0283R2_(Rel-16)_eNRM" w:date="2020-06-26T15:39:00Z">
              <w:r>
                <w:t xml:space="preserve">If the indication is </w:t>
              </w:r>
              <w:del w:id="11454" w:author="28.541_CR0291R1_(Rel-16)_SON_5G" w:date="2020-06-29T12:39:00Z">
                <w:r w:rsidDel="001451F5">
                  <w:delText>“</w:delText>
                </w:r>
              </w:del>
            </w:ins>
            <w:ins w:id="11455" w:author="28.541_CR0291R1_(Rel-16)_SON_5G" w:date="2020-06-29T12:39:00Z">
              <w:r w:rsidR="001451F5">
                <w:t>"</w:t>
              </w:r>
            </w:ins>
            <w:ins w:id="11456" w:author="28.541_CR0283R2_(Rel-16)_eNRM" w:date="2020-06-26T15:39:00Z">
              <w:r>
                <w:t>enable</w:t>
              </w:r>
              <w:del w:id="11457" w:author="28.541_CR0291R1_(Rel-16)_SON_5G" w:date="2020-06-29T12:39:00Z">
                <w:r w:rsidDel="001451F5">
                  <w:delText>”</w:delText>
                </w:r>
              </w:del>
            </w:ins>
            <w:ins w:id="11458" w:author="28.541_CR0291R1_(Rel-16)_SON_5G" w:date="2020-06-29T12:39:00Z">
              <w:r w:rsidR="001451F5">
                <w:t>"</w:t>
              </w:r>
            </w:ins>
            <w:ins w:id="11459" w:author="28.541_CR0283R2_(Rel-16)_eNRM" w:date="2020-06-26T15:39:00Z">
              <w:r>
                <w:t>,</w:t>
              </w:r>
            </w:ins>
          </w:p>
          <w:p w:rsidR="00ED3F6F" w:rsidRPr="000215CD" w:rsidRDefault="00ED3F6F" w:rsidP="00ED3F6F">
            <w:pPr>
              <w:keepNext/>
              <w:keepLines/>
              <w:ind w:left="284"/>
              <w:rPr>
                <w:ins w:id="11460" w:author="28.541_CR0283R2_(Rel-16)_eNRM" w:date="2020-06-26T15:39:00Z"/>
                <w:sz w:val="18"/>
                <w:szCs w:val="18"/>
              </w:rPr>
            </w:pPr>
            <w:ins w:id="11461" w:author="28.541_CR0283R2_(Rel-16)_eNRM" w:date="2020-06-26T15:39:00Z">
              <w:r w:rsidRPr="000215CD">
                <w:rPr>
                  <w:sz w:val="18"/>
                  <w:szCs w:val="18"/>
                </w:rPr>
                <w:t xml:space="preserve">the first half of </w:t>
              </w:r>
              <w:r w:rsidRPr="000215CD">
                <w:rPr>
                  <w:rFonts w:ascii="Courier New" w:hAnsi="Courier New" w:cs="Courier New"/>
                  <w:sz w:val="18"/>
                  <w:szCs w:val="18"/>
                </w:rPr>
                <w:t xml:space="preserve">nrofRIMRSSequenceCandidatesofRS1 </w:t>
              </w:r>
              <w:r w:rsidRPr="000215CD">
                <w:rPr>
                  <w:rFonts w:cs="Arial"/>
                  <w:sz w:val="18"/>
                  <w:szCs w:val="18"/>
                  <w:lang w:eastAsia="en-GB"/>
                </w:rPr>
                <w:t xml:space="preserve"> </w:t>
              </w:r>
              <w:r w:rsidRPr="000215CD">
                <w:rPr>
                  <w:sz w:val="18"/>
                  <w:szCs w:val="18"/>
                </w:rPr>
                <w:t>sequences indicates "Not enough mitigation", and the second half indicates "Enough mitigation", where,</w:t>
              </w:r>
            </w:ins>
          </w:p>
          <w:p w:rsidR="00ED3F6F" w:rsidRPr="000215CD" w:rsidRDefault="00ED3F6F" w:rsidP="00ED3F6F">
            <w:pPr>
              <w:keepNext/>
              <w:keepLines/>
              <w:ind w:left="284"/>
              <w:rPr>
                <w:ins w:id="11462" w:author="28.541_CR0283R2_(Rel-16)_eNRM" w:date="2020-06-26T15:39:00Z"/>
                <w:rFonts w:cs="Arial"/>
                <w:sz w:val="18"/>
                <w:szCs w:val="18"/>
                <w:lang w:eastAsia="en-GB"/>
              </w:rPr>
            </w:pPr>
            <w:ins w:id="11463" w:author="28.541_CR0283R2_(Rel-16)_eNRM" w:date="2020-06-26T15:39:00Z">
              <w:r w:rsidRPr="000215CD">
                <w:rPr>
                  <w:sz w:val="18"/>
                  <w:szCs w:val="18"/>
                </w:rPr>
                <w:t>"Enough mitigation"</w:t>
              </w:r>
              <w:r w:rsidRPr="000215CD">
                <w:rPr>
                  <w:rFonts w:cs="Arial"/>
                  <w:sz w:val="18"/>
                  <w:szCs w:val="18"/>
                  <w:lang w:eastAsia="en-GB"/>
                </w:rPr>
                <w:t xml:space="preserve"> indicates that IoT going back to certain level at victim side and/or no further interference mitigation actions are needed at aggressor side</w:t>
              </w:r>
            </w:ins>
          </w:p>
          <w:p w:rsidR="00ED3F6F" w:rsidRPr="000215CD" w:rsidRDefault="00ED3F6F" w:rsidP="00ED3F6F">
            <w:pPr>
              <w:keepNext/>
              <w:keepLines/>
              <w:ind w:left="284"/>
              <w:rPr>
                <w:ins w:id="11464" w:author="28.541_CR0283R2_(Rel-16)_eNRM" w:date="2020-06-26T15:39:00Z"/>
                <w:rFonts w:cs="Arial"/>
                <w:sz w:val="18"/>
                <w:szCs w:val="18"/>
                <w:lang w:eastAsia="en-GB"/>
              </w:rPr>
            </w:pPr>
            <w:ins w:id="11465" w:author="28.541_CR0283R2_(Rel-16)_eNRM" w:date="2020-06-26T15:39:00Z">
              <w:r w:rsidRPr="000215CD">
                <w:rPr>
                  <w:sz w:val="18"/>
                  <w:szCs w:val="18"/>
                </w:rPr>
                <w:t xml:space="preserve">"Not enough mitigation" </w:t>
              </w:r>
              <w:r w:rsidRPr="000215CD">
                <w:rPr>
                  <w:rFonts w:cs="Arial"/>
                  <w:sz w:val="18"/>
                  <w:szCs w:val="18"/>
                  <w:lang w:eastAsia="en-GB"/>
                </w:rPr>
                <w:t>indicates that IoT exceeding certain level at victim side and/or further interference mitigation actions are needed at aggressor side</w:t>
              </w:r>
            </w:ins>
          </w:p>
          <w:p w:rsidR="00ED3F6F" w:rsidRPr="00636A85" w:rsidRDefault="00ED3F6F" w:rsidP="00ED3F6F">
            <w:pPr>
              <w:keepNext/>
              <w:keepLines/>
              <w:spacing w:after="0"/>
              <w:rPr>
                <w:ins w:id="11466" w:author="28.541_CR0283R2_(Rel-16)_eNRM" w:date="2020-06-26T15:39:00Z"/>
                <w:rFonts w:ascii="Arial" w:hAnsi="Arial" w:cs="Arial"/>
                <w:sz w:val="18"/>
                <w:szCs w:val="18"/>
                <w:lang w:val="en-US" w:eastAsia="en-GB"/>
                <w:rPrChange w:id="11467" w:author="CR0283" w:date="2020-06-17T18:49:00Z">
                  <w:rPr>
                    <w:ins w:id="11468" w:author="28.541_CR0283R2_(Rel-16)_eNRM" w:date="2020-06-26T15:39:00Z"/>
                    <w:rFonts w:ascii="Arial" w:hAnsi="Arial" w:cs="Arial"/>
                    <w:sz w:val="18"/>
                    <w:szCs w:val="18"/>
                    <w:lang w:eastAsia="en-GB"/>
                  </w:rPr>
                </w:rPrChange>
              </w:rPr>
            </w:pPr>
          </w:p>
          <w:p w:rsidR="00ED3F6F" w:rsidRDefault="00ED3F6F" w:rsidP="00ED3F6F">
            <w:pPr>
              <w:keepNext/>
              <w:keepLines/>
              <w:spacing w:after="0"/>
              <w:rPr>
                <w:ins w:id="11469" w:author="28.541_CR0283R2_(Rel-16)_eNRM" w:date="2020-06-26T15:39:00Z"/>
              </w:rPr>
            </w:pPr>
            <w:ins w:id="11470" w:author="28.541_CR0283R2_(Rel-16)_eNRM" w:date="2020-06-26T15:39:00Z">
              <w:r w:rsidRPr="00CD735F">
                <w:rPr>
                  <w:rFonts w:ascii="Arial" w:hAnsi="Arial" w:cs="Arial"/>
                  <w:sz w:val="18"/>
                  <w:szCs w:val="18"/>
                </w:rPr>
                <w:t>allowedValues</w:t>
              </w:r>
              <w:r w:rsidRPr="00E87184">
                <w:rPr>
                  <w:rFonts w:ascii="Arial" w:hAnsi="Arial" w:cs="Arial"/>
                  <w:sz w:val="18"/>
                  <w:szCs w:val="18"/>
                </w:rPr>
                <w:t>:</w:t>
              </w:r>
              <w:r w:rsidRPr="00E87184">
                <w:rPr>
                  <w:rStyle w:val="normaltextrun1"/>
                  <w:rFonts w:cs="Arial"/>
                  <w:color w:val="181818"/>
                  <w:spacing w:val="-6"/>
                  <w:position w:val="2"/>
                  <w:sz w:val="18"/>
                  <w:szCs w:val="18"/>
                </w:rPr>
                <w:t xml:space="preserve"> </w:t>
              </w:r>
              <w:r w:rsidRPr="00E87184">
                <w:t>"</w:t>
              </w:r>
              <w:r w:rsidRPr="00E87184">
                <w:rPr>
                  <w:rPrChange w:id="11471" w:author="CR0283" w:date="2020-06-17T18:49:00Z">
                    <w:rPr>
                      <w:highlight w:val="yellow"/>
                    </w:rPr>
                  </w:rPrChange>
                </w:rPr>
                <w:t>ENABLE"</w:t>
              </w:r>
              <w:r w:rsidRPr="00E87184">
                <w:rPr>
                  <w:rFonts w:ascii="Arial" w:hAnsi="Arial" w:cs="Arial"/>
                  <w:sz w:val="18"/>
                  <w:szCs w:val="18"/>
                  <w:lang w:eastAsia="en-GB"/>
                  <w:rPrChange w:id="11472" w:author="CR0283" w:date="2020-06-17T18:49:00Z">
                    <w:rPr>
                      <w:rFonts w:ascii="Arial" w:hAnsi="Arial" w:cs="Arial"/>
                      <w:sz w:val="18"/>
                      <w:szCs w:val="18"/>
                      <w:highlight w:val="yellow"/>
                      <w:lang w:eastAsia="en-GB"/>
                    </w:rPr>
                  </w:rPrChange>
                </w:rPr>
                <w:t>,</w:t>
              </w:r>
              <w:r w:rsidRPr="00E87184">
                <w:rPr>
                  <w:rPrChange w:id="11473" w:author="CR0283" w:date="2020-06-17T18:49:00Z">
                    <w:rPr>
                      <w:highlight w:val="yellow"/>
                    </w:rPr>
                  </w:rPrChange>
                </w:rPr>
                <w:t xml:space="preserve"> "DISABLE"</w:t>
              </w:r>
            </w:ins>
          </w:p>
          <w:p w:rsidR="00ED3F6F" w:rsidRDefault="00ED3F6F" w:rsidP="00ED3F6F">
            <w:pPr>
              <w:keepNext/>
              <w:keepLines/>
              <w:spacing w:after="0"/>
              <w:rPr>
                <w:ins w:id="11474" w:author="28.541_CR0283R2_(Rel-16)_eNRM" w:date="2020-06-26T15:39:00Z"/>
              </w:rPr>
            </w:pPr>
          </w:p>
          <w:p w:rsidR="00ED3F6F" w:rsidRPr="00CE3CB9" w:rsidRDefault="00ED3F6F" w:rsidP="00ED3F6F">
            <w:pPr>
              <w:keepNext/>
              <w:keepLines/>
              <w:spacing w:after="0"/>
              <w:rPr>
                <w:ins w:id="11475" w:author="28.541_CR0283R2_(Rel-16)_eNRM" w:date="2020-06-26T15:39:00Z"/>
                <w:rFonts w:ascii="Arial" w:hAnsi="Arial" w:cs="Arial"/>
                <w:sz w:val="18"/>
                <w:szCs w:val="18"/>
                <w:lang w:eastAsia="en-GB"/>
              </w:rPr>
            </w:pPr>
            <w:ins w:id="11476" w:author="28.541_CR0283R2_(Rel-16)_eNRM" w:date="2020-06-26T15:39:00Z">
              <w:r>
                <w:rPr>
                  <w:rFonts w:ascii="Arial" w:hAnsi="Arial" w:cs="Arial"/>
                  <w:sz w:val="18"/>
                  <w:szCs w:val="18"/>
                  <w:lang w:eastAsia="en-GB"/>
                </w:rPr>
                <w:t xml:space="preserve">see NOTE </w:t>
              </w:r>
            </w:ins>
            <w:ins w:id="11477" w:author="28.541_CR0283R2_(Rel-16)_eNRM" w:date="2020-06-26T15:50:00Z">
              <w:r w:rsidR="00B45E07">
                <w:rPr>
                  <w:rFonts w:ascii="Arial" w:hAnsi="Arial" w:cs="Arial"/>
                  <w:sz w:val="18"/>
                  <w:szCs w:val="18"/>
                  <w:lang w:eastAsia="en-GB"/>
                </w:rPr>
                <w:t>8</w:t>
              </w:r>
            </w:ins>
          </w:p>
          <w:p w:rsidR="00ED3F6F" w:rsidDel="00636A85" w:rsidRDefault="00ED3F6F" w:rsidP="00ED3F6F">
            <w:pPr>
              <w:keepNext/>
              <w:keepLines/>
              <w:spacing w:after="0"/>
              <w:rPr>
                <w:ins w:id="11478" w:author="28.541_CR0283R2_(Rel-16)_eNRM" w:date="2020-06-26T15:39:00Z"/>
                <w:rFonts w:ascii="Arial" w:hAnsi="Arial" w:cs="Arial"/>
                <w:sz w:val="18"/>
                <w:szCs w:val="18"/>
                <w:lang w:eastAsia="en-GB"/>
              </w:rPr>
            </w:pPr>
          </w:p>
          <w:p w:rsidR="00ED3F6F" w:rsidRDefault="00ED3F6F" w:rsidP="00ED3F6F">
            <w:pPr>
              <w:keepNext/>
              <w:keepLines/>
              <w:spacing w:after="0"/>
              <w:rPr>
                <w:ins w:id="11479" w:author="28.541_CR0283R2_(Rel-16)_eNRM" w:date="2020-06-26T15:38:00Z"/>
                <w:lang w:eastAsia="zh-CN"/>
              </w:rPr>
            </w:pPr>
          </w:p>
        </w:tc>
        <w:tc>
          <w:tcPr>
            <w:tcW w:w="1123" w:type="pct"/>
            <w:tcBorders>
              <w:top w:val="single" w:sz="4" w:space="0" w:color="auto"/>
              <w:left w:val="single" w:sz="4" w:space="0" w:color="auto"/>
              <w:bottom w:val="single" w:sz="4" w:space="0" w:color="auto"/>
              <w:right w:val="single" w:sz="4" w:space="0" w:color="auto"/>
            </w:tcBorders>
          </w:tcPr>
          <w:p w:rsidR="00ED3F6F" w:rsidRPr="002B15AA" w:rsidRDefault="00ED3F6F" w:rsidP="00ED3F6F">
            <w:pPr>
              <w:pStyle w:val="TAL"/>
              <w:rPr>
                <w:ins w:id="11480" w:author="28.541_CR0283R2_(Rel-16)_eNRM" w:date="2020-06-26T15:39:00Z"/>
              </w:rPr>
            </w:pPr>
            <w:ins w:id="11481" w:author="28.541_CR0283R2_(Rel-16)_eNRM" w:date="2020-06-26T15:39:00Z">
              <w:r w:rsidRPr="002B15AA">
                <w:t xml:space="preserve">type: </w:t>
              </w:r>
              <w:r>
                <w:t>Enum</w:t>
              </w:r>
            </w:ins>
          </w:p>
          <w:p w:rsidR="00ED3F6F" w:rsidRPr="002B15AA" w:rsidRDefault="00ED3F6F" w:rsidP="00ED3F6F">
            <w:pPr>
              <w:pStyle w:val="TAL"/>
              <w:rPr>
                <w:ins w:id="11482" w:author="28.541_CR0283R2_(Rel-16)_eNRM" w:date="2020-06-26T15:39:00Z"/>
              </w:rPr>
            </w:pPr>
            <w:ins w:id="11483" w:author="28.541_CR0283R2_(Rel-16)_eNRM" w:date="2020-06-26T15:39:00Z">
              <w:r>
                <w:t xml:space="preserve">multiplicity: </w:t>
              </w:r>
              <w:r>
                <w:rPr>
                  <w:rFonts w:hint="eastAsia"/>
                  <w:lang w:eastAsia="zh-CN"/>
                </w:rPr>
                <w:t>1</w:t>
              </w:r>
            </w:ins>
          </w:p>
          <w:p w:rsidR="00ED3F6F" w:rsidRPr="002B15AA" w:rsidRDefault="00ED3F6F" w:rsidP="00ED3F6F">
            <w:pPr>
              <w:pStyle w:val="TAL"/>
              <w:rPr>
                <w:ins w:id="11484" w:author="28.541_CR0283R2_(Rel-16)_eNRM" w:date="2020-06-26T15:39:00Z"/>
              </w:rPr>
            </w:pPr>
            <w:ins w:id="11485" w:author="28.541_CR0283R2_(Rel-16)_eNRM" w:date="2020-06-26T15:39:00Z">
              <w:r w:rsidRPr="002B15AA">
                <w:t>isOrdered: N/A</w:t>
              </w:r>
            </w:ins>
          </w:p>
          <w:p w:rsidR="00ED3F6F" w:rsidRPr="002B15AA" w:rsidRDefault="00ED3F6F" w:rsidP="00ED3F6F">
            <w:pPr>
              <w:pStyle w:val="TAL"/>
              <w:rPr>
                <w:ins w:id="11486" w:author="28.541_CR0283R2_(Rel-16)_eNRM" w:date="2020-06-26T15:39:00Z"/>
              </w:rPr>
            </w:pPr>
            <w:ins w:id="11487" w:author="28.541_CR0283R2_(Rel-16)_eNRM" w:date="2020-06-26T15:39:00Z">
              <w:r w:rsidRPr="002B15AA">
                <w:t xml:space="preserve">isUnique: </w:t>
              </w:r>
              <w:r w:rsidRPr="00035CDF">
                <w:t>N/A</w:t>
              </w:r>
            </w:ins>
          </w:p>
          <w:p w:rsidR="00ED3F6F" w:rsidRPr="002B15AA" w:rsidRDefault="00ED3F6F" w:rsidP="00ED3F6F">
            <w:pPr>
              <w:pStyle w:val="TAL"/>
              <w:rPr>
                <w:ins w:id="11488" w:author="28.541_CR0283R2_(Rel-16)_eNRM" w:date="2020-06-26T15:39:00Z"/>
              </w:rPr>
            </w:pPr>
            <w:ins w:id="11489" w:author="28.541_CR0283R2_(Rel-16)_eNRM" w:date="2020-06-26T15:39:00Z">
              <w:r w:rsidRPr="002B15AA">
                <w:t xml:space="preserve">defaultValue: </w:t>
              </w:r>
              <w:r>
                <w:t xml:space="preserve">DISABLE </w:t>
              </w:r>
            </w:ins>
          </w:p>
          <w:p w:rsidR="00ED3F6F" w:rsidRDefault="00ED3F6F" w:rsidP="00ED3F6F">
            <w:pPr>
              <w:pStyle w:val="TAL"/>
              <w:rPr>
                <w:ins w:id="11490" w:author="28.541_CR0283R2_(Rel-16)_eNRM" w:date="2020-06-26T15:38:00Z"/>
              </w:rPr>
            </w:pPr>
            <w:ins w:id="11491" w:author="28.541_CR0283R2_(Rel-16)_eNRM" w:date="2020-06-26T15:39:00Z">
              <w:r w:rsidRPr="002B15AA">
                <w:t>isNullable: False</w:t>
              </w:r>
            </w:ins>
          </w:p>
        </w:tc>
      </w:tr>
      <w:tr w:rsidR="00ED3F6F" w:rsidRPr="002B15AA" w:rsidTr="00583841">
        <w:trPr>
          <w:cantSplit/>
          <w:tblHeader/>
          <w:ins w:id="11492" w:author="28.541_CR0283R2_(Rel-16)_eNRM" w:date="2020-06-26T15:38:00Z"/>
        </w:trPr>
        <w:tc>
          <w:tcPr>
            <w:tcW w:w="960" w:type="pct"/>
            <w:tcBorders>
              <w:top w:val="single" w:sz="4" w:space="0" w:color="auto"/>
              <w:left w:val="single" w:sz="4" w:space="0" w:color="auto"/>
              <w:bottom w:val="single" w:sz="4" w:space="0" w:color="auto"/>
              <w:right w:val="single" w:sz="4" w:space="0" w:color="auto"/>
            </w:tcBorders>
          </w:tcPr>
          <w:p w:rsidR="00ED3F6F" w:rsidRDefault="00ED3F6F" w:rsidP="00ED3F6F">
            <w:pPr>
              <w:pStyle w:val="Default"/>
              <w:rPr>
                <w:ins w:id="11493" w:author="28.541_CR0283R2_(Rel-16)_eNRM" w:date="2020-06-26T15:38:00Z"/>
                <w:rFonts w:ascii="Courier New" w:hAnsi="Courier New" w:cs="Courier New"/>
                <w:sz w:val="18"/>
                <w:szCs w:val="18"/>
                <w:lang w:eastAsia="zh-CN"/>
              </w:rPr>
            </w:pPr>
            <w:ins w:id="11494" w:author="28.541_CR0283R2_(Rel-16)_eNRM" w:date="2020-06-26T15:39:00Z">
              <w:r w:rsidRPr="007B301C">
                <w:rPr>
                  <w:rFonts w:ascii="Courier New" w:hAnsi="Courier New" w:cs="Courier New"/>
                  <w:sz w:val="18"/>
                  <w:szCs w:val="18"/>
                </w:rPr>
                <w:t>RIMRSScrambleTimerMultiplier</w:t>
              </w:r>
            </w:ins>
          </w:p>
        </w:tc>
        <w:tc>
          <w:tcPr>
            <w:tcW w:w="2917" w:type="pct"/>
            <w:tcBorders>
              <w:top w:val="single" w:sz="4" w:space="0" w:color="auto"/>
              <w:left w:val="single" w:sz="4" w:space="0" w:color="auto"/>
              <w:bottom w:val="single" w:sz="4" w:space="0" w:color="auto"/>
              <w:right w:val="single" w:sz="4" w:space="0" w:color="auto"/>
            </w:tcBorders>
          </w:tcPr>
          <w:p w:rsidR="00ED3F6F" w:rsidRDefault="00ED3F6F" w:rsidP="00ED3F6F">
            <w:pPr>
              <w:keepNext/>
              <w:keepLines/>
              <w:spacing w:after="0"/>
              <w:rPr>
                <w:ins w:id="11495" w:author="28.541_CR0283R2_(Rel-16)_eNRM" w:date="2020-06-26T15:39:00Z"/>
                <w:rFonts w:ascii="Arial" w:hAnsi="Arial" w:cs="Arial"/>
                <w:sz w:val="18"/>
                <w:szCs w:val="18"/>
                <w:lang w:eastAsia="en-GB"/>
              </w:rPr>
            </w:pPr>
            <w:ins w:id="11496" w:author="28.541_CR0283R2_(Rel-16)_eNRM" w:date="2020-06-26T15:39:00Z">
              <w:r>
                <w:rPr>
                  <w:rFonts w:ascii="Arial" w:hAnsi="Arial" w:cs="Arial"/>
                  <w:sz w:val="18"/>
                  <w:szCs w:val="18"/>
                  <w:lang w:eastAsia="en-GB"/>
                </w:rPr>
                <w:t>It is p</w:t>
              </w:r>
              <w:r w:rsidRPr="00516088">
                <w:rPr>
                  <w:rFonts w:ascii="Arial" w:hAnsi="Arial" w:cs="Arial"/>
                  <w:sz w:val="18"/>
                  <w:szCs w:val="18"/>
                  <w:lang w:eastAsia="en-GB"/>
                </w:rPr>
                <w:t xml:space="preserve">arameter </w:t>
              </w:r>
              <w:r>
                <w:t xml:space="preserve">multiplier factor </w:t>
              </w:r>
              <w:r w:rsidRPr="00516088" w:rsidDel="00636A85">
                <w:rPr>
                  <w:rFonts w:ascii="Arial" w:hAnsi="Arial" w:cs="Arial"/>
                  <w:sz w:val="18"/>
                  <w:szCs w:val="18"/>
                  <w:lang w:eastAsia="en-GB"/>
                </w:rPr>
                <w:t>Z</w:t>
              </w:r>
              <w:r w:rsidRPr="00516088">
                <w:rPr>
                  <w:rFonts w:ascii="Arial" w:hAnsi="Arial" w:cs="Arial"/>
                  <w:sz w:val="18"/>
                  <w:szCs w:val="18"/>
                  <w:lang w:eastAsia="en-GB"/>
                </w:rPr>
                <w:t xml:space="preserve"> for initialization seed</w:t>
              </w:r>
              <w:r>
                <w:rPr>
                  <w:rFonts w:ascii="Arial" w:hAnsi="Arial" w:cs="Arial"/>
                  <w:sz w:val="18"/>
                  <w:szCs w:val="18"/>
                  <w:lang w:eastAsia="en-GB"/>
                </w:rPr>
                <w:t xml:space="preserve">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7.4.1.6).</w:t>
              </w:r>
            </w:ins>
          </w:p>
          <w:p w:rsidR="00ED3F6F" w:rsidRDefault="00ED3F6F" w:rsidP="00ED3F6F">
            <w:pPr>
              <w:keepNext/>
              <w:keepLines/>
              <w:spacing w:after="0"/>
              <w:rPr>
                <w:ins w:id="11497" w:author="28.541_CR0283R2_(Rel-16)_eNRM" w:date="2020-06-26T15:39:00Z"/>
                <w:rFonts w:ascii="Arial" w:hAnsi="Arial" w:cs="Arial"/>
                <w:sz w:val="18"/>
                <w:szCs w:val="18"/>
                <w:lang w:eastAsia="en-GB"/>
              </w:rPr>
            </w:pPr>
          </w:p>
          <w:p w:rsidR="00ED3F6F" w:rsidRDefault="00ED3F6F" w:rsidP="00ED3F6F">
            <w:pPr>
              <w:keepNext/>
              <w:keepLines/>
              <w:spacing w:after="0"/>
              <w:rPr>
                <w:ins w:id="11498" w:author="28.541_CR0283R2_(Rel-16)_eNRM" w:date="2020-06-26T15:39:00Z"/>
                <w:rFonts w:ascii="Arial" w:hAnsi="Arial" w:cs="Arial"/>
                <w:sz w:val="18"/>
                <w:szCs w:val="18"/>
                <w:lang w:eastAsia="en-GB"/>
              </w:rPr>
            </w:pPr>
          </w:p>
          <w:p w:rsidR="00ED3F6F" w:rsidRDefault="00ED3F6F" w:rsidP="00ED3F6F">
            <w:pPr>
              <w:keepNext/>
              <w:keepLines/>
              <w:spacing w:after="0"/>
              <w:rPr>
                <w:ins w:id="11499" w:author="28.541_CR0283R2_(Rel-16)_eNRM" w:date="2020-06-26T15:39:00Z"/>
                <w:rFonts w:ascii="Arial" w:hAnsi="Arial" w:cs="Arial"/>
                <w:sz w:val="18"/>
                <w:szCs w:val="18"/>
                <w:lang w:eastAsia="en-GB"/>
              </w:rPr>
            </w:pPr>
            <w:ins w:id="11500" w:author="28.541_CR0283R2_(Rel-16)_eNRM" w:date="2020-06-26T15:39:00Z">
              <w:r w:rsidRPr="00CD735F">
                <w:rPr>
                  <w:rFonts w:ascii="Arial" w:hAnsi="Arial" w:cs="Arial"/>
                  <w:sz w:val="18"/>
                  <w:szCs w:val="18"/>
                </w:rPr>
                <w:t>allowedValues</w:t>
              </w:r>
              <w:r>
                <w:rPr>
                  <w:rFonts w:ascii="Arial" w:hAnsi="Arial" w:cs="Arial"/>
                  <w:sz w:val="18"/>
                  <w:szCs w:val="18"/>
                </w:rPr>
                <w:t>:</w:t>
              </w:r>
              <w:r w:rsidRPr="008E7787">
                <w:rPr>
                  <w:rStyle w:val="normaltextrun1"/>
                  <w:rFonts w:cs="Arial"/>
                  <w:color w:val="181818"/>
                  <w:spacing w:val="-6"/>
                  <w:position w:val="2"/>
                  <w:sz w:val="18"/>
                  <w:szCs w:val="18"/>
                </w:rPr>
                <w:t xml:space="preserve"> </w:t>
              </w:r>
              <w:r>
                <w:rPr>
                  <w:rStyle w:val="normaltextrun1"/>
                  <w:rFonts w:cs="Arial"/>
                  <w:color w:val="181818"/>
                  <w:spacing w:val="-6"/>
                  <w:position w:val="2"/>
                  <w:sz w:val="18"/>
                  <w:szCs w:val="18"/>
                </w:rPr>
                <w:t xml:space="preserve"> </w:t>
              </w:r>
              <w:r w:rsidRPr="00516088">
                <w:rPr>
                  <w:rFonts w:ascii="Arial" w:hAnsi="Arial" w:cs="Arial"/>
                  <w:sz w:val="18"/>
                  <w:szCs w:val="18"/>
                  <w:lang w:eastAsia="en-GB"/>
                </w:rPr>
                <w:t>0,1,….2^31-1</w:t>
              </w:r>
            </w:ins>
          </w:p>
          <w:p w:rsidR="00ED3F6F" w:rsidRDefault="00ED3F6F" w:rsidP="00ED3F6F">
            <w:pPr>
              <w:keepNext/>
              <w:keepLines/>
              <w:spacing w:after="0"/>
              <w:rPr>
                <w:ins w:id="11501" w:author="28.541_CR0283R2_(Rel-16)_eNRM" w:date="2020-06-26T15:38:00Z"/>
                <w:lang w:eastAsia="zh-CN"/>
              </w:rPr>
            </w:pPr>
          </w:p>
        </w:tc>
        <w:tc>
          <w:tcPr>
            <w:tcW w:w="1123" w:type="pct"/>
            <w:tcBorders>
              <w:top w:val="single" w:sz="4" w:space="0" w:color="auto"/>
              <w:left w:val="single" w:sz="4" w:space="0" w:color="auto"/>
              <w:bottom w:val="single" w:sz="4" w:space="0" w:color="auto"/>
              <w:right w:val="single" w:sz="4" w:space="0" w:color="auto"/>
            </w:tcBorders>
          </w:tcPr>
          <w:p w:rsidR="00ED3F6F" w:rsidRPr="002B15AA" w:rsidRDefault="00ED3F6F" w:rsidP="00ED3F6F">
            <w:pPr>
              <w:pStyle w:val="TAL"/>
              <w:rPr>
                <w:ins w:id="11502" w:author="28.541_CR0283R2_(Rel-16)_eNRM" w:date="2020-06-26T15:39:00Z"/>
              </w:rPr>
            </w:pPr>
            <w:ins w:id="11503" w:author="28.541_CR0283R2_(Rel-16)_eNRM" w:date="2020-06-26T15:39:00Z">
              <w:r w:rsidRPr="002B15AA">
                <w:t>type: Integer</w:t>
              </w:r>
            </w:ins>
          </w:p>
          <w:p w:rsidR="00ED3F6F" w:rsidRPr="002B15AA" w:rsidRDefault="00ED3F6F" w:rsidP="00ED3F6F">
            <w:pPr>
              <w:pStyle w:val="TAL"/>
              <w:rPr>
                <w:ins w:id="11504" w:author="28.541_CR0283R2_(Rel-16)_eNRM" w:date="2020-06-26T15:39:00Z"/>
              </w:rPr>
            </w:pPr>
            <w:ins w:id="11505" w:author="28.541_CR0283R2_(Rel-16)_eNRM" w:date="2020-06-26T15:39:00Z">
              <w:r>
                <w:t xml:space="preserve">multiplicity: </w:t>
              </w:r>
              <w:r>
                <w:rPr>
                  <w:rFonts w:hint="eastAsia"/>
                  <w:lang w:eastAsia="zh-CN"/>
                </w:rPr>
                <w:t>1</w:t>
              </w:r>
            </w:ins>
          </w:p>
          <w:p w:rsidR="00ED3F6F" w:rsidRPr="002B15AA" w:rsidRDefault="00ED3F6F" w:rsidP="00ED3F6F">
            <w:pPr>
              <w:pStyle w:val="TAL"/>
              <w:rPr>
                <w:ins w:id="11506" w:author="28.541_CR0283R2_(Rel-16)_eNRM" w:date="2020-06-26T15:39:00Z"/>
              </w:rPr>
            </w:pPr>
            <w:ins w:id="11507" w:author="28.541_CR0283R2_(Rel-16)_eNRM" w:date="2020-06-26T15:39:00Z">
              <w:r w:rsidRPr="002B15AA">
                <w:t>isOrdered: N/A</w:t>
              </w:r>
            </w:ins>
          </w:p>
          <w:p w:rsidR="00ED3F6F" w:rsidRPr="002B15AA" w:rsidRDefault="00ED3F6F" w:rsidP="00ED3F6F">
            <w:pPr>
              <w:pStyle w:val="TAL"/>
              <w:rPr>
                <w:ins w:id="11508" w:author="28.541_CR0283R2_(Rel-16)_eNRM" w:date="2020-06-26T15:39:00Z"/>
              </w:rPr>
            </w:pPr>
            <w:ins w:id="11509" w:author="28.541_CR0283R2_(Rel-16)_eNRM" w:date="2020-06-26T15:39:00Z">
              <w:r w:rsidRPr="002B15AA">
                <w:t xml:space="preserve">isUnique: </w:t>
              </w:r>
              <w:r w:rsidRPr="00035CDF">
                <w:t>N/A</w:t>
              </w:r>
            </w:ins>
          </w:p>
          <w:p w:rsidR="00ED3F6F" w:rsidRPr="002B15AA" w:rsidRDefault="00ED3F6F" w:rsidP="00ED3F6F">
            <w:pPr>
              <w:pStyle w:val="TAL"/>
              <w:rPr>
                <w:ins w:id="11510" w:author="28.541_CR0283R2_(Rel-16)_eNRM" w:date="2020-06-26T15:39:00Z"/>
              </w:rPr>
            </w:pPr>
            <w:ins w:id="11511" w:author="28.541_CR0283R2_(Rel-16)_eNRM" w:date="2020-06-26T15:39:00Z">
              <w:r w:rsidRPr="002B15AA">
                <w:t>defaultValue: None</w:t>
              </w:r>
            </w:ins>
          </w:p>
          <w:p w:rsidR="00ED3F6F" w:rsidRDefault="00ED3F6F" w:rsidP="00ED3F6F">
            <w:pPr>
              <w:pStyle w:val="TAL"/>
              <w:rPr>
                <w:ins w:id="11512" w:author="28.541_CR0283R2_(Rel-16)_eNRM" w:date="2020-06-26T15:38:00Z"/>
              </w:rPr>
            </w:pPr>
            <w:ins w:id="11513" w:author="28.541_CR0283R2_(Rel-16)_eNRM" w:date="2020-06-26T15:39:00Z">
              <w:r w:rsidRPr="002B15AA">
                <w:t>isNullable: False</w:t>
              </w:r>
            </w:ins>
          </w:p>
        </w:tc>
      </w:tr>
      <w:tr w:rsidR="00ED3F6F" w:rsidRPr="002B15AA" w:rsidTr="00583841">
        <w:trPr>
          <w:cantSplit/>
          <w:tblHeader/>
          <w:ins w:id="11514" w:author="28.541_CR0283R2_(Rel-16)_eNRM" w:date="2020-06-26T15:38:00Z"/>
        </w:trPr>
        <w:tc>
          <w:tcPr>
            <w:tcW w:w="960" w:type="pct"/>
            <w:tcBorders>
              <w:top w:val="single" w:sz="4" w:space="0" w:color="auto"/>
              <w:left w:val="single" w:sz="4" w:space="0" w:color="auto"/>
              <w:bottom w:val="single" w:sz="4" w:space="0" w:color="auto"/>
              <w:right w:val="single" w:sz="4" w:space="0" w:color="auto"/>
            </w:tcBorders>
          </w:tcPr>
          <w:p w:rsidR="00ED3F6F" w:rsidRDefault="00ED3F6F" w:rsidP="00ED3F6F">
            <w:pPr>
              <w:pStyle w:val="Default"/>
              <w:rPr>
                <w:ins w:id="11515" w:author="28.541_CR0283R2_(Rel-16)_eNRM" w:date="2020-06-26T15:38:00Z"/>
                <w:rFonts w:ascii="Courier New" w:hAnsi="Courier New" w:cs="Courier New"/>
                <w:sz w:val="18"/>
                <w:szCs w:val="18"/>
                <w:lang w:eastAsia="zh-CN"/>
              </w:rPr>
            </w:pPr>
            <w:ins w:id="11516" w:author="28.541_CR0283R2_(Rel-16)_eNRM" w:date="2020-06-26T15:39:00Z">
              <w:r w:rsidRPr="007B301C">
                <w:rPr>
                  <w:rFonts w:ascii="Courier New" w:hAnsi="Courier New" w:cs="Courier New"/>
                  <w:sz w:val="18"/>
                  <w:szCs w:val="18"/>
                </w:rPr>
                <w:t>RIMRSScrambleTimerOffset</w:t>
              </w:r>
            </w:ins>
          </w:p>
        </w:tc>
        <w:tc>
          <w:tcPr>
            <w:tcW w:w="2917" w:type="pct"/>
            <w:tcBorders>
              <w:top w:val="single" w:sz="4" w:space="0" w:color="auto"/>
              <w:left w:val="single" w:sz="4" w:space="0" w:color="auto"/>
              <w:bottom w:val="single" w:sz="4" w:space="0" w:color="auto"/>
              <w:right w:val="single" w:sz="4" w:space="0" w:color="auto"/>
            </w:tcBorders>
          </w:tcPr>
          <w:p w:rsidR="00ED3F6F" w:rsidRDefault="00ED3F6F" w:rsidP="00ED3F6F">
            <w:pPr>
              <w:keepNext/>
              <w:keepLines/>
              <w:spacing w:after="0"/>
              <w:rPr>
                <w:ins w:id="11517" w:author="28.541_CR0283R2_(Rel-16)_eNRM" w:date="2020-06-26T15:39:00Z"/>
                <w:rFonts w:ascii="Arial" w:hAnsi="Arial" w:cs="Arial"/>
                <w:sz w:val="18"/>
                <w:szCs w:val="18"/>
                <w:lang w:eastAsia="en-GB"/>
              </w:rPr>
            </w:pPr>
            <w:ins w:id="11518" w:author="28.541_CR0283R2_(Rel-16)_eNRM" w:date="2020-06-26T15:39:00Z">
              <w:r>
                <w:rPr>
                  <w:rFonts w:ascii="Arial" w:hAnsi="Arial" w:cs="Arial"/>
                  <w:sz w:val="18"/>
                  <w:szCs w:val="18"/>
                  <w:lang w:eastAsia="en-GB"/>
                </w:rPr>
                <w:t>It is p</w:t>
              </w:r>
              <w:r w:rsidRPr="00516088">
                <w:rPr>
                  <w:rFonts w:ascii="Arial" w:hAnsi="Arial" w:cs="Arial"/>
                  <w:sz w:val="18"/>
                  <w:szCs w:val="18"/>
                  <w:lang w:eastAsia="en-GB"/>
                </w:rPr>
                <w:t xml:space="preserve">arameter </w:t>
              </w:r>
              <w:r>
                <w:rPr>
                  <w:rFonts w:ascii="Arial" w:hAnsi="Arial" w:cs="Arial"/>
                  <w:sz w:val="18"/>
                  <w:szCs w:val="18"/>
                  <w:lang w:eastAsia="en-GB"/>
                </w:rPr>
                <w:t>offset</w:t>
              </w:r>
              <w:r w:rsidRPr="00516088">
                <w:rPr>
                  <w:rFonts w:ascii="Arial" w:hAnsi="Arial" w:cs="Arial"/>
                  <w:sz w:val="18"/>
                  <w:szCs w:val="18"/>
                  <w:lang w:eastAsia="en-GB"/>
                </w:rPr>
                <w:t xml:space="preserve"> for initialization seed</w:t>
              </w:r>
              <w:r>
                <w:rPr>
                  <w:rFonts w:ascii="Arial" w:hAnsi="Arial" w:cs="Arial"/>
                  <w:sz w:val="18"/>
                  <w:szCs w:val="18"/>
                  <w:lang w:eastAsia="en-GB"/>
                </w:rPr>
                <w:t xml:space="preserve">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7.4.1.6).</w:t>
              </w:r>
            </w:ins>
          </w:p>
          <w:p w:rsidR="00ED3F6F" w:rsidRDefault="00ED3F6F" w:rsidP="00ED3F6F">
            <w:pPr>
              <w:keepNext/>
              <w:keepLines/>
              <w:spacing w:after="0"/>
              <w:rPr>
                <w:ins w:id="11519" w:author="28.541_CR0283R2_(Rel-16)_eNRM" w:date="2020-06-26T15:39:00Z"/>
                <w:rFonts w:ascii="Arial" w:hAnsi="Arial" w:cs="Arial"/>
                <w:sz w:val="18"/>
                <w:szCs w:val="18"/>
                <w:lang w:eastAsia="en-GB"/>
              </w:rPr>
            </w:pPr>
          </w:p>
          <w:p w:rsidR="00ED3F6F" w:rsidRDefault="00ED3F6F" w:rsidP="00ED3F6F">
            <w:pPr>
              <w:keepNext/>
              <w:keepLines/>
              <w:spacing w:after="0"/>
              <w:rPr>
                <w:ins w:id="11520" w:author="28.541_CR0283R2_(Rel-16)_eNRM" w:date="2020-06-26T15:39:00Z"/>
                <w:rFonts w:ascii="Arial" w:hAnsi="Arial" w:cs="Arial"/>
                <w:sz w:val="18"/>
                <w:szCs w:val="18"/>
              </w:rPr>
            </w:pPr>
            <w:ins w:id="11521" w:author="28.541_CR0283R2_(Rel-16)_eNRM" w:date="2020-06-26T15:39:00Z">
              <w:r w:rsidRPr="00CD735F">
                <w:rPr>
                  <w:rFonts w:ascii="Arial" w:hAnsi="Arial" w:cs="Arial"/>
                  <w:sz w:val="18"/>
                  <w:szCs w:val="18"/>
                </w:rPr>
                <w:t>allowedValues</w:t>
              </w:r>
              <w:r>
                <w:rPr>
                  <w:rFonts w:ascii="Arial" w:hAnsi="Arial" w:cs="Arial"/>
                  <w:sz w:val="18"/>
                  <w:szCs w:val="18"/>
                </w:rPr>
                <w:t xml:space="preserve">: </w:t>
              </w:r>
              <w:r w:rsidRPr="00516088">
                <w:rPr>
                  <w:rFonts w:ascii="Arial" w:hAnsi="Arial" w:cs="Arial"/>
                  <w:sz w:val="18"/>
                  <w:szCs w:val="18"/>
                </w:rPr>
                <w:t>0,1,….2^31-1</w:t>
              </w:r>
            </w:ins>
          </w:p>
          <w:p w:rsidR="00ED3F6F" w:rsidRDefault="00ED3F6F" w:rsidP="00ED3F6F">
            <w:pPr>
              <w:keepNext/>
              <w:keepLines/>
              <w:spacing w:after="0"/>
              <w:rPr>
                <w:ins w:id="11522" w:author="28.541_CR0283R2_(Rel-16)_eNRM" w:date="2020-06-26T15:38:00Z"/>
                <w:lang w:eastAsia="zh-CN"/>
              </w:rPr>
            </w:pPr>
          </w:p>
        </w:tc>
        <w:tc>
          <w:tcPr>
            <w:tcW w:w="1123" w:type="pct"/>
            <w:tcBorders>
              <w:top w:val="single" w:sz="4" w:space="0" w:color="auto"/>
              <w:left w:val="single" w:sz="4" w:space="0" w:color="auto"/>
              <w:bottom w:val="single" w:sz="4" w:space="0" w:color="auto"/>
              <w:right w:val="single" w:sz="4" w:space="0" w:color="auto"/>
            </w:tcBorders>
          </w:tcPr>
          <w:p w:rsidR="00ED3F6F" w:rsidRPr="002B15AA" w:rsidRDefault="00ED3F6F" w:rsidP="00ED3F6F">
            <w:pPr>
              <w:pStyle w:val="TAL"/>
              <w:rPr>
                <w:ins w:id="11523" w:author="28.541_CR0283R2_(Rel-16)_eNRM" w:date="2020-06-26T15:39:00Z"/>
              </w:rPr>
            </w:pPr>
            <w:ins w:id="11524" w:author="28.541_CR0283R2_(Rel-16)_eNRM" w:date="2020-06-26T15:39:00Z">
              <w:r w:rsidRPr="002B15AA">
                <w:t>type: Integer</w:t>
              </w:r>
            </w:ins>
          </w:p>
          <w:p w:rsidR="00ED3F6F" w:rsidRPr="002B15AA" w:rsidRDefault="00ED3F6F" w:rsidP="00ED3F6F">
            <w:pPr>
              <w:pStyle w:val="TAL"/>
              <w:rPr>
                <w:ins w:id="11525" w:author="28.541_CR0283R2_(Rel-16)_eNRM" w:date="2020-06-26T15:39:00Z"/>
              </w:rPr>
            </w:pPr>
            <w:ins w:id="11526" w:author="28.541_CR0283R2_(Rel-16)_eNRM" w:date="2020-06-26T15:39:00Z">
              <w:r>
                <w:t xml:space="preserve">multiplicity: </w:t>
              </w:r>
              <w:r>
                <w:rPr>
                  <w:rFonts w:hint="eastAsia"/>
                  <w:lang w:eastAsia="zh-CN"/>
                </w:rPr>
                <w:t>1</w:t>
              </w:r>
            </w:ins>
          </w:p>
          <w:p w:rsidR="00ED3F6F" w:rsidRPr="002B15AA" w:rsidRDefault="00ED3F6F" w:rsidP="00ED3F6F">
            <w:pPr>
              <w:pStyle w:val="TAL"/>
              <w:rPr>
                <w:ins w:id="11527" w:author="28.541_CR0283R2_(Rel-16)_eNRM" w:date="2020-06-26T15:39:00Z"/>
              </w:rPr>
            </w:pPr>
            <w:ins w:id="11528" w:author="28.541_CR0283R2_(Rel-16)_eNRM" w:date="2020-06-26T15:39:00Z">
              <w:r w:rsidRPr="002B15AA">
                <w:t>isOrdered: N/A</w:t>
              </w:r>
            </w:ins>
          </w:p>
          <w:p w:rsidR="00ED3F6F" w:rsidRPr="002B15AA" w:rsidRDefault="00ED3F6F" w:rsidP="00ED3F6F">
            <w:pPr>
              <w:pStyle w:val="TAL"/>
              <w:rPr>
                <w:ins w:id="11529" w:author="28.541_CR0283R2_(Rel-16)_eNRM" w:date="2020-06-26T15:39:00Z"/>
              </w:rPr>
            </w:pPr>
            <w:ins w:id="11530" w:author="28.541_CR0283R2_(Rel-16)_eNRM" w:date="2020-06-26T15:39:00Z">
              <w:r w:rsidRPr="002B15AA">
                <w:t xml:space="preserve">isUnique: </w:t>
              </w:r>
              <w:r w:rsidRPr="00035CDF">
                <w:t>N/A</w:t>
              </w:r>
            </w:ins>
          </w:p>
          <w:p w:rsidR="00ED3F6F" w:rsidRPr="002B15AA" w:rsidRDefault="00ED3F6F" w:rsidP="00ED3F6F">
            <w:pPr>
              <w:pStyle w:val="TAL"/>
              <w:rPr>
                <w:ins w:id="11531" w:author="28.541_CR0283R2_(Rel-16)_eNRM" w:date="2020-06-26T15:39:00Z"/>
              </w:rPr>
            </w:pPr>
            <w:ins w:id="11532" w:author="28.541_CR0283R2_(Rel-16)_eNRM" w:date="2020-06-26T15:39:00Z">
              <w:r w:rsidRPr="002B15AA">
                <w:t>defaultValue: None</w:t>
              </w:r>
            </w:ins>
          </w:p>
          <w:p w:rsidR="00ED3F6F" w:rsidRDefault="00ED3F6F" w:rsidP="00ED3F6F">
            <w:pPr>
              <w:pStyle w:val="TAL"/>
              <w:rPr>
                <w:ins w:id="11533" w:author="28.541_CR0283R2_(Rel-16)_eNRM" w:date="2020-06-26T15:38:00Z"/>
              </w:rPr>
            </w:pPr>
            <w:ins w:id="11534" w:author="28.541_CR0283R2_(Rel-16)_eNRM" w:date="2020-06-26T15:39:00Z">
              <w:r w:rsidRPr="002B15AA">
                <w:t>isNullable: False</w:t>
              </w:r>
            </w:ins>
          </w:p>
        </w:tc>
      </w:tr>
      <w:tr w:rsidR="00ED3F6F" w:rsidRPr="002B15AA" w:rsidTr="00527FC2">
        <w:tblPrEx>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1535" w:author="28.541_CR0283R2_(Rel-16)_eNRM" w:date="2020-06-26T15:40:00Z">
            <w:tblPrEx>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blHeader/>
          <w:ins w:id="11536" w:author="28.541_CR0283R2_(Rel-16)_eNRM" w:date="2020-06-26T15:38:00Z"/>
          <w:trPrChange w:id="11537" w:author="28.541_CR0283R2_(Rel-16)_eNRM" w:date="2020-06-26T15:40:00Z">
            <w:trPr>
              <w:cantSplit/>
              <w:tblHeader/>
            </w:trPr>
          </w:trPrChange>
        </w:trPr>
        <w:tc>
          <w:tcPr>
            <w:tcW w:w="960" w:type="pct"/>
            <w:tcBorders>
              <w:top w:val="single" w:sz="4" w:space="0" w:color="auto"/>
              <w:left w:val="single" w:sz="4" w:space="0" w:color="auto"/>
              <w:bottom w:val="single" w:sz="4" w:space="0" w:color="auto"/>
              <w:right w:val="single" w:sz="4" w:space="0" w:color="auto"/>
            </w:tcBorders>
            <w:vAlign w:val="center"/>
            <w:tcPrChange w:id="11538" w:author="28.541_CR0283R2_(Rel-16)_eNRM" w:date="2020-06-26T15:40:00Z">
              <w:tcPr>
                <w:tcW w:w="960" w:type="pct"/>
                <w:tcBorders>
                  <w:top w:val="single" w:sz="4" w:space="0" w:color="auto"/>
                  <w:left w:val="single" w:sz="4" w:space="0" w:color="auto"/>
                  <w:bottom w:val="single" w:sz="4" w:space="0" w:color="auto"/>
                  <w:right w:val="single" w:sz="4" w:space="0" w:color="auto"/>
                </w:tcBorders>
              </w:tcPr>
            </w:tcPrChange>
          </w:tcPr>
          <w:p w:rsidR="00ED3F6F" w:rsidRDefault="00ED3F6F" w:rsidP="00ED3F6F">
            <w:pPr>
              <w:pStyle w:val="Default"/>
              <w:rPr>
                <w:ins w:id="11539" w:author="28.541_CR0283R2_(Rel-16)_eNRM" w:date="2020-06-26T15:38:00Z"/>
                <w:rFonts w:ascii="Courier New" w:hAnsi="Courier New" w:cs="Courier New"/>
                <w:sz w:val="18"/>
                <w:szCs w:val="18"/>
                <w:lang w:eastAsia="zh-CN"/>
              </w:rPr>
            </w:pPr>
            <w:ins w:id="11540" w:author="28.541_CR0283R2_(Rel-16)_eNRM" w:date="2020-06-26T15:40:00Z">
              <w:r w:rsidRPr="00E87184">
                <w:rPr>
                  <w:rFonts w:ascii="Courier New" w:hAnsi="Courier New" w:cs="Courier New"/>
                  <w:sz w:val="18"/>
                  <w:szCs w:val="18"/>
                </w:rPr>
                <w:lastRenderedPageBreak/>
                <w:t>dlULSwitchingPeriod1</w:t>
              </w:r>
            </w:ins>
          </w:p>
        </w:tc>
        <w:tc>
          <w:tcPr>
            <w:tcW w:w="2917" w:type="pct"/>
            <w:tcBorders>
              <w:top w:val="single" w:sz="4" w:space="0" w:color="auto"/>
              <w:left w:val="single" w:sz="4" w:space="0" w:color="auto"/>
              <w:bottom w:val="single" w:sz="4" w:space="0" w:color="auto"/>
              <w:right w:val="single" w:sz="4" w:space="0" w:color="auto"/>
            </w:tcBorders>
            <w:tcPrChange w:id="11541" w:author="28.541_CR0283R2_(Rel-16)_eNRM" w:date="2020-06-26T15:40:00Z">
              <w:tcPr>
                <w:tcW w:w="2917" w:type="pct"/>
                <w:tcBorders>
                  <w:top w:val="single" w:sz="4" w:space="0" w:color="auto"/>
                  <w:left w:val="single" w:sz="4" w:space="0" w:color="auto"/>
                  <w:bottom w:val="single" w:sz="4" w:space="0" w:color="auto"/>
                  <w:right w:val="single" w:sz="4" w:space="0" w:color="auto"/>
                </w:tcBorders>
              </w:tcPr>
            </w:tcPrChange>
          </w:tcPr>
          <w:p w:rsidR="00ED3F6F" w:rsidRPr="00E87184" w:rsidRDefault="00ED3F6F" w:rsidP="00ED3F6F">
            <w:pPr>
              <w:keepNext/>
              <w:keepLines/>
              <w:spacing w:after="0"/>
              <w:rPr>
                <w:ins w:id="11542" w:author="28.541_CR0283R2_(Rel-16)_eNRM" w:date="2020-06-26T15:40:00Z"/>
                <w:rFonts w:ascii="Arial" w:hAnsi="Arial" w:cs="Arial"/>
                <w:sz w:val="18"/>
                <w:szCs w:val="18"/>
                <w:lang w:eastAsia="en-GB"/>
              </w:rPr>
            </w:pPr>
            <w:ins w:id="11543" w:author="28.541_CR0283R2_(Rel-16)_eNRM" w:date="2020-06-26T15:40:00Z">
              <w:r w:rsidRPr="00E87184">
                <w:rPr>
                  <w:rFonts w:ascii="Arial" w:hAnsi="Arial" w:cs="Arial"/>
                  <w:sz w:val="18"/>
                  <w:szCs w:val="18"/>
                  <w:lang w:eastAsia="en-GB"/>
                </w:rPr>
                <w:t xml:space="preserve">This attribute is used to configure the first </w:t>
              </w:r>
              <w:r w:rsidRPr="00E87184">
                <w:t>uplink-downlink</w:t>
              </w:r>
              <w:r>
                <w:t xml:space="preserve"> </w:t>
              </w:r>
              <w:r w:rsidRPr="00E87184">
                <w:rPr>
                  <w:rFonts w:ascii="Arial" w:hAnsi="Arial" w:cs="Arial"/>
                  <w:sz w:val="18"/>
                  <w:szCs w:val="18"/>
                  <w:lang w:eastAsia="en-GB"/>
                </w:rPr>
                <w:t xml:space="preserve">switching period (P1) for RIM RS transmission in the network, where one RIM RS is configured in one </w:t>
              </w:r>
              <w:r w:rsidRPr="00E87184">
                <w:t>uplink-downlink</w:t>
              </w:r>
              <w:r>
                <w:t xml:space="preserve"> </w:t>
              </w:r>
              <w:r w:rsidRPr="00E87184">
                <w:rPr>
                  <w:rFonts w:ascii="Arial" w:hAnsi="Arial" w:cs="Arial"/>
                  <w:sz w:val="18"/>
                  <w:szCs w:val="18"/>
                  <w:lang w:eastAsia="en-GB"/>
                </w:rPr>
                <w:t xml:space="preserve">switching period. (see 38.211 [32], subclause 7.4.1.6). </w:t>
              </w:r>
            </w:ins>
          </w:p>
          <w:p w:rsidR="00ED3F6F" w:rsidRPr="000215CD" w:rsidRDefault="00ED3F6F" w:rsidP="00ED3F6F">
            <w:pPr>
              <w:keepNext/>
              <w:keepLines/>
              <w:ind w:left="284"/>
              <w:rPr>
                <w:ins w:id="11544" w:author="28.541_CR0283R2_(Rel-16)_eNRM" w:date="2020-06-26T15:40:00Z"/>
                <w:rFonts w:cs="Arial"/>
                <w:sz w:val="18"/>
                <w:szCs w:val="18"/>
                <w:lang w:eastAsia="zh-CN"/>
              </w:rPr>
            </w:pPr>
            <w:ins w:id="11545" w:author="28.541_CR0283R2_(Rel-16)_eNRM" w:date="2020-06-26T15:40:00Z">
              <w:r w:rsidRPr="000215CD">
                <w:rPr>
                  <w:rFonts w:cs="Arial"/>
                  <w:sz w:val="18"/>
                  <w:szCs w:val="18"/>
                  <w:lang w:eastAsia="en-GB"/>
                </w:rPr>
                <w:t xml:space="preserve">When only one TDD-UL-DL-Pattern is configured, only dl-UL-SwitchingPeriod1 is configured, where P1 </w:t>
              </w:r>
              <w:r w:rsidRPr="000215CD">
                <w:rPr>
                  <w:rFonts w:cs="Arial"/>
                  <w:sz w:val="18"/>
                  <w:szCs w:val="18"/>
                  <w:lang w:eastAsia="zh-CN"/>
                </w:rPr>
                <w:t xml:space="preserve">equals to the </w:t>
              </w:r>
              <w:r w:rsidRPr="000215CD">
                <w:rPr>
                  <w:sz w:val="18"/>
                  <w:szCs w:val="18"/>
                  <w:lang w:eastAsia="zh-CN"/>
                </w:rPr>
                <w:t xml:space="preserve">transmission </w:t>
              </w:r>
              <w:r w:rsidRPr="000215CD">
                <w:rPr>
                  <w:rFonts w:cs="Arial"/>
                  <w:sz w:val="18"/>
                  <w:szCs w:val="18"/>
                  <w:lang w:eastAsia="zh-CN"/>
                </w:rPr>
                <w:t>periodicity of the TDD-UL-DL-Pattern.</w:t>
              </w:r>
            </w:ins>
          </w:p>
          <w:p w:rsidR="00ED3F6F" w:rsidRPr="000215CD" w:rsidRDefault="00ED3F6F" w:rsidP="00ED3F6F">
            <w:pPr>
              <w:keepNext/>
              <w:keepLines/>
              <w:ind w:left="284"/>
              <w:rPr>
                <w:ins w:id="11546" w:author="28.541_CR0283R2_(Rel-16)_eNRM" w:date="2020-06-26T15:40:00Z"/>
                <w:rFonts w:cs="Arial"/>
                <w:sz w:val="18"/>
                <w:szCs w:val="18"/>
                <w:lang w:eastAsia="zh-CN"/>
              </w:rPr>
            </w:pPr>
            <w:ins w:id="11547" w:author="28.541_CR0283R2_(Rel-16)_eNRM" w:date="2020-06-26T15:40:00Z">
              <w:r w:rsidRPr="000215CD">
                <w:rPr>
                  <w:rFonts w:cs="Arial"/>
                  <w:sz w:val="18"/>
                  <w:szCs w:val="18"/>
                  <w:lang w:eastAsia="en-GB"/>
                </w:rPr>
                <w:t xml:space="preserve">When two concatenated TDD-UL-DL-Patterns are configured, and RIM-RS resources is configured only in one of the TDD patterns, only dl-UL-SwitchingPeriod1 is configured, where P1 equals to the addition of the concatenated </w:t>
              </w:r>
              <w:r w:rsidRPr="000215CD">
                <w:rPr>
                  <w:sz w:val="18"/>
                  <w:szCs w:val="18"/>
                  <w:lang w:eastAsia="zh-CN"/>
                </w:rPr>
                <w:t xml:space="preserve">transmission </w:t>
              </w:r>
              <w:r w:rsidRPr="000215CD">
                <w:rPr>
                  <w:rFonts w:cs="Arial"/>
                  <w:sz w:val="18"/>
                  <w:szCs w:val="18"/>
                  <w:lang w:eastAsia="en-GB"/>
                </w:rPr>
                <w:t>periodicity of the two TDD-UL-DL-Patterns.</w:t>
              </w:r>
            </w:ins>
          </w:p>
          <w:p w:rsidR="00ED3F6F" w:rsidRPr="000215CD" w:rsidRDefault="00ED3F6F" w:rsidP="00ED3F6F">
            <w:pPr>
              <w:keepNext/>
              <w:keepLines/>
              <w:ind w:left="284"/>
              <w:rPr>
                <w:ins w:id="11548" w:author="28.541_CR0283R2_(Rel-16)_eNRM" w:date="2020-06-26T15:40:00Z"/>
                <w:rFonts w:cs="Arial"/>
                <w:sz w:val="18"/>
                <w:szCs w:val="18"/>
                <w:lang w:eastAsia="zh-CN"/>
              </w:rPr>
            </w:pPr>
            <w:ins w:id="11549" w:author="28.541_CR0283R2_(Rel-16)_eNRM" w:date="2020-06-26T15:40:00Z">
              <w:r w:rsidRPr="000215CD">
                <w:rPr>
                  <w:sz w:val="18"/>
                  <w:szCs w:val="18"/>
                  <w:lang w:eastAsia="zh-CN"/>
                </w:rPr>
                <w:t xml:space="preserve">When two concatenated TDD-UL-DL-Patterns are configured, and RIM-RS resources are configured in both TDD patterns, both dl-UL-SwitchingPeriod1 and dl-UL-SwitchingPeriod2 are configured, where P1 </w:t>
              </w:r>
              <w:r w:rsidRPr="000215CD">
                <w:rPr>
                  <w:rFonts w:cs="Arial"/>
                  <w:sz w:val="18"/>
                  <w:szCs w:val="18"/>
                  <w:lang w:eastAsia="zh-CN"/>
                </w:rPr>
                <w:t xml:space="preserve">equals to the </w:t>
              </w:r>
              <w:r w:rsidRPr="000215CD">
                <w:rPr>
                  <w:sz w:val="18"/>
                  <w:szCs w:val="18"/>
                  <w:lang w:eastAsia="zh-CN"/>
                </w:rPr>
                <w:t xml:space="preserve">transmission </w:t>
              </w:r>
              <w:r w:rsidRPr="000215CD">
                <w:rPr>
                  <w:rFonts w:cs="Arial"/>
                  <w:sz w:val="18"/>
                  <w:szCs w:val="18"/>
                  <w:lang w:eastAsia="zh-CN"/>
                </w:rPr>
                <w:t>periodicity of the first TDD-UL-DL-Pattern.</w:t>
              </w:r>
            </w:ins>
          </w:p>
          <w:p w:rsidR="00ED3F6F" w:rsidRPr="00E87184" w:rsidRDefault="00ED3F6F" w:rsidP="00ED3F6F">
            <w:pPr>
              <w:keepNext/>
              <w:keepLines/>
              <w:spacing w:after="0"/>
              <w:rPr>
                <w:ins w:id="11550" w:author="28.541_CR0283R2_(Rel-16)_eNRM" w:date="2020-06-26T15:40:00Z"/>
                <w:rFonts w:ascii="Arial" w:hAnsi="Arial" w:cs="Arial"/>
                <w:sz w:val="18"/>
                <w:szCs w:val="18"/>
                <w:lang w:val="en-US" w:eastAsia="en-GB"/>
              </w:rPr>
            </w:pPr>
          </w:p>
          <w:p w:rsidR="00ED3F6F" w:rsidRPr="00E87184" w:rsidRDefault="00ED3F6F" w:rsidP="00ED3F6F">
            <w:pPr>
              <w:keepNext/>
              <w:keepLines/>
              <w:spacing w:after="0"/>
              <w:rPr>
                <w:ins w:id="11551" w:author="28.541_CR0283R2_(Rel-16)_eNRM" w:date="2020-06-26T15:40:00Z"/>
                <w:rFonts w:ascii="Arial" w:hAnsi="Arial" w:cs="Arial"/>
                <w:sz w:val="18"/>
                <w:szCs w:val="18"/>
                <w:lang w:val="en-US" w:eastAsia="en-GB"/>
                <w:rPrChange w:id="11552" w:author="CR0283" w:date="2020-06-17T18:49:00Z">
                  <w:rPr>
                    <w:ins w:id="11553" w:author="28.541_CR0283R2_(Rel-16)_eNRM" w:date="2020-06-26T15:40:00Z"/>
                    <w:rFonts w:ascii="Arial" w:hAnsi="Arial" w:cs="Arial"/>
                    <w:sz w:val="18"/>
                    <w:szCs w:val="18"/>
                    <w:lang w:eastAsia="en-GB"/>
                  </w:rPr>
                </w:rPrChange>
              </w:rPr>
            </w:pPr>
            <w:ins w:id="11554" w:author="28.541_CR0283R2_(Rel-16)_eNRM" w:date="2020-06-26T15:40:00Z">
              <w:r w:rsidRPr="00E87184">
                <w:rPr>
                  <w:rFonts w:ascii="Arial" w:hAnsi="Arial" w:cs="Arial"/>
                  <w:sz w:val="18"/>
                  <w:szCs w:val="18"/>
                  <w:lang w:val="en-US" w:eastAsia="en-GB"/>
                </w:rPr>
                <w:t xml:space="preserve">See NOTE </w:t>
              </w:r>
            </w:ins>
            <w:ins w:id="11555" w:author="28.541_CR0283R2_(Rel-16)_eNRM" w:date="2020-06-26T15:50:00Z">
              <w:r w:rsidR="00B45E07">
                <w:rPr>
                  <w:rFonts w:ascii="Arial" w:hAnsi="Arial" w:cs="Arial"/>
                  <w:sz w:val="18"/>
                  <w:szCs w:val="18"/>
                  <w:lang w:val="en-US" w:eastAsia="en-GB"/>
                </w:rPr>
                <w:t>6</w:t>
              </w:r>
            </w:ins>
          </w:p>
          <w:p w:rsidR="00ED3F6F" w:rsidRDefault="00ED3F6F" w:rsidP="00ED3F6F">
            <w:pPr>
              <w:keepNext/>
              <w:keepLines/>
              <w:spacing w:after="0"/>
              <w:rPr>
                <w:ins w:id="11556" w:author="28.541_CR0283R2_(Rel-16)_eNRM" w:date="2020-06-26T15:40:00Z"/>
                <w:rFonts w:ascii="Arial" w:hAnsi="Arial" w:cs="Arial"/>
                <w:sz w:val="18"/>
                <w:szCs w:val="18"/>
                <w:lang w:eastAsia="en-GB"/>
              </w:rPr>
            </w:pPr>
          </w:p>
          <w:p w:rsidR="00ED3F6F" w:rsidRPr="00E87184" w:rsidRDefault="00ED3F6F" w:rsidP="00ED3F6F">
            <w:pPr>
              <w:keepNext/>
              <w:keepLines/>
              <w:spacing w:after="0"/>
              <w:rPr>
                <w:ins w:id="11557" w:author="28.541_CR0283R2_(Rel-16)_eNRM" w:date="2020-06-26T15:40:00Z"/>
                <w:rFonts w:ascii="Arial" w:hAnsi="Arial" w:cs="Arial"/>
                <w:sz w:val="18"/>
                <w:szCs w:val="18"/>
                <w:lang w:eastAsia="en-GB"/>
              </w:rPr>
            </w:pPr>
            <w:ins w:id="11558" w:author="28.541_CR0283R2_(Rel-16)_eNRM" w:date="2020-06-26T15:40:00Z">
              <w:r w:rsidRPr="00E87184">
                <w:rPr>
                  <w:rFonts w:ascii="Arial" w:hAnsi="Arial" w:cs="Arial"/>
                  <w:sz w:val="18"/>
                  <w:szCs w:val="18"/>
                  <w:lang w:eastAsia="en-GB"/>
                </w:rPr>
                <w:t xml:space="preserve">allowedValues: </w:t>
              </w:r>
            </w:ins>
          </w:p>
          <w:p w:rsidR="00ED3F6F" w:rsidRPr="000215CD" w:rsidRDefault="00ED3F6F" w:rsidP="00ED3F6F">
            <w:pPr>
              <w:keepNext/>
              <w:keepLines/>
              <w:ind w:left="284"/>
              <w:rPr>
                <w:ins w:id="11559" w:author="28.541_CR0283R2_(Rel-16)_eNRM" w:date="2020-06-26T15:40:00Z"/>
                <w:sz w:val="18"/>
                <w:szCs w:val="18"/>
              </w:rPr>
            </w:pPr>
            <w:ins w:id="11560" w:author="28.541_CR0283R2_(Rel-16)_eNRM" w:date="2020-06-26T15:40:00Z">
              <w:r w:rsidRPr="000215CD">
                <w:rPr>
                  <w:rFonts w:cs="Arial"/>
                  <w:sz w:val="18"/>
                  <w:szCs w:val="18"/>
                  <w:lang w:eastAsia="en-GB"/>
                </w:rPr>
                <w:t xml:space="preserve">MS0P5, MS0P625, MS1, MS1P25, MS2, MS2P5, MS4, MS5, MS10, MS20, </w:t>
              </w:r>
              <w:r w:rsidRPr="000215CD">
                <w:rPr>
                  <w:rFonts w:cs="Arial"/>
                  <w:sz w:val="18"/>
                  <w:szCs w:val="18"/>
                </w:rPr>
                <w:t>i</w:t>
              </w:r>
              <w:r w:rsidRPr="000215CD">
                <w:rPr>
                  <w:sz w:val="18"/>
                  <w:szCs w:val="18"/>
                </w:rPr>
                <w:t>f a single uplink-downlink period is configured for RIM-RS purposes</w:t>
              </w:r>
              <w:r w:rsidRPr="000215CD">
                <w:rPr>
                  <w:rFonts w:cs="Arial"/>
                  <w:sz w:val="18"/>
                  <w:szCs w:val="18"/>
                  <w:lang w:eastAsia="en-GB"/>
                </w:rPr>
                <w:t>;</w:t>
              </w:r>
            </w:ins>
          </w:p>
          <w:p w:rsidR="00ED3F6F" w:rsidRPr="000215CD" w:rsidRDefault="00ED3F6F" w:rsidP="00ED3F6F">
            <w:pPr>
              <w:keepNext/>
              <w:keepLines/>
              <w:ind w:left="284"/>
              <w:rPr>
                <w:ins w:id="11561" w:author="28.541_CR0283R2_(Rel-16)_eNRM" w:date="2020-06-26T15:40:00Z"/>
                <w:rFonts w:cs="Arial"/>
                <w:sz w:val="18"/>
                <w:szCs w:val="18"/>
                <w:lang w:eastAsia="en-GB"/>
              </w:rPr>
            </w:pPr>
            <w:ins w:id="11562" w:author="28.541_CR0283R2_(Rel-16)_eNRM" w:date="2020-06-26T15:40:00Z">
              <w:r w:rsidRPr="000215CD">
                <w:rPr>
                  <w:rFonts w:cs="Arial"/>
                  <w:sz w:val="18"/>
                  <w:szCs w:val="18"/>
                  <w:lang w:eastAsia="en-GB"/>
                </w:rPr>
                <w:t>MS0P5, M</w:t>
              </w:r>
              <w:r w:rsidRPr="000215CD">
                <w:rPr>
                  <w:rFonts w:cs="Arial"/>
                  <w:sz w:val="18"/>
                  <w:szCs w:val="18"/>
                  <w:lang w:eastAsia="en-GB"/>
                  <w:rPrChange w:id="11563" w:author="CR0283" w:date="2020-06-17T18:49:00Z">
                    <w:rPr>
                      <w:rFonts w:cs="Arial"/>
                      <w:sz w:val="18"/>
                      <w:szCs w:val="18"/>
                      <w:highlight w:val="yellow"/>
                      <w:lang w:eastAsia="en-GB"/>
                    </w:rPr>
                  </w:rPrChange>
                </w:rPr>
                <w:t>S</w:t>
              </w:r>
              <w:r w:rsidRPr="000215CD">
                <w:rPr>
                  <w:rFonts w:cs="Arial"/>
                  <w:sz w:val="18"/>
                  <w:szCs w:val="18"/>
                  <w:lang w:eastAsia="en-GB"/>
                </w:rPr>
                <w:t xml:space="preserve">0P625, MS1, MS1P25, MS2, MS2P5, MS3, MS4, MS5, MS10, MS20, </w:t>
              </w:r>
              <w:r w:rsidRPr="000215CD">
                <w:rPr>
                  <w:rFonts w:cs="Arial"/>
                  <w:sz w:val="18"/>
                  <w:szCs w:val="18"/>
                </w:rPr>
                <w:t>i</w:t>
              </w:r>
              <w:r w:rsidRPr="000215CD">
                <w:rPr>
                  <w:sz w:val="18"/>
                  <w:szCs w:val="18"/>
                </w:rPr>
                <w:t>f two uplink-downlink periods are configured for RIM-RS purposes.</w:t>
              </w:r>
            </w:ins>
          </w:p>
          <w:p w:rsidR="00ED3F6F" w:rsidRPr="00FA7511" w:rsidRDefault="00ED3F6F" w:rsidP="00ED3F6F">
            <w:pPr>
              <w:keepNext/>
              <w:keepLines/>
              <w:spacing w:after="0"/>
              <w:rPr>
                <w:ins w:id="11564" w:author="28.541_CR0283R2_(Rel-16)_eNRM" w:date="2020-06-26T15:40:00Z"/>
                <w:rFonts w:ascii="Arial" w:hAnsi="Arial" w:cs="Arial"/>
                <w:sz w:val="18"/>
                <w:szCs w:val="18"/>
                <w:lang w:val="en-US" w:eastAsia="en-GB"/>
                <w:rPrChange w:id="11565" w:author="CR0283" w:date="2020-06-17T18:49:00Z">
                  <w:rPr>
                    <w:ins w:id="11566" w:author="28.541_CR0283R2_(Rel-16)_eNRM" w:date="2020-06-26T15:40:00Z"/>
                    <w:rFonts w:ascii="Arial" w:hAnsi="Arial" w:cs="Arial"/>
                    <w:sz w:val="18"/>
                    <w:szCs w:val="18"/>
                    <w:lang w:eastAsia="en-GB"/>
                  </w:rPr>
                </w:rPrChange>
              </w:rPr>
            </w:pPr>
          </w:p>
          <w:p w:rsidR="00ED3F6F" w:rsidRPr="00E87184" w:rsidRDefault="00ED3F6F" w:rsidP="00ED3F6F">
            <w:pPr>
              <w:keepNext/>
              <w:keepLines/>
              <w:spacing w:after="0"/>
              <w:rPr>
                <w:ins w:id="11567" w:author="28.541_CR0283R2_(Rel-16)_eNRM" w:date="2020-06-26T15:40:00Z"/>
                <w:rFonts w:ascii="Arial" w:hAnsi="Arial" w:cs="Arial"/>
                <w:sz w:val="18"/>
                <w:szCs w:val="18"/>
                <w:lang w:val="en-US" w:eastAsia="en-GB"/>
              </w:rPr>
            </w:pPr>
          </w:p>
          <w:p w:rsidR="00ED3F6F" w:rsidRDefault="00ED3F6F" w:rsidP="00ED3F6F">
            <w:pPr>
              <w:keepNext/>
              <w:keepLines/>
              <w:spacing w:after="0"/>
              <w:rPr>
                <w:ins w:id="11568" w:author="28.541_CR0283R2_(Rel-16)_eNRM" w:date="2020-06-26T15:38:00Z"/>
                <w:lang w:eastAsia="zh-CN"/>
              </w:rPr>
            </w:pPr>
            <w:ins w:id="11569" w:author="28.541_CR0283R2_(Rel-16)_eNRM" w:date="2020-06-26T15:40:00Z">
              <w:r w:rsidRPr="00E87184">
                <w:rPr>
                  <w:rFonts w:cs="Arial"/>
                  <w:szCs w:val="18"/>
                  <w:lang w:eastAsia="en-GB"/>
                </w:rPr>
                <w:t xml:space="preserve">see NOTE </w:t>
              </w:r>
            </w:ins>
            <w:ins w:id="11570" w:author="28.541_CR0283R2_(Rel-16)_eNRM" w:date="2020-06-26T15:50:00Z">
              <w:r w:rsidR="00B45E07">
                <w:rPr>
                  <w:rFonts w:cs="Arial"/>
                  <w:szCs w:val="18"/>
                  <w:lang w:eastAsia="en-GB"/>
                </w:rPr>
                <w:t>9</w:t>
              </w:r>
            </w:ins>
          </w:p>
        </w:tc>
        <w:tc>
          <w:tcPr>
            <w:tcW w:w="1123" w:type="pct"/>
            <w:tcBorders>
              <w:top w:val="single" w:sz="4" w:space="0" w:color="auto"/>
              <w:left w:val="single" w:sz="4" w:space="0" w:color="auto"/>
              <w:bottom w:val="single" w:sz="4" w:space="0" w:color="auto"/>
              <w:right w:val="single" w:sz="4" w:space="0" w:color="auto"/>
            </w:tcBorders>
            <w:tcPrChange w:id="11571" w:author="28.541_CR0283R2_(Rel-16)_eNRM" w:date="2020-06-26T15:40:00Z">
              <w:tcPr>
                <w:tcW w:w="1123" w:type="pct"/>
                <w:tcBorders>
                  <w:top w:val="single" w:sz="4" w:space="0" w:color="auto"/>
                  <w:left w:val="single" w:sz="4" w:space="0" w:color="auto"/>
                  <w:bottom w:val="single" w:sz="4" w:space="0" w:color="auto"/>
                  <w:right w:val="single" w:sz="4" w:space="0" w:color="auto"/>
                </w:tcBorders>
              </w:tcPr>
            </w:tcPrChange>
          </w:tcPr>
          <w:p w:rsidR="00ED3F6F" w:rsidRPr="002B15AA" w:rsidRDefault="00ED3F6F" w:rsidP="00ED3F6F">
            <w:pPr>
              <w:pStyle w:val="TAL"/>
              <w:rPr>
                <w:ins w:id="11572" w:author="28.541_CR0283R2_(Rel-16)_eNRM" w:date="2020-06-26T15:40:00Z"/>
              </w:rPr>
            </w:pPr>
            <w:ins w:id="11573" w:author="28.541_CR0283R2_(Rel-16)_eNRM" w:date="2020-06-26T15:40:00Z">
              <w:r w:rsidRPr="00E87184">
                <w:t>type: Enum</w:t>
              </w:r>
            </w:ins>
          </w:p>
          <w:p w:rsidR="00ED3F6F" w:rsidRPr="002B15AA" w:rsidRDefault="00ED3F6F" w:rsidP="00ED3F6F">
            <w:pPr>
              <w:pStyle w:val="TAL"/>
              <w:rPr>
                <w:ins w:id="11574" w:author="28.541_CR0283R2_(Rel-16)_eNRM" w:date="2020-06-26T15:40:00Z"/>
              </w:rPr>
            </w:pPr>
            <w:ins w:id="11575" w:author="28.541_CR0283R2_(Rel-16)_eNRM" w:date="2020-06-26T15:40:00Z">
              <w:r>
                <w:t xml:space="preserve">multiplicity: </w:t>
              </w:r>
              <w:r>
                <w:rPr>
                  <w:rFonts w:hint="eastAsia"/>
                  <w:lang w:eastAsia="zh-CN"/>
                </w:rPr>
                <w:t>1</w:t>
              </w:r>
            </w:ins>
          </w:p>
          <w:p w:rsidR="00ED3F6F" w:rsidRPr="002B15AA" w:rsidRDefault="00ED3F6F" w:rsidP="00ED3F6F">
            <w:pPr>
              <w:pStyle w:val="TAL"/>
              <w:rPr>
                <w:ins w:id="11576" w:author="28.541_CR0283R2_(Rel-16)_eNRM" w:date="2020-06-26T15:40:00Z"/>
              </w:rPr>
            </w:pPr>
            <w:ins w:id="11577" w:author="28.541_CR0283R2_(Rel-16)_eNRM" w:date="2020-06-26T15:40:00Z">
              <w:r w:rsidRPr="002B15AA">
                <w:t>isOrdered: N/A</w:t>
              </w:r>
            </w:ins>
          </w:p>
          <w:p w:rsidR="00ED3F6F" w:rsidRPr="002B15AA" w:rsidRDefault="00ED3F6F" w:rsidP="00ED3F6F">
            <w:pPr>
              <w:pStyle w:val="TAL"/>
              <w:rPr>
                <w:ins w:id="11578" w:author="28.541_CR0283R2_(Rel-16)_eNRM" w:date="2020-06-26T15:40:00Z"/>
              </w:rPr>
            </w:pPr>
            <w:ins w:id="11579" w:author="28.541_CR0283R2_(Rel-16)_eNRM" w:date="2020-06-26T15:40:00Z">
              <w:r w:rsidRPr="002B15AA">
                <w:t xml:space="preserve">isUnique: </w:t>
              </w:r>
              <w:r w:rsidRPr="00035CDF">
                <w:t>N/A</w:t>
              </w:r>
            </w:ins>
          </w:p>
          <w:p w:rsidR="00ED3F6F" w:rsidRPr="002B15AA" w:rsidRDefault="00ED3F6F" w:rsidP="00ED3F6F">
            <w:pPr>
              <w:pStyle w:val="TAL"/>
              <w:rPr>
                <w:ins w:id="11580" w:author="28.541_CR0283R2_(Rel-16)_eNRM" w:date="2020-06-26T15:40:00Z"/>
              </w:rPr>
            </w:pPr>
            <w:ins w:id="11581" w:author="28.541_CR0283R2_(Rel-16)_eNRM" w:date="2020-06-26T15:40:00Z">
              <w:r w:rsidRPr="002B15AA">
                <w:t>defaultValue: None</w:t>
              </w:r>
            </w:ins>
          </w:p>
          <w:p w:rsidR="00ED3F6F" w:rsidRDefault="00ED3F6F" w:rsidP="00ED3F6F">
            <w:pPr>
              <w:pStyle w:val="TAL"/>
              <w:rPr>
                <w:ins w:id="11582" w:author="28.541_CR0283R2_(Rel-16)_eNRM" w:date="2020-06-26T15:38:00Z"/>
              </w:rPr>
            </w:pPr>
            <w:ins w:id="11583" w:author="28.541_CR0283R2_(Rel-16)_eNRM" w:date="2020-06-26T15:40:00Z">
              <w:r w:rsidRPr="002B15AA">
                <w:t>isNullable: False</w:t>
              </w:r>
            </w:ins>
          </w:p>
        </w:tc>
      </w:tr>
      <w:tr w:rsidR="00ED3F6F" w:rsidRPr="002B15AA" w:rsidTr="00527FC2">
        <w:tblPrEx>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1584" w:author="28.541_CR0283R2_(Rel-16)_eNRM" w:date="2020-06-26T15:40:00Z">
            <w:tblPrEx>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blHeader/>
          <w:ins w:id="11585" w:author="28.541_CR0283R2_(Rel-16)_eNRM" w:date="2020-06-26T15:38:00Z"/>
          <w:trPrChange w:id="11586" w:author="28.541_CR0283R2_(Rel-16)_eNRM" w:date="2020-06-26T15:40:00Z">
            <w:trPr>
              <w:cantSplit/>
              <w:tblHeader/>
            </w:trPr>
          </w:trPrChange>
        </w:trPr>
        <w:tc>
          <w:tcPr>
            <w:tcW w:w="960" w:type="pct"/>
            <w:tcBorders>
              <w:top w:val="single" w:sz="4" w:space="0" w:color="auto"/>
              <w:left w:val="single" w:sz="4" w:space="0" w:color="auto"/>
              <w:bottom w:val="single" w:sz="4" w:space="0" w:color="auto"/>
              <w:right w:val="single" w:sz="4" w:space="0" w:color="auto"/>
            </w:tcBorders>
            <w:vAlign w:val="center"/>
            <w:tcPrChange w:id="11587" w:author="28.541_CR0283R2_(Rel-16)_eNRM" w:date="2020-06-26T15:40:00Z">
              <w:tcPr>
                <w:tcW w:w="960" w:type="pct"/>
                <w:tcBorders>
                  <w:top w:val="single" w:sz="4" w:space="0" w:color="auto"/>
                  <w:left w:val="single" w:sz="4" w:space="0" w:color="auto"/>
                  <w:bottom w:val="single" w:sz="4" w:space="0" w:color="auto"/>
                  <w:right w:val="single" w:sz="4" w:space="0" w:color="auto"/>
                </w:tcBorders>
              </w:tcPr>
            </w:tcPrChange>
          </w:tcPr>
          <w:p w:rsidR="00ED3F6F" w:rsidRDefault="00ED3F6F" w:rsidP="00ED3F6F">
            <w:pPr>
              <w:pStyle w:val="Default"/>
              <w:rPr>
                <w:ins w:id="11588" w:author="28.541_CR0283R2_(Rel-16)_eNRM" w:date="2020-06-26T15:38:00Z"/>
                <w:rFonts w:ascii="Courier New" w:hAnsi="Courier New" w:cs="Courier New"/>
                <w:sz w:val="18"/>
                <w:szCs w:val="18"/>
                <w:lang w:eastAsia="zh-CN"/>
              </w:rPr>
            </w:pPr>
            <w:ins w:id="11589" w:author="28.541_CR0283R2_(Rel-16)_eNRM" w:date="2020-06-26T15:40:00Z">
              <w:r w:rsidRPr="00E44B01">
                <w:rPr>
                  <w:rFonts w:ascii="Courier New" w:hAnsi="Courier New" w:cs="Courier New"/>
                  <w:sz w:val="18"/>
                  <w:szCs w:val="18"/>
                </w:rPr>
                <w:t>symbolOffsetOfReferencePoint1</w:t>
              </w:r>
            </w:ins>
          </w:p>
        </w:tc>
        <w:tc>
          <w:tcPr>
            <w:tcW w:w="2917" w:type="pct"/>
            <w:tcBorders>
              <w:top w:val="single" w:sz="4" w:space="0" w:color="auto"/>
              <w:left w:val="single" w:sz="4" w:space="0" w:color="auto"/>
              <w:bottom w:val="single" w:sz="4" w:space="0" w:color="auto"/>
              <w:right w:val="single" w:sz="4" w:space="0" w:color="auto"/>
            </w:tcBorders>
            <w:tcPrChange w:id="11590" w:author="28.541_CR0283R2_(Rel-16)_eNRM" w:date="2020-06-26T15:40:00Z">
              <w:tcPr>
                <w:tcW w:w="2917" w:type="pct"/>
                <w:tcBorders>
                  <w:top w:val="single" w:sz="4" w:space="0" w:color="auto"/>
                  <w:left w:val="single" w:sz="4" w:space="0" w:color="auto"/>
                  <w:bottom w:val="single" w:sz="4" w:space="0" w:color="auto"/>
                  <w:right w:val="single" w:sz="4" w:space="0" w:color="auto"/>
                </w:tcBorders>
              </w:tcPr>
            </w:tcPrChange>
          </w:tcPr>
          <w:p w:rsidR="00ED3F6F" w:rsidRDefault="00ED3F6F" w:rsidP="00ED3F6F">
            <w:pPr>
              <w:pStyle w:val="TAL"/>
              <w:rPr>
                <w:ins w:id="11591" w:author="28.541_CR0283R2_(Rel-16)_eNRM" w:date="2020-06-26T15:40:00Z"/>
              </w:rPr>
            </w:pPr>
            <w:ins w:id="11592" w:author="28.541_CR0283R2_(Rel-16)_eNRM" w:date="2020-06-26T15:40:00Z">
              <w:r w:rsidRPr="00096039">
                <w:t xml:space="preserve">This </w:t>
              </w:r>
              <w:r>
                <w:t>attribute is used to</w:t>
              </w:r>
              <w:r w:rsidRPr="00096039">
                <w:t xml:space="preserve"> configure the reference point in the first </w:t>
              </w:r>
              <w:r>
                <w:rPr>
                  <w:lang w:val="en-US"/>
                </w:rPr>
                <w:t>uplink-downlink</w:t>
              </w:r>
              <w:r w:rsidRPr="00096039">
                <w:t xml:space="preserve"> switching period, which is the symbols offset </w:t>
              </w:r>
              <w:r>
                <w:rPr>
                  <w:lang w:val="en-US"/>
                </w:rPr>
                <w:t xml:space="preserve">of the reference point </w:t>
              </w:r>
              <w:r w:rsidRPr="00096039">
                <w:t xml:space="preserve">after the starting boundary of the first </w:t>
              </w:r>
              <w:r>
                <w:rPr>
                  <w:lang w:val="en-US"/>
                </w:rPr>
                <w:t>uplink-downlink</w:t>
              </w:r>
              <w:r w:rsidRPr="00096039">
                <w:t xml:space="preserve"> switching period</w:t>
              </w:r>
              <w:r>
                <w:rPr>
                  <w:lang w:val="en-US"/>
                </w:rPr>
                <w:t xml:space="preserve">. </w:t>
              </w:r>
              <w:r>
                <w:t xml:space="preserve">It’s </w:t>
              </w:r>
              <w:r w:rsidRPr="00774BAC">
                <w:t>Configured together with dl-UL-SwitchingPeriod1</w:t>
              </w:r>
              <w:r>
                <w:rPr>
                  <w:rFonts w:cs="Arial"/>
                  <w:szCs w:val="18"/>
                  <w:lang w:eastAsia="en-GB"/>
                </w:rPr>
                <w:t xml:space="preserve">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r>
                <w:t>.</w:t>
              </w:r>
            </w:ins>
          </w:p>
          <w:p w:rsidR="00ED3F6F" w:rsidRPr="000215CD" w:rsidRDefault="00ED3F6F" w:rsidP="00ED3F6F">
            <w:pPr>
              <w:keepNext/>
              <w:keepLines/>
              <w:ind w:left="284"/>
              <w:rPr>
                <w:ins w:id="11593" w:author="28.541_CR0283R2_(Rel-16)_eNRM" w:date="2020-06-26T15:40:00Z"/>
                <w:rFonts w:cs="Arial"/>
                <w:sz w:val="18"/>
                <w:szCs w:val="18"/>
                <w:lang w:eastAsia="en-GB"/>
              </w:rPr>
            </w:pPr>
            <w:ins w:id="11594" w:author="28.541_CR0283R2_(Rel-16)_eNRM" w:date="2020-06-26T15:40:00Z">
              <w:r w:rsidRPr="000215CD">
                <w:rPr>
                  <w:rFonts w:cs="Arial"/>
                  <w:sz w:val="18"/>
                  <w:szCs w:val="18"/>
                  <w:lang w:eastAsia="en-GB"/>
                </w:rPr>
                <w:t xml:space="preserve">When only one TDD-UL-DL-Pattern is configured, the reference point configured </w:t>
              </w:r>
              <w:r w:rsidRPr="000215CD">
                <w:rPr>
                  <w:sz w:val="18"/>
                  <w:szCs w:val="18"/>
                </w:rPr>
                <w:t>for the first uplink-downlink switching period</w:t>
              </w:r>
              <w:r w:rsidRPr="000215CD">
                <w:rPr>
                  <w:rFonts w:cs="Arial"/>
                  <w:sz w:val="18"/>
                  <w:szCs w:val="18"/>
                  <w:lang w:eastAsia="en-GB"/>
                </w:rPr>
                <w:t xml:space="preserve"> is the DL transmission boundary of the TDD-UL-DL-Pattern.</w:t>
              </w:r>
            </w:ins>
          </w:p>
          <w:p w:rsidR="00ED3F6F" w:rsidRPr="000215CD" w:rsidRDefault="00ED3F6F" w:rsidP="00ED3F6F">
            <w:pPr>
              <w:keepNext/>
              <w:keepLines/>
              <w:ind w:left="284"/>
              <w:rPr>
                <w:ins w:id="11595" w:author="28.541_CR0283R2_(Rel-16)_eNRM" w:date="2020-06-26T15:40:00Z"/>
                <w:rFonts w:cs="Arial"/>
                <w:sz w:val="18"/>
                <w:szCs w:val="18"/>
                <w:lang w:eastAsia="en-GB"/>
              </w:rPr>
            </w:pPr>
            <w:ins w:id="11596" w:author="28.541_CR0283R2_(Rel-16)_eNRM" w:date="2020-06-26T15:40:00Z">
              <w:r w:rsidRPr="000215CD">
                <w:rPr>
                  <w:rFonts w:cs="Arial"/>
                  <w:sz w:val="18"/>
                  <w:szCs w:val="18"/>
                  <w:lang w:eastAsia="en-GB"/>
                </w:rPr>
                <w:t xml:space="preserve">When two concatenated TDD-UL-DL-Patterns are configured, and RIM-RS resources is configured only in one of the TDD patterns, the reference point configured </w:t>
              </w:r>
              <w:r w:rsidRPr="000215CD">
                <w:rPr>
                  <w:sz w:val="18"/>
                  <w:szCs w:val="18"/>
                </w:rPr>
                <w:t>for the first uplink-downlink switching period</w:t>
              </w:r>
              <w:r w:rsidRPr="000215CD">
                <w:rPr>
                  <w:rFonts w:cs="Arial"/>
                  <w:sz w:val="18"/>
                  <w:szCs w:val="18"/>
                  <w:lang w:eastAsia="en-GB"/>
                </w:rPr>
                <w:t xml:space="preserve"> is the DL transmission boundary of the TDD-UL-DL-Pattern where the RIM-RS resource is configured.</w:t>
              </w:r>
            </w:ins>
          </w:p>
          <w:p w:rsidR="00ED3F6F" w:rsidRPr="000215CD" w:rsidRDefault="00ED3F6F" w:rsidP="00ED3F6F">
            <w:pPr>
              <w:keepNext/>
              <w:keepLines/>
              <w:ind w:left="284"/>
              <w:rPr>
                <w:ins w:id="11597" w:author="28.541_CR0283R2_(Rel-16)_eNRM" w:date="2020-06-26T15:40:00Z"/>
                <w:rFonts w:cs="Arial"/>
                <w:szCs w:val="18"/>
                <w:lang w:eastAsia="en-GB"/>
              </w:rPr>
            </w:pPr>
            <w:ins w:id="11598" w:author="28.541_CR0283R2_(Rel-16)_eNRM" w:date="2020-06-26T15:40:00Z">
              <w:r w:rsidRPr="000215CD">
                <w:rPr>
                  <w:sz w:val="18"/>
                  <w:szCs w:val="18"/>
                  <w:lang w:eastAsia="zh-CN"/>
                </w:rPr>
                <w:t xml:space="preserve">When two concatenated TDD-UL-DL-Patterns are configured, and RIM-RS resources are configured in both TDD patterns, the reference points configured for </w:t>
              </w:r>
              <w:r w:rsidRPr="000215CD">
                <w:rPr>
                  <w:sz w:val="18"/>
                  <w:szCs w:val="18"/>
                </w:rPr>
                <w:t>first uplink-downlink switching period</w:t>
              </w:r>
              <w:r w:rsidRPr="000215CD">
                <w:rPr>
                  <w:sz w:val="18"/>
                  <w:szCs w:val="18"/>
                  <w:lang w:eastAsia="zh-CN"/>
                </w:rPr>
                <w:t xml:space="preserve"> is the DL transmission boundary of the first TDD-UL-DL-Pattern.</w:t>
              </w:r>
            </w:ins>
          </w:p>
          <w:p w:rsidR="00ED3F6F" w:rsidRDefault="00ED3F6F" w:rsidP="00ED3F6F">
            <w:pPr>
              <w:pStyle w:val="TAL"/>
              <w:rPr>
                <w:ins w:id="11599" w:author="28.541_CR0283R2_(Rel-16)_eNRM" w:date="2020-06-26T15:40:00Z"/>
              </w:rPr>
            </w:pPr>
          </w:p>
          <w:p w:rsidR="00ED3F6F" w:rsidRDefault="00ED3F6F" w:rsidP="00ED3F6F">
            <w:pPr>
              <w:keepNext/>
              <w:keepLines/>
              <w:spacing w:after="0"/>
              <w:rPr>
                <w:ins w:id="11600" w:author="28.541_CR0283R2_(Rel-16)_eNRM" w:date="2020-06-26T15:38:00Z"/>
                <w:lang w:eastAsia="zh-CN"/>
              </w:rPr>
            </w:pPr>
            <w:ins w:id="11601" w:author="28.541_CR0283R2_(Rel-16)_eNRM" w:date="2020-06-26T15:40:00Z">
              <w:r>
                <w:t>allowedValues: 2, 3..20*2*maxNrofSymbols-1, where maxNrofSymbols=14</w:t>
              </w:r>
            </w:ins>
          </w:p>
        </w:tc>
        <w:tc>
          <w:tcPr>
            <w:tcW w:w="1123" w:type="pct"/>
            <w:tcBorders>
              <w:top w:val="single" w:sz="4" w:space="0" w:color="auto"/>
              <w:left w:val="single" w:sz="4" w:space="0" w:color="auto"/>
              <w:bottom w:val="single" w:sz="4" w:space="0" w:color="auto"/>
              <w:right w:val="single" w:sz="4" w:space="0" w:color="auto"/>
            </w:tcBorders>
            <w:tcPrChange w:id="11602" w:author="28.541_CR0283R2_(Rel-16)_eNRM" w:date="2020-06-26T15:40:00Z">
              <w:tcPr>
                <w:tcW w:w="1123" w:type="pct"/>
                <w:tcBorders>
                  <w:top w:val="single" w:sz="4" w:space="0" w:color="auto"/>
                  <w:left w:val="single" w:sz="4" w:space="0" w:color="auto"/>
                  <w:bottom w:val="single" w:sz="4" w:space="0" w:color="auto"/>
                  <w:right w:val="single" w:sz="4" w:space="0" w:color="auto"/>
                </w:tcBorders>
              </w:tcPr>
            </w:tcPrChange>
          </w:tcPr>
          <w:p w:rsidR="00ED3F6F" w:rsidRPr="002B15AA" w:rsidRDefault="00ED3F6F" w:rsidP="00ED3F6F">
            <w:pPr>
              <w:pStyle w:val="TAL"/>
              <w:rPr>
                <w:ins w:id="11603" w:author="28.541_CR0283R2_(Rel-16)_eNRM" w:date="2020-06-26T15:40:00Z"/>
              </w:rPr>
            </w:pPr>
            <w:ins w:id="11604" w:author="28.541_CR0283R2_(Rel-16)_eNRM" w:date="2020-06-26T15:40:00Z">
              <w:r w:rsidRPr="002B15AA">
                <w:t>type: Integer</w:t>
              </w:r>
            </w:ins>
          </w:p>
          <w:p w:rsidR="00ED3F6F" w:rsidRPr="002B15AA" w:rsidRDefault="00ED3F6F" w:rsidP="00ED3F6F">
            <w:pPr>
              <w:pStyle w:val="TAL"/>
              <w:rPr>
                <w:ins w:id="11605" w:author="28.541_CR0283R2_(Rel-16)_eNRM" w:date="2020-06-26T15:40:00Z"/>
              </w:rPr>
            </w:pPr>
            <w:ins w:id="11606" w:author="28.541_CR0283R2_(Rel-16)_eNRM" w:date="2020-06-26T15:40:00Z">
              <w:r>
                <w:t xml:space="preserve">multiplicity: </w:t>
              </w:r>
              <w:r>
                <w:rPr>
                  <w:rFonts w:hint="eastAsia"/>
                  <w:lang w:eastAsia="zh-CN"/>
                </w:rPr>
                <w:t>1</w:t>
              </w:r>
            </w:ins>
          </w:p>
          <w:p w:rsidR="00ED3F6F" w:rsidRPr="002B15AA" w:rsidRDefault="00ED3F6F" w:rsidP="00ED3F6F">
            <w:pPr>
              <w:pStyle w:val="TAL"/>
              <w:rPr>
                <w:ins w:id="11607" w:author="28.541_CR0283R2_(Rel-16)_eNRM" w:date="2020-06-26T15:40:00Z"/>
              </w:rPr>
            </w:pPr>
            <w:ins w:id="11608" w:author="28.541_CR0283R2_(Rel-16)_eNRM" w:date="2020-06-26T15:40:00Z">
              <w:r w:rsidRPr="002B15AA">
                <w:t>isOrdered: N/A</w:t>
              </w:r>
            </w:ins>
          </w:p>
          <w:p w:rsidR="00ED3F6F" w:rsidRPr="002B15AA" w:rsidRDefault="00ED3F6F" w:rsidP="00ED3F6F">
            <w:pPr>
              <w:pStyle w:val="TAL"/>
              <w:rPr>
                <w:ins w:id="11609" w:author="28.541_CR0283R2_(Rel-16)_eNRM" w:date="2020-06-26T15:40:00Z"/>
              </w:rPr>
            </w:pPr>
            <w:ins w:id="11610" w:author="28.541_CR0283R2_(Rel-16)_eNRM" w:date="2020-06-26T15:40:00Z">
              <w:r w:rsidRPr="002B15AA">
                <w:t xml:space="preserve">isUnique: </w:t>
              </w:r>
              <w:r w:rsidRPr="00035CDF">
                <w:t>N/A</w:t>
              </w:r>
            </w:ins>
          </w:p>
          <w:p w:rsidR="00ED3F6F" w:rsidRPr="002B15AA" w:rsidRDefault="00ED3F6F" w:rsidP="00ED3F6F">
            <w:pPr>
              <w:pStyle w:val="TAL"/>
              <w:rPr>
                <w:ins w:id="11611" w:author="28.541_CR0283R2_(Rel-16)_eNRM" w:date="2020-06-26T15:40:00Z"/>
              </w:rPr>
            </w:pPr>
            <w:ins w:id="11612" w:author="28.541_CR0283R2_(Rel-16)_eNRM" w:date="2020-06-26T15:40:00Z">
              <w:r w:rsidRPr="002B15AA">
                <w:t>defaultValue: None</w:t>
              </w:r>
            </w:ins>
          </w:p>
          <w:p w:rsidR="00ED3F6F" w:rsidRDefault="00ED3F6F" w:rsidP="00ED3F6F">
            <w:pPr>
              <w:pStyle w:val="TAL"/>
              <w:rPr>
                <w:ins w:id="11613" w:author="28.541_CR0283R2_(Rel-16)_eNRM" w:date="2020-06-26T15:38:00Z"/>
              </w:rPr>
            </w:pPr>
            <w:ins w:id="11614" w:author="28.541_CR0283R2_(Rel-16)_eNRM" w:date="2020-06-26T15:40:00Z">
              <w:r w:rsidRPr="002B15AA">
                <w:t>isNullable: False</w:t>
              </w:r>
            </w:ins>
          </w:p>
        </w:tc>
      </w:tr>
      <w:tr w:rsidR="00ED3F6F" w:rsidRPr="002B15AA" w:rsidTr="00527FC2">
        <w:tblPrEx>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1615" w:author="28.541_CR0283R2_(Rel-16)_eNRM" w:date="2020-06-26T15:40:00Z">
            <w:tblPrEx>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blHeader/>
          <w:ins w:id="11616" w:author="28.541_CR0283R2_(Rel-16)_eNRM" w:date="2020-06-26T15:38:00Z"/>
          <w:trPrChange w:id="11617" w:author="28.541_CR0283R2_(Rel-16)_eNRM" w:date="2020-06-26T15:40:00Z">
            <w:trPr>
              <w:cantSplit/>
              <w:tblHeader/>
            </w:trPr>
          </w:trPrChange>
        </w:trPr>
        <w:tc>
          <w:tcPr>
            <w:tcW w:w="960" w:type="pct"/>
            <w:tcBorders>
              <w:top w:val="single" w:sz="4" w:space="0" w:color="auto"/>
              <w:left w:val="single" w:sz="4" w:space="0" w:color="auto"/>
              <w:bottom w:val="single" w:sz="4" w:space="0" w:color="auto"/>
              <w:right w:val="single" w:sz="4" w:space="0" w:color="auto"/>
            </w:tcBorders>
            <w:vAlign w:val="center"/>
            <w:tcPrChange w:id="11618" w:author="28.541_CR0283R2_(Rel-16)_eNRM" w:date="2020-06-26T15:40:00Z">
              <w:tcPr>
                <w:tcW w:w="960" w:type="pct"/>
                <w:tcBorders>
                  <w:top w:val="single" w:sz="4" w:space="0" w:color="auto"/>
                  <w:left w:val="single" w:sz="4" w:space="0" w:color="auto"/>
                  <w:bottom w:val="single" w:sz="4" w:space="0" w:color="auto"/>
                  <w:right w:val="single" w:sz="4" w:space="0" w:color="auto"/>
                </w:tcBorders>
              </w:tcPr>
            </w:tcPrChange>
          </w:tcPr>
          <w:p w:rsidR="00ED3F6F" w:rsidRDefault="00ED3F6F" w:rsidP="00ED3F6F">
            <w:pPr>
              <w:pStyle w:val="Default"/>
              <w:rPr>
                <w:ins w:id="11619" w:author="28.541_CR0283R2_(Rel-16)_eNRM" w:date="2020-06-26T15:38:00Z"/>
                <w:rFonts w:ascii="Courier New" w:hAnsi="Courier New" w:cs="Courier New"/>
                <w:sz w:val="18"/>
                <w:szCs w:val="18"/>
                <w:lang w:eastAsia="zh-CN"/>
              </w:rPr>
            </w:pPr>
            <w:ins w:id="11620" w:author="28.541_CR0283R2_(Rel-16)_eNRM" w:date="2020-06-26T15:40:00Z">
              <w:r w:rsidRPr="00E44B01">
                <w:rPr>
                  <w:rFonts w:ascii="Courier New" w:hAnsi="Courier New" w:cs="Courier New"/>
                  <w:sz w:val="18"/>
                  <w:szCs w:val="18"/>
                </w:rPr>
                <w:lastRenderedPageBreak/>
                <w:t>dlULSwitchingPeriod2</w:t>
              </w:r>
            </w:ins>
          </w:p>
        </w:tc>
        <w:tc>
          <w:tcPr>
            <w:tcW w:w="2917" w:type="pct"/>
            <w:tcBorders>
              <w:top w:val="single" w:sz="4" w:space="0" w:color="auto"/>
              <w:left w:val="single" w:sz="4" w:space="0" w:color="auto"/>
              <w:bottom w:val="single" w:sz="4" w:space="0" w:color="auto"/>
              <w:right w:val="single" w:sz="4" w:space="0" w:color="auto"/>
            </w:tcBorders>
            <w:tcPrChange w:id="11621" w:author="28.541_CR0283R2_(Rel-16)_eNRM" w:date="2020-06-26T15:40:00Z">
              <w:tcPr>
                <w:tcW w:w="2917" w:type="pct"/>
                <w:tcBorders>
                  <w:top w:val="single" w:sz="4" w:space="0" w:color="auto"/>
                  <w:left w:val="single" w:sz="4" w:space="0" w:color="auto"/>
                  <w:bottom w:val="single" w:sz="4" w:space="0" w:color="auto"/>
                  <w:right w:val="single" w:sz="4" w:space="0" w:color="auto"/>
                </w:tcBorders>
              </w:tcPr>
            </w:tcPrChange>
          </w:tcPr>
          <w:p w:rsidR="00ED3F6F" w:rsidRDefault="00ED3F6F" w:rsidP="00ED3F6F">
            <w:pPr>
              <w:pStyle w:val="TAL"/>
              <w:rPr>
                <w:ins w:id="11622" w:author="28.541_CR0283R2_(Rel-16)_eNRM" w:date="2020-06-26T15:40:00Z"/>
              </w:rPr>
            </w:pPr>
            <w:ins w:id="11623" w:author="28.541_CR0283R2_(Rel-16)_eNRM" w:date="2020-06-26T15:40:00Z">
              <w:r w:rsidRPr="00096039">
                <w:t xml:space="preserve">This </w:t>
              </w:r>
              <w:r>
                <w:t>attribute is used to</w:t>
              </w:r>
              <w:r w:rsidRPr="00096039">
                <w:t xml:space="preserve"> configure the second </w:t>
              </w:r>
              <w:r>
                <w:t>uplink-downlink</w:t>
              </w:r>
              <w:r w:rsidRPr="00096039">
                <w:t xml:space="preserve"> switching period </w:t>
              </w:r>
              <w:r>
                <w:t xml:space="preserve">(P2) </w:t>
              </w:r>
              <w:r w:rsidRPr="00096039">
                <w:t xml:space="preserve">for RIM RS transmission in the network, where one RIM RS is configured in one </w:t>
              </w:r>
              <w:r>
                <w:t>uplink-downlink</w:t>
              </w:r>
              <w:r w:rsidRPr="00096039">
                <w:t xml:space="preserve"> switching period</w:t>
              </w:r>
              <w:r>
                <w:rPr>
                  <w:rFonts w:cs="Arial"/>
                  <w:szCs w:val="18"/>
                  <w:lang w:eastAsia="en-GB"/>
                </w:rPr>
                <w:t xml:space="preserve">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r w:rsidRPr="00096039">
                <w:t>.</w:t>
              </w:r>
            </w:ins>
          </w:p>
          <w:p w:rsidR="00ED3F6F" w:rsidRPr="000215CD" w:rsidRDefault="00ED3F6F" w:rsidP="00ED3F6F">
            <w:pPr>
              <w:keepNext/>
              <w:keepLines/>
              <w:ind w:left="284"/>
              <w:rPr>
                <w:ins w:id="11624" w:author="28.541_CR0283R2_(Rel-16)_eNRM" w:date="2020-06-26T15:40:00Z"/>
                <w:szCs w:val="18"/>
              </w:rPr>
            </w:pPr>
            <w:ins w:id="11625" w:author="28.541_CR0283R2_(Rel-16)_eNRM" w:date="2020-06-26T15:40:00Z">
              <w:r w:rsidRPr="000215CD">
                <w:rPr>
                  <w:sz w:val="18"/>
                  <w:szCs w:val="18"/>
                  <w:lang w:eastAsia="zh-CN"/>
                </w:rPr>
                <w:t xml:space="preserve">When two concatenated TDD-UL-DL-Patterns are configured, and RIM-RS resources are configured in both TDD patterns, both dl-UL-SwitchingPeriod1 and dl-UL-SwitchingPeriod2 are configured, where P2 </w:t>
              </w:r>
              <w:r w:rsidRPr="000215CD">
                <w:rPr>
                  <w:rFonts w:cs="Arial"/>
                  <w:sz w:val="18"/>
                  <w:szCs w:val="18"/>
                  <w:lang w:eastAsia="zh-CN"/>
                </w:rPr>
                <w:t xml:space="preserve">equals to the </w:t>
              </w:r>
              <w:r w:rsidRPr="000215CD">
                <w:rPr>
                  <w:sz w:val="18"/>
                  <w:szCs w:val="18"/>
                  <w:lang w:eastAsia="zh-CN"/>
                </w:rPr>
                <w:t xml:space="preserve">transmission </w:t>
              </w:r>
              <w:r w:rsidRPr="000215CD">
                <w:rPr>
                  <w:rFonts w:cs="Arial"/>
                  <w:sz w:val="18"/>
                  <w:szCs w:val="18"/>
                  <w:lang w:eastAsia="zh-CN"/>
                </w:rPr>
                <w:t xml:space="preserve">periodicity of the second TDD-UL-DL-Pattern, and where </w:t>
              </w:r>
              <w:r w:rsidRPr="000215CD">
                <w:rPr>
                  <w:rFonts w:ascii="SimSun" w:hAnsi="SimSun" w:cs="SimSun" w:hint="eastAsia"/>
                  <w:sz w:val="18"/>
                  <w:szCs w:val="18"/>
                  <w:lang w:eastAsia="zh-CN"/>
                </w:rPr>
                <w:t>(</w:t>
              </w:r>
              <w:r w:rsidRPr="000215CD">
                <w:rPr>
                  <w:rFonts w:cs="Arial"/>
                  <w:sz w:val="18"/>
                  <w:szCs w:val="18"/>
                  <w:lang w:eastAsia="zh-CN"/>
                </w:rPr>
                <w:t xml:space="preserve">P1 + P2) </w:t>
              </w:r>
              <w:r w:rsidRPr="000215CD">
                <w:rPr>
                  <w:sz w:val="18"/>
                  <w:szCs w:val="18"/>
                </w:rPr>
                <w:t>divides 20 ms.</w:t>
              </w:r>
            </w:ins>
          </w:p>
          <w:p w:rsidR="00ED3F6F" w:rsidRPr="00E87184" w:rsidRDefault="00ED3F6F" w:rsidP="00ED3F6F">
            <w:pPr>
              <w:pStyle w:val="TAL"/>
              <w:rPr>
                <w:ins w:id="11626" w:author="28.541_CR0283R2_(Rel-16)_eNRM" w:date="2020-06-26T15:40:00Z"/>
              </w:rPr>
            </w:pPr>
          </w:p>
          <w:p w:rsidR="00ED3F6F" w:rsidRDefault="00ED3F6F" w:rsidP="00ED3F6F">
            <w:pPr>
              <w:pStyle w:val="TAL"/>
              <w:rPr>
                <w:ins w:id="11627" w:author="28.541_CR0283R2_(Rel-16)_eNRM" w:date="2020-06-26T15:40:00Z"/>
              </w:rPr>
            </w:pPr>
            <w:ins w:id="11628" w:author="28.541_CR0283R2_(Rel-16)_eNRM" w:date="2020-06-26T15:40:00Z">
              <w:r w:rsidRPr="00E87184">
                <w:rPr>
                  <w:rFonts w:cs="Arial"/>
                  <w:szCs w:val="18"/>
                  <w:lang w:eastAsia="en-GB"/>
                </w:rPr>
                <w:t>allowedValues</w:t>
              </w:r>
              <w:r w:rsidRPr="00E87184">
                <w:rPr>
                  <w:rFonts w:cs="Arial"/>
                  <w:szCs w:val="18"/>
                </w:rPr>
                <w:t xml:space="preserve">: </w:t>
              </w:r>
              <w:r w:rsidRPr="00CE3CB9">
                <w:rPr>
                  <w:rFonts w:cs="Arial"/>
                  <w:szCs w:val="18"/>
                  <w:lang w:eastAsia="en-GB"/>
                </w:rPr>
                <w:t>MS0P5, M</w:t>
              </w:r>
              <w:r w:rsidRPr="00B142D7">
                <w:rPr>
                  <w:rFonts w:cs="Arial"/>
                  <w:szCs w:val="18"/>
                  <w:lang w:eastAsia="en-GB"/>
                </w:rPr>
                <w:t>S0</w:t>
              </w:r>
              <w:r w:rsidRPr="00CE3CB9">
                <w:rPr>
                  <w:rFonts w:cs="Arial"/>
                  <w:szCs w:val="18"/>
                  <w:lang w:eastAsia="en-GB"/>
                </w:rPr>
                <w:t>P625, MS1, MS1P25, MS2, MS2P5, MS3, MS4, MS5, MS10, MS20</w:t>
              </w:r>
            </w:ins>
          </w:p>
          <w:p w:rsidR="00ED3F6F" w:rsidRDefault="00ED3F6F" w:rsidP="00ED3F6F">
            <w:pPr>
              <w:pStyle w:val="TAL"/>
              <w:rPr>
                <w:ins w:id="11629" w:author="28.541_CR0283R2_(Rel-16)_eNRM" w:date="2020-06-26T15:40:00Z"/>
              </w:rPr>
            </w:pPr>
          </w:p>
          <w:p w:rsidR="00ED3F6F" w:rsidRDefault="00ED3F6F" w:rsidP="00ED3F6F">
            <w:pPr>
              <w:pStyle w:val="TAL"/>
              <w:rPr>
                <w:ins w:id="11630" w:author="28.541_CR0283R2_(Rel-16)_eNRM" w:date="2020-06-26T15:40:00Z"/>
              </w:rPr>
            </w:pPr>
            <w:ins w:id="11631" w:author="28.541_CR0283R2_(Rel-16)_eNRM" w:date="2020-06-26T15:40:00Z">
              <w:r>
                <w:t xml:space="preserve">See NOTE </w:t>
              </w:r>
            </w:ins>
            <w:ins w:id="11632" w:author="28.541_CR0283R2_(Rel-16)_eNRM" w:date="2020-06-26T15:51:00Z">
              <w:r w:rsidR="00B45E07">
                <w:t>9</w:t>
              </w:r>
            </w:ins>
          </w:p>
          <w:p w:rsidR="00ED3F6F" w:rsidRDefault="00ED3F6F" w:rsidP="00ED3F6F">
            <w:pPr>
              <w:keepNext/>
              <w:keepLines/>
              <w:spacing w:after="0"/>
              <w:rPr>
                <w:ins w:id="11633" w:author="28.541_CR0283R2_(Rel-16)_eNRM" w:date="2020-06-26T15:38:00Z"/>
                <w:lang w:eastAsia="zh-CN"/>
              </w:rPr>
            </w:pPr>
          </w:p>
        </w:tc>
        <w:tc>
          <w:tcPr>
            <w:tcW w:w="1123" w:type="pct"/>
            <w:tcBorders>
              <w:top w:val="single" w:sz="4" w:space="0" w:color="auto"/>
              <w:left w:val="single" w:sz="4" w:space="0" w:color="auto"/>
              <w:bottom w:val="single" w:sz="4" w:space="0" w:color="auto"/>
              <w:right w:val="single" w:sz="4" w:space="0" w:color="auto"/>
            </w:tcBorders>
            <w:tcPrChange w:id="11634" w:author="28.541_CR0283R2_(Rel-16)_eNRM" w:date="2020-06-26T15:40:00Z">
              <w:tcPr>
                <w:tcW w:w="1123" w:type="pct"/>
                <w:tcBorders>
                  <w:top w:val="single" w:sz="4" w:space="0" w:color="auto"/>
                  <w:left w:val="single" w:sz="4" w:space="0" w:color="auto"/>
                  <w:bottom w:val="single" w:sz="4" w:space="0" w:color="auto"/>
                  <w:right w:val="single" w:sz="4" w:space="0" w:color="auto"/>
                </w:tcBorders>
              </w:tcPr>
            </w:tcPrChange>
          </w:tcPr>
          <w:p w:rsidR="00ED3F6F" w:rsidRPr="002B15AA" w:rsidRDefault="00ED3F6F" w:rsidP="00ED3F6F">
            <w:pPr>
              <w:pStyle w:val="TAL"/>
              <w:rPr>
                <w:ins w:id="11635" w:author="28.541_CR0283R2_(Rel-16)_eNRM" w:date="2020-06-26T15:40:00Z"/>
              </w:rPr>
            </w:pPr>
            <w:ins w:id="11636" w:author="28.541_CR0283R2_(Rel-16)_eNRM" w:date="2020-06-26T15:40:00Z">
              <w:r w:rsidRPr="002B15AA">
                <w:t xml:space="preserve">type: </w:t>
              </w:r>
              <w:r>
                <w:t>Enum</w:t>
              </w:r>
            </w:ins>
          </w:p>
          <w:p w:rsidR="00ED3F6F" w:rsidRPr="002B15AA" w:rsidRDefault="00ED3F6F" w:rsidP="00ED3F6F">
            <w:pPr>
              <w:pStyle w:val="TAL"/>
              <w:rPr>
                <w:ins w:id="11637" w:author="28.541_CR0283R2_(Rel-16)_eNRM" w:date="2020-06-26T15:40:00Z"/>
              </w:rPr>
            </w:pPr>
            <w:ins w:id="11638" w:author="28.541_CR0283R2_(Rel-16)_eNRM" w:date="2020-06-26T15:40:00Z">
              <w:r>
                <w:t xml:space="preserve">multiplicity: </w:t>
              </w:r>
              <w:r>
                <w:rPr>
                  <w:rFonts w:hint="eastAsia"/>
                  <w:lang w:eastAsia="zh-CN"/>
                </w:rPr>
                <w:t>1</w:t>
              </w:r>
            </w:ins>
          </w:p>
          <w:p w:rsidR="00ED3F6F" w:rsidRPr="002B15AA" w:rsidRDefault="00ED3F6F" w:rsidP="00ED3F6F">
            <w:pPr>
              <w:pStyle w:val="TAL"/>
              <w:rPr>
                <w:ins w:id="11639" w:author="28.541_CR0283R2_(Rel-16)_eNRM" w:date="2020-06-26T15:40:00Z"/>
              </w:rPr>
            </w:pPr>
            <w:ins w:id="11640" w:author="28.541_CR0283R2_(Rel-16)_eNRM" w:date="2020-06-26T15:40:00Z">
              <w:r w:rsidRPr="002B15AA">
                <w:t>isOrdered: N/A</w:t>
              </w:r>
            </w:ins>
          </w:p>
          <w:p w:rsidR="00ED3F6F" w:rsidRPr="002B15AA" w:rsidRDefault="00ED3F6F" w:rsidP="00ED3F6F">
            <w:pPr>
              <w:pStyle w:val="TAL"/>
              <w:rPr>
                <w:ins w:id="11641" w:author="28.541_CR0283R2_(Rel-16)_eNRM" w:date="2020-06-26T15:40:00Z"/>
              </w:rPr>
            </w:pPr>
            <w:ins w:id="11642" w:author="28.541_CR0283R2_(Rel-16)_eNRM" w:date="2020-06-26T15:40:00Z">
              <w:r w:rsidRPr="002B15AA">
                <w:t xml:space="preserve">isUnique: </w:t>
              </w:r>
              <w:r w:rsidRPr="00035CDF">
                <w:t>N/A</w:t>
              </w:r>
            </w:ins>
          </w:p>
          <w:p w:rsidR="00ED3F6F" w:rsidRPr="002B15AA" w:rsidRDefault="00ED3F6F" w:rsidP="00ED3F6F">
            <w:pPr>
              <w:pStyle w:val="TAL"/>
              <w:rPr>
                <w:ins w:id="11643" w:author="28.541_CR0283R2_(Rel-16)_eNRM" w:date="2020-06-26T15:40:00Z"/>
              </w:rPr>
            </w:pPr>
            <w:ins w:id="11644" w:author="28.541_CR0283R2_(Rel-16)_eNRM" w:date="2020-06-26T15:40:00Z">
              <w:r w:rsidRPr="002B15AA">
                <w:t>defaultValue: None</w:t>
              </w:r>
            </w:ins>
          </w:p>
          <w:p w:rsidR="00ED3F6F" w:rsidRDefault="00ED3F6F" w:rsidP="00ED3F6F">
            <w:pPr>
              <w:pStyle w:val="TAL"/>
              <w:rPr>
                <w:ins w:id="11645" w:author="28.541_CR0283R2_(Rel-16)_eNRM" w:date="2020-06-26T15:38:00Z"/>
              </w:rPr>
            </w:pPr>
            <w:ins w:id="11646" w:author="28.541_CR0283R2_(Rel-16)_eNRM" w:date="2020-06-26T15:40:00Z">
              <w:r w:rsidRPr="002B15AA">
                <w:t>isNullable: False</w:t>
              </w:r>
            </w:ins>
          </w:p>
        </w:tc>
      </w:tr>
      <w:tr w:rsidR="00ED3F6F" w:rsidRPr="002B15AA" w:rsidTr="00527FC2">
        <w:tblPrEx>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1647" w:author="28.541_CR0283R2_(Rel-16)_eNRM" w:date="2020-06-26T15:40:00Z">
            <w:tblPrEx>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blHeader/>
          <w:ins w:id="11648" w:author="28.541_CR0283R2_(Rel-16)_eNRM" w:date="2020-06-26T15:38:00Z"/>
          <w:trPrChange w:id="11649" w:author="28.541_CR0283R2_(Rel-16)_eNRM" w:date="2020-06-26T15:40:00Z">
            <w:trPr>
              <w:cantSplit/>
              <w:tblHeader/>
            </w:trPr>
          </w:trPrChange>
        </w:trPr>
        <w:tc>
          <w:tcPr>
            <w:tcW w:w="960" w:type="pct"/>
            <w:tcBorders>
              <w:top w:val="single" w:sz="4" w:space="0" w:color="auto"/>
              <w:left w:val="single" w:sz="4" w:space="0" w:color="auto"/>
              <w:bottom w:val="single" w:sz="4" w:space="0" w:color="auto"/>
              <w:right w:val="single" w:sz="4" w:space="0" w:color="auto"/>
            </w:tcBorders>
            <w:vAlign w:val="center"/>
            <w:tcPrChange w:id="11650" w:author="28.541_CR0283R2_(Rel-16)_eNRM" w:date="2020-06-26T15:40:00Z">
              <w:tcPr>
                <w:tcW w:w="960" w:type="pct"/>
                <w:tcBorders>
                  <w:top w:val="single" w:sz="4" w:space="0" w:color="auto"/>
                  <w:left w:val="single" w:sz="4" w:space="0" w:color="auto"/>
                  <w:bottom w:val="single" w:sz="4" w:space="0" w:color="auto"/>
                  <w:right w:val="single" w:sz="4" w:space="0" w:color="auto"/>
                </w:tcBorders>
              </w:tcPr>
            </w:tcPrChange>
          </w:tcPr>
          <w:p w:rsidR="00ED3F6F" w:rsidRDefault="00ED3F6F" w:rsidP="00ED3F6F">
            <w:pPr>
              <w:pStyle w:val="Default"/>
              <w:rPr>
                <w:ins w:id="11651" w:author="28.541_CR0283R2_(Rel-16)_eNRM" w:date="2020-06-26T15:38:00Z"/>
                <w:rFonts w:ascii="Courier New" w:hAnsi="Courier New" w:cs="Courier New"/>
                <w:sz w:val="18"/>
                <w:szCs w:val="18"/>
                <w:lang w:eastAsia="zh-CN"/>
              </w:rPr>
            </w:pPr>
            <w:ins w:id="11652" w:author="28.541_CR0283R2_(Rel-16)_eNRM" w:date="2020-06-26T15:40:00Z">
              <w:r w:rsidRPr="00E44B01">
                <w:rPr>
                  <w:rFonts w:ascii="Courier New" w:hAnsi="Courier New" w:cs="Courier New"/>
                  <w:sz w:val="18"/>
                  <w:szCs w:val="18"/>
                </w:rPr>
                <w:t>symbolOffsetOfReferencePoint2</w:t>
              </w:r>
            </w:ins>
          </w:p>
        </w:tc>
        <w:tc>
          <w:tcPr>
            <w:tcW w:w="2917" w:type="pct"/>
            <w:tcBorders>
              <w:top w:val="single" w:sz="4" w:space="0" w:color="auto"/>
              <w:left w:val="single" w:sz="4" w:space="0" w:color="auto"/>
              <w:bottom w:val="single" w:sz="4" w:space="0" w:color="auto"/>
              <w:right w:val="single" w:sz="4" w:space="0" w:color="auto"/>
            </w:tcBorders>
            <w:tcPrChange w:id="11653" w:author="28.541_CR0283R2_(Rel-16)_eNRM" w:date="2020-06-26T15:40:00Z">
              <w:tcPr>
                <w:tcW w:w="2917" w:type="pct"/>
                <w:tcBorders>
                  <w:top w:val="single" w:sz="4" w:space="0" w:color="auto"/>
                  <w:left w:val="single" w:sz="4" w:space="0" w:color="auto"/>
                  <w:bottom w:val="single" w:sz="4" w:space="0" w:color="auto"/>
                  <w:right w:val="single" w:sz="4" w:space="0" w:color="auto"/>
                </w:tcBorders>
              </w:tcPr>
            </w:tcPrChange>
          </w:tcPr>
          <w:p w:rsidR="00ED3F6F" w:rsidRDefault="00ED3F6F" w:rsidP="00ED3F6F">
            <w:pPr>
              <w:pStyle w:val="TAL"/>
              <w:rPr>
                <w:ins w:id="11654" w:author="28.541_CR0283R2_(Rel-16)_eNRM" w:date="2020-06-26T15:40:00Z"/>
              </w:rPr>
            </w:pPr>
            <w:ins w:id="11655" w:author="28.541_CR0283R2_(Rel-16)_eNRM" w:date="2020-06-26T15:40:00Z">
              <w:r w:rsidRPr="00774BAC">
                <w:t xml:space="preserve">This </w:t>
              </w:r>
              <w:r>
                <w:t>attribute is used to</w:t>
              </w:r>
              <w:r w:rsidRPr="00774BAC">
                <w:t xml:space="preserve"> configure the reference point in the </w:t>
              </w:r>
              <w:r>
                <w:t>second</w:t>
              </w:r>
              <w:r w:rsidRPr="00774BAC">
                <w:t xml:space="preserve"> </w:t>
              </w:r>
              <w:r>
                <w:rPr>
                  <w:lang w:val="en-US"/>
                </w:rPr>
                <w:t>uplink-downlink</w:t>
              </w:r>
              <w:r w:rsidRPr="00774BAC">
                <w:t xml:space="preserve"> switching period, which is the symbol offset </w:t>
              </w:r>
              <w:r>
                <w:rPr>
                  <w:lang w:val="en-US"/>
                </w:rPr>
                <w:t>of the reference point</w:t>
              </w:r>
              <w:r w:rsidRPr="00774BAC">
                <w:t xml:space="preserve"> after starting boundary of the second </w:t>
              </w:r>
              <w:r>
                <w:rPr>
                  <w:lang w:val="en-US"/>
                </w:rPr>
                <w:t>uplink-downlink</w:t>
              </w:r>
              <w:r w:rsidRPr="00774BAC">
                <w:t xml:space="preserve"> switching period</w:t>
              </w:r>
              <w:r>
                <w:t xml:space="preserve">. </w:t>
              </w:r>
              <w:r w:rsidRPr="00774BAC">
                <w:t>Configured together with dl-UL-SwitchingPeriod</w:t>
              </w:r>
              <w:r>
                <w:t>2</w:t>
              </w:r>
              <w:r>
                <w:rPr>
                  <w:rFonts w:cs="Arial"/>
                  <w:szCs w:val="18"/>
                  <w:lang w:eastAsia="en-GB"/>
                </w:rPr>
                <w:t xml:space="preserve">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r>
                <w:t>.</w:t>
              </w:r>
            </w:ins>
          </w:p>
          <w:p w:rsidR="00ED3F6F" w:rsidRPr="000215CD" w:rsidRDefault="00ED3F6F" w:rsidP="00ED3F6F">
            <w:pPr>
              <w:keepNext/>
              <w:keepLines/>
              <w:ind w:left="360"/>
              <w:rPr>
                <w:ins w:id="11656" w:author="28.541_CR0283R2_(Rel-16)_eNRM" w:date="2020-06-26T15:40:00Z"/>
                <w:szCs w:val="18"/>
                <w:lang w:eastAsia="zh-CN"/>
              </w:rPr>
            </w:pPr>
            <w:ins w:id="11657" w:author="28.541_CR0283R2_(Rel-16)_eNRM" w:date="2020-06-26T15:40:00Z">
              <w:r w:rsidRPr="000215CD">
                <w:rPr>
                  <w:sz w:val="18"/>
                  <w:szCs w:val="18"/>
                  <w:lang w:eastAsia="zh-CN"/>
                </w:rPr>
                <w:t xml:space="preserve">When two concatenated TDD-UL-DL-Patterns are configured, and RIM-RS resources are configured in both TDD patterns, the reference points configured for </w:t>
              </w:r>
              <w:r w:rsidRPr="000215CD">
                <w:rPr>
                  <w:sz w:val="18"/>
                  <w:szCs w:val="18"/>
                </w:rPr>
                <w:t>second uplink-downlink switching period</w:t>
              </w:r>
              <w:r w:rsidRPr="000215CD">
                <w:rPr>
                  <w:sz w:val="18"/>
                  <w:szCs w:val="18"/>
                  <w:lang w:eastAsia="zh-CN"/>
                </w:rPr>
                <w:t xml:space="preserve"> is the DL transmission boundary of the second TDD-UL-DL-Pattern.</w:t>
              </w:r>
            </w:ins>
          </w:p>
          <w:p w:rsidR="00ED3F6F" w:rsidRDefault="00ED3F6F" w:rsidP="00ED3F6F">
            <w:pPr>
              <w:pStyle w:val="TAL"/>
              <w:rPr>
                <w:ins w:id="11658" w:author="28.541_CR0283R2_(Rel-16)_eNRM" w:date="2020-06-26T15:40:00Z"/>
              </w:rPr>
            </w:pPr>
          </w:p>
          <w:p w:rsidR="00ED3F6F" w:rsidRDefault="00ED3F6F" w:rsidP="00ED3F6F">
            <w:pPr>
              <w:keepNext/>
              <w:keepLines/>
              <w:spacing w:after="0"/>
              <w:rPr>
                <w:ins w:id="11659" w:author="28.541_CR0283R2_(Rel-16)_eNRM" w:date="2020-06-26T15:38:00Z"/>
                <w:lang w:eastAsia="zh-CN"/>
              </w:rPr>
            </w:pPr>
            <w:ins w:id="11660" w:author="28.541_CR0283R2_(Rel-16)_eNRM" w:date="2020-06-26T15:40:00Z">
              <w:r>
                <w:t>allowedValues: 2, 3..20*2*maxNrofSymbols-1, where maxNrofSymbols=14</w:t>
              </w:r>
            </w:ins>
          </w:p>
        </w:tc>
        <w:tc>
          <w:tcPr>
            <w:tcW w:w="1123" w:type="pct"/>
            <w:tcBorders>
              <w:top w:val="single" w:sz="4" w:space="0" w:color="auto"/>
              <w:left w:val="single" w:sz="4" w:space="0" w:color="auto"/>
              <w:bottom w:val="single" w:sz="4" w:space="0" w:color="auto"/>
              <w:right w:val="single" w:sz="4" w:space="0" w:color="auto"/>
            </w:tcBorders>
            <w:tcPrChange w:id="11661" w:author="28.541_CR0283R2_(Rel-16)_eNRM" w:date="2020-06-26T15:40:00Z">
              <w:tcPr>
                <w:tcW w:w="1123" w:type="pct"/>
                <w:tcBorders>
                  <w:top w:val="single" w:sz="4" w:space="0" w:color="auto"/>
                  <w:left w:val="single" w:sz="4" w:space="0" w:color="auto"/>
                  <w:bottom w:val="single" w:sz="4" w:space="0" w:color="auto"/>
                  <w:right w:val="single" w:sz="4" w:space="0" w:color="auto"/>
                </w:tcBorders>
              </w:tcPr>
            </w:tcPrChange>
          </w:tcPr>
          <w:p w:rsidR="00ED3F6F" w:rsidRPr="002B15AA" w:rsidRDefault="00ED3F6F" w:rsidP="00ED3F6F">
            <w:pPr>
              <w:pStyle w:val="TAL"/>
              <w:rPr>
                <w:ins w:id="11662" w:author="28.541_CR0283R2_(Rel-16)_eNRM" w:date="2020-06-26T15:40:00Z"/>
              </w:rPr>
            </w:pPr>
            <w:ins w:id="11663" w:author="28.541_CR0283R2_(Rel-16)_eNRM" w:date="2020-06-26T15:40:00Z">
              <w:r w:rsidRPr="002B15AA">
                <w:t>type: Integer</w:t>
              </w:r>
            </w:ins>
          </w:p>
          <w:p w:rsidR="00ED3F6F" w:rsidRPr="002B15AA" w:rsidRDefault="00ED3F6F" w:rsidP="00ED3F6F">
            <w:pPr>
              <w:pStyle w:val="TAL"/>
              <w:rPr>
                <w:ins w:id="11664" w:author="28.541_CR0283R2_(Rel-16)_eNRM" w:date="2020-06-26T15:40:00Z"/>
              </w:rPr>
            </w:pPr>
            <w:ins w:id="11665" w:author="28.541_CR0283R2_(Rel-16)_eNRM" w:date="2020-06-26T15:40:00Z">
              <w:r>
                <w:t xml:space="preserve">multiplicity: </w:t>
              </w:r>
              <w:r>
                <w:rPr>
                  <w:rFonts w:hint="eastAsia"/>
                  <w:lang w:eastAsia="zh-CN"/>
                </w:rPr>
                <w:t>1</w:t>
              </w:r>
            </w:ins>
          </w:p>
          <w:p w:rsidR="00ED3F6F" w:rsidRPr="002B15AA" w:rsidRDefault="00ED3F6F" w:rsidP="00ED3F6F">
            <w:pPr>
              <w:pStyle w:val="TAL"/>
              <w:rPr>
                <w:ins w:id="11666" w:author="28.541_CR0283R2_(Rel-16)_eNRM" w:date="2020-06-26T15:40:00Z"/>
              </w:rPr>
            </w:pPr>
            <w:ins w:id="11667" w:author="28.541_CR0283R2_(Rel-16)_eNRM" w:date="2020-06-26T15:40:00Z">
              <w:r w:rsidRPr="002B15AA">
                <w:t>isOrdered: N/A</w:t>
              </w:r>
            </w:ins>
          </w:p>
          <w:p w:rsidR="00ED3F6F" w:rsidRPr="002B15AA" w:rsidRDefault="00ED3F6F" w:rsidP="00ED3F6F">
            <w:pPr>
              <w:pStyle w:val="TAL"/>
              <w:rPr>
                <w:ins w:id="11668" w:author="28.541_CR0283R2_(Rel-16)_eNRM" w:date="2020-06-26T15:40:00Z"/>
              </w:rPr>
            </w:pPr>
            <w:ins w:id="11669" w:author="28.541_CR0283R2_(Rel-16)_eNRM" w:date="2020-06-26T15:40:00Z">
              <w:r w:rsidRPr="002B15AA">
                <w:t xml:space="preserve">isUnique: </w:t>
              </w:r>
              <w:r w:rsidRPr="00035CDF">
                <w:t>N/A</w:t>
              </w:r>
            </w:ins>
          </w:p>
          <w:p w:rsidR="00ED3F6F" w:rsidRPr="002B15AA" w:rsidRDefault="00ED3F6F" w:rsidP="00ED3F6F">
            <w:pPr>
              <w:pStyle w:val="TAL"/>
              <w:rPr>
                <w:ins w:id="11670" w:author="28.541_CR0283R2_(Rel-16)_eNRM" w:date="2020-06-26T15:40:00Z"/>
              </w:rPr>
            </w:pPr>
            <w:ins w:id="11671" w:author="28.541_CR0283R2_(Rel-16)_eNRM" w:date="2020-06-26T15:40:00Z">
              <w:r w:rsidRPr="002B15AA">
                <w:t>defaultValue: None</w:t>
              </w:r>
            </w:ins>
          </w:p>
          <w:p w:rsidR="00ED3F6F" w:rsidRDefault="00ED3F6F" w:rsidP="00ED3F6F">
            <w:pPr>
              <w:pStyle w:val="TAL"/>
              <w:rPr>
                <w:ins w:id="11672" w:author="28.541_CR0283R2_(Rel-16)_eNRM" w:date="2020-06-26T15:38:00Z"/>
              </w:rPr>
            </w:pPr>
            <w:ins w:id="11673" w:author="28.541_CR0283R2_(Rel-16)_eNRM" w:date="2020-06-26T15:40:00Z">
              <w:r w:rsidRPr="002B15AA">
                <w:t>isNullable: False</w:t>
              </w:r>
            </w:ins>
          </w:p>
        </w:tc>
      </w:tr>
      <w:tr w:rsidR="00ED3F6F" w:rsidRPr="002B15AA" w:rsidTr="00583841">
        <w:trPr>
          <w:cantSplit/>
          <w:tblHeader/>
          <w:ins w:id="11674" w:author="28.541_CR0283R2_(Rel-16)_eNRM" w:date="2020-06-26T15:37:00Z"/>
        </w:trPr>
        <w:tc>
          <w:tcPr>
            <w:tcW w:w="960" w:type="pct"/>
            <w:tcBorders>
              <w:top w:val="single" w:sz="4" w:space="0" w:color="auto"/>
              <w:left w:val="single" w:sz="4" w:space="0" w:color="auto"/>
              <w:bottom w:val="single" w:sz="4" w:space="0" w:color="auto"/>
              <w:right w:val="single" w:sz="4" w:space="0" w:color="auto"/>
            </w:tcBorders>
          </w:tcPr>
          <w:p w:rsidR="00ED3F6F" w:rsidRDefault="00ED3F6F" w:rsidP="00ED3F6F">
            <w:pPr>
              <w:pStyle w:val="Default"/>
              <w:rPr>
                <w:ins w:id="11675" w:author="28.541_CR0283R2_(Rel-16)_eNRM" w:date="2020-06-26T15:37:00Z"/>
                <w:rFonts w:ascii="Courier New" w:hAnsi="Courier New" w:cs="Courier New"/>
                <w:sz w:val="18"/>
                <w:szCs w:val="18"/>
                <w:lang w:eastAsia="zh-CN"/>
              </w:rPr>
            </w:pPr>
            <w:ins w:id="11676" w:author="28.541_CR0283R2_(Rel-16)_eNRM" w:date="2020-06-26T15:40:00Z">
              <w:r w:rsidRPr="007B301C">
                <w:rPr>
                  <w:rFonts w:ascii="Courier New" w:hAnsi="Courier New" w:cs="Courier New"/>
                  <w:sz w:val="18"/>
                  <w:szCs w:val="18"/>
                </w:rPr>
                <w:t>totalnrofSetIdofRS1</w:t>
              </w:r>
            </w:ins>
          </w:p>
        </w:tc>
        <w:tc>
          <w:tcPr>
            <w:tcW w:w="2917" w:type="pct"/>
            <w:tcBorders>
              <w:top w:val="single" w:sz="4" w:space="0" w:color="auto"/>
              <w:left w:val="single" w:sz="4" w:space="0" w:color="auto"/>
              <w:bottom w:val="single" w:sz="4" w:space="0" w:color="auto"/>
              <w:right w:val="single" w:sz="4" w:space="0" w:color="auto"/>
            </w:tcBorders>
          </w:tcPr>
          <w:p w:rsidR="00ED3F6F" w:rsidRDefault="00ED3F6F" w:rsidP="00ED3F6F">
            <w:pPr>
              <w:keepNext/>
              <w:keepLines/>
              <w:spacing w:after="0"/>
              <w:rPr>
                <w:ins w:id="11677" w:author="28.541_CR0283R2_(Rel-16)_eNRM" w:date="2020-06-26T15:40:00Z"/>
                <w:rFonts w:ascii="Arial" w:hAnsi="Arial" w:cs="Arial"/>
                <w:sz w:val="18"/>
                <w:szCs w:val="18"/>
                <w:lang w:eastAsia="en-GB"/>
              </w:rPr>
            </w:pPr>
            <w:ins w:id="11678" w:author="28.541_CR0283R2_(Rel-16)_eNRM" w:date="2020-06-26T15:40:00Z">
              <w:r>
                <w:rPr>
                  <w:rFonts w:ascii="Arial" w:hAnsi="Arial" w:cs="Arial"/>
                  <w:sz w:val="18"/>
                  <w:szCs w:val="18"/>
                  <w:lang w:eastAsia="en-GB"/>
                </w:rPr>
                <w:t>It is the t</w:t>
              </w:r>
              <w:r w:rsidRPr="00516088">
                <w:rPr>
                  <w:rFonts w:ascii="Arial" w:hAnsi="Arial" w:cs="Arial"/>
                  <w:sz w:val="18"/>
                  <w:szCs w:val="18"/>
                  <w:lang w:eastAsia="en-GB"/>
                </w:rPr>
                <w:t xml:space="preserve">otal number of set IDs for </w:t>
              </w:r>
              <w:r>
                <w:rPr>
                  <w:rFonts w:ascii="Arial" w:hAnsi="Arial" w:cs="Arial"/>
                  <w:sz w:val="18"/>
                  <w:szCs w:val="18"/>
                  <w:lang w:eastAsia="en-GB"/>
                </w:rPr>
                <w:t xml:space="preserve">RIM </w:t>
              </w:r>
              <w:r w:rsidRPr="00516088">
                <w:rPr>
                  <w:rFonts w:ascii="Arial" w:hAnsi="Arial" w:cs="Arial"/>
                  <w:sz w:val="18"/>
                  <w:szCs w:val="18"/>
                  <w:lang w:eastAsia="en-GB"/>
                </w:rPr>
                <w:t>RS-1</w:t>
              </w:r>
              <w:r>
                <w:rPr>
                  <w:rFonts w:ascii="Arial" w:hAnsi="Arial" w:cs="Arial"/>
                  <w:sz w:val="18"/>
                  <w:szCs w:val="18"/>
                  <w:lang w:eastAsia="en-GB"/>
                </w:rPr>
                <w:t xml:space="preserve"> (</w:t>
              </w:r>
            </w:ins>
            <w:r w:rsidR="002A7633" w:rsidRPr="002A7633">
              <w:rPr>
                <w:rFonts w:ascii="Arial" w:hAnsi="Arial" w:cs="Arial"/>
                <w:sz w:val="18"/>
                <w:szCs w:val="18"/>
                <w:lang w:eastAsia="en-GB"/>
              </w:rPr>
              <w:fldChar w:fldCharType="begin"/>
            </w:r>
            <w:r w:rsidR="002A7633" w:rsidRPr="002A7633">
              <w:rPr>
                <w:rFonts w:ascii="Arial" w:hAnsi="Arial" w:cs="Arial"/>
                <w:sz w:val="18"/>
                <w:szCs w:val="18"/>
                <w:lang w:eastAsia="en-GB"/>
              </w:rPr>
              <w:instrText xml:space="preserve"> QUOTE </w:instrText>
            </w:r>
            <w:r w:rsidR="00623C82">
              <w:rPr>
                <w:position w:val="-6"/>
              </w:rPr>
              <w:pict>
                <v:shape id="_x0000_i1060" type="#_x0000_t75" style="width:25.55pt;height:15.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A4CB3&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3A4CB3&quot; wsp:rsidP=&quot;003A4CB3&quot;&gt;&lt;m:oMathPara&gt;&lt;m:oMath&gt;&lt;m:sSubSup&gt;&lt;m:sSubSupPr&gt;&lt;m:ctrlPr&gt;&lt;aml:annotation aml:id=&quot;0&quot; w:type=&quot;Word.Insertion&quot; aml:author=&quot;28.541_CR0283R2_(Rel-16)_eNRM&quot; aml:createdate=&quot;2020-06-26T15:40: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1&quot; w:type=&quot;Word.Insertion&quot; aml:author=&quot;28.541_CR0283R2_(Rel-16)_eNRM&quot; aml:createdate=&quot;2020-06-26T15:40: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0:00Z&quot;&gt;&lt;aml:content&gt;&lt;m:rPr&gt;&lt;m:nor/&gt;&lt;/m:rPr&gt;&lt;w:rPr&gt;&lt;w:rFonts w:ascii=&quot;Cambria Math&quot; w:h-ansi=&quot;Cambria Math&quot;/&gt;&lt;wx:font wx:val=&quot;Cambria Math&quot;/&gt;&lt;w:lang w:val=&quot;EN-US&quot;/&gt;&lt;/w:rPr&gt;&lt;m:t&gt;setID&lt;/m:t&gt;&lt;/aml:content&gt;&lt;/aml:annotation&gt;&lt;/m:r&gt;&lt;/m:sub&gt;&lt;m:sup&gt;&lt;m:r&gt;&lt;aml:annotation aml:id=&quot;3&quot; w:type=&quot;Word.Insertion&quot; aml:author=&quot;28.541_CR0283R2_(Rel-16)_eNRM&quot; aml:createdate=&quot;2020-06-26T15:40:00Z&quot;&gt;&lt;aml:content&gt;&lt;m:rPr&gt;&lt;m:nor/&gt;&lt;/m:rPr&gt;&lt;w:rPr&gt;&lt;w:rFonts w:ascii=&quot;Cambria Math&quot; w:h-ansi=&quot;Cambria Math&quot;/&gt;&lt;wx:font wx:val=&quot;Cambria Math&quot;/&gt;&lt;w:lang w:val=&quot;EN-US&quot;/&gt;&lt;/w:rPr&gt;&lt;m:t&gt;RIM,1&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 o:title="" chromakey="white"/>
                </v:shape>
              </w:pict>
            </w:r>
            <w:r w:rsidR="002A7633" w:rsidRPr="002A7633">
              <w:rPr>
                <w:rFonts w:ascii="Arial" w:hAnsi="Arial" w:cs="Arial"/>
                <w:sz w:val="18"/>
                <w:szCs w:val="18"/>
                <w:lang w:eastAsia="en-GB"/>
              </w:rPr>
              <w:instrText xml:space="preserve"> </w:instrText>
            </w:r>
            <w:r w:rsidR="002A7633" w:rsidRPr="002A7633">
              <w:rPr>
                <w:rFonts w:ascii="Arial" w:hAnsi="Arial" w:cs="Arial"/>
                <w:sz w:val="18"/>
                <w:szCs w:val="18"/>
                <w:lang w:eastAsia="en-GB"/>
              </w:rPr>
              <w:fldChar w:fldCharType="separate"/>
            </w:r>
            <w:r w:rsidR="00623C82">
              <w:rPr>
                <w:position w:val="-6"/>
              </w:rPr>
              <w:pict>
                <v:shape id="_x0000_i1061" type="#_x0000_t75" style="width:25.55pt;height:15.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A4CB3&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3A4CB3&quot; wsp:rsidP=&quot;003A4CB3&quot;&gt;&lt;m:oMathPara&gt;&lt;m:oMath&gt;&lt;m:sSubSup&gt;&lt;m:sSubSupPr&gt;&lt;m:ctrlPr&gt;&lt;aml:annotation aml:id=&quot;0&quot; w:type=&quot;Word.Insertion&quot; aml:author=&quot;28.541_CR0283R2_(Rel-16)_eNRM&quot; aml:createdate=&quot;2020-06-26T15:40: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1&quot; w:type=&quot;Word.Insertion&quot; aml:author=&quot;28.541_CR0283R2_(Rel-16)_eNRM&quot; aml:createdate=&quot;2020-06-26T15:40: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0:00Z&quot;&gt;&lt;aml:content&gt;&lt;m:rPr&gt;&lt;m:nor/&gt;&lt;/m:rPr&gt;&lt;w:rPr&gt;&lt;w:rFonts w:ascii=&quot;Cambria Math&quot; w:h-ansi=&quot;Cambria Math&quot;/&gt;&lt;wx:font wx:val=&quot;Cambria Math&quot;/&gt;&lt;w:lang w:val=&quot;EN-US&quot;/&gt;&lt;/w:rPr&gt;&lt;m:t&gt;setID&lt;/m:t&gt;&lt;/aml:content&gt;&lt;/aml:annotation&gt;&lt;/m:r&gt;&lt;/m:sub&gt;&lt;m:sup&gt;&lt;m:r&gt;&lt;aml:annotation aml:id=&quot;3&quot; w:type=&quot;Word.Insertion&quot; aml:author=&quot;28.541_CR0283R2_(Rel-16)_eNRM&quot; aml:createdate=&quot;2020-06-26T15:40:00Z&quot;&gt;&lt;aml:content&gt;&lt;m:rPr&gt;&lt;m:nor/&gt;&lt;/m:rPr&gt;&lt;w:rPr&gt;&lt;w:rFonts w:ascii=&quot;Cambria Math&quot; w:h-ansi=&quot;Cambria Math&quot;/&gt;&lt;wx:font wx:val=&quot;Cambria Math&quot;/&gt;&lt;w:lang w:val=&quot;EN-US&quot;/&gt;&lt;/w:rPr&gt;&lt;m:t&gt;RIM,1&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 o:title="" chromakey="white"/>
                </v:shape>
              </w:pict>
            </w:r>
            <w:r w:rsidR="002A7633" w:rsidRPr="002A7633">
              <w:rPr>
                <w:rFonts w:ascii="Arial" w:hAnsi="Arial" w:cs="Arial"/>
                <w:sz w:val="18"/>
                <w:szCs w:val="18"/>
                <w:lang w:eastAsia="en-GB"/>
              </w:rPr>
              <w:fldChar w:fldCharType="end"/>
            </w:r>
            <w:ins w:id="11679" w:author="28.541_CR0283R2_(Rel-16)_eNRM" w:date="2020-06-26T15:40:00Z">
              <w:r>
                <w:rPr>
                  <w:rFonts w:ascii="Arial" w:hAnsi="Arial" w:cs="Arial"/>
                  <w:sz w:val="18"/>
                  <w:szCs w:val="18"/>
                  <w:lang w:eastAsia="en-GB"/>
                </w:rPr>
                <w:t xml:space="preserve">)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7.4.1.6).</w:t>
              </w:r>
            </w:ins>
          </w:p>
          <w:p w:rsidR="00ED3F6F" w:rsidRDefault="00ED3F6F" w:rsidP="00ED3F6F">
            <w:pPr>
              <w:keepNext/>
              <w:keepLines/>
              <w:spacing w:after="0"/>
              <w:rPr>
                <w:ins w:id="11680" w:author="28.541_CR0283R2_(Rel-16)_eNRM" w:date="2020-06-26T15:40:00Z"/>
                <w:rFonts w:ascii="Arial" w:hAnsi="Arial" w:cs="Arial"/>
                <w:sz w:val="18"/>
                <w:szCs w:val="18"/>
                <w:lang w:eastAsia="en-GB"/>
              </w:rPr>
            </w:pPr>
          </w:p>
          <w:p w:rsidR="00ED3F6F" w:rsidRDefault="00ED3F6F" w:rsidP="00ED3F6F">
            <w:pPr>
              <w:keepNext/>
              <w:keepLines/>
              <w:spacing w:after="0"/>
              <w:rPr>
                <w:ins w:id="11681" w:author="28.541_CR0283R2_(Rel-16)_eNRM" w:date="2020-06-26T15:37:00Z"/>
                <w:lang w:eastAsia="zh-CN"/>
              </w:rPr>
            </w:pPr>
            <w:ins w:id="11682" w:author="28.541_CR0283R2_(Rel-16)_eNRM" w:date="2020-06-26T15:40:00Z">
              <w:r w:rsidRPr="00CD735F">
                <w:rPr>
                  <w:rFonts w:ascii="Arial" w:hAnsi="Arial" w:cs="Arial"/>
                  <w:sz w:val="18"/>
                  <w:szCs w:val="18"/>
                </w:rPr>
                <w:t>allowedValues</w:t>
              </w:r>
              <w:r>
                <w:rPr>
                  <w:rFonts w:ascii="Arial" w:hAnsi="Arial" w:cs="Arial"/>
                  <w:sz w:val="18"/>
                  <w:szCs w:val="18"/>
                </w:rPr>
                <w:t xml:space="preserve">: </w:t>
              </w:r>
              <w:r w:rsidRPr="00516088">
                <w:rPr>
                  <w:rFonts w:ascii="Arial" w:hAnsi="Arial" w:cs="Arial"/>
                  <w:sz w:val="18"/>
                  <w:szCs w:val="18"/>
                  <w:lang w:eastAsia="en-GB"/>
                </w:rPr>
                <w:t>0,1</w:t>
              </w:r>
              <w:r>
                <w:rPr>
                  <w:rFonts w:ascii="Arial" w:hAnsi="Arial" w:cs="Arial"/>
                  <w:sz w:val="18"/>
                  <w:szCs w:val="18"/>
                  <w:lang w:eastAsia="en-GB"/>
                </w:rPr>
                <w:t>..</w:t>
              </w:r>
              <w:r w:rsidRPr="00516088">
                <w:rPr>
                  <w:rFonts w:ascii="Arial" w:hAnsi="Arial" w:cs="Arial"/>
                  <w:sz w:val="18"/>
                  <w:szCs w:val="18"/>
                  <w:lang w:eastAsia="en-GB"/>
                </w:rPr>
                <w:t>.2^</w:t>
              </w:r>
              <w:r>
                <w:rPr>
                  <w:rFonts w:ascii="Arial" w:hAnsi="Arial" w:cs="Arial"/>
                  <w:sz w:val="18"/>
                  <w:szCs w:val="18"/>
                  <w:lang w:eastAsia="en-GB"/>
                </w:rPr>
                <w:t>22</w:t>
              </w:r>
              <w:r w:rsidRPr="00516088">
                <w:rPr>
                  <w:rFonts w:ascii="Arial" w:hAnsi="Arial" w:cs="Arial"/>
                  <w:sz w:val="18"/>
                  <w:szCs w:val="18"/>
                  <w:lang w:eastAsia="en-GB"/>
                </w:rPr>
                <w:t>-1</w:t>
              </w:r>
            </w:ins>
          </w:p>
        </w:tc>
        <w:tc>
          <w:tcPr>
            <w:tcW w:w="1123" w:type="pct"/>
            <w:tcBorders>
              <w:top w:val="single" w:sz="4" w:space="0" w:color="auto"/>
              <w:left w:val="single" w:sz="4" w:space="0" w:color="auto"/>
              <w:bottom w:val="single" w:sz="4" w:space="0" w:color="auto"/>
              <w:right w:val="single" w:sz="4" w:space="0" w:color="auto"/>
            </w:tcBorders>
          </w:tcPr>
          <w:p w:rsidR="00ED3F6F" w:rsidRPr="002B15AA" w:rsidRDefault="00ED3F6F" w:rsidP="00ED3F6F">
            <w:pPr>
              <w:pStyle w:val="TAL"/>
              <w:rPr>
                <w:ins w:id="11683" w:author="28.541_CR0283R2_(Rel-16)_eNRM" w:date="2020-06-26T15:40:00Z"/>
              </w:rPr>
            </w:pPr>
            <w:ins w:id="11684" w:author="28.541_CR0283R2_(Rel-16)_eNRM" w:date="2020-06-26T15:40:00Z">
              <w:r>
                <w:t>type: Integer</w:t>
              </w:r>
            </w:ins>
          </w:p>
          <w:p w:rsidR="00ED3F6F" w:rsidRPr="002B15AA" w:rsidRDefault="00ED3F6F" w:rsidP="00ED3F6F">
            <w:pPr>
              <w:pStyle w:val="TAL"/>
              <w:rPr>
                <w:ins w:id="11685" w:author="28.541_CR0283R2_(Rel-16)_eNRM" w:date="2020-06-26T15:40:00Z"/>
              </w:rPr>
            </w:pPr>
            <w:ins w:id="11686" w:author="28.541_CR0283R2_(Rel-16)_eNRM" w:date="2020-06-26T15:40:00Z">
              <w:r>
                <w:t xml:space="preserve">multiplicity: </w:t>
              </w:r>
              <w:r>
                <w:rPr>
                  <w:rFonts w:hint="eastAsia"/>
                  <w:lang w:eastAsia="zh-CN"/>
                </w:rPr>
                <w:t>1</w:t>
              </w:r>
            </w:ins>
          </w:p>
          <w:p w:rsidR="00ED3F6F" w:rsidRPr="002B15AA" w:rsidRDefault="00ED3F6F" w:rsidP="00ED3F6F">
            <w:pPr>
              <w:pStyle w:val="TAL"/>
              <w:rPr>
                <w:ins w:id="11687" w:author="28.541_CR0283R2_(Rel-16)_eNRM" w:date="2020-06-26T15:40:00Z"/>
              </w:rPr>
            </w:pPr>
            <w:ins w:id="11688" w:author="28.541_CR0283R2_(Rel-16)_eNRM" w:date="2020-06-26T15:40:00Z">
              <w:r w:rsidRPr="002B15AA">
                <w:t>isOrdered: N/A</w:t>
              </w:r>
            </w:ins>
          </w:p>
          <w:p w:rsidR="00ED3F6F" w:rsidRPr="002B15AA" w:rsidRDefault="00ED3F6F" w:rsidP="00ED3F6F">
            <w:pPr>
              <w:pStyle w:val="TAL"/>
              <w:rPr>
                <w:ins w:id="11689" w:author="28.541_CR0283R2_(Rel-16)_eNRM" w:date="2020-06-26T15:40:00Z"/>
              </w:rPr>
            </w:pPr>
            <w:ins w:id="11690" w:author="28.541_CR0283R2_(Rel-16)_eNRM" w:date="2020-06-26T15:40:00Z">
              <w:r w:rsidRPr="002B15AA">
                <w:t xml:space="preserve">isUnique: </w:t>
              </w:r>
              <w:r w:rsidRPr="00035CDF">
                <w:t>N/A</w:t>
              </w:r>
            </w:ins>
          </w:p>
          <w:p w:rsidR="00ED3F6F" w:rsidRPr="002B15AA" w:rsidRDefault="00ED3F6F" w:rsidP="00ED3F6F">
            <w:pPr>
              <w:pStyle w:val="TAL"/>
              <w:rPr>
                <w:ins w:id="11691" w:author="28.541_CR0283R2_(Rel-16)_eNRM" w:date="2020-06-26T15:40:00Z"/>
              </w:rPr>
            </w:pPr>
            <w:ins w:id="11692" w:author="28.541_CR0283R2_(Rel-16)_eNRM" w:date="2020-06-26T15:40:00Z">
              <w:r w:rsidRPr="002B15AA">
                <w:t>defaultValue: None</w:t>
              </w:r>
            </w:ins>
          </w:p>
          <w:p w:rsidR="00ED3F6F" w:rsidRDefault="00ED3F6F" w:rsidP="00ED3F6F">
            <w:pPr>
              <w:pStyle w:val="TAL"/>
              <w:rPr>
                <w:ins w:id="11693" w:author="28.541_CR0283R2_(Rel-16)_eNRM" w:date="2020-06-26T15:37:00Z"/>
              </w:rPr>
            </w:pPr>
            <w:ins w:id="11694" w:author="28.541_CR0283R2_(Rel-16)_eNRM" w:date="2020-06-26T15:40:00Z">
              <w:r w:rsidRPr="002B15AA">
                <w:t>isNullable: False</w:t>
              </w:r>
            </w:ins>
          </w:p>
        </w:tc>
      </w:tr>
      <w:tr w:rsidR="00ED3F6F" w:rsidRPr="002B15AA" w:rsidTr="00583841">
        <w:trPr>
          <w:cantSplit/>
          <w:tblHeader/>
          <w:ins w:id="11695" w:author="28.541_CR0283R2_(Rel-16)_eNRM" w:date="2020-06-26T15:37:00Z"/>
        </w:trPr>
        <w:tc>
          <w:tcPr>
            <w:tcW w:w="960" w:type="pct"/>
            <w:tcBorders>
              <w:top w:val="single" w:sz="4" w:space="0" w:color="auto"/>
              <w:left w:val="single" w:sz="4" w:space="0" w:color="auto"/>
              <w:bottom w:val="single" w:sz="4" w:space="0" w:color="auto"/>
              <w:right w:val="single" w:sz="4" w:space="0" w:color="auto"/>
            </w:tcBorders>
          </w:tcPr>
          <w:p w:rsidR="00ED3F6F" w:rsidRDefault="00ED3F6F" w:rsidP="00ED3F6F">
            <w:pPr>
              <w:pStyle w:val="Default"/>
              <w:rPr>
                <w:ins w:id="11696" w:author="28.541_CR0283R2_(Rel-16)_eNRM" w:date="2020-06-26T15:37:00Z"/>
                <w:rFonts w:ascii="Courier New" w:hAnsi="Courier New" w:cs="Courier New"/>
                <w:sz w:val="18"/>
                <w:szCs w:val="18"/>
                <w:lang w:eastAsia="zh-CN"/>
              </w:rPr>
            </w:pPr>
            <w:ins w:id="11697" w:author="28.541_CR0283R2_(Rel-16)_eNRM" w:date="2020-06-26T15:40:00Z">
              <w:r w:rsidRPr="007B301C">
                <w:rPr>
                  <w:rFonts w:ascii="Courier New" w:hAnsi="Courier New" w:cs="Courier New"/>
                  <w:sz w:val="18"/>
                  <w:szCs w:val="18"/>
                </w:rPr>
                <w:t>totalnrofSetIdofRS2</w:t>
              </w:r>
            </w:ins>
          </w:p>
        </w:tc>
        <w:tc>
          <w:tcPr>
            <w:tcW w:w="2917" w:type="pct"/>
            <w:tcBorders>
              <w:top w:val="single" w:sz="4" w:space="0" w:color="auto"/>
              <w:left w:val="single" w:sz="4" w:space="0" w:color="auto"/>
              <w:bottom w:val="single" w:sz="4" w:space="0" w:color="auto"/>
              <w:right w:val="single" w:sz="4" w:space="0" w:color="auto"/>
            </w:tcBorders>
          </w:tcPr>
          <w:p w:rsidR="00ED3F6F" w:rsidRDefault="00ED3F6F" w:rsidP="00ED3F6F">
            <w:pPr>
              <w:keepNext/>
              <w:keepLines/>
              <w:spacing w:after="0"/>
              <w:rPr>
                <w:ins w:id="11698" w:author="28.541_CR0283R2_(Rel-16)_eNRM" w:date="2020-06-26T15:40:00Z"/>
                <w:rFonts w:ascii="Arial" w:hAnsi="Arial" w:cs="Arial"/>
                <w:sz w:val="18"/>
                <w:szCs w:val="18"/>
                <w:lang w:eastAsia="en-GB"/>
              </w:rPr>
            </w:pPr>
            <w:ins w:id="11699" w:author="28.541_CR0283R2_(Rel-16)_eNRM" w:date="2020-06-26T15:40:00Z">
              <w:r>
                <w:rPr>
                  <w:rFonts w:ascii="Arial" w:hAnsi="Arial" w:cs="Arial"/>
                  <w:sz w:val="18"/>
                  <w:szCs w:val="18"/>
                  <w:lang w:eastAsia="en-GB"/>
                </w:rPr>
                <w:t>It is the  t</w:t>
              </w:r>
              <w:r w:rsidRPr="00516088">
                <w:rPr>
                  <w:rFonts w:ascii="Arial" w:hAnsi="Arial" w:cs="Arial"/>
                  <w:sz w:val="18"/>
                  <w:szCs w:val="18"/>
                  <w:lang w:eastAsia="en-GB"/>
                </w:rPr>
                <w:t xml:space="preserve">otal number of set IDs for </w:t>
              </w:r>
              <w:r>
                <w:rPr>
                  <w:rFonts w:ascii="Arial" w:hAnsi="Arial" w:cs="Arial"/>
                  <w:sz w:val="18"/>
                  <w:szCs w:val="18"/>
                  <w:lang w:eastAsia="en-GB"/>
                </w:rPr>
                <w:t xml:space="preserve">RIM </w:t>
              </w:r>
              <w:r w:rsidRPr="00516088">
                <w:rPr>
                  <w:rFonts w:ascii="Arial" w:hAnsi="Arial" w:cs="Arial"/>
                  <w:sz w:val="18"/>
                  <w:szCs w:val="18"/>
                  <w:lang w:eastAsia="en-GB"/>
                </w:rPr>
                <w:t xml:space="preserve">RS-2 </w:t>
              </w:r>
              <w:r>
                <w:rPr>
                  <w:rFonts w:ascii="Arial" w:hAnsi="Arial" w:cs="Arial"/>
                  <w:sz w:val="18"/>
                  <w:szCs w:val="18"/>
                  <w:lang w:eastAsia="en-GB"/>
                </w:rPr>
                <w:t xml:space="preserve">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7.4.1.6).</w:t>
              </w:r>
            </w:ins>
          </w:p>
          <w:p w:rsidR="00ED3F6F" w:rsidRDefault="00ED3F6F" w:rsidP="00ED3F6F">
            <w:pPr>
              <w:keepNext/>
              <w:keepLines/>
              <w:spacing w:after="0"/>
              <w:rPr>
                <w:ins w:id="11700" w:author="28.541_CR0283R2_(Rel-16)_eNRM" w:date="2020-06-26T15:40:00Z"/>
                <w:rFonts w:ascii="Arial" w:hAnsi="Arial" w:cs="Arial"/>
                <w:sz w:val="18"/>
                <w:szCs w:val="18"/>
                <w:lang w:eastAsia="en-GB"/>
              </w:rPr>
            </w:pPr>
          </w:p>
          <w:p w:rsidR="00ED3F6F" w:rsidRDefault="00ED3F6F" w:rsidP="00ED3F6F">
            <w:pPr>
              <w:keepNext/>
              <w:keepLines/>
              <w:spacing w:after="0"/>
              <w:rPr>
                <w:ins w:id="11701" w:author="28.541_CR0283R2_(Rel-16)_eNRM" w:date="2020-06-26T15:37:00Z"/>
                <w:lang w:eastAsia="zh-CN"/>
              </w:rPr>
            </w:pPr>
            <w:ins w:id="11702" w:author="28.541_CR0283R2_(Rel-16)_eNRM" w:date="2020-06-26T15:40:00Z">
              <w:r w:rsidRPr="00CD735F">
                <w:rPr>
                  <w:rFonts w:ascii="Arial" w:hAnsi="Arial" w:cs="Arial"/>
                  <w:sz w:val="18"/>
                  <w:szCs w:val="18"/>
                </w:rPr>
                <w:t>allowedValues</w:t>
              </w:r>
              <w:r>
                <w:rPr>
                  <w:rFonts w:ascii="Arial" w:hAnsi="Arial" w:cs="Arial"/>
                  <w:sz w:val="18"/>
                  <w:szCs w:val="18"/>
                </w:rPr>
                <w:t xml:space="preserve">: </w:t>
              </w:r>
              <w:r w:rsidRPr="00516088">
                <w:rPr>
                  <w:rFonts w:ascii="Arial" w:hAnsi="Arial" w:cs="Arial"/>
                  <w:sz w:val="18"/>
                  <w:szCs w:val="18"/>
                  <w:lang w:eastAsia="en-GB"/>
                </w:rPr>
                <w:t>0</w:t>
              </w:r>
              <w:r w:rsidRPr="00E87184">
                <w:rPr>
                  <w:rFonts w:ascii="Arial" w:hAnsi="Arial" w:cs="Arial"/>
                  <w:sz w:val="18"/>
                  <w:szCs w:val="18"/>
                  <w:lang w:eastAsia="en-GB"/>
                </w:rPr>
                <w:t>,1...2^22-1</w:t>
              </w:r>
            </w:ins>
          </w:p>
        </w:tc>
        <w:tc>
          <w:tcPr>
            <w:tcW w:w="1123" w:type="pct"/>
            <w:tcBorders>
              <w:top w:val="single" w:sz="4" w:space="0" w:color="auto"/>
              <w:left w:val="single" w:sz="4" w:space="0" w:color="auto"/>
              <w:bottom w:val="single" w:sz="4" w:space="0" w:color="auto"/>
              <w:right w:val="single" w:sz="4" w:space="0" w:color="auto"/>
            </w:tcBorders>
          </w:tcPr>
          <w:p w:rsidR="00ED3F6F" w:rsidRPr="002B15AA" w:rsidRDefault="00ED3F6F" w:rsidP="00ED3F6F">
            <w:pPr>
              <w:pStyle w:val="TAL"/>
              <w:rPr>
                <w:ins w:id="11703" w:author="28.541_CR0283R2_(Rel-16)_eNRM" w:date="2020-06-26T15:40:00Z"/>
              </w:rPr>
            </w:pPr>
            <w:ins w:id="11704" w:author="28.541_CR0283R2_(Rel-16)_eNRM" w:date="2020-06-26T15:40:00Z">
              <w:r>
                <w:t>type: Integer</w:t>
              </w:r>
            </w:ins>
          </w:p>
          <w:p w:rsidR="00ED3F6F" w:rsidRPr="002B15AA" w:rsidRDefault="00ED3F6F" w:rsidP="00ED3F6F">
            <w:pPr>
              <w:pStyle w:val="TAL"/>
              <w:rPr>
                <w:ins w:id="11705" w:author="28.541_CR0283R2_(Rel-16)_eNRM" w:date="2020-06-26T15:40:00Z"/>
              </w:rPr>
            </w:pPr>
            <w:ins w:id="11706" w:author="28.541_CR0283R2_(Rel-16)_eNRM" w:date="2020-06-26T15:40:00Z">
              <w:r>
                <w:t xml:space="preserve">multiplicity: </w:t>
              </w:r>
              <w:r>
                <w:rPr>
                  <w:rFonts w:hint="eastAsia"/>
                  <w:lang w:eastAsia="zh-CN"/>
                </w:rPr>
                <w:t>1</w:t>
              </w:r>
            </w:ins>
          </w:p>
          <w:p w:rsidR="00ED3F6F" w:rsidRPr="002B15AA" w:rsidRDefault="00ED3F6F" w:rsidP="00ED3F6F">
            <w:pPr>
              <w:pStyle w:val="TAL"/>
              <w:rPr>
                <w:ins w:id="11707" w:author="28.541_CR0283R2_(Rel-16)_eNRM" w:date="2020-06-26T15:40:00Z"/>
              </w:rPr>
            </w:pPr>
            <w:ins w:id="11708" w:author="28.541_CR0283R2_(Rel-16)_eNRM" w:date="2020-06-26T15:40:00Z">
              <w:r w:rsidRPr="002B15AA">
                <w:t>isOrdered: N/A</w:t>
              </w:r>
            </w:ins>
          </w:p>
          <w:p w:rsidR="00ED3F6F" w:rsidRPr="002B15AA" w:rsidRDefault="00ED3F6F" w:rsidP="00ED3F6F">
            <w:pPr>
              <w:pStyle w:val="TAL"/>
              <w:rPr>
                <w:ins w:id="11709" w:author="28.541_CR0283R2_(Rel-16)_eNRM" w:date="2020-06-26T15:40:00Z"/>
              </w:rPr>
            </w:pPr>
            <w:ins w:id="11710" w:author="28.541_CR0283R2_(Rel-16)_eNRM" w:date="2020-06-26T15:40:00Z">
              <w:r w:rsidRPr="002B15AA">
                <w:t xml:space="preserve">isUnique: </w:t>
              </w:r>
              <w:r w:rsidRPr="00035CDF">
                <w:t>N/A</w:t>
              </w:r>
            </w:ins>
          </w:p>
          <w:p w:rsidR="00ED3F6F" w:rsidRPr="002B15AA" w:rsidRDefault="00ED3F6F" w:rsidP="00ED3F6F">
            <w:pPr>
              <w:pStyle w:val="TAL"/>
              <w:rPr>
                <w:ins w:id="11711" w:author="28.541_CR0283R2_(Rel-16)_eNRM" w:date="2020-06-26T15:40:00Z"/>
              </w:rPr>
            </w:pPr>
            <w:ins w:id="11712" w:author="28.541_CR0283R2_(Rel-16)_eNRM" w:date="2020-06-26T15:40:00Z">
              <w:r w:rsidRPr="002B15AA">
                <w:t>defaultValue: None</w:t>
              </w:r>
            </w:ins>
          </w:p>
          <w:p w:rsidR="00ED3F6F" w:rsidRDefault="00ED3F6F" w:rsidP="00ED3F6F">
            <w:pPr>
              <w:pStyle w:val="TAL"/>
              <w:rPr>
                <w:ins w:id="11713" w:author="28.541_CR0283R2_(Rel-16)_eNRM" w:date="2020-06-26T15:37:00Z"/>
              </w:rPr>
            </w:pPr>
            <w:ins w:id="11714" w:author="28.541_CR0283R2_(Rel-16)_eNRM" w:date="2020-06-26T15:40:00Z">
              <w:r w:rsidRPr="002B15AA">
                <w:t>isNullable: False</w:t>
              </w:r>
            </w:ins>
          </w:p>
        </w:tc>
      </w:tr>
      <w:tr w:rsidR="00ED3F6F" w:rsidRPr="002B15AA" w:rsidTr="00583841">
        <w:trPr>
          <w:cantSplit/>
          <w:tblHeader/>
          <w:ins w:id="11715" w:author="28.541_CR0283R2_(Rel-16)_eNRM" w:date="2020-06-26T15:37:00Z"/>
        </w:trPr>
        <w:tc>
          <w:tcPr>
            <w:tcW w:w="960" w:type="pct"/>
            <w:tcBorders>
              <w:top w:val="single" w:sz="4" w:space="0" w:color="auto"/>
              <w:left w:val="single" w:sz="4" w:space="0" w:color="auto"/>
              <w:bottom w:val="single" w:sz="4" w:space="0" w:color="auto"/>
              <w:right w:val="single" w:sz="4" w:space="0" w:color="auto"/>
            </w:tcBorders>
          </w:tcPr>
          <w:p w:rsidR="00ED3F6F" w:rsidRDefault="00ED3F6F" w:rsidP="00ED3F6F">
            <w:pPr>
              <w:pStyle w:val="Default"/>
              <w:rPr>
                <w:ins w:id="11716" w:author="28.541_CR0283R2_(Rel-16)_eNRM" w:date="2020-06-26T15:37:00Z"/>
                <w:rFonts w:ascii="Courier New" w:hAnsi="Courier New" w:cs="Courier New"/>
                <w:sz w:val="18"/>
                <w:szCs w:val="18"/>
                <w:lang w:eastAsia="zh-CN"/>
              </w:rPr>
            </w:pPr>
            <w:ins w:id="11717" w:author="28.541_CR0283R2_(Rel-16)_eNRM" w:date="2020-06-26T15:40:00Z">
              <w:r w:rsidRPr="007B301C">
                <w:rPr>
                  <w:rFonts w:ascii="Courier New" w:hAnsi="Courier New" w:cs="Courier New"/>
                  <w:sz w:val="18"/>
                  <w:szCs w:val="18"/>
                </w:rPr>
                <w:t>nrofConsecutiveRIMRS1</w:t>
              </w:r>
            </w:ins>
          </w:p>
        </w:tc>
        <w:tc>
          <w:tcPr>
            <w:tcW w:w="2917" w:type="pct"/>
            <w:tcBorders>
              <w:top w:val="single" w:sz="4" w:space="0" w:color="auto"/>
              <w:left w:val="single" w:sz="4" w:space="0" w:color="auto"/>
              <w:bottom w:val="single" w:sz="4" w:space="0" w:color="auto"/>
              <w:right w:val="single" w:sz="4" w:space="0" w:color="auto"/>
            </w:tcBorders>
          </w:tcPr>
          <w:p w:rsidR="00ED3F6F" w:rsidRDefault="00ED3F6F" w:rsidP="00ED3F6F">
            <w:pPr>
              <w:keepNext/>
              <w:keepLines/>
              <w:spacing w:after="0"/>
              <w:rPr>
                <w:ins w:id="11718" w:author="28.541_CR0283R2_(Rel-16)_eNRM" w:date="2020-06-26T15:40:00Z"/>
                <w:rFonts w:ascii="Arial" w:hAnsi="Arial" w:cs="Arial"/>
                <w:sz w:val="18"/>
                <w:szCs w:val="18"/>
                <w:lang w:eastAsia="en-GB"/>
              </w:rPr>
            </w:pPr>
            <w:ins w:id="11719" w:author="28.541_CR0283R2_(Rel-16)_eNRM" w:date="2020-06-26T15:40:00Z">
              <w:r>
                <w:rPr>
                  <w:rFonts w:ascii="Arial" w:hAnsi="Arial" w:cs="Arial"/>
                  <w:sz w:val="18"/>
                  <w:szCs w:val="18"/>
                  <w:lang w:eastAsia="en-GB"/>
                </w:rPr>
                <w:t>It is n</w:t>
              </w:r>
              <w:r w:rsidRPr="00751CFA">
                <w:rPr>
                  <w:rFonts w:ascii="Arial" w:hAnsi="Arial" w:cs="Arial"/>
                  <w:sz w:val="18"/>
                  <w:szCs w:val="18"/>
                  <w:lang w:eastAsia="en-GB"/>
                </w:rPr>
                <w:t xml:space="preserve">umber of consecutive </w:t>
              </w:r>
              <w:r>
                <w:t xml:space="preserve">uplink-downlink </w:t>
              </w:r>
              <w:r w:rsidRPr="00751CFA">
                <w:rPr>
                  <w:rFonts w:ascii="Arial" w:hAnsi="Arial" w:cs="Arial"/>
                  <w:sz w:val="18"/>
                  <w:szCs w:val="18"/>
                  <w:lang w:eastAsia="en-GB"/>
                </w:rPr>
                <w:t xml:space="preserve">switching periods for RS-1 </w:t>
              </w:r>
              <w:r>
                <w:rPr>
                  <w:rFonts w:ascii="Arial" w:hAnsi="Arial" w:cs="Arial"/>
                  <w:sz w:val="18"/>
                  <w:szCs w:val="18"/>
                  <w:lang w:eastAsia="en-GB"/>
                </w:rPr>
                <w:t xml:space="preserve">(R1) </w:t>
              </w:r>
              <w:r w:rsidRPr="00751CFA">
                <w:rPr>
                  <w:rFonts w:ascii="Arial" w:hAnsi="Arial" w:cs="Arial"/>
                  <w:sz w:val="18"/>
                  <w:szCs w:val="18"/>
                  <w:lang w:eastAsia="en-GB"/>
                </w:rPr>
                <w:t>for repetition/near-far indication:</w:t>
              </w:r>
              <w:r>
                <w:rPr>
                  <w:rFonts w:ascii="Arial" w:hAnsi="Arial" w:cs="Arial"/>
                  <w:sz w:val="18"/>
                  <w:szCs w:val="18"/>
                  <w:lang w:eastAsia="en-GB"/>
                </w:rPr>
                <w:t xml:space="preserve">.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7.4.1.6).</w:t>
              </w:r>
            </w:ins>
          </w:p>
          <w:p w:rsidR="00ED3F6F" w:rsidRDefault="00ED3F6F" w:rsidP="00ED3F6F">
            <w:pPr>
              <w:keepNext/>
              <w:keepLines/>
              <w:spacing w:after="0"/>
              <w:rPr>
                <w:ins w:id="11720" w:author="28.541_CR0283R2_(Rel-16)_eNRM" w:date="2020-06-26T15:40:00Z"/>
                <w:rFonts w:ascii="Arial" w:hAnsi="Arial" w:cs="Arial"/>
                <w:sz w:val="18"/>
                <w:szCs w:val="18"/>
                <w:lang w:eastAsia="en-GB"/>
              </w:rPr>
            </w:pPr>
          </w:p>
          <w:p w:rsidR="00ED3F6F" w:rsidRDefault="00ED3F6F" w:rsidP="00ED3F6F">
            <w:pPr>
              <w:keepNext/>
              <w:keepLines/>
              <w:spacing w:after="0"/>
              <w:rPr>
                <w:ins w:id="11721" w:author="28.541_CR0283R2_(Rel-16)_eNRM" w:date="2020-06-26T15:40:00Z"/>
                <w:rFonts w:ascii="Arial" w:hAnsi="Arial" w:cs="Arial"/>
                <w:sz w:val="18"/>
                <w:szCs w:val="18"/>
                <w:lang w:eastAsia="en-GB"/>
              </w:rPr>
            </w:pPr>
            <w:ins w:id="11722" w:author="28.541_CR0283R2_(Rel-16)_eNRM" w:date="2020-06-26T15:40:00Z">
              <w:r w:rsidRPr="00CD735F">
                <w:rPr>
                  <w:rFonts w:ascii="Arial" w:hAnsi="Arial" w:cs="Arial"/>
                  <w:sz w:val="18"/>
                  <w:szCs w:val="18"/>
                </w:rPr>
                <w:t>allowedValues</w:t>
              </w:r>
              <w:r>
                <w:rPr>
                  <w:rFonts w:ascii="Arial" w:hAnsi="Arial" w:cs="Arial"/>
                  <w:sz w:val="18"/>
                  <w:szCs w:val="18"/>
                </w:rPr>
                <w:t xml:space="preserve">: </w:t>
              </w:r>
              <w:r w:rsidRPr="00751CFA">
                <w:rPr>
                  <w:rFonts w:ascii="Arial" w:hAnsi="Arial" w:cs="Arial"/>
                  <w:sz w:val="18"/>
                  <w:szCs w:val="18"/>
                  <w:lang w:eastAsia="en-GB"/>
                </w:rPr>
                <w:t>1,2,4,8</w:t>
              </w:r>
            </w:ins>
          </w:p>
          <w:p w:rsidR="00ED3F6F" w:rsidRDefault="00ED3F6F" w:rsidP="00ED3F6F">
            <w:pPr>
              <w:keepNext/>
              <w:keepLines/>
              <w:spacing w:after="0"/>
              <w:rPr>
                <w:ins w:id="11723" w:author="28.541_CR0283R2_(Rel-16)_eNRM" w:date="2020-06-26T15:40:00Z"/>
                <w:rFonts w:ascii="Arial" w:hAnsi="Arial" w:cs="Arial"/>
                <w:sz w:val="18"/>
                <w:szCs w:val="18"/>
                <w:lang w:eastAsia="en-GB"/>
              </w:rPr>
            </w:pPr>
          </w:p>
          <w:p w:rsidR="00ED3F6F" w:rsidRDefault="00ED3F6F" w:rsidP="00ED3F6F">
            <w:pPr>
              <w:keepNext/>
              <w:keepLines/>
              <w:spacing w:after="0"/>
              <w:rPr>
                <w:ins w:id="11724" w:author="28.541_CR0283R2_(Rel-16)_eNRM" w:date="2020-06-26T15:40:00Z"/>
                <w:rFonts w:ascii="Arial" w:hAnsi="Arial" w:cs="Arial"/>
                <w:sz w:val="18"/>
                <w:szCs w:val="18"/>
                <w:lang w:eastAsia="en-GB"/>
              </w:rPr>
            </w:pPr>
            <w:ins w:id="11725" w:author="28.541_CR0283R2_(Rel-16)_eNRM" w:date="2020-06-26T15:40:00Z">
              <w:r>
                <w:rPr>
                  <w:rFonts w:ascii="Arial" w:hAnsi="Arial" w:cs="Arial"/>
                  <w:sz w:val="18"/>
                  <w:szCs w:val="18"/>
                  <w:lang w:eastAsia="en-GB"/>
                </w:rPr>
                <w:t xml:space="preserve">see NOTE </w:t>
              </w:r>
            </w:ins>
            <w:ins w:id="11726" w:author="28.541_CR0283R2_(Rel-16)_eNRM" w:date="2020-06-26T15:51:00Z">
              <w:r w:rsidR="00B45E07">
                <w:rPr>
                  <w:rFonts w:ascii="Arial" w:hAnsi="Arial" w:cs="Arial"/>
                  <w:sz w:val="18"/>
                  <w:szCs w:val="18"/>
                  <w:lang w:eastAsia="en-GB"/>
                </w:rPr>
                <w:t>7</w:t>
              </w:r>
            </w:ins>
          </w:p>
          <w:p w:rsidR="00ED3F6F" w:rsidRDefault="00ED3F6F" w:rsidP="00ED3F6F">
            <w:pPr>
              <w:keepNext/>
              <w:keepLines/>
              <w:spacing w:after="0"/>
              <w:rPr>
                <w:ins w:id="11727" w:author="28.541_CR0283R2_(Rel-16)_eNRM" w:date="2020-06-26T15:37:00Z"/>
                <w:lang w:eastAsia="zh-CN"/>
              </w:rPr>
            </w:pPr>
          </w:p>
        </w:tc>
        <w:tc>
          <w:tcPr>
            <w:tcW w:w="1123" w:type="pct"/>
            <w:tcBorders>
              <w:top w:val="single" w:sz="4" w:space="0" w:color="auto"/>
              <w:left w:val="single" w:sz="4" w:space="0" w:color="auto"/>
              <w:bottom w:val="single" w:sz="4" w:space="0" w:color="auto"/>
              <w:right w:val="single" w:sz="4" w:space="0" w:color="auto"/>
            </w:tcBorders>
          </w:tcPr>
          <w:p w:rsidR="00ED3F6F" w:rsidRPr="002B15AA" w:rsidRDefault="00ED3F6F" w:rsidP="00ED3F6F">
            <w:pPr>
              <w:pStyle w:val="TAL"/>
              <w:rPr>
                <w:ins w:id="11728" w:author="28.541_CR0283R2_(Rel-16)_eNRM" w:date="2020-06-26T15:40:00Z"/>
              </w:rPr>
            </w:pPr>
            <w:ins w:id="11729" w:author="28.541_CR0283R2_(Rel-16)_eNRM" w:date="2020-06-26T15:40:00Z">
              <w:r w:rsidRPr="002B15AA">
                <w:t>type: Integer</w:t>
              </w:r>
            </w:ins>
          </w:p>
          <w:p w:rsidR="00ED3F6F" w:rsidRPr="002B15AA" w:rsidRDefault="00ED3F6F" w:rsidP="00ED3F6F">
            <w:pPr>
              <w:pStyle w:val="TAL"/>
              <w:rPr>
                <w:ins w:id="11730" w:author="28.541_CR0283R2_(Rel-16)_eNRM" w:date="2020-06-26T15:40:00Z"/>
              </w:rPr>
            </w:pPr>
            <w:ins w:id="11731" w:author="28.541_CR0283R2_(Rel-16)_eNRM" w:date="2020-06-26T15:40:00Z">
              <w:r>
                <w:t xml:space="preserve">multiplicity: </w:t>
              </w:r>
              <w:r>
                <w:rPr>
                  <w:rFonts w:hint="eastAsia"/>
                  <w:lang w:eastAsia="zh-CN"/>
                </w:rPr>
                <w:t>1</w:t>
              </w:r>
            </w:ins>
          </w:p>
          <w:p w:rsidR="00ED3F6F" w:rsidRPr="002B15AA" w:rsidRDefault="00ED3F6F" w:rsidP="00ED3F6F">
            <w:pPr>
              <w:pStyle w:val="TAL"/>
              <w:rPr>
                <w:ins w:id="11732" w:author="28.541_CR0283R2_(Rel-16)_eNRM" w:date="2020-06-26T15:40:00Z"/>
              </w:rPr>
            </w:pPr>
            <w:ins w:id="11733" w:author="28.541_CR0283R2_(Rel-16)_eNRM" w:date="2020-06-26T15:40:00Z">
              <w:r w:rsidRPr="002B15AA">
                <w:t>isOrdered: N/A</w:t>
              </w:r>
            </w:ins>
          </w:p>
          <w:p w:rsidR="00ED3F6F" w:rsidRPr="002B15AA" w:rsidRDefault="00ED3F6F" w:rsidP="00ED3F6F">
            <w:pPr>
              <w:pStyle w:val="TAL"/>
              <w:rPr>
                <w:ins w:id="11734" w:author="28.541_CR0283R2_(Rel-16)_eNRM" w:date="2020-06-26T15:40:00Z"/>
              </w:rPr>
            </w:pPr>
            <w:ins w:id="11735" w:author="28.541_CR0283R2_(Rel-16)_eNRM" w:date="2020-06-26T15:40:00Z">
              <w:r w:rsidRPr="002B15AA">
                <w:t xml:space="preserve">isUnique: </w:t>
              </w:r>
              <w:r w:rsidRPr="00035CDF">
                <w:t>N/A</w:t>
              </w:r>
            </w:ins>
          </w:p>
          <w:p w:rsidR="00ED3F6F" w:rsidRPr="002B15AA" w:rsidRDefault="00ED3F6F" w:rsidP="00ED3F6F">
            <w:pPr>
              <w:pStyle w:val="TAL"/>
              <w:rPr>
                <w:ins w:id="11736" w:author="28.541_CR0283R2_(Rel-16)_eNRM" w:date="2020-06-26T15:40:00Z"/>
              </w:rPr>
            </w:pPr>
            <w:ins w:id="11737" w:author="28.541_CR0283R2_(Rel-16)_eNRM" w:date="2020-06-26T15:40:00Z">
              <w:r w:rsidRPr="002B15AA">
                <w:t>defaultValue: None</w:t>
              </w:r>
            </w:ins>
          </w:p>
          <w:p w:rsidR="00ED3F6F" w:rsidRDefault="00ED3F6F" w:rsidP="00ED3F6F">
            <w:pPr>
              <w:pStyle w:val="TAL"/>
              <w:rPr>
                <w:ins w:id="11738" w:author="28.541_CR0283R2_(Rel-16)_eNRM" w:date="2020-06-26T15:37:00Z"/>
              </w:rPr>
            </w:pPr>
            <w:ins w:id="11739" w:author="28.541_CR0283R2_(Rel-16)_eNRM" w:date="2020-06-26T15:40:00Z">
              <w:r w:rsidRPr="002B15AA">
                <w:t>isNullable: False</w:t>
              </w:r>
            </w:ins>
          </w:p>
        </w:tc>
      </w:tr>
      <w:tr w:rsidR="00ED3F6F" w:rsidRPr="002B15AA" w:rsidTr="00583841">
        <w:trPr>
          <w:cantSplit/>
          <w:tblHeader/>
          <w:ins w:id="11740" w:author="28.541_CR0283R2_(Rel-16)_eNRM" w:date="2020-06-26T15:37:00Z"/>
        </w:trPr>
        <w:tc>
          <w:tcPr>
            <w:tcW w:w="960" w:type="pct"/>
            <w:tcBorders>
              <w:top w:val="single" w:sz="4" w:space="0" w:color="auto"/>
              <w:left w:val="single" w:sz="4" w:space="0" w:color="auto"/>
              <w:bottom w:val="single" w:sz="4" w:space="0" w:color="auto"/>
              <w:right w:val="single" w:sz="4" w:space="0" w:color="auto"/>
            </w:tcBorders>
          </w:tcPr>
          <w:p w:rsidR="00ED3F6F" w:rsidRDefault="00ED3F6F" w:rsidP="00ED3F6F">
            <w:pPr>
              <w:pStyle w:val="Default"/>
              <w:rPr>
                <w:ins w:id="11741" w:author="28.541_CR0283R2_(Rel-16)_eNRM" w:date="2020-06-26T15:37:00Z"/>
                <w:rFonts w:ascii="Courier New" w:hAnsi="Courier New" w:cs="Courier New"/>
                <w:sz w:val="18"/>
                <w:szCs w:val="18"/>
                <w:lang w:eastAsia="zh-CN"/>
              </w:rPr>
            </w:pPr>
            <w:ins w:id="11742" w:author="28.541_CR0283R2_(Rel-16)_eNRM" w:date="2020-06-26T15:40:00Z">
              <w:r w:rsidRPr="007B301C">
                <w:rPr>
                  <w:rFonts w:ascii="Courier New" w:hAnsi="Courier New" w:cs="Courier New"/>
                  <w:sz w:val="18"/>
                  <w:szCs w:val="18"/>
                </w:rPr>
                <w:t>nrofConsecutiveRIMRS2</w:t>
              </w:r>
            </w:ins>
          </w:p>
        </w:tc>
        <w:tc>
          <w:tcPr>
            <w:tcW w:w="2917" w:type="pct"/>
            <w:tcBorders>
              <w:top w:val="single" w:sz="4" w:space="0" w:color="auto"/>
              <w:left w:val="single" w:sz="4" w:space="0" w:color="auto"/>
              <w:bottom w:val="single" w:sz="4" w:space="0" w:color="auto"/>
              <w:right w:val="single" w:sz="4" w:space="0" w:color="auto"/>
            </w:tcBorders>
          </w:tcPr>
          <w:p w:rsidR="00ED3F6F" w:rsidRDefault="00ED3F6F" w:rsidP="00ED3F6F">
            <w:pPr>
              <w:keepNext/>
              <w:keepLines/>
              <w:spacing w:after="0"/>
              <w:rPr>
                <w:ins w:id="11743" w:author="28.541_CR0283R2_(Rel-16)_eNRM" w:date="2020-06-26T15:40:00Z"/>
                <w:rFonts w:ascii="Arial" w:hAnsi="Arial" w:cs="Arial"/>
                <w:sz w:val="18"/>
                <w:szCs w:val="18"/>
                <w:lang w:eastAsia="en-GB"/>
              </w:rPr>
            </w:pPr>
            <w:ins w:id="11744" w:author="28.541_CR0283R2_(Rel-16)_eNRM" w:date="2020-06-26T15:40:00Z">
              <w:r>
                <w:rPr>
                  <w:rFonts w:ascii="Arial" w:hAnsi="Arial" w:cs="Arial"/>
                  <w:sz w:val="18"/>
                  <w:szCs w:val="18"/>
                  <w:lang w:eastAsia="en-GB"/>
                </w:rPr>
                <w:t>It is n</w:t>
              </w:r>
              <w:r w:rsidRPr="00751CFA">
                <w:rPr>
                  <w:rFonts w:ascii="Arial" w:hAnsi="Arial" w:cs="Arial"/>
                  <w:sz w:val="18"/>
                  <w:szCs w:val="18"/>
                  <w:lang w:eastAsia="en-GB"/>
                </w:rPr>
                <w:t xml:space="preserve">umber of consecutive </w:t>
              </w:r>
              <w:r>
                <w:t xml:space="preserve">uplink-downlink </w:t>
              </w:r>
              <w:r w:rsidRPr="00751CFA">
                <w:rPr>
                  <w:rFonts w:ascii="Arial" w:hAnsi="Arial" w:cs="Arial"/>
                  <w:sz w:val="18"/>
                  <w:szCs w:val="18"/>
                  <w:lang w:eastAsia="en-GB"/>
                </w:rPr>
                <w:t>switching periods for RS-2</w:t>
              </w:r>
              <w:r>
                <w:rPr>
                  <w:rFonts w:ascii="Arial" w:hAnsi="Arial" w:cs="Arial"/>
                  <w:sz w:val="18"/>
                  <w:szCs w:val="18"/>
                  <w:lang w:eastAsia="en-GB"/>
                </w:rPr>
                <w:t xml:space="preserve"> (R2)</w:t>
              </w:r>
              <w:r w:rsidRPr="00751CFA">
                <w:rPr>
                  <w:rFonts w:ascii="Arial" w:hAnsi="Arial" w:cs="Arial"/>
                  <w:sz w:val="18"/>
                  <w:szCs w:val="18"/>
                  <w:lang w:eastAsia="en-GB"/>
                </w:rPr>
                <w:t xml:space="preserve"> for repetition/near-far indication</w:t>
              </w:r>
              <w:r>
                <w:rPr>
                  <w:rFonts w:ascii="Arial" w:hAnsi="Arial" w:cs="Arial"/>
                  <w:sz w:val="18"/>
                  <w:szCs w:val="18"/>
                  <w:lang w:eastAsia="en-GB"/>
                </w:rPr>
                <w:t>.</w:t>
              </w:r>
              <w:r w:rsidRPr="00751CFA">
                <w:rPr>
                  <w:rFonts w:ascii="Arial" w:hAnsi="Arial" w:cs="Arial"/>
                  <w:sz w:val="18"/>
                  <w:szCs w:val="18"/>
                  <w:lang w:eastAsia="en-GB"/>
                </w:rPr>
                <w:t xml:space="preserve">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7.4.1.6).</w:t>
              </w:r>
            </w:ins>
          </w:p>
          <w:p w:rsidR="00ED3F6F" w:rsidRDefault="00ED3F6F" w:rsidP="00ED3F6F">
            <w:pPr>
              <w:keepNext/>
              <w:keepLines/>
              <w:spacing w:after="0"/>
              <w:rPr>
                <w:ins w:id="11745" w:author="28.541_CR0283R2_(Rel-16)_eNRM" w:date="2020-06-26T15:40:00Z"/>
                <w:rFonts w:ascii="Arial" w:hAnsi="Arial" w:cs="Arial"/>
                <w:sz w:val="18"/>
                <w:szCs w:val="18"/>
                <w:lang w:eastAsia="en-GB"/>
              </w:rPr>
            </w:pPr>
          </w:p>
          <w:p w:rsidR="00ED3F6F" w:rsidRDefault="00ED3F6F" w:rsidP="00ED3F6F">
            <w:pPr>
              <w:keepNext/>
              <w:keepLines/>
              <w:spacing w:after="0"/>
              <w:rPr>
                <w:ins w:id="11746" w:author="28.541_CR0283R2_(Rel-16)_eNRM" w:date="2020-06-26T15:40:00Z"/>
                <w:rFonts w:ascii="Arial" w:hAnsi="Arial" w:cs="Arial"/>
                <w:sz w:val="18"/>
                <w:szCs w:val="18"/>
                <w:lang w:eastAsia="en-GB"/>
              </w:rPr>
            </w:pPr>
            <w:ins w:id="11747" w:author="28.541_CR0283R2_(Rel-16)_eNRM" w:date="2020-06-26T15:40:00Z">
              <w:r w:rsidRPr="00CD735F">
                <w:rPr>
                  <w:rFonts w:ascii="Arial" w:hAnsi="Arial" w:cs="Arial"/>
                  <w:sz w:val="18"/>
                  <w:szCs w:val="18"/>
                </w:rPr>
                <w:t>allowedValues</w:t>
              </w:r>
              <w:r>
                <w:rPr>
                  <w:rFonts w:ascii="Arial" w:hAnsi="Arial" w:cs="Arial"/>
                  <w:sz w:val="18"/>
                  <w:szCs w:val="18"/>
                </w:rPr>
                <w:t xml:space="preserve">: </w:t>
              </w:r>
              <w:r w:rsidRPr="00751CFA">
                <w:rPr>
                  <w:rFonts w:ascii="Arial" w:hAnsi="Arial" w:cs="Arial"/>
                  <w:sz w:val="18"/>
                  <w:szCs w:val="18"/>
                  <w:lang w:eastAsia="en-GB"/>
                </w:rPr>
                <w:t>1,2,4,8</w:t>
              </w:r>
            </w:ins>
          </w:p>
          <w:p w:rsidR="00ED3F6F" w:rsidRDefault="00ED3F6F" w:rsidP="00ED3F6F">
            <w:pPr>
              <w:keepNext/>
              <w:keepLines/>
              <w:spacing w:after="0"/>
              <w:rPr>
                <w:ins w:id="11748" w:author="28.541_CR0283R2_(Rel-16)_eNRM" w:date="2020-06-26T15:40:00Z"/>
                <w:rFonts w:ascii="Arial" w:hAnsi="Arial" w:cs="Arial"/>
                <w:sz w:val="18"/>
                <w:szCs w:val="18"/>
                <w:lang w:eastAsia="en-GB"/>
              </w:rPr>
            </w:pPr>
          </w:p>
          <w:p w:rsidR="00ED3F6F" w:rsidRDefault="00ED3F6F" w:rsidP="00ED3F6F">
            <w:pPr>
              <w:keepNext/>
              <w:keepLines/>
              <w:spacing w:after="0"/>
              <w:rPr>
                <w:ins w:id="11749" w:author="28.541_CR0283R2_(Rel-16)_eNRM" w:date="2020-06-26T15:40:00Z"/>
                <w:rFonts w:ascii="Arial" w:hAnsi="Arial" w:cs="Arial"/>
                <w:sz w:val="18"/>
                <w:szCs w:val="18"/>
                <w:lang w:eastAsia="en-GB"/>
              </w:rPr>
            </w:pPr>
            <w:ins w:id="11750" w:author="28.541_CR0283R2_(Rel-16)_eNRM" w:date="2020-06-26T15:40:00Z">
              <w:r>
                <w:rPr>
                  <w:rFonts w:ascii="Arial" w:hAnsi="Arial" w:cs="Arial"/>
                  <w:sz w:val="18"/>
                  <w:szCs w:val="18"/>
                  <w:lang w:eastAsia="en-GB"/>
                </w:rPr>
                <w:t xml:space="preserve">see NOTE </w:t>
              </w:r>
            </w:ins>
            <w:ins w:id="11751" w:author="28.541_CR0283R2_(Rel-16)_eNRM" w:date="2020-06-26T15:51:00Z">
              <w:r w:rsidR="00B45E07">
                <w:rPr>
                  <w:rFonts w:ascii="Arial" w:hAnsi="Arial" w:cs="Arial"/>
                  <w:sz w:val="18"/>
                  <w:szCs w:val="18"/>
                  <w:lang w:eastAsia="en-GB"/>
                </w:rPr>
                <w:t>7</w:t>
              </w:r>
            </w:ins>
          </w:p>
          <w:p w:rsidR="00ED3F6F" w:rsidRDefault="00ED3F6F" w:rsidP="00ED3F6F">
            <w:pPr>
              <w:keepNext/>
              <w:keepLines/>
              <w:spacing w:after="0"/>
              <w:rPr>
                <w:ins w:id="11752" w:author="28.541_CR0283R2_(Rel-16)_eNRM" w:date="2020-06-26T15:37:00Z"/>
                <w:lang w:eastAsia="zh-CN"/>
              </w:rPr>
            </w:pPr>
          </w:p>
        </w:tc>
        <w:tc>
          <w:tcPr>
            <w:tcW w:w="1123" w:type="pct"/>
            <w:tcBorders>
              <w:top w:val="single" w:sz="4" w:space="0" w:color="auto"/>
              <w:left w:val="single" w:sz="4" w:space="0" w:color="auto"/>
              <w:bottom w:val="single" w:sz="4" w:space="0" w:color="auto"/>
              <w:right w:val="single" w:sz="4" w:space="0" w:color="auto"/>
            </w:tcBorders>
          </w:tcPr>
          <w:p w:rsidR="00ED3F6F" w:rsidRPr="002B15AA" w:rsidRDefault="00ED3F6F" w:rsidP="00ED3F6F">
            <w:pPr>
              <w:pStyle w:val="TAL"/>
              <w:rPr>
                <w:ins w:id="11753" w:author="28.541_CR0283R2_(Rel-16)_eNRM" w:date="2020-06-26T15:40:00Z"/>
              </w:rPr>
            </w:pPr>
            <w:ins w:id="11754" w:author="28.541_CR0283R2_(Rel-16)_eNRM" w:date="2020-06-26T15:40:00Z">
              <w:r w:rsidRPr="002B15AA">
                <w:t>type: Integer</w:t>
              </w:r>
            </w:ins>
          </w:p>
          <w:p w:rsidR="00ED3F6F" w:rsidRPr="002B15AA" w:rsidRDefault="00ED3F6F" w:rsidP="00ED3F6F">
            <w:pPr>
              <w:pStyle w:val="TAL"/>
              <w:rPr>
                <w:ins w:id="11755" w:author="28.541_CR0283R2_(Rel-16)_eNRM" w:date="2020-06-26T15:40:00Z"/>
              </w:rPr>
            </w:pPr>
            <w:ins w:id="11756" w:author="28.541_CR0283R2_(Rel-16)_eNRM" w:date="2020-06-26T15:40:00Z">
              <w:r>
                <w:t xml:space="preserve">multiplicity: </w:t>
              </w:r>
              <w:r>
                <w:rPr>
                  <w:rFonts w:hint="eastAsia"/>
                  <w:lang w:eastAsia="zh-CN"/>
                </w:rPr>
                <w:t>1</w:t>
              </w:r>
            </w:ins>
          </w:p>
          <w:p w:rsidR="00ED3F6F" w:rsidRPr="002B15AA" w:rsidRDefault="00ED3F6F" w:rsidP="00ED3F6F">
            <w:pPr>
              <w:pStyle w:val="TAL"/>
              <w:rPr>
                <w:ins w:id="11757" w:author="28.541_CR0283R2_(Rel-16)_eNRM" w:date="2020-06-26T15:40:00Z"/>
              </w:rPr>
            </w:pPr>
            <w:ins w:id="11758" w:author="28.541_CR0283R2_(Rel-16)_eNRM" w:date="2020-06-26T15:40:00Z">
              <w:r w:rsidRPr="002B15AA">
                <w:t>isOrdered: N/A</w:t>
              </w:r>
            </w:ins>
          </w:p>
          <w:p w:rsidR="00ED3F6F" w:rsidRPr="002B15AA" w:rsidRDefault="00ED3F6F" w:rsidP="00ED3F6F">
            <w:pPr>
              <w:pStyle w:val="TAL"/>
              <w:rPr>
                <w:ins w:id="11759" w:author="28.541_CR0283R2_(Rel-16)_eNRM" w:date="2020-06-26T15:40:00Z"/>
              </w:rPr>
            </w:pPr>
            <w:ins w:id="11760" w:author="28.541_CR0283R2_(Rel-16)_eNRM" w:date="2020-06-26T15:40:00Z">
              <w:r w:rsidRPr="002B15AA">
                <w:t xml:space="preserve">isUnique: </w:t>
              </w:r>
              <w:r w:rsidRPr="00035CDF">
                <w:t>N/A</w:t>
              </w:r>
            </w:ins>
          </w:p>
          <w:p w:rsidR="00ED3F6F" w:rsidRPr="002B15AA" w:rsidRDefault="00ED3F6F" w:rsidP="00ED3F6F">
            <w:pPr>
              <w:pStyle w:val="TAL"/>
              <w:rPr>
                <w:ins w:id="11761" w:author="28.541_CR0283R2_(Rel-16)_eNRM" w:date="2020-06-26T15:40:00Z"/>
              </w:rPr>
            </w:pPr>
            <w:ins w:id="11762" w:author="28.541_CR0283R2_(Rel-16)_eNRM" w:date="2020-06-26T15:40:00Z">
              <w:r w:rsidRPr="002B15AA">
                <w:t>defaultValue: None</w:t>
              </w:r>
            </w:ins>
          </w:p>
          <w:p w:rsidR="00ED3F6F" w:rsidRDefault="00ED3F6F" w:rsidP="00ED3F6F">
            <w:pPr>
              <w:pStyle w:val="TAL"/>
              <w:rPr>
                <w:ins w:id="11763" w:author="28.541_CR0283R2_(Rel-16)_eNRM" w:date="2020-06-26T15:37:00Z"/>
              </w:rPr>
            </w:pPr>
            <w:ins w:id="11764" w:author="28.541_CR0283R2_(Rel-16)_eNRM" w:date="2020-06-26T15:40:00Z">
              <w:r w:rsidRPr="002B15AA">
                <w:t>isNullable: False</w:t>
              </w:r>
            </w:ins>
          </w:p>
        </w:tc>
      </w:tr>
      <w:tr w:rsidR="00ED3F6F" w:rsidRPr="002B15AA" w:rsidTr="00527FC2">
        <w:tblPrEx>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1765" w:author="28.541_CR0283R2_(Rel-16)_eNRM" w:date="2020-06-26T15:40:00Z">
            <w:tblPrEx>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blHeader/>
          <w:ins w:id="11766" w:author="28.541_CR0283R2_(Rel-16)_eNRM" w:date="2020-06-26T15:37:00Z"/>
          <w:trPrChange w:id="11767" w:author="28.541_CR0283R2_(Rel-16)_eNRM" w:date="2020-06-26T15:40:00Z">
            <w:trPr>
              <w:cantSplit/>
              <w:tblHeader/>
            </w:trPr>
          </w:trPrChange>
        </w:trPr>
        <w:tc>
          <w:tcPr>
            <w:tcW w:w="960" w:type="pct"/>
            <w:tcBorders>
              <w:top w:val="single" w:sz="4" w:space="0" w:color="auto"/>
              <w:left w:val="single" w:sz="4" w:space="0" w:color="auto"/>
              <w:bottom w:val="single" w:sz="4" w:space="0" w:color="auto"/>
              <w:right w:val="single" w:sz="4" w:space="0" w:color="auto"/>
            </w:tcBorders>
            <w:vAlign w:val="center"/>
            <w:tcPrChange w:id="11768" w:author="28.541_CR0283R2_(Rel-16)_eNRM" w:date="2020-06-26T15:40:00Z">
              <w:tcPr>
                <w:tcW w:w="960" w:type="pct"/>
                <w:tcBorders>
                  <w:top w:val="single" w:sz="4" w:space="0" w:color="auto"/>
                  <w:left w:val="single" w:sz="4" w:space="0" w:color="auto"/>
                  <w:bottom w:val="single" w:sz="4" w:space="0" w:color="auto"/>
                  <w:right w:val="single" w:sz="4" w:space="0" w:color="auto"/>
                </w:tcBorders>
              </w:tcPr>
            </w:tcPrChange>
          </w:tcPr>
          <w:p w:rsidR="00ED3F6F" w:rsidRDefault="00ED3F6F" w:rsidP="00ED3F6F">
            <w:pPr>
              <w:pStyle w:val="Default"/>
              <w:rPr>
                <w:ins w:id="11769" w:author="28.541_CR0283R2_(Rel-16)_eNRM" w:date="2020-06-26T15:37:00Z"/>
                <w:rFonts w:ascii="Courier New" w:hAnsi="Courier New" w:cs="Courier New"/>
                <w:sz w:val="18"/>
                <w:szCs w:val="18"/>
                <w:lang w:eastAsia="zh-CN"/>
              </w:rPr>
            </w:pPr>
            <w:ins w:id="11770" w:author="28.541_CR0283R2_(Rel-16)_eNRM" w:date="2020-06-26T15:40:00Z">
              <w:r w:rsidRPr="00E44B01">
                <w:rPr>
                  <w:rFonts w:ascii="Courier New" w:hAnsi="Courier New" w:cs="Courier New"/>
                  <w:sz w:val="18"/>
                  <w:szCs w:val="18"/>
                </w:rPr>
                <w:lastRenderedPageBreak/>
                <w:t>consecutiveRIMRS1List</w:t>
              </w:r>
            </w:ins>
          </w:p>
        </w:tc>
        <w:tc>
          <w:tcPr>
            <w:tcW w:w="2917" w:type="pct"/>
            <w:tcBorders>
              <w:top w:val="single" w:sz="4" w:space="0" w:color="auto"/>
              <w:left w:val="single" w:sz="4" w:space="0" w:color="auto"/>
              <w:bottom w:val="single" w:sz="4" w:space="0" w:color="auto"/>
              <w:right w:val="single" w:sz="4" w:space="0" w:color="auto"/>
            </w:tcBorders>
            <w:tcPrChange w:id="11771" w:author="28.541_CR0283R2_(Rel-16)_eNRM" w:date="2020-06-26T15:40:00Z">
              <w:tcPr>
                <w:tcW w:w="2917" w:type="pct"/>
                <w:tcBorders>
                  <w:top w:val="single" w:sz="4" w:space="0" w:color="auto"/>
                  <w:left w:val="single" w:sz="4" w:space="0" w:color="auto"/>
                  <w:bottom w:val="single" w:sz="4" w:space="0" w:color="auto"/>
                  <w:right w:val="single" w:sz="4" w:space="0" w:color="auto"/>
                </w:tcBorders>
              </w:tcPr>
            </w:tcPrChange>
          </w:tcPr>
          <w:p w:rsidR="00ED3F6F" w:rsidRDefault="00ED3F6F" w:rsidP="00ED3F6F">
            <w:pPr>
              <w:pStyle w:val="TAL"/>
              <w:rPr>
                <w:ins w:id="11772" w:author="28.541_CR0283R2_(Rel-16)_eNRM" w:date="2020-06-26T15:40:00Z"/>
                <w:rFonts w:cs="Arial"/>
                <w:szCs w:val="18"/>
                <w:lang w:eastAsia="en-GB"/>
              </w:rPr>
            </w:pPr>
            <w:ins w:id="11773" w:author="28.541_CR0283R2_(Rel-16)_eNRM" w:date="2020-06-26T15:40:00Z">
              <w:r>
                <w:t xml:space="preserve">It is used to configure the OFDM symbol position(s) of RIM RS-1 within the uplink-downlink switching period. It is a list of </w:t>
              </w:r>
              <w:r w:rsidRPr="00774BAC">
                <w:t xml:space="preserve">symbol offset </w:t>
              </w:r>
              <w:r>
                <w:rPr>
                  <w:lang w:val="en-US"/>
                </w:rPr>
                <w:t xml:space="preserve">of RIM RS-1 before </w:t>
              </w:r>
              <w:r>
                <w:t>the reference point</w:t>
              </w:r>
              <w:r>
                <w:rPr>
                  <w:sz w:val="24"/>
                  <w:szCs w:val="24"/>
                  <w:lang w:eastAsia="zh-CN"/>
                </w:rPr>
                <w:t xml:space="preserve">. </w:t>
              </w:r>
              <w:r w:rsidRPr="00204B48">
                <w:rPr>
                  <w:rFonts w:cs="Arial"/>
                </w:rPr>
                <w:t>The size of</w:t>
              </w:r>
              <w:r>
                <w:rPr>
                  <w:rFonts w:cs="Arial"/>
                </w:rPr>
                <w:t xml:space="preserve"> the</w:t>
              </w:r>
              <w:r w:rsidRPr="00204B48">
                <w:rPr>
                  <w:rFonts w:cs="Arial"/>
                </w:rPr>
                <w:t xml:space="preserve"> list is </w:t>
              </w:r>
              <w:r w:rsidRPr="007B301C">
                <w:rPr>
                  <w:rFonts w:ascii="Courier New" w:hAnsi="Courier New" w:cs="Courier New"/>
                  <w:szCs w:val="18"/>
                </w:rPr>
                <w:t>nrofConsecutiveRIMRS1</w:t>
              </w:r>
              <w:r>
                <w:rPr>
                  <w:rFonts w:cs="Arial"/>
                  <w:lang w:eastAsia="zh-CN"/>
                </w:rPr>
                <w:t xml:space="preserve">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ins>
          </w:p>
          <w:p w:rsidR="00ED3F6F" w:rsidRDefault="00ED3F6F" w:rsidP="00ED3F6F">
            <w:pPr>
              <w:pStyle w:val="TAL"/>
              <w:rPr>
                <w:ins w:id="11774" w:author="28.541_CR0283R2_(Rel-16)_eNRM" w:date="2020-06-26T15:40:00Z"/>
                <w:lang w:eastAsia="zh-CN"/>
              </w:rPr>
            </w:pPr>
            <w:ins w:id="11775" w:author="28.541_CR0283R2_(Rel-16)_eNRM" w:date="2020-06-26T15:40:00Z">
              <w:r w:rsidRPr="00481358">
                <w:rPr>
                  <w:lang w:eastAsia="zh-CN"/>
                </w:rPr>
                <w:t>The resulting RIM RS</w:t>
              </w:r>
              <w:r>
                <w:rPr>
                  <w:lang w:eastAsia="zh-CN"/>
                </w:rPr>
                <w:t>-</w:t>
              </w:r>
              <w:r w:rsidRPr="00481358">
                <w:rPr>
                  <w:lang w:eastAsia="zh-CN"/>
                </w:rPr>
                <w:t>1 symbols and its reference point shall belong to the same 10ms frame.</w:t>
              </w:r>
            </w:ins>
          </w:p>
          <w:p w:rsidR="00ED3F6F" w:rsidRDefault="00ED3F6F" w:rsidP="00ED3F6F">
            <w:pPr>
              <w:pStyle w:val="TAL"/>
              <w:rPr>
                <w:ins w:id="11776" w:author="28.541_CR0283R2_(Rel-16)_eNRM" w:date="2020-06-26T15:40:00Z"/>
              </w:rPr>
            </w:pPr>
            <w:ins w:id="11777" w:author="28.541_CR0283R2_(Rel-16)_eNRM" w:date="2020-06-26T15:40:00Z">
              <w:r>
                <w:t>.</w:t>
              </w:r>
            </w:ins>
          </w:p>
          <w:p w:rsidR="00ED3F6F" w:rsidRDefault="00ED3F6F" w:rsidP="00ED3F6F">
            <w:pPr>
              <w:pStyle w:val="TAL"/>
              <w:rPr>
                <w:ins w:id="11778" w:author="28.541_CR0283R2_(Rel-16)_eNRM" w:date="2020-06-26T15:40:00Z"/>
              </w:rPr>
            </w:pPr>
          </w:p>
          <w:p w:rsidR="00ED3F6F" w:rsidRDefault="00ED3F6F" w:rsidP="00ED3F6F">
            <w:pPr>
              <w:pStyle w:val="TAL"/>
              <w:rPr>
                <w:ins w:id="11779" w:author="28.541_CR0283R2_(Rel-16)_eNRM" w:date="2020-06-26T15:40:00Z"/>
              </w:rPr>
            </w:pPr>
            <w:ins w:id="11780" w:author="28.541_CR0283R2_(Rel-16)_eNRM" w:date="2020-06-26T15:40:00Z">
              <w:r>
                <w:t>allowedValues: 2,3..20*2*maxNrofSymbols-1, where maxNrofSymbols=14</w:t>
              </w:r>
            </w:ins>
          </w:p>
          <w:p w:rsidR="00ED3F6F" w:rsidRDefault="00ED3F6F" w:rsidP="00ED3F6F">
            <w:pPr>
              <w:keepNext/>
              <w:keepLines/>
              <w:spacing w:after="0"/>
              <w:rPr>
                <w:ins w:id="11781" w:author="28.541_CR0283R2_(Rel-16)_eNRM" w:date="2020-06-26T15:37:00Z"/>
                <w:lang w:eastAsia="zh-CN"/>
              </w:rPr>
            </w:pPr>
          </w:p>
        </w:tc>
        <w:tc>
          <w:tcPr>
            <w:tcW w:w="1123" w:type="pct"/>
            <w:tcBorders>
              <w:top w:val="single" w:sz="4" w:space="0" w:color="auto"/>
              <w:left w:val="single" w:sz="4" w:space="0" w:color="auto"/>
              <w:bottom w:val="single" w:sz="4" w:space="0" w:color="auto"/>
              <w:right w:val="single" w:sz="4" w:space="0" w:color="auto"/>
            </w:tcBorders>
            <w:tcPrChange w:id="11782" w:author="28.541_CR0283R2_(Rel-16)_eNRM" w:date="2020-06-26T15:40:00Z">
              <w:tcPr>
                <w:tcW w:w="1123" w:type="pct"/>
                <w:tcBorders>
                  <w:top w:val="single" w:sz="4" w:space="0" w:color="auto"/>
                  <w:left w:val="single" w:sz="4" w:space="0" w:color="auto"/>
                  <w:bottom w:val="single" w:sz="4" w:space="0" w:color="auto"/>
                  <w:right w:val="single" w:sz="4" w:space="0" w:color="auto"/>
                </w:tcBorders>
              </w:tcPr>
            </w:tcPrChange>
          </w:tcPr>
          <w:p w:rsidR="00ED3F6F" w:rsidRPr="002B15AA" w:rsidRDefault="00ED3F6F" w:rsidP="00ED3F6F">
            <w:pPr>
              <w:pStyle w:val="TAL"/>
              <w:rPr>
                <w:ins w:id="11783" w:author="28.541_CR0283R2_(Rel-16)_eNRM" w:date="2020-06-26T15:40:00Z"/>
              </w:rPr>
            </w:pPr>
            <w:ins w:id="11784" w:author="28.541_CR0283R2_(Rel-16)_eNRM" w:date="2020-06-26T15:40:00Z">
              <w:r w:rsidRPr="002B15AA">
                <w:t>type: Integer</w:t>
              </w:r>
            </w:ins>
          </w:p>
          <w:p w:rsidR="00ED3F6F" w:rsidRPr="002B15AA" w:rsidRDefault="00ED3F6F" w:rsidP="00ED3F6F">
            <w:pPr>
              <w:pStyle w:val="TAL"/>
              <w:rPr>
                <w:ins w:id="11785" w:author="28.541_CR0283R2_(Rel-16)_eNRM" w:date="2020-06-26T15:40:00Z"/>
              </w:rPr>
            </w:pPr>
            <w:ins w:id="11786" w:author="28.541_CR0283R2_(Rel-16)_eNRM" w:date="2020-06-26T15:40:00Z">
              <w:r>
                <w:t>multiplicity: *</w:t>
              </w:r>
            </w:ins>
          </w:p>
          <w:p w:rsidR="00ED3F6F" w:rsidRPr="002B15AA" w:rsidRDefault="00ED3F6F" w:rsidP="00ED3F6F">
            <w:pPr>
              <w:pStyle w:val="TAL"/>
              <w:rPr>
                <w:ins w:id="11787" w:author="28.541_CR0283R2_(Rel-16)_eNRM" w:date="2020-06-26T15:40:00Z"/>
              </w:rPr>
            </w:pPr>
            <w:ins w:id="11788" w:author="28.541_CR0283R2_(Rel-16)_eNRM" w:date="2020-06-26T15:40:00Z">
              <w:r w:rsidRPr="002B15AA">
                <w:t>isOrdered: N/A</w:t>
              </w:r>
            </w:ins>
          </w:p>
          <w:p w:rsidR="00ED3F6F" w:rsidRPr="002B15AA" w:rsidRDefault="00ED3F6F" w:rsidP="00ED3F6F">
            <w:pPr>
              <w:pStyle w:val="TAL"/>
              <w:rPr>
                <w:ins w:id="11789" w:author="28.541_CR0283R2_(Rel-16)_eNRM" w:date="2020-06-26T15:40:00Z"/>
              </w:rPr>
            </w:pPr>
            <w:ins w:id="11790" w:author="28.541_CR0283R2_(Rel-16)_eNRM" w:date="2020-06-26T15:40:00Z">
              <w:r w:rsidRPr="002B15AA">
                <w:t xml:space="preserve">isUnique: </w:t>
              </w:r>
              <w:r w:rsidRPr="00035CDF">
                <w:t>N/A</w:t>
              </w:r>
            </w:ins>
          </w:p>
          <w:p w:rsidR="00ED3F6F" w:rsidRPr="002B15AA" w:rsidRDefault="00ED3F6F" w:rsidP="00ED3F6F">
            <w:pPr>
              <w:pStyle w:val="TAL"/>
              <w:rPr>
                <w:ins w:id="11791" w:author="28.541_CR0283R2_(Rel-16)_eNRM" w:date="2020-06-26T15:40:00Z"/>
              </w:rPr>
            </w:pPr>
            <w:ins w:id="11792" w:author="28.541_CR0283R2_(Rel-16)_eNRM" w:date="2020-06-26T15:40:00Z">
              <w:r w:rsidRPr="002B15AA">
                <w:t>defaultValue: None</w:t>
              </w:r>
            </w:ins>
          </w:p>
          <w:p w:rsidR="00ED3F6F" w:rsidRDefault="00ED3F6F" w:rsidP="00ED3F6F">
            <w:pPr>
              <w:pStyle w:val="TAL"/>
              <w:rPr>
                <w:ins w:id="11793" w:author="28.541_CR0283R2_(Rel-16)_eNRM" w:date="2020-06-26T15:37:00Z"/>
              </w:rPr>
            </w:pPr>
            <w:ins w:id="11794" w:author="28.541_CR0283R2_(Rel-16)_eNRM" w:date="2020-06-26T15:40:00Z">
              <w:r w:rsidRPr="002B15AA">
                <w:t>isNullable: False</w:t>
              </w:r>
            </w:ins>
          </w:p>
        </w:tc>
      </w:tr>
      <w:tr w:rsidR="00ED3F6F" w:rsidRPr="002B15AA" w:rsidTr="00527FC2">
        <w:tblPrEx>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1795" w:author="28.541_CR0283R2_(Rel-16)_eNRM" w:date="2020-06-26T15:40:00Z">
            <w:tblPrEx>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blHeader/>
          <w:ins w:id="11796" w:author="28.541_CR0283R2_(Rel-16)_eNRM" w:date="2020-06-26T15:37:00Z"/>
          <w:trPrChange w:id="11797" w:author="28.541_CR0283R2_(Rel-16)_eNRM" w:date="2020-06-26T15:40:00Z">
            <w:trPr>
              <w:cantSplit/>
              <w:tblHeader/>
            </w:trPr>
          </w:trPrChange>
        </w:trPr>
        <w:tc>
          <w:tcPr>
            <w:tcW w:w="960" w:type="pct"/>
            <w:tcBorders>
              <w:top w:val="single" w:sz="4" w:space="0" w:color="auto"/>
              <w:left w:val="single" w:sz="4" w:space="0" w:color="auto"/>
              <w:bottom w:val="single" w:sz="4" w:space="0" w:color="auto"/>
              <w:right w:val="single" w:sz="4" w:space="0" w:color="auto"/>
            </w:tcBorders>
            <w:vAlign w:val="center"/>
            <w:tcPrChange w:id="11798" w:author="28.541_CR0283R2_(Rel-16)_eNRM" w:date="2020-06-26T15:40:00Z">
              <w:tcPr>
                <w:tcW w:w="960" w:type="pct"/>
                <w:tcBorders>
                  <w:top w:val="single" w:sz="4" w:space="0" w:color="auto"/>
                  <w:left w:val="single" w:sz="4" w:space="0" w:color="auto"/>
                  <w:bottom w:val="single" w:sz="4" w:space="0" w:color="auto"/>
                  <w:right w:val="single" w:sz="4" w:space="0" w:color="auto"/>
                </w:tcBorders>
              </w:tcPr>
            </w:tcPrChange>
          </w:tcPr>
          <w:p w:rsidR="00ED3F6F" w:rsidRDefault="00ED3F6F" w:rsidP="00ED3F6F">
            <w:pPr>
              <w:pStyle w:val="Default"/>
              <w:rPr>
                <w:ins w:id="11799" w:author="28.541_CR0283R2_(Rel-16)_eNRM" w:date="2020-06-26T15:37:00Z"/>
                <w:rFonts w:ascii="Courier New" w:hAnsi="Courier New" w:cs="Courier New"/>
                <w:sz w:val="18"/>
                <w:szCs w:val="18"/>
                <w:lang w:eastAsia="zh-CN"/>
              </w:rPr>
            </w:pPr>
            <w:ins w:id="11800" w:author="28.541_CR0283R2_(Rel-16)_eNRM" w:date="2020-06-26T15:40:00Z">
              <w:r w:rsidRPr="00E44B01">
                <w:rPr>
                  <w:rFonts w:ascii="Courier New" w:hAnsi="Courier New" w:cs="Courier New"/>
                  <w:sz w:val="18"/>
                  <w:szCs w:val="18"/>
                </w:rPr>
                <w:t>consecutiveRIMRS2List</w:t>
              </w:r>
            </w:ins>
          </w:p>
        </w:tc>
        <w:tc>
          <w:tcPr>
            <w:tcW w:w="2917" w:type="pct"/>
            <w:tcBorders>
              <w:top w:val="single" w:sz="4" w:space="0" w:color="auto"/>
              <w:left w:val="single" w:sz="4" w:space="0" w:color="auto"/>
              <w:bottom w:val="single" w:sz="4" w:space="0" w:color="auto"/>
              <w:right w:val="single" w:sz="4" w:space="0" w:color="auto"/>
            </w:tcBorders>
            <w:tcPrChange w:id="11801" w:author="28.541_CR0283R2_(Rel-16)_eNRM" w:date="2020-06-26T15:40:00Z">
              <w:tcPr>
                <w:tcW w:w="2917" w:type="pct"/>
                <w:tcBorders>
                  <w:top w:val="single" w:sz="4" w:space="0" w:color="auto"/>
                  <w:left w:val="single" w:sz="4" w:space="0" w:color="auto"/>
                  <w:bottom w:val="single" w:sz="4" w:space="0" w:color="auto"/>
                  <w:right w:val="single" w:sz="4" w:space="0" w:color="auto"/>
                </w:tcBorders>
              </w:tcPr>
            </w:tcPrChange>
          </w:tcPr>
          <w:p w:rsidR="00ED3F6F" w:rsidRDefault="00ED3F6F" w:rsidP="00ED3F6F">
            <w:pPr>
              <w:pStyle w:val="TAL"/>
              <w:rPr>
                <w:ins w:id="11802" w:author="28.541_CR0283R2_(Rel-16)_eNRM" w:date="2020-06-26T15:40:00Z"/>
                <w:lang w:eastAsia="zh-CN"/>
              </w:rPr>
            </w:pPr>
            <w:ins w:id="11803" w:author="28.541_CR0283R2_(Rel-16)_eNRM" w:date="2020-06-26T15:40:00Z">
              <w:r>
                <w:t xml:space="preserve">It is used to configure the OFDM symbol position(s) of RIM RS-2 within the uplink-downlink switching period. It is a list of </w:t>
              </w:r>
              <w:r w:rsidRPr="00774BAC">
                <w:t xml:space="preserve">symbol offset </w:t>
              </w:r>
              <w:r>
                <w:rPr>
                  <w:lang w:val="en-US"/>
                </w:rPr>
                <w:t xml:space="preserve">of RIM RS-2 before </w:t>
              </w:r>
              <w:r>
                <w:t>the reference point</w:t>
              </w:r>
              <w:r>
                <w:rPr>
                  <w:sz w:val="24"/>
                  <w:szCs w:val="24"/>
                  <w:lang w:eastAsia="zh-CN"/>
                </w:rPr>
                <w:t xml:space="preserve">. </w:t>
              </w:r>
              <w:r w:rsidRPr="00204B48">
                <w:rPr>
                  <w:rFonts w:cs="Arial"/>
                </w:rPr>
                <w:t>The size of</w:t>
              </w:r>
              <w:r>
                <w:rPr>
                  <w:rFonts w:cs="Arial"/>
                </w:rPr>
                <w:t xml:space="preserve"> the</w:t>
              </w:r>
              <w:r w:rsidRPr="00204B48">
                <w:rPr>
                  <w:rFonts w:cs="Arial"/>
                </w:rPr>
                <w:t xml:space="preserve"> list is </w:t>
              </w:r>
              <w:r w:rsidRPr="007B301C">
                <w:rPr>
                  <w:rFonts w:ascii="Courier New" w:hAnsi="Courier New" w:cs="Courier New"/>
                  <w:szCs w:val="18"/>
                </w:rPr>
                <w:t>nrofConsecutiveRIMRS</w:t>
              </w:r>
              <w:r>
                <w:rPr>
                  <w:rFonts w:ascii="Courier New" w:hAnsi="Courier New" w:cs="Courier New"/>
                  <w:szCs w:val="18"/>
                </w:rPr>
                <w:t>2</w:t>
              </w:r>
              <w:r>
                <w:rPr>
                  <w:rFonts w:cs="Arial"/>
                  <w:lang w:eastAsia="zh-CN"/>
                </w:rPr>
                <w:t xml:space="preserve">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ins>
          </w:p>
          <w:p w:rsidR="00ED3F6F" w:rsidRDefault="00ED3F6F" w:rsidP="00ED3F6F">
            <w:pPr>
              <w:pStyle w:val="TAL"/>
              <w:rPr>
                <w:ins w:id="11804" w:author="28.541_CR0283R2_(Rel-16)_eNRM" w:date="2020-06-26T15:40:00Z"/>
                <w:lang w:eastAsia="zh-CN"/>
              </w:rPr>
            </w:pPr>
            <w:ins w:id="11805" w:author="28.541_CR0283R2_(Rel-16)_eNRM" w:date="2020-06-26T15:40:00Z">
              <w:r w:rsidRPr="00481358">
                <w:rPr>
                  <w:lang w:eastAsia="zh-CN"/>
                </w:rPr>
                <w:t>The resulting RIM RS</w:t>
              </w:r>
              <w:r>
                <w:rPr>
                  <w:lang w:eastAsia="zh-CN"/>
                </w:rPr>
                <w:t>-2</w:t>
              </w:r>
              <w:r w:rsidRPr="00481358">
                <w:rPr>
                  <w:lang w:eastAsia="zh-CN"/>
                </w:rPr>
                <w:t xml:space="preserve"> symbols and its reference point shall belong to the same 10ms frame</w:t>
              </w:r>
              <w:r>
                <w:rPr>
                  <w:lang w:eastAsia="zh-CN"/>
                </w:rPr>
                <w:t>.</w:t>
              </w:r>
            </w:ins>
          </w:p>
          <w:p w:rsidR="00ED3F6F" w:rsidRDefault="00ED3F6F" w:rsidP="00ED3F6F">
            <w:pPr>
              <w:pStyle w:val="TAL"/>
              <w:rPr>
                <w:ins w:id="11806" w:author="28.541_CR0283R2_(Rel-16)_eNRM" w:date="2020-06-26T15:40:00Z"/>
              </w:rPr>
            </w:pPr>
            <w:ins w:id="11807" w:author="28.541_CR0283R2_(Rel-16)_eNRM" w:date="2020-06-26T15:40:00Z">
              <w:r>
                <w:t>.</w:t>
              </w:r>
            </w:ins>
          </w:p>
          <w:p w:rsidR="00ED3F6F" w:rsidRDefault="00ED3F6F" w:rsidP="00ED3F6F">
            <w:pPr>
              <w:pStyle w:val="TAL"/>
              <w:rPr>
                <w:ins w:id="11808" w:author="28.541_CR0283R2_(Rel-16)_eNRM" w:date="2020-06-26T15:40:00Z"/>
              </w:rPr>
            </w:pPr>
          </w:p>
          <w:p w:rsidR="00ED3F6F" w:rsidRDefault="00ED3F6F" w:rsidP="00ED3F6F">
            <w:pPr>
              <w:pStyle w:val="TAL"/>
              <w:rPr>
                <w:ins w:id="11809" w:author="28.541_CR0283R2_(Rel-16)_eNRM" w:date="2020-06-26T15:40:00Z"/>
              </w:rPr>
            </w:pPr>
            <w:ins w:id="11810" w:author="28.541_CR0283R2_(Rel-16)_eNRM" w:date="2020-06-26T15:40:00Z">
              <w:r>
                <w:t>allowedValues: 2,3..20*2*maxNrofSymbols-1, where maxNrofSymbols=14</w:t>
              </w:r>
            </w:ins>
          </w:p>
          <w:p w:rsidR="00ED3F6F" w:rsidRDefault="00ED3F6F" w:rsidP="00ED3F6F">
            <w:pPr>
              <w:keepNext/>
              <w:keepLines/>
              <w:spacing w:after="0"/>
              <w:rPr>
                <w:ins w:id="11811" w:author="28.541_CR0283R2_(Rel-16)_eNRM" w:date="2020-06-26T15:37:00Z"/>
                <w:lang w:eastAsia="zh-CN"/>
              </w:rPr>
            </w:pPr>
          </w:p>
        </w:tc>
        <w:tc>
          <w:tcPr>
            <w:tcW w:w="1123" w:type="pct"/>
            <w:tcBorders>
              <w:top w:val="single" w:sz="4" w:space="0" w:color="auto"/>
              <w:left w:val="single" w:sz="4" w:space="0" w:color="auto"/>
              <w:bottom w:val="single" w:sz="4" w:space="0" w:color="auto"/>
              <w:right w:val="single" w:sz="4" w:space="0" w:color="auto"/>
            </w:tcBorders>
            <w:tcPrChange w:id="11812" w:author="28.541_CR0283R2_(Rel-16)_eNRM" w:date="2020-06-26T15:40:00Z">
              <w:tcPr>
                <w:tcW w:w="1123" w:type="pct"/>
                <w:tcBorders>
                  <w:top w:val="single" w:sz="4" w:space="0" w:color="auto"/>
                  <w:left w:val="single" w:sz="4" w:space="0" w:color="auto"/>
                  <w:bottom w:val="single" w:sz="4" w:space="0" w:color="auto"/>
                  <w:right w:val="single" w:sz="4" w:space="0" w:color="auto"/>
                </w:tcBorders>
              </w:tcPr>
            </w:tcPrChange>
          </w:tcPr>
          <w:p w:rsidR="00ED3F6F" w:rsidRPr="002B15AA" w:rsidRDefault="00ED3F6F" w:rsidP="00ED3F6F">
            <w:pPr>
              <w:pStyle w:val="TAL"/>
              <w:rPr>
                <w:ins w:id="11813" w:author="28.541_CR0283R2_(Rel-16)_eNRM" w:date="2020-06-26T15:40:00Z"/>
              </w:rPr>
            </w:pPr>
            <w:ins w:id="11814" w:author="28.541_CR0283R2_(Rel-16)_eNRM" w:date="2020-06-26T15:40:00Z">
              <w:r w:rsidRPr="002B15AA">
                <w:t>type: Integer</w:t>
              </w:r>
            </w:ins>
          </w:p>
          <w:p w:rsidR="00ED3F6F" w:rsidRPr="002B15AA" w:rsidRDefault="00ED3F6F" w:rsidP="00ED3F6F">
            <w:pPr>
              <w:pStyle w:val="TAL"/>
              <w:rPr>
                <w:ins w:id="11815" w:author="28.541_CR0283R2_(Rel-16)_eNRM" w:date="2020-06-26T15:40:00Z"/>
              </w:rPr>
            </w:pPr>
            <w:ins w:id="11816" w:author="28.541_CR0283R2_(Rel-16)_eNRM" w:date="2020-06-26T15:40:00Z">
              <w:r>
                <w:t>multiplicity: *</w:t>
              </w:r>
            </w:ins>
          </w:p>
          <w:p w:rsidR="00ED3F6F" w:rsidRPr="002B15AA" w:rsidRDefault="00ED3F6F" w:rsidP="00ED3F6F">
            <w:pPr>
              <w:pStyle w:val="TAL"/>
              <w:rPr>
                <w:ins w:id="11817" w:author="28.541_CR0283R2_(Rel-16)_eNRM" w:date="2020-06-26T15:40:00Z"/>
              </w:rPr>
            </w:pPr>
            <w:ins w:id="11818" w:author="28.541_CR0283R2_(Rel-16)_eNRM" w:date="2020-06-26T15:40:00Z">
              <w:r w:rsidRPr="002B15AA">
                <w:t>isOrdered: N/A</w:t>
              </w:r>
            </w:ins>
          </w:p>
          <w:p w:rsidR="00ED3F6F" w:rsidRPr="002B15AA" w:rsidRDefault="00ED3F6F" w:rsidP="00ED3F6F">
            <w:pPr>
              <w:pStyle w:val="TAL"/>
              <w:rPr>
                <w:ins w:id="11819" w:author="28.541_CR0283R2_(Rel-16)_eNRM" w:date="2020-06-26T15:40:00Z"/>
              </w:rPr>
            </w:pPr>
            <w:ins w:id="11820" w:author="28.541_CR0283R2_(Rel-16)_eNRM" w:date="2020-06-26T15:40:00Z">
              <w:r w:rsidRPr="002B15AA">
                <w:t xml:space="preserve">isUnique: </w:t>
              </w:r>
              <w:r w:rsidRPr="00035CDF">
                <w:t>N/A</w:t>
              </w:r>
            </w:ins>
          </w:p>
          <w:p w:rsidR="00ED3F6F" w:rsidRPr="002B15AA" w:rsidRDefault="00ED3F6F" w:rsidP="00ED3F6F">
            <w:pPr>
              <w:pStyle w:val="TAL"/>
              <w:rPr>
                <w:ins w:id="11821" w:author="28.541_CR0283R2_(Rel-16)_eNRM" w:date="2020-06-26T15:40:00Z"/>
              </w:rPr>
            </w:pPr>
            <w:ins w:id="11822" w:author="28.541_CR0283R2_(Rel-16)_eNRM" w:date="2020-06-26T15:40:00Z">
              <w:r w:rsidRPr="002B15AA">
                <w:t>defaultValue: None</w:t>
              </w:r>
            </w:ins>
          </w:p>
          <w:p w:rsidR="00ED3F6F" w:rsidRDefault="00ED3F6F" w:rsidP="00ED3F6F">
            <w:pPr>
              <w:pStyle w:val="TAL"/>
              <w:rPr>
                <w:ins w:id="11823" w:author="28.541_CR0283R2_(Rel-16)_eNRM" w:date="2020-06-26T15:37:00Z"/>
              </w:rPr>
            </w:pPr>
            <w:ins w:id="11824" w:author="28.541_CR0283R2_(Rel-16)_eNRM" w:date="2020-06-26T15:40:00Z">
              <w:r w:rsidRPr="002B15AA">
                <w:t>isNullable: False</w:t>
              </w:r>
            </w:ins>
          </w:p>
        </w:tc>
      </w:tr>
      <w:tr w:rsidR="00ED3F6F" w:rsidRPr="002B15AA" w:rsidTr="00527FC2">
        <w:tblPrEx>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1825" w:author="28.541_CR0283R2_(Rel-16)_eNRM" w:date="2020-06-26T15:40:00Z">
            <w:tblPrEx>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blHeader/>
          <w:ins w:id="11826" w:author="28.541_CR0283R2_(Rel-16)_eNRM" w:date="2020-06-26T15:37:00Z"/>
          <w:trPrChange w:id="11827" w:author="28.541_CR0283R2_(Rel-16)_eNRM" w:date="2020-06-26T15:40:00Z">
            <w:trPr>
              <w:cantSplit/>
              <w:tblHeader/>
            </w:trPr>
          </w:trPrChange>
        </w:trPr>
        <w:tc>
          <w:tcPr>
            <w:tcW w:w="960" w:type="pct"/>
            <w:tcBorders>
              <w:top w:val="single" w:sz="4" w:space="0" w:color="auto"/>
              <w:left w:val="single" w:sz="4" w:space="0" w:color="auto"/>
              <w:bottom w:val="single" w:sz="4" w:space="0" w:color="auto"/>
              <w:right w:val="single" w:sz="4" w:space="0" w:color="auto"/>
            </w:tcBorders>
            <w:vAlign w:val="center"/>
            <w:tcPrChange w:id="11828" w:author="28.541_CR0283R2_(Rel-16)_eNRM" w:date="2020-06-26T15:40:00Z">
              <w:tcPr>
                <w:tcW w:w="960" w:type="pct"/>
                <w:tcBorders>
                  <w:top w:val="single" w:sz="4" w:space="0" w:color="auto"/>
                  <w:left w:val="single" w:sz="4" w:space="0" w:color="auto"/>
                  <w:bottom w:val="single" w:sz="4" w:space="0" w:color="auto"/>
                  <w:right w:val="single" w:sz="4" w:space="0" w:color="auto"/>
                </w:tcBorders>
              </w:tcPr>
            </w:tcPrChange>
          </w:tcPr>
          <w:p w:rsidR="00ED3F6F" w:rsidRDefault="00ED3F6F" w:rsidP="00ED3F6F">
            <w:pPr>
              <w:pStyle w:val="Default"/>
              <w:rPr>
                <w:ins w:id="11829" w:author="28.541_CR0283R2_(Rel-16)_eNRM" w:date="2020-06-26T15:37:00Z"/>
                <w:rFonts w:ascii="Courier New" w:hAnsi="Courier New" w:cs="Courier New"/>
                <w:sz w:val="18"/>
                <w:szCs w:val="18"/>
                <w:lang w:eastAsia="zh-CN"/>
              </w:rPr>
            </w:pPr>
            <w:ins w:id="11830" w:author="28.541_CR0283R2_(Rel-16)_eNRM" w:date="2020-06-26T15:40:00Z">
              <w:r w:rsidRPr="00E44B01">
                <w:rPr>
                  <w:rFonts w:ascii="Courier New" w:hAnsi="Courier New" w:cs="Courier New"/>
                  <w:sz w:val="18"/>
                  <w:szCs w:val="18"/>
                </w:rPr>
                <w:t>enablenearfarIndicationRS1</w:t>
              </w:r>
            </w:ins>
          </w:p>
        </w:tc>
        <w:tc>
          <w:tcPr>
            <w:tcW w:w="2917" w:type="pct"/>
            <w:tcBorders>
              <w:top w:val="single" w:sz="4" w:space="0" w:color="auto"/>
              <w:left w:val="single" w:sz="4" w:space="0" w:color="auto"/>
              <w:bottom w:val="single" w:sz="4" w:space="0" w:color="auto"/>
              <w:right w:val="single" w:sz="4" w:space="0" w:color="auto"/>
            </w:tcBorders>
            <w:tcPrChange w:id="11831" w:author="28.541_CR0283R2_(Rel-16)_eNRM" w:date="2020-06-26T15:40:00Z">
              <w:tcPr>
                <w:tcW w:w="2917" w:type="pct"/>
                <w:tcBorders>
                  <w:top w:val="single" w:sz="4" w:space="0" w:color="auto"/>
                  <w:left w:val="single" w:sz="4" w:space="0" w:color="auto"/>
                  <w:bottom w:val="single" w:sz="4" w:space="0" w:color="auto"/>
                  <w:right w:val="single" w:sz="4" w:space="0" w:color="auto"/>
                </w:tcBorders>
              </w:tcPr>
            </w:tcPrChange>
          </w:tcPr>
          <w:p w:rsidR="00ED3F6F" w:rsidRDefault="00ED3F6F" w:rsidP="00ED3F6F">
            <w:pPr>
              <w:pStyle w:val="TAL"/>
              <w:rPr>
                <w:ins w:id="11832" w:author="28.541_CR0283R2_(Rel-16)_eNRM" w:date="2020-06-26T15:40:00Z"/>
              </w:rPr>
            </w:pPr>
            <w:ins w:id="11833" w:author="28.541_CR0283R2_(Rel-16)_eNRM" w:date="2020-06-26T15:40:00Z">
              <w:r>
                <w:t>It is i</w:t>
              </w:r>
              <w:r w:rsidRPr="0055471A">
                <w:t>ndication of whether near-far functionality is enabled</w:t>
              </w:r>
              <w:r>
                <w:t xml:space="preserve"> for RIM RS1.</w:t>
              </w:r>
            </w:ins>
          </w:p>
          <w:p w:rsidR="00ED3F6F" w:rsidRDefault="00ED3F6F" w:rsidP="00ED3F6F">
            <w:pPr>
              <w:pStyle w:val="TAL"/>
              <w:rPr>
                <w:ins w:id="11834" w:author="28.541_CR0283R2_(Rel-16)_eNRM" w:date="2020-06-26T15:40:00Z"/>
              </w:rPr>
            </w:pPr>
          </w:p>
          <w:p w:rsidR="00ED3F6F" w:rsidRPr="00E87184" w:rsidRDefault="00ED3F6F" w:rsidP="00ED3F6F">
            <w:pPr>
              <w:pStyle w:val="TAL"/>
              <w:rPr>
                <w:ins w:id="11835" w:author="28.541_CR0283R2_(Rel-16)_eNRM" w:date="2020-06-26T15:40:00Z"/>
              </w:rPr>
            </w:pPr>
            <w:ins w:id="11836" w:author="28.541_CR0283R2_(Rel-16)_eNRM" w:date="2020-06-26T15:40:00Z">
              <w:r w:rsidRPr="00E87184">
                <w:t xml:space="preserve">If the indication is “enable”, </w:t>
              </w:r>
            </w:ins>
          </w:p>
          <w:p w:rsidR="00ED3F6F" w:rsidRPr="00E87184" w:rsidRDefault="00ED3F6F" w:rsidP="00ED3F6F">
            <w:pPr>
              <w:pStyle w:val="TAL"/>
              <w:ind w:left="284"/>
              <w:rPr>
                <w:ins w:id="11837" w:author="28.541_CR0283R2_(Rel-16)_eNRM" w:date="2020-06-26T15:40:00Z"/>
              </w:rPr>
            </w:pPr>
            <w:ins w:id="11838" w:author="28.541_CR0283R2_(Rel-16)_eNRM" w:date="2020-06-26T15:40:00Z">
              <w:r w:rsidRPr="00E87184">
                <w:t xml:space="preserve">the first half of </w:t>
              </w:r>
              <w:r w:rsidRPr="00E87184">
                <w:rPr>
                  <w:rFonts w:ascii="Courier New" w:hAnsi="Courier New" w:cs="Courier New"/>
                  <w:szCs w:val="18"/>
                </w:rPr>
                <w:t>nrofConsecutiveRIMRS1</w:t>
              </w:r>
              <w:r w:rsidRPr="00E87184">
                <w:t xml:space="preserve"> (R1) consecutive uplink-downlink switching period is for "Near" indication with R1/2  repetitions,</w:t>
              </w:r>
            </w:ins>
          </w:p>
          <w:p w:rsidR="00ED3F6F" w:rsidRPr="00E87184" w:rsidRDefault="00ED3F6F" w:rsidP="00ED3F6F">
            <w:pPr>
              <w:pStyle w:val="TAL"/>
              <w:ind w:left="284"/>
              <w:rPr>
                <w:ins w:id="11839" w:author="28.541_CR0283R2_(Rel-16)_eNRM" w:date="2020-06-26T15:40:00Z"/>
              </w:rPr>
            </w:pPr>
            <w:ins w:id="11840" w:author="28.541_CR0283R2_(Rel-16)_eNRM" w:date="2020-06-26T15:40:00Z">
              <w:r w:rsidRPr="00E87184">
                <w:t>the second half of R1 consecutive uplink-downlink switching period is for "Far" indication with R1/2 repetitions.</w:t>
              </w:r>
            </w:ins>
          </w:p>
          <w:p w:rsidR="00ED3F6F" w:rsidRPr="00E87184" w:rsidRDefault="00ED3F6F" w:rsidP="00ED3F6F">
            <w:pPr>
              <w:pStyle w:val="TAL"/>
              <w:rPr>
                <w:ins w:id="11841" w:author="28.541_CR0283R2_(Rel-16)_eNRM" w:date="2020-06-26T15:40:00Z"/>
              </w:rPr>
            </w:pPr>
          </w:p>
          <w:p w:rsidR="00ED3F6F" w:rsidRDefault="00ED3F6F" w:rsidP="00ED3F6F">
            <w:pPr>
              <w:pStyle w:val="TAL"/>
              <w:rPr>
                <w:ins w:id="11842" w:author="28.541_CR0283R2_(Rel-16)_eNRM" w:date="2020-06-26T15:40:00Z"/>
              </w:rPr>
            </w:pPr>
            <w:ins w:id="11843" w:author="28.541_CR0283R2_(Rel-16)_eNRM" w:date="2020-06-26T15:40:00Z">
              <w:r w:rsidRPr="00E87184">
                <w:t xml:space="preserve">allowedValues: </w:t>
              </w:r>
              <w:r w:rsidRPr="00E87184">
                <w:rPr>
                  <w:rPrChange w:id="11844" w:author="CR0283" w:date="2020-06-17T18:49:00Z">
                    <w:rPr>
                      <w:highlight w:val="yellow"/>
                    </w:rPr>
                  </w:rPrChange>
                </w:rPr>
                <w:t>"ENABLE"</w:t>
              </w:r>
              <w:r w:rsidRPr="00E87184">
                <w:rPr>
                  <w:rFonts w:cs="Arial"/>
                  <w:szCs w:val="18"/>
                  <w:lang w:eastAsia="en-GB"/>
                  <w:rPrChange w:id="11845" w:author="CR0283" w:date="2020-06-17T18:49:00Z">
                    <w:rPr>
                      <w:rFonts w:cs="Arial"/>
                      <w:szCs w:val="18"/>
                      <w:highlight w:val="yellow"/>
                      <w:lang w:eastAsia="en-GB"/>
                    </w:rPr>
                  </w:rPrChange>
                </w:rPr>
                <w:t>,</w:t>
              </w:r>
              <w:r w:rsidRPr="00E87184">
                <w:rPr>
                  <w:rPrChange w:id="11846" w:author="CR0283" w:date="2020-06-17T18:49:00Z">
                    <w:rPr>
                      <w:highlight w:val="yellow"/>
                    </w:rPr>
                  </w:rPrChange>
                </w:rPr>
                <w:t xml:space="preserve"> "DISABLE"</w:t>
              </w:r>
              <w:r>
                <w:t xml:space="preserve"> </w:t>
              </w:r>
            </w:ins>
          </w:p>
          <w:p w:rsidR="00ED3F6F" w:rsidRDefault="00ED3F6F" w:rsidP="00ED3F6F">
            <w:pPr>
              <w:pStyle w:val="TAL"/>
              <w:rPr>
                <w:ins w:id="11847" w:author="28.541_CR0283R2_(Rel-16)_eNRM" w:date="2020-06-26T15:40:00Z"/>
              </w:rPr>
            </w:pPr>
          </w:p>
          <w:p w:rsidR="00ED3F6F" w:rsidRDefault="00ED3F6F" w:rsidP="00ED3F6F">
            <w:pPr>
              <w:keepNext/>
              <w:keepLines/>
              <w:spacing w:after="0"/>
              <w:rPr>
                <w:ins w:id="11848" w:author="28.541_CR0283R2_(Rel-16)_eNRM" w:date="2020-06-26T15:37:00Z"/>
                <w:lang w:eastAsia="zh-CN"/>
              </w:rPr>
            </w:pPr>
          </w:p>
        </w:tc>
        <w:tc>
          <w:tcPr>
            <w:tcW w:w="1123" w:type="pct"/>
            <w:tcBorders>
              <w:top w:val="single" w:sz="4" w:space="0" w:color="auto"/>
              <w:left w:val="single" w:sz="4" w:space="0" w:color="auto"/>
              <w:bottom w:val="single" w:sz="4" w:space="0" w:color="auto"/>
              <w:right w:val="single" w:sz="4" w:space="0" w:color="auto"/>
            </w:tcBorders>
            <w:tcPrChange w:id="11849" w:author="28.541_CR0283R2_(Rel-16)_eNRM" w:date="2020-06-26T15:40:00Z">
              <w:tcPr>
                <w:tcW w:w="1123" w:type="pct"/>
                <w:tcBorders>
                  <w:top w:val="single" w:sz="4" w:space="0" w:color="auto"/>
                  <w:left w:val="single" w:sz="4" w:space="0" w:color="auto"/>
                  <w:bottom w:val="single" w:sz="4" w:space="0" w:color="auto"/>
                  <w:right w:val="single" w:sz="4" w:space="0" w:color="auto"/>
                </w:tcBorders>
              </w:tcPr>
            </w:tcPrChange>
          </w:tcPr>
          <w:p w:rsidR="00ED3F6F" w:rsidRPr="002B15AA" w:rsidRDefault="00ED3F6F" w:rsidP="00ED3F6F">
            <w:pPr>
              <w:pStyle w:val="TAL"/>
              <w:rPr>
                <w:ins w:id="11850" w:author="28.541_CR0283R2_(Rel-16)_eNRM" w:date="2020-06-26T15:40:00Z"/>
              </w:rPr>
            </w:pPr>
            <w:ins w:id="11851" w:author="28.541_CR0283R2_(Rel-16)_eNRM" w:date="2020-06-26T15:40:00Z">
              <w:r w:rsidRPr="002B15AA">
                <w:t xml:space="preserve">type: </w:t>
              </w:r>
              <w:r>
                <w:t>ENUM</w:t>
              </w:r>
            </w:ins>
          </w:p>
          <w:p w:rsidR="00ED3F6F" w:rsidRPr="002B15AA" w:rsidRDefault="00ED3F6F" w:rsidP="00ED3F6F">
            <w:pPr>
              <w:pStyle w:val="TAL"/>
              <w:rPr>
                <w:ins w:id="11852" w:author="28.541_CR0283R2_(Rel-16)_eNRM" w:date="2020-06-26T15:40:00Z"/>
              </w:rPr>
            </w:pPr>
            <w:ins w:id="11853" w:author="28.541_CR0283R2_(Rel-16)_eNRM" w:date="2020-06-26T15:40:00Z">
              <w:r>
                <w:t xml:space="preserve">multiplicity: </w:t>
              </w:r>
              <w:r>
                <w:rPr>
                  <w:rFonts w:hint="eastAsia"/>
                  <w:lang w:eastAsia="zh-CN"/>
                </w:rPr>
                <w:t>1</w:t>
              </w:r>
            </w:ins>
          </w:p>
          <w:p w:rsidR="00ED3F6F" w:rsidRPr="002B15AA" w:rsidRDefault="00ED3F6F" w:rsidP="00ED3F6F">
            <w:pPr>
              <w:pStyle w:val="TAL"/>
              <w:rPr>
                <w:ins w:id="11854" w:author="28.541_CR0283R2_(Rel-16)_eNRM" w:date="2020-06-26T15:40:00Z"/>
              </w:rPr>
            </w:pPr>
            <w:ins w:id="11855" w:author="28.541_CR0283R2_(Rel-16)_eNRM" w:date="2020-06-26T15:40:00Z">
              <w:r w:rsidRPr="002B15AA">
                <w:t>isOrdered: N/A</w:t>
              </w:r>
            </w:ins>
          </w:p>
          <w:p w:rsidR="00ED3F6F" w:rsidRPr="002B15AA" w:rsidRDefault="00ED3F6F" w:rsidP="00ED3F6F">
            <w:pPr>
              <w:pStyle w:val="TAL"/>
              <w:rPr>
                <w:ins w:id="11856" w:author="28.541_CR0283R2_(Rel-16)_eNRM" w:date="2020-06-26T15:40:00Z"/>
              </w:rPr>
            </w:pPr>
            <w:ins w:id="11857" w:author="28.541_CR0283R2_(Rel-16)_eNRM" w:date="2020-06-26T15:40:00Z">
              <w:r w:rsidRPr="002B15AA">
                <w:t xml:space="preserve">isUnique: </w:t>
              </w:r>
              <w:r w:rsidRPr="00035CDF">
                <w:t>N/A</w:t>
              </w:r>
            </w:ins>
          </w:p>
          <w:p w:rsidR="00ED3F6F" w:rsidRPr="002B15AA" w:rsidRDefault="00ED3F6F" w:rsidP="00ED3F6F">
            <w:pPr>
              <w:pStyle w:val="TAL"/>
              <w:rPr>
                <w:ins w:id="11858" w:author="28.541_CR0283R2_(Rel-16)_eNRM" w:date="2020-06-26T15:40:00Z"/>
              </w:rPr>
            </w:pPr>
            <w:ins w:id="11859" w:author="28.541_CR0283R2_(Rel-16)_eNRM" w:date="2020-06-26T15:40:00Z">
              <w:r w:rsidRPr="002B15AA">
                <w:t xml:space="preserve">defaultValue: </w:t>
              </w:r>
              <w:r>
                <w:t>DISABLE</w:t>
              </w:r>
            </w:ins>
          </w:p>
          <w:p w:rsidR="00ED3F6F" w:rsidRDefault="00ED3F6F" w:rsidP="00ED3F6F">
            <w:pPr>
              <w:pStyle w:val="TAL"/>
              <w:rPr>
                <w:ins w:id="11860" w:author="28.541_CR0283R2_(Rel-16)_eNRM" w:date="2020-06-26T15:37:00Z"/>
              </w:rPr>
            </w:pPr>
            <w:ins w:id="11861" w:author="28.541_CR0283R2_(Rel-16)_eNRM" w:date="2020-06-26T15:40:00Z">
              <w:r w:rsidRPr="002B15AA">
                <w:t>isNullable: False</w:t>
              </w:r>
            </w:ins>
          </w:p>
        </w:tc>
      </w:tr>
      <w:tr w:rsidR="00ED3F6F" w:rsidRPr="002B15AA" w:rsidTr="00527FC2">
        <w:tblPrEx>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1862" w:author="28.541_CR0283R2_(Rel-16)_eNRM" w:date="2020-06-26T15:41:00Z">
            <w:tblPrEx>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blHeader/>
          <w:ins w:id="11863" w:author="28.541_CR0283R2_(Rel-16)_eNRM" w:date="2020-06-26T15:37:00Z"/>
          <w:trPrChange w:id="11864" w:author="28.541_CR0283R2_(Rel-16)_eNRM" w:date="2020-06-26T15:41:00Z">
            <w:trPr>
              <w:cantSplit/>
              <w:tblHeader/>
            </w:trPr>
          </w:trPrChange>
        </w:trPr>
        <w:tc>
          <w:tcPr>
            <w:tcW w:w="960" w:type="pct"/>
            <w:tcBorders>
              <w:top w:val="single" w:sz="4" w:space="0" w:color="auto"/>
              <w:left w:val="single" w:sz="4" w:space="0" w:color="auto"/>
              <w:bottom w:val="single" w:sz="4" w:space="0" w:color="auto"/>
              <w:right w:val="single" w:sz="4" w:space="0" w:color="auto"/>
            </w:tcBorders>
            <w:vAlign w:val="center"/>
            <w:tcPrChange w:id="11865" w:author="28.541_CR0283R2_(Rel-16)_eNRM" w:date="2020-06-26T15:41:00Z">
              <w:tcPr>
                <w:tcW w:w="960" w:type="pct"/>
                <w:tcBorders>
                  <w:top w:val="single" w:sz="4" w:space="0" w:color="auto"/>
                  <w:left w:val="single" w:sz="4" w:space="0" w:color="auto"/>
                  <w:bottom w:val="single" w:sz="4" w:space="0" w:color="auto"/>
                  <w:right w:val="single" w:sz="4" w:space="0" w:color="auto"/>
                </w:tcBorders>
              </w:tcPr>
            </w:tcPrChange>
          </w:tcPr>
          <w:p w:rsidR="00ED3F6F" w:rsidRDefault="00ED3F6F" w:rsidP="00ED3F6F">
            <w:pPr>
              <w:pStyle w:val="Default"/>
              <w:rPr>
                <w:ins w:id="11866" w:author="28.541_CR0283R2_(Rel-16)_eNRM" w:date="2020-06-26T15:37:00Z"/>
                <w:rFonts w:ascii="Courier New" w:hAnsi="Courier New" w:cs="Courier New"/>
                <w:sz w:val="18"/>
                <w:szCs w:val="18"/>
                <w:lang w:eastAsia="zh-CN"/>
              </w:rPr>
            </w:pPr>
            <w:ins w:id="11867" w:author="28.541_CR0283R2_(Rel-16)_eNRM" w:date="2020-06-26T15:41:00Z">
              <w:r w:rsidRPr="00E44B01">
                <w:rPr>
                  <w:rFonts w:ascii="Courier New" w:hAnsi="Courier New" w:cs="Courier New"/>
                  <w:sz w:val="18"/>
                  <w:szCs w:val="18"/>
                </w:rPr>
                <w:t>enablenearfarIndicationRS2</w:t>
              </w:r>
            </w:ins>
          </w:p>
        </w:tc>
        <w:tc>
          <w:tcPr>
            <w:tcW w:w="2917" w:type="pct"/>
            <w:tcBorders>
              <w:top w:val="single" w:sz="4" w:space="0" w:color="auto"/>
              <w:left w:val="single" w:sz="4" w:space="0" w:color="auto"/>
              <w:bottom w:val="single" w:sz="4" w:space="0" w:color="auto"/>
              <w:right w:val="single" w:sz="4" w:space="0" w:color="auto"/>
            </w:tcBorders>
            <w:tcPrChange w:id="11868" w:author="28.541_CR0283R2_(Rel-16)_eNRM" w:date="2020-06-26T15:41:00Z">
              <w:tcPr>
                <w:tcW w:w="2917" w:type="pct"/>
                <w:tcBorders>
                  <w:top w:val="single" w:sz="4" w:space="0" w:color="auto"/>
                  <w:left w:val="single" w:sz="4" w:space="0" w:color="auto"/>
                  <w:bottom w:val="single" w:sz="4" w:space="0" w:color="auto"/>
                  <w:right w:val="single" w:sz="4" w:space="0" w:color="auto"/>
                </w:tcBorders>
              </w:tcPr>
            </w:tcPrChange>
          </w:tcPr>
          <w:p w:rsidR="00ED3F6F" w:rsidRDefault="00ED3F6F" w:rsidP="00ED3F6F">
            <w:pPr>
              <w:pStyle w:val="TAL"/>
              <w:rPr>
                <w:ins w:id="11869" w:author="28.541_CR0283R2_(Rel-16)_eNRM" w:date="2020-06-26T15:41:00Z"/>
              </w:rPr>
            </w:pPr>
            <w:ins w:id="11870" w:author="28.541_CR0283R2_(Rel-16)_eNRM" w:date="2020-06-26T15:41:00Z">
              <w:r>
                <w:t>It is i</w:t>
              </w:r>
              <w:r w:rsidRPr="0055471A">
                <w:t>ndication of whether near-far functionality is enabled</w:t>
              </w:r>
              <w:r>
                <w:t xml:space="preserve"> for RIM RS2.</w:t>
              </w:r>
            </w:ins>
          </w:p>
          <w:p w:rsidR="00ED3F6F" w:rsidRDefault="00ED3F6F" w:rsidP="00ED3F6F">
            <w:pPr>
              <w:pStyle w:val="TAL"/>
              <w:rPr>
                <w:ins w:id="11871" w:author="28.541_CR0283R2_(Rel-16)_eNRM" w:date="2020-06-26T15:41:00Z"/>
              </w:rPr>
            </w:pPr>
          </w:p>
          <w:p w:rsidR="00ED3F6F" w:rsidRPr="00E87184" w:rsidRDefault="00ED3F6F" w:rsidP="00ED3F6F">
            <w:pPr>
              <w:pStyle w:val="TAL"/>
              <w:rPr>
                <w:ins w:id="11872" w:author="28.541_CR0283R2_(Rel-16)_eNRM" w:date="2020-06-26T15:41:00Z"/>
              </w:rPr>
            </w:pPr>
            <w:ins w:id="11873" w:author="28.541_CR0283R2_(Rel-16)_eNRM" w:date="2020-06-26T15:41:00Z">
              <w:r>
                <w:t xml:space="preserve">If the </w:t>
              </w:r>
              <w:r w:rsidRPr="00E87184">
                <w:t>indication is “</w:t>
              </w:r>
              <w:r w:rsidRPr="00E87184">
                <w:rPr>
                  <w:rPrChange w:id="11874" w:author="CR0283" w:date="2020-06-17T18:49:00Z">
                    <w:rPr>
                      <w:highlight w:val="yellow"/>
                    </w:rPr>
                  </w:rPrChange>
                </w:rPr>
                <w:t>enable</w:t>
              </w:r>
              <w:r w:rsidRPr="00E87184">
                <w:t xml:space="preserve">”, </w:t>
              </w:r>
            </w:ins>
          </w:p>
          <w:p w:rsidR="00ED3F6F" w:rsidRPr="00E87184" w:rsidRDefault="00ED3F6F" w:rsidP="00ED3F6F">
            <w:pPr>
              <w:pStyle w:val="TAL"/>
              <w:ind w:left="284"/>
              <w:rPr>
                <w:ins w:id="11875" w:author="28.541_CR0283R2_(Rel-16)_eNRM" w:date="2020-06-26T15:41:00Z"/>
              </w:rPr>
            </w:pPr>
            <w:ins w:id="11876" w:author="28.541_CR0283R2_(Rel-16)_eNRM" w:date="2020-06-26T15:41:00Z">
              <w:r w:rsidRPr="00E87184">
                <w:t xml:space="preserve">the first half of </w:t>
              </w:r>
              <w:r w:rsidRPr="00E87184">
                <w:rPr>
                  <w:rFonts w:ascii="Courier New" w:hAnsi="Courier New" w:cs="Courier New"/>
                  <w:szCs w:val="18"/>
                </w:rPr>
                <w:t>nrofConsecutiveRIMRS2</w:t>
              </w:r>
              <w:r w:rsidRPr="00E87184">
                <w:t xml:space="preserve"> (R2) consecutive uplink-downlink switching period is for "Near" indication with R2/2  repetitions,</w:t>
              </w:r>
            </w:ins>
          </w:p>
          <w:p w:rsidR="00ED3F6F" w:rsidRPr="00E87184" w:rsidRDefault="00ED3F6F" w:rsidP="00ED3F6F">
            <w:pPr>
              <w:pStyle w:val="TAL"/>
              <w:ind w:left="284"/>
              <w:rPr>
                <w:ins w:id="11877" w:author="28.541_CR0283R2_(Rel-16)_eNRM" w:date="2020-06-26T15:41:00Z"/>
              </w:rPr>
            </w:pPr>
            <w:ins w:id="11878" w:author="28.541_CR0283R2_(Rel-16)_eNRM" w:date="2020-06-26T15:41:00Z">
              <w:r w:rsidRPr="00E87184">
                <w:t>the second half of R2 consecutive uplink-downlink switching period is for "Far" indication with R2/2 repetitions.</w:t>
              </w:r>
            </w:ins>
          </w:p>
          <w:p w:rsidR="00ED3F6F" w:rsidRPr="00E87184" w:rsidRDefault="00ED3F6F" w:rsidP="00ED3F6F">
            <w:pPr>
              <w:pStyle w:val="TAL"/>
              <w:ind w:left="284"/>
              <w:rPr>
                <w:ins w:id="11879" w:author="28.541_CR0283R2_(Rel-16)_eNRM" w:date="2020-06-26T15:41:00Z"/>
              </w:rPr>
            </w:pPr>
          </w:p>
          <w:p w:rsidR="00ED3F6F" w:rsidRPr="00E87184" w:rsidRDefault="00ED3F6F" w:rsidP="00ED3F6F">
            <w:pPr>
              <w:pStyle w:val="TAL"/>
              <w:rPr>
                <w:ins w:id="11880" w:author="28.541_CR0283R2_(Rel-16)_eNRM" w:date="2020-06-26T15:41:00Z"/>
              </w:rPr>
            </w:pPr>
          </w:p>
          <w:p w:rsidR="00ED3F6F" w:rsidRDefault="00ED3F6F" w:rsidP="00ED3F6F">
            <w:pPr>
              <w:pStyle w:val="TAL"/>
              <w:rPr>
                <w:ins w:id="11881" w:author="28.541_CR0283R2_(Rel-16)_eNRM" w:date="2020-06-26T15:41:00Z"/>
              </w:rPr>
            </w:pPr>
            <w:ins w:id="11882" w:author="28.541_CR0283R2_(Rel-16)_eNRM" w:date="2020-06-26T15:41:00Z">
              <w:r w:rsidRPr="00E87184">
                <w:t xml:space="preserve">allowedValues: </w:t>
              </w:r>
              <w:r w:rsidRPr="00E87184">
                <w:rPr>
                  <w:rPrChange w:id="11883" w:author="CR0283" w:date="2020-06-17T18:49:00Z">
                    <w:rPr>
                      <w:highlight w:val="yellow"/>
                    </w:rPr>
                  </w:rPrChange>
                </w:rPr>
                <w:t>"ENABLE"</w:t>
              </w:r>
              <w:r w:rsidRPr="00E87184">
                <w:rPr>
                  <w:rFonts w:cs="Arial"/>
                  <w:szCs w:val="18"/>
                  <w:lang w:eastAsia="en-GB"/>
                  <w:rPrChange w:id="11884" w:author="CR0283" w:date="2020-06-17T18:49:00Z">
                    <w:rPr>
                      <w:rFonts w:cs="Arial"/>
                      <w:szCs w:val="18"/>
                      <w:highlight w:val="yellow"/>
                      <w:lang w:eastAsia="en-GB"/>
                    </w:rPr>
                  </w:rPrChange>
                </w:rPr>
                <w:t>,</w:t>
              </w:r>
              <w:r w:rsidRPr="00E87184">
                <w:rPr>
                  <w:rPrChange w:id="11885" w:author="CR0283" w:date="2020-06-17T18:49:00Z">
                    <w:rPr>
                      <w:highlight w:val="yellow"/>
                    </w:rPr>
                  </w:rPrChange>
                </w:rPr>
                <w:t xml:space="preserve"> "DISABLE"</w:t>
              </w:r>
              <w:r>
                <w:t xml:space="preserve"> </w:t>
              </w:r>
            </w:ins>
          </w:p>
          <w:p w:rsidR="00ED3F6F" w:rsidRDefault="00ED3F6F" w:rsidP="00ED3F6F">
            <w:pPr>
              <w:pStyle w:val="TAL"/>
              <w:rPr>
                <w:ins w:id="11886" w:author="28.541_CR0283R2_(Rel-16)_eNRM" w:date="2020-06-26T15:41:00Z"/>
              </w:rPr>
            </w:pPr>
          </w:p>
          <w:p w:rsidR="00ED3F6F" w:rsidRDefault="00ED3F6F" w:rsidP="00ED3F6F">
            <w:pPr>
              <w:keepNext/>
              <w:keepLines/>
              <w:spacing w:after="0"/>
              <w:rPr>
                <w:ins w:id="11887" w:author="28.541_CR0283R2_(Rel-16)_eNRM" w:date="2020-06-26T15:37:00Z"/>
                <w:lang w:eastAsia="zh-CN"/>
              </w:rPr>
            </w:pPr>
          </w:p>
        </w:tc>
        <w:tc>
          <w:tcPr>
            <w:tcW w:w="1123" w:type="pct"/>
            <w:tcBorders>
              <w:top w:val="single" w:sz="4" w:space="0" w:color="auto"/>
              <w:left w:val="single" w:sz="4" w:space="0" w:color="auto"/>
              <w:bottom w:val="single" w:sz="4" w:space="0" w:color="auto"/>
              <w:right w:val="single" w:sz="4" w:space="0" w:color="auto"/>
            </w:tcBorders>
            <w:tcPrChange w:id="11888" w:author="28.541_CR0283R2_(Rel-16)_eNRM" w:date="2020-06-26T15:41:00Z">
              <w:tcPr>
                <w:tcW w:w="1123" w:type="pct"/>
                <w:tcBorders>
                  <w:top w:val="single" w:sz="4" w:space="0" w:color="auto"/>
                  <w:left w:val="single" w:sz="4" w:space="0" w:color="auto"/>
                  <w:bottom w:val="single" w:sz="4" w:space="0" w:color="auto"/>
                  <w:right w:val="single" w:sz="4" w:space="0" w:color="auto"/>
                </w:tcBorders>
              </w:tcPr>
            </w:tcPrChange>
          </w:tcPr>
          <w:p w:rsidR="00ED3F6F" w:rsidRPr="002B15AA" w:rsidRDefault="00ED3F6F" w:rsidP="00ED3F6F">
            <w:pPr>
              <w:pStyle w:val="TAL"/>
              <w:rPr>
                <w:ins w:id="11889" w:author="28.541_CR0283R2_(Rel-16)_eNRM" w:date="2020-06-26T15:41:00Z"/>
              </w:rPr>
            </w:pPr>
            <w:ins w:id="11890" w:author="28.541_CR0283R2_(Rel-16)_eNRM" w:date="2020-06-26T15:41:00Z">
              <w:r w:rsidRPr="002B15AA">
                <w:t xml:space="preserve">type: </w:t>
              </w:r>
              <w:r>
                <w:t>ENUM</w:t>
              </w:r>
            </w:ins>
          </w:p>
          <w:p w:rsidR="00ED3F6F" w:rsidRPr="002B15AA" w:rsidRDefault="00ED3F6F" w:rsidP="00ED3F6F">
            <w:pPr>
              <w:pStyle w:val="TAL"/>
              <w:rPr>
                <w:ins w:id="11891" w:author="28.541_CR0283R2_(Rel-16)_eNRM" w:date="2020-06-26T15:41:00Z"/>
              </w:rPr>
            </w:pPr>
            <w:ins w:id="11892" w:author="28.541_CR0283R2_(Rel-16)_eNRM" w:date="2020-06-26T15:41:00Z">
              <w:r>
                <w:t xml:space="preserve">multiplicity: </w:t>
              </w:r>
              <w:r>
                <w:rPr>
                  <w:rFonts w:hint="eastAsia"/>
                  <w:lang w:eastAsia="zh-CN"/>
                </w:rPr>
                <w:t>1</w:t>
              </w:r>
            </w:ins>
          </w:p>
          <w:p w:rsidR="00ED3F6F" w:rsidRPr="002B15AA" w:rsidRDefault="00ED3F6F" w:rsidP="00ED3F6F">
            <w:pPr>
              <w:pStyle w:val="TAL"/>
              <w:rPr>
                <w:ins w:id="11893" w:author="28.541_CR0283R2_(Rel-16)_eNRM" w:date="2020-06-26T15:41:00Z"/>
              </w:rPr>
            </w:pPr>
            <w:ins w:id="11894" w:author="28.541_CR0283R2_(Rel-16)_eNRM" w:date="2020-06-26T15:41:00Z">
              <w:r w:rsidRPr="002B15AA">
                <w:t>isOrdered: N/A</w:t>
              </w:r>
            </w:ins>
          </w:p>
          <w:p w:rsidR="00ED3F6F" w:rsidRPr="002B15AA" w:rsidRDefault="00ED3F6F" w:rsidP="00ED3F6F">
            <w:pPr>
              <w:pStyle w:val="TAL"/>
              <w:rPr>
                <w:ins w:id="11895" w:author="28.541_CR0283R2_(Rel-16)_eNRM" w:date="2020-06-26T15:41:00Z"/>
              </w:rPr>
            </w:pPr>
            <w:ins w:id="11896" w:author="28.541_CR0283R2_(Rel-16)_eNRM" w:date="2020-06-26T15:41:00Z">
              <w:r w:rsidRPr="002B15AA">
                <w:t xml:space="preserve">isUnique: </w:t>
              </w:r>
              <w:r w:rsidRPr="00035CDF">
                <w:t>N/A</w:t>
              </w:r>
            </w:ins>
          </w:p>
          <w:p w:rsidR="00ED3F6F" w:rsidRPr="002B15AA" w:rsidRDefault="00ED3F6F" w:rsidP="00ED3F6F">
            <w:pPr>
              <w:pStyle w:val="TAL"/>
              <w:rPr>
                <w:ins w:id="11897" w:author="28.541_CR0283R2_(Rel-16)_eNRM" w:date="2020-06-26T15:41:00Z"/>
              </w:rPr>
            </w:pPr>
            <w:ins w:id="11898" w:author="28.541_CR0283R2_(Rel-16)_eNRM" w:date="2020-06-26T15:41:00Z">
              <w:r w:rsidRPr="002B15AA">
                <w:t xml:space="preserve">defaultValue: </w:t>
              </w:r>
              <w:r>
                <w:t>DISABLE</w:t>
              </w:r>
            </w:ins>
          </w:p>
          <w:p w:rsidR="00ED3F6F" w:rsidRDefault="00ED3F6F" w:rsidP="00ED3F6F">
            <w:pPr>
              <w:pStyle w:val="TAL"/>
              <w:rPr>
                <w:ins w:id="11899" w:author="28.541_CR0283R2_(Rel-16)_eNRM" w:date="2020-06-26T15:37:00Z"/>
              </w:rPr>
            </w:pPr>
            <w:ins w:id="11900" w:author="28.541_CR0283R2_(Rel-16)_eNRM" w:date="2020-06-26T15:41:00Z">
              <w:r w:rsidRPr="002B15AA">
                <w:t>isNullable: False</w:t>
              </w:r>
            </w:ins>
          </w:p>
        </w:tc>
      </w:tr>
      <w:tr w:rsidR="00ED3F6F" w:rsidRPr="002B15AA" w:rsidTr="00527FC2">
        <w:tblPrEx>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1901" w:author="28.541_CR0283R2_(Rel-16)_eNRM" w:date="2020-06-26T15:41:00Z">
            <w:tblPrEx>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blHeader/>
          <w:ins w:id="11902" w:author="28.541_CR0283R2_(Rel-16)_eNRM" w:date="2020-06-26T15:37:00Z"/>
          <w:trPrChange w:id="11903" w:author="28.541_CR0283R2_(Rel-16)_eNRM" w:date="2020-06-26T15:41:00Z">
            <w:trPr>
              <w:cantSplit/>
              <w:tblHeader/>
            </w:trPr>
          </w:trPrChange>
        </w:trPr>
        <w:tc>
          <w:tcPr>
            <w:tcW w:w="960" w:type="pct"/>
            <w:tcBorders>
              <w:top w:val="single" w:sz="4" w:space="0" w:color="auto"/>
              <w:left w:val="single" w:sz="4" w:space="0" w:color="auto"/>
              <w:bottom w:val="single" w:sz="4" w:space="0" w:color="auto"/>
              <w:right w:val="single" w:sz="4" w:space="0" w:color="auto"/>
            </w:tcBorders>
            <w:vAlign w:val="center"/>
            <w:tcPrChange w:id="11904" w:author="28.541_CR0283R2_(Rel-16)_eNRM" w:date="2020-06-26T15:41:00Z">
              <w:tcPr>
                <w:tcW w:w="960" w:type="pct"/>
                <w:tcBorders>
                  <w:top w:val="single" w:sz="4" w:space="0" w:color="auto"/>
                  <w:left w:val="single" w:sz="4" w:space="0" w:color="auto"/>
                  <w:bottom w:val="single" w:sz="4" w:space="0" w:color="auto"/>
                  <w:right w:val="single" w:sz="4" w:space="0" w:color="auto"/>
                </w:tcBorders>
              </w:tcPr>
            </w:tcPrChange>
          </w:tcPr>
          <w:p w:rsidR="00ED3F6F" w:rsidRDefault="00ED3F6F" w:rsidP="00ED3F6F">
            <w:pPr>
              <w:pStyle w:val="Default"/>
              <w:rPr>
                <w:ins w:id="11905" w:author="28.541_CR0283R2_(Rel-16)_eNRM" w:date="2020-06-26T15:37:00Z"/>
                <w:rFonts w:ascii="Courier New" w:hAnsi="Courier New" w:cs="Courier New"/>
                <w:sz w:val="18"/>
                <w:szCs w:val="18"/>
                <w:lang w:eastAsia="zh-CN"/>
              </w:rPr>
            </w:pPr>
            <w:ins w:id="11906" w:author="28.541_CR0283R2_(Rel-16)_eNRM" w:date="2020-06-26T15:41:00Z">
              <w:r>
                <w:rPr>
                  <w:rFonts w:ascii="Courier New" w:hAnsi="Courier New" w:cs="Courier New"/>
                  <w:sz w:val="18"/>
                  <w:szCs w:val="18"/>
                </w:rPr>
                <w:t>rimRSReportConf</w:t>
              </w:r>
            </w:ins>
          </w:p>
        </w:tc>
        <w:tc>
          <w:tcPr>
            <w:tcW w:w="2917" w:type="pct"/>
            <w:tcBorders>
              <w:top w:val="single" w:sz="4" w:space="0" w:color="auto"/>
              <w:left w:val="single" w:sz="4" w:space="0" w:color="auto"/>
              <w:bottom w:val="single" w:sz="4" w:space="0" w:color="auto"/>
              <w:right w:val="single" w:sz="4" w:space="0" w:color="auto"/>
            </w:tcBorders>
            <w:tcPrChange w:id="11907" w:author="28.541_CR0283R2_(Rel-16)_eNRM" w:date="2020-06-26T15:41:00Z">
              <w:tcPr>
                <w:tcW w:w="2917" w:type="pct"/>
                <w:tcBorders>
                  <w:top w:val="single" w:sz="4" w:space="0" w:color="auto"/>
                  <w:left w:val="single" w:sz="4" w:space="0" w:color="auto"/>
                  <w:bottom w:val="single" w:sz="4" w:space="0" w:color="auto"/>
                  <w:right w:val="single" w:sz="4" w:space="0" w:color="auto"/>
                </w:tcBorders>
              </w:tcPr>
            </w:tcPrChange>
          </w:tcPr>
          <w:p w:rsidR="00ED3F6F" w:rsidRDefault="00ED3F6F" w:rsidP="00ED3F6F">
            <w:pPr>
              <w:pStyle w:val="TAL"/>
              <w:rPr>
                <w:ins w:id="11908" w:author="28.541_CR0283R2_(Rel-16)_eNRM" w:date="2020-06-26T15:41:00Z"/>
              </w:rPr>
            </w:pPr>
            <w:ins w:id="11909" w:author="28.541_CR0283R2_(Rel-16)_eNRM" w:date="2020-06-26T15:41:00Z">
              <w:r>
                <w:t xml:space="preserve">It is used to </w:t>
              </w:r>
              <w:r w:rsidRPr="007860A1">
                <w:t>configure gNBs to report the all necessary information derived from the detected RIM-RS</w:t>
              </w:r>
              <w:r>
                <w:t xml:space="preserve"> to OAM.</w:t>
              </w:r>
            </w:ins>
          </w:p>
          <w:p w:rsidR="00ED3F6F" w:rsidRDefault="00ED3F6F" w:rsidP="00ED3F6F">
            <w:pPr>
              <w:pStyle w:val="TAL"/>
              <w:rPr>
                <w:ins w:id="11910" w:author="28.541_CR0283R2_(Rel-16)_eNRM" w:date="2020-06-26T15:41:00Z"/>
              </w:rPr>
            </w:pPr>
          </w:p>
          <w:p w:rsidR="00ED3F6F" w:rsidRPr="00A107D2" w:rsidRDefault="00ED3F6F" w:rsidP="00ED3F6F">
            <w:pPr>
              <w:pStyle w:val="TAL"/>
              <w:rPr>
                <w:ins w:id="11911" w:author="28.541_CR0283R2_(Rel-16)_eNRM" w:date="2020-06-26T15:41:00Z"/>
                <w:szCs w:val="18"/>
                <w:lang w:eastAsia="zh-CN"/>
              </w:rPr>
            </w:pPr>
            <w:ins w:id="11912" w:author="28.541_CR0283R2_(Rel-16)_eNRM" w:date="2020-06-26T15:41:00Z">
              <w:r w:rsidRPr="00A107D2">
                <w:rPr>
                  <w:szCs w:val="18"/>
                  <w:lang w:eastAsia="zh-CN"/>
                </w:rPr>
                <w:t>allowedValues: Not applicable</w:t>
              </w:r>
            </w:ins>
          </w:p>
          <w:p w:rsidR="00ED3F6F" w:rsidRDefault="00ED3F6F" w:rsidP="00ED3F6F">
            <w:pPr>
              <w:keepNext/>
              <w:keepLines/>
              <w:spacing w:after="0"/>
              <w:rPr>
                <w:ins w:id="11913" w:author="28.541_CR0283R2_(Rel-16)_eNRM" w:date="2020-06-26T15:37:00Z"/>
                <w:lang w:eastAsia="zh-CN"/>
              </w:rPr>
            </w:pPr>
          </w:p>
        </w:tc>
        <w:tc>
          <w:tcPr>
            <w:tcW w:w="1123" w:type="pct"/>
            <w:tcBorders>
              <w:top w:val="single" w:sz="4" w:space="0" w:color="auto"/>
              <w:left w:val="single" w:sz="4" w:space="0" w:color="auto"/>
              <w:bottom w:val="single" w:sz="4" w:space="0" w:color="auto"/>
              <w:right w:val="single" w:sz="4" w:space="0" w:color="auto"/>
            </w:tcBorders>
            <w:tcPrChange w:id="11914" w:author="28.541_CR0283R2_(Rel-16)_eNRM" w:date="2020-06-26T15:41:00Z">
              <w:tcPr>
                <w:tcW w:w="1123" w:type="pct"/>
                <w:tcBorders>
                  <w:top w:val="single" w:sz="4" w:space="0" w:color="auto"/>
                  <w:left w:val="single" w:sz="4" w:space="0" w:color="auto"/>
                  <w:bottom w:val="single" w:sz="4" w:space="0" w:color="auto"/>
                  <w:right w:val="single" w:sz="4" w:space="0" w:color="auto"/>
                </w:tcBorders>
              </w:tcPr>
            </w:tcPrChange>
          </w:tcPr>
          <w:p w:rsidR="00ED3F6F" w:rsidRPr="002B15AA" w:rsidRDefault="00ED3F6F" w:rsidP="00ED3F6F">
            <w:pPr>
              <w:pStyle w:val="TAL"/>
              <w:rPr>
                <w:ins w:id="11915" w:author="28.541_CR0283R2_(Rel-16)_eNRM" w:date="2020-06-26T15:41:00Z"/>
              </w:rPr>
            </w:pPr>
            <w:ins w:id="11916" w:author="28.541_CR0283R2_(Rel-16)_eNRM" w:date="2020-06-26T15:41:00Z">
              <w:r w:rsidRPr="002B15AA">
                <w:t xml:space="preserve">type: </w:t>
              </w:r>
              <w:r>
                <w:t>R</w:t>
              </w:r>
              <w:r>
                <w:rPr>
                  <w:rFonts w:ascii="Courier New" w:hAnsi="Courier New" w:cs="Courier New"/>
                  <w:szCs w:val="18"/>
                </w:rPr>
                <w:t>imRSReportConf</w:t>
              </w:r>
            </w:ins>
          </w:p>
          <w:p w:rsidR="00ED3F6F" w:rsidRPr="002B15AA" w:rsidRDefault="00ED3F6F" w:rsidP="00ED3F6F">
            <w:pPr>
              <w:pStyle w:val="TAL"/>
              <w:rPr>
                <w:ins w:id="11917" w:author="28.541_CR0283R2_(Rel-16)_eNRM" w:date="2020-06-26T15:41:00Z"/>
              </w:rPr>
            </w:pPr>
            <w:ins w:id="11918" w:author="28.541_CR0283R2_(Rel-16)_eNRM" w:date="2020-06-26T15:41:00Z">
              <w:r>
                <w:t xml:space="preserve">multiplicity: </w:t>
              </w:r>
              <w:r>
                <w:rPr>
                  <w:rFonts w:hint="eastAsia"/>
                  <w:lang w:eastAsia="zh-CN"/>
                </w:rPr>
                <w:t>1</w:t>
              </w:r>
            </w:ins>
          </w:p>
          <w:p w:rsidR="00ED3F6F" w:rsidRPr="002B15AA" w:rsidRDefault="00ED3F6F" w:rsidP="00ED3F6F">
            <w:pPr>
              <w:pStyle w:val="TAL"/>
              <w:rPr>
                <w:ins w:id="11919" w:author="28.541_CR0283R2_(Rel-16)_eNRM" w:date="2020-06-26T15:41:00Z"/>
              </w:rPr>
            </w:pPr>
            <w:ins w:id="11920" w:author="28.541_CR0283R2_(Rel-16)_eNRM" w:date="2020-06-26T15:41:00Z">
              <w:r w:rsidRPr="002B15AA">
                <w:t>isOrdered: N/A</w:t>
              </w:r>
            </w:ins>
          </w:p>
          <w:p w:rsidR="00ED3F6F" w:rsidRPr="002B15AA" w:rsidRDefault="00ED3F6F" w:rsidP="00ED3F6F">
            <w:pPr>
              <w:pStyle w:val="TAL"/>
              <w:rPr>
                <w:ins w:id="11921" w:author="28.541_CR0283R2_(Rel-16)_eNRM" w:date="2020-06-26T15:41:00Z"/>
              </w:rPr>
            </w:pPr>
            <w:ins w:id="11922" w:author="28.541_CR0283R2_(Rel-16)_eNRM" w:date="2020-06-26T15:41:00Z">
              <w:r w:rsidRPr="002B15AA">
                <w:t xml:space="preserve">isUnique: </w:t>
              </w:r>
              <w:r w:rsidRPr="00035CDF">
                <w:t>N/A</w:t>
              </w:r>
            </w:ins>
          </w:p>
          <w:p w:rsidR="00ED3F6F" w:rsidRPr="002B15AA" w:rsidRDefault="00ED3F6F" w:rsidP="00ED3F6F">
            <w:pPr>
              <w:pStyle w:val="TAL"/>
              <w:rPr>
                <w:ins w:id="11923" w:author="28.541_CR0283R2_(Rel-16)_eNRM" w:date="2020-06-26T15:41:00Z"/>
              </w:rPr>
            </w:pPr>
            <w:ins w:id="11924" w:author="28.541_CR0283R2_(Rel-16)_eNRM" w:date="2020-06-26T15:41:00Z">
              <w:r w:rsidRPr="002B15AA">
                <w:t xml:space="preserve">defaultValue: </w:t>
              </w:r>
              <w:r>
                <w:t>N/A</w:t>
              </w:r>
            </w:ins>
          </w:p>
          <w:p w:rsidR="00ED3F6F" w:rsidRDefault="00ED3F6F" w:rsidP="00ED3F6F">
            <w:pPr>
              <w:pStyle w:val="TAL"/>
              <w:rPr>
                <w:ins w:id="11925" w:author="28.541_CR0283R2_(Rel-16)_eNRM" w:date="2020-06-26T15:37:00Z"/>
              </w:rPr>
            </w:pPr>
            <w:ins w:id="11926" w:author="28.541_CR0283R2_(Rel-16)_eNRM" w:date="2020-06-26T15:41:00Z">
              <w:r w:rsidRPr="002B15AA">
                <w:t>isNullable: False</w:t>
              </w:r>
            </w:ins>
          </w:p>
        </w:tc>
      </w:tr>
      <w:tr w:rsidR="00ED3F6F" w:rsidRPr="002B15AA" w:rsidTr="00527FC2">
        <w:tblPrEx>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1927" w:author="28.541_CR0283R2_(Rel-16)_eNRM" w:date="2020-06-26T15:41:00Z">
            <w:tblPrEx>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blHeader/>
          <w:ins w:id="11928" w:author="28.541_CR0283R2_(Rel-16)_eNRM" w:date="2020-06-26T15:37:00Z"/>
          <w:trPrChange w:id="11929" w:author="28.541_CR0283R2_(Rel-16)_eNRM" w:date="2020-06-26T15:41:00Z">
            <w:trPr>
              <w:cantSplit/>
              <w:tblHeader/>
            </w:trPr>
          </w:trPrChange>
        </w:trPr>
        <w:tc>
          <w:tcPr>
            <w:tcW w:w="960" w:type="pct"/>
            <w:tcBorders>
              <w:top w:val="single" w:sz="4" w:space="0" w:color="auto"/>
              <w:left w:val="single" w:sz="4" w:space="0" w:color="auto"/>
              <w:bottom w:val="single" w:sz="4" w:space="0" w:color="auto"/>
              <w:right w:val="single" w:sz="4" w:space="0" w:color="auto"/>
            </w:tcBorders>
            <w:vAlign w:val="center"/>
            <w:tcPrChange w:id="11930" w:author="28.541_CR0283R2_(Rel-16)_eNRM" w:date="2020-06-26T15:41:00Z">
              <w:tcPr>
                <w:tcW w:w="960" w:type="pct"/>
                <w:tcBorders>
                  <w:top w:val="single" w:sz="4" w:space="0" w:color="auto"/>
                  <w:left w:val="single" w:sz="4" w:space="0" w:color="auto"/>
                  <w:bottom w:val="single" w:sz="4" w:space="0" w:color="auto"/>
                  <w:right w:val="single" w:sz="4" w:space="0" w:color="auto"/>
                </w:tcBorders>
              </w:tcPr>
            </w:tcPrChange>
          </w:tcPr>
          <w:p w:rsidR="00ED3F6F" w:rsidRDefault="00ED3F6F" w:rsidP="00ED3F6F">
            <w:pPr>
              <w:pStyle w:val="Default"/>
              <w:rPr>
                <w:ins w:id="11931" w:author="28.541_CR0283R2_(Rel-16)_eNRM" w:date="2020-06-26T15:37:00Z"/>
                <w:rFonts w:ascii="Courier New" w:hAnsi="Courier New" w:cs="Courier New"/>
                <w:sz w:val="18"/>
                <w:szCs w:val="18"/>
              </w:rPr>
            </w:pPr>
            <w:ins w:id="11932" w:author="28.541_CR0283R2_(Rel-16)_eNRM" w:date="2020-06-26T15:41:00Z">
              <w:r w:rsidRPr="00ED3F6F">
                <w:rPr>
                  <w:rFonts w:ascii="Courier New" w:hAnsi="Courier New" w:cs="Courier New"/>
                  <w:sz w:val="18"/>
                  <w:szCs w:val="18"/>
                  <w:rPrChange w:id="11933" w:author="28.541_CR0283R2_(Rel-16)_eNRM" w:date="2020-06-26T15:41:00Z">
                    <w:rPr>
                      <w:rFonts w:ascii="Courier New" w:hAnsi="Courier New" w:cs="Courier New"/>
                      <w:szCs w:val="18"/>
                    </w:rPr>
                  </w:rPrChange>
                </w:rPr>
                <w:lastRenderedPageBreak/>
                <w:t>reportIndicator</w:t>
              </w:r>
            </w:ins>
          </w:p>
        </w:tc>
        <w:tc>
          <w:tcPr>
            <w:tcW w:w="2917" w:type="pct"/>
            <w:tcBorders>
              <w:top w:val="single" w:sz="4" w:space="0" w:color="auto"/>
              <w:left w:val="single" w:sz="4" w:space="0" w:color="auto"/>
              <w:bottom w:val="single" w:sz="4" w:space="0" w:color="auto"/>
              <w:right w:val="single" w:sz="4" w:space="0" w:color="auto"/>
            </w:tcBorders>
            <w:tcPrChange w:id="11934" w:author="28.541_CR0283R2_(Rel-16)_eNRM" w:date="2020-06-26T15:41:00Z">
              <w:tcPr>
                <w:tcW w:w="2917" w:type="pct"/>
                <w:tcBorders>
                  <w:top w:val="single" w:sz="4" w:space="0" w:color="auto"/>
                  <w:left w:val="single" w:sz="4" w:space="0" w:color="auto"/>
                  <w:bottom w:val="single" w:sz="4" w:space="0" w:color="auto"/>
                  <w:right w:val="single" w:sz="4" w:space="0" w:color="auto"/>
                </w:tcBorders>
              </w:tcPr>
            </w:tcPrChange>
          </w:tcPr>
          <w:p w:rsidR="00ED3F6F" w:rsidRDefault="00ED3F6F" w:rsidP="00ED3F6F">
            <w:pPr>
              <w:pStyle w:val="TAL"/>
              <w:rPr>
                <w:ins w:id="11935" w:author="28.541_CR0283R2_(Rel-16)_eNRM" w:date="2020-06-26T15:41:00Z"/>
              </w:rPr>
            </w:pPr>
            <w:ins w:id="11936" w:author="28.541_CR0283R2_(Rel-16)_eNRM" w:date="2020-06-26T15:41:00Z">
              <w:r>
                <w:t>It is used to enable or disable the RS report on a gNB.</w:t>
              </w:r>
            </w:ins>
          </w:p>
          <w:p w:rsidR="00ED3F6F" w:rsidRDefault="00ED3F6F" w:rsidP="00ED3F6F">
            <w:pPr>
              <w:keepNext/>
              <w:rPr>
                <w:ins w:id="11937" w:author="28.541_CR0283R2_(Rel-16)_eNRM" w:date="2020-06-26T15:41:00Z"/>
                <w:szCs w:val="18"/>
                <w:lang w:eastAsia="zh-CN"/>
              </w:rPr>
            </w:pPr>
            <w:ins w:id="11938" w:author="28.541_CR0283R2_(Rel-16)_eNRM" w:date="2020-06-26T15:41:00Z">
              <w:r>
                <w:rPr>
                  <w:lang w:eastAsia="zh-CN"/>
                </w:rPr>
                <w:t>I</w:t>
              </w:r>
              <w:r>
                <w:rPr>
                  <w:rFonts w:hint="eastAsia"/>
                  <w:lang w:eastAsia="zh-CN"/>
                </w:rPr>
                <w:t>f</w:t>
              </w:r>
              <w:r>
                <w:rPr>
                  <w:lang w:eastAsia="zh-CN"/>
                </w:rPr>
                <w:t xml:space="preserve"> the indication is “enable”, the gNB starts to periodically report </w:t>
              </w:r>
              <w:r w:rsidRPr="00B352A6">
                <w:rPr>
                  <w:szCs w:val="18"/>
                  <w:lang w:eastAsia="zh-CN"/>
                </w:rPr>
                <w:t>necessary information derived from the detected RIM-RS</w:t>
              </w:r>
              <w:r>
                <w:rPr>
                  <w:szCs w:val="18"/>
                  <w:lang w:eastAsia="zh-CN"/>
                </w:rPr>
                <w:t xml:space="preserve"> to OAM. </w:t>
              </w:r>
            </w:ins>
          </w:p>
          <w:p w:rsidR="00ED3F6F" w:rsidRPr="00142388" w:rsidRDefault="00ED3F6F">
            <w:pPr>
              <w:keepNext/>
              <w:rPr>
                <w:ins w:id="11939" w:author="28.541_CR0283R2_(Rel-16)_eNRM" w:date="2020-06-26T15:41:00Z"/>
                <w:szCs w:val="18"/>
                <w:lang w:eastAsia="zh-CN"/>
              </w:rPr>
              <w:pPrChange w:id="11940" w:author="CR0283" w:date="2020-06-17T18:49:00Z">
                <w:pPr>
                  <w:pStyle w:val="TAL"/>
                </w:pPr>
              </w:pPrChange>
            </w:pPr>
            <w:ins w:id="11941" w:author="28.541_CR0283R2_(Rel-16)_eNRM" w:date="2020-06-26T15:41:00Z">
              <w:r w:rsidRPr="00142388">
                <w:rPr>
                  <w:rFonts w:hint="eastAsia"/>
                  <w:szCs w:val="18"/>
                  <w:lang w:eastAsia="zh-CN"/>
                </w:rPr>
                <w:t>I</w:t>
              </w:r>
              <w:r w:rsidRPr="00142388">
                <w:rPr>
                  <w:szCs w:val="18"/>
                  <w:lang w:eastAsia="zh-CN"/>
                </w:rPr>
                <w:t>f the indication is “disable”, the gNB stops reporting.</w:t>
              </w:r>
            </w:ins>
          </w:p>
          <w:p w:rsidR="00ED3F6F" w:rsidRDefault="00ED3F6F" w:rsidP="00ED3F6F">
            <w:pPr>
              <w:pStyle w:val="TAL"/>
              <w:rPr>
                <w:ins w:id="11942" w:author="28.541_CR0283R2_(Rel-16)_eNRM" w:date="2020-06-26T15:41:00Z"/>
              </w:rPr>
            </w:pPr>
          </w:p>
          <w:p w:rsidR="00ED3F6F" w:rsidRDefault="00ED3F6F" w:rsidP="00ED3F6F">
            <w:pPr>
              <w:pStyle w:val="TAL"/>
              <w:rPr>
                <w:ins w:id="11943" w:author="28.541_CR0283R2_(Rel-16)_eNRM" w:date="2020-06-26T15:41:00Z"/>
              </w:rPr>
            </w:pPr>
            <w:ins w:id="11944" w:author="28.541_CR0283R2_(Rel-16)_eNRM" w:date="2020-06-26T15:41:00Z">
              <w:r>
                <w:t xml:space="preserve">allowedValues: ENABLE, DISABLE </w:t>
              </w:r>
            </w:ins>
          </w:p>
          <w:p w:rsidR="00ED3F6F" w:rsidRDefault="00ED3F6F" w:rsidP="00ED3F6F">
            <w:pPr>
              <w:keepNext/>
              <w:keepLines/>
              <w:spacing w:after="0"/>
              <w:rPr>
                <w:ins w:id="11945" w:author="28.541_CR0283R2_(Rel-16)_eNRM" w:date="2020-06-26T15:37:00Z"/>
                <w:lang w:eastAsia="zh-CN"/>
              </w:rPr>
            </w:pPr>
          </w:p>
        </w:tc>
        <w:tc>
          <w:tcPr>
            <w:tcW w:w="1123" w:type="pct"/>
            <w:tcBorders>
              <w:top w:val="single" w:sz="4" w:space="0" w:color="auto"/>
              <w:left w:val="single" w:sz="4" w:space="0" w:color="auto"/>
              <w:bottom w:val="single" w:sz="4" w:space="0" w:color="auto"/>
              <w:right w:val="single" w:sz="4" w:space="0" w:color="auto"/>
            </w:tcBorders>
            <w:tcPrChange w:id="11946" w:author="28.541_CR0283R2_(Rel-16)_eNRM" w:date="2020-06-26T15:41:00Z">
              <w:tcPr>
                <w:tcW w:w="1123" w:type="pct"/>
                <w:tcBorders>
                  <w:top w:val="single" w:sz="4" w:space="0" w:color="auto"/>
                  <w:left w:val="single" w:sz="4" w:space="0" w:color="auto"/>
                  <w:bottom w:val="single" w:sz="4" w:space="0" w:color="auto"/>
                  <w:right w:val="single" w:sz="4" w:space="0" w:color="auto"/>
                </w:tcBorders>
              </w:tcPr>
            </w:tcPrChange>
          </w:tcPr>
          <w:p w:rsidR="00ED3F6F" w:rsidRPr="002B15AA" w:rsidRDefault="00ED3F6F" w:rsidP="00ED3F6F">
            <w:pPr>
              <w:pStyle w:val="TAL"/>
              <w:rPr>
                <w:ins w:id="11947" w:author="28.541_CR0283R2_(Rel-16)_eNRM" w:date="2020-06-26T15:41:00Z"/>
              </w:rPr>
            </w:pPr>
            <w:ins w:id="11948" w:author="28.541_CR0283R2_(Rel-16)_eNRM" w:date="2020-06-26T15:41:00Z">
              <w:r w:rsidRPr="002B15AA">
                <w:t xml:space="preserve">type: </w:t>
              </w:r>
              <w:r>
                <w:t>ENUM</w:t>
              </w:r>
            </w:ins>
          </w:p>
          <w:p w:rsidR="00ED3F6F" w:rsidRPr="002B15AA" w:rsidRDefault="00ED3F6F" w:rsidP="00ED3F6F">
            <w:pPr>
              <w:pStyle w:val="TAL"/>
              <w:rPr>
                <w:ins w:id="11949" w:author="28.541_CR0283R2_(Rel-16)_eNRM" w:date="2020-06-26T15:41:00Z"/>
              </w:rPr>
            </w:pPr>
            <w:ins w:id="11950" w:author="28.541_CR0283R2_(Rel-16)_eNRM" w:date="2020-06-26T15:41:00Z">
              <w:r>
                <w:t xml:space="preserve">multiplicity: </w:t>
              </w:r>
              <w:r>
                <w:rPr>
                  <w:rFonts w:hint="eastAsia"/>
                  <w:lang w:eastAsia="zh-CN"/>
                </w:rPr>
                <w:t>1</w:t>
              </w:r>
            </w:ins>
          </w:p>
          <w:p w:rsidR="00ED3F6F" w:rsidRPr="002B15AA" w:rsidRDefault="00ED3F6F" w:rsidP="00ED3F6F">
            <w:pPr>
              <w:pStyle w:val="TAL"/>
              <w:rPr>
                <w:ins w:id="11951" w:author="28.541_CR0283R2_(Rel-16)_eNRM" w:date="2020-06-26T15:41:00Z"/>
              </w:rPr>
            </w:pPr>
            <w:ins w:id="11952" w:author="28.541_CR0283R2_(Rel-16)_eNRM" w:date="2020-06-26T15:41:00Z">
              <w:r w:rsidRPr="002B15AA">
                <w:t>isOrdered: N/A</w:t>
              </w:r>
            </w:ins>
          </w:p>
          <w:p w:rsidR="00ED3F6F" w:rsidRPr="002B15AA" w:rsidRDefault="00ED3F6F" w:rsidP="00ED3F6F">
            <w:pPr>
              <w:pStyle w:val="TAL"/>
              <w:rPr>
                <w:ins w:id="11953" w:author="28.541_CR0283R2_(Rel-16)_eNRM" w:date="2020-06-26T15:41:00Z"/>
              </w:rPr>
            </w:pPr>
            <w:ins w:id="11954" w:author="28.541_CR0283R2_(Rel-16)_eNRM" w:date="2020-06-26T15:41:00Z">
              <w:r w:rsidRPr="002B15AA">
                <w:t xml:space="preserve">isUnique: </w:t>
              </w:r>
              <w:r w:rsidRPr="00035CDF">
                <w:t>N/A</w:t>
              </w:r>
            </w:ins>
          </w:p>
          <w:p w:rsidR="00ED3F6F" w:rsidRPr="002B15AA" w:rsidRDefault="00ED3F6F" w:rsidP="00ED3F6F">
            <w:pPr>
              <w:pStyle w:val="TAL"/>
              <w:rPr>
                <w:ins w:id="11955" w:author="28.541_CR0283R2_(Rel-16)_eNRM" w:date="2020-06-26T15:41:00Z"/>
              </w:rPr>
            </w:pPr>
            <w:ins w:id="11956" w:author="28.541_CR0283R2_(Rel-16)_eNRM" w:date="2020-06-26T15:41:00Z">
              <w:r w:rsidRPr="002B15AA">
                <w:t xml:space="preserve">defaultValue: </w:t>
              </w:r>
              <w:r>
                <w:t xml:space="preserve">DISABLE </w:t>
              </w:r>
            </w:ins>
          </w:p>
          <w:p w:rsidR="00ED3F6F" w:rsidRDefault="00ED3F6F" w:rsidP="00ED3F6F">
            <w:pPr>
              <w:pStyle w:val="TAL"/>
              <w:rPr>
                <w:ins w:id="11957" w:author="28.541_CR0283R2_(Rel-16)_eNRM" w:date="2020-06-26T15:37:00Z"/>
              </w:rPr>
            </w:pPr>
            <w:ins w:id="11958" w:author="28.541_CR0283R2_(Rel-16)_eNRM" w:date="2020-06-26T15:41:00Z">
              <w:r w:rsidRPr="002B15AA">
                <w:t>isNullable: False</w:t>
              </w:r>
            </w:ins>
          </w:p>
        </w:tc>
      </w:tr>
      <w:tr w:rsidR="00ED3F6F" w:rsidRPr="002B15AA" w:rsidTr="00527FC2">
        <w:tblPrEx>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1959" w:author="28.541_CR0283R2_(Rel-16)_eNRM" w:date="2020-06-26T15:41:00Z">
            <w:tblPrEx>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blHeader/>
          <w:ins w:id="11960" w:author="28.541_CR0283R2_(Rel-16)_eNRM" w:date="2020-06-26T15:37:00Z"/>
          <w:trPrChange w:id="11961" w:author="28.541_CR0283R2_(Rel-16)_eNRM" w:date="2020-06-26T15:41:00Z">
            <w:trPr>
              <w:cantSplit/>
              <w:tblHeader/>
            </w:trPr>
          </w:trPrChange>
        </w:trPr>
        <w:tc>
          <w:tcPr>
            <w:tcW w:w="960" w:type="pct"/>
            <w:tcBorders>
              <w:top w:val="single" w:sz="4" w:space="0" w:color="auto"/>
              <w:left w:val="single" w:sz="4" w:space="0" w:color="auto"/>
              <w:bottom w:val="single" w:sz="4" w:space="0" w:color="auto"/>
              <w:right w:val="single" w:sz="4" w:space="0" w:color="auto"/>
            </w:tcBorders>
            <w:vAlign w:val="center"/>
            <w:tcPrChange w:id="11962" w:author="28.541_CR0283R2_(Rel-16)_eNRM" w:date="2020-06-26T15:41:00Z">
              <w:tcPr>
                <w:tcW w:w="960" w:type="pct"/>
                <w:tcBorders>
                  <w:top w:val="single" w:sz="4" w:space="0" w:color="auto"/>
                  <w:left w:val="single" w:sz="4" w:space="0" w:color="auto"/>
                  <w:bottom w:val="single" w:sz="4" w:space="0" w:color="auto"/>
                  <w:right w:val="single" w:sz="4" w:space="0" w:color="auto"/>
                </w:tcBorders>
              </w:tcPr>
            </w:tcPrChange>
          </w:tcPr>
          <w:p w:rsidR="00ED3F6F" w:rsidRDefault="00ED3F6F" w:rsidP="00ED3F6F">
            <w:pPr>
              <w:pStyle w:val="Default"/>
              <w:rPr>
                <w:ins w:id="11963" w:author="28.541_CR0283R2_(Rel-16)_eNRM" w:date="2020-06-26T15:37:00Z"/>
                <w:rFonts w:ascii="Courier New" w:hAnsi="Courier New" w:cs="Courier New"/>
                <w:sz w:val="18"/>
                <w:szCs w:val="18"/>
              </w:rPr>
            </w:pPr>
            <w:ins w:id="11964" w:author="28.541_CR0283R2_(Rel-16)_eNRM" w:date="2020-06-26T15:41:00Z">
              <w:r w:rsidRPr="00ED3F6F">
                <w:rPr>
                  <w:rFonts w:ascii="Courier New" w:hAnsi="Courier New" w:cs="Courier New"/>
                  <w:sz w:val="18"/>
                  <w:szCs w:val="18"/>
                  <w:rPrChange w:id="11965" w:author="28.541_CR0283R2_(Rel-16)_eNRM" w:date="2020-06-26T15:41:00Z">
                    <w:rPr>
                      <w:rFonts w:ascii="Courier New" w:hAnsi="Courier New" w:cs="Courier New"/>
                      <w:szCs w:val="18"/>
                    </w:rPr>
                  </w:rPrChange>
                </w:rPr>
                <w:t>reportInterval</w:t>
              </w:r>
            </w:ins>
          </w:p>
        </w:tc>
        <w:tc>
          <w:tcPr>
            <w:tcW w:w="2917" w:type="pct"/>
            <w:tcBorders>
              <w:top w:val="single" w:sz="4" w:space="0" w:color="auto"/>
              <w:left w:val="single" w:sz="4" w:space="0" w:color="auto"/>
              <w:bottom w:val="single" w:sz="4" w:space="0" w:color="auto"/>
              <w:right w:val="single" w:sz="4" w:space="0" w:color="auto"/>
            </w:tcBorders>
            <w:tcPrChange w:id="11966" w:author="28.541_CR0283R2_(Rel-16)_eNRM" w:date="2020-06-26T15:41:00Z">
              <w:tcPr>
                <w:tcW w:w="2917" w:type="pct"/>
                <w:tcBorders>
                  <w:top w:val="single" w:sz="4" w:space="0" w:color="auto"/>
                  <w:left w:val="single" w:sz="4" w:space="0" w:color="auto"/>
                  <w:bottom w:val="single" w:sz="4" w:space="0" w:color="auto"/>
                  <w:right w:val="single" w:sz="4" w:space="0" w:color="auto"/>
                </w:tcBorders>
              </w:tcPr>
            </w:tcPrChange>
          </w:tcPr>
          <w:p w:rsidR="00ED3F6F" w:rsidRDefault="00ED3F6F" w:rsidP="00ED3F6F">
            <w:pPr>
              <w:pStyle w:val="TAL"/>
              <w:rPr>
                <w:ins w:id="11967" w:author="28.541_CR0283R2_(Rel-16)_eNRM" w:date="2020-06-26T15:41:00Z"/>
              </w:rPr>
            </w:pPr>
            <w:ins w:id="11968" w:author="28.541_CR0283R2_(Rel-16)_eNRM" w:date="2020-06-26T15:41:00Z">
              <w:r>
                <w:t>It is used to define reporting interval of a gNB in ms.</w:t>
              </w:r>
            </w:ins>
          </w:p>
          <w:p w:rsidR="00ED3F6F" w:rsidRDefault="00ED3F6F" w:rsidP="00ED3F6F">
            <w:pPr>
              <w:pStyle w:val="TAL"/>
              <w:rPr>
                <w:ins w:id="11969" w:author="28.541_CR0283R2_(Rel-16)_eNRM" w:date="2020-06-26T15:41:00Z"/>
              </w:rPr>
            </w:pPr>
          </w:p>
          <w:p w:rsidR="00ED3F6F" w:rsidRDefault="00ED3F6F" w:rsidP="00ED3F6F">
            <w:pPr>
              <w:pStyle w:val="TAL"/>
              <w:rPr>
                <w:ins w:id="11970" w:author="28.541_CR0283R2_(Rel-16)_eNRM" w:date="2020-06-26T15:41:00Z"/>
              </w:rPr>
            </w:pPr>
          </w:p>
          <w:p w:rsidR="00ED3F6F" w:rsidRPr="00A107D2" w:rsidRDefault="00ED3F6F" w:rsidP="00ED3F6F">
            <w:pPr>
              <w:pStyle w:val="TAL"/>
              <w:rPr>
                <w:ins w:id="11971" w:author="28.541_CR0283R2_(Rel-16)_eNRM" w:date="2020-06-26T15:41:00Z"/>
                <w:szCs w:val="18"/>
                <w:lang w:eastAsia="zh-CN"/>
              </w:rPr>
            </w:pPr>
            <w:ins w:id="11972" w:author="28.541_CR0283R2_(Rel-16)_eNRM" w:date="2020-06-26T15:41:00Z">
              <w:r w:rsidRPr="00A107D2">
                <w:rPr>
                  <w:szCs w:val="18"/>
                  <w:lang w:eastAsia="zh-CN"/>
                </w:rPr>
                <w:t>allowedValues: Not applicable</w:t>
              </w:r>
            </w:ins>
          </w:p>
          <w:p w:rsidR="00ED3F6F" w:rsidRDefault="00ED3F6F" w:rsidP="00ED3F6F">
            <w:pPr>
              <w:keepNext/>
              <w:keepLines/>
              <w:spacing w:after="0"/>
              <w:rPr>
                <w:ins w:id="11973" w:author="28.541_CR0283R2_(Rel-16)_eNRM" w:date="2020-06-26T15:37:00Z"/>
                <w:lang w:eastAsia="zh-CN"/>
              </w:rPr>
            </w:pPr>
          </w:p>
        </w:tc>
        <w:tc>
          <w:tcPr>
            <w:tcW w:w="1123" w:type="pct"/>
            <w:tcBorders>
              <w:top w:val="single" w:sz="4" w:space="0" w:color="auto"/>
              <w:left w:val="single" w:sz="4" w:space="0" w:color="auto"/>
              <w:bottom w:val="single" w:sz="4" w:space="0" w:color="auto"/>
              <w:right w:val="single" w:sz="4" w:space="0" w:color="auto"/>
            </w:tcBorders>
            <w:tcPrChange w:id="11974" w:author="28.541_CR0283R2_(Rel-16)_eNRM" w:date="2020-06-26T15:41:00Z">
              <w:tcPr>
                <w:tcW w:w="1123" w:type="pct"/>
                <w:tcBorders>
                  <w:top w:val="single" w:sz="4" w:space="0" w:color="auto"/>
                  <w:left w:val="single" w:sz="4" w:space="0" w:color="auto"/>
                  <w:bottom w:val="single" w:sz="4" w:space="0" w:color="auto"/>
                  <w:right w:val="single" w:sz="4" w:space="0" w:color="auto"/>
                </w:tcBorders>
              </w:tcPr>
            </w:tcPrChange>
          </w:tcPr>
          <w:p w:rsidR="00ED3F6F" w:rsidRPr="002B15AA" w:rsidRDefault="00ED3F6F" w:rsidP="00ED3F6F">
            <w:pPr>
              <w:pStyle w:val="TAL"/>
              <w:rPr>
                <w:ins w:id="11975" w:author="28.541_CR0283R2_(Rel-16)_eNRM" w:date="2020-06-26T15:41:00Z"/>
              </w:rPr>
            </w:pPr>
            <w:ins w:id="11976" w:author="28.541_CR0283R2_(Rel-16)_eNRM" w:date="2020-06-26T15:41:00Z">
              <w:r w:rsidRPr="002B15AA">
                <w:t>type: Integer</w:t>
              </w:r>
            </w:ins>
          </w:p>
          <w:p w:rsidR="00ED3F6F" w:rsidRPr="002B15AA" w:rsidRDefault="00ED3F6F" w:rsidP="00ED3F6F">
            <w:pPr>
              <w:pStyle w:val="TAL"/>
              <w:rPr>
                <w:ins w:id="11977" w:author="28.541_CR0283R2_(Rel-16)_eNRM" w:date="2020-06-26T15:41:00Z"/>
              </w:rPr>
            </w:pPr>
            <w:ins w:id="11978" w:author="28.541_CR0283R2_(Rel-16)_eNRM" w:date="2020-06-26T15:41:00Z">
              <w:r>
                <w:t>multiplicity: 1</w:t>
              </w:r>
            </w:ins>
          </w:p>
          <w:p w:rsidR="00ED3F6F" w:rsidRPr="002B15AA" w:rsidRDefault="00ED3F6F" w:rsidP="00ED3F6F">
            <w:pPr>
              <w:pStyle w:val="TAL"/>
              <w:rPr>
                <w:ins w:id="11979" w:author="28.541_CR0283R2_(Rel-16)_eNRM" w:date="2020-06-26T15:41:00Z"/>
              </w:rPr>
            </w:pPr>
            <w:ins w:id="11980" w:author="28.541_CR0283R2_(Rel-16)_eNRM" w:date="2020-06-26T15:41:00Z">
              <w:r w:rsidRPr="002B15AA">
                <w:t>isOrdered: N/A</w:t>
              </w:r>
            </w:ins>
          </w:p>
          <w:p w:rsidR="00ED3F6F" w:rsidRPr="002B15AA" w:rsidRDefault="00ED3F6F" w:rsidP="00ED3F6F">
            <w:pPr>
              <w:pStyle w:val="TAL"/>
              <w:rPr>
                <w:ins w:id="11981" w:author="28.541_CR0283R2_(Rel-16)_eNRM" w:date="2020-06-26T15:41:00Z"/>
              </w:rPr>
            </w:pPr>
            <w:ins w:id="11982" w:author="28.541_CR0283R2_(Rel-16)_eNRM" w:date="2020-06-26T15:41:00Z">
              <w:r w:rsidRPr="002B15AA">
                <w:t xml:space="preserve">isUnique: </w:t>
              </w:r>
              <w:r w:rsidRPr="00035CDF">
                <w:t>N/A</w:t>
              </w:r>
            </w:ins>
          </w:p>
          <w:p w:rsidR="00ED3F6F" w:rsidRPr="002B15AA" w:rsidRDefault="00ED3F6F" w:rsidP="00ED3F6F">
            <w:pPr>
              <w:pStyle w:val="TAL"/>
              <w:rPr>
                <w:ins w:id="11983" w:author="28.541_CR0283R2_(Rel-16)_eNRM" w:date="2020-06-26T15:41:00Z"/>
              </w:rPr>
            </w:pPr>
            <w:ins w:id="11984" w:author="28.541_CR0283R2_(Rel-16)_eNRM" w:date="2020-06-26T15:41:00Z">
              <w:r w:rsidRPr="002B15AA">
                <w:t>defaultValue: None</w:t>
              </w:r>
            </w:ins>
          </w:p>
          <w:p w:rsidR="00ED3F6F" w:rsidRDefault="00ED3F6F" w:rsidP="00ED3F6F">
            <w:pPr>
              <w:pStyle w:val="TAL"/>
              <w:rPr>
                <w:ins w:id="11985" w:author="28.541_CR0283R2_(Rel-16)_eNRM" w:date="2020-06-26T15:37:00Z"/>
              </w:rPr>
            </w:pPr>
            <w:ins w:id="11986" w:author="28.541_CR0283R2_(Rel-16)_eNRM" w:date="2020-06-26T15:41:00Z">
              <w:r w:rsidRPr="002B15AA">
                <w:t>isNullable: False</w:t>
              </w:r>
            </w:ins>
          </w:p>
        </w:tc>
      </w:tr>
      <w:tr w:rsidR="00ED3F6F" w:rsidRPr="002B15AA" w:rsidTr="00527FC2">
        <w:tblPrEx>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1987" w:author="28.541_CR0283R2_(Rel-16)_eNRM" w:date="2020-06-26T15:41:00Z">
            <w:tblPrEx>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blHeader/>
          <w:ins w:id="11988" w:author="28.541_CR0283R2_(Rel-16)_eNRM" w:date="2020-06-26T15:37:00Z"/>
          <w:trPrChange w:id="11989" w:author="28.541_CR0283R2_(Rel-16)_eNRM" w:date="2020-06-26T15:41:00Z">
            <w:trPr>
              <w:cantSplit/>
              <w:tblHeader/>
            </w:trPr>
          </w:trPrChange>
        </w:trPr>
        <w:tc>
          <w:tcPr>
            <w:tcW w:w="960" w:type="pct"/>
            <w:tcBorders>
              <w:top w:val="single" w:sz="4" w:space="0" w:color="auto"/>
              <w:left w:val="single" w:sz="4" w:space="0" w:color="auto"/>
              <w:bottom w:val="single" w:sz="4" w:space="0" w:color="auto"/>
              <w:right w:val="single" w:sz="4" w:space="0" w:color="auto"/>
            </w:tcBorders>
            <w:vAlign w:val="center"/>
            <w:tcPrChange w:id="11990" w:author="28.541_CR0283R2_(Rel-16)_eNRM" w:date="2020-06-26T15:41:00Z">
              <w:tcPr>
                <w:tcW w:w="960" w:type="pct"/>
                <w:tcBorders>
                  <w:top w:val="single" w:sz="4" w:space="0" w:color="auto"/>
                  <w:left w:val="single" w:sz="4" w:space="0" w:color="auto"/>
                  <w:bottom w:val="single" w:sz="4" w:space="0" w:color="auto"/>
                  <w:right w:val="single" w:sz="4" w:space="0" w:color="auto"/>
                </w:tcBorders>
              </w:tcPr>
            </w:tcPrChange>
          </w:tcPr>
          <w:p w:rsidR="00ED3F6F" w:rsidRDefault="00ED3F6F" w:rsidP="00ED3F6F">
            <w:pPr>
              <w:pStyle w:val="Default"/>
              <w:rPr>
                <w:ins w:id="11991" w:author="28.541_CR0283R2_(Rel-16)_eNRM" w:date="2020-06-26T15:37:00Z"/>
                <w:rFonts w:ascii="Courier New" w:hAnsi="Courier New" w:cs="Courier New"/>
                <w:sz w:val="18"/>
                <w:szCs w:val="18"/>
              </w:rPr>
            </w:pPr>
            <w:ins w:id="11992" w:author="28.541_CR0283R2_(Rel-16)_eNRM" w:date="2020-06-26T15:41:00Z">
              <w:r w:rsidRPr="00B352A6">
                <w:rPr>
                  <w:rFonts w:ascii="Courier New" w:hAnsi="Courier New" w:cs="Courier New"/>
                  <w:sz w:val="18"/>
                  <w:szCs w:val="18"/>
                </w:rPr>
                <w:t>nr</w:t>
              </w:r>
              <w:r w:rsidRPr="00ED3F6F">
                <w:rPr>
                  <w:rFonts w:ascii="Courier New" w:hAnsi="Courier New" w:cs="Courier New"/>
                  <w:sz w:val="18"/>
                  <w:szCs w:val="18"/>
                  <w:rPrChange w:id="11993" w:author="28.541_CR0283R2_(Rel-16)_eNRM" w:date="2020-06-26T15:41:00Z">
                    <w:rPr>
                      <w:rFonts w:ascii="Courier New" w:hAnsi="Courier New" w:cs="Courier New"/>
                      <w:szCs w:val="18"/>
                    </w:rPr>
                  </w:rPrChange>
                </w:rPr>
                <w:t>o</w:t>
              </w:r>
              <w:r w:rsidRPr="00B352A6">
                <w:rPr>
                  <w:rFonts w:ascii="Courier New" w:hAnsi="Courier New" w:cs="Courier New"/>
                  <w:sz w:val="18"/>
                  <w:szCs w:val="18"/>
                </w:rPr>
                <w:t>f</w:t>
              </w:r>
              <w:r w:rsidRPr="00ED3F6F">
                <w:rPr>
                  <w:rFonts w:ascii="Courier New" w:hAnsi="Courier New" w:cs="Courier New"/>
                  <w:sz w:val="18"/>
                  <w:szCs w:val="18"/>
                  <w:rPrChange w:id="11994" w:author="28.541_CR0283R2_(Rel-16)_eNRM" w:date="2020-06-26T15:41:00Z">
                    <w:rPr>
                      <w:rFonts w:ascii="Courier New" w:hAnsi="Courier New" w:cs="Courier New"/>
                      <w:szCs w:val="18"/>
                    </w:rPr>
                  </w:rPrChange>
                </w:rPr>
                <w:t>RIMRSReportInfo</w:t>
              </w:r>
            </w:ins>
          </w:p>
        </w:tc>
        <w:tc>
          <w:tcPr>
            <w:tcW w:w="2917" w:type="pct"/>
            <w:tcBorders>
              <w:top w:val="single" w:sz="4" w:space="0" w:color="auto"/>
              <w:left w:val="single" w:sz="4" w:space="0" w:color="auto"/>
              <w:bottom w:val="single" w:sz="4" w:space="0" w:color="auto"/>
              <w:right w:val="single" w:sz="4" w:space="0" w:color="auto"/>
            </w:tcBorders>
            <w:tcPrChange w:id="11995" w:author="28.541_CR0283R2_(Rel-16)_eNRM" w:date="2020-06-26T15:41:00Z">
              <w:tcPr>
                <w:tcW w:w="2917" w:type="pct"/>
                <w:tcBorders>
                  <w:top w:val="single" w:sz="4" w:space="0" w:color="auto"/>
                  <w:left w:val="single" w:sz="4" w:space="0" w:color="auto"/>
                  <w:bottom w:val="single" w:sz="4" w:space="0" w:color="auto"/>
                  <w:right w:val="single" w:sz="4" w:space="0" w:color="auto"/>
                </w:tcBorders>
              </w:tcPr>
            </w:tcPrChange>
          </w:tcPr>
          <w:p w:rsidR="00ED3F6F" w:rsidRDefault="00ED3F6F" w:rsidP="00ED3F6F">
            <w:pPr>
              <w:pStyle w:val="TAL"/>
              <w:rPr>
                <w:ins w:id="11996" w:author="28.541_CR0283R2_(Rel-16)_eNRM" w:date="2020-06-26T15:41:00Z"/>
              </w:rPr>
            </w:pPr>
            <w:ins w:id="11997" w:author="28.541_CR0283R2_(Rel-16)_eNRM" w:date="2020-06-26T15:41:00Z">
              <w:r>
                <w:t>It is used to define t</w:t>
              </w:r>
              <w:r w:rsidRPr="000F4682">
                <w:t>he maximum number of</w:t>
              </w:r>
              <w:r>
                <w:t xml:space="preserve"> </w:t>
              </w:r>
              <w:r w:rsidRPr="00B352A6">
                <w:rPr>
                  <w:rFonts w:ascii="Courier New" w:hAnsi="Courier New" w:cs="Courier New"/>
                  <w:szCs w:val="18"/>
                </w:rPr>
                <w:t>R</w:t>
              </w:r>
              <w:r w:rsidRPr="00B352A6">
                <w:rPr>
                  <w:rFonts w:ascii="Courier New" w:hAnsi="Courier New" w:cs="Courier New" w:hint="eastAsia"/>
                  <w:szCs w:val="18"/>
                </w:rPr>
                <w:t>IM</w:t>
              </w:r>
              <w:r w:rsidRPr="00B352A6">
                <w:rPr>
                  <w:rFonts w:ascii="Courier New" w:hAnsi="Courier New" w:cs="Courier New"/>
                  <w:szCs w:val="18"/>
                </w:rPr>
                <w:t>RSReportInfo</w:t>
              </w:r>
              <w:r>
                <w:rPr>
                  <w:rFonts w:ascii="Courier New" w:hAnsi="Courier New" w:cs="Courier New"/>
                  <w:szCs w:val="18"/>
                </w:rPr>
                <w:t xml:space="preserve"> </w:t>
              </w:r>
              <w:r>
                <w:t>in a single report.</w:t>
              </w:r>
            </w:ins>
          </w:p>
          <w:p w:rsidR="00ED3F6F" w:rsidRDefault="00ED3F6F" w:rsidP="00ED3F6F">
            <w:pPr>
              <w:pStyle w:val="TAL"/>
              <w:rPr>
                <w:ins w:id="11998" w:author="28.541_CR0283R2_(Rel-16)_eNRM" w:date="2020-06-26T15:41:00Z"/>
              </w:rPr>
            </w:pPr>
          </w:p>
          <w:p w:rsidR="00ED3F6F" w:rsidRPr="00A107D2" w:rsidRDefault="00ED3F6F" w:rsidP="00ED3F6F">
            <w:pPr>
              <w:pStyle w:val="TAL"/>
              <w:rPr>
                <w:ins w:id="11999" w:author="28.541_CR0283R2_(Rel-16)_eNRM" w:date="2020-06-26T15:41:00Z"/>
                <w:szCs w:val="18"/>
                <w:lang w:eastAsia="zh-CN"/>
              </w:rPr>
            </w:pPr>
            <w:ins w:id="12000" w:author="28.541_CR0283R2_(Rel-16)_eNRM" w:date="2020-06-26T15:41:00Z">
              <w:r w:rsidRPr="00A107D2">
                <w:rPr>
                  <w:szCs w:val="18"/>
                  <w:lang w:eastAsia="zh-CN"/>
                </w:rPr>
                <w:t>allowedValues: Not applicable</w:t>
              </w:r>
            </w:ins>
          </w:p>
          <w:p w:rsidR="00ED3F6F" w:rsidRDefault="00ED3F6F" w:rsidP="00ED3F6F">
            <w:pPr>
              <w:keepNext/>
              <w:keepLines/>
              <w:spacing w:after="0"/>
              <w:rPr>
                <w:ins w:id="12001" w:author="28.541_CR0283R2_(Rel-16)_eNRM" w:date="2020-06-26T15:37:00Z"/>
                <w:lang w:eastAsia="zh-CN"/>
              </w:rPr>
            </w:pPr>
          </w:p>
        </w:tc>
        <w:tc>
          <w:tcPr>
            <w:tcW w:w="1123" w:type="pct"/>
            <w:tcBorders>
              <w:top w:val="single" w:sz="4" w:space="0" w:color="auto"/>
              <w:left w:val="single" w:sz="4" w:space="0" w:color="auto"/>
              <w:bottom w:val="single" w:sz="4" w:space="0" w:color="auto"/>
              <w:right w:val="single" w:sz="4" w:space="0" w:color="auto"/>
            </w:tcBorders>
            <w:tcPrChange w:id="12002" w:author="28.541_CR0283R2_(Rel-16)_eNRM" w:date="2020-06-26T15:41:00Z">
              <w:tcPr>
                <w:tcW w:w="1123" w:type="pct"/>
                <w:tcBorders>
                  <w:top w:val="single" w:sz="4" w:space="0" w:color="auto"/>
                  <w:left w:val="single" w:sz="4" w:space="0" w:color="auto"/>
                  <w:bottom w:val="single" w:sz="4" w:space="0" w:color="auto"/>
                  <w:right w:val="single" w:sz="4" w:space="0" w:color="auto"/>
                </w:tcBorders>
              </w:tcPr>
            </w:tcPrChange>
          </w:tcPr>
          <w:p w:rsidR="00ED3F6F" w:rsidRPr="002B15AA" w:rsidRDefault="00ED3F6F" w:rsidP="00ED3F6F">
            <w:pPr>
              <w:pStyle w:val="TAL"/>
              <w:rPr>
                <w:ins w:id="12003" w:author="28.541_CR0283R2_(Rel-16)_eNRM" w:date="2020-06-26T15:41:00Z"/>
              </w:rPr>
            </w:pPr>
            <w:ins w:id="12004" w:author="28.541_CR0283R2_(Rel-16)_eNRM" w:date="2020-06-26T15:41:00Z">
              <w:r w:rsidRPr="002B15AA">
                <w:t>type: Integer</w:t>
              </w:r>
            </w:ins>
          </w:p>
          <w:p w:rsidR="00ED3F6F" w:rsidRPr="002B15AA" w:rsidRDefault="00ED3F6F" w:rsidP="00ED3F6F">
            <w:pPr>
              <w:pStyle w:val="TAL"/>
              <w:rPr>
                <w:ins w:id="12005" w:author="28.541_CR0283R2_(Rel-16)_eNRM" w:date="2020-06-26T15:41:00Z"/>
              </w:rPr>
            </w:pPr>
            <w:ins w:id="12006" w:author="28.541_CR0283R2_(Rel-16)_eNRM" w:date="2020-06-26T15:41:00Z">
              <w:r>
                <w:t>multiplicity: 1</w:t>
              </w:r>
            </w:ins>
          </w:p>
          <w:p w:rsidR="00ED3F6F" w:rsidRPr="002B15AA" w:rsidRDefault="00ED3F6F" w:rsidP="00ED3F6F">
            <w:pPr>
              <w:pStyle w:val="TAL"/>
              <w:rPr>
                <w:ins w:id="12007" w:author="28.541_CR0283R2_(Rel-16)_eNRM" w:date="2020-06-26T15:41:00Z"/>
              </w:rPr>
            </w:pPr>
            <w:ins w:id="12008" w:author="28.541_CR0283R2_(Rel-16)_eNRM" w:date="2020-06-26T15:41:00Z">
              <w:r w:rsidRPr="002B15AA">
                <w:t>isOrdered: N/A</w:t>
              </w:r>
            </w:ins>
          </w:p>
          <w:p w:rsidR="00ED3F6F" w:rsidRPr="002B15AA" w:rsidRDefault="00ED3F6F" w:rsidP="00ED3F6F">
            <w:pPr>
              <w:pStyle w:val="TAL"/>
              <w:rPr>
                <w:ins w:id="12009" w:author="28.541_CR0283R2_(Rel-16)_eNRM" w:date="2020-06-26T15:41:00Z"/>
              </w:rPr>
            </w:pPr>
            <w:ins w:id="12010" w:author="28.541_CR0283R2_(Rel-16)_eNRM" w:date="2020-06-26T15:41:00Z">
              <w:r w:rsidRPr="002B15AA">
                <w:t xml:space="preserve">isUnique: </w:t>
              </w:r>
              <w:r w:rsidRPr="00035CDF">
                <w:t>N/A</w:t>
              </w:r>
            </w:ins>
          </w:p>
          <w:p w:rsidR="00ED3F6F" w:rsidRPr="002B15AA" w:rsidRDefault="00ED3F6F" w:rsidP="00ED3F6F">
            <w:pPr>
              <w:pStyle w:val="TAL"/>
              <w:rPr>
                <w:ins w:id="12011" w:author="28.541_CR0283R2_(Rel-16)_eNRM" w:date="2020-06-26T15:41:00Z"/>
              </w:rPr>
            </w:pPr>
            <w:ins w:id="12012" w:author="28.541_CR0283R2_(Rel-16)_eNRM" w:date="2020-06-26T15:41:00Z">
              <w:r w:rsidRPr="002B15AA">
                <w:t>defaultValue: None</w:t>
              </w:r>
            </w:ins>
          </w:p>
          <w:p w:rsidR="00ED3F6F" w:rsidRDefault="00ED3F6F" w:rsidP="00ED3F6F">
            <w:pPr>
              <w:pStyle w:val="TAL"/>
              <w:rPr>
                <w:ins w:id="12013" w:author="28.541_CR0283R2_(Rel-16)_eNRM" w:date="2020-06-26T15:37:00Z"/>
              </w:rPr>
            </w:pPr>
            <w:ins w:id="12014" w:author="28.541_CR0283R2_(Rel-16)_eNRM" w:date="2020-06-26T15:41:00Z">
              <w:r w:rsidRPr="002B15AA">
                <w:t>isNullable: False</w:t>
              </w:r>
            </w:ins>
          </w:p>
        </w:tc>
      </w:tr>
      <w:tr w:rsidR="00ED3F6F" w:rsidRPr="002B15AA" w:rsidTr="00527FC2">
        <w:tblPrEx>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2015" w:author="28.541_CR0283R2_(Rel-16)_eNRM" w:date="2020-06-26T15:41:00Z">
            <w:tblPrEx>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blHeader/>
          <w:ins w:id="12016" w:author="28.541_CR0283R2_(Rel-16)_eNRM" w:date="2020-06-26T15:37:00Z"/>
          <w:trPrChange w:id="12017" w:author="28.541_CR0283R2_(Rel-16)_eNRM" w:date="2020-06-26T15:41:00Z">
            <w:trPr>
              <w:cantSplit/>
              <w:tblHeader/>
            </w:trPr>
          </w:trPrChange>
        </w:trPr>
        <w:tc>
          <w:tcPr>
            <w:tcW w:w="960" w:type="pct"/>
            <w:tcBorders>
              <w:top w:val="single" w:sz="4" w:space="0" w:color="auto"/>
              <w:left w:val="single" w:sz="4" w:space="0" w:color="auto"/>
              <w:bottom w:val="single" w:sz="4" w:space="0" w:color="auto"/>
              <w:right w:val="single" w:sz="4" w:space="0" w:color="auto"/>
            </w:tcBorders>
            <w:vAlign w:val="center"/>
            <w:tcPrChange w:id="12018" w:author="28.541_CR0283R2_(Rel-16)_eNRM" w:date="2020-06-26T15:41:00Z">
              <w:tcPr>
                <w:tcW w:w="960" w:type="pct"/>
                <w:tcBorders>
                  <w:top w:val="single" w:sz="4" w:space="0" w:color="auto"/>
                  <w:left w:val="single" w:sz="4" w:space="0" w:color="auto"/>
                  <w:bottom w:val="single" w:sz="4" w:space="0" w:color="auto"/>
                  <w:right w:val="single" w:sz="4" w:space="0" w:color="auto"/>
                </w:tcBorders>
              </w:tcPr>
            </w:tcPrChange>
          </w:tcPr>
          <w:p w:rsidR="00ED3F6F" w:rsidRDefault="00ED3F6F" w:rsidP="00ED3F6F">
            <w:pPr>
              <w:pStyle w:val="Default"/>
              <w:rPr>
                <w:ins w:id="12019" w:author="28.541_CR0283R2_(Rel-16)_eNRM" w:date="2020-06-26T15:37:00Z"/>
                <w:rFonts w:ascii="Courier New" w:hAnsi="Courier New" w:cs="Courier New"/>
                <w:sz w:val="18"/>
                <w:szCs w:val="18"/>
              </w:rPr>
            </w:pPr>
            <w:ins w:id="12020" w:author="28.541_CR0283R2_(Rel-16)_eNRM" w:date="2020-06-26T15:41:00Z">
              <w:r w:rsidRPr="00ED3F6F">
                <w:rPr>
                  <w:rFonts w:ascii="Courier New" w:hAnsi="Courier New" w:cs="Courier New"/>
                  <w:sz w:val="18"/>
                  <w:szCs w:val="18"/>
                  <w:rPrChange w:id="12021" w:author="28.541_CR0283R2_(Rel-16)_eNRM" w:date="2020-06-26T15:41:00Z">
                    <w:rPr>
                      <w:rFonts w:ascii="Courier New" w:hAnsi="Courier New" w:cs="Courier New"/>
                      <w:szCs w:val="18"/>
                    </w:rPr>
                  </w:rPrChange>
                </w:rPr>
                <w:t>maxPropagationDelay</w:t>
              </w:r>
            </w:ins>
          </w:p>
        </w:tc>
        <w:tc>
          <w:tcPr>
            <w:tcW w:w="2917" w:type="pct"/>
            <w:tcBorders>
              <w:top w:val="single" w:sz="4" w:space="0" w:color="auto"/>
              <w:left w:val="single" w:sz="4" w:space="0" w:color="auto"/>
              <w:bottom w:val="single" w:sz="4" w:space="0" w:color="auto"/>
              <w:right w:val="single" w:sz="4" w:space="0" w:color="auto"/>
            </w:tcBorders>
            <w:tcPrChange w:id="12022" w:author="28.541_CR0283R2_(Rel-16)_eNRM" w:date="2020-06-26T15:41:00Z">
              <w:tcPr>
                <w:tcW w:w="2917" w:type="pct"/>
                <w:tcBorders>
                  <w:top w:val="single" w:sz="4" w:space="0" w:color="auto"/>
                  <w:left w:val="single" w:sz="4" w:space="0" w:color="auto"/>
                  <w:bottom w:val="single" w:sz="4" w:space="0" w:color="auto"/>
                  <w:right w:val="single" w:sz="4" w:space="0" w:color="auto"/>
                </w:tcBorders>
              </w:tcPr>
            </w:tcPrChange>
          </w:tcPr>
          <w:p w:rsidR="00ED3F6F" w:rsidRDefault="00ED3F6F" w:rsidP="00ED3F6F">
            <w:pPr>
              <w:pStyle w:val="TAL"/>
              <w:rPr>
                <w:ins w:id="12023" w:author="28.541_CR0283R2_(Rel-16)_eNRM" w:date="2020-06-26T15:41:00Z"/>
              </w:rPr>
            </w:pPr>
            <w:ins w:id="12024" w:author="28.541_CR0283R2_(Rel-16)_eNRM" w:date="2020-06-26T15:41:00Z">
              <w:r>
                <w:t>It is used to define t</w:t>
              </w:r>
              <w:r w:rsidRPr="000F4682">
                <w:t>he maximum</w:t>
              </w:r>
              <w:r>
                <w:t xml:space="preserve"> reported OFDM symbol</w:t>
              </w:r>
              <w:r w:rsidRPr="000F4682">
                <w:t xml:space="preserve"> </w:t>
              </w:r>
              <w:r>
                <w:t xml:space="preserve">number for the propagation delay </w:t>
              </w:r>
              <w:r>
                <w:rPr>
                  <w:rFonts w:cs="Arial"/>
                  <w:szCs w:val="18"/>
                  <w:lang w:eastAsia="en-GB"/>
                </w:rPr>
                <w:t xml:space="preserve">of </w:t>
              </w:r>
              <w:r w:rsidRPr="00B352A6">
                <w:rPr>
                  <w:szCs w:val="18"/>
                  <w:lang w:eastAsia="zh-CN"/>
                </w:rPr>
                <w:t>the detected RIM-RS</w:t>
              </w:r>
              <w:r>
                <w:t xml:space="preserve"> in each </w:t>
              </w:r>
              <w:r w:rsidRPr="00B352A6">
                <w:rPr>
                  <w:rFonts w:ascii="Courier New" w:hAnsi="Courier New" w:cs="Courier New"/>
                  <w:szCs w:val="18"/>
                </w:rPr>
                <w:t>R</w:t>
              </w:r>
              <w:r w:rsidRPr="00B352A6">
                <w:rPr>
                  <w:rFonts w:ascii="Courier New" w:hAnsi="Courier New" w:cs="Courier New" w:hint="eastAsia"/>
                  <w:szCs w:val="18"/>
                </w:rPr>
                <w:t>IM</w:t>
              </w:r>
              <w:r w:rsidRPr="00B352A6">
                <w:rPr>
                  <w:rFonts w:ascii="Courier New" w:hAnsi="Courier New" w:cs="Courier New"/>
                  <w:szCs w:val="18"/>
                </w:rPr>
                <w:t>RSReportInfo</w:t>
              </w:r>
              <w:r>
                <w:t>.</w:t>
              </w:r>
            </w:ins>
          </w:p>
          <w:p w:rsidR="00ED3F6F" w:rsidRPr="00C01A83" w:rsidRDefault="00ED3F6F" w:rsidP="00ED3F6F">
            <w:pPr>
              <w:pStyle w:val="TAL"/>
              <w:rPr>
                <w:ins w:id="12025" w:author="28.541_CR0283R2_(Rel-16)_eNRM" w:date="2020-06-26T15:41:00Z"/>
              </w:rPr>
            </w:pPr>
          </w:p>
          <w:p w:rsidR="00ED3F6F" w:rsidRPr="00A107D2" w:rsidRDefault="00ED3F6F" w:rsidP="00ED3F6F">
            <w:pPr>
              <w:pStyle w:val="TAL"/>
              <w:rPr>
                <w:ins w:id="12026" w:author="28.541_CR0283R2_(Rel-16)_eNRM" w:date="2020-06-26T15:41:00Z"/>
                <w:szCs w:val="18"/>
                <w:lang w:eastAsia="zh-CN"/>
              </w:rPr>
            </w:pPr>
            <w:ins w:id="12027" w:author="28.541_CR0283R2_(Rel-16)_eNRM" w:date="2020-06-26T15:41:00Z">
              <w:r w:rsidRPr="00A107D2">
                <w:rPr>
                  <w:szCs w:val="18"/>
                  <w:lang w:eastAsia="zh-CN"/>
                </w:rPr>
                <w:t xml:space="preserve">allowedValues: </w:t>
              </w:r>
              <w:r>
                <w:rPr>
                  <w:rFonts w:cs="Arial"/>
                  <w:szCs w:val="18"/>
                </w:rPr>
                <w:t>0, 1</w:t>
              </w:r>
              <w:r>
                <w:t>..20*2*maxNrofSymbols-1, where maxNrofSymbols=14</w:t>
              </w:r>
              <w:r>
                <w:rPr>
                  <w:rFonts w:cs="Arial"/>
                  <w:szCs w:val="18"/>
                  <w:lang w:eastAsia="en-GB"/>
                </w:rPr>
                <w:t>.</w:t>
              </w:r>
            </w:ins>
          </w:p>
          <w:p w:rsidR="00ED3F6F" w:rsidRDefault="00ED3F6F" w:rsidP="00ED3F6F">
            <w:pPr>
              <w:keepNext/>
              <w:keepLines/>
              <w:spacing w:after="0"/>
              <w:rPr>
                <w:ins w:id="12028" w:author="28.541_CR0283R2_(Rel-16)_eNRM" w:date="2020-06-26T15:37:00Z"/>
                <w:lang w:eastAsia="zh-CN"/>
              </w:rPr>
            </w:pPr>
          </w:p>
        </w:tc>
        <w:tc>
          <w:tcPr>
            <w:tcW w:w="1123" w:type="pct"/>
            <w:tcBorders>
              <w:top w:val="single" w:sz="4" w:space="0" w:color="auto"/>
              <w:left w:val="single" w:sz="4" w:space="0" w:color="auto"/>
              <w:bottom w:val="single" w:sz="4" w:space="0" w:color="auto"/>
              <w:right w:val="single" w:sz="4" w:space="0" w:color="auto"/>
            </w:tcBorders>
            <w:tcPrChange w:id="12029" w:author="28.541_CR0283R2_(Rel-16)_eNRM" w:date="2020-06-26T15:41:00Z">
              <w:tcPr>
                <w:tcW w:w="1123" w:type="pct"/>
                <w:tcBorders>
                  <w:top w:val="single" w:sz="4" w:space="0" w:color="auto"/>
                  <w:left w:val="single" w:sz="4" w:space="0" w:color="auto"/>
                  <w:bottom w:val="single" w:sz="4" w:space="0" w:color="auto"/>
                  <w:right w:val="single" w:sz="4" w:space="0" w:color="auto"/>
                </w:tcBorders>
              </w:tcPr>
            </w:tcPrChange>
          </w:tcPr>
          <w:p w:rsidR="00ED3F6F" w:rsidRPr="002B15AA" w:rsidRDefault="00ED3F6F" w:rsidP="00ED3F6F">
            <w:pPr>
              <w:pStyle w:val="TAL"/>
              <w:rPr>
                <w:ins w:id="12030" w:author="28.541_CR0283R2_(Rel-16)_eNRM" w:date="2020-06-26T15:41:00Z"/>
              </w:rPr>
            </w:pPr>
            <w:ins w:id="12031" w:author="28.541_CR0283R2_(Rel-16)_eNRM" w:date="2020-06-26T15:41:00Z">
              <w:r w:rsidRPr="002B15AA">
                <w:t>type: Integer</w:t>
              </w:r>
            </w:ins>
          </w:p>
          <w:p w:rsidR="00ED3F6F" w:rsidRPr="002B15AA" w:rsidRDefault="00ED3F6F" w:rsidP="00ED3F6F">
            <w:pPr>
              <w:pStyle w:val="TAL"/>
              <w:rPr>
                <w:ins w:id="12032" w:author="28.541_CR0283R2_(Rel-16)_eNRM" w:date="2020-06-26T15:41:00Z"/>
              </w:rPr>
            </w:pPr>
            <w:ins w:id="12033" w:author="28.541_CR0283R2_(Rel-16)_eNRM" w:date="2020-06-26T15:41:00Z">
              <w:r>
                <w:t>multiplicity: 1</w:t>
              </w:r>
            </w:ins>
          </w:p>
          <w:p w:rsidR="00ED3F6F" w:rsidRPr="002B15AA" w:rsidRDefault="00ED3F6F" w:rsidP="00ED3F6F">
            <w:pPr>
              <w:pStyle w:val="TAL"/>
              <w:rPr>
                <w:ins w:id="12034" w:author="28.541_CR0283R2_(Rel-16)_eNRM" w:date="2020-06-26T15:41:00Z"/>
              </w:rPr>
            </w:pPr>
            <w:ins w:id="12035" w:author="28.541_CR0283R2_(Rel-16)_eNRM" w:date="2020-06-26T15:41:00Z">
              <w:r w:rsidRPr="002B15AA">
                <w:t>isOrdered: N/A</w:t>
              </w:r>
            </w:ins>
          </w:p>
          <w:p w:rsidR="00ED3F6F" w:rsidRPr="002B15AA" w:rsidRDefault="00ED3F6F" w:rsidP="00ED3F6F">
            <w:pPr>
              <w:pStyle w:val="TAL"/>
              <w:rPr>
                <w:ins w:id="12036" w:author="28.541_CR0283R2_(Rel-16)_eNRM" w:date="2020-06-26T15:41:00Z"/>
              </w:rPr>
            </w:pPr>
            <w:ins w:id="12037" w:author="28.541_CR0283R2_(Rel-16)_eNRM" w:date="2020-06-26T15:41:00Z">
              <w:r w:rsidRPr="002B15AA">
                <w:t xml:space="preserve">isUnique: </w:t>
              </w:r>
              <w:r w:rsidRPr="00035CDF">
                <w:t>N/A</w:t>
              </w:r>
            </w:ins>
          </w:p>
          <w:p w:rsidR="00ED3F6F" w:rsidRPr="002B15AA" w:rsidRDefault="00ED3F6F" w:rsidP="00ED3F6F">
            <w:pPr>
              <w:pStyle w:val="TAL"/>
              <w:rPr>
                <w:ins w:id="12038" w:author="28.541_CR0283R2_(Rel-16)_eNRM" w:date="2020-06-26T15:41:00Z"/>
              </w:rPr>
            </w:pPr>
            <w:ins w:id="12039" w:author="28.541_CR0283R2_(Rel-16)_eNRM" w:date="2020-06-26T15:41:00Z">
              <w:r w:rsidRPr="002B15AA">
                <w:t>defaultValue: None</w:t>
              </w:r>
            </w:ins>
          </w:p>
          <w:p w:rsidR="00ED3F6F" w:rsidRDefault="00ED3F6F" w:rsidP="00ED3F6F">
            <w:pPr>
              <w:pStyle w:val="TAL"/>
              <w:rPr>
                <w:ins w:id="12040" w:author="28.541_CR0283R2_(Rel-16)_eNRM" w:date="2020-06-26T15:37:00Z"/>
              </w:rPr>
            </w:pPr>
            <w:ins w:id="12041" w:author="28.541_CR0283R2_(Rel-16)_eNRM" w:date="2020-06-26T15:41:00Z">
              <w:r w:rsidRPr="002B15AA">
                <w:t>isNullable: False</w:t>
              </w:r>
            </w:ins>
          </w:p>
        </w:tc>
      </w:tr>
      <w:tr w:rsidR="00ED3F6F" w:rsidRPr="002B15AA" w:rsidTr="00527FC2">
        <w:tblPrEx>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2042" w:author="28.541_CR0283R2_(Rel-16)_eNRM" w:date="2020-06-26T15:41:00Z">
            <w:tblPrEx>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blHeader/>
          <w:ins w:id="12043" w:author="28.541_CR0283R2_(Rel-16)_eNRM" w:date="2020-06-26T15:37:00Z"/>
          <w:trPrChange w:id="12044" w:author="28.541_CR0283R2_(Rel-16)_eNRM" w:date="2020-06-26T15:41:00Z">
            <w:trPr>
              <w:cantSplit/>
              <w:tblHeader/>
            </w:trPr>
          </w:trPrChange>
        </w:trPr>
        <w:tc>
          <w:tcPr>
            <w:tcW w:w="960" w:type="pct"/>
            <w:tcBorders>
              <w:top w:val="single" w:sz="4" w:space="0" w:color="auto"/>
              <w:left w:val="single" w:sz="4" w:space="0" w:color="auto"/>
              <w:bottom w:val="single" w:sz="4" w:space="0" w:color="auto"/>
              <w:right w:val="single" w:sz="4" w:space="0" w:color="auto"/>
            </w:tcBorders>
            <w:vAlign w:val="center"/>
            <w:tcPrChange w:id="12045" w:author="28.541_CR0283R2_(Rel-16)_eNRM" w:date="2020-06-26T15:41:00Z">
              <w:tcPr>
                <w:tcW w:w="960" w:type="pct"/>
                <w:tcBorders>
                  <w:top w:val="single" w:sz="4" w:space="0" w:color="auto"/>
                  <w:left w:val="single" w:sz="4" w:space="0" w:color="auto"/>
                  <w:bottom w:val="single" w:sz="4" w:space="0" w:color="auto"/>
                  <w:right w:val="single" w:sz="4" w:space="0" w:color="auto"/>
                </w:tcBorders>
              </w:tcPr>
            </w:tcPrChange>
          </w:tcPr>
          <w:p w:rsidR="00ED3F6F" w:rsidRDefault="00ED3F6F" w:rsidP="00ED3F6F">
            <w:pPr>
              <w:pStyle w:val="Default"/>
              <w:rPr>
                <w:ins w:id="12046" w:author="28.541_CR0283R2_(Rel-16)_eNRM" w:date="2020-06-26T15:37:00Z"/>
                <w:rFonts w:ascii="Courier New" w:hAnsi="Courier New" w:cs="Courier New"/>
                <w:sz w:val="18"/>
                <w:szCs w:val="18"/>
              </w:rPr>
            </w:pPr>
            <w:ins w:id="12047" w:author="28.541_CR0283R2_(Rel-16)_eNRM" w:date="2020-06-26T15:41:00Z">
              <w:r w:rsidRPr="00ED3F6F">
                <w:rPr>
                  <w:rFonts w:ascii="Courier New" w:hAnsi="Courier New" w:cs="Courier New"/>
                  <w:sz w:val="18"/>
                  <w:szCs w:val="18"/>
                  <w:rPrChange w:id="12048" w:author="28.541_CR0283R2_(Rel-16)_eNRM" w:date="2020-06-26T15:41:00Z">
                    <w:rPr>
                      <w:rFonts w:ascii="Courier New" w:hAnsi="Courier New" w:cs="Courier New"/>
                      <w:szCs w:val="18"/>
                    </w:rPr>
                  </w:rPrChange>
                </w:rPr>
                <w:t>rimRSReportInfoList</w:t>
              </w:r>
            </w:ins>
          </w:p>
        </w:tc>
        <w:tc>
          <w:tcPr>
            <w:tcW w:w="2917" w:type="pct"/>
            <w:tcBorders>
              <w:top w:val="single" w:sz="4" w:space="0" w:color="auto"/>
              <w:left w:val="single" w:sz="4" w:space="0" w:color="auto"/>
              <w:bottom w:val="single" w:sz="4" w:space="0" w:color="auto"/>
              <w:right w:val="single" w:sz="4" w:space="0" w:color="auto"/>
            </w:tcBorders>
            <w:tcPrChange w:id="12049" w:author="28.541_CR0283R2_(Rel-16)_eNRM" w:date="2020-06-26T15:41:00Z">
              <w:tcPr>
                <w:tcW w:w="2917" w:type="pct"/>
                <w:tcBorders>
                  <w:top w:val="single" w:sz="4" w:space="0" w:color="auto"/>
                  <w:left w:val="single" w:sz="4" w:space="0" w:color="auto"/>
                  <w:bottom w:val="single" w:sz="4" w:space="0" w:color="auto"/>
                  <w:right w:val="single" w:sz="4" w:space="0" w:color="auto"/>
                </w:tcBorders>
              </w:tcPr>
            </w:tcPrChange>
          </w:tcPr>
          <w:p w:rsidR="00ED3F6F" w:rsidRDefault="00ED3F6F" w:rsidP="00ED3F6F">
            <w:pPr>
              <w:pStyle w:val="TAL"/>
              <w:rPr>
                <w:ins w:id="12050" w:author="28.541_CR0283R2_(Rel-16)_eNRM" w:date="2020-06-26T15:41:00Z"/>
                <w:szCs w:val="18"/>
                <w:lang w:eastAsia="zh-CN"/>
              </w:rPr>
            </w:pPr>
            <w:ins w:id="12051" w:author="28.541_CR0283R2_(Rel-16)_eNRM" w:date="2020-06-26T15:41:00Z">
              <w:r w:rsidRPr="00727AF4">
                <w:rPr>
                  <w:szCs w:val="18"/>
                  <w:lang w:eastAsia="zh-CN"/>
                  <w:rPrChange w:id="12052" w:author="CR0283" w:date="2020-06-17T18:49:00Z">
                    <w:rPr>
                      <w:rFonts w:cs="Arial"/>
                      <w:szCs w:val="18"/>
                      <w:lang w:val="en-US" w:eastAsia="en-GB"/>
                    </w:rPr>
                  </w:rPrChange>
                </w:rPr>
                <w:t xml:space="preserve">It </w:t>
              </w:r>
              <w:r>
                <w:rPr>
                  <w:szCs w:val="18"/>
                  <w:lang w:eastAsia="zh-CN"/>
                </w:rPr>
                <w:t xml:space="preserve">represents a list (the length of the list is </w:t>
              </w:r>
              <w:r w:rsidRPr="00B352A6">
                <w:rPr>
                  <w:rFonts w:ascii="Courier New" w:hAnsi="Courier New" w:cs="Courier New"/>
                  <w:szCs w:val="18"/>
                </w:rPr>
                <w:t>nr</w:t>
              </w:r>
              <w:r>
                <w:rPr>
                  <w:rFonts w:ascii="Courier New" w:hAnsi="Courier New" w:cs="Courier New"/>
                  <w:szCs w:val="18"/>
                </w:rPr>
                <w:t>o</w:t>
              </w:r>
              <w:r w:rsidRPr="00B352A6">
                <w:rPr>
                  <w:rFonts w:ascii="Courier New" w:hAnsi="Courier New" w:cs="Courier New"/>
                  <w:szCs w:val="18"/>
                </w:rPr>
                <w:t>fR</w:t>
              </w:r>
              <w:r w:rsidRPr="00B352A6">
                <w:rPr>
                  <w:rFonts w:ascii="Courier New" w:hAnsi="Courier New" w:cs="Courier New" w:hint="eastAsia"/>
                  <w:szCs w:val="18"/>
                </w:rPr>
                <w:t>IM</w:t>
              </w:r>
              <w:r w:rsidRPr="00B352A6">
                <w:rPr>
                  <w:rFonts w:ascii="Courier New" w:hAnsi="Courier New" w:cs="Courier New"/>
                  <w:szCs w:val="18"/>
                </w:rPr>
                <w:t>RSReportInfo</w:t>
              </w:r>
              <w:r>
                <w:rPr>
                  <w:szCs w:val="18"/>
                  <w:lang w:eastAsia="zh-CN"/>
                </w:rPr>
                <w:t xml:space="preserve">) of </w:t>
              </w:r>
              <w:r w:rsidRPr="00B352A6">
                <w:rPr>
                  <w:szCs w:val="18"/>
                  <w:lang w:eastAsia="zh-CN"/>
                </w:rPr>
                <w:t>necessary information derived from the detected RIM-RS</w:t>
              </w:r>
              <w:r>
                <w:rPr>
                  <w:szCs w:val="18"/>
                  <w:lang w:eastAsia="zh-CN"/>
                </w:rPr>
                <w:t>.</w:t>
              </w:r>
              <w:r w:rsidRPr="00727AF4">
                <w:rPr>
                  <w:szCs w:val="18"/>
                  <w:lang w:eastAsia="zh-CN"/>
                  <w:rPrChange w:id="12053" w:author="CR0283" w:date="2020-06-17T18:49:00Z">
                    <w:rPr>
                      <w:rFonts w:cs="Arial"/>
                      <w:szCs w:val="18"/>
                      <w:lang w:val="en-US" w:eastAsia="en-GB"/>
                    </w:rPr>
                  </w:rPrChange>
                </w:rPr>
                <w:t xml:space="preserve"> </w:t>
              </w:r>
            </w:ins>
          </w:p>
          <w:p w:rsidR="00ED3F6F" w:rsidRPr="00727AF4" w:rsidRDefault="00ED3F6F">
            <w:pPr>
              <w:pStyle w:val="TAL"/>
              <w:rPr>
                <w:ins w:id="12054" w:author="28.541_CR0283R2_(Rel-16)_eNRM" w:date="2020-06-26T15:41:00Z"/>
                <w:szCs w:val="18"/>
                <w:lang w:eastAsia="zh-CN"/>
                <w:rPrChange w:id="12055" w:author="CR0283" w:date="2020-06-17T18:49:00Z">
                  <w:rPr>
                    <w:ins w:id="12056" w:author="28.541_CR0283R2_(Rel-16)_eNRM" w:date="2020-06-26T15:41:00Z"/>
                    <w:rFonts w:ascii="Arial" w:hAnsi="Arial" w:cs="Arial"/>
                    <w:sz w:val="18"/>
                    <w:szCs w:val="18"/>
                    <w:lang w:eastAsia="en-GB"/>
                  </w:rPr>
                </w:rPrChange>
              </w:rPr>
              <w:pPrChange w:id="12057" w:author="CR0283" w:date="2020-06-17T18:49:00Z">
                <w:pPr>
                  <w:keepNext/>
                  <w:keepLines/>
                  <w:spacing w:after="0"/>
                </w:pPr>
              </w:pPrChange>
            </w:pPr>
          </w:p>
          <w:p w:rsidR="00ED3F6F" w:rsidRPr="00727AF4" w:rsidDel="00142388" w:rsidRDefault="00ED3F6F">
            <w:pPr>
              <w:pStyle w:val="TAL"/>
              <w:rPr>
                <w:ins w:id="12058" w:author="28.541_CR0283R2_(Rel-16)_eNRM" w:date="2020-06-26T15:41:00Z"/>
                <w:szCs w:val="18"/>
                <w:lang w:eastAsia="zh-CN"/>
                <w:rPrChange w:id="12059" w:author="CR0283" w:date="2020-06-17T18:49:00Z">
                  <w:rPr>
                    <w:ins w:id="12060" w:author="28.541_CR0283R2_(Rel-16)_eNRM" w:date="2020-06-26T15:41:00Z"/>
                    <w:rFonts w:ascii="Arial" w:hAnsi="Arial" w:cs="Arial"/>
                    <w:sz w:val="18"/>
                    <w:szCs w:val="18"/>
                  </w:rPr>
                </w:rPrChange>
              </w:rPr>
              <w:pPrChange w:id="12061" w:author="CR0283" w:date="2020-06-17T18:49:00Z">
                <w:pPr>
                  <w:keepNext/>
                  <w:keepLines/>
                  <w:spacing w:after="0"/>
                </w:pPr>
              </w:pPrChange>
            </w:pPr>
            <w:ins w:id="12062" w:author="28.541_CR0283R2_(Rel-16)_eNRM" w:date="2020-06-26T15:41:00Z">
              <w:r w:rsidRPr="00727AF4">
                <w:rPr>
                  <w:szCs w:val="18"/>
                  <w:lang w:eastAsia="zh-CN"/>
                  <w:rPrChange w:id="12063" w:author="CR0283" w:date="2020-06-17T18:49:00Z">
                    <w:rPr>
                      <w:rFonts w:cs="Arial"/>
                      <w:szCs w:val="18"/>
                    </w:rPr>
                  </w:rPrChange>
                </w:rPr>
                <w:t>allowedValues:</w:t>
              </w:r>
              <w:r>
                <w:rPr>
                  <w:szCs w:val="18"/>
                  <w:lang w:eastAsia="zh-CN"/>
                </w:rPr>
                <w:t xml:space="preserve"> </w:t>
              </w:r>
            </w:ins>
          </w:p>
          <w:p w:rsidR="00ED3F6F" w:rsidRPr="00727AF4" w:rsidRDefault="00ED3F6F">
            <w:pPr>
              <w:pStyle w:val="TAL"/>
              <w:rPr>
                <w:ins w:id="12064" w:author="28.541_CR0283R2_(Rel-16)_eNRM" w:date="2020-06-26T15:41:00Z"/>
                <w:szCs w:val="18"/>
                <w:lang w:eastAsia="zh-CN"/>
                <w:rPrChange w:id="12065" w:author="CR0283" w:date="2020-06-17T18:49:00Z">
                  <w:rPr>
                    <w:ins w:id="12066" w:author="28.541_CR0283R2_(Rel-16)_eNRM" w:date="2020-06-26T15:41:00Z"/>
                  </w:rPr>
                </w:rPrChange>
              </w:rPr>
              <w:pPrChange w:id="12067" w:author="CR0283" w:date="2020-06-17T18:49:00Z">
                <w:pPr>
                  <w:keepNext/>
                  <w:keepLines/>
                  <w:spacing w:after="0"/>
                </w:pPr>
              </w:pPrChange>
            </w:pPr>
            <w:ins w:id="12068" w:author="28.541_CR0283R2_(Rel-16)_eNRM" w:date="2020-06-26T15:41:00Z">
              <w:r w:rsidRPr="00A107D2">
                <w:rPr>
                  <w:szCs w:val="18"/>
                  <w:lang w:eastAsia="zh-CN"/>
                </w:rPr>
                <w:t>Not applicable</w:t>
              </w:r>
            </w:ins>
          </w:p>
          <w:p w:rsidR="00ED3F6F" w:rsidRDefault="00ED3F6F" w:rsidP="00ED3F6F">
            <w:pPr>
              <w:keepNext/>
              <w:keepLines/>
              <w:spacing w:after="0"/>
              <w:rPr>
                <w:ins w:id="12069" w:author="28.541_CR0283R2_(Rel-16)_eNRM" w:date="2020-06-26T15:37:00Z"/>
                <w:lang w:eastAsia="zh-CN"/>
              </w:rPr>
            </w:pPr>
          </w:p>
        </w:tc>
        <w:tc>
          <w:tcPr>
            <w:tcW w:w="1123" w:type="pct"/>
            <w:tcBorders>
              <w:top w:val="single" w:sz="4" w:space="0" w:color="auto"/>
              <w:left w:val="single" w:sz="4" w:space="0" w:color="auto"/>
              <w:bottom w:val="single" w:sz="4" w:space="0" w:color="auto"/>
              <w:right w:val="single" w:sz="4" w:space="0" w:color="auto"/>
            </w:tcBorders>
            <w:tcPrChange w:id="12070" w:author="28.541_CR0283R2_(Rel-16)_eNRM" w:date="2020-06-26T15:41:00Z">
              <w:tcPr>
                <w:tcW w:w="1123" w:type="pct"/>
                <w:tcBorders>
                  <w:top w:val="single" w:sz="4" w:space="0" w:color="auto"/>
                  <w:left w:val="single" w:sz="4" w:space="0" w:color="auto"/>
                  <w:bottom w:val="single" w:sz="4" w:space="0" w:color="auto"/>
                  <w:right w:val="single" w:sz="4" w:space="0" w:color="auto"/>
                </w:tcBorders>
              </w:tcPr>
            </w:tcPrChange>
          </w:tcPr>
          <w:p w:rsidR="00ED3F6F" w:rsidRPr="002B15AA" w:rsidRDefault="00ED3F6F" w:rsidP="00ED3F6F">
            <w:pPr>
              <w:pStyle w:val="TAL"/>
              <w:rPr>
                <w:ins w:id="12071" w:author="28.541_CR0283R2_(Rel-16)_eNRM" w:date="2020-06-26T15:41:00Z"/>
              </w:rPr>
            </w:pPr>
            <w:ins w:id="12072" w:author="28.541_CR0283R2_(Rel-16)_eNRM" w:date="2020-06-26T15:41:00Z">
              <w:r>
                <w:t xml:space="preserve">type: </w:t>
              </w:r>
              <w:r w:rsidRPr="0004111F">
                <w:t>RimRSReportInfo</w:t>
              </w:r>
            </w:ins>
          </w:p>
          <w:p w:rsidR="00ED3F6F" w:rsidRPr="002B15AA" w:rsidRDefault="00ED3F6F" w:rsidP="00ED3F6F">
            <w:pPr>
              <w:pStyle w:val="TAL"/>
              <w:rPr>
                <w:ins w:id="12073" w:author="28.541_CR0283R2_(Rel-16)_eNRM" w:date="2020-06-26T15:41:00Z"/>
              </w:rPr>
            </w:pPr>
            <w:ins w:id="12074" w:author="28.541_CR0283R2_(Rel-16)_eNRM" w:date="2020-06-26T15:41:00Z">
              <w:r>
                <w:t xml:space="preserve">multiplicity: </w:t>
              </w:r>
              <w:r w:rsidDel="00AD4BC2">
                <w:t>*</w:t>
              </w:r>
            </w:ins>
          </w:p>
          <w:p w:rsidR="00ED3F6F" w:rsidRPr="002B15AA" w:rsidRDefault="00ED3F6F" w:rsidP="00ED3F6F">
            <w:pPr>
              <w:pStyle w:val="TAL"/>
              <w:rPr>
                <w:ins w:id="12075" w:author="28.541_CR0283R2_(Rel-16)_eNRM" w:date="2020-06-26T15:41:00Z"/>
              </w:rPr>
            </w:pPr>
            <w:ins w:id="12076" w:author="28.541_CR0283R2_(Rel-16)_eNRM" w:date="2020-06-26T15:41:00Z">
              <w:r w:rsidRPr="002B15AA">
                <w:t>isOrdered: N/A</w:t>
              </w:r>
            </w:ins>
          </w:p>
          <w:p w:rsidR="00ED3F6F" w:rsidRPr="002B15AA" w:rsidRDefault="00ED3F6F" w:rsidP="00ED3F6F">
            <w:pPr>
              <w:pStyle w:val="TAL"/>
              <w:rPr>
                <w:ins w:id="12077" w:author="28.541_CR0283R2_(Rel-16)_eNRM" w:date="2020-06-26T15:41:00Z"/>
              </w:rPr>
            </w:pPr>
            <w:ins w:id="12078" w:author="28.541_CR0283R2_(Rel-16)_eNRM" w:date="2020-06-26T15:41:00Z">
              <w:r w:rsidRPr="002B15AA">
                <w:t xml:space="preserve">isUnique: </w:t>
              </w:r>
              <w:r w:rsidRPr="00035CDF">
                <w:t>N/A</w:t>
              </w:r>
            </w:ins>
          </w:p>
          <w:p w:rsidR="00ED3F6F" w:rsidRPr="002B15AA" w:rsidRDefault="00ED3F6F" w:rsidP="00ED3F6F">
            <w:pPr>
              <w:pStyle w:val="TAL"/>
              <w:rPr>
                <w:ins w:id="12079" w:author="28.541_CR0283R2_(Rel-16)_eNRM" w:date="2020-06-26T15:41:00Z"/>
              </w:rPr>
            </w:pPr>
            <w:ins w:id="12080" w:author="28.541_CR0283R2_(Rel-16)_eNRM" w:date="2020-06-26T15:41:00Z">
              <w:r w:rsidRPr="002B15AA">
                <w:t xml:space="preserve">defaultValue: </w:t>
              </w:r>
              <w:r>
                <w:t>N/A</w:t>
              </w:r>
            </w:ins>
          </w:p>
          <w:p w:rsidR="00ED3F6F" w:rsidRDefault="00ED3F6F" w:rsidP="00ED3F6F">
            <w:pPr>
              <w:pStyle w:val="TAL"/>
              <w:rPr>
                <w:ins w:id="12081" w:author="28.541_CR0283R2_(Rel-16)_eNRM" w:date="2020-06-26T15:37:00Z"/>
              </w:rPr>
            </w:pPr>
            <w:ins w:id="12082" w:author="28.541_CR0283R2_(Rel-16)_eNRM" w:date="2020-06-26T15:41:00Z">
              <w:r w:rsidRPr="002B15AA">
                <w:t>isNullable: False</w:t>
              </w:r>
            </w:ins>
          </w:p>
        </w:tc>
      </w:tr>
      <w:tr w:rsidR="00ED3F6F" w:rsidRPr="002B15AA" w:rsidTr="00527FC2">
        <w:tblPrEx>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2083" w:author="28.541_CR0283R2_(Rel-16)_eNRM" w:date="2020-06-26T15:41:00Z">
            <w:tblPrEx>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blHeader/>
          <w:ins w:id="12084" w:author="28.541_CR0283R2_(Rel-16)_eNRM" w:date="2020-06-26T15:37:00Z"/>
          <w:trPrChange w:id="12085" w:author="28.541_CR0283R2_(Rel-16)_eNRM" w:date="2020-06-26T15:41:00Z">
            <w:trPr>
              <w:cantSplit/>
              <w:tblHeader/>
            </w:trPr>
          </w:trPrChange>
        </w:trPr>
        <w:tc>
          <w:tcPr>
            <w:tcW w:w="960" w:type="pct"/>
            <w:tcBorders>
              <w:top w:val="single" w:sz="4" w:space="0" w:color="auto"/>
              <w:left w:val="single" w:sz="4" w:space="0" w:color="auto"/>
              <w:bottom w:val="single" w:sz="4" w:space="0" w:color="auto"/>
              <w:right w:val="single" w:sz="4" w:space="0" w:color="auto"/>
            </w:tcBorders>
            <w:vAlign w:val="center"/>
            <w:tcPrChange w:id="12086" w:author="28.541_CR0283R2_(Rel-16)_eNRM" w:date="2020-06-26T15:41:00Z">
              <w:tcPr>
                <w:tcW w:w="960" w:type="pct"/>
                <w:tcBorders>
                  <w:top w:val="single" w:sz="4" w:space="0" w:color="auto"/>
                  <w:left w:val="single" w:sz="4" w:space="0" w:color="auto"/>
                  <w:bottom w:val="single" w:sz="4" w:space="0" w:color="auto"/>
                  <w:right w:val="single" w:sz="4" w:space="0" w:color="auto"/>
                </w:tcBorders>
              </w:tcPr>
            </w:tcPrChange>
          </w:tcPr>
          <w:p w:rsidR="00ED3F6F" w:rsidRDefault="00ED3F6F" w:rsidP="00ED3F6F">
            <w:pPr>
              <w:pStyle w:val="Default"/>
              <w:rPr>
                <w:ins w:id="12087" w:author="28.541_CR0283R2_(Rel-16)_eNRM" w:date="2020-06-26T15:37:00Z"/>
                <w:rFonts w:ascii="Courier New" w:hAnsi="Courier New" w:cs="Courier New"/>
                <w:sz w:val="18"/>
                <w:szCs w:val="18"/>
                <w:lang w:eastAsia="zh-CN"/>
              </w:rPr>
            </w:pPr>
            <w:ins w:id="12088" w:author="28.541_CR0283R2_(Rel-16)_eNRM" w:date="2020-06-26T15:41:00Z">
              <w:r w:rsidRPr="008D6312">
                <w:rPr>
                  <w:rFonts w:ascii="Courier New" w:hAnsi="Courier New" w:cs="Courier New"/>
                  <w:sz w:val="18"/>
                  <w:szCs w:val="18"/>
                  <w:rPrChange w:id="12089" w:author="CR0283" w:date="2020-06-17T18:49:00Z">
                    <w:rPr>
                      <w:rFonts w:ascii="Courier New" w:hAnsi="Courier New" w:cs="Courier New"/>
                      <w:szCs w:val="18"/>
                    </w:rPr>
                  </w:rPrChange>
                </w:rPr>
                <w:t>detectedSetID</w:t>
              </w:r>
            </w:ins>
          </w:p>
        </w:tc>
        <w:tc>
          <w:tcPr>
            <w:tcW w:w="2917" w:type="pct"/>
            <w:tcBorders>
              <w:top w:val="single" w:sz="4" w:space="0" w:color="auto"/>
              <w:left w:val="single" w:sz="4" w:space="0" w:color="auto"/>
              <w:bottom w:val="single" w:sz="4" w:space="0" w:color="auto"/>
              <w:right w:val="single" w:sz="4" w:space="0" w:color="auto"/>
            </w:tcBorders>
            <w:tcPrChange w:id="12090" w:author="28.541_CR0283R2_(Rel-16)_eNRM" w:date="2020-06-26T15:41:00Z">
              <w:tcPr>
                <w:tcW w:w="2917" w:type="pct"/>
                <w:tcBorders>
                  <w:top w:val="single" w:sz="4" w:space="0" w:color="auto"/>
                  <w:left w:val="single" w:sz="4" w:space="0" w:color="auto"/>
                  <w:bottom w:val="single" w:sz="4" w:space="0" w:color="auto"/>
                  <w:right w:val="single" w:sz="4" w:space="0" w:color="auto"/>
                </w:tcBorders>
              </w:tcPr>
            </w:tcPrChange>
          </w:tcPr>
          <w:p w:rsidR="00ED3F6F" w:rsidRDefault="00ED3F6F" w:rsidP="00ED3F6F">
            <w:pPr>
              <w:keepNext/>
              <w:keepLines/>
              <w:spacing w:after="0"/>
              <w:rPr>
                <w:ins w:id="12091" w:author="28.541_CR0283R2_(Rel-16)_eNRM" w:date="2020-06-26T15:41:00Z"/>
              </w:rPr>
            </w:pPr>
            <w:ins w:id="12092" w:author="28.541_CR0283R2_(Rel-16)_eNRM" w:date="2020-06-26T15:41:00Z">
              <w:r>
                <w:rPr>
                  <w:rFonts w:ascii="Arial" w:hAnsi="Arial" w:cs="Arial"/>
                  <w:sz w:val="18"/>
                  <w:szCs w:val="18"/>
                  <w:lang w:eastAsia="en-GB"/>
                </w:rPr>
                <w:t xml:space="preserve">This attributer indicates the Set ID of </w:t>
              </w:r>
              <w:r w:rsidRPr="00B352A6">
                <w:rPr>
                  <w:szCs w:val="18"/>
                  <w:lang w:eastAsia="zh-CN"/>
                </w:rPr>
                <w:t>the detected RIM-RS</w:t>
              </w:r>
              <w:r>
                <w:rPr>
                  <w:szCs w:val="18"/>
                  <w:lang w:eastAsia="zh-CN"/>
                </w:rPr>
                <w:t>.</w:t>
              </w:r>
              <w:r>
                <w:t xml:space="preserve"> </w:t>
              </w:r>
            </w:ins>
          </w:p>
          <w:p w:rsidR="00ED3F6F" w:rsidRDefault="00ED3F6F" w:rsidP="00ED3F6F">
            <w:pPr>
              <w:keepNext/>
              <w:keepLines/>
              <w:spacing w:after="0"/>
              <w:rPr>
                <w:ins w:id="12093" w:author="28.541_CR0283R2_(Rel-16)_eNRM" w:date="2020-06-26T15:41:00Z"/>
                <w:rFonts w:ascii="Arial" w:hAnsi="Arial" w:cs="Arial"/>
                <w:sz w:val="18"/>
                <w:szCs w:val="18"/>
                <w:lang w:eastAsia="en-GB"/>
              </w:rPr>
            </w:pPr>
          </w:p>
          <w:p w:rsidR="00ED3F6F" w:rsidRDefault="00ED3F6F" w:rsidP="00ED3F6F">
            <w:pPr>
              <w:keepNext/>
              <w:keepLines/>
              <w:spacing w:after="0"/>
              <w:rPr>
                <w:ins w:id="12094" w:author="28.541_CR0283R2_(Rel-16)_eNRM" w:date="2020-06-26T15:41:00Z"/>
                <w:rFonts w:ascii="Arial" w:hAnsi="Arial" w:cs="Arial"/>
                <w:sz w:val="18"/>
                <w:szCs w:val="18"/>
                <w:lang w:eastAsia="en-GB"/>
              </w:rPr>
            </w:pPr>
            <w:ins w:id="12095" w:author="28.541_CR0283R2_(Rel-16)_eNRM" w:date="2020-06-26T15:41:00Z">
              <w:r>
                <w:rPr>
                  <w:rFonts w:ascii="Arial" w:hAnsi="Arial" w:cs="Arial"/>
                  <w:sz w:val="18"/>
                  <w:szCs w:val="18"/>
                </w:rPr>
                <w:t xml:space="preserve">allowedValues: </w:t>
              </w:r>
              <w:r w:rsidRPr="00516088">
                <w:rPr>
                  <w:rFonts w:ascii="Arial" w:hAnsi="Arial" w:cs="Arial"/>
                  <w:sz w:val="18"/>
                  <w:szCs w:val="18"/>
                  <w:lang w:eastAsia="en-GB"/>
                </w:rPr>
                <w:t>0,1</w:t>
              </w:r>
              <w:r>
                <w:rPr>
                  <w:rFonts w:ascii="Arial" w:hAnsi="Arial" w:cs="Arial"/>
                  <w:sz w:val="18"/>
                  <w:szCs w:val="18"/>
                  <w:lang w:eastAsia="en-GB"/>
                </w:rPr>
                <w:t>..</w:t>
              </w:r>
              <w:r w:rsidRPr="00516088">
                <w:rPr>
                  <w:rFonts w:ascii="Arial" w:hAnsi="Arial" w:cs="Arial"/>
                  <w:sz w:val="18"/>
                  <w:szCs w:val="18"/>
                  <w:lang w:eastAsia="en-GB"/>
                </w:rPr>
                <w:t>.</w:t>
              </w:r>
              <w:r>
                <w:rPr>
                  <w:rFonts w:ascii="Arial" w:hAnsi="Arial" w:cs="Arial"/>
                  <w:sz w:val="18"/>
                  <w:szCs w:val="18"/>
                  <w:lang w:eastAsia="en-GB"/>
                </w:rPr>
                <w:t>max{</w:t>
              </w:r>
              <w:r w:rsidRPr="007B301C">
                <w:rPr>
                  <w:rFonts w:ascii="Courier New" w:hAnsi="Courier New" w:cs="Courier New"/>
                  <w:sz w:val="18"/>
                  <w:szCs w:val="18"/>
                </w:rPr>
                <w:t>totalnrofSetIdofRS1</w:t>
              </w:r>
              <w:r>
                <w:rPr>
                  <w:rFonts w:ascii="Courier New" w:hAnsi="Courier New" w:cs="Courier New"/>
                  <w:sz w:val="18"/>
                  <w:szCs w:val="18"/>
                </w:rPr>
                <w:t>,</w:t>
              </w:r>
              <w:r w:rsidRPr="007B301C">
                <w:rPr>
                  <w:rFonts w:ascii="Courier New" w:hAnsi="Courier New" w:cs="Courier New"/>
                  <w:sz w:val="18"/>
                  <w:szCs w:val="18"/>
                </w:rPr>
                <w:t xml:space="preserve"> totalnrofSetIdofRS2</w:t>
              </w:r>
              <w:r>
                <w:rPr>
                  <w:rFonts w:ascii="Arial" w:hAnsi="Arial" w:cs="Arial"/>
                  <w:sz w:val="18"/>
                  <w:szCs w:val="18"/>
                  <w:lang w:eastAsia="en-GB"/>
                </w:rPr>
                <w:t>}.</w:t>
              </w:r>
            </w:ins>
          </w:p>
          <w:p w:rsidR="00ED3F6F" w:rsidRDefault="00ED3F6F" w:rsidP="00ED3F6F">
            <w:pPr>
              <w:keepNext/>
              <w:keepLines/>
              <w:spacing w:after="0"/>
              <w:rPr>
                <w:ins w:id="12096" w:author="28.541_CR0283R2_(Rel-16)_eNRM" w:date="2020-06-26T15:37:00Z"/>
                <w:lang w:eastAsia="zh-CN"/>
              </w:rPr>
            </w:pPr>
          </w:p>
        </w:tc>
        <w:tc>
          <w:tcPr>
            <w:tcW w:w="1123" w:type="pct"/>
            <w:tcBorders>
              <w:top w:val="single" w:sz="4" w:space="0" w:color="auto"/>
              <w:left w:val="single" w:sz="4" w:space="0" w:color="auto"/>
              <w:bottom w:val="single" w:sz="4" w:space="0" w:color="auto"/>
              <w:right w:val="single" w:sz="4" w:space="0" w:color="auto"/>
            </w:tcBorders>
            <w:tcPrChange w:id="12097" w:author="28.541_CR0283R2_(Rel-16)_eNRM" w:date="2020-06-26T15:41:00Z">
              <w:tcPr>
                <w:tcW w:w="1123" w:type="pct"/>
                <w:tcBorders>
                  <w:top w:val="single" w:sz="4" w:space="0" w:color="auto"/>
                  <w:left w:val="single" w:sz="4" w:space="0" w:color="auto"/>
                  <w:bottom w:val="single" w:sz="4" w:space="0" w:color="auto"/>
                  <w:right w:val="single" w:sz="4" w:space="0" w:color="auto"/>
                </w:tcBorders>
              </w:tcPr>
            </w:tcPrChange>
          </w:tcPr>
          <w:p w:rsidR="00ED3F6F" w:rsidRPr="002B15AA" w:rsidRDefault="00ED3F6F" w:rsidP="00ED3F6F">
            <w:pPr>
              <w:pStyle w:val="TAL"/>
              <w:rPr>
                <w:ins w:id="12098" w:author="28.541_CR0283R2_(Rel-16)_eNRM" w:date="2020-06-26T15:41:00Z"/>
              </w:rPr>
            </w:pPr>
            <w:ins w:id="12099" w:author="28.541_CR0283R2_(Rel-16)_eNRM" w:date="2020-06-26T15:41:00Z">
              <w:r>
                <w:t>type: Integer</w:t>
              </w:r>
            </w:ins>
          </w:p>
          <w:p w:rsidR="00ED3F6F" w:rsidRPr="002B15AA" w:rsidRDefault="00ED3F6F" w:rsidP="00ED3F6F">
            <w:pPr>
              <w:pStyle w:val="TAL"/>
              <w:rPr>
                <w:ins w:id="12100" w:author="28.541_CR0283R2_(Rel-16)_eNRM" w:date="2020-06-26T15:41:00Z"/>
              </w:rPr>
            </w:pPr>
            <w:ins w:id="12101" w:author="28.541_CR0283R2_(Rel-16)_eNRM" w:date="2020-06-26T15:41:00Z">
              <w:r>
                <w:t xml:space="preserve">multiplicity: </w:t>
              </w:r>
              <w:r>
                <w:rPr>
                  <w:rFonts w:hint="eastAsia"/>
                  <w:lang w:eastAsia="zh-CN"/>
                </w:rPr>
                <w:t>1</w:t>
              </w:r>
            </w:ins>
          </w:p>
          <w:p w:rsidR="00ED3F6F" w:rsidRPr="002B15AA" w:rsidRDefault="00ED3F6F" w:rsidP="00ED3F6F">
            <w:pPr>
              <w:pStyle w:val="TAL"/>
              <w:rPr>
                <w:ins w:id="12102" w:author="28.541_CR0283R2_(Rel-16)_eNRM" w:date="2020-06-26T15:41:00Z"/>
              </w:rPr>
            </w:pPr>
            <w:ins w:id="12103" w:author="28.541_CR0283R2_(Rel-16)_eNRM" w:date="2020-06-26T15:41:00Z">
              <w:r w:rsidRPr="002B15AA">
                <w:t>isOrdered: N/A</w:t>
              </w:r>
            </w:ins>
          </w:p>
          <w:p w:rsidR="00ED3F6F" w:rsidRPr="002B15AA" w:rsidRDefault="00ED3F6F" w:rsidP="00ED3F6F">
            <w:pPr>
              <w:pStyle w:val="TAL"/>
              <w:rPr>
                <w:ins w:id="12104" w:author="28.541_CR0283R2_(Rel-16)_eNRM" w:date="2020-06-26T15:41:00Z"/>
              </w:rPr>
            </w:pPr>
            <w:ins w:id="12105" w:author="28.541_CR0283R2_(Rel-16)_eNRM" w:date="2020-06-26T15:41:00Z">
              <w:r w:rsidRPr="002B15AA">
                <w:t xml:space="preserve">isUnique: </w:t>
              </w:r>
              <w:r w:rsidRPr="00035CDF">
                <w:t>N/A</w:t>
              </w:r>
            </w:ins>
          </w:p>
          <w:p w:rsidR="00ED3F6F" w:rsidRPr="002B15AA" w:rsidRDefault="00ED3F6F" w:rsidP="00ED3F6F">
            <w:pPr>
              <w:pStyle w:val="TAL"/>
              <w:rPr>
                <w:ins w:id="12106" w:author="28.541_CR0283R2_(Rel-16)_eNRM" w:date="2020-06-26T15:41:00Z"/>
              </w:rPr>
            </w:pPr>
            <w:ins w:id="12107" w:author="28.541_CR0283R2_(Rel-16)_eNRM" w:date="2020-06-26T15:41:00Z">
              <w:r w:rsidRPr="002B15AA">
                <w:t>defaultValue: None</w:t>
              </w:r>
            </w:ins>
          </w:p>
          <w:p w:rsidR="00ED3F6F" w:rsidRDefault="00ED3F6F" w:rsidP="00ED3F6F">
            <w:pPr>
              <w:pStyle w:val="TAL"/>
              <w:rPr>
                <w:ins w:id="12108" w:author="28.541_CR0283R2_(Rel-16)_eNRM" w:date="2020-06-26T15:37:00Z"/>
              </w:rPr>
            </w:pPr>
            <w:ins w:id="12109" w:author="28.541_CR0283R2_(Rel-16)_eNRM" w:date="2020-06-26T15:41:00Z">
              <w:r w:rsidRPr="002B15AA">
                <w:t>isNullable: False</w:t>
              </w:r>
            </w:ins>
          </w:p>
        </w:tc>
      </w:tr>
      <w:tr w:rsidR="00542A92" w:rsidRPr="002B15AA" w:rsidTr="00527FC2">
        <w:tblPrEx>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2110" w:author="28.541_CR0283R2_(Rel-16)_eNRM" w:date="2020-06-26T15:42:00Z">
            <w:tblPrEx>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blHeader/>
          <w:ins w:id="12111" w:author="28.541_CR0283R2_(Rel-16)_eNRM" w:date="2020-06-26T15:37:00Z"/>
          <w:trPrChange w:id="12112" w:author="28.541_CR0283R2_(Rel-16)_eNRM" w:date="2020-06-26T15:42:00Z">
            <w:trPr>
              <w:cantSplit/>
              <w:tblHeader/>
            </w:trPr>
          </w:trPrChange>
        </w:trPr>
        <w:tc>
          <w:tcPr>
            <w:tcW w:w="960" w:type="pct"/>
            <w:tcBorders>
              <w:top w:val="single" w:sz="4" w:space="0" w:color="auto"/>
              <w:left w:val="single" w:sz="4" w:space="0" w:color="auto"/>
              <w:bottom w:val="single" w:sz="4" w:space="0" w:color="auto"/>
              <w:right w:val="single" w:sz="4" w:space="0" w:color="auto"/>
            </w:tcBorders>
            <w:vAlign w:val="center"/>
            <w:tcPrChange w:id="12113" w:author="28.541_CR0283R2_(Rel-16)_eNRM" w:date="2020-06-26T15:42:00Z">
              <w:tcPr>
                <w:tcW w:w="960" w:type="pct"/>
                <w:tcBorders>
                  <w:top w:val="single" w:sz="4" w:space="0" w:color="auto"/>
                  <w:left w:val="single" w:sz="4" w:space="0" w:color="auto"/>
                  <w:bottom w:val="single" w:sz="4" w:space="0" w:color="auto"/>
                  <w:right w:val="single" w:sz="4" w:space="0" w:color="auto"/>
                </w:tcBorders>
              </w:tcPr>
            </w:tcPrChange>
          </w:tcPr>
          <w:p w:rsidR="00542A92" w:rsidRDefault="00542A92" w:rsidP="00542A92">
            <w:pPr>
              <w:pStyle w:val="Default"/>
              <w:rPr>
                <w:ins w:id="12114" w:author="28.541_CR0283R2_(Rel-16)_eNRM" w:date="2020-06-26T15:37:00Z"/>
                <w:rFonts w:ascii="Courier New" w:hAnsi="Courier New" w:cs="Courier New"/>
                <w:sz w:val="18"/>
                <w:szCs w:val="18"/>
                <w:lang w:eastAsia="zh-CN"/>
              </w:rPr>
            </w:pPr>
            <w:ins w:id="12115" w:author="28.541_CR0283R2_(Rel-16)_eNRM" w:date="2020-06-26T15:42:00Z">
              <w:r w:rsidRPr="008D6312">
                <w:rPr>
                  <w:rFonts w:ascii="Courier New" w:hAnsi="Courier New" w:cs="Courier New"/>
                  <w:sz w:val="18"/>
                  <w:szCs w:val="18"/>
                  <w:rPrChange w:id="12116" w:author="CR0283" w:date="2020-06-17T18:49:00Z">
                    <w:rPr>
                      <w:rFonts w:ascii="Courier New" w:hAnsi="Courier New" w:cs="Courier New"/>
                      <w:szCs w:val="18"/>
                    </w:rPr>
                  </w:rPrChange>
                </w:rPr>
                <w:t>propagationDelay</w:t>
              </w:r>
            </w:ins>
          </w:p>
        </w:tc>
        <w:tc>
          <w:tcPr>
            <w:tcW w:w="2917" w:type="pct"/>
            <w:tcBorders>
              <w:top w:val="single" w:sz="4" w:space="0" w:color="auto"/>
              <w:left w:val="single" w:sz="4" w:space="0" w:color="auto"/>
              <w:bottom w:val="single" w:sz="4" w:space="0" w:color="auto"/>
              <w:right w:val="single" w:sz="4" w:space="0" w:color="auto"/>
            </w:tcBorders>
            <w:tcPrChange w:id="12117" w:author="28.541_CR0283R2_(Rel-16)_eNRM" w:date="2020-06-26T15:42:00Z">
              <w:tcPr>
                <w:tcW w:w="2917" w:type="pct"/>
                <w:tcBorders>
                  <w:top w:val="single" w:sz="4" w:space="0" w:color="auto"/>
                  <w:left w:val="single" w:sz="4" w:space="0" w:color="auto"/>
                  <w:bottom w:val="single" w:sz="4" w:space="0" w:color="auto"/>
                  <w:right w:val="single" w:sz="4" w:space="0" w:color="auto"/>
                </w:tcBorders>
              </w:tcPr>
            </w:tcPrChange>
          </w:tcPr>
          <w:p w:rsidR="00542A92" w:rsidRDefault="00542A92" w:rsidP="00542A92">
            <w:pPr>
              <w:keepNext/>
              <w:keepLines/>
              <w:spacing w:after="0"/>
              <w:rPr>
                <w:ins w:id="12118" w:author="28.541_CR0283R2_(Rel-16)_eNRM" w:date="2020-06-26T15:42:00Z"/>
                <w:szCs w:val="18"/>
              </w:rPr>
            </w:pPr>
            <w:ins w:id="12119" w:author="28.541_CR0283R2_(Rel-16)_eNRM" w:date="2020-06-26T15:42:00Z">
              <w:r>
                <w:rPr>
                  <w:rFonts w:ascii="Arial" w:hAnsi="Arial" w:cs="Arial"/>
                  <w:sz w:val="18"/>
                  <w:szCs w:val="18"/>
                  <w:lang w:eastAsia="en-GB"/>
                </w:rPr>
                <w:t xml:space="preserve">This attributer indicates the propagation delay of </w:t>
              </w:r>
              <w:r w:rsidRPr="00B352A6">
                <w:rPr>
                  <w:szCs w:val="18"/>
                  <w:lang w:eastAsia="zh-CN"/>
                </w:rPr>
                <w:t>the detected RIM-RS</w:t>
              </w:r>
              <w:r>
                <w:rPr>
                  <w:szCs w:val="18"/>
                </w:rPr>
                <w:t>, in number of OFDM symbol.</w:t>
              </w:r>
            </w:ins>
          </w:p>
          <w:p w:rsidR="00542A92" w:rsidRDefault="00542A92" w:rsidP="00542A92">
            <w:pPr>
              <w:keepNext/>
              <w:keepLines/>
              <w:spacing w:after="0"/>
              <w:rPr>
                <w:ins w:id="12120" w:author="28.541_CR0283R2_(Rel-16)_eNRM" w:date="2020-06-26T15:42:00Z"/>
                <w:rFonts w:ascii="Arial" w:hAnsi="Arial" w:cs="Arial"/>
                <w:sz w:val="18"/>
                <w:szCs w:val="18"/>
                <w:lang w:eastAsia="en-GB"/>
              </w:rPr>
            </w:pPr>
          </w:p>
          <w:p w:rsidR="00542A92" w:rsidRDefault="00542A92" w:rsidP="00542A92">
            <w:pPr>
              <w:keepNext/>
              <w:keepLines/>
              <w:spacing w:after="0"/>
              <w:rPr>
                <w:ins w:id="12121" w:author="28.541_CR0283R2_(Rel-16)_eNRM" w:date="2020-06-26T15:42:00Z"/>
                <w:rFonts w:ascii="Arial" w:hAnsi="Arial" w:cs="Arial"/>
                <w:sz w:val="18"/>
                <w:szCs w:val="18"/>
                <w:lang w:eastAsia="en-GB"/>
              </w:rPr>
            </w:pPr>
            <w:ins w:id="12122" w:author="28.541_CR0283R2_(Rel-16)_eNRM" w:date="2020-06-26T15:42:00Z">
              <w:r>
                <w:rPr>
                  <w:rFonts w:ascii="Arial" w:hAnsi="Arial" w:cs="Arial"/>
                  <w:sz w:val="18"/>
                  <w:szCs w:val="18"/>
                </w:rPr>
                <w:t>allowedValues: 0, 1</w:t>
              </w:r>
              <w:r>
                <w:t>..</w:t>
              </w:r>
              <w:r>
                <w:rPr>
                  <w:rFonts w:ascii="Courier New" w:hAnsi="Courier New" w:cs="Courier New"/>
                  <w:szCs w:val="18"/>
                </w:rPr>
                <w:t xml:space="preserve"> maxPropagationDelay</w:t>
              </w:r>
              <w:r>
                <w:rPr>
                  <w:rFonts w:ascii="Arial" w:hAnsi="Arial" w:cs="Arial"/>
                  <w:sz w:val="18"/>
                  <w:szCs w:val="18"/>
                  <w:lang w:eastAsia="en-GB"/>
                </w:rPr>
                <w:t>.</w:t>
              </w:r>
            </w:ins>
          </w:p>
          <w:p w:rsidR="00542A92" w:rsidRDefault="00542A92" w:rsidP="00542A92">
            <w:pPr>
              <w:keepNext/>
              <w:keepLines/>
              <w:spacing w:after="0"/>
              <w:rPr>
                <w:ins w:id="12123" w:author="28.541_CR0283R2_(Rel-16)_eNRM" w:date="2020-06-26T15:37:00Z"/>
                <w:lang w:eastAsia="zh-CN"/>
              </w:rPr>
            </w:pPr>
          </w:p>
        </w:tc>
        <w:tc>
          <w:tcPr>
            <w:tcW w:w="1123" w:type="pct"/>
            <w:tcBorders>
              <w:top w:val="single" w:sz="4" w:space="0" w:color="auto"/>
              <w:left w:val="single" w:sz="4" w:space="0" w:color="auto"/>
              <w:bottom w:val="single" w:sz="4" w:space="0" w:color="auto"/>
              <w:right w:val="single" w:sz="4" w:space="0" w:color="auto"/>
            </w:tcBorders>
            <w:tcPrChange w:id="12124" w:author="28.541_CR0283R2_(Rel-16)_eNRM" w:date="2020-06-26T15:42:00Z">
              <w:tcPr>
                <w:tcW w:w="1123" w:type="pct"/>
                <w:tcBorders>
                  <w:top w:val="single" w:sz="4" w:space="0" w:color="auto"/>
                  <w:left w:val="single" w:sz="4" w:space="0" w:color="auto"/>
                  <w:bottom w:val="single" w:sz="4" w:space="0" w:color="auto"/>
                  <w:right w:val="single" w:sz="4" w:space="0" w:color="auto"/>
                </w:tcBorders>
              </w:tcPr>
            </w:tcPrChange>
          </w:tcPr>
          <w:p w:rsidR="00542A92" w:rsidRPr="002B15AA" w:rsidRDefault="00542A92" w:rsidP="00542A92">
            <w:pPr>
              <w:pStyle w:val="TAL"/>
              <w:rPr>
                <w:ins w:id="12125" w:author="28.541_CR0283R2_(Rel-16)_eNRM" w:date="2020-06-26T15:42:00Z"/>
              </w:rPr>
            </w:pPr>
            <w:ins w:id="12126" w:author="28.541_CR0283R2_(Rel-16)_eNRM" w:date="2020-06-26T15:42:00Z">
              <w:r>
                <w:t>type: Integer</w:t>
              </w:r>
            </w:ins>
          </w:p>
          <w:p w:rsidR="00542A92" w:rsidRPr="002B15AA" w:rsidRDefault="00542A92" w:rsidP="00542A92">
            <w:pPr>
              <w:pStyle w:val="TAL"/>
              <w:rPr>
                <w:ins w:id="12127" w:author="28.541_CR0283R2_(Rel-16)_eNRM" w:date="2020-06-26T15:42:00Z"/>
              </w:rPr>
            </w:pPr>
            <w:ins w:id="12128" w:author="28.541_CR0283R2_(Rel-16)_eNRM" w:date="2020-06-26T15:42:00Z">
              <w:r>
                <w:t xml:space="preserve">multiplicity: </w:t>
              </w:r>
              <w:r>
                <w:rPr>
                  <w:rFonts w:hint="eastAsia"/>
                  <w:lang w:eastAsia="zh-CN"/>
                </w:rPr>
                <w:t>1</w:t>
              </w:r>
            </w:ins>
          </w:p>
          <w:p w:rsidR="00542A92" w:rsidRPr="002B15AA" w:rsidRDefault="00542A92" w:rsidP="00542A92">
            <w:pPr>
              <w:pStyle w:val="TAL"/>
              <w:rPr>
                <w:ins w:id="12129" w:author="28.541_CR0283R2_(Rel-16)_eNRM" w:date="2020-06-26T15:42:00Z"/>
              </w:rPr>
            </w:pPr>
            <w:ins w:id="12130" w:author="28.541_CR0283R2_(Rel-16)_eNRM" w:date="2020-06-26T15:42:00Z">
              <w:r w:rsidRPr="002B15AA">
                <w:t>isOrdered: N/A</w:t>
              </w:r>
            </w:ins>
          </w:p>
          <w:p w:rsidR="00542A92" w:rsidRPr="002B15AA" w:rsidRDefault="00542A92" w:rsidP="00542A92">
            <w:pPr>
              <w:pStyle w:val="TAL"/>
              <w:rPr>
                <w:ins w:id="12131" w:author="28.541_CR0283R2_(Rel-16)_eNRM" w:date="2020-06-26T15:42:00Z"/>
              </w:rPr>
            </w:pPr>
            <w:ins w:id="12132" w:author="28.541_CR0283R2_(Rel-16)_eNRM" w:date="2020-06-26T15:42:00Z">
              <w:r w:rsidRPr="002B15AA">
                <w:t xml:space="preserve">isUnique: </w:t>
              </w:r>
              <w:r w:rsidRPr="00035CDF">
                <w:t>N/A</w:t>
              </w:r>
            </w:ins>
          </w:p>
          <w:p w:rsidR="00542A92" w:rsidRPr="002B15AA" w:rsidRDefault="00542A92" w:rsidP="00542A92">
            <w:pPr>
              <w:pStyle w:val="TAL"/>
              <w:rPr>
                <w:ins w:id="12133" w:author="28.541_CR0283R2_(Rel-16)_eNRM" w:date="2020-06-26T15:42:00Z"/>
              </w:rPr>
            </w:pPr>
            <w:ins w:id="12134" w:author="28.541_CR0283R2_(Rel-16)_eNRM" w:date="2020-06-26T15:42:00Z">
              <w:r w:rsidRPr="002B15AA">
                <w:t>defaultValue: None</w:t>
              </w:r>
            </w:ins>
          </w:p>
          <w:p w:rsidR="00542A92" w:rsidRDefault="00542A92" w:rsidP="00542A92">
            <w:pPr>
              <w:pStyle w:val="TAL"/>
              <w:rPr>
                <w:ins w:id="12135" w:author="28.541_CR0283R2_(Rel-16)_eNRM" w:date="2020-06-26T15:37:00Z"/>
              </w:rPr>
            </w:pPr>
            <w:ins w:id="12136" w:author="28.541_CR0283R2_(Rel-16)_eNRM" w:date="2020-06-26T15:42:00Z">
              <w:r w:rsidRPr="002B15AA">
                <w:t>isNullable: False</w:t>
              </w:r>
            </w:ins>
          </w:p>
        </w:tc>
      </w:tr>
      <w:tr w:rsidR="00542A92" w:rsidRPr="002B15AA" w:rsidTr="00527FC2">
        <w:tblPrEx>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2137" w:author="28.541_CR0283R2_(Rel-16)_eNRM" w:date="2020-06-26T15:42:00Z">
            <w:tblPrEx>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blHeader/>
          <w:ins w:id="12138" w:author="28.541_CR0283R2_(Rel-16)_eNRM" w:date="2020-06-26T15:37:00Z"/>
          <w:trPrChange w:id="12139" w:author="28.541_CR0283R2_(Rel-16)_eNRM" w:date="2020-06-26T15:42:00Z">
            <w:trPr>
              <w:cantSplit/>
              <w:tblHeader/>
            </w:trPr>
          </w:trPrChange>
        </w:trPr>
        <w:tc>
          <w:tcPr>
            <w:tcW w:w="960" w:type="pct"/>
            <w:tcBorders>
              <w:top w:val="single" w:sz="4" w:space="0" w:color="auto"/>
              <w:left w:val="single" w:sz="4" w:space="0" w:color="auto"/>
              <w:bottom w:val="single" w:sz="4" w:space="0" w:color="auto"/>
              <w:right w:val="single" w:sz="4" w:space="0" w:color="auto"/>
            </w:tcBorders>
            <w:vAlign w:val="center"/>
            <w:tcPrChange w:id="12140" w:author="28.541_CR0283R2_(Rel-16)_eNRM" w:date="2020-06-26T15:42:00Z">
              <w:tcPr>
                <w:tcW w:w="960" w:type="pct"/>
                <w:tcBorders>
                  <w:top w:val="single" w:sz="4" w:space="0" w:color="auto"/>
                  <w:left w:val="single" w:sz="4" w:space="0" w:color="auto"/>
                  <w:bottom w:val="single" w:sz="4" w:space="0" w:color="auto"/>
                  <w:right w:val="single" w:sz="4" w:space="0" w:color="auto"/>
                </w:tcBorders>
              </w:tcPr>
            </w:tcPrChange>
          </w:tcPr>
          <w:p w:rsidR="00542A92" w:rsidRDefault="00542A92" w:rsidP="00542A92">
            <w:pPr>
              <w:pStyle w:val="Default"/>
              <w:rPr>
                <w:ins w:id="12141" w:author="28.541_CR0283R2_(Rel-16)_eNRM" w:date="2020-06-26T15:37:00Z"/>
                <w:rFonts w:ascii="Courier New" w:hAnsi="Courier New" w:cs="Courier New"/>
                <w:sz w:val="18"/>
                <w:szCs w:val="18"/>
                <w:lang w:eastAsia="zh-CN"/>
              </w:rPr>
            </w:pPr>
            <w:ins w:id="12142" w:author="28.541_CR0283R2_(Rel-16)_eNRM" w:date="2020-06-26T15:42:00Z">
              <w:r w:rsidRPr="008D6312">
                <w:rPr>
                  <w:rFonts w:ascii="Courier New" w:hAnsi="Courier New" w:cs="Courier New"/>
                  <w:sz w:val="18"/>
                  <w:szCs w:val="18"/>
                  <w:rPrChange w:id="12143" w:author="CR0283" w:date="2020-06-17T18:49:00Z">
                    <w:rPr>
                      <w:rFonts w:ascii="Courier New" w:hAnsi="Courier New" w:cs="Courier New"/>
                      <w:szCs w:val="18"/>
                    </w:rPr>
                  </w:rPrChange>
                </w:rPr>
                <w:t>functionalityOfRIMRS</w:t>
              </w:r>
            </w:ins>
          </w:p>
        </w:tc>
        <w:tc>
          <w:tcPr>
            <w:tcW w:w="2917" w:type="pct"/>
            <w:tcBorders>
              <w:top w:val="single" w:sz="4" w:space="0" w:color="auto"/>
              <w:left w:val="single" w:sz="4" w:space="0" w:color="auto"/>
              <w:bottom w:val="single" w:sz="4" w:space="0" w:color="auto"/>
              <w:right w:val="single" w:sz="4" w:space="0" w:color="auto"/>
            </w:tcBorders>
            <w:tcPrChange w:id="12144" w:author="28.541_CR0283R2_(Rel-16)_eNRM" w:date="2020-06-26T15:42:00Z">
              <w:tcPr>
                <w:tcW w:w="2917" w:type="pct"/>
                <w:tcBorders>
                  <w:top w:val="single" w:sz="4" w:space="0" w:color="auto"/>
                  <w:left w:val="single" w:sz="4" w:space="0" w:color="auto"/>
                  <w:bottom w:val="single" w:sz="4" w:space="0" w:color="auto"/>
                  <w:right w:val="single" w:sz="4" w:space="0" w:color="auto"/>
                </w:tcBorders>
              </w:tcPr>
            </w:tcPrChange>
          </w:tcPr>
          <w:p w:rsidR="00542A92" w:rsidRDefault="00542A92" w:rsidP="00542A92">
            <w:pPr>
              <w:pStyle w:val="TAL"/>
              <w:rPr>
                <w:ins w:id="12145" w:author="28.541_CR0283R2_(Rel-16)_eNRM" w:date="2020-06-26T15:42:00Z"/>
                <w:szCs w:val="18"/>
                <w:lang w:eastAsia="zh-CN"/>
              </w:rPr>
            </w:pPr>
            <w:ins w:id="12146" w:author="28.541_CR0283R2_(Rel-16)_eNRM" w:date="2020-06-26T15:42:00Z">
              <w:r>
                <w:rPr>
                  <w:rFonts w:cs="Arial"/>
                  <w:szCs w:val="18"/>
                  <w:lang w:eastAsia="en-GB"/>
                </w:rPr>
                <w:t xml:space="preserve">This attributer indicates the functionality of the </w:t>
              </w:r>
              <w:r w:rsidRPr="00B352A6">
                <w:rPr>
                  <w:szCs w:val="18"/>
                  <w:lang w:eastAsia="zh-CN"/>
                </w:rPr>
                <w:t>detected RIM-RS</w:t>
              </w:r>
              <w:r>
                <w:rPr>
                  <w:szCs w:val="18"/>
                  <w:lang w:eastAsia="zh-CN"/>
                </w:rPr>
                <w:t>.</w:t>
              </w:r>
            </w:ins>
          </w:p>
          <w:p w:rsidR="00542A92" w:rsidRDefault="00542A92" w:rsidP="00542A92">
            <w:pPr>
              <w:pStyle w:val="TAL"/>
              <w:ind w:left="284"/>
              <w:rPr>
                <w:ins w:id="12147" w:author="28.541_CR0283R2_(Rel-16)_eNRM" w:date="2020-06-26T15:42:00Z"/>
                <w:szCs w:val="18"/>
                <w:lang w:eastAsia="zh-CN"/>
              </w:rPr>
            </w:pPr>
            <w:ins w:id="12148" w:author="28.541_CR0283R2_(Rel-16)_eNRM" w:date="2020-06-26T15:42:00Z">
              <w:r>
                <w:rPr>
                  <w:rFonts w:hint="eastAsia"/>
                  <w:szCs w:val="18"/>
                  <w:lang w:eastAsia="zh-CN"/>
                </w:rPr>
                <w:t>I</w:t>
              </w:r>
              <w:r>
                <w:rPr>
                  <w:szCs w:val="18"/>
                  <w:lang w:eastAsia="zh-CN"/>
                </w:rPr>
                <w:t xml:space="preserve">f the indication of </w:t>
              </w:r>
              <w:r w:rsidRPr="007B301C">
                <w:rPr>
                  <w:rFonts w:ascii="Courier New" w:hAnsi="Courier New" w:cs="Courier New"/>
                  <w:szCs w:val="18"/>
                </w:rPr>
                <w:t>enableEnoughNotEnoughIndication</w:t>
              </w:r>
              <w:r>
                <w:rPr>
                  <w:szCs w:val="18"/>
                  <w:lang w:eastAsia="zh-CN"/>
                </w:rPr>
                <w:t xml:space="preserve"> is “enable”, valid values are {RS2, RS1forEnoughMitigation, RS1forNotEnoughMitigation};</w:t>
              </w:r>
            </w:ins>
          </w:p>
          <w:p w:rsidR="00542A92" w:rsidRDefault="00542A92" w:rsidP="00542A92">
            <w:pPr>
              <w:pStyle w:val="TAL"/>
              <w:ind w:left="284"/>
              <w:rPr>
                <w:ins w:id="12149" w:author="28.541_CR0283R2_(Rel-16)_eNRM" w:date="2020-06-26T15:42:00Z"/>
                <w:szCs w:val="18"/>
                <w:lang w:eastAsia="zh-CN"/>
              </w:rPr>
            </w:pPr>
            <w:ins w:id="12150" w:author="28.541_CR0283R2_(Rel-16)_eNRM" w:date="2020-06-26T15:42:00Z">
              <w:r>
                <w:rPr>
                  <w:rFonts w:hint="eastAsia"/>
                  <w:szCs w:val="18"/>
                  <w:lang w:eastAsia="zh-CN"/>
                </w:rPr>
                <w:t>I</w:t>
              </w:r>
              <w:r>
                <w:rPr>
                  <w:szCs w:val="18"/>
                  <w:lang w:eastAsia="zh-CN"/>
                </w:rPr>
                <w:t xml:space="preserve">f the indication of </w:t>
              </w:r>
              <w:r w:rsidRPr="007B301C">
                <w:rPr>
                  <w:rFonts w:ascii="Courier New" w:hAnsi="Courier New" w:cs="Courier New"/>
                  <w:szCs w:val="18"/>
                </w:rPr>
                <w:t>enableEnoughNotEnoughIndication</w:t>
              </w:r>
              <w:r>
                <w:rPr>
                  <w:szCs w:val="18"/>
                  <w:lang w:eastAsia="zh-CN"/>
                </w:rPr>
                <w:t xml:space="preserve"> is “disable”, valid values are {RS1, RS2}.</w:t>
              </w:r>
            </w:ins>
          </w:p>
          <w:p w:rsidR="00542A92" w:rsidRDefault="00542A92" w:rsidP="00542A92">
            <w:pPr>
              <w:pStyle w:val="TAL"/>
              <w:rPr>
                <w:ins w:id="12151" w:author="28.541_CR0283R2_(Rel-16)_eNRM" w:date="2020-06-26T15:42:00Z"/>
                <w:szCs w:val="18"/>
                <w:lang w:eastAsia="zh-CN"/>
              </w:rPr>
            </w:pPr>
          </w:p>
          <w:p w:rsidR="00542A92" w:rsidRDefault="00542A92" w:rsidP="00542A92">
            <w:pPr>
              <w:pStyle w:val="TAL"/>
              <w:rPr>
                <w:ins w:id="12152" w:author="28.541_CR0283R2_(Rel-16)_eNRM" w:date="2020-06-26T15:42:00Z"/>
                <w:szCs w:val="18"/>
                <w:lang w:eastAsia="zh-CN"/>
              </w:rPr>
            </w:pPr>
            <w:ins w:id="12153" w:author="28.541_CR0283R2_(Rel-16)_eNRM" w:date="2020-06-26T15:42:00Z">
              <w:r>
                <w:t>allowedValues:</w:t>
              </w:r>
              <w:r>
                <w:rPr>
                  <w:szCs w:val="18"/>
                  <w:lang w:eastAsia="zh-CN"/>
                </w:rPr>
                <w:t xml:space="preserve"> RS1, RS2, RS1forEnoughMitigation, RS1forNotEnoughMitigation</w:t>
              </w:r>
            </w:ins>
          </w:p>
          <w:p w:rsidR="00542A92" w:rsidRDefault="00542A92" w:rsidP="00542A92">
            <w:pPr>
              <w:keepNext/>
              <w:keepLines/>
              <w:spacing w:after="0"/>
              <w:rPr>
                <w:ins w:id="12154" w:author="28.541_CR0283R2_(Rel-16)_eNRM" w:date="2020-06-26T15:37:00Z"/>
                <w:lang w:eastAsia="zh-CN"/>
              </w:rPr>
            </w:pPr>
            <w:ins w:id="12155" w:author="28.541_CR0283R2_(Rel-16)_eNRM" w:date="2020-06-26T15:42:00Z">
              <w:r>
                <w:rPr>
                  <w:szCs w:val="18"/>
                  <w:lang w:eastAsia="zh-CN"/>
                </w:rPr>
                <w:t xml:space="preserve"> </w:t>
              </w:r>
            </w:ins>
          </w:p>
        </w:tc>
        <w:tc>
          <w:tcPr>
            <w:tcW w:w="1123" w:type="pct"/>
            <w:tcBorders>
              <w:top w:val="single" w:sz="4" w:space="0" w:color="auto"/>
              <w:left w:val="single" w:sz="4" w:space="0" w:color="auto"/>
              <w:bottom w:val="single" w:sz="4" w:space="0" w:color="auto"/>
              <w:right w:val="single" w:sz="4" w:space="0" w:color="auto"/>
            </w:tcBorders>
            <w:tcPrChange w:id="12156" w:author="28.541_CR0283R2_(Rel-16)_eNRM" w:date="2020-06-26T15:42:00Z">
              <w:tcPr>
                <w:tcW w:w="1123" w:type="pct"/>
                <w:tcBorders>
                  <w:top w:val="single" w:sz="4" w:space="0" w:color="auto"/>
                  <w:left w:val="single" w:sz="4" w:space="0" w:color="auto"/>
                  <w:bottom w:val="single" w:sz="4" w:space="0" w:color="auto"/>
                  <w:right w:val="single" w:sz="4" w:space="0" w:color="auto"/>
                </w:tcBorders>
              </w:tcPr>
            </w:tcPrChange>
          </w:tcPr>
          <w:p w:rsidR="00542A92" w:rsidRPr="002B15AA" w:rsidRDefault="00542A92" w:rsidP="00542A92">
            <w:pPr>
              <w:pStyle w:val="TAL"/>
              <w:rPr>
                <w:ins w:id="12157" w:author="28.541_CR0283R2_(Rel-16)_eNRM" w:date="2020-06-26T15:42:00Z"/>
              </w:rPr>
            </w:pPr>
            <w:ins w:id="12158" w:author="28.541_CR0283R2_(Rel-16)_eNRM" w:date="2020-06-26T15:42:00Z">
              <w:r>
                <w:t>type: Enum</w:t>
              </w:r>
            </w:ins>
          </w:p>
          <w:p w:rsidR="00542A92" w:rsidRPr="002B15AA" w:rsidRDefault="00542A92" w:rsidP="00542A92">
            <w:pPr>
              <w:pStyle w:val="TAL"/>
              <w:rPr>
                <w:ins w:id="12159" w:author="28.541_CR0283R2_(Rel-16)_eNRM" w:date="2020-06-26T15:42:00Z"/>
              </w:rPr>
            </w:pPr>
            <w:ins w:id="12160" w:author="28.541_CR0283R2_(Rel-16)_eNRM" w:date="2020-06-26T15:42:00Z">
              <w:r>
                <w:t>multiplicity: 1</w:t>
              </w:r>
            </w:ins>
          </w:p>
          <w:p w:rsidR="00542A92" w:rsidRPr="002B15AA" w:rsidRDefault="00542A92" w:rsidP="00542A92">
            <w:pPr>
              <w:pStyle w:val="TAL"/>
              <w:rPr>
                <w:ins w:id="12161" w:author="28.541_CR0283R2_(Rel-16)_eNRM" w:date="2020-06-26T15:42:00Z"/>
              </w:rPr>
            </w:pPr>
            <w:ins w:id="12162" w:author="28.541_CR0283R2_(Rel-16)_eNRM" w:date="2020-06-26T15:42:00Z">
              <w:r w:rsidRPr="002B15AA">
                <w:t>isOrdered: N/A</w:t>
              </w:r>
            </w:ins>
          </w:p>
          <w:p w:rsidR="00542A92" w:rsidRPr="002B15AA" w:rsidRDefault="00542A92" w:rsidP="00542A92">
            <w:pPr>
              <w:pStyle w:val="TAL"/>
              <w:rPr>
                <w:ins w:id="12163" w:author="28.541_CR0283R2_(Rel-16)_eNRM" w:date="2020-06-26T15:42:00Z"/>
              </w:rPr>
            </w:pPr>
            <w:ins w:id="12164" w:author="28.541_CR0283R2_(Rel-16)_eNRM" w:date="2020-06-26T15:42:00Z">
              <w:r w:rsidRPr="002B15AA">
                <w:t xml:space="preserve">isUnique: </w:t>
              </w:r>
              <w:r w:rsidRPr="00035CDF">
                <w:t>N/A</w:t>
              </w:r>
            </w:ins>
          </w:p>
          <w:p w:rsidR="00542A92" w:rsidRPr="002B15AA" w:rsidRDefault="00542A92" w:rsidP="00542A92">
            <w:pPr>
              <w:pStyle w:val="TAL"/>
              <w:rPr>
                <w:ins w:id="12165" w:author="28.541_CR0283R2_(Rel-16)_eNRM" w:date="2020-06-26T15:42:00Z"/>
              </w:rPr>
            </w:pPr>
            <w:ins w:id="12166" w:author="28.541_CR0283R2_(Rel-16)_eNRM" w:date="2020-06-26T15:42:00Z">
              <w:r w:rsidRPr="002B15AA">
                <w:t>defaultValue: None</w:t>
              </w:r>
            </w:ins>
          </w:p>
          <w:p w:rsidR="00542A92" w:rsidRDefault="00542A92" w:rsidP="00542A92">
            <w:pPr>
              <w:pStyle w:val="TAL"/>
              <w:rPr>
                <w:ins w:id="12167" w:author="28.541_CR0283R2_(Rel-16)_eNRM" w:date="2020-06-26T15:37:00Z"/>
              </w:rPr>
            </w:pPr>
            <w:ins w:id="12168" w:author="28.541_CR0283R2_(Rel-16)_eNRM" w:date="2020-06-26T15:42:00Z">
              <w:r w:rsidRPr="002B15AA">
                <w:t>isNullable: False</w:t>
              </w:r>
            </w:ins>
          </w:p>
        </w:tc>
      </w:tr>
      <w:tr w:rsidR="00542A92" w:rsidRPr="002B15AA" w:rsidTr="00527FC2">
        <w:tblPrEx>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2169" w:author="28.541_CR0283R2_(Rel-16)_eNRM" w:date="2020-06-26T15:42:00Z">
            <w:tblPrEx>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blHeader/>
          <w:ins w:id="12170" w:author="28.541_CR0283R2_(Rel-16)_eNRM" w:date="2020-06-26T15:37:00Z"/>
          <w:trPrChange w:id="12171" w:author="28.541_CR0283R2_(Rel-16)_eNRM" w:date="2020-06-26T15:42:00Z">
            <w:trPr>
              <w:cantSplit/>
              <w:tblHeader/>
            </w:trPr>
          </w:trPrChange>
        </w:trPr>
        <w:tc>
          <w:tcPr>
            <w:tcW w:w="960" w:type="pct"/>
            <w:tcBorders>
              <w:top w:val="single" w:sz="4" w:space="0" w:color="auto"/>
              <w:left w:val="single" w:sz="4" w:space="0" w:color="auto"/>
              <w:bottom w:val="single" w:sz="4" w:space="0" w:color="auto"/>
              <w:right w:val="single" w:sz="4" w:space="0" w:color="auto"/>
            </w:tcBorders>
            <w:vAlign w:val="center"/>
            <w:tcPrChange w:id="12172" w:author="28.541_CR0283R2_(Rel-16)_eNRM" w:date="2020-06-26T15:42:00Z">
              <w:tcPr>
                <w:tcW w:w="960" w:type="pct"/>
                <w:tcBorders>
                  <w:top w:val="single" w:sz="4" w:space="0" w:color="auto"/>
                  <w:left w:val="single" w:sz="4" w:space="0" w:color="auto"/>
                  <w:bottom w:val="single" w:sz="4" w:space="0" w:color="auto"/>
                  <w:right w:val="single" w:sz="4" w:space="0" w:color="auto"/>
                </w:tcBorders>
              </w:tcPr>
            </w:tcPrChange>
          </w:tcPr>
          <w:p w:rsidR="00542A92" w:rsidRDefault="00542A92" w:rsidP="00542A92">
            <w:pPr>
              <w:pStyle w:val="Default"/>
              <w:rPr>
                <w:ins w:id="12173" w:author="28.541_CR0283R2_(Rel-16)_eNRM" w:date="2020-06-26T15:37:00Z"/>
                <w:rFonts w:ascii="Courier New" w:hAnsi="Courier New" w:cs="Courier New"/>
                <w:sz w:val="18"/>
                <w:szCs w:val="18"/>
                <w:lang w:eastAsia="zh-CN"/>
              </w:rPr>
            </w:pPr>
            <w:ins w:id="12174" w:author="28.541_CR0283R2_(Rel-16)_eNRM" w:date="2020-06-26T15:42:00Z">
              <w:r w:rsidRPr="00542A92">
                <w:rPr>
                  <w:rFonts w:ascii="Courier New" w:hAnsi="Courier New" w:cs="Courier New"/>
                  <w:sz w:val="18"/>
                  <w:szCs w:val="18"/>
                  <w:rPrChange w:id="12175" w:author="28.541_CR0283R2_(Rel-16)_eNRM" w:date="2020-06-26T15:42:00Z">
                    <w:rPr>
                      <w:rFonts w:ascii="Courier New" w:hAnsi="Courier New" w:cs="Courier New"/>
                      <w:szCs w:val="18"/>
                    </w:rPr>
                  </w:rPrChange>
                </w:rPr>
                <w:lastRenderedPageBreak/>
                <w:t>rimRSMonitoringWindowDuration</w:t>
              </w:r>
            </w:ins>
          </w:p>
        </w:tc>
        <w:tc>
          <w:tcPr>
            <w:tcW w:w="2917" w:type="pct"/>
            <w:tcBorders>
              <w:top w:val="single" w:sz="4" w:space="0" w:color="auto"/>
              <w:left w:val="single" w:sz="4" w:space="0" w:color="auto"/>
              <w:bottom w:val="single" w:sz="4" w:space="0" w:color="auto"/>
              <w:right w:val="single" w:sz="4" w:space="0" w:color="auto"/>
            </w:tcBorders>
            <w:tcPrChange w:id="12176" w:author="28.541_CR0283R2_(Rel-16)_eNRM" w:date="2020-06-26T15:42:00Z">
              <w:tcPr>
                <w:tcW w:w="2917" w:type="pct"/>
                <w:tcBorders>
                  <w:top w:val="single" w:sz="4" w:space="0" w:color="auto"/>
                  <w:left w:val="single" w:sz="4" w:space="0" w:color="auto"/>
                  <w:bottom w:val="single" w:sz="4" w:space="0" w:color="auto"/>
                  <w:right w:val="single" w:sz="4" w:space="0" w:color="auto"/>
                </w:tcBorders>
              </w:tcPr>
            </w:tcPrChange>
          </w:tcPr>
          <w:p w:rsidR="00542A92" w:rsidRDefault="00542A92" w:rsidP="00542A92">
            <w:pPr>
              <w:pStyle w:val="TAL"/>
              <w:rPr>
                <w:ins w:id="12177" w:author="28.541_CR0283R2_(Rel-16)_eNRM" w:date="2020-06-26T15:42:00Z"/>
                <w:szCs w:val="18"/>
                <w:lang w:eastAsia="zh-CN"/>
              </w:rPr>
            </w:pPr>
            <w:ins w:id="12178" w:author="28.541_CR0283R2_(Rel-16)_eNRM" w:date="2020-06-26T15:42:00Z">
              <w:r w:rsidRPr="009D17DA">
                <w:rPr>
                  <w:szCs w:val="18"/>
                </w:rPr>
                <w:t xml:space="preserve">This </w:t>
              </w:r>
              <w:r>
                <w:rPr>
                  <w:rFonts w:cs="Arial"/>
                  <w:szCs w:val="18"/>
                  <w:lang w:eastAsia="en-GB"/>
                </w:rPr>
                <w:t xml:space="preserve">attributer </w:t>
              </w:r>
              <w:r w:rsidRPr="009D17DA">
                <w:rPr>
                  <w:szCs w:val="18"/>
                </w:rPr>
                <w:t xml:space="preserve">configures </w:t>
              </w:r>
              <w:r>
                <w:rPr>
                  <w:szCs w:val="18"/>
                </w:rPr>
                <w:t xml:space="preserve">a </w:t>
              </w:r>
              <w:r w:rsidRPr="009D17DA">
                <w:rPr>
                  <w:szCs w:val="18"/>
                </w:rPr>
                <w:t>duration</w:t>
              </w:r>
              <w:r>
                <w:rPr>
                  <w:szCs w:val="18"/>
                </w:rPr>
                <w:t xml:space="preserve"> of the </w:t>
              </w:r>
              <w:r w:rsidRPr="002C6753">
                <w:t>monitoring window</w:t>
              </w:r>
              <w:r w:rsidRPr="009D17DA" w:rsidDel="00E01C3F">
                <w:rPr>
                  <w:szCs w:val="18"/>
                </w:rPr>
                <w:t xml:space="preserve"> </w:t>
              </w:r>
              <w:r>
                <w:rPr>
                  <w:szCs w:val="18"/>
                </w:rPr>
                <w:t xml:space="preserve"> </w:t>
              </w:r>
              <w:r w:rsidRPr="009D17DA">
                <w:rPr>
                  <w:szCs w:val="18"/>
                </w:rPr>
                <w:t>in which gNB monitors the RIM-RS</w:t>
              </w:r>
              <w:r>
                <w:rPr>
                  <w:szCs w:val="18"/>
                </w:rPr>
                <w:t xml:space="preserve">, </w:t>
              </w:r>
              <w:r w:rsidRPr="009D17DA">
                <w:rPr>
                  <w:szCs w:val="18"/>
                </w:rPr>
                <w:t xml:space="preserve">in </w:t>
              </w:r>
              <w:r>
                <w:rPr>
                  <w:szCs w:val="18"/>
                </w:rPr>
                <w:t>unit</w:t>
              </w:r>
              <w:r w:rsidRPr="009D17DA">
                <w:rPr>
                  <w:szCs w:val="18"/>
                </w:rPr>
                <w:t xml:space="preserve"> of </w:t>
              </w:r>
            </w:ins>
            <w:r w:rsidR="002A7633" w:rsidRPr="002A7633">
              <w:rPr>
                <w:szCs w:val="18"/>
                <w:lang w:eastAsia="zh-CN"/>
              </w:rPr>
              <w:fldChar w:fldCharType="begin"/>
            </w:r>
            <w:r w:rsidR="002A7633" w:rsidRPr="002A7633">
              <w:rPr>
                <w:szCs w:val="18"/>
                <w:lang w:eastAsia="zh-CN"/>
              </w:rPr>
              <w:instrText xml:space="preserve"> QUOTE </w:instrText>
            </w:r>
            <w:r w:rsidR="00623C82">
              <w:rPr>
                <w:position w:val="-5"/>
              </w:rPr>
              <w:pict>
                <v:shape id="_x0000_i1062" type="#_x0000_t75" style="width:7.3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D38&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5D2D38&quot; wsp:rsidP=&quot;005D2D38&quot;&gt;&lt;m:oMathPara&gt;&lt;m:oMath&gt;&lt;m:sSub&gt;&lt;m:sSubPr&gt;&lt;m:ctrlPr&gt;&lt;aml:annotation aml:id=&quot;0&quot; w:type=&quot;Word.Insertion&quot; aml:author=&quot;28.541_CR0283R2_(Rel-16)_eNRM&quot; aml:createdate=&quot;2020-06-26T15:42:00Z&quot;&gt;&lt;aml:content&gt;&lt;w:rPr&gt;&lt;w:rFonts w:ascii=&quot;Cambria Math&quot; w:h-ansi=&quot;Cambria Math&quot; w:cs=&quot;SimSun&quot;/&gt;&lt;wx:font wx:val=&quot;Cambria Math&quot;/&gt;&lt;w:i/&gt;&lt;w:sz-cs w:val=&quot;18&quot;/&gt;&lt;/w:rPr&gt;&lt;/aml:content&gt;&lt;/aml:annotation&gt;&lt;/m:ctrlPr&gt;&lt;/m:sSubPr&gt;&lt;m:e&gt;&lt;m:r&gt;&lt;aml:annotation aml:id=&quot;1&quot; w:type=&quot;Word.Insertion&quot; aml:author=&quot;28.541_CR0283R2_(Rel-16)_eNRM&quot; aml:createdate=&quot;2020-06-26T15:42:00Z&quot;&gt;&lt;aml:content&gt;&lt;w:rPr&gt;&lt;w:rFonts w:ascii=&quot;Cambria Math&quot; w:h-ansi=&quot;Cambria Math&quot;/&gt;&lt;wx:font wx:val=&quot;Cambria Math&quot;/&gt;&lt;w:i/&gt;&lt;w:sz-cs w:val=&quot;18&quot;/&gt;&lt;w:lang w:val=&quot;EN-US&quot;/&gt;&lt;/w:rPr&gt;&lt;m:t&gt;P&lt;/m:t&gt;&lt;/aml:content&gt;&lt;/aml:annotation&gt;&lt;/m:r&gt;&lt;/m:e&gt;&lt;m:sub&gt;&lt;m:r&gt;&lt;aml:annotation aml:id=&quot;2&quot; w:type=&quot;Word.Insertion&quot; aml:author=&quot;28.541_CR0283R2_(Rel-16)_eNRM&quot; aml:createdate=&quot;2020-06-26T15:42:00Z&quot;&gt;&lt;aml:content&gt;&lt;m:rPr&gt;&lt;m:nor/&gt;&lt;/m:rPr&gt;&lt;w:rPr&gt;&lt;w:rFonts w:ascii=&quot;Cambria Math&quot; w:h-ansi=&quot;Cambria Math&quot;/&gt;&lt;wx:font wx:val=&quot;Cambria Math&quot;/&gt;&lt;w:sz-cs w:val=&quot;18&quot;/&gt;&lt;w:lang w:val=&quot;EN-US&quot;/&gt;&lt;/w:rPr&gt;&lt;m:t&gt;t&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 o:title="" chromakey="white"/>
                </v:shape>
              </w:pict>
            </w:r>
            <w:r w:rsidR="002A7633" w:rsidRPr="002A7633">
              <w:rPr>
                <w:szCs w:val="18"/>
                <w:lang w:eastAsia="zh-CN"/>
              </w:rPr>
              <w:instrText xml:space="preserve"> </w:instrText>
            </w:r>
            <w:r w:rsidR="002A7633" w:rsidRPr="002A7633">
              <w:rPr>
                <w:szCs w:val="18"/>
                <w:lang w:eastAsia="zh-CN"/>
              </w:rPr>
              <w:fldChar w:fldCharType="separate"/>
            </w:r>
            <w:r w:rsidR="00623C82">
              <w:rPr>
                <w:position w:val="-5"/>
              </w:rPr>
              <w:pict>
                <v:shape id="_x0000_i1063" type="#_x0000_t75" style="width:7.3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D38&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5D2D38&quot; wsp:rsidP=&quot;005D2D38&quot;&gt;&lt;m:oMathPara&gt;&lt;m:oMath&gt;&lt;m:sSub&gt;&lt;m:sSubPr&gt;&lt;m:ctrlPr&gt;&lt;aml:annotation aml:id=&quot;0&quot; w:type=&quot;Word.Insertion&quot; aml:author=&quot;28.541_CR0283R2_(Rel-16)_eNRM&quot; aml:createdate=&quot;2020-06-26T15:42:00Z&quot;&gt;&lt;aml:content&gt;&lt;w:rPr&gt;&lt;w:rFonts w:ascii=&quot;Cambria Math&quot; w:h-ansi=&quot;Cambria Math&quot; w:cs=&quot;SimSun&quot;/&gt;&lt;wx:font wx:val=&quot;Cambria Math&quot;/&gt;&lt;w:i/&gt;&lt;w:sz-cs w:val=&quot;18&quot;/&gt;&lt;/w:rPr&gt;&lt;/aml:content&gt;&lt;/aml:annotation&gt;&lt;/m:ctrlPr&gt;&lt;/m:sSubPr&gt;&lt;m:e&gt;&lt;m:r&gt;&lt;aml:annotation aml:id=&quot;1&quot; w:type=&quot;Word.Insertion&quot; aml:author=&quot;28.541_CR0283R2_(Rel-16)_eNRM&quot; aml:createdate=&quot;2020-06-26T15:42:00Z&quot;&gt;&lt;aml:content&gt;&lt;w:rPr&gt;&lt;w:rFonts w:ascii=&quot;Cambria Math&quot; w:h-ansi=&quot;Cambria Math&quot;/&gt;&lt;wx:font wx:val=&quot;Cambria Math&quot;/&gt;&lt;w:i/&gt;&lt;w:sz-cs w:val=&quot;18&quot;/&gt;&lt;w:lang w:val=&quot;EN-US&quot;/&gt;&lt;/w:rPr&gt;&lt;m:t&gt;P&lt;/m:t&gt;&lt;/aml:content&gt;&lt;/aml:annotation&gt;&lt;/m:r&gt;&lt;/m:e&gt;&lt;m:sub&gt;&lt;m:r&gt;&lt;aml:annotation aml:id=&quot;2&quot; w:type=&quot;Word.Insertion&quot; aml:author=&quot;28.541_CR0283R2_(Rel-16)_eNRM&quot; aml:createdate=&quot;2020-06-26T15:42:00Z&quot;&gt;&lt;aml:content&gt;&lt;m:rPr&gt;&lt;m:nor/&gt;&lt;/m:rPr&gt;&lt;w:rPr&gt;&lt;w:rFonts w:ascii=&quot;Cambria Math&quot; w:h-ansi=&quot;Cambria Math&quot;/&gt;&lt;wx:font wx:val=&quot;Cambria Math&quot;/&gt;&lt;w:sz-cs w:val=&quot;18&quot;/&gt;&lt;w:lang w:val=&quot;EN-US&quot;/&gt;&lt;/w:rPr&gt;&lt;m:t&gt;t&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 o:title="" chromakey="white"/>
                </v:shape>
              </w:pict>
            </w:r>
            <w:r w:rsidR="002A7633" w:rsidRPr="002A7633">
              <w:rPr>
                <w:szCs w:val="18"/>
                <w:lang w:eastAsia="zh-CN"/>
              </w:rPr>
              <w:fldChar w:fldCharType="end"/>
            </w:r>
            <w:ins w:id="12179" w:author="28.541_CR0283R2_(Rel-16)_eNRM" w:date="2020-06-26T15:42:00Z">
              <w:r w:rsidRPr="00B352A6">
                <w:rPr>
                  <w:rFonts w:hint="eastAsia"/>
                  <w:szCs w:val="18"/>
                  <w:lang w:eastAsia="zh-CN"/>
                </w:rPr>
                <w:t>,</w:t>
              </w:r>
              <w:r w:rsidRPr="00B352A6">
                <w:rPr>
                  <w:szCs w:val="18"/>
                  <w:lang w:eastAsia="zh-CN"/>
                </w:rPr>
                <w:t xml:space="preserve"> where </w:t>
              </w:r>
            </w:ins>
            <w:r w:rsidR="002A7633" w:rsidRPr="002A7633">
              <w:rPr>
                <w:lang w:val="en-US"/>
              </w:rPr>
              <w:fldChar w:fldCharType="begin"/>
            </w:r>
            <w:r w:rsidR="002A7633" w:rsidRPr="002A7633">
              <w:rPr>
                <w:lang w:val="en-US"/>
              </w:rPr>
              <w:instrText xml:space="preserve"> QUOTE </w:instrText>
            </w:r>
            <w:r w:rsidR="00623C82">
              <w:rPr>
                <w:position w:val="-6"/>
              </w:rPr>
              <w:pict>
                <v:shape id="_x0000_i1064" type="#_x0000_t75" style="width:8.35pt;height:14.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35796&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535796&quot; wsp:rsidP=&quot;00535796&quot;&gt;&lt;m:oMathPara&gt;&lt;m:oMath&gt;&lt;m:sSub&gt;&lt;m:sSubPr&gt;&lt;m:ctrlPr&gt;&lt;aml:annotation aml:id=&quot;0&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lang w:val=&quot;SV&quot;/&gt;&lt;/w:rPr&gt;&lt;/aml:content&gt;&lt;/aml:annotation&gt;&lt;/m:ctrlPr&gt;&lt;/m:sSubPr&gt;&lt;m:e&gt;&lt;m:r&gt;&lt;aml:annotation aml:id=&quot;1&quot; w:type=&quot;Word.Insertion&quot; aml:author=&quot;28.541_CR0283R2_(Rel-16)_eNRM&quot; aml:createdate=&quot;2020-06-26T15:42:00Z&quot;&gt;&lt;aml:content&gt;&lt;w:rPr&gt;&lt;w:rFonts w:ascii=&quot;Cambria Math&quot; w:h-ansi=&quot;Cambria Math&quot;/&gt;&lt;wx:font wx:val=&quot;Cambria Math&quot;/&gt;&lt;w:i/&gt;&lt;w:lang w:val=&quot;SV&quot;/&gt;&lt;/w:rPr&gt;&lt;m:t&gt;P&lt;/m:t&gt;&lt;/aml:content&gt;&lt;/aml:annotation&gt;&lt;/m:r&gt;&lt;/m:e&gt;&lt;m:sub&gt;&lt;m:r&gt;&lt;aml:annotation aml:id=&quot;2&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t&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6" o:title="" chromakey="white"/>
                </v:shape>
              </w:pict>
            </w:r>
            <w:r w:rsidR="002A7633" w:rsidRPr="002A7633">
              <w:rPr>
                <w:lang w:val="en-US"/>
              </w:rPr>
              <w:instrText xml:space="preserve"> </w:instrText>
            </w:r>
            <w:r w:rsidR="002A7633" w:rsidRPr="002A7633">
              <w:rPr>
                <w:lang w:val="en-US"/>
              </w:rPr>
              <w:fldChar w:fldCharType="separate"/>
            </w:r>
            <w:r w:rsidR="00623C82">
              <w:rPr>
                <w:position w:val="-6"/>
              </w:rPr>
              <w:pict>
                <v:shape id="_x0000_i1065" type="#_x0000_t75" style="width:8.35pt;height:14.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35796&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535796&quot; wsp:rsidP=&quot;00535796&quot;&gt;&lt;m:oMathPara&gt;&lt;m:oMath&gt;&lt;m:sSub&gt;&lt;m:sSubPr&gt;&lt;m:ctrlPr&gt;&lt;aml:annotation aml:id=&quot;0&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lang w:val=&quot;SV&quot;/&gt;&lt;/w:rPr&gt;&lt;/aml:content&gt;&lt;/aml:annotation&gt;&lt;/m:ctrlPr&gt;&lt;/m:sSubPr&gt;&lt;m:e&gt;&lt;m:r&gt;&lt;aml:annotation aml:id=&quot;1&quot; w:type=&quot;Word.Insertion&quot; aml:author=&quot;28.541_CR0283R2_(Rel-16)_eNRM&quot; aml:createdate=&quot;2020-06-26T15:42:00Z&quot;&gt;&lt;aml:content&gt;&lt;w:rPr&gt;&lt;w:rFonts w:ascii=&quot;Cambria Math&quot; w:h-ansi=&quot;Cambria Math&quot;/&gt;&lt;wx:font wx:val=&quot;Cambria Math&quot;/&gt;&lt;w:i/&gt;&lt;w:lang w:val=&quot;SV&quot;/&gt;&lt;/w:rPr&gt;&lt;m:t&gt;P&lt;/m:t&gt;&lt;/aml:content&gt;&lt;/aml:annotation&gt;&lt;/m:r&gt;&lt;/m:e&gt;&lt;m:sub&gt;&lt;m:r&gt;&lt;aml:annotation aml:id=&quot;2&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t&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6" o:title="" chromakey="white"/>
                </v:shape>
              </w:pict>
            </w:r>
            <w:r w:rsidR="002A7633" w:rsidRPr="002A7633">
              <w:rPr>
                <w:lang w:val="en-US"/>
              </w:rPr>
              <w:fldChar w:fldCharType="end"/>
            </w:r>
            <w:ins w:id="12180" w:author="28.541_CR0283R2_(Rel-16)_eNRM" w:date="2020-06-26T15:42:00Z">
              <w:r>
                <w:rPr>
                  <w:lang w:val="en-US"/>
                </w:rPr>
                <w:t xml:space="preserve"> is the RIM-RS transmission periodicity in units of uplink-downlink switching period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r>
                <w:rPr>
                  <w:lang w:val="en-US"/>
                </w:rPr>
                <w:t>.</w:t>
              </w:r>
            </w:ins>
          </w:p>
          <w:p w:rsidR="00542A92" w:rsidRPr="009D17DA" w:rsidRDefault="00542A92" w:rsidP="00542A92">
            <w:pPr>
              <w:pStyle w:val="TAL"/>
              <w:ind w:left="284"/>
              <w:rPr>
                <w:ins w:id="12181" w:author="28.541_CR0283R2_(Rel-16)_eNRM" w:date="2020-06-26T15:42:00Z"/>
                <w:szCs w:val="18"/>
              </w:rPr>
            </w:pPr>
            <w:ins w:id="12182" w:author="28.541_CR0283R2_(Rel-16)_eNRM" w:date="2020-06-26T15:42:00Z">
              <w:r w:rsidRPr="009D17DA">
                <w:rPr>
                  <w:szCs w:val="18"/>
                </w:rPr>
                <w:t>This field</w:t>
              </w:r>
              <w:r w:rsidRPr="009D17DA" w:rsidDel="004D3412">
                <w:rPr>
                  <w:szCs w:val="18"/>
                </w:rPr>
                <w:t xml:space="preserve"> </w:t>
              </w:r>
              <w:r>
                <w:rPr>
                  <w:szCs w:val="18"/>
                </w:rPr>
                <w:t>is c</w:t>
              </w:r>
              <w:r w:rsidRPr="009D17DA">
                <w:rPr>
                  <w:szCs w:val="18"/>
                </w:rPr>
                <w:t xml:space="preserve">onfigured together with </w:t>
              </w:r>
              <w:r w:rsidRPr="00472F81">
                <w:rPr>
                  <w:rFonts w:ascii="Courier New" w:hAnsi="Courier New" w:cs="Courier New"/>
                  <w:szCs w:val="18"/>
                </w:rPr>
                <w:t>rimRSMonitoringInterval</w:t>
              </w:r>
              <w:r w:rsidRPr="00472F81">
                <w:rPr>
                  <w:szCs w:val="18"/>
                </w:rPr>
                <w:t xml:space="preserve">, </w:t>
              </w:r>
              <w:r w:rsidRPr="00B52DCE">
                <w:rPr>
                  <w:rFonts w:ascii="Courier New" w:hAnsi="Courier New" w:cs="Courier New"/>
                  <w:szCs w:val="18"/>
                </w:rPr>
                <w:t>rimRSMonitoringWindowStartingOffset</w:t>
              </w:r>
              <w:r w:rsidRPr="00B52DCE">
                <w:rPr>
                  <w:rFonts w:ascii="Courier New" w:hAnsi="Courier New" w:cs="Courier New"/>
                  <w:szCs w:val="18"/>
                  <w:lang w:eastAsia="zh-CN"/>
                </w:rPr>
                <w:t xml:space="preserve">, </w:t>
              </w:r>
              <w:r w:rsidRPr="00724B59">
                <w:rPr>
                  <w:rFonts w:ascii="Courier New" w:hAnsi="Courier New" w:cs="Courier New"/>
                  <w:szCs w:val="18"/>
                </w:rPr>
                <w:t>rimRSMonitoringOccasionInterval</w:t>
              </w:r>
              <w:r w:rsidRPr="00724B59">
                <w:rPr>
                  <w:szCs w:val="18"/>
                </w:rPr>
                <w:t xml:space="preserve"> </w:t>
              </w:r>
              <w:r w:rsidRPr="00C4635E">
                <w:rPr>
                  <w:szCs w:val="18"/>
                </w:rPr>
                <w:t xml:space="preserve">and </w:t>
              </w:r>
              <w:r w:rsidRPr="00C9187A">
                <w:rPr>
                  <w:rFonts w:ascii="Courier New" w:hAnsi="Courier New" w:cs="Courier New"/>
                  <w:szCs w:val="18"/>
                </w:rPr>
                <w:t>rimRSMonitoringOccasionStartingOffset</w:t>
              </w:r>
              <w:r w:rsidRPr="00C9187A">
                <w:rPr>
                  <w:szCs w:val="18"/>
                </w:rPr>
                <w:t>.</w:t>
              </w:r>
            </w:ins>
          </w:p>
          <w:p w:rsidR="00542A92" w:rsidRDefault="00542A92">
            <w:pPr>
              <w:pStyle w:val="TAL"/>
              <w:ind w:left="284"/>
              <w:rPr>
                <w:ins w:id="12183" w:author="28.541_CR0283R2_(Rel-16)_eNRM" w:date="2020-06-26T15:42:00Z"/>
              </w:rPr>
              <w:pPrChange w:id="12184" w:author="CR0283" w:date="2020-06-17T18:49:00Z">
                <w:pPr>
                  <w:pStyle w:val="TAL"/>
                </w:pPr>
              </w:pPrChange>
            </w:pPr>
            <w:ins w:id="12185" w:author="28.541_CR0283R2_(Rel-16)_eNRM" w:date="2020-06-26T15:42:00Z">
              <w:r>
                <w:rPr>
                  <w:rFonts w:hint="eastAsia"/>
                  <w:szCs w:val="18"/>
                  <w:lang w:eastAsia="zh-CN"/>
                </w:rPr>
                <w:t>T</w:t>
              </w:r>
              <w:r>
                <w:rPr>
                  <w:szCs w:val="18"/>
                  <w:lang w:eastAsia="zh-CN"/>
                </w:rPr>
                <w:t xml:space="preserve">he </w:t>
              </w:r>
              <w:r w:rsidRPr="009D17DA">
                <w:rPr>
                  <w:szCs w:val="18"/>
                </w:rPr>
                <w:t>duration</w:t>
              </w:r>
              <w:r>
                <w:rPr>
                  <w:szCs w:val="18"/>
                </w:rPr>
                <w:t xml:space="preserve"> of the </w:t>
              </w:r>
              <w:r w:rsidRPr="002C6753">
                <w:t>monitoring window</w:t>
              </w:r>
              <w:r>
                <w:t xml:space="preserve"> is expected to be larger than or equal to </w:t>
              </w:r>
            </w:ins>
            <w:r w:rsidR="002A7633" w:rsidRPr="002A7633">
              <w:rPr>
                <w:szCs w:val="24"/>
                <w:lang w:eastAsia="zh-CN"/>
              </w:rPr>
              <w:fldChar w:fldCharType="begin"/>
            </w:r>
            <w:r w:rsidR="002A7633" w:rsidRPr="002A7633">
              <w:rPr>
                <w:szCs w:val="24"/>
                <w:lang w:eastAsia="zh-CN"/>
              </w:rPr>
              <w:instrText xml:space="preserve"> QUOTE </w:instrText>
            </w:r>
            <w:r w:rsidR="00623C82">
              <w:rPr>
                <w:position w:val="-5"/>
              </w:rPr>
              <w:pict>
                <v:shape id="_x0000_i1066" type="#_x0000_t75" style="width:23.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808D3&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4808D3&quot; wsp:rsidP=&quot;004808D3&quot;&gt;&lt;m:oMathPara&gt;&lt;m:oMath&gt;&lt;m: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m:t&gt;M*&lt;/m:t&gt;&lt;/aml:content&gt;&lt;/aml:annotation&gt;&lt;/m:r&gt;&lt;m:sSub&gt;&lt;m:sSubPr&gt;&lt;m:ctrlPr&gt;&lt;aml:annotation aml:id=&quot;1&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lang w:val=&quot;SV&quot;/&gt;&lt;/w:rPr&gt;&lt;/aml:content&gt;&lt;/aml:annotation&gt;&lt;/m:ctrlPr&gt;&lt;/m:sSubPr&gt;&lt;m:e&gt;&lt;m:r&gt;&lt;aml:annotation aml:id=&quot;2&quot; w:type=&quot;Word.Insertion&quot; aml:author=&quot;28.541_CR0283R2_(Rel-16)_eNRM&quot; aml:createdate=&quot;2020-06-26T15:42:00Z&quot;&gt;&lt;aml:content&gt;&lt;w:rPr&gt;&lt;w:rFonts w:ascii=&quot;Cambria Math&quot; w:h-ansi=&quot;Cambria Math&quot;/&gt;&lt;wx:font wx:val=&quot;Cambria Math&quot;/&gt;&lt;w:i/&gt;&lt;w:lang w:val=&quot;SV&quot;/&gt;&lt;/w:rPr&gt;&lt;m:t&gt;P&lt;/m:t&gt;&lt;/aml:content&gt;&lt;/aml:annotation&gt;&lt;/m:r&gt;&lt;/m:e&gt;&lt;m:sub&gt;&lt;m:r&gt;&lt;aml:annotation aml:id=&quot;3&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t&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7" o:title="" chromakey="white"/>
                </v:shape>
              </w:pict>
            </w:r>
            <w:r w:rsidR="002A7633" w:rsidRPr="002A7633">
              <w:rPr>
                <w:szCs w:val="24"/>
                <w:lang w:eastAsia="zh-CN"/>
              </w:rPr>
              <w:instrText xml:space="preserve"> </w:instrText>
            </w:r>
            <w:r w:rsidR="002A7633" w:rsidRPr="002A7633">
              <w:rPr>
                <w:szCs w:val="24"/>
                <w:lang w:eastAsia="zh-CN"/>
              </w:rPr>
              <w:fldChar w:fldCharType="separate"/>
            </w:r>
            <w:r w:rsidR="00623C82">
              <w:rPr>
                <w:position w:val="-5"/>
              </w:rPr>
              <w:pict>
                <v:shape id="_x0000_i1067" type="#_x0000_t75" style="width:23.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808D3&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4808D3&quot; wsp:rsidP=&quot;004808D3&quot;&gt;&lt;m:oMathPara&gt;&lt;m:oMath&gt;&lt;m: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m:t&gt;M*&lt;/m:t&gt;&lt;/aml:content&gt;&lt;/aml:annotation&gt;&lt;/m:r&gt;&lt;m:sSub&gt;&lt;m:sSubPr&gt;&lt;m:ctrlPr&gt;&lt;aml:annotation aml:id=&quot;1&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lang w:val=&quot;SV&quot;/&gt;&lt;/w:rPr&gt;&lt;/aml:content&gt;&lt;/aml:annotation&gt;&lt;/m:ctrlPr&gt;&lt;/m:sSubPr&gt;&lt;m:e&gt;&lt;m:r&gt;&lt;aml:annotation aml:id=&quot;2&quot; w:type=&quot;Word.Insertion&quot; aml:author=&quot;28.541_CR0283R2_(Rel-16)_eNRM&quot; aml:createdate=&quot;2020-06-26T15:42:00Z&quot;&gt;&lt;aml:content&gt;&lt;w:rPr&gt;&lt;w:rFonts w:ascii=&quot;Cambria Math&quot; w:h-ansi=&quot;Cambria Math&quot;/&gt;&lt;wx:font wx:val=&quot;Cambria Math&quot;/&gt;&lt;w:i/&gt;&lt;w:lang w:val=&quot;SV&quot;/&gt;&lt;/w:rPr&gt;&lt;m:t&gt;P&lt;/m:t&gt;&lt;/aml:content&gt;&lt;/aml:annotation&gt;&lt;/m:r&gt;&lt;/m:e&gt;&lt;m:sub&gt;&lt;m:r&gt;&lt;aml:annotation aml:id=&quot;3&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t&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7" o:title="" chromakey="white"/>
                </v:shape>
              </w:pict>
            </w:r>
            <w:r w:rsidR="002A7633" w:rsidRPr="002A7633">
              <w:rPr>
                <w:szCs w:val="24"/>
                <w:lang w:eastAsia="zh-CN"/>
              </w:rPr>
              <w:fldChar w:fldCharType="end"/>
            </w:r>
            <w:ins w:id="12186" w:author="28.541_CR0283R2_(Rel-16)_eNRM" w:date="2020-06-26T15:42:00Z">
              <w:r>
                <w:rPr>
                  <w:rFonts w:hint="eastAsia"/>
                  <w:szCs w:val="24"/>
                  <w:lang w:eastAsia="zh-CN"/>
                </w:rPr>
                <w:t>,</w:t>
              </w:r>
              <w:r>
                <w:rPr>
                  <w:szCs w:val="24"/>
                  <w:lang w:eastAsia="zh-CN"/>
                </w:rPr>
                <w:t xml:space="preserve"> where </w:t>
              </w:r>
            </w:ins>
            <w:r w:rsidR="002A7633" w:rsidRPr="002A7633">
              <w:rPr>
                <w:szCs w:val="24"/>
                <w:lang w:eastAsia="zh-CN"/>
              </w:rPr>
              <w:fldChar w:fldCharType="begin"/>
            </w:r>
            <w:r w:rsidR="002A7633" w:rsidRPr="002A7633">
              <w:rPr>
                <w:szCs w:val="24"/>
                <w:lang w:eastAsia="zh-CN"/>
              </w:rPr>
              <w:instrText xml:space="preserve"> QUOTE </w:instrText>
            </w:r>
            <w:r w:rsidR="00623C82">
              <w:rPr>
                <w:position w:val="-5"/>
              </w:rPr>
              <w:pict>
                <v:shape id="_x0000_i1068" type="#_x0000_t75" style="width:8.3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8699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586991&quot; wsp:rsidP=&quot;00586991&quot;&gt;&lt;m:oMathPara&gt;&lt;m:oMath&gt;&lt;m: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m:t&gt;M&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 o:title="" chromakey="white"/>
                </v:shape>
              </w:pict>
            </w:r>
            <w:r w:rsidR="002A7633" w:rsidRPr="002A7633">
              <w:rPr>
                <w:szCs w:val="24"/>
                <w:lang w:eastAsia="zh-CN"/>
              </w:rPr>
              <w:instrText xml:space="preserve"> </w:instrText>
            </w:r>
            <w:r w:rsidR="002A7633" w:rsidRPr="002A7633">
              <w:rPr>
                <w:szCs w:val="24"/>
                <w:lang w:eastAsia="zh-CN"/>
              </w:rPr>
              <w:fldChar w:fldCharType="separate"/>
            </w:r>
            <w:r w:rsidR="00623C82">
              <w:rPr>
                <w:position w:val="-5"/>
              </w:rPr>
              <w:pict>
                <v:shape id="_x0000_i1069" type="#_x0000_t75" style="width:8.3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8699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586991&quot; wsp:rsidP=&quot;00586991&quot;&gt;&lt;m:oMathPara&gt;&lt;m:oMath&gt;&lt;m: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m:t&gt;M&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 o:title="" chromakey="white"/>
                </v:shape>
              </w:pict>
            </w:r>
            <w:r w:rsidR="002A7633" w:rsidRPr="002A7633">
              <w:rPr>
                <w:szCs w:val="24"/>
                <w:lang w:eastAsia="zh-CN"/>
              </w:rPr>
              <w:fldChar w:fldCharType="end"/>
            </w:r>
            <w:ins w:id="12187" w:author="28.541_CR0283R2_(Rel-16)_eNRM" w:date="2020-06-26T15:42:00Z">
              <w:r>
                <w:rPr>
                  <w:szCs w:val="24"/>
                  <w:lang w:eastAsia="zh-CN"/>
                </w:rPr>
                <w:t xml:space="preserve"> is </w:t>
              </w:r>
              <w:r>
                <w:t>t</w:t>
              </w:r>
              <w:r w:rsidRPr="002C6753">
                <w:t xml:space="preserve">he </w:t>
              </w:r>
              <w:r>
                <w:t xml:space="preserve">interval </w:t>
              </w:r>
              <w:r w:rsidRPr="002C6753">
                <w:t>between adjacent monitoring occasions within the monitoring window</w:t>
              </w:r>
              <w:r>
                <w:t xml:space="preserve"> (configured by </w:t>
              </w:r>
              <w:r w:rsidRPr="00CE3CB9">
                <w:rPr>
                  <w:rFonts w:ascii="Courier New" w:hAnsi="Courier New" w:cs="Courier New"/>
                  <w:szCs w:val="18"/>
                </w:rPr>
                <w:t>rimRSMonitoringInterval</w:t>
              </w:r>
              <w:r>
                <w:t>).</w:t>
              </w:r>
            </w:ins>
          </w:p>
          <w:p w:rsidR="00542A92" w:rsidRPr="0078779F" w:rsidRDefault="00542A92">
            <w:pPr>
              <w:pStyle w:val="TAL"/>
              <w:ind w:left="284"/>
              <w:rPr>
                <w:ins w:id="12188" w:author="28.541_CR0283R2_(Rel-16)_eNRM" w:date="2020-06-26T15:42:00Z"/>
                <w:rFonts w:cs="Arial"/>
                <w:szCs w:val="18"/>
              </w:rPr>
              <w:pPrChange w:id="12189" w:author="CR0283" w:date="2020-06-17T18:49:00Z">
                <w:pPr>
                  <w:keepNext/>
                  <w:keepLines/>
                  <w:spacing w:after="0"/>
                </w:pPr>
              </w:pPrChange>
            </w:pPr>
            <w:ins w:id="12190" w:author="28.541_CR0283R2_(Rel-16)_eNRM" w:date="2020-06-26T15:42:00Z">
              <w:r w:rsidRPr="0078779F">
                <w:rPr>
                  <w:rFonts w:cs="Arial"/>
                  <w:szCs w:val="18"/>
                </w:rPr>
                <w:t>The absolute duration of the monitoring window is not expected to be larger than the periodicity of the monitoring window</w:t>
              </w:r>
              <w:r>
                <w:rPr>
                  <w:rFonts w:cs="Arial"/>
                  <w:szCs w:val="18"/>
                </w:rPr>
                <w:t xml:space="preserve"> (configured by </w:t>
              </w:r>
              <w:r w:rsidRPr="00CE3CB9">
                <w:rPr>
                  <w:rFonts w:ascii="Courier New" w:hAnsi="Courier New" w:cs="Courier New"/>
                  <w:szCs w:val="18"/>
                </w:rPr>
                <w:t>rimRSMonitoringWindowPeriodicity</w:t>
              </w:r>
              <w:r>
                <w:rPr>
                  <w:rFonts w:cs="Arial"/>
                  <w:szCs w:val="18"/>
                </w:rPr>
                <w:t>)</w:t>
              </w:r>
              <w:r w:rsidRPr="0078779F">
                <w:rPr>
                  <w:rFonts w:cs="Arial"/>
                  <w:szCs w:val="18"/>
                </w:rPr>
                <w:t>.</w:t>
              </w:r>
            </w:ins>
          </w:p>
          <w:p w:rsidR="00542A92" w:rsidRDefault="00542A92" w:rsidP="00542A92">
            <w:pPr>
              <w:pStyle w:val="TAL"/>
              <w:ind w:left="284"/>
              <w:rPr>
                <w:ins w:id="12191" w:author="28.541_CR0283R2_(Rel-16)_eNRM" w:date="2020-06-26T15:42:00Z"/>
              </w:rPr>
            </w:pPr>
            <w:ins w:id="12192" w:author="28.541_CR0283R2_(Rel-16)_eNRM" w:date="2020-06-26T15:42:00Z">
              <w:r>
                <w:t xml:space="preserve">Only the earliest </w:t>
              </w:r>
            </w:ins>
            <w:r w:rsidR="002A7633" w:rsidRPr="002A7633">
              <w:rPr>
                <w:lang w:eastAsia="zh-CN"/>
              </w:rPr>
              <w:fldChar w:fldCharType="begin"/>
            </w:r>
            <w:r w:rsidR="002A7633" w:rsidRPr="002A7633">
              <w:rPr>
                <w:lang w:eastAsia="zh-CN"/>
              </w:rPr>
              <w:instrText xml:space="preserve"> QUOTE </w:instrText>
            </w:r>
            <w:r w:rsidR="00623C82">
              <w:rPr>
                <w:position w:val="-5"/>
              </w:rPr>
              <w:pict>
                <v:shape id="_x0000_i1070"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36CC2&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F36CC2&quot; wsp:rsidP=&quot;00F36CC2&quot;&gt;&lt;m:oMathPara&gt;&lt;m:oMath&gt;&lt;m:sSub&gt;&lt;m:sSubPr&gt;&lt;m:ctrlP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2:00Z&quot;&gt;&lt;aml:content&gt;&lt;w:rPr&gt;&lt;w:rFonts w:ascii=&quot;Cambria Math&quot; w:h-ansi=&quot;Cambria Math&quot;/&gt;&lt;wx:font wx:val=&quot;Cambria Math&quot;/&gt;&lt;w:i/&gt;&lt;/w:rPr&gt;&lt;m:t&gt;T&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 o:title="" chromakey="white"/>
                </v:shape>
              </w:pict>
            </w:r>
            <w:r w:rsidR="002A7633" w:rsidRPr="002A7633">
              <w:rPr>
                <w:lang w:eastAsia="zh-CN"/>
              </w:rPr>
              <w:instrText xml:space="preserve"> </w:instrText>
            </w:r>
            <w:r w:rsidR="002A7633" w:rsidRPr="002A7633">
              <w:rPr>
                <w:lang w:eastAsia="zh-CN"/>
              </w:rPr>
              <w:fldChar w:fldCharType="separate"/>
            </w:r>
            <w:r w:rsidR="00623C82">
              <w:rPr>
                <w:position w:val="-5"/>
              </w:rPr>
              <w:pict>
                <v:shape id="_x0000_i1071"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36CC2&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F36CC2&quot; wsp:rsidP=&quot;00F36CC2&quot;&gt;&lt;m:oMathPara&gt;&lt;m:oMath&gt;&lt;m:sSub&gt;&lt;m:sSubPr&gt;&lt;m:ctrlP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2:00Z&quot;&gt;&lt;aml:content&gt;&lt;w:rPr&gt;&lt;w:rFonts w:ascii=&quot;Cambria Math&quot; w:h-ansi=&quot;Cambria Math&quot;/&gt;&lt;wx:font wx:val=&quot;Cambria Math&quot;/&gt;&lt;w:i/&gt;&lt;/w:rPr&gt;&lt;m:t&gt;T&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 o:title="" chromakey="white"/>
                </v:shape>
              </w:pict>
            </w:r>
            <w:r w:rsidR="002A7633" w:rsidRPr="002A7633">
              <w:rPr>
                <w:lang w:eastAsia="zh-CN"/>
              </w:rPr>
              <w:fldChar w:fldCharType="end"/>
            </w:r>
            <w:ins w:id="12193" w:author="28.541_CR0283R2_(Rel-16)_eNRM" w:date="2020-06-26T15:42:00Z">
              <w:r>
                <w:rPr>
                  <w:rFonts w:hint="eastAsia"/>
                  <w:lang w:eastAsia="zh-CN"/>
                </w:rPr>
                <w:t xml:space="preserve"> </w:t>
              </w:r>
              <w:r w:rsidRPr="002C6753">
                <w:t>consecutive detection duration</w:t>
              </w:r>
              <w:r>
                <w:t xml:space="preserve">s in each </w:t>
              </w:r>
              <w:r>
                <w:rPr>
                  <w:lang w:val="en-US"/>
                </w:rPr>
                <w:t>RIM-RS transmission periodicity (</w:t>
              </w:r>
            </w:ins>
            <w:r w:rsidR="002A7633" w:rsidRPr="002A7633">
              <w:rPr>
                <w:lang w:val="en-US"/>
              </w:rPr>
              <w:fldChar w:fldCharType="begin"/>
            </w:r>
            <w:r w:rsidR="002A7633" w:rsidRPr="002A7633">
              <w:rPr>
                <w:lang w:val="en-US"/>
              </w:rPr>
              <w:instrText xml:space="preserve"> QUOTE </w:instrText>
            </w:r>
            <w:r w:rsidR="00623C82">
              <w:rPr>
                <w:position w:val="-6"/>
              </w:rPr>
              <w:pict>
                <v:shape id="_x0000_i1072" type="#_x0000_t75" style="width:8.35pt;height:14.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E6B68&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4E6B68&quot; wsp:rsidP=&quot;004E6B68&quot;&gt;&lt;m:oMathPara&gt;&lt;m:oMath&gt;&lt;m:sSub&gt;&lt;m:sSubPr&gt;&lt;m:ctrlPr&gt;&lt;aml:annotation aml:id=&quot;0&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lang w:val=&quot;SV&quot;/&gt;&lt;/w:rPr&gt;&lt;/aml:content&gt;&lt;/aml:annotation&gt;&lt;/m:ctrlPr&gt;&lt;/m:sSubPr&gt;&lt;m:e&gt;&lt;m:r&gt;&lt;aml:annotation aml:id=&quot;1&quot; w:type=&quot;Word.Insertion&quot; aml:author=&quot;28.541_CR0283R2_(Rel-16)_eNRM&quot; aml:createdate=&quot;2020-06-26T15:42:00Z&quot;&gt;&lt;aml:content&gt;&lt;w:rPr&gt;&lt;w:rFonts w:ascii=&quot;Cambria Math&quot; w:h-ansi=&quot;Cambria Math&quot;/&gt;&lt;wx:font wx:val=&quot;Cambria Math&quot;/&gt;&lt;w:i/&gt;&lt;w:lang w:val=&quot;SV&quot;/&gt;&lt;/w:rPr&gt;&lt;m:t&gt;P&lt;/m:t&gt;&lt;/aml:content&gt;&lt;/aml:annotation&gt;&lt;/m:r&gt;&lt;/m:e&gt;&lt;m:sub&gt;&lt;m:r&gt;&lt;aml:annotation aml:id=&quot;2&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t&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6" o:title="" chromakey="white"/>
                </v:shape>
              </w:pict>
            </w:r>
            <w:r w:rsidR="002A7633" w:rsidRPr="002A7633">
              <w:rPr>
                <w:lang w:val="en-US"/>
              </w:rPr>
              <w:instrText xml:space="preserve"> </w:instrText>
            </w:r>
            <w:r w:rsidR="002A7633" w:rsidRPr="002A7633">
              <w:rPr>
                <w:lang w:val="en-US"/>
              </w:rPr>
              <w:fldChar w:fldCharType="separate"/>
            </w:r>
            <w:r w:rsidR="00623C82">
              <w:rPr>
                <w:position w:val="-6"/>
              </w:rPr>
              <w:pict>
                <v:shape id="_x0000_i1073" type="#_x0000_t75" style="width:8.35pt;height:14.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E6B68&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4E6B68&quot; wsp:rsidP=&quot;004E6B68&quot;&gt;&lt;m:oMathPara&gt;&lt;m:oMath&gt;&lt;m:sSub&gt;&lt;m:sSubPr&gt;&lt;m:ctrlPr&gt;&lt;aml:annotation aml:id=&quot;0&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lang w:val=&quot;SV&quot;/&gt;&lt;/w:rPr&gt;&lt;/aml:content&gt;&lt;/aml:annotation&gt;&lt;/m:ctrlPr&gt;&lt;/m:sSubPr&gt;&lt;m:e&gt;&lt;m:r&gt;&lt;aml:annotation aml:id=&quot;1&quot; w:type=&quot;Word.Insertion&quot; aml:author=&quot;28.541_CR0283R2_(Rel-16)_eNRM&quot; aml:createdate=&quot;2020-06-26T15:42:00Z&quot;&gt;&lt;aml:content&gt;&lt;w:rPr&gt;&lt;w:rFonts w:ascii=&quot;Cambria Math&quot; w:h-ansi=&quot;Cambria Math&quot;/&gt;&lt;wx:font wx:val=&quot;Cambria Math&quot;/&gt;&lt;w:i/&gt;&lt;w:lang w:val=&quot;SV&quot;/&gt;&lt;/w:rPr&gt;&lt;m:t&gt;P&lt;/m:t&gt;&lt;/aml:content&gt;&lt;/aml:annotation&gt;&lt;/m:r&gt;&lt;/m:e&gt;&lt;m:sub&gt;&lt;m:r&gt;&lt;aml:annotation aml:id=&quot;2&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t&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6" o:title="" chromakey="white"/>
                </v:shape>
              </w:pict>
            </w:r>
            <w:r w:rsidR="002A7633" w:rsidRPr="002A7633">
              <w:rPr>
                <w:lang w:val="en-US"/>
              </w:rPr>
              <w:fldChar w:fldCharType="end"/>
            </w:r>
            <w:ins w:id="12194" w:author="28.541_CR0283R2_(Rel-16)_eNRM" w:date="2020-06-26T15:42:00Z">
              <w:r>
                <w:rPr>
                  <w:lang w:val="en-US"/>
                </w:rPr>
                <w:t xml:space="preserve">) </w:t>
              </w:r>
              <w:r>
                <w:t xml:space="preserve">in the monitoring window are taken as valid time for monitoring potential interference, and they are consecutively monitored in the monitoring window, while the residual part of each </w:t>
              </w:r>
              <w:r>
                <w:rPr>
                  <w:lang w:val="en-US"/>
                </w:rPr>
                <w:t>RIM-RS transmission periodicity</w:t>
              </w:r>
              <w:r>
                <w:t xml:space="preserve"> is not used for discovering potential interference, where, </w:t>
              </w:r>
              <w:r w:rsidRPr="002C6753">
                <w:t xml:space="preserve">a consecutive detection duration spans </w:t>
              </w:r>
            </w:ins>
            <w:r w:rsidR="002A7633" w:rsidRPr="002A7633">
              <w:fldChar w:fldCharType="begin"/>
            </w:r>
            <w:r w:rsidR="002A7633" w:rsidRPr="002A7633">
              <w:instrText xml:space="preserve"> QUOTE </w:instrText>
            </w:r>
            <w:r w:rsidR="00623C82">
              <w:rPr>
                <w:position w:val="-5"/>
              </w:rPr>
              <w:pict>
                <v:shape id="_x0000_i1074" type="#_x0000_t75" style="width:30.2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827E7&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1827E7&quot; wsp:rsidP=&quot;001827E7&quot;&gt;&lt;m:oMathPara&gt;&lt;m:oMath&gt;&lt;m: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m:t&gt;P1*R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 o:title="" chromakey="white"/>
                </v:shape>
              </w:pict>
            </w:r>
            <w:r w:rsidR="002A7633" w:rsidRPr="002A7633">
              <w:instrText xml:space="preserve"> </w:instrText>
            </w:r>
            <w:r w:rsidR="002A7633" w:rsidRPr="002A7633">
              <w:fldChar w:fldCharType="separate"/>
            </w:r>
            <w:r w:rsidR="00623C82">
              <w:rPr>
                <w:position w:val="-5"/>
              </w:rPr>
              <w:pict>
                <v:shape id="_x0000_i1075" type="#_x0000_t75" style="width:30.2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827E7&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1827E7&quot; wsp:rsidP=&quot;001827E7&quot;&gt;&lt;m:oMathPara&gt;&lt;m:oMath&gt;&lt;m: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m:t&gt;P1*R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 o:title="" chromakey="white"/>
                </v:shape>
              </w:pict>
            </w:r>
            <w:r w:rsidR="002A7633" w:rsidRPr="002A7633">
              <w:fldChar w:fldCharType="end"/>
            </w:r>
            <w:ins w:id="12195" w:author="28.541_CR0283R2_(Rel-16)_eNRM" w:date="2020-06-26T15:42:00Z">
              <w:r w:rsidRPr="002C6753">
                <w:t xml:space="preserve"> (if only </w:t>
              </w:r>
            </w:ins>
            <w:r w:rsidR="002A7633" w:rsidRPr="002A7633">
              <w:fldChar w:fldCharType="begin"/>
            </w:r>
            <w:r w:rsidR="002A7633" w:rsidRPr="002A7633">
              <w:instrText xml:space="preserve"> QUOTE </w:instrText>
            </w:r>
            <w:r w:rsidR="00623C82">
              <w:rPr>
                <w:position w:val="-5"/>
              </w:rPr>
              <w:pict>
                <v:shape id="_x0000_i1076"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2B9F&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3C2B9F&quot; wsp:rsidP=&quot;003C2B9F&quot;&gt;&lt;m:oMathPara&gt;&lt;m:oMath&gt;&lt;m: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m:t&gt;P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 o:title="" chromakey="white"/>
                </v:shape>
              </w:pict>
            </w:r>
            <w:r w:rsidR="002A7633" w:rsidRPr="002A7633">
              <w:instrText xml:space="preserve"> </w:instrText>
            </w:r>
            <w:r w:rsidR="002A7633" w:rsidRPr="002A7633">
              <w:fldChar w:fldCharType="separate"/>
            </w:r>
            <w:r w:rsidR="00623C82">
              <w:rPr>
                <w:position w:val="-5"/>
              </w:rPr>
              <w:pict>
                <v:shape id="_x0000_i1077"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2B9F&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3C2B9F&quot; wsp:rsidP=&quot;003C2B9F&quot;&gt;&lt;m:oMathPara&gt;&lt;m:oMath&gt;&lt;m: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m:t&gt;P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 o:title="" chromakey="white"/>
                </v:shape>
              </w:pict>
            </w:r>
            <w:r w:rsidR="002A7633" w:rsidRPr="002A7633">
              <w:fldChar w:fldCharType="end"/>
            </w:r>
            <w:ins w:id="12196" w:author="28.541_CR0283R2_(Rel-16)_eNRM" w:date="2020-06-26T15:42:00Z">
              <w:r w:rsidRPr="002C6753">
                <w:t xml:space="preserve"> is configured) or </w:t>
              </w:r>
            </w:ins>
            <w:r w:rsidR="002A7633" w:rsidRPr="002A7633">
              <w:fldChar w:fldCharType="begin"/>
            </w:r>
            <w:r w:rsidR="002A7633" w:rsidRPr="002A7633">
              <w:instrText xml:space="preserve"> QUOTE </w:instrText>
            </w:r>
            <w:r w:rsidR="00623C82">
              <w:rPr>
                <w:position w:val="-5"/>
              </w:rPr>
              <w:pict>
                <v:shape id="_x0000_i1078" type="#_x0000_t75" style="width:68.3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504F4&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F504F4&quot; wsp:rsidP=&quot;00F504F4&quot;&gt;&lt;m:oMathPara&gt;&lt;m:oMath&gt;&lt;m:f&gt;&lt;m:fPr&gt;&lt;m:type m:val=&quot;lin&quot;/&gt;&lt;m:ctrlP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aml:content&gt;&lt;/aml:annotation&gt;&lt;/m:ctrlPr&gt;&lt;/m:fPr&gt;&lt;m:num&gt;&lt;m:d&gt;&lt;m:dPr&gt;&lt;m:ctrlPr&gt;&lt;aml:annotation aml:id=&quot;1&quot; w:type=&quot;Word.Insertion&quot; aml:author=&quot;28.541_CR0283R2_(Rel-16)_eNRM&quot; aml:createdate=&quot;2020-06-26T15:42:00Z&quot;&gt;&lt;aml:content&gt;&lt;w:rPr&gt;&lt;w:rFonts w:ascii=&quot;Cambria Math&quot; w:h-ansi=&quot;Cambria Math&quot;/&gt;&lt;wx:font wx:val=&quot;Cambria Math&quot;/&gt;&lt;w:i/&gt;&lt;/w:rPr&gt;&lt;/aml:content&gt;&lt;/aml:annotation&gt;&lt;/m:ctrlPr&gt;&lt;/m:dPr&gt;&lt;m:e&gt;&lt;m:r&gt;&lt;aml:annotation aml:id=&quot;2&quot; w:type=&quot;Word.Insertion&quot; aml:author=&quot;28.541_CR0283R2_(Rel-16)_eNRM&quot; aml:createdate=&quot;2020-06-26T15:42:00Z&quot;&gt;&lt;aml:content&gt;&lt;w:rPr&gt;&lt;w:rFonts w:ascii=&quot;Cambria Math&quot; w:h-ansi=&quot;Cambria Math&quot;/&gt;&lt;wx:font wx:val=&quot;Cambria Math&quot;/&gt;&lt;w:i/&gt;&lt;/w:rPr&gt;&lt;m:t&gt;P1+P2&lt;/m:t&gt;&lt;/aml:content&gt;&lt;/aml:annotation&gt;&lt;/m:r&gt;&lt;/m:e&gt;&lt;/m:d&gt;&lt;/m:num&gt;&lt;m:den&gt;&lt;m:r&gt;&lt;aml:annotation aml:id=&quot;3&quot; w:type=&quot;Word.Insertion&quot; aml:author=&quot;28.541_CR0283R2_(Rel-16)_eNRM&quot; aml:createdate=&quot;2020-06-26T15:42:00Z&quot;&gt;&lt;aml:content&gt;&lt;w:rPr&gt;&lt;w:rFonts w:ascii=&quot;Cambria Math&quot; w:h-ansi=&quot;Cambria Math&quot;/&gt;&lt;wx:font wx:val=&quot;Cambria Math&quot;/&gt;&lt;w:i/&gt;&lt;/w:rPr&gt;&lt;m:t&gt;2&lt;/m:t&gt;&lt;/aml:content&gt;&lt;/aml:annotation&gt;&lt;/m:r&gt;&lt;/m:den&gt;&lt;/m:f&gt;&lt;m:r&gt;&lt;aml:annotation aml:id=&quot;4&quot; w:type=&quot;Word.Insertion&quot; aml:author=&quot;28.541_CR0283R2_(Rel-16)_eNRM&quot; aml:createdate=&quot;2020-06-26T15:42:00Z&quot;&gt;&lt;aml:content&gt;&lt;w:rPr&gt;&lt;w:rFonts w:ascii=&quot;Cambria Math&quot; w:h-ansi=&quot;Cambria Math&quot;/&gt;&lt;wx:font wx:val=&quot;Cambria Math&quot;/&gt;&lt;w:i/&gt;&lt;/w:rPr&gt;&lt;m:t&gt;*R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2" o:title="" chromakey="white"/>
                </v:shape>
              </w:pict>
            </w:r>
            <w:r w:rsidR="002A7633" w:rsidRPr="002A7633">
              <w:instrText xml:space="preserve"> </w:instrText>
            </w:r>
            <w:r w:rsidR="002A7633" w:rsidRPr="002A7633">
              <w:fldChar w:fldCharType="separate"/>
            </w:r>
            <w:r w:rsidR="00623C82">
              <w:rPr>
                <w:position w:val="-5"/>
              </w:rPr>
              <w:pict>
                <v:shape id="_x0000_i1079" type="#_x0000_t75" style="width:68.3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504F4&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F504F4&quot; wsp:rsidP=&quot;00F504F4&quot;&gt;&lt;m:oMathPara&gt;&lt;m:oMath&gt;&lt;m:f&gt;&lt;m:fPr&gt;&lt;m:type m:val=&quot;lin&quot;/&gt;&lt;m:ctrlP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aml:content&gt;&lt;/aml:annotation&gt;&lt;/m:ctrlPr&gt;&lt;/m:fPr&gt;&lt;m:num&gt;&lt;m:d&gt;&lt;m:dPr&gt;&lt;m:ctrlPr&gt;&lt;aml:annotation aml:id=&quot;1&quot; w:type=&quot;Word.Insertion&quot; aml:author=&quot;28.541_CR0283R2_(Rel-16)_eNRM&quot; aml:createdate=&quot;2020-06-26T15:42:00Z&quot;&gt;&lt;aml:content&gt;&lt;w:rPr&gt;&lt;w:rFonts w:ascii=&quot;Cambria Math&quot; w:h-ansi=&quot;Cambria Math&quot;/&gt;&lt;wx:font wx:val=&quot;Cambria Math&quot;/&gt;&lt;w:i/&gt;&lt;/w:rPr&gt;&lt;/aml:content&gt;&lt;/aml:annotation&gt;&lt;/m:ctrlPr&gt;&lt;/m:dPr&gt;&lt;m:e&gt;&lt;m:r&gt;&lt;aml:annotation aml:id=&quot;2&quot; w:type=&quot;Word.Insertion&quot; aml:author=&quot;28.541_CR0283R2_(Rel-16)_eNRM&quot; aml:createdate=&quot;2020-06-26T15:42:00Z&quot;&gt;&lt;aml:content&gt;&lt;w:rPr&gt;&lt;w:rFonts w:ascii=&quot;Cambria Math&quot; w:h-ansi=&quot;Cambria Math&quot;/&gt;&lt;wx:font wx:val=&quot;Cambria Math&quot;/&gt;&lt;w:i/&gt;&lt;/w:rPr&gt;&lt;m:t&gt;P1+P2&lt;/m:t&gt;&lt;/aml:content&gt;&lt;/aml:annotation&gt;&lt;/m:r&gt;&lt;/m:e&gt;&lt;/m:d&gt;&lt;/m:num&gt;&lt;m:den&gt;&lt;m:r&gt;&lt;aml:annotation aml:id=&quot;3&quot; w:type=&quot;Word.Insertion&quot; aml:author=&quot;28.541_CR0283R2_(Rel-16)_eNRM&quot; aml:createdate=&quot;2020-06-26T15:42:00Z&quot;&gt;&lt;aml:content&gt;&lt;w:rPr&gt;&lt;w:rFonts w:ascii=&quot;Cambria Math&quot; w:h-ansi=&quot;Cambria Math&quot;/&gt;&lt;wx:font wx:val=&quot;Cambria Math&quot;/&gt;&lt;w:i/&gt;&lt;/w:rPr&gt;&lt;m:t&gt;2&lt;/m:t&gt;&lt;/aml:content&gt;&lt;/aml:annotation&gt;&lt;/m:r&gt;&lt;/m:den&gt;&lt;/m:f&gt;&lt;m:r&gt;&lt;aml:annotation aml:id=&quot;4&quot; w:type=&quot;Word.Insertion&quot; aml:author=&quot;28.541_CR0283R2_(Rel-16)_eNRM&quot; aml:createdate=&quot;2020-06-26T15:42:00Z&quot;&gt;&lt;aml:content&gt;&lt;w:rPr&gt;&lt;w:rFonts w:ascii=&quot;Cambria Math&quot; w:h-ansi=&quot;Cambria Math&quot;/&gt;&lt;wx:font wx:val=&quot;Cambria Math&quot;/&gt;&lt;w:i/&gt;&lt;/w:rPr&gt;&lt;m:t&gt;*R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2" o:title="" chromakey="white"/>
                </v:shape>
              </w:pict>
            </w:r>
            <w:r w:rsidR="002A7633" w:rsidRPr="002A7633">
              <w:fldChar w:fldCharType="end"/>
            </w:r>
            <w:ins w:id="12197" w:author="28.541_CR0283R2_(Rel-16)_eNRM" w:date="2020-06-26T15:42:00Z">
              <w:r w:rsidRPr="002C6753">
                <w:t xml:space="preserve"> (if both</w:t>
              </w:r>
            </w:ins>
            <w:r w:rsidR="002A7633" w:rsidRPr="002A7633">
              <w:fldChar w:fldCharType="begin"/>
            </w:r>
            <w:r w:rsidR="002A7633" w:rsidRPr="002A7633">
              <w:instrText xml:space="preserve"> QUOTE </w:instrText>
            </w:r>
            <w:r w:rsidR="00623C82">
              <w:rPr>
                <w:position w:val="-5"/>
              </w:rPr>
              <w:pict>
                <v:shape id="_x0000_i1080" type="#_x0000_t75" style="width:12.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180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0C1802&quot; wsp:rsidP=&quot;000C1802&quot;&gt;&lt;m:oMathPara&gt;&lt;m:oMath&gt;&lt;m: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m:t&gt; P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3" o:title="" chromakey="white"/>
                </v:shape>
              </w:pict>
            </w:r>
            <w:r w:rsidR="002A7633" w:rsidRPr="002A7633">
              <w:instrText xml:space="preserve"> </w:instrText>
            </w:r>
            <w:r w:rsidR="002A7633" w:rsidRPr="002A7633">
              <w:fldChar w:fldCharType="separate"/>
            </w:r>
            <w:r w:rsidR="00623C82">
              <w:rPr>
                <w:position w:val="-5"/>
              </w:rPr>
              <w:pict>
                <v:shape id="_x0000_i1081" type="#_x0000_t75" style="width:12.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180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0C1802&quot; wsp:rsidP=&quot;000C1802&quot;&gt;&lt;m:oMathPara&gt;&lt;m:oMath&gt;&lt;m: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m:t&gt; P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3" o:title="" chromakey="white"/>
                </v:shape>
              </w:pict>
            </w:r>
            <w:r w:rsidR="002A7633" w:rsidRPr="002A7633">
              <w:fldChar w:fldCharType="end"/>
            </w:r>
            <w:ins w:id="12198" w:author="28.541_CR0283R2_(Rel-16)_eNRM" w:date="2020-06-26T15:42:00Z">
              <w:r w:rsidRPr="002C6753">
                <w:t xml:space="preserve"> and </w:t>
              </w:r>
            </w:ins>
            <w:r w:rsidR="002A7633" w:rsidRPr="002A7633">
              <w:fldChar w:fldCharType="begin"/>
            </w:r>
            <w:r w:rsidR="002A7633" w:rsidRPr="002A7633">
              <w:instrText xml:space="preserve"> QUOTE </w:instrText>
            </w:r>
            <w:r w:rsidR="00623C82">
              <w:rPr>
                <w:position w:val="-5"/>
              </w:rPr>
              <w:pict>
                <v:shape id="_x0000_i1082"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5723&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315723&quot; wsp:rsidP=&quot;00315723&quot;&gt;&lt;m:oMathPara&gt;&lt;m:oMath&gt;&lt;m: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m:t&gt;P2&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 o:title="" chromakey="white"/>
                </v:shape>
              </w:pict>
            </w:r>
            <w:r w:rsidR="002A7633" w:rsidRPr="002A7633">
              <w:instrText xml:space="preserve"> </w:instrText>
            </w:r>
            <w:r w:rsidR="002A7633" w:rsidRPr="002A7633">
              <w:fldChar w:fldCharType="separate"/>
            </w:r>
            <w:r w:rsidR="00623C82">
              <w:rPr>
                <w:position w:val="-5"/>
              </w:rPr>
              <w:pict>
                <v:shape id="_x0000_i1083"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5723&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315723&quot; wsp:rsidP=&quot;00315723&quot;&gt;&lt;m:oMathPara&gt;&lt;m:oMath&gt;&lt;m: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m:t&gt;P2&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 o:title="" chromakey="white"/>
                </v:shape>
              </w:pict>
            </w:r>
            <w:r w:rsidR="002A7633" w:rsidRPr="002A7633">
              <w:fldChar w:fldCharType="end"/>
            </w:r>
            <w:ins w:id="12199" w:author="28.541_CR0283R2_(Rel-16)_eNRM" w:date="2020-06-26T15:42:00Z">
              <w:r w:rsidRPr="002C6753">
                <w:t xml:space="preserve"> are configured)</w:t>
              </w:r>
              <w:r>
                <w:t>, where,</w:t>
              </w:r>
            </w:ins>
          </w:p>
          <w:p w:rsidR="00542A92" w:rsidRDefault="002A7633">
            <w:pPr>
              <w:pStyle w:val="TAL"/>
              <w:ind w:left="568"/>
              <w:rPr>
                <w:ins w:id="12200" w:author="28.541_CR0283R2_(Rel-16)_eNRM" w:date="2020-06-26T15:42:00Z"/>
              </w:rPr>
              <w:pPrChange w:id="12201" w:author="CR0283" w:date="2020-06-17T18:49:00Z">
                <w:pPr>
                  <w:pStyle w:val="TAL"/>
                  <w:numPr>
                    <w:numId w:val="14"/>
                  </w:numPr>
                  <w:tabs>
                    <w:tab w:val="num" w:pos="1140"/>
                  </w:tabs>
                  <w:ind w:left="1140" w:hanging="1140"/>
                </w:pPr>
              </w:pPrChange>
            </w:pPr>
            <w:r w:rsidRPr="002A7633">
              <w:rPr>
                <w:rFonts w:cs="Arial"/>
                <w:szCs w:val="18"/>
                <w:lang w:eastAsia="en-GB"/>
              </w:rPr>
              <w:fldChar w:fldCharType="begin"/>
            </w:r>
            <w:r w:rsidRPr="002A7633">
              <w:rPr>
                <w:rFonts w:cs="Arial"/>
                <w:szCs w:val="18"/>
                <w:lang w:eastAsia="en-GB"/>
              </w:rPr>
              <w:instrText xml:space="preserve"> QUOTE </w:instrText>
            </w:r>
            <w:r w:rsidR="00623C82">
              <w:rPr>
                <w:position w:val="-5"/>
              </w:rPr>
              <w:pict>
                <v:shape id="_x0000_i1084"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D610F&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4D610F&quot; wsp:rsidP=&quot;004D610F&quot;&gt;&lt;m:oMathPara&gt;&lt;m:oMath&gt;&lt;m: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m:t&gt;R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5" o:title="" chromakey="white"/>
                </v:shape>
              </w:pict>
            </w:r>
            <w:r w:rsidRPr="002A7633">
              <w:rPr>
                <w:rFonts w:cs="Arial"/>
                <w:szCs w:val="18"/>
                <w:lang w:eastAsia="en-GB"/>
              </w:rPr>
              <w:instrText xml:space="preserve"> </w:instrText>
            </w:r>
            <w:r w:rsidRPr="002A7633">
              <w:rPr>
                <w:rFonts w:cs="Arial"/>
                <w:szCs w:val="18"/>
                <w:lang w:eastAsia="en-GB"/>
              </w:rPr>
              <w:fldChar w:fldCharType="separate"/>
            </w:r>
            <w:r w:rsidR="00623C82">
              <w:rPr>
                <w:position w:val="-5"/>
              </w:rPr>
              <w:pict>
                <v:shape id="_x0000_i1085"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D610F&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4D610F&quot; wsp:rsidP=&quot;004D610F&quot;&gt;&lt;m:oMathPara&gt;&lt;m:oMath&gt;&lt;m: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m:t&gt;R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5" o:title="" chromakey="white"/>
                </v:shape>
              </w:pict>
            </w:r>
            <w:r w:rsidRPr="002A7633">
              <w:rPr>
                <w:rFonts w:cs="Arial"/>
                <w:szCs w:val="18"/>
                <w:lang w:eastAsia="en-GB"/>
              </w:rPr>
              <w:fldChar w:fldCharType="end"/>
            </w:r>
            <w:ins w:id="12202" w:author="28.541_CR0283R2_(Rel-16)_eNRM" w:date="2020-06-26T15:42:00Z">
              <w:r w:rsidR="00542A92">
                <w:rPr>
                  <w:rFonts w:cs="Arial"/>
                  <w:szCs w:val="18"/>
                  <w:lang w:eastAsia="en-GB"/>
                </w:rPr>
                <w:t xml:space="preserve"> is the n</w:t>
              </w:r>
              <w:r w:rsidR="00542A92" w:rsidRPr="00751CFA">
                <w:rPr>
                  <w:rFonts w:cs="Arial"/>
                  <w:szCs w:val="18"/>
                  <w:lang w:eastAsia="en-GB"/>
                </w:rPr>
                <w:t xml:space="preserve">umber of consecutive </w:t>
              </w:r>
              <w:r w:rsidR="00542A92">
                <w:t>uplink-downlink</w:t>
              </w:r>
              <w:r w:rsidR="00542A92" w:rsidRPr="00751CFA">
                <w:rPr>
                  <w:rFonts w:cs="Arial"/>
                  <w:szCs w:val="18"/>
                  <w:lang w:eastAsia="en-GB"/>
                </w:rPr>
                <w:t>switching periods for RS-1</w:t>
              </w:r>
              <w:r w:rsidR="00542A92">
                <w:rPr>
                  <w:rFonts w:cs="Arial"/>
                  <w:szCs w:val="18"/>
                  <w:lang w:eastAsia="en-GB"/>
                </w:rPr>
                <w:t xml:space="preserve"> (configured by </w:t>
              </w:r>
              <w:r w:rsidR="00542A92" w:rsidRPr="007B301C">
                <w:rPr>
                  <w:rFonts w:ascii="Courier New" w:hAnsi="Courier New" w:cs="Courier New"/>
                  <w:szCs w:val="18"/>
                </w:rPr>
                <w:t>nrofConsecutiveRIMRS1</w:t>
              </w:r>
              <w:r w:rsidR="00542A92">
                <w:rPr>
                  <w:rFonts w:cs="Arial"/>
                  <w:szCs w:val="18"/>
                  <w:lang w:eastAsia="en-GB"/>
                </w:rPr>
                <w:t>)</w:t>
              </w:r>
              <w:r w:rsidR="00542A92">
                <w:t>,</w:t>
              </w:r>
            </w:ins>
          </w:p>
          <w:p w:rsidR="00542A92" w:rsidRPr="002E5F99" w:rsidRDefault="002A7633">
            <w:pPr>
              <w:pStyle w:val="TAL"/>
              <w:ind w:left="568"/>
              <w:rPr>
                <w:ins w:id="12203" w:author="28.541_CR0283R2_(Rel-16)_eNRM" w:date="2020-06-26T15:42:00Z"/>
                <w:rPrChange w:id="12204" w:author="CR0283" w:date="2020-06-17T18:49:00Z">
                  <w:rPr>
                    <w:ins w:id="12205" w:author="28.541_CR0283R2_(Rel-16)_eNRM" w:date="2020-06-26T15:42:00Z"/>
                    <w:rFonts w:cs="Arial"/>
                    <w:szCs w:val="18"/>
                    <w:lang w:eastAsia="en-GB"/>
                  </w:rPr>
                </w:rPrChange>
              </w:rPr>
              <w:pPrChange w:id="12206" w:author="CR0283" w:date="2020-06-17T18:49:00Z">
                <w:pPr>
                  <w:pStyle w:val="TAL"/>
                  <w:numPr>
                    <w:numId w:val="14"/>
                  </w:numPr>
                  <w:tabs>
                    <w:tab w:val="num" w:pos="1140"/>
                  </w:tabs>
                  <w:ind w:left="1140" w:hanging="1140"/>
                </w:pPr>
              </w:pPrChange>
            </w:pPr>
            <w:r w:rsidRPr="002A7633">
              <w:fldChar w:fldCharType="begin"/>
            </w:r>
            <w:r w:rsidRPr="002A7633">
              <w:instrText xml:space="preserve"> QUOTE </w:instrText>
            </w:r>
            <w:r w:rsidR="00623C82">
              <w:rPr>
                <w:position w:val="-5"/>
              </w:rPr>
              <w:pict>
                <v:shape id="_x0000_i1086"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422F&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5D422F&quot; wsp:rsidP=&quot;005D422F&quot;&gt;&lt;m:oMathPara&gt;&lt;m:oMath&gt;&lt;m: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m:t&gt;P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 o:title="" chromakey="white"/>
                </v:shape>
              </w:pict>
            </w:r>
            <w:r w:rsidRPr="002A7633">
              <w:instrText xml:space="preserve"> </w:instrText>
            </w:r>
            <w:r w:rsidRPr="002A7633">
              <w:fldChar w:fldCharType="separate"/>
            </w:r>
            <w:r w:rsidR="00623C82">
              <w:rPr>
                <w:position w:val="-5"/>
              </w:rPr>
              <w:pict>
                <v:shape id="_x0000_i1087"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422F&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5D422F&quot; wsp:rsidP=&quot;005D422F&quot;&gt;&lt;m:oMathPara&gt;&lt;m:oMath&gt;&lt;m: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m:t&gt;P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 o:title="" chromakey="white"/>
                </v:shape>
              </w:pict>
            </w:r>
            <w:r w:rsidRPr="002A7633">
              <w:fldChar w:fldCharType="end"/>
            </w:r>
            <w:ins w:id="12207" w:author="28.541_CR0283R2_(Rel-16)_eNRM" w:date="2020-06-26T15:42:00Z">
              <w:r w:rsidR="00542A92">
                <w:t xml:space="preserve"> is the </w:t>
              </w:r>
              <w:r w:rsidR="00542A92" w:rsidRPr="009B2ACD">
                <w:rPr>
                  <w:rFonts w:cs="Arial"/>
                  <w:szCs w:val="18"/>
                  <w:lang w:eastAsia="en-GB"/>
                </w:rPr>
                <w:t xml:space="preserve">first </w:t>
              </w:r>
              <w:r w:rsidR="00542A92">
                <w:t>uplink-downlink</w:t>
              </w:r>
              <w:r w:rsidR="00542A92" w:rsidRPr="009B2ACD">
                <w:rPr>
                  <w:rFonts w:cs="Arial"/>
                  <w:szCs w:val="18"/>
                  <w:lang w:eastAsia="en-GB"/>
                </w:rPr>
                <w:t>switching period</w:t>
              </w:r>
              <w:r w:rsidR="00542A92">
                <w:rPr>
                  <w:rFonts w:cs="Arial"/>
                  <w:szCs w:val="18"/>
                  <w:lang w:eastAsia="en-GB"/>
                </w:rPr>
                <w:t xml:space="preserve"> (configured by </w:t>
              </w:r>
              <w:r w:rsidR="00542A92" w:rsidRPr="00E44B01">
                <w:rPr>
                  <w:rFonts w:ascii="Courier New" w:hAnsi="Courier New" w:cs="Courier New"/>
                  <w:szCs w:val="18"/>
                </w:rPr>
                <w:t>dlULSwitchingPeriod1</w:t>
              </w:r>
              <w:r w:rsidR="00542A92">
                <w:rPr>
                  <w:rFonts w:cs="Arial"/>
                  <w:szCs w:val="18"/>
                  <w:lang w:eastAsia="en-GB"/>
                </w:rPr>
                <w:t xml:space="preserve">), </w:t>
              </w:r>
            </w:ins>
          </w:p>
          <w:p w:rsidR="00542A92" w:rsidRDefault="002A7633">
            <w:pPr>
              <w:pStyle w:val="TAL"/>
              <w:ind w:left="568"/>
              <w:rPr>
                <w:ins w:id="12208" w:author="28.541_CR0283R2_(Rel-16)_eNRM" w:date="2020-06-26T15:42:00Z"/>
              </w:rPr>
              <w:pPrChange w:id="12209" w:author="CR0283" w:date="2020-06-17T18:49:00Z">
                <w:pPr>
                  <w:pStyle w:val="TAL"/>
                  <w:numPr>
                    <w:numId w:val="14"/>
                  </w:numPr>
                  <w:tabs>
                    <w:tab w:val="num" w:pos="1140"/>
                  </w:tabs>
                  <w:ind w:left="1140" w:hanging="1140"/>
                </w:pPr>
              </w:pPrChange>
            </w:pPr>
            <w:r w:rsidRPr="002A7633">
              <w:rPr>
                <w:rFonts w:cs="Arial"/>
                <w:szCs w:val="18"/>
                <w:lang w:eastAsia="en-GB"/>
              </w:rPr>
              <w:fldChar w:fldCharType="begin"/>
            </w:r>
            <w:r w:rsidRPr="002A7633">
              <w:rPr>
                <w:rFonts w:cs="Arial"/>
                <w:szCs w:val="18"/>
                <w:lang w:eastAsia="en-GB"/>
              </w:rPr>
              <w:instrText xml:space="preserve"> QUOTE </w:instrText>
            </w:r>
            <w:r w:rsidR="00623C82">
              <w:rPr>
                <w:position w:val="-5"/>
              </w:rPr>
              <w:pict>
                <v:shape id="_x0000_i1088"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C4A8A&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6C4A8A&quot; wsp:rsidP=&quot;006C4A8A&quot;&gt;&lt;m:oMathPara&gt;&lt;m:oMath&gt;&lt;m: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m:t&gt;P2&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 o:title="" chromakey="white"/>
                </v:shape>
              </w:pict>
            </w:r>
            <w:r w:rsidRPr="002A7633">
              <w:rPr>
                <w:rFonts w:cs="Arial"/>
                <w:szCs w:val="18"/>
                <w:lang w:eastAsia="en-GB"/>
              </w:rPr>
              <w:instrText xml:space="preserve"> </w:instrText>
            </w:r>
            <w:r w:rsidRPr="002A7633">
              <w:rPr>
                <w:rFonts w:cs="Arial"/>
                <w:szCs w:val="18"/>
                <w:lang w:eastAsia="en-GB"/>
              </w:rPr>
              <w:fldChar w:fldCharType="separate"/>
            </w:r>
            <w:r w:rsidR="00623C82">
              <w:rPr>
                <w:position w:val="-5"/>
              </w:rPr>
              <w:pict>
                <v:shape id="_x0000_i1089"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C4A8A&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6C4A8A&quot; wsp:rsidP=&quot;006C4A8A&quot;&gt;&lt;m:oMathPara&gt;&lt;m:oMath&gt;&lt;m: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m:t&gt;P2&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 o:title="" chromakey="white"/>
                </v:shape>
              </w:pict>
            </w:r>
            <w:r w:rsidRPr="002A7633">
              <w:rPr>
                <w:rFonts w:cs="Arial"/>
                <w:szCs w:val="18"/>
                <w:lang w:eastAsia="en-GB"/>
              </w:rPr>
              <w:fldChar w:fldCharType="end"/>
            </w:r>
            <w:ins w:id="12210" w:author="28.541_CR0283R2_(Rel-16)_eNRM" w:date="2020-06-26T15:42:00Z">
              <w:r w:rsidR="00542A92">
                <w:rPr>
                  <w:rFonts w:cs="Arial"/>
                  <w:szCs w:val="18"/>
                  <w:lang w:eastAsia="en-GB"/>
                </w:rPr>
                <w:t xml:space="preserve"> is the </w:t>
              </w:r>
              <w:r w:rsidR="00542A92" w:rsidRPr="00096039">
                <w:t xml:space="preserve">second </w:t>
              </w:r>
              <w:r w:rsidR="00542A92">
                <w:t>uplink-downlink</w:t>
              </w:r>
              <w:r w:rsidR="00542A92" w:rsidRPr="00096039">
                <w:t xml:space="preserve"> switching period</w:t>
              </w:r>
              <w:r w:rsidR="00542A92">
                <w:t xml:space="preserve"> (</w:t>
              </w:r>
              <w:r w:rsidR="00542A92">
                <w:rPr>
                  <w:rFonts w:cs="Arial"/>
                  <w:szCs w:val="18"/>
                  <w:lang w:eastAsia="en-GB"/>
                </w:rPr>
                <w:t>configured by</w:t>
              </w:r>
              <w:r w:rsidR="00542A92">
                <w:t xml:space="preserve"> </w:t>
              </w:r>
              <w:r w:rsidR="00542A92" w:rsidRPr="00E44B01">
                <w:rPr>
                  <w:rFonts w:ascii="Courier New" w:hAnsi="Courier New" w:cs="Courier New"/>
                  <w:szCs w:val="18"/>
                </w:rPr>
                <w:t>dlULSwitchingPeriod2</w:t>
              </w:r>
              <w:r w:rsidR="00542A92">
                <w:t>), and</w:t>
              </w:r>
            </w:ins>
          </w:p>
          <w:p w:rsidR="00542A92" w:rsidRDefault="00623C82" w:rsidP="00542A92">
            <w:pPr>
              <w:pStyle w:val="TAL"/>
              <w:rPr>
                <w:ins w:id="12211" w:author="28.541_CR0283R2_(Rel-16)_eNRM" w:date="2020-06-26T15:42:00Z"/>
              </w:rPr>
            </w:pPr>
            <w:r>
              <w:pict>
                <v:shape id="_x0000_i1090" type="#_x0000_t75" style="width:276.5pt;height:54.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02D12&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Pr=&quot;00202D12&quot; wsp:rsidRDefault=&quot;00202D12&quot; wsp:rsidP=&quot;00202D12&quot;&gt;&lt;m:oMathPara&gt;&lt;m:oMath&gt;&lt;m:sSub&gt;&lt;m:sSubPr&gt;&lt;m:ctrlP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2:00Z&quot;&gt;&lt;aml:content&gt;&lt;w:rPr&gt;&lt;w:rFonts w:ascii=&quot;Cambria Math&quot; w:h-ansi=&quot;Cambria Math&quot;/&gt;&lt;wx:font wx:val=&quot;Cambria Math&quot;/&gt;&lt;w:i/&gt;&lt;/w:rPr&gt;&lt;m:t&gt;T&lt;/m:t&gt;&lt;/aml:content&gt;&lt;/aml:annotation&gt;&lt;/m:r&gt;&lt;/m:sub&gt;&lt;/m:sSub&gt;&lt;m:r&gt;&lt;aml:annotation aml:id=&quot;3&quot; w:type=&quot;Word.Insertion&quot; aml:author=&quot;28.541_CR0283R2_(Rel-16)_eNRM&quot; aml:createdate=&quot;2020-06-26T15:42:00Z&quot;&gt;&lt;aml:content&gt;&lt;w:rPr&gt;&lt;w:rFonts w:ascii=&quot;Cambria Math&quot; w:h-ansi=&quot;Cambria Math&quot;/&gt;&lt;wx:font wx:val=&quot;Cambria Math&quot;/&gt;&lt;w:i/&gt;&lt;w:lang w:val=&quot;EN-US&quot;/&gt;&lt;/w:rPr&gt;&lt;m:t&gt;=&lt;/m:t&gt;&lt;/aml:content&gt;&lt;/aml:annotation&gt;&lt;/m:r&gt;&lt;m:d&gt;&lt;m:dPr&gt;&lt;m:begChr m:val=&quot;{&quot;/&gt;&lt;m:endChr m:val=&quot;&quot;/&gt;&lt;m:ctrlPr&gt;&lt;aml:annotation aml:id=&quot;4&quot; w:type=&quot;Word.Insertion&quot; aml:author=&quot;28.541_CR0283R2_(Rel-16)_eNRM&quot; aml:createdate=&quot;2020-06-26T15:42:00Z&quot;&gt;&lt;aml:content&gt;&lt;w:rPr&gt;&lt;w:rFonts w:ascii=&quot;Cambria Math&quot; w:h-ansi=&quot;Cambria Math&quot;/&gt;&lt;wx:font wx:val=&quot;Cambria Math&quot;/&gt;&lt;w:i/&gt;&lt;w:lang w:val=&quot;EN-US&quot;/&gt;&lt;/w:rPr&gt;&lt;/aml:content&gt;&lt;/aml:annotation&gt;&lt;/m:ctrlPr&gt;&lt;/m:dPr&gt;&lt;m:e&gt;&lt;m:m&gt;&lt;m:mPr&gt;&lt;m:mcs&gt;&lt;m:mc&gt;&lt;m:mcPr&gt;&lt;m:count m:val=&quot;2&quot;/&gt;&lt;m:mcJc m:val=&quot;center&quot;/&gt;&lt;/m:mcPr&gt;&lt;/m:mc&gt;&lt;/m:mcs&gt;&lt;m:ctrlPr&gt;&lt;aml:annotation aml:id=&quot;5&quot; w:type=&quot;Word.Insertion&quot; aml:author=&quot;28.541_CR0283R2_(Rel-16)_eNRM&quot; aml:createdate=&quot;2020-06-26T15:42:00Z&quot;&gt;&lt;aml:content&gt;&lt;w:rPr&gt;&lt;w:rFonts w:ascii=&quot;Cambria Math&quot; w:h-ansi=&quot;Cambria Math&quot;/&gt;&lt;wx:font wx:val=&quot;Cambria Math&quot;/&gt;&lt;w:i/&gt;&lt;w:lang w:val=&quot;EN-US&quot;/&gt;&lt;/w:rPr&gt;&lt;/aml:content&gt;&lt;/aml:annotation&gt;&lt;/m:ctrlPr&gt;&lt;/m:mPr&gt;&lt;m:mr&gt;&lt;m:e&gt;&lt;m:d&gt;&lt;m:dPr&gt;&lt;m:begChr m:val=&quot;âŒˆ&quot;/&gt;&lt;m:endChr m:val=&quot;âŒ‰&quot;/&gt;&lt;m:ctrlPr&gt;&lt;aml:annotation aml:id=&quot;6&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dPr&gt;&lt;m:e&gt;&lt;m:f&gt;&lt;m:fPr&gt;&lt;m:ctrlPr&gt;&lt;aml:annotation aml:id=&quot;7&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fPr&gt;&lt;m:num&gt;&lt;m:sSubSup&gt;&lt;m:sSubSupPr&gt;&lt;m:ctrlPr&gt;&lt;aml:annotation aml:id=&quot;8&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9&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10&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setID&lt;/m:t&gt;&lt;/aml:content&gt;&lt;/aml:annotation&gt;&lt;/m:r&gt;&lt;/m:sub&gt;&lt;m:sup&gt;&lt;m:r&gt;&lt;aml:annotation aml:id=&quot;11&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RIM,1&lt;/m:t&gt;&lt;/aml:content&gt;&lt;/aml:annotation&gt;&lt;/m:r&gt;&lt;/m:sup&gt;&lt;/m:sSubSup&gt;&lt;/m:num&gt;&lt;m:den&gt;&lt;m:sSubSup&gt;&lt;m:sSubSupPr&gt;&lt;m:ctrlPr&gt;&lt;aml:annotation aml:id=&quot;12&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13&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14&quot; w:type=&quot;Word.Insertion&quot; aml:author=&quot;28.541_CR0283R2_(Rel-16)_eNRM&quot; aml:createdate=&quot;2020-06-26T15:42:00Z&quot;&gt;&lt;aml:content&gt;&lt;m:rPr&gt;&lt;m:nor/&gt;&lt;/m:rPr&gt;&lt;w:rPr&gt;&lt;w:rFonts w:ascii=&quot;Cambria Math&quot; w:h-ansi=&quot;Cambria Math&quot;/&gt;&lt;wx:font wx:val=&quot;Cambria Math&quot;/&gt;&lt;/w:rPr&gt;&lt;m:t&gt;f&lt;/m:t&gt;&lt;/aml:content&gt;&lt;/aml:annotation&gt;&lt;/m:r&gt;&lt;/m:sub&gt;&lt;m:sup&gt;&lt;m:r&gt;&lt;aml:annotation aml:id=&quot;15&quot; w:type=&quot;Word.Insertion&quot; aml:author=&quot;28.541_CR0283R2_(Rel-16)_eNRM&quot; aml:createdate=&quot;2020-06-26T15:42:00Z&quot;&gt;&lt;aml:content&gt;&lt;m:rPr&gt;&lt;m:nor/&gt;&lt;/m:rPr&gt;&lt;w:rPr&gt;&lt;w:rFonts w:ascii=&quot;Cambria Math&quot; w:h-ansi=&quot;Cambria Math&quot;/&gt;&lt;wx:font wx:val=&quot;Cambria Math&quot;/&gt;&lt;/w:rPr&gt;&lt;m:t&gt;RIM&lt;/m:t&gt;&lt;/aml:content&gt;&lt;/aml:annotation&gt;&lt;/m:r&gt;&lt;/m:sup&gt;&lt;/m:sSubSup&gt;&lt;m:sSubSup&gt;&lt;m:sSubSupPr&gt;&lt;m:ctrlPr&gt;&lt;aml:annotation aml:id=&quot;16&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17&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18&quot; w:type=&quot;Word.Insertion&quot; aml:author=&quot;28.541_CR0283R2_(Rel-16)_eNRM&quot; aml:createdate=&quot;2020-06-26T15:42:00Z&quot;&gt;&lt;aml:content&gt;&lt;m:rPr&gt;&lt;m:nor/&gt;&lt;/m:rPr&gt;&lt;w:rPr&gt;&lt;w:rFonts w:ascii=&quot;Cambria Math&quot; w:h-ansi=&quot;Cambria Math&quot;/&gt;&lt;wx:font wx:val=&quot;Cambria Math&quot;/&gt;&lt;/w:rPr&gt;&lt;m:t&gt;s&lt;/m:t&gt;&lt;/aml:content&gt;&lt;/aml:annotation&gt;&lt;/m:r&gt;&lt;/m:sub&gt;&lt;m:sup&gt;&lt;m:r&gt;&lt;aml:annotation aml:id=&quot;19&quot; w:type=&quot;Word.Insertion&quot; aml:author=&quot;28.541_CR0283R2_(Rel-16)_eNRM&quot; aml:createdate=&quot;2020-06-26T15:42:00Z&quot;&gt;&lt;aml:content&gt;&lt;m:rPr&gt;&lt;m:nor/&gt;&lt;/m:rPr&gt;&lt;w:rPr&gt;&lt;w:rFonts w:ascii=&quot;Cambria Math&quot; w:h-ansi=&quot;Cambria Math&quot;/&gt;&lt;wx:font wx:val=&quot;Cambria Math&quot;/&gt;&lt;/w:rPr&gt;&lt;m:t&gt;RIM,1&lt;/m:t&gt;&lt;/aml:content&gt;&lt;/aml:annotation&gt;&lt;/m:r&gt;&lt;/m:sup&gt;&lt;/m:sSubSup&gt;&lt;/m:den&gt;&lt;/m:f&gt;&lt;/m:e&gt;&lt;/m:d&gt;&lt;/m:e&gt;&lt;m:e&gt;&lt;m:r&gt;&lt;aml:annotation aml:id=&quot;20&quot; w:type=&quot;Word.Insertion&quot; aml:author=&quot;28.541_CR0283R2_(Rel-16)_eNRM&quot; aml:createdate=&quot;2020-06-26T15:42:00Z&quot;&gt;&lt;aml:content&gt;&lt;m:rPr&gt;&lt;m:sty m:val=&quot;p&quot;/&gt;&lt;/m:rPr&gt;&lt;w:rPr&gt;&lt;w:rFonts w:ascii=&quot;Cambria Math&quot; w:h-ansi=&quot;Cambria Math&quot;/&gt;&lt;wx:font wx:val=&quot;Cambria Math&quot;/&gt;&lt;w:lang w:val=&quot;EN-US&quot;/&gt;&lt;/w:rPr&gt;&lt;m:t&gt;if&lt;/m:t&gt;&lt;/aml:content&gt;&lt;/aml:annotation&gt;&lt;/m:r&gt;&lt;m:r&gt;&lt;aml:annotation aml:id=&quot;21&quot; w:type=&quot;Word.Insertion&quot; aml:author=&quot;28.541_CR0283R2_(Rel-16)_eNRM&quot; aml:createdate=&quot;2020-06-26T15:42:00Z&quot;&gt;&lt;aml:content&gt;&lt;w:rPr&gt;&lt;w:rFonts w:ascii=&quot;Cambria Math&quot; w:h-ansi=&quot;Cambria Math&quot;/&gt;&lt;wx:font wx:val=&quot;Cambria Math&quot;/&gt;&lt;w:i/&gt;&lt;w:lang w:val=&quot;EN-US&quot;/&gt;&lt;/w:rPr&gt;&lt;m:t&gt; &lt;/m:t&gt;&lt;/aml:content&gt;&lt;/aml:annotation&gt;&lt;/m:r&gt;&lt;m:r&gt;&lt;aml:annotation aml:id=&quot;22&quot; w:type=&quot;Word.Insertion&quot; aml:author=&quot;28.541_CR0283R2_(Rel-16)_eNRM&quot; aml:createdate=&quot;2020-06-26T15:42:00Z&quot;&gt;&lt;aml:content&gt;&lt;m:rPr&gt;&lt;m:sty m:val=&quot;p&quot;/&gt;&lt;/m:rPr&gt;&lt;w:rPr&gt;&lt;w:rFonts w:ascii=&quot;Cambria Math&quot; w:h-ansi=&quot;Cambria Math&quot; w:cs=&quot;Courier New&quot;/&gt;&lt;wx:font wx:val=&quot;Cambria Math&quot;/&gt;&lt;w:sz-cs w:val=&quot;18&quot;/&gt;&lt;/w:rPr&gt;&lt;m:t&gt;enableEnoughNotEnoughIndication is &quot;disable&quot;&lt;/m:t&gt;&lt;/aml:content&gt;&lt;/aml:annotation&gt;&lt;/m:r&gt;&lt;/m:e&gt;&lt;/m:mr&gt;&lt;m:mr&gt;&lt;m:e&gt;&lt;m:d&gt;&lt;m:dPr&gt;&lt;m:begChr m:val=&quot;âŒˆ&quot;/&gt;&lt;m:endChr m:val=&quot;âŒ‰&quot;/&gt;&lt;m:ctrlPr&gt;&lt;aml:annotation aml:id=&quot;23&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dPr&gt;&lt;m:e&gt;&lt;m:f&gt;&lt;m:fPr&gt;&lt;m:ctrlPr&gt;&lt;aml:annotation aml:id=&quot;24&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fPr&gt;&lt;m:num&gt;&lt;m:r&gt;&lt;aml:annotation aml:id=&quot;25&quot; w:type=&quot;Word.Insertion&quot; aml:author=&quot;28.541_CR0283R2_(Rel-16)_eNRM&quot; aml:createdate=&quot;2020-06-26T15:42:00Z&quot;&gt;&lt;aml:content&gt;&lt;w:rPr&gt;&lt;w:rFonts w:ascii=&quot;Cambria Math&quot; w:h-ansi=&quot;Cambria Math&quot;/&gt;&lt;wx:font wx:val=&quot;Cambria Math&quot;/&gt;&lt;w:i/&gt;&lt;w:lang w:val=&quot;EN-US&quot;/&gt;&lt;/w:rPr&gt;&lt;m:t&gt;2&lt;/m:t&gt;&lt;/aml:content&gt;&lt;/aml:annotation&gt;&lt;/m:r&gt;&lt;m:sSubSup&gt;&lt;m:sSubSupPr&gt;&lt;m:ctrlPr&gt;&lt;aml:annotation aml:id=&quot;26&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27&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28&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setID&lt;/m:t&gt;&lt;/aml:content&gt;&lt;/aml:annotation&gt;&lt;/m:r&gt;&lt;/m:sub&gt;&lt;m:sup&gt;&lt;m:r&gt;&lt;aml:annotation aml:id=&quot;29&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RIM,1&lt;/m:t&gt;&lt;/aml:content&gt;&lt;/aml:annotation&gt;&lt;/m:r&gt;&lt;/m:sup&gt;&lt;/m:sSubSup&gt;&lt;/m:num&gt;&lt;m:den&gt;&lt;m:sSubSup&gt;&lt;m:sSubSupPr&gt;&lt;m:ctrlPr&gt;&lt;aml:annotation aml:id=&quot;30&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31&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32&quot; w:type=&quot;Word.Insertion&quot; aml:author=&quot;28.541_CR0283R2_(Rel-16)_eNRM&quot; aml:createdate=&quot;2020-06-26T15:42:00Z&quot;&gt;&lt;aml:content&gt;&lt;m:rPr&gt;&lt;m:nor/&gt;&lt;/m:rPr&gt;&lt;w:rPr&gt;&lt;w:rFonts w:ascii=&quot;Cambria Math&quot; w:h-ansi=&quot;Cambria Math&quot;/&gt;&lt;wx:font wx:val=&quot;Cambria Math&quot;/&gt;&lt;/w:rPr&gt;&lt;m:t&gt;f&lt;/m:t&gt;&lt;/aml:content&gt;&lt;/aml:annotation&gt;&lt;/m:r&gt;&lt;/m:sub&gt;&lt;m:sup&gt;&lt;m:r&gt;&lt;aml:annotation aml:id=&quot;33&quot; w:type=&quot;Word.Insertion&quot; aml:author=&quot;28.541_CR0283R2_(Rel-16)_eNRM&quot; aml:createdate=&quot;2020-06-26T15:42:00Z&quot;&gt;&lt;aml:content&gt;&lt;m:rPr&gt;&lt;m:nor/&gt;&lt;/m:rPr&gt;&lt;w:rPr&gt;&lt;w:rFonts w:ascii=&quot;Cambria Math&quot; w:h-ansi=&quot;Cambria Math&quot;/&gt;&lt;wx:font wx:val=&quot;Cambria Math&quot;/&gt;&lt;/w:rPr&gt;&lt;m:t&gt;RIM&lt;/m:t&gt;&lt;/aml:content&gt;&lt;/aml:annotation&gt;&lt;/m:r&gt;&lt;/m:sup&gt;&lt;/m:sSubSup&gt;&lt;m:sSubSup&gt;&lt;m:sSubSupPr&gt;&lt;m:ctrlPr&gt;&lt;aml:annotation aml:id=&quot;34&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35&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36&quot; w:type=&quot;Word.Insertion&quot; aml:author=&quot;28.541_CR0283R2_(Rel-16)_eNRM&quot; aml:createdate=&quot;2020-06-26T15:42:00Z&quot;&gt;&lt;aml:content&gt;&lt;m:rPr&gt;&lt;m:nor/&gt;&lt;/m:rPr&gt;&lt;w:rPr&gt;&lt;w:rFonts w:ascii=&quot;Cambria Math&quot; w:h-ansi=&quot;Cambria Math&quot;/&gt;&lt;wx:font wx:val=&quot;Cambria Math&quot;/&gt;&lt;/w:rPr&gt;&lt;m:t&gt;s&lt;/m:t&gt;&lt;/aml:content&gt;&lt;/aml:annotation&gt;&lt;/m:r&gt;&lt;/m:sub&gt;&lt;m:sup&gt;&lt;m:r&gt;&lt;aml:annotation aml:id=&quot;37&quot; w:type=&quot;Word.Insertion&quot; aml:author=&quot;28.541_CR0283R2_(Rel-16)_eNRM&quot; aml:createdate=&quot;2020-06-26T15:42:00Z&quot;&gt;&lt;aml:content&gt;&lt;m:rPr&gt;&lt;m:nor/&gt;&lt;/m:rPr&gt;&lt;w:rPr&gt;&lt;w:rFonts w:ascii=&quot;Cambria Math&quot; w:h-ansi=&quot;Cambria Math&quot;/&gt;&lt;wx:font wx:val=&quot;Cambria Math&quot;/&gt;&lt;/w:rPr&gt;&lt;m:t&gt;RIM,1&lt;/m:t&gt;&lt;/aml:content&gt;&lt;/aml:annotation&gt;&lt;/m:r&gt;&lt;/m:sup&gt;&lt;/m:sSubSup&gt;&lt;/m:den&gt;&lt;/m:f&gt;&lt;/m:e&gt;&lt;/m:d&gt;&lt;/m:e&gt;&lt;m:e&gt;&lt;m:r&gt;&lt;aml:annotation aml:id=&quot;38&quot; w:type=&quot;Word.Insertion&quot; aml:author=&quot;28.541_CR0283R2_(Rel-16)_eNRM&quot; aml:createdate=&quot;2020-06-26T15:42:00Z&quot;&gt;&lt;aml:content&gt;&lt;m:rPr&gt;&lt;m:sty m:val=&quot;p&quot;/&gt;&lt;/m:rPr&gt;&lt;w:rPr&gt;&lt;w:rFonts w:ascii=&quot;Cambria Math&quot; w:h-ansi=&quot;Cambria Math&quot;/&gt;&lt;wx:font wx:val=&quot;Cambria Math&quot;/&gt;&lt;w:lang w:val=&quot;EN-US&quot;/&gt;&lt;/w:rPr&gt;&lt;m:t&gt;if&lt;/m:t&gt;&lt;/aml:content&gt;&lt;/aml:annotation&gt;&lt;/m:r&gt;&lt;m:r&gt;&lt;aml:annotation aml:id=&quot;39&quot; w:type=&quot;Word.Insertion&quot; aml:author=&quot;28.541_CR0283R2_(Rel-16)_eNRM&quot; aml:createdate=&quot;2020-06-26T15:42:00Z&quot;&gt;&lt;aml:content&gt;&lt;w:rPr&gt;&lt;w:rFonts w:ascii=&quot;Cambria Math&quot; w:h-ansi=&quot;Cambria Math&quot;/&gt;&lt;wx:font wx:val=&quot;Cambria Math&quot;/&gt;&lt;w:i/&gt;&lt;w:lang w:val=&quot;EN-US&quot;/&gt;&lt;/w:rPr&gt;&lt;m:t&gt; &lt;/m:t&gt;&lt;/aml:content&gt;&lt;/aml:annotation&gt;&lt;/m:r&gt;&lt;m:r&gt;&lt;aml:annotation aml:id=&quot;40&quot; w:type=&quot;Word.Insertion&quot; aml:author=&quot;28.541_CR0283R2_(Rel-16)_eNRM&quot; aml:createdate=&quot;2020-06-26T15:42:00Z&quot;&gt;&lt;aml:content&gt;&lt;m:rPr&gt;&lt;m:sty m:val=&quot;p&quot;/&gt;&lt;/m:rPr&gt;&lt;w:rPr&gt;&lt;w:rFonts w:ascii=&quot;Cambria Math&quot; w:h-ansi=&quot;Cambria Math&quot; w:cs=&quot;Courier New&quot;/&gt;&lt;wx:font wx:val=&quot;Cambria Math&quot;/&gt;&lt;w:sz-cs w:val=&quot;18&quot;/&gt;&lt;/w:rPr&gt;&lt;m:t&gt;enableEnoughNotEnoughIndication is &quot;enable&quot;&lt;/m:t&gt;&lt;/aml:content&gt;&lt;/aml:annotation&gt;&lt;/m:r&gt;&lt;/m:e&gt;&lt;/m:mr&gt;&lt;/m:m&gt;&lt;/m:e&gt;&lt;/m:d&gt;&lt;/m:oMath&gt;&lt;/m:oMathPara&gt;&lt;/w:p&gt;&lt;w:sectPr wsp:rsidR=&quot;00000000&quot; wsp:rsidRPr=&quot;00202D12&quot;&gt;&lt;w:pgSz w:w=&quot;12240&quot; w:h=&quot;15840&quot;/&gt;&lt;w:pgMar w:top=&quot;1440&quot; w:right=&quot;1440&quot; w:bottom=&quot;1440&quot; w:left=&quot;1440&quot; w:header=&quot;720&quot; w:footer=&quot;720&quot; w:gutter=&quot;0&quot;/&gt;&lt;w:cols w:space=&quot;720&quot;/&gt;&lt;/w:sectPr&gt;&lt;/wx:sect&gt;&lt;/w:body&gt;&lt;/w:wordDocument&gt;">
                  <v:imagedata r:id="rId56" o:title="" chromakey="white"/>
                </v:shape>
              </w:pict>
            </w:r>
          </w:p>
          <w:p w:rsidR="00542A92" w:rsidRPr="00C33DE7" w:rsidRDefault="002A7633" w:rsidP="00542A92">
            <w:pPr>
              <w:pStyle w:val="TAL"/>
              <w:ind w:left="568"/>
              <w:rPr>
                <w:ins w:id="12212" w:author="28.541_CR0283R2_(Rel-16)_eNRM" w:date="2020-06-26T15:42:00Z"/>
                <w:rPrChange w:id="12213" w:author="CR0283" w:date="2020-06-17T18:49:00Z">
                  <w:rPr>
                    <w:ins w:id="12214" w:author="28.541_CR0283R2_(Rel-16)_eNRM" w:date="2020-06-26T15:42:00Z"/>
                    <w:rFonts w:cs="Arial"/>
                    <w:szCs w:val="18"/>
                    <w:lang w:eastAsia="en-GB"/>
                  </w:rPr>
                </w:rPrChange>
              </w:rPr>
            </w:pPr>
            <w:r w:rsidRPr="002A7633">
              <w:rPr>
                <w:szCs w:val="18"/>
                <w:lang w:eastAsia="zh-CN"/>
              </w:rPr>
              <w:fldChar w:fldCharType="begin"/>
            </w:r>
            <w:r w:rsidRPr="002A7633">
              <w:rPr>
                <w:szCs w:val="18"/>
                <w:lang w:eastAsia="zh-CN"/>
              </w:rPr>
              <w:instrText xml:space="preserve"> QUOTE </w:instrText>
            </w:r>
            <w:r w:rsidR="00623C82">
              <w:rPr>
                <w:position w:val="-6"/>
              </w:rPr>
              <w:pict>
                <v:shape id="_x0000_i1091" type="#_x0000_t75" style="width:23.5pt;height:14.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C39C1&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CC39C1&quot; wsp:rsidP=&quot;00CC39C1&quot;&gt;&lt;m:oMathPara&gt;&lt;m:oMath&gt;&lt;m:sSubSup&gt;&lt;m:sSubSupPr&gt;&lt;m:ctrlPr&gt;&lt;aml:annotation aml:id=&quot;0&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1&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setID&lt;/m:t&gt;&lt;/aml:content&gt;&lt;/aml:annotation&gt;&lt;/m:r&gt;&lt;/m:sub&gt;&lt;m:sup&gt;&lt;m:r&gt;&lt;aml:annotation aml:id=&quot;3&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RIM,1&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7" o:title="" chromakey="white"/>
                </v:shape>
              </w:pict>
            </w:r>
            <w:r w:rsidRPr="002A7633">
              <w:rPr>
                <w:szCs w:val="18"/>
                <w:lang w:eastAsia="zh-CN"/>
              </w:rPr>
              <w:instrText xml:space="preserve"> </w:instrText>
            </w:r>
            <w:r w:rsidRPr="002A7633">
              <w:rPr>
                <w:szCs w:val="18"/>
                <w:lang w:eastAsia="zh-CN"/>
              </w:rPr>
              <w:fldChar w:fldCharType="separate"/>
            </w:r>
            <w:r w:rsidR="00623C82">
              <w:rPr>
                <w:position w:val="-6"/>
              </w:rPr>
              <w:pict>
                <v:shape id="_x0000_i1092" type="#_x0000_t75" style="width:23.5pt;height:14.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C39C1&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CC39C1&quot; wsp:rsidP=&quot;00CC39C1&quot;&gt;&lt;m:oMathPara&gt;&lt;m:oMath&gt;&lt;m:sSubSup&gt;&lt;m:sSubSupPr&gt;&lt;m:ctrlPr&gt;&lt;aml:annotation aml:id=&quot;0&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1&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setID&lt;/m:t&gt;&lt;/aml:content&gt;&lt;/aml:annotation&gt;&lt;/m:r&gt;&lt;/m:sub&gt;&lt;m:sup&gt;&lt;m:r&gt;&lt;aml:annotation aml:id=&quot;3&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RIM,1&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7" o:title="" chromakey="white"/>
                </v:shape>
              </w:pict>
            </w:r>
            <w:r w:rsidRPr="002A7633">
              <w:rPr>
                <w:szCs w:val="18"/>
                <w:lang w:eastAsia="zh-CN"/>
              </w:rPr>
              <w:fldChar w:fldCharType="end"/>
            </w:r>
            <w:ins w:id="12215" w:author="28.541_CR0283R2_(Rel-16)_eNRM" w:date="2020-06-26T15:42:00Z">
              <w:r w:rsidR="00542A92" w:rsidRPr="00B352A6">
                <w:rPr>
                  <w:rFonts w:hint="eastAsia"/>
                  <w:szCs w:val="18"/>
                  <w:lang w:eastAsia="zh-CN"/>
                </w:rPr>
                <w:t xml:space="preserve"> </w:t>
              </w:r>
              <w:r w:rsidR="00542A92" w:rsidRPr="00B352A6">
                <w:rPr>
                  <w:szCs w:val="18"/>
                  <w:lang w:eastAsia="zh-CN"/>
                </w:rPr>
                <w:t xml:space="preserve">is </w:t>
              </w:r>
              <w:r w:rsidR="00542A92">
                <w:rPr>
                  <w:rFonts w:cs="Arial"/>
                  <w:szCs w:val="18"/>
                  <w:lang w:eastAsia="en-GB"/>
                </w:rPr>
                <w:t>the t</w:t>
              </w:r>
              <w:r w:rsidR="00542A92" w:rsidRPr="00516088">
                <w:rPr>
                  <w:rFonts w:cs="Arial"/>
                  <w:szCs w:val="18"/>
                  <w:lang w:eastAsia="en-GB"/>
                </w:rPr>
                <w:t xml:space="preserve">otal number of set IDs for </w:t>
              </w:r>
              <w:r w:rsidR="00542A92">
                <w:rPr>
                  <w:rFonts w:cs="Arial"/>
                  <w:szCs w:val="18"/>
                  <w:lang w:eastAsia="en-GB"/>
                </w:rPr>
                <w:t xml:space="preserve">RIM </w:t>
              </w:r>
              <w:r w:rsidR="00542A92" w:rsidRPr="00516088">
                <w:rPr>
                  <w:rFonts w:cs="Arial"/>
                  <w:szCs w:val="18"/>
                  <w:lang w:eastAsia="en-GB"/>
                </w:rPr>
                <w:t>RS-1</w:t>
              </w:r>
              <w:r w:rsidR="00542A92">
                <w:rPr>
                  <w:rFonts w:cs="Arial"/>
                  <w:szCs w:val="18"/>
                  <w:lang w:eastAsia="en-GB"/>
                </w:rPr>
                <w:t xml:space="preserve"> (configured by </w:t>
              </w:r>
              <w:r w:rsidR="00542A92" w:rsidRPr="007B301C">
                <w:rPr>
                  <w:rFonts w:ascii="Courier New" w:hAnsi="Courier New" w:cs="Courier New"/>
                  <w:szCs w:val="18"/>
                </w:rPr>
                <w:t>totalnrofSetIdofRS1</w:t>
              </w:r>
              <w:r w:rsidR="00542A92">
                <w:rPr>
                  <w:rFonts w:cs="Arial"/>
                  <w:szCs w:val="18"/>
                  <w:lang w:eastAsia="en-GB"/>
                </w:rPr>
                <w:t>),</w:t>
              </w:r>
            </w:ins>
          </w:p>
          <w:p w:rsidR="00542A92" w:rsidRPr="00C33DE7" w:rsidRDefault="002A7633" w:rsidP="00542A92">
            <w:pPr>
              <w:pStyle w:val="TAL"/>
              <w:ind w:left="568"/>
              <w:rPr>
                <w:ins w:id="12216" w:author="28.541_CR0283R2_(Rel-16)_eNRM" w:date="2020-06-26T15:42:00Z"/>
                <w:rPrChange w:id="12217" w:author="CR0283" w:date="2020-06-17T18:49:00Z">
                  <w:rPr>
                    <w:ins w:id="12218" w:author="28.541_CR0283R2_(Rel-16)_eNRM" w:date="2020-06-26T15:42:00Z"/>
                    <w:rFonts w:cs="Arial"/>
                    <w:szCs w:val="18"/>
                    <w:lang w:eastAsia="en-GB"/>
                  </w:rPr>
                </w:rPrChange>
              </w:rPr>
            </w:pPr>
            <w:r w:rsidRPr="002A7633">
              <w:rPr>
                <w:rFonts w:cs="Arial"/>
                <w:sz w:val="24"/>
                <w:szCs w:val="24"/>
                <w:lang w:eastAsia="zh-CN"/>
              </w:rPr>
              <w:fldChar w:fldCharType="begin"/>
            </w:r>
            <w:r w:rsidRPr="002A7633">
              <w:rPr>
                <w:rFonts w:cs="Arial"/>
                <w:sz w:val="24"/>
                <w:szCs w:val="24"/>
                <w:lang w:eastAsia="zh-CN"/>
              </w:rPr>
              <w:instrText xml:space="preserve"> QUOTE </w:instrText>
            </w:r>
            <w:r w:rsidR="00623C82">
              <w:rPr>
                <w:position w:val="-6"/>
              </w:rPr>
              <w:pict>
                <v:shape id="_x0000_i1093" type="#_x0000_t75" style="width:18.8pt;height:14.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31614&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831614&quot; wsp:rsidP=&quot;00831614&quot;&gt;&lt;m:oMathPara&gt;&lt;m:oMath&gt;&lt;m:sSubSup&gt;&lt;m:sSubSupPr&gt;&lt;m:ctrlPr&gt;&lt;aml:annotation aml:id=&quot;0&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1&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2:00Z&quot;&gt;&lt;aml:content&gt;&lt;m:rPr&gt;&lt;m:nor/&gt;&lt;/m:rPr&gt;&lt;w:rPr&gt;&lt;w:rFonts w:ascii=&quot;Cambria Math&quot; w:h-ansi=&quot;Cambria Math&quot;/&gt;&lt;wx:font wx:val=&quot;Cambria Math&quot;/&gt;&lt;/w:rPr&gt;&lt;m:t&gt;f&lt;/m:t&gt;&lt;/aml:content&gt;&lt;/aml:annotation&gt;&lt;/m:r&gt;&lt;/m:sub&gt;&lt;m:sup&gt;&lt;m:r&gt;&lt;aml:annotation aml:id=&quot;3&quot; w:type=&quot;Word.Insertion&quot; aml:author=&quot;28.541_CR0283R2_(Rel-16)_eNRM&quot; aml:createdate=&quot;2020-06-26T15:42:00Z&quot;&gt;&lt;aml:content&gt;&lt;m:rPr&gt;&lt;m:nor/&gt;&lt;/m:rPr&gt;&lt;w:rPr&gt;&lt;w:rFonts w:ascii=&quot;Cambria Math&quot; w:h-ansi=&quot;Cambria Math&quot;/&gt;&lt;wx:font wx:val=&quot;Cambria Math&quot;/&gt;&lt;/w:rPr&gt;&lt;m:t&gt;RIM&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 o:title="" chromakey="white"/>
                </v:shape>
              </w:pict>
            </w:r>
            <w:r w:rsidRPr="002A7633">
              <w:rPr>
                <w:rFonts w:cs="Arial"/>
                <w:sz w:val="24"/>
                <w:szCs w:val="24"/>
                <w:lang w:eastAsia="zh-CN"/>
              </w:rPr>
              <w:instrText xml:space="preserve"> </w:instrText>
            </w:r>
            <w:r w:rsidRPr="002A7633">
              <w:rPr>
                <w:rFonts w:cs="Arial"/>
                <w:sz w:val="24"/>
                <w:szCs w:val="24"/>
                <w:lang w:eastAsia="zh-CN"/>
              </w:rPr>
              <w:fldChar w:fldCharType="separate"/>
            </w:r>
            <w:r w:rsidR="00623C82">
              <w:rPr>
                <w:position w:val="-6"/>
              </w:rPr>
              <w:pict>
                <v:shape id="_x0000_i1094" type="#_x0000_t75" style="width:18.8pt;height:14.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31614&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831614&quot; wsp:rsidP=&quot;00831614&quot;&gt;&lt;m:oMathPara&gt;&lt;m:oMath&gt;&lt;m:sSubSup&gt;&lt;m:sSubSupPr&gt;&lt;m:ctrlPr&gt;&lt;aml:annotation aml:id=&quot;0&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1&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2:00Z&quot;&gt;&lt;aml:content&gt;&lt;m:rPr&gt;&lt;m:nor/&gt;&lt;/m:rPr&gt;&lt;w:rPr&gt;&lt;w:rFonts w:ascii=&quot;Cambria Math&quot; w:h-ansi=&quot;Cambria Math&quot;/&gt;&lt;wx:font wx:val=&quot;Cambria Math&quot;/&gt;&lt;/w:rPr&gt;&lt;m:t&gt;f&lt;/m:t&gt;&lt;/aml:content&gt;&lt;/aml:annotation&gt;&lt;/m:r&gt;&lt;/m:sub&gt;&lt;m:sup&gt;&lt;m:r&gt;&lt;aml:annotation aml:id=&quot;3&quot; w:type=&quot;Word.Insertion&quot; aml:author=&quot;28.541_CR0283R2_(Rel-16)_eNRM&quot; aml:createdate=&quot;2020-06-26T15:42:00Z&quot;&gt;&lt;aml:content&gt;&lt;m:rPr&gt;&lt;m:nor/&gt;&lt;/m:rPr&gt;&lt;w:rPr&gt;&lt;w:rFonts w:ascii=&quot;Cambria Math&quot; w:h-ansi=&quot;Cambria Math&quot;/&gt;&lt;wx:font wx:val=&quot;Cambria Math&quot;/&gt;&lt;/w:rPr&gt;&lt;m:t&gt;RIM&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 o:title="" chromakey="white"/>
                </v:shape>
              </w:pict>
            </w:r>
            <w:r w:rsidRPr="002A7633">
              <w:rPr>
                <w:rFonts w:cs="Arial"/>
                <w:sz w:val="24"/>
                <w:szCs w:val="24"/>
                <w:lang w:eastAsia="zh-CN"/>
              </w:rPr>
              <w:fldChar w:fldCharType="end"/>
            </w:r>
            <w:ins w:id="12219" w:author="28.541_CR0283R2_(Rel-16)_eNRM" w:date="2020-06-26T15:42:00Z">
              <w:r w:rsidR="00542A92">
                <w:rPr>
                  <w:rFonts w:cs="Arial" w:hint="eastAsia"/>
                  <w:sz w:val="24"/>
                  <w:szCs w:val="24"/>
                  <w:lang w:eastAsia="zh-CN"/>
                </w:rPr>
                <w:t xml:space="preserve"> </w:t>
              </w:r>
              <w:r w:rsidR="00542A92">
                <w:rPr>
                  <w:rFonts w:cs="Arial"/>
                  <w:szCs w:val="18"/>
                  <w:lang w:eastAsia="en-GB"/>
                </w:rPr>
                <w:t>is the n</w:t>
              </w:r>
              <w:r w:rsidR="00542A92" w:rsidRPr="00F552A9">
                <w:rPr>
                  <w:rFonts w:cs="Arial"/>
                  <w:szCs w:val="18"/>
                  <w:lang w:eastAsia="en-GB"/>
                </w:rPr>
                <w:t>umber of candidate frequency resources in the whole network</w:t>
              </w:r>
              <w:r w:rsidR="00542A92">
                <w:rPr>
                  <w:rFonts w:cs="Arial"/>
                  <w:szCs w:val="18"/>
                  <w:lang w:eastAsia="en-GB"/>
                </w:rPr>
                <w:t xml:space="preserve"> (configured by </w:t>
              </w:r>
              <w:r w:rsidR="00542A92" w:rsidRPr="00E44B01">
                <w:rPr>
                  <w:rFonts w:ascii="Courier New" w:hAnsi="Courier New" w:cs="Courier New"/>
                  <w:szCs w:val="18"/>
                </w:rPr>
                <w:t>nr</w:t>
              </w:r>
              <w:r w:rsidR="00542A92">
                <w:rPr>
                  <w:rFonts w:ascii="Courier New" w:hAnsi="Courier New" w:cs="Courier New"/>
                  <w:szCs w:val="18"/>
                </w:rPr>
                <w:t>o</w:t>
              </w:r>
              <w:r w:rsidR="00542A92" w:rsidRPr="00E44B01">
                <w:rPr>
                  <w:rFonts w:ascii="Courier New" w:hAnsi="Courier New" w:cs="Courier New"/>
                  <w:szCs w:val="18"/>
                </w:rPr>
                <w:t>fGlobalRIMRSFrequencyCandidates</w:t>
              </w:r>
              <w:r w:rsidR="00542A92">
                <w:rPr>
                  <w:rFonts w:cs="Arial"/>
                  <w:szCs w:val="18"/>
                  <w:lang w:eastAsia="en-GB"/>
                </w:rPr>
                <w:t xml:space="preserve">), and </w:t>
              </w:r>
            </w:ins>
          </w:p>
          <w:p w:rsidR="00542A92" w:rsidRDefault="002A7633">
            <w:pPr>
              <w:pStyle w:val="TAL"/>
              <w:ind w:left="568"/>
              <w:rPr>
                <w:ins w:id="12220" w:author="28.541_CR0283R2_(Rel-16)_eNRM" w:date="2020-06-26T15:42:00Z"/>
              </w:rPr>
              <w:pPrChange w:id="12221" w:author="CR0283" w:date="2020-06-17T18:49:00Z">
                <w:pPr>
                  <w:pStyle w:val="TAL"/>
                </w:pPr>
              </w:pPrChange>
            </w:pPr>
            <w:r w:rsidRPr="002A7633">
              <w:rPr>
                <w:rFonts w:cs="Arial"/>
                <w:sz w:val="24"/>
                <w:szCs w:val="24"/>
                <w:lang w:eastAsia="zh-CN"/>
              </w:rPr>
              <w:fldChar w:fldCharType="begin"/>
            </w:r>
            <w:r w:rsidRPr="002A7633">
              <w:rPr>
                <w:rFonts w:cs="Arial"/>
                <w:sz w:val="24"/>
                <w:szCs w:val="24"/>
                <w:lang w:eastAsia="zh-CN"/>
              </w:rPr>
              <w:instrText xml:space="preserve"> QUOTE </w:instrText>
            </w:r>
            <w:r w:rsidR="00623C82">
              <w:rPr>
                <w:position w:val="-6"/>
              </w:rPr>
              <w:pict>
                <v:shape id="_x0000_i1095" type="#_x0000_t75" style="width:23.5pt;height:14.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1630C&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81630C&quot; wsp:rsidP=&quot;0081630C&quot;&gt;&lt;m:oMathPara&gt;&lt;m:oMath&gt;&lt;m:sSubSup&gt;&lt;m:sSubSupPr&gt;&lt;m:ctrlPr&gt;&lt;aml:annotation aml:id=&quot;0&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1&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2:00Z&quot;&gt;&lt;aml:content&gt;&lt;m:rPr&gt;&lt;m:nor/&gt;&lt;/m:rPr&gt;&lt;w:rPr&gt;&lt;w:rFonts w:ascii=&quot;Cambria Math&quot; w:h-ansi=&quot;Cambria Math&quot;/&gt;&lt;wx:font wx:val=&quot;Cambria Math&quot;/&gt;&lt;/w:rPr&gt;&lt;m:t&gt;s&lt;/m:t&gt;&lt;/aml:content&gt;&lt;/aml:annotation&gt;&lt;/m:r&gt;&lt;/m:sub&gt;&lt;m:sup&gt;&lt;m:r&gt;&lt;aml:annotation aml:id=&quot;3&quot; w:type=&quot;Word.Insertion&quot; aml:author=&quot;28.541_CR0283R2_(Rel-16)_eNRM&quot; aml:createdate=&quot;2020-06-26T15:42:00Z&quot;&gt;&lt;aml:content&gt;&lt;m:rPr&gt;&lt;m:nor/&gt;&lt;/m:rPr&gt;&lt;w:rPr&gt;&lt;w:rFonts w:ascii=&quot;Cambria Math&quot; w:h-ansi=&quot;Cambria Math&quot;/&gt;&lt;wx:font wx:val=&quot;Cambria Math&quot;/&gt;&lt;/w:rPr&gt;&lt;m:t&gt;RIM,1&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 o:title="" chromakey="white"/>
                </v:shape>
              </w:pict>
            </w:r>
            <w:r w:rsidRPr="002A7633">
              <w:rPr>
                <w:rFonts w:cs="Arial"/>
                <w:sz w:val="24"/>
                <w:szCs w:val="24"/>
                <w:lang w:eastAsia="zh-CN"/>
              </w:rPr>
              <w:instrText xml:space="preserve"> </w:instrText>
            </w:r>
            <w:r w:rsidRPr="002A7633">
              <w:rPr>
                <w:rFonts w:cs="Arial"/>
                <w:sz w:val="24"/>
                <w:szCs w:val="24"/>
                <w:lang w:eastAsia="zh-CN"/>
              </w:rPr>
              <w:fldChar w:fldCharType="separate"/>
            </w:r>
            <w:r w:rsidR="00623C82">
              <w:rPr>
                <w:position w:val="-6"/>
              </w:rPr>
              <w:pict>
                <v:shape id="_x0000_i1096" type="#_x0000_t75" style="width:23.5pt;height:14.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1630C&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81630C&quot; wsp:rsidP=&quot;0081630C&quot;&gt;&lt;m:oMathPara&gt;&lt;m:oMath&gt;&lt;m:sSubSup&gt;&lt;m:sSubSupPr&gt;&lt;m:ctrlPr&gt;&lt;aml:annotation aml:id=&quot;0&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1&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2:00Z&quot;&gt;&lt;aml:content&gt;&lt;m:rPr&gt;&lt;m:nor/&gt;&lt;/m:rPr&gt;&lt;w:rPr&gt;&lt;w:rFonts w:ascii=&quot;Cambria Math&quot; w:h-ansi=&quot;Cambria Math&quot;/&gt;&lt;wx:font wx:val=&quot;Cambria Math&quot;/&gt;&lt;/w:rPr&gt;&lt;m:t&gt;s&lt;/m:t&gt;&lt;/aml:content&gt;&lt;/aml:annotation&gt;&lt;/m:r&gt;&lt;/m:sub&gt;&lt;m:sup&gt;&lt;m:r&gt;&lt;aml:annotation aml:id=&quot;3&quot; w:type=&quot;Word.Insertion&quot; aml:author=&quot;28.541_CR0283R2_(Rel-16)_eNRM&quot; aml:createdate=&quot;2020-06-26T15:42:00Z&quot;&gt;&lt;aml:content&gt;&lt;m:rPr&gt;&lt;m:nor/&gt;&lt;/m:rPr&gt;&lt;w:rPr&gt;&lt;w:rFonts w:ascii=&quot;Cambria Math&quot; w:h-ansi=&quot;Cambria Math&quot;/&gt;&lt;wx:font wx:val=&quot;Cambria Math&quot;/&gt;&lt;/w:rPr&gt;&lt;m:t&gt;RIM,1&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 o:title="" chromakey="white"/>
                </v:shape>
              </w:pict>
            </w:r>
            <w:r w:rsidRPr="002A7633">
              <w:rPr>
                <w:rFonts w:cs="Arial"/>
                <w:sz w:val="24"/>
                <w:szCs w:val="24"/>
                <w:lang w:eastAsia="zh-CN"/>
              </w:rPr>
              <w:fldChar w:fldCharType="end"/>
            </w:r>
            <w:ins w:id="12222" w:author="28.541_CR0283R2_(Rel-16)_eNRM" w:date="2020-06-26T15:42:00Z">
              <w:r w:rsidR="00542A92">
                <w:rPr>
                  <w:rFonts w:cs="Arial" w:hint="eastAsia"/>
                  <w:sz w:val="24"/>
                  <w:szCs w:val="24"/>
                  <w:lang w:eastAsia="zh-CN"/>
                </w:rPr>
                <w:t xml:space="preserve"> </w:t>
              </w:r>
              <w:r w:rsidR="00542A92">
                <w:rPr>
                  <w:rFonts w:cs="Arial"/>
                  <w:szCs w:val="18"/>
                  <w:lang w:eastAsia="en-GB"/>
                </w:rPr>
                <w:t>is the n</w:t>
              </w:r>
              <w:r w:rsidR="00542A92" w:rsidRPr="00E468FC">
                <w:rPr>
                  <w:rFonts w:cs="Arial"/>
                  <w:szCs w:val="18"/>
                  <w:lang w:eastAsia="en-GB"/>
                </w:rPr>
                <w:t xml:space="preserve">umber of </w:t>
              </w:r>
              <w:r w:rsidR="00542A92">
                <w:t xml:space="preserve">candidate sequences assigned </w:t>
              </w:r>
              <w:r w:rsidR="00542A92" w:rsidRPr="00E468FC">
                <w:rPr>
                  <w:rFonts w:cs="Arial"/>
                  <w:szCs w:val="18"/>
                  <w:lang w:eastAsia="en-GB"/>
                </w:rPr>
                <w:t>for RIM RS-1</w:t>
              </w:r>
              <w:r w:rsidR="00542A92">
                <w:rPr>
                  <w:rFonts w:cs="Arial"/>
                  <w:szCs w:val="18"/>
                  <w:lang w:eastAsia="en-GB"/>
                </w:rPr>
                <w:t xml:space="preserve"> (configured by </w:t>
              </w:r>
              <w:r w:rsidR="00542A92" w:rsidRPr="007B301C">
                <w:rPr>
                  <w:rFonts w:ascii="Courier New" w:hAnsi="Courier New" w:cs="Courier New"/>
                  <w:szCs w:val="18"/>
                </w:rPr>
                <w:t>nrofRIMRSSequenceCandidatesofRS1</w:t>
              </w:r>
              <w:r w:rsidR="00542A92">
                <w:rPr>
                  <w:rFonts w:cs="Arial"/>
                  <w:szCs w:val="18"/>
                  <w:lang w:eastAsia="en-GB"/>
                </w:rPr>
                <w:t>).</w:t>
              </w:r>
            </w:ins>
          </w:p>
          <w:p w:rsidR="00542A92" w:rsidRPr="003A4253" w:rsidRDefault="00542A92" w:rsidP="00542A92">
            <w:pPr>
              <w:pStyle w:val="TAL"/>
              <w:rPr>
                <w:ins w:id="12223" w:author="28.541_CR0283R2_(Rel-16)_eNRM" w:date="2020-06-26T15:42:00Z"/>
                <w:szCs w:val="18"/>
              </w:rPr>
            </w:pPr>
          </w:p>
          <w:p w:rsidR="00542A92" w:rsidRPr="009D17DA" w:rsidDel="00EB6220" w:rsidRDefault="00542A92" w:rsidP="00542A92">
            <w:pPr>
              <w:pStyle w:val="TAL"/>
              <w:rPr>
                <w:ins w:id="12224" w:author="28.541_CR0283R2_(Rel-16)_eNRM" w:date="2020-06-26T15:42:00Z"/>
                <w:szCs w:val="18"/>
              </w:rPr>
            </w:pPr>
            <w:ins w:id="12225" w:author="28.541_CR0283R2_(Rel-16)_eNRM" w:date="2020-06-26T15:42:00Z">
              <w:r w:rsidRPr="009D17DA">
                <w:rPr>
                  <w:szCs w:val="18"/>
                </w:rPr>
                <w:t>allowedValues: 1,2,..2^14</w:t>
              </w:r>
            </w:ins>
          </w:p>
          <w:p w:rsidR="00542A92" w:rsidRPr="009D17DA" w:rsidRDefault="00542A92" w:rsidP="00542A92">
            <w:pPr>
              <w:pStyle w:val="TAL"/>
              <w:rPr>
                <w:ins w:id="12226" w:author="28.541_CR0283R2_(Rel-16)_eNRM" w:date="2020-06-26T15:42:00Z"/>
                <w:szCs w:val="18"/>
              </w:rPr>
            </w:pPr>
          </w:p>
          <w:p w:rsidR="00542A92" w:rsidRDefault="00542A92" w:rsidP="00542A92">
            <w:pPr>
              <w:keepNext/>
              <w:keepLines/>
              <w:spacing w:after="0"/>
              <w:rPr>
                <w:ins w:id="12227" w:author="28.541_CR0283R2_(Rel-16)_eNRM" w:date="2020-06-26T15:37:00Z"/>
                <w:lang w:eastAsia="zh-CN"/>
              </w:rPr>
            </w:pPr>
          </w:p>
        </w:tc>
        <w:tc>
          <w:tcPr>
            <w:tcW w:w="1123" w:type="pct"/>
            <w:tcBorders>
              <w:top w:val="single" w:sz="4" w:space="0" w:color="auto"/>
              <w:left w:val="single" w:sz="4" w:space="0" w:color="auto"/>
              <w:bottom w:val="single" w:sz="4" w:space="0" w:color="auto"/>
              <w:right w:val="single" w:sz="4" w:space="0" w:color="auto"/>
            </w:tcBorders>
            <w:tcPrChange w:id="12228" w:author="28.541_CR0283R2_(Rel-16)_eNRM" w:date="2020-06-26T15:42:00Z">
              <w:tcPr>
                <w:tcW w:w="1123" w:type="pct"/>
                <w:tcBorders>
                  <w:top w:val="single" w:sz="4" w:space="0" w:color="auto"/>
                  <w:left w:val="single" w:sz="4" w:space="0" w:color="auto"/>
                  <w:bottom w:val="single" w:sz="4" w:space="0" w:color="auto"/>
                  <w:right w:val="single" w:sz="4" w:space="0" w:color="auto"/>
                </w:tcBorders>
              </w:tcPr>
            </w:tcPrChange>
          </w:tcPr>
          <w:p w:rsidR="00542A92" w:rsidRPr="002B15AA" w:rsidRDefault="00542A92" w:rsidP="00542A92">
            <w:pPr>
              <w:pStyle w:val="TAL"/>
              <w:rPr>
                <w:ins w:id="12229" w:author="28.541_CR0283R2_(Rel-16)_eNRM" w:date="2020-06-26T15:42:00Z"/>
              </w:rPr>
            </w:pPr>
            <w:ins w:id="12230" w:author="28.541_CR0283R2_(Rel-16)_eNRM" w:date="2020-06-26T15:42:00Z">
              <w:r w:rsidRPr="002B15AA">
                <w:t>type: Integer</w:t>
              </w:r>
            </w:ins>
          </w:p>
          <w:p w:rsidR="00542A92" w:rsidRPr="002B15AA" w:rsidRDefault="00542A92" w:rsidP="00542A92">
            <w:pPr>
              <w:pStyle w:val="TAL"/>
              <w:rPr>
                <w:ins w:id="12231" w:author="28.541_CR0283R2_(Rel-16)_eNRM" w:date="2020-06-26T15:42:00Z"/>
              </w:rPr>
            </w:pPr>
            <w:ins w:id="12232" w:author="28.541_CR0283R2_(Rel-16)_eNRM" w:date="2020-06-26T15:42:00Z">
              <w:r>
                <w:t>multiplicity: 1</w:t>
              </w:r>
            </w:ins>
          </w:p>
          <w:p w:rsidR="00542A92" w:rsidRPr="002B15AA" w:rsidRDefault="00542A92" w:rsidP="00542A92">
            <w:pPr>
              <w:pStyle w:val="TAL"/>
              <w:rPr>
                <w:ins w:id="12233" w:author="28.541_CR0283R2_(Rel-16)_eNRM" w:date="2020-06-26T15:42:00Z"/>
              </w:rPr>
            </w:pPr>
            <w:ins w:id="12234" w:author="28.541_CR0283R2_(Rel-16)_eNRM" w:date="2020-06-26T15:42:00Z">
              <w:r w:rsidRPr="002B15AA">
                <w:t>isOrdered: N/A</w:t>
              </w:r>
            </w:ins>
          </w:p>
          <w:p w:rsidR="00542A92" w:rsidRPr="002B15AA" w:rsidRDefault="00542A92" w:rsidP="00542A92">
            <w:pPr>
              <w:pStyle w:val="TAL"/>
              <w:rPr>
                <w:ins w:id="12235" w:author="28.541_CR0283R2_(Rel-16)_eNRM" w:date="2020-06-26T15:42:00Z"/>
              </w:rPr>
            </w:pPr>
            <w:ins w:id="12236" w:author="28.541_CR0283R2_(Rel-16)_eNRM" w:date="2020-06-26T15:42:00Z">
              <w:r w:rsidRPr="002B15AA">
                <w:t xml:space="preserve">isUnique: </w:t>
              </w:r>
              <w:r w:rsidRPr="00035CDF">
                <w:t>N/A</w:t>
              </w:r>
            </w:ins>
          </w:p>
          <w:p w:rsidR="00542A92" w:rsidRPr="002B15AA" w:rsidRDefault="00542A92" w:rsidP="00542A92">
            <w:pPr>
              <w:pStyle w:val="TAL"/>
              <w:rPr>
                <w:ins w:id="12237" w:author="28.541_CR0283R2_(Rel-16)_eNRM" w:date="2020-06-26T15:42:00Z"/>
              </w:rPr>
            </w:pPr>
            <w:ins w:id="12238" w:author="28.541_CR0283R2_(Rel-16)_eNRM" w:date="2020-06-26T15:42:00Z">
              <w:r w:rsidRPr="002B15AA">
                <w:t>defaultValue: None</w:t>
              </w:r>
            </w:ins>
          </w:p>
          <w:p w:rsidR="00542A92" w:rsidRDefault="00542A92" w:rsidP="00542A92">
            <w:pPr>
              <w:pStyle w:val="TAL"/>
              <w:rPr>
                <w:ins w:id="12239" w:author="28.541_CR0283R2_(Rel-16)_eNRM" w:date="2020-06-26T15:37:00Z"/>
              </w:rPr>
            </w:pPr>
            <w:ins w:id="12240" w:author="28.541_CR0283R2_(Rel-16)_eNRM" w:date="2020-06-26T15:42:00Z">
              <w:r w:rsidRPr="002B15AA">
                <w:t>isNullable: False</w:t>
              </w:r>
            </w:ins>
          </w:p>
        </w:tc>
      </w:tr>
      <w:tr w:rsidR="00E25A7F" w:rsidRPr="002B15AA" w:rsidTr="00527FC2">
        <w:tblPrEx>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2241" w:author="28.541_CR0283R2_(Rel-16)_eNRM" w:date="2020-06-26T15:43:00Z">
            <w:tblPrEx>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blHeader/>
          <w:ins w:id="12242" w:author="28.541_CR0283R2_(Rel-16)_eNRM" w:date="2020-06-26T15:37:00Z"/>
          <w:trPrChange w:id="12243" w:author="28.541_CR0283R2_(Rel-16)_eNRM" w:date="2020-06-26T15:43:00Z">
            <w:trPr>
              <w:cantSplit/>
              <w:tblHeader/>
            </w:trPr>
          </w:trPrChange>
        </w:trPr>
        <w:tc>
          <w:tcPr>
            <w:tcW w:w="960" w:type="pct"/>
            <w:tcBorders>
              <w:top w:val="single" w:sz="4" w:space="0" w:color="auto"/>
              <w:left w:val="single" w:sz="4" w:space="0" w:color="auto"/>
              <w:bottom w:val="single" w:sz="4" w:space="0" w:color="auto"/>
              <w:right w:val="single" w:sz="4" w:space="0" w:color="auto"/>
            </w:tcBorders>
            <w:vAlign w:val="center"/>
            <w:tcPrChange w:id="12244" w:author="28.541_CR0283R2_(Rel-16)_eNRM" w:date="2020-06-26T15:43:00Z">
              <w:tcPr>
                <w:tcW w:w="960" w:type="pct"/>
                <w:tcBorders>
                  <w:top w:val="single" w:sz="4" w:space="0" w:color="auto"/>
                  <w:left w:val="single" w:sz="4" w:space="0" w:color="auto"/>
                  <w:bottom w:val="single" w:sz="4" w:space="0" w:color="auto"/>
                  <w:right w:val="single" w:sz="4" w:space="0" w:color="auto"/>
                </w:tcBorders>
              </w:tcPr>
            </w:tcPrChange>
          </w:tcPr>
          <w:p w:rsidR="00E25A7F" w:rsidRDefault="00E25A7F" w:rsidP="00E25A7F">
            <w:pPr>
              <w:pStyle w:val="Default"/>
              <w:rPr>
                <w:ins w:id="12245" w:author="28.541_CR0283R2_(Rel-16)_eNRM" w:date="2020-06-26T15:37:00Z"/>
                <w:rFonts w:ascii="Courier New" w:hAnsi="Courier New" w:cs="Courier New"/>
                <w:sz w:val="18"/>
                <w:szCs w:val="18"/>
              </w:rPr>
            </w:pPr>
            <w:ins w:id="12246" w:author="28.541_CR0283R2_(Rel-16)_eNRM" w:date="2020-06-26T15:43:00Z">
              <w:r w:rsidRPr="00E25A7F">
                <w:rPr>
                  <w:rFonts w:ascii="Courier New" w:hAnsi="Courier New" w:cs="Courier New"/>
                  <w:sz w:val="18"/>
                  <w:szCs w:val="18"/>
                  <w:rPrChange w:id="12247" w:author="28.541_CR0283R2_(Rel-16)_eNRM" w:date="2020-06-26T15:44:00Z">
                    <w:rPr>
                      <w:rFonts w:ascii="Courier New" w:hAnsi="Courier New" w:cs="Courier New"/>
                      <w:szCs w:val="18"/>
                    </w:rPr>
                  </w:rPrChange>
                </w:rPr>
                <w:t>rimRSMonitoringWindowPeriodicity</w:t>
              </w:r>
            </w:ins>
          </w:p>
        </w:tc>
        <w:tc>
          <w:tcPr>
            <w:tcW w:w="2917" w:type="pct"/>
            <w:tcBorders>
              <w:top w:val="single" w:sz="4" w:space="0" w:color="auto"/>
              <w:left w:val="single" w:sz="4" w:space="0" w:color="auto"/>
              <w:bottom w:val="single" w:sz="4" w:space="0" w:color="auto"/>
              <w:right w:val="single" w:sz="4" w:space="0" w:color="auto"/>
            </w:tcBorders>
            <w:tcPrChange w:id="12248" w:author="28.541_CR0283R2_(Rel-16)_eNRM" w:date="2020-06-26T15:43:00Z">
              <w:tcPr>
                <w:tcW w:w="2917" w:type="pct"/>
                <w:tcBorders>
                  <w:top w:val="single" w:sz="4" w:space="0" w:color="auto"/>
                  <w:left w:val="single" w:sz="4" w:space="0" w:color="auto"/>
                  <w:bottom w:val="single" w:sz="4" w:space="0" w:color="auto"/>
                  <w:right w:val="single" w:sz="4" w:space="0" w:color="auto"/>
                </w:tcBorders>
              </w:tcPr>
            </w:tcPrChange>
          </w:tcPr>
          <w:p w:rsidR="00E25A7F" w:rsidRDefault="00E25A7F" w:rsidP="00E25A7F">
            <w:pPr>
              <w:pStyle w:val="TAL"/>
              <w:rPr>
                <w:ins w:id="12249" w:author="28.541_CR0283R2_(Rel-16)_eNRM" w:date="2020-06-26T15:43:00Z"/>
              </w:rPr>
            </w:pPr>
            <w:ins w:id="12250" w:author="28.541_CR0283R2_(Rel-16)_eNRM" w:date="2020-06-26T15:43:00Z">
              <w:r w:rsidRPr="002C6753">
                <w:t xml:space="preserve">This </w:t>
              </w:r>
              <w:r>
                <w:rPr>
                  <w:rFonts w:cs="Arial"/>
                  <w:szCs w:val="18"/>
                  <w:lang w:eastAsia="en-GB"/>
                </w:rPr>
                <w:t xml:space="preserve">attributer </w:t>
              </w:r>
              <w:r w:rsidRPr="002C6753">
                <w:t>configures the periodicity of the monitoring window, in unit of hours</w:t>
              </w:r>
              <w:r>
                <w:t>.</w:t>
              </w:r>
            </w:ins>
          </w:p>
          <w:p w:rsidR="00E25A7F" w:rsidRDefault="00E25A7F" w:rsidP="00E25A7F">
            <w:pPr>
              <w:pStyle w:val="TAL"/>
              <w:rPr>
                <w:ins w:id="12251" w:author="28.541_CR0283R2_(Rel-16)_eNRM" w:date="2020-06-26T15:43:00Z"/>
              </w:rPr>
            </w:pPr>
          </w:p>
          <w:p w:rsidR="00E25A7F" w:rsidRDefault="00E25A7F" w:rsidP="00E25A7F">
            <w:pPr>
              <w:pStyle w:val="TAL"/>
              <w:rPr>
                <w:ins w:id="12252" w:author="28.541_CR0283R2_(Rel-16)_eNRM" w:date="2020-06-26T15:43:00Z"/>
              </w:rPr>
            </w:pPr>
          </w:p>
          <w:p w:rsidR="00E25A7F" w:rsidRDefault="00E25A7F" w:rsidP="00E25A7F">
            <w:pPr>
              <w:pStyle w:val="TAL"/>
              <w:rPr>
                <w:ins w:id="12253" w:author="28.541_CR0283R2_(Rel-16)_eNRM" w:date="2020-06-26T15:43:00Z"/>
              </w:rPr>
            </w:pPr>
            <w:ins w:id="12254" w:author="28.541_CR0283R2_(Rel-16)_eNRM" w:date="2020-06-26T15:43:00Z">
              <w:r>
                <w:t xml:space="preserve">allowedValues: </w:t>
              </w:r>
              <w:r w:rsidRPr="002C6753">
                <w:t>1, 2, 3, 4, 6, 8, 12, 24</w:t>
              </w:r>
            </w:ins>
          </w:p>
          <w:p w:rsidR="00E25A7F" w:rsidRDefault="00E25A7F" w:rsidP="00E25A7F">
            <w:pPr>
              <w:keepNext/>
              <w:keepLines/>
              <w:spacing w:after="0"/>
              <w:rPr>
                <w:ins w:id="12255" w:author="28.541_CR0283R2_(Rel-16)_eNRM" w:date="2020-06-26T15:37:00Z"/>
                <w:lang w:eastAsia="zh-CN"/>
              </w:rPr>
            </w:pPr>
          </w:p>
        </w:tc>
        <w:tc>
          <w:tcPr>
            <w:tcW w:w="1123" w:type="pct"/>
            <w:tcBorders>
              <w:top w:val="single" w:sz="4" w:space="0" w:color="auto"/>
              <w:left w:val="single" w:sz="4" w:space="0" w:color="auto"/>
              <w:bottom w:val="single" w:sz="4" w:space="0" w:color="auto"/>
              <w:right w:val="single" w:sz="4" w:space="0" w:color="auto"/>
            </w:tcBorders>
            <w:tcPrChange w:id="12256" w:author="28.541_CR0283R2_(Rel-16)_eNRM" w:date="2020-06-26T15:43:00Z">
              <w:tcPr>
                <w:tcW w:w="1123" w:type="pct"/>
                <w:tcBorders>
                  <w:top w:val="single" w:sz="4" w:space="0" w:color="auto"/>
                  <w:left w:val="single" w:sz="4" w:space="0" w:color="auto"/>
                  <w:bottom w:val="single" w:sz="4" w:space="0" w:color="auto"/>
                  <w:right w:val="single" w:sz="4" w:space="0" w:color="auto"/>
                </w:tcBorders>
              </w:tcPr>
            </w:tcPrChange>
          </w:tcPr>
          <w:p w:rsidR="00E25A7F" w:rsidRPr="002B15AA" w:rsidRDefault="00E25A7F" w:rsidP="00E25A7F">
            <w:pPr>
              <w:pStyle w:val="TAL"/>
              <w:rPr>
                <w:ins w:id="12257" w:author="28.541_CR0283R2_(Rel-16)_eNRM" w:date="2020-06-26T15:43:00Z"/>
              </w:rPr>
            </w:pPr>
            <w:ins w:id="12258" w:author="28.541_CR0283R2_(Rel-16)_eNRM" w:date="2020-06-26T15:43:00Z">
              <w:r w:rsidRPr="002B15AA">
                <w:t>type: Integer</w:t>
              </w:r>
            </w:ins>
          </w:p>
          <w:p w:rsidR="00E25A7F" w:rsidRPr="002B15AA" w:rsidRDefault="00E25A7F" w:rsidP="00E25A7F">
            <w:pPr>
              <w:pStyle w:val="TAL"/>
              <w:rPr>
                <w:ins w:id="12259" w:author="28.541_CR0283R2_(Rel-16)_eNRM" w:date="2020-06-26T15:43:00Z"/>
              </w:rPr>
            </w:pPr>
            <w:ins w:id="12260" w:author="28.541_CR0283R2_(Rel-16)_eNRM" w:date="2020-06-26T15:43:00Z">
              <w:r>
                <w:t>multiplicity: 1</w:t>
              </w:r>
            </w:ins>
          </w:p>
          <w:p w:rsidR="00E25A7F" w:rsidRPr="002B15AA" w:rsidRDefault="00E25A7F" w:rsidP="00E25A7F">
            <w:pPr>
              <w:pStyle w:val="TAL"/>
              <w:rPr>
                <w:ins w:id="12261" w:author="28.541_CR0283R2_(Rel-16)_eNRM" w:date="2020-06-26T15:43:00Z"/>
              </w:rPr>
            </w:pPr>
            <w:ins w:id="12262" w:author="28.541_CR0283R2_(Rel-16)_eNRM" w:date="2020-06-26T15:43:00Z">
              <w:r w:rsidRPr="002B15AA">
                <w:t>isOrdered: N/A</w:t>
              </w:r>
            </w:ins>
          </w:p>
          <w:p w:rsidR="00E25A7F" w:rsidRPr="002B15AA" w:rsidRDefault="00E25A7F" w:rsidP="00E25A7F">
            <w:pPr>
              <w:pStyle w:val="TAL"/>
              <w:rPr>
                <w:ins w:id="12263" w:author="28.541_CR0283R2_(Rel-16)_eNRM" w:date="2020-06-26T15:43:00Z"/>
              </w:rPr>
            </w:pPr>
            <w:ins w:id="12264" w:author="28.541_CR0283R2_(Rel-16)_eNRM" w:date="2020-06-26T15:43:00Z">
              <w:r w:rsidRPr="002B15AA">
                <w:t xml:space="preserve">isUnique: </w:t>
              </w:r>
              <w:r w:rsidRPr="00035CDF">
                <w:t>N/A</w:t>
              </w:r>
            </w:ins>
          </w:p>
          <w:p w:rsidR="00E25A7F" w:rsidRPr="002B15AA" w:rsidRDefault="00E25A7F" w:rsidP="00E25A7F">
            <w:pPr>
              <w:pStyle w:val="TAL"/>
              <w:rPr>
                <w:ins w:id="12265" w:author="28.541_CR0283R2_(Rel-16)_eNRM" w:date="2020-06-26T15:43:00Z"/>
              </w:rPr>
            </w:pPr>
            <w:ins w:id="12266" w:author="28.541_CR0283R2_(Rel-16)_eNRM" w:date="2020-06-26T15:43:00Z">
              <w:r w:rsidRPr="002B15AA">
                <w:t>defaultValue: None</w:t>
              </w:r>
            </w:ins>
          </w:p>
          <w:p w:rsidR="00E25A7F" w:rsidRDefault="00E25A7F" w:rsidP="00E25A7F">
            <w:pPr>
              <w:pStyle w:val="TAL"/>
              <w:rPr>
                <w:ins w:id="12267" w:author="28.541_CR0283R2_(Rel-16)_eNRM" w:date="2020-06-26T15:37:00Z"/>
              </w:rPr>
            </w:pPr>
            <w:ins w:id="12268" w:author="28.541_CR0283R2_(Rel-16)_eNRM" w:date="2020-06-26T15:43:00Z">
              <w:r w:rsidRPr="002B15AA">
                <w:t>isNullable: False</w:t>
              </w:r>
            </w:ins>
          </w:p>
        </w:tc>
      </w:tr>
      <w:tr w:rsidR="00E25A7F" w:rsidRPr="002B15AA" w:rsidTr="00527FC2">
        <w:tblPrEx>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2269" w:author="28.541_CR0283R2_(Rel-16)_eNRM" w:date="2020-06-26T15:43:00Z">
            <w:tblPrEx>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blHeader/>
          <w:ins w:id="12270" w:author="28.541_CR0283R2_(Rel-16)_eNRM" w:date="2020-06-26T15:37:00Z"/>
          <w:trPrChange w:id="12271" w:author="28.541_CR0283R2_(Rel-16)_eNRM" w:date="2020-06-26T15:43:00Z">
            <w:trPr>
              <w:cantSplit/>
              <w:tblHeader/>
            </w:trPr>
          </w:trPrChange>
        </w:trPr>
        <w:tc>
          <w:tcPr>
            <w:tcW w:w="960" w:type="pct"/>
            <w:tcBorders>
              <w:top w:val="single" w:sz="4" w:space="0" w:color="auto"/>
              <w:left w:val="single" w:sz="4" w:space="0" w:color="auto"/>
              <w:bottom w:val="single" w:sz="4" w:space="0" w:color="auto"/>
              <w:right w:val="single" w:sz="4" w:space="0" w:color="auto"/>
            </w:tcBorders>
            <w:vAlign w:val="center"/>
            <w:tcPrChange w:id="12272" w:author="28.541_CR0283R2_(Rel-16)_eNRM" w:date="2020-06-26T15:43:00Z">
              <w:tcPr>
                <w:tcW w:w="960" w:type="pct"/>
                <w:tcBorders>
                  <w:top w:val="single" w:sz="4" w:space="0" w:color="auto"/>
                  <w:left w:val="single" w:sz="4" w:space="0" w:color="auto"/>
                  <w:bottom w:val="single" w:sz="4" w:space="0" w:color="auto"/>
                  <w:right w:val="single" w:sz="4" w:space="0" w:color="auto"/>
                </w:tcBorders>
              </w:tcPr>
            </w:tcPrChange>
          </w:tcPr>
          <w:p w:rsidR="00E25A7F" w:rsidRDefault="00E25A7F" w:rsidP="00E25A7F">
            <w:pPr>
              <w:pStyle w:val="Default"/>
              <w:rPr>
                <w:ins w:id="12273" w:author="28.541_CR0283R2_(Rel-16)_eNRM" w:date="2020-06-26T15:37:00Z"/>
                <w:rFonts w:ascii="Courier New" w:hAnsi="Courier New" w:cs="Courier New"/>
                <w:sz w:val="18"/>
                <w:szCs w:val="18"/>
              </w:rPr>
            </w:pPr>
            <w:ins w:id="12274" w:author="28.541_CR0283R2_(Rel-16)_eNRM" w:date="2020-06-26T15:43:00Z">
              <w:r w:rsidRPr="00E25A7F">
                <w:rPr>
                  <w:rFonts w:ascii="Courier New" w:hAnsi="Courier New" w:cs="Courier New"/>
                  <w:sz w:val="18"/>
                  <w:szCs w:val="18"/>
                  <w:rPrChange w:id="12275" w:author="28.541_CR0283R2_(Rel-16)_eNRM" w:date="2020-06-26T15:44:00Z">
                    <w:rPr>
                      <w:rFonts w:ascii="Courier New" w:hAnsi="Courier New" w:cs="Courier New"/>
                      <w:szCs w:val="18"/>
                    </w:rPr>
                  </w:rPrChange>
                </w:rPr>
                <w:t>rimRSMonitoringWindowStartingOffset</w:t>
              </w:r>
            </w:ins>
          </w:p>
        </w:tc>
        <w:tc>
          <w:tcPr>
            <w:tcW w:w="2917" w:type="pct"/>
            <w:tcBorders>
              <w:top w:val="single" w:sz="4" w:space="0" w:color="auto"/>
              <w:left w:val="single" w:sz="4" w:space="0" w:color="auto"/>
              <w:bottom w:val="single" w:sz="4" w:space="0" w:color="auto"/>
              <w:right w:val="single" w:sz="4" w:space="0" w:color="auto"/>
            </w:tcBorders>
            <w:tcPrChange w:id="12276" w:author="28.541_CR0283R2_(Rel-16)_eNRM" w:date="2020-06-26T15:43:00Z">
              <w:tcPr>
                <w:tcW w:w="2917" w:type="pct"/>
                <w:tcBorders>
                  <w:top w:val="single" w:sz="4" w:space="0" w:color="auto"/>
                  <w:left w:val="single" w:sz="4" w:space="0" w:color="auto"/>
                  <w:bottom w:val="single" w:sz="4" w:space="0" w:color="auto"/>
                  <w:right w:val="single" w:sz="4" w:space="0" w:color="auto"/>
                </w:tcBorders>
              </w:tcPr>
            </w:tcPrChange>
          </w:tcPr>
          <w:p w:rsidR="00E25A7F" w:rsidRDefault="00E25A7F" w:rsidP="00E25A7F">
            <w:pPr>
              <w:pStyle w:val="TAL"/>
              <w:rPr>
                <w:ins w:id="12277" w:author="28.541_CR0283R2_(Rel-16)_eNRM" w:date="2020-06-26T15:43:00Z"/>
              </w:rPr>
            </w:pPr>
            <w:ins w:id="12278" w:author="28.541_CR0283R2_(Rel-16)_eNRM" w:date="2020-06-26T15:43:00Z">
              <w:r w:rsidRPr="002C6753">
                <w:t xml:space="preserve">This </w:t>
              </w:r>
              <w:r>
                <w:rPr>
                  <w:rFonts w:cs="Arial"/>
                  <w:szCs w:val="18"/>
                  <w:lang w:eastAsia="en-GB"/>
                </w:rPr>
                <w:t xml:space="preserve">attributer </w:t>
              </w:r>
              <w:r w:rsidRPr="002C6753">
                <w:t>configures the start offset of the first monitoring window within one day, in unit of hours</w:t>
              </w:r>
              <w:r>
                <w:t>.</w:t>
              </w:r>
            </w:ins>
          </w:p>
          <w:p w:rsidR="00E25A7F" w:rsidRDefault="00E25A7F" w:rsidP="00E25A7F">
            <w:pPr>
              <w:pStyle w:val="TAL"/>
              <w:rPr>
                <w:ins w:id="12279" w:author="28.541_CR0283R2_(Rel-16)_eNRM" w:date="2020-06-26T15:43:00Z"/>
              </w:rPr>
            </w:pPr>
          </w:p>
          <w:p w:rsidR="00E25A7F" w:rsidRDefault="00E25A7F" w:rsidP="00E25A7F">
            <w:pPr>
              <w:pStyle w:val="TAL"/>
              <w:rPr>
                <w:ins w:id="12280" w:author="28.541_CR0283R2_(Rel-16)_eNRM" w:date="2020-06-26T15:43:00Z"/>
              </w:rPr>
            </w:pPr>
            <w:ins w:id="12281" w:author="28.541_CR0283R2_(Rel-16)_eNRM" w:date="2020-06-26T15:43:00Z">
              <w:r>
                <w:t xml:space="preserve">allowedValues: </w:t>
              </w:r>
              <w:r w:rsidRPr="002C6753">
                <w:t>0,1,2</w:t>
              </w:r>
              <w:r>
                <w:t>..</w:t>
              </w:r>
              <w:r w:rsidRPr="002C6753">
                <w:t>23</w:t>
              </w:r>
            </w:ins>
          </w:p>
          <w:p w:rsidR="00E25A7F" w:rsidRDefault="00E25A7F" w:rsidP="00E25A7F">
            <w:pPr>
              <w:keepNext/>
              <w:keepLines/>
              <w:spacing w:after="0"/>
              <w:rPr>
                <w:ins w:id="12282" w:author="28.541_CR0283R2_(Rel-16)_eNRM" w:date="2020-06-26T15:37:00Z"/>
                <w:lang w:eastAsia="zh-CN"/>
              </w:rPr>
            </w:pPr>
          </w:p>
        </w:tc>
        <w:tc>
          <w:tcPr>
            <w:tcW w:w="1123" w:type="pct"/>
            <w:tcBorders>
              <w:top w:val="single" w:sz="4" w:space="0" w:color="auto"/>
              <w:left w:val="single" w:sz="4" w:space="0" w:color="auto"/>
              <w:bottom w:val="single" w:sz="4" w:space="0" w:color="auto"/>
              <w:right w:val="single" w:sz="4" w:space="0" w:color="auto"/>
            </w:tcBorders>
            <w:tcPrChange w:id="12283" w:author="28.541_CR0283R2_(Rel-16)_eNRM" w:date="2020-06-26T15:43:00Z">
              <w:tcPr>
                <w:tcW w:w="1123" w:type="pct"/>
                <w:tcBorders>
                  <w:top w:val="single" w:sz="4" w:space="0" w:color="auto"/>
                  <w:left w:val="single" w:sz="4" w:space="0" w:color="auto"/>
                  <w:bottom w:val="single" w:sz="4" w:space="0" w:color="auto"/>
                  <w:right w:val="single" w:sz="4" w:space="0" w:color="auto"/>
                </w:tcBorders>
              </w:tcPr>
            </w:tcPrChange>
          </w:tcPr>
          <w:p w:rsidR="00E25A7F" w:rsidRPr="002B15AA" w:rsidRDefault="00E25A7F" w:rsidP="00E25A7F">
            <w:pPr>
              <w:pStyle w:val="TAL"/>
              <w:rPr>
                <w:ins w:id="12284" w:author="28.541_CR0283R2_(Rel-16)_eNRM" w:date="2020-06-26T15:43:00Z"/>
              </w:rPr>
            </w:pPr>
            <w:ins w:id="12285" w:author="28.541_CR0283R2_(Rel-16)_eNRM" w:date="2020-06-26T15:43:00Z">
              <w:r w:rsidRPr="002B15AA">
                <w:t>type: Integer</w:t>
              </w:r>
            </w:ins>
          </w:p>
          <w:p w:rsidR="00E25A7F" w:rsidRPr="002B15AA" w:rsidRDefault="00E25A7F" w:rsidP="00E25A7F">
            <w:pPr>
              <w:pStyle w:val="TAL"/>
              <w:rPr>
                <w:ins w:id="12286" w:author="28.541_CR0283R2_(Rel-16)_eNRM" w:date="2020-06-26T15:43:00Z"/>
              </w:rPr>
            </w:pPr>
            <w:ins w:id="12287" w:author="28.541_CR0283R2_(Rel-16)_eNRM" w:date="2020-06-26T15:43:00Z">
              <w:r>
                <w:t>multiplicity: 1</w:t>
              </w:r>
            </w:ins>
          </w:p>
          <w:p w:rsidR="00E25A7F" w:rsidRPr="002B15AA" w:rsidRDefault="00E25A7F" w:rsidP="00E25A7F">
            <w:pPr>
              <w:pStyle w:val="TAL"/>
              <w:rPr>
                <w:ins w:id="12288" w:author="28.541_CR0283R2_(Rel-16)_eNRM" w:date="2020-06-26T15:43:00Z"/>
              </w:rPr>
            </w:pPr>
            <w:ins w:id="12289" w:author="28.541_CR0283R2_(Rel-16)_eNRM" w:date="2020-06-26T15:43:00Z">
              <w:r w:rsidRPr="002B15AA">
                <w:t>isOrdered: N/A</w:t>
              </w:r>
            </w:ins>
          </w:p>
          <w:p w:rsidR="00E25A7F" w:rsidRPr="002B15AA" w:rsidRDefault="00E25A7F" w:rsidP="00E25A7F">
            <w:pPr>
              <w:pStyle w:val="TAL"/>
              <w:rPr>
                <w:ins w:id="12290" w:author="28.541_CR0283R2_(Rel-16)_eNRM" w:date="2020-06-26T15:43:00Z"/>
              </w:rPr>
            </w:pPr>
            <w:ins w:id="12291" w:author="28.541_CR0283R2_(Rel-16)_eNRM" w:date="2020-06-26T15:43:00Z">
              <w:r w:rsidRPr="002B15AA">
                <w:t xml:space="preserve">isUnique: </w:t>
              </w:r>
              <w:r w:rsidRPr="00035CDF">
                <w:t>N/A</w:t>
              </w:r>
            </w:ins>
          </w:p>
          <w:p w:rsidR="00E25A7F" w:rsidRPr="002B15AA" w:rsidRDefault="00E25A7F" w:rsidP="00E25A7F">
            <w:pPr>
              <w:pStyle w:val="TAL"/>
              <w:rPr>
                <w:ins w:id="12292" w:author="28.541_CR0283R2_(Rel-16)_eNRM" w:date="2020-06-26T15:43:00Z"/>
              </w:rPr>
            </w:pPr>
            <w:ins w:id="12293" w:author="28.541_CR0283R2_(Rel-16)_eNRM" w:date="2020-06-26T15:43:00Z">
              <w:r w:rsidRPr="002B15AA">
                <w:t>defaultValue: None</w:t>
              </w:r>
            </w:ins>
          </w:p>
          <w:p w:rsidR="00E25A7F" w:rsidRDefault="00E25A7F" w:rsidP="00E25A7F">
            <w:pPr>
              <w:pStyle w:val="TAL"/>
              <w:rPr>
                <w:ins w:id="12294" w:author="28.541_CR0283R2_(Rel-16)_eNRM" w:date="2020-06-26T15:37:00Z"/>
              </w:rPr>
            </w:pPr>
            <w:ins w:id="12295" w:author="28.541_CR0283R2_(Rel-16)_eNRM" w:date="2020-06-26T15:43:00Z">
              <w:r w:rsidRPr="002B15AA">
                <w:t>isNullable: False</w:t>
              </w:r>
            </w:ins>
          </w:p>
        </w:tc>
      </w:tr>
      <w:tr w:rsidR="00E25A7F" w:rsidRPr="002B15AA" w:rsidTr="00527FC2">
        <w:tblPrEx>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2296" w:author="28.541_CR0283R2_(Rel-16)_eNRM" w:date="2020-06-26T15:43:00Z">
            <w:tblPrEx>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blHeader/>
          <w:ins w:id="12297" w:author="28.541_CR0283R2_(Rel-16)_eNRM" w:date="2020-06-26T15:37:00Z"/>
          <w:trPrChange w:id="12298" w:author="28.541_CR0283R2_(Rel-16)_eNRM" w:date="2020-06-26T15:43:00Z">
            <w:trPr>
              <w:cantSplit/>
              <w:tblHeader/>
            </w:trPr>
          </w:trPrChange>
        </w:trPr>
        <w:tc>
          <w:tcPr>
            <w:tcW w:w="960" w:type="pct"/>
            <w:tcBorders>
              <w:top w:val="single" w:sz="4" w:space="0" w:color="auto"/>
              <w:left w:val="single" w:sz="4" w:space="0" w:color="auto"/>
              <w:bottom w:val="single" w:sz="4" w:space="0" w:color="auto"/>
              <w:right w:val="single" w:sz="4" w:space="0" w:color="auto"/>
            </w:tcBorders>
            <w:vAlign w:val="center"/>
            <w:tcPrChange w:id="12299" w:author="28.541_CR0283R2_(Rel-16)_eNRM" w:date="2020-06-26T15:43:00Z">
              <w:tcPr>
                <w:tcW w:w="960" w:type="pct"/>
                <w:tcBorders>
                  <w:top w:val="single" w:sz="4" w:space="0" w:color="auto"/>
                  <w:left w:val="single" w:sz="4" w:space="0" w:color="auto"/>
                  <w:bottom w:val="single" w:sz="4" w:space="0" w:color="auto"/>
                  <w:right w:val="single" w:sz="4" w:space="0" w:color="auto"/>
                </w:tcBorders>
              </w:tcPr>
            </w:tcPrChange>
          </w:tcPr>
          <w:p w:rsidR="00E25A7F" w:rsidRDefault="00E25A7F" w:rsidP="00E25A7F">
            <w:pPr>
              <w:pStyle w:val="Default"/>
              <w:rPr>
                <w:ins w:id="12300" w:author="28.541_CR0283R2_(Rel-16)_eNRM" w:date="2020-06-26T15:37:00Z"/>
                <w:rFonts w:ascii="Courier New" w:hAnsi="Courier New" w:cs="Courier New"/>
                <w:sz w:val="18"/>
                <w:szCs w:val="18"/>
              </w:rPr>
            </w:pPr>
            <w:ins w:id="12301" w:author="28.541_CR0283R2_(Rel-16)_eNRM" w:date="2020-06-26T15:43:00Z">
              <w:r w:rsidRPr="00E25A7F">
                <w:rPr>
                  <w:rFonts w:ascii="Courier New" w:hAnsi="Courier New" w:cs="Courier New"/>
                  <w:sz w:val="18"/>
                  <w:szCs w:val="18"/>
                  <w:rPrChange w:id="12302" w:author="28.541_CR0283R2_(Rel-16)_eNRM" w:date="2020-06-26T15:44:00Z">
                    <w:rPr>
                      <w:rFonts w:ascii="Courier New" w:hAnsi="Courier New" w:cs="Courier New"/>
                      <w:szCs w:val="18"/>
                    </w:rPr>
                  </w:rPrChange>
                </w:rPr>
                <w:lastRenderedPageBreak/>
                <w:t>rimRSMonitoringOccasionInterval</w:t>
              </w:r>
            </w:ins>
          </w:p>
        </w:tc>
        <w:tc>
          <w:tcPr>
            <w:tcW w:w="2917" w:type="pct"/>
            <w:tcBorders>
              <w:top w:val="single" w:sz="4" w:space="0" w:color="auto"/>
              <w:left w:val="single" w:sz="4" w:space="0" w:color="auto"/>
              <w:bottom w:val="single" w:sz="4" w:space="0" w:color="auto"/>
              <w:right w:val="single" w:sz="4" w:space="0" w:color="auto"/>
            </w:tcBorders>
            <w:tcPrChange w:id="12303" w:author="28.541_CR0283R2_(Rel-16)_eNRM" w:date="2020-06-26T15:43:00Z">
              <w:tcPr>
                <w:tcW w:w="2917" w:type="pct"/>
                <w:tcBorders>
                  <w:top w:val="single" w:sz="4" w:space="0" w:color="auto"/>
                  <w:left w:val="single" w:sz="4" w:space="0" w:color="auto"/>
                  <w:bottom w:val="single" w:sz="4" w:space="0" w:color="auto"/>
                  <w:right w:val="single" w:sz="4" w:space="0" w:color="auto"/>
                </w:tcBorders>
              </w:tcPr>
            </w:tcPrChange>
          </w:tcPr>
          <w:p w:rsidR="00E25A7F" w:rsidRDefault="00E25A7F" w:rsidP="00E25A7F">
            <w:pPr>
              <w:pStyle w:val="TAL"/>
              <w:rPr>
                <w:ins w:id="12304" w:author="28.541_CR0283R2_(Rel-16)_eNRM" w:date="2020-06-26T15:43:00Z"/>
              </w:rPr>
            </w:pPr>
            <w:ins w:id="12305" w:author="28.541_CR0283R2_(Rel-16)_eNRM" w:date="2020-06-26T15:43:00Z">
              <w:r w:rsidRPr="002C6753">
                <w:t xml:space="preserve">This </w:t>
              </w:r>
              <w:r>
                <w:rPr>
                  <w:rFonts w:cs="Arial"/>
                  <w:szCs w:val="18"/>
                  <w:lang w:eastAsia="en-GB"/>
                </w:rPr>
                <w:t xml:space="preserve">attributer </w:t>
              </w:r>
              <w:r w:rsidRPr="002C6753">
                <w:t xml:space="preserve">configures the </w:t>
              </w:r>
              <w:r>
                <w:t xml:space="preserve">interval </w:t>
              </w:r>
              <w:r w:rsidRPr="002C6753">
                <w:t>between adjacent monitoring occasions</w:t>
              </w:r>
              <w:r>
                <w:t xml:space="preserve"> (</w:t>
              </w:r>
              <w:r w:rsidRPr="00B352A6">
                <w:rPr>
                  <w:i/>
                  <w:iCs/>
                </w:rPr>
                <w:t>M</w:t>
              </w:r>
              <w:r>
                <w:t>)</w:t>
              </w:r>
              <w:r w:rsidRPr="002C6753">
                <w:t xml:space="preserve"> within the monitoring window,</w:t>
              </w:r>
              <w:r>
                <w:t xml:space="preserve"> in </w:t>
              </w:r>
              <w:r w:rsidRPr="002C6753">
                <w:t>unit of consecutive detection duration</w:t>
              </w:r>
              <w:r>
                <w:t>.</w:t>
              </w:r>
            </w:ins>
          </w:p>
          <w:p w:rsidR="00E25A7F" w:rsidRDefault="00E25A7F" w:rsidP="00E25A7F">
            <w:pPr>
              <w:pStyle w:val="TAL"/>
              <w:rPr>
                <w:ins w:id="12306" w:author="28.541_CR0283R2_(Rel-16)_eNRM" w:date="2020-06-26T15:43:00Z"/>
                <w:lang w:eastAsia="zh-CN"/>
              </w:rPr>
            </w:pPr>
            <w:ins w:id="12307" w:author="28.541_CR0283R2_(Rel-16)_eNRM" w:date="2020-06-26T15:43:00Z">
              <w:r w:rsidRPr="00B352A6">
                <w:rPr>
                  <w:i/>
                  <w:iCs/>
                </w:rPr>
                <w:t>M</w:t>
              </w:r>
              <w:r>
                <w:t xml:space="preserve"> is expected to be prime to </w:t>
              </w:r>
            </w:ins>
            <w:r w:rsidR="002A7633" w:rsidRPr="002A7633">
              <w:rPr>
                <w:lang w:eastAsia="zh-CN"/>
              </w:rPr>
              <w:fldChar w:fldCharType="begin"/>
            </w:r>
            <w:r w:rsidR="002A7633" w:rsidRPr="002A7633">
              <w:rPr>
                <w:lang w:eastAsia="zh-CN"/>
              </w:rPr>
              <w:instrText xml:space="preserve"> QUOTE </w:instrText>
            </w:r>
            <w:r w:rsidR="00623C82">
              <w:rPr>
                <w:position w:val="-5"/>
              </w:rPr>
              <w:pict>
                <v:shape id="_x0000_i1097"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92C1A&quot;/&gt;&lt;wsp:rsid wsp:val=&quot;00FA0B23&quot;/&gt;&lt;wsp:rsid wsp:val=&quot;00FA1266&quot;/&gt;&lt;wsp:rsid wsp:val=&quot;00FA2AAB&quot;/&gt;&lt;wsp:rsid wsp:val=&quot;00FC1192&quot;/&gt;&lt;/wsp:rsids&gt;&lt;/w:docPr&gt;&lt;w:body&gt;&lt;wx:sect&gt;&lt;w:p wsp:rsidR=&quot;00000000&quot; wsp:rsidRDefault=&quot;00F92C1A&quot; wsp:rsidP=&quot;00F92C1A&quot;&gt;&lt;m:oMathPara&gt;&lt;m:oMath&gt;&lt;m:sSub&gt;&lt;m:sSubPr&gt;&lt;m:ctrlPr&gt;&lt;aml:annotation aml:id=&quot;0&quot; w:type=&quot;Word.Insertion&quot; aml:author=&quot;28.541_CR0283R2_(Rel-16)_eNRM&quot; aml:createdate=&quot;2020-06-26T15:43: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28.541_CR0283R2_(Rel-16)_eNRM&quot; aml:createdate=&quot;2020-06-26T15:43: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3:00Z&quot;&gt;&lt;aml:content&gt;&lt;w:rPr&gt;&lt;w:rFonts w:ascii=&quot;Cambria Math&quot; w:h-ansi=&quot;Cambria Math&quot;/&gt;&lt;wx:font wx:val=&quot;Cambria Math&quot;/&gt;&lt;w:i/&gt;&lt;/w:rPr&gt;&lt;m:t&gt;T&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 o:title="" chromakey="white"/>
                </v:shape>
              </w:pict>
            </w:r>
            <w:r w:rsidR="002A7633" w:rsidRPr="002A7633">
              <w:rPr>
                <w:lang w:eastAsia="zh-CN"/>
              </w:rPr>
              <w:instrText xml:space="preserve"> </w:instrText>
            </w:r>
            <w:r w:rsidR="002A7633" w:rsidRPr="002A7633">
              <w:rPr>
                <w:lang w:eastAsia="zh-CN"/>
              </w:rPr>
              <w:fldChar w:fldCharType="separate"/>
            </w:r>
            <w:r w:rsidR="00623C82">
              <w:rPr>
                <w:position w:val="-5"/>
              </w:rPr>
              <w:pict>
                <v:shape id="_x0000_i1098"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92C1A&quot;/&gt;&lt;wsp:rsid wsp:val=&quot;00FA0B23&quot;/&gt;&lt;wsp:rsid wsp:val=&quot;00FA1266&quot;/&gt;&lt;wsp:rsid wsp:val=&quot;00FA2AAB&quot;/&gt;&lt;wsp:rsid wsp:val=&quot;00FC1192&quot;/&gt;&lt;/wsp:rsids&gt;&lt;/w:docPr&gt;&lt;w:body&gt;&lt;wx:sect&gt;&lt;w:p wsp:rsidR=&quot;00000000&quot; wsp:rsidRDefault=&quot;00F92C1A&quot; wsp:rsidP=&quot;00F92C1A&quot;&gt;&lt;m:oMathPara&gt;&lt;m:oMath&gt;&lt;m:sSub&gt;&lt;m:sSubPr&gt;&lt;m:ctrlPr&gt;&lt;aml:annotation aml:id=&quot;0&quot; w:type=&quot;Word.Insertion&quot; aml:author=&quot;28.541_CR0283R2_(Rel-16)_eNRM&quot; aml:createdate=&quot;2020-06-26T15:43: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28.541_CR0283R2_(Rel-16)_eNRM&quot; aml:createdate=&quot;2020-06-26T15:43: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3:00Z&quot;&gt;&lt;aml:content&gt;&lt;w:rPr&gt;&lt;w:rFonts w:ascii=&quot;Cambria Math&quot; w:h-ansi=&quot;Cambria Math&quot;/&gt;&lt;wx:font wx:val=&quot;Cambria Math&quot;/&gt;&lt;w:i/&gt;&lt;/w:rPr&gt;&lt;m:t&gt;T&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 o:title="" chromakey="white"/>
                </v:shape>
              </w:pict>
            </w:r>
            <w:r w:rsidR="002A7633" w:rsidRPr="002A7633">
              <w:rPr>
                <w:lang w:eastAsia="zh-CN"/>
              </w:rPr>
              <w:fldChar w:fldCharType="end"/>
            </w:r>
            <w:ins w:id="12308" w:author="28.541_CR0283R2_(Rel-16)_eNRM" w:date="2020-06-26T15:43:00Z">
              <w:r>
                <w:rPr>
                  <w:rFonts w:hint="eastAsia"/>
                  <w:lang w:eastAsia="zh-CN"/>
                </w:rPr>
                <w:t>,</w:t>
              </w:r>
              <w:r>
                <w:rPr>
                  <w:lang w:eastAsia="zh-CN"/>
                </w:rPr>
                <w:t xml:space="preserve"> where </w:t>
              </w:r>
            </w:ins>
            <w:r w:rsidR="002A7633" w:rsidRPr="002A7633">
              <w:rPr>
                <w:lang w:eastAsia="zh-CN"/>
              </w:rPr>
              <w:fldChar w:fldCharType="begin"/>
            </w:r>
            <w:r w:rsidR="002A7633" w:rsidRPr="002A7633">
              <w:rPr>
                <w:lang w:eastAsia="zh-CN"/>
              </w:rPr>
              <w:instrText xml:space="preserve"> QUOTE </w:instrText>
            </w:r>
            <w:r w:rsidR="00623C82">
              <w:rPr>
                <w:position w:val="-5"/>
              </w:rPr>
              <w:pict>
                <v:shape id="_x0000_i1099"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24C83&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D24C83&quot; wsp:rsidP=&quot;00D24C83&quot;&gt;&lt;m:oMathPara&gt;&lt;m:oMath&gt;&lt;m:sSub&gt;&lt;m:sSubPr&gt;&lt;m:ctrlPr&gt;&lt;aml:annotation aml:id=&quot;0&quot; w:type=&quot;Word.Insertion&quot; aml:author=&quot;28.541_CR0283R2_(Rel-16)_eNRM&quot; aml:createdate=&quot;2020-06-26T15:43: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28.541_CR0283R2_(Rel-16)_eNRM&quot; aml:createdate=&quot;2020-06-26T15:43: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3:00Z&quot;&gt;&lt;aml:content&gt;&lt;w:rPr&gt;&lt;w:rFonts w:ascii=&quot;Cambria Math&quot; w:h-ansi=&quot;Cambria Math&quot;/&gt;&lt;wx:font wx:val=&quot;Cambria Math&quot;/&gt;&lt;w:i/&gt;&lt;/w:rPr&gt;&lt;m:t&gt;T&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 o:title="" chromakey="white"/>
                </v:shape>
              </w:pict>
            </w:r>
            <w:r w:rsidR="002A7633" w:rsidRPr="002A7633">
              <w:rPr>
                <w:lang w:eastAsia="zh-CN"/>
              </w:rPr>
              <w:instrText xml:space="preserve"> </w:instrText>
            </w:r>
            <w:r w:rsidR="002A7633" w:rsidRPr="002A7633">
              <w:rPr>
                <w:lang w:eastAsia="zh-CN"/>
              </w:rPr>
              <w:fldChar w:fldCharType="separate"/>
            </w:r>
            <w:r w:rsidR="00623C82">
              <w:rPr>
                <w:position w:val="-5"/>
              </w:rPr>
              <w:pict>
                <v:shape id="_x0000_i1100"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24C83&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D24C83&quot; wsp:rsidP=&quot;00D24C83&quot;&gt;&lt;m:oMathPara&gt;&lt;m:oMath&gt;&lt;m:sSub&gt;&lt;m:sSubPr&gt;&lt;m:ctrlPr&gt;&lt;aml:annotation aml:id=&quot;0&quot; w:type=&quot;Word.Insertion&quot; aml:author=&quot;28.541_CR0283R2_(Rel-16)_eNRM&quot; aml:createdate=&quot;2020-06-26T15:43: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28.541_CR0283R2_(Rel-16)_eNRM&quot; aml:createdate=&quot;2020-06-26T15:43: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3:00Z&quot;&gt;&lt;aml:content&gt;&lt;w:rPr&gt;&lt;w:rFonts w:ascii=&quot;Cambria Math&quot; w:h-ansi=&quot;Cambria Math&quot;/&gt;&lt;wx:font wx:val=&quot;Cambria Math&quot;/&gt;&lt;w:i/&gt;&lt;/w:rPr&gt;&lt;m:t&gt;T&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 o:title="" chromakey="white"/>
                </v:shape>
              </w:pict>
            </w:r>
            <w:r w:rsidR="002A7633" w:rsidRPr="002A7633">
              <w:rPr>
                <w:lang w:eastAsia="zh-CN"/>
              </w:rPr>
              <w:fldChar w:fldCharType="end"/>
            </w:r>
            <w:ins w:id="12309" w:author="28.541_CR0283R2_(Rel-16)_eNRM" w:date="2020-06-26T15:43:00Z">
              <w:r>
                <w:rPr>
                  <w:rFonts w:hint="eastAsia"/>
                  <w:lang w:eastAsia="zh-CN"/>
                </w:rPr>
                <w:t xml:space="preserve"> </w:t>
              </w:r>
              <w:r>
                <w:rPr>
                  <w:lang w:eastAsia="zh-CN"/>
                </w:rPr>
                <w:t xml:space="preserve">is given in above attribute </w:t>
              </w:r>
              <w:r w:rsidRPr="00CE3CB9">
                <w:rPr>
                  <w:rFonts w:ascii="Courier New" w:hAnsi="Courier New" w:cs="Courier New"/>
                  <w:szCs w:val="18"/>
                </w:rPr>
                <w:t>rimRSMonitoringWindowDuration</w:t>
              </w:r>
              <w:r>
                <w:rPr>
                  <w:rFonts w:hint="eastAsia"/>
                  <w:lang w:eastAsia="zh-CN"/>
                </w:rPr>
                <w:t>.</w:t>
              </w:r>
            </w:ins>
          </w:p>
          <w:p w:rsidR="00E25A7F" w:rsidRPr="00285CE5" w:rsidRDefault="00E25A7F" w:rsidP="00E25A7F">
            <w:pPr>
              <w:pStyle w:val="TAL"/>
              <w:rPr>
                <w:ins w:id="12310" w:author="28.541_CR0283R2_(Rel-16)_eNRM" w:date="2020-06-26T15:43:00Z"/>
              </w:rPr>
            </w:pPr>
          </w:p>
          <w:p w:rsidR="00E25A7F" w:rsidRDefault="00E25A7F" w:rsidP="00E25A7F">
            <w:pPr>
              <w:pStyle w:val="TAL"/>
              <w:rPr>
                <w:ins w:id="12311" w:author="28.541_CR0283R2_(Rel-16)_eNRM" w:date="2020-06-26T15:43:00Z"/>
                <w:lang w:eastAsia="zh-CN"/>
              </w:rPr>
            </w:pPr>
            <w:ins w:id="12312" w:author="28.541_CR0283R2_(Rel-16)_eNRM" w:date="2020-06-26T15:43:00Z">
              <w:r>
                <w:t>allowedValues: 1,2..</w:t>
              </w:r>
            </w:ins>
            <w:r w:rsidR="002A7633" w:rsidRPr="002A7633">
              <w:fldChar w:fldCharType="begin"/>
            </w:r>
            <w:r w:rsidR="002A7633" w:rsidRPr="002A7633">
              <w:instrText xml:space="preserve"> QUOTE </w:instrText>
            </w:r>
            <w:r w:rsidR="00623C82">
              <w:rPr>
                <w:position w:val="-5"/>
              </w:rPr>
              <w:pict>
                <v:shape id="_x0000_i1101"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B5170&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DB5170&quot; wsp:rsidP=&quot;00DB5170&quot;&gt;&lt;m:oMathPara&gt;&lt;m:oMath&gt;&lt;m:sSub&gt;&lt;m:sSubPr&gt;&lt;m:ctrlPr&gt;&lt;aml:annotation aml:id=&quot;0&quot; w:type=&quot;Word.Insertion&quot; aml:author=&quot;28.541_CR0283R2_(Rel-16)_eNRM&quot; aml:createdate=&quot;2020-06-26T15:43: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28.541_CR0283R2_(Rel-16)_eNRM&quot; aml:createdate=&quot;2020-06-26T15:43: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3:00Z&quot;&gt;&lt;aml:content&gt;&lt;w:rPr&gt;&lt;w:rFonts w:ascii=&quot;Cambria Math&quot; w:h-ansi=&quot;Cambria Math&quot;/&gt;&lt;wx:font wx:val=&quot;Cambria Math&quot;/&gt;&lt;w:i/&gt;&lt;/w:rPr&gt;&lt;m:t&gt;T&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 o:title="" chromakey="white"/>
                </v:shape>
              </w:pict>
            </w:r>
            <w:r w:rsidR="002A7633" w:rsidRPr="002A7633">
              <w:instrText xml:space="preserve"> </w:instrText>
            </w:r>
            <w:r w:rsidR="002A7633" w:rsidRPr="002A7633">
              <w:fldChar w:fldCharType="separate"/>
            </w:r>
            <w:r w:rsidR="00623C82">
              <w:rPr>
                <w:position w:val="-5"/>
              </w:rPr>
              <w:pict>
                <v:shape id="_x0000_i1102"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B5170&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DB5170&quot; wsp:rsidP=&quot;00DB5170&quot;&gt;&lt;m:oMathPara&gt;&lt;m:oMath&gt;&lt;m:sSub&gt;&lt;m:sSubPr&gt;&lt;m:ctrlPr&gt;&lt;aml:annotation aml:id=&quot;0&quot; w:type=&quot;Word.Insertion&quot; aml:author=&quot;28.541_CR0283R2_(Rel-16)_eNRM&quot; aml:createdate=&quot;2020-06-26T15:43: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28.541_CR0283R2_(Rel-16)_eNRM&quot; aml:createdate=&quot;2020-06-26T15:43: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3:00Z&quot;&gt;&lt;aml:content&gt;&lt;w:rPr&gt;&lt;w:rFonts w:ascii=&quot;Cambria Math&quot; w:h-ansi=&quot;Cambria Math&quot;/&gt;&lt;wx:font wx:val=&quot;Cambria Math&quot;/&gt;&lt;w:i/&gt;&lt;/w:rPr&gt;&lt;m:t&gt;T&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 o:title="" chromakey="white"/>
                </v:shape>
              </w:pict>
            </w:r>
            <w:r w:rsidR="002A7633" w:rsidRPr="002A7633">
              <w:fldChar w:fldCharType="end"/>
            </w:r>
            <w:ins w:id="12313" w:author="28.541_CR0283R2_(Rel-16)_eNRM" w:date="2020-06-26T15:43:00Z">
              <w:r>
                <w:t>-1.</w:t>
              </w:r>
            </w:ins>
          </w:p>
          <w:p w:rsidR="00E25A7F" w:rsidRDefault="00E25A7F" w:rsidP="00E25A7F">
            <w:pPr>
              <w:keepNext/>
              <w:keepLines/>
              <w:spacing w:after="0"/>
              <w:rPr>
                <w:ins w:id="12314" w:author="28.541_CR0283R2_(Rel-16)_eNRM" w:date="2020-06-26T15:37:00Z"/>
                <w:lang w:eastAsia="zh-CN"/>
              </w:rPr>
            </w:pPr>
          </w:p>
        </w:tc>
        <w:tc>
          <w:tcPr>
            <w:tcW w:w="1123" w:type="pct"/>
            <w:tcBorders>
              <w:top w:val="single" w:sz="4" w:space="0" w:color="auto"/>
              <w:left w:val="single" w:sz="4" w:space="0" w:color="auto"/>
              <w:bottom w:val="single" w:sz="4" w:space="0" w:color="auto"/>
              <w:right w:val="single" w:sz="4" w:space="0" w:color="auto"/>
            </w:tcBorders>
            <w:tcPrChange w:id="12315" w:author="28.541_CR0283R2_(Rel-16)_eNRM" w:date="2020-06-26T15:43:00Z">
              <w:tcPr>
                <w:tcW w:w="1123" w:type="pct"/>
                <w:tcBorders>
                  <w:top w:val="single" w:sz="4" w:space="0" w:color="auto"/>
                  <w:left w:val="single" w:sz="4" w:space="0" w:color="auto"/>
                  <w:bottom w:val="single" w:sz="4" w:space="0" w:color="auto"/>
                  <w:right w:val="single" w:sz="4" w:space="0" w:color="auto"/>
                </w:tcBorders>
              </w:tcPr>
            </w:tcPrChange>
          </w:tcPr>
          <w:p w:rsidR="00E25A7F" w:rsidRPr="002B15AA" w:rsidRDefault="00E25A7F" w:rsidP="00E25A7F">
            <w:pPr>
              <w:pStyle w:val="TAL"/>
              <w:rPr>
                <w:ins w:id="12316" w:author="28.541_CR0283R2_(Rel-16)_eNRM" w:date="2020-06-26T15:43:00Z"/>
              </w:rPr>
            </w:pPr>
            <w:ins w:id="12317" w:author="28.541_CR0283R2_(Rel-16)_eNRM" w:date="2020-06-26T15:43:00Z">
              <w:r w:rsidRPr="002B15AA">
                <w:t>type: Integer</w:t>
              </w:r>
            </w:ins>
          </w:p>
          <w:p w:rsidR="00E25A7F" w:rsidRPr="002B15AA" w:rsidRDefault="00E25A7F" w:rsidP="00E25A7F">
            <w:pPr>
              <w:pStyle w:val="TAL"/>
              <w:rPr>
                <w:ins w:id="12318" w:author="28.541_CR0283R2_(Rel-16)_eNRM" w:date="2020-06-26T15:43:00Z"/>
              </w:rPr>
            </w:pPr>
            <w:ins w:id="12319" w:author="28.541_CR0283R2_(Rel-16)_eNRM" w:date="2020-06-26T15:43:00Z">
              <w:r>
                <w:t>multiplicity: 1</w:t>
              </w:r>
            </w:ins>
          </w:p>
          <w:p w:rsidR="00E25A7F" w:rsidRPr="002B15AA" w:rsidRDefault="00E25A7F" w:rsidP="00E25A7F">
            <w:pPr>
              <w:pStyle w:val="TAL"/>
              <w:rPr>
                <w:ins w:id="12320" w:author="28.541_CR0283R2_(Rel-16)_eNRM" w:date="2020-06-26T15:43:00Z"/>
              </w:rPr>
            </w:pPr>
            <w:ins w:id="12321" w:author="28.541_CR0283R2_(Rel-16)_eNRM" w:date="2020-06-26T15:43:00Z">
              <w:r w:rsidRPr="002B15AA">
                <w:t>isOrdered: N/A</w:t>
              </w:r>
            </w:ins>
          </w:p>
          <w:p w:rsidR="00E25A7F" w:rsidRPr="002B15AA" w:rsidRDefault="00E25A7F" w:rsidP="00E25A7F">
            <w:pPr>
              <w:pStyle w:val="TAL"/>
              <w:rPr>
                <w:ins w:id="12322" w:author="28.541_CR0283R2_(Rel-16)_eNRM" w:date="2020-06-26T15:43:00Z"/>
              </w:rPr>
            </w:pPr>
            <w:ins w:id="12323" w:author="28.541_CR0283R2_(Rel-16)_eNRM" w:date="2020-06-26T15:43:00Z">
              <w:r w:rsidRPr="002B15AA">
                <w:t xml:space="preserve">isUnique: </w:t>
              </w:r>
              <w:r w:rsidRPr="00035CDF">
                <w:t>N/A</w:t>
              </w:r>
            </w:ins>
          </w:p>
          <w:p w:rsidR="00E25A7F" w:rsidRPr="002B15AA" w:rsidRDefault="00E25A7F" w:rsidP="00E25A7F">
            <w:pPr>
              <w:pStyle w:val="TAL"/>
              <w:rPr>
                <w:ins w:id="12324" w:author="28.541_CR0283R2_(Rel-16)_eNRM" w:date="2020-06-26T15:43:00Z"/>
              </w:rPr>
            </w:pPr>
            <w:ins w:id="12325" w:author="28.541_CR0283R2_(Rel-16)_eNRM" w:date="2020-06-26T15:43:00Z">
              <w:r w:rsidRPr="002B15AA">
                <w:t>defaultValue: None</w:t>
              </w:r>
            </w:ins>
          </w:p>
          <w:p w:rsidR="00E25A7F" w:rsidRDefault="00E25A7F" w:rsidP="00E25A7F">
            <w:pPr>
              <w:pStyle w:val="TAL"/>
              <w:rPr>
                <w:ins w:id="12326" w:author="28.541_CR0283R2_(Rel-16)_eNRM" w:date="2020-06-26T15:37:00Z"/>
              </w:rPr>
            </w:pPr>
            <w:ins w:id="12327" w:author="28.541_CR0283R2_(Rel-16)_eNRM" w:date="2020-06-26T15:43:00Z">
              <w:r w:rsidRPr="002B15AA">
                <w:t>isNullable: False</w:t>
              </w:r>
            </w:ins>
          </w:p>
        </w:tc>
      </w:tr>
      <w:tr w:rsidR="00E25A7F" w:rsidRPr="002B15AA" w:rsidTr="00527FC2">
        <w:tblPrEx>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2328" w:author="28.541_CR0283R2_(Rel-16)_eNRM" w:date="2020-06-26T15:43:00Z">
            <w:tblPrEx>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blHeader/>
          <w:ins w:id="12329" w:author="28.541_CR0283R2_(Rel-16)_eNRM" w:date="2020-06-26T15:37:00Z"/>
          <w:trPrChange w:id="12330" w:author="28.541_CR0283R2_(Rel-16)_eNRM" w:date="2020-06-26T15:43:00Z">
            <w:trPr>
              <w:cantSplit/>
              <w:tblHeader/>
            </w:trPr>
          </w:trPrChange>
        </w:trPr>
        <w:tc>
          <w:tcPr>
            <w:tcW w:w="960" w:type="pct"/>
            <w:tcBorders>
              <w:top w:val="single" w:sz="4" w:space="0" w:color="auto"/>
              <w:left w:val="single" w:sz="4" w:space="0" w:color="auto"/>
              <w:bottom w:val="single" w:sz="4" w:space="0" w:color="auto"/>
              <w:right w:val="single" w:sz="4" w:space="0" w:color="auto"/>
            </w:tcBorders>
            <w:vAlign w:val="center"/>
            <w:tcPrChange w:id="12331" w:author="28.541_CR0283R2_(Rel-16)_eNRM" w:date="2020-06-26T15:43:00Z">
              <w:tcPr>
                <w:tcW w:w="960" w:type="pct"/>
                <w:tcBorders>
                  <w:top w:val="single" w:sz="4" w:space="0" w:color="auto"/>
                  <w:left w:val="single" w:sz="4" w:space="0" w:color="auto"/>
                  <w:bottom w:val="single" w:sz="4" w:space="0" w:color="auto"/>
                  <w:right w:val="single" w:sz="4" w:space="0" w:color="auto"/>
                </w:tcBorders>
              </w:tcPr>
            </w:tcPrChange>
          </w:tcPr>
          <w:p w:rsidR="00E25A7F" w:rsidRDefault="00E25A7F" w:rsidP="00E25A7F">
            <w:pPr>
              <w:pStyle w:val="Default"/>
              <w:rPr>
                <w:ins w:id="12332" w:author="28.541_CR0283R2_(Rel-16)_eNRM" w:date="2020-06-26T15:37:00Z"/>
                <w:rFonts w:ascii="Courier New" w:hAnsi="Courier New" w:cs="Courier New"/>
                <w:sz w:val="18"/>
                <w:szCs w:val="18"/>
              </w:rPr>
            </w:pPr>
            <w:ins w:id="12333" w:author="28.541_CR0283R2_(Rel-16)_eNRM" w:date="2020-06-26T15:43:00Z">
              <w:r w:rsidRPr="00E25A7F">
                <w:rPr>
                  <w:rFonts w:ascii="Courier New" w:hAnsi="Courier New" w:cs="Courier New"/>
                  <w:sz w:val="18"/>
                  <w:szCs w:val="18"/>
                  <w:rPrChange w:id="12334" w:author="28.541_CR0283R2_(Rel-16)_eNRM" w:date="2020-06-26T15:44:00Z">
                    <w:rPr>
                      <w:rFonts w:ascii="Courier New" w:hAnsi="Courier New" w:cs="Courier New"/>
                      <w:szCs w:val="18"/>
                    </w:rPr>
                  </w:rPrChange>
                </w:rPr>
                <w:t>rimRSMonitoringOccasionStartingOffset</w:t>
              </w:r>
            </w:ins>
          </w:p>
        </w:tc>
        <w:tc>
          <w:tcPr>
            <w:tcW w:w="2917" w:type="pct"/>
            <w:tcBorders>
              <w:top w:val="single" w:sz="4" w:space="0" w:color="auto"/>
              <w:left w:val="single" w:sz="4" w:space="0" w:color="auto"/>
              <w:bottom w:val="single" w:sz="4" w:space="0" w:color="auto"/>
              <w:right w:val="single" w:sz="4" w:space="0" w:color="auto"/>
            </w:tcBorders>
            <w:tcPrChange w:id="12335" w:author="28.541_CR0283R2_(Rel-16)_eNRM" w:date="2020-06-26T15:43:00Z">
              <w:tcPr>
                <w:tcW w:w="2917" w:type="pct"/>
                <w:tcBorders>
                  <w:top w:val="single" w:sz="4" w:space="0" w:color="auto"/>
                  <w:left w:val="single" w:sz="4" w:space="0" w:color="auto"/>
                  <w:bottom w:val="single" w:sz="4" w:space="0" w:color="auto"/>
                  <w:right w:val="single" w:sz="4" w:space="0" w:color="auto"/>
                </w:tcBorders>
              </w:tcPr>
            </w:tcPrChange>
          </w:tcPr>
          <w:p w:rsidR="00E25A7F" w:rsidRDefault="00E25A7F" w:rsidP="00E25A7F">
            <w:pPr>
              <w:pStyle w:val="TAL"/>
              <w:rPr>
                <w:ins w:id="12336" w:author="28.541_CR0283R2_(Rel-16)_eNRM" w:date="2020-06-26T15:43:00Z"/>
              </w:rPr>
            </w:pPr>
            <w:ins w:id="12337" w:author="28.541_CR0283R2_(Rel-16)_eNRM" w:date="2020-06-26T15:43:00Z">
              <w:r w:rsidRPr="002C6753">
                <w:t xml:space="preserve">This </w:t>
              </w:r>
              <w:r>
                <w:rPr>
                  <w:rFonts w:cs="Arial"/>
                  <w:szCs w:val="18"/>
                  <w:lang w:eastAsia="en-GB"/>
                </w:rPr>
                <w:t xml:space="preserve">attributer </w:t>
              </w:r>
              <w:r w:rsidRPr="002C6753">
                <w:t>configures the start offset of the first monitoring occasions</w:t>
              </w:r>
              <w:r>
                <w:t xml:space="preserve"> </w:t>
              </w:r>
              <w:r w:rsidRPr="002C6753">
                <w:t xml:space="preserve">within </w:t>
              </w:r>
              <w:r>
                <w:t xml:space="preserve">the </w:t>
              </w:r>
              <w:r w:rsidRPr="002C6753">
                <w:t>monitoring window</w:t>
              </w:r>
              <w:r>
                <w:t xml:space="preserve"> (</w:t>
              </w:r>
            </w:ins>
            <w:r w:rsidR="002A7633" w:rsidRPr="002A7633">
              <w:fldChar w:fldCharType="begin"/>
            </w:r>
            <w:r w:rsidR="002A7633" w:rsidRPr="002A7633">
              <w:instrText xml:space="preserve"> QUOTE </w:instrText>
            </w:r>
            <w:r w:rsidR="00623C82">
              <w:rPr>
                <w:position w:val="-5"/>
              </w:rPr>
              <w:pict>
                <v:shape id="_x0000_i1103"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81177&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381177&quot; wsp:rsidP=&quot;00381177&quot;&gt;&lt;m:oMathPara&gt;&lt;m:oMath&gt;&lt;m:sSub&gt;&lt;m:sSubPr&gt;&lt;m:ctrlPr&gt;&lt;aml:annotation aml:id=&quot;0&quot; w:type=&quot;Word.Insertion&quot; aml:author=&quot;28.541_CR0283R2_(Rel-16)_eNRM&quot; aml:createdate=&quot;2020-06-26T15:43: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28.541_CR0283R2_(Rel-16)_eNRM&quot; aml:createdate=&quot;2020-06-26T15:43:00Z&quot;&gt;&lt;aml:content&gt;&lt;w:rPr&gt;&lt;w:rFonts w:ascii=&quot;Cambria Math&quot; w:h-ansi=&quot;Cambria Math&quot;/&gt;&lt;wx:font wx:val=&quot;Cambria Math&quot;/&gt;&lt;w:i/&gt;&lt;/w:rPr&gt;&lt;m:t&gt;S&lt;/m:t&gt;&lt;/aml:content&gt;&lt;/aml:annotation&gt;&lt;/m:r&gt;&lt;/m:e&gt;&lt;m:sub&gt;&lt;m:r&gt;&lt;aml:annotation aml:id=&quot;2&quot; w:type=&quot;Word.Insertion&quot; aml:author=&quot;28.541_CR0283R2_(Rel-16)_eNRM&quot; aml:createdate=&quot;2020-06-26T15:43:00Z&quot;&gt;&lt;aml:content&gt;&lt;w:rPr&gt;&lt;w:rFonts w:ascii=&quot;Cambria Math&quot; w:h-ansi=&quot;Cambria Math&quot;/&gt;&lt;wx:font wx:val=&quot;Cambria Math&quot;/&gt;&lt;w:i/&gt;&lt;/w:rPr&gt;&lt;m:t&gt;M&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 o:title="" chromakey="white"/>
                </v:shape>
              </w:pict>
            </w:r>
            <w:r w:rsidR="002A7633" w:rsidRPr="002A7633">
              <w:instrText xml:space="preserve"> </w:instrText>
            </w:r>
            <w:r w:rsidR="002A7633" w:rsidRPr="002A7633">
              <w:fldChar w:fldCharType="separate"/>
            </w:r>
            <w:r w:rsidR="00623C82">
              <w:rPr>
                <w:position w:val="-5"/>
              </w:rPr>
              <w:pict>
                <v:shape id="_x0000_i1104"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81177&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381177&quot; wsp:rsidP=&quot;00381177&quot;&gt;&lt;m:oMathPara&gt;&lt;m:oMath&gt;&lt;m:sSub&gt;&lt;m:sSubPr&gt;&lt;m:ctrlPr&gt;&lt;aml:annotation aml:id=&quot;0&quot; w:type=&quot;Word.Insertion&quot; aml:author=&quot;28.541_CR0283R2_(Rel-16)_eNRM&quot; aml:createdate=&quot;2020-06-26T15:43: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28.541_CR0283R2_(Rel-16)_eNRM&quot; aml:createdate=&quot;2020-06-26T15:43:00Z&quot;&gt;&lt;aml:content&gt;&lt;w:rPr&gt;&lt;w:rFonts w:ascii=&quot;Cambria Math&quot; w:h-ansi=&quot;Cambria Math&quot;/&gt;&lt;wx:font wx:val=&quot;Cambria Math&quot;/&gt;&lt;w:i/&gt;&lt;/w:rPr&gt;&lt;m:t&gt;S&lt;/m:t&gt;&lt;/aml:content&gt;&lt;/aml:annotation&gt;&lt;/m:r&gt;&lt;/m:e&gt;&lt;m:sub&gt;&lt;m:r&gt;&lt;aml:annotation aml:id=&quot;2&quot; w:type=&quot;Word.Insertion&quot; aml:author=&quot;28.541_CR0283R2_(Rel-16)_eNRM&quot; aml:createdate=&quot;2020-06-26T15:43:00Z&quot;&gt;&lt;aml:content&gt;&lt;w:rPr&gt;&lt;w:rFonts w:ascii=&quot;Cambria Math&quot; w:h-ansi=&quot;Cambria Math&quot;/&gt;&lt;wx:font wx:val=&quot;Cambria Math&quot;/&gt;&lt;w:i/&gt;&lt;/w:rPr&gt;&lt;m:t&gt;M&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 o:title="" chromakey="white"/>
                </v:shape>
              </w:pict>
            </w:r>
            <w:r w:rsidR="002A7633" w:rsidRPr="002A7633">
              <w:fldChar w:fldCharType="end"/>
            </w:r>
            <w:ins w:id="12338" w:author="28.541_CR0283R2_(Rel-16)_eNRM" w:date="2020-06-26T15:43:00Z">
              <w:r>
                <w:t>)</w:t>
              </w:r>
              <w:r w:rsidRPr="002C6753">
                <w:t>, in unit of consecutive detection duration</w:t>
              </w:r>
              <w:r>
                <w:t>.</w:t>
              </w:r>
            </w:ins>
          </w:p>
          <w:p w:rsidR="00E25A7F" w:rsidRDefault="00E25A7F" w:rsidP="00E25A7F">
            <w:pPr>
              <w:pStyle w:val="TAL"/>
              <w:rPr>
                <w:ins w:id="12339" w:author="28.541_CR0283R2_(Rel-16)_eNRM" w:date="2020-06-26T15:43:00Z"/>
                <w:lang w:eastAsia="zh-CN"/>
              </w:rPr>
            </w:pPr>
            <w:ins w:id="12340" w:author="28.541_CR0283R2_(Rel-16)_eNRM" w:date="2020-06-26T15:43:00Z">
              <w:r>
                <w:t xml:space="preserve">gNB starts monitoring potential interference </w:t>
              </w:r>
              <w:r>
                <w:rPr>
                  <w:lang w:eastAsia="zh-CN"/>
                </w:rPr>
                <w:t>from the</w:t>
              </w:r>
              <w:r>
                <w:t xml:space="preserve"> </w:t>
              </w:r>
            </w:ins>
            <w:r w:rsidR="002A7633" w:rsidRPr="002A7633">
              <w:rPr>
                <w:lang w:eastAsia="zh-CN"/>
              </w:rPr>
              <w:fldChar w:fldCharType="begin"/>
            </w:r>
            <w:r w:rsidR="002A7633" w:rsidRPr="002A7633">
              <w:rPr>
                <w:lang w:eastAsia="zh-CN"/>
              </w:rPr>
              <w:instrText xml:space="preserve"> QUOTE </w:instrText>
            </w:r>
            <w:r w:rsidR="00623C82">
              <w:rPr>
                <w:position w:val="-5"/>
              </w:rPr>
              <w:pict>
                <v:shape id="_x0000_i1105"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53FA&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DA53FA&quot; wsp:rsidP=&quot;00DA53FA&quot;&gt;&lt;m:oMathPara&gt;&lt;m:oMath&gt;&lt;m:sSub&gt;&lt;m:sSubPr&gt;&lt;m:ctrlPr&gt;&lt;aml:annotation aml:id=&quot;0&quot; w:type=&quot;Word.Insertion&quot; aml:author=&quot;28.541_CR0283R2_(Rel-16)_eNRM&quot; aml:createdate=&quot;2020-06-26T15:43: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28.541_CR0283R2_(Rel-16)_eNRM&quot; aml:createdate=&quot;2020-06-26T15:43:00Z&quot;&gt;&lt;aml:content&gt;&lt;w:rPr&gt;&lt;w:rFonts w:ascii=&quot;Cambria Math&quot; w:h-ansi=&quot;Cambria Math&quot;/&gt;&lt;wx:font wx:val=&quot;Cambria Math&quot;/&gt;&lt;w:i/&gt;&lt;/w:rPr&gt;&lt;m:t&gt;S&lt;/m:t&gt;&lt;/aml:content&gt;&lt;/aml:annotation&gt;&lt;/m:r&gt;&lt;/m:e&gt;&lt;m:sub&gt;&lt;m:r&gt;&lt;aml:annotation aml:id=&quot;2&quot; w:type=&quot;Word.Insertion&quot; aml:author=&quot;28.541_CR0283R2_(Rel-16)_eNRM&quot; aml:createdate=&quot;2020-06-26T15:43:00Z&quot;&gt;&lt;aml:content&gt;&lt;w:rPr&gt;&lt;w:rFonts w:ascii=&quot;Cambria Math&quot; w:h-ansi=&quot;Cambria Math&quot;/&gt;&lt;wx:font wx:val=&quot;Cambria Math&quot;/&gt;&lt;w:i/&gt;&lt;/w:rPr&gt;&lt;m:t&gt;M&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 o:title="" chromakey="white"/>
                </v:shape>
              </w:pict>
            </w:r>
            <w:r w:rsidR="002A7633" w:rsidRPr="002A7633">
              <w:rPr>
                <w:lang w:eastAsia="zh-CN"/>
              </w:rPr>
              <w:instrText xml:space="preserve"> </w:instrText>
            </w:r>
            <w:r w:rsidR="002A7633" w:rsidRPr="002A7633">
              <w:rPr>
                <w:lang w:eastAsia="zh-CN"/>
              </w:rPr>
              <w:fldChar w:fldCharType="separate"/>
            </w:r>
            <w:r w:rsidR="00623C82">
              <w:rPr>
                <w:position w:val="-5"/>
              </w:rPr>
              <w:pict>
                <v:shape id="_x0000_i1106"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53FA&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DA53FA&quot; wsp:rsidP=&quot;00DA53FA&quot;&gt;&lt;m:oMathPara&gt;&lt;m:oMath&gt;&lt;m:sSub&gt;&lt;m:sSubPr&gt;&lt;m:ctrlPr&gt;&lt;aml:annotation aml:id=&quot;0&quot; w:type=&quot;Word.Insertion&quot; aml:author=&quot;28.541_CR0283R2_(Rel-16)_eNRM&quot; aml:createdate=&quot;2020-06-26T15:43: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28.541_CR0283R2_(Rel-16)_eNRM&quot; aml:createdate=&quot;2020-06-26T15:43:00Z&quot;&gt;&lt;aml:content&gt;&lt;w:rPr&gt;&lt;w:rFonts w:ascii=&quot;Cambria Math&quot; w:h-ansi=&quot;Cambria Math&quot;/&gt;&lt;wx:font wx:val=&quot;Cambria Math&quot;/&gt;&lt;w:i/&gt;&lt;/w:rPr&gt;&lt;m:t&gt;S&lt;/m:t&gt;&lt;/aml:content&gt;&lt;/aml:annotation&gt;&lt;/m:r&gt;&lt;/m:e&gt;&lt;m:sub&gt;&lt;m:r&gt;&lt;aml:annotation aml:id=&quot;2&quot; w:type=&quot;Word.Insertion&quot; aml:author=&quot;28.541_CR0283R2_(Rel-16)_eNRM&quot; aml:createdate=&quot;2020-06-26T15:43:00Z&quot;&gt;&lt;aml:content&gt;&lt;w:rPr&gt;&lt;w:rFonts w:ascii=&quot;Cambria Math&quot; w:h-ansi=&quot;Cambria Math&quot;/&gt;&lt;wx:font wx:val=&quot;Cambria Math&quot;/&gt;&lt;w:i/&gt;&lt;/w:rPr&gt;&lt;m:t&gt;M&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 o:title="" chromakey="white"/>
                </v:shape>
              </w:pict>
            </w:r>
            <w:r w:rsidR="002A7633" w:rsidRPr="002A7633">
              <w:rPr>
                <w:lang w:eastAsia="zh-CN"/>
              </w:rPr>
              <w:fldChar w:fldCharType="end"/>
            </w:r>
            <w:ins w:id="12341" w:author="28.541_CR0283R2_(Rel-16)_eNRM" w:date="2020-06-26T15:43:00Z">
              <w:r>
                <w:rPr>
                  <w:rFonts w:hint="eastAsia"/>
                  <w:lang w:eastAsia="zh-CN"/>
                </w:rPr>
                <w:t>-</w:t>
              </w:r>
              <w:r>
                <w:rPr>
                  <w:lang w:eastAsia="zh-CN"/>
                </w:rPr>
                <w:t xml:space="preserve">th </w:t>
              </w:r>
              <w:r w:rsidRPr="002C6753">
                <w:t>consecutive detection duration</w:t>
              </w:r>
              <w:r>
                <w:t xml:space="preserve"> in the first complete </w:t>
              </w:r>
              <w:r>
                <w:rPr>
                  <w:lang w:val="en-US"/>
                </w:rPr>
                <w:t>RIM-RS transmission periodicity (</w:t>
              </w:r>
            </w:ins>
            <w:r w:rsidR="002A7633" w:rsidRPr="002A7633">
              <w:rPr>
                <w:lang w:val="en-US"/>
              </w:rPr>
              <w:fldChar w:fldCharType="begin"/>
            </w:r>
            <w:r w:rsidR="002A7633" w:rsidRPr="002A7633">
              <w:rPr>
                <w:lang w:val="en-US"/>
              </w:rPr>
              <w:instrText xml:space="preserve"> QUOTE </w:instrText>
            </w:r>
            <w:r w:rsidR="00623C82">
              <w:rPr>
                <w:position w:val="-6"/>
              </w:rPr>
              <w:pict>
                <v:shape id="_x0000_i1107" type="#_x0000_t75" style="width:8.35pt;height:14.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D56FD&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4D56FD&quot; wsp:rsidP=&quot;004D56FD&quot;&gt;&lt;m:oMathPara&gt;&lt;m:oMath&gt;&lt;m:sSub&gt;&lt;m:sSubPr&gt;&lt;m:ctrlPr&gt;&lt;aml:annotation aml:id=&quot;0&quot; w:type=&quot;Word.Insertion&quot; aml:author=&quot;28.541_CR0283R2_(Rel-16)_eNRM&quot; aml:createdate=&quot;2020-06-26T15:43:00Z&quot;&gt;&lt;aml:content&gt;&lt;w:rPr&gt;&lt;w:rFonts w:ascii=&quot;Cambria Math&quot; w:h-ansi=&quot;Cambria Math&quot; w:cs=&quot;SimSun&quot;/&gt;&lt;wx:font wx:val=&quot;Cambria Math&quot;/&gt;&lt;w:i/&gt;&lt;w:sz w:val=&quot;24&quot;/&gt;&lt;w:sz-cs w:val=&quot;24&quot;/&gt;&lt;w:lang w:val=&quot;SV&quot;/&gt;&lt;/w:rPr&gt;&lt;/aml:content&gt;&lt;/aml:annotation&gt;&lt;/m:ctrlPr&gt;&lt;/m:sSubPr&gt;&lt;m:e&gt;&lt;m:r&gt;&lt;aml:annotation aml:id=&quot;1&quot; w:type=&quot;Word.Insertion&quot; aml:author=&quot;28.541_CR0283R2_(Rel-16)_eNRM&quot; aml:createdate=&quot;2020-06-26T15:43:00Z&quot;&gt;&lt;aml:content&gt;&lt;w:rPr&gt;&lt;w:rFonts w:ascii=&quot;Cambria Math&quot; w:h-ansi=&quot;Cambria Math&quot;/&gt;&lt;wx:font wx:val=&quot;Cambria Math&quot;/&gt;&lt;w:i/&gt;&lt;w:lang w:val=&quot;SV&quot;/&gt;&lt;/w:rPr&gt;&lt;m:t&gt;P&lt;/m:t&gt;&lt;/aml:content&gt;&lt;/aml:annotation&gt;&lt;/m:r&gt;&lt;/m:e&gt;&lt;m:sub&gt;&lt;m:r&gt;&lt;aml:annotation aml:id=&quot;2&quot; w:type=&quot;Word.Insertion&quot; aml:author=&quot;28.541_CR0283R2_(Rel-16)_eNRM&quot; aml:createdate=&quot;2020-06-26T15:43:00Z&quot;&gt;&lt;aml:content&gt;&lt;m:rPr&gt;&lt;m:nor/&gt;&lt;/m:rPr&gt;&lt;w:rPr&gt;&lt;w:rFonts w:ascii=&quot;Cambria Math&quot; w:h-ansi=&quot;Cambria Math&quot;/&gt;&lt;wx:font wx:val=&quot;Cambria Math&quot;/&gt;&lt;w:lang w:val=&quot;EN-US&quot;/&gt;&lt;/w:rPr&gt;&lt;m:t&gt;t&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6" o:title="" chromakey="white"/>
                </v:shape>
              </w:pict>
            </w:r>
            <w:r w:rsidR="002A7633" w:rsidRPr="002A7633">
              <w:rPr>
                <w:lang w:val="en-US"/>
              </w:rPr>
              <w:instrText xml:space="preserve"> </w:instrText>
            </w:r>
            <w:r w:rsidR="002A7633" w:rsidRPr="002A7633">
              <w:rPr>
                <w:lang w:val="en-US"/>
              </w:rPr>
              <w:fldChar w:fldCharType="separate"/>
            </w:r>
            <w:r w:rsidR="00623C82">
              <w:rPr>
                <w:position w:val="-6"/>
              </w:rPr>
              <w:pict>
                <v:shape id="_x0000_i1108" type="#_x0000_t75" style="width:8.35pt;height:14.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D56FD&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4D56FD&quot; wsp:rsidP=&quot;004D56FD&quot;&gt;&lt;m:oMathPara&gt;&lt;m:oMath&gt;&lt;m:sSub&gt;&lt;m:sSubPr&gt;&lt;m:ctrlPr&gt;&lt;aml:annotation aml:id=&quot;0&quot; w:type=&quot;Word.Insertion&quot; aml:author=&quot;28.541_CR0283R2_(Rel-16)_eNRM&quot; aml:createdate=&quot;2020-06-26T15:43:00Z&quot;&gt;&lt;aml:content&gt;&lt;w:rPr&gt;&lt;w:rFonts w:ascii=&quot;Cambria Math&quot; w:h-ansi=&quot;Cambria Math&quot; w:cs=&quot;SimSun&quot;/&gt;&lt;wx:font wx:val=&quot;Cambria Math&quot;/&gt;&lt;w:i/&gt;&lt;w:sz w:val=&quot;24&quot;/&gt;&lt;w:sz-cs w:val=&quot;24&quot;/&gt;&lt;w:lang w:val=&quot;SV&quot;/&gt;&lt;/w:rPr&gt;&lt;/aml:content&gt;&lt;/aml:annotation&gt;&lt;/m:ctrlPr&gt;&lt;/m:sSubPr&gt;&lt;m:e&gt;&lt;m:r&gt;&lt;aml:annotation aml:id=&quot;1&quot; w:type=&quot;Word.Insertion&quot; aml:author=&quot;28.541_CR0283R2_(Rel-16)_eNRM&quot; aml:createdate=&quot;2020-06-26T15:43:00Z&quot;&gt;&lt;aml:content&gt;&lt;w:rPr&gt;&lt;w:rFonts w:ascii=&quot;Cambria Math&quot; w:h-ansi=&quot;Cambria Math&quot;/&gt;&lt;wx:font wx:val=&quot;Cambria Math&quot;/&gt;&lt;w:i/&gt;&lt;w:lang w:val=&quot;SV&quot;/&gt;&lt;/w:rPr&gt;&lt;m:t&gt;P&lt;/m:t&gt;&lt;/aml:content&gt;&lt;/aml:annotation&gt;&lt;/m:r&gt;&lt;/m:e&gt;&lt;m:sub&gt;&lt;m:r&gt;&lt;aml:annotation aml:id=&quot;2&quot; w:type=&quot;Word.Insertion&quot; aml:author=&quot;28.541_CR0283R2_(Rel-16)_eNRM&quot; aml:createdate=&quot;2020-06-26T15:43:00Z&quot;&gt;&lt;aml:content&gt;&lt;m:rPr&gt;&lt;m:nor/&gt;&lt;/m:rPr&gt;&lt;w:rPr&gt;&lt;w:rFonts w:ascii=&quot;Cambria Math&quot; w:h-ansi=&quot;Cambria Math&quot;/&gt;&lt;wx:font wx:val=&quot;Cambria Math&quot;/&gt;&lt;w:lang w:val=&quot;EN-US&quot;/&gt;&lt;/w:rPr&gt;&lt;m:t&gt;t&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6" o:title="" chromakey="white"/>
                </v:shape>
              </w:pict>
            </w:r>
            <w:r w:rsidR="002A7633" w:rsidRPr="002A7633">
              <w:rPr>
                <w:lang w:val="en-US"/>
              </w:rPr>
              <w:fldChar w:fldCharType="end"/>
            </w:r>
            <w:ins w:id="12342" w:author="28.541_CR0283R2_(Rel-16)_eNRM" w:date="2020-06-26T15:43:00Z">
              <w:r>
                <w:rPr>
                  <w:lang w:val="en-US"/>
                </w:rPr>
                <w:t xml:space="preserve">) within the </w:t>
              </w:r>
              <w:r w:rsidRPr="002C6753">
                <w:t>monitoring window</w:t>
              </w:r>
              <w:r>
                <w:t>.</w:t>
              </w:r>
            </w:ins>
          </w:p>
          <w:p w:rsidR="00E25A7F" w:rsidRDefault="00E25A7F" w:rsidP="00E25A7F">
            <w:pPr>
              <w:pStyle w:val="TAL"/>
              <w:rPr>
                <w:ins w:id="12343" w:author="28.541_CR0283R2_(Rel-16)_eNRM" w:date="2020-06-26T15:43:00Z"/>
              </w:rPr>
            </w:pPr>
          </w:p>
          <w:p w:rsidR="00E25A7F" w:rsidRDefault="00E25A7F" w:rsidP="00E25A7F">
            <w:pPr>
              <w:pStyle w:val="TAL"/>
              <w:rPr>
                <w:ins w:id="12344" w:author="28.541_CR0283R2_(Rel-16)_eNRM" w:date="2020-06-26T15:43:00Z"/>
              </w:rPr>
            </w:pPr>
            <w:ins w:id="12345" w:author="28.541_CR0283R2_(Rel-16)_eNRM" w:date="2020-06-26T15:43:00Z">
              <w:r>
                <w:t xml:space="preserve">allowedValues: </w:t>
              </w:r>
              <w:r w:rsidRPr="002C6753">
                <w:t>0,1,2</w:t>
              </w:r>
              <w:r>
                <w:t>..M-1</w:t>
              </w:r>
            </w:ins>
          </w:p>
          <w:p w:rsidR="00E25A7F" w:rsidRDefault="00E25A7F" w:rsidP="00E25A7F">
            <w:pPr>
              <w:pStyle w:val="TAL"/>
              <w:rPr>
                <w:ins w:id="12346" w:author="28.541_CR0283R2_(Rel-16)_eNRM" w:date="2020-06-26T15:43:00Z"/>
              </w:rPr>
            </w:pPr>
          </w:p>
          <w:p w:rsidR="00E25A7F" w:rsidRDefault="00E25A7F" w:rsidP="00E25A7F">
            <w:pPr>
              <w:pStyle w:val="TAL"/>
              <w:rPr>
                <w:ins w:id="12347" w:author="28.541_CR0283R2_(Rel-16)_eNRM" w:date="2020-06-26T15:43:00Z"/>
                <w:lang w:eastAsia="zh-CN"/>
              </w:rPr>
            </w:pPr>
            <w:ins w:id="12348" w:author="28.541_CR0283R2_(Rel-16)_eNRM" w:date="2020-06-26T15:43:00Z">
              <w:r>
                <w:rPr>
                  <w:rFonts w:hint="eastAsia"/>
                  <w:lang w:eastAsia="zh-CN"/>
                </w:rPr>
                <w:t>w</w:t>
              </w:r>
              <w:r>
                <w:rPr>
                  <w:lang w:eastAsia="zh-CN"/>
                </w:rPr>
                <w:t xml:space="preserve">here </w:t>
              </w:r>
              <w:r>
                <w:rPr>
                  <w:rFonts w:hint="eastAsia"/>
                  <w:lang w:eastAsia="zh-CN"/>
                </w:rPr>
                <w:t>M</w:t>
              </w:r>
              <w:r>
                <w:rPr>
                  <w:lang w:eastAsia="zh-CN"/>
                </w:rPr>
                <w:t xml:space="preserve"> is the </w:t>
              </w:r>
              <w:r w:rsidRPr="002C6753">
                <w:t xml:space="preserve">the </w:t>
              </w:r>
              <w:r>
                <w:t xml:space="preserve">interval </w:t>
              </w:r>
              <w:r w:rsidRPr="002C6753">
                <w:t>between adjacent monitoring occasions</w:t>
              </w:r>
              <w:r>
                <w:t xml:space="preserve"> </w:t>
              </w:r>
              <w:r w:rsidRPr="002C6753">
                <w:t>within the monitoring window</w:t>
              </w:r>
              <w:r>
                <w:t xml:space="preserve"> (configured by </w:t>
              </w:r>
              <w:r w:rsidRPr="00CE3CB9">
                <w:rPr>
                  <w:rFonts w:ascii="Courier New" w:hAnsi="Courier New" w:cs="Courier New"/>
                  <w:szCs w:val="18"/>
                </w:rPr>
                <w:t>rimRSMonitoring</w:t>
              </w:r>
              <w:r>
                <w:rPr>
                  <w:rFonts w:ascii="Courier New" w:hAnsi="Courier New" w:cs="Courier New"/>
                  <w:szCs w:val="18"/>
                </w:rPr>
                <w:t>Occasion</w:t>
              </w:r>
              <w:r w:rsidRPr="00CE3CB9">
                <w:rPr>
                  <w:rFonts w:ascii="Courier New" w:hAnsi="Courier New" w:cs="Courier New"/>
                  <w:szCs w:val="18"/>
                </w:rPr>
                <w:t>Interval</w:t>
              </w:r>
              <w:r>
                <w:t>)</w:t>
              </w:r>
            </w:ins>
          </w:p>
          <w:p w:rsidR="00E25A7F" w:rsidRDefault="00E25A7F" w:rsidP="00E25A7F">
            <w:pPr>
              <w:keepNext/>
              <w:keepLines/>
              <w:spacing w:after="0"/>
              <w:rPr>
                <w:ins w:id="12349" w:author="28.541_CR0283R2_(Rel-16)_eNRM" w:date="2020-06-26T15:37:00Z"/>
                <w:lang w:eastAsia="zh-CN"/>
              </w:rPr>
            </w:pPr>
          </w:p>
        </w:tc>
        <w:tc>
          <w:tcPr>
            <w:tcW w:w="1123" w:type="pct"/>
            <w:tcBorders>
              <w:top w:val="single" w:sz="4" w:space="0" w:color="auto"/>
              <w:left w:val="single" w:sz="4" w:space="0" w:color="auto"/>
              <w:bottom w:val="single" w:sz="4" w:space="0" w:color="auto"/>
              <w:right w:val="single" w:sz="4" w:space="0" w:color="auto"/>
            </w:tcBorders>
            <w:tcPrChange w:id="12350" w:author="28.541_CR0283R2_(Rel-16)_eNRM" w:date="2020-06-26T15:43:00Z">
              <w:tcPr>
                <w:tcW w:w="1123" w:type="pct"/>
                <w:tcBorders>
                  <w:top w:val="single" w:sz="4" w:space="0" w:color="auto"/>
                  <w:left w:val="single" w:sz="4" w:space="0" w:color="auto"/>
                  <w:bottom w:val="single" w:sz="4" w:space="0" w:color="auto"/>
                  <w:right w:val="single" w:sz="4" w:space="0" w:color="auto"/>
                </w:tcBorders>
              </w:tcPr>
            </w:tcPrChange>
          </w:tcPr>
          <w:p w:rsidR="00E25A7F" w:rsidRPr="002B15AA" w:rsidRDefault="00E25A7F" w:rsidP="00E25A7F">
            <w:pPr>
              <w:pStyle w:val="TAL"/>
              <w:rPr>
                <w:ins w:id="12351" w:author="28.541_CR0283R2_(Rel-16)_eNRM" w:date="2020-06-26T15:43:00Z"/>
              </w:rPr>
            </w:pPr>
            <w:ins w:id="12352" w:author="28.541_CR0283R2_(Rel-16)_eNRM" w:date="2020-06-26T15:43:00Z">
              <w:r w:rsidRPr="002B15AA">
                <w:t>Integer</w:t>
              </w:r>
            </w:ins>
          </w:p>
          <w:p w:rsidR="00E25A7F" w:rsidRPr="002B15AA" w:rsidRDefault="00E25A7F" w:rsidP="00E25A7F">
            <w:pPr>
              <w:pStyle w:val="TAL"/>
              <w:rPr>
                <w:ins w:id="12353" w:author="28.541_CR0283R2_(Rel-16)_eNRM" w:date="2020-06-26T15:43:00Z"/>
              </w:rPr>
            </w:pPr>
            <w:ins w:id="12354" w:author="28.541_CR0283R2_(Rel-16)_eNRM" w:date="2020-06-26T15:43:00Z">
              <w:r>
                <w:t>multiplicity: 1</w:t>
              </w:r>
            </w:ins>
          </w:p>
          <w:p w:rsidR="00E25A7F" w:rsidRPr="002B15AA" w:rsidRDefault="00E25A7F" w:rsidP="00E25A7F">
            <w:pPr>
              <w:pStyle w:val="TAL"/>
              <w:rPr>
                <w:ins w:id="12355" w:author="28.541_CR0283R2_(Rel-16)_eNRM" w:date="2020-06-26T15:43:00Z"/>
              </w:rPr>
            </w:pPr>
            <w:ins w:id="12356" w:author="28.541_CR0283R2_(Rel-16)_eNRM" w:date="2020-06-26T15:43:00Z">
              <w:r w:rsidRPr="002B15AA">
                <w:t>isOrdered: N/A</w:t>
              </w:r>
            </w:ins>
          </w:p>
          <w:p w:rsidR="00E25A7F" w:rsidRPr="002B15AA" w:rsidRDefault="00E25A7F" w:rsidP="00E25A7F">
            <w:pPr>
              <w:pStyle w:val="TAL"/>
              <w:rPr>
                <w:ins w:id="12357" w:author="28.541_CR0283R2_(Rel-16)_eNRM" w:date="2020-06-26T15:43:00Z"/>
              </w:rPr>
            </w:pPr>
            <w:ins w:id="12358" w:author="28.541_CR0283R2_(Rel-16)_eNRM" w:date="2020-06-26T15:43:00Z">
              <w:r w:rsidRPr="002B15AA">
                <w:t xml:space="preserve">isUnique: </w:t>
              </w:r>
              <w:r w:rsidRPr="00035CDF">
                <w:t>N/A</w:t>
              </w:r>
            </w:ins>
          </w:p>
          <w:p w:rsidR="00E25A7F" w:rsidRPr="002B15AA" w:rsidRDefault="00E25A7F" w:rsidP="00E25A7F">
            <w:pPr>
              <w:pStyle w:val="TAL"/>
              <w:rPr>
                <w:ins w:id="12359" w:author="28.541_CR0283R2_(Rel-16)_eNRM" w:date="2020-06-26T15:43:00Z"/>
              </w:rPr>
            </w:pPr>
            <w:ins w:id="12360" w:author="28.541_CR0283R2_(Rel-16)_eNRM" w:date="2020-06-26T15:43:00Z">
              <w:r w:rsidRPr="002B15AA">
                <w:t>defaultValue: None</w:t>
              </w:r>
            </w:ins>
          </w:p>
          <w:p w:rsidR="00E25A7F" w:rsidRDefault="00E25A7F" w:rsidP="00E25A7F">
            <w:pPr>
              <w:pStyle w:val="TAL"/>
              <w:rPr>
                <w:ins w:id="12361" w:author="28.541_CR0283R2_(Rel-16)_eNRM" w:date="2020-06-26T15:37:00Z"/>
              </w:rPr>
            </w:pPr>
            <w:ins w:id="12362" w:author="28.541_CR0283R2_(Rel-16)_eNRM" w:date="2020-06-26T15:43:00Z">
              <w:r w:rsidRPr="002B15AA">
                <w:t>isNullable: False</w:t>
              </w:r>
            </w:ins>
          </w:p>
        </w:tc>
      </w:tr>
      <w:tr w:rsidR="004670DD" w:rsidRPr="002B15AA" w:rsidTr="00583841">
        <w:trPr>
          <w:cantSplit/>
          <w:tblHeader/>
          <w:ins w:id="12363" w:author="28.541_CR0283R2_(Rel-16)_eNRM" w:date="2020-06-26T15:37:00Z"/>
        </w:trPr>
        <w:tc>
          <w:tcPr>
            <w:tcW w:w="960" w:type="pct"/>
            <w:tcBorders>
              <w:top w:val="single" w:sz="4" w:space="0" w:color="auto"/>
              <w:left w:val="single" w:sz="4" w:space="0" w:color="auto"/>
              <w:bottom w:val="single" w:sz="4" w:space="0" w:color="auto"/>
              <w:right w:val="single" w:sz="4" w:space="0" w:color="auto"/>
            </w:tcBorders>
          </w:tcPr>
          <w:p w:rsidR="004670DD" w:rsidRDefault="004670DD" w:rsidP="004670DD">
            <w:pPr>
              <w:pStyle w:val="Default"/>
              <w:rPr>
                <w:ins w:id="12364" w:author="28.541_CR0283R2_(Rel-16)_eNRM" w:date="2020-06-26T15:37:00Z"/>
                <w:rFonts w:ascii="Courier New" w:hAnsi="Courier New" w:cs="Courier New"/>
                <w:sz w:val="18"/>
                <w:szCs w:val="18"/>
              </w:rPr>
            </w:pPr>
            <w:ins w:id="12365" w:author="28.541_CR0283R2_(Rel-16)_eNRM" w:date="2020-06-26T15:44:00Z">
              <w:r w:rsidRPr="00461D90">
                <w:rPr>
                  <w:rFonts w:ascii="Courier New" w:hAnsi="Courier New" w:cs="Courier New"/>
                  <w:sz w:val="18"/>
                  <w:szCs w:val="18"/>
                  <w:rPrChange w:id="12366" w:author="28.541_CR0283R2_(Rel-16)_eNRM" w:date="2020-06-26T15:47:00Z">
                    <w:rPr>
                      <w:rFonts w:ascii="Courier New" w:hAnsi="Courier New" w:cs="Courier New"/>
                      <w:szCs w:val="18"/>
                      <w:lang w:eastAsia="zh-CN"/>
                    </w:rPr>
                  </w:rPrChange>
                </w:rPr>
                <w:t>victimSetRef</w:t>
              </w:r>
            </w:ins>
          </w:p>
        </w:tc>
        <w:tc>
          <w:tcPr>
            <w:tcW w:w="2917" w:type="pct"/>
            <w:tcBorders>
              <w:top w:val="single" w:sz="4" w:space="0" w:color="auto"/>
              <w:left w:val="single" w:sz="4" w:space="0" w:color="auto"/>
              <w:bottom w:val="single" w:sz="4" w:space="0" w:color="auto"/>
              <w:right w:val="single" w:sz="4" w:space="0" w:color="auto"/>
            </w:tcBorders>
          </w:tcPr>
          <w:p w:rsidR="004670DD" w:rsidRDefault="004670DD" w:rsidP="004670DD">
            <w:pPr>
              <w:pStyle w:val="TAL"/>
              <w:rPr>
                <w:ins w:id="12367" w:author="28.541_CR0283R2_(Rel-16)_eNRM" w:date="2020-06-26T15:44:00Z"/>
                <w:rFonts w:cs="Arial"/>
                <w:lang w:eastAsia="zh-CN"/>
              </w:rPr>
            </w:pPr>
            <w:ins w:id="12368" w:author="28.541_CR0283R2_(Rel-16)_eNRM" w:date="2020-06-26T15:44:00Z">
              <w:r>
                <w:rPr>
                  <w:rFonts w:cs="Arial"/>
                </w:rPr>
                <w:t>This attribute contains the DN of a victim Set (</w:t>
              </w:r>
              <w:r>
                <w:rPr>
                  <w:rFonts w:ascii="Courier New" w:hAnsi="Courier New" w:cs="Courier New"/>
                </w:rPr>
                <w:t>RimRSSet</w:t>
              </w:r>
              <w:r>
                <w:rPr>
                  <w:rFonts w:cs="Arial"/>
                </w:rPr>
                <w:t>)</w:t>
              </w:r>
              <w:r w:rsidDel="0014070B">
                <w:rPr>
                  <w:rFonts w:cs="Arial"/>
                </w:rPr>
                <w:t xml:space="preserve"> </w:t>
              </w:r>
            </w:ins>
          </w:p>
          <w:p w:rsidR="004670DD" w:rsidRDefault="004670DD" w:rsidP="004670DD">
            <w:pPr>
              <w:pStyle w:val="TAL"/>
              <w:rPr>
                <w:ins w:id="12369" w:author="28.541_CR0283R2_(Rel-16)_eNRM" w:date="2020-06-26T15:44:00Z"/>
                <w:szCs w:val="18"/>
              </w:rPr>
            </w:pPr>
          </w:p>
          <w:p w:rsidR="004670DD" w:rsidRPr="00A107D2" w:rsidRDefault="004670DD" w:rsidP="004670DD">
            <w:pPr>
              <w:pStyle w:val="TAL"/>
              <w:rPr>
                <w:ins w:id="12370" w:author="28.541_CR0283R2_(Rel-16)_eNRM" w:date="2020-06-26T15:44:00Z"/>
                <w:szCs w:val="18"/>
                <w:lang w:eastAsia="zh-CN"/>
              </w:rPr>
            </w:pPr>
            <w:ins w:id="12371" w:author="28.541_CR0283R2_(Rel-16)_eNRM" w:date="2020-06-26T15:44:00Z">
              <w:r w:rsidRPr="00A107D2">
                <w:rPr>
                  <w:szCs w:val="18"/>
                  <w:lang w:eastAsia="zh-CN"/>
                </w:rPr>
                <w:t>allowedValues: Not applicable</w:t>
              </w:r>
              <w:r>
                <w:rPr>
                  <w:szCs w:val="18"/>
                  <w:lang w:eastAsia="zh-CN"/>
                </w:rPr>
                <w:t>.</w:t>
              </w:r>
            </w:ins>
          </w:p>
          <w:p w:rsidR="004670DD" w:rsidRDefault="004670DD" w:rsidP="004670DD">
            <w:pPr>
              <w:keepNext/>
              <w:keepLines/>
              <w:spacing w:after="0"/>
              <w:rPr>
                <w:ins w:id="12372" w:author="28.541_CR0283R2_(Rel-16)_eNRM" w:date="2020-06-26T15:37:00Z"/>
                <w:lang w:eastAsia="zh-CN"/>
              </w:rPr>
            </w:pPr>
          </w:p>
        </w:tc>
        <w:tc>
          <w:tcPr>
            <w:tcW w:w="1123" w:type="pct"/>
            <w:tcBorders>
              <w:top w:val="single" w:sz="4" w:space="0" w:color="auto"/>
              <w:left w:val="single" w:sz="4" w:space="0" w:color="auto"/>
              <w:bottom w:val="single" w:sz="4" w:space="0" w:color="auto"/>
              <w:right w:val="single" w:sz="4" w:space="0" w:color="auto"/>
            </w:tcBorders>
          </w:tcPr>
          <w:p w:rsidR="004670DD" w:rsidRDefault="004670DD" w:rsidP="004670DD">
            <w:pPr>
              <w:pStyle w:val="TAL"/>
              <w:rPr>
                <w:ins w:id="12373" w:author="28.541_CR0283R2_(Rel-16)_eNRM" w:date="2020-06-26T15:44:00Z"/>
                <w:rFonts w:cs="Arial"/>
              </w:rPr>
            </w:pPr>
            <w:ins w:id="12374" w:author="28.541_CR0283R2_(Rel-16)_eNRM" w:date="2020-06-26T15:44:00Z">
              <w:r>
                <w:rPr>
                  <w:rFonts w:cs="Arial"/>
                </w:rPr>
                <w:t>type: DN</w:t>
              </w:r>
            </w:ins>
          </w:p>
          <w:p w:rsidR="004670DD" w:rsidRDefault="004670DD" w:rsidP="004670DD">
            <w:pPr>
              <w:pStyle w:val="TAL"/>
              <w:rPr>
                <w:ins w:id="12375" w:author="28.541_CR0283R2_(Rel-16)_eNRM" w:date="2020-06-26T15:44:00Z"/>
                <w:rFonts w:cs="Arial"/>
              </w:rPr>
            </w:pPr>
            <w:ins w:id="12376" w:author="28.541_CR0283R2_(Rel-16)_eNRM" w:date="2020-06-26T15:44:00Z">
              <w:r>
                <w:rPr>
                  <w:rFonts w:cs="Arial"/>
                </w:rPr>
                <w:t>multiplicity: 1</w:t>
              </w:r>
            </w:ins>
          </w:p>
          <w:p w:rsidR="004670DD" w:rsidRDefault="004670DD" w:rsidP="004670DD">
            <w:pPr>
              <w:pStyle w:val="TAL"/>
              <w:rPr>
                <w:ins w:id="12377" w:author="28.541_CR0283R2_(Rel-16)_eNRM" w:date="2020-06-26T15:44:00Z"/>
                <w:rFonts w:cs="Arial"/>
              </w:rPr>
            </w:pPr>
            <w:ins w:id="12378" w:author="28.541_CR0283R2_(Rel-16)_eNRM" w:date="2020-06-26T15:44:00Z">
              <w:r>
                <w:rPr>
                  <w:rFonts w:cs="Arial"/>
                </w:rPr>
                <w:t>isOrdered: N/A</w:t>
              </w:r>
            </w:ins>
          </w:p>
          <w:p w:rsidR="004670DD" w:rsidRDefault="004670DD" w:rsidP="004670DD">
            <w:pPr>
              <w:pStyle w:val="TAL"/>
              <w:rPr>
                <w:ins w:id="12379" w:author="28.541_CR0283R2_(Rel-16)_eNRM" w:date="2020-06-26T15:44:00Z"/>
                <w:rFonts w:cs="Arial"/>
                <w:lang w:val="fr-FR" w:eastAsia="zh-CN"/>
              </w:rPr>
            </w:pPr>
            <w:ins w:id="12380" w:author="28.541_CR0283R2_(Rel-16)_eNRM" w:date="2020-06-26T15:44:00Z">
              <w:r>
                <w:rPr>
                  <w:rFonts w:cs="Arial"/>
                  <w:lang w:val="fr-FR"/>
                </w:rPr>
                <w:t>isUnique: T</w:t>
              </w:r>
              <w:r>
                <w:rPr>
                  <w:rFonts w:cs="Arial" w:hint="eastAsia"/>
                  <w:lang w:val="fr-FR" w:eastAsia="zh-CN"/>
                </w:rPr>
                <w:t>rue</w:t>
              </w:r>
            </w:ins>
          </w:p>
          <w:p w:rsidR="004670DD" w:rsidRDefault="004670DD" w:rsidP="004670DD">
            <w:pPr>
              <w:pStyle w:val="TAL"/>
              <w:rPr>
                <w:ins w:id="12381" w:author="28.541_CR0283R2_(Rel-16)_eNRM" w:date="2020-06-26T15:44:00Z"/>
                <w:rFonts w:cs="Arial"/>
                <w:lang w:val="fr-FR"/>
              </w:rPr>
            </w:pPr>
            <w:ins w:id="12382" w:author="28.541_CR0283R2_(Rel-16)_eNRM" w:date="2020-06-26T15:44:00Z">
              <w:r>
                <w:rPr>
                  <w:rFonts w:cs="Arial"/>
                  <w:lang w:val="fr-FR"/>
                </w:rPr>
                <w:t>defaultValue: None</w:t>
              </w:r>
            </w:ins>
          </w:p>
          <w:p w:rsidR="004670DD" w:rsidRDefault="004670DD" w:rsidP="004670DD">
            <w:pPr>
              <w:pStyle w:val="TAL"/>
              <w:rPr>
                <w:ins w:id="12383" w:author="28.541_CR0283R2_(Rel-16)_eNRM" w:date="2020-06-26T15:44:00Z"/>
                <w:rFonts w:cs="Arial"/>
                <w:szCs w:val="18"/>
              </w:rPr>
            </w:pPr>
            <w:ins w:id="12384" w:author="28.541_CR0283R2_(Rel-16)_eNRM" w:date="2020-06-26T15:44:00Z">
              <w:r>
                <w:rPr>
                  <w:rFonts w:cs="Arial"/>
                  <w:lang w:val="fr-FR"/>
                </w:rPr>
                <w:t xml:space="preserve">isNullable: </w:t>
              </w:r>
              <w:r>
                <w:rPr>
                  <w:rFonts w:cs="Arial"/>
                  <w:szCs w:val="18"/>
                </w:rPr>
                <w:t>False</w:t>
              </w:r>
            </w:ins>
          </w:p>
          <w:p w:rsidR="004670DD" w:rsidRDefault="004670DD" w:rsidP="004670DD">
            <w:pPr>
              <w:pStyle w:val="TAL"/>
              <w:rPr>
                <w:ins w:id="12385" w:author="28.541_CR0283R2_(Rel-16)_eNRM" w:date="2020-06-26T15:37:00Z"/>
              </w:rPr>
            </w:pPr>
          </w:p>
        </w:tc>
      </w:tr>
      <w:tr w:rsidR="004670DD" w:rsidRPr="002B15AA" w:rsidTr="00583841">
        <w:trPr>
          <w:cantSplit/>
          <w:tblHeader/>
          <w:ins w:id="12386" w:author="28.541_CR0283R2_(Rel-16)_eNRM" w:date="2020-06-26T15:37:00Z"/>
        </w:trPr>
        <w:tc>
          <w:tcPr>
            <w:tcW w:w="960" w:type="pct"/>
            <w:tcBorders>
              <w:top w:val="single" w:sz="4" w:space="0" w:color="auto"/>
              <w:left w:val="single" w:sz="4" w:space="0" w:color="auto"/>
              <w:bottom w:val="single" w:sz="4" w:space="0" w:color="auto"/>
              <w:right w:val="single" w:sz="4" w:space="0" w:color="auto"/>
            </w:tcBorders>
          </w:tcPr>
          <w:p w:rsidR="004670DD" w:rsidRDefault="004670DD" w:rsidP="004670DD">
            <w:pPr>
              <w:pStyle w:val="Default"/>
              <w:rPr>
                <w:ins w:id="12387" w:author="28.541_CR0283R2_(Rel-16)_eNRM" w:date="2020-06-26T15:37:00Z"/>
                <w:rFonts w:ascii="Courier New" w:hAnsi="Courier New" w:cs="Courier New"/>
                <w:sz w:val="18"/>
                <w:szCs w:val="18"/>
              </w:rPr>
            </w:pPr>
            <w:ins w:id="12388" w:author="28.541_CR0283R2_(Rel-16)_eNRM" w:date="2020-06-26T15:44:00Z">
              <w:r w:rsidRPr="00461D90">
                <w:rPr>
                  <w:rFonts w:ascii="Courier New" w:hAnsi="Courier New" w:cs="Courier New"/>
                  <w:sz w:val="18"/>
                  <w:szCs w:val="18"/>
                  <w:rPrChange w:id="12389" w:author="28.541_CR0283R2_(Rel-16)_eNRM" w:date="2020-06-26T15:47:00Z">
                    <w:rPr>
                      <w:rFonts w:ascii="Courier New" w:hAnsi="Courier New" w:cs="Courier New"/>
                      <w:szCs w:val="18"/>
                      <w:lang w:eastAsia="zh-CN"/>
                    </w:rPr>
                  </w:rPrChange>
                </w:rPr>
                <w:t>aggressorSetRef</w:t>
              </w:r>
            </w:ins>
          </w:p>
        </w:tc>
        <w:tc>
          <w:tcPr>
            <w:tcW w:w="2917" w:type="pct"/>
            <w:tcBorders>
              <w:top w:val="single" w:sz="4" w:space="0" w:color="auto"/>
              <w:left w:val="single" w:sz="4" w:space="0" w:color="auto"/>
              <w:bottom w:val="single" w:sz="4" w:space="0" w:color="auto"/>
              <w:right w:val="single" w:sz="4" w:space="0" w:color="auto"/>
            </w:tcBorders>
          </w:tcPr>
          <w:p w:rsidR="004670DD" w:rsidRDefault="004670DD" w:rsidP="004670DD">
            <w:pPr>
              <w:pStyle w:val="TAL"/>
              <w:rPr>
                <w:ins w:id="12390" w:author="28.541_CR0283R2_(Rel-16)_eNRM" w:date="2020-06-26T15:44:00Z"/>
                <w:rFonts w:cs="Arial"/>
                <w:lang w:eastAsia="zh-CN"/>
              </w:rPr>
            </w:pPr>
            <w:ins w:id="12391" w:author="28.541_CR0283R2_(Rel-16)_eNRM" w:date="2020-06-26T15:44:00Z">
              <w:r>
                <w:rPr>
                  <w:rFonts w:cs="Arial"/>
                </w:rPr>
                <w:t>This attribute contains the DN of an aggressor Set (</w:t>
              </w:r>
              <w:r>
                <w:rPr>
                  <w:rFonts w:ascii="Courier New" w:hAnsi="Courier New" w:cs="Courier New"/>
                </w:rPr>
                <w:t>RimRSSet</w:t>
              </w:r>
              <w:r>
                <w:rPr>
                  <w:rFonts w:cs="Arial"/>
                </w:rPr>
                <w:t xml:space="preserve">) </w:t>
              </w:r>
            </w:ins>
          </w:p>
          <w:p w:rsidR="004670DD" w:rsidRDefault="004670DD" w:rsidP="004670DD">
            <w:pPr>
              <w:pStyle w:val="TAL"/>
              <w:rPr>
                <w:ins w:id="12392" w:author="28.541_CR0283R2_(Rel-16)_eNRM" w:date="2020-06-26T15:44:00Z"/>
                <w:szCs w:val="18"/>
              </w:rPr>
            </w:pPr>
          </w:p>
          <w:p w:rsidR="004670DD" w:rsidRPr="00A107D2" w:rsidRDefault="004670DD" w:rsidP="004670DD">
            <w:pPr>
              <w:pStyle w:val="TAL"/>
              <w:rPr>
                <w:ins w:id="12393" w:author="28.541_CR0283R2_(Rel-16)_eNRM" w:date="2020-06-26T15:44:00Z"/>
                <w:szCs w:val="18"/>
                <w:lang w:eastAsia="zh-CN"/>
              </w:rPr>
            </w:pPr>
            <w:ins w:id="12394" w:author="28.541_CR0283R2_(Rel-16)_eNRM" w:date="2020-06-26T15:44:00Z">
              <w:r w:rsidRPr="00A107D2">
                <w:rPr>
                  <w:szCs w:val="18"/>
                  <w:lang w:eastAsia="zh-CN"/>
                </w:rPr>
                <w:t>allowedValues: Not applicable</w:t>
              </w:r>
              <w:r>
                <w:rPr>
                  <w:szCs w:val="18"/>
                  <w:lang w:eastAsia="zh-CN"/>
                </w:rPr>
                <w:t>.</w:t>
              </w:r>
            </w:ins>
          </w:p>
          <w:p w:rsidR="004670DD" w:rsidRDefault="004670DD" w:rsidP="004670DD">
            <w:pPr>
              <w:keepNext/>
              <w:keepLines/>
              <w:spacing w:after="0"/>
              <w:rPr>
                <w:ins w:id="12395" w:author="28.541_CR0283R2_(Rel-16)_eNRM" w:date="2020-06-26T15:37:00Z"/>
                <w:lang w:eastAsia="zh-CN"/>
              </w:rPr>
            </w:pPr>
          </w:p>
        </w:tc>
        <w:tc>
          <w:tcPr>
            <w:tcW w:w="1123" w:type="pct"/>
            <w:tcBorders>
              <w:top w:val="single" w:sz="4" w:space="0" w:color="auto"/>
              <w:left w:val="single" w:sz="4" w:space="0" w:color="auto"/>
              <w:bottom w:val="single" w:sz="4" w:space="0" w:color="auto"/>
              <w:right w:val="single" w:sz="4" w:space="0" w:color="auto"/>
            </w:tcBorders>
          </w:tcPr>
          <w:p w:rsidR="004670DD" w:rsidRDefault="004670DD" w:rsidP="004670DD">
            <w:pPr>
              <w:pStyle w:val="TAL"/>
              <w:rPr>
                <w:ins w:id="12396" w:author="28.541_CR0283R2_(Rel-16)_eNRM" w:date="2020-06-26T15:44:00Z"/>
                <w:rFonts w:cs="Arial"/>
              </w:rPr>
            </w:pPr>
            <w:ins w:id="12397" w:author="28.541_CR0283R2_(Rel-16)_eNRM" w:date="2020-06-26T15:44:00Z">
              <w:r>
                <w:rPr>
                  <w:rFonts w:cs="Arial"/>
                </w:rPr>
                <w:t>type: DN</w:t>
              </w:r>
            </w:ins>
          </w:p>
          <w:p w:rsidR="004670DD" w:rsidRDefault="004670DD" w:rsidP="004670DD">
            <w:pPr>
              <w:pStyle w:val="TAL"/>
              <w:rPr>
                <w:ins w:id="12398" w:author="28.541_CR0283R2_(Rel-16)_eNRM" w:date="2020-06-26T15:44:00Z"/>
                <w:rFonts w:cs="Arial"/>
              </w:rPr>
            </w:pPr>
            <w:ins w:id="12399" w:author="28.541_CR0283R2_(Rel-16)_eNRM" w:date="2020-06-26T15:44:00Z">
              <w:r>
                <w:rPr>
                  <w:rFonts w:cs="Arial"/>
                </w:rPr>
                <w:t>multiplicity: 1</w:t>
              </w:r>
            </w:ins>
          </w:p>
          <w:p w:rsidR="004670DD" w:rsidRDefault="004670DD" w:rsidP="004670DD">
            <w:pPr>
              <w:pStyle w:val="TAL"/>
              <w:rPr>
                <w:ins w:id="12400" w:author="28.541_CR0283R2_(Rel-16)_eNRM" w:date="2020-06-26T15:44:00Z"/>
                <w:rFonts w:cs="Arial"/>
              </w:rPr>
            </w:pPr>
            <w:ins w:id="12401" w:author="28.541_CR0283R2_(Rel-16)_eNRM" w:date="2020-06-26T15:44:00Z">
              <w:r>
                <w:rPr>
                  <w:rFonts w:cs="Arial"/>
                </w:rPr>
                <w:t>isOrdered: N/A</w:t>
              </w:r>
            </w:ins>
          </w:p>
          <w:p w:rsidR="004670DD" w:rsidRDefault="004670DD" w:rsidP="004670DD">
            <w:pPr>
              <w:pStyle w:val="TAL"/>
              <w:rPr>
                <w:ins w:id="12402" w:author="28.541_CR0283R2_(Rel-16)_eNRM" w:date="2020-06-26T15:44:00Z"/>
                <w:rFonts w:cs="Arial"/>
                <w:lang w:val="fr-FR" w:eastAsia="zh-CN"/>
              </w:rPr>
            </w:pPr>
            <w:ins w:id="12403" w:author="28.541_CR0283R2_(Rel-16)_eNRM" w:date="2020-06-26T15:44:00Z">
              <w:r>
                <w:rPr>
                  <w:rFonts w:cs="Arial"/>
                  <w:lang w:val="fr-FR"/>
                </w:rPr>
                <w:t>isUnique: T</w:t>
              </w:r>
              <w:r>
                <w:rPr>
                  <w:rFonts w:cs="Arial" w:hint="eastAsia"/>
                  <w:lang w:val="fr-FR" w:eastAsia="zh-CN"/>
                </w:rPr>
                <w:t>rue</w:t>
              </w:r>
            </w:ins>
          </w:p>
          <w:p w:rsidR="004670DD" w:rsidRDefault="004670DD" w:rsidP="004670DD">
            <w:pPr>
              <w:pStyle w:val="TAL"/>
              <w:rPr>
                <w:ins w:id="12404" w:author="28.541_CR0283R2_(Rel-16)_eNRM" w:date="2020-06-26T15:44:00Z"/>
                <w:rFonts w:cs="Arial"/>
                <w:lang w:val="fr-FR"/>
              </w:rPr>
            </w:pPr>
            <w:ins w:id="12405" w:author="28.541_CR0283R2_(Rel-16)_eNRM" w:date="2020-06-26T15:44:00Z">
              <w:r>
                <w:rPr>
                  <w:rFonts w:cs="Arial"/>
                  <w:lang w:val="fr-FR"/>
                </w:rPr>
                <w:t>defaultValue: None</w:t>
              </w:r>
            </w:ins>
          </w:p>
          <w:p w:rsidR="004670DD" w:rsidRDefault="004670DD" w:rsidP="004670DD">
            <w:pPr>
              <w:pStyle w:val="TAL"/>
              <w:rPr>
                <w:ins w:id="12406" w:author="28.541_CR0283R2_(Rel-16)_eNRM" w:date="2020-06-26T15:44:00Z"/>
                <w:rFonts w:cs="Arial"/>
                <w:szCs w:val="18"/>
              </w:rPr>
            </w:pPr>
            <w:ins w:id="12407" w:author="28.541_CR0283R2_(Rel-16)_eNRM" w:date="2020-06-26T15:44:00Z">
              <w:r>
                <w:rPr>
                  <w:rFonts w:cs="Arial"/>
                  <w:lang w:val="fr-FR"/>
                </w:rPr>
                <w:t xml:space="preserve">isNullable: </w:t>
              </w:r>
              <w:r>
                <w:rPr>
                  <w:rFonts w:cs="Arial"/>
                  <w:szCs w:val="18"/>
                </w:rPr>
                <w:t>False</w:t>
              </w:r>
            </w:ins>
          </w:p>
          <w:p w:rsidR="004670DD" w:rsidRDefault="004670DD" w:rsidP="004670DD">
            <w:pPr>
              <w:pStyle w:val="TAL"/>
              <w:rPr>
                <w:ins w:id="12408" w:author="28.541_CR0283R2_(Rel-16)_eNRM" w:date="2020-06-26T15:37:00Z"/>
              </w:rPr>
            </w:pPr>
          </w:p>
        </w:tc>
      </w:tr>
      <w:tr w:rsidR="004670DD" w:rsidRPr="002B15AA" w:rsidTr="00583841">
        <w:trPr>
          <w:cantSplit/>
          <w:tblHeader/>
          <w:ins w:id="12409" w:author="28.541_CR0283R2_(Rel-16)_eNRM" w:date="2020-06-26T15:37:00Z"/>
        </w:trPr>
        <w:tc>
          <w:tcPr>
            <w:tcW w:w="960" w:type="pct"/>
            <w:tcBorders>
              <w:top w:val="single" w:sz="4" w:space="0" w:color="auto"/>
              <w:left w:val="single" w:sz="4" w:space="0" w:color="auto"/>
              <w:bottom w:val="single" w:sz="4" w:space="0" w:color="auto"/>
              <w:right w:val="single" w:sz="4" w:space="0" w:color="auto"/>
            </w:tcBorders>
          </w:tcPr>
          <w:p w:rsidR="004670DD" w:rsidRDefault="004670DD" w:rsidP="004670DD">
            <w:pPr>
              <w:pStyle w:val="Default"/>
              <w:rPr>
                <w:ins w:id="12410" w:author="28.541_CR0283R2_(Rel-16)_eNRM" w:date="2020-06-26T15:37:00Z"/>
                <w:rFonts w:ascii="Courier New" w:hAnsi="Courier New" w:cs="Courier New"/>
                <w:sz w:val="18"/>
                <w:szCs w:val="18"/>
              </w:rPr>
            </w:pPr>
            <w:ins w:id="12411" w:author="28.541_CR0283R2_(Rel-16)_eNRM" w:date="2020-06-26T15:44:00Z">
              <w:r w:rsidRPr="00461D90">
                <w:rPr>
                  <w:rFonts w:ascii="Courier New" w:hAnsi="Courier New" w:cs="Courier New"/>
                  <w:sz w:val="18"/>
                  <w:szCs w:val="18"/>
                  <w:rPrChange w:id="12412" w:author="28.541_CR0283R2_(Rel-16)_eNRM" w:date="2020-06-26T15:47:00Z">
                    <w:rPr>
                      <w:rFonts w:ascii="Courier New" w:eastAsia="Times New Roman" w:hAnsi="Courier New" w:cs="Courier New"/>
                      <w:sz w:val="18"/>
                    </w:rPr>
                  </w:rPrChange>
                </w:rPr>
                <w:t>setType</w:t>
              </w:r>
            </w:ins>
          </w:p>
        </w:tc>
        <w:tc>
          <w:tcPr>
            <w:tcW w:w="2917" w:type="pct"/>
            <w:tcBorders>
              <w:top w:val="single" w:sz="4" w:space="0" w:color="auto"/>
              <w:left w:val="single" w:sz="4" w:space="0" w:color="auto"/>
              <w:bottom w:val="single" w:sz="4" w:space="0" w:color="auto"/>
              <w:right w:val="single" w:sz="4" w:space="0" w:color="auto"/>
            </w:tcBorders>
          </w:tcPr>
          <w:p w:rsidR="004670DD" w:rsidRDefault="004670DD" w:rsidP="004670DD">
            <w:pPr>
              <w:pStyle w:val="TAL"/>
              <w:rPr>
                <w:ins w:id="12413" w:author="28.541_CR0283R2_(Rel-16)_eNRM" w:date="2020-06-26T15:44:00Z"/>
              </w:rPr>
            </w:pPr>
            <w:ins w:id="12414" w:author="28.541_CR0283R2_(Rel-16)_eNRM" w:date="2020-06-26T15:44:00Z">
              <w:r>
                <w:t xml:space="preserve">The attribute specifies type of a RIM-RS Set .  </w:t>
              </w:r>
              <w:r w:rsidRPr="00A66440">
                <w:t>RIM RS1 is transmitted by victim to indicate its suffering remote interference, and RIM RS2 is transmitted by aggressor to measure if R</w:t>
              </w:r>
              <w:r>
                <w:t>emote Interference</w:t>
              </w:r>
              <w:r w:rsidRPr="00A66440">
                <w:t xml:space="preserve"> still exist</w:t>
              </w:r>
            </w:ins>
          </w:p>
          <w:p w:rsidR="004670DD" w:rsidRDefault="004670DD" w:rsidP="004670DD">
            <w:pPr>
              <w:pStyle w:val="TAL"/>
              <w:rPr>
                <w:ins w:id="12415" w:author="28.541_CR0283R2_(Rel-16)_eNRM" w:date="2020-06-26T15:44:00Z"/>
              </w:rPr>
            </w:pPr>
          </w:p>
          <w:p w:rsidR="004670DD" w:rsidRDefault="004670DD" w:rsidP="004670DD">
            <w:pPr>
              <w:keepNext/>
              <w:keepLines/>
              <w:spacing w:after="0"/>
              <w:rPr>
                <w:ins w:id="12416" w:author="28.541_CR0283R2_(Rel-16)_eNRM" w:date="2020-06-26T15:44:00Z"/>
                <w:rFonts w:ascii="Arial" w:hAnsi="Arial" w:cs="Arial"/>
                <w:sz w:val="18"/>
                <w:szCs w:val="18"/>
              </w:rPr>
            </w:pPr>
            <w:ins w:id="12417" w:author="28.541_CR0283R2_(Rel-16)_eNRM" w:date="2020-06-26T15:44:00Z">
              <w:r w:rsidRPr="00CD735F">
                <w:rPr>
                  <w:rFonts w:ascii="Arial" w:hAnsi="Arial" w:cs="Arial"/>
                  <w:sz w:val="18"/>
                  <w:szCs w:val="18"/>
                </w:rPr>
                <w:t>allowedValues</w:t>
              </w:r>
              <w:r>
                <w:rPr>
                  <w:rFonts w:ascii="Arial" w:hAnsi="Arial" w:cs="Arial"/>
                  <w:sz w:val="18"/>
                  <w:szCs w:val="18"/>
                </w:rPr>
                <w:t>:</w:t>
              </w:r>
            </w:ins>
          </w:p>
          <w:p w:rsidR="004670DD" w:rsidRDefault="004670DD" w:rsidP="004670DD">
            <w:pPr>
              <w:keepNext/>
              <w:keepLines/>
              <w:spacing w:after="0"/>
              <w:rPr>
                <w:ins w:id="12418" w:author="28.541_CR0283R2_(Rel-16)_eNRM" w:date="2020-06-26T15:44:00Z"/>
                <w:rFonts w:ascii="Arial" w:hAnsi="Arial" w:cs="Arial"/>
                <w:sz w:val="18"/>
                <w:szCs w:val="18"/>
                <w:lang w:eastAsia="en-GB"/>
              </w:rPr>
            </w:pPr>
            <w:ins w:id="12419" w:author="28.541_CR0283R2_(Rel-16)_eNRM" w:date="2020-06-26T15:44:00Z">
              <w:r>
                <w:rPr>
                  <w:rFonts w:ascii="Arial" w:hAnsi="Arial" w:cs="Arial"/>
                  <w:sz w:val="18"/>
                  <w:szCs w:val="18"/>
                  <w:lang w:eastAsia="en-GB"/>
                </w:rPr>
                <w:t>RS1, RS2</w:t>
              </w:r>
              <w:r w:rsidRPr="00F274F5">
                <w:rPr>
                  <w:rFonts w:ascii="Arial" w:hAnsi="Arial" w:cs="Arial"/>
                  <w:sz w:val="18"/>
                  <w:szCs w:val="18"/>
                  <w:lang w:eastAsia="en-GB"/>
                </w:rPr>
                <w:t>.</w:t>
              </w:r>
            </w:ins>
          </w:p>
          <w:p w:rsidR="004670DD" w:rsidRDefault="004670DD" w:rsidP="004670DD">
            <w:pPr>
              <w:keepNext/>
              <w:keepLines/>
              <w:spacing w:after="0"/>
              <w:rPr>
                <w:ins w:id="12420" w:author="28.541_CR0283R2_(Rel-16)_eNRM" w:date="2020-06-26T15:37:00Z"/>
                <w:lang w:eastAsia="zh-CN"/>
              </w:rPr>
            </w:pPr>
          </w:p>
        </w:tc>
        <w:tc>
          <w:tcPr>
            <w:tcW w:w="1123" w:type="pct"/>
            <w:tcBorders>
              <w:top w:val="single" w:sz="4" w:space="0" w:color="auto"/>
              <w:left w:val="single" w:sz="4" w:space="0" w:color="auto"/>
              <w:bottom w:val="single" w:sz="4" w:space="0" w:color="auto"/>
              <w:right w:val="single" w:sz="4" w:space="0" w:color="auto"/>
            </w:tcBorders>
          </w:tcPr>
          <w:p w:rsidR="004670DD" w:rsidRDefault="004670DD" w:rsidP="004670DD">
            <w:pPr>
              <w:pStyle w:val="TAL"/>
              <w:rPr>
                <w:ins w:id="12421" w:author="28.541_CR0283R2_(Rel-16)_eNRM" w:date="2020-06-26T15:44:00Z"/>
              </w:rPr>
            </w:pPr>
            <w:ins w:id="12422" w:author="28.541_CR0283R2_(Rel-16)_eNRM" w:date="2020-06-26T15:44:00Z">
              <w:r>
                <w:t>type: ENUM</w:t>
              </w:r>
            </w:ins>
          </w:p>
          <w:p w:rsidR="004670DD" w:rsidRDefault="004670DD" w:rsidP="004670DD">
            <w:pPr>
              <w:pStyle w:val="TAL"/>
              <w:rPr>
                <w:ins w:id="12423" w:author="28.541_CR0283R2_(Rel-16)_eNRM" w:date="2020-06-26T15:44:00Z"/>
              </w:rPr>
            </w:pPr>
            <w:ins w:id="12424" w:author="28.541_CR0283R2_(Rel-16)_eNRM" w:date="2020-06-26T15:44:00Z">
              <w:r>
                <w:t>multiplicity: 1</w:t>
              </w:r>
            </w:ins>
          </w:p>
          <w:p w:rsidR="004670DD" w:rsidRDefault="004670DD" w:rsidP="004670DD">
            <w:pPr>
              <w:pStyle w:val="TAL"/>
              <w:rPr>
                <w:ins w:id="12425" w:author="28.541_CR0283R2_(Rel-16)_eNRM" w:date="2020-06-26T15:44:00Z"/>
              </w:rPr>
            </w:pPr>
            <w:ins w:id="12426" w:author="28.541_CR0283R2_(Rel-16)_eNRM" w:date="2020-06-26T15:44:00Z">
              <w:r>
                <w:t>isOrdered: N/A</w:t>
              </w:r>
            </w:ins>
          </w:p>
          <w:p w:rsidR="004670DD" w:rsidRDefault="004670DD" w:rsidP="004670DD">
            <w:pPr>
              <w:pStyle w:val="TAL"/>
              <w:rPr>
                <w:ins w:id="12427" w:author="28.541_CR0283R2_(Rel-16)_eNRM" w:date="2020-06-26T15:44:00Z"/>
              </w:rPr>
            </w:pPr>
            <w:ins w:id="12428" w:author="28.541_CR0283R2_(Rel-16)_eNRM" w:date="2020-06-26T15:44:00Z">
              <w:r>
                <w:t>isUnique: N/A</w:t>
              </w:r>
            </w:ins>
          </w:p>
          <w:p w:rsidR="004670DD" w:rsidRDefault="004670DD" w:rsidP="004670DD">
            <w:pPr>
              <w:pStyle w:val="TAL"/>
              <w:rPr>
                <w:ins w:id="12429" w:author="28.541_CR0283R2_(Rel-16)_eNRM" w:date="2020-06-26T15:44:00Z"/>
              </w:rPr>
            </w:pPr>
            <w:ins w:id="12430" w:author="28.541_CR0283R2_(Rel-16)_eNRM" w:date="2020-06-26T15:44:00Z">
              <w:r>
                <w:t>defaultValue: None</w:t>
              </w:r>
            </w:ins>
          </w:p>
          <w:p w:rsidR="004670DD" w:rsidRDefault="004670DD" w:rsidP="004670DD">
            <w:pPr>
              <w:pStyle w:val="TAL"/>
              <w:rPr>
                <w:ins w:id="12431" w:author="28.541_CR0283R2_(Rel-16)_eNRM" w:date="2020-06-26T15:37:00Z"/>
              </w:rPr>
            </w:pPr>
            <w:ins w:id="12432" w:author="28.541_CR0283R2_(Rel-16)_eNRM" w:date="2020-06-26T15:44:00Z">
              <w:r>
                <w:t>isNullable: False</w:t>
              </w:r>
            </w:ins>
          </w:p>
        </w:tc>
      </w:tr>
      <w:tr w:rsidR="004670DD" w:rsidRPr="002B15AA" w:rsidTr="00583841">
        <w:trPr>
          <w:cantSplit/>
          <w:tblHeader/>
          <w:ins w:id="12433" w:author="28.541_CR0283R2_(Rel-16)_eNRM" w:date="2020-06-26T15:37:00Z"/>
        </w:trPr>
        <w:tc>
          <w:tcPr>
            <w:tcW w:w="960" w:type="pct"/>
            <w:tcBorders>
              <w:top w:val="single" w:sz="4" w:space="0" w:color="auto"/>
              <w:left w:val="single" w:sz="4" w:space="0" w:color="auto"/>
              <w:bottom w:val="single" w:sz="4" w:space="0" w:color="auto"/>
              <w:right w:val="single" w:sz="4" w:space="0" w:color="auto"/>
            </w:tcBorders>
          </w:tcPr>
          <w:p w:rsidR="004670DD" w:rsidRDefault="004670DD" w:rsidP="004670DD">
            <w:pPr>
              <w:pStyle w:val="Default"/>
              <w:rPr>
                <w:ins w:id="12434" w:author="28.541_CR0283R2_(Rel-16)_eNRM" w:date="2020-06-26T15:37:00Z"/>
                <w:rFonts w:ascii="Courier New" w:hAnsi="Courier New" w:cs="Courier New"/>
                <w:sz w:val="18"/>
                <w:szCs w:val="18"/>
              </w:rPr>
            </w:pPr>
            <w:ins w:id="12435" w:author="28.541_CR0283R2_(Rel-16)_eNRM" w:date="2020-06-26T15:44:00Z">
              <w:r w:rsidRPr="003B501A">
                <w:rPr>
                  <w:rFonts w:ascii="Courier New" w:hAnsi="Courier New" w:cs="Courier New"/>
                  <w:sz w:val="18"/>
                  <w:szCs w:val="18"/>
                </w:rPr>
                <w:t>nRCellDURef</w:t>
              </w:r>
            </w:ins>
          </w:p>
        </w:tc>
        <w:tc>
          <w:tcPr>
            <w:tcW w:w="2917" w:type="pct"/>
            <w:tcBorders>
              <w:top w:val="single" w:sz="4" w:space="0" w:color="auto"/>
              <w:left w:val="single" w:sz="4" w:space="0" w:color="auto"/>
              <w:bottom w:val="single" w:sz="4" w:space="0" w:color="auto"/>
              <w:right w:val="single" w:sz="4" w:space="0" w:color="auto"/>
            </w:tcBorders>
          </w:tcPr>
          <w:p w:rsidR="004670DD" w:rsidRDefault="004670DD" w:rsidP="004670DD">
            <w:pPr>
              <w:pStyle w:val="TAL"/>
              <w:rPr>
                <w:ins w:id="12436" w:author="28.541_CR0283R2_(Rel-16)_eNRM" w:date="2020-06-26T15:44:00Z"/>
                <w:rFonts w:cs="Arial"/>
                <w:lang w:eastAsia="zh-CN"/>
              </w:rPr>
            </w:pPr>
            <w:ins w:id="12437" w:author="28.541_CR0283R2_(Rel-16)_eNRM" w:date="2020-06-26T15:44:00Z">
              <w:r>
                <w:rPr>
                  <w:rFonts w:cs="Arial"/>
                </w:rPr>
                <w:t>This attribute contains the DN of a NR Cell (</w:t>
              </w:r>
              <w:r>
                <w:rPr>
                  <w:rFonts w:ascii="Courier New" w:hAnsi="Courier New" w:cs="Courier New"/>
                </w:rPr>
                <w:t>NRCellDU</w:t>
              </w:r>
              <w:r>
                <w:rPr>
                  <w:rFonts w:cs="Arial"/>
                </w:rPr>
                <w:t xml:space="preserve">) </w:t>
              </w:r>
            </w:ins>
          </w:p>
          <w:p w:rsidR="004670DD" w:rsidRDefault="004670DD" w:rsidP="004670DD">
            <w:pPr>
              <w:pStyle w:val="TAL"/>
              <w:rPr>
                <w:ins w:id="12438" w:author="28.541_CR0283R2_(Rel-16)_eNRM" w:date="2020-06-26T15:44:00Z"/>
                <w:szCs w:val="18"/>
              </w:rPr>
            </w:pPr>
          </w:p>
          <w:p w:rsidR="004670DD" w:rsidRPr="00A107D2" w:rsidRDefault="004670DD" w:rsidP="004670DD">
            <w:pPr>
              <w:pStyle w:val="TAL"/>
              <w:rPr>
                <w:ins w:id="12439" w:author="28.541_CR0283R2_(Rel-16)_eNRM" w:date="2020-06-26T15:44:00Z"/>
                <w:szCs w:val="18"/>
                <w:lang w:eastAsia="zh-CN"/>
              </w:rPr>
            </w:pPr>
            <w:ins w:id="12440" w:author="28.541_CR0283R2_(Rel-16)_eNRM" w:date="2020-06-26T15:44:00Z">
              <w:r w:rsidRPr="00A107D2">
                <w:rPr>
                  <w:szCs w:val="18"/>
                  <w:lang w:eastAsia="zh-CN"/>
                </w:rPr>
                <w:t>allowedValues: Not applicable</w:t>
              </w:r>
              <w:r>
                <w:rPr>
                  <w:szCs w:val="18"/>
                  <w:lang w:eastAsia="zh-CN"/>
                </w:rPr>
                <w:t>.</w:t>
              </w:r>
            </w:ins>
          </w:p>
          <w:p w:rsidR="004670DD" w:rsidRDefault="004670DD" w:rsidP="004670DD">
            <w:pPr>
              <w:keepNext/>
              <w:keepLines/>
              <w:spacing w:after="0"/>
              <w:rPr>
                <w:ins w:id="12441" w:author="28.541_CR0283R2_(Rel-16)_eNRM" w:date="2020-06-26T15:37:00Z"/>
                <w:lang w:eastAsia="zh-CN"/>
              </w:rPr>
            </w:pPr>
          </w:p>
        </w:tc>
        <w:tc>
          <w:tcPr>
            <w:tcW w:w="1123" w:type="pct"/>
            <w:tcBorders>
              <w:top w:val="single" w:sz="4" w:space="0" w:color="auto"/>
              <w:left w:val="single" w:sz="4" w:space="0" w:color="auto"/>
              <w:bottom w:val="single" w:sz="4" w:space="0" w:color="auto"/>
              <w:right w:val="single" w:sz="4" w:space="0" w:color="auto"/>
            </w:tcBorders>
          </w:tcPr>
          <w:p w:rsidR="004670DD" w:rsidRDefault="004670DD" w:rsidP="004670DD">
            <w:pPr>
              <w:pStyle w:val="TAL"/>
              <w:rPr>
                <w:ins w:id="12442" w:author="28.541_CR0283R2_(Rel-16)_eNRM" w:date="2020-06-26T15:44:00Z"/>
                <w:rFonts w:cs="Arial"/>
              </w:rPr>
            </w:pPr>
            <w:ins w:id="12443" w:author="28.541_CR0283R2_(Rel-16)_eNRM" w:date="2020-06-26T15:44:00Z">
              <w:r>
                <w:rPr>
                  <w:rFonts w:cs="Arial"/>
                </w:rPr>
                <w:t>type: DN</w:t>
              </w:r>
            </w:ins>
          </w:p>
          <w:p w:rsidR="004670DD" w:rsidRDefault="004670DD" w:rsidP="004670DD">
            <w:pPr>
              <w:pStyle w:val="TAL"/>
              <w:rPr>
                <w:ins w:id="12444" w:author="28.541_CR0283R2_(Rel-16)_eNRM" w:date="2020-06-26T15:44:00Z"/>
                <w:rFonts w:cs="Arial"/>
              </w:rPr>
            </w:pPr>
            <w:ins w:id="12445" w:author="28.541_CR0283R2_(Rel-16)_eNRM" w:date="2020-06-26T15:44:00Z">
              <w:r>
                <w:rPr>
                  <w:rFonts w:cs="Arial"/>
                </w:rPr>
                <w:t>multiplicity: *</w:t>
              </w:r>
            </w:ins>
          </w:p>
          <w:p w:rsidR="004670DD" w:rsidRDefault="004670DD" w:rsidP="004670DD">
            <w:pPr>
              <w:pStyle w:val="TAL"/>
              <w:rPr>
                <w:ins w:id="12446" w:author="28.541_CR0283R2_(Rel-16)_eNRM" w:date="2020-06-26T15:44:00Z"/>
                <w:rFonts w:cs="Arial"/>
              </w:rPr>
            </w:pPr>
            <w:ins w:id="12447" w:author="28.541_CR0283R2_(Rel-16)_eNRM" w:date="2020-06-26T15:44:00Z">
              <w:r>
                <w:rPr>
                  <w:rFonts w:cs="Arial"/>
                </w:rPr>
                <w:t>isOrdered: N/A</w:t>
              </w:r>
            </w:ins>
          </w:p>
          <w:p w:rsidR="004670DD" w:rsidRDefault="004670DD" w:rsidP="004670DD">
            <w:pPr>
              <w:pStyle w:val="TAL"/>
              <w:rPr>
                <w:ins w:id="12448" w:author="28.541_CR0283R2_(Rel-16)_eNRM" w:date="2020-06-26T15:44:00Z"/>
                <w:rFonts w:cs="Arial"/>
                <w:lang w:val="fr-FR" w:eastAsia="zh-CN"/>
              </w:rPr>
            </w:pPr>
            <w:ins w:id="12449" w:author="28.541_CR0283R2_(Rel-16)_eNRM" w:date="2020-06-26T15:44:00Z">
              <w:r>
                <w:rPr>
                  <w:rFonts w:cs="Arial"/>
                  <w:lang w:val="fr-FR"/>
                </w:rPr>
                <w:t>isUnique: T</w:t>
              </w:r>
              <w:r>
                <w:rPr>
                  <w:rFonts w:cs="Arial" w:hint="eastAsia"/>
                  <w:lang w:val="fr-FR" w:eastAsia="zh-CN"/>
                </w:rPr>
                <w:t>rue</w:t>
              </w:r>
            </w:ins>
          </w:p>
          <w:p w:rsidR="004670DD" w:rsidRDefault="004670DD" w:rsidP="004670DD">
            <w:pPr>
              <w:pStyle w:val="TAL"/>
              <w:rPr>
                <w:ins w:id="12450" w:author="28.541_CR0283R2_(Rel-16)_eNRM" w:date="2020-06-26T15:44:00Z"/>
                <w:rFonts w:cs="Arial"/>
                <w:lang w:val="fr-FR"/>
              </w:rPr>
            </w:pPr>
            <w:ins w:id="12451" w:author="28.541_CR0283R2_(Rel-16)_eNRM" w:date="2020-06-26T15:44:00Z">
              <w:r>
                <w:rPr>
                  <w:rFonts w:cs="Arial"/>
                  <w:lang w:val="fr-FR"/>
                </w:rPr>
                <w:t>defaultValue: None</w:t>
              </w:r>
            </w:ins>
          </w:p>
          <w:p w:rsidR="004670DD" w:rsidRDefault="004670DD" w:rsidP="004670DD">
            <w:pPr>
              <w:pStyle w:val="TAL"/>
              <w:rPr>
                <w:ins w:id="12452" w:author="28.541_CR0283R2_(Rel-16)_eNRM" w:date="2020-06-26T15:44:00Z"/>
                <w:rFonts w:cs="Arial"/>
                <w:szCs w:val="18"/>
              </w:rPr>
            </w:pPr>
            <w:ins w:id="12453" w:author="28.541_CR0283R2_(Rel-16)_eNRM" w:date="2020-06-26T15:44:00Z">
              <w:r>
                <w:rPr>
                  <w:rFonts w:cs="Arial"/>
                  <w:lang w:val="fr-FR"/>
                </w:rPr>
                <w:t xml:space="preserve">isNullable: </w:t>
              </w:r>
              <w:r>
                <w:rPr>
                  <w:rFonts w:cs="Arial"/>
                  <w:szCs w:val="18"/>
                </w:rPr>
                <w:t>False</w:t>
              </w:r>
            </w:ins>
          </w:p>
          <w:p w:rsidR="004670DD" w:rsidRDefault="004670DD" w:rsidP="004670DD">
            <w:pPr>
              <w:pStyle w:val="TAL"/>
              <w:rPr>
                <w:ins w:id="12454" w:author="28.541_CR0283R2_(Rel-16)_eNRM" w:date="2020-06-26T15:37:00Z"/>
              </w:rPr>
            </w:pPr>
          </w:p>
        </w:tc>
      </w:tr>
      <w:tr w:rsidR="009A3FE5" w:rsidRPr="002B15AA" w:rsidTr="00583841">
        <w:trPr>
          <w:cantSplit/>
          <w:tblHeader/>
          <w:ins w:id="12455" w:author="28.541_CR0268_(Rel-16)_SON_5G" w:date="2020-06-26T14:42:00Z"/>
        </w:trPr>
        <w:tc>
          <w:tcPr>
            <w:tcW w:w="960" w:type="pct"/>
            <w:tcBorders>
              <w:top w:val="single" w:sz="4" w:space="0" w:color="auto"/>
              <w:left w:val="single" w:sz="4" w:space="0" w:color="auto"/>
              <w:bottom w:val="single" w:sz="4" w:space="0" w:color="auto"/>
              <w:right w:val="single" w:sz="4" w:space="0" w:color="auto"/>
            </w:tcBorders>
          </w:tcPr>
          <w:p w:rsidR="009A3FE5" w:rsidRDefault="009A3FE5" w:rsidP="009A3FE5">
            <w:pPr>
              <w:pStyle w:val="Default"/>
              <w:rPr>
                <w:ins w:id="12456" w:author="28.541_CR0268_(Rel-16)_SON_5G" w:date="2020-06-26T14:42:00Z"/>
                <w:rFonts w:ascii="Courier New" w:hAnsi="Courier New" w:cs="Courier New"/>
                <w:sz w:val="18"/>
                <w:szCs w:val="18"/>
                <w:lang w:eastAsia="zh-CN"/>
              </w:rPr>
            </w:pPr>
            <w:ins w:id="12457" w:author="28.541_CR0268_(Rel-16)_SON_5G" w:date="2020-06-26T14:42:00Z">
              <w:r>
                <w:rPr>
                  <w:rFonts w:ascii="Courier New" w:hAnsi="Courier New" w:cs="Courier New" w:hint="eastAsia"/>
                  <w:sz w:val="18"/>
                  <w:szCs w:val="18"/>
                  <w:lang w:eastAsia="zh-CN"/>
                </w:rPr>
                <w:t>is</w:t>
              </w:r>
              <w:r>
                <w:rPr>
                  <w:rFonts w:ascii="Courier New" w:hAnsi="Courier New" w:cs="Courier New"/>
                  <w:sz w:val="18"/>
                  <w:szCs w:val="18"/>
                  <w:lang w:eastAsia="zh-CN"/>
                </w:rPr>
                <w:t>ENDCAllowed</w:t>
              </w:r>
            </w:ins>
          </w:p>
        </w:tc>
        <w:tc>
          <w:tcPr>
            <w:tcW w:w="2917" w:type="pct"/>
            <w:tcBorders>
              <w:top w:val="single" w:sz="4" w:space="0" w:color="auto"/>
              <w:left w:val="single" w:sz="4" w:space="0" w:color="auto"/>
              <w:bottom w:val="single" w:sz="4" w:space="0" w:color="auto"/>
              <w:right w:val="single" w:sz="4" w:space="0" w:color="auto"/>
            </w:tcBorders>
          </w:tcPr>
          <w:p w:rsidR="009A3FE5" w:rsidRDefault="009A3FE5" w:rsidP="009A3FE5">
            <w:pPr>
              <w:pStyle w:val="TAL"/>
              <w:rPr>
                <w:ins w:id="12458" w:author="28.541_CR0268_(Rel-16)_SON_5G" w:date="2020-06-26T14:42:00Z"/>
              </w:rPr>
            </w:pPr>
            <w:ins w:id="12459" w:author="28.541_CR0268_(Rel-16)_SON_5G" w:date="2020-06-26T14:42:00Z">
              <w:r>
                <w:t>This indicates if EN-DC is allowed or prohibited.</w:t>
              </w:r>
            </w:ins>
          </w:p>
          <w:p w:rsidR="009A3FE5" w:rsidRDefault="009A3FE5" w:rsidP="009A3FE5">
            <w:pPr>
              <w:pStyle w:val="TAL"/>
              <w:rPr>
                <w:ins w:id="12460" w:author="28.541_CR0268_(Rel-16)_SON_5G" w:date="2020-06-26T14:42:00Z"/>
              </w:rPr>
            </w:pPr>
          </w:p>
          <w:p w:rsidR="009A3FE5" w:rsidRDefault="009A3FE5" w:rsidP="009A3FE5">
            <w:pPr>
              <w:pStyle w:val="TAL"/>
              <w:rPr>
                <w:ins w:id="12461" w:author="28.541_CR0268_(Rel-16)_SON_5G" w:date="2020-06-26T14:42:00Z"/>
              </w:rPr>
            </w:pPr>
            <w:ins w:id="12462" w:author="28.541_CR0268_(Rel-16)_SON_5G" w:date="2020-06-26T14:42:00Z">
              <w:r>
                <w:t xml:space="preserve">If TRUE, the target cell is allowed </w:t>
              </w:r>
              <w:r>
                <w:rPr>
                  <w:rFonts w:hint="eastAsia"/>
                  <w:lang w:eastAsia="zh-CN"/>
                </w:rPr>
                <w:t>t</w:t>
              </w:r>
              <w:r>
                <w:rPr>
                  <w:lang w:eastAsia="zh-CN"/>
                </w:rPr>
                <w:t>o be used for EN-DC</w:t>
              </w:r>
              <w:r>
                <w:t xml:space="preserve">.  The target cell is referenced by the </w:t>
              </w:r>
              <w:r>
                <w:rPr>
                  <w:rFonts w:ascii="Courier New" w:hAnsi="Courier New" w:cs="Courier New"/>
                </w:rPr>
                <w:t>NRCell</w:t>
              </w:r>
              <w:r w:rsidRPr="000414F5">
                <w:rPr>
                  <w:rFonts w:ascii="Courier New" w:hAnsi="Courier New" w:cs="Courier New"/>
                </w:rPr>
                <w:t>Relation</w:t>
              </w:r>
              <w:r>
                <w:t xml:space="preserve"> that contains this </w:t>
              </w:r>
              <w:r w:rsidRPr="00FB7D56">
                <w:rPr>
                  <w:rFonts w:ascii="Courier New" w:hAnsi="Courier New" w:cs="Courier New"/>
                </w:rPr>
                <w:t>is</w:t>
              </w:r>
              <w:r>
                <w:rPr>
                  <w:rFonts w:ascii="Courier New" w:hAnsi="Courier New" w:cs="Courier New"/>
                </w:rPr>
                <w:t>ENDC</w:t>
              </w:r>
              <w:r w:rsidRPr="00FB7D56">
                <w:rPr>
                  <w:rFonts w:ascii="Courier New" w:hAnsi="Courier New" w:cs="Courier New"/>
                </w:rPr>
                <w:t>Allowed</w:t>
              </w:r>
              <w:r>
                <w:t xml:space="preserve">. </w:t>
              </w:r>
            </w:ins>
          </w:p>
          <w:p w:rsidR="009A3FE5" w:rsidRDefault="009A3FE5" w:rsidP="009A3FE5">
            <w:pPr>
              <w:pStyle w:val="TAL"/>
              <w:rPr>
                <w:ins w:id="12463" w:author="28.541_CR0268_(Rel-16)_SON_5G" w:date="2020-06-26T14:42:00Z"/>
              </w:rPr>
            </w:pPr>
          </w:p>
          <w:p w:rsidR="009A3FE5" w:rsidRDefault="009A3FE5" w:rsidP="009A3FE5">
            <w:pPr>
              <w:pStyle w:val="TAL"/>
              <w:rPr>
                <w:ins w:id="12464" w:author="28.541_CR0268_(Rel-16)_SON_5G" w:date="2020-06-26T14:42:00Z"/>
                <w:lang w:eastAsia="zh-CN"/>
              </w:rPr>
            </w:pPr>
            <w:ins w:id="12465" w:author="28.541_CR0268_(Rel-16)_SON_5G" w:date="2020-06-26T14:42:00Z">
              <w:r>
                <w:t>If FALSE, EN-DC shall not be allowed.</w:t>
              </w:r>
            </w:ins>
          </w:p>
          <w:p w:rsidR="009A3FE5" w:rsidRDefault="009A3FE5" w:rsidP="009A3FE5">
            <w:pPr>
              <w:pStyle w:val="TAL"/>
              <w:rPr>
                <w:ins w:id="12466" w:author="28.541_CR0268_(Rel-16)_SON_5G" w:date="2020-06-26T14:42:00Z"/>
                <w:lang w:eastAsia="zh-CN"/>
              </w:rPr>
            </w:pPr>
          </w:p>
          <w:p w:rsidR="009A3FE5" w:rsidRDefault="009A3FE5" w:rsidP="009A3FE5">
            <w:pPr>
              <w:keepNext/>
              <w:keepLines/>
              <w:spacing w:after="0"/>
              <w:rPr>
                <w:ins w:id="12467" w:author="28.541_CR0268_(Rel-16)_SON_5G" w:date="2020-06-26T14:42:00Z"/>
                <w:lang w:eastAsia="zh-CN"/>
              </w:rPr>
            </w:pPr>
            <w:ins w:id="12468" w:author="28.541_CR0268_(Rel-16)_SON_5G" w:date="2020-06-26T14:42:00Z">
              <w:r w:rsidRPr="005C2A31">
                <w:rPr>
                  <w:rFonts w:cs="Arial"/>
                  <w:szCs w:val="18"/>
                </w:rPr>
                <w:t xml:space="preserve">allowedValues: </w:t>
              </w:r>
              <w:r>
                <w:rPr>
                  <w:rFonts w:cs="Arial"/>
                  <w:szCs w:val="18"/>
                </w:rPr>
                <w:t>TRUE,FALSE</w:t>
              </w:r>
            </w:ins>
          </w:p>
        </w:tc>
        <w:tc>
          <w:tcPr>
            <w:tcW w:w="1123" w:type="pct"/>
            <w:tcBorders>
              <w:top w:val="single" w:sz="4" w:space="0" w:color="auto"/>
              <w:left w:val="single" w:sz="4" w:space="0" w:color="auto"/>
              <w:bottom w:val="single" w:sz="4" w:space="0" w:color="auto"/>
              <w:right w:val="single" w:sz="4" w:space="0" w:color="auto"/>
            </w:tcBorders>
          </w:tcPr>
          <w:p w:rsidR="009A3FE5" w:rsidRPr="00301E02" w:rsidRDefault="009A3FE5" w:rsidP="009A3FE5">
            <w:pPr>
              <w:pStyle w:val="TAL"/>
              <w:rPr>
                <w:ins w:id="12469" w:author="28.541_CR0268_(Rel-16)_SON_5G" w:date="2020-06-26T14:42:00Z"/>
                <w:rFonts w:cs="Arial"/>
              </w:rPr>
            </w:pPr>
            <w:ins w:id="12470" w:author="28.541_CR0268_(Rel-16)_SON_5G" w:date="2020-06-26T14:42:00Z">
              <w:r w:rsidRPr="00301E02">
                <w:rPr>
                  <w:rFonts w:cs="Arial"/>
                </w:rPr>
                <w:t xml:space="preserve">type: </w:t>
              </w:r>
              <w:r>
                <w:rPr>
                  <w:rFonts w:cs="Arial"/>
                  <w:szCs w:val="18"/>
                </w:rPr>
                <w:t>Boolean</w:t>
              </w:r>
            </w:ins>
          </w:p>
          <w:p w:rsidR="009A3FE5" w:rsidRPr="00120759" w:rsidRDefault="009A3FE5" w:rsidP="009A3FE5">
            <w:pPr>
              <w:pStyle w:val="TAL"/>
              <w:rPr>
                <w:ins w:id="12471" w:author="28.541_CR0268_(Rel-16)_SON_5G" w:date="2020-06-26T14:42:00Z"/>
                <w:rFonts w:cs="Arial"/>
              </w:rPr>
            </w:pPr>
            <w:ins w:id="12472" w:author="28.541_CR0268_(Rel-16)_SON_5G" w:date="2020-06-26T14:42:00Z">
              <w:r w:rsidRPr="00120759">
                <w:rPr>
                  <w:rFonts w:cs="Arial"/>
                </w:rPr>
                <w:t>multiplicity: 1</w:t>
              </w:r>
            </w:ins>
          </w:p>
          <w:p w:rsidR="009A3FE5" w:rsidRPr="00F6310F" w:rsidRDefault="009A3FE5" w:rsidP="009A3FE5">
            <w:pPr>
              <w:pStyle w:val="TAL"/>
              <w:rPr>
                <w:ins w:id="12473" w:author="28.541_CR0268_(Rel-16)_SON_5G" w:date="2020-06-26T14:42:00Z"/>
                <w:rFonts w:cs="Arial"/>
              </w:rPr>
            </w:pPr>
            <w:ins w:id="12474" w:author="28.541_CR0268_(Rel-16)_SON_5G" w:date="2020-06-26T14:42:00Z">
              <w:r w:rsidRPr="00F6310F">
                <w:rPr>
                  <w:rFonts w:cs="Arial"/>
                </w:rPr>
                <w:t>isOrdered: N/A</w:t>
              </w:r>
            </w:ins>
          </w:p>
          <w:p w:rsidR="009A3FE5" w:rsidRPr="00BB0D27" w:rsidRDefault="009A3FE5" w:rsidP="009A3FE5">
            <w:pPr>
              <w:pStyle w:val="TAL"/>
              <w:rPr>
                <w:ins w:id="12475" w:author="28.541_CR0268_(Rel-16)_SON_5G" w:date="2020-06-26T14:42:00Z"/>
                <w:rFonts w:cs="Arial"/>
              </w:rPr>
            </w:pPr>
            <w:ins w:id="12476" w:author="28.541_CR0268_(Rel-16)_SON_5G" w:date="2020-06-26T14:42:00Z">
              <w:r w:rsidRPr="00BB0D27">
                <w:rPr>
                  <w:rFonts w:cs="Arial"/>
                </w:rPr>
                <w:t>isUnique: N/A</w:t>
              </w:r>
            </w:ins>
          </w:p>
          <w:p w:rsidR="009A3FE5" w:rsidRPr="00EA2BB5" w:rsidRDefault="009A3FE5" w:rsidP="009A3FE5">
            <w:pPr>
              <w:pStyle w:val="TAL"/>
              <w:rPr>
                <w:ins w:id="12477" w:author="28.541_CR0268_(Rel-16)_SON_5G" w:date="2020-06-26T14:42:00Z"/>
                <w:rFonts w:cs="Arial"/>
              </w:rPr>
            </w:pPr>
            <w:ins w:id="12478" w:author="28.541_CR0268_(Rel-16)_SON_5G" w:date="2020-06-26T14:42:00Z">
              <w:r w:rsidRPr="00EA2BB5">
                <w:rPr>
                  <w:rFonts w:cs="Arial"/>
                </w:rPr>
                <w:t>defaultValue: None</w:t>
              </w:r>
            </w:ins>
          </w:p>
          <w:p w:rsidR="009A3FE5" w:rsidRDefault="009A3FE5" w:rsidP="009A3FE5">
            <w:pPr>
              <w:pStyle w:val="TAL"/>
              <w:rPr>
                <w:ins w:id="12479" w:author="28.541_CR0268_(Rel-16)_SON_5G" w:date="2020-06-26T14:42:00Z"/>
              </w:rPr>
            </w:pPr>
            <w:ins w:id="12480" w:author="28.541_CR0268_(Rel-16)_SON_5G" w:date="2020-06-26T14:42:00Z">
              <w:r w:rsidRPr="0017287D">
                <w:rPr>
                  <w:rFonts w:cs="Arial"/>
                  <w:szCs w:val="18"/>
                </w:rPr>
                <w:t>isNullable: False</w:t>
              </w:r>
            </w:ins>
          </w:p>
        </w:tc>
      </w:tr>
      <w:tr w:rsidR="008027E0"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8027E0" w:rsidRDefault="008027E0" w:rsidP="008027E0">
            <w:pPr>
              <w:pStyle w:val="Default"/>
              <w:rPr>
                <w:rFonts w:ascii="Courier New" w:hAnsi="Courier New" w:cs="Courier New"/>
                <w:sz w:val="18"/>
                <w:szCs w:val="18"/>
                <w:lang w:eastAsia="zh-CN"/>
              </w:rPr>
            </w:pPr>
            <w:ins w:id="12481" w:author="28.541_CR0260_(Rel-16)_SON_5G" w:date="2020-06-26T11:26:00Z">
              <w:r w:rsidRPr="00C54ACE">
                <w:rPr>
                  <w:rFonts w:ascii="Courier" w:hAnsi="Courier"/>
                  <w:sz w:val="18"/>
                  <w:szCs w:val="18"/>
                </w:rPr>
                <w:lastRenderedPageBreak/>
                <w:t>x2BlackList</w:t>
              </w:r>
            </w:ins>
          </w:p>
        </w:tc>
        <w:tc>
          <w:tcPr>
            <w:tcW w:w="2917" w:type="pct"/>
            <w:tcBorders>
              <w:top w:val="single" w:sz="4" w:space="0" w:color="auto"/>
              <w:left w:val="single" w:sz="4" w:space="0" w:color="auto"/>
              <w:bottom w:val="single" w:sz="4" w:space="0" w:color="auto"/>
              <w:right w:val="single" w:sz="4" w:space="0" w:color="auto"/>
            </w:tcBorders>
          </w:tcPr>
          <w:p w:rsidR="008027E0" w:rsidRPr="00C54ACE" w:rsidRDefault="008027E0" w:rsidP="008027E0">
            <w:pPr>
              <w:keepNext/>
              <w:keepLines/>
              <w:spacing w:after="0"/>
              <w:rPr>
                <w:ins w:id="12482" w:author="28.541_CR0260_(Rel-16)_SON_5G" w:date="2020-06-26T11:26:00Z"/>
                <w:rFonts w:ascii="Arial" w:hAnsi="Arial"/>
                <w:sz w:val="18"/>
              </w:rPr>
            </w:pPr>
            <w:ins w:id="12483" w:author="28.541_CR0260_(Rel-16)_SON_5G" w:date="2020-06-26T11:26:00Z">
              <w:r w:rsidRPr="00C54ACE">
                <w:rPr>
                  <w:rFonts w:ascii="Arial" w:hAnsi="Arial"/>
                  <w:sz w:val="18"/>
                </w:rPr>
                <w:t xml:space="preserve">This is a list of </w:t>
              </w:r>
              <w:r>
                <w:rPr>
                  <w:rFonts w:ascii="Arial" w:hAnsi="Arial" w:cs="Arial"/>
                  <w:sz w:val="18"/>
                </w:rPr>
                <w:t>Ge</w:t>
              </w:r>
              <w:r w:rsidRPr="00B33463">
                <w:rPr>
                  <w:rFonts w:ascii="Arial" w:hAnsi="Arial" w:cs="Arial"/>
                  <w:sz w:val="18"/>
                </w:rPr>
                <w:t>NBIds</w:t>
              </w:r>
              <w:r w:rsidRPr="00C54ACE">
                <w:rPr>
                  <w:rFonts w:ascii="Arial" w:hAnsi="Arial"/>
                  <w:sz w:val="18"/>
                </w:rPr>
                <w:t xml:space="preserve">. If the target node </w:t>
              </w:r>
              <w:r>
                <w:rPr>
                  <w:rFonts w:ascii="Arial" w:hAnsi="Arial"/>
                  <w:sz w:val="18"/>
                </w:rPr>
                <w:t>GeNBId</w:t>
              </w:r>
              <w:r w:rsidRPr="00C54ACE">
                <w:rPr>
                  <w:rFonts w:ascii="Arial" w:hAnsi="Arial"/>
                  <w:sz w:val="18"/>
                </w:rPr>
                <w:t xml:space="preserve"> is a member of the source node’s </w:t>
              </w:r>
              <w:r w:rsidRPr="00C54ACE">
                <w:rPr>
                  <w:rFonts w:ascii="Courier New" w:hAnsi="Courier New" w:cs="Courier New"/>
                  <w:sz w:val="18"/>
                </w:rPr>
                <w:t>NRCellCU.x2BlackList</w:t>
              </w:r>
              <w:r w:rsidRPr="00C54ACE">
                <w:rPr>
                  <w:rFonts w:ascii="Arial" w:hAnsi="Arial"/>
                  <w:sz w:val="18"/>
                </w:rPr>
                <w:t xml:space="preserve">, the source node is: </w:t>
              </w:r>
            </w:ins>
          </w:p>
          <w:p w:rsidR="008027E0" w:rsidRPr="00C54ACE" w:rsidRDefault="008027E0" w:rsidP="008027E0">
            <w:pPr>
              <w:keepNext/>
              <w:keepLines/>
              <w:spacing w:after="0"/>
              <w:rPr>
                <w:ins w:id="12484" w:author="28.541_CR0260_(Rel-16)_SON_5G" w:date="2020-06-26T11:26:00Z"/>
                <w:rFonts w:ascii="Arial" w:hAnsi="Arial"/>
                <w:sz w:val="18"/>
              </w:rPr>
            </w:pPr>
          </w:p>
          <w:p w:rsidR="008027E0" w:rsidRPr="00C54ACE" w:rsidRDefault="008027E0" w:rsidP="008027E0">
            <w:pPr>
              <w:keepNext/>
              <w:keepLines/>
              <w:spacing w:after="0"/>
              <w:rPr>
                <w:ins w:id="12485" w:author="28.541_CR0260_(Rel-16)_SON_5G" w:date="2020-06-26T11:26:00Z"/>
                <w:rFonts w:ascii="Arial" w:hAnsi="Arial"/>
                <w:sz w:val="18"/>
              </w:rPr>
            </w:pPr>
            <w:ins w:id="12486" w:author="28.541_CR0260_(Rel-16)_SON_5G" w:date="2020-06-26T11:26:00Z">
              <w:r w:rsidRPr="00C54ACE">
                <w:rPr>
                  <w:rFonts w:ascii="Arial" w:hAnsi="Arial"/>
                  <w:sz w:val="18"/>
                </w:rPr>
                <w:t>1)</w:t>
              </w:r>
              <w:r w:rsidRPr="00C54ACE">
                <w:rPr>
                  <w:rFonts w:ascii="Arial" w:hAnsi="Arial"/>
                  <w:sz w:val="18"/>
                </w:rPr>
                <w:tab/>
              </w:r>
              <w:r>
                <w:rPr>
                  <w:rFonts w:ascii="Arial" w:hAnsi="Arial"/>
                  <w:sz w:val="18"/>
                </w:rPr>
                <w:t>p</w:t>
              </w:r>
              <w:r w:rsidRPr="00C54ACE">
                <w:rPr>
                  <w:rFonts w:ascii="Arial" w:hAnsi="Arial"/>
                  <w:sz w:val="18"/>
                </w:rPr>
                <w:t>rohibited from sending X2 connection request</w:t>
              </w:r>
              <w:r>
                <w:rPr>
                  <w:rFonts w:ascii="Arial" w:hAnsi="Arial"/>
                  <w:sz w:val="18"/>
                </w:rPr>
                <w:t>s</w:t>
              </w:r>
              <w:r w:rsidRPr="00C54ACE">
                <w:rPr>
                  <w:rFonts w:ascii="Arial" w:hAnsi="Arial"/>
                  <w:sz w:val="18"/>
                </w:rPr>
                <w:t xml:space="preserve"> to </w:t>
              </w:r>
              <w:r>
                <w:rPr>
                  <w:rFonts w:ascii="Arial" w:hAnsi="Arial"/>
                  <w:sz w:val="18"/>
                </w:rPr>
                <w:t xml:space="preserve">the </w:t>
              </w:r>
              <w:r w:rsidRPr="00C54ACE">
                <w:rPr>
                  <w:rFonts w:ascii="Arial" w:hAnsi="Arial"/>
                  <w:sz w:val="18"/>
                </w:rPr>
                <w:t>target node;</w:t>
              </w:r>
            </w:ins>
          </w:p>
          <w:p w:rsidR="008027E0" w:rsidRPr="00C54ACE" w:rsidRDefault="008027E0" w:rsidP="008027E0">
            <w:pPr>
              <w:keepNext/>
              <w:keepLines/>
              <w:spacing w:after="0"/>
              <w:rPr>
                <w:ins w:id="12487" w:author="28.541_CR0260_(Rel-16)_SON_5G" w:date="2020-06-26T11:26:00Z"/>
                <w:rFonts w:ascii="Arial" w:hAnsi="Arial"/>
                <w:sz w:val="18"/>
              </w:rPr>
            </w:pPr>
            <w:ins w:id="12488" w:author="28.541_CR0260_(Rel-16)_SON_5G" w:date="2020-06-26T11:26:00Z">
              <w:r w:rsidRPr="00C54ACE">
                <w:rPr>
                  <w:rFonts w:ascii="Arial" w:hAnsi="Arial"/>
                  <w:sz w:val="18"/>
                </w:rPr>
                <w:t>2)</w:t>
              </w:r>
              <w:r w:rsidRPr="00C54ACE">
                <w:rPr>
                  <w:rFonts w:ascii="Arial" w:hAnsi="Arial"/>
                  <w:sz w:val="18"/>
                </w:rPr>
                <w:tab/>
              </w:r>
              <w:r>
                <w:rPr>
                  <w:rFonts w:ascii="Arial" w:hAnsi="Arial"/>
                  <w:sz w:val="18"/>
                </w:rPr>
                <w:t>f</w:t>
              </w:r>
              <w:r w:rsidRPr="00C54ACE">
                <w:rPr>
                  <w:rFonts w:ascii="Arial" w:hAnsi="Arial"/>
                  <w:sz w:val="18"/>
                </w:rPr>
                <w:t xml:space="preserve">orced to tear down </w:t>
              </w:r>
              <w:r>
                <w:rPr>
                  <w:rFonts w:ascii="Arial" w:hAnsi="Arial"/>
                  <w:sz w:val="18"/>
                </w:rPr>
                <w:t xml:space="preserve">an </w:t>
              </w:r>
              <w:r w:rsidRPr="00C54ACE">
                <w:rPr>
                  <w:rFonts w:ascii="Arial" w:hAnsi="Arial"/>
                  <w:sz w:val="18"/>
                </w:rPr>
                <w:t xml:space="preserve">established X2 connection to </w:t>
              </w:r>
              <w:r>
                <w:rPr>
                  <w:rFonts w:ascii="Arial" w:hAnsi="Arial"/>
                  <w:sz w:val="18"/>
                </w:rPr>
                <w:t xml:space="preserve">the </w:t>
              </w:r>
              <w:r w:rsidRPr="00C54ACE">
                <w:rPr>
                  <w:rFonts w:ascii="Arial" w:hAnsi="Arial"/>
                  <w:sz w:val="18"/>
                </w:rPr>
                <w:t>target node</w:t>
              </w:r>
              <w:r>
                <w:rPr>
                  <w:rFonts w:ascii="Arial" w:hAnsi="Arial"/>
                  <w:sz w:val="18"/>
                </w:rPr>
                <w:t>;</w:t>
              </w:r>
            </w:ins>
          </w:p>
          <w:p w:rsidR="008027E0" w:rsidRPr="00C54ACE" w:rsidRDefault="008027E0" w:rsidP="008027E0">
            <w:pPr>
              <w:keepNext/>
              <w:keepLines/>
              <w:spacing w:after="0"/>
              <w:rPr>
                <w:ins w:id="12489" w:author="28.541_CR0260_(Rel-16)_SON_5G" w:date="2020-06-26T11:26:00Z"/>
                <w:rFonts w:ascii="Arial" w:hAnsi="Arial"/>
                <w:sz w:val="18"/>
              </w:rPr>
            </w:pPr>
            <w:ins w:id="12490" w:author="28.541_CR0260_(Rel-16)_SON_5G" w:date="2020-06-26T11:26:00Z">
              <w:r w:rsidRPr="00C54ACE">
                <w:rPr>
                  <w:rFonts w:ascii="Arial" w:hAnsi="Arial"/>
                  <w:sz w:val="18"/>
                </w:rPr>
                <w:t>3)</w:t>
              </w:r>
              <w:r w:rsidRPr="00C54ACE">
                <w:rPr>
                  <w:rFonts w:ascii="Arial" w:hAnsi="Arial"/>
                  <w:sz w:val="18"/>
                </w:rPr>
                <w:tab/>
              </w:r>
              <w:r>
                <w:rPr>
                  <w:rFonts w:ascii="Arial" w:hAnsi="Arial"/>
                  <w:sz w:val="18"/>
                </w:rPr>
                <w:t>n</w:t>
              </w:r>
              <w:r w:rsidRPr="00C54ACE">
                <w:rPr>
                  <w:rFonts w:ascii="Arial" w:hAnsi="Arial"/>
                  <w:sz w:val="18"/>
                </w:rPr>
                <w:t>ot allowed to accept incoming X2 connection request</w:t>
              </w:r>
              <w:r>
                <w:rPr>
                  <w:rFonts w:ascii="Arial" w:hAnsi="Arial"/>
                  <w:sz w:val="18"/>
                </w:rPr>
                <w:t>s</w:t>
              </w:r>
              <w:r w:rsidRPr="00C54ACE">
                <w:rPr>
                  <w:rFonts w:ascii="Arial" w:hAnsi="Arial"/>
                  <w:sz w:val="18"/>
                </w:rPr>
                <w:t xml:space="preserve"> from </w:t>
              </w:r>
              <w:r>
                <w:rPr>
                  <w:rFonts w:ascii="Arial" w:hAnsi="Arial"/>
                  <w:sz w:val="18"/>
                </w:rPr>
                <w:t xml:space="preserve">the </w:t>
              </w:r>
              <w:r w:rsidRPr="00C54ACE">
                <w:rPr>
                  <w:rFonts w:ascii="Arial" w:hAnsi="Arial"/>
                  <w:sz w:val="18"/>
                </w:rPr>
                <w:t>target node.</w:t>
              </w:r>
            </w:ins>
          </w:p>
          <w:p w:rsidR="008027E0" w:rsidRPr="00C54ACE" w:rsidRDefault="008027E0" w:rsidP="008027E0">
            <w:pPr>
              <w:keepNext/>
              <w:keepLines/>
              <w:spacing w:after="0"/>
              <w:rPr>
                <w:ins w:id="12491" w:author="28.541_CR0260_(Rel-16)_SON_5G" w:date="2020-06-26T11:26:00Z"/>
                <w:rFonts w:ascii="Arial" w:hAnsi="Arial"/>
                <w:sz w:val="18"/>
              </w:rPr>
            </w:pPr>
          </w:p>
          <w:p w:rsidR="008027E0" w:rsidRDefault="008027E0" w:rsidP="008027E0">
            <w:pPr>
              <w:keepNext/>
              <w:keepLines/>
              <w:spacing w:after="0"/>
              <w:rPr>
                <w:ins w:id="12492" w:author="28.541_CR0260_(Rel-16)_SON_5G" w:date="2020-06-26T11:26:00Z"/>
                <w:rFonts w:ascii="Arial" w:hAnsi="Arial"/>
                <w:sz w:val="18"/>
              </w:rPr>
            </w:pPr>
            <w:ins w:id="12493" w:author="28.541_CR0260_(Rel-16)_SON_5G" w:date="2020-06-26T11:26:00Z">
              <w:r w:rsidRPr="00C54ACE">
                <w:rPr>
                  <w:rFonts w:ascii="Arial" w:hAnsi="Arial"/>
                  <w:sz w:val="18"/>
                </w:rPr>
                <w:t xml:space="preserve">The same </w:t>
              </w:r>
              <w:r>
                <w:rPr>
                  <w:rFonts w:ascii="Arial" w:hAnsi="Arial"/>
                  <w:sz w:val="18"/>
                </w:rPr>
                <w:t>GeNBId</w:t>
              </w:r>
              <w:r w:rsidRPr="00C54ACE">
                <w:rPr>
                  <w:rFonts w:ascii="Arial" w:hAnsi="Arial"/>
                  <w:sz w:val="18"/>
                </w:rPr>
                <w:t xml:space="preserve"> may appear here and in </w:t>
              </w:r>
              <w:r w:rsidRPr="00C54ACE">
                <w:rPr>
                  <w:rFonts w:ascii="Courier New" w:hAnsi="Courier New" w:cs="Courier New"/>
                  <w:sz w:val="18"/>
                </w:rPr>
                <w:t>NRCellCU.</w:t>
              </w:r>
              <w:r w:rsidRPr="00C54ACE">
                <w:rPr>
                  <w:rFonts w:ascii="Courier New" w:hAnsi="Courier New" w:cs="Courier New"/>
                  <w:snapToGrid w:val="0"/>
                  <w:sz w:val="18"/>
                </w:rPr>
                <w:t>x2WhiteList</w:t>
              </w:r>
              <w:r w:rsidRPr="00C54ACE">
                <w:rPr>
                  <w:rFonts w:ascii="Arial" w:hAnsi="Arial"/>
                  <w:sz w:val="18"/>
                </w:rPr>
                <w:t xml:space="preserve">. In such case, the </w:t>
              </w:r>
              <w:r>
                <w:rPr>
                  <w:rFonts w:ascii="Arial" w:hAnsi="Arial"/>
                  <w:sz w:val="18"/>
                </w:rPr>
                <w:t>GeNBId</w:t>
              </w:r>
              <w:r w:rsidRPr="00C54ACE">
                <w:rPr>
                  <w:rFonts w:ascii="Arial" w:hAnsi="Arial"/>
                  <w:sz w:val="18"/>
                </w:rPr>
                <w:t xml:space="preserve"> in </w:t>
              </w:r>
              <w:r w:rsidRPr="00C54ACE">
                <w:rPr>
                  <w:rFonts w:ascii="Courier New" w:hAnsi="Courier New" w:cs="Courier New"/>
                  <w:snapToGrid w:val="0"/>
                  <w:sz w:val="18"/>
                </w:rPr>
                <w:t>x2WhiteList</w:t>
              </w:r>
              <w:r w:rsidRPr="00C54ACE">
                <w:rPr>
                  <w:rFonts w:ascii="Arial" w:hAnsi="Arial"/>
                  <w:sz w:val="18"/>
                </w:rPr>
                <w:t xml:space="preserve"> shall be treated as if it is absent.</w:t>
              </w:r>
            </w:ins>
          </w:p>
          <w:p w:rsidR="008027E0" w:rsidRDefault="008027E0" w:rsidP="008027E0">
            <w:pPr>
              <w:keepNext/>
              <w:keepLines/>
              <w:spacing w:after="0"/>
              <w:rPr>
                <w:ins w:id="12494" w:author="28.541_CR0260_(Rel-16)_SON_5G" w:date="2020-06-26T11:26:00Z"/>
                <w:rFonts w:ascii="Arial" w:hAnsi="Arial"/>
                <w:sz w:val="18"/>
              </w:rPr>
            </w:pPr>
          </w:p>
          <w:p w:rsidR="008027E0" w:rsidRPr="00C54ACE" w:rsidRDefault="008027E0" w:rsidP="008027E0">
            <w:pPr>
              <w:keepNext/>
              <w:keepLines/>
              <w:spacing w:after="0"/>
              <w:rPr>
                <w:ins w:id="12495" w:author="28.541_CR0260_(Rel-16)_SON_5G" w:date="2020-06-26T11:26:00Z"/>
                <w:rFonts w:ascii="Arial" w:hAnsi="Arial"/>
                <w:sz w:val="18"/>
                <w:lang w:eastAsia="zh-CN"/>
              </w:rPr>
            </w:pPr>
            <w:ins w:id="12496" w:author="28.541_CR0260_(Rel-16)_SON_5G" w:date="2020-06-26T11:26:00Z">
              <w:r w:rsidRPr="00C54ACE">
                <w:rPr>
                  <w:rFonts w:ascii="Arial" w:hAnsi="Arial" w:cs="Arial"/>
                  <w:sz w:val="18"/>
                  <w:szCs w:val="18"/>
                </w:rPr>
                <w:t xml:space="preserve">allowedValues: </w:t>
              </w:r>
              <w:r>
                <w:rPr>
                  <w:rFonts w:ascii="Arial" w:hAnsi="Arial" w:cs="Arial"/>
                  <w:sz w:val="18"/>
                  <w:szCs w:val="18"/>
                </w:rPr>
                <w:t>See</w:t>
              </w:r>
              <w:r>
                <w:rPr>
                  <w:rFonts w:ascii="Arial" w:hAnsi="Arial"/>
                  <w:sz w:val="18"/>
                  <w:lang w:eastAsia="zh-CN"/>
                </w:rPr>
                <w:t xml:space="preserve"> NOTE 5.</w:t>
              </w:r>
            </w:ins>
          </w:p>
          <w:p w:rsidR="008027E0" w:rsidRDefault="008027E0" w:rsidP="008027E0">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8027E0" w:rsidRPr="00C54ACE" w:rsidRDefault="008027E0" w:rsidP="008027E0">
            <w:pPr>
              <w:keepNext/>
              <w:keepLines/>
              <w:spacing w:after="0"/>
              <w:rPr>
                <w:ins w:id="12497" w:author="28.541_CR0260_(Rel-16)_SON_5G" w:date="2020-06-26T11:26:00Z"/>
                <w:rFonts w:ascii="Arial" w:hAnsi="Arial"/>
                <w:sz w:val="18"/>
                <w:lang w:eastAsia="zh-CN"/>
              </w:rPr>
            </w:pPr>
            <w:ins w:id="12498" w:author="28.541_CR0260_(Rel-16)_SON_5G" w:date="2020-06-26T11:26:00Z">
              <w:r w:rsidRPr="00C54ACE">
                <w:rPr>
                  <w:rFonts w:ascii="Arial" w:hAnsi="Arial"/>
                  <w:sz w:val="18"/>
                </w:rPr>
                <w:t xml:space="preserve">type: </w:t>
              </w:r>
              <w:r>
                <w:rPr>
                  <w:rFonts w:ascii="Arial" w:hAnsi="Arial"/>
                  <w:sz w:val="18"/>
                  <w:lang w:eastAsia="zh-CN"/>
                </w:rPr>
                <w:t>String</w:t>
              </w:r>
            </w:ins>
          </w:p>
          <w:p w:rsidR="008027E0" w:rsidRPr="00C54ACE" w:rsidRDefault="008027E0" w:rsidP="008027E0">
            <w:pPr>
              <w:keepNext/>
              <w:keepLines/>
              <w:spacing w:after="0"/>
              <w:rPr>
                <w:ins w:id="12499" w:author="28.541_CR0260_(Rel-16)_SON_5G" w:date="2020-06-26T11:26:00Z"/>
                <w:rFonts w:ascii="Arial" w:hAnsi="Arial"/>
                <w:sz w:val="18"/>
                <w:lang w:eastAsia="zh-CN"/>
              </w:rPr>
            </w:pPr>
            <w:ins w:id="12500" w:author="28.541_CR0260_(Rel-16)_SON_5G" w:date="2020-06-26T11:26:00Z">
              <w:r w:rsidRPr="00C54ACE">
                <w:rPr>
                  <w:rFonts w:ascii="Arial" w:hAnsi="Arial"/>
                  <w:sz w:val="18"/>
                </w:rPr>
                <w:t xml:space="preserve">multiplicity: </w:t>
              </w:r>
              <w:r>
                <w:rPr>
                  <w:rFonts w:ascii="Arial" w:hAnsi="Arial"/>
                  <w:sz w:val="18"/>
                </w:rPr>
                <w:t>0..*</w:t>
              </w:r>
            </w:ins>
          </w:p>
          <w:p w:rsidR="008027E0" w:rsidRPr="00C54ACE" w:rsidRDefault="008027E0" w:rsidP="008027E0">
            <w:pPr>
              <w:keepNext/>
              <w:keepLines/>
              <w:spacing w:after="0"/>
              <w:rPr>
                <w:ins w:id="12501" w:author="28.541_CR0260_(Rel-16)_SON_5G" w:date="2020-06-26T11:26:00Z"/>
                <w:rFonts w:ascii="Arial" w:hAnsi="Arial"/>
                <w:sz w:val="18"/>
              </w:rPr>
            </w:pPr>
            <w:ins w:id="12502" w:author="28.541_CR0260_(Rel-16)_SON_5G" w:date="2020-06-26T11:26:00Z">
              <w:r w:rsidRPr="00C54ACE">
                <w:rPr>
                  <w:rFonts w:ascii="Arial" w:hAnsi="Arial"/>
                  <w:sz w:val="18"/>
                </w:rPr>
                <w:t>isOrdered: False</w:t>
              </w:r>
            </w:ins>
          </w:p>
          <w:p w:rsidR="008027E0" w:rsidRPr="00C54ACE" w:rsidRDefault="008027E0" w:rsidP="008027E0">
            <w:pPr>
              <w:keepNext/>
              <w:keepLines/>
              <w:spacing w:after="0"/>
              <w:rPr>
                <w:ins w:id="12503" w:author="28.541_CR0260_(Rel-16)_SON_5G" w:date="2020-06-26T11:26:00Z"/>
                <w:rFonts w:ascii="Arial" w:hAnsi="Arial"/>
                <w:sz w:val="18"/>
              </w:rPr>
            </w:pPr>
            <w:ins w:id="12504" w:author="28.541_CR0260_(Rel-16)_SON_5G" w:date="2020-06-26T11:26:00Z">
              <w:r w:rsidRPr="00C54ACE">
                <w:rPr>
                  <w:rFonts w:ascii="Arial" w:hAnsi="Arial"/>
                  <w:sz w:val="18"/>
                </w:rPr>
                <w:t>isUnique: True</w:t>
              </w:r>
            </w:ins>
          </w:p>
          <w:p w:rsidR="008027E0" w:rsidRPr="00C54ACE" w:rsidRDefault="008027E0" w:rsidP="008027E0">
            <w:pPr>
              <w:keepNext/>
              <w:keepLines/>
              <w:spacing w:after="0"/>
              <w:rPr>
                <w:ins w:id="12505" w:author="28.541_CR0260_(Rel-16)_SON_5G" w:date="2020-06-26T11:26:00Z"/>
                <w:rFonts w:ascii="Arial" w:hAnsi="Arial"/>
                <w:sz w:val="18"/>
              </w:rPr>
            </w:pPr>
            <w:ins w:id="12506" w:author="28.541_CR0260_(Rel-16)_SON_5G" w:date="2020-06-26T11:26:00Z">
              <w:r w:rsidRPr="00C54ACE">
                <w:rPr>
                  <w:rFonts w:ascii="Arial" w:hAnsi="Arial"/>
                  <w:sz w:val="18"/>
                </w:rPr>
                <w:t>defaultValue: None</w:t>
              </w:r>
            </w:ins>
          </w:p>
          <w:p w:rsidR="008027E0" w:rsidRDefault="008027E0" w:rsidP="008027E0">
            <w:pPr>
              <w:pStyle w:val="TAL"/>
            </w:pPr>
            <w:ins w:id="12507" w:author="28.541_CR0260_(Rel-16)_SON_5G" w:date="2020-06-26T11:26:00Z">
              <w:r w:rsidRPr="00C54ACE">
                <w:t xml:space="preserve">isNullable: </w:t>
              </w:r>
              <w:r w:rsidRPr="00C54ACE">
                <w:rPr>
                  <w:lang w:val="en-US"/>
                </w:rPr>
                <w:t>False</w:t>
              </w:r>
            </w:ins>
          </w:p>
        </w:tc>
      </w:tr>
      <w:tr w:rsidR="008027E0" w:rsidRPr="002B15AA" w:rsidTr="00583841">
        <w:trPr>
          <w:cantSplit/>
          <w:tblHeader/>
          <w:ins w:id="12508" w:author="28.541_CR0260_(Rel-16)_SON_5G" w:date="2020-06-26T11:25:00Z"/>
        </w:trPr>
        <w:tc>
          <w:tcPr>
            <w:tcW w:w="960" w:type="pct"/>
            <w:tcBorders>
              <w:top w:val="single" w:sz="4" w:space="0" w:color="auto"/>
              <w:left w:val="single" w:sz="4" w:space="0" w:color="auto"/>
              <w:bottom w:val="single" w:sz="4" w:space="0" w:color="auto"/>
              <w:right w:val="single" w:sz="4" w:space="0" w:color="auto"/>
            </w:tcBorders>
          </w:tcPr>
          <w:p w:rsidR="008027E0" w:rsidRDefault="008027E0" w:rsidP="008027E0">
            <w:pPr>
              <w:pStyle w:val="Default"/>
              <w:rPr>
                <w:ins w:id="12509" w:author="28.541_CR0260_(Rel-16)_SON_5G" w:date="2020-06-26T11:25:00Z"/>
                <w:rFonts w:ascii="Courier New" w:hAnsi="Courier New" w:cs="Courier New"/>
                <w:sz w:val="18"/>
                <w:szCs w:val="18"/>
                <w:lang w:eastAsia="zh-CN"/>
              </w:rPr>
            </w:pPr>
            <w:ins w:id="12510" w:author="28.541_CR0260_(Rel-16)_SON_5G" w:date="2020-06-26T11:26:00Z">
              <w:r w:rsidRPr="00C54ACE">
                <w:rPr>
                  <w:rFonts w:ascii="Courier" w:hAnsi="Courier"/>
                  <w:sz w:val="18"/>
                  <w:szCs w:val="18"/>
                </w:rPr>
                <w:t>xnBlackList</w:t>
              </w:r>
            </w:ins>
          </w:p>
        </w:tc>
        <w:tc>
          <w:tcPr>
            <w:tcW w:w="2917" w:type="pct"/>
            <w:tcBorders>
              <w:top w:val="single" w:sz="4" w:space="0" w:color="auto"/>
              <w:left w:val="single" w:sz="4" w:space="0" w:color="auto"/>
              <w:bottom w:val="single" w:sz="4" w:space="0" w:color="auto"/>
              <w:right w:val="single" w:sz="4" w:space="0" w:color="auto"/>
            </w:tcBorders>
          </w:tcPr>
          <w:p w:rsidR="008027E0" w:rsidRPr="00C54ACE" w:rsidRDefault="008027E0" w:rsidP="008027E0">
            <w:pPr>
              <w:keepNext/>
              <w:keepLines/>
              <w:spacing w:after="0"/>
              <w:rPr>
                <w:ins w:id="12511" w:author="28.541_CR0260_(Rel-16)_SON_5G" w:date="2020-06-26T11:26:00Z"/>
                <w:rFonts w:ascii="Arial" w:hAnsi="Arial"/>
                <w:sz w:val="18"/>
              </w:rPr>
            </w:pPr>
            <w:ins w:id="12512" w:author="28.541_CR0260_(Rel-16)_SON_5G" w:date="2020-06-26T11:26:00Z">
              <w:r w:rsidRPr="00C54ACE">
                <w:rPr>
                  <w:rFonts w:ascii="Arial" w:hAnsi="Arial"/>
                  <w:sz w:val="18"/>
                </w:rPr>
                <w:t xml:space="preserve">This is a list of </w:t>
              </w:r>
              <w:r>
                <w:rPr>
                  <w:rFonts w:ascii="Arial" w:hAnsi="Arial" w:cs="Arial"/>
                  <w:sz w:val="18"/>
                </w:rPr>
                <w:t>Gg</w:t>
              </w:r>
              <w:r w:rsidRPr="00B74172">
                <w:rPr>
                  <w:rFonts w:ascii="Arial" w:hAnsi="Arial" w:cs="Arial"/>
                  <w:sz w:val="18"/>
                </w:rPr>
                <w:t>NBIds</w:t>
              </w:r>
              <w:r w:rsidRPr="00C54ACE">
                <w:rPr>
                  <w:rFonts w:ascii="Arial" w:hAnsi="Arial"/>
                  <w:sz w:val="18"/>
                </w:rPr>
                <w:t xml:space="preserve">. If the target node </w:t>
              </w:r>
              <w:r>
                <w:rPr>
                  <w:rFonts w:ascii="Arial" w:hAnsi="Arial"/>
                  <w:sz w:val="18"/>
                </w:rPr>
                <w:t>GgNBId</w:t>
              </w:r>
              <w:r w:rsidRPr="00C54ACE">
                <w:rPr>
                  <w:rFonts w:ascii="Arial" w:hAnsi="Arial"/>
                  <w:sz w:val="18"/>
                </w:rPr>
                <w:t xml:space="preserve"> is a member of the source node’s </w:t>
              </w:r>
              <w:r w:rsidRPr="00C54ACE">
                <w:rPr>
                  <w:rFonts w:ascii="Courier New" w:hAnsi="Courier New" w:cs="Courier New"/>
                  <w:sz w:val="18"/>
                </w:rPr>
                <w:t>NRCellCU.xnBlackList</w:t>
              </w:r>
              <w:r w:rsidRPr="00C54ACE">
                <w:rPr>
                  <w:rFonts w:ascii="Arial" w:hAnsi="Arial"/>
                  <w:sz w:val="18"/>
                </w:rPr>
                <w:t xml:space="preserve">, the source node is: </w:t>
              </w:r>
            </w:ins>
          </w:p>
          <w:p w:rsidR="008027E0" w:rsidRPr="00C54ACE" w:rsidRDefault="008027E0" w:rsidP="008027E0">
            <w:pPr>
              <w:keepNext/>
              <w:keepLines/>
              <w:spacing w:after="0"/>
              <w:rPr>
                <w:ins w:id="12513" w:author="28.541_CR0260_(Rel-16)_SON_5G" w:date="2020-06-26T11:26:00Z"/>
                <w:rFonts w:ascii="Arial" w:hAnsi="Arial"/>
                <w:sz w:val="18"/>
              </w:rPr>
            </w:pPr>
          </w:p>
          <w:p w:rsidR="008027E0" w:rsidRPr="00C54ACE" w:rsidRDefault="008027E0" w:rsidP="008027E0">
            <w:pPr>
              <w:keepNext/>
              <w:keepLines/>
              <w:spacing w:after="0"/>
              <w:rPr>
                <w:ins w:id="12514" w:author="28.541_CR0260_(Rel-16)_SON_5G" w:date="2020-06-26T11:26:00Z"/>
                <w:rFonts w:ascii="Arial" w:hAnsi="Arial"/>
                <w:sz w:val="18"/>
              </w:rPr>
            </w:pPr>
            <w:ins w:id="12515" w:author="28.541_CR0260_(Rel-16)_SON_5G" w:date="2020-06-26T11:26:00Z">
              <w:r w:rsidRPr="00C54ACE">
                <w:rPr>
                  <w:rFonts w:ascii="Arial" w:hAnsi="Arial"/>
                  <w:sz w:val="18"/>
                </w:rPr>
                <w:t>1)</w:t>
              </w:r>
              <w:r w:rsidRPr="00C54ACE">
                <w:rPr>
                  <w:rFonts w:ascii="Arial" w:hAnsi="Arial"/>
                  <w:sz w:val="18"/>
                </w:rPr>
                <w:tab/>
              </w:r>
              <w:r>
                <w:rPr>
                  <w:rFonts w:ascii="Arial" w:hAnsi="Arial"/>
                  <w:sz w:val="18"/>
                </w:rPr>
                <w:t>p</w:t>
              </w:r>
              <w:r w:rsidRPr="00C54ACE">
                <w:rPr>
                  <w:rFonts w:ascii="Arial" w:hAnsi="Arial"/>
                  <w:sz w:val="18"/>
                </w:rPr>
                <w:t>rohibited from sending Xn connection request</w:t>
              </w:r>
              <w:r>
                <w:rPr>
                  <w:rFonts w:ascii="Arial" w:hAnsi="Arial"/>
                  <w:sz w:val="18"/>
                </w:rPr>
                <w:t>s</w:t>
              </w:r>
              <w:r w:rsidRPr="00C54ACE">
                <w:rPr>
                  <w:rFonts w:ascii="Arial" w:hAnsi="Arial"/>
                  <w:sz w:val="18"/>
                </w:rPr>
                <w:t xml:space="preserve"> to </w:t>
              </w:r>
              <w:r>
                <w:rPr>
                  <w:rFonts w:ascii="Arial" w:hAnsi="Arial"/>
                  <w:sz w:val="18"/>
                </w:rPr>
                <w:t xml:space="preserve">the </w:t>
              </w:r>
              <w:r w:rsidRPr="00C54ACE">
                <w:rPr>
                  <w:rFonts w:ascii="Arial" w:hAnsi="Arial"/>
                  <w:sz w:val="18"/>
                </w:rPr>
                <w:t>target node;</w:t>
              </w:r>
            </w:ins>
          </w:p>
          <w:p w:rsidR="008027E0" w:rsidRPr="00C54ACE" w:rsidRDefault="008027E0" w:rsidP="008027E0">
            <w:pPr>
              <w:keepNext/>
              <w:keepLines/>
              <w:spacing w:after="0"/>
              <w:rPr>
                <w:ins w:id="12516" w:author="28.541_CR0260_(Rel-16)_SON_5G" w:date="2020-06-26T11:26:00Z"/>
                <w:rFonts w:ascii="Arial" w:hAnsi="Arial"/>
                <w:sz w:val="18"/>
              </w:rPr>
            </w:pPr>
            <w:ins w:id="12517" w:author="28.541_CR0260_(Rel-16)_SON_5G" w:date="2020-06-26T11:26:00Z">
              <w:r w:rsidRPr="00C54ACE">
                <w:rPr>
                  <w:rFonts w:ascii="Arial" w:hAnsi="Arial"/>
                  <w:sz w:val="18"/>
                </w:rPr>
                <w:t>2)</w:t>
              </w:r>
              <w:r w:rsidRPr="00C54ACE">
                <w:rPr>
                  <w:rFonts w:ascii="Arial" w:hAnsi="Arial"/>
                  <w:sz w:val="18"/>
                </w:rPr>
                <w:tab/>
              </w:r>
              <w:r>
                <w:rPr>
                  <w:rFonts w:ascii="Arial" w:hAnsi="Arial"/>
                  <w:sz w:val="18"/>
                </w:rPr>
                <w:t>f</w:t>
              </w:r>
              <w:r w:rsidRPr="00C54ACE">
                <w:rPr>
                  <w:rFonts w:ascii="Arial" w:hAnsi="Arial"/>
                  <w:sz w:val="18"/>
                </w:rPr>
                <w:t xml:space="preserve">orced to tear down </w:t>
              </w:r>
              <w:r>
                <w:rPr>
                  <w:rFonts w:ascii="Arial" w:hAnsi="Arial"/>
                  <w:sz w:val="18"/>
                </w:rPr>
                <w:t xml:space="preserve">an </w:t>
              </w:r>
              <w:r w:rsidRPr="00C54ACE">
                <w:rPr>
                  <w:rFonts w:ascii="Arial" w:hAnsi="Arial"/>
                  <w:sz w:val="18"/>
                </w:rPr>
                <w:t xml:space="preserve">established Xn connection to </w:t>
              </w:r>
              <w:r>
                <w:rPr>
                  <w:rFonts w:ascii="Arial" w:hAnsi="Arial"/>
                  <w:sz w:val="18"/>
                </w:rPr>
                <w:t xml:space="preserve">the </w:t>
              </w:r>
              <w:r w:rsidRPr="00C54ACE">
                <w:rPr>
                  <w:rFonts w:ascii="Arial" w:hAnsi="Arial"/>
                  <w:sz w:val="18"/>
                </w:rPr>
                <w:t>target node</w:t>
              </w:r>
              <w:r>
                <w:rPr>
                  <w:rFonts w:ascii="Arial" w:hAnsi="Arial"/>
                  <w:sz w:val="18"/>
                </w:rPr>
                <w:t>;</w:t>
              </w:r>
            </w:ins>
          </w:p>
          <w:p w:rsidR="008027E0" w:rsidRPr="00C54ACE" w:rsidRDefault="008027E0" w:rsidP="008027E0">
            <w:pPr>
              <w:keepNext/>
              <w:keepLines/>
              <w:spacing w:after="0"/>
              <w:rPr>
                <w:ins w:id="12518" w:author="28.541_CR0260_(Rel-16)_SON_5G" w:date="2020-06-26T11:26:00Z"/>
                <w:rFonts w:ascii="Arial" w:hAnsi="Arial"/>
                <w:sz w:val="18"/>
              </w:rPr>
            </w:pPr>
            <w:ins w:id="12519" w:author="28.541_CR0260_(Rel-16)_SON_5G" w:date="2020-06-26T11:26:00Z">
              <w:r w:rsidRPr="00C54ACE">
                <w:rPr>
                  <w:rFonts w:ascii="Arial" w:hAnsi="Arial"/>
                  <w:sz w:val="18"/>
                </w:rPr>
                <w:t>3)</w:t>
              </w:r>
              <w:r w:rsidRPr="00C54ACE">
                <w:rPr>
                  <w:rFonts w:ascii="Arial" w:hAnsi="Arial"/>
                  <w:sz w:val="18"/>
                </w:rPr>
                <w:tab/>
              </w:r>
              <w:r>
                <w:rPr>
                  <w:rFonts w:ascii="Arial" w:hAnsi="Arial"/>
                  <w:sz w:val="18"/>
                </w:rPr>
                <w:t>n</w:t>
              </w:r>
              <w:r w:rsidRPr="00C54ACE">
                <w:rPr>
                  <w:rFonts w:ascii="Arial" w:hAnsi="Arial"/>
                  <w:sz w:val="18"/>
                </w:rPr>
                <w:t>ot allowed to accept incoming Xn connection request</w:t>
              </w:r>
              <w:r>
                <w:rPr>
                  <w:rFonts w:ascii="Arial" w:hAnsi="Arial"/>
                  <w:sz w:val="18"/>
                </w:rPr>
                <w:t>s</w:t>
              </w:r>
              <w:r w:rsidRPr="00C54ACE">
                <w:rPr>
                  <w:rFonts w:ascii="Arial" w:hAnsi="Arial"/>
                  <w:sz w:val="18"/>
                </w:rPr>
                <w:t xml:space="preserve"> from </w:t>
              </w:r>
              <w:r>
                <w:rPr>
                  <w:rFonts w:ascii="Arial" w:hAnsi="Arial"/>
                  <w:sz w:val="18"/>
                </w:rPr>
                <w:t xml:space="preserve">the </w:t>
              </w:r>
              <w:r w:rsidRPr="00C54ACE">
                <w:rPr>
                  <w:rFonts w:ascii="Arial" w:hAnsi="Arial"/>
                  <w:sz w:val="18"/>
                </w:rPr>
                <w:t>target node.</w:t>
              </w:r>
            </w:ins>
          </w:p>
          <w:p w:rsidR="008027E0" w:rsidRPr="00C54ACE" w:rsidRDefault="008027E0" w:rsidP="008027E0">
            <w:pPr>
              <w:keepNext/>
              <w:keepLines/>
              <w:spacing w:after="0"/>
              <w:rPr>
                <w:ins w:id="12520" w:author="28.541_CR0260_(Rel-16)_SON_5G" w:date="2020-06-26T11:26:00Z"/>
                <w:rFonts w:ascii="Arial" w:hAnsi="Arial"/>
                <w:sz w:val="18"/>
              </w:rPr>
            </w:pPr>
          </w:p>
          <w:p w:rsidR="008027E0" w:rsidRDefault="008027E0" w:rsidP="008027E0">
            <w:pPr>
              <w:keepNext/>
              <w:keepLines/>
              <w:spacing w:after="0"/>
              <w:rPr>
                <w:ins w:id="12521" w:author="28.541_CR0260_(Rel-16)_SON_5G" w:date="2020-06-26T11:26:00Z"/>
                <w:rFonts w:ascii="Arial" w:hAnsi="Arial"/>
                <w:sz w:val="18"/>
              </w:rPr>
            </w:pPr>
            <w:ins w:id="12522" w:author="28.541_CR0260_(Rel-16)_SON_5G" w:date="2020-06-26T11:26:00Z">
              <w:r w:rsidRPr="00C54ACE">
                <w:rPr>
                  <w:rFonts w:ascii="Arial" w:hAnsi="Arial"/>
                  <w:sz w:val="18"/>
                </w:rPr>
                <w:t xml:space="preserve">The same </w:t>
              </w:r>
              <w:r>
                <w:rPr>
                  <w:rFonts w:ascii="Arial" w:hAnsi="Arial"/>
                  <w:sz w:val="18"/>
                </w:rPr>
                <w:t>GgNBId</w:t>
              </w:r>
              <w:r w:rsidRPr="00C54ACE">
                <w:rPr>
                  <w:rFonts w:ascii="Arial" w:hAnsi="Arial"/>
                  <w:sz w:val="18"/>
                </w:rPr>
                <w:t xml:space="preserve"> may appear here and in </w:t>
              </w:r>
              <w:r w:rsidRPr="00C54ACE">
                <w:rPr>
                  <w:rFonts w:ascii="Courier New" w:hAnsi="Courier New" w:cs="Courier New"/>
                  <w:sz w:val="18"/>
                </w:rPr>
                <w:t>NRCellCU.</w:t>
              </w:r>
              <w:r w:rsidRPr="00C54ACE">
                <w:rPr>
                  <w:rFonts w:ascii="Courier New" w:hAnsi="Courier New" w:cs="Courier New"/>
                  <w:snapToGrid w:val="0"/>
                  <w:sz w:val="18"/>
                </w:rPr>
                <w:t>xnWhiteList</w:t>
              </w:r>
              <w:r w:rsidRPr="00C54ACE">
                <w:rPr>
                  <w:rFonts w:ascii="Arial" w:hAnsi="Arial"/>
                  <w:sz w:val="18"/>
                </w:rPr>
                <w:t xml:space="preserve">. In such case, the </w:t>
              </w:r>
              <w:r>
                <w:rPr>
                  <w:rFonts w:ascii="Arial" w:hAnsi="Arial"/>
                  <w:sz w:val="18"/>
                </w:rPr>
                <w:t>GgNBId</w:t>
              </w:r>
              <w:r w:rsidRPr="00C54ACE">
                <w:rPr>
                  <w:rFonts w:ascii="Arial" w:hAnsi="Arial"/>
                  <w:sz w:val="18"/>
                </w:rPr>
                <w:t xml:space="preserve"> in </w:t>
              </w:r>
              <w:r w:rsidRPr="00C54ACE">
                <w:rPr>
                  <w:rFonts w:ascii="Courier New" w:hAnsi="Courier New" w:cs="Courier New"/>
                  <w:snapToGrid w:val="0"/>
                  <w:sz w:val="18"/>
                </w:rPr>
                <w:t>xnWhiteList</w:t>
              </w:r>
              <w:r w:rsidRPr="00C54ACE">
                <w:rPr>
                  <w:rFonts w:ascii="Arial" w:hAnsi="Arial"/>
                  <w:sz w:val="18"/>
                </w:rPr>
                <w:t xml:space="preserve"> shall be treated as if it is absent.</w:t>
              </w:r>
            </w:ins>
          </w:p>
          <w:p w:rsidR="008027E0" w:rsidRDefault="008027E0" w:rsidP="008027E0">
            <w:pPr>
              <w:keepNext/>
              <w:keepLines/>
              <w:spacing w:after="0"/>
              <w:rPr>
                <w:ins w:id="12523" w:author="28.541_CR0260_(Rel-16)_SON_5G" w:date="2020-06-26T11:26:00Z"/>
                <w:rFonts w:ascii="Arial" w:hAnsi="Arial"/>
                <w:sz w:val="18"/>
              </w:rPr>
            </w:pPr>
          </w:p>
          <w:p w:rsidR="008027E0" w:rsidRDefault="008027E0" w:rsidP="008027E0">
            <w:pPr>
              <w:keepNext/>
              <w:keepLines/>
              <w:spacing w:after="0"/>
              <w:rPr>
                <w:ins w:id="12524" w:author="28.541_CR0260_(Rel-16)_SON_5G" w:date="2020-06-26T11:25:00Z"/>
                <w:lang w:eastAsia="zh-CN"/>
              </w:rPr>
            </w:pPr>
            <w:ins w:id="12525" w:author="28.541_CR0260_(Rel-16)_SON_5G" w:date="2020-06-26T11:26:00Z">
              <w:r w:rsidRPr="00C54ACE">
                <w:rPr>
                  <w:rFonts w:ascii="Arial" w:hAnsi="Arial" w:cs="Arial"/>
                  <w:sz w:val="18"/>
                  <w:szCs w:val="18"/>
                </w:rPr>
                <w:t xml:space="preserve">allowedValues: </w:t>
              </w:r>
              <w:r>
                <w:rPr>
                  <w:rFonts w:ascii="Arial" w:hAnsi="Arial" w:cs="Arial"/>
                  <w:sz w:val="18"/>
                  <w:szCs w:val="18"/>
                </w:rPr>
                <w:t>See</w:t>
              </w:r>
              <w:r>
                <w:rPr>
                  <w:rFonts w:ascii="Arial" w:hAnsi="Arial"/>
                  <w:sz w:val="18"/>
                  <w:lang w:eastAsia="zh-CN"/>
                </w:rPr>
                <w:t xml:space="preserve"> NOTE 5.</w:t>
              </w:r>
            </w:ins>
          </w:p>
        </w:tc>
        <w:tc>
          <w:tcPr>
            <w:tcW w:w="1123" w:type="pct"/>
            <w:tcBorders>
              <w:top w:val="single" w:sz="4" w:space="0" w:color="auto"/>
              <w:left w:val="single" w:sz="4" w:space="0" w:color="auto"/>
              <w:bottom w:val="single" w:sz="4" w:space="0" w:color="auto"/>
              <w:right w:val="single" w:sz="4" w:space="0" w:color="auto"/>
            </w:tcBorders>
          </w:tcPr>
          <w:p w:rsidR="008027E0" w:rsidRPr="00C54ACE" w:rsidRDefault="008027E0" w:rsidP="008027E0">
            <w:pPr>
              <w:keepNext/>
              <w:keepLines/>
              <w:spacing w:after="0"/>
              <w:rPr>
                <w:ins w:id="12526" w:author="28.541_CR0260_(Rel-16)_SON_5G" w:date="2020-06-26T11:26:00Z"/>
                <w:rFonts w:ascii="Arial" w:hAnsi="Arial"/>
                <w:sz w:val="18"/>
                <w:lang w:eastAsia="zh-CN"/>
              </w:rPr>
            </w:pPr>
            <w:ins w:id="12527" w:author="28.541_CR0260_(Rel-16)_SON_5G" w:date="2020-06-26T11:26:00Z">
              <w:r w:rsidRPr="00C54ACE">
                <w:rPr>
                  <w:rFonts w:ascii="Arial" w:hAnsi="Arial"/>
                  <w:sz w:val="18"/>
                </w:rPr>
                <w:t xml:space="preserve">type: </w:t>
              </w:r>
              <w:r>
                <w:rPr>
                  <w:rFonts w:ascii="Arial" w:hAnsi="Arial"/>
                  <w:sz w:val="18"/>
                  <w:lang w:eastAsia="zh-CN"/>
                </w:rPr>
                <w:t>String</w:t>
              </w:r>
            </w:ins>
          </w:p>
          <w:p w:rsidR="008027E0" w:rsidRPr="00C54ACE" w:rsidRDefault="008027E0" w:rsidP="008027E0">
            <w:pPr>
              <w:keepNext/>
              <w:keepLines/>
              <w:spacing w:after="0"/>
              <w:rPr>
                <w:ins w:id="12528" w:author="28.541_CR0260_(Rel-16)_SON_5G" w:date="2020-06-26T11:26:00Z"/>
                <w:rFonts w:ascii="Arial" w:hAnsi="Arial"/>
                <w:sz w:val="18"/>
                <w:lang w:eastAsia="zh-CN"/>
              </w:rPr>
            </w:pPr>
            <w:ins w:id="12529" w:author="28.541_CR0260_(Rel-16)_SON_5G" w:date="2020-06-26T11:26:00Z">
              <w:r w:rsidRPr="00C54ACE">
                <w:rPr>
                  <w:rFonts w:ascii="Arial" w:hAnsi="Arial"/>
                  <w:sz w:val="18"/>
                </w:rPr>
                <w:t xml:space="preserve">multiplicity: </w:t>
              </w:r>
              <w:r>
                <w:rPr>
                  <w:rFonts w:ascii="Arial" w:hAnsi="Arial"/>
                  <w:sz w:val="18"/>
                </w:rPr>
                <w:t>0</w:t>
              </w:r>
              <w:r w:rsidRPr="00C54ACE">
                <w:rPr>
                  <w:rFonts w:ascii="Arial" w:hAnsi="Arial" w:hint="eastAsia"/>
                  <w:sz w:val="18"/>
                  <w:lang w:eastAsia="zh-CN"/>
                </w:rPr>
                <w:t>..*</w:t>
              </w:r>
            </w:ins>
          </w:p>
          <w:p w:rsidR="008027E0" w:rsidRPr="00C54ACE" w:rsidRDefault="008027E0" w:rsidP="008027E0">
            <w:pPr>
              <w:keepNext/>
              <w:keepLines/>
              <w:spacing w:after="0"/>
              <w:rPr>
                <w:ins w:id="12530" w:author="28.541_CR0260_(Rel-16)_SON_5G" w:date="2020-06-26T11:26:00Z"/>
                <w:rFonts w:ascii="Arial" w:hAnsi="Arial"/>
                <w:sz w:val="18"/>
              </w:rPr>
            </w:pPr>
            <w:ins w:id="12531" w:author="28.541_CR0260_(Rel-16)_SON_5G" w:date="2020-06-26T11:26:00Z">
              <w:r w:rsidRPr="00C54ACE">
                <w:rPr>
                  <w:rFonts w:ascii="Arial" w:hAnsi="Arial"/>
                  <w:sz w:val="18"/>
                </w:rPr>
                <w:t>isOrdered: False</w:t>
              </w:r>
            </w:ins>
          </w:p>
          <w:p w:rsidR="008027E0" w:rsidRPr="00C54ACE" w:rsidRDefault="008027E0" w:rsidP="008027E0">
            <w:pPr>
              <w:keepNext/>
              <w:keepLines/>
              <w:spacing w:after="0"/>
              <w:rPr>
                <w:ins w:id="12532" w:author="28.541_CR0260_(Rel-16)_SON_5G" w:date="2020-06-26T11:26:00Z"/>
                <w:rFonts w:ascii="Arial" w:hAnsi="Arial"/>
                <w:sz w:val="18"/>
              </w:rPr>
            </w:pPr>
            <w:ins w:id="12533" w:author="28.541_CR0260_(Rel-16)_SON_5G" w:date="2020-06-26T11:26:00Z">
              <w:r w:rsidRPr="00C54ACE">
                <w:rPr>
                  <w:rFonts w:ascii="Arial" w:hAnsi="Arial"/>
                  <w:sz w:val="18"/>
                </w:rPr>
                <w:t>isUnique: True</w:t>
              </w:r>
            </w:ins>
          </w:p>
          <w:p w:rsidR="008027E0" w:rsidRPr="00C54ACE" w:rsidRDefault="008027E0" w:rsidP="008027E0">
            <w:pPr>
              <w:keepNext/>
              <w:keepLines/>
              <w:spacing w:after="0"/>
              <w:rPr>
                <w:ins w:id="12534" w:author="28.541_CR0260_(Rel-16)_SON_5G" w:date="2020-06-26T11:26:00Z"/>
                <w:rFonts w:ascii="Arial" w:hAnsi="Arial"/>
                <w:sz w:val="18"/>
              </w:rPr>
            </w:pPr>
            <w:ins w:id="12535" w:author="28.541_CR0260_(Rel-16)_SON_5G" w:date="2020-06-26T11:26:00Z">
              <w:r w:rsidRPr="00C54ACE">
                <w:rPr>
                  <w:rFonts w:ascii="Arial" w:hAnsi="Arial"/>
                  <w:sz w:val="18"/>
                </w:rPr>
                <w:t>defaultValue: None</w:t>
              </w:r>
            </w:ins>
          </w:p>
          <w:p w:rsidR="008027E0" w:rsidRDefault="008027E0" w:rsidP="008027E0">
            <w:pPr>
              <w:pStyle w:val="TAL"/>
              <w:rPr>
                <w:ins w:id="12536" w:author="28.541_CR0260_(Rel-16)_SON_5G" w:date="2020-06-26T11:25:00Z"/>
              </w:rPr>
            </w:pPr>
            <w:ins w:id="12537" w:author="28.541_CR0260_(Rel-16)_SON_5G" w:date="2020-06-26T11:26:00Z">
              <w:r w:rsidRPr="00C54ACE">
                <w:t xml:space="preserve">isNullable: </w:t>
              </w:r>
              <w:r w:rsidRPr="00C54ACE">
                <w:rPr>
                  <w:lang w:val="en-US"/>
                </w:rPr>
                <w:t>False</w:t>
              </w:r>
            </w:ins>
          </w:p>
        </w:tc>
      </w:tr>
      <w:tr w:rsidR="008027E0" w:rsidRPr="002B15AA" w:rsidTr="00583841">
        <w:trPr>
          <w:cantSplit/>
          <w:tblHeader/>
          <w:ins w:id="12538" w:author="28.541_CR0260_(Rel-16)_SON_5G" w:date="2020-06-26T11:25:00Z"/>
        </w:trPr>
        <w:tc>
          <w:tcPr>
            <w:tcW w:w="960" w:type="pct"/>
            <w:tcBorders>
              <w:top w:val="single" w:sz="4" w:space="0" w:color="auto"/>
              <w:left w:val="single" w:sz="4" w:space="0" w:color="auto"/>
              <w:bottom w:val="single" w:sz="4" w:space="0" w:color="auto"/>
              <w:right w:val="single" w:sz="4" w:space="0" w:color="auto"/>
            </w:tcBorders>
          </w:tcPr>
          <w:p w:rsidR="008027E0" w:rsidRDefault="008027E0" w:rsidP="008027E0">
            <w:pPr>
              <w:pStyle w:val="Default"/>
              <w:rPr>
                <w:ins w:id="12539" w:author="28.541_CR0260_(Rel-16)_SON_5G" w:date="2020-06-26T11:25:00Z"/>
                <w:rFonts w:ascii="Courier New" w:hAnsi="Courier New" w:cs="Courier New"/>
                <w:sz w:val="18"/>
                <w:szCs w:val="18"/>
                <w:lang w:eastAsia="zh-CN"/>
              </w:rPr>
            </w:pPr>
            <w:ins w:id="12540" w:author="28.541_CR0260_(Rel-16)_SON_5G" w:date="2020-06-26T11:26:00Z">
              <w:r w:rsidRPr="00C54ACE">
                <w:rPr>
                  <w:rFonts w:ascii="Courier" w:hAnsi="Courier"/>
                  <w:sz w:val="18"/>
                  <w:szCs w:val="18"/>
                </w:rPr>
                <w:t>x2WhiteList</w:t>
              </w:r>
            </w:ins>
          </w:p>
        </w:tc>
        <w:tc>
          <w:tcPr>
            <w:tcW w:w="2917" w:type="pct"/>
            <w:tcBorders>
              <w:top w:val="single" w:sz="4" w:space="0" w:color="auto"/>
              <w:left w:val="single" w:sz="4" w:space="0" w:color="auto"/>
              <w:bottom w:val="single" w:sz="4" w:space="0" w:color="auto"/>
              <w:right w:val="single" w:sz="4" w:space="0" w:color="auto"/>
            </w:tcBorders>
          </w:tcPr>
          <w:p w:rsidR="008027E0" w:rsidRDefault="008027E0" w:rsidP="008027E0">
            <w:pPr>
              <w:keepNext/>
              <w:keepLines/>
              <w:spacing w:after="0"/>
              <w:rPr>
                <w:ins w:id="12541" w:author="28.541_CR0260_(Rel-16)_SON_5G" w:date="2020-06-26T11:26:00Z"/>
                <w:rFonts w:ascii="Arial" w:eastAsia="SimSun" w:hAnsi="Arial" w:cs="Arial"/>
                <w:sz w:val="18"/>
              </w:rPr>
            </w:pPr>
            <w:ins w:id="12542" w:author="28.541_CR0260_(Rel-16)_SON_5G" w:date="2020-06-26T11:26:00Z">
              <w:r w:rsidRPr="00C54ACE">
                <w:rPr>
                  <w:rFonts w:ascii="Arial" w:eastAsia="SimSun" w:hAnsi="Arial" w:cs="Arial"/>
                  <w:sz w:val="18"/>
                </w:rPr>
                <w:t xml:space="preserve">This is a list of </w:t>
              </w:r>
              <w:r>
                <w:rPr>
                  <w:rFonts w:ascii="Arial" w:eastAsia="SimSun" w:hAnsi="Arial" w:cs="Arial"/>
                  <w:sz w:val="18"/>
                </w:rPr>
                <w:t>GeNBIds</w:t>
              </w:r>
              <w:r w:rsidRPr="00C54ACE">
                <w:rPr>
                  <w:rFonts w:ascii="Arial" w:eastAsia="SimSun" w:hAnsi="Arial" w:cs="Arial"/>
                  <w:sz w:val="18"/>
                </w:rPr>
                <w:t xml:space="preserve">. If the target node </w:t>
              </w:r>
              <w:r>
                <w:rPr>
                  <w:rFonts w:ascii="Arial" w:eastAsia="SimSun" w:hAnsi="Arial" w:cs="Arial"/>
                  <w:sz w:val="18"/>
                </w:rPr>
                <w:t>GeNBId</w:t>
              </w:r>
              <w:r w:rsidRPr="00C54ACE">
                <w:rPr>
                  <w:rFonts w:ascii="Arial" w:eastAsia="SimSun" w:hAnsi="Arial" w:cs="Arial"/>
                  <w:sz w:val="18"/>
                </w:rPr>
                <w:t xml:space="preserve"> is a member of the source node’s </w:t>
              </w:r>
              <w:r w:rsidRPr="00C54ACE">
                <w:rPr>
                  <w:rFonts w:ascii="Courier New" w:eastAsia="SimSun" w:hAnsi="Courier New" w:cs="Arial"/>
                  <w:sz w:val="18"/>
                </w:rPr>
                <w:t>NRCellCU</w:t>
              </w:r>
              <w:r w:rsidRPr="00C54ACE">
                <w:rPr>
                  <w:rFonts w:ascii="Courier New" w:eastAsia="SimSun" w:hAnsi="Courier New" w:cs="Courier New"/>
                  <w:sz w:val="18"/>
                </w:rPr>
                <w:t>.x2WhiteList</w:t>
              </w:r>
              <w:r w:rsidRPr="00C54ACE">
                <w:rPr>
                  <w:rFonts w:ascii="Arial" w:eastAsia="SimSun" w:hAnsi="Arial" w:cs="Arial"/>
                  <w:sz w:val="18"/>
                </w:rPr>
                <w:t>, the source node</w:t>
              </w:r>
              <w:r>
                <w:rPr>
                  <w:rFonts w:ascii="Arial" w:eastAsia="SimSun" w:hAnsi="Arial" w:cs="Arial"/>
                  <w:sz w:val="18"/>
                </w:rPr>
                <w:t xml:space="preserve"> is</w:t>
              </w:r>
              <w:r w:rsidRPr="00C54ACE">
                <w:rPr>
                  <w:rFonts w:ascii="Arial" w:eastAsia="SimSun" w:hAnsi="Arial" w:cs="Arial"/>
                  <w:sz w:val="18"/>
                </w:rPr>
                <w:t>:</w:t>
              </w:r>
            </w:ins>
          </w:p>
          <w:p w:rsidR="008027E0" w:rsidRPr="00C54ACE" w:rsidRDefault="008027E0" w:rsidP="008027E0">
            <w:pPr>
              <w:keepNext/>
              <w:keepLines/>
              <w:spacing w:after="0"/>
              <w:rPr>
                <w:ins w:id="12543" w:author="28.541_CR0260_(Rel-16)_SON_5G" w:date="2020-06-26T11:26:00Z"/>
                <w:rFonts w:ascii="Arial" w:eastAsia="SimSun" w:hAnsi="Arial" w:cs="Arial"/>
                <w:sz w:val="18"/>
              </w:rPr>
            </w:pPr>
          </w:p>
          <w:p w:rsidR="008027E0" w:rsidRPr="00C54ACE" w:rsidRDefault="008027E0" w:rsidP="008027E0">
            <w:pPr>
              <w:rPr>
                <w:ins w:id="12544" w:author="28.541_CR0260_(Rel-16)_SON_5G" w:date="2020-06-26T11:26:00Z"/>
                <w:rFonts w:ascii="Arial" w:eastAsia="SimSun" w:hAnsi="Arial" w:cs="Arial"/>
                <w:strike/>
                <w:sz w:val="18"/>
                <w:szCs w:val="18"/>
              </w:rPr>
            </w:pPr>
            <w:ins w:id="12545" w:author="28.541_CR0260_(Rel-16)_SON_5G" w:date="2020-06-26T11:26:00Z">
              <w:r>
                <w:rPr>
                  <w:rFonts w:ascii="Arial" w:eastAsia="SimSun" w:hAnsi="Arial" w:cs="Arial"/>
                  <w:sz w:val="18"/>
                  <w:szCs w:val="18"/>
                </w:rPr>
                <w:t xml:space="preserve">1)  </w:t>
              </w:r>
              <w:r w:rsidRPr="00C54ACE">
                <w:rPr>
                  <w:rFonts w:ascii="Arial" w:eastAsia="SimSun" w:hAnsi="Arial" w:cs="Arial"/>
                  <w:sz w:val="18"/>
                  <w:szCs w:val="18"/>
                </w:rPr>
                <w:t xml:space="preserve">allowed to request the establishment of </w:t>
              </w:r>
              <w:r>
                <w:rPr>
                  <w:rFonts w:ascii="Arial" w:eastAsia="SimSun" w:hAnsi="Arial" w:cs="Arial"/>
                  <w:sz w:val="18"/>
                  <w:szCs w:val="18"/>
                </w:rPr>
                <w:t xml:space="preserve">an </w:t>
              </w:r>
              <w:r w:rsidRPr="00C54ACE">
                <w:rPr>
                  <w:rFonts w:ascii="Arial" w:eastAsia="SimSun" w:hAnsi="Arial" w:cs="Arial"/>
                  <w:sz w:val="18"/>
                  <w:szCs w:val="18"/>
                </w:rPr>
                <w:t xml:space="preserve">X2 connection </w:t>
              </w:r>
              <w:r>
                <w:rPr>
                  <w:rFonts w:ascii="Arial" w:eastAsia="SimSun" w:hAnsi="Arial" w:cs="Arial"/>
                  <w:sz w:val="18"/>
                  <w:szCs w:val="18"/>
                </w:rPr>
                <w:t>to</w:t>
              </w:r>
              <w:r w:rsidRPr="00C54ACE">
                <w:rPr>
                  <w:rFonts w:ascii="Arial" w:eastAsia="SimSun" w:hAnsi="Arial" w:cs="Arial"/>
                  <w:sz w:val="18"/>
                  <w:szCs w:val="18"/>
                </w:rPr>
                <w:t xml:space="preserve"> the target node;</w:t>
              </w:r>
              <w:r>
                <w:rPr>
                  <w:rFonts w:ascii="Arial" w:eastAsia="SimSun" w:hAnsi="Arial" w:cs="Arial"/>
                  <w:sz w:val="18"/>
                  <w:szCs w:val="18"/>
                </w:rPr>
                <w:br/>
                <w:t xml:space="preserve">2)  </w:t>
              </w:r>
              <w:r w:rsidRPr="00C54ACE">
                <w:rPr>
                  <w:rFonts w:ascii="Arial" w:eastAsia="SimSun" w:hAnsi="Arial" w:cs="Arial"/>
                  <w:sz w:val="18"/>
                  <w:szCs w:val="18"/>
                </w:rPr>
                <w:t xml:space="preserve">not allowed to initiate the tear down of </w:t>
              </w:r>
              <w:r>
                <w:rPr>
                  <w:rFonts w:ascii="Arial" w:eastAsia="SimSun" w:hAnsi="Arial" w:cs="Arial"/>
                  <w:sz w:val="18"/>
                  <w:szCs w:val="18"/>
                </w:rPr>
                <w:t xml:space="preserve">an </w:t>
              </w:r>
              <w:r w:rsidRPr="00C54ACE">
                <w:rPr>
                  <w:rFonts w:ascii="Arial" w:eastAsia="SimSun" w:hAnsi="Arial" w:cs="Arial"/>
                  <w:sz w:val="18"/>
                  <w:szCs w:val="18"/>
                </w:rPr>
                <w:t xml:space="preserve">established X2 connection to </w:t>
              </w:r>
              <w:r>
                <w:rPr>
                  <w:rFonts w:ascii="Arial" w:eastAsia="SimSun" w:hAnsi="Arial" w:cs="Arial"/>
                  <w:sz w:val="18"/>
                  <w:szCs w:val="18"/>
                </w:rPr>
                <w:t xml:space="preserve">the </w:t>
              </w:r>
              <w:r w:rsidRPr="00C54ACE">
                <w:rPr>
                  <w:rFonts w:ascii="Arial" w:eastAsia="SimSun" w:hAnsi="Arial" w:cs="Arial"/>
                  <w:sz w:val="18"/>
                  <w:szCs w:val="18"/>
                </w:rPr>
                <w:t>target node</w:t>
              </w:r>
            </w:ins>
          </w:p>
          <w:p w:rsidR="008027E0" w:rsidRDefault="008027E0" w:rsidP="008027E0">
            <w:pPr>
              <w:keepNext/>
              <w:keepLines/>
              <w:spacing w:after="0"/>
              <w:rPr>
                <w:ins w:id="12546" w:author="28.541_CR0260_(Rel-16)_SON_5G" w:date="2020-06-26T11:26:00Z"/>
                <w:rFonts w:ascii="Arial" w:eastAsia="SimSun" w:hAnsi="Arial"/>
                <w:sz w:val="18"/>
              </w:rPr>
            </w:pPr>
            <w:ins w:id="12547" w:author="28.541_CR0260_(Rel-16)_SON_5G" w:date="2020-06-26T11:26:00Z">
              <w:r w:rsidRPr="00C54ACE">
                <w:rPr>
                  <w:rFonts w:ascii="Arial" w:eastAsia="SimSun" w:hAnsi="Arial"/>
                  <w:sz w:val="18"/>
                </w:rPr>
                <w:t xml:space="preserve">The same </w:t>
              </w:r>
              <w:r>
                <w:rPr>
                  <w:rFonts w:ascii="Arial" w:eastAsia="SimSun" w:hAnsi="Arial"/>
                  <w:sz w:val="18"/>
                </w:rPr>
                <w:t>GeNBId</w:t>
              </w:r>
              <w:r w:rsidRPr="00C54ACE">
                <w:rPr>
                  <w:rFonts w:ascii="Arial" w:eastAsia="SimSun" w:hAnsi="Arial"/>
                  <w:sz w:val="18"/>
                </w:rPr>
                <w:t xml:space="preserve"> may appear here and in </w:t>
              </w:r>
              <w:r w:rsidRPr="00C54ACE">
                <w:rPr>
                  <w:rFonts w:ascii="Courier New" w:eastAsia="SimSun" w:hAnsi="Courier New" w:cs="Courier New"/>
                  <w:sz w:val="18"/>
                </w:rPr>
                <w:t>NRCellCU.</w:t>
              </w:r>
              <w:r w:rsidRPr="00C54ACE">
                <w:rPr>
                  <w:rFonts w:ascii="Courier New" w:eastAsia="SimSun" w:hAnsi="Courier New" w:cs="Courier New"/>
                  <w:snapToGrid w:val="0"/>
                  <w:sz w:val="18"/>
                </w:rPr>
                <w:t>x2BlackList</w:t>
              </w:r>
              <w:r w:rsidRPr="00C54ACE">
                <w:rPr>
                  <w:rFonts w:ascii="Arial" w:eastAsia="SimSun" w:hAnsi="Arial"/>
                  <w:sz w:val="18"/>
                </w:rPr>
                <w:t xml:space="preserve">.  In such case, the </w:t>
              </w:r>
              <w:r>
                <w:rPr>
                  <w:rFonts w:ascii="Arial" w:eastAsia="SimSun" w:hAnsi="Arial"/>
                  <w:sz w:val="18"/>
                </w:rPr>
                <w:t>GeNBId</w:t>
              </w:r>
              <w:r w:rsidRPr="00C54ACE">
                <w:rPr>
                  <w:rFonts w:ascii="Arial" w:eastAsia="SimSun" w:hAnsi="Arial"/>
                  <w:sz w:val="18"/>
                </w:rPr>
                <w:t xml:space="preserve"> here shall be treated as if it is absent.</w:t>
              </w:r>
            </w:ins>
          </w:p>
          <w:p w:rsidR="008027E0" w:rsidRDefault="008027E0" w:rsidP="008027E0">
            <w:pPr>
              <w:keepNext/>
              <w:keepLines/>
              <w:spacing w:after="0"/>
              <w:rPr>
                <w:ins w:id="12548" w:author="28.541_CR0260_(Rel-16)_SON_5G" w:date="2020-06-26T11:26:00Z"/>
                <w:rFonts w:ascii="Arial" w:eastAsia="SimSun" w:hAnsi="Arial"/>
                <w:sz w:val="18"/>
              </w:rPr>
            </w:pPr>
          </w:p>
          <w:p w:rsidR="008027E0" w:rsidRPr="00B74172" w:rsidRDefault="008027E0" w:rsidP="008027E0">
            <w:pPr>
              <w:keepNext/>
              <w:keepLines/>
              <w:spacing w:after="0"/>
              <w:rPr>
                <w:ins w:id="12549" w:author="28.541_CR0260_(Rel-16)_SON_5G" w:date="2020-06-26T11:26:00Z"/>
                <w:rFonts w:ascii="Arial" w:hAnsi="Arial"/>
                <w:sz w:val="18"/>
                <w:lang w:eastAsia="zh-CN"/>
              </w:rPr>
            </w:pPr>
            <w:ins w:id="12550" w:author="28.541_CR0260_(Rel-16)_SON_5G" w:date="2020-06-26T11:26:00Z">
              <w:r w:rsidRPr="00C54ACE">
                <w:rPr>
                  <w:rFonts w:ascii="Arial" w:hAnsi="Arial" w:cs="Arial"/>
                  <w:sz w:val="18"/>
                  <w:szCs w:val="18"/>
                </w:rPr>
                <w:t xml:space="preserve">allowedValues: </w:t>
              </w:r>
              <w:r>
                <w:rPr>
                  <w:rFonts w:ascii="Arial" w:hAnsi="Arial" w:cs="Arial"/>
                  <w:sz w:val="18"/>
                  <w:szCs w:val="18"/>
                </w:rPr>
                <w:t>See</w:t>
              </w:r>
              <w:r>
                <w:rPr>
                  <w:rFonts w:ascii="Arial" w:hAnsi="Arial"/>
                  <w:sz w:val="18"/>
                  <w:lang w:eastAsia="zh-CN"/>
                </w:rPr>
                <w:t xml:space="preserve"> NOTE 5.</w:t>
              </w:r>
            </w:ins>
          </w:p>
          <w:p w:rsidR="008027E0" w:rsidRDefault="008027E0" w:rsidP="008027E0">
            <w:pPr>
              <w:keepNext/>
              <w:keepLines/>
              <w:spacing w:after="0"/>
              <w:rPr>
                <w:ins w:id="12551" w:author="28.541_CR0260_(Rel-16)_SON_5G" w:date="2020-06-26T11:25:00Z"/>
                <w:lang w:eastAsia="zh-CN"/>
              </w:rPr>
            </w:pPr>
          </w:p>
        </w:tc>
        <w:tc>
          <w:tcPr>
            <w:tcW w:w="1123" w:type="pct"/>
            <w:tcBorders>
              <w:top w:val="single" w:sz="4" w:space="0" w:color="auto"/>
              <w:left w:val="single" w:sz="4" w:space="0" w:color="auto"/>
              <w:bottom w:val="single" w:sz="4" w:space="0" w:color="auto"/>
              <w:right w:val="single" w:sz="4" w:space="0" w:color="auto"/>
            </w:tcBorders>
          </w:tcPr>
          <w:p w:rsidR="008027E0" w:rsidRPr="00C54ACE" w:rsidRDefault="008027E0" w:rsidP="008027E0">
            <w:pPr>
              <w:keepNext/>
              <w:keepLines/>
              <w:spacing w:after="0"/>
              <w:rPr>
                <w:ins w:id="12552" w:author="28.541_CR0260_(Rel-16)_SON_5G" w:date="2020-06-26T11:26:00Z"/>
                <w:rFonts w:ascii="Arial" w:hAnsi="Arial"/>
                <w:sz w:val="18"/>
                <w:lang w:eastAsia="zh-CN"/>
              </w:rPr>
            </w:pPr>
            <w:ins w:id="12553" w:author="28.541_CR0260_(Rel-16)_SON_5G" w:date="2020-06-26T11:26:00Z">
              <w:r w:rsidRPr="00C54ACE">
                <w:rPr>
                  <w:rFonts w:ascii="Arial" w:hAnsi="Arial"/>
                  <w:sz w:val="18"/>
                </w:rPr>
                <w:t xml:space="preserve">type: </w:t>
              </w:r>
              <w:r w:rsidRPr="00C54ACE">
                <w:rPr>
                  <w:rFonts w:ascii="Arial" w:hAnsi="Arial" w:hint="eastAsia"/>
                  <w:sz w:val="18"/>
                  <w:lang w:eastAsia="zh-CN"/>
                </w:rPr>
                <w:t>String</w:t>
              </w:r>
            </w:ins>
          </w:p>
          <w:p w:rsidR="008027E0" w:rsidRPr="00C54ACE" w:rsidRDefault="008027E0" w:rsidP="008027E0">
            <w:pPr>
              <w:keepNext/>
              <w:keepLines/>
              <w:spacing w:after="0"/>
              <w:rPr>
                <w:ins w:id="12554" w:author="28.541_CR0260_(Rel-16)_SON_5G" w:date="2020-06-26T11:26:00Z"/>
                <w:rFonts w:ascii="Arial" w:hAnsi="Arial"/>
                <w:sz w:val="18"/>
                <w:lang w:eastAsia="zh-CN"/>
              </w:rPr>
            </w:pPr>
            <w:ins w:id="12555" w:author="28.541_CR0260_(Rel-16)_SON_5G" w:date="2020-06-26T11:26:00Z">
              <w:r w:rsidRPr="00C54ACE">
                <w:rPr>
                  <w:rFonts w:ascii="Arial" w:hAnsi="Arial"/>
                  <w:sz w:val="18"/>
                </w:rPr>
                <w:t xml:space="preserve">multiplicity: </w:t>
              </w:r>
              <w:r>
                <w:rPr>
                  <w:rFonts w:ascii="Arial" w:hAnsi="Arial"/>
                  <w:sz w:val="18"/>
                </w:rPr>
                <w:t>0</w:t>
              </w:r>
              <w:r w:rsidRPr="00C54ACE">
                <w:rPr>
                  <w:rFonts w:ascii="Arial" w:hAnsi="Arial" w:hint="eastAsia"/>
                  <w:sz w:val="18"/>
                  <w:lang w:eastAsia="zh-CN"/>
                </w:rPr>
                <w:t>..*</w:t>
              </w:r>
            </w:ins>
          </w:p>
          <w:p w:rsidR="008027E0" w:rsidRPr="00C54ACE" w:rsidRDefault="008027E0" w:rsidP="008027E0">
            <w:pPr>
              <w:keepNext/>
              <w:keepLines/>
              <w:spacing w:after="0"/>
              <w:rPr>
                <w:ins w:id="12556" w:author="28.541_CR0260_(Rel-16)_SON_5G" w:date="2020-06-26T11:26:00Z"/>
                <w:rFonts w:ascii="Arial" w:hAnsi="Arial"/>
                <w:sz w:val="18"/>
              </w:rPr>
            </w:pPr>
            <w:ins w:id="12557" w:author="28.541_CR0260_(Rel-16)_SON_5G" w:date="2020-06-26T11:26:00Z">
              <w:r w:rsidRPr="00C54ACE">
                <w:rPr>
                  <w:rFonts w:ascii="Arial" w:hAnsi="Arial"/>
                  <w:sz w:val="18"/>
                </w:rPr>
                <w:t>isOrdered: False</w:t>
              </w:r>
            </w:ins>
          </w:p>
          <w:p w:rsidR="008027E0" w:rsidRPr="00C54ACE" w:rsidRDefault="008027E0" w:rsidP="008027E0">
            <w:pPr>
              <w:keepNext/>
              <w:keepLines/>
              <w:spacing w:after="0"/>
              <w:rPr>
                <w:ins w:id="12558" w:author="28.541_CR0260_(Rel-16)_SON_5G" w:date="2020-06-26T11:26:00Z"/>
                <w:rFonts w:ascii="Arial" w:hAnsi="Arial"/>
                <w:sz w:val="18"/>
              </w:rPr>
            </w:pPr>
            <w:ins w:id="12559" w:author="28.541_CR0260_(Rel-16)_SON_5G" w:date="2020-06-26T11:26:00Z">
              <w:r w:rsidRPr="00C54ACE">
                <w:rPr>
                  <w:rFonts w:ascii="Arial" w:hAnsi="Arial"/>
                  <w:sz w:val="18"/>
                </w:rPr>
                <w:t>isUnique: True</w:t>
              </w:r>
            </w:ins>
          </w:p>
          <w:p w:rsidR="008027E0" w:rsidRPr="00C54ACE" w:rsidRDefault="008027E0" w:rsidP="008027E0">
            <w:pPr>
              <w:keepNext/>
              <w:keepLines/>
              <w:spacing w:after="0"/>
              <w:rPr>
                <w:ins w:id="12560" w:author="28.541_CR0260_(Rel-16)_SON_5G" w:date="2020-06-26T11:26:00Z"/>
                <w:rFonts w:ascii="Arial" w:hAnsi="Arial"/>
                <w:sz w:val="18"/>
              </w:rPr>
            </w:pPr>
            <w:ins w:id="12561" w:author="28.541_CR0260_(Rel-16)_SON_5G" w:date="2020-06-26T11:26:00Z">
              <w:r w:rsidRPr="00C54ACE">
                <w:rPr>
                  <w:rFonts w:ascii="Arial" w:hAnsi="Arial"/>
                  <w:sz w:val="18"/>
                </w:rPr>
                <w:t>defaultValue: None</w:t>
              </w:r>
            </w:ins>
          </w:p>
          <w:p w:rsidR="008027E0" w:rsidRDefault="008027E0" w:rsidP="008027E0">
            <w:pPr>
              <w:pStyle w:val="TAL"/>
              <w:rPr>
                <w:ins w:id="12562" w:author="28.541_CR0260_(Rel-16)_SON_5G" w:date="2020-06-26T11:25:00Z"/>
              </w:rPr>
            </w:pPr>
            <w:ins w:id="12563" w:author="28.541_CR0260_(Rel-16)_SON_5G" w:date="2020-06-26T11:26:00Z">
              <w:r w:rsidRPr="00C54ACE">
                <w:t xml:space="preserve">isNullable: </w:t>
              </w:r>
              <w:r w:rsidRPr="00C54ACE">
                <w:rPr>
                  <w:lang w:val="en-US"/>
                </w:rPr>
                <w:t>False</w:t>
              </w:r>
            </w:ins>
          </w:p>
        </w:tc>
      </w:tr>
      <w:tr w:rsidR="008027E0" w:rsidRPr="002B15AA" w:rsidTr="00583841">
        <w:trPr>
          <w:cantSplit/>
          <w:tblHeader/>
          <w:ins w:id="12564" w:author="28.541_CR0260_(Rel-16)_SON_5G" w:date="2020-06-26T11:25:00Z"/>
        </w:trPr>
        <w:tc>
          <w:tcPr>
            <w:tcW w:w="960" w:type="pct"/>
            <w:tcBorders>
              <w:top w:val="single" w:sz="4" w:space="0" w:color="auto"/>
              <w:left w:val="single" w:sz="4" w:space="0" w:color="auto"/>
              <w:bottom w:val="single" w:sz="4" w:space="0" w:color="auto"/>
              <w:right w:val="single" w:sz="4" w:space="0" w:color="auto"/>
            </w:tcBorders>
          </w:tcPr>
          <w:p w:rsidR="008027E0" w:rsidRDefault="008027E0" w:rsidP="008027E0">
            <w:pPr>
              <w:pStyle w:val="Default"/>
              <w:rPr>
                <w:ins w:id="12565" w:author="28.541_CR0260_(Rel-16)_SON_5G" w:date="2020-06-26T11:25:00Z"/>
                <w:rFonts w:ascii="Courier New" w:hAnsi="Courier New" w:cs="Courier New"/>
                <w:sz w:val="18"/>
                <w:szCs w:val="18"/>
                <w:lang w:eastAsia="zh-CN"/>
              </w:rPr>
            </w:pPr>
            <w:ins w:id="12566" w:author="28.541_CR0260_(Rel-16)_SON_5G" w:date="2020-06-26T11:26:00Z">
              <w:r w:rsidRPr="00C54ACE">
                <w:rPr>
                  <w:rFonts w:ascii="Courier" w:hAnsi="Courier"/>
                  <w:sz w:val="18"/>
                  <w:szCs w:val="18"/>
                </w:rPr>
                <w:t>xnWhiteList</w:t>
              </w:r>
            </w:ins>
          </w:p>
        </w:tc>
        <w:tc>
          <w:tcPr>
            <w:tcW w:w="2917" w:type="pct"/>
            <w:tcBorders>
              <w:top w:val="single" w:sz="4" w:space="0" w:color="auto"/>
              <w:left w:val="single" w:sz="4" w:space="0" w:color="auto"/>
              <w:bottom w:val="single" w:sz="4" w:space="0" w:color="auto"/>
              <w:right w:val="single" w:sz="4" w:space="0" w:color="auto"/>
            </w:tcBorders>
          </w:tcPr>
          <w:p w:rsidR="008027E0" w:rsidRPr="00C54ACE" w:rsidRDefault="008027E0" w:rsidP="008027E0">
            <w:pPr>
              <w:keepNext/>
              <w:keepLines/>
              <w:spacing w:after="0"/>
              <w:rPr>
                <w:ins w:id="12567" w:author="28.541_CR0260_(Rel-16)_SON_5G" w:date="2020-06-26T11:26:00Z"/>
                <w:rFonts w:ascii="Arial" w:eastAsia="SimSun" w:hAnsi="Arial" w:cs="Arial"/>
                <w:sz w:val="18"/>
              </w:rPr>
            </w:pPr>
            <w:ins w:id="12568" w:author="28.541_CR0260_(Rel-16)_SON_5G" w:date="2020-06-26T11:26:00Z">
              <w:r w:rsidRPr="00C54ACE">
                <w:rPr>
                  <w:rFonts w:ascii="Arial" w:eastAsia="SimSun" w:hAnsi="Arial" w:cs="Arial"/>
                  <w:sz w:val="18"/>
                </w:rPr>
                <w:t xml:space="preserve">This is a list of </w:t>
              </w:r>
              <w:r>
                <w:rPr>
                  <w:rFonts w:ascii="Arial" w:eastAsia="SimSun" w:hAnsi="Arial" w:cs="Arial"/>
                  <w:sz w:val="18"/>
                </w:rPr>
                <w:t>GgNBIds</w:t>
              </w:r>
              <w:r w:rsidRPr="00C54ACE">
                <w:rPr>
                  <w:rFonts w:ascii="Arial" w:eastAsia="SimSun" w:hAnsi="Arial" w:cs="Arial"/>
                  <w:sz w:val="18"/>
                </w:rPr>
                <w:t xml:space="preserve">. If the target node </w:t>
              </w:r>
              <w:r>
                <w:rPr>
                  <w:rFonts w:ascii="Arial" w:eastAsia="SimSun" w:hAnsi="Arial" w:cs="Arial"/>
                  <w:sz w:val="18"/>
                </w:rPr>
                <w:t>GgNBId</w:t>
              </w:r>
              <w:r w:rsidRPr="00C54ACE">
                <w:rPr>
                  <w:rFonts w:ascii="Arial" w:eastAsia="SimSun" w:hAnsi="Arial" w:cs="Arial"/>
                  <w:sz w:val="18"/>
                </w:rPr>
                <w:t xml:space="preserve"> is a member of the source node’s </w:t>
              </w:r>
              <w:r w:rsidRPr="00C54ACE">
                <w:rPr>
                  <w:rFonts w:ascii="Courier New" w:eastAsia="SimSun" w:hAnsi="Courier New" w:cs="Arial"/>
                  <w:sz w:val="18"/>
                </w:rPr>
                <w:t>NRCellCU</w:t>
              </w:r>
              <w:r w:rsidRPr="00C54ACE">
                <w:rPr>
                  <w:rFonts w:ascii="Courier New" w:eastAsia="SimSun" w:hAnsi="Courier New" w:cs="Courier New"/>
                  <w:sz w:val="18"/>
                </w:rPr>
                <w:t>.xnWhiteList</w:t>
              </w:r>
              <w:r w:rsidRPr="00C54ACE">
                <w:rPr>
                  <w:rFonts w:ascii="Arial" w:eastAsia="SimSun" w:hAnsi="Arial" w:cs="Arial"/>
                  <w:sz w:val="18"/>
                </w:rPr>
                <w:t>, the source node</w:t>
              </w:r>
              <w:r>
                <w:rPr>
                  <w:rFonts w:ascii="Arial" w:eastAsia="SimSun" w:hAnsi="Arial" w:cs="Arial"/>
                  <w:sz w:val="18"/>
                </w:rPr>
                <w:t xml:space="preserve"> is</w:t>
              </w:r>
              <w:r w:rsidRPr="00C54ACE">
                <w:rPr>
                  <w:rFonts w:ascii="Arial" w:eastAsia="SimSun" w:hAnsi="Arial" w:cs="Arial"/>
                  <w:sz w:val="18"/>
                </w:rPr>
                <w:t>:</w:t>
              </w:r>
            </w:ins>
          </w:p>
          <w:p w:rsidR="008027E0" w:rsidRPr="00C54ACE" w:rsidRDefault="008027E0" w:rsidP="008027E0">
            <w:pPr>
              <w:ind w:left="284" w:hanging="284"/>
              <w:rPr>
                <w:ins w:id="12569" w:author="28.541_CR0260_(Rel-16)_SON_5G" w:date="2020-06-26T11:26:00Z"/>
                <w:rFonts w:ascii="Arial" w:eastAsia="SimSun" w:hAnsi="Arial" w:cs="Arial"/>
                <w:strike/>
                <w:sz w:val="18"/>
                <w:szCs w:val="18"/>
              </w:rPr>
            </w:pPr>
            <w:ins w:id="12570" w:author="28.541_CR0260_(Rel-16)_SON_5G" w:date="2020-06-26T11:26:00Z">
              <w:r>
                <w:rPr>
                  <w:rFonts w:ascii="Arial" w:eastAsia="SimSun" w:hAnsi="Arial" w:cs="Arial"/>
                  <w:sz w:val="18"/>
                  <w:szCs w:val="18"/>
                </w:rPr>
                <w:t xml:space="preserve">1)  </w:t>
              </w:r>
              <w:r w:rsidRPr="00C54ACE">
                <w:rPr>
                  <w:rFonts w:ascii="Arial" w:eastAsia="SimSun" w:hAnsi="Arial" w:cs="Arial"/>
                  <w:sz w:val="18"/>
                  <w:szCs w:val="18"/>
                </w:rPr>
                <w:t>allowed to request the establishment of Xn connection with the target node;</w:t>
              </w:r>
              <w:r>
                <w:rPr>
                  <w:rFonts w:ascii="Arial" w:eastAsia="SimSun" w:hAnsi="Arial" w:cs="Arial"/>
                  <w:sz w:val="18"/>
                  <w:szCs w:val="18"/>
                </w:rPr>
                <w:br/>
                <w:t xml:space="preserve">2)  </w:t>
              </w:r>
              <w:r w:rsidRPr="00C54ACE">
                <w:rPr>
                  <w:rFonts w:ascii="Arial" w:eastAsia="SimSun" w:hAnsi="Arial" w:cs="Arial"/>
                  <w:sz w:val="18"/>
                  <w:szCs w:val="18"/>
                </w:rPr>
                <w:t xml:space="preserve">not allowed to initiate the tear down of </w:t>
              </w:r>
              <w:r>
                <w:rPr>
                  <w:rFonts w:ascii="Arial" w:eastAsia="SimSun" w:hAnsi="Arial" w:cs="Arial"/>
                  <w:sz w:val="18"/>
                  <w:szCs w:val="18"/>
                </w:rPr>
                <w:t xml:space="preserve">an </w:t>
              </w:r>
              <w:r w:rsidRPr="00C54ACE">
                <w:rPr>
                  <w:rFonts w:ascii="Arial" w:eastAsia="SimSun" w:hAnsi="Arial" w:cs="Arial"/>
                  <w:sz w:val="18"/>
                  <w:szCs w:val="18"/>
                </w:rPr>
                <w:t xml:space="preserve">established Xn connection to </w:t>
              </w:r>
              <w:r>
                <w:rPr>
                  <w:rFonts w:ascii="Arial" w:eastAsia="SimSun" w:hAnsi="Arial" w:cs="Arial"/>
                  <w:sz w:val="18"/>
                  <w:szCs w:val="18"/>
                </w:rPr>
                <w:t xml:space="preserve">the </w:t>
              </w:r>
              <w:r w:rsidRPr="00C54ACE">
                <w:rPr>
                  <w:rFonts w:ascii="Arial" w:eastAsia="SimSun" w:hAnsi="Arial" w:cs="Arial"/>
                  <w:sz w:val="18"/>
                  <w:szCs w:val="18"/>
                </w:rPr>
                <w:t>target node</w:t>
              </w:r>
            </w:ins>
          </w:p>
          <w:p w:rsidR="008027E0" w:rsidRDefault="008027E0" w:rsidP="008027E0">
            <w:pPr>
              <w:keepNext/>
              <w:keepLines/>
              <w:spacing w:after="0"/>
              <w:rPr>
                <w:ins w:id="12571" w:author="28.541_CR0260_(Rel-16)_SON_5G" w:date="2020-06-26T11:26:00Z"/>
                <w:rFonts w:ascii="Arial" w:eastAsia="SimSun" w:hAnsi="Arial"/>
                <w:sz w:val="18"/>
              </w:rPr>
            </w:pPr>
            <w:ins w:id="12572" w:author="28.541_CR0260_(Rel-16)_SON_5G" w:date="2020-06-26T11:26:00Z">
              <w:r w:rsidRPr="00C54ACE">
                <w:rPr>
                  <w:rFonts w:ascii="Arial" w:eastAsia="SimSun" w:hAnsi="Arial"/>
                  <w:sz w:val="18"/>
                </w:rPr>
                <w:t xml:space="preserve">The same </w:t>
              </w:r>
              <w:r>
                <w:rPr>
                  <w:rFonts w:ascii="Arial" w:eastAsia="SimSun" w:hAnsi="Arial" w:cs="Arial"/>
                  <w:sz w:val="18"/>
                </w:rPr>
                <w:t>GgNBId</w:t>
              </w:r>
              <w:r w:rsidRPr="00C54ACE">
                <w:rPr>
                  <w:rFonts w:ascii="Arial" w:eastAsia="SimSun" w:hAnsi="Arial" w:cs="Arial"/>
                  <w:sz w:val="18"/>
                </w:rPr>
                <w:t xml:space="preserve"> </w:t>
              </w:r>
              <w:r w:rsidRPr="00C54ACE">
                <w:rPr>
                  <w:rFonts w:ascii="Arial" w:eastAsia="SimSun" w:hAnsi="Arial"/>
                  <w:sz w:val="18"/>
                </w:rPr>
                <w:t xml:space="preserve">may appear here and in </w:t>
              </w:r>
              <w:r w:rsidRPr="00C54ACE">
                <w:rPr>
                  <w:rFonts w:ascii="Courier New" w:eastAsia="SimSun" w:hAnsi="Courier New" w:cs="Courier New"/>
                  <w:sz w:val="18"/>
                </w:rPr>
                <w:t>NRCellCU.</w:t>
              </w:r>
              <w:r w:rsidRPr="00C54ACE">
                <w:rPr>
                  <w:rFonts w:ascii="Courier New" w:eastAsia="SimSun" w:hAnsi="Courier New" w:cs="Courier New"/>
                  <w:snapToGrid w:val="0"/>
                  <w:sz w:val="18"/>
                </w:rPr>
                <w:t>xnBlackList</w:t>
              </w:r>
              <w:r w:rsidRPr="00C54ACE">
                <w:rPr>
                  <w:rFonts w:ascii="Arial" w:eastAsia="SimSun" w:hAnsi="Arial"/>
                  <w:sz w:val="18"/>
                </w:rPr>
                <w:t xml:space="preserve">.  In such case, the </w:t>
              </w:r>
              <w:r>
                <w:rPr>
                  <w:rFonts w:ascii="Arial" w:eastAsia="SimSun" w:hAnsi="Arial" w:cs="Arial"/>
                  <w:sz w:val="18"/>
                </w:rPr>
                <w:t>GgNBId</w:t>
              </w:r>
              <w:r w:rsidRPr="00C54ACE">
                <w:rPr>
                  <w:rFonts w:ascii="Arial" w:eastAsia="SimSun" w:hAnsi="Arial" w:cs="Arial"/>
                  <w:sz w:val="18"/>
                </w:rPr>
                <w:t xml:space="preserve"> </w:t>
              </w:r>
              <w:r w:rsidRPr="00C54ACE">
                <w:rPr>
                  <w:rFonts w:ascii="Arial" w:eastAsia="SimSun" w:hAnsi="Arial"/>
                  <w:sz w:val="18"/>
                </w:rPr>
                <w:t>here shall be treated as if it is absent.</w:t>
              </w:r>
            </w:ins>
          </w:p>
          <w:p w:rsidR="008027E0" w:rsidRDefault="008027E0" w:rsidP="008027E0">
            <w:pPr>
              <w:keepNext/>
              <w:keepLines/>
              <w:spacing w:after="0"/>
              <w:rPr>
                <w:ins w:id="12573" w:author="28.541_CR0260_(Rel-16)_SON_5G" w:date="2020-06-26T11:26:00Z"/>
                <w:rFonts w:ascii="Arial" w:eastAsia="SimSun" w:hAnsi="Arial"/>
                <w:sz w:val="18"/>
              </w:rPr>
            </w:pPr>
          </w:p>
          <w:p w:rsidR="008027E0" w:rsidRDefault="008027E0" w:rsidP="008027E0">
            <w:pPr>
              <w:keepNext/>
              <w:keepLines/>
              <w:spacing w:after="0"/>
              <w:rPr>
                <w:ins w:id="12574" w:author="28.541_CR0260_(Rel-16)_SON_5G" w:date="2020-06-26T11:25:00Z"/>
                <w:lang w:eastAsia="zh-CN"/>
              </w:rPr>
            </w:pPr>
            <w:ins w:id="12575" w:author="28.541_CR0260_(Rel-16)_SON_5G" w:date="2020-06-26T11:26:00Z">
              <w:r w:rsidRPr="00C54ACE">
                <w:rPr>
                  <w:rFonts w:ascii="Arial" w:hAnsi="Arial" w:cs="Arial"/>
                  <w:sz w:val="18"/>
                  <w:szCs w:val="18"/>
                </w:rPr>
                <w:t xml:space="preserve">allowedValues: </w:t>
              </w:r>
              <w:r>
                <w:rPr>
                  <w:rFonts w:ascii="Arial" w:hAnsi="Arial" w:cs="Arial"/>
                  <w:sz w:val="18"/>
                  <w:szCs w:val="18"/>
                </w:rPr>
                <w:t>See</w:t>
              </w:r>
              <w:r>
                <w:rPr>
                  <w:rFonts w:ascii="Arial" w:hAnsi="Arial"/>
                  <w:sz w:val="18"/>
                  <w:lang w:eastAsia="zh-CN"/>
                </w:rPr>
                <w:t xml:space="preserve"> NOTE 5.</w:t>
              </w:r>
            </w:ins>
          </w:p>
        </w:tc>
        <w:tc>
          <w:tcPr>
            <w:tcW w:w="1123" w:type="pct"/>
            <w:tcBorders>
              <w:top w:val="single" w:sz="4" w:space="0" w:color="auto"/>
              <w:left w:val="single" w:sz="4" w:space="0" w:color="auto"/>
              <w:bottom w:val="single" w:sz="4" w:space="0" w:color="auto"/>
              <w:right w:val="single" w:sz="4" w:space="0" w:color="auto"/>
            </w:tcBorders>
          </w:tcPr>
          <w:p w:rsidR="008027E0" w:rsidRPr="00C54ACE" w:rsidRDefault="008027E0" w:rsidP="008027E0">
            <w:pPr>
              <w:keepNext/>
              <w:keepLines/>
              <w:spacing w:after="0"/>
              <w:rPr>
                <w:ins w:id="12576" w:author="28.541_CR0260_(Rel-16)_SON_5G" w:date="2020-06-26T11:26:00Z"/>
                <w:rFonts w:ascii="Arial" w:hAnsi="Arial"/>
                <w:sz w:val="18"/>
                <w:lang w:eastAsia="zh-CN"/>
              </w:rPr>
            </w:pPr>
            <w:ins w:id="12577" w:author="28.541_CR0260_(Rel-16)_SON_5G" w:date="2020-06-26T11:26:00Z">
              <w:r w:rsidRPr="00C54ACE">
                <w:rPr>
                  <w:rFonts w:ascii="Arial" w:hAnsi="Arial"/>
                  <w:sz w:val="18"/>
                </w:rPr>
                <w:t xml:space="preserve">type: </w:t>
              </w:r>
              <w:r w:rsidRPr="00C54ACE">
                <w:rPr>
                  <w:rFonts w:ascii="Arial" w:hAnsi="Arial" w:hint="eastAsia"/>
                  <w:sz w:val="18"/>
                  <w:lang w:eastAsia="zh-CN"/>
                </w:rPr>
                <w:t>String</w:t>
              </w:r>
            </w:ins>
          </w:p>
          <w:p w:rsidR="008027E0" w:rsidRPr="00C54ACE" w:rsidRDefault="008027E0" w:rsidP="008027E0">
            <w:pPr>
              <w:keepNext/>
              <w:keepLines/>
              <w:spacing w:after="0"/>
              <w:rPr>
                <w:ins w:id="12578" w:author="28.541_CR0260_(Rel-16)_SON_5G" w:date="2020-06-26T11:26:00Z"/>
                <w:rFonts w:ascii="Arial" w:hAnsi="Arial"/>
                <w:sz w:val="18"/>
                <w:lang w:eastAsia="zh-CN"/>
              </w:rPr>
            </w:pPr>
            <w:ins w:id="12579" w:author="28.541_CR0260_(Rel-16)_SON_5G" w:date="2020-06-26T11:26:00Z">
              <w:r w:rsidRPr="00C54ACE">
                <w:rPr>
                  <w:rFonts w:ascii="Arial" w:hAnsi="Arial"/>
                  <w:sz w:val="18"/>
                </w:rPr>
                <w:t xml:space="preserve">multiplicity: </w:t>
              </w:r>
              <w:r>
                <w:rPr>
                  <w:rFonts w:ascii="Arial" w:hAnsi="Arial"/>
                  <w:sz w:val="18"/>
                </w:rPr>
                <w:t>0</w:t>
              </w:r>
              <w:r w:rsidRPr="00C54ACE">
                <w:rPr>
                  <w:rFonts w:ascii="Arial" w:hAnsi="Arial" w:hint="eastAsia"/>
                  <w:sz w:val="18"/>
                  <w:lang w:eastAsia="zh-CN"/>
                </w:rPr>
                <w:t>..*</w:t>
              </w:r>
            </w:ins>
          </w:p>
          <w:p w:rsidR="008027E0" w:rsidRPr="00C54ACE" w:rsidRDefault="008027E0" w:rsidP="008027E0">
            <w:pPr>
              <w:keepNext/>
              <w:keepLines/>
              <w:spacing w:after="0"/>
              <w:rPr>
                <w:ins w:id="12580" w:author="28.541_CR0260_(Rel-16)_SON_5G" w:date="2020-06-26T11:26:00Z"/>
                <w:rFonts w:ascii="Arial" w:hAnsi="Arial"/>
                <w:sz w:val="18"/>
              </w:rPr>
            </w:pPr>
            <w:ins w:id="12581" w:author="28.541_CR0260_(Rel-16)_SON_5G" w:date="2020-06-26T11:26:00Z">
              <w:r w:rsidRPr="00C54ACE">
                <w:rPr>
                  <w:rFonts w:ascii="Arial" w:hAnsi="Arial"/>
                  <w:sz w:val="18"/>
                </w:rPr>
                <w:t>isOrdered: False</w:t>
              </w:r>
            </w:ins>
          </w:p>
          <w:p w:rsidR="008027E0" w:rsidRPr="00C54ACE" w:rsidRDefault="008027E0" w:rsidP="008027E0">
            <w:pPr>
              <w:keepNext/>
              <w:keepLines/>
              <w:spacing w:after="0"/>
              <w:rPr>
                <w:ins w:id="12582" w:author="28.541_CR0260_(Rel-16)_SON_5G" w:date="2020-06-26T11:26:00Z"/>
                <w:rFonts w:ascii="Arial" w:hAnsi="Arial"/>
                <w:sz w:val="18"/>
              </w:rPr>
            </w:pPr>
            <w:ins w:id="12583" w:author="28.541_CR0260_(Rel-16)_SON_5G" w:date="2020-06-26T11:26:00Z">
              <w:r w:rsidRPr="00C54ACE">
                <w:rPr>
                  <w:rFonts w:ascii="Arial" w:hAnsi="Arial"/>
                  <w:sz w:val="18"/>
                </w:rPr>
                <w:t>isUnique: True</w:t>
              </w:r>
            </w:ins>
          </w:p>
          <w:p w:rsidR="008027E0" w:rsidRPr="00C54ACE" w:rsidRDefault="008027E0" w:rsidP="008027E0">
            <w:pPr>
              <w:keepNext/>
              <w:keepLines/>
              <w:spacing w:after="0"/>
              <w:rPr>
                <w:ins w:id="12584" w:author="28.541_CR0260_(Rel-16)_SON_5G" w:date="2020-06-26T11:26:00Z"/>
                <w:rFonts w:ascii="Arial" w:hAnsi="Arial"/>
                <w:sz w:val="18"/>
              </w:rPr>
            </w:pPr>
            <w:ins w:id="12585" w:author="28.541_CR0260_(Rel-16)_SON_5G" w:date="2020-06-26T11:26:00Z">
              <w:r w:rsidRPr="00C54ACE">
                <w:rPr>
                  <w:rFonts w:ascii="Arial" w:hAnsi="Arial"/>
                  <w:sz w:val="18"/>
                </w:rPr>
                <w:t>defaultValue: None</w:t>
              </w:r>
            </w:ins>
          </w:p>
          <w:p w:rsidR="008027E0" w:rsidRDefault="008027E0" w:rsidP="008027E0">
            <w:pPr>
              <w:pStyle w:val="TAL"/>
              <w:rPr>
                <w:ins w:id="12586" w:author="28.541_CR0260_(Rel-16)_SON_5G" w:date="2020-06-26T11:25:00Z"/>
              </w:rPr>
            </w:pPr>
            <w:ins w:id="12587" w:author="28.541_CR0260_(Rel-16)_SON_5G" w:date="2020-06-26T11:26:00Z">
              <w:r w:rsidRPr="00C54ACE">
                <w:t xml:space="preserve">isNullable: </w:t>
              </w:r>
              <w:r w:rsidRPr="00C54ACE">
                <w:rPr>
                  <w:lang w:val="en-US"/>
                </w:rPr>
                <w:t>False</w:t>
              </w:r>
            </w:ins>
          </w:p>
        </w:tc>
      </w:tr>
      <w:tr w:rsidR="008027E0" w:rsidRPr="002B15AA" w:rsidTr="00583841">
        <w:trPr>
          <w:cantSplit/>
          <w:tblHeader/>
          <w:ins w:id="12588" w:author="28.541_CR0260_(Rel-16)_SON_5G" w:date="2020-06-26T11:26:00Z"/>
        </w:trPr>
        <w:tc>
          <w:tcPr>
            <w:tcW w:w="960" w:type="pct"/>
            <w:tcBorders>
              <w:top w:val="single" w:sz="4" w:space="0" w:color="auto"/>
              <w:left w:val="single" w:sz="4" w:space="0" w:color="auto"/>
              <w:bottom w:val="single" w:sz="4" w:space="0" w:color="auto"/>
              <w:right w:val="single" w:sz="4" w:space="0" w:color="auto"/>
            </w:tcBorders>
          </w:tcPr>
          <w:p w:rsidR="008027E0" w:rsidRDefault="008027E0" w:rsidP="008027E0">
            <w:pPr>
              <w:pStyle w:val="Default"/>
              <w:rPr>
                <w:ins w:id="12589" w:author="28.541_CR0260_(Rel-16)_SON_5G" w:date="2020-06-26T11:26:00Z"/>
                <w:rFonts w:ascii="Courier New" w:hAnsi="Courier New" w:cs="Courier New"/>
                <w:sz w:val="18"/>
                <w:szCs w:val="18"/>
                <w:lang w:eastAsia="zh-CN"/>
              </w:rPr>
            </w:pPr>
            <w:ins w:id="12590" w:author="28.541_CR0260_(Rel-16)_SON_5G" w:date="2020-06-26T11:26:00Z">
              <w:r w:rsidRPr="00C54ACE">
                <w:rPr>
                  <w:rFonts w:ascii="Courier New" w:hAnsi="Courier New" w:cs="Courier New"/>
                  <w:sz w:val="18"/>
                  <w:szCs w:val="18"/>
                </w:rPr>
                <w:lastRenderedPageBreak/>
                <w:t>xnHOBlackList</w:t>
              </w:r>
            </w:ins>
          </w:p>
        </w:tc>
        <w:tc>
          <w:tcPr>
            <w:tcW w:w="2917" w:type="pct"/>
            <w:tcBorders>
              <w:top w:val="single" w:sz="4" w:space="0" w:color="auto"/>
              <w:left w:val="single" w:sz="4" w:space="0" w:color="auto"/>
              <w:bottom w:val="single" w:sz="4" w:space="0" w:color="auto"/>
              <w:right w:val="single" w:sz="4" w:space="0" w:color="auto"/>
            </w:tcBorders>
          </w:tcPr>
          <w:p w:rsidR="008027E0" w:rsidRDefault="008027E0" w:rsidP="008027E0">
            <w:pPr>
              <w:keepNext/>
              <w:keepLines/>
              <w:spacing w:after="0"/>
              <w:rPr>
                <w:ins w:id="12591" w:author="28.541_CR0260_(Rel-16)_SON_5G" w:date="2020-06-26T11:26:00Z"/>
                <w:rFonts w:ascii="Arial" w:hAnsi="Arial"/>
                <w:sz w:val="18"/>
              </w:rPr>
            </w:pPr>
            <w:ins w:id="12592" w:author="28.541_CR0260_(Rel-16)_SON_5G" w:date="2020-06-26T11:26:00Z">
              <w:r w:rsidRPr="00C54ACE">
                <w:rPr>
                  <w:rFonts w:ascii="Arial" w:hAnsi="Arial"/>
                  <w:sz w:val="18"/>
                </w:rPr>
                <w:t>This is a list of</w:t>
              </w:r>
              <w:r>
                <w:rPr>
                  <w:rFonts w:ascii="Arial" w:hAnsi="Arial"/>
                  <w:sz w:val="18"/>
                </w:rPr>
                <w:t xml:space="preserve"> GgNBIds.</w:t>
              </w:r>
              <w:r w:rsidRPr="00C54ACE">
                <w:rPr>
                  <w:rFonts w:ascii="Arial" w:hAnsi="Arial"/>
                  <w:sz w:val="18"/>
                </w:rPr>
                <w:t xml:space="preserve"> For all the entries in </w:t>
              </w:r>
              <w:r w:rsidRPr="00C54ACE">
                <w:rPr>
                  <w:rFonts w:ascii="Courier New" w:hAnsi="Courier New" w:cs="Courier New"/>
                  <w:sz w:val="18"/>
                </w:rPr>
                <w:t>NRCellCU.xnHOBlackList</w:t>
              </w:r>
              <w:r w:rsidRPr="00C54ACE">
                <w:rPr>
                  <w:rFonts w:ascii="Arial" w:hAnsi="Arial"/>
                  <w:sz w:val="18"/>
                </w:rPr>
                <w:t xml:space="preserve">, the subject </w:t>
              </w:r>
              <w:r w:rsidRPr="00C54ACE">
                <w:rPr>
                  <w:rFonts w:ascii="Courier New" w:hAnsi="Courier New" w:cs="Courier New"/>
                  <w:sz w:val="18"/>
                </w:rPr>
                <w:t>NRCellCU</w:t>
              </w:r>
              <w:r w:rsidRPr="00C54ACE">
                <w:rPr>
                  <w:rFonts w:ascii="Arial" w:hAnsi="Arial"/>
                  <w:sz w:val="18"/>
                </w:rPr>
                <w:t xml:space="preserve"> is prohibited to use the Xn interface for HOs even if an Xn interface exists to the target cell.</w:t>
              </w:r>
            </w:ins>
          </w:p>
          <w:p w:rsidR="008027E0" w:rsidRDefault="008027E0" w:rsidP="008027E0">
            <w:pPr>
              <w:keepNext/>
              <w:keepLines/>
              <w:spacing w:after="0"/>
              <w:rPr>
                <w:ins w:id="12593" w:author="28.541_CR0260_(Rel-16)_SON_5G" w:date="2020-06-26T11:26:00Z"/>
                <w:rFonts w:ascii="Arial" w:hAnsi="Arial"/>
                <w:sz w:val="18"/>
              </w:rPr>
            </w:pPr>
          </w:p>
          <w:p w:rsidR="008027E0" w:rsidRPr="00C54ACE" w:rsidRDefault="008027E0" w:rsidP="008027E0">
            <w:pPr>
              <w:keepNext/>
              <w:keepLines/>
              <w:spacing w:after="0"/>
              <w:rPr>
                <w:ins w:id="12594" w:author="28.541_CR0260_(Rel-16)_SON_5G" w:date="2020-06-26T11:26:00Z"/>
                <w:rFonts w:ascii="Arial" w:hAnsi="Arial"/>
                <w:sz w:val="18"/>
                <w:lang w:eastAsia="zh-CN"/>
              </w:rPr>
            </w:pPr>
            <w:ins w:id="12595" w:author="28.541_CR0260_(Rel-16)_SON_5G" w:date="2020-06-26T11:26:00Z">
              <w:r w:rsidRPr="00C54ACE">
                <w:rPr>
                  <w:rFonts w:ascii="Arial" w:hAnsi="Arial" w:cs="Arial"/>
                  <w:sz w:val="18"/>
                  <w:szCs w:val="18"/>
                </w:rPr>
                <w:t xml:space="preserve">allowedValues: </w:t>
              </w:r>
              <w:r>
                <w:rPr>
                  <w:rFonts w:ascii="Arial" w:hAnsi="Arial" w:cs="Arial"/>
                  <w:sz w:val="18"/>
                  <w:szCs w:val="18"/>
                </w:rPr>
                <w:t>See</w:t>
              </w:r>
              <w:r>
                <w:rPr>
                  <w:rFonts w:ascii="Arial" w:hAnsi="Arial"/>
                  <w:sz w:val="18"/>
                  <w:lang w:eastAsia="zh-CN"/>
                </w:rPr>
                <w:t xml:space="preserve"> NOTE 5.</w:t>
              </w:r>
            </w:ins>
          </w:p>
          <w:p w:rsidR="008027E0" w:rsidRDefault="008027E0" w:rsidP="008027E0">
            <w:pPr>
              <w:keepNext/>
              <w:keepLines/>
              <w:spacing w:after="0"/>
              <w:rPr>
                <w:ins w:id="12596" w:author="28.541_CR0260_(Rel-16)_SON_5G" w:date="2020-06-26T11:26:00Z"/>
                <w:lang w:eastAsia="zh-CN"/>
              </w:rPr>
            </w:pPr>
          </w:p>
        </w:tc>
        <w:tc>
          <w:tcPr>
            <w:tcW w:w="1123" w:type="pct"/>
            <w:tcBorders>
              <w:top w:val="single" w:sz="4" w:space="0" w:color="auto"/>
              <w:left w:val="single" w:sz="4" w:space="0" w:color="auto"/>
              <w:bottom w:val="single" w:sz="4" w:space="0" w:color="auto"/>
              <w:right w:val="single" w:sz="4" w:space="0" w:color="auto"/>
            </w:tcBorders>
          </w:tcPr>
          <w:p w:rsidR="008027E0" w:rsidRPr="00C54ACE" w:rsidRDefault="008027E0" w:rsidP="008027E0">
            <w:pPr>
              <w:keepNext/>
              <w:keepLines/>
              <w:spacing w:after="0"/>
              <w:rPr>
                <w:ins w:id="12597" w:author="28.541_CR0260_(Rel-16)_SON_5G" w:date="2020-06-26T11:26:00Z"/>
                <w:rFonts w:ascii="Arial" w:hAnsi="Arial"/>
                <w:sz w:val="18"/>
                <w:lang w:eastAsia="zh-CN"/>
              </w:rPr>
            </w:pPr>
            <w:ins w:id="12598" w:author="28.541_CR0260_(Rel-16)_SON_5G" w:date="2020-06-26T11:26:00Z">
              <w:r w:rsidRPr="00C54ACE">
                <w:rPr>
                  <w:rFonts w:ascii="Arial" w:hAnsi="Arial"/>
                  <w:sz w:val="18"/>
                </w:rPr>
                <w:t xml:space="preserve">type: </w:t>
              </w:r>
              <w:r>
                <w:rPr>
                  <w:rFonts w:ascii="Arial" w:hAnsi="Arial"/>
                  <w:sz w:val="18"/>
                  <w:lang w:eastAsia="zh-CN"/>
                </w:rPr>
                <w:t>String</w:t>
              </w:r>
            </w:ins>
          </w:p>
          <w:p w:rsidR="008027E0" w:rsidRPr="00C54ACE" w:rsidRDefault="008027E0" w:rsidP="008027E0">
            <w:pPr>
              <w:keepNext/>
              <w:keepLines/>
              <w:spacing w:after="0"/>
              <w:rPr>
                <w:ins w:id="12599" w:author="28.541_CR0260_(Rel-16)_SON_5G" w:date="2020-06-26T11:26:00Z"/>
                <w:rFonts w:ascii="Arial" w:hAnsi="Arial"/>
                <w:sz w:val="18"/>
                <w:lang w:eastAsia="zh-CN"/>
              </w:rPr>
            </w:pPr>
            <w:ins w:id="12600" w:author="28.541_CR0260_(Rel-16)_SON_5G" w:date="2020-06-26T11:26:00Z">
              <w:r w:rsidRPr="00C54ACE">
                <w:rPr>
                  <w:rFonts w:ascii="Arial" w:hAnsi="Arial"/>
                  <w:sz w:val="18"/>
                </w:rPr>
                <w:t xml:space="preserve">multiplicity: </w:t>
              </w:r>
              <w:r>
                <w:rPr>
                  <w:rFonts w:ascii="Arial" w:hAnsi="Arial"/>
                  <w:sz w:val="18"/>
                </w:rPr>
                <w:t>0</w:t>
              </w:r>
              <w:r w:rsidRPr="00C54ACE">
                <w:rPr>
                  <w:rFonts w:ascii="Arial" w:hAnsi="Arial" w:hint="eastAsia"/>
                  <w:sz w:val="18"/>
                  <w:lang w:eastAsia="zh-CN"/>
                </w:rPr>
                <w:t>..*</w:t>
              </w:r>
            </w:ins>
          </w:p>
          <w:p w:rsidR="008027E0" w:rsidRPr="00C54ACE" w:rsidRDefault="008027E0" w:rsidP="008027E0">
            <w:pPr>
              <w:keepNext/>
              <w:keepLines/>
              <w:spacing w:after="0"/>
              <w:rPr>
                <w:ins w:id="12601" w:author="28.541_CR0260_(Rel-16)_SON_5G" w:date="2020-06-26T11:26:00Z"/>
                <w:rFonts w:ascii="Arial" w:hAnsi="Arial"/>
                <w:sz w:val="18"/>
              </w:rPr>
            </w:pPr>
            <w:ins w:id="12602" w:author="28.541_CR0260_(Rel-16)_SON_5G" w:date="2020-06-26T11:26:00Z">
              <w:r w:rsidRPr="00C54ACE">
                <w:rPr>
                  <w:rFonts w:ascii="Arial" w:hAnsi="Arial"/>
                  <w:sz w:val="18"/>
                </w:rPr>
                <w:t>isOrdered: False</w:t>
              </w:r>
            </w:ins>
          </w:p>
          <w:p w:rsidR="008027E0" w:rsidRPr="00C54ACE" w:rsidRDefault="008027E0" w:rsidP="008027E0">
            <w:pPr>
              <w:keepNext/>
              <w:keepLines/>
              <w:spacing w:after="0"/>
              <w:rPr>
                <w:ins w:id="12603" w:author="28.541_CR0260_(Rel-16)_SON_5G" w:date="2020-06-26T11:26:00Z"/>
                <w:rFonts w:ascii="Arial" w:hAnsi="Arial"/>
                <w:sz w:val="18"/>
              </w:rPr>
            </w:pPr>
            <w:ins w:id="12604" w:author="28.541_CR0260_(Rel-16)_SON_5G" w:date="2020-06-26T11:26:00Z">
              <w:r w:rsidRPr="00C54ACE">
                <w:rPr>
                  <w:rFonts w:ascii="Arial" w:hAnsi="Arial"/>
                  <w:sz w:val="18"/>
                </w:rPr>
                <w:t>isUnique: True</w:t>
              </w:r>
            </w:ins>
          </w:p>
          <w:p w:rsidR="008027E0" w:rsidRPr="00C54ACE" w:rsidRDefault="008027E0" w:rsidP="008027E0">
            <w:pPr>
              <w:keepNext/>
              <w:keepLines/>
              <w:spacing w:after="0"/>
              <w:rPr>
                <w:ins w:id="12605" w:author="28.541_CR0260_(Rel-16)_SON_5G" w:date="2020-06-26T11:26:00Z"/>
                <w:rFonts w:ascii="Arial" w:hAnsi="Arial"/>
                <w:sz w:val="18"/>
              </w:rPr>
            </w:pPr>
            <w:ins w:id="12606" w:author="28.541_CR0260_(Rel-16)_SON_5G" w:date="2020-06-26T11:26:00Z">
              <w:r w:rsidRPr="00C54ACE">
                <w:rPr>
                  <w:rFonts w:ascii="Arial" w:hAnsi="Arial"/>
                  <w:sz w:val="18"/>
                </w:rPr>
                <w:t>defaultValue: None</w:t>
              </w:r>
            </w:ins>
          </w:p>
          <w:p w:rsidR="008027E0" w:rsidRDefault="008027E0" w:rsidP="008027E0">
            <w:pPr>
              <w:pStyle w:val="TAL"/>
              <w:rPr>
                <w:ins w:id="12607" w:author="28.541_CR0260_(Rel-16)_SON_5G" w:date="2020-06-26T11:26:00Z"/>
              </w:rPr>
            </w:pPr>
            <w:ins w:id="12608" w:author="28.541_CR0260_(Rel-16)_SON_5G" w:date="2020-06-26T11:26:00Z">
              <w:r w:rsidRPr="00C54ACE">
                <w:t xml:space="preserve">isNullable: </w:t>
              </w:r>
              <w:r w:rsidRPr="00C54ACE">
                <w:rPr>
                  <w:lang w:val="en-US"/>
                </w:rPr>
                <w:t>False</w:t>
              </w:r>
            </w:ins>
          </w:p>
        </w:tc>
      </w:tr>
      <w:tr w:rsidR="008027E0" w:rsidRPr="002B15AA" w:rsidTr="00583841">
        <w:trPr>
          <w:cantSplit/>
          <w:tblHeader/>
          <w:ins w:id="12609" w:author="28.541_CR0260_(Rel-16)_SON_5G" w:date="2020-06-26T11:26:00Z"/>
        </w:trPr>
        <w:tc>
          <w:tcPr>
            <w:tcW w:w="960" w:type="pct"/>
            <w:tcBorders>
              <w:top w:val="single" w:sz="4" w:space="0" w:color="auto"/>
              <w:left w:val="single" w:sz="4" w:space="0" w:color="auto"/>
              <w:bottom w:val="single" w:sz="4" w:space="0" w:color="auto"/>
              <w:right w:val="single" w:sz="4" w:space="0" w:color="auto"/>
            </w:tcBorders>
          </w:tcPr>
          <w:p w:rsidR="008027E0" w:rsidRDefault="008027E0" w:rsidP="008027E0">
            <w:pPr>
              <w:pStyle w:val="Default"/>
              <w:rPr>
                <w:ins w:id="12610" w:author="28.541_CR0260_(Rel-16)_SON_5G" w:date="2020-06-26T11:26:00Z"/>
                <w:rFonts w:ascii="Courier New" w:hAnsi="Courier New" w:cs="Courier New"/>
                <w:sz w:val="18"/>
                <w:szCs w:val="18"/>
                <w:lang w:eastAsia="zh-CN"/>
              </w:rPr>
            </w:pPr>
            <w:ins w:id="12611" w:author="28.541_CR0260_(Rel-16)_SON_5G" w:date="2020-06-26T11:26:00Z">
              <w:r w:rsidRPr="00C54ACE">
                <w:rPr>
                  <w:rFonts w:ascii="Courier New" w:hAnsi="Courier New" w:cs="Courier New"/>
                  <w:sz w:val="18"/>
                  <w:szCs w:val="18"/>
                </w:rPr>
                <w:t>x2HOBlackList</w:t>
              </w:r>
            </w:ins>
          </w:p>
        </w:tc>
        <w:tc>
          <w:tcPr>
            <w:tcW w:w="2917" w:type="pct"/>
            <w:tcBorders>
              <w:top w:val="single" w:sz="4" w:space="0" w:color="auto"/>
              <w:left w:val="single" w:sz="4" w:space="0" w:color="auto"/>
              <w:bottom w:val="single" w:sz="4" w:space="0" w:color="auto"/>
              <w:right w:val="single" w:sz="4" w:space="0" w:color="auto"/>
            </w:tcBorders>
          </w:tcPr>
          <w:p w:rsidR="008027E0" w:rsidRDefault="008027E0" w:rsidP="008027E0">
            <w:pPr>
              <w:keepNext/>
              <w:keepLines/>
              <w:spacing w:after="0"/>
              <w:rPr>
                <w:ins w:id="12612" w:author="28.541_CR0260_(Rel-16)_SON_5G" w:date="2020-06-26T11:26:00Z"/>
                <w:rFonts w:ascii="Arial" w:hAnsi="Arial"/>
                <w:sz w:val="18"/>
              </w:rPr>
            </w:pPr>
            <w:ins w:id="12613" w:author="28.541_CR0260_(Rel-16)_SON_5G" w:date="2020-06-26T11:26:00Z">
              <w:r w:rsidRPr="00C54ACE">
                <w:rPr>
                  <w:rFonts w:ascii="Arial" w:hAnsi="Arial"/>
                  <w:sz w:val="18"/>
                </w:rPr>
                <w:t>This is a list of</w:t>
              </w:r>
              <w:r>
                <w:rPr>
                  <w:rFonts w:ascii="Arial" w:hAnsi="Arial"/>
                  <w:sz w:val="18"/>
                </w:rPr>
                <w:t xml:space="preserve"> GeNBIds.</w:t>
              </w:r>
              <w:r w:rsidRPr="00C54ACE">
                <w:rPr>
                  <w:rFonts w:ascii="Arial" w:hAnsi="Arial"/>
                  <w:sz w:val="18"/>
                </w:rPr>
                <w:t xml:space="preserve"> For all the entries in </w:t>
              </w:r>
              <w:r w:rsidRPr="00C54ACE">
                <w:rPr>
                  <w:rFonts w:ascii="Courier New" w:hAnsi="Courier New" w:cs="Courier New"/>
                  <w:sz w:val="18"/>
                </w:rPr>
                <w:t>NRCellCU.x2HOBlackList</w:t>
              </w:r>
              <w:r w:rsidRPr="00C54ACE">
                <w:rPr>
                  <w:rFonts w:ascii="Arial" w:hAnsi="Arial"/>
                  <w:sz w:val="18"/>
                </w:rPr>
                <w:t xml:space="preserve">, the subject </w:t>
              </w:r>
              <w:r w:rsidRPr="00C54ACE">
                <w:rPr>
                  <w:rFonts w:ascii="Courier New" w:hAnsi="Courier New" w:cs="Courier New"/>
                  <w:sz w:val="18"/>
                </w:rPr>
                <w:t>NRCellCU</w:t>
              </w:r>
              <w:r w:rsidRPr="00C54ACE">
                <w:rPr>
                  <w:rFonts w:ascii="Arial" w:hAnsi="Arial"/>
                  <w:sz w:val="18"/>
                </w:rPr>
                <w:t xml:space="preserve"> is prohibited to use the X2 interface for HOs even if an X2 interface exists to the target cell.</w:t>
              </w:r>
            </w:ins>
          </w:p>
          <w:p w:rsidR="008027E0" w:rsidRDefault="008027E0" w:rsidP="008027E0">
            <w:pPr>
              <w:keepNext/>
              <w:keepLines/>
              <w:spacing w:after="0"/>
              <w:rPr>
                <w:ins w:id="12614" w:author="28.541_CR0260_(Rel-16)_SON_5G" w:date="2020-06-26T11:26:00Z"/>
                <w:rFonts w:ascii="Arial" w:hAnsi="Arial"/>
                <w:sz w:val="18"/>
              </w:rPr>
            </w:pPr>
          </w:p>
          <w:p w:rsidR="008027E0" w:rsidRPr="00C54ACE" w:rsidRDefault="008027E0" w:rsidP="008027E0">
            <w:pPr>
              <w:keepNext/>
              <w:keepLines/>
              <w:spacing w:after="0"/>
              <w:rPr>
                <w:ins w:id="12615" w:author="28.541_CR0260_(Rel-16)_SON_5G" w:date="2020-06-26T11:26:00Z"/>
                <w:rFonts w:ascii="Arial" w:hAnsi="Arial"/>
                <w:sz w:val="18"/>
                <w:lang w:eastAsia="zh-CN"/>
              </w:rPr>
            </w:pPr>
            <w:ins w:id="12616" w:author="28.541_CR0260_(Rel-16)_SON_5G" w:date="2020-06-26T11:26:00Z">
              <w:r w:rsidRPr="00C54ACE">
                <w:rPr>
                  <w:rFonts w:ascii="Arial" w:hAnsi="Arial" w:cs="Arial"/>
                  <w:sz w:val="18"/>
                  <w:szCs w:val="18"/>
                </w:rPr>
                <w:t xml:space="preserve">allowedValues: </w:t>
              </w:r>
              <w:r>
                <w:rPr>
                  <w:rFonts w:ascii="Arial" w:hAnsi="Arial" w:cs="Arial"/>
                  <w:sz w:val="18"/>
                  <w:szCs w:val="18"/>
                </w:rPr>
                <w:t>See</w:t>
              </w:r>
              <w:r>
                <w:rPr>
                  <w:rFonts w:ascii="Arial" w:hAnsi="Arial"/>
                  <w:sz w:val="18"/>
                  <w:lang w:eastAsia="zh-CN"/>
                </w:rPr>
                <w:t xml:space="preserve"> NOTE 5.</w:t>
              </w:r>
            </w:ins>
          </w:p>
          <w:p w:rsidR="008027E0" w:rsidRDefault="008027E0" w:rsidP="008027E0">
            <w:pPr>
              <w:keepNext/>
              <w:keepLines/>
              <w:spacing w:after="0"/>
              <w:rPr>
                <w:ins w:id="12617" w:author="28.541_CR0260_(Rel-16)_SON_5G" w:date="2020-06-26T11:26:00Z"/>
                <w:lang w:eastAsia="zh-CN"/>
              </w:rPr>
            </w:pPr>
          </w:p>
        </w:tc>
        <w:tc>
          <w:tcPr>
            <w:tcW w:w="1123" w:type="pct"/>
            <w:tcBorders>
              <w:top w:val="single" w:sz="4" w:space="0" w:color="auto"/>
              <w:left w:val="single" w:sz="4" w:space="0" w:color="auto"/>
              <w:bottom w:val="single" w:sz="4" w:space="0" w:color="auto"/>
              <w:right w:val="single" w:sz="4" w:space="0" w:color="auto"/>
            </w:tcBorders>
          </w:tcPr>
          <w:p w:rsidR="008027E0" w:rsidRPr="00C54ACE" w:rsidRDefault="008027E0" w:rsidP="008027E0">
            <w:pPr>
              <w:keepNext/>
              <w:keepLines/>
              <w:spacing w:after="0"/>
              <w:rPr>
                <w:ins w:id="12618" w:author="28.541_CR0260_(Rel-16)_SON_5G" w:date="2020-06-26T11:26:00Z"/>
                <w:rFonts w:ascii="Arial" w:hAnsi="Arial"/>
                <w:sz w:val="18"/>
                <w:lang w:eastAsia="zh-CN"/>
              </w:rPr>
            </w:pPr>
            <w:ins w:id="12619" w:author="28.541_CR0260_(Rel-16)_SON_5G" w:date="2020-06-26T11:26:00Z">
              <w:r w:rsidRPr="00C54ACE">
                <w:rPr>
                  <w:rFonts w:ascii="Arial" w:hAnsi="Arial"/>
                  <w:sz w:val="18"/>
                </w:rPr>
                <w:t xml:space="preserve">type: </w:t>
              </w:r>
              <w:r>
                <w:rPr>
                  <w:rFonts w:ascii="Arial" w:hAnsi="Arial"/>
                  <w:sz w:val="18"/>
                  <w:lang w:eastAsia="zh-CN"/>
                </w:rPr>
                <w:t>String</w:t>
              </w:r>
            </w:ins>
          </w:p>
          <w:p w:rsidR="008027E0" w:rsidRPr="00C54ACE" w:rsidRDefault="008027E0" w:rsidP="008027E0">
            <w:pPr>
              <w:keepNext/>
              <w:keepLines/>
              <w:spacing w:after="0"/>
              <w:rPr>
                <w:ins w:id="12620" w:author="28.541_CR0260_(Rel-16)_SON_5G" w:date="2020-06-26T11:26:00Z"/>
                <w:rFonts w:ascii="Arial" w:hAnsi="Arial"/>
                <w:sz w:val="18"/>
                <w:lang w:eastAsia="zh-CN"/>
              </w:rPr>
            </w:pPr>
            <w:ins w:id="12621" w:author="28.541_CR0260_(Rel-16)_SON_5G" w:date="2020-06-26T11:26:00Z">
              <w:r w:rsidRPr="00C54ACE">
                <w:rPr>
                  <w:rFonts w:ascii="Arial" w:hAnsi="Arial"/>
                  <w:sz w:val="18"/>
                </w:rPr>
                <w:t xml:space="preserve">multiplicity: </w:t>
              </w:r>
              <w:r>
                <w:rPr>
                  <w:rFonts w:ascii="Arial" w:hAnsi="Arial"/>
                  <w:sz w:val="18"/>
                </w:rPr>
                <w:t>0..*</w:t>
              </w:r>
            </w:ins>
          </w:p>
          <w:p w:rsidR="008027E0" w:rsidRPr="00C54ACE" w:rsidRDefault="008027E0" w:rsidP="008027E0">
            <w:pPr>
              <w:keepNext/>
              <w:keepLines/>
              <w:spacing w:after="0"/>
              <w:rPr>
                <w:ins w:id="12622" w:author="28.541_CR0260_(Rel-16)_SON_5G" w:date="2020-06-26T11:26:00Z"/>
                <w:rFonts w:ascii="Arial" w:hAnsi="Arial"/>
                <w:sz w:val="18"/>
              </w:rPr>
            </w:pPr>
            <w:ins w:id="12623" w:author="28.541_CR0260_(Rel-16)_SON_5G" w:date="2020-06-26T11:26:00Z">
              <w:r w:rsidRPr="00C54ACE">
                <w:rPr>
                  <w:rFonts w:ascii="Arial" w:hAnsi="Arial"/>
                  <w:sz w:val="18"/>
                </w:rPr>
                <w:t>isOrdered: False</w:t>
              </w:r>
            </w:ins>
          </w:p>
          <w:p w:rsidR="008027E0" w:rsidRPr="00C54ACE" w:rsidRDefault="008027E0" w:rsidP="008027E0">
            <w:pPr>
              <w:keepNext/>
              <w:keepLines/>
              <w:spacing w:after="0"/>
              <w:rPr>
                <w:ins w:id="12624" w:author="28.541_CR0260_(Rel-16)_SON_5G" w:date="2020-06-26T11:26:00Z"/>
                <w:rFonts w:ascii="Arial" w:hAnsi="Arial"/>
                <w:sz w:val="18"/>
              </w:rPr>
            </w:pPr>
            <w:ins w:id="12625" w:author="28.541_CR0260_(Rel-16)_SON_5G" w:date="2020-06-26T11:26:00Z">
              <w:r w:rsidRPr="00C54ACE">
                <w:rPr>
                  <w:rFonts w:ascii="Arial" w:hAnsi="Arial"/>
                  <w:sz w:val="18"/>
                </w:rPr>
                <w:t>isUnique: True</w:t>
              </w:r>
            </w:ins>
          </w:p>
          <w:p w:rsidR="008027E0" w:rsidRPr="00C54ACE" w:rsidRDefault="008027E0" w:rsidP="008027E0">
            <w:pPr>
              <w:keepNext/>
              <w:keepLines/>
              <w:spacing w:after="0"/>
              <w:rPr>
                <w:ins w:id="12626" w:author="28.541_CR0260_(Rel-16)_SON_5G" w:date="2020-06-26T11:26:00Z"/>
                <w:rFonts w:ascii="Arial" w:hAnsi="Arial"/>
                <w:sz w:val="18"/>
              </w:rPr>
            </w:pPr>
            <w:ins w:id="12627" w:author="28.541_CR0260_(Rel-16)_SON_5G" w:date="2020-06-26T11:26:00Z">
              <w:r w:rsidRPr="00C54ACE">
                <w:rPr>
                  <w:rFonts w:ascii="Arial" w:hAnsi="Arial"/>
                  <w:sz w:val="18"/>
                </w:rPr>
                <w:t>defaultValue: None</w:t>
              </w:r>
            </w:ins>
          </w:p>
          <w:p w:rsidR="008027E0" w:rsidRDefault="008027E0" w:rsidP="008027E0">
            <w:pPr>
              <w:pStyle w:val="TAL"/>
              <w:rPr>
                <w:ins w:id="12628" w:author="28.541_CR0260_(Rel-16)_SON_5G" w:date="2020-06-26T11:26:00Z"/>
              </w:rPr>
            </w:pPr>
            <w:ins w:id="12629" w:author="28.541_CR0260_(Rel-16)_SON_5G" w:date="2020-06-26T11:26:00Z">
              <w:r w:rsidRPr="00C54ACE">
                <w:t xml:space="preserve">isNullable: </w:t>
              </w:r>
              <w:r w:rsidRPr="00C54ACE">
                <w:rPr>
                  <w:lang w:val="en-US"/>
                </w:rPr>
                <w:t>False</w:t>
              </w:r>
            </w:ins>
          </w:p>
        </w:tc>
      </w:tr>
      <w:tr w:rsidR="008027E0" w:rsidRPr="002B15AA" w:rsidTr="00583841">
        <w:trPr>
          <w:cantSplit/>
          <w:tblHeader/>
        </w:trPr>
        <w:tc>
          <w:tcPr>
            <w:tcW w:w="5000" w:type="pct"/>
            <w:gridSpan w:val="3"/>
            <w:tcBorders>
              <w:top w:val="single" w:sz="4" w:space="0" w:color="auto"/>
              <w:left w:val="single" w:sz="4" w:space="0" w:color="auto"/>
              <w:bottom w:val="single" w:sz="4" w:space="0" w:color="auto"/>
              <w:right w:val="single" w:sz="4" w:space="0" w:color="auto"/>
            </w:tcBorders>
          </w:tcPr>
          <w:p w:rsidR="008027E0" w:rsidRPr="00FD5459" w:rsidRDefault="008027E0" w:rsidP="008027E0">
            <w:pPr>
              <w:pStyle w:val="TAN"/>
              <w:rPr>
                <w:noProof/>
              </w:rPr>
            </w:pPr>
            <w:r w:rsidRPr="00FD5459">
              <w:rPr>
                <w:noProof/>
              </w:rPr>
              <w:t>NOTE</w:t>
            </w:r>
            <w:r>
              <w:rPr>
                <w:noProof/>
              </w:rPr>
              <w:t xml:space="preserve"> 1</w:t>
            </w:r>
            <w:r w:rsidRPr="00FD5459">
              <w:rPr>
                <w:noProof/>
              </w:rPr>
              <w:t xml:space="preserve">: </w:t>
            </w:r>
            <w:r>
              <w:rPr>
                <w:noProof/>
              </w:rPr>
              <w:t>Void</w:t>
            </w:r>
          </w:p>
          <w:p w:rsidR="008027E0" w:rsidRPr="003F3F2A" w:rsidRDefault="008027E0" w:rsidP="008027E0">
            <w:pPr>
              <w:pStyle w:val="TAN"/>
            </w:pPr>
            <w:r w:rsidRPr="00FD5459">
              <w:t xml:space="preserve">NOTE </w:t>
            </w:r>
            <w:r w:rsidRPr="00212C37">
              <w:t>2</w:t>
            </w:r>
            <w:r w:rsidRPr="003F3F2A">
              <w:t>:</w:t>
            </w:r>
            <w:r w:rsidRPr="00D102E3">
              <w:t xml:space="preserve"> The </w:t>
            </w:r>
            <w:r w:rsidRPr="002E64FC">
              <w:t>radio resource can be signaling resources (e.g. RRC connected users) or user plane res</w:t>
            </w:r>
            <w:r w:rsidRPr="00BD72E2">
              <w:t>ources (e.g. P</w:t>
            </w:r>
            <w:r>
              <w:t>RB, DRB</w:t>
            </w:r>
            <w:r w:rsidRPr="00BD72E2">
              <w:t xml:space="preserve">). </w:t>
            </w:r>
            <w:bookmarkStart w:id="12630" w:name="OLE_LINK9"/>
            <w:ins w:id="12631" w:author="28.541_CR0302_(Rel-16)_eNRM" w:date="2020-06-29T14:55:00Z">
              <w:r w:rsidR="006429F5" w:rsidRPr="006429F5">
                <w:rPr>
                  <w:rFonts w:eastAsia="DengXian" w:cs="Arial"/>
                  <w:rPrChange w:id="12632" w:author="28.541_CR0302_(Rel-16)_eNRM" w:date="2020-06-29T14:55:00Z">
                    <w:rPr>
                      <w:rFonts w:eastAsia="DengXian" w:cs="Arial"/>
                      <w:lang w:val="fr-FR"/>
                    </w:rPr>
                  </w:rPrChange>
                </w:rPr>
                <w:t>Different RRM Policy maybe applied for different types of radio resource</w:t>
              </w:r>
              <w:bookmarkEnd w:id="12630"/>
              <w:r w:rsidR="006429F5" w:rsidRPr="006429F5">
                <w:rPr>
                  <w:rFonts w:eastAsia="DengXian" w:cs="Arial"/>
                  <w:rPrChange w:id="12633" w:author="28.541_CR0302_(Rel-16)_eNRM" w:date="2020-06-29T14:55:00Z">
                    <w:rPr>
                      <w:rFonts w:eastAsia="DengXian" w:cs="Arial"/>
                      <w:lang w:val="fr-FR"/>
                    </w:rPr>
                  </w:rPrChange>
                </w:rPr>
                <w:t xml:space="preserve">. </w:t>
              </w:r>
              <w:r w:rsidR="006429F5" w:rsidRPr="00623C82">
                <w:rPr>
                  <w:rFonts w:eastAsia="DengXian" w:cs="Arial"/>
                  <w:rPrChange w:id="12634" w:author="32.423_CR0115R1_(Rel-16)_TM_SBMA, OAM_RTT" w:date="2020-07-06T10:39:00Z">
                    <w:rPr>
                      <w:rFonts w:eastAsia="DengXian" w:cs="Arial"/>
                      <w:lang w:val="fr-FR"/>
                    </w:rPr>
                  </w:rPrChange>
                </w:rPr>
                <w:t xml:space="preserve">E.g. </w:t>
              </w:r>
              <w:r w:rsidR="006429F5" w:rsidRPr="00623C82">
                <w:rPr>
                  <w:rFonts w:ascii="Courier New" w:eastAsia="DengXian" w:hAnsi="Courier New" w:cs="Courier New"/>
                  <w:bCs/>
                  <w:color w:val="333333"/>
                  <w:szCs w:val="18"/>
                  <w:rPrChange w:id="12635" w:author="32.423_CR0115R1_(Rel-16)_TM_SBMA, OAM_RTT" w:date="2020-07-06T10:39:00Z">
                    <w:rPr>
                      <w:rFonts w:ascii="Courier New" w:eastAsia="DengXian" w:hAnsi="Courier New" w:cs="Courier New"/>
                      <w:bCs/>
                      <w:color w:val="333333"/>
                      <w:szCs w:val="18"/>
                      <w:lang w:val="fr-FR"/>
                    </w:rPr>
                  </w:rPrChange>
                </w:rPr>
                <w:t>RRMPolicyRatio</w:t>
              </w:r>
              <w:r w:rsidR="006429F5" w:rsidRPr="00623C82">
                <w:rPr>
                  <w:rFonts w:eastAsia="DengXian" w:cs="Arial"/>
                  <w:rPrChange w:id="12636" w:author="32.423_CR0115R1_(Rel-16)_TM_SBMA, OAM_RTT" w:date="2020-07-06T10:39:00Z">
                    <w:rPr>
                      <w:rFonts w:eastAsia="DengXian" w:cs="Arial"/>
                      <w:lang w:val="fr-FR"/>
                    </w:rPr>
                  </w:rPrChange>
                </w:rPr>
                <w:t xml:space="preserve"> is used for PRB resource.</w:t>
              </w:r>
            </w:ins>
          </w:p>
          <w:p w:rsidR="008027E0" w:rsidRPr="003F3F2A" w:rsidRDefault="008027E0" w:rsidP="008027E0">
            <w:pPr>
              <w:pStyle w:val="TAN"/>
            </w:pPr>
            <w:r w:rsidRPr="00D102E3">
              <w:t xml:space="preserve">NOTE </w:t>
            </w:r>
            <w:r w:rsidRPr="00212C37">
              <w:t>3</w:t>
            </w:r>
            <w:r w:rsidRPr="003F3F2A">
              <w:t>:</w:t>
            </w:r>
            <w:r w:rsidRPr="00D102E3">
              <w:t xml:space="preserve"> </w:t>
            </w:r>
            <w:r w:rsidRPr="002E64FC">
              <w:t>The averaging time interval is implementation dependent</w:t>
            </w:r>
            <w:r w:rsidRPr="00212C37">
              <w:t>.</w:t>
            </w:r>
          </w:p>
          <w:p w:rsidR="008027E0" w:rsidRDefault="008027E0" w:rsidP="008027E0">
            <w:pPr>
              <w:pStyle w:val="TAN"/>
              <w:rPr>
                <w:ins w:id="12637" w:author="28.541_CR0260_(Rel-16)_SON_5G" w:date="2020-06-26T11:26:00Z"/>
                <w:noProof/>
              </w:rPr>
            </w:pPr>
            <w:r w:rsidRPr="00D102E3">
              <w:rPr>
                <w:noProof/>
              </w:rPr>
              <w:t xml:space="preserve">NOTE </w:t>
            </w:r>
            <w:r w:rsidRPr="002E64FC">
              <w:rPr>
                <w:noProof/>
              </w:rPr>
              <w:t xml:space="preserve">4: </w:t>
            </w:r>
            <w:r>
              <w:rPr>
                <w:noProof/>
              </w:rPr>
              <w:t>A RRM Policy can make use of the defined policy</w:t>
            </w:r>
            <w:ins w:id="12638" w:author="28.541_CR0302_(Rel-16)_eNRM" w:date="2020-06-29T14:55:00Z">
              <w:r w:rsidR="006429F5" w:rsidRPr="006429F5">
                <w:rPr>
                  <w:rFonts w:eastAsia="DengXian" w:cs="Arial"/>
                  <w:noProof/>
                  <w:rPrChange w:id="12639" w:author="28.541_CR0302_(Rel-16)_eNRM" w:date="2020-06-29T14:55:00Z">
                    <w:rPr>
                      <w:rFonts w:eastAsia="DengXian" w:cs="Arial"/>
                      <w:noProof/>
                      <w:lang w:val="fr-FR"/>
                    </w:rPr>
                  </w:rPrChange>
                </w:rPr>
                <w:t xml:space="preserve"> (e.g.</w:t>
              </w:r>
            </w:ins>
            <w:r>
              <w:rPr>
                <w:noProof/>
              </w:rPr>
              <w:t xml:space="preserve"> </w:t>
            </w:r>
            <w:r w:rsidRPr="00AC1357">
              <w:rPr>
                <w:rFonts w:ascii="Courier New" w:hAnsi="Courier New" w:cs="Courier New"/>
                <w:bCs/>
                <w:color w:val="333333"/>
                <w:szCs w:val="18"/>
              </w:rPr>
              <w:t>RRMPolicyRatio</w:t>
            </w:r>
            <w:ins w:id="12640" w:author="28.541_CR0302_(Rel-16)_eNRM" w:date="2020-06-29T14:55:00Z">
              <w:r w:rsidR="006429F5" w:rsidRPr="006429F5">
                <w:rPr>
                  <w:rFonts w:ascii="Courier New" w:eastAsia="DengXian" w:hAnsi="Courier New" w:cs="Courier New"/>
                  <w:bCs/>
                  <w:color w:val="333333"/>
                  <w:szCs w:val="18"/>
                  <w:rPrChange w:id="12641" w:author="28.541_CR0302_(Rel-16)_eNRM" w:date="2020-06-29T14:55:00Z">
                    <w:rPr>
                      <w:rFonts w:ascii="Courier New" w:eastAsia="DengXian" w:hAnsi="Courier New" w:cs="Courier New"/>
                      <w:bCs/>
                      <w:color w:val="333333"/>
                      <w:szCs w:val="18"/>
                      <w:lang w:val="fr-FR"/>
                    </w:rPr>
                  </w:rPrChange>
                </w:rPr>
                <w:t>)</w:t>
              </w:r>
            </w:ins>
            <w:r>
              <w:rPr>
                <w:noProof/>
              </w:rPr>
              <w:t xml:space="preserve"> or a vendor specific RRM Policy</w:t>
            </w:r>
            <w:r w:rsidRPr="00FD5459">
              <w:rPr>
                <w:noProof/>
              </w:rPr>
              <w:t>.</w:t>
            </w:r>
          </w:p>
          <w:p w:rsidR="008027E0" w:rsidRDefault="008027E0" w:rsidP="008027E0">
            <w:pPr>
              <w:pStyle w:val="TAN"/>
              <w:rPr>
                <w:ins w:id="12642" w:author="28.541_CR0283R2_(Rel-16)_eNRM" w:date="2020-06-26T15:48:00Z"/>
                <w:rFonts w:cs="Arial"/>
                <w:szCs w:val="18"/>
              </w:rPr>
            </w:pPr>
            <w:ins w:id="12643" w:author="28.541_CR0260_(Rel-16)_SON_5G" w:date="2020-06-26T11:26:00Z">
              <w:r w:rsidRPr="00CF3294">
                <w:rPr>
                  <w:rFonts w:cs="Arial"/>
                  <w:szCs w:val="18"/>
                </w:rPr>
                <w:t xml:space="preserve">NOTE </w:t>
              </w:r>
              <w:r>
                <w:rPr>
                  <w:rFonts w:cs="Arial"/>
                  <w:szCs w:val="18"/>
                </w:rPr>
                <w:t>5</w:t>
              </w:r>
              <w:r w:rsidRPr="00CF3294">
                <w:rPr>
                  <w:rFonts w:cs="Arial"/>
                  <w:szCs w:val="18"/>
                </w:rPr>
                <w:t xml:space="preserve">: </w:t>
              </w:r>
              <w:r w:rsidRPr="00B74172">
                <w:rPr>
                  <w:rFonts w:cs="Arial"/>
                  <w:szCs w:val="18"/>
                </w:rPr>
                <w:t>For Global gNB Identifiers, the entries are formatted according to the pattern &lt;mcc&gt;&lt;mnc&gt;-&lt;gNBIdLength&gt;-&lt;gNBId&gt;, where &lt;mcc&gt; is three digits, &lt;mnc&gt; two or three digits, &lt;gNBIdLength&gt; is a string containing a number n as digits, in the range 22 to 32, and &lt;gNBId&gt; is a string containing digits for the number 0 to 2</w:t>
              </w:r>
              <w:r w:rsidRPr="00B74172">
                <w:rPr>
                  <w:rFonts w:cs="Arial"/>
                  <w:szCs w:val="18"/>
                  <w:vertAlign w:val="superscript"/>
                </w:rPr>
                <w:t>n</w:t>
              </w:r>
              <w:r w:rsidRPr="00B74172">
                <w:rPr>
                  <w:rFonts w:cs="Arial"/>
                  <w:szCs w:val="18"/>
                </w:rPr>
                <w:t>-1. For Global eNB Identifiers, the entries are formatted according to the pattern &lt;mcc&gt;&lt;mnc&gt;-&lt;eNBIdLength&gt;-&lt;eNBId&gt;, where &lt;mcc&gt; is three digits, &lt;mnc&gt; two or three digits, &lt;gNBIdLength&gt; is a string containing a number m as digits, m being one of 18, 20, 21 or 22, and &lt;eNBId&gt; is a string containing digits for the number 0 to 2</w:t>
              </w:r>
              <w:r w:rsidRPr="00B74172">
                <w:rPr>
                  <w:rFonts w:cs="Arial"/>
                  <w:szCs w:val="18"/>
                  <w:vertAlign w:val="superscript"/>
                </w:rPr>
                <w:t>m</w:t>
              </w:r>
              <w:r w:rsidRPr="00B74172">
                <w:rPr>
                  <w:rFonts w:cs="Arial"/>
                  <w:szCs w:val="18"/>
                </w:rPr>
                <w:t>-1.</w:t>
              </w:r>
            </w:ins>
          </w:p>
          <w:p w:rsidR="00461D90" w:rsidRDefault="00461D90" w:rsidP="00461D90">
            <w:pPr>
              <w:pStyle w:val="TAL"/>
              <w:rPr>
                <w:ins w:id="12644" w:author="28.541_CR0283R2_(Rel-16)_eNRM" w:date="2020-06-26T15:48:00Z"/>
                <w:noProof/>
              </w:rPr>
            </w:pPr>
            <w:ins w:id="12645" w:author="28.541_CR0283R2_(Rel-16)_eNRM" w:date="2020-06-26T15:48:00Z">
              <w:r>
                <w:rPr>
                  <w:noProof/>
                </w:rPr>
                <w:t xml:space="preserve">NOTE 6: </w:t>
              </w:r>
              <w:r w:rsidRPr="002E34FC">
                <w:rPr>
                  <w:noProof/>
                </w:rPr>
                <w:t xml:space="preserve">The maximum number of total RIM RS sequence within 10ms is 32 regardless </w:t>
              </w:r>
              <w:r w:rsidRPr="004D1F61">
                <w:rPr>
                  <w:szCs w:val="18"/>
                </w:rPr>
                <w:t xml:space="preserve">single </w:t>
              </w:r>
              <w:r>
                <w:rPr>
                  <w:szCs w:val="18"/>
                </w:rPr>
                <w:t xml:space="preserve">or two </w:t>
              </w:r>
              <w:r w:rsidRPr="004D1F61">
                <w:rPr>
                  <w:szCs w:val="18"/>
                </w:rPr>
                <w:t xml:space="preserve">uplink-downlink period </w:t>
              </w:r>
              <w:r>
                <w:rPr>
                  <w:szCs w:val="18"/>
                </w:rPr>
                <w:t>are</w:t>
              </w:r>
              <w:r w:rsidRPr="004D1F61">
                <w:rPr>
                  <w:szCs w:val="18"/>
                </w:rPr>
                <w:t xml:space="preserve"> configured </w:t>
              </w:r>
              <w:r w:rsidRPr="002E34FC">
                <w:rPr>
                  <w:noProof/>
                </w:rPr>
                <w:t>in the 10ms.</w:t>
              </w:r>
              <w:r>
                <w:rPr>
                  <w:noProof/>
                </w:rPr>
                <w:t>.</w:t>
              </w:r>
            </w:ins>
          </w:p>
          <w:p w:rsidR="00461D90" w:rsidRDefault="00461D90" w:rsidP="00461D90">
            <w:pPr>
              <w:pStyle w:val="TAL"/>
              <w:rPr>
                <w:ins w:id="12646" w:author="28.541_CR0283R2_(Rel-16)_eNRM" w:date="2020-06-26T15:48:00Z"/>
                <w:noProof/>
              </w:rPr>
            </w:pPr>
            <w:ins w:id="12647" w:author="28.541_CR0283R2_(Rel-16)_eNRM" w:date="2020-06-26T15:48:00Z">
              <w:r>
                <w:rPr>
                  <w:noProof/>
                </w:rPr>
                <w:t xml:space="preserve">NOTE 7: </w:t>
              </w:r>
            </w:ins>
          </w:p>
          <w:p w:rsidR="00461D90" w:rsidRDefault="00461D90">
            <w:pPr>
              <w:pStyle w:val="B10"/>
              <w:rPr>
                <w:ins w:id="12648" w:author="28.541_CR0283R2_(Rel-16)_eNRM" w:date="2020-06-26T15:48:00Z"/>
                <w:noProof/>
              </w:rPr>
              <w:pPrChange w:id="12649" w:author="28.541_CR0283R2_(Rel-16)_eNRM" w:date="2020-06-26T15:49:00Z">
                <w:pPr>
                  <w:pStyle w:val="TAL"/>
                </w:pPr>
              </w:pPrChange>
            </w:pPr>
            <w:ins w:id="12650" w:author="28.541_CR0283R2_(Rel-16)_eNRM" w:date="2020-06-26T15:48:00Z">
              <w:r>
                <w:rPr>
                  <w:noProof/>
                </w:rPr>
                <w:t xml:space="preserve">1. The maximum number of consecutive </w:t>
              </w:r>
              <w:r>
                <w:t xml:space="preserve">uplink-downlink </w:t>
              </w:r>
              <w:r>
                <w:rPr>
                  <w:noProof/>
                </w:rPr>
                <w:t>switching periods for repetition/near-far-functionality is 8 (the number can be either 2, 4, or 8) with near-far functionality and with repetition.</w:t>
              </w:r>
            </w:ins>
          </w:p>
          <w:p w:rsidR="00461D90" w:rsidRDefault="00461D90">
            <w:pPr>
              <w:pStyle w:val="B10"/>
              <w:rPr>
                <w:ins w:id="12651" w:author="28.541_CR0283R2_(Rel-16)_eNRM" w:date="2020-06-26T15:48:00Z"/>
                <w:noProof/>
              </w:rPr>
              <w:pPrChange w:id="12652" w:author="28.541_CR0283R2_(Rel-16)_eNRM" w:date="2020-06-26T15:49:00Z">
                <w:pPr>
                  <w:pStyle w:val="TAL"/>
                </w:pPr>
              </w:pPrChange>
            </w:pPr>
            <w:ins w:id="12653" w:author="28.541_CR0283R2_(Rel-16)_eNRM" w:date="2020-06-26T15:48:00Z">
              <w:r>
                <w:rPr>
                  <w:noProof/>
                </w:rPr>
                <w:t xml:space="preserve">2. The maximum number of consecutive </w:t>
              </w:r>
              <w:r>
                <w:t xml:space="preserve">uplink-downlink </w:t>
              </w:r>
              <w:r>
                <w:rPr>
                  <w:noProof/>
                </w:rPr>
                <w:t>switching periods for repetition is 4 (the number can be either 1, 2, or 4) without near-far functionality and with repetition only.</w:t>
              </w:r>
            </w:ins>
          </w:p>
          <w:p w:rsidR="00461D90" w:rsidRDefault="00461D90">
            <w:pPr>
              <w:pStyle w:val="B10"/>
              <w:rPr>
                <w:ins w:id="12654" w:author="28.541_CR0283R2_(Rel-16)_eNRM" w:date="2020-06-26T15:48:00Z"/>
                <w:noProof/>
              </w:rPr>
              <w:pPrChange w:id="12655" w:author="28.541_CR0283R2_(Rel-16)_eNRM" w:date="2020-06-26T15:49:00Z">
                <w:pPr>
                  <w:pStyle w:val="TAL"/>
                </w:pPr>
              </w:pPrChange>
            </w:pPr>
            <w:ins w:id="12656" w:author="28.541_CR0283R2_(Rel-16)_eNRM" w:date="2020-06-26T15:48:00Z">
              <w:r>
                <w:rPr>
                  <w:noProof/>
                </w:rPr>
                <w:t xml:space="preserve">3. The maximum number of consecutive </w:t>
              </w:r>
              <w:r>
                <w:t xml:space="preserve">uplink-downlink </w:t>
              </w:r>
              <w:r>
                <w:rPr>
                  <w:noProof/>
                </w:rPr>
                <w:t>switching periods is 2 with near-far functionality only and without repetition.</w:t>
              </w:r>
            </w:ins>
          </w:p>
          <w:p w:rsidR="00461D90" w:rsidRPr="00CE3CB9" w:rsidRDefault="00461D90" w:rsidP="00461D90">
            <w:pPr>
              <w:pStyle w:val="TAN"/>
              <w:rPr>
                <w:ins w:id="12657" w:author="28.541_CR0283R2_(Rel-16)_eNRM" w:date="2020-06-26T15:48:00Z"/>
                <w:rFonts w:cs="Arial"/>
                <w:szCs w:val="18"/>
                <w:lang w:eastAsia="en-GB"/>
              </w:rPr>
            </w:pPr>
            <w:ins w:id="12658" w:author="28.541_CR0283R2_(Rel-16)_eNRM" w:date="2020-06-26T15:48:00Z">
              <w:r w:rsidRPr="00CE3CB9">
                <w:rPr>
                  <w:rFonts w:cs="Arial"/>
                  <w:szCs w:val="18"/>
                  <w:lang w:eastAsia="en-GB"/>
                </w:rPr>
                <w:t xml:space="preserve">NOTE </w:t>
              </w:r>
              <w:r>
                <w:rPr>
                  <w:rFonts w:cs="Arial"/>
                  <w:szCs w:val="18"/>
                  <w:lang w:eastAsia="en-GB"/>
                </w:rPr>
                <w:t>8</w:t>
              </w:r>
              <w:r w:rsidRPr="00CE3CB9">
                <w:rPr>
                  <w:rFonts w:cs="Arial"/>
                  <w:szCs w:val="18"/>
                  <w:lang w:eastAsia="en-GB"/>
                </w:rPr>
                <w:t xml:space="preserve"> </w:t>
              </w:r>
              <w:r>
                <w:rPr>
                  <w:rFonts w:cs="Arial"/>
                  <w:szCs w:val="18"/>
                  <w:lang w:eastAsia="en-GB"/>
                </w:rPr>
                <w:t>(</w:t>
              </w:r>
              <w:r w:rsidRPr="00CE3CB9">
                <w:rPr>
                  <w:rFonts w:cs="Arial"/>
                  <w:szCs w:val="18"/>
                  <w:lang w:eastAsia="en-GB"/>
                </w:rPr>
                <w:t xml:space="preserve">for </w:t>
              </w:r>
              <w:r>
                <w:rPr>
                  <w:rFonts w:cs="Arial"/>
                  <w:szCs w:val="18"/>
                  <w:lang w:eastAsia="en-GB"/>
                </w:rPr>
                <w:t>information)</w:t>
              </w:r>
              <w:r w:rsidRPr="00CE3CB9">
                <w:rPr>
                  <w:rFonts w:cs="Arial"/>
                  <w:szCs w:val="18"/>
                  <w:lang w:eastAsia="en-GB"/>
                </w:rPr>
                <w:t>: “</w:t>
              </w:r>
              <w:r w:rsidRPr="00F41C4C">
                <w:rPr>
                  <w:szCs w:val="18"/>
                </w:rPr>
                <w:t>Not enough mitigation</w:t>
              </w:r>
              <w:r w:rsidRPr="00CE3CB9">
                <w:rPr>
                  <w:rFonts w:cs="Arial"/>
                  <w:szCs w:val="18"/>
                  <w:lang w:eastAsia="en-GB"/>
                </w:rPr>
                <w:t>” means</w:t>
              </w:r>
              <w:r>
                <w:rPr>
                  <w:rFonts w:cs="Arial"/>
                  <w:szCs w:val="18"/>
                  <w:lang w:eastAsia="en-GB"/>
                </w:rPr>
                <w:t xml:space="preserve"> </w:t>
              </w:r>
              <w:r w:rsidRPr="004D1F61">
                <w:rPr>
                  <w:rFonts w:cs="Arial"/>
                  <w:szCs w:val="18"/>
                  <w:lang w:eastAsia="en-GB"/>
                </w:rPr>
                <w:t xml:space="preserve">aggressor </w:t>
              </w:r>
              <w:r>
                <w:rPr>
                  <w:rFonts w:cs="Arial"/>
                  <w:szCs w:val="18"/>
                  <w:lang w:eastAsia="en-GB"/>
                </w:rPr>
                <w:t xml:space="preserve">gNB needs to </w:t>
              </w:r>
              <w:r w:rsidRPr="00CE3CB9">
                <w:rPr>
                  <w:rFonts w:cs="Arial"/>
                  <w:szCs w:val="18"/>
                  <w:lang w:eastAsia="en-GB"/>
                </w:rPr>
                <w:t>increa</w:t>
              </w:r>
              <w:r>
                <w:rPr>
                  <w:rFonts w:cs="Arial"/>
                  <w:szCs w:val="18"/>
                  <w:lang w:eastAsia="en-GB"/>
                </w:rPr>
                <w:t>se</w:t>
              </w:r>
              <w:r w:rsidRPr="00CE3CB9">
                <w:rPr>
                  <w:rFonts w:cs="Arial"/>
                  <w:szCs w:val="18"/>
                  <w:lang w:eastAsia="en-GB"/>
                </w:rPr>
                <w:t xml:space="preserve"> the interference mitigation level</w:t>
              </w:r>
              <w:r>
                <w:rPr>
                  <w:rFonts w:cs="Arial"/>
                  <w:szCs w:val="18"/>
                  <w:lang w:eastAsia="en-GB"/>
                </w:rPr>
                <w:t xml:space="preserve"> (i.e., </w:t>
              </w:r>
              <w:r w:rsidRPr="004D1F61">
                <w:rPr>
                  <w:rFonts w:cs="Arial"/>
                  <w:szCs w:val="18"/>
                  <w:lang w:eastAsia="en-GB"/>
                </w:rPr>
                <w:t>further interference mitigation actions</w:t>
              </w:r>
              <w:r>
                <w:rPr>
                  <w:rFonts w:cs="Arial"/>
                  <w:szCs w:val="18"/>
                  <w:lang w:eastAsia="en-GB"/>
                </w:rPr>
                <w:t>)</w:t>
              </w:r>
              <w:r w:rsidRPr="00CE3CB9">
                <w:rPr>
                  <w:rFonts w:cs="Arial"/>
                  <w:szCs w:val="18"/>
                  <w:lang w:eastAsia="en-GB"/>
                </w:rPr>
                <w:t xml:space="preserve"> (e.g.,</w:t>
              </w:r>
              <w:r>
                <w:rPr>
                  <w:rFonts w:cs="Arial"/>
                  <w:szCs w:val="18"/>
                  <w:lang w:eastAsia="en-GB"/>
                </w:rPr>
                <w:t xml:space="preserve"> further</w:t>
              </w:r>
              <w:r w:rsidRPr="00CE3CB9">
                <w:rPr>
                  <w:rFonts w:cs="Arial"/>
                  <w:szCs w:val="18"/>
                  <w:lang w:eastAsia="en-GB"/>
                </w:rPr>
                <w:t xml:space="preserve"> reducing the DL transmission power on DL symbols at aggressor side), while “</w:t>
              </w:r>
              <w:r w:rsidRPr="004D1F61">
                <w:rPr>
                  <w:szCs w:val="18"/>
                </w:rPr>
                <w:t>Enough mitigation</w:t>
              </w:r>
              <w:r w:rsidRPr="00A125C7">
                <w:rPr>
                  <w:rFonts w:cs="Arial"/>
                  <w:szCs w:val="18"/>
                  <w:lang w:eastAsia="en-GB"/>
                </w:rPr>
                <w:t xml:space="preserve">” means </w:t>
              </w:r>
              <w:r w:rsidRPr="004D1F61">
                <w:rPr>
                  <w:rFonts w:cs="Arial"/>
                  <w:szCs w:val="18"/>
                  <w:lang w:eastAsia="en-GB"/>
                </w:rPr>
                <w:t xml:space="preserve">aggressor </w:t>
              </w:r>
              <w:r>
                <w:rPr>
                  <w:rFonts w:cs="Arial"/>
                  <w:szCs w:val="18"/>
                  <w:lang w:eastAsia="en-GB"/>
                </w:rPr>
                <w:t>gNB</w:t>
              </w:r>
              <w:r w:rsidRPr="00A125C7">
                <w:rPr>
                  <w:rFonts w:cs="Arial"/>
                  <w:szCs w:val="18"/>
                  <w:lang w:eastAsia="en-GB"/>
                </w:rPr>
                <w:t xml:space="preserve"> kee</w:t>
              </w:r>
              <w:r>
                <w:rPr>
                  <w:rFonts w:cs="Arial"/>
                  <w:szCs w:val="18"/>
                  <w:lang w:eastAsia="en-GB"/>
                </w:rPr>
                <w:t>ping the</w:t>
              </w:r>
              <w:r w:rsidRPr="00A125C7">
                <w:rPr>
                  <w:rFonts w:cs="Arial"/>
                  <w:szCs w:val="18"/>
                  <w:lang w:eastAsia="en-GB"/>
                </w:rPr>
                <w:t xml:space="preserve"> current </w:t>
              </w:r>
              <w:r w:rsidRPr="00CE3CB9">
                <w:rPr>
                  <w:rFonts w:cs="Arial"/>
                  <w:szCs w:val="18"/>
                  <w:lang w:eastAsia="en-GB"/>
                </w:rPr>
                <w:t>interference mitigation level unchanged</w:t>
              </w:r>
              <w:r>
                <w:rPr>
                  <w:rFonts w:cs="Arial"/>
                  <w:szCs w:val="18"/>
                  <w:lang w:eastAsia="en-GB"/>
                </w:rPr>
                <w:t xml:space="preserve"> (i.e., no </w:t>
              </w:r>
              <w:r w:rsidRPr="004D1F61">
                <w:rPr>
                  <w:rFonts w:cs="Arial"/>
                  <w:szCs w:val="18"/>
                  <w:lang w:eastAsia="en-GB"/>
                </w:rPr>
                <w:t>further interference mitigation actions</w:t>
              </w:r>
              <w:r>
                <w:rPr>
                  <w:rFonts w:cs="Arial"/>
                  <w:szCs w:val="18"/>
                  <w:lang w:eastAsia="en-GB"/>
                </w:rPr>
                <w:t>)</w:t>
              </w:r>
              <w:r w:rsidRPr="00CE3CB9">
                <w:rPr>
                  <w:rFonts w:cs="Arial"/>
                  <w:szCs w:val="18"/>
                  <w:lang w:eastAsia="en-GB"/>
                </w:rPr>
                <w:t xml:space="preserve"> (e.g., remaining the DL transmission power on DL symbols unchanged at aggressor side).</w:t>
              </w:r>
            </w:ins>
          </w:p>
          <w:p w:rsidR="00461D90" w:rsidRPr="002B15AA" w:rsidRDefault="00461D90" w:rsidP="00461D90">
            <w:pPr>
              <w:pStyle w:val="TAN"/>
            </w:pPr>
            <w:ins w:id="12659" w:author="28.541_CR0283R2_(Rel-16)_eNRM" w:date="2020-06-26T15:48:00Z">
              <w:r>
                <w:t xml:space="preserve">NOTE 9: </w:t>
              </w:r>
              <w:r>
                <w:rPr>
                  <w:rFonts w:cs="Arial"/>
                  <w:szCs w:val="18"/>
                  <w:lang w:val="en-US" w:eastAsia="zh-CN"/>
                </w:rPr>
                <w:t xml:space="preserve">Value </w:t>
              </w:r>
              <w:r w:rsidRPr="0009000E">
                <w:rPr>
                  <w:rFonts w:cs="Arial"/>
                  <w:szCs w:val="18"/>
                  <w:lang w:val="en-US" w:eastAsia="zh-CN"/>
                </w:rPr>
                <w:t>MS0P5</w:t>
              </w:r>
              <w:r>
                <w:rPr>
                  <w:rFonts w:cs="Arial"/>
                  <w:szCs w:val="18"/>
                  <w:lang w:val="en-US" w:eastAsia="zh-CN"/>
                </w:rPr>
                <w:t xml:space="preserve"> </w:t>
              </w:r>
              <w:r>
                <w:rPr>
                  <w:lang w:eastAsia="en-GB"/>
                </w:rPr>
                <w:t xml:space="preserve">corresponds to 0.5 ms, </w:t>
              </w:r>
              <w:r w:rsidRPr="0009000E">
                <w:rPr>
                  <w:lang w:eastAsia="en-GB"/>
                </w:rPr>
                <w:t>MS0P625</w:t>
              </w:r>
              <w:r>
                <w:rPr>
                  <w:lang w:eastAsia="en-GB"/>
                </w:rPr>
                <w:t xml:space="preserve"> corresponds to 0.625 ms</w:t>
              </w:r>
              <w:r w:rsidRPr="0009000E">
                <w:rPr>
                  <w:lang w:eastAsia="en-GB"/>
                </w:rPr>
                <w:t>, MS1</w:t>
              </w:r>
              <w:r>
                <w:rPr>
                  <w:lang w:eastAsia="en-GB"/>
                </w:rPr>
                <w:t xml:space="preserve"> corresponds to 1 ms</w:t>
              </w:r>
              <w:r w:rsidRPr="0009000E">
                <w:rPr>
                  <w:lang w:eastAsia="en-GB"/>
                </w:rPr>
                <w:t>, MS1P25</w:t>
              </w:r>
              <w:r>
                <w:rPr>
                  <w:lang w:eastAsia="en-GB"/>
                </w:rPr>
                <w:t xml:space="preserve"> corresponds to 1.25 ms</w:t>
              </w:r>
              <w:r w:rsidRPr="0009000E">
                <w:rPr>
                  <w:lang w:eastAsia="en-GB"/>
                </w:rPr>
                <w:t xml:space="preserve">, </w:t>
              </w:r>
              <w:r>
                <w:rPr>
                  <w:lang w:eastAsia="en-GB"/>
                </w:rPr>
                <w:t>and so on.</w:t>
              </w:r>
            </w:ins>
          </w:p>
        </w:tc>
      </w:tr>
    </w:tbl>
    <w:p w:rsidR="005F0CAC" w:rsidRDefault="005F0CAC">
      <w:pPr>
        <w:rPr>
          <w:ins w:id="12660" w:author="28.541_CR0313_(Rel-15)_NETSLICE-5GNRM" w:date="2020-06-26T11:20:00Z"/>
        </w:rPr>
        <w:pPrChange w:id="12661" w:author="28.541_CR0260_(Rel-16)_SON_5G" w:date="2020-06-26T11:21:00Z">
          <w:pPr>
            <w:pStyle w:val="Heading2"/>
          </w:pPr>
        </w:pPrChange>
      </w:pPr>
      <w:bookmarkStart w:id="12662" w:name="_Toc19888229"/>
      <w:bookmarkStart w:id="12663" w:name="_Toc27405116"/>
      <w:bookmarkStart w:id="12664" w:name="_Toc35878306"/>
      <w:bookmarkStart w:id="12665" w:name="_Toc36220122"/>
      <w:bookmarkStart w:id="12666" w:name="_Toc36474220"/>
      <w:bookmarkStart w:id="12667" w:name="_Toc36542492"/>
      <w:bookmarkStart w:id="12668" w:name="_Toc36543313"/>
      <w:bookmarkStart w:id="12669" w:name="_Toc36567551"/>
    </w:p>
    <w:p w:rsidR="00E154AB" w:rsidRDefault="00E154AB" w:rsidP="00E154AB">
      <w:pPr>
        <w:pStyle w:val="Heading2"/>
        <w:rPr>
          <w:ins w:id="12670" w:author="28.541_CR0278_(Rel-16)_eNRM" w:date="2020-06-26T15:03:00Z"/>
        </w:rPr>
      </w:pPr>
      <w:bookmarkStart w:id="12671" w:name="_Toc44341234"/>
      <w:r w:rsidRPr="002B15AA">
        <w:t>4.5</w:t>
      </w:r>
      <w:r w:rsidRPr="002B15AA">
        <w:tab/>
        <w:t>Common notifications</w:t>
      </w:r>
      <w:bookmarkEnd w:id="12662"/>
      <w:bookmarkEnd w:id="12663"/>
      <w:bookmarkEnd w:id="12664"/>
      <w:bookmarkEnd w:id="12665"/>
      <w:bookmarkEnd w:id="12666"/>
      <w:bookmarkEnd w:id="12667"/>
      <w:bookmarkEnd w:id="12668"/>
      <w:bookmarkEnd w:id="12669"/>
      <w:bookmarkEnd w:id="12671"/>
    </w:p>
    <w:p w:rsidR="009D5205" w:rsidRPr="002E272C" w:rsidRDefault="009D5205" w:rsidP="009D5205">
      <w:pPr>
        <w:pStyle w:val="Heading3"/>
        <w:rPr>
          <w:ins w:id="12672" w:author="28.541_CR0278_(Rel-16)_eNRM" w:date="2020-06-26T15:03:00Z"/>
        </w:rPr>
      </w:pPr>
      <w:bookmarkStart w:id="12673" w:name="_Toc44341235"/>
      <w:ins w:id="12674" w:author="28.541_CR0278_(Rel-16)_eNRM" w:date="2020-06-26T15:03:00Z">
        <w:r>
          <w:t>4.5.1</w:t>
        </w:r>
        <w:r>
          <w:tab/>
          <w:t>Alarm notifications</w:t>
        </w:r>
        <w:bookmarkEnd w:id="12673"/>
      </w:ins>
    </w:p>
    <w:p w:rsidR="009D5205" w:rsidRDefault="009D5205" w:rsidP="009D5205">
      <w:pPr>
        <w:rPr>
          <w:ins w:id="12675" w:author="28.541_CR0278_(Rel-16)_eNRM" w:date="2020-06-26T15:03:00Z"/>
        </w:rPr>
      </w:pPr>
      <w:ins w:id="12676" w:author="28.541_CR0278_(Rel-16)_eNRM" w:date="2020-06-26T15:03:00Z">
        <w:r w:rsidRPr="00501056">
          <w:t>This clause presents a list of notifications, defined in TS 28.532 [</w:t>
        </w:r>
        <w:r>
          <w:t>35</w:t>
        </w:r>
        <w:r w:rsidRPr="00501056">
          <w:t xml:space="preserve">], that an MnS consumer may receive. The notification header attribute </w:t>
        </w:r>
        <w:r w:rsidRPr="00501056">
          <w:rPr>
            <w:rFonts w:ascii="Courier New" w:hAnsi="Courier New" w:cs="Courier New"/>
          </w:rPr>
          <w:t>objectClass/objectInstance</w:t>
        </w:r>
        <w:r w:rsidRPr="00501056">
          <w:t xml:space="preserve"> shall capture the DN of an instance of a class defined in the present document.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97"/>
        <w:gridCol w:w="947"/>
        <w:gridCol w:w="717"/>
      </w:tblGrid>
      <w:tr w:rsidR="009D5205" w:rsidTr="005237DB">
        <w:trPr>
          <w:tblHeader/>
          <w:jc w:val="center"/>
          <w:ins w:id="12677" w:author="28.541_CR0278_(Rel-16)_eNRM" w:date="2020-06-26T15:03:00Z"/>
        </w:trPr>
        <w:tc>
          <w:tcPr>
            <w:tcW w:w="0" w:type="auto"/>
            <w:shd w:val="clear" w:color="auto" w:fill="CCCCCC"/>
            <w:vAlign w:val="center"/>
          </w:tcPr>
          <w:p w:rsidR="009D5205" w:rsidRDefault="009D5205" w:rsidP="005237DB">
            <w:pPr>
              <w:pStyle w:val="TAH"/>
              <w:rPr>
                <w:ins w:id="12678" w:author="28.541_CR0278_(Rel-16)_eNRM" w:date="2020-06-26T15:03:00Z"/>
              </w:rPr>
            </w:pPr>
            <w:ins w:id="12679" w:author="28.541_CR0278_(Rel-16)_eNRM" w:date="2020-06-26T15:03:00Z">
              <w:r>
                <w:lastRenderedPageBreak/>
                <w:t>Name</w:t>
              </w:r>
            </w:ins>
          </w:p>
        </w:tc>
        <w:tc>
          <w:tcPr>
            <w:tcW w:w="0" w:type="auto"/>
            <w:shd w:val="clear" w:color="auto" w:fill="CCCCCC"/>
          </w:tcPr>
          <w:p w:rsidR="009D5205" w:rsidRDefault="009D5205" w:rsidP="005237DB">
            <w:pPr>
              <w:pStyle w:val="TAH"/>
              <w:rPr>
                <w:ins w:id="12680" w:author="28.541_CR0278_(Rel-16)_eNRM" w:date="2020-06-26T15:03:00Z"/>
              </w:rPr>
            </w:pPr>
            <w:ins w:id="12681" w:author="28.541_CR0278_(Rel-16)_eNRM" w:date="2020-06-26T15:03:00Z">
              <w:r>
                <w:t>Qualifier</w:t>
              </w:r>
            </w:ins>
          </w:p>
        </w:tc>
        <w:tc>
          <w:tcPr>
            <w:tcW w:w="0" w:type="auto"/>
            <w:shd w:val="clear" w:color="auto" w:fill="CCCCCC"/>
          </w:tcPr>
          <w:p w:rsidR="009D5205" w:rsidRDefault="009D5205" w:rsidP="005237DB">
            <w:pPr>
              <w:pStyle w:val="TAH"/>
              <w:rPr>
                <w:ins w:id="12682" w:author="28.541_CR0278_(Rel-16)_eNRM" w:date="2020-06-26T15:03:00Z"/>
              </w:rPr>
            </w:pPr>
            <w:ins w:id="12683" w:author="28.541_CR0278_(Rel-16)_eNRM" w:date="2020-06-26T15:03:00Z">
              <w:r>
                <w:t>Notes</w:t>
              </w:r>
            </w:ins>
          </w:p>
        </w:tc>
      </w:tr>
      <w:tr w:rsidR="009D5205" w:rsidTr="005237DB">
        <w:trPr>
          <w:jc w:val="center"/>
          <w:ins w:id="12684" w:author="28.541_CR0278_(Rel-16)_eNRM" w:date="2020-06-26T15:03:00Z"/>
        </w:trPr>
        <w:tc>
          <w:tcPr>
            <w:tcW w:w="0" w:type="auto"/>
          </w:tcPr>
          <w:p w:rsidR="009D5205" w:rsidRDefault="009D5205" w:rsidP="005237DB">
            <w:pPr>
              <w:pStyle w:val="TAL"/>
              <w:rPr>
                <w:ins w:id="12685" w:author="28.541_CR0278_(Rel-16)_eNRM" w:date="2020-06-26T15:03:00Z"/>
              </w:rPr>
            </w:pPr>
            <w:ins w:id="12686" w:author="28.541_CR0278_(Rel-16)_eNRM" w:date="2020-06-26T15:03:00Z">
              <w:r>
                <w:rPr>
                  <w:rFonts w:ascii="Courier New" w:hAnsi="Courier New" w:cs="Courier New"/>
                </w:rPr>
                <w:t>notifyNewAlarm</w:t>
              </w:r>
            </w:ins>
          </w:p>
        </w:tc>
        <w:tc>
          <w:tcPr>
            <w:tcW w:w="0" w:type="auto"/>
          </w:tcPr>
          <w:p w:rsidR="009D5205" w:rsidRDefault="009D5205" w:rsidP="005237DB">
            <w:pPr>
              <w:pStyle w:val="TAL"/>
              <w:rPr>
                <w:ins w:id="12687" w:author="28.541_CR0278_(Rel-16)_eNRM" w:date="2020-06-26T15:03:00Z"/>
              </w:rPr>
            </w:pPr>
            <w:ins w:id="12688" w:author="28.541_CR0278_(Rel-16)_eNRM" w:date="2020-06-26T15:03:00Z">
              <w:r>
                <w:t>M</w:t>
              </w:r>
            </w:ins>
          </w:p>
        </w:tc>
        <w:tc>
          <w:tcPr>
            <w:tcW w:w="0" w:type="auto"/>
          </w:tcPr>
          <w:p w:rsidR="009D5205" w:rsidRDefault="009D5205" w:rsidP="005237DB">
            <w:pPr>
              <w:pStyle w:val="TAL"/>
              <w:rPr>
                <w:ins w:id="12689" w:author="28.541_CR0278_(Rel-16)_eNRM" w:date="2020-06-26T15:03:00Z"/>
              </w:rPr>
            </w:pPr>
            <w:ins w:id="12690" w:author="28.541_CR0278_(Rel-16)_eNRM" w:date="2020-06-26T15:03:00Z">
              <w:r>
                <w:t>--</w:t>
              </w:r>
            </w:ins>
          </w:p>
        </w:tc>
      </w:tr>
      <w:tr w:rsidR="009D5205" w:rsidTr="005237DB">
        <w:trPr>
          <w:jc w:val="center"/>
          <w:ins w:id="12691" w:author="28.541_CR0278_(Rel-16)_eNRM" w:date="2020-06-26T15:03:00Z"/>
        </w:trPr>
        <w:tc>
          <w:tcPr>
            <w:tcW w:w="0" w:type="auto"/>
          </w:tcPr>
          <w:p w:rsidR="009D5205" w:rsidRDefault="009D5205" w:rsidP="005237DB">
            <w:pPr>
              <w:pStyle w:val="TAL"/>
              <w:rPr>
                <w:ins w:id="12692" w:author="28.541_CR0278_(Rel-16)_eNRM" w:date="2020-06-26T15:03:00Z"/>
              </w:rPr>
            </w:pPr>
            <w:ins w:id="12693" w:author="28.541_CR0278_(Rel-16)_eNRM" w:date="2020-06-26T15:03:00Z">
              <w:r>
                <w:rPr>
                  <w:rFonts w:ascii="Courier New" w:hAnsi="Courier New" w:cs="Courier New"/>
                </w:rPr>
                <w:t>notifyClearedAlarm</w:t>
              </w:r>
            </w:ins>
          </w:p>
        </w:tc>
        <w:tc>
          <w:tcPr>
            <w:tcW w:w="0" w:type="auto"/>
          </w:tcPr>
          <w:p w:rsidR="009D5205" w:rsidRDefault="009D5205" w:rsidP="005237DB">
            <w:pPr>
              <w:pStyle w:val="TAL"/>
              <w:rPr>
                <w:ins w:id="12694" w:author="28.541_CR0278_(Rel-16)_eNRM" w:date="2020-06-26T15:03:00Z"/>
              </w:rPr>
            </w:pPr>
            <w:ins w:id="12695" w:author="28.541_CR0278_(Rel-16)_eNRM" w:date="2020-06-26T15:03:00Z">
              <w:r>
                <w:t>M</w:t>
              </w:r>
            </w:ins>
          </w:p>
        </w:tc>
        <w:tc>
          <w:tcPr>
            <w:tcW w:w="0" w:type="auto"/>
          </w:tcPr>
          <w:p w:rsidR="009D5205" w:rsidRDefault="009D5205" w:rsidP="005237DB">
            <w:pPr>
              <w:pStyle w:val="TAL"/>
              <w:rPr>
                <w:ins w:id="12696" w:author="28.541_CR0278_(Rel-16)_eNRM" w:date="2020-06-26T15:03:00Z"/>
              </w:rPr>
            </w:pPr>
            <w:ins w:id="12697" w:author="28.541_CR0278_(Rel-16)_eNRM" w:date="2020-06-26T15:03:00Z">
              <w:r>
                <w:t>--</w:t>
              </w:r>
            </w:ins>
          </w:p>
        </w:tc>
      </w:tr>
      <w:tr w:rsidR="009D5205" w:rsidTr="005237DB">
        <w:trPr>
          <w:jc w:val="center"/>
          <w:ins w:id="12698" w:author="28.541_CR0278_(Rel-16)_eNRM" w:date="2020-06-26T15:03:00Z"/>
        </w:trPr>
        <w:tc>
          <w:tcPr>
            <w:tcW w:w="0" w:type="auto"/>
          </w:tcPr>
          <w:p w:rsidR="009D5205" w:rsidRDefault="009D5205" w:rsidP="005237DB">
            <w:pPr>
              <w:pStyle w:val="TAL"/>
              <w:rPr>
                <w:ins w:id="12699" w:author="28.541_CR0278_(Rel-16)_eNRM" w:date="2020-06-26T15:03:00Z"/>
              </w:rPr>
            </w:pPr>
            <w:ins w:id="12700" w:author="28.541_CR0278_(Rel-16)_eNRM" w:date="2020-06-26T15:03:00Z">
              <w:r>
                <w:rPr>
                  <w:rFonts w:ascii="Courier New" w:hAnsi="Courier New" w:cs="Courier New"/>
                </w:rPr>
                <w:t>notifyAckStateChanged</w:t>
              </w:r>
            </w:ins>
          </w:p>
        </w:tc>
        <w:tc>
          <w:tcPr>
            <w:tcW w:w="0" w:type="auto"/>
          </w:tcPr>
          <w:p w:rsidR="009D5205" w:rsidRDefault="009D5205" w:rsidP="005237DB">
            <w:pPr>
              <w:pStyle w:val="TAL"/>
              <w:rPr>
                <w:ins w:id="12701" w:author="28.541_CR0278_(Rel-16)_eNRM" w:date="2020-06-26T15:03:00Z"/>
              </w:rPr>
            </w:pPr>
            <w:ins w:id="12702" w:author="28.541_CR0278_(Rel-16)_eNRM" w:date="2020-06-26T15:03:00Z">
              <w:r>
                <w:t>M</w:t>
              </w:r>
            </w:ins>
          </w:p>
        </w:tc>
        <w:tc>
          <w:tcPr>
            <w:tcW w:w="0" w:type="auto"/>
          </w:tcPr>
          <w:p w:rsidR="009D5205" w:rsidRDefault="009D5205" w:rsidP="005237DB">
            <w:pPr>
              <w:pStyle w:val="TAL"/>
              <w:rPr>
                <w:ins w:id="12703" w:author="28.541_CR0278_(Rel-16)_eNRM" w:date="2020-06-26T15:03:00Z"/>
              </w:rPr>
            </w:pPr>
            <w:ins w:id="12704" w:author="28.541_CR0278_(Rel-16)_eNRM" w:date="2020-06-26T15:03:00Z">
              <w:r>
                <w:t>--</w:t>
              </w:r>
            </w:ins>
          </w:p>
        </w:tc>
      </w:tr>
      <w:tr w:rsidR="009D5205" w:rsidTr="005237DB">
        <w:trPr>
          <w:jc w:val="center"/>
          <w:ins w:id="12705" w:author="28.541_CR0278_(Rel-16)_eNRM" w:date="2020-06-26T15:03:00Z"/>
        </w:trPr>
        <w:tc>
          <w:tcPr>
            <w:tcW w:w="0" w:type="auto"/>
          </w:tcPr>
          <w:p w:rsidR="009D5205" w:rsidRDefault="009D5205" w:rsidP="005237DB">
            <w:pPr>
              <w:pStyle w:val="TAL"/>
              <w:rPr>
                <w:ins w:id="12706" w:author="28.541_CR0278_(Rel-16)_eNRM" w:date="2020-06-26T15:03:00Z"/>
              </w:rPr>
            </w:pPr>
            <w:ins w:id="12707" w:author="28.541_CR0278_(Rel-16)_eNRM" w:date="2020-06-26T15:03:00Z">
              <w:r>
                <w:rPr>
                  <w:rFonts w:ascii="Courier New" w:hAnsi="Courier New" w:cs="Courier New"/>
                </w:rPr>
                <w:t>notifyAlarmListRebuilt</w:t>
              </w:r>
            </w:ins>
          </w:p>
        </w:tc>
        <w:tc>
          <w:tcPr>
            <w:tcW w:w="0" w:type="auto"/>
          </w:tcPr>
          <w:p w:rsidR="009D5205" w:rsidRDefault="009D5205" w:rsidP="005237DB">
            <w:pPr>
              <w:pStyle w:val="TAL"/>
              <w:rPr>
                <w:ins w:id="12708" w:author="28.541_CR0278_(Rel-16)_eNRM" w:date="2020-06-26T15:03:00Z"/>
              </w:rPr>
            </w:pPr>
            <w:ins w:id="12709" w:author="28.541_CR0278_(Rel-16)_eNRM" w:date="2020-06-26T15:03:00Z">
              <w:r>
                <w:t>M</w:t>
              </w:r>
            </w:ins>
          </w:p>
        </w:tc>
        <w:tc>
          <w:tcPr>
            <w:tcW w:w="0" w:type="auto"/>
          </w:tcPr>
          <w:p w:rsidR="009D5205" w:rsidRDefault="009D5205" w:rsidP="005237DB">
            <w:pPr>
              <w:pStyle w:val="TAL"/>
              <w:rPr>
                <w:ins w:id="12710" w:author="28.541_CR0278_(Rel-16)_eNRM" w:date="2020-06-26T15:03:00Z"/>
              </w:rPr>
            </w:pPr>
            <w:ins w:id="12711" w:author="28.541_CR0278_(Rel-16)_eNRM" w:date="2020-06-26T15:03:00Z">
              <w:r>
                <w:t>--</w:t>
              </w:r>
            </w:ins>
          </w:p>
        </w:tc>
      </w:tr>
      <w:tr w:rsidR="009D5205" w:rsidTr="005237DB">
        <w:trPr>
          <w:jc w:val="center"/>
          <w:ins w:id="12712" w:author="28.541_CR0278_(Rel-16)_eNRM" w:date="2020-06-26T15:03:00Z"/>
        </w:trPr>
        <w:tc>
          <w:tcPr>
            <w:tcW w:w="0" w:type="auto"/>
          </w:tcPr>
          <w:p w:rsidR="009D5205" w:rsidRDefault="009D5205" w:rsidP="005237DB">
            <w:pPr>
              <w:pStyle w:val="TAL"/>
              <w:rPr>
                <w:ins w:id="12713" w:author="28.541_CR0278_(Rel-16)_eNRM" w:date="2020-06-26T15:03:00Z"/>
              </w:rPr>
            </w:pPr>
            <w:ins w:id="12714" w:author="28.541_CR0278_(Rel-16)_eNRM" w:date="2020-06-26T15:03:00Z">
              <w:r>
                <w:rPr>
                  <w:rFonts w:ascii="Courier New" w:hAnsi="Courier New" w:cs="Courier New"/>
                </w:rPr>
                <w:t>notifyChangedAlarm</w:t>
              </w:r>
            </w:ins>
          </w:p>
        </w:tc>
        <w:tc>
          <w:tcPr>
            <w:tcW w:w="0" w:type="auto"/>
          </w:tcPr>
          <w:p w:rsidR="009D5205" w:rsidRDefault="009D5205" w:rsidP="005237DB">
            <w:pPr>
              <w:pStyle w:val="TAL"/>
              <w:rPr>
                <w:ins w:id="12715" w:author="28.541_CR0278_(Rel-16)_eNRM" w:date="2020-06-26T15:03:00Z"/>
              </w:rPr>
            </w:pPr>
            <w:ins w:id="12716" w:author="28.541_CR0278_(Rel-16)_eNRM" w:date="2020-06-26T15:03:00Z">
              <w:r>
                <w:t>O</w:t>
              </w:r>
            </w:ins>
          </w:p>
        </w:tc>
        <w:tc>
          <w:tcPr>
            <w:tcW w:w="0" w:type="auto"/>
          </w:tcPr>
          <w:p w:rsidR="009D5205" w:rsidRDefault="009D5205" w:rsidP="005237DB">
            <w:pPr>
              <w:pStyle w:val="TAL"/>
              <w:rPr>
                <w:ins w:id="12717" w:author="28.541_CR0278_(Rel-16)_eNRM" w:date="2020-06-26T15:03:00Z"/>
              </w:rPr>
            </w:pPr>
            <w:ins w:id="12718" w:author="28.541_CR0278_(Rel-16)_eNRM" w:date="2020-06-26T15:03:00Z">
              <w:r>
                <w:t>--</w:t>
              </w:r>
            </w:ins>
          </w:p>
        </w:tc>
      </w:tr>
      <w:tr w:rsidR="009D5205" w:rsidTr="005237DB">
        <w:trPr>
          <w:jc w:val="center"/>
          <w:ins w:id="12719" w:author="28.541_CR0278_(Rel-16)_eNRM" w:date="2020-06-26T15:03:00Z"/>
        </w:trPr>
        <w:tc>
          <w:tcPr>
            <w:tcW w:w="0" w:type="auto"/>
          </w:tcPr>
          <w:p w:rsidR="009D5205" w:rsidRDefault="009D5205" w:rsidP="005237DB">
            <w:pPr>
              <w:pStyle w:val="TAL"/>
              <w:rPr>
                <w:ins w:id="12720" w:author="28.541_CR0278_(Rel-16)_eNRM" w:date="2020-06-26T15:03:00Z"/>
                <w:rFonts w:ascii="Courier New" w:hAnsi="Courier New" w:cs="Courier New"/>
              </w:rPr>
            </w:pPr>
            <w:ins w:id="12721" w:author="28.541_CR0278_(Rel-16)_eNRM" w:date="2020-06-26T15:03:00Z">
              <w:r>
                <w:rPr>
                  <w:rFonts w:ascii="Courier New" w:hAnsi="Courier New" w:cs="Courier New"/>
                </w:rPr>
                <w:t>notifyCorrelatedNotificationChanged</w:t>
              </w:r>
            </w:ins>
          </w:p>
        </w:tc>
        <w:tc>
          <w:tcPr>
            <w:tcW w:w="0" w:type="auto"/>
          </w:tcPr>
          <w:p w:rsidR="009D5205" w:rsidRDefault="009D5205" w:rsidP="005237DB">
            <w:pPr>
              <w:pStyle w:val="TAL"/>
              <w:rPr>
                <w:ins w:id="12722" w:author="28.541_CR0278_(Rel-16)_eNRM" w:date="2020-06-26T15:03:00Z"/>
              </w:rPr>
            </w:pPr>
            <w:ins w:id="12723" w:author="28.541_CR0278_(Rel-16)_eNRM" w:date="2020-06-26T15:03:00Z">
              <w:r>
                <w:t>O</w:t>
              </w:r>
            </w:ins>
          </w:p>
        </w:tc>
        <w:tc>
          <w:tcPr>
            <w:tcW w:w="0" w:type="auto"/>
          </w:tcPr>
          <w:p w:rsidR="009D5205" w:rsidRDefault="009D5205" w:rsidP="005237DB">
            <w:pPr>
              <w:pStyle w:val="TAL"/>
              <w:rPr>
                <w:ins w:id="12724" w:author="28.541_CR0278_(Rel-16)_eNRM" w:date="2020-06-26T15:03:00Z"/>
              </w:rPr>
            </w:pPr>
            <w:ins w:id="12725" w:author="28.541_CR0278_(Rel-16)_eNRM" w:date="2020-06-26T15:03:00Z">
              <w:r>
                <w:t>--</w:t>
              </w:r>
            </w:ins>
          </w:p>
        </w:tc>
      </w:tr>
      <w:tr w:rsidR="009D5205" w:rsidTr="005237DB">
        <w:trPr>
          <w:jc w:val="center"/>
          <w:ins w:id="12726" w:author="28.541_CR0278_(Rel-16)_eNRM" w:date="2020-06-26T15:03:00Z"/>
        </w:trPr>
        <w:tc>
          <w:tcPr>
            <w:tcW w:w="0" w:type="auto"/>
          </w:tcPr>
          <w:p w:rsidR="009D5205" w:rsidRDefault="009D5205" w:rsidP="005237DB">
            <w:pPr>
              <w:pStyle w:val="TAL"/>
              <w:rPr>
                <w:ins w:id="12727" w:author="28.541_CR0278_(Rel-16)_eNRM" w:date="2020-06-26T15:03:00Z"/>
                <w:rFonts w:ascii="Courier New" w:hAnsi="Courier New" w:cs="Courier New"/>
              </w:rPr>
            </w:pPr>
            <w:ins w:id="12728" w:author="28.541_CR0278_(Rel-16)_eNRM" w:date="2020-06-26T15:03:00Z">
              <w:r>
                <w:rPr>
                  <w:rFonts w:ascii="Courier New" w:hAnsi="Courier New" w:cs="Courier New"/>
                </w:rPr>
                <w:t>notifyChangedAlarmGeneral</w:t>
              </w:r>
            </w:ins>
          </w:p>
        </w:tc>
        <w:tc>
          <w:tcPr>
            <w:tcW w:w="0" w:type="auto"/>
          </w:tcPr>
          <w:p w:rsidR="009D5205" w:rsidRDefault="009D5205" w:rsidP="005237DB">
            <w:pPr>
              <w:pStyle w:val="TAL"/>
              <w:rPr>
                <w:ins w:id="12729" w:author="28.541_CR0278_(Rel-16)_eNRM" w:date="2020-06-26T15:03:00Z"/>
              </w:rPr>
            </w:pPr>
            <w:ins w:id="12730" w:author="28.541_CR0278_(Rel-16)_eNRM" w:date="2020-06-26T15:03:00Z">
              <w:r>
                <w:t>O</w:t>
              </w:r>
            </w:ins>
          </w:p>
        </w:tc>
        <w:tc>
          <w:tcPr>
            <w:tcW w:w="0" w:type="auto"/>
          </w:tcPr>
          <w:p w:rsidR="009D5205" w:rsidRDefault="009D5205" w:rsidP="005237DB">
            <w:pPr>
              <w:pStyle w:val="TAL"/>
              <w:rPr>
                <w:ins w:id="12731" w:author="28.541_CR0278_(Rel-16)_eNRM" w:date="2020-06-26T15:03:00Z"/>
              </w:rPr>
            </w:pPr>
            <w:ins w:id="12732" w:author="28.541_CR0278_(Rel-16)_eNRM" w:date="2020-06-26T15:03:00Z">
              <w:r>
                <w:t>--</w:t>
              </w:r>
            </w:ins>
          </w:p>
        </w:tc>
      </w:tr>
      <w:tr w:rsidR="009D5205" w:rsidTr="005237DB">
        <w:trPr>
          <w:jc w:val="center"/>
          <w:ins w:id="12733" w:author="28.541_CR0278_(Rel-16)_eNRM" w:date="2020-06-26T15:03:00Z"/>
        </w:trPr>
        <w:tc>
          <w:tcPr>
            <w:tcW w:w="0" w:type="auto"/>
          </w:tcPr>
          <w:p w:rsidR="009D5205" w:rsidRDefault="009D5205" w:rsidP="005237DB">
            <w:pPr>
              <w:pStyle w:val="TAL"/>
              <w:rPr>
                <w:ins w:id="12734" w:author="28.541_CR0278_(Rel-16)_eNRM" w:date="2020-06-26T15:03:00Z"/>
              </w:rPr>
            </w:pPr>
            <w:ins w:id="12735" w:author="28.541_CR0278_(Rel-16)_eNRM" w:date="2020-06-26T15:03:00Z">
              <w:r>
                <w:rPr>
                  <w:rFonts w:ascii="Courier New" w:hAnsi="Courier New" w:cs="Courier New"/>
                </w:rPr>
                <w:t>notifyComments</w:t>
              </w:r>
            </w:ins>
          </w:p>
        </w:tc>
        <w:tc>
          <w:tcPr>
            <w:tcW w:w="0" w:type="auto"/>
          </w:tcPr>
          <w:p w:rsidR="009D5205" w:rsidRDefault="009D5205" w:rsidP="005237DB">
            <w:pPr>
              <w:pStyle w:val="TAL"/>
              <w:rPr>
                <w:ins w:id="12736" w:author="28.541_CR0278_(Rel-16)_eNRM" w:date="2020-06-26T15:03:00Z"/>
              </w:rPr>
            </w:pPr>
            <w:ins w:id="12737" w:author="28.541_CR0278_(Rel-16)_eNRM" w:date="2020-06-26T15:03:00Z">
              <w:r>
                <w:t>O</w:t>
              </w:r>
            </w:ins>
          </w:p>
        </w:tc>
        <w:tc>
          <w:tcPr>
            <w:tcW w:w="0" w:type="auto"/>
          </w:tcPr>
          <w:p w:rsidR="009D5205" w:rsidRDefault="009D5205" w:rsidP="005237DB">
            <w:pPr>
              <w:pStyle w:val="TAL"/>
              <w:rPr>
                <w:ins w:id="12738" w:author="28.541_CR0278_(Rel-16)_eNRM" w:date="2020-06-26T15:03:00Z"/>
              </w:rPr>
            </w:pPr>
            <w:ins w:id="12739" w:author="28.541_CR0278_(Rel-16)_eNRM" w:date="2020-06-26T15:03:00Z">
              <w:r>
                <w:t>--</w:t>
              </w:r>
            </w:ins>
          </w:p>
        </w:tc>
      </w:tr>
      <w:tr w:rsidR="009D5205" w:rsidTr="005237DB">
        <w:trPr>
          <w:jc w:val="center"/>
          <w:ins w:id="12740" w:author="28.541_CR0278_(Rel-16)_eNRM" w:date="2020-06-26T15:03:00Z"/>
        </w:trPr>
        <w:tc>
          <w:tcPr>
            <w:tcW w:w="0" w:type="auto"/>
          </w:tcPr>
          <w:p w:rsidR="009D5205" w:rsidRDefault="009D5205" w:rsidP="005237DB">
            <w:pPr>
              <w:pStyle w:val="TAL"/>
              <w:rPr>
                <w:ins w:id="12741" w:author="28.541_CR0278_(Rel-16)_eNRM" w:date="2020-06-26T15:03:00Z"/>
              </w:rPr>
            </w:pPr>
            <w:ins w:id="12742" w:author="28.541_CR0278_(Rel-16)_eNRM" w:date="2020-06-26T15:03:00Z">
              <w:r>
                <w:rPr>
                  <w:rFonts w:ascii="Courier New" w:hAnsi="Courier New" w:cs="Courier New"/>
                </w:rPr>
                <w:t>notifyPotentialFaultyAlarmList</w:t>
              </w:r>
            </w:ins>
          </w:p>
        </w:tc>
        <w:tc>
          <w:tcPr>
            <w:tcW w:w="0" w:type="auto"/>
          </w:tcPr>
          <w:p w:rsidR="009D5205" w:rsidRDefault="009D5205" w:rsidP="005237DB">
            <w:pPr>
              <w:pStyle w:val="TAL"/>
              <w:rPr>
                <w:ins w:id="12743" w:author="28.541_CR0278_(Rel-16)_eNRM" w:date="2020-06-26T15:03:00Z"/>
              </w:rPr>
            </w:pPr>
            <w:ins w:id="12744" w:author="28.541_CR0278_(Rel-16)_eNRM" w:date="2020-06-26T15:03:00Z">
              <w:r>
                <w:t>O</w:t>
              </w:r>
            </w:ins>
          </w:p>
        </w:tc>
        <w:tc>
          <w:tcPr>
            <w:tcW w:w="0" w:type="auto"/>
          </w:tcPr>
          <w:p w:rsidR="009D5205" w:rsidRDefault="009D5205" w:rsidP="005237DB">
            <w:pPr>
              <w:pStyle w:val="TAL"/>
              <w:rPr>
                <w:ins w:id="12745" w:author="28.541_CR0278_(Rel-16)_eNRM" w:date="2020-06-26T15:03:00Z"/>
              </w:rPr>
            </w:pPr>
            <w:ins w:id="12746" w:author="28.541_CR0278_(Rel-16)_eNRM" w:date="2020-06-26T15:03:00Z">
              <w:r>
                <w:t>--</w:t>
              </w:r>
            </w:ins>
          </w:p>
        </w:tc>
      </w:tr>
    </w:tbl>
    <w:p w:rsidR="009D5205" w:rsidRPr="002E272C" w:rsidRDefault="009D5205" w:rsidP="009D5205">
      <w:pPr>
        <w:rPr>
          <w:ins w:id="12747" w:author="28.541_CR0278_(Rel-16)_eNRM" w:date="2020-06-26T15:03:00Z"/>
        </w:rPr>
      </w:pPr>
    </w:p>
    <w:p w:rsidR="009D5205" w:rsidRPr="002E272C" w:rsidRDefault="009D5205" w:rsidP="009D5205">
      <w:pPr>
        <w:pStyle w:val="Heading3"/>
        <w:rPr>
          <w:ins w:id="12748" w:author="28.541_CR0278_(Rel-16)_eNRM" w:date="2020-06-26T15:03:00Z"/>
        </w:rPr>
      </w:pPr>
      <w:bookmarkStart w:id="12749" w:name="_Toc44341236"/>
      <w:ins w:id="12750" w:author="28.541_CR0278_(Rel-16)_eNRM" w:date="2020-06-26T15:03:00Z">
        <w:r>
          <w:t>4.5.2</w:t>
        </w:r>
        <w:r>
          <w:tab/>
          <w:t>Configuration notifications</w:t>
        </w:r>
        <w:bookmarkEnd w:id="12749"/>
      </w:ins>
    </w:p>
    <w:p w:rsidR="009D5205" w:rsidRPr="009D5205" w:rsidDel="000C2493" w:rsidRDefault="009D5205">
      <w:pPr>
        <w:rPr>
          <w:del w:id="12751" w:author="28.541_CR0278_(Rel-16)_eNRM" w:date="2020-06-26T15:05:00Z"/>
        </w:rPr>
        <w:pPrChange w:id="12752" w:author="28.541_CR0278_(Rel-16)_eNRM" w:date="2020-06-26T15:03:00Z">
          <w:pPr>
            <w:pStyle w:val="Heading2"/>
          </w:pPr>
        </w:pPrChange>
      </w:pPr>
      <w:ins w:id="12753" w:author="28.541_CR0278_(Rel-16)_eNRM" w:date="2020-06-26T15:03:00Z">
        <w:r w:rsidRPr="00501056">
          <w:t>This clause presents a list of notifications, defined in TS 28.532 [</w:t>
        </w:r>
        <w:r>
          <w:t>35</w:t>
        </w:r>
        <w:r w:rsidRPr="00501056">
          <w:t xml:space="preserve">], that an MnS consumer may receive. The notification header attribute </w:t>
        </w:r>
        <w:r w:rsidRPr="00501056">
          <w:rPr>
            <w:rFonts w:ascii="Courier New" w:hAnsi="Courier New" w:cs="Courier New"/>
          </w:rPr>
          <w:t>objectClass/objectInstance</w:t>
        </w:r>
        <w:r w:rsidRPr="00501056">
          <w:t xml:space="preserve"> shall capture the DN of an instance of a class defined in the present document.</w:t>
        </w:r>
      </w:ins>
    </w:p>
    <w:p w:rsidR="00E154AB" w:rsidRPr="002B15AA" w:rsidRDefault="00E154AB" w:rsidP="00E154AB">
      <w:del w:id="12754" w:author="28.541_CR0278_(Rel-16)_eNRM" w:date="2020-06-26T15:05:00Z">
        <w:r w:rsidRPr="002B15AA" w:rsidDel="000C2493">
          <w:delText>This subclause presents a list of notifications, defined in [</w:delText>
        </w:r>
        <w:r w:rsidDel="000C2493">
          <w:rPr>
            <w:lang w:eastAsia="zh-CN"/>
          </w:rPr>
          <w:delText>35</w:delText>
        </w:r>
        <w:r w:rsidRPr="002B15AA" w:rsidDel="000C2493">
          <w:delText xml:space="preserve">], that provisioning management service consumer can </w:delText>
        </w:r>
      </w:del>
      <w:del w:id="12755" w:author="28.541_CR0278_(Rel-16)_eNRM" w:date="2020-06-26T15:04:00Z">
        <w:r w:rsidRPr="002B15AA" w:rsidDel="009D5205">
          <w:delText xml:space="preserve">receive. The notification parameter </w:delText>
        </w:r>
        <w:r w:rsidRPr="002B15AA" w:rsidDel="009D5205">
          <w:rPr>
            <w:rFonts w:ascii="Courier New" w:hAnsi="Courier New" w:cs="Courier New"/>
          </w:rPr>
          <w:delText>objectClass/objectInstance</w:delText>
        </w:r>
        <w:r w:rsidRPr="002B15AA" w:rsidDel="009D5205">
          <w:delText>, defined in [</w:delText>
        </w:r>
        <w:r w:rsidRPr="002B15AA" w:rsidDel="009D5205">
          <w:rPr>
            <w:rFonts w:hint="eastAsia"/>
            <w:lang w:eastAsia="zh-CN"/>
          </w:rPr>
          <w:delText>26</w:delText>
        </w:r>
        <w:r w:rsidRPr="002B15AA" w:rsidDel="009D5205">
          <w:delText xml:space="preserve">], would capture the DN of an instance of an IOC defined in </w:delText>
        </w:r>
        <w:r w:rsidDel="009D5205">
          <w:delText>the present document</w:delText>
        </w:r>
        <w:r w:rsidRPr="002B15AA" w:rsidDel="009D5205">
          <w:delText>.</w:delText>
        </w:r>
      </w:del>
    </w:p>
    <w:p w:rsidR="00E154AB" w:rsidRPr="002B15AA" w:rsidRDefault="00E154AB" w:rsidP="00E154AB">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7"/>
        <w:gridCol w:w="947"/>
        <w:gridCol w:w="717"/>
      </w:tblGrid>
      <w:tr w:rsidR="00E154AB" w:rsidRPr="002B15AA" w:rsidTr="00583841">
        <w:trPr>
          <w:tblHeader/>
          <w:jc w:val="center"/>
        </w:trPr>
        <w:tc>
          <w:tcPr>
            <w:tcW w:w="0" w:type="auto"/>
            <w:shd w:val="clear" w:color="auto" w:fill="D9D9D9"/>
          </w:tcPr>
          <w:p w:rsidR="00E154AB" w:rsidRPr="002B15AA" w:rsidRDefault="00E154AB" w:rsidP="00583841">
            <w:pPr>
              <w:pStyle w:val="TAH"/>
            </w:pPr>
            <w:r w:rsidRPr="002B15AA">
              <w:t>Name</w:t>
            </w:r>
          </w:p>
        </w:tc>
        <w:tc>
          <w:tcPr>
            <w:tcW w:w="0" w:type="auto"/>
            <w:shd w:val="clear" w:color="auto" w:fill="D9D9D9"/>
          </w:tcPr>
          <w:p w:rsidR="00E154AB" w:rsidRPr="002B15AA" w:rsidRDefault="00E154AB" w:rsidP="00583841">
            <w:pPr>
              <w:pStyle w:val="TAH"/>
            </w:pPr>
            <w:r w:rsidRPr="002B15AA">
              <w:t>Qualifier</w:t>
            </w:r>
          </w:p>
        </w:tc>
        <w:tc>
          <w:tcPr>
            <w:tcW w:w="0" w:type="auto"/>
            <w:shd w:val="clear" w:color="auto" w:fill="D9D9D9"/>
          </w:tcPr>
          <w:p w:rsidR="00E154AB" w:rsidRPr="002B15AA" w:rsidRDefault="00E154AB" w:rsidP="00583841">
            <w:pPr>
              <w:pStyle w:val="TAH"/>
            </w:pPr>
            <w:r w:rsidRPr="002B15AA">
              <w:t>Notes</w:t>
            </w:r>
          </w:p>
        </w:tc>
      </w:tr>
      <w:tr w:rsidR="00E154AB" w:rsidRPr="002B15AA" w:rsidDel="009D5205" w:rsidTr="00583841">
        <w:trPr>
          <w:jc w:val="center"/>
          <w:del w:id="12756" w:author="28.541_CR0278_(Rel-16)_eNRM" w:date="2020-06-26T15:04:00Z"/>
        </w:trPr>
        <w:tc>
          <w:tcPr>
            <w:tcW w:w="0" w:type="auto"/>
          </w:tcPr>
          <w:p w:rsidR="00E154AB" w:rsidRPr="002B15AA" w:rsidDel="009D5205" w:rsidRDefault="00E154AB" w:rsidP="00583841">
            <w:pPr>
              <w:pStyle w:val="TAL"/>
              <w:rPr>
                <w:del w:id="12757" w:author="28.541_CR0278_(Rel-16)_eNRM" w:date="2020-06-26T15:04:00Z"/>
                <w:rFonts w:ascii="Courier" w:hAnsi="Courier"/>
              </w:rPr>
            </w:pPr>
            <w:del w:id="12758" w:author="28.541_CR0278_(Rel-16)_eNRM" w:date="2020-06-26T15:04:00Z">
              <w:r w:rsidRPr="002B15AA" w:rsidDel="009D5205">
                <w:rPr>
                  <w:rFonts w:ascii="Courier New" w:hAnsi="Courier New" w:cs="Courier New"/>
                </w:rPr>
                <w:delText>notifyMOIAttributeValueChanges</w:delText>
              </w:r>
            </w:del>
          </w:p>
        </w:tc>
        <w:tc>
          <w:tcPr>
            <w:tcW w:w="0" w:type="auto"/>
          </w:tcPr>
          <w:p w:rsidR="00E154AB" w:rsidRPr="002B15AA" w:rsidDel="009D5205" w:rsidRDefault="00E154AB" w:rsidP="00583841">
            <w:pPr>
              <w:pStyle w:val="TAL"/>
              <w:jc w:val="center"/>
              <w:rPr>
                <w:del w:id="12759" w:author="28.541_CR0278_(Rel-16)_eNRM" w:date="2020-06-26T15:04:00Z"/>
              </w:rPr>
            </w:pPr>
            <w:del w:id="12760" w:author="28.541_CR0278_(Rel-16)_eNRM" w:date="2020-06-26T15:04:00Z">
              <w:r w:rsidRPr="002B15AA" w:rsidDel="009D5205">
                <w:delText>O</w:delText>
              </w:r>
            </w:del>
          </w:p>
        </w:tc>
        <w:tc>
          <w:tcPr>
            <w:tcW w:w="0" w:type="auto"/>
          </w:tcPr>
          <w:p w:rsidR="00E154AB" w:rsidRPr="002B15AA" w:rsidDel="009D5205" w:rsidRDefault="00E154AB" w:rsidP="00583841">
            <w:pPr>
              <w:pStyle w:val="TAL"/>
              <w:jc w:val="center"/>
              <w:rPr>
                <w:del w:id="12761" w:author="28.541_CR0278_(Rel-16)_eNRM" w:date="2020-06-26T15:04:00Z"/>
              </w:rPr>
            </w:pPr>
          </w:p>
        </w:tc>
      </w:tr>
      <w:tr w:rsidR="009D5205" w:rsidRPr="002B15AA" w:rsidTr="00583841">
        <w:trPr>
          <w:jc w:val="center"/>
        </w:trPr>
        <w:tc>
          <w:tcPr>
            <w:tcW w:w="0" w:type="auto"/>
          </w:tcPr>
          <w:p w:rsidR="009D5205" w:rsidRPr="002B15AA" w:rsidRDefault="009D5205" w:rsidP="009D5205">
            <w:pPr>
              <w:pStyle w:val="TAL"/>
              <w:rPr>
                <w:rFonts w:ascii="Courier" w:hAnsi="Courier"/>
              </w:rPr>
            </w:pPr>
            <w:r w:rsidRPr="002B15AA">
              <w:rPr>
                <w:rFonts w:ascii="Courier New" w:hAnsi="Courier New" w:cs="Courier New"/>
              </w:rPr>
              <w:t>notifyMOICreation</w:t>
            </w:r>
          </w:p>
        </w:tc>
        <w:tc>
          <w:tcPr>
            <w:tcW w:w="0" w:type="auto"/>
          </w:tcPr>
          <w:p w:rsidR="009D5205" w:rsidRPr="002B15AA" w:rsidRDefault="009D5205" w:rsidP="009D5205">
            <w:pPr>
              <w:pStyle w:val="TAL"/>
              <w:jc w:val="center"/>
            </w:pPr>
            <w:r w:rsidRPr="002B15AA">
              <w:t>O</w:t>
            </w:r>
          </w:p>
        </w:tc>
        <w:tc>
          <w:tcPr>
            <w:tcW w:w="0" w:type="auto"/>
          </w:tcPr>
          <w:p w:rsidR="009D5205" w:rsidRPr="002B15AA" w:rsidRDefault="009D5205" w:rsidP="009D5205">
            <w:pPr>
              <w:pStyle w:val="TAL"/>
              <w:jc w:val="center"/>
            </w:pPr>
            <w:ins w:id="12762" w:author="28.541_CR0278_(Rel-16)_eNRM" w:date="2020-06-26T15:05:00Z">
              <w:r>
                <w:t>--</w:t>
              </w:r>
            </w:ins>
          </w:p>
        </w:tc>
      </w:tr>
      <w:tr w:rsidR="009D5205" w:rsidRPr="002B15AA" w:rsidTr="00583841">
        <w:trPr>
          <w:jc w:val="center"/>
        </w:trPr>
        <w:tc>
          <w:tcPr>
            <w:tcW w:w="0" w:type="auto"/>
          </w:tcPr>
          <w:p w:rsidR="009D5205" w:rsidRPr="002B15AA" w:rsidRDefault="009D5205" w:rsidP="009D5205">
            <w:pPr>
              <w:pStyle w:val="TAL"/>
              <w:rPr>
                <w:rFonts w:ascii="Courier" w:hAnsi="Courier"/>
              </w:rPr>
            </w:pPr>
            <w:r w:rsidRPr="002B15AA">
              <w:rPr>
                <w:rFonts w:ascii="Courier New" w:hAnsi="Courier New" w:cs="Courier New"/>
              </w:rPr>
              <w:t>notifyMOIDeletion</w:t>
            </w:r>
          </w:p>
        </w:tc>
        <w:tc>
          <w:tcPr>
            <w:tcW w:w="0" w:type="auto"/>
          </w:tcPr>
          <w:p w:rsidR="009D5205" w:rsidRPr="002B15AA" w:rsidRDefault="009D5205" w:rsidP="009D5205">
            <w:pPr>
              <w:pStyle w:val="TAL"/>
              <w:jc w:val="center"/>
            </w:pPr>
            <w:r w:rsidRPr="002B15AA">
              <w:t>O</w:t>
            </w:r>
          </w:p>
        </w:tc>
        <w:tc>
          <w:tcPr>
            <w:tcW w:w="0" w:type="auto"/>
          </w:tcPr>
          <w:p w:rsidR="009D5205" w:rsidRPr="002B15AA" w:rsidRDefault="009D5205" w:rsidP="009D5205">
            <w:pPr>
              <w:pStyle w:val="TAL"/>
              <w:jc w:val="center"/>
            </w:pPr>
            <w:ins w:id="12763" w:author="28.541_CR0278_(Rel-16)_eNRM" w:date="2020-06-26T15:05:00Z">
              <w:r>
                <w:t>--</w:t>
              </w:r>
            </w:ins>
          </w:p>
        </w:tc>
      </w:tr>
      <w:tr w:rsidR="009D5205" w:rsidRPr="002B15AA" w:rsidTr="00583841">
        <w:trPr>
          <w:jc w:val="center"/>
          <w:ins w:id="12764" w:author="28.541_CR0278_(Rel-16)_eNRM" w:date="2020-06-26T15:04:00Z"/>
        </w:trPr>
        <w:tc>
          <w:tcPr>
            <w:tcW w:w="0" w:type="auto"/>
          </w:tcPr>
          <w:p w:rsidR="009D5205" w:rsidRPr="002B15AA" w:rsidRDefault="009D5205" w:rsidP="009D5205">
            <w:pPr>
              <w:pStyle w:val="TAL"/>
              <w:rPr>
                <w:ins w:id="12765" w:author="28.541_CR0278_(Rel-16)_eNRM" w:date="2020-06-26T15:04:00Z"/>
                <w:rFonts w:ascii="Courier New" w:hAnsi="Courier New" w:cs="Courier New"/>
              </w:rPr>
            </w:pPr>
            <w:ins w:id="12766" w:author="28.541_CR0278_(Rel-16)_eNRM" w:date="2020-06-26T15:04:00Z">
              <w:r>
                <w:rPr>
                  <w:rFonts w:ascii="Courier New" w:hAnsi="Courier New" w:cs="Courier New"/>
                </w:rPr>
                <w:t>notifyMOIAttributeValueChanges</w:t>
              </w:r>
            </w:ins>
          </w:p>
        </w:tc>
        <w:tc>
          <w:tcPr>
            <w:tcW w:w="0" w:type="auto"/>
          </w:tcPr>
          <w:p w:rsidR="009D5205" w:rsidRPr="002B15AA" w:rsidRDefault="009D5205" w:rsidP="009D5205">
            <w:pPr>
              <w:pStyle w:val="TAL"/>
              <w:jc w:val="center"/>
              <w:rPr>
                <w:ins w:id="12767" w:author="28.541_CR0278_(Rel-16)_eNRM" w:date="2020-06-26T15:04:00Z"/>
              </w:rPr>
            </w:pPr>
            <w:ins w:id="12768" w:author="28.541_CR0278_(Rel-16)_eNRM" w:date="2020-06-26T15:04:00Z">
              <w:r>
                <w:t>O</w:t>
              </w:r>
            </w:ins>
          </w:p>
        </w:tc>
        <w:tc>
          <w:tcPr>
            <w:tcW w:w="0" w:type="auto"/>
          </w:tcPr>
          <w:p w:rsidR="009D5205" w:rsidRPr="002B15AA" w:rsidRDefault="009D5205" w:rsidP="009D5205">
            <w:pPr>
              <w:pStyle w:val="TAL"/>
              <w:jc w:val="center"/>
              <w:rPr>
                <w:ins w:id="12769" w:author="28.541_CR0278_(Rel-16)_eNRM" w:date="2020-06-26T15:04:00Z"/>
              </w:rPr>
            </w:pPr>
            <w:ins w:id="12770" w:author="28.541_CR0278_(Rel-16)_eNRM" w:date="2020-06-26T15:04:00Z">
              <w:r>
                <w:t>--</w:t>
              </w:r>
            </w:ins>
          </w:p>
        </w:tc>
      </w:tr>
      <w:tr w:rsidR="009D5205" w:rsidRPr="002B15AA" w:rsidTr="00583841">
        <w:trPr>
          <w:jc w:val="center"/>
          <w:ins w:id="12771" w:author="28.541_CR0278_(Rel-16)_eNRM" w:date="2020-06-26T15:04:00Z"/>
        </w:trPr>
        <w:tc>
          <w:tcPr>
            <w:tcW w:w="0" w:type="auto"/>
          </w:tcPr>
          <w:p w:rsidR="009D5205" w:rsidRPr="002B15AA" w:rsidRDefault="009D5205" w:rsidP="009D5205">
            <w:pPr>
              <w:pStyle w:val="TAL"/>
              <w:rPr>
                <w:ins w:id="12772" w:author="28.541_CR0278_(Rel-16)_eNRM" w:date="2020-06-26T15:04:00Z"/>
                <w:rFonts w:ascii="Courier New" w:hAnsi="Courier New" w:cs="Courier New"/>
              </w:rPr>
            </w:pPr>
            <w:ins w:id="12773" w:author="28.541_CR0278_(Rel-16)_eNRM" w:date="2020-06-26T15:04:00Z">
              <w:r>
                <w:rPr>
                  <w:rFonts w:ascii="Courier New" w:hAnsi="Courier New" w:cs="Courier New"/>
                </w:rPr>
                <w:t>notifyEvent</w:t>
              </w:r>
            </w:ins>
          </w:p>
        </w:tc>
        <w:tc>
          <w:tcPr>
            <w:tcW w:w="0" w:type="auto"/>
          </w:tcPr>
          <w:p w:rsidR="009D5205" w:rsidRPr="002B15AA" w:rsidRDefault="009D5205" w:rsidP="009D5205">
            <w:pPr>
              <w:pStyle w:val="TAL"/>
              <w:jc w:val="center"/>
              <w:rPr>
                <w:ins w:id="12774" w:author="28.541_CR0278_(Rel-16)_eNRM" w:date="2020-06-26T15:04:00Z"/>
              </w:rPr>
            </w:pPr>
            <w:ins w:id="12775" w:author="28.541_CR0278_(Rel-16)_eNRM" w:date="2020-06-26T15:04:00Z">
              <w:r>
                <w:t>O</w:t>
              </w:r>
            </w:ins>
          </w:p>
        </w:tc>
        <w:tc>
          <w:tcPr>
            <w:tcW w:w="0" w:type="auto"/>
          </w:tcPr>
          <w:p w:rsidR="009D5205" w:rsidRPr="002B15AA" w:rsidRDefault="009D5205" w:rsidP="009D5205">
            <w:pPr>
              <w:pStyle w:val="TAL"/>
              <w:jc w:val="center"/>
              <w:rPr>
                <w:ins w:id="12776" w:author="28.541_CR0278_(Rel-16)_eNRM" w:date="2020-06-26T15:04:00Z"/>
              </w:rPr>
            </w:pPr>
            <w:ins w:id="12777" w:author="28.541_CR0278_(Rel-16)_eNRM" w:date="2020-06-26T15:04:00Z">
              <w:r>
                <w:t>--</w:t>
              </w:r>
            </w:ins>
          </w:p>
        </w:tc>
      </w:tr>
    </w:tbl>
    <w:p w:rsidR="00E154AB" w:rsidRPr="002B15AA" w:rsidRDefault="00E154AB" w:rsidP="00E154AB"/>
    <w:p w:rsidR="00E154AB" w:rsidRPr="002B15AA" w:rsidRDefault="00E154AB" w:rsidP="00E154AB">
      <w:pPr>
        <w:pStyle w:val="Heading1"/>
        <w:rPr>
          <w:strike/>
        </w:rPr>
      </w:pPr>
      <w:bookmarkStart w:id="12778" w:name="_Toc19888230"/>
      <w:bookmarkStart w:id="12779" w:name="_Toc27405117"/>
      <w:bookmarkStart w:id="12780" w:name="_Toc35878307"/>
      <w:bookmarkStart w:id="12781" w:name="_Toc36220123"/>
      <w:bookmarkStart w:id="12782" w:name="_Toc36474221"/>
      <w:bookmarkStart w:id="12783" w:name="_Toc36542493"/>
      <w:bookmarkStart w:id="12784" w:name="_Toc36543314"/>
      <w:bookmarkStart w:id="12785" w:name="_Toc36567552"/>
      <w:bookmarkStart w:id="12786" w:name="_Toc44341237"/>
      <w:r w:rsidRPr="002B15AA">
        <w:t>5</w:t>
      </w:r>
      <w:r w:rsidRPr="002B15AA">
        <w:tab/>
      </w:r>
      <w:r w:rsidRPr="002B15AA">
        <w:rPr>
          <w:lang w:eastAsia="zh-CN"/>
        </w:rPr>
        <w:t>Information Model definitions for 5GC NRM</w:t>
      </w:r>
      <w:bookmarkEnd w:id="12778"/>
      <w:bookmarkEnd w:id="12779"/>
      <w:bookmarkEnd w:id="12780"/>
      <w:bookmarkEnd w:id="12781"/>
      <w:bookmarkEnd w:id="12782"/>
      <w:bookmarkEnd w:id="12783"/>
      <w:bookmarkEnd w:id="12784"/>
      <w:bookmarkEnd w:id="12785"/>
      <w:bookmarkEnd w:id="12786"/>
    </w:p>
    <w:p w:rsidR="00E154AB" w:rsidRPr="002B15AA" w:rsidRDefault="00E154AB" w:rsidP="00E154AB">
      <w:pPr>
        <w:pStyle w:val="Heading2"/>
      </w:pPr>
      <w:bookmarkStart w:id="12787" w:name="_Toc19888231"/>
      <w:bookmarkStart w:id="12788" w:name="_Toc27405118"/>
      <w:bookmarkStart w:id="12789" w:name="_Toc35878308"/>
      <w:bookmarkStart w:id="12790" w:name="_Toc36220124"/>
      <w:bookmarkStart w:id="12791" w:name="_Toc36474222"/>
      <w:bookmarkStart w:id="12792" w:name="_Toc36542494"/>
      <w:bookmarkStart w:id="12793" w:name="_Toc36543315"/>
      <w:bookmarkStart w:id="12794" w:name="_Toc36567553"/>
      <w:bookmarkStart w:id="12795" w:name="_Toc44341238"/>
      <w:r w:rsidRPr="002B15AA">
        <w:t>5.1</w:t>
      </w:r>
      <w:r w:rsidRPr="002B15AA">
        <w:tab/>
        <w:t>Imported information entities and local lab</w:t>
      </w:r>
      <w:r>
        <w:t>el</w:t>
      </w:r>
      <w:r w:rsidRPr="002B15AA">
        <w:t>s</w:t>
      </w:r>
      <w:bookmarkEnd w:id="12787"/>
      <w:bookmarkEnd w:id="12788"/>
      <w:bookmarkEnd w:id="12789"/>
      <w:bookmarkEnd w:id="12790"/>
      <w:bookmarkEnd w:id="12791"/>
      <w:bookmarkEnd w:id="12792"/>
      <w:bookmarkEnd w:id="12793"/>
      <w:bookmarkEnd w:id="12794"/>
      <w:bookmarkEnd w:id="1279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70" w:type="dxa"/>
        </w:tblCellMar>
        <w:tblLook w:val="0000" w:firstRow="0" w:lastRow="0" w:firstColumn="0" w:lastColumn="0" w:noHBand="0" w:noVBand="0"/>
      </w:tblPr>
      <w:tblGrid>
        <w:gridCol w:w="6852"/>
        <w:gridCol w:w="2887"/>
      </w:tblGrid>
      <w:tr w:rsidR="00E154AB" w:rsidRPr="002B15AA" w:rsidTr="00583841">
        <w:trPr>
          <w:jc w:val="center"/>
        </w:trPr>
        <w:tc>
          <w:tcPr>
            <w:tcW w:w="3518" w:type="pct"/>
            <w:shd w:val="clear" w:color="auto" w:fill="D9D9D9"/>
          </w:tcPr>
          <w:p w:rsidR="00E154AB" w:rsidRPr="002B15AA" w:rsidRDefault="00E154AB" w:rsidP="00583841">
            <w:pPr>
              <w:pStyle w:val="TAH"/>
            </w:pPr>
            <w:r w:rsidRPr="002B15AA">
              <w:t>Label reference</w:t>
            </w:r>
          </w:p>
        </w:tc>
        <w:tc>
          <w:tcPr>
            <w:tcW w:w="1482" w:type="pct"/>
            <w:shd w:val="clear" w:color="auto" w:fill="D9D9D9"/>
          </w:tcPr>
          <w:p w:rsidR="00E154AB" w:rsidRPr="002B15AA" w:rsidRDefault="00E154AB" w:rsidP="00583841">
            <w:pPr>
              <w:pStyle w:val="TAH"/>
            </w:pPr>
            <w:r w:rsidRPr="002B15AA">
              <w:t xml:space="preserve">Local label </w:t>
            </w:r>
          </w:p>
        </w:tc>
      </w:tr>
      <w:tr w:rsidR="00E154AB" w:rsidRPr="002B15AA" w:rsidTr="00583841">
        <w:trPr>
          <w:jc w:val="center"/>
        </w:trPr>
        <w:tc>
          <w:tcPr>
            <w:tcW w:w="3518" w:type="pct"/>
          </w:tcPr>
          <w:p w:rsidR="00E154AB" w:rsidRPr="002B15AA" w:rsidRDefault="00E154AB" w:rsidP="00583841">
            <w:pPr>
              <w:pStyle w:val="TAL"/>
            </w:pPr>
            <w:r w:rsidRPr="002B15AA">
              <w:t>TS 28.622 [</w:t>
            </w:r>
            <w:r>
              <w:t>3</w:t>
            </w:r>
            <w:r w:rsidRPr="002B15AA">
              <w:t xml:space="preserve">0], IOC, </w:t>
            </w:r>
            <w:r w:rsidRPr="002B15AA">
              <w:rPr>
                <w:rFonts w:ascii="Courier New" w:hAnsi="Courier New" w:cs="Courier New" w:hint="eastAsia"/>
                <w:lang w:eastAsia="zh-CN"/>
              </w:rPr>
              <w:t>SubNetwork</w:t>
            </w:r>
          </w:p>
        </w:tc>
        <w:tc>
          <w:tcPr>
            <w:tcW w:w="1482" w:type="pct"/>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SubNetwork</w:t>
            </w:r>
          </w:p>
        </w:tc>
      </w:tr>
      <w:tr w:rsidR="00E154AB" w:rsidRPr="002B15AA" w:rsidTr="00583841">
        <w:trPr>
          <w:jc w:val="center"/>
        </w:trPr>
        <w:tc>
          <w:tcPr>
            <w:tcW w:w="3518" w:type="pct"/>
          </w:tcPr>
          <w:p w:rsidR="00E154AB" w:rsidRPr="002B15AA" w:rsidRDefault="00E154AB" w:rsidP="00583841">
            <w:pPr>
              <w:pStyle w:val="TAL"/>
            </w:pPr>
            <w:r w:rsidRPr="002B15AA">
              <w:t>TS 28.622 [</w:t>
            </w:r>
            <w:r>
              <w:rPr>
                <w:lang w:eastAsia="zh-CN"/>
              </w:rPr>
              <w:t>3</w:t>
            </w:r>
            <w:r w:rsidRPr="002B15AA">
              <w:rPr>
                <w:rFonts w:hint="eastAsia"/>
                <w:lang w:eastAsia="zh-CN"/>
              </w:rPr>
              <w:t>0</w:t>
            </w:r>
            <w:r w:rsidRPr="002B15AA">
              <w:t xml:space="preserve">], IOC, </w:t>
            </w:r>
            <w:r w:rsidRPr="002B15AA">
              <w:rPr>
                <w:rFonts w:ascii="Courier New" w:hAnsi="Courier New" w:cs="Courier New"/>
                <w:lang w:eastAsia="zh-CN"/>
              </w:rPr>
              <w:t>ManagedElement</w:t>
            </w:r>
          </w:p>
        </w:tc>
        <w:tc>
          <w:tcPr>
            <w:tcW w:w="1482" w:type="pct"/>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ManagedElement</w:t>
            </w:r>
          </w:p>
        </w:tc>
      </w:tr>
      <w:tr w:rsidR="00E154AB" w:rsidRPr="002B15AA" w:rsidTr="00583841">
        <w:trPr>
          <w:jc w:val="center"/>
        </w:trPr>
        <w:tc>
          <w:tcPr>
            <w:tcW w:w="3518" w:type="pct"/>
          </w:tcPr>
          <w:p w:rsidR="00E154AB" w:rsidRPr="002B15AA" w:rsidRDefault="00E154AB" w:rsidP="00583841">
            <w:pPr>
              <w:pStyle w:val="TAL"/>
              <w:rPr>
                <w:lang w:eastAsia="zh-CN"/>
              </w:rPr>
            </w:pPr>
            <w:r w:rsidRPr="002B15AA">
              <w:t>TS 28.622 [</w:t>
            </w:r>
            <w:r>
              <w:t>3</w:t>
            </w:r>
            <w:r w:rsidRPr="002B15AA">
              <w:t xml:space="preserve">0], IOC, </w:t>
            </w:r>
            <w:r w:rsidRPr="002B15AA">
              <w:rPr>
                <w:rFonts w:ascii="Courier New" w:hAnsi="Courier New" w:cs="Courier New"/>
                <w:lang w:eastAsia="zh-CN"/>
              </w:rPr>
              <w:t>Managed</w:t>
            </w:r>
            <w:r w:rsidRPr="002B15AA">
              <w:rPr>
                <w:rFonts w:ascii="Courier New" w:hAnsi="Courier New" w:cs="Courier New" w:hint="eastAsia"/>
                <w:lang w:eastAsia="zh-CN"/>
              </w:rPr>
              <w:t>Function</w:t>
            </w:r>
          </w:p>
        </w:tc>
        <w:tc>
          <w:tcPr>
            <w:tcW w:w="1482" w:type="pct"/>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Managed</w:t>
            </w:r>
            <w:r w:rsidRPr="002B15AA">
              <w:rPr>
                <w:rFonts w:ascii="Courier New" w:hAnsi="Courier New" w:cs="Courier New" w:hint="eastAsia"/>
                <w:lang w:eastAsia="zh-CN"/>
              </w:rPr>
              <w:t>Function</w:t>
            </w:r>
          </w:p>
        </w:tc>
      </w:tr>
      <w:tr w:rsidR="00E154AB" w:rsidRPr="002B15AA" w:rsidTr="00583841">
        <w:trPr>
          <w:jc w:val="center"/>
        </w:trPr>
        <w:tc>
          <w:tcPr>
            <w:tcW w:w="3518" w:type="pct"/>
          </w:tcPr>
          <w:p w:rsidR="00E154AB" w:rsidRPr="002B15AA" w:rsidRDefault="00E154AB" w:rsidP="00583841">
            <w:pPr>
              <w:pStyle w:val="TAL"/>
            </w:pPr>
            <w:r w:rsidRPr="002B15AA">
              <w:t>TS 28.622 [</w:t>
            </w:r>
            <w:r>
              <w:rPr>
                <w:lang w:eastAsia="zh-CN"/>
              </w:rPr>
              <w:t>3</w:t>
            </w:r>
            <w:r w:rsidRPr="002B15AA">
              <w:rPr>
                <w:rFonts w:hint="eastAsia"/>
                <w:lang w:eastAsia="zh-CN"/>
              </w:rPr>
              <w:t>0</w:t>
            </w:r>
            <w:r w:rsidRPr="002B15AA">
              <w:t xml:space="preserve">], IOC, </w:t>
            </w:r>
            <w:r w:rsidRPr="002B15AA">
              <w:rPr>
                <w:rFonts w:ascii="Courier New" w:hAnsi="Courier New" w:cs="Courier New" w:hint="eastAsia"/>
                <w:lang w:eastAsia="zh-CN"/>
              </w:rPr>
              <w:t>EP_RP</w:t>
            </w:r>
          </w:p>
        </w:tc>
        <w:tc>
          <w:tcPr>
            <w:tcW w:w="1482" w:type="pct"/>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EP_RP</w:t>
            </w:r>
          </w:p>
        </w:tc>
      </w:tr>
      <w:tr w:rsidR="00E154AB" w:rsidRPr="002B15AA" w:rsidTr="00583841">
        <w:trPr>
          <w:jc w:val="center"/>
        </w:trPr>
        <w:tc>
          <w:tcPr>
            <w:tcW w:w="3518" w:type="pct"/>
          </w:tcPr>
          <w:p w:rsidR="00E154AB" w:rsidRPr="002B15AA" w:rsidRDefault="00E154AB" w:rsidP="00583841">
            <w:pPr>
              <w:pStyle w:val="TAL"/>
            </w:pPr>
            <w:r w:rsidRPr="002B15AA">
              <w:t xml:space="preserve">TS 28.708 [21], IOC, </w:t>
            </w:r>
            <w:r w:rsidRPr="002B15AA">
              <w:rPr>
                <w:rFonts w:ascii="Courier New" w:hAnsi="Courier New" w:cs="Courier New"/>
                <w:lang w:eastAsia="zh-CN"/>
              </w:rPr>
              <w:t>ServingGW</w:t>
            </w:r>
            <w:r w:rsidRPr="002B15AA">
              <w:rPr>
                <w:rFonts w:ascii="Courier New" w:hAnsi="Courier New" w:cs="Courier New" w:hint="eastAsia"/>
                <w:lang w:eastAsia="zh-CN"/>
              </w:rPr>
              <w:t>Function</w:t>
            </w:r>
          </w:p>
        </w:tc>
        <w:tc>
          <w:tcPr>
            <w:tcW w:w="1482" w:type="pct"/>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ServingGW</w:t>
            </w:r>
            <w:r w:rsidRPr="002B15AA">
              <w:rPr>
                <w:rFonts w:ascii="Courier New" w:hAnsi="Courier New" w:cs="Courier New" w:hint="eastAsia"/>
                <w:lang w:eastAsia="zh-CN"/>
              </w:rPr>
              <w:t>Function</w:t>
            </w:r>
          </w:p>
        </w:tc>
      </w:tr>
      <w:tr w:rsidR="00E154AB" w:rsidRPr="002B15AA" w:rsidTr="00583841">
        <w:trPr>
          <w:jc w:val="center"/>
        </w:trPr>
        <w:tc>
          <w:tcPr>
            <w:tcW w:w="3518" w:type="pct"/>
          </w:tcPr>
          <w:p w:rsidR="00E154AB" w:rsidRPr="002B15AA" w:rsidRDefault="00E154AB" w:rsidP="00583841">
            <w:pPr>
              <w:pStyle w:val="TAL"/>
            </w:pPr>
            <w:r w:rsidRPr="002B15AA">
              <w:t xml:space="preserve">TS 28.702 [20], IOC, </w:t>
            </w:r>
            <w:r w:rsidRPr="002B15AA">
              <w:rPr>
                <w:rFonts w:ascii="Courier New" w:hAnsi="Courier New" w:cs="Courier New"/>
              </w:rPr>
              <w:t>SmsIwmscFunction</w:t>
            </w:r>
          </w:p>
        </w:tc>
        <w:tc>
          <w:tcPr>
            <w:tcW w:w="1482" w:type="pct"/>
          </w:tcPr>
          <w:p w:rsidR="00E154AB" w:rsidRPr="002B15AA" w:rsidRDefault="00E154AB" w:rsidP="00583841">
            <w:pPr>
              <w:pStyle w:val="TAL"/>
              <w:rPr>
                <w:rFonts w:ascii="Courier New" w:hAnsi="Courier New" w:cs="Courier New"/>
                <w:lang w:eastAsia="zh-CN"/>
              </w:rPr>
            </w:pPr>
            <w:r w:rsidRPr="002B15AA">
              <w:rPr>
                <w:rFonts w:ascii="Courier New" w:hAnsi="Courier New" w:cs="Courier New"/>
              </w:rPr>
              <w:t>SmsIwmscFunction</w:t>
            </w:r>
          </w:p>
        </w:tc>
      </w:tr>
      <w:tr w:rsidR="00E154AB" w:rsidRPr="002B15AA" w:rsidTr="00583841">
        <w:trPr>
          <w:jc w:val="center"/>
        </w:trPr>
        <w:tc>
          <w:tcPr>
            <w:tcW w:w="3518" w:type="pct"/>
          </w:tcPr>
          <w:p w:rsidR="00E154AB" w:rsidRPr="002B15AA" w:rsidRDefault="00E154AB" w:rsidP="00583841">
            <w:pPr>
              <w:pStyle w:val="TAL"/>
            </w:pPr>
            <w:r w:rsidRPr="002B15AA">
              <w:t>TS 28.702 [</w:t>
            </w:r>
            <w:r w:rsidRPr="002B15AA">
              <w:rPr>
                <w:rFonts w:hint="eastAsia"/>
                <w:lang w:eastAsia="zh-CN"/>
              </w:rPr>
              <w:t>20</w:t>
            </w:r>
            <w:r w:rsidRPr="002B15AA">
              <w:t xml:space="preserve">], IOC, </w:t>
            </w:r>
            <w:r w:rsidRPr="002B15AA">
              <w:rPr>
                <w:rFonts w:ascii="Courier New" w:hAnsi="Courier New" w:cs="Courier New"/>
              </w:rPr>
              <w:t>SmsGmscFunction</w:t>
            </w:r>
          </w:p>
        </w:tc>
        <w:tc>
          <w:tcPr>
            <w:tcW w:w="1482" w:type="pct"/>
          </w:tcPr>
          <w:p w:rsidR="00E154AB" w:rsidRPr="002B15AA" w:rsidRDefault="00E154AB" w:rsidP="00583841">
            <w:pPr>
              <w:pStyle w:val="TAL"/>
              <w:rPr>
                <w:rFonts w:ascii="Courier New" w:hAnsi="Courier New" w:cs="Courier New"/>
              </w:rPr>
            </w:pPr>
            <w:r w:rsidRPr="002B15AA">
              <w:rPr>
                <w:rFonts w:ascii="Courier New" w:hAnsi="Courier New" w:cs="Courier New"/>
              </w:rPr>
              <w:t>SmsGmscFunction</w:t>
            </w:r>
          </w:p>
        </w:tc>
      </w:tr>
      <w:tr w:rsidR="00E154AB" w:rsidRPr="002B15AA" w:rsidTr="00583841">
        <w:trPr>
          <w:jc w:val="center"/>
        </w:trPr>
        <w:tc>
          <w:tcPr>
            <w:tcW w:w="3518" w:type="pct"/>
          </w:tcPr>
          <w:p w:rsidR="00E154AB" w:rsidRPr="002B15AA" w:rsidRDefault="00E154AB" w:rsidP="00583841">
            <w:pPr>
              <w:pStyle w:val="TAL"/>
            </w:pPr>
            <w:r w:rsidRPr="002B15AA">
              <w:t>TS 28.702 [</w:t>
            </w:r>
            <w:r w:rsidRPr="002B15AA">
              <w:rPr>
                <w:rFonts w:hint="eastAsia"/>
                <w:lang w:eastAsia="zh-CN"/>
              </w:rPr>
              <w:t>20</w:t>
            </w:r>
            <w:r w:rsidRPr="002B15AA">
              <w:t xml:space="preserve">], IOC, </w:t>
            </w:r>
            <w:r w:rsidRPr="002B15AA">
              <w:rPr>
                <w:rFonts w:ascii="Courier New" w:hAnsi="Courier New" w:cs="Courier New"/>
              </w:rPr>
              <w:t>GmlcFunction</w:t>
            </w:r>
          </w:p>
        </w:tc>
        <w:tc>
          <w:tcPr>
            <w:tcW w:w="1482" w:type="pct"/>
          </w:tcPr>
          <w:p w:rsidR="00E154AB" w:rsidRPr="002B15AA" w:rsidRDefault="00E154AB" w:rsidP="00583841">
            <w:pPr>
              <w:pStyle w:val="TAL"/>
              <w:rPr>
                <w:rFonts w:ascii="Courier New" w:hAnsi="Courier New" w:cs="Courier New"/>
              </w:rPr>
            </w:pPr>
            <w:r w:rsidRPr="002B15AA">
              <w:rPr>
                <w:rFonts w:ascii="Courier New" w:hAnsi="Courier New" w:cs="Courier New"/>
              </w:rPr>
              <w:t>GmlcFunction</w:t>
            </w:r>
          </w:p>
        </w:tc>
      </w:tr>
      <w:tr w:rsidR="00E154AB" w:rsidRPr="002B15AA" w:rsidTr="00583841">
        <w:tblPrEx>
          <w:tblLook w:val="04A0" w:firstRow="1" w:lastRow="0" w:firstColumn="1" w:lastColumn="0" w:noHBand="0" w:noVBand="1"/>
        </w:tblPrEx>
        <w:trPr>
          <w:jc w:val="center"/>
        </w:trPr>
        <w:tc>
          <w:tcPr>
            <w:tcW w:w="3518"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rPr>
                <w:rStyle w:val="TALChar"/>
              </w:rPr>
              <w:t xml:space="preserve">TS 28.658 [19], </w:t>
            </w:r>
            <w:r>
              <w:rPr>
                <w:rStyle w:val="TALChar"/>
              </w:rPr>
              <w:t>dataType</w:t>
            </w:r>
            <w:r w:rsidRPr="002B15AA">
              <w:rPr>
                <w:rStyle w:val="TALChar"/>
              </w:rPr>
              <w:t xml:space="preserve">, </w:t>
            </w:r>
            <w:r>
              <w:rPr>
                <w:rStyle w:val="TALChar"/>
                <w:rFonts w:ascii="Courier New" w:hAnsi="Courier New" w:cs="Courier New"/>
              </w:rPr>
              <w:t>PLMN</w:t>
            </w:r>
            <w:r w:rsidRPr="002B15AA">
              <w:rPr>
                <w:rStyle w:val="TALChar"/>
                <w:rFonts w:ascii="Courier New" w:hAnsi="Courier New" w:cs="Courier New"/>
              </w:rPr>
              <w:t>Id</w:t>
            </w:r>
          </w:p>
        </w:tc>
        <w:tc>
          <w:tcPr>
            <w:tcW w:w="1482"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Pr>
                <w:rFonts w:ascii="Courier New" w:hAnsi="Courier New"/>
                <w:lang w:eastAsia="zh-CN"/>
              </w:rPr>
              <w:t>P</w:t>
            </w:r>
            <w:r w:rsidRPr="002B15AA">
              <w:rPr>
                <w:rFonts w:ascii="Courier New" w:hAnsi="Courier New"/>
                <w:lang w:eastAsia="zh-CN"/>
              </w:rPr>
              <w:t>LMNI</w:t>
            </w:r>
            <w:r>
              <w:rPr>
                <w:rFonts w:ascii="Courier New" w:hAnsi="Courier New"/>
                <w:lang w:eastAsia="zh-CN"/>
              </w:rPr>
              <w:t>d</w:t>
            </w:r>
          </w:p>
        </w:tc>
      </w:tr>
    </w:tbl>
    <w:p w:rsidR="00E154AB" w:rsidRPr="002B15AA" w:rsidRDefault="00E154AB" w:rsidP="00E154AB">
      <w:pPr>
        <w:pStyle w:val="Heading2"/>
      </w:pPr>
      <w:bookmarkStart w:id="12796" w:name="_Toc19888232"/>
      <w:bookmarkStart w:id="12797" w:name="_Toc27405119"/>
      <w:bookmarkStart w:id="12798" w:name="_Toc35878309"/>
      <w:bookmarkStart w:id="12799" w:name="_Toc36220125"/>
      <w:bookmarkStart w:id="12800" w:name="_Toc36474223"/>
      <w:bookmarkStart w:id="12801" w:name="_Toc36542495"/>
      <w:bookmarkStart w:id="12802" w:name="_Toc36543316"/>
      <w:bookmarkStart w:id="12803" w:name="_Toc36567554"/>
      <w:bookmarkStart w:id="12804" w:name="_Toc44341239"/>
      <w:r w:rsidRPr="002B15AA">
        <w:t xml:space="preserve">5.2 </w:t>
      </w:r>
      <w:r w:rsidRPr="002B15AA">
        <w:tab/>
        <w:t>Class diagram</w:t>
      </w:r>
      <w:bookmarkEnd w:id="12796"/>
      <w:bookmarkEnd w:id="12797"/>
      <w:bookmarkEnd w:id="12798"/>
      <w:bookmarkEnd w:id="12799"/>
      <w:bookmarkEnd w:id="12800"/>
      <w:bookmarkEnd w:id="12801"/>
      <w:bookmarkEnd w:id="12802"/>
      <w:bookmarkEnd w:id="12803"/>
      <w:bookmarkEnd w:id="12804"/>
    </w:p>
    <w:p w:rsidR="00E154AB" w:rsidRPr="002B15AA" w:rsidRDefault="00E154AB" w:rsidP="00E154AB">
      <w:pPr>
        <w:pStyle w:val="Heading3"/>
      </w:pPr>
      <w:bookmarkStart w:id="12805" w:name="_Toc19888233"/>
      <w:bookmarkStart w:id="12806" w:name="_Toc27405120"/>
      <w:bookmarkStart w:id="12807" w:name="_Toc35878310"/>
      <w:bookmarkStart w:id="12808" w:name="_Toc36220126"/>
      <w:bookmarkStart w:id="12809" w:name="_Toc36474224"/>
      <w:bookmarkStart w:id="12810" w:name="_Toc36542496"/>
      <w:bookmarkStart w:id="12811" w:name="_Toc36543317"/>
      <w:bookmarkStart w:id="12812" w:name="_Toc36567555"/>
      <w:bookmarkStart w:id="12813" w:name="_Toc44341240"/>
      <w:r w:rsidRPr="002B15AA">
        <w:t>5.2.1</w:t>
      </w:r>
      <w:r w:rsidRPr="002B15AA">
        <w:tab/>
        <w:t>Class diagram of 5GC NFs</w:t>
      </w:r>
      <w:bookmarkEnd w:id="12805"/>
      <w:bookmarkEnd w:id="12806"/>
      <w:bookmarkEnd w:id="12807"/>
      <w:bookmarkEnd w:id="12808"/>
      <w:bookmarkEnd w:id="12809"/>
      <w:bookmarkEnd w:id="12810"/>
      <w:bookmarkEnd w:id="12811"/>
      <w:bookmarkEnd w:id="12812"/>
      <w:bookmarkEnd w:id="12813"/>
    </w:p>
    <w:p w:rsidR="00E154AB" w:rsidRPr="002B15AA" w:rsidRDefault="00E154AB" w:rsidP="00E154AB">
      <w:pPr>
        <w:pStyle w:val="Heading4"/>
        <w:rPr>
          <w:lang w:eastAsia="zh-CN"/>
        </w:rPr>
      </w:pPr>
      <w:bookmarkStart w:id="12814" w:name="_Toc19888234"/>
      <w:bookmarkStart w:id="12815" w:name="_Toc27405121"/>
      <w:bookmarkStart w:id="12816" w:name="_Toc35878311"/>
      <w:bookmarkStart w:id="12817" w:name="_Toc36220127"/>
      <w:bookmarkStart w:id="12818" w:name="_Toc36474225"/>
      <w:bookmarkStart w:id="12819" w:name="_Toc36542497"/>
      <w:bookmarkStart w:id="12820" w:name="_Toc36543318"/>
      <w:bookmarkStart w:id="12821" w:name="_Toc36567556"/>
      <w:bookmarkStart w:id="12822" w:name="_Toc44341241"/>
      <w:r w:rsidRPr="002B15AA">
        <w:rPr>
          <w:lang w:eastAsia="zh-CN"/>
        </w:rPr>
        <w:t>5.2.1.1</w:t>
      </w:r>
      <w:r w:rsidRPr="002B15AA">
        <w:rPr>
          <w:lang w:eastAsia="zh-CN"/>
        </w:rPr>
        <w:tab/>
        <w:t>Relationships</w:t>
      </w:r>
      <w:bookmarkEnd w:id="12814"/>
      <w:bookmarkEnd w:id="12815"/>
      <w:bookmarkEnd w:id="12816"/>
      <w:bookmarkEnd w:id="12817"/>
      <w:bookmarkEnd w:id="12818"/>
      <w:bookmarkEnd w:id="12819"/>
      <w:bookmarkEnd w:id="12820"/>
      <w:bookmarkEnd w:id="12821"/>
      <w:bookmarkEnd w:id="12822"/>
    </w:p>
    <w:p w:rsidR="00E154AB" w:rsidRPr="002B15AA" w:rsidRDefault="00E154AB" w:rsidP="00E154AB">
      <w:r w:rsidRPr="002B15AA">
        <w:t>This clause depicts the set of classes (e.g. IOCs) that encapsulates the information relevant for NRM of 5GC NFs definitions. This clause provides the overview of the relationships of relevant classes in UML. Subsequent clauses provide more detailed specification of various aspects of these classes.</w:t>
      </w:r>
    </w:p>
    <w:p w:rsidR="00E154AB" w:rsidRPr="002B15AA" w:rsidRDefault="00E154AB" w:rsidP="00E154AB">
      <w:pPr>
        <w:rPr>
          <w:color w:val="000000"/>
          <w:lang w:eastAsia="zh-CN"/>
        </w:rPr>
      </w:pPr>
      <w:r w:rsidRPr="002B15AA">
        <w:rPr>
          <w:color w:val="000000"/>
        </w:rPr>
        <w:t>The Figure 5.2.1.1-1 shows the 5GC NF NRM containment</w:t>
      </w:r>
      <w:r w:rsidRPr="002B15AA">
        <w:rPr>
          <w:rFonts w:hint="eastAsia"/>
          <w:color w:val="000000"/>
          <w:lang w:eastAsia="zh-CN"/>
        </w:rPr>
        <w:t>/</w:t>
      </w:r>
      <w:r w:rsidRPr="002B15AA">
        <w:rPr>
          <w:color w:val="000000"/>
          <w:lang w:eastAsia="zh-CN"/>
        </w:rPr>
        <w:t>n</w:t>
      </w:r>
      <w:r w:rsidRPr="002B15AA">
        <w:rPr>
          <w:rFonts w:hint="eastAsia"/>
          <w:color w:val="000000"/>
          <w:lang w:eastAsia="zh-CN"/>
        </w:rPr>
        <w:t>aming relationship.</w:t>
      </w:r>
    </w:p>
    <w:p w:rsidR="00E154AB" w:rsidRPr="002B15AA" w:rsidRDefault="00E154AB" w:rsidP="00E154AB">
      <w:pPr>
        <w:pStyle w:val="TH"/>
      </w:pPr>
      <w:r>
        <w:object w:dxaOrig="11110" w:dyaOrig="9076">
          <v:shape id="_x0000_i1109" type="#_x0000_t75" style="width:482.1pt;height:396pt" o:ole="">
            <v:imagedata r:id="rId61" o:title=""/>
          </v:shape>
          <o:OLEObject Type="Embed" ProgID="Visio.Drawing.11" ShapeID="_x0000_i1109" DrawAspect="Content" ObjectID="_1655538917" r:id="rId62"/>
        </w:object>
      </w:r>
      <w:r w:rsidRPr="002B15AA">
        <w:t>Figure 5.2.1.1-1: 5GC NRM containment/naming relationship</w:t>
      </w:r>
    </w:p>
    <w:p w:rsidR="00E154AB" w:rsidRPr="002B15AA" w:rsidRDefault="00E154AB" w:rsidP="00E154AB">
      <w:r w:rsidRPr="002B15AA">
        <w:rPr>
          <w:color w:val="000000"/>
        </w:rPr>
        <w:t>The Figure 5.2.1.1-2 shows the transport view of AMF NRM.</w:t>
      </w:r>
    </w:p>
    <w:bookmarkStart w:id="12823" w:name="_MON_1637752245"/>
    <w:bookmarkEnd w:id="12823"/>
    <w:p w:rsidR="00E154AB" w:rsidRPr="002B15AA" w:rsidRDefault="00E154AB" w:rsidP="00E154AB">
      <w:pPr>
        <w:jc w:val="center"/>
      </w:pPr>
      <w:r>
        <w:object w:dxaOrig="18885" w:dyaOrig="8659">
          <v:shape id="_x0000_i1110" type="#_x0000_t75" style="width:943.3pt;height:6in" o:ole="">
            <v:imagedata r:id="rId63" o:title=""/>
          </v:shape>
          <o:OLEObject Type="Embed" ProgID="Word.Document.8" ShapeID="_x0000_i1110" DrawAspect="Content" ObjectID="_1655538918" r:id="rId64">
            <o:FieldCodes>\s</o:FieldCodes>
          </o:OLEObject>
        </w:object>
      </w:r>
    </w:p>
    <w:p w:rsidR="00E154AB" w:rsidRPr="002B15AA" w:rsidRDefault="00E154AB" w:rsidP="00E154AB">
      <w:pPr>
        <w:pStyle w:val="TF"/>
      </w:pPr>
      <w:r w:rsidRPr="002B15AA">
        <w:t>Figure 5.2.1.1-2: Transport view of AMF NRM</w:t>
      </w:r>
    </w:p>
    <w:p w:rsidR="00E154AB" w:rsidRPr="002B15AA" w:rsidRDefault="00E154AB" w:rsidP="00E154AB">
      <w:pPr>
        <w:rPr>
          <w:color w:val="000000"/>
        </w:rPr>
      </w:pPr>
      <w:r w:rsidRPr="002B15AA">
        <w:rPr>
          <w:color w:val="000000"/>
        </w:rPr>
        <w:t>The Figure 5.2.1.1-3 shows the transport view of SMF NRM.</w:t>
      </w:r>
    </w:p>
    <w:p w:rsidR="00E154AB" w:rsidRPr="002B15AA" w:rsidRDefault="00623C82" w:rsidP="00E154AB">
      <w:pPr>
        <w:jc w:val="center"/>
      </w:pPr>
      <w:r>
        <w:rPr>
          <w:noProof/>
        </w:rPr>
        <w:lastRenderedPageBreak/>
        <w:pict>
          <v:shape id="Picture 72" o:spid="_x0000_i1111" type="#_x0000_t75" style="width:468.5pt;height:252.5pt;visibility:visible">
            <v:imagedata r:id="rId65" o:title=""/>
          </v:shape>
        </w:pict>
      </w:r>
    </w:p>
    <w:p w:rsidR="00E154AB" w:rsidRPr="002B15AA" w:rsidRDefault="00E154AB" w:rsidP="00E154AB">
      <w:pPr>
        <w:pStyle w:val="TF"/>
      </w:pPr>
      <w:r w:rsidRPr="002B15AA">
        <w:t>Figure 5.2.1.1-3: Transport view of SMF NRM</w:t>
      </w:r>
    </w:p>
    <w:p w:rsidR="00E154AB" w:rsidRPr="002B15AA" w:rsidRDefault="00E154AB" w:rsidP="00E154AB">
      <w:pPr>
        <w:rPr>
          <w:color w:val="000000"/>
        </w:rPr>
      </w:pPr>
      <w:r w:rsidRPr="002B15AA">
        <w:rPr>
          <w:color w:val="000000"/>
        </w:rPr>
        <w:t>The Figure 5.2.1.1-4 shows the transport view of UPF NRM.</w:t>
      </w:r>
    </w:p>
    <w:p w:rsidR="00E154AB" w:rsidRPr="002B15AA" w:rsidRDefault="00623C82" w:rsidP="00E154AB">
      <w:pPr>
        <w:jc w:val="center"/>
      </w:pPr>
      <w:r>
        <w:rPr>
          <w:noProof/>
        </w:rPr>
        <w:pict>
          <v:shape id="_x0000_i1112" type="#_x0000_t75" style="width:482.1pt;height:194.1pt;visibility:visible">
            <v:imagedata r:id="rId66" o:title=""/>
          </v:shape>
        </w:pict>
      </w:r>
    </w:p>
    <w:p w:rsidR="00E154AB" w:rsidRPr="002B15AA" w:rsidRDefault="00E154AB" w:rsidP="00E154AB">
      <w:pPr>
        <w:pStyle w:val="TF"/>
      </w:pPr>
      <w:r w:rsidRPr="002B15AA">
        <w:t>Figure 5.2.1.1-4: Transport view of UPF NRM</w:t>
      </w:r>
    </w:p>
    <w:p w:rsidR="00E154AB" w:rsidRPr="002B15AA" w:rsidRDefault="00E154AB" w:rsidP="00E154AB">
      <w:pPr>
        <w:rPr>
          <w:color w:val="000000"/>
        </w:rPr>
      </w:pPr>
      <w:r w:rsidRPr="002B15AA">
        <w:rPr>
          <w:color w:val="000000"/>
        </w:rPr>
        <w:t>The Figure 5.2.1.1-5 shows the transport view of N3IWF NRM.</w:t>
      </w:r>
    </w:p>
    <w:p w:rsidR="00E154AB" w:rsidRPr="002B15AA" w:rsidRDefault="00E154AB" w:rsidP="00E154AB">
      <w:pPr>
        <w:jc w:val="center"/>
      </w:pPr>
      <w:r w:rsidRPr="002B15AA">
        <w:object w:dxaOrig="9255" w:dyaOrig="1485">
          <v:shape id="_x0000_i1113" type="#_x0000_t75" style="width:461.2pt;height:1in" o:ole="">
            <v:imagedata r:id="rId67" o:title=""/>
          </v:shape>
          <o:OLEObject Type="Embed" ProgID="Visio.Drawing.11" ShapeID="_x0000_i1113" DrawAspect="Content" ObjectID="_1655538919" r:id="rId68"/>
        </w:object>
      </w:r>
    </w:p>
    <w:p w:rsidR="00E154AB" w:rsidRPr="002B15AA" w:rsidRDefault="00E154AB" w:rsidP="00E154AB">
      <w:pPr>
        <w:pStyle w:val="TF"/>
      </w:pPr>
      <w:r w:rsidRPr="002B15AA">
        <w:t>Figure 5.2.1.1-5: Transport view of N3IWF NRM</w:t>
      </w:r>
    </w:p>
    <w:p w:rsidR="00E154AB" w:rsidRPr="002B15AA" w:rsidRDefault="00E154AB" w:rsidP="00E154AB">
      <w:pPr>
        <w:rPr>
          <w:color w:val="000000"/>
        </w:rPr>
      </w:pPr>
      <w:r w:rsidRPr="002B15AA">
        <w:rPr>
          <w:color w:val="000000"/>
        </w:rPr>
        <w:t>The Figure 5.2.1.1-6 shows the transport view of PCF NRM.</w:t>
      </w:r>
    </w:p>
    <w:p w:rsidR="00E154AB" w:rsidRPr="002B15AA" w:rsidRDefault="00623C82" w:rsidP="00E154AB">
      <w:pPr>
        <w:jc w:val="center"/>
      </w:pPr>
      <w:r>
        <w:rPr>
          <w:noProof/>
        </w:rPr>
        <w:lastRenderedPageBreak/>
        <w:pict>
          <v:shape id="_x0000_i1114" type="#_x0000_t75" style="width:403.3pt;height:194.1pt;visibility:visible">
            <v:imagedata r:id="rId69" o:title=""/>
          </v:shape>
        </w:pict>
      </w:r>
    </w:p>
    <w:p w:rsidR="00E154AB" w:rsidRPr="002B15AA" w:rsidRDefault="00E154AB" w:rsidP="00E154AB">
      <w:pPr>
        <w:pStyle w:val="TF"/>
      </w:pPr>
      <w:r w:rsidRPr="002B15AA">
        <w:t>Figure 5.2.1.1-6: Transport view of PCF NRM</w:t>
      </w:r>
    </w:p>
    <w:p w:rsidR="00E154AB" w:rsidRPr="002B15AA" w:rsidRDefault="00E154AB" w:rsidP="00E154AB">
      <w:pPr>
        <w:rPr>
          <w:color w:val="000000"/>
        </w:rPr>
      </w:pPr>
      <w:r w:rsidRPr="002B15AA">
        <w:rPr>
          <w:color w:val="000000"/>
        </w:rPr>
        <w:t>The Figure 5.2.1.1-7 shows the transport view of AUSF NRM.</w:t>
      </w:r>
    </w:p>
    <w:p w:rsidR="00E154AB" w:rsidRPr="002B15AA" w:rsidRDefault="00623C82" w:rsidP="00E154AB">
      <w:pPr>
        <w:jc w:val="center"/>
      </w:pPr>
      <w:r>
        <w:rPr>
          <w:noProof/>
        </w:rPr>
        <w:pict>
          <v:shape id="_x0000_i1115" type="#_x0000_t75" style="width:453.9pt;height:122.1pt;visibility:visible">
            <v:imagedata r:id="rId70" o:title=""/>
          </v:shape>
        </w:pict>
      </w:r>
    </w:p>
    <w:p w:rsidR="00E154AB" w:rsidRPr="002B15AA" w:rsidRDefault="00E154AB" w:rsidP="00E154AB">
      <w:pPr>
        <w:pStyle w:val="TF"/>
      </w:pPr>
      <w:r w:rsidRPr="002B15AA">
        <w:t>Figure 5.2.1.1-7: Transport view of AUSF NRM</w:t>
      </w:r>
    </w:p>
    <w:p w:rsidR="00E154AB" w:rsidRPr="002B15AA" w:rsidRDefault="00E154AB" w:rsidP="00E154AB">
      <w:pPr>
        <w:rPr>
          <w:color w:val="000000"/>
        </w:rPr>
      </w:pPr>
      <w:r w:rsidRPr="002B15AA">
        <w:rPr>
          <w:color w:val="000000"/>
        </w:rPr>
        <w:t>The Figure 5.2.1.1-8 shows the transport view of UDM NRM.</w:t>
      </w:r>
    </w:p>
    <w:p w:rsidR="00E154AB" w:rsidRPr="002B15AA" w:rsidRDefault="00623C82" w:rsidP="00E154AB">
      <w:pPr>
        <w:jc w:val="center"/>
      </w:pPr>
      <w:r>
        <w:rPr>
          <w:noProof/>
        </w:rPr>
        <w:pict>
          <v:shape id="_x0000_i1116" type="#_x0000_t75" style="width:417.4pt;height:122.1pt;visibility:visible">
            <v:imagedata r:id="rId71" o:title=""/>
          </v:shape>
        </w:pict>
      </w:r>
    </w:p>
    <w:p w:rsidR="00E154AB" w:rsidRPr="002B15AA" w:rsidRDefault="00E154AB" w:rsidP="00E154AB">
      <w:pPr>
        <w:pStyle w:val="TF"/>
      </w:pPr>
      <w:r w:rsidRPr="002B15AA">
        <w:t>Figure 5.2.1.1-8: Transport view of UDM NRM</w:t>
      </w:r>
    </w:p>
    <w:p w:rsidR="00E154AB" w:rsidRPr="00071984" w:rsidRDefault="00E154AB" w:rsidP="00E154AB">
      <w:pPr>
        <w:rPr>
          <w:color w:val="000000"/>
        </w:rPr>
      </w:pPr>
      <w:r w:rsidRPr="002B15AA">
        <w:rPr>
          <w:color w:val="000000"/>
        </w:rPr>
        <w:t>The Figure 5.2.1.1-</w:t>
      </w:r>
      <w:r>
        <w:rPr>
          <w:color w:val="000000"/>
        </w:rPr>
        <w:t>9</w:t>
      </w:r>
      <w:r w:rsidRPr="002B15AA">
        <w:rPr>
          <w:color w:val="000000"/>
        </w:rPr>
        <w:t xml:space="preserve"> shows the transport view of NRF NRM.</w:t>
      </w:r>
    </w:p>
    <w:bookmarkStart w:id="12824" w:name="_MON_1630484749"/>
    <w:bookmarkEnd w:id="12824"/>
    <w:p w:rsidR="00E154AB" w:rsidRPr="002B15AA" w:rsidRDefault="00E154AB" w:rsidP="00E154AB">
      <w:pPr>
        <w:jc w:val="center"/>
      </w:pPr>
      <w:r>
        <w:object w:dxaOrig="9645" w:dyaOrig="1606">
          <v:shape id="_x0000_i1117" type="#_x0000_t75" style="width:482.1pt;height:79.3pt" o:ole="">
            <v:imagedata r:id="rId72" o:title=""/>
          </v:shape>
          <o:OLEObject Type="Embed" ProgID="Word.Document.8" ShapeID="_x0000_i1117" DrawAspect="Content" ObjectID="_1655538920" r:id="rId73">
            <o:FieldCodes>\s</o:FieldCodes>
          </o:OLEObject>
        </w:object>
      </w:r>
    </w:p>
    <w:p w:rsidR="00E154AB" w:rsidRPr="002B15AA" w:rsidRDefault="00E154AB" w:rsidP="00E154AB">
      <w:pPr>
        <w:pStyle w:val="TF"/>
      </w:pPr>
      <w:r w:rsidRPr="002B15AA">
        <w:t>Figure 5.2.1.1-</w:t>
      </w:r>
      <w:r>
        <w:t>9</w:t>
      </w:r>
      <w:r w:rsidRPr="002B15AA">
        <w:t>: Transport view of NRF NRM</w:t>
      </w:r>
    </w:p>
    <w:p w:rsidR="00E154AB" w:rsidRPr="00071984" w:rsidRDefault="00E154AB" w:rsidP="00E154AB">
      <w:pPr>
        <w:rPr>
          <w:color w:val="000000"/>
        </w:rPr>
      </w:pPr>
      <w:r w:rsidRPr="002B15AA">
        <w:rPr>
          <w:color w:val="000000"/>
        </w:rPr>
        <w:lastRenderedPageBreak/>
        <w:t>The Figure 5.2.1.1-1</w:t>
      </w:r>
      <w:r>
        <w:rPr>
          <w:color w:val="000000"/>
        </w:rPr>
        <w:t>0</w:t>
      </w:r>
      <w:r w:rsidRPr="002B15AA">
        <w:rPr>
          <w:color w:val="000000"/>
        </w:rPr>
        <w:t xml:space="preserve"> shows the transport view of NSSF NRM.</w:t>
      </w:r>
    </w:p>
    <w:bookmarkStart w:id="12825" w:name="_MON_1630484784"/>
    <w:bookmarkEnd w:id="12825"/>
    <w:p w:rsidR="00E154AB" w:rsidRPr="002B15AA" w:rsidRDefault="00E154AB" w:rsidP="00E154AB">
      <w:pPr>
        <w:jc w:val="center"/>
      </w:pPr>
      <w:r>
        <w:object w:dxaOrig="9735" w:dyaOrig="2519">
          <v:shape id="_x0000_i1118" type="#_x0000_t75" style="width:489.9pt;height:122.1pt" o:ole="">
            <v:imagedata r:id="rId74" o:title=""/>
          </v:shape>
          <o:OLEObject Type="Embed" ProgID="Word.Document.8" ShapeID="_x0000_i1118" DrawAspect="Content" ObjectID="_1655538921" r:id="rId75">
            <o:FieldCodes>\s</o:FieldCodes>
          </o:OLEObject>
        </w:object>
      </w:r>
    </w:p>
    <w:p w:rsidR="00E154AB" w:rsidRPr="002B15AA" w:rsidRDefault="00E154AB" w:rsidP="00E154AB">
      <w:pPr>
        <w:pStyle w:val="TF"/>
      </w:pPr>
      <w:r w:rsidRPr="002B15AA">
        <w:t>Figure 5.2.1.1-1</w:t>
      </w:r>
      <w:r>
        <w:t>0</w:t>
      </w:r>
      <w:r w:rsidRPr="002B15AA">
        <w:t>: Transport view of NSSF NRM</w:t>
      </w:r>
    </w:p>
    <w:p w:rsidR="00E154AB" w:rsidRPr="002B15AA" w:rsidRDefault="00E154AB" w:rsidP="00E154AB">
      <w:pPr>
        <w:rPr>
          <w:color w:val="000000"/>
        </w:rPr>
      </w:pPr>
      <w:r w:rsidRPr="002B15AA">
        <w:rPr>
          <w:color w:val="000000"/>
        </w:rPr>
        <w:t>The Figure 5.2.1.1-1</w:t>
      </w:r>
      <w:r>
        <w:rPr>
          <w:color w:val="000000"/>
        </w:rPr>
        <w:t>1</w:t>
      </w:r>
      <w:r w:rsidRPr="002B15AA">
        <w:rPr>
          <w:color w:val="000000"/>
        </w:rPr>
        <w:t xml:space="preserve"> shows the transport view of SMSF NRM.</w:t>
      </w:r>
    </w:p>
    <w:p w:rsidR="00E154AB" w:rsidRPr="002B15AA" w:rsidRDefault="00E154AB" w:rsidP="00E154AB">
      <w:pPr>
        <w:rPr>
          <w:color w:val="000000"/>
        </w:rPr>
      </w:pPr>
      <w:r w:rsidRPr="002B15AA">
        <w:object w:dxaOrig="11100" w:dyaOrig="2580">
          <v:shape id="_x0000_i1119" type="#_x0000_t75" style="width:482.1pt;height:107.5pt" o:ole="">
            <v:imagedata r:id="rId76" o:title=""/>
          </v:shape>
          <o:OLEObject Type="Embed" ProgID="Visio.Drawing.11" ShapeID="_x0000_i1119" DrawAspect="Content" ObjectID="_1655538922" r:id="rId77"/>
        </w:object>
      </w:r>
    </w:p>
    <w:p w:rsidR="00E154AB" w:rsidRPr="002B15AA" w:rsidRDefault="00E154AB" w:rsidP="00E154AB">
      <w:pPr>
        <w:pStyle w:val="TF"/>
      </w:pPr>
      <w:r w:rsidRPr="002B15AA">
        <w:t>Figure 5.2.1.1-1</w:t>
      </w:r>
      <w:r>
        <w:t>1</w:t>
      </w:r>
      <w:r w:rsidRPr="002B15AA">
        <w:t>: Transport view of SMSF NRM</w:t>
      </w:r>
    </w:p>
    <w:p w:rsidR="00E154AB" w:rsidRPr="002B15AA" w:rsidRDefault="00E154AB" w:rsidP="00E154AB">
      <w:pPr>
        <w:rPr>
          <w:color w:val="000000"/>
        </w:rPr>
      </w:pPr>
      <w:r w:rsidRPr="002B15AA">
        <w:rPr>
          <w:color w:val="000000"/>
        </w:rPr>
        <w:t>The Figure 5.2.1.1-1</w:t>
      </w:r>
      <w:r>
        <w:rPr>
          <w:color w:val="000000"/>
        </w:rPr>
        <w:t>2</w:t>
      </w:r>
      <w:r w:rsidRPr="002B15AA">
        <w:rPr>
          <w:color w:val="000000"/>
        </w:rPr>
        <w:t xml:space="preserve"> shows the transport view of 5G </w:t>
      </w:r>
      <w:r w:rsidRPr="002B15AA">
        <w:t>location service related</w:t>
      </w:r>
      <w:r w:rsidRPr="002B15AA">
        <w:rPr>
          <w:color w:val="000000"/>
        </w:rPr>
        <w:t xml:space="preserve"> NRM.</w:t>
      </w:r>
    </w:p>
    <w:p w:rsidR="00E154AB" w:rsidRPr="002B15AA" w:rsidRDefault="00E154AB" w:rsidP="00E154AB">
      <w:pPr>
        <w:rPr>
          <w:color w:val="000000"/>
        </w:rPr>
      </w:pPr>
      <w:r w:rsidRPr="002B15AA">
        <w:object w:dxaOrig="9240" w:dyaOrig="1020">
          <v:shape id="_x0000_i1120" type="#_x0000_t75" style="width:460.7pt;height:50.1pt" o:ole="">
            <v:imagedata r:id="rId78" o:title=""/>
          </v:shape>
          <o:OLEObject Type="Embed" ProgID="Visio.Drawing.11" ShapeID="_x0000_i1120" DrawAspect="Content" ObjectID="_1655538923" r:id="rId79"/>
        </w:object>
      </w:r>
    </w:p>
    <w:p w:rsidR="00E154AB" w:rsidRPr="002B15AA" w:rsidRDefault="00E154AB" w:rsidP="00E154AB">
      <w:pPr>
        <w:pStyle w:val="TF"/>
      </w:pPr>
      <w:r w:rsidRPr="002B15AA">
        <w:t>Figure 5.2.1.1-1</w:t>
      </w:r>
      <w:r>
        <w:t>2</w:t>
      </w:r>
      <w:r w:rsidRPr="002B15AA">
        <w:t>: Transport view of LMF NRM</w:t>
      </w:r>
    </w:p>
    <w:p w:rsidR="00E154AB" w:rsidRPr="002B15AA" w:rsidRDefault="00E154AB" w:rsidP="00E154AB">
      <w:pPr>
        <w:rPr>
          <w:color w:val="000000"/>
        </w:rPr>
      </w:pPr>
      <w:r w:rsidRPr="002B15AA">
        <w:rPr>
          <w:color w:val="000000"/>
        </w:rPr>
        <w:t>The Figure 5.2.1.1-1</w:t>
      </w:r>
      <w:r>
        <w:rPr>
          <w:color w:val="000000"/>
        </w:rPr>
        <w:t>3</w:t>
      </w:r>
      <w:r w:rsidRPr="002B15AA">
        <w:rPr>
          <w:color w:val="000000"/>
        </w:rPr>
        <w:t xml:space="preserve"> shows the transport view of 5G-EIR NRM.</w:t>
      </w:r>
    </w:p>
    <w:p w:rsidR="00E154AB" w:rsidRPr="002B15AA" w:rsidRDefault="00E154AB" w:rsidP="00E154AB">
      <w:pPr>
        <w:jc w:val="center"/>
      </w:pPr>
      <w:r w:rsidRPr="002B15AA">
        <w:object w:dxaOrig="9240" w:dyaOrig="1020">
          <v:shape id="_x0000_i1121" type="#_x0000_t75" style="width:460.7pt;height:50.1pt" o:ole="">
            <v:imagedata r:id="rId80" o:title=""/>
          </v:shape>
          <o:OLEObject Type="Embed" ProgID="Visio.Drawing.11" ShapeID="_x0000_i1121" DrawAspect="Content" ObjectID="_1655538924" r:id="rId81"/>
        </w:object>
      </w:r>
    </w:p>
    <w:p w:rsidR="00E154AB" w:rsidRPr="002B15AA" w:rsidRDefault="00E154AB" w:rsidP="00E154AB">
      <w:pPr>
        <w:pStyle w:val="TF"/>
      </w:pPr>
      <w:r w:rsidRPr="002B15AA">
        <w:t>Figure 5.2.1.1-1</w:t>
      </w:r>
      <w:r>
        <w:t>3</w:t>
      </w:r>
      <w:r w:rsidRPr="002B15AA">
        <w:t>: Transport view of 5G-EIR NRM</w:t>
      </w:r>
    </w:p>
    <w:p w:rsidR="00E154AB" w:rsidRPr="002B15AA" w:rsidRDefault="00E154AB" w:rsidP="00E154AB">
      <w:pPr>
        <w:rPr>
          <w:color w:val="000000"/>
        </w:rPr>
      </w:pPr>
      <w:r w:rsidRPr="002B15AA">
        <w:rPr>
          <w:color w:val="000000"/>
        </w:rPr>
        <w:t>The Figure 5.2.1.1-1</w:t>
      </w:r>
      <w:r>
        <w:rPr>
          <w:color w:val="000000"/>
        </w:rPr>
        <w:t>4</w:t>
      </w:r>
      <w:r w:rsidRPr="002B15AA">
        <w:rPr>
          <w:color w:val="000000"/>
        </w:rPr>
        <w:t xml:space="preserve"> shows the transport view of SEPP NRM.</w:t>
      </w:r>
    </w:p>
    <w:p w:rsidR="00E154AB" w:rsidRPr="002B15AA" w:rsidRDefault="00623C82" w:rsidP="00E154AB">
      <w:pPr>
        <w:pStyle w:val="TH"/>
      </w:pPr>
      <w:r>
        <w:pict>
          <v:shape id="_x0000_i1122" type="#_x0000_t75" style="width:424.7pt;height:57.4pt">
            <v:imagedata r:id="rId82" o:title=""/>
          </v:shape>
        </w:pict>
      </w:r>
    </w:p>
    <w:p w:rsidR="00E154AB" w:rsidRDefault="00E154AB" w:rsidP="00E154AB">
      <w:pPr>
        <w:pStyle w:val="TF"/>
        <w:rPr>
          <w:ins w:id="12826" w:author="28.541_CR0261_(Rel-16)_eNRM" w:date="2020-06-26T11:44:00Z"/>
        </w:rPr>
      </w:pPr>
      <w:r w:rsidRPr="002B15AA">
        <w:t>Figure 5.2.1.1-1</w:t>
      </w:r>
      <w:r>
        <w:t>4</w:t>
      </w:r>
      <w:r w:rsidRPr="002B15AA">
        <w:t>: Transport view of SEPP NRM</w:t>
      </w:r>
    </w:p>
    <w:p w:rsidR="00F610AC" w:rsidRPr="002B15AA" w:rsidRDefault="00F610AC" w:rsidP="00F610AC">
      <w:pPr>
        <w:rPr>
          <w:ins w:id="12827" w:author="28.541_CR0261_(Rel-16)_eNRM" w:date="2020-06-26T11:44:00Z"/>
          <w:color w:val="000000"/>
        </w:rPr>
      </w:pPr>
      <w:ins w:id="12828" w:author="28.541_CR0261_(Rel-16)_eNRM" w:date="2020-06-26T11:44:00Z">
        <w:r w:rsidRPr="002B15AA">
          <w:rPr>
            <w:color w:val="000000"/>
          </w:rPr>
          <w:t>The Figure 5.2.1.1-</w:t>
        </w:r>
        <w:r>
          <w:rPr>
            <w:color w:val="000000"/>
          </w:rPr>
          <w:t>15</w:t>
        </w:r>
        <w:r w:rsidRPr="002B15AA">
          <w:rPr>
            <w:color w:val="000000"/>
          </w:rPr>
          <w:t xml:space="preserve"> shows the </w:t>
        </w:r>
        <w:r>
          <w:rPr>
            <w:color w:val="000000"/>
          </w:rPr>
          <w:t>NRM fragment for control of QoS monitoring per QoS flow per UE</w:t>
        </w:r>
        <w:r w:rsidRPr="002B15AA">
          <w:rPr>
            <w:color w:val="000000"/>
          </w:rPr>
          <w:t>.</w:t>
        </w:r>
      </w:ins>
    </w:p>
    <w:p w:rsidR="00F610AC" w:rsidRPr="002B15AA" w:rsidRDefault="00F610AC">
      <w:pPr>
        <w:pStyle w:val="TH"/>
        <w:rPr>
          <w:ins w:id="12829" w:author="28.541_CR0261_(Rel-16)_eNRM" w:date="2020-06-26T11:44:00Z"/>
        </w:rPr>
        <w:pPrChange w:id="12830" w:author="28.541_CR0261_(Rel-16)_eNRM" w:date="2020-06-26T11:44:00Z">
          <w:pPr>
            <w:jc w:val="center"/>
          </w:pPr>
        </w:pPrChange>
      </w:pPr>
      <w:ins w:id="12831" w:author="28.541_CR0261_(Rel-16)_eNRM" w:date="2020-06-26T11:44:00Z">
        <w:r w:rsidRPr="002B15AA">
          <w:object w:dxaOrig="9372" w:dyaOrig="1020">
            <v:shape id="_x0000_i1123" type="#_x0000_t75" style="width:418.95pt;height:44.85pt" o:ole="">
              <v:imagedata r:id="rId83" o:title=""/>
            </v:shape>
            <o:OLEObject Type="Embed" ProgID="Visio.Drawing.11" ShapeID="_x0000_i1123" DrawAspect="Content" ObjectID="_1655538925" r:id="rId84"/>
          </w:object>
        </w:r>
      </w:ins>
    </w:p>
    <w:p w:rsidR="00F610AC" w:rsidRPr="002B15AA" w:rsidRDefault="00F610AC" w:rsidP="00F610AC">
      <w:pPr>
        <w:pStyle w:val="TF"/>
        <w:rPr>
          <w:ins w:id="12832" w:author="28.541_CR0261_(Rel-16)_eNRM" w:date="2020-06-26T11:44:00Z"/>
        </w:rPr>
      </w:pPr>
      <w:ins w:id="12833" w:author="28.541_CR0261_(Rel-16)_eNRM" w:date="2020-06-26T11:44:00Z">
        <w:r w:rsidRPr="002B15AA">
          <w:t>Figure 5.2.1.1-</w:t>
        </w:r>
        <w:r>
          <w:t>15</w:t>
        </w:r>
        <w:r w:rsidRPr="002B15AA">
          <w:t xml:space="preserve">: </w:t>
        </w:r>
        <w:r>
          <w:rPr>
            <w:color w:val="000000"/>
          </w:rPr>
          <w:t>NRM fragment for control of QoS monitoring per QoS flow per UE</w:t>
        </w:r>
      </w:ins>
    </w:p>
    <w:p w:rsidR="004A37B9" w:rsidRPr="002B15AA" w:rsidRDefault="004A37B9" w:rsidP="004A37B9">
      <w:pPr>
        <w:rPr>
          <w:ins w:id="12834" w:author="28.541_CR0262_(Rel-16)_eNRM" w:date="2020-06-26T14:19:00Z"/>
          <w:color w:val="000000"/>
        </w:rPr>
      </w:pPr>
      <w:ins w:id="12835" w:author="28.541_CR0262_(Rel-16)_eNRM" w:date="2020-06-26T14:19:00Z">
        <w:r w:rsidRPr="002B15AA">
          <w:rPr>
            <w:color w:val="000000"/>
          </w:rPr>
          <w:t>The Figure 5.2.1.1-</w:t>
        </w:r>
        <w:r>
          <w:rPr>
            <w:color w:val="000000"/>
          </w:rPr>
          <w:t>16</w:t>
        </w:r>
        <w:r w:rsidRPr="002B15AA">
          <w:rPr>
            <w:color w:val="000000"/>
          </w:rPr>
          <w:t xml:space="preserve"> shows the </w:t>
        </w:r>
        <w:r>
          <w:rPr>
            <w:color w:val="000000"/>
          </w:rPr>
          <w:t>NRM fragment for control of GTP-U path QoS monitoring</w:t>
        </w:r>
        <w:r w:rsidRPr="002B15AA">
          <w:rPr>
            <w:color w:val="000000"/>
          </w:rPr>
          <w:t>.</w:t>
        </w:r>
      </w:ins>
    </w:p>
    <w:p w:rsidR="004A37B9" w:rsidRPr="002B15AA" w:rsidRDefault="004A37B9">
      <w:pPr>
        <w:pStyle w:val="TH"/>
        <w:rPr>
          <w:ins w:id="12836" w:author="28.541_CR0262_(Rel-16)_eNRM" w:date="2020-06-26T14:19:00Z"/>
        </w:rPr>
        <w:pPrChange w:id="12837" w:author="28.541_CR0262_(Rel-16)_eNRM" w:date="2020-06-26T14:19:00Z">
          <w:pPr>
            <w:jc w:val="center"/>
          </w:pPr>
        </w:pPrChange>
      </w:pPr>
      <w:ins w:id="12838" w:author="28.541_CR0262_(Rel-16)_eNRM" w:date="2020-06-26T14:19:00Z">
        <w:r w:rsidRPr="002B15AA">
          <w:object w:dxaOrig="9372" w:dyaOrig="1020">
            <v:shape id="_x0000_i1124" type="#_x0000_t75" style="width:418.95pt;height:44.85pt" o:ole="">
              <v:imagedata r:id="rId85" o:title=""/>
            </v:shape>
            <o:OLEObject Type="Embed" ProgID="Visio.Drawing.11" ShapeID="_x0000_i1124" DrawAspect="Content" ObjectID="_1655538926" r:id="rId86"/>
          </w:object>
        </w:r>
      </w:ins>
    </w:p>
    <w:p w:rsidR="00F610AC" w:rsidRDefault="004A37B9" w:rsidP="004A37B9">
      <w:pPr>
        <w:pStyle w:val="TF"/>
        <w:rPr>
          <w:ins w:id="12839" w:author="28.541_CR0286R1_(Rel-16)_eNRM" w:date="2020-06-26T17:47:00Z"/>
        </w:rPr>
      </w:pPr>
      <w:ins w:id="12840" w:author="28.541_CR0262_(Rel-16)_eNRM" w:date="2020-06-26T14:19:00Z">
        <w:r w:rsidRPr="002B15AA">
          <w:t>Figure 5.2.1.1-</w:t>
        </w:r>
        <w:r>
          <w:t>16</w:t>
        </w:r>
        <w:r w:rsidRPr="002B15AA">
          <w:t xml:space="preserve">: </w:t>
        </w:r>
        <w:r>
          <w:t>NRM fragment for control of GTP-U path QoS monitoring</w:t>
        </w:r>
      </w:ins>
    </w:p>
    <w:p w:rsidR="009B32F1" w:rsidRDefault="009B32F1" w:rsidP="009B32F1">
      <w:pPr>
        <w:rPr>
          <w:ins w:id="12841" w:author="28.541_CR0286R1_(Rel-16)_eNRM" w:date="2020-06-26T17:47:00Z"/>
          <w:color w:val="000000"/>
        </w:rPr>
      </w:pPr>
      <w:ins w:id="12842" w:author="28.541_CR0286R1_(Rel-16)_eNRM" w:date="2020-06-26T17:47:00Z">
        <w:r w:rsidRPr="002B15AA">
          <w:rPr>
            <w:color w:val="000000"/>
          </w:rPr>
          <w:t>The Figure 5.2.1.1-</w:t>
        </w:r>
        <w:r>
          <w:rPr>
            <w:color w:val="000000"/>
          </w:rPr>
          <w:t xml:space="preserve">17 </w:t>
        </w:r>
        <w:r w:rsidRPr="002B15AA">
          <w:rPr>
            <w:color w:val="000000"/>
          </w:rPr>
          <w:t>show</w:t>
        </w:r>
        <w:r>
          <w:rPr>
            <w:color w:val="000000"/>
          </w:rPr>
          <w:t>s</w:t>
        </w:r>
        <w:r w:rsidRPr="002B15AA">
          <w:rPr>
            <w:color w:val="000000"/>
          </w:rPr>
          <w:t xml:space="preserve"> the </w:t>
        </w:r>
        <w:r>
          <w:rPr>
            <w:color w:val="000000"/>
          </w:rPr>
          <w:t>NRM fragment for configurable 5QIs in 5GC</w:t>
        </w:r>
        <w:r w:rsidRPr="002B15AA">
          <w:rPr>
            <w:color w:val="000000"/>
          </w:rPr>
          <w:t>.</w:t>
        </w:r>
      </w:ins>
    </w:p>
    <w:p w:rsidR="009B32F1" w:rsidDel="00D93D64" w:rsidRDefault="009B32F1">
      <w:pPr>
        <w:pStyle w:val="TH"/>
        <w:rPr>
          <w:ins w:id="12843" w:author="28.541_CR0286R1_(Rel-16)_eNRM" w:date="2020-06-26T17:47:00Z"/>
          <w:del w:id="12844" w:author="CR0286" w:date="2020-06-17T18:49:00Z"/>
        </w:rPr>
        <w:pPrChange w:id="12845" w:author="28.541_CR0286R1_(Rel-16)_eNRM" w:date="2020-06-26T17:47:00Z">
          <w:pPr>
            <w:jc w:val="center"/>
          </w:pPr>
        </w:pPrChange>
      </w:pPr>
      <w:ins w:id="12846" w:author="28.541_CR0286R1_(Rel-16)_eNRM" w:date="2020-06-26T17:47:00Z">
        <w:r>
          <w:object w:dxaOrig="6841" w:dyaOrig="5245">
            <v:shape id="_x0000_i1125" type="#_x0000_t75" style="width:342.25pt;height:262.45pt" o:ole="">
              <v:imagedata r:id="rId87" o:title=""/>
            </v:shape>
            <o:OLEObject Type="Embed" ProgID="Visio.Drawing.15" ShapeID="_x0000_i1125" DrawAspect="Content" ObjectID="_1655538927" r:id="rId88"/>
          </w:object>
        </w:r>
      </w:ins>
    </w:p>
    <w:p w:rsidR="009B32F1" w:rsidRDefault="009B32F1" w:rsidP="009B32F1">
      <w:pPr>
        <w:pStyle w:val="TF"/>
        <w:rPr>
          <w:ins w:id="12847" w:author="28.541_CR0287R1_(Rel-16)_eNRM" w:date="2020-06-29T10:21:00Z"/>
        </w:rPr>
      </w:pPr>
      <w:ins w:id="12848" w:author="28.541_CR0286R1_(Rel-16)_eNRM" w:date="2020-06-26T17:47:00Z">
        <w:r w:rsidRPr="002B15AA">
          <w:t>Figure 5.2.1.1-</w:t>
        </w:r>
        <w:r>
          <w:t>17</w:t>
        </w:r>
        <w:r w:rsidRPr="002B15AA">
          <w:t xml:space="preserve">: </w:t>
        </w:r>
        <w:r>
          <w:t>NRM fragment for configurable 5QIs in 5GC</w:t>
        </w:r>
      </w:ins>
    </w:p>
    <w:p w:rsidR="001B7BC1" w:rsidRDefault="001B7BC1">
      <w:pPr>
        <w:rPr>
          <w:ins w:id="12849" w:author="28.541_CR0287R1_(Rel-16)_eNRM" w:date="2020-06-29T10:20:00Z"/>
        </w:rPr>
        <w:pPrChange w:id="12850" w:author="28.541_CR0287R1_(Rel-16)_eNRM" w:date="2020-06-29T10:21:00Z">
          <w:pPr>
            <w:pStyle w:val="TF"/>
          </w:pPr>
        </w:pPrChange>
      </w:pPr>
      <w:ins w:id="12851" w:author="28.541_CR0287R1_(Rel-16)_eNRM" w:date="2020-06-29T10:21:00Z">
        <w:r w:rsidRPr="002B15AA">
          <w:rPr>
            <w:color w:val="000000"/>
          </w:rPr>
          <w:t>The Figure 5.2.1.1-</w:t>
        </w:r>
        <w:r>
          <w:rPr>
            <w:color w:val="000000"/>
          </w:rPr>
          <w:t>18</w:t>
        </w:r>
        <w:r w:rsidRPr="002B15AA">
          <w:rPr>
            <w:color w:val="000000"/>
          </w:rPr>
          <w:t xml:space="preserve"> shows the </w:t>
        </w:r>
        <w:r>
          <w:rPr>
            <w:color w:val="000000"/>
          </w:rPr>
          <w:t>NRM fragment for 5QI and DSCP mapping</w:t>
        </w:r>
        <w:r w:rsidRPr="002B15AA">
          <w:rPr>
            <w:color w:val="000000"/>
          </w:rPr>
          <w:t>.</w:t>
        </w:r>
      </w:ins>
    </w:p>
    <w:p w:rsidR="001B7BC1" w:rsidRDefault="001B7BC1" w:rsidP="001B7BC1">
      <w:pPr>
        <w:pStyle w:val="TH"/>
        <w:rPr>
          <w:ins w:id="12852" w:author="28.541_CR0287R1_(Rel-16)_eNRM" w:date="2020-06-29T10:20:00Z"/>
        </w:rPr>
      </w:pPr>
      <w:ins w:id="12853" w:author="28.541_CR0287R1_(Rel-16)_eNRM" w:date="2020-06-29T10:20:00Z">
        <w:r>
          <w:object w:dxaOrig="7609" w:dyaOrig="1297">
            <v:shape id="_x0000_i1126" type="#_x0000_t75" style="width:379.85pt;height:64.7pt" o:ole="">
              <v:imagedata r:id="rId89" o:title=""/>
            </v:shape>
            <o:OLEObject Type="Embed" ProgID="Visio.Drawing.15" ShapeID="_x0000_i1126" DrawAspect="Content" ObjectID="_1655538928" r:id="rId90"/>
          </w:object>
        </w:r>
      </w:ins>
    </w:p>
    <w:p w:rsidR="001B7BC1" w:rsidRPr="002B15AA" w:rsidRDefault="001B7BC1" w:rsidP="001B7BC1">
      <w:pPr>
        <w:pStyle w:val="TF"/>
      </w:pPr>
      <w:ins w:id="12854" w:author="28.541_CR0287R1_(Rel-16)_eNRM" w:date="2020-06-29T10:21:00Z">
        <w:r w:rsidRPr="002B15AA">
          <w:t>Figure 5.2.1.1-</w:t>
        </w:r>
        <w:r>
          <w:t>18</w:t>
        </w:r>
        <w:r w:rsidRPr="002B15AA">
          <w:t xml:space="preserve">: </w:t>
        </w:r>
        <w:r>
          <w:t>NRM fragment for 5QI and DSCP mapping.</w:t>
        </w:r>
      </w:ins>
    </w:p>
    <w:p w:rsidR="00E154AB" w:rsidRPr="002B15AA" w:rsidRDefault="00E154AB" w:rsidP="00E154AB">
      <w:pPr>
        <w:pStyle w:val="Heading4"/>
        <w:rPr>
          <w:rFonts w:cs="Arial"/>
          <w:lang w:eastAsia="zh-CN"/>
        </w:rPr>
      </w:pPr>
      <w:bookmarkStart w:id="12855" w:name="_Toc19888235"/>
      <w:bookmarkStart w:id="12856" w:name="_Toc27405122"/>
      <w:bookmarkStart w:id="12857" w:name="_Toc35878312"/>
      <w:bookmarkStart w:id="12858" w:name="_Toc36220128"/>
      <w:bookmarkStart w:id="12859" w:name="_Toc36474226"/>
      <w:bookmarkStart w:id="12860" w:name="_Toc36542498"/>
      <w:bookmarkStart w:id="12861" w:name="_Toc36543319"/>
      <w:bookmarkStart w:id="12862" w:name="_Toc36567557"/>
      <w:bookmarkStart w:id="12863" w:name="_Toc44341242"/>
      <w:r w:rsidRPr="002B15AA">
        <w:rPr>
          <w:rFonts w:cs="Arial"/>
          <w:lang w:eastAsia="zh-CN"/>
        </w:rPr>
        <w:lastRenderedPageBreak/>
        <w:t>5.2.1.2</w:t>
      </w:r>
      <w:r w:rsidRPr="002B15AA">
        <w:rPr>
          <w:rFonts w:cs="Arial"/>
          <w:lang w:eastAsia="zh-CN"/>
        </w:rPr>
        <w:tab/>
        <w:t>Inheritance</w:t>
      </w:r>
      <w:bookmarkEnd w:id="12855"/>
      <w:bookmarkEnd w:id="12856"/>
      <w:bookmarkEnd w:id="12857"/>
      <w:bookmarkEnd w:id="12858"/>
      <w:bookmarkEnd w:id="12859"/>
      <w:bookmarkEnd w:id="12860"/>
      <w:bookmarkEnd w:id="12861"/>
      <w:bookmarkEnd w:id="12862"/>
      <w:bookmarkEnd w:id="12863"/>
    </w:p>
    <w:p w:rsidR="00E154AB" w:rsidRPr="002B15AA" w:rsidRDefault="00E154AB" w:rsidP="00E154AB">
      <w:pPr>
        <w:keepNext/>
      </w:pPr>
      <w:r w:rsidRPr="002B15AA">
        <w:t>This clause depicts the inheritance relationships that exist between IOCs.</w:t>
      </w:r>
    </w:p>
    <w:p w:rsidR="00E154AB" w:rsidRPr="002B15AA" w:rsidRDefault="00E154AB" w:rsidP="00E154AB">
      <w:pPr>
        <w:keepNext/>
      </w:pPr>
      <w:r w:rsidRPr="002B15AA">
        <w:t xml:space="preserve">Figure 5.2.1.2-1 shows the inheritance hierarchy from IOC ManagedFunction related to the 5GC NF NRM. </w:t>
      </w:r>
    </w:p>
    <w:p w:rsidR="00E154AB" w:rsidRPr="002B15AA" w:rsidRDefault="00E154AB" w:rsidP="00E154AB">
      <w:pPr>
        <w:keepNext/>
      </w:pPr>
      <w:r>
        <w:object w:dxaOrig="10789" w:dyaOrig="7225">
          <v:shape id="_x0000_i1127" type="#_x0000_t75" style="width:482.1pt;height:324pt" o:ole="">
            <v:imagedata r:id="rId91" o:title=""/>
          </v:shape>
          <o:OLEObject Type="Embed" ProgID="Visio.Drawing.11" ShapeID="_x0000_i1127" DrawAspect="Content" ObjectID="_1655538929" r:id="rId92"/>
        </w:object>
      </w:r>
    </w:p>
    <w:p w:rsidR="00E154AB" w:rsidRPr="002B15AA" w:rsidRDefault="00E154AB" w:rsidP="00E154AB">
      <w:pPr>
        <w:pStyle w:val="TF"/>
      </w:pPr>
      <w:r w:rsidRPr="002B15AA">
        <w:t xml:space="preserve">Figure 5.2.1.2-1: Inheritance hierarchy from IOC ManagedFunction related to the 5GC NF NRM </w:t>
      </w:r>
    </w:p>
    <w:p w:rsidR="00E154AB" w:rsidRPr="002B15AA" w:rsidRDefault="00E154AB" w:rsidP="00E154AB">
      <w:pPr>
        <w:keepNext/>
      </w:pPr>
      <w:r w:rsidRPr="002B15AA">
        <w:lastRenderedPageBreak/>
        <w:t xml:space="preserve">Figure 5.2.1.2-2 shows the inheritance hierarchy from IOC EP_RP related to 5GC NF NRM. </w:t>
      </w:r>
    </w:p>
    <w:p w:rsidR="00E154AB" w:rsidRPr="002B15AA" w:rsidRDefault="00623C82" w:rsidP="00E154AB">
      <w:pPr>
        <w:pStyle w:val="TH"/>
      </w:pPr>
      <w:r>
        <w:rPr>
          <w:noProof/>
        </w:rPr>
        <w:pict>
          <v:shape id="_x0000_i1128" type="#_x0000_t75" style="width:482.1pt;height:352.7pt;visibility:visible">
            <v:imagedata r:id="rId93" o:title=""/>
          </v:shape>
        </w:pict>
      </w:r>
    </w:p>
    <w:p w:rsidR="00E154AB" w:rsidRDefault="00E154AB" w:rsidP="00E154AB">
      <w:pPr>
        <w:pStyle w:val="TF"/>
        <w:rPr>
          <w:ins w:id="12864" w:author="28.541_CR0261_(Rel-16)_eNRM" w:date="2020-06-26T11:45:00Z"/>
        </w:rPr>
      </w:pPr>
      <w:r w:rsidRPr="002B15AA">
        <w:t xml:space="preserve">Figure 5.2.1.2-2: Inheritance hierarchy from IOC EP_RP related to the 5GC NF NRM </w:t>
      </w:r>
    </w:p>
    <w:p w:rsidR="00F610AC" w:rsidRDefault="00F610AC">
      <w:pPr>
        <w:pStyle w:val="TH"/>
        <w:rPr>
          <w:ins w:id="12865" w:author="28.541_CR0261_(Rel-16)_eNRM" w:date="2020-06-26T11:45:00Z"/>
        </w:rPr>
        <w:pPrChange w:id="12866" w:author="28.541_CR0261_(Rel-16)_eNRM" w:date="2020-06-26T11:45:00Z">
          <w:pPr/>
        </w:pPrChange>
      </w:pPr>
      <w:ins w:id="12867" w:author="28.541_CR0261_(Rel-16)_eNRM" w:date="2020-06-26T11:45:00Z">
        <w:r>
          <w:object w:dxaOrig="3180" w:dyaOrig="3432">
            <v:shape id="_x0000_i1129" type="#_x0000_t75" style="width:159.65pt;height:171.15pt" o:ole="">
              <v:imagedata r:id="rId94" o:title=""/>
            </v:shape>
            <o:OLEObject Type="Embed" ProgID="Visio.Drawing.15" ShapeID="_x0000_i1129" DrawAspect="Content" ObjectID="_1655538930" r:id="rId95"/>
          </w:object>
        </w:r>
      </w:ins>
    </w:p>
    <w:p w:rsidR="00F610AC" w:rsidRDefault="00F610AC" w:rsidP="00C74438">
      <w:pPr>
        <w:pStyle w:val="TF"/>
        <w:rPr>
          <w:ins w:id="12868" w:author="28.541_CR0262_(Rel-16)_eNRM" w:date="2020-06-26T14:20:00Z"/>
        </w:rPr>
      </w:pPr>
      <w:ins w:id="12869" w:author="28.541_CR0261_(Rel-16)_eNRM" w:date="2020-06-26T11:45:00Z">
        <w:r w:rsidRPr="002B15AA">
          <w:t>Figure 5.2.1.2-</w:t>
        </w:r>
      </w:ins>
      <w:ins w:id="12870" w:author="28.541_CR0261_(Rel-16)_eNRM" w:date="2020-06-26T11:46:00Z">
        <w:r>
          <w:t>3</w:t>
        </w:r>
      </w:ins>
      <w:ins w:id="12871" w:author="28.541_CR0261_(Rel-16)_eNRM" w:date="2020-06-26T11:45:00Z">
        <w:r w:rsidRPr="002B15AA">
          <w:t xml:space="preserve">: Inheritance hierarchy </w:t>
        </w:r>
        <w:r>
          <w:t>for</w:t>
        </w:r>
        <w:r w:rsidRPr="002B15AA">
          <w:t xml:space="preserve"> IOC </w:t>
        </w:r>
        <w:r>
          <w:t>QFQoSMonitoringControl</w:t>
        </w:r>
        <w:r w:rsidRPr="002B15AA">
          <w:t xml:space="preserve"> </w:t>
        </w:r>
      </w:ins>
    </w:p>
    <w:p w:rsidR="00C74438" w:rsidRDefault="00C74438" w:rsidP="00C74438">
      <w:pPr>
        <w:pStyle w:val="TH"/>
        <w:rPr>
          <w:ins w:id="12872" w:author="28.541_CR0262_(Rel-16)_eNRM" w:date="2020-06-26T14:21:00Z"/>
        </w:rPr>
      </w:pPr>
      <w:ins w:id="12873" w:author="28.541_CR0262_(Rel-16)_eNRM" w:date="2020-06-26T14:20:00Z">
        <w:r>
          <w:object w:dxaOrig="6984" w:dyaOrig="4116">
            <v:shape id="_x0000_i1130" type="#_x0000_t75" style="width:350.1pt;height:205.55pt" o:ole="">
              <v:imagedata r:id="rId96" o:title=""/>
            </v:shape>
            <o:OLEObject Type="Embed" ProgID="Visio.Drawing.15" ShapeID="_x0000_i1130" DrawAspect="Content" ObjectID="_1655538931" r:id="rId97"/>
          </w:object>
        </w:r>
      </w:ins>
    </w:p>
    <w:p w:rsidR="00C74438" w:rsidRDefault="00C74438" w:rsidP="00C74438">
      <w:pPr>
        <w:pStyle w:val="TF"/>
        <w:rPr>
          <w:ins w:id="12874" w:author="28.541_CR0286R1_(Rel-16)_eNRM" w:date="2020-06-26T17:48:00Z"/>
        </w:rPr>
      </w:pPr>
      <w:ins w:id="12875" w:author="28.541_CR0262_(Rel-16)_eNRM" w:date="2020-06-26T14:21:00Z">
        <w:r w:rsidRPr="002B15AA">
          <w:t>Figure 5.2.1.2-</w:t>
        </w:r>
        <w:r>
          <w:t>4</w:t>
        </w:r>
        <w:r w:rsidRPr="002B15AA">
          <w:t xml:space="preserve">: Inheritance hierarchy </w:t>
        </w:r>
        <w:r>
          <w:t>for</w:t>
        </w:r>
        <w:r w:rsidRPr="002B15AA">
          <w:t xml:space="preserve"> IOC </w:t>
        </w:r>
        <w:r w:rsidRPr="001F2D9C">
          <w:t>GtpUPathQoSMonitoringControl</w:t>
        </w:r>
      </w:ins>
    </w:p>
    <w:p w:rsidR="009B32F1" w:rsidRDefault="009B32F1">
      <w:pPr>
        <w:pStyle w:val="TH"/>
        <w:rPr>
          <w:ins w:id="12876" w:author="28.541_CR0286R1_(Rel-16)_eNRM" w:date="2020-06-26T17:48:00Z"/>
        </w:rPr>
        <w:pPrChange w:id="12877" w:author="28.541_CR0286R1_(Rel-16)_eNRM" w:date="2020-06-26T17:48:00Z">
          <w:pPr/>
        </w:pPrChange>
      </w:pPr>
      <w:ins w:id="12878" w:author="28.541_CR0286R1_(Rel-16)_eNRM" w:date="2020-06-26T17:48:00Z">
        <w:r>
          <w:object w:dxaOrig="3457" w:dyaOrig="3649">
            <v:shape id="_x0000_i1131" type="#_x0000_t75" style="width:173.2pt;height:180.5pt" o:ole="">
              <v:imagedata r:id="rId98" o:title=""/>
            </v:shape>
            <o:OLEObject Type="Embed" ProgID="Visio.Drawing.15" ShapeID="_x0000_i1131" DrawAspect="Content" ObjectID="_1655538932" r:id="rId99"/>
          </w:object>
        </w:r>
      </w:ins>
    </w:p>
    <w:p w:rsidR="009B32F1" w:rsidRDefault="009B32F1" w:rsidP="009B32F1">
      <w:pPr>
        <w:pStyle w:val="TF"/>
        <w:rPr>
          <w:ins w:id="12879" w:author="28.541_CR0287R1_(Rel-16)_eNRM" w:date="2020-06-29T10:21:00Z"/>
        </w:rPr>
      </w:pPr>
      <w:ins w:id="12880" w:author="28.541_CR0286R1_(Rel-16)_eNRM" w:date="2020-06-26T17:48:00Z">
        <w:r w:rsidRPr="002B15AA">
          <w:t>Figure 5.2.1.2-</w:t>
        </w:r>
        <w:r>
          <w:t>5</w:t>
        </w:r>
        <w:r w:rsidRPr="002B15AA">
          <w:t xml:space="preserve">: Inheritance hierarchy </w:t>
        </w:r>
        <w:r>
          <w:t>for</w:t>
        </w:r>
        <w:r w:rsidRPr="002B15AA">
          <w:t xml:space="preserve"> IOC </w:t>
        </w:r>
        <w:r>
          <w:t>Configurable5QISet</w:t>
        </w:r>
      </w:ins>
    </w:p>
    <w:p w:rsidR="001B7BC1" w:rsidRDefault="001B7BC1" w:rsidP="001B7BC1">
      <w:pPr>
        <w:pStyle w:val="TH"/>
        <w:rPr>
          <w:ins w:id="12881" w:author="28.541_CR0287R1_(Rel-16)_eNRM" w:date="2020-06-29T10:22:00Z"/>
        </w:rPr>
      </w:pPr>
      <w:ins w:id="12882" w:author="28.541_CR0287R1_(Rel-16)_eNRM" w:date="2020-06-29T10:22:00Z">
        <w:r>
          <w:object w:dxaOrig="3180" w:dyaOrig="3432">
            <v:shape id="_x0000_i1132" type="#_x0000_t75" style="width:159.15pt;height:172.15pt" o:ole="">
              <v:imagedata r:id="rId100" o:title=""/>
            </v:shape>
            <o:OLEObject Type="Embed" ProgID="Visio.Drawing.15" ShapeID="_x0000_i1132" DrawAspect="Content" ObjectID="_1655538933" r:id="rId101"/>
          </w:object>
        </w:r>
      </w:ins>
    </w:p>
    <w:p w:rsidR="001B7BC1" w:rsidRPr="002B15AA" w:rsidRDefault="001B7BC1" w:rsidP="001B7BC1">
      <w:pPr>
        <w:pStyle w:val="TF"/>
      </w:pPr>
      <w:ins w:id="12883" w:author="28.541_CR0287R1_(Rel-16)_eNRM" w:date="2020-06-29T10:22:00Z">
        <w:r w:rsidRPr="002B15AA">
          <w:t>Figure 5.2.1.2-</w:t>
        </w:r>
        <w:r>
          <w:t>6</w:t>
        </w:r>
        <w:r w:rsidRPr="002B15AA">
          <w:t xml:space="preserve">: Inheritance hierarchy </w:t>
        </w:r>
        <w:r>
          <w:t>for</w:t>
        </w:r>
        <w:r w:rsidRPr="002B15AA">
          <w:t xml:space="preserve"> IOC </w:t>
        </w:r>
        <w:r>
          <w:t>FiveQiDscpMapping</w:t>
        </w:r>
      </w:ins>
    </w:p>
    <w:p w:rsidR="00E154AB" w:rsidRPr="002B15AA" w:rsidRDefault="00E154AB" w:rsidP="00E154AB">
      <w:pPr>
        <w:pStyle w:val="Heading3"/>
      </w:pPr>
      <w:bookmarkStart w:id="12884" w:name="_Toc19888236"/>
      <w:bookmarkStart w:id="12885" w:name="_Toc27405123"/>
      <w:bookmarkStart w:id="12886" w:name="_Toc35878313"/>
      <w:bookmarkStart w:id="12887" w:name="_Toc36220129"/>
      <w:bookmarkStart w:id="12888" w:name="_Toc36474227"/>
      <w:bookmarkStart w:id="12889" w:name="_Toc36542499"/>
      <w:bookmarkStart w:id="12890" w:name="_Toc36543320"/>
      <w:bookmarkStart w:id="12891" w:name="_Toc36567558"/>
      <w:bookmarkStart w:id="12892" w:name="_Toc44341243"/>
      <w:r w:rsidRPr="002B15AA">
        <w:lastRenderedPageBreak/>
        <w:t>5.2.2</w:t>
      </w:r>
      <w:r w:rsidRPr="002B15AA">
        <w:tab/>
        <w:t>Class diagram of AMF Region/AMF Set</w:t>
      </w:r>
      <w:bookmarkEnd w:id="12884"/>
      <w:bookmarkEnd w:id="12885"/>
      <w:bookmarkEnd w:id="12886"/>
      <w:bookmarkEnd w:id="12887"/>
      <w:bookmarkEnd w:id="12888"/>
      <w:bookmarkEnd w:id="12889"/>
      <w:bookmarkEnd w:id="12890"/>
      <w:bookmarkEnd w:id="12891"/>
      <w:bookmarkEnd w:id="12892"/>
    </w:p>
    <w:p w:rsidR="00E154AB" w:rsidRPr="002B15AA" w:rsidRDefault="00E154AB" w:rsidP="00E154AB">
      <w:pPr>
        <w:pStyle w:val="Heading4"/>
        <w:rPr>
          <w:lang w:eastAsia="zh-CN"/>
        </w:rPr>
      </w:pPr>
      <w:bookmarkStart w:id="12893" w:name="_Toc19888237"/>
      <w:bookmarkStart w:id="12894" w:name="_Toc27405124"/>
      <w:bookmarkStart w:id="12895" w:name="_Toc35878314"/>
      <w:bookmarkStart w:id="12896" w:name="_Toc36220130"/>
      <w:bookmarkStart w:id="12897" w:name="_Toc36474228"/>
      <w:bookmarkStart w:id="12898" w:name="_Toc36542500"/>
      <w:bookmarkStart w:id="12899" w:name="_Toc36543321"/>
      <w:bookmarkStart w:id="12900" w:name="_Toc36567559"/>
      <w:bookmarkStart w:id="12901" w:name="_Toc44341244"/>
      <w:r w:rsidRPr="002B15AA">
        <w:rPr>
          <w:lang w:eastAsia="zh-CN"/>
        </w:rPr>
        <w:t>5.2.2.1</w:t>
      </w:r>
      <w:r w:rsidRPr="002B15AA">
        <w:rPr>
          <w:lang w:eastAsia="zh-CN"/>
        </w:rPr>
        <w:tab/>
        <w:t>Relationships</w:t>
      </w:r>
      <w:bookmarkEnd w:id="12893"/>
      <w:bookmarkEnd w:id="12894"/>
      <w:bookmarkEnd w:id="12895"/>
      <w:bookmarkEnd w:id="12896"/>
      <w:bookmarkEnd w:id="12897"/>
      <w:bookmarkEnd w:id="12898"/>
      <w:bookmarkEnd w:id="12899"/>
      <w:bookmarkEnd w:id="12900"/>
      <w:bookmarkEnd w:id="12901"/>
    </w:p>
    <w:p w:rsidR="00E154AB" w:rsidRPr="002B15AA" w:rsidRDefault="00E154AB" w:rsidP="00E154AB">
      <w:r w:rsidRPr="002B15AA">
        <w:t>This clause depicts the set of classes (e.g. IOCs) that encapsulates the information relevant for NRM of AMF Region/AMF Set definitions. This clause provides the overview of the relationships of relevant classes in UML. Subsequent clauses provide more detailed specification of various aspects of these classes.</w:t>
      </w:r>
    </w:p>
    <w:p w:rsidR="00E154AB" w:rsidRPr="002B15AA" w:rsidRDefault="00E154AB" w:rsidP="00E154AB">
      <w:pPr>
        <w:rPr>
          <w:color w:val="000000"/>
          <w:lang w:eastAsia="zh-CN"/>
        </w:rPr>
      </w:pPr>
      <w:r w:rsidRPr="002B15AA">
        <w:rPr>
          <w:color w:val="000000"/>
        </w:rPr>
        <w:t>The Figure 5.2.2.1-1 shows the AMF Region/AMF Set NRM containment</w:t>
      </w:r>
      <w:r w:rsidRPr="002B15AA">
        <w:rPr>
          <w:rFonts w:hint="eastAsia"/>
          <w:color w:val="000000"/>
          <w:lang w:eastAsia="zh-CN"/>
        </w:rPr>
        <w:t>/</w:t>
      </w:r>
      <w:r w:rsidRPr="002B15AA">
        <w:rPr>
          <w:color w:val="000000"/>
          <w:lang w:eastAsia="zh-CN"/>
        </w:rPr>
        <w:t>n</w:t>
      </w:r>
      <w:r w:rsidRPr="002B15AA">
        <w:rPr>
          <w:rFonts w:hint="eastAsia"/>
          <w:color w:val="000000"/>
          <w:lang w:eastAsia="zh-CN"/>
        </w:rPr>
        <w:t>aming relationship.</w:t>
      </w:r>
    </w:p>
    <w:p w:rsidR="00E154AB" w:rsidRPr="002B15AA" w:rsidRDefault="00E154AB" w:rsidP="00E154AB">
      <w:pPr>
        <w:jc w:val="center"/>
      </w:pPr>
      <w:r w:rsidRPr="002B15AA">
        <w:object w:dxaOrig="6000" w:dyaOrig="4050">
          <v:shape id="_x0000_i1133" type="#_x0000_t75" style="width:302.6pt;height:201.9pt" o:ole="">
            <v:imagedata r:id="rId102" o:title=""/>
          </v:shape>
          <o:OLEObject Type="Embed" ProgID="Visio.Drawing.11" ShapeID="_x0000_i1133" DrawAspect="Content" ObjectID="_1655538934" r:id="rId103"/>
        </w:object>
      </w:r>
    </w:p>
    <w:p w:rsidR="00E154AB" w:rsidRPr="002B15AA" w:rsidRDefault="00E154AB" w:rsidP="00E154AB">
      <w:pPr>
        <w:pStyle w:val="TF"/>
      </w:pPr>
      <w:r w:rsidRPr="002B15AA">
        <w:t xml:space="preserve">Figure 5.2.2.1-1: AMF Region/AMF Set NRM </w:t>
      </w:r>
    </w:p>
    <w:p w:rsidR="00E154AB" w:rsidRPr="002B15AA" w:rsidRDefault="00E154AB" w:rsidP="00E154AB">
      <w:pPr>
        <w:pStyle w:val="Heading4"/>
        <w:rPr>
          <w:lang w:eastAsia="zh-CN"/>
        </w:rPr>
      </w:pPr>
      <w:bookmarkStart w:id="12902" w:name="_Toc19888238"/>
      <w:bookmarkStart w:id="12903" w:name="_Toc27405125"/>
      <w:bookmarkStart w:id="12904" w:name="_Toc35878315"/>
      <w:bookmarkStart w:id="12905" w:name="_Toc36220131"/>
      <w:bookmarkStart w:id="12906" w:name="_Toc36474229"/>
      <w:bookmarkStart w:id="12907" w:name="_Toc36542501"/>
      <w:bookmarkStart w:id="12908" w:name="_Toc36543322"/>
      <w:bookmarkStart w:id="12909" w:name="_Toc36567560"/>
      <w:bookmarkStart w:id="12910" w:name="_Toc44341245"/>
      <w:r w:rsidRPr="002B15AA">
        <w:rPr>
          <w:lang w:eastAsia="zh-CN"/>
        </w:rPr>
        <w:t>5.2.2.2</w:t>
      </w:r>
      <w:r w:rsidRPr="002B15AA">
        <w:rPr>
          <w:lang w:eastAsia="zh-CN"/>
        </w:rPr>
        <w:tab/>
        <w:t>Inheritance</w:t>
      </w:r>
      <w:bookmarkEnd w:id="12902"/>
      <w:bookmarkEnd w:id="12903"/>
      <w:bookmarkEnd w:id="12904"/>
      <w:bookmarkEnd w:id="12905"/>
      <w:bookmarkEnd w:id="12906"/>
      <w:bookmarkEnd w:id="12907"/>
      <w:bookmarkEnd w:id="12908"/>
      <w:bookmarkEnd w:id="12909"/>
      <w:bookmarkEnd w:id="12910"/>
    </w:p>
    <w:p w:rsidR="00E154AB" w:rsidRPr="002B15AA" w:rsidRDefault="00E154AB" w:rsidP="00E154AB">
      <w:r w:rsidRPr="002B15AA">
        <w:t>This clause depicts the inheritance relationships that exist between IOCs.</w:t>
      </w:r>
    </w:p>
    <w:p w:rsidR="00E154AB" w:rsidRPr="002B15AA" w:rsidRDefault="00E154AB" w:rsidP="00E154AB">
      <w:r w:rsidRPr="002B15AA">
        <w:t xml:space="preserve">Figure 5.2.2.2-1 shows the inheritance hierarchy from IOC ManagedFunction related to the AMF Region/AMF Set NRM. </w:t>
      </w:r>
    </w:p>
    <w:p w:rsidR="00E154AB" w:rsidRPr="002B15AA" w:rsidRDefault="00E154AB" w:rsidP="00E154AB">
      <w:pPr>
        <w:jc w:val="center"/>
      </w:pPr>
      <w:r w:rsidRPr="002B15AA">
        <w:object w:dxaOrig="6045" w:dyaOrig="2355">
          <v:shape id="_x0000_i1134" type="#_x0000_t75" style="width:302.1pt;height:114.8pt" o:ole="">
            <v:imagedata r:id="rId104" o:title=""/>
          </v:shape>
          <o:OLEObject Type="Embed" ProgID="Visio.Drawing.11" ShapeID="_x0000_i1134" DrawAspect="Content" ObjectID="_1655538935" r:id="rId105"/>
        </w:object>
      </w:r>
    </w:p>
    <w:p w:rsidR="00E154AB" w:rsidRPr="002B15AA" w:rsidRDefault="00E154AB" w:rsidP="00E154AB">
      <w:pPr>
        <w:pStyle w:val="TF"/>
      </w:pPr>
      <w:r w:rsidRPr="002B15AA">
        <w:t>Figure 5.2.2.2-1: AMF Region/AMF Set Inheritance</w:t>
      </w:r>
    </w:p>
    <w:p w:rsidR="00E154AB" w:rsidRPr="002B15AA" w:rsidRDefault="00E154AB" w:rsidP="00E154AB">
      <w:pPr>
        <w:pStyle w:val="Heading2"/>
      </w:pPr>
      <w:bookmarkStart w:id="12911" w:name="_Toc19888239"/>
      <w:bookmarkStart w:id="12912" w:name="_Toc27405126"/>
      <w:bookmarkStart w:id="12913" w:name="_Toc35878316"/>
      <w:bookmarkStart w:id="12914" w:name="_Toc36220132"/>
      <w:bookmarkStart w:id="12915" w:name="_Toc36474230"/>
      <w:bookmarkStart w:id="12916" w:name="_Toc36542502"/>
      <w:bookmarkStart w:id="12917" w:name="_Toc36543323"/>
      <w:bookmarkStart w:id="12918" w:name="_Toc36567561"/>
      <w:bookmarkStart w:id="12919" w:name="_Toc44341246"/>
      <w:r w:rsidRPr="002B15AA">
        <w:t>5.3</w:t>
      </w:r>
      <w:r w:rsidRPr="002B15AA">
        <w:tab/>
        <w:t>Class definitions</w:t>
      </w:r>
      <w:bookmarkEnd w:id="12911"/>
      <w:bookmarkEnd w:id="12912"/>
      <w:bookmarkEnd w:id="12913"/>
      <w:bookmarkEnd w:id="12914"/>
      <w:bookmarkEnd w:id="12915"/>
      <w:bookmarkEnd w:id="12916"/>
      <w:bookmarkEnd w:id="12917"/>
      <w:bookmarkEnd w:id="12918"/>
      <w:bookmarkEnd w:id="12919"/>
    </w:p>
    <w:p w:rsidR="00E154AB" w:rsidRPr="002B15AA" w:rsidRDefault="00E154AB" w:rsidP="00E154AB">
      <w:pPr>
        <w:pStyle w:val="Heading3"/>
        <w:rPr>
          <w:rFonts w:cs="Arial"/>
          <w:lang w:eastAsia="zh-CN"/>
        </w:rPr>
      </w:pPr>
      <w:bookmarkStart w:id="12920" w:name="_Toc19888240"/>
      <w:bookmarkStart w:id="12921" w:name="_Toc27405127"/>
      <w:bookmarkStart w:id="12922" w:name="_Toc35878317"/>
      <w:bookmarkStart w:id="12923" w:name="_Toc36220133"/>
      <w:bookmarkStart w:id="12924" w:name="_Toc36474231"/>
      <w:bookmarkStart w:id="12925" w:name="_Toc36542503"/>
      <w:bookmarkStart w:id="12926" w:name="_Toc36543324"/>
      <w:bookmarkStart w:id="12927" w:name="_Toc36567562"/>
      <w:bookmarkStart w:id="12928" w:name="_Toc44341247"/>
      <w:r w:rsidRPr="002B15AA">
        <w:rPr>
          <w:rFonts w:cs="Arial"/>
          <w:lang w:eastAsia="zh-CN"/>
        </w:rPr>
        <w:t>5.3.1</w:t>
      </w:r>
      <w:r w:rsidRPr="002B15AA">
        <w:rPr>
          <w:rFonts w:cs="Arial"/>
          <w:lang w:eastAsia="zh-CN"/>
        </w:rPr>
        <w:tab/>
      </w:r>
      <w:r w:rsidRPr="002B15AA">
        <w:rPr>
          <w:rFonts w:ascii="Courier New" w:hAnsi="Courier New"/>
        </w:rPr>
        <w:t>AMFFunction</w:t>
      </w:r>
      <w:bookmarkEnd w:id="12920"/>
      <w:bookmarkEnd w:id="12921"/>
      <w:bookmarkEnd w:id="12922"/>
      <w:bookmarkEnd w:id="12923"/>
      <w:bookmarkEnd w:id="12924"/>
      <w:bookmarkEnd w:id="12925"/>
      <w:bookmarkEnd w:id="12926"/>
      <w:bookmarkEnd w:id="12927"/>
      <w:bookmarkEnd w:id="12928"/>
    </w:p>
    <w:p w:rsidR="00E154AB" w:rsidRPr="002B15AA" w:rsidRDefault="00E154AB" w:rsidP="00E154AB">
      <w:pPr>
        <w:pStyle w:val="Heading4"/>
      </w:pPr>
      <w:bookmarkStart w:id="12929" w:name="_Toc19888241"/>
      <w:bookmarkStart w:id="12930" w:name="_Toc27405128"/>
      <w:bookmarkStart w:id="12931" w:name="_Toc35878318"/>
      <w:bookmarkStart w:id="12932" w:name="_Toc36220134"/>
      <w:bookmarkStart w:id="12933" w:name="_Toc36474232"/>
      <w:bookmarkStart w:id="12934" w:name="_Toc36542504"/>
      <w:bookmarkStart w:id="12935" w:name="_Toc36543325"/>
      <w:bookmarkStart w:id="12936" w:name="_Toc36567563"/>
      <w:bookmarkStart w:id="12937" w:name="_Toc44341248"/>
      <w:r w:rsidRPr="002B15AA">
        <w:rPr>
          <w:lang w:eastAsia="zh-CN"/>
        </w:rPr>
        <w:t>5.3</w:t>
      </w:r>
      <w:r w:rsidRPr="002B15AA">
        <w:t>.1.1</w:t>
      </w:r>
      <w:r w:rsidRPr="002B15AA">
        <w:tab/>
        <w:t>Definition</w:t>
      </w:r>
      <w:bookmarkEnd w:id="12929"/>
      <w:bookmarkEnd w:id="12930"/>
      <w:bookmarkEnd w:id="12931"/>
      <w:bookmarkEnd w:id="12932"/>
      <w:bookmarkEnd w:id="12933"/>
      <w:bookmarkEnd w:id="12934"/>
      <w:bookmarkEnd w:id="12935"/>
      <w:bookmarkEnd w:id="12936"/>
      <w:bookmarkEnd w:id="12937"/>
    </w:p>
    <w:p w:rsidR="00E154AB" w:rsidRPr="002B15AA" w:rsidRDefault="00E154AB" w:rsidP="00E154AB">
      <w:r w:rsidRPr="002B15AA">
        <w:t>This IOC represents the AMF functionality in 5GC. For more information about the AMF, see 3GPP TS 23.501 [2].</w:t>
      </w:r>
      <w:r>
        <w:t xml:space="preserve"> </w:t>
      </w:r>
    </w:p>
    <w:p w:rsidR="00E154AB" w:rsidRDefault="00E154AB" w:rsidP="00E154AB">
      <w:pPr>
        <w:pStyle w:val="Heading4"/>
      </w:pPr>
      <w:bookmarkStart w:id="12938" w:name="_Toc19888242"/>
      <w:bookmarkStart w:id="12939" w:name="_Toc27405129"/>
      <w:bookmarkStart w:id="12940" w:name="_Toc35878319"/>
      <w:bookmarkStart w:id="12941" w:name="_Toc36220135"/>
      <w:bookmarkStart w:id="12942" w:name="_Toc36474233"/>
      <w:bookmarkStart w:id="12943" w:name="_Toc36542505"/>
      <w:bookmarkStart w:id="12944" w:name="_Toc36543326"/>
      <w:bookmarkStart w:id="12945" w:name="_Toc36567564"/>
      <w:bookmarkStart w:id="12946" w:name="_Toc44341249"/>
      <w:r w:rsidRPr="002B15AA">
        <w:lastRenderedPageBreak/>
        <w:t>5.3.1.2</w:t>
      </w:r>
      <w:r w:rsidRPr="002B15AA">
        <w:tab/>
        <w:t>Attributes</w:t>
      </w:r>
      <w:bookmarkEnd w:id="12938"/>
      <w:bookmarkEnd w:id="12939"/>
      <w:bookmarkEnd w:id="12940"/>
      <w:bookmarkEnd w:id="12941"/>
      <w:bookmarkEnd w:id="12942"/>
      <w:bookmarkEnd w:id="12943"/>
      <w:bookmarkEnd w:id="12944"/>
      <w:bookmarkEnd w:id="12945"/>
      <w:bookmarkEnd w:id="12946"/>
    </w:p>
    <w:p w:rsidR="00E154AB" w:rsidRPr="002B15AA" w:rsidRDefault="00E154AB" w:rsidP="00E154AB">
      <w:r>
        <w:t>The AMFFunction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a</w:t>
            </w:r>
            <w:r w:rsidRPr="002B15AA">
              <w:rPr>
                <w:rFonts w:ascii="Courier New" w:hAnsi="Courier New" w:cs="Courier New"/>
                <w:lang w:eastAsia="zh-CN"/>
              </w:rPr>
              <w:t>MFIdentifier</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r w:rsidR="00E154AB" w:rsidRPr="00470179"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bookmarkStart w:id="12947" w:name="_Toc19888243"/>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pPr>
            <w:r>
              <w:t>M</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r>
    </w:tbl>
    <w:p w:rsidR="00E154AB" w:rsidRPr="002B15AA" w:rsidRDefault="00E154AB" w:rsidP="00E154AB">
      <w:pPr>
        <w:pStyle w:val="Heading4"/>
      </w:pPr>
      <w:bookmarkStart w:id="12948" w:name="_Toc27405130"/>
      <w:bookmarkStart w:id="12949" w:name="_Toc35878320"/>
      <w:bookmarkStart w:id="12950" w:name="_Toc36220136"/>
      <w:bookmarkStart w:id="12951" w:name="_Toc36474234"/>
      <w:bookmarkStart w:id="12952" w:name="_Toc36542506"/>
      <w:bookmarkStart w:id="12953" w:name="_Toc36543327"/>
      <w:bookmarkStart w:id="12954" w:name="_Toc36567565"/>
      <w:bookmarkStart w:id="12955" w:name="_Toc44341250"/>
      <w:r w:rsidRPr="002B15AA">
        <w:t>5.3.1.3</w:t>
      </w:r>
      <w:r w:rsidRPr="002B15AA">
        <w:tab/>
        <w:t>Attribute constraints</w:t>
      </w:r>
      <w:bookmarkEnd w:id="12947"/>
      <w:bookmarkEnd w:id="12948"/>
      <w:bookmarkEnd w:id="12949"/>
      <w:bookmarkEnd w:id="12950"/>
      <w:bookmarkEnd w:id="12951"/>
      <w:bookmarkEnd w:id="12952"/>
      <w:bookmarkEnd w:id="12953"/>
      <w:bookmarkEnd w:id="12954"/>
      <w:bookmarkEnd w:id="12955"/>
    </w:p>
    <w:tbl>
      <w:tblPr>
        <w:tblW w:w="8771" w:type="dxa"/>
        <w:jc w:val="center"/>
        <w:tblLook w:val="01E0" w:firstRow="1" w:lastRow="1" w:firstColumn="1" w:lastColumn="1" w:noHBand="0" w:noVBand="0"/>
      </w:tblPr>
      <w:tblGrid>
        <w:gridCol w:w="4110"/>
        <w:gridCol w:w="4661"/>
      </w:tblGrid>
      <w:tr w:rsidR="00E154AB" w:rsidRPr="002B15AA" w:rsidTr="00583841">
        <w:trPr>
          <w:jc w:val="center"/>
        </w:trPr>
        <w:tc>
          <w:tcPr>
            <w:tcW w:w="4110"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4661"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411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466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12956" w:name="_Toc19888244"/>
      <w:bookmarkStart w:id="12957" w:name="_Toc27405131"/>
      <w:bookmarkStart w:id="12958" w:name="_Toc35878321"/>
      <w:bookmarkStart w:id="12959" w:name="_Toc36220137"/>
      <w:bookmarkStart w:id="12960" w:name="_Toc36474235"/>
      <w:bookmarkStart w:id="12961" w:name="_Toc36542507"/>
      <w:bookmarkStart w:id="12962" w:name="_Toc36543328"/>
      <w:bookmarkStart w:id="12963" w:name="_Toc36567566"/>
      <w:bookmarkStart w:id="12964" w:name="_Toc44341251"/>
      <w:r w:rsidRPr="002B15AA">
        <w:rPr>
          <w:rFonts w:hint="eastAsia"/>
          <w:lang w:eastAsia="zh-CN"/>
        </w:rPr>
        <w:t>5</w:t>
      </w:r>
      <w:r w:rsidRPr="002B15AA">
        <w:t>.3.1.4</w:t>
      </w:r>
      <w:r w:rsidRPr="002B15AA">
        <w:tab/>
        <w:t>Notifications</w:t>
      </w:r>
      <w:bookmarkEnd w:id="12956"/>
      <w:bookmarkEnd w:id="12957"/>
      <w:bookmarkEnd w:id="12958"/>
      <w:bookmarkEnd w:id="12959"/>
      <w:bookmarkEnd w:id="12960"/>
      <w:bookmarkEnd w:id="12961"/>
      <w:bookmarkEnd w:id="12962"/>
      <w:bookmarkEnd w:id="12963"/>
      <w:bookmarkEnd w:id="12964"/>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12965" w:name="_Toc19888245"/>
      <w:bookmarkStart w:id="12966" w:name="_Toc27405132"/>
      <w:bookmarkStart w:id="12967" w:name="_Toc35878322"/>
      <w:bookmarkStart w:id="12968" w:name="_Toc36220138"/>
      <w:bookmarkStart w:id="12969" w:name="_Toc36474236"/>
      <w:bookmarkStart w:id="12970" w:name="_Toc36542508"/>
      <w:bookmarkStart w:id="12971" w:name="_Toc36543329"/>
      <w:bookmarkStart w:id="12972" w:name="_Toc36567567"/>
      <w:bookmarkStart w:id="12973" w:name="_Toc44341252"/>
      <w:r w:rsidRPr="002B15AA">
        <w:rPr>
          <w:rFonts w:cs="Arial"/>
          <w:lang w:eastAsia="zh-CN"/>
        </w:rPr>
        <w:t>5.3.2</w:t>
      </w:r>
      <w:r w:rsidRPr="002B15AA">
        <w:rPr>
          <w:rFonts w:cs="Arial"/>
          <w:lang w:eastAsia="zh-CN"/>
        </w:rPr>
        <w:tab/>
      </w:r>
      <w:r w:rsidRPr="002B15AA">
        <w:rPr>
          <w:rFonts w:ascii="Courier New" w:hAnsi="Courier New"/>
        </w:rPr>
        <w:t>SMFFunction</w:t>
      </w:r>
      <w:bookmarkEnd w:id="12965"/>
      <w:bookmarkEnd w:id="12966"/>
      <w:bookmarkEnd w:id="12967"/>
      <w:bookmarkEnd w:id="12968"/>
      <w:bookmarkEnd w:id="12969"/>
      <w:bookmarkEnd w:id="12970"/>
      <w:bookmarkEnd w:id="12971"/>
      <w:bookmarkEnd w:id="12972"/>
      <w:bookmarkEnd w:id="12973"/>
    </w:p>
    <w:p w:rsidR="00E154AB" w:rsidRPr="002B15AA" w:rsidRDefault="00E154AB" w:rsidP="00E154AB">
      <w:pPr>
        <w:pStyle w:val="Heading4"/>
      </w:pPr>
      <w:bookmarkStart w:id="12974" w:name="_Toc19888246"/>
      <w:bookmarkStart w:id="12975" w:name="_Toc27405133"/>
      <w:bookmarkStart w:id="12976" w:name="_Toc35878323"/>
      <w:bookmarkStart w:id="12977" w:name="_Toc36220139"/>
      <w:bookmarkStart w:id="12978" w:name="_Toc36474237"/>
      <w:bookmarkStart w:id="12979" w:name="_Toc36542509"/>
      <w:bookmarkStart w:id="12980" w:name="_Toc36543330"/>
      <w:bookmarkStart w:id="12981" w:name="_Toc36567568"/>
      <w:bookmarkStart w:id="12982" w:name="_Toc44341253"/>
      <w:r w:rsidRPr="002B15AA">
        <w:rPr>
          <w:lang w:eastAsia="zh-CN"/>
        </w:rPr>
        <w:t>5.3</w:t>
      </w:r>
      <w:r w:rsidRPr="002B15AA">
        <w:t>.2.1</w:t>
      </w:r>
      <w:r w:rsidRPr="002B15AA">
        <w:tab/>
        <w:t>Definition</w:t>
      </w:r>
      <w:bookmarkEnd w:id="12974"/>
      <w:bookmarkEnd w:id="12975"/>
      <w:bookmarkEnd w:id="12976"/>
      <w:bookmarkEnd w:id="12977"/>
      <w:bookmarkEnd w:id="12978"/>
      <w:bookmarkEnd w:id="12979"/>
      <w:bookmarkEnd w:id="12980"/>
      <w:bookmarkEnd w:id="12981"/>
      <w:bookmarkEnd w:id="12982"/>
    </w:p>
    <w:p w:rsidR="00E154AB" w:rsidRPr="002B15AA" w:rsidRDefault="00E154AB" w:rsidP="00E154AB">
      <w:r w:rsidRPr="002B15AA">
        <w:t>This IOC represents the SMF function in 5GC. For more information about the SMF, see 3GPP TS 23.501 [2].</w:t>
      </w:r>
      <w:r>
        <w:t xml:space="preserve"> </w:t>
      </w:r>
    </w:p>
    <w:p w:rsidR="00E154AB" w:rsidRDefault="00E154AB" w:rsidP="00E154AB">
      <w:pPr>
        <w:pStyle w:val="Heading4"/>
      </w:pPr>
      <w:bookmarkStart w:id="12983" w:name="_Toc19888247"/>
      <w:bookmarkStart w:id="12984" w:name="_Toc27405134"/>
      <w:bookmarkStart w:id="12985" w:name="_Toc35878324"/>
      <w:bookmarkStart w:id="12986" w:name="_Toc36220140"/>
      <w:bookmarkStart w:id="12987" w:name="_Toc36474238"/>
      <w:bookmarkStart w:id="12988" w:name="_Toc36542510"/>
      <w:bookmarkStart w:id="12989" w:name="_Toc36543331"/>
      <w:bookmarkStart w:id="12990" w:name="_Toc36567569"/>
      <w:bookmarkStart w:id="12991" w:name="_Toc44341254"/>
      <w:r w:rsidRPr="002B15AA">
        <w:t>5.3.2.2</w:t>
      </w:r>
      <w:r w:rsidRPr="002B15AA">
        <w:tab/>
        <w:t>Attributes</w:t>
      </w:r>
      <w:bookmarkEnd w:id="12983"/>
      <w:bookmarkEnd w:id="12984"/>
      <w:bookmarkEnd w:id="12985"/>
      <w:bookmarkEnd w:id="12986"/>
      <w:bookmarkEnd w:id="12987"/>
      <w:bookmarkEnd w:id="12988"/>
      <w:bookmarkEnd w:id="12989"/>
      <w:bookmarkEnd w:id="12990"/>
      <w:bookmarkEnd w:id="12991"/>
    </w:p>
    <w:p w:rsidR="00E154AB" w:rsidRPr="00E11DF6" w:rsidRDefault="00E154AB" w:rsidP="00E154AB">
      <w:r>
        <w:t>The SMFFunction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nRT</w:t>
            </w:r>
            <w:r w:rsidRPr="002B15AA">
              <w:rPr>
                <w:rFonts w:ascii="Courier New" w:hAnsi="Courier New" w:cs="Courier New" w:hint="eastAsia"/>
                <w:lang w:eastAsia="zh-CN"/>
              </w:rPr>
              <w:t>AClist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r w:rsidR="00E154AB" w:rsidRPr="00470179"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bookmarkStart w:id="12992" w:name="_Toc19888248"/>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pPr>
            <w:r>
              <w:t>M</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r>
    </w:tbl>
    <w:p w:rsidR="00E154AB" w:rsidRPr="002B15AA" w:rsidRDefault="00E154AB" w:rsidP="00E154AB">
      <w:pPr>
        <w:pStyle w:val="Heading4"/>
      </w:pPr>
      <w:bookmarkStart w:id="12993" w:name="_Toc27405135"/>
      <w:bookmarkStart w:id="12994" w:name="_Toc35878325"/>
      <w:bookmarkStart w:id="12995" w:name="_Toc36220141"/>
      <w:bookmarkStart w:id="12996" w:name="_Toc36474239"/>
      <w:bookmarkStart w:id="12997" w:name="_Toc36542511"/>
      <w:bookmarkStart w:id="12998" w:name="_Toc36543332"/>
      <w:bookmarkStart w:id="12999" w:name="_Toc36567570"/>
      <w:bookmarkStart w:id="13000" w:name="_Toc44341255"/>
      <w:r w:rsidRPr="002B15AA">
        <w:t>5.3.2.3</w:t>
      </w:r>
      <w:r w:rsidRPr="002B15AA">
        <w:tab/>
        <w:t>Attribute constraints</w:t>
      </w:r>
      <w:bookmarkEnd w:id="12992"/>
      <w:bookmarkEnd w:id="12993"/>
      <w:bookmarkEnd w:id="12994"/>
      <w:bookmarkEnd w:id="12995"/>
      <w:bookmarkEnd w:id="12996"/>
      <w:bookmarkEnd w:id="12997"/>
      <w:bookmarkEnd w:id="12998"/>
      <w:bookmarkEnd w:id="12999"/>
      <w:bookmarkEnd w:id="13000"/>
    </w:p>
    <w:tbl>
      <w:tblPr>
        <w:tblW w:w="8921" w:type="dxa"/>
        <w:jc w:val="center"/>
        <w:tblLook w:val="01E0" w:firstRow="1" w:lastRow="1" w:firstColumn="1" w:lastColumn="1" w:noHBand="0" w:noVBand="0"/>
      </w:tblPr>
      <w:tblGrid>
        <w:gridCol w:w="3184"/>
        <w:gridCol w:w="5737"/>
      </w:tblGrid>
      <w:tr w:rsidR="00E154AB" w:rsidRPr="002B15AA" w:rsidTr="00583841">
        <w:trPr>
          <w:jc w:val="center"/>
        </w:trPr>
        <w:tc>
          <w:tcPr>
            <w:tcW w:w="3184"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737"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184"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573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13001" w:name="_Toc19888249"/>
      <w:bookmarkStart w:id="13002" w:name="_Toc27405136"/>
      <w:bookmarkStart w:id="13003" w:name="_Toc35878326"/>
      <w:bookmarkStart w:id="13004" w:name="_Toc36220142"/>
      <w:bookmarkStart w:id="13005" w:name="_Toc36474240"/>
      <w:bookmarkStart w:id="13006" w:name="_Toc36542512"/>
      <w:bookmarkStart w:id="13007" w:name="_Toc36543333"/>
      <w:bookmarkStart w:id="13008" w:name="_Toc36567571"/>
      <w:bookmarkStart w:id="13009" w:name="_Toc44341256"/>
      <w:r w:rsidRPr="002B15AA">
        <w:rPr>
          <w:lang w:eastAsia="zh-CN"/>
        </w:rPr>
        <w:t>5</w:t>
      </w:r>
      <w:r w:rsidRPr="002B15AA">
        <w:t>.3.2.4</w:t>
      </w:r>
      <w:r w:rsidRPr="002B15AA">
        <w:tab/>
        <w:t>Notifications</w:t>
      </w:r>
      <w:bookmarkEnd w:id="13001"/>
      <w:bookmarkEnd w:id="13002"/>
      <w:bookmarkEnd w:id="13003"/>
      <w:bookmarkEnd w:id="13004"/>
      <w:bookmarkEnd w:id="13005"/>
      <w:bookmarkEnd w:id="13006"/>
      <w:bookmarkEnd w:id="13007"/>
      <w:bookmarkEnd w:id="13008"/>
      <w:bookmarkEnd w:id="13009"/>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13010" w:name="_Toc19888250"/>
      <w:bookmarkStart w:id="13011" w:name="_Toc27405137"/>
      <w:bookmarkStart w:id="13012" w:name="_Toc35878327"/>
      <w:bookmarkStart w:id="13013" w:name="_Toc36220143"/>
      <w:bookmarkStart w:id="13014" w:name="_Toc36474241"/>
      <w:bookmarkStart w:id="13015" w:name="_Toc36542513"/>
      <w:bookmarkStart w:id="13016" w:name="_Toc36543334"/>
      <w:bookmarkStart w:id="13017" w:name="_Toc36567572"/>
      <w:bookmarkStart w:id="13018" w:name="_Toc44341257"/>
      <w:r w:rsidRPr="002B15AA">
        <w:rPr>
          <w:rFonts w:cs="Arial"/>
          <w:lang w:eastAsia="zh-CN"/>
        </w:rPr>
        <w:t>5.3.3</w:t>
      </w:r>
      <w:r w:rsidRPr="002B15AA">
        <w:rPr>
          <w:rFonts w:cs="Arial"/>
          <w:lang w:eastAsia="zh-CN"/>
        </w:rPr>
        <w:tab/>
      </w:r>
      <w:r w:rsidRPr="002B15AA">
        <w:rPr>
          <w:rFonts w:ascii="Courier New" w:hAnsi="Courier New"/>
        </w:rPr>
        <w:t>UPFFunction</w:t>
      </w:r>
      <w:bookmarkEnd w:id="13010"/>
      <w:bookmarkEnd w:id="13011"/>
      <w:bookmarkEnd w:id="13012"/>
      <w:bookmarkEnd w:id="13013"/>
      <w:bookmarkEnd w:id="13014"/>
      <w:bookmarkEnd w:id="13015"/>
      <w:bookmarkEnd w:id="13016"/>
      <w:bookmarkEnd w:id="13017"/>
      <w:bookmarkEnd w:id="13018"/>
    </w:p>
    <w:p w:rsidR="00E154AB" w:rsidRPr="002B15AA" w:rsidRDefault="00E154AB" w:rsidP="00E154AB">
      <w:pPr>
        <w:pStyle w:val="Heading4"/>
      </w:pPr>
      <w:bookmarkStart w:id="13019" w:name="_Toc19888251"/>
      <w:bookmarkStart w:id="13020" w:name="_Toc27405138"/>
      <w:bookmarkStart w:id="13021" w:name="_Toc35878328"/>
      <w:bookmarkStart w:id="13022" w:name="_Toc36220144"/>
      <w:bookmarkStart w:id="13023" w:name="_Toc36474242"/>
      <w:bookmarkStart w:id="13024" w:name="_Toc36542514"/>
      <w:bookmarkStart w:id="13025" w:name="_Toc36543335"/>
      <w:bookmarkStart w:id="13026" w:name="_Toc36567573"/>
      <w:bookmarkStart w:id="13027" w:name="_Toc44341258"/>
      <w:r w:rsidRPr="002B15AA">
        <w:rPr>
          <w:lang w:eastAsia="zh-CN"/>
        </w:rPr>
        <w:t>5.3</w:t>
      </w:r>
      <w:r w:rsidRPr="002B15AA">
        <w:t>.3.1</w:t>
      </w:r>
      <w:r w:rsidRPr="002B15AA">
        <w:tab/>
        <w:t>Definition</w:t>
      </w:r>
      <w:bookmarkEnd w:id="13019"/>
      <w:bookmarkEnd w:id="13020"/>
      <w:bookmarkEnd w:id="13021"/>
      <w:bookmarkEnd w:id="13022"/>
      <w:bookmarkEnd w:id="13023"/>
      <w:bookmarkEnd w:id="13024"/>
      <w:bookmarkEnd w:id="13025"/>
      <w:bookmarkEnd w:id="13026"/>
      <w:bookmarkEnd w:id="13027"/>
    </w:p>
    <w:p w:rsidR="00E154AB" w:rsidRPr="002B15AA" w:rsidRDefault="00E154AB" w:rsidP="00E154AB">
      <w:r w:rsidRPr="002B15AA">
        <w:t>This IOC represents the UPF function in 5GC. For more information about the UPF, see 3GPP TS 23.501 [2].</w:t>
      </w:r>
      <w:r>
        <w:t xml:space="preserve"> </w:t>
      </w:r>
    </w:p>
    <w:p w:rsidR="00E154AB" w:rsidRDefault="00E154AB" w:rsidP="00E154AB">
      <w:pPr>
        <w:pStyle w:val="Heading4"/>
      </w:pPr>
      <w:bookmarkStart w:id="13028" w:name="_Toc19888252"/>
      <w:bookmarkStart w:id="13029" w:name="_Toc27405139"/>
      <w:bookmarkStart w:id="13030" w:name="_Toc35878329"/>
      <w:bookmarkStart w:id="13031" w:name="_Toc36220145"/>
      <w:bookmarkStart w:id="13032" w:name="_Toc36474243"/>
      <w:bookmarkStart w:id="13033" w:name="_Toc36542515"/>
      <w:bookmarkStart w:id="13034" w:name="_Toc36543336"/>
      <w:bookmarkStart w:id="13035" w:name="_Toc36567574"/>
      <w:bookmarkStart w:id="13036" w:name="_Toc44341259"/>
      <w:r w:rsidRPr="002B15AA">
        <w:t>5.3.3.2</w:t>
      </w:r>
      <w:r w:rsidRPr="002B15AA">
        <w:tab/>
        <w:t>Attributes</w:t>
      </w:r>
      <w:bookmarkEnd w:id="13028"/>
      <w:bookmarkEnd w:id="13029"/>
      <w:bookmarkEnd w:id="13030"/>
      <w:bookmarkEnd w:id="13031"/>
      <w:bookmarkEnd w:id="13032"/>
      <w:bookmarkEnd w:id="13033"/>
      <w:bookmarkEnd w:id="13034"/>
      <w:bookmarkEnd w:id="13035"/>
      <w:bookmarkEnd w:id="13036"/>
    </w:p>
    <w:p w:rsidR="00E154AB" w:rsidRPr="002B15AA" w:rsidRDefault="00E154AB" w:rsidP="00E154AB">
      <w:r>
        <w:t>The UPFFunction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lastRenderedPageBreak/>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nRT</w:t>
            </w:r>
            <w:r w:rsidRPr="002B15AA">
              <w:rPr>
                <w:rFonts w:ascii="Courier New" w:hAnsi="Courier New" w:cs="Courier New" w:hint="eastAsia"/>
                <w:lang w:eastAsia="zh-CN"/>
              </w:rPr>
              <w:t>AClist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r>
              <w:rPr>
                <w:rFonts w:ascii="Courier New" w:hAnsi="Courier New" w:cs="Courier New"/>
                <w:lang w:eastAsia="zh-CN"/>
              </w:rPr>
              <w:t>supportedBMOList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pPr>
            <w:r>
              <w:t>O</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Pr>
                <w:rFonts w:cs="Arial"/>
                <w:lang w:eastAsia="zh-CN"/>
              </w:rPr>
              <w:t>T</w:t>
            </w:r>
          </w:p>
        </w:tc>
      </w:tr>
    </w:tbl>
    <w:p w:rsidR="00E154AB" w:rsidRPr="002B15AA" w:rsidRDefault="00E154AB" w:rsidP="00E154AB">
      <w:pPr>
        <w:pStyle w:val="Heading4"/>
      </w:pPr>
      <w:bookmarkStart w:id="13037" w:name="_Toc19888253"/>
      <w:bookmarkStart w:id="13038" w:name="_Toc27405140"/>
      <w:bookmarkStart w:id="13039" w:name="_Toc35878330"/>
      <w:bookmarkStart w:id="13040" w:name="_Toc36220146"/>
      <w:bookmarkStart w:id="13041" w:name="_Toc36474244"/>
      <w:bookmarkStart w:id="13042" w:name="_Toc36542516"/>
      <w:bookmarkStart w:id="13043" w:name="_Toc36543337"/>
      <w:bookmarkStart w:id="13044" w:name="_Toc36567575"/>
      <w:bookmarkStart w:id="13045" w:name="_Toc44341260"/>
      <w:r w:rsidRPr="002B15AA">
        <w:t>5.3.3.3</w:t>
      </w:r>
      <w:r w:rsidRPr="002B15AA">
        <w:tab/>
        <w:t>Attribute constraints</w:t>
      </w:r>
      <w:bookmarkEnd w:id="13037"/>
      <w:bookmarkEnd w:id="13038"/>
      <w:bookmarkEnd w:id="13039"/>
      <w:bookmarkEnd w:id="13040"/>
      <w:bookmarkEnd w:id="13041"/>
      <w:bookmarkEnd w:id="13042"/>
      <w:bookmarkEnd w:id="13043"/>
      <w:bookmarkEnd w:id="13044"/>
      <w:bookmarkEnd w:id="13045"/>
    </w:p>
    <w:tbl>
      <w:tblPr>
        <w:tblW w:w="8629" w:type="dxa"/>
        <w:jc w:val="center"/>
        <w:tblLook w:val="01E0" w:firstRow="1" w:lastRow="1" w:firstColumn="1" w:lastColumn="1" w:noHBand="0" w:noVBand="0"/>
      </w:tblPr>
      <w:tblGrid>
        <w:gridCol w:w="3038"/>
        <w:gridCol w:w="5591"/>
      </w:tblGrid>
      <w:tr w:rsidR="00E154AB" w:rsidRPr="002B15AA" w:rsidTr="00583841">
        <w:trPr>
          <w:jc w:val="center"/>
        </w:trPr>
        <w:tc>
          <w:tcPr>
            <w:tcW w:w="3038"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591"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038"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CM Support Qualifier</w:t>
            </w:r>
          </w:p>
        </w:tc>
        <w:tc>
          <w:tcPr>
            <w:tcW w:w="55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The condition is "network slicing feature is supported".</w:t>
            </w:r>
          </w:p>
        </w:tc>
      </w:tr>
    </w:tbl>
    <w:p w:rsidR="00E154AB" w:rsidRPr="002B15AA" w:rsidRDefault="00E154AB" w:rsidP="00E154AB">
      <w:pPr>
        <w:pStyle w:val="Heading4"/>
      </w:pPr>
      <w:bookmarkStart w:id="13046" w:name="_Toc19888254"/>
      <w:bookmarkStart w:id="13047" w:name="_Toc27405141"/>
      <w:bookmarkStart w:id="13048" w:name="_Toc35878331"/>
      <w:bookmarkStart w:id="13049" w:name="_Toc36220147"/>
      <w:bookmarkStart w:id="13050" w:name="_Toc36474245"/>
      <w:bookmarkStart w:id="13051" w:name="_Toc36542517"/>
      <w:bookmarkStart w:id="13052" w:name="_Toc36543338"/>
      <w:bookmarkStart w:id="13053" w:name="_Toc36567576"/>
      <w:bookmarkStart w:id="13054" w:name="_Toc44341261"/>
      <w:r w:rsidRPr="002B15AA">
        <w:rPr>
          <w:lang w:eastAsia="zh-CN"/>
        </w:rPr>
        <w:t>5</w:t>
      </w:r>
      <w:r w:rsidRPr="002B15AA">
        <w:t>.3.3.4</w:t>
      </w:r>
      <w:r w:rsidRPr="002B15AA">
        <w:tab/>
        <w:t>Notifications</w:t>
      </w:r>
      <w:bookmarkEnd w:id="13046"/>
      <w:bookmarkEnd w:id="13047"/>
      <w:bookmarkEnd w:id="13048"/>
      <w:bookmarkEnd w:id="13049"/>
      <w:bookmarkEnd w:id="13050"/>
      <w:bookmarkEnd w:id="13051"/>
      <w:bookmarkEnd w:id="13052"/>
      <w:bookmarkEnd w:id="13053"/>
      <w:bookmarkEnd w:id="13054"/>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13055" w:name="_Toc19888255"/>
      <w:bookmarkStart w:id="13056" w:name="_Toc27405142"/>
      <w:bookmarkStart w:id="13057" w:name="_Toc35878332"/>
      <w:bookmarkStart w:id="13058" w:name="_Toc36220148"/>
      <w:bookmarkStart w:id="13059" w:name="_Toc36474246"/>
      <w:bookmarkStart w:id="13060" w:name="_Toc36542518"/>
      <w:bookmarkStart w:id="13061" w:name="_Toc36543339"/>
      <w:bookmarkStart w:id="13062" w:name="_Toc36567577"/>
      <w:bookmarkStart w:id="13063" w:name="_Toc44341262"/>
      <w:r w:rsidRPr="002B15AA">
        <w:rPr>
          <w:rFonts w:cs="Arial"/>
          <w:lang w:eastAsia="zh-CN"/>
        </w:rPr>
        <w:t>5.3.4</w:t>
      </w:r>
      <w:r w:rsidRPr="002B15AA">
        <w:rPr>
          <w:rFonts w:cs="Arial"/>
          <w:lang w:eastAsia="zh-CN"/>
        </w:rPr>
        <w:tab/>
      </w:r>
      <w:r w:rsidRPr="002B15AA">
        <w:rPr>
          <w:rFonts w:ascii="Courier New" w:hAnsi="Courier New"/>
        </w:rPr>
        <w:t>N3IWFFunction</w:t>
      </w:r>
      <w:bookmarkEnd w:id="13055"/>
      <w:bookmarkEnd w:id="13056"/>
      <w:bookmarkEnd w:id="13057"/>
      <w:bookmarkEnd w:id="13058"/>
      <w:bookmarkEnd w:id="13059"/>
      <w:bookmarkEnd w:id="13060"/>
      <w:bookmarkEnd w:id="13061"/>
      <w:bookmarkEnd w:id="13062"/>
      <w:bookmarkEnd w:id="13063"/>
    </w:p>
    <w:p w:rsidR="00E154AB" w:rsidRPr="002B15AA" w:rsidRDefault="00E154AB" w:rsidP="00E154AB">
      <w:pPr>
        <w:pStyle w:val="Heading4"/>
      </w:pPr>
      <w:bookmarkStart w:id="13064" w:name="_Toc19888256"/>
      <w:bookmarkStart w:id="13065" w:name="_Toc27405143"/>
      <w:bookmarkStart w:id="13066" w:name="_Toc35878333"/>
      <w:bookmarkStart w:id="13067" w:name="_Toc36220149"/>
      <w:bookmarkStart w:id="13068" w:name="_Toc36474247"/>
      <w:bookmarkStart w:id="13069" w:name="_Toc36542519"/>
      <w:bookmarkStart w:id="13070" w:name="_Toc36543340"/>
      <w:bookmarkStart w:id="13071" w:name="_Toc36567578"/>
      <w:bookmarkStart w:id="13072" w:name="_Toc44341263"/>
      <w:r w:rsidRPr="002B15AA">
        <w:rPr>
          <w:lang w:eastAsia="zh-CN"/>
        </w:rPr>
        <w:t>5.3</w:t>
      </w:r>
      <w:r w:rsidRPr="002B15AA">
        <w:t>.4.1</w:t>
      </w:r>
      <w:r w:rsidRPr="002B15AA">
        <w:tab/>
        <w:t>Definition</w:t>
      </w:r>
      <w:bookmarkEnd w:id="13064"/>
      <w:bookmarkEnd w:id="13065"/>
      <w:bookmarkEnd w:id="13066"/>
      <w:bookmarkEnd w:id="13067"/>
      <w:bookmarkEnd w:id="13068"/>
      <w:bookmarkEnd w:id="13069"/>
      <w:bookmarkEnd w:id="13070"/>
      <w:bookmarkEnd w:id="13071"/>
      <w:bookmarkEnd w:id="13072"/>
    </w:p>
    <w:p w:rsidR="00E154AB" w:rsidRPr="002B15AA" w:rsidRDefault="00E154AB" w:rsidP="00E154AB">
      <w:r w:rsidRPr="002B15AA">
        <w:t xml:space="preserve">This IOC represents the N3IWF function which is used to enable </w:t>
      </w:r>
      <w:r w:rsidRPr="002B15AA">
        <w:rPr>
          <w:rFonts w:eastAsia="Malgun Gothic"/>
          <w:lang w:eastAsia="ko-KR"/>
        </w:rPr>
        <w:t>non-3GPP access networks connected to the 5GC.</w:t>
      </w:r>
      <w:r w:rsidRPr="002B15AA">
        <w:t xml:space="preserve"> For more information about the N3IWF, see 3GPP TS 23.501 [2].</w:t>
      </w:r>
      <w:r>
        <w:t xml:space="preserve"> </w:t>
      </w:r>
    </w:p>
    <w:p w:rsidR="00E154AB" w:rsidRDefault="00E154AB" w:rsidP="00E154AB">
      <w:pPr>
        <w:pStyle w:val="Heading4"/>
      </w:pPr>
      <w:bookmarkStart w:id="13073" w:name="_Toc19888257"/>
      <w:bookmarkStart w:id="13074" w:name="_Toc27405144"/>
      <w:bookmarkStart w:id="13075" w:name="_Toc35878334"/>
      <w:bookmarkStart w:id="13076" w:name="_Toc36220150"/>
      <w:bookmarkStart w:id="13077" w:name="_Toc36474248"/>
      <w:bookmarkStart w:id="13078" w:name="_Toc36542520"/>
      <w:bookmarkStart w:id="13079" w:name="_Toc36543341"/>
      <w:bookmarkStart w:id="13080" w:name="_Toc36567579"/>
      <w:bookmarkStart w:id="13081" w:name="_Toc44341264"/>
      <w:r w:rsidRPr="002B15AA">
        <w:t>5.3.4.2</w:t>
      </w:r>
      <w:r w:rsidRPr="002B15AA">
        <w:tab/>
        <w:t>Attributes</w:t>
      </w:r>
      <w:bookmarkEnd w:id="13073"/>
      <w:bookmarkEnd w:id="13074"/>
      <w:bookmarkEnd w:id="13075"/>
      <w:bookmarkEnd w:id="13076"/>
      <w:bookmarkEnd w:id="13077"/>
      <w:bookmarkEnd w:id="13078"/>
      <w:bookmarkEnd w:id="13079"/>
      <w:bookmarkEnd w:id="13080"/>
      <w:bookmarkEnd w:id="13081"/>
    </w:p>
    <w:p w:rsidR="00E154AB" w:rsidRPr="00A339EA" w:rsidRDefault="00E154AB" w:rsidP="00E154AB">
      <w:r>
        <w:t>The N3IWFFunction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11"/>
        <w:gridCol w:w="1249"/>
        <w:gridCol w:w="1249"/>
        <w:gridCol w:w="1249"/>
        <w:gridCol w:w="1249"/>
        <w:gridCol w:w="1250"/>
      </w:tblGrid>
      <w:tr w:rsidR="00E154AB" w:rsidRPr="002B15AA" w:rsidTr="00583841">
        <w:trPr>
          <w:cantSplit/>
          <w:jc w:val="center"/>
        </w:trPr>
        <w:tc>
          <w:tcPr>
            <w:tcW w:w="3611" w:type="dxa"/>
            <w:shd w:val="pct10" w:color="auto" w:fill="FFFFFF"/>
            <w:vAlign w:val="center"/>
          </w:tcPr>
          <w:p w:rsidR="00E154AB" w:rsidRPr="002B15AA" w:rsidRDefault="00E154AB" w:rsidP="00583841">
            <w:pPr>
              <w:pStyle w:val="TAH"/>
            </w:pPr>
            <w:r w:rsidRPr="002B15AA">
              <w:t>Attribute name</w:t>
            </w:r>
          </w:p>
        </w:tc>
        <w:tc>
          <w:tcPr>
            <w:tcW w:w="1249" w:type="dxa"/>
            <w:shd w:val="pct10" w:color="auto" w:fill="FFFFFF"/>
            <w:vAlign w:val="center"/>
          </w:tcPr>
          <w:p w:rsidR="00E154AB" w:rsidRPr="002B15AA" w:rsidRDefault="00E154AB" w:rsidP="00583841">
            <w:pPr>
              <w:pStyle w:val="TAH"/>
            </w:pPr>
            <w:r w:rsidRPr="002B15AA">
              <w:t>Support Qualifier</w:t>
            </w:r>
          </w:p>
        </w:tc>
        <w:tc>
          <w:tcPr>
            <w:tcW w:w="1249" w:type="dxa"/>
            <w:shd w:val="pct10" w:color="auto" w:fill="FFFFFF"/>
            <w:vAlign w:val="center"/>
          </w:tcPr>
          <w:p w:rsidR="00E154AB" w:rsidRPr="002B15AA" w:rsidRDefault="00E154AB" w:rsidP="00583841">
            <w:pPr>
              <w:pStyle w:val="TAH"/>
            </w:pPr>
            <w:r w:rsidRPr="002B15AA">
              <w:t>isReadable</w:t>
            </w:r>
          </w:p>
        </w:tc>
        <w:tc>
          <w:tcPr>
            <w:tcW w:w="1249" w:type="dxa"/>
            <w:shd w:val="pct10" w:color="auto" w:fill="FFFFFF"/>
            <w:vAlign w:val="center"/>
          </w:tcPr>
          <w:p w:rsidR="00E154AB" w:rsidRPr="002B15AA" w:rsidRDefault="00E154AB" w:rsidP="00583841">
            <w:pPr>
              <w:pStyle w:val="TAH"/>
            </w:pPr>
            <w:r w:rsidRPr="002B15AA">
              <w:t>isWritable</w:t>
            </w:r>
          </w:p>
        </w:tc>
        <w:tc>
          <w:tcPr>
            <w:tcW w:w="1249"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50"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11"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9" w:type="dxa"/>
          </w:tcPr>
          <w:p w:rsidR="00E154AB" w:rsidRPr="002B15AA" w:rsidRDefault="00E154AB" w:rsidP="00583841">
            <w:pPr>
              <w:pStyle w:val="TAL"/>
              <w:jc w:val="center"/>
            </w:pPr>
            <w:r w:rsidRPr="002B15AA">
              <w:t>M</w:t>
            </w:r>
          </w:p>
        </w:tc>
        <w:tc>
          <w:tcPr>
            <w:tcW w:w="1249" w:type="dxa"/>
          </w:tcPr>
          <w:p w:rsidR="00E154AB" w:rsidRPr="002B15AA" w:rsidRDefault="00E154AB" w:rsidP="00583841">
            <w:pPr>
              <w:pStyle w:val="TAL"/>
              <w:jc w:val="center"/>
            </w:pPr>
            <w:r w:rsidRPr="002B15AA">
              <w:rPr>
                <w:rFonts w:cs="Arial"/>
              </w:rPr>
              <w:t>T</w:t>
            </w:r>
          </w:p>
        </w:tc>
        <w:tc>
          <w:tcPr>
            <w:tcW w:w="1249" w:type="dxa"/>
          </w:tcPr>
          <w:p w:rsidR="00E154AB" w:rsidRPr="002B15AA" w:rsidRDefault="00E154AB" w:rsidP="00583841">
            <w:pPr>
              <w:pStyle w:val="TAL"/>
              <w:jc w:val="center"/>
            </w:pPr>
            <w:r w:rsidRPr="002B15AA">
              <w:rPr>
                <w:rFonts w:cs="Arial"/>
                <w:lang w:eastAsia="zh-CN"/>
              </w:rPr>
              <w:t>T</w:t>
            </w:r>
          </w:p>
        </w:tc>
        <w:tc>
          <w:tcPr>
            <w:tcW w:w="1249" w:type="dxa"/>
          </w:tcPr>
          <w:p w:rsidR="00E154AB" w:rsidRPr="002B15AA" w:rsidRDefault="00E154AB" w:rsidP="00583841">
            <w:pPr>
              <w:pStyle w:val="TAL"/>
              <w:jc w:val="center"/>
              <w:rPr>
                <w:lang w:eastAsia="zh-CN"/>
              </w:rPr>
            </w:pPr>
            <w:r w:rsidRPr="002B15AA">
              <w:rPr>
                <w:rFonts w:cs="Arial"/>
              </w:rPr>
              <w:t>F</w:t>
            </w:r>
          </w:p>
        </w:tc>
        <w:tc>
          <w:tcPr>
            <w:tcW w:w="1250"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09" w:type="dxa"/>
          </w:tcPr>
          <w:p w:rsidR="00E154AB" w:rsidRPr="002B15AA" w:rsidRDefault="00E154AB" w:rsidP="00583841">
            <w:pPr>
              <w:pStyle w:val="TAL"/>
              <w:rPr>
                <w:rFonts w:ascii="Courier New" w:hAnsi="Courier New" w:cs="Courier New"/>
                <w:lang w:eastAsia="zh-CN"/>
              </w:rPr>
            </w:pPr>
            <w:bookmarkStart w:id="13082" w:name="_Toc19888258"/>
            <w:r>
              <w:rPr>
                <w:rFonts w:ascii="Courier New" w:hAnsi="Courier New" w:cs="Courier New"/>
                <w:lang w:eastAsia="zh-CN"/>
              </w:rPr>
              <w:t>commModelList</w:t>
            </w:r>
          </w:p>
        </w:tc>
        <w:tc>
          <w:tcPr>
            <w:tcW w:w="1249" w:type="dxa"/>
          </w:tcPr>
          <w:p w:rsidR="00E154AB" w:rsidRPr="002B15AA" w:rsidRDefault="00E154AB" w:rsidP="00583841">
            <w:pPr>
              <w:pStyle w:val="TAL"/>
              <w:jc w:val="center"/>
            </w:pPr>
            <w:r>
              <w:t>M</w:t>
            </w:r>
          </w:p>
        </w:tc>
        <w:tc>
          <w:tcPr>
            <w:tcW w:w="1249" w:type="dxa"/>
          </w:tcPr>
          <w:p w:rsidR="00E154AB" w:rsidRPr="002B15AA" w:rsidRDefault="00E154AB" w:rsidP="00583841">
            <w:pPr>
              <w:pStyle w:val="TAL"/>
              <w:jc w:val="center"/>
              <w:rPr>
                <w:rFonts w:cs="Arial"/>
              </w:rPr>
            </w:pPr>
            <w:r w:rsidRPr="00470179">
              <w:rPr>
                <w:rFonts w:cs="Arial"/>
              </w:rPr>
              <w:t>T</w:t>
            </w:r>
          </w:p>
        </w:tc>
        <w:tc>
          <w:tcPr>
            <w:tcW w:w="1249" w:type="dxa"/>
          </w:tcPr>
          <w:p w:rsidR="00E154AB" w:rsidRPr="002B15AA" w:rsidRDefault="00E154AB" w:rsidP="00583841">
            <w:pPr>
              <w:pStyle w:val="TAL"/>
              <w:jc w:val="center"/>
              <w:rPr>
                <w:rFonts w:cs="Arial"/>
                <w:lang w:eastAsia="zh-CN"/>
              </w:rPr>
            </w:pPr>
            <w:r w:rsidRPr="00470179">
              <w:rPr>
                <w:rFonts w:cs="Arial"/>
                <w:lang w:eastAsia="zh-CN"/>
              </w:rPr>
              <w:t>T</w:t>
            </w:r>
          </w:p>
        </w:tc>
        <w:tc>
          <w:tcPr>
            <w:tcW w:w="1249" w:type="dxa"/>
          </w:tcPr>
          <w:p w:rsidR="00E154AB" w:rsidRPr="002B15AA" w:rsidRDefault="00E154AB" w:rsidP="00583841">
            <w:pPr>
              <w:pStyle w:val="TAL"/>
              <w:jc w:val="center"/>
              <w:rPr>
                <w:rFonts w:cs="Arial"/>
              </w:rPr>
            </w:pPr>
            <w:r w:rsidRPr="00470179">
              <w:rPr>
                <w:rFonts w:cs="Arial"/>
              </w:rPr>
              <w:t>F</w:t>
            </w:r>
          </w:p>
        </w:tc>
        <w:tc>
          <w:tcPr>
            <w:tcW w:w="1250" w:type="dxa"/>
          </w:tcPr>
          <w:p w:rsidR="00E154AB" w:rsidRPr="002B15AA" w:rsidRDefault="00E154AB" w:rsidP="00583841">
            <w:pPr>
              <w:pStyle w:val="TAL"/>
              <w:jc w:val="center"/>
              <w:rPr>
                <w:rFonts w:cs="Arial"/>
                <w:lang w:eastAsia="zh-CN"/>
              </w:rPr>
            </w:pPr>
            <w:r w:rsidRPr="00470179">
              <w:rPr>
                <w:rFonts w:cs="Arial"/>
                <w:lang w:eastAsia="zh-CN"/>
              </w:rPr>
              <w:t>T</w:t>
            </w:r>
          </w:p>
        </w:tc>
      </w:tr>
    </w:tbl>
    <w:p w:rsidR="00E154AB" w:rsidRPr="002B15AA" w:rsidRDefault="00E154AB" w:rsidP="00E154AB">
      <w:pPr>
        <w:pStyle w:val="Heading4"/>
      </w:pPr>
      <w:bookmarkStart w:id="13083" w:name="_Toc27405145"/>
      <w:bookmarkStart w:id="13084" w:name="_Toc35878335"/>
      <w:bookmarkStart w:id="13085" w:name="_Toc36220151"/>
      <w:bookmarkStart w:id="13086" w:name="_Toc36474249"/>
      <w:bookmarkStart w:id="13087" w:name="_Toc36542521"/>
      <w:bookmarkStart w:id="13088" w:name="_Toc36543342"/>
      <w:bookmarkStart w:id="13089" w:name="_Toc36567580"/>
      <w:bookmarkStart w:id="13090" w:name="_Toc44341265"/>
      <w:r w:rsidRPr="002B15AA">
        <w:rPr>
          <w:lang w:eastAsia="zh-CN"/>
        </w:rPr>
        <w:t>5</w:t>
      </w:r>
      <w:r w:rsidRPr="002B15AA">
        <w:t>.3.4.3</w:t>
      </w:r>
      <w:r w:rsidRPr="002B15AA">
        <w:tab/>
        <w:t>Attribute constraints</w:t>
      </w:r>
      <w:bookmarkEnd w:id="13082"/>
      <w:bookmarkEnd w:id="13083"/>
      <w:bookmarkEnd w:id="13084"/>
      <w:bookmarkEnd w:id="13085"/>
      <w:bookmarkEnd w:id="13086"/>
      <w:bookmarkEnd w:id="13087"/>
      <w:bookmarkEnd w:id="13088"/>
      <w:bookmarkEnd w:id="13089"/>
      <w:bookmarkEnd w:id="13090"/>
    </w:p>
    <w:p w:rsidR="00E154AB" w:rsidRPr="002B15AA" w:rsidRDefault="00E154AB" w:rsidP="00E154AB">
      <w:r w:rsidRPr="002B15AA">
        <w:t>None.</w:t>
      </w:r>
    </w:p>
    <w:p w:rsidR="00E154AB" w:rsidRPr="002B15AA" w:rsidRDefault="00E154AB" w:rsidP="00E154AB">
      <w:pPr>
        <w:pStyle w:val="Heading4"/>
      </w:pPr>
      <w:bookmarkStart w:id="13091" w:name="_Toc19888259"/>
      <w:bookmarkStart w:id="13092" w:name="_Toc27405146"/>
      <w:bookmarkStart w:id="13093" w:name="_Toc35878336"/>
      <w:bookmarkStart w:id="13094" w:name="_Toc36220152"/>
      <w:bookmarkStart w:id="13095" w:name="_Toc36474250"/>
      <w:bookmarkStart w:id="13096" w:name="_Toc36542522"/>
      <w:bookmarkStart w:id="13097" w:name="_Toc36543343"/>
      <w:bookmarkStart w:id="13098" w:name="_Toc36567581"/>
      <w:bookmarkStart w:id="13099" w:name="_Toc44341266"/>
      <w:r w:rsidRPr="002B15AA">
        <w:rPr>
          <w:lang w:eastAsia="zh-CN"/>
        </w:rPr>
        <w:t>5</w:t>
      </w:r>
      <w:r w:rsidRPr="002B15AA">
        <w:t>.3.4.4</w:t>
      </w:r>
      <w:r w:rsidRPr="002B15AA">
        <w:tab/>
        <w:t>Notifications</w:t>
      </w:r>
      <w:bookmarkEnd w:id="13091"/>
      <w:bookmarkEnd w:id="13092"/>
      <w:bookmarkEnd w:id="13093"/>
      <w:bookmarkEnd w:id="13094"/>
      <w:bookmarkEnd w:id="13095"/>
      <w:bookmarkEnd w:id="13096"/>
      <w:bookmarkEnd w:id="13097"/>
      <w:bookmarkEnd w:id="13098"/>
      <w:bookmarkEnd w:id="13099"/>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13100" w:name="_Toc19888260"/>
      <w:bookmarkStart w:id="13101" w:name="_Toc27405147"/>
      <w:bookmarkStart w:id="13102" w:name="_Toc35878337"/>
      <w:bookmarkStart w:id="13103" w:name="_Toc36220153"/>
      <w:bookmarkStart w:id="13104" w:name="_Toc36474251"/>
      <w:bookmarkStart w:id="13105" w:name="_Toc36542523"/>
      <w:bookmarkStart w:id="13106" w:name="_Toc36543344"/>
      <w:bookmarkStart w:id="13107" w:name="_Toc36567582"/>
      <w:bookmarkStart w:id="13108" w:name="_Toc44341267"/>
      <w:r w:rsidRPr="002B15AA">
        <w:rPr>
          <w:rFonts w:cs="Arial"/>
          <w:lang w:eastAsia="zh-CN"/>
        </w:rPr>
        <w:t>5.3.5</w:t>
      </w:r>
      <w:r w:rsidRPr="002B15AA">
        <w:rPr>
          <w:rFonts w:cs="Arial"/>
          <w:lang w:eastAsia="zh-CN"/>
        </w:rPr>
        <w:tab/>
      </w:r>
      <w:r w:rsidRPr="002B15AA">
        <w:rPr>
          <w:rFonts w:ascii="Courier New" w:hAnsi="Courier New"/>
        </w:rPr>
        <w:t>PCFFunction</w:t>
      </w:r>
      <w:bookmarkEnd w:id="13100"/>
      <w:bookmarkEnd w:id="13101"/>
      <w:bookmarkEnd w:id="13102"/>
      <w:bookmarkEnd w:id="13103"/>
      <w:bookmarkEnd w:id="13104"/>
      <w:bookmarkEnd w:id="13105"/>
      <w:bookmarkEnd w:id="13106"/>
      <w:bookmarkEnd w:id="13107"/>
      <w:bookmarkEnd w:id="13108"/>
    </w:p>
    <w:p w:rsidR="00E154AB" w:rsidRPr="002B15AA" w:rsidRDefault="00E154AB" w:rsidP="00E154AB">
      <w:pPr>
        <w:pStyle w:val="Heading4"/>
      </w:pPr>
      <w:bookmarkStart w:id="13109" w:name="_Toc19888261"/>
      <w:bookmarkStart w:id="13110" w:name="_Toc27405148"/>
      <w:bookmarkStart w:id="13111" w:name="_Toc35878338"/>
      <w:bookmarkStart w:id="13112" w:name="_Toc36220154"/>
      <w:bookmarkStart w:id="13113" w:name="_Toc36474252"/>
      <w:bookmarkStart w:id="13114" w:name="_Toc36542524"/>
      <w:bookmarkStart w:id="13115" w:name="_Toc36543345"/>
      <w:bookmarkStart w:id="13116" w:name="_Toc36567583"/>
      <w:bookmarkStart w:id="13117" w:name="_Toc44341268"/>
      <w:r w:rsidRPr="002B15AA">
        <w:rPr>
          <w:lang w:eastAsia="zh-CN"/>
        </w:rPr>
        <w:t>5.3</w:t>
      </w:r>
      <w:r w:rsidRPr="002B15AA">
        <w:t>.5.1</w:t>
      </w:r>
      <w:r w:rsidRPr="002B15AA">
        <w:tab/>
        <w:t>Definition</w:t>
      </w:r>
      <w:bookmarkEnd w:id="13109"/>
      <w:bookmarkEnd w:id="13110"/>
      <w:bookmarkEnd w:id="13111"/>
      <w:bookmarkEnd w:id="13112"/>
      <w:bookmarkEnd w:id="13113"/>
      <w:bookmarkEnd w:id="13114"/>
      <w:bookmarkEnd w:id="13115"/>
      <w:bookmarkEnd w:id="13116"/>
      <w:bookmarkEnd w:id="13117"/>
    </w:p>
    <w:p w:rsidR="00E154AB" w:rsidRPr="002B15AA" w:rsidRDefault="00E154AB" w:rsidP="00E154AB">
      <w:r w:rsidRPr="002B15AA">
        <w:t>This IOC represents the PCF function in 5GC. For more information about the PCF, see 3GPP TS 23.501 [2].</w:t>
      </w:r>
      <w:r>
        <w:t xml:space="preserve"> </w:t>
      </w:r>
    </w:p>
    <w:p w:rsidR="00E154AB" w:rsidRDefault="00E154AB" w:rsidP="00E154AB">
      <w:pPr>
        <w:pStyle w:val="Heading4"/>
      </w:pPr>
      <w:bookmarkStart w:id="13118" w:name="_Toc19888262"/>
      <w:bookmarkStart w:id="13119" w:name="_Toc27405149"/>
      <w:bookmarkStart w:id="13120" w:name="_Toc35878339"/>
      <w:bookmarkStart w:id="13121" w:name="_Toc36220155"/>
      <w:bookmarkStart w:id="13122" w:name="_Toc36474253"/>
      <w:bookmarkStart w:id="13123" w:name="_Toc36542525"/>
      <w:bookmarkStart w:id="13124" w:name="_Toc36543346"/>
      <w:bookmarkStart w:id="13125" w:name="_Toc36567584"/>
      <w:bookmarkStart w:id="13126" w:name="_Toc44341269"/>
      <w:r w:rsidRPr="002B15AA">
        <w:t>5.3.5.2</w:t>
      </w:r>
      <w:r w:rsidRPr="002B15AA">
        <w:tab/>
        <w:t>Attributes</w:t>
      </w:r>
      <w:bookmarkEnd w:id="13118"/>
      <w:bookmarkEnd w:id="13119"/>
      <w:bookmarkEnd w:id="13120"/>
      <w:bookmarkEnd w:id="13121"/>
      <w:bookmarkEnd w:id="13122"/>
      <w:bookmarkEnd w:id="13123"/>
      <w:bookmarkEnd w:id="13124"/>
      <w:bookmarkEnd w:id="13125"/>
      <w:bookmarkEnd w:id="13126"/>
    </w:p>
    <w:p w:rsidR="00E154AB" w:rsidRPr="002B15AA" w:rsidRDefault="00E154AB" w:rsidP="00E154AB">
      <w:r>
        <w:t>The PCFFunction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lastRenderedPageBreak/>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r w:rsidR="00E154AB" w:rsidRPr="00470179"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pPr>
            <w:r>
              <w:t>M</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r>
              <w:rPr>
                <w:rFonts w:ascii="Courier New" w:hAnsi="Courier New" w:cs="Courier New"/>
                <w:lang w:eastAsia="zh-CN"/>
              </w:rPr>
              <w:t>supportedBMOList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pPr>
            <w:r>
              <w:t>O</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Pr>
                <w:rFonts w:cs="Arial"/>
                <w:lang w:eastAsia="zh-CN"/>
              </w:rPr>
              <w:t>T</w:t>
            </w:r>
          </w:p>
        </w:tc>
      </w:tr>
    </w:tbl>
    <w:p w:rsidR="00E154AB" w:rsidRPr="002B15AA" w:rsidRDefault="00E154AB" w:rsidP="00E154AB">
      <w:pPr>
        <w:pStyle w:val="Heading4"/>
      </w:pPr>
      <w:bookmarkStart w:id="13127" w:name="_Toc19888263"/>
      <w:bookmarkStart w:id="13128" w:name="_Toc27405150"/>
      <w:bookmarkStart w:id="13129" w:name="_Toc35878340"/>
      <w:bookmarkStart w:id="13130" w:name="_Toc36220156"/>
      <w:bookmarkStart w:id="13131" w:name="_Toc36474254"/>
      <w:bookmarkStart w:id="13132" w:name="_Toc36542526"/>
      <w:bookmarkStart w:id="13133" w:name="_Toc36543347"/>
      <w:bookmarkStart w:id="13134" w:name="_Toc36567585"/>
      <w:bookmarkStart w:id="13135" w:name="_Toc44341270"/>
      <w:r w:rsidRPr="002B15AA">
        <w:t>5.3.5.3</w:t>
      </w:r>
      <w:r w:rsidRPr="002B15AA">
        <w:tab/>
        <w:t>Attribute constraints</w:t>
      </w:r>
      <w:bookmarkEnd w:id="13127"/>
      <w:bookmarkEnd w:id="13128"/>
      <w:bookmarkEnd w:id="13129"/>
      <w:bookmarkEnd w:id="13130"/>
      <w:bookmarkEnd w:id="13131"/>
      <w:bookmarkEnd w:id="13132"/>
      <w:bookmarkEnd w:id="13133"/>
      <w:bookmarkEnd w:id="13134"/>
      <w:bookmarkEnd w:id="13135"/>
    </w:p>
    <w:tbl>
      <w:tblPr>
        <w:tblW w:w="8771" w:type="dxa"/>
        <w:jc w:val="center"/>
        <w:tblLook w:val="01E0" w:firstRow="1" w:lastRow="1" w:firstColumn="1" w:lastColumn="1" w:noHBand="0" w:noVBand="0"/>
      </w:tblPr>
      <w:tblGrid>
        <w:gridCol w:w="3109"/>
        <w:gridCol w:w="5662"/>
      </w:tblGrid>
      <w:tr w:rsidR="00E154AB" w:rsidRPr="002B15AA" w:rsidTr="00583841">
        <w:trPr>
          <w:jc w:val="center"/>
        </w:trPr>
        <w:tc>
          <w:tcPr>
            <w:tcW w:w="3109"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662"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109"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566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13136" w:name="_Toc19888264"/>
      <w:bookmarkStart w:id="13137" w:name="_Toc27405151"/>
      <w:bookmarkStart w:id="13138" w:name="_Toc35878341"/>
      <w:bookmarkStart w:id="13139" w:name="_Toc36220157"/>
      <w:bookmarkStart w:id="13140" w:name="_Toc36474255"/>
      <w:bookmarkStart w:id="13141" w:name="_Toc36542527"/>
      <w:bookmarkStart w:id="13142" w:name="_Toc36543348"/>
      <w:bookmarkStart w:id="13143" w:name="_Toc36567586"/>
      <w:bookmarkStart w:id="13144" w:name="_Toc44341271"/>
      <w:r w:rsidRPr="002B15AA">
        <w:rPr>
          <w:lang w:eastAsia="zh-CN"/>
        </w:rPr>
        <w:t>5</w:t>
      </w:r>
      <w:r w:rsidRPr="002B15AA">
        <w:t>.3.5.4</w:t>
      </w:r>
      <w:r w:rsidRPr="002B15AA">
        <w:tab/>
        <w:t>Notifications</w:t>
      </w:r>
      <w:bookmarkEnd w:id="13136"/>
      <w:bookmarkEnd w:id="13137"/>
      <w:bookmarkEnd w:id="13138"/>
      <w:bookmarkEnd w:id="13139"/>
      <w:bookmarkEnd w:id="13140"/>
      <w:bookmarkEnd w:id="13141"/>
      <w:bookmarkEnd w:id="13142"/>
      <w:bookmarkEnd w:id="13143"/>
      <w:bookmarkEnd w:id="13144"/>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13145" w:name="_Toc19888265"/>
      <w:bookmarkStart w:id="13146" w:name="_Toc27405152"/>
      <w:bookmarkStart w:id="13147" w:name="_Toc35878342"/>
      <w:bookmarkStart w:id="13148" w:name="_Toc36220158"/>
      <w:bookmarkStart w:id="13149" w:name="_Toc36474256"/>
      <w:bookmarkStart w:id="13150" w:name="_Toc36542528"/>
      <w:bookmarkStart w:id="13151" w:name="_Toc36543349"/>
      <w:bookmarkStart w:id="13152" w:name="_Toc36567587"/>
      <w:bookmarkStart w:id="13153" w:name="_Toc44341272"/>
      <w:r w:rsidRPr="002B15AA">
        <w:rPr>
          <w:rFonts w:cs="Arial"/>
          <w:lang w:eastAsia="zh-CN"/>
        </w:rPr>
        <w:t>5.3.6</w:t>
      </w:r>
      <w:r w:rsidRPr="002B15AA">
        <w:rPr>
          <w:rFonts w:cs="Arial"/>
          <w:lang w:eastAsia="zh-CN"/>
        </w:rPr>
        <w:tab/>
      </w:r>
      <w:r w:rsidRPr="002B15AA">
        <w:rPr>
          <w:rFonts w:ascii="Courier New" w:hAnsi="Courier New"/>
        </w:rPr>
        <w:t>AUSFFunction</w:t>
      </w:r>
      <w:bookmarkEnd w:id="13145"/>
      <w:bookmarkEnd w:id="13146"/>
      <w:bookmarkEnd w:id="13147"/>
      <w:bookmarkEnd w:id="13148"/>
      <w:bookmarkEnd w:id="13149"/>
      <w:bookmarkEnd w:id="13150"/>
      <w:bookmarkEnd w:id="13151"/>
      <w:bookmarkEnd w:id="13152"/>
      <w:bookmarkEnd w:id="13153"/>
    </w:p>
    <w:p w:rsidR="00E154AB" w:rsidRPr="002B15AA" w:rsidRDefault="00E154AB" w:rsidP="00E154AB">
      <w:pPr>
        <w:pStyle w:val="Heading4"/>
      </w:pPr>
      <w:bookmarkStart w:id="13154" w:name="_Toc19888266"/>
      <w:bookmarkStart w:id="13155" w:name="_Toc27405153"/>
      <w:bookmarkStart w:id="13156" w:name="_Toc35878343"/>
      <w:bookmarkStart w:id="13157" w:name="_Toc36220159"/>
      <w:bookmarkStart w:id="13158" w:name="_Toc36474257"/>
      <w:bookmarkStart w:id="13159" w:name="_Toc36542529"/>
      <w:bookmarkStart w:id="13160" w:name="_Toc36543350"/>
      <w:bookmarkStart w:id="13161" w:name="_Toc36567588"/>
      <w:bookmarkStart w:id="13162" w:name="_Toc44341273"/>
      <w:r w:rsidRPr="002B15AA">
        <w:rPr>
          <w:lang w:eastAsia="zh-CN"/>
        </w:rPr>
        <w:t>5.3</w:t>
      </w:r>
      <w:r w:rsidRPr="002B15AA">
        <w:t>.6.1</w:t>
      </w:r>
      <w:r w:rsidRPr="002B15AA">
        <w:tab/>
        <w:t>Definition</w:t>
      </w:r>
      <w:bookmarkEnd w:id="13154"/>
      <w:bookmarkEnd w:id="13155"/>
      <w:bookmarkEnd w:id="13156"/>
      <w:bookmarkEnd w:id="13157"/>
      <w:bookmarkEnd w:id="13158"/>
      <w:bookmarkEnd w:id="13159"/>
      <w:bookmarkEnd w:id="13160"/>
      <w:bookmarkEnd w:id="13161"/>
      <w:bookmarkEnd w:id="13162"/>
    </w:p>
    <w:p w:rsidR="00E154AB" w:rsidRPr="002B15AA" w:rsidRDefault="00E154AB" w:rsidP="00E154AB">
      <w:r w:rsidRPr="002B15AA">
        <w:t>This IOC represents the AUSF function in 5GC. For more information about the AUSF, see 3GPP TS 23.501 [2].</w:t>
      </w:r>
    </w:p>
    <w:p w:rsidR="00E154AB" w:rsidRDefault="00E154AB" w:rsidP="00E154AB">
      <w:pPr>
        <w:pStyle w:val="Heading4"/>
      </w:pPr>
      <w:bookmarkStart w:id="13163" w:name="_Toc19888267"/>
      <w:bookmarkStart w:id="13164" w:name="_Toc27405154"/>
      <w:bookmarkStart w:id="13165" w:name="_Toc35878344"/>
      <w:bookmarkStart w:id="13166" w:name="_Toc36220160"/>
      <w:bookmarkStart w:id="13167" w:name="_Toc36474258"/>
      <w:bookmarkStart w:id="13168" w:name="_Toc36542530"/>
      <w:bookmarkStart w:id="13169" w:name="_Toc36543351"/>
      <w:bookmarkStart w:id="13170" w:name="_Toc36567589"/>
      <w:bookmarkStart w:id="13171" w:name="_Toc44341274"/>
      <w:r w:rsidRPr="002B15AA">
        <w:t>5.3.6.2</w:t>
      </w:r>
      <w:r w:rsidRPr="002B15AA">
        <w:tab/>
        <w:t>Attributes</w:t>
      </w:r>
      <w:bookmarkEnd w:id="13163"/>
      <w:bookmarkEnd w:id="13164"/>
      <w:bookmarkEnd w:id="13165"/>
      <w:bookmarkEnd w:id="13166"/>
      <w:bookmarkEnd w:id="13167"/>
      <w:bookmarkEnd w:id="13168"/>
      <w:bookmarkEnd w:id="13169"/>
      <w:bookmarkEnd w:id="13170"/>
      <w:bookmarkEnd w:id="13171"/>
    </w:p>
    <w:p w:rsidR="00E154AB" w:rsidRPr="002B15AA" w:rsidRDefault="00E154AB" w:rsidP="00E154AB">
      <w:r>
        <w:t>The AUSFFunction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r w:rsidR="00E154AB" w:rsidRPr="00470179"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bookmarkStart w:id="13172" w:name="_Toc19888268"/>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pPr>
            <w:r>
              <w:t>M</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r>
    </w:tbl>
    <w:p w:rsidR="00E154AB" w:rsidRPr="002B15AA" w:rsidRDefault="00E154AB" w:rsidP="00E154AB">
      <w:pPr>
        <w:pStyle w:val="Heading4"/>
      </w:pPr>
      <w:bookmarkStart w:id="13173" w:name="_Toc27405155"/>
      <w:bookmarkStart w:id="13174" w:name="_Toc35878345"/>
      <w:bookmarkStart w:id="13175" w:name="_Toc36220161"/>
      <w:bookmarkStart w:id="13176" w:name="_Toc36474259"/>
      <w:bookmarkStart w:id="13177" w:name="_Toc36542531"/>
      <w:bookmarkStart w:id="13178" w:name="_Toc36543352"/>
      <w:bookmarkStart w:id="13179" w:name="_Toc36567590"/>
      <w:bookmarkStart w:id="13180" w:name="_Toc44341275"/>
      <w:r w:rsidRPr="002B15AA">
        <w:t>5.3.6.3</w:t>
      </w:r>
      <w:r w:rsidRPr="002B15AA">
        <w:tab/>
        <w:t>Attribute constraints</w:t>
      </w:r>
      <w:bookmarkEnd w:id="13172"/>
      <w:bookmarkEnd w:id="13173"/>
      <w:bookmarkEnd w:id="13174"/>
      <w:bookmarkEnd w:id="13175"/>
      <w:bookmarkEnd w:id="13176"/>
      <w:bookmarkEnd w:id="13177"/>
      <w:bookmarkEnd w:id="13178"/>
      <w:bookmarkEnd w:id="13179"/>
      <w:bookmarkEnd w:id="13180"/>
    </w:p>
    <w:tbl>
      <w:tblPr>
        <w:tblW w:w="8629" w:type="dxa"/>
        <w:jc w:val="center"/>
        <w:tblLook w:val="01E0" w:firstRow="1" w:lastRow="1" w:firstColumn="1" w:lastColumn="1" w:noHBand="0" w:noVBand="0"/>
      </w:tblPr>
      <w:tblGrid>
        <w:gridCol w:w="3038"/>
        <w:gridCol w:w="5591"/>
      </w:tblGrid>
      <w:tr w:rsidR="00E154AB" w:rsidRPr="002B15AA" w:rsidTr="00583841">
        <w:trPr>
          <w:jc w:val="center"/>
        </w:trPr>
        <w:tc>
          <w:tcPr>
            <w:tcW w:w="3038"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591"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038"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55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13181" w:name="_Toc19888269"/>
      <w:bookmarkStart w:id="13182" w:name="_Toc27405156"/>
      <w:bookmarkStart w:id="13183" w:name="_Toc35878346"/>
      <w:bookmarkStart w:id="13184" w:name="_Toc36220162"/>
      <w:bookmarkStart w:id="13185" w:name="_Toc36474260"/>
      <w:bookmarkStart w:id="13186" w:name="_Toc36542532"/>
      <w:bookmarkStart w:id="13187" w:name="_Toc36543353"/>
      <w:bookmarkStart w:id="13188" w:name="_Toc36567591"/>
      <w:bookmarkStart w:id="13189" w:name="_Toc44341276"/>
      <w:r w:rsidRPr="002B15AA">
        <w:rPr>
          <w:lang w:eastAsia="zh-CN"/>
        </w:rPr>
        <w:t>5</w:t>
      </w:r>
      <w:r w:rsidRPr="002B15AA">
        <w:t>.3.6.4</w:t>
      </w:r>
      <w:r w:rsidRPr="002B15AA">
        <w:tab/>
        <w:t>Notifications</w:t>
      </w:r>
      <w:bookmarkEnd w:id="13181"/>
      <w:bookmarkEnd w:id="13182"/>
      <w:bookmarkEnd w:id="13183"/>
      <w:bookmarkEnd w:id="13184"/>
      <w:bookmarkEnd w:id="13185"/>
      <w:bookmarkEnd w:id="13186"/>
      <w:bookmarkEnd w:id="13187"/>
      <w:bookmarkEnd w:id="13188"/>
      <w:bookmarkEnd w:id="13189"/>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13190" w:name="_Toc19888270"/>
      <w:bookmarkStart w:id="13191" w:name="_Toc27405157"/>
      <w:bookmarkStart w:id="13192" w:name="_Toc35878347"/>
      <w:bookmarkStart w:id="13193" w:name="_Toc36220163"/>
      <w:bookmarkStart w:id="13194" w:name="_Toc36474261"/>
      <w:bookmarkStart w:id="13195" w:name="_Toc36542533"/>
      <w:bookmarkStart w:id="13196" w:name="_Toc36543354"/>
      <w:bookmarkStart w:id="13197" w:name="_Toc36567592"/>
      <w:bookmarkStart w:id="13198" w:name="_Toc44341277"/>
      <w:r w:rsidRPr="002B15AA">
        <w:rPr>
          <w:rFonts w:cs="Arial"/>
          <w:lang w:eastAsia="zh-CN"/>
        </w:rPr>
        <w:t>5.3.7</w:t>
      </w:r>
      <w:r w:rsidRPr="002B15AA">
        <w:rPr>
          <w:rFonts w:cs="Arial"/>
          <w:lang w:eastAsia="zh-CN"/>
        </w:rPr>
        <w:tab/>
      </w:r>
      <w:r w:rsidRPr="002B15AA">
        <w:rPr>
          <w:rFonts w:ascii="Courier New" w:hAnsi="Courier New"/>
        </w:rPr>
        <w:t>UDMFunction</w:t>
      </w:r>
      <w:bookmarkEnd w:id="13190"/>
      <w:bookmarkEnd w:id="13191"/>
      <w:bookmarkEnd w:id="13192"/>
      <w:bookmarkEnd w:id="13193"/>
      <w:bookmarkEnd w:id="13194"/>
      <w:bookmarkEnd w:id="13195"/>
      <w:bookmarkEnd w:id="13196"/>
      <w:bookmarkEnd w:id="13197"/>
      <w:bookmarkEnd w:id="13198"/>
    </w:p>
    <w:p w:rsidR="00E154AB" w:rsidRPr="002B15AA" w:rsidRDefault="00E154AB" w:rsidP="00E154AB">
      <w:pPr>
        <w:pStyle w:val="Heading4"/>
      </w:pPr>
      <w:bookmarkStart w:id="13199" w:name="_Toc19888271"/>
      <w:bookmarkStart w:id="13200" w:name="_Toc27405158"/>
      <w:bookmarkStart w:id="13201" w:name="_Toc35878348"/>
      <w:bookmarkStart w:id="13202" w:name="_Toc36220164"/>
      <w:bookmarkStart w:id="13203" w:name="_Toc36474262"/>
      <w:bookmarkStart w:id="13204" w:name="_Toc36542534"/>
      <w:bookmarkStart w:id="13205" w:name="_Toc36543355"/>
      <w:bookmarkStart w:id="13206" w:name="_Toc36567593"/>
      <w:bookmarkStart w:id="13207" w:name="_Toc44341278"/>
      <w:r w:rsidRPr="002B15AA">
        <w:rPr>
          <w:lang w:eastAsia="zh-CN"/>
        </w:rPr>
        <w:t>5.3</w:t>
      </w:r>
      <w:r w:rsidRPr="002B15AA">
        <w:t>.7.1</w:t>
      </w:r>
      <w:r w:rsidRPr="002B15AA">
        <w:tab/>
        <w:t>Definition</w:t>
      </w:r>
      <w:bookmarkEnd w:id="13199"/>
      <w:bookmarkEnd w:id="13200"/>
      <w:bookmarkEnd w:id="13201"/>
      <w:bookmarkEnd w:id="13202"/>
      <w:bookmarkEnd w:id="13203"/>
      <w:bookmarkEnd w:id="13204"/>
      <w:bookmarkEnd w:id="13205"/>
      <w:bookmarkEnd w:id="13206"/>
      <w:bookmarkEnd w:id="13207"/>
    </w:p>
    <w:p w:rsidR="00E154AB" w:rsidRPr="002B15AA" w:rsidRDefault="00E154AB" w:rsidP="00E154AB">
      <w:r w:rsidRPr="002B15AA">
        <w:t>This IOC represents the UDM function in 5GC. For more information about the UDM, see 3GPP TS 23.501 [2].</w:t>
      </w:r>
      <w:r>
        <w:t xml:space="preserve"> </w:t>
      </w:r>
    </w:p>
    <w:p w:rsidR="00E154AB" w:rsidRDefault="00E154AB" w:rsidP="00E154AB">
      <w:pPr>
        <w:pStyle w:val="Heading4"/>
      </w:pPr>
      <w:bookmarkStart w:id="13208" w:name="_Toc19888272"/>
      <w:bookmarkStart w:id="13209" w:name="_Toc27405159"/>
      <w:bookmarkStart w:id="13210" w:name="_Toc35878349"/>
      <w:bookmarkStart w:id="13211" w:name="_Toc36220165"/>
      <w:bookmarkStart w:id="13212" w:name="_Toc36474263"/>
      <w:bookmarkStart w:id="13213" w:name="_Toc36542535"/>
      <w:bookmarkStart w:id="13214" w:name="_Toc36543356"/>
      <w:bookmarkStart w:id="13215" w:name="_Toc36567594"/>
      <w:bookmarkStart w:id="13216" w:name="_Toc44341279"/>
      <w:r w:rsidRPr="002B15AA">
        <w:t>5.3.7.2</w:t>
      </w:r>
      <w:r w:rsidRPr="002B15AA">
        <w:tab/>
        <w:t>Attributes</w:t>
      </w:r>
      <w:bookmarkEnd w:id="13208"/>
      <w:bookmarkEnd w:id="13209"/>
      <w:bookmarkEnd w:id="13210"/>
      <w:bookmarkEnd w:id="13211"/>
      <w:bookmarkEnd w:id="13212"/>
      <w:bookmarkEnd w:id="13213"/>
      <w:bookmarkEnd w:id="13214"/>
      <w:bookmarkEnd w:id="13215"/>
      <w:bookmarkEnd w:id="13216"/>
    </w:p>
    <w:p w:rsidR="00E154AB" w:rsidRPr="002B15AA" w:rsidRDefault="00E154AB" w:rsidP="00E154AB">
      <w:r>
        <w:t>The UDMFunction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lastRenderedPageBreak/>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r w:rsidR="00E154AB" w:rsidRPr="00470179"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bookmarkStart w:id="13217" w:name="_Toc19888273"/>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pPr>
            <w:r>
              <w:t>M</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r>
    </w:tbl>
    <w:p w:rsidR="00E154AB" w:rsidRPr="002B15AA" w:rsidRDefault="00E154AB" w:rsidP="00E154AB">
      <w:pPr>
        <w:pStyle w:val="Heading4"/>
      </w:pPr>
      <w:bookmarkStart w:id="13218" w:name="_Toc27405160"/>
      <w:bookmarkStart w:id="13219" w:name="_Toc35878350"/>
      <w:bookmarkStart w:id="13220" w:name="_Toc36220166"/>
      <w:bookmarkStart w:id="13221" w:name="_Toc36474264"/>
      <w:bookmarkStart w:id="13222" w:name="_Toc36542536"/>
      <w:bookmarkStart w:id="13223" w:name="_Toc36543357"/>
      <w:bookmarkStart w:id="13224" w:name="_Toc36567595"/>
      <w:bookmarkStart w:id="13225" w:name="_Toc44341280"/>
      <w:r w:rsidRPr="002B15AA">
        <w:t>5.3.5.3</w:t>
      </w:r>
      <w:r w:rsidRPr="002B15AA">
        <w:tab/>
        <w:t>Attribute constraints</w:t>
      </w:r>
      <w:bookmarkEnd w:id="13217"/>
      <w:bookmarkEnd w:id="13218"/>
      <w:bookmarkEnd w:id="13219"/>
      <w:bookmarkEnd w:id="13220"/>
      <w:bookmarkEnd w:id="13221"/>
      <w:bookmarkEnd w:id="13222"/>
      <w:bookmarkEnd w:id="13223"/>
      <w:bookmarkEnd w:id="13224"/>
      <w:bookmarkEnd w:id="13225"/>
    </w:p>
    <w:tbl>
      <w:tblPr>
        <w:tblW w:w="8708" w:type="dxa"/>
        <w:jc w:val="center"/>
        <w:tblLook w:val="01E0" w:firstRow="1" w:lastRow="1" w:firstColumn="1" w:lastColumn="1" w:noHBand="0" w:noVBand="0"/>
      </w:tblPr>
      <w:tblGrid>
        <w:gridCol w:w="3078"/>
        <w:gridCol w:w="5630"/>
      </w:tblGrid>
      <w:tr w:rsidR="00E154AB" w:rsidRPr="002B15AA" w:rsidTr="00583841">
        <w:trPr>
          <w:jc w:val="center"/>
        </w:trPr>
        <w:tc>
          <w:tcPr>
            <w:tcW w:w="3078"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630"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078"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563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13226" w:name="_Toc19888274"/>
      <w:bookmarkStart w:id="13227" w:name="_Toc27405161"/>
      <w:bookmarkStart w:id="13228" w:name="_Toc35878351"/>
      <w:bookmarkStart w:id="13229" w:name="_Toc36220167"/>
      <w:bookmarkStart w:id="13230" w:name="_Toc36474265"/>
      <w:bookmarkStart w:id="13231" w:name="_Toc36542537"/>
      <w:bookmarkStart w:id="13232" w:name="_Toc36543358"/>
      <w:bookmarkStart w:id="13233" w:name="_Toc36567596"/>
      <w:bookmarkStart w:id="13234" w:name="_Toc44341281"/>
      <w:r w:rsidRPr="002B15AA">
        <w:rPr>
          <w:lang w:eastAsia="zh-CN"/>
        </w:rPr>
        <w:t>5</w:t>
      </w:r>
      <w:r w:rsidRPr="002B15AA">
        <w:t>.3.5.4</w:t>
      </w:r>
      <w:r w:rsidRPr="002B15AA">
        <w:tab/>
        <w:t>Notifications</w:t>
      </w:r>
      <w:bookmarkEnd w:id="13226"/>
      <w:bookmarkEnd w:id="13227"/>
      <w:bookmarkEnd w:id="13228"/>
      <w:bookmarkEnd w:id="13229"/>
      <w:bookmarkEnd w:id="13230"/>
      <w:bookmarkEnd w:id="13231"/>
      <w:bookmarkEnd w:id="13232"/>
      <w:bookmarkEnd w:id="13233"/>
      <w:bookmarkEnd w:id="13234"/>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13235" w:name="_Toc19888275"/>
      <w:bookmarkStart w:id="13236" w:name="_Toc27405162"/>
      <w:bookmarkStart w:id="13237" w:name="_Toc35878352"/>
      <w:bookmarkStart w:id="13238" w:name="_Toc36220168"/>
      <w:bookmarkStart w:id="13239" w:name="_Toc36474266"/>
      <w:bookmarkStart w:id="13240" w:name="_Toc36542538"/>
      <w:bookmarkStart w:id="13241" w:name="_Toc36543359"/>
      <w:bookmarkStart w:id="13242" w:name="_Toc36567597"/>
      <w:bookmarkStart w:id="13243" w:name="_Toc44341282"/>
      <w:r w:rsidRPr="002B15AA">
        <w:rPr>
          <w:rFonts w:cs="Arial"/>
          <w:lang w:eastAsia="zh-CN"/>
        </w:rPr>
        <w:t>5.3.8</w:t>
      </w:r>
      <w:r w:rsidRPr="002B15AA">
        <w:rPr>
          <w:rFonts w:cs="Arial"/>
          <w:lang w:eastAsia="zh-CN"/>
        </w:rPr>
        <w:tab/>
      </w:r>
      <w:r w:rsidRPr="002B15AA">
        <w:rPr>
          <w:rFonts w:ascii="Courier New" w:hAnsi="Courier New"/>
        </w:rPr>
        <w:t>UDRFunction</w:t>
      </w:r>
      <w:bookmarkEnd w:id="13235"/>
      <w:bookmarkEnd w:id="13236"/>
      <w:bookmarkEnd w:id="13237"/>
      <w:bookmarkEnd w:id="13238"/>
      <w:bookmarkEnd w:id="13239"/>
      <w:bookmarkEnd w:id="13240"/>
      <w:bookmarkEnd w:id="13241"/>
      <w:bookmarkEnd w:id="13242"/>
      <w:bookmarkEnd w:id="13243"/>
    </w:p>
    <w:p w:rsidR="00E154AB" w:rsidRPr="002B15AA" w:rsidRDefault="00E154AB" w:rsidP="00E154AB">
      <w:pPr>
        <w:pStyle w:val="Heading4"/>
      </w:pPr>
      <w:bookmarkStart w:id="13244" w:name="_Toc19888276"/>
      <w:bookmarkStart w:id="13245" w:name="_Toc27405163"/>
      <w:bookmarkStart w:id="13246" w:name="_Toc35878353"/>
      <w:bookmarkStart w:id="13247" w:name="_Toc36220169"/>
      <w:bookmarkStart w:id="13248" w:name="_Toc36474267"/>
      <w:bookmarkStart w:id="13249" w:name="_Toc36542539"/>
      <w:bookmarkStart w:id="13250" w:name="_Toc36543360"/>
      <w:bookmarkStart w:id="13251" w:name="_Toc36567598"/>
      <w:bookmarkStart w:id="13252" w:name="_Toc44341283"/>
      <w:r w:rsidRPr="002B15AA">
        <w:rPr>
          <w:lang w:eastAsia="zh-CN"/>
        </w:rPr>
        <w:t>5.3</w:t>
      </w:r>
      <w:r w:rsidRPr="002B15AA">
        <w:t>.8.1</w:t>
      </w:r>
      <w:r w:rsidRPr="002B15AA">
        <w:tab/>
        <w:t>Definition</w:t>
      </w:r>
      <w:bookmarkEnd w:id="13244"/>
      <w:bookmarkEnd w:id="13245"/>
      <w:bookmarkEnd w:id="13246"/>
      <w:bookmarkEnd w:id="13247"/>
      <w:bookmarkEnd w:id="13248"/>
      <w:bookmarkEnd w:id="13249"/>
      <w:bookmarkEnd w:id="13250"/>
      <w:bookmarkEnd w:id="13251"/>
      <w:bookmarkEnd w:id="13252"/>
    </w:p>
    <w:p w:rsidR="00E154AB" w:rsidRPr="002B15AA" w:rsidRDefault="00E154AB" w:rsidP="00E154AB">
      <w:r w:rsidRPr="002B15AA">
        <w:t>This IOC represents the UDR function in 5GC. For more information about the UDR, see 3GPP TS 23.501 [2].</w:t>
      </w:r>
      <w:r>
        <w:t xml:space="preserve"> </w:t>
      </w:r>
    </w:p>
    <w:p w:rsidR="00E154AB" w:rsidRDefault="00E154AB" w:rsidP="00E154AB">
      <w:pPr>
        <w:pStyle w:val="Heading4"/>
      </w:pPr>
      <w:bookmarkStart w:id="13253" w:name="_Toc19888277"/>
      <w:bookmarkStart w:id="13254" w:name="_Toc27405164"/>
      <w:bookmarkStart w:id="13255" w:name="_Toc35878354"/>
      <w:bookmarkStart w:id="13256" w:name="_Toc36220170"/>
      <w:bookmarkStart w:id="13257" w:name="_Toc36474268"/>
      <w:bookmarkStart w:id="13258" w:name="_Toc36542540"/>
      <w:bookmarkStart w:id="13259" w:name="_Toc36543361"/>
      <w:bookmarkStart w:id="13260" w:name="_Toc36567599"/>
      <w:bookmarkStart w:id="13261" w:name="_Toc44341284"/>
      <w:r w:rsidRPr="002B15AA">
        <w:t>5.3.8.2</w:t>
      </w:r>
      <w:r w:rsidRPr="002B15AA">
        <w:tab/>
        <w:t>Attributes</w:t>
      </w:r>
      <w:bookmarkEnd w:id="13253"/>
      <w:bookmarkEnd w:id="13254"/>
      <w:bookmarkEnd w:id="13255"/>
      <w:bookmarkEnd w:id="13256"/>
      <w:bookmarkEnd w:id="13257"/>
      <w:bookmarkEnd w:id="13258"/>
      <w:bookmarkEnd w:id="13259"/>
      <w:bookmarkEnd w:id="13260"/>
      <w:bookmarkEnd w:id="13261"/>
    </w:p>
    <w:p w:rsidR="00E154AB" w:rsidRPr="002B15AA" w:rsidRDefault="00E154AB" w:rsidP="00E154AB">
      <w:r>
        <w:t>The UDRFunction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bl>
    <w:p w:rsidR="00E154AB" w:rsidRPr="002B15AA" w:rsidRDefault="00E154AB" w:rsidP="00E154AB">
      <w:pPr>
        <w:pStyle w:val="Heading4"/>
      </w:pPr>
      <w:bookmarkStart w:id="13262" w:name="_Toc19888278"/>
      <w:bookmarkStart w:id="13263" w:name="_Toc27405165"/>
      <w:bookmarkStart w:id="13264" w:name="_Toc35878355"/>
      <w:bookmarkStart w:id="13265" w:name="_Toc36220171"/>
      <w:bookmarkStart w:id="13266" w:name="_Toc36474269"/>
      <w:bookmarkStart w:id="13267" w:name="_Toc36542541"/>
      <w:bookmarkStart w:id="13268" w:name="_Toc36543362"/>
      <w:bookmarkStart w:id="13269" w:name="_Toc36567600"/>
      <w:bookmarkStart w:id="13270" w:name="_Toc44341285"/>
      <w:r w:rsidRPr="002B15AA">
        <w:t>5.3.8.3</w:t>
      </w:r>
      <w:r w:rsidRPr="002B15AA">
        <w:tab/>
        <w:t>Attribute constraints</w:t>
      </w:r>
      <w:bookmarkEnd w:id="13262"/>
      <w:bookmarkEnd w:id="13263"/>
      <w:bookmarkEnd w:id="13264"/>
      <w:bookmarkEnd w:id="13265"/>
      <w:bookmarkEnd w:id="13266"/>
      <w:bookmarkEnd w:id="13267"/>
      <w:bookmarkEnd w:id="13268"/>
      <w:bookmarkEnd w:id="13269"/>
      <w:bookmarkEnd w:id="13270"/>
    </w:p>
    <w:tbl>
      <w:tblPr>
        <w:tblW w:w="8487" w:type="dxa"/>
        <w:jc w:val="center"/>
        <w:tblLook w:val="01E0" w:firstRow="1" w:lastRow="1" w:firstColumn="1" w:lastColumn="1" w:noHBand="0" w:noVBand="0"/>
      </w:tblPr>
      <w:tblGrid>
        <w:gridCol w:w="2959"/>
        <w:gridCol w:w="5528"/>
      </w:tblGrid>
      <w:tr w:rsidR="00E154AB" w:rsidRPr="002B15AA" w:rsidTr="00583841">
        <w:trPr>
          <w:jc w:val="center"/>
        </w:trPr>
        <w:tc>
          <w:tcPr>
            <w:tcW w:w="2959"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528"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2959"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5528"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13271" w:name="_Toc19888279"/>
      <w:bookmarkStart w:id="13272" w:name="_Toc27405166"/>
      <w:bookmarkStart w:id="13273" w:name="_Toc35878356"/>
      <w:bookmarkStart w:id="13274" w:name="_Toc36220172"/>
      <w:bookmarkStart w:id="13275" w:name="_Toc36474270"/>
      <w:bookmarkStart w:id="13276" w:name="_Toc36542542"/>
      <w:bookmarkStart w:id="13277" w:name="_Toc36543363"/>
      <w:bookmarkStart w:id="13278" w:name="_Toc36567601"/>
      <w:bookmarkStart w:id="13279" w:name="_Toc44341286"/>
      <w:r w:rsidRPr="002B15AA">
        <w:rPr>
          <w:lang w:eastAsia="zh-CN"/>
        </w:rPr>
        <w:t>5</w:t>
      </w:r>
      <w:r w:rsidRPr="002B15AA">
        <w:t>.3.8.4</w:t>
      </w:r>
      <w:r w:rsidRPr="002B15AA">
        <w:tab/>
        <w:t>Notifications</w:t>
      </w:r>
      <w:bookmarkEnd w:id="13271"/>
      <w:bookmarkEnd w:id="13272"/>
      <w:bookmarkEnd w:id="13273"/>
      <w:bookmarkEnd w:id="13274"/>
      <w:bookmarkEnd w:id="13275"/>
      <w:bookmarkEnd w:id="13276"/>
      <w:bookmarkEnd w:id="13277"/>
      <w:bookmarkEnd w:id="13278"/>
      <w:bookmarkEnd w:id="13279"/>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13280" w:name="_Toc19888280"/>
      <w:bookmarkStart w:id="13281" w:name="_Toc27405167"/>
      <w:bookmarkStart w:id="13282" w:name="_Toc35878357"/>
      <w:bookmarkStart w:id="13283" w:name="_Toc36220173"/>
      <w:bookmarkStart w:id="13284" w:name="_Toc36474271"/>
      <w:bookmarkStart w:id="13285" w:name="_Toc36542543"/>
      <w:bookmarkStart w:id="13286" w:name="_Toc36543364"/>
      <w:bookmarkStart w:id="13287" w:name="_Toc36567602"/>
      <w:bookmarkStart w:id="13288" w:name="_Toc44341287"/>
      <w:r w:rsidRPr="002B15AA">
        <w:rPr>
          <w:rFonts w:cs="Arial"/>
          <w:lang w:eastAsia="zh-CN"/>
        </w:rPr>
        <w:t>5.3.9</w:t>
      </w:r>
      <w:r w:rsidRPr="002B15AA">
        <w:rPr>
          <w:rFonts w:cs="Arial"/>
          <w:lang w:eastAsia="zh-CN"/>
        </w:rPr>
        <w:tab/>
      </w:r>
      <w:r w:rsidRPr="002B15AA">
        <w:rPr>
          <w:rFonts w:ascii="Courier New" w:hAnsi="Courier New"/>
        </w:rPr>
        <w:t>UDSFFunction</w:t>
      </w:r>
      <w:bookmarkEnd w:id="13280"/>
      <w:bookmarkEnd w:id="13281"/>
      <w:bookmarkEnd w:id="13282"/>
      <w:bookmarkEnd w:id="13283"/>
      <w:bookmarkEnd w:id="13284"/>
      <w:bookmarkEnd w:id="13285"/>
      <w:bookmarkEnd w:id="13286"/>
      <w:bookmarkEnd w:id="13287"/>
      <w:bookmarkEnd w:id="13288"/>
    </w:p>
    <w:p w:rsidR="00E154AB" w:rsidRPr="002B15AA" w:rsidRDefault="00E154AB" w:rsidP="00E154AB">
      <w:pPr>
        <w:pStyle w:val="Heading4"/>
      </w:pPr>
      <w:bookmarkStart w:id="13289" w:name="_Toc19888281"/>
      <w:bookmarkStart w:id="13290" w:name="_Toc27405168"/>
      <w:bookmarkStart w:id="13291" w:name="_Toc35878358"/>
      <w:bookmarkStart w:id="13292" w:name="_Toc36220174"/>
      <w:bookmarkStart w:id="13293" w:name="_Toc36474272"/>
      <w:bookmarkStart w:id="13294" w:name="_Toc36542544"/>
      <w:bookmarkStart w:id="13295" w:name="_Toc36543365"/>
      <w:bookmarkStart w:id="13296" w:name="_Toc36567603"/>
      <w:bookmarkStart w:id="13297" w:name="_Toc44341288"/>
      <w:r w:rsidRPr="002B15AA">
        <w:rPr>
          <w:lang w:eastAsia="zh-CN"/>
        </w:rPr>
        <w:t>5.3</w:t>
      </w:r>
      <w:r w:rsidRPr="002B15AA">
        <w:t>.9.1</w:t>
      </w:r>
      <w:r w:rsidRPr="002B15AA">
        <w:tab/>
        <w:t>Definition</w:t>
      </w:r>
      <w:bookmarkEnd w:id="13289"/>
      <w:bookmarkEnd w:id="13290"/>
      <w:bookmarkEnd w:id="13291"/>
      <w:bookmarkEnd w:id="13292"/>
      <w:bookmarkEnd w:id="13293"/>
      <w:bookmarkEnd w:id="13294"/>
      <w:bookmarkEnd w:id="13295"/>
      <w:bookmarkEnd w:id="13296"/>
      <w:bookmarkEnd w:id="13297"/>
    </w:p>
    <w:p w:rsidR="00E154AB" w:rsidRPr="002B15AA" w:rsidRDefault="00E154AB" w:rsidP="00E154AB">
      <w:r w:rsidRPr="002B15AA">
        <w:t>This IOC represents the UDSF function which can be interacted with any other 5GC NF defined in 3GPP TS 23.501 [2]. For more information about the UDSF, see 3GPP TS 23.501 [2].</w:t>
      </w:r>
      <w:r>
        <w:t xml:space="preserve"> </w:t>
      </w:r>
    </w:p>
    <w:p w:rsidR="00E154AB" w:rsidRDefault="00E154AB" w:rsidP="00E154AB">
      <w:pPr>
        <w:pStyle w:val="Heading4"/>
      </w:pPr>
      <w:bookmarkStart w:id="13298" w:name="_Toc19888282"/>
      <w:bookmarkStart w:id="13299" w:name="_Toc27405169"/>
      <w:bookmarkStart w:id="13300" w:name="_Toc35878359"/>
      <w:bookmarkStart w:id="13301" w:name="_Toc36220175"/>
      <w:bookmarkStart w:id="13302" w:name="_Toc36474273"/>
      <w:bookmarkStart w:id="13303" w:name="_Toc36542545"/>
      <w:bookmarkStart w:id="13304" w:name="_Toc36543366"/>
      <w:bookmarkStart w:id="13305" w:name="_Toc36567604"/>
      <w:bookmarkStart w:id="13306" w:name="_Toc44341289"/>
      <w:r w:rsidRPr="002B15AA">
        <w:t>5.3.9.2</w:t>
      </w:r>
      <w:r w:rsidRPr="002B15AA">
        <w:tab/>
        <w:t>Attributes</w:t>
      </w:r>
      <w:bookmarkEnd w:id="13298"/>
      <w:bookmarkEnd w:id="13299"/>
      <w:bookmarkEnd w:id="13300"/>
      <w:bookmarkEnd w:id="13301"/>
      <w:bookmarkEnd w:id="13302"/>
      <w:bookmarkEnd w:id="13303"/>
      <w:bookmarkEnd w:id="13304"/>
      <w:bookmarkEnd w:id="13305"/>
      <w:bookmarkEnd w:id="13306"/>
    </w:p>
    <w:p w:rsidR="00E154AB" w:rsidRPr="002B15AA" w:rsidRDefault="00E154AB" w:rsidP="00E154AB">
      <w:r>
        <w:t>The UDSFFunction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lastRenderedPageBreak/>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bl>
    <w:p w:rsidR="00E154AB" w:rsidRPr="002B15AA" w:rsidRDefault="00E154AB" w:rsidP="00E154AB">
      <w:pPr>
        <w:pStyle w:val="Heading4"/>
      </w:pPr>
      <w:bookmarkStart w:id="13307" w:name="_Toc19888283"/>
      <w:bookmarkStart w:id="13308" w:name="_Toc27405170"/>
      <w:bookmarkStart w:id="13309" w:name="_Toc35878360"/>
      <w:bookmarkStart w:id="13310" w:name="_Toc36220176"/>
      <w:bookmarkStart w:id="13311" w:name="_Toc36474274"/>
      <w:bookmarkStart w:id="13312" w:name="_Toc36542546"/>
      <w:bookmarkStart w:id="13313" w:name="_Toc36543367"/>
      <w:bookmarkStart w:id="13314" w:name="_Toc36567605"/>
      <w:bookmarkStart w:id="13315" w:name="_Toc44341290"/>
      <w:r w:rsidRPr="002B15AA">
        <w:t>5.3.9.3</w:t>
      </w:r>
      <w:r w:rsidRPr="002B15AA">
        <w:tab/>
        <w:t>Attribute constraints</w:t>
      </w:r>
      <w:bookmarkEnd w:id="13307"/>
      <w:bookmarkEnd w:id="13308"/>
      <w:bookmarkEnd w:id="13309"/>
      <w:bookmarkEnd w:id="13310"/>
      <w:bookmarkEnd w:id="13311"/>
      <w:bookmarkEnd w:id="13312"/>
      <w:bookmarkEnd w:id="13313"/>
      <w:bookmarkEnd w:id="13314"/>
      <w:bookmarkEnd w:id="13315"/>
    </w:p>
    <w:tbl>
      <w:tblPr>
        <w:tblW w:w="8771" w:type="dxa"/>
        <w:jc w:val="center"/>
        <w:tblLook w:val="01E0" w:firstRow="1" w:lastRow="1" w:firstColumn="1" w:lastColumn="1" w:noHBand="0" w:noVBand="0"/>
      </w:tblPr>
      <w:tblGrid>
        <w:gridCol w:w="3109"/>
        <w:gridCol w:w="5662"/>
      </w:tblGrid>
      <w:tr w:rsidR="00E154AB" w:rsidRPr="002B15AA" w:rsidTr="00583841">
        <w:trPr>
          <w:jc w:val="center"/>
        </w:trPr>
        <w:tc>
          <w:tcPr>
            <w:tcW w:w="3109"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662"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109"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566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13316" w:name="_Toc19888284"/>
      <w:bookmarkStart w:id="13317" w:name="_Toc27405171"/>
      <w:bookmarkStart w:id="13318" w:name="_Toc35878361"/>
      <w:bookmarkStart w:id="13319" w:name="_Toc36220177"/>
      <w:bookmarkStart w:id="13320" w:name="_Toc36474275"/>
      <w:bookmarkStart w:id="13321" w:name="_Toc36542547"/>
      <w:bookmarkStart w:id="13322" w:name="_Toc36543368"/>
      <w:bookmarkStart w:id="13323" w:name="_Toc36567606"/>
      <w:bookmarkStart w:id="13324" w:name="_Toc44341291"/>
      <w:r w:rsidRPr="002B15AA">
        <w:rPr>
          <w:lang w:eastAsia="zh-CN"/>
        </w:rPr>
        <w:t>5</w:t>
      </w:r>
      <w:r w:rsidRPr="002B15AA">
        <w:t>.3.9.4</w:t>
      </w:r>
      <w:r w:rsidRPr="002B15AA">
        <w:tab/>
        <w:t>Notifications</w:t>
      </w:r>
      <w:bookmarkEnd w:id="13316"/>
      <w:bookmarkEnd w:id="13317"/>
      <w:bookmarkEnd w:id="13318"/>
      <w:bookmarkEnd w:id="13319"/>
      <w:bookmarkEnd w:id="13320"/>
      <w:bookmarkEnd w:id="13321"/>
      <w:bookmarkEnd w:id="13322"/>
      <w:bookmarkEnd w:id="13323"/>
      <w:bookmarkEnd w:id="13324"/>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13325" w:name="_Toc19888285"/>
      <w:bookmarkStart w:id="13326" w:name="_Toc27405172"/>
      <w:bookmarkStart w:id="13327" w:name="_Toc35878362"/>
      <w:bookmarkStart w:id="13328" w:name="_Toc36220178"/>
      <w:bookmarkStart w:id="13329" w:name="_Toc36474276"/>
      <w:bookmarkStart w:id="13330" w:name="_Toc36542548"/>
      <w:bookmarkStart w:id="13331" w:name="_Toc36543369"/>
      <w:bookmarkStart w:id="13332" w:name="_Toc36567607"/>
      <w:bookmarkStart w:id="13333" w:name="_Toc44341292"/>
      <w:r w:rsidRPr="002B15AA">
        <w:rPr>
          <w:rFonts w:cs="Arial"/>
          <w:lang w:eastAsia="zh-CN"/>
        </w:rPr>
        <w:t>5.3.10</w:t>
      </w:r>
      <w:r w:rsidRPr="002B15AA">
        <w:rPr>
          <w:rFonts w:cs="Arial"/>
          <w:lang w:eastAsia="zh-CN"/>
        </w:rPr>
        <w:tab/>
      </w:r>
      <w:r w:rsidRPr="002B15AA">
        <w:rPr>
          <w:rFonts w:ascii="Courier New" w:hAnsi="Courier New"/>
        </w:rPr>
        <w:t>NRFFunction</w:t>
      </w:r>
      <w:bookmarkEnd w:id="13325"/>
      <w:bookmarkEnd w:id="13326"/>
      <w:bookmarkEnd w:id="13327"/>
      <w:bookmarkEnd w:id="13328"/>
      <w:bookmarkEnd w:id="13329"/>
      <w:bookmarkEnd w:id="13330"/>
      <w:bookmarkEnd w:id="13331"/>
      <w:bookmarkEnd w:id="13332"/>
      <w:bookmarkEnd w:id="13333"/>
    </w:p>
    <w:p w:rsidR="00E154AB" w:rsidRPr="002B15AA" w:rsidRDefault="00E154AB" w:rsidP="00E154AB">
      <w:pPr>
        <w:pStyle w:val="Heading4"/>
      </w:pPr>
      <w:bookmarkStart w:id="13334" w:name="_Toc19888286"/>
      <w:bookmarkStart w:id="13335" w:name="_Toc27405173"/>
      <w:bookmarkStart w:id="13336" w:name="_Toc35878363"/>
      <w:bookmarkStart w:id="13337" w:name="_Toc36220179"/>
      <w:bookmarkStart w:id="13338" w:name="_Toc36474277"/>
      <w:bookmarkStart w:id="13339" w:name="_Toc36542549"/>
      <w:bookmarkStart w:id="13340" w:name="_Toc36543370"/>
      <w:bookmarkStart w:id="13341" w:name="_Toc36567608"/>
      <w:bookmarkStart w:id="13342" w:name="_Toc44341293"/>
      <w:r w:rsidRPr="002B15AA">
        <w:rPr>
          <w:lang w:eastAsia="zh-CN"/>
        </w:rPr>
        <w:t>5.3</w:t>
      </w:r>
      <w:r w:rsidRPr="002B15AA">
        <w:t>.10.1</w:t>
      </w:r>
      <w:r w:rsidRPr="002B15AA">
        <w:tab/>
        <w:t>Definition</w:t>
      </w:r>
      <w:bookmarkEnd w:id="13334"/>
      <w:bookmarkEnd w:id="13335"/>
      <w:bookmarkEnd w:id="13336"/>
      <w:bookmarkEnd w:id="13337"/>
      <w:bookmarkEnd w:id="13338"/>
      <w:bookmarkEnd w:id="13339"/>
      <w:bookmarkEnd w:id="13340"/>
      <w:bookmarkEnd w:id="13341"/>
      <w:bookmarkEnd w:id="13342"/>
    </w:p>
    <w:p w:rsidR="00E154AB" w:rsidRPr="002B15AA" w:rsidRDefault="00E154AB" w:rsidP="00E154AB">
      <w:r w:rsidRPr="002B15AA">
        <w:t>This IOC represents the NRF function in 5GC. For more information about the NRF, see 3GPP TS 23.501 [2].</w:t>
      </w:r>
      <w:r>
        <w:t xml:space="preserve"> </w:t>
      </w:r>
    </w:p>
    <w:p w:rsidR="00E154AB" w:rsidRDefault="00E154AB" w:rsidP="00E154AB">
      <w:pPr>
        <w:pStyle w:val="Heading4"/>
      </w:pPr>
      <w:bookmarkStart w:id="13343" w:name="_Toc19888287"/>
      <w:bookmarkStart w:id="13344" w:name="_Toc27405174"/>
      <w:bookmarkStart w:id="13345" w:name="_Toc35878364"/>
      <w:bookmarkStart w:id="13346" w:name="_Toc36220180"/>
      <w:bookmarkStart w:id="13347" w:name="_Toc36474278"/>
      <w:bookmarkStart w:id="13348" w:name="_Toc36542550"/>
      <w:bookmarkStart w:id="13349" w:name="_Toc36543371"/>
      <w:bookmarkStart w:id="13350" w:name="_Toc36567609"/>
      <w:bookmarkStart w:id="13351" w:name="_Toc44341294"/>
      <w:r w:rsidRPr="002B15AA">
        <w:t>5.3.10.2</w:t>
      </w:r>
      <w:r w:rsidRPr="002B15AA">
        <w:tab/>
        <w:t>Attributes</w:t>
      </w:r>
      <w:bookmarkEnd w:id="13343"/>
      <w:bookmarkEnd w:id="13344"/>
      <w:bookmarkEnd w:id="13345"/>
      <w:bookmarkEnd w:id="13346"/>
      <w:bookmarkEnd w:id="13347"/>
      <w:bookmarkEnd w:id="13348"/>
      <w:bookmarkEnd w:id="13349"/>
      <w:bookmarkEnd w:id="13350"/>
      <w:bookmarkEnd w:id="13351"/>
    </w:p>
    <w:p w:rsidR="00E154AB" w:rsidRPr="002B15AA" w:rsidRDefault="00E154AB" w:rsidP="00E154AB">
      <w:r>
        <w:t>The NRFFunction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Del="004B72DF" w:rsidRDefault="00E154AB" w:rsidP="00583841">
            <w:pPr>
              <w:pStyle w:val="TAL"/>
              <w:rPr>
                <w:rFonts w:ascii="Courier New" w:hAnsi="Courier New" w:cs="Courier New"/>
                <w:lang w:eastAsia="zh-CN"/>
              </w:rPr>
            </w:pPr>
            <w:r w:rsidRPr="002B15AA">
              <w:rPr>
                <w:rFonts w:ascii="Courier New" w:hAnsi="Courier New" w:cs="Courier New" w:hint="eastAsia"/>
                <w:lang w:eastAsia="zh-CN"/>
              </w:rPr>
              <w:t>n</w:t>
            </w:r>
            <w:r w:rsidRPr="002B15AA">
              <w:rPr>
                <w:rFonts w:ascii="Courier New" w:hAnsi="Courier New" w:cs="Courier New"/>
                <w:lang w:eastAsia="zh-CN"/>
              </w:rPr>
              <w:t>FProfileList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hint="eastAsia"/>
                <w:lang w:eastAsia="zh-CN"/>
              </w:rPr>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7A0D51" w:rsidP="00583841">
            <w:pPr>
              <w:pStyle w:val="TAL"/>
              <w:rPr>
                <w:rFonts w:ascii="Courier New" w:hAnsi="Courier New" w:cs="Courier New"/>
                <w:lang w:eastAsia="zh-CN"/>
              </w:rPr>
            </w:pPr>
            <w:ins w:id="13352" w:author="28.541_CR0269R1_(Rel-16)_TEI16" w:date="2020-06-26T14:44:00Z">
              <w:r w:rsidRPr="007F640A">
                <w:rPr>
                  <w:rFonts w:ascii="Courier New" w:hAnsi="Courier New" w:cs="Courier New"/>
                  <w:lang w:eastAsia="zh-CN"/>
                </w:rPr>
                <w:t>c</w:t>
              </w:r>
            </w:ins>
            <w:del w:id="13353" w:author="28.541_CR0269R1_(Rel-16)_TEI16" w:date="2020-06-26T14:44:00Z">
              <w:r w:rsidR="00E154AB" w:rsidRPr="002B15AA" w:rsidDel="007A0D51">
                <w:rPr>
                  <w:rFonts w:ascii="Courier New" w:hAnsi="Courier New" w:cs="Courier New" w:hint="eastAsia"/>
                  <w:lang w:eastAsia="zh-CN"/>
                </w:rPr>
                <w:delText>n</w:delText>
              </w:r>
            </w:del>
            <w:ins w:id="13354" w:author="28.541_CR0269R1_(Rel-16)_TEI16" w:date="2020-06-26T14:44:00Z">
              <w:r>
                <w:rPr>
                  <w:rFonts w:ascii="Courier New" w:hAnsi="Courier New" w:cs="Courier New"/>
                  <w:lang w:eastAsia="zh-CN"/>
                </w:rPr>
                <w:t>N</w:t>
              </w:r>
            </w:ins>
            <w:r w:rsidR="00E154AB" w:rsidRPr="002B15AA">
              <w:rPr>
                <w:rFonts w:ascii="Courier New" w:hAnsi="Courier New" w:cs="Courier New" w:hint="eastAsia"/>
                <w:lang w:eastAsia="zh-CN"/>
              </w:rPr>
              <w:t>SIId</w:t>
            </w:r>
            <w:r w:rsidR="00E154AB"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Pr>
                <w:lang w:eastAsia="zh-CN"/>
              </w:rPr>
              <w:t>O</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lang w:eastAsia="zh-CN"/>
              </w:rPr>
              <w:t>T</w:t>
            </w:r>
          </w:p>
        </w:tc>
      </w:tr>
    </w:tbl>
    <w:p w:rsidR="00E154AB" w:rsidRPr="002B15AA" w:rsidRDefault="00E154AB" w:rsidP="00E154AB">
      <w:pPr>
        <w:pStyle w:val="Heading4"/>
      </w:pPr>
      <w:bookmarkStart w:id="13355" w:name="_Toc19888288"/>
      <w:bookmarkStart w:id="13356" w:name="_Toc27405175"/>
      <w:bookmarkStart w:id="13357" w:name="_Toc35878365"/>
      <w:bookmarkStart w:id="13358" w:name="_Toc36220181"/>
      <w:bookmarkStart w:id="13359" w:name="_Toc36474279"/>
      <w:bookmarkStart w:id="13360" w:name="_Toc36542551"/>
      <w:bookmarkStart w:id="13361" w:name="_Toc36543372"/>
      <w:bookmarkStart w:id="13362" w:name="_Toc36567610"/>
      <w:bookmarkStart w:id="13363" w:name="_Toc44341295"/>
      <w:r w:rsidRPr="002B15AA">
        <w:t>5.3.10.3</w:t>
      </w:r>
      <w:r w:rsidRPr="002B15AA">
        <w:tab/>
        <w:t>Attribute constraints</w:t>
      </w:r>
      <w:bookmarkEnd w:id="13355"/>
      <w:bookmarkEnd w:id="13356"/>
      <w:bookmarkEnd w:id="13357"/>
      <w:bookmarkEnd w:id="13358"/>
      <w:bookmarkEnd w:id="13359"/>
      <w:bookmarkEnd w:id="13360"/>
      <w:bookmarkEnd w:id="13361"/>
      <w:bookmarkEnd w:id="13362"/>
      <w:bookmarkEnd w:id="13363"/>
    </w:p>
    <w:tbl>
      <w:tblPr>
        <w:tblW w:w="8850" w:type="dxa"/>
        <w:jc w:val="center"/>
        <w:tblLook w:val="01E0" w:firstRow="1" w:lastRow="1" w:firstColumn="1" w:lastColumn="1" w:noHBand="0" w:noVBand="0"/>
      </w:tblPr>
      <w:tblGrid>
        <w:gridCol w:w="3149"/>
        <w:gridCol w:w="5701"/>
      </w:tblGrid>
      <w:tr w:rsidR="00E154AB" w:rsidRPr="002B15AA" w:rsidTr="00583841">
        <w:trPr>
          <w:jc w:val="center"/>
        </w:trPr>
        <w:tc>
          <w:tcPr>
            <w:tcW w:w="3149"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701"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149"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570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r w:rsidR="00E154AB" w:rsidRPr="002B15AA" w:rsidTr="00583841">
        <w:trPr>
          <w:jc w:val="center"/>
        </w:trPr>
        <w:tc>
          <w:tcPr>
            <w:tcW w:w="3149"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nfProfile</w:t>
            </w:r>
            <w:r w:rsidRPr="002B15AA">
              <w:rPr>
                <w:rFonts w:ascii="Courier New" w:hAnsi="Courier New" w:cs="Courier New"/>
                <w:lang w:eastAsia="zh-CN"/>
              </w:rPr>
              <w:t xml:space="preserve">List </w:t>
            </w:r>
            <w:r w:rsidRPr="002B15AA">
              <w:rPr>
                <w:rFonts w:cs="Arial"/>
                <w:lang w:eastAsia="zh-CN"/>
              </w:rPr>
              <w:t>Support Qualifier</w:t>
            </w:r>
          </w:p>
        </w:tc>
        <w:tc>
          <w:tcPr>
            <w:tcW w:w="570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rPr>
                <w:lang w:eastAsia="zh-CN"/>
              </w:rPr>
              <w:t>C</w:t>
            </w:r>
            <w:r w:rsidRPr="002B15AA">
              <w:rPr>
                <w:rFonts w:hint="eastAsia"/>
                <w:lang w:eastAsia="zh-CN"/>
              </w:rPr>
              <w:t>ondition</w:t>
            </w:r>
            <w:r w:rsidRPr="002B15AA">
              <w:rPr>
                <w:lang w:eastAsia="zh-CN"/>
              </w:rPr>
              <w:t>:</w:t>
            </w:r>
            <w:r w:rsidRPr="002B15AA">
              <w:rPr>
                <w:rFonts w:hint="eastAsia"/>
                <w:lang w:eastAsia="zh-CN"/>
              </w:rPr>
              <w:t xml:space="preserve"> </w:t>
            </w:r>
            <w:r w:rsidRPr="002B15AA">
              <w:rPr>
                <w:lang w:eastAsia="zh-CN"/>
              </w:rPr>
              <w:t>NF profile is registered and deregistered by management system.</w:t>
            </w:r>
          </w:p>
        </w:tc>
      </w:tr>
      <w:tr w:rsidR="00E154AB" w:rsidRPr="002B15AA" w:rsidTr="00583841">
        <w:trPr>
          <w:jc w:val="center"/>
        </w:trPr>
        <w:tc>
          <w:tcPr>
            <w:tcW w:w="3149"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nSIId</w:t>
            </w:r>
            <w:r w:rsidRPr="002B15AA">
              <w:rPr>
                <w:rFonts w:ascii="Courier New" w:hAnsi="Courier New" w:cs="Courier New"/>
                <w:lang w:eastAsia="zh-CN"/>
              </w:rPr>
              <w:t>List</w:t>
            </w:r>
            <w:r w:rsidRPr="002B15AA">
              <w:rPr>
                <w:rFonts w:ascii="Courier New" w:hAnsi="Courier New" w:cs="Courier New" w:hint="eastAsia"/>
                <w:lang w:eastAsia="zh-CN"/>
              </w:rPr>
              <w:t xml:space="preserve"> </w:t>
            </w:r>
            <w:r w:rsidRPr="002B15AA">
              <w:rPr>
                <w:rFonts w:cs="Arial"/>
                <w:lang w:eastAsia="zh-CN"/>
              </w:rPr>
              <w:t>Support Qualifier</w:t>
            </w:r>
          </w:p>
        </w:tc>
        <w:tc>
          <w:tcPr>
            <w:tcW w:w="570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rPr>
                <w:lang w:eastAsia="zh-CN"/>
              </w:rPr>
              <w:t>C</w:t>
            </w:r>
            <w:r w:rsidRPr="002B15AA">
              <w:rPr>
                <w:rFonts w:hint="eastAsia"/>
                <w:lang w:eastAsia="zh-CN"/>
              </w:rPr>
              <w:t>ondition</w:t>
            </w:r>
            <w:r w:rsidRPr="002B15AA">
              <w:rPr>
                <w:lang w:eastAsia="zh-CN"/>
              </w:rPr>
              <w:t>:</w:t>
            </w:r>
            <w:r w:rsidRPr="002B15AA">
              <w:rPr>
                <w:rFonts w:hint="eastAsia"/>
                <w:lang w:eastAsia="zh-CN"/>
              </w:rPr>
              <w:t xml:space="preserve"> </w:t>
            </w:r>
            <w:r w:rsidRPr="002B15AA">
              <w:rPr>
                <w:lang w:eastAsia="zh-CN"/>
              </w:rPr>
              <w:t>Network slicing feature is supported.</w:t>
            </w:r>
          </w:p>
        </w:tc>
      </w:tr>
    </w:tbl>
    <w:p w:rsidR="00E154AB" w:rsidRPr="002B15AA" w:rsidRDefault="00E154AB" w:rsidP="00E154AB">
      <w:pPr>
        <w:pStyle w:val="Heading4"/>
      </w:pPr>
      <w:bookmarkStart w:id="13364" w:name="_Toc19888289"/>
      <w:bookmarkStart w:id="13365" w:name="_Toc27405176"/>
      <w:bookmarkStart w:id="13366" w:name="_Toc35878366"/>
      <w:bookmarkStart w:id="13367" w:name="_Toc36220182"/>
      <w:bookmarkStart w:id="13368" w:name="_Toc36474280"/>
      <w:bookmarkStart w:id="13369" w:name="_Toc36542552"/>
      <w:bookmarkStart w:id="13370" w:name="_Toc36543373"/>
      <w:bookmarkStart w:id="13371" w:name="_Toc36567611"/>
      <w:bookmarkStart w:id="13372" w:name="_Toc44341296"/>
      <w:r w:rsidRPr="002B15AA">
        <w:rPr>
          <w:lang w:eastAsia="zh-CN"/>
        </w:rPr>
        <w:t>5</w:t>
      </w:r>
      <w:r w:rsidRPr="002B15AA">
        <w:t>.3.10.4</w:t>
      </w:r>
      <w:r w:rsidRPr="002B15AA">
        <w:tab/>
        <w:t>Notifications</w:t>
      </w:r>
      <w:bookmarkEnd w:id="13364"/>
      <w:bookmarkEnd w:id="13365"/>
      <w:bookmarkEnd w:id="13366"/>
      <w:bookmarkEnd w:id="13367"/>
      <w:bookmarkEnd w:id="13368"/>
      <w:bookmarkEnd w:id="13369"/>
      <w:bookmarkEnd w:id="13370"/>
      <w:bookmarkEnd w:id="13371"/>
      <w:bookmarkEnd w:id="13372"/>
    </w:p>
    <w:p w:rsidR="00E154AB" w:rsidRPr="002B15AA" w:rsidRDefault="00E154AB" w:rsidP="00E154AB">
      <w:pPr>
        <w:rPr>
          <w:b/>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13373" w:name="_Toc19888290"/>
      <w:bookmarkStart w:id="13374" w:name="_Toc27405177"/>
      <w:bookmarkStart w:id="13375" w:name="_Toc35878367"/>
      <w:bookmarkStart w:id="13376" w:name="_Toc36220183"/>
      <w:bookmarkStart w:id="13377" w:name="_Toc36474281"/>
      <w:bookmarkStart w:id="13378" w:name="_Toc36542553"/>
      <w:bookmarkStart w:id="13379" w:name="_Toc36543374"/>
      <w:bookmarkStart w:id="13380" w:name="_Toc36567612"/>
      <w:bookmarkStart w:id="13381" w:name="_Toc44341297"/>
      <w:r w:rsidRPr="002B15AA">
        <w:rPr>
          <w:rFonts w:cs="Arial"/>
          <w:lang w:eastAsia="zh-CN"/>
        </w:rPr>
        <w:t>5.3.11</w:t>
      </w:r>
      <w:r w:rsidRPr="002B15AA">
        <w:rPr>
          <w:rFonts w:cs="Arial"/>
          <w:lang w:eastAsia="zh-CN"/>
        </w:rPr>
        <w:tab/>
      </w:r>
      <w:r w:rsidRPr="002B15AA">
        <w:rPr>
          <w:rFonts w:ascii="Courier New" w:hAnsi="Courier New"/>
        </w:rPr>
        <w:t>NSSFFunction</w:t>
      </w:r>
      <w:bookmarkEnd w:id="13373"/>
      <w:bookmarkEnd w:id="13374"/>
      <w:bookmarkEnd w:id="13375"/>
      <w:bookmarkEnd w:id="13376"/>
      <w:bookmarkEnd w:id="13377"/>
      <w:bookmarkEnd w:id="13378"/>
      <w:bookmarkEnd w:id="13379"/>
      <w:bookmarkEnd w:id="13380"/>
      <w:bookmarkEnd w:id="13381"/>
    </w:p>
    <w:p w:rsidR="00E154AB" w:rsidRPr="002B15AA" w:rsidRDefault="00E154AB" w:rsidP="00E154AB">
      <w:pPr>
        <w:pStyle w:val="Heading4"/>
      </w:pPr>
      <w:bookmarkStart w:id="13382" w:name="_Toc19888291"/>
      <w:bookmarkStart w:id="13383" w:name="_Toc27405178"/>
      <w:bookmarkStart w:id="13384" w:name="_Toc35878368"/>
      <w:bookmarkStart w:id="13385" w:name="_Toc36220184"/>
      <w:bookmarkStart w:id="13386" w:name="_Toc36474282"/>
      <w:bookmarkStart w:id="13387" w:name="_Toc36542554"/>
      <w:bookmarkStart w:id="13388" w:name="_Toc36543375"/>
      <w:bookmarkStart w:id="13389" w:name="_Toc36567613"/>
      <w:bookmarkStart w:id="13390" w:name="_Toc44341298"/>
      <w:r w:rsidRPr="002B15AA">
        <w:rPr>
          <w:lang w:eastAsia="zh-CN"/>
        </w:rPr>
        <w:t>5.3</w:t>
      </w:r>
      <w:r w:rsidRPr="002B15AA">
        <w:t>.11.1</w:t>
      </w:r>
      <w:r w:rsidRPr="002B15AA">
        <w:tab/>
        <w:t>Definition</w:t>
      </w:r>
      <w:bookmarkEnd w:id="13382"/>
      <w:bookmarkEnd w:id="13383"/>
      <w:bookmarkEnd w:id="13384"/>
      <w:bookmarkEnd w:id="13385"/>
      <w:bookmarkEnd w:id="13386"/>
      <w:bookmarkEnd w:id="13387"/>
      <w:bookmarkEnd w:id="13388"/>
      <w:bookmarkEnd w:id="13389"/>
      <w:bookmarkEnd w:id="13390"/>
    </w:p>
    <w:p w:rsidR="00E154AB" w:rsidRPr="002B15AA" w:rsidRDefault="00E154AB" w:rsidP="00E154AB">
      <w:r w:rsidRPr="002B15AA">
        <w:t>This IOC represents the NSSF function in 5GC. For more information about the NSSF, see 3GPP TS 23.501 [2].</w:t>
      </w:r>
      <w:r>
        <w:t xml:space="preserve"> </w:t>
      </w:r>
    </w:p>
    <w:p w:rsidR="00E154AB" w:rsidRDefault="00E154AB" w:rsidP="00E154AB">
      <w:pPr>
        <w:pStyle w:val="Heading4"/>
      </w:pPr>
      <w:bookmarkStart w:id="13391" w:name="_Toc19888292"/>
      <w:bookmarkStart w:id="13392" w:name="_Toc27405179"/>
      <w:bookmarkStart w:id="13393" w:name="_Toc35878369"/>
      <w:bookmarkStart w:id="13394" w:name="_Toc36220185"/>
      <w:bookmarkStart w:id="13395" w:name="_Toc36474283"/>
      <w:bookmarkStart w:id="13396" w:name="_Toc36542555"/>
      <w:bookmarkStart w:id="13397" w:name="_Toc36543376"/>
      <w:bookmarkStart w:id="13398" w:name="_Toc36567614"/>
      <w:bookmarkStart w:id="13399" w:name="_Toc44341299"/>
      <w:r w:rsidRPr="002B15AA">
        <w:t>5.3.11.2</w:t>
      </w:r>
      <w:r w:rsidRPr="002B15AA">
        <w:tab/>
        <w:t>Attributes</w:t>
      </w:r>
      <w:bookmarkEnd w:id="13391"/>
      <w:bookmarkEnd w:id="13392"/>
      <w:bookmarkEnd w:id="13393"/>
      <w:bookmarkEnd w:id="13394"/>
      <w:bookmarkEnd w:id="13395"/>
      <w:bookmarkEnd w:id="13396"/>
      <w:bookmarkEnd w:id="13397"/>
      <w:bookmarkEnd w:id="13398"/>
      <w:bookmarkEnd w:id="13399"/>
    </w:p>
    <w:p w:rsidR="00E154AB" w:rsidRPr="00A339EA" w:rsidRDefault="00E154AB" w:rsidP="00E154AB">
      <w:r>
        <w:t>The NSSFFunction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lastRenderedPageBreak/>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Del="00717AD0" w:rsidRDefault="00E154AB" w:rsidP="00583841">
            <w:pPr>
              <w:pStyle w:val="TAL"/>
              <w:rPr>
                <w:rFonts w:ascii="Courier New" w:hAnsi="Courier New" w:cs="Courier New"/>
                <w:lang w:eastAsia="zh-CN"/>
              </w:rPr>
            </w:pPr>
            <w:del w:id="13400" w:author="28.541_CR0269R1_(Rel-16)_TEI16" w:date="2020-06-26T14:44:00Z">
              <w:r w:rsidRPr="002B15AA" w:rsidDel="007A0D51">
                <w:rPr>
                  <w:rFonts w:ascii="Courier New" w:hAnsi="Courier New" w:cs="Courier New" w:hint="eastAsia"/>
                  <w:lang w:eastAsia="zh-CN"/>
                </w:rPr>
                <w:delText>n</w:delText>
              </w:r>
            </w:del>
            <w:ins w:id="13401" w:author="28.541_CR0269R1_(Rel-16)_TEI16" w:date="2020-06-26T14:44:00Z">
              <w:r w:rsidR="007A0D51">
                <w:rPr>
                  <w:rFonts w:ascii="Courier New" w:hAnsi="Courier New" w:cs="Courier New"/>
                  <w:lang w:eastAsia="zh-CN"/>
                </w:rPr>
                <w:t>cN</w:t>
              </w:r>
            </w:ins>
            <w:r w:rsidRPr="002B15AA">
              <w:rPr>
                <w:rFonts w:ascii="Courier New" w:hAnsi="Courier New" w:cs="Courier New" w:hint="eastAsia"/>
                <w:lang w:eastAsia="zh-CN"/>
              </w:rPr>
              <w:t>SIId</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Pr>
                <w:lang w:eastAsia="zh-CN"/>
              </w:rPr>
              <w:t>O</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lang w:eastAsia="zh-CN"/>
              </w:rPr>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r w:rsidR="00E154AB" w:rsidRPr="00470179"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bookmarkStart w:id="13402" w:name="_Toc19888293"/>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pPr>
            <w:r>
              <w:t>M</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r>
    </w:tbl>
    <w:p w:rsidR="00E154AB" w:rsidRDefault="00E154AB" w:rsidP="00E154AB">
      <w:pPr>
        <w:pStyle w:val="Heading4"/>
      </w:pPr>
      <w:bookmarkStart w:id="13403" w:name="_Toc27405180"/>
      <w:bookmarkStart w:id="13404" w:name="_Toc35878370"/>
      <w:bookmarkStart w:id="13405" w:name="_Toc36220186"/>
      <w:bookmarkStart w:id="13406" w:name="_Toc36474284"/>
      <w:bookmarkStart w:id="13407" w:name="_Toc36542556"/>
      <w:bookmarkStart w:id="13408" w:name="_Toc36543377"/>
      <w:bookmarkStart w:id="13409" w:name="_Toc36567615"/>
      <w:bookmarkStart w:id="13410" w:name="_Toc44341300"/>
      <w:r>
        <w:rPr>
          <w:rFonts w:hint="eastAsia"/>
          <w:lang w:eastAsia="zh-CN"/>
        </w:rPr>
        <w:t>5.3.11.3</w:t>
      </w:r>
      <w:r>
        <w:rPr>
          <w:rFonts w:hint="eastAsia"/>
          <w:lang w:eastAsia="zh-CN"/>
        </w:rPr>
        <w:tab/>
      </w:r>
      <w:r w:rsidRPr="002B15AA">
        <w:t>Attribute constraints</w:t>
      </w:r>
      <w:bookmarkEnd w:id="13402"/>
      <w:bookmarkEnd w:id="13403"/>
      <w:bookmarkEnd w:id="13404"/>
      <w:bookmarkEnd w:id="13405"/>
      <w:bookmarkEnd w:id="13406"/>
      <w:bookmarkEnd w:id="13407"/>
      <w:bookmarkEnd w:id="13408"/>
      <w:bookmarkEnd w:id="13409"/>
      <w:bookmarkEnd w:id="13410"/>
    </w:p>
    <w:p w:rsidR="00E154AB" w:rsidRDefault="00E154AB" w:rsidP="00E154AB">
      <w:pPr>
        <w:rPr>
          <w:lang w:eastAsia="zh-CN"/>
        </w:rPr>
      </w:pPr>
      <w:r>
        <w:t>None.</w:t>
      </w:r>
    </w:p>
    <w:p w:rsidR="00E154AB" w:rsidRPr="002B15AA" w:rsidRDefault="00E154AB" w:rsidP="00E154AB">
      <w:pPr>
        <w:pStyle w:val="Heading4"/>
      </w:pPr>
      <w:bookmarkStart w:id="13411" w:name="_Toc19888294"/>
      <w:bookmarkStart w:id="13412" w:name="_Toc27405181"/>
      <w:bookmarkStart w:id="13413" w:name="_Toc35878371"/>
      <w:bookmarkStart w:id="13414" w:name="_Toc36220187"/>
      <w:bookmarkStart w:id="13415" w:name="_Toc36474285"/>
      <w:bookmarkStart w:id="13416" w:name="_Toc36542557"/>
      <w:bookmarkStart w:id="13417" w:name="_Toc36543378"/>
      <w:bookmarkStart w:id="13418" w:name="_Toc36567616"/>
      <w:bookmarkStart w:id="13419" w:name="_Toc44341301"/>
      <w:r w:rsidRPr="002B15AA">
        <w:rPr>
          <w:lang w:eastAsia="zh-CN"/>
        </w:rPr>
        <w:t>5</w:t>
      </w:r>
      <w:r w:rsidRPr="002B15AA">
        <w:t>.3.11.4</w:t>
      </w:r>
      <w:r w:rsidRPr="002B15AA">
        <w:tab/>
        <w:t>Notifications</w:t>
      </w:r>
      <w:bookmarkEnd w:id="13411"/>
      <w:bookmarkEnd w:id="13412"/>
      <w:bookmarkEnd w:id="13413"/>
      <w:bookmarkEnd w:id="13414"/>
      <w:bookmarkEnd w:id="13415"/>
      <w:bookmarkEnd w:id="13416"/>
      <w:bookmarkEnd w:id="13417"/>
      <w:bookmarkEnd w:id="13418"/>
      <w:bookmarkEnd w:id="13419"/>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13420" w:name="_Toc19888295"/>
      <w:bookmarkStart w:id="13421" w:name="_Toc27405182"/>
      <w:bookmarkStart w:id="13422" w:name="_Toc35878372"/>
      <w:bookmarkStart w:id="13423" w:name="_Toc36220188"/>
      <w:bookmarkStart w:id="13424" w:name="_Toc36474286"/>
      <w:bookmarkStart w:id="13425" w:name="_Toc36542558"/>
      <w:bookmarkStart w:id="13426" w:name="_Toc36543379"/>
      <w:bookmarkStart w:id="13427" w:name="_Toc36567617"/>
      <w:bookmarkStart w:id="13428" w:name="_Toc44341302"/>
      <w:r w:rsidRPr="002B15AA">
        <w:rPr>
          <w:rFonts w:cs="Arial"/>
          <w:lang w:eastAsia="zh-CN"/>
        </w:rPr>
        <w:t>5.3.12</w:t>
      </w:r>
      <w:r w:rsidRPr="002B15AA">
        <w:rPr>
          <w:rFonts w:cs="Arial"/>
          <w:lang w:eastAsia="zh-CN"/>
        </w:rPr>
        <w:tab/>
      </w:r>
      <w:r w:rsidRPr="002B15AA">
        <w:rPr>
          <w:rFonts w:ascii="Courier New" w:hAnsi="Courier New"/>
        </w:rPr>
        <w:t>AFFunction</w:t>
      </w:r>
      <w:bookmarkEnd w:id="13420"/>
      <w:bookmarkEnd w:id="13421"/>
      <w:bookmarkEnd w:id="13422"/>
      <w:bookmarkEnd w:id="13423"/>
      <w:bookmarkEnd w:id="13424"/>
      <w:bookmarkEnd w:id="13425"/>
      <w:bookmarkEnd w:id="13426"/>
      <w:bookmarkEnd w:id="13427"/>
      <w:bookmarkEnd w:id="13428"/>
    </w:p>
    <w:p w:rsidR="00E154AB" w:rsidRPr="002B15AA" w:rsidRDefault="00E154AB" w:rsidP="00E154AB">
      <w:pPr>
        <w:pStyle w:val="Heading4"/>
      </w:pPr>
      <w:bookmarkStart w:id="13429" w:name="_Toc19888296"/>
      <w:bookmarkStart w:id="13430" w:name="_Toc27405183"/>
      <w:bookmarkStart w:id="13431" w:name="_Toc35878373"/>
      <w:bookmarkStart w:id="13432" w:name="_Toc36220189"/>
      <w:bookmarkStart w:id="13433" w:name="_Toc36474287"/>
      <w:bookmarkStart w:id="13434" w:name="_Toc36542559"/>
      <w:bookmarkStart w:id="13435" w:name="_Toc36543380"/>
      <w:bookmarkStart w:id="13436" w:name="_Toc36567618"/>
      <w:bookmarkStart w:id="13437" w:name="_Toc44341303"/>
      <w:r w:rsidRPr="002B15AA">
        <w:rPr>
          <w:lang w:eastAsia="zh-CN"/>
        </w:rPr>
        <w:t>5.3</w:t>
      </w:r>
      <w:r w:rsidRPr="002B15AA">
        <w:t>.12.1</w:t>
      </w:r>
      <w:r w:rsidRPr="002B15AA">
        <w:tab/>
        <w:t>Definition</w:t>
      </w:r>
      <w:bookmarkEnd w:id="13429"/>
      <w:bookmarkEnd w:id="13430"/>
      <w:bookmarkEnd w:id="13431"/>
      <w:bookmarkEnd w:id="13432"/>
      <w:bookmarkEnd w:id="13433"/>
      <w:bookmarkEnd w:id="13434"/>
      <w:bookmarkEnd w:id="13435"/>
      <w:bookmarkEnd w:id="13436"/>
      <w:bookmarkEnd w:id="13437"/>
    </w:p>
    <w:p w:rsidR="00E154AB" w:rsidRPr="002B15AA" w:rsidRDefault="00E154AB" w:rsidP="00E154AB">
      <w:r w:rsidRPr="002B15AA">
        <w:t>This IOC is defined for only purpose to describe the IOCs representing its interaction interface with 5GC (i.e. EP_Rx and EP_N5). It has no any attributes defined.</w:t>
      </w:r>
    </w:p>
    <w:p w:rsidR="00E154AB" w:rsidRPr="002B15AA" w:rsidRDefault="00E154AB" w:rsidP="00E154AB">
      <w:pPr>
        <w:pStyle w:val="Heading3"/>
        <w:rPr>
          <w:rFonts w:cs="Arial"/>
          <w:lang w:eastAsia="zh-CN"/>
        </w:rPr>
      </w:pPr>
      <w:bookmarkStart w:id="13438" w:name="_Toc19888297"/>
      <w:bookmarkStart w:id="13439" w:name="_Toc27405184"/>
      <w:bookmarkStart w:id="13440" w:name="_Toc35878374"/>
      <w:bookmarkStart w:id="13441" w:name="_Toc36220190"/>
      <w:bookmarkStart w:id="13442" w:name="_Toc36474288"/>
      <w:bookmarkStart w:id="13443" w:name="_Toc36542560"/>
      <w:bookmarkStart w:id="13444" w:name="_Toc36543381"/>
      <w:bookmarkStart w:id="13445" w:name="_Toc36567619"/>
      <w:bookmarkStart w:id="13446" w:name="_Toc44341304"/>
      <w:r w:rsidRPr="002B15AA">
        <w:rPr>
          <w:rFonts w:cs="Arial"/>
          <w:lang w:eastAsia="zh-CN"/>
        </w:rPr>
        <w:t>5.3.13</w:t>
      </w:r>
      <w:r w:rsidRPr="002B15AA">
        <w:rPr>
          <w:rFonts w:cs="Arial"/>
          <w:lang w:eastAsia="zh-CN"/>
        </w:rPr>
        <w:tab/>
      </w:r>
      <w:r w:rsidRPr="002B15AA">
        <w:rPr>
          <w:rFonts w:ascii="Courier New" w:hAnsi="Courier New"/>
        </w:rPr>
        <w:t>DNFunction</w:t>
      </w:r>
      <w:bookmarkEnd w:id="13438"/>
      <w:bookmarkEnd w:id="13439"/>
      <w:bookmarkEnd w:id="13440"/>
      <w:bookmarkEnd w:id="13441"/>
      <w:bookmarkEnd w:id="13442"/>
      <w:bookmarkEnd w:id="13443"/>
      <w:bookmarkEnd w:id="13444"/>
      <w:bookmarkEnd w:id="13445"/>
      <w:bookmarkEnd w:id="13446"/>
    </w:p>
    <w:p w:rsidR="00E154AB" w:rsidRPr="002B15AA" w:rsidRDefault="00E154AB" w:rsidP="00E154AB">
      <w:pPr>
        <w:pStyle w:val="Heading4"/>
      </w:pPr>
      <w:bookmarkStart w:id="13447" w:name="_Toc19888298"/>
      <w:bookmarkStart w:id="13448" w:name="_Toc27405185"/>
      <w:bookmarkStart w:id="13449" w:name="_Toc35878375"/>
      <w:bookmarkStart w:id="13450" w:name="_Toc36220191"/>
      <w:bookmarkStart w:id="13451" w:name="_Toc36474289"/>
      <w:bookmarkStart w:id="13452" w:name="_Toc36542561"/>
      <w:bookmarkStart w:id="13453" w:name="_Toc36543382"/>
      <w:bookmarkStart w:id="13454" w:name="_Toc36567620"/>
      <w:bookmarkStart w:id="13455" w:name="_Toc44341305"/>
      <w:r w:rsidRPr="002B15AA">
        <w:rPr>
          <w:lang w:eastAsia="zh-CN"/>
        </w:rPr>
        <w:t>5.3</w:t>
      </w:r>
      <w:r w:rsidRPr="002B15AA">
        <w:t>.13.1</w:t>
      </w:r>
      <w:r w:rsidRPr="002B15AA">
        <w:tab/>
        <w:t>Definition</w:t>
      </w:r>
      <w:bookmarkEnd w:id="13447"/>
      <w:bookmarkEnd w:id="13448"/>
      <w:bookmarkEnd w:id="13449"/>
      <w:bookmarkEnd w:id="13450"/>
      <w:bookmarkEnd w:id="13451"/>
      <w:bookmarkEnd w:id="13452"/>
      <w:bookmarkEnd w:id="13453"/>
      <w:bookmarkEnd w:id="13454"/>
      <w:bookmarkEnd w:id="13455"/>
    </w:p>
    <w:p w:rsidR="00E154AB" w:rsidRPr="002B15AA" w:rsidRDefault="00E154AB" w:rsidP="00E154AB">
      <w:r w:rsidRPr="002B15AA">
        <w:t>This IOC is defined for only purpose to describe the IOCs representing Data Network (DN) interaction interface with 5GC (i.e. EP_N6). It has no any attributes defined.</w:t>
      </w:r>
    </w:p>
    <w:p w:rsidR="00E154AB" w:rsidRPr="002B15AA" w:rsidRDefault="00E154AB" w:rsidP="00E154AB">
      <w:pPr>
        <w:pStyle w:val="Heading3"/>
        <w:rPr>
          <w:rFonts w:cs="Arial"/>
          <w:lang w:eastAsia="zh-CN"/>
        </w:rPr>
      </w:pPr>
      <w:bookmarkStart w:id="13456" w:name="_Toc19888299"/>
      <w:bookmarkStart w:id="13457" w:name="_Toc27405186"/>
      <w:bookmarkStart w:id="13458" w:name="_Toc35878376"/>
      <w:bookmarkStart w:id="13459" w:name="_Toc36220192"/>
      <w:bookmarkStart w:id="13460" w:name="_Toc36474290"/>
      <w:bookmarkStart w:id="13461" w:name="_Toc36542562"/>
      <w:bookmarkStart w:id="13462" w:name="_Toc36543383"/>
      <w:bookmarkStart w:id="13463" w:name="_Toc36567621"/>
      <w:bookmarkStart w:id="13464" w:name="_Toc44341306"/>
      <w:r w:rsidRPr="002B15AA">
        <w:rPr>
          <w:rFonts w:cs="Arial"/>
          <w:lang w:eastAsia="zh-CN"/>
        </w:rPr>
        <w:t>5.3.14</w:t>
      </w:r>
      <w:r w:rsidRPr="002B15AA">
        <w:rPr>
          <w:rFonts w:cs="Arial"/>
          <w:lang w:eastAsia="zh-CN"/>
        </w:rPr>
        <w:tab/>
      </w:r>
      <w:r w:rsidRPr="002B15AA">
        <w:rPr>
          <w:rFonts w:ascii="Courier New" w:hAnsi="Courier New"/>
        </w:rPr>
        <w:t>SMSFFunction</w:t>
      </w:r>
      <w:bookmarkEnd w:id="13456"/>
      <w:bookmarkEnd w:id="13457"/>
      <w:bookmarkEnd w:id="13458"/>
      <w:bookmarkEnd w:id="13459"/>
      <w:bookmarkEnd w:id="13460"/>
      <w:bookmarkEnd w:id="13461"/>
      <w:bookmarkEnd w:id="13462"/>
      <w:bookmarkEnd w:id="13463"/>
      <w:bookmarkEnd w:id="13464"/>
    </w:p>
    <w:p w:rsidR="00E154AB" w:rsidRPr="002B15AA" w:rsidRDefault="00E154AB" w:rsidP="00E154AB">
      <w:pPr>
        <w:pStyle w:val="Heading4"/>
      </w:pPr>
      <w:bookmarkStart w:id="13465" w:name="_Toc19888300"/>
      <w:bookmarkStart w:id="13466" w:name="_Toc27405187"/>
      <w:bookmarkStart w:id="13467" w:name="_Toc35878377"/>
      <w:bookmarkStart w:id="13468" w:name="_Toc36220193"/>
      <w:bookmarkStart w:id="13469" w:name="_Toc36474291"/>
      <w:bookmarkStart w:id="13470" w:name="_Toc36542563"/>
      <w:bookmarkStart w:id="13471" w:name="_Toc36543384"/>
      <w:bookmarkStart w:id="13472" w:name="_Toc36567622"/>
      <w:bookmarkStart w:id="13473" w:name="_Toc44341307"/>
      <w:r w:rsidRPr="002B15AA">
        <w:rPr>
          <w:lang w:eastAsia="zh-CN"/>
        </w:rPr>
        <w:t>5.3</w:t>
      </w:r>
      <w:r w:rsidRPr="002B15AA">
        <w:t>.14.1</w:t>
      </w:r>
      <w:r w:rsidRPr="002B15AA">
        <w:tab/>
        <w:t>Definition</w:t>
      </w:r>
      <w:bookmarkEnd w:id="13465"/>
      <w:bookmarkEnd w:id="13466"/>
      <w:bookmarkEnd w:id="13467"/>
      <w:bookmarkEnd w:id="13468"/>
      <w:bookmarkEnd w:id="13469"/>
      <w:bookmarkEnd w:id="13470"/>
      <w:bookmarkEnd w:id="13471"/>
      <w:bookmarkEnd w:id="13472"/>
      <w:bookmarkEnd w:id="13473"/>
    </w:p>
    <w:p w:rsidR="00E154AB" w:rsidRPr="002B15AA" w:rsidRDefault="00E154AB" w:rsidP="00E154AB">
      <w:r w:rsidRPr="002B15AA">
        <w:t xml:space="preserve">This IOC represents the SMSF function defined in 3GPP TS 23.501 [2]. </w:t>
      </w:r>
    </w:p>
    <w:p w:rsidR="00E154AB" w:rsidRDefault="00E154AB" w:rsidP="00E154AB">
      <w:pPr>
        <w:pStyle w:val="Heading4"/>
      </w:pPr>
      <w:bookmarkStart w:id="13474" w:name="_Toc19888301"/>
      <w:bookmarkStart w:id="13475" w:name="_Toc27405188"/>
      <w:bookmarkStart w:id="13476" w:name="_Toc35878378"/>
      <w:bookmarkStart w:id="13477" w:name="_Toc36220194"/>
      <w:bookmarkStart w:id="13478" w:name="_Toc36474292"/>
      <w:bookmarkStart w:id="13479" w:name="_Toc36542564"/>
      <w:bookmarkStart w:id="13480" w:name="_Toc36543385"/>
      <w:bookmarkStart w:id="13481" w:name="_Toc36567623"/>
      <w:bookmarkStart w:id="13482" w:name="_Toc44341308"/>
      <w:r w:rsidRPr="002B15AA">
        <w:t>5.3.14.2</w:t>
      </w:r>
      <w:r w:rsidRPr="002B15AA">
        <w:tab/>
        <w:t>Attributes</w:t>
      </w:r>
      <w:bookmarkEnd w:id="13474"/>
      <w:bookmarkEnd w:id="13475"/>
      <w:bookmarkEnd w:id="13476"/>
      <w:bookmarkEnd w:id="13477"/>
      <w:bookmarkEnd w:id="13478"/>
      <w:bookmarkEnd w:id="13479"/>
      <w:bookmarkEnd w:id="13480"/>
      <w:bookmarkEnd w:id="13481"/>
      <w:bookmarkEnd w:id="13482"/>
    </w:p>
    <w:p w:rsidR="00E154AB" w:rsidRPr="002B15AA" w:rsidRDefault="00E154AB" w:rsidP="00E154AB">
      <w:r>
        <w:t>The SMSFFunction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6"/>
        <w:gridCol w:w="1246"/>
        <w:gridCol w:w="1246"/>
        <w:gridCol w:w="1246"/>
        <w:gridCol w:w="1246"/>
        <w:gridCol w:w="1247"/>
      </w:tblGrid>
      <w:tr w:rsidR="00E154AB" w:rsidRPr="002B15AA" w:rsidTr="00583841">
        <w:trPr>
          <w:cantSplit/>
          <w:jc w:val="center"/>
        </w:trPr>
        <w:tc>
          <w:tcPr>
            <w:tcW w:w="3626" w:type="dxa"/>
            <w:shd w:val="pct10" w:color="auto" w:fill="FFFFFF"/>
            <w:vAlign w:val="center"/>
          </w:tcPr>
          <w:p w:rsidR="00E154AB" w:rsidRPr="002B15AA" w:rsidRDefault="00E154AB" w:rsidP="00583841">
            <w:pPr>
              <w:pStyle w:val="TAH"/>
            </w:pPr>
            <w:r w:rsidRPr="002B15AA">
              <w:t>Attribute name</w:t>
            </w:r>
          </w:p>
        </w:tc>
        <w:tc>
          <w:tcPr>
            <w:tcW w:w="1246" w:type="dxa"/>
            <w:shd w:val="pct10" w:color="auto" w:fill="FFFFFF"/>
            <w:vAlign w:val="center"/>
          </w:tcPr>
          <w:p w:rsidR="00E154AB" w:rsidRPr="002B15AA" w:rsidRDefault="00E154AB" w:rsidP="00583841">
            <w:pPr>
              <w:pStyle w:val="TAH"/>
            </w:pPr>
            <w:r w:rsidRPr="002B15AA">
              <w:t>Support Qualifier</w:t>
            </w:r>
          </w:p>
        </w:tc>
        <w:tc>
          <w:tcPr>
            <w:tcW w:w="1246" w:type="dxa"/>
            <w:shd w:val="pct10" w:color="auto" w:fill="FFFFFF"/>
            <w:vAlign w:val="center"/>
          </w:tcPr>
          <w:p w:rsidR="00E154AB" w:rsidRPr="002B15AA" w:rsidRDefault="00E154AB" w:rsidP="00583841">
            <w:pPr>
              <w:pStyle w:val="TAH"/>
            </w:pPr>
            <w:r w:rsidRPr="002B15AA">
              <w:t>isReadable</w:t>
            </w:r>
          </w:p>
        </w:tc>
        <w:tc>
          <w:tcPr>
            <w:tcW w:w="1246" w:type="dxa"/>
            <w:shd w:val="pct10" w:color="auto" w:fill="FFFFFF"/>
            <w:vAlign w:val="center"/>
          </w:tcPr>
          <w:p w:rsidR="00E154AB" w:rsidRPr="002B15AA" w:rsidRDefault="00E154AB" w:rsidP="00583841">
            <w:pPr>
              <w:pStyle w:val="TAH"/>
            </w:pPr>
            <w:r w:rsidRPr="002B15AA">
              <w:t>isWritable</w:t>
            </w:r>
          </w:p>
        </w:tc>
        <w:tc>
          <w:tcPr>
            <w:tcW w:w="1246"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7"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26"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6" w:type="dxa"/>
          </w:tcPr>
          <w:p w:rsidR="00E154AB" w:rsidRPr="002B15AA" w:rsidRDefault="00E154AB" w:rsidP="00583841">
            <w:pPr>
              <w:pStyle w:val="TAL"/>
              <w:jc w:val="center"/>
            </w:pPr>
            <w:r w:rsidRPr="002B15AA">
              <w:t>M</w:t>
            </w:r>
          </w:p>
        </w:tc>
        <w:tc>
          <w:tcPr>
            <w:tcW w:w="1246" w:type="dxa"/>
          </w:tcPr>
          <w:p w:rsidR="00E154AB" w:rsidRPr="002B15AA" w:rsidRDefault="00E154AB" w:rsidP="00583841">
            <w:pPr>
              <w:pStyle w:val="TAL"/>
              <w:jc w:val="center"/>
            </w:pPr>
            <w:r w:rsidRPr="002B15AA">
              <w:rPr>
                <w:rFonts w:cs="Arial"/>
              </w:rPr>
              <w:t>T</w:t>
            </w:r>
          </w:p>
        </w:tc>
        <w:tc>
          <w:tcPr>
            <w:tcW w:w="1246" w:type="dxa"/>
          </w:tcPr>
          <w:p w:rsidR="00E154AB" w:rsidRPr="002B15AA" w:rsidRDefault="00E154AB" w:rsidP="00583841">
            <w:pPr>
              <w:pStyle w:val="TAL"/>
              <w:jc w:val="center"/>
            </w:pPr>
            <w:r w:rsidRPr="002B15AA">
              <w:rPr>
                <w:rFonts w:cs="Arial"/>
                <w:lang w:eastAsia="zh-CN"/>
              </w:rPr>
              <w:t>T</w:t>
            </w:r>
          </w:p>
        </w:tc>
        <w:tc>
          <w:tcPr>
            <w:tcW w:w="1246" w:type="dxa"/>
          </w:tcPr>
          <w:p w:rsidR="00E154AB" w:rsidRPr="002B15AA" w:rsidRDefault="00E154AB" w:rsidP="00583841">
            <w:pPr>
              <w:pStyle w:val="TAL"/>
              <w:jc w:val="center"/>
              <w:rPr>
                <w:lang w:eastAsia="zh-CN"/>
              </w:rPr>
            </w:pPr>
            <w:r w:rsidRPr="002B15AA">
              <w:rPr>
                <w:rFonts w:cs="Arial"/>
              </w:rPr>
              <w:t>F</w:t>
            </w:r>
          </w:p>
        </w:tc>
        <w:tc>
          <w:tcPr>
            <w:tcW w:w="1247"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26" w:type="dxa"/>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6" w:type="dxa"/>
          </w:tcPr>
          <w:p w:rsidR="00E154AB" w:rsidRPr="002B15AA" w:rsidRDefault="00E154AB" w:rsidP="00583841">
            <w:pPr>
              <w:pStyle w:val="TAL"/>
              <w:jc w:val="center"/>
            </w:pPr>
            <w:r w:rsidRPr="00470179">
              <w:t>M</w:t>
            </w:r>
          </w:p>
        </w:tc>
        <w:tc>
          <w:tcPr>
            <w:tcW w:w="1246" w:type="dxa"/>
          </w:tcPr>
          <w:p w:rsidR="00E154AB" w:rsidRPr="002B15AA" w:rsidRDefault="00E154AB" w:rsidP="00583841">
            <w:pPr>
              <w:pStyle w:val="TAL"/>
              <w:jc w:val="center"/>
              <w:rPr>
                <w:rFonts w:cs="Arial"/>
              </w:rPr>
            </w:pPr>
            <w:r w:rsidRPr="00470179">
              <w:rPr>
                <w:rFonts w:cs="Arial"/>
              </w:rPr>
              <w:t>T</w:t>
            </w:r>
          </w:p>
        </w:tc>
        <w:tc>
          <w:tcPr>
            <w:tcW w:w="1246" w:type="dxa"/>
          </w:tcPr>
          <w:p w:rsidR="00E154AB" w:rsidRPr="002B15AA" w:rsidRDefault="00E154AB" w:rsidP="00583841">
            <w:pPr>
              <w:pStyle w:val="TAL"/>
              <w:jc w:val="center"/>
              <w:rPr>
                <w:rFonts w:cs="Arial"/>
                <w:lang w:eastAsia="zh-CN"/>
              </w:rPr>
            </w:pPr>
            <w:r w:rsidRPr="00470179">
              <w:rPr>
                <w:rFonts w:cs="Arial"/>
                <w:lang w:eastAsia="zh-CN"/>
              </w:rPr>
              <w:t>T</w:t>
            </w:r>
          </w:p>
        </w:tc>
        <w:tc>
          <w:tcPr>
            <w:tcW w:w="1246" w:type="dxa"/>
          </w:tcPr>
          <w:p w:rsidR="00E154AB" w:rsidRPr="002B15AA" w:rsidRDefault="00E154AB" w:rsidP="00583841">
            <w:pPr>
              <w:pStyle w:val="TAL"/>
              <w:jc w:val="center"/>
              <w:rPr>
                <w:rFonts w:cs="Arial"/>
              </w:rPr>
            </w:pPr>
            <w:r w:rsidRPr="00470179">
              <w:rPr>
                <w:rFonts w:cs="Arial"/>
              </w:rPr>
              <w:t>F</w:t>
            </w:r>
          </w:p>
        </w:tc>
        <w:tc>
          <w:tcPr>
            <w:tcW w:w="1247" w:type="dxa"/>
          </w:tcPr>
          <w:p w:rsidR="00E154AB" w:rsidRPr="002B15AA" w:rsidRDefault="00E154AB" w:rsidP="00583841">
            <w:pPr>
              <w:pStyle w:val="TAL"/>
              <w:jc w:val="center"/>
              <w:rPr>
                <w:rFonts w:cs="Arial"/>
                <w:lang w:eastAsia="zh-CN"/>
              </w:rPr>
            </w:pPr>
            <w:r w:rsidRPr="00470179">
              <w:rPr>
                <w:rFonts w:cs="Arial"/>
                <w:lang w:eastAsia="zh-CN"/>
              </w:rPr>
              <w:t>T</w:t>
            </w:r>
          </w:p>
        </w:tc>
      </w:tr>
      <w:tr w:rsidR="00E154AB" w:rsidRPr="00470179" w:rsidTr="00A24E3A">
        <w:trPr>
          <w:cantSplit/>
          <w:jc w:val="center"/>
        </w:trPr>
        <w:tc>
          <w:tcPr>
            <w:tcW w:w="3626" w:type="dxa"/>
          </w:tcPr>
          <w:p w:rsidR="00E154AB" w:rsidRDefault="00E154AB" w:rsidP="00583841">
            <w:pPr>
              <w:pStyle w:val="TAL"/>
              <w:rPr>
                <w:rFonts w:ascii="Courier New" w:hAnsi="Courier New" w:cs="Courier New"/>
                <w:lang w:eastAsia="zh-CN"/>
              </w:rPr>
            </w:pPr>
            <w:bookmarkStart w:id="13483" w:name="_Toc19888302"/>
            <w:r>
              <w:rPr>
                <w:rFonts w:ascii="Courier New" w:hAnsi="Courier New" w:cs="Courier New"/>
                <w:lang w:eastAsia="zh-CN"/>
              </w:rPr>
              <w:t>commModelList</w:t>
            </w:r>
          </w:p>
        </w:tc>
        <w:tc>
          <w:tcPr>
            <w:tcW w:w="1246" w:type="dxa"/>
          </w:tcPr>
          <w:p w:rsidR="00E154AB" w:rsidRPr="00470179" w:rsidRDefault="00E154AB" w:rsidP="00583841">
            <w:pPr>
              <w:pStyle w:val="TAL"/>
              <w:jc w:val="center"/>
            </w:pPr>
            <w:r>
              <w:t>M</w:t>
            </w:r>
          </w:p>
        </w:tc>
        <w:tc>
          <w:tcPr>
            <w:tcW w:w="1246" w:type="dxa"/>
          </w:tcPr>
          <w:p w:rsidR="00E154AB" w:rsidRPr="00470179" w:rsidRDefault="00E154AB" w:rsidP="00583841">
            <w:pPr>
              <w:pStyle w:val="TAL"/>
              <w:jc w:val="center"/>
              <w:rPr>
                <w:rFonts w:cs="Arial"/>
              </w:rPr>
            </w:pPr>
            <w:r w:rsidRPr="00470179">
              <w:rPr>
                <w:rFonts w:cs="Arial"/>
              </w:rPr>
              <w:t>T</w:t>
            </w:r>
          </w:p>
        </w:tc>
        <w:tc>
          <w:tcPr>
            <w:tcW w:w="1246" w:type="dxa"/>
          </w:tcPr>
          <w:p w:rsidR="00E154AB" w:rsidRPr="00470179" w:rsidRDefault="00E154AB" w:rsidP="00583841">
            <w:pPr>
              <w:pStyle w:val="TAL"/>
              <w:jc w:val="center"/>
              <w:rPr>
                <w:rFonts w:cs="Arial"/>
                <w:lang w:eastAsia="zh-CN"/>
              </w:rPr>
            </w:pPr>
            <w:r w:rsidRPr="00470179">
              <w:rPr>
                <w:rFonts w:cs="Arial"/>
                <w:lang w:eastAsia="zh-CN"/>
              </w:rPr>
              <w:t>T</w:t>
            </w:r>
          </w:p>
        </w:tc>
        <w:tc>
          <w:tcPr>
            <w:tcW w:w="1246" w:type="dxa"/>
          </w:tcPr>
          <w:p w:rsidR="00E154AB" w:rsidRPr="00470179" w:rsidRDefault="00E154AB" w:rsidP="00583841">
            <w:pPr>
              <w:pStyle w:val="TAL"/>
              <w:jc w:val="center"/>
              <w:rPr>
                <w:rFonts w:cs="Arial"/>
              </w:rPr>
            </w:pPr>
            <w:r w:rsidRPr="00470179">
              <w:rPr>
                <w:rFonts w:cs="Arial"/>
              </w:rPr>
              <w:t>F</w:t>
            </w:r>
          </w:p>
        </w:tc>
        <w:tc>
          <w:tcPr>
            <w:tcW w:w="1247" w:type="dxa"/>
          </w:tcPr>
          <w:p w:rsidR="00E154AB" w:rsidRPr="00470179" w:rsidRDefault="00E154AB" w:rsidP="00583841">
            <w:pPr>
              <w:pStyle w:val="TAL"/>
              <w:jc w:val="center"/>
              <w:rPr>
                <w:rFonts w:cs="Arial"/>
                <w:lang w:eastAsia="zh-CN"/>
              </w:rPr>
            </w:pPr>
            <w:r w:rsidRPr="00470179">
              <w:rPr>
                <w:rFonts w:cs="Arial"/>
                <w:lang w:eastAsia="zh-CN"/>
              </w:rPr>
              <w:t>T</w:t>
            </w:r>
          </w:p>
        </w:tc>
      </w:tr>
      <w:tr w:rsidR="00A24E3A" w:rsidRPr="00470179" w:rsidTr="00A24E3A">
        <w:trPr>
          <w:cantSplit/>
          <w:jc w:val="center"/>
          <w:ins w:id="13484" w:author="28.541_CR0286R1_(Rel-16)_eNRM" w:date="2020-06-26T17:49:00Z"/>
        </w:trPr>
        <w:tc>
          <w:tcPr>
            <w:tcW w:w="3626" w:type="dxa"/>
          </w:tcPr>
          <w:p w:rsidR="00A24E3A" w:rsidRDefault="00A24E3A">
            <w:pPr>
              <w:pStyle w:val="TAL"/>
              <w:jc w:val="center"/>
              <w:rPr>
                <w:ins w:id="13485" w:author="28.541_CR0286R1_(Rel-16)_eNRM" w:date="2020-06-26T17:49:00Z"/>
                <w:rFonts w:ascii="Courier New" w:hAnsi="Courier New" w:cs="Courier New"/>
                <w:lang w:eastAsia="zh-CN"/>
              </w:rPr>
              <w:pPrChange w:id="13486" w:author="28.541_CR0286R1_(Rel-16)_eNRM" w:date="2020-06-26T17:50:00Z">
                <w:pPr>
                  <w:pStyle w:val="TAL"/>
                </w:pPr>
              </w:pPrChange>
            </w:pPr>
            <w:ins w:id="13487" w:author="28.541_CR0286R1_(Rel-16)_eNRM" w:date="2020-06-26T17:49:00Z">
              <w:r>
                <w:rPr>
                  <w:b/>
                </w:rPr>
                <w:t>Attribute related to role</w:t>
              </w:r>
            </w:ins>
          </w:p>
        </w:tc>
        <w:tc>
          <w:tcPr>
            <w:tcW w:w="1246" w:type="dxa"/>
          </w:tcPr>
          <w:p w:rsidR="00A24E3A" w:rsidRDefault="00A24E3A" w:rsidP="00A24E3A">
            <w:pPr>
              <w:pStyle w:val="TAL"/>
              <w:jc w:val="center"/>
              <w:rPr>
                <w:ins w:id="13488" w:author="28.541_CR0286R1_(Rel-16)_eNRM" w:date="2020-06-26T17:49:00Z"/>
              </w:rPr>
            </w:pPr>
          </w:p>
        </w:tc>
        <w:tc>
          <w:tcPr>
            <w:tcW w:w="1246" w:type="dxa"/>
          </w:tcPr>
          <w:p w:rsidR="00A24E3A" w:rsidRPr="00470179" w:rsidRDefault="00A24E3A" w:rsidP="00A24E3A">
            <w:pPr>
              <w:pStyle w:val="TAL"/>
              <w:jc w:val="center"/>
              <w:rPr>
                <w:ins w:id="13489" w:author="28.541_CR0286R1_(Rel-16)_eNRM" w:date="2020-06-26T17:49:00Z"/>
                <w:rFonts w:cs="Arial"/>
              </w:rPr>
            </w:pPr>
          </w:p>
        </w:tc>
        <w:tc>
          <w:tcPr>
            <w:tcW w:w="1246" w:type="dxa"/>
          </w:tcPr>
          <w:p w:rsidR="00A24E3A" w:rsidRPr="00470179" w:rsidRDefault="00A24E3A" w:rsidP="00A24E3A">
            <w:pPr>
              <w:pStyle w:val="TAL"/>
              <w:jc w:val="center"/>
              <w:rPr>
                <w:ins w:id="13490" w:author="28.541_CR0286R1_(Rel-16)_eNRM" w:date="2020-06-26T17:49:00Z"/>
                <w:rFonts w:cs="Arial"/>
                <w:lang w:eastAsia="zh-CN"/>
              </w:rPr>
            </w:pPr>
          </w:p>
        </w:tc>
        <w:tc>
          <w:tcPr>
            <w:tcW w:w="1246" w:type="dxa"/>
          </w:tcPr>
          <w:p w:rsidR="00A24E3A" w:rsidRPr="00470179" w:rsidRDefault="00A24E3A" w:rsidP="00A24E3A">
            <w:pPr>
              <w:pStyle w:val="TAL"/>
              <w:jc w:val="center"/>
              <w:rPr>
                <w:ins w:id="13491" w:author="28.541_CR0286R1_(Rel-16)_eNRM" w:date="2020-06-26T17:49:00Z"/>
                <w:rFonts w:cs="Arial"/>
              </w:rPr>
            </w:pPr>
          </w:p>
        </w:tc>
        <w:tc>
          <w:tcPr>
            <w:tcW w:w="1247" w:type="dxa"/>
          </w:tcPr>
          <w:p w:rsidR="00A24E3A" w:rsidRPr="00470179" w:rsidRDefault="00A24E3A" w:rsidP="00A24E3A">
            <w:pPr>
              <w:pStyle w:val="TAL"/>
              <w:jc w:val="center"/>
              <w:rPr>
                <w:ins w:id="13492" w:author="28.541_CR0286R1_(Rel-16)_eNRM" w:date="2020-06-26T17:49:00Z"/>
                <w:rFonts w:cs="Arial"/>
                <w:lang w:eastAsia="zh-CN"/>
              </w:rPr>
            </w:pPr>
          </w:p>
        </w:tc>
      </w:tr>
      <w:tr w:rsidR="00A24E3A" w:rsidRPr="00470179" w:rsidTr="00A24E3A">
        <w:trPr>
          <w:cantSplit/>
          <w:jc w:val="center"/>
          <w:ins w:id="13493" w:author="28.541_CR0286R1_(Rel-16)_eNRM" w:date="2020-06-26T17:49:00Z"/>
        </w:trPr>
        <w:tc>
          <w:tcPr>
            <w:tcW w:w="3626" w:type="dxa"/>
          </w:tcPr>
          <w:p w:rsidR="00A24E3A" w:rsidRDefault="00A24E3A" w:rsidP="00A24E3A">
            <w:pPr>
              <w:pStyle w:val="TAL"/>
              <w:rPr>
                <w:ins w:id="13494" w:author="28.541_CR0286R1_(Rel-16)_eNRM" w:date="2020-06-26T17:49:00Z"/>
                <w:rFonts w:ascii="Courier New" w:hAnsi="Courier New" w:cs="Courier New"/>
                <w:lang w:eastAsia="zh-CN"/>
              </w:rPr>
            </w:pPr>
            <w:ins w:id="13495" w:author="28.541_CR0286R1_(Rel-16)_eNRM" w:date="2020-06-26T17:49:00Z">
              <w:r w:rsidRPr="004329A9">
                <w:rPr>
                  <w:rFonts w:ascii="Courier New" w:hAnsi="Courier New" w:cs="Courier New"/>
                </w:rPr>
                <w:t>configurable5QISet</w:t>
              </w:r>
              <w:r>
                <w:rPr>
                  <w:rFonts w:ascii="Courier New" w:hAnsi="Courier New" w:cs="Courier New"/>
                </w:rPr>
                <w:t>Ref</w:t>
              </w:r>
            </w:ins>
          </w:p>
        </w:tc>
        <w:tc>
          <w:tcPr>
            <w:tcW w:w="1246" w:type="dxa"/>
          </w:tcPr>
          <w:p w:rsidR="00A24E3A" w:rsidRDefault="00A24E3A" w:rsidP="00A24E3A">
            <w:pPr>
              <w:pStyle w:val="TAL"/>
              <w:jc w:val="center"/>
              <w:rPr>
                <w:ins w:id="13496" w:author="28.541_CR0286R1_(Rel-16)_eNRM" w:date="2020-06-26T17:49:00Z"/>
              </w:rPr>
            </w:pPr>
            <w:ins w:id="13497" w:author="28.541_CR0286R1_(Rel-16)_eNRM" w:date="2020-06-26T17:49:00Z">
              <w:r>
                <w:t>O</w:t>
              </w:r>
            </w:ins>
          </w:p>
        </w:tc>
        <w:tc>
          <w:tcPr>
            <w:tcW w:w="1246" w:type="dxa"/>
          </w:tcPr>
          <w:p w:rsidR="00A24E3A" w:rsidRPr="00470179" w:rsidRDefault="00A24E3A" w:rsidP="00A24E3A">
            <w:pPr>
              <w:pStyle w:val="TAL"/>
              <w:jc w:val="center"/>
              <w:rPr>
                <w:ins w:id="13498" w:author="28.541_CR0286R1_(Rel-16)_eNRM" w:date="2020-06-26T17:49:00Z"/>
                <w:rFonts w:cs="Arial"/>
              </w:rPr>
            </w:pPr>
            <w:ins w:id="13499" w:author="28.541_CR0286R1_(Rel-16)_eNRM" w:date="2020-06-26T17:49:00Z">
              <w:r w:rsidRPr="002B15AA">
                <w:t>T</w:t>
              </w:r>
            </w:ins>
          </w:p>
        </w:tc>
        <w:tc>
          <w:tcPr>
            <w:tcW w:w="1246" w:type="dxa"/>
          </w:tcPr>
          <w:p w:rsidR="00A24E3A" w:rsidRPr="00470179" w:rsidRDefault="00A24E3A" w:rsidP="00A24E3A">
            <w:pPr>
              <w:pStyle w:val="TAL"/>
              <w:jc w:val="center"/>
              <w:rPr>
                <w:ins w:id="13500" w:author="28.541_CR0286R1_(Rel-16)_eNRM" w:date="2020-06-26T17:49:00Z"/>
                <w:rFonts w:cs="Arial"/>
                <w:lang w:eastAsia="zh-CN"/>
              </w:rPr>
            </w:pPr>
            <w:ins w:id="13501" w:author="28.541_CR0286R1_(Rel-16)_eNRM" w:date="2020-06-26T17:49:00Z">
              <w:r w:rsidRPr="002B15AA">
                <w:t>T</w:t>
              </w:r>
            </w:ins>
          </w:p>
        </w:tc>
        <w:tc>
          <w:tcPr>
            <w:tcW w:w="1246" w:type="dxa"/>
          </w:tcPr>
          <w:p w:rsidR="00A24E3A" w:rsidRPr="00470179" w:rsidRDefault="00A24E3A" w:rsidP="00A24E3A">
            <w:pPr>
              <w:pStyle w:val="TAL"/>
              <w:jc w:val="center"/>
              <w:rPr>
                <w:ins w:id="13502" w:author="28.541_CR0286R1_(Rel-16)_eNRM" w:date="2020-06-26T17:49:00Z"/>
                <w:rFonts w:cs="Arial"/>
              </w:rPr>
            </w:pPr>
            <w:ins w:id="13503" w:author="28.541_CR0286R1_(Rel-16)_eNRM" w:date="2020-06-26T17:49:00Z">
              <w:r w:rsidRPr="002B15AA">
                <w:t>F</w:t>
              </w:r>
            </w:ins>
          </w:p>
        </w:tc>
        <w:tc>
          <w:tcPr>
            <w:tcW w:w="1247" w:type="dxa"/>
          </w:tcPr>
          <w:p w:rsidR="00A24E3A" w:rsidRPr="00470179" w:rsidRDefault="00A24E3A" w:rsidP="00A24E3A">
            <w:pPr>
              <w:pStyle w:val="TAL"/>
              <w:jc w:val="center"/>
              <w:rPr>
                <w:ins w:id="13504" w:author="28.541_CR0286R1_(Rel-16)_eNRM" w:date="2020-06-26T17:49:00Z"/>
                <w:rFonts w:cs="Arial"/>
                <w:lang w:eastAsia="zh-CN"/>
              </w:rPr>
            </w:pPr>
            <w:ins w:id="13505" w:author="28.541_CR0286R1_(Rel-16)_eNRM" w:date="2020-06-26T17:49:00Z">
              <w:r w:rsidRPr="002B15AA">
                <w:rPr>
                  <w:lang w:eastAsia="zh-CN"/>
                </w:rPr>
                <w:t>T</w:t>
              </w:r>
            </w:ins>
          </w:p>
        </w:tc>
      </w:tr>
    </w:tbl>
    <w:p w:rsidR="00E154AB" w:rsidRPr="002B15AA" w:rsidRDefault="00E154AB" w:rsidP="00E154AB">
      <w:pPr>
        <w:pStyle w:val="Heading4"/>
      </w:pPr>
      <w:bookmarkStart w:id="13506" w:name="_Toc27405189"/>
      <w:bookmarkStart w:id="13507" w:name="_Toc35878379"/>
      <w:bookmarkStart w:id="13508" w:name="_Toc36220195"/>
      <w:bookmarkStart w:id="13509" w:name="_Toc36474293"/>
      <w:bookmarkStart w:id="13510" w:name="_Toc36542565"/>
      <w:bookmarkStart w:id="13511" w:name="_Toc36543386"/>
      <w:bookmarkStart w:id="13512" w:name="_Toc36567624"/>
      <w:bookmarkStart w:id="13513" w:name="_Toc44341309"/>
      <w:r w:rsidRPr="002B15AA">
        <w:rPr>
          <w:lang w:eastAsia="zh-CN"/>
        </w:rPr>
        <w:t>5</w:t>
      </w:r>
      <w:r w:rsidRPr="002B15AA">
        <w:t>.3.14.3</w:t>
      </w:r>
      <w:r w:rsidRPr="002B15AA">
        <w:tab/>
        <w:t>Attribute constraints</w:t>
      </w:r>
      <w:bookmarkEnd w:id="13483"/>
      <w:bookmarkEnd w:id="13506"/>
      <w:bookmarkEnd w:id="13507"/>
      <w:bookmarkEnd w:id="13508"/>
      <w:bookmarkEnd w:id="13509"/>
      <w:bookmarkEnd w:id="13510"/>
      <w:bookmarkEnd w:id="13511"/>
      <w:bookmarkEnd w:id="13512"/>
      <w:bookmarkEnd w:id="13513"/>
    </w:p>
    <w:p w:rsidR="00E154AB" w:rsidRPr="002B15AA" w:rsidRDefault="00E154AB" w:rsidP="00E154AB">
      <w:r w:rsidRPr="002B15AA">
        <w:t>None.</w:t>
      </w:r>
    </w:p>
    <w:p w:rsidR="00E154AB" w:rsidRPr="002B15AA" w:rsidRDefault="00E154AB" w:rsidP="00E154AB">
      <w:pPr>
        <w:pStyle w:val="Heading4"/>
      </w:pPr>
      <w:bookmarkStart w:id="13514" w:name="_Toc19888303"/>
      <w:bookmarkStart w:id="13515" w:name="_Toc27405190"/>
      <w:bookmarkStart w:id="13516" w:name="_Toc35878380"/>
      <w:bookmarkStart w:id="13517" w:name="_Toc36220196"/>
      <w:bookmarkStart w:id="13518" w:name="_Toc36474294"/>
      <w:bookmarkStart w:id="13519" w:name="_Toc36542566"/>
      <w:bookmarkStart w:id="13520" w:name="_Toc36543387"/>
      <w:bookmarkStart w:id="13521" w:name="_Toc36567625"/>
      <w:bookmarkStart w:id="13522" w:name="_Toc44341310"/>
      <w:r w:rsidRPr="002B15AA">
        <w:rPr>
          <w:lang w:eastAsia="zh-CN"/>
        </w:rPr>
        <w:t>5</w:t>
      </w:r>
      <w:r w:rsidRPr="002B15AA">
        <w:t>.3.14.4</w:t>
      </w:r>
      <w:r w:rsidRPr="002B15AA">
        <w:tab/>
        <w:t>Notifications</w:t>
      </w:r>
      <w:bookmarkEnd w:id="13514"/>
      <w:bookmarkEnd w:id="13515"/>
      <w:bookmarkEnd w:id="13516"/>
      <w:bookmarkEnd w:id="13517"/>
      <w:bookmarkEnd w:id="13518"/>
      <w:bookmarkEnd w:id="13519"/>
      <w:bookmarkEnd w:id="13520"/>
      <w:bookmarkEnd w:id="13521"/>
      <w:bookmarkEnd w:id="1352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13523" w:name="_Toc19888304"/>
      <w:bookmarkStart w:id="13524" w:name="_Toc27405191"/>
      <w:bookmarkStart w:id="13525" w:name="_Toc35878381"/>
      <w:bookmarkStart w:id="13526" w:name="_Toc36220197"/>
      <w:bookmarkStart w:id="13527" w:name="_Toc36474295"/>
      <w:bookmarkStart w:id="13528" w:name="_Toc36542567"/>
      <w:bookmarkStart w:id="13529" w:name="_Toc36543388"/>
      <w:bookmarkStart w:id="13530" w:name="_Toc36567626"/>
      <w:bookmarkStart w:id="13531" w:name="_Toc44341311"/>
      <w:r w:rsidRPr="002B15AA">
        <w:rPr>
          <w:rFonts w:cs="Arial"/>
          <w:lang w:eastAsia="zh-CN"/>
        </w:rPr>
        <w:lastRenderedPageBreak/>
        <w:t>5.3.15</w:t>
      </w:r>
      <w:r w:rsidRPr="002B15AA">
        <w:rPr>
          <w:rFonts w:cs="Arial"/>
          <w:lang w:eastAsia="zh-CN"/>
        </w:rPr>
        <w:tab/>
      </w:r>
      <w:r w:rsidRPr="002B15AA">
        <w:rPr>
          <w:rFonts w:ascii="Courier New" w:hAnsi="Courier New"/>
        </w:rPr>
        <w:t>LMFFunction</w:t>
      </w:r>
      <w:bookmarkEnd w:id="13523"/>
      <w:bookmarkEnd w:id="13524"/>
      <w:bookmarkEnd w:id="13525"/>
      <w:bookmarkEnd w:id="13526"/>
      <w:bookmarkEnd w:id="13527"/>
      <w:bookmarkEnd w:id="13528"/>
      <w:bookmarkEnd w:id="13529"/>
      <w:bookmarkEnd w:id="13530"/>
      <w:bookmarkEnd w:id="13531"/>
    </w:p>
    <w:p w:rsidR="00E154AB" w:rsidRPr="002B15AA" w:rsidRDefault="00E154AB" w:rsidP="00E154AB">
      <w:pPr>
        <w:pStyle w:val="Heading4"/>
      </w:pPr>
      <w:bookmarkStart w:id="13532" w:name="_Toc19888305"/>
      <w:bookmarkStart w:id="13533" w:name="_Toc27405192"/>
      <w:bookmarkStart w:id="13534" w:name="_Toc35878382"/>
      <w:bookmarkStart w:id="13535" w:name="_Toc36220198"/>
      <w:bookmarkStart w:id="13536" w:name="_Toc36474296"/>
      <w:bookmarkStart w:id="13537" w:name="_Toc36542568"/>
      <w:bookmarkStart w:id="13538" w:name="_Toc36543389"/>
      <w:bookmarkStart w:id="13539" w:name="_Toc36567627"/>
      <w:bookmarkStart w:id="13540" w:name="_Toc44341312"/>
      <w:r w:rsidRPr="002B15AA">
        <w:rPr>
          <w:lang w:eastAsia="zh-CN"/>
        </w:rPr>
        <w:t>5.3</w:t>
      </w:r>
      <w:r w:rsidRPr="002B15AA">
        <w:t>.15.1</w:t>
      </w:r>
      <w:r w:rsidRPr="002B15AA">
        <w:tab/>
        <w:t>Definition</w:t>
      </w:r>
      <w:bookmarkEnd w:id="13532"/>
      <w:bookmarkEnd w:id="13533"/>
      <w:bookmarkEnd w:id="13534"/>
      <w:bookmarkEnd w:id="13535"/>
      <w:bookmarkEnd w:id="13536"/>
      <w:bookmarkEnd w:id="13537"/>
      <w:bookmarkEnd w:id="13538"/>
      <w:bookmarkEnd w:id="13539"/>
      <w:bookmarkEnd w:id="13540"/>
    </w:p>
    <w:p w:rsidR="00E154AB" w:rsidRPr="002B15AA" w:rsidRDefault="00E154AB" w:rsidP="00E154AB">
      <w:r w:rsidRPr="002B15AA">
        <w:t xml:space="preserve">This IOC represents the LMF function defined in 3GPP TS 23.501 [2]. </w:t>
      </w:r>
    </w:p>
    <w:p w:rsidR="00E154AB" w:rsidRDefault="00E154AB" w:rsidP="00E154AB">
      <w:pPr>
        <w:pStyle w:val="Heading4"/>
      </w:pPr>
      <w:bookmarkStart w:id="13541" w:name="_Toc19888306"/>
      <w:bookmarkStart w:id="13542" w:name="_Toc27405193"/>
      <w:bookmarkStart w:id="13543" w:name="_Toc35878383"/>
      <w:bookmarkStart w:id="13544" w:name="_Toc36220199"/>
      <w:bookmarkStart w:id="13545" w:name="_Toc36474297"/>
      <w:bookmarkStart w:id="13546" w:name="_Toc36542569"/>
      <w:bookmarkStart w:id="13547" w:name="_Toc36543390"/>
      <w:bookmarkStart w:id="13548" w:name="_Toc36567628"/>
      <w:bookmarkStart w:id="13549" w:name="_Toc44341313"/>
      <w:r w:rsidRPr="002B15AA">
        <w:t>5.3.15.2</w:t>
      </w:r>
      <w:r w:rsidRPr="002B15AA">
        <w:tab/>
        <w:t>Attributes</w:t>
      </w:r>
      <w:bookmarkEnd w:id="13541"/>
      <w:bookmarkEnd w:id="13542"/>
      <w:bookmarkEnd w:id="13543"/>
      <w:bookmarkEnd w:id="13544"/>
      <w:bookmarkEnd w:id="13545"/>
      <w:bookmarkEnd w:id="13546"/>
      <w:bookmarkEnd w:id="13547"/>
      <w:bookmarkEnd w:id="13548"/>
      <w:bookmarkEnd w:id="13549"/>
    </w:p>
    <w:p w:rsidR="00E154AB" w:rsidRPr="002B15AA" w:rsidRDefault="00E154AB" w:rsidP="00E154AB">
      <w:r>
        <w:t>The LMFFunction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11"/>
        <w:gridCol w:w="1249"/>
        <w:gridCol w:w="1249"/>
        <w:gridCol w:w="1249"/>
        <w:gridCol w:w="1249"/>
        <w:gridCol w:w="1250"/>
      </w:tblGrid>
      <w:tr w:rsidR="00E154AB" w:rsidRPr="002B15AA" w:rsidTr="00583841">
        <w:trPr>
          <w:cantSplit/>
          <w:jc w:val="center"/>
        </w:trPr>
        <w:tc>
          <w:tcPr>
            <w:tcW w:w="3611" w:type="dxa"/>
            <w:shd w:val="pct10" w:color="auto" w:fill="FFFFFF"/>
            <w:vAlign w:val="center"/>
          </w:tcPr>
          <w:p w:rsidR="00E154AB" w:rsidRPr="002B15AA" w:rsidRDefault="00E154AB" w:rsidP="00583841">
            <w:pPr>
              <w:pStyle w:val="TAH"/>
            </w:pPr>
            <w:r w:rsidRPr="002B15AA">
              <w:t>Attribute name</w:t>
            </w:r>
          </w:p>
        </w:tc>
        <w:tc>
          <w:tcPr>
            <w:tcW w:w="1249" w:type="dxa"/>
            <w:shd w:val="pct10" w:color="auto" w:fill="FFFFFF"/>
            <w:vAlign w:val="center"/>
          </w:tcPr>
          <w:p w:rsidR="00E154AB" w:rsidRPr="002B15AA" w:rsidRDefault="00E154AB" w:rsidP="00583841">
            <w:pPr>
              <w:pStyle w:val="TAH"/>
            </w:pPr>
            <w:r w:rsidRPr="002B15AA">
              <w:t>Support Qualifier</w:t>
            </w:r>
          </w:p>
        </w:tc>
        <w:tc>
          <w:tcPr>
            <w:tcW w:w="1249" w:type="dxa"/>
            <w:shd w:val="pct10" w:color="auto" w:fill="FFFFFF"/>
            <w:vAlign w:val="center"/>
          </w:tcPr>
          <w:p w:rsidR="00E154AB" w:rsidRPr="002B15AA" w:rsidRDefault="00E154AB" w:rsidP="00583841">
            <w:pPr>
              <w:pStyle w:val="TAH"/>
            </w:pPr>
            <w:r w:rsidRPr="002B15AA">
              <w:t>isReadable</w:t>
            </w:r>
          </w:p>
        </w:tc>
        <w:tc>
          <w:tcPr>
            <w:tcW w:w="1249" w:type="dxa"/>
            <w:shd w:val="pct10" w:color="auto" w:fill="FFFFFF"/>
            <w:vAlign w:val="center"/>
          </w:tcPr>
          <w:p w:rsidR="00E154AB" w:rsidRPr="002B15AA" w:rsidRDefault="00E154AB" w:rsidP="00583841">
            <w:pPr>
              <w:pStyle w:val="TAH"/>
            </w:pPr>
            <w:r w:rsidRPr="002B15AA">
              <w:t>isWritable</w:t>
            </w:r>
          </w:p>
        </w:tc>
        <w:tc>
          <w:tcPr>
            <w:tcW w:w="1249"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50"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11"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9" w:type="dxa"/>
          </w:tcPr>
          <w:p w:rsidR="00E154AB" w:rsidRPr="002B15AA" w:rsidRDefault="00E154AB" w:rsidP="00583841">
            <w:pPr>
              <w:pStyle w:val="TAL"/>
              <w:jc w:val="center"/>
            </w:pPr>
            <w:r w:rsidRPr="002B15AA">
              <w:t>M</w:t>
            </w:r>
          </w:p>
        </w:tc>
        <w:tc>
          <w:tcPr>
            <w:tcW w:w="1249" w:type="dxa"/>
          </w:tcPr>
          <w:p w:rsidR="00E154AB" w:rsidRPr="002B15AA" w:rsidRDefault="00E154AB" w:rsidP="00583841">
            <w:pPr>
              <w:pStyle w:val="TAL"/>
              <w:jc w:val="center"/>
            </w:pPr>
            <w:r w:rsidRPr="002B15AA">
              <w:rPr>
                <w:rFonts w:cs="Arial"/>
              </w:rPr>
              <w:t>T</w:t>
            </w:r>
          </w:p>
        </w:tc>
        <w:tc>
          <w:tcPr>
            <w:tcW w:w="1249" w:type="dxa"/>
          </w:tcPr>
          <w:p w:rsidR="00E154AB" w:rsidRPr="002B15AA" w:rsidRDefault="00E154AB" w:rsidP="00583841">
            <w:pPr>
              <w:pStyle w:val="TAL"/>
              <w:jc w:val="center"/>
            </w:pPr>
            <w:r w:rsidRPr="002B15AA">
              <w:rPr>
                <w:rFonts w:cs="Arial"/>
                <w:lang w:eastAsia="zh-CN"/>
              </w:rPr>
              <w:t>T</w:t>
            </w:r>
          </w:p>
        </w:tc>
        <w:tc>
          <w:tcPr>
            <w:tcW w:w="1249" w:type="dxa"/>
          </w:tcPr>
          <w:p w:rsidR="00E154AB" w:rsidRPr="002B15AA" w:rsidRDefault="00E154AB" w:rsidP="00583841">
            <w:pPr>
              <w:pStyle w:val="TAL"/>
              <w:jc w:val="center"/>
              <w:rPr>
                <w:lang w:eastAsia="zh-CN"/>
              </w:rPr>
            </w:pPr>
            <w:r w:rsidRPr="002B15AA">
              <w:rPr>
                <w:rFonts w:cs="Arial"/>
              </w:rPr>
              <w:t>F</w:t>
            </w:r>
          </w:p>
        </w:tc>
        <w:tc>
          <w:tcPr>
            <w:tcW w:w="1250"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11" w:type="dxa"/>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9" w:type="dxa"/>
          </w:tcPr>
          <w:p w:rsidR="00E154AB" w:rsidRPr="002B15AA" w:rsidRDefault="00E154AB" w:rsidP="00583841">
            <w:pPr>
              <w:pStyle w:val="TAL"/>
              <w:jc w:val="center"/>
            </w:pPr>
            <w:r w:rsidRPr="00470179">
              <w:t>M</w:t>
            </w:r>
          </w:p>
        </w:tc>
        <w:tc>
          <w:tcPr>
            <w:tcW w:w="1249" w:type="dxa"/>
          </w:tcPr>
          <w:p w:rsidR="00E154AB" w:rsidRPr="002B15AA" w:rsidRDefault="00E154AB" w:rsidP="00583841">
            <w:pPr>
              <w:pStyle w:val="TAL"/>
              <w:jc w:val="center"/>
              <w:rPr>
                <w:rFonts w:cs="Arial"/>
              </w:rPr>
            </w:pPr>
            <w:r w:rsidRPr="00470179">
              <w:rPr>
                <w:rFonts w:cs="Arial"/>
              </w:rPr>
              <w:t>T</w:t>
            </w:r>
          </w:p>
        </w:tc>
        <w:tc>
          <w:tcPr>
            <w:tcW w:w="1249" w:type="dxa"/>
          </w:tcPr>
          <w:p w:rsidR="00E154AB" w:rsidRPr="002B15AA" w:rsidRDefault="00E154AB" w:rsidP="00583841">
            <w:pPr>
              <w:pStyle w:val="TAL"/>
              <w:jc w:val="center"/>
              <w:rPr>
                <w:rFonts w:cs="Arial"/>
                <w:lang w:eastAsia="zh-CN"/>
              </w:rPr>
            </w:pPr>
            <w:r w:rsidRPr="00470179">
              <w:rPr>
                <w:rFonts w:cs="Arial"/>
                <w:lang w:eastAsia="zh-CN"/>
              </w:rPr>
              <w:t>T</w:t>
            </w:r>
          </w:p>
        </w:tc>
        <w:tc>
          <w:tcPr>
            <w:tcW w:w="1249" w:type="dxa"/>
          </w:tcPr>
          <w:p w:rsidR="00E154AB" w:rsidRPr="002B15AA" w:rsidRDefault="00E154AB" w:rsidP="00583841">
            <w:pPr>
              <w:pStyle w:val="TAL"/>
              <w:jc w:val="center"/>
              <w:rPr>
                <w:rFonts w:cs="Arial"/>
              </w:rPr>
            </w:pPr>
            <w:r w:rsidRPr="00470179">
              <w:rPr>
                <w:rFonts w:cs="Arial"/>
              </w:rPr>
              <w:t>F</w:t>
            </w:r>
          </w:p>
        </w:tc>
        <w:tc>
          <w:tcPr>
            <w:tcW w:w="1250" w:type="dxa"/>
          </w:tcPr>
          <w:p w:rsidR="00E154AB" w:rsidRPr="002B15AA" w:rsidRDefault="00E154AB" w:rsidP="00583841">
            <w:pPr>
              <w:pStyle w:val="TAL"/>
              <w:jc w:val="center"/>
              <w:rPr>
                <w:rFonts w:cs="Arial"/>
                <w:lang w:eastAsia="zh-CN"/>
              </w:rPr>
            </w:pPr>
            <w:r w:rsidRPr="00470179">
              <w:rPr>
                <w:rFonts w:cs="Arial"/>
                <w:lang w:eastAsia="zh-CN"/>
              </w:rPr>
              <w:t>T</w:t>
            </w:r>
          </w:p>
        </w:tc>
      </w:tr>
      <w:tr w:rsidR="00E154AB" w:rsidRPr="00470179" w:rsidTr="00583841">
        <w:trPr>
          <w:cantSplit/>
          <w:jc w:val="center"/>
        </w:trPr>
        <w:tc>
          <w:tcPr>
            <w:tcW w:w="3609" w:type="dxa"/>
          </w:tcPr>
          <w:p w:rsidR="00E154AB" w:rsidRDefault="00E154AB" w:rsidP="00583841">
            <w:pPr>
              <w:pStyle w:val="TAL"/>
              <w:rPr>
                <w:rFonts w:ascii="Courier New" w:hAnsi="Courier New" w:cs="Courier New"/>
                <w:lang w:eastAsia="zh-CN"/>
              </w:rPr>
            </w:pPr>
            <w:bookmarkStart w:id="13550" w:name="_Toc19888307"/>
            <w:r>
              <w:rPr>
                <w:rFonts w:ascii="Courier New" w:hAnsi="Courier New" w:cs="Courier New"/>
                <w:lang w:eastAsia="zh-CN"/>
              </w:rPr>
              <w:t>commModelList</w:t>
            </w:r>
          </w:p>
        </w:tc>
        <w:tc>
          <w:tcPr>
            <w:tcW w:w="1249" w:type="dxa"/>
          </w:tcPr>
          <w:p w:rsidR="00E154AB" w:rsidRPr="00470179" w:rsidRDefault="00E154AB" w:rsidP="00583841">
            <w:pPr>
              <w:pStyle w:val="TAL"/>
              <w:jc w:val="center"/>
            </w:pPr>
            <w:r>
              <w:t>M</w:t>
            </w:r>
          </w:p>
        </w:tc>
        <w:tc>
          <w:tcPr>
            <w:tcW w:w="1249" w:type="dxa"/>
          </w:tcPr>
          <w:p w:rsidR="00E154AB" w:rsidRPr="00470179" w:rsidRDefault="00E154AB" w:rsidP="00583841">
            <w:pPr>
              <w:pStyle w:val="TAL"/>
              <w:jc w:val="center"/>
              <w:rPr>
                <w:rFonts w:cs="Arial"/>
              </w:rPr>
            </w:pPr>
            <w:r w:rsidRPr="00470179">
              <w:rPr>
                <w:rFonts w:cs="Arial"/>
              </w:rPr>
              <w:t>T</w:t>
            </w:r>
          </w:p>
        </w:tc>
        <w:tc>
          <w:tcPr>
            <w:tcW w:w="1249" w:type="dxa"/>
          </w:tcPr>
          <w:p w:rsidR="00E154AB" w:rsidRPr="00470179" w:rsidRDefault="00E154AB" w:rsidP="00583841">
            <w:pPr>
              <w:pStyle w:val="TAL"/>
              <w:jc w:val="center"/>
              <w:rPr>
                <w:rFonts w:cs="Arial"/>
                <w:lang w:eastAsia="zh-CN"/>
              </w:rPr>
            </w:pPr>
            <w:r w:rsidRPr="00470179">
              <w:rPr>
                <w:rFonts w:cs="Arial"/>
                <w:lang w:eastAsia="zh-CN"/>
              </w:rPr>
              <w:t>T</w:t>
            </w:r>
          </w:p>
        </w:tc>
        <w:tc>
          <w:tcPr>
            <w:tcW w:w="1249" w:type="dxa"/>
          </w:tcPr>
          <w:p w:rsidR="00E154AB" w:rsidRPr="00470179" w:rsidRDefault="00E154AB" w:rsidP="00583841">
            <w:pPr>
              <w:pStyle w:val="TAL"/>
              <w:jc w:val="center"/>
              <w:rPr>
                <w:rFonts w:cs="Arial"/>
              </w:rPr>
            </w:pPr>
            <w:r w:rsidRPr="00470179">
              <w:rPr>
                <w:rFonts w:cs="Arial"/>
              </w:rPr>
              <w:t>F</w:t>
            </w:r>
          </w:p>
        </w:tc>
        <w:tc>
          <w:tcPr>
            <w:tcW w:w="1250" w:type="dxa"/>
          </w:tcPr>
          <w:p w:rsidR="00E154AB" w:rsidRPr="00470179" w:rsidRDefault="00E154AB" w:rsidP="00583841">
            <w:pPr>
              <w:pStyle w:val="TAL"/>
              <w:jc w:val="center"/>
              <w:rPr>
                <w:rFonts w:cs="Arial"/>
                <w:lang w:eastAsia="zh-CN"/>
              </w:rPr>
            </w:pPr>
            <w:r w:rsidRPr="00470179">
              <w:rPr>
                <w:rFonts w:cs="Arial"/>
                <w:lang w:eastAsia="zh-CN"/>
              </w:rPr>
              <w:t>T</w:t>
            </w:r>
          </w:p>
        </w:tc>
      </w:tr>
    </w:tbl>
    <w:p w:rsidR="00E154AB" w:rsidRPr="002B15AA" w:rsidRDefault="00E154AB" w:rsidP="00E154AB">
      <w:pPr>
        <w:pStyle w:val="Heading4"/>
      </w:pPr>
      <w:bookmarkStart w:id="13551" w:name="_Toc27405194"/>
      <w:bookmarkStart w:id="13552" w:name="_Toc35878384"/>
      <w:bookmarkStart w:id="13553" w:name="_Toc36220200"/>
      <w:bookmarkStart w:id="13554" w:name="_Toc36474298"/>
      <w:bookmarkStart w:id="13555" w:name="_Toc36542570"/>
      <w:bookmarkStart w:id="13556" w:name="_Toc36543391"/>
      <w:bookmarkStart w:id="13557" w:name="_Toc36567629"/>
      <w:bookmarkStart w:id="13558" w:name="_Toc44341314"/>
      <w:r w:rsidRPr="002B15AA">
        <w:rPr>
          <w:lang w:eastAsia="zh-CN"/>
        </w:rPr>
        <w:t>5</w:t>
      </w:r>
      <w:r w:rsidRPr="002B15AA">
        <w:t>.3.15.3</w:t>
      </w:r>
      <w:r w:rsidRPr="002B15AA">
        <w:tab/>
        <w:t>Attribute constraints</w:t>
      </w:r>
      <w:bookmarkEnd w:id="13550"/>
      <w:bookmarkEnd w:id="13551"/>
      <w:bookmarkEnd w:id="13552"/>
      <w:bookmarkEnd w:id="13553"/>
      <w:bookmarkEnd w:id="13554"/>
      <w:bookmarkEnd w:id="13555"/>
      <w:bookmarkEnd w:id="13556"/>
      <w:bookmarkEnd w:id="13557"/>
      <w:bookmarkEnd w:id="13558"/>
    </w:p>
    <w:p w:rsidR="00E154AB" w:rsidRPr="002B15AA" w:rsidRDefault="00E154AB" w:rsidP="00E154AB">
      <w:r w:rsidRPr="002B15AA">
        <w:t>None.</w:t>
      </w:r>
    </w:p>
    <w:p w:rsidR="00E154AB" w:rsidRPr="002B15AA" w:rsidRDefault="00E154AB" w:rsidP="00E154AB">
      <w:pPr>
        <w:pStyle w:val="Heading4"/>
      </w:pPr>
      <w:bookmarkStart w:id="13559" w:name="_Toc19888308"/>
      <w:bookmarkStart w:id="13560" w:name="_Toc27405195"/>
      <w:bookmarkStart w:id="13561" w:name="_Toc35878385"/>
      <w:bookmarkStart w:id="13562" w:name="_Toc36220201"/>
      <w:bookmarkStart w:id="13563" w:name="_Toc36474299"/>
      <w:bookmarkStart w:id="13564" w:name="_Toc36542571"/>
      <w:bookmarkStart w:id="13565" w:name="_Toc36543392"/>
      <w:bookmarkStart w:id="13566" w:name="_Toc36567630"/>
      <w:bookmarkStart w:id="13567" w:name="_Toc44341315"/>
      <w:r w:rsidRPr="002B15AA">
        <w:rPr>
          <w:lang w:eastAsia="zh-CN"/>
        </w:rPr>
        <w:t>5</w:t>
      </w:r>
      <w:r w:rsidRPr="002B15AA">
        <w:t>.3.15.4</w:t>
      </w:r>
      <w:r w:rsidRPr="002B15AA">
        <w:tab/>
        <w:t>Notifications</w:t>
      </w:r>
      <w:bookmarkEnd w:id="13559"/>
      <w:bookmarkEnd w:id="13560"/>
      <w:bookmarkEnd w:id="13561"/>
      <w:bookmarkEnd w:id="13562"/>
      <w:bookmarkEnd w:id="13563"/>
      <w:bookmarkEnd w:id="13564"/>
      <w:bookmarkEnd w:id="13565"/>
      <w:bookmarkEnd w:id="13566"/>
      <w:bookmarkEnd w:id="13567"/>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13568" w:name="_Toc19888309"/>
      <w:bookmarkStart w:id="13569" w:name="_Toc27405196"/>
      <w:bookmarkStart w:id="13570" w:name="_Toc35878386"/>
      <w:bookmarkStart w:id="13571" w:name="_Toc36220202"/>
      <w:bookmarkStart w:id="13572" w:name="_Toc36474300"/>
      <w:bookmarkStart w:id="13573" w:name="_Toc36542572"/>
      <w:bookmarkStart w:id="13574" w:name="_Toc36543393"/>
      <w:bookmarkStart w:id="13575" w:name="_Toc36567631"/>
      <w:bookmarkStart w:id="13576" w:name="_Toc44341316"/>
      <w:r w:rsidRPr="002B15AA">
        <w:rPr>
          <w:rFonts w:cs="Arial"/>
          <w:lang w:eastAsia="zh-CN"/>
        </w:rPr>
        <w:t>5.3.16</w:t>
      </w:r>
      <w:r w:rsidRPr="002B15AA">
        <w:rPr>
          <w:rFonts w:cs="Arial"/>
          <w:lang w:eastAsia="zh-CN"/>
        </w:rPr>
        <w:tab/>
      </w:r>
      <w:r w:rsidRPr="002B15AA">
        <w:rPr>
          <w:rFonts w:ascii="Courier New" w:hAnsi="Courier New"/>
        </w:rPr>
        <w:t>NGEIRFunction</w:t>
      </w:r>
      <w:bookmarkEnd w:id="13568"/>
      <w:bookmarkEnd w:id="13569"/>
      <w:bookmarkEnd w:id="13570"/>
      <w:bookmarkEnd w:id="13571"/>
      <w:bookmarkEnd w:id="13572"/>
      <w:bookmarkEnd w:id="13573"/>
      <w:bookmarkEnd w:id="13574"/>
      <w:bookmarkEnd w:id="13575"/>
      <w:bookmarkEnd w:id="13576"/>
    </w:p>
    <w:p w:rsidR="00E154AB" w:rsidRPr="002B15AA" w:rsidRDefault="00E154AB" w:rsidP="00E154AB">
      <w:pPr>
        <w:pStyle w:val="Heading4"/>
      </w:pPr>
      <w:bookmarkStart w:id="13577" w:name="_Toc19888310"/>
      <w:bookmarkStart w:id="13578" w:name="_Toc27405197"/>
      <w:bookmarkStart w:id="13579" w:name="_Toc35878387"/>
      <w:bookmarkStart w:id="13580" w:name="_Toc36220203"/>
      <w:bookmarkStart w:id="13581" w:name="_Toc36474301"/>
      <w:bookmarkStart w:id="13582" w:name="_Toc36542573"/>
      <w:bookmarkStart w:id="13583" w:name="_Toc36543394"/>
      <w:bookmarkStart w:id="13584" w:name="_Toc36567632"/>
      <w:bookmarkStart w:id="13585" w:name="_Toc44341317"/>
      <w:r w:rsidRPr="002B15AA">
        <w:rPr>
          <w:lang w:eastAsia="zh-CN"/>
        </w:rPr>
        <w:t>5.3</w:t>
      </w:r>
      <w:r w:rsidRPr="002B15AA">
        <w:t>.16.1</w:t>
      </w:r>
      <w:r w:rsidRPr="002B15AA">
        <w:tab/>
        <w:t>Definition</w:t>
      </w:r>
      <w:bookmarkEnd w:id="13577"/>
      <w:bookmarkEnd w:id="13578"/>
      <w:bookmarkEnd w:id="13579"/>
      <w:bookmarkEnd w:id="13580"/>
      <w:bookmarkEnd w:id="13581"/>
      <w:bookmarkEnd w:id="13582"/>
      <w:bookmarkEnd w:id="13583"/>
      <w:bookmarkEnd w:id="13584"/>
      <w:bookmarkEnd w:id="13585"/>
    </w:p>
    <w:p w:rsidR="00E154AB" w:rsidRPr="002B15AA" w:rsidRDefault="00E154AB" w:rsidP="00E154AB">
      <w:r w:rsidRPr="002B15AA">
        <w:t>This IOC represents the 5G-EIR function in 5GC. For more information about the 5G-EIR, see 3GPP TS 23.501 [2].</w:t>
      </w:r>
      <w:r>
        <w:t xml:space="preserve"> </w:t>
      </w:r>
    </w:p>
    <w:p w:rsidR="00E154AB" w:rsidRDefault="00E154AB" w:rsidP="00E154AB">
      <w:pPr>
        <w:pStyle w:val="Heading4"/>
      </w:pPr>
      <w:bookmarkStart w:id="13586" w:name="_Toc19888311"/>
      <w:bookmarkStart w:id="13587" w:name="_Toc27405198"/>
      <w:bookmarkStart w:id="13588" w:name="_Toc35878388"/>
      <w:bookmarkStart w:id="13589" w:name="_Toc36220204"/>
      <w:bookmarkStart w:id="13590" w:name="_Toc36474302"/>
      <w:bookmarkStart w:id="13591" w:name="_Toc36542574"/>
      <w:bookmarkStart w:id="13592" w:name="_Toc36543395"/>
      <w:bookmarkStart w:id="13593" w:name="_Toc36567633"/>
      <w:bookmarkStart w:id="13594" w:name="_Toc44341318"/>
      <w:r w:rsidRPr="002B15AA">
        <w:t>5.3.16.2</w:t>
      </w:r>
      <w:r w:rsidRPr="002B15AA">
        <w:tab/>
        <w:t>Attributes</w:t>
      </w:r>
      <w:bookmarkEnd w:id="13586"/>
      <w:bookmarkEnd w:id="13587"/>
      <w:bookmarkEnd w:id="13588"/>
      <w:bookmarkEnd w:id="13589"/>
      <w:bookmarkEnd w:id="13590"/>
      <w:bookmarkEnd w:id="13591"/>
      <w:bookmarkEnd w:id="13592"/>
      <w:bookmarkEnd w:id="13593"/>
      <w:bookmarkEnd w:id="13594"/>
    </w:p>
    <w:p w:rsidR="00E154AB" w:rsidRPr="002B15AA" w:rsidRDefault="00E154AB" w:rsidP="00E154AB">
      <w:r>
        <w:t>The NGEIRFunction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r w:rsidR="00E154AB" w:rsidRPr="00470179"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bookmarkStart w:id="13595" w:name="_Toc19888312"/>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pPr>
            <w:r>
              <w:t>M</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r>
    </w:tbl>
    <w:p w:rsidR="00E154AB" w:rsidRPr="002B15AA" w:rsidRDefault="00E154AB" w:rsidP="00E154AB">
      <w:pPr>
        <w:pStyle w:val="Heading4"/>
      </w:pPr>
      <w:bookmarkStart w:id="13596" w:name="_Toc27405199"/>
      <w:bookmarkStart w:id="13597" w:name="_Toc35878389"/>
      <w:bookmarkStart w:id="13598" w:name="_Toc36220205"/>
      <w:bookmarkStart w:id="13599" w:name="_Toc36474303"/>
      <w:bookmarkStart w:id="13600" w:name="_Toc36542575"/>
      <w:bookmarkStart w:id="13601" w:name="_Toc36543396"/>
      <w:bookmarkStart w:id="13602" w:name="_Toc36567634"/>
      <w:bookmarkStart w:id="13603" w:name="_Toc44341319"/>
      <w:r w:rsidRPr="002B15AA">
        <w:t>5.3.16.3</w:t>
      </w:r>
      <w:r w:rsidRPr="002B15AA">
        <w:tab/>
        <w:t>Attribute constraints</w:t>
      </w:r>
      <w:bookmarkEnd w:id="13595"/>
      <w:bookmarkEnd w:id="13596"/>
      <w:bookmarkEnd w:id="13597"/>
      <w:bookmarkEnd w:id="13598"/>
      <w:bookmarkEnd w:id="13599"/>
      <w:bookmarkEnd w:id="13600"/>
      <w:bookmarkEnd w:id="13601"/>
      <w:bookmarkEnd w:id="13602"/>
      <w:bookmarkEnd w:id="13603"/>
    </w:p>
    <w:tbl>
      <w:tblPr>
        <w:tblW w:w="8708" w:type="dxa"/>
        <w:jc w:val="center"/>
        <w:tblLook w:val="01E0" w:firstRow="1" w:lastRow="1" w:firstColumn="1" w:lastColumn="1" w:noHBand="0" w:noVBand="0"/>
      </w:tblPr>
      <w:tblGrid>
        <w:gridCol w:w="3078"/>
        <w:gridCol w:w="5630"/>
      </w:tblGrid>
      <w:tr w:rsidR="00E154AB" w:rsidRPr="002B15AA" w:rsidTr="00583841">
        <w:trPr>
          <w:jc w:val="center"/>
        </w:trPr>
        <w:tc>
          <w:tcPr>
            <w:tcW w:w="3078"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630"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078"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563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13604" w:name="_Toc19888313"/>
      <w:bookmarkStart w:id="13605" w:name="_Toc27405200"/>
      <w:bookmarkStart w:id="13606" w:name="_Toc35878390"/>
      <w:bookmarkStart w:id="13607" w:name="_Toc36220206"/>
      <w:bookmarkStart w:id="13608" w:name="_Toc36474304"/>
      <w:bookmarkStart w:id="13609" w:name="_Toc36542576"/>
      <w:bookmarkStart w:id="13610" w:name="_Toc36543397"/>
      <w:bookmarkStart w:id="13611" w:name="_Toc36567635"/>
      <w:bookmarkStart w:id="13612" w:name="_Toc44341320"/>
      <w:r w:rsidRPr="002B15AA">
        <w:rPr>
          <w:lang w:eastAsia="zh-CN"/>
        </w:rPr>
        <w:t>5</w:t>
      </w:r>
      <w:r w:rsidRPr="002B15AA">
        <w:t>.3.16.4</w:t>
      </w:r>
      <w:r w:rsidRPr="002B15AA">
        <w:tab/>
        <w:t>Notifications</w:t>
      </w:r>
      <w:bookmarkEnd w:id="13604"/>
      <w:bookmarkEnd w:id="13605"/>
      <w:bookmarkEnd w:id="13606"/>
      <w:bookmarkEnd w:id="13607"/>
      <w:bookmarkEnd w:id="13608"/>
      <w:bookmarkEnd w:id="13609"/>
      <w:bookmarkEnd w:id="13610"/>
      <w:bookmarkEnd w:id="13611"/>
      <w:bookmarkEnd w:id="1361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13613" w:name="_Toc19888314"/>
      <w:bookmarkStart w:id="13614" w:name="_Toc27405201"/>
      <w:bookmarkStart w:id="13615" w:name="_Toc35878391"/>
      <w:bookmarkStart w:id="13616" w:name="_Toc36220207"/>
      <w:bookmarkStart w:id="13617" w:name="_Toc36474305"/>
      <w:bookmarkStart w:id="13618" w:name="_Toc36542577"/>
      <w:bookmarkStart w:id="13619" w:name="_Toc36543398"/>
      <w:bookmarkStart w:id="13620" w:name="_Toc36567636"/>
      <w:bookmarkStart w:id="13621" w:name="_Toc44341321"/>
      <w:r w:rsidRPr="002B15AA">
        <w:rPr>
          <w:rFonts w:cs="Arial"/>
          <w:lang w:eastAsia="zh-CN"/>
        </w:rPr>
        <w:t>5.3.17</w:t>
      </w:r>
      <w:r w:rsidRPr="002B15AA">
        <w:rPr>
          <w:rFonts w:cs="Arial"/>
          <w:lang w:eastAsia="zh-CN"/>
        </w:rPr>
        <w:tab/>
      </w:r>
      <w:r w:rsidRPr="002B15AA">
        <w:rPr>
          <w:rFonts w:ascii="Courier New" w:hAnsi="Courier New"/>
        </w:rPr>
        <w:t>SEPPFunction</w:t>
      </w:r>
      <w:bookmarkEnd w:id="13613"/>
      <w:bookmarkEnd w:id="13614"/>
      <w:bookmarkEnd w:id="13615"/>
      <w:bookmarkEnd w:id="13616"/>
      <w:bookmarkEnd w:id="13617"/>
      <w:bookmarkEnd w:id="13618"/>
      <w:bookmarkEnd w:id="13619"/>
      <w:bookmarkEnd w:id="13620"/>
      <w:bookmarkEnd w:id="13621"/>
    </w:p>
    <w:p w:rsidR="00E154AB" w:rsidRPr="002B15AA" w:rsidRDefault="00E154AB" w:rsidP="00E154AB">
      <w:pPr>
        <w:pStyle w:val="Heading4"/>
      </w:pPr>
      <w:bookmarkStart w:id="13622" w:name="_Toc19888315"/>
      <w:bookmarkStart w:id="13623" w:name="_Toc27405202"/>
      <w:bookmarkStart w:id="13624" w:name="_Toc35878392"/>
      <w:bookmarkStart w:id="13625" w:name="_Toc36220208"/>
      <w:bookmarkStart w:id="13626" w:name="_Toc36474306"/>
      <w:bookmarkStart w:id="13627" w:name="_Toc36542578"/>
      <w:bookmarkStart w:id="13628" w:name="_Toc36543399"/>
      <w:bookmarkStart w:id="13629" w:name="_Toc36567637"/>
      <w:bookmarkStart w:id="13630" w:name="_Toc44341322"/>
      <w:r w:rsidRPr="002B15AA">
        <w:rPr>
          <w:lang w:eastAsia="zh-CN"/>
        </w:rPr>
        <w:t>5.3</w:t>
      </w:r>
      <w:r w:rsidRPr="002B15AA">
        <w:t>.17.1</w:t>
      </w:r>
      <w:r w:rsidRPr="002B15AA">
        <w:tab/>
        <w:t>Definition</w:t>
      </w:r>
      <w:bookmarkEnd w:id="13622"/>
      <w:bookmarkEnd w:id="13623"/>
      <w:bookmarkEnd w:id="13624"/>
      <w:bookmarkEnd w:id="13625"/>
      <w:bookmarkEnd w:id="13626"/>
      <w:bookmarkEnd w:id="13627"/>
      <w:bookmarkEnd w:id="13628"/>
      <w:bookmarkEnd w:id="13629"/>
      <w:bookmarkEnd w:id="13630"/>
    </w:p>
    <w:p w:rsidR="00E154AB" w:rsidRPr="002B15AA" w:rsidRDefault="00E154AB" w:rsidP="00E154AB">
      <w:r w:rsidRPr="002B15AA">
        <w:t>This IOC represents the SEPP function which support message filtering and policing on inter-PLMN control plane interface. For more information about the SEPP, see 3GPP TS 23.501 [2].</w:t>
      </w:r>
      <w:r>
        <w:t xml:space="preserve"> </w:t>
      </w:r>
    </w:p>
    <w:p w:rsidR="00E154AB" w:rsidRDefault="00E154AB" w:rsidP="00E154AB">
      <w:pPr>
        <w:pStyle w:val="Heading4"/>
      </w:pPr>
      <w:bookmarkStart w:id="13631" w:name="_Toc19888316"/>
      <w:bookmarkStart w:id="13632" w:name="_Toc27405203"/>
      <w:bookmarkStart w:id="13633" w:name="_Toc35878393"/>
      <w:bookmarkStart w:id="13634" w:name="_Toc36220209"/>
      <w:bookmarkStart w:id="13635" w:name="_Toc36474307"/>
      <w:bookmarkStart w:id="13636" w:name="_Toc36542579"/>
      <w:bookmarkStart w:id="13637" w:name="_Toc36543400"/>
      <w:bookmarkStart w:id="13638" w:name="_Toc36567638"/>
      <w:bookmarkStart w:id="13639" w:name="_Toc44341323"/>
      <w:r w:rsidRPr="002B15AA">
        <w:lastRenderedPageBreak/>
        <w:t>5.3.17.2</w:t>
      </w:r>
      <w:r w:rsidRPr="002B15AA">
        <w:tab/>
        <w:t>Attributes</w:t>
      </w:r>
      <w:bookmarkEnd w:id="13631"/>
      <w:bookmarkEnd w:id="13632"/>
      <w:bookmarkEnd w:id="13633"/>
      <w:bookmarkEnd w:id="13634"/>
      <w:bookmarkEnd w:id="13635"/>
      <w:bookmarkEnd w:id="13636"/>
      <w:bookmarkEnd w:id="13637"/>
      <w:bookmarkEnd w:id="13638"/>
      <w:bookmarkEnd w:id="13639"/>
    </w:p>
    <w:p w:rsidR="00E154AB" w:rsidRPr="002B15AA" w:rsidRDefault="00E154AB" w:rsidP="00E154AB">
      <w:r>
        <w:t>The SEPPFunction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11"/>
        <w:gridCol w:w="1249"/>
        <w:gridCol w:w="1249"/>
        <w:gridCol w:w="1249"/>
        <w:gridCol w:w="1249"/>
        <w:gridCol w:w="1250"/>
      </w:tblGrid>
      <w:tr w:rsidR="00E154AB" w:rsidRPr="002B15AA" w:rsidTr="00583841">
        <w:trPr>
          <w:cantSplit/>
          <w:jc w:val="center"/>
        </w:trPr>
        <w:tc>
          <w:tcPr>
            <w:tcW w:w="3611" w:type="dxa"/>
            <w:shd w:val="pct10" w:color="auto" w:fill="FFFFFF"/>
            <w:vAlign w:val="center"/>
          </w:tcPr>
          <w:p w:rsidR="00E154AB" w:rsidRPr="00212C37" w:rsidRDefault="00E154AB" w:rsidP="00583841">
            <w:pPr>
              <w:pStyle w:val="TAH"/>
              <w:rPr>
                <w:lang w:val="en-US"/>
              </w:rPr>
            </w:pPr>
            <w:r w:rsidRPr="00212C37">
              <w:rPr>
                <w:lang w:val="en-US"/>
              </w:rPr>
              <w:t>Attribute name</w:t>
            </w:r>
          </w:p>
        </w:tc>
        <w:tc>
          <w:tcPr>
            <w:tcW w:w="1249" w:type="dxa"/>
            <w:shd w:val="pct10" w:color="auto" w:fill="FFFFFF"/>
            <w:vAlign w:val="center"/>
          </w:tcPr>
          <w:p w:rsidR="00E154AB" w:rsidRPr="002B15AA" w:rsidRDefault="00E154AB" w:rsidP="00583841">
            <w:pPr>
              <w:pStyle w:val="TAH"/>
            </w:pPr>
            <w:r w:rsidRPr="002B15AA">
              <w:t>Support Qualifier</w:t>
            </w:r>
          </w:p>
        </w:tc>
        <w:tc>
          <w:tcPr>
            <w:tcW w:w="1249" w:type="dxa"/>
            <w:shd w:val="pct10" w:color="auto" w:fill="FFFFFF"/>
            <w:vAlign w:val="center"/>
          </w:tcPr>
          <w:p w:rsidR="00E154AB" w:rsidRPr="002B15AA" w:rsidRDefault="00E154AB" w:rsidP="00583841">
            <w:pPr>
              <w:pStyle w:val="TAH"/>
            </w:pPr>
            <w:r w:rsidRPr="002B15AA">
              <w:t>isReadable</w:t>
            </w:r>
          </w:p>
        </w:tc>
        <w:tc>
          <w:tcPr>
            <w:tcW w:w="1249" w:type="dxa"/>
            <w:shd w:val="pct10" w:color="auto" w:fill="FFFFFF"/>
            <w:vAlign w:val="center"/>
          </w:tcPr>
          <w:p w:rsidR="00E154AB" w:rsidRPr="002B15AA" w:rsidRDefault="00E154AB" w:rsidP="00583841">
            <w:pPr>
              <w:pStyle w:val="TAH"/>
            </w:pPr>
            <w:r w:rsidRPr="002B15AA">
              <w:t>isWritable</w:t>
            </w:r>
          </w:p>
        </w:tc>
        <w:tc>
          <w:tcPr>
            <w:tcW w:w="1249"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50"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11"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w:t>
            </w:r>
          </w:p>
        </w:tc>
        <w:tc>
          <w:tcPr>
            <w:tcW w:w="1249" w:type="dxa"/>
          </w:tcPr>
          <w:p w:rsidR="00E154AB" w:rsidRPr="002B15AA" w:rsidRDefault="00E154AB" w:rsidP="00583841">
            <w:pPr>
              <w:pStyle w:val="TAL"/>
              <w:jc w:val="center"/>
            </w:pPr>
            <w:r w:rsidRPr="002B15AA">
              <w:t>M</w:t>
            </w:r>
          </w:p>
        </w:tc>
        <w:tc>
          <w:tcPr>
            <w:tcW w:w="1249" w:type="dxa"/>
          </w:tcPr>
          <w:p w:rsidR="00E154AB" w:rsidRPr="002B15AA" w:rsidRDefault="00E154AB" w:rsidP="00583841">
            <w:pPr>
              <w:pStyle w:val="TAL"/>
              <w:jc w:val="center"/>
            </w:pPr>
            <w:r w:rsidRPr="002B15AA">
              <w:rPr>
                <w:rFonts w:cs="Arial"/>
              </w:rPr>
              <w:t>T</w:t>
            </w:r>
          </w:p>
        </w:tc>
        <w:tc>
          <w:tcPr>
            <w:tcW w:w="1249" w:type="dxa"/>
          </w:tcPr>
          <w:p w:rsidR="00E154AB" w:rsidRPr="002B15AA" w:rsidRDefault="00E154AB" w:rsidP="00583841">
            <w:pPr>
              <w:pStyle w:val="TAL"/>
              <w:jc w:val="center"/>
            </w:pPr>
            <w:r>
              <w:rPr>
                <w:rFonts w:cs="Arial"/>
                <w:lang w:eastAsia="zh-CN"/>
              </w:rPr>
              <w:t>F</w:t>
            </w:r>
          </w:p>
        </w:tc>
        <w:tc>
          <w:tcPr>
            <w:tcW w:w="1249" w:type="dxa"/>
          </w:tcPr>
          <w:p w:rsidR="00E154AB" w:rsidRPr="002B15AA" w:rsidRDefault="00E154AB" w:rsidP="00583841">
            <w:pPr>
              <w:pStyle w:val="TAL"/>
              <w:jc w:val="center"/>
              <w:rPr>
                <w:lang w:eastAsia="zh-CN"/>
              </w:rPr>
            </w:pPr>
            <w:r>
              <w:rPr>
                <w:rFonts w:cs="Arial"/>
              </w:rPr>
              <w:t>T</w:t>
            </w:r>
          </w:p>
        </w:tc>
        <w:tc>
          <w:tcPr>
            <w:tcW w:w="1250"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11" w:type="dxa"/>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sEPPType</w:t>
            </w:r>
          </w:p>
        </w:tc>
        <w:tc>
          <w:tcPr>
            <w:tcW w:w="1249" w:type="dxa"/>
          </w:tcPr>
          <w:p w:rsidR="00E154AB" w:rsidRPr="002B15AA" w:rsidRDefault="00E154AB" w:rsidP="00583841">
            <w:pPr>
              <w:pStyle w:val="TAL"/>
              <w:jc w:val="center"/>
            </w:pPr>
            <w:r w:rsidRPr="002B15AA">
              <w:t>M</w:t>
            </w:r>
          </w:p>
        </w:tc>
        <w:tc>
          <w:tcPr>
            <w:tcW w:w="1249" w:type="dxa"/>
          </w:tcPr>
          <w:p w:rsidR="00E154AB" w:rsidRPr="002B15AA" w:rsidRDefault="00E154AB" w:rsidP="00583841">
            <w:pPr>
              <w:pStyle w:val="TAL"/>
              <w:jc w:val="center"/>
              <w:rPr>
                <w:rFonts w:cs="Arial"/>
              </w:rPr>
            </w:pPr>
            <w:r w:rsidRPr="002B15AA">
              <w:rPr>
                <w:rFonts w:cs="Arial"/>
              </w:rPr>
              <w:t>T</w:t>
            </w:r>
          </w:p>
        </w:tc>
        <w:tc>
          <w:tcPr>
            <w:tcW w:w="1249" w:type="dxa"/>
          </w:tcPr>
          <w:p w:rsidR="00E154AB" w:rsidRDefault="00E154AB" w:rsidP="00583841">
            <w:pPr>
              <w:pStyle w:val="TAL"/>
              <w:jc w:val="center"/>
              <w:rPr>
                <w:rFonts w:cs="Arial"/>
                <w:lang w:eastAsia="zh-CN"/>
              </w:rPr>
            </w:pPr>
            <w:r>
              <w:rPr>
                <w:rFonts w:cs="Arial"/>
                <w:lang w:eastAsia="zh-CN"/>
              </w:rPr>
              <w:t>F</w:t>
            </w:r>
          </w:p>
        </w:tc>
        <w:tc>
          <w:tcPr>
            <w:tcW w:w="1249" w:type="dxa"/>
          </w:tcPr>
          <w:p w:rsidR="00E154AB" w:rsidRPr="002B15AA" w:rsidDel="00A034F7" w:rsidRDefault="00E154AB" w:rsidP="00583841">
            <w:pPr>
              <w:pStyle w:val="TAL"/>
              <w:jc w:val="center"/>
              <w:rPr>
                <w:rFonts w:cs="Arial"/>
              </w:rPr>
            </w:pPr>
            <w:r>
              <w:rPr>
                <w:rFonts w:cs="Arial"/>
              </w:rPr>
              <w:t>T</w:t>
            </w:r>
          </w:p>
        </w:tc>
        <w:tc>
          <w:tcPr>
            <w:tcW w:w="1250" w:type="dxa"/>
          </w:tcPr>
          <w:p w:rsidR="00E154AB" w:rsidRPr="002B15AA" w:rsidRDefault="00E154AB" w:rsidP="00583841">
            <w:pPr>
              <w:pStyle w:val="TAL"/>
              <w:jc w:val="center"/>
              <w:rPr>
                <w:rFonts w:cs="Arial"/>
                <w:lang w:eastAsia="zh-CN"/>
              </w:rPr>
            </w:pPr>
            <w:r w:rsidRPr="002B15AA">
              <w:rPr>
                <w:rFonts w:cs="Arial"/>
                <w:lang w:eastAsia="zh-CN"/>
              </w:rPr>
              <w:t>T</w:t>
            </w:r>
          </w:p>
        </w:tc>
      </w:tr>
      <w:tr w:rsidR="00E154AB" w:rsidRPr="002B15AA" w:rsidTr="00583841">
        <w:trPr>
          <w:cantSplit/>
          <w:jc w:val="center"/>
        </w:trPr>
        <w:tc>
          <w:tcPr>
            <w:tcW w:w="3611" w:type="dxa"/>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sEPPId</w:t>
            </w:r>
          </w:p>
        </w:tc>
        <w:tc>
          <w:tcPr>
            <w:tcW w:w="1249" w:type="dxa"/>
          </w:tcPr>
          <w:p w:rsidR="00E154AB" w:rsidRPr="002B15AA" w:rsidRDefault="00E154AB" w:rsidP="00583841">
            <w:pPr>
              <w:pStyle w:val="TAL"/>
              <w:jc w:val="center"/>
            </w:pPr>
            <w:r w:rsidRPr="002B15AA">
              <w:t>M</w:t>
            </w:r>
          </w:p>
        </w:tc>
        <w:tc>
          <w:tcPr>
            <w:tcW w:w="1249" w:type="dxa"/>
          </w:tcPr>
          <w:p w:rsidR="00E154AB" w:rsidRPr="002B15AA" w:rsidRDefault="00E154AB" w:rsidP="00583841">
            <w:pPr>
              <w:pStyle w:val="TAL"/>
              <w:jc w:val="center"/>
              <w:rPr>
                <w:rFonts w:cs="Arial"/>
              </w:rPr>
            </w:pPr>
            <w:r w:rsidRPr="002B15AA">
              <w:rPr>
                <w:rFonts w:cs="Arial"/>
              </w:rPr>
              <w:t>T</w:t>
            </w:r>
          </w:p>
        </w:tc>
        <w:tc>
          <w:tcPr>
            <w:tcW w:w="1249" w:type="dxa"/>
          </w:tcPr>
          <w:p w:rsidR="00E154AB" w:rsidRDefault="00E154AB" w:rsidP="00583841">
            <w:pPr>
              <w:pStyle w:val="TAL"/>
              <w:jc w:val="center"/>
              <w:rPr>
                <w:rFonts w:cs="Arial"/>
                <w:lang w:eastAsia="zh-CN"/>
              </w:rPr>
            </w:pPr>
            <w:r>
              <w:rPr>
                <w:rFonts w:cs="Arial"/>
                <w:lang w:eastAsia="zh-CN"/>
              </w:rPr>
              <w:t>F</w:t>
            </w:r>
          </w:p>
        </w:tc>
        <w:tc>
          <w:tcPr>
            <w:tcW w:w="1249" w:type="dxa"/>
          </w:tcPr>
          <w:p w:rsidR="00E154AB" w:rsidRPr="002B15AA" w:rsidDel="00A034F7" w:rsidRDefault="00E154AB" w:rsidP="00583841">
            <w:pPr>
              <w:pStyle w:val="TAL"/>
              <w:jc w:val="center"/>
              <w:rPr>
                <w:rFonts w:cs="Arial"/>
              </w:rPr>
            </w:pPr>
            <w:r>
              <w:rPr>
                <w:rFonts w:cs="Arial"/>
              </w:rPr>
              <w:t>T</w:t>
            </w:r>
          </w:p>
        </w:tc>
        <w:tc>
          <w:tcPr>
            <w:tcW w:w="1250" w:type="dxa"/>
          </w:tcPr>
          <w:p w:rsidR="00E154AB" w:rsidRPr="002B15AA" w:rsidRDefault="00E154AB" w:rsidP="00583841">
            <w:pPr>
              <w:pStyle w:val="TAL"/>
              <w:jc w:val="center"/>
              <w:rPr>
                <w:rFonts w:cs="Arial"/>
                <w:lang w:eastAsia="zh-CN"/>
              </w:rPr>
            </w:pPr>
            <w:r w:rsidRPr="002B15AA">
              <w:rPr>
                <w:rFonts w:cs="Arial"/>
                <w:lang w:eastAsia="zh-CN"/>
              </w:rPr>
              <w:t>T</w:t>
            </w:r>
          </w:p>
        </w:tc>
      </w:tr>
      <w:tr w:rsidR="00E154AB" w:rsidRPr="002B15AA" w:rsidTr="00583841">
        <w:trPr>
          <w:cantSplit/>
          <w:jc w:val="center"/>
        </w:trPr>
        <w:tc>
          <w:tcPr>
            <w:tcW w:w="3611" w:type="dxa"/>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fqdn</w:t>
            </w:r>
          </w:p>
        </w:tc>
        <w:tc>
          <w:tcPr>
            <w:tcW w:w="1249" w:type="dxa"/>
          </w:tcPr>
          <w:p w:rsidR="00E154AB" w:rsidRPr="002B15AA" w:rsidRDefault="00E154AB" w:rsidP="00583841">
            <w:pPr>
              <w:pStyle w:val="TAL"/>
              <w:jc w:val="center"/>
            </w:pPr>
            <w:r w:rsidRPr="002B15AA">
              <w:t>M</w:t>
            </w:r>
          </w:p>
        </w:tc>
        <w:tc>
          <w:tcPr>
            <w:tcW w:w="1249" w:type="dxa"/>
          </w:tcPr>
          <w:p w:rsidR="00E154AB" w:rsidRPr="002B15AA" w:rsidRDefault="00E154AB" w:rsidP="00583841">
            <w:pPr>
              <w:pStyle w:val="TAL"/>
              <w:jc w:val="center"/>
              <w:rPr>
                <w:rFonts w:cs="Arial"/>
              </w:rPr>
            </w:pPr>
            <w:r w:rsidRPr="002B15AA">
              <w:rPr>
                <w:rFonts w:cs="Arial"/>
              </w:rPr>
              <w:t>T</w:t>
            </w:r>
          </w:p>
        </w:tc>
        <w:tc>
          <w:tcPr>
            <w:tcW w:w="1249" w:type="dxa"/>
          </w:tcPr>
          <w:p w:rsidR="00E154AB" w:rsidRDefault="00E154AB" w:rsidP="00583841">
            <w:pPr>
              <w:pStyle w:val="TAL"/>
              <w:jc w:val="center"/>
              <w:rPr>
                <w:rFonts w:cs="Arial"/>
                <w:lang w:eastAsia="zh-CN"/>
              </w:rPr>
            </w:pPr>
            <w:r>
              <w:rPr>
                <w:rFonts w:cs="Arial"/>
                <w:lang w:eastAsia="zh-CN"/>
              </w:rPr>
              <w:t>T</w:t>
            </w:r>
          </w:p>
        </w:tc>
        <w:tc>
          <w:tcPr>
            <w:tcW w:w="1249" w:type="dxa"/>
          </w:tcPr>
          <w:p w:rsidR="00E154AB" w:rsidRPr="002B15AA" w:rsidDel="00A034F7" w:rsidRDefault="00E154AB" w:rsidP="00583841">
            <w:pPr>
              <w:pStyle w:val="TAL"/>
              <w:jc w:val="center"/>
              <w:rPr>
                <w:rFonts w:cs="Arial"/>
              </w:rPr>
            </w:pPr>
            <w:r>
              <w:rPr>
                <w:rFonts w:cs="Arial"/>
              </w:rPr>
              <w:t>F</w:t>
            </w:r>
          </w:p>
        </w:tc>
        <w:tc>
          <w:tcPr>
            <w:tcW w:w="1250" w:type="dxa"/>
          </w:tcPr>
          <w:p w:rsidR="00E154AB" w:rsidRPr="002B15AA" w:rsidRDefault="00E154AB" w:rsidP="00583841">
            <w:pPr>
              <w:pStyle w:val="TAL"/>
              <w:jc w:val="center"/>
              <w:rPr>
                <w:rFonts w:cs="Arial"/>
                <w:lang w:eastAsia="zh-CN"/>
              </w:rPr>
            </w:pPr>
            <w:r w:rsidRPr="002B15AA">
              <w:rPr>
                <w:rFonts w:cs="Arial"/>
                <w:lang w:eastAsia="zh-CN"/>
              </w:rPr>
              <w:t>T</w:t>
            </w:r>
          </w:p>
        </w:tc>
      </w:tr>
    </w:tbl>
    <w:p w:rsidR="00E154AB" w:rsidRPr="002B15AA" w:rsidRDefault="00E154AB" w:rsidP="00E154AB">
      <w:pPr>
        <w:pStyle w:val="Heading4"/>
      </w:pPr>
      <w:bookmarkStart w:id="13640" w:name="_Toc19888317"/>
      <w:bookmarkStart w:id="13641" w:name="_Toc27405204"/>
      <w:bookmarkStart w:id="13642" w:name="_Toc35878394"/>
      <w:bookmarkStart w:id="13643" w:name="_Toc36220210"/>
      <w:bookmarkStart w:id="13644" w:name="_Toc36474308"/>
      <w:bookmarkStart w:id="13645" w:name="_Toc36542580"/>
      <w:bookmarkStart w:id="13646" w:name="_Toc36543401"/>
      <w:bookmarkStart w:id="13647" w:name="_Toc36567639"/>
      <w:bookmarkStart w:id="13648" w:name="_Toc44341324"/>
      <w:r w:rsidRPr="002B15AA">
        <w:rPr>
          <w:lang w:eastAsia="zh-CN"/>
        </w:rPr>
        <w:t>5</w:t>
      </w:r>
      <w:r w:rsidRPr="002B15AA">
        <w:t>.3.17.3</w:t>
      </w:r>
      <w:r w:rsidRPr="002B15AA">
        <w:tab/>
        <w:t>Attribute constraints</w:t>
      </w:r>
      <w:bookmarkEnd w:id="13640"/>
      <w:bookmarkEnd w:id="13641"/>
      <w:bookmarkEnd w:id="13642"/>
      <w:bookmarkEnd w:id="13643"/>
      <w:bookmarkEnd w:id="13644"/>
      <w:bookmarkEnd w:id="13645"/>
      <w:bookmarkEnd w:id="13646"/>
      <w:bookmarkEnd w:id="13647"/>
      <w:bookmarkEnd w:id="13648"/>
    </w:p>
    <w:p w:rsidR="00E154AB" w:rsidRPr="002B15AA" w:rsidRDefault="00E154AB" w:rsidP="00E154AB">
      <w:r w:rsidRPr="002B15AA">
        <w:t>None.</w:t>
      </w:r>
    </w:p>
    <w:p w:rsidR="00E154AB" w:rsidRPr="002B15AA" w:rsidRDefault="00E154AB" w:rsidP="00E154AB">
      <w:pPr>
        <w:pStyle w:val="Heading4"/>
      </w:pPr>
      <w:bookmarkStart w:id="13649" w:name="_Toc19888318"/>
      <w:bookmarkStart w:id="13650" w:name="_Toc27405205"/>
      <w:bookmarkStart w:id="13651" w:name="_Toc35878395"/>
      <w:bookmarkStart w:id="13652" w:name="_Toc36220211"/>
      <w:bookmarkStart w:id="13653" w:name="_Toc36474309"/>
      <w:bookmarkStart w:id="13654" w:name="_Toc36542581"/>
      <w:bookmarkStart w:id="13655" w:name="_Toc36543402"/>
      <w:bookmarkStart w:id="13656" w:name="_Toc36567640"/>
      <w:bookmarkStart w:id="13657" w:name="_Toc44341325"/>
      <w:r w:rsidRPr="002B15AA">
        <w:rPr>
          <w:lang w:eastAsia="zh-CN"/>
        </w:rPr>
        <w:t>5</w:t>
      </w:r>
      <w:r w:rsidRPr="002B15AA">
        <w:t>.3.17.4</w:t>
      </w:r>
      <w:r w:rsidRPr="002B15AA">
        <w:tab/>
        <w:t>Notifications</w:t>
      </w:r>
      <w:bookmarkEnd w:id="13649"/>
      <w:bookmarkEnd w:id="13650"/>
      <w:bookmarkEnd w:id="13651"/>
      <w:bookmarkEnd w:id="13652"/>
      <w:bookmarkEnd w:id="13653"/>
      <w:bookmarkEnd w:id="13654"/>
      <w:bookmarkEnd w:id="13655"/>
      <w:bookmarkEnd w:id="13656"/>
      <w:bookmarkEnd w:id="13657"/>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13658" w:name="_Toc19888319"/>
      <w:bookmarkStart w:id="13659" w:name="_Toc27405206"/>
      <w:bookmarkStart w:id="13660" w:name="_Toc35878396"/>
      <w:bookmarkStart w:id="13661" w:name="_Toc36220212"/>
      <w:bookmarkStart w:id="13662" w:name="_Toc36474310"/>
      <w:bookmarkStart w:id="13663" w:name="_Toc36542582"/>
      <w:bookmarkStart w:id="13664" w:name="_Toc36543403"/>
      <w:bookmarkStart w:id="13665" w:name="_Toc36567641"/>
      <w:bookmarkStart w:id="13666" w:name="_Toc44341326"/>
      <w:r w:rsidRPr="002B15AA">
        <w:rPr>
          <w:rFonts w:cs="Arial"/>
          <w:lang w:eastAsia="zh-CN"/>
        </w:rPr>
        <w:t>5.3.18</w:t>
      </w:r>
      <w:r w:rsidRPr="002B15AA">
        <w:rPr>
          <w:rFonts w:cs="Arial"/>
          <w:lang w:eastAsia="zh-CN"/>
        </w:rPr>
        <w:tab/>
      </w:r>
      <w:r w:rsidRPr="002B15AA">
        <w:rPr>
          <w:rFonts w:ascii="Courier New" w:hAnsi="Courier New"/>
        </w:rPr>
        <w:t>NWDAFFunction</w:t>
      </w:r>
      <w:bookmarkEnd w:id="13658"/>
      <w:bookmarkEnd w:id="13659"/>
      <w:bookmarkEnd w:id="13660"/>
      <w:bookmarkEnd w:id="13661"/>
      <w:bookmarkEnd w:id="13662"/>
      <w:bookmarkEnd w:id="13663"/>
      <w:bookmarkEnd w:id="13664"/>
      <w:bookmarkEnd w:id="13665"/>
      <w:bookmarkEnd w:id="13666"/>
    </w:p>
    <w:p w:rsidR="00E154AB" w:rsidRPr="002B15AA" w:rsidRDefault="00E154AB" w:rsidP="00E154AB">
      <w:pPr>
        <w:pStyle w:val="Heading4"/>
      </w:pPr>
      <w:bookmarkStart w:id="13667" w:name="_Toc19888320"/>
      <w:bookmarkStart w:id="13668" w:name="_Toc27405207"/>
      <w:bookmarkStart w:id="13669" w:name="_Toc35878397"/>
      <w:bookmarkStart w:id="13670" w:name="_Toc36220213"/>
      <w:bookmarkStart w:id="13671" w:name="_Toc36474311"/>
      <w:bookmarkStart w:id="13672" w:name="_Toc36542583"/>
      <w:bookmarkStart w:id="13673" w:name="_Toc36543404"/>
      <w:bookmarkStart w:id="13674" w:name="_Toc36567642"/>
      <w:bookmarkStart w:id="13675" w:name="_Toc44341327"/>
      <w:r w:rsidRPr="002B15AA">
        <w:rPr>
          <w:lang w:eastAsia="zh-CN"/>
        </w:rPr>
        <w:t>5.3</w:t>
      </w:r>
      <w:r w:rsidRPr="002B15AA">
        <w:t>.18.1</w:t>
      </w:r>
      <w:r w:rsidRPr="002B15AA">
        <w:tab/>
        <w:t>Definition</w:t>
      </w:r>
      <w:bookmarkEnd w:id="13667"/>
      <w:bookmarkEnd w:id="13668"/>
      <w:bookmarkEnd w:id="13669"/>
      <w:bookmarkEnd w:id="13670"/>
      <w:bookmarkEnd w:id="13671"/>
      <w:bookmarkEnd w:id="13672"/>
      <w:bookmarkEnd w:id="13673"/>
      <w:bookmarkEnd w:id="13674"/>
      <w:bookmarkEnd w:id="13675"/>
    </w:p>
    <w:p w:rsidR="00E154AB" w:rsidRPr="002B15AA" w:rsidRDefault="00E154AB" w:rsidP="00E154AB">
      <w:r w:rsidRPr="002B15AA">
        <w:t>This IOC represents the NWDAF function in 5GC. For more information about the NWDAF, see 3GPP TS 23.501 [2].</w:t>
      </w:r>
      <w:r>
        <w:t xml:space="preserve"> </w:t>
      </w:r>
    </w:p>
    <w:p w:rsidR="00E154AB" w:rsidRDefault="00E154AB" w:rsidP="00E154AB">
      <w:pPr>
        <w:pStyle w:val="Heading4"/>
      </w:pPr>
      <w:bookmarkStart w:id="13676" w:name="_Toc19888321"/>
      <w:bookmarkStart w:id="13677" w:name="_Toc27405208"/>
      <w:bookmarkStart w:id="13678" w:name="_Toc35878398"/>
      <w:bookmarkStart w:id="13679" w:name="_Toc36220214"/>
      <w:bookmarkStart w:id="13680" w:name="_Toc36474312"/>
      <w:bookmarkStart w:id="13681" w:name="_Toc36542584"/>
      <w:bookmarkStart w:id="13682" w:name="_Toc36543405"/>
      <w:bookmarkStart w:id="13683" w:name="_Toc36567643"/>
      <w:bookmarkStart w:id="13684" w:name="_Toc44341328"/>
      <w:r w:rsidRPr="002B15AA">
        <w:t>5.3.18.2</w:t>
      </w:r>
      <w:r w:rsidRPr="002B15AA">
        <w:tab/>
        <w:t>Attributes</w:t>
      </w:r>
      <w:bookmarkEnd w:id="13676"/>
      <w:bookmarkEnd w:id="13677"/>
      <w:bookmarkEnd w:id="13678"/>
      <w:bookmarkEnd w:id="13679"/>
      <w:bookmarkEnd w:id="13680"/>
      <w:bookmarkEnd w:id="13681"/>
      <w:bookmarkEnd w:id="13682"/>
      <w:bookmarkEnd w:id="13683"/>
      <w:bookmarkEnd w:id="13684"/>
    </w:p>
    <w:p w:rsidR="00E154AB" w:rsidRPr="00A339EA" w:rsidRDefault="00E154AB" w:rsidP="00E154AB">
      <w:r>
        <w:t>The NWDAFFunction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r w:rsidR="00E154AB" w:rsidRPr="00470179"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bookmarkStart w:id="13685" w:name="_Toc19888322"/>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pPr>
            <w:r>
              <w:t>M</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r>
    </w:tbl>
    <w:p w:rsidR="00E154AB" w:rsidRPr="002B15AA" w:rsidRDefault="00E154AB" w:rsidP="00E154AB">
      <w:pPr>
        <w:pStyle w:val="Heading4"/>
      </w:pPr>
      <w:bookmarkStart w:id="13686" w:name="_Toc27405209"/>
      <w:bookmarkStart w:id="13687" w:name="_Toc35878399"/>
      <w:bookmarkStart w:id="13688" w:name="_Toc36220215"/>
      <w:bookmarkStart w:id="13689" w:name="_Toc36474313"/>
      <w:bookmarkStart w:id="13690" w:name="_Toc36542585"/>
      <w:bookmarkStart w:id="13691" w:name="_Toc36543406"/>
      <w:bookmarkStart w:id="13692" w:name="_Toc36567644"/>
      <w:bookmarkStart w:id="13693" w:name="_Toc44341329"/>
      <w:r w:rsidRPr="002B15AA">
        <w:t>5.3.18.3</w:t>
      </w:r>
      <w:r w:rsidRPr="002B15AA">
        <w:tab/>
        <w:t>Attribute constraints</w:t>
      </w:r>
      <w:bookmarkEnd w:id="13685"/>
      <w:bookmarkEnd w:id="13686"/>
      <w:bookmarkEnd w:id="13687"/>
      <w:bookmarkEnd w:id="13688"/>
      <w:bookmarkEnd w:id="13689"/>
      <w:bookmarkEnd w:id="13690"/>
      <w:bookmarkEnd w:id="13691"/>
      <w:bookmarkEnd w:id="13692"/>
      <w:bookmarkEnd w:id="13693"/>
    </w:p>
    <w:tbl>
      <w:tblPr>
        <w:tblW w:w="8629" w:type="dxa"/>
        <w:jc w:val="center"/>
        <w:tblLook w:val="01E0" w:firstRow="1" w:lastRow="1" w:firstColumn="1" w:lastColumn="1" w:noHBand="0" w:noVBand="0"/>
      </w:tblPr>
      <w:tblGrid>
        <w:gridCol w:w="3038"/>
        <w:gridCol w:w="5591"/>
      </w:tblGrid>
      <w:tr w:rsidR="00E154AB" w:rsidRPr="002B15AA" w:rsidTr="00583841">
        <w:trPr>
          <w:jc w:val="center"/>
        </w:trPr>
        <w:tc>
          <w:tcPr>
            <w:tcW w:w="3038"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591"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038"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55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13694" w:name="_Toc19888323"/>
      <w:bookmarkStart w:id="13695" w:name="_Toc27405210"/>
      <w:bookmarkStart w:id="13696" w:name="_Toc35878400"/>
      <w:bookmarkStart w:id="13697" w:name="_Toc36220216"/>
      <w:bookmarkStart w:id="13698" w:name="_Toc36474314"/>
      <w:bookmarkStart w:id="13699" w:name="_Toc36542586"/>
      <w:bookmarkStart w:id="13700" w:name="_Toc36543407"/>
      <w:bookmarkStart w:id="13701" w:name="_Toc36567645"/>
      <w:bookmarkStart w:id="13702" w:name="_Toc44341330"/>
      <w:r w:rsidRPr="002B15AA">
        <w:t>5.3.18.4</w:t>
      </w:r>
      <w:r w:rsidRPr="002B15AA">
        <w:tab/>
        <w:t>Notifications</w:t>
      </w:r>
      <w:bookmarkEnd w:id="13694"/>
      <w:bookmarkEnd w:id="13695"/>
      <w:bookmarkEnd w:id="13696"/>
      <w:bookmarkEnd w:id="13697"/>
      <w:bookmarkEnd w:id="13698"/>
      <w:bookmarkEnd w:id="13699"/>
      <w:bookmarkEnd w:id="13700"/>
      <w:bookmarkEnd w:id="13701"/>
      <w:bookmarkEnd w:id="1370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3703" w:name="_Toc19888324"/>
      <w:bookmarkStart w:id="13704" w:name="_Toc27405211"/>
      <w:bookmarkStart w:id="13705" w:name="_Toc35878401"/>
      <w:bookmarkStart w:id="13706" w:name="_Toc36220217"/>
      <w:bookmarkStart w:id="13707" w:name="_Toc36474315"/>
      <w:bookmarkStart w:id="13708" w:name="_Toc36542587"/>
      <w:bookmarkStart w:id="13709" w:name="_Toc36543408"/>
      <w:bookmarkStart w:id="13710" w:name="_Toc36567646"/>
      <w:bookmarkStart w:id="13711" w:name="_Toc44341331"/>
      <w:r w:rsidRPr="002B15AA">
        <w:rPr>
          <w:rFonts w:hint="eastAsia"/>
          <w:lang w:eastAsia="zh-CN"/>
        </w:rPr>
        <w:t>5.3.</w:t>
      </w:r>
      <w:r w:rsidRPr="002B15AA">
        <w:rPr>
          <w:lang w:eastAsia="zh-CN"/>
        </w:rPr>
        <w:t>19</w:t>
      </w:r>
      <w:r w:rsidRPr="002B15AA">
        <w:rPr>
          <w:lang w:eastAsia="zh-CN"/>
        </w:rPr>
        <w:tab/>
      </w:r>
      <w:r w:rsidRPr="002B15AA">
        <w:rPr>
          <w:rFonts w:ascii="Courier New" w:hAnsi="Courier New"/>
          <w:lang w:eastAsia="zh-CN"/>
        </w:rPr>
        <w:t>EP_N2</w:t>
      </w:r>
      <w:bookmarkEnd w:id="13703"/>
      <w:bookmarkEnd w:id="13704"/>
      <w:bookmarkEnd w:id="13705"/>
      <w:bookmarkEnd w:id="13706"/>
      <w:bookmarkEnd w:id="13707"/>
      <w:bookmarkEnd w:id="13708"/>
      <w:bookmarkEnd w:id="13709"/>
      <w:bookmarkEnd w:id="13710"/>
      <w:bookmarkEnd w:id="13711"/>
    </w:p>
    <w:p w:rsidR="00E154AB" w:rsidRPr="002B15AA" w:rsidRDefault="00E154AB" w:rsidP="00E154AB">
      <w:pPr>
        <w:pStyle w:val="Heading4"/>
      </w:pPr>
      <w:bookmarkStart w:id="13712" w:name="_Toc19888325"/>
      <w:bookmarkStart w:id="13713" w:name="_Toc27405212"/>
      <w:bookmarkStart w:id="13714" w:name="_Toc35878402"/>
      <w:bookmarkStart w:id="13715" w:name="_Toc36220218"/>
      <w:bookmarkStart w:id="13716" w:name="_Toc36474316"/>
      <w:bookmarkStart w:id="13717" w:name="_Toc36542588"/>
      <w:bookmarkStart w:id="13718" w:name="_Toc36543409"/>
      <w:bookmarkStart w:id="13719" w:name="_Toc36567647"/>
      <w:bookmarkStart w:id="13720" w:name="_Toc44341332"/>
      <w:r w:rsidRPr="002B15AA">
        <w:rPr>
          <w:rFonts w:hint="eastAsia"/>
          <w:lang w:eastAsia="zh-CN"/>
        </w:rPr>
        <w:t>5.3.</w:t>
      </w:r>
      <w:r w:rsidRPr="002B15AA">
        <w:rPr>
          <w:lang w:eastAsia="zh-CN"/>
        </w:rPr>
        <w:t>19</w:t>
      </w:r>
      <w:r w:rsidRPr="002B15AA">
        <w:t>.1</w:t>
      </w:r>
      <w:r w:rsidRPr="002B15AA">
        <w:tab/>
        <w:t>Definition</w:t>
      </w:r>
      <w:bookmarkEnd w:id="13712"/>
      <w:bookmarkEnd w:id="13713"/>
      <w:bookmarkEnd w:id="13714"/>
      <w:bookmarkEnd w:id="13715"/>
      <w:bookmarkEnd w:id="13716"/>
      <w:bookmarkEnd w:id="13717"/>
      <w:bookmarkEnd w:id="13718"/>
      <w:bookmarkEnd w:id="13719"/>
      <w:bookmarkEnd w:id="13720"/>
    </w:p>
    <w:p w:rsidR="00E154AB" w:rsidRPr="002B15AA" w:rsidRDefault="00E154AB" w:rsidP="00E154AB">
      <w:r w:rsidRPr="002B15AA">
        <w:t xml:space="preserve">This IOC represents the N2 interface between (R)AN and AMF, which is defined in 3GPP TS </w:t>
      </w:r>
      <w:r>
        <w:t>23.501 [2]</w:t>
      </w:r>
      <w:r w:rsidRPr="002B15AA">
        <w:t>.</w:t>
      </w:r>
    </w:p>
    <w:p w:rsidR="00E154AB" w:rsidRDefault="00E154AB" w:rsidP="00E154AB">
      <w:pPr>
        <w:pStyle w:val="Heading4"/>
      </w:pPr>
      <w:bookmarkStart w:id="13721" w:name="_Toc19888326"/>
      <w:bookmarkStart w:id="13722" w:name="_Toc27405213"/>
      <w:bookmarkStart w:id="13723" w:name="_Toc35878403"/>
      <w:bookmarkStart w:id="13724" w:name="_Toc36220219"/>
      <w:bookmarkStart w:id="13725" w:name="_Toc36474317"/>
      <w:bookmarkStart w:id="13726" w:name="_Toc36542589"/>
      <w:bookmarkStart w:id="13727" w:name="_Toc36543410"/>
      <w:bookmarkStart w:id="13728" w:name="_Toc36567648"/>
      <w:bookmarkStart w:id="13729" w:name="_Toc44341333"/>
      <w:r w:rsidRPr="002B15AA">
        <w:rPr>
          <w:rFonts w:hint="eastAsia"/>
          <w:lang w:eastAsia="zh-CN"/>
        </w:rPr>
        <w:t>5.3.</w:t>
      </w:r>
      <w:r w:rsidRPr="002B15AA">
        <w:rPr>
          <w:lang w:eastAsia="zh-CN"/>
        </w:rPr>
        <w:t>19</w:t>
      </w:r>
      <w:r w:rsidRPr="002B15AA">
        <w:t>.2</w:t>
      </w:r>
      <w:r w:rsidRPr="002B15AA">
        <w:tab/>
        <w:t>Attributes</w:t>
      </w:r>
      <w:bookmarkEnd w:id="13721"/>
      <w:bookmarkEnd w:id="13722"/>
      <w:bookmarkEnd w:id="13723"/>
      <w:bookmarkEnd w:id="13724"/>
      <w:bookmarkEnd w:id="13725"/>
      <w:bookmarkEnd w:id="13726"/>
      <w:bookmarkEnd w:id="13727"/>
      <w:bookmarkEnd w:id="13728"/>
      <w:bookmarkEnd w:id="13729"/>
    </w:p>
    <w:p w:rsidR="00E154AB" w:rsidRPr="00A339EA" w:rsidRDefault="00E154AB" w:rsidP="00E154AB">
      <w:r>
        <w:t>The EP_N2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lastRenderedPageBreak/>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13730" w:name="_Toc19888327"/>
      <w:bookmarkStart w:id="13731" w:name="_Toc27405214"/>
      <w:bookmarkStart w:id="13732" w:name="_Toc35878404"/>
      <w:bookmarkStart w:id="13733" w:name="_Toc36220220"/>
      <w:bookmarkStart w:id="13734" w:name="_Toc36474318"/>
      <w:bookmarkStart w:id="13735" w:name="_Toc36542590"/>
      <w:bookmarkStart w:id="13736" w:name="_Toc36543411"/>
      <w:bookmarkStart w:id="13737" w:name="_Toc36567649"/>
      <w:bookmarkStart w:id="13738" w:name="_Toc44341334"/>
      <w:r w:rsidRPr="002B15AA">
        <w:rPr>
          <w:lang w:eastAsia="zh-CN"/>
        </w:rPr>
        <w:t>5</w:t>
      </w:r>
      <w:r w:rsidRPr="002B15AA">
        <w:t>.3.19.3</w:t>
      </w:r>
      <w:r w:rsidRPr="002B15AA">
        <w:tab/>
        <w:t>Attribute constraints</w:t>
      </w:r>
      <w:bookmarkEnd w:id="13730"/>
      <w:bookmarkEnd w:id="13731"/>
      <w:bookmarkEnd w:id="13732"/>
      <w:bookmarkEnd w:id="13733"/>
      <w:bookmarkEnd w:id="13734"/>
      <w:bookmarkEnd w:id="13735"/>
      <w:bookmarkEnd w:id="13736"/>
      <w:bookmarkEnd w:id="13737"/>
      <w:bookmarkEnd w:id="13738"/>
    </w:p>
    <w:p w:rsidR="00E154AB" w:rsidRPr="002B15AA" w:rsidRDefault="00E154AB" w:rsidP="00E154AB">
      <w:r w:rsidRPr="002B15AA">
        <w:t>None.</w:t>
      </w:r>
    </w:p>
    <w:p w:rsidR="00E154AB" w:rsidRPr="002B15AA" w:rsidRDefault="00E154AB" w:rsidP="00E154AB">
      <w:pPr>
        <w:pStyle w:val="Heading4"/>
      </w:pPr>
      <w:bookmarkStart w:id="13739" w:name="_Toc19888328"/>
      <w:bookmarkStart w:id="13740" w:name="_Toc27405215"/>
      <w:bookmarkStart w:id="13741" w:name="_Toc35878405"/>
      <w:bookmarkStart w:id="13742" w:name="_Toc36220221"/>
      <w:bookmarkStart w:id="13743" w:name="_Toc36474319"/>
      <w:bookmarkStart w:id="13744" w:name="_Toc36542591"/>
      <w:bookmarkStart w:id="13745" w:name="_Toc36543412"/>
      <w:bookmarkStart w:id="13746" w:name="_Toc36567650"/>
      <w:bookmarkStart w:id="13747" w:name="_Toc44341335"/>
      <w:r w:rsidRPr="002B15AA">
        <w:rPr>
          <w:lang w:eastAsia="zh-CN"/>
        </w:rPr>
        <w:t>5</w:t>
      </w:r>
      <w:r w:rsidRPr="002B15AA">
        <w:t>.3.19.4</w:t>
      </w:r>
      <w:r w:rsidRPr="002B15AA">
        <w:tab/>
        <w:t>Notifications</w:t>
      </w:r>
      <w:bookmarkEnd w:id="13739"/>
      <w:bookmarkEnd w:id="13740"/>
      <w:bookmarkEnd w:id="13741"/>
      <w:bookmarkEnd w:id="13742"/>
      <w:bookmarkEnd w:id="13743"/>
      <w:bookmarkEnd w:id="13744"/>
      <w:bookmarkEnd w:id="13745"/>
      <w:bookmarkEnd w:id="13746"/>
      <w:bookmarkEnd w:id="13747"/>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3748" w:name="_Toc19888329"/>
      <w:bookmarkStart w:id="13749" w:name="_Toc27405216"/>
      <w:bookmarkStart w:id="13750" w:name="_Toc35878406"/>
      <w:bookmarkStart w:id="13751" w:name="_Toc36220222"/>
      <w:bookmarkStart w:id="13752" w:name="_Toc36474320"/>
      <w:bookmarkStart w:id="13753" w:name="_Toc36542592"/>
      <w:bookmarkStart w:id="13754" w:name="_Toc36543413"/>
      <w:bookmarkStart w:id="13755" w:name="_Toc36567651"/>
      <w:bookmarkStart w:id="13756" w:name="_Toc44341336"/>
      <w:r w:rsidRPr="002B15AA">
        <w:rPr>
          <w:rFonts w:hint="eastAsia"/>
          <w:lang w:eastAsia="zh-CN"/>
        </w:rPr>
        <w:t>5.3.</w:t>
      </w:r>
      <w:r w:rsidRPr="002B15AA">
        <w:rPr>
          <w:lang w:eastAsia="zh-CN"/>
        </w:rPr>
        <w:t>20</w:t>
      </w:r>
      <w:r w:rsidRPr="002B15AA">
        <w:rPr>
          <w:lang w:eastAsia="zh-CN"/>
        </w:rPr>
        <w:tab/>
      </w:r>
      <w:r w:rsidRPr="002B15AA">
        <w:rPr>
          <w:rFonts w:ascii="Courier New" w:hAnsi="Courier New"/>
          <w:lang w:eastAsia="zh-CN"/>
        </w:rPr>
        <w:t>EP_N3</w:t>
      </w:r>
      <w:bookmarkEnd w:id="13748"/>
      <w:bookmarkEnd w:id="13749"/>
      <w:bookmarkEnd w:id="13750"/>
      <w:bookmarkEnd w:id="13751"/>
      <w:bookmarkEnd w:id="13752"/>
      <w:bookmarkEnd w:id="13753"/>
      <w:bookmarkEnd w:id="13754"/>
      <w:bookmarkEnd w:id="13755"/>
      <w:bookmarkEnd w:id="13756"/>
    </w:p>
    <w:p w:rsidR="00E154AB" w:rsidRPr="002B15AA" w:rsidRDefault="00E154AB" w:rsidP="00E154AB">
      <w:pPr>
        <w:pStyle w:val="Heading4"/>
      </w:pPr>
      <w:bookmarkStart w:id="13757" w:name="_Toc19888330"/>
      <w:bookmarkStart w:id="13758" w:name="_Toc27405217"/>
      <w:bookmarkStart w:id="13759" w:name="_Toc35878407"/>
      <w:bookmarkStart w:id="13760" w:name="_Toc36220223"/>
      <w:bookmarkStart w:id="13761" w:name="_Toc36474321"/>
      <w:bookmarkStart w:id="13762" w:name="_Toc36542593"/>
      <w:bookmarkStart w:id="13763" w:name="_Toc36543414"/>
      <w:bookmarkStart w:id="13764" w:name="_Toc36567652"/>
      <w:bookmarkStart w:id="13765" w:name="_Toc44341337"/>
      <w:r w:rsidRPr="002B15AA">
        <w:rPr>
          <w:rFonts w:hint="eastAsia"/>
          <w:lang w:eastAsia="zh-CN"/>
        </w:rPr>
        <w:t>5.3.</w:t>
      </w:r>
      <w:r w:rsidRPr="002B15AA">
        <w:rPr>
          <w:lang w:eastAsia="zh-CN"/>
        </w:rPr>
        <w:t>20</w:t>
      </w:r>
      <w:r w:rsidRPr="002B15AA">
        <w:t>.1</w:t>
      </w:r>
      <w:r w:rsidRPr="002B15AA">
        <w:tab/>
        <w:t>Definition</w:t>
      </w:r>
      <w:bookmarkEnd w:id="13757"/>
      <w:bookmarkEnd w:id="13758"/>
      <w:bookmarkEnd w:id="13759"/>
      <w:bookmarkEnd w:id="13760"/>
      <w:bookmarkEnd w:id="13761"/>
      <w:bookmarkEnd w:id="13762"/>
      <w:bookmarkEnd w:id="13763"/>
      <w:bookmarkEnd w:id="13764"/>
      <w:bookmarkEnd w:id="13765"/>
    </w:p>
    <w:p w:rsidR="00E154AB" w:rsidRPr="002B15AA" w:rsidRDefault="00E154AB" w:rsidP="00E154AB">
      <w:r w:rsidRPr="002B15AA">
        <w:t xml:space="preserve">This IOC represents the N3 interface between (R)AN and UPF, which is defined in 3GPP TS </w:t>
      </w:r>
      <w:r>
        <w:t>23.501 [2]</w:t>
      </w:r>
      <w:r w:rsidRPr="002B15AA">
        <w:t>.</w:t>
      </w:r>
    </w:p>
    <w:p w:rsidR="00E154AB" w:rsidRDefault="00E154AB" w:rsidP="00E154AB">
      <w:pPr>
        <w:pStyle w:val="Heading4"/>
      </w:pPr>
      <w:bookmarkStart w:id="13766" w:name="_Toc19888331"/>
      <w:bookmarkStart w:id="13767" w:name="_Toc27405218"/>
      <w:bookmarkStart w:id="13768" w:name="_Toc35878408"/>
      <w:bookmarkStart w:id="13769" w:name="_Toc36220224"/>
      <w:bookmarkStart w:id="13770" w:name="_Toc36474322"/>
      <w:bookmarkStart w:id="13771" w:name="_Toc36542594"/>
      <w:bookmarkStart w:id="13772" w:name="_Toc36543415"/>
      <w:bookmarkStart w:id="13773" w:name="_Toc36567653"/>
      <w:bookmarkStart w:id="13774" w:name="_Toc44341338"/>
      <w:r w:rsidRPr="002B15AA">
        <w:rPr>
          <w:rFonts w:hint="eastAsia"/>
          <w:lang w:eastAsia="zh-CN"/>
        </w:rPr>
        <w:t>5.3.</w:t>
      </w:r>
      <w:r w:rsidRPr="002B15AA">
        <w:rPr>
          <w:lang w:eastAsia="zh-CN"/>
        </w:rPr>
        <w:t>20</w:t>
      </w:r>
      <w:r w:rsidRPr="002B15AA">
        <w:t>.2</w:t>
      </w:r>
      <w:r w:rsidRPr="002B15AA">
        <w:tab/>
        <w:t>Attributes</w:t>
      </w:r>
      <w:bookmarkEnd w:id="13766"/>
      <w:bookmarkEnd w:id="13767"/>
      <w:bookmarkEnd w:id="13768"/>
      <w:bookmarkEnd w:id="13769"/>
      <w:bookmarkEnd w:id="13770"/>
      <w:bookmarkEnd w:id="13771"/>
      <w:bookmarkEnd w:id="13772"/>
      <w:bookmarkEnd w:id="13773"/>
      <w:bookmarkEnd w:id="13774"/>
    </w:p>
    <w:p w:rsidR="00E154AB" w:rsidRPr="00A339EA" w:rsidRDefault="00E154AB" w:rsidP="00E154AB">
      <w:r>
        <w:t>The EP_N3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rPr>
                <w:rFonts w:cs="Arial"/>
              </w:rPr>
            </w:pPr>
            <w:r w:rsidRPr="002B15AA">
              <w:rPr>
                <w:rFonts w:cs="Arial"/>
              </w:rPr>
              <w:t>T</w:t>
            </w:r>
          </w:p>
        </w:tc>
        <w:tc>
          <w:tcPr>
            <w:tcW w:w="1241" w:type="dxa"/>
          </w:tcPr>
          <w:p w:rsidR="00E154AB" w:rsidRPr="002B15AA" w:rsidRDefault="00E154AB" w:rsidP="00583841">
            <w:pPr>
              <w:pStyle w:val="TAL"/>
              <w:jc w:val="center"/>
              <w:rPr>
                <w:rFonts w:cs="Arial"/>
                <w:lang w:eastAsia="zh-CN"/>
              </w:rPr>
            </w:pPr>
            <w:r w:rsidRPr="002B15AA">
              <w:rPr>
                <w:rFonts w:cs="Arial"/>
                <w:lang w:eastAsia="zh-CN"/>
              </w:rPr>
              <w:t>T</w:t>
            </w:r>
          </w:p>
        </w:tc>
        <w:tc>
          <w:tcPr>
            <w:tcW w:w="1241" w:type="dxa"/>
          </w:tcPr>
          <w:p w:rsidR="00E154AB" w:rsidRPr="002B15AA" w:rsidRDefault="00E154AB" w:rsidP="00583841">
            <w:pPr>
              <w:pStyle w:val="TAL"/>
              <w:jc w:val="center"/>
              <w:rPr>
                <w:rFonts w:cs="Arial"/>
              </w:rPr>
            </w:pPr>
            <w:r w:rsidRPr="002B15AA">
              <w:rPr>
                <w:rFonts w:cs="Arial"/>
              </w:rPr>
              <w:t>F</w:t>
            </w:r>
          </w:p>
        </w:tc>
        <w:tc>
          <w:tcPr>
            <w:tcW w:w="1241" w:type="dxa"/>
          </w:tcPr>
          <w:p w:rsidR="00E154AB" w:rsidRPr="002B15AA" w:rsidRDefault="00E154AB" w:rsidP="00583841">
            <w:pPr>
              <w:pStyle w:val="TAL"/>
              <w:jc w:val="center"/>
              <w:rPr>
                <w:rFonts w:cs="Arial"/>
                <w:lang w:eastAsia="zh-CN"/>
              </w:rPr>
            </w:pPr>
            <w:r w:rsidRPr="002B15AA">
              <w:rPr>
                <w:rFonts w:cs="Arial"/>
                <w:lang w:eastAsia="zh-CN"/>
              </w:rPr>
              <w:t>T</w:t>
            </w:r>
          </w:p>
        </w:tc>
      </w:tr>
    </w:tbl>
    <w:p w:rsidR="00E154AB" w:rsidRPr="002B15AA" w:rsidRDefault="00E154AB" w:rsidP="00E154AB">
      <w:pPr>
        <w:pStyle w:val="Heading4"/>
      </w:pPr>
      <w:bookmarkStart w:id="13775" w:name="_Toc19888332"/>
      <w:bookmarkStart w:id="13776" w:name="_Toc27405219"/>
      <w:bookmarkStart w:id="13777" w:name="_Toc35878409"/>
      <w:bookmarkStart w:id="13778" w:name="_Toc36220225"/>
      <w:bookmarkStart w:id="13779" w:name="_Toc36474323"/>
      <w:bookmarkStart w:id="13780" w:name="_Toc36542595"/>
      <w:bookmarkStart w:id="13781" w:name="_Toc36543416"/>
      <w:bookmarkStart w:id="13782" w:name="_Toc36567654"/>
      <w:bookmarkStart w:id="13783" w:name="_Toc44341339"/>
      <w:r w:rsidRPr="002B15AA">
        <w:rPr>
          <w:lang w:eastAsia="zh-CN"/>
        </w:rPr>
        <w:t>5</w:t>
      </w:r>
      <w:r w:rsidRPr="002B15AA">
        <w:t>.3.20.3</w:t>
      </w:r>
      <w:r w:rsidRPr="002B15AA">
        <w:tab/>
        <w:t>Attribute constraints</w:t>
      </w:r>
      <w:bookmarkEnd w:id="13775"/>
      <w:bookmarkEnd w:id="13776"/>
      <w:bookmarkEnd w:id="13777"/>
      <w:bookmarkEnd w:id="13778"/>
      <w:bookmarkEnd w:id="13779"/>
      <w:bookmarkEnd w:id="13780"/>
      <w:bookmarkEnd w:id="13781"/>
      <w:bookmarkEnd w:id="13782"/>
      <w:bookmarkEnd w:id="13783"/>
    </w:p>
    <w:p w:rsidR="00E154AB" w:rsidRPr="002B15AA" w:rsidRDefault="00E154AB" w:rsidP="00E154AB">
      <w:r w:rsidRPr="002B15AA">
        <w:t>None.</w:t>
      </w:r>
    </w:p>
    <w:p w:rsidR="00E154AB" w:rsidRPr="002B15AA" w:rsidRDefault="00E154AB" w:rsidP="00E154AB">
      <w:pPr>
        <w:pStyle w:val="Heading4"/>
      </w:pPr>
      <w:bookmarkStart w:id="13784" w:name="_Toc19888333"/>
      <w:bookmarkStart w:id="13785" w:name="_Toc27405220"/>
      <w:bookmarkStart w:id="13786" w:name="_Toc35878410"/>
      <w:bookmarkStart w:id="13787" w:name="_Toc36220226"/>
      <w:bookmarkStart w:id="13788" w:name="_Toc36474324"/>
      <w:bookmarkStart w:id="13789" w:name="_Toc36542596"/>
      <w:bookmarkStart w:id="13790" w:name="_Toc36543417"/>
      <w:bookmarkStart w:id="13791" w:name="_Toc36567655"/>
      <w:bookmarkStart w:id="13792" w:name="_Toc44341340"/>
      <w:r w:rsidRPr="002B15AA">
        <w:rPr>
          <w:lang w:eastAsia="zh-CN"/>
        </w:rPr>
        <w:t>5</w:t>
      </w:r>
      <w:r w:rsidRPr="002B15AA">
        <w:t>.3.20.4</w:t>
      </w:r>
      <w:r w:rsidRPr="002B15AA">
        <w:tab/>
        <w:t>Notifications</w:t>
      </w:r>
      <w:bookmarkEnd w:id="13784"/>
      <w:bookmarkEnd w:id="13785"/>
      <w:bookmarkEnd w:id="13786"/>
      <w:bookmarkEnd w:id="13787"/>
      <w:bookmarkEnd w:id="13788"/>
      <w:bookmarkEnd w:id="13789"/>
      <w:bookmarkEnd w:id="13790"/>
      <w:bookmarkEnd w:id="13791"/>
      <w:bookmarkEnd w:id="13792"/>
    </w:p>
    <w:p w:rsidR="00E154AB" w:rsidRPr="002B15AA" w:rsidRDefault="00E154AB" w:rsidP="00E154AB">
      <w:pPr>
        <w:rPr>
          <w:b/>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3793" w:name="_Toc19888334"/>
      <w:bookmarkStart w:id="13794" w:name="_Toc27405221"/>
      <w:bookmarkStart w:id="13795" w:name="_Toc35878411"/>
      <w:bookmarkStart w:id="13796" w:name="_Toc36220227"/>
      <w:bookmarkStart w:id="13797" w:name="_Toc36474325"/>
      <w:bookmarkStart w:id="13798" w:name="_Toc36542597"/>
      <w:bookmarkStart w:id="13799" w:name="_Toc36543418"/>
      <w:bookmarkStart w:id="13800" w:name="_Toc36567656"/>
      <w:bookmarkStart w:id="13801" w:name="_Toc44341341"/>
      <w:r w:rsidRPr="002B15AA">
        <w:rPr>
          <w:rFonts w:hint="eastAsia"/>
          <w:lang w:eastAsia="zh-CN"/>
        </w:rPr>
        <w:t>5.3.</w:t>
      </w:r>
      <w:r w:rsidRPr="002B15AA">
        <w:rPr>
          <w:lang w:eastAsia="zh-CN"/>
        </w:rPr>
        <w:t>21</w:t>
      </w:r>
      <w:r w:rsidRPr="002B15AA">
        <w:rPr>
          <w:lang w:eastAsia="zh-CN"/>
        </w:rPr>
        <w:tab/>
      </w:r>
      <w:r w:rsidRPr="002B15AA">
        <w:rPr>
          <w:rFonts w:ascii="Courier New" w:hAnsi="Courier New"/>
          <w:lang w:eastAsia="zh-CN"/>
        </w:rPr>
        <w:t>EP_N4</w:t>
      </w:r>
      <w:bookmarkEnd w:id="13793"/>
      <w:bookmarkEnd w:id="13794"/>
      <w:bookmarkEnd w:id="13795"/>
      <w:bookmarkEnd w:id="13796"/>
      <w:bookmarkEnd w:id="13797"/>
      <w:bookmarkEnd w:id="13798"/>
      <w:bookmarkEnd w:id="13799"/>
      <w:bookmarkEnd w:id="13800"/>
      <w:bookmarkEnd w:id="13801"/>
    </w:p>
    <w:p w:rsidR="00E154AB" w:rsidRPr="002B15AA" w:rsidRDefault="00E154AB" w:rsidP="00E154AB">
      <w:pPr>
        <w:pStyle w:val="Heading4"/>
      </w:pPr>
      <w:bookmarkStart w:id="13802" w:name="_Toc19888335"/>
      <w:bookmarkStart w:id="13803" w:name="_Toc27405222"/>
      <w:bookmarkStart w:id="13804" w:name="_Toc35878412"/>
      <w:bookmarkStart w:id="13805" w:name="_Toc36220228"/>
      <w:bookmarkStart w:id="13806" w:name="_Toc36474326"/>
      <w:bookmarkStart w:id="13807" w:name="_Toc36542598"/>
      <w:bookmarkStart w:id="13808" w:name="_Toc36543419"/>
      <w:bookmarkStart w:id="13809" w:name="_Toc36567657"/>
      <w:bookmarkStart w:id="13810" w:name="_Toc44341342"/>
      <w:r w:rsidRPr="002B15AA">
        <w:rPr>
          <w:rFonts w:hint="eastAsia"/>
          <w:lang w:eastAsia="zh-CN"/>
        </w:rPr>
        <w:t>5.3.</w:t>
      </w:r>
      <w:r w:rsidRPr="002B15AA">
        <w:rPr>
          <w:lang w:eastAsia="zh-CN"/>
        </w:rPr>
        <w:t>21</w:t>
      </w:r>
      <w:r w:rsidRPr="002B15AA">
        <w:t>.1</w:t>
      </w:r>
      <w:r w:rsidRPr="002B15AA">
        <w:tab/>
        <w:t>Definition</w:t>
      </w:r>
      <w:bookmarkEnd w:id="13802"/>
      <w:bookmarkEnd w:id="13803"/>
      <w:bookmarkEnd w:id="13804"/>
      <w:bookmarkEnd w:id="13805"/>
      <w:bookmarkEnd w:id="13806"/>
      <w:bookmarkEnd w:id="13807"/>
      <w:bookmarkEnd w:id="13808"/>
      <w:bookmarkEnd w:id="13809"/>
      <w:bookmarkEnd w:id="13810"/>
    </w:p>
    <w:p w:rsidR="00E154AB" w:rsidRPr="002B15AA" w:rsidRDefault="00E154AB" w:rsidP="00E154AB">
      <w:r w:rsidRPr="002B15AA">
        <w:t xml:space="preserve">This IOC represents the N4 interface between SMF and UPF, which is defined in 3GPP TS </w:t>
      </w:r>
      <w:r>
        <w:t>23.501 [2]</w:t>
      </w:r>
      <w:r w:rsidRPr="002B15AA">
        <w:t>.</w:t>
      </w:r>
    </w:p>
    <w:p w:rsidR="00E154AB" w:rsidRDefault="00E154AB" w:rsidP="00E154AB">
      <w:pPr>
        <w:pStyle w:val="Heading4"/>
      </w:pPr>
      <w:bookmarkStart w:id="13811" w:name="_Toc19888336"/>
      <w:bookmarkStart w:id="13812" w:name="_Toc27405223"/>
      <w:bookmarkStart w:id="13813" w:name="_Toc35878413"/>
      <w:bookmarkStart w:id="13814" w:name="_Toc36220229"/>
      <w:bookmarkStart w:id="13815" w:name="_Toc36474327"/>
      <w:bookmarkStart w:id="13816" w:name="_Toc36542599"/>
      <w:bookmarkStart w:id="13817" w:name="_Toc36543420"/>
      <w:bookmarkStart w:id="13818" w:name="_Toc36567658"/>
      <w:bookmarkStart w:id="13819" w:name="_Toc44341343"/>
      <w:r w:rsidRPr="002B15AA">
        <w:rPr>
          <w:rFonts w:hint="eastAsia"/>
          <w:lang w:eastAsia="zh-CN"/>
        </w:rPr>
        <w:t>5.3.</w:t>
      </w:r>
      <w:r w:rsidRPr="002B15AA">
        <w:rPr>
          <w:lang w:eastAsia="zh-CN"/>
        </w:rPr>
        <w:t>21</w:t>
      </w:r>
      <w:r w:rsidRPr="002B15AA">
        <w:t>.2</w:t>
      </w:r>
      <w:r w:rsidRPr="002B15AA">
        <w:tab/>
        <w:t>Attributes</w:t>
      </w:r>
      <w:bookmarkEnd w:id="13811"/>
      <w:bookmarkEnd w:id="13812"/>
      <w:bookmarkEnd w:id="13813"/>
      <w:bookmarkEnd w:id="13814"/>
      <w:bookmarkEnd w:id="13815"/>
      <w:bookmarkEnd w:id="13816"/>
      <w:bookmarkEnd w:id="13817"/>
      <w:bookmarkEnd w:id="13818"/>
      <w:bookmarkEnd w:id="13819"/>
    </w:p>
    <w:p w:rsidR="00E154AB" w:rsidRPr="00A339EA" w:rsidRDefault="00E154AB" w:rsidP="00E154AB">
      <w:r>
        <w:t>The EP_N4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13820" w:name="_Toc19888337"/>
      <w:bookmarkStart w:id="13821" w:name="_Toc27405224"/>
      <w:bookmarkStart w:id="13822" w:name="_Toc35878414"/>
      <w:bookmarkStart w:id="13823" w:name="_Toc36220230"/>
      <w:bookmarkStart w:id="13824" w:name="_Toc36474328"/>
      <w:bookmarkStart w:id="13825" w:name="_Toc36542600"/>
      <w:bookmarkStart w:id="13826" w:name="_Toc36543421"/>
      <w:bookmarkStart w:id="13827" w:name="_Toc36567659"/>
      <w:bookmarkStart w:id="13828" w:name="_Toc44341344"/>
      <w:r w:rsidRPr="002B15AA">
        <w:rPr>
          <w:lang w:eastAsia="zh-CN"/>
        </w:rPr>
        <w:t>5</w:t>
      </w:r>
      <w:r w:rsidRPr="002B15AA">
        <w:t>.3.21.3</w:t>
      </w:r>
      <w:r w:rsidRPr="002B15AA">
        <w:tab/>
        <w:t>Attribute constraints</w:t>
      </w:r>
      <w:bookmarkEnd w:id="13820"/>
      <w:bookmarkEnd w:id="13821"/>
      <w:bookmarkEnd w:id="13822"/>
      <w:bookmarkEnd w:id="13823"/>
      <w:bookmarkEnd w:id="13824"/>
      <w:bookmarkEnd w:id="13825"/>
      <w:bookmarkEnd w:id="13826"/>
      <w:bookmarkEnd w:id="13827"/>
      <w:bookmarkEnd w:id="13828"/>
    </w:p>
    <w:p w:rsidR="00E154AB" w:rsidRPr="002B15AA" w:rsidRDefault="00E154AB" w:rsidP="00E154AB">
      <w:r w:rsidRPr="002B15AA">
        <w:t>None.</w:t>
      </w:r>
    </w:p>
    <w:p w:rsidR="00E154AB" w:rsidRPr="002B15AA" w:rsidRDefault="00E154AB" w:rsidP="00E154AB">
      <w:pPr>
        <w:pStyle w:val="Heading4"/>
      </w:pPr>
      <w:bookmarkStart w:id="13829" w:name="_Toc19888338"/>
      <w:bookmarkStart w:id="13830" w:name="_Toc27405225"/>
      <w:bookmarkStart w:id="13831" w:name="_Toc35878415"/>
      <w:bookmarkStart w:id="13832" w:name="_Toc36220231"/>
      <w:bookmarkStart w:id="13833" w:name="_Toc36474329"/>
      <w:bookmarkStart w:id="13834" w:name="_Toc36542601"/>
      <w:bookmarkStart w:id="13835" w:name="_Toc36543422"/>
      <w:bookmarkStart w:id="13836" w:name="_Toc36567660"/>
      <w:bookmarkStart w:id="13837" w:name="_Toc44341345"/>
      <w:r w:rsidRPr="002B15AA">
        <w:rPr>
          <w:lang w:eastAsia="zh-CN"/>
        </w:rPr>
        <w:t>5</w:t>
      </w:r>
      <w:r w:rsidRPr="002B15AA">
        <w:t>.3.21.4</w:t>
      </w:r>
      <w:r w:rsidRPr="002B15AA">
        <w:tab/>
        <w:t>Notifications</w:t>
      </w:r>
      <w:bookmarkEnd w:id="13829"/>
      <w:bookmarkEnd w:id="13830"/>
      <w:bookmarkEnd w:id="13831"/>
      <w:bookmarkEnd w:id="13832"/>
      <w:bookmarkEnd w:id="13833"/>
      <w:bookmarkEnd w:id="13834"/>
      <w:bookmarkEnd w:id="13835"/>
      <w:bookmarkEnd w:id="13836"/>
      <w:bookmarkEnd w:id="13837"/>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3838" w:name="_Toc19888339"/>
      <w:bookmarkStart w:id="13839" w:name="_Toc27405226"/>
      <w:bookmarkStart w:id="13840" w:name="_Toc35878416"/>
      <w:bookmarkStart w:id="13841" w:name="_Toc36220232"/>
      <w:bookmarkStart w:id="13842" w:name="_Toc36474330"/>
      <w:bookmarkStart w:id="13843" w:name="_Toc36542602"/>
      <w:bookmarkStart w:id="13844" w:name="_Toc36543423"/>
      <w:bookmarkStart w:id="13845" w:name="_Toc36567661"/>
      <w:bookmarkStart w:id="13846" w:name="_Toc44341346"/>
      <w:r w:rsidRPr="002B15AA">
        <w:rPr>
          <w:rFonts w:hint="eastAsia"/>
          <w:lang w:eastAsia="zh-CN"/>
        </w:rPr>
        <w:lastRenderedPageBreak/>
        <w:t>5.3.</w:t>
      </w:r>
      <w:r w:rsidRPr="002B15AA">
        <w:rPr>
          <w:lang w:eastAsia="zh-CN"/>
        </w:rPr>
        <w:t>22</w:t>
      </w:r>
      <w:r w:rsidRPr="002B15AA">
        <w:rPr>
          <w:lang w:eastAsia="zh-CN"/>
        </w:rPr>
        <w:tab/>
      </w:r>
      <w:r w:rsidRPr="002B15AA">
        <w:rPr>
          <w:rFonts w:ascii="Courier New" w:hAnsi="Courier New"/>
          <w:lang w:eastAsia="zh-CN"/>
        </w:rPr>
        <w:t>EP_N5</w:t>
      </w:r>
      <w:bookmarkEnd w:id="13838"/>
      <w:bookmarkEnd w:id="13839"/>
      <w:bookmarkEnd w:id="13840"/>
      <w:bookmarkEnd w:id="13841"/>
      <w:bookmarkEnd w:id="13842"/>
      <w:bookmarkEnd w:id="13843"/>
      <w:bookmarkEnd w:id="13844"/>
      <w:bookmarkEnd w:id="13845"/>
      <w:bookmarkEnd w:id="13846"/>
    </w:p>
    <w:p w:rsidR="00E154AB" w:rsidRPr="002B15AA" w:rsidRDefault="00E154AB" w:rsidP="00E154AB">
      <w:pPr>
        <w:pStyle w:val="Heading4"/>
      </w:pPr>
      <w:bookmarkStart w:id="13847" w:name="_Toc19888340"/>
      <w:bookmarkStart w:id="13848" w:name="_Toc27405227"/>
      <w:bookmarkStart w:id="13849" w:name="_Toc35878417"/>
      <w:bookmarkStart w:id="13850" w:name="_Toc36220233"/>
      <w:bookmarkStart w:id="13851" w:name="_Toc36474331"/>
      <w:bookmarkStart w:id="13852" w:name="_Toc36542603"/>
      <w:bookmarkStart w:id="13853" w:name="_Toc36543424"/>
      <w:bookmarkStart w:id="13854" w:name="_Toc36567662"/>
      <w:bookmarkStart w:id="13855" w:name="_Toc44341347"/>
      <w:r w:rsidRPr="002B15AA">
        <w:rPr>
          <w:rFonts w:hint="eastAsia"/>
          <w:lang w:eastAsia="zh-CN"/>
        </w:rPr>
        <w:t>5.3.</w:t>
      </w:r>
      <w:r w:rsidRPr="002B15AA">
        <w:rPr>
          <w:lang w:eastAsia="zh-CN"/>
        </w:rPr>
        <w:t>22</w:t>
      </w:r>
      <w:r w:rsidRPr="002B15AA">
        <w:t>.1</w:t>
      </w:r>
      <w:r w:rsidRPr="002B15AA">
        <w:tab/>
        <w:t>Definition</w:t>
      </w:r>
      <w:bookmarkEnd w:id="13847"/>
      <w:bookmarkEnd w:id="13848"/>
      <w:bookmarkEnd w:id="13849"/>
      <w:bookmarkEnd w:id="13850"/>
      <w:bookmarkEnd w:id="13851"/>
      <w:bookmarkEnd w:id="13852"/>
      <w:bookmarkEnd w:id="13853"/>
      <w:bookmarkEnd w:id="13854"/>
      <w:bookmarkEnd w:id="13855"/>
    </w:p>
    <w:p w:rsidR="00E154AB" w:rsidRPr="002B15AA" w:rsidRDefault="00E154AB" w:rsidP="00E154AB">
      <w:r w:rsidRPr="002B15AA">
        <w:t xml:space="preserve">This IOC represents the N5 interface between PCF and AF, which is defined in 3GPP TS </w:t>
      </w:r>
      <w:r>
        <w:t>23.501 [2]</w:t>
      </w:r>
      <w:r w:rsidRPr="002B15AA">
        <w:t>.</w:t>
      </w:r>
    </w:p>
    <w:p w:rsidR="00E154AB" w:rsidRDefault="00E154AB" w:rsidP="00E154AB">
      <w:pPr>
        <w:pStyle w:val="Heading4"/>
      </w:pPr>
      <w:bookmarkStart w:id="13856" w:name="_Toc19888341"/>
      <w:bookmarkStart w:id="13857" w:name="_Toc27405228"/>
      <w:bookmarkStart w:id="13858" w:name="_Toc35878418"/>
      <w:bookmarkStart w:id="13859" w:name="_Toc36220234"/>
      <w:bookmarkStart w:id="13860" w:name="_Toc36474332"/>
      <w:bookmarkStart w:id="13861" w:name="_Toc36542604"/>
      <w:bookmarkStart w:id="13862" w:name="_Toc36543425"/>
      <w:bookmarkStart w:id="13863" w:name="_Toc36567663"/>
      <w:bookmarkStart w:id="13864" w:name="_Toc44341348"/>
      <w:r w:rsidRPr="002B15AA">
        <w:rPr>
          <w:rFonts w:hint="eastAsia"/>
          <w:lang w:eastAsia="zh-CN"/>
        </w:rPr>
        <w:t>5.3.</w:t>
      </w:r>
      <w:r w:rsidRPr="002B15AA">
        <w:rPr>
          <w:lang w:eastAsia="zh-CN"/>
        </w:rPr>
        <w:t>22</w:t>
      </w:r>
      <w:r w:rsidRPr="002B15AA">
        <w:t>.2</w:t>
      </w:r>
      <w:r w:rsidRPr="002B15AA">
        <w:tab/>
        <w:t>Attributes</w:t>
      </w:r>
      <w:bookmarkEnd w:id="13856"/>
      <w:bookmarkEnd w:id="13857"/>
      <w:bookmarkEnd w:id="13858"/>
      <w:bookmarkEnd w:id="13859"/>
      <w:bookmarkEnd w:id="13860"/>
      <w:bookmarkEnd w:id="13861"/>
      <w:bookmarkEnd w:id="13862"/>
      <w:bookmarkEnd w:id="13863"/>
      <w:bookmarkEnd w:id="13864"/>
    </w:p>
    <w:p w:rsidR="00E154AB" w:rsidRPr="00A339EA" w:rsidRDefault="00E154AB" w:rsidP="00E154AB">
      <w:r>
        <w:t>The EP_N5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13865" w:name="_Toc19888342"/>
      <w:bookmarkStart w:id="13866" w:name="_Toc27405229"/>
      <w:bookmarkStart w:id="13867" w:name="_Toc35878419"/>
      <w:bookmarkStart w:id="13868" w:name="_Toc36220235"/>
      <w:bookmarkStart w:id="13869" w:name="_Toc36474333"/>
      <w:bookmarkStart w:id="13870" w:name="_Toc36542605"/>
      <w:bookmarkStart w:id="13871" w:name="_Toc36543426"/>
      <w:bookmarkStart w:id="13872" w:name="_Toc36567664"/>
      <w:bookmarkStart w:id="13873" w:name="_Toc44341349"/>
      <w:r w:rsidRPr="002B15AA">
        <w:rPr>
          <w:lang w:eastAsia="zh-CN"/>
        </w:rPr>
        <w:t>5</w:t>
      </w:r>
      <w:r w:rsidRPr="002B15AA">
        <w:t>.3.22.3</w:t>
      </w:r>
      <w:r w:rsidRPr="002B15AA">
        <w:tab/>
        <w:t>Attribute constraints</w:t>
      </w:r>
      <w:bookmarkEnd w:id="13865"/>
      <w:bookmarkEnd w:id="13866"/>
      <w:bookmarkEnd w:id="13867"/>
      <w:bookmarkEnd w:id="13868"/>
      <w:bookmarkEnd w:id="13869"/>
      <w:bookmarkEnd w:id="13870"/>
      <w:bookmarkEnd w:id="13871"/>
      <w:bookmarkEnd w:id="13872"/>
      <w:bookmarkEnd w:id="13873"/>
    </w:p>
    <w:p w:rsidR="00E154AB" w:rsidRPr="002B15AA" w:rsidRDefault="00E154AB" w:rsidP="00E154AB">
      <w:r w:rsidRPr="002B15AA">
        <w:t>None.</w:t>
      </w:r>
    </w:p>
    <w:p w:rsidR="00E154AB" w:rsidRPr="002B15AA" w:rsidRDefault="00E154AB" w:rsidP="00E154AB">
      <w:pPr>
        <w:pStyle w:val="Heading4"/>
      </w:pPr>
      <w:bookmarkStart w:id="13874" w:name="_Toc19888343"/>
      <w:bookmarkStart w:id="13875" w:name="_Toc27405230"/>
      <w:bookmarkStart w:id="13876" w:name="_Toc35878420"/>
      <w:bookmarkStart w:id="13877" w:name="_Toc36220236"/>
      <w:bookmarkStart w:id="13878" w:name="_Toc36474334"/>
      <w:bookmarkStart w:id="13879" w:name="_Toc36542606"/>
      <w:bookmarkStart w:id="13880" w:name="_Toc36543427"/>
      <w:bookmarkStart w:id="13881" w:name="_Toc36567665"/>
      <w:bookmarkStart w:id="13882" w:name="_Toc44341350"/>
      <w:r w:rsidRPr="002B15AA">
        <w:rPr>
          <w:lang w:eastAsia="zh-CN"/>
        </w:rPr>
        <w:t>5</w:t>
      </w:r>
      <w:r w:rsidRPr="002B15AA">
        <w:t>.3.22.4</w:t>
      </w:r>
      <w:r w:rsidRPr="002B15AA">
        <w:tab/>
        <w:t>Notifications</w:t>
      </w:r>
      <w:bookmarkEnd w:id="13874"/>
      <w:bookmarkEnd w:id="13875"/>
      <w:bookmarkEnd w:id="13876"/>
      <w:bookmarkEnd w:id="13877"/>
      <w:bookmarkEnd w:id="13878"/>
      <w:bookmarkEnd w:id="13879"/>
      <w:bookmarkEnd w:id="13880"/>
      <w:bookmarkEnd w:id="13881"/>
      <w:bookmarkEnd w:id="1388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3883" w:name="_Toc19888344"/>
      <w:bookmarkStart w:id="13884" w:name="_Toc27405231"/>
      <w:bookmarkStart w:id="13885" w:name="_Toc35878421"/>
      <w:bookmarkStart w:id="13886" w:name="_Toc36220237"/>
      <w:bookmarkStart w:id="13887" w:name="_Toc36474335"/>
      <w:bookmarkStart w:id="13888" w:name="_Toc36542607"/>
      <w:bookmarkStart w:id="13889" w:name="_Toc36543428"/>
      <w:bookmarkStart w:id="13890" w:name="_Toc36567666"/>
      <w:bookmarkStart w:id="13891" w:name="_Toc44341351"/>
      <w:r w:rsidRPr="002B15AA">
        <w:rPr>
          <w:rFonts w:hint="eastAsia"/>
          <w:lang w:eastAsia="zh-CN"/>
        </w:rPr>
        <w:t>5.3.</w:t>
      </w:r>
      <w:r w:rsidRPr="002B15AA">
        <w:rPr>
          <w:lang w:eastAsia="zh-CN"/>
        </w:rPr>
        <w:t>23</w:t>
      </w:r>
      <w:r w:rsidRPr="002B15AA">
        <w:rPr>
          <w:lang w:eastAsia="zh-CN"/>
        </w:rPr>
        <w:tab/>
      </w:r>
      <w:r w:rsidRPr="002B15AA">
        <w:rPr>
          <w:rFonts w:ascii="Courier New" w:hAnsi="Courier New"/>
          <w:lang w:eastAsia="zh-CN"/>
        </w:rPr>
        <w:t>EP_N6</w:t>
      </w:r>
      <w:bookmarkEnd w:id="13883"/>
      <w:bookmarkEnd w:id="13884"/>
      <w:bookmarkEnd w:id="13885"/>
      <w:bookmarkEnd w:id="13886"/>
      <w:bookmarkEnd w:id="13887"/>
      <w:bookmarkEnd w:id="13888"/>
      <w:bookmarkEnd w:id="13889"/>
      <w:bookmarkEnd w:id="13890"/>
      <w:bookmarkEnd w:id="13891"/>
    </w:p>
    <w:p w:rsidR="00E154AB" w:rsidRPr="002B15AA" w:rsidRDefault="00E154AB" w:rsidP="00E154AB">
      <w:pPr>
        <w:pStyle w:val="Heading4"/>
      </w:pPr>
      <w:bookmarkStart w:id="13892" w:name="_Toc19888345"/>
      <w:bookmarkStart w:id="13893" w:name="_Toc27405232"/>
      <w:bookmarkStart w:id="13894" w:name="_Toc35878422"/>
      <w:bookmarkStart w:id="13895" w:name="_Toc36220238"/>
      <w:bookmarkStart w:id="13896" w:name="_Toc36474336"/>
      <w:bookmarkStart w:id="13897" w:name="_Toc36542608"/>
      <w:bookmarkStart w:id="13898" w:name="_Toc36543429"/>
      <w:bookmarkStart w:id="13899" w:name="_Toc36567667"/>
      <w:bookmarkStart w:id="13900" w:name="_Toc44341352"/>
      <w:r w:rsidRPr="002B15AA">
        <w:rPr>
          <w:rFonts w:hint="eastAsia"/>
          <w:lang w:eastAsia="zh-CN"/>
        </w:rPr>
        <w:t>5.3.</w:t>
      </w:r>
      <w:r w:rsidRPr="002B15AA">
        <w:rPr>
          <w:lang w:eastAsia="zh-CN"/>
        </w:rPr>
        <w:t>23</w:t>
      </w:r>
      <w:r w:rsidRPr="002B15AA">
        <w:t>.1</w:t>
      </w:r>
      <w:r w:rsidRPr="002B15AA">
        <w:tab/>
        <w:t>Definition</w:t>
      </w:r>
      <w:bookmarkEnd w:id="13892"/>
      <w:bookmarkEnd w:id="13893"/>
      <w:bookmarkEnd w:id="13894"/>
      <w:bookmarkEnd w:id="13895"/>
      <w:bookmarkEnd w:id="13896"/>
      <w:bookmarkEnd w:id="13897"/>
      <w:bookmarkEnd w:id="13898"/>
      <w:bookmarkEnd w:id="13899"/>
      <w:bookmarkEnd w:id="13900"/>
    </w:p>
    <w:p w:rsidR="00E154AB" w:rsidRPr="002B15AA" w:rsidRDefault="00E154AB" w:rsidP="00E154AB">
      <w:r w:rsidRPr="002B15AA">
        <w:t xml:space="preserve">This IOC represents the N6 interface between UPF and DN, which is defined in 3GPP TS </w:t>
      </w:r>
      <w:r>
        <w:t>23.501 [2]</w:t>
      </w:r>
      <w:r w:rsidRPr="002B15AA">
        <w:t>.</w:t>
      </w:r>
    </w:p>
    <w:p w:rsidR="00E154AB" w:rsidRDefault="00E154AB" w:rsidP="00E154AB">
      <w:pPr>
        <w:pStyle w:val="Heading4"/>
      </w:pPr>
      <w:bookmarkStart w:id="13901" w:name="_Toc19888346"/>
      <w:bookmarkStart w:id="13902" w:name="_Toc27405233"/>
      <w:bookmarkStart w:id="13903" w:name="_Toc35878423"/>
      <w:bookmarkStart w:id="13904" w:name="_Toc36220239"/>
      <w:bookmarkStart w:id="13905" w:name="_Toc36474337"/>
      <w:bookmarkStart w:id="13906" w:name="_Toc36542609"/>
      <w:bookmarkStart w:id="13907" w:name="_Toc36543430"/>
      <w:bookmarkStart w:id="13908" w:name="_Toc36567668"/>
      <w:bookmarkStart w:id="13909" w:name="_Toc44341353"/>
      <w:r w:rsidRPr="002B15AA">
        <w:rPr>
          <w:rFonts w:hint="eastAsia"/>
          <w:lang w:eastAsia="zh-CN"/>
        </w:rPr>
        <w:t>5.3.</w:t>
      </w:r>
      <w:r w:rsidRPr="002B15AA">
        <w:rPr>
          <w:lang w:eastAsia="zh-CN"/>
        </w:rPr>
        <w:t>23</w:t>
      </w:r>
      <w:r w:rsidRPr="002B15AA">
        <w:t>.2</w:t>
      </w:r>
      <w:r w:rsidRPr="002B15AA">
        <w:tab/>
        <w:t>Attributes</w:t>
      </w:r>
      <w:bookmarkEnd w:id="13901"/>
      <w:bookmarkEnd w:id="13902"/>
      <w:bookmarkEnd w:id="13903"/>
      <w:bookmarkEnd w:id="13904"/>
      <w:bookmarkEnd w:id="13905"/>
      <w:bookmarkEnd w:id="13906"/>
      <w:bookmarkEnd w:id="13907"/>
      <w:bookmarkEnd w:id="13908"/>
      <w:bookmarkEnd w:id="13909"/>
    </w:p>
    <w:p w:rsidR="00E154AB" w:rsidRPr="00A339EA" w:rsidRDefault="00E154AB" w:rsidP="00E154AB">
      <w:r>
        <w:t>The EP_N6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1"/>
        <w:gridCol w:w="1134"/>
        <w:gridCol w:w="1276"/>
        <w:gridCol w:w="1276"/>
        <w:gridCol w:w="1275"/>
        <w:gridCol w:w="1243"/>
      </w:tblGrid>
      <w:tr w:rsidR="00E154AB" w:rsidRPr="002B15AA" w:rsidTr="00583841">
        <w:trPr>
          <w:cantSplit/>
          <w:jc w:val="center"/>
        </w:trPr>
        <w:tc>
          <w:tcPr>
            <w:tcW w:w="3651" w:type="dxa"/>
            <w:shd w:val="pct10" w:color="auto" w:fill="FFFFFF"/>
            <w:vAlign w:val="center"/>
          </w:tcPr>
          <w:p w:rsidR="00E154AB" w:rsidRPr="002B15AA" w:rsidRDefault="00E154AB" w:rsidP="00583841">
            <w:pPr>
              <w:pStyle w:val="TAH"/>
            </w:pPr>
            <w:r w:rsidRPr="002B15AA">
              <w:t>Attribute name</w:t>
            </w:r>
          </w:p>
        </w:tc>
        <w:tc>
          <w:tcPr>
            <w:tcW w:w="1134" w:type="dxa"/>
            <w:shd w:val="pct10" w:color="auto" w:fill="FFFFFF"/>
            <w:vAlign w:val="center"/>
          </w:tcPr>
          <w:p w:rsidR="00E154AB" w:rsidRPr="002B15AA" w:rsidRDefault="00E154AB" w:rsidP="00583841">
            <w:pPr>
              <w:pStyle w:val="TAH"/>
            </w:pPr>
            <w:r w:rsidRPr="002B15AA">
              <w:t>Support Qualifier</w:t>
            </w:r>
          </w:p>
        </w:tc>
        <w:tc>
          <w:tcPr>
            <w:tcW w:w="1276" w:type="dxa"/>
            <w:shd w:val="pct10" w:color="auto" w:fill="FFFFFF"/>
            <w:vAlign w:val="center"/>
          </w:tcPr>
          <w:p w:rsidR="00E154AB" w:rsidRPr="002B15AA" w:rsidRDefault="00E154AB" w:rsidP="00583841">
            <w:pPr>
              <w:pStyle w:val="TAH"/>
            </w:pPr>
            <w:r w:rsidRPr="002B15AA">
              <w:t>isReadable</w:t>
            </w:r>
          </w:p>
        </w:tc>
        <w:tc>
          <w:tcPr>
            <w:tcW w:w="1276" w:type="dxa"/>
            <w:shd w:val="pct10" w:color="auto" w:fill="FFFFFF"/>
            <w:vAlign w:val="center"/>
          </w:tcPr>
          <w:p w:rsidR="00E154AB" w:rsidRPr="002B15AA" w:rsidRDefault="00E154AB" w:rsidP="00583841">
            <w:pPr>
              <w:pStyle w:val="TAH"/>
            </w:pPr>
            <w:r w:rsidRPr="002B15AA">
              <w:t>isWritable</w:t>
            </w:r>
          </w:p>
        </w:tc>
        <w:tc>
          <w:tcPr>
            <w:tcW w:w="1275"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3"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134" w:type="dxa"/>
          </w:tcPr>
          <w:p w:rsidR="00E154AB" w:rsidRPr="002B15AA" w:rsidRDefault="00E154AB" w:rsidP="00583841">
            <w:pPr>
              <w:pStyle w:val="TAL"/>
              <w:jc w:val="center"/>
            </w:pPr>
            <w:r w:rsidRPr="002B15AA">
              <w:t>O</w:t>
            </w:r>
          </w:p>
        </w:tc>
        <w:tc>
          <w:tcPr>
            <w:tcW w:w="1276" w:type="dxa"/>
          </w:tcPr>
          <w:p w:rsidR="00E154AB" w:rsidRPr="002B15AA" w:rsidRDefault="00E154AB" w:rsidP="00583841">
            <w:pPr>
              <w:pStyle w:val="TAL"/>
              <w:jc w:val="center"/>
            </w:pPr>
            <w:r w:rsidRPr="002B15AA">
              <w:rPr>
                <w:rFonts w:cs="Arial"/>
              </w:rPr>
              <w:t>T</w:t>
            </w:r>
          </w:p>
        </w:tc>
        <w:tc>
          <w:tcPr>
            <w:tcW w:w="1276" w:type="dxa"/>
          </w:tcPr>
          <w:p w:rsidR="00E154AB" w:rsidRPr="002B15AA" w:rsidRDefault="00E154AB" w:rsidP="00583841">
            <w:pPr>
              <w:pStyle w:val="TAL"/>
              <w:jc w:val="center"/>
            </w:pPr>
            <w:r w:rsidRPr="002B15AA">
              <w:rPr>
                <w:rFonts w:cs="Arial"/>
                <w:lang w:eastAsia="zh-CN"/>
              </w:rPr>
              <w:t>T</w:t>
            </w:r>
          </w:p>
        </w:tc>
        <w:tc>
          <w:tcPr>
            <w:tcW w:w="1275" w:type="dxa"/>
          </w:tcPr>
          <w:p w:rsidR="00E154AB" w:rsidRPr="002B15AA" w:rsidRDefault="00E154AB" w:rsidP="00583841">
            <w:pPr>
              <w:pStyle w:val="TAL"/>
              <w:jc w:val="center"/>
              <w:rPr>
                <w:lang w:eastAsia="zh-CN"/>
              </w:rPr>
            </w:pPr>
            <w:r w:rsidRPr="002B15AA">
              <w:rPr>
                <w:rFonts w:cs="Arial"/>
              </w:rPr>
              <w:t>F</w:t>
            </w:r>
          </w:p>
        </w:tc>
        <w:tc>
          <w:tcPr>
            <w:tcW w:w="1243"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134" w:type="dxa"/>
          </w:tcPr>
          <w:p w:rsidR="00E154AB" w:rsidRPr="002B15AA" w:rsidRDefault="00E154AB" w:rsidP="00583841">
            <w:pPr>
              <w:pStyle w:val="TAL"/>
              <w:jc w:val="center"/>
            </w:pPr>
            <w:r w:rsidRPr="002B15AA">
              <w:t>O</w:t>
            </w:r>
          </w:p>
        </w:tc>
        <w:tc>
          <w:tcPr>
            <w:tcW w:w="1276" w:type="dxa"/>
          </w:tcPr>
          <w:p w:rsidR="00E154AB" w:rsidRPr="002B15AA" w:rsidRDefault="00E154AB" w:rsidP="00583841">
            <w:pPr>
              <w:pStyle w:val="TAL"/>
              <w:jc w:val="center"/>
            </w:pPr>
            <w:r w:rsidRPr="002B15AA">
              <w:rPr>
                <w:rFonts w:cs="Arial"/>
              </w:rPr>
              <w:t>T</w:t>
            </w:r>
          </w:p>
        </w:tc>
        <w:tc>
          <w:tcPr>
            <w:tcW w:w="1276" w:type="dxa"/>
          </w:tcPr>
          <w:p w:rsidR="00E154AB" w:rsidRPr="002B15AA" w:rsidRDefault="00E154AB" w:rsidP="00583841">
            <w:pPr>
              <w:pStyle w:val="TAL"/>
              <w:jc w:val="center"/>
            </w:pPr>
            <w:r w:rsidRPr="002B15AA">
              <w:rPr>
                <w:rFonts w:cs="Arial"/>
                <w:lang w:eastAsia="zh-CN"/>
              </w:rPr>
              <w:t>T</w:t>
            </w:r>
          </w:p>
        </w:tc>
        <w:tc>
          <w:tcPr>
            <w:tcW w:w="1275" w:type="dxa"/>
          </w:tcPr>
          <w:p w:rsidR="00E154AB" w:rsidRPr="002B15AA" w:rsidRDefault="00E154AB" w:rsidP="00583841">
            <w:pPr>
              <w:pStyle w:val="TAL"/>
              <w:jc w:val="center"/>
              <w:rPr>
                <w:lang w:eastAsia="zh-CN"/>
              </w:rPr>
            </w:pPr>
            <w:r w:rsidRPr="002B15AA">
              <w:rPr>
                <w:rFonts w:cs="Arial"/>
              </w:rPr>
              <w:t>F</w:t>
            </w:r>
          </w:p>
        </w:tc>
        <w:tc>
          <w:tcPr>
            <w:tcW w:w="1243"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13910" w:name="_Toc19888347"/>
      <w:bookmarkStart w:id="13911" w:name="_Toc27405234"/>
      <w:bookmarkStart w:id="13912" w:name="_Toc35878424"/>
      <w:bookmarkStart w:id="13913" w:name="_Toc36220240"/>
      <w:bookmarkStart w:id="13914" w:name="_Toc36474338"/>
      <w:bookmarkStart w:id="13915" w:name="_Toc36542610"/>
      <w:bookmarkStart w:id="13916" w:name="_Toc36543431"/>
      <w:bookmarkStart w:id="13917" w:name="_Toc36567669"/>
      <w:bookmarkStart w:id="13918" w:name="_Toc44341354"/>
      <w:r w:rsidRPr="002B15AA">
        <w:rPr>
          <w:lang w:eastAsia="zh-CN"/>
        </w:rPr>
        <w:t>5</w:t>
      </w:r>
      <w:r w:rsidRPr="002B15AA">
        <w:t>.3.23.3</w:t>
      </w:r>
      <w:r w:rsidRPr="002B15AA">
        <w:tab/>
        <w:t>Attribute constraints</w:t>
      </w:r>
      <w:bookmarkEnd w:id="13910"/>
      <w:bookmarkEnd w:id="13911"/>
      <w:bookmarkEnd w:id="13912"/>
      <w:bookmarkEnd w:id="13913"/>
      <w:bookmarkEnd w:id="13914"/>
      <w:bookmarkEnd w:id="13915"/>
      <w:bookmarkEnd w:id="13916"/>
      <w:bookmarkEnd w:id="13917"/>
      <w:bookmarkEnd w:id="13918"/>
    </w:p>
    <w:p w:rsidR="00E154AB" w:rsidRPr="002B15AA" w:rsidRDefault="00E154AB" w:rsidP="00E154AB">
      <w:r w:rsidRPr="002B15AA">
        <w:t>None.</w:t>
      </w:r>
    </w:p>
    <w:p w:rsidR="00E154AB" w:rsidRPr="002B15AA" w:rsidRDefault="00E154AB" w:rsidP="00E154AB">
      <w:pPr>
        <w:pStyle w:val="Heading4"/>
      </w:pPr>
      <w:bookmarkStart w:id="13919" w:name="_Toc19888348"/>
      <w:bookmarkStart w:id="13920" w:name="_Toc27405235"/>
      <w:bookmarkStart w:id="13921" w:name="_Toc35878425"/>
      <w:bookmarkStart w:id="13922" w:name="_Toc36220241"/>
      <w:bookmarkStart w:id="13923" w:name="_Toc36474339"/>
      <w:bookmarkStart w:id="13924" w:name="_Toc36542611"/>
      <w:bookmarkStart w:id="13925" w:name="_Toc36543432"/>
      <w:bookmarkStart w:id="13926" w:name="_Toc36567670"/>
      <w:bookmarkStart w:id="13927" w:name="_Toc44341355"/>
      <w:r w:rsidRPr="002B15AA">
        <w:rPr>
          <w:lang w:eastAsia="zh-CN"/>
        </w:rPr>
        <w:t>5</w:t>
      </w:r>
      <w:r w:rsidRPr="002B15AA">
        <w:t>.3.23.4</w:t>
      </w:r>
      <w:r w:rsidRPr="002B15AA">
        <w:tab/>
        <w:t>Notifications</w:t>
      </w:r>
      <w:bookmarkEnd w:id="13919"/>
      <w:bookmarkEnd w:id="13920"/>
      <w:bookmarkEnd w:id="13921"/>
      <w:bookmarkEnd w:id="13922"/>
      <w:bookmarkEnd w:id="13923"/>
      <w:bookmarkEnd w:id="13924"/>
      <w:bookmarkEnd w:id="13925"/>
      <w:bookmarkEnd w:id="13926"/>
      <w:bookmarkEnd w:id="13927"/>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3928" w:name="_Toc19888349"/>
      <w:bookmarkStart w:id="13929" w:name="_Toc27405236"/>
      <w:bookmarkStart w:id="13930" w:name="_Toc35878426"/>
      <w:bookmarkStart w:id="13931" w:name="_Toc36220242"/>
      <w:bookmarkStart w:id="13932" w:name="_Toc36474340"/>
      <w:bookmarkStart w:id="13933" w:name="_Toc36542612"/>
      <w:bookmarkStart w:id="13934" w:name="_Toc36543433"/>
      <w:bookmarkStart w:id="13935" w:name="_Toc36567671"/>
      <w:bookmarkStart w:id="13936" w:name="_Toc44341356"/>
      <w:r w:rsidRPr="002B15AA">
        <w:rPr>
          <w:rFonts w:hint="eastAsia"/>
          <w:lang w:eastAsia="zh-CN"/>
        </w:rPr>
        <w:t>5.3.</w:t>
      </w:r>
      <w:r w:rsidRPr="002B15AA">
        <w:rPr>
          <w:lang w:eastAsia="zh-CN"/>
        </w:rPr>
        <w:t>24</w:t>
      </w:r>
      <w:r w:rsidRPr="002B15AA">
        <w:rPr>
          <w:lang w:eastAsia="zh-CN"/>
        </w:rPr>
        <w:tab/>
      </w:r>
      <w:r w:rsidRPr="002B15AA">
        <w:rPr>
          <w:rFonts w:ascii="Courier New" w:hAnsi="Courier New"/>
          <w:lang w:eastAsia="zh-CN"/>
        </w:rPr>
        <w:t>EP_N7</w:t>
      </w:r>
      <w:bookmarkEnd w:id="13928"/>
      <w:bookmarkEnd w:id="13929"/>
      <w:bookmarkEnd w:id="13930"/>
      <w:bookmarkEnd w:id="13931"/>
      <w:bookmarkEnd w:id="13932"/>
      <w:bookmarkEnd w:id="13933"/>
      <w:bookmarkEnd w:id="13934"/>
      <w:bookmarkEnd w:id="13935"/>
      <w:bookmarkEnd w:id="13936"/>
    </w:p>
    <w:p w:rsidR="00E154AB" w:rsidRPr="002B15AA" w:rsidRDefault="00E154AB" w:rsidP="00E154AB">
      <w:pPr>
        <w:pStyle w:val="Heading4"/>
      </w:pPr>
      <w:bookmarkStart w:id="13937" w:name="_Toc19888350"/>
      <w:bookmarkStart w:id="13938" w:name="_Toc27405237"/>
      <w:bookmarkStart w:id="13939" w:name="_Toc35878427"/>
      <w:bookmarkStart w:id="13940" w:name="_Toc36220243"/>
      <w:bookmarkStart w:id="13941" w:name="_Toc36474341"/>
      <w:bookmarkStart w:id="13942" w:name="_Toc36542613"/>
      <w:bookmarkStart w:id="13943" w:name="_Toc36543434"/>
      <w:bookmarkStart w:id="13944" w:name="_Toc36567672"/>
      <w:bookmarkStart w:id="13945" w:name="_Toc44341357"/>
      <w:r w:rsidRPr="002B15AA">
        <w:rPr>
          <w:rFonts w:hint="eastAsia"/>
          <w:lang w:eastAsia="zh-CN"/>
        </w:rPr>
        <w:t>5.3.</w:t>
      </w:r>
      <w:r w:rsidRPr="002B15AA">
        <w:rPr>
          <w:lang w:eastAsia="zh-CN"/>
        </w:rPr>
        <w:t>24.</w:t>
      </w:r>
      <w:r w:rsidRPr="002B15AA">
        <w:t>1</w:t>
      </w:r>
      <w:r w:rsidRPr="002B15AA">
        <w:tab/>
        <w:t>Definition</w:t>
      </w:r>
      <w:bookmarkEnd w:id="13937"/>
      <w:bookmarkEnd w:id="13938"/>
      <w:bookmarkEnd w:id="13939"/>
      <w:bookmarkEnd w:id="13940"/>
      <w:bookmarkEnd w:id="13941"/>
      <w:bookmarkEnd w:id="13942"/>
      <w:bookmarkEnd w:id="13943"/>
      <w:bookmarkEnd w:id="13944"/>
      <w:bookmarkEnd w:id="13945"/>
    </w:p>
    <w:p w:rsidR="00E154AB" w:rsidRPr="002B15AA" w:rsidRDefault="00E154AB" w:rsidP="00E154AB">
      <w:r w:rsidRPr="002B15AA">
        <w:t xml:space="preserve">This IOC represents the N7 interface between SMF and PCF, which is defined in 3GPP TS </w:t>
      </w:r>
      <w:r>
        <w:t>23.501 [2]</w:t>
      </w:r>
      <w:r w:rsidRPr="002B15AA">
        <w:t>.</w:t>
      </w:r>
    </w:p>
    <w:p w:rsidR="00E154AB" w:rsidRDefault="00E154AB" w:rsidP="00E154AB">
      <w:pPr>
        <w:pStyle w:val="Heading4"/>
      </w:pPr>
      <w:bookmarkStart w:id="13946" w:name="_Toc19888351"/>
      <w:bookmarkStart w:id="13947" w:name="_Toc27405238"/>
      <w:bookmarkStart w:id="13948" w:name="_Toc35878428"/>
      <w:bookmarkStart w:id="13949" w:name="_Toc36220244"/>
      <w:bookmarkStart w:id="13950" w:name="_Toc36474342"/>
      <w:bookmarkStart w:id="13951" w:name="_Toc36542614"/>
      <w:bookmarkStart w:id="13952" w:name="_Toc36543435"/>
      <w:bookmarkStart w:id="13953" w:name="_Toc36567673"/>
      <w:bookmarkStart w:id="13954" w:name="_Toc44341358"/>
      <w:r w:rsidRPr="002B15AA">
        <w:rPr>
          <w:rFonts w:hint="eastAsia"/>
          <w:lang w:eastAsia="zh-CN"/>
        </w:rPr>
        <w:t>5.3.</w:t>
      </w:r>
      <w:r w:rsidRPr="002B15AA">
        <w:rPr>
          <w:lang w:eastAsia="zh-CN"/>
        </w:rPr>
        <w:t>24</w:t>
      </w:r>
      <w:r w:rsidRPr="002B15AA">
        <w:t>.2</w:t>
      </w:r>
      <w:r w:rsidRPr="002B15AA">
        <w:tab/>
        <w:t>Attributes</w:t>
      </w:r>
      <w:bookmarkEnd w:id="13946"/>
      <w:bookmarkEnd w:id="13947"/>
      <w:bookmarkEnd w:id="13948"/>
      <w:bookmarkEnd w:id="13949"/>
      <w:bookmarkEnd w:id="13950"/>
      <w:bookmarkEnd w:id="13951"/>
      <w:bookmarkEnd w:id="13952"/>
      <w:bookmarkEnd w:id="13953"/>
      <w:bookmarkEnd w:id="13954"/>
    </w:p>
    <w:p w:rsidR="00E154AB" w:rsidRPr="002B15AA" w:rsidRDefault="00E154AB" w:rsidP="00E154AB">
      <w:r>
        <w:t>The EP_N7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lastRenderedPageBreak/>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13955" w:name="_Toc19888352"/>
      <w:bookmarkStart w:id="13956" w:name="_Toc27405239"/>
      <w:bookmarkStart w:id="13957" w:name="_Toc35878429"/>
      <w:bookmarkStart w:id="13958" w:name="_Toc36220245"/>
      <w:bookmarkStart w:id="13959" w:name="_Toc36474343"/>
      <w:bookmarkStart w:id="13960" w:name="_Toc36542615"/>
      <w:bookmarkStart w:id="13961" w:name="_Toc36543436"/>
      <w:bookmarkStart w:id="13962" w:name="_Toc36567674"/>
      <w:bookmarkStart w:id="13963" w:name="_Toc44341359"/>
      <w:r w:rsidRPr="002B15AA">
        <w:rPr>
          <w:lang w:eastAsia="zh-CN"/>
        </w:rPr>
        <w:t>5</w:t>
      </w:r>
      <w:r w:rsidRPr="002B15AA">
        <w:t>.3.24.3</w:t>
      </w:r>
      <w:r w:rsidRPr="002B15AA">
        <w:tab/>
        <w:t>Attribute constraints</w:t>
      </w:r>
      <w:bookmarkEnd w:id="13955"/>
      <w:bookmarkEnd w:id="13956"/>
      <w:bookmarkEnd w:id="13957"/>
      <w:bookmarkEnd w:id="13958"/>
      <w:bookmarkEnd w:id="13959"/>
      <w:bookmarkEnd w:id="13960"/>
      <w:bookmarkEnd w:id="13961"/>
      <w:bookmarkEnd w:id="13962"/>
      <w:bookmarkEnd w:id="13963"/>
    </w:p>
    <w:p w:rsidR="00E154AB" w:rsidRPr="002B15AA" w:rsidRDefault="00E154AB" w:rsidP="00E154AB">
      <w:r w:rsidRPr="002B15AA">
        <w:t>None.</w:t>
      </w:r>
    </w:p>
    <w:p w:rsidR="00E154AB" w:rsidRPr="002B15AA" w:rsidRDefault="00E154AB" w:rsidP="00E154AB">
      <w:pPr>
        <w:pStyle w:val="Heading4"/>
      </w:pPr>
      <w:bookmarkStart w:id="13964" w:name="_Toc19888353"/>
      <w:bookmarkStart w:id="13965" w:name="_Toc27405240"/>
      <w:bookmarkStart w:id="13966" w:name="_Toc35878430"/>
      <w:bookmarkStart w:id="13967" w:name="_Toc36220246"/>
      <w:bookmarkStart w:id="13968" w:name="_Toc36474344"/>
      <w:bookmarkStart w:id="13969" w:name="_Toc36542616"/>
      <w:bookmarkStart w:id="13970" w:name="_Toc36543437"/>
      <w:bookmarkStart w:id="13971" w:name="_Toc36567675"/>
      <w:bookmarkStart w:id="13972" w:name="_Toc44341360"/>
      <w:r w:rsidRPr="002B15AA">
        <w:rPr>
          <w:lang w:eastAsia="zh-CN"/>
        </w:rPr>
        <w:t>5</w:t>
      </w:r>
      <w:r w:rsidRPr="002B15AA">
        <w:t>.3.24.4</w:t>
      </w:r>
      <w:r w:rsidRPr="002B15AA">
        <w:tab/>
        <w:t>Notifications</w:t>
      </w:r>
      <w:bookmarkEnd w:id="13964"/>
      <w:bookmarkEnd w:id="13965"/>
      <w:bookmarkEnd w:id="13966"/>
      <w:bookmarkEnd w:id="13967"/>
      <w:bookmarkEnd w:id="13968"/>
      <w:bookmarkEnd w:id="13969"/>
      <w:bookmarkEnd w:id="13970"/>
      <w:bookmarkEnd w:id="13971"/>
      <w:bookmarkEnd w:id="1397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3973" w:name="_Toc19888354"/>
      <w:bookmarkStart w:id="13974" w:name="_Toc27405241"/>
      <w:bookmarkStart w:id="13975" w:name="_Toc35878431"/>
      <w:bookmarkStart w:id="13976" w:name="_Toc36220247"/>
      <w:bookmarkStart w:id="13977" w:name="_Toc36474345"/>
      <w:bookmarkStart w:id="13978" w:name="_Toc36542617"/>
      <w:bookmarkStart w:id="13979" w:name="_Toc36543438"/>
      <w:bookmarkStart w:id="13980" w:name="_Toc36567676"/>
      <w:bookmarkStart w:id="13981" w:name="_Toc44341361"/>
      <w:r w:rsidRPr="002B15AA">
        <w:rPr>
          <w:rFonts w:hint="eastAsia"/>
          <w:lang w:eastAsia="zh-CN"/>
        </w:rPr>
        <w:t>5.3.</w:t>
      </w:r>
      <w:r w:rsidRPr="002B15AA">
        <w:rPr>
          <w:lang w:eastAsia="zh-CN"/>
        </w:rPr>
        <w:t>25</w:t>
      </w:r>
      <w:r w:rsidRPr="002B15AA">
        <w:rPr>
          <w:lang w:eastAsia="zh-CN"/>
        </w:rPr>
        <w:tab/>
      </w:r>
      <w:r w:rsidRPr="002B15AA">
        <w:rPr>
          <w:rFonts w:ascii="Courier New" w:hAnsi="Courier New"/>
          <w:lang w:eastAsia="zh-CN"/>
        </w:rPr>
        <w:t>EP_N8</w:t>
      </w:r>
      <w:bookmarkEnd w:id="13973"/>
      <w:bookmarkEnd w:id="13974"/>
      <w:bookmarkEnd w:id="13975"/>
      <w:bookmarkEnd w:id="13976"/>
      <w:bookmarkEnd w:id="13977"/>
      <w:bookmarkEnd w:id="13978"/>
      <w:bookmarkEnd w:id="13979"/>
      <w:bookmarkEnd w:id="13980"/>
      <w:bookmarkEnd w:id="13981"/>
    </w:p>
    <w:p w:rsidR="00E154AB" w:rsidRPr="002B15AA" w:rsidRDefault="00E154AB" w:rsidP="00E154AB">
      <w:pPr>
        <w:pStyle w:val="Heading4"/>
      </w:pPr>
      <w:bookmarkStart w:id="13982" w:name="_Toc19888355"/>
      <w:bookmarkStart w:id="13983" w:name="_Toc27405242"/>
      <w:bookmarkStart w:id="13984" w:name="_Toc35878432"/>
      <w:bookmarkStart w:id="13985" w:name="_Toc36220248"/>
      <w:bookmarkStart w:id="13986" w:name="_Toc36474346"/>
      <w:bookmarkStart w:id="13987" w:name="_Toc36542618"/>
      <w:bookmarkStart w:id="13988" w:name="_Toc36543439"/>
      <w:bookmarkStart w:id="13989" w:name="_Toc36567677"/>
      <w:bookmarkStart w:id="13990" w:name="_Toc44341362"/>
      <w:r w:rsidRPr="002B15AA">
        <w:rPr>
          <w:rFonts w:hint="eastAsia"/>
          <w:lang w:eastAsia="zh-CN"/>
        </w:rPr>
        <w:t>5.3.</w:t>
      </w:r>
      <w:r w:rsidRPr="002B15AA">
        <w:rPr>
          <w:lang w:eastAsia="zh-CN"/>
        </w:rPr>
        <w:t>25</w:t>
      </w:r>
      <w:r w:rsidRPr="002B15AA">
        <w:t>.1</w:t>
      </w:r>
      <w:r w:rsidRPr="002B15AA">
        <w:tab/>
        <w:t>Definition</w:t>
      </w:r>
      <w:bookmarkEnd w:id="13982"/>
      <w:bookmarkEnd w:id="13983"/>
      <w:bookmarkEnd w:id="13984"/>
      <w:bookmarkEnd w:id="13985"/>
      <w:bookmarkEnd w:id="13986"/>
      <w:bookmarkEnd w:id="13987"/>
      <w:bookmarkEnd w:id="13988"/>
      <w:bookmarkEnd w:id="13989"/>
      <w:bookmarkEnd w:id="13990"/>
    </w:p>
    <w:p w:rsidR="00E154AB" w:rsidRPr="002B15AA" w:rsidRDefault="00E154AB" w:rsidP="00E154AB">
      <w:r w:rsidRPr="002B15AA">
        <w:t xml:space="preserve">This IOC represents the N8 interface between AMF and UDM, which is defined in 3GPP TS </w:t>
      </w:r>
      <w:r>
        <w:t>23.501 [2]</w:t>
      </w:r>
      <w:r w:rsidRPr="002B15AA">
        <w:t>.</w:t>
      </w:r>
    </w:p>
    <w:p w:rsidR="00E154AB" w:rsidRDefault="00E154AB" w:rsidP="00E154AB">
      <w:pPr>
        <w:pStyle w:val="Heading4"/>
      </w:pPr>
      <w:bookmarkStart w:id="13991" w:name="_Toc19888356"/>
      <w:bookmarkStart w:id="13992" w:name="_Toc27405243"/>
      <w:bookmarkStart w:id="13993" w:name="_Toc35878433"/>
      <w:bookmarkStart w:id="13994" w:name="_Toc36220249"/>
      <w:bookmarkStart w:id="13995" w:name="_Toc36474347"/>
      <w:bookmarkStart w:id="13996" w:name="_Toc36542619"/>
      <w:bookmarkStart w:id="13997" w:name="_Toc36543440"/>
      <w:bookmarkStart w:id="13998" w:name="_Toc36567678"/>
      <w:bookmarkStart w:id="13999" w:name="_Toc44341363"/>
      <w:r w:rsidRPr="002B15AA">
        <w:rPr>
          <w:rFonts w:hint="eastAsia"/>
          <w:lang w:eastAsia="zh-CN"/>
        </w:rPr>
        <w:t>5.3.</w:t>
      </w:r>
      <w:r w:rsidRPr="002B15AA">
        <w:rPr>
          <w:lang w:eastAsia="zh-CN"/>
        </w:rPr>
        <w:t>25</w:t>
      </w:r>
      <w:r w:rsidRPr="002B15AA">
        <w:t>.2</w:t>
      </w:r>
      <w:r w:rsidRPr="002B15AA">
        <w:tab/>
        <w:t>Attributes</w:t>
      </w:r>
      <w:bookmarkEnd w:id="13991"/>
      <w:bookmarkEnd w:id="13992"/>
      <w:bookmarkEnd w:id="13993"/>
      <w:bookmarkEnd w:id="13994"/>
      <w:bookmarkEnd w:id="13995"/>
      <w:bookmarkEnd w:id="13996"/>
      <w:bookmarkEnd w:id="13997"/>
      <w:bookmarkEnd w:id="13998"/>
      <w:bookmarkEnd w:id="13999"/>
    </w:p>
    <w:p w:rsidR="00E154AB" w:rsidRPr="00A339EA" w:rsidRDefault="00E154AB" w:rsidP="00E154AB">
      <w:r>
        <w:t>The EP_N8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14000" w:name="_Toc19888357"/>
      <w:bookmarkStart w:id="14001" w:name="_Toc27405244"/>
      <w:bookmarkStart w:id="14002" w:name="_Toc35878434"/>
      <w:bookmarkStart w:id="14003" w:name="_Toc36220250"/>
      <w:bookmarkStart w:id="14004" w:name="_Toc36474348"/>
      <w:bookmarkStart w:id="14005" w:name="_Toc36542620"/>
      <w:bookmarkStart w:id="14006" w:name="_Toc36543441"/>
      <w:bookmarkStart w:id="14007" w:name="_Toc36567679"/>
      <w:bookmarkStart w:id="14008" w:name="_Toc44341364"/>
      <w:r w:rsidRPr="002B15AA">
        <w:rPr>
          <w:lang w:eastAsia="zh-CN"/>
        </w:rPr>
        <w:t>5</w:t>
      </w:r>
      <w:r w:rsidRPr="002B15AA">
        <w:t>.3.25.3</w:t>
      </w:r>
      <w:r w:rsidRPr="002B15AA">
        <w:tab/>
        <w:t>Attribute constraints</w:t>
      </w:r>
      <w:bookmarkEnd w:id="14000"/>
      <w:bookmarkEnd w:id="14001"/>
      <w:bookmarkEnd w:id="14002"/>
      <w:bookmarkEnd w:id="14003"/>
      <w:bookmarkEnd w:id="14004"/>
      <w:bookmarkEnd w:id="14005"/>
      <w:bookmarkEnd w:id="14006"/>
      <w:bookmarkEnd w:id="14007"/>
      <w:bookmarkEnd w:id="14008"/>
    </w:p>
    <w:p w:rsidR="00E154AB" w:rsidRPr="002B15AA" w:rsidRDefault="00E154AB" w:rsidP="00E154AB">
      <w:r w:rsidRPr="002B15AA">
        <w:t>None.</w:t>
      </w:r>
    </w:p>
    <w:p w:rsidR="00E154AB" w:rsidRPr="002B15AA" w:rsidRDefault="00E154AB" w:rsidP="00E154AB">
      <w:pPr>
        <w:pStyle w:val="Heading4"/>
      </w:pPr>
      <w:bookmarkStart w:id="14009" w:name="_Toc19888358"/>
      <w:bookmarkStart w:id="14010" w:name="_Toc27405245"/>
      <w:bookmarkStart w:id="14011" w:name="_Toc35878435"/>
      <w:bookmarkStart w:id="14012" w:name="_Toc36220251"/>
      <w:bookmarkStart w:id="14013" w:name="_Toc36474349"/>
      <w:bookmarkStart w:id="14014" w:name="_Toc36542621"/>
      <w:bookmarkStart w:id="14015" w:name="_Toc36543442"/>
      <w:bookmarkStart w:id="14016" w:name="_Toc36567680"/>
      <w:bookmarkStart w:id="14017" w:name="_Toc44341365"/>
      <w:r w:rsidRPr="002B15AA">
        <w:rPr>
          <w:lang w:eastAsia="zh-CN"/>
        </w:rPr>
        <w:t>5</w:t>
      </w:r>
      <w:r w:rsidRPr="002B15AA">
        <w:t>.3.25.4</w:t>
      </w:r>
      <w:r w:rsidRPr="002B15AA">
        <w:tab/>
        <w:t>Notifications</w:t>
      </w:r>
      <w:bookmarkEnd w:id="14009"/>
      <w:bookmarkEnd w:id="14010"/>
      <w:bookmarkEnd w:id="14011"/>
      <w:bookmarkEnd w:id="14012"/>
      <w:bookmarkEnd w:id="14013"/>
      <w:bookmarkEnd w:id="14014"/>
      <w:bookmarkEnd w:id="14015"/>
      <w:bookmarkEnd w:id="14016"/>
      <w:bookmarkEnd w:id="14017"/>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4018" w:name="_Toc19888359"/>
      <w:bookmarkStart w:id="14019" w:name="_Toc27405246"/>
      <w:bookmarkStart w:id="14020" w:name="_Toc35878436"/>
      <w:bookmarkStart w:id="14021" w:name="_Toc36220252"/>
      <w:bookmarkStart w:id="14022" w:name="_Toc36474350"/>
      <w:bookmarkStart w:id="14023" w:name="_Toc36542622"/>
      <w:bookmarkStart w:id="14024" w:name="_Toc36543443"/>
      <w:bookmarkStart w:id="14025" w:name="_Toc36567681"/>
      <w:bookmarkStart w:id="14026" w:name="_Toc44341366"/>
      <w:r w:rsidRPr="002B15AA">
        <w:rPr>
          <w:rFonts w:hint="eastAsia"/>
          <w:lang w:eastAsia="zh-CN"/>
        </w:rPr>
        <w:t>5.3.</w:t>
      </w:r>
      <w:r w:rsidRPr="002B15AA">
        <w:rPr>
          <w:lang w:eastAsia="zh-CN"/>
        </w:rPr>
        <w:t>26</w:t>
      </w:r>
      <w:r w:rsidRPr="002B15AA">
        <w:rPr>
          <w:lang w:eastAsia="zh-CN"/>
        </w:rPr>
        <w:tab/>
      </w:r>
      <w:r w:rsidRPr="002B15AA">
        <w:rPr>
          <w:rFonts w:ascii="Courier New" w:hAnsi="Courier New"/>
          <w:lang w:eastAsia="zh-CN"/>
        </w:rPr>
        <w:t>EP_N9</w:t>
      </w:r>
      <w:bookmarkEnd w:id="14018"/>
      <w:bookmarkEnd w:id="14019"/>
      <w:bookmarkEnd w:id="14020"/>
      <w:bookmarkEnd w:id="14021"/>
      <w:bookmarkEnd w:id="14022"/>
      <w:bookmarkEnd w:id="14023"/>
      <w:bookmarkEnd w:id="14024"/>
      <w:bookmarkEnd w:id="14025"/>
      <w:bookmarkEnd w:id="14026"/>
    </w:p>
    <w:p w:rsidR="00E154AB" w:rsidRPr="002B15AA" w:rsidRDefault="00E154AB" w:rsidP="00E154AB">
      <w:pPr>
        <w:pStyle w:val="Heading4"/>
      </w:pPr>
      <w:bookmarkStart w:id="14027" w:name="_Toc19888360"/>
      <w:bookmarkStart w:id="14028" w:name="_Toc27405247"/>
      <w:bookmarkStart w:id="14029" w:name="_Toc35878437"/>
      <w:bookmarkStart w:id="14030" w:name="_Toc36220253"/>
      <w:bookmarkStart w:id="14031" w:name="_Toc36474351"/>
      <w:bookmarkStart w:id="14032" w:name="_Toc36542623"/>
      <w:bookmarkStart w:id="14033" w:name="_Toc36543444"/>
      <w:bookmarkStart w:id="14034" w:name="_Toc36567682"/>
      <w:bookmarkStart w:id="14035" w:name="_Toc44341367"/>
      <w:r w:rsidRPr="002B15AA">
        <w:rPr>
          <w:rFonts w:hint="eastAsia"/>
          <w:lang w:eastAsia="zh-CN"/>
        </w:rPr>
        <w:t>5.3.</w:t>
      </w:r>
      <w:r w:rsidRPr="002B15AA">
        <w:rPr>
          <w:lang w:eastAsia="zh-CN"/>
        </w:rPr>
        <w:t>26</w:t>
      </w:r>
      <w:r w:rsidRPr="002B15AA">
        <w:t>.1</w:t>
      </w:r>
      <w:r w:rsidRPr="002B15AA">
        <w:tab/>
        <w:t>Definition</w:t>
      </w:r>
      <w:bookmarkEnd w:id="14027"/>
      <w:bookmarkEnd w:id="14028"/>
      <w:bookmarkEnd w:id="14029"/>
      <w:bookmarkEnd w:id="14030"/>
      <w:bookmarkEnd w:id="14031"/>
      <w:bookmarkEnd w:id="14032"/>
      <w:bookmarkEnd w:id="14033"/>
      <w:bookmarkEnd w:id="14034"/>
      <w:bookmarkEnd w:id="14035"/>
    </w:p>
    <w:p w:rsidR="00E154AB" w:rsidRPr="002B15AA" w:rsidRDefault="00E154AB" w:rsidP="00E154AB">
      <w:r w:rsidRPr="002B15AA">
        <w:t xml:space="preserve">This IOC represents the N7 interface between two UPFs, which is defined in 3GPP TS </w:t>
      </w:r>
      <w:r>
        <w:t>23.501 [2]</w:t>
      </w:r>
      <w:r w:rsidRPr="002B15AA">
        <w:t>.</w:t>
      </w:r>
    </w:p>
    <w:p w:rsidR="00E154AB" w:rsidRDefault="00E154AB" w:rsidP="00E154AB">
      <w:pPr>
        <w:pStyle w:val="Heading4"/>
      </w:pPr>
      <w:bookmarkStart w:id="14036" w:name="_Toc19888361"/>
      <w:bookmarkStart w:id="14037" w:name="_Toc27405248"/>
      <w:bookmarkStart w:id="14038" w:name="_Toc35878438"/>
      <w:bookmarkStart w:id="14039" w:name="_Toc36220254"/>
      <w:bookmarkStart w:id="14040" w:name="_Toc36474352"/>
      <w:bookmarkStart w:id="14041" w:name="_Toc36542624"/>
      <w:bookmarkStart w:id="14042" w:name="_Toc36543445"/>
      <w:bookmarkStart w:id="14043" w:name="_Toc36567683"/>
      <w:bookmarkStart w:id="14044" w:name="_Toc44341368"/>
      <w:r w:rsidRPr="002B15AA">
        <w:rPr>
          <w:rFonts w:hint="eastAsia"/>
          <w:lang w:eastAsia="zh-CN"/>
        </w:rPr>
        <w:t>5.3.</w:t>
      </w:r>
      <w:r w:rsidRPr="002B15AA">
        <w:rPr>
          <w:lang w:eastAsia="zh-CN"/>
        </w:rPr>
        <w:t>26</w:t>
      </w:r>
      <w:r w:rsidRPr="002B15AA">
        <w:t>.2</w:t>
      </w:r>
      <w:r w:rsidRPr="002B15AA">
        <w:tab/>
        <w:t>Attributes</w:t>
      </w:r>
      <w:bookmarkEnd w:id="14036"/>
      <w:bookmarkEnd w:id="14037"/>
      <w:bookmarkEnd w:id="14038"/>
      <w:bookmarkEnd w:id="14039"/>
      <w:bookmarkEnd w:id="14040"/>
      <w:bookmarkEnd w:id="14041"/>
      <w:bookmarkEnd w:id="14042"/>
      <w:bookmarkEnd w:id="14043"/>
      <w:bookmarkEnd w:id="14044"/>
    </w:p>
    <w:p w:rsidR="00E154AB" w:rsidRPr="00A339EA" w:rsidRDefault="00E154AB" w:rsidP="00E154AB">
      <w:r>
        <w:t>The EP_N9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rPr>
                <w:rFonts w:cs="Arial"/>
              </w:rPr>
            </w:pPr>
            <w:r w:rsidRPr="002B15AA">
              <w:rPr>
                <w:rFonts w:cs="Arial"/>
              </w:rPr>
              <w:t>T</w:t>
            </w:r>
          </w:p>
        </w:tc>
        <w:tc>
          <w:tcPr>
            <w:tcW w:w="1241" w:type="dxa"/>
          </w:tcPr>
          <w:p w:rsidR="00E154AB" w:rsidRPr="002B15AA" w:rsidRDefault="00E154AB" w:rsidP="00583841">
            <w:pPr>
              <w:pStyle w:val="TAL"/>
              <w:jc w:val="center"/>
              <w:rPr>
                <w:rFonts w:cs="Arial"/>
                <w:lang w:eastAsia="zh-CN"/>
              </w:rPr>
            </w:pPr>
            <w:r w:rsidRPr="002B15AA">
              <w:rPr>
                <w:rFonts w:cs="Arial"/>
                <w:lang w:eastAsia="zh-CN"/>
              </w:rPr>
              <w:t>T</w:t>
            </w:r>
          </w:p>
        </w:tc>
        <w:tc>
          <w:tcPr>
            <w:tcW w:w="1241" w:type="dxa"/>
          </w:tcPr>
          <w:p w:rsidR="00E154AB" w:rsidRPr="002B15AA" w:rsidRDefault="00E154AB" w:rsidP="00583841">
            <w:pPr>
              <w:pStyle w:val="TAL"/>
              <w:jc w:val="center"/>
              <w:rPr>
                <w:rFonts w:cs="Arial"/>
              </w:rPr>
            </w:pPr>
            <w:r w:rsidRPr="002B15AA">
              <w:rPr>
                <w:rFonts w:cs="Arial"/>
              </w:rPr>
              <w:t>F</w:t>
            </w:r>
          </w:p>
        </w:tc>
        <w:tc>
          <w:tcPr>
            <w:tcW w:w="1241" w:type="dxa"/>
          </w:tcPr>
          <w:p w:rsidR="00E154AB" w:rsidRPr="002B15AA" w:rsidRDefault="00E154AB" w:rsidP="00583841">
            <w:pPr>
              <w:pStyle w:val="TAL"/>
              <w:jc w:val="center"/>
              <w:rPr>
                <w:rFonts w:cs="Arial"/>
                <w:lang w:eastAsia="zh-CN"/>
              </w:rPr>
            </w:pPr>
            <w:r w:rsidRPr="002B15AA">
              <w:rPr>
                <w:rFonts w:cs="Arial"/>
                <w:lang w:eastAsia="zh-CN"/>
              </w:rPr>
              <w:t>T</w:t>
            </w:r>
          </w:p>
        </w:tc>
      </w:tr>
    </w:tbl>
    <w:p w:rsidR="00E154AB" w:rsidRPr="002B15AA" w:rsidRDefault="00E154AB" w:rsidP="00E154AB">
      <w:pPr>
        <w:pStyle w:val="Heading4"/>
      </w:pPr>
      <w:bookmarkStart w:id="14045" w:name="_Toc19888362"/>
      <w:bookmarkStart w:id="14046" w:name="_Toc27405249"/>
      <w:bookmarkStart w:id="14047" w:name="_Toc35878439"/>
      <w:bookmarkStart w:id="14048" w:name="_Toc36220255"/>
      <w:bookmarkStart w:id="14049" w:name="_Toc36474353"/>
      <w:bookmarkStart w:id="14050" w:name="_Toc36542625"/>
      <w:bookmarkStart w:id="14051" w:name="_Toc36543446"/>
      <w:bookmarkStart w:id="14052" w:name="_Toc36567684"/>
      <w:bookmarkStart w:id="14053" w:name="_Toc44341369"/>
      <w:r w:rsidRPr="002B15AA">
        <w:rPr>
          <w:lang w:eastAsia="zh-CN"/>
        </w:rPr>
        <w:t>5</w:t>
      </w:r>
      <w:r w:rsidRPr="002B15AA">
        <w:t>.3.26.3</w:t>
      </w:r>
      <w:r w:rsidRPr="002B15AA">
        <w:tab/>
        <w:t>Attribute constraints</w:t>
      </w:r>
      <w:bookmarkEnd w:id="14045"/>
      <w:bookmarkEnd w:id="14046"/>
      <w:bookmarkEnd w:id="14047"/>
      <w:bookmarkEnd w:id="14048"/>
      <w:bookmarkEnd w:id="14049"/>
      <w:bookmarkEnd w:id="14050"/>
      <w:bookmarkEnd w:id="14051"/>
      <w:bookmarkEnd w:id="14052"/>
      <w:bookmarkEnd w:id="14053"/>
    </w:p>
    <w:p w:rsidR="00E154AB" w:rsidRPr="002B15AA" w:rsidRDefault="00E154AB" w:rsidP="00E154AB">
      <w:r w:rsidRPr="002B15AA">
        <w:t>None.</w:t>
      </w:r>
    </w:p>
    <w:p w:rsidR="00E154AB" w:rsidRPr="002B15AA" w:rsidRDefault="00E154AB" w:rsidP="00E154AB">
      <w:pPr>
        <w:pStyle w:val="Heading4"/>
      </w:pPr>
      <w:bookmarkStart w:id="14054" w:name="_Toc19888363"/>
      <w:bookmarkStart w:id="14055" w:name="_Toc27405250"/>
      <w:bookmarkStart w:id="14056" w:name="_Toc35878440"/>
      <w:bookmarkStart w:id="14057" w:name="_Toc36220256"/>
      <w:bookmarkStart w:id="14058" w:name="_Toc36474354"/>
      <w:bookmarkStart w:id="14059" w:name="_Toc36542626"/>
      <w:bookmarkStart w:id="14060" w:name="_Toc36543447"/>
      <w:bookmarkStart w:id="14061" w:name="_Toc36567685"/>
      <w:bookmarkStart w:id="14062" w:name="_Toc44341370"/>
      <w:r w:rsidRPr="002B15AA">
        <w:rPr>
          <w:lang w:eastAsia="zh-CN"/>
        </w:rPr>
        <w:t>5</w:t>
      </w:r>
      <w:r w:rsidRPr="002B15AA">
        <w:t>.3.26.4</w:t>
      </w:r>
      <w:r w:rsidRPr="002B15AA">
        <w:tab/>
        <w:t>Notifications</w:t>
      </w:r>
      <w:bookmarkEnd w:id="14054"/>
      <w:bookmarkEnd w:id="14055"/>
      <w:bookmarkEnd w:id="14056"/>
      <w:bookmarkEnd w:id="14057"/>
      <w:bookmarkEnd w:id="14058"/>
      <w:bookmarkEnd w:id="14059"/>
      <w:bookmarkEnd w:id="14060"/>
      <w:bookmarkEnd w:id="14061"/>
      <w:bookmarkEnd w:id="1406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jc w:val="center"/>
        <w:rPr>
          <w:b/>
        </w:rPr>
      </w:pPr>
    </w:p>
    <w:p w:rsidR="00E154AB" w:rsidRPr="002B15AA" w:rsidRDefault="00E154AB" w:rsidP="00E154AB">
      <w:pPr>
        <w:pStyle w:val="Heading3"/>
        <w:rPr>
          <w:lang w:eastAsia="zh-CN"/>
        </w:rPr>
      </w:pPr>
      <w:bookmarkStart w:id="14063" w:name="_Toc19888364"/>
      <w:bookmarkStart w:id="14064" w:name="_Toc27405251"/>
      <w:bookmarkStart w:id="14065" w:name="_Toc35878441"/>
      <w:bookmarkStart w:id="14066" w:name="_Toc36220257"/>
      <w:bookmarkStart w:id="14067" w:name="_Toc36474355"/>
      <w:bookmarkStart w:id="14068" w:name="_Toc36542627"/>
      <w:bookmarkStart w:id="14069" w:name="_Toc36543448"/>
      <w:bookmarkStart w:id="14070" w:name="_Toc36567686"/>
      <w:bookmarkStart w:id="14071" w:name="_Toc44341371"/>
      <w:r w:rsidRPr="002B15AA">
        <w:rPr>
          <w:rFonts w:hint="eastAsia"/>
          <w:lang w:eastAsia="zh-CN"/>
        </w:rPr>
        <w:lastRenderedPageBreak/>
        <w:t>5.3.</w:t>
      </w:r>
      <w:r w:rsidRPr="002B15AA">
        <w:rPr>
          <w:lang w:eastAsia="zh-CN"/>
        </w:rPr>
        <w:t>27</w:t>
      </w:r>
      <w:r w:rsidRPr="002B15AA">
        <w:rPr>
          <w:lang w:eastAsia="zh-CN"/>
        </w:rPr>
        <w:tab/>
      </w:r>
      <w:r w:rsidRPr="002B15AA">
        <w:rPr>
          <w:rFonts w:ascii="Courier New" w:hAnsi="Courier New"/>
          <w:lang w:eastAsia="zh-CN"/>
        </w:rPr>
        <w:t>EP_N10</w:t>
      </w:r>
      <w:bookmarkEnd w:id="14063"/>
      <w:bookmarkEnd w:id="14064"/>
      <w:bookmarkEnd w:id="14065"/>
      <w:bookmarkEnd w:id="14066"/>
      <w:bookmarkEnd w:id="14067"/>
      <w:bookmarkEnd w:id="14068"/>
      <w:bookmarkEnd w:id="14069"/>
      <w:bookmarkEnd w:id="14070"/>
      <w:bookmarkEnd w:id="14071"/>
    </w:p>
    <w:p w:rsidR="00E154AB" w:rsidRPr="002B15AA" w:rsidRDefault="00E154AB" w:rsidP="00E154AB">
      <w:pPr>
        <w:pStyle w:val="Heading4"/>
      </w:pPr>
      <w:bookmarkStart w:id="14072" w:name="_Toc19888365"/>
      <w:bookmarkStart w:id="14073" w:name="_Toc27405252"/>
      <w:bookmarkStart w:id="14074" w:name="_Toc35878442"/>
      <w:bookmarkStart w:id="14075" w:name="_Toc36220258"/>
      <w:bookmarkStart w:id="14076" w:name="_Toc36474356"/>
      <w:bookmarkStart w:id="14077" w:name="_Toc36542628"/>
      <w:bookmarkStart w:id="14078" w:name="_Toc36543449"/>
      <w:bookmarkStart w:id="14079" w:name="_Toc36567687"/>
      <w:bookmarkStart w:id="14080" w:name="_Toc44341372"/>
      <w:r w:rsidRPr="002B15AA">
        <w:rPr>
          <w:rFonts w:hint="eastAsia"/>
          <w:lang w:eastAsia="zh-CN"/>
        </w:rPr>
        <w:t>5.3.</w:t>
      </w:r>
      <w:r w:rsidRPr="002B15AA">
        <w:rPr>
          <w:lang w:eastAsia="zh-CN"/>
        </w:rPr>
        <w:t>27</w:t>
      </w:r>
      <w:r w:rsidRPr="002B15AA">
        <w:t>.1</w:t>
      </w:r>
      <w:r w:rsidRPr="002B15AA">
        <w:tab/>
        <w:t>Definition</w:t>
      </w:r>
      <w:bookmarkEnd w:id="14072"/>
      <w:bookmarkEnd w:id="14073"/>
      <w:bookmarkEnd w:id="14074"/>
      <w:bookmarkEnd w:id="14075"/>
      <w:bookmarkEnd w:id="14076"/>
      <w:bookmarkEnd w:id="14077"/>
      <w:bookmarkEnd w:id="14078"/>
      <w:bookmarkEnd w:id="14079"/>
      <w:bookmarkEnd w:id="14080"/>
    </w:p>
    <w:p w:rsidR="00E154AB" w:rsidRPr="002B15AA" w:rsidRDefault="00E154AB" w:rsidP="00E154AB">
      <w:r w:rsidRPr="002B15AA">
        <w:t xml:space="preserve">This IOC represents the N10 interface between SMF and UDM, which is defined in 3GPP TS </w:t>
      </w:r>
      <w:r>
        <w:t>23.501 [2]</w:t>
      </w:r>
      <w:r w:rsidRPr="002B15AA">
        <w:t>.</w:t>
      </w:r>
    </w:p>
    <w:p w:rsidR="00E154AB" w:rsidRDefault="00E154AB" w:rsidP="00E154AB">
      <w:pPr>
        <w:pStyle w:val="Heading4"/>
      </w:pPr>
      <w:bookmarkStart w:id="14081" w:name="_Toc19888366"/>
      <w:bookmarkStart w:id="14082" w:name="_Toc27405253"/>
      <w:bookmarkStart w:id="14083" w:name="_Toc35878443"/>
      <w:bookmarkStart w:id="14084" w:name="_Toc36220259"/>
      <w:bookmarkStart w:id="14085" w:name="_Toc36474357"/>
      <w:bookmarkStart w:id="14086" w:name="_Toc36542629"/>
      <w:bookmarkStart w:id="14087" w:name="_Toc36543450"/>
      <w:bookmarkStart w:id="14088" w:name="_Toc36567688"/>
      <w:bookmarkStart w:id="14089" w:name="_Toc44341373"/>
      <w:r w:rsidRPr="002B15AA">
        <w:rPr>
          <w:rFonts w:hint="eastAsia"/>
          <w:lang w:eastAsia="zh-CN"/>
        </w:rPr>
        <w:t>5.3.</w:t>
      </w:r>
      <w:r w:rsidRPr="002B15AA">
        <w:rPr>
          <w:lang w:eastAsia="zh-CN"/>
        </w:rPr>
        <w:t>27</w:t>
      </w:r>
      <w:r w:rsidRPr="002B15AA">
        <w:t>.2</w:t>
      </w:r>
      <w:r w:rsidRPr="002B15AA">
        <w:tab/>
        <w:t>Attributes</w:t>
      </w:r>
      <w:bookmarkEnd w:id="14081"/>
      <w:bookmarkEnd w:id="14082"/>
      <w:bookmarkEnd w:id="14083"/>
      <w:bookmarkEnd w:id="14084"/>
      <w:bookmarkEnd w:id="14085"/>
      <w:bookmarkEnd w:id="14086"/>
      <w:bookmarkEnd w:id="14087"/>
      <w:bookmarkEnd w:id="14088"/>
      <w:bookmarkEnd w:id="14089"/>
    </w:p>
    <w:p w:rsidR="00E154AB" w:rsidRPr="002B15AA" w:rsidRDefault="00E154AB" w:rsidP="00E154AB">
      <w:r>
        <w:t>The EP_N10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14090" w:name="_Toc19888367"/>
      <w:bookmarkStart w:id="14091" w:name="_Toc27405254"/>
      <w:bookmarkStart w:id="14092" w:name="_Toc35878444"/>
      <w:bookmarkStart w:id="14093" w:name="_Toc36220260"/>
      <w:bookmarkStart w:id="14094" w:name="_Toc36474358"/>
      <w:bookmarkStart w:id="14095" w:name="_Toc36542630"/>
      <w:bookmarkStart w:id="14096" w:name="_Toc36543451"/>
      <w:bookmarkStart w:id="14097" w:name="_Toc36567689"/>
      <w:bookmarkStart w:id="14098" w:name="_Toc44341374"/>
      <w:r w:rsidRPr="002B15AA">
        <w:rPr>
          <w:lang w:eastAsia="zh-CN"/>
        </w:rPr>
        <w:t>5</w:t>
      </w:r>
      <w:r w:rsidRPr="002B15AA">
        <w:t>.3.27.3</w:t>
      </w:r>
      <w:r w:rsidRPr="002B15AA">
        <w:tab/>
        <w:t>Attribute constraints</w:t>
      </w:r>
      <w:bookmarkEnd w:id="14090"/>
      <w:bookmarkEnd w:id="14091"/>
      <w:bookmarkEnd w:id="14092"/>
      <w:bookmarkEnd w:id="14093"/>
      <w:bookmarkEnd w:id="14094"/>
      <w:bookmarkEnd w:id="14095"/>
      <w:bookmarkEnd w:id="14096"/>
      <w:bookmarkEnd w:id="14097"/>
      <w:bookmarkEnd w:id="14098"/>
    </w:p>
    <w:p w:rsidR="00E154AB" w:rsidRPr="002B15AA" w:rsidRDefault="00E154AB" w:rsidP="00E154AB">
      <w:r w:rsidRPr="002B15AA">
        <w:t>None.</w:t>
      </w:r>
    </w:p>
    <w:p w:rsidR="00E154AB" w:rsidRPr="002B15AA" w:rsidRDefault="00E154AB" w:rsidP="00E154AB">
      <w:pPr>
        <w:pStyle w:val="Heading4"/>
      </w:pPr>
      <w:bookmarkStart w:id="14099" w:name="_Toc19888368"/>
      <w:bookmarkStart w:id="14100" w:name="_Toc27405255"/>
      <w:bookmarkStart w:id="14101" w:name="_Toc35878445"/>
      <w:bookmarkStart w:id="14102" w:name="_Toc36220261"/>
      <w:bookmarkStart w:id="14103" w:name="_Toc36474359"/>
      <w:bookmarkStart w:id="14104" w:name="_Toc36542631"/>
      <w:bookmarkStart w:id="14105" w:name="_Toc36543452"/>
      <w:bookmarkStart w:id="14106" w:name="_Toc36567690"/>
      <w:bookmarkStart w:id="14107" w:name="_Toc44341375"/>
      <w:r w:rsidRPr="002B15AA">
        <w:rPr>
          <w:lang w:eastAsia="zh-CN"/>
        </w:rPr>
        <w:t>5</w:t>
      </w:r>
      <w:r w:rsidRPr="002B15AA">
        <w:t>.3.27.4</w:t>
      </w:r>
      <w:r w:rsidRPr="002B15AA">
        <w:tab/>
        <w:t>Notifications</w:t>
      </w:r>
      <w:bookmarkEnd w:id="14099"/>
      <w:bookmarkEnd w:id="14100"/>
      <w:bookmarkEnd w:id="14101"/>
      <w:bookmarkEnd w:id="14102"/>
      <w:bookmarkEnd w:id="14103"/>
      <w:bookmarkEnd w:id="14104"/>
      <w:bookmarkEnd w:id="14105"/>
      <w:bookmarkEnd w:id="14106"/>
      <w:bookmarkEnd w:id="14107"/>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4108" w:name="_Toc19888369"/>
      <w:bookmarkStart w:id="14109" w:name="_Toc27405256"/>
      <w:bookmarkStart w:id="14110" w:name="_Toc35878446"/>
      <w:bookmarkStart w:id="14111" w:name="_Toc36220262"/>
      <w:bookmarkStart w:id="14112" w:name="_Toc36474360"/>
      <w:bookmarkStart w:id="14113" w:name="_Toc36542632"/>
      <w:bookmarkStart w:id="14114" w:name="_Toc36543453"/>
      <w:bookmarkStart w:id="14115" w:name="_Toc36567691"/>
      <w:bookmarkStart w:id="14116" w:name="_Toc44341376"/>
      <w:r w:rsidRPr="002B15AA">
        <w:rPr>
          <w:rFonts w:hint="eastAsia"/>
          <w:lang w:eastAsia="zh-CN"/>
        </w:rPr>
        <w:t>5.3.</w:t>
      </w:r>
      <w:r w:rsidRPr="002B15AA">
        <w:rPr>
          <w:lang w:eastAsia="zh-CN"/>
        </w:rPr>
        <w:t>28</w:t>
      </w:r>
      <w:r w:rsidRPr="002B15AA">
        <w:rPr>
          <w:lang w:eastAsia="zh-CN"/>
        </w:rPr>
        <w:tab/>
      </w:r>
      <w:r w:rsidRPr="002B15AA">
        <w:rPr>
          <w:rFonts w:ascii="Courier New" w:hAnsi="Courier New"/>
          <w:lang w:eastAsia="zh-CN"/>
        </w:rPr>
        <w:t>EP_N11</w:t>
      </w:r>
      <w:bookmarkEnd w:id="14108"/>
      <w:bookmarkEnd w:id="14109"/>
      <w:bookmarkEnd w:id="14110"/>
      <w:bookmarkEnd w:id="14111"/>
      <w:bookmarkEnd w:id="14112"/>
      <w:bookmarkEnd w:id="14113"/>
      <w:bookmarkEnd w:id="14114"/>
      <w:bookmarkEnd w:id="14115"/>
      <w:bookmarkEnd w:id="14116"/>
    </w:p>
    <w:p w:rsidR="00E154AB" w:rsidRPr="002B15AA" w:rsidRDefault="00E154AB" w:rsidP="00E154AB">
      <w:pPr>
        <w:pStyle w:val="Heading4"/>
      </w:pPr>
      <w:bookmarkStart w:id="14117" w:name="_Toc19888370"/>
      <w:bookmarkStart w:id="14118" w:name="_Toc27405257"/>
      <w:bookmarkStart w:id="14119" w:name="_Toc35878447"/>
      <w:bookmarkStart w:id="14120" w:name="_Toc36220263"/>
      <w:bookmarkStart w:id="14121" w:name="_Toc36474361"/>
      <w:bookmarkStart w:id="14122" w:name="_Toc36542633"/>
      <w:bookmarkStart w:id="14123" w:name="_Toc36543454"/>
      <w:bookmarkStart w:id="14124" w:name="_Toc36567692"/>
      <w:bookmarkStart w:id="14125" w:name="_Toc44341377"/>
      <w:r w:rsidRPr="002B15AA">
        <w:rPr>
          <w:rFonts w:hint="eastAsia"/>
          <w:lang w:eastAsia="zh-CN"/>
        </w:rPr>
        <w:t>5.3.</w:t>
      </w:r>
      <w:r w:rsidRPr="002B15AA">
        <w:rPr>
          <w:lang w:eastAsia="zh-CN"/>
        </w:rPr>
        <w:t>28</w:t>
      </w:r>
      <w:r w:rsidRPr="002B15AA">
        <w:t>.1</w:t>
      </w:r>
      <w:r w:rsidRPr="002B15AA">
        <w:tab/>
        <w:t>Definition</w:t>
      </w:r>
      <w:bookmarkEnd w:id="14117"/>
      <w:bookmarkEnd w:id="14118"/>
      <w:bookmarkEnd w:id="14119"/>
      <w:bookmarkEnd w:id="14120"/>
      <w:bookmarkEnd w:id="14121"/>
      <w:bookmarkEnd w:id="14122"/>
      <w:bookmarkEnd w:id="14123"/>
      <w:bookmarkEnd w:id="14124"/>
      <w:bookmarkEnd w:id="14125"/>
    </w:p>
    <w:p w:rsidR="00E154AB" w:rsidRPr="002B15AA" w:rsidRDefault="00E154AB" w:rsidP="00E154AB">
      <w:r w:rsidRPr="002B15AA">
        <w:t xml:space="preserve">This IOC represents the N11 interface between AMF and SMF, which is defined in 3GPP TS </w:t>
      </w:r>
      <w:r>
        <w:t>23.501 [2]</w:t>
      </w:r>
      <w:r w:rsidRPr="002B15AA">
        <w:t>.</w:t>
      </w:r>
    </w:p>
    <w:p w:rsidR="00E154AB" w:rsidRDefault="00E154AB" w:rsidP="00E154AB">
      <w:pPr>
        <w:pStyle w:val="Heading4"/>
      </w:pPr>
      <w:bookmarkStart w:id="14126" w:name="_Toc19888371"/>
      <w:bookmarkStart w:id="14127" w:name="_Toc27405258"/>
      <w:bookmarkStart w:id="14128" w:name="_Toc35878448"/>
      <w:bookmarkStart w:id="14129" w:name="_Toc36220264"/>
      <w:bookmarkStart w:id="14130" w:name="_Toc36474362"/>
      <w:bookmarkStart w:id="14131" w:name="_Toc36542634"/>
      <w:bookmarkStart w:id="14132" w:name="_Toc36543455"/>
      <w:bookmarkStart w:id="14133" w:name="_Toc36567693"/>
      <w:bookmarkStart w:id="14134" w:name="_Toc44341378"/>
      <w:r w:rsidRPr="002B15AA">
        <w:rPr>
          <w:rFonts w:hint="eastAsia"/>
          <w:lang w:eastAsia="zh-CN"/>
        </w:rPr>
        <w:t>5.3.</w:t>
      </w:r>
      <w:r w:rsidRPr="002B15AA">
        <w:rPr>
          <w:lang w:eastAsia="zh-CN"/>
        </w:rPr>
        <w:t>28</w:t>
      </w:r>
      <w:r w:rsidRPr="002B15AA">
        <w:t>.2</w:t>
      </w:r>
      <w:r w:rsidRPr="002B15AA">
        <w:tab/>
        <w:t>Attributes</w:t>
      </w:r>
      <w:bookmarkEnd w:id="14126"/>
      <w:bookmarkEnd w:id="14127"/>
      <w:bookmarkEnd w:id="14128"/>
      <w:bookmarkEnd w:id="14129"/>
      <w:bookmarkEnd w:id="14130"/>
      <w:bookmarkEnd w:id="14131"/>
      <w:bookmarkEnd w:id="14132"/>
      <w:bookmarkEnd w:id="14133"/>
      <w:bookmarkEnd w:id="14134"/>
    </w:p>
    <w:p w:rsidR="00E154AB" w:rsidRPr="00A339EA" w:rsidRDefault="00E154AB" w:rsidP="00E154AB">
      <w:r>
        <w:t>The EP_N11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14135" w:name="_Toc19888372"/>
      <w:bookmarkStart w:id="14136" w:name="_Toc27405259"/>
      <w:bookmarkStart w:id="14137" w:name="_Toc35878449"/>
      <w:bookmarkStart w:id="14138" w:name="_Toc36220265"/>
      <w:bookmarkStart w:id="14139" w:name="_Toc36474363"/>
      <w:bookmarkStart w:id="14140" w:name="_Toc36542635"/>
      <w:bookmarkStart w:id="14141" w:name="_Toc36543456"/>
      <w:bookmarkStart w:id="14142" w:name="_Toc36567694"/>
      <w:bookmarkStart w:id="14143" w:name="_Toc44341379"/>
      <w:r w:rsidRPr="002B15AA">
        <w:rPr>
          <w:lang w:eastAsia="zh-CN"/>
        </w:rPr>
        <w:t>5</w:t>
      </w:r>
      <w:r w:rsidRPr="002B15AA">
        <w:t>.3.28.3</w:t>
      </w:r>
      <w:r w:rsidRPr="002B15AA">
        <w:tab/>
        <w:t>Attribute constraints</w:t>
      </w:r>
      <w:bookmarkEnd w:id="14135"/>
      <w:bookmarkEnd w:id="14136"/>
      <w:bookmarkEnd w:id="14137"/>
      <w:bookmarkEnd w:id="14138"/>
      <w:bookmarkEnd w:id="14139"/>
      <w:bookmarkEnd w:id="14140"/>
      <w:bookmarkEnd w:id="14141"/>
      <w:bookmarkEnd w:id="14142"/>
      <w:bookmarkEnd w:id="14143"/>
    </w:p>
    <w:p w:rsidR="00E154AB" w:rsidRPr="002B15AA" w:rsidRDefault="00E154AB" w:rsidP="00E154AB">
      <w:r w:rsidRPr="002B15AA">
        <w:t>None.</w:t>
      </w:r>
    </w:p>
    <w:p w:rsidR="00E154AB" w:rsidRPr="002B15AA" w:rsidRDefault="00E154AB" w:rsidP="00E154AB">
      <w:pPr>
        <w:pStyle w:val="Heading4"/>
      </w:pPr>
      <w:bookmarkStart w:id="14144" w:name="_Toc19888373"/>
      <w:bookmarkStart w:id="14145" w:name="_Toc27405260"/>
      <w:bookmarkStart w:id="14146" w:name="_Toc35878450"/>
      <w:bookmarkStart w:id="14147" w:name="_Toc36220266"/>
      <w:bookmarkStart w:id="14148" w:name="_Toc36474364"/>
      <w:bookmarkStart w:id="14149" w:name="_Toc36542636"/>
      <w:bookmarkStart w:id="14150" w:name="_Toc36543457"/>
      <w:bookmarkStart w:id="14151" w:name="_Toc36567695"/>
      <w:bookmarkStart w:id="14152" w:name="_Toc44341380"/>
      <w:r w:rsidRPr="002B15AA">
        <w:rPr>
          <w:lang w:eastAsia="zh-CN"/>
        </w:rPr>
        <w:t>5</w:t>
      </w:r>
      <w:r w:rsidRPr="002B15AA">
        <w:t>.3.28.4</w:t>
      </w:r>
      <w:r w:rsidRPr="002B15AA">
        <w:tab/>
        <w:t>Notifications</w:t>
      </w:r>
      <w:bookmarkEnd w:id="14144"/>
      <w:bookmarkEnd w:id="14145"/>
      <w:bookmarkEnd w:id="14146"/>
      <w:bookmarkEnd w:id="14147"/>
      <w:bookmarkEnd w:id="14148"/>
      <w:bookmarkEnd w:id="14149"/>
      <w:bookmarkEnd w:id="14150"/>
      <w:bookmarkEnd w:id="14151"/>
      <w:bookmarkEnd w:id="1415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4153" w:name="_Toc19888374"/>
      <w:bookmarkStart w:id="14154" w:name="_Toc27405261"/>
      <w:bookmarkStart w:id="14155" w:name="_Toc35878451"/>
      <w:bookmarkStart w:id="14156" w:name="_Toc36220267"/>
      <w:bookmarkStart w:id="14157" w:name="_Toc36474365"/>
      <w:bookmarkStart w:id="14158" w:name="_Toc36542637"/>
      <w:bookmarkStart w:id="14159" w:name="_Toc36543458"/>
      <w:bookmarkStart w:id="14160" w:name="_Toc36567696"/>
      <w:bookmarkStart w:id="14161" w:name="_Toc44341381"/>
      <w:r w:rsidRPr="002B15AA">
        <w:rPr>
          <w:rFonts w:hint="eastAsia"/>
          <w:lang w:eastAsia="zh-CN"/>
        </w:rPr>
        <w:t>5.3.</w:t>
      </w:r>
      <w:r w:rsidRPr="002B15AA">
        <w:rPr>
          <w:lang w:eastAsia="zh-CN"/>
        </w:rPr>
        <w:t>29</w:t>
      </w:r>
      <w:r w:rsidRPr="002B15AA">
        <w:rPr>
          <w:lang w:eastAsia="zh-CN"/>
        </w:rPr>
        <w:tab/>
      </w:r>
      <w:r w:rsidRPr="002B15AA">
        <w:rPr>
          <w:rFonts w:ascii="Courier New" w:hAnsi="Courier New"/>
          <w:lang w:eastAsia="zh-CN"/>
        </w:rPr>
        <w:t>EP_N12</w:t>
      </w:r>
      <w:bookmarkEnd w:id="14153"/>
      <w:bookmarkEnd w:id="14154"/>
      <w:bookmarkEnd w:id="14155"/>
      <w:bookmarkEnd w:id="14156"/>
      <w:bookmarkEnd w:id="14157"/>
      <w:bookmarkEnd w:id="14158"/>
      <w:bookmarkEnd w:id="14159"/>
      <w:bookmarkEnd w:id="14160"/>
      <w:bookmarkEnd w:id="14161"/>
    </w:p>
    <w:p w:rsidR="00E154AB" w:rsidRPr="002B15AA" w:rsidRDefault="00E154AB" w:rsidP="00E154AB">
      <w:pPr>
        <w:pStyle w:val="Heading4"/>
      </w:pPr>
      <w:bookmarkStart w:id="14162" w:name="_Toc19888375"/>
      <w:bookmarkStart w:id="14163" w:name="_Toc27405262"/>
      <w:bookmarkStart w:id="14164" w:name="_Toc35878452"/>
      <w:bookmarkStart w:id="14165" w:name="_Toc36220268"/>
      <w:bookmarkStart w:id="14166" w:name="_Toc36474366"/>
      <w:bookmarkStart w:id="14167" w:name="_Toc36542638"/>
      <w:bookmarkStart w:id="14168" w:name="_Toc36543459"/>
      <w:bookmarkStart w:id="14169" w:name="_Toc36567697"/>
      <w:bookmarkStart w:id="14170" w:name="_Toc44341382"/>
      <w:r w:rsidRPr="002B15AA">
        <w:rPr>
          <w:rFonts w:hint="eastAsia"/>
          <w:lang w:eastAsia="zh-CN"/>
        </w:rPr>
        <w:t>5.3.</w:t>
      </w:r>
      <w:r w:rsidRPr="002B15AA">
        <w:rPr>
          <w:lang w:eastAsia="zh-CN"/>
        </w:rPr>
        <w:t>29</w:t>
      </w:r>
      <w:r w:rsidRPr="002B15AA">
        <w:t>.1</w:t>
      </w:r>
      <w:r w:rsidRPr="002B15AA">
        <w:tab/>
        <w:t>Definition</w:t>
      </w:r>
      <w:bookmarkEnd w:id="14162"/>
      <w:bookmarkEnd w:id="14163"/>
      <w:bookmarkEnd w:id="14164"/>
      <w:bookmarkEnd w:id="14165"/>
      <w:bookmarkEnd w:id="14166"/>
      <w:bookmarkEnd w:id="14167"/>
      <w:bookmarkEnd w:id="14168"/>
      <w:bookmarkEnd w:id="14169"/>
      <w:bookmarkEnd w:id="14170"/>
    </w:p>
    <w:p w:rsidR="00E154AB" w:rsidRPr="002B15AA" w:rsidRDefault="00E154AB" w:rsidP="00E154AB">
      <w:r w:rsidRPr="002B15AA">
        <w:t xml:space="preserve">This IOC represents the N12 interface between AMF and AUSF, which is defined in 3GPP TS </w:t>
      </w:r>
      <w:r>
        <w:t>23.501 [2]</w:t>
      </w:r>
      <w:r w:rsidRPr="002B15AA">
        <w:t>.</w:t>
      </w:r>
    </w:p>
    <w:p w:rsidR="00E154AB" w:rsidRDefault="00E154AB" w:rsidP="00E154AB">
      <w:pPr>
        <w:pStyle w:val="Heading4"/>
      </w:pPr>
      <w:bookmarkStart w:id="14171" w:name="_Toc19888376"/>
      <w:bookmarkStart w:id="14172" w:name="_Toc27405263"/>
      <w:bookmarkStart w:id="14173" w:name="_Toc35878453"/>
      <w:bookmarkStart w:id="14174" w:name="_Toc36220269"/>
      <w:bookmarkStart w:id="14175" w:name="_Toc36474367"/>
      <w:bookmarkStart w:id="14176" w:name="_Toc36542639"/>
      <w:bookmarkStart w:id="14177" w:name="_Toc36543460"/>
      <w:bookmarkStart w:id="14178" w:name="_Toc36567698"/>
      <w:bookmarkStart w:id="14179" w:name="_Toc44341383"/>
      <w:r w:rsidRPr="002B15AA">
        <w:rPr>
          <w:rFonts w:hint="eastAsia"/>
          <w:lang w:eastAsia="zh-CN"/>
        </w:rPr>
        <w:t>5.3.</w:t>
      </w:r>
      <w:r w:rsidRPr="002B15AA">
        <w:rPr>
          <w:lang w:eastAsia="zh-CN"/>
        </w:rPr>
        <w:t>29</w:t>
      </w:r>
      <w:r w:rsidRPr="002B15AA">
        <w:t>.2</w:t>
      </w:r>
      <w:r w:rsidRPr="002B15AA">
        <w:tab/>
        <w:t>Attributes</w:t>
      </w:r>
      <w:bookmarkEnd w:id="14171"/>
      <w:bookmarkEnd w:id="14172"/>
      <w:bookmarkEnd w:id="14173"/>
      <w:bookmarkEnd w:id="14174"/>
      <w:bookmarkEnd w:id="14175"/>
      <w:bookmarkEnd w:id="14176"/>
      <w:bookmarkEnd w:id="14177"/>
      <w:bookmarkEnd w:id="14178"/>
      <w:bookmarkEnd w:id="14179"/>
    </w:p>
    <w:p w:rsidR="00E154AB" w:rsidRPr="00A339EA" w:rsidRDefault="00E154AB" w:rsidP="00E154AB">
      <w:r>
        <w:t>The EP_N12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lastRenderedPageBreak/>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14180" w:name="_Toc19888377"/>
      <w:bookmarkStart w:id="14181" w:name="_Toc27405264"/>
      <w:bookmarkStart w:id="14182" w:name="_Toc35878454"/>
      <w:bookmarkStart w:id="14183" w:name="_Toc36220270"/>
      <w:bookmarkStart w:id="14184" w:name="_Toc36474368"/>
      <w:bookmarkStart w:id="14185" w:name="_Toc36542640"/>
      <w:bookmarkStart w:id="14186" w:name="_Toc36543461"/>
      <w:bookmarkStart w:id="14187" w:name="_Toc36567699"/>
      <w:bookmarkStart w:id="14188" w:name="_Toc44341384"/>
      <w:r w:rsidRPr="002B15AA">
        <w:rPr>
          <w:lang w:eastAsia="zh-CN"/>
        </w:rPr>
        <w:t>5</w:t>
      </w:r>
      <w:r w:rsidRPr="002B15AA">
        <w:t>.3.29.3</w:t>
      </w:r>
      <w:r w:rsidRPr="002B15AA">
        <w:tab/>
        <w:t>Attribute constraints</w:t>
      </w:r>
      <w:bookmarkEnd w:id="14180"/>
      <w:bookmarkEnd w:id="14181"/>
      <w:bookmarkEnd w:id="14182"/>
      <w:bookmarkEnd w:id="14183"/>
      <w:bookmarkEnd w:id="14184"/>
      <w:bookmarkEnd w:id="14185"/>
      <w:bookmarkEnd w:id="14186"/>
      <w:bookmarkEnd w:id="14187"/>
      <w:bookmarkEnd w:id="14188"/>
    </w:p>
    <w:p w:rsidR="00E154AB" w:rsidRPr="002B15AA" w:rsidRDefault="00E154AB" w:rsidP="00E154AB">
      <w:r w:rsidRPr="002B15AA">
        <w:t>None.</w:t>
      </w:r>
    </w:p>
    <w:p w:rsidR="00E154AB" w:rsidRPr="002B15AA" w:rsidRDefault="00E154AB" w:rsidP="00E154AB">
      <w:pPr>
        <w:pStyle w:val="Heading4"/>
      </w:pPr>
      <w:bookmarkStart w:id="14189" w:name="_Toc19888378"/>
      <w:bookmarkStart w:id="14190" w:name="_Toc27405265"/>
      <w:bookmarkStart w:id="14191" w:name="_Toc35878455"/>
      <w:bookmarkStart w:id="14192" w:name="_Toc36220271"/>
      <w:bookmarkStart w:id="14193" w:name="_Toc36474369"/>
      <w:bookmarkStart w:id="14194" w:name="_Toc36542641"/>
      <w:bookmarkStart w:id="14195" w:name="_Toc36543462"/>
      <w:bookmarkStart w:id="14196" w:name="_Toc36567700"/>
      <w:bookmarkStart w:id="14197" w:name="_Toc44341385"/>
      <w:r w:rsidRPr="002B15AA">
        <w:rPr>
          <w:lang w:eastAsia="zh-CN"/>
        </w:rPr>
        <w:t>5</w:t>
      </w:r>
      <w:r w:rsidRPr="002B15AA">
        <w:t>.3.29.4</w:t>
      </w:r>
      <w:r w:rsidRPr="002B15AA">
        <w:tab/>
        <w:t>Notifications</w:t>
      </w:r>
      <w:bookmarkEnd w:id="14189"/>
      <w:bookmarkEnd w:id="14190"/>
      <w:bookmarkEnd w:id="14191"/>
      <w:bookmarkEnd w:id="14192"/>
      <w:bookmarkEnd w:id="14193"/>
      <w:bookmarkEnd w:id="14194"/>
      <w:bookmarkEnd w:id="14195"/>
      <w:bookmarkEnd w:id="14196"/>
      <w:bookmarkEnd w:id="14197"/>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4198" w:name="_Toc19888379"/>
      <w:bookmarkStart w:id="14199" w:name="_Toc27405266"/>
      <w:bookmarkStart w:id="14200" w:name="_Toc35878456"/>
      <w:bookmarkStart w:id="14201" w:name="_Toc36220272"/>
      <w:bookmarkStart w:id="14202" w:name="_Toc36474370"/>
      <w:bookmarkStart w:id="14203" w:name="_Toc36542642"/>
      <w:bookmarkStart w:id="14204" w:name="_Toc36543463"/>
      <w:bookmarkStart w:id="14205" w:name="_Toc36567701"/>
      <w:bookmarkStart w:id="14206" w:name="_Toc44341386"/>
      <w:r w:rsidRPr="002B15AA">
        <w:rPr>
          <w:rFonts w:hint="eastAsia"/>
          <w:lang w:eastAsia="zh-CN"/>
        </w:rPr>
        <w:t>5.3.</w:t>
      </w:r>
      <w:r w:rsidRPr="002B15AA">
        <w:rPr>
          <w:lang w:eastAsia="zh-CN"/>
        </w:rPr>
        <w:t>30</w:t>
      </w:r>
      <w:r w:rsidRPr="002B15AA">
        <w:rPr>
          <w:lang w:eastAsia="zh-CN"/>
        </w:rPr>
        <w:tab/>
      </w:r>
      <w:r w:rsidRPr="002B15AA">
        <w:rPr>
          <w:rFonts w:ascii="Courier New" w:hAnsi="Courier New"/>
          <w:lang w:eastAsia="zh-CN"/>
        </w:rPr>
        <w:t>EP_N13</w:t>
      </w:r>
      <w:bookmarkEnd w:id="14198"/>
      <w:bookmarkEnd w:id="14199"/>
      <w:bookmarkEnd w:id="14200"/>
      <w:bookmarkEnd w:id="14201"/>
      <w:bookmarkEnd w:id="14202"/>
      <w:bookmarkEnd w:id="14203"/>
      <w:bookmarkEnd w:id="14204"/>
      <w:bookmarkEnd w:id="14205"/>
      <w:bookmarkEnd w:id="14206"/>
    </w:p>
    <w:p w:rsidR="00E154AB" w:rsidRPr="002B15AA" w:rsidRDefault="00E154AB" w:rsidP="00E154AB">
      <w:pPr>
        <w:pStyle w:val="Heading4"/>
      </w:pPr>
      <w:bookmarkStart w:id="14207" w:name="_Toc19888380"/>
      <w:bookmarkStart w:id="14208" w:name="_Toc27405267"/>
      <w:bookmarkStart w:id="14209" w:name="_Toc35878457"/>
      <w:bookmarkStart w:id="14210" w:name="_Toc36220273"/>
      <w:bookmarkStart w:id="14211" w:name="_Toc36474371"/>
      <w:bookmarkStart w:id="14212" w:name="_Toc36542643"/>
      <w:bookmarkStart w:id="14213" w:name="_Toc36543464"/>
      <w:bookmarkStart w:id="14214" w:name="_Toc36567702"/>
      <w:bookmarkStart w:id="14215" w:name="_Toc44341387"/>
      <w:r w:rsidRPr="002B15AA">
        <w:rPr>
          <w:rFonts w:hint="eastAsia"/>
          <w:lang w:eastAsia="zh-CN"/>
        </w:rPr>
        <w:t>5.3.</w:t>
      </w:r>
      <w:r w:rsidRPr="002B15AA">
        <w:rPr>
          <w:lang w:eastAsia="zh-CN"/>
        </w:rPr>
        <w:t>30</w:t>
      </w:r>
      <w:r w:rsidRPr="002B15AA">
        <w:t>.1</w:t>
      </w:r>
      <w:r w:rsidRPr="002B15AA">
        <w:tab/>
        <w:t>Definition</w:t>
      </w:r>
      <w:bookmarkEnd w:id="14207"/>
      <w:bookmarkEnd w:id="14208"/>
      <w:bookmarkEnd w:id="14209"/>
      <w:bookmarkEnd w:id="14210"/>
      <w:bookmarkEnd w:id="14211"/>
      <w:bookmarkEnd w:id="14212"/>
      <w:bookmarkEnd w:id="14213"/>
      <w:bookmarkEnd w:id="14214"/>
      <w:bookmarkEnd w:id="14215"/>
    </w:p>
    <w:p w:rsidR="00E154AB" w:rsidRPr="002B15AA" w:rsidRDefault="00E154AB" w:rsidP="00E154AB">
      <w:r w:rsidRPr="002B15AA">
        <w:t xml:space="preserve">This IOC represents the N13 interface between AUSF and UDM, which is defined in 3GPP TS </w:t>
      </w:r>
      <w:r>
        <w:t>23.501 [2]</w:t>
      </w:r>
      <w:r w:rsidRPr="002B15AA">
        <w:t>.</w:t>
      </w:r>
    </w:p>
    <w:p w:rsidR="00E154AB" w:rsidRDefault="00E154AB" w:rsidP="00E154AB">
      <w:pPr>
        <w:pStyle w:val="Heading4"/>
      </w:pPr>
      <w:bookmarkStart w:id="14216" w:name="_Toc19888381"/>
      <w:bookmarkStart w:id="14217" w:name="_Toc27405268"/>
      <w:bookmarkStart w:id="14218" w:name="_Toc35878458"/>
      <w:bookmarkStart w:id="14219" w:name="_Toc36220274"/>
      <w:bookmarkStart w:id="14220" w:name="_Toc36474372"/>
      <w:bookmarkStart w:id="14221" w:name="_Toc36542644"/>
      <w:bookmarkStart w:id="14222" w:name="_Toc36543465"/>
      <w:bookmarkStart w:id="14223" w:name="_Toc36567703"/>
      <w:bookmarkStart w:id="14224" w:name="_Toc44341388"/>
      <w:r w:rsidRPr="002B15AA">
        <w:rPr>
          <w:rFonts w:hint="eastAsia"/>
          <w:lang w:eastAsia="zh-CN"/>
        </w:rPr>
        <w:t>5.3.</w:t>
      </w:r>
      <w:r w:rsidRPr="002B15AA">
        <w:rPr>
          <w:lang w:eastAsia="zh-CN"/>
        </w:rPr>
        <w:t>30</w:t>
      </w:r>
      <w:r w:rsidRPr="002B15AA">
        <w:t>.2</w:t>
      </w:r>
      <w:r w:rsidRPr="002B15AA">
        <w:tab/>
        <w:t>Attributes</w:t>
      </w:r>
      <w:bookmarkEnd w:id="14216"/>
      <w:bookmarkEnd w:id="14217"/>
      <w:bookmarkEnd w:id="14218"/>
      <w:bookmarkEnd w:id="14219"/>
      <w:bookmarkEnd w:id="14220"/>
      <w:bookmarkEnd w:id="14221"/>
      <w:bookmarkEnd w:id="14222"/>
      <w:bookmarkEnd w:id="14223"/>
      <w:bookmarkEnd w:id="14224"/>
    </w:p>
    <w:p w:rsidR="00E154AB" w:rsidRPr="00A339EA" w:rsidRDefault="00E154AB" w:rsidP="00E154AB">
      <w:r>
        <w:t>The EP_N13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14225" w:name="_Toc19888382"/>
      <w:bookmarkStart w:id="14226" w:name="_Toc27405269"/>
      <w:bookmarkStart w:id="14227" w:name="_Toc35878459"/>
      <w:bookmarkStart w:id="14228" w:name="_Toc36220275"/>
      <w:bookmarkStart w:id="14229" w:name="_Toc36474373"/>
      <w:bookmarkStart w:id="14230" w:name="_Toc36542645"/>
      <w:bookmarkStart w:id="14231" w:name="_Toc36543466"/>
      <w:bookmarkStart w:id="14232" w:name="_Toc36567704"/>
      <w:bookmarkStart w:id="14233" w:name="_Toc44341389"/>
      <w:r w:rsidRPr="002B15AA">
        <w:rPr>
          <w:lang w:eastAsia="zh-CN"/>
        </w:rPr>
        <w:t>5</w:t>
      </w:r>
      <w:r w:rsidRPr="002B15AA">
        <w:t>.3.30.3</w:t>
      </w:r>
      <w:r w:rsidRPr="002B15AA">
        <w:tab/>
        <w:t>Attribute constraints</w:t>
      </w:r>
      <w:bookmarkEnd w:id="14225"/>
      <w:bookmarkEnd w:id="14226"/>
      <w:bookmarkEnd w:id="14227"/>
      <w:bookmarkEnd w:id="14228"/>
      <w:bookmarkEnd w:id="14229"/>
      <w:bookmarkEnd w:id="14230"/>
      <w:bookmarkEnd w:id="14231"/>
      <w:bookmarkEnd w:id="14232"/>
      <w:bookmarkEnd w:id="14233"/>
    </w:p>
    <w:p w:rsidR="00E154AB" w:rsidRPr="002B15AA" w:rsidRDefault="00E154AB" w:rsidP="00E154AB">
      <w:r w:rsidRPr="002B15AA">
        <w:t>None.</w:t>
      </w:r>
    </w:p>
    <w:p w:rsidR="00E154AB" w:rsidRPr="002B15AA" w:rsidRDefault="00E154AB" w:rsidP="00E154AB">
      <w:pPr>
        <w:pStyle w:val="Heading4"/>
      </w:pPr>
      <w:bookmarkStart w:id="14234" w:name="_Toc19888383"/>
      <w:bookmarkStart w:id="14235" w:name="_Toc27405270"/>
      <w:bookmarkStart w:id="14236" w:name="_Toc35878460"/>
      <w:bookmarkStart w:id="14237" w:name="_Toc36220276"/>
      <w:bookmarkStart w:id="14238" w:name="_Toc36474374"/>
      <w:bookmarkStart w:id="14239" w:name="_Toc36542646"/>
      <w:bookmarkStart w:id="14240" w:name="_Toc36543467"/>
      <w:bookmarkStart w:id="14241" w:name="_Toc36567705"/>
      <w:bookmarkStart w:id="14242" w:name="_Toc44341390"/>
      <w:r w:rsidRPr="002B15AA">
        <w:rPr>
          <w:lang w:eastAsia="zh-CN"/>
        </w:rPr>
        <w:t>5</w:t>
      </w:r>
      <w:r w:rsidRPr="002B15AA">
        <w:t>.3.30.4</w:t>
      </w:r>
      <w:r w:rsidRPr="002B15AA">
        <w:tab/>
        <w:t>Notifications</w:t>
      </w:r>
      <w:bookmarkEnd w:id="14234"/>
      <w:bookmarkEnd w:id="14235"/>
      <w:bookmarkEnd w:id="14236"/>
      <w:bookmarkEnd w:id="14237"/>
      <w:bookmarkEnd w:id="14238"/>
      <w:bookmarkEnd w:id="14239"/>
      <w:bookmarkEnd w:id="14240"/>
      <w:bookmarkEnd w:id="14241"/>
      <w:bookmarkEnd w:id="1424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4243" w:name="_Toc19888384"/>
      <w:bookmarkStart w:id="14244" w:name="_Toc27405271"/>
      <w:bookmarkStart w:id="14245" w:name="_Toc35878461"/>
      <w:bookmarkStart w:id="14246" w:name="_Toc36220277"/>
      <w:bookmarkStart w:id="14247" w:name="_Toc36474375"/>
      <w:bookmarkStart w:id="14248" w:name="_Toc36542647"/>
      <w:bookmarkStart w:id="14249" w:name="_Toc36543468"/>
      <w:bookmarkStart w:id="14250" w:name="_Toc36567706"/>
      <w:bookmarkStart w:id="14251" w:name="_Toc44341391"/>
      <w:r w:rsidRPr="002B15AA">
        <w:rPr>
          <w:rFonts w:hint="eastAsia"/>
          <w:lang w:eastAsia="zh-CN"/>
        </w:rPr>
        <w:t>5.3.</w:t>
      </w:r>
      <w:r w:rsidRPr="002B15AA">
        <w:rPr>
          <w:lang w:eastAsia="zh-CN"/>
        </w:rPr>
        <w:t>31</w:t>
      </w:r>
      <w:r w:rsidRPr="002B15AA">
        <w:rPr>
          <w:lang w:eastAsia="zh-CN"/>
        </w:rPr>
        <w:tab/>
      </w:r>
      <w:r w:rsidRPr="002B15AA">
        <w:rPr>
          <w:rFonts w:ascii="Courier New" w:hAnsi="Courier New"/>
          <w:lang w:eastAsia="zh-CN"/>
        </w:rPr>
        <w:t>EP_N14</w:t>
      </w:r>
      <w:bookmarkEnd w:id="14243"/>
      <w:bookmarkEnd w:id="14244"/>
      <w:bookmarkEnd w:id="14245"/>
      <w:bookmarkEnd w:id="14246"/>
      <w:bookmarkEnd w:id="14247"/>
      <w:bookmarkEnd w:id="14248"/>
      <w:bookmarkEnd w:id="14249"/>
      <w:bookmarkEnd w:id="14250"/>
      <w:bookmarkEnd w:id="14251"/>
    </w:p>
    <w:p w:rsidR="00E154AB" w:rsidRPr="002B15AA" w:rsidRDefault="00E154AB" w:rsidP="00E154AB">
      <w:pPr>
        <w:pStyle w:val="Heading4"/>
      </w:pPr>
      <w:bookmarkStart w:id="14252" w:name="_Toc19888385"/>
      <w:bookmarkStart w:id="14253" w:name="_Toc27405272"/>
      <w:bookmarkStart w:id="14254" w:name="_Toc35878462"/>
      <w:bookmarkStart w:id="14255" w:name="_Toc36220278"/>
      <w:bookmarkStart w:id="14256" w:name="_Toc36474376"/>
      <w:bookmarkStart w:id="14257" w:name="_Toc36542648"/>
      <w:bookmarkStart w:id="14258" w:name="_Toc36543469"/>
      <w:bookmarkStart w:id="14259" w:name="_Toc36567707"/>
      <w:bookmarkStart w:id="14260" w:name="_Toc44341392"/>
      <w:r w:rsidRPr="002B15AA">
        <w:rPr>
          <w:rFonts w:hint="eastAsia"/>
          <w:lang w:eastAsia="zh-CN"/>
        </w:rPr>
        <w:t>5.3.</w:t>
      </w:r>
      <w:r w:rsidRPr="002B15AA">
        <w:rPr>
          <w:lang w:eastAsia="zh-CN"/>
        </w:rPr>
        <w:t>31</w:t>
      </w:r>
      <w:r w:rsidRPr="002B15AA">
        <w:t>.1</w:t>
      </w:r>
      <w:r w:rsidRPr="002B15AA">
        <w:tab/>
        <w:t>Definition</w:t>
      </w:r>
      <w:bookmarkEnd w:id="14252"/>
      <w:bookmarkEnd w:id="14253"/>
      <w:bookmarkEnd w:id="14254"/>
      <w:bookmarkEnd w:id="14255"/>
      <w:bookmarkEnd w:id="14256"/>
      <w:bookmarkEnd w:id="14257"/>
      <w:bookmarkEnd w:id="14258"/>
      <w:bookmarkEnd w:id="14259"/>
      <w:bookmarkEnd w:id="14260"/>
    </w:p>
    <w:p w:rsidR="00E154AB" w:rsidRPr="002B15AA" w:rsidRDefault="00E154AB" w:rsidP="00E154AB">
      <w:r w:rsidRPr="002B15AA">
        <w:t xml:space="preserve">This IOC represents the N14 interface between two AMFs, which is defined in 3GPP TS </w:t>
      </w:r>
      <w:r>
        <w:t>23.501 [2]</w:t>
      </w:r>
      <w:r w:rsidRPr="002B15AA">
        <w:t>.</w:t>
      </w:r>
    </w:p>
    <w:p w:rsidR="00E154AB" w:rsidRDefault="00E154AB" w:rsidP="00E154AB">
      <w:pPr>
        <w:pStyle w:val="Heading4"/>
      </w:pPr>
      <w:bookmarkStart w:id="14261" w:name="_Toc19888386"/>
      <w:bookmarkStart w:id="14262" w:name="_Toc27405273"/>
      <w:bookmarkStart w:id="14263" w:name="_Toc35878463"/>
      <w:bookmarkStart w:id="14264" w:name="_Toc36220279"/>
      <w:bookmarkStart w:id="14265" w:name="_Toc36474377"/>
      <w:bookmarkStart w:id="14266" w:name="_Toc36542649"/>
      <w:bookmarkStart w:id="14267" w:name="_Toc36543470"/>
      <w:bookmarkStart w:id="14268" w:name="_Toc36567708"/>
      <w:bookmarkStart w:id="14269" w:name="_Toc44341393"/>
      <w:r w:rsidRPr="002B15AA">
        <w:rPr>
          <w:rFonts w:hint="eastAsia"/>
          <w:lang w:eastAsia="zh-CN"/>
        </w:rPr>
        <w:t>5.3.</w:t>
      </w:r>
      <w:r w:rsidRPr="002B15AA">
        <w:rPr>
          <w:lang w:eastAsia="zh-CN"/>
        </w:rPr>
        <w:t>31</w:t>
      </w:r>
      <w:r w:rsidRPr="002B15AA">
        <w:t>.2</w:t>
      </w:r>
      <w:r w:rsidRPr="002B15AA">
        <w:tab/>
        <w:t>Attributes</w:t>
      </w:r>
      <w:bookmarkEnd w:id="14261"/>
      <w:bookmarkEnd w:id="14262"/>
      <w:bookmarkEnd w:id="14263"/>
      <w:bookmarkEnd w:id="14264"/>
      <w:bookmarkEnd w:id="14265"/>
      <w:bookmarkEnd w:id="14266"/>
      <w:bookmarkEnd w:id="14267"/>
      <w:bookmarkEnd w:id="14268"/>
      <w:bookmarkEnd w:id="14269"/>
    </w:p>
    <w:p w:rsidR="00E154AB" w:rsidRPr="00A339EA" w:rsidRDefault="00E154AB" w:rsidP="00E154AB">
      <w:r>
        <w:t>The EP_N14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14270" w:name="_Toc19888387"/>
      <w:bookmarkStart w:id="14271" w:name="_Toc27405274"/>
      <w:bookmarkStart w:id="14272" w:name="_Toc35878464"/>
      <w:bookmarkStart w:id="14273" w:name="_Toc36220280"/>
      <w:bookmarkStart w:id="14274" w:name="_Toc36474378"/>
      <w:bookmarkStart w:id="14275" w:name="_Toc36542650"/>
      <w:bookmarkStart w:id="14276" w:name="_Toc36543471"/>
      <w:bookmarkStart w:id="14277" w:name="_Toc36567709"/>
      <w:bookmarkStart w:id="14278" w:name="_Toc44341394"/>
      <w:r w:rsidRPr="002B15AA">
        <w:rPr>
          <w:lang w:eastAsia="zh-CN"/>
        </w:rPr>
        <w:t>5</w:t>
      </w:r>
      <w:r w:rsidRPr="002B15AA">
        <w:t>.3.31.3</w:t>
      </w:r>
      <w:r w:rsidRPr="002B15AA">
        <w:tab/>
        <w:t>Attribute constraints</w:t>
      </w:r>
      <w:bookmarkEnd w:id="14270"/>
      <w:bookmarkEnd w:id="14271"/>
      <w:bookmarkEnd w:id="14272"/>
      <w:bookmarkEnd w:id="14273"/>
      <w:bookmarkEnd w:id="14274"/>
      <w:bookmarkEnd w:id="14275"/>
      <w:bookmarkEnd w:id="14276"/>
      <w:bookmarkEnd w:id="14277"/>
      <w:bookmarkEnd w:id="14278"/>
    </w:p>
    <w:p w:rsidR="00E154AB" w:rsidRPr="002B15AA" w:rsidRDefault="00E154AB" w:rsidP="00E154AB">
      <w:r w:rsidRPr="002B15AA">
        <w:t>None.</w:t>
      </w:r>
    </w:p>
    <w:p w:rsidR="00E154AB" w:rsidRPr="002B15AA" w:rsidRDefault="00E154AB" w:rsidP="00E154AB">
      <w:pPr>
        <w:pStyle w:val="Heading4"/>
      </w:pPr>
      <w:bookmarkStart w:id="14279" w:name="_Toc19888388"/>
      <w:bookmarkStart w:id="14280" w:name="_Toc27405275"/>
      <w:bookmarkStart w:id="14281" w:name="_Toc35878465"/>
      <w:bookmarkStart w:id="14282" w:name="_Toc36220281"/>
      <w:bookmarkStart w:id="14283" w:name="_Toc36474379"/>
      <w:bookmarkStart w:id="14284" w:name="_Toc36542651"/>
      <w:bookmarkStart w:id="14285" w:name="_Toc36543472"/>
      <w:bookmarkStart w:id="14286" w:name="_Toc36567710"/>
      <w:bookmarkStart w:id="14287" w:name="_Toc44341395"/>
      <w:r w:rsidRPr="002B15AA">
        <w:rPr>
          <w:lang w:eastAsia="zh-CN"/>
        </w:rPr>
        <w:t>5</w:t>
      </w:r>
      <w:r w:rsidRPr="002B15AA">
        <w:t>.3.31.4</w:t>
      </w:r>
      <w:r w:rsidRPr="002B15AA">
        <w:tab/>
        <w:t>Notifications</w:t>
      </w:r>
      <w:bookmarkEnd w:id="14279"/>
      <w:bookmarkEnd w:id="14280"/>
      <w:bookmarkEnd w:id="14281"/>
      <w:bookmarkEnd w:id="14282"/>
      <w:bookmarkEnd w:id="14283"/>
      <w:bookmarkEnd w:id="14284"/>
      <w:bookmarkEnd w:id="14285"/>
      <w:bookmarkEnd w:id="14286"/>
      <w:bookmarkEnd w:id="14287"/>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4288" w:name="_Toc19888389"/>
      <w:bookmarkStart w:id="14289" w:name="_Toc27405276"/>
      <w:bookmarkStart w:id="14290" w:name="_Toc35878466"/>
      <w:bookmarkStart w:id="14291" w:name="_Toc36220282"/>
      <w:bookmarkStart w:id="14292" w:name="_Toc36474380"/>
      <w:bookmarkStart w:id="14293" w:name="_Toc36542652"/>
      <w:bookmarkStart w:id="14294" w:name="_Toc36543473"/>
      <w:bookmarkStart w:id="14295" w:name="_Toc36567711"/>
      <w:bookmarkStart w:id="14296" w:name="_Toc44341396"/>
      <w:r w:rsidRPr="002B15AA">
        <w:rPr>
          <w:rFonts w:hint="eastAsia"/>
          <w:lang w:eastAsia="zh-CN"/>
        </w:rPr>
        <w:lastRenderedPageBreak/>
        <w:t>5.3.</w:t>
      </w:r>
      <w:r w:rsidRPr="002B15AA">
        <w:rPr>
          <w:lang w:eastAsia="zh-CN"/>
        </w:rPr>
        <w:t>32</w:t>
      </w:r>
      <w:r w:rsidRPr="002B15AA">
        <w:rPr>
          <w:lang w:eastAsia="zh-CN"/>
        </w:rPr>
        <w:tab/>
      </w:r>
      <w:r w:rsidRPr="002B15AA">
        <w:rPr>
          <w:rFonts w:ascii="Courier New" w:hAnsi="Courier New"/>
          <w:lang w:eastAsia="zh-CN"/>
        </w:rPr>
        <w:t>EP_N15</w:t>
      </w:r>
      <w:bookmarkEnd w:id="14288"/>
      <w:bookmarkEnd w:id="14289"/>
      <w:bookmarkEnd w:id="14290"/>
      <w:bookmarkEnd w:id="14291"/>
      <w:bookmarkEnd w:id="14292"/>
      <w:bookmarkEnd w:id="14293"/>
      <w:bookmarkEnd w:id="14294"/>
      <w:bookmarkEnd w:id="14295"/>
      <w:bookmarkEnd w:id="14296"/>
    </w:p>
    <w:p w:rsidR="00E154AB" w:rsidRPr="002B15AA" w:rsidRDefault="00E154AB" w:rsidP="00E154AB">
      <w:pPr>
        <w:pStyle w:val="Heading4"/>
      </w:pPr>
      <w:bookmarkStart w:id="14297" w:name="_Toc19888390"/>
      <w:bookmarkStart w:id="14298" w:name="_Toc27405277"/>
      <w:bookmarkStart w:id="14299" w:name="_Toc35878467"/>
      <w:bookmarkStart w:id="14300" w:name="_Toc36220283"/>
      <w:bookmarkStart w:id="14301" w:name="_Toc36474381"/>
      <w:bookmarkStart w:id="14302" w:name="_Toc36542653"/>
      <w:bookmarkStart w:id="14303" w:name="_Toc36543474"/>
      <w:bookmarkStart w:id="14304" w:name="_Toc36567712"/>
      <w:bookmarkStart w:id="14305" w:name="_Toc44341397"/>
      <w:r w:rsidRPr="002B15AA">
        <w:rPr>
          <w:rFonts w:hint="eastAsia"/>
          <w:lang w:eastAsia="zh-CN"/>
        </w:rPr>
        <w:t>5.3.</w:t>
      </w:r>
      <w:r w:rsidRPr="002B15AA">
        <w:rPr>
          <w:lang w:eastAsia="zh-CN"/>
        </w:rPr>
        <w:t>32</w:t>
      </w:r>
      <w:r w:rsidRPr="002B15AA">
        <w:t>.1</w:t>
      </w:r>
      <w:r w:rsidRPr="002B15AA">
        <w:tab/>
        <w:t>Definition</w:t>
      </w:r>
      <w:bookmarkEnd w:id="14297"/>
      <w:bookmarkEnd w:id="14298"/>
      <w:bookmarkEnd w:id="14299"/>
      <w:bookmarkEnd w:id="14300"/>
      <w:bookmarkEnd w:id="14301"/>
      <w:bookmarkEnd w:id="14302"/>
      <w:bookmarkEnd w:id="14303"/>
      <w:bookmarkEnd w:id="14304"/>
      <w:bookmarkEnd w:id="14305"/>
    </w:p>
    <w:p w:rsidR="00E154AB" w:rsidRPr="002B15AA" w:rsidRDefault="00E154AB" w:rsidP="00E154AB">
      <w:r w:rsidRPr="002B15AA">
        <w:t xml:space="preserve">This IOC represents the N15 interface between AMF and PCF, which is defined in 3GPP TS </w:t>
      </w:r>
      <w:r>
        <w:t>23.501 [2]</w:t>
      </w:r>
      <w:r w:rsidRPr="002B15AA">
        <w:t>.</w:t>
      </w:r>
    </w:p>
    <w:p w:rsidR="00E154AB" w:rsidRDefault="00E154AB" w:rsidP="00E154AB">
      <w:pPr>
        <w:pStyle w:val="Heading4"/>
      </w:pPr>
      <w:bookmarkStart w:id="14306" w:name="_Toc19888391"/>
      <w:bookmarkStart w:id="14307" w:name="_Toc27405278"/>
      <w:bookmarkStart w:id="14308" w:name="_Toc35878468"/>
      <w:bookmarkStart w:id="14309" w:name="_Toc36220284"/>
      <w:bookmarkStart w:id="14310" w:name="_Toc36474382"/>
      <w:bookmarkStart w:id="14311" w:name="_Toc36542654"/>
      <w:bookmarkStart w:id="14312" w:name="_Toc36543475"/>
      <w:bookmarkStart w:id="14313" w:name="_Toc36567713"/>
      <w:bookmarkStart w:id="14314" w:name="_Toc44341398"/>
      <w:r w:rsidRPr="002B15AA">
        <w:rPr>
          <w:rFonts w:hint="eastAsia"/>
          <w:lang w:eastAsia="zh-CN"/>
        </w:rPr>
        <w:t>5.3.</w:t>
      </w:r>
      <w:r w:rsidRPr="002B15AA">
        <w:rPr>
          <w:lang w:eastAsia="zh-CN"/>
        </w:rPr>
        <w:t>32</w:t>
      </w:r>
      <w:r w:rsidRPr="002B15AA">
        <w:t>.2</w:t>
      </w:r>
      <w:r w:rsidRPr="002B15AA">
        <w:tab/>
        <w:t>Attributes</w:t>
      </w:r>
      <w:bookmarkEnd w:id="14306"/>
      <w:bookmarkEnd w:id="14307"/>
      <w:bookmarkEnd w:id="14308"/>
      <w:bookmarkEnd w:id="14309"/>
      <w:bookmarkEnd w:id="14310"/>
      <w:bookmarkEnd w:id="14311"/>
      <w:bookmarkEnd w:id="14312"/>
      <w:bookmarkEnd w:id="14313"/>
      <w:bookmarkEnd w:id="14314"/>
    </w:p>
    <w:p w:rsidR="00E154AB" w:rsidRPr="00A339EA" w:rsidRDefault="00E154AB" w:rsidP="00E154AB">
      <w:r>
        <w:t>The EP_N15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14315" w:name="_Toc19888392"/>
      <w:bookmarkStart w:id="14316" w:name="_Toc27405279"/>
      <w:bookmarkStart w:id="14317" w:name="_Toc35878469"/>
      <w:bookmarkStart w:id="14318" w:name="_Toc36220285"/>
      <w:bookmarkStart w:id="14319" w:name="_Toc36474383"/>
      <w:bookmarkStart w:id="14320" w:name="_Toc36542655"/>
      <w:bookmarkStart w:id="14321" w:name="_Toc36543476"/>
      <w:bookmarkStart w:id="14322" w:name="_Toc36567714"/>
      <w:bookmarkStart w:id="14323" w:name="_Toc44341399"/>
      <w:r w:rsidRPr="002B15AA">
        <w:rPr>
          <w:lang w:eastAsia="zh-CN"/>
        </w:rPr>
        <w:t>5</w:t>
      </w:r>
      <w:r w:rsidRPr="002B15AA">
        <w:t>.3.32.3</w:t>
      </w:r>
      <w:r w:rsidRPr="002B15AA">
        <w:tab/>
        <w:t>Attribute constraints</w:t>
      </w:r>
      <w:bookmarkEnd w:id="14315"/>
      <w:bookmarkEnd w:id="14316"/>
      <w:bookmarkEnd w:id="14317"/>
      <w:bookmarkEnd w:id="14318"/>
      <w:bookmarkEnd w:id="14319"/>
      <w:bookmarkEnd w:id="14320"/>
      <w:bookmarkEnd w:id="14321"/>
      <w:bookmarkEnd w:id="14322"/>
      <w:bookmarkEnd w:id="14323"/>
    </w:p>
    <w:p w:rsidR="00E154AB" w:rsidRPr="002B15AA" w:rsidRDefault="00E154AB" w:rsidP="00E154AB">
      <w:r w:rsidRPr="002B15AA">
        <w:t>None.</w:t>
      </w:r>
    </w:p>
    <w:p w:rsidR="00E154AB" w:rsidRPr="002B15AA" w:rsidRDefault="00E154AB" w:rsidP="00E154AB">
      <w:pPr>
        <w:pStyle w:val="Heading4"/>
      </w:pPr>
      <w:bookmarkStart w:id="14324" w:name="_Toc19888393"/>
      <w:bookmarkStart w:id="14325" w:name="_Toc27405280"/>
      <w:bookmarkStart w:id="14326" w:name="_Toc35878470"/>
      <w:bookmarkStart w:id="14327" w:name="_Toc36220286"/>
      <w:bookmarkStart w:id="14328" w:name="_Toc36474384"/>
      <w:bookmarkStart w:id="14329" w:name="_Toc36542656"/>
      <w:bookmarkStart w:id="14330" w:name="_Toc36543477"/>
      <w:bookmarkStart w:id="14331" w:name="_Toc36567715"/>
      <w:bookmarkStart w:id="14332" w:name="_Toc44341400"/>
      <w:r w:rsidRPr="002B15AA">
        <w:rPr>
          <w:lang w:eastAsia="zh-CN"/>
        </w:rPr>
        <w:t>5</w:t>
      </w:r>
      <w:r w:rsidRPr="002B15AA">
        <w:t>.3.32.4</w:t>
      </w:r>
      <w:r w:rsidRPr="002B15AA">
        <w:tab/>
        <w:t>Notifications</w:t>
      </w:r>
      <w:bookmarkEnd w:id="14324"/>
      <w:bookmarkEnd w:id="14325"/>
      <w:bookmarkEnd w:id="14326"/>
      <w:bookmarkEnd w:id="14327"/>
      <w:bookmarkEnd w:id="14328"/>
      <w:bookmarkEnd w:id="14329"/>
      <w:bookmarkEnd w:id="14330"/>
      <w:bookmarkEnd w:id="14331"/>
      <w:bookmarkEnd w:id="14332"/>
    </w:p>
    <w:p w:rsidR="00E154AB" w:rsidRPr="002B15AA" w:rsidRDefault="00E154AB" w:rsidP="00E154AB">
      <w:pPr>
        <w:rPr>
          <w:b/>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4333" w:name="_Toc19888394"/>
      <w:bookmarkStart w:id="14334" w:name="_Toc27405281"/>
      <w:bookmarkStart w:id="14335" w:name="_Toc35878471"/>
      <w:bookmarkStart w:id="14336" w:name="_Toc36220287"/>
      <w:bookmarkStart w:id="14337" w:name="_Toc36474385"/>
      <w:bookmarkStart w:id="14338" w:name="_Toc36542657"/>
      <w:bookmarkStart w:id="14339" w:name="_Toc36543478"/>
      <w:bookmarkStart w:id="14340" w:name="_Toc36567716"/>
      <w:bookmarkStart w:id="14341" w:name="_Toc44341401"/>
      <w:r w:rsidRPr="002B15AA">
        <w:rPr>
          <w:rFonts w:hint="eastAsia"/>
          <w:lang w:eastAsia="zh-CN"/>
        </w:rPr>
        <w:t>5.3.</w:t>
      </w:r>
      <w:r w:rsidRPr="002B15AA">
        <w:rPr>
          <w:lang w:eastAsia="zh-CN"/>
        </w:rPr>
        <w:t>33</w:t>
      </w:r>
      <w:r w:rsidRPr="002B15AA">
        <w:rPr>
          <w:lang w:eastAsia="zh-CN"/>
        </w:rPr>
        <w:tab/>
      </w:r>
      <w:r w:rsidRPr="002B15AA">
        <w:rPr>
          <w:rFonts w:ascii="Courier New" w:hAnsi="Courier New"/>
          <w:lang w:eastAsia="zh-CN"/>
        </w:rPr>
        <w:t>EP_N16</w:t>
      </w:r>
      <w:bookmarkEnd w:id="14333"/>
      <w:bookmarkEnd w:id="14334"/>
      <w:bookmarkEnd w:id="14335"/>
      <w:bookmarkEnd w:id="14336"/>
      <w:bookmarkEnd w:id="14337"/>
      <w:bookmarkEnd w:id="14338"/>
      <w:bookmarkEnd w:id="14339"/>
      <w:bookmarkEnd w:id="14340"/>
      <w:bookmarkEnd w:id="14341"/>
    </w:p>
    <w:p w:rsidR="00E154AB" w:rsidRPr="002B15AA" w:rsidRDefault="00E154AB" w:rsidP="00E154AB">
      <w:pPr>
        <w:pStyle w:val="Heading4"/>
      </w:pPr>
      <w:bookmarkStart w:id="14342" w:name="_Toc19888395"/>
      <w:bookmarkStart w:id="14343" w:name="_Toc27405282"/>
      <w:bookmarkStart w:id="14344" w:name="_Toc35878472"/>
      <w:bookmarkStart w:id="14345" w:name="_Toc36220288"/>
      <w:bookmarkStart w:id="14346" w:name="_Toc36474386"/>
      <w:bookmarkStart w:id="14347" w:name="_Toc36542658"/>
      <w:bookmarkStart w:id="14348" w:name="_Toc36543479"/>
      <w:bookmarkStart w:id="14349" w:name="_Toc36567717"/>
      <w:bookmarkStart w:id="14350" w:name="_Toc44341402"/>
      <w:r w:rsidRPr="002B15AA">
        <w:rPr>
          <w:rFonts w:hint="eastAsia"/>
          <w:lang w:eastAsia="zh-CN"/>
        </w:rPr>
        <w:t>5.3.</w:t>
      </w:r>
      <w:r w:rsidRPr="002B15AA">
        <w:rPr>
          <w:lang w:eastAsia="zh-CN"/>
        </w:rPr>
        <w:t>33</w:t>
      </w:r>
      <w:r w:rsidRPr="002B15AA">
        <w:t>.1</w:t>
      </w:r>
      <w:r w:rsidRPr="002B15AA">
        <w:tab/>
        <w:t>Definition</w:t>
      </w:r>
      <w:bookmarkEnd w:id="14342"/>
      <w:bookmarkEnd w:id="14343"/>
      <w:bookmarkEnd w:id="14344"/>
      <w:bookmarkEnd w:id="14345"/>
      <w:bookmarkEnd w:id="14346"/>
      <w:bookmarkEnd w:id="14347"/>
      <w:bookmarkEnd w:id="14348"/>
      <w:bookmarkEnd w:id="14349"/>
      <w:bookmarkEnd w:id="14350"/>
    </w:p>
    <w:p w:rsidR="00E154AB" w:rsidRPr="002B15AA" w:rsidRDefault="00E154AB" w:rsidP="00E154AB">
      <w:r w:rsidRPr="002B15AA">
        <w:t xml:space="preserve">This IOC represents the N16 interface between two SMFs, which is defined in 3GPP TS </w:t>
      </w:r>
      <w:r>
        <w:t>23.501 [2]</w:t>
      </w:r>
      <w:r w:rsidRPr="002B15AA">
        <w:t>.</w:t>
      </w:r>
    </w:p>
    <w:p w:rsidR="00E154AB" w:rsidRDefault="00E154AB" w:rsidP="00E154AB">
      <w:pPr>
        <w:pStyle w:val="Heading4"/>
      </w:pPr>
      <w:bookmarkStart w:id="14351" w:name="_Toc19888396"/>
      <w:bookmarkStart w:id="14352" w:name="_Toc27405283"/>
      <w:bookmarkStart w:id="14353" w:name="_Toc35878473"/>
      <w:bookmarkStart w:id="14354" w:name="_Toc36220289"/>
      <w:bookmarkStart w:id="14355" w:name="_Toc36474387"/>
      <w:bookmarkStart w:id="14356" w:name="_Toc36542659"/>
      <w:bookmarkStart w:id="14357" w:name="_Toc36543480"/>
      <w:bookmarkStart w:id="14358" w:name="_Toc36567718"/>
      <w:bookmarkStart w:id="14359" w:name="_Toc44341403"/>
      <w:r w:rsidRPr="002B15AA">
        <w:rPr>
          <w:rFonts w:hint="eastAsia"/>
          <w:lang w:eastAsia="zh-CN"/>
        </w:rPr>
        <w:t>5.3.</w:t>
      </w:r>
      <w:r w:rsidRPr="002B15AA">
        <w:rPr>
          <w:lang w:eastAsia="zh-CN"/>
        </w:rPr>
        <w:t>33</w:t>
      </w:r>
      <w:r w:rsidRPr="002B15AA">
        <w:t>.2</w:t>
      </w:r>
      <w:r w:rsidRPr="002B15AA">
        <w:tab/>
        <w:t>Attributes</w:t>
      </w:r>
      <w:bookmarkEnd w:id="14351"/>
      <w:bookmarkEnd w:id="14352"/>
      <w:bookmarkEnd w:id="14353"/>
      <w:bookmarkEnd w:id="14354"/>
      <w:bookmarkEnd w:id="14355"/>
      <w:bookmarkEnd w:id="14356"/>
      <w:bookmarkEnd w:id="14357"/>
      <w:bookmarkEnd w:id="14358"/>
      <w:bookmarkEnd w:id="14359"/>
    </w:p>
    <w:p w:rsidR="00E154AB" w:rsidRPr="00A339EA" w:rsidRDefault="00E154AB" w:rsidP="00E154AB">
      <w:r>
        <w:t>The EP_N16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14360" w:name="_Toc19888397"/>
      <w:bookmarkStart w:id="14361" w:name="_Toc27405284"/>
      <w:bookmarkStart w:id="14362" w:name="_Toc35878474"/>
      <w:bookmarkStart w:id="14363" w:name="_Toc36220290"/>
      <w:bookmarkStart w:id="14364" w:name="_Toc36474388"/>
      <w:bookmarkStart w:id="14365" w:name="_Toc36542660"/>
      <w:bookmarkStart w:id="14366" w:name="_Toc36543481"/>
      <w:bookmarkStart w:id="14367" w:name="_Toc36567719"/>
      <w:bookmarkStart w:id="14368" w:name="_Toc44341404"/>
      <w:r w:rsidRPr="002B15AA">
        <w:rPr>
          <w:lang w:eastAsia="zh-CN"/>
        </w:rPr>
        <w:t>5</w:t>
      </w:r>
      <w:r w:rsidRPr="002B15AA">
        <w:t>.3.33.3</w:t>
      </w:r>
      <w:r w:rsidRPr="002B15AA">
        <w:tab/>
        <w:t>Attribute constraints</w:t>
      </w:r>
      <w:bookmarkEnd w:id="14360"/>
      <w:bookmarkEnd w:id="14361"/>
      <w:bookmarkEnd w:id="14362"/>
      <w:bookmarkEnd w:id="14363"/>
      <w:bookmarkEnd w:id="14364"/>
      <w:bookmarkEnd w:id="14365"/>
      <w:bookmarkEnd w:id="14366"/>
      <w:bookmarkEnd w:id="14367"/>
      <w:bookmarkEnd w:id="14368"/>
    </w:p>
    <w:p w:rsidR="00E154AB" w:rsidRPr="002B15AA" w:rsidRDefault="00E154AB" w:rsidP="00E154AB">
      <w:r w:rsidRPr="002B15AA">
        <w:t>None.</w:t>
      </w:r>
    </w:p>
    <w:p w:rsidR="00E154AB" w:rsidRPr="002B15AA" w:rsidRDefault="00E154AB" w:rsidP="00E154AB">
      <w:pPr>
        <w:pStyle w:val="Heading4"/>
      </w:pPr>
      <w:bookmarkStart w:id="14369" w:name="_Toc19888398"/>
      <w:bookmarkStart w:id="14370" w:name="_Toc27405285"/>
      <w:bookmarkStart w:id="14371" w:name="_Toc35878475"/>
      <w:bookmarkStart w:id="14372" w:name="_Toc36220291"/>
      <w:bookmarkStart w:id="14373" w:name="_Toc36474389"/>
      <w:bookmarkStart w:id="14374" w:name="_Toc36542661"/>
      <w:bookmarkStart w:id="14375" w:name="_Toc36543482"/>
      <w:bookmarkStart w:id="14376" w:name="_Toc36567720"/>
      <w:bookmarkStart w:id="14377" w:name="_Toc44341405"/>
      <w:r w:rsidRPr="002B15AA">
        <w:rPr>
          <w:lang w:eastAsia="zh-CN"/>
        </w:rPr>
        <w:t>5</w:t>
      </w:r>
      <w:r w:rsidRPr="002B15AA">
        <w:t>.3.33.4</w:t>
      </w:r>
      <w:r w:rsidRPr="002B15AA">
        <w:tab/>
        <w:t>Notifications</w:t>
      </w:r>
      <w:bookmarkEnd w:id="14369"/>
      <w:bookmarkEnd w:id="14370"/>
      <w:bookmarkEnd w:id="14371"/>
      <w:bookmarkEnd w:id="14372"/>
      <w:bookmarkEnd w:id="14373"/>
      <w:bookmarkEnd w:id="14374"/>
      <w:bookmarkEnd w:id="14375"/>
      <w:bookmarkEnd w:id="14376"/>
      <w:bookmarkEnd w:id="14377"/>
    </w:p>
    <w:p w:rsidR="00E154AB" w:rsidRPr="002B15AA" w:rsidRDefault="00E154AB" w:rsidP="00E154AB">
      <w:pPr>
        <w:rPr>
          <w:b/>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4378" w:name="_Toc19888399"/>
      <w:bookmarkStart w:id="14379" w:name="_Toc27405286"/>
      <w:bookmarkStart w:id="14380" w:name="_Toc35878476"/>
      <w:bookmarkStart w:id="14381" w:name="_Toc36220292"/>
      <w:bookmarkStart w:id="14382" w:name="_Toc36474390"/>
      <w:bookmarkStart w:id="14383" w:name="_Toc36542662"/>
      <w:bookmarkStart w:id="14384" w:name="_Toc36543483"/>
      <w:bookmarkStart w:id="14385" w:name="_Toc36567721"/>
      <w:bookmarkStart w:id="14386" w:name="_Toc44341406"/>
      <w:r w:rsidRPr="002B15AA">
        <w:rPr>
          <w:rFonts w:hint="eastAsia"/>
          <w:lang w:eastAsia="zh-CN"/>
        </w:rPr>
        <w:t>5.3.</w:t>
      </w:r>
      <w:r w:rsidRPr="002B15AA">
        <w:rPr>
          <w:lang w:eastAsia="zh-CN"/>
        </w:rPr>
        <w:t>34</w:t>
      </w:r>
      <w:r w:rsidRPr="002B15AA">
        <w:rPr>
          <w:lang w:eastAsia="zh-CN"/>
        </w:rPr>
        <w:tab/>
      </w:r>
      <w:r w:rsidRPr="002B15AA">
        <w:rPr>
          <w:rFonts w:ascii="Courier New" w:hAnsi="Courier New"/>
          <w:lang w:eastAsia="zh-CN"/>
        </w:rPr>
        <w:t>EP_N17</w:t>
      </w:r>
      <w:bookmarkEnd w:id="14378"/>
      <w:bookmarkEnd w:id="14379"/>
      <w:bookmarkEnd w:id="14380"/>
      <w:bookmarkEnd w:id="14381"/>
      <w:bookmarkEnd w:id="14382"/>
      <w:bookmarkEnd w:id="14383"/>
      <w:bookmarkEnd w:id="14384"/>
      <w:bookmarkEnd w:id="14385"/>
      <w:bookmarkEnd w:id="14386"/>
    </w:p>
    <w:p w:rsidR="00E154AB" w:rsidRPr="002B15AA" w:rsidRDefault="00E154AB" w:rsidP="00E154AB">
      <w:pPr>
        <w:pStyle w:val="Heading4"/>
      </w:pPr>
      <w:bookmarkStart w:id="14387" w:name="_Toc19888400"/>
      <w:bookmarkStart w:id="14388" w:name="_Toc27405287"/>
      <w:bookmarkStart w:id="14389" w:name="_Toc35878477"/>
      <w:bookmarkStart w:id="14390" w:name="_Toc36220293"/>
      <w:bookmarkStart w:id="14391" w:name="_Toc36474391"/>
      <w:bookmarkStart w:id="14392" w:name="_Toc36542663"/>
      <w:bookmarkStart w:id="14393" w:name="_Toc36543484"/>
      <w:bookmarkStart w:id="14394" w:name="_Toc36567722"/>
      <w:bookmarkStart w:id="14395" w:name="_Toc44341407"/>
      <w:r w:rsidRPr="002B15AA">
        <w:rPr>
          <w:rFonts w:hint="eastAsia"/>
          <w:lang w:eastAsia="zh-CN"/>
        </w:rPr>
        <w:t>5.3.</w:t>
      </w:r>
      <w:r w:rsidRPr="002B15AA">
        <w:rPr>
          <w:lang w:eastAsia="zh-CN"/>
        </w:rPr>
        <w:t>34.</w:t>
      </w:r>
      <w:r w:rsidRPr="002B15AA">
        <w:t>1</w:t>
      </w:r>
      <w:r w:rsidRPr="002B15AA">
        <w:tab/>
        <w:t>Definition</w:t>
      </w:r>
      <w:bookmarkEnd w:id="14387"/>
      <w:bookmarkEnd w:id="14388"/>
      <w:bookmarkEnd w:id="14389"/>
      <w:bookmarkEnd w:id="14390"/>
      <w:bookmarkEnd w:id="14391"/>
      <w:bookmarkEnd w:id="14392"/>
      <w:bookmarkEnd w:id="14393"/>
      <w:bookmarkEnd w:id="14394"/>
      <w:bookmarkEnd w:id="14395"/>
    </w:p>
    <w:p w:rsidR="00E154AB" w:rsidRPr="002B15AA" w:rsidRDefault="00E154AB" w:rsidP="00E154AB">
      <w:r w:rsidRPr="002B15AA">
        <w:t xml:space="preserve">This IOC represents the N17 interface between AMF and 5G-EIR, which is defined in 3GPP TS </w:t>
      </w:r>
      <w:r>
        <w:t>23.501 [2]</w:t>
      </w:r>
      <w:r w:rsidRPr="002B15AA">
        <w:t>.</w:t>
      </w:r>
    </w:p>
    <w:p w:rsidR="00E154AB" w:rsidRDefault="00E154AB" w:rsidP="00E154AB">
      <w:pPr>
        <w:pStyle w:val="Heading4"/>
      </w:pPr>
      <w:bookmarkStart w:id="14396" w:name="_Toc19888401"/>
      <w:bookmarkStart w:id="14397" w:name="_Toc27405288"/>
      <w:bookmarkStart w:id="14398" w:name="_Toc35878478"/>
      <w:bookmarkStart w:id="14399" w:name="_Toc36220294"/>
      <w:bookmarkStart w:id="14400" w:name="_Toc36474392"/>
      <w:bookmarkStart w:id="14401" w:name="_Toc36542664"/>
      <w:bookmarkStart w:id="14402" w:name="_Toc36543485"/>
      <w:bookmarkStart w:id="14403" w:name="_Toc36567723"/>
      <w:bookmarkStart w:id="14404" w:name="_Toc44341408"/>
      <w:r w:rsidRPr="002B15AA">
        <w:rPr>
          <w:rFonts w:hint="eastAsia"/>
          <w:lang w:eastAsia="zh-CN"/>
        </w:rPr>
        <w:t>5.3.</w:t>
      </w:r>
      <w:r w:rsidRPr="002B15AA">
        <w:rPr>
          <w:lang w:eastAsia="zh-CN"/>
        </w:rPr>
        <w:t>34</w:t>
      </w:r>
      <w:r w:rsidRPr="002B15AA">
        <w:t>.2</w:t>
      </w:r>
      <w:r w:rsidRPr="002B15AA">
        <w:tab/>
        <w:t>Attributes</w:t>
      </w:r>
      <w:bookmarkEnd w:id="14396"/>
      <w:bookmarkEnd w:id="14397"/>
      <w:bookmarkEnd w:id="14398"/>
      <w:bookmarkEnd w:id="14399"/>
      <w:bookmarkEnd w:id="14400"/>
      <w:bookmarkEnd w:id="14401"/>
      <w:bookmarkEnd w:id="14402"/>
      <w:bookmarkEnd w:id="14403"/>
      <w:bookmarkEnd w:id="14404"/>
    </w:p>
    <w:p w:rsidR="00E154AB" w:rsidRPr="00A339EA" w:rsidRDefault="00E154AB" w:rsidP="00E154AB">
      <w:r>
        <w:t>The EP_N17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lastRenderedPageBreak/>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14405" w:name="_Toc19888402"/>
      <w:bookmarkStart w:id="14406" w:name="_Toc27405289"/>
      <w:bookmarkStart w:id="14407" w:name="_Toc35878479"/>
      <w:bookmarkStart w:id="14408" w:name="_Toc36220295"/>
      <w:bookmarkStart w:id="14409" w:name="_Toc36474393"/>
      <w:bookmarkStart w:id="14410" w:name="_Toc36542665"/>
      <w:bookmarkStart w:id="14411" w:name="_Toc36543486"/>
      <w:bookmarkStart w:id="14412" w:name="_Toc36567724"/>
      <w:bookmarkStart w:id="14413" w:name="_Toc44341409"/>
      <w:r w:rsidRPr="002B15AA">
        <w:rPr>
          <w:lang w:eastAsia="zh-CN"/>
        </w:rPr>
        <w:t>5</w:t>
      </w:r>
      <w:r w:rsidRPr="002B15AA">
        <w:t>.3.34.3</w:t>
      </w:r>
      <w:r w:rsidRPr="002B15AA">
        <w:tab/>
        <w:t>Attribute constraints</w:t>
      </w:r>
      <w:bookmarkEnd w:id="14405"/>
      <w:bookmarkEnd w:id="14406"/>
      <w:bookmarkEnd w:id="14407"/>
      <w:bookmarkEnd w:id="14408"/>
      <w:bookmarkEnd w:id="14409"/>
      <w:bookmarkEnd w:id="14410"/>
      <w:bookmarkEnd w:id="14411"/>
      <w:bookmarkEnd w:id="14412"/>
      <w:bookmarkEnd w:id="14413"/>
    </w:p>
    <w:p w:rsidR="00E154AB" w:rsidRPr="002B15AA" w:rsidRDefault="00E154AB" w:rsidP="00E154AB">
      <w:r w:rsidRPr="002B15AA">
        <w:t>None.</w:t>
      </w:r>
    </w:p>
    <w:p w:rsidR="00E154AB" w:rsidRPr="002B15AA" w:rsidRDefault="00E154AB" w:rsidP="00E154AB">
      <w:pPr>
        <w:pStyle w:val="Heading4"/>
      </w:pPr>
      <w:bookmarkStart w:id="14414" w:name="_Toc19888403"/>
      <w:bookmarkStart w:id="14415" w:name="_Toc27405290"/>
      <w:bookmarkStart w:id="14416" w:name="_Toc35878480"/>
      <w:bookmarkStart w:id="14417" w:name="_Toc36220296"/>
      <w:bookmarkStart w:id="14418" w:name="_Toc36474394"/>
      <w:bookmarkStart w:id="14419" w:name="_Toc36542666"/>
      <w:bookmarkStart w:id="14420" w:name="_Toc36543487"/>
      <w:bookmarkStart w:id="14421" w:name="_Toc36567725"/>
      <w:bookmarkStart w:id="14422" w:name="_Toc44341410"/>
      <w:r w:rsidRPr="002B15AA">
        <w:rPr>
          <w:lang w:eastAsia="zh-CN"/>
        </w:rPr>
        <w:t>5</w:t>
      </w:r>
      <w:r w:rsidRPr="002B15AA">
        <w:t>.3.34.4</w:t>
      </w:r>
      <w:r w:rsidRPr="002B15AA">
        <w:tab/>
        <w:t>Notifications</w:t>
      </w:r>
      <w:bookmarkEnd w:id="14414"/>
      <w:bookmarkEnd w:id="14415"/>
      <w:bookmarkEnd w:id="14416"/>
      <w:bookmarkEnd w:id="14417"/>
      <w:bookmarkEnd w:id="14418"/>
      <w:bookmarkEnd w:id="14419"/>
      <w:bookmarkEnd w:id="14420"/>
      <w:bookmarkEnd w:id="14421"/>
      <w:bookmarkEnd w:id="1442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4423" w:name="_Toc19888404"/>
      <w:bookmarkStart w:id="14424" w:name="_Toc27405291"/>
      <w:bookmarkStart w:id="14425" w:name="_Toc35878481"/>
      <w:bookmarkStart w:id="14426" w:name="_Toc36220297"/>
      <w:bookmarkStart w:id="14427" w:name="_Toc36474395"/>
      <w:bookmarkStart w:id="14428" w:name="_Toc36542667"/>
      <w:bookmarkStart w:id="14429" w:name="_Toc36543488"/>
      <w:bookmarkStart w:id="14430" w:name="_Toc36567726"/>
      <w:bookmarkStart w:id="14431" w:name="_Toc44341411"/>
      <w:r w:rsidRPr="002B15AA">
        <w:rPr>
          <w:rFonts w:hint="eastAsia"/>
          <w:lang w:eastAsia="zh-CN"/>
        </w:rPr>
        <w:t>5.3.</w:t>
      </w:r>
      <w:r w:rsidRPr="002B15AA">
        <w:rPr>
          <w:lang w:eastAsia="zh-CN"/>
        </w:rPr>
        <w:t>35</w:t>
      </w:r>
      <w:r w:rsidRPr="002B15AA">
        <w:rPr>
          <w:lang w:eastAsia="zh-CN"/>
        </w:rPr>
        <w:tab/>
      </w:r>
      <w:r w:rsidRPr="002B15AA">
        <w:rPr>
          <w:rFonts w:ascii="Courier New" w:hAnsi="Courier New"/>
          <w:lang w:eastAsia="zh-CN"/>
        </w:rPr>
        <w:t>EP_N20</w:t>
      </w:r>
      <w:bookmarkEnd w:id="14423"/>
      <w:bookmarkEnd w:id="14424"/>
      <w:bookmarkEnd w:id="14425"/>
      <w:bookmarkEnd w:id="14426"/>
      <w:bookmarkEnd w:id="14427"/>
      <w:bookmarkEnd w:id="14428"/>
      <w:bookmarkEnd w:id="14429"/>
      <w:bookmarkEnd w:id="14430"/>
      <w:bookmarkEnd w:id="14431"/>
    </w:p>
    <w:p w:rsidR="00E154AB" w:rsidRPr="002B15AA" w:rsidRDefault="00E154AB" w:rsidP="00E154AB">
      <w:pPr>
        <w:pStyle w:val="Heading4"/>
      </w:pPr>
      <w:bookmarkStart w:id="14432" w:name="_Toc19888405"/>
      <w:bookmarkStart w:id="14433" w:name="_Toc27405292"/>
      <w:bookmarkStart w:id="14434" w:name="_Toc35878482"/>
      <w:bookmarkStart w:id="14435" w:name="_Toc36220298"/>
      <w:bookmarkStart w:id="14436" w:name="_Toc36474396"/>
      <w:bookmarkStart w:id="14437" w:name="_Toc36542668"/>
      <w:bookmarkStart w:id="14438" w:name="_Toc36543489"/>
      <w:bookmarkStart w:id="14439" w:name="_Toc36567727"/>
      <w:bookmarkStart w:id="14440" w:name="_Toc44341412"/>
      <w:r w:rsidRPr="002B15AA">
        <w:rPr>
          <w:rFonts w:hint="eastAsia"/>
          <w:lang w:eastAsia="zh-CN"/>
        </w:rPr>
        <w:t>5.3.</w:t>
      </w:r>
      <w:r w:rsidRPr="002B15AA">
        <w:rPr>
          <w:lang w:eastAsia="zh-CN"/>
        </w:rPr>
        <w:t>35</w:t>
      </w:r>
      <w:r w:rsidRPr="002B15AA">
        <w:t>.1</w:t>
      </w:r>
      <w:r w:rsidRPr="002B15AA">
        <w:tab/>
        <w:t>Definition</w:t>
      </w:r>
      <w:bookmarkEnd w:id="14432"/>
      <w:bookmarkEnd w:id="14433"/>
      <w:bookmarkEnd w:id="14434"/>
      <w:bookmarkEnd w:id="14435"/>
      <w:bookmarkEnd w:id="14436"/>
      <w:bookmarkEnd w:id="14437"/>
      <w:bookmarkEnd w:id="14438"/>
      <w:bookmarkEnd w:id="14439"/>
      <w:bookmarkEnd w:id="14440"/>
    </w:p>
    <w:p w:rsidR="00E154AB" w:rsidRPr="002B15AA" w:rsidRDefault="00E154AB" w:rsidP="00E154AB">
      <w:r w:rsidRPr="002B15AA">
        <w:t xml:space="preserve">This IOC represents the N20 interface between AMF and SMSF, which is defined in 3GPP TS </w:t>
      </w:r>
      <w:r>
        <w:t>23.501 [2]</w:t>
      </w:r>
      <w:r w:rsidRPr="002B15AA">
        <w:t>.</w:t>
      </w:r>
    </w:p>
    <w:p w:rsidR="00E154AB" w:rsidRDefault="00E154AB" w:rsidP="00E154AB">
      <w:pPr>
        <w:pStyle w:val="Heading4"/>
      </w:pPr>
      <w:bookmarkStart w:id="14441" w:name="_Toc19888406"/>
      <w:bookmarkStart w:id="14442" w:name="_Toc27405293"/>
      <w:bookmarkStart w:id="14443" w:name="_Toc35878483"/>
      <w:bookmarkStart w:id="14444" w:name="_Toc36220299"/>
      <w:bookmarkStart w:id="14445" w:name="_Toc36474397"/>
      <w:bookmarkStart w:id="14446" w:name="_Toc36542669"/>
      <w:bookmarkStart w:id="14447" w:name="_Toc36543490"/>
      <w:bookmarkStart w:id="14448" w:name="_Toc36567728"/>
      <w:bookmarkStart w:id="14449" w:name="_Toc44341413"/>
      <w:r w:rsidRPr="002B15AA">
        <w:rPr>
          <w:rFonts w:hint="eastAsia"/>
          <w:lang w:eastAsia="zh-CN"/>
        </w:rPr>
        <w:t>5.3.</w:t>
      </w:r>
      <w:r w:rsidRPr="002B15AA">
        <w:rPr>
          <w:lang w:eastAsia="zh-CN"/>
        </w:rPr>
        <w:t>35</w:t>
      </w:r>
      <w:r w:rsidRPr="002B15AA">
        <w:t>.2</w:t>
      </w:r>
      <w:r w:rsidRPr="002B15AA">
        <w:tab/>
        <w:t>Attributes</w:t>
      </w:r>
      <w:bookmarkEnd w:id="14441"/>
      <w:bookmarkEnd w:id="14442"/>
      <w:bookmarkEnd w:id="14443"/>
      <w:bookmarkEnd w:id="14444"/>
      <w:bookmarkEnd w:id="14445"/>
      <w:bookmarkEnd w:id="14446"/>
      <w:bookmarkEnd w:id="14447"/>
      <w:bookmarkEnd w:id="14448"/>
      <w:bookmarkEnd w:id="14449"/>
    </w:p>
    <w:p w:rsidR="00E154AB" w:rsidRPr="00A339EA" w:rsidRDefault="00E154AB" w:rsidP="00E154AB">
      <w:r>
        <w:t>The EP_N20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14450" w:name="_Toc19888407"/>
      <w:bookmarkStart w:id="14451" w:name="_Toc27405294"/>
      <w:bookmarkStart w:id="14452" w:name="_Toc35878484"/>
      <w:bookmarkStart w:id="14453" w:name="_Toc36220300"/>
      <w:bookmarkStart w:id="14454" w:name="_Toc36474398"/>
      <w:bookmarkStart w:id="14455" w:name="_Toc36542670"/>
      <w:bookmarkStart w:id="14456" w:name="_Toc36543491"/>
      <w:bookmarkStart w:id="14457" w:name="_Toc36567729"/>
      <w:bookmarkStart w:id="14458" w:name="_Toc44341414"/>
      <w:r w:rsidRPr="002B15AA">
        <w:rPr>
          <w:lang w:eastAsia="zh-CN"/>
        </w:rPr>
        <w:t>5</w:t>
      </w:r>
      <w:r w:rsidRPr="002B15AA">
        <w:t>.3.35.3</w:t>
      </w:r>
      <w:r w:rsidRPr="002B15AA">
        <w:tab/>
        <w:t>Attribute constraints</w:t>
      </w:r>
      <w:bookmarkEnd w:id="14450"/>
      <w:bookmarkEnd w:id="14451"/>
      <w:bookmarkEnd w:id="14452"/>
      <w:bookmarkEnd w:id="14453"/>
      <w:bookmarkEnd w:id="14454"/>
      <w:bookmarkEnd w:id="14455"/>
      <w:bookmarkEnd w:id="14456"/>
      <w:bookmarkEnd w:id="14457"/>
      <w:bookmarkEnd w:id="14458"/>
    </w:p>
    <w:p w:rsidR="00E154AB" w:rsidRPr="002B15AA" w:rsidRDefault="00E154AB" w:rsidP="00E154AB">
      <w:r w:rsidRPr="002B15AA">
        <w:t>None.</w:t>
      </w:r>
    </w:p>
    <w:p w:rsidR="00E154AB" w:rsidRPr="002B15AA" w:rsidRDefault="00E154AB" w:rsidP="00E154AB">
      <w:pPr>
        <w:pStyle w:val="Heading4"/>
      </w:pPr>
      <w:bookmarkStart w:id="14459" w:name="_Toc19888408"/>
      <w:bookmarkStart w:id="14460" w:name="_Toc27405295"/>
      <w:bookmarkStart w:id="14461" w:name="_Toc35878485"/>
      <w:bookmarkStart w:id="14462" w:name="_Toc36220301"/>
      <w:bookmarkStart w:id="14463" w:name="_Toc36474399"/>
      <w:bookmarkStart w:id="14464" w:name="_Toc36542671"/>
      <w:bookmarkStart w:id="14465" w:name="_Toc36543492"/>
      <w:bookmarkStart w:id="14466" w:name="_Toc36567730"/>
      <w:bookmarkStart w:id="14467" w:name="_Toc44341415"/>
      <w:r w:rsidRPr="002B15AA">
        <w:rPr>
          <w:lang w:eastAsia="zh-CN"/>
        </w:rPr>
        <w:t>5</w:t>
      </w:r>
      <w:r w:rsidRPr="002B15AA">
        <w:t>.3.35.4</w:t>
      </w:r>
      <w:r w:rsidRPr="002B15AA">
        <w:tab/>
        <w:t>Notifications</w:t>
      </w:r>
      <w:bookmarkEnd w:id="14459"/>
      <w:bookmarkEnd w:id="14460"/>
      <w:bookmarkEnd w:id="14461"/>
      <w:bookmarkEnd w:id="14462"/>
      <w:bookmarkEnd w:id="14463"/>
      <w:bookmarkEnd w:id="14464"/>
      <w:bookmarkEnd w:id="14465"/>
      <w:bookmarkEnd w:id="14466"/>
      <w:bookmarkEnd w:id="14467"/>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4468" w:name="_Toc19888409"/>
      <w:bookmarkStart w:id="14469" w:name="_Toc27405296"/>
      <w:bookmarkStart w:id="14470" w:name="_Toc35878486"/>
      <w:bookmarkStart w:id="14471" w:name="_Toc36220302"/>
      <w:bookmarkStart w:id="14472" w:name="_Toc36474400"/>
      <w:bookmarkStart w:id="14473" w:name="_Toc36542672"/>
      <w:bookmarkStart w:id="14474" w:name="_Toc36543493"/>
      <w:bookmarkStart w:id="14475" w:name="_Toc36567731"/>
      <w:bookmarkStart w:id="14476" w:name="_Toc44341416"/>
      <w:r w:rsidRPr="002B15AA">
        <w:rPr>
          <w:rFonts w:hint="eastAsia"/>
          <w:lang w:eastAsia="zh-CN"/>
        </w:rPr>
        <w:t>5.3.</w:t>
      </w:r>
      <w:r w:rsidRPr="002B15AA">
        <w:rPr>
          <w:lang w:eastAsia="zh-CN"/>
        </w:rPr>
        <w:t>36</w:t>
      </w:r>
      <w:r w:rsidRPr="002B15AA">
        <w:rPr>
          <w:lang w:eastAsia="zh-CN"/>
        </w:rPr>
        <w:tab/>
      </w:r>
      <w:r w:rsidRPr="002B15AA">
        <w:rPr>
          <w:rFonts w:ascii="Courier New" w:hAnsi="Courier New"/>
          <w:lang w:eastAsia="zh-CN"/>
        </w:rPr>
        <w:t>EP_N21</w:t>
      </w:r>
      <w:bookmarkEnd w:id="14468"/>
      <w:bookmarkEnd w:id="14469"/>
      <w:bookmarkEnd w:id="14470"/>
      <w:bookmarkEnd w:id="14471"/>
      <w:bookmarkEnd w:id="14472"/>
      <w:bookmarkEnd w:id="14473"/>
      <w:bookmarkEnd w:id="14474"/>
      <w:bookmarkEnd w:id="14475"/>
      <w:bookmarkEnd w:id="14476"/>
    </w:p>
    <w:p w:rsidR="00E154AB" w:rsidRPr="002B15AA" w:rsidRDefault="00E154AB" w:rsidP="00E154AB">
      <w:pPr>
        <w:pStyle w:val="Heading4"/>
      </w:pPr>
      <w:bookmarkStart w:id="14477" w:name="_Toc19888410"/>
      <w:bookmarkStart w:id="14478" w:name="_Toc27405297"/>
      <w:bookmarkStart w:id="14479" w:name="_Toc35878487"/>
      <w:bookmarkStart w:id="14480" w:name="_Toc36220303"/>
      <w:bookmarkStart w:id="14481" w:name="_Toc36474401"/>
      <w:bookmarkStart w:id="14482" w:name="_Toc36542673"/>
      <w:bookmarkStart w:id="14483" w:name="_Toc36543494"/>
      <w:bookmarkStart w:id="14484" w:name="_Toc36567732"/>
      <w:bookmarkStart w:id="14485" w:name="_Toc44341417"/>
      <w:r w:rsidRPr="002B15AA">
        <w:rPr>
          <w:rFonts w:hint="eastAsia"/>
          <w:lang w:eastAsia="zh-CN"/>
        </w:rPr>
        <w:t>5.3.</w:t>
      </w:r>
      <w:r w:rsidRPr="002B15AA">
        <w:rPr>
          <w:lang w:eastAsia="zh-CN"/>
        </w:rPr>
        <w:t>36</w:t>
      </w:r>
      <w:r w:rsidRPr="002B15AA">
        <w:t>.1</w:t>
      </w:r>
      <w:r w:rsidRPr="002B15AA">
        <w:tab/>
        <w:t>Definition</w:t>
      </w:r>
      <w:bookmarkEnd w:id="14477"/>
      <w:bookmarkEnd w:id="14478"/>
      <w:bookmarkEnd w:id="14479"/>
      <w:bookmarkEnd w:id="14480"/>
      <w:bookmarkEnd w:id="14481"/>
      <w:bookmarkEnd w:id="14482"/>
      <w:bookmarkEnd w:id="14483"/>
      <w:bookmarkEnd w:id="14484"/>
      <w:bookmarkEnd w:id="14485"/>
    </w:p>
    <w:p w:rsidR="00E154AB" w:rsidRPr="002B15AA" w:rsidRDefault="00E154AB" w:rsidP="00E154AB">
      <w:r w:rsidRPr="002B15AA">
        <w:t xml:space="preserve">This IOC represents the N21 interface between SMSF and UDM, which is defined in 3GPP TS </w:t>
      </w:r>
      <w:r>
        <w:t>23.501 [2]</w:t>
      </w:r>
      <w:r w:rsidRPr="002B15AA">
        <w:t>.</w:t>
      </w:r>
    </w:p>
    <w:p w:rsidR="00E154AB" w:rsidRDefault="00E154AB" w:rsidP="00E154AB">
      <w:pPr>
        <w:pStyle w:val="Heading4"/>
      </w:pPr>
      <w:bookmarkStart w:id="14486" w:name="_Toc19888411"/>
      <w:bookmarkStart w:id="14487" w:name="_Toc27405298"/>
      <w:bookmarkStart w:id="14488" w:name="_Toc35878488"/>
      <w:bookmarkStart w:id="14489" w:name="_Toc36220304"/>
      <w:bookmarkStart w:id="14490" w:name="_Toc36474402"/>
      <w:bookmarkStart w:id="14491" w:name="_Toc36542674"/>
      <w:bookmarkStart w:id="14492" w:name="_Toc36543495"/>
      <w:bookmarkStart w:id="14493" w:name="_Toc36567733"/>
      <w:bookmarkStart w:id="14494" w:name="_Toc44341418"/>
      <w:r w:rsidRPr="002B15AA">
        <w:rPr>
          <w:rFonts w:hint="eastAsia"/>
          <w:lang w:eastAsia="zh-CN"/>
        </w:rPr>
        <w:t>5.3.</w:t>
      </w:r>
      <w:r w:rsidRPr="002B15AA">
        <w:rPr>
          <w:lang w:eastAsia="zh-CN"/>
        </w:rPr>
        <w:t>36</w:t>
      </w:r>
      <w:r w:rsidRPr="002B15AA">
        <w:t>.2</w:t>
      </w:r>
      <w:r w:rsidRPr="002B15AA">
        <w:tab/>
        <w:t>Attributes</w:t>
      </w:r>
      <w:bookmarkEnd w:id="14486"/>
      <w:bookmarkEnd w:id="14487"/>
      <w:bookmarkEnd w:id="14488"/>
      <w:bookmarkEnd w:id="14489"/>
      <w:bookmarkEnd w:id="14490"/>
      <w:bookmarkEnd w:id="14491"/>
      <w:bookmarkEnd w:id="14492"/>
      <w:bookmarkEnd w:id="14493"/>
      <w:bookmarkEnd w:id="14494"/>
    </w:p>
    <w:p w:rsidR="00E154AB" w:rsidRPr="00A339EA" w:rsidRDefault="00E154AB" w:rsidP="00E154AB">
      <w:r>
        <w:t>The EP_N21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14495" w:name="_Toc19888412"/>
      <w:bookmarkStart w:id="14496" w:name="_Toc27405299"/>
      <w:bookmarkStart w:id="14497" w:name="_Toc35878489"/>
      <w:bookmarkStart w:id="14498" w:name="_Toc36220305"/>
      <w:bookmarkStart w:id="14499" w:name="_Toc36474403"/>
      <w:bookmarkStart w:id="14500" w:name="_Toc36542675"/>
      <w:bookmarkStart w:id="14501" w:name="_Toc36543496"/>
      <w:bookmarkStart w:id="14502" w:name="_Toc36567734"/>
      <w:bookmarkStart w:id="14503" w:name="_Toc44341419"/>
      <w:r w:rsidRPr="002B15AA">
        <w:rPr>
          <w:lang w:eastAsia="zh-CN"/>
        </w:rPr>
        <w:t>5</w:t>
      </w:r>
      <w:r w:rsidRPr="002B15AA">
        <w:t>.3.36.3</w:t>
      </w:r>
      <w:r w:rsidRPr="002B15AA">
        <w:tab/>
        <w:t>Attribute constraints</w:t>
      </w:r>
      <w:bookmarkEnd w:id="14495"/>
      <w:bookmarkEnd w:id="14496"/>
      <w:bookmarkEnd w:id="14497"/>
      <w:bookmarkEnd w:id="14498"/>
      <w:bookmarkEnd w:id="14499"/>
      <w:bookmarkEnd w:id="14500"/>
      <w:bookmarkEnd w:id="14501"/>
      <w:bookmarkEnd w:id="14502"/>
      <w:bookmarkEnd w:id="14503"/>
    </w:p>
    <w:p w:rsidR="00E154AB" w:rsidRPr="002B15AA" w:rsidRDefault="00E154AB" w:rsidP="00E154AB">
      <w:r w:rsidRPr="002B15AA">
        <w:t>None.</w:t>
      </w:r>
    </w:p>
    <w:p w:rsidR="00E154AB" w:rsidRPr="002B15AA" w:rsidRDefault="00E154AB" w:rsidP="00E154AB">
      <w:pPr>
        <w:pStyle w:val="Heading4"/>
      </w:pPr>
      <w:bookmarkStart w:id="14504" w:name="_Toc19888413"/>
      <w:bookmarkStart w:id="14505" w:name="_Toc27405300"/>
      <w:bookmarkStart w:id="14506" w:name="_Toc35878490"/>
      <w:bookmarkStart w:id="14507" w:name="_Toc36220306"/>
      <w:bookmarkStart w:id="14508" w:name="_Toc36474404"/>
      <w:bookmarkStart w:id="14509" w:name="_Toc36542676"/>
      <w:bookmarkStart w:id="14510" w:name="_Toc36543497"/>
      <w:bookmarkStart w:id="14511" w:name="_Toc36567735"/>
      <w:bookmarkStart w:id="14512" w:name="_Toc44341420"/>
      <w:r w:rsidRPr="002B15AA">
        <w:rPr>
          <w:lang w:eastAsia="zh-CN"/>
        </w:rPr>
        <w:t>5</w:t>
      </w:r>
      <w:r w:rsidRPr="002B15AA">
        <w:t>.3.36.4</w:t>
      </w:r>
      <w:r w:rsidRPr="002B15AA">
        <w:tab/>
        <w:t>Notifications</w:t>
      </w:r>
      <w:bookmarkEnd w:id="14504"/>
      <w:bookmarkEnd w:id="14505"/>
      <w:bookmarkEnd w:id="14506"/>
      <w:bookmarkEnd w:id="14507"/>
      <w:bookmarkEnd w:id="14508"/>
      <w:bookmarkEnd w:id="14509"/>
      <w:bookmarkEnd w:id="14510"/>
      <w:bookmarkEnd w:id="14511"/>
      <w:bookmarkEnd w:id="1451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4513" w:name="_Toc19888414"/>
      <w:bookmarkStart w:id="14514" w:name="_Toc27405301"/>
      <w:bookmarkStart w:id="14515" w:name="_Toc35878491"/>
      <w:bookmarkStart w:id="14516" w:name="_Toc36220307"/>
      <w:bookmarkStart w:id="14517" w:name="_Toc36474405"/>
      <w:bookmarkStart w:id="14518" w:name="_Toc36542677"/>
      <w:bookmarkStart w:id="14519" w:name="_Toc36543498"/>
      <w:bookmarkStart w:id="14520" w:name="_Toc36567736"/>
      <w:bookmarkStart w:id="14521" w:name="_Toc44341421"/>
      <w:r w:rsidRPr="002B15AA">
        <w:rPr>
          <w:rFonts w:hint="eastAsia"/>
          <w:lang w:eastAsia="zh-CN"/>
        </w:rPr>
        <w:lastRenderedPageBreak/>
        <w:t>5.3.</w:t>
      </w:r>
      <w:r w:rsidRPr="002B15AA">
        <w:rPr>
          <w:lang w:eastAsia="zh-CN"/>
        </w:rPr>
        <w:t>37</w:t>
      </w:r>
      <w:r w:rsidRPr="002B15AA">
        <w:rPr>
          <w:lang w:eastAsia="zh-CN"/>
        </w:rPr>
        <w:tab/>
      </w:r>
      <w:r w:rsidRPr="002B15AA">
        <w:rPr>
          <w:rFonts w:ascii="Courier New" w:hAnsi="Courier New"/>
          <w:lang w:eastAsia="zh-CN"/>
        </w:rPr>
        <w:t>EP_N22</w:t>
      </w:r>
      <w:bookmarkEnd w:id="14513"/>
      <w:bookmarkEnd w:id="14514"/>
      <w:bookmarkEnd w:id="14515"/>
      <w:bookmarkEnd w:id="14516"/>
      <w:bookmarkEnd w:id="14517"/>
      <w:bookmarkEnd w:id="14518"/>
      <w:bookmarkEnd w:id="14519"/>
      <w:bookmarkEnd w:id="14520"/>
      <w:bookmarkEnd w:id="14521"/>
    </w:p>
    <w:p w:rsidR="00E154AB" w:rsidRPr="002B15AA" w:rsidRDefault="00E154AB" w:rsidP="00E154AB">
      <w:pPr>
        <w:pStyle w:val="Heading4"/>
      </w:pPr>
      <w:bookmarkStart w:id="14522" w:name="_Toc19888415"/>
      <w:bookmarkStart w:id="14523" w:name="_Toc27405302"/>
      <w:bookmarkStart w:id="14524" w:name="_Toc35878492"/>
      <w:bookmarkStart w:id="14525" w:name="_Toc36220308"/>
      <w:bookmarkStart w:id="14526" w:name="_Toc36474406"/>
      <w:bookmarkStart w:id="14527" w:name="_Toc36542678"/>
      <w:bookmarkStart w:id="14528" w:name="_Toc36543499"/>
      <w:bookmarkStart w:id="14529" w:name="_Toc36567737"/>
      <w:bookmarkStart w:id="14530" w:name="_Toc44341422"/>
      <w:r w:rsidRPr="002B15AA">
        <w:rPr>
          <w:rFonts w:hint="eastAsia"/>
          <w:lang w:eastAsia="zh-CN"/>
        </w:rPr>
        <w:t>5.3.</w:t>
      </w:r>
      <w:r w:rsidRPr="002B15AA">
        <w:rPr>
          <w:lang w:eastAsia="zh-CN"/>
        </w:rPr>
        <w:t>37</w:t>
      </w:r>
      <w:r w:rsidRPr="002B15AA">
        <w:t>.1</w:t>
      </w:r>
      <w:r w:rsidRPr="002B15AA">
        <w:tab/>
        <w:t>Definition</w:t>
      </w:r>
      <w:bookmarkEnd w:id="14522"/>
      <w:bookmarkEnd w:id="14523"/>
      <w:bookmarkEnd w:id="14524"/>
      <w:bookmarkEnd w:id="14525"/>
      <w:bookmarkEnd w:id="14526"/>
      <w:bookmarkEnd w:id="14527"/>
      <w:bookmarkEnd w:id="14528"/>
      <w:bookmarkEnd w:id="14529"/>
      <w:bookmarkEnd w:id="14530"/>
    </w:p>
    <w:p w:rsidR="00E154AB" w:rsidRPr="002B15AA" w:rsidRDefault="00E154AB" w:rsidP="00E154AB">
      <w:r w:rsidRPr="002B15AA">
        <w:t xml:space="preserve">This IOC represents the N22 interface between AMF and NSSF, which is defined in 3GPP TS </w:t>
      </w:r>
      <w:r>
        <w:t>23.501 [2]</w:t>
      </w:r>
      <w:r w:rsidRPr="002B15AA">
        <w:t>.</w:t>
      </w:r>
    </w:p>
    <w:p w:rsidR="00E154AB" w:rsidRDefault="00E154AB" w:rsidP="00E154AB">
      <w:pPr>
        <w:pStyle w:val="Heading4"/>
      </w:pPr>
      <w:bookmarkStart w:id="14531" w:name="_Toc19888416"/>
      <w:bookmarkStart w:id="14532" w:name="_Toc27405303"/>
      <w:bookmarkStart w:id="14533" w:name="_Toc35878493"/>
      <w:bookmarkStart w:id="14534" w:name="_Toc36220309"/>
      <w:bookmarkStart w:id="14535" w:name="_Toc36474407"/>
      <w:bookmarkStart w:id="14536" w:name="_Toc36542679"/>
      <w:bookmarkStart w:id="14537" w:name="_Toc36543500"/>
      <w:bookmarkStart w:id="14538" w:name="_Toc36567738"/>
      <w:bookmarkStart w:id="14539" w:name="_Toc44341423"/>
      <w:r w:rsidRPr="002B15AA">
        <w:rPr>
          <w:rFonts w:hint="eastAsia"/>
          <w:lang w:eastAsia="zh-CN"/>
        </w:rPr>
        <w:t>5.3.</w:t>
      </w:r>
      <w:r w:rsidRPr="002B15AA">
        <w:rPr>
          <w:lang w:eastAsia="zh-CN"/>
        </w:rPr>
        <w:t>37</w:t>
      </w:r>
      <w:r w:rsidRPr="002B15AA">
        <w:t>.2</w:t>
      </w:r>
      <w:r w:rsidRPr="002B15AA">
        <w:tab/>
        <w:t>Attributes</w:t>
      </w:r>
      <w:bookmarkEnd w:id="14531"/>
      <w:bookmarkEnd w:id="14532"/>
      <w:bookmarkEnd w:id="14533"/>
      <w:bookmarkEnd w:id="14534"/>
      <w:bookmarkEnd w:id="14535"/>
      <w:bookmarkEnd w:id="14536"/>
      <w:bookmarkEnd w:id="14537"/>
      <w:bookmarkEnd w:id="14538"/>
      <w:bookmarkEnd w:id="14539"/>
    </w:p>
    <w:p w:rsidR="00E154AB" w:rsidRPr="00A339EA" w:rsidRDefault="00E154AB" w:rsidP="00E154AB">
      <w:r>
        <w:t>The EP_N22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O</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14540" w:name="_Toc19888417"/>
      <w:bookmarkStart w:id="14541" w:name="_Toc27405304"/>
      <w:bookmarkStart w:id="14542" w:name="_Toc35878494"/>
      <w:bookmarkStart w:id="14543" w:name="_Toc36220310"/>
      <w:bookmarkStart w:id="14544" w:name="_Toc36474408"/>
      <w:bookmarkStart w:id="14545" w:name="_Toc36542680"/>
      <w:bookmarkStart w:id="14546" w:name="_Toc36543501"/>
      <w:bookmarkStart w:id="14547" w:name="_Toc36567739"/>
      <w:bookmarkStart w:id="14548" w:name="_Toc44341424"/>
      <w:r w:rsidRPr="002B15AA">
        <w:rPr>
          <w:lang w:eastAsia="zh-CN"/>
        </w:rPr>
        <w:t>5</w:t>
      </w:r>
      <w:r w:rsidRPr="002B15AA">
        <w:t>.3.37.3</w:t>
      </w:r>
      <w:r w:rsidRPr="002B15AA">
        <w:tab/>
        <w:t>Attribute constraints</w:t>
      </w:r>
      <w:bookmarkEnd w:id="14540"/>
      <w:bookmarkEnd w:id="14541"/>
      <w:bookmarkEnd w:id="14542"/>
      <w:bookmarkEnd w:id="14543"/>
      <w:bookmarkEnd w:id="14544"/>
      <w:bookmarkEnd w:id="14545"/>
      <w:bookmarkEnd w:id="14546"/>
      <w:bookmarkEnd w:id="14547"/>
      <w:bookmarkEnd w:id="14548"/>
    </w:p>
    <w:p w:rsidR="00E154AB" w:rsidRPr="002B15AA" w:rsidRDefault="00E154AB" w:rsidP="00E154AB">
      <w:r w:rsidRPr="002B15AA">
        <w:t>None.</w:t>
      </w:r>
    </w:p>
    <w:p w:rsidR="00E154AB" w:rsidRPr="002B15AA" w:rsidRDefault="00E154AB" w:rsidP="00E154AB">
      <w:pPr>
        <w:pStyle w:val="Heading4"/>
      </w:pPr>
      <w:bookmarkStart w:id="14549" w:name="_Toc19888418"/>
      <w:bookmarkStart w:id="14550" w:name="_Toc27405305"/>
      <w:bookmarkStart w:id="14551" w:name="_Toc35878495"/>
      <w:bookmarkStart w:id="14552" w:name="_Toc36220311"/>
      <w:bookmarkStart w:id="14553" w:name="_Toc36474409"/>
      <w:bookmarkStart w:id="14554" w:name="_Toc36542681"/>
      <w:bookmarkStart w:id="14555" w:name="_Toc36543502"/>
      <w:bookmarkStart w:id="14556" w:name="_Toc36567740"/>
      <w:bookmarkStart w:id="14557" w:name="_Toc44341425"/>
      <w:r w:rsidRPr="002B15AA">
        <w:rPr>
          <w:lang w:eastAsia="zh-CN"/>
        </w:rPr>
        <w:t>5</w:t>
      </w:r>
      <w:r w:rsidRPr="002B15AA">
        <w:t>.3.37.4</w:t>
      </w:r>
      <w:r w:rsidRPr="002B15AA">
        <w:tab/>
        <w:t>Notifications</w:t>
      </w:r>
      <w:bookmarkEnd w:id="14549"/>
      <w:bookmarkEnd w:id="14550"/>
      <w:bookmarkEnd w:id="14551"/>
      <w:bookmarkEnd w:id="14552"/>
      <w:bookmarkEnd w:id="14553"/>
      <w:bookmarkEnd w:id="14554"/>
      <w:bookmarkEnd w:id="14555"/>
      <w:bookmarkEnd w:id="14556"/>
      <w:bookmarkEnd w:id="14557"/>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4558" w:name="_Toc19888419"/>
      <w:bookmarkStart w:id="14559" w:name="_Toc27405306"/>
      <w:bookmarkStart w:id="14560" w:name="_Toc35878496"/>
      <w:bookmarkStart w:id="14561" w:name="_Toc36220312"/>
      <w:bookmarkStart w:id="14562" w:name="_Toc36474410"/>
      <w:bookmarkStart w:id="14563" w:name="_Toc36542682"/>
      <w:bookmarkStart w:id="14564" w:name="_Toc36543503"/>
      <w:bookmarkStart w:id="14565" w:name="_Toc36567741"/>
      <w:bookmarkStart w:id="14566" w:name="_Toc44341426"/>
      <w:r w:rsidRPr="002B15AA">
        <w:rPr>
          <w:rFonts w:hint="eastAsia"/>
          <w:lang w:eastAsia="zh-CN"/>
        </w:rPr>
        <w:t>5.3.</w:t>
      </w:r>
      <w:r w:rsidRPr="002B15AA">
        <w:rPr>
          <w:lang w:eastAsia="zh-CN"/>
        </w:rPr>
        <w:t>38</w:t>
      </w:r>
      <w:r w:rsidRPr="002B15AA">
        <w:rPr>
          <w:lang w:eastAsia="zh-CN"/>
        </w:rPr>
        <w:tab/>
      </w:r>
      <w:r w:rsidRPr="002B15AA">
        <w:rPr>
          <w:rFonts w:ascii="Courier New" w:hAnsi="Courier New"/>
          <w:lang w:eastAsia="zh-CN"/>
        </w:rPr>
        <w:t>EP_N26</w:t>
      </w:r>
      <w:bookmarkEnd w:id="14558"/>
      <w:bookmarkEnd w:id="14559"/>
      <w:bookmarkEnd w:id="14560"/>
      <w:bookmarkEnd w:id="14561"/>
      <w:bookmarkEnd w:id="14562"/>
      <w:bookmarkEnd w:id="14563"/>
      <w:bookmarkEnd w:id="14564"/>
      <w:bookmarkEnd w:id="14565"/>
      <w:bookmarkEnd w:id="14566"/>
    </w:p>
    <w:p w:rsidR="00E154AB" w:rsidRPr="002B15AA" w:rsidRDefault="00E154AB" w:rsidP="00E154AB">
      <w:pPr>
        <w:pStyle w:val="Heading4"/>
      </w:pPr>
      <w:bookmarkStart w:id="14567" w:name="_Toc19888420"/>
      <w:bookmarkStart w:id="14568" w:name="_Toc27405307"/>
      <w:bookmarkStart w:id="14569" w:name="_Toc35878497"/>
      <w:bookmarkStart w:id="14570" w:name="_Toc36220313"/>
      <w:bookmarkStart w:id="14571" w:name="_Toc36474411"/>
      <w:bookmarkStart w:id="14572" w:name="_Toc36542683"/>
      <w:bookmarkStart w:id="14573" w:name="_Toc36543504"/>
      <w:bookmarkStart w:id="14574" w:name="_Toc36567742"/>
      <w:bookmarkStart w:id="14575" w:name="_Toc44341427"/>
      <w:r w:rsidRPr="002B15AA">
        <w:rPr>
          <w:rFonts w:hint="eastAsia"/>
          <w:lang w:eastAsia="zh-CN"/>
        </w:rPr>
        <w:t>5.3.</w:t>
      </w:r>
      <w:r w:rsidRPr="002B15AA">
        <w:rPr>
          <w:lang w:eastAsia="zh-CN"/>
        </w:rPr>
        <w:t>38</w:t>
      </w:r>
      <w:r w:rsidRPr="002B15AA">
        <w:t>.1</w:t>
      </w:r>
      <w:r w:rsidRPr="002B15AA">
        <w:tab/>
        <w:t>Definition</w:t>
      </w:r>
      <w:bookmarkEnd w:id="14567"/>
      <w:bookmarkEnd w:id="14568"/>
      <w:bookmarkEnd w:id="14569"/>
      <w:bookmarkEnd w:id="14570"/>
      <w:bookmarkEnd w:id="14571"/>
      <w:bookmarkEnd w:id="14572"/>
      <w:bookmarkEnd w:id="14573"/>
      <w:bookmarkEnd w:id="14574"/>
      <w:bookmarkEnd w:id="14575"/>
    </w:p>
    <w:p w:rsidR="00E154AB" w:rsidRPr="002B15AA" w:rsidRDefault="00E154AB" w:rsidP="00E154AB">
      <w:r w:rsidRPr="002B15AA">
        <w:t xml:space="preserve">This IOC represents the N26 interface between AMF and MME, which is defined in 3GPP TS </w:t>
      </w:r>
      <w:r>
        <w:t>23.501 [2]</w:t>
      </w:r>
      <w:r w:rsidRPr="002B15AA">
        <w:t>.</w:t>
      </w:r>
    </w:p>
    <w:p w:rsidR="00E154AB" w:rsidRDefault="00E154AB" w:rsidP="00E154AB">
      <w:pPr>
        <w:pStyle w:val="Heading4"/>
      </w:pPr>
      <w:bookmarkStart w:id="14576" w:name="_Toc19888421"/>
      <w:bookmarkStart w:id="14577" w:name="_Toc27405308"/>
      <w:bookmarkStart w:id="14578" w:name="_Toc35878498"/>
      <w:bookmarkStart w:id="14579" w:name="_Toc36220314"/>
      <w:bookmarkStart w:id="14580" w:name="_Toc36474412"/>
      <w:bookmarkStart w:id="14581" w:name="_Toc36542684"/>
      <w:bookmarkStart w:id="14582" w:name="_Toc36543505"/>
      <w:bookmarkStart w:id="14583" w:name="_Toc36567743"/>
      <w:bookmarkStart w:id="14584" w:name="_Toc44341428"/>
      <w:r w:rsidRPr="002B15AA">
        <w:rPr>
          <w:rFonts w:hint="eastAsia"/>
          <w:lang w:eastAsia="zh-CN"/>
        </w:rPr>
        <w:t>5.3.3</w:t>
      </w:r>
      <w:r w:rsidRPr="002B15AA">
        <w:rPr>
          <w:lang w:eastAsia="zh-CN"/>
        </w:rPr>
        <w:t>8</w:t>
      </w:r>
      <w:r w:rsidRPr="002B15AA">
        <w:t>.2</w:t>
      </w:r>
      <w:r w:rsidRPr="002B15AA">
        <w:tab/>
        <w:t>Attributes</w:t>
      </w:r>
      <w:bookmarkEnd w:id="14576"/>
      <w:bookmarkEnd w:id="14577"/>
      <w:bookmarkEnd w:id="14578"/>
      <w:bookmarkEnd w:id="14579"/>
      <w:bookmarkEnd w:id="14580"/>
      <w:bookmarkEnd w:id="14581"/>
      <w:bookmarkEnd w:id="14582"/>
      <w:bookmarkEnd w:id="14583"/>
      <w:bookmarkEnd w:id="14584"/>
    </w:p>
    <w:p w:rsidR="00E154AB" w:rsidRPr="00A339EA" w:rsidRDefault="00E154AB" w:rsidP="00E154AB">
      <w:r>
        <w:t>The EP_N26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14585" w:name="_Toc19888422"/>
      <w:bookmarkStart w:id="14586" w:name="_Toc27405309"/>
      <w:bookmarkStart w:id="14587" w:name="_Toc35878499"/>
      <w:bookmarkStart w:id="14588" w:name="_Toc36220315"/>
      <w:bookmarkStart w:id="14589" w:name="_Toc36474413"/>
      <w:bookmarkStart w:id="14590" w:name="_Toc36542685"/>
      <w:bookmarkStart w:id="14591" w:name="_Toc36543506"/>
      <w:bookmarkStart w:id="14592" w:name="_Toc36567744"/>
      <w:bookmarkStart w:id="14593" w:name="_Toc44341429"/>
      <w:r w:rsidRPr="002B15AA">
        <w:rPr>
          <w:lang w:eastAsia="zh-CN"/>
        </w:rPr>
        <w:t>5</w:t>
      </w:r>
      <w:r w:rsidRPr="002B15AA">
        <w:t>.3.38.3</w:t>
      </w:r>
      <w:r w:rsidRPr="002B15AA">
        <w:tab/>
        <w:t>Attribute constraints</w:t>
      </w:r>
      <w:bookmarkEnd w:id="14585"/>
      <w:bookmarkEnd w:id="14586"/>
      <w:bookmarkEnd w:id="14587"/>
      <w:bookmarkEnd w:id="14588"/>
      <w:bookmarkEnd w:id="14589"/>
      <w:bookmarkEnd w:id="14590"/>
      <w:bookmarkEnd w:id="14591"/>
      <w:bookmarkEnd w:id="14592"/>
      <w:bookmarkEnd w:id="14593"/>
    </w:p>
    <w:p w:rsidR="00E154AB" w:rsidRPr="002B15AA" w:rsidRDefault="00E154AB" w:rsidP="00E154AB">
      <w:r w:rsidRPr="002B15AA">
        <w:t>None.</w:t>
      </w:r>
    </w:p>
    <w:p w:rsidR="00E154AB" w:rsidRPr="002B15AA" w:rsidRDefault="00E154AB" w:rsidP="00E154AB">
      <w:pPr>
        <w:pStyle w:val="Heading4"/>
      </w:pPr>
      <w:bookmarkStart w:id="14594" w:name="_Toc19888423"/>
      <w:bookmarkStart w:id="14595" w:name="_Toc27405310"/>
      <w:bookmarkStart w:id="14596" w:name="_Toc35878500"/>
      <w:bookmarkStart w:id="14597" w:name="_Toc36220316"/>
      <w:bookmarkStart w:id="14598" w:name="_Toc36474414"/>
      <w:bookmarkStart w:id="14599" w:name="_Toc36542686"/>
      <w:bookmarkStart w:id="14600" w:name="_Toc36543507"/>
      <w:bookmarkStart w:id="14601" w:name="_Toc36567745"/>
      <w:bookmarkStart w:id="14602" w:name="_Toc44341430"/>
      <w:r w:rsidRPr="002B15AA">
        <w:rPr>
          <w:lang w:eastAsia="zh-CN"/>
        </w:rPr>
        <w:t>5</w:t>
      </w:r>
      <w:r w:rsidRPr="002B15AA">
        <w:t>.3.38.4</w:t>
      </w:r>
      <w:r w:rsidRPr="002B15AA">
        <w:tab/>
        <w:t>Notifications</w:t>
      </w:r>
      <w:bookmarkEnd w:id="14594"/>
      <w:bookmarkEnd w:id="14595"/>
      <w:bookmarkEnd w:id="14596"/>
      <w:bookmarkEnd w:id="14597"/>
      <w:bookmarkEnd w:id="14598"/>
      <w:bookmarkEnd w:id="14599"/>
      <w:bookmarkEnd w:id="14600"/>
      <w:bookmarkEnd w:id="14601"/>
      <w:bookmarkEnd w:id="1460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4603" w:name="_Toc19888424"/>
      <w:bookmarkStart w:id="14604" w:name="_Toc27405311"/>
      <w:bookmarkStart w:id="14605" w:name="_Toc35878501"/>
      <w:bookmarkStart w:id="14606" w:name="_Toc36220317"/>
      <w:bookmarkStart w:id="14607" w:name="_Toc36474415"/>
      <w:bookmarkStart w:id="14608" w:name="_Toc36542687"/>
      <w:bookmarkStart w:id="14609" w:name="_Toc36543508"/>
      <w:bookmarkStart w:id="14610" w:name="_Toc36567746"/>
      <w:bookmarkStart w:id="14611" w:name="_Toc44341431"/>
      <w:r w:rsidRPr="002B15AA">
        <w:rPr>
          <w:rFonts w:hint="eastAsia"/>
          <w:lang w:eastAsia="zh-CN"/>
        </w:rPr>
        <w:t>5.3.</w:t>
      </w:r>
      <w:r w:rsidRPr="002B15AA">
        <w:rPr>
          <w:lang w:eastAsia="zh-CN"/>
        </w:rPr>
        <w:t>39</w:t>
      </w:r>
      <w:r w:rsidRPr="002B15AA">
        <w:rPr>
          <w:lang w:eastAsia="zh-CN"/>
        </w:rPr>
        <w:tab/>
      </w:r>
      <w:r w:rsidRPr="005A0BB3">
        <w:rPr>
          <w:sz w:val="24"/>
        </w:rPr>
        <w:t>Void</w:t>
      </w:r>
      <w:bookmarkEnd w:id="14603"/>
      <w:bookmarkEnd w:id="14604"/>
      <w:bookmarkEnd w:id="14605"/>
      <w:bookmarkEnd w:id="14606"/>
      <w:bookmarkEnd w:id="14607"/>
      <w:bookmarkEnd w:id="14608"/>
      <w:bookmarkEnd w:id="14609"/>
      <w:bookmarkEnd w:id="14610"/>
      <w:bookmarkEnd w:id="14611"/>
    </w:p>
    <w:p w:rsidR="00E154AB" w:rsidRPr="002B15AA" w:rsidRDefault="00E154AB" w:rsidP="00E154AB">
      <w:pPr>
        <w:pStyle w:val="Heading3"/>
        <w:rPr>
          <w:lang w:eastAsia="zh-CN"/>
        </w:rPr>
      </w:pPr>
      <w:bookmarkStart w:id="14612" w:name="_Toc19888425"/>
      <w:bookmarkStart w:id="14613" w:name="_Toc27405312"/>
      <w:bookmarkStart w:id="14614" w:name="_Toc35878502"/>
      <w:bookmarkStart w:id="14615" w:name="_Toc36220318"/>
      <w:bookmarkStart w:id="14616" w:name="_Toc36474416"/>
      <w:bookmarkStart w:id="14617" w:name="_Toc36542688"/>
      <w:bookmarkStart w:id="14618" w:name="_Toc36543509"/>
      <w:bookmarkStart w:id="14619" w:name="_Toc36567747"/>
      <w:bookmarkStart w:id="14620" w:name="_Toc44341432"/>
      <w:r w:rsidRPr="002B15AA">
        <w:rPr>
          <w:rFonts w:hint="eastAsia"/>
          <w:lang w:eastAsia="zh-CN"/>
        </w:rPr>
        <w:t>5.3.</w:t>
      </w:r>
      <w:r w:rsidRPr="002B15AA">
        <w:rPr>
          <w:lang w:eastAsia="zh-CN"/>
        </w:rPr>
        <w:t>40</w:t>
      </w:r>
      <w:r w:rsidRPr="002B15AA">
        <w:rPr>
          <w:lang w:eastAsia="zh-CN"/>
        </w:rPr>
        <w:tab/>
      </w:r>
      <w:bookmarkEnd w:id="14612"/>
      <w:r w:rsidRPr="00212C37">
        <w:rPr>
          <w:sz w:val="24"/>
        </w:rPr>
        <w:t>Void</w:t>
      </w:r>
      <w:bookmarkEnd w:id="14613"/>
      <w:bookmarkEnd w:id="14614"/>
      <w:bookmarkEnd w:id="14615"/>
      <w:bookmarkEnd w:id="14616"/>
      <w:bookmarkEnd w:id="14617"/>
      <w:bookmarkEnd w:id="14618"/>
      <w:bookmarkEnd w:id="14619"/>
      <w:bookmarkEnd w:id="14620"/>
    </w:p>
    <w:p w:rsidR="00E154AB" w:rsidRPr="002B15AA" w:rsidRDefault="00E154AB" w:rsidP="00E154AB">
      <w:pPr>
        <w:pStyle w:val="Heading3"/>
        <w:rPr>
          <w:lang w:eastAsia="zh-CN"/>
        </w:rPr>
      </w:pPr>
      <w:bookmarkStart w:id="14621" w:name="_Toc19888430"/>
      <w:bookmarkStart w:id="14622" w:name="_Toc27405313"/>
      <w:bookmarkStart w:id="14623" w:name="_Toc35878503"/>
      <w:bookmarkStart w:id="14624" w:name="_Toc36220319"/>
      <w:bookmarkStart w:id="14625" w:name="_Toc36474417"/>
      <w:bookmarkStart w:id="14626" w:name="_Toc36542689"/>
      <w:bookmarkStart w:id="14627" w:name="_Toc36543510"/>
      <w:bookmarkStart w:id="14628" w:name="_Toc36567748"/>
      <w:bookmarkStart w:id="14629" w:name="_Toc44341433"/>
      <w:r w:rsidRPr="002B15AA">
        <w:rPr>
          <w:rFonts w:hint="eastAsia"/>
          <w:lang w:eastAsia="zh-CN"/>
        </w:rPr>
        <w:t>5.3.</w:t>
      </w:r>
      <w:r w:rsidRPr="002B15AA">
        <w:rPr>
          <w:lang w:eastAsia="zh-CN"/>
        </w:rPr>
        <w:t>41</w:t>
      </w:r>
      <w:r w:rsidRPr="002B15AA">
        <w:rPr>
          <w:lang w:eastAsia="zh-CN"/>
        </w:rPr>
        <w:tab/>
      </w:r>
      <w:r w:rsidRPr="002B15AA">
        <w:rPr>
          <w:rFonts w:ascii="Courier New" w:hAnsi="Courier New"/>
          <w:lang w:eastAsia="zh-CN"/>
        </w:rPr>
        <w:t>EP_S5C</w:t>
      </w:r>
      <w:bookmarkEnd w:id="14621"/>
      <w:bookmarkEnd w:id="14622"/>
      <w:bookmarkEnd w:id="14623"/>
      <w:bookmarkEnd w:id="14624"/>
      <w:bookmarkEnd w:id="14625"/>
      <w:bookmarkEnd w:id="14626"/>
      <w:bookmarkEnd w:id="14627"/>
      <w:bookmarkEnd w:id="14628"/>
      <w:bookmarkEnd w:id="14629"/>
    </w:p>
    <w:p w:rsidR="00E154AB" w:rsidRPr="002B15AA" w:rsidRDefault="00E154AB" w:rsidP="00E154AB">
      <w:pPr>
        <w:pStyle w:val="Heading4"/>
      </w:pPr>
      <w:bookmarkStart w:id="14630" w:name="_Toc19888431"/>
      <w:bookmarkStart w:id="14631" w:name="_Toc27405314"/>
      <w:bookmarkStart w:id="14632" w:name="_Toc35878504"/>
      <w:bookmarkStart w:id="14633" w:name="_Toc36220320"/>
      <w:bookmarkStart w:id="14634" w:name="_Toc36474418"/>
      <w:bookmarkStart w:id="14635" w:name="_Toc36542690"/>
      <w:bookmarkStart w:id="14636" w:name="_Toc36543511"/>
      <w:bookmarkStart w:id="14637" w:name="_Toc36567749"/>
      <w:bookmarkStart w:id="14638" w:name="_Toc44341434"/>
      <w:r w:rsidRPr="002B15AA">
        <w:rPr>
          <w:rFonts w:hint="eastAsia"/>
          <w:lang w:eastAsia="zh-CN"/>
        </w:rPr>
        <w:t>5.3.</w:t>
      </w:r>
      <w:r w:rsidRPr="002B15AA">
        <w:rPr>
          <w:lang w:eastAsia="zh-CN"/>
        </w:rPr>
        <w:t>41</w:t>
      </w:r>
      <w:r w:rsidRPr="002B15AA">
        <w:t>.1</w:t>
      </w:r>
      <w:r w:rsidRPr="002B15AA">
        <w:tab/>
        <w:t>Definition</w:t>
      </w:r>
      <w:bookmarkEnd w:id="14630"/>
      <w:bookmarkEnd w:id="14631"/>
      <w:bookmarkEnd w:id="14632"/>
      <w:bookmarkEnd w:id="14633"/>
      <w:bookmarkEnd w:id="14634"/>
      <w:bookmarkEnd w:id="14635"/>
      <w:bookmarkEnd w:id="14636"/>
      <w:bookmarkEnd w:id="14637"/>
      <w:bookmarkEnd w:id="14638"/>
    </w:p>
    <w:p w:rsidR="00E154AB" w:rsidRPr="002B15AA" w:rsidRDefault="00E154AB" w:rsidP="00E154AB">
      <w:r w:rsidRPr="002B15AA">
        <w:t xml:space="preserve">This IOC represents the S5-C interface between SGW and SMF/PGW-C, which is defined in 3GPP TS </w:t>
      </w:r>
      <w:r>
        <w:t>23.501 [2]</w:t>
      </w:r>
      <w:r w:rsidRPr="002B15AA">
        <w:t>.</w:t>
      </w:r>
    </w:p>
    <w:p w:rsidR="00E154AB" w:rsidRDefault="00E154AB" w:rsidP="00E154AB">
      <w:pPr>
        <w:pStyle w:val="Heading4"/>
      </w:pPr>
      <w:bookmarkStart w:id="14639" w:name="_Toc19888432"/>
      <w:bookmarkStart w:id="14640" w:name="_Toc27405315"/>
      <w:bookmarkStart w:id="14641" w:name="_Toc35878505"/>
      <w:bookmarkStart w:id="14642" w:name="_Toc36220321"/>
      <w:bookmarkStart w:id="14643" w:name="_Toc36474419"/>
      <w:bookmarkStart w:id="14644" w:name="_Toc36542691"/>
      <w:bookmarkStart w:id="14645" w:name="_Toc36543512"/>
      <w:bookmarkStart w:id="14646" w:name="_Toc36567750"/>
      <w:bookmarkStart w:id="14647" w:name="_Toc44341435"/>
      <w:r w:rsidRPr="002B15AA">
        <w:rPr>
          <w:rFonts w:hint="eastAsia"/>
          <w:lang w:eastAsia="zh-CN"/>
        </w:rPr>
        <w:lastRenderedPageBreak/>
        <w:t>5.3.</w:t>
      </w:r>
      <w:r w:rsidRPr="002B15AA">
        <w:rPr>
          <w:lang w:eastAsia="zh-CN"/>
        </w:rPr>
        <w:t>41</w:t>
      </w:r>
      <w:r w:rsidRPr="002B15AA">
        <w:t>.2</w:t>
      </w:r>
      <w:r w:rsidRPr="002B15AA">
        <w:tab/>
        <w:t>Attributes</w:t>
      </w:r>
      <w:bookmarkEnd w:id="14639"/>
      <w:bookmarkEnd w:id="14640"/>
      <w:bookmarkEnd w:id="14641"/>
      <w:bookmarkEnd w:id="14642"/>
      <w:bookmarkEnd w:id="14643"/>
      <w:bookmarkEnd w:id="14644"/>
      <w:bookmarkEnd w:id="14645"/>
      <w:bookmarkEnd w:id="14646"/>
      <w:bookmarkEnd w:id="14647"/>
    </w:p>
    <w:p w:rsidR="00E154AB" w:rsidRPr="00A339EA" w:rsidRDefault="00E154AB" w:rsidP="00E154AB">
      <w:r>
        <w:t>The EP_S5C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14648" w:name="_Toc19888433"/>
      <w:bookmarkStart w:id="14649" w:name="_Toc27405316"/>
      <w:bookmarkStart w:id="14650" w:name="_Toc35878506"/>
      <w:bookmarkStart w:id="14651" w:name="_Toc36220322"/>
      <w:bookmarkStart w:id="14652" w:name="_Toc36474420"/>
      <w:bookmarkStart w:id="14653" w:name="_Toc36542692"/>
      <w:bookmarkStart w:id="14654" w:name="_Toc36543513"/>
      <w:bookmarkStart w:id="14655" w:name="_Toc36567751"/>
      <w:bookmarkStart w:id="14656" w:name="_Toc44341436"/>
      <w:r w:rsidRPr="002B15AA">
        <w:rPr>
          <w:lang w:eastAsia="zh-CN"/>
        </w:rPr>
        <w:t>5</w:t>
      </w:r>
      <w:r w:rsidRPr="002B15AA">
        <w:t>.3.41.3</w:t>
      </w:r>
      <w:r w:rsidRPr="002B15AA">
        <w:tab/>
        <w:t>Attribute constraints</w:t>
      </w:r>
      <w:bookmarkEnd w:id="14648"/>
      <w:bookmarkEnd w:id="14649"/>
      <w:bookmarkEnd w:id="14650"/>
      <w:bookmarkEnd w:id="14651"/>
      <w:bookmarkEnd w:id="14652"/>
      <w:bookmarkEnd w:id="14653"/>
      <w:bookmarkEnd w:id="14654"/>
      <w:bookmarkEnd w:id="14655"/>
      <w:bookmarkEnd w:id="14656"/>
    </w:p>
    <w:p w:rsidR="00E154AB" w:rsidRPr="002B15AA" w:rsidRDefault="00E154AB" w:rsidP="00E154AB">
      <w:r w:rsidRPr="002B15AA">
        <w:t>None.</w:t>
      </w:r>
    </w:p>
    <w:p w:rsidR="00E154AB" w:rsidRPr="002B15AA" w:rsidRDefault="00E154AB" w:rsidP="00E154AB">
      <w:pPr>
        <w:pStyle w:val="Heading4"/>
      </w:pPr>
      <w:bookmarkStart w:id="14657" w:name="_Toc19888434"/>
      <w:bookmarkStart w:id="14658" w:name="_Toc27405317"/>
      <w:bookmarkStart w:id="14659" w:name="_Toc35878507"/>
      <w:bookmarkStart w:id="14660" w:name="_Toc36220323"/>
      <w:bookmarkStart w:id="14661" w:name="_Toc36474421"/>
      <w:bookmarkStart w:id="14662" w:name="_Toc36542693"/>
      <w:bookmarkStart w:id="14663" w:name="_Toc36543514"/>
      <w:bookmarkStart w:id="14664" w:name="_Toc36567752"/>
      <w:bookmarkStart w:id="14665" w:name="_Toc44341437"/>
      <w:r w:rsidRPr="002B15AA">
        <w:rPr>
          <w:lang w:eastAsia="zh-CN"/>
        </w:rPr>
        <w:t>5</w:t>
      </w:r>
      <w:r w:rsidRPr="002B15AA">
        <w:t>.3.41.4</w:t>
      </w:r>
      <w:r w:rsidRPr="002B15AA">
        <w:tab/>
        <w:t>Notifications</w:t>
      </w:r>
      <w:bookmarkEnd w:id="14657"/>
      <w:bookmarkEnd w:id="14658"/>
      <w:bookmarkEnd w:id="14659"/>
      <w:bookmarkEnd w:id="14660"/>
      <w:bookmarkEnd w:id="14661"/>
      <w:bookmarkEnd w:id="14662"/>
      <w:bookmarkEnd w:id="14663"/>
      <w:bookmarkEnd w:id="14664"/>
      <w:bookmarkEnd w:id="14665"/>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4666" w:name="_Toc19888435"/>
      <w:bookmarkStart w:id="14667" w:name="_Toc27405318"/>
      <w:bookmarkStart w:id="14668" w:name="_Toc35878508"/>
      <w:bookmarkStart w:id="14669" w:name="_Toc36220324"/>
      <w:bookmarkStart w:id="14670" w:name="_Toc36474422"/>
      <w:bookmarkStart w:id="14671" w:name="_Toc36542694"/>
      <w:bookmarkStart w:id="14672" w:name="_Toc36543515"/>
      <w:bookmarkStart w:id="14673" w:name="_Toc36567753"/>
      <w:bookmarkStart w:id="14674" w:name="_Toc44341438"/>
      <w:r w:rsidRPr="002B15AA">
        <w:rPr>
          <w:rFonts w:hint="eastAsia"/>
          <w:lang w:eastAsia="zh-CN"/>
        </w:rPr>
        <w:t>5.3.</w:t>
      </w:r>
      <w:r w:rsidRPr="002B15AA">
        <w:rPr>
          <w:lang w:eastAsia="zh-CN"/>
        </w:rPr>
        <w:t>42</w:t>
      </w:r>
      <w:r w:rsidRPr="002B15AA">
        <w:rPr>
          <w:lang w:eastAsia="zh-CN"/>
        </w:rPr>
        <w:tab/>
      </w:r>
      <w:r w:rsidRPr="002B15AA">
        <w:rPr>
          <w:rFonts w:ascii="Courier New" w:hAnsi="Courier New"/>
          <w:lang w:eastAsia="zh-CN"/>
        </w:rPr>
        <w:t>EP_S5U</w:t>
      </w:r>
      <w:bookmarkEnd w:id="14666"/>
      <w:bookmarkEnd w:id="14667"/>
      <w:bookmarkEnd w:id="14668"/>
      <w:bookmarkEnd w:id="14669"/>
      <w:bookmarkEnd w:id="14670"/>
      <w:bookmarkEnd w:id="14671"/>
      <w:bookmarkEnd w:id="14672"/>
      <w:bookmarkEnd w:id="14673"/>
      <w:bookmarkEnd w:id="14674"/>
    </w:p>
    <w:p w:rsidR="00E154AB" w:rsidRPr="002B15AA" w:rsidRDefault="00E154AB" w:rsidP="00E154AB">
      <w:pPr>
        <w:pStyle w:val="Heading4"/>
      </w:pPr>
      <w:bookmarkStart w:id="14675" w:name="_Toc19888436"/>
      <w:bookmarkStart w:id="14676" w:name="_Toc27405319"/>
      <w:bookmarkStart w:id="14677" w:name="_Toc35878509"/>
      <w:bookmarkStart w:id="14678" w:name="_Toc36220325"/>
      <w:bookmarkStart w:id="14679" w:name="_Toc36474423"/>
      <w:bookmarkStart w:id="14680" w:name="_Toc36542695"/>
      <w:bookmarkStart w:id="14681" w:name="_Toc36543516"/>
      <w:bookmarkStart w:id="14682" w:name="_Toc36567754"/>
      <w:bookmarkStart w:id="14683" w:name="_Toc44341439"/>
      <w:r w:rsidRPr="002B15AA">
        <w:rPr>
          <w:rFonts w:hint="eastAsia"/>
          <w:lang w:eastAsia="zh-CN"/>
        </w:rPr>
        <w:t>5.3.</w:t>
      </w:r>
      <w:r w:rsidRPr="002B15AA">
        <w:rPr>
          <w:lang w:eastAsia="zh-CN"/>
        </w:rPr>
        <w:t>42</w:t>
      </w:r>
      <w:r w:rsidRPr="002B15AA">
        <w:t>.1</w:t>
      </w:r>
      <w:r w:rsidRPr="002B15AA">
        <w:tab/>
        <w:t>Definition</w:t>
      </w:r>
      <w:bookmarkEnd w:id="14675"/>
      <w:bookmarkEnd w:id="14676"/>
      <w:bookmarkEnd w:id="14677"/>
      <w:bookmarkEnd w:id="14678"/>
      <w:bookmarkEnd w:id="14679"/>
      <w:bookmarkEnd w:id="14680"/>
      <w:bookmarkEnd w:id="14681"/>
      <w:bookmarkEnd w:id="14682"/>
      <w:bookmarkEnd w:id="14683"/>
    </w:p>
    <w:p w:rsidR="00E154AB" w:rsidRPr="002B15AA" w:rsidRDefault="00E154AB" w:rsidP="00E154AB">
      <w:r w:rsidRPr="002B15AA">
        <w:t xml:space="preserve">This IOC represents the S5-U interface between SGW and UPF/PGW-U, which is defined in 3GPP TS </w:t>
      </w:r>
      <w:r>
        <w:t>23.501 [2]</w:t>
      </w:r>
      <w:r w:rsidRPr="002B15AA">
        <w:t>.</w:t>
      </w:r>
    </w:p>
    <w:p w:rsidR="00E154AB" w:rsidRDefault="00E154AB" w:rsidP="00E154AB">
      <w:pPr>
        <w:pStyle w:val="Heading4"/>
      </w:pPr>
      <w:bookmarkStart w:id="14684" w:name="_Toc19888437"/>
      <w:bookmarkStart w:id="14685" w:name="_Toc27405320"/>
      <w:bookmarkStart w:id="14686" w:name="_Toc35878510"/>
      <w:bookmarkStart w:id="14687" w:name="_Toc36220326"/>
      <w:bookmarkStart w:id="14688" w:name="_Toc36474424"/>
      <w:bookmarkStart w:id="14689" w:name="_Toc36542696"/>
      <w:bookmarkStart w:id="14690" w:name="_Toc36543517"/>
      <w:bookmarkStart w:id="14691" w:name="_Toc36567755"/>
      <w:bookmarkStart w:id="14692" w:name="_Toc44341440"/>
      <w:r w:rsidRPr="002B15AA">
        <w:rPr>
          <w:rFonts w:hint="eastAsia"/>
          <w:lang w:eastAsia="zh-CN"/>
        </w:rPr>
        <w:t>5.3.</w:t>
      </w:r>
      <w:r w:rsidRPr="002B15AA">
        <w:rPr>
          <w:lang w:eastAsia="zh-CN"/>
        </w:rPr>
        <w:t>42</w:t>
      </w:r>
      <w:r w:rsidRPr="002B15AA">
        <w:t>.2</w:t>
      </w:r>
      <w:r w:rsidRPr="002B15AA">
        <w:tab/>
        <w:t>Attributes</w:t>
      </w:r>
      <w:bookmarkEnd w:id="14684"/>
      <w:bookmarkEnd w:id="14685"/>
      <w:bookmarkEnd w:id="14686"/>
      <w:bookmarkEnd w:id="14687"/>
      <w:bookmarkEnd w:id="14688"/>
      <w:bookmarkEnd w:id="14689"/>
      <w:bookmarkEnd w:id="14690"/>
      <w:bookmarkEnd w:id="14691"/>
      <w:bookmarkEnd w:id="14692"/>
    </w:p>
    <w:p w:rsidR="00E154AB" w:rsidRPr="00A339EA" w:rsidRDefault="00E154AB" w:rsidP="00E154AB">
      <w:r>
        <w:t>The EP_S5U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rPr>
                <w:rFonts w:cs="Arial"/>
              </w:rPr>
            </w:pPr>
            <w:r w:rsidRPr="002B15AA">
              <w:rPr>
                <w:rFonts w:cs="Arial"/>
              </w:rPr>
              <w:t>T</w:t>
            </w:r>
          </w:p>
        </w:tc>
        <w:tc>
          <w:tcPr>
            <w:tcW w:w="1241" w:type="dxa"/>
          </w:tcPr>
          <w:p w:rsidR="00E154AB" w:rsidRPr="002B15AA" w:rsidRDefault="00E154AB" w:rsidP="00583841">
            <w:pPr>
              <w:pStyle w:val="TAL"/>
              <w:jc w:val="center"/>
              <w:rPr>
                <w:rFonts w:cs="Arial"/>
                <w:lang w:eastAsia="zh-CN"/>
              </w:rPr>
            </w:pPr>
            <w:r w:rsidRPr="002B15AA">
              <w:rPr>
                <w:rFonts w:cs="Arial"/>
                <w:lang w:eastAsia="zh-CN"/>
              </w:rPr>
              <w:t>T</w:t>
            </w:r>
          </w:p>
        </w:tc>
        <w:tc>
          <w:tcPr>
            <w:tcW w:w="1241" w:type="dxa"/>
          </w:tcPr>
          <w:p w:rsidR="00E154AB" w:rsidRPr="002B15AA" w:rsidRDefault="00E154AB" w:rsidP="00583841">
            <w:pPr>
              <w:pStyle w:val="TAL"/>
              <w:jc w:val="center"/>
              <w:rPr>
                <w:rFonts w:cs="Arial"/>
              </w:rPr>
            </w:pPr>
            <w:r w:rsidRPr="002B15AA">
              <w:rPr>
                <w:rFonts w:cs="Arial"/>
              </w:rPr>
              <w:t>F</w:t>
            </w:r>
          </w:p>
        </w:tc>
        <w:tc>
          <w:tcPr>
            <w:tcW w:w="1241" w:type="dxa"/>
          </w:tcPr>
          <w:p w:rsidR="00E154AB" w:rsidRPr="002B15AA" w:rsidRDefault="00E154AB" w:rsidP="00583841">
            <w:pPr>
              <w:pStyle w:val="TAL"/>
              <w:jc w:val="center"/>
              <w:rPr>
                <w:rFonts w:cs="Arial"/>
                <w:lang w:eastAsia="zh-CN"/>
              </w:rPr>
            </w:pPr>
            <w:r w:rsidRPr="002B15AA">
              <w:rPr>
                <w:rFonts w:cs="Arial"/>
                <w:lang w:eastAsia="zh-CN"/>
              </w:rPr>
              <w:t>T</w:t>
            </w:r>
          </w:p>
        </w:tc>
      </w:tr>
    </w:tbl>
    <w:p w:rsidR="00E154AB" w:rsidRPr="002B15AA" w:rsidRDefault="00E154AB" w:rsidP="00E154AB">
      <w:pPr>
        <w:pStyle w:val="Heading4"/>
      </w:pPr>
      <w:bookmarkStart w:id="14693" w:name="_Toc19888438"/>
      <w:bookmarkStart w:id="14694" w:name="_Toc27405321"/>
      <w:bookmarkStart w:id="14695" w:name="_Toc35878511"/>
      <w:bookmarkStart w:id="14696" w:name="_Toc36220327"/>
      <w:bookmarkStart w:id="14697" w:name="_Toc36474425"/>
      <w:bookmarkStart w:id="14698" w:name="_Toc36542697"/>
      <w:bookmarkStart w:id="14699" w:name="_Toc36543518"/>
      <w:bookmarkStart w:id="14700" w:name="_Toc36567756"/>
      <w:bookmarkStart w:id="14701" w:name="_Toc44341441"/>
      <w:r w:rsidRPr="002B15AA">
        <w:rPr>
          <w:lang w:eastAsia="zh-CN"/>
        </w:rPr>
        <w:t>5</w:t>
      </w:r>
      <w:r w:rsidRPr="002B15AA">
        <w:t>.3.42.3</w:t>
      </w:r>
      <w:r w:rsidRPr="002B15AA">
        <w:tab/>
        <w:t>Attribute constraints</w:t>
      </w:r>
      <w:bookmarkEnd w:id="14693"/>
      <w:bookmarkEnd w:id="14694"/>
      <w:bookmarkEnd w:id="14695"/>
      <w:bookmarkEnd w:id="14696"/>
      <w:bookmarkEnd w:id="14697"/>
      <w:bookmarkEnd w:id="14698"/>
      <w:bookmarkEnd w:id="14699"/>
      <w:bookmarkEnd w:id="14700"/>
      <w:bookmarkEnd w:id="14701"/>
    </w:p>
    <w:p w:rsidR="00E154AB" w:rsidRPr="002B15AA" w:rsidRDefault="00E154AB" w:rsidP="00E154AB">
      <w:r w:rsidRPr="002B15AA">
        <w:t>None.</w:t>
      </w:r>
    </w:p>
    <w:p w:rsidR="00E154AB" w:rsidRPr="002B15AA" w:rsidRDefault="00E154AB" w:rsidP="00E154AB">
      <w:pPr>
        <w:pStyle w:val="Heading4"/>
      </w:pPr>
      <w:bookmarkStart w:id="14702" w:name="_Toc19888439"/>
      <w:bookmarkStart w:id="14703" w:name="_Toc27405322"/>
      <w:bookmarkStart w:id="14704" w:name="_Toc35878512"/>
      <w:bookmarkStart w:id="14705" w:name="_Toc36220328"/>
      <w:bookmarkStart w:id="14706" w:name="_Toc36474426"/>
      <w:bookmarkStart w:id="14707" w:name="_Toc36542698"/>
      <w:bookmarkStart w:id="14708" w:name="_Toc36543519"/>
      <w:bookmarkStart w:id="14709" w:name="_Toc36567757"/>
      <w:bookmarkStart w:id="14710" w:name="_Toc44341442"/>
      <w:r w:rsidRPr="002B15AA">
        <w:rPr>
          <w:lang w:eastAsia="zh-CN"/>
        </w:rPr>
        <w:t>5</w:t>
      </w:r>
      <w:r w:rsidRPr="002B15AA">
        <w:t>.3.42.4</w:t>
      </w:r>
      <w:r w:rsidRPr="002B15AA">
        <w:tab/>
        <w:t>Notifications</w:t>
      </w:r>
      <w:bookmarkEnd w:id="14702"/>
      <w:bookmarkEnd w:id="14703"/>
      <w:bookmarkEnd w:id="14704"/>
      <w:bookmarkEnd w:id="14705"/>
      <w:bookmarkEnd w:id="14706"/>
      <w:bookmarkEnd w:id="14707"/>
      <w:bookmarkEnd w:id="14708"/>
      <w:bookmarkEnd w:id="14709"/>
      <w:bookmarkEnd w:id="14710"/>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4711" w:name="_Toc19888440"/>
      <w:bookmarkStart w:id="14712" w:name="_Toc27405323"/>
      <w:bookmarkStart w:id="14713" w:name="_Toc35878513"/>
      <w:bookmarkStart w:id="14714" w:name="_Toc36220329"/>
      <w:bookmarkStart w:id="14715" w:name="_Toc36474427"/>
      <w:bookmarkStart w:id="14716" w:name="_Toc36542699"/>
      <w:bookmarkStart w:id="14717" w:name="_Toc36543520"/>
      <w:bookmarkStart w:id="14718" w:name="_Toc36567758"/>
      <w:bookmarkStart w:id="14719" w:name="_Toc44341443"/>
      <w:r w:rsidRPr="002B15AA">
        <w:rPr>
          <w:rFonts w:hint="eastAsia"/>
          <w:lang w:eastAsia="zh-CN"/>
        </w:rPr>
        <w:t>5.3.</w:t>
      </w:r>
      <w:r w:rsidRPr="002B15AA">
        <w:rPr>
          <w:lang w:eastAsia="zh-CN"/>
        </w:rPr>
        <w:t>43</w:t>
      </w:r>
      <w:r w:rsidRPr="002B15AA">
        <w:rPr>
          <w:lang w:eastAsia="zh-CN"/>
        </w:rPr>
        <w:tab/>
      </w:r>
      <w:r w:rsidRPr="002B15AA">
        <w:rPr>
          <w:rFonts w:ascii="Courier New" w:hAnsi="Courier New"/>
          <w:lang w:eastAsia="zh-CN"/>
        </w:rPr>
        <w:t>EP_Rx</w:t>
      </w:r>
      <w:bookmarkEnd w:id="14711"/>
      <w:bookmarkEnd w:id="14712"/>
      <w:bookmarkEnd w:id="14713"/>
      <w:bookmarkEnd w:id="14714"/>
      <w:bookmarkEnd w:id="14715"/>
      <w:bookmarkEnd w:id="14716"/>
      <w:bookmarkEnd w:id="14717"/>
      <w:bookmarkEnd w:id="14718"/>
      <w:bookmarkEnd w:id="14719"/>
    </w:p>
    <w:p w:rsidR="00E154AB" w:rsidRPr="002B15AA" w:rsidRDefault="00E154AB" w:rsidP="00E154AB">
      <w:pPr>
        <w:pStyle w:val="Heading4"/>
      </w:pPr>
      <w:bookmarkStart w:id="14720" w:name="_Toc19888441"/>
      <w:bookmarkStart w:id="14721" w:name="_Toc27405324"/>
      <w:bookmarkStart w:id="14722" w:name="_Toc35878514"/>
      <w:bookmarkStart w:id="14723" w:name="_Toc36220330"/>
      <w:bookmarkStart w:id="14724" w:name="_Toc36474428"/>
      <w:bookmarkStart w:id="14725" w:name="_Toc36542700"/>
      <w:bookmarkStart w:id="14726" w:name="_Toc36543521"/>
      <w:bookmarkStart w:id="14727" w:name="_Toc36567759"/>
      <w:bookmarkStart w:id="14728" w:name="_Toc44341444"/>
      <w:r w:rsidRPr="002B15AA">
        <w:rPr>
          <w:rFonts w:hint="eastAsia"/>
          <w:lang w:eastAsia="zh-CN"/>
        </w:rPr>
        <w:t>5.3.</w:t>
      </w:r>
      <w:r w:rsidRPr="002B15AA">
        <w:rPr>
          <w:lang w:eastAsia="zh-CN"/>
        </w:rPr>
        <w:t>43</w:t>
      </w:r>
      <w:r w:rsidRPr="002B15AA">
        <w:t>.1</w:t>
      </w:r>
      <w:r w:rsidRPr="002B15AA">
        <w:tab/>
        <w:t>Definition</w:t>
      </w:r>
      <w:bookmarkEnd w:id="14720"/>
      <w:bookmarkEnd w:id="14721"/>
      <w:bookmarkEnd w:id="14722"/>
      <w:bookmarkEnd w:id="14723"/>
      <w:bookmarkEnd w:id="14724"/>
      <w:bookmarkEnd w:id="14725"/>
      <w:bookmarkEnd w:id="14726"/>
      <w:bookmarkEnd w:id="14727"/>
      <w:bookmarkEnd w:id="14728"/>
    </w:p>
    <w:p w:rsidR="00E154AB" w:rsidRPr="002B15AA" w:rsidRDefault="00E154AB" w:rsidP="00E154AB">
      <w:r w:rsidRPr="002B15AA">
        <w:t xml:space="preserve">This IOC represents the Rx interface between PCF and AF, which is defined in 3GPP TS </w:t>
      </w:r>
      <w:r>
        <w:t>23.501 [2]</w:t>
      </w:r>
      <w:r w:rsidRPr="002B15AA">
        <w:t>.</w:t>
      </w:r>
    </w:p>
    <w:p w:rsidR="00E154AB" w:rsidRDefault="00E154AB" w:rsidP="00E154AB">
      <w:pPr>
        <w:pStyle w:val="Heading4"/>
      </w:pPr>
      <w:bookmarkStart w:id="14729" w:name="_Toc19888442"/>
      <w:bookmarkStart w:id="14730" w:name="_Toc27405325"/>
      <w:bookmarkStart w:id="14731" w:name="_Toc35878515"/>
      <w:bookmarkStart w:id="14732" w:name="_Toc36220331"/>
      <w:bookmarkStart w:id="14733" w:name="_Toc36474429"/>
      <w:bookmarkStart w:id="14734" w:name="_Toc36542701"/>
      <w:bookmarkStart w:id="14735" w:name="_Toc36543522"/>
      <w:bookmarkStart w:id="14736" w:name="_Toc36567760"/>
      <w:bookmarkStart w:id="14737" w:name="_Toc44341445"/>
      <w:r w:rsidRPr="002B15AA">
        <w:rPr>
          <w:rFonts w:hint="eastAsia"/>
          <w:lang w:eastAsia="zh-CN"/>
        </w:rPr>
        <w:t>5.3.</w:t>
      </w:r>
      <w:r w:rsidRPr="002B15AA">
        <w:rPr>
          <w:lang w:eastAsia="zh-CN"/>
        </w:rPr>
        <w:t>43</w:t>
      </w:r>
      <w:r w:rsidRPr="002B15AA">
        <w:t>.2</w:t>
      </w:r>
      <w:r w:rsidRPr="002B15AA">
        <w:tab/>
        <w:t>Attributes</w:t>
      </w:r>
      <w:bookmarkEnd w:id="14729"/>
      <w:bookmarkEnd w:id="14730"/>
      <w:bookmarkEnd w:id="14731"/>
      <w:bookmarkEnd w:id="14732"/>
      <w:bookmarkEnd w:id="14733"/>
      <w:bookmarkEnd w:id="14734"/>
      <w:bookmarkEnd w:id="14735"/>
      <w:bookmarkEnd w:id="14736"/>
      <w:bookmarkEnd w:id="14737"/>
    </w:p>
    <w:p w:rsidR="00E154AB" w:rsidRPr="00A339EA" w:rsidRDefault="00E154AB" w:rsidP="00E154AB">
      <w:r>
        <w:t>The EP_Rx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14738" w:name="_Toc19888443"/>
      <w:bookmarkStart w:id="14739" w:name="_Toc27405326"/>
      <w:bookmarkStart w:id="14740" w:name="_Toc35878516"/>
      <w:bookmarkStart w:id="14741" w:name="_Toc36220332"/>
      <w:bookmarkStart w:id="14742" w:name="_Toc36474430"/>
      <w:bookmarkStart w:id="14743" w:name="_Toc36542702"/>
      <w:bookmarkStart w:id="14744" w:name="_Toc36543523"/>
      <w:bookmarkStart w:id="14745" w:name="_Toc36567761"/>
      <w:bookmarkStart w:id="14746" w:name="_Toc44341446"/>
      <w:r w:rsidRPr="002B15AA">
        <w:rPr>
          <w:lang w:eastAsia="zh-CN"/>
        </w:rPr>
        <w:t>5</w:t>
      </w:r>
      <w:r w:rsidRPr="002B15AA">
        <w:t>.3.43.3</w:t>
      </w:r>
      <w:r w:rsidRPr="002B15AA">
        <w:tab/>
        <w:t>Attribute constraints</w:t>
      </w:r>
      <w:bookmarkEnd w:id="14738"/>
      <w:bookmarkEnd w:id="14739"/>
      <w:bookmarkEnd w:id="14740"/>
      <w:bookmarkEnd w:id="14741"/>
      <w:bookmarkEnd w:id="14742"/>
      <w:bookmarkEnd w:id="14743"/>
      <w:bookmarkEnd w:id="14744"/>
      <w:bookmarkEnd w:id="14745"/>
      <w:bookmarkEnd w:id="14746"/>
    </w:p>
    <w:p w:rsidR="00E154AB" w:rsidRPr="002B15AA" w:rsidRDefault="00E154AB" w:rsidP="00E154AB">
      <w:r w:rsidRPr="002B15AA">
        <w:t>None.</w:t>
      </w:r>
    </w:p>
    <w:p w:rsidR="00E154AB" w:rsidRPr="002B15AA" w:rsidRDefault="00E154AB" w:rsidP="00E154AB">
      <w:pPr>
        <w:pStyle w:val="Heading4"/>
      </w:pPr>
      <w:bookmarkStart w:id="14747" w:name="_Toc19888444"/>
      <w:bookmarkStart w:id="14748" w:name="_Toc27405327"/>
      <w:bookmarkStart w:id="14749" w:name="_Toc35878517"/>
      <w:bookmarkStart w:id="14750" w:name="_Toc36220333"/>
      <w:bookmarkStart w:id="14751" w:name="_Toc36474431"/>
      <w:bookmarkStart w:id="14752" w:name="_Toc36542703"/>
      <w:bookmarkStart w:id="14753" w:name="_Toc36543524"/>
      <w:bookmarkStart w:id="14754" w:name="_Toc36567762"/>
      <w:bookmarkStart w:id="14755" w:name="_Toc44341447"/>
      <w:r w:rsidRPr="002B15AA">
        <w:rPr>
          <w:lang w:eastAsia="zh-CN"/>
        </w:rPr>
        <w:lastRenderedPageBreak/>
        <w:t>5</w:t>
      </w:r>
      <w:r w:rsidRPr="002B15AA">
        <w:t>.3.43.4</w:t>
      </w:r>
      <w:r w:rsidRPr="002B15AA">
        <w:tab/>
        <w:t>Notifications</w:t>
      </w:r>
      <w:bookmarkEnd w:id="14747"/>
      <w:bookmarkEnd w:id="14748"/>
      <w:bookmarkEnd w:id="14749"/>
      <w:bookmarkEnd w:id="14750"/>
      <w:bookmarkEnd w:id="14751"/>
      <w:bookmarkEnd w:id="14752"/>
      <w:bookmarkEnd w:id="14753"/>
      <w:bookmarkEnd w:id="14754"/>
      <w:bookmarkEnd w:id="14755"/>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4756" w:name="_Toc19888445"/>
      <w:bookmarkStart w:id="14757" w:name="_Toc27405328"/>
      <w:bookmarkStart w:id="14758" w:name="_Toc35878518"/>
      <w:bookmarkStart w:id="14759" w:name="_Toc36220334"/>
      <w:bookmarkStart w:id="14760" w:name="_Toc36474432"/>
      <w:bookmarkStart w:id="14761" w:name="_Toc36542704"/>
      <w:bookmarkStart w:id="14762" w:name="_Toc36543525"/>
      <w:bookmarkStart w:id="14763" w:name="_Toc36567763"/>
      <w:bookmarkStart w:id="14764" w:name="_Toc44341448"/>
      <w:r w:rsidRPr="002B15AA">
        <w:rPr>
          <w:rFonts w:hint="eastAsia"/>
          <w:lang w:eastAsia="zh-CN"/>
        </w:rPr>
        <w:t>5.3.</w:t>
      </w:r>
      <w:r w:rsidRPr="002B15AA">
        <w:rPr>
          <w:lang w:eastAsia="zh-CN"/>
        </w:rPr>
        <w:t>44</w:t>
      </w:r>
      <w:r w:rsidRPr="002B15AA">
        <w:rPr>
          <w:lang w:eastAsia="zh-CN"/>
        </w:rPr>
        <w:tab/>
      </w:r>
      <w:r w:rsidRPr="002B15AA">
        <w:rPr>
          <w:rFonts w:ascii="Courier New" w:hAnsi="Courier New"/>
          <w:lang w:eastAsia="zh-CN"/>
        </w:rPr>
        <w:t>EP_MAP_SMSC</w:t>
      </w:r>
      <w:bookmarkEnd w:id="14756"/>
      <w:bookmarkEnd w:id="14757"/>
      <w:bookmarkEnd w:id="14758"/>
      <w:bookmarkEnd w:id="14759"/>
      <w:bookmarkEnd w:id="14760"/>
      <w:bookmarkEnd w:id="14761"/>
      <w:bookmarkEnd w:id="14762"/>
      <w:bookmarkEnd w:id="14763"/>
      <w:bookmarkEnd w:id="14764"/>
    </w:p>
    <w:p w:rsidR="00E154AB" w:rsidRPr="002B15AA" w:rsidRDefault="00E154AB" w:rsidP="00E154AB">
      <w:pPr>
        <w:pStyle w:val="Heading4"/>
      </w:pPr>
      <w:bookmarkStart w:id="14765" w:name="_Toc19888446"/>
      <w:bookmarkStart w:id="14766" w:name="_Toc27405329"/>
      <w:bookmarkStart w:id="14767" w:name="_Toc35878519"/>
      <w:bookmarkStart w:id="14768" w:name="_Toc36220335"/>
      <w:bookmarkStart w:id="14769" w:name="_Toc36474433"/>
      <w:bookmarkStart w:id="14770" w:name="_Toc36542705"/>
      <w:bookmarkStart w:id="14771" w:name="_Toc36543526"/>
      <w:bookmarkStart w:id="14772" w:name="_Toc36567764"/>
      <w:bookmarkStart w:id="14773" w:name="_Toc44341449"/>
      <w:r w:rsidRPr="002B15AA">
        <w:rPr>
          <w:rFonts w:hint="eastAsia"/>
          <w:lang w:eastAsia="zh-CN"/>
        </w:rPr>
        <w:t>5.3.</w:t>
      </w:r>
      <w:r w:rsidRPr="002B15AA">
        <w:rPr>
          <w:lang w:eastAsia="zh-CN"/>
        </w:rPr>
        <w:t>44</w:t>
      </w:r>
      <w:r w:rsidRPr="002B15AA">
        <w:t>.1</w:t>
      </w:r>
      <w:r w:rsidRPr="002B15AA">
        <w:tab/>
        <w:t>Definition</w:t>
      </w:r>
      <w:bookmarkEnd w:id="14765"/>
      <w:bookmarkEnd w:id="14766"/>
      <w:bookmarkEnd w:id="14767"/>
      <w:bookmarkEnd w:id="14768"/>
      <w:bookmarkEnd w:id="14769"/>
      <w:bookmarkEnd w:id="14770"/>
      <w:bookmarkEnd w:id="14771"/>
      <w:bookmarkEnd w:id="14772"/>
      <w:bookmarkEnd w:id="14773"/>
    </w:p>
    <w:p w:rsidR="00E154AB" w:rsidRPr="002B15AA" w:rsidRDefault="00E154AB" w:rsidP="00E154AB">
      <w:r w:rsidRPr="002B15AA">
        <w:t>This IOC represents the MAP interface between SMSF and MSC-IWMSC/GMSC, which is defined in 3GPP TS 23.040 [22].</w:t>
      </w:r>
    </w:p>
    <w:p w:rsidR="00E154AB" w:rsidRDefault="00E154AB" w:rsidP="00E154AB">
      <w:pPr>
        <w:pStyle w:val="Heading4"/>
      </w:pPr>
      <w:bookmarkStart w:id="14774" w:name="_Toc19888447"/>
      <w:bookmarkStart w:id="14775" w:name="_Toc27405330"/>
      <w:bookmarkStart w:id="14776" w:name="_Toc35878520"/>
      <w:bookmarkStart w:id="14777" w:name="_Toc36220336"/>
      <w:bookmarkStart w:id="14778" w:name="_Toc36474434"/>
      <w:bookmarkStart w:id="14779" w:name="_Toc36542706"/>
      <w:bookmarkStart w:id="14780" w:name="_Toc36543527"/>
      <w:bookmarkStart w:id="14781" w:name="_Toc36567765"/>
      <w:bookmarkStart w:id="14782" w:name="_Toc44341450"/>
      <w:r w:rsidRPr="002B15AA">
        <w:rPr>
          <w:rFonts w:hint="eastAsia"/>
          <w:lang w:eastAsia="zh-CN"/>
        </w:rPr>
        <w:t>5.3.</w:t>
      </w:r>
      <w:r w:rsidRPr="002B15AA">
        <w:rPr>
          <w:lang w:eastAsia="zh-CN"/>
        </w:rPr>
        <w:t>44</w:t>
      </w:r>
      <w:r w:rsidRPr="002B15AA">
        <w:t>.2</w:t>
      </w:r>
      <w:r w:rsidRPr="002B15AA">
        <w:tab/>
        <w:t>Attributes</w:t>
      </w:r>
      <w:bookmarkEnd w:id="14774"/>
      <w:bookmarkEnd w:id="14775"/>
      <w:bookmarkEnd w:id="14776"/>
      <w:bookmarkEnd w:id="14777"/>
      <w:bookmarkEnd w:id="14778"/>
      <w:bookmarkEnd w:id="14779"/>
      <w:bookmarkEnd w:id="14780"/>
      <w:bookmarkEnd w:id="14781"/>
      <w:bookmarkEnd w:id="14782"/>
    </w:p>
    <w:p w:rsidR="00E154AB" w:rsidRPr="00A339EA" w:rsidRDefault="00E154AB" w:rsidP="00E154AB">
      <w:r>
        <w:t>The EP_MAP_SMSC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14783" w:name="_Toc19888448"/>
      <w:bookmarkStart w:id="14784" w:name="_Toc27405331"/>
      <w:bookmarkStart w:id="14785" w:name="_Toc35878521"/>
      <w:bookmarkStart w:id="14786" w:name="_Toc36220337"/>
      <w:bookmarkStart w:id="14787" w:name="_Toc36474435"/>
      <w:bookmarkStart w:id="14788" w:name="_Toc36542707"/>
      <w:bookmarkStart w:id="14789" w:name="_Toc36543528"/>
      <w:bookmarkStart w:id="14790" w:name="_Toc36567766"/>
      <w:bookmarkStart w:id="14791" w:name="_Toc44341451"/>
      <w:r w:rsidRPr="002B15AA">
        <w:t>5.3.44.3</w:t>
      </w:r>
      <w:r w:rsidRPr="002B15AA">
        <w:tab/>
        <w:t>Attribute constraints</w:t>
      </w:r>
      <w:bookmarkEnd w:id="14783"/>
      <w:bookmarkEnd w:id="14784"/>
      <w:bookmarkEnd w:id="14785"/>
      <w:bookmarkEnd w:id="14786"/>
      <w:bookmarkEnd w:id="14787"/>
      <w:bookmarkEnd w:id="14788"/>
      <w:bookmarkEnd w:id="14789"/>
      <w:bookmarkEnd w:id="14790"/>
      <w:bookmarkEnd w:id="14791"/>
    </w:p>
    <w:p w:rsidR="00E154AB" w:rsidRPr="002B15AA" w:rsidRDefault="00E154AB" w:rsidP="00E154AB">
      <w:r w:rsidRPr="002B15AA">
        <w:rPr>
          <w:rFonts w:hint="eastAsia"/>
        </w:rPr>
        <w:t>None.</w:t>
      </w:r>
    </w:p>
    <w:p w:rsidR="00E154AB" w:rsidRPr="002B15AA" w:rsidRDefault="00E154AB" w:rsidP="00E154AB">
      <w:pPr>
        <w:pStyle w:val="Heading4"/>
      </w:pPr>
      <w:bookmarkStart w:id="14792" w:name="_Toc19888449"/>
      <w:bookmarkStart w:id="14793" w:name="_Toc27405332"/>
      <w:bookmarkStart w:id="14794" w:name="_Toc35878522"/>
      <w:bookmarkStart w:id="14795" w:name="_Toc36220338"/>
      <w:bookmarkStart w:id="14796" w:name="_Toc36474436"/>
      <w:bookmarkStart w:id="14797" w:name="_Toc36542708"/>
      <w:bookmarkStart w:id="14798" w:name="_Toc36543529"/>
      <w:bookmarkStart w:id="14799" w:name="_Toc36567767"/>
      <w:bookmarkStart w:id="14800" w:name="_Toc44341452"/>
      <w:r w:rsidRPr="002B15AA">
        <w:rPr>
          <w:lang w:eastAsia="zh-CN"/>
        </w:rPr>
        <w:t>5</w:t>
      </w:r>
      <w:r w:rsidRPr="002B15AA">
        <w:t>.3.44.4</w:t>
      </w:r>
      <w:r w:rsidRPr="002B15AA">
        <w:tab/>
        <w:t>Notifications</w:t>
      </w:r>
      <w:bookmarkEnd w:id="14792"/>
      <w:bookmarkEnd w:id="14793"/>
      <w:bookmarkEnd w:id="14794"/>
      <w:bookmarkEnd w:id="14795"/>
      <w:bookmarkEnd w:id="14796"/>
      <w:bookmarkEnd w:id="14797"/>
      <w:bookmarkEnd w:id="14798"/>
      <w:bookmarkEnd w:id="14799"/>
      <w:bookmarkEnd w:id="14800"/>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4801" w:name="_Toc19888450"/>
      <w:bookmarkStart w:id="14802" w:name="_Toc27405333"/>
      <w:bookmarkStart w:id="14803" w:name="_Toc35878523"/>
      <w:bookmarkStart w:id="14804" w:name="_Toc36220339"/>
      <w:bookmarkStart w:id="14805" w:name="_Toc36474437"/>
      <w:bookmarkStart w:id="14806" w:name="_Toc36542709"/>
      <w:bookmarkStart w:id="14807" w:name="_Toc36543530"/>
      <w:bookmarkStart w:id="14808" w:name="_Toc36567768"/>
      <w:bookmarkStart w:id="14809" w:name="_Toc44341453"/>
      <w:r w:rsidRPr="002B15AA">
        <w:rPr>
          <w:rFonts w:hint="eastAsia"/>
          <w:lang w:eastAsia="zh-CN"/>
        </w:rPr>
        <w:t>5.3.</w:t>
      </w:r>
      <w:r w:rsidRPr="002B15AA">
        <w:rPr>
          <w:lang w:eastAsia="zh-CN"/>
        </w:rPr>
        <w:t>45</w:t>
      </w:r>
      <w:r w:rsidRPr="002B15AA">
        <w:rPr>
          <w:lang w:eastAsia="zh-CN"/>
        </w:rPr>
        <w:tab/>
      </w:r>
      <w:r w:rsidRPr="002B15AA">
        <w:rPr>
          <w:rFonts w:ascii="Courier New" w:hAnsi="Courier New"/>
          <w:lang w:eastAsia="zh-CN"/>
        </w:rPr>
        <w:t>EP_NLS</w:t>
      </w:r>
      <w:bookmarkEnd w:id="14801"/>
      <w:bookmarkEnd w:id="14802"/>
      <w:bookmarkEnd w:id="14803"/>
      <w:bookmarkEnd w:id="14804"/>
      <w:bookmarkEnd w:id="14805"/>
      <w:bookmarkEnd w:id="14806"/>
      <w:bookmarkEnd w:id="14807"/>
      <w:bookmarkEnd w:id="14808"/>
      <w:bookmarkEnd w:id="14809"/>
    </w:p>
    <w:p w:rsidR="00E154AB" w:rsidRPr="002B15AA" w:rsidRDefault="00E154AB" w:rsidP="00E154AB">
      <w:pPr>
        <w:pStyle w:val="Heading4"/>
      </w:pPr>
      <w:bookmarkStart w:id="14810" w:name="_Toc19888451"/>
      <w:bookmarkStart w:id="14811" w:name="_Toc27405334"/>
      <w:bookmarkStart w:id="14812" w:name="_Toc35878524"/>
      <w:bookmarkStart w:id="14813" w:name="_Toc36220340"/>
      <w:bookmarkStart w:id="14814" w:name="_Toc36474438"/>
      <w:bookmarkStart w:id="14815" w:name="_Toc36542710"/>
      <w:bookmarkStart w:id="14816" w:name="_Toc36543531"/>
      <w:bookmarkStart w:id="14817" w:name="_Toc36567769"/>
      <w:bookmarkStart w:id="14818" w:name="_Toc44341454"/>
      <w:r w:rsidRPr="002B15AA">
        <w:rPr>
          <w:rFonts w:hint="eastAsia"/>
          <w:lang w:eastAsia="zh-CN"/>
        </w:rPr>
        <w:t>5.3.</w:t>
      </w:r>
      <w:r w:rsidRPr="002B15AA">
        <w:rPr>
          <w:lang w:eastAsia="zh-CN"/>
        </w:rPr>
        <w:t>45</w:t>
      </w:r>
      <w:r w:rsidRPr="002B15AA">
        <w:t>.1</w:t>
      </w:r>
      <w:r w:rsidRPr="002B15AA">
        <w:tab/>
        <w:t>Definition</w:t>
      </w:r>
      <w:bookmarkEnd w:id="14810"/>
      <w:bookmarkEnd w:id="14811"/>
      <w:bookmarkEnd w:id="14812"/>
      <w:bookmarkEnd w:id="14813"/>
      <w:bookmarkEnd w:id="14814"/>
      <w:bookmarkEnd w:id="14815"/>
      <w:bookmarkEnd w:id="14816"/>
      <w:bookmarkEnd w:id="14817"/>
      <w:bookmarkEnd w:id="14818"/>
    </w:p>
    <w:p w:rsidR="00E154AB" w:rsidRPr="002B15AA" w:rsidRDefault="00E154AB" w:rsidP="00E154AB">
      <w:r w:rsidRPr="002B15AA">
        <w:t xml:space="preserve">This IOC represents the NLs interface between AMF and LMF, which is defined in 3GPP TS </w:t>
      </w:r>
      <w:r>
        <w:t>23.501 [2]</w:t>
      </w:r>
      <w:r w:rsidRPr="002B15AA">
        <w:t>.</w:t>
      </w:r>
    </w:p>
    <w:p w:rsidR="00E154AB" w:rsidRDefault="00E154AB" w:rsidP="00E154AB">
      <w:pPr>
        <w:pStyle w:val="Heading4"/>
      </w:pPr>
      <w:bookmarkStart w:id="14819" w:name="_Toc19888452"/>
      <w:bookmarkStart w:id="14820" w:name="_Toc27405335"/>
      <w:bookmarkStart w:id="14821" w:name="_Toc35878525"/>
      <w:bookmarkStart w:id="14822" w:name="_Toc36220341"/>
      <w:bookmarkStart w:id="14823" w:name="_Toc36474439"/>
      <w:bookmarkStart w:id="14824" w:name="_Toc36542711"/>
      <w:bookmarkStart w:id="14825" w:name="_Toc36543532"/>
      <w:bookmarkStart w:id="14826" w:name="_Toc36567770"/>
      <w:bookmarkStart w:id="14827" w:name="_Toc44341455"/>
      <w:r w:rsidRPr="002B15AA">
        <w:rPr>
          <w:rFonts w:hint="eastAsia"/>
          <w:lang w:eastAsia="zh-CN"/>
        </w:rPr>
        <w:t>5.3.</w:t>
      </w:r>
      <w:r w:rsidRPr="002B15AA">
        <w:rPr>
          <w:lang w:eastAsia="zh-CN"/>
        </w:rPr>
        <w:t>45</w:t>
      </w:r>
      <w:r w:rsidRPr="002B15AA">
        <w:t>.2</w:t>
      </w:r>
      <w:r w:rsidRPr="002B15AA">
        <w:tab/>
        <w:t>Attributes</w:t>
      </w:r>
      <w:bookmarkEnd w:id="14819"/>
      <w:bookmarkEnd w:id="14820"/>
      <w:bookmarkEnd w:id="14821"/>
      <w:bookmarkEnd w:id="14822"/>
      <w:bookmarkEnd w:id="14823"/>
      <w:bookmarkEnd w:id="14824"/>
      <w:bookmarkEnd w:id="14825"/>
      <w:bookmarkEnd w:id="14826"/>
      <w:bookmarkEnd w:id="14827"/>
    </w:p>
    <w:p w:rsidR="00E154AB" w:rsidRPr="00A339EA" w:rsidRDefault="00E154AB" w:rsidP="00E154AB">
      <w:r>
        <w:t>The EP_NLS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14828" w:name="_Toc19888453"/>
      <w:bookmarkStart w:id="14829" w:name="_Toc27405336"/>
      <w:bookmarkStart w:id="14830" w:name="_Toc35878526"/>
      <w:bookmarkStart w:id="14831" w:name="_Toc36220342"/>
      <w:bookmarkStart w:id="14832" w:name="_Toc36474440"/>
      <w:bookmarkStart w:id="14833" w:name="_Toc36542712"/>
      <w:bookmarkStart w:id="14834" w:name="_Toc36543533"/>
      <w:bookmarkStart w:id="14835" w:name="_Toc36567771"/>
      <w:bookmarkStart w:id="14836" w:name="_Toc44341456"/>
      <w:r w:rsidRPr="002B15AA">
        <w:rPr>
          <w:lang w:eastAsia="zh-CN"/>
        </w:rPr>
        <w:t>5</w:t>
      </w:r>
      <w:r w:rsidRPr="002B15AA">
        <w:t>.3.45.3</w:t>
      </w:r>
      <w:r w:rsidRPr="002B15AA">
        <w:tab/>
        <w:t>Attribute constraints</w:t>
      </w:r>
      <w:bookmarkEnd w:id="14828"/>
      <w:bookmarkEnd w:id="14829"/>
      <w:bookmarkEnd w:id="14830"/>
      <w:bookmarkEnd w:id="14831"/>
      <w:bookmarkEnd w:id="14832"/>
      <w:bookmarkEnd w:id="14833"/>
      <w:bookmarkEnd w:id="14834"/>
      <w:bookmarkEnd w:id="14835"/>
      <w:bookmarkEnd w:id="14836"/>
    </w:p>
    <w:p w:rsidR="00E154AB" w:rsidRPr="002B15AA" w:rsidRDefault="00E154AB" w:rsidP="00E154AB">
      <w:r w:rsidRPr="002B15AA">
        <w:t>None.</w:t>
      </w:r>
    </w:p>
    <w:p w:rsidR="00E154AB" w:rsidRPr="002B15AA" w:rsidRDefault="00E154AB" w:rsidP="00E154AB">
      <w:pPr>
        <w:pStyle w:val="Heading4"/>
      </w:pPr>
      <w:bookmarkStart w:id="14837" w:name="_Toc19888454"/>
      <w:bookmarkStart w:id="14838" w:name="_Toc27405337"/>
      <w:bookmarkStart w:id="14839" w:name="_Toc35878527"/>
      <w:bookmarkStart w:id="14840" w:name="_Toc36220343"/>
      <w:bookmarkStart w:id="14841" w:name="_Toc36474441"/>
      <w:bookmarkStart w:id="14842" w:name="_Toc36542713"/>
      <w:bookmarkStart w:id="14843" w:name="_Toc36543534"/>
      <w:bookmarkStart w:id="14844" w:name="_Toc36567772"/>
      <w:bookmarkStart w:id="14845" w:name="_Toc44341457"/>
      <w:r w:rsidRPr="002B15AA">
        <w:rPr>
          <w:lang w:eastAsia="zh-CN"/>
        </w:rPr>
        <w:t>5</w:t>
      </w:r>
      <w:r w:rsidRPr="002B15AA">
        <w:t>.3.45.4</w:t>
      </w:r>
      <w:r w:rsidRPr="002B15AA">
        <w:tab/>
        <w:t>Notifications</w:t>
      </w:r>
      <w:bookmarkEnd w:id="14837"/>
      <w:bookmarkEnd w:id="14838"/>
      <w:bookmarkEnd w:id="14839"/>
      <w:bookmarkEnd w:id="14840"/>
      <w:bookmarkEnd w:id="14841"/>
      <w:bookmarkEnd w:id="14842"/>
      <w:bookmarkEnd w:id="14843"/>
      <w:bookmarkEnd w:id="14844"/>
      <w:bookmarkEnd w:id="14845"/>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4846" w:name="_Toc19888455"/>
      <w:bookmarkStart w:id="14847" w:name="_Toc27405338"/>
      <w:bookmarkStart w:id="14848" w:name="_Toc35878528"/>
      <w:bookmarkStart w:id="14849" w:name="_Toc36220344"/>
      <w:bookmarkStart w:id="14850" w:name="_Toc36474442"/>
      <w:bookmarkStart w:id="14851" w:name="_Toc36542714"/>
      <w:bookmarkStart w:id="14852" w:name="_Toc36543535"/>
      <w:bookmarkStart w:id="14853" w:name="_Toc36567773"/>
      <w:bookmarkStart w:id="14854" w:name="_Toc44341458"/>
      <w:r w:rsidRPr="002B15AA">
        <w:rPr>
          <w:rFonts w:hint="eastAsia"/>
          <w:lang w:eastAsia="zh-CN"/>
        </w:rPr>
        <w:t>5.3.</w:t>
      </w:r>
      <w:r w:rsidRPr="002B15AA">
        <w:rPr>
          <w:lang w:eastAsia="zh-CN"/>
        </w:rPr>
        <w:t>46</w:t>
      </w:r>
      <w:r w:rsidRPr="002B15AA">
        <w:rPr>
          <w:lang w:eastAsia="zh-CN"/>
        </w:rPr>
        <w:tab/>
      </w:r>
      <w:r w:rsidRPr="002B15AA">
        <w:rPr>
          <w:rFonts w:ascii="Courier New" w:hAnsi="Courier New"/>
          <w:lang w:eastAsia="zh-CN"/>
        </w:rPr>
        <w:t>EP_NLG</w:t>
      </w:r>
      <w:bookmarkEnd w:id="14846"/>
      <w:bookmarkEnd w:id="14847"/>
      <w:bookmarkEnd w:id="14848"/>
      <w:bookmarkEnd w:id="14849"/>
      <w:bookmarkEnd w:id="14850"/>
      <w:bookmarkEnd w:id="14851"/>
      <w:bookmarkEnd w:id="14852"/>
      <w:bookmarkEnd w:id="14853"/>
      <w:bookmarkEnd w:id="14854"/>
    </w:p>
    <w:p w:rsidR="00E154AB" w:rsidRPr="002B15AA" w:rsidRDefault="00E154AB" w:rsidP="00E154AB">
      <w:pPr>
        <w:pStyle w:val="Heading4"/>
      </w:pPr>
      <w:bookmarkStart w:id="14855" w:name="_Toc19888456"/>
      <w:bookmarkStart w:id="14856" w:name="_Toc27405339"/>
      <w:bookmarkStart w:id="14857" w:name="_Toc35878529"/>
      <w:bookmarkStart w:id="14858" w:name="_Toc36220345"/>
      <w:bookmarkStart w:id="14859" w:name="_Toc36474443"/>
      <w:bookmarkStart w:id="14860" w:name="_Toc36542715"/>
      <w:bookmarkStart w:id="14861" w:name="_Toc36543536"/>
      <w:bookmarkStart w:id="14862" w:name="_Toc36567774"/>
      <w:bookmarkStart w:id="14863" w:name="_Toc44341459"/>
      <w:r w:rsidRPr="002B15AA">
        <w:rPr>
          <w:rFonts w:hint="eastAsia"/>
          <w:lang w:eastAsia="zh-CN"/>
        </w:rPr>
        <w:t>5.3.</w:t>
      </w:r>
      <w:r w:rsidRPr="002B15AA">
        <w:rPr>
          <w:lang w:eastAsia="zh-CN"/>
        </w:rPr>
        <w:t>46</w:t>
      </w:r>
      <w:r w:rsidRPr="002B15AA">
        <w:t>.1</w:t>
      </w:r>
      <w:r w:rsidRPr="002B15AA">
        <w:tab/>
        <w:t>Definition</w:t>
      </w:r>
      <w:bookmarkEnd w:id="14855"/>
      <w:bookmarkEnd w:id="14856"/>
      <w:bookmarkEnd w:id="14857"/>
      <w:bookmarkEnd w:id="14858"/>
      <w:bookmarkEnd w:id="14859"/>
      <w:bookmarkEnd w:id="14860"/>
      <w:bookmarkEnd w:id="14861"/>
      <w:bookmarkEnd w:id="14862"/>
      <w:bookmarkEnd w:id="14863"/>
    </w:p>
    <w:p w:rsidR="00E154AB" w:rsidRPr="002B15AA" w:rsidRDefault="00E154AB" w:rsidP="00E154AB">
      <w:r w:rsidRPr="002B15AA">
        <w:t xml:space="preserve">This IOC represents the NLg interface between AMF and GMLC, which is defined in 3GPP TS </w:t>
      </w:r>
      <w:r>
        <w:t>23.501 [2]</w:t>
      </w:r>
      <w:r w:rsidRPr="002B15AA">
        <w:t>.</w:t>
      </w:r>
    </w:p>
    <w:p w:rsidR="00E154AB" w:rsidRDefault="00E154AB" w:rsidP="00E154AB">
      <w:pPr>
        <w:pStyle w:val="Heading4"/>
      </w:pPr>
      <w:bookmarkStart w:id="14864" w:name="_Toc19888457"/>
      <w:bookmarkStart w:id="14865" w:name="_Toc27405340"/>
      <w:bookmarkStart w:id="14866" w:name="_Toc35878530"/>
      <w:bookmarkStart w:id="14867" w:name="_Toc36220346"/>
      <w:bookmarkStart w:id="14868" w:name="_Toc36474444"/>
      <w:bookmarkStart w:id="14869" w:name="_Toc36542716"/>
      <w:bookmarkStart w:id="14870" w:name="_Toc36543537"/>
      <w:bookmarkStart w:id="14871" w:name="_Toc36567775"/>
      <w:bookmarkStart w:id="14872" w:name="_Toc44341460"/>
      <w:r w:rsidRPr="002B15AA">
        <w:rPr>
          <w:rFonts w:hint="eastAsia"/>
          <w:lang w:eastAsia="zh-CN"/>
        </w:rPr>
        <w:lastRenderedPageBreak/>
        <w:t>5.3.</w:t>
      </w:r>
      <w:r w:rsidRPr="002B15AA">
        <w:rPr>
          <w:lang w:eastAsia="zh-CN"/>
        </w:rPr>
        <w:t>46</w:t>
      </w:r>
      <w:r w:rsidRPr="002B15AA">
        <w:t>.2</w:t>
      </w:r>
      <w:r w:rsidRPr="002B15AA">
        <w:tab/>
        <w:t>Attributes</w:t>
      </w:r>
      <w:bookmarkEnd w:id="14864"/>
      <w:bookmarkEnd w:id="14865"/>
      <w:bookmarkEnd w:id="14866"/>
      <w:bookmarkEnd w:id="14867"/>
      <w:bookmarkEnd w:id="14868"/>
      <w:bookmarkEnd w:id="14869"/>
      <w:bookmarkEnd w:id="14870"/>
      <w:bookmarkEnd w:id="14871"/>
      <w:bookmarkEnd w:id="14872"/>
    </w:p>
    <w:p w:rsidR="00E154AB" w:rsidRPr="00A339EA" w:rsidRDefault="00E154AB" w:rsidP="00E154AB">
      <w:r>
        <w:t>The EP_NLG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14873" w:name="_Toc19888458"/>
      <w:bookmarkStart w:id="14874" w:name="_Toc27405341"/>
      <w:bookmarkStart w:id="14875" w:name="_Toc35878531"/>
      <w:bookmarkStart w:id="14876" w:name="_Toc36220347"/>
      <w:bookmarkStart w:id="14877" w:name="_Toc36474445"/>
      <w:bookmarkStart w:id="14878" w:name="_Toc36542717"/>
      <w:bookmarkStart w:id="14879" w:name="_Toc36543538"/>
      <w:bookmarkStart w:id="14880" w:name="_Toc36567776"/>
      <w:bookmarkStart w:id="14881" w:name="_Toc44341461"/>
      <w:r w:rsidRPr="002B15AA">
        <w:rPr>
          <w:lang w:eastAsia="zh-CN"/>
        </w:rPr>
        <w:t>5</w:t>
      </w:r>
      <w:r w:rsidRPr="002B15AA">
        <w:t>.3.46.3</w:t>
      </w:r>
      <w:r w:rsidRPr="002B15AA">
        <w:tab/>
        <w:t>Attribute constraints</w:t>
      </w:r>
      <w:bookmarkEnd w:id="14873"/>
      <w:bookmarkEnd w:id="14874"/>
      <w:bookmarkEnd w:id="14875"/>
      <w:bookmarkEnd w:id="14876"/>
      <w:bookmarkEnd w:id="14877"/>
      <w:bookmarkEnd w:id="14878"/>
      <w:bookmarkEnd w:id="14879"/>
      <w:bookmarkEnd w:id="14880"/>
      <w:bookmarkEnd w:id="14881"/>
    </w:p>
    <w:p w:rsidR="00E154AB" w:rsidRPr="002B15AA" w:rsidRDefault="00E154AB" w:rsidP="00E154AB">
      <w:r w:rsidRPr="002B15AA">
        <w:t>None.</w:t>
      </w:r>
    </w:p>
    <w:p w:rsidR="00E154AB" w:rsidRPr="002B15AA" w:rsidRDefault="00E154AB" w:rsidP="00E154AB">
      <w:pPr>
        <w:pStyle w:val="Heading4"/>
      </w:pPr>
      <w:bookmarkStart w:id="14882" w:name="_Toc19888459"/>
      <w:bookmarkStart w:id="14883" w:name="_Toc27405342"/>
      <w:bookmarkStart w:id="14884" w:name="_Toc35878532"/>
      <w:bookmarkStart w:id="14885" w:name="_Toc36220348"/>
      <w:bookmarkStart w:id="14886" w:name="_Toc36474446"/>
      <w:bookmarkStart w:id="14887" w:name="_Toc36542718"/>
      <w:bookmarkStart w:id="14888" w:name="_Toc36543539"/>
      <w:bookmarkStart w:id="14889" w:name="_Toc36567777"/>
      <w:bookmarkStart w:id="14890" w:name="_Toc44341462"/>
      <w:r w:rsidRPr="002B15AA">
        <w:rPr>
          <w:lang w:eastAsia="zh-CN"/>
        </w:rPr>
        <w:t>5</w:t>
      </w:r>
      <w:r w:rsidRPr="002B15AA">
        <w:t>.3.46.4</w:t>
      </w:r>
      <w:r w:rsidRPr="002B15AA">
        <w:tab/>
        <w:t>Notifications</w:t>
      </w:r>
      <w:bookmarkEnd w:id="14882"/>
      <w:bookmarkEnd w:id="14883"/>
      <w:bookmarkEnd w:id="14884"/>
      <w:bookmarkEnd w:id="14885"/>
      <w:bookmarkEnd w:id="14886"/>
      <w:bookmarkEnd w:id="14887"/>
      <w:bookmarkEnd w:id="14888"/>
      <w:bookmarkEnd w:id="14889"/>
      <w:bookmarkEnd w:id="14890"/>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4891" w:name="_Toc19888460"/>
      <w:bookmarkStart w:id="14892" w:name="_Toc27405343"/>
      <w:bookmarkStart w:id="14893" w:name="_Toc35878533"/>
      <w:bookmarkStart w:id="14894" w:name="_Toc36220349"/>
      <w:bookmarkStart w:id="14895" w:name="_Toc36474447"/>
      <w:bookmarkStart w:id="14896" w:name="_Toc36542719"/>
      <w:bookmarkStart w:id="14897" w:name="_Toc36543540"/>
      <w:bookmarkStart w:id="14898" w:name="_Toc36567778"/>
      <w:bookmarkStart w:id="14899" w:name="_Toc44341463"/>
      <w:r w:rsidRPr="002B15AA">
        <w:rPr>
          <w:lang w:eastAsia="zh-CN"/>
        </w:rPr>
        <w:t>5</w:t>
      </w:r>
      <w:r w:rsidRPr="002B15AA">
        <w:rPr>
          <w:rFonts w:hint="eastAsia"/>
          <w:lang w:eastAsia="zh-CN"/>
        </w:rPr>
        <w:t>.3.</w:t>
      </w:r>
      <w:r w:rsidRPr="002B15AA">
        <w:rPr>
          <w:lang w:eastAsia="zh-CN"/>
        </w:rPr>
        <w:t>47</w:t>
      </w:r>
      <w:r w:rsidRPr="002B15AA">
        <w:rPr>
          <w:lang w:eastAsia="zh-CN"/>
        </w:rPr>
        <w:tab/>
      </w:r>
      <w:r w:rsidRPr="002B15AA">
        <w:rPr>
          <w:rFonts w:ascii="Courier New" w:hAnsi="Courier New"/>
          <w:lang w:eastAsia="zh-CN"/>
        </w:rPr>
        <w:t>EP_N27</w:t>
      </w:r>
      <w:bookmarkEnd w:id="14891"/>
      <w:bookmarkEnd w:id="14892"/>
      <w:bookmarkEnd w:id="14893"/>
      <w:bookmarkEnd w:id="14894"/>
      <w:bookmarkEnd w:id="14895"/>
      <w:bookmarkEnd w:id="14896"/>
      <w:bookmarkEnd w:id="14897"/>
      <w:bookmarkEnd w:id="14898"/>
      <w:bookmarkEnd w:id="14899"/>
    </w:p>
    <w:p w:rsidR="00E154AB" w:rsidRPr="002B15AA" w:rsidRDefault="00E154AB" w:rsidP="00E154AB">
      <w:pPr>
        <w:pStyle w:val="Heading4"/>
      </w:pPr>
      <w:bookmarkStart w:id="14900" w:name="_Toc19888461"/>
      <w:bookmarkStart w:id="14901" w:name="_Toc27405344"/>
      <w:bookmarkStart w:id="14902" w:name="_Toc35878534"/>
      <w:bookmarkStart w:id="14903" w:name="_Toc36220350"/>
      <w:bookmarkStart w:id="14904" w:name="_Toc36474448"/>
      <w:bookmarkStart w:id="14905" w:name="_Toc36542720"/>
      <w:bookmarkStart w:id="14906" w:name="_Toc36543541"/>
      <w:bookmarkStart w:id="14907" w:name="_Toc36567779"/>
      <w:bookmarkStart w:id="14908" w:name="_Toc44341464"/>
      <w:r w:rsidRPr="002B15AA">
        <w:rPr>
          <w:lang w:eastAsia="zh-CN"/>
        </w:rPr>
        <w:t>5</w:t>
      </w:r>
      <w:r w:rsidRPr="002B15AA">
        <w:rPr>
          <w:rFonts w:hint="eastAsia"/>
          <w:lang w:eastAsia="zh-CN"/>
        </w:rPr>
        <w:t>.3.</w:t>
      </w:r>
      <w:r w:rsidRPr="002B15AA">
        <w:rPr>
          <w:lang w:eastAsia="zh-CN"/>
        </w:rPr>
        <w:t>47</w:t>
      </w:r>
      <w:r w:rsidRPr="002B15AA">
        <w:t>.1</w:t>
      </w:r>
      <w:r w:rsidRPr="002B15AA">
        <w:tab/>
        <w:t>Definition</w:t>
      </w:r>
      <w:bookmarkEnd w:id="14900"/>
      <w:bookmarkEnd w:id="14901"/>
      <w:bookmarkEnd w:id="14902"/>
      <w:bookmarkEnd w:id="14903"/>
      <w:bookmarkEnd w:id="14904"/>
      <w:bookmarkEnd w:id="14905"/>
      <w:bookmarkEnd w:id="14906"/>
      <w:bookmarkEnd w:id="14907"/>
      <w:bookmarkEnd w:id="14908"/>
    </w:p>
    <w:p w:rsidR="00E154AB" w:rsidRPr="002B15AA" w:rsidRDefault="00E154AB" w:rsidP="00E154AB">
      <w:r w:rsidRPr="002B15AA">
        <w:t xml:space="preserve">This IOC represents </w:t>
      </w:r>
      <w:r w:rsidRPr="002B15AA">
        <w:rPr>
          <w:rFonts w:hint="eastAsia"/>
          <w:lang w:eastAsia="zh-CN"/>
        </w:rPr>
        <w:t>an end point of</w:t>
      </w:r>
      <w:r w:rsidRPr="002B15AA">
        <w:t xml:space="preserve"> N27 interface between vNRF and hNRF, which is defined in 3GPP TS 29.510 [10].</w:t>
      </w:r>
    </w:p>
    <w:p w:rsidR="00E154AB" w:rsidRDefault="00E154AB" w:rsidP="00E154AB">
      <w:pPr>
        <w:pStyle w:val="Heading4"/>
      </w:pPr>
      <w:bookmarkStart w:id="14909" w:name="_Toc19888462"/>
      <w:bookmarkStart w:id="14910" w:name="_Toc27405345"/>
      <w:bookmarkStart w:id="14911" w:name="_Toc35878535"/>
      <w:bookmarkStart w:id="14912" w:name="_Toc36220351"/>
      <w:bookmarkStart w:id="14913" w:name="_Toc36474449"/>
      <w:bookmarkStart w:id="14914" w:name="_Toc36542721"/>
      <w:bookmarkStart w:id="14915" w:name="_Toc36543542"/>
      <w:bookmarkStart w:id="14916" w:name="_Toc36567780"/>
      <w:bookmarkStart w:id="14917" w:name="_Toc44341465"/>
      <w:r w:rsidRPr="002B15AA">
        <w:rPr>
          <w:lang w:eastAsia="zh-CN"/>
        </w:rPr>
        <w:t>5</w:t>
      </w:r>
      <w:r w:rsidRPr="002B15AA">
        <w:rPr>
          <w:rFonts w:hint="eastAsia"/>
          <w:lang w:eastAsia="zh-CN"/>
        </w:rPr>
        <w:t>.3.</w:t>
      </w:r>
      <w:r w:rsidRPr="002B15AA">
        <w:rPr>
          <w:lang w:eastAsia="zh-CN"/>
        </w:rPr>
        <w:t>47</w:t>
      </w:r>
      <w:r w:rsidRPr="002B15AA">
        <w:t>.2</w:t>
      </w:r>
      <w:r w:rsidRPr="002B15AA">
        <w:tab/>
        <w:t>Attributes</w:t>
      </w:r>
      <w:bookmarkEnd w:id="14909"/>
      <w:bookmarkEnd w:id="14910"/>
      <w:bookmarkEnd w:id="14911"/>
      <w:bookmarkEnd w:id="14912"/>
      <w:bookmarkEnd w:id="14913"/>
      <w:bookmarkEnd w:id="14914"/>
      <w:bookmarkEnd w:id="14915"/>
      <w:bookmarkEnd w:id="14916"/>
      <w:bookmarkEnd w:id="14917"/>
    </w:p>
    <w:p w:rsidR="00E154AB" w:rsidRPr="00A339EA" w:rsidRDefault="00E154AB" w:rsidP="00E154AB">
      <w:r>
        <w:t>The EP_N27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8"/>
        <w:gridCol w:w="1167"/>
        <w:gridCol w:w="1274"/>
        <w:gridCol w:w="1273"/>
        <w:gridCol w:w="1243"/>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8" w:type="dxa"/>
            <w:shd w:val="pct10" w:color="auto" w:fill="FFFFFF"/>
            <w:vAlign w:val="center"/>
          </w:tcPr>
          <w:p w:rsidR="00E154AB" w:rsidRPr="002B15AA" w:rsidRDefault="00E154AB" w:rsidP="00583841">
            <w:pPr>
              <w:pStyle w:val="TAH"/>
            </w:pPr>
            <w:r w:rsidRPr="002B15AA">
              <w:t>Support Qualifier</w:t>
            </w:r>
          </w:p>
        </w:tc>
        <w:tc>
          <w:tcPr>
            <w:tcW w:w="1167" w:type="dxa"/>
            <w:shd w:val="pct10" w:color="auto" w:fill="FFFFFF"/>
            <w:vAlign w:val="center"/>
          </w:tcPr>
          <w:p w:rsidR="00E154AB" w:rsidRPr="002B15AA" w:rsidRDefault="00E154AB" w:rsidP="00583841">
            <w:pPr>
              <w:pStyle w:val="TAH"/>
            </w:pPr>
            <w:r w:rsidRPr="002B15AA">
              <w:t>isReadable</w:t>
            </w:r>
          </w:p>
        </w:tc>
        <w:tc>
          <w:tcPr>
            <w:tcW w:w="1274" w:type="dxa"/>
            <w:shd w:val="pct10" w:color="auto" w:fill="FFFFFF"/>
            <w:vAlign w:val="center"/>
          </w:tcPr>
          <w:p w:rsidR="00E154AB" w:rsidRPr="002B15AA" w:rsidRDefault="00E154AB" w:rsidP="00583841">
            <w:pPr>
              <w:pStyle w:val="TAH"/>
            </w:pPr>
            <w:r w:rsidRPr="002B15AA">
              <w:t>isWritable</w:t>
            </w:r>
          </w:p>
        </w:tc>
        <w:tc>
          <w:tcPr>
            <w:tcW w:w="1273"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3"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pPr>
            <w:r w:rsidRPr="002B15AA">
              <w:rPr>
                <w:rStyle w:val="desc"/>
              </w:rPr>
              <w:t>localAddress</w:t>
            </w:r>
          </w:p>
        </w:tc>
        <w:tc>
          <w:tcPr>
            <w:tcW w:w="1248" w:type="dxa"/>
          </w:tcPr>
          <w:p w:rsidR="00E154AB" w:rsidRPr="002B15AA" w:rsidRDefault="00E154AB" w:rsidP="00583841">
            <w:pPr>
              <w:pStyle w:val="TAL"/>
              <w:jc w:val="center"/>
            </w:pPr>
            <w:r w:rsidRPr="002B15AA">
              <w:t>O</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r w:rsidR="00E154AB" w:rsidRPr="002B15AA" w:rsidTr="00583841">
        <w:trPr>
          <w:cantSplit/>
          <w:jc w:val="center"/>
        </w:trPr>
        <w:tc>
          <w:tcPr>
            <w:tcW w:w="3652" w:type="dxa"/>
          </w:tcPr>
          <w:p w:rsidR="00E154AB" w:rsidRPr="002B15AA" w:rsidRDefault="00E154AB" w:rsidP="00583841">
            <w:pPr>
              <w:pStyle w:val="TAL"/>
              <w:rPr>
                <w:rStyle w:val="desc"/>
              </w:rPr>
            </w:pPr>
            <w:r w:rsidRPr="002B15AA">
              <w:rPr>
                <w:rStyle w:val="desc"/>
                <w:rFonts w:hint="eastAsia"/>
              </w:rPr>
              <w:t>remoteAddress</w:t>
            </w:r>
          </w:p>
        </w:tc>
        <w:tc>
          <w:tcPr>
            <w:tcW w:w="1248" w:type="dxa"/>
          </w:tcPr>
          <w:p w:rsidR="00E154AB" w:rsidRPr="002B15AA" w:rsidRDefault="00E154AB" w:rsidP="00583841">
            <w:pPr>
              <w:pStyle w:val="TAL"/>
              <w:jc w:val="center"/>
            </w:pPr>
            <w:r w:rsidRPr="002B15AA">
              <w:t>O</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rPr>
                <w:rFonts w:hint="eastAsia"/>
              </w:rPr>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bl>
    <w:p w:rsidR="00E154AB" w:rsidRPr="002B15AA" w:rsidRDefault="00E154AB" w:rsidP="00E154AB">
      <w:pPr>
        <w:pStyle w:val="Heading4"/>
      </w:pPr>
      <w:bookmarkStart w:id="14918" w:name="_Toc19888463"/>
      <w:bookmarkStart w:id="14919" w:name="_Toc27405346"/>
      <w:bookmarkStart w:id="14920" w:name="_Toc35878536"/>
      <w:bookmarkStart w:id="14921" w:name="_Toc36220352"/>
      <w:bookmarkStart w:id="14922" w:name="_Toc36474450"/>
      <w:bookmarkStart w:id="14923" w:name="_Toc36542722"/>
      <w:bookmarkStart w:id="14924" w:name="_Toc36543543"/>
      <w:bookmarkStart w:id="14925" w:name="_Toc36567781"/>
      <w:bookmarkStart w:id="14926" w:name="_Toc44341466"/>
      <w:r w:rsidRPr="002B15AA">
        <w:rPr>
          <w:lang w:eastAsia="zh-CN"/>
        </w:rPr>
        <w:t>5</w:t>
      </w:r>
      <w:r w:rsidRPr="002B15AA">
        <w:t>.3.47.3</w:t>
      </w:r>
      <w:r w:rsidRPr="002B15AA">
        <w:tab/>
        <w:t>Attribute constraints</w:t>
      </w:r>
      <w:bookmarkEnd w:id="14918"/>
      <w:bookmarkEnd w:id="14919"/>
      <w:bookmarkEnd w:id="14920"/>
      <w:bookmarkEnd w:id="14921"/>
      <w:bookmarkEnd w:id="14922"/>
      <w:bookmarkEnd w:id="14923"/>
      <w:bookmarkEnd w:id="14924"/>
      <w:bookmarkEnd w:id="14925"/>
      <w:bookmarkEnd w:id="14926"/>
    </w:p>
    <w:p w:rsidR="00E154AB" w:rsidRPr="002B15AA" w:rsidRDefault="00E154AB" w:rsidP="00E154AB">
      <w:r w:rsidRPr="002B15AA">
        <w:t>None.</w:t>
      </w:r>
    </w:p>
    <w:p w:rsidR="00E154AB" w:rsidRPr="002B15AA" w:rsidRDefault="00E154AB" w:rsidP="00E154AB">
      <w:pPr>
        <w:pStyle w:val="Heading4"/>
      </w:pPr>
      <w:bookmarkStart w:id="14927" w:name="_Toc19888464"/>
      <w:bookmarkStart w:id="14928" w:name="_Toc27405347"/>
      <w:bookmarkStart w:id="14929" w:name="_Toc35878537"/>
      <w:bookmarkStart w:id="14930" w:name="_Toc36220353"/>
      <w:bookmarkStart w:id="14931" w:name="_Toc36474451"/>
      <w:bookmarkStart w:id="14932" w:name="_Toc36542723"/>
      <w:bookmarkStart w:id="14933" w:name="_Toc36543544"/>
      <w:bookmarkStart w:id="14934" w:name="_Toc36567782"/>
      <w:bookmarkStart w:id="14935" w:name="_Toc44341467"/>
      <w:r w:rsidRPr="002B15AA">
        <w:rPr>
          <w:lang w:eastAsia="zh-CN"/>
        </w:rPr>
        <w:t>5</w:t>
      </w:r>
      <w:r w:rsidRPr="002B15AA">
        <w:t>.3.47.4</w:t>
      </w:r>
      <w:r w:rsidRPr="002B15AA">
        <w:tab/>
        <w:t>Notifications</w:t>
      </w:r>
      <w:bookmarkEnd w:id="14927"/>
      <w:bookmarkEnd w:id="14928"/>
      <w:bookmarkEnd w:id="14929"/>
      <w:bookmarkEnd w:id="14930"/>
      <w:bookmarkEnd w:id="14931"/>
      <w:bookmarkEnd w:id="14932"/>
      <w:bookmarkEnd w:id="14933"/>
      <w:bookmarkEnd w:id="14934"/>
      <w:bookmarkEnd w:id="14935"/>
    </w:p>
    <w:p w:rsidR="00E154AB" w:rsidRPr="002B15AA" w:rsidRDefault="00E154AB" w:rsidP="00E154AB">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4936" w:name="_Toc19888465"/>
      <w:bookmarkStart w:id="14937" w:name="_Toc27405348"/>
      <w:bookmarkStart w:id="14938" w:name="_Toc35878538"/>
      <w:bookmarkStart w:id="14939" w:name="_Toc36220354"/>
      <w:bookmarkStart w:id="14940" w:name="_Toc36474452"/>
      <w:bookmarkStart w:id="14941" w:name="_Toc36542724"/>
      <w:bookmarkStart w:id="14942" w:name="_Toc36543545"/>
      <w:bookmarkStart w:id="14943" w:name="_Toc36567783"/>
      <w:bookmarkStart w:id="14944" w:name="_Toc44341468"/>
      <w:r w:rsidRPr="002B15AA">
        <w:rPr>
          <w:lang w:eastAsia="zh-CN"/>
        </w:rPr>
        <w:t>5</w:t>
      </w:r>
      <w:r w:rsidRPr="002B15AA">
        <w:rPr>
          <w:rFonts w:hint="eastAsia"/>
          <w:lang w:eastAsia="zh-CN"/>
        </w:rPr>
        <w:t>.3.</w:t>
      </w:r>
      <w:r w:rsidRPr="002B15AA">
        <w:rPr>
          <w:lang w:eastAsia="zh-CN"/>
        </w:rPr>
        <w:t>48</w:t>
      </w:r>
      <w:r w:rsidRPr="002B15AA">
        <w:rPr>
          <w:lang w:eastAsia="zh-CN"/>
        </w:rPr>
        <w:tab/>
      </w:r>
      <w:r w:rsidRPr="002B15AA">
        <w:rPr>
          <w:rFonts w:ascii="Courier New" w:hAnsi="Courier New"/>
          <w:lang w:eastAsia="zh-CN"/>
        </w:rPr>
        <w:t>EP_N31</w:t>
      </w:r>
      <w:bookmarkEnd w:id="14936"/>
      <w:bookmarkEnd w:id="14937"/>
      <w:bookmarkEnd w:id="14938"/>
      <w:bookmarkEnd w:id="14939"/>
      <w:bookmarkEnd w:id="14940"/>
      <w:bookmarkEnd w:id="14941"/>
      <w:bookmarkEnd w:id="14942"/>
      <w:bookmarkEnd w:id="14943"/>
      <w:bookmarkEnd w:id="14944"/>
    </w:p>
    <w:p w:rsidR="00E154AB" w:rsidRPr="002B15AA" w:rsidRDefault="00E154AB" w:rsidP="00E154AB">
      <w:pPr>
        <w:pStyle w:val="Heading4"/>
      </w:pPr>
      <w:bookmarkStart w:id="14945" w:name="_Toc19888466"/>
      <w:bookmarkStart w:id="14946" w:name="_Toc27405349"/>
      <w:bookmarkStart w:id="14947" w:name="_Toc35878539"/>
      <w:bookmarkStart w:id="14948" w:name="_Toc36220355"/>
      <w:bookmarkStart w:id="14949" w:name="_Toc36474453"/>
      <w:bookmarkStart w:id="14950" w:name="_Toc36542725"/>
      <w:bookmarkStart w:id="14951" w:name="_Toc36543546"/>
      <w:bookmarkStart w:id="14952" w:name="_Toc36567784"/>
      <w:bookmarkStart w:id="14953" w:name="_Toc44341469"/>
      <w:r w:rsidRPr="002B15AA">
        <w:rPr>
          <w:lang w:eastAsia="zh-CN"/>
        </w:rPr>
        <w:t>5</w:t>
      </w:r>
      <w:r w:rsidRPr="002B15AA">
        <w:rPr>
          <w:rFonts w:hint="eastAsia"/>
          <w:lang w:eastAsia="zh-CN"/>
        </w:rPr>
        <w:t>.3.</w:t>
      </w:r>
      <w:r w:rsidRPr="002B15AA">
        <w:rPr>
          <w:lang w:eastAsia="zh-CN"/>
        </w:rPr>
        <w:t>48</w:t>
      </w:r>
      <w:r w:rsidRPr="002B15AA">
        <w:t>.1</w:t>
      </w:r>
      <w:r w:rsidRPr="002B15AA">
        <w:tab/>
        <w:t>Definition</w:t>
      </w:r>
      <w:bookmarkEnd w:id="14945"/>
      <w:bookmarkEnd w:id="14946"/>
      <w:bookmarkEnd w:id="14947"/>
      <w:bookmarkEnd w:id="14948"/>
      <w:bookmarkEnd w:id="14949"/>
      <w:bookmarkEnd w:id="14950"/>
      <w:bookmarkEnd w:id="14951"/>
      <w:bookmarkEnd w:id="14952"/>
      <w:bookmarkEnd w:id="14953"/>
    </w:p>
    <w:p w:rsidR="00E154AB" w:rsidRPr="002B15AA" w:rsidRDefault="00E154AB" w:rsidP="00E154AB">
      <w:r w:rsidRPr="002B15AA">
        <w:t>This IOC represents an end point of N31 interface between vNSSF and hNSSF, which is defined in 3GPP TS 29.531 [11].</w:t>
      </w:r>
    </w:p>
    <w:p w:rsidR="00E154AB" w:rsidRDefault="00E154AB" w:rsidP="00E154AB">
      <w:pPr>
        <w:pStyle w:val="Heading4"/>
      </w:pPr>
      <w:bookmarkStart w:id="14954" w:name="_Toc19888467"/>
      <w:bookmarkStart w:id="14955" w:name="_Toc27405350"/>
      <w:bookmarkStart w:id="14956" w:name="_Toc35878540"/>
      <w:bookmarkStart w:id="14957" w:name="_Toc36220356"/>
      <w:bookmarkStart w:id="14958" w:name="_Toc36474454"/>
      <w:bookmarkStart w:id="14959" w:name="_Toc36542726"/>
      <w:bookmarkStart w:id="14960" w:name="_Toc36543547"/>
      <w:bookmarkStart w:id="14961" w:name="_Toc36567785"/>
      <w:bookmarkStart w:id="14962" w:name="_Toc44341470"/>
      <w:r w:rsidRPr="002B15AA">
        <w:rPr>
          <w:lang w:eastAsia="zh-CN"/>
        </w:rPr>
        <w:t>5</w:t>
      </w:r>
      <w:r w:rsidRPr="002B15AA">
        <w:rPr>
          <w:rFonts w:hint="eastAsia"/>
          <w:lang w:eastAsia="zh-CN"/>
        </w:rPr>
        <w:t>.3.</w:t>
      </w:r>
      <w:r w:rsidRPr="002B15AA">
        <w:rPr>
          <w:lang w:eastAsia="zh-CN"/>
        </w:rPr>
        <w:t>48</w:t>
      </w:r>
      <w:r w:rsidRPr="002B15AA">
        <w:t>.2</w:t>
      </w:r>
      <w:r w:rsidRPr="002B15AA">
        <w:tab/>
        <w:t>Attributes</w:t>
      </w:r>
      <w:bookmarkEnd w:id="14954"/>
      <w:bookmarkEnd w:id="14955"/>
      <w:bookmarkEnd w:id="14956"/>
      <w:bookmarkEnd w:id="14957"/>
      <w:bookmarkEnd w:id="14958"/>
      <w:bookmarkEnd w:id="14959"/>
      <w:bookmarkEnd w:id="14960"/>
      <w:bookmarkEnd w:id="14961"/>
      <w:bookmarkEnd w:id="14962"/>
    </w:p>
    <w:p w:rsidR="00E154AB" w:rsidRPr="00A339EA" w:rsidRDefault="00E154AB" w:rsidP="00E154AB">
      <w:r>
        <w:t>The EP_N31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8"/>
        <w:gridCol w:w="1167"/>
        <w:gridCol w:w="1274"/>
        <w:gridCol w:w="1273"/>
        <w:gridCol w:w="1243"/>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lastRenderedPageBreak/>
              <w:t>Attribute name</w:t>
            </w:r>
          </w:p>
        </w:tc>
        <w:tc>
          <w:tcPr>
            <w:tcW w:w="1248" w:type="dxa"/>
            <w:shd w:val="pct10" w:color="auto" w:fill="FFFFFF"/>
            <w:vAlign w:val="center"/>
          </w:tcPr>
          <w:p w:rsidR="00E154AB" w:rsidRPr="002B15AA" w:rsidRDefault="00E154AB" w:rsidP="00583841">
            <w:pPr>
              <w:pStyle w:val="TAH"/>
            </w:pPr>
            <w:r w:rsidRPr="002B15AA">
              <w:t>Support Qualifier</w:t>
            </w:r>
          </w:p>
        </w:tc>
        <w:tc>
          <w:tcPr>
            <w:tcW w:w="1167" w:type="dxa"/>
            <w:shd w:val="pct10" w:color="auto" w:fill="FFFFFF"/>
            <w:vAlign w:val="center"/>
          </w:tcPr>
          <w:p w:rsidR="00E154AB" w:rsidRPr="002B15AA" w:rsidRDefault="00E154AB" w:rsidP="00583841">
            <w:pPr>
              <w:pStyle w:val="TAH"/>
            </w:pPr>
            <w:r w:rsidRPr="002B15AA">
              <w:t>isReadable</w:t>
            </w:r>
          </w:p>
        </w:tc>
        <w:tc>
          <w:tcPr>
            <w:tcW w:w="1274" w:type="dxa"/>
            <w:shd w:val="pct10" w:color="auto" w:fill="FFFFFF"/>
            <w:vAlign w:val="center"/>
          </w:tcPr>
          <w:p w:rsidR="00E154AB" w:rsidRPr="002B15AA" w:rsidRDefault="00E154AB" w:rsidP="00583841">
            <w:pPr>
              <w:pStyle w:val="TAH"/>
            </w:pPr>
            <w:r w:rsidRPr="002B15AA">
              <w:t>isWritable</w:t>
            </w:r>
          </w:p>
        </w:tc>
        <w:tc>
          <w:tcPr>
            <w:tcW w:w="1273"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3"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pPr>
            <w:r w:rsidRPr="002B15AA">
              <w:rPr>
                <w:rStyle w:val="desc"/>
              </w:rPr>
              <w:t>localAddress</w:t>
            </w:r>
          </w:p>
        </w:tc>
        <w:tc>
          <w:tcPr>
            <w:tcW w:w="1248" w:type="dxa"/>
          </w:tcPr>
          <w:p w:rsidR="00E154AB" w:rsidRPr="002B15AA" w:rsidRDefault="00E154AB" w:rsidP="00583841">
            <w:pPr>
              <w:pStyle w:val="TAL"/>
              <w:jc w:val="center"/>
            </w:pPr>
            <w:r w:rsidRPr="002B15AA">
              <w:rPr>
                <w:rFonts w:hint="eastAsia"/>
              </w:rPr>
              <w:t>O</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r w:rsidR="00E154AB" w:rsidRPr="002B15AA" w:rsidTr="00583841">
        <w:trPr>
          <w:cantSplit/>
          <w:jc w:val="center"/>
        </w:trPr>
        <w:tc>
          <w:tcPr>
            <w:tcW w:w="3652" w:type="dxa"/>
          </w:tcPr>
          <w:p w:rsidR="00E154AB" w:rsidRPr="002B15AA" w:rsidRDefault="00E154AB" w:rsidP="00583841">
            <w:pPr>
              <w:pStyle w:val="TAL"/>
              <w:rPr>
                <w:rStyle w:val="desc"/>
              </w:rPr>
            </w:pPr>
            <w:r w:rsidRPr="002B15AA">
              <w:rPr>
                <w:rStyle w:val="desc"/>
                <w:rFonts w:hint="eastAsia"/>
              </w:rPr>
              <w:t>remoteAddress</w:t>
            </w:r>
          </w:p>
        </w:tc>
        <w:tc>
          <w:tcPr>
            <w:tcW w:w="1248" w:type="dxa"/>
          </w:tcPr>
          <w:p w:rsidR="00E154AB" w:rsidRPr="002B15AA" w:rsidRDefault="00E154AB" w:rsidP="00583841">
            <w:pPr>
              <w:pStyle w:val="TAL"/>
              <w:jc w:val="center"/>
            </w:pPr>
            <w:r w:rsidRPr="002B15AA">
              <w:t>O</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rPr>
                <w:rFonts w:hint="eastAsia"/>
              </w:rPr>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bl>
    <w:p w:rsidR="00E154AB" w:rsidRPr="002B15AA" w:rsidRDefault="00E154AB" w:rsidP="00E154AB">
      <w:pPr>
        <w:pStyle w:val="Heading4"/>
      </w:pPr>
      <w:bookmarkStart w:id="14963" w:name="_Toc19888468"/>
      <w:bookmarkStart w:id="14964" w:name="_Toc27405351"/>
      <w:bookmarkStart w:id="14965" w:name="_Toc35878541"/>
      <w:bookmarkStart w:id="14966" w:name="_Toc36220357"/>
      <w:bookmarkStart w:id="14967" w:name="_Toc36474455"/>
      <w:bookmarkStart w:id="14968" w:name="_Toc36542727"/>
      <w:bookmarkStart w:id="14969" w:name="_Toc36543548"/>
      <w:bookmarkStart w:id="14970" w:name="_Toc36567786"/>
      <w:bookmarkStart w:id="14971" w:name="_Toc44341471"/>
      <w:r w:rsidRPr="002B15AA">
        <w:rPr>
          <w:lang w:eastAsia="zh-CN"/>
        </w:rPr>
        <w:t>5</w:t>
      </w:r>
      <w:r w:rsidRPr="002B15AA">
        <w:t>.3.48.3</w:t>
      </w:r>
      <w:r w:rsidRPr="002B15AA">
        <w:tab/>
        <w:t>Attribute constraints</w:t>
      </w:r>
      <w:bookmarkEnd w:id="14963"/>
      <w:bookmarkEnd w:id="14964"/>
      <w:bookmarkEnd w:id="14965"/>
      <w:bookmarkEnd w:id="14966"/>
      <w:bookmarkEnd w:id="14967"/>
      <w:bookmarkEnd w:id="14968"/>
      <w:bookmarkEnd w:id="14969"/>
      <w:bookmarkEnd w:id="14970"/>
      <w:bookmarkEnd w:id="14971"/>
    </w:p>
    <w:p w:rsidR="00E154AB" w:rsidRPr="002B15AA" w:rsidRDefault="00E154AB" w:rsidP="00E154AB">
      <w:r w:rsidRPr="002B15AA">
        <w:t>None.</w:t>
      </w:r>
    </w:p>
    <w:p w:rsidR="00E154AB" w:rsidRPr="002B15AA" w:rsidRDefault="00E154AB" w:rsidP="00E154AB">
      <w:pPr>
        <w:pStyle w:val="Heading4"/>
      </w:pPr>
      <w:bookmarkStart w:id="14972" w:name="_Toc19888469"/>
      <w:bookmarkStart w:id="14973" w:name="_Toc27405352"/>
      <w:bookmarkStart w:id="14974" w:name="_Toc35878542"/>
      <w:bookmarkStart w:id="14975" w:name="_Toc36220358"/>
      <w:bookmarkStart w:id="14976" w:name="_Toc36474456"/>
      <w:bookmarkStart w:id="14977" w:name="_Toc36542728"/>
      <w:bookmarkStart w:id="14978" w:name="_Toc36543549"/>
      <w:bookmarkStart w:id="14979" w:name="_Toc36567787"/>
      <w:bookmarkStart w:id="14980" w:name="_Toc44341472"/>
      <w:r w:rsidRPr="002B15AA">
        <w:rPr>
          <w:lang w:eastAsia="zh-CN"/>
        </w:rPr>
        <w:t>5</w:t>
      </w:r>
      <w:r w:rsidRPr="002B15AA">
        <w:t>.3.48.4</w:t>
      </w:r>
      <w:r w:rsidRPr="002B15AA">
        <w:tab/>
        <w:t>Notifications</w:t>
      </w:r>
      <w:bookmarkEnd w:id="14972"/>
      <w:bookmarkEnd w:id="14973"/>
      <w:bookmarkEnd w:id="14974"/>
      <w:bookmarkEnd w:id="14975"/>
      <w:bookmarkEnd w:id="14976"/>
      <w:bookmarkEnd w:id="14977"/>
      <w:bookmarkEnd w:id="14978"/>
      <w:bookmarkEnd w:id="14979"/>
      <w:bookmarkEnd w:id="14980"/>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pPr>
      <w:bookmarkStart w:id="14981" w:name="_Toc19888470"/>
      <w:bookmarkStart w:id="14982" w:name="_Toc27405353"/>
      <w:bookmarkStart w:id="14983" w:name="_Toc35878543"/>
      <w:bookmarkStart w:id="14984" w:name="_Toc36220359"/>
      <w:bookmarkStart w:id="14985" w:name="_Toc36474457"/>
      <w:bookmarkStart w:id="14986" w:name="_Toc36542729"/>
      <w:bookmarkStart w:id="14987" w:name="_Toc36543550"/>
      <w:bookmarkStart w:id="14988" w:name="_Toc36567788"/>
      <w:bookmarkStart w:id="14989" w:name="_Toc44341473"/>
      <w:r w:rsidRPr="002B15AA">
        <w:t>5.3.</w:t>
      </w:r>
      <w:r w:rsidRPr="002B15AA">
        <w:rPr>
          <w:lang w:eastAsia="zh-CN"/>
        </w:rPr>
        <w:t>49</w:t>
      </w:r>
      <w:r w:rsidRPr="002B15AA">
        <w:tab/>
      </w:r>
      <w:r w:rsidRPr="002B15AA">
        <w:rPr>
          <w:rFonts w:ascii="Courier New" w:hAnsi="Courier New" w:cs="Courier New"/>
        </w:rPr>
        <w:t>ExternalNRFFunction</w:t>
      </w:r>
      <w:bookmarkEnd w:id="14981"/>
      <w:bookmarkEnd w:id="14982"/>
      <w:bookmarkEnd w:id="14983"/>
      <w:bookmarkEnd w:id="14984"/>
      <w:bookmarkEnd w:id="14985"/>
      <w:bookmarkEnd w:id="14986"/>
      <w:bookmarkEnd w:id="14987"/>
      <w:bookmarkEnd w:id="14988"/>
      <w:bookmarkEnd w:id="14989"/>
    </w:p>
    <w:p w:rsidR="00E154AB" w:rsidRPr="002B15AA" w:rsidRDefault="00E154AB" w:rsidP="00E154AB">
      <w:pPr>
        <w:pStyle w:val="Heading4"/>
      </w:pPr>
      <w:bookmarkStart w:id="14990" w:name="_Toc19888471"/>
      <w:bookmarkStart w:id="14991" w:name="_Toc27405354"/>
      <w:bookmarkStart w:id="14992" w:name="_Toc35878544"/>
      <w:bookmarkStart w:id="14993" w:name="_Toc36220360"/>
      <w:bookmarkStart w:id="14994" w:name="_Toc36474458"/>
      <w:bookmarkStart w:id="14995" w:name="_Toc36542730"/>
      <w:bookmarkStart w:id="14996" w:name="_Toc36543551"/>
      <w:bookmarkStart w:id="14997" w:name="_Toc36567789"/>
      <w:bookmarkStart w:id="14998" w:name="_Toc44341474"/>
      <w:r w:rsidRPr="002B15AA">
        <w:t>5.</w:t>
      </w:r>
      <w:r w:rsidRPr="002B15AA">
        <w:rPr>
          <w:rFonts w:hint="eastAsia"/>
          <w:lang w:eastAsia="zh-CN"/>
        </w:rPr>
        <w:t>3</w:t>
      </w:r>
      <w:r w:rsidRPr="002B15AA">
        <w:t>.</w:t>
      </w:r>
      <w:r w:rsidRPr="002B15AA">
        <w:rPr>
          <w:lang w:eastAsia="zh-CN"/>
        </w:rPr>
        <w:t>49</w:t>
      </w:r>
      <w:r w:rsidRPr="002B15AA">
        <w:t>.1</w:t>
      </w:r>
      <w:r w:rsidRPr="002B15AA">
        <w:tab/>
        <w:t>Definition</w:t>
      </w:r>
      <w:bookmarkEnd w:id="14990"/>
      <w:bookmarkEnd w:id="14991"/>
      <w:bookmarkEnd w:id="14992"/>
      <w:bookmarkEnd w:id="14993"/>
      <w:bookmarkEnd w:id="14994"/>
      <w:bookmarkEnd w:id="14995"/>
      <w:bookmarkEnd w:id="14996"/>
      <w:bookmarkEnd w:id="14997"/>
      <w:bookmarkEnd w:id="14998"/>
    </w:p>
    <w:p w:rsidR="00E154AB" w:rsidRPr="002B15AA" w:rsidRDefault="00E154AB" w:rsidP="00E154AB">
      <w:pPr>
        <w:pStyle w:val="BodyText"/>
      </w:pPr>
      <w:r w:rsidRPr="002B15AA">
        <w:t>This IOC represents external</w:t>
      </w:r>
      <w:r w:rsidRPr="002B15AA">
        <w:rPr>
          <w:rFonts w:hint="eastAsia"/>
          <w:lang w:eastAsia="zh-CN"/>
        </w:rPr>
        <w:t xml:space="preserve"> </w:t>
      </w:r>
      <w:r w:rsidRPr="002B15AA">
        <w:rPr>
          <w:lang w:eastAsia="zh-CN"/>
        </w:rPr>
        <w:t>NRF</w:t>
      </w:r>
      <w:r w:rsidRPr="002B15AA">
        <w:t xml:space="preserve"> function controlled by another management domain. For more information about the </w:t>
      </w:r>
      <w:r w:rsidRPr="002B15AA">
        <w:rPr>
          <w:lang w:eastAsia="zh-CN"/>
        </w:rPr>
        <w:t>NRF</w:t>
      </w:r>
      <w:r w:rsidRPr="002B15AA">
        <w:t>, see 3GPP TS </w:t>
      </w:r>
      <w:r>
        <w:t>23.501 [2]</w:t>
      </w:r>
      <w:r w:rsidRPr="002B15AA">
        <w:t>.</w:t>
      </w:r>
    </w:p>
    <w:p w:rsidR="00E154AB" w:rsidRDefault="00E154AB" w:rsidP="00E154AB">
      <w:pPr>
        <w:pStyle w:val="Heading4"/>
      </w:pPr>
      <w:bookmarkStart w:id="14999" w:name="_Toc19888472"/>
      <w:bookmarkStart w:id="15000" w:name="_Toc27405355"/>
      <w:bookmarkStart w:id="15001" w:name="_Toc35878545"/>
      <w:bookmarkStart w:id="15002" w:name="_Toc36220361"/>
      <w:bookmarkStart w:id="15003" w:name="_Toc36474459"/>
      <w:bookmarkStart w:id="15004" w:name="_Toc36542731"/>
      <w:bookmarkStart w:id="15005" w:name="_Toc36543552"/>
      <w:bookmarkStart w:id="15006" w:name="_Toc36567790"/>
      <w:bookmarkStart w:id="15007" w:name="_Toc44341475"/>
      <w:r w:rsidRPr="002B15AA">
        <w:t>5.</w:t>
      </w:r>
      <w:r w:rsidRPr="002B15AA">
        <w:rPr>
          <w:rFonts w:hint="eastAsia"/>
          <w:lang w:eastAsia="zh-CN"/>
        </w:rPr>
        <w:t>3</w:t>
      </w:r>
      <w:r w:rsidRPr="002B15AA">
        <w:t>.</w:t>
      </w:r>
      <w:r w:rsidRPr="002B15AA">
        <w:rPr>
          <w:lang w:eastAsia="zh-CN"/>
        </w:rPr>
        <w:t>49</w:t>
      </w:r>
      <w:r w:rsidRPr="002B15AA">
        <w:t>.2</w:t>
      </w:r>
      <w:r w:rsidRPr="002B15AA">
        <w:tab/>
        <w:t>Attributes</w:t>
      </w:r>
      <w:bookmarkEnd w:id="14999"/>
      <w:bookmarkEnd w:id="15000"/>
      <w:bookmarkEnd w:id="15001"/>
      <w:bookmarkEnd w:id="15002"/>
      <w:bookmarkEnd w:id="15003"/>
      <w:bookmarkEnd w:id="15004"/>
      <w:bookmarkEnd w:id="15005"/>
      <w:bookmarkEnd w:id="15006"/>
      <w:bookmarkEnd w:id="15007"/>
    </w:p>
    <w:p w:rsidR="00E154AB" w:rsidRPr="005A0BB3" w:rsidRDefault="00E154AB" w:rsidP="00E154AB">
      <w:r>
        <w:t>The ExternalNRFFunction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1"/>
        <w:gridCol w:w="1134"/>
        <w:gridCol w:w="1276"/>
        <w:gridCol w:w="1276"/>
        <w:gridCol w:w="1275"/>
        <w:gridCol w:w="1243"/>
      </w:tblGrid>
      <w:tr w:rsidR="00E154AB" w:rsidRPr="002B15AA" w:rsidTr="00583841">
        <w:trPr>
          <w:cantSplit/>
          <w:jc w:val="center"/>
        </w:trPr>
        <w:tc>
          <w:tcPr>
            <w:tcW w:w="3651" w:type="dxa"/>
            <w:shd w:val="pct10" w:color="auto" w:fill="FFFFFF"/>
            <w:vAlign w:val="center"/>
          </w:tcPr>
          <w:p w:rsidR="00E154AB" w:rsidRPr="002B15AA" w:rsidRDefault="00E154AB" w:rsidP="00583841">
            <w:pPr>
              <w:pStyle w:val="TAH"/>
            </w:pPr>
            <w:r w:rsidRPr="002B15AA">
              <w:t>Attribute name</w:t>
            </w:r>
          </w:p>
        </w:tc>
        <w:tc>
          <w:tcPr>
            <w:tcW w:w="1134" w:type="dxa"/>
            <w:shd w:val="pct10" w:color="auto" w:fill="FFFFFF"/>
            <w:vAlign w:val="center"/>
          </w:tcPr>
          <w:p w:rsidR="00E154AB" w:rsidRPr="002B15AA" w:rsidRDefault="00E154AB" w:rsidP="00583841">
            <w:pPr>
              <w:pStyle w:val="TAH"/>
            </w:pPr>
            <w:r w:rsidRPr="002B15AA">
              <w:t>Support Qualifier</w:t>
            </w:r>
          </w:p>
        </w:tc>
        <w:tc>
          <w:tcPr>
            <w:tcW w:w="1276" w:type="dxa"/>
            <w:shd w:val="pct10" w:color="auto" w:fill="FFFFFF"/>
            <w:vAlign w:val="center"/>
          </w:tcPr>
          <w:p w:rsidR="00E154AB" w:rsidRPr="002B15AA" w:rsidRDefault="00E154AB" w:rsidP="00583841">
            <w:pPr>
              <w:pStyle w:val="TAH"/>
            </w:pPr>
            <w:r w:rsidRPr="002B15AA">
              <w:t>isReadable</w:t>
            </w:r>
          </w:p>
        </w:tc>
        <w:tc>
          <w:tcPr>
            <w:tcW w:w="1276" w:type="dxa"/>
            <w:shd w:val="pct10" w:color="auto" w:fill="FFFFFF"/>
            <w:vAlign w:val="center"/>
          </w:tcPr>
          <w:p w:rsidR="00E154AB" w:rsidRPr="002B15AA" w:rsidRDefault="00E154AB" w:rsidP="00583841">
            <w:pPr>
              <w:pStyle w:val="TAH"/>
            </w:pPr>
            <w:r w:rsidRPr="002B15AA">
              <w:t>isWritable</w:t>
            </w:r>
          </w:p>
        </w:tc>
        <w:tc>
          <w:tcPr>
            <w:tcW w:w="1275"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3"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1" w:type="dxa"/>
          </w:tcPr>
          <w:p w:rsidR="00E154AB" w:rsidRPr="002B15AA" w:rsidRDefault="00E154AB" w:rsidP="00583841">
            <w:pPr>
              <w:pStyle w:val="TAL"/>
            </w:pPr>
            <w:r w:rsidRPr="002B15AA">
              <w:rPr>
                <w:rFonts w:ascii="Courier New" w:hAnsi="Courier New" w:cs="Courier New" w:hint="eastAsia"/>
                <w:lang w:eastAsia="zh-CN"/>
              </w:rPr>
              <w:t>i</w:t>
            </w:r>
            <w:r w:rsidRPr="002B15AA">
              <w:rPr>
                <w:rFonts w:ascii="Courier New" w:hAnsi="Courier New" w:cs="Courier New"/>
              </w:rPr>
              <w:t>d</w:t>
            </w:r>
          </w:p>
        </w:tc>
        <w:tc>
          <w:tcPr>
            <w:tcW w:w="1134" w:type="dxa"/>
          </w:tcPr>
          <w:p w:rsidR="00E154AB" w:rsidRPr="002B15AA" w:rsidRDefault="00E154AB" w:rsidP="00583841">
            <w:pPr>
              <w:pStyle w:val="TAL"/>
              <w:jc w:val="center"/>
            </w:pPr>
            <w:r w:rsidRPr="002B15AA">
              <w:t>M</w:t>
            </w:r>
          </w:p>
        </w:tc>
        <w:tc>
          <w:tcPr>
            <w:tcW w:w="1276" w:type="dxa"/>
          </w:tcPr>
          <w:p w:rsidR="00E154AB" w:rsidRPr="002B15AA" w:rsidRDefault="00E154AB" w:rsidP="00583841">
            <w:pPr>
              <w:pStyle w:val="TAL"/>
              <w:jc w:val="center"/>
              <w:rPr>
                <w:rFonts w:cs="Arial"/>
              </w:rPr>
            </w:pPr>
            <w:r w:rsidRPr="002B15AA">
              <w:rPr>
                <w:rFonts w:cs="Arial"/>
              </w:rPr>
              <w:t>T</w:t>
            </w:r>
          </w:p>
        </w:tc>
        <w:tc>
          <w:tcPr>
            <w:tcW w:w="1276" w:type="dxa"/>
          </w:tcPr>
          <w:p w:rsidR="00E154AB" w:rsidRPr="002B15AA" w:rsidRDefault="00E154AB" w:rsidP="00583841">
            <w:pPr>
              <w:pStyle w:val="TAL"/>
              <w:jc w:val="center"/>
              <w:rPr>
                <w:rFonts w:cs="Arial"/>
              </w:rPr>
            </w:pPr>
            <w:r w:rsidRPr="002B15AA">
              <w:rPr>
                <w:rFonts w:cs="Arial"/>
              </w:rPr>
              <w:t>F</w:t>
            </w:r>
          </w:p>
        </w:tc>
        <w:tc>
          <w:tcPr>
            <w:tcW w:w="1275" w:type="dxa"/>
          </w:tcPr>
          <w:p w:rsidR="00E154AB" w:rsidRPr="002B15AA" w:rsidRDefault="00E154AB" w:rsidP="00583841">
            <w:pPr>
              <w:pStyle w:val="TAL"/>
              <w:jc w:val="center"/>
              <w:rPr>
                <w:rFonts w:cs="Arial"/>
                <w:lang w:eastAsia="zh-CN"/>
              </w:rPr>
            </w:pPr>
            <w:r w:rsidRPr="002B15AA">
              <w:rPr>
                <w:rFonts w:cs="Arial"/>
                <w:lang w:eastAsia="zh-CN"/>
              </w:rPr>
              <w:t>F</w:t>
            </w:r>
          </w:p>
        </w:tc>
        <w:tc>
          <w:tcPr>
            <w:tcW w:w="1243" w:type="dxa"/>
          </w:tcPr>
          <w:p w:rsidR="00E154AB" w:rsidRPr="002B15AA" w:rsidRDefault="00E154AB" w:rsidP="00583841">
            <w:pPr>
              <w:pStyle w:val="TAL"/>
              <w:jc w:val="center"/>
              <w:rPr>
                <w:rFonts w:cs="Arial"/>
              </w:rPr>
            </w:pPr>
            <w:r w:rsidRPr="002B15AA">
              <w:rPr>
                <w:rFonts w:cs="Arial"/>
              </w:rPr>
              <w:t>T</w:t>
            </w:r>
          </w:p>
        </w:tc>
      </w:tr>
      <w:tr w:rsidR="00E154AB" w:rsidRPr="002B15AA" w:rsidTr="00583841">
        <w:trPr>
          <w:cantSplit/>
          <w:jc w:val="center"/>
        </w:trPr>
        <w:tc>
          <w:tcPr>
            <w:tcW w:w="3651" w:type="dxa"/>
          </w:tcPr>
          <w:p w:rsidR="00E154AB" w:rsidRPr="002B15AA" w:rsidRDefault="00E154AB" w:rsidP="00583841">
            <w:pPr>
              <w:pStyle w:val="TAL"/>
              <w:rPr>
                <w:rStyle w:val="desc"/>
              </w:rPr>
            </w:pPr>
            <w:r w:rsidRPr="002B15AA">
              <w:rPr>
                <w:rFonts w:ascii="Courier New" w:hAnsi="Courier New" w:cs="Courier New" w:hint="eastAsia"/>
                <w:lang w:eastAsia="zh-CN"/>
              </w:rPr>
              <w:t>pLMNId</w:t>
            </w:r>
            <w:r w:rsidRPr="002B15AA">
              <w:rPr>
                <w:rFonts w:ascii="Courier New" w:hAnsi="Courier New" w:cs="Courier New"/>
              </w:rPr>
              <w:t>List</w:t>
            </w:r>
          </w:p>
        </w:tc>
        <w:tc>
          <w:tcPr>
            <w:tcW w:w="1134" w:type="dxa"/>
          </w:tcPr>
          <w:p w:rsidR="00E154AB" w:rsidRPr="002B15AA" w:rsidRDefault="00E154AB" w:rsidP="00583841">
            <w:pPr>
              <w:pStyle w:val="TAL"/>
              <w:jc w:val="center"/>
            </w:pPr>
            <w:r w:rsidRPr="002B15AA">
              <w:t>M</w:t>
            </w:r>
          </w:p>
        </w:tc>
        <w:tc>
          <w:tcPr>
            <w:tcW w:w="1276" w:type="dxa"/>
          </w:tcPr>
          <w:p w:rsidR="00E154AB" w:rsidRPr="002B15AA" w:rsidRDefault="00E154AB" w:rsidP="00583841">
            <w:pPr>
              <w:pStyle w:val="TAL"/>
              <w:jc w:val="center"/>
              <w:rPr>
                <w:rFonts w:cs="Arial"/>
              </w:rPr>
            </w:pPr>
            <w:r w:rsidRPr="002B15AA">
              <w:rPr>
                <w:rFonts w:cs="Arial"/>
              </w:rPr>
              <w:t>T</w:t>
            </w:r>
          </w:p>
        </w:tc>
        <w:tc>
          <w:tcPr>
            <w:tcW w:w="1276" w:type="dxa"/>
          </w:tcPr>
          <w:p w:rsidR="00E154AB" w:rsidRPr="002B15AA" w:rsidRDefault="00E154AB" w:rsidP="00583841">
            <w:pPr>
              <w:pStyle w:val="TAL"/>
              <w:jc w:val="center"/>
              <w:rPr>
                <w:rFonts w:cs="Arial"/>
              </w:rPr>
            </w:pPr>
            <w:r w:rsidRPr="002B15AA">
              <w:rPr>
                <w:rFonts w:cs="Arial"/>
              </w:rPr>
              <w:t>T</w:t>
            </w:r>
          </w:p>
        </w:tc>
        <w:tc>
          <w:tcPr>
            <w:tcW w:w="1275" w:type="dxa"/>
          </w:tcPr>
          <w:p w:rsidR="00E154AB" w:rsidRPr="002B15AA" w:rsidRDefault="00E154AB" w:rsidP="00583841">
            <w:pPr>
              <w:pStyle w:val="TAL"/>
              <w:jc w:val="center"/>
              <w:rPr>
                <w:rFonts w:cs="Arial"/>
                <w:lang w:eastAsia="zh-CN"/>
              </w:rPr>
            </w:pPr>
            <w:r w:rsidRPr="002B15AA">
              <w:rPr>
                <w:rFonts w:cs="Arial"/>
                <w:lang w:eastAsia="zh-CN"/>
              </w:rPr>
              <w:t>F</w:t>
            </w:r>
          </w:p>
        </w:tc>
        <w:tc>
          <w:tcPr>
            <w:tcW w:w="1243" w:type="dxa"/>
          </w:tcPr>
          <w:p w:rsidR="00E154AB" w:rsidRPr="002B15AA" w:rsidRDefault="00E154AB" w:rsidP="00583841">
            <w:pPr>
              <w:pStyle w:val="TAL"/>
              <w:jc w:val="center"/>
              <w:rPr>
                <w:rFonts w:cs="Arial"/>
              </w:rPr>
            </w:pPr>
            <w:r w:rsidRPr="002B15AA">
              <w:rPr>
                <w:rFonts w:cs="Arial"/>
              </w:rPr>
              <w:t>T</w:t>
            </w:r>
          </w:p>
        </w:tc>
      </w:tr>
    </w:tbl>
    <w:p w:rsidR="00E154AB" w:rsidRPr="002B15AA" w:rsidRDefault="00E154AB" w:rsidP="00E154AB">
      <w:pPr>
        <w:pStyle w:val="Heading4"/>
      </w:pPr>
      <w:bookmarkStart w:id="15008" w:name="_Toc19888473"/>
      <w:bookmarkStart w:id="15009" w:name="_Toc27405356"/>
      <w:bookmarkStart w:id="15010" w:name="_Toc35878546"/>
      <w:bookmarkStart w:id="15011" w:name="_Toc36220362"/>
      <w:bookmarkStart w:id="15012" w:name="_Toc36474460"/>
      <w:bookmarkStart w:id="15013" w:name="_Toc36542732"/>
      <w:bookmarkStart w:id="15014" w:name="_Toc36543553"/>
      <w:bookmarkStart w:id="15015" w:name="_Toc36567791"/>
      <w:bookmarkStart w:id="15016" w:name="_Toc44341476"/>
      <w:r w:rsidRPr="002B15AA">
        <w:t>5.3.49.3</w:t>
      </w:r>
      <w:r w:rsidRPr="002B15AA">
        <w:tab/>
        <w:t>Attribute constraints</w:t>
      </w:r>
      <w:bookmarkEnd w:id="15008"/>
      <w:bookmarkEnd w:id="15009"/>
      <w:bookmarkEnd w:id="15010"/>
      <w:bookmarkEnd w:id="15011"/>
      <w:bookmarkEnd w:id="15012"/>
      <w:bookmarkEnd w:id="15013"/>
      <w:bookmarkEnd w:id="15014"/>
      <w:bookmarkEnd w:id="15015"/>
      <w:bookmarkEnd w:id="15016"/>
    </w:p>
    <w:p w:rsidR="00E154AB" w:rsidRPr="002B15AA" w:rsidRDefault="00E154AB" w:rsidP="00E154AB">
      <w:r w:rsidRPr="002B15AA">
        <w:t>None.</w:t>
      </w:r>
    </w:p>
    <w:p w:rsidR="00E154AB" w:rsidRPr="002B15AA" w:rsidRDefault="00E154AB" w:rsidP="00E154AB">
      <w:pPr>
        <w:pStyle w:val="Heading4"/>
      </w:pPr>
      <w:bookmarkStart w:id="15017" w:name="_Toc19888474"/>
      <w:bookmarkStart w:id="15018" w:name="_Toc27405357"/>
      <w:bookmarkStart w:id="15019" w:name="_Toc35878547"/>
      <w:bookmarkStart w:id="15020" w:name="_Toc36220363"/>
      <w:bookmarkStart w:id="15021" w:name="_Toc36474461"/>
      <w:bookmarkStart w:id="15022" w:name="_Toc36542733"/>
      <w:bookmarkStart w:id="15023" w:name="_Toc36543554"/>
      <w:bookmarkStart w:id="15024" w:name="_Toc36567792"/>
      <w:bookmarkStart w:id="15025" w:name="_Toc44341477"/>
      <w:r w:rsidRPr="002B15AA">
        <w:rPr>
          <w:lang w:eastAsia="zh-CN"/>
        </w:rPr>
        <w:t>5.3.49.</w:t>
      </w:r>
      <w:r w:rsidRPr="002B15AA">
        <w:t>4</w:t>
      </w:r>
      <w:r w:rsidRPr="002B15AA">
        <w:tab/>
        <w:t>Notifications</w:t>
      </w:r>
      <w:bookmarkEnd w:id="15017"/>
      <w:bookmarkEnd w:id="15018"/>
      <w:bookmarkEnd w:id="15019"/>
      <w:bookmarkEnd w:id="15020"/>
      <w:bookmarkEnd w:id="15021"/>
      <w:bookmarkEnd w:id="15022"/>
      <w:bookmarkEnd w:id="15023"/>
      <w:bookmarkEnd w:id="15024"/>
      <w:bookmarkEnd w:id="15025"/>
    </w:p>
    <w:p w:rsidR="00E154AB" w:rsidRPr="002B15AA" w:rsidRDefault="00E154AB" w:rsidP="00E154AB">
      <w:r w:rsidRPr="002B15AA">
        <w:t>The common notifications defined in subclause 5.5 are valid for this IOC, without exceptions or additions.</w:t>
      </w:r>
    </w:p>
    <w:p w:rsidR="00E154AB" w:rsidRPr="002B15AA" w:rsidRDefault="00E154AB" w:rsidP="00E154AB">
      <w:pPr>
        <w:pStyle w:val="Heading3"/>
      </w:pPr>
      <w:bookmarkStart w:id="15026" w:name="_Toc19888475"/>
      <w:bookmarkStart w:id="15027" w:name="_Toc27405358"/>
      <w:bookmarkStart w:id="15028" w:name="_Toc35878548"/>
      <w:bookmarkStart w:id="15029" w:name="_Toc36220364"/>
      <w:bookmarkStart w:id="15030" w:name="_Toc36474462"/>
      <w:bookmarkStart w:id="15031" w:name="_Toc36542734"/>
      <w:bookmarkStart w:id="15032" w:name="_Toc36543555"/>
      <w:bookmarkStart w:id="15033" w:name="_Toc36567793"/>
      <w:bookmarkStart w:id="15034" w:name="_Toc44341478"/>
      <w:r w:rsidRPr="002B15AA">
        <w:t>5.3.</w:t>
      </w:r>
      <w:r w:rsidRPr="002B15AA">
        <w:rPr>
          <w:lang w:eastAsia="zh-CN"/>
        </w:rPr>
        <w:t>50</w:t>
      </w:r>
      <w:r w:rsidRPr="002B15AA">
        <w:tab/>
      </w:r>
      <w:r w:rsidRPr="002B15AA">
        <w:rPr>
          <w:rFonts w:ascii="Courier New" w:hAnsi="Courier New" w:cs="Courier New"/>
        </w:rPr>
        <w:t>ExternalNSSFFunction</w:t>
      </w:r>
      <w:bookmarkEnd w:id="15026"/>
      <w:bookmarkEnd w:id="15027"/>
      <w:bookmarkEnd w:id="15028"/>
      <w:bookmarkEnd w:id="15029"/>
      <w:bookmarkEnd w:id="15030"/>
      <w:bookmarkEnd w:id="15031"/>
      <w:bookmarkEnd w:id="15032"/>
      <w:bookmarkEnd w:id="15033"/>
      <w:bookmarkEnd w:id="15034"/>
    </w:p>
    <w:p w:rsidR="00E154AB" w:rsidRPr="002B15AA" w:rsidRDefault="00E154AB" w:rsidP="00E154AB">
      <w:pPr>
        <w:pStyle w:val="Heading4"/>
      </w:pPr>
      <w:bookmarkStart w:id="15035" w:name="_Toc19888476"/>
      <w:bookmarkStart w:id="15036" w:name="_Toc27405359"/>
      <w:bookmarkStart w:id="15037" w:name="_Toc35878549"/>
      <w:bookmarkStart w:id="15038" w:name="_Toc36220365"/>
      <w:bookmarkStart w:id="15039" w:name="_Toc36474463"/>
      <w:bookmarkStart w:id="15040" w:name="_Toc36542735"/>
      <w:bookmarkStart w:id="15041" w:name="_Toc36543556"/>
      <w:bookmarkStart w:id="15042" w:name="_Toc36567794"/>
      <w:bookmarkStart w:id="15043" w:name="_Toc44341479"/>
      <w:r w:rsidRPr="002B15AA">
        <w:t>5.</w:t>
      </w:r>
      <w:r w:rsidRPr="002B15AA">
        <w:rPr>
          <w:rFonts w:hint="eastAsia"/>
          <w:lang w:eastAsia="zh-CN"/>
        </w:rPr>
        <w:t>3</w:t>
      </w:r>
      <w:r w:rsidRPr="002B15AA">
        <w:t>.</w:t>
      </w:r>
      <w:r w:rsidRPr="002B15AA">
        <w:rPr>
          <w:lang w:eastAsia="zh-CN"/>
        </w:rPr>
        <w:t>50</w:t>
      </w:r>
      <w:r w:rsidRPr="002B15AA">
        <w:t>.1</w:t>
      </w:r>
      <w:r w:rsidRPr="002B15AA">
        <w:tab/>
        <w:t>Definition</w:t>
      </w:r>
      <w:bookmarkEnd w:id="15035"/>
      <w:bookmarkEnd w:id="15036"/>
      <w:bookmarkEnd w:id="15037"/>
      <w:bookmarkEnd w:id="15038"/>
      <w:bookmarkEnd w:id="15039"/>
      <w:bookmarkEnd w:id="15040"/>
      <w:bookmarkEnd w:id="15041"/>
      <w:bookmarkEnd w:id="15042"/>
      <w:bookmarkEnd w:id="15043"/>
    </w:p>
    <w:p w:rsidR="00E154AB" w:rsidRPr="002B15AA" w:rsidRDefault="00E154AB" w:rsidP="00E154AB">
      <w:pPr>
        <w:pStyle w:val="BodyText"/>
      </w:pPr>
      <w:r w:rsidRPr="002B15AA">
        <w:t>This IOC represents external</w:t>
      </w:r>
      <w:r w:rsidRPr="002B15AA">
        <w:rPr>
          <w:rFonts w:hint="eastAsia"/>
          <w:lang w:eastAsia="zh-CN"/>
        </w:rPr>
        <w:t xml:space="preserve"> </w:t>
      </w:r>
      <w:r w:rsidRPr="002B15AA">
        <w:rPr>
          <w:lang w:eastAsia="zh-CN"/>
        </w:rPr>
        <w:t>NSSF</w:t>
      </w:r>
      <w:r w:rsidRPr="002B15AA">
        <w:t xml:space="preserve"> function controlled by another management domain. For more information about the </w:t>
      </w:r>
      <w:r w:rsidRPr="002B15AA">
        <w:rPr>
          <w:lang w:eastAsia="zh-CN"/>
        </w:rPr>
        <w:t>NSSF</w:t>
      </w:r>
      <w:r w:rsidRPr="002B15AA">
        <w:t>, see 3GPP TS </w:t>
      </w:r>
      <w:r>
        <w:t>23.501 [2]</w:t>
      </w:r>
      <w:r w:rsidRPr="002B15AA">
        <w:t>.</w:t>
      </w:r>
    </w:p>
    <w:p w:rsidR="00E154AB" w:rsidRDefault="00E154AB" w:rsidP="00E154AB">
      <w:pPr>
        <w:pStyle w:val="Heading4"/>
      </w:pPr>
      <w:bookmarkStart w:id="15044" w:name="_Toc19888477"/>
      <w:bookmarkStart w:id="15045" w:name="_Toc27405360"/>
      <w:bookmarkStart w:id="15046" w:name="_Toc35878550"/>
      <w:bookmarkStart w:id="15047" w:name="_Toc36220366"/>
      <w:bookmarkStart w:id="15048" w:name="_Toc36474464"/>
      <w:bookmarkStart w:id="15049" w:name="_Toc36542736"/>
      <w:bookmarkStart w:id="15050" w:name="_Toc36543557"/>
      <w:bookmarkStart w:id="15051" w:name="_Toc36567795"/>
      <w:bookmarkStart w:id="15052" w:name="_Toc44341480"/>
      <w:r w:rsidRPr="002B15AA">
        <w:t>5.</w:t>
      </w:r>
      <w:r w:rsidRPr="002B15AA">
        <w:rPr>
          <w:rFonts w:hint="eastAsia"/>
          <w:lang w:eastAsia="zh-CN"/>
        </w:rPr>
        <w:t>3</w:t>
      </w:r>
      <w:r w:rsidRPr="002B15AA">
        <w:t>.</w:t>
      </w:r>
      <w:r w:rsidRPr="002B15AA">
        <w:rPr>
          <w:lang w:eastAsia="zh-CN"/>
        </w:rPr>
        <w:t>50</w:t>
      </w:r>
      <w:r w:rsidRPr="002B15AA">
        <w:t>.2</w:t>
      </w:r>
      <w:r w:rsidRPr="002B15AA">
        <w:tab/>
        <w:t>Attributes</w:t>
      </w:r>
      <w:bookmarkEnd w:id="15044"/>
      <w:bookmarkEnd w:id="15045"/>
      <w:bookmarkEnd w:id="15046"/>
      <w:bookmarkEnd w:id="15047"/>
      <w:bookmarkEnd w:id="15048"/>
      <w:bookmarkEnd w:id="15049"/>
      <w:bookmarkEnd w:id="15050"/>
      <w:bookmarkEnd w:id="15051"/>
      <w:bookmarkEnd w:id="15052"/>
    </w:p>
    <w:p w:rsidR="00E154AB" w:rsidRPr="005A0BB3" w:rsidRDefault="00E154AB" w:rsidP="00E154AB">
      <w:r>
        <w:t>The ExternalNSSFFunction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1"/>
        <w:gridCol w:w="1134"/>
        <w:gridCol w:w="1276"/>
        <w:gridCol w:w="1276"/>
        <w:gridCol w:w="1270"/>
        <w:gridCol w:w="1248"/>
      </w:tblGrid>
      <w:tr w:rsidR="00E154AB" w:rsidRPr="002B15AA" w:rsidTr="00583841">
        <w:trPr>
          <w:cantSplit/>
          <w:jc w:val="center"/>
        </w:trPr>
        <w:tc>
          <w:tcPr>
            <w:tcW w:w="3651" w:type="dxa"/>
            <w:shd w:val="pct10" w:color="auto" w:fill="FFFFFF"/>
            <w:vAlign w:val="center"/>
          </w:tcPr>
          <w:p w:rsidR="00E154AB" w:rsidRPr="002B15AA" w:rsidRDefault="00E154AB" w:rsidP="00583841">
            <w:pPr>
              <w:pStyle w:val="TAH"/>
            </w:pPr>
            <w:r w:rsidRPr="002B15AA">
              <w:t>Attribute name</w:t>
            </w:r>
          </w:p>
        </w:tc>
        <w:tc>
          <w:tcPr>
            <w:tcW w:w="1134" w:type="dxa"/>
            <w:shd w:val="pct10" w:color="auto" w:fill="FFFFFF"/>
            <w:vAlign w:val="center"/>
          </w:tcPr>
          <w:p w:rsidR="00E154AB" w:rsidRPr="002B15AA" w:rsidRDefault="00E154AB" w:rsidP="00583841">
            <w:pPr>
              <w:pStyle w:val="TAH"/>
            </w:pPr>
            <w:r w:rsidRPr="002B15AA">
              <w:t>Support Qualifier</w:t>
            </w:r>
          </w:p>
        </w:tc>
        <w:tc>
          <w:tcPr>
            <w:tcW w:w="1276" w:type="dxa"/>
            <w:shd w:val="pct10" w:color="auto" w:fill="FFFFFF"/>
            <w:vAlign w:val="center"/>
          </w:tcPr>
          <w:p w:rsidR="00E154AB" w:rsidRPr="002B15AA" w:rsidRDefault="00E154AB" w:rsidP="00583841">
            <w:pPr>
              <w:pStyle w:val="TAH"/>
            </w:pPr>
            <w:r w:rsidRPr="002B15AA">
              <w:t>isReadable</w:t>
            </w:r>
          </w:p>
        </w:tc>
        <w:tc>
          <w:tcPr>
            <w:tcW w:w="1276" w:type="dxa"/>
            <w:shd w:val="pct10" w:color="auto" w:fill="FFFFFF"/>
            <w:vAlign w:val="center"/>
          </w:tcPr>
          <w:p w:rsidR="00E154AB" w:rsidRPr="002B15AA" w:rsidRDefault="00E154AB" w:rsidP="00583841">
            <w:pPr>
              <w:pStyle w:val="TAH"/>
            </w:pPr>
            <w:r w:rsidRPr="002B15AA">
              <w:t>isWritable</w:t>
            </w:r>
          </w:p>
        </w:tc>
        <w:tc>
          <w:tcPr>
            <w:tcW w:w="1270"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8"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1" w:type="dxa"/>
          </w:tcPr>
          <w:p w:rsidR="00E154AB" w:rsidRPr="002B15AA" w:rsidRDefault="00E154AB" w:rsidP="00583841">
            <w:pPr>
              <w:pStyle w:val="TAL"/>
            </w:pPr>
            <w:r w:rsidRPr="002B15AA">
              <w:rPr>
                <w:rFonts w:ascii="Courier New" w:hAnsi="Courier New" w:cs="Courier New" w:hint="eastAsia"/>
                <w:lang w:eastAsia="zh-CN"/>
              </w:rPr>
              <w:t>i</w:t>
            </w:r>
            <w:r w:rsidRPr="002B15AA">
              <w:rPr>
                <w:rFonts w:ascii="Courier New" w:hAnsi="Courier New" w:cs="Courier New"/>
              </w:rPr>
              <w:t>d</w:t>
            </w:r>
          </w:p>
        </w:tc>
        <w:tc>
          <w:tcPr>
            <w:tcW w:w="1134" w:type="dxa"/>
          </w:tcPr>
          <w:p w:rsidR="00E154AB" w:rsidRPr="002B15AA" w:rsidRDefault="00E154AB" w:rsidP="00583841">
            <w:pPr>
              <w:pStyle w:val="TAL"/>
              <w:jc w:val="center"/>
            </w:pPr>
            <w:r w:rsidRPr="002B15AA">
              <w:t>M</w:t>
            </w:r>
          </w:p>
        </w:tc>
        <w:tc>
          <w:tcPr>
            <w:tcW w:w="1276" w:type="dxa"/>
          </w:tcPr>
          <w:p w:rsidR="00E154AB" w:rsidRPr="002B15AA" w:rsidRDefault="00E154AB" w:rsidP="00583841">
            <w:pPr>
              <w:pStyle w:val="TAL"/>
              <w:jc w:val="center"/>
              <w:rPr>
                <w:rFonts w:cs="Arial"/>
              </w:rPr>
            </w:pPr>
            <w:r w:rsidRPr="002B15AA">
              <w:rPr>
                <w:rFonts w:cs="Arial"/>
              </w:rPr>
              <w:t>T</w:t>
            </w:r>
          </w:p>
        </w:tc>
        <w:tc>
          <w:tcPr>
            <w:tcW w:w="1276" w:type="dxa"/>
          </w:tcPr>
          <w:p w:rsidR="00E154AB" w:rsidRPr="002B15AA" w:rsidRDefault="00E154AB" w:rsidP="00583841">
            <w:pPr>
              <w:pStyle w:val="TAL"/>
              <w:jc w:val="center"/>
              <w:rPr>
                <w:rFonts w:cs="Arial"/>
              </w:rPr>
            </w:pPr>
            <w:r w:rsidRPr="002B15AA">
              <w:rPr>
                <w:rFonts w:cs="Arial"/>
              </w:rPr>
              <w:t>F</w:t>
            </w:r>
          </w:p>
        </w:tc>
        <w:tc>
          <w:tcPr>
            <w:tcW w:w="1270" w:type="dxa"/>
          </w:tcPr>
          <w:p w:rsidR="00E154AB" w:rsidRPr="002B15AA" w:rsidRDefault="00E154AB" w:rsidP="00583841">
            <w:pPr>
              <w:pStyle w:val="TAL"/>
              <w:jc w:val="center"/>
              <w:rPr>
                <w:rFonts w:cs="Arial"/>
                <w:lang w:eastAsia="zh-CN"/>
              </w:rPr>
            </w:pPr>
            <w:r w:rsidRPr="002B15AA">
              <w:rPr>
                <w:rFonts w:cs="Arial"/>
                <w:lang w:eastAsia="zh-CN"/>
              </w:rPr>
              <w:t>F</w:t>
            </w:r>
          </w:p>
        </w:tc>
        <w:tc>
          <w:tcPr>
            <w:tcW w:w="1248" w:type="dxa"/>
          </w:tcPr>
          <w:p w:rsidR="00E154AB" w:rsidRPr="002B15AA" w:rsidRDefault="00E154AB" w:rsidP="00583841">
            <w:pPr>
              <w:pStyle w:val="TAL"/>
              <w:jc w:val="center"/>
              <w:rPr>
                <w:rFonts w:cs="Arial"/>
              </w:rPr>
            </w:pPr>
            <w:r w:rsidRPr="002B15AA">
              <w:rPr>
                <w:rFonts w:cs="Arial"/>
              </w:rPr>
              <w:t>T</w:t>
            </w:r>
          </w:p>
        </w:tc>
      </w:tr>
      <w:tr w:rsidR="00E154AB" w:rsidRPr="002B15AA" w:rsidTr="00583841">
        <w:trPr>
          <w:cantSplit/>
          <w:jc w:val="center"/>
        </w:trPr>
        <w:tc>
          <w:tcPr>
            <w:tcW w:w="3651" w:type="dxa"/>
          </w:tcPr>
          <w:p w:rsidR="00E154AB" w:rsidRPr="002B15AA" w:rsidRDefault="00E154AB" w:rsidP="00583841">
            <w:pPr>
              <w:pStyle w:val="TAL"/>
              <w:rPr>
                <w:rStyle w:val="desc"/>
              </w:rPr>
            </w:pPr>
            <w:r w:rsidRPr="002B15AA">
              <w:rPr>
                <w:rFonts w:ascii="Courier New" w:hAnsi="Courier New" w:cs="Courier New" w:hint="eastAsia"/>
                <w:lang w:eastAsia="zh-CN"/>
              </w:rPr>
              <w:t>pLMNId</w:t>
            </w:r>
            <w:r w:rsidRPr="002B15AA">
              <w:rPr>
                <w:rFonts w:ascii="Courier New" w:hAnsi="Courier New" w:cs="Courier New"/>
              </w:rPr>
              <w:t>List</w:t>
            </w:r>
          </w:p>
        </w:tc>
        <w:tc>
          <w:tcPr>
            <w:tcW w:w="1134" w:type="dxa"/>
          </w:tcPr>
          <w:p w:rsidR="00E154AB" w:rsidRPr="002B15AA" w:rsidRDefault="00E154AB" w:rsidP="00583841">
            <w:pPr>
              <w:pStyle w:val="TAL"/>
              <w:jc w:val="center"/>
            </w:pPr>
            <w:r w:rsidRPr="002B15AA">
              <w:t>M</w:t>
            </w:r>
          </w:p>
        </w:tc>
        <w:tc>
          <w:tcPr>
            <w:tcW w:w="1276" w:type="dxa"/>
          </w:tcPr>
          <w:p w:rsidR="00E154AB" w:rsidRPr="002B15AA" w:rsidRDefault="00E154AB" w:rsidP="00583841">
            <w:pPr>
              <w:pStyle w:val="TAL"/>
              <w:jc w:val="center"/>
              <w:rPr>
                <w:rFonts w:cs="Arial"/>
              </w:rPr>
            </w:pPr>
            <w:r w:rsidRPr="002B15AA">
              <w:rPr>
                <w:rFonts w:cs="Arial"/>
              </w:rPr>
              <w:t>T</w:t>
            </w:r>
          </w:p>
        </w:tc>
        <w:tc>
          <w:tcPr>
            <w:tcW w:w="1276" w:type="dxa"/>
          </w:tcPr>
          <w:p w:rsidR="00E154AB" w:rsidRPr="002B15AA" w:rsidRDefault="00E154AB" w:rsidP="00583841">
            <w:pPr>
              <w:pStyle w:val="TAL"/>
              <w:jc w:val="center"/>
              <w:rPr>
                <w:rFonts w:cs="Arial"/>
              </w:rPr>
            </w:pPr>
            <w:r w:rsidRPr="002B15AA">
              <w:rPr>
                <w:rFonts w:cs="Arial"/>
              </w:rPr>
              <w:t>T</w:t>
            </w:r>
          </w:p>
        </w:tc>
        <w:tc>
          <w:tcPr>
            <w:tcW w:w="1270" w:type="dxa"/>
          </w:tcPr>
          <w:p w:rsidR="00E154AB" w:rsidRPr="002B15AA" w:rsidRDefault="00E154AB" w:rsidP="00583841">
            <w:pPr>
              <w:pStyle w:val="TAL"/>
              <w:jc w:val="center"/>
              <w:rPr>
                <w:rFonts w:cs="Arial"/>
                <w:lang w:eastAsia="zh-CN"/>
              </w:rPr>
            </w:pPr>
            <w:r w:rsidRPr="002B15AA">
              <w:rPr>
                <w:rFonts w:cs="Arial"/>
                <w:lang w:eastAsia="zh-CN"/>
              </w:rPr>
              <w:t>F</w:t>
            </w:r>
          </w:p>
        </w:tc>
        <w:tc>
          <w:tcPr>
            <w:tcW w:w="1248" w:type="dxa"/>
          </w:tcPr>
          <w:p w:rsidR="00E154AB" w:rsidRPr="002B15AA" w:rsidRDefault="00E154AB" w:rsidP="00583841">
            <w:pPr>
              <w:pStyle w:val="TAL"/>
              <w:jc w:val="center"/>
              <w:rPr>
                <w:rFonts w:cs="Arial"/>
              </w:rPr>
            </w:pPr>
            <w:r w:rsidRPr="002B15AA">
              <w:rPr>
                <w:rFonts w:cs="Arial"/>
              </w:rPr>
              <w:t>T</w:t>
            </w:r>
          </w:p>
        </w:tc>
      </w:tr>
    </w:tbl>
    <w:p w:rsidR="00E154AB" w:rsidRPr="002B15AA" w:rsidRDefault="00E154AB" w:rsidP="00E154AB">
      <w:pPr>
        <w:pStyle w:val="Heading4"/>
      </w:pPr>
      <w:bookmarkStart w:id="15053" w:name="_Toc19888478"/>
      <w:bookmarkStart w:id="15054" w:name="_Toc27405361"/>
      <w:bookmarkStart w:id="15055" w:name="_Toc35878551"/>
      <w:bookmarkStart w:id="15056" w:name="_Toc36220367"/>
      <w:bookmarkStart w:id="15057" w:name="_Toc36474465"/>
      <w:bookmarkStart w:id="15058" w:name="_Toc36542737"/>
      <w:bookmarkStart w:id="15059" w:name="_Toc36543558"/>
      <w:bookmarkStart w:id="15060" w:name="_Toc36567796"/>
      <w:bookmarkStart w:id="15061" w:name="_Toc44341481"/>
      <w:r w:rsidRPr="002B15AA">
        <w:t>5.3.50.3</w:t>
      </w:r>
      <w:r w:rsidRPr="002B15AA">
        <w:tab/>
        <w:t>Attribute constraints</w:t>
      </w:r>
      <w:bookmarkEnd w:id="15053"/>
      <w:bookmarkEnd w:id="15054"/>
      <w:bookmarkEnd w:id="15055"/>
      <w:bookmarkEnd w:id="15056"/>
      <w:bookmarkEnd w:id="15057"/>
      <w:bookmarkEnd w:id="15058"/>
      <w:bookmarkEnd w:id="15059"/>
      <w:bookmarkEnd w:id="15060"/>
      <w:bookmarkEnd w:id="15061"/>
    </w:p>
    <w:p w:rsidR="00E154AB" w:rsidRPr="002B15AA" w:rsidRDefault="00E154AB" w:rsidP="00E154AB">
      <w:r w:rsidRPr="002B15AA">
        <w:t>None.</w:t>
      </w:r>
    </w:p>
    <w:p w:rsidR="00E154AB" w:rsidRPr="002B15AA" w:rsidRDefault="00E154AB" w:rsidP="00E154AB">
      <w:pPr>
        <w:pStyle w:val="Heading4"/>
      </w:pPr>
      <w:bookmarkStart w:id="15062" w:name="_Toc19888479"/>
      <w:bookmarkStart w:id="15063" w:name="_Toc27405362"/>
      <w:bookmarkStart w:id="15064" w:name="_Toc35878552"/>
      <w:bookmarkStart w:id="15065" w:name="_Toc36220368"/>
      <w:bookmarkStart w:id="15066" w:name="_Toc36474466"/>
      <w:bookmarkStart w:id="15067" w:name="_Toc36542738"/>
      <w:bookmarkStart w:id="15068" w:name="_Toc36543559"/>
      <w:bookmarkStart w:id="15069" w:name="_Toc36567797"/>
      <w:bookmarkStart w:id="15070" w:name="_Toc44341482"/>
      <w:r w:rsidRPr="002B15AA">
        <w:rPr>
          <w:lang w:eastAsia="zh-CN"/>
        </w:rPr>
        <w:lastRenderedPageBreak/>
        <w:t>5.3.50.</w:t>
      </w:r>
      <w:r w:rsidRPr="002B15AA">
        <w:t>4</w:t>
      </w:r>
      <w:r w:rsidRPr="002B15AA">
        <w:tab/>
        <w:t>Notifications</w:t>
      </w:r>
      <w:bookmarkEnd w:id="15062"/>
      <w:bookmarkEnd w:id="15063"/>
      <w:bookmarkEnd w:id="15064"/>
      <w:bookmarkEnd w:id="15065"/>
      <w:bookmarkEnd w:id="15066"/>
      <w:bookmarkEnd w:id="15067"/>
      <w:bookmarkEnd w:id="15068"/>
      <w:bookmarkEnd w:id="15069"/>
      <w:bookmarkEnd w:id="15070"/>
    </w:p>
    <w:p w:rsidR="00E154AB" w:rsidRPr="002B15AA" w:rsidRDefault="00E154AB" w:rsidP="00E154AB">
      <w:r w:rsidRPr="002B15AA">
        <w:t>The common notifications defined in subclause 5.5 are valid for this IOC, without exceptions or additions.</w:t>
      </w:r>
    </w:p>
    <w:p w:rsidR="00E154AB" w:rsidRPr="002B15AA" w:rsidRDefault="00E154AB" w:rsidP="00E154AB">
      <w:pPr>
        <w:pStyle w:val="Heading3"/>
        <w:rPr>
          <w:rFonts w:cs="Arial"/>
          <w:lang w:eastAsia="zh-CN"/>
        </w:rPr>
      </w:pPr>
      <w:bookmarkStart w:id="15071" w:name="_Toc19888480"/>
      <w:bookmarkStart w:id="15072" w:name="_Toc27405363"/>
      <w:bookmarkStart w:id="15073" w:name="_Toc35878553"/>
      <w:bookmarkStart w:id="15074" w:name="_Toc36220369"/>
      <w:bookmarkStart w:id="15075" w:name="_Toc36474467"/>
      <w:bookmarkStart w:id="15076" w:name="_Toc36542739"/>
      <w:bookmarkStart w:id="15077" w:name="_Toc36543560"/>
      <w:bookmarkStart w:id="15078" w:name="_Toc36567798"/>
      <w:bookmarkStart w:id="15079" w:name="_Toc44341483"/>
      <w:r w:rsidRPr="002B15AA">
        <w:rPr>
          <w:rFonts w:cs="Arial"/>
          <w:lang w:eastAsia="zh-CN"/>
        </w:rPr>
        <w:t>5.3.51</w:t>
      </w:r>
      <w:r w:rsidRPr="002B15AA">
        <w:rPr>
          <w:rFonts w:cs="Arial"/>
          <w:lang w:eastAsia="zh-CN"/>
        </w:rPr>
        <w:tab/>
      </w:r>
      <w:r w:rsidRPr="002B15AA">
        <w:rPr>
          <w:rFonts w:ascii="Courier New" w:hAnsi="Courier New"/>
        </w:rPr>
        <w:t>AMFSet</w:t>
      </w:r>
      <w:bookmarkEnd w:id="15071"/>
      <w:bookmarkEnd w:id="15072"/>
      <w:bookmarkEnd w:id="15073"/>
      <w:bookmarkEnd w:id="15074"/>
      <w:bookmarkEnd w:id="15075"/>
      <w:bookmarkEnd w:id="15076"/>
      <w:bookmarkEnd w:id="15077"/>
      <w:bookmarkEnd w:id="15078"/>
      <w:bookmarkEnd w:id="15079"/>
    </w:p>
    <w:p w:rsidR="00E154AB" w:rsidRPr="002B15AA" w:rsidRDefault="00E154AB" w:rsidP="00E154AB">
      <w:pPr>
        <w:pStyle w:val="Heading4"/>
      </w:pPr>
      <w:bookmarkStart w:id="15080" w:name="_Toc19888481"/>
      <w:bookmarkStart w:id="15081" w:name="_Toc27405364"/>
      <w:bookmarkStart w:id="15082" w:name="_Toc35878554"/>
      <w:bookmarkStart w:id="15083" w:name="_Toc36220370"/>
      <w:bookmarkStart w:id="15084" w:name="_Toc36474468"/>
      <w:bookmarkStart w:id="15085" w:name="_Toc36542740"/>
      <w:bookmarkStart w:id="15086" w:name="_Toc36543561"/>
      <w:bookmarkStart w:id="15087" w:name="_Toc36567799"/>
      <w:bookmarkStart w:id="15088" w:name="_Toc44341484"/>
      <w:r w:rsidRPr="002B15AA">
        <w:rPr>
          <w:lang w:eastAsia="zh-CN"/>
        </w:rPr>
        <w:t>5.3</w:t>
      </w:r>
      <w:r w:rsidRPr="002B15AA">
        <w:t>.51.1</w:t>
      </w:r>
      <w:r w:rsidRPr="002B15AA">
        <w:tab/>
        <w:t>Definition</w:t>
      </w:r>
      <w:bookmarkEnd w:id="15080"/>
      <w:bookmarkEnd w:id="15081"/>
      <w:bookmarkEnd w:id="15082"/>
      <w:bookmarkEnd w:id="15083"/>
      <w:bookmarkEnd w:id="15084"/>
      <w:bookmarkEnd w:id="15085"/>
      <w:bookmarkEnd w:id="15086"/>
      <w:bookmarkEnd w:id="15087"/>
      <w:bookmarkEnd w:id="15088"/>
    </w:p>
    <w:p w:rsidR="00E154AB" w:rsidRPr="002B15AA" w:rsidRDefault="00E154AB" w:rsidP="00E154AB">
      <w:r w:rsidRPr="002B15AA">
        <w:t>This IOC represents the AMF Set which</w:t>
      </w:r>
      <w:r w:rsidRPr="002B15AA">
        <w:rPr>
          <w:bCs/>
        </w:rPr>
        <w:t xml:space="preserve"> consists of some AMFs that serve a given area and Network Slice. For more information about the AMF Set, see </w:t>
      </w:r>
      <w:r w:rsidRPr="002B15AA">
        <w:t>3GPP TS 23.501 [2].</w:t>
      </w:r>
      <w:r>
        <w:t xml:space="preserve"> </w:t>
      </w:r>
    </w:p>
    <w:p w:rsidR="00E154AB" w:rsidRDefault="00E154AB" w:rsidP="00E154AB">
      <w:pPr>
        <w:pStyle w:val="Heading4"/>
      </w:pPr>
      <w:bookmarkStart w:id="15089" w:name="_Toc19888482"/>
      <w:bookmarkStart w:id="15090" w:name="_Toc27405365"/>
      <w:bookmarkStart w:id="15091" w:name="_Toc35878555"/>
      <w:bookmarkStart w:id="15092" w:name="_Toc36220371"/>
      <w:bookmarkStart w:id="15093" w:name="_Toc36474469"/>
      <w:bookmarkStart w:id="15094" w:name="_Toc36542741"/>
      <w:bookmarkStart w:id="15095" w:name="_Toc36543562"/>
      <w:bookmarkStart w:id="15096" w:name="_Toc36567800"/>
      <w:bookmarkStart w:id="15097" w:name="_Toc44341485"/>
      <w:r w:rsidRPr="002B15AA">
        <w:t>5.3.51.2</w:t>
      </w:r>
      <w:r w:rsidRPr="002B15AA">
        <w:tab/>
        <w:t>Attributes</w:t>
      </w:r>
      <w:bookmarkEnd w:id="15089"/>
      <w:bookmarkEnd w:id="15090"/>
      <w:bookmarkEnd w:id="15091"/>
      <w:bookmarkEnd w:id="15092"/>
      <w:bookmarkEnd w:id="15093"/>
      <w:bookmarkEnd w:id="15094"/>
      <w:bookmarkEnd w:id="15095"/>
      <w:bookmarkEnd w:id="15096"/>
      <w:bookmarkEnd w:id="15097"/>
    </w:p>
    <w:p w:rsidR="00E154AB" w:rsidRPr="00A339EA" w:rsidRDefault="00E154AB" w:rsidP="00E154AB">
      <w:r>
        <w:t>The AMFSet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187"/>
        <w:gridCol w:w="1254"/>
        <w:gridCol w:w="1255"/>
        <w:gridCol w:w="1254"/>
        <w:gridCol w:w="1255"/>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187" w:type="dxa"/>
            <w:shd w:val="pct10" w:color="auto" w:fill="FFFFFF"/>
            <w:vAlign w:val="center"/>
          </w:tcPr>
          <w:p w:rsidR="00E154AB" w:rsidRPr="002B15AA" w:rsidRDefault="00E154AB" w:rsidP="00583841">
            <w:pPr>
              <w:pStyle w:val="TAH"/>
            </w:pPr>
            <w:r w:rsidRPr="002B15AA">
              <w:t>Support Qualifier</w:t>
            </w:r>
          </w:p>
        </w:tc>
        <w:tc>
          <w:tcPr>
            <w:tcW w:w="1254" w:type="dxa"/>
            <w:shd w:val="pct10" w:color="auto" w:fill="FFFFFF"/>
            <w:vAlign w:val="center"/>
          </w:tcPr>
          <w:p w:rsidR="00E154AB" w:rsidRPr="002B15AA" w:rsidRDefault="00E154AB" w:rsidP="00583841">
            <w:pPr>
              <w:pStyle w:val="TAH"/>
            </w:pPr>
            <w:r w:rsidRPr="002B15AA">
              <w:t>isReadable</w:t>
            </w:r>
          </w:p>
        </w:tc>
        <w:tc>
          <w:tcPr>
            <w:tcW w:w="1255" w:type="dxa"/>
            <w:shd w:val="pct10" w:color="auto" w:fill="FFFFFF"/>
            <w:vAlign w:val="center"/>
          </w:tcPr>
          <w:p w:rsidR="00E154AB" w:rsidRPr="002B15AA" w:rsidRDefault="00E154AB" w:rsidP="00583841">
            <w:pPr>
              <w:pStyle w:val="TAH"/>
            </w:pPr>
            <w:r w:rsidRPr="002B15AA">
              <w:t>isWritable</w:t>
            </w:r>
          </w:p>
        </w:tc>
        <w:tc>
          <w:tcPr>
            <w:tcW w:w="1254"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55"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187" w:type="dxa"/>
          </w:tcPr>
          <w:p w:rsidR="00E154AB" w:rsidRPr="002B15AA" w:rsidRDefault="00E154AB" w:rsidP="00583841">
            <w:pPr>
              <w:pStyle w:val="TAL"/>
              <w:jc w:val="center"/>
            </w:pPr>
            <w:r w:rsidRPr="002B15AA">
              <w:t>M</w:t>
            </w:r>
          </w:p>
        </w:tc>
        <w:tc>
          <w:tcPr>
            <w:tcW w:w="1254" w:type="dxa"/>
          </w:tcPr>
          <w:p w:rsidR="00E154AB" w:rsidRPr="002B15AA" w:rsidRDefault="00E154AB" w:rsidP="00583841">
            <w:pPr>
              <w:pStyle w:val="TAL"/>
              <w:jc w:val="center"/>
            </w:pPr>
            <w:r w:rsidRPr="002B15AA">
              <w:rPr>
                <w:rFonts w:cs="Arial"/>
              </w:rPr>
              <w:t>T</w:t>
            </w:r>
          </w:p>
        </w:tc>
        <w:tc>
          <w:tcPr>
            <w:tcW w:w="1255" w:type="dxa"/>
          </w:tcPr>
          <w:p w:rsidR="00E154AB" w:rsidRPr="002B15AA" w:rsidRDefault="00E154AB" w:rsidP="00583841">
            <w:pPr>
              <w:pStyle w:val="TAL"/>
              <w:jc w:val="center"/>
            </w:pPr>
            <w:r w:rsidRPr="002B15AA">
              <w:rPr>
                <w:rFonts w:cs="Arial"/>
                <w:lang w:eastAsia="zh-CN"/>
              </w:rPr>
              <w:t>T</w:t>
            </w:r>
          </w:p>
        </w:tc>
        <w:tc>
          <w:tcPr>
            <w:tcW w:w="1254" w:type="dxa"/>
          </w:tcPr>
          <w:p w:rsidR="00E154AB" w:rsidRPr="002B15AA" w:rsidRDefault="00E154AB" w:rsidP="00583841">
            <w:pPr>
              <w:pStyle w:val="TAL"/>
              <w:jc w:val="center"/>
              <w:rPr>
                <w:lang w:eastAsia="zh-CN"/>
              </w:rPr>
            </w:pPr>
            <w:r w:rsidRPr="002B15AA">
              <w:rPr>
                <w:rFonts w:cs="Arial"/>
              </w:rPr>
              <w:t>F</w:t>
            </w:r>
          </w:p>
        </w:tc>
        <w:tc>
          <w:tcPr>
            <w:tcW w:w="1255"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nRT</w:t>
            </w:r>
            <w:r w:rsidRPr="002B15AA">
              <w:rPr>
                <w:rFonts w:ascii="Courier New" w:hAnsi="Courier New" w:cs="Courier New" w:hint="eastAsia"/>
                <w:lang w:eastAsia="zh-CN"/>
              </w:rPr>
              <w:t>AClist</w:t>
            </w:r>
          </w:p>
        </w:tc>
        <w:tc>
          <w:tcPr>
            <w:tcW w:w="118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M</w:t>
            </w:r>
          </w:p>
        </w:tc>
        <w:tc>
          <w:tcPr>
            <w:tcW w:w="1254"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5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54"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5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aMFSetId</w:t>
            </w:r>
          </w:p>
        </w:tc>
        <w:tc>
          <w:tcPr>
            <w:tcW w:w="1187" w:type="dxa"/>
          </w:tcPr>
          <w:p w:rsidR="00E154AB" w:rsidRPr="002B15AA" w:rsidRDefault="00E154AB" w:rsidP="00583841">
            <w:pPr>
              <w:pStyle w:val="TAL"/>
              <w:jc w:val="center"/>
            </w:pPr>
            <w:r w:rsidRPr="002B15AA">
              <w:t>M</w:t>
            </w:r>
          </w:p>
        </w:tc>
        <w:tc>
          <w:tcPr>
            <w:tcW w:w="1254" w:type="dxa"/>
          </w:tcPr>
          <w:p w:rsidR="00E154AB" w:rsidRPr="002B15AA" w:rsidRDefault="00E154AB" w:rsidP="00583841">
            <w:pPr>
              <w:pStyle w:val="TAL"/>
              <w:jc w:val="center"/>
            </w:pPr>
            <w:r w:rsidRPr="002B15AA">
              <w:rPr>
                <w:rFonts w:cs="Arial"/>
              </w:rPr>
              <w:t>T</w:t>
            </w:r>
          </w:p>
        </w:tc>
        <w:tc>
          <w:tcPr>
            <w:tcW w:w="1255" w:type="dxa"/>
          </w:tcPr>
          <w:p w:rsidR="00E154AB" w:rsidRPr="002B15AA" w:rsidRDefault="00E154AB" w:rsidP="00583841">
            <w:pPr>
              <w:pStyle w:val="TAL"/>
              <w:jc w:val="center"/>
            </w:pPr>
            <w:r w:rsidRPr="002B15AA">
              <w:rPr>
                <w:rFonts w:cs="Arial"/>
                <w:lang w:eastAsia="zh-CN"/>
              </w:rPr>
              <w:t>T</w:t>
            </w:r>
          </w:p>
        </w:tc>
        <w:tc>
          <w:tcPr>
            <w:tcW w:w="1254" w:type="dxa"/>
          </w:tcPr>
          <w:p w:rsidR="00E154AB" w:rsidRPr="002B15AA" w:rsidRDefault="00E154AB" w:rsidP="00583841">
            <w:pPr>
              <w:pStyle w:val="TAL"/>
              <w:jc w:val="center"/>
              <w:rPr>
                <w:lang w:eastAsia="zh-CN"/>
              </w:rPr>
            </w:pPr>
            <w:r w:rsidRPr="002B15AA">
              <w:rPr>
                <w:rFonts w:cs="Arial"/>
              </w:rPr>
              <w:t>F</w:t>
            </w:r>
          </w:p>
        </w:tc>
        <w:tc>
          <w:tcPr>
            <w:tcW w:w="1255"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sN</w:t>
            </w:r>
            <w:r w:rsidRPr="002B15AA">
              <w:rPr>
                <w:rFonts w:ascii="Courier New" w:hAnsi="Courier New" w:cs="Courier New" w:hint="eastAsia"/>
                <w:lang w:eastAsia="zh-CN"/>
              </w:rPr>
              <w:t>SSAI</w:t>
            </w:r>
            <w:r>
              <w:rPr>
                <w:rFonts w:ascii="Courier New" w:hAnsi="Courier New" w:cs="Courier New"/>
                <w:lang w:eastAsia="zh-CN"/>
              </w:rPr>
              <w:t>List</w:t>
            </w:r>
          </w:p>
        </w:tc>
        <w:tc>
          <w:tcPr>
            <w:tcW w:w="118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54"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5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54"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5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jc w:val="center"/>
              <w:rPr>
                <w:rStyle w:val="desc"/>
              </w:rPr>
            </w:pPr>
            <w:r w:rsidRPr="002B15AA">
              <w:rPr>
                <w:b/>
              </w:rPr>
              <w:t>Attribute related to role</w:t>
            </w:r>
          </w:p>
        </w:tc>
        <w:tc>
          <w:tcPr>
            <w:tcW w:w="1187" w:type="dxa"/>
          </w:tcPr>
          <w:p w:rsidR="00E154AB" w:rsidRPr="002B15AA" w:rsidRDefault="00E154AB" w:rsidP="00583841">
            <w:pPr>
              <w:pStyle w:val="TAL"/>
              <w:jc w:val="center"/>
              <w:rPr>
                <w:lang w:eastAsia="zh-CN"/>
              </w:rPr>
            </w:pPr>
          </w:p>
        </w:tc>
        <w:tc>
          <w:tcPr>
            <w:tcW w:w="1254" w:type="dxa"/>
          </w:tcPr>
          <w:p w:rsidR="00E154AB" w:rsidRPr="002B15AA" w:rsidRDefault="00E154AB" w:rsidP="00583841">
            <w:pPr>
              <w:pStyle w:val="TAL"/>
              <w:jc w:val="center"/>
              <w:rPr>
                <w:lang w:eastAsia="zh-CN"/>
              </w:rPr>
            </w:pPr>
          </w:p>
        </w:tc>
        <w:tc>
          <w:tcPr>
            <w:tcW w:w="1255" w:type="dxa"/>
          </w:tcPr>
          <w:p w:rsidR="00E154AB" w:rsidRPr="002B15AA" w:rsidRDefault="00E154AB" w:rsidP="00583841">
            <w:pPr>
              <w:pStyle w:val="TAL"/>
              <w:jc w:val="center"/>
              <w:rPr>
                <w:lang w:eastAsia="zh-CN"/>
              </w:rPr>
            </w:pPr>
          </w:p>
        </w:tc>
        <w:tc>
          <w:tcPr>
            <w:tcW w:w="1254" w:type="dxa"/>
          </w:tcPr>
          <w:p w:rsidR="00E154AB" w:rsidRPr="002B15AA" w:rsidRDefault="00E154AB" w:rsidP="00583841">
            <w:pPr>
              <w:pStyle w:val="TAL"/>
              <w:jc w:val="center"/>
              <w:rPr>
                <w:lang w:eastAsia="zh-CN"/>
              </w:rPr>
            </w:pPr>
          </w:p>
        </w:tc>
        <w:tc>
          <w:tcPr>
            <w:tcW w:w="1255" w:type="dxa"/>
          </w:tcPr>
          <w:p w:rsidR="00E154AB" w:rsidRPr="002B15AA" w:rsidRDefault="00E154AB" w:rsidP="00583841">
            <w:pPr>
              <w:pStyle w:val="TAL"/>
              <w:jc w:val="center"/>
              <w:rPr>
                <w:lang w:eastAsia="zh-CN"/>
              </w:rPr>
            </w:pP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rPr>
            </w:pPr>
            <w:r w:rsidRPr="002B15AA">
              <w:rPr>
                <w:rFonts w:ascii="Courier New" w:hAnsi="Courier New" w:cs="Courier New"/>
              </w:rPr>
              <w:t>a</w:t>
            </w:r>
            <w:r w:rsidRPr="002B15AA">
              <w:rPr>
                <w:rFonts w:ascii="Courier New" w:hAnsi="Courier New" w:cs="Courier New" w:hint="eastAsia"/>
              </w:rPr>
              <w:t>MFRegion</w:t>
            </w:r>
          </w:p>
        </w:tc>
        <w:tc>
          <w:tcPr>
            <w:tcW w:w="1187" w:type="dxa"/>
          </w:tcPr>
          <w:p w:rsidR="00E154AB" w:rsidRPr="002B15AA" w:rsidRDefault="00E154AB" w:rsidP="00583841">
            <w:pPr>
              <w:pStyle w:val="TAL"/>
              <w:jc w:val="center"/>
            </w:pPr>
            <w:r w:rsidRPr="002B15AA">
              <w:t>M</w:t>
            </w:r>
          </w:p>
        </w:tc>
        <w:tc>
          <w:tcPr>
            <w:tcW w:w="1254" w:type="dxa"/>
          </w:tcPr>
          <w:p w:rsidR="00E154AB" w:rsidRPr="002B15AA" w:rsidRDefault="00E154AB" w:rsidP="00583841">
            <w:pPr>
              <w:pStyle w:val="TAL"/>
              <w:jc w:val="center"/>
            </w:pPr>
            <w:r w:rsidRPr="002B15AA">
              <w:rPr>
                <w:rFonts w:cs="Arial"/>
              </w:rPr>
              <w:t>T</w:t>
            </w:r>
          </w:p>
        </w:tc>
        <w:tc>
          <w:tcPr>
            <w:tcW w:w="1255" w:type="dxa"/>
          </w:tcPr>
          <w:p w:rsidR="00E154AB" w:rsidRPr="002B15AA" w:rsidRDefault="00E154AB" w:rsidP="00583841">
            <w:pPr>
              <w:pStyle w:val="TAL"/>
              <w:jc w:val="center"/>
            </w:pPr>
            <w:r w:rsidRPr="002B15AA">
              <w:rPr>
                <w:rFonts w:cs="Arial"/>
                <w:lang w:eastAsia="zh-CN"/>
              </w:rPr>
              <w:t>T</w:t>
            </w:r>
          </w:p>
        </w:tc>
        <w:tc>
          <w:tcPr>
            <w:tcW w:w="1254" w:type="dxa"/>
          </w:tcPr>
          <w:p w:rsidR="00E154AB" w:rsidRPr="002B15AA" w:rsidRDefault="00E154AB" w:rsidP="00583841">
            <w:pPr>
              <w:pStyle w:val="TAL"/>
              <w:jc w:val="center"/>
            </w:pPr>
            <w:r w:rsidRPr="002B15AA">
              <w:rPr>
                <w:rFonts w:cs="Arial"/>
              </w:rPr>
              <w:t>F</w:t>
            </w:r>
          </w:p>
        </w:tc>
        <w:tc>
          <w:tcPr>
            <w:tcW w:w="1255" w:type="dxa"/>
          </w:tcPr>
          <w:p w:rsidR="00E154AB" w:rsidRPr="002B15AA" w:rsidRDefault="00E154AB" w:rsidP="00583841">
            <w:pPr>
              <w:pStyle w:val="TAL"/>
              <w:jc w:val="center"/>
              <w:rPr>
                <w:lang w:eastAsia="zh-CN"/>
              </w:rP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rPr>
            </w:pPr>
            <w:r w:rsidRPr="002B15AA">
              <w:rPr>
                <w:rFonts w:ascii="Courier New" w:hAnsi="Courier New" w:cs="Courier New"/>
              </w:rPr>
              <w:t>aMFSetMemberList</w:t>
            </w:r>
          </w:p>
        </w:tc>
        <w:tc>
          <w:tcPr>
            <w:tcW w:w="1187" w:type="dxa"/>
          </w:tcPr>
          <w:p w:rsidR="00E154AB" w:rsidRPr="002B15AA" w:rsidRDefault="00E154AB" w:rsidP="00583841">
            <w:pPr>
              <w:pStyle w:val="TAL"/>
              <w:jc w:val="center"/>
            </w:pPr>
            <w:r w:rsidRPr="002B15AA">
              <w:t>M</w:t>
            </w:r>
          </w:p>
        </w:tc>
        <w:tc>
          <w:tcPr>
            <w:tcW w:w="1254" w:type="dxa"/>
          </w:tcPr>
          <w:p w:rsidR="00E154AB" w:rsidRPr="002B15AA" w:rsidRDefault="00E154AB" w:rsidP="00583841">
            <w:pPr>
              <w:pStyle w:val="TAL"/>
              <w:jc w:val="center"/>
            </w:pPr>
            <w:r w:rsidRPr="002B15AA">
              <w:rPr>
                <w:rFonts w:cs="Arial"/>
              </w:rPr>
              <w:t>T</w:t>
            </w:r>
          </w:p>
        </w:tc>
        <w:tc>
          <w:tcPr>
            <w:tcW w:w="1255" w:type="dxa"/>
          </w:tcPr>
          <w:p w:rsidR="00E154AB" w:rsidRPr="002B15AA" w:rsidRDefault="00E154AB" w:rsidP="00583841">
            <w:pPr>
              <w:pStyle w:val="TAL"/>
              <w:jc w:val="center"/>
            </w:pPr>
            <w:r w:rsidRPr="002B15AA">
              <w:rPr>
                <w:rFonts w:cs="Arial"/>
                <w:lang w:eastAsia="zh-CN"/>
              </w:rPr>
              <w:t>T</w:t>
            </w:r>
          </w:p>
        </w:tc>
        <w:tc>
          <w:tcPr>
            <w:tcW w:w="1254" w:type="dxa"/>
          </w:tcPr>
          <w:p w:rsidR="00E154AB" w:rsidRPr="002B15AA" w:rsidRDefault="00E154AB" w:rsidP="00583841">
            <w:pPr>
              <w:pStyle w:val="TAL"/>
              <w:jc w:val="center"/>
            </w:pPr>
            <w:r w:rsidRPr="002B15AA">
              <w:rPr>
                <w:rFonts w:cs="Arial"/>
              </w:rPr>
              <w:t>F</w:t>
            </w:r>
          </w:p>
        </w:tc>
        <w:tc>
          <w:tcPr>
            <w:tcW w:w="1255" w:type="dxa"/>
          </w:tcPr>
          <w:p w:rsidR="00E154AB" w:rsidRPr="002B15AA" w:rsidRDefault="00E154AB" w:rsidP="00583841">
            <w:pPr>
              <w:pStyle w:val="TAL"/>
              <w:jc w:val="center"/>
              <w:rPr>
                <w:lang w:eastAsia="zh-CN"/>
              </w:rPr>
            </w:pPr>
            <w:r w:rsidRPr="002B15AA">
              <w:rPr>
                <w:rFonts w:cs="Arial"/>
                <w:lang w:eastAsia="zh-CN"/>
              </w:rPr>
              <w:t>T</w:t>
            </w:r>
          </w:p>
        </w:tc>
      </w:tr>
    </w:tbl>
    <w:p w:rsidR="00E154AB" w:rsidRPr="002B15AA" w:rsidRDefault="00E154AB" w:rsidP="00E154AB">
      <w:pPr>
        <w:pStyle w:val="Heading4"/>
      </w:pPr>
      <w:bookmarkStart w:id="15098" w:name="_Toc19888483"/>
      <w:bookmarkStart w:id="15099" w:name="_Toc27405366"/>
      <w:bookmarkStart w:id="15100" w:name="_Toc35878556"/>
      <w:bookmarkStart w:id="15101" w:name="_Toc36220372"/>
      <w:bookmarkStart w:id="15102" w:name="_Toc36474470"/>
      <w:bookmarkStart w:id="15103" w:name="_Toc36542742"/>
      <w:bookmarkStart w:id="15104" w:name="_Toc36543563"/>
      <w:bookmarkStart w:id="15105" w:name="_Toc36567801"/>
      <w:bookmarkStart w:id="15106" w:name="_Toc44341486"/>
      <w:r w:rsidRPr="002B15AA">
        <w:t>5.3.51.3</w:t>
      </w:r>
      <w:r w:rsidRPr="002B15AA">
        <w:tab/>
        <w:t>Attribute constraints</w:t>
      </w:r>
      <w:bookmarkEnd w:id="15098"/>
      <w:bookmarkEnd w:id="15099"/>
      <w:bookmarkEnd w:id="15100"/>
      <w:bookmarkEnd w:id="15101"/>
      <w:bookmarkEnd w:id="15102"/>
      <w:bookmarkEnd w:id="15103"/>
      <w:bookmarkEnd w:id="15104"/>
      <w:bookmarkEnd w:id="15105"/>
      <w:bookmarkEnd w:id="15106"/>
    </w:p>
    <w:tbl>
      <w:tblPr>
        <w:tblW w:w="8779" w:type="dxa"/>
        <w:jc w:val="center"/>
        <w:tblLook w:val="01E0" w:firstRow="1" w:lastRow="1" w:firstColumn="1" w:lastColumn="1" w:noHBand="0" w:noVBand="0"/>
      </w:tblPr>
      <w:tblGrid>
        <w:gridCol w:w="3113"/>
        <w:gridCol w:w="5666"/>
      </w:tblGrid>
      <w:tr w:rsidR="00E154AB" w:rsidRPr="002B15AA" w:rsidTr="00583841">
        <w:trPr>
          <w:jc w:val="center"/>
        </w:trPr>
        <w:tc>
          <w:tcPr>
            <w:tcW w:w="3113"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666"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113"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sN</w:t>
            </w:r>
            <w:r w:rsidRPr="002B15AA">
              <w:rPr>
                <w:rFonts w:ascii="Courier New" w:hAnsi="Courier New" w:cs="Courier New"/>
                <w:lang w:eastAsia="zh-CN"/>
              </w:rPr>
              <w:t>SSAI</w:t>
            </w:r>
            <w:r>
              <w:rPr>
                <w:rFonts w:ascii="Courier New" w:hAnsi="Courier New" w:cs="Courier New"/>
                <w:lang w:eastAsia="zh-CN"/>
              </w:rPr>
              <w:t>List</w:t>
            </w:r>
            <w:r w:rsidRPr="002B15AA">
              <w:rPr>
                <w:rFonts w:ascii="Courier New" w:hAnsi="Courier New" w:cs="Courier New"/>
                <w:lang w:eastAsia="zh-CN"/>
              </w:rPr>
              <w:t xml:space="preserve"> </w:t>
            </w:r>
            <w:r w:rsidRPr="002B15AA">
              <w:rPr>
                <w:rFonts w:cs="Arial"/>
              </w:rPr>
              <w:t>Support Qualifier</w:t>
            </w:r>
          </w:p>
        </w:tc>
        <w:tc>
          <w:tcPr>
            <w:tcW w:w="566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jc w:val="center"/>
        <w:rPr>
          <w:b/>
        </w:rPr>
      </w:pPr>
    </w:p>
    <w:p w:rsidR="00E154AB" w:rsidRPr="002B15AA" w:rsidRDefault="00E154AB" w:rsidP="00E154AB">
      <w:pPr>
        <w:pStyle w:val="Heading4"/>
      </w:pPr>
      <w:bookmarkStart w:id="15107" w:name="_Toc19888484"/>
      <w:bookmarkStart w:id="15108" w:name="_Toc27405367"/>
      <w:bookmarkStart w:id="15109" w:name="_Toc35878557"/>
      <w:bookmarkStart w:id="15110" w:name="_Toc36220373"/>
      <w:bookmarkStart w:id="15111" w:name="_Toc36474471"/>
      <w:bookmarkStart w:id="15112" w:name="_Toc36542743"/>
      <w:bookmarkStart w:id="15113" w:name="_Toc36543564"/>
      <w:bookmarkStart w:id="15114" w:name="_Toc36567802"/>
      <w:bookmarkStart w:id="15115" w:name="_Toc44341487"/>
      <w:r w:rsidRPr="002B15AA">
        <w:rPr>
          <w:lang w:eastAsia="zh-CN"/>
        </w:rPr>
        <w:t>5</w:t>
      </w:r>
      <w:r w:rsidRPr="002B15AA">
        <w:t>.3.51.4</w:t>
      </w:r>
      <w:r w:rsidRPr="002B15AA">
        <w:tab/>
        <w:t>Notifications</w:t>
      </w:r>
      <w:bookmarkEnd w:id="15107"/>
      <w:bookmarkEnd w:id="15108"/>
      <w:bookmarkEnd w:id="15109"/>
      <w:bookmarkEnd w:id="15110"/>
      <w:bookmarkEnd w:id="15111"/>
      <w:bookmarkEnd w:id="15112"/>
      <w:bookmarkEnd w:id="15113"/>
      <w:bookmarkEnd w:id="15114"/>
      <w:bookmarkEnd w:id="15115"/>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15116" w:name="_Toc19888485"/>
      <w:bookmarkStart w:id="15117" w:name="_Toc27405368"/>
      <w:bookmarkStart w:id="15118" w:name="_Toc35878558"/>
      <w:bookmarkStart w:id="15119" w:name="_Toc36220374"/>
      <w:bookmarkStart w:id="15120" w:name="_Toc36474472"/>
      <w:bookmarkStart w:id="15121" w:name="_Toc36542744"/>
      <w:bookmarkStart w:id="15122" w:name="_Toc36543565"/>
      <w:bookmarkStart w:id="15123" w:name="_Toc36567803"/>
      <w:bookmarkStart w:id="15124" w:name="_Toc44341488"/>
      <w:r w:rsidRPr="002B15AA">
        <w:rPr>
          <w:rFonts w:cs="Arial"/>
          <w:lang w:eastAsia="zh-CN"/>
        </w:rPr>
        <w:t>5.3.52</w:t>
      </w:r>
      <w:r w:rsidRPr="002B15AA">
        <w:rPr>
          <w:rFonts w:cs="Arial"/>
          <w:lang w:eastAsia="zh-CN"/>
        </w:rPr>
        <w:tab/>
      </w:r>
      <w:r w:rsidRPr="002B15AA">
        <w:rPr>
          <w:rFonts w:ascii="Courier New" w:hAnsi="Courier New"/>
        </w:rPr>
        <w:t>AMFRegion</w:t>
      </w:r>
      <w:bookmarkEnd w:id="15116"/>
      <w:bookmarkEnd w:id="15117"/>
      <w:bookmarkEnd w:id="15118"/>
      <w:bookmarkEnd w:id="15119"/>
      <w:bookmarkEnd w:id="15120"/>
      <w:bookmarkEnd w:id="15121"/>
      <w:bookmarkEnd w:id="15122"/>
      <w:bookmarkEnd w:id="15123"/>
      <w:bookmarkEnd w:id="15124"/>
    </w:p>
    <w:p w:rsidR="00E154AB" w:rsidRPr="002B15AA" w:rsidRDefault="00E154AB" w:rsidP="00E154AB">
      <w:pPr>
        <w:pStyle w:val="Heading4"/>
      </w:pPr>
      <w:bookmarkStart w:id="15125" w:name="_Toc19888486"/>
      <w:bookmarkStart w:id="15126" w:name="_Toc27405369"/>
      <w:bookmarkStart w:id="15127" w:name="_Toc35878559"/>
      <w:bookmarkStart w:id="15128" w:name="_Toc36220375"/>
      <w:bookmarkStart w:id="15129" w:name="_Toc36474473"/>
      <w:bookmarkStart w:id="15130" w:name="_Toc36542745"/>
      <w:bookmarkStart w:id="15131" w:name="_Toc36543566"/>
      <w:bookmarkStart w:id="15132" w:name="_Toc36567804"/>
      <w:bookmarkStart w:id="15133" w:name="_Toc44341489"/>
      <w:r w:rsidRPr="002B15AA">
        <w:rPr>
          <w:lang w:eastAsia="zh-CN"/>
        </w:rPr>
        <w:t>5.3</w:t>
      </w:r>
      <w:r w:rsidRPr="002B15AA">
        <w:t>.52.1</w:t>
      </w:r>
      <w:r w:rsidRPr="002B15AA">
        <w:tab/>
        <w:t>Definition</w:t>
      </w:r>
      <w:bookmarkEnd w:id="15125"/>
      <w:bookmarkEnd w:id="15126"/>
      <w:bookmarkEnd w:id="15127"/>
      <w:bookmarkEnd w:id="15128"/>
      <w:bookmarkEnd w:id="15129"/>
      <w:bookmarkEnd w:id="15130"/>
      <w:bookmarkEnd w:id="15131"/>
      <w:bookmarkEnd w:id="15132"/>
      <w:bookmarkEnd w:id="15133"/>
    </w:p>
    <w:p w:rsidR="00E154AB" w:rsidRPr="002B15AA" w:rsidRDefault="00E154AB" w:rsidP="00E154AB">
      <w:r w:rsidRPr="002B15AA">
        <w:t>This IOC represents the AMF Region which</w:t>
      </w:r>
      <w:r w:rsidRPr="002B15AA">
        <w:rPr>
          <w:bCs/>
        </w:rPr>
        <w:t xml:space="preserve"> consists one or multiple AMF Sets. For more information about the AMF Region, see </w:t>
      </w:r>
      <w:r w:rsidRPr="002B15AA">
        <w:t>3GPP TS 23.501 [2].</w:t>
      </w:r>
      <w:r>
        <w:t xml:space="preserve"> </w:t>
      </w:r>
    </w:p>
    <w:p w:rsidR="00E154AB" w:rsidRDefault="00E154AB" w:rsidP="00E154AB">
      <w:pPr>
        <w:pStyle w:val="Heading4"/>
      </w:pPr>
      <w:bookmarkStart w:id="15134" w:name="_Toc19888487"/>
      <w:bookmarkStart w:id="15135" w:name="_Toc27405370"/>
      <w:bookmarkStart w:id="15136" w:name="_Toc35878560"/>
      <w:bookmarkStart w:id="15137" w:name="_Toc36220376"/>
      <w:bookmarkStart w:id="15138" w:name="_Toc36474474"/>
      <w:bookmarkStart w:id="15139" w:name="_Toc36542746"/>
      <w:bookmarkStart w:id="15140" w:name="_Toc36543567"/>
      <w:bookmarkStart w:id="15141" w:name="_Toc36567805"/>
      <w:bookmarkStart w:id="15142" w:name="_Toc44341490"/>
      <w:r w:rsidRPr="002B15AA">
        <w:t>5.3.52.2</w:t>
      </w:r>
      <w:r w:rsidRPr="002B15AA">
        <w:tab/>
        <w:t>Attributes</w:t>
      </w:r>
      <w:bookmarkEnd w:id="15134"/>
      <w:bookmarkEnd w:id="15135"/>
      <w:bookmarkEnd w:id="15136"/>
      <w:bookmarkEnd w:id="15137"/>
      <w:bookmarkEnd w:id="15138"/>
      <w:bookmarkEnd w:id="15139"/>
      <w:bookmarkEnd w:id="15140"/>
      <w:bookmarkEnd w:id="15141"/>
      <w:bookmarkEnd w:id="15142"/>
    </w:p>
    <w:p w:rsidR="00E154AB" w:rsidRPr="00A339EA" w:rsidRDefault="00E154AB" w:rsidP="00E154AB">
      <w:r>
        <w:t>The AMFRegion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lastRenderedPageBreak/>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nRT</w:t>
            </w:r>
            <w:r w:rsidRPr="002B15AA">
              <w:rPr>
                <w:rFonts w:ascii="Courier New" w:hAnsi="Courier New" w:cs="Courier New" w:hint="eastAsia"/>
                <w:lang w:eastAsia="zh-CN"/>
              </w:rPr>
              <w:t>AClist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aMFRegionId</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sN</w:t>
            </w:r>
            <w:r w:rsidRPr="002B15AA">
              <w:rPr>
                <w:rFonts w:ascii="Courier New" w:hAnsi="Courier New" w:cs="Courier New" w:hint="eastAsia"/>
                <w:lang w:eastAsia="zh-CN"/>
              </w:rPr>
              <w:t>SSAI</w:t>
            </w:r>
            <w:r>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jc w:val="center"/>
              <w:rPr>
                <w:rStyle w:val="desc"/>
              </w:rPr>
            </w:pPr>
            <w:r w:rsidRPr="002B15AA">
              <w:rPr>
                <w:b/>
              </w:rPr>
              <w:t>Attribute related to role</w:t>
            </w:r>
          </w:p>
        </w:tc>
        <w:tc>
          <w:tcPr>
            <w:tcW w:w="1241" w:type="dxa"/>
          </w:tcPr>
          <w:p w:rsidR="00E154AB" w:rsidRPr="002B15AA" w:rsidRDefault="00E154AB" w:rsidP="00583841">
            <w:pPr>
              <w:pStyle w:val="TAL"/>
              <w:jc w:val="center"/>
              <w:rPr>
                <w:lang w:eastAsia="zh-CN"/>
              </w:rPr>
            </w:pPr>
          </w:p>
        </w:tc>
        <w:tc>
          <w:tcPr>
            <w:tcW w:w="1241" w:type="dxa"/>
          </w:tcPr>
          <w:p w:rsidR="00E154AB" w:rsidRPr="002B15AA" w:rsidRDefault="00E154AB" w:rsidP="00583841">
            <w:pPr>
              <w:pStyle w:val="TAL"/>
              <w:jc w:val="center"/>
              <w:rPr>
                <w:lang w:eastAsia="zh-CN"/>
              </w:rPr>
            </w:pPr>
          </w:p>
        </w:tc>
        <w:tc>
          <w:tcPr>
            <w:tcW w:w="1241" w:type="dxa"/>
          </w:tcPr>
          <w:p w:rsidR="00E154AB" w:rsidRPr="002B15AA" w:rsidRDefault="00E154AB" w:rsidP="00583841">
            <w:pPr>
              <w:pStyle w:val="TAL"/>
              <w:jc w:val="center"/>
              <w:rPr>
                <w:lang w:eastAsia="zh-CN"/>
              </w:rPr>
            </w:pPr>
          </w:p>
        </w:tc>
        <w:tc>
          <w:tcPr>
            <w:tcW w:w="1241" w:type="dxa"/>
          </w:tcPr>
          <w:p w:rsidR="00E154AB" w:rsidRPr="002B15AA" w:rsidRDefault="00E154AB" w:rsidP="00583841">
            <w:pPr>
              <w:pStyle w:val="TAL"/>
              <w:jc w:val="center"/>
              <w:rPr>
                <w:lang w:eastAsia="zh-CN"/>
              </w:rPr>
            </w:pPr>
          </w:p>
        </w:tc>
        <w:tc>
          <w:tcPr>
            <w:tcW w:w="1241" w:type="dxa"/>
          </w:tcPr>
          <w:p w:rsidR="00E154AB" w:rsidRPr="002B15AA" w:rsidRDefault="00E154AB" w:rsidP="00583841">
            <w:pPr>
              <w:pStyle w:val="TAL"/>
              <w:jc w:val="center"/>
              <w:rPr>
                <w:lang w:eastAsia="zh-CN"/>
              </w:rPr>
            </w:pP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rPr>
            </w:pPr>
            <w:r w:rsidRPr="002B15AA">
              <w:rPr>
                <w:rFonts w:ascii="Courier New" w:hAnsi="Courier New" w:cs="Courier New"/>
              </w:rPr>
              <w:t>a</w:t>
            </w:r>
            <w:r w:rsidRPr="002B15AA">
              <w:rPr>
                <w:rFonts w:ascii="Courier New" w:hAnsi="Courier New" w:cs="Courier New" w:hint="eastAsia"/>
              </w:rPr>
              <w:t>MFSet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pPr>
            <w:r w:rsidRPr="002B15AA">
              <w:rPr>
                <w:rFonts w:cs="Arial"/>
              </w:rPr>
              <w:t>F</w:t>
            </w:r>
          </w:p>
        </w:tc>
        <w:tc>
          <w:tcPr>
            <w:tcW w:w="1241" w:type="dxa"/>
          </w:tcPr>
          <w:p w:rsidR="00E154AB" w:rsidRPr="002B15AA" w:rsidRDefault="00E154AB" w:rsidP="00583841">
            <w:pPr>
              <w:pStyle w:val="TAL"/>
              <w:jc w:val="center"/>
              <w:rPr>
                <w:lang w:eastAsia="zh-CN"/>
              </w:rPr>
            </w:pPr>
            <w:r w:rsidRPr="002B15AA">
              <w:rPr>
                <w:rFonts w:cs="Arial"/>
                <w:lang w:eastAsia="zh-CN"/>
              </w:rPr>
              <w:t>T</w:t>
            </w:r>
          </w:p>
        </w:tc>
      </w:tr>
    </w:tbl>
    <w:p w:rsidR="00E154AB" w:rsidRPr="002B15AA" w:rsidRDefault="00E154AB" w:rsidP="00E154AB">
      <w:pPr>
        <w:pStyle w:val="Heading4"/>
      </w:pPr>
      <w:bookmarkStart w:id="15143" w:name="_Toc19888488"/>
      <w:bookmarkStart w:id="15144" w:name="_Toc27405371"/>
      <w:bookmarkStart w:id="15145" w:name="_Toc35878561"/>
      <w:bookmarkStart w:id="15146" w:name="_Toc36220377"/>
      <w:bookmarkStart w:id="15147" w:name="_Toc36474475"/>
      <w:bookmarkStart w:id="15148" w:name="_Toc36542747"/>
      <w:bookmarkStart w:id="15149" w:name="_Toc36543568"/>
      <w:bookmarkStart w:id="15150" w:name="_Toc36567806"/>
      <w:bookmarkStart w:id="15151" w:name="_Toc44341491"/>
      <w:r w:rsidRPr="002B15AA">
        <w:t>5.3.52.3</w:t>
      </w:r>
      <w:r w:rsidRPr="002B15AA">
        <w:tab/>
        <w:t>Attribute constraints</w:t>
      </w:r>
      <w:bookmarkEnd w:id="15143"/>
      <w:bookmarkEnd w:id="15144"/>
      <w:bookmarkEnd w:id="15145"/>
      <w:bookmarkEnd w:id="15146"/>
      <w:bookmarkEnd w:id="15147"/>
      <w:bookmarkEnd w:id="15148"/>
      <w:bookmarkEnd w:id="15149"/>
      <w:bookmarkEnd w:id="15150"/>
      <w:bookmarkEnd w:id="15151"/>
    </w:p>
    <w:tbl>
      <w:tblPr>
        <w:tblW w:w="8771" w:type="dxa"/>
        <w:jc w:val="center"/>
        <w:tblLook w:val="01E0" w:firstRow="1" w:lastRow="1" w:firstColumn="1" w:lastColumn="1" w:noHBand="0" w:noVBand="0"/>
      </w:tblPr>
      <w:tblGrid>
        <w:gridCol w:w="3109"/>
        <w:gridCol w:w="5662"/>
      </w:tblGrid>
      <w:tr w:rsidR="00E154AB" w:rsidRPr="002B15AA" w:rsidTr="00583841">
        <w:trPr>
          <w:jc w:val="center"/>
        </w:trPr>
        <w:tc>
          <w:tcPr>
            <w:tcW w:w="3109"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662"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109"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sN</w:t>
            </w:r>
            <w:r w:rsidRPr="002B15AA">
              <w:rPr>
                <w:rFonts w:ascii="Courier New" w:hAnsi="Courier New" w:cs="Courier New"/>
                <w:lang w:eastAsia="zh-CN"/>
              </w:rPr>
              <w:t>SSAI</w:t>
            </w:r>
            <w:r>
              <w:rPr>
                <w:rFonts w:ascii="Courier New" w:hAnsi="Courier New" w:cs="Courier New"/>
                <w:lang w:eastAsia="zh-CN"/>
              </w:rPr>
              <w:t>List</w:t>
            </w:r>
            <w:r w:rsidRPr="002B15AA">
              <w:rPr>
                <w:rFonts w:ascii="Courier New" w:hAnsi="Courier New" w:cs="Courier New"/>
                <w:lang w:eastAsia="zh-CN"/>
              </w:rPr>
              <w:t xml:space="preserve"> </w:t>
            </w:r>
            <w:r w:rsidRPr="002B15AA">
              <w:rPr>
                <w:rFonts w:cs="Arial"/>
              </w:rPr>
              <w:t>Support Qualifier</w:t>
            </w:r>
          </w:p>
        </w:tc>
        <w:tc>
          <w:tcPr>
            <w:tcW w:w="566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15152" w:name="_Toc19888489"/>
      <w:bookmarkStart w:id="15153" w:name="_Toc27405372"/>
      <w:bookmarkStart w:id="15154" w:name="_Toc35878562"/>
      <w:bookmarkStart w:id="15155" w:name="_Toc36220378"/>
      <w:bookmarkStart w:id="15156" w:name="_Toc36474476"/>
      <w:bookmarkStart w:id="15157" w:name="_Toc36542748"/>
      <w:bookmarkStart w:id="15158" w:name="_Toc36543569"/>
      <w:bookmarkStart w:id="15159" w:name="_Toc36567807"/>
      <w:bookmarkStart w:id="15160" w:name="_Toc44341492"/>
      <w:r w:rsidRPr="002B15AA">
        <w:rPr>
          <w:lang w:eastAsia="zh-CN"/>
        </w:rPr>
        <w:t>5</w:t>
      </w:r>
      <w:r w:rsidRPr="002B15AA">
        <w:t>.3.52.4</w:t>
      </w:r>
      <w:r w:rsidRPr="002B15AA">
        <w:tab/>
        <w:t>Notifications</w:t>
      </w:r>
      <w:bookmarkEnd w:id="15152"/>
      <w:bookmarkEnd w:id="15153"/>
      <w:bookmarkEnd w:id="15154"/>
      <w:bookmarkEnd w:id="15155"/>
      <w:bookmarkEnd w:id="15156"/>
      <w:bookmarkEnd w:id="15157"/>
      <w:bookmarkEnd w:id="15158"/>
      <w:bookmarkEnd w:id="15159"/>
      <w:bookmarkEnd w:id="15160"/>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15161" w:name="_Toc19888490"/>
      <w:bookmarkStart w:id="15162" w:name="_Toc27405373"/>
      <w:bookmarkStart w:id="15163" w:name="_Toc35878563"/>
      <w:bookmarkStart w:id="15164" w:name="_Toc36220379"/>
      <w:bookmarkStart w:id="15165" w:name="_Toc36474477"/>
      <w:bookmarkStart w:id="15166" w:name="_Toc36542749"/>
      <w:bookmarkStart w:id="15167" w:name="_Toc36543570"/>
      <w:bookmarkStart w:id="15168" w:name="_Toc36567808"/>
      <w:bookmarkStart w:id="15169" w:name="_Toc44341493"/>
      <w:r w:rsidRPr="002B15AA">
        <w:rPr>
          <w:rFonts w:cs="Arial"/>
          <w:lang w:eastAsia="zh-CN"/>
        </w:rPr>
        <w:t>5.3.53</w:t>
      </w:r>
      <w:r w:rsidRPr="002B15AA">
        <w:rPr>
          <w:rFonts w:cs="Arial"/>
          <w:lang w:eastAsia="zh-CN"/>
        </w:rPr>
        <w:tab/>
      </w:r>
      <w:r w:rsidRPr="002B15AA">
        <w:rPr>
          <w:rFonts w:ascii="Courier New" w:hAnsi="Courier New"/>
        </w:rPr>
        <w:t>ExternalAMFFunction</w:t>
      </w:r>
      <w:bookmarkEnd w:id="15161"/>
      <w:bookmarkEnd w:id="15162"/>
      <w:bookmarkEnd w:id="15163"/>
      <w:bookmarkEnd w:id="15164"/>
      <w:bookmarkEnd w:id="15165"/>
      <w:bookmarkEnd w:id="15166"/>
      <w:bookmarkEnd w:id="15167"/>
      <w:bookmarkEnd w:id="15168"/>
      <w:bookmarkEnd w:id="15169"/>
    </w:p>
    <w:p w:rsidR="00E154AB" w:rsidRPr="002B15AA" w:rsidRDefault="00E154AB" w:rsidP="00E154AB">
      <w:pPr>
        <w:pStyle w:val="Heading4"/>
      </w:pPr>
      <w:bookmarkStart w:id="15170" w:name="_Toc19888491"/>
      <w:bookmarkStart w:id="15171" w:name="_Toc27405374"/>
      <w:bookmarkStart w:id="15172" w:name="_Toc35878564"/>
      <w:bookmarkStart w:id="15173" w:name="_Toc36220380"/>
      <w:bookmarkStart w:id="15174" w:name="_Toc36474478"/>
      <w:bookmarkStart w:id="15175" w:name="_Toc36542750"/>
      <w:bookmarkStart w:id="15176" w:name="_Toc36543571"/>
      <w:bookmarkStart w:id="15177" w:name="_Toc36567809"/>
      <w:bookmarkStart w:id="15178" w:name="_Toc44341494"/>
      <w:r w:rsidRPr="002B15AA">
        <w:t>5.3.53.1</w:t>
      </w:r>
      <w:r w:rsidRPr="002B15AA">
        <w:tab/>
        <w:t>Definition</w:t>
      </w:r>
      <w:bookmarkEnd w:id="15170"/>
      <w:bookmarkEnd w:id="15171"/>
      <w:bookmarkEnd w:id="15172"/>
      <w:bookmarkEnd w:id="15173"/>
      <w:bookmarkEnd w:id="15174"/>
      <w:bookmarkEnd w:id="15175"/>
      <w:bookmarkEnd w:id="15176"/>
      <w:bookmarkEnd w:id="15177"/>
      <w:bookmarkEnd w:id="15178"/>
    </w:p>
    <w:p w:rsidR="00E154AB" w:rsidRPr="002B15AA" w:rsidRDefault="00E154AB" w:rsidP="00E154AB">
      <w:r w:rsidRPr="002B15AA">
        <w:t>This IOC represents an external AMF functionality used in EN-DC. For more information about the AMF, see 3GPP TS 23.501 [2].</w:t>
      </w:r>
      <w:r>
        <w:t xml:space="preserve"> </w:t>
      </w:r>
    </w:p>
    <w:p w:rsidR="00E154AB" w:rsidRDefault="00E154AB" w:rsidP="00E154AB">
      <w:pPr>
        <w:pStyle w:val="Heading4"/>
      </w:pPr>
      <w:bookmarkStart w:id="15179" w:name="_Toc19888492"/>
      <w:bookmarkStart w:id="15180" w:name="_Toc27405375"/>
      <w:bookmarkStart w:id="15181" w:name="_Toc35878565"/>
      <w:bookmarkStart w:id="15182" w:name="_Toc36220381"/>
      <w:bookmarkStart w:id="15183" w:name="_Toc36474479"/>
      <w:bookmarkStart w:id="15184" w:name="_Toc36542751"/>
      <w:bookmarkStart w:id="15185" w:name="_Toc36543572"/>
      <w:bookmarkStart w:id="15186" w:name="_Toc36567810"/>
      <w:bookmarkStart w:id="15187" w:name="_Toc44341495"/>
      <w:r w:rsidRPr="002B15AA">
        <w:t>5.3.53.2</w:t>
      </w:r>
      <w:r w:rsidRPr="002B15AA">
        <w:tab/>
        <w:t>Attributes</w:t>
      </w:r>
      <w:bookmarkEnd w:id="15179"/>
      <w:bookmarkEnd w:id="15180"/>
      <w:bookmarkEnd w:id="15181"/>
      <w:bookmarkEnd w:id="15182"/>
      <w:bookmarkEnd w:id="15183"/>
      <w:bookmarkEnd w:id="15184"/>
      <w:bookmarkEnd w:id="15185"/>
      <w:bookmarkEnd w:id="15186"/>
      <w:bookmarkEnd w:id="15187"/>
    </w:p>
    <w:p w:rsidR="00E154AB" w:rsidRPr="00A339EA" w:rsidRDefault="00E154AB" w:rsidP="00E154AB">
      <w:r>
        <w:t>The ExternalAMFFunction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w:hAnsi="Courier"/>
              </w:rPr>
            </w:pPr>
            <w:r w:rsidRPr="002B15AA">
              <w:rPr>
                <w:rFonts w:ascii="Courier New" w:hAnsi="Courier New" w:cs="Courier New"/>
              </w:rPr>
              <w:t>Id</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lang w:eastAsia="zh-CN"/>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p</w:t>
            </w:r>
            <w:r w:rsidRPr="002B15AA">
              <w:rPr>
                <w:rFonts w:ascii="Courier New" w:hAnsi="Courier New" w:cs="Courier New" w:hint="eastAsia"/>
                <w:lang w:eastAsia="zh-CN"/>
              </w:rPr>
              <w:t>LMN</w:t>
            </w:r>
            <w:r w:rsidRPr="002B15AA">
              <w:rPr>
                <w:rFonts w:ascii="Courier New" w:hAnsi="Courier New" w:cs="Courier New"/>
                <w:lang w:eastAsia="zh-CN"/>
              </w:rPr>
              <w:t>IdList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aMF</w:t>
            </w:r>
            <w:r w:rsidRPr="002B15AA">
              <w:rPr>
                <w:rFonts w:ascii="Courier New" w:hAnsi="Courier New" w:cs="Courier New"/>
                <w:lang w:eastAsia="zh-CN"/>
              </w:rPr>
              <w:t>Identifier</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rFonts w:cs="Arial"/>
                <w:lang w:eastAsia="zh-CN"/>
              </w:rPr>
              <w:t>T</w:t>
            </w:r>
          </w:p>
        </w:tc>
      </w:tr>
    </w:tbl>
    <w:p w:rsidR="00E154AB" w:rsidRPr="002B15AA" w:rsidRDefault="00E154AB" w:rsidP="00E154AB">
      <w:pPr>
        <w:pStyle w:val="Heading4"/>
      </w:pPr>
      <w:bookmarkStart w:id="15188" w:name="_Toc19888493"/>
      <w:bookmarkStart w:id="15189" w:name="_Toc27405376"/>
      <w:bookmarkStart w:id="15190" w:name="_Toc35878566"/>
      <w:bookmarkStart w:id="15191" w:name="_Toc36220382"/>
      <w:bookmarkStart w:id="15192" w:name="_Toc36474480"/>
      <w:bookmarkStart w:id="15193" w:name="_Toc36542752"/>
      <w:bookmarkStart w:id="15194" w:name="_Toc36543573"/>
      <w:bookmarkStart w:id="15195" w:name="_Toc36567811"/>
      <w:bookmarkStart w:id="15196" w:name="_Toc44341496"/>
      <w:r w:rsidRPr="002B15AA">
        <w:t>5.3.53.3</w:t>
      </w:r>
      <w:r w:rsidRPr="002B15AA">
        <w:tab/>
        <w:t>Attribute constraints</w:t>
      </w:r>
      <w:bookmarkEnd w:id="15188"/>
      <w:bookmarkEnd w:id="15189"/>
      <w:bookmarkEnd w:id="15190"/>
      <w:bookmarkEnd w:id="15191"/>
      <w:bookmarkEnd w:id="15192"/>
      <w:bookmarkEnd w:id="15193"/>
      <w:bookmarkEnd w:id="15194"/>
      <w:bookmarkEnd w:id="15195"/>
      <w:bookmarkEnd w:id="15196"/>
    </w:p>
    <w:p w:rsidR="00E154AB" w:rsidRPr="002B15AA" w:rsidRDefault="00E154AB" w:rsidP="00E154AB">
      <w:r w:rsidRPr="002B15AA">
        <w:t>None.</w:t>
      </w:r>
    </w:p>
    <w:p w:rsidR="00E154AB" w:rsidRPr="002B15AA" w:rsidRDefault="00E154AB" w:rsidP="00E154AB">
      <w:pPr>
        <w:pStyle w:val="Heading4"/>
      </w:pPr>
      <w:bookmarkStart w:id="15197" w:name="_Toc19888494"/>
      <w:bookmarkStart w:id="15198" w:name="_Toc27405377"/>
      <w:bookmarkStart w:id="15199" w:name="_Toc35878567"/>
      <w:bookmarkStart w:id="15200" w:name="_Toc36220383"/>
      <w:bookmarkStart w:id="15201" w:name="_Toc36474481"/>
      <w:bookmarkStart w:id="15202" w:name="_Toc36542753"/>
      <w:bookmarkStart w:id="15203" w:name="_Toc36543574"/>
      <w:bookmarkStart w:id="15204" w:name="_Toc36567812"/>
      <w:bookmarkStart w:id="15205" w:name="_Toc44341497"/>
      <w:r w:rsidRPr="002B15AA">
        <w:rPr>
          <w:lang w:eastAsia="zh-CN"/>
        </w:rPr>
        <w:t>5.3.53.</w:t>
      </w:r>
      <w:r w:rsidRPr="002B15AA">
        <w:t>4</w:t>
      </w:r>
      <w:r w:rsidRPr="002B15AA">
        <w:tab/>
        <w:t>Notifications</w:t>
      </w:r>
      <w:bookmarkEnd w:id="15197"/>
      <w:bookmarkEnd w:id="15198"/>
      <w:bookmarkEnd w:id="15199"/>
      <w:bookmarkEnd w:id="15200"/>
      <w:bookmarkEnd w:id="15201"/>
      <w:bookmarkEnd w:id="15202"/>
      <w:bookmarkEnd w:id="15203"/>
      <w:bookmarkEnd w:id="15204"/>
      <w:bookmarkEnd w:id="15205"/>
    </w:p>
    <w:p w:rsidR="00E154AB" w:rsidRDefault="00E154AB" w:rsidP="00E154AB">
      <w:r w:rsidRPr="002B15AA">
        <w:t>The common notifications defined in subclause 5.5 are valid for this IOC, without exceptions or additions.</w:t>
      </w:r>
    </w:p>
    <w:p w:rsidR="00E154AB" w:rsidRPr="00470179" w:rsidRDefault="00E154AB" w:rsidP="00E154AB">
      <w:pPr>
        <w:pStyle w:val="Heading3"/>
        <w:rPr>
          <w:lang w:val="en-US"/>
        </w:rPr>
      </w:pPr>
      <w:bookmarkStart w:id="15206" w:name="_Toc19888495"/>
      <w:bookmarkStart w:id="15207" w:name="_Toc27405378"/>
      <w:bookmarkStart w:id="15208" w:name="_Toc35878568"/>
      <w:bookmarkStart w:id="15209" w:name="_Toc36220384"/>
      <w:bookmarkStart w:id="15210" w:name="_Toc36474482"/>
      <w:bookmarkStart w:id="15211" w:name="_Toc36542754"/>
      <w:bookmarkStart w:id="15212" w:name="_Toc36543575"/>
      <w:bookmarkStart w:id="15213" w:name="_Toc36567813"/>
      <w:bookmarkStart w:id="15214" w:name="_Toc44341498"/>
      <w:r w:rsidRPr="00470179">
        <w:rPr>
          <w:lang w:val="en-US"/>
        </w:rPr>
        <w:t>5.3.</w:t>
      </w:r>
      <w:r>
        <w:rPr>
          <w:lang w:val="en-US"/>
        </w:rPr>
        <w:t>54</w:t>
      </w:r>
      <w:r w:rsidRPr="00470179">
        <w:rPr>
          <w:lang w:val="en-US"/>
        </w:rPr>
        <w:tab/>
      </w:r>
      <w:r>
        <w:rPr>
          <w:lang w:val="en-US"/>
        </w:rPr>
        <w:t>Managed</w:t>
      </w:r>
      <w:r w:rsidRPr="00470179">
        <w:rPr>
          <w:lang w:val="en-US"/>
        </w:rPr>
        <w:t>NFProfile &lt;&lt;dataType&gt;&gt;</w:t>
      </w:r>
      <w:bookmarkEnd w:id="15206"/>
      <w:bookmarkEnd w:id="15207"/>
      <w:bookmarkEnd w:id="15208"/>
      <w:bookmarkEnd w:id="15209"/>
      <w:bookmarkEnd w:id="15210"/>
      <w:bookmarkEnd w:id="15211"/>
      <w:bookmarkEnd w:id="15212"/>
      <w:bookmarkEnd w:id="15213"/>
      <w:bookmarkEnd w:id="15214"/>
    </w:p>
    <w:p w:rsidR="00E154AB" w:rsidRPr="00470179" w:rsidRDefault="00E154AB" w:rsidP="00E154AB">
      <w:pPr>
        <w:pStyle w:val="Heading4"/>
        <w:rPr>
          <w:lang w:val="en-US"/>
        </w:rPr>
      </w:pPr>
      <w:bookmarkStart w:id="15215" w:name="_Toc19888496"/>
      <w:bookmarkStart w:id="15216" w:name="_Toc27405379"/>
      <w:bookmarkStart w:id="15217" w:name="_Toc35878569"/>
      <w:bookmarkStart w:id="15218" w:name="_Toc36220385"/>
      <w:bookmarkStart w:id="15219" w:name="_Toc36474483"/>
      <w:bookmarkStart w:id="15220" w:name="_Toc36542755"/>
      <w:bookmarkStart w:id="15221" w:name="_Toc36543576"/>
      <w:bookmarkStart w:id="15222" w:name="_Toc36567814"/>
      <w:bookmarkStart w:id="15223" w:name="_Toc44341499"/>
      <w:r w:rsidRPr="00470179">
        <w:rPr>
          <w:lang w:val="en-US" w:eastAsia="zh-CN"/>
        </w:rPr>
        <w:t>5</w:t>
      </w:r>
      <w:r w:rsidRPr="00470179">
        <w:rPr>
          <w:lang w:val="en-US"/>
        </w:rPr>
        <w:t>.3.</w:t>
      </w:r>
      <w:r>
        <w:rPr>
          <w:lang w:val="en-US"/>
        </w:rPr>
        <w:t>54</w:t>
      </w:r>
      <w:r w:rsidRPr="00470179">
        <w:rPr>
          <w:lang w:val="en-US"/>
        </w:rPr>
        <w:t>.1</w:t>
      </w:r>
      <w:r w:rsidRPr="00470179">
        <w:rPr>
          <w:lang w:val="en-US"/>
        </w:rPr>
        <w:tab/>
        <w:t>Definition</w:t>
      </w:r>
      <w:bookmarkEnd w:id="15215"/>
      <w:bookmarkEnd w:id="15216"/>
      <w:bookmarkEnd w:id="15217"/>
      <w:bookmarkEnd w:id="15218"/>
      <w:bookmarkEnd w:id="15219"/>
      <w:bookmarkEnd w:id="15220"/>
      <w:bookmarkEnd w:id="15221"/>
      <w:bookmarkEnd w:id="15222"/>
      <w:bookmarkEnd w:id="15223"/>
    </w:p>
    <w:p w:rsidR="00E154AB" w:rsidRPr="00470179" w:rsidRDefault="00E154AB" w:rsidP="00E154AB">
      <w:r w:rsidRPr="00470179">
        <w:t>This data type represents a Profile definition</w:t>
      </w:r>
      <w:r>
        <w:t xml:space="preserve"> of a Managed NF</w:t>
      </w:r>
      <w:r w:rsidRPr="00470179">
        <w:t xml:space="preserve"> (See TS 23.501 [22]). </w:t>
      </w:r>
    </w:p>
    <w:p w:rsidR="00E154AB" w:rsidRPr="00470179" w:rsidRDefault="00E154AB" w:rsidP="00E154AB">
      <w:pPr>
        <w:pStyle w:val="Heading4"/>
        <w:rPr>
          <w:lang w:val="en-US"/>
        </w:rPr>
      </w:pPr>
      <w:bookmarkStart w:id="15224" w:name="_Toc19888497"/>
      <w:bookmarkStart w:id="15225" w:name="_Toc27405380"/>
      <w:bookmarkStart w:id="15226" w:name="_Toc35878570"/>
      <w:bookmarkStart w:id="15227" w:name="_Toc36220386"/>
      <w:bookmarkStart w:id="15228" w:name="_Toc36474484"/>
      <w:bookmarkStart w:id="15229" w:name="_Toc36542756"/>
      <w:bookmarkStart w:id="15230" w:name="_Toc36543577"/>
      <w:bookmarkStart w:id="15231" w:name="_Toc36567815"/>
      <w:bookmarkStart w:id="15232" w:name="_Toc44341500"/>
      <w:r w:rsidRPr="00470179">
        <w:rPr>
          <w:lang w:val="en-US" w:eastAsia="zh-CN"/>
        </w:rPr>
        <w:t>5</w:t>
      </w:r>
      <w:r w:rsidRPr="00470179">
        <w:rPr>
          <w:lang w:val="en-US"/>
        </w:rPr>
        <w:t>.3.</w:t>
      </w:r>
      <w:r>
        <w:rPr>
          <w:lang w:val="en-US"/>
        </w:rPr>
        <w:t>54</w:t>
      </w:r>
      <w:r w:rsidRPr="00470179">
        <w:rPr>
          <w:lang w:val="en-US"/>
        </w:rPr>
        <w:t>.2</w:t>
      </w:r>
      <w:r w:rsidRPr="00470179">
        <w:rPr>
          <w:lang w:val="en-US"/>
        </w:rPr>
        <w:tab/>
        <w:t>Attributes</w:t>
      </w:r>
      <w:bookmarkEnd w:id="15224"/>
      <w:bookmarkEnd w:id="15225"/>
      <w:bookmarkEnd w:id="15226"/>
      <w:bookmarkEnd w:id="15227"/>
      <w:bookmarkEnd w:id="15228"/>
      <w:bookmarkEnd w:id="15229"/>
      <w:bookmarkEnd w:id="15230"/>
      <w:bookmarkEnd w:id="15231"/>
      <w:bookmarkEnd w:id="15232"/>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E154AB" w:rsidRPr="00470179" w:rsidTr="00583841">
        <w:trPr>
          <w:cantSplit/>
          <w:jc w:val="center"/>
        </w:trPr>
        <w:tc>
          <w:tcPr>
            <w:tcW w:w="2366"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Attribute Name</w:t>
            </w:r>
          </w:p>
        </w:tc>
        <w:tc>
          <w:tcPr>
            <w:tcW w:w="1551"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isWritable</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isInvariant</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isNotifyable</w:t>
            </w:r>
          </w:p>
        </w:tc>
      </w:tr>
      <w:tr w:rsidR="00E154AB" w:rsidRPr="00470179" w:rsidTr="00583841">
        <w:trPr>
          <w:cantSplit/>
          <w:jc w:val="center"/>
        </w:trPr>
        <w:tc>
          <w:tcPr>
            <w:tcW w:w="2366" w:type="dxa"/>
          </w:tcPr>
          <w:p w:rsidR="00E154AB" w:rsidRPr="00470179" w:rsidRDefault="00E154AB" w:rsidP="00583841">
            <w:pPr>
              <w:keepNext/>
              <w:keepLines/>
              <w:spacing w:after="0"/>
              <w:rPr>
                <w:rFonts w:ascii="Courier New" w:hAnsi="Courier New" w:cs="Courier New"/>
                <w:sz w:val="18"/>
              </w:rPr>
            </w:pPr>
            <w:r w:rsidRPr="00470179">
              <w:rPr>
                <w:rFonts w:ascii="Courier New" w:hAnsi="Courier New" w:cs="Courier New"/>
                <w:sz w:val="18"/>
              </w:rPr>
              <w:t>nfInstanceID</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r>
      <w:tr w:rsidR="00E154AB" w:rsidRPr="00470179" w:rsidTr="00583841">
        <w:trPr>
          <w:cantSplit/>
          <w:jc w:val="center"/>
        </w:trPr>
        <w:tc>
          <w:tcPr>
            <w:tcW w:w="2366" w:type="dxa"/>
          </w:tcPr>
          <w:p w:rsidR="00E154AB" w:rsidRPr="00470179" w:rsidRDefault="00E154AB" w:rsidP="00583841">
            <w:pPr>
              <w:keepNext/>
              <w:keepLines/>
              <w:spacing w:after="0"/>
              <w:rPr>
                <w:rFonts w:ascii="Courier New" w:hAnsi="Courier New" w:cs="Courier New"/>
                <w:sz w:val="18"/>
              </w:rPr>
            </w:pPr>
            <w:r w:rsidRPr="00470179">
              <w:rPr>
                <w:rFonts w:ascii="Courier New" w:hAnsi="Courier New" w:cs="Courier New"/>
                <w:sz w:val="18"/>
              </w:rPr>
              <w:t>nfType</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r>
      <w:tr w:rsidR="00E154AB" w:rsidRPr="00470179" w:rsidTr="00583841">
        <w:trPr>
          <w:cantSplit/>
          <w:jc w:val="center"/>
        </w:trPr>
        <w:tc>
          <w:tcPr>
            <w:tcW w:w="2366"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hostAddr</w:t>
            </w:r>
          </w:p>
        </w:tc>
        <w:tc>
          <w:tcPr>
            <w:tcW w:w="155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r>
      <w:tr w:rsidR="00E154AB" w:rsidRPr="00470179" w:rsidTr="00583841">
        <w:trPr>
          <w:cantSplit/>
          <w:jc w:val="center"/>
        </w:trPr>
        <w:tc>
          <w:tcPr>
            <w:tcW w:w="2366"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sidRPr="00470179">
              <w:rPr>
                <w:rFonts w:ascii="Courier New" w:hAnsi="Courier New" w:cs="Courier New"/>
                <w:sz w:val="18"/>
              </w:rPr>
              <w:t>authzInfo</w:t>
            </w:r>
          </w:p>
        </w:tc>
        <w:tc>
          <w:tcPr>
            <w:tcW w:w="155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O</w:t>
            </w:r>
          </w:p>
        </w:tc>
        <w:tc>
          <w:tcPr>
            <w:tcW w:w="1010"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r>
      <w:tr w:rsidR="00E154AB" w:rsidRPr="00470179" w:rsidTr="00583841">
        <w:trPr>
          <w:cantSplit/>
          <w:jc w:val="center"/>
        </w:trPr>
        <w:tc>
          <w:tcPr>
            <w:tcW w:w="2366"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l</w:t>
            </w:r>
            <w:r w:rsidRPr="00470179">
              <w:rPr>
                <w:rFonts w:ascii="Courier New" w:hAnsi="Courier New" w:cs="Courier New"/>
                <w:sz w:val="18"/>
              </w:rPr>
              <w:t>ocation</w:t>
            </w:r>
          </w:p>
        </w:tc>
        <w:tc>
          <w:tcPr>
            <w:tcW w:w="155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O</w:t>
            </w:r>
          </w:p>
        </w:tc>
        <w:tc>
          <w:tcPr>
            <w:tcW w:w="1010"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r>
      <w:tr w:rsidR="00E154AB" w:rsidRPr="00470179" w:rsidTr="00583841">
        <w:trPr>
          <w:cantSplit/>
          <w:jc w:val="center"/>
        </w:trPr>
        <w:tc>
          <w:tcPr>
            <w:tcW w:w="2366"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bookmarkStart w:id="15233" w:name="_Hlk11583368"/>
            <w:r>
              <w:rPr>
                <w:rFonts w:ascii="Courier New" w:hAnsi="Courier New" w:cs="Courier New"/>
                <w:sz w:val="18"/>
              </w:rPr>
              <w:t>c</w:t>
            </w:r>
            <w:r w:rsidRPr="00470179">
              <w:rPr>
                <w:rFonts w:ascii="Courier New" w:hAnsi="Courier New" w:cs="Courier New"/>
                <w:sz w:val="18"/>
              </w:rPr>
              <w:t>apacity</w:t>
            </w:r>
          </w:p>
        </w:tc>
        <w:tc>
          <w:tcPr>
            <w:tcW w:w="155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O</w:t>
            </w:r>
          </w:p>
        </w:tc>
        <w:tc>
          <w:tcPr>
            <w:tcW w:w="1010"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r>
      <w:tr w:rsidR="00E154AB" w:rsidRPr="00470179" w:rsidTr="00583841">
        <w:trPr>
          <w:cantSplit/>
          <w:jc w:val="center"/>
        </w:trPr>
        <w:tc>
          <w:tcPr>
            <w:tcW w:w="2366"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nF</w:t>
            </w:r>
            <w:r w:rsidRPr="00470179">
              <w:rPr>
                <w:rFonts w:ascii="Courier New" w:hAnsi="Courier New" w:cs="Courier New"/>
                <w:sz w:val="18"/>
              </w:rPr>
              <w:t>Info</w:t>
            </w:r>
          </w:p>
        </w:tc>
        <w:tc>
          <w:tcPr>
            <w:tcW w:w="155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r>
      <w:bookmarkEnd w:id="15233"/>
    </w:tbl>
    <w:p w:rsidR="00E154AB" w:rsidRPr="00470179" w:rsidRDefault="00E154AB" w:rsidP="00E154AB">
      <w:pPr>
        <w:pStyle w:val="B10"/>
      </w:pPr>
    </w:p>
    <w:p w:rsidR="00E154AB" w:rsidRPr="00470179" w:rsidRDefault="00E154AB" w:rsidP="00E154AB">
      <w:pPr>
        <w:pStyle w:val="Heading4"/>
        <w:rPr>
          <w:lang w:val="en-US"/>
        </w:rPr>
      </w:pPr>
      <w:bookmarkStart w:id="15234" w:name="_Toc19888498"/>
      <w:bookmarkStart w:id="15235" w:name="_Toc27405381"/>
      <w:bookmarkStart w:id="15236" w:name="_Toc35878571"/>
      <w:bookmarkStart w:id="15237" w:name="_Toc36220387"/>
      <w:bookmarkStart w:id="15238" w:name="_Toc36474485"/>
      <w:bookmarkStart w:id="15239" w:name="_Toc36542757"/>
      <w:bookmarkStart w:id="15240" w:name="_Toc36543578"/>
      <w:bookmarkStart w:id="15241" w:name="_Toc36567816"/>
      <w:bookmarkStart w:id="15242" w:name="_Toc44341501"/>
      <w:r w:rsidRPr="00470179">
        <w:rPr>
          <w:lang w:val="en-US"/>
        </w:rPr>
        <w:lastRenderedPageBreak/>
        <w:t>5.3.</w:t>
      </w:r>
      <w:r>
        <w:rPr>
          <w:lang w:val="en-US"/>
        </w:rPr>
        <w:t>54</w:t>
      </w:r>
      <w:r w:rsidRPr="00470179">
        <w:rPr>
          <w:lang w:val="en-US"/>
        </w:rPr>
        <w:t>.3</w:t>
      </w:r>
      <w:r w:rsidRPr="00470179">
        <w:rPr>
          <w:lang w:val="en-US"/>
        </w:rPr>
        <w:tab/>
        <w:t>Attribute constraints</w:t>
      </w:r>
      <w:bookmarkEnd w:id="15234"/>
      <w:bookmarkEnd w:id="15235"/>
      <w:bookmarkEnd w:id="15236"/>
      <w:bookmarkEnd w:id="15237"/>
      <w:bookmarkEnd w:id="15238"/>
      <w:bookmarkEnd w:id="15239"/>
      <w:bookmarkEnd w:id="15240"/>
      <w:bookmarkEnd w:id="15241"/>
      <w:bookmarkEnd w:id="15242"/>
    </w:p>
    <w:p w:rsidR="00E154AB" w:rsidRPr="00470179" w:rsidRDefault="00E154AB" w:rsidP="00E154AB">
      <w:r>
        <w:t>None.</w:t>
      </w:r>
    </w:p>
    <w:p w:rsidR="00E154AB" w:rsidRPr="00470179" w:rsidRDefault="00E154AB" w:rsidP="00E154AB">
      <w:pPr>
        <w:pStyle w:val="Heading4"/>
        <w:rPr>
          <w:lang w:val="en-US"/>
        </w:rPr>
      </w:pPr>
      <w:bookmarkStart w:id="15243" w:name="_Toc19888499"/>
      <w:bookmarkStart w:id="15244" w:name="_Toc27405382"/>
      <w:bookmarkStart w:id="15245" w:name="_Toc35878572"/>
      <w:bookmarkStart w:id="15246" w:name="_Toc36220388"/>
      <w:bookmarkStart w:id="15247" w:name="_Toc36474486"/>
      <w:bookmarkStart w:id="15248" w:name="_Toc36542758"/>
      <w:bookmarkStart w:id="15249" w:name="_Toc36543579"/>
      <w:bookmarkStart w:id="15250" w:name="_Toc36567817"/>
      <w:bookmarkStart w:id="15251" w:name="_Toc44341502"/>
      <w:r w:rsidRPr="00470179">
        <w:rPr>
          <w:lang w:val="en-US" w:eastAsia="zh-CN"/>
        </w:rPr>
        <w:t>5</w:t>
      </w:r>
      <w:r w:rsidRPr="00470179">
        <w:rPr>
          <w:lang w:val="en-US"/>
        </w:rPr>
        <w:t>.3.</w:t>
      </w:r>
      <w:r>
        <w:rPr>
          <w:lang w:val="en-US"/>
        </w:rPr>
        <w:t>54</w:t>
      </w:r>
      <w:r w:rsidRPr="00470179">
        <w:rPr>
          <w:lang w:val="en-US"/>
        </w:rPr>
        <w:t>.4</w:t>
      </w:r>
      <w:r w:rsidRPr="00470179">
        <w:rPr>
          <w:lang w:val="en-US"/>
        </w:rPr>
        <w:tab/>
        <w:t>Notifications</w:t>
      </w:r>
      <w:bookmarkEnd w:id="15243"/>
      <w:bookmarkEnd w:id="15244"/>
      <w:bookmarkEnd w:id="15245"/>
      <w:bookmarkEnd w:id="15246"/>
      <w:bookmarkEnd w:id="15247"/>
      <w:bookmarkEnd w:id="15248"/>
      <w:bookmarkEnd w:id="15249"/>
      <w:bookmarkEnd w:id="15250"/>
      <w:bookmarkEnd w:id="15251"/>
    </w:p>
    <w:p w:rsidR="00E154AB" w:rsidRPr="00470179" w:rsidRDefault="00E154AB" w:rsidP="00E154AB">
      <w:r w:rsidRPr="00470179">
        <w:t xml:space="preserve">The subclause 4.5 of the &lt;&lt;IOC&gt;&gt; using this </w:t>
      </w:r>
      <w:r w:rsidRPr="00470179">
        <w:rPr>
          <w:lang w:eastAsia="zh-CN"/>
        </w:rPr>
        <w:t>&lt;&lt;dataType&gt;&gt; as one of its attributes, shall be applicable</w:t>
      </w:r>
      <w:r w:rsidRPr="00470179">
        <w:t>.</w:t>
      </w:r>
    </w:p>
    <w:p w:rsidR="00E154AB" w:rsidRPr="00470179" w:rsidRDefault="00E154AB" w:rsidP="00E154AB">
      <w:pPr>
        <w:pStyle w:val="Heading3"/>
        <w:rPr>
          <w:lang w:val="en-US"/>
        </w:rPr>
      </w:pPr>
      <w:bookmarkStart w:id="15252" w:name="_Toc19888500"/>
      <w:bookmarkStart w:id="15253" w:name="_Toc27405383"/>
      <w:bookmarkStart w:id="15254" w:name="_Toc35878573"/>
      <w:bookmarkStart w:id="15255" w:name="_Toc36220389"/>
      <w:bookmarkStart w:id="15256" w:name="_Toc36474487"/>
      <w:bookmarkStart w:id="15257" w:name="_Toc36542759"/>
      <w:bookmarkStart w:id="15258" w:name="_Toc36543580"/>
      <w:bookmarkStart w:id="15259" w:name="_Toc36567818"/>
      <w:bookmarkStart w:id="15260" w:name="_Toc44341503"/>
      <w:r w:rsidRPr="00470179">
        <w:rPr>
          <w:lang w:val="en-US"/>
        </w:rPr>
        <w:t>5.3.</w:t>
      </w:r>
      <w:r>
        <w:rPr>
          <w:lang w:val="en-US"/>
        </w:rPr>
        <w:t>55</w:t>
      </w:r>
      <w:r w:rsidRPr="00470179">
        <w:rPr>
          <w:lang w:val="en-US"/>
        </w:rPr>
        <w:tab/>
      </w:r>
      <w:r>
        <w:rPr>
          <w:lang w:val="en-US"/>
        </w:rPr>
        <w:t>HostAddr</w:t>
      </w:r>
      <w:r w:rsidRPr="00470179">
        <w:rPr>
          <w:lang w:val="en-US"/>
        </w:rPr>
        <w:t xml:space="preserve"> &lt;&lt;</w:t>
      </w:r>
      <w:r>
        <w:rPr>
          <w:lang w:val="en-US"/>
        </w:rPr>
        <w:t>choice</w:t>
      </w:r>
      <w:r w:rsidRPr="00470179">
        <w:rPr>
          <w:lang w:val="en-US"/>
        </w:rPr>
        <w:t>&gt;&gt;</w:t>
      </w:r>
      <w:bookmarkEnd w:id="15252"/>
      <w:bookmarkEnd w:id="15253"/>
      <w:bookmarkEnd w:id="15254"/>
      <w:bookmarkEnd w:id="15255"/>
      <w:bookmarkEnd w:id="15256"/>
      <w:bookmarkEnd w:id="15257"/>
      <w:bookmarkEnd w:id="15258"/>
      <w:bookmarkEnd w:id="15259"/>
      <w:bookmarkEnd w:id="15260"/>
    </w:p>
    <w:p w:rsidR="00E154AB" w:rsidRPr="00470179" w:rsidRDefault="00E154AB" w:rsidP="00E154AB">
      <w:pPr>
        <w:pStyle w:val="Heading4"/>
        <w:rPr>
          <w:lang w:val="en-US"/>
        </w:rPr>
      </w:pPr>
      <w:bookmarkStart w:id="15261" w:name="_Toc19888501"/>
      <w:bookmarkStart w:id="15262" w:name="_Toc27405384"/>
      <w:bookmarkStart w:id="15263" w:name="_Toc35878574"/>
      <w:bookmarkStart w:id="15264" w:name="_Toc36220390"/>
      <w:bookmarkStart w:id="15265" w:name="_Toc36474488"/>
      <w:bookmarkStart w:id="15266" w:name="_Toc36542760"/>
      <w:bookmarkStart w:id="15267" w:name="_Toc36543581"/>
      <w:bookmarkStart w:id="15268" w:name="_Toc36567819"/>
      <w:bookmarkStart w:id="15269" w:name="_Toc44341504"/>
      <w:r w:rsidRPr="00470179">
        <w:rPr>
          <w:lang w:val="en-US" w:eastAsia="zh-CN"/>
        </w:rPr>
        <w:t>5</w:t>
      </w:r>
      <w:r w:rsidRPr="00470179">
        <w:rPr>
          <w:lang w:val="en-US"/>
        </w:rPr>
        <w:t>.3.</w:t>
      </w:r>
      <w:r>
        <w:rPr>
          <w:lang w:val="en-US"/>
        </w:rPr>
        <w:t>55</w:t>
      </w:r>
      <w:r w:rsidRPr="00470179">
        <w:rPr>
          <w:lang w:val="en-US"/>
        </w:rPr>
        <w:t>.1</w:t>
      </w:r>
      <w:r w:rsidRPr="00470179">
        <w:rPr>
          <w:lang w:val="en-US"/>
        </w:rPr>
        <w:tab/>
        <w:t>Definition</w:t>
      </w:r>
      <w:bookmarkEnd w:id="15261"/>
      <w:bookmarkEnd w:id="15262"/>
      <w:bookmarkEnd w:id="15263"/>
      <w:bookmarkEnd w:id="15264"/>
      <w:bookmarkEnd w:id="15265"/>
      <w:bookmarkEnd w:id="15266"/>
      <w:bookmarkEnd w:id="15267"/>
      <w:bookmarkEnd w:id="15268"/>
      <w:bookmarkEnd w:id="15269"/>
    </w:p>
    <w:p w:rsidR="00E154AB" w:rsidRPr="00470179" w:rsidRDefault="00E154AB" w:rsidP="00E154AB">
      <w:r w:rsidRPr="00FE32E6">
        <w:t>T</w:t>
      </w:r>
      <w:r>
        <w:t>his</w:t>
      </w:r>
      <w:r w:rsidRPr="00FE32E6">
        <w:t xml:space="preserve"> </w:t>
      </w:r>
      <w:r>
        <w:t>&lt;&lt;</w:t>
      </w:r>
      <w:r w:rsidRPr="00FE32E6">
        <w:t>choic</w:t>
      </w:r>
      <w:r>
        <w:t xml:space="preserve">e&gt;&gt; </w:t>
      </w:r>
      <w:r w:rsidRPr="00FE32E6">
        <w:t>stereotype represents one of a set of data types</w:t>
      </w:r>
      <w:r>
        <w:t xml:space="preserve"> as shown in </w:t>
      </w:r>
      <w:r w:rsidRPr="002B15AA">
        <w:t>Figure 5.</w:t>
      </w:r>
      <w:r>
        <w:t>3.55.1</w:t>
      </w:r>
      <w:r w:rsidRPr="002B15AA">
        <w:t xml:space="preserve">-1: </w:t>
      </w:r>
      <w:r>
        <w:t>HostAddr &lt;&lt;choice&gt;&gt; for data types</w:t>
      </w:r>
      <w:r w:rsidRPr="00470179">
        <w:t xml:space="preserve">. </w:t>
      </w:r>
    </w:p>
    <w:p w:rsidR="00E154AB" w:rsidRDefault="00623C82" w:rsidP="00E154AB">
      <w:pPr>
        <w:pStyle w:val="TH"/>
      </w:pPr>
      <w:r>
        <w:rPr>
          <w:noProof/>
        </w:rPr>
        <w:pict>
          <v:shape id="Picture 2" o:spid="_x0000_i1135" type="#_x0000_t75" style="width:230.6pt;height:151.3pt;visibility:visible">
            <v:imagedata r:id="rId106" o:title="" grayscale="t" bilevel="t"/>
          </v:shape>
        </w:pict>
      </w:r>
    </w:p>
    <w:p w:rsidR="00E154AB" w:rsidRDefault="00E154AB" w:rsidP="00E154AB">
      <w:pPr>
        <w:pStyle w:val="TF"/>
      </w:pPr>
      <w:r w:rsidRPr="002B15AA">
        <w:t>Figure 5.</w:t>
      </w:r>
      <w:r>
        <w:t>3.55.1</w:t>
      </w:r>
      <w:r w:rsidRPr="002B15AA">
        <w:t xml:space="preserve">-1: </w:t>
      </w:r>
      <w:r>
        <w:t>HostAddr &lt;&lt;choice&gt;&gt; for data types</w:t>
      </w:r>
    </w:p>
    <w:p w:rsidR="00E154AB" w:rsidRPr="00EB2EC1" w:rsidRDefault="00E154AB" w:rsidP="00E154AB">
      <w:pPr>
        <w:pStyle w:val="NO"/>
        <w:rPr>
          <w:lang w:eastAsia="zh-CN"/>
        </w:rPr>
      </w:pPr>
      <w:r>
        <w:t xml:space="preserve">NOTE: </w:t>
      </w:r>
      <w:r>
        <w:rPr>
          <w:lang w:eastAsia="zh-CN"/>
        </w:rPr>
        <w:t>The IpAddress</w:t>
      </w:r>
      <w:r w:rsidRPr="00EB2EC1">
        <w:rPr>
          <w:lang w:eastAsia="zh-CN"/>
        </w:rPr>
        <w:t xml:space="preserve"> can be IPv4 address (See RFC 791 [24]) or IPv6 address (See RFC 2373 [25]).</w:t>
      </w:r>
      <w:r>
        <w:rPr>
          <w:lang w:eastAsia="zh-CN"/>
        </w:rPr>
        <w:t xml:space="preserve"> Refer</w:t>
      </w:r>
      <w:r w:rsidRPr="00EB2EC1">
        <w:rPr>
          <w:lang w:eastAsia="zh-CN"/>
        </w:rPr>
        <w:t xml:space="preserve"> TS 23.003 [5]</w:t>
      </w:r>
      <w:r>
        <w:rPr>
          <w:lang w:eastAsia="zh-CN"/>
        </w:rPr>
        <w:t xml:space="preserve"> for Fqdn.</w:t>
      </w:r>
    </w:p>
    <w:p w:rsidR="00E154AB" w:rsidRPr="00470179" w:rsidRDefault="00E154AB" w:rsidP="00E154AB">
      <w:pPr>
        <w:pStyle w:val="Heading3"/>
        <w:rPr>
          <w:lang w:val="en-US"/>
        </w:rPr>
      </w:pPr>
      <w:bookmarkStart w:id="15270" w:name="_Toc19888502"/>
      <w:bookmarkStart w:id="15271" w:name="_Toc27405385"/>
      <w:bookmarkStart w:id="15272" w:name="_Toc35878575"/>
      <w:bookmarkStart w:id="15273" w:name="_Toc36220391"/>
      <w:bookmarkStart w:id="15274" w:name="_Toc36474489"/>
      <w:bookmarkStart w:id="15275" w:name="_Toc36542761"/>
      <w:bookmarkStart w:id="15276" w:name="_Toc36543582"/>
      <w:bookmarkStart w:id="15277" w:name="_Toc36567820"/>
      <w:bookmarkStart w:id="15278" w:name="_Toc44341505"/>
      <w:r w:rsidRPr="00470179">
        <w:rPr>
          <w:lang w:val="en-US"/>
        </w:rPr>
        <w:t>5.3.</w:t>
      </w:r>
      <w:r>
        <w:rPr>
          <w:lang w:val="en-US"/>
        </w:rPr>
        <w:t>56</w:t>
      </w:r>
      <w:r w:rsidRPr="00470179">
        <w:rPr>
          <w:lang w:val="en-US"/>
        </w:rPr>
        <w:tab/>
      </w:r>
      <w:r>
        <w:rPr>
          <w:lang w:val="en-US"/>
        </w:rPr>
        <w:t>NFInfo</w:t>
      </w:r>
      <w:r w:rsidRPr="00470179">
        <w:rPr>
          <w:lang w:val="en-US"/>
        </w:rPr>
        <w:t xml:space="preserve"> &lt;&lt;</w:t>
      </w:r>
      <w:r>
        <w:rPr>
          <w:lang w:val="en-US"/>
        </w:rPr>
        <w:t>choice</w:t>
      </w:r>
      <w:r w:rsidRPr="00470179">
        <w:rPr>
          <w:lang w:val="en-US"/>
        </w:rPr>
        <w:t>&gt;&gt;</w:t>
      </w:r>
      <w:bookmarkEnd w:id="15270"/>
      <w:bookmarkEnd w:id="15271"/>
      <w:bookmarkEnd w:id="15272"/>
      <w:bookmarkEnd w:id="15273"/>
      <w:bookmarkEnd w:id="15274"/>
      <w:bookmarkEnd w:id="15275"/>
      <w:bookmarkEnd w:id="15276"/>
      <w:bookmarkEnd w:id="15277"/>
      <w:bookmarkEnd w:id="15278"/>
    </w:p>
    <w:p w:rsidR="00E154AB" w:rsidRPr="00470179" w:rsidRDefault="00E154AB" w:rsidP="00E154AB">
      <w:pPr>
        <w:pStyle w:val="Heading4"/>
        <w:rPr>
          <w:lang w:val="en-US"/>
        </w:rPr>
      </w:pPr>
      <w:bookmarkStart w:id="15279" w:name="_Toc19888503"/>
      <w:bookmarkStart w:id="15280" w:name="_Toc27405386"/>
      <w:bookmarkStart w:id="15281" w:name="_Toc35878576"/>
      <w:bookmarkStart w:id="15282" w:name="_Toc36220392"/>
      <w:bookmarkStart w:id="15283" w:name="_Toc36474490"/>
      <w:bookmarkStart w:id="15284" w:name="_Toc36542762"/>
      <w:bookmarkStart w:id="15285" w:name="_Toc36543583"/>
      <w:bookmarkStart w:id="15286" w:name="_Toc36567821"/>
      <w:bookmarkStart w:id="15287" w:name="_Toc44341506"/>
      <w:r w:rsidRPr="00470179">
        <w:rPr>
          <w:lang w:val="en-US" w:eastAsia="zh-CN"/>
        </w:rPr>
        <w:t>5</w:t>
      </w:r>
      <w:r w:rsidRPr="00470179">
        <w:rPr>
          <w:lang w:val="en-US"/>
        </w:rPr>
        <w:t>.3.</w:t>
      </w:r>
      <w:r>
        <w:rPr>
          <w:lang w:val="en-US"/>
        </w:rPr>
        <w:t>56</w:t>
      </w:r>
      <w:r w:rsidRPr="00470179">
        <w:rPr>
          <w:lang w:val="en-US"/>
        </w:rPr>
        <w:t>.1</w:t>
      </w:r>
      <w:r w:rsidRPr="00470179">
        <w:rPr>
          <w:lang w:val="en-US"/>
        </w:rPr>
        <w:tab/>
        <w:t>Definition</w:t>
      </w:r>
      <w:bookmarkEnd w:id="15279"/>
      <w:bookmarkEnd w:id="15280"/>
      <w:bookmarkEnd w:id="15281"/>
      <w:bookmarkEnd w:id="15282"/>
      <w:bookmarkEnd w:id="15283"/>
      <w:bookmarkEnd w:id="15284"/>
      <w:bookmarkEnd w:id="15285"/>
      <w:bookmarkEnd w:id="15286"/>
      <w:bookmarkEnd w:id="15287"/>
    </w:p>
    <w:p w:rsidR="00E154AB" w:rsidRPr="00470179" w:rsidRDefault="00E154AB" w:rsidP="00E154AB">
      <w:r w:rsidRPr="00FE32E6">
        <w:t>T</w:t>
      </w:r>
      <w:r>
        <w:t>his</w:t>
      </w:r>
      <w:r w:rsidRPr="00FE32E6">
        <w:t xml:space="preserve"> </w:t>
      </w:r>
      <w:r>
        <w:t>&lt;&lt;</w:t>
      </w:r>
      <w:r w:rsidRPr="00FE32E6">
        <w:t>choic</w:t>
      </w:r>
      <w:r>
        <w:t xml:space="preserve">e&gt;&gt; </w:t>
      </w:r>
      <w:r w:rsidRPr="00FE32E6">
        <w:t>stereotype represents one of a set of data types</w:t>
      </w:r>
      <w:r>
        <w:t xml:space="preserve"> as shown in </w:t>
      </w:r>
      <w:r w:rsidRPr="002B15AA">
        <w:t>Figure 5.</w:t>
      </w:r>
      <w:r>
        <w:t>3.56.1</w:t>
      </w:r>
      <w:r w:rsidRPr="002B15AA">
        <w:t xml:space="preserve">-1: </w:t>
      </w:r>
      <w:r>
        <w:t>NFInfo &lt;&lt;choice&gt;&gt; for data types</w:t>
      </w:r>
      <w:r w:rsidRPr="00470179">
        <w:t xml:space="preserve">. </w:t>
      </w:r>
    </w:p>
    <w:p w:rsidR="00E154AB" w:rsidRDefault="00623C82" w:rsidP="00E154AB">
      <w:pPr>
        <w:pStyle w:val="TH"/>
      </w:pPr>
      <w:r>
        <w:rPr>
          <w:noProof/>
        </w:rPr>
        <w:pict>
          <v:shape id="Picture 85" o:spid="_x0000_i1136" type="#_x0000_t75" style="width:439.3pt;height:2in;visibility:visible">
            <v:imagedata r:id="rId107" o:title="" grayscale="t" bilevel="t"/>
          </v:shape>
        </w:pict>
      </w:r>
    </w:p>
    <w:p w:rsidR="00E154AB" w:rsidRDefault="00E154AB" w:rsidP="00E154AB">
      <w:pPr>
        <w:pStyle w:val="TF"/>
      </w:pPr>
      <w:r w:rsidRPr="002B15AA">
        <w:t>Figure 5.</w:t>
      </w:r>
      <w:r>
        <w:t>3.56.1</w:t>
      </w:r>
      <w:r w:rsidRPr="002B15AA">
        <w:t xml:space="preserve">-1: </w:t>
      </w:r>
      <w:r>
        <w:t>NFInfo choice for data types</w:t>
      </w:r>
    </w:p>
    <w:p w:rsidR="00E154AB" w:rsidRPr="00470179" w:rsidRDefault="00E154AB" w:rsidP="00E154AB">
      <w:pPr>
        <w:pStyle w:val="NO"/>
      </w:pPr>
      <w:r>
        <w:t>NOTE: The AmfInfo &lt;&lt;dataType&gt;&gt; is chosed for AFMFunction, the UdrInfo &lt;&lt;dataType&gt;&gt; is chosed for UDRFunction, the UdmInfo &lt;&lt;dataType&gt;&gt; is chosed for UDMFunction, the AusfInfo&lt;&lt;dataType&gt;&gt; is chosed for AUSFFunction, the UpfInfo &lt;&lt;dataType&gt;&gt; is chosed for UPFFunction</w:t>
      </w:r>
    </w:p>
    <w:p w:rsidR="00E154AB" w:rsidRPr="00470179" w:rsidRDefault="00E154AB" w:rsidP="00E154AB">
      <w:pPr>
        <w:pStyle w:val="Heading3"/>
        <w:rPr>
          <w:lang w:val="en-US"/>
        </w:rPr>
      </w:pPr>
      <w:bookmarkStart w:id="15288" w:name="_Toc19888504"/>
      <w:bookmarkStart w:id="15289" w:name="_Toc27405387"/>
      <w:bookmarkStart w:id="15290" w:name="_Toc35878577"/>
      <w:bookmarkStart w:id="15291" w:name="_Toc36220393"/>
      <w:bookmarkStart w:id="15292" w:name="_Toc36474491"/>
      <w:bookmarkStart w:id="15293" w:name="_Toc36542763"/>
      <w:bookmarkStart w:id="15294" w:name="_Toc36543584"/>
      <w:bookmarkStart w:id="15295" w:name="_Toc36567822"/>
      <w:bookmarkStart w:id="15296" w:name="_Toc44341507"/>
      <w:r w:rsidRPr="00470179">
        <w:rPr>
          <w:lang w:val="en-US"/>
        </w:rPr>
        <w:lastRenderedPageBreak/>
        <w:t>5.3.</w:t>
      </w:r>
      <w:r>
        <w:rPr>
          <w:lang w:val="en-US"/>
        </w:rPr>
        <w:t>57</w:t>
      </w:r>
      <w:r w:rsidRPr="00470179">
        <w:rPr>
          <w:lang w:val="en-US"/>
        </w:rPr>
        <w:tab/>
        <w:t>UdmInfo &lt;&lt;dataType&gt;&gt;</w:t>
      </w:r>
      <w:bookmarkEnd w:id="15288"/>
      <w:bookmarkEnd w:id="15289"/>
      <w:bookmarkEnd w:id="15290"/>
      <w:bookmarkEnd w:id="15291"/>
      <w:bookmarkEnd w:id="15292"/>
      <w:bookmarkEnd w:id="15293"/>
      <w:bookmarkEnd w:id="15294"/>
      <w:bookmarkEnd w:id="15295"/>
      <w:bookmarkEnd w:id="15296"/>
    </w:p>
    <w:p w:rsidR="00E154AB" w:rsidRPr="00470179" w:rsidRDefault="00E154AB" w:rsidP="00E154AB">
      <w:pPr>
        <w:pStyle w:val="Heading4"/>
        <w:rPr>
          <w:lang w:val="en-US"/>
        </w:rPr>
      </w:pPr>
      <w:bookmarkStart w:id="15297" w:name="_Toc19888505"/>
      <w:bookmarkStart w:id="15298" w:name="_Toc27405388"/>
      <w:bookmarkStart w:id="15299" w:name="_Toc35878578"/>
      <w:bookmarkStart w:id="15300" w:name="_Toc36220394"/>
      <w:bookmarkStart w:id="15301" w:name="_Toc36474492"/>
      <w:bookmarkStart w:id="15302" w:name="_Toc36542764"/>
      <w:bookmarkStart w:id="15303" w:name="_Toc36543585"/>
      <w:bookmarkStart w:id="15304" w:name="_Toc36567823"/>
      <w:bookmarkStart w:id="15305" w:name="_Toc44341508"/>
      <w:r w:rsidRPr="00470179">
        <w:rPr>
          <w:lang w:val="en-US" w:eastAsia="zh-CN"/>
        </w:rPr>
        <w:t>5</w:t>
      </w:r>
      <w:r w:rsidRPr="00470179">
        <w:rPr>
          <w:lang w:val="en-US"/>
        </w:rPr>
        <w:t>.3.</w:t>
      </w:r>
      <w:r>
        <w:rPr>
          <w:lang w:val="en-US"/>
        </w:rPr>
        <w:t>57</w:t>
      </w:r>
      <w:r w:rsidRPr="00470179">
        <w:rPr>
          <w:lang w:val="en-US"/>
        </w:rPr>
        <w:t>.1</w:t>
      </w:r>
      <w:r w:rsidRPr="00470179">
        <w:rPr>
          <w:lang w:val="en-US"/>
        </w:rPr>
        <w:tab/>
        <w:t>Definition</w:t>
      </w:r>
      <w:bookmarkEnd w:id="15297"/>
      <w:bookmarkEnd w:id="15298"/>
      <w:bookmarkEnd w:id="15299"/>
      <w:bookmarkEnd w:id="15300"/>
      <w:bookmarkEnd w:id="15301"/>
      <w:bookmarkEnd w:id="15302"/>
      <w:bookmarkEnd w:id="15303"/>
      <w:bookmarkEnd w:id="15304"/>
      <w:bookmarkEnd w:id="15305"/>
    </w:p>
    <w:p w:rsidR="00E154AB" w:rsidRPr="00470179" w:rsidRDefault="00E154AB" w:rsidP="00E154AB">
      <w:r w:rsidRPr="00470179">
        <w:t xml:space="preserve">This data type represents a generic NFProfile definition (See TS 23.501 [22]). </w:t>
      </w:r>
    </w:p>
    <w:p w:rsidR="00E154AB" w:rsidRPr="00470179" w:rsidRDefault="00E154AB" w:rsidP="00E154AB">
      <w:pPr>
        <w:pStyle w:val="Heading4"/>
        <w:rPr>
          <w:lang w:val="en-US"/>
        </w:rPr>
      </w:pPr>
      <w:bookmarkStart w:id="15306" w:name="_Toc19888506"/>
      <w:bookmarkStart w:id="15307" w:name="_Toc27405389"/>
      <w:bookmarkStart w:id="15308" w:name="_Toc35878579"/>
      <w:bookmarkStart w:id="15309" w:name="_Toc36220395"/>
      <w:bookmarkStart w:id="15310" w:name="_Toc36474493"/>
      <w:bookmarkStart w:id="15311" w:name="_Toc36542765"/>
      <w:bookmarkStart w:id="15312" w:name="_Toc36543586"/>
      <w:bookmarkStart w:id="15313" w:name="_Toc36567824"/>
      <w:bookmarkStart w:id="15314" w:name="_Toc44341509"/>
      <w:r w:rsidRPr="00470179">
        <w:rPr>
          <w:lang w:val="en-US" w:eastAsia="zh-CN"/>
        </w:rPr>
        <w:t>5</w:t>
      </w:r>
      <w:r w:rsidRPr="00470179">
        <w:rPr>
          <w:lang w:val="en-US"/>
        </w:rPr>
        <w:t>.3.</w:t>
      </w:r>
      <w:r>
        <w:rPr>
          <w:lang w:val="en-US"/>
        </w:rPr>
        <w:t>57</w:t>
      </w:r>
      <w:r w:rsidRPr="00470179">
        <w:rPr>
          <w:lang w:val="en-US"/>
        </w:rPr>
        <w:t>.2</w:t>
      </w:r>
      <w:r w:rsidRPr="00470179">
        <w:rPr>
          <w:lang w:val="en-US"/>
        </w:rPr>
        <w:tab/>
        <w:t>Attributes</w:t>
      </w:r>
      <w:bookmarkEnd w:id="15306"/>
      <w:bookmarkEnd w:id="15307"/>
      <w:bookmarkEnd w:id="15308"/>
      <w:bookmarkEnd w:id="15309"/>
      <w:bookmarkEnd w:id="15310"/>
      <w:bookmarkEnd w:id="15311"/>
      <w:bookmarkEnd w:id="15312"/>
      <w:bookmarkEnd w:id="15313"/>
      <w:bookmarkEnd w:id="15314"/>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E154AB" w:rsidRPr="00470179" w:rsidTr="00583841">
        <w:trPr>
          <w:cantSplit/>
          <w:jc w:val="center"/>
        </w:trPr>
        <w:tc>
          <w:tcPr>
            <w:tcW w:w="2366"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Attribute Name</w:t>
            </w:r>
          </w:p>
        </w:tc>
        <w:tc>
          <w:tcPr>
            <w:tcW w:w="1551"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isWritable</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isInvariant</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isNotifyable</w:t>
            </w:r>
          </w:p>
        </w:tc>
      </w:tr>
      <w:tr w:rsidR="00E154AB" w:rsidRPr="00470179" w:rsidTr="00583841">
        <w:trPr>
          <w:cantSplit/>
          <w:jc w:val="center"/>
        </w:trPr>
        <w:tc>
          <w:tcPr>
            <w:tcW w:w="2366" w:type="dxa"/>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nFSrvG</w:t>
            </w:r>
            <w:r w:rsidRPr="00470179">
              <w:rPr>
                <w:rFonts w:ascii="Courier New" w:hAnsi="Courier New" w:cs="Courier New"/>
                <w:sz w:val="18"/>
              </w:rPr>
              <w:t>roupId</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r>
    </w:tbl>
    <w:p w:rsidR="00E154AB" w:rsidRPr="00470179" w:rsidRDefault="00E154AB" w:rsidP="00E154AB">
      <w:pPr>
        <w:pStyle w:val="B10"/>
      </w:pPr>
    </w:p>
    <w:p w:rsidR="00E154AB" w:rsidRPr="00470179" w:rsidRDefault="00E154AB" w:rsidP="00E154AB">
      <w:pPr>
        <w:pStyle w:val="Heading4"/>
        <w:rPr>
          <w:lang w:val="en-US"/>
        </w:rPr>
      </w:pPr>
      <w:bookmarkStart w:id="15315" w:name="_Toc19888507"/>
      <w:bookmarkStart w:id="15316" w:name="_Toc27405390"/>
      <w:bookmarkStart w:id="15317" w:name="_Toc35878580"/>
      <w:bookmarkStart w:id="15318" w:name="_Toc36220396"/>
      <w:bookmarkStart w:id="15319" w:name="_Toc36474494"/>
      <w:bookmarkStart w:id="15320" w:name="_Toc36542766"/>
      <w:bookmarkStart w:id="15321" w:name="_Toc36543587"/>
      <w:bookmarkStart w:id="15322" w:name="_Toc36567825"/>
      <w:bookmarkStart w:id="15323" w:name="_Toc44341510"/>
      <w:r w:rsidRPr="00470179">
        <w:rPr>
          <w:lang w:val="en-US"/>
        </w:rPr>
        <w:t>5.3.</w:t>
      </w:r>
      <w:r>
        <w:rPr>
          <w:lang w:val="en-US"/>
        </w:rPr>
        <w:t>57</w:t>
      </w:r>
      <w:r w:rsidRPr="00470179">
        <w:rPr>
          <w:lang w:val="en-US"/>
        </w:rPr>
        <w:t>.3</w:t>
      </w:r>
      <w:r w:rsidRPr="00470179">
        <w:rPr>
          <w:lang w:val="en-US"/>
        </w:rPr>
        <w:tab/>
        <w:t>Attribute constraints</w:t>
      </w:r>
      <w:bookmarkEnd w:id="15315"/>
      <w:bookmarkEnd w:id="15316"/>
      <w:bookmarkEnd w:id="15317"/>
      <w:bookmarkEnd w:id="15318"/>
      <w:bookmarkEnd w:id="15319"/>
      <w:bookmarkEnd w:id="15320"/>
      <w:bookmarkEnd w:id="15321"/>
      <w:bookmarkEnd w:id="15322"/>
      <w:bookmarkEnd w:id="15323"/>
    </w:p>
    <w:p w:rsidR="00E154AB" w:rsidRPr="00470179" w:rsidRDefault="00E154AB" w:rsidP="00E154AB">
      <w:pPr>
        <w:ind w:left="568"/>
      </w:pPr>
      <w:r w:rsidRPr="00470179">
        <w:t>None</w:t>
      </w:r>
    </w:p>
    <w:p w:rsidR="00E154AB" w:rsidRPr="00470179" w:rsidRDefault="00E154AB" w:rsidP="00E154AB">
      <w:pPr>
        <w:pStyle w:val="Heading4"/>
        <w:rPr>
          <w:lang w:val="en-US"/>
        </w:rPr>
      </w:pPr>
      <w:bookmarkStart w:id="15324" w:name="_Toc19888508"/>
      <w:bookmarkStart w:id="15325" w:name="_Toc27405391"/>
      <w:bookmarkStart w:id="15326" w:name="_Toc35878581"/>
      <w:bookmarkStart w:id="15327" w:name="_Toc36220397"/>
      <w:bookmarkStart w:id="15328" w:name="_Toc36474495"/>
      <w:bookmarkStart w:id="15329" w:name="_Toc36542767"/>
      <w:bookmarkStart w:id="15330" w:name="_Toc36543588"/>
      <w:bookmarkStart w:id="15331" w:name="_Toc36567826"/>
      <w:bookmarkStart w:id="15332" w:name="_Toc44341511"/>
      <w:r w:rsidRPr="00470179">
        <w:rPr>
          <w:lang w:val="en-US" w:eastAsia="zh-CN"/>
        </w:rPr>
        <w:t>5</w:t>
      </w:r>
      <w:r w:rsidRPr="00470179">
        <w:rPr>
          <w:lang w:val="en-US"/>
        </w:rPr>
        <w:t>.3.</w:t>
      </w:r>
      <w:r>
        <w:rPr>
          <w:lang w:val="en-US"/>
        </w:rPr>
        <w:t>57</w:t>
      </w:r>
      <w:r w:rsidRPr="00470179">
        <w:rPr>
          <w:lang w:val="en-US"/>
        </w:rPr>
        <w:t>.4</w:t>
      </w:r>
      <w:r w:rsidRPr="00470179">
        <w:rPr>
          <w:lang w:val="en-US"/>
        </w:rPr>
        <w:tab/>
        <w:t>Notifications</w:t>
      </w:r>
      <w:bookmarkEnd w:id="15324"/>
      <w:bookmarkEnd w:id="15325"/>
      <w:bookmarkEnd w:id="15326"/>
      <w:bookmarkEnd w:id="15327"/>
      <w:bookmarkEnd w:id="15328"/>
      <w:bookmarkEnd w:id="15329"/>
      <w:bookmarkEnd w:id="15330"/>
      <w:bookmarkEnd w:id="15331"/>
      <w:bookmarkEnd w:id="15332"/>
    </w:p>
    <w:p w:rsidR="00E154AB" w:rsidRPr="00470179" w:rsidRDefault="00E154AB" w:rsidP="00E154AB">
      <w:r w:rsidRPr="00470179">
        <w:t xml:space="preserve">The subclause 4.5 of the &lt;&lt;IOC&gt;&gt; using this </w:t>
      </w:r>
      <w:r w:rsidRPr="00470179">
        <w:rPr>
          <w:lang w:eastAsia="zh-CN"/>
        </w:rPr>
        <w:t>&lt;&lt;dataType&gt;&gt; as one of its attributes, shall be applicable</w:t>
      </w:r>
      <w:r w:rsidRPr="00470179">
        <w:t>.</w:t>
      </w:r>
    </w:p>
    <w:p w:rsidR="00E154AB" w:rsidRPr="00470179" w:rsidRDefault="00E154AB" w:rsidP="00E154AB">
      <w:pPr>
        <w:pStyle w:val="Heading3"/>
        <w:rPr>
          <w:lang w:val="en-US"/>
        </w:rPr>
      </w:pPr>
      <w:bookmarkStart w:id="15333" w:name="_Toc19888509"/>
      <w:bookmarkStart w:id="15334" w:name="_Toc27405392"/>
      <w:bookmarkStart w:id="15335" w:name="_Toc35878582"/>
      <w:bookmarkStart w:id="15336" w:name="_Toc36220398"/>
      <w:bookmarkStart w:id="15337" w:name="_Toc36474496"/>
      <w:bookmarkStart w:id="15338" w:name="_Toc36542768"/>
      <w:bookmarkStart w:id="15339" w:name="_Toc36543589"/>
      <w:bookmarkStart w:id="15340" w:name="_Toc36567827"/>
      <w:bookmarkStart w:id="15341" w:name="_Toc44341512"/>
      <w:r w:rsidRPr="00470179">
        <w:rPr>
          <w:lang w:val="en-US"/>
        </w:rPr>
        <w:t>5.3.</w:t>
      </w:r>
      <w:r>
        <w:rPr>
          <w:lang w:val="en-US"/>
        </w:rPr>
        <w:t>58</w:t>
      </w:r>
      <w:r w:rsidRPr="00470179">
        <w:rPr>
          <w:lang w:val="en-US"/>
        </w:rPr>
        <w:tab/>
        <w:t>AusfInfo &lt;&lt;dataType&gt;&gt;</w:t>
      </w:r>
      <w:bookmarkEnd w:id="15333"/>
      <w:bookmarkEnd w:id="15334"/>
      <w:bookmarkEnd w:id="15335"/>
      <w:bookmarkEnd w:id="15336"/>
      <w:bookmarkEnd w:id="15337"/>
      <w:bookmarkEnd w:id="15338"/>
      <w:bookmarkEnd w:id="15339"/>
      <w:bookmarkEnd w:id="15340"/>
      <w:bookmarkEnd w:id="15341"/>
    </w:p>
    <w:p w:rsidR="00E154AB" w:rsidRPr="00470179" w:rsidRDefault="00E154AB" w:rsidP="00E154AB">
      <w:pPr>
        <w:pStyle w:val="Heading4"/>
        <w:rPr>
          <w:lang w:val="en-US"/>
        </w:rPr>
      </w:pPr>
      <w:bookmarkStart w:id="15342" w:name="_Toc19888510"/>
      <w:bookmarkStart w:id="15343" w:name="_Toc27405393"/>
      <w:bookmarkStart w:id="15344" w:name="_Toc35878583"/>
      <w:bookmarkStart w:id="15345" w:name="_Toc36220399"/>
      <w:bookmarkStart w:id="15346" w:name="_Toc36474497"/>
      <w:bookmarkStart w:id="15347" w:name="_Toc36542769"/>
      <w:bookmarkStart w:id="15348" w:name="_Toc36543590"/>
      <w:bookmarkStart w:id="15349" w:name="_Toc36567828"/>
      <w:bookmarkStart w:id="15350" w:name="_Toc44341513"/>
      <w:r w:rsidRPr="00470179">
        <w:rPr>
          <w:lang w:val="en-US" w:eastAsia="zh-CN"/>
        </w:rPr>
        <w:t>5</w:t>
      </w:r>
      <w:r w:rsidRPr="00470179">
        <w:rPr>
          <w:lang w:val="en-US"/>
        </w:rPr>
        <w:t>.3.</w:t>
      </w:r>
      <w:r>
        <w:rPr>
          <w:lang w:val="en-US"/>
        </w:rPr>
        <w:t>58</w:t>
      </w:r>
      <w:r w:rsidRPr="00470179">
        <w:rPr>
          <w:lang w:val="en-US"/>
        </w:rPr>
        <w:t>.1</w:t>
      </w:r>
      <w:r w:rsidRPr="00470179">
        <w:rPr>
          <w:lang w:val="en-US"/>
        </w:rPr>
        <w:tab/>
        <w:t>Definition</w:t>
      </w:r>
      <w:bookmarkEnd w:id="15342"/>
      <w:bookmarkEnd w:id="15343"/>
      <w:bookmarkEnd w:id="15344"/>
      <w:bookmarkEnd w:id="15345"/>
      <w:bookmarkEnd w:id="15346"/>
      <w:bookmarkEnd w:id="15347"/>
      <w:bookmarkEnd w:id="15348"/>
      <w:bookmarkEnd w:id="15349"/>
      <w:bookmarkEnd w:id="15350"/>
    </w:p>
    <w:p w:rsidR="00E154AB" w:rsidRPr="00470179" w:rsidRDefault="00E154AB" w:rsidP="00E154AB">
      <w:r w:rsidRPr="00470179">
        <w:t xml:space="preserve">This data type represents a generic NFProfile definition (See TS 23.501 [22]). </w:t>
      </w:r>
    </w:p>
    <w:p w:rsidR="00E154AB" w:rsidRPr="00470179" w:rsidRDefault="00E154AB" w:rsidP="00E154AB">
      <w:pPr>
        <w:pStyle w:val="Heading4"/>
        <w:rPr>
          <w:lang w:val="en-US"/>
        </w:rPr>
      </w:pPr>
      <w:bookmarkStart w:id="15351" w:name="_Toc19888511"/>
      <w:bookmarkStart w:id="15352" w:name="_Toc27405394"/>
      <w:bookmarkStart w:id="15353" w:name="_Toc35878584"/>
      <w:bookmarkStart w:id="15354" w:name="_Toc36220400"/>
      <w:bookmarkStart w:id="15355" w:name="_Toc36474498"/>
      <w:bookmarkStart w:id="15356" w:name="_Toc36542770"/>
      <w:bookmarkStart w:id="15357" w:name="_Toc36543591"/>
      <w:bookmarkStart w:id="15358" w:name="_Toc36567829"/>
      <w:bookmarkStart w:id="15359" w:name="_Toc44341514"/>
      <w:r w:rsidRPr="00470179">
        <w:rPr>
          <w:lang w:val="en-US" w:eastAsia="zh-CN"/>
        </w:rPr>
        <w:t>5</w:t>
      </w:r>
      <w:r w:rsidRPr="00470179">
        <w:rPr>
          <w:lang w:val="en-US"/>
        </w:rPr>
        <w:t>.3.</w:t>
      </w:r>
      <w:r>
        <w:rPr>
          <w:lang w:val="en-US"/>
        </w:rPr>
        <w:t>58</w:t>
      </w:r>
      <w:r w:rsidRPr="00470179">
        <w:rPr>
          <w:lang w:val="en-US"/>
        </w:rPr>
        <w:t>.2</w:t>
      </w:r>
      <w:r w:rsidRPr="00470179">
        <w:rPr>
          <w:lang w:val="en-US"/>
        </w:rPr>
        <w:tab/>
        <w:t>Attributes</w:t>
      </w:r>
      <w:bookmarkEnd w:id="15351"/>
      <w:bookmarkEnd w:id="15352"/>
      <w:bookmarkEnd w:id="15353"/>
      <w:bookmarkEnd w:id="15354"/>
      <w:bookmarkEnd w:id="15355"/>
      <w:bookmarkEnd w:id="15356"/>
      <w:bookmarkEnd w:id="15357"/>
      <w:bookmarkEnd w:id="15358"/>
      <w:bookmarkEnd w:id="15359"/>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E154AB" w:rsidRPr="00470179" w:rsidTr="00583841">
        <w:trPr>
          <w:cantSplit/>
          <w:jc w:val="center"/>
        </w:trPr>
        <w:tc>
          <w:tcPr>
            <w:tcW w:w="2366"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Attribute Name</w:t>
            </w:r>
          </w:p>
        </w:tc>
        <w:tc>
          <w:tcPr>
            <w:tcW w:w="1551"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isWritable</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isInvariant</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isNotifyable</w:t>
            </w:r>
          </w:p>
        </w:tc>
      </w:tr>
      <w:tr w:rsidR="00E154AB" w:rsidRPr="00470179" w:rsidTr="00583841">
        <w:trPr>
          <w:cantSplit/>
          <w:jc w:val="center"/>
        </w:trPr>
        <w:tc>
          <w:tcPr>
            <w:tcW w:w="2366" w:type="dxa"/>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nFSrvG</w:t>
            </w:r>
            <w:r w:rsidRPr="00470179">
              <w:rPr>
                <w:rFonts w:ascii="Courier New" w:hAnsi="Courier New" w:cs="Courier New"/>
                <w:sz w:val="18"/>
              </w:rPr>
              <w:t>roupId</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r>
    </w:tbl>
    <w:p w:rsidR="00E154AB" w:rsidRPr="00470179" w:rsidRDefault="00E154AB" w:rsidP="00E154AB">
      <w:pPr>
        <w:pStyle w:val="B10"/>
      </w:pPr>
    </w:p>
    <w:p w:rsidR="00E154AB" w:rsidRPr="00470179" w:rsidRDefault="00E154AB" w:rsidP="00E154AB">
      <w:pPr>
        <w:pStyle w:val="Heading4"/>
        <w:rPr>
          <w:lang w:val="en-US"/>
        </w:rPr>
      </w:pPr>
      <w:bookmarkStart w:id="15360" w:name="_Toc19888512"/>
      <w:bookmarkStart w:id="15361" w:name="_Toc27405395"/>
      <w:bookmarkStart w:id="15362" w:name="_Toc35878585"/>
      <w:bookmarkStart w:id="15363" w:name="_Toc36220401"/>
      <w:bookmarkStart w:id="15364" w:name="_Toc36474499"/>
      <w:bookmarkStart w:id="15365" w:name="_Toc36542771"/>
      <w:bookmarkStart w:id="15366" w:name="_Toc36543592"/>
      <w:bookmarkStart w:id="15367" w:name="_Toc36567830"/>
      <w:bookmarkStart w:id="15368" w:name="_Toc44341515"/>
      <w:r w:rsidRPr="00470179">
        <w:rPr>
          <w:lang w:val="en-US"/>
        </w:rPr>
        <w:t>5.3.</w:t>
      </w:r>
      <w:r>
        <w:rPr>
          <w:lang w:val="en-US"/>
        </w:rPr>
        <w:t>58</w:t>
      </w:r>
      <w:r w:rsidRPr="00470179">
        <w:rPr>
          <w:lang w:val="en-US"/>
        </w:rPr>
        <w:t>.3</w:t>
      </w:r>
      <w:r w:rsidRPr="00470179">
        <w:rPr>
          <w:lang w:val="en-US"/>
        </w:rPr>
        <w:tab/>
        <w:t>Attribute constraints</w:t>
      </w:r>
      <w:bookmarkEnd w:id="15360"/>
      <w:bookmarkEnd w:id="15361"/>
      <w:bookmarkEnd w:id="15362"/>
      <w:bookmarkEnd w:id="15363"/>
      <w:bookmarkEnd w:id="15364"/>
      <w:bookmarkEnd w:id="15365"/>
      <w:bookmarkEnd w:id="15366"/>
      <w:bookmarkEnd w:id="15367"/>
      <w:bookmarkEnd w:id="15368"/>
    </w:p>
    <w:p w:rsidR="00E154AB" w:rsidRPr="00470179" w:rsidRDefault="00E154AB" w:rsidP="00E154AB">
      <w:r w:rsidRPr="00470179">
        <w:t>None</w:t>
      </w:r>
      <w:r>
        <w:t>.</w:t>
      </w:r>
    </w:p>
    <w:p w:rsidR="00E154AB" w:rsidRPr="00470179" w:rsidRDefault="00E154AB" w:rsidP="00E154AB">
      <w:pPr>
        <w:pStyle w:val="Heading4"/>
        <w:rPr>
          <w:lang w:val="en-US"/>
        </w:rPr>
      </w:pPr>
      <w:bookmarkStart w:id="15369" w:name="_Toc19888513"/>
      <w:bookmarkStart w:id="15370" w:name="_Toc27405396"/>
      <w:bookmarkStart w:id="15371" w:name="_Toc35878586"/>
      <w:bookmarkStart w:id="15372" w:name="_Toc36220402"/>
      <w:bookmarkStart w:id="15373" w:name="_Toc36474500"/>
      <w:bookmarkStart w:id="15374" w:name="_Toc36542772"/>
      <w:bookmarkStart w:id="15375" w:name="_Toc36543593"/>
      <w:bookmarkStart w:id="15376" w:name="_Toc36567831"/>
      <w:bookmarkStart w:id="15377" w:name="_Toc44341516"/>
      <w:r w:rsidRPr="00470179">
        <w:rPr>
          <w:lang w:val="en-US" w:eastAsia="zh-CN"/>
        </w:rPr>
        <w:t>5</w:t>
      </w:r>
      <w:r w:rsidRPr="00470179">
        <w:rPr>
          <w:lang w:val="en-US"/>
        </w:rPr>
        <w:t>.3.</w:t>
      </w:r>
      <w:r>
        <w:rPr>
          <w:lang w:val="en-US"/>
        </w:rPr>
        <w:t>58</w:t>
      </w:r>
      <w:r w:rsidRPr="00470179">
        <w:rPr>
          <w:lang w:val="en-US"/>
        </w:rPr>
        <w:t>.4</w:t>
      </w:r>
      <w:r w:rsidRPr="00470179">
        <w:rPr>
          <w:lang w:val="en-US"/>
        </w:rPr>
        <w:tab/>
        <w:t>Notifications</w:t>
      </w:r>
      <w:bookmarkEnd w:id="15369"/>
      <w:bookmarkEnd w:id="15370"/>
      <w:bookmarkEnd w:id="15371"/>
      <w:bookmarkEnd w:id="15372"/>
      <w:bookmarkEnd w:id="15373"/>
      <w:bookmarkEnd w:id="15374"/>
      <w:bookmarkEnd w:id="15375"/>
      <w:bookmarkEnd w:id="15376"/>
      <w:bookmarkEnd w:id="15377"/>
    </w:p>
    <w:p w:rsidR="00E154AB" w:rsidRPr="00470179" w:rsidRDefault="00E154AB" w:rsidP="00E154AB">
      <w:r w:rsidRPr="00470179">
        <w:t xml:space="preserve">The subclause 4.5 of the &lt;&lt;IOC&gt;&gt; using this </w:t>
      </w:r>
      <w:r w:rsidRPr="00470179">
        <w:rPr>
          <w:lang w:eastAsia="zh-CN"/>
        </w:rPr>
        <w:t>&lt;&lt;dataType&gt;&gt; as one of its attributes, shall be applicable</w:t>
      </w:r>
      <w:r w:rsidRPr="00470179">
        <w:t>.</w:t>
      </w:r>
    </w:p>
    <w:p w:rsidR="00E154AB" w:rsidRPr="00470179" w:rsidRDefault="00E154AB" w:rsidP="00E154AB">
      <w:pPr>
        <w:pStyle w:val="Heading3"/>
        <w:rPr>
          <w:lang w:val="en-US"/>
        </w:rPr>
      </w:pPr>
      <w:bookmarkStart w:id="15378" w:name="_Toc19888514"/>
      <w:bookmarkStart w:id="15379" w:name="_Toc27405397"/>
      <w:bookmarkStart w:id="15380" w:name="_Toc35878587"/>
      <w:bookmarkStart w:id="15381" w:name="_Toc36220403"/>
      <w:bookmarkStart w:id="15382" w:name="_Toc36474501"/>
      <w:bookmarkStart w:id="15383" w:name="_Toc36542773"/>
      <w:bookmarkStart w:id="15384" w:name="_Toc36543594"/>
      <w:bookmarkStart w:id="15385" w:name="_Toc36567832"/>
      <w:bookmarkStart w:id="15386" w:name="_Toc44341517"/>
      <w:r w:rsidRPr="00470179">
        <w:rPr>
          <w:lang w:val="en-US"/>
        </w:rPr>
        <w:t>5.3.</w:t>
      </w:r>
      <w:r>
        <w:rPr>
          <w:lang w:val="en-US"/>
        </w:rPr>
        <w:t>59</w:t>
      </w:r>
      <w:r w:rsidRPr="00470179">
        <w:rPr>
          <w:lang w:val="en-US"/>
        </w:rPr>
        <w:tab/>
        <w:t>Upf</w:t>
      </w:r>
      <w:r>
        <w:rPr>
          <w:lang w:val="en-US"/>
        </w:rPr>
        <w:t>Info</w:t>
      </w:r>
      <w:r w:rsidRPr="00470179">
        <w:rPr>
          <w:lang w:val="en-US"/>
        </w:rPr>
        <w:t xml:space="preserve"> &lt;&lt;dataType&gt;&gt;</w:t>
      </w:r>
      <w:bookmarkEnd w:id="15378"/>
      <w:bookmarkEnd w:id="15379"/>
      <w:bookmarkEnd w:id="15380"/>
      <w:bookmarkEnd w:id="15381"/>
      <w:bookmarkEnd w:id="15382"/>
      <w:bookmarkEnd w:id="15383"/>
      <w:bookmarkEnd w:id="15384"/>
      <w:bookmarkEnd w:id="15385"/>
      <w:bookmarkEnd w:id="15386"/>
    </w:p>
    <w:p w:rsidR="00E154AB" w:rsidRPr="00470179" w:rsidRDefault="00E154AB" w:rsidP="00E154AB">
      <w:pPr>
        <w:pStyle w:val="Heading4"/>
        <w:rPr>
          <w:lang w:val="en-US"/>
        </w:rPr>
      </w:pPr>
      <w:bookmarkStart w:id="15387" w:name="_Toc19888515"/>
      <w:bookmarkStart w:id="15388" w:name="_Toc27405398"/>
      <w:bookmarkStart w:id="15389" w:name="_Toc35878588"/>
      <w:bookmarkStart w:id="15390" w:name="_Toc36220404"/>
      <w:bookmarkStart w:id="15391" w:name="_Toc36474502"/>
      <w:bookmarkStart w:id="15392" w:name="_Toc36542774"/>
      <w:bookmarkStart w:id="15393" w:name="_Toc36543595"/>
      <w:bookmarkStart w:id="15394" w:name="_Toc36567833"/>
      <w:bookmarkStart w:id="15395" w:name="_Toc44341518"/>
      <w:r w:rsidRPr="00470179">
        <w:rPr>
          <w:lang w:val="en-US" w:eastAsia="zh-CN"/>
        </w:rPr>
        <w:t>5</w:t>
      </w:r>
      <w:r w:rsidRPr="00470179">
        <w:rPr>
          <w:lang w:val="en-US"/>
        </w:rPr>
        <w:t>.3.</w:t>
      </w:r>
      <w:r>
        <w:rPr>
          <w:lang w:val="en-US"/>
        </w:rPr>
        <w:t>59</w:t>
      </w:r>
      <w:r w:rsidRPr="00470179">
        <w:rPr>
          <w:lang w:val="en-US"/>
        </w:rPr>
        <w:t>.1</w:t>
      </w:r>
      <w:r w:rsidRPr="00470179">
        <w:rPr>
          <w:lang w:val="en-US"/>
        </w:rPr>
        <w:tab/>
        <w:t>Definition</w:t>
      </w:r>
      <w:bookmarkEnd w:id="15387"/>
      <w:bookmarkEnd w:id="15388"/>
      <w:bookmarkEnd w:id="15389"/>
      <w:bookmarkEnd w:id="15390"/>
      <w:bookmarkEnd w:id="15391"/>
      <w:bookmarkEnd w:id="15392"/>
      <w:bookmarkEnd w:id="15393"/>
      <w:bookmarkEnd w:id="15394"/>
      <w:bookmarkEnd w:id="15395"/>
    </w:p>
    <w:p w:rsidR="00E154AB" w:rsidRPr="00470179" w:rsidRDefault="00E154AB" w:rsidP="00E154AB">
      <w:r w:rsidRPr="00470179">
        <w:t xml:space="preserve">This data type represents a generic NFProfile definition (See TS 23.501 [22]). </w:t>
      </w:r>
    </w:p>
    <w:p w:rsidR="00E154AB" w:rsidRPr="00470179" w:rsidRDefault="00E154AB" w:rsidP="00E154AB">
      <w:pPr>
        <w:pStyle w:val="Heading4"/>
        <w:rPr>
          <w:lang w:val="en-US"/>
        </w:rPr>
      </w:pPr>
      <w:bookmarkStart w:id="15396" w:name="_Toc19888516"/>
      <w:bookmarkStart w:id="15397" w:name="_Toc27405399"/>
      <w:bookmarkStart w:id="15398" w:name="_Toc35878589"/>
      <w:bookmarkStart w:id="15399" w:name="_Toc36220405"/>
      <w:bookmarkStart w:id="15400" w:name="_Toc36474503"/>
      <w:bookmarkStart w:id="15401" w:name="_Toc36542775"/>
      <w:bookmarkStart w:id="15402" w:name="_Toc36543596"/>
      <w:bookmarkStart w:id="15403" w:name="_Toc36567834"/>
      <w:bookmarkStart w:id="15404" w:name="_Toc44341519"/>
      <w:r w:rsidRPr="00470179">
        <w:rPr>
          <w:lang w:val="en-US" w:eastAsia="zh-CN"/>
        </w:rPr>
        <w:t>5</w:t>
      </w:r>
      <w:r w:rsidRPr="00470179">
        <w:rPr>
          <w:lang w:val="en-US"/>
        </w:rPr>
        <w:t>.3.</w:t>
      </w:r>
      <w:r>
        <w:rPr>
          <w:lang w:val="en-US"/>
        </w:rPr>
        <w:t>59</w:t>
      </w:r>
      <w:r w:rsidRPr="00470179">
        <w:rPr>
          <w:lang w:val="en-US"/>
        </w:rPr>
        <w:t>.2</w:t>
      </w:r>
      <w:r w:rsidRPr="00470179">
        <w:rPr>
          <w:lang w:val="en-US"/>
        </w:rPr>
        <w:tab/>
        <w:t>Attributes</w:t>
      </w:r>
      <w:bookmarkEnd w:id="15396"/>
      <w:bookmarkEnd w:id="15397"/>
      <w:bookmarkEnd w:id="15398"/>
      <w:bookmarkEnd w:id="15399"/>
      <w:bookmarkEnd w:id="15400"/>
      <w:bookmarkEnd w:id="15401"/>
      <w:bookmarkEnd w:id="15402"/>
      <w:bookmarkEnd w:id="15403"/>
      <w:bookmarkEnd w:id="15404"/>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E154AB" w:rsidRPr="00470179" w:rsidTr="00583841">
        <w:trPr>
          <w:cantSplit/>
          <w:jc w:val="center"/>
        </w:trPr>
        <w:tc>
          <w:tcPr>
            <w:tcW w:w="2366"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Attribute Name</w:t>
            </w:r>
          </w:p>
        </w:tc>
        <w:tc>
          <w:tcPr>
            <w:tcW w:w="1551"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isWritable</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isInvariant</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isNotifyable</w:t>
            </w:r>
          </w:p>
        </w:tc>
      </w:tr>
      <w:tr w:rsidR="00E154AB" w:rsidRPr="00470179" w:rsidTr="00583841">
        <w:trPr>
          <w:cantSplit/>
          <w:jc w:val="center"/>
        </w:trPr>
        <w:tc>
          <w:tcPr>
            <w:tcW w:w="2366" w:type="dxa"/>
          </w:tcPr>
          <w:p w:rsidR="00E154AB" w:rsidRPr="00470179" w:rsidRDefault="00E154AB" w:rsidP="00583841">
            <w:pPr>
              <w:keepNext/>
              <w:keepLines/>
              <w:spacing w:after="0"/>
              <w:rPr>
                <w:rFonts w:ascii="Courier New" w:hAnsi="Courier New" w:cs="Courier New"/>
                <w:sz w:val="18"/>
              </w:rPr>
            </w:pPr>
            <w:r w:rsidRPr="00470179">
              <w:rPr>
                <w:rFonts w:ascii="Courier New" w:hAnsi="Courier New" w:cs="Courier New"/>
                <w:sz w:val="18"/>
              </w:rPr>
              <w:t>smfServingAreas</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O</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r>
    </w:tbl>
    <w:p w:rsidR="00E154AB" w:rsidRPr="00470179" w:rsidRDefault="00E154AB" w:rsidP="00E154AB">
      <w:pPr>
        <w:pStyle w:val="B10"/>
      </w:pPr>
    </w:p>
    <w:p w:rsidR="00E154AB" w:rsidRPr="00470179" w:rsidRDefault="00E154AB" w:rsidP="00E154AB">
      <w:pPr>
        <w:pStyle w:val="Heading4"/>
        <w:rPr>
          <w:lang w:val="en-US"/>
        </w:rPr>
      </w:pPr>
      <w:bookmarkStart w:id="15405" w:name="_Toc19888517"/>
      <w:bookmarkStart w:id="15406" w:name="_Toc27405400"/>
      <w:bookmarkStart w:id="15407" w:name="_Toc35878590"/>
      <w:bookmarkStart w:id="15408" w:name="_Toc36220406"/>
      <w:bookmarkStart w:id="15409" w:name="_Toc36474504"/>
      <w:bookmarkStart w:id="15410" w:name="_Toc36542776"/>
      <w:bookmarkStart w:id="15411" w:name="_Toc36543597"/>
      <w:bookmarkStart w:id="15412" w:name="_Toc36567835"/>
      <w:bookmarkStart w:id="15413" w:name="_Toc44341520"/>
      <w:r w:rsidRPr="00470179">
        <w:rPr>
          <w:lang w:val="en-US"/>
        </w:rPr>
        <w:t>5.3.</w:t>
      </w:r>
      <w:r>
        <w:rPr>
          <w:lang w:val="en-US"/>
        </w:rPr>
        <w:t>59</w:t>
      </w:r>
      <w:r w:rsidRPr="00470179">
        <w:rPr>
          <w:lang w:val="en-US"/>
        </w:rPr>
        <w:t>.3</w:t>
      </w:r>
      <w:r w:rsidRPr="00470179">
        <w:rPr>
          <w:lang w:val="en-US"/>
        </w:rPr>
        <w:tab/>
        <w:t>Attribute constraints</w:t>
      </w:r>
      <w:bookmarkEnd w:id="15405"/>
      <w:bookmarkEnd w:id="15406"/>
      <w:bookmarkEnd w:id="15407"/>
      <w:bookmarkEnd w:id="15408"/>
      <w:bookmarkEnd w:id="15409"/>
      <w:bookmarkEnd w:id="15410"/>
      <w:bookmarkEnd w:id="15411"/>
      <w:bookmarkEnd w:id="15412"/>
      <w:bookmarkEnd w:id="15413"/>
    </w:p>
    <w:p w:rsidR="00E154AB" w:rsidRPr="00470179" w:rsidRDefault="00E154AB" w:rsidP="00E154AB">
      <w:r w:rsidRPr="00470179">
        <w:t>None</w:t>
      </w:r>
      <w:r>
        <w:t>.</w:t>
      </w:r>
    </w:p>
    <w:p w:rsidR="00E154AB" w:rsidRPr="00470179" w:rsidRDefault="00E154AB" w:rsidP="00E154AB">
      <w:pPr>
        <w:pStyle w:val="Heading4"/>
        <w:rPr>
          <w:lang w:val="en-US"/>
        </w:rPr>
      </w:pPr>
      <w:bookmarkStart w:id="15414" w:name="_Toc19888518"/>
      <w:bookmarkStart w:id="15415" w:name="_Toc27405401"/>
      <w:bookmarkStart w:id="15416" w:name="_Toc35878591"/>
      <w:bookmarkStart w:id="15417" w:name="_Toc36220407"/>
      <w:bookmarkStart w:id="15418" w:name="_Toc36474505"/>
      <w:bookmarkStart w:id="15419" w:name="_Toc36542777"/>
      <w:bookmarkStart w:id="15420" w:name="_Toc36543598"/>
      <w:bookmarkStart w:id="15421" w:name="_Toc36567836"/>
      <w:bookmarkStart w:id="15422" w:name="_Toc44341521"/>
      <w:r w:rsidRPr="00470179">
        <w:rPr>
          <w:lang w:val="en-US" w:eastAsia="zh-CN"/>
        </w:rPr>
        <w:lastRenderedPageBreak/>
        <w:t>5</w:t>
      </w:r>
      <w:r w:rsidRPr="00470179">
        <w:rPr>
          <w:lang w:val="en-US"/>
        </w:rPr>
        <w:t>.3.</w:t>
      </w:r>
      <w:r>
        <w:rPr>
          <w:lang w:val="en-US"/>
        </w:rPr>
        <w:t>59</w:t>
      </w:r>
      <w:r w:rsidRPr="00470179">
        <w:rPr>
          <w:lang w:val="en-US"/>
        </w:rPr>
        <w:t>.4</w:t>
      </w:r>
      <w:r w:rsidRPr="00470179">
        <w:rPr>
          <w:lang w:val="en-US"/>
        </w:rPr>
        <w:tab/>
        <w:t>Notifications</w:t>
      </w:r>
      <w:bookmarkEnd w:id="15414"/>
      <w:bookmarkEnd w:id="15415"/>
      <w:bookmarkEnd w:id="15416"/>
      <w:bookmarkEnd w:id="15417"/>
      <w:bookmarkEnd w:id="15418"/>
      <w:bookmarkEnd w:id="15419"/>
      <w:bookmarkEnd w:id="15420"/>
      <w:bookmarkEnd w:id="15421"/>
      <w:bookmarkEnd w:id="15422"/>
    </w:p>
    <w:p w:rsidR="00E154AB" w:rsidRPr="00470179" w:rsidRDefault="00E154AB" w:rsidP="00E154AB">
      <w:r w:rsidRPr="00470179">
        <w:t xml:space="preserve">The subclause 4.5 of the &lt;&lt;IOC&gt;&gt; using this </w:t>
      </w:r>
      <w:r w:rsidRPr="00470179">
        <w:rPr>
          <w:lang w:eastAsia="zh-CN"/>
        </w:rPr>
        <w:t>&lt;&lt;dataType&gt;&gt; as one of its attributes, shall be applicable</w:t>
      </w:r>
      <w:r w:rsidRPr="00470179">
        <w:t>.</w:t>
      </w:r>
    </w:p>
    <w:p w:rsidR="00E154AB" w:rsidRPr="00470179" w:rsidRDefault="00E154AB" w:rsidP="00E154AB">
      <w:pPr>
        <w:pStyle w:val="Heading3"/>
        <w:rPr>
          <w:lang w:val="en-US"/>
        </w:rPr>
      </w:pPr>
      <w:bookmarkStart w:id="15423" w:name="_Toc19888519"/>
      <w:bookmarkStart w:id="15424" w:name="_Toc27405402"/>
      <w:bookmarkStart w:id="15425" w:name="_Toc35878592"/>
      <w:bookmarkStart w:id="15426" w:name="_Toc36220408"/>
      <w:bookmarkStart w:id="15427" w:name="_Toc36474506"/>
      <w:bookmarkStart w:id="15428" w:name="_Toc36542778"/>
      <w:bookmarkStart w:id="15429" w:name="_Toc36543599"/>
      <w:bookmarkStart w:id="15430" w:name="_Toc36567837"/>
      <w:bookmarkStart w:id="15431" w:name="_Toc44341522"/>
      <w:r w:rsidRPr="00470179">
        <w:rPr>
          <w:lang w:val="en-US"/>
        </w:rPr>
        <w:t>5.3.</w:t>
      </w:r>
      <w:r>
        <w:rPr>
          <w:lang w:val="en-US"/>
        </w:rPr>
        <w:t>60</w:t>
      </w:r>
      <w:r w:rsidRPr="00470179">
        <w:rPr>
          <w:lang w:val="en-US"/>
        </w:rPr>
        <w:tab/>
        <w:t>AmfInfo &lt;&lt;dataType&gt;&gt;</w:t>
      </w:r>
      <w:bookmarkEnd w:id="15423"/>
      <w:bookmarkEnd w:id="15424"/>
      <w:bookmarkEnd w:id="15425"/>
      <w:bookmarkEnd w:id="15426"/>
      <w:bookmarkEnd w:id="15427"/>
      <w:bookmarkEnd w:id="15428"/>
      <w:bookmarkEnd w:id="15429"/>
      <w:bookmarkEnd w:id="15430"/>
      <w:bookmarkEnd w:id="15431"/>
    </w:p>
    <w:p w:rsidR="00E154AB" w:rsidRPr="00470179" w:rsidRDefault="00E154AB" w:rsidP="00E154AB">
      <w:pPr>
        <w:pStyle w:val="Heading4"/>
        <w:rPr>
          <w:lang w:val="en-US"/>
        </w:rPr>
      </w:pPr>
      <w:bookmarkStart w:id="15432" w:name="_Toc19888520"/>
      <w:bookmarkStart w:id="15433" w:name="_Toc27405403"/>
      <w:bookmarkStart w:id="15434" w:name="_Toc35878593"/>
      <w:bookmarkStart w:id="15435" w:name="_Toc36220409"/>
      <w:bookmarkStart w:id="15436" w:name="_Toc36474507"/>
      <w:bookmarkStart w:id="15437" w:name="_Toc36542779"/>
      <w:bookmarkStart w:id="15438" w:name="_Toc36543600"/>
      <w:bookmarkStart w:id="15439" w:name="_Toc36567838"/>
      <w:bookmarkStart w:id="15440" w:name="_Toc44341523"/>
      <w:r w:rsidRPr="00470179">
        <w:rPr>
          <w:lang w:val="en-US" w:eastAsia="zh-CN"/>
        </w:rPr>
        <w:t>5</w:t>
      </w:r>
      <w:r w:rsidRPr="00470179">
        <w:rPr>
          <w:lang w:val="en-US"/>
        </w:rPr>
        <w:t>.3.</w:t>
      </w:r>
      <w:r>
        <w:rPr>
          <w:lang w:val="en-US"/>
        </w:rPr>
        <w:t>60</w:t>
      </w:r>
      <w:r w:rsidRPr="00470179">
        <w:rPr>
          <w:lang w:val="en-US"/>
        </w:rPr>
        <w:t>.1</w:t>
      </w:r>
      <w:r w:rsidRPr="00470179">
        <w:rPr>
          <w:lang w:val="en-US"/>
        </w:rPr>
        <w:tab/>
        <w:t>Definition</w:t>
      </w:r>
      <w:bookmarkEnd w:id="15432"/>
      <w:bookmarkEnd w:id="15433"/>
      <w:bookmarkEnd w:id="15434"/>
      <w:bookmarkEnd w:id="15435"/>
      <w:bookmarkEnd w:id="15436"/>
      <w:bookmarkEnd w:id="15437"/>
      <w:bookmarkEnd w:id="15438"/>
      <w:bookmarkEnd w:id="15439"/>
      <w:bookmarkEnd w:id="15440"/>
    </w:p>
    <w:p w:rsidR="00E154AB" w:rsidRPr="00470179" w:rsidRDefault="00E154AB" w:rsidP="00E154AB">
      <w:r w:rsidRPr="00470179">
        <w:t xml:space="preserve">This data type represents AMF specific data in NFProfile definition (See TS 23.501 [22]). </w:t>
      </w:r>
    </w:p>
    <w:p w:rsidR="00E154AB" w:rsidRPr="00470179" w:rsidRDefault="00E154AB" w:rsidP="00E154AB">
      <w:pPr>
        <w:pStyle w:val="Heading4"/>
        <w:rPr>
          <w:lang w:val="en-US"/>
        </w:rPr>
      </w:pPr>
      <w:bookmarkStart w:id="15441" w:name="_Toc19888521"/>
      <w:bookmarkStart w:id="15442" w:name="_Toc27405404"/>
      <w:bookmarkStart w:id="15443" w:name="_Toc35878594"/>
      <w:bookmarkStart w:id="15444" w:name="_Toc36220410"/>
      <w:bookmarkStart w:id="15445" w:name="_Toc36474508"/>
      <w:bookmarkStart w:id="15446" w:name="_Toc36542780"/>
      <w:bookmarkStart w:id="15447" w:name="_Toc36543601"/>
      <w:bookmarkStart w:id="15448" w:name="_Toc36567839"/>
      <w:bookmarkStart w:id="15449" w:name="_Toc44341524"/>
      <w:r w:rsidRPr="00470179">
        <w:rPr>
          <w:lang w:val="en-US" w:eastAsia="zh-CN"/>
        </w:rPr>
        <w:t>5</w:t>
      </w:r>
      <w:r w:rsidRPr="00470179">
        <w:rPr>
          <w:lang w:val="en-US"/>
        </w:rPr>
        <w:t>.3.</w:t>
      </w:r>
      <w:r>
        <w:rPr>
          <w:lang w:val="en-US"/>
        </w:rPr>
        <w:t>60</w:t>
      </w:r>
      <w:r w:rsidRPr="00470179">
        <w:rPr>
          <w:lang w:val="en-US"/>
        </w:rPr>
        <w:t>.2</w:t>
      </w:r>
      <w:r w:rsidRPr="00470179">
        <w:rPr>
          <w:lang w:val="en-US"/>
        </w:rPr>
        <w:tab/>
        <w:t>Attributes</w:t>
      </w:r>
      <w:bookmarkEnd w:id="15441"/>
      <w:bookmarkEnd w:id="15442"/>
      <w:bookmarkEnd w:id="15443"/>
      <w:bookmarkEnd w:id="15444"/>
      <w:bookmarkEnd w:id="15445"/>
      <w:bookmarkEnd w:id="15446"/>
      <w:bookmarkEnd w:id="15447"/>
      <w:bookmarkEnd w:id="15448"/>
      <w:bookmarkEnd w:id="15449"/>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E154AB" w:rsidRPr="00470179" w:rsidTr="00583841">
        <w:trPr>
          <w:cantSplit/>
          <w:jc w:val="center"/>
        </w:trPr>
        <w:tc>
          <w:tcPr>
            <w:tcW w:w="2366"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Attribute Name</w:t>
            </w:r>
          </w:p>
        </w:tc>
        <w:tc>
          <w:tcPr>
            <w:tcW w:w="1551"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isWritable</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isInvariant</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isNotifyable</w:t>
            </w:r>
          </w:p>
        </w:tc>
      </w:tr>
      <w:tr w:rsidR="00E154AB" w:rsidRPr="00470179" w:rsidTr="00583841">
        <w:trPr>
          <w:cantSplit/>
          <w:jc w:val="center"/>
        </w:trPr>
        <w:tc>
          <w:tcPr>
            <w:tcW w:w="2366" w:type="dxa"/>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p</w:t>
            </w:r>
            <w:r w:rsidRPr="00470179">
              <w:rPr>
                <w:rFonts w:ascii="Courier New" w:hAnsi="Courier New" w:cs="Courier New"/>
                <w:sz w:val="18"/>
              </w:rPr>
              <w:t>riority</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O</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r>
    </w:tbl>
    <w:p w:rsidR="00E154AB" w:rsidRPr="00470179" w:rsidRDefault="00E154AB" w:rsidP="00E154AB">
      <w:pPr>
        <w:pStyle w:val="B10"/>
      </w:pPr>
    </w:p>
    <w:p w:rsidR="00E154AB" w:rsidRPr="00470179" w:rsidRDefault="00E154AB" w:rsidP="00E154AB">
      <w:pPr>
        <w:pStyle w:val="Heading4"/>
        <w:rPr>
          <w:lang w:val="en-US"/>
        </w:rPr>
      </w:pPr>
      <w:bookmarkStart w:id="15450" w:name="_Toc19888522"/>
      <w:bookmarkStart w:id="15451" w:name="_Toc27405405"/>
      <w:bookmarkStart w:id="15452" w:name="_Toc35878595"/>
      <w:bookmarkStart w:id="15453" w:name="_Toc36220411"/>
      <w:bookmarkStart w:id="15454" w:name="_Toc36474509"/>
      <w:bookmarkStart w:id="15455" w:name="_Toc36542781"/>
      <w:bookmarkStart w:id="15456" w:name="_Toc36543602"/>
      <w:bookmarkStart w:id="15457" w:name="_Toc36567840"/>
      <w:bookmarkStart w:id="15458" w:name="_Toc44341525"/>
      <w:r w:rsidRPr="00470179">
        <w:rPr>
          <w:lang w:val="en-US"/>
        </w:rPr>
        <w:t>5.3.</w:t>
      </w:r>
      <w:r>
        <w:rPr>
          <w:lang w:val="en-US"/>
        </w:rPr>
        <w:t>60</w:t>
      </w:r>
      <w:r w:rsidRPr="00470179">
        <w:rPr>
          <w:lang w:val="en-US"/>
        </w:rPr>
        <w:t>.3</w:t>
      </w:r>
      <w:r w:rsidRPr="00470179">
        <w:rPr>
          <w:lang w:val="en-US"/>
        </w:rPr>
        <w:tab/>
        <w:t>Attribute constraints</w:t>
      </w:r>
      <w:bookmarkEnd w:id="15450"/>
      <w:bookmarkEnd w:id="15451"/>
      <w:bookmarkEnd w:id="15452"/>
      <w:bookmarkEnd w:id="15453"/>
      <w:bookmarkEnd w:id="15454"/>
      <w:bookmarkEnd w:id="15455"/>
      <w:bookmarkEnd w:id="15456"/>
      <w:bookmarkEnd w:id="15457"/>
      <w:bookmarkEnd w:id="15458"/>
    </w:p>
    <w:p w:rsidR="00E154AB" w:rsidRPr="00470179" w:rsidRDefault="00E154AB" w:rsidP="00E154AB">
      <w:r w:rsidRPr="00470179">
        <w:t>None</w:t>
      </w:r>
      <w:r>
        <w:t>.</w:t>
      </w:r>
    </w:p>
    <w:p w:rsidR="00E154AB" w:rsidRPr="00470179" w:rsidRDefault="00E154AB" w:rsidP="00E154AB">
      <w:pPr>
        <w:pStyle w:val="Heading4"/>
        <w:rPr>
          <w:lang w:val="en-US"/>
        </w:rPr>
      </w:pPr>
      <w:bookmarkStart w:id="15459" w:name="_Toc19888523"/>
      <w:bookmarkStart w:id="15460" w:name="_Toc27405406"/>
      <w:bookmarkStart w:id="15461" w:name="_Toc35878596"/>
      <w:bookmarkStart w:id="15462" w:name="_Toc36220412"/>
      <w:bookmarkStart w:id="15463" w:name="_Toc36474510"/>
      <w:bookmarkStart w:id="15464" w:name="_Toc36542782"/>
      <w:bookmarkStart w:id="15465" w:name="_Toc36543603"/>
      <w:bookmarkStart w:id="15466" w:name="_Toc36567841"/>
      <w:bookmarkStart w:id="15467" w:name="_Toc44341526"/>
      <w:r w:rsidRPr="00470179">
        <w:rPr>
          <w:lang w:val="en-US" w:eastAsia="zh-CN"/>
        </w:rPr>
        <w:t>5</w:t>
      </w:r>
      <w:r w:rsidRPr="00470179">
        <w:rPr>
          <w:lang w:val="en-US"/>
        </w:rPr>
        <w:t>.3.</w:t>
      </w:r>
      <w:r>
        <w:rPr>
          <w:lang w:val="en-US"/>
        </w:rPr>
        <w:t>60</w:t>
      </w:r>
      <w:r w:rsidRPr="00470179">
        <w:rPr>
          <w:lang w:val="en-US"/>
        </w:rPr>
        <w:t>.4</w:t>
      </w:r>
      <w:r w:rsidRPr="00470179">
        <w:rPr>
          <w:lang w:val="en-US"/>
        </w:rPr>
        <w:tab/>
        <w:t>Notifications</w:t>
      </w:r>
      <w:bookmarkEnd w:id="15459"/>
      <w:bookmarkEnd w:id="15460"/>
      <w:bookmarkEnd w:id="15461"/>
      <w:bookmarkEnd w:id="15462"/>
      <w:bookmarkEnd w:id="15463"/>
      <w:bookmarkEnd w:id="15464"/>
      <w:bookmarkEnd w:id="15465"/>
      <w:bookmarkEnd w:id="15466"/>
      <w:bookmarkEnd w:id="15467"/>
    </w:p>
    <w:p w:rsidR="00E154AB" w:rsidRPr="00470179" w:rsidRDefault="00E154AB" w:rsidP="00E154AB">
      <w:r w:rsidRPr="00470179">
        <w:t xml:space="preserve">The subclause 4.5 of the &lt;&lt;IOC&gt;&gt; using this </w:t>
      </w:r>
      <w:r w:rsidRPr="00470179">
        <w:rPr>
          <w:lang w:eastAsia="zh-CN"/>
        </w:rPr>
        <w:t>&lt;&lt;dataType&gt;&gt; as one of its attributes, shall be applicable</w:t>
      </w:r>
      <w:r w:rsidRPr="00470179">
        <w:t>.</w:t>
      </w:r>
    </w:p>
    <w:p w:rsidR="00E154AB" w:rsidRPr="00470179" w:rsidRDefault="00E154AB" w:rsidP="00E154AB">
      <w:pPr>
        <w:pStyle w:val="Heading3"/>
        <w:rPr>
          <w:lang w:val="en-US"/>
        </w:rPr>
      </w:pPr>
      <w:bookmarkStart w:id="15468" w:name="_Toc19888524"/>
      <w:bookmarkStart w:id="15469" w:name="_Toc27405407"/>
      <w:bookmarkStart w:id="15470" w:name="_Toc35878597"/>
      <w:bookmarkStart w:id="15471" w:name="_Toc36220413"/>
      <w:bookmarkStart w:id="15472" w:name="_Toc36474511"/>
      <w:bookmarkStart w:id="15473" w:name="_Toc36542783"/>
      <w:bookmarkStart w:id="15474" w:name="_Toc36543604"/>
      <w:bookmarkStart w:id="15475" w:name="_Toc36567842"/>
      <w:bookmarkStart w:id="15476" w:name="_Toc44341527"/>
      <w:r w:rsidRPr="00470179">
        <w:rPr>
          <w:lang w:val="en-US"/>
        </w:rPr>
        <w:t>5.3.</w:t>
      </w:r>
      <w:r>
        <w:rPr>
          <w:lang w:val="en-US"/>
        </w:rPr>
        <w:t>61</w:t>
      </w:r>
      <w:r w:rsidRPr="00470179">
        <w:rPr>
          <w:lang w:val="en-US"/>
        </w:rPr>
        <w:tab/>
        <w:t>Udrinfo &lt;&lt;dataType&gt;&gt;</w:t>
      </w:r>
      <w:bookmarkEnd w:id="15468"/>
      <w:bookmarkEnd w:id="15469"/>
      <w:bookmarkEnd w:id="15470"/>
      <w:bookmarkEnd w:id="15471"/>
      <w:bookmarkEnd w:id="15472"/>
      <w:bookmarkEnd w:id="15473"/>
      <w:bookmarkEnd w:id="15474"/>
      <w:bookmarkEnd w:id="15475"/>
      <w:bookmarkEnd w:id="15476"/>
    </w:p>
    <w:p w:rsidR="00E154AB" w:rsidRPr="00470179" w:rsidRDefault="00E154AB" w:rsidP="00E154AB">
      <w:pPr>
        <w:pStyle w:val="Heading4"/>
        <w:rPr>
          <w:lang w:val="en-US"/>
        </w:rPr>
      </w:pPr>
      <w:bookmarkStart w:id="15477" w:name="_Toc19888525"/>
      <w:bookmarkStart w:id="15478" w:name="_Toc27405408"/>
      <w:bookmarkStart w:id="15479" w:name="_Toc35878598"/>
      <w:bookmarkStart w:id="15480" w:name="_Toc36220414"/>
      <w:bookmarkStart w:id="15481" w:name="_Toc36474512"/>
      <w:bookmarkStart w:id="15482" w:name="_Toc36542784"/>
      <w:bookmarkStart w:id="15483" w:name="_Toc36543605"/>
      <w:bookmarkStart w:id="15484" w:name="_Toc36567843"/>
      <w:bookmarkStart w:id="15485" w:name="_Toc44341528"/>
      <w:r w:rsidRPr="00470179">
        <w:rPr>
          <w:lang w:val="en-US" w:eastAsia="zh-CN"/>
        </w:rPr>
        <w:t>5</w:t>
      </w:r>
      <w:r w:rsidRPr="00470179">
        <w:rPr>
          <w:lang w:val="en-US"/>
        </w:rPr>
        <w:t>.3.</w:t>
      </w:r>
      <w:r>
        <w:rPr>
          <w:lang w:val="en-US"/>
        </w:rPr>
        <w:t>61</w:t>
      </w:r>
      <w:r w:rsidRPr="00470179">
        <w:rPr>
          <w:lang w:val="en-US"/>
        </w:rPr>
        <w:t>.1</w:t>
      </w:r>
      <w:r w:rsidRPr="00470179">
        <w:rPr>
          <w:lang w:val="en-US"/>
        </w:rPr>
        <w:tab/>
        <w:t>Definition</w:t>
      </w:r>
      <w:bookmarkEnd w:id="15477"/>
      <w:bookmarkEnd w:id="15478"/>
      <w:bookmarkEnd w:id="15479"/>
      <w:bookmarkEnd w:id="15480"/>
      <w:bookmarkEnd w:id="15481"/>
      <w:bookmarkEnd w:id="15482"/>
      <w:bookmarkEnd w:id="15483"/>
      <w:bookmarkEnd w:id="15484"/>
      <w:bookmarkEnd w:id="15485"/>
    </w:p>
    <w:p w:rsidR="00E154AB" w:rsidRPr="00470179" w:rsidRDefault="00E154AB" w:rsidP="00E154AB">
      <w:r w:rsidRPr="00470179">
        <w:t xml:space="preserve">This data type represents UDR specific data in NFProfile definition (See TS 23.501 [22]). </w:t>
      </w:r>
    </w:p>
    <w:p w:rsidR="00E154AB" w:rsidRPr="00470179" w:rsidRDefault="00E154AB" w:rsidP="00E154AB">
      <w:pPr>
        <w:pStyle w:val="Heading4"/>
        <w:rPr>
          <w:lang w:val="en-US"/>
        </w:rPr>
      </w:pPr>
      <w:bookmarkStart w:id="15486" w:name="_Toc19888526"/>
      <w:bookmarkStart w:id="15487" w:name="_Toc27405409"/>
      <w:bookmarkStart w:id="15488" w:name="_Toc35878599"/>
      <w:bookmarkStart w:id="15489" w:name="_Toc36220415"/>
      <w:bookmarkStart w:id="15490" w:name="_Toc36474513"/>
      <w:bookmarkStart w:id="15491" w:name="_Toc36542785"/>
      <w:bookmarkStart w:id="15492" w:name="_Toc36543606"/>
      <w:bookmarkStart w:id="15493" w:name="_Toc36567844"/>
      <w:bookmarkStart w:id="15494" w:name="_Toc44341529"/>
      <w:r w:rsidRPr="00470179">
        <w:rPr>
          <w:lang w:val="en-US" w:eastAsia="zh-CN"/>
        </w:rPr>
        <w:t>5</w:t>
      </w:r>
      <w:r w:rsidRPr="00470179">
        <w:rPr>
          <w:lang w:val="en-US"/>
        </w:rPr>
        <w:t>.3.</w:t>
      </w:r>
      <w:r>
        <w:rPr>
          <w:lang w:val="en-US"/>
        </w:rPr>
        <w:t>61</w:t>
      </w:r>
      <w:r w:rsidRPr="00470179">
        <w:rPr>
          <w:lang w:val="en-US"/>
        </w:rPr>
        <w:t>.2</w:t>
      </w:r>
      <w:r w:rsidRPr="00470179">
        <w:rPr>
          <w:lang w:val="en-US"/>
        </w:rPr>
        <w:tab/>
        <w:t>Attributes</w:t>
      </w:r>
      <w:bookmarkEnd w:id="15486"/>
      <w:bookmarkEnd w:id="15487"/>
      <w:bookmarkEnd w:id="15488"/>
      <w:bookmarkEnd w:id="15489"/>
      <w:bookmarkEnd w:id="15490"/>
      <w:bookmarkEnd w:id="15491"/>
      <w:bookmarkEnd w:id="15492"/>
      <w:bookmarkEnd w:id="15493"/>
      <w:bookmarkEnd w:id="15494"/>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E154AB" w:rsidRPr="00470179" w:rsidTr="00583841">
        <w:trPr>
          <w:cantSplit/>
          <w:jc w:val="center"/>
        </w:trPr>
        <w:tc>
          <w:tcPr>
            <w:tcW w:w="2366"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Attribute Name</w:t>
            </w:r>
          </w:p>
        </w:tc>
        <w:tc>
          <w:tcPr>
            <w:tcW w:w="1551"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isWritable</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isInvariant</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isNotifyable</w:t>
            </w:r>
          </w:p>
        </w:tc>
      </w:tr>
      <w:tr w:rsidR="00E154AB" w:rsidRPr="00470179" w:rsidTr="00583841">
        <w:trPr>
          <w:cantSplit/>
          <w:jc w:val="center"/>
        </w:trPr>
        <w:tc>
          <w:tcPr>
            <w:tcW w:w="2366" w:type="dxa"/>
          </w:tcPr>
          <w:p w:rsidR="00E154AB" w:rsidRPr="00470179" w:rsidRDefault="00E154AB" w:rsidP="00583841">
            <w:pPr>
              <w:keepNext/>
              <w:keepLines/>
              <w:spacing w:after="0"/>
              <w:rPr>
                <w:rFonts w:ascii="Courier New" w:hAnsi="Courier New" w:cs="Courier New"/>
                <w:sz w:val="18"/>
              </w:rPr>
            </w:pPr>
            <w:r w:rsidRPr="00470179">
              <w:rPr>
                <w:rFonts w:ascii="Courier New" w:hAnsi="Courier New" w:cs="Courier New"/>
                <w:sz w:val="18"/>
              </w:rPr>
              <w:t>supported</w:t>
            </w:r>
            <w:r w:rsidRPr="00470179">
              <w:rPr>
                <w:rFonts w:ascii="Courier New" w:hAnsi="Courier New" w:cs="Courier New"/>
                <w:sz w:val="18"/>
                <w:lang w:eastAsia="zh-CN"/>
              </w:rPr>
              <w:t>Data</w:t>
            </w:r>
            <w:r w:rsidRPr="00470179">
              <w:rPr>
                <w:rFonts w:ascii="Courier New" w:hAnsi="Courier New" w:cs="Courier New"/>
                <w:sz w:val="18"/>
              </w:rPr>
              <w:t>SetIds</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O</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r>
      <w:tr w:rsidR="00E154AB" w:rsidRPr="00470179" w:rsidTr="00583841">
        <w:trPr>
          <w:cantSplit/>
          <w:jc w:val="center"/>
        </w:trPr>
        <w:tc>
          <w:tcPr>
            <w:tcW w:w="2366"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nFSrvG</w:t>
            </w:r>
            <w:r w:rsidRPr="00470179">
              <w:rPr>
                <w:rFonts w:ascii="Courier New" w:hAnsi="Courier New" w:cs="Courier New"/>
                <w:sz w:val="18"/>
              </w:rPr>
              <w:t>roupId</w:t>
            </w:r>
          </w:p>
        </w:tc>
        <w:tc>
          <w:tcPr>
            <w:tcW w:w="155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O</w:t>
            </w:r>
          </w:p>
        </w:tc>
        <w:tc>
          <w:tcPr>
            <w:tcW w:w="1010"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r>
    </w:tbl>
    <w:p w:rsidR="00E154AB" w:rsidRPr="00470179" w:rsidRDefault="00E154AB" w:rsidP="00E154AB">
      <w:pPr>
        <w:pStyle w:val="B10"/>
      </w:pPr>
    </w:p>
    <w:p w:rsidR="00E154AB" w:rsidRPr="00470179" w:rsidRDefault="00E154AB" w:rsidP="00E154AB">
      <w:pPr>
        <w:pStyle w:val="Heading4"/>
        <w:rPr>
          <w:lang w:val="en-US"/>
        </w:rPr>
      </w:pPr>
      <w:bookmarkStart w:id="15495" w:name="_Toc19888527"/>
      <w:bookmarkStart w:id="15496" w:name="_Toc27405410"/>
      <w:bookmarkStart w:id="15497" w:name="_Toc35878600"/>
      <w:bookmarkStart w:id="15498" w:name="_Toc36220416"/>
      <w:bookmarkStart w:id="15499" w:name="_Toc36474514"/>
      <w:bookmarkStart w:id="15500" w:name="_Toc36542786"/>
      <w:bookmarkStart w:id="15501" w:name="_Toc36543607"/>
      <w:bookmarkStart w:id="15502" w:name="_Toc36567845"/>
      <w:bookmarkStart w:id="15503" w:name="_Toc44341530"/>
      <w:r w:rsidRPr="00470179">
        <w:rPr>
          <w:lang w:val="en-US"/>
        </w:rPr>
        <w:t>5.3.</w:t>
      </w:r>
      <w:r>
        <w:rPr>
          <w:lang w:val="en-US"/>
        </w:rPr>
        <w:t>61</w:t>
      </w:r>
      <w:r w:rsidRPr="00470179">
        <w:rPr>
          <w:lang w:val="en-US"/>
        </w:rPr>
        <w:t>.3</w:t>
      </w:r>
      <w:r w:rsidRPr="00470179">
        <w:rPr>
          <w:lang w:val="en-US"/>
        </w:rPr>
        <w:tab/>
        <w:t>Attribute constraints</w:t>
      </w:r>
      <w:bookmarkEnd w:id="15495"/>
      <w:bookmarkEnd w:id="15496"/>
      <w:bookmarkEnd w:id="15497"/>
      <w:bookmarkEnd w:id="15498"/>
      <w:bookmarkEnd w:id="15499"/>
      <w:bookmarkEnd w:id="15500"/>
      <w:bookmarkEnd w:id="15501"/>
      <w:bookmarkEnd w:id="15502"/>
      <w:bookmarkEnd w:id="15503"/>
    </w:p>
    <w:p w:rsidR="00E154AB" w:rsidRPr="00470179" w:rsidRDefault="00E154AB" w:rsidP="00E154AB">
      <w:r w:rsidRPr="00470179">
        <w:t>None</w:t>
      </w:r>
      <w:r>
        <w:t>.</w:t>
      </w:r>
    </w:p>
    <w:p w:rsidR="00E154AB" w:rsidRPr="00470179" w:rsidRDefault="00E154AB" w:rsidP="00E154AB">
      <w:pPr>
        <w:pStyle w:val="Heading4"/>
        <w:rPr>
          <w:lang w:val="en-US"/>
        </w:rPr>
      </w:pPr>
      <w:bookmarkStart w:id="15504" w:name="_Toc19888528"/>
      <w:bookmarkStart w:id="15505" w:name="_Toc27405411"/>
      <w:bookmarkStart w:id="15506" w:name="_Toc35878601"/>
      <w:bookmarkStart w:id="15507" w:name="_Toc36220417"/>
      <w:bookmarkStart w:id="15508" w:name="_Toc36474515"/>
      <w:bookmarkStart w:id="15509" w:name="_Toc36542787"/>
      <w:bookmarkStart w:id="15510" w:name="_Toc36543608"/>
      <w:bookmarkStart w:id="15511" w:name="_Toc36567846"/>
      <w:bookmarkStart w:id="15512" w:name="_Toc44341531"/>
      <w:r w:rsidRPr="00470179">
        <w:rPr>
          <w:lang w:val="en-US" w:eastAsia="zh-CN"/>
        </w:rPr>
        <w:t>5</w:t>
      </w:r>
      <w:r w:rsidRPr="00470179">
        <w:rPr>
          <w:lang w:val="en-US"/>
        </w:rPr>
        <w:t>.3.</w:t>
      </w:r>
      <w:r>
        <w:rPr>
          <w:lang w:val="en-US"/>
        </w:rPr>
        <w:t>61</w:t>
      </w:r>
      <w:r w:rsidRPr="00470179">
        <w:rPr>
          <w:lang w:val="en-US"/>
        </w:rPr>
        <w:t>.4</w:t>
      </w:r>
      <w:r w:rsidRPr="00470179">
        <w:rPr>
          <w:lang w:val="en-US"/>
        </w:rPr>
        <w:tab/>
        <w:t>Notifications</w:t>
      </w:r>
      <w:bookmarkEnd w:id="15504"/>
      <w:bookmarkEnd w:id="15505"/>
      <w:bookmarkEnd w:id="15506"/>
      <w:bookmarkEnd w:id="15507"/>
      <w:bookmarkEnd w:id="15508"/>
      <w:bookmarkEnd w:id="15509"/>
      <w:bookmarkEnd w:id="15510"/>
      <w:bookmarkEnd w:id="15511"/>
      <w:bookmarkEnd w:id="15512"/>
    </w:p>
    <w:p w:rsidR="00E154AB" w:rsidRDefault="00E154AB" w:rsidP="00E154AB">
      <w:r w:rsidRPr="00470179">
        <w:t xml:space="preserve">The subclause 4.5 of the &lt;&lt;IOC&gt;&gt; using this </w:t>
      </w:r>
      <w:r w:rsidRPr="00470179">
        <w:rPr>
          <w:lang w:eastAsia="zh-CN"/>
        </w:rPr>
        <w:t>&lt;&lt;dataType&gt;&gt; as one of its attributes, shall be applicable</w:t>
      </w:r>
      <w:r w:rsidRPr="00470179">
        <w:t>.</w:t>
      </w:r>
    </w:p>
    <w:p w:rsidR="00E154AB" w:rsidRPr="002B15AA" w:rsidRDefault="00E154AB" w:rsidP="00E154AB">
      <w:pPr>
        <w:pStyle w:val="Heading3"/>
        <w:rPr>
          <w:lang w:eastAsia="zh-CN"/>
        </w:rPr>
      </w:pPr>
      <w:bookmarkStart w:id="15513" w:name="_Toc27405412"/>
      <w:bookmarkStart w:id="15514" w:name="_Toc35878602"/>
      <w:bookmarkStart w:id="15515" w:name="_Toc36220418"/>
      <w:bookmarkStart w:id="15516" w:name="_Toc36474516"/>
      <w:bookmarkStart w:id="15517" w:name="_Toc36542788"/>
      <w:bookmarkStart w:id="15518" w:name="_Toc36543609"/>
      <w:bookmarkStart w:id="15519" w:name="_Toc36567847"/>
      <w:bookmarkStart w:id="15520" w:name="_Toc44341532"/>
      <w:r w:rsidRPr="002B15AA">
        <w:rPr>
          <w:lang w:eastAsia="zh-CN"/>
        </w:rPr>
        <w:t>5</w:t>
      </w:r>
      <w:r w:rsidRPr="002B15AA">
        <w:rPr>
          <w:rFonts w:hint="eastAsia"/>
          <w:lang w:eastAsia="zh-CN"/>
        </w:rPr>
        <w:t>.3.</w:t>
      </w:r>
      <w:r>
        <w:rPr>
          <w:lang w:eastAsia="zh-CN"/>
        </w:rPr>
        <w:t>62</w:t>
      </w:r>
      <w:r w:rsidRPr="002B15AA">
        <w:rPr>
          <w:lang w:eastAsia="zh-CN"/>
        </w:rPr>
        <w:tab/>
      </w:r>
      <w:r w:rsidRPr="002B15AA">
        <w:rPr>
          <w:rFonts w:ascii="Courier New" w:hAnsi="Courier New"/>
          <w:lang w:eastAsia="zh-CN"/>
        </w:rPr>
        <w:t>EP_N3</w:t>
      </w:r>
      <w:r>
        <w:rPr>
          <w:rFonts w:ascii="Courier New" w:hAnsi="Courier New"/>
          <w:lang w:eastAsia="zh-CN"/>
        </w:rPr>
        <w:t>2</w:t>
      </w:r>
      <w:bookmarkEnd w:id="15513"/>
      <w:bookmarkEnd w:id="15514"/>
      <w:bookmarkEnd w:id="15515"/>
      <w:bookmarkEnd w:id="15516"/>
      <w:bookmarkEnd w:id="15517"/>
      <w:bookmarkEnd w:id="15518"/>
      <w:bookmarkEnd w:id="15519"/>
      <w:bookmarkEnd w:id="15520"/>
    </w:p>
    <w:p w:rsidR="00E154AB" w:rsidRPr="002B15AA" w:rsidRDefault="00E154AB" w:rsidP="00E154AB">
      <w:pPr>
        <w:pStyle w:val="Heading4"/>
      </w:pPr>
      <w:bookmarkStart w:id="15521" w:name="_Toc27405413"/>
      <w:bookmarkStart w:id="15522" w:name="_Toc35878603"/>
      <w:bookmarkStart w:id="15523" w:name="_Toc36220419"/>
      <w:bookmarkStart w:id="15524" w:name="_Toc36474517"/>
      <w:bookmarkStart w:id="15525" w:name="_Toc36542789"/>
      <w:bookmarkStart w:id="15526" w:name="_Toc36543610"/>
      <w:bookmarkStart w:id="15527" w:name="_Toc36567848"/>
      <w:bookmarkStart w:id="15528" w:name="_Toc44341533"/>
      <w:r w:rsidRPr="002B15AA">
        <w:rPr>
          <w:lang w:eastAsia="zh-CN"/>
        </w:rPr>
        <w:t>5</w:t>
      </w:r>
      <w:r w:rsidRPr="002B15AA">
        <w:rPr>
          <w:rFonts w:hint="eastAsia"/>
          <w:lang w:eastAsia="zh-CN"/>
        </w:rPr>
        <w:t>.3.</w:t>
      </w:r>
      <w:r>
        <w:rPr>
          <w:lang w:eastAsia="zh-CN"/>
        </w:rPr>
        <w:t>62</w:t>
      </w:r>
      <w:r w:rsidRPr="002B15AA">
        <w:t>.1</w:t>
      </w:r>
      <w:r w:rsidRPr="002B15AA">
        <w:tab/>
        <w:t>Definition</w:t>
      </w:r>
      <w:bookmarkEnd w:id="15521"/>
      <w:bookmarkEnd w:id="15522"/>
      <w:bookmarkEnd w:id="15523"/>
      <w:bookmarkEnd w:id="15524"/>
      <w:bookmarkEnd w:id="15525"/>
      <w:bookmarkEnd w:id="15526"/>
      <w:bookmarkEnd w:id="15527"/>
      <w:bookmarkEnd w:id="15528"/>
    </w:p>
    <w:p w:rsidR="00E154AB" w:rsidRPr="002B15AA" w:rsidRDefault="00E154AB" w:rsidP="00E154AB">
      <w:r w:rsidRPr="002B15AA">
        <w:t>This IOC represents an end point of N3</w:t>
      </w:r>
      <w:r>
        <w:t>2</w:t>
      </w:r>
      <w:r w:rsidRPr="002B15AA">
        <w:t xml:space="preserve"> interface between </w:t>
      </w:r>
      <w:r>
        <w:t>cSEPP</w:t>
      </w:r>
      <w:r w:rsidRPr="002B15AA">
        <w:t xml:space="preserve"> and </w:t>
      </w:r>
      <w:r>
        <w:t>pSEPP</w:t>
      </w:r>
      <w:r w:rsidRPr="002B15AA">
        <w:t>, which is defined in 3GPP TS 2</w:t>
      </w:r>
      <w:r>
        <w:t>3</w:t>
      </w:r>
      <w:r w:rsidRPr="002B15AA">
        <w:t>.5</w:t>
      </w:r>
      <w:r>
        <w:t>01 [2] and 33.501</w:t>
      </w:r>
      <w:r w:rsidRPr="002B15AA">
        <w:t xml:space="preserve"> </w:t>
      </w:r>
      <w:r>
        <w:t>[52]</w:t>
      </w:r>
      <w:r w:rsidRPr="002B15AA">
        <w:t>.</w:t>
      </w:r>
    </w:p>
    <w:p w:rsidR="00E154AB" w:rsidRDefault="00E154AB" w:rsidP="00E154AB">
      <w:pPr>
        <w:pStyle w:val="Heading4"/>
      </w:pPr>
      <w:bookmarkStart w:id="15529" w:name="_Toc27405414"/>
      <w:bookmarkStart w:id="15530" w:name="_Toc35878604"/>
      <w:bookmarkStart w:id="15531" w:name="_Toc36220420"/>
      <w:bookmarkStart w:id="15532" w:name="_Toc36474518"/>
      <w:bookmarkStart w:id="15533" w:name="_Toc36542790"/>
      <w:bookmarkStart w:id="15534" w:name="_Toc36543611"/>
      <w:bookmarkStart w:id="15535" w:name="_Toc36567849"/>
      <w:bookmarkStart w:id="15536" w:name="_Toc44341534"/>
      <w:r w:rsidRPr="002B15AA">
        <w:rPr>
          <w:lang w:eastAsia="zh-CN"/>
        </w:rPr>
        <w:t>5</w:t>
      </w:r>
      <w:r w:rsidRPr="002B15AA">
        <w:rPr>
          <w:rFonts w:hint="eastAsia"/>
          <w:lang w:eastAsia="zh-CN"/>
        </w:rPr>
        <w:t>.3.</w:t>
      </w:r>
      <w:r>
        <w:rPr>
          <w:lang w:eastAsia="zh-CN"/>
        </w:rPr>
        <w:t>62</w:t>
      </w:r>
      <w:r w:rsidRPr="002B15AA">
        <w:t>.2</w:t>
      </w:r>
      <w:r w:rsidRPr="002B15AA">
        <w:tab/>
        <w:t>Attributes</w:t>
      </w:r>
      <w:bookmarkEnd w:id="15529"/>
      <w:bookmarkEnd w:id="15530"/>
      <w:bookmarkEnd w:id="15531"/>
      <w:bookmarkEnd w:id="15532"/>
      <w:bookmarkEnd w:id="15533"/>
      <w:bookmarkEnd w:id="15534"/>
      <w:bookmarkEnd w:id="15535"/>
      <w:bookmarkEnd w:id="15536"/>
    </w:p>
    <w:p w:rsidR="00E154AB" w:rsidRPr="00A339EA" w:rsidRDefault="00E154AB" w:rsidP="00E154AB">
      <w:r>
        <w:t>The EP_N32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0"/>
        <w:gridCol w:w="1248"/>
        <w:gridCol w:w="1167"/>
        <w:gridCol w:w="1274"/>
        <w:gridCol w:w="1273"/>
        <w:gridCol w:w="1243"/>
      </w:tblGrid>
      <w:tr w:rsidR="00E154AB" w:rsidRPr="002B15AA" w:rsidTr="00583841">
        <w:trPr>
          <w:cantSplit/>
          <w:jc w:val="center"/>
        </w:trPr>
        <w:tc>
          <w:tcPr>
            <w:tcW w:w="3650" w:type="dxa"/>
            <w:shd w:val="pct10" w:color="auto" w:fill="FFFFFF"/>
            <w:vAlign w:val="center"/>
          </w:tcPr>
          <w:p w:rsidR="00E154AB" w:rsidRPr="002B15AA" w:rsidRDefault="00E154AB" w:rsidP="00583841">
            <w:pPr>
              <w:pStyle w:val="TAH"/>
            </w:pPr>
            <w:r w:rsidRPr="002B15AA">
              <w:lastRenderedPageBreak/>
              <w:t>Attribute name</w:t>
            </w:r>
          </w:p>
        </w:tc>
        <w:tc>
          <w:tcPr>
            <w:tcW w:w="1248" w:type="dxa"/>
            <w:shd w:val="pct10" w:color="auto" w:fill="FFFFFF"/>
            <w:vAlign w:val="center"/>
          </w:tcPr>
          <w:p w:rsidR="00E154AB" w:rsidRPr="002B15AA" w:rsidRDefault="00E154AB" w:rsidP="00583841">
            <w:pPr>
              <w:pStyle w:val="TAH"/>
            </w:pPr>
            <w:r w:rsidRPr="002B15AA">
              <w:t>Support Qualifier</w:t>
            </w:r>
          </w:p>
        </w:tc>
        <w:tc>
          <w:tcPr>
            <w:tcW w:w="1167" w:type="dxa"/>
            <w:shd w:val="pct10" w:color="auto" w:fill="FFFFFF"/>
            <w:vAlign w:val="center"/>
          </w:tcPr>
          <w:p w:rsidR="00E154AB" w:rsidRPr="002B15AA" w:rsidRDefault="00E154AB" w:rsidP="00583841">
            <w:pPr>
              <w:pStyle w:val="TAH"/>
            </w:pPr>
            <w:r w:rsidRPr="002B15AA">
              <w:t>isReadable</w:t>
            </w:r>
          </w:p>
        </w:tc>
        <w:tc>
          <w:tcPr>
            <w:tcW w:w="1274" w:type="dxa"/>
            <w:shd w:val="pct10" w:color="auto" w:fill="FFFFFF"/>
            <w:vAlign w:val="center"/>
          </w:tcPr>
          <w:p w:rsidR="00E154AB" w:rsidRPr="002B15AA" w:rsidRDefault="00E154AB" w:rsidP="00583841">
            <w:pPr>
              <w:pStyle w:val="TAH"/>
            </w:pPr>
            <w:r w:rsidRPr="002B15AA">
              <w:t>isWritable</w:t>
            </w:r>
          </w:p>
        </w:tc>
        <w:tc>
          <w:tcPr>
            <w:tcW w:w="1273"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3"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0" w:type="dxa"/>
          </w:tcPr>
          <w:p w:rsidR="00E154AB" w:rsidRPr="00212C37" w:rsidRDefault="00E154AB" w:rsidP="00583841">
            <w:pPr>
              <w:pStyle w:val="TAL"/>
              <w:rPr>
                <w:rFonts w:ascii="Courier New" w:hAnsi="Courier New" w:cs="Courier New"/>
                <w:lang w:eastAsia="zh-CN"/>
              </w:rPr>
            </w:pPr>
            <w:r w:rsidRPr="00212C37">
              <w:rPr>
                <w:rFonts w:ascii="Courier New" w:hAnsi="Courier New" w:cs="Courier New"/>
                <w:lang w:eastAsia="zh-CN"/>
              </w:rPr>
              <w:t>remotePlmnId</w:t>
            </w:r>
          </w:p>
        </w:tc>
        <w:tc>
          <w:tcPr>
            <w:tcW w:w="1248" w:type="dxa"/>
          </w:tcPr>
          <w:p w:rsidR="00E154AB" w:rsidRPr="002B15AA" w:rsidRDefault="00E154AB" w:rsidP="00583841">
            <w:pPr>
              <w:pStyle w:val="TAL"/>
              <w:jc w:val="center"/>
            </w:pPr>
            <w:r>
              <w:t>M</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r w:rsidR="00E154AB" w:rsidRPr="002B15AA" w:rsidTr="00583841">
        <w:trPr>
          <w:cantSplit/>
          <w:jc w:val="center"/>
        </w:trPr>
        <w:tc>
          <w:tcPr>
            <w:tcW w:w="3650" w:type="dxa"/>
          </w:tcPr>
          <w:p w:rsidR="00E154AB" w:rsidRPr="00212C37" w:rsidRDefault="00E154AB" w:rsidP="00583841">
            <w:pPr>
              <w:pStyle w:val="TAL"/>
              <w:rPr>
                <w:rFonts w:ascii="Courier New" w:hAnsi="Courier New" w:cs="Courier New"/>
                <w:lang w:eastAsia="zh-CN"/>
              </w:rPr>
            </w:pPr>
            <w:r w:rsidRPr="00212C37">
              <w:rPr>
                <w:rFonts w:ascii="Courier New" w:hAnsi="Courier New" w:cs="Courier New" w:hint="eastAsia"/>
                <w:lang w:eastAsia="zh-CN"/>
              </w:rPr>
              <w:t>remote</w:t>
            </w:r>
            <w:r w:rsidRPr="00212C37">
              <w:rPr>
                <w:rFonts w:ascii="Courier New" w:hAnsi="Courier New" w:cs="Courier New"/>
                <w:lang w:eastAsia="zh-CN"/>
              </w:rPr>
              <w:t>SeppAddress</w:t>
            </w:r>
          </w:p>
        </w:tc>
        <w:tc>
          <w:tcPr>
            <w:tcW w:w="1248" w:type="dxa"/>
          </w:tcPr>
          <w:p w:rsidR="00E154AB" w:rsidRPr="002B15AA" w:rsidRDefault="00E154AB" w:rsidP="00583841">
            <w:pPr>
              <w:pStyle w:val="TAL"/>
              <w:jc w:val="center"/>
            </w:pPr>
            <w:r>
              <w:t>M</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rPr>
                <w:rFonts w:hint="eastAsia"/>
              </w:rPr>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r w:rsidR="00E154AB" w:rsidRPr="002B15AA" w:rsidTr="00583841">
        <w:trPr>
          <w:cantSplit/>
          <w:jc w:val="center"/>
        </w:trPr>
        <w:tc>
          <w:tcPr>
            <w:tcW w:w="3650" w:type="dxa"/>
          </w:tcPr>
          <w:p w:rsidR="00E154AB" w:rsidRPr="00212C37" w:rsidRDefault="00E154AB" w:rsidP="00583841">
            <w:pPr>
              <w:pStyle w:val="TAL"/>
              <w:rPr>
                <w:rFonts w:ascii="Courier New" w:hAnsi="Courier New" w:cs="Courier New"/>
                <w:lang w:eastAsia="zh-CN"/>
              </w:rPr>
            </w:pPr>
            <w:r w:rsidRPr="00212C37">
              <w:rPr>
                <w:rFonts w:ascii="Courier New" w:hAnsi="Courier New" w:cs="Courier New"/>
                <w:lang w:eastAsia="zh-CN"/>
              </w:rPr>
              <w:t>remoteSeppId</w:t>
            </w:r>
          </w:p>
        </w:tc>
        <w:tc>
          <w:tcPr>
            <w:tcW w:w="1248" w:type="dxa"/>
          </w:tcPr>
          <w:p w:rsidR="00E154AB" w:rsidRPr="002B15AA" w:rsidRDefault="00E154AB" w:rsidP="00583841">
            <w:pPr>
              <w:pStyle w:val="TAL"/>
              <w:jc w:val="center"/>
            </w:pPr>
            <w:r>
              <w:t>O</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r w:rsidR="00E154AB" w:rsidRPr="002B15AA" w:rsidTr="00583841">
        <w:trPr>
          <w:cantSplit/>
          <w:jc w:val="center"/>
        </w:trPr>
        <w:tc>
          <w:tcPr>
            <w:tcW w:w="3650" w:type="dxa"/>
          </w:tcPr>
          <w:p w:rsidR="00E154AB" w:rsidRPr="00517184" w:rsidRDefault="00E154AB" w:rsidP="00583841">
            <w:pPr>
              <w:pStyle w:val="TAL"/>
              <w:rPr>
                <w:rFonts w:ascii="Courier New" w:hAnsi="Courier New" w:cs="Courier New"/>
                <w:lang w:eastAsia="zh-CN"/>
              </w:rPr>
            </w:pPr>
            <w:r>
              <w:rPr>
                <w:rFonts w:ascii="Courier New" w:hAnsi="Courier New" w:cs="Courier New"/>
                <w:lang w:eastAsia="zh-CN"/>
              </w:rPr>
              <w:t>n32cParas</w:t>
            </w:r>
          </w:p>
        </w:tc>
        <w:tc>
          <w:tcPr>
            <w:tcW w:w="1248" w:type="dxa"/>
          </w:tcPr>
          <w:p w:rsidR="00E154AB" w:rsidRPr="002B15AA" w:rsidRDefault="00E154AB" w:rsidP="00583841">
            <w:pPr>
              <w:pStyle w:val="TAL"/>
              <w:jc w:val="center"/>
            </w:pPr>
            <w:r>
              <w:t>O</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rPr>
                <w:rFonts w:hint="eastAsia"/>
              </w:rPr>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r w:rsidR="00E154AB" w:rsidRPr="002B15AA" w:rsidTr="00583841">
        <w:trPr>
          <w:cantSplit/>
          <w:jc w:val="center"/>
        </w:trPr>
        <w:tc>
          <w:tcPr>
            <w:tcW w:w="3650" w:type="dxa"/>
          </w:tcPr>
          <w:p w:rsidR="00E154AB" w:rsidRDefault="00E154AB" w:rsidP="00583841">
            <w:pPr>
              <w:pStyle w:val="TAL"/>
              <w:rPr>
                <w:rFonts w:ascii="Courier New" w:hAnsi="Courier New" w:cs="Courier New"/>
                <w:lang w:eastAsia="zh-CN"/>
              </w:rPr>
            </w:pPr>
            <w:r>
              <w:rPr>
                <w:rFonts w:ascii="Courier New" w:hAnsi="Courier New" w:cs="Courier New"/>
                <w:lang w:eastAsia="zh-CN"/>
              </w:rPr>
              <w:t>n32fPolicy</w:t>
            </w:r>
          </w:p>
        </w:tc>
        <w:tc>
          <w:tcPr>
            <w:tcW w:w="1248" w:type="dxa"/>
          </w:tcPr>
          <w:p w:rsidR="00E154AB" w:rsidRPr="002B15AA" w:rsidRDefault="00E154AB" w:rsidP="00583841">
            <w:pPr>
              <w:pStyle w:val="TAL"/>
              <w:jc w:val="center"/>
            </w:pPr>
            <w:r>
              <w:t>O</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rPr>
                <w:rFonts w:hint="eastAsia"/>
              </w:rPr>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r w:rsidR="00E154AB" w:rsidRPr="002B15AA" w:rsidTr="00583841">
        <w:trPr>
          <w:cantSplit/>
          <w:jc w:val="center"/>
        </w:trPr>
        <w:tc>
          <w:tcPr>
            <w:tcW w:w="3650" w:type="dxa"/>
          </w:tcPr>
          <w:p w:rsidR="00E154AB" w:rsidRDefault="00E154AB" w:rsidP="00583841">
            <w:pPr>
              <w:pStyle w:val="TAL"/>
              <w:rPr>
                <w:rFonts w:ascii="Courier New" w:hAnsi="Courier New" w:cs="Courier New"/>
                <w:lang w:eastAsia="zh-CN"/>
              </w:rPr>
            </w:pPr>
            <w:r>
              <w:rPr>
                <w:rFonts w:ascii="Courier New" w:hAnsi="Courier New" w:cs="Courier New"/>
                <w:lang w:eastAsia="zh-CN"/>
              </w:rPr>
              <w:t>withIPX</w:t>
            </w:r>
          </w:p>
        </w:tc>
        <w:tc>
          <w:tcPr>
            <w:tcW w:w="1248" w:type="dxa"/>
          </w:tcPr>
          <w:p w:rsidR="00E154AB" w:rsidRDefault="00E154AB" w:rsidP="00583841">
            <w:pPr>
              <w:pStyle w:val="TAL"/>
              <w:jc w:val="center"/>
            </w:pPr>
            <w:r>
              <w:t>M</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rPr>
                <w:rFonts w:hint="eastAsia"/>
              </w:rPr>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bl>
    <w:p w:rsidR="00E154AB" w:rsidRPr="002B15AA" w:rsidRDefault="00E154AB" w:rsidP="00E154AB">
      <w:pPr>
        <w:pStyle w:val="Heading4"/>
      </w:pPr>
      <w:bookmarkStart w:id="15537" w:name="_Toc27405415"/>
      <w:bookmarkStart w:id="15538" w:name="_Toc35878605"/>
      <w:bookmarkStart w:id="15539" w:name="_Toc36220421"/>
      <w:bookmarkStart w:id="15540" w:name="_Toc36474519"/>
      <w:bookmarkStart w:id="15541" w:name="_Toc36542791"/>
      <w:bookmarkStart w:id="15542" w:name="_Toc36543612"/>
      <w:bookmarkStart w:id="15543" w:name="_Toc36567850"/>
      <w:bookmarkStart w:id="15544" w:name="_Toc44341535"/>
      <w:r w:rsidRPr="002B15AA">
        <w:rPr>
          <w:lang w:eastAsia="zh-CN"/>
        </w:rPr>
        <w:t>5</w:t>
      </w:r>
      <w:r w:rsidRPr="002B15AA">
        <w:t>.3.</w:t>
      </w:r>
      <w:r>
        <w:t>62</w:t>
      </w:r>
      <w:r w:rsidRPr="002B15AA">
        <w:t>.3</w:t>
      </w:r>
      <w:r w:rsidRPr="002B15AA">
        <w:tab/>
        <w:t>Attribute constraints</w:t>
      </w:r>
      <w:bookmarkEnd w:id="15537"/>
      <w:bookmarkEnd w:id="15538"/>
      <w:bookmarkEnd w:id="15539"/>
      <w:bookmarkEnd w:id="15540"/>
      <w:bookmarkEnd w:id="15541"/>
      <w:bookmarkEnd w:id="15542"/>
      <w:bookmarkEnd w:id="15543"/>
      <w:bookmarkEnd w:id="15544"/>
    </w:p>
    <w:p w:rsidR="00E154AB" w:rsidRPr="002B15AA" w:rsidRDefault="00E154AB" w:rsidP="00E154AB">
      <w:r w:rsidRPr="002B15AA">
        <w:t>None.</w:t>
      </w:r>
    </w:p>
    <w:p w:rsidR="00E154AB" w:rsidRPr="002B15AA" w:rsidRDefault="00E154AB" w:rsidP="00E154AB">
      <w:pPr>
        <w:pStyle w:val="Heading4"/>
      </w:pPr>
      <w:bookmarkStart w:id="15545" w:name="_Toc27405416"/>
      <w:bookmarkStart w:id="15546" w:name="_Toc35878606"/>
      <w:bookmarkStart w:id="15547" w:name="_Toc36220422"/>
      <w:bookmarkStart w:id="15548" w:name="_Toc36474520"/>
      <w:bookmarkStart w:id="15549" w:name="_Toc36542792"/>
      <w:bookmarkStart w:id="15550" w:name="_Toc36543613"/>
      <w:bookmarkStart w:id="15551" w:name="_Toc36567851"/>
      <w:bookmarkStart w:id="15552" w:name="_Toc44341536"/>
      <w:r w:rsidRPr="002B15AA">
        <w:rPr>
          <w:lang w:eastAsia="zh-CN"/>
        </w:rPr>
        <w:t>5</w:t>
      </w:r>
      <w:r w:rsidRPr="002B15AA">
        <w:t>.3.</w:t>
      </w:r>
      <w:r>
        <w:t>62</w:t>
      </w:r>
      <w:r w:rsidRPr="002B15AA">
        <w:t>.4</w:t>
      </w:r>
      <w:r w:rsidRPr="002B15AA">
        <w:tab/>
        <w:t>Notifications</w:t>
      </w:r>
      <w:bookmarkEnd w:id="15545"/>
      <w:bookmarkEnd w:id="15546"/>
      <w:bookmarkEnd w:id="15547"/>
      <w:bookmarkEnd w:id="15548"/>
      <w:bookmarkEnd w:id="15549"/>
      <w:bookmarkEnd w:id="15550"/>
      <w:bookmarkEnd w:id="15551"/>
      <w:bookmarkEnd w:id="1555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5553" w:name="_Toc27405417"/>
      <w:bookmarkStart w:id="15554" w:name="_Toc35878607"/>
      <w:bookmarkStart w:id="15555" w:name="_Toc36220423"/>
      <w:bookmarkStart w:id="15556" w:name="_Toc36474521"/>
      <w:bookmarkStart w:id="15557" w:name="_Toc36542793"/>
      <w:bookmarkStart w:id="15558" w:name="_Toc36543614"/>
      <w:bookmarkStart w:id="15559" w:name="_Toc36567852"/>
      <w:bookmarkStart w:id="15560" w:name="_Toc44341537"/>
      <w:r>
        <w:rPr>
          <w:lang w:eastAsia="zh-CN"/>
        </w:rPr>
        <w:t>5</w:t>
      </w:r>
      <w:r w:rsidRPr="002B15AA">
        <w:rPr>
          <w:rFonts w:hint="eastAsia"/>
          <w:lang w:eastAsia="zh-CN"/>
        </w:rPr>
        <w:t>.</w:t>
      </w:r>
      <w:r w:rsidRPr="002B15AA">
        <w:rPr>
          <w:lang w:eastAsia="zh-CN"/>
        </w:rPr>
        <w:t>3.</w:t>
      </w:r>
      <w:r>
        <w:rPr>
          <w:lang w:eastAsia="zh-CN"/>
        </w:rPr>
        <w:t>63</w:t>
      </w:r>
      <w:r w:rsidRPr="002B15AA">
        <w:rPr>
          <w:lang w:eastAsia="zh-CN"/>
        </w:rPr>
        <w:tab/>
      </w:r>
      <w:r w:rsidRPr="002B15AA">
        <w:rPr>
          <w:rFonts w:ascii="Courier New" w:hAnsi="Courier New"/>
          <w:lang w:eastAsia="zh-CN"/>
        </w:rPr>
        <w:t>External</w:t>
      </w:r>
      <w:r>
        <w:rPr>
          <w:rFonts w:ascii="Courier New" w:hAnsi="Courier New"/>
          <w:lang w:eastAsia="zh-CN"/>
        </w:rPr>
        <w:t>SEPP</w:t>
      </w:r>
      <w:r w:rsidRPr="002B15AA">
        <w:rPr>
          <w:rFonts w:ascii="Courier New" w:hAnsi="Courier New"/>
          <w:lang w:eastAsia="zh-CN"/>
        </w:rPr>
        <w:t>Function</w:t>
      </w:r>
      <w:bookmarkEnd w:id="15553"/>
      <w:bookmarkEnd w:id="15554"/>
      <w:bookmarkEnd w:id="15555"/>
      <w:bookmarkEnd w:id="15556"/>
      <w:bookmarkEnd w:id="15557"/>
      <w:bookmarkEnd w:id="15558"/>
      <w:bookmarkEnd w:id="15559"/>
      <w:bookmarkEnd w:id="15560"/>
    </w:p>
    <w:p w:rsidR="00E154AB" w:rsidRPr="002B15AA" w:rsidRDefault="00E154AB" w:rsidP="00E154AB">
      <w:pPr>
        <w:pStyle w:val="Heading4"/>
      </w:pPr>
      <w:bookmarkStart w:id="15561" w:name="_Toc27405418"/>
      <w:bookmarkStart w:id="15562" w:name="_Toc35878608"/>
      <w:bookmarkStart w:id="15563" w:name="_Toc36220424"/>
      <w:bookmarkStart w:id="15564" w:name="_Toc36474522"/>
      <w:bookmarkStart w:id="15565" w:name="_Toc36542794"/>
      <w:bookmarkStart w:id="15566" w:name="_Toc36543615"/>
      <w:bookmarkStart w:id="15567" w:name="_Toc36567853"/>
      <w:bookmarkStart w:id="15568" w:name="_Toc44341538"/>
      <w:r>
        <w:rPr>
          <w:lang w:eastAsia="zh-CN"/>
        </w:rPr>
        <w:t>5</w:t>
      </w:r>
      <w:r w:rsidRPr="002B15AA">
        <w:rPr>
          <w:rFonts w:hint="eastAsia"/>
          <w:lang w:eastAsia="zh-CN"/>
        </w:rPr>
        <w:t>.</w:t>
      </w:r>
      <w:r w:rsidRPr="002B15AA">
        <w:rPr>
          <w:lang w:eastAsia="zh-CN"/>
        </w:rPr>
        <w:t>3.</w:t>
      </w:r>
      <w:r>
        <w:rPr>
          <w:lang w:eastAsia="zh-CN"/>
        </w:rPr>
        <w:t>63</w:t>
      </w:r>
      <w:r w:rsidRPr="002B15AA">
        <w:t>.1</w:t>
      </w:r>
      <w:r w:rsidRPr="002B15AA">
        <w:tab/>
        <w:t>Definition</w:t>
      </w:r>
      <w:bookmarkEnd w:id="15561"/>
      <w:bookmarkEnd w:id="15562"/>
      <w:bookmarkEnd w:id="15563"/>
      <w:bookmarkEnd w:id="15564"/>
      <w:bookmarkEnd w:id="15565"/>
      <w:bookmarkEnd w:id="15566"/>
      <w:bookmarkEnd w:id="15567"/>
      <w:bookmarkEnd w:id="15568"/>
    </w:p>
    <w:p w:rsidR="00E154AB" w:rsidRPr="002B15AA" w:rsidRDefault="00E154AB" w:rsidP="00E154AB">
      <w:r w:rsidRPr="002B15AA">
        <w:t xml:space="preserve">This IOC represents the properties, known by the management function, of a </w:t>
      </w:r>
      <w:r w:rsidRPr="00212C37">
        <w:t>SEPP</w:t>
      </w:r>
      <w:r w:rsidRPr="002B15AA">
        <w:t xml:space="preserve"> managed by another management function. For more information about </w:t>
      </w:r>
      <w:r w:rsidRPr="00212C37">
        <w:t>SEPPFunction</w:t>
      </w:r>
      <w:r w:rsidRPr="002B15AA">
        <w:t xml:space="preserve">, see subclause </w:t>
      </w:r>
      <w:r>
        <w:t>5</w:t>
      </w:r>
      <w:r w:rsidRPr="002B15AA">
        <w:t>.3.</w:t>
      </w:r>
      <w:r>
        <w:t>17</w:t>
      </w:r>
      <w:r w:rsidRPr="002B15AA">
        <w:t>.</w:t>
      </w:r>
    </w:p>
    <w:p w:rsidR="00E154AB" w:rsidRDefault="00E154AB" w:rsidP="00E154AB">
      <w:pPr>
        <w:pStyle w:val="Heading4"/>
      </w:pPr>
      <w:bookmarkStart w:id="15569" w:name="_Toc27405419"/>
      <w:bookmarkStart w:id="15570" w:name="_Toc35878609"/>
      <w:bookmarkStart w:id="15571" w:name="_Toc36220425"/>
      <w:bookmarkStart w:id="15572" w:name="_Toc36474523"/>
      <w:bookmarkStart w:id="15573" w:name="_Toc36542795"/>
      <w:bookmarkStart w:id="15574" w:name="_Toc36543616"/>
      <w:bookmarkStart w:id="15575" w:name="_Toc36567854"/>
      <w:bookmarkStart w:id="15576" w:name="_Toc44341539"/>
      <w:r>
        <w:rPr>
          <w:lang w:eastAsia="zh-CN"/>
        </w:rPr>
        <w:t>5</w:t>
      </w:r>
      <w:r w:rsidRPr="002B15AA">
        <w:rPr>
          <w:rFonts w:hint="eastAsia"/>
          <w:lang w:eastAsia="zh-CN"/>
        </w:rPr>
        <w:t>.</w:t>
      </w:r>
      <w:r w:rsidRPr="002B15AA">
        <w:rPr>
          <w:lang w:eastAsia="zh-CN"/>
        </w:rPr>
        <w:t>3.</w:t>
      </w:r>
      <w:r>
        <w:rPr>
          <w:lang w:eastAsia="zh-CN"/>
        </w:rPr>
        <w:t>63</w:t>
      </w:r>
      <w:r w:rsidRPr="002B15AA">
        <w:t>.2</w:t>
      </w:r>
      <w:r w:rsidRPr="002B15AA">
        <w:tab/>
        <w:t>Attributes</w:t>
      </w:r>
      <w:bookmarkEnd w:id="15569"/>
      <w:bookmarkEnd w:id="15570"/>
      <w:bookmarkEnd w:id="15571"/>
      <w:bookmarkEnd w:id="15572"/>
      <w:bookmarkEnd w:id="15573"/>
      <w:bookmarkEnd w:id="15574"/>
      <w:bookmarkEnd w:id="15575"/>
      <w:bookmarkEnd w:id="1557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5"/>
        <w:gridCol w:w="1656"/>
        <w:gridCol w:w="1607"/>
        <w:gridCol w:w="1545"/>
        <w:gridCol w:w="1791"/>
        <w:gridCol w:w="1791"/>
      </w:tblGrid>
      <w:tr w:rsidR="00E154AB" w:rsidRPr="002B15AA" w:rsidTr="00583841">
        <w:trPr>
          <w:cantSplit/>
          <w:jc w:val="center"/>
        </w:trPr>
        <w:tc>
          <w:tcPr>
            <w:tcW w:w="1465" w:type="dxa"/>
            <w:shd w:val="pct10" w:color="auto" w:fill="FFFFFF"/>
            <w:vAlign w:val="center"/>
          </w:tcPr>
          <w:p w:rsidR="00E154AB" w:rsidRPr="002B15AA" w:rsidRDefault="00E154AB" w:rsidP="00583841">
            <w:pPr>
              <w:pStyle w:val="TAH"/>
            </w:pPr>
            <w:r w:rsidRPr="002B15AA">
              <w:t>Attribute name</w:t>
            </w:r>
          </w:p>
        </w:tc>
        <w:tc>
          <w:tcPr>
            <w:tcW w:w="1656" w:type="dxa"/>
            <w:shd w:val="pct10" w:color="auto" w:fill="FFFFFF"/>
            <w:vAlign w:val="center"/>
          </w:tcPr>
          <w:p w:rsidR="00E154AB" w:rsidRPr="002B15AA" w:rsidRDefault="00E154AB" w:rsidP="00583841">
            <w:pPr>
              <w:pStyle w:val="TAH"/>
            </w:pPr>
            <w:r w:rsidRPr="002B15AA">
              <w:t>Support Qualifier</w:t>
            </w:r>
          </w:p>
        </w:tc>
        <w:tc>
          <w:tcPr>
            <w:tcW w:w="1607" w:type="dxa"/>
            <w:shd w:val="pct10" w:color="auto" w:fill="FFFFFF"/>
            <w:vAlign w:val="center"/>
          </w:tcPr>
          <w:p w:rsidR="00E154AB" w:rsidRPr="002B15AA" w:rsidRDefault="00E154AB" w:rsidP="00583841">
            <w:pPr>
              <w:pStyle w:val="TAH"/>
            </w:pPr>
            <w:r w:rsidRPr="002B15AA">
              <w:t>isReadable</w:t>
            </w:r>
          </w:p>
        </w:tc>
        <w:tc>
          <w:tcPr>
            <w:tcW w:w="1545" w:type="dxa"/>
            <w:shd w:val="pct10" w:color="auto" w:fill="FFFFFF"/>
            <w:vAlign w:val="center"/>
          </w:tcPr>
          <w:p w:rsidR="00E154AB" w:rsidRPr="002B15AA" w:rsidRDefault="00E154AB" w:rsidP="00583841">
            <w:pPr>
              <w:pStyle w:val="TAH"/>
            </w:pPr>
            <w:r w:rsidRPr="002B15AA">
              <w:t>isWritable</w:t>
            </w:r>
          </w:p>
        </w:tc>
        <w:tc>
          <w:tcPr>
            <w:tcW w:w="179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79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14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w:hAnsi="Courier"/>
              </w:rPr>
            </w:pPr>
            <w:r w:rsidRPr="002B15AA">
              <w:rPr>
                <w:rFonts w:ascii="Courier New" w:hAnsi="Courier New" w:cs="Courier New" w:hint="eastAsia"/>
                <w:lang w:eastAsia="zh-CN"/>
              </w:rPr>
              <w:t>pLMN</w:t>
            </w:r>
            <w:r w:rsidRPr="002B15AA">
              <w:rPr>
                <w:rFonts w:ascii="Courier New" w:hAnsi="Courier New" w:cs="Courier New"/>
                <w:lang w:eastAsia="zh-CN"/>
              </w:rPr>
              <w:t>Id</w:t>
            </w:r>
          </w:p>
        </w:tc>
        <w:tc>
          <w:tcPr>
            <w:tcW w:w="165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M</w:t>
            </w:r>
          </w:p>
        </w:tc>
        <w:tc>
          <w:tcPr>
            <w:tcW w:w="160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rPr>
              <w:t>T</w:t>
            </w:r>
          </w:p>
        </w:tc>
        <w:tc>
          <w:tcPr>
            <w:tcW w:w="154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Pr>
                <w:rFonts w:cs="Arial"/>
                <w:lang w:eastAsia="zh-CN"/>
              </w:rPr>
              <w:t>F</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t>F</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Pr>
                <w:rFonts w:cs="Arial"/>
                <w:lang w:eastAsia="zh-CN"/>
              </w:rPr>
              <w:t>T</w:t>
            </w:r>
          </w:p>
        </w:tc>
      </w:tr>
      <w:tr w:rsidR="00E154AB" w:rsidRPr="002B15AA" w:rsidTr="00583841">
        <w:trPr>
          <w:cantSplit/>
          <w:jc w:val="center"/>
        </w:trPr>
        <w:tc>
          <w:tcPr>
            <w:tcW w:w="1465"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rPr>
            </w:pPr>
            <w:r>
              <w:rPr>
                <w:rFonts w:ascii="Courier New" w:hAnsi="Courier New" w:cs="Courier New"/>
                <w:lang w:eastAsia="zh-CN"/>
              </w:rPr>
              <w:t>sEPPId</w:t>
            </w:r>
          </w:p>
        </w:tc>
        <w:tc>
          <w:tcPr>
            <w:tcW w:w="1656"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rsidRPr="002B15AA">
              <w:t>M</w:t>
            </w:r>
          </w:p>
        </w:tc>
        <w:tc>
          <w:tcPr>
            <w:tcW w:w="160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rsidRPr="002B15AA">
              <w:rPr>
                <w:rFonts w:cs="Arial"/>
              </w:rPr>
              <w:t>T</w:t>
            </w:r>
          </w:p>
        </w:tc>
        <w:tc>
          <w:tcPr>
            <w:tcW w:w="1545"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rPr>
                <w:rFonts w:cs="Arial"/>
                <w:lang w:eastAsia="zh-CN"/>
              </w:rPr>
              <w:t>F</w:t>
            </w:r>
          </w:p>
        </w:tc>
        <w:tc>
          <w:tcPr>
            <w:tcW w:w="1791"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rPr>
                <w:rFonts w:cs="Arial"/>
              </w:rPr>
              <w:t>T</w:t>
            </w:r>
          </w:p>
        </w:tc>
        <w:tc>
          <w:tcPr>
            <w:tcW w:w="1791"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lang w:eastAsia="zh-CN"/>
              </w:rPr>
            </w:pPr>
            <w:r w:rsidRPr="002B15AA">
              <w:rPr>
                <w:rFonts w:cs="Arial"/>
                <w:lang w:eastAsia="zh-CN"/>
              </w:rPr>
              <w:t>T</w:t>
            </w:r>
          </w:p>
        </w:tc>
      </w:tr>
      <w:tr w:rsidR="00E154AB" w:rsidRPr="002B15AA" w:rsidTr="00583841">
        <w:trPr>
          <w:cantSplit/>
          <w:jc w:val="center"/>
        </w:trPr>
        <w:tc>
          <w:tcPr>
            <w:tcW w:w="1465"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rPr>
            </w:pPr>
            <w:r>
              <w:rPr>
                <w:rFonts w:ascii="Courier New" w:hAnsi="Courier New" w:cs="Courier New"/>
                <w:lang w:eastAsia="zh-CN"/>
              </w:rPr>
              <w:t>fqdn</w:t>
            </w:r>
          </w:p>
        </w:tc>
        <w:tc>
          <w:tcPr>
            <w:tcW w:w="1656"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rsidRPr="002B15AA">
              <w:t>M</w:t>
            </w:r>
          </w:p>
        </w:tc>
        <w:tc>
          <w:tcPr>
            <w:tcW w:w="160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rsidRPr="002B15AA">
              <w:rPr>
                <w:rFonts w:cs="Arial"/>
              </w:rPr>
              <w:t>T</w:t>
            </w:r>
          </w:p>
        </w:tc>
        <w:tc>
          <w:tcPr>
            <w:tcW w:w="1545"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t>F</w:t>
            </w:r>
          </w:p>
        </w:tc>
        <w:tc>
          <w:tcPr>
            <w:tcW w:w="1791"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rPr>
                <w:rFonts w:cs="Arial"/>
              </w:rPr>
              <w:t>F</w:t>
            </w:r>
          </w:p>
        </w:tc>
        <w:tc>
          <w:tcPr>
            <w:tcW w:w="1791"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lang w:eastAsia="zh-CN"/>
              </w:rPr>
            </w:pPr>
            <w:r w:rsidRPr="002B15AA">
              <w:rPr>
                <w:rFonts w:cs="Arial"/>
                <w:lang w:eastAsia="zh-CN"/>
              </w:rPr>
              <w:t>T</w:t>
            </w:r>
          </w:p>
        </w:tc>
      </w:tr>
    </w:tbl>
    <w:p w:rsidR="00E154AB" w:rsidRPr="002B15AA" w:rsidRDefault="00E154AB" w:rsidP="00E154AB">
      <w:pPr>
        <w:pStyle w:val="Heading4"/>
      </w:pPr>
      <w:bookmarkStart w:id="15577" w:name="_Toc27405420"/>
      <w:bookmarkStart w:id="15578" w:name="_Toc35878610"/>
      <w:bookmarkStart w:id="15579" w:name="_Toc36220426"/>
      <w:bookmarkStart w:id="15580" w:name="_Toc36474524"/>
      <w:bookmarkStart w:id="15581" w:name="_Toc36542796"/>
      <w:bookmarkStart w:id="15582" w:name="_Toc36543617"/>
      <w:bookmarkStart w:id="15583" w:name="_Toc36567855"/>
      <w:bookmarkStart w:id="15584" w:name="_Toc44341540"/>
      <w:r>
        <w:rPr>
          <w:lang w:eastAsia="zh-CN"/>
        </w:rPr>
        <w:t>5</w:t>
      </w:r>
      <w:r w:rsidRPr="002B15AA">
        <w:rPr>
          <w:rFonts w:hint="eastAsia"/>
          <w:lang w:eastAsia="zh-CN"/>
        </w:rPr>
        <w:t>.</w:t>
      </w:r>
      <w:r w:rsidRPr="002B15AA">
        <w:rPr>
          <w:lang w:eastAsia="zh-CN"/>
        </w:rPr>
        <w:t>3.</w:t>
      </w:r>
      <w:r>
        <w:rPr>
          <w:lang w:eastAsia="zh-CN"/>
        </w:rPr>
        <w:t>63</w:t>
      </w:r>
      <w:r w:rsidRPr="002B15AA">
        <w:t>.3</w:t>
      </w:r>
      <w:r w:rsidRPr="002B15AA">
        <w:tab/>
        <w:t>Attribute constraints</w:t>
      </w:r>
      <w:bookmarkEnd w:id="15577"/>
      <w:bookmarkEnd w:id="15578"/>
      <w:bookmarkEnd w:id="15579"/>
      <w:bookmarkEnd w:id="15580"/>
      <w:bookmarkEnd w:id="15581"/>
      <w:bookmarkEnd w:id="15582"/>
      <w:bookmarkEnd w:id="15583"/>
      <w:bookmarkEnd w:id="15584"/>
    </w:p>
    <w:p w:rsidR="00E154AB" w:rsidRPr="002B15AA" w:rsidRDefault="00E154AB" w:rsidP="00E154AB">
      <w:r w:rsidRPr="002B15AA">
        <w:t>None.</w:t>
      </w:r>
    </w:p>
    <w:p w:rsidR="00E154AB" w:rsidRPr="002B15AA" w:rsidRDefault="00E154AB" w:rsidP="00E154AB">
      <w:pPr>
        <w:pStyle w:val="Heading4"/>
      </w:pPr>
      <w:bookmarkStart w:id="15585" w:name="_Toc27405421"/>
      <w:bookmarkStart w:id="15586" w:name="_Toc35878611"/>
      <w:bookmarkStart w:id="15587" w:name="_Toc36220427"/>
      <w:bookmarkStart w:id="15588" w:name="_Toc36474525"/>
      <w:bookmarkStart w:id="15589" w:name="_Toc36542797"/>
      <w:bookmarkStart w:id="15590" w:name="_Toc36543618"/>
      <w:bookmarkStart w:id="15591" w:name="_Toc36567856"/>
      <w:bookmarkStart w:id="15592" w:name="_Toc44341541"/>
      <w:r>
        <w:rPr>
          <w:lang w:eastAsia="zh-CN"/>
        </w:rPr>
        <w:t>5</w:t>
      </w:r>
      <w:r w:rsidRPr="002B15AA">
        <w:rPr>
          <w:rFonts w:hint="eastAsia"/>
          <w:lang w:eastAsia="zh-CN"/>
        </w:rPr>
        <w:t>.</w:t>
      </w:r>
      <w:r w:rsidRPr="002B15AA">
        <w:rPr>
          <w:lang w:eastAsia="zh-CN"/>
        </w:rPr>
        <w:t>3.</w:t>
      </w:r>
      <w:r>
        <w:rPr>
          <w:lang w:eastAsia="zh-CN"/>
        </w:rPr>
        <w:t>63</w:t>
      </w:r>
      <w:r w:rsidRPr="002B15AA">
        <w:t>.4</w:t>
      </w:r>
      <w:r w:rsidRPr="002B15AA">
        <w:tab/>
        <w:t>Notifications</w:t>
      </w:r>
      <w:bookmarkEnd w:id="15585"/>
      <w:bookmarkEnd w:id="15586"/>
      <w:bookmarkEnd w:id="15587"/>
      <w:bookmarkEnd w:id="15588"/>
      <w:bookmarkEnd w:id="15589"/>
      <w:bookmarkEnd w:id="15590"/>
      <w:bookmarkEnd w:id="15591"/>
      <w:bookmarkEnd w:id="15592"/>
    </w:p>
    <w:p w:rsidR="00E154AB" w:rsidRPr="002B15AA" w:rsidRDefault="00E154AB" w:rsidP="00E154AB">
      <w:r w:rsidRPr="002B15AA">
        <w:t xml:space="preserve">The common notifications defined in subclause </w:t>
      </w:r>
      <w:r>
        <w:rPr>
          <w:lang w:eastAsia="zh-CN"/>
        </w:rPr>
        <w:t>5</w:t>
      </w:r>
      <w:r w:rsidRPr="002B15AA">
        <w:rPr>
          <w:rFonts w:hint="eastAsia"/>
          <w:lang w:eastAsia="zh-CN"/>
        </w:rPr>
        <w:t>.5</w:t>
      </w:r>
      <w:r w:rsidRPr="002B15AA">
        <w:t xml:space="preserve"> are valid for this IOC, without exceptions or additions.</w:t>
      </w:r>
    </w:p>
    <w:p w:rsidR="00E154AB" w:rsidRPr="002B15AA" w:rsidRDefault="00E154AB" w:rsidP="00E154AB">
      <w:pPr>
        <w:pStyle w:val="Heading3"/>
        <w:rPr>
          <w:lang w:eastAsia="zh-CN"/>
        </w:rPr>
      </w:pPr>
      <w:bookmarkStart w:id="15593" w:name="_Toc27405422"/>
      <w:bookmarkStart w:id="15594" w:name="_Toc35878612"/>
      <w:bookmarkStart w:id="15595" w:name="_Toc36220428"/>
      <w:bookmarkStart w:id="15596" w:name="_Toc36474526"/>
      <w:bookmarkStart w:id="15597" w:name="_Toc36542798"/>
      <w:bookmarkStart w:id="15598" w:name="_Toc36543619"/>
      <w:bookmarkStart w:id="15599" w:name="_Toc36567857"/>
      <w:bookmarkStart w:id="15600" w:name="_Toc44341542"/>
      <w:r>
        <w:rPr>
          <w:lang w:eastAsia="zh-CN"/>
        </w:rPr>
        <w:t>5</w:t>
      </w:r>
      <w:r w:rsidRPr="002B15AA">
        <w:rPr>
          <w:lang w:eastAsia="zh-CN"/>
        </w:rPr>
        <w:t>.3.</w:t>
      </w:r>
      <w:r>
        <w:rPr>
          <w:lang w:eastAsia="zh-CN"/>
        </w:rPr>
        <w:t>64</w:t>
      </w:r>
      <w:r w:rsidRPr="002B15AA">
        <w:rPr>
          <w:lang w:eastAsia="zh-CN"/>
        </w:rPr>
        <w:tab/>
      </w:r>
      <w:r>
        <w:rPr>
          <w:rFonts w:ascii="Courier New" w:hAnsi="Courier New"/>
          <w:lang w:eastAsia="zh-CN"/>
        </w:rPr>
        <w:t>SEPP</w:t>
      </w:r>
      <w:r w:rsidRPr="002B15AA">
        <w:rPr>
          <w:rFonts w:ascii="Courier New" w:hAnsi="Courier New"/>
          <w:lang w:eastAsia="zh-CN"/>
        </w:rPr>
        <w:t>Function &lt;&lt;ProxyClass&gt;&gt;</w:t>
      </w:r>
      <w:bookmarkEnd w:id="15593"/>
      <w:bookmarkEnd w:id="15594"/>
      <w:bookmarkEnd w:id="15595"/>
      <w:bookmarkEnd w:id="15596"/>
      <w:bookmarkEnd w:id="15597"/>
      <w:bookmarkEnd w:id="15598"/>
      <w:bookmarkEnd w:id="15599"/>
      <w:bookmarkEnd w:id="15600"/>
    </w:p>
    <w:p w:rsidR="00E154AB" w:rsidRPr="002B15AA" w:rsidRDefault="00E154AB" w:rsidP="00E154AB">
      <w:pPr>
        <w:pStyle w:val="Heading4"/>
      </w:pPr>
      <w:bookmarkStart w:id="15601" w:name="_Toc27405423"/>
      <w:bookmarkStart w:id="15602" w:name="_Toc35878613"/>
      <w:bookmarkStart w:id="15603" w:name="_Toc36220429"/>
      <w:bookmarkStart w:id="15604" w:name="_Toc36474527"/>
      <w:bookmarkStart w:id="15605" w:name="_Toc36542799"/>
      <w:bookmarkStart w:id="15606" w:name="_Toc36543620"/>
      <w:bookmarkStart w:id="15607" w:name="_Toc36567858"/>
      <w:bookmarkStart w:id="15608" w:name="_Toc44341543"/>
      <w:r>
        <w:rPr>
          <w:lang w:eastAsia="zh-CN"/>
        </w:rPr>
        <w:t>5</w:t>
      </w:r>
      <w:r w:rsidRPr="002B15AA">
        <w:rPr>
          <w:rFonts w:hint="eastAsia"/>
          <w:lang w:eastAsia="zh-CN"/>
        </w:rPr>
        <w:t>.3.</w:t>
      </w:r>
      <w:r>
        <w:rPr>
          <w:lang w:eastAsia="zh-CN"/>
        </w:rPr>
        <w:t>64</w:t>
      </w:r>
      <w:r w:rsidRPr="002B15AA">
        <w:t>.1</w:t>
      </w:r>
      <w:r w:rsidRPr="002B15AA">
        <w:tab/>
        <w:t>Definition</w:t>
      </w:r>
      <w:bookmarkEnd w:id="15601"/>
      <w:bookmarkEnd w:id="15602"/>
      <w:bookmarkEnd w:id="15603"/>
      <w:bookmarkEnd w:id="15604"/>
      <w:bookmarkEnd w:id="15605"/>
      <w:bookmarkEnd w:id="15606"/>
      <w:bookmarkEnd w:id="15607"/>
      <w:bookmarkEnd w:id="15608"/>
    </w:p>
    <w:p w:rsidR="00E154AB" w:rsidRPr="002B15AA" w:rsidRDefault="00E154AB" w:rsidP="00E154AB">
      <w:r w:rsidRPr="002B15AA">
        <w:t xml:space="preserve">This IOC represents an </w:t>
      </w:r>
      <w:r w:rsidRPr="002B15AA">
        <w:rPr>
          <w:rFonts w:ascii="Courier New" w:hAnsi="Courier New" w:cs="Courier New"/>
        </w:rPr>
        <w:t>&lt;&lt;IOC&gt;&gt;</w:t>
      </w:r>
      <w:r>
        <w:rPr>
          <w:rFonts w:ascii="Courier New" w:hAnsi="Courier New"/>
          <w:lang w:eastAsia="zh-CN"/>
        </w:rPr>
        <w:t>SEPP</w:t>
      </w:r>
      <w:r w:rsidRPr="002B15AA">
        <w:rPr>
          <w:rFonts w:ascii="Courier New" w:hAnsi="Courier New"/>
          <w:lang w:eastAsia="zh-CN"/>
        </w:rPr>
        <w:t>Function</w:t>
      </w:r>
      <w:r w:rsidRPr="002B15AA">
        <w:t xml:space="preserve"> and </w:t>
      </w:r>
      <w:r w:rsidRPr="002B15AA">
        <w:rPr>
          <w:rFonts w:ascii="Courier New" w:hAnsi="Courier New" w:cs="Courier New"/>
        </w:rPr>
        <w:t>&lt;&lt;IOC&gt;&gt;External</w:t>
      </w:r>
      <w:r>
        <w:rPr>
          <w:rFonts w:ascii="Courier New" w:hAnsi="Courier New" w:cs="Courier New"/>
        </w:rPr>
        <w:t>SEPP</w:t>
      </w:r>
      <w:r w:rsidRPr="002B15AA">
        <w:rPr>
          <w:rFonts w:ascii="Courier New" w:hAnsi="Courier New" w:cs="Courier New"/>
        </w:rPr>
        <w:t>Function</w:t>
      </w:r>
      <w:r w:rsidRPr="002B15AA">
        <w:t>.</w:t>
      </w:r>
      <w:r>
        <w:t xml:space="preserve"> </w:t>
      </w:r>
    </w:p>
    <w:p w:rsidR="00E154AB" w:rsidRPr="002B15AA" w:rsidRDefault="00E154AB" w:rsidP="00E154AB">
      <w:pPr>
        <w:pStyle w:val="Heading4"/>
      </w:pPr>
      <w:bookmarkStart w:id="15609" w:name="_Toc27405424"/>
      <w:bookmarkStart w:id="15610" w:name="_Toc35878614"/>
      <w:bookmarkStart w:id="15611" w:name="_Toc36220430"/>
      <w:bookmarkStart w:id="15612" w:name="_Toc36474528"/>
      <w:bookmarkStart w:id="15613" w:name="_Toc36542800"/>
      <w:bookmarkStart w:id="15614" w:name="_Toc36543621"/>
      <w:bookmarkStart w:id="15615" w:name="_Toc36567859"/>
      <w:bookmarkStart w:id="15616" w:name="_Toc44341544"/>
      <w:r>
        <w:rPr>
          <w:lang w:eastAsia="zh-CN"/>
        </w:rPr>
        <w:t>5</w:t>
      </w:r>
      <w:r w:rsidRPr="002B15AA">
        <w:rPr>
          <w:rFonts w:hint="eastAsia"/>
          <w:lang w:eastAsia="zh-CN"/>
        </w:rPr>
        <w:t>.3.</w:t>
      </w:r>
      <w:r>
        <w:rPr>
          <w:lang w:eastAsia="zh-CN"/>
        </w:rPr>
        <w:t>64</w:t>
      </w:r>
      <w:r w:rsidRPr="002B15AA">
        <w:t>.2</w:t>
      </w:r>
      <w:r w:rsidRPr="002B15AA">
        <w:tab/>
        <w:t>Attributes</w:t>
      </w:r>
      <w:bookmarkEnd w:id="15609"/>
      <w:bookmarkEnd w:id="15610"/>
      <w:bookmarkEnd w:id="15611"/>
      <w:bookmarkEnd w:id="15612"/>
      <w:bookmarkEnd w:id="15613"/>
      <w:bookmarkEnd w:id="15614"/>
      <w:bookmarkEnd w:id="15615"/>
      <w:bookmarkEnd w:id="15616"/>
    </w:p>
    <w:p w:rsidR="00E154AB" w:rsidRPr="002B15AA" w:rsidRDefault="00E154AB" w:rsidP="00E154AB">
      <w:r w:rsidRPr="002B15AA">
        <w:t xml:space="preserve">See that defined in </w:t>
      </w:r>
      <w:r w:rsidRPr="002B15AA">
        <w:rPr>
          <w:rFonts w:ascii="Courier New" w:hAnsi="Courier New" w:cs="Courier New"/>
        </w:rPr>
        <w:t>&lt;&lt;IOC&gt;&gt;</w:t>
      </w:r>
      <w:r>
        <w:rPr>
          <w:rFonts w:ascii="Courier New" w:hAnsi="Courier New" w:cs="Courier New"/>
        </w:rPr>
        <w:t>SEPP</w:t>
      </w:r>
      <w:r w:rsidRPr="002B15AA">
        <w:rPr>
          <w:rFonts w:ascii="Courier New" w:hAnsi="Courier New" w:cs="Courier New"/>
        </w:rPr>
        <w:t>Function</w:t>
      </w:r>
      <w:r w:rsidRPr="002B15AA">
        <w:t xml:space="preserve"> and </w:t>
      </w:r>
      <w:r w:rsidRPr="002B15AA">
        <w:rPr>
          <w:rFonts w:ascii="Courier New" w:hAnsi="Courier New" w:cs="Courier New"/>
        </w:rPr>
        <w:t>&lt;&lt;IOC&gt;&gt;External</w:t>
      </w:r>
      <w:r>
        <w:rPr>
          <w:rFonts w:ascii="Courier New" w:hAnsi="Courier New" w:cs="Courier New"/>
        </w:rPr>
        <w:t>SEPP</w:t>
      </w:r>
      <w:r w:rsidRPr="002B15AA">
        <w:rPr>
          <w:rFonts w:ascii="Courier New" w:hAnsi="Courier New" w:cs="Courier New"/>
        </w:rPr>
        <w:t>Function</w:t>
      </w:r>
      <w:r w:rsidRPr="002B15AA">
        <w:t>.</w:t>
      </w:r>
    </w:p>
    <w:p w:rsidR="00E154AB" w:rsidRPr="002B15AA" w:rsidRDefault="00E154AB" w:rsidP="00E154AB">
      <w:pPr>
        <w:pStyle w:val="Heading4"/>
      </w:pPr>
      <w:bookmarkStart w:id="15617" w:name="_Toc27405425"/>
      <w:bookmarkStart w:id="15618" w:name="_Toc35878615"/>
      <w:bookmarkStart w:id="15619" w:name="_Toc36220431"/>
      <w:bookmarkStart w:id="15620" w:name="_Toc36474529"/>
      <w:bookmarkStart w:id="15621" w:name="_Toc36542801"/>
      <w:bookmarkStart w:id="15622" w:name="_Toc36543622"/>
      <w:bookmarkStart w:id="15623" w:name="_Toc36567860"/>
      <w:bookmarkStart w:id="15624" w:name="_Toc44341545"/>
      <w:r>
        <w:rPr>
          <w:lang w:eastAsia="zh-CN"/>
        </w:rPr>
        <w:t>5</w:t>
      </w:r>
      <w:r w:rsidRPr="002B15AA">
        <w:rPr>
          <w:rFonts w:hint="eastAsia"/>
          <w:lang w:eastAsia="zh-CN"/>
        </w:rPr>
        <w:t>.3.</w:t>
      </w:r>
      <w:r>
        <w:rPr>
          <w:lang w:eastAsia="zh-CN"/>
        </w:rPr>
        <w:t>64</w:t>
      </w:r>
      <w:r w:rsidRPr="002B15AA">
        <w:t>.3</w:t>
      </w:r>
      <w:r w:rsidRPr="002B15AA">
        <w:tab/>
        <w:t>Attribute constraints</w:t>
      </w:r>
      <w:bookmarkEnd w:id="15617"/>
      <w:bookmarkEnd w:id="15618"/>
      <w:bookmarkEnd w:id="15619"/>
      <w:bookmarkEnd w:id="15620"/>
      <w:bookmarkEnd w:id="15621"/>
      <w:bookmarkEnd w:id="15622"/>
      <w:bookmarkEnd w:id="15623"/>
      <w:bookmarkEnd w:id="15624"/>
    </w:p>
    <w:p w:rsidR="00E154AB" w:rsidRPr="002B15AA" w:rsidRDefault="00E154AB" w:rsidP="00E154AB">
      <w:r w:rsidRPr="002B15AA">
        <w:t>See respective IOCs.</w:t>
      </w:r>
    </w:p>
    <w:p w:rsidR="00E154AB" w:rsidRPr="002B15AA" w:rsidRDefault="00E154AB" w:rsidP="00E154AB">
      <w:pPr>
        <w:pStyle w:val="Heading4"/>
      </w:pPr>
      <w:bookmarkStart w:id="15625" w:name="_Toc27405426"/>
      <w:bookmarkStart w:id="15626" w:name="_Toc35878616"/>
      <w:bookmarkStart w:id="15627" w:name="_Toc36220432"/>
      <w:bookmarkStart w:id="15628" w:name="_Toc36474530"/>
      <w:bookmarkStart w:id="15629" w:name="_Toc36542802"/>
      <w:bookmarkStart w:id="15630" w:name="_Toc36543623"/>
      <w:bookmarkStart w:id="15631" w:name="_Toc36567861"/>
      <w:bookmarkStart w:id="15632" w:name="_Toc44341546"/>
      <w:r>
        <w:rPr>
          <w:lang w:eastAsia="zh-CN"/>
        </w:rPr>
        <w:t>5</w:t>
      </w:r>
      <w:r w:rsidRPr="002B15AA">
        <w:rPr>
          <w:rFonts w:hint="eastAsia"/>
          <w:lang w:eastAsia="zh-CN"/>
        </w:rPr>
        <w:t>.3.</w:t>
      </w:r>
      <w:r>
        <w:rPr>
          <w:lang w:eastAsia="zh-CN"/>
        </w:rPr>
        <w:t>64</w:t>
      </w:r>
      <w:r w:rsidRPr="002B15AA">
        <w:t>.4</w:t>
      </w:r>
      <w:r w:rsidRPr="002B15AA">
        <w:tab/>
        <w:t>Notifications</w:t>
      </w:r>
      <w:bookmarkEnd w:id="15625"/>
      <w:bookmarkEnd w:id="15626"/>
      <w:bookmarkEnd w:id="15627"/>
      <w:bookmarkEnd w:id="15628"/>
      <w:bookmarkEnd w:id="15629"/>
      <w:bookmarkEnd w:id="15630"/>
      <w:bookmarkEnd w:id="15631"/>
      <w:bookmarkEnd w:id="15632"/>
    </w:p>
    <w:p w:rsidR="00E154AB" w:rsidRPr="002B15AA" w:rsidRDefault="00E154AB" w:rsidP="00E154AB">
      <w:r w:rsidRPr="002B15AA">
        <w:t>See respective IOCs.</w:t>
      </w:r>
    </w:p>
    <w:p w:rsidR="00E154AB" w:rsidRPr="002B15AA" w:rsidRDefault="00E154AB" w:rsidP="00E154AB">
      <w:pPr>
        <w:pStyle w:val="Heading3"/>
        <w:rPr>
          <w:rFonts w:cs="Arial"/>
          <w:lang w:eastAsia="zh-CN"/>
        </w:rPr>
      </w:pPr>
      <w:bookmarkStart w:id="15633" w:name="_Toc27405427"/>
      <w:bookmarkStart w:id="15634" w:name="_Toc35878617"/>
      <w:bookmarkStart w:id="15635" w:name="_Toc36220433"/>
      <w:bookmarkStart w:id="15636" w:name="_Toc36474531"/>
      <w:bookmarkStart w:id="15637" w:name="_Toc36542803"/>
      <w:bookmarkStart w:id="15638" w:name="_Toc36543624"/>
      <w:bookmarkStart w:id="15639" w:name="_Toc36567862"/>
      <w:bookmarkStart w:id="15640" w:name="_Toc44341547"/>
      <w:r w:rsidRPr="002B15AA">
        <w:rPr>
          <w:rFonts w:cs="Arial"/>
          <w:lang w:eastAsia="zh-CN"/>
        </w:rPr>
        <w:lastRenderedPageBreak/>
        <w:t>5.3.</w:t>
      </w:r>
      <w:r>
        <w:rPr>
          <w:rFonts w:cs="Arial"/>
          <w:lang w:eastAsia="zh-CN"/>
        </w:rPr>
        <w:t>65</w:t>
      </w:r>
      <w:r w:rsidRPr="002B15AA">
        <w:rPr>
          <w:rFonts w:cs="Arial"/>
          <w:lang w:eastAsia="zh-CN"/>
        </w:rPr>
        <w:tab/>
      </w:r>
      <w:r>
        <w:rPr>
          <w:rFonts w:ascii="Courier New" w:hAnsi="Courier New"/>
        </w:rPr>
        <w:t>NEF</w:t>
      </w:r>
      <w:r w:rsidRPr="002B15AA">
        <w:rPr>
          <w:rFonts w:ascii="Courier New" w:hAnsi="Courier New"/>
        </w:rPr>
        <w:t>Function</w:t>
      </w:r>
      <w:bookmarkEnd w:id="15633"/>
      <w:bookmarkEnd w:id="15634"/>
      <w:bookmarkEnd w:id="15635"/>
      <w:bookmarkEnd w:id="15636"/>
      <w:bookmarkEnd w:id="15637"/>
      <w:bookmarkEnd w:id="15638"/>
      <w:bookmarkEnd w:id="15639"/>
      <w:bookmarkEnd w:id="15640"/>
    </w:p>
    <w:p w:rsidR="00E154AB" w:rsidRPr="002B15AA" w:rsidRDefault="00E154AB" w:rsidP="00E154AB">
      <w:pPr>
        <w:pStyle w:val="Heading4"/>
      </w:pPr>
      <w:bookmarkStart w:id="15641" w:name="_Toc27405428"/>
      <w:bookmarkStart w:id="15642" w:name="_Toc35878618"/>
      <w:bookmarkStart w:id="15643" w:name="_Toc36220434"/>
      <w:bookmarkStart w:id="15644" w:name="_Toc36474532"/>
      <w:bookmarkStart w:id="15645" w:name="_Toc36542804"/>
      <w:bookmarkStart w:id="15646" w:name="_Toc36543625"/>
      <w:bookmarkStart w:id="15647" w:name="_Toc36567863"/>
      <w:bookmarkStart w:id="15648" w:name="_Toc44341548"/>
      <w:r w:rsidRPr="002B15AA">
        <w:rPr>
          <w:lang w:eastAsia="zh-CN"/>
        </w:rPr>
        <w:t>5.3</w:t>
      </w:r>
      <w:r w:rsidRPr="002B15AA">
        <w:t>.</w:t>
      </w:r>
      <w:r>
        <w:t>65</w:t>
      </w:r>
      <w:r w:rsidRPr="002B15AA">
        <w:t>.1</w:t>
      </w:r>
      <w:r w:rsidRPr="002B15AA">
        <w:tab/>
        <w:t>Definition</w:t>
      </w:r>
      <w:bookmarkEnd w:id="15641"/>
      <w:bookmarkEnd w:id="15642"/>
      <w:bookmarkEnd w:id="15643"/>
      <w:bookmarkEnd w:id="15644"/>
      <w:bookmarkEnd w:id="15645"/>
      <w:bookmarkEnd w:id="15646"/>
      <w:bookmarkEnd w:id="15647"/>
      <w:bookmarkEnd w:id="15648"/>
    </w:p>
    <w:p w:rsidR="00E154AB" w:rsidRPr="002B15AA" w:rsidRDefault="00E154AB" w:rsidP="00E154AB">
      <w:r w:rsidRPr="002B15AA">
        <w:t xml:space="preserve">This IOC represents the </w:t>
      </w:r>
      <w:r>
        <w:t>NEF</w:t>
      </w:r>
      <w:r w:rsidRPr="002B15AA">
        <w:t xml:space="preserve"> function in 5GC. For more information about the </w:t>
      </w:r>
      <w:r>
        <w:t>NEF</w:t>
      </w:r>
      <w:r w:rsidRPr="002B15AA">
        <w:t>, see 3GPP TS 23.501 [2].</w:t>
      </w:r>
      <w:r>
        <w:t xml:space="preserve"> </w:t>
      </w:r>
    </w:p>
    <w:p w:rsidR="00E154AB" w:rsidRDefault="00E154AB" w:rsidP="00E154AB">
      <w:pPr>
        <w:pStyle w:val="Heading4"/>
      </w:pPr>
      <w:bookmarkStart w:id="15649" w:name="_Toc27405429"/>
      <w:bookmarkStart w:id="15650" w:name="_Toc35878619"/>
      <w:bookmarkStart w:id="15651" w:name="_Toc36220435"/>
      <w:bookmarkStart w:id="15652" w:name="_Toc36474533"/>
      <w:bookmarkStart w:id="15653" w:name="_Toc36542805"/>
      <w:bookmarkStart w:id="15654" w:name="_Toc36543626"/>
      <w:bookmarkStart w:id="15655" w:name="_Toc36567864"/>
      <w:bookmarkStart w:id="15656" w:name="_Toc44341549"/>
      <w:r w:rsidRPr="002B15AA">
        <w:t>5.3.</w:t>
      </w:r>
      <w:r>
        <w:t>65</w:t>
      </w:r>
      <w:r w:rsidRPr="002B15AA">
        <w:t>.2</w:t>
      </w:r>
      <w:r w:rsidRPr="002B15AA">
        <w:tab/>
        <w:t>Attributes</w:t>
      </w:r>
      <w:bookmarkEnd w:id="15649"/>
      <w:bookmarkEnd w:id="15650"/>
      <w:bookmarkEnd w:id="15651"/>
      <w:bookmarkEnd w:id="15652"/>
      <w:bookmarkEnd w:id="15653"/>
      <w:bookmarkEnd w:id="15654"/>
      <w:bookmarkEnd w:id="15655"/>
      <w:bookmarkEnd w:id="15656"/>
    </w:p>
    <w:p w:rsidR="00E154AB" w:rsidRPr="00E11DF6" w:rsidRDefault="00E154AB" w:rsidP="00E154AB">
      <w:r>
        <w:t>The NEFFunction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0"/>
        <w:gridCol w:w="1241"/>
        <w:gridCol w:w="1241"/>
        <w:gridCol w:w="1241"/>
        <w:gridCol w:w="1241"/>
        <w:gridCol w:w="1241"/>
      </w:tblGrid>
      <w:tr w:rsidR="00E154AB" w:rsidRPr="002B15AA" w:rsidTr="00583841">
        <w:trPr>
          <w:cantSplit/>
          <w:jc w:val="center"/>
        </w:trPr>
        <w:tc>
          <w:tcPr>
            <w:tcW w:w="3650"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0"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r w:rsidR="00E154AB" w:rsidRPr="002B15AA"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r>
              <w:rPr>
                <w:rFonts w:ascii="Courier New" w:hAnsi="Courier New" w:cs="Courier New"/>
                <w:lang w:eastAsia="zh-CN"/>
              </w:rPr>
              <w:t>capabilityList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r>
              <w:rPr>
                <w:rFonts w:ascii="Courier New" w:hAnsi="Courier New" w:cs="Courier New"/>
                <w:lang w:eastAsia="zh-CN"/>
              </w:rPr>
              <w:t>isINEF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O</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F</w:t>
            </w:r>
          </w:p>
        </w:tc>
      </w:tr>
      <w:tr w:rsidR="00E154AB" w:rsidRPr="002B15AA"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r>
              <w:rPr>
                <w:rFonts w:ascii="Courier New" w:hAnsi="Courier New" w:cs="Courier New"/>
                <w:lang w:eastAsia="zh-CN"/>
              </w:rPr>
              <w:t>isCAPIFSup</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F</w:t>
            </w:r>
          </w:p>
        </w:tc>
      </w:tr>
    </w:tbl>
    <w:p w:rsidR="00E154AB" w:rsidRPr="002B15AA" w:rsidRDefault="00E154AB" w:rsidP="00E154AB">
      <w:pPr>
        <w:pStyle w:val="Heading4"/>
      </w:pPr>
      <w:bookmarkStart w:id="15657" w:name="_Toc27405430"/>
      <w:bookmarkStart w:id="15658" w:name="_Toc35878620"/>
      <w:bookmarkStart w:id="15659" w:name="_Toc36220436"/>
      <w:bookmarkStart w:id="15660" w:name="_Toc36474534"/>
      <w:bookmarkStart w:id="15661" w:name="_Toc36542806"/>
      <w:bookmarkStart w:id="15662" w:name="_Toc36543627"/>
      <w:bookmarkStart w:id="15663" w:name="_Toc36567865"/>
      <w:bookmarkStart w:id="15664" w:name="_Toc44341550"/>
      <w:r w:rsidRPr="002B15AA">
        <w:t>5.3.</w:t>
      </w:r>
      <w:r>
        <w:t>65</w:t>
      </w:r>
      <w:r w:rsidRPr="002B15AA">
        <w:t>.3</w:t>
      </w:r>
      <w:r w:rsidRPr="002B15AA">
        <w:tab/>
        <w:t>Attribute constraints</w:t>
      </w:r>
      <w:bookmarkEnd w:id="15657"/>
      <w:bookmarkEnd w:id="15658"/>
      <w:bookmarkEnd w:id="15659"/>
      <w:bookmarkEnd w:id="15660"/>
      <w:bookmarkEnd w:id="15661"/>
      <w:bookmarkEnd w:id="15662"/>
      <w:bookmarkEnd w:id="15663"/>
      <w:bookmarkEnd w:id="15664"/>
    </w:p>
    <w:tbl>
      <w:tblPr>
        <w:tblW w:w="8921" w:type="dxa"/>
        <w:jc w:val="center"/>
        <w:tblLook w:val="01E0" w:firstRow="1" w:lastRow="1" w:firstColumn="1" w:lastColumn="1" w:noHBand="0" w:noVBand="0"/>
      </w:tblPr>
      <w:tblGrid>
        <w:gridCol w:w="3184"/>
        <w:gridCol w:w="5737"/>
      </w:tblGrid>
      <w:tr w:rsidR="00E154AB" w:rsidRPr="002B15AA" w:rsidTr="00583841">
        <w:trPr>
          <w:jc w:val="center"/>
        </w:trPr>
        <w:tc>
          <w:tcPr>
            <w:tcW w:w="3184"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737"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184"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573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15665" w:name="_Toc27405431"/>
      <w:bookmarkStart w:id="15666" w:name="_Toc35878621"/>
      <w:bookmarkStart w:id="15667" w:name="_Toc36220437"/>
      <w:bookmarkStart w:id="15668" w:name="_Toc36474535"/>
      <w:bookmarkStart w:id="15669" w:name="_Toc36542807"/>
      <w:bookmarkStart w:id="15670" w:name="_Toc36543628"/>
      <w:bookmarkStart w:id="15671" w:name="_Toc36567866"/>
      <w:bookmarkStart w:id="15672" w:name="_Toc44341551"/>
      <w:r w:rsidRPr="002B15AA">
        <w:rPr>
          <w:lang w:eastAsia="zh-CN"/>
        </w:rPr>
        <w:t>5</w:t>
      </w:r>
      <w:r w:rsidRPr="002B15AA">
        <w:t>.3.</w:t>
      </w:r>
      <w:r>
        <w:t>65</w:t>
      </w:r>
      <w:r w:rsidRPr="002B15AA">
        <w:t>.4</w:t>
      </w:r>
      <w:r w:rsidRPr="002B15AA">
        <w:tab/>
        <w:t>Notifications</w:t>
      </w:r>
      <w:bookmarkEnd w:id="15665"/>
      <w:bookmarkEnd w:id="15666"/>
      <w:bookmarkEnd w:id="15667"/>
      <w:bookmarkEnd w:id="15668"/>
      <w:bookmarkEnd w:id="15669"/>
      <w:bookmarkEnd w:id="15670"/>
      <w:bookmarkEnd w:id="15671"/>
      <w:bookmarkEnd w:id="15672"/>
    </w:p>
    <w:p w:rsidR="00E154AB" w:rsidRDefault="00E154AB" w:rsidP="00E154AB">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5673" w:name="_Toc27405432"/>
      <w:bookmarkStart w:id="15674" w:name="_Toc35878622"/>
      <w:bookmarkStart w:id="15675" w:name="_Toc36220438"/>
      <w:bookmarkStart w:id="15676" w:name="_Toc36474536"/>
      <w:bookmarkStart w:id="15677" w:name="_Toc36542808"/>
      <w:bookmarkStart w:id="15678" w:name="_Toc36543629"/>
      <w:bookmarkStart w:id="15679" w:name="_Toc36567867"/>
      <w:bookmarkStart w:id="15680" w:name="_Toc44341552"/>
      <w:r w:rsidRPr="002B15AA">
        <w:rPr>
          <w:lang w:eastAsia="zh-CN"/>
        </w:rPr>
        <w:t>5</w:t>
      </w:r>
      <w:r w:rsidRPr="002B15AA">
        <w:rPr>
          <w:rFonts w:hint="eastAsia"/>
          <w:lang w:eastAsia="zh-CN"/>
        </w:rPr>
        <w:t>.3.</w:t>
      </w:r>
      <w:r>
        <w:rPr>
          <w:lang w:eastAsia="zh-CN"/>
        </w:rPr>
        <w:t>66</w:t>
      </w:r>
      <w:r w:rsidRPr="002B15AA">
        <w:rPr>
          <w:lang w:eastAsia="zh-CN"/>
        </w:rPr>
        <w:tab/>
      </w:r>
      <w:r>
        <w:rPr>
          <w:rFonts w:ascii="Courier New" w:hAnsi="Courier New"/>
          <w:lang w:eastAsia="zh-CN"/>
        </w:rPr>
        <w:t>SCPFunction</w:t>
      </w:r>
      <w:bookmarkEnd w:id="15673"/>
      <w:bookmarkEnd w:id="15674"/>
      <w:bookmarkEnd w:id="15675"/>
      <w:bookmarkEnd w:id="15676"/>
      <w:bookmarkEnd w:id="15677"/>
      <w:bookmarkEnd w:id="15678"/>
      <w:bookmarkEnd w:id="15679"/>
      <w:bookmarkEnd w:id="15680"/>
    </w:p>
    <w:p w:rsidR="00E154AB" w:rsidRPr="002B15AA" w:rsidRDefault="00E154AB" w:rsidP="00E154AB">
      <w:pPr>
        <w:pStyle w:val="Heading4"/>
      </w:pPr>
      <w:bookmarkStart w:id="15681" w:name="_Toc27405433"/>
      <w:bookmarkStart w:id="15682" w:name="_Toc35878623"/>
      <w:bookmarkStart w:id="15683" w:name="_Toc36220439"/>
      <w:bookmarkStart w:id="15684" w:name="_Toc36474537"/>
      <w:bookmarkStart w:id="15685" w:name="_Toc36542809"/>
      <w:bookmarkStart w:id="15686" w:name="_Toc36543630"/>
      <w:bookmarkStart w:id="15687" w:name="_Toc36567868"/>
      <w:bookmarkStart w:id="15688" w:name="_Toc44341553"/>
      <w:r w:rsidRPr="002B15AA">
        <w:rPr>
          <w:lang w:eastAsia="zh-CN"/>
        </w:rPr>
        <w:t>5</w:t>
      </w:r>
      <w:r w:rsidRPr="002B15AA">
        <w:rPr>
          <w:rFonts w:hint="eastAsia"/>
          <w:lang w:eastAsia="zh-CN"/>
        </w:rPr>
        <w:t>.3.</w:t>
      </w:r>
      <w:r>
        <w:rPr>
          <w:lang w:eastAsia="zh-CN"/>
        </w:rPr>
        <w:t>67</w:t>
      </w:r>
      <w:r w:rsidRPr="002B15AA">
        <w:t>.1</w:t>
      </w:r>
      <w:r w:rsidRPr="002B15AA">
        <w:tab/>
        <w:t>Definition</w:t>
      </w:r>
      <w:bookmarkEnd w:id="15681"/>
      <w:bookmarkEnd w:id="15682"/>
      <w:bookmarkEnd w:id="15683"/>
      <w:bookmarkEnd w:id="15684"/>
      <w:bookmarkEnd w:id="15685"/>
      <w:bookmarkEnd w:id="15686"/>
      <w:bookmarkEnd w:id="15687"/>
      <w:bookmarkEnd w:id="15688"/>
    </w:p>
    <w:p w:rsidR="00E154AB" w:rsidRPr="002B15AA" w:rsidRDefault="00E154AB" w:rsidP="00E154AB">
      <w:r w:rsidRPr="002B15AA">
        <w:t xml:space="preserve">This IOC represents a </w:t>
      </w:r>
      <w:r>
        <w:t>Service Communication Proxy</w:t>
      </w:r>
      <w:r w:rsidRPr="002B15AA">
        <w:t>, which is defined in 3GPP TS 2</w:t>
      </w:r>
      <w:r>
        <w:t>3</w:t>
      </w:r>
      <w:r w:rsidRPr="002B15AA">
        <w:t>.5</w:t>
      </w:r>
      <w:r>
        <w:t>01 [2]</w:t>
      </w:r>
      <w:r w:rsidRPr="002B15AA">
        <w:t>.</w:t>
      </w:r>
    </w:p>
    <w:p w:rsidR="00E154AB" w:rsidRDefault="00E154AB" w:rsidP="00E154AB">
      <w:pPr>
        <w:pStyle w:val="Heading4"/>
      </w:pPr>
      <w:bookmarkStart w:id="15689" w:name="_Toc27405434"/>
      <w:bookmarkStart w:id="15690" w:name="_Toc35878624"/>
      <w:bookmarkStart w:id="15691" w:name="_Toc36220440"/>
      <w:bookmarkStart w:id="15692" w:name="_Toc36474538"/>
      <w:bookmarkStart w:id="15693" w:name="_Toc36542810"/>
      <w:bookmarkStart w:id="15694" w:name="_Toc36543631"/>
      <w:bookmarkStart w:id="15695" w:name="_Toc36567869"/>
      <w:bookmarkStart w:id="15696" w:name="_Toc44341554"/>
      <w:r w:rsidRPr="002B15AA">
        <w:rPr>
          <w:lang w:eastAsia="zh-CN"/>
        </w:rPr>
        <w:t>5</w:t>
      </w:r>
      <w:r w:rsidRPr="002B15AA">
        <w:rPr>
          <w:rFonts w:hint="eastAsia"/>
          <w:lang w:eastAsia="zh-CN"/>
        </w:rPr>
        <w:t>.3.</w:t>
      </w:r>
      <w:r>
        <w:rPr>
          <w:lang w:eastAsia="zh-CN"/>
        </w:rPr>
        <w:t>67</w:t>
      </w:r>
      <w:r w:rsidRPr="002B15AA">
        <w:t>.2</w:t>
      </w:r>
      <w:r w:rsidRPr="002B15AA">
        <w:tab/>
        <w:t>Attributes</w:t>
      </w:r>
      <w:bookmarkEnd w:id="15689"/>
      <w:bookmarkEnd w:id="15690"/>
      <w:bookmarkEnd w:id="15691"/>
      <w:bookmarkEnd w:id="15692"/>
      <w:bookmarkEnd w:id="15693"/>
      <w:bookmarkEnd w:id="15694"/>
      <w:bookmarkEnd w:id="15695"/>
      <w:bookmarkEnd w:id="1569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0"/>
        <w:gridCol w:w="1248"/>
        <w:gridCol w:w="1167"/>
        <w:gridCol w:w="1274"/>
        <w:gridCol w:w="1273"/>
        <w:gridCol w:w="1243"/>
      </w:tblGrid>
      <w:tr w:rsidR="00E154AB" w:rsidRPr="002B15AA" w:rsidTr="00583841">
        <w:trPr>
          <w:cantSplit/>
          <w:jc w:val="center"/>
        </w:trPr>
        <w:tc>
          <w:tcPr>
            <w:tcW w:w="3650" w:type="dxa"/>
            <w:shd w:val="pct10" w:color="auto" w:fill="FFFFFF"/>
            <w:vAlign w:val="center"/>
          </w:tcPr>
          <w:p w:rsidR="00E154AB" w:rsidRPr="002B15AA" w:rsidRDefault="00E154AB" w:rsidP="00583841">
            <w:pPr>
              <w:pStyle w:val="TAH"/>
            </w:pPr>
            <w:r w:rsidRPr="002B15AA">
              <w:t>Attribute name</w:t>
            </w:r>
          </w:p>
        </w:tc>
        <w:tc>
          <w:tcPr>
            <w:tcW w:w="1248" w:type="dxa"/>
            <w:shd w:val="pct10" w:color="auto" w:fill="FFFFFF"/>
            <w:vAlign w:val="center"/>
          </w:tcPr>
          <w:p w:rsidR="00E154AB" w:rsidRPr="002B15AA" w:rsidRDefault="00E154AB" w:rsidP="00583841">
            <w:pPr>
              <w:pStyle w:val="TAH"/>
            </w:pPr>
            <w:r w:rsidRPr="002B15AA">
              <w:t>Support Qualifier</w:t>
            </w:r>
          </w:p>
        </w:tc>
        <w:tc>
          <w:tcPr>
            <w:tcW w:w="1167" w:type="dxa"/>
            <w:shd w:val="pct10" w:color="auto" w:fill="FFFFFF"/>
            <w:vAlign w:val="center"/>
          </w:tcPr>
          <w:p w:rsidR="00E154AB" w:rsidRPr="002B15AA" w:rsidRDefault="00E154AB" w:rsidP="00583841">
            <w:pPr>
              <w:pStyle w:val="TAH"/>
            </w:pPr>
            <w:r w:rsidRPr="002B15AA">
              <w:t>isReadable</w:t>
            </w:r>
          </w:p>
        </w:tc>
        <w:tc>
          <w:tcPr>
            <w:tcW w:w="1274" w:type="dxa"/>
            <w:shd w:val="pct10" w:color="auto" w:fill="FFFFFF"/>
            <w:vAlign w:val="center"/>
          </w:tcPr>
          <w:p w:rsidR="00E154AB" w:rsidRPr="002B15AA" w:rsidRDefault="00E154AB" w:rsidP="00583841">
            <w:pPr>
              <w:pStyle w:val="TAH"/>
            </w:pPr>
            <w:r w:rsidRPr="002B15AA">
              <w:t>isWritable</w:t>
            </w:r>
          </w:p>
        </w:tc>
        <w:tc>
          <w:tcPr>
            <w:tcW w:w="1273"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3"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0" w:type="dxa"/>
          </w:tcPr>
          <w:p w:rsidR="00E154AB" w:rsidRPr="00C85889" w:rsidRDefault="00E154AB" w:rsidP="00583841">
            <w:pPr>
              <w:pStyle w:val="TAL"/>
              <w:rPr>
                <w:rFonts w:ascii="Courier New" w:hAnsi="Courier New" w:cs="Courier New"/>
                <w:lang w:eastAsia="zh-CN"/>
              </w:rPr>
            </w:pPr>
            <w:r>
              <w:rPr>
                <w:rFonts w:ascii="Courier New" w:hAnsi="Courier New" w:cs="Courier New"/>
                <w:lang w:eastAsia="zh-CN"/>
              </w:rPr>
              <w:t>supportedFuncList</w:t>
            </w:r>
          </w:p>
        </w:tc>
        <w:tc>
          <w:tcPr>
            <w:tcW w:w="1248" w:type="dxa"/>
          </w:tcPr>
          <w:p w:rsidR="00E154AB" w:rsidRPr="002B15AA" w:rsidRDefault="00E154AB" w:rsidP="00583841">
            <w:pPr>
              <w:pStyle w:val="TAL"/>
              <w:jc w:val="center"/>
            </w:pPr>
            <w:r>
              <w:t>M</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r w:rsidR="00E154AB" w:rsidRPr="002B15AA" w:rsidTr="00583841">
        <w:trPr>
          <w:cantSplit/>
          <w:jc w:val="center"/>
        </w:trPr>
        <w:tc>
          <w:tcPr>
            <w:tcW w:w="3650" w:type="dxa"/>
          </w:tcPr>
          <w:p w:rsidR="00E154AB" w:rsidRPr="00C85889" w:rsidRDefault="00E154AB" w:rsidP="00583841">
            <w:pPr>
              <w:pStyle w:val="TAL"/>
              <w:rPr>
                <w:rFonts w:ascii="Courier New" w:hAnsi="Courier New" w:cs="Courier New"/>
                <w:lang w:eastAsia="zh-CN"/>
              </w:rPr>
            </w:pPr>
            <w:r>
              <w:rPr>
                <w:rFonts w:ascii="Courier New" w:hAnsi="Courier New" w:cs="Courier New"/>
                <w:lang w:eastAsia="zh-CN"/>
              </w:rPr>
              <w:t>address</w:t>
            </w:r>
          </w:p>
        </w:tc>
        <w:tc>
          <w:tcPr>
            <w:tcW w:w="1248" w:type="dxa"/>
          </w:tcPr>
          <w:p w:rsidR="00E154AB" w:rsidRPr="002B15AA" w:rsidRDefault="00E154AB" w:rsidP="00583841">
            <w:pPr>
              <w:pStyle w:val="TAL"/>
              <w:jc w:val="center"/>
            </w:pPr>
            <w:r>
              <w:t>M</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rPr>
                <w:rFonts w:hint="eastAsia"/>
              </w:rPr>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bl>
    <w:p w:rsidR="00E154AB" w:rsidRPr="002B15AA" w:rsidRDefault="00E154AB" w:rsidP="00E154AB">
      <w:pPr>
        <w:pStyle w:val="Heading4"/>
      </w:pPr>
      <w:bookmarkStart w:id="15697" w:name="_Toc27405435"/>
      <w:bookmarkStart w:id="15698" w:name="_Toc35878625"/>
      <w:bookmarkStart w:id="15699" w:name="_Toc36220441"/>
      <w:bookmarkStart w:id="15700" w:name="_Toc36474539"/>
      <w:bookmarkStart w:id="15701" w:name="_Toc36542811"/>
      <w:bookmarkStart w:id="15702" w:name="_Toc36543632"/>
      <w:bookmarkStart w:id="15703" w:name="_Toc36567870"/>
      <w:bookmarkStart w:id="15704" w:name="_Toc44341555"/>
      <w:r w:rsidRPr="002B15AA">
        <w:rPr>
          <w:lang w:eastAsia="zh-CN"/>
        </w:rPr>
        <w:t>5</w:t>
      </w:r>
      <w:r w:rsidRPr="002B15AA">
        <w:t>.3.</w:t>
      </w:r>
      <w:r>
        <w:t>67</w:t>
      </w:r>
      <w:r w:rsidRPr="002B15AA">
        <w:t>.3</w:t>
      </w:r>
      <w:r w:rsidRPr="002B15AA">
        <w:tab/>
        <w:t>Attribute constraints</w:t>
      </w:r>
      <w:bookmarkEnd w:id="15697"/>
      <w:bookmarkEnd w:id="15698"/>
      <w:bookmarkEnd w:id="15699"/>
      <w:bookmarkEnd w:id="15700"/>
      <w:bookmarkEnd w:id="15701"/>
      <w:bookmarkEnd w:id="15702"/>
      <w:bookmarkEnd w:id="15703"/>
      <w:bookmarkEnd w:id="15704"/>
    </w:p>
    <w:p w:rsidR="00E154AB" w:rsidRPr="002B15AA" w:rsidRDefault="00E154AB" w:rsidP="00E154AB">
      <w:r w:rsidRPr="002B15AA">
        <w:t>None.</w:t>
      </w:r>
    </w:p>
    <w:p w:rsidR="00E154AB" w:rsidRPr="002B15AA" w:rsidRDefault="00E154AB" w:rsidP="00E154AB">
      <w:pPr>
        <w:pStyle w:val="Heading4"/>
      </w:pPr>
      <w:bookmarkStart w:id="15705" w:name="_Toc27405436"/>
      <w:bookmarkStart w:id="15706" w:name="_Toc35878626"/>
      <w:bookmarkStart w:id="15707" w:name="_Toc36220442"/>
      <w:bookmarkStart w:id="15708" w:name="_Toc36474540"/>
      <w:bookmarkStart w:id="15709" w:name="_Toc36542812"/>
      <w:bookmarkStart w:id="15710" w:name="_Toc36543633"/>
      <w:bookmarkStart w:id="15711" w:name="_Toc36567871"/>
      <w:bookmarkStart w:id="15712" w:name="_Toc44341556"/>
      <w:r w:rsidRPr="002B15AA">
        <w:rPr>
          <w:lang w:eastAsia="zh-CN"/>
        </w:rPr>
        <w:t>5</w:t>
      </w:r>
      <w:r w:rsidRPr="002B15AA">
        <w:t>.3.</w:t>
      </w:r>
      <w:r>
        <w:t>67</w:t>
      </w:r>
      <w:r w:rsidRPr="002B15AA">
        <w:t>.4</w:t>
      </w:r>
      <w:r w:rsidRPr="002B15AA">
        <w:tab/>
        <w:t>Notifications</w:t>
      </w:r>
      <w:bookmarkEnd w:id="15705"/>
      <w:bookmarkEnd w:id="15706"/>
      <w:bookmarkEnd w:id="15707"/>
      <w:bookmarkEnd w:id="15708"/>
      <w:bookmarkEnd w:id="15709"/>
      <w:bookmarkEnd w:id="15710"/>
      <w:bookmarkEnd w:id="15711"/>
      <w:bookmarkEnd w:id="1571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15713" w:name="_Toc27405437"/>
      <w:bookmarkStart w:id="15714" w:name="_Toc35878627"/>
      <w:bookmarkStart w:id="15715" w:name="_Toc36220443"/>
      <w:bookmarkStart w:id="15716" w:name="_Toc36474541"/>
      <w:bookmarkStart w:id="15717" w:name="_Toc36542813"/>
      <w:bookmarkStart w:id="15718" w:name="_Toc36543634"/>
      <w:bookmarkStart w:id="15719" w:name="_Toc36567872"/>
      <w:bookmarkStart w:id="15720" w:name="_Toc44341557"/>
      <w:r w:rsidRPr="002B15AA">
        <w:rPr>
          <w:lang w:eastAsia="zh-CN"/>
        </w:rPr>
        <w:t>5</w:t>
      </w:r>
      <w:r w:rsidRPr="002B15AA">
        <w:rPr>
          <w:rFonts w:hint="eastAsia"/>
          <w:lang w:eastAsia="zh-CN"/>
        </w:rPr>
        <w:t>.3.</w:t>
      </w:r>
      <w:r>
        <w:rPr>
          <w:lang w:eastAsia="zh-CN"/>
        </w:rPr>
        <w:t>68</w:t>
      </w:r>
      <w:r w:rsidRPr="002B15AA">
        <w:rPr>
          <w:lang w:eastAsia="zh-CN"/>
        </w:rPr>
        <w:tab/>
      </w:r>
      <w:r>
        <w:rPr>
          <w:rFonts w:ascii="Courier New" w:hAnsi="Courier New"/>
          <w:lang w:eastAsia="zh-CN"/>
        </w:rPr>
        <w:t xml:space="preserve">SupportedFunction </w:t>
      </w:r>
      <w:r w:rsidRPr="007D2C24">
        <w:rPr>
          <w:rFonts w:ascii="Courier New" w:hAnsi="Courier New"/>
          <w:lang w:eastAsia="zh-CN"/>
        </w:rPr>
        <w:t>&lt;&lt;dataType&gt;&gt;</w:t>
      </w:r>
      <w:bookmarkEnd w:id="15713"/>
      <w:bookmarkEnd w:id="15714"/>
      <w:bookmarkEnd w:id="15715"/>
      <w:bookmarkEnd w:id="15716"/>
      <w:bookmarkEnd w:id="15717"/>
      <w:bookmarkEnd w:id="15718"/>
      <w:bookmarkEnd w:id="15719"/>
      <w:bookmarkEnd w:id="15720"/>
    </w:p>
    <w:p w:rsidR="00E154AB" w:rsidRPr="002B15AA" w:rsidRDefault="00E154AB" w:rsidP="00E154AB">
      <w:pPr>
        <w:pStyle w:val="Heading4"/>
      </w:pPr>
      <w:bookmarkStart w:id="15721" w:name="_Toc27405438"/>
      <w:bookmarkStart w:id="15722" w:name="_Toc35878628"/>
      <w:bookmarkStart w:id="15723" w:name="_Toc36220444"/>
      <w:bookmarkStart w:id="15724" w:name="_Toc36474542"/>
      <w:bookmarkStart w:id="15725" w:name="_Toc36542814"/>
      <w:bookmarkStart w:id="15726" w:name="_Toc36543635"/>
      <w:bookmarkStart w:id="15727" w:name="_Toc36567873"/>
      <w:bookmarkStart w:id="15728" w:name="_Toc44341558"/>
      <w:r w:rsidRPr="002B15AA">
        <w:rPr>
          <w:lang w:eastAsia="zh-CN"/>
        </w:rPr>
        <w:t>5</w:t>
      </w:r>
      <w:r w:rsidRPr="002B15AA">
        <w:rPr>
          <w:rFonts w:hint="eastAsia"/>
          <w:lang w:eastAsia="zh-CN"/>
        </w:rPr>
        <w:t>.3.</w:t>
      </w:r>
      <w:r>
        <w:rPr>
          <w:lang w:eastAsia="zh-CN"/>
        </w:rPr>
        <w:t>68</w:t>
      </w:r>
      <w:r w:rsidRPr="002B15AA">
        <w:t>.1</w:t>
      </w:r>
      <w:r w:rsidRPr="002B15AA">
        <w:tab/>
        <w:t>Definition</w:t>
      </w:r>
      <w:bookmarkEnd w:id="15721"/>
      <w:bookmarkEnd w:id="15722"/>
      <w:bookmarkEnd w:id="15723"/>
      <w:bookmarkEnd w:id="15724"/>
      <w:bookmarkEnd w:id="15725"/>
      <w:bookmarkEnd w:id="15726"/>
      <w:bookmarkEnd w:id="15727"/>
      <w:bookmarkEnd w:id="15728"/>
    </w:p>
    <w:p w:rsidR="00E154AB" w:rsidRPr="002B15AA" w:rsidRDefault="00E154AB" w:rsidP="00E154AB">
      <w:r w:rsidRPr="002B15AA">
        <w:t xml:space="preserve">This </w:t>
      </w:r>
      <w:r>
        <w:t>dataType</w:t>
      </w:r>
      <w:r w:rsidRPr="002B15AA">
        <w:t xml:space="preserve"> represents a </w:t>
      </w:r>
      <w:r>
        <w:t>functionality supported by a SCP</w:t>
      </w:r>
      <w:r w:rsidRPr="002B15AA">
        <w:t>, which is defined in 3GPP TS 2</w:t>
      </w:r>
      <w:r>
        <w:t>3</w:t>
      </w:r>
      <w:r w:rsidRPr="002B15AA">
        <w:t>.5</w:t>
      </w:r>
      <w:r>
        <w:t>01 [2]</w:t>
      </w:r>
      <w:r w:rsidRPr="002B15AA">
        <w:t>.</w:t>
      </w:r>
    </w:p>
    <w:p w:rsidR="00E154AB" w:rsidRDefault="00E154AB" w:rsidP="00E154AB">
      <w:pPr>
        <w:pStyle w:val="Heading4"/>
      </w:pPr>
      <w:bookmarkStart w:id="15729" w:name="_Toc27405439"/>
      <w:bookmarkStart w:id="15730" w:name="_Toc35878629"/>
      <w:bookmarkStart w:id="15731" w:name="_Toc36220445"/>
      <w:bookmarkStart w:id="15732" w:name="_Toc36474543"/>
      <w:bookmarkStart w:id="15733" w:name="_Toc36542815"/>
      <w:bookmarkStart w:id="15734" w:name="_Toc36543636"/>
      <w:bookmarkStart w:id="15735" w:name="_Toc36567874"/>
      <w:bookmarkStart w:id="15736" w:name="_Toc44341559"/>
      <w:r w:rsidRPr="002B15AA">
        <w:rPr>
          <w:lang w:eastAsia="zh-CN"/>
        </w:rPr>
        <w:lastRenderedPageBreak/>
        <w:t>5</w:t>
      </w:r>
      <w:r w:rsidRPr="002B15AA">
        <w:rPr>
          <w:rFonts w:hint="eastAsia"/>
          <w:lang w:eastAsia="zh-CN"/>
        </w:rPr>
        <w:t>.3.</w:t>
      </w:r>
      <w:r>
        <w:rPr>
          <w:lang w:eastAsia="zh-CN"/>
        </w:rPr>
        <w:t>68</w:t>
      </w:r>
      <w:r w:rsidRPr="002B15AA">
        <w:t>.2</w:t>
      </w:r>
      <w:r w:rsidRPr="002B15AA">
        <w:tab/>
        <w:t>Attributes</w:t>
      </w:r>
      <w:bookmarkEnd w:id="15729"/>
      <w:bookmarkEnd w:id="15730"/>
      <w:bookmarkEnd w:id="15731"/>
      <w:bookmarkEnd w:id="15732"/>
      <w:bookmarkEnd w:id="15733"/>
      <w:bookmarkEnd w:id="15734"/>
      <w:bookmarkEnd w:id="15735"/>
      <w:bookmarkEnd w:id="157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0"/>
        <w:gridCol w:w="1248"/>
        <w:gridCol w:w="1167"/>
        <w:gridCol w:w="1274"/>
        <w:gridCol w:w="1273"/>
        <w:gridCol w:w="1243"/>
      </w:tblGrid>
      <w:tr w:rsidR="00E154AB" w:rsidRPr="002B15AA" w:rsidTr="00583841">
        <w:trPr>
          <w:cantSplit/>
          <w:jc w:val="center"/>
        </w:trPr>
        <w:tc>
          <w:tcPr>
            <w:tcW w:w="3650" w:type="dxa"/>
            <w:shd w:val="pct10" w:color="auto" w:fill="FFFFFF"/>
            <w:vAlign w:val="center"/>
          </w:tcPr>
          <w:p w:rsidR="00E154AB" w:rsidRPr="002B15AA" w:rsidRDefault="00E154AB" w:rsidP="00583841">
            <w:pPr>
              <w:pStyle w:val="TAH"/>
            </w:pPr>
            <w:r w:rsidRPr="002B15AA">
              <w:t>Attribute name</w:t>
            </w:r>
          </w:p>
        </w:tc>
        <w:tc>
          <w:tcPr>
            <w:tcW w:w="1248" w:type="dxa"/>
            <w:shd w:val="pct10" w:color="auto" w:fill="FFFFFF"/>
            <w:vAlign w:val="center"/>
          </w:tcPr>
          <w:p w:rsidR="00E154AB" w:rsidRPr="002B15AA" w:rsidRDefault="00E154AB" w:rsidP="00583841">
            <w:pPr>
              <w:pStyle w:val="TAH"/>
            </w:pPr>
            <w:r w:rsidRPr="002B15AA">
              <w:t>Support Qualifier</w:t>
            </w:r>
          </w:p>
        </w:tc>
        <w:tc>
          <w:tcPr>
            <w:tcW w:w="1167" w:type="dxa"/>
            <w:shd w:val="pct10" w:color="auto" w:fill="FFFFFF"/>
            <w:vAlign w:val="center"/>
          </w:tcPr>
          <w:p w:rsidR="00E154AB" w:rsidRPr="002B15AA" w:rsidRDefault="00E154AB" w:rsidP="00583841">
            <w:pPr>
              <w:pStyle w:val="TAH"/>
            </w:pPr>
            <w:r w:rsidRPr="002B15AA">
              <w:t>isReadable</w:t>
            </w:r>
          </w:p>
        </w:tc>
        <w:tc>
          <w:tcPr>
            <w:tcW w:w="1274" w:type="dxa"/>
            <w:shd w:val="pct10" w:color="auto" w:fill="FFFFFF"/>
            <w:vAlign w:val="center"/>
          </w:tcPr>
          <w:p w:rsidR="00E154AB" w:rsidRPr="002B15AA" w:rsidRDefault="00E154AB" w:rsidP="00583841">
            <w:pPr>
              <w:pStyle w:val="TAH"/>
            </w:pPr>
            <w:r w:rsidRPr="002B15AA">
              <w:t>isWritable</w:t>
            </w:r>
          </w:p>
        </w:tc>
        <w:tc>
          <w:tcPr>
            <w:tcW w:w="1273"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3"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0" w:type="dxa"/>
          </w:tcPr>
          <w:p w:rsidR="00E154AB" w:rsidRPr="006F58EE" w:rsidRDefault="00E154AB" w:rsidP="00583841">
            <w:pPr>
              <w:pStyle w:val="TAL"/>
              <w:rPr>
                <w:rFonts w:ascii="Courier New" w:hAnsi="Courier New" w:cs="Courier New"/>
                <w:lang w:eastAsia="zh-CN"/>
              </w:rPr>
            </w:pPr>
            <w:r>
              <w:rPr>
                <w:rFonts w:ascii="Courier New" w:hAnsi="Courier New" w:cs="Courier New"/>
                <w:lang w:eastAsia="zh-CN"/>
              </w:rPr>
              <w:t>function</w:t>
            </w:r>
          </w:p>
        </w:tc>
        <w:tc>
          <w:tcPr>
            <w:tcW w:w="1248" w:type="dxa"/>
          </w:tcPr>
          <w:p w:rsidR="00E154AB" w:rsidRPr="002B15AA" w:rsidRDefault="00E154AB" w:rsidP="00583841">
            <w:pPr>
              <w:pStyle w:val="TAL"/>
              <w:jc w:val="center"/>
            </w:pPr>
            <w:r>
              <w:t>M</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r w:rsidR="00E154AB" w:rsidRPr="002B15AA" w:rsidTr="00583841">
        <w:trPr>
          <w:cantSplit/>
          <w:jc w:val="center"/>
        </w:trPr>
        <w:tc>
          <w:tcPr>
            <w:tcW w:w="3650" w:type="dxa"/>
          </w:tcPr>
          <w:p w:rsidR="00E154AB" w:rsidRPr="006F58EE" w:rsidRDefault="00E154AB" w:rsidP="00583841">
            <w:pPr>
              <w:pStyle w:val="TAL"/>
              <w:rPr>
                <w:rFonts w:ascii="Courier New" w:hAnsi="Courier New" w:cs="Courier New"/>
                <w:lang w:eastAsia="zh-CN"/>
              </w:rPr>
            </w:pPr>
            <w:r>
              <w:rPr>
                <w:rFonts w:ascii="Courier New" w:hAnsi="Courier New" w:cs="Courier New"/>
                <w:lang w:eastAsia="zh-CN"/>
              </w:rPr>
              <w:t>policy</w:t>
            </w:r>
          </w:p>
        </w:tc>
        <w:tc>
          <w:tcPr>
            <w:tcW w:w="1248" w:type="dxa"/>
          </w:tcPr>
          <w:p w:rsidR="00E154AB" w:rsidRPr="002B15AA" w:rsidRDefault="00E154AB" w:rsidP="00583841">
            <w:pPr>
              <w:pStyle w:val="TAL"/>
              <w:jc w:val="center"/>
            </w:pPr>
            <w:r>
              <w:t>O</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rPr>
                <w:rFonts w:hint="eastAsia"/>
              </w:rPr>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bl>
    <w:p w:rsidR="00E154AB" w:rsidRPr="002B15AA" w:rsidRDefault="00E154AB" w:rsidP="00E154AB">
      <w:pPr>
        <w:pStyle w:val="Heading4"/>
      </w:pPr>
      <w:bookmarkStart w:id="15737" w:name="_Toc27405440"/>
      <w:bookmarkStart w:id="15738" w:name="_Toc35878630"/>
      <w:bookmarkStart w:id="15739" w:name="_Toc36220446"/>
      <w:bookmarkStart w:id="15740" w:name="_Toc36474544"/>
      <w:bookmarkStart w:id="15741" w:name="_Toc36542816"/>
      <w:bookmarkStart w:id="15742" w:name="_Toc36543637"/>
      <w:bookmarkStart w:id="15743" w:name="_Toc36567875"/>
      <w:bookmarkStart w:id="15744" w:name="_Toc44341560"/>
      <w:r w:rsidRPr="002B15AA">
        <w:rPr>
          <w:lang w:eastAsia="zh-CN"/>
        </w:rPr>
        <w:t>5</w:t>
      </w:r>
      <w:r w:rsidRPr="002B15AA">
        <w:t>.3.</w:t>
      </w:r>
      <w:r>
        <w:t>68</w:t>
      </w:r>
      <w:r w:rsidRPr="002B15AA">
        <w:t>.3</w:t>
      </w:r>
      <w:r w:rsidRPr="002B15AA">
        <w:tab/>
        <w:t>Attribute constraints</w:t>
      </w:r>
      <w:bookmarkEnd w:id="15737"/>
      <w:bookmarkEnd w:id="15738"/>
      <w:bookmarkEnd w:id="15739"/>
      <w:bookmarkEnd w:id="15740"/>
      <w:bookmarkEnd w:id="15741"/>
      <w:bookmarkEnd w:id="15742"/>
      <w:bookmarkEnd w:id="15743"/>
      <w:bookmarkEnd w:id="15744"/>
    </w:p>
    <w:p w:rsidR="00E154AB" w:rsidRPr="002B15AA" w:rsidRDefault="00E154AB" w:rsidP="00E154AB">
      <w:r w:rsidRPr="002B15AA">
        <w:t>None.</w:t>
      </w:r>
    </w:p>
    <w:p w:rsidR="00E154AB" w:rsidRPr="002B15AA" w:rsidRDefault="00E154AB" w:rsidP="00E154AB">
      <w:pPr>
        <w:pStyle w:val="Heading4"/>
      </w:pPr>
      <w:bookmarkStart w:id="15745" w:name="_Toc27405441"/>
      <w:bookmarkStart w:id="15746" w:name="_Toc35878631"/>
      <w:bookmarkStart w:id="15747" w:name="_Toc36220447"/>
      <w:bookmarkStart w:id="15748" w:name="_Toc36474545"/>
      <w:bookmarkStart w:id="15749" w:name="_Toc36542817"/>
      <w:bookmarkStart w:id="15750" w:name="_Toc36543638"/>
      <w:bookmarkStart w:id="15751" w:name="_Toc36567876"/>
      <w:bookmarkStart w:id="15752" w:name="_Toc44341561"/>
      <w:r w:rsidRPr="002B15AA">
        <w:rPr>
          <w:lang w:eastAsia="zh-CN"/>
        </w:rPr>
        <w:t>5</w:t>
      </w:r>
      <w:r w:rsidRPr="002B15AA">
        <w:t>.3.</w:t>
      </w:r>
      <w:r>
        <w:t>68</w:t>
      </w:r>
      <w:r w:rsidRPr="002B15AA">
        <w:t>.4</w:t>
      </w:r>
      <w:r w:rsidRPr="002B15AA">
        <w:tab/>
        <w:t>Notifications</w:t>
      </w:r>
      <w:bookmarkEnd w:id="15745"/>
      <w:bookmarkEnd w:id="15746"/>
      <w:bookmarkEnd w:id="15747"/>
      <w:bookmarkEnd w:id="15748"/>
      <w:bookmarkEnd w:id="15749"/>
      <w:bookmarkEnd w:id="15750"/>
      <w:bookmarkEnd w:id="15751"/>
      <w:bookmarkEnd w:id="15752"/>
    </w:p>
    <w:p w:rsidR="00E154AB" w:rsidRDefault="00E154AB" w:rsidP="00E154AB">
      <w:r w:rsidRPr="00470179">
        <w:t xml:space="preserve">The subclause </w:t>
      </w:r>
      <w:r>
        <w:t>5</w:t>
      </w:r>
      <w:r w:rsidRPr="00470179">
        <w:t xml:space="preserve">.5 of the &lt;&lt;IOC&gt;&gt; using this </w:t>
      </w:r>
      <w:r w:rsidRPr="00470179">
        <w:rPr>
          <w:lang w:eastAsia="zh-CN"/>
        </w:rPr>
        <w:t>&lt;&lt;dataType&gt;&gt; as one of its attributes, shall be applicable</w:t>
      </w:r>
      <w:r w:rsidRPr="00470179">
        <w:t>.</w:t>
      </w:r>
    </w:p>
    <w:p w:rsidR="00E154AB" w:rsidRPr="00470179" w:rsidRDefault="00E154AB" w:rsidP="00E154AB">
      <w:pPr>
        <w:pStyle w:val="Heading3"/>
        <w:rPr>
          <w:lang w:val="en-US"/>
        </w:rPr>
      </w:pPr>
      <w:bookmarkStart w:id="15753" w:name="_Toc27405442"/>
      <w:bookmarkStart w:id="15754" w:name="_Toc35878632"/>
      <w:bookmarkStart w:id="15755" w:name="_Toc36220448"/>
      <w:bookmarkStart w:id="15756" w:name="_Toc36474546"/>
      <w:bookmarkStart w:id="15757" w:name="_Toc36542818"/>
      <w:bookmarkStart w:id="15758" w:name="_Toc36543639"/>
      <w:bookmarkStart w:id="15759" w:name="_Toc36567877"/>
      <w:bookmarkStart w:id="15760" w:name="_Toc44341562"/>
      <w:r w:rsidRPr="00470179">
        <w:rPr>
          <w:lang w:val="en-US"/>
        </w:rPr>
        <w:t>5.3.</w:t>
      </w:r>
      <w:r>
        <w:rPr>
          <w:lang w:val="en-US"/>
        </w:rPr>
        <w:t>69</w:t>
      </w:r>
      <w:r w:rsidRPr="00470179">
        <w:rPr>
          <w:lang w:val="en-US"/>
        </w:rPr>
        <w:tab/>
      </w:r>
      <w:r>
        <w:rPr>
          <w:lang w:val="en-US"/>
        </w:rPr>
        <w:t>CommModel</w:t>
      </w:r>
      <w:r w:rsidRPr="00470179">
        <w:rPr>
          <w:lang w:val="en-US"/>
        </w:rPr>
        <w:t xml:space="preserve"> &lt;&lt;dataType&gt;&gt;</w:t>
      </w:r>
      <w:bookmarkEnd w:id="15753"/>
      <w:bookmarkEnd w:id="15754"/>
      <w:bookmarkEnd w:id="15755"/>
      <w:bookmarkEnd w:id="15756"/>
      <w:bookmarkEnd w:id="15757"/>
      <w:bookmarkEnd w:id="15758"/>
      <w:bookmarkEnd w:id="15759"/>
      <w:bookmarkEnd w:id="15760"/>
    </w:p>
    <w:p w:rsidR="00E154AB" w:rsidRPr="00470179" w:rsidRDefault="00E154AB" w:rsidP="00E154AB">
      <w:pPr>
        <w:pStyle w:val="Heading4"/>
        <w:rPr>
          <w:lang w:val="en-US"/>
        </w:rPr>
      </w:pPr>
      <w:bookmarkStart w:id="15761" w:name="_Toc27405443"/>
      <w:bookmarkStart w:id="15762" w:name="_Toc35878633"/>
      <w:bookmarkStart w:id="15763" w:name="_Toc36220449"/>
      <w:bookmarkStart w:id="15764" w:name="_Toc36474547"/>
      <w:bookmarkStart w:id="15765" w:name="_Toc36542819"/>
      <w:bookmarkStart w:id="15766" w:name="_Toc36543640"/>
      <w:bookmarkStart w:id="15767" w:name="_Toc36567878"/>
      <w:bookmarkStart w:id="15768" w:name="_Toc44341563"/>
      <w:r w:rsidRPr="00470179">
        <w:rPr>
          <w:lang w:val="en-US" w:eastAsia="zh-CN"/>
        </w:rPr>
        <w:t>5</w:t>
      </w:r>
      <w:r w:rsidRPr="00470179">
        <w:rPr>
          <w:lang w:val="en-US"/>
        </w:rPr>
        <w:t>.3.</w:t>
      </w:r>
      <w:r>
        <w:rPr>
          <w:lang w:val="en-US"/>
        </w:rPr>
        <w:t>69</w:t>
      </w:r>
      <w:r w:rsidRPr="00470179">
        <w:rPr>
          <w:lang w:val="en-US"/>
        </w:rPr>
        <w:t>.1</w:t>
      </w:r>
      <w:r w:rsidRPr="00470179">
        <w:rPr>
          <w:lang w:val="en-US"/>
        </w:rPr>
        <w:tab/>
        <w:t>Definition</w:t>
      </w:r>
      <w:bookmarkEnd w:id="15761"/>
      <w:bookmarkEnd w:id="15762"/>
      <w:bookmarkEnd w:id="15763"/>
      <w:bookmarkEnd w:id="15764"/>
      <w:bookmarkEnd w:id="15765"/>
      <w:bookmarkEnd w:id="15766"/>
      <w:bookmarkEnd w:id="15767"/>
      <w:bookmarkEnd w:id="15768"/>
    </w:p>
    <w:p w:rsidR="00E154AB" w:rsidRPr="00470179" w:rsidRDefault="00E154AB" w:rsidP="00E154AB">
      <w:r w:rsidRPr="00470179">
        <w:t xml:space="preserve">This data type represents a </w:t>
      </w:r>
      <w:r>
        <w:t xml:space="preserve">communication model </w:t>
      </w:r>
      <w:r w:rsidRPr="00470179">
        <w:t xml:space="preserve">definition (See TS 23.501 [22]). </w:t>
      </w:r>
    </w:p>
    <w:p w:rsidR="00E154AB" w:rsidRPr="00470179" w:rsidRDefault="00E154AB" w:rsidP="00E154AB">
      <w:pPr>
        <w:pStyle w:val="Heading4"/>
        <w:rPr>
          <w:lang w:val="en-US"/>
        </w:rPr>
      </w:pPr>
      <w:bookmarkStart w:id="15769" w:name="_Toc27405444"/>
      <w:bookmarkStart w:id="15770" w:name="_Toc35878634"/>
      <w:bookmarkStart w:id="15771" w:name="_Toc36220450"/>
      <w:bookmarkStart w:id="15772" w:name="_Toc36474548"/>
      <w:bookmarkStart w:id="15773" w:name="_Toc36542820"/>
      <w:bookmarkStart w:id="15774" w:name="_Toc36543641"/>
      <w:bookmarkStart w:id="15775" w:name="_Toc36567879"/>
      <w:bookmarkStart w:id="15776" w:name="_Toc44341564"/>
      <w:r w:rsidRPr="00470179">
        <w:rPr>
          <w:lang w:val="en-US" w:eastAsia="zh-CN"/>
        </w:rPr>
        <w:t>5</w:t>
      </w:r>
      <w:r w:rsidRPr="00470179">
        <w:rPr>
          <w:lang w:val="en-US"/>
        </w:rPr>
        <w:t>.3.</w:t>
      </w:r>
      <w:r>
        <w:rPr>
          <w:lang w:val="en-US"/>
        </w:rPr>
        <w:t>69</w:t>
      </w:r>
      <w:r w:rsidRPr="00470179">
        <w:rPr>
          <w:lang w:val="en-US"/>
        </w:rPr>
        <w:t>.2</w:t>
      </w:r>
      <w:r w:rsidRPr="00470179">
        <w:rPr>
          <w:lang w:val="en-US"/>
        </w:rPr>
        <w:tab/>
        <w:t>Attributes</w:t>
      </w:r>
      <w:bookmarkEnd w:id="15769"/>
      <w:bookmarkEnd w:id="15770"/>
      <w:bookmarkEnd w:id="15771"/>
      <w:bookmarkEnd w:id="15772"/>
      <w:bookmarkEnd w:id="15773"/>
      <w:bookmarkEnd w:id="15774"/>
      <w:bookmarkEnd w:id="15775"/>
      <w:bookmarkEnd w:id="15776"/>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E154AB" w:rsidRPr="00470179" w:rsidTr="00583841">
        <w:trPr>
          <w:cantSplit/>
          <w:jc w:val="center"/>
        </w:trPr>
        <w:tc>
          <w:tcPr>
            <w:tcW w:w="2366"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Attribute Name</w:t>
            </w:r>
          </w:p>
        </w:tc>
        <w:tc>
          <w:tcPr>
            <w:tcW w:w="1551"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isWritable</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isInvariant</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isNotifyable</w:t>
            </w:r>
          </w:p>
        </w:tc>
      </w:tr>
      <w:tr w:rsidR="00E154AB" w:rsidRPr="00470179" w:rsidTr="00583841">
        <w:trPr>
          <w:cantSplit/>
          <w:jc w:val="center"/>
        </w:trPr>
        <w:tc>
          <w:tcPr>
            <w:tcW w:w="2366" w:type="dxa"/>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groupId</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T</w:t>
            </w:r>
          </w:p>
        </w:tc>
      </w:tr>
      <w:tr w:rsidR="00E154AB" w:rsidRPr="00470179" w:rsidTr="00583841">
        <w:trPr>
          <w:cantSplit/>
          <w:jc w:val="center"/>
        </w:trPr>
        <w:tc>
          <w:tcPr>
            <w:tcW w:w="2366" w:type="dxa"/>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commModelType</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T</w:t>
            </w:r>
          </w:p>
        </w:tc>
      </w:tr>
      <w:tr w:rsidR="00E154AB" w:rsidRPr="00470179" w:rsidTr="00583841">
        <w:trPr>
          <w:cantSplit/>
          <w:jc w:val="center"/>
        </w:trPr>
        <w:tc>
          <w:tcPr>
            <w:tcW w:w="2366" w:type="dxa"/>
          </w:tcPr>
          <w:p w:rsidR="00E154AB" w:rsidRDefault="00E154AB" w:rsidP="00583841">
            <w:pPr>
              <w:keepNext/>
              <w:keepLines/>
              <w:spacing w:after="0"/>
              <w:rPr>
                <w:rFonts w:ascii="Courier New" w:hAnsi="Courier New" w:cs="Courier New"/>
                <w:sz w:val="18"/>
              </w:rPr>
            </w:pPr>
            <w:r>
              <w:rPr>
                <w:rFonts w:ascii="Courier New" w:hAnsi="Courier New" w:cs="Courier New"/>
                <w:sz w:val="18"/>
              </w:rPr>
              <w:t>targetNFServiceList</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T</w:t>
            </w:r>
          </w:p>
        </w:tc>
      </w:tr>
      <w:tr w:rsidR="00E154AB" w:rsidRPr="00470179" w:rsidTr="00583841">
        <w:trPr>
          <w:cantSplit/>
          <w:jc w:val="center"/>
        </w:trPr>
        <w:tc>
          <w:tcPr>
            <w:tcW w:w="2366" w:type="dxa"/>
          </w:tcPr>
          <w:p w:rsidR="00E154AB" w:rsidRDefault="00E154AB" w:rsidP="00583841">
            <w:pPr>
              <w:keepNext/>
              <w:keepLines/>
              <w:spacing w:after="0"/>
              <w:rPr>
                <w:rFonts w:ascii="Courier New" w:hAnsi="Courier New" w:cs="Courier New"/>
                <w:sz w:val="18"/>
              </w:rPr>
            </w:pPr>
            <w:r>
              <w:rPr>
                <w:rFonts w:ascii="Courier New" w:hAnsi="Courier New" w:cs="Courier New"/>
                <w:sz w:val="18"/>
              </w:rPr>
              <w:t>commModelConfiguration</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T</w:t>
            </w:r>
          </w:p>
        </w:tc>
      </w:tr>
    </w:tbl>
    <w:p w:rsidR="00E154AB" w:rsidRPr="00470179" w:rsidRDefault="00E154AB" w:rsidP="00E154AB">
      <w:pPr>
        <w:pStyle w:val="Heading4"/>
        <w:rPr>
          <w:lang w:val="en-US"/>
        </w:rPr>
      </w:pPr>
      <w:bookmarkStart w:id="15777" w:name="_Toc27405445"/>
      <w:bookmarkStart w:id="15778" w:name="_Toc35878635"/>
      <w:bookmarkStart w:id="15779" w:name="_Toc36220451"/>
      <w:bookmarkStart w:id="15780" w:name="_Toc36474549"/>
      <w:bookmarkStart w:id="15781" w:name="_Toc36542821"/>
      <w:bookmarkStart w:id="15782" w:name="_Toc36543642"/>
      <w:bookmarkStart w:id="15783" w:name="_Toc36567880"/>
      <w:bookmarkStart w:id="15784" w:name="_Toc44341565"/>
      <w:r w:rsidRPr="00470179">
        <w:rPr>
          <w:lang w:val="en-US"/>
        </w:rPr>
        <w:t>5.3.</w:t>
      </w:r>
      <w:r>
        <w:rPr>
          <w:lang w:val="en-US"/>
        </w:rPr>
        <w:t>69</w:t>
      </w:r>
      <w:r w:rsidRPr="00470179">
        <w:rPr>
          <w:lang w:val="en-US"/>
        </w:rPr>
        <w:t>.3</w:t>
      </w:r>
      <w:r w:rsidRPr="00470179">
        <w:rPr>
          <w:lang w:val="en-US"/>
        </w:rPr>
        <w:tab/>
        <w:t>Attribute constraints</w:t>
      </w:r>
      <w:bookmarkEnd w:id="15777"/>
      <w:bookmarkEnd w:id="15778"/>
      <w:bookmarkEnd w:id="15779"/>
      <w:bookmarkEnd w:id="15780"/>
      <w:bookmarkEnd w:id="15781"/>
      <w:bookmarkEnd w:id="15782"/>
      <w:bookmarkEnd w:id="15783"/>
      <w:bookmarkEnd w:id="15784"/>
    </w:p>
    <w:p w:rsidR="00E154AB" w:rsidRPr="00470179" w:rsidRDefault="00E154AB" w:rsidP="00E154AB">
      <w:pPr>
        <w:ind w:left="568"/>
      </w:pPr>
      <w:r w:rsidRPr="00470179">
        <w:t>None</w:t>
      </w:r>
    </w:p>
    <w:p w:rsidR="00E154AB" w:rsidRPr="00470179" w:rsidRDefault="00E154AB" w:rsidP="00E154AB">
      <w:pPr>
        <w:pStyle w:val="Heading4"/>
        <w:rPr>
          <w:lang w:val="en-US"/>
        </w:rPr>
      </w:pPr>
      <w:bookmarkStart w:id="15785" w:name="_Toc27405446"/>
      <w:bookmarkStart w:id="15786" w:name="_Toc35878636"/>
      <w:bookmarkStart w:id="15787" w:name="_Toc36220452"/>
      <w:bookmarkStart w:id="15788" w:name="_Toc36474550"/>
      <w:bookmarkStart w:id="15789" w:name="_Toc36542822"/>
      <w:bookmarkStart w:id="15790" w:name="_Toc36543643"/>
      <w:bookmarkStart w:id="15791" w:name="_Toc36567881"/>
      <w:bookmarkStart w:id="15792" w:name="_Toc44341566"/>
      <w:r w:rsidRPr="00470179">
        <w:rPr>
          <w:lang w:val="en-US" w:eastAsia="zh-CN"/>
        </w:rPr>
        <w:t>5</w:t>
      </w:r>
      <w:r w:rsidRPr="00470179">
        <w:rPr>
          <w:lang w:val="en-US"/>
        </w:rPr>
        <w:t>.3.</w:t>
      </w:r>
      <w:r>
        <w:rPr>
          <w:lang w:val="en-US"/>
        </w:rPr>
        <w:t>69</w:t>
      </w:r>
      <w:r w:rsidRPr="00470179">
        <w:rPr>
          <w:lang w:val="en-US"/>
        </w:rPr>
        <w:t>.4</w:t>
      </w:r>
      <w:r w:rsidRPr="00470179">
        <w:rPr>
          <w:lang w:val="en-US"/>
        </w:rPr>
        <w:tab/>
        <w:t>Notifications</w:t>
      </w:r>
      <w:bookmarkEnd w:id="15785"/>
      <w:bookmarkEnd w:id="15786"/>
      <w:bookmarkEnd w:id="15787"/>
      <w:bookmarkEnd w:id="15788"/>
      <w:bookmarkEnd w:id="15789"/>
      <w:bookmarkEnd w:id="15790"/>
      <w:bookmarkEnd w:id="15791"/>
      <w:bookmarkEnd w:id="15792"/>
    </w:p>
    <w:p w:rsidR="00E154AB" w:rsidRDefault="00E154AB" w:rsidP="00E154AB">
      <w:pPr>
        <w:rPr>
          <w:lang w:eastAsia="zh-CN"/>
        </w:rPr>
      </w:pPr>
      <w:bookmarkStart w:id="15793" w:name="_Hlk21104061"/>
      <w:r w:rsidRPr="00470179">
        <w:t xml:space="preserve">The subclause </w:t>
      </w:r>
      <w:r>
        <w:t>5</w:t>
      </w:r>
      <w:r w:rsidRPr="00470179">
        <w:t xml:space="preserve">.5 of the &lt;&lt;IOC&gt;&gt; using this </w:t>
      </w:r>
      <w:r w:rsidRPr="00470179">
        <w:rPr>
          <w:lang w:eastAsia="zh-CN"/>
        </w:rPr>
        <w:t>&lt;&lt;dataType&gt;&gt; as one of its attributes, shall be applicable</w:t>
      </w:r>
      <w:r w:rsidRPr="00470179">
        <w:t>.</w:t>
      </w:r>
    </w:p>
    <w:p w:rsidR="002E15E6" w:rsidRPr="002B15AA" w:rsidRDefault="002E15E6" w:rsidP="002E15E6">
      <w:pPr>
        <w:pStyle w:val="Heading3"/>
        <w:rPr>
          <w:ins w:id="15794" w:author="28.541_CR0261_(Rel-16)_eNRM" w:date="2020-06-26T11:47:00Z"/>
          <w:rFonts w:cs="Arial"/>
          <w:lang w:eastAsia="zh-CN"/>
        </w:rPr>
      </w:pPr>
      <w:bookmarkStart w:id="15795" w:name="_Toc44341567"/>
      <w:bookmarkEnd w:id="15793"/>
      <w:ins w:id="15796" w:author="28.541_CR0261_(Rel-16)_eNRM" w:date="2020-06-26T11:47:00Z">
        <w:r w:rsidRPr="002B15AA">
          <w:rPr>
            <w:rFonts w:cs="Arial"/>
            <w:lang w:eastAsia="zh-CN"/>
          </w:rPr>
          <w:t>5.3.</w:t>
        </w:r>
        <w:r>
          <w:rPr>
            <w:rFonts w:cs="Arial"/>
            <w:lang w:eastAsia="zh-CN"/>
          </w:rPr>
          <w:t>70</w:t>
        </w:r>
        <w:r w:rsidRPr="002B15AA">
          <w:rPr>
            <w:rFonts w:cs="Arial"/>
            <w:lang w:eastAsia="zh-CN"/>
          </w:rPr>
          <w:tab/>
        </w:r>
        <w:r>
          <w:rPr>
            <w:rFonts w:ascii="Courier New" w:hAnsi="Courier New"/>
          </w:rPr>
          <w:t>QFQoSMonitoringControl</w:t>
        </w:r>
        <w:bookmarkEnd w:id="15795"/>
      </w:ins>
    </w:p>
    <w:p w:rsidR="002E15E6" w:rsidRPr="002B15AA" w:rsidRDefault="002E15E6" w:rsidP="002E15E6">
      <w:pPr>
        <w:pStyle w:val="Heading4"/>
        <w:rPr>
          <w:ins w:id="15797" w:author="28.541_CR0261_(Rel-16)_eNRM" w:date="2020-06-26T11:47:00Z"/>
        </w:rPr>
      </w:pPr>
      <w:bookmarkStart w:id="15798" w:name="_Toc4400893"/>
      <w:bookmarkStart w:id="15799" w:name="_Toc44341568"/>
      <w:ins w:id="15800" w:author="28.541_CR0261_(Rel-16)_eNRM" w:date="2020-06-26T11:47:00Z">
        <w:r w:rsidRPr="002B15AA">
          <w:rPr>
            <w:lang w:eastAsia="zh-CN"/>
          </w:rPr>
          <w:t>5.3</w:t>
        </w:r>
        <w:r w:rsidRPr="002B15AA">
          <w:t>.</w:t>
        </w:r>
        <w:r>
          <w:t>70</w:t>
        </w:r>
        <w:r w:rsidRPr="002B15AA">
          <w:t>.1</w:t>
        </w:r>
        <w:r w:rsidRPr="002B15AA">
          <w:tab/>
          <w:t>Definition</w:t>
        </w:r>
        <w:bookmarkEnd w:id="15798"/>
        <w:bookmarkEnd w:id="15799"/>
      </w:ins>
    </w:p>
    <w:p w:rsidR="002E15E6" w:rsidRDefault="002E15E6" w:rsidP="002E15E6">
      <w:pPr>
        <w:rPr>
          <w:ins w:id="15801" w:author="28.541_CR0261_(Rel-16)_eNRM" w:date="2020-06-26T11:47:00Z"/>
        </w:rPr>
      </w:pPr>
      <w:ins w:id="15802" w:author="28.541_CR0261_(Rel-16)_eNRM" w:date="2020-06-26T11:47:00Z">
        <w:r w:rsidRPr="002B15AA">
          <w:t xml:space="preserve">This IOC </w:t>
        </w:r>
        <w:r>
          <w:t>specifies the</w:t>
        </w:r>
        <w:r w:rsidRPr="002B15AA">
          <w:t xml:space="preserve"> </w:t>
        </w:r>
        <w:r>
          <w:t xml:space="preserve">capabilities and properties for control of QoS monitoring per QoS flow per UE for URLLC service. </w:t>
        </w:r>
        <w:r w:rsidRPr="002B15AA">
          <w:t xml:space="preserve">For more information about </w:t>
        </w:r>
        <w:r>
          <w:t>QoS monitoring per QoS flow per UE</w:t>
        </w:r>
        <w:r w:rsidRPr="002B15AA">
          <w:t>, see 3GPP TS 23.501 [2].</w:t>
        </w:r>
        <w:r>
          <w:t xml:space="preserve"> </w:t>
        </w:r>
      </w:ins>
    </w:p>
    <w:p w:rsidR="002E15E6" w:rsidRPr="002B15AA" w:rsidRDefault="002E15E6" w:rsidP="002E15E6">
      <w:pPr>
        <w:rPr>
          <w:ins w:id="15803" w:author="28.541_CR0261_(Rel-16)_eNRM" w:date="2020-06-26T11:47:00Z"/>
        </w:rPr>
      </w:pPr>
      <w:ins w:id="15804" w:author="28.541_CR0261_(Rel-16)_eNRM" w:date="2020-06-26T11:47:00Z">
        <w:r>
          <w:t>If the QoS monitoring per QoS flow per UE is enabled, the SMF requests the PSA UPF to perform the QoS monitoring per QoS flow per UE based on the attributes of the instance of this IOC.</w:t>
        </w:r>
      </w:ins>
    </w:p>
    <w:p w:rsidR="002E15E6" w:rsidRPr="002B15AA" w:rsidRDefault="002E15E6" w:rsidP="002E15E6">
      <w:pPr>
        <w:pStyle w:val="Heading4"/>
        <w:rPr>
          <w:ins w:id="15805" w:author="28.541_CR0261_(Rel-16)_eNRM" w:date="2020-06-26T11:47:00Z"/>
        </w:rPr>
      </w:pPr>
      <w:bookmarkStart w:id="15806" w:name="_Toc4400894"/>
      <w:bookmarkStart w:id="15807" w:name="_Toc44341569"/>
      <w:ins w:id="15808" w:author="28.541_CR0261_(Rel-16)_eNRM" w:date="2020-06-26T11:47:00Z">
        <w:r w:rsidRPr="002B15AA">
          <w:lastRenderedPageBreak/>
          <w:t>5.3.</w:t>
        </w:r>
        <w:r>
          <w:t>70</w:t>
        </w:r>
        <w:r w:rsidRPr="002B15AA">
          <w:t>.2</w:t>
        </w:r>
        <w:r w:rsidRPr="002B15AA">
          <w:tab/>
          <w:t>Attributes</w:t>
        </w:r>
        <w:bookmarkEnd w:id="15806"/>
        <w:bookmarkEnd w:id="15807"/>
      </w:ins>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1"/>
        <w:gridCol w:w="947"/>
        <w:gridCol w:w="1167"/>
        <w:gridCol w:w="1077"/>
        <w:gridCol w:w="1117"/>
        <w:gridCol w:w="1237"/>
      </w:tblGrid>
      <w:tr w:rsidR="002E15E6" w:rsidRPr="002B15AA" w:rsidTr="009E443B">
        <w:trPr>
          <w:cantSplit/>
          <w:jc w:val="center"/>
          <w:ins w:id="15809" w:author="28.541_CR0261_(Rel-16)_eNRM" w:date="2020-06-26T11:47:00Z"/>
        </w:trPr>
        <w:tc>
          <w:tcPr>
            <w:tcW w:w="4304" w:type="dxa"/>
            <w:shd w:val="pct10" w:color="auto" w:fill="FFFFFF"/>
            <w:vAlign w:val="center"/>
          </w:tcPr>
          <w:p w:rsidR="002E15E6" w:rsidRPr="002B15AA" w:rsidRDefault="002E15E6" w:rsidP="009E443B">
            <w:pPr>
              <w:pStyle w:val="TAH"/>
              <w:rPr>
                <w:ins w:id="15810" w:author="28.541_CR0261_(Rel-16)_eNRM" w:date="2020-06-26T11:47:00Z"/>
              </w:rPr>
            </w:pPr>
            <w:ins w:id="15811" w:author="28.541_CR0261_(Rel-16)_eNRM" w:date="2020-06-26T11:47:00Z">
              <w:r w:rsidRPr="002B15AA">
                <w:t>Attribute name</w:t>
              </w:r>
            </w:ins>
          </w:p>
        </w:tc>
        <w:tc>
          <w:tcPr>
            <w:tcW w:w="947" w:type="dxa"/>
            <w:shd w:val="pct10" w:color="auto" w:fill="FFFFFF"/>
            <w:vAlign w:val="center"/>
          </w:tcPr>
          <w:p w:rsidR="002E15E6" w:rsidRPr="002B15AA" w:rsidRDefault="002E15E6" w:rsidP="009E443B">
            <w:pPr>
              <w:pStyle w:val="TAH"/>
              <w:rPr>
                <w:ins w:id="15812" w:author="28.541_CR0261_(Rel-16)_eNRM" w:date="2020-06-26T11:47:00Z"/>
              </w:rPr>
            </w:pPr>
            <w:ins w:id="15813" w:author="28.541_CR0261_(Rel-16)_eNRM" w:date="2020-06-26T11:47:00Z">
              <w:r w:rsidRPr="002B15AA">
                <w:t>Support Qualifier</w:t>
              </w:r>
            </w:ins>
          </w:p>
        </w:tc>
        <w:tc>
          <w:tcPr>
            <w:tcW w:w="1167" w:type="dxa"/>
            <w:shd w:val="pct10" w:color="auto" w:fill="FFFFFF"/>
            <w:vAlign w:val="center"/>
          </w:tcPr>
          <w:p w:rsidR="002E15E6" w:rsidRPr="002B15AA" w:rsidRDefault="002E15E6" w:rsidP="009E443B">
            <w:pPr>
              <w:pStyle w:val="TAH"/>
              <w:rPr>
                <w:ins w:id="15814" w:author="28.541_CR0261_(Rel-16)_eNRM" w:date="2020-06-26T11:47:00Z"/>
              </w:rPr>
            </w:pPr>
            <w:ins w:id="15815" w:author="28.541_CR0261_(Rel-16)_eNRM" w:date="2020-06-26T11:47:00Z">
              <w:r w:rsidRPr="002B15AA">
                <w:t>isReadable</w:t>
              </w:r>
            </w:ins>
          </w:p>
        </w:tc>
        <w:tc>
          <w:tcPr>
            <w:tcW w:w="1077" w:type="dxa"/>
            <w:shd w:val="pct10" w:color="auto" w:fill="FFFFFF"/>
            <w:vAlign w:val="center"/>
          </w:tcPr>
          <w:p w:rsidR="002E15E6" w:rsidRPr="002B15AA" w:rsidRDefault="002E15E6" w:rsidP="009E443B">
            <w:pPr>
              <w:pStyle w:val="TAH"/>
              <w:rPr>
                <w:ins w:id="15816" w:author="28.541_CR0261_(Rel-16)_eNRM" w:date="2020-06-26T11:47:00Z"/>
              </w:rPr>
            </w:pPr>
            <w:ins w:id="15817" w:author="28.541_CR0261_(Rel-16)_eNRM" w:date="2020-06-26T11:47:00Z">
              <w:r w:rsidRPr="002B15AA">
                <w:t>isWritable</w:t>
              </w:r>
            </w:ins>
          </w:p>
        </w:tc>
        <w:tc>
          <w:tcPr>
            <w:tcW w:w="1117" w:type="dxa"/>
            <w:shd w:val="pct10" w:color="auto" w:fill="FFFFFF"/>
            <w:vAlign w:val="center"/>
          </w:tcPr>
          <w:p w:rsidR="002E15E6" w:rsidRPr="002B15AA" w:rsidRDefault="002E15E6" w:rsidP="009E443B">
            <w:pPr>
              <w:pStyle w:val="TAH"/>
              <w:rPr>
                <w:ins w:id="15818" w:author="28.541_CR0261_(Rel-16)_eNRM" w:date="2020-06-26T11:47:00Z"/>
              </w:rPr>
            </w:pPr>
            <w:ins w:id="15819" w:author="28.541_CR0261_(Rel-16)_eNRM" w:date="2020-06-26T11:47:00Z">
              <w:r w:rsidRPr="002B15AA">
                <w:rPr>
                  <w:rFonts w:cs="Arial"/>
                  <w:bCs/>
                  <w:szCs w:val="18"/>
                </w:rPr>
                <w:t>isInvariant</w:t>
              </w:r>
            </w:ins>
          </w:p>
        </w:tc>
        <w:tc>
          <w:tcPr>
            <w:tcW w:w="1237" w:type="dxa"/>
            <w:shd w:val="pct10" w:color="auto" w:fill="FFFFFF"/>
            <w:vAlign w:val="center"/>
          </w:tcPr>
          <w:p w:rsidR="002E15E6" w:rsidRPr="002B15AA" w:rsidRDefault="002E15E6" w:rsidP="009E443B">
            <w:pPr>
              <w:pStyle w:val="TAH"/>
              <w:rPr>
                <w:ins w:id="15820" w:author="28.541_CR0261_(Rel-16)_eNRM" w:date="2020-06-26T11:47:00Z"/>
              </w:rPr>
            </w:pPr>
            <w:ins w:id="15821" w:author="28.541_CR0261_(Rel-16)_eNRM" w:date="2020-06-26T11:47:00Z">
              <w:r w:rsidRPr="002B15AA">
                <w:t>isNotifyable</w:t>
              </w:r>
            </w:ins>
          </w:p>
        </w:tc>
      </w:tr>
      <w:tr w:rsidR="002E15E6" w:rsidRPr="002B15AA" w:rsidTr="009E443B">
        <w:trPr>
          <w:cantSplit/>
          <w:jc w:val="center"/>
          <w:ins w:id="15822" w:author="28.541_CR0261_(Rel-16)_eNRM" w:date="2020-06-26T11:47:00Z"/>
        </w:trPr>
        <w:tc>
          <w:tcPr>
            <w:tcW w:w="4304" w:type="dxa"/>
          </w:tcPr>
          <w:p w:rsidR="002E15E6" w:rsidRPr="002B15AA" w:rsidRDefault="002E15E6" w:rsidP="009E443B">
            <w:pPr>
              <w:pStyle w:val="TAL"/>
              <w:rPr>
                <w:ins w:id="15823" w:author="28.541_CR0261_(Rel-16)_eNRM" w:date="2020-06-26T11:47:00Z"/>
                <w:rFonts w:ascii="Courier New" w:hAnsi="Courier New" w:cs="Courier New"/>
                <w:lang w:eastAsia="zh-CN"/>
              </w:rPr>
            </w:pPr>
            <w:ins w:id="15824" w:author="28.541_CR0261_(Rel-16)_eNRM" w:date="2020-06-26T11:47:00Z">
              <w:r>
                <w:rPr>
                  <w:rFonts w:ascii="Courier New" w:hAnsi="Courier New"/>
                </w:rPr>
                <w:t>qFQoSMonitoring</w:t>
              </w:r>
              <w:r>
                <w:rPr>
                  <w:rFonts w:ascii="Courier New" w:hAnsi="Courier New" w:cs="Courier New"/>
                  <w:lang w:eastAsia="zh-CN"/>
                </w:rPr>
                <w:t>State</w:t>
              </w:r>
            </w:ins>
          </w:p>
        </w:tc>
        <w:tc>
          <w:tcPr>
            <w:tcW w:w="947" w:type="dxa"/>
          </w:tcPr>
          <w:p w:rsidR="002E15E6" w:rsidRPr="002B15AA" w:rsidRDefault="002E15E6" w:rsidP="009E443B">
            <w:pPr>
              <w:pStyle w:val="TAL"/>
              <w:jc w:val="center"/>
              <w:rPr>
                <w:ins w:id="15825" w:author="28.541_CR0261_(Rel-16)_eNRM" w:date="2020-06-26T11:47:00Z"/>
              </w:rPr>
            </w:pPr>
            <w:ins w:id="15826" w:author="28.541_CR0261_(Rel-16)_eNRM" w:date="2020-06-26T11:47:00Z">
              <w:r>
                <w:t>M</w:t>
              </w:r>
            </w:ins>
          </w:p>
        </w:tc>
        <w:tc>
          <w:tcPr>
            <w:tcW w:w="1167" w:type="dxa"/>
          </w:tcPr>
          <w:p w:rsidR="002E15E6" w:rsidRPr="002B15AA" w:rsidRDefault="002E15E6" w:rsidP="009E443B">
            <w:pPr>
              <w:pStyle w:val="TAL"/>
              <w:jc w:val="center"/>
              <w:rPr>
                <w:ins w:id="15827" w:author="28.541_CR0261_(Rel-16)_eNRM" w:date="2020-06-26T11:47:00Z"/>
              </w:rPr>
            </w:pPr>
            <w:ins w:id="15828" w:author="28.541_CR0261_(Rel-16)_eNRM" w:date="2020-06-26T11:47:00Z">
              <w:r w:rsidRPr="002B15AA">
                <w:rPr>
                  <w:rFonts w:cs="Arial"/>
                </w:rPr>
                <w:t>T</w:t>
              </w:r>
            </w:ins>
          </w:p>
        </w:tc>
        <w:tc>
          <w:tcPr>
            <w:tcW w:w="1077" w:type="dxa"/>
          </w:tcPr>
          <w:p w:rsidR="002E15E6" w:rsidRPr="002B15AA" w:rsidRDefault="002E15E6" w:rsidP="009E443B">
            <w:pPr>
              <w:pStyle w:val="TAL"/>
              <w:jc w:val="center"/>
              <w:rPr>
                <w:ins w:id="15829" w:author="28.541_CR0261_(Rel-16)_eNRM" w:date="2020-06-26T11:47:00Z"/>
              </w:rPr>
            </w:pPr>
            <w:ins w:id="15830" w:author="28.541_CR0261_(Rel-16)_eNRM" w:date="2020-06-26T11:47:00Z">
              <w:r w:rsidRPr="002B15AA">
                <w:rPr>
                  <w:rFonts w:cs="Arial"/>
                  <w:lang w:eastAsia="zh-CN"/>
                </w:rPr>
                <w:t>T</w:t>
              </w:r>
            </w:ins>
          </w:p>
        </w:tc>
        <w:tc>
          <w:tcPr>
            <w:tcW w:w="1117" w:type="dxa"/>
          </w:tcPr>
          <w:p w:rsidR="002E15E6" w:rsidRPr="002B15AA" w:rsidRDefault="002E15E6" w:rsidP="009E443B">
            <w:pPr>
              <w:pStyle w:val="TAL"/>
              <w:jc w:val="center"/>
              <w:rPr>
                <w:ins w:id="15831" w:author="28.541_CR0261_(Rel-16)_eNRM" w:date="2020-06-26T11:47:00Z"/>
                <w:lang w:eastAsia="zh-CN"/>
              </w:rPr>
            </w:pPr>
            <w:ins w:id="15832" w:author="28.541_CR0261_(Rel-16)_eNRM" w:date="2020-06-26T11:47:00Z">
              <w:r w:rsidRPr="002B15AA">
                <w:rPr>
                  <w:rFonts w:cs="Arial"/>
                </w:rPr>
                <w:t>F</w:t>
              </w:r>
            </w:ins>
          </w:p>
        </w:tc>
        <w:tc>
          <w:tcPr>
            <w:tcW w:w="1237" w:type="dxa"/>
          </w:tcPr>
          <w:p w:rsidR="002E15E6" w:rsidRPr="002B15AA" w:rsidRDefault="002E15E6" w:rsidP="009E443B">
            <w:pPr>
              <w:pStyle w:val="TAL"/>
              <w:jc w:val="center"/>
              <w:rPr>
                <w:ins w:id="15833" w:author="28.541_CR0261_(Rel-16)_eNRM" w:date="2020-06-26T11:47:00Z"/>
              </w:rPr>
            </w:pPr>
            <w:ins w:id="15834" w:author="28.541_CR0261_(Rel-16)_eNRM" w:date="2020-06-26T11:47:00Z">
              <w:r w:rsidRPr="002B15AA">
                <w:rPr>
                  <w:rFonts w:cs="Arial"/>
                  <w:lang w:eastAsia="zh-CN"/>
                </w:rPr>
                <w:t>T</w:t>
              </w:r>
            </w:ins>
          </w:p>
        </w:tc>
      </w:tr>
      <w:tr w:rsidR="002E15E6" w:rsidRPr="002B15AA" w:rsidTr="009E443B">
        <w:trPr>
          <w:cantSplit/>
          <w:jc w:val="center"/>
          <w:ins w:id="15835" w:author="28.541_CR0261_(Rel-16)_eNRM" w:date="2020-06-26T11:47:00Z"/>
        </w:trPr>
        <w:tc>
          <w:tcPr>
            <w:tcW w:w="4304" w:type="dxa"/>
          </w:tcPr>
          <w:p w:rsidR="002E15E6" w:rsidRDefault="002E15E6" w:rsidP="009E443B">
            <w:pPr>
              <w:pStyle w:val="TAL"/>
              <w:rPr>
                <w:ins w:id="15836" w:author="28.541_CR0261_(Rel-16)_eNRM" w:date="2020-06-26T11:47:00Z"/>
                <w:rFonts w:ascii="Courier New" w:hAnsi="Courier New" w:cs="Courier New"/>
                <w:lang w:eastAsia="zh-CN"/>
              </w:rPr>
            </w:pPr>
            <w:ins w:id="15837" w:author="28.541_CR0261_(Rel-16)_eNRM" w:date="2020-06-26T11:47:00Z">
              <w:r>
                <w:rPr>
                  <w:rFonts w:ascii="Courier New" w:hAnsi="Courier New"/>
                </w:rPr>
                <w:t>qFM</w:t>
              </w:r>
              <w:r>
                <w:rPr>
                  <w:rFonts w:ascii="Courier New" w:hAnsi="Courier New" w:cs="Courier New"/>
                  <w:lang w:eastAsia="zh-CN"/>
                </w:rPr>
                <w:t>onitoredSNSSAIs</w:t>
              </w:r>
            </w:ins>
          </w:p>
        </w:tc>
        <w:tc>
          <w:tcPr>
            <w:tcW w:w="947" w:type="dxa"/>
          </w:tcPr>
          <w:p w:rsidR="002E15E6" w:rsidRPr="002B15AA" w:rsidRDefault="002E15E6" w:rsidP="009E443B">
            <w:pPr>
              <w:pStyle w:val="TAL"/>
              <w:jc w:val="center"/>
              <w:rPr>
                <w:ins w:id="15838" w:author="28.541_CR0261_(Rel-16)_eNRM" w:date="2020-06-26T11:47:00Z"/>
              </w:rPr>
            </w:pPr>
            <w:ins w:id="15839" w:author="28.541_CR0261_(Rel-16)_eNRM" w:date="2020-06-26T11:47:00Z">
              <w:r w:rsidRPr="002B15AA">
                <w:t>M</w:t>
              </w:r>
            </w:ins>
          </w:p>
        </w:tc>
        <w:tc>
          <w:tcPr>
            <w:tcW w:w="1167" w:type="dxa"/>
          </w:tcPr>
          <w:p w:rsidR="002E15E6" w:rsidRPr="002B15AA" w:rsidRDefault="002E15E6" w:rsidP="009E443B">
            <w:pPr>
              <w:pStyle w:val="TAL"/>
              <w:jc w:val="center"/>
              <w:rPr>
                <w:ins w:id="15840" w:author="28.541_CR0261_(Rel-16)_eNRM" w:date="2020-06-26T11:47:00Z"/>
                <w:rFonts w:cs="Arial"/>
              </w:rPr>
            </w:pPr>
            <w:ins w:id="15841" w:author="28.541_CR0261_(Rel-16)_eNRM" w:date="2020-06-26T11:47:00Z">
              <w:r w:rsidRPr="002B15AA">
                <w:rPr>
                  <w:rFonts w:cs="Arial"/>
                </w:rPr>
                <w:t>T</w:t>
              </w:r>
            </w:ins>
          </w:p>
        </w:tc>
        <w:tc>
          <w:tcPr>
            <w:tcW w:w="1077" w:type="dxa"/>
          </w:tcPr>
          <w:p w:rsidR="002E15E6" w:rsidRPr="002B15AA" w:rsidRDefault="002E15E6" w:rsidP="009E443B">
            <w:pPr>
              <w:pStyle w:val="TAL"/>
              <w:jc w:val="center"/>
              <w:rPr>
                <w:ins w:id="15842" w:author="28.541_CR0261_(Rel-16)_eNRM" w:date="2020-06-26T11:47:00Z"/>
                <w:rFonts w:cs="Arial"/>
                <w:lang w:eastAsia="zh-CN"/>
              </w:rPr>
            </w:pPr>
            <w:ins w:id="15843" w:author="28.541_CR0261_(Rel-16)_eNRM" w:date="2020-06-26T11:47:00Z">
              <w:r w:rsidRPr="002B15AA">
                <w:rPr>
                  <w:rFonts w:cs="Arial"/>
                  <w:lang w:eastAsia="zh-CN"/>
                </w:rPr>
                <w:t>T</w:t>
              </w:r>
            </w:ins>
          </w:p>
        </w:tc>
        <w:tc>
          <w:tcPr>
            <w:tcW w:w="1117" w:type="dxa"/>
          </w:tcPr>
          <w:p w:rsidR="002E15E6" w:rsidRPr="002B15AA" w:rsidRDefault="002E15E6" w:rsidP="009E443B">
            <w:pPr>
              <w:pStyle w:val="TAL"/>
              <w:jc w:val="center"/>
              <w:rPr>
                <w:ins w:id="15844" w:author="28.541_CR0261_(Rel-16)_eNRM" w:date="2020-06-26T11:47:00Z"/>
                <w:rFonts w:cs="Arial"/>
              </w:rPr>
            </w:pPr>
            <w:ins w:id="15845" w:author="28.541_CR0261_(Rel-16)_eNRM" w:date="2020-06-26T11:47:00Z">
              <w:r w:rsidRPr="002B15AA">
                <w:rPr>
                  <w:rFonts w:cs="Arial"/>
                </w:rPr>
                <w:t>F</w:t>
              </w:r>
            </w:ins>
          </w:p>
        </w:tc>
        <w:tc>
          <w:tcPr>
            <w:tcW w:w="1237" w:type="dxa"/>
          </w:tcPr>
          <w:p w:rsidR="002E15E6" w:rsidRPr="002B15AA" w:rsidRDefault="002E15E6" w:rsidP="009E443B">
            <w:pPr>
              <w:pStyle w:val="TAL"/>
              <w:jc w:val="center"/>
              <w:rPr>
                <w:ins w:id="15846" w:author="28.541_CR0261_(Rel-16)_eNRM" w:date="2020-06-26T11:47:00Z"/>
                <w:rFonts w:cs="Arial"/>
                <w:lang w:eastAsia="zh-CN"/>
              </w:rPr>
            </w:pPr>
            <w:ins w:id="15847" w:author="28.541_CR0261_(Rel-16)_eNRM" w:date="2020-06-26T11:47:00Z">
              <w:r w:rsidRPr="002B15AA">
                <w:rPr>
                  <w:rFonts w:cs="Arial"/>
                  <w:lang w:eastAsia="zh-CN"/>
                </w:rPr>
                <w:t>T</w:t>
              </w:r>
            </w:ins>
          </w:p>
        </w:tc>
      </w:tr>
      <w:tr w:rsidR="002E15E6" w:rsidRPr="002B15AA" w:rsidTr="009E443B">
        <w:trPr>
          <w:cantSplit/>
          <w:jc w:val="center"/>
          <w:ins w:id="15848" w:author="28.541_CR0261_(Rel-16)_eNRM" w:date="2020-06-26T11:47:00Z"/>
        </w:trPr>
        <w:tc>
          <w:tcPr>
            <w:tcW w:w="4304"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L"/>
              <w:rPr>
                <w:ins w:id="15849" w:author="28.541_CR0261_(Rel-16)_eNRM" w:date="2020-06-26T11:47:00Z"/>
                <w:rFonts w:ascii="Courier New" w:hAnsi="Courier New" w:cs="Courier New"/>
                <w:lang w:eastAsia="zh-CN"/>
              </w:rPr>
            </w:pPr>
            <w:ins w:id="15850" w:author="28.541_CR0261_(Rel-16)_eNRM" w:date="2020-06-26T11:47:00Z">
              <w:r>
                <w:rPr>
                  <w:rFonts w:ascii="Courier New" w:hAnsi="Courier New"/>
                </w:rPr>
                <w:t>qFM</w:t>
              </w:r>
              <w:r>
                <w:rPr>
                  <w:rFonts w:ascii="Courier New" w:hAnsi="Courier New" w:cs="Courier New"/>
                  <w:lang w:eastAsia="zh-CN"/>
                </w:rPr>
                <w:t>onitored5QIs</w:t>
              </w:r>
            </w:ins>
          </w:p>
        </w:tc>
        <w:tc>
          <w:tcPr>
            <w:tcW w:w="947"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C"/>
              <w:rPr>
                <w:ins w:id="15851" w:author="28.541_CR0261_(Rel-16)_eNRM" w:date="2020-06-26T11:47:00Z"/>
              </w:rPr>
            </w:pPr>
            <w:ins w:id="15852" w:author="28.541_CR0261_(Rel-16)_eNRM" w:date="2020-06-26T11:47:00Z">
              <w:r w:rsidRPr="002B15AA">
                <w:t>M</w:t>
              </w:r>
            </w:ins>
          </w:p>
        </w:tc>
        <w:tc>
          <w:tcPr>
            <w:tcW w:w="1167"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C"/>
              <w:rPr>
                <w:ins w:id="15853" w:author="28.541_CR0261_(Rel-16)_eNRM" w:date="2020-06-26T11:47:00Z"/>
              </w:rPr>
            </w:pPr>
            <w:ins w:id="15854" w:author="28.541_CR0261_(Rel-16)_eNRM" w:date="2020-06-26T11:47:00Z">
              <w:r w:rsidRPr="002B15AA">
                <w:rPr>
                  <w:rFonts w:cs="Arial"/>
                </w:rPr>
                <w:t>T</w:t>
              </w:r>
            </w:ins>
          </w:p>
        </w:tc>
        <w:tc>
          <w:tcPr>
            <w:tcW w:w="1077"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C"/>
              <w:rPr>
                <w:ins w:id="15855" w:author="28.541_CR0261_(Rel-16)_eNRM" w:date="2020-06-26T11:47:00Z"/>
              </w:rPr>
            </w:pPr>
            <w:ins w:id="15856" w:author="28.541_CR0261_(Rel-16)_eNRM" w:date="2020-06-26T11:47:00Z">
              <w:r w:rsidRPr="002B15AA">
                <w:rPr>
                  <w:rFonts w:cs="Arial"/>
                  <w:lang w:eastAsia="zh-CN"/>
                </w:rPr>
                <w:t>T</w:t>
              </w:r>
            </w:ins>
          </w:p>
        </w:tc>
        <w:tc>
          <w:tcPr>
            <w:tcW w:w="1117"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C"/>
              <w:rPr>
                <w:ins w:id="15857" w:author="28.541_CR0261_(Rel-16)_eNRM" w:date="2020-06-26T11:47:00Z"/>
                <w:lang w:eastAsia="zh-CN"/>
              </w:rPr>
            </w:pPr>
            <w:ins w:id="15858" w:author="28.541_CR0261_(Rel-16)_eNRM" w:date="2020-06-26T11:47:00Z">
              <w:r w:rsidRPr="002B15AA">
                <w:rPr>
                  <w:rFonts w:cs="Arial"/>
                </w:rPr>
                <w:t>F</w:t>
              </w:r>
            </w:ins>
          </w:p>
        </w:tc>
        <w:tc>
          <w:tcPr>
            <w:tcW w:w="1237"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C"/>
              <w:rPr>
                <w:ins w:id="15859" w:author="28.541_CR0261_(Rel-16)_eNRM" w:date="2020-06-26T11:47:00Z"/>
              </w:rPr>
            </w:pPr>
            <w:ins w:id="15860" w:author="28.541_CR0261_(Rel-16)_eNRM" w:date="2020-06-26T11:47:00Z">
              <w:r w:rsidRPr="002B15AA">
                <w:rPr>
                  <w:rFonts w:cs="Arial"/>
                  <w:lang w:eastAsia="zh-CN"/>
                </w:rPr>
                <w:t>T</w:t>
              </w:r>
            </w:ins>
          </w:p>
        </w:tc>
      </w:tr>
      <w:tr w:rsidR="002E15E6" w:rsidRPr="002B15AA" w:rsidTr="009E443B">
        <w:trPr>
          <w:cantSplit/>
          <w:jc w:val="center"/>
          <w:ins w:id="15861" w:author="28.541_CR0261_(Rel-16)_eNRM" w:date="2020-06-26T11:47:00Z"/>
        </w:trPr>
        <w:tc>
          <w:tcPr>
            <w:tcW w:w="4304" w:type="dxa"/>
          </w:tcPr>
          <w:p w:rsidR="002E15E6" w:rsidRPr="002B15AA" w:rsidRDefault="002E15E6" w:rsidP="009E443B">
            <w:pPr>
              <w:pStyle w:val="TAL"/>
              <w:rPr>
                <w:ins w:id="15862" w:author="28.541_CR0261_(Rel-16)_eNRM" w:date="2020-06-26T11:47:00Z"/>
                <w:rFonts w:ascii="Courier New" w:hAnsi="Courier New" w:cs="Courier New"/>
                <w:lang w:eastAsia="zh-CN"/>
              </w:rPr>
            </w:pPr>
            <w:ins w:id="15863" w:author="28.541_CR0261_(Rel-16)_eNRM" w:date="2020-06-26T11:47:00Z">
              <w:r>
                <w:rPr>
                  <w:rFonts w:ascii="Courier New" w:hAnsi="Courier New" w:cs="Courier New"/>
                  <w:lang w:eastAsia="zh-CN"/>
                </w:rPr>
                <w:t>isEventTriggeredQFMonitoringSupported</w:t>
              </w:r>
            </w:ins>
          </w:p>
        </w:tc>
        <w:tc>
          <w:tcPr>
            <w:tcW w:w="947" w:type="dxa"/>
          </w:tcPr>
          <w:p w:rsidR="002E15E6" w:rsidRPr="002B15AA" w:rsidRDefault="002E15E6" w:rsidP="009E443B">
            <w:pPr>
              <w:pStyle w:val="TAL"/>
              <w:jc w:val="center"/>
              <w:rPr>
                <w:ins w:id="15864" w:author="28.541_CR0261_(Rel-16)_eNRM" w:date="2020-06-26T11:47:00Z"/>
              </w:rPr>
            </w:pPr>
            <w:ins w:id="15865" w:author="28.541_CR0261_(Rel-16)_eNRM" w:date="2020-06-26T11:47:00Z">
              <w:r w:rsidRPr="002B15AA">
                <w:t>M</w:t>
              </w:r>
            </w:ins>
          </w:p>
        </w:tc>
        <w:tc>
          <w:tcPr>
            <w:tcW w:w="1167" w:type="dxa"/>
          </w:tcPr>
          <w:p w:rsidR="002E15E6" w:rsidRPr="002B15AA" w:rsidRDefault="002E15E6" w:rsidP="009E443B">
            <w:pPr>
              <w:pStyle w:val="TAL"/>
              <w:jc w:val="center"/>
              <w:rPr>
                <w:ins w:id="15866" w:author="28.541_CR0261_(Rel-16)_eNRM" w:date="2020-06-26T11:47:00Z"/>
              </w:rPr>
            </w:pPr>
            <w:ins w:id="15867" w:author="28.541_CR0261_(Rel-16)_eNRM" w:date="2020-06-26T11:47:00Z">
              <w:r w:rsidRPr="002B15AA">
                <w:rPr>
                  <w:rFonts w:cs="Arial"/>
                </w:rPr>
                <w:t>T</w:t>
              </w:r>
            </w:ins>
          </w:p>
        </w:tc>
        <w:tc>
          <w:tcPr>
            <w:tcW w:w="1077" w:type="dxa"/>
          </w:tcPr>
          <w:p w:rsidR="002E15E6" w:rsidRPr="002B15AA" w:rsidRDefault="002E15E6" w:rsidP="009E443B">
            <w:pPr>
              <w:pStyle w:val="TAL"/>
              <w:jc w:val="center"/>
              <w:rPr>
                <w:ins w:id="15868" w:author="28.541_CR0261_(Rel-16)_eNRM" w:date="2020-06-26T11:47:00Z"/>
              </w:rPr>
            </w:pPr>
            <w:ins w:id="15869" w:author="28.541_CR0261_(Rel-16)_eNRM" w:date="2020-06-26T11:47:00Z">
              <w:r>
                <w:rPr>
                  <w:rFonts w:cs="Arial"/>
                  <w:lang w:eastAsia="zh-CN"/>
                </w:rPr>
                <w:t>F</w:t>
              </w:r>
            </w:ins>
          </w:p>
        </w:tc>
        <w:tc>
          <w:tcPr>
            <w:tcW w:w="1117" w:type="dxa"/>
          </w:tcPr>
          <w:p w:rsidR="002E15E6" w:rsidRPr="002B15AA" w:rsidRDefault="002E15E6" w:rsidP="009E443B">
            <w:pPr>
              <w:pStyle w:val="TAL"/>
              <w:jc w:val="center"/>
              <w:rPr>
                <w:ins w:id="15870" w:author="28.541_CR0261_(Rel-16)_eNRM" w:date="2020-06-26T11:47:00Z"/>
                <w:lang w:eastAsia="zh-CN"/>
              </w:rPr>
            </w:pPr>
            <w:ins w:id="15871" w:author="28.541_CR0261_(Rel-16)_eNRM" w:date="2020-06-26T11:47:00Z">
              <w:r w:rsidRPr="002B15AA">
                <w:rPr>
                  <w:rFonts w:cs="Arial"/>
                </w:rPr>
                <w:t>F</w:t>
              </w:r>
            </w:ins>
          </w:p>
        </w:tc>
        <w:tc>
          <w:tcPr>
            <w:tcW w:w="1237" w:type="dxa"/>
          </w:tcPr>
          <w:p w:rsidR="002E15E6" w:rsidRPr="002B15AA" w:rsidRDefault="002E15E6" w:rsidP="009E443B">
            <w:pPr>
              <w:pStyle w:val="TAL"/>
              <w:jc w:val="center"/>
              <w:rPr>
                <w:ins w:id="15872" w:author="28.541_CR0261_(Rel-16)_eNRM" w:date="2020-06-26T11:47:00Z"/>
              </w:rPr>
            </w:pPr>
            <w:ins w:id="15873" w:author="28.541_CR0261_(Rel-16)_eNRM" w:date="2020-06-26T11:47:00Z">
              <w:r w:rsidRPr="002B15AA">
                <w:rPr>
                  <w:rFonts w:cs="Arial"/>
                  <w:lang w:eastAsia="zh-CN"/>
                </w:rPr>
                <w:t>T</w:t>
              </w:r>
            </w:ins>
          </w:p>
        </w:tc>
      </w:tr>
      <w:tr w:rsidR="002E15E6" w:rsidRPr="002B15AA" w:rsidTr="009E443B">
        <w:trPr>
          <w:cantSplit/>
          <w:jc w:val="center"/>
          <w:ins w:id="15874" w:author="28.541_CR0261_(Rel-16)_eNRM" w:date="2020-06-26T11:47:00Z"/>
        </w:trPr>
        <w:tc>
          <w:tcPr>
            <w:tcW w:w="4304" w:type="dxa"/>
          </w:tcPr>
          <w:p w:rsidR="002E15E6" w:rsidRDefault="002E15E6" w:rsidP="009E443B">
            <w:pPr>
              <w:pStyle w:val="TAL"/>
              <w:rPr>
                <w:ins w:id="15875" w:author="28.541_CR0261_(Rel-16)_eNRM" w:date="2020-06-26T11:47:00Z"/>
                <w:rFonts w:ascii="Courier New" w:hAnsi="Courier New" w:cs="Courier New"/>
                <w:lang w:eastAsia="zh-CN"/>
              </w:rPr>
            </w:pPr>
            <w:ins w:id="15876" w:author="28.541_CR0261_(Rel-16)_eNRM" w:date="2020-06-26T11:47:00Z">
              <w:r>
                <w:rPr>
                  <w:rFonts w:ascii="Courier New" w:hAnsi="Courier New" w:cs="Courier New"/>
                  <w:lang w:eastAsia="zh-CN"/>
                </w:rPr>
                <w:t>isPeriodicQFMonitoringSupported</w:t>
              </w:r>
            </w:ins>
          </w:p>
        </w:tc>
        <w:tc>
          <w:tcPr>
            <w:tcW w:w="947" w:type="dxa"/>
          </w:tcPr>
          <w:p w:rsidR="002E15E6" w:rsidRPr="002B15AA" w:rsidRDefault="002E15E6" w:rsidP="009E443B">
            <w:pPr>
              <w:pStyle w:val="TAL"/>
              <w:jc w:val="center"/>
              <w:rPr>
                <w:ins w:id="15877" w:author="28.541_CR0261_(Rel-16)_eNRM" w:date="2020-06-26T11:47:00Z"/>
              </w:rPr>
            </w:pPr>
            <w:ins w:id="15878" w:author="28.541_CR0261_(Rel-16)_eNRM" w:date="2020-06-26T11:47:00Z">
              <w:r w:rsidRPr="002B15AA">
                <w:t>M</w:t>
              </w:r>
            </w:ins>
          </w:p>
        </w:tc>
        <w:tc>
          <w:tcPr>
            <w:tcW w:w="1167" w:type="dxa"/>
          </w:tcPr>
          <w:p w:rsidR="002E15E6" w:rsidRPr="002B15AA" w:rsidRDefault="002E15E6" w:rsidP="009E443B">
            <w:pPr>
              <w:pStyle w:val="TAL"/>
              <w:jc w:val="center"/>
              <w:rPr>
                <w:ins w:id="15879" w:author="28.541_CR0261_(Rel-16)_eNRM" w:date="2020-06-26T11:47:00Z"/>
                <w:rFonts w:cs="Arial"/>
              </w:rPr>
            </w:pPr>
            <w:ins w:id="15880" w:author="28.541_CR0261_(Rel-16)_eNRM" w:date="2020-06-26T11:47:00Z">
              <w:r w:rsidRPr="002B15AA">
                <w:rPr>
                  <w:rFonts w:cs="Arial"/>
                </w:rPr>
                <w:t>T</w:t>
              </w:r>
            </w:ins>
          </w:p>
        </w:tc>
        <w:tc>
          <w:tcPr>
            <w:tcW w:w="1077" w:type="dxa"/>
          </w:tcPr>
          <w:p w:rsidR="002E15E6" w:rsidRPr="002B15AA" w:rsidRDefault="002E15E6" w:rsidP="009E443B">
            <w:pPr>
              <w:pStyle w:val="TAL"/>
              <w:jc w:val="center"/>
              <w:rPr>
                <w:ins w:id="15881" w:author="28.541_CR0261_(Rel-16)_eNRM" w:date="2020-06-26T11:47:00Z"/>
                <w:rFonts w:cs="Arial"/>
                <w:lang w:eastAsia="zh-CN"/>
              </w:rPr>
            </w:pPr>
            <w:ins w:id="15882" w:author="28.541_CR0261_(Rel-16)_eNRM" w:date="2020-06-26T11:47:00Z">
              <w:r>
                <w:rPr>
                  <w:rFonts w:cs="Arial"/>
                  <w:lang w:eastAsia="zh-CN"/>
                </w:rPr>
                <w:t>F</w:t>
              </w:r>
            </w:ins>
          </w:p>
        </w:tc>
        <w:tc>
          <w:tcPr>
            <w:tcW w:w="1117" w:type="dxa"/>
          </w:tcPr>
          <w:p w:rsidR="002E15E6" w:rsidRPr="002B15AA" w:rsidRDefault="002E15E6" w:rsidP="009E443B">
            <w:pPr>
              <w:pStyle w:val="TAL"/>
              <w:jc w:val="center"/>
              <w:rPr>
                <w:ins w:id="15883" w:author="28.541_CR0261_(Rel-16)_eNRM" w:date="2020-06-26T11:47:00Z"/>
                <w:rFonts w:cs="Arial"/>
              </w:rPr>
            </w:pPr>
            <w:ins w:id="15884" w:author="28.541_CR0261_(Rel-16)_eNRM" w:date="2020-06-26T11:47:00Z">
              <w:r w:rsidRPr="002B15AA">
                <w:rPr>
                  <w:rFonts w:cs="Arial"/>
                </w:rPr>
                <w:t>F</w:t>
              </w:r>
            </w:ins>
          </w:p>
        </w:tc>
        <w:tc>
          <w:tcPr>
            <w:tcW w:w="1237" w:type="dxa"/>
          </w:tcPr>
          <w:p w:rsidR="002E15E6" w:rsidRPr="002B15AA" w:rsidRDefault="002E15E6" w:rsidP="009E443B">
            <w:pPr>
              <w:pStyle w:val="TAL"/>
              <w:jc w:val="center"/>
              <w:rPr>
                <w:ins w:id="15885" w:author="28.541_CR0261_(Rel-16)_eNRM" w:date="2020-06-26T11:47:00Z"/>
                <w:rFonts w:cs="Arial"/>
                <w:lang w:eastAsia="zh-CN"/>
              </w:rPr>
            </w:pPr>
            <w:ins w:id="15886" w:author="28.541_CR0261_(Rel-16)_eNRM" w:date="2020-06-26T11:47:00Z">
              <w:r w:rsidRPr="002B15AA">
                <w:rPr>
                  <w:rFonts w:cs="Arial"/>
                  <w:lang w:eastAsia="zh-CN"/>
                </w:rPr>
                <w:t>T</w:t>
              </w:r>
            </w:ins>
          </w:p>
        </w:tc>
      </w:tr>
      <w:tr w:rsidR="002E15E6" w:rsidRPr="002B15AA" w:rsidTr="009E443B">
        <w:trPr>
          <w:cantSplit/>
          <w:jc w:val="center"/>
          <w:ins w:id="15887" w:author="28.541_CR0261_(Rel-16)_eNRM" w:date="2020-06-26T11:47:00Z"/>
        </w:trPr>
        <w:tc>
          <w:tcPr>
            <w:tcW w:w="4304" w:type="dxa"/>
          </w:tcPr>
          <w:p w:rsidR="002E15E6" w:rsidRDefault="002E15E6" w:rsidP="009E443B">
            <w:pPr>
              <w:pStyle w:val="TAL"/>
              <w:rPr>
                <w:ins w:id="15888" w:author="28.541_CR0261_(Rel-16)_eNRM" w:date="2020-06-26T11:47:00Z"/>
                <w:rFonts w:ascii="Courier New" w:hAnsi="Courier New" w:cs="Courier New"/>
                <w:lang w:eastAsia="zh-CN"/>
              </w:rPr>
            </w:pPr>
            <w:ins w:id="15889" w:author="28.541_CR0261_(Rel-16)_eNRM" w:date="2020-06-26T11:47:00Z">
              <w:r>
                <w:rPr>
                  <w:rFonts w:ascii="Courier New" w:hAnsi="Courier New" w:cs="Courier New"/>
                  <w:lang w:eastAsia="zh-CN"/>
                </w:rPr>
                <w:t>isSessionReleasedQFMonitoringSupported</w:t>
              </w:r>
            </w:ins>
          </w:p>
        </w:tc>
        <w:tc>
          <w:tcPr>
            <w:tcW w:w="947" w:type="dxa"/>
          </w:tcPr>
          <w:p w:rsidR="002E15E6" w:rsidRPr="002B15AA" w:rsidRDefault="002E15E6" w:rsidP="009E443B">
            <w:pPr>
              <w:pStyle w:val="TAL"/>
              <w:jc w:val="center"/>
              <w:rPr>
                <w:ins w:id="15890" w:author="28.541_CR0261_(Rel-16)_eNRM" w:date="2020-06-26T11:47:00Z"/>
              </w:rPr>
            </w:pPr>
            <w:ins w:id="15891" w:author="28.541_CR0261_(Rel-16)_eNRM" w:date="2020-06-26T11:47:00Z">
              <w:r w:rsidRPr="002B15AA">
                <w:t>M</w:t>
              </w:r>
            </w:ins>
          </w:p>
        </w:tc>
        <w:tc>
          <w:tcPr>
            <w:tcW w:w="1167" w:type="dxa"/>
          </w:tcPr>
          <w:p w:rsidR="002E15E6" w:rsidRPr="002B15AA" w:rsidRDefault="002E15E6" w:rsidP="009E443B">
            <w:pPr>
              <w:pStyle w:val="TAL"/>
              <w:jc w:val="center"/>
              <w:rPr>
                <w:ins w:id="15892" w:author="28.541_CR0261_(Rel-16)_eNRM" w:date="2020-06-26T11:47:00Z"/>
                <w:rFonts w:cs="Arial"/>
              </w:rPr>
            </w:pPr>
            <w:ins w:id="15893" w:author="28.541_CR0261_(Rel-16)_eNRM" w:date="2020-06-26T11:47:00Z">
              <w:r w:rsidRPr="002B15AA">
                <w:rPr>
                  <w:rFonts w:cs="Arial"/>
                </w:rPr>
                <w:t>T</w:t>
              </w:r>
            </w:ins>
          </w:p>
        </w:tc>
        <w:tc>
          <w:tcPr>
            <w:tcW w:w="1077" w:type="dxa"/>
          </w:tcPr>
          <w:p w:rsidR="002E15E6" w:rsidRPr="002B15AA" w:rsidRDefault="002E15E6" w:rsidP="009E443B">
            <w:pPr>
              <w:pStyle w:val="TAL"/>
              <w:jc w:val="center"/>
              <w:rPr>
                <w:ins w:id="15894" w:author="28.541_CR0261_(Rel-16)_eNRM" w:date="2020-06-26T11:47:00Z"/>
                <w:rFonts w:cs="Arial"/>
                <w:lang w:eastAsia="zh-CN"/>
              </w:rPr>
            </w:pPr>
            <w:ins w:id="15895" w:author="28.541_CR0261_(Rel-16)_eNRM" w:date="2020-06-26T11:47:00Z">
              <w:r>
                <w:rPr>
                  <w:rFonts w:cs="Arial"/>
                  <w:lang w:eastAsia="zh-CN"/>
                </w:rPr>
                <w:t>F</w:t>
              </w:r>
            </w:ins>
          </w:p>
        </w:tc>
        <w:tc>
          <w:tcPr>
            <w:tcW w:w="1117" w:type="dxa"/>
          </w:tcPr>
          <w:p w:rsidR="002E15E6" w:rsidRPr="002B15AA" w:rsidRDefault="002E15E6" w:rsidP="009E443B">
            <w:pPr>
              <w:pStyle w:val="TAL"/>
              <w:jc w:val="center"/>
              <w:rPr>
                <w:ins w:id="15896" w:author="28.541_CR0261_(Rel-16)_eNRM" w:date="2020-06-26T11:47:00Z"/>
                <w:rFonts w:cs="Arial"/>
              </w:rPr>
            </w:pPr>
            <w:ins w:id="15897" w:author="28.541_CR0261_(Rel-16)_eNRM" w:date="2020-06-26T11:47:00Z">
              <w:r w:rsidRPr="002B15AA">
                <w:rPr>
                  <w:rFonts w:cs="Arial"/>
                </w:rPr>
                <w:t>F</w:t>
              </w:r>
            </w:ins>
          </w:p>
        </w:tc>
        <w:tc>
          <w:tcPr>
            <w:tcW w:w="1237" w:type="dxa"/>
          </w:tcPr>
          <w:p w:rsidR="002E15E6" w:rsidRPr="002B15AA" w:rsidRDefault="002E15E6" w:rsidP="009E443B">
            <w:pPr>
              <w:pStyle w:val="TAL"/>
              <w:jc w:val="center"/>
              <w:rPr>
                <w:ins w:id="15898" w:author="28.541_CR0261_(Rel-16)_eNRM" w:date="2020-06-26T11:47:00Z"/>
                <w:rFonts w:cs="Arial"/>
                <w:lang w:eastAsia="zh-CN"/>
              </w:rPr>
            </w:pPr>
            <w:ins w:id="15899" w:author="28.541_CR0261_(Rel-16)_eNRM" w:date="2020-06-26T11:47:00Z">
              <w:r w:rsidRPr="002B15AA">
                <w:rPr>
                  <w:rFonts w:cs="Arial"/>
                  <w:lang w:eastAsia="zh-CN"/>
                </w:rPr>
                <w:t>T</w:t>
              </w:r>
            </w:ins>
          </w:p>
        </w:tc>
      </w:tr>
      <w:tr w:rsidR="002E15E6" w:rsidRPr="002B15AA" w:rsidTr="009E443B">
        <w:trPr>
          <w:cantSplit/>
          <w:jc w:val="center"/>
          <w:ins w:id="15900" w:author="28.541_CR0261_(Rel-16)_eNRM" w:date="2020-06-26T11:47:00Z"/>
        </w:trPr>
        <w:tc>
          <w:tcPr>
            <w:tcW w:w="4304" w:type="dxa"/>
          </w:tcPr>
          <w:p w:rsidR="002E15E6" w:rsidRPr="002B15AA" w:rsidRDefault="002E15E6" w:rsidP="009E443B">
            <w:pPr>
              <w:pStyle w:val="TAL"/>
              <w:rPr>
                <w:ins w:id="15901" w:author="28.541_CR0261_(Rel-16)_eNRM" w:date="2020-06-26T11:47:00Z"/>
                <w:rFonts w:ascii="Courier New" w:hAnsi="Courier New" w:cs="Courier New"/>
                <w:lang w:eastAsia="zh-CN"/>
              </w:rPr>
            </w:pPr>
            <w:ins w:id="15902" w:author="28.541_CR0261_(Rel-16)_eNRM" w:date="2020-06-26T11:47:00Z">
              <w:r>
                <w:rPr>
                  <w:rFonts w:ascii="Courier New" w:hAnsi="Courier New"/>
                </w:rPr>
                <w:t>qFP</w:t>
              </w:r>
              <w:r w:rsidRPr="00713B57">
                <w:rPr>
                  <w:rFonts w:ascii="Courier New" w:hAnsi="Courier New" w:cs="Courier New"/>
                  <w:lang w:eastAsia="zh-CN"/>
                </w:rPr>
                <w:t>acketDelayThresholds</w:t>
              </w:r>
            </w:ins>
          </w:p>
        </w:tc>
        <w:tc>
          <w:tcPr>
            <w:tcW w:w="947" w:type="dxa"/>
          </w:tcPr>
          <w:p w:rsidR="002E15E6" w:rsidRPr="002B15AA" w:rsidRDefault="002E15E6" w:rsidP="009E443B">
            <w:pPr>
              <w:pStyle w:val="TAL"/>
              <w:jc w:val="center"/>
              <w:rPr>
                <w:ins w:id="15903" w:author="28.541_CR0261_(Rel-16)_eNRM" w:date="2020-06-26T11:47:00Z"/>
              </w:rPr>
            </w:pPr>
            <w:ins w:id="15904" w:author="28.541_CR0261_(Rel-16)_eNRM" w:date="2020-06-26T11:47:00Z">
              <w:r>
                <w:t>C</w:t>
              </w:r>
              <w:r w:rsidRPr="002B15AA">
                <w:t>M</w:t>
              </w:r>
            </w:ins>
          </w:p>
        </w:tc>
        <w:tc>
          <w:tcPr>
            <w:tcW w:w="1167" w:type="dxa"/>
          </w:tcPr>
          <w:p w:rsidR="002E15E6" w:rsidRPr="002B15AA" w:rsidRDefault="002E15E6" w:rsidP="009E443B">
            <w:pPr>
              <w:pStyle w:val="TAL"/>
              <w:jc w:val="center"/>
              <w:rPr>
                <w:ins w:id="15905" w:author="28.541_CR0261_(Rel-16)_eNRM" w:date="2020-06-26T11:47:00Z"/>
              </w:rPr>
            </w:pPr>
            <w:ins w:id="15906" w:author="28.541_CR0261_(Rel-16)_eNRM" w:date="2020-06-26T11:47:00Z">
              <w:r w:rsidRPr="002B15AA">
                <w:rPr>
                  <w:rFonts w:cs="Arial"/>
                </w:rPr>
                <w:t>T</w:t>
              </w:r>
            </w:ins>
          </w:p>
        </w:tc>
        <w:tc>
          <w:tcPr>
            <w:tcW w:w="1077" w:type="dxa"/>
          </w:tcPr>
          <w:p w:rsidR="002E15E6" w:rsidRPr="002B15AA" w:rsidRDefault="002E15E6" w:rsidP="009E443B">
            <w:pPr>
              <w:pStyle w:val="TAL"/>
              <w:jc w:val="center"/>
              <w:rPr>
                <w:ins w:id="15907" w:author="28.541_CR0261_(Rel-16)_eNRM" w:date="2020-06-26T11:47:00Z"/>
              </w:rPr>
            </w:pPr>
            <w:ins w:id="15908" w:author="28.541_CR0261_(Rel-16)_eNRM" w:date="2020-06-26T11:47:00Z">
              <w:r>
                <w:rPr>
                  <w:rFonts w:cs="Arial"/>
                  <w:lang w:eastAsia="zh-CN"/>
                </w:rPr>
                <w:t>T</w:t>
              </w:r>
            </w:ins>
          </w:p>
        </w:tc>
        <w:tc>
          <w:tcPr>
            <w:tcW w:w="1117" w:type="dxa"/>
          </w:tcPr>
          <w:p w:rsidR="002E15E6" w:rsidRPr="002B15AA" w:rsidRDefault="002E15E6" w:rsidP="009E443B">
            <w:pPr>
              <w:pStyle w:val="TAL"/>
              <w:jc w:val="center"/>
              <w:rPr>
                <w:ins w:id="15909" w:author="28.541_CR0261_(Rel-16)_eNRM" w:date="2020-06-26T11:47:00Z"/>
                <w:lang w:eastAsia="zh-CN"/>
              </w:rPr>
            </w:pPr>
            <w:ins w:id="15910" w:author="28.541_CR0261_(Rel-16)_eNRM" w:date="2020-06-26T11:47:00Z">
              <w:r w:rsidRPr="002B15AA">
                <w:rPr>
                  <w:rFonts w:cs="Arial"/>
                </w:rPr>
                <w:t>F</w:t>
              </w:r>
            </w:ins>
          </w:p>
        </w:tc>
        <w:tc>
          <w:tcPr>
            <w:tcW w:w="1237" w:type="dxa"/>
          </w:tcPr>
          <w:p w:rsidR="002E15E6" w:rsidRPr="002B15AA" w:rsidRDefault="002E15E6" w:rsidP="009E443B">
            <w:pPr>
              <w:pStyle w:val="TAL"/>
              <w:jc w:val="center"/>
              <w:rPr>
                <w:ins w:id="15911" w:author="28.541_CR0261_(Rel-16)_eNRM" w:date="2020-06-26T11:47:00Z"/>
              </w:rPr>
            </w:pPr>
            <w:ins w:id="15912" w:author="28.541_CR0261_(Rel-16)_eNRM" w:date="2020-06-26T11:47:00Z">
              <w:r w:rsidRPr="002B15AA">
                <w:rPr>
                  <w:rFonts w:cs="Arial"/>
                  <w:lang w:eastAsia="zh-CN"/>
                </w:rPr>
                <w:t>T</w:t>
              </w:r>
            </w:ins>
          </w:p>
        </w:tc>
      </w:tr>
      <w:tr w:rsidR="002E15E6" w:rsidRPr="002B15AA" w:rsidTr="009E443B">
        <w:trPr>
          <w:cantSplit/>
          <w:jc w:val="center"/>
          <w:ins w:id="15913" w:author="28.541_CR0261_(Rel-16)_eNRM" w:date="2020-06-26T11:47:00Z"/>
        </w:trPr>
        <w:tc>
          <w:tcPr>
            <w:tcW w:w="4304"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L"/>
              <w:rPr>
                <w:ins w:id="15914" w:author="28.541_CR0261_(Rel-16)_eNRM" w:date="2020-06-26T11:47:00Z"/>
                <w:rFonts w:ascii="Courier New" w:hAnsi="Courier New" w:cs="Courier New"/>
                <w:lang w:eastAsia="zh-CN"/>
              </w:rPr>
            </w:pPr>
            <w:ins w:id="15915" w:author="28.541_CR0261_(Rel-16)_eNRM" w:date="2020-06-26T11:47:00Z">
              <w:r>
                <w:rPr>
                  <w:rFonts w:ascii="Courier New" w:hAnsi="Courier New"/>
                </w:rPr>
                <w:t>qFM</w:t>
              </w:r>
              <w:r w:rsidRPr="00713B57">
                <w:rPr>
                  <w:rFonts w:ascii="Courier New" w:hAnsi="Courier New" w:cs="Courier New"/>
                  <w:lang w:eastAsia="zh-CN"/>
                </w:rPr>
                <w:t>inimum</w:t>
              </w:r>
              <w:r w:rsidRPr="00713B57">
                <w:rPr>
                  <w:rFonts w:ascii="Courier New" w:hAnsi="Courier New" w:cs="Courier New" w:hint="eastAsia"/>
                  <w:lang w:eastAsia="zh-CN"/>
                </w:rPr>
                <w:t>W</w:t>
              </w:r>
              <w:r w:rsidRPr="00713B57">
                <w:rPr>
                  <w:rFonts w:ascii="Courier New" w:hAnsi="Courier New" w:cs="Courier New"/>
                  <w:lang w:eastAsia="zh-CN"/>
                </w:rPr>
                <w:t>aitTime</w:t>
              </w:r>
            </w:ins>
          </w:p>
        </w:tc>
        <w:tc>
          <w:tcPr>
            <w:tcW w:w="947"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C"/>
              <w:rPr>
                <w:ins w:id="15916" w:author="28.541_CR0261_(Rel-16)_eNRM" w:date="2020-06-26T11:47:00Z"/>
              </w:rPr>
            </w:pPr>
            <w:ins w:id="15917" w:author="28.541_CR0261_(Rel-16)_eNRM" w:date="2020-06-26T11:47:00Z">
              <w:r>
                <w:t>CM</w:t>
              </w:r>
            </w:ins>
          </w:p>
        </w:tc>
        <w:tc>
          <w:tcPr>
            <w:tcW w:w="1167"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C"/>
              <w:rPr>
                <w:ins w:id="15918" w:author="28.541_CR0261_(Rel-16)_eNRM" w:date="2020-06-26T11:47:00Z"/>
              </w:rPr>
            </w:pPr>
            <w:ins w:id="15919" w:author="28.541_CR0261_(Rel-16)_eNRM" w:date="2020-06-26T11:47:00Z">
              <w:r w:rsidRPr="002B15AA">
                <w:rPr>
                  <w:rFonts w:cs="Arial"/>
                </w:rPr>
                <w:t>T</w:t>
              </w:r>
            </w:ins>
          </w:p>
        </w:tc>
        <w:tc>
          <w:tcPr>
            <w:tcW w:w="1077"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C"/>
              <w:rPr>
                <w:ins w:id="15920" w:author="28.541_CR0261_(Rel-16)_eNRM" w:date="2020-06-26T11:47:00Z"/>
              </w:rPr>
            </w:pPr>
            <w:ins w:id="15921" w:author="28.541_CR0261_(Rel-16)_eNRM" w:date="2020-06-26T11:47:00Z">
              <w:r w:rsidRPr="002B15AA">
                <w:rPr>
                  <w:rFonts w:cs="Arial"/>
                  <w:lang w:eastAsia="zh-CN"/>
                </w:rPr>
                <w:t>T</w:t>
              </w:r>
            </w:ins>
          </w:p>
        </w:tc>
        <w:tc>
          <w:tcPr>
            <w:tcW w:w="1117"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C"/>
              <w:rPr>
                <w:ins w:id="15922" w:author="28.541_CR0261_(Rel-16)_eNRM" w:date="2020-06-26T11:47:00Z"/>
                <w:lang w:eastAsia="zh-CN"/>
              </w:rPr>
            </w:pPr>
            <w:ins w:id="15923" w:author="28.541_CR0261_(Rel-16)_eNRM" w:date="2020-06-26T11:47:00Z">
              <w:r w:rsidRPr="002B15AA">
                <w:rPr>
                  <w:rFonts w:cs="Arial"/>
                </w:rPr>
                <w:t>F</w:t>
              </w:r>
            </w:ins>
          </w:p>
        </w:tc>
        <w:tc>
          <w:tcPr>
            <w:tcW w:w="1237"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C"/>
              <w:rPr>
                <w:ins w:id="15924" w:author="28.541_CR0261_(Rel-16)_eNRM" w:date="2020-06-26T11:47:00Z"/>
              </w:rPr>
            </w:pPr>
            <w:ins w:id="15925" w:author="28.541_CR0261_(Rel-16)_eNRM" w:date="2020-06-26T11:47:00Z">
              <w:r w:rsidRPr="002B15AA">
                <w:rPr>
                  <w:rFonts w:cs="Arial"/>
                  <w:lang w:eastAsia="zh-CN"/>
                </w:rPr>
                <w:t>T</w:t>
              </w:r>
            </w:ins>
          </w:p>
        </w:tc>
      </w:tr>
      <w:tr w:rsidR="002E15E6" w:rsidRPr="002B15AA" w:rsidTr="009E443B">
        <w:trPr>
          <w:cantSplit/>
          <w:jc w:val="center"/>
          <w:ins w:id="15926" w:author="28.541_CR0261_(Rel-16)_eNRM" w:date="2020-06-26T11:47:00Z"/>
        </w:trPr>
        <w:tc>
          <w:tcPr>
            <w:tcW w:w="4304" w:type="dxa"/>
            <w:tcBorders>
              <w:top w:val="single" w:sz="4" w:space="0" w:color="auto"/>
              <w:left w:val="single" w:sz="4" w:space="0" w:color="auto"/>
              <w:bottom w:val="single" w:sz="4" w:space="0" w:color="auto"/>
              <w:right w:val="single" w:sz="4" w:space="0" w:color="auto"/>
            </w:tcBorders>
          </w:tcPr>
          <w:p w:rsidR="002E15E6" w:rsidRPr="00713B57" w:rsidRDefault="002E15E6" w:rsidP="009E443B">
            <w:pPr>
              <w:pStyle w:val="TAL"/>
              <w:rPr>
                <w:ins w:id="15927" w:author="28.541_CR0261_(Rel-16)_eNRM" w:date="2020-06-26T11:47:00Z"/>
                <w:rFonts w:ascii="Courier New" w:hAnsi="Courier New" w:cs="Courier New"/>
                <w:lang w:eastAsia="zh-CN"/>
              </w:rPr>
            </w:pPr>
            <w:ins w:id="15928" w:author="28.541_CR0261_(Rel-16)_eNRM" w:date="2020-06-26T11:47:00Z">
              <w:r>
                <w:rPr>
                  <w:rFonts w:ascii="Courier New" w:hAnsi="Courier New"/>
                </w:rPr>
                <w:t>qFM</w:t>
              </w:r>
              <w:r w:rsidRPr="00713B57">
                <w:rPr>
                  <w:rFonts w:ascii="Courier New" w:hAnsi="Courier New" w:cs="Courier New"/>
                  <w:lang w:eastAsia="zh-CN"/>
                </w:rPr>
                <w:t>easurementPeriod</w:t>
              </w:r>
            </w:ins>
          </w:p>
        </w:tc>
        <w:tc>
          <w:tcPr>
            <w:tcW w:w="947"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C"/>
              <w:rPr>
                <w:ins w:id="15929" w:author="28.541_CR0261_(Rel-16)_eNRM" w:date="2020-06-26T11:47:00Z"/>
              </w:rPr>
            </w:pPr>
            <w:ins w:id="15930" w:author="28.541_CR0261_(Rel-16)_eNRM" w:date="2020-06-26T11:47:00Z">
              <w:r>
                <w:t>CM</w:t>
              </w:r>
            </w:ins>
          </w:p>
        </w:tc>
        <w:tc>
          <w:tcPr>
            <w:tcW w:w="1167"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C"/>
              <w:rPr>
                <w:ins w:id="15931" w:author="28.541_CR0261_(Rel-16)_eNRM" w:date="2020-06-26T11:47:00Z"/>
                <w:rFonts w:cs="Arial"/>
              </w:rPr>
            </w:pPr>
            <w:ins w:id="15932" w:author="28.541_CR0261_(Rel-16)_eNRM" w:date="2020-06-26T11:47:00Z">
              <w:r w:rsidRPr="002B15AA">
                <w:rPr>
                  <w:rFonts w:cs="Arial"/>
                </w:rPr>
                <w:t>T</w:t>
              </w:r>
            </w:ins>
          </w:p>
        </w:tc>
        <w:tc>
          <w:tcPr>
            <w:tcW w:w="1077"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C"/>
              <w:rPr>
                <w:ins w:id="15933" w:author="28.541_CR0261_(Rel-16)_eNRM" w:date="2020-06-26T11:47:00Z"/>
                <w:rFonts w:cs="Arial"/>
                <w:lang w:eastAsia="zh-CN"/>
              </w:rPr>
            </w:pPr>
            <w:ins w:id="15934" w:author="28.541_CR0261_(Rel-16)_eNRM" w:date="2020-06-26T11:47:00Z">
              <w:r>
                <w:rPr>
                  <w:rFonts w:cs="Arial"/>
                  <w:lang w:eastAsia="zh-CN"/>
                </w:rPr>
                <w:t>T</w:t>
              </w:r>
            </w:ins>
          </w:p>
        </w:tc>
        <w:tc>
          <w:tcPr>
            <w:tcW w:w="1117"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C"/>
              <w:rPr>
                <w:ins w:id="15935" w:author="28.541_CR0261_(Rel-16)_eNRM" w:date="2020-06-26T11:47:00Z"/>
                <w:rFonts w:cs="Arial"/>
              </w:rPr>
            </w:pPr>
            <w:ins w:id="15936" w:author="28.541_CR0261_(Rel-16)_eNRM" w:date="2020-06-26T11:47:00Z">
              <w:r w:rsidRPr="002B15AA">
                <w:rPr>
                  <w:rFonts w:cs="Arial"/>
                </w:rPr>
                <w:t>F</w:t>
              </w:r>
            </w:ins>
          </w:p>
        </w:tc>
        <w:tc>
          <w:tcPr>
            <w:tcW w:w="1237"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C"/>
              <w:rPr>
                <w:ins w:id="15937" w:author="28.541_CR0261_(Rel-16)_eNRM" w:date="2020-06-26T11:47:00Z"/>
                <w:rFonts w:cs="Arial"/>
                <w:lang w:eastAsia="zh-CN"/>
              </w:rPr>
            </w:pPr>
            <w:ins w:id="15938" w:author="28.541_CR0261_(Rel-16)_eNRM" w:date="2020-06-26T11:47:00Z">
              <w:r w:rsidRPr="002B15AA">
                <w:rPr>
                  <w:rFonts w:cs="Arial"/>
                  <w:lang w:eastAsia="zh-CN"/>
                </w:rPr>
                <w:t>T</w:t>
              </w:r>
            </w:ins>
          </w:p>
        </w:tc>
      </w:tr>
    </w:tbl>
    <w:p w:rsidR="002E15E6" w:rsidRPr="002B15AA" w:rsidRDefault="002E15E6" w:rsidP="002E15E6">
      <w:pPr>
        <w:pStyle w:val="Heading4"/>
        <w:rPr>
          <w:ins w:id="15939" w:author="28.541_CR0261_(Rel-16)_eNRM" w:date="2020-06-26T11:47:00Z"/>
        </w:rPr>
      </w:pPr>
      <w:bookmarkStart w:id="15940" w:name="_Toc4400895"/>
      <w:bookmarkStart w:id="15941" w:name="_Toc44341570"/>
      <w:ins w:id="15942" w:author="28.541_CR0261_(Rel-16)_eNRM" w:date="2020-06-26T11:47:00Z">
        <w:r w:rsidRPr="002B15AA">
          <w:t>5.3.</w:t>
        </w:r>
        <w:r>
          <w:t>70</w:t>
        </w:r>
        <w:r w:rsidRPr="002B15AA">
          <w:t>.3</w:t>
        </w:r>
        <w:r w:rsidRPr="002B15AA">
          <w:tab/>
          <w:t>Attribute constraints</w:t>
        </w:r>
        <w:bookmarkEnd w:id="15940"/>
        <w:bookmarkEnd w:id="15941"/>
      </w:ins>
    </w:p>
    <w:tbl>
      <w:tblPr>
        <w:tblW w:w="8921" w:type="dxa"/>
        <w:jc w:val="center"/>
        <w:tblLook w:val="01E0" w:firstRow="1" w:lastRow="1" w:firstColumn="1" w:lastColumn="1" w:noHBand="0" w:noVBand="0"/>
      </w:tblPr>
      <w:tblGrid>
        <w:gridCol w:w="3184"/>
        <w:gridCol w:w="5737"/>
      </w:tblGrid>
      <w:tr w:rsidR="002E15E6" w:rsidRPr="002B15AA" w:rsidTr="009E443B">
        <w:trPr>
          <w:jc w:val="center"/>
          <w:ins w:id="15943" w:author="28.541_CR0261_(Rel-16)_eNRM" w:date="2020-06-26T11:47:00Z"/>
        </w:trPr>
        <w:tc>
          <w:tcPr>
            <w:tcW w:w="3184" w:type="dxa"/>
            <w:tcBorders>
              <w:top w:val="single" w:sz="4" w:space="0" w:color="auto"/>
              <w:left w:val="single" w:sz="4" w:space="0" w:color="auto"/>
              <w:bottom w:val="single" w:sz="4" w:space="0" w:color="auto"/>
              <w:right w:val="single" w:sz="4" w:space="0" w:color="auto"/>
            </w:tcBorders>
            <w:shd w:val="clear" w:color="auto" w:fill="D9D9D9"/>
          </w:tcPr>
          <w:p w:rsidR="002E15E6" w:rsidRPr="002B15AA" w:rsidRDefault="002E15E6" w:rsidP="009E443B">
            <w:pPr>
              <w:pStyle w:val="TAH"/>
              <w:rPr>
                <w:ins w:id="15944" w:author="28.541_CR0261_(Rel-16)_eNRM" w:date="2020-06-26T11:47:00Z"/>
              </w:rPr>
            </w:pPr>
            <w:ins w:id="15945" w:author="28.541_CR0261_(Rel-16)_eNRM" w:date="2020-06-26T11:47:00Z">
              <w:r w:rsidRPr="002B15AA">
                <w:t>Name</w:t>
              </w:r>
            </w:ins>
          </w:p>
        </w:tc>
        <w:tc>
          <w:tcPr>
            <w:tcW w:w="5737" w:type="dxa"/>
            <w:tcBorders>
              <w:top w:val="single" w:sz="4" w:space="0" w:color="auto"/>
              <w:left w:val="single" w:sz="4" w:space="0" w:color="auto"/>
              <w:bottom w:val="single" w:sz="4" w:space="0" w:color="auto"/>
              <w:right w:val="single" w:sz="4" w:space="0" w:color="auto"/>
            </w:tcBorders>
            <w:shd w:val="clear" w:color="auto" w:fill="D9D9D9"/>
          </w:tcPr>
          <w:p w:rsidR="002E15E6" w:rsidRPr="002B15AA" w:rsidRDefault="002E15E6" w:rsidP="009E443B">
            <w:pPr>
              <w:pStyle w:val="TAH"/>
              <w:rPr>
                <w:ins w:id="15946" w:author="28.541_CR0261_(Rel-16)_eNRM" w:date="2020-06-26T11:47:00Z"/>
              </w:rPr>
            </w:pPr>
            <w:ins w:id="15947" w:author="28.541_CR0261_(Rel-16)_eNRM" w:date="2020-06-26T11:47:00Z">
              <w:r w:rsidRPr="002B15AA">
                <w:t>Definition</w:t>
              </w:r>
            </w:ins>
          </w:p>
        </w:tc>
      </w:tr>
      <w:tr w:rsidR="002E15E6" w:rsidRPr="002B15AA" w:rsidTr="009E443B">
        <w:trPr>
          <w:jc w:val="center"/>
          <w:ins w:id="15948" w:author="28.541_CR0261_(Rel-16)_eNRM" w:date="2020-06-26T11:47:00Z"/>
        </w:trPr>
        <w:tc>
          <w:tcPr>
            <w:tcW w:w="3184"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L"/>
              <w:rPr>
                <w:ins w:id="15949" w:author="28.541_CR0261_(Rel-16)_eNRM" w:date="2020-06-26T11:47:00Z"/>
                <w:rFonts w:ascii="Courier New" w:hAnsi="Courier New" w:cs="Courier New"/>
                <w:lang w:eastAsia="zh-CN"/>
              </w:rPr>
            </w:pPr>
            <w:ins w:id="15950" w:author="28.541_CR0261_(Rel-16)_eNRM" w:date="2020-06-26T11:47:00Z">
              <w:r>
                <w:rPr>
                  <w:rFonts w:ascii="Courier New" w:hAnsi="Courier New"/>
                </w:rPr>
                <w:t>qFP</w:t>
              </w:r>
              <w:r w:rsidRPr="00713B57">
                <w:rPr>
                  <w:rFonts w:ascii="Courier New" w:hAnsi="Courier New" w:cs="Courier New"/>
                  <w:lang w:eastAsia="zh-CN"/>
                </w:rPr>
                <w:t>acketDelayThresholds</w:t>
              </w:r>
              <w:r w:rsidRPr="002B15AA">
                <w:rPr>
                  <w:rFonts w:cs="Arial"/>
                </w:rPr>
                <w:t xml:space="preserve"> Support Qualifier</w:t>
              </w:r>
            </w:ins>
          </w:p>
        </w:tc>
        <w:tc>
          <w:tcPr>
            <w:tcW w:w="5737"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L"/>
              <w:rPr>
                <w:ins w:id="15951" w:author="28.541_CR0261_(Rel-16)_eNRM" w:date="2020-06-26T11:47:00Z"/>
                <w:lang w:eastAsia="zh-CN"/>
              </w:rPr>
            </w:pPr>
            <w:ins w:id="15952" w:author="28.541_CR0261_(Rel-16)_eNRM" w:date="2020-06-26T11:47:00Z">
              <w:r w:rsidRPr="002B15AA">
                <w:t xml:space="preserve">Condition: </w:t>
              </w:r>
              <w:r>
                <w:rPr>
                  <w:rFonts w:ascii="Courier New" w:hAnsi="Courier New" w:cs="Courier New"/>
                  <w:lang w:eastAsia="zh-CN"/>
                </w:rPr>
                <w:t>isEventTriggeredQFMonitoringSupported</w:t>
              </w:r>
              <w:r>
                <w:t xml:space="preserve"> attribute of the same MOI is set to “Yes”.</w:t>
              </w:r>
            </w:ins>
          </w:p>
        </w:tc>
      </w:tr>
      <w:tr w:rsidR="002E15E6" w:rsidRPr="002B15AA" w:rsidTr="009E443B">
        <w:trPr>
          <w:jc w:val="center"/>
          <w:ins w:id="15953" w:author="28.541_CR0261_(Rel-16)_eNRM" w:date="2020-06-26T11:47:00Z"/>
        </w:trPr>
        <w:tc>
          <w:tcPr>
            <w:tcW w:w="3184"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L"/>
              <w:rPr>
                <w:ins w:id="15954" w:author="28.541_CR0261_(Rel-16)_eNRM" w:date="2020-06-26T11:47:00Z"/>
                <w:rFonts w:ascii="Courier New" w:hAnsi="Courier New" w:cs="Courier New"/>
                <w:lang w:eastAsia="zh-CN"/>
              </w:rPr>
            </w:pPr>
            <w:ins w:id="15955" w:author="28.541_CR0261_(Rel-16)_eNRM" w:date="2020-06-26T11:47:00Z">
              <w:r>
                <w:rPr>
                  <w:rFonts w:ascii="Courier New" w:hAnsi="Courier New"/>
                </w:rPr>
                <w:t>qFM</w:t>
              </w:r>
              <w:r w:rsidRPr="00713B57">
                <w:rPr>
                  <w:rFonts w:ascii="Courier New" w:hAnsi="Courier New" w:cs="Courier New"/>
                  <w:lang w:eastAsia="zh-CN"/>
                </w:rPr>
                <w:t>inimum</w:t>
              </w:r>
              <w:r w:rsidRPr="00713B57">
                <w:rPr>
                  <w:rFonts w:ascii="Courier New" w:hAnsi="Courier New" w:cs="Courier New" w:hint="eastAsia"/>
                  <w:lang w:eastAsia="zh-CN"/>
                </w:rPr>
                <w:t>W</w:t>
              </w:r>
              <w:r w:rsidRPr="00713B57">
                <w:rPr>
                  <w:rFonts w:ascii="Courier New" w:hAnsi="Courier New" w:cs="Courier New"/>
                  <w:lang w:eastAsia="zh-CN"/>
                </w:rPr>
                <w:t>aitTime</w:t>
              </w:r>
              <w:r w:rsidRPr="002B15AA">
                <w:rPr>
                  <w:rFonts w:cs="Arial"/>
                </w:rPr>
                <w:t xml:space="preserve"> Support Qualifier</w:t>
              </w:r>
            </w:ins>
          </w:p>
        </w:tc>
        <w:tc>
          <w:tcPr>
            <w:tcW w:w="5737"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L"/>
              <w:rPr>
                <w:ins w:id="15956" w:author="28.541_CR0261_(Rel-16)_eNRM" w:date="2020-06-26T11:47:00Z"/>
                <w:lang w:eastAsia="zh-CN"/>
              </w:rPr>
            </w:pPr>
            <w:ins w:id="15957" w:author="28.541_CR0261_(Rel-16)_eNRM" w:date="2020-06-26T11:47:00Z">
              <w:r w:rsidRPr="002B15AA">
                <w:t xml:space="preserve">Condition: </w:t>
              </w:r>
              <w:r>
                <w:rPr>
                  <w:rFonts w:ascii="Courier New" w:hAnsi="Courier New" w:cs="Courier New"/>
                  <w:lang w:eastAsia="zh-CN"/>
                </w:rPr>
                <w:t>isEventTriggeredQFMonitoringSupported</w:t>
              </w:r>
              <w:r>
                <w:t xml:space="preserve"> attribute of the same MOI is set to “Yes”.</w:t>
              </w:r>
            </w:ins>
          </w:p>
        </w:tc>
      </w:tr>
      <w:tr w:rsidR="002E15E6" w:rsidRPr="002B15AA" w:rsidTr="009E443B">
        <w:trPr>
          <w:jc w:val="center"/>
          <w:ins w:id="15958" w:author="28.541_CR0261_(Rel-16)_eNRM" w:date="2020-06-26T11:47:00Z"/>
        </w:trPr>
        <w:tc>
          <w:tcPr>
            <w:tcW w:w="3184"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L"/>
              <w:rPr>
                <w:ins w:id="15959" w:author="28.541_CR0261_(Rel-16)_eNRM" w:date="2020-06-26T11:47:00Z"/>
                <w:rFonts w:ascii="Courier New" w:hAnsi="Courier New" w:cs="Courier New"/>
                <w:lang w:eastAsia="zh-CN"/>
              </w:rPr>
            </w:pPr>
            <w:ins w:id="15960" w:author="28.541_CR0261_(Rel-16)_eNRM" w:date="2020-06-26T11:47:00Z">
              <w:r>
                <w:rPr>
                  <w:rFonts w:ascii="Courier New" w:hAnsi="Courier New"/>
                </w:rPr>
                <w:t>qFM</w:t>
              </w:r>
              <w:r w:rsidRPr="00713B57">
                <w:rPr>
                  <w:rFonts w:ascii="Courier New" w:hAnsi="Courier New" w:cs="Courier New"/>
                  <w:lang w:eastAsia="zh-CN"/>
                </w:rPr>
                <w:t>easurementPeriod</w:t>
              </w:r>
              <w:r w:rsidRPr="002B15AA">
                <w:rPr>
                  <w:rFonts w:cs="Arial"/>
                </w:rPr>
                <w:t xml:space="preserve"> Support Qualifier</w:t>
              </w:r>
            </w:ins>
          </w:p>
        </w:tc>
        <w:tc>
          <w:tcPr>
            <w:tcW w:w="5737"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L"/>
              <w:rPr>
                <w:ins w:id="15961" w:author="28.541_CR0261_(Rel-16)_eNRM" w:date="2020-06-26T11:47:00Z"/>
              </w:rPr>
            </w:pPr>
            <w:ins w:id="15962" w:author="28.541_CR0261_(Rel-16)_eNRM" w:date="2020-06-26T11:47:00Z">
              <w:r w:rsidRPr="002B15AA">
                <w:t xml:space="preserve">Condition: </w:t>
              </w:r>
              <w:r>
                <w:rPr>
                  <w:rFonts w:ascii="Courier New" w:hAnsi="Courier New" w:cs="Courier New"/>
                  <w:lang w:eastAsia="zh-CN"/>
                </w:rPr>
                <w:t>isPeriodicQFMonitoringSupported</w:t>
              </w:r>
              <w:r>
                <w:t xml:space="preserve"> attribute of the same MOI is set to “Yes”.</w:t>
              </w:r>
            </w:ins>
          </w:p>
        </w:tc>
      </w:tr>
    </w:tbl>
    <w:p w:rsidR="002E15E6" w:rsidRPr="002B15AA" w:rsidRDefault="002E15E6" w:rsidP="002E15E6">
      <w:pPr>
        <w:pStyle w:val="Heading4"/>
        <w:rPr>
          <w:ins w:id="15963" w:author="28.541_CR0261_(Rel-16)_eNRM" w:date="2020-06-26T11:47:00Z"/>
        </w:rPr>
      </w:pPr>
      <w:bookmarkStart w:id="15964" w:name="_Toc4400896"/>
      <w:bookmarkStart w:id="15965" w:name="_Toc44341571"/>
      <w:ins w:id="15966" w:author="28.541_CR0261_(Rel-16)_eNRM" w:date="2020-06-26T11:47:00Z">
        <w:r w:rsidRPr="002B15AA">
          <w:rPr>
            <w:lang w:eastAsia="zh-CN"/>
          </w:rPr>
          <w:t>5</w:t>
        </w:r>
        <w:r w:rsidRPr="002B15AA">
          <w:t>.3.</w:t>
        </w:r>
        <w:r>
          <w:t>70</w:t>
        </w:r>
        <w:r w:rsidRPr="002B15AA">
          <w:t>.4</w:t>
        </w:r>
        <w:r w:rsidRPr="002B15AA">
          <w:tab/>
          <w:t>Notifications</w:t>
        </w:r>
        <w:bookmarkEnd w:id="15964"/>
        <w:bookmarkEnd w:id="15965"/>
      </w:ins>
    </w:p>
    <w:p w:rsidR="002E15E6" w:rsidRDefault="002E15E6" w:rsidP="002E15E6">
      <w:pPr>
        <w:rPr>
          <w:ins w:id="15967" w:author="28.541_CR0261_(Rel-16)_eNRM" w:date="2020-06-26T11:47:00Z"/>
          <w:lang w:eastAsia="zh-CN"/>
        </w:rPr>
      </w:pPr>
      <w:ins w:id="15968" w:author="28.541_CR0261_(Rel-16)_eNRM" w:date="2020-06-26T11:47:00Z">
        <w:r w:rsidRPr="002B15AA">
          <w:t xml:space="preserve">The common notifications defined in subclause </w:t>
        </w:r>
        <w:r w:rsidRPr="002B15AA">
          <w:rPr>
            <w:rFonts w:hint="eastAsia"/>
            <w:lang w:eastAsia="zh-CN"/>
          </w:rPr>
          <w:t>5.5</w:t>
        </w:r>
        <w:r w:rsidRPr="002B15AA">
          <w:t xml:space="preserve"> are valid for this IOC, without exceptions or additions.</w:t>
        </w:r>
      </w:ins>
    </w:p>
    <w:p w:rsidR="002E15E6" w:rsidRDefault="002E15E6" w:rsidP="002E15E6">
      <w:pPr>
        <w:pStyle w:val="Heading3"/>
        <w:rPr>
          <w:ins w:id="15969" w:author="28.541_CR0261_(Rel-16)_eNRM" w:date="2020-06-26T11:47:00Z"/>
        </w:rPr>
      </w:pPr>
      <w:bookmarkStart w:id="15970" w:name="_Toc4400869"/>
      <w:bookmarkStart w:id="15971" w:name="_Toc44341572"/>
      <w:ins w:id="15972" w:author="28.541_CR0261_(Rel-16)_eNRM" w:date="2020-06-26T11:47:00Z">
        <w:r>
          <w:t>5.3.71</w:t>
        </w:r>
        <w:r>
          <w:tab/>
        </w:r>
        <w:r>
          <w:rPr>
            <w:rFonts w:ascii="Courier New" w:hAnsi="Courier New"/>
          </w:rPr>
          <w:t>QFD</w:t>
        </w:r>
        <w:r w:rsidRPr="006F05B3">
          <w:rPr>
            <w:rFonts w:ascii="Courier New" w:hAnsi="Courier New"/>
          </w:rPr>
          <w:t>elayThresholdsType</w:t>
        </w:r>
        <w:r>
          <w:t xml:space="preserve"> &lt;&lt;dataType&gt;&gt;</w:t>
        </w:r>
        <w:bookmarkEnd w:id="15970"/>
        <w:bookmarkEnd w:id="15971"/>
      </w:ins>
    </w:p>
    <w:p w:rsidR="002E15E6" w:rsidRPr="00945E78" w:rsidRDefault="002E15E6" w:rsidP="002E15E6">
      <w:pPr>
        <w:pStyle w:val="Heading4"/>
        <w:rPr>
          <w:ins w:id="15973" w:author="28.541_CR0261_(Rel-16)_eNRM" w:date="2020-06-26T11:47:00Z"/>
          <w:lang w:val="en-US"/>
        </w:rPr>
      </w:pPr>
      <w:bookmarkStart w:id="15974" w:name="_Toc4400870"/>
      <w:bookmarkStart w:id="15975" w:name="_Toc44341573"/>
      <w:ins w:id="15976" w:author="28.541_CR0261_(Rel-16)_eNRM" w:date="2020-06-26T11:47:00Z">
        <w:r>
          <w:t>5.3.71</w:t>
        </w:r>
        <w:r w:rsidRPr="00945E78">
          <w:rPr>
            <w:lang w:val="en-US"/>
          </w:rPr>
          <w:t>.1</w:t>
        </w:r>
        <w:r w:rsidRPr="00945E78">
          <w:rPr>
            <w:lang w:val="en-US"/>
          </w:rPr>
          <w:tab/>
          <w:t>Definition</w:t>
        </w:r>
        <w:bookmarkEnd w:id="15974"/>
        <w:bookmarkEnd w:id="15975"/>
      </w:ins>
    </w:p>
    <w:p w:rsidR="002E15E6" w:rsidRPr="002B15AA" w:rsidRDefault="002E15E6" w:rsidP="002E15E6">
      <w:pPr>
        <w:rPr>
          <w:ins w:id="15977" w:author="28.541_CR0261_(Rel-16)_eNRM" w:date="2020-06-26T11:47:00Z"/>
        </w:rPr>
      </w:pPr>
      <w:ins w:id="15978" w:author="28.541_CR0261_(Rel-16)_eNRM" w:date="2020-06-26T11:47:00Z">
        <w:r>
          <w:t>This data type specifies the thresholds for reporting the packet delay for QoS monitoring per QoS flow per UE, see TS 29.244 [</w:t>
        </w:r>
      </w:ins>
      <w:ins w:id="15979" w:author="28.541_CR0261_(Rel-16)_eNRM" w:date="2020-06-26T11:49:00Z">
        <w:r w:rsidR="005062A5">
          <w:t>56</w:t>
        </w:r>
      </w:ins>
      <w:ins w:id="15980" w:author="28.541_CR0261_(Rel-16)_eNRM" w:date="2020-06-26T11:47:00Z">
        <w:r>
          <w:t>]</w:t>
        </w:r>
        <w:r w:rsidRPr="002B15AA">
          <w:t>.</w:t>
        </w:r>
      </w:ins>
    </w:p>
    <w:p w:rsidR="002E15E6" w:rsidRDefault="002E15E6" w:rsidP="002E15E6">
      <w:pPr>
        <w:pStyle w:val="Heading4"/>
        <w:rPr>
          <w:ins w:id="15981" w:author="28.541_CR0261_(Rel-16)_eNRM" w:date="2020-06-26T11:47:00Z"/>
          <w:lang w:val="en-US"/>
        </w:rPr>
      </w:pPr>
      <w:bookmarkStart w:id="15982" w:name="_Toc4400871"/>
      <w:bookmarkStart w:id="15983" w:name="_Toc44341574"/>
      <w:ins w:id="15984" w:author="28.541_CR0261_(Rel-16)_eNRM" w:date="2020-06-26T11:47:00Z">
        <w:r>
          <w:t>5.3.</w:t>
        </w:r>
      </w:ins>
      <w:ins w:id="15985" w:author="28.541_CR0261_(Rel-16)_eNRM" w:date="2020-06-26T11:48:00Z">
        <w:r>
          <w:t>71</w:t>
        </w:r>
      </w:ins>
      <w:ins w:id="15986" w:author="28.541_CR0261_(Rel-16)_eNRM" w:date="2020-06-26T11:47:00Z">
        <w:r w:rsidRPr="00945E78">
          <w:rPr>
            <w:lang w:val="en-US"/>
          </w:rPr>
          <w:t>.2</w:t>
        </w:r>
        <w:r w:rsidRPr="00945E78">
          <w:rPr>
            <w:lang w:val="en-US"/>
          </w:rPr>
          <w:tab/>
          <w:t>Attributes</w:t>
        </w:r>
        <w:bookmarkEnd w:id="15982"/>
        <w:bookmarkEnd w:id="15983"/>
      </w:ins>
    </w:p>
    <w:p w:rsidR="002E15E6" w:rsidRPr="002132B5" w:rsidRDefault="002E15E6" w:rsidP="002E15E6">
      <w:pPr>
        <w:rPr>
          <w:ins w:id="15987" w:author="28.541_CR0261_(Rel-16)_eNRM" w:date="2020-06-26T11:47:00Z"/>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15988" w:author="28.541_CR0261_(Rel-16)_eNRM" w:date="2020-06-26T11:48: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235"/>
        <w:gridCol w:w="1061"/>
        <w:gridCol w:w="1292"/>
        <w:gridCol w:w="1275"/>
        <w:gridCol w:w="1283"/>
        <w:gridCol w:w="1483"/>
        <w:tblGridChange w:id="15989">
          <w:tblGrid>
            <w:gridCol w:w="3349"/>
            <w:gridCol w:w="947"/>
            <w:gridCol w:w="1292"/>
            <w:gridCol w:w="1275"/>
            <w:gridCol w:w="1283"/>
            <w:gridCol w:w="1483"/>
          </w:tblGrid>
        </w:tblGridChange>
      </w:tblGrid>
      <w:tr w:rsidR="002E15E6" w:rsidRPr="002B15AA" w:rsidTr="002E15E6">
        <w:trPr>
          <w:cantSplit/>
          <w:trHeight w:val="419"/>
          <w:jc w:val="center"/>
          <w:ins w:id="15990" w:author="28.541_CR0261_(Rel-16)_eNRM" w:date="2020-06-26T11:47:00Z"/>
          <w:trPrChange w:id="15991" w:author="28.541_CR0261_(Rel-16)_eNRM" w:date="2020-06-26T11:48:00Z">
            <w:trPr>
              <w:cantSplit/>
              <w:trHeight w:val="419"/>
              <w:jc w:val="center"/>
            </w:trPr>
          </w:trPrChange>
        </w:trPr>
        <w:tc>
          <w:tcPr>
            <w:tcW w:w="3235" w:type="dxa"/>
            <w:shd w:val="pct10" w:color="auto" w:fill="FFFFFF"/>
            <w:vAlign w:val="center"/>
            <w:tcPrChange w:id="15992" w:author="28.541_CR0261_(Rel-16)_eNRM" w:date="2020-06-26T11:48:00Z">
              <w:tcPr>
                <w:tcW w:w="3349" w:type="dxa"/>
                <w:shd w:val="pct10" w:color="auto" w:fill="FFFFFF"/>
                <w:vAlign w:val="center"/>
              </w:tcPr>
            </w:tcPrChange>
          </w:tcPr>
          <w:p w:rsidR="002E15E6" w:rsidRPr="002B15AA" w:rsidRDefault="002E15E6" w:rsidP="009E443B">
            <w:pPr>
              <w:pStyle w:val="TAH"/>
              <w:rPr>
                <w:ins w:id="15993" w:author="28.541_CR0261_(Rel-16)_eNRM" w:date="2020-06-26T11:47:00Z"/>
              </w:rPr>
            </w:pPr>
            <w:ins w:id="15994" w:author="28.541_CR0261_(Rel-16)_eNRM" w:date="2020-06-26T11:47:00Z">
              <w:r w:rsidRPr="002B15AA">
                <w:t>Attribute name</w:t>
              </w:r>
            </w:ins>
          </w:p>
        </w:tc>
        <w:tc>
          <w:tcPr>
            <w:tcW w:w="1061" w:type="dxa"/>
            <w:shd w:val="pct10" w:color="auto" w:fill="FFFFFF"/>
            <w:vAlign w:val="center"/>
            <w:tcPrChange w:id="15995" w:author="28.541_CR0261_(Rel-16)_eNRM" w:date="2020-06-26T11:48:00Z">
              <w:tcPr>
                <w:tcW w:w="947" w:type="dxa"/>
                <w:shd w:val="pct10" w:color="auto" w:fill="FFFFFF"/>
                <w:vAlign w:val="center"/>
              </w:tcPr>
            </w:tcPrChange>
          </w:tcPr>
          <w:p w:rsidR="002E15E6" w:rsidRPr="002B15AA" w:rsidRDefault="002E15E6" w:rsidP="009E443B">
            <w:pPr>
              <w:pStyle w:val="TAH"/>
              <w:rPr>
                <w:ins w:id="15996" w:author="28.541_CR0261_(Rel-16)_eNRM" w:date="2020-06-26T11:47:00Z"/>
              </w:rPr>
            </w:pPr>
            <w:ins w:id="15997" w:author="28.541_CR0261_(Rel-16)_eNRM" w:date="2020-06-26T11:47:00Z">
              <w:r w:rsidRPr="002B15AA">
                <w:t>Support Qualifier</w:t>
              </w:r>
            </w:ins>
          </w:p>
        </w:tc>
        <w:tc>
          <w:tcPr>
            <w:tcW w:w="1292" w:type="dxa"/>
            <w:shd w:val="pct10" w:color="auto" w:fill="FFFFFF"/>
            <w:vAlign w:val="center"/>
            <w:tcPrChange w:id="15998" w:author="28.541_CR0261_(Rel-16)_eNRM" w:date="2020-06-26T11:48:00Z">
              <w:tcPr>
                <w:tcW w:w="1292" w:type="dxa"/>
                <w:shd w:val="pct10" w:color="auto" w:fill="FFFFFF"/>
                <w:vAlign w:val="center"/>
              </w:tcPr>
            </w:tcPrChange>
          </w:tcPr>
          <w:p w:rsidR="002E15E6" w:rsidRPr="002B15AA" w:rsidRDefault="002E15E6" w:rsidP="009E443B">
            <w:pPr>
              <w:pStyle w:val="TAH"/>
              <w:rPr>
                <w:ins w:id="15999" w:author="28.541_CR0261_(Rel-16)_eNRM" w:date="2020-06-26T11:47:00Z"/>
              </w:rPr>
            </w:pPr>
            <w:ins w:id="16000" w:author="28.541_CR0261_(Rel-16)_eNRM" w:date="2020-06-26T11:47:00Z">
              <w:r w:rsidRPr="002B15AA">
                <w:t>i</w:t>
              </w:r>
              <w:r w:rsidRPr="002B15AA">
                <w:rPr>
                  <w:rFonts w:hint="eastAsia"/>
                </w:rPr>
                <w:t>s</w:t>
              </w:r>
              <w:r w:rsidRPr="002B15AA">
                <w:t>Readable</w:t>
              </w:r>
            </w:ins>
          </w:p>
        </w:tc>
        <w:tc>
          <w:tcPr>
            <w:tcW w:w="1275" w:type="dxa"/>
            <w:shd w:val="pct10" w:color="auto" w:fill="FFFFFF"/>
            <w:vAlign w:val="center"/>
            <w:tcPrChange w:id="16001" w:author="28.541_CR0261_(Rel-16)_eNRM" w:date="2020-06-26T11:48:00Z">
              <w:tcPr>
                <w:tcW w:w="1275" w:type="dxa"/>
                <w:shd w:val="pct10" w:color="auto" w:fill="FFFFFF"/>
                <w:vAlign w:val="center"/>
              </w:tcPr>
            </w:tcPrChange>
          </w:tcPr>
          <w:p w:rsidR="002E15E6" w:rsidRPr="002B15AA" w:rsidRDefault="002E15E6" w:rsidP="009E443B">
            <w:pPr>
              <w:pStyle w:val="TAH"/>
              <w:rPr>
                <w:ins w:id="16002" w:author="28.541_CR0261_(Rel-16)_eNRM" w:date="2020-06-26T11:47:00Z"/>
              </w:rPr>
            </w:pPr>
            <w:ins w:id="16003" w:author="28.541_CR0261_(Rel-16)_eNRM" w:date="2020-06-26T11:47:00Z">
              <w:r w:rsidRPr="002B15AA">
                <w:rPr>
                  <w:rFonts w:hint="eastAsia"/>
                </w:rPr>
                <w:t>isWr</w:t>
              </w:r>
              <w:r w:rsidRPr="002B15AA">
                <w:t>itable</w:t>
              </w:r>
            </w:ins>
          </w:p>
        </w:tc>
        <w:tc>
          <w:tcPr>
            <w:tcW w:w="1283" w:type="dxa"/>
            <w:shd w:val="pct10" w:color="auto" w:fill="FFFFFF"/>
            <w:vAlign w:val="center"/>
            <w:tcPrChange w:id="16004" w:author="28.541_CR0261_(Rel-16)_eNRM" w:date="2020-06-26T11:48:00Z">
              <w:tcPr>
                <w:tcW w:w="1283" w:type="dxa"/>
                <w:shd w:val="pct10" w:color="auto" w:fill="FFFFFF"/>
                <w:vAlign w:val="center"/>
              </w:tcPr>
            </w:tcPrChange>
          </w:tcPr>
          <w:p w:rsidR="002E15E6" w:rsidRPr="002B15AA" w:rsidRDefault="002E15E6" w:rsidP="009E443B">
            <w:pPr>
              <w:pStyle w:val="TAH"/>
              <w:rPr>
                <w:ins w:id="16005" w:author="28.541_CR0261_(Rel-16)_eNRM" w:date="2020-06-26T11:47:00Z"/>
              </w:rPr>
            </w:pPr>
            <w:ins w:id="16006" w:author="28.541_CR0261_(Rel-16)_eNRM" w:date="2020-06-26T11:47:00Z">
              <w:r w:rsidRPr="002B15AA">
                <w:t>isInvariant</w:t>
              </w:r>
            </w:ins>
          </w:p>
        </w:tc>
        <w:tc>
          <w:tcPr>
            <w:tcW w:w="1483" w:type="dxa"/>
            <w:shd w:val="pct10" w:color="auto" w:fill="FFFFFF"/>
            <w:vAlign w:val="center"/>
            <w:tcPrChange w:id="16007" w:author="28.541_CR0261_(Rel-16)_eNRM" w:date="2020-06-26T11:48:00Z">
              <w:tcPr>
                <w:tcW w:w="1483" w:type="dxa"/>
                <w:shd w:val="pct10" w:color="auto" w:fill="FFFFFF"/>
                <w:vAlign w:val="center"/>
              </w:tcPr>
            </w:tcPrChange>
          </w:tcPr>
          <w:p w:rsidR="002E15E6" w:rsidRPr="002B15AA" w:rsidRDefault="002E15E6" w:rsidP="009E443B">
            <w:pPr>
              <w:pStyle w:val="TAH"/>
              <w:rPr>
                <w:ins w:id="16008" w:author="28.541_CR0261_(Rel-16)_eNRM" w:date="2020-06-26T11:47:00Z"/>
              </w:rPr>
            </w:pPr>
            <w:ins w:id="16009" w:author="28.541_CR0261_(Rel-16)_eNRM" w:date="2020-06-26T11:47:00Z">
              <w:r w:rsidRPr="002B15AA">
                <w:t>isNotifyable</w:t>
              </w:r>
            </w:ins>
          </w:p>
        </w:tc>
      </w:tr>
      <w:tr w:rsidR="002E15E6" w:rsidRPr="002B15AA" w:rsidTr="002E15E6">
        <w:trPr>
          <w:cantSplit/>
          <w:trHeight w:val="210"/>
          <w:jc w:val="center"/>
          <w:ins w:id="16010" w:author="28.541_CR0261_(Rel-16)_eNRM" w:date="2020-06-26T11:47:00Z"/>
          <w:trPrChange w:id="16011" w:author="28.541_CR0261_(Rel-16)_eNRM" w:date="2020-06-26T11:48:00Z">
            <w:trPr>
              <w:cantSplit/>
              <w:trHeight w:val="210"/>
              <w:jc w:val="center"/>
            </w:trPr>
          </w:trPrChange>
        </w:trPr>
        <w:tc>
          <w:tcPr>
            <w:tcW w:w="3235" w:type="dxa"/>
            <w:tcPrChange w:id="16012" w:author="28.541_CR0261_(Rel-16)_eNRM" w:date="2020-06-26T11:48:00Z">
              <w:tcPr>
                <w:tcW w:w="3349" w:type="dxa"/>
              </w:tcPr>
            </w:tcPrChange>
          </w:tcPr>
          <w:p w:rsidR="002E15E6" w:rsidRPr="002B15AA" w:rsidRDefault="002E15E6" w:rsidP="009E443B">
            <w:pPr>
              <w:pStyle w:val="TAL"/>
              <w:rPr>
                <w:ins w:id="16013" w:author="28.541_CR0261_(Rel-16)_eNRM" w:date="2020-06-26T11:47:00Z"/>
                <w:rFonts w:ascii="Courier New" w:hAnsi="Courier New" w:cs="Courier New"/>
                <w:lang w:eastAsia="zh-CN"/>
              </w:rPr>
            </w:pPr>
            <w:ins w:id="16014" w:author="28.541_CR0261_(Rel-16)_eNRM" w:date="2020-06-26T11:47:00Z">
              <w:r w:rsidRPr="007D05CD">
                <w:rPr>
                  <w:rFonts w:ascii="Courier New" w:hAnsi="Courier New" w:cs="Courier New"/>
                </w:rPr>
                <w:t>thresholdDl</w:t>
              </w:r>
            </w:ins>
          </w:p>
        </w:tc>
        <w:tc>
          <w:tcPr>
            <w:tcW w:w="1061" w:type="dxa"/>
            <w:tcPrChange w:id="16015" w:author="28.541_CR0261_(Rel-16)_eNRM" w:date="2020-06-26T11:48:00Z">
              <w:tcPr>
                <w:tcW w:w="947" w:type="dxa"/>
              </w:tcPr>
            </w:tcPrChange>
          </w:tcPr>
          <w:p w:rsidR="002E15E6" w:rsidRPr="002B15AA" w:rsidRDefault="002E15E6" w:rsidP="009E443B">
            <w:pPr>
              <w:pStyle w:val="TAL"/>
              <w:jc w:val="center"/>
              <w:rPr>
                <w:ins w:id="16016" w:author="28.541_CR0261_(Rel-16)_eNRM" w:date="2020-06-26T11:47:00Z"/>
                <w:lang w:eastAsia="zh-CN"/>
              </w:rPr>
            </w:pPr>
            <w:ins w:id="16017" w:author="28.541_CR0261_(Rel-16)_eNRM" w:date="2020-06-26T11:47:00Z">
              <w:r w:rsidRPr="002B15AA">
                <w:rPr>
                  <w:rFonts w:hint="eastAsia"/>
                  <w:lang w:eastAsia="zh-CN"/>
                </w:rPr>
                <w:t>M</w:t>
              </w:r>
            </w:ins>
          </w:p>
        </w:tc>
        <w:tc>
          <w:tcPr>
            <w:tcW w:w="1292" w:type="dxa"/>
            <w:tcPrChange w:id="16018" w:author="28.541_CR0261_(Rel-16)_eNRM" w:date="2020-06-26T11:48:00Z">
              <w:tcPr>
                <w:tcW w:w="1292" w:type="dxa"/>
              </w:tcPr>
            </w:tcPrChange>
          </w:tcPr>
          <w:p w:rsidR="002E15E6" w:rsidRPr="002B15AA" w:rsidRDefault="002E15E6" w:rsidP="009E443B">
            <w:pPr>
              <w:pStyle w:val="TAL"/>
              <w:jc w:val="center"/>
              <w:rPr>
                <w:ins w:id="16019" w:author="28.541_CR0261_(Rel-16)_eNRM" w:date="2020-06-26T11:47:00Z"/>
                <w:lang w:eastAsia="zh-CN"/>
              </w:rPr>
            </w:pPr>
            <w:ins w:id="16020" w:author="28.541_CR0261_(Rel-16)_eNRM" w:date="2020-06-26T11:47:00Z">
              <w:r w:rsidRPr="002B15AA">
                <w:rPr>
                  <w:rFonts w:cs="Arial"/>
                </w:rPr>
                <w:t>T</w:t>
              </w:r>
            </w:ins>
          </w:p>
        </w:tc>
        <w:tc>
          <w:tcPr>
            <w:tcW w:w="1275" w:type="dxa"/>
            <w:tcPrChange w:id="16021" w:author="28.541_CR0261_(Rel-16)_eNRM" w:date="2020-06-26T11:48:00Z">
              <w:tcPr>
                <w:tcW w:w="1275" w:type="dxa"/>
              </w:tcPr>
            </w:tcPrChange>
          </w:tcPr>
          <w:p w:rsidR="002E15E6" w:rsidRPr="002B15AA" w:rsidRDefault="002E15E6" w:rsidP="009E443B">
            <w:pPr>
              <w:pStyle w:val="TAL"/>
              <w:jc w:val="center"/>
              <w:rPr>
                <w:ins w:id="16022" w:author="28.541_CR0261_(Rel-16)_eNRM" w:date="2020-06-26T11:47:00Z"/>
                <w:lang w:eastAsia="zh-CN"/>
              </w:rPr>
            </w:pPr>
            <w:ins w:id="16023" w:author="28.541_CR0261_(Rel-16)_eNRM" w:date="2020-06-26T11:47:00Z">
              <w:r>
                <w:rPr>
                  <w:rFonts w:cs="Arial"/>
                  <w:lang w:eastAsia="zh-CN"/>
                </w:rPr>
                <w:t>T</w:t>
              </w:r>
            </w:ins>
          </w:p>
        </w:tc>
        <w:tc>
          <w:tcPr>
            <w:tcW w:w="1283" w:type="dxa"/>
            <w:tcPrChange w:id="16024" w:author="28.541_CR0261_(Rel-16)_eNRM" w:date="2020-06-26T11:48:00Z">
              <w:tcPr>
                <w:tcW w:w="1283" w:type="dxa"/>
              </w:tcPr>
            </w:tcPrChange>
          </w:tcPr>
          <w:p w:rsidR="002E15E6" w:rsidRPr="002B15AA" w:rsidRDefault="002E15E6" w:rsidP="009E443B">
            <w:pPr>
              <w:pStyle w:val="TAL"/>
              <w:jc w:val="center"/>
              <w:rPr>
                <w:ins w:id="16025" w:author="28.541_CR0261_(Rel-16)_eNRM" w:date="2020-06-26T11:47:00Z"/>
                <w:lang w:eastAsia="zh-CN"/>
              </w:rPr>
            </w:pPr>
            <w:ins w:id="16026" w:author="28.541_CR0261_(Rel-16)_eNRM" w:date="2020-06-26T11:47:00Z">
              <w:r w:rsidRPr="002B15AA">
                <w:rPr>
                  <w:rFonts w:cs="Arial"/>
                </w:rPr>
                <w:t>F</w:t>
              </w:r>
            </w:ins>
          </w:p>
        </w:tc>
        <w:tc>
          <w:tcPr>
            <w:tcW w:w="1483" w:type="dxa"/>
            <w:tcPrChange w:id="16027" w:author="28.541_CR0261_(Rel-16)_eNRM" w:date="2020-06-26T11:48:00Z">
              <w:tcPr>
                <w:tcW w:w="1483" w:type="dxa"/>
              </w:tcPr>
            </w:tcPrChange>
          </w:tcPr>
          <w:p w:rsidR="002E15E6" w:rsidRPr="002B15AA" w:rsidRDefault="002E15E6" w:rsidP="009E443B">
            <w:pPr>
              <w:pStyle w:val="TAL"/>
              <w:jc w:val="center"/>
              <w:rPr>
                <w:ins w:id="16028" w:author="28.541_CR0261_(Rel-16)_eNRM" w:date="2020-06-26T11:47:00Z"/>
                <w:lang w:eastAsia="zh-CN"/>
              </w:rPr>
            </w:pPr>
            <w:ins w:id="16029" w:author="28.541_CR0261_(Rel-16)_eNRM" w:date="2020-06-26T11:47:00Z">
              <w:r w:rsidRPr="002B15AA">
                <w:rPr>
                  <w:rFonts w:cs="Arial"/>
                  <w:lang w:eastAsia="zh-CN"/>
                </w:rPr>
                <w:t>T</w:t>
              </w:r>
            </w:ins>
          </w:p>
        </w:tc>
      </w:tr>
      <w:tr w:rsidR="002E15E6" w:rsidRPr="002B15AA" w:rsidTr="002E15E6">
        <w:trPr>
          <w:cantSplit/>
          <w:trHeight w:val="210"/>
          <w:jc w:val="center"/>
          <w:ins w:id="16030" w:author="28.541_CR0261_(Rel-16)_eNRM" w:date="2020-06-26T11:47:00Z"/>
          <w:trPrChange w:id="16031" w:author="28.541_CR0261_(Rel-16)_eNRM" w:date="2020-06-26T11:48:00Z">
            <w:trPr>
              <w:cantSplit/>
              <w:trHeight w:val="210"/>
              <w:jc w:val="center"/>
            </w:trPr>
          </w:trPrChange>
        </w:trPr>
        <w:tc>
          <w:tcPr>
            <w:tcW w:w="3235" w:type="dxa"/>
            <w:tcPrChange w:id="16032" w:author="28.541_CR0261_(Rel-16)_eNRM" w:date="2020-06-26T11:48:00Z">
              <w:tcPr>
                <w:tcW w:w="3349" w:type="dxa"/>
              </w:tcPr>
            </w:tcPrChange>
          </w:tcPr>
          <w:p w:rsidR="002E15E6" w:rsidRDefault="002E15E6" w:rsidP="009E443B">
            <w:pPr>
              <w:pStyle w:val="TAL"/>
              <w:rPr>
                <w:ins w:id="16033" w:author="28.541_CR0261_(Rel-16)_eNRM" w:date="2020-06-26T11:47:00Z"/>
                <w:rFonts w:ascii="Courier New" w:hAnsi="Courier New" w:cs="Courier New"/>
                <w:lang w:eastAsia="zh-CN"/>
              </w:rPr>
            </w:pPr>
            <w:ins w:id="16034" w:author="28.541_CR0261_(Rel-16)_eNRM" w:date="2020-06-26T11:47:00Z">
              <w:r w:rsidRPr="007D05CD">
                <w:rPr>
                  <w:rFonts w:ascii="Courier New" w:hAnsi="Courier New" w:cs="Courier New"/>
                </w:rPr>
                <w:t>threshold</w:t>
              </w:r>
              <w:r>
                <w:rPr>
                  <w:rFonts w:ascii="Courier New" w:hAnsi="Courier New" w:cs="Courier New"/>
                </w:rPr>
                <w:t>U</w:t>
              </w:r>
              <w:r w:rsidRPr="007D05CD">
                <w:rPr>
                  <w:rFonts w:ascii="Courier New" w:hAnsi="Courier New" w:cs="Courier New"/>
                </w:rPr>
                <w:t>l</w:t>
              </w:r>
            </w:ins>
          </w:p>
        </w:tc>
        <w:tc>
          <w:tcPr>
            <w:tcW w:w="1061" w:type="dxa"/>
            <w:tcPrChange w:id="16035" w:author="28.541_CR0261_(Rel-16)_eNRM" w:date="2020-06-26T11:48:00Z">
              <w:tcPr>
                <w:tcW w:w="947" w:type="dxa"/>
              </w:tcPr>
            </w:tcPrChange>
          </w:tcPr>
          <w:p w:rsidR="002E15E6" w:rsidRPr="002B15AA" w:rsidRDefault="002E15E6" w:rsidP="009E443B">
            <w:pPr>
              <w:pStyle w:val="TAL"/>
              <w:jc w:val="center"/>
              <w:rPr>
                <w:ins w:id="16036" w:author="28.541_CR0261_(Rel-16)_eNRM" w:date="2020-06-26T11:47:00Z"/>
                <w:lang w:eastAsia="zh-CN"/>
              </w:rPr>
            </w:pPr>
            <w:ins w:id="16037" w:author="28.541_CR0261_(Rel-16)_eNRM" w:date="2020-06-26T11:47:00Z">
              <w:r>
                <w:rPr>
                  <w:lang w:eastAsia="zh-CN"/>
                </w:rPr>
                <w:t>M</w:t>
              </w:r>
            </w:ins>
          </w:p>
        </w:tc>
        <w:tc>
          <w:tcPr>
            <w:tcW w:w="1292" w:type="dxa"/>
            <w:tcPrChange w:id="16038" w:author="28.541_CR0261_(Rel-16)_eNRM" w:date="2020-06-26T11:48:00Z">
              <w:tcPr>
                <w:tcW w:w="1292" w:type="dxa"/>
              </w:tcPr>
            </w:tcPrChange>
          </w:tcPr>
          <w:p w:rsidR="002E15E6" w:rsidRPr="002B15AA" w:rsidRDefault="002E15E6" w:rsidP="009E443B">
            <w:pPr>
              <w:pStyle w:val="TAL"/>
              <w:jc w:val="center"/>
              <w:rPr>
                <w:ins w:id="16039" w:author="28.541_CR0261_(Rel-16)_eNRM" w:date="2020-06-26T11:47:00Z"/>
                <w:rFonts w:cs="Arial"/>
              </w:rPr>
            </w:pPr>
            <w:ins w:id="16040" w:author="28.541_CR0261_(Rel-16)_eNRM" w:date="2020-06-26T11:47:00Z">
              <w:r>
                <w:rPr>
                  <w:rFonts w:cs="Arial"/>
                </w:rPr>
                <w:t>T</w:t>
              </w:r>
            </w:ins>
          </w:p>
        </w:tc>
        <w:tc>
          <w:tcPr>
            <w:tcW w:w="1275" w:type="dxa"/>
            <w:tcPrChange w:id="16041" w:author="28.541_CR0261_(Rel-16)_eNRM" w:date="2020-06-26T11:48:00Z">
              <w:tcPr>
                <w:tcW w:w="1275" w:type="dxa"/>
              </w:tcPr>
            </w:tcPrChange>
          </w:tcPr>
          <w:p w:rsidR="002E15E6" w:rsidRDefault="002E15E6" w:rsidP="009E443B">
            <w:pPr>
              <w:pStyle w:val="TAL"/>
              <w:jc w:val="center"/>
              <w:rPr>
                <w:ins w:id="16042" w:author="28.541_CR0261_(Rel-16)_eNRM" w:date="2020-06-26T11:47:00Z"/>
                <w:rFonts w:cs="Arial"/>
                <w:lang w:eastAsia="zh-CN"/>
              </w:rPr>
            </w:pPr>
            <w:ins w:id="16043" w:author="28.541_CR0261_(Rel-16)_eNRM" w:date="2020-06-26T11:47:00Z">
              <w:r>
                <w:rPr>
                  <w:rFonts w:cs="Arial"/>
                  <w:lang w:eastAsia="zh-CN"/>
                </w:rPr>
                <w:t>T</w:t>
              </w:r>
            </w:ins>
          </w:p>
        </w:tc>
        <w:tc>
          <w:tcPr>
            <w:tcW w:w="1283" w:type="dxa"/>
            <w:tcPrChange w:id="16044" w:author="28.541_CR0261_(Rel-16)_eNRM" w:date="2020-06-26T11:48:00Z">
              <w:tcPr>
                <w:tcW w:w="1283" w:type="dxa"/>
              </w:tcPr>
            </w:tcPrChange>
          </w:tcPr>
          <w:p w:rsidR="002E15E6" w:rsidRPr="002B15AA" w:rsidRDefault="002E15E6" w:rsidP="009E443B">
            <w:pPr>
              <w:pStyle w:val="TAL"/>
              <w:jc w:val="center"/>
              <w:rPr>
                <w:ins w:id="16045" w:author="28.541_CR0261_(Rel-16)_eNRM" w:date="2020-06-26T11:47:00Z"/>
                <w:rFonts w:cs="Arial"/>
              </w:rPr>
            </w:pPr>
            <w:ins w:id="16046" w:author="28.541_CR0261_(Rel-16)_eNRM" w:date="2020-06-26T11:47:00Z">
              <w:r>
                <w:rPr>
                  <w:rFonts w:cs="Arial"/>
                </w:rPr>
                <w:t>F</w:t>
              </w:r>
            </w:ins>
          </w:p>
        </w:tc>
        <w:tc>
          <w:tcPr>
            <w:tcW w:w="1483" w:type="dxa"/>
            <w:tcPrChange w:id="16047" w:author="28.541_CR0261_(Rel-16)_eNRM" w:date="2020-06-26T11:48:00Z">
              <w:tcPr>
                <w:tcW w:w="1483" w:type="dxa"/>
              </w:tcPr>
            </w:tcPrChange>
          </w:tcPr>
          <w:p w:rsidR="002E15E6" w:rsidRPr="002B15AA" w:rsidRDefault="002E15E6" w:rsidP="009E443B">
            <w:pPr>
              <w:pStyle w:val="TAL"/>
              <w:jc w:val="center"/>
              <w:rPr>
                <w:ins w:id="16048" w:author="28.541_CR0261_(Rel-16)_eNRM" w:date="2020-06-26T11:47:00Z"/>
                <w:rFonts w:cs="Arial"/>
                <w:lang w:eastAsia="zh-CN"/>
              </w:rPr>
            </w:pPr>
            <w:ins w:id="16049" w:author="28.541_CR0261_(Rel-16)_eNRM" w:date="2020-06-26T11:47:00Z">
              <w:r>
                <w:rPr>
                  <w:rFonts w:cs="Arial"/>
                  <w:lang w:eastAsia="zh-CN"/>
                </w:rPr>
                <w:t>T</w:t>
              </w:r>
            </w:ins>
          </w:p>
        </w:tc>
      </w:tr>
      <w:tr w:rsidR="002E15E6" w:rsidRPr="002B15AA" w:rsidTr="002E15E6">
        <w:trPr>
          <w:cantSplit/>
          <w:trHeight w:val="210"/>
          <w:jc w:val="center"/>
          <w:ins w:id="16050" w:author="28.541_CR0261_(Rel-16)_eNRM" w:date="2020-06-26T11:47:00Z"/>
          <w:trPrChange w:id="16051" w:author="28.541_CR0261_(Rel-16)_eNRM" w:date="2020-06-26T11:48:00Z">
            <w:trPr>
              <w:cantSplit/>
              <w:trHeight w:val="210"/>
              <w:jc w:val="center"/>
            </w:trPr>
          </w:trPrChange>
        </w:trPr>
        <w:tc>
          <w:tcPr>
            <w:tcW w:w="3235" w:type="dxa"/>
            <w:tcPrChange w:id="16052" w:author="28.541_CR0261_(Rel-16)_eNRM" w:date="2020-06-26T11:48:00Z">
              <w:tcPr>
                <w:tcW w:w="3349" w:type="dxa"/>
              </w:tcPr>
            </w:tcPrChange>
          </w:tcPr>
          <w:p w:rsidR="002E15E6" w:rsidRDefault="002E15E6" w:rsidP="009E443B">
            <w:pPr>
              <w:pStyle w:val="TAL"/>
              <w:rPr>
                <w:ins w:id="16053" w:author="28.541_CR0261_(Rel-16)_eNRM" w:date="2020-06-26T11:47:00Z"/>
                <w:rFonts w:ascii="Courier New" w:hAnsi="Courier New" w:cs="Courier New"/>
                <w:lang w:eastAsia="zh-CN"/>
              </w:rPr>
            </w:pPr>
            <w:ins w:id="16054" w:author="28.541_CR0261_(Rel-16)_eNRM" w:date="2020-06-26T11:47:00Z">
              <w:r w:rsidRPr="007D05CD">
                <w:rPr>
                  <w:rFonts w:ascii="Courier New" w:hAnsi="Courier New" w:cs="Courier New"/>
                </w:rPr>
                <w:t>threshold</w:t>
              </w:r>
              <w:r>
                <w:rPr>
                  <w:rFonts w:ascii="Courier New" w:hAnsi="Courier New" w:cs="Courier New"/>
                </w:rPr>
                <w:t>Rtt</w:t>
              </w:r>
            </w:ins>
          </w:p>
        </w:tc>
        <w:tc>
          <w:tcPr>
            <w:tcW w:w="1061" w:type="dxa"/>
            <w:tcPrChange w:id="16055" w:author="28.541_CR0261_(Rel-16)_eNRM" w:date="2020-06-26T11:48:00Z">
              <w:tcPr>
                <w:tcW w:w="947" w:type="dxa"/>
              </w:tcPr>
            </w:tcPrChange>
          </w:tcPr>
          <w:p w:rsidR="002E15E6" w:rsidRDefault="002E15E6" w:rsidP="009E443B">
            <w:pPr>
              <w:pStyle w:val="TAL"/>
              <w:jc w:val="center"/>
              <w:rPr>
                <w:ins w:id="16056" w:author="28.541_CR0261_(Rel-16)_eNRM" w:date="2020-06-26T11:47:00Z"/>
                <w:lang w:eastAsia="zh-CN"/>
              </w:rPr>
            </w:pPr>
            <w:ins w:id="16057" w:author="28.541_CR0261_(Rel-16)_eNRM" w:date="2020-06-26T11:47:00Z">
              <w:r>
                <w:rPr>
                  <w:lang w:eastAsia="zh-CN"/>
                </w:rPr>
                <w:t>M</w:t>
              </w:r>
            </w:ins>
          </w:p>
        </w:tc>
        <w:tc>
          <w:tcPr>
            <w:tcW w:w="1292" w:type="dxa"/>
            <w:tcPrChange w:id="16058" w:author="28.541_CR0261_(Rel-16)_eNRM" w:date="2020-06-26T11:48:00Z">
              <w:tcPr>
                <w:tcW w:w="1292" w:type="dxa"/>
              </w:tcPr>
            </w:tcPrChange>
          </w:tcPr>
          <w:p w:rsidR="002E15E6" w:rsidRDefault="002E15E6" w:rsidP="009E443B">
            <w:pPr>
              <w:pStyle w:val="TAL"/>
              <w:jc w:val="center"/>
              <w:rPr>
                <w:ins w:id="16059" w:author="28.541_CR0261_(Rel-16)_eNRM" w:date="2020-06-26T11:47:00Z"/>
                <w:rFonts w:cs="Arial"/>
              </w:rPr>
            </w:pPr>
            <w:ins w:id="16060" w:author="28.541_CR0261_(Rel-16)_eNRM" w:date="2020-06-26T11:47:00Z">
              <w:r>
                <w:rPr>
                  <w:rFonts w:cs="Arial"/>
                </w:rPr>
                <w:t>T</w:t>
              </w:r>
            </w:ins>
          </w:p>
        </w:tc>
        <w:tc>
          <w:tcPr>
            <w:tcW w:w="1275" w:type="dxa"/>
            <w:tcPrChange w:id="16061" w:author="28.541_CR0261_(Rel-16)_eNRM" w:date="2020-06-26T11:48:00Z">
              <w:tcPr>
                <w:tcW w:w="1275" w:type="dxa"/>
              </w:tcPr>
            </w:tcPrChange>
          </w:tcPr>
          <w:p w:rsidR="002E15E6" w:rsidRDefault="002E15E6" w:rsidP="009E443B">
            <w:pPr>
              <w:pStyle w:val="TAL"/>
              <w:jc w:val="center"/>
              <w:rPr>
                <w:ins w:id="16062" w:author="28.541_CR0261_(Rel-16)_eNRM" w:date="2020-06-26T11:47:00Z"/>
                <w:rFonts w:cs="Arial"/>
                <w:lang w:eastAsia="zh-CN"/>
              </w:rPr>
            </w:pPr>
            <w:ins w:id="16063" w:author="28.541_CR0261_(Rel-16)_eNRM" w:date="2020-06-26T11:47:00Z">
              <w:r>
                <w:rPr>
                  <w:rFonts w:cs="Arial"/>
                  <w:lang w:eastAsia="zh-CN"/>
                </w:rPr>
                <w:t>T</w:t>
              </w:r>
            </w:ins>
          </w:p>
        </w:tc>
        <w:tc>
          <w:tcPr>
            <w:tcW w:w="1283" w:type="dxa"/>
            <w:tcPrChange w:id="16064" w:author="28.541_CR0261_(Rel-16)_eNRM" w:date="2020-06-26T11:48:00Z">
              <w:tcPr>
                <w:tcW w:w="1283" w:type="dxa"/>
              </w:tcPr>
            </w:tcPrChange>
          </w:tcPr>
          <w:p w:rsidR="002E15E6" w:rsidRDefault="002E15E6" w:rsidP="009E443B">
            <w:pPr>
              <w:pStyle w:val="TAL"/>
              <w:jc w:val="center"/>
              <w:rPr>
                <w:ins w:id="16065" w:author="28.541_CR0261_(Rel-16)_eNRM" w:date="2020-06-26T11:47:00Z"/>
                <w:rFonts w:cs="Arial"/>
              </w:rPr>
            </w:pPr>
            <w:ins w:id="16066" w:author="28.541_CR0261_(Rel-16)_eNRM" w:date="2020-06-26T11:47:00Z">
              <w:r>
                <w:rPr>
                  <w:rFonts w:cs="Arial"/>
                </w:rPr>
                <w:t>F</w:t>
              </w:r>
            </w:ins>
          </w:p>
        </w:tc>
        <w:tc>
          <w:tcPr>
            <w:tcW w:w="1483" w:type="dxa"/>
            <w:tcPrChange w:id="16067" w:author="28.541_CR0261_(Rel-16)_eNRM" w:date="2020-06-26T11:48:00Z">
              <w:tcPr>
                <w:tcW w:w="1483" w:type="dxa"/>
              </w:tcPr>
            </w:tcPrChange>
          </w:tcPr>
          <w:p w:rsidR="002E15E6" w:rsidRDefault="002E15E6" w:rsidP="009E443B">
            <w:pPr>
              <w:pStyle w:val="TAL"/>
              <w:jc w:val="center"/>
              <w:rPr>
                <w:ins w:id="16068" w:author="28.541_CR0261_(Rel-16)_eNRM" w:date="2020-06-26T11:47:00Z"/>
                <w:rFonts w:cs="Arial"/>
                <w:lang w:eastAsia="zh-CN"/>
              </w:rPr>
            </w:pPr>
            <w:ins w:id="16069" w:author="28.541_CR0261_(Rel-16)_eNRM" w:date="2020-06-26T11:47:00Z">
              <w:r>
                <w:rPr>
                  <w:rFonts w:cs="Arial"/>
                  <w:lang w:eastAsia="zh-CN"/>
                </w:rPr>
                <w:t>T</w:t>
              </w:r>
            </w:ins>
          </w:p>
        </w:tc>
      </w:tr>
    </w:tbl>
    <w:p w:rsidR="002E15E6" w:rsidRDefault="002E15E6" w:rsidP="002E15E6">
      <w:pPr>
        <w:rPr>
          <w:ins w:id="16070" w:author="28.541_CR0261_(Rel-16)_eNRM" w:date="2020-06-26T11:47:00Z"/>
          <w:lang w:val="en-US"/>
        </w:rPr>
      </w:pPr>
    </w:p>
    <w:p w:rsidR="002E15E6" w:rsidRDefault="002E15E6" w:rsidP="002E15E6">
      <w:pPr>
        <w:pStyle w:val="Heading4"/>
        <w:rPr>
          <w:ins w:id="16071" w:author="28.541_CR0261_(Rel-16)_eNRM" w:date="2020-06-26T11:47:00Z"/>
          <w:lang w:val="en-US"/>
        </w:rPr>
      </w:pPr>
      <w:bookmarkStart w:id="16072" w:name="_Toc4400872"/>
      <w:bookmarkStart w:id="16073" w:name="_Toc44341575"/>
      <w:ins w:id="16074" w:author="28.541_CR0261_(Rel-16)_eNRM" w:date="2020-06-26T11:47:00Z">
        <w:r>
          <w:t>5.3.</w:t>
        </w:r>
      </w:ins>
      <w:ins w:id="16075" w:author="28.541_CR0261_(Rel-16)_eNRM" w:date="2020-06-26T11:48:00Z">
        <w:r>
          <w:t>71</w:t>
        </w:r>
      </w:ins>
      <w:ins w:id="16076" w:author="28.541_CR0261_(Rel-16)_eNRM" w:date="2020-06-26T11:47:00Z">
        <w:r w:rsidRPr="00945E78">
          <w:rPr>
            <w:lang w:val="en-US"/>
          </w:rPr>
          <w:t>.</w:t>
        </w:r>
        <w:r>
          <w:rPr>
            <w:lang w:val="en-US"/>
          </w:rPr>
          <w:t>3</w:t>
        </w:r>
        <w:r w:rsidRPr="00945E78">
          <w:rPr>
            <w:lang w:val="en-US"/>
          </w:rPr>
          <w:tab/>
          <w:t>Attribute</w:t>
        </w:r>
        <w:r>
          <w:rPr>
            <w:lang w:val="en-US"/>
          </w:rPr>
          <w:t xml:space="preserve"> constraints</w:t>
        </w:r>
        <w:bookmarkEnd w:id="16072"/>
        <w:bookmarkEnd w:id="16073"/>
      </w:ins>
    </w:p>
    <w:p w:rsidR="002E15E6" w:rsidRPr="002132B5" w:rsidRDefault="002E15E6" w:rsidP="002E15E6">
      <w:pPr>
        <w:rPr>
          <w:ins w:id="16077" w:author="28.541_CR0261_(Rel-16)_eNRM" w:date="2020-06-26T11:47:00Z"/>
          <w:lang w:val="en-US"/>
        </w:rPr>
      </w:pPr>
      <w:ins w:id="16078" w:author="28.541_CR0261_(Rel-16)_eNRM" w:date="2020-06-26T11:47:00Z">
        <w:r>
          <w:rPr>
            <w:lang w:val="en-US"/>
          </w:rPr>
          <w:t>None</w:t>
        </w:r>
      </w:ins>
    </w:p>
    <w:p w:rsidR="002E15E6" w:rsidRDefault="002E15E6" w:rsidP="002E15E6">
      <w:pPr>
        <w:pStyle w:val="Heading4"/>
        <w:rPr>
          <w:ins w:id="16079" w:author="28.541_CR0261_(Rel-16)_eNRM" w:date="2020-06-26T11:47:00Z"/>
          <w:lang w:val="en-US"/>
        </w:rPr>
      </w:pPr>
      <w:bookmarkStart w:id="16080" w:name="_Toc4400873"/>
      <w:bookmarkStart w:id="16081" w:name="_Toc44341576"/>
      <w:ins w:id="16082" w:author="28.541_CR0261_(Rel-16)_eNRM" w:date="2020-06-26T11:47:00Z">
        <w:r>
          <w:t>5.3.</w:t>
        </w:r>
      </w:ins>
      <w:ins w:id="16083" w:author="28.541_CR0261_(Rel-16)_eNRM" w:date="2020-06-26T11:48:00Z">
        <w:r>
          <w:t>71</w:t>
        </w:r>
      </w:ins>
      <w:ins w:id="16084" w:author="28.541_CR0261_(Rel-16)_eNRM" w:date="2020-06-26T11:47:00Z">
        <w:r>
          <w:t>.4</w:t>
        </w:r>
        <w:r>
          <w:tab/>
          <w:t>Notifications</w:t>
        </w:r>
        <w:bookmarkEnd w:id="16080"/>
        <w:bookmarkEnd w:id="16081"/>
      </w:ins>
    </w:p>
    <w:p w:rsidR="00E154AB" w:rsidRDefault="002E15E6" w:rsidP="002E15E6">
      <w:pPr>
        <w:rPr>
          <w:ins w:id="16085" w:author="28.541_CR0262_(Rel-16)_eNRM" w:date="2020-06-26T14:22:00Z"/>
        </w:rPr>
      </w:pPr>
      <w:ins w:id="16086" w:author="28.541_CR0261_(Rel-16)_eNRM" w:date="2020-06-26T11:47:00Z">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ins>
    </w:p>
    <w:p w:rsidR="000C3D8E" w:rsidRPr="002B15AA" w:rsidRDefault="000C3D8E" w:rsidP="000C3D8E">
      <w:pPr>
        <w:pStyle w:val="Heading3"/>
        <w:rPr>
          <w:ins w:id="16087" w:author="28.541_CR0262_(Rel-16)_eNRM" w:date="2020-06-26T14:22:00Z"/>
          <w:rFonts w:cs="Arial"/>
          <w:lang w:eastAsia="zh-CN"/>
        </w:rPr>
      </w:pPr>
      <w:bookmarkStart w:id="16088" w:name="_Toc44341577"/>
      <w:ins w:id="16089" w:author="28.541_CR0262_(Rel-16)_eNRM" w:date="2020-06-26T14:22:00Z">
        <w:r w:rsidRPr="002B15AA">
          <w:rPr>
            <w:rFonts w:cs="Arial"/>
            <w:lang w:eastAsia="zh-CN"/>
          </w:rPr>
          <w:t>5.3.</w:t>
        </w:r>
        <w:r>
          <w:rPr>
            <w:rFonts w:cs="Arial"/>
            <w:lang w:eastAsia="zh-CN"/>
          </w:rPr>
          <w:t>72</w:t>
        </w:r>
        <w:r w:rsidRPr="002B15AA">
          <w:rPr>
            <w:rFonts w:cs="Arial"/>
            <w:lang w:eastAsia="zh-CN"/>
          </w:rPr>
          <w:tab/>
        </w:r>
        <w:r>
          <w:rPr>
            <w:rFonts w:ascii="Courier New" w:hAnsi="Courier New"/>
          </w:rPr>
          <w:t>GtpUPathQoSMonitoringControl</w:t>
        </w:r>
        <w:bookmarkEnd w:id="16088"/>
      </w:ins>
    </w:p>
    <w:p w:rsidR="000C3D8E" w:rsidRPr="002B15AA" w:rsidRDefault="000C3D8E" w:rsidP="000C3D8E">
      <w:pPr>
        <w:pStyle w:val="Heading4"/>
        <w:rPr>
          <w:ins w:id="16090" w:author="28.541_CR0262_(Rel-16)_eNRM" w:date="2020-06-26T14:22:00Z"/>
        </w:rPr>
      </w:pPr>
      <w:bookmarkStart w:id="16091" w:name="_Toc44341578"/>
      <w:ins w:id="16092" w:author="28.541_CR0262_(Rel-16)_eNRM" w:date="2020-06-26T14:22:00Z">
        <w:r w:rsidRPr="002B15AA">
          <w:rPr>
            <w:lang w:eastAsia="zh-CN"/>
          </w:rPr>
          <w:t>5.3</w:t>
        </w:r>
        <w:r w:rsidRPr="002B15AA">
          <w:t>.</w:t>
        </w:r>
        <w:r>
          <w:t>72</w:t>
        </w:r>
        <w:r w:rsidRPr="002B15AA">
          <w:t>.1</w:t>
        </w:r>
        <w:r w:rsidRPr="002B15AA">
          <w:tab/>
          <w:t>Definition</w:t>
        </w:r>
        <w:bookmarkEnd w:id="16091"/>
      </w:ins>
    </w:p>
    <w:p w:rsidR="000C3D8E" w:rsidRDefault="000C3D8E" w:rsidP="000C3D8E">
      <w:pPr>
        <w:rPr>
          <w:ins w:id="16093" w:author="28.541_CR0262_(Rel-16)_eNRM" w:date="2020-06-26T14:22:00Z"/>
        </w:rPr>
      </w:pPr>
      <w:ins w:id="16094" w:author="28.541_CR0262_(Rel-16)_eNRM" w:date="2020-06-26T14:22:00Z">
        <w:r w:rsidRPr="002B15AA">
          <w:t xml:space="preserve">This IOC </w:t>
        </w:r>
        <w:r>
          <w:t>specifies the</w:t>
        </w:r>
        <w:r w:rsidRPr="002B15AA">
          <w:t xml:space="preserve"> </w:t>
        </w:r>
        <w:r>
          <w:t xml:space="preserve">capabilities and properties for control of GTP-U path QoS monitoring. </w:t>
        </w:r>
        <w:r w:rsidRPr="002B15AA">
          <w:t xml:space="preserve">For more information about the </w:t>
        </w:r>
        <w:r>
          <w:t>GTP-U path QoS monitoring</w:t>
        </w:r>
        <w:r w:rsidRPr="002B15AA">
          <w:t>, see 3GPP TS 23.501 [2].</w:t>
        </w:r>
        <w:r>
          <w:t xml:space="preserve"> </w:t>
        </w:r>
      </w:ins>
    </w:p>
    <w:p w:rsidR="000C3D8E" w:rsidRPr="002B15AA" w:rsidRDefault="000C3D8E" w:rsidP="000C3D8E">
      <w:pPr>
        <w:rPr>
          <w:ins w:id="16095" w:author="28.541_CR0262_(Rel-16)_eNRM" w:date="2020-06-26T14:22:00Z"/>
        </w:rPr>
      </w:pPr>
      <w:ins w:id="16096" w:author="28.541_CR0262_(Rel-16)_eNRM" w:date="2020-06-26T14:22:00Z">
        <w:r>
          <w:lastRenderedPageBreak/>
          <w:t>If the GTP-U path QoS monitoring is enabled, the SMF requests the UPF(s) and NG-RAN to perform the GTP-U path QoS monitoring based on the attributes of the instance of this IOC.</w:t>
        </w:r>
      </w:ins>
    </w:p>
    <w:p w:rsidR="000C3D8E" w:rsidRPr="002B15AA" w:rsidRDefault="000C3D8E" w:rsidP="000C3D8E">
      <w:pPr>
        <w:pStyle w:val="Heading4"/>
        <w:rPr>
          <w:ins w:id="16097" w:author="28.541_CR0262_(Rel-16)_eNRM" w:date="2020-06-26T14:22:00Z"/>
        </w:rPr>
      </w:pPr>
      <w:bookmarkStart w:id="16098" w:name="_Toc44341579"/>
      <w:ins w:id="16099" w:author="28.541_CR0262_(Rel-16)_eNRM" w:date="2020-06-26T14:22:00Z">
        <w:r w:rsidRPr="002B15AA">
          <w:t>5.3.</w:t>
        </w:r>
        <w:r>
          <w:t>72</w:t>
        </w:r>
        <w:r w:rsidRPr="002B15AA">
          <w:t>.2</w:t>
        </w:r>
        <w:r w:rsidRPr="002B15AA">
          <w:tab/>
          <w:t>Attributes</w:t>
        </w:r>
        <w:bookmarkEnd w:id="16098"/>
      </w:ins>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1"/>
        <w:gridCol w:w="947"/>
        <w:gridCol w:w="1167"/>
        <w:gridCol w:w="1077"/>
        <w:gridCol w:w="1117"/>
        <w:gridCol w:w="1237"/>
      </w:tblGrid>
      <w:tr w:rsidR="000C3D8E" w:rsidRPr="002B15AA" w:rsidTr="005237DB">
        <w:trPr>
          <w:cantSplit/>
          <w:jc w:val="center"/>
          <w:ins w:id="16100" w:author="28.541_CR0262_(Rel-16)_eNRM" w:date="2020-06-26T14:22:00Z"/>
        </w:trPr>
        <w:tc>
          <w:tcPr>
            <w:tcW w:w="4304" w:type="dxa"/>
            <w:shd w:val="pct10" w:color="auto" w:fill="FFFFFF"/>
            <w:vAlign w:val="center"/>
          </w:tcPr>
          <w:p w:rsidR="000C3D8E" w:rsidRPr="002B15AA" w:rsidRDefault="000C3D8E" w:rsidP="005237DB">
            <w:pPr>
              <w:pStyle w:val="TAH"/>
              <w:rPr>
                <w:ins w:id="16101" w:author="28.541_CR0262_(Rel-16)_eNRM" w:date="2020-06-26T14:22:00Z"/>
              </w:rPr>
            </w:pPr>
            <w:ins w:id="16102" w:author="28.541_CR0262_(Rel-16)_eNRM" w:date="2020-06-26T14:22:00Z">
              <w:r w:rsidRPr="002B15AA">
                <w:t>Attribute name</w:t>
              </w:r>
            </w:ins>
          </w:p>
        </w:tc>
        <w:tc>
          <w:tcPr>
            <w:tcW w:w="947" w:type="dxa"/>
            <w:shd w:val="pct10" w:color="auto" w:fill="FFFFFF"/>
            <w:vAlign w:val="center"/>
          </w:tcPr>
          <w:p w:rsidR="000C3D8E" w:rsidRPr="002B15AA" w:rsidRDefault="000C3D8E" w:rsidP="005237DB">
            <w:pPr>
              <w:pStyle w:val="TAH"/>
              <w:rPr>
                <w:ins w:id="16103" w:author="28.541_CR0262_(Rel-16)_eNRM" w:date="2020-06-26T14:22:00Z"/>
              </w:rPr>
            </w:pPr>
            <w:ins w:id="16104" w:author="28.541_CR0262_(Rel-16)_eNRM" w:date="2020-06-26T14:22:00Z">
              <w:r w:rsidRPr="002B15AA">
                <w:t>Support Qualifier</w:t>
              </w:r>
            </w:ins>
          </w:p>
        </w:tc>
        <w:tc>
          <w:tcPr>
            <w:tcW w:w="1167" w:type="dxa"/>
            <w:shd w:val="pct10" w:color="auto" w:fill="FFFFFF"/>
            <w:vAlign w:val="center"/>
          </w:tcPr>
          <w:p w:rsidR="000C3D8E" w:rsidRPr="002B15AA" w:rsidRDefault="000C3D8E" w:rsidP="005237DB">
            <w:pPr>
              <w:pStyle w:val="TAH"/>
              <w:rPr>
                <w:ins w:id="16105" w:author="28.541_CR0262_(Rel-16)_eNRM" w:date="2020-06-26T14:22:00Z"/>
              </w:rPr>
            </w:pPr>
            <w:ins w:id="16106" w:author="28.541_CR0262_(Rel-16)_eNRM" w:date="2020-06-26T14:22:00Z">
              <w:r w:rsidRPr="002B15AA">
                <w:t>isReadable</w:t>
              </w:r>
            </w:ins>
          </w:p>
        </w:tc>
        <w:tc>
          <w:tcPr>
            <w:tcW w:w="1077" w:type="dxa"/>
            <w:shd w:val="pct10" w:color="auto" w:fill="FFFFFF"/>
            <w:vAlign w:val="center"/>
          </w:tcPr>
          <w:p w:rsidR="000C3D8E" w:rsidRPr="002B15AA" w:rsidRDefault="000C3D8E" w:rsidP="005237DB">
            <w:pPr>
              <w:pStyle w:val="TAH"/>
              <w:rPr>
                <w:ins w:id="16107" w:author="28.541_CR0262_(Rel-16)_eNRM" w:date="2020-06-26T14:22:00Z"/>
              </w:rPr>
            </w:pPr>
            <w:ins w:id="16108" w:author="28.541_CR0262_(Rel-16)_eNRM" w:date="2020-06-26T14:22:00Z">
              <w:r w:rsidRPr="002B15AA">
                <w:t>isWritable</w:t>
              </w:r>
            </w:ins>
          </w:p>
        </w:tc>
        <w:tc>
          <w:tcPr>
            <w:tcW w:w="1117" w:type="dxa"/>
            <w:shd w:val="pct10" w:color="auto" w:fill="FFFFFF"/>
            <w:vAlign w:val="center"/>
          </w:tcPr>
          <w:p w:rsidR="000C3D8E" w:rsidRPr="002B15AA" w:rsidRDefault="000C3D8E" w:rsidP="005237DB">
            <w:pPr>
              <w:pStyle w:val="TAH"/>
              <w:rPr>
                <w:ins w:id="16109" w:author="28.541_CR0262_(Rel-16)_eNRM" w:date="2020-06-26T14:22:00Z"/>
              </w:rPr>
            </w:pPr>
            <w:ins w:id="16110" w:author="28.541_CR0262_(Rel-16)_eNRM" w:date="2020-06-26T14:22:00Z">
              <w:r w:rsidRPr="002B15AA">
                <w:rPr>
                  <w:rFonts w:cs="Arial"/>
                  <w:bCs/>
                  <w:szCs w:val="18"/>
                </w:rPr>
                <w:t>isInvariant</w:t>
              </w:r>
            </w:ins>
          </w:p>
        </w:tc>
        <w:tc>
          <w:tcPr>
            <w:tcW w:w="1237" w:type="dxa"/>
            <w:shd w:val="pct10" w:color="auto" w:fill="FFFFFF"/>
            <w:vAlign w:val="center"/>
          </w:tcPr>
          <w:p w:rsidR="000C3D8E" w:rsidRPr="002B15AA" w:rsidRDefault="000C3D8E" w:rsidP="005237DB">
            <w:pPr>
              <w:pStyle w:val="TAH"/>
              <w:rPr>
                <w:ins w:id="16111" w:author="28.541_CR0262_(Rel-16)_eNRM" w:date="2020-06-26T14:22:00Z"/>
              </w:rPr>
            </w:pPr>
            <w:ins w:id="16112" w:author="28.541_CR0262_(Rel-16)_eNRM" w:date="2020-06-26T14:22:00Z">
              <w:r w:rsidRPr="002B15AA">
                <w:t>isNotifyable</w:t>
              </w:r>
            </w:ins>
          </w:p>
        </w:tc>
      </w:tr>
      <w:tr w:rsidR="000C3D8E" w:rsidRPr="002B15AA" w:rsidTr="005237DB">
        <w:trPr>
          <w:cantSplit/>
          <w:jc w:val="center"/>
          <w:ins w:id="16113" w:author="28.541_CR0262_(Rel-16)_eNRM" w:date="2020-06-26T14:22:00Z"/>
        </w:trPr>
        <w:tc>
          <w:tcPr>
            <w:tcW w:w="4304" w:type="dxa"/>
          </w:tcPr>
          <w:p w:rsidR="000C3D8E" w:rsidRPr="002B15AA" w:rsidRDefault="000C3D8E" w:rsidP="005237DB">
            <w:pPr>
              <w:pStyle w:val="TAL"/>
              <w:rPr>
                <w:ins w:id="16114" w:author="28.541_CR0262_(Rel-16)_eNRM" w:date="2020-06-26T14:22:00Z"/>
                <w:rFonts w:ascii="Courier New" w:hAnsi="Courier New" w:cs="Courier New"/>
                <w:lang w:eastAsia="zh-CN"/>
              </w:rPr>
            </w:pPr>
            <w:ins w:id="16115" w:author="28.541_CR0262_(Rel-16)_eNRM" w:date="2020-06-26T14:22:00Z">
              <w:r>
                <w:rPr>
                  <w:rFonts w:ascii="Courier New" w:hAnsi="Courier New"/>
                </w:rPr>
                <w:t>gtpUPathQoSMonitoring</w:t>
              </w:r>
              <w:r>
                <w:rPr>
                  <w:rFonts w:ascii="Courier New" w:hAnsi="Courier New" w:cs="Courier New"/>
                  <w:lang w:eastAsia="zh-CN"/>
                </w:rPr>
                <w:t>State</w:t>
              </w:r>
            </w:ins>
          </w:p>
        </w:tc>
        <w:tc>
          <w:tcPr>
            <w:tcW w:w="947" w:type="dxa"/>
          </w:tcPr>
          <w:p w:rsidR="000C3D8E" w:rsidRPr="002B15AA" w:rsidRDefault="000C3D8E" w:rsidP="005237DB">
            <w:pPr>
              <w:pStyle w:val="TAL"/>
              <w:jc w:val="center"/>
              <w:rPr>
                <w:ins w:id="16116" w:author="28.541_CR0262_(Rel-16)_eNRM" w:date="2020-06-26T14:22:00Z"/>
              </w:rPr>
            </w:pPr>
            <w:ins w:id="16117" w:author="28.541_CR0262_(Rel-16)_eNRM" w:date="2020-06-26T14:22:00Z">
              <w:r>
                <w:t>M</w:t>
              </w:r>
            </w:ins>
          </w:p>
        </w:tc>
        <w:tc>
          <w:tcPr>
            <w:tcW w:w="1167" w:type="dxa"/>
          </w:tcPr>
          <w:p w:rsidR="000C3D8E" w:rsidRPr="002B15AA" w:rsidRDefault="000C3D8E" w:rsidP="005237DB">
            <w:pPr>
              <w:pStyle w:val="TAL"/>
              <w:jc w:val="center"/>
              <w:rPr>
                <w:ins w:id="16118" w:author="28.541_CR0262_(Rel-16)_eNRM" w:date="2020-06-26T14:22:00Z"/>
              </w:rPr>
            </w:pPr>
            <w:ins w:id="16119" w:author="28.541_CR0262_(Rel-16)_eNRM" w:date="2020-06-26T14:22:00Z">
              <w:r w:rsidRPr="002B15AA">
                <w:rPr>
                  <w:rFonts w:cs="Arial"/>
                </w:rPr>
                <w:t>T</w:t>
              </w:r>
            </w:ins>
          </w:p>
        </w:tc>
        <w:tc>
          <w:tcPr>
            <w:tcW w:w="1077" w:type="dxa"/>
          </w:tcPr>
          <w:p w:rsidR="000C3D8E" w:rsidRPr="002B15AA" w:rsidRDefault="000C3D8E" w:rsidP="005237DB">
            <w:pPr>
              <w:pStyle w:val="TAL"/>
              <w:jc w:val="center"/>
              <w:rPr>
                <w:ins w:id="16120" w:author="28.541_CR0262_(Rel-16)_eNRM" w:date="2020-06-26T14:22:00Z"/>
              </w:rPr>
            </w:pPr>
            <w:ins w:id="16121" w:author="28.541_CR0262_(Rel-16)_eNRM" w:date="2020-06-26T14:22:00Z">
              <w:r w:rsidRPr="002B15AA">
                <w:rPr>
                  <w:rFonts w:cs="Arial"/>
                  <w:lang w:eastAsia="zh-CN"/>
                </w:rPr>
                <w:t>T</w:t>
              </w:r>
            </w:ins>
          </w:p>
        </w:tc>
        <w:tc>
          <w:tcPr>
            <w:tcW w:w="1117" w:type="dxa"/>
          </w:tcPr>
          <w:p w:rsidR="000C3D8E" w:rsidRPr="002B15AA" w:rsidRDefault="000C3D8E" w:rsidP="005237DB">
            <w:pPr>
              <w:pStyle w:val="TAL"/>
              <w:jc w:val="center"/>
              <w:rPr>
                <w:ins w:id="16122" w:author="28.541_CR0262_(Rel-16)_eNRM" w:date="2020-06-26T14:22:00Z"/>
                <w:lang w:eastAsia="zh-CN"/>
              </w:rPr>
            </w:pPr>
            <w:ins w:id="16123" w:author="28.541_CR0262_(Rel-16)_eNRM" w:date="2020-06-26T14:22:00Z">
              <w:r w:rsidRPr="002B15AA">
                <w:rPr>
                  <w:rFonts w:cs="Arial"/>
                </w:rPr>
                <w:t>F</w:t>
              </w:r>
            </w:ins>
          </w:p>
        </w:tc>
        <w:tc>
          <w:tcPr>
            <w:tcW w:w="1237" w:type="dxa"/>
          </w:tcPr>
          <w:p w:rsidR="000C3D8E" w:rsidRPr="002B15AA" w:rsidRDefault="000C3D8E" w:rsidP="005237DB">
            <w:pPr>
              <w:pStyle w:val="TAL"/>
              <w:jc w:val="center"/>
              <w:rPr>
                <w:ins w:id="16124" w:author="28.541_CR0262_(Rel-16)_eNRM" w:date="2020-06-26T14:22:00Z"/>
              </w:rPr>
            </w:pPr>
            <w:ins w:id="16125" w:author="28.541_CR0262_(Rel-16)_eNRM" w:date="2020-06-26T14:22:00Z">
              <w:r w:rsidRPr="002B15AA">
                <w:rPr>
                  <w:rFonts w:cs="Arial"/>
                  <w:lang w:eastAsia="zh-CN"/>
                </w:rPr>
                <w:t>T</w:t>
              </w:r>
            </w:ins>
          </w:p>
        </w:tc>
      </w:tr>
      <w:tr w:rsidR="000C3D8E" w:rsidRPr="002B15AA" w:rsidTr="005237DB">
        <w:trPr>
          <w:cantSplit/>
          <w:jc w:val="center"/>
          <w:ins w:id="16126" w:author="28.541_CR0262_(Rel-16)_eNRM" w:date="2020-06-26T14:22:00Z"/>
        </w:trPr>
        <w:tc>
          <w:tcPr>
            <w:tcW w:w="4304" w:type="dxa"/>
          </w:tcPr>
          <w:p w:rsidR="000C3D8E" w:rsidRDefault="000C3D8E" w:rsidP="005237DB">
            <w:pPr>
              <w:pStyle w:val="TAL"/>
              <w:rPr>
                <w:ins w:id="16127" w:author="28.541_CR0262_(Rel-16)_eNRM" w:date="2020-06-26T14:22:00Z"/>
                <w:rFonts w:ascii="Courier New" w:hAnsi="Courier New" w:cs="Courier New"/>
                <w:lang w:eastAsia="zh-CN"/>
              </w:rPr>
            </w:pPr>
            <w:ins w:id="16128" w:author="28.541_CR0262_(Rel-16)_eNRM" w:date="2020-06-26T14:22:00Z">
              <w:r>
                <w:rPr>
                  <w:rFonts w:ascii="Courier New" w:hAnsi="Courier New"/>
                </w:rPr>
                <w:t>gtpUPathM</w:t>
              </w:r>
              <w:r>
                <w:rPr>
                  <w:rFonts w:ascii="Courier New" w:hAnsi="Courier New" w:cs="Courier New"/>
                  <w:lang w:eastAsia="zh-CN"/>
                </w:rPr>
                <w:t>onitoredSNSSAIs</w:t>
              </w:r>
            </w:ins>
          </w:p>
        </w:tc>
        <w:tc>
          <w:tcPr>
            <w:tcW w:w="947" w:type="dxa"/>
          </w:tcPr>
          <w:p w:rsidR="000C3D8E" w:rsidRPr="002B15AA" w:rsidRDefault="000C3D8E" w:rsidP="005237DB">
            <w:pPr>
              <w:pStyle w:val="TAL"/>
              <w:jc w:val="center"/>
              <w:rPr>
                <w:ins w:id="16129" w:author="28.541_CR0262_(Rel-16)_eNRM" w:date="2020-06-26T14:22:00Z"/>
              </w:rPr>
            </w:pPr>
            <w:ins w:id="16130" w:author="28.541_CR0262_(Rel-16)_eNRM" w:date="2020-06-26T14:22:00Z">
              <w:r w:rsidRPr="002B15AA">
                <w:t>M</w:t>
              </w:r>
            </w:ins>
          </w:p>
        </w:tc>
        <w:tc>
          <w:tcPr>
            <w:tcW w:w="1167" w:type="dxa"/>
          </w:tcPr>
          <w:p w:rsidR="000C3D8E" w:rsidRPr="002B15AA" w:rsidRDefault="000C3D8E" w:rsidP="005237DB">
            <w:pPr>
              <w:pStyle w:val="TAL"/>
              <w:jc w:val="center"/>
              <w:rPr>
                <w:ins w:id="16131" w:author="28.541_CR0262_(Rel-16)_eNRM" w:date="2020-06-26T14:22:00Z"/>
                <w:rFonts w:cs="Arial"/>
              </w:rPr>
            </w:pPr>
            <w:ins w:id="16132" w:author="28.541_CR0262_(Rel-16)_eNRM" w:date="2020-06-26T14:22:00Z">
              <w:r w:rsidRPr="002B15AA">
                <w:rPr>
                  <w:rFonts w:cs="Arial"/>
                </w:rPr>
                <w:t>T</w:t>
              </w:r>
            </w:ins>
          </w:p>
        </w:tc>
        <w:tc>
          <w:tcPr>
            <w:tcW w:w="1077" w:type="dxa"/>
          </w:tcPr>
          <w:p w:rsidR="000C3D8E" w:rsidRPr="002B15AA" w:rsidRDefault="000C3D8E" w:rsidP="005237DB">
            <w:pPr>
              <w:pStyle w:val="TAL"/>
              <w:jc w:val="center"/>
              <w:rPr>
                <w:ins w:id="16133" w:author="28.541_CR0262_(Rel-16)_eNRM" w:date="2020-06-26T14:22:00Z"/>
                <w:rFonts w:cs="Arial"/>
                <w:lang w:eastAsia="zh-CN"/>
              </w:rPr>
            </w:pPr>
            <w:ins w:id="16134" w:author="28.541_CR0262_(Rel-16)_eNRM" w:date="2020-06-26T14:22:00Z">
              <w:r w:rsidRPr="002B15AA">
                <w:rPr>
                  <w:rFonts w:cs="Arial"/>
                  <w:lang w:eastAsia="zh-CN"/>
                </w:rPr>
                <w:t>T</w:t>
              </w:r>
            </w:ins>
          </w:p>
        </w:tc>
        <w:tc>
          <w:tcPr>
            <w:tcW w:w="1117" w:type="dxa"/>
          </w:tcPr>
          <w:p w:rsidR="000C3D8E" w:rsidRPr="002B15AA" w:rsidRDefault="000C3D8E" w:rsidP="005237DB">
            <w:pPr>
              <w:pStyle w:val="TAL"/>
              <w:jc w:val="center"/>
              <w:rPr>
                <w:ins w:id="16135" w:author="28.541_CR0262_(Rel-16)_eNRM" w:date="2020-06-26T14:22:00Z"/>
                <w:rFonts w:cs="Arial"/>
              </w:rPr>
            </w:pPr>
            <w:ins w:id="16136" w:author="28.541_CR0262_(Rel-16)_eNRM" w:date="2020-06-26T14:22:00Z">
              <w:r w:rsidRPr="002B15AA">
                <w:rPr>
                  <w:rFonts w:cs="Arial"/>
                </w:rPr>
                <w:t>F</w:t>
              </w:r>
            </w:ins>
          </w:p>
        </w:tc>
        <w:tc>
          <w:tcPr>
            <w:tcW w:w="1237" w:type="dxa"/>
          </w:tcPr>
          <w:p w:rsidR="000C3D8E" w:rsidRPr="002B15AA" w:rsidRDefault="000C3D8E" w:rsidP="005237DB">
            <w:pPr>
              <w:pStyle w:val="TAL"/>
              <w:jc w:val="center"/>
              <w:rPr>
                <w:ins w:id="16137" w:author="28.541_CR0262_(Rel-16)_eNRM" w:date="2020-06-26T14:22:00Z"/>
                <w:rFonts w:cs="Arial"/>
                <w:lang w:eastAsia="zh-CN"/>
              </w:rPr>
            </w:pPr>
            <w:ins w:id="16138" w:author="28.541_CR0262_(Rel-16)_eNRM" w:date="2020-06-26T14:22:00Z">
              <w:r w:rsidRPr="002B15AA">
                <w:rPr>
                  <w:rFonts w:cs="Arial"/>
                  <w:lang w:eastAsia="zh-CN"/>
                </w:rPr>
                <w:t>T</w:t>
              </w:r>
            </w:ins>
          </w:p>
        </w:tc>
      </w:tr>
      <w:tr w:rsidR="000C3D8E" w:rsidRPr="002B15AA" w:rsidTr="005237DB">
        <w:trPr>
          <w:cantSplit/>
          <w:jc w:val="center"/>
          <w:ins w:id="16139" w:author="28.541_CR0262_(Rel-16)_eNRM" w:date="2020-06-26T14:22:00Z"/>
        </w:trPr>
        <w:tc>
          <w:tcPr>
            <w:tcW w:w="4304"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L"/>
              <w:rPr>
                <w:ins w:id="16140" w:author="28.541_CR0262_(Rel-16)_eNRM" w:date="2020-06-26T14:22:00Z"/>
                <w:rFonts w:ascii="Courier New" w:hAnsi="Courier New" w:cs="Courier New"/>
                <w:lang w:eastAsia="zh-CN"/>
              </w:rPr>
            </w:pPr>
            <w:ins w:id="16141" w:author="28.541_CR0262_(Rel-16)_eNRM" w:date="2020-06-26T14:22:00Z">
              <w:r>
                <w:rPr>
                  <w:rFonts w:ascii="Courier New" w:hAnsi="Courier New" w:cs="Courier New"/>
                  <w:lang w:eastAsia="zh-CN"/>
                </w:rPr>
                <w:t>monitoredDSCPs</w:t>
              </w:r>
            </w:ins>
          </w:p>
        </w:tc>
        <w:tc>
          <w:tcPr>
            <w:tcW w:w="947"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C"/>
              <w:rPr>
                <w:ins w:id="16142" w:author="28.541_CR0262_(Rel-16)_eNRM" w:date="2020-06-26T14:22:00Z"/>
              </w:rPr>
            </w:pPr>
            <w:ins w:id="16143" w:author="28.541_CR0262_(Rel-16)_eNRM" w:date="2020-06-26T14:22:00Z">
              <w:r w:rsidRPr="002B15AA">
                <w:t>M</w:t>
              </w:r>
            </w:ins>
          </w:p>
        </w:tc>
        <w:tc>
          <w:tcPr>
            <w:tcW w:w="1167"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C"/>
              <w:rPr>
                <w:ins w:id="16144" w:author="28.541_CR0262_(Rel-16)_eNRM" w:date="2020-06-26T14:22:00Z"/>
              </w:rPr>
            </w:pPr>
            <w:ins w:id="16145" w:author="28.541_CR0262_(Rel-16)_eNRM" w:date="2020-06-26T14:22:00Z">
              <w:r w:rsidRPr="002B15AA">
                <w:rPr>
                  <w:rFonts w:cs="Arial"/>
                </w:rPr>
                <w:t>T</w:t>
              </w:r>
            </w:ins>
          </w:p>
        </w:tc>
        <w:tc>
          <w:tcPr>
            <w:tcW w:w="1077"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C"/>
              <w:rPr>
                <w:ins w:id="16146" w:author="28.541_CR0262_(Rel-16)_eNRM" w:date="2020-06-26T14:22:00Z"/>
              </w:rPr>
            </w:pPr>
            <w:ins w:id="16147" w:author="28.541_CR0262_(Rel-16)_eNRM" w:date="2020-06-26T14:22:00Z">
              <w:r w:rsidRPr="002B15AA">
                <w:rPr>
                  <w:rFonts w:cs="Arial"/>
                  <w:lang w:eastAsia="zh-CN"/>
                </w:rPr>
                <w:t>T</w:t>
              </w:r>
            </w:ins>
          </w:p>
        </w:tc>
        <w:tc>
          <w:tcPr>
            <w:tcW w:w="1117"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C"/>
              <w:rPr>
                <w:ins w:id="16148" w:author="28.541_CR0262_(Rel-16)_eNRM" w:date="2020-06-26T14:22:00Z"/>
                <w:lang w:eastAsia="zh-CN"/>
              </w:rPr>
            </w:pPr>
            <w:ins w:id="16149" w:author="28.541_CR0262_(Rel-16)_eNRM" w:date="2020-06-26T14:22:00Z">
              <w:r w:rsidRPr="002B15AA">
                <w:rPr>
                  <w:rFonts w:cs="Arial"/>
                </w:rPr>
                <w:t>F</w:t>
              </w:r>
            </w:ins>
          </w:p>
        </w:tc>
        <w:tc>
          <w:tcPr>
            <w:tcW w:w="1237"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C"/>
              <w:rPr>
                <w:ins w:id="16150" w:author="28.541_CR0262_(Rel-16)_eNRM" w:date="2020-06-26T14:22:00Z"/>
              </w:rPr>
            </w:pPr>
            <w:ins w:id="16151" w:author="28.541_CR0262_(Rel-16)_eNRM" w:date="2020-06-26T14:22:00Z">
              <w:r w:rsidRPr="002B15AA">
                <w:rPr>
                  <w:rFonts w:cs="Arial"/>
                  <w:lang w:eastAsia="zh-CN"/>
                </w:rPr>
                <w:t>T</w:t>
              </w:r>
            </w:ins>
          </w:p>
        </w:tc>
      </w:tr>
      <w:tr w:rsidR="000C3D8E" w:rsidRPr="002B15AA" w:rsidTr="005237DB">
        <w:trPr>
          <w:cantSplit/>
          <w:jc w:val="center"/>
          <w:ins w:id="16152" w:author="28.541_CR0262_(Rel-16)_eNRM" w:date="2020-06-26T14:22:00Z"/>
        </w:trPr>
        <w:tc>
          <w:tcPr>
            <w:tcW w:w="4304" w:type="dxa"/>
          </w:tcPr>
          <w:p w:rsidR="000C3D8E" w:rsidRPr="002B15AA" w:rsidRDefault="000C3D8E" w:rsidP="005237DB">
            <w:pPr>
              <w:pStyle w:val="TAL"/>
              <w:rPr>
                <w:ins w:id="16153" w:author="28.541_CR0262_(Rel-16)_eNRM" w:date="2020-06-26T14:22:00Z"/>
                <w:rFonts w:ascii="Courier New" w:hAnsi="Courier New" w:cs="Courier New"/>
                <w:lang w:eastAsia="zh-CN"/>
              </w:rPr>
            </w:pPr>
            <w:ins w:id="16154" w:author="28.541_CR0262_(Rel-16)_eNRM" w:date="2020-06-26T14:22:00Z">
              <w:r>
                <w:rPr>
                  <w:rFonts w:ascii="Courier New" w:hAnsi="Courier New" w:cs="Courier New"/>
                  <w:lang w:eastAsia="zh-CN"/>
                </w:rPr>
                <w:t>isEventTriggeredGtpUPathMonitoringSupported</w:t>
              </w:r>
            </w:ins>
          </w:p>
        </w:tc>
        <w:tc>
          <w:tcPr>
            <w:tcW w:w="947" w:type="dxa"/>
          </w:tcPr>
          <w:p w:rsidR="000C3D8E" w:rsidRPr="002B15AA" w:rsidRDefault="000C3D8E" w:rsidP="005237DB">
            <w:pPr>
              <w:pStyle w:val="TAL"/>
              <w:jc w:val="center"/>
              <w:rPr>
                <w:ins w:id="16155" w:author="28.541_CR0262_(Rel-16)_eNRM" w:date="2020-06-26T14:22:00Z"/>
              </w:rPr>
            </w:pPr>
            <w:ins w:id="16156" w:author="28.541_CR0262_(Rel-16)_eNRM" w:date="2020-06-26T14:22:00Z">
              <w:r w:rsidRPr="002B15AA">
                <w:t>M</w:t>
              </w:r>
            </w:ins>
          </w:p>
        </w:tc>
        <w:tc>
          <w:tcPr>
            <w:tcW w:w="1167" w:type="dxa"/>
          </w:tcPr>
          <w:p w:rsidR="000C3D8E" w:rsidRPr="002B15AA" w:rsidRDefault="000C3D8E" w:rsidP="005237DB">
            <w:pPr>
              <w:pStyle w:val="TAL"/>
              <w:jc w:val="center"/>
              <w:rPr>
                <w:ins w:id="16157" w:author="28.541_CR0262_(Rel-16)_eNRM" w:date="2020-06-26T14:22:00Z"/>
              </w:rPr>
            </w:pPr>
            <w:ins w:id="16158" w:author="28.541_CR0262_(Rel-16)_eNRM" w:date="2020-06-26T14:22:00Z">
              <w:r w:rsidRPr="002B15AA">
                <w:rPr>
                  <w:rFonts w:cs="Arial"/>
                </w:rPr>
                <w:t>T</w:t>
              </w:r>
            </w:ins>
          </w:p>
        </w:tc>
        <w:tc>
          <w:tcPr>
            <w:tcW w:w="1077" w:type="dxa"/>
          </w:tcPr>
          <w:p w:rsidR="000C3D8E" w:rsidRPr="002B15AA" w:rsidRDefault="000C3D8E" w:rsidP="005237DB">
            <w:pPr>
              <w:pStyle w:val="TAL"/>
              <w:jc w:val="center"/>
              <w:rPr>
                <w:ins w:id="16159" w:author="28.541_CR0262_(Rel-16)_eNRM" w:date="2020-06-26T14:22:00Z"/>
              </w:rPr>
            </w:pPr>
            <w:ins w:id="16160" w:author="28.541_CR0262_(Rel-16)_eNRM" w:date="2020-06-26T14:22:00Z">
              <w:r>
                <w:rPr>
                  <w:rFonts w:cs="Arial"/>
                  <w:lang w:eastAsia="zh-CN"/>
                </w:rPr>
                <w:t>F</w:t>
              </w:r>
            </w:ins>
          </w:p>
        </w:tc>
        <w:tc>
          <w:tcPr>
            <w:tcW w:w="1117" w:type="dxa"/>
          </w:tcPr>
          <w:p w:rsidR="000C3D8E" w:rsidRPr="002B15AA" w:rsidRDefault="000C3D8E" w:rsidP="005237DB">
            <w:pPr>
              <w:pStyle w:val="TAL"/>
              <w:jc w:val="center"/>
              <w:rPr>
                <w:ins w:id="16161" w:author="28.541_CR0262_(Rel-16)_eNRM" w:date="2020-06-26T14:22:00Z"/>
                <w:lang w:eastAsia="zh-CN"/>
              </w:rPr>
            </w:pPr>
            <w:ins w:id="16162" w:author="28.541_CR0262_(Rel-16)_eNRM" w:date="2020-06-26T14:22:00Z">
              <w:r w:rsidRPr="002B15AA">
                <w:rPr>
                  <w:rFonts w:cs="Arial"/>
                </w:rPr>
                <w:t>F</w:t>
              </w:r>
            </w:ins>
          </w:p>
        </w:tc>
        <w:tc>
          <w:tcPr>
            <w:tcW w:w="1237" w:type="dxa"/>
          </w:tcPr>
          <w:p w:rsidR="000C3D8E" w:rsidRPr="002B15AA" w:rsidRDefault="000C3D8E" w:rsidP="005237DB">
            <w:pPr>
              <w:pStyle w:val="TAL"/>
              <w:jc w:val="center"/>
              <w:rPr>
                <w:ins w:id="16163" w:author="28.541_CR0262_(Rel-16)_eNRM" w:date="2020-06-26T14:22:00Z"/>
              </w:rPr>
            </w:pPr>
            <w:ins w:id="16164" w:author="28.541_CR0262_(Rel-16)_eNRM" w:date="2020-06-26T14:22:00Z">
              <w:r w:rsidRPr="002B15AA">
                <w:rPr>
                  <w:rFonts w:cs="Arial"/>
                  <w:lang w:eastAsia="zh-CN"/>
                </w:rPr>
                <w:t>T</w:t>
              </w:r>
            </w:ins>
          </w:p>
        </w:tc>
      </w:tr>
      <w:tr w:rsidR="000C3D8E" w:rsidRPr="002B15AA" w:rsidTr="005237DB">
        <w:trPr>
          <w:cantSplit/>
          <w:jc w:val="center"/>
          <w:ins w:id="16165" w:author="28.541_CR0262_(Rel-16)_eNRM" w:date="2020-06-26T14:22:00Z"/>
        </w:trPr>
        <w:tc>
          <w:tcPr>
            <w:tcW w:w="4304" w:type="dxa"/>
          </w:tcPr>
          <w:p w:rsidR="000C3D8E" w:rsidRDefault="000C3D8E" w:rsidP="005237DB">
            <w:pPr>
              <w:pStyle w:val="TAL"/>
              <w:rPr>
                <w:ins w:id="16166" w:author="28.541_CR0262_(Rel-16)_eNRM" w:date="2020-06-26T14:22:00Z"/>
                <w:rFonts w:ascii="Courier New" w:hAnsi="Courier New" w:cs="Courier New"/>
                <w:lang w:eastAsia="zh-CN"/>
              </w:rPr>
            </w:pPr>
            <w:ins w:id="16167" w:author="28.541_CR0262_(Rel-16)_eNRM" w:date="2020-06-26T14:22:00Z">
              <w:r>
                <w:rPr>
                  <w:rFonts w:ascii="Courier New" w:hAnsi="Courier New" w:cs="Courier New"/>
                  <w:lang w:eastAsia="zh-CN"/>
                </w:rPr>
                <w:t>isPeriodicGtpUMonitoringSupported</w:t>
              </w:r>
            </w:ins>
          </w:p>
        </w:tc>
        <w:tc>
          <w:tcPr>
            <w:tcW w:w="947" w:type="dxa"/>
          </w:tcPr>
          <w:p w:rsidR="000C3D8E" w:rsidRPr="002B15AA" w:rsidRDefault="000C3D8E" w:rsidP="005237DB">
            <w:pPr>
              <w:pStyle w:val="TAL"/>
              <w:jc w:val="center"/>
              <w:rPr>
                <w:ins w:id="16168" w:author="28.541_CR0262_(Rel-16)_eNRM" w:date="2020-06-26T14:22:00Z"/>
              </w:rPr>
            </w:pPr>
            <w:ins w:id="16169" w:author="28.541_CR0262_(Rel-16)_eNRM" w:date="2020-06-26T14:22:00Z">
              <w:r w:rsidRPr="002B15AA">
                <w:t>M</w:t>
              </w:r>
            </w:ins>
          </w:p>
        </w:tc>
        <w:tc>
          <w:tcPr>
            <w:tcW w:w="1167" w:type="dxa"/>
          </w:tcPr>
          <w:p w:rsidR="000C3D8E" w:rsidRPr="002B15AA" w:rsidRDefault="000C3D8E" w:rsidP="005237DB">
            <w:pPr>
              <w:pStyle w:val="TAL"/>
              <w:jc w:val="center"/>
              <w:rPr>
                <w:ins w:id="16170" w:author="28.541_CR0262_(Rel-16)_eNRM" w:date="2020-06-26T14:22:00Z"/>
                <w:rFonts w:cs="Arial"/>
              </w:rPr>
            </w:pPr>
            <w:ins w:id="16171" w:author="28.541_CR0262_(Rel-16)_eNRM" w:date="2020-06-26T14:22:00Z">
              <w:r w:rsidRPr="002B15AA">
                <w:rPr>
                  <w:rFonts w:cs="Arial"/>
                </w:rPr>
                <w:t>T</w:t>
              </w:r>
            </w:ins>
          </w:p>
        </w:tc>
        <w:tc>
          <w:tcPr>
            <w:tcW w:w="1077" w:type="dxa"/>
          </w:tcPr>
          <w:p w:rsidR="000C3D8E" w:rsidRPr="002B15AA" w:rsidRDefault="000C3D8E" w:rsidP="005237DB">
            <w:pPr>
              <w:pStyle w:val="TAL"/>
              <w:jc w:val="center"/>
              <w:rPr>
                <w:ins w:id="16172" w:author="28.541_CR0262_(Rel-16)_eNRM" w:date="2020-06-26T14:22:00Z"/>
                <w:rFonts w:cs="Arial"/>
                <w:lang w:eastAsia="zh-CN"/>
              </w:rPr>
            </w:pPr>
            <w:ins w:id="16173" w:author="28.541_CR0262_(Rel-16)_eNRM" w:date="2020-06-26T14:22:00Z">
              <w:r>
                <w:rPr>
                  <w:rFonts w:cs="Arial"/>
                  <w:lang w:eastAsia="zh-CN"/>
                </w:rPr>
                <w:t>F</w:t>
              </w:r>
            </w:ins>
          </w:p>
        </w:tc>
        <w:tc>
          <w:tcPr>
            <w:tcW w:w="1117" w:type="dxa"/>
          </w:tcPr>
          <w:p w:rsidR="000C3D8E" w:rsidRPr="002B15AA" w:rsidRDefault="000C3D8E" w:rsidP="005237DB">
            <w:pPr>
              <w:pStyle w:val="TAL"/>
              <w:jc w:val="center"/>
              <w:rPr>
                <w:ins w:id="16174" w:author="28.541_CR0262_(Rel-16)_eNRM" w:date="2020-06-26T14:22:00Z"/>
                <w:rFonts w:cs="Arial"/>
              </w:rPr>
            </w:pPr>
            <w:ins w:id="16175" w:author="28.541_CR0262_(Rel-16)_eNRM" w:date="2020-06-26T14:22:00Z">
              <w:r w:rsidRPr="002B15AA">
                <w:rPr>
                  <w:rFonts w:cs="Arial"/>
                </w:rPr>
                <w:t>F</w:t>
              </w:r>
            </w:ins>
          </w:p>
        </w:tc>
        <w:tc>
          <w:tcPr>
            <w:tcW w:w="1237" w:type="dxa"/>
          </w:tcPr>
          <w:p w:rsidR="000C3D8E" w:rsidRPr="002B15AA" w:rsidRDefault="000C3D8E" w:rsidP="005237DB">
            <w:pPr>
              <w:pStyle w:val="TAL"/>
              <w:jc w:val="center"/>
              <w:rPr>
                <w:ins w:id="16176" w:author="28.541_CR0262_(Rel-16)_eNRM" w:date="2020-06-26T14:22:00Z"/>
                <w:rFonts w:cs="Arial"/>
                <w:lang w:eastAsia="zh-CN"/>
              </w:rPr>
            </w:pPr>
            <w:ins w:id="16177" w:author="28.541_CR0262_(Rel-16)_eNRM" w:date="2020-06-26T14:22:00Z">
              <w:r w:rsidRPr="002B15AA">
                <w:rPr>
                  <w:rFonts w:cs="Arial"/>
                  <w:lang w:eastAsia="zh-CN"/>
                </w:rPr>
                <w:t>T</w:t>
              </w:r>
            </w:ins>
          </w:p>
        </w:tc>
      </w:tr>
      <w:tr w:rsidR="000C3D8E" w:rsidRPr="002B15AA" w:rsidTr="005237DB">
        <w:trPr>
          <w:cantSplit/>
          <w:jc w:val="center"/>
          <w:ins w:id="16178" w:author="28.541_CR0262_(Rel-16)_eNRM" w:date="2020-06-26T14:22:00Z"/>
        </w:trPr>
        <w:tc>
          <w:tcPr>
            <w:tcW w:w="4304" w:type="dxa"/>
          </w:tcPr>
          <w:p w:rsidR="000C3D8E" w:rsidRDefault="000C3D8E" w:rsidP="005237DB">
            <w:pPr>
              <w:pStyle w:val="TAL"/>
              <w:rPr>
                <w:ins w:id="16179" w:author="28.541_CR0262_(Rel-16)_eNRM" w:date="2020-06-26T14:22:00Z"/>
                <w:rFonts w:ascii="Courier New" w:hAnsi="Courier New" w:cs="Courier New"/>
                <w:lang w:eastAsia="zh-CN"/>
              </w:rPr>
            </w:pPr>
            <w:ins w:id="16180" w:author="28.541_CR0262_(Rel-16)_eNRM" w:date="2020-06-26T14:22:00Z">
              <w:r>
                <w:rPr>
                  <w:rFonts w:ascii="Courier New" w:hAnsi="Courier New" w:cs="Courier New"/>
                  <w:lang w:eastAsia="zh-CN"/>
                </w:rPr>
                <w:t>isImmediateGtpUMonitoringSupported</w:t>
              </w:r>
            </w:ins>
          </w:p>
        </w:tc>
        <w:tc>
          <w:tcPr>
            <w:tcW w:w="947" w:type="dxa"/>
          </w:tcPr>
          <w:p w:rsidR="000C3D8E" w:rsidRPr="002B15AA" w:rsidRDefault="000C3D8E" w:rsidP="005237DB">
            <w:pPr>
              <w:pStyle w:val="TAL"/>
              <w:jc w:val="center"/>
              <w:rPr>
                <w:ins w:id="16181" w:author="28.541_CR0262_(Rel-16)_eNRM" w:date="2020-06-26T14:22:00Z"/>
              </w:rPr>
            </w:pPr>
            <w:ins w:id="16182" w:author="28.541_CR0262_(Rel-16)_eNRM" w:date="2020-06-26T14:22:00Z">
              <w:r w:rsidRPr="002B15AA">
                <w:t>M</w:t>
              </w:r>
            </w:ins>
          </w:p>
        </w:tc>
        <w:tc>
          <w:tcPr>
            <w:tcW w:w="1167" w:type="dxa"/>
          </w:tcPr>
          <w:p w:rsidR="000C3D8E" w:rsidRPr="002B15AA" w:rsidRDefault="000C3D8E" w:rsidP="005237DB">
            <w:pPr>
              <w:pStyle w:val="TAL"/>
              <w:jc w:val="center"/>
              <w:rPr>
                <w:ins w:id="16183" w:author="28.541_CR0262_(Rel-16)_eNRM" w:date="2020-06-26T14:22:00Z"/>
                <w:rFonts w:cs="Arial"/>
              </w:rPr>
            </w:pPr>
            <w:ins w:id="16184" w:author="28.541_CR0262_(Rel-16)_eNRM" w:date="2020-06-26T14:22:00Z">
              <w:r w:rsidRPr="002B15AA">
                <w:rPr>
                  <w:rFonts w:cs="Arial"/>
                </w:rPr>
                <w:t>T</w:t>
              </w:r>
            </w:ins>
          </w:p>
        </w:tc>
        <w:tc>
          <w:tcPr>
            <w:tcW w:w="1077" w:type="dxa"/>
          </w:tcPr>
          <w:p w:rsidR="000C3D8E" w:rsidRPr="002B15AA" w:rsidRDefault="000C3D8E" w:rsidP="005237DB">
            <w:pPr>
              <w:pStyle w:val="TAL"/>
              <w:jc w:val="center"/>
              <w:rPr>
                <w:ins w:id="16185" w:author="28.541_CR0262_(Rel-16)_eNRM" w:date="2020-06-26T14:22:00Z"/>
                <w:rFonts w:cs="Arial"/>
                <w:lang w:eastAsia="zh-CN"/>
              </w:rPr>
            </w:pPr>
            <w:ins w:id="16186" w:author="28.541_CR0262_(Rel-16)_eNRM" w:date="2020-06-26T14:22:00Z">
              <w:r>
                <w:rPr>
                  <w:rFonts w:cs="Arial"/>
                  <w:lang w:eastAsia="zh-CN"/>
                </w:rPr>
                <w:t>F</w:t>
              </w:r>
            </w:ins>
          </w:p>
        </w:tc>
        <w:tc>
          <w:tcPr>
            <w:tcW w:w="1117" w:type="dxa"/>
          </w:tcPr>
          <w:p w:rsidR="000C3D8E" w:rsidRPr="002B15AA" w:rsidRDefault="000C3D8E" w:rsidP="005237DB">
            <w:pPr>
              <w:pStyle w:val="TAL"/>
              <w:jc w:val="center"/>
              <w:rPr>
                <w:ins w:id="16187" w:author="28.541_CR0262_(Rel-16)_eNRM" w:date="2020-06-26T14:22:00Z"/>
                <w:rFonts w:cs="Arial"/>
              </w:rPr>
            </w:pPr>
            <w:ins w:id="16188" w:author="28.541_CR0262_(Rel-16)_eNRM" w:date="2020-06-26T14:22:00Z">
              <w:r w:rsidRPr="002B15AA">
                <w:rPr>
                  <w:rFonts w:cs="Arial"/>
                </w:rPr>
                <w:t>F</w:t>
              </w:r>
            </w:ins>
          </w:p>
        </w:tc>
        <w:tc>
          <w:tcPr>
            <w:tcW w:w="1237" w:type="dxa"/>
          </w:tcPr>
          <w:p w:rsidR="000C3D8E" w:rsidRPr="002B15AA" w:rsidRDefault="000C3D8E" w:rsidP="005237DB">
            <w:pPr>
              <w:pStyle w:val="TAL"/>
              <w:jc w:val="center"/>
              <w:rPr>
                <w:ins w:id="16189" w:author="28.541_CR0262_(Rel-16)_eNRM" w:date="2020-06-26T14:22:00Z"/>
                <w:rFonts w:cs="Arial"/>
                <w:lang w:eastAsia="zh-CN"/>
              </w:rPr>
            </w:pPr>
            <w:ins w:id="16190" w:author="28.541_CR0262_(Rel-16)_eNRM" w:date="2020-06-26T14:22:00Z">
              <w:r w:rsidRPr="002B15AA">
                <w:rPr>
                  <w:rFonts w:cs="Arial"/>
                  <w:lang w:eastAsia="zh-CN"/>
                </w:rPr>
                <w:t>T</w:t>
              </w:r>
            </w:ins>
          </w:p>
        </w:tc>
      </w:tr>
      <w:tr w:rsidR="000C3D8E" w:rsidRPr="002B15AA" w:rsidTr="005237DB">
        <w:trPr>
          <w:cantSplit/>
          <w:jc w:val="center"/>
          <w:ins w:id="16191" w:author="28.541_CR0262_(Rel-16)_eNRM" w:date="2020-06-26T14:22:00Z"/>
        </w:trPr>
        <w:tc>
          <w:tcPr>
            <w:tcW w:w="4304" w:type="dxa"/>
          </w:tcPr>
          <w:p w:rsidR="000C3D8E" w:rsidRPr="002B15AA" w:rsidRDefault="000C3D8E" w:rsidP="005237DB">
            <w:pPr>
              <w:pStyle w:val="TAL"/>
              <w:rPr>
                <w:ins w:id="16192" w:author="28.541_CR0262_(Rel-16)_eNRM" w:date="2020-06-26T14:22:00Z"/>
                <w:rFonts w:ascii="Courier New" w:hAnsi="Courier New" w:cs="Courier New"/>
                <w:lang w:eastAsia="zh-CN"/>
              </w:rPr>
            </w:pPr>
            <w:ins w:id="16193" w:author="28.541_CR0262_(Rel-16)_eNRM" w:date="2020-06-26T14:22:00Z">
              <w:r>
                <w:rPr>
                  <w:rFonts w:ascii="Courier New" w:hAnsi="Courier New"/>
                </w:rPr>
                <w:t>gtpUPath</w:t>
              </w:r>
              <w:r w:rsidRPr="00713B57">
                <w:rPr>
                  <w:rFonts w:ascii="Courier New" w:hAnsi="Courier New" w:cs="Courier New"/>
                  <w:lang w:eastAsia="zh-CN"/>
                </w:rPr>
                <w:t>DelayThresholds</w:t>
              </w:r>
            </w:ins>
          </w:p>
        </w:tc>
        <w:tc>
          <w:tcPr>
            <w:tcW w:w="947" w:type="dxa"/>
          </w:tcPr>
          <w:p w:rsidR="000C3D8E" w:rsidRPr="002B15AA" w:rsidRDefault="000C3D8E" w:rsidP="005237DB">
            <w:pPr>
              <w:pStyle w:val="TAL"/>
              <w:jc w:val="center"/>
              <w:rPr>
                <w:ins w:id="16194" w:author="28.541_CR0262_(Rel-16)_eNRM" w:date="2020-06-26T14:22:00Z"/>
              </w:rPr>
            </w:pPr>
            <w:ins w:id="16195" w:author="28.541_CR0262_(Rel-16)_eNRM" w:date="2020-06-26T14:22:00Z">
              <w:r>
                <w:t>C</w:t>
              </w:r>
              <w:r w:rsidRPr="002B15AA">
                <w:t>M</w:t>
              </w:r>
            </w:ins>
          </w:p>
        </w:tc>
        <w:tc>
          <w:tcPr>
            <w:tcW w:w="1167" w:type="dxa"/>
          </w:tcPr>
          <w:p w:rsidR="000C3D8E" w:rsidRPr="002B15AA" w:rsidRDefault="000C3D8E" w:rsidP="005237DB">
            <w:pPr>
              <w:pStyle w:val="TAL"/>
              <w:jc w:val="center"/>
              <w:rPr>
                <w:ins w:id="16196" w:author="28.541_CR0262_(Rel-16)_eNRM" w:date="2020-06-26T14:22:00Z"/>
              </w:rPr>
            </w:pPr>
            <w:ins w:id="16197" w:author="28.541_CR0262_(Rel-16)_eNRM" w:date="2020-06-26T14:22:00Z">
              <w:r w:rsidRPr="002B15AA">
                <w:rPr>
                  <w:rFonts w:cs="Arial"/>
                </w:rPr>
                <w:t>T</w:t>
              </w:r>
            </w:ins>
          </w:p>
        </w:tc>
        <w:tc>
          <w:tcPr>
            <w:tcW w:w="1077" w:type="dxa"/>
          </w:tcPr>
          <w:p w:rsidR="000C3D8E" w:rsidRPr="002B15AA" w:rsidRDefault="000C3D8E" w:rsidP="005237DB">
            <w:pPr>
              <w:pStyle w:val="TAL"/>
              <w:jc w:val="center"/>
              <w:rPr>
                <w:ins w:id="16198" w:author="28.541_CR0262_(Rel-16)_eNRM" w:date="2020-06-26T14:22:00Z"/>
              </w:rPr>
            </w:pPr>
            <w:ins w:id="16199" w:author="28.541_CR0262_(Rel-16)_eNRM" w:date="2020-06-26T14:22:00Z">
              <w:r>
                <w:rPr>
                  <w:rFonts w:cs="Arial"/>
                  <w:lang w:eastAsia="zh-CN"/>
                </w:rPr>
                <w:t>T</w:t>
              </w:r>
            </w:ins>
          </w:p>
        </w:tc>
        <w:tc>
          <w:tcPr>
            <w:tcW w:w="1117" w:type="dxa"/>
          </w:tcPr>
          <w:p w:rsidR="000C3D8E" w:rsidRPr="002B15AA" w:rsidRDefault="000C3D8E" w:rsidP="005237DB">
            <w:pPr>
              <w:pStyle w:val="TAL"/>
              <w:jc w:val="center"/>
              <w:rPr>
                <w:ins w:id="16200" w:author="28.541_CR0262_(Rel-16)_eNRM" w:date="2020-06-26T14:22:00Z"/>
                <w:lang w:eastAsia="zh-CN"/>
              </w:rPr>
            </w:pPr>
            <w:ins w:id="16201" w:author="28.541_CR0262_(Rel-16)_eNRM" w:date="2020-06-26T14:22:00Z">
              <w:r w:rsidRPr="002B15AA">
                <w:rPr>
                  <w:rFonts w:cs="Arial"/>
                </w:rPr>
                <w:t>F</w:t>
              </w:r>
            </w:ins>
          </w:p>
        </w:tc>
        <w:tc>
          <w:tcPr>
            <w:tcW w:w="1237" w:type="dxa"/>
          </w:tcPr>
          <w:p w:rsidR="000C3D8E" w:rsidRPr="002B15AA" w:rsidRDefault="000C3D8E" w:rsidP="005237DB">
            <w:pPr>
              <w:pStyle w:val="TAL"/>
              <w:jc w:val="center"/>
              <w:rPr>
                <w:ins w:id="16202" w:author="28.541_CR0262_(Rel-16)_eNRM" w:date="2020-06-26T14:22:00Z"/>
              </w:rPr>
            </w:pPr>
            <w:ins w:id="16203" w:author="28.541_CR0262_(Rel-16)_eNRM" w:date="2020-06-26T14:22:00Z">
              <w:r w:rsidRPr="002B15AA">
                <w:rPr>
                  <w:rFonts w:cs="Arial"/>
                  <w:lang w:eastAsia="zh-CN"/>
                </w:rPr>
                <w:t>T</w:t>
              </w:r>
            </w:ins>
          </w:p>
        </w:tc>
      </w:tr>
      <w:tr w:rsidR="000C3D8E" w:rsidRPr="002B15AA" w:rsidTr="005237DB">
        <w:trPr>
          <w:cantSplit/>
          <w:jc w:val="center"/>
          <w:ins w:id="16204" w:author="28.541_CR0262_(Rel-16)_eNRM" w:date="2020-06-26T14:22:00Z"/>
        </w:trPr>
        <w:tc>
          <w:tcPr>
            <w:tcW w:w="4304"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L"/>
              <w:rPr>
                <w:ins w:id="16205" w:author="28.541_CR0262_(Rel-16)_eNRM" w:date="2020-06-26T14:22:00Z"/>
                <w:rFonts w:ascii="Courier New" w:hAnsi="Courier New" w:cs="Courier New"/>
                <w:lang w:eastAsia="zh-CN"/>
              </w:rPr>
            </w:pPr>
            <w:ins w:id="16206" w:author="28.541_CR0262_(Rel-16)_eNRM" w:date="2020-06-26T14:22:00Z">
              <w:r>
                <w:rPr>
                  <w:rFonts w:ascii="Courier New" w:hAnsi="Courier New"/>
                </w:rPr>
                <w:t>gtpUPathM</w:t>
              </w:r>
              <w:r w:rsidRPr="00713B57">
                <w:rPr>
                  <w:rFonts w:ascii="Courier New" w:hAnsi="Courier New" w:cs="Courier New"/>
                  <w:lang w:eastAsia="zh-CN"/>
                </w:rPr>
                <w:t>inimum</w:t>
              </w:r>
              <w:r w:rsidRPr="00713B57">
                <w:rPr>
                  <w:rFonts w:ascii="Courier New" w:hAnsi="Courier New" w:cs="Courier New" w:hint="eastAsia"/>
                  <w:lang w:eastAsia="zh-CN"/>
                </w:rPr>
                <w:t>W</w:t>
              </w:r>
              <w:r w:rsidRPr="00713B57">
                <w:rPr>
                  <w:rFonts w:ascii="Courier New" w:hAnsi="Courier New" w:cs="Courier New"/>
                  <w:lang w:eastAsia="zh-CN"/>
                </w:rPr>
                <w:t>aitTime</w:t>
              </w:r>
            </w:ins>
          </w:p>
        </w:tc>
        <w:tc>
          <w:tcPr>
            <w:tcW w:w="947"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C"/>
              <w:rPr>
                <w:ins w:id="16207" w:author="28.541_CR0262_(Rel-16)_eNRM" w:date="2020-06-26T14:22:00Z"/>
              </w:rPr>
            </w:pPr>
            <w:ins w:id="16208" w:author="28.541_CR0262_(Rel-16)_eNRM" w:date="2020-06-26T14:22:00Z">
              <w:r>
                <w:t>CM</w:t>
              </w:r>
            </w:ins>
          </w:p>
        </w:tc>
        <w:tc>
          <w:tcPr>
            <w:tcW w:w="1167"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C"/>
              <w:rPr>
                <w:ins w:id="16209" w:author="28.541_CR0262_(Rel-16)_eNRM" w:date="2020-06-26T14:22:00Z"/>
              </w:rPr>
            </w:pPr>
            <w:ins w:id="16210" w:author="28.541_CR0262_(Rel-16)_eNRM" w:date="2020-06-26T14:22:00Z">
              <w:r w:rsidRPr="002B15AA">
                <w:rPr>
                  <w:rFonts w:cs="Arial"/>
                </w:rPr>
                <w:t>T</w:t>
              </w:r>
            </w:ins>
          </w:p>
        </w:tc>
        <w:tc>
          <w:tcPr>
            <w:tcW w:w="1077"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C"/>
              <w:rPr>
                <w:ins w:id="16211" w:author="28.541_CR0262_(Rel-16)_eNRM" w:date="2020-06-26T14:22:00Z"/>
              </w:rPr>
            </w:pPr>
            <w:ins w:id="16212" w:author="28.541_CR0262_(Rel-16)_eNRM" w:date="2020-06-26T14:22:00Z">
              <w:r w:rsidRPr="002B15AA">
                <w:rPr>
                  <w:rFonts w:cs="Arial"/>
                  <w:lang w:eastAsia="zh-CN"/>
                </w:rPr>
                <w:t>T</w:t>
              </w:r>
            </w:ins>
          </w:p>
        </w:tc>
        <w:tc>
          <w:tcPr>
            <w:tcW w:w="1117"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C"/>
              <w:rPr>
                <w:ins w:id="16213" w:author="28.541_CR0262_(Rel-16)_eNRM" w:date="2020-06-26T14:22:00Z"/>
                <w:lang w:eastAsia="zh-CN"/>
              </w:rPr>
            </w:pPr>
            <w:ins w:id="16214" w:author="28.541_CR0262_(Rel-16)_eNRM" w:date="2020-06-26T14:22:00Z">
              <w:r w:rsidRPr="002B15AA">
                <w:rPr>
                  <w:rFonts w:cs="Arial"/>
                </w:rPr>
                <w:t>F</w:t>
              </w:r>
            </w:ins>
          </w:p>
        </w:tc>
        <w:tc>
          <w:tcPr>
            <w:tcW w:w="1237"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C"/>
              <w:rPr>
                <w:ins w:id="16215" w:author="28.541_CR0262_(Rel-16)_eNRM" w:date="2020-06-26T14:22:00Z"/>
              </w:rPr>
            </w:pPr>
            <w:ins w:id="16216" w:author="28.541_CR0262_(Rel-16)_eNRM" w:date="2020-06-26T14:22:00Z">
              <w:r w:rsidRPr="002B15AA">
                <w:rPr>
                  <w:rFonts w:cs="Arial"/>
                  <w:lang w:eastAsia="zh-CN"/>
                </w:rPr>
                <w:t>T</w:t>
              </w:r>
            </w:ins>
          </w:p>
        </w:tc>
      </w:tr>
      <w:tr w:rsidR="000C3D8E" w:rsidRPr="002B15AA" w:rsidTr="005237DB">
        <w:trPr>
          <w:cantSplit/>
          <w:jc w:val="center"/>
          <w:ins w:id="16217" w:author="28.541_CR0262_(Rel-16)_eNRM" w:date="2020-06-26T14:22:00Z"/>
        </w:trPr>
        <w:tc>
          <w:tcPr>
            <w:tcW w:w="4304" w:type="dxa"/>
            <w:tcBorders>
              <w:top w:val="single" w:sz="4" w:space="0" w:color="auto"/>
              <w:left w:val="single" w:sz="4" w:space="0" w:color="auto"/>
              <w:bottom w:val="single" w:sz="4" w:space="0" w:color="auto"/>
              <w:right w:val="single" w:sz="4" w:space="0" w:color="auto"/>
            </w:tcBorders>
          </w:tcPr>
          <w:p w:rsidR="000C3D8E" w:rsidRPr="00713B57" w:rsidRDefault="000C3D8E" w:rsidP="005237DB">
            <w:pPr>
              <w:pStyle w:val="TAL"/>
              <w:rPr>
                <w:ins w:id="16218" w:author="28.541_CR0262_(Rel-16)_eNRM" w:date="2020-06-26T14:22:00Z"/>
                <w:rFonts w:ascii="Courier New" w:hAnsi="Courier New" w:cs="Courier New"/>
                <w:lang w:eastAsia="zh-CN"/>
              </w:rPr>
            </w:pPr>
            <w:ins w:id="16219" w:author="28.541_CR0262_(Rel-16)_eNRM" w:date="2020-06-26T14:22:00Z">
              <w:r>
                <w:rPr>
                  <w:rFonts w:ascii="Courier New" w:hAnsi="Courier New"/>
                </w:rPr>
                <w:t>gtpUPath</w:t>
              </w:r>
              <w:r>
                <w:rPr>
                  <w:rFonts w:ascii="Courier New" w:hAnsi="Courier New" w:cs="Courier New"/>
                  <w:lang w:eastAsia="zh-CN"/>
                </w:rPr>
                <w:t>M</w:t>
              </w:r>
              <w:r w:rsidRPr="00713B57">
                <w:rPr>
                  <w:rFonts w:ascii="Courier New" w:hAnsi="Courier New" w:cs="Courier New"/>
                  <w:lang w:eastAsia="zh-CN"/>
                </w:rPr>
                <w:t>easurementPeriod</w:t>
              </w:r>
            </w:ins>
          </w:p>
        </w:tc>
        <w:tc>
          <w:tcPr>
            <w:tcW w:w="947"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C"/>
              <w:rPr>
                <w:ins w:id="16220" w:author="28.541_CR0262_(Rel-16)_eNRM" w:date="2020-06-26T14:22:00Z"/>
              </w:rPr>
            </w:pPr>
            <w:ins w:id="16221" w:author="28.541_CR0262_(Rel-16)_eNRM" w:date="2020-06-26T14:22:00Z">
              <w:r>
                <w:t>CM</w:t>
              </w:r>
            </w:ins>
          </w:p>
        </w:tc>
        <w:tc>
          <w:tcPr>
            <w:tcW w:w="1167"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C"/>
              <w:rPr>
                <w:ins w:id="16222" w:author="28.541_CR0262_(Rel-16)_eNRM" w:date="2020-06-26T14:22:00Z"/>
                <w:rFonts w:cs="Arial"/>
              </w:rPr>
            </w:pPr>
            <w:ins w:id="16223" w:author="28.541_CR0262_(Rel-16)_eNRM" w:date="2020-06-26T14:22:00Z">
              <w:r w:rsidRPr="002B15AA">
                <w:rPr>
                  <w:rFonts w:cs="Arial"/>
                </w:rPr>
                <w:t>T</w:t>
              </w:r>
            </w:ins>
          </w:p>
        </w:tc>
        <w:tc>
          <w:tcPr>
            <w:tcW w:w="1077"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C"/>
              <w:rPr>
                <w:ins w:id="16224" w:author="28.541_CR0262_(Rel-16)_eNRM" w:date="2020-06-26T14:22:00Z"/>
                <w:rFonts w:cs="Arial"/>
                <w:lang w:eastAsia="zh-CN"/>
              </w:rPr>
            </w:pPr>
            <w:ins w:id="16225" w:author="28.541_CR0262_(Rel-16)_eNRM" w:date="2020-06-26T14:22:00Z">
              <w:r>
                <w:rPr>
                  <w:rFonts w:cs="Arial"/>
                  <w:lang w:eastAsia="zh-CN"/>
                </w:rPr>
                <w:t>T</w:t>
              </w:r>
            </w:ins>
          </w:p>
        </w:tc>
        <w:tc>
          <w:tcPr>
            <w:tcW w:w="1117"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C"/>
              <w:rPr>
                <w:ins w:id="16226" w:author="28.541_CR0262_(Rel-16)_eNRM" w:date="2020-06-26T14:22:00Z"/>
                <w:rFonts w:cs="Arial"/>
              </w:rPr>
            </w:pPr>
            <w:ins w:id="16227" w:author="28.541_CR0262_(Rel-16)_eNRM" w:date="2020-06-26T14:22:00Z">
              <w:r w:rsidRPr="002B15AA">
                <w:rPr>
                  <w:rFonts w:cs="Arial"/>
                </w:rPr>
                <w:t>F</w:t>
              </w:r>
            </w:ins>
          </w:p>
        </w:tc>
        <w:tc>
          <w:tcPr>
            <w:tcW w:w="1237"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C"/>
              <w:rPr>
                <w:ins w:id="16228" w:author="28.541_CR0262_(Rel-16)_eNRM" w:date="2020-06-26T14:22:00Z"/>
                <w:rFonts w:cs="Arial"/>
                <w:lang w:eastAsia="zh-CN"/>
              </w:rPr>
            </w:pPr>
            <w:ins w:id="16229" w:author="28.541_CR0262_(Rel-16)_eNRM" w:date="2020-06-26T14:22:00Z">
              <w:r w:rsidRPr="002B15AA">
                <w:rPr>
                  <w:rFonts w:cs="Arial"/>
                  <w:lang w:eastAsia="zh-CN"/>
                </w:rPr>
                <w:t>T</w:t>
              </w:r>
            </w:ins>
          </w:p>
        </w:tc>
      </w:tr>
    </w:tbl>
    <w:p w:rsidR="000C3D8E" w:rsidRPr="002B15AA" w:rsidRDefault="000C3D8E" w:rsidP="000C3D8E">
      <w:pPr>
        <w:pStyle w:val="Heading4"/>
        <w:rPr>
          <w:ins w:id="16230" w:author="28.541_CR0262_(Rel-16)_eNRM" w:date="2020-06-26T14:22:00Z"/>
        </w:rPr>
      </w:pPr>
      <w:bookmarkStart w:id="16231" w:name="_Toc44341580"/>
      <w:ins w:id="16232" w:author="28.541_CR0262_(Rel-16)_eNRM" w:date="2020-06-26T14:22:00Z">
        <w:r w:rsidRPr="002B15AA">
          <w:t>5.3.</w:t>
        </w:r>
        <w:r>
          <w:t>72</w:t>
        </w:r>
        <w:r w:rsidRPr="002B15AA">
          <w:t>.3</w:t>
        </w:r>
        <w:r w:rsidRPr="002B15AA">
          <w:tab/>
          <w:t>Attribute constraints</w:t>
        </w:r>
        <w:bookmarkEnd w:id="16231"/>
      </w:ins>
    </w:p>
    <w:tbl>
      <w:tblPr>
        <w:tblW w:w="8921" w:type="dxa"/>
        <w:jc w:val="center"/>
        <w:tblLook w:val="01E0" w:firstRow="1" w:lastRow="1" w:firstColumn="1" w:lastColumn="1" w:noHBand="0" w:noVBand="0"/>
      </w:tblPr>
      <w:tblGrid>
        <w:gridCol w:w="3184"/>
        <w:gridCol w:w="5737"/>
      </w:tblGrid>
      <w:tr w:rsidR="000C3D8E" w:rsidRPr="002B15AA" w:rsidTr="005237DB">
        <w:trPr>
          <w:jc w:val="center"/>
          <w:ins w:id="16233" w:author="28.541_CR0262_(Rel-16)_eNRM" w:date="2020-06-26T14:22:00Z"/>
        </w:trPr>
        <w:tc>
          <w:tcPr>
            <w:tcW w:w="3184" w:type="dxa"/>
            <w:tcBorders>
              <w:top w:val="single" w:sz="4" w:space="0" w:color="auto"/>
              <w:left w:val="single" w:sz="4" w:space="0" w:color="auto"/>
              <w:bottom w:val="single" w:sz="4" w:space="0" w:color="auto"/>
              <w:right w:val="single" w:sz="4" w:space="0" w:color="auto"/>
            </w:tcBorders>
            <w:shd w:val="clear" w:color="auto" w:fill="D9D9D9"/>
          </w:tcPr>
          <w:p w:rsidR="000C3D8E" w:rsidRPr="002B15AA" w:rsidRDefault="000C3D8E" w:rsidP="005237DB">
            <w:pPr>
              <w:pStyle w:val="TAH"/>
              <w:rPr>
                <w:ins w:id="16234" w:author="28.541_CR0262_(Rel-16)_eNRM" w:date="2020-06-26T14:22:00Z"/>
              </w:rPr>
            </w:pPr>
            <w:ins w:id="16235" w:author="28.541_CR0262_(Rel-16)_eNRM" w:date="2020-06-26T14:22:00Z">
              <w:r w:rsidRPr="002B15AA">
                <w:t>Name</w:t>
              </w:r>
            </w:ins>
          </w:p>
        </w:tc>
        <w:tc>
          <w:tcPr>
            <w:tcW w:w="5737" w:type="dxa"/>
            <w:tcBorders>
              <w:top w:val="single" w:sz="4" w:space="0" w:color="auto"/>
              <w:left w:val="single" w:sz="4" w:space="0" w:color="auto"/>
              <w:bottom w:val="single" w:sz="4" w:space="0" w:color="auto"/>
              <w:right w:val="single" w:sz="4" w:space="0" w:color="auto"/>
            </w:tcBorders>
            <w:shd w:val="clear" w:color="auto" w:fill="D9D9D9"/>
          </w:tcPr>
          <w:p w:rsidR="000C3D8E" w:rsidRPr="002B15AA" w:rsidRDefault="000C3D8E" w:rsidP="005237DB">
            <w:pPr>
              <w:pStyle w:val="TAH"/>
              <w:rPr>
                <w:ins w:id="16236" w:author="28.541_CR0262_(Rel-16)_eNRM" w:date="2020-06-26T14:22:00Z"/>
              </w:rPr>
            </w:pPr>
            <w:ins w:id="16237" w:author="28.541_CR0262_(Rel-16)_eNRM" w:date="2020-06-26T14:22:00Z">
              <w:r w:rsidRPr="002B15AA">
                <w:t>Definition</w:t>
              </w:r>
            </w:ins>
          </w:p>
        </w:tc>
      </w:tr>
      <w:tr w:rsidR="000C3D8E" w:rsidRPr="002B15AA" w:rsidTr="005237DB">
        <w:trPr>
          <w:jc w:val="center"/>
          <w:ins w:id="16238" w:author="28.541_CR0262_(Rel-16)_eNRM" w:date="2020-06-26T14:22:00Z"/>
        </w:trPr>
        <w:tc>
          <w:tcPr>
            <w:tcW w:w="3184"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L"/>
              <w:rPr>
                <w:ins w:id="16239" w:author="28.541_CR0262_(Rel-16)_eNRM" w:date="2020-06-26T14:22:00Z"/>
                <w:rFonts w:ascii="Courier New" w:hAnsi="Courier New" w:cs="Courier New"/>
                <w:lang w:eastAsia="zh-CN"/>
              </w:rPr>
            </w:pPr>
            <w:ins w:id="16240" w:author="28.541_CR0262_(Rel-16)_eNRM" w:date="2020-06-26T14:22:00Z">
              <w:r>
                <w:rPr>
                  <w:rFonts w:ascii="Courier New" w:hAnsi="Courier New"/>
                </w:rPr>
                <w:t>gtpUPath</w:t>
              </w:r>
              <w:r w:rsidRPr="00713B57">
                <w:rPr>
                  <w:rFonts w:ascii="Courier New" w:hAnsi="Courier New" w:cs="Courier New"/>
                  <w:lang w:eastAsia="zh-CN"/>
                </w:rPr>
                <w:t>DelayThresholds</w:t>
              </w:r>
              <w:r w:rsidRPr="002B15AA">
                <w:rPr>
                  <w:rFonts w:cs="Arial"/>
                </w:rPr>
                <w:t xml:space="preserve"> Support Qualifier</w:t>
              </w:r>
            </w:ins>
          </w:p>
        </w:tc>
        <w:tc>
          <w:tcPr>
            <w:tcW w:w="5737"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L"/>
              <w:rPr>
                <w:ins w:id="16241" w:author="28.541_CR0262_(Rel-16)_eNRM" w:date="2020-06-26T14:22:00Z"/>
                <w:lang w:eastAsia="zh-CN"/>
              </w:rPr>
            </w:pPr>
            <w:ins w:id="16242" w:author="28.541_CR0262_(Rel-16)_eNRM" w:date="2020-06-26T14:22:00Z">
              <w:r w:rsidRPr="002B15AA">
                <w:t xml:space="preserve">Condition: </w:t>
              </w:r>
              <w:r>
                <w:rPr>
                  <w:rFonts w:ascii="Courier New" w:hAnsi="Courier New" w:cs="Courier New"/>
                  <w:lang w:eastAsia="zh-CN"/>
                </w:rPr>
                <w:t>isEventTriggeredGtpUPathMonitoringSupported</w:t>
              </w:r>
              <w:r>
                <w:t xml:space="preserve"> attribute of the same MOI is set to “Yes”.</w:t>
              </w:r>
            </w:ins>
          </w:p>
        </w:tc>
      </w:tr>
      <w:tr w:rsidR="000C3D8E" w:rsidRPr="002B15AA" w:rsidTr="005237DB">
        <w:trPr>
          <w:jc w:val="center"/>
          <w:ins w:id="16243" w:author="28.541_CR0262_(Rel-16)_eNRM" w:date="2020-06-26T14:22:00Z"/>
        </w:trPr>
        <w:tc>
          <w:tcPr>
            <w:tcW w:w="3184"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L"/>
              <w:rPr>
                <w:ins w:id="16244" w:author="28.541_CR0262_(Rel-16)_eNRM" w:date="2020-06-26T14:22:00Z"/>
                <w:rFonts w:ascii="Courier New" w:hAnsi="Courier New" w:cs="Courier New"/>
                <w:lang w:eastAsia="zh-CN"/>
              </w:rPr>
            </w:pPr>
            <w:ins w:id="16245" w:author="28.541_CR0262_(Rel-16)_eNRM" w:date="2020-06-26T14:22:00Z">
              <w:r>
                <w:rPr>
                  <w:rFonts w:ascii="Courier New" w:hAnsi="Courier New"/>
                </w:rPr>
                <w:t>gtpUPathM</w:t>
              </w:r>
              <w:r w:rsidRPr="00713B57">
                <w:rPr>
                  <w:rFonts w:ascii="Courier New" w:hAnsi="Courier New" w:cs="Courier New"/>
                  <w:lang w:eastAsia="zh-CN"/>
                </w:rPr>
                <w:t>inimum</w:t>
              </w:r>
              <w:r w:rsidRPr="00713B57">
                <w:rPr>
                  <w:rFonts w:ascii="Courier New" w:hAnsi="Courier New" w:cs="Courier New" w:hint="eastAsia"/>
                  <w:lang w:eastAsia="zh-CN"/>
                </w:rPr>
                <w:t>W</w:t>
              </w:r>
              <w:r w:rsidRPr="00713B57">
                <w:rPr>
                  <w:rFonts w:ascii="Courier New" w:hAnsi="Courier New" w:cs="Courier New"/>
                  <w:lang w:eastAsia="zh-CN"/>
                </w:rPr>
                <w:t>aitTime</w:t>
              </w:r>
              <w:r w:rsidRPr="002B15AA">
                <w:rPr>
                  <w:rFonts w:cs="Arial"/>
                </w:rPr>
                <w:t xml:space="preserve"> Support Qualifier</w:t>
              </w:r>
            </w:ins>
          </w:p>
        </w:tc>
        <w:tc>
          <w:tcPr>
            <w:tcW w:w="5737"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L"/>
              <w:rPr>
                <w:ins w:id="16246" w:author="28.541_CR0262_(Rel-16)_eNRM" w:date="2020-06-26T14:22:00Z"/>
                <w:lang w:eastAsia="zh-CN"/>
              </w:rPr>
            </w:pPr>
            <w:ins w:id="16247" w:author="28.541_CR0262_(Rel-16)_eNRM" w:date="2020-06-26T14:22:00Z">
              <w:r w:rsidRPr="002B15AA">
                <w:t xml:space="preserve">Condition: </w:t>
              </w:r>
              <w:r>
                <w:rPr>
                  <w:rFonts w:ascii="Courier New" w:hAnsi="Courier New" w:cs="Courier New"/>
                  <w:lang w:eastAsia="zh-CN"/>
                </w:rPr>
                <w:t>isEventTriggeredGtpUPathMonitoringSupported</w:t>
              </w:r>
              <w:r>
                <w:t xml:space="preserve"> attribute of the same MOI is set to “Yes”.</w:t>
              </w:r>
            </w:ins>
          </w:p>
        </w:tc>
      </w:tr>
      <w:tr w:rsidR="000C3D8E" w:rsidRPr="002B15AA" w:rsidTr="005237DB">
        <w:trPr>
          <w:jc w:val="center"/>
          <w:ins w:id="16248" w:author="28.541_CR0262_(Rel-16)_eNRM" w:date="2020-06-26T14:22:00Z"/>
        </w:trPr>
        <w:tc>
          <w:tcPr>
            <w:tcW w:w="3184"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L"/>
              <w:rPr>
                <w:ins w:id="16249" w:author="28.541_CR0262_(Rel-16)_eNRM" w:date="2020-06-26T14:22:00Z"/>
                <w:rFonts w:ascii="Courier New" w:hAnsi="Courier New" w:cs="Courier New"/>
                <w:lang w:eastAsia="zh-CN"/>
              </w:rPr>
            </w:pPr>
            <w:ins w:id="16250" w:author="28.541_CR0262_(Rel-16)_eNRM" w:date="2020-06-26T14:22:00Z">
              <w:r>
                <w:rPr>
                  <w:rFonts w:ascii="Courier New" w:hAnsi="Courier New"/>
                </w:rPr>
                <w:t>gtpUPath</w:t>
              </w:r>
              <w:r>
                <w:rPr>
                  <w:rFonts w:ascii="Courier New" w:hAnsi="Courier New" w:cs="Courier New"/>
                  <w:lang w:eastAsia="zh-CN"/>
                </w:rPr>
                <w:t>M</w:t>
              </w:r>
              <w:r w:rsidRPr="00713B57">
                <w:rPr>
                  <w:rFonts w:ascii="Courier New" w:hAnsi="Courier New" w:cs="Courier New"/>
                  <w:lang w:eastAsia="zh-CN"/>
                </w:rPr>
                <w:t>easurementPeriod</w:t>
              </w:r>
              <w:r w:rsidRPr="002B15AA">
                <w:rPr>
                  <w:rFonts w:cs="Arial"/>
                </w:rPr>
                <w:t xml:space="preserve"> Support Qualifier</w:t>
              </w:r>
            </w:ins>
          </w:p>
        </w:tc>
        <w:tc>
          <w:tcPr>
            <w:tcW w:w="5737"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L"/>
              <w:rPr>
                <w:ins w:id="16251" w:author="28.541_CR0262_(Rel-16)_eNRM" w:date="2020-06-26T14:22:00Z"/>
              </w:rPr>
            </w:pPr>
            <w:ins w:id="16252" w:author="28.541_CR0262_(Rel-16)_eNRM" w:date="2020-06-26T14:22:00Z">
              <w:r w:rsidRPr="002B15AA">
                <w:t xml:space="preserve">Condition: </w:t>
              </w:r>
              <w:r>
                <w:rPr>
                  <w:rFonts w:ascii="Courier New" w:hAnsi="Courier New" w:cs="Courier New"/>
                  <w:lang w:eastAsia="zh-CN"/>
                </w:rPr>
                <w:t>isPeriodicGtpUMonitoringSupported</w:t>
              </w:r>
              <w:r>
                <w:t xml:space="preserve"> attribute of the same MOI is set to “Yes”.</w:t>
              </w:r>
            </w:ins>
          </w:p>
        </w:tc>
      </w:tr>
    </w:tbl>
    <w:p w:rsidR="000C3D8E" w:rsidRPr="002B15AA" w:rsidRDefault="000C3D8E" w:rsidP="000C3D8E">
      <w:pPr>
        <w:pStyle w:val="Heading4"/>
        <w:rPr>
          <w:ins w:id="16253" w:author="28.541_CR0262_(Rel-16)_eNRM" w:date="2020-06-26T14:22:00Z"/>
        </w:rPr>
      </w:pPr>
      <w:bookmarkStart w:id="16254" w:name="_Toc44341581"/>
      <w:ins w:id="16255" w:author="28.541_CR0262_(Rel-16)_eNRM" w:date="2020-06-26T14:22:00Z">
        <w:r w:rsidRPr="002B15AA">
          <w:rPr>
            <w:lang w:eastAsia="zh-CN"/>
          </w:rPr>
          <w:t>5</w:t>
        </w:r>
        <w:r w:rsidRPr="002B15AA">
          <w:t>.3.</w:t>
        </w:r>
        <w:r>
          <w:t>72</w:t>
        </w:r>
        <w:r w:rsidRPr="002B15AA">
          <w:t>.4</w:t>
        </w:r>
        <w:r w:rsidRPr="002B15AA">
          <w:tab/>
          <w:t>Notifications</w:t>
        </w:r>
        <w:bookmarkEnd w:id="16254"/>
      </w:ins>
    </w:p>
    <w:p w:rsidR="000C3D8E" w:rsidRDefault="000C3D8E" w:rsidP="000C3D8E">
      <w:pPr>
        <w:rPr>
          <w:ins w:id="16256" w:author="28.541_CR0262_(Rel-16)_eNRM" w:date="2020-06-26T14:22:00Z"/>
        </w:rPr>
      </w:pPr>
      <w:ins w:id="16257" w:author="28.541_CR0262_(Rel-16)_eNRM" w:date="2020-06-26T14:22:00Z">
        <w:r w:rsidRPr="002B15AA">
          <w:t xml:space="preserve">The common notifications defined in subclause </w:t>
        </w:r>
        <w:r w:rsidRPr="002B15AA">
          <w:rPr>
            <w:rFonts w:hint="eastAsia"/>
            <w:lang w:eastAsia="zh-CN"/>
          </w:rPr>
          <w:t>5.5</w:t>
        </w:r>
        <w:r w:rsidRPr="002B15AA">
          <w:t xml:space="preserve"> are valid for this IOC, without exceptions or additions.</w:t>
        </w:r>
      </w:ins>
    </w:p>
    <w:p w:rsidR="000C3D8E" w:rsidRDefault="000C3D8E" w:rsidP="000C3D8E">
      <w:pPr>
        <w:pStyle w:val="Heading3"/>
        <w:rPr>
          <w:ins w:id="16258" w:author="28.541_CR0262_(Rel-16)_eNRM" w:date="2020-06-26T14:22:00Z"/>
        </w:rPr>
      </w:pPr>
      <w:bookmarkStart w:id="16259" w:name="_Toc44341582"/>
      <w:ins w:id="16260" w:author="28.541_CR0262_(Rel-16)_eNRM" w:date="2020-06-26T14:22:00Z">
        <w:r>
          <w:t>5.3.73</w:t>
        </w:r>
        <w:r>
          <w:tab/>
        </w:r>
        <w:r>
          <w:rPr>
            <w:rFonts w:ascii="Courier New" w:hAnsi="Courier New"/>
          </w:rPr>
          <w:t>G</w:t>
        </w:r>
        <w:r w:rsidRPr="006F05B3">
          <w:rPr>
            <w:rFonts w:ascii="Courier New" w:hAnsi="Courier New"/>
          </w:rPr>
          <w:t>tpUPathDelayThresholdsType</w:t>
        </w:r>
        <w:r>
          <w:t xml:space="preserve"> &lt;&lt;dataType&gt;&gt;</w:t>
        </w:r>
        <w:bookmarkEnd w:id="16259"/>
      </w:ins>
    </w:p>
    <w:p w:rsidR="000C3D8E" w:rsidRPr="00945E78" w:rsidRDefault="000C3D8E" w:rsidP="000C3D8E">
      <w:pPr>
        <w:pStyle w:val="Heading4"/>
        <w:rPr>
          <w:ins w:id="16261" w:author="28.541_CR0262_(Rel-16)_eNRM" w:date="2020-06-26T14:22:00Z"/>
          <w:lang w:val="en-US"/>
        </w:rPr>
      </w:pPr>
      <w:bookmarkStart w:id="16262" w:name="_Toc44341583"/>
      <w:ins w:id="16263" w:author="28.541_CR0262_(Rel-16)_eNRM" w:date="2020-06-26T14:22:00Z">
        <w:r>
          <w:t>5.3.73</w:t>
        </w:r>
        <w:r w:rsidRPr="00945E78">
          <w:rPr>
            <w:lang w:val="en-US"/>
          </w:rPr>
          <w:t>.1</w:t>
        </w:r>
        <w:r w:rsidRPr="00945E78">
          <w:rPr>
            <w:lang w:val="en-US"/>
          </w:rPr>
          <w:tab/>
          <w:t>Definition</w:t>
        </w:r>
        <w:bookmarkEnd w:id="16262"/>
      </w:ins>
    </w:p>
    <w:p w:rsidR="000C3D8E" w:rsidRPr="002B15AA" w:rsidRDefault="000C3D8E" w:rsidP="000C3D8E">
      <w:pPr>
        <w:rPr>
          <w:ins w:id="16264" w:author="28.541_CR0262_(Rel-16)_eNRM" w:date="2020-06-26T14:22:00Z"/>
        </w:rPr>
      </w:pPr>
      <w:ins w:id="16265" w:author="28.541_CR0262_(Rel-16)_eNRM" w:date="2020-06-26T14:22:00Z">
        <w:r>
          <w:t>This data type specifies the thresholds for reporting the packet delay for GTP-U path QoS monitoring, see TS 29.244 [56]</w:t>
        </w:r>
        <w:r w:rsidRPr="002B15AA">
          <w:t>.</w:t>
        </w:r>
      </w:ins>
    </w:p>
    <w:p w:rsidR="000C3D8E" w:rsidRDefault="000C3D8E" w:rsidP="000C3D8E">
      <w:pPr>
        <w:pStyle w:val="Heading4"/>
        <w:rPr>
          <w:ins w:id="16266" w:author="28.541_CR0262_(Rel-16)_eNRM" w:date="2020-06-26T14:22:00Z"/>
          <w:lang w:val="en-US"/>
        </w:rPr>
      </w:pPr>
      <w:bookmarkStart w:id="16267" w:name="_Toc44341584"/>
      <w:ins w:id="16268" w:author="28.541_CR0262_(Rel-16)_eNRM" w:date="2020-06-26T14:22:00Z">
        <w:r>
          <w:t>5.3.73</w:t>
        </w:r>
        <w:r w:rsidRPr="00945E78">
          <w:rPr>
            <w:lang w:val="en-US"/>
          </w:rPr>
          <w:t>.2</w:t>
        </w:r>
        <w:r w:rsidRPr="00945E78">
          <w:rPr>
            <w:lang w:val="en-US"/>
          </w:rPr>
          <w:tab/>
          <w:t>Attributes</w:t>
        </w:r>
        <w:bookmarkEnd w:id="16267"/>
      </w:ins>
    </w:p>
    <w:p w:rsidR="000C3D8E" w:rsidRPr="002132B5" w:rsidRDefault="000C3D8E" w:rsidP="000C3D8E">
      <w:pPr>
        <w:rPr>
          <w:ins w:id="16269" w:author="28.541_CR0262_(Rel-16)_eNRM" w:date="2020-06-26T14:22:00Z"/>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0C3D8E" w:rsidRPr="002B15AA" w:rsidTr="005237DB">
        <w:trPr>
          <w:cantSplit/>
          <w:trHeight w:val="419"/>
          <w:jc w:val="center"/>
          <w:ins w:id="16270" w:author="28.541_CR0262_(Rel-16)_eNRM" w:date="2020-06-26T14:22:00Z"/>
        </w:trPr>
        <w:tc>
          <w:tcPr>
            <w:tcW w:w="3349" w:type="dxa"/>
            <w:shd w:val="pct10" w:color="auto" w:fill="FFFFFF"/>
            <w:vAlign w:val="center"/>
          </w:tcPr>
          <w:p w:rsidR="000C3D8E" w:rsidRPr="002B15AA" w:rsidRDefault="000C3D8E" w:rsidP="005237DB">
            <w:pPr>
              <w:pStyle w:val="TAH"/>
              <w:rPr>
                <w:ins w:id="16271" w:author="28.541_CR0262_(Rel-16)_eNRM" w:date="2020-06-26T14:22:00Z"/>
              </w:rPr>
            </w:pPr>
            <w:ins w:id="16272" w:author="28.541_CR0262_(Rel-16)_eNRM" w:date="2020-06-26T14:22:00Z">
              <w:r w:rsidRPr="002B15AA">
                <w:t>Attribute name</w:t>
              </w:r>
            </w:ins>
          </w:p>
        </w:tc>
        <w:tc>
          <w:tcPr>
            <w:tcW w:w="947" w:type="dxa"/>
            <w:shd w:val="pct10" w:color="auto" w:fill="FFFFFF"/>
            <w:vAlign w:val="center"/>
          </w:tcPr>
          <w:p w:rsidR="000C3D8E" w:rsidRPr="002B15AA" w:rsidRDefault="000C3D8E" w:rsidP="005237DB">
            <w:pPr>
              <w:pStyle w:val="TAH"/>
              <w:rPr>
                <w:ins w:id="16273" w:author="28.541_CR0262_(Rel-16)_eNRM" w:date="2020-06-26T14:22:00Z"/>
              </w:rPr>
            </w:pPr>
            <w:ins w:id="16274" w:author="28.541_CR0262_(Rel-16)_eNRM" w:date="2020-06-26T14:22:00Z">
              <w:r w:rsidRPr="002B15AA">
                <w:t>Support Qualifier</w:t>
              </w:r>
            </w:ins>
          </w:p>
        </w:tc>
        <w:tc>
          <w:tcPr>
            <w:tcW w:w="1292" w:type="dxa"/>
            <w:shd w:val="pct10" w:color="auto" w:fill="FFFFFF"/>
            <w:vAlign w:val="center"/>
          </w:tcPr>
          <w:p w:rsidR="000C3D8E" w:rsidRPr="002B15AA" w:rsidRDefault="000C3D8E" w:rsidP="005237DB">
            <w:pPr>
              <w:pStyle w:val="TAH"/>
              <w:rPr>
                <w:ins w:id="16275" w:author="28.541_CR0262_(Rel-16)_eNRM" w:date="2020-06-26T14:22:00Z"/>
              </w:rPr>
            </w:pPr>
            <w:ins w:id="16276" w:author="28.541_CR0262_(Rel-16)_eNRM" w:date="2020-06-26T14:22:00Z">
              <w:r w:rsidRPr="002B15AA">
                <w:t>i</w:t>
              </w:r>
              <w:r w:rsidRPr="002B15AA">
                <w:rPr>
                  <w:rFonts w:hint="eastAsia"/>
                </w:rPr>
                <w:t>s</w:t>
              </w:r>
              <w:r w:rsidRPr="002B15AA">
                <w:t>Readable</w:t>
              </w:r>
            </w:ins>
          </w:p>
        </w:tc>
        <w:tc>
          <w:tcPr>
            <w:tcW w:w="1275" w:type="dxa"/>
            <w:shd w:val="pct10" w:color="auto" w:fill="FFFFFF"/>
            <w:vAlign w:val="center"/>
          </w:tcPr>
          <w:p w:rsidR="000C3D8E" w:rsidRPr="002B15AA" w:rsidRDefault="000C3D8E" w:rsidP="005237DB">
            <w:pPr>
              <w:pStyle w:val="TAH"/>
              <w:rPr>
                <w:ins w:id="16277" w:author="28.541_CR0262_(Rel-16)_eNRM" w:date="2020-06-26T14:22:00Z"/>
              </w:rPr>
            </w:pPr>
            <w:ins w:id="16278" w:author="28.541_CR0262_(Rel-16)_eNRM" w:date="2020-06-26T14:22:00Z">
              <w:r w:rsidRPr="002B15AA">
                <w:rPr>
                  <w:rFonts w:hint="eastAsia"/>
                </w:rPr>
                <w:t>isWr</w:t>
              </w:r>
              <w:r w:rsidRPr="002B15AA">
                <w:t>itable</w:t>
              </w:r>
            </w:ins>
          </w:p>
        </w:tc>
        <w:tc>
          <w:tcPr>
            <w:tcW w:w="1283" w:type="dxa"/>
            <w:shd w:val="pct10" w:color="auto" w:fill="FFFFFF"/>
            <w:vAlign w:val="center"/>
          </w:tcPr>
          <w:p w:rsidR="000C3D8E" w:rsidRPr="002B15AA" w:rsidRDefault="000C3D8E" w:rsidP="005237DB">
            <w:pPr>
              <w:pStyle w:val="TAH"/>
              <w:rPr>
                <w:ins w:id="16279" w:author="28.541_CR0262_(Rel-16)_eNRM" w:date="2020-06-26T14:22:00Z"/>
              </w:rPr>
            </w:pPr>
            <w:ins w:id="16280" w:author="28.541_CR0262_(Rel-16)_eNRM" w:date="2020-06-26T14:22:00Z">
              <w:r w:rsidRPr="002B15AA">
                <w:t>isInvariant</w:t>
              </w:r>
            </w:ins>
          </w:p>
        </w:tc>
        <w:tc>
          <w:tcPr>
            <w:tcW w:w="1483" w:type="dxa"/>
            <w:shd w:val="pct10" w:color="auto" w:fill="FFFFFF"/>
            <w:vAlign w:val="center"/>
          </w:tcPr>
          <w:p w:rsidR="000C3D8E" w:rsidRPr="002B15AA" w:rsidRDefault="000C3D8E" w:rsidP="005237DB">
            <w:pPr>
              <w:pStyle w:val="TAH"/>
              <w:rPr>
                <w:ins w:id="16281" w:author="28.541_CR0262_(Rel-16)_eNRM" w:date="2020-06-26T14:22:00Z"/>
              </w:rPr>
            </w:pPr>
            <w:ins w:id="16282" w:author="28.541_CR0262_(Rel-16)_eNRM" w:date="2020-06-26T14:22:00Z">
              <w:r w:rsidRPr="002B15AA">
                <w:t>isNotifyable</w:t>
              </w:r>
            </w:ins>
          </w:p>
        </w:tc>
      </w:tr>
      <w:tr w:rsidR="000C3D8E" w:rsidRPr="002B15AA" w:rsidTr="005237DB">
        <w:trPr>
          <w:cantSplit/>
          <w:trHeight w:val="210"/>
          <w:jc w:val="center"/>
          <w:ins w:id="16283" w:author="28.541_CR0262_(Rel-16)_eNRM" w:date="2020-06-26T14:22:00Z"/>
        </w:trPr>
        <w:tc>
          <w:tcPr>
            <w:tcW w:w="3349" w:type="dxa"/>
          </w:tcPr>
          <w:p w:rsidR="000C3D8E" w:rsidRPr="002B15AA" w:rsidRDefault="000C3D8E" w:rsidP="005237DB">
            <w:pPr>
              <w:pStyle w:val="TAL"/>
              <w:rPr>
                <w:ins w:id="16284" w:author="28.541_CR0262_(Rel-16)_eNRM" w:date="2020-06-26T14:22:00Z"/>
                <w:rFonts w:ascii="Courier New" w:hAnsi="Courier New" w:cs="Courier New"/>
                <w:lang w:eastAsia="zh-CN"/>
              </w:rPr>
            </w:pPr>
            <w:ins w:id="16285" w:author="28.541_CR0262_(Rel-16)_eNRM" w:date="2020-06-26T14:22:00Z">
              <w:r>
                <w:rPr>
                  <w:rFonts w:ascii="Courier New" w:hAnsi="Courier New" w:cs="Courier New"/>
                  <w:lang w:eastAsia="zh-CN"/>
                </w:rPr>
                <w:t>n3AveragePacketDelayThreshold</w:t>
              </w:r>
            </w:ins>
          </w:p>
        </w:tc>
        <w:tc>
          <w:tcPr>
            <w:tcW w:w="947" w:type="dxa"/>
          </w:tcPr>
          <w:p w:rsidR="000C3D8E" w:rsidRPr="002B15AA" w:rsidRDefault="000C3D8E" w:rsidP="005237DB">
            <w:pPr>
              <w:pStyle w:val="TAL"/>
              <w:jc w:val="center"/>
              <w:rPr>
                <w:ins w:id="16286" w:author="28.541_CR0262_(Rel-16)_eNRM" w:date="2020-06-26T14:22:00Z"/>
                <w:lang w:eastAsia="zh-CN"/>
              </w:rPr>
            </w:pPr>
            <w:ins w:id="16287" w:author="28.541_CR0262_(Rel-16)_eNRM" w:date="2020-06-26T14:22:00Z">
              <w:r w:rsidRPr="002B15AA">
                <w:rPr>
                  <w:rFonts w:hint="eastAsia"/>
                  <w:lang w:eastAsia="zh-CN"/>
                </w:rPr>
                <w:t>M</w:t>
              </w:r>
            </w:ins>
          </w:p>
        </w:tc>
        <w:tc>
          <w:tcPr>
            <w:tcW w:w="1292" w:type="dxa"/>
          </w:tcPr>
          <w:p w:rsidR="000C3D8E" w:rsidRPr="002B15AA" w:rsidRDefault="000C3D8E" w:rsidP="005237DB">
            <w:pPr>
              <w:pStyle w:val="TAL"/>
              <w:jc w:val="center"/>
              <w:rPr>
                <w:ins w:id="16288" w:author="28.541_CR0262_(Rel-16)_eNRM" w:date="2020-06-26T14:22:00Z"/>
                <w:lang w:eastAsia="zh-CN"/>
              </w:rPr>
            </w:pPr>
            <w:ins w:id="16289" w:author="28.541_CR0262_(Rel-16)_eNRM" w:date="2020-06-26T14:22:00Z">
              <w:r w:rsidRPr="002B15AA">
                <w:rPr>
                  <w:rFonts w:cs="Arial"/>
                </w:rPr>
                <w:t>T</w:t>
              </w:r>
            </w:ins>
          </w:p>
        </w:tc>
        <w:tc>
          <w:tcPr>
            <w:tcW w:w="1275" w:type="dxa"/>
          </w:tcPr>
          <w:p w:rsidR="000C3D8E" w:rsidRPr="002B15AA" w:rsidRDefault="000C3D8E" w:rsidP="005237DB">
            <w:pPr>
              <w:pStyle w:val="TAL"/>
              <w:jc w:val="center"/>
              <w:rPr>
                <w:ins w:id="16290" w:author="28.541_CR0262_(Rel-16)_eNRM" w:date="2020-06-26T14:22:00Z"/>
                <w:lang w:eastAsia="zh-CN"/>
              </w:rPr>
            </w:pPr>
            <w:ins w:id="16291" w:author="28.541_CR0262_(Rel-16)_eNRM" w:date="2020-06-26T14:22:00Z">
              <w:r>
                <w:rPr>
                  <w:rFonts w:cs="Arial"/>
                  <w:lang w:eastAsia="zh-CN"/>
                </w:rPr>
                <w:t>T</w:t>
              </w:r>
            </w:ins>
          </w:p>
        </w:tc>
        <w:tc>
          <w:tcPr>
            <w:tcW w:w="1283" w:type="dxa"/>
          </w:tcPr>
          <w:p w:rsidR="000C3D8E" w:rsidRPr="002B15AA" w:rsidRDefault="000C3D8E" w:rsidP="005237DB">
            <w:pPr>
              <w:pStyle w:val="TAL"/>
              <w:jc w:val="center"/>
              <w:rPr>
                <w:ins w:id="16292" w:author="28.541_CR0262_(Rel-16)_eNRM" w:date="2020-06-26T14:22:00Z"/>
                <w:lang w:eastAsia="zh-CN"/>
              </w:rPr>
            </w:pPr>
            <w:ins w:id="16293" w:author="28.541_CR0262_(Rel-16)_eNRM" w:date="2020-06-26T14:22:00Z">
              <w:r w:rsidRPr="002B15AA">
                <w:rPr>
                  <w:rFonts w:cs="Arial"/>
                </w:rPr>
                <w:t>F</w:t>
              </w:r>
            </w:ins>
          </w:p>
        </w:tc>
        <w:tc>
          <w:tcPr>
            <w:tcW w:w="1483" w:type="dxa"/>
          </w:tcPr>
          <w:p w:rsidR="000C3D8E" w:rsidRPr="002B15AA" w:rsidRDefault="000C3D8E" w:rsidP="005237DB">
            <w:pPr>
              <w:pStyle w:val="TAL"/>
              <w:jc w:val="center"/>
              <w:rPr>
                <w:ins w:id="16294" w:author="28.541_CR0262_(Rel-16)_eNRM" w:date="2020-06-26T14:22:00Z"/>
                <w:lang w:eastAsia="zh-CN"/>
              </w:rPr>
            </w:pPr>
            <w:ins w:id="16295" w:author="28.541_CR0262_(Rel-16)_eNRM" w:date="2020-06-26T14:22:00Z">
              <w:r w:rsidRPr="002B15AA">
                <w:rPr>
                  <w:rFonts w:cs="Arial"/>
                  <w:lang w:eastAsia="zh-CN"/>
                </w:rPr>
                <w:t>T</w:t>
              </w:r>
            </w:ins>
          </w:p>
        </w:tc>
      </w:tr>
      <w:tr w:rsidR="000C3D8E" w:rsidRPr="002B15AA" w:rsidTr="005237DB">
        <w:trPr>
          <w:cantSplit/>
          <w:trHeight w:val="210"/>
          <w:jc w:val="center"/>
          <w:ins w:id="16296" w:author="28.541_CR0262_(Rel-16)_eNRM" w:date="2020-06-26T14:22:00Z"/>
        </w:trPr>
        <w:tc>
          <w:tcPr>
            <w:tcW w:w="3349" w:type="dxa"/>
          </w:tcPr>
          <w:p w:rsidR="000C3D8E" w:rsidRDefault="000C3D8E" w:rsidP="005237DB">
            <w:pPr>
              <w:pStyle w:val="TAL"/>
              <w:rPr>
                <w:ins w:id="16297" w:author="28.541_CR0262_(Rel-16)_eNRM" w:date="2020-06-26T14:22:00Z"/>
                <w:rFonts w:ascii="Courier New" w:hAnsi="Courier New" w:cs="Courier New"/>
                <w:lang w:eastAsia="zh-CN"/>
              </w:rPr>
            </w:pPr>
            <w:ins w:id="16298" w:author="28.541_CR0262_(Rel-16)_eNRM" w:date="2020-06-26T14:22:00Z">
              <w:r>
                <w:rPr>
                  <w:rFonts w:ascii="Courier New" w:hAnsi="Courier New" w:cs="Courier New"/>
                  <w:lang w:eastAsia="zh-CN"/>
                </w:rPr>
                <w:t>n3MinPacketDelayThreshold</w:t>
              </w:r>
            </w:ins>
          </w:p>
        </w:tc>
        <w:tc>
          <w:tcPr>
            <w:tcW w:w="947" w:type="dxa"/>
          </w:tcPr>
          <w:p w:rsidR="000C3D8E" w:rsidRPr="002B15AA" w:rsidRDefault="000C3D8E" w:rsidP="005237DB">
            <w:pPr>
              <w:pStyle w:val="TAL"/>
              <w:jc w:val="center"/>
              <w:rPr>
                <w:ins w:id="16299" w:author="28.541_CR0262_(Rel-16)_eNRM" w:date="2020-06-26T14:22:00Z"/>
                <w:lang w:eastAsia="zh-CN"/>
              </w:rPr>
            </w:pPr>
            <w:ins w:id="16300" w:author="28.541_CR0262_(Rel-16)_eNRM" w:date="2020-06-26T14:22:00Z">
              <w:r>
                <w:rPr>
                  <w:lang w:eastAsia="zh-CN"/>
                </w:rPr>
                <w:t>M</w:t>
              </w:r>
            </w:ins>
          </w:p>
        </w:tc>
        <w:tc>
          <w:tcPr>
            <w:tcW w:w="1292" w:type="dxa"/>
          </w:tcPr>
          <w:p w:rsidR="000C3D8E" w:rsidRPr="002B15AA" w:rsidRDefault="000C3D8E" w:rsidP="005237DB">
            <w:pPr>
              <w:pStyle w:val="TAL"/>
              <w:jc w:val="center"/>
              <w:rPr>
                <w:ins w:id="16301" w:author="28.541_CR0262_(Rel-16)_eNRM" w:date="2020-06-26T14:22:00Z"/>
                <w:rFonts w:cs="Arial"/>
              </w:rPr>
            </w:pPr>
            <w:ins w:id="16302" w:author="28.541_CR0262_(Rel-16)_eNRM" w:date="2020-06-26T14:22:00Z">
              <w:r>
                <w:rPr>
                  <w:rFonts w:cs="Arial"/>
                </w:rPr>
                <w:t>T</w:t>
              </w:r>
            </w:ins>
          </w:p>
        </w:tc>
        <w:tc>
          <w:tcPr>
            <w:tcW w:w="1275" w:type="dxa"/>
          </w:tcPr>
          <w:p w:rsidR="000C3D8E" w:rsidRDefault="000C3D8E" w:rsidP="005237DB">
            <w:pPr>
              <w:pStyle w:val="TAL"/>
              <w:jc w:val="center"/>
              <w:rPr>
                <w:ins w:id="16303" w:author="28.541_CR0262_(Rel-16)_eNRM" w:date="2020-06-26T14:22:00Z"/>
                <w:rFonts w:cs="Arial"/>
                <w:lang w:eastAsia="zh-CN"/>
              </w:rPr>
            </w:pPr>
            <w:ins w:id="16304" w:author="28.541_CR0262_(Rel-16)_eNRM" w:date="2020-06-26T14:22:00Z">
              <w:r>
                <w:rPr>
                  <w:rFonts w:cs="Arial"/>
                  <w:lang w:eastAsia="zh-CN"/>
                </w:rPr>
                <w:t>T</w:t>
              </w:r>
            </w:ins>
          </w:p>
        </w:tc>
        <w:tc>
          <w:tcPr>
            <w:tcW w:w="1283" w:type="dxa"/>
          </w:tcPr>
          <w:p w:rsidR="000C3D8E" w:rsidRPr="002B15AA" w:rsidRDefault="000C3D8E" w:rsidP="005237DB">
            <w:pPr>
              <w:pStyle w:val="TAL"/>
              <w:jc w:val="center"/>
              <w:rPr>
                <w:ins w:id="16305" w:author="28.541_CR0262_(Rel-16)_eNRM" w:date="2020-06-26T14:22:00Z"/>
                <w:rFonts w:cs="Arial"/>
              </w:rPr>
            </w:pPr>
            <w:ins w:id="16306" w:author="28.541_CR0262_(Rel-16)_eNRM" w:date="2020-06-26T14:22:00Z">
              <w:r>
                <w:rPr>
                  <w:rFonts w:cs="Arial"/>
                </w:rPr>
                <w:t>F</w:t>
              </w:r>
            </w:ins>
          </w:p>
        </w:tc>
        <w:tc>
          <w:tcPr>
            <w:tcW w:w="1483" w:type="dxa"/>
          </w:tcPr>
          <w:p w:rsidR="000C3D8E" w:rsidRPr="002B15AA" w:rsidRDefault="000C3D8E" w:rsidP="005237DB">
            <w:pPr>
              <w:pStyle w:val="TAL"/>
              <w:jc w:val="center"/>
              <w:rPr>
                <w:ins w:id="16307" w:author="28.541_CR0262_(Rel-16)_eNRM" w:date="2020-06-26T14:22:00Z"/>
                <w:rFonts w:cs="Arial"/>
                <w:lang w:eastAsia="zh-CN"/>
              </w:rPr>
            </w:pPr>
            <w:ins w:id="16308" w:author="28.541_CR0262_(Rel-16)_eNRM" w:date="2020-06-26T14:22:00Z">
              <w:r>
                <w:rPr>
                  <w:rFonts w:cs="Arial"/>
                  <w:lang w:eastAsia="zh-CN"/>
                </w:rPr>
                <w:t>T</w:t>
              </w:r>
            </w:ins>
          </w:p>
        </w:tc>
      </w:tr>
      <w:tr w:rsidR="000C3D8E" w:rsidRPr="002B15AA" w:rsidTr="005237DB">
        <w:trPr>
          <w:cantSplit/>
          <w:trHeight w:val="210"/>
          <w:jc w:val="center"/>
          <w:ins w:id="16309" w:author="28.541_CR0262_(Rel-16)_eNRM" w:date="2020-06-26T14:22:00Z"/>
        </w:trPr>
        <w:tc>
          <w:tcPr>
            <w:tcW w:w="3349" w:type="dxa"/>
          </w:tcPr>
          <w:p w:rsidR="000C3D8E" w:rsidRDefault="000C3D8E" w:rsidP="005237DB">
            <w:pPr>
              <w:pStyle w:val="TAL"/>
              <w:rPr>
                <w:ins w:id="16310" w:author="28.541_CR0262_(Rel-16)_eNRM" w:date="2020-06-26T14:22:00Z"/>
                <w:rFonts w:ascii="Courier New" w:hAnsi="Courier New" w:cs="Courier New"/>
                <w:lang w:eastAsia="zh-CN"/>
              </w:rPr>
            </w:pPr>
            <w:ins w:id="16311" w:author="28.541_CR0262_(Rel-16)_eNRM" w:date="2020-06-26T14:22:00Z">
              <w:r>
                <w:rPr>
                  <w:rFonts w:ascii="Courier New" w:hAnsi="Courier New" w:cs="Courier New"/>
                  <w:lang w:eastAsia="zh-CN"/>
                </w:rPr>
                <w:t>n3MaxPacketDelayThreshold</w:t>
              </w:r>
            </w:ins>
          </w:p>
        </w:tc>
        <w:tc>
          <w:tcPr>
            <w:tcW w:w="947" w:type="dxa"/>
          </w:tcPr>
          <w:p w:rsidR="000C3D8E" w:rsidRDefault="000C3D8E" w:rsidP="005237DB">
            <w:pPr>
              <w:pStyle w:val="TAL"/>
              <w:jc w:val="center"/>
              <w:rPr>
                <w:ins w:id="16312" w:author="28.541_CR0262_(Rel-16)_eNRM" w:date="2020-06-26T14:22:00Z"/>
                <w:lang w:eastAsia="zh-CN"/>
              </w:rPr>
            </w:pPr>
            <w:ins w:id="16313" w:author="28.541_CR0262_(Rel-16)_eNRM" w:date="2020-06-26T14:22:00Z">
              <w:r>
                <w:rPr>
                  <w:lang w:eastAsia="zh-CN"/>
                </w:rPr>
                <w:t>M</w:t>
              </w:r>
            </w:ins>
          </w:p>
        </w:tc>
        <w:tc>
          <w:tcPr>
            <w:tcW w:w="1292" w:type="dxa"/>
          </w:tcPr>
          <w:p w:rsidR="000C3D8E" w:rsidRDefault="000C3D8E" w:rsidP="005237DB">
            <w:pPr>
              <w:pStyle w:val="TAL"/>
              <w:jc w:val="center"/>
              <w:rPr>
                <w:ins w:id="16314" w:author="28.541_CR0262_(Rel-16)_eNRM" w:date="2020-06-26T14:22:00Z"/>
                <w:rFonts w:cs="Arial"/>
              </w:rPr>
            </w:pPr>
            <w:ins w:id="16315" w:author="28.541_CR0262_(Rel-16)_eNRM" w:date="2020-06-26T14:22:00Z">
              <w:r>
                <w:rPr>
                  <w:rFonts w:cs="Arial"/>
                </w:rPr>
                <w:t>T</w:t>
              </w:r>
            </w:ins>
          </w:p>
        </w:tc>
        <w:tc>
          <w:tcPr>
            <w:tcW w:w="1275" w:type="dxa"/>
          </w:tcPr>
          <w:p w:rsidR="000C3D8E" w:rsidRDefault="000C3D8E" w:rsidP="005237DB">
            <w:pPr>
              <w:pStyle w:val="TAL"/>
              <w:jc w:val="center"/>
              <w:rPr>
                <w:ins w:id="16316" w:author="28.541_CR0262_(Rel-16)_eNRM" w:date="2020-06-26T14:22:00Z"/>
                <w:rFonts w:cs="Arial"/>
                <w:lang w:eastAsia="zh-CN"/>
              </w:rPr>
            </w:pPr>
            <w:ins w:id="16317" w:author="28.541_CR0262_(Rel-16)_eNRM" w:date="2020-06-26T14:22:00Z">
              <w:r>
                <w:rPr>
                  <w:rFonts w:cs="Arial"/>
                  <w:lang w:eastAsia="zh-CN"/>
                </w:rPr>
                <w:t>T</w:t>
              </w:r>
            </w:ins>
          </w:p>
        </w:tc>
        <w:tc>
          <w:tcPr>
            <w:tcW w:w="1283" w:type="dxa"/>
          </w:tcPr>
          <w:p w:rsidR="000C3D8E" w:rsidRDefault="000C3D8E" w:rsidP="005237DB">
            <w:pPr>
              <w:pStyle w:val="TAL"/>
              <w:jc w:val="center"/>
              <w:rPr>
                <w:ins w:id="16318" w:author="28.541_CR0262_(Rel-16)_eNRM" w:date="2020-06-26T14:22:00Z"/>
                <w:rFonts w:cs="Arial"/>
              </w:rPr>
            </w:pPr>
            <w:ins w:id="16319" w:author="28.541_CR0262_(Rel-16)_eNRM" w:date="2020-06-26T14:22:00Z">
              <w:r>
                <w:rPr>
                  <w:rFonts w:cs="Arial"/>
                </w:rPr>
                <w:t>F</w:t>
              </w:r>
            </w:ins>
          </w:p>
        </w:tc>
        <w:tc>
          <w:tcPr>
            <w:tcW w:w="1483" w:type="dxa"/>
          </w:tcPr>
          <w:p w:rsidR="000C3D8E" w:rsidRDefault="000C3D8E" w:rsidP="005237DB">
            <w:pPr>
              <w:pStyle w:val="TAL"/>
              <w:jc w:val="center"/>
              <w:rPr>
                <w:ins w:id="16320" w:author="28.541_CR0262_(Rel-16)_eNRM" w:date="2020-06-26T14:22:00Z"/>
                <w:rFonts w:cs="Arial"/>
                <w:lang w:eastAsia="zh-CN"/>
              </w:rPr>
            </w:pPr>
            <w:ins w:id="16321" w:author="28.541_CR0262_(Rel-16)_eNRM" w:date="2020-06-26T14:22:00Z">
              <w:r>
                <w:rPr>
                  <w:rFonts w:cs="Arial"/>
                  <w:lang w:eastAsia="zh-CN"/>
                </w:rPr>
                <w:t>T</w:t>
              </w:r>
            </w:ins>
          </w:p>
        </w:tc>
      </w:tr>
      <w:tr w:rsidR="000C3D8E" w:rsidRPr="002B15AA" w:rsidTr="005237DB">
        <w:trPr>
          <w:cantSplit/>
          <w:trHeight w:val="210"/>
          <w:jc w:val="center"/>
          <w:ins w:id="16322" w:author="28.541_CR0262_(Rel-16)_eNRM" w:date="2020-06-26T14:22:00Z"/>
        </w:trPr>
        <w:tc>
          <w:tcPr>
            <w:tcW w:w="3349" w:type="dxa"/>
          </w:tcPr>
          <w:p w:rsidR="000C3D8E" w:rsidRDefault="000C3D8E" w:rsidP="005237DB">
            <w:pPr>
              <w:pStyle w:val="TAL"/>
              <w:rPr>
                <w:ins w:id="16323" w:author="28.541_CR0262_(Rel-16)_eNRM" w:date="2020-06-26T14:22:00Z"/>
                <w:rFonts w:ascii="Courier New" w:hAnsi="Courier New" w:cs="Courier New"/>
                <w:lang w:eastAsia="zh-CN"/>
              </w:rPr>
            </w:pPr>
            <w:ins w:id="16324" w:author="28.541_CR0262_(Rel-16)_eNRM" w:date="2020-06-26T14:22:00Z">
              <w:r>
                <w:rPr>
                  <w:rFonts w:ascii="Courier New" w:hAnsi="Courier New" w:cs="Courier New"/>
                  <w:lang w:eastAsia="zh-CN"/>
                </w:rPr>
                <w:t>n9AveragePacketDelayThreshold</w:t>
              </w:r>
            </w:ins>
          </w:p>
        </w:tc>
        <w:tc>
          <w:tcPr>
            <w:tcW w:w="947" w:type="dxa"/>
          </w:tcPr>
          <w:p w:rsidR="000C3D8E" w:rsidRDefault="000C3D8E" w:rsidP="005237DB">
            <w:pPr>
              <w:pStyle w:val="TAL"/>
              <w:jc w:val="center"/>
              <w:rPr>
                <w:ins w:id="16325" w:author="28.541_CR0262_(Rel-16)_eNRM" w:date="2020-06-26T14:22:00Z"/>
                <w:lang w:eastAsia="zh-CN"/>
              </w:rPr>
            </w:pPr>
            <w:ins w:id="16326" w:author="28.541_CR0262_(Rel-16)_eNRM" w:date="2020-06-26T14:22:00Z">
              <w:r w:rsidRPr="002B15AA">
                <w:rPr>
                  <w:rFonts w:hint="eastAsia"/>
                  <w:lang w:eastAsia="zh-CN"/>
                </w:rPr>
                <w:t>M</w:t>
              </w:r>
            </w:ins>
          </w:p>
        </w:tc>
        <w:tc>
          <w:tcPr>
            <w:tcW w:w="1292" w:type="dxa"/>
          </w:tcPr>
          <w:p w:rsidR="000C3D8E" w:rsidRDefault="000C3D8E" w:rsidP="005237DB">
            <w:pPr>
              <w:pStyle w:val="TAL"/>
              <w:jc w:val="center"/>
              <w:rPr>
                <w:ins w:id="16327" w:author="28.541_CR0262_(Rel-16)_eNRM" w:date="2020-06-26T14:22:00Z"/>
                <w:rFonts w:cs="Arial"/>
              </w:rPr>
            </w:pPr>
            <w:ins w:id="16328" w:author="28.541_CR0262_(Rel-16)_eNRM" w:date="2020-06-26T14:22:00Z">
              <w:r w:rsidRPr="002B15AA">
                <w:rPr>
                  <w:rFonts w:cs="Arial"/>
                </w:rPr>
                <w:t>T</w:t>
              </w:r>
            </w:ins>
          </w:p>
        </w:tc>
        <w:tc>
          <w:tcPr>
            <w:tcW w:w="1275" w:type="dxa"/>
          </w:tcPr>
          <w:p w:rsidR="000C3D8E" w:rsidRDefault="000C3D8E" w:rsidP="005237DB">
            <w:pPr>
              <w:pStyle w:val="TAL"/>
              <w:jc w:val="center"/>
              <w:rPr>
                <w:ins w:id="16329" w:author="28.541_CR0262_(Rel-16)_eNRM" w:date="2020-06-26T14:22:00Z"/>
                <w:rFonts w:cs="Arial"/>
                <w:lang w:eastAsia="zh-CN"/>
              </w:rPr>
            </w:pPr>
            <w:ins w:id="16330" w:author="28.541_CR0262_(Rel-16)_eNRM" w:date="2020-06-26T14:22:00Z">
              <w:r>
                <w:rPr>
                  <w:rFonts w:cs="Arial"/>
                  <w:lang w:eastAsia="zh-CN"/>
                </w:rPr>
                <w:t>T</w:t>
              </w:r>
            </w:ins>
          </w:p>
        </w:tc>
        <w:tc>
          <w:tcPr>
            <w:tcW w:w="1283" w:type="dxa"/>
          </w:tcPr>
          <w:p w:rsidR="000C3D8E" w:rsidRDefault="000C3D8E" w:rsidP="005237DB">
            <w:pPr>
              <w:pStyle w:val="TAL"/>
              <w:jc w:val="center"/>
              <w:rPr>
                <w:ins w:id="16331" w:author="28.541_CR0262_(Rel-16)_eNRM" w:date="2020-06-26T14:22:00Z"/>
                <w:rFonts w:cs="Arial"/>
              </w:rPr>
            </w:pPr>
            <w:ins w:id="16332" w:author="28.541_CR0262_(Rel-16)_eNRM" w:date="2020-06-26T14:22:00Z">
              <w:r w:rsidRPr="002B15AA">
                <w:rPr>
                  <w:rFonts w:cs="Arial"/>
                </w:rPr>
                <w:t>F</w:t>
              </w:r>
            </w:ins>
          </w:p>
        </w:tc>
        <w:tc>
          <w:tcPr>
            <w:tcW w:w="1483" w:type="dxa"/>
          </w:tcPr>
          <w:p w:rsidR="000C3D8E" w:rsidRDefault="000C3D8E" w:rsidP="005237DB">
            <w:pPr>
              <w:pStyle w:val="TAL"/>
              <w:jc w:val="center"/>
              <w:rPr>
                <w:ins w:id="16333" w:author="28.541_CR0262_(Rel-16)_eNRM" w:date="2020-06-26T14:22:00Z"/>
                <w:rFonts w:cs="Arial"/>
                <w:lang w:eastAsia="zh-CN"/>
              </w:rPr>
            </w:pPr>
            <w:ins w:id="16334" w:author="28.541_CR0262_(Rel-16)_eNRM" w:date="2020-06-26T14:22:00Z">
              <w:r w:rsidRPr="002B15AA">
                <w:rPr>
                  <w:rFonts w:cs="Arial"/>
                  <w:lang w:eastAsia="zh-CN"/>
                </w:rPr>
                <w:t>T</w:t>
              </w:r>
            </w:ins>
          </w:p>
        </w:tc>
      </w:tr>
      <w:tr w:rsidR="000C3D8E" w:rsidRPr="002B15AA" w:rsidTr="005237DB">
        <w:trPr>
          <w:cantSplit/>
          <w:trHeight w:val="210"/>
          <w:jc w:val="center"/>
          <w:ins w:id="16335" w:author="28.541_CR0262_(Rel-16)_eNRM" w:date="2020-06-26T14:22:00Z"/>
        </w:trPr>
        <w:tc>
          <w:tcPr>
            <w:tcW w:w="3349" w:type="dxa"/>
          </w:tcPr>
          <w:p w:rsidR="000C3D8E" w:rsidRDefault="000C3D8E" w:rsidP="005237DB">
            <w:pPr>
              <w:pStyle w:val="TAL"/>
              <w:rPr>
                <w:ins w:id="16336" w:author="28.541_CR0262_(Rel-16)_eNRM" w:date="2020-06-26T14:22:00Z"/>
                <w:rFonts w:ascii="Courier New" w:hAnsi="Courier New" w:cs="Courier New"/>
                <w:lang w:eastAsia="zh-CN"/>
              </w:rPr>
            </w:pPr>
            <w:ins w:id="16337" w:author="28.541_CR0262_(Rel-16)_eNRM" w:date="2020-06-26T14:22:00Z">
              <w:r>
                <w:rPr>
                  <w:rFonts w:ascii="Courier New" w:hAnsi="Courier New" w:cs="Courier New"/>
                  <w:lang w:eastAsia="zh-CN"/>
                </w:rPr>
                <w:t>n9MinPacketDelayThreshold</w:t>
              </w:r>
            </w:ins>
          </w:p>
        </w:tc>
        <w:tc>
          <w:tcPr>
            <w:tcW w:w="947" w:type="dxa"/>
          </w:tcPr>
          <w:p w:rsidR="000C3D8E" w:rsidRPr="002B15AA" w:rsidRDefault="000C3D8E" w:rsidP="005237DB">
            <w:pPr>
              <w:pStyle w:val="TAL"/>
              <w:jc w:val="center"/>
              <w:rPr>
                <w:ins w:id="16338" w:author="28.541_CR0262_(Rel-16)_eNRM" w:date="2020-06-26T14:22:00Z"/>
                <w:lang w:eastAsia="zh-CN"/>
              </w:rPr>
            </w:pPr>
            <w:ins w:id="16339" w:author="28.541_CR0262_(Rel-16)_eNRM" w:date="2020-06-26T14:22:00Z">
              <w:r>
                <w:rPr>
                  <w:lang w:eastAsia="zh-CN"/>
                </w:rPr>
                <w:t>M</w:t>
              </w:r>
            </w:ins>
          </w:p>
        </w:tc>
        <w:tc>
          <w:tcPr>
            <w:tcW w:w="1292" w:type="dxa"/>
          </w:tcPr>
          <w:p w:rsidR="000C3D8E" w:rsidRPr="002B15AA" w:rsidRDefault="000C3D8E" w:rsidP="005237DB">
            <w:pPr>
              <w:pStyle w:val="TAL"/>
              <w:jc w:val="center"/>
              <w:rPr>
                <w:ins w:id="16340" w:author="28.541_CR0262_(Rel-16)_eNRM" w:date="2020-06-26T14:22:00Z"/>
                <w:rFonts w:cs="Arial"/>
              </w:rPr>
            </w:pPr>
            <w:ins w:id="16341" w:author="28.541_CR0262_(Rel-16)_eNRM" w:date="2020-06-26T14:22:00Z">
              <w:r>
                <w:rPr>
                  <w:rFonts w:cs="Arial"/>
                </w:rPr>
                <w:t>T</w:t>
              </w:r>
            </w:ins>
          </w:p>
        </w:tc>
        <w:tc>
          <w:tcPr>
            <w:tcW w:w="1275" w:type="dxa"/>
          </w:tcPr>
          <w:p w:rsidR="000C3D8E" w:rsidRDefault="000C3D8E" w:rsidP="005237DB">
            <w:pPr>
              <w:pStyle w:val="TAL"/>
              <w:jc w:val="center"/>
              <w:rPr>
                <w:ins w:id="16342" w:author="28.541_CR0262_(Rel-16)_eNRM" w:date="2020-06-26T14:22:00Z"/>
                <w:rFonts w:cs="Arial"/>
                <w:lang w:eastAsia="zh-CN"/>
              </w:rPr>
            </w:pPr>
            <w:ins w:id="16343" w:author="28.541_CR0262_(Rel-16)_eNRM" w:date="2020-06-26T14:22:00Z">
              <w:r>
                <w:rPr>
                  <w:rFonts w:cs="Arial"/>
                  <w:lang w:eastAsia="zh-CN"/>
                </w:rPr>
                <w:t>T</w:t>
              </w:r>
            </w:ins>
          </w:p>
        </w:tc>
        <w:tc>
          <w:tcPr>
            <w:tcW w:w="1283" w:type="dxa"/>
          </w:tcPr>
          <w:p w:rsidR="000C3D8E" w:rsidRPr="002B15AA" w:rsidRDefault="000C3D8E" w:rsidP="005237DB">
            <w:pPr>
              <w:pStyle w:val="TAL"/>
              <w:jc w:val="center"/>
              <w:rPr>
                <w:ins w:id="16344" w:author="28.541_CR0262_(Rel-16)_eNRM" w:date="2020-06-26T14:22:00Z"/>
                <w:rFonts w:cs="Arial"/>
              </w:rPr>
            </w:pPr>
            <w:ins w:id="16345" w:author="28.541_CR0262_(Rel-16)_eNRM" w:date="2020-06-26T14:22:00Z">
              <w:r>
                <w:rPr>
                  <w:rFonts w:cs="Arial"/>
                </w:rPr>
                <w:t>F</w:t>
              </w:r>
            </w:ins>
          </w:p>
        </w:tc>
        <w:tc>
          <w:tcPr>
            <w:tcW w:w="1483" w:type="dxa"/>
          </w:tcPr>
          <w:p w:rsidR="000C3D8E" w:rsidRPr="002B15AA" w:rsidRDefault="000C3D8E" w:rsidP="005237DB">
            <w:pPr>
              <w:pStyle w:val="TAL"/>
              <w:jc w:val="center"/>
              <w:rPr>
                <w:ins w:id="16346" w:author="28.541_CR0262_(Rel-16)_eNRM" w:date="2020-06-26T14:22:00Z"/>
                <w:rFonts w:cs="Arial"/>
                <w:lang w:eastAsia="zh-CN"/>
              </w:rPr>
            </w:pPr>
            <w:ins w:id="16347" w:author="28.541_CR0262_(Rel-16)_eNRM" w:date="2020-06-26T14:22:00Z">
              <w:r>
                <w:rPr>
                  <w:rFonts w:cs="Arial"/>
                  <w:lang w:eastAsia="zh-CN"/>
                </w:rPr>
                <w:t>T</w:t>
              </w:r>
            </w:ins>
          </w:p>
        </w:tc>
      </w:tr>
      <w:tr w:rsidR="000C3D8E" w:rsidRPr="002B15AA" w:rsidTr="005237DB">
        <w:trPr>
          <w:cantSplit/>
          <w:trHeight w:val="210"/>
          <w:jc w:val="center"/>
          <w:ins w:id="16348" w:author="28.541_CR0262_(Rel-16)_eNRM" w:date="2020-06-26T14:22:00Z"/>
        </w:trPr>
        <w:tc>
          <w:tcPr>
            <w:tcW w:w="3349" w:type="dxa"/>
          </w:tcPr>
          <w:p w:rsidR="000C3D8E" w:rsidRDefault="000C3D8E" w:rsidP="005237DB">
            <w:pPr>
              <w:pStyle w:val="TAL"/>
              <w:rPr>
                <w:ins w:id="16349" w:author="28.541_CR0262_(Rel-16)_eNRM" w:date="2020-06-26T14:22:00Z"/>
                <w:rFonts w:ascii="Courier New" w:hAnsi="Courier New" w:cs="Courier New"/>
                <w:lang w:eastAsia="zh-CN"/>
              </w:rPr>
            </w:pPr>
            <w:ins w:id="16350" w:author="28.541_CR0262_(Rel-16)_eNRM" w:date="2020-06-26T14:22:00Z">
              <w:r>
                <w:rPr>
                  <w:rFonts w:ascii="Courier New" w:hAnsi="Courier New" w:cs="Courier New"/>
                  <w:lang w:eastAsia="zh-CN"/>
                </w:rPr>
                <w:t>n9MaxPacketDelayThreshold</w:t>
              </w:r>
            </w:ins>
          </w:p>
        </w:tc>
        <w:tc>
          <w:tcPr>
            <w:tcW w:w="947" w:type="dxa"/>
          </w:tcPr>
          <w:p w:rsidR="000C3D8E" w:rsidRDefault="000C3D8E" w:rsidP="005237DB">
            <w:pPr>
              <w:pStyle w:val="TAL"/>
              <w:jc w:val="center"/>
              <w:rPr>
                <w:ins w:id="16351" w:author="28.541_CR0262_(Rel-16)_eNRM" w:date="2020-06-26T14:22:00Z"/>
                <w:lang w:eastAsia="zh-CN"/>
              </w:rPr>
            </w:pPr>
            <w:ins w:id="16352" w:author="28.541_CR0262_(Rel-16)_eNRM" w:date="2020-06-26T14:22:00Z">
              <w:r>
                <w:rPr>
                  <w:lang w:eastAsia="zh-CN"/>
                </w:rPr>
                <w:t>M</w:t>
              </w:r>
            </w:ins>
          </w:p>
        </w:tc>
        <w:tc>
          <w:tcPr>
            <w:tcW w:w="1292" w:type="dxa"/>
          </w:tcPr>
          <w:p w:rsidR="000C3D8E" w:rsidRDefault="000C3D8E" w:rsidP="005237DB">
            <w:pPr>
              <w:pStyle w:val="TAL"/>
              <w:jc w:val="center"/>
              <w:rPr>
                <w:ins w:id="16353" w:author="28.541_CR0262_(Rel-16)_eNRM" w:date="2020-06-26T14:22:00Z"/>
                <w:rFonts w:cs="Arial"/>
              </w:rPr>
            </w:pPr>
            <w:ins w:id="16354" w:author="28.541_CR0262_(Rel-16)_eNRM" w:date="2020-06-26T14:22:00Z">
              <w:r>
                <w:rPr>
                  <w:rFonts w:cs="Arial"/>
                </w:rPr>
                <w:t>T</w:t>
              </w:r>
            </w:ins>
          </w:p>
        </w:tc>
        <w:tc>
          <w:tcPr>
            <w:tcW w:w="1275" w:type="dxa"/>
          </w:tcPr>
          <w:p w:rsidR="000C3D8E" w:rsidRDefault="000C3D8E" w:rsidP="005237DB">
            <w:pPr>
              <w:pStyle w:val="TAL"/>
              <w:jc w:val="center"/>
              <w:rPr>
                <w:ins w:id="16355" w:author="28.541_CR0262_(Rel-16)_eNRM" w:date="2020-06-26T14:22:00Z"/>
                <w:rFonts w:cs="Arial"/>
                <w:lang w:eastAsia="zh-CN"/>
              </w:rPr>
            </w:pPr>
            <w:ins w:id="16356" w:author="28.541_CR0262_(Rel-16)_eNRM" w:date="2020-06-26T14:22:00Z">
              <w:r>
                <w:rPr>
                  <w:rFonts w:cs="Arial"/>
                  <w:lang w:eastAsia="zh-CN"/>
                </w:rPr>
                <w:t>T</w:t>
              </w:r>
            </w:ins>
          </w:p>
        </w:tc>
        <w:tc>
          <w:tcPr>
            <w:tcW w:w="1283" w:type="dxa"/>
          </w:tcPr>
          <w:p w:rsidR="000C3D8E" w:rsidRDefault="000C3D8E" w:rsidP="005237DB">
            <w:pPr>
              <w:pStyle w:val="TAL"/>
              <w:jc w:val="center"/>
              <w:rPr>
                <w:ins w:id="16357" w:author="28.541_CR0262_(Rel-16)_eNRM" w:date="2020-06-26T14:22:00Z"/>
                <w:rFonts w:cs="Arial"/>
              </w:rPr>
            </w:pPr>
            <w:ins w:id="16358" w:author="28.541_CR0262_(Rel-16)_eNRM" w:date="2020-06-26T14:22:00Z">
              <w:r>
                <w:rPr>
                  <w:rFonts w:cs="Arial"/>
                </w:rPr>
                <w:t>F</w:t>
              </w:r>
            </w:ins>
          </w:p>
        </w:tc>
        <w:tc>
          <w:tcPr>
            <w:tcW w:w="1483" w:type="dxa"/>
          </w:tcPr>
          <w:p w:rsidR="000C3D8E" w:rsidRDefault="000C3D8E" w:rsidP="005237DB">
            <w:pPr>
              <w:pStyle w:val="TAL"/>
              <w:jc w:val="center"/>
              <w:rPr>
                <w:ins w:id="16359" w:author="28.541_CR0262_(Rel-16)_eNRM" w:date="2020-06-26T14:22:00Z"/>
                <w:rFonts w:cs="Arial"/>
                <w:lang w:eastAsia="zh-CN"/>
              </w:rPr>
            </w:pPr>
            <w:ins w:id="16360" w:author="28.541_CR0262_(Rel-16)_eNRM" w:date="2020-06-26T14:22:00Z">
              <w:r>
                <w:rPr>
                  <w:rFonts w:cs="Arial"/>
                  <w:lang w:eastAsia="zh-CN"/>
                </w:rPr>
                <w:t>T</w:t>
              </w:r>
            </w:ins>
          </w:p>
        </w:tc>
      </w:tr>
    </w:tbl>
    <w:p w:rsidR="000C3D8E" w:rsidRDefault="000C3D8E" w:rsidP="000C3D8E">
      <w:pPr>
        <w:rPr>
          <w:ins w:id="16361" w:author="28.541_CR0262_(Rel-16)_eNRM" w:date="2020-06-26T14:22:00Z"/>
          <w:lang w:val="en-US"/>
        </w:rPr>
      </w:pPr>
    </w:p>
    <w:p w:rsidR="000C3D8E" w:rsidRDefault="000C3D8E" w:rsidP="000C3D8E">
      <w:pPr>
        <w:pStyle w:val="Heading4"/>
        <w:rPr>
          <w:ins w:id="16362" w:author="28.541_CR0262_(Rel-16)_eNRM" w:date="2020-06-26T14:22:00Z"/>
          <w:lang w:val="en-US"/>
        </w:rPr>
      </w:pPr>
      <w:bookmarkStart w:id="16363" w:name="_Toc44341585"/>
      <w:ins w:id="16364" w:author="28.541_CR0262_(Rel-16)_eNRM" w:date="2020-06-26T14:22:00Z">
        <w:r>
          <w:t>5.3.73</w:t>
        </w:r>
        <w:r w:rsidRPr="00945E78">
          <w:rPr>
            <w:lang w:val="en-US"/>
          </w:rPr>
          <w:t>.</w:t>
        </w:r>
        <w:r>
          <w:rPr>
            <w:lang w:val="en-US"/>
          </w:rPr>
          <w:t>3</w:t>
        </w:r>
        <w:r w:rsidRPr="00945E78">
          <w:rPr>
            <w:lang w:val="en-US"/>
          </w:rPr>
          <w:tab/>
          <w:t>Attribute</w:t>
        </w:r>
        <w:r>
          <w:rPr>
            <w:lang w:val="en-US"/>
          </w:rPr>
          <w:t xml:space="preserve"> constraints</w:t>
        </w:r>
        <w:bookmarkEnd w:id="16363"/>
      </w:ins>
    </w:p>
    <w:p w:rsidR="000C3D8E" w:rsidRPr="002132B5" w:rsidRDefault="000C3D8E" w:rsidP="000C3D8E">
      <w:pPr>
        <w:rPr>
          <w:ins w:id="16365" w:author="28.541_CR0262_(Rel-16)_eNRM" w:date="2020-06-26T14:22:00Z"/>
          <w:lang w:val="en-US"/>
        </w:rPr>
      </w:pPr>
      <w:ins w:id="16366" w:author="28.541_CR0262_(Rel-16)_eNRM" w:date="2020-06-26T14:22:00Z">
        <w:r>
          <w:rPr>
            <w:lang w:val="en-US"/>
          </w:rPr>
          <w:t>None</w:t>
        </w:r>
      </w:ins>
    </w:p>
    <w:p w:rsidR="000C3D8E" w:rsidRDefault="000C3D8E" w:rsidP="000C3D8E">
      <w:pPr>
        <w:pStyle w:val="Heading4"/>
        <w:rPr>
          <w:ins w:id="16367" w:author="28.541_CR0262_(Rel-16)_eNRM" w:date="2020-06-26T14:22:00Z"/>
          <w:lang w:val="en-US"/>
        </w:rPr>
      </w:pPr>
      <w:bookmarkStart w:id="16368" w:name="_Toc44341586"/>
      <w:ins w:id="16369" w:author="28.541_CR0262_(Rel-16)_eNRM" w:date="2020-06-26T14:22:00Z">
        <w:r>
          <w:t>5.3.</w:t>
        </w:r>
      </w:ins>
      <w:ins w:id="16370" w:author="28.541_CR0262_(Rel-16)_eNRM" w:date="2020-06-26T14:23:00Z">
        <w:r>
          <w:t>73</w:t>
        </w:r>
      </w:ins>
      <w:ins w:id="16371" w:author="28.541_CR0262_(Rel-16)_eNRM" w:date="2020-06-26T14:22:00Z">
        <w:r>
          <w:t>.4</w:t>
        </w:r>
        <w:r>
          <w:tab/>
          <w:t>Notifications</w:t>
        </w:r>
        <w:bookmarkEnd w:id="16368"/>
      </w:ins>
    </w:p>
    <w:p w:rsidR="000C3D8E" w:rsidRPr="002B15AA" w:rsidRDefault="000C3D8E" w:rsidP="000C3D8E">
      <w:pPr>
        <w:rPr>
          <w:ins w:id="16372" w:author="28.541_CR0262_(Rel-16)_eNRM" w:date="2020-06-26T14:22:00Z"/>
        </w:rPr>
      </w:pPr>
      <w:ins w:id="16373" w:author="28.541_CR0262_(Rel-16)_eNRM" w:date="2020-06-26T14:22:00Z">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ins>
    </w:p>
    <w:p w:rsidR="00A24E3A" w:rsidRPr="002B15AA" w:rsidRDefault="00A24E3A" w:rsidP="00A24E3A">
      <w:pPr>
        <w:pStyle w:val="Heading3"/>
        <w:rPr>
          <w:ins w:id="16374" w:author="28.541_CR0286R1_(Rel-16)_eNRM" w:date="2020-06-26T17:50:00Z"/>
          <w:rFonts w:cs="Arial"/>
          <w:lang w:eastAsia="zh-CN"/>
        </w:rPr>
      </w:pPr>
      <w:bookmarkStart w:id="16375" w:name="_Toc44341587"/>
      <w:ins w:id="16376" w:author="28.541_CR0286R1_(Rel-16)_eNRM" w:date="2020-06-26T17:50:00Z">
        <w:r w:rsidRPr="002B15AA">
          <w:rPr>
            <w:rFonts w:cs="Arial"/>
            <w:lang w:eastAsia="zh-CN"/>
          </w:rPr>
          <w:lastRenderedPageBreak/>
          <w:t>5.3.</w:t>
        </w:r>
        <w:r>
          <w:rPr>
            <w:rFonts w:cs="Arial"/>
            <w:lang w:eastAsia="zh-CN"/>
          </w:rPr>
          <w:t>75</w:t>
        </w:r>
        <w:r w:rsidRPr="002B15AA">
          <w:rPr>
            <w:rFonts w:cs="Arial"/>
            <w:lang w:eastAsia="zh-CN"/>
          </w:rPr>
          <w:tab/>
        </w:r>
        <w:r>
          <w:rPr>
            <w:rFonts w:ascii="Courier New" w:hAnsi="Courier New"/>
          </w:rPr>
          <w:t>Configurable5QISet</w:t>
        </w:r>
        <w:bookmarkEnd w:id="16375"/>
      </w:ins>
    </w:p>
    <w:p w:rsidR="00A24E3A" w:rsidRPr="002B15AA" w:rsidRDefault="00A24E3A" w:rsidP="00A24E3A">
      <w:pPr>
        <w:pStyle w:val="Heading4"/>
        <w:rPr>
          <w:ins w:id="16377" w:author="28.541_CR0286R1_(Rel-16)_eNRM" w:date="2020-06-26T17:50:00Z"/>
        </w:rPr>
      </w:pPr>
      <w:bookmarkStart w:id="16378" w:name="_Toc44341588"/>
      <w:ins w:id="16379" w:author="28.541_CR0286R1_(Rel-16)_eNRM" w:date="2020-06-26T17:50:00Z">
        <w:r w:rsidRPr="002B15AA">
          <w:rPr>
            <w:lang w:eastAsia="zh-CN"/>
          </w:rPr>
          <w:t>5.3</w:t>
        </w:r>
        <w:r w:rsidRPr="002B15AA">
          <w:t>.</w:t>
        </w:r>
        <w:r>
          <w:t>75</w:t>
        </w:r>
        <w:r w:rsidRPr="002B15AA">
          <w:t>.1</w:t>
        </w:r>
        <w:r w:rsidRPr="002B15AA">
          <w:tab/>
          <w:t>Definition</w:t>
        </w:r>
        <w:bookmarkEnd w:id="16378"/>
      </w:ins>
    </w:p>
    <w:p w:rsidR="00A24E3A" w:rsidRDefault="00A24E3A" w:rsidP="00A24E3A">
      <w:pPr>
        <w:rPr>
          <w:ins w:id="16380" w:author="28.541_CR0286R1_(Rel-16)_eNRM" w:date="2020-06-26T17:50:00Z"/>
        </w:rPr>
      </w:pPr>
      <w:ins w:id="16381" w:author="28.541_CR0286R1_(Rel-16)_eNRM" w:date="2020-06-26T17:50:00Z">
        <w:r w:rsidRPr="002B15AA">
          <w:t xml:space="preserve">This IOC </w:t>
        </w:r>
        <w:r>
          <w:t>specifies the non-standardized 5QIs, including their QoS characteristics, that need to be pre-configured (and configurable) to the 5G NFs</w:t>
        </w:r>
        <w:r w:rsidRPr="002B15AA">
          <w:t>, see 3GPP TS 23.501 [2].</w:t>
        </w:r>
      </w:ins>
    </w:p>
    <w:p w:rsidR="00A24E3A" w:rsidRPr="002B15AA" w:rsidRDefault="00A24E3A" w:rsidP="00A24E3A">
      <w:pPr>
        <w:pStyle w:val="Heading4"/>
        <w:rPr>
          <w:ins w:id="16382" w:author="28.541_CR0286R1_(Rel-16)_eNRM" w:date="2020-06-26T17:50:00Z"/>
        </w:rPr>
      </w:pPr>
      <w:bookmarkStart w:id="16383" w:name="_Toc44341589"/>
      <w:ins w:id="16384" w:author="28.541_CR0286R1_(Rel-16)_eNRM" w:date="2020-06-26T17:50:00Z">
        <w:r w:rsidRPr="002B15AA">
          <w:t>5.3.</w:t>
        </w:r>
        <w:r>
          <w:t>75</w:t>
        </w:r>
        <w:r w:rsidRPr="002B15AA">
          <w:t>.2</w:t>
        </w:r>
        <w:r w:rsidRPr="002B15AA">
          <w:tab/>
          <w:t>Attributes</w:t>
        </w:r>
        <w:bookmarkEnd w:id="16383"/>
      </w:ins>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4"/>
        <w:gridCol w:w="947"/>
        <w:gridCol w:w="1167"/>
        <w:gridCol w:w="1077"/>
        <w:gridCol w:w="1117"/>
        <w:gridCol w:w="1237"/>
      </w:tblGrid>
      <w:tr w:rsidR="00A24E3A" w:rsidRPr="002B15AA" w:rsidTr="004225C4">
        <w:trPr>
          <w:cantSplit/>
          <w:jc w:val="center"/>
          <w:ins w:id="16385" w:author="28.541_CR0286R1_(Rel-16)_eNRM" w:date="2020-06-26T17:50:00Z"/>
        </w:trPr>
        <w:tc>
          <w:tcPr>
            <w:tcW w:w="4304" w:type="dxa"/>
            <w:shd w:val="pct10" w:color="auto" w:fill="FFFFFF"/>
            <w:vAlign w:val="center"/>
          </w:tcPr>
          <w:p w:rsidR="00A24E3A" w:rsidRPr="002B15AA" w:rsidRDefault="00A24E3A" w:rsidP="004225C4">
            <w:pPr>
              <w:pStyle w:val="TAH"/>
              <w:rPr>
                <w:ins w:id="16386" w:author="28.541_CR0286R1_(Rel-16)_eNRM" w:date="2020-06-26T17:50:00Z"/>
              </w:rPr>
            </w:pPr>
            <w:ins w:id="16387" w:author="28.541_CR0286R1_(Rel-16)_eNRM" w:date="2020-06-26T17:50:00Z">
              <w:r w:rsidRPr="002B15AA">
                <w:t>Attribute name</w:t>
              </w:r>
            </w:ins>
          </w:p>
        </w:tc>
        <w:tc>
          <w:tcPr>
            <w:tcW w:w="947" w:type="dxa"/>
            <w:shd w:val="pct10" w:color="auto" w:fill="FFFFFF"/>
            <w:vAlign w:val="center"/>
          </w:tcPr>
          <w:p w:rsidR="00A24E3A" w:rsidRPr="002B15AA" w:rsidRDefault="00A24E3A" w:rsidP="004225C4">
            <w:pPr>
              <w:pStyle w:val="TAH"/>
              <w:rPr>
                <w:ins w:id="16388" w:author="28.541_CR0286R1_(Rel-16)_eNRM" w:date="2020-06-26T17:50:00Z"/>
              </w:rPr>
            </w:pPr>
            <w:ins w:id="16389" w:author="28.541_CR0286R1_(Rel-16)_eNRM" w:date="2020-06-26T17:50:00Z">
              <w:r w:rsidRPr="002B15AA">
                <w:t>Support Qualifier</w:t>
              </w:r>
            </w:ins>
          </w:p>
        </w:tc>
        <w:tc>
          <w:tcPr>
            <w:tcW w:w="1167" w:type="dxa"/>
            <w:shd w:val="pct10" w:color="auto" w:fill="FFFFFF"/>
            <w:vAlign w:val="center"/>
          </w:tcPr>
          <w:p w:rsidR="00A24E3A" w:rsidRPr="002B15AA" w:rsidRDefault="00A24E3A" w:rsidP="004225C4">
            <w:pPr>
              <w:pStyle w:val="TAH"/>
              <w:rPr>
                <w:ins w:id="16390" w:author="28.541_CR0286R1_(Rel-16)_eNRM" w:date="2020-06-26T17:50:00Z"/>
              </w:rPr>
            </w:pPr>
            <w:ins w:id="16391" w:author="28.541_CR0286R1_(Rel-16)_eNRM" w:date="2020-06-26T17:50:00Z">
              <w:r w:rsidRPr="002B15AA">
                <w:t>isReadable</w:t>
              </w:r>
            </w:ins>
          </w:p>
        </w:tc>
        <w:tc>
          <w:tcPr>
            <w:tcW w:w="1077" w:type="dxa"/>
            <w:shd w:val="pct10" w:color="auto" w:fill="FFFFFF"/>
            <w:vAlign w:val="center"/>
          </w:tcPr>
          <w:p w:rsidR="00A24E3A" w:rsidRPr="002B15AA" w:rsidRDefault="00A24E3A" w:rsidP="004225C4">
            <w:pPr>
              <w:pStyle w:val="TAH"/>
              <w:rPr>
                <w:ins w:id="16392" w:author="28.541_CR0286R1_(Rel-16)_eNRM" w:date="2020-06-26T17:50:00Z"/>
              </w:rPr>
            </w:pPr>
            <w:ins w:id="16393" w:author="28.541_CR0286R1_(Rel-16)_eNRM" w:date="2020-06-26T17:50:00Z">
              <w:r w:rsidRPr="002B15AA">
                <w:t>isWritable</w:t>
              </w:r>
            </w:ins>
          </w:p>
        </w:tc>
        <w:tc>
          <w:tcPr>
            <w:tcW w:w="1117" w:type="dxa"/>
            <w:shd w:val="pct10" w:color="auto" w:fill="FFFFFF"/>
            <w:vAlign w:val="center"/>
          </w:tcPr>
          <w:p w:rsidR="00A24E3A" w:rsidRPr="002B15AA" w:rsidRDefault="00A24E3A" w:rsidP="004225C4">
            <w:pPr>
              <w:pStyle w:val="TAH"/>
              <w:rPr>
                <w:ins w:id="16394" w:author="28.541_CR0286R1_(Rel-16)_eNRM" w:date="2020-06-26T17:50:00Z"/>
              </w:rPr>
            </w:pPr>
            <w:ins w:id="16395" w:author="28.541_CR0286R1_(Rel-16)_eNRM" w:date="2020-06-26T17:50:00Z">
              <w:r w:rsidRPr="002B15AA">
                <w:rPr>
                  <w:rFonts w:cs="Arial"/>
                  <w:bCs/>
                  <w:szCs w:val="18"/>
                </w:rPr>
                <w:t>isInvariant</w:t>
              </w:r>
            </w:ins>
          </w:p>
        </w:tc>
        <w:tc>
          <w:tcPr>
            <w:tcW w:w="1237" w:type="dxa"/>
            <w:shd w:val="pct10" w:color="auto" w:fill="FFFFFF"/>
            <w:vAlign w:val="center"/>
          </w:tcPr>
          <w:p w:rsidR="00A24E3A" w:rsidRPr="002B15AA" w:rsidRDefault="00A24E3A" w:rsidP="004225C4">
            <w:pPr>
              <w:pStyle w:val="TAH"/>
              <w:rPr>
                <w:ins w:id="16396" w:author="28.541_CR0286R1_(Rel-16)_eNRM" w:date="2020-06-26T17:50:00Z"/>
              </w:rPr>
            </w:pPr>
            <w:ins w:id="16397" w:author="28.541_CR0286R1_(Rel-16)_eNRM" w:date="2020-06-26T17:50:00Z">
              <w:r w:rsidRPr="002B15AA">
                <w:t>isNotifyable</w:t>
              </w:r>
            </w:ins>
          </w:p>
        </w:tc>
      </w:tr>
      <w:tr w:rsidR="00A24E3A" w:rsidRPr="002B15AA" w:rsidTr="004225C4">
        <w:trPr>
          <w:cantSplit/>
          <w:jc w:val="center"/>
          <w:ins w:id="16398" w:author="28.541_CR0286R1_(Rel-16)_eNRM" w:date="2020-06-26T17:50:00Z"/>
        </w:trPr>
        <w:tc>
          <w:tcPr>
            <w:tcW w:w="4304" w:type="dxa"/>
          </w:tcPr>
          <w:p w:rsidR="00A24E3A" w:rsidRPr="002B15AA" w:rsidRDefault="00A24E3A" w:rsidP="004225C4">
            <w:pPr>
              <w:pStyle w:val="TAL"/>
              <w:rPr>
                <w:ins w:id="16399" w:author="28.541_CR0286R1_(Rel-16)_eNRM" w:date="2020-06-26T17:50:00Z"/>
                <w:rFonts w:ascii="Courier New" w:hAnsi="Courier New" w:cs="Courier New"/>
                <w:lang w:eastAsia="zh-CN"/>
              </w:rPr>
            </w:pPr>
            <w:ins w:id="16400" w:author="28.541_CR0286R1_(Rel-16)_eNRM" w:date="2020-06-26T17:50:00Z">
              <w:r>
                <w:rPr>
                  <w:rFonts w:ascii="Courier New" w:hAnsi="Courier New"/>
                </w:rPr>
                <w:t>configurable5QIs</w:t>
              </w:r>
            </w:ins>
          </w:p>
        </w:tc>
        <w:tc>
          <w:tcPr>
            <w:tcW w:w="947" w:type="dxa"/>
          </w:tcPr>
          <w:p w:rsidR="00A24E3A" w:rsidRPr="002B15AA" w:rsidRDefault="00A24E3A" w:rsidP="004225C4">
            <w:pPr>
              <w:pStyle w:val="TAL"/>
              <w:jc w:val="center"/>
              <w:rPr>
                <w:ins w:id="16401" w:author="28.541_CR0286R1_(Rel-16)_eNRM" w:date="2020-06-26T17:50:00Z"/>
              </w:rPr>
            </w:pPr>
            <w:ins w:id="16402" w:author="28.541_CR0286R1_(Rel-16)_eNRM" w:date="2020-06-26T17:50:00Z">
              <w:r>
                <w:t>M</w:t>
              </w:r>
            </w:ins>
          </w:p>
        </w:tc>
        <w:tc>
          <w:tcPr>
            <w:tcW w:w="1167" w:type="dxa"/>
          </w:tcPr>
          <w:p w:rsidR="00A24E3A" w:rsidRPr="002B15AA" w:rsidRDefault="00A24E3A" w:rsidP="004225C4">
            <w:pPr>
              <w:pStyle w:val="TAL"/>
              <w:jc w:val="center"/>
              <w:rPr>
                <w:ins w:id="16403" w:author="28.541_CR0286R1_(Rel-16)_eNRM" w:date="2020-06-26T17:50:00Z"/>
              </w:rPr>
            </w:pPr>
            <w:ins w:id="16404" w:author="28.541_CR0286R1_(Rel-16)_eNRM" w:date="2020-06-26T17:50:00Z">
              <w:r w:rsidRPr="002B15AA">
                <w:rPr>
                  <w:rFonts w:cs="Arial"/>
                </w:rPr>
                <w:t>T</w:t>
              </w:r>
            </w:ins>
          </w:p>
        </w:tc>
        <w:tc>
          <w:tcPr>
            <w:tcW w:w="1077" w:type="dxa"/>
          </w:tcPr>
          <w:p w:rsidR="00A24E3A" w:rsidRPr="002B15AA" w:rsidRDefault="00A24E3A" w:rsidP="004225C4">
            <w:pPr>
              <w:pStyle w:val="TAL"/>
              <w:jc w:val="center"/>
              <w:rPr>
                <w:ins w:id="16405" w:author="28.541_CR0286R1_(Rel-16)_eNRM" w:date="2020-06-26T17:50:00Z"/>
              </w:rPr>
            </w:pPr>
            <w:ins w:id="16406" w:author="28.541_CR0286R1_(Rel-16)_eNRM" w:date="2020-06-26T17:50:00Z">
              <w:r w:rsidRPr="002B15AA">
                <w:rPr>
                  <w:rFonts w:cs="Arial"/>
                  <w:lang w:eastAsia="zh-CN"/>
                </w:rPr>
                <w:t>T</w:t>
              </w:r>
            </w:ins>
          </w:p>
        </w:tc>
        <w:tc>
          <w:tcPr>
            <w:tcW w:w="1117" w:type="dxa"/>
          </w:tcPr>
          <w:p w:rsidR="00A24E3A" w:rsidRPr="002B15AA" w:rsidRDefault="00A24E3A" w:rsidP="004225C4">
            <w:pPr>
              <w:pStyle w:val="TAL"/>
              <w:jc w:val="center"/>
              <w:rPr>
                <w:ins w:id="16407" w:author="28.541_CR0286R1_(Rel-16)_eNRM" w:date="2020-06-26T17:50:00Z"/>
                <w:lang w:eastAsia="zh-CN"/>
              </w:rPr>
            </w:pPr>
            <w:ins w:id="16408" w:author="28.541_CR0286R1_(Rel-16)_eNRM" w:date="2020-06-26T17:50:00Z">
              <w:r w:rsidRPr="002B15AA">
                <w:rPr>
                  <w:rFonts w:cs="Arial"/>
                </w:rPr>
                <w:t>F</w:t>
              </w:r>
            </w:ins>
          </w:p>
        </w:tc>
        <w:tc>
          <w:tcPr>
            <w:tcW w:w="1237" w:type="dxa"/>
          </w:tcPr>
          <w:p w:rsidR="00A24E3A" w:rsidRPr="002B15AA" w:rsidRDefault="00A24E3A" w:rsidP="004225C4">
            <w:pPr>
              <w:pStyle w:val="TAL"/>
              <w:jc w:val="center"/>
              <w:rPr>
                <w:ins w:id="16409" w:author="28.541_CR0286R1_(Rel-16)_eNRM" w:date="2020-06-26T17:50:00Z"/>
              </w:rPr>
            </w:pPr>
            <w:ins w:id="16410" w:author="28.541_CR0286R1_(Rel-16)_eNRM" w:date="2020-06-26T17:50:00Z">
              <w:r w:rsidRPr="002B15AA">
                <w:rPr>
                  <w:rFonts w:cs="Arial"/>
                  <w:lang w:eastAsia="zh-CN"/>
                </w:rPr>
                <w:t>T</w:t>
              </w:r>
            </w:ins>
          </w:p>
        </w:tc>
      </w:tr>
    </w:tbl>
    <w:p w:rsidR="00A24E3A" w:rsidRDefault="00A24E3A" w:rsidP="00A24E3A">
      <w:pPr>
        <w:rPr>
          <w:ins w:id="16411" w:author="28.541_CR0286R1_(Rel-16)_eNRM" w:date="2020-06-26T17:50:00Z"/>
        </w:rPr>
      </w:pPr>
    </w:p>
    <w:p w:rsidR="00A24E3A" w:rsidRDefault="00A24E3A" w:rsidP="00A24E3A">
      <w:pPr>
        <w:pStyle w:val="Heading4"/>
        <w:rPr>
          <w:ins w:id="16412" w:author="28.541_CR0286R1_(Rel-16)_eNRM" w:date="2020-06-26T17:50:00Z"/>
        </w:rPr>
      </w:pPr>
      <w:bookmarkStart w:id="16413" w:name="_Toc44341590"/>
      <w:ins w:id="16414" w:author="28.541_CR0286R1_(Rel-16)_eNRM" w:date="2020-06-26T17:50:00Z">
        <w:r w:rsidRPr="002B15AA">
          <w:t>5.3.</w:t>
        </w:r>
        <w:r>
          <w:t>75</w:t>
        </w:r>
        <w:r w:rsidRPr="002B15AA">
          <w:t>.3</w:t>
        </w:r>
        <w:r w:rsidRPr="002B15AA">
          <w:tab/>
          <w:t>Attribute constraints</w:t>
        </w:r>
        <w:bookmarkEnd w:id="16413"/>
      </w:ins>
    </w:p>
    <w:p w:rsidR="00A24E3A" w:rsidRDefault="00A24E3A" w:rsidP="00A24E3A">
      <w:pPr>
        <w:rPr>
          <w:ins w:id="16415" w:author="28.541_CR0286R1_(Rel-16)_eNRM" w:date="2020-06-26T17:50:00Z"/>
        </w:rPr>
      </w:pPr>
      <w:ins w:id="16416" w:author="28.541_CR0286R1_(Rel-16)_eNRM" w:date="2020-06-26T17:50:00Z">
        <w:r>
          <w:t>None.</w:t>
        </w:r>
      </w:ins>
    </w:p>
    <w:p w:rsidR="00A24E3A" w:rsidRPr="002B15AA" w:rsidRDefault="00A24E3A" w:rsidP="00A24E3A">
      <w:pPr>
        <w:pStyle w:val="Heading4"/>
        <w:rPr>
          <w:ins w:id="16417" w:author="28.541_CR0286R1_(Rel-16)_eNRM" w:date="2020-06-26T17:50:00Z"/>
        </w:rPr>
      </w:pPr>
      <w:bookmarkStart w:id="16418" w:name="_Toc44341591"/>
      <w:ins w:id="16419" w:author="28.541_CR0286R1_(Rel-16)_eNRM" w:date="2020-06-26T17:50:00Z">
        <w:r w:rsidRPr="002B15AA">
          <w:rPr>
            <w:lang w:eastAsia="zh-CN"/>
          </w:rPr>
          <w:t>5</w:t>
        </w:r>
        <w:r w:rsidRPr="002B15AA">
          <w:t>.3.</w:t>
        </w:r>
        <w:r>
          <w:t>75</w:t>
        </w:r>
        <w:r w:rsidRPr="002B15AA">
          <w:t>.4</w:t>
        </w:r>
        <w:r w:rsidRPr="002B15AA">
          <w:tab/>
          <w:t>Notifications</w:t>
        </w:r>
        <w:bookmarkEnd w:id="16418"/>
      </w:ins>
    </w:p>
    <w:p w:rsidR="000C3D8E" w:rsidRDefault="00A24E3A" w:rsidP="00A24E3A">
      <w:pPr>
        <w:rPr>
          <w:ins w:id="16420" w:author="28.541_CR0286R1_(Rel-16)_eNRM" w:date="2020-06-26T17:50:00Z"/>
        </w:rPr>
      </w:pPr>
      <w:ins w:id="16421" w:author="28.541_CR0286R1_(Rel-16)_eNRM" w:date="2020-06-26T17:50:00Z">
        <w:r w:rsidRPr="002B15AA">
          <w:t xml:space="preserve">The common notifications defined in subclause </w:t>
        </w:r>
        <w:r w:rsidRPr="002B15AA">
          <w:rPr>
            <w:rFonts w:hint="eastAsia"/>
            <w:lang w:eastAsia="zh-CN"/>
          </w:rPr>
          <w:t>5.5</w:t>
        </w:r>
        <w:r w:rsidRPr="002B15AA">
          <w:t xml:space="preserve"> are valid for this IOC, without exceptions or additions.</w:t>
        </w:r>
      </w:ins>
    </w:p>
    <w:p w:rsidR="00A24E3A" w:rsidRDefault="00A24E3A" w:rsidP="00A24E3A">
      <w:pPr>
        <w:pStyle w:val="Heading3"/>
        <w:rPr>
          <w:ins w:id="16422" w:author="28.541_CR0286R1_(Rel-16)_eNRM" w:date="2020-06-26T17:50:00Z"/>
        </w:rPr>
      </w:pPr>
      <w:bookmarkStart w:id="16423" w:name="_Toc44341592"/>
      <w:ins w:id="16424" w:author="28.541_CR0286R1_(Rel-16)_eNRM" w:date="2020-06-26T17:50:00Z">
        <w:r>
          <w:t>5.3.76</w:t>
        </w:r>
        <w:r>
          <w:tab/>
        </w:r>
        <w:r>
          <w:rPr>
            <w:rFonts w:ascii="Courier New" w:hAnsi="Courier New"/>
          </w:rPr>
          <w:t>FiveQI</w:t>
        </w:r>
        <w:r w:rsidRPr="00094A70">
          <w:rPr>
            <w:rFonts w:ascii="Courier New" w:hAnsi="Courier New"/>
          </w:rPr>
          <w:t>Characteristics</w:t>
        </w:r>
        <w:r>
          <w:rPr>
            <w:rFonts w:ascii="Courier New" w:hAnsi="Courier New"/>
          </w:rPr>
          <w:t xml:space="preserve"> </w:t>
        </w:r>
        <w:r>
          <w:t>&lt;&lt;dataType&gt;&gt;</w:t>
        </w:r>
        <w:bookmarkEnd w:id="16423"/>
      </w:ins>
    </w:p>
    <w:p w:rsidR="00A24E3A" w:rsidRPr="00945E78" w:rsidRDefault="00A24E3A" w:rsidP="00A24E3A">
      <w:pPr>
        <w:pStyle w:val="Heading4"/>
        <w:rPr>
          <w:ins w:id="16425" w:author="28.541_CR0286R1_(Rel-16)_eNRM" w:date="2020-06-26T17:50:00Z"/>
          <w:lang w:val="en-US"/>
        </w:rPr>
      </w:pPr>
      <w:bookmarkStart w:id="16426" w:name="_Toc44341593"/>
      <w:ins w:id="16427" w:author="28.541_CR0286R1_(Rel-16)_eNRM" w:date="2020-06-26T17:50:00Z">
        <w:r>
          <w:t>5.3.</w:t>
        </w:r>
      </w:ins>
      <w:ins w:id="16428" w:author="28.541_CR0286R1_(Rel-16)_eNRM" w:date="2020-06-26T17:51:00Z">
        <w:r>
          <w:t>76</w:t>
        </w:r>
      </w:ins>
      <w:ins w:id="16429" w:author="28.541_CR0286R1_(Rel-16)_eNRM" w:date="2020-06-26T17:50:00Z">
        <w:r w:rsidRPr="00945E78">
          <w:rPr>
            <w:lang w:val="en-US"/>
          </w:rPr>
          <w:t>.1</w:t>
        </w:r>
        <w:r w:rsidRPr="00945E78">
          <w:rPr>
            <w:lang w:val="en-US"/>
          </w:rPr>
          <w:tab/>
          <w:t>Definition</w:t>
        </w:r>
        <w:bookmarkEnd w:id="16426"/>
      </w:ins>
    </w:p>
    <w:p w:rsidR="00A24E3A" w:rsidRPr="002B15AA" w:rsidRDefault="00A24E3A" w:rsidP="00A24E3A">
      <w:pPr>
        <w:rPr>
          <w:ins w:id="16430" w:author="28.541_CR0286R1_(Rel-16)_eNRM" w:date="2020-06-26T17:50:00Z"/>
        </w:rPr>
      </w:pPr>
      <w:ins w:id="16431" w:author="28.541_CR0286R1_(Rel-16)_eNRM" w:date="2020-06-26T17:50:00Z">
        <w:r>
          <w:t>This data type specifies the 5QI value and the cooresponding QoS characteristics for a configurable 5QI.</w:t>
        </w:r>
      </w:ins>
    </w:p>
    <w:p w:rsidR="00A24E3A" w:rsidRDefault="00A24E3A" w:rsidP="00A24E3A">
      <w:pPr>
        <w:pStyle w:val="Heading4"/>
        <w:rPr>
          <w:ins w:id="16432" w:author="28.541_CR0286R1_(Rel-16)_eNRM" w:date="2020-06-26T17:50:00Z"/>
          <w:lang w:val="en-US"/>
        </w:rPr>
      </w:pPr>
      <w:bookmarkStart w:id="16433" w:name="_Toc44341594"/>
      <w:ins w:id="16434" w:author="28.541_CR0286R1_(Rel-16)_eNRM" w:date="2020-06-26T17:50:00Z">
        <w:r>
          <w:t>5.3.</w:t>
        </w:r>
      </w:ins>
      <w:ins w:id="16435" w:author="28.541_CR0286R1_(Rel-16)_eNRM" w:date="2020-06-26T17:51:00Z">
        <w:r>
          <w:t>76</w:t>
        </w:r>
      </w:ins>
      <w:ins w:id="16436" w:author="28.541_CR0286R1_(Rel-16)_eNRM" w:date="2020-06-26T17:50:00Z">
        <w:r w:rsidRPr="00945E78">
          <w:rPr>
            <w:lang w:val="en-US"/>
          </w:rPr>
          <w:t>.2</w:t>
        </w:r>
        <w:r w:rsidRPr="00945E78">
          <w:rPr>
            <w:lang w:val="en-US"/>
          </w:rPr>
          <w:tab/>
          <w:t>Attributes</w:t>
        </w:r>
        <w:bookmarkEnd w:id="16433"/>
      </w:ins>
    </w:p>
    <w:p w:rsidR="00A24E3A" w:rsidRPr="002132B5" w:rsidRDefault="00A24E3A" w:rsidP="00A24E3A">
      <w:pPr>
        <w:rPr>
          <w:ins w:id="16437" w:author="28.541_CR0286R1_(Rel-16)_eNRM" w:date="2020-06-26T17:50:00Z"/>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A24E3A" w:rsidRPr="002B15AA" w:rsidTr="004225C4">
        <w:trPr>
          <w:cantSplit/>
          <w:trHeight w:val="419"/>
          <w:jc w:val="center"/>
          <w:ins w:id="16438" w:author="28.541_CR0286R1_(Rel-16)_eNRM" w:date="2020-06-26T17:50:00Z"/>
        </w:trPr>
        <w:tc>
          <w:tcPr>
            <w:tcW w:w="3349" w:type="dxa"/>
            <w:shd w:val="pct10" w:color="auto" w:fill="FFFFFF"/>
            <w:vAlign w:val="center"/>
          </w:tcPr>
          <w:p w:rsidR="00A24E3A" w:rsidRPr="002B15AA" w:rsidRDefault="00A24E3A" w:rsidP="004225C4">
            <w:pPr>
              <w:pStyle w:val="TAH"/>
              <w:rPr>
                <w:ins w:id="16439" w:author="28.541_CR0286R1_(Rel-16)_eNRM" w:date="2020-06-26T17:50:00Z"/>
              </w:rPr>
            </w:pPr>
            <w:ins w:id="16440" w:author="28.541_CR0286R1_(Rel-16)_eNRM" w:date="2020-06-26T17:50:00Z">
              <w:r w:rsidRPr="002B15AA">
                <w:t>Attribute name</w:t>
              </w:r>
            </w:ins>
          </w:p>
        </w:tc>
        <w:tc>
          <w:tcPr>
            <w:tcW w:w="947" w:type="dxa"/>
            <w:shd w:val="pct10" w:color="auto" w:fill="FFFFFF"/>
            <w:vAlign w:val="center"/>
          </w:tcPr>
          <w:p w:rsidR="00A24E3A" w:rsidRPr="002B15AA" w:rsidRDefault="00A24E3A" w:rsidP="004225C4">
            <w:pPr>
              <w:pStyle w:val="TAH"/>
              <w:rPr>
                <w:ins w:id="16441" w:author="28.541_CR0286R1_(Rel-16)_eNRM" w:date="2020-06-26T17:50:00Z"/>
              </w:rPr>
            </w:pPr>
            <w:ins w:id="16442" w:author="28.541_CR0286R1_(Rel-16)_eNRM" w:date="2020-06-26T17:50:00Z">
              <w:r w:rsidRPr="002B15AA">
                <w:t>Support Qualifier</w:t>
              </w:r>
            </w:ins>
          </w:p>
        </w:tc>
        <w:tc>
          <w:tcPr>
            <w:tcW w:w="1292" w:type="dxa"/>
            <w:shd w:val="pct10" w:color="auto" w:fill="FFFFFF"/>
            <w:vAlign w:val="center"/>
          </w:tcPr>
          <w:p w:rsidR="00A24E3A" w:rsidRPr="002B15AA" w:rsidRDefault="00A24E3A" w:rsidP="004225C4">
            <w:pPr>
              <w:pStyle w:val="TAH"/>
              <w:rPr>
                <w:ins w:id="16443" w:author="28.541_CR0286R1_(Rel-16)_eNRM" w:date="2020-06-26T17:50:00Z"/>
              </w:rPr>
            </w:pPr>
            <w:ins w:id="16444" w:author="28.541_CR0286R1_(Rel-16)_eNRM" w:date="2020-06-26T17:50:00Z">
              <w:r w:rsidRPr="002B15AA">
                <w:t>i</w:t>
              </w:r>
              <w:r w:rsidRPr="002B15AA">
                <w:rPr>
                  <w:rFonts w:hint="eastAsia"/>
                </w:rPr>
                <w:t>s</w:t>
              </w:r>
              <w:r w:rsidRPr="002B15AA">
                <w:t>Readable</w:t>
              </w:r>
            </w:ins>
          </w:p>
        </w:tc>
        <w:tc>
          <w:tcPr>
            <w:tcW w:w="1275" w:type="dxa"/>
            <w:shd w:val="pct10" w:color="auto" w:fill="FFFFFF"/>
            <w:vAlign w:val="center"/>
          </w:tcPr>
          <w:p w:rsidR="00A24E3A" w:rsidRPr="002B15AA" w:rsidRDefault="00A24E3A" w:rsidP="004225C4">
            <w:pPr>
              <w:pStyle w:val="TAH"/>
              <w:rPr>
                <w:ins w:id="16445" w:author="28.541_CR0286R1_(Rel-16)_eNRM" w:date="2020-06-26T17:50:00Z"/>
              </w:rPr>
            </w:pPr>
            <w:ins w:id="16446" w:author="28.541_CR0286R1_(Rel-16)_eNRM" w:date="2020-06-26T17:50:00Z">
              <w:r w:rsidRPr="002B15AA">
                <w:rPr>
                  <w:rFonts w:hint="eastAsia"/>
                </w:rPr>
                <w:t>isWr</w:t>
              </w:r>
              <w:r w:rsidRPr="002B15AA">
                <w:t>itable</w:t>
              </w:r>
            </w:ins>
          </w:p>
        </w:tc>
        <w:tc>
          <w:tcPr>
            <w:tcW w:w="1283" w:type="dxa"/>
            <w:shd w:val="pct10" w:color="auto" w:fill="FFFFFF"/>
            <w:vAlign w:val="center"/>
          </w:tcPr>
          <w:p w:rsidR="00A24E3A" w:rsidRPr="002B15AA" w:rsidRDefault="00A24E3A" w:rsidP="004225C4">
            <w:pPr>
              <w:pStyle w:val="TAH"/>
              <w:rPr>
                <w:ins w:id="16447" w:author="28.541_CR0286R1_(Rel-16)_eNRM" w:date="2020-06-26T17:50:00Z"/>
              </w:rPr>
            </w:pPr>
            <w:ins w:id="16448" w:author="28.541_CR0286R1_(Rel-16)_eNRM" w:date="2020-06-26T17:50:00Z">
              <w:r w:rsidRPr="002B15AA">
                <w:t>isInvariant</w:t>
              </w:r>
            </w:ins>
          </w:p>
        </w:tc>
        <w:tc>
          <w:tcPr>
            <w:tcW w:w="1483" w:type="dxa"/>
            <w:shd w:val="pct10" w:color="auto" w:fill="FFFFFF"/>
            <w:vAlign w:val="center"/>
          </w:tcPr>
          <w:p w:rsidR="00A24E3A" w:rsidRPr="002B15AA" w:rsidRDefault="00A24E3A" w:rsidP="004225C4">
            <w:pPr>
              <w:pStyle w:val="TAH"/>
              <w:rPr>
                <w:ins w:id="16449" w:author="28.541_CR0286R1_(Rel-16)_eNRM" w:date="2020-06-26T17:50:00Z"/>
              </w:rPr>
            </w:pPr>
            <w:ins w:id="16450" w:author="28.541_CR0286R1_(Rel-16)_eNRM" w:date="2020-06-26T17:50:00Z">
              <w:r w:rsidRPr="002B15AA">
                <w:t>isNotifyable</w:t>
              </w:r>
            </w:ins>
          </w:p>
        </w:tc>
      </w:tr>
      <w:tr w:rsidR="00A24E3A" w:rsidRPr="002B15AA" w:rsidTr="004225C4">
        <w:trPr>
          <w:cantSplit/>
          <w:trHeight w:val="210"/>
          <w:jc w:val="center"/>
          <w:ins w:id="16451" w:author="28.541_CR0286R1_(Rel-16)_eNRM" w:date="2020-06-26T17:50:00Z"/>
        </w:trPr>
        <w:tc>
          <w:tcPr>
            <w:tcW w:w="3349" w:type="dxa"/>
          </w:tcPr>
          <w:p w:rsidR="00A24E3A" w:rsidRPr="002B15AA" w:rsidRDefault="00A24E3A" w:rsidP="004225C4">
            <w:pPr>
              <w:pStyle w:val="TAL"/>
              <w:rPr>
                <w:ins w:id="16452" w:author="28.541_CR0286R1_(Rel-16)_eNRM" w:date="2020-06-26T17:50:00Z"/>
                <w:rFonts w:ascii="Courier New" w:hAnsi="Courier New" w:cs="Courier New"/>
              </w:rPr>
            </w:pPr>
            <w:ins w:id="16453" w:author="28.541_CR0286R1_(Rel-16)_eNRM" w:date="2020-06-26T17:50:00Z">
              <w:r>
                <w:rPr>
                  <w:rFonts w:ascii="Courier New" w:hAnsi="Courier New" w:cs="Courier New"/>
                </w:rPr>
                <w:t>fiveQIValue</w:t>
              </w:r>
            </w:ins>
          </w:p>
        </w:tc>
        <w:tc>
          <w:tcPr>
            <w:tcW w:w="947" w:type="dxa"/>
          </w:tcPr>
          <w:p w:rsidR="00A24E3A" w:rsidRPr="002B15AA" w:rsidRDefault="00A24E3A" w:rsidP="004225C4">
            <w:pPr>
              <w:pStyle w:val="TAL"/>
              <w:jc w:val="center"/>
              <w:rPr>
                <w:ins w:id="16454" w:author="28.541_CR0286R1_(Rel-16)_eNRM" w:date="2020-06-26T17:50:00Z"/>
                <w:lang w:eastAsia="zh-CN"/>
              </w:rPr>
            </w:pPr>
            <w:ins w:id="16455" w:author="28.541_CR0286R1_(Rel-16)_eNRM" w:date="2020-06-26T17:50:00Z">
              <w:r w:rsidRPr="002B15AA">
                <w:rPr>
                  <w:rFonts w:hint="eastAsia"/>
                  <w:lang w:eastAsia="zh-CN"/>
                </w:rPr>
                <w:t>M</w:t>
              </w:r>
            </w:ins>
          </w:p>
        </w:tc>
        <w:tc>
          <w:tcPr>
            <w:tcW w:w="1292" w:type="dxa"/>
          </w:tcPr>
          <w:p w:rsidR="00A24E3A" w:rsidRPr="002B15AA" w:rsidRDefault="00A24E3A" w:rsidP="004225C4">
            <w:pPr>
              <w:pStyle w:val="TAL"/>
              <w:jc w:val="center"/>
              <w:rPr>
                <w:ins w:id="16456" w:author="28.541_CR0286R1_(Rel-16)_eNRM" w:date="2020-06-26T17:50:00Z"/>
                <w:lang w:eastAsia="zh-CN"/>
              </w:rPr>
            </w:pPr>
            <w:ins w:id="16457" w:author="28.541_CR0286R1_(Rel-16)_eNRM" w:date="2020-06-26T17:50:00Z">
              <w:r w:rsidRPr="002B15AA">
                <w:rPr>
                  <w:rFonts w:cs="Arial"/>
                </w:rPr>
                <w:t>T</w:t>
              </w:r>
            </w:ins>
          </w:p>
        </w:tc>
        <w:tc>
          <w:tcPr>
            <w:tcW w:w="1275" w:type="dxa"/>
          </w:tcPr>
          <w:p w:rsidR="00A24E3A" w:rsidRPr="002B15AA" w:rsidRDefault="00A24E3A" w:rsidP="004225C4">
            <w:pPr>
              <w:pStyle w:val="TAL"/>
              <w:jc w:val="center"/>
              <w:rPr>
                <w:ins w:id="16458" w:author="28.541_CR0286R1_(Rel-16)_eNRM" w:date="2020-06-26T17:50:00Z"/>
                <w:lang w:eastAsia="zh-CN"/>
              </w:rPr>
            </w:pPr>
            <w:ins w:id="16459" w:author="28.541_CR0286R1_(Rel-16)_eNRM" w:date="2020-06-26T17:50:00Z">
              <w:r>
                <w:rPr>
                  <w:rFonts w:cs="Arial"/>
                  <w:lang w:eastAsia="zh-CN"/>
                </w:rPr>
                <w:t>T</w:t>
              </w:r>
            </w:ins>
          </w:p>
        </w:tc>
        <w:tc>
          <w:tcPr>
            <w:tcW w:w="1283" w:type="dxa"/>
          </w:tcPr>
          <w:p w:rsidR="00A24E3A" w:rsidRPr="002B15AA" w:rsidRDefault="00A24E3A" w:rsidP="004225C4">
            <w:pPr>
              <w:pStyle w:val="TAL"/>
              <w:jc w:val="center"/>
              <w:rPr>
                <w:ins w:id="16460" w:author="28.541_CR0286R1_(Rel-16)_eNRM" w:date="2020-06-26T17:50:00Z"/>
                <w:lang w:eastAsia="zh-CN"/>
              </w:rPr>
            </w:pPr>
            <w:ins w:id="16461" w:author="28.541_CR0286R1_(Rel-16)_eNRM" w:date="2020-06-26T17:50:00Z">
              <w:r w:rsidRPr="002B15AA">
                <w:rPr>
                  <w:rFonts w:cs="Arial"/>
                </w:rPr>
                <w:t>F</w:t>
              </w:r>
            </w:ins>
          </w:p>
        </w:tc>
        <w:tc>
          <w:tcPr>
            <w:tcW w:w="1483" w:type="dxa"/>
          </w:tcPr>
          <w:p w:rsidR="00A24E3A" w:rsidRPr="002B15AA" w:rsidRDefault="00A24E3A" w:rsidP="004225C4">
            <w:pPr>
              <w:pStyle w:val="TAL"/>
              <w:jc w:val="center"/>
              <w:rPr>
                <w:ins w:id="16462" w:author="28.541_CR0286R1_(Rel-16)_eNRM" w:date="2020-06-26T17:50:00Z"/>
                <w:lang w:eastAsia="zh-CN"/>
              </w:rPr>
            </w:pPr>
            <w:ins w:id="16463" w:author="28.541_CR0286R1_(Rel-16)_eNRM" w:date="2020-06-26T17:50:00Z">
              <w:r w:rsidRPr="002B15AA">
                <w:rPr>
                  <w:rFonts w:cs="Arial"/>
                  <w:lang w:eastAsia="zh-CN"/>
                </w:rPr>
                <w:t>T</w:t>
              </w:r>
            </w:ins>
          </w:p>
        </w:tc>
      </w:tr>
      <w:tr w:rsidR="00A24E3A" w:rsidRPr="002B15AA" w:rsidTr="004225C4">
        <w:trPr>
          <w:cantSplit/>
          <w:trHeight w:val="210"/>
          <w:jc w:val="center"/>
          <w:ins w:id="16464" w:author="28.541_CR0286R1_(Rel-16)_eNRM" w:date="2020-06-26T17:50:00Z"/>
        </w:trPr>
        <w:tc>
          <w:tcPr>
            <w:tcW w:w="3349" w:type="dxa"/>
          </w:tcPr>
          <w:p w:rsidR="00A24E3A" w:rsidRDefault="00A24E3A" w:rsidP="004225C4">
            <w:pPr>
              <w:pStyle w:val="TAL"/>
              <w:rPr>
                <w:ins w:id="16465" w:author="28.541_CR0286R1_(Rel-16)_eNRM" w:date="2020-06-26T17:50:00Z"/>
                <w:rFonts w:ascii="Courier New" w:hAnsi="Courier New" w:cs="Courier New"/>
              </w:rPr>
            </w:pPr>
            <w:ins w:id="16466" w:author="28.541_CR0286R1_(Rel-16)_eNRM" w:date="2020-06-26T17:50:00Z">
              <w:r>
                <w:rPr>
                  <w:rFonts w:ascii="Courier New" w:hAnsi="Courier New" w:cs="Courier New"/>
                </w:rPr>
                <w:t>r</w:t>
              </w:r>
              <w:r w:rsidRPr="007F41CA">
                <w:rPr>
                  <w:rFonts w:ascii="Courier New" w:hAnsi="Courier New" w:cs="Courier New"/>
                </w:rPr>
                <w:t>esourceType</w:t>
              </w:r>
            </w:ins>
          </w:p>
        </w:tc>
        <w:tc>
          <w:tcPr>
            <w:tcW w:w="947" w:type="dxa"/>
          </w:tcPr>
          <w:p w:rsidR="00A24E3A" w:rsidRPr="002B15AA" w:rsidRDefault="00A24E3A" w:rsidP="004225C4">
            <w:pPr>
              <w:pStyle w:val="TAL"/>
              <w:jc w:val="center"/>
              <w:rPr>
                <w:ins w:id="16467" w:author="28.541_CR0286R1_(Rel-16)_eNRM" w:date="2020-06-26T17:50:00Z"/>
                <w:lang w:eastAsia="zh-CN"/>
              </w:rPr>
            </w:pPr>
            <w:ins w:id="16468" w:author="28.541_CR0286R1_(Rel-16)_eNRM" w:date="2020-06-26T17:50:00Z">
              <w:r w:rsidRPr="002B15AA">
                <w:rPr>
                  <w:rFonts w:hint="eastAsia"/>
                  <w:lang w:eastAsia="zh-CN"/>
                </w:rPr>
                <w:t>M</w:t>
              </w:r>
            </w:ins>
          </w:p>
        </w:tc>
        <w:tc>
          <w:tcPr>
            <w:tcW w:w="1292" w:type="dxa"/>
          </w:tcPr>
          <w:p w:rsidR="00A24E3A" w:rsidRPr="002B15AA" w:rsidRDefault="00A24E3A" w:rsidP="004225C4">
            <w:pPr>
              <w:pStyle w:val="TAL"/>
              <w:jc w:val="center"/>
              <w:rPr>
                <w:ins w:id="16469" w:author="28.541_CR0286R1_(Rel-16)_eNRM" w:date="2020-06-26T17:50:00Z"/>
                <w:rFonts w:cs="Arial"/>
              </w:rPr>
            </w:pPr>
            <w:ins w:id="16470" w:author="28.541_CR0286R1_(Rel-16)_eNRM" w:date="2020-06-26T17:50:00Z">
              <w:r w:rsidRPr="002B15AA">
                <w:rPr>
                  <w:rFonts w:cs="Arial"/>
                </w:rPr>
                <w:t>T</w:t>
              </w:r>
            </w:ins>
          </w:p>
        </w:tc>
        <w:tc>
          <w:tcPr>
            <w:tcW w:w="1275" w:type="dxa"/>
          </w:tcPr>
          <w:p w:rsidR="00A24E3A" w:rsidRDefault="00A24E3A" w:rsidP="004225C4">
            <w:pPr>
              <w:pStyle w:val="TAL"/>
              <w:jc w:val="center"/>
              <w:rPr>
                <w:ins w:id="16471" w:author="28.541_CR0286R1_(Rel-16)_eNRM" w:date="2020-06-26T17:50:00Z"/>
                <w:rFonts w:cs="Arial"/>
                <w:lang w:eastAsia="zh-CN"/>
              </w:rPr>
            </w:pPr>
            <w:ins w:id="16472" w:author="28.541_CR0286R1_(Rel-16)_eNRM" w:date="2020-06-26T17:50:00Z">
              <w:r>
                <w:rPr>
                  <w:rFonts w:cs="Arial"/>
                  <w:lang w:eastAsia="zh-CN"/>
                </w:rPr>
                <w:t>T</w:t>
              </w:r>
            </w:ins>
          </w:p>
        </w:tc>
        <w:tc>
          <w:tcPr>
            <w:tcW w:w="1283" w:type="dxa"/>
          </w:tcPr>
          <w:p w:rsidR="00A24E3A" w:rsidRPr="002B15AA" w:rsidRDefault="00A24E3A" w:rsidP="004225C4">
            <w:pPr>
              <w:pStyle w:val="TAL"/>
              <w:jc w:val="center"/>
              <w:rPr>
                <w:ins w:id="16473" w:author="28.541_CR0286R1_(Rel-16)_eNRM" w:date="2020-06-26T17:50:00Z"/>
                <w:rFonts w:cs="Arial"/>
              </w:rPr>
            </w:pPr>
            <w:ins w:id="16474" w:author="28.541_CR0286R1_(Rel-16)_eNRM" w:date="2020-06-26T17:50:00Z">
              <w:r w:rsidRPr="002B15AA">
                <w:rPr>
                  <w:rFonts w:cs="Arial"/>
                </w:rPr>
                <w:t>F</w:t>
              </w:r>
            </w:ins>
          </w:p>
        </w:tc>
        <w:tc>
          <w:tcPr>
            <w:tcW w:w="1483" w:type="dxa"/>
          </w:tcPr>
          <w:p w:rsidR="00A24E3A" w:rsidRPr="002B15AA" w:rsidRDefault="00A24E3A" w:rsidP="004225C4">
            <w:pPr>
              <w:pStyle w:val="TAL"/>
              <w:jc w:val="center"/>
              <w:rPr>
                <w:ins w:id="16475" w:author="28.541_CR0286R1_(Rel-16)_eNRM" w:date="2020-06-26T17:50:00Z"/>
                <w:rFonts w:cs="Arial"/>
                <w:lang w:eastAsia="zh-CN"/>
              </w:rPr>
            </w:pPr>
            <w:ins w:id="16476" w:author="28.541_CR0286R1_(Rel-16)_eNRM" w:date="2020-06-26T17:50:00Z">
              <w:r w:rsidRPr="002B15AA">
                <w:rPr>
                  <w:rFonts w:cs="Arial"/>
                  <w:lang w:eastAsia="zh-CN"/>
                </w:rPr>
                <w:t>T</w:t>
              </w:r>
            </w:ins>
          </w:p>
        </w:tc>
      </w:tr>
      <w:tr w:rsidR="00A24E3A" w:rsidRPr="002B15AA" w:rsidTr="004225C4">
        <w:trPr>
          <w:cantSplit/>
          <w:trHeight w:val="210"/>
          <w:jc w:val="center"/>
          <w:ins w:id="16477" w:author="28.541_CR0286R1_(Rel-16)_eNRM" w:date="2020-06-26T17:50:00Z"/>
        </w:trPr>
        <w:tc>
          <w:tcPr>
            <w:tcW w:w="3349" w:type="dxa"/>
          </w:tcPr>
          <w:p w:rsidR="00A24E3A" w:rsidRDefault="00A24E3A" w:rsidP="004225C4">
            <w:pPr>
              <w:pStyle w:val="TAL"/>
              <w:rPr>
                <w:ins w:id="16478" w:author="28.541_CR0286R1_(Rel-16)_eNRM" w:date="2020-06-26T17:50:00Z"/>
                <w:rFonts w:ascii="Courier New" w:hAnsi="Courier New" w:cs="Courier New"/>
              </w:rPr>
            </w:pPr>
            <w:ins w:id="16479" w:author="28.541_CR0286R1_(Rel-16)_eNRM" w:date="2020-06-26T17:50:00Z">
              <w:r w:rsidRPr="007F41CA">
                <w:rPr>
                  <w:rFonts w:ascii="Courier New" w:hAnsi="Courier New" w:cs="Courier New"/>
                </w:rPr>
                <w:t>priorityLevel</w:t>
              </w:r>
            </w:ins>
          </w:p>
        </w:tc>
        <w:tc>
          <w:tcPr>
            <w:tcW w:w="947" w:type="dxa"/>
          </w:tcPr>
          <w:p w:rsidR="00A24E3A" w:rsidRPr="002B15AA" w:rsidRDefault="00A24E3A" w:rsidP="004225C4">
            <w:pPr>
              <w:pStyle w:val="TAL"/>
              <w:jc w:val="center"/>
              <w:rPr>
                <w:ins w:id="16480" w:author="28.541_CR0286R1_(Rel-16)_eNRM" w:date="2020-06-26T17:50:00Z"/>
                <w:lang w:eastAsia="zh-CN"/>
              </w:rPr>
            </w:pPr>
            <w:ins w:id="16481" w:author="28.541_CR0286R1_(Rel-16)_eNRM" w:date="2020-06-26T17:50:00Z">
              <w:r>
                <w:rPr>
                  <w:lang w:eastAsia="zh-CN"/>
                </w:rPr>
                <w:t>O</w:t>
              </w:r>
            </w:ins>
          </w:p>
        </w:tc>
        <w:tc>
          <w:tcPr>
            <w:tcW w:w="1292" w:type="dxa"/>
          </w:tcPr>
          <w:p w:rsidR="00A24E3A" w:rsidRPr="002B15AA" w:rsidRDefault="00A24E3A" w:rsidP="004225C4">
            <w:pPr>
              <w:pStyle w:val="TAL"/>
              <w:jc w:val="center"/>
              <w:rPr>
                <w:ins w:id="16482" w:author="28.541_CR0286R1_(Rel-16)_eNRM" w:date="2020-06-26T17:50:00Z"/>
                <w:rFonts w:cs="Arial"/>
              </w:rPr>
            </w:pPr>
            <w:ins w:id="16483" w:author="28.541_CR0286R1_(Rel-16)_eNRM" w:date="2020-06-26T17:50:00Z">
              <w:r>
                <w:rPr>
                  <w:rFonts w:cs="Arial"/>
                </w:rPr>
                <w:t>T</w:t>
              </w:r>
            </w:ins>
          </w:p>
        </w:tc>
        <w:tc>
          <w:tcPr>
            <w:tcW w:w="1275" w:type="dxa"/>
          </w:tcPr>
          <w:p w:rsidR="00A24E3A" w:rsidRDefault="00A24E3A" w:rsidP="004225C4">
            <w:pPr>
              <w:pStyle w:val="TAL"/>
              <w:jc w:val="center"/>
              <w:rPr>
                <w:ins w:id="16484" w:author="28.541_CR0286R1_(Rel-16)_eNRM" w:date="2020-06-26T17:50:00Z"/>
                <w:rFonts w:cs="Arial"/>
                <w:lang w:eastAsia="zh-CN"/>
              </w:rPr>
            </w:pPr>
            <w:ins w:id="16485" w:author="28.541_CR0286R1_(Rel-16)_eNRM" w:date="2020-06-26T17:50:00Z">
              <w:r>
                <w:rPr>
                  <w:rFonts w:cs="Arial"/>
                  <w:lang w:eastAsia="zh-CN"/>
                </w:rPr>
                <w:t>T</w:t>
              </w:r>
            </w:ins>
          </w:p>
        </w:tc>
        <w:tc>
          <w:tcPr>
            <w:tcW w:w="1283" w:type="dxa"/>
          </w:tcPr>
          <w:p w:rsidR="00A24E3A" w:rsidRPr="002B15AA" w:rsidRDefault="00A24E3A" w:rsidP="004225C4">
            <w:pPr>
              <w:pStyle w:val="TAL"/>
              <w:jc w:val="center"/>
              <w:rPr>
                <w:ins w:id="16486" w:author="28.541_CR0286R1_(Rel-16)_eNRM" w:date="2020-06-26T17:50:00Z"/>
                <w:rFonts w:cs="Arial"/>
              </w:rPr>
            </w:pPr>
            <w:ins w:id="16487" w:author="28.541_CR0286R1_(Rel-16)_eNRM" w:date="2020-06-26T17:50:00Z">
              <w:r>
                <w:rPr>
                  <w:rFonts w:cs="Arial"/>
                </w:rPr>
                <w:t>F</w:t>
              </w:r>
            </w:ins>
          </w:p>
        </w:tc>
        <w:tc>
          <w:tcPr>
            <w:tcW w:w="1483" w:type="dxa"/>
          </w:tcPr>
          <w:p w:rsidR="00A24E3A" w:rsidRPr="002B15AA" w:rsidRDefault="00A24E3A" w:rsidP="004225C4">
            <w:pPr>
              <w:pStyle w:val="TAL"/>
              <w:jc w:val="center"/>
              <w:rPr>
                <w:ins w:id="16488" w:author="28.541_CR0286R1_(Rel-16)_eNRM" w:date="2020-06-26T17:50:00Z"/>
                <w:rFonts w:cs="Arial"/>
                <w:lang w:eastAsia="zh-CN"/>
              </w:rPr>
            </w:pPr>
            <w:ins w:id="16489" w:author="28.541_CR0286R1_(Rel-16)_eNRM" w:date="2020-06-26T17:50:00Z">
              <w:r>
                <w:rPr>
                  <w:rFonts w:cs="Arial"/>
                  <w:lang w:eastAsia="zh-CN"/>
                </w:rPr>
                <w:t>T</w:t>
              </w:r>
            </w:ins>
          </w:p>
        </w:tc>
      </w:tr>
      <w:tr w:rsidR="00A24E3A" w:rsidRPr="002B15AA" w:rsidTr="004225C4">
        <w:trPr>
          <w:cantSplit/>
          <w:trHeight w:val="210"/>
          <w:jc w:val="center"/>
          <w:ins w:id="16490" w:author="28.541_CR0286R1_(Rel-16)_eNRM" w:date="2020-06-26T17:50:00Z"/>
        </w:trPr>
        <w:tc>
          <w:tcPr>
            <w:tcW w:w="3349" w:type="dxa"/>
          </w:tcPr>
          <w:p w:rsidR="00A24E3A" w:rsidRDefault="00A24E3A" w:rsidP="004225C4">
            <w:pPr>
              <w:pStyle w:val="TAL"/>
              <w:rPr>
                <w:ins w:id="16491" w:author="28.541_CR0286R1_(Rel-16)_eNRM" w:date="2020-06-26T17:50:00Z"/>
                <w:rFonts w:ascii="Courier New" w:hAnsi="Courier New" w:cs="Courier New"/>
              </w:rPr>
            </w:pPr>
            <w:ins w:id="16492" w:author="28.541_CR0286R1_(Rel-16)_eNRM" w:date="2020-06-26T17:50:00Z">
              <w:r w:rsidRPr="007F41CA">
                <w:rPr>
                  <w:rFonts w:ascii="Courier New" w:hAnsi="Courier New" w:cs="Courier New"/>
                </w:rPr>
                <w:t>packetDelayBudget</w:t>
              </w:r>
            </w:ins>
          </w:p>
        </w:tc>
        <w:tc>
          <w:tcPr>
            <w:tcW w:w="947" w:type="dxa"/>
          </w:tcPr>
          <w:p w:rsidR="00A24E3A" w:rsidRDefault="00A24E3A" w:rsidP="004225C4">
            <w:pPr>
              <w:pStyle w:val="TAL"/>
              <w:jc w:val="center"/>
              <w:rPr>
                <w:ins w:id="16493" w:author="28.541_CR0286R1_(Rel-16)_eNRM" w:date="2020-06-26T17:50:00Z"/>
                <w:lang w:eastAsia="zh-CN"/>
              </w:rPr>
            </w:pPr>
            <w:ins w:id="16494" w:author="28.541_CR0286R1_(Rel-16)_eNRM" w:date="2020-06-26T17:50:00Z">
              <w:r>
                <w:rPr>
                  <w:lang w:eastAsia="zh-CN"/>
                </w:rPr>
                <w:t>O</w:t>
              </w:r>
            </w:ins>
          </w:p>
        </w:tc>
        <w:tc>
          <w:tcPr>
            <w:tcW w:w="1292" w:type="dxa"/>
          </w:tcPr>
          <w:p w:rsidR="00A24E3A" w:rsidRDefault="00A24E3A" w:rsidP="004225C4">
            <w:pPr>
              <w:pStyle w:val="TAL"/>
              <w:jc w:val="center"/>
              <w:rPr>
                <w:ins w:id="16495" w:author="28.541_CR0286R1_(Rel-16)_eNRM" w:date="2020-06-26T17:50:00Z"/>
                <w:rFonts w:cs="Arial"/>
              </w:rPr>
            </w:pPr>
            <w:ins w:id="16496" w:author="28.541_CR0286R1_(Rel-16)_eNRM" w:date="2020-06-26T17:50:00Z">
              <w:r w:rsidRPr="002B15AA">
                <w:rPr>
                  <w:rFonts w:cs="Arial"/>
                </w:rPr>
                <w:t>T</w:t>
              </w:r>
            </w:ins>
          </w:p>
        </w:tc>
        <w:tc>
          <w:tcPr>
            <w:tcW w:w="1275" w:type="dxa"/>
          </w:tcPr>
          <w:p w:rsidR="00A24E3A" w:rsidRDefault="00A24E3A" w:rsidP="004225C4">
            <w:pPr>
              <w:pStyle w:val="TAL"/>
              <w:jc w:val="center"/>
              <w:rPr>
                <w:ins w:id="16497" w:author="28.541_CR0286R1_(Rel-16)_eNRM" w:date="2020-06-26T17:50:00Z"/>
                <w:rFonts w:cs="Arial"/>
                <w:lang w:eastAsia="zh-CN"/>
              </w:rPr>
            </w:pPr>
            <w:ins w:id="16498" w:author="28.541_CR0286R1_(Rel-16)_eNRM" w:date="2020-06-26T17:50:00Z">
              <w:r>
                <w:rPr>
                  <w:rFonts w:cs="Arial"/>
                  <w:lang w:eastAsia="zh-CN"/>
                </w:rPr>
                <w:t>T</w:t>
              </w:r>
            </w:ins>
          </w:p>
        </w:tc>
        <w:tc>
          <w:tcPr>
            <w:tcW w:w="1283" w:type="dxa"/>
          </w:tcPr>
          <w:p w:rsidR="00A24E3A" w:rsidRDefault="00A24E3A" w:rsidP="004225C4">
            <w:pPr>
              <w:pStyle w:val="TAL"/>
              <w:jc w:val="center"/>
              <w:rPr>
                <w:ins w:id="16499" w:author="28.541_CR0286R1_(Rel-16)_eNRM" w:date="2020-06-26T17:50:00Z"/>
                <w:rFonts w:cs="Arial"/>
              </w:rPr>
            </w:pPr>
            <w:ins w:id="16500" w:author="28.541_CR0286R1_(Rel-16)_eNRM" w:date="2020-06-26T17:50:00Z">
              <w:r w:rsidRPr="002B15AA">
                <w:rPr>
                  <w:rFonts w:cs="Arial"/>
                </w:rPr>
                <w:t>F</w:t>
              </w:r>
            </w:ins>
          </w:p>
        </w:tc>
        <w:tc>
          <w:tcPr>
            <w:tcW w:w="1483" w:type="dxa"/>
          </w:tcPr>
          <w:p w:rsidR="00A24E3A" w:rsidRDefault="00A24E3A" w:rsidP="004225C4">
            <w:pPr>
              <w:pStyle w:val="TAL"/>
              <w:jc w:val="center"/>
              <w:rPr>
                <w:ins w:id="16501" w:author="28.541_CR0286R1_(Rel-16)_eNRM" w:date="2020-06-26T17:50:00Z"/>
                <w:rFonts w:cs="Arial"/>
                <w:lang w:eastAsia="zh-CN"/>
              </w:rPr>
            </w:pPr>
            <w:ins w:id="16502" w:author="28.541_CR0286R1_(Rel-16)_eNRM" w:date="2020-06-26T17:50:00Z">
              <w:r w:rsidRPr="002B15AA">
                <w:rPr>
                  <w:rFonts w:cs="Arial"/>
                  <w:lang w:eastAsia="zh-CN"/>
                </w:rPr>
                <w:t>T</w:t>
              </w:r>
            </w:ins>
          </w:p>
        </w:tc>
      </w:tr>
      <w:tr w:rsidR="00A24E3A" w:rsidRPr="002B15AA" w:rsidTr="004225C4">
        <w:trPr>
          <w:cantSplit/>
          <w:trHeight w:val="210"/>
          <w:jc w:val="center"/>
          <w:ins w:id="16503" w:author="28.541_CR0286R1_(Rel-16)_eNRM" w:date="2020-06-26T17:50:00Z"/>
        </w:trPr>
        <w:tc>
          <w:tcPr>
            <w:tcW w:w="3349" w:type="dxa"/>
          </w:tcPr>
          <w:p w:rsidR="00A24E3A" w:rsidRPr="007F41CA" w:rsidRDefault="00A24E3A" w:rsidP="004225C4">
            <w:pPr>
              <w:pStyle w:val="TAL"/>
              <w:rPr>
                <w:ins w:id="16504" w:author="28.541_CR0286R1_(Rel-16)_eNRM" w:date="2020-06-26T17:50:00Z"/>
                <w:rFonts w:ascii="Courier New" w:hAnsi="Courier New" w:cs="Courier New"/>
              </w:rPr>
            </w:pPr>
            <w:ins w:id="16505" w:author="28.541_CR0286R1_(Rel-16)_eNRM" w:date="2020-06-26T17:50:00Z">
              <w:r w:rsidRPr="007F41CA">
                <w:rPr>
                  <w:rFonts w:ascii="Courier New" w:hAnsi="Courier New" w:cs="Courier New"/>
                </w:rPr>
                <w:t>packetErrorRate</w:t>
              </w:r>
            </w:ins>
          </w:p>
        </w:tc>
        <w:tc>
          <w:tcPr>
            <w:tcW w:w="947" w:type="dxa"/>
          </w:tcPr>
          <w:p w:rsidR="00A24E3A" w:rsidRDefault="00A24E3A" w:rsidP="004225C4">
            <w:pPr>
              <w:pStyle w:val="TAL"/>
              <w:jc w:val="center"/>
              <w:rPr>
                <w:ins w:id="16506" w:author="28.541_CR0286R1_(Rel-16)_eNRM" w:date="2020-06-26T17:50:00Z"/>
                <w:lang w:eastAsia="zh-CN"/>
              </w:rPr>
            </w:pPr>
            <w:ins w:id="16507" w:author="28.541_CR0286R1_(Rel-16)_eNRM" w:date="2020-06-26T17:50:00Z">
              <w:r>
                <w:rPr>
                  <w:lang w:eastAsia="zh-CN"/>
                </w:rPr>
                <w:t>O</w:t>
              </w:r>
            </w:ins>
          </w:p>
        </w:tc>
        <w:tc>
          <w:tcPr>
            <w:tcW w:w="1292" w:type="dxa"/>
          </w:tcPr>
          <w:p w:rsidR="00A24E3A" w:rsidRDefault="00A24E3A" w:rsidP="004225C4">
            <w:pPr>
              <w:pStyle w:val="TAL"/>
              <w:jc w:val="center"/>
              <w:rPr>
                <w:ins w:id="16508" w:author="28.541_CR0286R1_(Rel-16)_eNRM" w:date="2020-06-26T17:50:00Z"/>
                <w:rFonts w:cs="Arial"/>
              </w:rPr>
            </w:pPr>
            <w:ins w:id="16509" w:author="28.541_CR0286R1_(Rel-16)_eNRM" w:date="2020-06-26T17:50:00Z">
              <w:r w:rsidRPr="002B15AA">
                <w:rPr>
                  <w:rFonts w:cs="Arial"/>
                </w:rPr>
                <w:t>T</w:t>
              </w:r>
            </w:ins>
          </w:p>
        </w:tc>
        <w:tc>
          <w:tcPr>
            <w:tcW w:w="1275" w:type="dxa"/>
          </w:tcPr>
          <w:p w:rsidR="00A24E3A" w:rsidRDefault="00A24E3A" w:rsidP="004225C4">
            <w:pPr>
              <w:pStyle w:val="TAL"/>
              <w:jc w:val="center"/>
              <w:rPr>
                <w:ins w:id="16510" w:author="28.541_CR0286R1_(Rel-16)_eNRM" w:date="2020-06-26T17:50:00Z"/>
                <w:rFonts w:cs="Arial"/>
                <w:lang w:eastAsia="zh-CN"/>
              </w:rPr>
            </w:pPr>
            <w:ins w:id="16511" w:author="28.541_CR0286R1_(Rel-16)_eNRM" w:date="2020-06-26T17:50:00Z">
              <w:r>
                <w:rPr>
                  <w:rFonts w:cs="Arial"/>
                  <w:lang w:eastAsia="zh-CN"/>
                </w:rPr>
                <w:t>T</w:t>
              </w:r>
            </w:ins>
          </w:p>
        </w:tc>
        <w:tc>
          <w:tcPr>
            <w:tcW w:w="1283" w:type="dxa"/>
          </w:tcPr>
          <w:p w:rsidR="00A24E3A" w:rsidRDefault="00A24E3A" w:rsidP="004225C4">
            <w:pPr>
              <w:pStyle w:val="TAL"/>
              <w:jc w:val="center"/>
              <w:rPr>
                <w:ins w:id="16512" w:author="28.541_CR0286R1_(Rel-16)_eNRM" w:date="2020-06-26T17:50:00Z"/>
                <w:rFonts w:cs="Arial"/>
              </w:rPr>
            </w:pPr>
            <w:ins w:id="16513" w:author="28.541_CR0286R1_(Rel-16)_eNRM" w:date="2020-06-26T17:50:00Z">
              <w:r w:rsidRPr="002B15AA">
                <w:rPr>
                  <w:rFonts w:cs="Arial"/>
                </w:rPr>
                <w:t>F</w:t>
              </w:r>
            </w:ins>
          </w:p>
        </w:tc>
        <w:tc>
          <w:tcPr>
            <w:tcW w:w="1483" w:type="dxa"/>
          </w:tcPr>
          <w:p w:rsidR="00A24E3A" w:rsidRDefault="00A24E3A" w:rsidP="004225C4">
            <w:pPr>
              <w:pStyle w:val="TAL"/>
              <w:jc w:val="center"/>
              <w:rPr>
                <w:ins w:id="16514" w:author="28.541_CR0286R1_(Rel-16)_eNRM" w:date="2020-06-26T17:50:00Z"/>
                <w:rFonts w:cs="Arial"/>
                <w:lang w:eastAsia="zh-CN"/>
              </w:rPr>
            </w:pPr>
            <w:ins w:id="16515" w:author="28.541_CR0286R1_(Rel-16)_eNRM" w:date="2020-06-26T17:50:00Z">
              <w:r w:rsidRPr="002B15AA">
                <w:rPr>
                  <w:rFonts w:cs="Arial"/>
                  <w:lang w:eastAsia="zh-CN"/>
                </w:rPr>
                <w:t>T</w:t>
              </w:r>
            </w:ins>
          </w:p>
        </w:tc>
      </w:tr>
      <w:tr w:rsidR="00A24E3A" w:rsidRPr="002B15AA" w:rsidTr="004225C4">
        <w:trPr>
          <w:cantSplit/>
          <w:trHeight w:val="210"/>
          <w:jc w:val="center"/>
          <w:ins w:id="16516" w:author="28.541_CR0286R1_(Rel-16)_eNRM" w:date="2020-06-26T17:50:00Z"/>
        </w:trPr>
        <w:tc>
          <w:tcPr>
            <w:tcW w:w="3349" w:type="dxa"/>
          </w:tcPr>
          <w:p w:rsidR="00A24E3A" w:rsidRDefault="00A24E3A" w:rsidP="004225C4">
            <w:pPr>
              <w:pStyle w:val="TAL"/>
              <w:rPr>
                <w:ins w:id="16517" w:author="28.541_CR0286R1_(Rel-16)_eNRM" w:date="2020-06-26T17:50:00Z"/>
                <w:rFonts w:ascii="Courier New" w:hAnsi="Courier New" w:cs="Courier New"/>
              </w:rPr>
            </w:pPr>
            <w:ins w:id="16518" w:author="28.541_CR0286R1_(Rel-16)_eNRM" w:date="2020-06-26T17:50:00Z">
              <w:r w:rsidRPr="007F41CA">
                <w:rPr>
                  <w:rFonts w:ascii="Courier New" w:hAnsi="Courier New" w:cs="Courier New"/>
                </w:rPr>
                <w:t>averagingWindow</w:t>
              </w:r>
            </w:ins>
          </w:p>
        </w:tc>
        <w:tc>
          <w:tcPr>
            <w:tcW w:w="947" w:type="dxa"/>
          </w:tcPr>
          <w:p w:rsidR="00A24E3A" w:rsidRDefault="00A24E3A" w:rsidP="004225C4">
            <w:pPr>
              <w:pStyle w:val="TAL"/>
              <w:jc w:val="center"/>
              <w:rPr>
                <w:ins w:id="16519" w:author="28.541_CR0286R1_(Rel-16)_eNRM" w:date="2020-06-26T17:50:00Z"/>
                <w:lang w:eastAsia="zh-CN"/>
              </w:rPr>
            </w:pPr>
            <w:ins w:id="16520" w:author="28.541_CR0286R1_(Rel-16)_eNRM" w:date="2020-06-26T17:50:00Z">
              <w:r>
                <w:rPr>
                  <w:lang w:eastAsia="zh-CN"/>
                </w:rPr>
                <w:t>O</w:t>
              </w:r>
            </w:ins>
          </w:p>
        </w:tc>
        <w:tc>
          <w:tcPr>
            <w:tcW w:w="1292" w:type="dxa"/>
          </w:tcPr>
          <w:p w:rsidR="00A24E3A" w:rsidRDefault="00A24E3A" w:rsidP="004225C4">
            <w:pPr>
              <w:pStyle w:val="TAL"/>
              <w:jc w:val="center"/>
              <w:rPr>
                <w:ins w:id="16521" w:author="28.541_CR0286R1_(Rel-16)_eNRM" w:date="2020-06-26T17:50:00Z"/>
                <w:rFonts w:cs="Arial"/>
              </w:rPr>
            </w:pPr>
            <w:ins w:id="16522" w:author="28.541_CR0286R1_(Rel-16)_eNRM" w:date="2020-06-26T17:50:00Z">
              <w:r>
                <w:rPr>
                  <w:rFonts w:cs="Arial"/>
                </w:rPr>
                <w:t>T</w:t>
              </w:r>
            </w:ins>
          </w:p>
        </w:tc>
        <w:tc>
          <w:tcPr>
            <w:tcW w:w="1275" w:type="dxa"/>
          </w:tcPr>
          <w:p w:rsidR="00A24E3A" w:rsidRDefault="00A24E3A" w:rsidP="004225C4">
            <w:pPr>
              <w:pStyle w:val="TAL"/>
              <w:jc w:val="center"/>
              <w:rPr>
                <w:ins w:id="16523" w:author="28.541_CR0286R1_(Rel-16)_eNRM" w:date="2020-06-26T17:50:00Z"/>
                <w:rFonts w:cs="Arial"/>
                <w:lang w:eastAsia="zh-CN"/>
              </w:rPr>
            </w:pPr>
            <w:ins w:id="16524" w:author="28.541_CR0286R1_(Rel-16)_eNRM" w:date="2020-06-26T17:50:00Z">
              <w:r>
                <w:rPr>
                  <w:rFonts w:cs="Arial"/>
                  <w:lang w:eastAsia="zh-CN"/>
                </w:rPr>
                <w:t>T</w:t>
              </w:r>
            </w:ins>
          </w:p>
        </w:tc>
        <w:tc>
          <w:tcPr>
            <w:tcW w:w="1283" w:type="dxa"/>
          </w:tcPr>
          <w:p w:rsidR="00A24E3A" w:rsidRDefault="00A24E3A" w:rsidP="004225C4">
            <w:pPr>
              <w:pStyle w:val="TAL"/>
              <w:jc w:val="center"/>
              <w:rPr>
                <w:ins w:id="16525" w:author="28.541_CR0286R1_(Rel-16)_eNRM" w:date="2020-06-26T17:50:00Z"/>
                <w:rFonts w:cs="Arial"/>
              </w:rPr>
            </w:pPr>
            <w:ins w:id="16526" w:author="28.541_CR0286R1_(Rel-16)_eNRM" w:date="2020-06-26T17:50:00Z">
              <w:r>
                <w:rPr>
                  <w:rFonts w:cs="Arial"/>
                </w:rPr>
                <w:t>F</w:t>
              </w:r>
            </w:ins>
          </w:p>
        </w:tc>
        <w:tc>
          <w:tcPr>
            <w:tcW w:w="1483" w:type="dxa"/>
          </w:tcPr>
          <w:p w:rsidR="00A24E3A" w:rsidRDefault="00A24E3A" w:rsidP="004225C4">
            <w:pPr>
              <w:pStyle w:val="TAL"/>
              <w:jc w:val="center"/>
              <w:rPr>
                <w:ins w:id="16527" w:author="28.541_CR0286R1_(Rel-16)_eNRM" w:date="2020-06-26T17:50:00Z"/>
                <w:rFonts w:cs="Arial"/>
                <w:lang w:eastAsia="zh-CN"/>
              </w:rPr>
            </w:pPr>
            <w:ins w:id="16528" w:author="28.541_CR0286R1_(Rel-16)_eNRM" w:date="2020-06-26T17:50:00Z">
              <w:r>
                <w:rPr>
                  <w:rFonts w:cs="Arial"/>
                  <w:lang w:eastAsia="zh-CN"/>
                </w:rPr>
                <w:t>T</w:t>
              </w:r>
            </w:ins>
          </w:p>
        </w:tc>
      </w:tr>
      <w:tr w:rsidR="00A24E3A" w:rsidRPr="002B15AA" w:rsidTr="004225C4">
        <w:trPr>
          <w:cantSplit/>
          <w:trHeight w:val="210"/>
          <w:jc w:val="center"/>
          <w:ins w:id="16529" w:author="28.541_CR0286R1_(Rel-16)_eNRM" w:date="2020-06-26T17:50:00Z"/>
        </w:trPr>
        <w:tc>
          <w:tcPr>
            <w:tcW w:w="3349" w:type="dxa"/>
          </w:tcPr>
          <w:p w:rsidR="00A24E3A" w:rsidRDefault="00A24E3A" w:rsidP="004225C4">
            <w:pPr>
              <w:pStyle w:val="TAL"/>
              <w:rPr>
                <w:ins w:id="16530" w:author="28.541_CR0286R1_(Rel-16)_eNRM" w:date="2020-06-26T17:50:00Z"/>
                <w:rFonts w:ascii="Courier New" w:hAnsi="Courier New" w:cs="Courier New"/>
              </w:rPr>
            </w:pPr>
            <w:ins w:id="16531" w:author="28.541_CR0286R1_(Rel-16)_eNRM" w:date="2020-06-26T17:50:00Z">
              <w:r w:rsidRPr="007F41CA">
                <w:rPr>
                  <w:rFonts w:ascii="Courier New" w:hAnsi="Courier New" w:cs="Courier New"/>
                </w:rPr>
                <w:t>maximumDataBurstVolume</w:t>
              </w:r>
            </w:ins>
          </w:p>
        </w:tc>
        <w:tc>
          <w:tcPr>
            <w:tcW w:w="947" w:type="dxa"/>
          </w:tcPr>
          <w:p w:rsidR="00A24E3A" w:rsidRDefault="00A24E3A" w:rsidP="004225C4">
            <w:pPr>
              <w:pStyle w:val="TAL"/>
              <w:jc w:val="center"/>
              <w:rPr>
                <w:ins w:id="16532" w:author="28.541_CR0286R1_(Rel-16)_eNRM" w:date="2020-06-26T17:50:00Z"/>
                <w:lang w:eastAsia="zh-CN"/>
              </w:rPr>
            </w:pPr>
            <w:ins w:id="16533" w:author="28.541_CR0286R1_(Rel-16)_eNRM" w:date="2020-06-26T17:50:00Z">
              <w:r>
                <w:rPr>
                  <w:lang w:eastAsia="zh-CN"/>
                </w:rPr>
                <w:t>O</w:t>
              </w:r>
            </w:ins>
          </w:p>
        </w:tc>
        <w:tc>
          <w:tcPr>
            <w:tcW w:w="1292" w:type="dxa"/>
          </w:tcPr>
          <w:p w:rsidR="00A24E3A" w:rsidRDefault="00A24E3A" w:rsidP="004225C4">
            <w:pPr>
              <w:pStyle w:val="TAL"/>
              <w:jc w:val="center"/>
              <w:rPr>
                <w:ins w:id="16534" w:author="28.541_CR0286R1_(Rel-16)_eNRM" w:date="2020-06-26T17:50:00Z"/>
                <w:rFonts w:cs="Arial"/>
              </w:rPr>
            </w:pPr>
            <w:ins w:id="16535" w:author="28.541_CR0286R1_(Rel-16)_eNRM" w:date="2020-06-26T17:50:00Z">
              <w:r w:rsidRPr="002B15AA">
                <w:rPr>
                  <w:rFonts w:cs="Arial"/>
                </w:rPr>
                <w:t>T</w:t>
              </w:r>
            </w:ins>
          </w:p>
        </w:tc>
        <w:tc>
          <w:tcPr>
            <w:tcW w:w="1275" w:type="dxa"/>
          </w:tcPr>
          <w:p w:rsidR="00A24E3A" w:rsidRDefault="00A24E3A" w:rsidP="004225C4">
            <w:pPr>
              <w:pStyle w:val="TAL"/>
              <w:jc w:val="center"/>
              <w:rPr>
                <w:ins w:id="16536" w:author="28.541_CR0286R1_(Rel-16)_eNRM" w:date="2020-06-26T17:50:00Z"/>
                <w:rFonts w:cs="Arial"/>
                <w:lang w:eastAsia="zh-CN"/>
              </w:rPr>
            </w:pPr>
            <w:ins w:id="16537" w:author="28.541_CR0286R1_(Rel-16)_eNRM" w:date="2020-06-26T17:50:00Z">
              <w:r>
                <w:rPr>
                  <w:rFonts w:cs="Arial"/>
                  <w:lang w:eastAsia="zh-CN"/>
                </w:rPr>
                <w:t>T</w:t>
              </w:r>
            </w:ins>
          </w:p>
        </w:tc>
        <w:tc>
          <w:tcPr>
            <w:tcW w:w="1283" w:type="dxa"/>
          </w:tcPr>
          <w:p w:rsidR="00A24E3A" w:rsidRDefault="00A24E3A" w:rsidP="004225C4">
            <w:pPr>
              <w:pStyle w:val="TAL"/>
              <w:jc w:val="center"/>
              <w:rPr>
                <w:ins w:id="16538" w:author="28.541_CR0286R1_(Rel-16)_eNRM" w:date="2020-06-26T17:50:00Z"/>
                <w:rFonts w:cs="Arial"/>
              </w:rPr>
            </w:pPr>
            <w:ins w:id="16539" w:author="28.541_CR0286R1_(Rel-16)_eNRM" w:date="2020-06-26T17:50:00Z">
              <w:r w:rsidRPr="002B15AA">
                <w:rPr>
                  <w:rFonts w:cs="Arial"/>
                </w:rPr>
                <w:t>F</w:t>
              </w:r>
            </w:ins>
          </w:p>
        </w:tc>
        <w:tc>
          <w:tcPr>
            <w:tcW w:w="1483" w:type="dxa"/>
          </w:tcPr>
          <w:p w:rsidR="00A24E3A" w:rsidRDefault="00A24E3A" w:rsidP="004225C4">
            <w:pPr>
              <w:pStyle w:val="TAL"/>
              <w:jc w:val="center"/>
              <w:rPr>
                <w:ins w:id="16540" w:author="28.541_CR0286R1_(Rel-16)_eNRM" w:date="2020-06-26T17:50:00Z"/>
                <w:rFonts w:cs="Arial"/>
                <w:lang w:eastAsia="zh-CN"/>
              </w:rPr>
            </w:pPr>
            <w:ins w:id="16541" w:author="28.541_CR0286R1_(Rel-16)_eNRM" w:date="2020-06-26T17:50:00Z">
              <w:r w:rsidRPr="002B15AA">
                <w:rPr>
                  <w:rFonts w:cs="Arial"/>
                  <w:lang w:eastAsia="zh-CN"/>
                </w:rPr>
                <w:t>T</w:t>
              </w:r>
            </w:ins>
          </w:p>
        </w:tc>
      </w:tr>
    </w:tbl>
    <w:p w:rsidR="00A24E3A" w:rsidRDefault="00A24E3A" w:rsidP="00A24E3A">
      <w:pPr>
        <w:rPr>
          <w:ins w:id="16542" w:author="28.541_CR0286R1_(Rel-16)_eNRM" w:date="2020-06-26T17:50:00Z"/>
          <w:lang w:val="en-US"/>
        </w:rPr>
      </w:pPr>
    </w:p>
    <w:p w:rsidR="00A24E3A" w:rsidRDefault="00A24E3A" w:rsidP="00A24E3A">
      <w:pPr>
        <w:pStyle w:val="Heading4"/>
        <w:rPr>
          <w:ins w:id="16543" w:author="28.541_CR0286R1_(Rel-16)_eNRM" w:date="2020-06-26T17:50:00Z"/>
          <w:lang w:val="en-US"/>
        </w:rPr>
      </w:pPr>
      <w:bookmarkStart w:id="16544" w:name="_Toc44341595"/>
      <w:ins w:id="16545" w:author="28.541_CR0286R1_(Rel-16)_eNRM" w:date="2020-06-26T17:50:00Z">
        <w:r>
          <w:t>5.3.</w:t>
        </w:r>
      </w:ins>
      <w:ins w:id="16546" w:author="28.541_CR0286R1_(Rel-16)_eNRM" w:date="2020-06-26T17:51:00Z">
        <w:r>
          <w:t>76</w:t>
        </w:r>
      </w:ins>
      <w:ins w:id="16547" w:author="28.541_CR0286R1_(Rel-16)_eNRM" w:date="2020-06-26T17:50:00Z">
        <w:r w:rsidRPr="00945E78">
          <w:rPr>
            <w:lang w:val="en-US"/>
          </w:rPr>
          <w:t>.</w:t>
        </w:r>
        <w:r>
          <w:rPr>
            <w:lang w:val="en-US"/>
          </w:rPr>
          <w:t>3</w:t>
        </w:r>
        <w:r w:rsidRPr="00945E78">
          <w:rPr>
            <w:lang w:val="en-US"/>
          </w:rPr>
          <w:tab/>
          <w:t>Attribute</w:t>
        </w:r>
        <w:r>
          <w:rPr>
            <w:lang w:val="en-US"/>
          </w:rPr>
          <w:t xml:space="preserve"> constraints</w:t>
        </w:r>
        <w:bookmarkEnd w:id="16544"/>
      </w:ins>
    </w:p>
    <w:p w:rsidR="00A24E3A" w:rsidRPr="002132B5" w:rsidRDefault="00A24E3A" w:rsidP="00A24E3A">
      <w:pPr>
        <w:rPr>
          <w:ins w:id="16548" w:author="28.541_CR0286R1_(Rel-16)_eNRM" w:date="2020-06-26T17:50:00Z"/>
          <w:lang w:val="en-US"/>
        </w:rPr>
      </w:pPr>
      <w:ins w:id="16549" w:author="28.541_CR0286R1_(Rel-16)_eNRM" w:date="2020-06-26T17:50:00Z">
        <w:r>
          <w:rPr>
            <w:lang w:val="en-US"/>
          </w:rPr>
          <w:t>None</w:t>
        </w:r>
      </w:ins>
    </w:p>
    <w:p w:rsidR="00A24E3A" w:rsidRDefault="00A24E3A" w:rsidP="00A24E3A">
      <w:pPr>
        <w:pStyle w:val="Heading4"/>
        <w:rPr>
          <w:ins w:id="16550" w:author="28.541_CR0286R1_(Rel-16)_eNRM" w:date="2020-06-26T17:50:00Z"/>
          <w:lang w:val="en-US"/>
        </w:rPr>
      </w:pPr>
      <w:bookmarkStart w:id="16551" w:name="_Toc44341596"/>
      <w:ins w:id="16552" w:author="28.541_CR0286R1_(Rel-16)_eNRM" w:date="2020-06-26T17:50:00Z">
        <w:r>
          <w:t>5.3.</w:t>
        </w:r>
      </w:ins>
      <w:ins w:id="16553" w:author="28.541_CR0286R1_(Rel-16)_eNRM" w:date="2020-06-26T17:51:00Z">
        <w:r>
          <w:t>76</w:t>
        </w:r>
      </w:ins>
      <w:ins w:id="16554" w:author="28.541_CR0286R1_(Rel-16)_eNRM" w:date="2020-06-26T17:50:00Z">
        <w:r>
          <w:t>.4</w:t>
        </w:r>
        <w:r>
          <w:tab/>
          <w:t>Notifications</w:t>
        </w:r>
        <w:bookmarkEnd w:id="16551"/>
      </w:ins>
    </w:p>
    <w:p w:rsidR="00A24E3A" w:rsidRDefault="00A24E3A" w:rsidP="00A24E3A">
      <w:pPr>
        <w:rPr>
          <w:ins w:id="16555" w:author="28.541_CR0286R1_(Rel-16)_eNRM" w:date="2020-06-26T17:51:00Z"/>
        </w:rPr>
      </w:pPr>
      <w:ins w:id="16556" w:author="28.541_CR0286R1_(Rel-16)_eNRM" w:date="2020-06-26T17:50:00Z">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ins>
    </w:p>
    <w:p w:rsidR="00A24E3A" w:rsidRDefault="00A24E3A" w:rsidP="00A24E3A">
      <w:pPr>
        <w:pStyle w:val="Heading3"/>
        <w:rPr>
          <w:ins w:id="16557" w:author="28.541_CR0286R1_(Rel-16)_eNRM" w:date="2020-06-26T17:51:00Z"/>
        </w:rPr>
      </w:pPr>
      <w:bookmarkStart w:id="16558" w:name="_Toc44341597"/>
      <w:ins w:id="16559" w:author="28.541_CR0286R1_(Rel-16)_eNRM" w:date="2020-06-26T17:51:00Z">
        <w:r>
          <w:t>5.3.77</w:t>
        </w:r>
        <w:r>
          <w:tab/>
        </w:r>
        <w:r w:rsidRPr="00D2792A">
          <w:rPr>
            <w:rFonts w:ascii="Courier New" w:hAnsi="Courier New"/>
          </w:rPr>
          <w:t>PacketErrorRate</w:t>
        </w:r>
        <w:r>
          <w:t xml:space="preserve"> &lt;&lt;dataType&gt;&gt;</w:t>
        </w:r>
        <w:bookmarkEnd w:id="16558"/>
      </w:ins>
    </w:p>
    <w:p w:rsidR="00A24E3A" w:rsidRPr="00945E78" w:rsidRDefault="00A24E3A" w:rsidP="00A24E3A">
      <w:pPr>
        <w:pStyle w:val="Heading4"/>
        <w:rPr>
          <w:ins w:id="16560" w:author="28.541_CR0286R1_(Rel-16)_eNRM" w:date="2020-06-26T17:51:00Z"/>
          <w:lang w:val="en-US"/>
        </w:rPr>
      </w:pPr>
      <w:bookmarkStart w:id="16561" w:name="_Toc44341598"/>
      <w:ins w:id="16562" w:author="28.541_CR0286R1_(Rel-16)_eNRM" w:date="2020-06-26T17:51:00Z">
        <w:r>
          <w:t>5.3.77</w:t>
        </w:r>
        <w:r w:rsidRPr="00945E78">
          <w:rPr>
            <w:lang w:val="en-US"/>
          </w:rPr>
          <w:t>.1</w:t>
        </w:r>
        <w:r w:rsidRPr="00945E78">
          <w:rPr>
            <w:lang w:val="en-US"/>
          </w:rPr>
          <w:tab/>
          <w:t>Definition</w:t>
        </w:r>
        <w:bookmarkEnd w:id="16561"/>
      </w:ins>
    </w:p>
    <w:p w:rsidR="00A24E3A" w:rsidRPr="002B15AA" w:rsidRDefault="00A24E3A" w:rsidP="00A24E3A">
      <w:pPr>
        <w:rPr>
          <w:ins w:id="16563" w:author="28.541_CR0286R1_(Rel-16)_eNRM" w:date="2020-06-26T17:51:00Z"/>
        </w:rPr>
      </w:pPr>
      <w:ins w:id="16564" w:author="28.541_CR0286R1_(Rel-16)_eNRM" w:date="2020-06-26T17:51:00Z">
        <w:r>
          <w:t xml:space="preserve">This data type specifies the </w:t>
        </w:r>
        <w:r w:rsidRPr="00363261">
          <w:t xml:space="preserve">Packet Error Rate </w:t>
        </w:r>
        <w:r>
          <w:t>of a configurable 5QI.</w:t>
        </w:r>
      </w:ins>
    </w:p>
    <w:p w:rsidR="00A24E3A" w:rsidRDefault="00A24E3A" w:rsidP="00A24E3A">
      <w:pPr>
        <w:pStyle w:val="Heading4"/>
        <w:rPr>
          <w:ins w:id="16565" w:author="28.541_CR0286R1_(Rel-16)_eNRM" w:date="2020-06-26T17:51:00Z"/>
          <w:lang w:val="en-US"/>
        </w:rPr>
      </w:pPr>
      <w:bookmarkStart w:id="16566" w:name="_Toc44341599"/>
      <w:ins w:id="16567" w:author="28.541_CR0286R1_(Rel-16)_eNRM" w:date="2020-06-26T17:51:00Z">
        <w:r>
          <w:lastRenderedPageBreak/>
          <w:t>5.3.77</w:t>
        </w:r>
        <w:r w:rsidRPr="00945E78">
          <w:rPr>
            <w:lang w:val="en-US"/>
          </w:rPr>
          <w:t>.2</w:t>
        </w:r>
        <w:r w:rsidRPr="00945E78">
          <w:rPr>
            <w:lang w:val="en-US"/>
          </w:rPr>
          <w:tab/>
          <w:t>Attributes</w:t>
        </w:r>
        <w:bookmarkEnd w:id="16566"/>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A24E3A" w:rsidRPr="002B15AA" w:rsidTr="004225C4">
        <w:trPr>
          <w:cantSplit/>
          <w:trHeight w:val="419"/>
          <w:jc w:val="center"/>
          <w:ins w:id="16568" w:author="28.541_CR0286R1_(Rel-16)_eNRM" w:date="2020-06-26T17:51:00Z"/>
        </w:trPr>
        <w:tc>
          <w:tcPr>
            <w:tcW w:w="3349" w:type="dxa"/>
            <w:shd w:val="pct10" w:color="auto" w:fill="FFFFFF"/>
            <w:vAlign w:val="center"/>
          </w:tcPr>
          <w:p w:rsidR="00A24E3A" w:rsidRPr="002B15AA" w:rsidRDefault="00A24E3A" w:rsidP="004225C4">
            <w:pPr>
              <w:pStyle w:val="TAH"/>
              <w:rPr>
                <w:ins w:id="16569" w:author="28.541_CR0286R1_(Rel-16)_eNRM" w:date="2020-06-26T17:51:00Z"/>
              </w:rPr>
            </w:pPr>
            <w:ins w:id="16570" w:author="28.541_CR0286R1_(Rel-16)_eNRM" w:date="2020-06-26T17:51:00Z">
              <w:r w:rsidRPr="002B15AA">
                <w:t>Attribute name</w:t>
              </w:r>
            </w:ins>
          </w:p>
        </w:tc>
        <w:tc>
          <w:tcPr>
            <w:tcW w:w="947" w:type="dxa"/>
            <w:shd w:val="pct10" w:color="auto" w:fill="FFFFFF"/>
            <w:vAlign w:val="center"/>
          </w:tcPr>
          <w:p w:rsidR="00A24E3A" w:rsidRPr="002B15AA" w:rsidRDefault="00A24E3A" w:rsidP="004225C4">
            <w:pPr>
              <w:pStyle w:val="TAH"/>
              <w:rPr>
                <w:ins w:id="16571" w:author="28.541_CR0286R1_(Rel-16)_eNRM" w:date="2020-06-26T17:51:00Z"/>
              </w:rPr>
            </w:pPr>
            <w:ins w:id="16572" w:author="28.541_CR0286R1_(Rel-16)_eNRM" w:date="2020-06-26T17:51:00Z">
              <w:r w:rsidRPr="002B15AA">
                <w:t>Support Qualifier</w:t>
              </w:r>
            </w:ins>
          </w:p>
        </w:tc>
        <w:tc>
          <w:tcPr>
            <w:tcW w:w="1292" w:type="dxa"/>
            <w:shd w:val="pct10" w:color="auto" w:fill="FFFFFF"/>
            <w:vAlign w:val="center"/>
          </w:tcPr>
          <w:p w:rsidR="00A24E3A" w:rsidRPr="002B15AA" w:rsidRDefault="00A24E3A" w:rsidP="004225C4">
            <w:pPr>
              <w:pStyle w:val="TAH"/>
              <w:rPr>
                <w:ins w:id="16573" w:author="28.541_CR0286R1_(Rel-16)_eNRM" w:date="2020-06-26T17:51:00Z"/>
              </w:rPr>
            </w:pPr>
            <w:ins w:id="16574" w:author="28.541_CR0286R1_(Rel-16)_eNRM" w:date="2020-06-26T17:51:00Z">
              <w:r w:rsidRPr="002B15AA">
                <w:t>i</w:t>
              </w:r>
              <w:r w:rsidRPr="002B15AA">
                <w:rPr>
                  <w:rFonts w:hint="eastAsia"/>
                </w:rPr>
                <w:t>s</w:t>
              </w:r>
              <w:r w:rsidRPr="002B15AA">
                <w:t>Readable</w:t>
              </w:r>
            </w:ins>
          </w:p>
        </w:tc>
        <w:tc>
          <w:tcPr>
            <w:tcW w:w="1275" w:type="dxa"/>
            <w:shd w:val="pct10" w:color="auto" w:fill="FFFFFF"/>
            <w:vAlign w:val="center"/>
          </w:tcPr>
          <w:p w:rsidR="00A24E3A" w:rsidRPr="002B15AA" w:rsidRDefault="00A24E3A" w:rsidP="004225C4">
            <w:pPr>
              <w:pStyle w:val="TAH"/>
              <w:rPr>
                <w:ins w:id="16575" w:author="28.541_CR0286R1_(Rel-16)_eNRM" w:date="2020-06-26T17:51:00Z"/>
              </w:rPr>
            </w:pPr>
            <w:ins w:id="16576" w:author="28.541_CR0286R1_(Rel-16)_eNRM" w:date="2020-06-26T17:51:00Z">
              <w:r w:rsidRPr="002B15AA">
                <w:rPr>
                  <w:rFonts w:hint="eastAsia"/>
                </w:rPr>
                <w:t>isWr</w:t>
              </w:r>
              <w:r w:rsidRPr="002B15AA">
                <w:t>itable</w:t>
              </w:r>
            </w:ins>
          </w:p>
        </w:tc>
        <w:tc>
          <w:tcPr>
            <w:tcW w:w="1283" w:type="dxa"/>
            <w:shd w:val="pct10" w:color="auto" w:fill="FFFFFF"/>
            <w:vAlign w:val="center"/>
          </w:tcPr>
          <w:p w:rsidR="00A24E3A" w:rsidRPr="002B15AA" w:rsidRDefault="00A24E3A" w:rsidP="004225C4">
            <w:pPr>
              <w:pStyle w:val="TAH"/>
              <w:rPr>
                <w:ins w:id="16577" w:author="28.541_CR0286R1_(Rel-16)_eNRM" w:date="2020-06-26T17:51:00Z"/>
              </w:rPr>
            </w:pPr>
            <w:ins w:id="16578" w:author="28.541_CR0286R1_(Rel-16)_eNRM" w:date="2020-06-26T17:51:00Z">
              <w:r w:rsidRPr="002B15AA">
                <w:t>isInvariant</w:t>
              </w:r>
            </w:ins>
          </w:p>
        </w:tc>
        <w:tc>
          <w:tcPr>
            <w:tcW w:w="1483" w:type="dxa"/>
            <w:shd w:val="pct10" w:color="auto" w:fill="FFFFFF"/>
            <w:vAlign w:val="center"/>
          </w:tcPr>
          <w:p w:rsidR="00A24E3A" w:rsidRPr="002B15AA" w:rsidRDefault="00A24E3A" w:rsidP="004225C4">
            <w:pPr>
              <w:pStyle w:val="TAH"/>
              <w:rPr>
                <w:ins w:id="16579" w:author="28.541_CR0286R1_(Rel-16)_eNRM" w:date="2020-06-26T17:51:00Z"/>
              </w:rPr>
            </w:pPr>
            <w:ins w:id="16580" w:author="28.541_CR0286R1_(Rel-16)_eNRM" w:date="2020-06-26T17:51:00Z">
              <w:r w:rsidRPr="002B15AA">
                <w:t>isNotifyable</w:t>
              </w:r>
            </w:ins>
          </w:p>
        </w:tc>
      </w:tr>
      <w:tr w:rsidR="00A24E3A" w:rsidRPr="002B15AA" w:rsidTr="004225C4">
        <w:trPr>
          <w:cantSplit/>
          <w:trHeight w:val="210"/>
          <w:jc w:val="center"/>
          <w:ins w:id="16581" w:author="28.541_CR0286R1_(Rel-16)_eNRM" w:date="2020-06-26T17:51:00Z"/>
        </w:trPr>
        <w:tc>
          <w:tcPr>
            <w:tcW w:w="3349" w:type="dxa"/>
          </w:tcPr>
          <w:p w:rsidR="00A24E3A" w:rsidRPr="002B15AA" w:rsidRDefault="00A24E3A" w:rsidP="004225C4">
            <w:pPr>
              <w:pStyle w:val="TAL"/>
              <w:rPr>
                <w:ins w:id="16582" w:author="28.541_CR0286R1_(Rel-16)_eNRM" w:date="2020-06-26T17:51:00Z"/>
                <w:rFonts w:ascii="Courier New" w:hAnsi="Courier New" w:cs="Courier New"/>
              </w:rPr>
            </w:pPr>
            <w:ins w:id="16583" w:author="28.541_CR0286R1_(Rel-16)_eNRM" w:date="2020-06-26T17:51:00Z">
              <w:r w:rsidRPr="00880A8D">
                <w:rPr>
                  <w:rFonts w:ascii="Courier New" w:hAnsi="Courier New" w:cs="Courier New"/>
                </w:rPr>
                <w:t>scalar</w:t>
              </w:r>
            </w:ins>
          </w:p>
        </w:tc>
        <w:tc>
          <w:tcPr>
            <w:tcW w:w="947" w:type="dxa"/>
          </w:tcPr>
          <w:p w:rsidR="00A24E3A" w:rsidRPr="002B15AA" w:rsidRDefault="00A24E3A" w:rsidP="004225C4">
            <w:pPr>
              <w:pStyle w:val="TAL"/>
              <w:jc w:val="center"/>
              <w:rPr>
                <w:ins w:id="16584" w:author="28.541_CR0286R1_(Rel-16)_eNRM" w:date="2020-06-26T17:51:00Z"/>
                <w:lang w:eastAsia="zh-CN"/>
              </w:rPr>
            </w:pPr>
            <w:ins w:id="16585" w:author="28.541_CR0286R1_(Rel-16)_eNRM" w:date="2020-06-26T17:51:00Z">
              <w:r w:rsidRPr="002B15AA">
                <w:rPr>
                  <w:rFonts w:hint="eastAsia"/>
                  <w:lang w:eastAsia="zh-CN"/>
                </w:rPr>
                <w:t>M</w:t>
              </w:r>
            </w:ins>
          </w:p>
        </w:tc>
        <w:tc>
          <w:tcPr>
            <w:tcW w:w="1292" w:type="dxa"/>
          </w:tcPr>
          <w:p w:rsidR="00A24E3A" w:rsidRPr="002B15AA" w:rsidRDefault="00A24E3A" w:rsidP="004225C4">
            <w:pPr>
              <w:pStyle w:val="TAL"/>
              <w:jc w:val="center"/>
              <w:rPr>
                <w:ins w:id="16586" w:author="28.541_CR0286R1_(Rel-16)_eNRM" w:date="2020-06-26T17:51:00Z"/>
                <w:lang w:eastAsia="zh-CN"/>
              </w:rPr>
            </w:pPr>
            <w:ins w:id="16587" w:author="28.541_CR0286R1_(Rel-16)_eNRM" w:date="2020-06-26T17:51:00Z">
              <w:r w:rsidRPr="002B15AA">
                <w:rPr>
                  <w:rFonts w:cs="Arial"/>
                </w:rPr>
                <w:t>T</w:t>
              </w:r>
            </w:ins>
          </w:p>
        </w:tc>
        <w:tc>
          <w:tcPr>
            <w:tcW w:w="1275" w:type="dxa"/>
          </w:tcPr>
          <w:p w:rsidR="00A24E3A" w:rsidRPr="002B15AA" w:rsidRDefault="00A24E3A" w:rsidP="004225C4">
            <w:pPr>
              <w:pStyle w:val="TAL"/>
              <w:jc w:val="center"/>
              <w:rPr>
                <w:ins w:id="16588" w:author="28.541_CR0286R1_(Rel-16)_eNRM" w:date="2020-06-26T17:51:00Z"/>
                <w:lang w:eastAsia="zh-CN"/>
              </w:rPr>
            </w:pPr>
            <w:ins w:id="16589" w:author="28.541_CR0286R1_(Rel-16)_eNRM" w:date="2020-06-26T17:51:00Z">
              <w:r>
                <w:rPr>
                  <w:rFonts w:cs="Arial"/>
                  <w:lang w:eastAsia="zh-CN"/>
                </w:rPr>
                <w:t>T</w:t>
              </w:r>
            </w:ins>
          </w:p>
        </w:tc>
        <w:tc>
          <w:tcPr>
            <w:tcW w:w="1283" w:type="dxa"/>
          </w:tcPr>
          <w:p w:rsidR="00A24E3A" w:rsidRPr="002B15AA" w:rsidRDefault="00A24E3A" w:rsidP="004225C4">
            <w:pPr>
              <w:pStyle w:val="TAL"/>
              <w:jc w:val="center"/>
              <w:rPr>
                <w:ins w:id="16590" w:author="28.541_CR0286R1_(Rel-16)_eNRM" w:date="2020-06-26T17:51:00Z"/>
                <w:lang w:eastAsia="zh-CN"/>
              </w:rPr>
            </w:pPr>
            <w:ins w:id="16591" w:author="28.541_CR0286R1_(Rel-16)_eNRM" w:date="2020-06-26T17:51:00Z">
              <w:r w:rsidRPr="002B15AA">
                <w:rPr>
                  <w:rFonts w:cs="Arial"/>
                </w:rPr>
                <w:t>F</w:t>
              </w:r>
            </w:ins>
          </w:p>
        </w:tc>
        <w:tc>
          <w:tcPr>
            <w:tcW w:w="1483" w:type="dxa"/>
          </w:tcPr>
          <w:p w:rsidR="00A24E3A" w:rsidRPr="002B15AA" w:rsidRDefault="00A24E3A" w:rsidP="004225C4">
            <w:pPr>
              <w:pStyle w:val="TAL"/>
              <w:jc w:val="center"/>
              <w:rPr>
                <w:ins w:id="16592" w:author="28.541_CR0286R1_(Rel-16)_eNRM" w:date="2020-06-26T17:51:00Z"/>
                <w:lang w:eastAsia="zh-CN"/>
              </w:rPr>
            </w:pPr>
            <w:ins w:id="16593" w:author="28.541_CR0286R1_(Rel-16)_eNRM" w:date="2020-06-26T17:51:00Z">
              <w:r w:rsidRPr="002B15AA">
                <w:rPr>
                  <w:rFonts w:cs="Arial"/>
                  <w:lang w:eastAsia="zh-CN"/>
                </w:rPr>
                <w:t>T</w:t>
              </w:r>
            </w:ins>
          </w:p>
        </w:tc>
      </w:tr>
      <w:tr w:rsidR="00A24E3A" w:rsidRPr="002B15AA" w:rsidTr="004225C4">
        <w:trPr>
          <w:cantSplit/>
          <w:trHeight w:val="210"/>
          <w:jc w:val="center"/>
          <w:ins w:id="16594" w:author="28.541_CR0286R1_(Rel-16)_eNRM" w:date="2020-06-26T17:51:00Z"/>
        </w:trPr>
        <w:tc>
          <w:tcPr>
            <w:tcW w:w="3349" w:type="dxa"/>
          </w:tcPr>
          <w:p w:rsidR="00A24E3A" w:rsidRDefault="00A24E3A" w:rsidP="004225C4">
            <w:pPr>
              <w:pStyle w:val="TAL"/>
              <w:rPr>
                <w:ins w:id="16595" w:author="28.541_CR0286R1_(Rel-16)_eNRM" w:date="2020-06-26T17:51:00Z"/>
                <w:rFonts w:ascii="Courier New" w:hAnsi="Courier New" w:cs="Courier New"/>
              </w:rPr>
            </w:pPr>
            <w:ins w:id="16596" w:author="28.541_CR0286R1_(Rel-16)_eNRM" w:date="2020-06-26T17:51:00Z">
              <w:r>
                <w:rPr>
                  <w:rFonts w:ascii="Courier New" w:hAnsi="Courier New" w:cs="Courier New"/>
                </w:rPr>
                <w:t>e</w:t>
              </w:r>
              <w:r w:rsidRPr="00880A8D">
                <w:rPr>
                  <w:rFonts w:ascii="Courier New" w:hAnsi="Courier New" w:cs="Courier New"/>
                </w:rPr>
                <w:t>xponent</w:t>
              </w:r>
            </w:ins>
          </w:p>
        </w:tc>
        <w:tc>
          <w:tcPr>
            <w:tcW w:w="947" w:type="dxa"/>
          </w:tcPr>
          <w:p w:rsidR="00A24E3A" w:rsidRPr="002B15AA" w:rsidRDefault="00A24E3A" w:rsidP="004225C4">
            <w:pPr>
              <w:pStyle w:val="TAL"/>
              <w:jc w:val="center"/>
              <w:rPr>
                <w:ins w:id="16597" w:author="28.541_CR0286R1_(Rel-16)_eNRM" w:date="2020-06-26T17:51:00Z"/>
                <w:lang w:eastAsia="zh-CN"/>
              </w:rPr>
            </w:pPr>
            <w:ins w:id="16598" w:author="28.541_CR0286R1_(Rel-16)_eNRM" w:date="2020-06-26T17:51:00Z">
              <w:r w:rsidRPr="002B15AA">
                <w:rPr>
                  <w:rFonts w:hint="eastAsia"/>
                  <w:lang w:eastAsia="zh-CN"/>
                </w:rPr>
                <w:t>M</w:t>
              </w:r>
            </w:ins>
          </w:p>
        </w:tc>
        <w:tc>
          <w:tcPr>
            <w:tcW w:w="1292" w:type="dxa"/>
          </w:tcPr>
          <w:p w:rsidR="00A24E3A" w:rsidRPr="002B15AA" w:rsidRDefault="00A24E3A" w:rsidP="004225C4">
            <w:pPr>
              <w:pStyle w:val="TAL"/>
              <w:jc w:val="center"/>
              <w:rPr>
                <w:ins w:id="16599" w:author="28.541_CR0286R1_(Rel-16)_eNRM" w:date="2020-06-26T17:51:00Z"/>
                <w:rFonts w:cs="Arial"/>
              </w:rPr>
            </w:pPr>
            <w:ins w:id="16600" w:author="28.541_CR0286R1_(Rel-16)_eNRM" w:date="2020-06-26T17:51:00Z">
              <w:r w:rsidRPr="002B15AA">
                <w:rPr>
                  <w:rFonts w:cs="Arial"/>
                </w:rPr>
                <w:t>T</w:t>
              </w:r>
            </w:ins>
          </w:p>
        </w:tc>
        <w:tc>
          <w:tcPr>
            <w:tcW w:w="1275" w:type="dxa"/>
          </w:tcPr>
          <w:p w:rsidR="00A24E3A" w:rsidRDefault="00A24E3A" w:rsidP="004225C4">
            <w:pPr>
              <w:pStyle w:val="TAL"/>
              <w:jc w:val="center"/>
              <w:rPr>
                <w:ins w:id="16601" w:author="28.541_CR0286R1_(Rel-16)_eNRM" w:date="2020-06-26T17:51:00Z"/>
                <w:rFonts w:cs="Arial"/>
                <w:lang w:eastAsia="zh-CN"/>
              </w:rPr>
            </w:pPr>
            <w:ins w:id="16602" w:author="28.541_CR0286R1_(Rel-16)_eNRM" w:date="2020-06-26T17:51:00Z">
              <w:r>
                <w:rPr>
                  <w:rFonts w:cs="Arial"/>
                  <w:lang w:eastAsia="zh-CN"/>
                </w:rPr>
                <w:t>T</w:t>
              </w:r>
            </w:ins>
          </w:p>
        </w:tc>
        <w:tc>
          <w:tcPr>
            <w:tcW w:w="1283" w:type="dxa"/>
          </w:tcPr>
          <w:p w:rsidR="00A24E3A" w:rsidRPr="002B15AA" w:rsidRDefault="00A24E3A" w:rsidP="004225C4">
            <w:pPr>
              <w:pStyle w:val="TAL"/>
              <w:jc w:val="center"/>
              <w:rPr>
                <w:ins w:id="16603" w:author="28.541_CR0286R1_(Rel-16)_eNRM" w:date="2020-06-26T17:51:00Z"/>
                <w:rFonts w:cs="Arial"/>
              </w:rPr>
            </w:pPr>
            <w:ins w:id="16604" w:author="28.541_CR0286R1_(Rel-16)_eNRM" w:date="2020-06-26T17:51:00Z">
              <w:r w:rsidRPr="002B15AA">
                <w:rPr>
                  <w:rFonts w:cs="Arial"/>
                </w:rPr>
                <w:t>F</w:t>
              </w:r>
            </w:ins>
          </w:p>
        </w:tc>
        <w:tc>
          <w:tcPr>
            <w:tcW w:w="1483" w:type="dxa"/>
          </w:tcPr>
          <w:p w:rsidR="00A24E3A" w:rsidRPr="002B15AA" w:rsidRDefault="00A24E3A" w:rsidP="004225C4">
            <w:pPr>
              <w:pStyle w:val="TAL"/>
              <w:jc w:val="center"/>
              <w:rPr>
                <w:ins w:id="16605" w:author="28.541_CR0286R1_(Rel-16)_eNRM" w:date="2020-06-26T17:51:00Z"/>
                <w:rFonts w:cs="Arial"/>
                <w:lang w:eastAsia="zh-CN"/>
              </w:rPr>
            </w:pPr>
            <w:ins w:id="16606" w:author="28.541_CR0286R1_(Rel-16)_eNRM" w:date="2020-06-26T17:51:00Z">
              <w:r w:rsidRPr="002B15AA">
                <w:rPr>
                  <w:rFonts w:cs="Arial"/>
                  <w:lang w:eastAsia="zh-CN"/>
                </w:rPr>
                <w:t>T</w:t>
              </w:r>
            </w:ins>
          </w:p>
        </w:tc>
      </w:tr>
    </w:tbl>
    <w:p w:rsidR="00A24E3A" w:rsidRDefault="00A24E3A" w:rsidP="00A24E3A">
      <w:pPr>
        <w:rPr>
          <w:ins w:id="16607" w:author="28.541_CR0286R1_(Rel-16)_eNRM" w:date="2020-06-26T17:51:00Z"/>
          <w:lang w:val="en-US"/>
        </w:rPr>
      </w:pPr>
    </w:p>
    <w:p w:rsidR="00A24E3A" w:rsidRDefault="00A24E3A" w:rsidP="00A24E3A">
      <w:pPr>
        <w:pStyle w:val="Heading4"/>
        <w:rPr>
          <w:ins w:id="16608" w:author="28.541_CR0286R1_(Rel-16)_eNRM" w:date="2020-06-26T17:51:00Z"/>
          <w:lang w:val="en-US"/>
        </w:rPr>
      </w:pPr>
      <w:bookmarkStart w:id="16609" w:name="_Toc44341600"/>
      <w:ins w:id="16610" w:author="28.541_CR0286R1_(Rel-16)_eNRM" w:date="2020-06-26T17:51:00Z">
        <w:r>
          <w:t>5.3.77</w:t>
        </w:r>
        <w:r w:rsidRPr="00945E78">
          <w:rPr>
            <w:lang w:val="en-US"/>
          </w:rPr>
          <w:t>.</w:t>
        </w:r>
        <w:r>
          <w:rPr>
            <w:lang w:val="en-US"/>
          </w:rPr>
          <w:t>3</w:t>
        </w:r>
        <w:r w:rsidRPr="00945E78">
          <w:rPr>
            <w:lang w:val="en-US"/>
          </w:rPr>
          <w:tab/>
          <w:t>Attribute</w:t>
        </w:r>
        <w:r>
          <w:rPr>
            <w:lang w:val="en-US"/>
          </w:rPr>
          <w:t xml:space="preserve"> constraints</w:t>
        </w:r>
        <w:bookmarkEnd w:id="16609"/>
      </w:ins>
    </w:p>
    <w:p w:rsidR="00A24E3A" w:rsidRPr="002132B5" w:rsidRDefault="00A24E3A" w:rsidP="00A24E3A">
      <w:pPr>
        <w:rPr>
          <w:ins w:id="16611" w:author="28.541_CR0286R1_(Rel-16)_eNRM" w:date="2020-06-26T17:51:00Z"/>
          <w:lang w:val="en-US"/>
        </w:rPr>
      </w:pPr>
      <w:ins w:id="16612" w:author="28.541_CR0286R1_(Rel-16)_eNRM" w:date="2020-06-26T17:51:00Z">
        <w:r>
          <w:rPr>
            <w:lang w:val="en-US"/>
          </w:rPr>
          <w:t>None</w:t>
        </w:r>
      </w:ins>
    </w:p>
    <w:p w:rsidR="00A24E3A" w:rsidRDefault="00A24E3A" w:rsidP="00A24E3A">
      <w:pPr>
        <w:pStyle w:val="Heading4"/>
        <w:rPr>
          <w:ins w:id="16613" w:author="28.541_CR0286R1_(Rel-16)_eNRM" w:date="2020-06-26T17:51:00Z"/>
          <w:lang w:val="en-US"/>
        </w:rPr>
      </w:pPr>
      <w:bookmarkStart w:id="16614" w:name="_Toc44341601"/>
      <w:ins w:id="16615" w:author="28.541_CR0286R1_(Rel-16)_eNRM" w:date="2020-06-26T17:51:00Z">
        <w:r>
          <w:t>5.3.77.4</w:t>
        </w:r>
        <w:r>
          <w:tab/>
          <w:t>Notifications</w:t>
        </w:r>
        <w:bookmarkEnd w:id="16614"/>
      </w:ins>
    </w:p>
    <w:p w:rsidR="00A24E3A" w:rsidRPr="002B15AA" w:rsidRDefault="00A24E3A" w:rsidP="00A24E3A">
      <w:pPr>
        <w:rPr>
          <w:ins w:id="16616" w:author="28.541_CR0286R1_(Rel-16)_eNRM" w:date="2020-06-26T17:51:00Z"/>
        </w:rPr>
      </w:pPr>
      <w:ins w:id="16617" w:author="28.541_CR0286R1_(Rel-16)_eNRM" w:date="2020-06-26T17:51:00Z">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ins>
    </w:p>
    <w:p w:rsidR="00BF3C44" w:rsidRPr="002B15AA" w:rsidRDefault="00BF3C44" w:rsidP="00BF3C44">
      <w:pPr>
        <w:pStyle w:val="Heading3"/>
        <w:rPr>
          <w:ins w:id="16618" w:author="28.541_CR0287R1_(Rel-16)_eNRM" w:date="2020-06-29T10:23:00Z"/>
          <w:rFonts w:cs="Arial"/>
          <w:lang w:eastAsia="zh-CN"/>
        </w:rPr>
      </w:pPr>
      <w:bookmarkStart w:id="16619" w:name="_Toc44341602"/>
      <w:ins w:id="16620" w:author="28.541_CR0287R1_(Rel-16)_eNRM" w:date="2020-06-29T10:23:00Z">
        <w:r w:rsidRPr="002B15AA">
          <w:rPr>
            <w:rFonts w:cs="Arial"/>
            <w:lang w:eastAsia="zh-CN"/>
          </w:rPr>
          <w:t>5.3.</w:t>
        </w:r>
        <w:r>
          <w:rPr>
            <w:rFonts w:cs="Arial"/>
            <w:lang w:eastAsia="zh-CN"/>
          </w:rPr>
          <w:t>78</w:t>
        </w:r>
        <w:r w:rsidRPr="002B15AA">
          <w:rPr>
            <w:rFonts w:cs="Arial"/>
            <w:lang w:eastAsia="zh-CN"/>
          </w:rPr>
          <w:tab/>
        </w:r>
        <w:r>
          <w:rPr>
            <w:rFonts w:ascii="Courier New" w:hAnsi="Courier New"/>
          </w:rPr>
          <w:t>FiveQiDscpMappingSet</w:t>
        </w:r>
        <w:bookmarkEnd w:id="16619"/>
      </w:ins>
    </w:p>
    <w:p w:rsidR="00BF3C44" w:rsidRPr="002B15AA" w:rsidRDefault="00BF3C44" w:rsidP="00BF3C44">
      <w:pPr>
        <w:pStyle w:val="Heading4"/>
        <w:rPr>
          <w:ins w:id="16621" w:author="28.541_CR0287R1_(Rel-16)_eNRM" w:date="2020-06-29T10:23:00Z"/>
        </w:rPr>
      </w:pPr>
      <w:bookmarkStart w:id="16622" w:name="_Toc44341603"/>
      <w:ins w:id="16623" w:author="28.541_CR0287R1_(Rel-16)_eNRM" w:date="2020-06-29T10:23:00Z">
        <w:r w:rsidRPr="002B15AA">
          <w:rPr>
            <w:lang w:eastAsia="zh-CN"/>
          </w:rPr>
          <w:t>5.3</w:t>
        </w:r>
        <w:r w:rsidRPr="002B15AA">
          <w:t>.</w:t>
        </w:r>
        <w:r>
          <w:t>78</w:t>
        </w:r>
        <w:r w:rsidRPr="002B15AA">
          <w:t>.1</w:t>
        </w:r>
        <w:r w:rsidRPr="002B15AA">
          <w:tab/>
          <w:t>Definition</w:t>
        </w:r>
        <w:bookmarkEnd w:id="16622"/>
      </w:ins>
    </w:p>
    <w:p w:rsidR="00BF3C44" w:rsidRDefault="00BF3C44" w:rsidP="00BF3C44">
      <w:pPr>
        <w:rPr>
          <w:ins w:id="16624" w:author="28.541_CR0287R1_(Rel-16)_eNRM" w:date="2020-06-29T10:23:00Z"/>
        </w:rPr>
      </w:pPr>
      <w:ins w:id="16625" w:author="28.541_CR0287R1_(Rel-16)_eNRM" w:date="2020-06-29T10:23:00Z">
        <w:r w:rsidRPr="002B15AA">
          <w:t xml:space="preserve">This IOC </w:t>
        </w:r>
        <w:r>
          <w:t>specifies the set of mapping between 5QIs and DSCP</w:t>
        </w:r>
        <w:r w:rsidRPr="002B15AA">
          <w:t>.</w:t>
        </w:r>
      </w:ins>
    </w:p>
    <w:p w:rsidR="00BF3C44" w:rsidRPr="002B15AA" w:rsidRDefault="00BF3C44" w:rsidP="00BF3C44">
      <w:pPr>
        <w:pStyle w:val="Heading4"/>
        <w:rPr>
          <w:ins w:id="16626" w:author="28.541_CR0287R1_(Rel-16)_eNRM" w:date="2020-06-29T10:23:00Z"/>
        </w:rPr>
      </w:pPr>
      <w:bookmarkStart w:id="16627" w:name="_Toc44341604"/>
      <w:ins w:id="16628" w:author="28.541_CR0287R1_(Rel-16)_eNRM" w:date="2020-06-29T10:23:00Z">
        <w:r w:rsidRPr="002B15AA">
          <w:t>5.3.</w:t>
        </w:r>
        <w:r>
          <w:t>78</w:t>
        </w:r>
        <w:r w:rsidRPr="002B15AA">
          <w:t>.2</w:t>
        </w:r>
        <w:r w:rsidRPr="002B15AA">
          <w:tab/>
          <w:t>Attributes</w:t>
        </w:r>
        <w:bookmarkEnd w:id="16627"/>
      </w:ins>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4"/>
        <w:gridCol w:w="947"/>
        <w:gridCol w:w="1167"/>
        <w:gridCol w:w="1077"/>
        <w:gridCol w:w="1117"/>
        <w:gridCol w:w="1237"/>
      </w:tblGrid>
      <w:tr w:rsidR="00BF3C44" w:rsidRPr="002B15AA" w:rsidTr="00AB10BE">
        <w:trPr>
          <w:cantSplit/>
          <w:jc w:val="center"/>
          <w:ins w:id="16629" w:author="28.541_CR0287R1_(Rel-16)_eNRM" w:date="2020-06-29T10:23:00Z"/>
        </w:trPr>
        <w:tc>
          <w:tcPr>
            <w:tcW w:w="4304" w:type="dxa"/>
            <w:shd w:val="pct10" w:color="auto" w:fill="FFFFFF"/>
            <w:vAlign w:val="center"/>
          </w:tcPr>
          <w:p w:rsidR="00BF3C44" w:rsidRPr="002B15AA" w:rsidRDefault="00BF3C44" w:rsidP="00AB10BE">
            <w:pPr>
              <w:pStyle w:val="TAH"/>
              <w:rPr>
                <w:ins w:id="16630" w:author="28.541_CR0287R1_(Rel-16)_eNRM" w:date="2020-06-29T10:23:00Z"/>
              </w:rPr>
            </w:pPr>
            <w:ins w:id="16631" w:author="28.541_CR0287R1_(Rel-16)_eNRM" w:date="2020-06-29T10:23:00Z">
              <w:r w:rsidRPr="002B15AA">
                <w:t>Attribute name</w:t>
              </w:r>
            </w:ins>
          </w:p>
        </w:tc>
        <w:tc>
          <w:tcPr>
            <w:tcW w:w="947" w:type="dxa"/>
            <w:shd w:val="pct10" w:color="auto" w:fill="FFFFFF"/>
            <w:vAlign w:val="center"/>
          </w:tcPr>
          <w:p w:rsidR="00BF3C44" w:rsidRPr="002B15AA" w:rsidRDefault="00BF3C44" w:rsidP="00AB10BE">
            <w:pPr>
              <w:pStyle w:val="TAH"/>
              <w:rPr>
                <w:ins w:id="16632" w:author="28.541_CR0287R1_(Rel-16)_eNRM" w:date="2020-06-29T10:23:00Z"/>
              </w:rPr>
            </w:pPr>
            <w:ins w:id="16633" w:author="28.541_CR0287R1_(Rel-16)_eNRM" w:date="2020-06-29T10:23:00Z">
              <w:r w:rsidRPr="002B15AA">
                <w:t>Support Qualifier</w:t>
              </w:r>
            </w:ins>
          </w:p>
        </w:tc>
        <w:tc>
          <w:tcPr>
            <w:tcW w:w="1167" w:type="dxa"/>
            <w:shd w:val="pct10" w:color="auto" w:fill="FFFFFF"/>
            <w:vAlign w:val="center"/>
          </w:tcPr>
          <w:p w:rsidR="00BF3C44" w:rsidRPr="002B15AA" w:rsidRDefault="00BF3C44" w:rsidP="00AB10BE">
            <w:pPr>
              <w:pStyle w:val="TAH"/>
              <w:rPr>
                <w:ins w:id="16634" w:author="28.541_CR0287R1_(Rel-16)_eNRM" w:date="2020-06-29T10:23:00Z"/>
              </w:rPr>
            </w:pPr>
            <w:ins w:id="16635" w:author="28.541_CR0287R1_(Rel-16)_eNRM" w:date="2020-06-29T10:23:00Z">
              <w:r w:rsidRPr="002B15AA">
                <w:t>isReadable</w:t>
              </w:r>
            </w:ins>
          </w:p>
        </w:tc>
        <w:tc>
          <w:tcPr>
            <w:tcW w:w="1077" w:type="dxa"/>
            <w:shd w:val="pct10" w:color="auto" w:fill="FFFFFF"/>
            <w:vAlign w:val="center"/>
          </w:tcPr>
          <w:p w:rsidR="00BF3C44" w:rsidRPr="002B15AA" w:rsidRDefault="00BF3C44" w:rsidP="00AB10BE">
            <w:pPr>
              <w:pStyle w:val="TAH"/>
              <w:rPr>
                <w:ins w:id="16636" w:author="28.541_CR0287R1_(Rel-16)_eNRM" w:date="2020-06-29T10:23:00Z"/>
              </w:rPr>
            </w:pPr>
            <w:ins w:id="16637" w:author="28.541_CR0287R1_(Rel-16)_eNRM" w:date="2020-06-29T10:23:00Z">
              <w:r w:rsidRPr="002B15AA">
                <w:t>isWritable</w:t>
              </w:r>
            </w:ins>
          </w:p>
        </w:tc>
        <w:tc>
          <w:tcPr>
            <w:tcW w:w="1117" w:type="dxa"/>
            <w:shd w:val="pct10" w:color="auto" w:fill="FFFFFF"/>
            <w:vAlign w:val="center"/>
          </w:tcPr>
          <w:p w:rsidR="00BF3C44" w:rsidRPr="002B15AA" w:rsidRDefault="00BF3C44" w:rsidP="00AB10BE">
            <w:pPr>
              <w:pStyle w:val="TAH"/>
              <w:rPr>
                <w:ins w:id="16638" w:author="28.541_CR0287R1_(Rel-16)_eNRM" w:date="2020-06-29T10:23:00Z"/>
              </w:rPr>
            </w:pPr>
            <w:ins w:id="16639" w:author="28.541_CR0287R1_(Rel-16)_eNRM" w:date="2020-06-29T10:23:00Z">
              <w:r w:rsidRPr="002B15AA">
                <w:rPr>
                  <w:rFonts w:cs="Arial"/>
                  <w:bCs/>
                  <w:szCs w:val="18"/>
                </w:rPr>
                <w:t>isInvariant</w:t>
              </w:r>
            </w:ins>
          </w:p>
        </w:tc>
        <w:tc>
          <w:tcPr>
            <w:tcW w:w="1237" w:type="dxa"/>
            <w:shd w:val="pct10" w:color="auto" w:fill="FFFFFF"/>
            <w:vAlign w:val="center"/>
          </w:tcPr>
          <w:p w:rsidR="00BF3C44" w:rsidRPr="002B15AA" w:rsidRDefault="00BF3C44" w:rsidP="00AB10BE">
            <w:pPr>
              <w:pStyle w:val="TAH"/>
              <w:rPr>
                <w:ins w:id="16640" w:author="28.541_CR0287R1_(Rel-16)_eNRM" w:date="2020-06-29T10:23:00Z"/>
              </w:rPr>
            </w:pPr>
            <w:ins w:id="16641" w:author="28.541_CR0287R1_(Rel-16)_eNRM" w:date="2020-06-29T10:23:00Z">
              <w:r w:rsidRPr="002B15AA">
                <w:t>isNotifyable</w:t>
              </w:r>
            </w:ins>
          </w:p>
        </w:tc>
      </w:tr>
      <w:tr w:rsidR="00BF3C44" w:rsidRPr="002B15AA" w:rsidTr="00AB10BE">
        <w:trPr>
          <w:cantSplit/>
          <w:jc w:val="center"/>
          <w:ins w:id="16642" w:author="28.541_CR0287R1_(Rel-16)_eNRM" w:date="2020-06-29T10:23:00Z"/>
        </w:trPr>
        <w:tc>
          <w:tcPr>
            <w:tcW w:w="4304" w:type="dxa"/>
          </w:tcPr>
          <w:p w:rsidR="00BF3C44" w:rsidRPr="002B15AA" w:rsidRDefault="00BF3C44" w:rsidP="00AB10BE">
            <w:pPr>
              <w:pStyle w:val="TAL"/>
              <w:rPr>
                <w:ins w:id="16643" w:author="28.541_CR0287R1_(Rel-16)_eNRM" w:date="2020-06-29T10:23:00Z"/>
                <w:rFonts w:ascii="Courier New" w:hAnsi="Courier New" w:cs="Courier New"/>
                <w:lang w:eastAsia="zh-CN"/>
              </w:rPr>
            </w:pPr>
            <w:ins w:id="16644" w:author="28.541_CR0287R1_(Rel-16)_eNRM" w:date="2020-06-29T10:23:00Z">
              <w:r>
                <w:rPr>
                  <w:rFonts w:ascii="Courier New" w:hAnsi="Courier New" w:cs="Courier New"/>
                  <w:lang w:eastAsia="zh-CN"/>
                </w:rPr>
                <w:t>fiveQiDscpMappingList</w:t>
              </w:r>
            </w:ins>
          </w:p>
        </w:tc>
        <w:tc>
          <w:tcPr>
            <w:tcW w:w="947" w:type="dxa"/>
          </w:tcPr>
          <w:p w:rsidR="00BF3C44" w:rsidRPr="002B15AA" w:rsidRDefault="00BF3C44" w:rsidP="00AB10BE">
            <w:pPr>
              <w:pStyle w:val="TAL"/>
              <w:jc w:val="center"/>
              <w:rPr>
                <w:ins w:id="16645" w:author="28.541_CR0287R1_(Rel-16)_eNRM" w:date="2020-06-29T10:23:00Z"/>
              </w:rPr>
            </w:pPr>
            <w:ins w:id="16646" w:author="28.541_CR0287R1_(Rel-16)_eNRM" w:date="2020-06-29T10:23:00Z">
              <w:r>
                <w:t>M</w:t>
              </w:r>
            </w:ins>
          </w:p>
        </w:tc>
        <w:tc>
          <w:tcPr>
            <w:tcW w:w="1167" w:type="dxa"/>
          </w:tcPr>
          <w:p w:rsidR="00BF3C44" w:rsidRPr="002B15AA" w:rsidRDefault="00BF3C44" w:rsidP="00AB10BE">
            <w:pPr>
              <w:pStyle w:val="TAL"/>
              <w:jc w:val="center"/>
              <w:rPr>
                <w:ins w:id="16647" w:author="28.541_CR0287R1_(Rel-16)_eNRM" w:date="2020-06-29T10:23:00Z"/>
              </w:rPr>
            </w:pPr>
            <w:ins w:id="16648" w:author="28.541_CR0287R1_(Rel-16)_eNRM" w:date="2020-06-29T10:23:00Z">
              <w:r w:rsidRPr="002B15AA">
                <w:rPr>
                  <w:rFonts w:cs="Arial"/>
                </w:rPr>
                <w:t>T</w:t>
              </w:r>
            </w:ins>
          </w:p>
        </w:tc>
        <w:tc>
          <w:tcPr>
            <w:tcW w:w="1077" w:type="dxa"/>
          </w:tcPr>
          <w:p w:rsidR="00BF3C44" w:rsidRPr="002B15AA" w:rsidRDefault="00BF3C44" w:rsidP="00AB10BE">
            <w:pPr>
              <w:pStyle w:val="TAL"/>
              <w:jc w:val="center"/>
              <w:rPr>
                <w:ins w:id="16649" w:author="28.541_CR0287R1_(Rel-16)_eNRM" w:date="2020-06-29T10:23:00Z"/>
              </w:rPr>
            </w:pPr>
            <w:ins w:id="16650" w:author="28.541_CR0287R1_(Rel-16)_eNRM" w:date="2020-06-29T10:23:00Z">
              <w:r w:rsidRPr="002B15AA">
                <w:rPr>
                  <w:rFonts w:cs="Arial"/>
                  <w:lang w:eastAsia="zh-CN"/>
                </w:rPr>
                <w:t>T</w:t>
              </w:r>
            </w:ins>
          </w:p>
        </w:tc>
        <w:tc>
          <w:tcPr>
            <w:tcW w:w="1117" w:type="dxa"/>
          </w:tcPr>
          <w:p w:rsidR="00BF3C44" w:rsidRPr="002B15AA" w:rsidRDefault="00BF3C44" w:rsidP="00AB10BE">
            <w:pPr>
              <w:pStyle w:val="TAL"/>
              <w:jc w:val="center"/>
              <w:rPr>
                <w:ins w:id="16651" w:author="28.541_CR0287R1_(Rel-16)_eNRM" w:date="2020-06-29T10:23:00Z"/>
                <w:lang w:eastAsia="zh-CN"/>
              </w:rPr>
            </w:pPr>
            <w:ins w:id="16652" w:author="28.541_CR0287R1_(Rel-16)_eNRM" w:date="2020-06-29T10:23:00Z">
              <w:r w:rsidRPr="002B15AA">
                <w:rPr>
                  <w:rFonts w:cs="Arial"/>
                </w:rPr>
                <w:t>F</w:t>
              </w:r>
            </w:ins>
          </w:p>
        </w:tc>
        <w:tc>
          <w:tcPr>
            <w:tcW w:w="1237" w:type="dxa"/>
          </w:tcPr>
          <w:p w:rsidR="00BF3C44" w:rsidRPr="002B15AA" w:rsidRDefault="00BF3C44" w:rsidP="00AB10BE">
            <w:pPr>
              <w:pStyle w:val="TAL"/>
              <w:jc w:val="center"/>
              <w:rPr>
                <w:ins w:id="16653" w:author="28.541_CR0287R1_(Rel-16)_eNRM" w:date="2020-06-29T10:23:00Z"/>
              </w:rPr>
            </w:pPr>
            <w:ins w:id="16654" w:author="28.541_CR0287R1_(Rel-16)_eNRM" w:date="2020-06-29T10:23:00Z">
              <w:r w:rsidRPr="002B15AA">
                <w:rPr>
                  <w:rFonts w:cs="Arial"/>
                  <w:lang w:eastAsia="zh-CN"/>
                </w:rPr>
                <w:t>T</w:t>
              </w:r>
            </w:ins>
          </w:p>
        </w:tc>
      </w:tr>
    </w:tbl>
    <w:p w:rsidR="00BF3C44" w:rsidRDefault="00BF3C44" w:rsidP="00BF3C44">
      <w:pPr>
        <w:rPr>
          <w:ins w:id="16655" w:author="28.541_CR0287R1_(Rel-16)_eNRM" w:date="2020-06-29T10:23:00Z"/>
        </w:rPr>
      </w:pPr>
    </w:p>
    <w:p w:rsidR="00BF3C44" w:rsidRDefault="00BF3C44" w:rsidP="00BF3C44">
      <w:pPr>
        <w:pStyle w:val="Heading4"/>
        <w:rPr>
          <w:ins w:id="16656" w:author="28.541_CR0287R1_(Rel-16)_eNRM" w:date="2020-06-29T10:23:00Z"/>
        </w:rPr>
      </w:pPr>
      <w:bookmarkStart w:id="16657" w:name="_Toc44341605"/>
      <w:ins w:id="16658" w:author="28.541_CR0287R1_(Rel-16)_eNRM" w:date="2020-06-29T10:23:00Z">
        <w:r w:rsidRPr="002B15AA">
          <w:t>5.3.</w:t>
        </w:r>
        <w:r>
          <w:t>78</w:t>
        </w:r>
        <w:r w:rsidRPr="002B15AA">
          <w:t>.3</w:t>
        </w:r>
        <w:r w:rsidRPr="002B15AA">
          <w:tab/>
          <w:t>Attribute constraints</w:t>
        </w:r>
        <w:bookmarkEnd w:id="16657"/>
      </w:ins>
    </w:p>
    <w:p w:rsidR="00BF3C44" w:rsidRDefault="00BF3C44" w:rsidP="00BF3C44">
      <w:pPr>
        <w:rPr>
          <w:ins w:id="16659" w:author="28.541_CR0287R1_(Rel-16)_eNRM" w:date="2020-06-29T10:23:00Z"/>
        </w:rPr>
      </w:pPr>
      <w:ins w:id="16660" w:author="28.541_CR0287R1_(Rel-16)_eNRM" w:date="2020-06-29T10:23:00Z">
        <w:r>
          <w:t>None.</w:t>
        </w:r>
      </w:ins>
    </w:p>
    <w:p w:rsidR="00BF3C44" w:rsidRPr="002B15AA" w:rsidRDefault="00BF3C44" w:rsidP="00BF3C44">
      <w:pPr>
        <w:pStyle w:val="Heading4"/>
        <w:rPr>
          <w:ins w:id="16661" w:author="28.541_CR0287R1_(Rel-16)_eNRM" w:date="2020-06-29T10:23:00Z"/>
        </w:rPr>
      </w:pPr>
      <w:bookmarkStart w:id="16662" w:name="_Toc44341606"/>
      <w:ins w:id="16663" w:author="28.541_CR0287R1_(Rel-16)_eNRM" w:date="2020-06-29T10:23:00Z">
        <w:r w:rsidRPr="002B15AA">
          <w:rPr>
            <w:lang w:eastAsia="zh-CN"/>
          </w:rPr>
          <w:t>5</w:t>
        </w:r>
        <w:r w:rsidRPr="002B15AA">
          <w:t>.3.</w:t>
        </w:r>
        <w:r>
          <w:t>78</w:t>
        </w:r>
        <w:r w:rsidRPr="002B15AA">
          <w:t>.4</w:t>
        </w:r>
        <w:r w:rsidRPr="002B15AA">
          <w:tab/>
          <w:t>Notifications</w:t>
        </w:r>
        <w:bookmarkEnd w:id="16662"/>
      </w:ins>
    </w:p>
    <w:p w:rsidR="00BF3C44" w:rsidRDefault="00BF3C44" w:rsidP="00BF3C44">
      <w:pPr>
        <w:rPr>
          <w:ins w:id="16664" w:author="28.541_CR0287R1_(Rel-16)_eNRM" w:date="2020-06-29T10:23:00Z"/>
          <w:lang w:eastAsia="zh-CN"/>
        </w:rPr>
      </w:pPr>
      <w:ins w:id="16665" w:author="28.541_CR0287R1_(Rel-16)_eNRM" w:date="2020-06-29T10:23:00Z">
        <w:r w:rsidRPr="002B15AA">
          <w:t xml:space="preserve">The common notifications defined in subclause </w:t>
        </w:r>
        <w:r w:rsidRPr="002B15AA">
          <w:rPr>
            <w:rFonts w:hint="eastAsia"/>
            <w:lang w:eastAsia="zh-CN"/>
          </w:rPr>
          <w:t>5.5</w:t>
        </w:r>
        <w:r w:rsidRPr="002B15AA">
          <w:t xml:space="preserve"> are valid for this IOC, without exceptions or additions.</w:t>
        </w:r>
      </w:ins>
    </w:p>
    <w:p w:rsidR="00BF3C44" w:rsidRDefault="00BF3C44" w:rsidP="00BF3C44">
      <w:pPr>
        <w:pStyle w:val="Heading3"/>
        <w:rPr>
          <w:ins w:id="16666" w:author="28.541_CR0287R1_(Rel-16)_eNRM" w:date="2020-06-29T10:24:00Z"/>
        </w:rPr>
      </w:pPr>
      <w:bookmarkStart w:id="16667" w:name="_Toc44341607"/>
      <w:ins w:id="16668" w:author="28.541_CR0287R1_(Rel-16)_eNRM" w:date="2020-06-29T10:24:00Z">
        <w:r>
          <w:t>5.3.79</w:t>
        </w:r>
        <w:r>
          <w:tab/>
        </w:r>
        <w:r>
          <w:rPr>
            <w:rFonts w:ascii="Courier New" w:hAnsi="Courier New" w:cs="Courier New"/>
            <w:lang w:eastAsia="zh-CN"/>
          </w:rPr>
          <w:t>FiveQiDscpMapping</w:t>
        </w:r>
        <w:r>
          <w:t xml:space="preserve"> &lt;&lt;dataType&gt;&gt;</w:t>
        </w:r>
        <w:bookmarkEnd w:id="16667"/>
      </w:ins>
    </w:p>
    <w:p w:rsidR="00BF3C44" w:rsidRPr="00945E78" w:rsidRDefault="00BF3C44" w:rsidP="00BF3C44">
      <w:pPr>
        <w:pStyle w:val="Heading4"/>
        <w:rPr>
          <w:ins w:id="16669" w:author="28.541_CR0287R1_(Rel-16)_eNRM" w:date="2020-06-29T10:24:00Z"/>
          <w:lang w:val="en-US"/>
        </w:rPr>
      </w:pPr>
      <w:bookmarkStart w:id="16670" w:name="_Toc44341608"/>
      <w:ins w:id="16671" w:author="28.541_CR0287R1_(Rel-16)_eNRM" w:date="2020-06-29T10:24:00Z">
        <w:r>
          <w:t>5.3.79</w:t>
        </w:r>
        <w:r w:rsidRPr="00945E78">
          <w:rPr>
            <w:lang w:val="en-US"/>
          </w:rPr>
          <w:t>.1</w:t>
        </w:r>
        <w:r w:rsidRPr="00945E78">
          <w:rPr>
            <w:lang w:val="en-US"/>
          </w:rPr>
          <w:tab/>
          <w:t>Definition</w:t>
        </w:r>
        <w:bookmarkEnd w:id="16670"/>
      </w:ins>
    </w:p>
    <w:p w:rsidR="00BF3C44" w:rsidRPr="002B15AA" w:rsidRDefault="00BF3C44" w:rsidP="00BF3C44">
      <w:pPr>
        <w:rPr>
          <w:ins w:id="16672" w:author="28.541_CR0287R1_(Rel-16)_eNRM" w:date="2020-06-29T10:24:00Z"/>
        </w:rPr>
      </w:pPr>
      <w:ins w:id="16673" w:author="28.541_CR0287R1_(Rel-16)_eNRM" w:date="2020-06-29T10:24:00Z">
        <w:r>
          <w:t>This data type specifies the mapping between 5QIs to DSCP.</w:t>
        </w:r>
      </w:ins>
    </w:p>
    <w:p w:rsidR="00BF3C44" w:rsidRDefault="00BF3C44" w:rsidP="00BF3C44">
      <w:pPr>
        <w:pStyle w:val="Heading4"/>
        <w:rPr>
          <w:ins w:id="16674" w:author="28.541_CR0287R1_(Rel-16)_eNRM" w:date="2020-06-29T10:24:00Z"/>
          <w:lang w:val="en-US"/>
        </w:rPr>
      </w:pPr>
      <w:bookmarkStart w:id="16675" w:name="_Toc44341609"/>
      <w:ins w:id="16676" w:author="28.541_CR0287R1_(Rel-16)_eNRM" w:date="2020-06-29T10:24:00Z">
        <w:r>
          <w:t>5.3.79</w:t>
        </w:r>
        <w:r w:rsidRPr="00945E78">
          <w:rPr>
            <w:lang w:val="en-US"/>
          </w:rPr>
          <w:t>.2</w:t>
        </w:r>
        <w:r w:rsidRPr="00945E78">
          <w:rPr>
            <w:lang w:val="en-US"/>
          </w:rPr>
          <w:tab/>
          <w:t>Attributes</w:t>
        </w:r>
        <w:bookmarkEnd w:id="16675"/>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BF3C44" w:rsidRPr="002B15AA" w:rsidTr="00AB10BE">
        <w:trPr>
          <w:cantSplit/>
          <w:trHeight w:val="419"/>
          <w:jc w:val="center"/>
          <w:ins w:id="16677" w:author="28.541_CR0287R1_(Rel-16)_eNRM" w:date="2020-06-29T10:24:00Z"/>
        </w:trPr>
        <w:tc>
          <w:tcPr>
            <w:tcW w:w="3349" w:type="dxa"/>
            <w:shd w:val="pct10" w:color="auto" w:fill="FFFFFF"/>
            <w:vAlign w:val="center"/>
          </w:tcPr>
          <w:p w:rsidR="00BF3C44" w:rsidRPr="002B15AA" w:rsidRDefault="00BF3C44" w:rsidP="00AB10BE">
            <w:pPr>
              <w:pStyle w:val="TAH"/>
              <w:rPr>
                <w:ins w:id="16678" w:author="28.541_CR0287R1_(Rel-16)_eNRM" w:date="2020-06-29T10:24:00Z"/>
              </w:rPr>
            </w:pPr>
            <w:ins w:id="16679" w:author="28.541_CR0287R1_(Rel-16)_eNRM" w:date="2020-06-29T10:24:00Z">
              <w:r w:rsidRPr="002B15AA">
                <w:t>Attribute name</w:t>
              </w:r>
            </w:ins>
          </w:p>
        </w:tc>
        <w:tc>
          <w:tcPr>
            <w:tcW w:w="947" w:type="dxa"/>
            <w:shd w:val="pct10" w:color="auto" w:fill="FFFFFF"/>
            <w:vAlign w:val="center"/>
          </w:tcPr>
          <w:p w:rsidR="00BF3C44" w:rsidRPr="002B15AA" w:rsidRDefault="00BF3C44" w:rsidP="00AB10BE">
            <w:pPr>
              <w:pStyle w:val="TAH"/>
              <w:rPr>
                <w:ins w:id="16680" w:author="28.541_CR0287R1_(Rel-16)_eNRM" w:date="2020-06-29T10:24:00Z"/>
              </w:rPr>
            </w:pPr>
            <w:ins w:id="16681" w:author="28.541_CR0287R1_(Rel-16)_eNRM" w:date="2020-06-29T10:24:00Z">
              <w:r w:rsidRPr="002B15AA">
                <w:t>Support Qualifier</w:t>
              </w:r>
            </w:ins>
          </w:p>
        </w:tc>
        <w:tc>
          <w:tcPr>
            <w:tcW w:w="1292" w:type="dxa"/>
            <w:shd w:val="pct10" w:color="auto" w:fill="FFFFFF"/>
            <w:vAlign w:val="center"/>
          </w:tcPr>
          <w:p w:rsidR="00BF3C44" w:rsidRPr="002B15AA" w:rsidRDefault="00BF3C44" w:rsidP="00AB10BE">
            <w:pPr>
              <w:pStyle w:val="TAH"/>
              <w:rPr>
                <w:ins w:id="16682" w:author="28.541_CR0287R1_(Rel-16)_eNRM" w:date="2020-06-29T10:24:00Z"/>
              </w:rPr>
            </w:pPr>
            <w:ins w:id="16683" w:author="28.541_CR0287R1_(Rel-16)_eNRM" w:date="2020-06-29T10:24:00Z">
              <w:r w:rsidRPr="002B15AA">
                <w:t>i</w:t>
              </w:r>
              <w:r w:rsidRPr="002B15AA">
                <w:rPr>
                  <w:rFonts w:hint="eastAsia"/>
                </w:rPr>
                <w:t>s</w:t>
              </w:r>
              <w:r w:rsidRPr="002B15AA">
                <w:t>Readable</w:t>
              </w:r>
            </w:ins>
          </w:p>
        </w:tc>
        <w:tc>
          <w:tcPr>
            <w:tcW w:w="1275" w:type="dxa"/>
            <w:shd w:val="pct10" w:color="auto" w:fill="FFFFFF"/>
            <w:vAlign w:val="center"/>
          </w:tcPr>
          <w:p w:rsidR="00BF3C44" w:rsidRPr="002B15AA" w:rsidRDefault="00BF3C44" w:rsidP="00AB10BE">
            <w:pPr>
              <w:pStyle w:val="TAH"/>
              <w:rPr>
                <w:ins w:id="16684" w:author="28.541_CR0287R1_(Rel-16)_eNRM" w:date="2020-06-29T10:24:00Z"/>
              </w:rPr>
            </w:pPr>
            <w:ins w:id="16685" w:author="28.541_CR0287R1_(Rel-16)_eNRM" w:date="2020-06-29T10:24:00Z">
              <w:r w:rsidRPr="002B15AA">
                <w:rPr>
                  <w:rFonts w:hint="eastAsia"/>
                </w:rPr>
                <w:t>isWr</w:t>
              </w:r>
              <w:r w:rsidRPr="002B15AA">
                <w:t>itable</w:t>
              </w:r>
            </w:ins>
          </w:p>
        </w:tc>
        <w:tc>
          <w:tcPr>
            <w:tcW w:w="1283" w:type="dxa"/>
            <w:shd w:val="pct10" w:color="auto" w:fill="FFFFFF"/>
            <w:vAlign w:val="center"/>
          </w:tcPr>
          <w:p w:rsidR="00BF3C44" w:rsidRPr="002B15AA" w:rsidRDefault="00BF3C44" w:rsidP="00AB10BE">
            <w:pPr>
              <w:pStyle w:val="TAH"/>
              <w:rPr>
                <w:ins w:id="16686" w:author="28.541_CR0287R1_(Rel-16)_eNRM" w:date="2020-06-29T10:24:00Z"/>
              </w:rPr>
            </w:pPr>
            <w:ins w:id="16687" w:author="28.541_CR0287R1_(Rel-16)_eNRM" w:date="2020-06-29T10:24:00Z">
              <w:r w:rsidRPr="002B15AA">
                <w:t>isInvariant</w:t>
              </w:r>
            </w:ins>
          </w:p>
        </w:tc>
        <w:tc>
          <w:tcPr>
            <w:tcW w:w="1483" w:type="dxa"/>
            <w:shd w:val="pct10" w:color="auto" w:fill="FFFFFF"/>
            <w:vAlign w:val="center"/>
          </w:tcPr>
          <w:p w:rsidR="00BF3C44" w:rsidRPr="002B15AA" w:rsidRDefault="00BF3C44" w:rsidP="00AB10BE">
            <w:pPr>
              <w:pStyle w:val="TAH"/>
              <w:rPr>
                <w:ins w:id="16688" w:author="28.541_CR0287R1_(Rel-16)_eNRM" w:date="2020-06-29T10:24:00Z"/>
              </w:rPr>
            </w:pPr>
            <w:ins w:id="16689" w:author="28.541_CR0287R1_(Rel-16)_eNRM" w:date="2020-06-29T10:24:00Z">
              <w:r w:rsidRPr="002B15AA">
                <w:t>isNotifyable</w:t>
              </w:r>
            </w:ins>
          </w:p>
        </w:tc>
      </w:tr>
      <w:tr w:rsidR="00BF3C44" w:rsidRPr="002B15AA" w:rsidTr="00AB10BE">
        <w:trPr>
          <w:cantSplit/>
          <w:trHeight w:val="210"/>
          <w:jc w:val="center"/>
          <w:ins w:id="16690" w:author="28.541_CR0287R1_(Rel-16)_eNRM" w:date="2020-06-29T10:24:00Z"/>
        </w:trPr>
        <w:tc>
          <w:tcPr>
            <w:tcW w:w="3349" w:type="dxa"/>
          </w:tcPr>
          <w:p w:rsidR="00BF3C44" w:rsidRPr="002B15AA" w:rsidRDefault="00BF3C44" w:rsidP="00AB10BE">
            <w:pPr>
              <w:pStyle w:val="TAL"/>
              <w:rPr>
                <w:ins w:id="16691" w:author="28.541_CR0287R1_(Rel-16)_eNRM" w:date="2020-06-29T10:24:00Z"/>
                <w:rFonts w:ascii="Courier New" w:hAnsi="Courier New" w:cs="Courier New"/>
              </w:rPr>
            </w:pPr>
            <w:ins w:id="16692" w:author="28.541_CR0287R1_(Rel-16)_eNRM" w:date="2020-06-29T10:24:00Z">
              <w:r>
                <w:rPr>
                  <w:rFonts w:ascii="Courier New" w:hAnsi="Courier New" w:cs="Courier New"/>
                </w:rPr>
                <w:t>fiveQIValues</w:t>
              </w:r>
            </w:ins>
          </w:p>
        </w:tc>
        <w:tc>
          <w:tcPr>
            <w:tcW w:w="947" w:type="dxa"/>
          </w:tcPr>
          <w:p w:rsidR="00BF3C44" w:rsidRPr="002B15AA" w:rsidRDefault="00BF3C44" w:rsidP="00AB10BE">
            <w:pPr>
              <w:pStyle w:val="TAL"/>
              <w:jc w:val="center"/>
              <w:rPr>
                <w:ins w:id="16693" w:author="28.541_CR0287R1_(Rel-16)_eNRM" w:date="2020-06-29T10:24:00Z"/>
                <w:lang w:eastAsia="zh-CN"/>
              </w:rPr>
            </w:pPr>
            <w:ins w:id="16694" w:author="28.541_CR0287R1_(Rel-16)_eNRM" w:date="2020-06-29T10:24:00Z">
              <w:r w:rsidRPr="002B15AA">
                <w:rPr>
                  <w:rFonts w:hint="eastAsia"/>
                  <w:lang w:eastAsia="zh-CN"/>
                </w:rPr>
                <w:t>M</w:t>
              </w:r>
            </w:ins>
          </w:p>
        </w:tc>
        <w:tc>
          <w:tcPr>
            <w:tcW w:w="1292" w:type="dxa"/>
          </w:tcPr>
          <w:p w:rsidR="00BF3C44" w:rsidRPr="002B15AA" w:rsidRDefault="00BF3C44" w:rsidP="00AB10BE">
            <w:pPr>
              <w:pStyle w:val="TAL"/>
              <w:jc w:val="center"/>
              <w:rPr>
                <w:ins w:id="16695" w:author="28.541_CR0287R1_(Rel-16)_eNRM" w:date="2020-06-29T10:24:00Z"/>
                <w:lang w:eastAsia="zh-CN"/>
              </w:rPr>
            </w:pPr>
            <w:ins w:id="16696" w:author="28.541_CR0287R1_(Rel-16)_eNRM" w:date="2020-06-29T10:24:00Z">
              <w:r w:rsidRPr="002B15AA">
                <w:rPr>
                  <w:rFonts w:cs="Arial"/>
                </w:rPr>
                <w:t>T</w:t>
              </w:r>
            </w:ins>
          </w:p>
        </w:tc>
        <w:tc>
          <w:tcPr>
            <w:tcW w:w="1275" w:type="dxa"/>
          </w:tcPr>
          <w:p w:rsidR="00BF3C44" w:rsidRPr="002B15AA" w:rsidRDefault="00BF3C44" w:rsidP="00AB10BE">
            <w:pPr>
              <w:pStyle w:val="TAL"/>
              <w:jc w:val="center"/>
              <w:rPr>
                <w:ins w:id="16697" w:author="28.541_CR0287R1_(Rel-16)_eNRM" w:date="2020-06-29T10:24:00Z"/>
                <w:lang w:eastAsia="zh-CN"/>
              </w:rPr>
            </w:pPr>
            <w:ins w:id="16698" w:author="28.541_CR0287R1_(Rel-16)_eNRM" w:date="2020-06-29T10:24:00Z">
              <w:r>
                <w:rPr>
                  <w:rFonts w:cs="Arial"/>
                  <w:lang w:eastAsia="zh-CN"/>
                </w:rPr>
                <w:t>T</w:t>
              </w:r>
            </w:ins>
          </w:p>
        </w:tc>
        <w:tc>
          <w:tcPr>
            <w:tcW w:w="1283" w:type="dxa"/>
          </w:tcPr>
          <w:p w:rsidR="00BF3C44" w:rsidRPr="002B15AA" w:rsidRDefault="00BF3C44" w:rsidP="00AB10BE">
            <w:pPr>
              <w:pStyle w:val="TAL"/>
              <w:jc w:val="center"/>
              <w:rPr>
                <w:ins w:id="16699" w:author="28.541_CR0287R1_(Rel-16)_eNRM" w:date="2020-06-29T10:24:00Z"/>
                <w:lang w:eastAsia="zh-CN"/>
              </w:rPr>
            </w:pPr>
            <w:ins w:id="16700" w:author="28.541_CR0287R1_(Rel-16)_eNRM" w:date="2020-06-29T10:24:00Z">
              <w:r w:rsidRPr="002B15AA">
                <w:rPr>
                  <w:rFonts w:cs="Arial"/>
                </w:rPr>
                <w:t>F</w:t>
              </w:r>
            </w:ins>
          </w:p>
        </w:tc>
        <w:tc>
          <w:tcPr>
            <w:tcW w:w="1483" w:type="dxa"/>
          </w:tcPr>
          <w:p w:rsidR="00BF3C44" w:rsidRPr="002B15AA" w:rsidRDefault="00BF3C44" w:rsidP="00AB10BE">
            <w:pPr>
              <w:pStyle w:val="TAL"/>
              <w:jc w:val="center"/>
              <w:rPr>
                <w:ins w:id="16701" w:author="28.541_CR0287R1_(Rel-16)_eNRM" w:date="2020-06-29T10:24:00Z"/>
                <w:lang w:eastAsia="zh-CN"/>
              </w:rPr>
            </w:pPr>
            <w:ins w:id="16702" w:author="28.541_CR0287R1_(Rel-16)_eNRM" w:date="2020-06-29T10:24:00Z">
              <w:r w:rsidRPr="002B15AA">
                <w:rPr>
                  <w:rFonts w:cs="Arial"/>
                  <w:lang w:eastAsia="zh-CN"/>
                </w:rPr>
                <w:t>T</w:t>
              </w:r>
            </w:ins>
          </w:p>
        </w:tc>
      </w:tr>
      <w:tr w:rsidR="00BF3C44" w:rsidRPr="002B15AA" w:rsidTr="00AB10BE">
        <w:trPr>
          <w:cantSplit/>
          <w:trHeight w:val="210"/>
          <w:jc w:val="center"/>
          <w:ins w:id="16703" w:author="28.541_CR0287R1_(Rel-16)_eNRM" w:date="2020-06-29T10:24:00Z"/>
        </w:trPr>
        <w:tc>
          <w:tcPr>
            <w:tcW w:w="3349" w:type="dxa"/>
          </w:tcPr>
          <w:p w:rsidR="00BF3C44" w:rsidRDefault="00BF3C44" w:rsidP="00AB10BE">
            <w:pPr>
              <w:pStyle w:val="TAL"/>
              <w:rPr>
                <w:ins w:id="16704" w:author="28.541_CR0287R1_(Rel-16)_eNRM" w:date="2020-06-29T10:24:00Z"/>
                <w:rFonts w:ascii="Courier New" w:hAnsi="Courier New" w:cs="Courier New"/>
              </w:rPr>
            </w:pPr>
            <w:ins w:id="16705" w:author="28.541_CR0287R1_(Rel-16)_eNRM" w:date="2020-06-29T10:24:00Z">
              <w:r>
                <w:rPr>
                  <w:rFonts w:ascii="Courier New" w:hAnsi="Courier New" w:cs="Courier New"/>
                </w:rPr>
                <w:t>dscp</w:t>
              </w:r>
            </w:ins>
          </w:p>
        </w:tc>
        <w:tc>
          <w:tcPr>
            <w:tcW w:w="947" w:type="dxa"/>
          </w:tcPr>
          <w:p w:rsidR="00BF3C44" w:rsidRPr="002B15AA" w:rsidRDefault="00BF3C44" w:rsidP="00AB10BE">
            <w:pPr>
              <w:pStyle w:val="TAL"/>
              <w:jc w:val="center"/>
              <w:rPr>
                <w:ins w:id="16706" w:author="28.541_CR0287R1_(Rel-16)_eNRM" w:date="2020-06-29T10:24:00Z"/>
                <w:lang w:eastAsia="zh-CN"/>
              </w:rPr>
            </w:pPr>
            <w:ins w:id="16707" w:author="28.541_CR0287R1_(Rel-16)_eNRM" w:date="2020-06-29T10:24:00Z">
              <w:r w:rsidRPr="002B15AA">
                <w:rPr>
                  <w:rFonts w:hint="eastAsia"/>
                  <w:lang w:eastAsia="zh-CN"/>
                </w:rPr>
                <w:t>M</w:t>
              </w:r>
            </w:ins>
          </w:p>
        </w:tc>
        <w:tc>
          <w:tcPr>
            <w:tcW w:w="1292" w:type="dxa"/>
          </w:tcPr>
          <w:p w:rsidR="00BF3C44" w:rsidRPr="002B15AA" w:rsidRDefault="00BF3C44" w:rsidP="00AB10BE">
            <w:pPr>
              <w:pStyle w:val="TAL"/>
              <w:jc w:val="center"/>
              <w:rPr>
                <w:ins w:id="16708" w:author="28.541_CR0287R1_(Rel-16)_eNRM" w:date="2020-06-29T10:24:00Z"/>
                <w:rFonts w:cs="Arial"/>
              </w:rPr>
            </w:pPr>
            <w:ins w:id="16709" w:author="28.541_CR0287R1_(Rel-16)_eNRM" w:date="2020-06-29T10:24:00Z">
              <w:r w:rsidRPr="002B15AA">
                <w:rPr>
                  <w:rFonts w:cs="Arial"/>
                </w:rPr>
                <w:t>T</w:t>
              </w:r>
            </w:ins>
          </w:p>
        </w:tc>
        <w:tc>
          <w:tcPr>
            <w:tcW w:w="1275" w:type="dxa"/>
          </w:tcPr>
          <w:p w:rsidR="00BF3C44" w:rsidRDefault="00BF3C44" w:rsidP="00AB10BE">
            <w:pPr>
              <w:pStyle w:val="TAL"/>
              <w:jc w:val="center"/>
              <w:rPr>
                <w:ins w:id="16710" w:author="28.541_CR0287R1_(Rel-16)_eNRM" w:date="2020-06-29T10:24:00Z"/>
                <w:rFonts w:cs="Arial"/>
                <w:lang w:eastAsia="zh-CN"/>
              </w:rPr>
            </w:pPr>
            <w:ins w:id="16711" w:author="28.541_CR0287R1_(Rel-16)_eNRM" w:date="2020-06-29T10:24:00Z">
              <w:r>
                <w:rPr>
                  <w:rFonts w:cs="Arial"/>
                  <w:lang w:eastAsia="zh-CN"/>
                </w:rPr>
                <w:t>T</w:t>
              </w:r>
            </w:ins>
          </w:p>
        </w:tc>
        <w:tc>
          <w:tcPr>
            <w:tcW w:w="1283" w:type="dxa"/>
          </w:tcPr>
          <w:p w:rsidR="00BF3C44" w:rsidRPr="002B15AA" w:rsidRDefault="00BF3C44" w:rsidP="00AB10BE">
            <w:pPr>
              <w:pStyle w:val="TAL"/>
              <w:jc w:val="center"/>
              <w:rPr>
                <w:ins w:id="16712" w:author="28.541_CR0287R1_(Rel-16)_eNRM" w:date="2020-06-29T10:24:00Z"/>
                <w:rFonts w:cs="Arial"/>
              </w:rPr>
            </w:pPr>
            <w:ins w:id="16713" w:author="28.541_CR0287R1_(Rel-16)_eNRM" w:date="2020-06-29T10:24:00Z">
              <w:r w:rsidRPr="002B15AA">
                <w:rPr>
                  <w:rFonts w:cs="Arial"/>
                </w:rPr>
                <w:t>F</w:t>
              </w:r>
            </w:ins>
          </w:p>
        </w:tc>
        <w:tc>
          <w:tcPr>
            <w:tcW w:w="1483" w:type="dxa"/>
          </w:tcPr>
          <w:p w:rsidR="00BF3C44" w:rsidRPr="002B15AA" w:rsidRDefault="00BF3C44" w:rsidP="00AB10BE">
            <w:pPr>
              <w:pStyle w:val="TAL"/>
              <w:jc w:val="center"/>
              <w:rPr>
                <w:ins w:id="16714" w:author="28.541_CR0287R1_(Rel-16)_eNRM" w:date="2020-06-29T10:24:00Z"/>
                <w:rFonts w:cs="Arial"/>
                <w:lang w:eastAsia="zh-CN"/>
              </w:rPr>
            </w:pPr>
            <w:ins w:id="16715" w:author="28.541_CR0287R1_(Rel-16)_eNRM" w:date="2020-06-29T10:24:00Z">
              <w:r w:rsidRPr="002B15AA">
                <w:rPr>
                  <w:rFonts w:cs="Arial"/>
                  <w:lang w:eastAsia="zh-CN"/>
                </w:rPr>
                <w:t>T</w:t>
              </w:r>
            </w:ins>
          </w:p>
        </w:tc>
      </w:tr>
    </w:tbl>
    <w:p w:rsidR="00BF3C44" w:rsidRDefault="00BF3C44" w:rsidP="00BF3C44">
      <w:pPr>
        <w:pStyle w:val="Heading4"/>
        <w:rPr>
          <w:ins w:id="16716" w:author="28.541_CR0287R1_(Rel-16)_eNRM" w:date="2020-06-29T10:24:00Z"/>
          <w:lang w:val="en-US"/>
        </w:rPr>
      </w:pPr>
      <w:bookmarkStart w:id="16717" w:name="_Toc44341610"/>
      <w:ins w:id="16718" w:author="28.541_CR0287R1_(Rel-16)_eNRM" w:date="2020-06-29T10:24:00Z">
        <w:r>
          <w:t>5.3.79</w:t>
        </w:r>
        <w:r w:rsidRPr="00945E78">
          <w:rPr>
            <w:lang w:val="en-US"/>
          </w:rPr>
          <w:t>.</w:t>
        </w:r>
        <w:r>
          <w:rPr>
            <w:lang w:val="en-US"/>
          </w:rPr>
          <w:t>3</w:t>
        </w:r>
        <w:r w:rsidRPr="00945E78">
          <w:rPr>
            <w:lang w:val="en-US"/>
          </w:rPr>
          <w:tab/>
          <w:t>Attribute</w:t>
        </w:r>
        <w:r>
          <w:rPr>
            <w:lang w:val="en-US"/>
          </w:rPr>
          <w:t xml:space="preserve"> constraints</w:t>
        </w:r>
        <w:bookmarkEnd w:id="16717"/>
      </w:ins>
    </w:p>
    <w:p w:rsidR="00BF3C44" w:rsidRPr="002132B5" w:rsidRDefault="00BF3C44" w:rsidP="00BF3C44">
      <w:pPr>
        <w:rPr>
          <w:ins w:id="16719" w:author="28.541_CR0287R1_(Rel-16)_eNRM" w:date="2020-06-29T10:24:00Z"/>
          <w:lang w:val="en-US"/>
        </w:rPr>
      </w:pPr>
      <w:ins w:id="16720" w:author="28.541_CR0287R1_(Rel-16)_eNRM" w:date="2020-06-29T10:24:00Z">
        <w:r>
          <w:rPr>
            <w:lang w:val="en-US"/>
          </w:rPr>
          <w:t>None</w:t>
        </w:r>
      </w:ins>
    </w:p>
    <w:p w:rsidR="00BF3C44" w:rsidRDefault="00BF3C44" w:rsidP="00BF3C44">
      <w:pPr>
        <w:pStyle w:val="Heading4"/>
        <w:rPr>
          <w:ins w:id="16721" w:author="28.541_CR0287R1_(Rel-16)_eNRM" w:date="2020-06-29T10:24:00Z"/>
          <w:lang w:val="en-US"/>
        </w:rPr>
      </w:pPr>
      <w:bookmarkStart w:id="16722" w:name="_Toc44341611"/>
      <w:ins w:id="16723" w:author="28.541_CR0287R1_(Rel-16)_eNRM" w:date="2020-06-29T10:24:00Z">
        <w:r>
          <w:t>5.3.79.4</w:t>
        </w:r>
        <w:r>
          <w:tab/>
          <w:t>Notifications</w:t>
        </w:r>
        <w:bookmarkEnd w:id="16722"/>
      </w:ins>
    </w:p>
    <w:p w:rsidR="00A24E3A" w:rsidRPr="002B15AA" w:rsidDel="00F44B7B" w:rsidRDefault="00BF3C44" w:rsidP="00A24E3A">
      <w:pPr>
        <w:rPr>
          <w:del w:id="16724" w:author="28.541_CR0286R1_(Rel-16)_eNRM" w:date="2020-06-26T17:53:00Z"/>
        </w:rPr>
      </w:pPr>
      <w:ins w:id="16725" w:author="28.541_CR0287R1_(Rel-16)_eNRM" w:date="2020-06-29T10:24:00Z">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ins>
    </w:p>
    <w:p w:rsidR="00E154AB" w:rsidRPr="002B15AA" w:rsidRDefault="00E154AB" w:rsidP="00E154AB">
      <w:pPr>
        <w:pStyle w:val="Heading2"/>
      </w:pPr>
      <w:bookmarkStart w:id="16726" w:name="_Toc19888529"/>
      <w:bookmarkStart w:id="16727" w:name="_Toc27405447"/>
      <w:bookmarkStart w:id="16728" w:name="_Toc35878637"/>
      <w:bookmarkStart w:id="16729" w:name="_Toc36220453"/>
      <w:bookmarkStart w:id="16730" w:name="_Toc36474551"/>
      <w:bookmarkStart w:id="16731" w:name="_Toc36542823"/>
      <w:bookmarkStart w:id="16732" w:name="_Toc36543644"/>
      <w:bookmarkStart w:id="16733" w:name="_Toc36567882"/>
      <w:bookmarkStart w:id="16734" w:name="_Toc44341612"/>
      <w:r w:rsidRPr="002B15AA">
        <w:lastRenderedPageBreak/>
        <w:t>5.4</w:t>
      </w:r>
      <w:r w:rsidRPr="002B15AA">
        <w:tab/>
        <w:t>Attribute definitions</w:t>
      </w:r>
      <w:bookmarkEnd w:id="16726"/>
      <w:bookmarkEnd w:id="16727"/>
      <w:bookmarkEnd w:id="16728"/>
      <w:bookmarkEnd w:id="16729"/>
      <w:bookmarkEnd w:id="16730"/>
      <w:bookmarkEnd w:id="16731"/>
      <w:bookmarkEnd w:id="16732"/>
      <w:bookmarkEnd w:id="16733"/>
      <w:bookmarkEnd w:id="16734"/>
    </w:p>
    <w:p w:rsidR="00E154AB" w:rsidRPr="002B15AA" w:rsidRDefault="00E154AB" w:rsidP="00E154AB">
      <w:pPr>
        <w:pStyle w:val="Heading3"/>
        <w:rPr>
          <w:rFonts w:cs="Arial"/>
          <w:lang w:eastAsia="zh-CN"/>
        </w:rPr>
      </w:pPr>
      <w:bookmarkStart w:id="16735" w:name="_Toc19888530"/>
      <w:bookmarkStart w:id="16736" w:name="_Toc27405448"/>
      <w:bookmarkStart w:id="16737" w:name="_Toc35878638"/>
      <w:bookmarkStart w:id="16738" w:name="_Toc36220454"/>
      <w:bookmarkStart w:id="16739" w:name="_Toc36474552"/>
      <w:bookmarkStart w:id="16740" w:name="_Toc36542824"/>
      <w:bookmarkStart w:id="16741" w:name="_Toc36543645"/>
      <w:bookmarkStart w:id="16742" w:name="_Toc36567883"/>
      <w:bookmarkStart w:id="16743" w:name="_Toc44341613"/>
      <w:r w:rsidRPr="002B15AA">
        <w:rPr>
          <w:rFonts w:cs="Arial"/>
          <w:lang w:eastAsia="zh-CN"/>
        </w:rPr>
        <w:t>5.4.1</w:t>
      </w:r>
      <w:r w:rsidRPr="002B15AA">
        <w:rPr>
          <w:rFonts w:cs="Arial"/>
          <w:lang w:eastAsia="zh-CN"/>
        </w:rPr>
        <w:tab/>
        <w:t>Attribute properties</w:t>
      </w:r>
      <w:bookmarkEnd w:id="16735"/>
      <w:bookmarkEnd w:id="16736"/>
      <w:bookmarkEnd w:id="16737"/>
      <w:bookmarkEnd w:id="16738"/>
      <w:bookmarkEnd w:id="16739"/>
      <w:bookmarkEnd w:id="16740"/>
      <w:bookmarkEnd w:id="16741"/>
      <w:bookmarkEnd w:id="16742"/>
      <w:bookmarkEnd w:id="16743"/>
    </w:p>
    <w:p w:rsidR="00E154AB" w:rsidRPr="002B15AA" w:rsidRDefault="00E154AB" w:rsidP="00E154AB">
      <w:r w:rsidRPr="002B15AA">
        <w:rPr>
          <w:rFonts w:cs="Arial"/>
        </w:rPr>
        <w:t>The following table</w:t>
      </w:r>
      <w:r w:rsidRPr="002B15AA">
        <w:t xml:space="preserve"> defines the attributes that are present in several Information Object Classes (IOCs) of the present document.</w:t>
      </w:r>
    </w:p>
    <w:tbl>
      <w:tblPr>
        <w:tblW w:w="9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
        <w:gridCol w:w="87"/>
        <w:gridCol w:w="1840"/>
        <w:gridCol w:w="112"/>
        <w:gridCol w:w="83"/>
        <w:gridCol w:w="5333"/>
        <w:gridCol w:w="112"/>
        <w:gridCol w:w="85"/>
        <w:gridCol w:w="1699"/>
        <w:gridCol w:w="112"/>
        <w:gridCol w:w="89"/>
      </w:tblGrid>
      <w:tr w:rsidR="00E154AB" w:rsidRPr="002B15AA" w:rsidTr="00583841">
        <w:trPr>
          <w:gridAfter w:val="2"/>
          <w:wAfter w:w="104" w:type="pct"/>
          <w:cantSplit/>
          <w:tblHeader/>
          <w:jc w:val="center"/>
        </w:trPr>
        <w:tc>
          <w:tcPr>
            <w:tcW w:w="1055" w:type="pct"/>
            <w:gridSpan w:val="3"/>
            <w:shd w:val="clear" w:color="auto" w:fill="E0E0E0"/>
          </w:tcPr>
          <w:p w:rsidR="00E154AB" w:rsidRPr="002B15AA" w:rsidRDefault="00E154AB" w:rsidP="00583841">
            <w:pPr>
              <w:pStyle w:val="TAH"/>
            </w:pPr>
            <w:r w:rsidRPr="002B15AA">
              <w:lastRenderedPageBreak/>
              <w:t>Attribute Name</w:t>
            </w:r>
          </w:p>
        </w:tc>
        <w:tc>
          <w:tcPr>
            <w:tcW w:w="2860" w:type="pct"/>
            <w:gridSpan w:val="3"/>
            <w:shd w:val="clear" w:color="auto" w:fill="E0E0E0"/>
          </w:tcPr>
          <w:p w:rsidR="00E154AB" w:rsidRPr="002B15AA" w:rsidRDefault="00E154AB" w:rsidP="00583841">
            <w:pPr>
              <w:pStyle w:val="TAH"/>
            </w:pPr>
            <w:r w:rsidRPr="002B15AA">
              <w:t>Documentation and Allowed Values</w:t>
            </w:r>
          </w:p>
        </w:tc>
        <w:tc>
          <w:tcPr>
            <w:tcW w:w="981" w:type="pct"/>
            <w:gridSpan w:val="3"/>
            <w:shd w:val="clear" w:color="auto" w:fill="E0E0E0"/>
          </w:tcPr>
          <w:p w:rsidR="00E154AB" w:rsidRPr="002B15AA" w:rsidRDefault="00E154AB" w:rsidP="00583841">
            <w:pPr>
              <w:pStyle w:val="TAH"/>
            </w:pPr>
            <w:r w:rsidRPr="002B15AA">
              <w:rPr>
                <w:rFonts w:cs="Arial"/>
                <w:szCs w:val="18"/>
              </w:rPr>
              <w:t>Properties</w:t>
            </w:r>
          </w:p>
        </w:tc>
      </w:tr>
      <w:tr w:rsidR="00E154AB" w:rsidRPr="002B15AA" w:rsidTr="00583841">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hint="eastAsia"/>
              </w:rPr>
              <w:t>aMFIde</w:t>
            </w:r>
            <w:r w:rsidRPr="002B15AA">
              <w:rPr>
                <w:rFonts w:ascii="Courier New" w:hAnsi="Courier New" w:cs="Courier New"/>
              </w:rPr>
              <w:t>n</w:t>
            </w:r>
            <w:r w:rsidRPr="002B15AA">
              <w:rPr>
                <w:rFonts w:ascii="Courier New" w:hAnsi="Courier New" w:cs="Courier New" w:hint="eastAsia"/>
              </w:rPr>
              <w:t>tifier</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The AMFI is constructed from an AMF Region ID, an AMF Set ID and an AMF Pointer. The AMF Region ID identifies the region, the AMF Set ID uniquely identifies the AMF Set within the AMF Region, and the AMF Pointer uniquely identifies the AMF within the AMF Set. (Ref. 3GPP TS 23.003 [13])</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Integer</w:t>
            </w:r>
          </w:p>
          <w:p w:rsidR="00E154AB" w:rsidRPr="002B15AA" w:rsidRDefault="00E154AB" w:rsidP="00583841">
            <w:pPr>
              <w:pStyle w:val="TAL"/>
              <w:rPr>
                <w:lang w:eastAsia="zh-CN"/>
              </w:rPr>
            </w:pPr>
            <w:r w:rsidRPr="002B15AA">
              <w:t xml:space="preserve">multiplicity: </w:t>
            </w:r>
            <w:r w:rsidRPr="002B15AA">
              <w:rPr>
                <w:rFonts w:hint="eastAsia"/>
                <w:lang w:eastAsia="zh-CN"/>
              </w:rPr>
              <w:t>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allowedValues: N/A</w:t>
            </w:r>
          </w:p>
          <w:p w:rsidR="00E154AB" w:rsidRPr="002B15AA" w:rsidRDefault="00E154AB" w:rsidP="00583841">
            <w:pPr>
              <w:pStyle w:val="TAL"/>
            </w:pPr>
            <w:r w:rsidRPr="002B15AA">
              <w:t xml:space="preserve">isNullable: </w:t>
            </w:r>
            <w:r w:rsidRPr="00212C37">
              <w:rPr>
                <w:rFonts w:cs="Arial"/>
                <w:szCs w:val="18"/>
              </w:rPr>
              <w:t>False</w:t>
            </w:r>
          </w:p>
        </w:tc>
      </w:tr>
      <w:tr w:rsidR="00E154AB" w:rsidRPr="002B15AA" w:rsidTr="00583841">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hint="eastAsia"/>
              </w:rPr>
              <w:t>aMF</w:t>
            </w:r>
            <w:r w:rsidRPr="002B15AA">
              <w:rPr>
                <w:rFonts w:ascii="Courier New" w:hAnsi="Courier New" w:cs="Courier New"/>
              </w:rPr>
              <w:t>SetId</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rPr>
                <w:rFonts w:hint="eastAsia"/>
              </w:rPr>
              <w:t>It represe</w:t>
            </w:r>
            <w:r w:rsidRPr="002B15AA">
              <w:t>n</w:t>
            </w:r>
            <w:r w:rsidRPr="002B15AA">
              <w:rPr>
                <w:rFonts w:hint="eastAsia"/>
              </w:rPr>
              <w:t>ts the AMF Set ID, which i</w:t>
            </w:r>
            <w:r w:rsidRPr="002B15AA">
              <w:t>s</w:t>
            </w:r>
            <w:r w:rsidRPr="002B15AA">
              <w:rPr>
                <w:rFonts w:hint="eastAsia"/>
              </w:rPr>
              <w:t xml:space="preserve"> uniquely </w:t>
            </w:r>
            <w:r w:rsidRPr="002B15AA">
              <w:t>identifies</w:t>
            </w:r>
            <w:r w:rsidRPr="002B15AA">
              <w:rPr>
                <w:rFonts w:hint="eastAsia"/>
              </w:rPr>
              <w:t xml:space="preserve"> the AMF Set within the AMF Region.</w:t>
            </w:r>
          </w:p>
          <w:p w:rsidR="00E154AB" w:rsidRPr="002B15AA" w:rsidRDefault="00E154AB" w:rsidP="00583841">
            <w:pPr>
              <w:pStyle w:val="TAL"/>
            </w:pPr>
            <w:r w:rsidRPr="002B15AA">
              <w:t>allowedValues: defined in subclause 2.10.1 of 3GPP TS 23.003 [13].</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Integer</w:t>
            </w:r>
          </w:p>
          <w:p w:rsidR="00E154AB" w:rsidRPr="002B15AA" w:rsidRDefault="00E154AB" w:rsidP="00583841">
            <w:pPr>
              <w:pStyle w:val="TAL"/>
              <w:rPr>
                <w:lang w:eastAsia="zh-CN"/>
              </w:rPr>
            </w:pPr>
            <w:r w:rsidRPr="002B15AA">
              <w:t xml:space="preserve">multiplicity: </w:t>
            </w:r>
            <w:r w:rsidRPr="002B15AA">
              <w:rPr>
                <w:rFonts w:hint="eastAsia"/>
                <w:lang w:eastAsia="zh-CN"/>
              </w:rPr>
              <w:t>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allowedValues: N/A</w:t>
            </w:r>
          </w:p>
          <w:p w:rsidR="00E154AB" w:rsidRPr="002B15AA" w:rsidRDefault="00E154AB" w:rsidP="00583841">
            <w:pPr>
              <w:pStyle w:val="TAL"/>
            </w:pPr>
            <w:r w:rsidRPr="002B15AA">
              <w:t xml:space="preserve">isNullable: </w:t>
            </w:r>
            <w:r w:rsidRPr="002B15AA">
              <w:rPr>
                <w:rFonts w:cs="Arial"/>
              </w:rPr>
              <w:t>False</w:t>
            </w:r>
          </w:p>
        </w:tc>
      </w:tr>
      <w:tr w:rsidR="00E154AB" w:rsidRPr="002B15AA" w:rsidTr="00583841">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hint="eastAsia"/>
              </w:rPr>
              <w:t>aMFSetMemberList</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It is the list of DNs of AMFFunction instances of</w:t>
            </w:r>
            <w:r w:rsidRPr="002B15AA">
              <w:rPr>
                <w:rFonts w:hint="eastAsia"/>
              </w:rPr>
              <w:t xml:space="preserve"> </w:t>
            </w:r>
            <w:r w:rsidRPr="002B15AA">
              <w:t>the AMFSet.</w:t>
            </w:r>
            <w:r w:rsidRPr="002B15AA">
              <w:rPr>
                <w:rFonts w:hint="eastAsia"/>
              </w:rPr>
              <w:t xml:space="preserve"> </w:t>
            </w:r>
          </w:p>
          <w:p w:rsidR="00E154AB" w:rsidRPr="002B15AA" w:rsidRDefault="00E154AB" w:rsidP="00583841">
            <w:pPr>
              <w:pStyle w:val="TAL"/>
            </w:pPr>
          </w:p>
          <w:p w:rsidR="00E154AB" w:rsidRPr="002B15AA" w:rsidRDefault="00E154AB" w:rsidP="00583841">
            <w:pPr>
              <w:pStyle w:val="TAL"/>
            </w:pPr>
            <w:r w:rsidRPr="002B15AA">
              <w:t>allowedValues: N/A</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DN</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T</w:t>
            </w:r>
            <w:r w:rsidRPr="002B15AA">
              <w:rPr>
                <w:rFonts w:hint="eastAsia"/>
              </w:rPr>
              <w:t>rue</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tc>
      </w:tr>
      <w:tr w:rsidR="00E154AB" w:rsidRPr="002B15AA" w:rsidTr="00583841">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hint="eastAsia"/>
              </w:rPr>
              <w:t>aMFRegionId</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rPr>
                <w:rFonts w:hint="eastAsia"/>
              </w:rPr>
              <w:t xml:space="preserve">It </w:t>
            </w:r>
            <w:r w:rsidRPr="002B15AA">
              <w:t>represents</w:t>
            </w:r>
            <w:r w:rsidRPr="002B15AA">
              <w:rPr>
                <w:rFonts w:hint="eastAsia"/>
              </w:rPr>
              <w:t xml:space="preserve"> the AMF </w:t>
            </w:r>
            <w:r w:rsidRPr="002B15AA">
              <w:t>Region</w:t>
            </w:r>
            <w:r w:rsidRPr="002B15AA">
              <w:rPr>
                <w:rFonts w:hint="eastAsia"/>
              </w:rPr>
              <w:t xml:space="preserve"> ID, </w:t>
            </w:r>
            <w:r w:rsidRPr="002B15AA">
              <w:t>which</w:t>
            </w:r>
            <w:r w:rsidRPr="002B15AA">
              <w:rPr>
                <w:rFonts w:hint="eastAsia"/>
              </w:rPr>
              <w:t xml:space="preserve"> </w:t>
            </w:r>
            <w:r w:rsidRPr="002B15AA">
              <w:t>identifies the region.</w:t>
            </w:r>
          </w:p>
          <w:p w:rsidR="00E154AB" w:rsidRPr="002B15AA" w:rsidRDefault="00E154AB" w:rsidP="00583841">
            <w:pPr>
              <w:pStyle w:val="TAL"/>
            </w:pPr>
          </w:p>
          <w:p w:rsidR="00E154AB" w:rsidRPr="002B15AA" w:rsidRDefault="00E154AB" w:rsidP="00583841">
            <w:pPr>
              <w:pStyle w:val="TAL"/>
            </w:pPr>
            <w:r w:rsidRPr="002B15AA">
              <w:t>allowedValues: defined in subclause 2.10.1 of 3GPP TS 23.003 [13].</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Integer</w:t>
            </w:r>
          </w:p>
          <w:p w:rsidR="00E154AB" w:rsidRPr="002B15AA" w:rsidRDefault="00E154AB" w:rsidP="00583841">
            <w:pPr>
              <w:pStyle w:val="TAL"/>
            </w:pPr>
            <w:r w:rsidRPr="002B15AA">
              <w:t xml:space="preserve">multiplicity: </w:t>
            </w:r>
            <w:r w:rsidRPr="002B15AA">
              <w:rPr>
                <w:rFonts w:hint="eastAsia"/>
              </w:rPr>
              <w:t>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allowedValues: N/A</w:t>
            </w:r>
          </w:p>
          <w:p w:rsidR="00E154AB" w:rsidRPr="002B15AA" w:rsidRDefault="00E154AB" w:rsidP="00583841">
            <w:pPr>
              <w:pStyle w:val="TAL"/>
            </w:pPr>
            <w:r w:rsidRPr="002B15AA">
              <w:t>isNullable: False</w:t>
            </w:r>
          </w:p>
        </w:tc>
      </w:tr>
      <w:tr w:rsidR="00E154AB" w:rsidRPr="002B15AA" w:rsidTr="00583841">
        <w:tblPrEx>
          <w:jc w:val="left"/>
        </w:tblPrEx>
        <w:trPr>
          <w:gridBefore w:val="2"/>
          <w:wBefore w:w="103" w:type="pct"/>
          <w:cantSplit/>
          <w:tblHeader/>
        </w:trPr>
        <w:tc>
          <w:tcPr>
            <w:tcW w:w="1053"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rPr>
              <w:t xml:space="preserve">localAddress </w:t>
            </w:r>
          </w:p>
          <w:p w:rsidR="00E154AB" w:rsidRPr="002B15AA" w:rsidRDefault="00E154AB" w:rsidP="00583841">
            <w:pPr>
              <w:pStyle w:val="TAL"/>
              <w:rPr>
                <w:rFonts w:ascii="Courier New" w:hAnsi="Courier New" w:cs="Courier New"/>
              </w:rPr>
            </w:pPr>
          </w:p>
        </w:tc>
        <w:tc>
          <w:tcPr>
            <w:tcW w:w="2861"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This parameter specifies the localAddress including IP address and VLAN ID used for initialization of the underlying transport.</w:t>
            </w:r>
          </w:p>
          <w:p w:rsidR="00E154AB" w:rsidRPr="002B15AA" w:rsidRDefault="00E154AB" w:rsidP="00583841">
            <w:pPr>
              <w:pStyle w:val="TAL"/>
            </w:pPr>
            <w:r w:rsidRPr="002B15AA">
              <w:br/>
              <w:t>First string is IP address, IP address can be an IPv4 address (See RFC 791 [37]) or an IPv6 address (See RFC 2373 [38]).</w:t>
            </w:r>
          </w:p>
          <w:p w:rsidR="00E154AB" w:rsidRPr="002B15AA" w:rsidRDefault="00E154AB" w:rsidP="00583841">
            <w:pPr>
              <w:pStyle w:val="TAL"/>
            </w:pPr>
            <w:r w:rsidRPr="002B15AA">
              <w:t xml:space="preserve">Second string is VLAN Id (See </w:t>
            </w:r>
            <w:r>
              <w:t>IEEE 802.1Q</w:t>
            </w:r>
            <w:r w:rsidRPr="002B15AA">
              <w:t xml:space="preserve"> [39]).</w:t>
            </w:r>
          </w:p>
        </w:tc>
        <w:tc>
          <w:tcPr>
            <w:tcW w:w="983"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String</w:t>
            </w:r>
          </w:p>
          <w:p w:rsidR="00E154AB" w:rsidRPr="002B15AA" w:rsidRDefault="00E154AB" w:rsidP="00583841">
            <w:pPr>
              <w:pStyle w:val="TAL"/>
            </w:pPr>
            <w:r w:rsidRPr="002B15AA">
              <w:t>multiplicity: 2</w:t>
            </w:r>
          </w:p>
          <w:p w:rsidR="00E154AB" w:rsidRPr="002B15AA" w:rsidRDefault="00E154AB" w:rsidP="00583841">
            <w:pPr>
              <w:pStyle w:val="TAL"/>
            </w:pPr>
            <w:r w:rsidRPr="002B15AA">
              <w:t>isOrdered: True</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p w:rsidR="00E154AB" w:rsidRPr="002B15AA" w:rsidRDefault="00E154AB" w:rsidP="00583841">
            <w:pPr>
              <w:pStyle w:val="TAL"/>
            </w:pPr>
          </w:p>
        </w:tc>
      </w:tr>
      <w:tr w:rsidR="00E154AB" w:rsidRPr="002B15AA" w:rsidTr="00583841">
        <w:tblPrEx>
          <w:jc w:val="left"/>
        </w:tblPrEx>
        <w:trPr>
          <w:gridBefore w:val="2"/>
          <w:wBefore w:w="103" w:type="pct"/>
          <w:cantSplit/>
          <w:tblHeader/>
        </w:trPr>
        <w:tc>
          <w:tcPr>
            <w:tcW w:w="1053"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rPr>
              <w:t>remoteAddress</w:t>
            </w:r>
          </w:p>
        </w:tc>
        <w:tc>
          <w:tcPr>
            <w:tcW w:w="2861"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Remote address including IP address used for initialization of the underlying transport.</w:t>
            </w:r>
          </w:p>
          <w:p w:rsidR="00E154AB" w:rsidRPr="002B15AA" w:rsidRDefault="00E154AB" w:rsidP="00583841">
            <w:pPr>
              <w:pStyle w:val="TAL"/>
              <w:rPr>
                <w:lang w:eastAsia="zh-CN"/>
              </w:rPr>
            </w:pPr>
            <w:r w:rsidRPr="002B15AA">
              <w:br/>
              <w:t>IP address can be an IPv4 address (See RFC 791 [37]) or an IPv6 address (See RFC 2373 [38]).</w:t>
            </w:r>
          </w:p>
        </w:tc>
        <w:tc>
          <w:tcPr>
            <w:tcW w:w="983"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String</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p w:rsidR="00E154AB" w:rsidRPr="002B15AA" w:rsidRDefault="00E154AB" w:rsidP="00583841">
            <w:pPr>
              <w:pStyle w:val="TAL"/>
            </w:pPr>
          </w:p>
        </w:tc>
      </w:tr>
      <w:tr w:rsidR="00E154AB" w:rsidRPr="002B15AA" w:rsidTr="00583841">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hint="eastAsia"/>
              </w:rPr>
              <w:t>nfProfile</w:t>
            </w:r>
            <w:r w:rsidRPr="002B15AA">
              <w:rPr>
                <w:rFonts w:ascii="Courier New" w:hAnsi="Courier New" w:cs="Courier New"/>
              </w:rPr>
              <w:t>List</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rPr>
                <w:rFonts w:hint="eastAsia"/>
              </w:rPr>
              <w:t xml:space="preserve">It is a </w:t>
            </w:r>
            <w:r w:rsidRPr="002B15AA">
              <w:t>set</w:t>
            </w:r>
            <w:r w:rsidRPr="002B15AA">
              <w:rPr>
                <w:rFonts w:hint="eastAsia"/>
              </w:rPr>
              <w:t xml:space="preserve"> of NFProfile(</w:t>
            </w:r>
            <w:r w:rsidRPr="002B15AA">
              <w:t>s</w:t>
            </w:r>
            <w:r w:rsidRPr="002B15AA">
              <w:rPr>
                <w:rFonts w:hint="eastAsia"/>
              </w:rPr>
              <w:t>) to be registe</w:t>
            </w:r>
            <w:r w:rsidRPr="002B15AA">
              <w:t>re</w:t>
            </w:r>
            <w:r w:rsidRPr="002B15AA">
              <w:rPr>
                <w:rFonts w:hint="eastAsia"/>
              </w:rPr>
              <w:t>d in the NRF instance.</w:t>
            </w:r>
            <w:r w:rsidRPr="002B15AA">
              <w:t xml:space="preserve"> NFProfile is defined in 3GPP TS 29.510 [23].</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&lt;&lt;dataType&gt;&gt;</w:t>
            </w:r>
          </w:p>
          <w:p w:rsidR="00E154AB" w:rsidRPr="002B15AA" w:rsidRDefault="00E154AB" w:rsidP="00583841">
            <w:pPr>
              <w:pStyle w:val="TAL"/>
            </w:pPr>
            <w:r w:rsidRPr="002B15AA">
              <w:t>multiplicity: *</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allowedValues: N/A</w:t>
            </w:r>
          </w:p>
          <w:p w:rsidR="00E154AB" w:rsidRPr="002B15AA" w:rsidRDefault="00E154AB" w:rsidP="00583841">
            <w:pPr>
              <w:pStyle w:val="TAL"/>
            </w:pPr>
            <w:r w:rsidRPr="002B15AA">
              <w:t>isNullable: False</w:t>
            </w:r>
          </w:p>
        </w:tc>
      </w:tr>
      <w:tr w:rsidR="00E154AB" w:rsidRPr="002B15AA" w:rsidTr="00583841">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2B15AA" w:rsidRDefault="007A0D51" w:rsidP="00583841">
            <w:pPr>
              <w:pStyle w:val="TAL"/>
              <w:rPr>
                <w:rFonts w:ascii="Courier New" w:hAnsi="Courier New" w:cs="Courier New"/>
              </w:rPr>
            </w:pPr>
            <w:ins w:id="16744" w:author="28.541_CR0269R1_(Rel-16)_TEI16" w:date="2020-06-26T14:44:00Z">
              <w:r w:rsidRPr="007F640A">
                <w:rPr>
                  <w:rFonts w:ascii="Courier New" w:hAnsi="Courier New" w:cs="Courier New"/>
                </w:rPr>
                <w:t>c</w:t>
              </w:r>
            </w:ins>
            <w:del w:id="16745" w:author="28.541_CR0269R1_(Rel-16)_TEI16" w:date="2020-06-26T14:44:00Z">
              <w:r w:rsidR="00E154AB" w:rsidRPr="002B15AA" w:rsidDel="007A0D51">
                <w:rPr>
                  <w:rFonts w:ascii="Courier New" w:hAnsi="Courier New" w:cs="Courier New" w:hint="eastAsia"/>
                </w:rPr>
                <w:delText>n</w:delText>
              </w:r>
            </w:del>
            <w:ins w:id="16746" w:author="28.541_CR0269R1_(Rel-16)_TEI16" w:date="2020-06-26T14:44:00Z">
              <w:r>
                <w:rPr>
                  <w:rFonts w:ascii="Courier New" w:hAnsi="Courier New" w:cs="Courier New"/>
                </w:rPr>
                <w:t>N</w:t>
              </w:r>
            </w:ins>
            <w:r w:rsidR="00E154AB" w:rsidRPr="002B15AA">
              <w:rPr>
                <w:rFonts w:ascii="Courier New" w:hAnsi="Courier New" w:cs="Courier New"/>
              </w:rPr>
              <w:t>SI</w:t>
            </w:r>
            <w:r w:rsidR="00E154AB" w:rsidRPr="002B15AA">
              <w:rPr>
                <w:rFonts w:ascii="Courier New" w:hAnsi="Courier New" w:cs="Courier New" w:hint="eastAsia"/>
              </w:rPr>
              <w:t>IdList</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It is a set of NSI I</w:t>
            </w:r>
            <w:ins w:id="16747" w:author="28.541_CR0269R1_(Rel-16)_TEI16" w:date="2020-06-26T14:44:00Z">
              <w:r w:rsidR="007A0D51">
                <w:t>D</w:t>
              </w:r>
            </w:ins>
            <w:del w:id="16748" w:author="28.541_CR0269R1_(Rel-16)_TEI16" w:date="2020-06-26T14:44:00Z">
              <w:r w:rsidRPr="002B15AA" w:rsidDel="007A0D51">
                <w:delText>d</w:delText>
              </w:r>
            </w:del>
            <w:r w:rsidRPr="002B15AA">
              <w:t xml:space="preserve">. </w:t>
            </w:r>
            <w:ins w:id="16749" w:author="28.541_CR0269R1_(Rel-16)_TEI16" w:date="2020-06-26T14:44:00Z">
              <w:r w:rsidR="007A0D51">
                <w:t xml:space="preserve">NSI ID is </w:t>
              </w:r>
              <w:r w:rsidR="007A0D51" w:rsidRPr="009E0DE1">
                <w:t>an identifier for</w:t>
              </w:r>
              <w:r w:rsidR="007A0D51">
                <w:t xml:space="preserve"> identifying the Core Network part of</w:t>
              </w:r>
              <w:r w:rsidR="007A0D51" w:rsidRPr="009E0DE1">
                <w:t xml:space="preserve"> a Network Slice instance</w:t>
              </w:r>
              <w:r w:rsidR="007A0D51">
                <w:t xml:space="preserve"> when multiple Network Slice instances of the same Network Slice are deployed, and there is a need to differentiate between them in the 5GC, see clause 3.1 of TS 23.501 [2] </w:t>
              </w:r>
            </w:ins>
            <w:del w:id="16750" w:author="28.541_CR0269R1_(Rel-16)_TEI16" w:date="2020-06-26T14:45:00Z">
              <w:r w:rsidRPr="002B15AA" w:rsidDel="007A0D51">
                <w:delText xml:space="preserve">The NSI ID is defined in </w:delText>
              </w:r>
            </w:del>
            <w:ins w:id="16751" w:author="28.541_CR0269R1_(Rel-16)_TEI16" w:date="2020-06-26T14:45:00Z">
              <w:r w:rsidR="007A0D51">
                <w:t xml:space="preserve">and </w:t>
              </w:r>
            </w:ins>
            <w:r w:rsidRPr="002B15AA">
              <w:t>subclause 6.1.6.2.</w:t>
            </w:r>
            <w:del w:id="16752" w:author="28.541_CR0269R1_(Rel-16)_TEI16" w:date="2020-06-26T14:45:00Z">
              <w:r w:rsidRPr="002B15AA" w:rsidDel="007A0D51">
                <w:delText xml:space="preserve">8 </w:delText>
              </w:r>
            </w:del>
            <w:ins w:id="16753" w:author="28.541_CR0269R1_(Rel-16)_TEI16" w:date="2020-06-26T14:45:00Z">
              <w:r w:rsidR="007A0D51" w:rsidRPr="007F640A">
                <w:t xml:space="preserve">7 </w:t>
              </w:r>
            </w:ins>
            <w:r w:rsidRPr="002B15AA">
              <w:t xml:space="preserve">of 3GPP TS 29.531 [24]. </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w:t>
            </w:r>
            <w:r>
              <w:t xml:space="preserve"> </w:t>
            </w:r>
            <w:r w:rsidRPr="002B15AA">
              <w:t>String</w:t>
            </w:r>
          </w:p>
          <w:p w:rsidR="00E154AB" w:rsidRPr="002B15AA" w:rsidRDefault="00E154AB" w:rsidP="00583841">
            <w:pPr>
              <w:pStyle w:val="TAL"/>
            </w:pPr>
            <w:r w:rsidRPr="002B15AA">
              <w:t>multiplicity: *</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allowedValues: N/A</w:t>
            </w:r>
          </w:p>
          <w:p w:rsidR="00E154AB" w:rsidRPr="002B15AA" w:rsidRDefault="00E154AB" w:rsidP="00583841">
            <w:pPr>
              <w:pStyle w:val="TAL"/>
            </w:pPr>
            <w:r w:rsidRPr="002B15AA">
              <w:t>isNullable: False</w:t>
            </w:r>
          </w:p>
        </w:tc>
      </w:tr>
      <w:tr w:rsidR="00E154AB" w:rsidRPr="002B15AA" w:rsidTr="00583841">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212C37" w:rsidRDefault="00E154AB" w:rsidP="00583841">
            <w:pPr>
              <w:pStyle w:val="TAL"/>
              <w:rPr>
                <w:rFonts w:ascii="Courier New" w:hAnsi="Courier New" w:cs="Courier New"/>
              </w:rPr>
            </w:pPr>
            <w:r w:rsidRPr="00212C37">
              <w:rPr>
                <w:rFonts w:ascii="Courier New" w:hAnsi="Courier New" w:cs="Courier New"/>
                <w:lang w:eastAsia="zh-CN"/>
              </w:rPr>
              <w:t>sNSSAIList</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7322D8" w:rsidRDefault="00E154AB" w:rsidP="00583841">
            <w:pPr>
              <w:pStyle w:val="TAL"/>
            </w:pPr>
            <w:r>
              <w:t>See subclause 4.4.1.</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cs="Arial"/>
              </w:rPr>
            </w:pPr>
          </w:p>
        </w:tc>
      </w:tr>
      <w:tr w:rsidR="00E154AB" w:rsidRPr="002B15AA" w:rsidTr="00583841">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lang w:eastAsia="zh-CN"/>
              </w:rPr>
              <w:t>sBIFQDN</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It is u</w:t>
            </w:r>
            <w:r w:rsidRPr="002B15AA">
              <w:rPr>
                <w:rFonts w:hint="eastAsia"/>
              </w:rPr>
              <w:t xml:space="preserve">sed to indicate the </w:t>
            </w:r>
            <w:r w:rsidRPr="002B15AA">
              <w:t>F</w:t>
            </w:r>
            <w:r w:rsidRPr="002B15AA">
              <w:rPr>
                <w:rFonts w:hint="eastAsia"/>
              </w:rPr>
              <w:t xml:space="preserve">QDN of the registered NF instance in service-based interface, </w:t>
            </w:r>
            <w:r w:rsidRPr="002B15AA">
              <w:t>for</w:t>
            </w:r>
            <w:r w:rsidRPr="002B15AA">
              <w:rPr>
                <w:rFonts w:hint="eastAsia"/>
              </w:rPr>
              <w:t xml:space="preserve"> example</w:t>
            </w:r>
            <w:r w:rsidRPr="002B15AA">
              <w:t xml:space="preserve">, NF instance FQDN structure </w:t>
            </w:r>
            <w:r w:rsidRPr="002B15AA">
              <w:rPr>
                <w:rFonts w:hint="eastAsia"/>
              </w:rPr>
              <w:t>is:</w:t>
            </w:r>
          </w:p>
          <w:p w:rsidR="00E154AB" w:rsidRPr="002B15AA" w:rsidRDefault="00E154AB" w:rsidP="00583841">
            <w:pPr>
              <w:pStyle w:val="TAL"/>
            </w:pPr>
            <w:r w:rsidRPr="002B15AA">
              <w:t>nftype&lt;nfnum&gt;.slicetype&lt;sliceid&gt;.mnc&lt;MNC&gt;.mcc&lt;MCC&gt;.3gppnetwork.org</w:t>
            </w:r>
          </w:p>
          <w:p w:rsidR="00E154AB" w:rsidRPr="002B15AA" w:rsidRDefault="00E154AB" w:rsidP="00583841">
            <w:pPr>
              <w:pStyle w:val="TAL"/>
            </w:pPr>
          </w:p>
        </w:tc>
        <w:tc>
          <w:tcPr>
            <w:tcW w:w="981"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 xml:space="preserve">type: </w:t>
            </w:r>
            <w:r w:rsidRPr="002B15AA">
              <w:rPr>
                <w:rFonts w:hint="eastAsia"/>
                <w:lang w:eastAsia="zh-CN"/>
              </w:rPr>
              <w:t>String</w:t>
            </w:r>
          </w:p>
          <w:p w:rsidR="00E154AB" w:rsidRPr="002B15AA" w:rsidRDefault="00E154AB" w:rsidP="00583841">
            <w:pPr>
              <w:pStyle w:val="TAL"/>
              <w:rPr>
                <w:lang w:eastAsia="zh-CN"/>
              </w:rPr>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allowedValues: N/A</w:t>
            </w:r>
          </w:p>
          <w:p w:rsidR="00E154AB" w:rsidRPr="002B15AA" w:rsidRDefault="00E154AB" w:rsidP="00583841">
            <w:pPr>
              <w:pStyle w:val="TAL"/>
              <w:rPr>
                <w:lang w:eastAsia="zh-CN"/>
              </w:rPr>
            </w:pPr>
            <w:r w:rsidRPr="002B15AA">
              <w:t>isNullable: Fa</w:t>
            </w:r>
            <w:r w:rsidRPr="002B15AA">
              <w:rPr>
                <w:lang w:eastAsia="zh-CN"/>
              </w:rPr>
              <w:t>lse</w:t>
            </w:r>
          </w:p>
        </w:tc>
      </w:tr>
      <w:tr w:rsidR="00E154AB" w:rsidRPr="002B15AA" w:rsidTr="00583841">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lastRenderedPageBreak/>
              <w:t>s</w:t>
            </w:r>
            <w:r w:rsidRPr="002B15AA">
              <w:rPr>
                <w:rFonts w:ascii="Courier New" w:hAnsi="Courier New" w:cs="Courier New" w:hint="eastAsia"/>
                <w:lang w:eastAsia="zh-CN"/>
              </w:rPr>
              <w:t>BIServiceList</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It is u</w:t>
            </w:r>
            <w:r w:rsidRPr="002B15AA">
              <w:rPr>
                <w:rFonts w:hint="eastAsia"/>
              </w:rPr>
              <w:t xml:space="preserve">sed to indicate the all supported </w:t>
            </w:r>
            <w:r w:rsidRPr="002B15AA">
              <w:t>NF services</w:t>
            </w:r>
            <w:r w:rsidRPr="002B15AA">
              <w:rPr>
                <w:rFonts w:hint="eastAsia"/>
              </w:rPr>
              <w:t xml:space="preserve"> registered </w:t>
            </w:r>
            <w:r w:rsidRPr="002B15AA">
              <w:t xml:space="preserve">on </w:t>
            </w:r>
            <w:r w:rsidRPr="002B15AA">
              <w:rPr>
                <w:rFonts w:hint="eastAsia"/>
              </w:rPr>
              <w:t>service-based interface.</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 xml:space="preserve">type: </w:t>
            </w:r>
            <w:r w:rsidRPr="002B15AA">
              <w:rPr>
                <w:rFonts w:hint="eastAsia"/>
                <w:lang w:eastAsia="zh-CN"/>
              </w:rPr>
              <w:t>String</w:t>
            </w:r>
          </w:p>
          <w:p w:rsidR="00E154AB" w:rsidRPr="002B15AA" w:rsidRDefault="00E154AB" w:rsidP="00583841">
            <w:pPr>
              <w:pStyle w:val="TAL"/>
              <w:rPr>
                <w:lang w:eastAsia="zh-CN"/>
              </w:rPr>
            </w:pPr>
            <w:r w:rsidRPr="002B15AA">
              <w:t xml:space="preserve">multiplicity: </w:t>
            </w:r>
            <w:r w:rsidRPr="002B15AA">
              <w:rPr>
                <w:rFonts w:hint="eastAsia"/>
                <w:lang w:eastAsia="zh-CN"/>
              </w:rPr>
              <w:t>*</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allowedValues: N/A</w:t>
            </w:r>
          </w:p>
          <w:p w:rsidR="00E154AB" w:rsidRPr="002B15AA" w:rsidRDefault="00E154AB" w:rsidP="00583841">
            <w:pPr>
              <w:pStyle w:val="TAL"/>
            </w:pPr>
            <w:r w:rsidRPr="002B15AA">
              <w:t>isNullable: False</w:t>
            </w:r>
          </w:p>
        </w:tc>
      </w:tr>
      <w:tr w:rsidR="00E154AB" w:rsidRPr="002B15AA" w:rsidTr="00583841">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szCs w:val="18"/>
                <w:lang w:eastAsia="zh-CN"/>
              </w:rPr>
              <w:t>nRT</w:t>
            </w:r>
            <w:r w:rsidRPr="002B15AA">
              <w:rPr>
                <w:rFonts w:ascii="Courier New" w:hAnsi="Courier New" w:cs="Courier New" w:hint="eastAsia"/>
                <w:szCs w:val="18"/>
                <w:lang w:eastAsia="zh-CN"/>
              </w:rPr>
              <w:t>ACList</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zCs w:val="18"/>
                <w:lang w:eastAsia="zh-CN"/>
              </w:rPr>
            </w:pPr>
            <w:r w:rsidRPr="002B15AA">
              <w:rPr>
                <w:szCs w:val="18"/>
                <w:lang w:eastAsia="zh-CN"/>
              </w:rPr>
              <w:t>It is the list of Tracking Area Code</w:t>
            </w:r>
            <w:r>
              <w:rPr>
                <w:szCs w:val="18"/>
                <w:lang w:eastAsia="zh-CN"/>
              </w:rPr>
              <w:t>s</w:t>
            </w:r>
            <w:r w:rsidRPr="002B15AA">
              <w:rPr>
                <w:szCs w:val="18"/>
                <w:lang w:eastAsia="zh-CN"/>
              </w:rPr>
              <w:t xml:space="preserve"> (either legacy TAC or extended TAC). </w:t>
            </w:r>
          </w:p>
          <w:p w:rsidR="00E154AB" w:rsidRPr="002B15AA" w:rsidRDefault="00E154AB" w:rsidP="00583841">
            <w:pPr>
              <w:pStyle w:val="TAL"/>
              <w:rPr>
                <w:szCs w:val="18"/>
                <w:lang w:eastAsia="zh-CN"/>
              </w:rPr>
            </w:pPr>
          </w:p>
          <w:p w:rsidR="00E154AB" w:rsidRPr="002B15AA" w:rsidRDefault="00E154AB" w:rsidP="00583841">
            <w:pPr>
              <w:pStyle w:val="TAL"/>
              <w:rPr>
                <w:szCs w:val="18"/>
              </w:rPr>
            </w:pPr>
            <w:r w:rsidRPr="002B15AA">
              <w:rPr>
                <w:szCs w:val="18"/>
              </w:rPr>
              <w:t>allowedValues:</w:t>
            </w:r>
          </w:p>
          <w:p w:rsidR="00E154AB" w:rsidRPr="002B15AA" w:rsidRDefault="00E154AB" w:rsidP="00583841">
            <w:pPr>
              <w:pStyle w:val="TAL"/>
              <w:rPr>
                <w:szCs w:val="18"/>
                <w:lang w:eastAsia="zh-CN"/>
              </w:rPr>
            </w:pPr>
            <w:r w:rsidRPr="002B15AA">
              <w:rPr>
                <w:szCs w:val="18"/>
              </w:rPr>
              <w:t>Legacy TAC and Extended TAC are defined in clause 9.3.3.10 of TS 38.413 [5].</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Integer</w:t>
            </w:r>
          </w:p>
          <w:p w:rsidR="00E154AB" w:rsidRPr="002B15AA" w:rsidRDefault="00E154AB" w:rsidP="00583841">
            <w:pPr>
              <w:pStyle w:val="TAL"/>
              <w:rPr>
                <w:lang w:eastAsia="zh-CN"/>
              </w:rPr>
            </w:pPr>
            <w:r w:rsidRPr="002B15AA">
              <w:t xml:space="preserve">multiplicity: </w:t>
            </w:r>
            <w:r w:rsidRPr="002B15AA">
              <w:rPr>
                <w:rFonts w:hint="eastAsia"/>
                <w:lang w:eastAsia="zh-CN"/>
              </w:rPr>
              <w:t>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allowedValues: N/A</w:t>
            </w:r>
          </w:p>
          <w:p w:rsidR="00E154AB" w:rsidRPr="002B15AA" w:rsidRDefault="00E154AB" w:rsidP="00583841">
            <w:pPr>
              <w:pStyle w:val="TAL"/>
            </w:pPr>
            <w:r w:rsidRPr="002B15AA">
              <w:t>isNullable: False</w:t>
            </w:r>
          </w:p>
        </w:tc>
      </w:tr>
      <w:tr w:rsidR="00E154AB" w:rsidRPr="002B15AA" w:rsidTr="00583841">
        <w:trPr>
          <w:gridAfter w:val="2"/>
          <w:wAfter w:w="104"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supportedBMOList</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zCs w:val="18"/>
                <w:lang w:eastAsia="zh-CN"/>
              </w:rPr>
            </w:pPr>
            <w:r w:rsidRPr="002B15AA">
              <w:t>It is u</w:t>
            </w:r>
            <w:r w:rsidRPr="002B15AA">
              <w:rPr>
                <w:rFonts w:hint="eastAsia"/>
              </w:rPr>
              <w:t xml:space="preserve">sed to indicate </w:t>
            </w:r>
            <w:r>
              <w:t>the list of</w:t>
            </w:r>
            <w:r w:rsidRPr="002B15AA">
              <w:rPr>
                <w:rFonts w:hint="eastAsia"/>
              </w:rPr>
              <w:t xml:space="preserve"> supported </w:t>
            </w:r>
            <w:r>
              <w:t>BMOs (Bridge Managed Objects)</w:t>
            </w:r>
            <w:r w:rsidRPr="002B15AA">
              <w:t xml:space="preserve"> </w:t>
            </w:r>
            <w:r>
              <w:t>required for integration with TSN system.</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FD07E3" w:rsidRDefault="00E154AB" w:rsidP="00583841">
            <w:pPr>
              <w:pStyle w:val="TAL"/>
              <w:rPr>
                <w:rFonts w:cs="Arial"/>
                <w:szCs w:val="18"/>
                <w:lang w:eastAsia="zh-CN"/>
              </w:rPr>
            </w:pPr>
            <w:r w:rsidRPr="00FD07E3">
              <w:rPr>
                <w:rFonts w:cs="Arial"/>
                <w:szCs w:val="18"/>
              </w:rPr>
              <w:t xml:space="preserve">type: </w:t>
            </w:r>
            <w:r w:rsidRPr="00FD07E3">
              <w:rPr>
                <w:rFonts w:cs="Arial"/>
                <w:szCs w:val="18"/>
                <w:lang w:eastAsia="zh-CN"/>
              </w:rPr>
              <w:t>String</w:t>
            </w:r>
          </w:p>
          <w:p w:rsidR="00E154AB" w:rsidRPr="00FD07E3" w:rsidRDefault="00E154AB" w:rsidP="00583841">
            <w:pPr>
              <w:pStyle w:val="TAL"/>
              <w:rPr>
                <w:rFonts w:cs="Arial"/>
                <w:szCs w:val="18"/>
                <w:lang w:eastAsia="zh-CN"/>
              </w:rPr>
            </w:pPr>
            <w:r w:rsidRPr="00FD07E3">
              <w:rPr>
                <w:rFonts w:cs="Arial"/>
                <w:szCs w:val="18"/>
              </w:rPr>
              <w:t xml:space="preserve">multiplicity: </w:t>
            </w:r>
            <w:r w:rsidRPr="00FD07E3">
              <w:rPr>
                <w:rFonts w:cs="Arial"/>
                <w:szCs w:val="18"/>
                <w:lang w:eastAsia="zh-CN"/>
              </w:rPr>
              <w:t>*</w:t>
            </w:r>
          </w:p>
          <w:p w:rsidR="00E154AB" w:rsidRPr="00E73215" w:rsidRDefault="00E154AB" w:rsidP="00583841">
            <w:pPr>
              <w:pStyle w:val="TAL"/>
              <w:rPr>
                <w:rFonts w:cs="Arial"/>
                <w:szCs w:val="18"/>
              </w:rPr>
            </w:pPr>
            <w:r w:rsidRPr="00E73215">
              <w:rPr>
                <w:rFonts w:cs="Arial"/>
                <w:szCs w:val="18"/>
              </w:rPr>
              <w:t>isOrdered: N/A</w:t>
            </w:r>
          </w:p>
          <w:p w:rsidR="00E154AB" w:rsidRPr="00E73215" w:rsidRDefault="00E154AB" w:rsidP="00583841">
            <w:pPr>
              <w:pStyle w:val="TAL"/>
              <w:rPr>
                <w:rFonts w:cs="Arial"/>
                <w:szCs w:val="18"/>
              </w:rPr>
            </w:pPr>
            <w:r w:rsidRPr="00E73215">
              <w:rPr>
                <w:rFonts w:cs="Arial"/>
                <w:szCs w:val="18"/>
              </w:rPr>
              <w:t>isUnique: N/A</w:t>
            </w:r>
          </w:p>
          <w:p w:rsidR="00E154AB" w:rsidRPr="00E73215" w:rsidRDefault="00E154AB" w:rsidP="00583841">
            <w:pPr>
              <w:pStyle w:val="TAL"/>
              <w:rPr>
                <w:rFonts w:cs="Arial"/>
                <w:szCs w:val="18"/>
              </w:rPr>
            </w:pPr>
            <w:r w:rsidRPr="00E73215">
              <w:rPr>
                <w:rFonts w:cs="Arial"/>
                <w:szCs w:val="18"/>
              </w:rPr>
              <w:t>defaultValue: None</w:t>
            </w:r>
          </w:p>
          <w:p w:rsidR="00E154AB" w:rsidRPr="00E73215" w:rsidRDefault="00E154AB" w:rsidP="00583841">
            <w:pPr>
              <w:keepNext/>
              <w:keepLines/>
              <w:spacing w:after="0"/>
              <w:rPr>
                <w:rFonts w:ascii="Arial" w:hAnsi="Arial" w:cs="Arial"/>
                <w:sz w:val="18"/>
                <w:szCs w:val="18"/>
              </w:rPr>
            </w:pPr>
            <w:r w:rsidRPr="00E73215">
              <w:rPr>
                <w:rFonts w:ascii="Arial" w:hAnsi="Arial" w:cs="Arial"/>
                <w:sz w:val="18"/>
                <w:szCs w:val="18"/>
              </w:rPr>
              <w:t>allowedValues: N/A</w:t>
            </w:r>
          </w:p>
          <w:p w:rsidR="00E154AB" w:rsidRPr="002B15AA" w:rsidRDefault="00E154AB" w:rsidP="00583841">
            <w:pPr>
              <w:pStyle w:val="TAL"/>
            </w:pPr>
            <w:r w:rsidRPr="00FD07E3">
              <w:rPr>
                <w:rFonts w:cs="Arial"/>
                <w:szCs w:val="18"/>
              </w:rPr>
              <w:t>isNullable: False</w:t>
            </w:r>
          </w:p>
        </w:tc>
      </w:tr>
      <w:tr w:rsidR="00E154AB" w:rsidRPr="00470179" w:rsidDel="009F0023"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Del="009F0023"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2860"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t>This parameter defines profile for managed NF (</w:t>
            </w:r>
            <w:r w:rsidRPr="00470179">
              <w:t xml:space="preserve">See TS 23.501 [22]). </w:t>
            </w:r>
            <w:r>
              <w:t xml:space="preserve"> </w:t>
            </w:r>
          </w:p>
          <w:p w:rsidR="00E154AB" w:rsidRDefault="00E154AB" w:rsidP="00583841">
            <w:pPr>
              <w:pStyle w:val="TAL"/>
            </w:pPr>
          </w:p>
          <w:p w:rsidR="00E154AB" w:rsidRPr="00584C04" w:rsidDel="009F0023" w:rsidRDefault="00E154AB" w:rsidP="00583841">
            <w:pPr>
              <w:pStyle w:val="TAL"/>
            </w:pPr>
            <w:r w:rsidRPr="00EB2EC1">
              <w:rPr>
                <w:szCs w:val="18"/>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 xml:space="preserve">type: </w:t>
            </w:r>
            <w:r>
              <w:t>ManagedNFProfile</w:t>
            </w:r>
          </w:p>
          <w:p w:rsidR="00E154AB" w:rsidRPr="00470179" w:rsidRDefault="00E154AB" w:rsidP="00583841">
            <w:pPr>
              <w:pStyle w:val="TAL"/>
              <w:rPr>
                <w:lang w:eastAsia="zh-CN"/>
              </w:rPr>
            </w:pPr>
            <w:r w:rsidRPr="00470179">
              <w:t xml:space="preserve">multiplicity: </w:t>
            </w:r>
            <w:r w:rsidRPr="00470179">
              <w:rPr>
                <w:lang w:eastAsia="zh-CN"/>
              </w:rPr>
              <w:t>1</w:t>
            </w:r>
          </w:p>
          <w:p w:rsidR="00E154AB" w:rsidRPr="00470179" w:rsidRDefault="00E154AB" w:rsidP="00583841">
            <w:pPr>
              <w:pStyle w:val="TAL"/>
            </w:pPr>
            <w:r w:rsidRPr="00470179">
              <w:t>isOrdered: N/A</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allowedValues: N/A</w:t>
            </w:r>
          </w:p>
          <w:p w:rsidR="00E154AB" w:rsidRPr="00470179" w:rsidDel="009F0023" w:rsidRDefault="00E154AB" w:rsidP="00583841">
            <w:pPr>
              <w:pStyle w:val="TAL"/>
            </w:pPr>
            <w:r w:rsidRPr="00470179">
              <w:t xml:space="preserve">isNullable: </w:t>
            </w:r>
            <w:r>
              <w:t>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sidRPr="000169D0">
              <w:rPr>
                <w:rFonts w:ascii="Courier New" w:hAnsi="Courier New" w:cs="Courier New"/>
                <w:sz w:val="18"/>
                <w:szCs w:val="18"/>
              </w:rPr>
              <w:t>nfInstanceID</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rFonts w:cs="Arial"/>
                <w:szCs w:val="18"/>
                <w:lang w:eastAsia="zh-CN"/>
              </w:rPr>
            </w:pPr>
            <w:r w:rsidRPr="00EB2EC1">
              <w:rPr>
                <w:rFonts w:cs="Arial"/>
                <w:szCs w:val="18"/>
                <w:lang w:eastAsia="zh-CN"/>
              </w:rPr>
              <w:t xml:space="preserve">This parameter defines unique identity of the NF Instance. The format of the NF Instance ID shall be a Universally Unique Identifier (UUID) version 4, as described in IETF RFC 4122 </w:t>
            </w:r>
            <w:r>
              <w:rPr>
                <w:rFonts w:cs="Arial"/>
                <w:szCs w:val="18"/>
                <w:lang w:eastAsia="zh-CN"/>
              </w:rPr>
              <w:t>[44]</w:t>
            </w:r>
          </w:p>
          <w:p w:rsidR="00E154AB" w:rsidRPr="00EB2EC1" w:rsidRDefault="00E154AB" w:rsidP="00583841">
            <w:pPr>
              <w:pStyle w:val="TAL"/>
              <w:rPr>
                <w:rFonts w:cs="Arial"/>
                <w:szCs w:val="18"/>
                <w:lang w:eastAsia="zh-CN"/>
              </w:rPr>
            </w:pPr>
          </w:p>
          <w:p w:rsidR="00E154AB" w:rsidRPr="00EB2EC1" w:rsidRDefault="00E154AB" w:rsidP="00583841">
            <w:pPr>
              <w:pStyle w:val="TAL"/>
              <w:rPr>
                <w:rFonts w:cs="Arial"/>
                <w:szCs w:val="18"/>
                <w:lang w:eastAsia="zh-CN"/>
              </w:rPr>
            </w:pPr>
            <w:r w:rsidRPr="00EB2EC1">
              <w:rPr>
                <w:rFonts w:cs="Arial"/>
                <w:szCs w:val="18"/>
                <w:lang w:eastAsia="zh-CN"/>
              </w:rPr>
              <w:t>allowedValues: N/A</w:t>
            </w:r>
          </w:p>
          <w:p w:rsidR="00E154AB" w:rsidRPr="00EB2EC1" w:rsidRDefault="00E154AB" w:rsidP="00583841">
            <w:pPr>
              <w:pStyle w:val="TAL"/>
              <w:rPr>
                <w:rFonts w:cs="Arial"/>
                <w:szCs w:val="18"/>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rPr>
                <w:rFonts w:cs="Arial"/>
                <w:szCs w:val="18"/>
              </w:rPr>
            </w:pPr>
            <w:r w:rsidRPr="00470179">
              <w:rPr>
                <w:rFonts w:cs="Arial"/>
                <w:szCs w:val="18"/>
              </w:rPr>
              <w:t>type: String</w:t>
            </w:r>
          </w:p>
          <w:p w:rsidR="00E154AB" w:rsidRPr="00470179" w:rsidRDefault="00E154AB" w:rsidP="00583841">
            <w:pPr>
              <w:pStyle w:val="TAL"/>
              <w:rPr>
                <w:rFonts w:cs="Arial"/>
                <w:szCs w:val="18"/>
              </w:rPr>
            </w:pPr>
            <w:r w:rsidRPr="00470179">
              <w:rPr>
                <w:rFonts w:cs="Arial"/>
                <w:szCs w:val="18"/>
              </w:rPr>
              <w:t>multiplicity: 1</w:t>
            </w:r>
          </w:p>
          <w:p w:rsidR="00E154AB" w:rsidRPr="00470179" w:rsidRDefault="00E154AB" w:rsidP="00583841">
            <w:pPr>
              <w:pStyle w:val="TAL"/>
              <w:rPr>
                <w:rFonts w:cs="Arial"/>
                <w:szCs w:val="18"/>
              </w:rPr>
            </w:pPr>
            <w:r w:rsidRPr="00470179">
              <w:rPr>
                <w:rFonts w:cs="Arial"/>
                <w:szCs w:val="18"/>
              </w:rPr>
              <w:t>isOrdered: F</w:t>
            </w:r>
          </w:p>
          <w:p w:rsidR="00E154AB" w:rsidRPr="00470179" w:rsidRDefault="00E154AB" w:rsidP="00583841">
            <w:pPr>
              <w:pStyle w:val="TAL"/>
              <w:rPr>
                <w:rFonts w:cs="Arial"/>
                <w:szCs w:val="18"/>
              </w:rPr>
            </w:pPr>
            <w:r w:rsidRPr="00470179">
              <w:rPr>
                <w:rFonts w:cs="Arial"/>
                <w:szCs w:val="18"/>
              </w:rPr>
              <w:t>isUnique: N/A</w:t>
            </w:r>
          </w:p>
          <w:p w:rsidR="00E154AB" w:rsidRPr="00470179" w:rsidRDefault="00E154AB" w:rsidP="00583841">
            <w:pPr>
              <w:pStyle w:val="TAL"/>
              <w:rPr>
                <w:rFonts w:cs="Arial"/>
                <w:szCs w:val="18"/>
              </w:rPr>
            </w:pPr>
            <w:r w:rsidRPr="00470179">
              <w:rPr>
                <w:rFonts w:cs="Arial"/>
                <w:szCs w:val="18"/>
              </w:rPr>
              <w:t>defaultValue: None</w:t>
            </w:r>
          </w:p>
          <w:p w:rsidR="00E154AB" w:rsidRPr="00470179" w:rsidRDefault="00E154AB" w:rsidP="00583841">
            <w:pPr>
              <w:pStyle w:val="TAL"/>
            </w:pPr>
            <w:r w:rsidRPr="00470179">
              <w:rPr>
                <w:rFonts w:cs="Arial"/>
                <w:szCs w:val="18"/>
              </w:rPr>
              <w:t>isNullable: 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sidRPr="000169D0">
              <w:rPr>
                <w:rFonts w:ascii="Courier New" w:hAnsi="Courier New" w:cs="Courier New"/>
                <w:sz w:val="18"/>
                <w:szCs w:val="18"/>
              </w:rPr>
              <w:t>nfType</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rFonts w:cs="Arial"/>
                <w:szCs w:val="18"/>
                <w:lang w:eastAsia="zh-CN"/>
              </w:rPr>
            </w:pPr>
            <w:r w:rsidRPr="00EB2EC1">
              <w:rPr>
                <w:rFonts w:cs="Arial"/>
                <w:szCs w:val="18"/>
                <w:lang w:eastAsia="zh-CN"/>
              </w:rPr>
              <w:t>This parameter defines type of Network Function</w:t>
            </w:r>
          </w:p>
          <w:p w:rsidR="00E154AB" w:rsidRPr="00EB2EC1" w:rsidRDefault="00E154AB" w:rsidP="00583841">
            <w:pPr>
              <w:pStyle w:val="TAL"/>
              <w:rPr>
                <w:rFonts w:cs="Arial"/>
                <w:szCs w:val="18"/>
                <w:lang w:eastAsia="zh-CN"/>
              </w:rPr>
            </w:pPr>
          </w:p>
          <w:p w:rsidR="00E154AB" w:rsidRPr="00EB2EC1" w:rsidRDefault="00E154AB" w:rsidP="00583841">
            <w:pPr>
              <w:pStyle w:val="TAL"/>
              <w:rPr>
                <w:rFonts w:cs="Arial"/>
                <w:szCs w:val="18"/>
                <w:lang w:eastAsia="zh-CN"/>
              </w:rPr>
            </w:pPr>
            <w:r w:rsidRPr="00EB2EC1">
              <w:rPr>
                <w:rFonts w:cs="Arial"/>
                <w:szCs w:val="18"/>
                <w:lang w:eastAsia="zh-CN"/>
              </w:rPr>
              <w:t>allowedValues: See TS 23.501[22] for NF types</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type:  ENUM</w:t>
            </w:r>
          </w:p>
          <w:p w:rsidR="00E154AB" w:rsidRPr="00470179" w:rsidRDefault="00E154AB" w:rsidP="00583841">
            <w:pPr>
              <w:pStyle w:val="TAL"/>
              <w:rPr>
                <w:lang w:eastAsia="zh-CN"/>
              </w:rPr>
            </w:pPr>
            <w:r w:rsidRPr="00470179">
              <w:t xml:space="preserve">multiplicity: </w:t>
            </w:r>
            <w:r w:rsidRPr="00470179">
              <w:rPr>
                <w:lang w:eastAsia="zh-CN"/>
              </w:rPr>
              <w:t>1..*</w:t>
            </w:r>
          </w:p>
          <w:p w:rsidR="00E154AB" w:rsidRPr="00470179" w:rsidRDefault="00E154AB" w:rsidP="00583841">
            <w:pPr>
              <w:pStyle w:val="TAL"/>
            </w:pPr>
            <w:r w:rsidRPr="00470179">
              <w:t>isOrdered: N/A</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isNullable: 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sidRPr="000169D0">
              <w:rPr>
                <w:rFonts w:ascii="Courier New" w:hAnsi="Courier New" w:cs="Courier New"/>
                <w:sz w:val="18"/>
                <w:szCs w:val="18"/>
              </w:rPr>
              <w:t>fqdn</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This parameter defines FQDN of the Network Function (See TS 23.003 [5])</w:t>
            </w:r>
          </w:p>
          <w:p w:rsidR="00E154AB" w:rsidRPr="00EB2EC1" w:rsidRDefault="00E154AB" w:rsidP="00583841">
            <w:pPr>
              <w:pStyle w:val="TAL"/>
              <w:rPr>
                <w:lang w:eastAsia="zh-CN"/>
              </w:rPr>
            </w:pPr>
          </w:p>
          <w:p w:rsidR="00E154AB" w:rsidRPr="00EB2EC1" w:rsidRDefault="00E154AB" w:rsidP="00583841">
            <w:pPr>
              <w:pStyle w:val="TAL"/>
              <w:rPr>
                <w:lang w:eastAsia="zh-CN"/>
              </w:rPr>
            </w:pPr>
            <w:r w:rsidRPr="00EB2EC1">
              <w:rPr>
                <w:lang w:eastAsia="zh-CN"/>
              </w:rPr>
              <w:t>allowedValues: N/A</w:t>
            </w:r>
          </w:p>
          <w:p w:rsidR="00E154AB" w:rsidRPr="00EB2EC1" w:rsidRDefault="00E154AB" w:rsidP="00583841">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type: String</w:t>
            </w:r>
          </w:p>
          <w:p w:rsidR="00E154AB" w:rsidRPr="00470179" w:rsidRDefault="00E154AB" w:rsidP="00583841">
            <w:pPr>
              <w:pStyle w:val="TAL"/>
            </w:pPr>
            <w:r w:rsidRPr="00470179">
              <w:t>multiplicity: 1</w:t>
            </w:r>
          </w:p>
          <w:p w:rsidR="00E154AB" w:rsidRPr="00470179" w:rsidRDefault="00E154AB" w:rsidP="00583841">
            <w:pPr>
              <w:pStyle w:val="TAL"/>
            </w:pPr>
            <w:r w:rsidRPr="00470179">
              <w:t>isOrdered: F</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isNullable: 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sidRPr="000169D0">
              <w:rPr>
                <w:rFonts w:ascii="Courier New" w:hAnsi="Courier New" w:cs="Courier New"/>
                <w:sz w:val="18"/>
                <w:szCs w:val="18"/>
              </w:rPr>
              <w:t>ipAddress</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This parameter defines IP Address of the Network Function. It can be IPv4 address (See RFC 791 [</w:t>
            </w:r>
            <w:ins w:id="16754" w:author="28.541_CR0305R1_(Rel-16)_TEI15" w:date="2020-06-29T15:12:00Z">
              <w:r w:rsidR="001417E5">
                <w:rPr>
                  <w:lang w:eastAsia="zh-CN"/>
                </w:rPr>
                <w:t>37</w:t>
              </w:r>
            </w:ins>
            <w:del w:id="16755" w:author="28.541_CR0305R1_(Rel-16)_TEI15" w:date="2020-06-29T15:12:00Z">
              <w:r w:rsidRPr="00EB2EC1" w:rsidDel="001417E5">
                <w:rPr>
                  <w:lang w:eastAsia="zh-CN"/>
                </w:rPr>
                <w:delText>24</w:delText>
              </w:r>
            </w:del>
            <w:r w:rsidRPr="00EB2EC1">
              <w:rPr>
                <w:lang w:eastAsia="zh-CN"/>
              </w:rPr>
              <w:t>]) or IPv6 address (See RFC 2373 [</w:t>
            </w:r>
            <w:ins w:id="16756" w:author="28.541_CR0305R1_(Rel-16)_TEI15" w:date="2020-06-29T15:12:00Z">
              <w:r w:rsidR="001417E5">
                <w:rPr>
                  <w:lang w:eastAsia="zh-CN"/>
                </w:rPr>
                <w:t>38</w:t>
              </w:r>
            </w:ins>
            <w:del w:id="16757" w:author="28.541_CR0305R1_(Rel-16)_TEI15" w:date="2020-06-29T15:12:00Z">
              <w:r w:rsidRPr="00EB2EC1" w:rsidDel="001417E5">
                <w:rPr>
                  <w:lang w:eastAsia="zh-CN"/>
                </w:rPr>
                <w:delText>25</w:delText>
              </w:r>
            </w:del>
            <w:r w:rsidRPr="00EB2EC1">
              <w:rPr>
                <w:lang w:eastAsia="zh-CN"/>
              </w:rPr>
              <w:t>]).</w:t>
            </w:r>
          </w:p>
          <w:p w:rsidR="00E154AB" w:rsidRPr="00EB2EC1" w:rsidRDefault="00E154AB" w:rsidP="00583841">
            <w:pPr>
              <w:pStyle w:val="TAL"/>
              <w:rPr>
                <w:lang w:eastAsia="zh-CN"/>
              </w:rPr>
            </w:pPr>
          </w:p>
          <w:p w:rsidR="00E154AB" w:rsidRPr="00EB2EC1" w:rsidRDefault="00E154AB" w:rsidP="00583841">
            <w:pPr>
              <w:pStyle w:val="TAL"/>
              <w:rPr>
                <w:lang w:eastAsia="zh-CN"/>
              </w:rPr>
            </w:pPr>
            <w:r w:rsidRPr="00EB2EC1">
              <w:rPr>
                <w:lang w:eastAsia="zh-CN"/>
              </w:rPr>
              <w:t>allowedValues: N/A</w:t>
            </w:r>
          </w:p>
          <w:p w:rsidR="00E154AB" w:rsidRPr="00EB2EC1" w:rsidRDefault="00E154AB" w:rsidP="00583841">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type: String</w:t>
            </w:r>
          </w:p>
          <w:p w:rsidR="00E154AB" w:rsidRPr="00470179" w:rsidRDefault="00E154AB" w:rsidP="00583841">
            <w:pPr>
              <w:pStyle w:val="TAL"/>
            </w:pPr>
            <w:r w:rsidRPr="00470179">
              <w:t>multiplicity: 1</w:t>
            </w:r>
          </w:p>
          <w:p w:rsidR="00E154AB" w:rsidRPr="00470179" w:rsidRDefault="00E154AB" w:rsidP="00583841">
            <w:pPr>
              <w:pStyle w:val="TAL"/>
            </w:pPr>
            <w:r w:rsidRPr="00470179">
              <w:t>isOrdered: F</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isNullable: 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sidRPr="000169D0">
              <w:rPr>
                <w:rFonts w:ascii="Courier New" w:hAnsi="Courier New" w:cs="Courier New"/>
                <w:sz w:val="18"/>
                <w:szCs w:val="18"/>
              </w:rPr>
              <w:t>authzInfo</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 xml:space="preserve">This parameter defines NF Specific Service authorization information. It shall include the NF type (s) and NF realms/origins allowed to consume NF Service(s) of NF Service Producer (See TS 23.501[22]). </w:t>
            </w:r>
          </w:p>
          <w:p w:rsidR="00E154AB" w:rsidRPr="00EB2EC1" w:rsidRDefault="00E154AB" w:rsidP="00583841">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type: String</w:t>
            </w:r>
          </w:p>
          <w:p w:rsidR="00E154AB" w:rsidRPr="00470179" w:rsidRDefault="00E154AB" w:rsidP="00583841">
            <w:pPr>
              <w:pStyle w:val="TAL"/>
            </w:pPr>
            <w:r w:rsidRPr="00470179">
              <w:t>multiplicity: 1</w:t>
            </w:r>
          </w:p>
          <w:p w:rsidR="00E154AB" w:rsidRPr="00470179" w:rsidRDefault="00E154AB" w:rsidP="00583841">
            <w:pPr>
              <w:pStyle w:val="TAL"/>
            </w:pPr>
            <w:r w:rsidRPr="00470179">
              <w:t>isOrdered: F</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isNullable: True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sidRPr="00470179">
              <w:rPr>
                <w:rFonts w:ascii="Courier New" w:hAnsi="Courier New" w:cs="Courier New"/>
                <w:sz w:val="18"/>
              </w:rPr>
              <w:t>locality</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The parameter defines information about the location of the NF instance (e.g. geographic location, data center) defined by operator (See TS 29.510[23]).</w:t>
            </w:r>
          </w:p>
          <w:p w:rsidR="00E154AB" w:rsidRPr="00EB2EC1" w:rsidRDefault="00E154AB" w:rsidP="00583841">
            <w:pPr>
              <w:pStyle w:val="TAL"/>
              <w:rPr>
                <w:lang w:eastAsia="zh-CN"/>
              </w:rPr>
            </w:pPr>
          </w:p>
          <w:p w:rsidR="00E154AB" w:rsidRPr="00EB2EC1" w:rsidRDefault="00E154AB" w:rsidP="00583841">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type: String</w:t>
            </w:r>
          </w:p>
          <w:p w:rsidR="00E154AB" w:rsidRPr="00470179" w:rsidRDefault="00E154AB" w:rsidP="00583841">
            <w:pPr>
              <w:pStyle w:val="TAL"/>
            </w:pPr>
            <w:r w:rsidRPr="00470179">
              <w:t>multiplicity: 1</w:t>
            </w:r>
          </w:p>
          <w:p w:rsidR="00E154AB" w:rsidRPr="00470179" w:rsidRDefault="00E154AB" w:rsidP="00583841">
            <w:pPr>
              <w:pStyle w:val="TAL"/>
            </w:pPr>
            <w:r w:rsidRPr="00470179">
              <w:t>isOrdered: F</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isNullable: True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sidRPr="00470179">
              <w:rPr>
                <w:rFonts w:ascii="Courier New" w:hAnsi="Courier New" w:cs="Courier New"/>
                <w:sz w:val="18"/>
              </w:rPr>
              <w:lastRenderedPageBreak/>
              <w:t>capacity</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This parameter defines static capacity information in the range of 0-65535, expressed as a weight relative to other NF instances of the same type; if capacity is also present in the nfServiceList parameters, those will have precedence over this value (See TS 29.510[23])</w:t>
            </w:r>
          </w:p>
          <w:p w:rsidR="00E154AB" w:rsidRPr="00EB2EC1" w:rsidRDefault="00E154AB" w:rsidP="00583841">
            <w:pPr>
              <w:pStyle w:val="TAL"/>
              <w:rPr>
                <w:lang w:eastAsia="zh-CN"/>
              </w:rPr>
            </w:pPr>
            <w:r w:rsidRPr="00EB2EC1">
              <w:rPr>
                <w:lang w:eastAsia="zh-CN"/>
              </w:rPr>
              <w:t>allowedValues: 0-65535</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type: Integer</w:t>
            </w:r>
          </w:p>
          <w:p w:rsidR="00E154AB" w:rsidRPr="00470179" w:rsidRDefault="00E154AB" w:rsidP="00583841">
            <w:pPr>
              <w:pStyle w:val="TAL"/>
              <w:rPr>
                <w:lang w:eastAsia="zh-CN"/>
              </w:rPr>
            </w:pPr>
            <w:r w:rsidRPr="00470179">
              <w:t xml:space="preserve">multiplicity: </w:t>
            </w:r>
            <w:r w:rsidRPr="00470179">
              <w:rPr>
                <w:lang w:eastAsia="zh-CN"/>
              </w:rPr>
              <w:t>1</w:t>
            </w:r>
          </w:p>
          <w:p w:rsidR="00E154AB" w:rsidRPr="00470179" w:rsidRDefault="00E154AB" w:rsidP="00583841">
            <w:pPr>
              <w:pStyle w:val="TAL"/>
            </w:pPr>
            <w:r w:rsidRPr="00470179">
              <w:t>isOrdered: N/A</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allowedValues: N/A</w:t>
            </w:r>
          </w:p>
          <w:p w:rsidR="00E154AB" w:rsidRPr="00470179" w:rsidRDefault="00E154AB" w:rsidP="00583841">
            <w:pPr>
              <w:pStyle w:val="TAL"/>
            </w:pPr>
            <w:r w:rsidRPr="00470179">
              <w:t>isNullable: 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Pr>
                <w:rFonts w:ascii="Courier New" w:hAnsi="Courier New" w:cs="Courier New"/>
                <w:sz w:val="18"/>
              </w:rPr>
              <w:t>nF</w:t>
            </w:r>
            <w:r w:rsidRPr="00470179">
              <w:rPr>
                <w:rFonts w:ascii="Courier New" w:hAnsi="Courier New" w:cs="Courier New"/>
                <w:sz w:val="18"/>
              </w:rPr>
              <w:t>Info</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 xml:space="preserve">This parameter includes </w:t>
            </w:r>
            <w:r>
              <w:rPr>
                <w:lang w:eastAsia="zh-CN"/>
              </w:rPr>
              <w:t>NF</w:t>
            </w:r>
            <w:r w:rsidRPr="00EB2EC1">
              <w:rPr>
                <w:lang w:eastAsia="zh-CN"/>
              </w:rPr>
              <w:t xml:space="preserve"> specific data in </w:t>
            </w:r>
            <w:r>
              <w:rPr>
                <w:lang w:eastAsia="zh-CN"/>
              </w:rPr>
              <w:t xml:space="preserve">Managed </w:t>
            </w:r>
            <w:r w:rsidRPr="00EB2EC1">
              <w:rPr>
                <w:lang w:eastAsia="zh-CN"/>
              </w:rPr>
              <w:t>NF profile</w:t>
            </w:r>
          </w:p>
          <w:p w:rsidR="00E154AB" w:rsidRPr="00EB2EC1" w:rsidRDefault="00E154AB" w:rsidP="00583841">
            <w:pPr>
              <w:pStyle w:val="TAL"/>
              <w:rPr>
                <w:lang w:eastAsia="zh-CN"/>
              </w:rPr>
            </w:pPr>
          </w:p>
          <w:p w:rsidR="00E154AB" w:rsidRPr="00EB2EC1" w:rsidRDefault="00E154AB" w:rsidP="00583841">
            <w:pPr>
              <w:pStyle w:val="TAL"/>
              <w:rPr>
                <w:lang w:eastAsia="zh-CN"/>
              </w:rPr>
            </w:pPr>
          </w:p>
          <w:p w:rsidR="00E154AB" w:rsidRPr="00EB2EC1" w:rsidRDefault="00E154AB" w:rsidP="00583841">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 xml:space="preserve">type: </w:t>
            </w:r>
            <w:r>
              <w:t>NF</w:t>
            </w:r>
            <w:r w:rsidRPr="00470179">
              <w:t>Info</w:t>
            </w:r>
          </w:p>
          <w:p w:rsidR="00E154AB" w:rsidRPr="00470179" w:rsidRDefault="00E154AB" w:rsidP="00583841">
            <w:pPr>
              <w:pStyle w:val="TAL"/>
              <w:rPr>
                <w:lang w:eastAsia="zh-CN"/>
              </w:rPr>
            </w:pPr>
            <w:r w:rsidRPr="00470179">
              <w:t xml:space="preserve">multiplicity: </w:t>
            </w:r>
            <w:r w:rsidRPr="00470179">
              <w:rPr>
                <w:lang w:eastAsia="zh-CN"/>
              </w:rPr>
              <w:t>1</w:t>
            </w:r>
          </w:p>
          <w:p w:rsidR="00E154AB" w:rsidRPr="00470179" w:rsidRDefault="00E154AB" w:rsidP="00583841">
            <w:pPr>
              <w:pStyle w:val="TAL"/>
            </w:pPr>
            <w:r w:rsidRPr="00470179">
              <w:t>isOrdered: N/A</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allowedValues: N/A</w:t>
            </w:r>
          </w:p>
          <w:p w:rsidR="00E154AB" w:rsidRPr="00470179" w:rsidRDefault="00E154AB" w:rsidP="00583841">
            <w:pPr>
              <w:pStyle w:val="TAL"/>
            </w:pPr>
            <w:r w:rsidRPr="00470179">
              <w:t xml:space="preserve">isNullable: </w:t>
            </w:r>
            <w:r>
              <w:t>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keepNext/>
              <w:keepLines/>
              <w:spacing w:after="0"/>
              <w:rPr>
                <w:rFonts w:ascii="Courier New" w:hAnsi="Courier New" w:cs="Courier New"/>
                <w:sz w:val="18"/>
              </w:rPr>
            </w:pPr>
            <w:r>
              <w:rPr>
                <w:rFonts w:ascii="Courier New" w:hAnsi="Courier New" w:cs="Courier New"/>
                <w:sz w:val="18"/>
              </w:rPr>
              <w:t>hostAddr</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 xml:space="preserve">This parameter </w:t>
            </w:r>
            <w:r>
              <w:rPr>
                <w:lang w:eastAsia="zh-CN"/>
              </w:rPr>
              <w:t>defines host address of a NF</w:t>
            </w:r>
          </w:p>
          <w:p w:rsidR="00E154AB" w:rsidRPr="00EB2EC1" w:rsidRDefault="00E154AB" w:rsidP="00583841">
            <w:pPr>
              <w:pStyle w:val="TAL"/>
              <w:rPr>
                <w:lang w:eastAsia="zh-CN"/>
              </w:rPr>
            </w:pPr>
          </w:p>
          <w:p w:rsidR="00E154AB" w:rsidRPr="00EB2EC1" w:rsidRDefault="00E154AB" w:rsidP="00583841">
            <w:pPr>
              <w:pStyle w:val="TAL"/>
              <w:rPr>
                <w:lang w:eastAsia="zh-CN"/>
              </w:rPr>
            </w:pPr>
          </w:p>
          <w:p w:rsidR="00E154AB" w:rsidRPr="00EB2EC1" w:rsidRDefault="00E154AB" w:rsidP="00583841">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 xml:space="preserve">type: </w:t>
            </w:r>
            <w:r>
              <w:t>HostAddr</w:t>
            </w:r>
          </w:p>
          <w:p w:rsidR="00E154AB" w:rsidRPr="00470179" w:rsidRDefault="00E154AB" w:rsidP="00583841">
            <w:pPr>
              <w:pStyle w:val="TAL"/>
              <w:rPr>
                <w:lang w:eastAsia="zh-CN"/>
              </w:rPr>
            </w:pPr>
            <w:r w:rsidRPr="00470179">
              <w:t xml:space="preserve">multiplicity: </w:t>
            </w:r>
            <w:r w:rsidRPr="00470179">
              <w:rPr>
                <w:lang w:eastAsia="zh-CN"/>
              </w:rPr>
              <w:t>1</w:t>
            </w:r>
          </w:p>
          <w:p w:rsidR="00E154AB" w:rsidRPr="00470179" w:rsidRDefault="00E154AB" w:rsidP="00583841">
            <w:pPr>
              <w:pStyle w:val="TAL"/>
            </w:pPr>
            <w:r w:rsidRPr="00470179">
              <w:t>isOrdered: N/A</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allowedValues: N/A</w:t>
            </w:r>
          </w:p>
          <w:p w:rsidR="00E154AB" w:rsidRPr="00470179" w:rsidRDefault="00E154AB" w:rsidP="00583841">
            <w:pPr>
              <w:pStyle w:val="TAL"/>
            </w:pPr>
            <w:r w:rsidRPr="00470179">
              <w:t xml:space="preserve">isNullable: </w:t>
            </w:r>
            <w:r>
              <w:t>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sidRPr="00470179">
              <w:rPr>
                <w:rFonts w:ascii="Courier New" w:hAnsi="Courier New" w:cs="Courier New"/>
                <w:sz w:val="18"/>
                <w:lang w:eastAsia="zh-CN"/>
              </w:rPr>
              <w:t>priority</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This parameter defines Priority (relative to other NFs of the same type) in the range of 0-65535, to be used for NF selection; lower values indicate a higher priority. If priority is also present in the nfServiceList parameters, those will have precedence over this value (See TS 29.510[23]).</w:t>
            </w:r>
          </w:p>
          <w:p w:rsidR="00E154AB" w:rsidRPr="00EB2EC1" w:rsidRDefault="00E154AB" w:rsidP="00583841">
            <w:pPr>
              <w:pStyle w:val="TAL"/>
              <w:rPr>
                <w:lang w:eastAsia="zh-CN"/>
              </w:rPr>
            </w:pPr>
          </w:p>
          <w:p w:rsidR="00E154AB" w:rsidRPr="00EB2EC1" w:rsidRDefault="00E154AB" w:rsidP="00583841">
            <w:pPr>
              <w:pStyle w:val="TAL"/>
              <w:rPr>
                <w:lang w:eastAsia="zh-CN"/>
              </w:rPr>
            </w:pPr>
            <w:r w:rsidRPr="00EB2EC1">
              <w:rPr>
                <w:lang w:eastAsia="zh-CN"/>
              </w:rPr>
              <w:t>allowedValues: 0-65535</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type: Integer</w:t>
            </w:r>
          </w:p>
          <w:p w:rsidR="00E154AB" w:rsidRPr="00470179" w:rsidRDefault="00E154AB" w:rsidP="00583841">
            <w:pPr>
              <w:pStyle w:val="TAL"/>
              <w:rPr>
                <w:lang w:eastAsia="zh-CN"/>
              </w:rPr>
            </w:pPr>
            <w:r w:rsidRPr="00470179">
              <w:t xml:space="preserve">multiplicity: </w:t>
            </w:r>
            <w:r w:rsidRPr="00470179">
              <w:rPr>
                <w:lang w:eastAsia="zh-CN"/>
              </w:rPr>
              <w:t>1</w:t>
            </w:r>
          </w:p>
          <w:p w:rsidR="00E154AB" w:rsidRPr="00470179" w:rsidRDefault="00E154AB" w:rsidP="00583841">
            <w:pPr>
              <w:pStyle w:val="TAL"/>
            </w:pPr>
            <w:r w:rsidRPr="00470179">
              <w:t>isOrdered: N/A</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allowedValues: N/A</w:t>
            </w:r>
          </w:p>
          <w:p w:rsidR="00E154AB" w:rsidRPr="00470179" w:rsidRDefault="00E154AB" w:rsidP="00583841">
            <w:pPr>
              <w:pStyle w:val="TAL"/>
            </w:pPr>
            <w:r w:rsidRPr="00470179">
              <w:t>isNullable: False</w:t>
            </w:r>
          </w:p>
        </w:tc>
      </w:tr>
      <w:tr w:rsidR="00E154AB" w:rsidRPr="000169D0"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sidRPr="00470179">
              <w:rPr>
                <w:rFonts w:ascii="Courier New" w:hAnsi="Courier New" w:cs="Courier New"/>
                <w:sz w:val="18"/>
              </w:rPr>
              <w:t>supported</w:t>
            </w:r>
            <w:r w:rsidRPr="00470179">
              <w:rPr>
                <w:rFonts w:ascii="Courier New" w:hAnsi="Courier New" w:cs="Courier New"/>
                <w:sz w:val="18"/>
                <w:lang w:eastAsia="zh-CN"/>
              </w:rPr>
              <w:t>Data</w:t>
            </w:r>
            <w:r w:rsidRPr="00470179">
              <w:rPr>
                <w:rFonts w:ascii="Courier New" w:hAnsi="Courier New" w:cs="Courier New"/>
                <w:sz w:val="18"/>
              </w:rPr>
              <w:t>SetIds</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This parameter defines list of supported data sets in the UDR instance (See TS 29.510[23]).</w:t>
            </w:r>
          </w:p>
          <w:p w:rsidR="00E154AB" w:rsidRPr="00EB2EC1" w:rsidRDefault="00E154AB" w:rsidP="00583841">
            <w:pPr>
              <w:pStyle w:val="TAL"/>
              <w:rPr>
                <w:lang w:eastAsia="zh-CN"/>
              </w:rPr>
            </w:pPr>
          </w:p>
          <w:p w:rsidR="00E154AB" w:rsidRPr="00EB2EC1" w:rsidRDefault="00E154AB" w:rsidP="00583841">
            <w:pPr>
              <w:pStyle w:val="TAL"/>
              <w:rPr>
                <w:lang w:eastAsia="zh-CN"/>
              </w:rPr>
            </w:pPr>
            <w:r w:rsidRPr="00EB2EC1">
              <w:rPr>
                <w:lang w:eastAsia="zh-CN"/>
              </w:rPr>
              <w:t>allowedValues: "SUBSCRIPTION", "POLICY", EXPOSURE", "APPLICATION"</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type: ENUM</w:t>
            </w:r>
          </w:p>
          <w:p w:rsidR="00E154AB" w:rsidRPr="00470179" w:rsidRDefault="00E154AB" w:rsidP="00583841">
            <w:pPr>
              <w:pStyle w:val="TAL"/>
            </w:pPr>
            <w:r w:rsidRPr="00470179">
              <w:t>multiplicity: 1..*</w:t>
            </w:r>
          </w:p>
          <w:p w:rsidR="00E154AB" w:rsidRPr="00470179" w:rsidRDefault="00E154AB" w:rsidP="00583841">
            <w:pPr>
              <w:pStyle w:val="TAL"/>
            </w:pPr>
            <w:r w:rsidRPr="00470179">
              <w:t>isOrdered: N/A</w:t>
            </w:r>
          </w:p>
          <w:p w:rsidR="00E154AB" w:rsidRPr="00470179" w:rsidRDefault="00E154AB" w:rsidP="00583841">
            <w:pPr>
              <w:pStyle w:val="TAL"/>
            </w:pPr>
            <w:r w:rsidRPr="00470179">
              <w:t>isUnique: False</w:t>
            </w:r>
          </w:p>
          <w:p w:rsidR="00E154AB" w:rsidRPr="00470179" w:rsidRDefault="00E154AB" w:rsidP="00583841">
            <w:pPr>
              <w:pStyle w:val="TAL"/>
            </w:pPr>
            <w:r w:rsidRPr="00470179">
              <w:t>defaultValue: None</w:t>
            </w:r>
          </w:p>
          <w:p w:rsidR="00E154AB" w:rsidRPr="000169D0" w:rsidRDefault="00E154AB" w:rsidP="00583841">
            <w:pPr>
              <w:pStyle w:val="TAL"/>
              <w:rPr>
                <w:rFonts w:eastAsia="SimSun"/>
              </w:rPr>
            </w:pPr>
            <w:r w:rsidRPr="00470179">
              <w:t>isNullable: 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Pr>
                <w:rFonts w:ascii="Courier New" w:hAnsi="Courier New" w:cs="Courier New"/>
                <w:sz w:val="18"/>
                <w:lang w:eastAsia="zh-CN"/>
              </w:rPr>
              <w:t>nFSrvG</w:t>
            </w:r>
            <w:r w:rsidRPr="00470179">
              <w:rPr>
                <w:rFonts w:ascii="Courier New" w:hAnsi="Courier New" w:cs="Courier New"/>
                <w:sz w:val="18"/>
                <w:lang w:eastAsia="zh-CN"/>
              </w:rPr>
              <w:t>roupId</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This parameter defines identity of the group that is served by the NF instance (See TS 29.510[23]).</w:t>
            </w:r>
          </w:p>
          <w:p w:rsidR="00E154AB" w:rsidRPr="00EB2EC1" w:rsidRDefault="00E154AB" w:rsidP="00583841">
            <w:pPr>
              <w:pStyle w:val="TAL"/>
              <w:rPr>
                <w:lang w:eastAsia="zh-CN"/>
              </w:rPr>
            </w:pPr>
          </w:p>
          <w:p w:rsidR="00E154AB" w:rsidRPr="00EB2EC1" w:rsidRDefault="00E154AB" w:rsidP="00583841">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type: String</w:t>
            </w:r>
          </w:p>
          <w:p w:rsidR="00E154AB" w:rsidRPr="00470179" w:rsidRDefault="00E154AB" w:rsidP="00583841">
            <w:pPr>
              <w:pStyle w:val="TAL"/>
            </w:pPr>
            <w:r w:rsidRPr="00470179">
              <w:t>multiplicity: 1</w:t>
            </w:r>
          </w:p>
          <w:p w:rsidR="00E154AB" w:rsidRPr="00470179" w:rsidRDefault="00E154AB" w:rsidP="00583841">
            <w:pPr>
              <w:pStyle w:val="TAL"/>
            </w:pPr>
            <w:r w:rsidRPr="00470179">
              <w:t>isOrdered: F</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isNullable: 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sidRPr="00470179">
              <w:rPr>
                <w:rFonts w:ascii="Courier New" w:hAnsi="Courier New" w:cs="Courier New"/>
                <w:sz w:val="18"/>
              </w:rPr>
              <w:t>smfServingAreas</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This parameter defines the SMF service area(s) the UPF can serve (See TS 29.510[23]).</w:t>
            </w:r>
          </w:p>
          <w:p w:rsidR="00E154AB" w:rsidRPr="00EB2EC1" w:rsidRDefault="00E154AB" w:rsidP="00583841">
            <w:pPr>
              <w:pStyle w:val="TAL"/>
              <w:rPr>
                <w:lang w:eastAsia="zh-CN"/>
              </w:rPr>
            </w:pPr>
          </w:p>
          <w:p w:rsidR="00E154AB" w:rsidRPr="00EB2EC1" w:rsidRDefault="00E154AB" w:rsidP="00583841">
            <w:pPr>
              <w:pStyle w:val="TAL"/>
              <w:rPr>
                <w:lang w:eastAsia="zh-CN"/>
              </w:rPr>
            </w:pPr>
            <w:r w:rsidRPr="00EB2EC1">
              <w:rPr>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type: String</w:t>
            </w:r>
          </w:p>
          <w:p w:rsidR="00E154AB" w:rsidRPr="00470179" w:rsidRDefault="00E154AB" w:rsidP="00583841">
            <w:pPr>
              <w:pStyle w:val="TAL"/>
            </w:pPr>
            <w:r w:rsidRPr="00470179">
              <w:t>multiplicity: 1..*</w:t>
            </w:r>
          </w:p>
          <w:p w:rsidR="00E154AB" w:rsidRPr="00470179" w:rsidRDefault="00E154AB" w:rsidP="00583841">
            <w:pPr>
              <w:pStyle w:val="TAL"/>
            </w:pPr>
            <w:r w:rsidRPr="00470179">
              <w:t>isOrdered: F</w:t>
            </w:r>
          </w:p>
          <w:p w:rsidR="00E154AB" w:rsidRPr="00470179" w:rsidRDefault="00E154AB" w:rsidP="00583841">
            <w:pPr>
              <w:pStyle w:val="TAL"/>
            </w:pPr>
            <w:r w:rsidRPr="00470179">
              <w:t>isUnique: True</w:t>
            </w:r>
          </w:p>
          <w:p w:rsidR="00E154AB" w:rsidRPr="00470179" w:rsidRDefault="00E154AB" w:rsidP="00583841">
            <w:pPr>
              <w:pStyle w:val="TAL"/>
            </w:pPr>
            <w:r w:rsidRPr="00470179">
              <w:t>defaultValue: None</w:t>
            </w:r>
          </w:p>
          <w:p w:rsidR="00E154AB" w:rsidRPr="00470179" w:rsidRDefault="00E154AB" w:rsidP="00583841">
            <w:pPr>
              <w:pStyle w:val="TAL"/>
            </w:pPr>
            <w:r w:rsidRPr="00470179">
              <w:t>isNullable: False</w:t>
            </w:r>
          </w:p>
        </w:tc>
      </w:tr>
      <w:tr w:rsidR="00221949" w:rsidRPr="00470179" w:rsidTr="00583841">
        <w:trPr>
          <w:gridBefore w:val="1"/>
          <w:gridAfter w:val="1"/>
          <w:wBefore w:w="58" w:type="pct"/>
          <w:wAfter w:w="46" w:type="pct"/>
          <w:cantSplit/>
          <w:tblHeader/>
          <w:jc w:val="center"/>
          <w:ins w:id="16758" w:author="28.541_CR0301R1_(Rel-16)_EE_5G" w:date="2020-06-29T13:28:00Z"/>
        </w:trPr>
        <w:tc>
          <w:tcPr>
            <w:tcW w:w="1055" w:type="pct"/>
            <w:gridSpan w:val="3"/>
            <w:tcBorders>
              <w:top w:val="single" w:sz="4" w:space="0" w:color="auto"/>
              <w:left w:val="single" w:sz="4" w:space="0" w:color="auto"/>
              <w:bottom w:val="single" w:sz="4" w:space="0" w:color="auto"/>
              <w:right w:val="single" w:sz="4" w:space="0" w:color="auto"/>
            </w:tcBorders>
          </w:tcPr>
          <w:p w:rsidR="00221949" w:rsidRPr="00470179" w:rsidRDefault="00221949" w:rsidP="00221949">
            <w:pPr>
              <w:keepNext/>
              <w:keepLines/>
              <w:spacing w:after="0"/>
              <w:rPr>
                <w:ins w:id="16759" w:author="28.541_CR0301R1_(Rel-16)_EE_5G" w:date="2020-06-29T13:28:00Z"/>
                <w:rFonts w:ascii="Courier New" w:hAnsi="Courier New" w:cs="Courier New"/>
                <w:sz w:val="18"/>
              </w:rPr>
            </w:pPr>
            <w:ins w:id="16760" w:author="28.541_CR0301R1_(Rel-16)_EE_5G" w:date="2020-06-29T13:28:00Z">
              <w:r w:rsidRPr="00B36E1E">
                <w:rPr>
                  <w:rFonts w:ascii="Courier New" w:hAnsi="Courier New" w:cs="Courier New"/>
                  <w:sz w:val="18"/>
                  <w:lang w:eastAsia="zh-CN"/>
                </w:rPr>
                <w:t>isESCoveredBy</w:t>
              </w:r>
            </w:ins>
          </w:p>
        </w:tc>
        <w:tc>
          <w:tcPr>
            <w:tcW w:w="2860" w:type="pct"/>
            <w:gridSpan w:val="3"/>
            <w:tcBorders>
              <w:top w:val="single" w:sz="4" w:space="0" w:color="auto"/>
              <w:left w:val="single" w:sz="4" w:space="0" w:color="auto"/>
              <w:bottom w:val="single" w:sz="4" w:space="0" w:color="auto"/>
              <w:right w:val="single" w:sz="4" w:space="0" w:color="auto"/>
            </w:tcBorders>
          </w:tcPr>
          <w:p w:rsidR="00221949" w:rsidRDefault="00221949" w:rsidP="00221949">
            <w:pPr>
              <w:pStyle w:val="TAL"/>
              <w:rPr>
                <w:ins w:id="16761" w:author="28.541_CR0301R1_(Rel-16)_EE_5G" w:date="2020-06-29T13:28:00Z"/>
              </w:rPr>
            </w:pPr>
            <w:ins w:id="16762" w:author="28.541_CR0301R1_(Rel-16)_EE_5G" w:date="2020-06-29T13:28:00Z">
              <w:r>
                <w:t xml:space="preserve">This indicates whether the adjacentCell provides no, partial or full coverage for the cell which name-contains the </w:t>
              </w:r>
              <w:r>
                <w:rPr>
                  <w:rFonts w:ascii="Courier New" w:hAnsi="Courier New"/>
                </w:rPr>
                <w:t>NRCell</w:t>
              </w:r>
              <w:r w:rsidRPr="000414F5">
                <w:rPr>
                  <w:rFonts w:ascii="Courier New" w:hAnsi="Courier New"/>
                </w:rPr>
                <w:t>Relation</w:t>
              </w:r>
              <w:r>
                <w:t xml:space="preserve"> instance. </w:t>
              </w:r>
            </w:ins>
          </w:p>
          <w:p w:rsidR="00221949" w:rsidRDefault="00221949" w:rsidP="00221949">
            <w:pPr>
              <w:pStyle w:val="TAL"/>
              <w:rPr>
                <w:ins w:id="16763" w:author="28.541_CR0301R1_(Rel-16)_EE_5G" w:date="2020-06-29T13:28:00Z"/>
              </w:rPr>
            </w:pPr>
            <w:ins w:id="16764" w:author="28.541_CR0301R1_(Rel-16)_EE_5G" w:date="2020-06-29T13:28:00Z">
              <w:r>
                <w:t>Adjacent cells with this attribute equal to "</w:t>
              </w:r>
              <w:r w:rsidRPr="00BF6A09">
                <w:t>FULL</w:t>
              </w:r>
              <w:r>
                <w:t>" are recommended to be considered as candidate cells to take over the coverage when the original cell state is about to be changed to energySaving.</w:t>
              </w:r>
            </w:ins>
          </w:p>
          <w:p w:rsidR="00221949" w:rsidRDefault="00221949" w:rsidP="00221949">
            <w:pPr>
              <w:pStyle w:val="TAL"/>
              <w:rPr>
                <w:ins w:id="16765" w:author="28.541_CR0301R1_(Rel-16)_EE_5G" w:date="2020-06-29T13:28:00Z"/>
              </w:rPr>
            </w:pPr>
            <w:ins w:id="16766" w:author="28.541_CR0301R1_(Rel-16)_EE_5G" w:date="2020-06-29T13:28:00Z">
              <w:r>
                <w:t>All adjacent cells with this attribute value equal to "PARTIAL" are recommended to be considered as entirety of candidate cells to take over the coverage when the original cell state is about to be changed to energySaving.</w:t>
              </w:r>
            </w:ins>
          </w:p>
          <w:p w:rsidR="00221949" w:rsidRDefault="00221949" w:rsidP="00221949">
            <w:pPr>
              <w:pStyle w:val="TAL"/>
              <w:rPr>
                <w:ins w:id="16767" w:author="28.541_CR0301R1_(Rel-16)_EE_5G" w:date="2020-06-29T13:28:00Z"/>
                <w:lang w:eastAsia="zh-CN"/>
              </w:rPr>
            </w:pPr>
          </w:p>
          <w:p w:rsidR="00221949" w:rsidRDefault="00221949" w:rsidP="00221949">
            <w:pPr>
              <w:pStyle w:val="TAL"/>
              <w:rPr>
                <w:ins w:id="16768" w:author="28.541_CR0301R1_(Rel-16)_EE_5G" w:date="2020-06-29T13:28:00Z"/>
                <w:lang w:eastAsia="zh-CN"/>
              </w:rPr>
            </w:pPr>
            <w:ins w:id="16769" w:author="28.541_CR0301R1_(Rel-16)_EE_5G" w:date="2020-06-29T13:28:00Z">
              <w:r>
                <w:t>allowedValues:</w:t>
              </w:r>
              <w:r>
                <w:rPr>
                  <w:rFonts w:hint="eastAsia"/>
                  <w:lang w:eastAsia="zh-CN"/>
                </w:rPr>
                <w:t xml:space="preserve"> </w:t>
              </w:r>
              <w:r>
                <w:rPr>
                  <w:lang w:eastAsia="zh-CN"/>
                </w:rPr>
                <w:t xml:space="preserve">NO, PARTIAL, </w:t>
              </w:r>
              <w:r>
                <w:rPr>
                  <w:color w:val="000000"/>
                </w:rPr>
                <w:t>FULL</w:t>
              </w:r>
            </w:ins>
          </w:p>
          <w:p w:rsidR="00221949" w:rsidRPr="00EB2EC1" w:rsidRDefault="00221949" w:rsidP="00221949">
            <w:pPr>
              <w:pStyle w:val="TAL"/>
              <w:rPr>
                <w:ins w:id="16770" w:author="28.541_CR0301R1_(Rel-16)_EE_5G" w:date="2020-06-29T13:28:00Z"/>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rsidR="00221949" w:rsidRDefault="00221949" w:rsidP="00221949">
            <w:pPr>
              <w:pStyle w:val="TAL"/>
              <w:rPr>
                <w:ins w:id="16771" w:author="28.541_CR0301R1_(Rel-16)_EE_5G" w:date="2020-06-29T13:28:00Z"/>
              </w:rPr>
            </w:pPr>
            <w:ins w:id="16772" w:author="28.541_CR0301R1_(Rel-16)_EE_5G" w:date="2020-06-29T13:28:00Z">
              <w:r>
                <w:t>type: ENUM</w:t>
              </w:r>
            </w:ins>
          </w:p>
          <w:p w:rsidR="00221949" w:rsidRDefault="00221949" w:rsidP="00221949">
            <w:pPr>
              <w:pStyle w:val="TAL"/>
              <w:rPr>
                <w:ins w:id="16773" w:author="28.541_CR0301R1_(Rel-16)_EE_5G" w:date="2020-06-29T13:28:00Z"/>
              </w:rPr>
            </w:pPr>
            <w:ins w:id="16774" w:author="28.541_CR0301R1_(Rel-16)_EE_5G" w:date="2020-06-29T13:28:00Z">
              <w:r>
                <w:t>multiplicity: 1</w:t>
              </w:r>
            </w:ins>
          </w:p>
          <w:p w:rsidR="00221949" w:rsidRDefault="00221949" w:rsidP="00221949">
            <w:pPr>
              <w:pStyle w:val="TAL"/>
              <w:rPr>
                <w:ins w:id="16775" w:author="28.541_CR0301R1_(Rel-16)_EE_5G" w:date="2020-06-29T13:28:00Z"/>
              </w:rPr>
            </w:pPr>
            <w:ins w:id="16776" w:author="28.541_CR0301R1_(Rel-16)_EE_5G" w:date="2020-06-29T13:28:00Z">
              <w:r>
                <w:t>isOrdered: N/A</w:t>
              </w:r>
            </w:ins>
          </w:p>
          <w:p w:rsidR="00221949" w:rsidRDefault="00221949" w:rsidP="00221949">
            <w:pPr>
              <w:pStyle w:val="TAL"/>
              <w:rPr>
                <w:ins w:id="16777" w:author="28.541_CR0301R1_(Rel-16)_EE_5G" w:date="2020-06-29T13:28:00Z"/>
              </w:rPr>
            </w:pPr>
            <w:ins w:id="16778" w:author="28.541_CR0301R1_(Rel-16)_EE_5G" w:date="2020-06-29T13:28:00Z">
              <w:r>
                <w:t>isUnique: N/A</w:t>
              </w:r>
            </w:ins>
          </w:p>
          <w:p w:rsidR="00221949" w:rsidRDefault="00221949" w:rsidP="00221949">
            <w:pPr>
              <w:pStyle w:val="TAL"/>
              <w:rPr>
                <w:ins w:id="16779" w:author="28.541_CR0301R1_(Rel-16)_EE_5G" w:date="2020-06-29T13:28:00Z"/>
              </w:rPr>
            </w:pPr>
            <w:ins w:id="16780" w:author="28.541_CR0301R1_(Rel-16)_EE_5G" w:date="2020-06-29T13:28:00Z">
              <w:r>
                <w:t>defaultValue: None</w:t>
              </w:r>
            </w:ins>
          </w:p>
          <w:p w:rsidR="00221949" w:rsidRPr="00470179" w:rsidRDefault="00221949" w:rsidP="00221949">
            <w:pPr>
              <w:pStyle w:val="TAL"/>
              <w:rPr>
                <w:ins w:id="16781" w:author="28.541_CR0301R1_(Rel-16)_EE_5G" w:date="2020-06-29T13:28:00Z"/>
              </w:rPr>
            </w:pPr>
            <w:ins w:id="16782" w:author="28.541_CR0301R1_(Rel-16)_EE_5G" w:date="2020-06-29T13:28:00Z">
              <w:r>
                <w:t xml:space="preserve">isNullable: </w:t>
              </w:r>
              <w:r>
                <w:rPr>
                  <w:rFonts w:cs="Arial"/>
                  <w:szCs w:val="18"/>
                </w:rPr>
                <w:t>False</w:t>
              </w:r>
            </w:ins>
          </w:p>
        </w:tc>
      </w:tr>
      <w:tr w:rsidR="00E154AB" w:rsidRPr="00470179" w:rsidDel="00DD5A13" w:rsidTr="00583841">
        <w:trPr>
          <w:gridBefore w:val="1"/>
          <w:gridAfter w:val="1"/>
          <w:wBefore w:w="58" w:type="pct"/>
          <w:wAfter w:w="46" w:type="pct"/>
          <w:cantSplit/>
          <w:tblHeader/>
          <w:jc w:val="center"/>
          <w:del w:id="16783" w:author="28.541_CR0291R1_(Rel-16)_SON_5G" w:date="2020-06-29T12:40:00Z"/>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Del="00DD5A13" w:rsidRDefault="00E154AB" w:rsidP="00583841">
            <w:pPr>
              <w:keepNext/>
              <w:keepLines/>
              <w:spacing w:after="0"/>
              <w:rPr>
                <w:del w:id="16784" w:author="28.541_CR0291R1_(Rel-16)_SON_5G" w:date="2020-06-29T12:40:00Z"/>
                <w:rFonts w:ascii="Courier New" w:hAnsi="Courier New" w:cs="Courier New"/>
                <w:sz w:val="18"/>
              </w:rPr>
            </w:pPr>
            <w:del w:id="16785" w:author="28.541_CR0291R1_(Rel-16)_SON_5G" w:date="2020-06-29T12:40:00Z">
              <w:r w:rsidDel="00DD5A13">
                <w:rPr>
                  <w:rFonts w:ascii="Courier New" w:hAnsi="Courier New" w:cs="Arial"/>
                  <w:sz w:val="18"/>
                  <w:lang w:val="en-US" w:eastAsia="zh-CN"/>
                </w:rPr>
                <w:lastRenderedPageBreak/>
                <w:delText>isRemoveAllowed</w:delText>
              </w:r>
            </w:del>
          </w:p>
        </w:tc>
        <w:tc>
          <w:tcPr>
            <w:tcW w:w="2860" w:type="pct"/>
            <w:gridSpan w:val="3"/>
            <w:tcBorders>
              <w:top w:val="single" w:sz="4" w:space="0" w:color="auto"/>
              <w:left w:val="single" w:sz="4" w:space="0" w:color="auto"/>
              <w:bottom w:val="single" w:sz="4" w:space="0" w:color="auto"/>
              <w:right w:val="single" w:sz="4" w:space="0" w:color="auto"/>
            </w:tcBorders>
          </w:tcPr>
          <w:p w:rsidR="00E154AB" w:rsidDel="00DD5A13" w:rsidRDefault="00E154AB" w:rsidP="00583841">
            <w:pPr>
              <w:pStyle w:val="TAL"/>
              <w:rPr>
                <w:del w:id="16786" w:author="28.541_CR0291R1_(Rel-16)_SON_5G" w:date="2020-06-29T12:40:00Z"/>
              </w:rPr>
            </w:pPr>
            <w:del w:id="16787" w:author="28.541_CR0291R1_(Rel-16)_SON_5G" w:date="2020-06-29T12:40:00Z">
              <w:r w:rsidDel="00DD5A13">
                <w:delText xml:space="preserve">This indicates if the subject </w:delText>
              </w:r>
              <w:r w:rsidDel="00DD5A13">
                <w:rPr>
                  <w:rFonts w:ascii="Courier New" w:hAnsi="Courier New" w:cs="Courier New"/>
                </w:rPr>
                <w:delText>NRCellRelation</w:delText>
              </w:r>
              <w:r w:rsidDel="00DD5A13">
                <w:delText xml:space="preserve"> can be removed (deleted) or not.  </w:delText>
              </w:r>
            </w:del>
          </w:p>
          <w:p w:rsidR="00E154AB" w:rsidDel="00DD5A13" w:rsidRDefault="00E154AB" w:rsidP="00583841">
            <w:pPr>
              <w:pStyle w:val="TAL"/>
              <w:rPr>
                <w:del w:id="16788" w:author="28.541_CR0291R1_(Rel-16)_SON_5G" w:date="2020-06-29T12:40:00Z"/>
              </w:rPr>
            </w:pPr>
          </w:p>
          <w:p w:rsidR="00E154AB" w:rsidDel="00DD5A13" w:rsidRDefault="00E154AB" w:rsidP="00583841">
            <w:pPr>
              <w:pStyle w:val="TAL"/>
              <w:rPr>
                <w:del w:id="16789" w:author="28.541_CR0291R1_(Rel-16)_SON_5G" w:date="2020-06-29T12:40:00Z"/>
              </w:rPr>
            </w:pPr>
            <w:del w:id="16790" w:author="28.541_CR0291R1_(Rel-16)_SON_5G" w:date="2020-06-29T12:40:00Z">
              <w:r w:rsidDel="00DD5A13">
                <w:delText xml:space="preserve">If TRUE, the subject </w:delText>
              </w:r>
              <w:r w:rsidDel="00DD5A13">
                <w:rPr>
                  <w:rFonts w:ascii="Courier New" w:hAnsi="Courier New" w:cs="Courier New"/>
                </w:rPr>
                <w:delText>NRCellRelation</w:delText>
              </w:r>
              <w:r w:rsidDel="00DD5A13">
                <w:delText xml:space="preserve"> instance can be removed (deleted).  </w:delText>
              </w:r>
            </w:del>
          </w:p>
          <w:p w:rsidR="00E154AB" w:rsidDel="00DD5A13" w:rsidRDefault="00E154AB" w:rsidP="00583841">
            <w:pPr>
              <w:pStyle w:val="TAL"/>
              <w:rPr>
                <w:del w:id="16791" w:author="28.541_CR0291R1_(Rel-16)_SON_5G" w:date="2020-06-29T12:40:00Z"/>
              </w:rPr>
            </w:pPr>
          </w:p>
          <w:p w:rsidR="00E154AB" w:rsidDel="00DD5A13" w:rsidRDefault="00E154AB" w:rsidP="00583841">
            <w:pPr>
              <w:pStyle w:val="TAL"/>
              <w:rPr>
                <w:del w:id="16792" w:author="28.541_CR0291R1_(Rel-16)_SON_5G" w:date="2020-06-29T12:40:00Z"/>
                <w:lang w:eastAsia="zh-CN"/>
              </w:rPr>
            </w:pPr>
            <w:del w:id="16793" w:author="28.541_CR0291R1_(Rel-16)_SON_5G" w:date="2020-06-29T12:40:00Z">
              <w:r w:rsidDel="00DD5A13">
                <w:delText xml:space="preserve">If FALSE, the subject </w:delText>
              </w:r>
              <w:r w:rsidDel="00DD5A13">
                <w:rPr>
                  <w:rFonts w:ascii="Courier New" w:hAnsi="Courier New"/>
                </w:rPr>
                <w:delText>NRCell</w:delText>
              </w:r>
              <w:r w:rsidRPr="000414F5" w:rsidDel="00DD5A13">
                <w:rPr>
                  <w:rFonts w:ascii="Courier New" w:hAnsi="Courier New"/>
                </w:rPr>
                <w:delText>Relation</w:delText>
              </w:r>
              <w:r w:rsidDel="00DD5A13">
                <w:delText xml:space="preserve"> instance shall not be removed (deleted) by any entity but an MnS consumer.</w:delText>
              </w:r>
            </w:del>
          </w:p>
          <w:p w:rsidR="00E154AB" w:rsidDel="00DD5A13" w:rsidRDefault="00E154AB" w:rsidP="00583841">
            <w:pPr>
              <w:pStyle w:val="TAL"/>
              <w:rPr>
                <w:del w:id="16794" w:author="28.541_CR0291R1_(Rel-16)_SON_5G" w:date="2020-06-29T12:40:00Z"/>
                <w:lang w:eastAsia="zh-CN"/>
              </w:rPr>
            </w:pPr>
          </w:p>
          <w:p w:rsidR="00E154AB" w:rsidDel="00DD5A13" w:rsidRDefault="00E154AB" w:rsidP="00583841">
            <w:pPr>
              <w:pStyle w:val="TAL"/>
              <w:rPr>
                <w:del w:id="16795" w:author="28.541_CR0291R1_(Rel-16)_SON_5G" w:date="2020-06-29T12:40:00Z"/>
                <w:lang w:eastAsia="zh-CN"/>
              </w:rPr>
            </w:pPr>
            <w:del w:id="16796" w:author="28.541_CR0291R1_(Rel-16)_SON_5G" w:date="2020-06-29T12:40:00Z">
              <w:r w:rsidDel="00DD5A13">
                <w:rPr>
                  <w:lang w:eastAsia="zh-CN"/>
                </w:rPr>
                <w:delText>allowedValues: TRUE,FALSE</w:delText>
              </w:r>
            </w:del>
          </w:p>
          <w:p w:rsidR="00E154AB" w:rsidRPr="00EB2EC1" w:rsidDel="00DD5A13" w:rsidRDefault="00E154AB" w:rsidP="00583841">
            <w:pPr>
              <w:pStyle w:val="TAL"/>
              <w:rPr>
                <w:del w:id="16797" w:author="28.541_CR0291R1_(Rel-16)_SON_5G" w:date="2020-06-29T12:40:00Z"/>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rsidR="00E154AB" w:rsidRPr="00301E02" w:rsidDel="00DD5A13" w:rsidRDefault="00E154AB" w:rsidP="00583841">
            <w:pPr>
              <w:pStyle w:val="TAL"/>
              <w:rPr>
                <w:del w:id="16798" w:author="28.541_CR0291R1_(Rel-16)_SON_5G" w:date="2020-06-29T12:40:00Z"/>
                <w:rFonts w:cs="Arial"/>
              </w:rPr>
            </w:pPr>
            <w:del w:id="16799" w:author="28.541_CR0291R1_(Rel-16)_SON_5G" w:date="2020-06-29T12:40:00Z">
              <w:r w:rsidRPr="00301E02" w:rsidDel="00DD5A13">
                <w:rPr>
                  <w:rFonts w:cs="Arial"/>
                </w:rPr>
                <w:delText xml:space="preserve">type: </w:delText>
              </w:r>
              <w:r w:rsidDel="00DD5A13">
                <w:rPr>
                  <w:rFonts w:cs="Arial"/>
                  <w:szCs w:val="18"/>
                </w:rPr>
                <w:delText>Boolean</w:delText>
              </w:r>
            </w:del>
          </w:p>
          <w:p w:rsidR="00E154AB" w:rsidRPr="00120759" w:rsidDel="00DD5A13" w:rsidRDefault="00E154AB" w:rsidP="00583841">
            <w:pPr>
              <w:pStyle w:val="TAL"/>
              <w:rPr>
                <w:del w:id="16800" w:author="28.541_CR0291R1_(Rel-16)_SON_5G" w:date="2020-06-29T12:40:00Z"/>
                <w:rFonts w:cs="Arial"/>
              </w:rPr>
            </w:pPr>
            <w:del w:id="16801" w:author="28.541_CR0291R1_(Rel-16)_SON_5G" w:date="2020-06-29T12:40:00Z">
              <w:r w:rsidRPr="00120759" w:rsidDel="00DD5A13">
                <w:rPr>
                  <w:rFonts w:cs="Arial"/>
                </w:rPr>
                <w:delText>multiplicity: 1</w:delText>
              </w:r>
            </w:del>
          </w:p>
          <w:p w:rsidR="00E154AB" w:rsidRPr="00F6310F" w:rsidDel="00DD5A13" w:rsidRDefault="00E154AB" w:rsidP="00583841">
            <w:pPr>
              <w:pStyle w:val="TAL"/>
              <w:rPr>
                <w:del w:id="16802" w:author="28.541_CR0291R1_(Rel-16)_SON_5G" w:date="2020-06-29T12:40:00Z"/>
                <w:rFonts w:cs="Arial"/>
              </w:rPr>
            </w:pPr>
            <w:del w:id="16803" w:author="28.541_CR0291R1_(Rel-16)_SON_5G" w:date="2020-06-29T12:40:00Z">
              <w:r w:rsidRPr="00F6310F" w:rsidDel="00DD5A13">
                <w:rPr>
                  <w:rFonts w:cs="Arial"/>
                </w:rPr>
                <w:delText>isOrdered: N/A</w:delText>
              </w:r>
            </w:del>
          </w:p>
          <w:p w:rsidR="00E154AB" w:rsidRPr="00BB0D27" w:rsidDel="00DD5A13" w:rsidRDefault="00E154AB" w:rsidP="00583841">
            <w:pPr>
              <w:pStyle w:val="TAL"/>
              <w:rPr>
                <w:del w:id="16804" w:author="28.541_CR0291R1_(Rel-16)_SON_5G" w:date="2020-06-29T12:40:00Z"/>
                <w:rFonts w:cs="Arial"/>
              </w:rPr>
            </w:pPr>
            <w:del w:id="16805" w:author="28.541_CR0291R1_(Rel-16)_SON_5G" w:date="2020-06-29T12:40:00Z">
              <w:r w:rsidRPr="00BB0D27" w:rsidDel="00DD5A13">
                <w:rPr>
                  <w:rFonts w:cs="Arial"/>
                </w:rPr>
                <w:delText>isUnique: N/A</w:delText>
              </w:r>
            </w:del>
          </w:p>
          <w:p w:rsidR="00E154AB" w:rsidRPr="00EA2BB5" w:rsidDel="00DD5A13" w:rsidRDefault="00E154AB" w:rsidP="00583841">
            <w:pPr>
              <w:pStyle w:val="TAL"/>
              <w:rPr>
                <w:del w:id="16806" w:author="28.541_CR0291R1_(Rel-16)_SON_5G" w:date="2020-06-29T12:40:00Z"/>
                <w:rFonts w:cs="Arial"/>
              </w:rPr>
            </w:pPr>
            <w:del w:id="16807" w:author="28.541_CR0291R1_(Rel-16)_SON_5G" w:date="2020-06-29T12:40:00Z">
              <w:r w:rsidRPr="00EA2BB5" w:rsidDel="00DD5A13">
                <w:rPr>
                  <w:rFonts w:cs="Arial"/>
                </w:rPr>
                <w:delText>defaultValue: None</w:delText>
              </w:r>
            </w:del>
          </w:p>
          <w:p w:rsidR="00E154AB" w:rsidRPr="00470179" w:rsidDel="00DD5A13" w:rsidRDefault="00E154AB" w:rsidP="00583841">
            <w:pPr>
              <w:pStyle w:val="TAL"/>
              <w:rPr>
                <w:del w:id="16808" w:author="28.541_CR0291R1_(Rel-16)_SON_5G" w:date="2020-06-29T12:40:00Z"/>
              </w:rPr>
            </w:pPr>
            <w:del w:id="16809" w:author="28.541_CR0291R1_(Rel-16)_SON_5G" w:date="2020-06-29T12:40:00Z">
              <w:r w:rsidRPr="0017287D" w:rsidDel="00DD5A13">
                <w:rPr>
                  <w:rFonts w:cs="Arial"/>
                  <w:szCs w:val="18"/>
                </w:rPr>
                <w:delText>isNullable: False</w:delText>
              </w:r>
            </w:del>
          </w:p>
        </w:tc>
      </w:tr>
      <w:tr w:rsidR="00E154AB" w:rsidRPr="00470179" w:rsidDel="00DD5A13" w:rsidTr="00583841">
        <w:trPr>
          <w:gridBefore w:val="1"/>
          <w:gridAfter w:val="1"/>
          <w:wBefore w:w="58" w:type="pct"/>
          <w:wAfter w:w="46" w:type="pct"/>
          <w:cantSplit/>
          <w:tblHeader/>
          <w:jc w:val="center"/>
          <w:del w:id="16810" w:author="28.541_CR0291R1_(Rel-16)_SON_5G" w:date="2020-06-29T12:40:00Z"/>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Del="00DD5A13" w:rsidRDefault="00E154AB" w:rsidP="00583841">
            <w:pPr>
              <w:keepNext/>
              <w:keepLines/>
              <w:spacing w:after="0"/>
              <w:rPr>
                <w:del w:id="16811" w:author="28.541_CR0291R1_(Rel-16)_SON_5G" w:date="2020-06-29T12:40:00Z"/>
                <w:rFonts w:ascii="Courier New" w:hAnsi="Courier New" w:cs="Courier New"/>
                <w:sz w:val="18"/>
              </w:rPr>
            </w:pPr>
            <w:del w:id="16812" w:author="28.541_CR0291R1_(Rel-16)_SON_5G" w:date="2020-06-29T12:40:00Z">
              <w:r w:rsidRPr="00FB7D56" w:rsidDel="00DD5A13">
                <w:rPr>
                  <w:rFonts w:ascii="Courier New" w:hAnsi="Courier New" w:cs="Courier New"/>
                  <w:sz w:val="18"/>
                  <w:szCs w:val="18"/>
                </w:rPr>
                <w:delText>isHOAllowed</w:delText>
              </w:r>
            </w:del>
          </w:p>
        </w:tc>
        <w:tc>
          <w:tcPr>
            <w:tcW w:w="2860" w:type="pct"/>
            <w:gridSpan w:val="3"/>
            <w:tcBorders>
              <w:top w:val="single" w:sz="4" w:space="0" w:color="auto"/>
              <w:left w:val="single" w:sz="4" w:space="0" w:color="auto"/>
              <w:bottom w:val="single" w:sz="4" w:space="0" w:color="auto"/>
              <w:right w:val="single" w:sz="4" w:space="0" w:color="auto"/>
            </w:tcBorders>
          </w:tcPr>
          <w:p w:rsidR="00E154AB" w:rsidDel="00DD5A13" w:rsidRDefault="00E154AB" w:rsidP="00583841">
            <w:pPr>
              <w:pStyle w:val="TAL"/>
              <w:rPr>
                <w:del w:id="16813" w:author="28.541_CR0291R1_(Rel-16)_SON_5G" w:date="2020-06-29T12:40:00Z"/>
              </w:rPr>
            </w:pPr>
            <w:del w:id="16814" w:author="28.541_CR0291R1_(Rel-16)_SON_5G" w:date="2020-06-29T12:40:00Z">
              <w:r w:rsidDel="00DD5A13">
                <w:delText>This indicates if HO is allowed or prohibited.</w:delText>
              </w:r>
            </w:del>
          </w:p>
          <w:p w:rsidR="00E154AB" w:rsidDel="00DD5A13" w:rsidRDefault="00E154AB" w:rsidP="00583841">
            <w:pPr>
              <w:pStyle w:val="TAL"/>
              <w:rPr>
                <w:del w:id="16815" w:author="28.541_CR0291R1_(Rel-16)_SON_5G" w:date="2020-06-29T12:40:00Z"/>
              </w:rPr>
            </w:pPr>
          </w:p>
          <w:p w:rsidR="00E154AB" w:rsidDel="00DD5A13" w:rsidRDefault="00E154AB" w:rsidP="00583841">
            <w:pPr>
              <w:pStyle w:val="TAL"/>
              <w:rPr>
                <w:del w:id="16816" w:author="28.541_CR0291R1_(Rel-16)_SON_5G" w:date="2020-06-29T12:40:00Z"/>
              </w:rPr>
            </w:pPr>
            <w:del w:id="16817" w:author="28.541_CR0291R1_(Rel-16)_SON_5G" w:date="2020-06-29T12:40:00Z">
              <w:r w:rsidDel="00DD5A13">
                <w:delText xml:space="preserve">If TRUE, handover is allowed from source cell to target cell.  The source cell is identified by the name-containing </w:delText>
              </w:r>
              <w:r w:rsidDel="00DD5A13">
                <w:rPr>
                  <w:rFonts w:ascii="Courier New" w:hAnsi="Courier New" w:cs="Courier New"/>
                </w:rPr>
                <w:delText>NRCellCU</w:delText>
              </w:r>
              <w:r w:rsidDel="00DD5A13">
                <w:delText xml:space="preserve"> of the </w:delText>
              </w:r>
              <w:r w:rsidDel="00DD5A13">
                <w:rPr>
                  <w:rFonts w:ascii="Courier New" w:hAnsi="Courier New" w:cs="Courier New"/>
                </w:rPr>
                <w:delText>NRCell</w:delText>
              </w:r>
              <w:r w:rsidRPr="000414F5" w:rsidDel="00DD5A13">
                <w:rPr>
                  <w:rFonts w:ascii="Courier New" w:hAnsi="Courier New" w:cs="Courier New"/>
                </w:rPr>
                <w:delText>Relation</w:delText>
              </w:r>
              <w:r w:rsidDel="00DD5A13">
                <w:delText xml:space="preserve"> that contains the </w:delText>
              </w:r>
              <w:r w:rsidRPr="00FB7D56" w:rsidDel="00DD5A13">
                <w:rPr>
                  <w:rFonts w:ascii="Courier New" w:hAnsi="Courier New" w:cs="Courier New"/>
                </w:rPr>
                <w:delText>isHOAllowed</w:delText>
              </w:r>
              <w:r w:rsidDel="00DD5A13">
                <w:delText xml:space="preserve">. The target cell is referenced by the </w:delText>
              </w:r>
              <w:r w:rsidDel="00DD5A13">
                <w:rPr>
                  <w:rFonts w:ascii="Courier New" w:hAnsi="Courier New" w:cs="Courier New"/>
                </w:rPr>
                <w:delText>NRCell</w:delText>
              </w:r>
              <w:r w:rsidRPr="000414F5" w:rsidDel="00DD5A13">
                <w:rPr>
                  <w:rFonts w:ascii="Courier New" w:hAnsi="Courier New" w:cs="Courier New"/>
                </w:rPr>
                <w:delText>Relation</w:delText>
              </w:r>
              <w:r w:rsidDel="00DD5A13">
                <w:delText xml:space="preserve"> that contains this </w:delText>
              </w:r>
              <w:r w:rsidRPr="00FB7D56" w:rsidDel="00DD5A13">
                <w:rPr>
                  <w:rFonts w:ascii="Courier New" w:hAnsi="Courier New" w:cs="Courier New"/>
                </w:rPr>
                <w:delText>isHOAllowed</w:delText>
              </w:r>
              <w:r w:rsidDel="00DD5A13">
                <w:delText xml:space="preserve">. </w:delText>
              </w:r>
            </w:del>
          </w:p>
          <w:p w:rsidR="00E154AB" w:rsidDel="00DD5A13" w:rsidRDefault="00E154AB" w:rsidP="00583841">
            <w:pPr>
              <w:pStyle w:val="TAL"/>
              <w:rPr>
                <w:del w:id="16818" w:author="28.541_CR0291R1_(Rel-16)_SON_5G" w:date="2020-06-29T12:40:00Z"/>
              </w:rPr>
            </w:pPr>
          </w:p>
          <w:p w:rsidR="00E154AB" w:rsidDel="00DD5A13" w:rsidRDefault="00E154AB" w:rsidP="00583841">
            <w:pPr>
              <w:pStyle w:val="TAL"/>
              <w:rPr>
                <w:del w:id="16819" w:author="28.541_CR0291R1_(Rel-16)_SON_5G" w:date="2020-06-29T12:40:00Z"/>
                <w:lang w:eastAsia="zh-CN"/>
              </w:rPr>
            </w:pPr>
            <w:del w:id="16820" w:author="28.541_CR0291R1_(Rel-16)_SON_5G" w:date="2020-06-29T12:40:00Z">
              <w:r w:rsidDel="00DD5A13">
                <w:delText>If FALSE, handover shall not be allowed.</w:delText>
              </w:r>
            </w:del>
          </w:p>
          <w:p w:rsidR="00E154AB" w:rsidDel="00DD5A13" w:rsidRDefault="00E154AB" w:rsidP="00583841">
            <w:pPr>
              <w:pStyle w:val="TAL"/>
              <w:rPr>
                <w:del w:id="16821" w:author="28.541_CR0291R1_(Rel-16)_SON_5G" w:date="2020-06-29T12:40:00Z"/>
                <w:lang w:eastAsia="zh-CN"/>
              </w:rPr>
            </w:pPr>
          </w:p>
          <w:p w:rsidR="00E154AB" w:rsidRPr="00EB2EC1" w:rsidDel="00DD5A13" w:rsidRDefault="00E154AB" w:rsidP="00583841">
            <w:pPr>
              <w:pStyle w:val="TAL"/>
              <w:rPr>
                <w:del w:id="16822" w:author="28.541_CR0291R1_(Rel-16)_SON_5G" w:date="2020-06-29T12:40:00Z"/>
                <w:lang w:eastAsia="zh-CN"/>
              </w:rPr>
            </w:pPr>
            <w:del w:id="16823" w:author="28.541_CR0291R1_(Rel-16)_SON_5G" w:date="2020-06-29T12:40:00Z">
              <w:r w:rsidRPr="005C2A31" w:rsidDel="00DD5A13">
                <w:rPr>
                  <w:rFonts w:cs="Arial"/>
                  <w:szCs w:val="18"/>
                </w:rPr>
                <w:delText xml:space="preserve">allowedValues: </w:delText>
              </w:r>
              <w:r w:rsidDel="00DD5A13">
                <w:rPr>
                  <w:rFonts w:cs="Arial"/>
                  <w:szCs w:val="18"/>
                </w:rPr>
                <w:delText>TRUE,FALSE</w:delText>
              </w:r>
            </w:del>
          </w:p>
        </w:tc>
        <w:tc>
          <w:tcPr>
            <w:tcW w:w="981" w:type="pct"/>
            <w:gridSpan w:val="3"/>
            <w:tcBorders>
              <w:top w:val="single" w:sz="4" w:space="0" w:color="auto"/>
              <w:left w:val="single" w:sz="4" w:space="0" w:color="auto"/>
              <w:bottom w:val="single" w:sz="4" w:space="0" w:color="auto"/>
              <w:right w:val="single" w:sz="4" w:space="0" w:color="auto"/>
            </w:tcBorders>
          </w:tcPr>
          <w:p w:rsidR="00E154AB" w:rsidRPr="00301E02" w:rsidDel="00DD5A13" w:rsidRDefault="00E154AB" w:rsidP="00583841">
            <w:pPr>
              <w:pStyle w:val="TAL"/>
              <w:rPr>
                <w:del w:id="16824" w:author="28.541_CR0291R1_(Rel-16)_SON_5G" w:date="2020-06-29T12:40:00Z"/>
                <w:rFonts w:cs="Arial"/>
              </w:rPr>
            </w:pPr>
            <w:del w:id="16825" w:author="28.541_CR0291R1_(Rel-16)_SON_5G" w:date="2020-06-29T12:40:00Z">
              <w:r w:rsidRPr="00301E02" w:rsidDel="00DD5A13">
                <w:rPr>
                  <w:rFonts w:cs="Arial"/>
                </w:rPr>
                <w:delText xml:space="preserve">type: </w:delText>
              </w:r>
              <w:r w:rsidDel="00DD5A13">
                <w:rPr>
                  <w:rFonts w:cs="Arial"/>
                  <w:szCs w:val="18"/>
                </w:rPr>
                <w:delText>Boolean</w:delText>
              </w:r>
            </w:del>
          </w:p>
          <w:p w:rsidR="00E154AB" w:rsidRPr="00120759" w:rsidDel="00DD5A13" w:rsidRDefault="00E154AB" w:rsidP="00583841">
            <w:pPr>
              <w:pStyle w:val="TAL"/>
              <w:rPr>
                <w:del w:id="16826" w:author="28.541_CR0291R1_(Rel-16)_SON_5G" w:date="2020-06-29T12:40:00Z"/>
                <w:rFonts w:cs="Arial"/>
              </w:rPr>
            </w:pPr>
            <w:del w:id="16827" w:author="28.541_CR0291R1_(Rel-16)_SON_5G" w:date="2020-06-29T12:40:00Z">
              <w:r w:rsidRPr="00120759" w:rsidDel="00DD5A13">
                <w:rPr>
                  <w:rFonts w:cs="Arial"/>
                </w:rPr>
                <w:delText>multiplicity: 1</w:delText>
              </w:r>
            </w:del>
          </w:p>
          <w:p w:rsidR="00E154AB" w:rsidRPr="00F6310F" w:rsidDel="00DD5A13" w:rsidRDefault="00E154AB" w:rsidP="00583841">
            <w:pPr>
              <w:pStyle w:val="TAL"/>
              <w:rPr>
                <w:del w:id="16828" w:author="28.541_CR0291R1_(Rel-16)_SON_5G" w:date="2020-06-29T12:40:00Z"/>
                <w:rFonts w:cs="Arial"/>
              </w:rPr>
            </w:pPr>
            <w:del w:id="16829" w:author="28.541_CR0291R1_(Rel-16)_SON_5G" w:date="2020-06-29T12:40:00Z">
              <w:r w:rsidRPr="00F6310F" w:rsidDel="00DD5A13">
                <w:rPr>
                  <w:rFonts w:cs="Arial"/>
                </w:rPr>
                <w:delText>isOrdered: N/A</w:delText>
              </w:r>
            </w:del>
          </w:p>
          <w:p w:rsidR="00E154AB" w:rsidRPr="00BB0D27" w:rsidDel="00DD5A13" w:rsidRDefault="00E154AB" w:rsidP="00583841">
            <w:pPr>
              <w:pStyle w:val="TAL"/>
              <w:rPr>
                <w:del w:id="16830" w:author="28.541_CR0291R1_(Rel-16)_SON_5G" w:date="2020-06-29T12:40:00Z"/>
                <w:rFonts w:cs="Arial"/>
              </w:rPr>
            </w:pPr>
            <w:del w:id="16831" w:author="28.541_CR0291R1_(Rel-16)_SON_5G" w:date="2020-06-29T12:40:00Z">
              <w:r w:rsidRPr="00BB0D27" w:rsidDel="00DD5A13">
                <w:rPr>
                  <w:rFonts w:cs="Arial"/>
                </w:rPr>
                <w:delText>isUnique: N/A</w:delText>
              </w:r>
            </w:del>
          </w:p>
          <w:p w:rsidR="00E154AB" w:rsidRPr="00EA2BB5" w:rsidDel="00DD5A13" w:rsidRDefault="00E154AB" w:rsidP="00583841">
            <w:pPr>
              <w:pStyle w:val="TAL"/>
              <w:rPr>
                <w:del w:id="16832" w:author="28.541_CR0291R1_(Rel-16)_SON_5G" w:date="2020-06-29T12:40:00Z"/>
                <w:rFonts w:cs="Arial"/>
              </w:rPr>
            </w:pPr>
            <w:del w:id="16833" w:author="28.541_CR0291R1_(Rel-16)_SON_5G" w:date="2020-06-29T12:40:00Z">
              <w:r w:rsidRPr="00EA2BB5" w:rsidDel="00DD5A13">
                <w:rPr>
                  <w:rFonts w:cs="Arial"/>
                </w:rPr>
                <w:delText>defaultValue: None</w:delText>
              </w:r>
            </w:del>
          </w:p>
          <w:p w:rsidR="00E154AB" w:rsidRPr="00470179" w:rsidDel="00DD5A13" w:rsidRDefault="00E154AB" w:rsidP="00583841">
            <w:pPr>
              <w:pStyle w:val="TAL"/>
              <w:rPr>
                <w:del w:id="16834" w:author="28.541_CR0291R1_(Rel-16)_SON_5G" w:date="2020-06-29T12:40:00Z"/>
              </w:rPr>
            </w:pPr>
            <w:del w:id="16835" w:author="28.541_CR0291R1_(Rel-16)_SON_5G" w:date="2020-06-29T12:40:00Z">
              <w:r w:rsidRPr="0017287D" w:rsidDel="00DD5A13">
                <w:rPr>
                  <w:rFonts w:cs="Arial"/>
                  <w:szCs w:val="18"/>
                </w:rPr>
                <w:delText>isNullable: False</w:delText>
              </w:r>
            </w:del>
          </w:p>
        </w:tc>
      </w:tr>
      <w:tr w:rsidR="00E154AB" w:rsidRPr="00470179" w:rsidDel="00C937BB" w:rsidTr="00583841">
        <w:trPr>
          <w:gridBefore w:val="1"/>
          <w:gridAfter w:val="1"/>
          <w:wBefore w:w="58" w:type="pct"/>
          <w:wAfter w:w="46" w:type="pct"/>
          <w:cantSplit/>
          <w:tblHeader/>
          <w:jc w:val="center"/>
          <w:del w:id="16836" w:author="28.541_CR0260_(Rel-16)_SON_5G" w:date="2020-06-26T11:27:00Z"/>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Del="00C937BB" w:rsidRDefault="00E154AB" w:rsidP="00583841">
            <w:pPr>
              <w:keepNext/>
              <w:keepLines/>
              <w:spacing w:after="0"/>
              <w:rPr>
                <w:del w:id="16837" w:author="28.541_CR0260_(Rel-16)_SON_5G" w:date="2020-06-26T11:27:00Z"/>
                <w:rFonts w:ascii="Courier New" w:hAnsi="Courier New" w:cs="Courier New"/>
                <w:sz w:val="18"/>
              </w:rPr>
            </w:pPr>
            <w:del w:id="16838" w:author="28.541_CR0260_(Rel-16)_SON_5G" w:date="2020-06-26T11:27:00Z">
              <w:r w:rsidRPr="00FB7D56" w:rsidDel="00C937BB">
                <w:rPr>
                  <w:rFonts w:ascii="Courier" w:hAnsi="Courier"/>
                  <w:sz w:val="18"/>
                  <w:szCs w:val="18"/>
                </w:rPr>
                <w:delText>x2BlackList</w:delText>
              </w:r>
            </w:del>
          </w:p>
        </w:tc>
        <w:tc>
          <w:tcPr>
            <w:tcW w:w="2860" w:type="pct"/>
            <w:gridSpan w:val="3"/>
            <w:tcBorders>
              <w:top w:val="single" w:sz="4" w:space="0" w:color="auto"/>
              <w:left w:val="single" w:sz="4" w:space="0" w:color="auto"/>
              <w:bottom w:val="single" w:sz="4" w:space="0" w:color="auto"/>
              <w:right w:val="single" w:sz="4" w:space="0" w:color="auto"/>
            </w:tcBorders>
          </w:tcPr>
          <w:p w:rsidR="00E154AB" w:rsidDel="00C937BB" w:rsidRDefault="00E154AB" w:rsidP="00583841">
            <w:pPr>
              <w:pStyle w:val="TAL"/>
              <w:rPr>
                <w:del w:id="16839" w:author="28.541_CR0260_(Rel-16)_SON_5G" w:date="2020-06-26T11:27:00Z"/>
              </w:rPr>
            </w:pPr>
            <w:del w:id="16840" w:author="28.541_CR0260_(Rel-16)_SON_5G" w:date="2020-06-26T11:27:00Z">
              <w:r w:rsidDel="00C937BB">
                <w:delText xml:space="preserve">This is a list of DNs of </w:delText>
              </w:r>
              <w:r w:rsidDel="00C937BB">
                <w:rPr>
                  <w:rFonts w:ascii="Courier New" w:hAnsi="Courier New"/>
                </w:rPr>
                <w:delText>NRCellCU</w:delText>
              </w:r>
              <w:r w:rsidDel="00C937BB">
                <w:delText xml:space="preserve"> and </w:delText>
              </w:r>
              <w:r w:rsidRPr="00A479E1" w:rsidDel="00C937BB">
                <w:rPr>
                  <w:rFonts w:ascii="Courier New" w:hAnsi="Courier New"/>
                </w:rPr>
                <w:delText>External</w:delText>
              </w:r>
              <w:r w:rsidDel="00C937BB">
                <w:rPr>
                  <w:rFonts w:ascii="Courier New" w:hAnsi="Courier New"/>
                </w:rPr>
                <w:delText>NRCellCU</w:delText>
              </w:r>
              <w:r w:rsidDel="00C937BB">
                <w:delText xml:space="preserve">. If the target node DN is a member of the source node’s </w:delText>
              </w:r>
              <w:r w:rsidDel="00C937BB">
                <w:rPr>
                  <w:rFonts w:ascii="Courier New" w:hAnsi="Courier New" w:cs="Courier New"/>
                </w:rPr>
                <w:delText>NRCellCU.x2BlackList</w:delText>
              </w:r>
              <w:r w:rsidDel="00C937BB">
                <w:delText xml:space="preserve">, the source node is: </w:delText>
              </w:r>
            </w:del>
          </w:p>
          <w:p w:rsidR="00E154AB" w:rsidDel="00C937BB" w:rsidRDefault="00E154AB" w:rsidP="00583841">
            <w:pPr>
              <w:pStyle w:val="TAL"/>
              <w:rPr>
                <w:del w:id="16841" w:author="28.541_CR0260_(Rel-16)_SON_5G" w:date="2020-06-26T11:27:00Z"/>
              </w:rPr>
            </w:pPr>
          </w:p>
          <w:p w:rsidR="00E154AB" w:rsidDel="00C937BB" w:rsidRDefault="00E154AB" w:rsidP="00583841">
            <w:pPr>
              <w:pStyle w:val="TAL"/>
              <w:rPr>
                <w:del w:id="16842" w:author="28.541_CR0260_(Rel-16)_SON_5G" w:date="2020-06-26T11:27:00Z"/>
              </w:rPr>
            </w:pPr>
            <w:del w:id="16843" w:author="28.541_CR0260_(Rel-16)_SON_5G" w:date="2020-06-26T11:27:00Z">
              <w:r w:rsidDel="00C937BB">
                <w:delText>1)</w:delText>
              </w:r>
              <w:r w:rsidDel="00C937BB">
                <w:tab/>
                <w:delText>Prohibited from sending X2 connection request to target node;</w:delText>
              </w:r>
            </w:del>
          </w:p>
          <w:p w:rsidR="00E154AB" w:rsidDel="00C937BB" w:rsidRDefault="00E154AB" w:rsidP="00583841">
            <w:pPr>
              <w:pStyle w:val="TAL"/>
              <w:rPr>
                <w:del w:id="16844" w:author="28.541_CR0260_(Rel-16)_SON_5G" w:date="2020-06-26T11:27:00Z"/>
              </w:rPr>
            </w:pPr>
            <w:del w:id="16845" w:author="28.541_CR0260_(Rel-16)_SON_5G" w:date="2020-06-26T11:27:00Z">
              <w:r w:rsidDel="00C937BB">
                <w:delText>2)</w:delText>
              </w:r>
              <w:r w:rsidDel="00C937BB">
                <w:tab/>
                <w:delText xml:space="preserve">Forced to tear down established X2 connection to target node </w:delText>
              </w:r>
            </w:del>
          </w:p>
          <w:p w:rsidR="00E154AB" w:rsidDel="00C937BB" w:rsidRDefault="00E154AB" w:rsidP="00583841">
            <w:pPr>
              <w:pStyle w:val="TAL"/>
              <w:rPr>
                <w:del w:id="16846" w:author="28.541_CR0260_(Rel-16)_SON_5G" w:date="2020-06-26T11:27:00Z"/>
              </w:rPr>
            </w:pPr>
            <w:del w:id="16847" w:author="28.541_CR0260_(Rel-16)_SON_5G" w:date="2020-06-26T11:27:00Z">
              <w:r w:rsidDel="00C937BB">
                <w:delText>3)</w:delText>
              </w:r>
              <w:r w:rsidDel="00C937BB">
                <w:tab/>
                <w:delText>Not allowed to accept incoming X2 connection request from target node.</w:delText>
              </w:r>
            </w:del>
          </w:p>
          <w:p w:rsidR="00E154AB" w:rsidDel="00C937BB" w:rsidRDefault="00E154AB" w:rsidP="00583841">
            <w:pPr>
              <w:pStyle w:val="TAL"/>
              <w:rPr>
                <w:del w:id="16848" w:author="28.541_CR0260_(Rel-16)_SON_5G" w:date="2020-06-26T11:27:00Z"/>
              </w:rPr>
            </w:pPr>
          </w:p>
          <w:p w:rsidR="00E154AB" w:rsidDel="00C937BB" w:rsidRDefault="00E154AB" w:rsidP="00583841">
            <w:pPr>
              <w:pStyle w:val="TAL"/>
              <w:rPr>
                <w:del w:id="16849" w:author="28.541_CR0260_(Rel-16)_SON_5G" w:date="2020-06-26T11:27:00Z"/>
              </w:rPr>
            </w:pPr>
            <w:del w:id="16850" w:author="28.541_CR0260_(Rel-16)_SON_5G" w:date="2020-06-26T11:27:00Z">
              <w:r w:rsidDel="00C937BB">
                <w:delText xml:space="preserve">The same DN may appear here and in </w:delText>
              </w:r>
              <w:r w:rsidDel="00C937BB">
                <w:rPr>
                  <w:rFonts w:ascii="Courier New" w:hAnsi="Courier New" w:cs="Courier New"/>
                </w:rPr>
                <w:delText>NRCellCU.</w:delText>
              </w:r>
              <w:r w:rsidDel="00C937BB">
                <w:rPr>
                  <w:rFonts w:ascii="Courier New" w:hAnsi="Courier New" w:cs="Courier New"/>
                  <w:snapToGrid w:val="0"/>
                </w:rPr>
                <w:delText>x2WhiteList</w:delText>
              </w:r>
              <w:r w:rsidDel="00C937BB">
                <w:delText xml:space="preserve">. In such case, the DN in </w:delText>
              </w:r>
              <w:r w:rsidDel="00C937BB">
                <w:rPr>
                  <w:rFonts w:ascii="Courier New" w:hAnsi="Courier New" w:cs="Courier New"/>
                  <w:snapToGrid w:val="0"/>
                </w:rPr>
                <w:delText>x2WhiteList</w:delText>
              </w:r>
              <w:r w:rsidDel="00C937BB">
                <w:delText xml:space="preserve"> shall be treated as if it is absent.</w:delText>
              </w:r>
            </w:del>
          </w:p>
          <w:p w:rsidR="00E154AB" w:rsidRPr="00EB2EC1" w:rsidDel="00C937BB" w:rsidRDefault="00E154AB" w:rsidP="00583841">
            <w:pPr>
              <w:pStyle w:val="TAL"/>
              <w:rPr>
                <w:del w:id="16851" w:author="28.541_CR0260_(Rel-16)_SON_5G" w:date="2020-06-26T11:27:00Z"/>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rsidR="00E154AB" w:rsidDel="00C937BB" w:rsidRDefault="00E154AB" w:rsidP="00583841">
            <w:pPr>
              <w:pStyle w:val="TAL"/>
              <w:rPr>
                <w:del w:id="16852" w:author="28.541_CR0260_(Rel-16)_SON_5G" w:date="2020-06-26T11:27:00Z"/>
                <w:lang w:eastAsia="zh-CN"/>
              </w:rPr>
            </w:pPr>
            <w:del w:id="16853" w:author="28.541_CR0260_(Rel-16)_SON_5G" w:date="2020-06-26T11:27:00Z">
              <w:r w:rsidDel="00C937BB">
                <w:delText xml:space="preserve">type: </w:delText>
              </w:r>
              <w:r w:rsidDel="00C937BB">
                <w:rPr>
                  <w:rFonts w:hint="eastAsia"/>
                  <w:lang w:eastAsia="zh-CN"/>
                </w:rPr>
                <w:delText>DN</w:delText>
              </w:r>
            </w:del>
          </w:p>
          <w:p w:rsidR="00E154AB" w:rsidDel="00C937BB" w:rsidRDefault="00E154AB" w:rsidP="00583841">
            <w:pPr>
              <w:pStyle w:val="TAL"/>
              <w:rPr>
                <w:del w:id="16854" w:author="28.541_CR0260_(Rel-16)_SON_5G" w:date="2020-06-26T11:27:00Z"/>
                <w:lang w:eastAsia="zh-CN"/>
              </w:rPr>
            </w:pPr>
            <w:del w:id="16855" w:author="28.541_CR0260_(Rel-16)_SON_5G" w:date="2020-06-26T11:27:00Z">
              <w:r w:rsidDel="00C937BB">
                <w:delText>multiplicity: 1</w:delText>
              </w:r>
              <w:r w:rsidDel="00C937BB">
                <w:rPr>
                  <w:rFonts w:hint="eastAsia"/>
                  <w:lang w:eastAsia="zh-CN"/>
                </w:rPr>
                <w:delText>..*</w:delText>
              </w:r>
            </w:del>
          </w:p>
          <w:p w:rsidR="00E154AB" w:rsidDel="00C937BB" w:rsidRDefault="00E154AB" w:rsidP="00583841">
            <w:pPr>
              <w:pStyle w:val="TAL"/>
              <w:rPr>
                <w:del w:id="16856" w:author="28.541_CR0260_(Rel-16)_SON_5G" w:date="2020-06-26T11:27:00Z"/>
              </w:rPr>
            </w:pPr>
            <w:del w:id="16857" w:author="28.541_CR0260_(Rel-16)_SON_5G" w:date="2020-06-26T11:27:00Z">
              <w:r w:rsidDel="00C937BB">
                <w:delText>isOrdered: False</w:delText>
              </w:r>
            </w:del>
          </w:p>
          <w:p w:rsidR="00E154AB" w:rsidDel="00C937BB" w:rsidRDefault="00E154AB" w:rsidP="00583841">
            <w:pPr>
              <w:pStyle w:val="TAL"/>
              <w:rPr>
                <w:del w:id="16858" w:author="28.541_CR0260_(Rel-16)_SON_5G" w:date="2020-06-26T11:27:00Z"/>
              </w:rPr>
            </w:pPr>
            <w:del w:id="16859" w:author="28.541_CR0260_(Rel-16)_SON_5G" w:date="2020-06-26T11:27:00Z">
              <w:r w:rsidDel="00C937BB">
                <w:delText>isUnique: True</w:delText>
              </w:r>
            </w:del>
          </w:p>
          <w:p w:rsidR="00E154AB" w:rsidDel="00C937BB" w:rsidRDefault="00E154AB" w:rsidP="00583841">
            <w:pPr>
              <w:pStyle w:val="TAL"/>
              <w:rPr>
                <w:del w:id="16860" w:author="28.541_CR0260_(Rel-16)_SON_5G" w:date="2020-06-26T11:27:00Z"/>
              </w:rPr>
            </w:pPr>
            <w:del w:id="16861" w:author="28.541_CR0260_(Rel-16)_SON_5G" w:date="2020-06-26T11:27:00Z">
              <w:r w:rsidDel="00C937BB">
                <w:delText>defaultValue: None</w:delText>
              </w:r>
            </w:del>
          </w:p>
          <w:p w:rsidR="00E154AB" w:rsidRPr="00470179" w:rsidDel="00C937BB" w:rsidRDefault="00E154AB" w:rsidP="00583841">
            <w:pPr>
              <w:pStyle w:val="TAL"/>
              <w:rPr>
                <w:del w:id="16862" w:author="28.541_CR0260_(Rel-16)_SON_5G" w:date="2020-06-26T11:27:00Z"/>
              </w:rPr>
            </w:pPr>
            <w:del w:id="16863" w:author="28.541_CR0260_(Rel-16)_SON_5G" w:date="2020-06-26T11:27:00Z">
              <w:r w:rsidDel="00C937BB">
                <w:delText xml:space="preserve">isNullable: </w:delText>
              </w:r>
              <w:r w:rsidDel="00C937BB">
                <w:rPr>
                  <w:lang w:val="en-US"/>
                </w:rPr>
                <w:delText>False</w:delText>
              </w:r>
            </w:del>
          </w:p>
        </w:tc>
      </w:tr>
      <w:tr w:rsidR="00E154AB" w:rsidRPr="00470179" w:rsidDel="00C937BB" w:rsidTr="00583841">
        <w:trPr>
          <w:gridBefore w:val="1"/>
          <w:gridAfter w:val="1"/>
          <w:wBefore w:w="58" w:type="pct"/>
          <w:wAfter w:w="46" w:type="pct"/>
          <w:cantSplit/>
          <w:tblHeader/>
          <w:jc w:val="center"/>
          <w:del w:id="16864" w:author="28.541_CR0260_(Rel-16)_SON_5G" w:date="2020-06-26T11:27:00Z"/>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Del="00C937BB" w:rsidRDefault="00E154AB" w:rsidP="00583841">
            <w:pPr>
              <w:keepNext/>
              <w:keepLines/>
              <w:spacing w:after="0"/>
              <w:rPr>
                <w:del w:id="16865" w:author="28.541_CR0260_(Rel-16)_SON_5G" w:date="2020-06-26T11:27:00Z"/>
                <w:rFonts w:ascii="Courier New" w:hAnsi="Courier New" w:cs="Courier New"/>
                <w:sz w:val="18"/>
              </w:rPr>
            </w:pPr>
            <w:del w:id="16866" w:author="28.541_CR0260_(Rel-16)_SON_5G" w:date="2020-06-26T11:27:00Z">
              <w:r w:rsidRPr="00FB7D56" w:rsidDel="00C937BB">
                <w:rPr>
                  <w:rFonts w:ascii="Courier" w:hAnsi="Courier"/>
                  <w:sz w:val="18"/>
                  <w:szCs w:val="18"/>
                </w:rPr>
                <w:delText>x</w:delText>
              </w:r>
              <w:r w:rsidDel="00C937BB">
                <w:rPr>
                  <w:rFonts w:ascii="Courier" w:hAnsi="Courier"/>
                  <w:sz w:val="18"/>
                  <w:szCs w:val="18"/>
                </w:rPr>
                <w:delText>n</w:delText>
              </w:r>
              <w:r w:rsidRPr="00FB7D56" w:rsidDel="00C937BB">
                <w:rPr>
                  <w:rFonts w:ascii="Courier" w:hAnsi="Courier"/>
                  <w:sz w:val="18"/>
                  <w:szCs w:val="18"/>
                </w:rPr>
                <w:delText>BlackList</w:delText>
              </w:r>
            </w:del>
          </w:p>
        </w:tc>
        <w:tc>
          <w:tcPr>
            <w:tcW w:w="2860" w:type="pct"/>
            <w:gridSpan w:val="3"/>
            <w:tcBorders>
              <w:top w:val="single" w:sz="4" w:space="0" w:color="auto"/>
              <w:left w:val="single" w:sz="4" w:space="0" w:color="auto"/>
              <w:bottom w:val="single" w:sz="4" w:space="0" w:color="auto"/>
              <w:right w:val="single" w:sz="4" w:space="0" w:color="auto"/>
            </w:tcBorders>
          </w:tcPr>
          <w:p w:rsidR="00E154AB" w:rsidDel="00C937BB" w:rsidRDefault="00E154AB" w:rsidP="00583841">
            <w:pPr>
              <w:pStyle w:val="TAL"/>
              <w:rPr>
                <w:del w:id="16867" w:author="28.541_CR0260_(Rel-16)_SON_5G" w:date="2020-06-26T11:27:00Z"/>
              </w:rPr>
            </w:pPr>
            <w:del w:id="16868" w:author="28.541_CR0260_(Rel-16)_SON_5G" w:date="2020-06-26T11:27:00Z">
              <w:r w:rsidDel="00C937BB">
                <w:delText xml:space="preserve">This is a list of DNs of </w:delText>
              </w:r>
              <w:r w:rsidDel="00C937BB">
                <w:rPr>
                  <w:rFonts w:ascii="Courier New" w:hAnsi="Courier New"/>
                </w:rPr>
                <w:delText>NRCellCU</w:delText>
              </w:r>
              <w:r w:rsidDel="00C937BB">
                <w:delText xml:space="preserve"> and </w:delText>
              </w:r>
              <w:r w:rsidRPr="00A479E1" w:rsidDel="00C937BB">
                <w:rPr>
                  <w:rFonts w:ascii="Courier New" w:hAnsi="Courier New"/>
                </w:rPr>
                <w:delText>External</w:delText>
              </w:r>
              <w:r w:rsidDel="00C937BB">
                <w:rPr>
                  <w:rFonts w:ascii="Courier New" w:hAnsi="Courier New"/>
                </w:rPr>
                <w:delText>NRCellCU</w:delText>
              </w:r>
              <w:r w:rsidDel="00C937BB">
                <w:delText xml:space="preserve">. If the target node DN is a member of the source node’s </w:delText>
              </w:r>
              <w:r w:rsidDel="00C937BB">
                <w:rPr>
                  <w:rFonts w:ascii="Courier New" w:hAnsi="Courier New" w:cs="Courier New"/>
                </w:rPr>
                <w:delText>NRCellCU.xnBlackList</w:delText>
              </w:r>
              <w:r w:rsidDel="00C937BB">
                <w:delText xml:space="preserve">, the source node is: </w:delText>
              </w:r>
            </w:del>
          </w:p>
          <w:p w:rsidR="00E154AB" w:rsidDel="00C937BB" w:rsidRDefault="00E154AB" w:rsidP="00583841">
            <w:pPr>
              <w:pStyle w:val="TAL"/>
              <w:rPr>
                <w:del w:id="16869" w:author="28.541_CR0260_(Rel-16)_SON_5G" w:date="2020-06-26T11:27:00Z"/>
              </w:rPr>
            </w:pPr>
          </w:p>
          <w:p w:rsidR="00E154AB" w:rsidDel="00C937BB" w:rsidRDefault="00E154AB" w:rsidP="00583841">
            <w:pPr>
              <w:pStyle w:val="TAL"/>
              <w:rPr>
                <w:del w:id="16870" w:author="28.541_CR0260_(Rel-16)_SON_5G" w:date="2020-06-26T11:27:00Z"/>
              </w:rPr>
            </w:pPr>
            <w:del w:id="16871" w:author="28.541_CR0260_(Rel-16)_SON_5G" w:date="2020-06-26T11:27:00Z">
              <w:r w:rsidDel="00C937BB">
                <w:delText>1)</w:delText>
              </w:r>
              <w:r w:rsidDel="00C937BB">
                <w:tab/>
                <w:delText>Prohibited from sending Xn connection request to target node;</w:delText>
              </w:r>
            </w:del>
          </w:p>
          <w:p w:rsidR="00E154AB" w:rsidDel="00C937BB" w:rsidRDefault="00E154AB" w:rsidP="00583841">
            <w:pPr>
              <w:pStyle w:val="TAL"/>
              <w:rPr>
                <w:del w:id="16872" w:author="28.541_CR0260_(Rel-16)_SON_5G" w:date="2020-06-26T11:27:00Z"/>
              </w:rPr>
            </w:pPr>
            <w:del w:id="16873" w:author="28.541_CR0260_(Rel-16)_SON_5G" w:date="2020-06-26T11:27:00Z">
              <w:r w:rsidDel="00C937BB">
                <w:delText>2)</w:delText>
              </w:r>
              <w:r w:rsidDel="00C937BB">
                <w:tab/>
                <w:delText xml:space="preserve">Forced to tear down established Xn connection to target node </w:delText>
              </w:r>
            </w:del>
          </w:p>
          <w:p w:rsidR="00E154AB" w:rsidDel="00C937BB" w:rsidRDefault="00E154AB" w:rsidP="00583841">
            <w:pPr>
              <w:pStyle w:val="TAL"/>
              <w:rPr>
                <w:del w:id="16874" w:author="28.541_CR0260_(Rel-16)_SON_5G" w:date="2020-06-26T11:27:00Z"/>
              </w:rPr>
            </w:pPr>
            <w:del w:id="16875" w:author="28.541_CR0260_(Rel-16)_SON_5G" w:date="2020-06-26T11:27:00Z">
              <w:r w:rsidDel="00C937BB">
                <w:delText>3)</w:delText>
              </w:r>
              <w:r w:rsidDel="00C937BB">
                <w:tab/>
                <w:delText>Not allowed to accept incoming Xn connection request from target node.</w:delText>
              </w:r>
            </w:del>
          </w:p>
          <w:p w:rsidR="00E154AB" w:rsidDel="00C937BB" w:rsidRDefault="00E154AB" w:rsidP="00583841">
            <w:pPr>
              <w:pStyle w:val="TAL"/>
              <w:rPr>
                <w:del w:id="16876" w:author="28.541_CR0260_(Rel-16)_SON_5G" w:date="2020-06-26T11:27:00Z"/>
              </w:rPr>
            </w:pPr>
          </w:p>
          <w:p w:rsidR="00E154AB" w:rsidDel="00C937BB" w:rsidRDefault="00E154AB" w:rsidP="00583841">
            <w:pPr>
              <w:pStyle w:val="TAL"/>
              <w:rPr>
                <w:del w:id="16877" w:author="28.541_CR0260_(Rel-16)_SON_5G" w:date="2020-06-26T11:27:00Z"/>
              </w:rPr>
            </w:pPr>
            <w:del w:id="16878" w:author="28.541_CR0260_(Rel-16)_SON_5G" w:date="2020-06-26T11:27:00Z">
              <w:r w:rsidDel="00C937BB">
                <w:delText xml:space="preserve">The same DN may appear here and in </w:delText>
              </w:r>
              <w:r w:rsidDel="00C937BB">
                <w:rPr>
                  <w:rFonts w:ascii="Courier New" w:hAnsi="Courier New" w:cs="Courier New"/>
                </w:rPr>
                <w:delText>NRCellCU.</w:delText>
              </w:r>
              <w:r w:rsidDel="00C937BB">
                <w:rPr>
                  <w:rFonts w:ascii="Courier New" w:hAnsi="Courier New" w:cs="Courier New"/>
                  <w:snapToGrid w:val="0"/>
                </w:rPr>
                <w:delText>xnWhiteList</w:delText>
              </w:r>
              <w:r w:rsidDel="00C937BB">
                <w:delText xml:space="preserve">. In such case, the DN in </w:delText>
              </w:r>
              <w:r w:rsidDel="00C937BB">
                <w:rPr>
                  <w:rFonts w:ascii="Courier New" w:hAnsi="Courier New" w:cs="Courier New"/>
                  <w:snapToGrid w:val="0"/>
                </w:rPr>
                <w:delText>xnWhiteList</w:delText>
              </w:r>
              <w:r w:rsidDel="00C937BB">
                <w:delText xml:space="preserve"> shall be treated as if it is absent.</w:delText>
              </w:r>
            </w:del>
          </w:p>
          <w:p w:rsidR="00E154AB" w:rsidRPr="00EB2EC1" w:rsidDel="00C937BB" w:rsidRDefault="00E154AB" w:rsidP="00583841">
            <w:pPr>
              <w:pStyle w:val="TAL"/>
              <w:rPr>
                <w:del w:id="16879" w:author="28.541_CR0260_(Rel-16)_SON_5G" w:date="2020-06-26T11:27:00Z"/>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rsidR="00E154AB" w:rsidDel="00C937BB" w:rsidRDefault="00E154AB" w:rsidP="00583841">
            <w:pPr>
              <w:pStyle w:val="TAL"/>
              <w:rPr>
                <w:del w:id="16880" w:author="28.541_CR0260_(Rel-16)_SON_5G" w:date="2020-06-26T11:27:00Z"/>
                <w:lang w:eastAsia="zh-CN"/>
              </w:rPr>
            </w:pPr>
            <w:del w:id="16881" w:author="28.541_CR0260_(Rel-16)_SON_5G" w:date="2020-06-26T11:27:00Z">
              <w:r w:rsidDel="00C937BB">
                <w:delText xml:space="preserve">type: </w:delText>
              </w:r>
              <w:r w:rsidDel="00C937BB">
                <w:rPr>
                  <w:rFonts w:hint="eastAsia"/>
                  <w:lang w:eastAsia="zh-CN"/>
                </w:rPr>
                <w:delText>DN</w:delText>
              </w:r>
            </w:del>
          </w:p>
          <w:p w:rsidR="00E154AB" w:rsidDel="00C937BB" w:rsidRDefault="00E154AB" w:rsidP="00583841">
            <w:pPr>
              <w:pStyle w:val="TAL"/>
              <w:rPr>
                <w:del w:id="16882" w:author="28.541_CR0260_(Rel-16)_SON_5G" w:date="2020-06-26T11:27:00Z"/>
                <w:lang w:eastAsia="zh-CN"/>
              </w:rPr>
            </w:pPr>
            <w:del w:id="16883" w:author="28.541_CR0260_(Rel-16)_SON_5G" w:date="2020-06-26T11:27:00Z">
              <w:r w:rsidDel="00C937BB">
                <w:delText>multiplicity: 1</w:delText>
              </w:r>
              <w:r w:rsidDel="00C937BB">
                <w:rPr>
                  <w:rFonts w:hint="eastAsia"/>
                  <w:lang w:eastAsia="zh-CN"/>
                </w:rPr>
                <w:delText>..*</w:delText>
              </w:r>
            </w:del>
          </w:p>
          <w:p w:rsidR="00E154AB" w:rsidDel="00C937BB" w:rsidRDefault="00E154AB" w:rsidP="00583841">
            <w:pPr>
              <w:pStyle w:val="TAL"/>
              <w:rPr>
                <w:del w:id="16884" w:author="28.541_CR0260_(Rel-16)_SON_5G" w:date="2020-06-26T11:27:00Z"/>
              </w:rPr>
            </w:pPr>
            <w:del w:id="16885" w:author="28.541_CR0260_(Rel-16)_SON_5G" w:date="2020-06-26T11:27:00Z">
              <w:r w:rsidDel="00C937BB">
                <w:delText>isOrdered: False</w:delText>
              </w:r>
            </w:del>
          </w:p>
          <w:p w:rsidR="00E154AB" w:rsidDel="00C937BB" w:rsidRDefault="00E154AB" w:rsidP="00583841">
            <w:pPr>
              <w:pStyle w:val="TAL"/>
              <w:rPr>
                <w:del w:id="16886" w:author="28.541_CR0260_(Rel-16)_SON_5G" w:date="2020-06-26T11:27:00Z"/>
              </w:rPr>
            </w:pPr>
            <w:del w:id="16887" w:author="28.541_CR0260_(Rel-16)_SON_5G" w:date="2020-06-26T11:27:00Z">
              <w:r w:rsidDel="00C937BB">
                <w:delText>isUnique: True</w:delText>
              </w:r>
            </w:del>
          </w:p>
          <w:p w:rsidR="00E154AB" w:rsidDel="00C937BB" w:rsidRDefault="00E154AB" w:rsidP="00583841">
            <w:pPr>
              <w:pStyle w:val="TAL"/>
              <w:rPr>
                <w:del w:id="16888" w:author="28.541_CR0260_(Rel-16)_SON_5G" w:date="2020-06-26T11:27:00Z"/>
              </w:rPr>
            </w:pPr>
            <w:del w:id="16889" w:author="28.541_CR0260_(Rel-16)_SON_5G" w:date="2020-06-26T11:27:00Z">
              <w:r w:rsidDel="00C937BB">
                <w:delText>defaultValue: None</w:delText>
              </w:r>
            </w:del>
          </w:p>
          <w:p w:rsidR="00E154AB" w:rsidRPr="00470179" w:rsidDel="00C937BB" w:rsidRDefault="00E154AB" w:rsidP="00583841">
            <w:pPr>
              <w:pStyle w:val="TAL"/>
              <w:rPr>
                <w:del w:id="16890" w:author="28.541_CR0260_(Rel-16)_SON_5G" w:date="2020-06-26T11:27:00Z"/>
              </w:rPr>
            </w:pPr>
            <w:del w:id="16891" w:author="28.541_CR0260_(Rel-16)_SON_5G" w:date="2020-06-26T11:27:00Z">
              <w:r w:rsidDel="00C937BB">
                <w:delText xml:space="preserve">isNullable: </w:delText>
              </w:r>
              <w:r w:rsidDel="00C937BB">
                <w:rPr>
                  <w:lang w:val="en-US"/>
                </w:rPr>
                <w:delText>False</w:delText>
              </w:r>
            </w:del>
          </w:p>
        </w:tc>
      </w:tr>
      <w:tr w:rsidR="00E154AB" w:rsidRPr="00470179" w:rsidDel="00C937BB" w:rsidTr="00583841">
        <w:trPr>
          <w:gridBefore w:val="1"/>
          <w:gridAfter w:val="1"/>
          <w:wBefore w:w="58" w:type="pct"/>
          <w:wAfter w:w="46" w:type="pct"/>
          <w:cantSplit/>
          <w:tblHeader/>
          <w:jc w:val="center"/>
          <w:del w:id="16892" w:author="28.541_CR0260_(Rel-16)_SON_5G" w:date="2020-06-26T11:27:00Z"/>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Del="00C937BB" w:rsidRDefault="00E154AB" w:rsidP="00583841">
            <w:pPr>
              <w:keepNext/>
              <w:keepLines/>
              <w:spacing w:after="0"/>
              <w:rPr>
                <w:del w:id="16893" w:author="28.541_CR0260_(Rel-16)_SON_5G" w:date="2020-06-26T11:27:00Z"/>
                <w:rFonts w:ascii="Courier New" w:hAnsi="Courier New" w:cs="Courier New"/>
                <w:sz w:val="18"/>
              </w:rPr>
            </w:pPr>
            <w:del w:id="16894" w:author="28.541_CR0260_(Rel-16)_SON_5G" w:date="2020-06-26T11:27:00Z">
              <w:r w:rsidRPr="00FB7D56" w:rsidDel="00C937BB">
                <w:rPr>
                  <w:rFonts w:ascii="Courier" w:hAnsi="Courier"/>
                  <w:sz w:val="18"/>
                  <w:szCs w:val="18"/>
                </w:rPr>
                <w:delText>x2WhiteList</w:delText>
              </w:r>
            </w:del>
          </w:p>
        </w:tc>
        <w:tc>
          <w:tcPr>
            <w:tcW w:w="2860" w:type="pct"/>
            <w:gridSpan w:val="3"/>
            <w:tcBorders>
              <w:top w:val="single" w:sz="4" w:space="0" w:color="auto"/>
              <w:left w:val="single" w:sz="4" w:space="0" w:color="auto"/>
              <w:bottom w:val="single" w:sz="4" w:space="0" w:color="auto"/>
              <w:right w:val="single" w:sz="4" w:space="0" w:color="auto"/>
            </w:tcBorders>
          </w:tcPr>
          <w:p w:rsidR="00E154AB" w:rsidRPr="00CB5D30" w:rsidDel="00C937BB" w:rsidRDefault="00E154AB" w:rsidP="00583841">
            <w:pPr>
              <w:keepNext/>
              <w:keepLines/>
              <w:spacing w:after="0"/>
              <w:rPr>
                <w:del w:id="16895" w:author="28.541_CR0260_(Rel-16)_SON_5G" w:date="2020-06-26T11:27:00Z"/>
                <w:rFonts w:ascii="Arial" w:eastAsia="SimSun" w:hAnsi="Arial" w:cs="Arial"/>
                <w:sz w:val="18"/>
              </w:rPr>
            </w:pPr>
            <w:del w:id="16896" w:author="28.541_CR0260_(Rel-16)_SON_5G" w:date="2020-06-26T11:27:00Z">
              <w:r w:rsidRPr="00CB5D30" w:rsidDel="00C937BB">
                <w:rPr>
                  <w:rFonts w:ascii="Arial" w:eastAsia="SimSun" w:hAnsi="Arial" w:cs="Arial"/>
                  <w:sz w:val="18"/>
                </w:rPr>
                <w:delText xml:space="preserve">This is a list of DNs of </w:delText>
              </w:r>
              <w:r w:rsidRPr="00CB5D30" w:rsidDel="00C937BB">
                <w:rPr>
                  <w:rFonts w:ascii="Courier New" w:eastAsia="SimSun" w:hAnsi="Courier New" w:cs="Arial"/>
                  <w:sz w:val="18"/>
                </w:rPr>
                <w:delText>N</w:delText>
              </w:r>
              <w:r w:rsidDel="00C937BB">
                <w:rPr>
                  <w:rFonts w:ascii="Courier New" w:eastAsia="SimSun" w:hAnsi="Courier New" w:cs="Arial"/>
                  <w:sz w:val="18"/>
                </w:rPr>
                <w:delText>RCellCU</w:delText>
              </w:r>
              <w:r w:rsidRPr="00CB5D30" w:rsidDel="00C937BB">
                <w:rPr>
                  <w:rFonts w:ascii="Arial" w:eastAsia="SimSun" w:hAnsi="Arial"/>
                  <w:sz w:val="18"/>
                </w:rPr>
                <w:delText xml:space="preserve"> and </w:delText>
              </w:r>
              <w:r w:rsidRPr="00CB5D30" w:rsidDel="00C937BB">
                <w:rPr>
                  <w:rFonts w:ascii="Courier New" w:eastAsia="SimSun" w:hAnsi="Courier New"/>
                  <w:sz w:val="18"/>
                </w:rPr>
                <w:delText>ExternalN</w:delText>
              </w:r>
              <w:r w:rsidDel="00C937BB">
                <w:rPr>
                  <w:rFonts w:ascii="Courier New" w:eastAsia="SimSun" w:hAnsi="Courier New"/>
                  <w:sz w:val="18"/>
                </w:rPr>
                <w:delText>RCellCU</w:delText>
              </w:r>
              <w:r w:rsidRPr="00CB5D30" w:rsidDel="00C937BB">
                <w:rPr>
                  <w:rFonts w:ascii="Arial" w:eastAsia="SimSun" w:hAnsi="Arial" w:cs="Arial"/>
                  <w:sz w:val="18"/>
                </w:rPr>
                <w:delText xml:space="preserve">. If the target node DN is a member of the source node’s </w:delText>
              </w:r>
              <w:r w:rsidRPr="00CB5D30" w:rsidDel="00C937BB">
                <w:rPr>
                  <w:rFonts w:ascii="Courier New" w:eastAsia="SimSun" w:hAnsi="Courier New" w:cs="Arial"/>
                  <w:sz w:val="18"/>
                </w:rPr>
                <w:delText>N</w:delText>
              </w:r>
              <w:r w:rsidDel="00C937BB">
                <w:rPr>
                  <w:rFonts w:ascii="Courier New" w:eastAsia="SimSun" w:hAnsi="Courier New" w:cs="Arial"/>
                  <w:sz w:val="18"/>
                </w:rPr>
                <w:delText>RCellCU</w:delText>
              </w:r>
              <w:r w:rsidRPr="00EC5063" w:rsidDel="00C937BB">
                <w:rPr>
                  <w:rFonts w:ascii="Courier New" w:eastAsia="SimSun" w:hAnsi="Courier New" w:cs="Courier New"/>
                  <w:sz w:val="18"/>
                </w:rPr>
                <w:delText>.x2WhiteList</w:delText>
              </w:r>
              <w:r w:rsidRPr="00CB5D30" w:rsidDel="00C937BB">
                <w:rPr>
                  <w:rFonts w:ascii="Arial" w:eastAsia="SimSun" w:hAnsi="Arial" w:cs="Arial"/>
                  <w:sz w:val="18"/>
                </w:rPr>
                <w:delText>, the source node:</w:delText>
              </w:r>
            </w:del>
          </w:p>
          <w:p w:rsidR="00E154AB" w:rsidRPr="00CB5D30" w:rsidDel="00C937BB" w:rsidRDefault="00E154AB" w:rsidP="00583841">
            <w:pPr>
              <w:ind w:left="568" w:hanging="284"/>
              <w:rPr>
                <w:del w:id="16897" w:author="28.541_CR0260_(Rel-16)_SON_5G" w:date="2020-06-26T11:27:00Z"/>
                <w:rFonts w:ascii="Arial" w:eastAsia="SimSun" w:hAnsi="Arial" w:cs="Arial"/>
                <w:sz w:val="18"/>
                <w:szCs w:val="18"/>
              </w:rPr>
            </w:pPr>
            <w:del w:id="16898" w:author="28.541_CR0260_(Rel-16)_SON_5G" w:date="2020-06-26T11:27:00Z">
              <w:r w:rsidRPr="00CB5D30" w:rsidDel="00C937BB">
                <w:rPr>
                  <w:rFonts w:ascii="Arial" w:eastAsia="SimSun" w:hAnsi="Arial" w:cs="Arial"/>
                  <w:sz w:val="18"/>
                  <w:szCs w:val="18"/>
                </w:rPr>
                <w:delText>-</w:delText>
              </w:r>
              <w:r w:rsidRPr="00CB5D30" w:rsidDel="00C937BB">
                <w:rPr>
                  <w:rFonts w:ascii="Arial" w:eastAsia="SimSun" w:hAnsi="Arial" w:cs="Arial"/>
                  <w:sz w:val="18"/>
                  <w:szCs w:val="18"/>
                </w:rPr>
                <w:tab/>
              </w:r>
              <w:r w:rsidDel="00C937BB">
                <w:rPr>
                  <w:rFonts w:ascii="Arial" w:eastAsia="SimSun" w:hAnsi="Arial" w:cs="Arial"/>
                  <w:sz w:val="18"/>
                  <w:szCs w:val="18"/>
                </w:rPr>
                <w:delText>i</w:delText>
              </w:r>
              <w:r w:rsidRPr="00CB5D30" w:rsidDel="00C937BB">
                <w:rPr>
                  <w:rFonts w:ascii="Arial" w:eastAsia="SimSun" w:hAnsi="Arial" w:cs="Arial"/>
                  <w:sz w:val="18"/>
                  <w:szCs w:val="18"/>
                </w:rPr>
                <w:delText>s allowed to request the establishment of X2 connection with the target node;</w:delText>
              </w:r>
            </w:del>
          </w:p>
          <w:p w:rsidR="00E154AB" w:rsidRPr="00CB5D30" w:rsidDel="00C937BB" w:rsidRDefault="00E154AB" w:rsidP="00583841">
            <w:pPr>
              <w:ind w:left="568" w:hanging="284"/>
              <w:rPr>
                <w:del w:id="16899" w:author="28.541_CR0260_(Rel-16)_SON_5G" w:date="2020-06-26T11:27:00Z"/>
                <w:rFonts w:ascii="Arial" w:eastAsia="SimSun" w:hAnsi="Arial" w:cs="Arial"/>
                <w:strike/>
                <w:sz w:val="18"/>
                <w:szCs w:val="18"/>
              </w:rPr>
            </w:pPr>
            <w:del w:id="16900" w:author="28.541_CR0260_(Rel-16)_SON_5G" w:date="2020-06-26T11:27:00Z">
              <w:r w:rsidRPr="00CB5D30" w:rsidDel="00C937BB">
                <w:rPr>
                  <w:rFonts w:ascii="Arial" w:eastAsia="SimSun" w:hAnsi="Arial" w:cs="Arial"/>
                  <w:sz w:val="18"/>
                  <w:szCs w:val="18"/>
                </w:rPr>
                <w:delText>-</w:delText>
              </w:r>
              <w:r w:rsidRPr="00CB5D30" w:rsidDel="00C937BB">
                <w:rPr>
                  <w:rFonts w:ascii="Arial" w:eastAsia="SimSun" w:hAnsi="Arial" w:cs="Arial"/>
                  <w:sz w:val="18"/>
                  <w:szCs w:val="18"/>
                </w:rPr>
                <w:tab/>
              </w:r>
              <w:r w:rsidDel="00C937BB">
                <w:rPr>
                  <w:rFonts w:ascii="Arial" w:eastAsia="SimSun" w:hAnsi="Arial" w:cs="Arial"/>
                  <w:sz w:val="18"/>
                  <w:szCs w:val="18"/>
                </w:rPr>
                <w:delText>i</w:delText>
              </w:r>
              <w:r w:rsidRPr="00CB5D30" w:rsidDel="00C937BB">
                <w:rPr>
                  <w:rFonts w:ascii="Arial" w:eastAsia="SimSun" w:hAnsi="Arial" w:cs="Arial"/>
                  <w:sz w:val="18"/>
                  <w:szCs w:val="18"/>
                </w:rPr>
                <w:delText>s not allowed to initiate the tear down of established X2 connection to target node</w:delText>
              </w:r>
            </w:del>
          </w:p>
          <w:p w:rsidR="00E154AB" w:rsidRPr="00CB5D30" w:rsidDel="00C937BB" w:rsidRDefault="00E154AB" w:rsidP="00583841">
            <w:pPr>
              <w:keepNext/>
              <w:keepLines/>
              <w:spacing w:after="0"/>
              <w:rPr>
                <w:del w:id="16901" w:author="28.541_CR0260_(Rel-16)_SON_5G" w:date="2020-06-26T11:27:00Z"/>
                <w:rFonts w:ascii="Arial" w:eastAsia="SimSun" w:hAnsi="Arial"/>
                <w:sz w:val="18"/>
              </w:rPr>
            </w:pPr>
            <w:del w:id="16902" w:author="28.541_CR0260_(Rel-16)_SON_5G" w:date="2020-06-26T11:27:00Z">
              <w:r w:rsidRPr="00CB5D30" w:rsidDel="00C937BB">
                <w:rPr>
                  <w:rFonts w:ascii="Arial" w:eastAsia="SimSun" w:hAnsi="Arial"/>
                  <w:sz w:val="18"/>
                </w:rPr>
                <w:delText xml:space="preserve">The same DN may appear here and in </w:delText>
              </w:r>
              <w:r w:rsidRPr="00CB5D30" w:rsidDel="00C937BB">
                <w:rPr>
                  <w:rFonts w:ascii="Courier New" w:eastAsia="SimSun" w:hAnsi="Courier New" w:cs="Courier New"/>
                  <w:sz w:val="18"/>
                </w:rPr>
                <w:delText>N</w:delText>
              </w:r>
              <w:r w:rsidDel="00C937BB">
                <w:rPr>
                  <w:rFonts w:ascii="Courier New" w:eastAsia="SimSun" w:hAnsi="Courier New" w:cs="Courier New"/>
                  <w:sz w:val="18"/>
                </w:rPr>
                <w:delText>RCellCU</w:delText>
              </w:r>
              <w:r w:rsidRPr="00CB5D30" w:rsidDel="00C937BB">
                <w:rPr>
                  <w:rFonts w:ascii="Courier New" w:eastAsia="SimSun" w:hAnsi="Courier New" w:cs="Courier New"/>
                  <w:sz w:val="18"/>
                </w:rPr>
                <w:delText>.</w:delText>
              </w:r>
              <w:r w:rsidRPr="00CB5D30" w:rsidDel="00C937BB">
                <w:rPr>
                  <w:rFonts w:ascii="Courier New" w:eastAsia="SimSun" w:hAnsi="Courier New" w:cs="Courier New"/>
                  <w:snapToGrid w:val="0"/>
                  <w:sz w:val="18"/>
                </w:rPr>
                <w:delText>x2BlackList</w:delText>
              </w:r>
              <w:r w:rsidRPr="00CB5D30" w:rsidDel="00C937BB">
                <w:rPr>
                  <w:rFonts w:ascii="Arial" w:eastAsia="SimSun" w:hAnsi="Arial"/>
                  <w:sz w:val="18"/>
                </w:rPr>
                <w:delText>.  In such case, the DN here shall be treated as if it is absent.</w:delText>
              </w:r>
            </w:del>
          </w:p>
          <w:p w:rsidR="00E154AB" w:rsidRPr="00EB2EC1" w:rsidDel="00C937BB" w:rsidRDefault="00E154AB" w:rsidP="00583841">
            <w:pPr>
              <w:pStyle w:val="TAL"/>
              <w:rPr>
                <w:del w:id="16903" w:author="28.541_CR0260_(Rel-16)_SON_5G" w:date="2020-06-26T11:27:00Z"/>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rsidR="00E154AB" w:rsidDel="00C937BB" w:rsidRDefault="00E154AB" w:rsidP="00583841">
            <w:pPr>
              <w:pStyle w:val="TAL"/>
              <w:rPr>
                <w:del w:id="16904" w:author="28.541_CR0260_(Rel-16)_SON_5G" w:date="2020-06-26T11:27:00Z"/>
                <w:lang w:eastAsia="zh-CN"/>
              </w:rPr>
            </w:pPr>
            <w:del w:id="16905" w:author="28.541_CR0260_(Rel-16)_SON_5G" w:date="2020-06-26T11:27:00Z">
              <w:r w:rsidDel="00C937BB">
                <w:delText xml:space="preserve">type: </w:delText>
              </w:r>
              <w:r w:rsidDel="00C937BB">
                <w:rPr>
                  <w:rFonts w:hint="eastAsia"/>
                  <w:lang w:eastAsia="zh-CN"/>
                </w:rPr>
                <w:delText>String</w:delText>
              </w:r>
            </w:del>
          </w:p>
          <w:p w:rsidR="00E154AB" w:rsidDel="00C937BB" w:rsidRDefault="00E154AB" w:rsidP="00583841">
            <w:pPr>
              <w:pStyle w:val="TAL"/>
              <w:rPr>
                <w:del w:id="16906" w:author="28.541_CR0260_(Rel-16)_SON_5G" w:date="2020-06-26T11:27:00Z"/>
                <w:lang w:eastAsia="zh-CN"/>
              </w:rPr>
            </w:pPr>
            <w:del w:id="16907" w:author="28.541_CR0260_(Rel-16)_SON_5G" w:date="2020-06-26T11:27:00Z">
              <w:r w:rsidDel="00C937BB">
                <w:delText>multiplicity: 1</w:delText>
              </w:r>
              <w:r w:rsidDel="00C937BB">
                <w:rPr>
                  <w:rFonts w:hint="eastAsia"/>
                  <w:lang w:eastAsia="zh-CN"/>
                </w:rPr>
                <w:delText>..*</w:delText>
              </w:r>
            </w:del>
          </w:p>
          <w:p w:rsidR="00E154AB" w:rsidDel="00C937BB" w:rsidRDefault="00E154AB" w:rsidP="00583841">
            <w:pPr>
              <w:pStyle w:val="TAL"/>
              <w:rPr>
                <w:del w:id="16908" w:author="28.541_CR0260_(Rel-16)_SON_5G" w:date="2020-06-26T11:27:00Z"/>
              </w:rPr>
            </w:pPr>
            <w:del w:id="16909" w:author="28.541_CR0260_(Rel-16)_SON_5G" w:date="2020-06-26T11:27:00Z">
              <w:r w:rsidDel="00C937BB">
                <w:delText>isOrdered: False</w:delText>
              </w:r>
            </w:del>
          </w:p>
          <w:p w:rsidR="00E154AB" w:rsidDel="00C937BB" w:rsidRDefault="00E154AB" w:rsidP="00583841">
            <w:pPr>
              <w:pStyle w:val="TAL"/>
              <w:rPr>
                <w:del w:id="16910" w:author="28.541_CR0260_(Rel-16)_SON_5G" w:date="2020-06-26T11:27:00Z"/>
              </w:rPr>
            </w:pPr>
            <w:del w:id="16911" w:author="28.541_CR0260_(Rel-16)_SON_5G" w:date="2020-06-26T11:27:00Z">
              <w:r w:rsidDel="00C937BB">
                <w:delText>isUnique: True</w:delText>
              </w:r>
            </w:del>
          </w:p>
          <w:p w:rsidR="00E154AB" w:rsidDel="00C937BB" w:rsidRDefault="00E154AB" w:rsidP="00583841">
            <w:pPr>
              <w:pStyle w:val="TAL"/>
              <w:rPr>
                <w:del w:id="16912" w:author="28.541_CR0260_(Rel-16)_SON_5G" w:date="2020-06-26T11:27:00Z"/>
              </w:rPr>
            </w:pPr>
            <w:del w:id="16913" w:author="28.541_CR0260_(Rel-16)_SON_5G" w:date="2020-06-26T11:27:00Z">
              <w:r w:rsidDel="00C937BB">
                <w:delText>defaultValue: None</w:delText>
              </w:r>
            </w:del>
          </w:p>
          <w:p w:rsidR="00E154AB" w:rsidRPr="00470179" w:rsidDel="00C937BB" w:rsidRDefault="00E154AB" w:rsidP="00583841">
            <w:pPr>
              <w:pStyle w:val="TAL"/>
              <w:rPr>
                <w:del w:id="16914" w:author="28.541_CR0260_(Rel-16)_SON_5G" w:date="2020-06-26T11:27:00Z"/>
              </w:rPr>
            </w:pPr>
            <w:del w:id="16915" w:author="28.541_CR0260_(Rel-16)_SON_5G" w:date="2020-06-26T11:27:00Z">
              <w:r w:rsidDel="00C937BB">
                <w:delText xml:space="preserve">isNullable: </w:delText>
              </w:r>
              <w:r w:rsidDel="00C937BB">
                <w:rPr>
                  <w:lang w:val="en-US"/>
                </w:rPr>
                <w:delText>False</w:delText>
              </w:r>
            </w:del>
          </w:p>
        </w:tc>
      </w:tr>
      <w:tr w:rsidR="00E154AB" w:rsidRPr="00470179" w:rsidDel="00C937BB" w:rsidTr="00583841">
        <w:trPr>
          <w:gridBefore w:val="1"/>
          <w:gridAfter w:val="1"/>
          <w:wBefore w:w="58" w:type="pct"/>
          <w:wAfter w:w="46" w:type="pct"/>
          <w:cantSplit/>
          <w:tblHeader/>
          <w:jc w:val="center"/>
          <w:del w:id="16916" w:author="28.541_CR0260_(Rel-16)_SON_5G" w:date="2020-06-26T11:27:00Z"/>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Del="00C937BB" w:rsidRDefault="00E154AB" w:rsidP="00583841">
            <w:pPr>
              <w:keepNext/>
              <w:keepLines/>
              <w:spacing w:after="0"/>
              <w:rPr>
                <w:del w:id="16917" w:author="28.541_CR0260_(Rel-16)_SON_5G" w:date="2020-06-26T11:27:00Z"/>
                <w:rFonts w:ascii="Courier New" w:hAnsi="Courier New" w:cs="Courier New"/>
                <w:sz w:val="18"/>
              </w:rPr>
            </w:pPr>
            <w:del w:id="16918" w:author="28.541_CR0260_(Rel-16)_SON_5G" w:date="2020-06-26T11:27:00Z">
              <w:r w:rsidRPr="00FB7D56" w:rsidDel="00C937BB">
                <w:rPr>
                  <w:rFonts w:ascii="Courier" w:hAnsi="Courier"/>
                  <w:sz w:val="18"/>
                  <w:szCs w:val="18"/>
                </w:rPr>
                <w:lastRenderedPageBreak/>
                <w:delText>x</w:delText>
              </w:r>
              <w:r w:rsidDel="00C937BB">
                <w:rPr>
                  <w:rFonts w:ascii="Courier" w:hAnsi="Courier"/>
                  <w:sz w:val="18"/>
                  <w:szCs w:val="18"/>
                </w:rPr>
                <w:delText>n</w:delText>
              </w:r>
              <w:r w:rsidRPr="00FB7D56" w:rsidDel="00C937BB">
                <w:rPr>
                  <w:rFonts w:ascii="Courier" w:hAnsi="Courier"/>
                  <w:sz w:val="18"/>
                  <w:szCs w:val="18"/>
                </w:rPr>
                <w:delText>WhiteList</w:delText>
              </w:r>
            </w:del>
          </w:p>
        </w:tc>
        <w:tc>
          <w:tcPr>
            <w:tcW w:w="2860" w:type="pct"/>
            <w:gridSpan w:val="3"/>
            <w:tcBorders>
              <w:top w:val="single" w:sz="4" w:space="0" w:color="auto"/>
              <w:left w:val="single" w:sz="4" w:space="0" w:color="auto"/>
              <w:bottom w:val="single" w:sz="4" w:space="0" w:color="auto"/>
              <w:right w:val="single" w:sz="4" w:space="0" w:color="auto"/>
            </w:tcBorders>
          </w:tcPr>
          <w:p w:rsidR="00E154AB" w:rsidRPr="00CB5D30" w:rsidDel="00C937BB" w:rsidRDefault="00E154AB" w:rsidP="00583841">
            <w:pPr>
              <w:keepNext/>
              <w:keepLines/>
              <w:spacing w:after="0"/>
              <w:rPr>
                <w:del w:id="16919" w:author="28.541_CR0260_(Rel-16)_SON_5G" w:date="2020-06-26T11:27:00Z"/>
                <w:rFonts w:ascii="Arial" w:eastAsia="SimSun" w:hAnsi="Arial" w:cs="Arial"/>
                <w:sz w:val="18"/>
              </w:rPr>
            </w:pPr>
            <w:del w:id="16920" w:author="28.541_CR0260_(Rel-16)_SON_5G" w:date="2020-06-26T11:27:00Z">
              <w:r w:rsidRPr="00CB5D30" w:rsidDel="00C937BB">
                <w:rPr>
                  <w:rFonts w:ascii="Arial" w:eastAsia="SimSun" w:hAnsi="Arial" w:cs="Arial"/>
                  <w:sz w:val="18"/>
                </w:rPr>
                <w:delText xml:space="preserve">This is a list of DNs of </w:delText>
              </w:r>
              <w:r w:rsidRPr="00CB5D30" w:rsidDel="00C937BB">
                <w:rPr>
                  <w:rFonts w:ascii="Courier New" w:eastAsia="SimSun" w:hAnsi="Courier New" w:cs="Arial"/>
                  <w:sz w:val="18"/>
                </w:rPr>
                <w:delText>N</w:delText>
              </w:r>
              <w:r w:rsidDel="00C937BB">
                <w:rPr>
                  <w:rFonts w:ascii="Courier New" w:eastAsia="SimSun" w:hAnsi="Courier New" w:cs="Arial"/>
                  <w:sz w:val="18"/>
                </w:rPr>
                <w:delText>RCellCU</w:delText>
              </w:r>
              <w:r w:rsidRPr="00CB5D30" w:rsidDel="00C937BB">
                <w:rPr>
                  <w:rFonts w:ascii="Arial" w:eastAsia="SimSun" w:hAnsi="Arial"/>
                  <w:sz w:val="18"/>
                </w:rPr>
                <w:delText xml:space="preserve"> and </w:delText>
              </w:r>
              <w:r w:rsidRPr="00CB5D30" w:rsidDel="00C937BB">
                <w:rPr>
                  <w:rFonts w:ascii="Courier New" w:eastAsia="SimSun" w:hAnsi="Courier New"/>
                  <w:sz w:val="18"/>
                </w:rPr>
                <w:delText>ExternalN</w:delText>
              </w:r>
              <w:r w:rsidDel="00C937BB">
                <w:rPr>
                  <w:rFonts w:ascii="Courier New" w:eastAsia="SimSun" w:hAnsi="Courier New"/>
                  <w:sz w:val="18"/>
                </w:rPr>
                <w:delText>RCellCU</w:delText>
              </w:r>
              <w:r w:rsidRPr="00CB5D30" w:rsidDel="00C937BB">
                <w:rPr>
                  <w:rFonts w:ascii="Arial" w:eastAsia="SimSun" w:hAnsi="Arial" w:cs="Arial"/>
                  <w:sz w:val="18"/>
                </w:rPr>
                <w:delText xml:space="preserve">. If the target node DN is a member of the source node’s </w:delText>
              </w:r>
              <w:r w:rsidRPr="00CB5D30" w:rsidDel="00C937BB">
                <w:rPr>
                  <w:rFonts w:ascii="Courier New" w:eastAsia="SimSun" w:hAnsi="Courier New" w:cs="Arial"/>
                  <w:sz w:val="18"/>
                </w:rPr>
                <w:delText>N</w:delText>
              </w:r>
              <w:r w:rsidDel="00C937BB">
                <w:rPr>
                  <w:rFonts w:ascii="Courier New" w:eastAsia="SimSun" w:hAnsi="Courier New" w:cs="Arial"/>
                  <w:sz w:val="18"/>
                </w:rPr>
                <w:delText>RCellCU</w:delText>
              </w:r>
              <w:r w:rsidRPr="00EC1CC6" w:rsidDel="00C937BB">
                <w:rPr>
                  <w:rFonts w:ascii="Courier New" w:eastAsia="SimSun" w:hAnsi="Courier New" w:cs="Courier New"/>
                  <w:sz w:val="18"/>
                </w:rPr>
                <w:delText>.x</w:delText>
              </w:r>
              <w:r w:rsidDel="00C937BB">
                <w:rPr>
                  <w:rFonts w:ascii="Courier New" w:eastAsia="SimSun" w:hAnsi="Courier New" w:cs="Courier New"/>
                  <w:sz w:val="18"/>
                </w:rPr>
                <w:delText>n</w:delText>
              </w:r>
              <w:r w:rsidRPr="00EC1CC6" w:rsidDel="00C937BB">
                <w:rPr>
                  <w:rFonts w:ascii="Courier New" w:eastAsia="SimSun" w:hAnsi="Courier New" w:cs="Courier New"/>
                  <w:sz w:val="18"/>
                </w:rPr>
                <w:delText>WhiteList</w:delText>
              </w:r>
              <w:r w:rsidRPr="00CB5D30" w:rsidDel="00C937BB">
                <w:rPr>
                  <w:rFonts w:ascii="Arial" w:eastAsia="SimSun" w:hAnsi="Arial" w:cs="Arial"/>
                  <w:sz w:val="18"/>
                </w:rPr>
                <w:delText>, the source node:</w:delText>
              </w:r>
            </w:del>
          </w:p>
          <w:p w:rsidR="00E154AB" w:rsidRPr="00CB5D30" w:rsidDel="00C937BB" w:rsidRDefault="00E154AB" w:rsidP="00583841">
            <w:pPr>
              <w:ind w:left="568" w:hanging="284"/>
              <w:rPr>
                <w:del w:id="16921" w:author="28.541_CR0260_(Rel-16)_SON_5G" w:date="2020-06-26T11:27:00Z"/>
                <w:rFonts w:ascii="Arial" w:eastAsia="SimSun" w:hAnsi="Arial" w:cs="Arial"/>
                <w:sz w:val="18"/>
                <w:szCs w:val="18"/>
              </w:rPr>
            </w:pPr>
            <w:del w:id="16922" w:author="28.541_CR0260_(Rel-16)_SON_5G" w:date="2020-06-26T11:27:00Z">
              <w:r w:rsidRPr="00CB5D30" w:rsidDel="00C937BB">
                <w:rPr>
                  <w:rFonts w:ascii="Arial" w:eastAsia="SimSun" w:hAnsi="Arial" w:cs="Arial"/>
                  <w:sz w:val="18"/>
                  <w:szCs w:val="18"/>
                </w:rPr>
                <w:delText>-</w:delText>
              </w:r>
              <w:r w:rsidRPr="00CB5D30" w:rsidDel="00C937BB">
                <w:rPr>
                  <w:rFonts w:ascii="Arial" w:eastAsia="SimSun" w:hAnsi="Arial" w:cs="Arial"/>
                  <w:sz w:val="18"/>
                  <w:szCs w:val="18"/>
                </w:rPr>
                <w:tab/>
              </w:r>
              <w:r w:rsidDel="00C937BB">
                <w:rPr>
                  <w:rFonts w:ascii="Arial" w:eastAsia="SimSun" w:hAnsi="Arial" w:cs="Arial"/>
                  <w:sz w:val="18"/>
                  <w:szCs w:val="18"/>
                </w:rPr>
                <w:delText>i</w:delText>
              </w:r>
              <w:r w:rsidRPr="00CB5D30" w:rsidDel="00C937BB">
                <w:rPr>
                  <w:rFonts w:ascii="Arial" w:eastAsia="SimSun" w:hAnsi="Arial" w:cs="Arial"/>
                  <w:sz w:val="18"/>
                  <w:szCs w:val="18"/>
                </w:rPr>
                <w:delText>s allowed to request the establishment of X</w:delText>
              </w:r>
              <w:r w:rsidDel="00C937BB">
                <w:rPr>
                  <w:rFonts w:ascii="Arial" w:eastAsia="SimSun" w:hAnsi="Arial" w:cs="Arial"/>
                  <w:sz w:val="18"/>
                  <w:szCs w:val="18"/>
                </w:rPr>
                <w:delText>n</w:delText>
              </w:r>
              <w:r w:rsidRPr="00CB5D30" w:rsidDel="00C937BB">
                <w:rPr>
                  <w:rFonts w:ascii="Arial" w:eastAsia="SimSun" w:hAnsi="Arial" w:cs="Arial"/>
                  <w:sz w:val="18"/>
                  <w:szCs w:val="18"/>
                </w:rPr>
                <w:delText xml:space="preserve"> connection with the target node;</w:delText>
              </w:r>
            </w:del>
          </w:p>
          <w:p w:rsidR="00E154AB" w:rsidRPr="00CB5D30" w:rsidDel="00C937BB" w:rsidRDefault="00E154AB" w:rsidP="00583841">
            <w:pPr>
              <w:ind w:left="568" w:hanging="284"/>
              <w:rPr>
                <w:del w:id="16923" w:author="28.541_CR0260_(Rel-16)_SON_5G" w:date="2020-06-26T11:27:00Z"/>
                <w:rFonts w:ascii="Arial" w:eastAsia="SimSun" w:hAnsi="Arial" w:cs="Arial"/>
                <w:strike/>
                <w:sz w:val="18"/>
                <w:szCs w:val="18"/>
              </w:rPr>
            </w:pPr>
            <w:del w:id="16924" w:author="28.541_CR0260_(Rel-16)_SON_5G" w:date="2020-06-26T11:27:00Z">
              <w:r w:rsidRPr="00CB5D30" w:rsidDel="00C937BB">
                <w:rPr>
                  <w:rFonts w:ascii="Arial" w:eastAsia="SimSun" w:hAnsi="Arial" w:cs="Arial"/>
                  <w:sz w:val="18"/>
                  <w:szCs w:val="18"/>
                </w:rPr>
                <w:delText>-</w:delText>
              </w:r>
              <w:r w:rsidRPr="00CB5D30" w:rsidDel="00C937BB">
                <w:rPr>
                  <w:rFonts w:ascii="Arial" w:eastAsia="SimSun" w:hAnsi="Arial" w:cs="Arial"/>
                  <w:sz w:val="18"/>
                  <w:szCs w:val="18"/>
                </w:rPr>
                <w:tab/>
              </w:r>
              <w:r w:rsidDel="00C937BB">
                <w:rPr>
                  <w:rFonts w:ascii="Arial" w:eastAsia="SimSun" w:hAnsi="Arial" w:cs="Arial"/>
                  <w:sz w:val="18"/>
                  <w:szCs w:val="18"/>
                </w:rPr>
                <w:delText>i</w:delText>
              </w:r>
              <w:r w:rsidRPr="00CB5D30" w:rsidDel="00C937BB">
                <w:rPr>
                  <w:rFonts w:ascii="Arial" w:eastAsia="SimSun" w:hAnsi="Arial" w:cs="Arial"/>
                  <w:sz w:val="18"/>
                  <w:szCs w:val="18"/>
                </w:rPr>
                <w:delText>s not allowed to initiate the tear down of established X</w:delText>
              </w:r>
              <w:r w:rsidDel="00C937BB">
                <w:rPr>
                  <w:rFonts w:ascii="Arial" w:eastAsia="SimSun" w:hAnsi="Arial" w:cs="Arial"/>
                  <w:sz w:val="18"/>
                  <w:szCs w:val="18"/>
                </w:rPr>
                <w:delText>n</w:delText>
              </w:r>
              <w:r w:rsidRPr="00CB5D30" w:rsidDel="00C937BB">
                <w:rPr>
                  <w:rFonts w:ascii="Arial" w:eastAsia="SimSun" w:hAnsi="Arial" w:cs="Arial"/>
                  <w:sz w:val="18"/>
                  <w:szCs w:val="18"/>
                </w:rPr>
                <w:delText xml:space="preserve"> connection to target node</w:delText>
              </w:r>
            </w:del>
          </w:p>
          <w:p w:rsidR="00E154AB" w:rsidRPr="00CB5D30" w:rsidDel="00C937BB" w:rsidRDefault="00E154AB" w:rsidP="00583841">
            <w:pPr>
              <w:keepNext/>
              <w:keepLines/>
              <w:spacing w:after="0"/>
              <w:rPr>
                <w:del w:id="16925" w:author="28.541_CR0260_(Rel-16)_SON_5G" w:date="2020-06-26T11:27:00Z"/>
                <w:rFonts w:ascii="Arial" w:eastAsia="SimSun" w:hAnsi="Arial"/>
                <w:sz w:val="18"/>
              </w:rPr>
            </w:pPr>
            <w:del w:id="16926" w:author="28.541_CR0260_(Rel-16)_SON_5G" w:date="2020-06-26T11:27:00Z">
              <w:r w:rsidRPr="00CB5D30" w:rsidDel="00C937BB">
                <w:rPr>
                  <w:rFonts w:ascii="Arial" w:eastAsia="SimSun" w:hAnsi="Arial"/>
                  <w:sz w:val="18"/>
                </w:rPr>
                <w:delText xml:space="preserve">The same DN may appear here and in </w:delText>
              </w:r>
              <w:r w:rsidRPr="00CB5D30" w:rsidDel="00C937BB">
                <w:rPr>
                  <w:rFonts w:ascii="Courier New" w:eastAsia="SimSun" w:hAnsi="Courier New" w:cs="Courier New"/>
                  <w:sz w:val="18"/>
                </w:rPr>
                <w:delText>N</w:delText>
              </w:r>
              <w:r w:rsidDel="00C937BB">
                <w:rPr>
                  <w:rFonts w:ascii="Courier New" w:eastAsia="SimSun" w:hAnsi="Courier New" w:cs="Courier New"/>
                  <w:sz w:val="18"/>
                </w:rPr>
                <w:delText>RCellCU</w:delText>
              </w:r>
              <w:r w:rsidRPr="00CB5D30" w:rsidDel="00C937BB">
                <w:rPr>
                  <w:rFonts w:ascii="Courier New" w:eastAsia="SimSun" w:hAnsi="Courier New" w:cs="Courier New"/>
                  <w:sz w:val="18"/>
                </w:rPr>
                <w:delText>.</w:delText>
              </w:r>
              <w:r w:rsidRPr="00CB5D30" w:rsidDel="00C937BB">
                <w:rPr>
                  <w:rFonts w:ascii="Courier New" w:eastAsia="SimSun" w:hAnsi="Courier New" w:cs="Courier New"/>
                  <w:snapToGrid w:val="0"/>
                  <w:sz w:val="18"/>
                </w:rPr>
                <w:delText>x</w:delText>
              </w:r>
              <w:r w:rsidDel="00C937BB">
                <w:rPr>
                  <w:rFonts w:ascii="Courier New" w:eastAsia="SimSun" w:hAnsi="Courier New" w:cs="Courier New"/>
                  <w:snapToGrid w:val="0"/>
                  <w:sz w:val="18"/>
                </w:rPr>
                <w:delText>n</w:delText>
              </w:r>
              <w:r w:rsidRPr="00CB5D30" w:rsidDel="00C937BB">
                <w:rPr>
                  <w:rFonts w:ascii="Courier New" w:eastAsia="SimSun" w:hAnsi="Courier New" w:cs="Courier New"/>
                  <w:snapToGrid w:val="0"/>
                  <w:sz w:val="18"/>
                </w:rPr>
                <w:delText>BlackList</w:delText>
              </w:r>
              <w:r w:rsidRPr="00CB5D30" w:rsidDel="00C937BB">
                <w:rPr>
                  <w:rFonts w:ascii="Arial" w:eastAsia="SimSun" w:hAnsi="Arial"/>
                  <w:sz w:val="18"/>
                </w:rPr>
                <w:delText>.  In such case, the DN here shall be treated as if it is absent.</w:delText>
              </w:r>
            </w:del>
          </w:p>
          <w:p w:rsidR="00E154AB" w:rsidRPr="00EB2EC1" w:rsidDel="00C937BB" w:rsidRDefault="00E154AB" w:rsidP="00583841">
            <w:pPr>
              <w:pStyle w:val="TAL"/>
              <w:rPr>
                <w:del w:id="16927" w:author="28.541_CR0260_(Rel-16)_SON_5G" w:date="2020-06-26T11:27:00Z"/>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rsidR="00E154AB" w:rsidDel="00C937BB" w:rsidRDefault="00E154AB" w:rsidP="00583841">
            <w:pPr>
              <w:pStyle w:val="TAL"/>
              <w:rPr>
                <w:del w:id="16928" w:author="28.541_CR0260_(Rel-16)_SON_5G" w:date="2020-06-26T11:27:00Z"/>
                <w:lang w:eastAsia="zh-CN"/>
              </w:rPr>
            </w:pPr>
            <w:del w:id="16929" w:author="28.541_CR0260_(Rel-16)_SON_5G" w:date="2020-06-26T11:27:00Z">
              <w:r w:rsidDel="00C937BB">
                <w:delText xml:space="preserve">type: </w:delText>
              </w:r>
              <w:r w:rsidDel="00C937BB">
                <w:rPr>
                  <w:rFonts w:hint="eastAsia"/>
                  <w:lang w:eastAsia="zh-CN"/>
                </w:rPr>
                <w:delText>String</w:delText>
              </w:r>
            </w:del>
          </w:p>
          <w:p w:rsidR="00E154AB" w:rsidDel="00C937BB" w:rsidRDefault="00E154AB" w:rsidP="00583841">
            <w:pPr>
              <w:pStyle w:val="TAL"/>
              <w:rPr>
                <w:del w:id="16930" w:author="28.541_CR0260_(Rel-16)_SON_5G" w:date="2020-06-26T11:27:00Z"/>
                <w:lang w:eastAsia="zh-CN"/>
              </w:rPr>
            </w:pPr>
            <w:del w:id="16931" w:author="28.541_CR0260_(Rel-16)_SON_5G" w:date="2020-06-26T11:27:00Z">
              <w:r w:rsidDel="00C937BB">
                <w:delText>multiplicity: 1</w:delText>
              </w:r>
              <w:r w:rsidDel="00C937BB">
                <w:rPr>
                  <w:rFonts w:hint="eastAsia"/>
                  <w:lang w:eastAsia="zh-CN"/>
                </w:rPr>
                <w:delText>..*</w:delText>
              </w:r>
            </w:del>
          </w:p>
          <w:p w:rsidR="00E154AB" w:rsidDel="00C937BB" w:rsidRDefault="00E154AB" w:rsidP="00583841">
            <w:pPr>
              <w:pStyle w:val="TAL"/>
              <w:rPr>
                <w:del w:id="16932" w:author="28.541_CR0260_(Rel-16)_SON_5G" w:date="2020-06-26T11:27:00Z"/>
              </w:rPr>
            </w:pPr>
            <w:del w:id="16933" w:author="28.541_CR0260_(Rel-16)_SON_5G" w:date="2020-06-26T11:27:00Z">
              <w:r w:rsidDel="00C937BB">
                <w:delText>isOrdered: False</w:delText>
              </w:r>
            </w:del>
          </w:p>
          <w:p w:rsidR="00E154AB" w:rsidDel="00C937BB" w:rsidRDefault="00E154AB" w:rsidP="00583841">
            <w:pPr>
              <w:pStyle w:val="TAL"/>
              <w:rPr>
                <w:del w:id="16934" w:author="28.541_CR0260_(Rel-16)_SON_5G" w:date="2020-06-26T11:27:00Z"/>
              </w:rPr>
            </w:pPr>
            <w:del w:id="16935" w:author="28.541_CR0260_(Rel-16)_SON_5G" w:date="2020-06-26T11:27:00Z">
              <w:r w:rsidDel="00C937BB">
                <w:delText>isUnique: True</w:delText>
              </w:r>
            </w:del>
          </w:p>
          <w:p w:rsidR="00E154AB" w:rsidDel="00C937BB" w:rsidRDefault="00E154AB" w:rsidP="00583841">
            <w:pPr>
              <w:pStyle w:val="TAL"/>
              <w:rPr>
                <w:del w:id="16936" w:author="28.541_CR0260_(Rel-16)_SON_5G" w:date="2020-06-26T11:27:00Z"/>
              </w:rPr>
            </w:pPr>
            <w:del w:id="16937" w:author="28.541_CR0260_(Rel-16)_SON_5G" w:date="2020-06-26T11:27:00Z">
              <w:r w:rsidDel="00C937BB">
                <w:delText>defaultValue: None</w:delText>
              </w:r>
            </w:del>
          </w:p>
          <w:p w:rsidR="00E154AB" w:rsidRPr="00470179" w:rsidDel="00C937BB" w:rsidRDefault="00E154AB" w:rsidP="00583841">
            <w:pPr>
              <w:pStyle w:val="TAL"/>
              <w:rPr>
                <w:del w:id="16938" w:author="28.541_CR0260_(Rel-16)_SON_5G" w:date="2020-06-26T11:27:00Z"/>
              </w:rPr>
            </w:pPr>
            <w:del w:id="16939" w:author="28.541_CR0260_(Rel-16)_SON_5G" w:date="2020-06-26T11:27:00Z">
              <w:r w:rsidDel="00C937BB">
                <w:delText xml:space="preserve">isNullable: </w:delText>
              </w:r>
              <w:r w:rsidDel="00C937BB">
                <w:rPr>
                  <w:lang w:val="en-US"/>
                </w:rPr>
                <w:delText>False</w:delText>
              </w:r>
            </w:del>
          </w:p>
        </w:tc>
      </w:tr>
      <w:tr w:rsidR="00E154AB" w:rsidRPr="00470179" w:rsidDel="00C937BB" w:rsidTr="00583841">
        <w:trPr>
          <w:gridBefore w:val="1"/>
          <w:gridAfter w:val="1"/>
          <w:wBefore w:w="58" w:type="pct"/>
          <w:wAfter w:w="46" w:type="pct"/>
          <w:cantSplit/>
          <w:tblHeader/>
          <w:jc w:val="center"/>
          <w:del w:id="16940" w:author="28.541_CR0260_(Rel-16)_SON_5G" w:date="2020-06-26T11:27:00Z"/>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Del="00C937BB" w:rsidRDefault="00E154AB" w:rsidP="00583841">
            <w:pPr>
              <w:keepNext/>
              <w:keepLines/>
              <w:spacing w:after="0"/>
              <w:rPr>
                <w:del w:id="16941" w:author="28.541_CR0260_(Rel-16)_SON_5G" w:date="2020-06-26T11:27:00Z"/>
                <w:rFonts w:ascii="Courier New" w:hAnsi="Courier New" w:cs="Courier New"/>
                <w:sz w:val="18"/>
              </w:rPr>
            </w:pPr>
            <w:del w:id="16942" w:author="28.541_CR0260_(Rel-16)_SON_5G" w:date="2020-06-26T11:27:00Z">
              <w:r w:rsidRPr="00FB7D56" w:rsidDel="00C937BB">
                <w:rPr>
                  <w:rFonts w:ascii="Courier New" w:hAnsi="Courier New" w:cs="Courier New"/>
                  <w:sz w:val="18"/>
                  <w:szCs w:val="18"/>
                </w:rPr>
                <w:delText>x2</w:delText>
              </w:r>
              <w:r w:rsidDel="00C937BB">
                <w:rPr>
                  <w:rFonts w:ascii="Courier New" w:hAnsi="Courier New" w:cs="Courier New"/>
                  <w:sz w:val="18"/>
                  <w:szCs w:val="18"/>
                </w:rPr>
                <w:delText>Xn</w:delText>
              </w:r>
              <w:r w:rsidRPr="00FB7D56" w:rsidDel="00C937BB">
                <w:rPr>
                  <w:rFonts w:ascii="Courier New" w:hAnsi="Courier New" w:cs="Courier New"/>
                  <w:sz w:val="18"/>
                  <w:szCs w:val="18"/>
                </w:rPr>
                <w:delText>HOBlackList</w:delText>
              </w:r>
            </w:del>
          </w:p>
        </w:tc>
        <w:tc>
          <w:tcPr>
            <w:tcW w:w="2860" w:type="pct"/>
            <w:gridSpan w:val="3"/>
            <w:tcBorders>
              <w:top w:val="single" w:sz="4" w:space="0" w:color="auto"/>
              <w:left w:val="single" w:sz="4" w:space="0" w:color="auto"/>
              <w:bottom w:val="single" w:sz="4" w:space="0" w:color="auto"/>
              <w:right w:val="single" w:sz="4" w:space="0" w:color="auto"/>
            </w:tcBorders>
          </w:tcPr>
          <w:p w:rsidR="00E154AB" w:rsidDel="00C937BB" w:rsidRDefault="00E154AB" w:rsidP="00583841">
            <w:pPr>
              <w:pStyle w:val="TAL"/>
              <w:rPr>
                <w:del w:id="16943" w:author="28.541_CR0260_(Rel-16)_SON_5G" w:date="2020-06-26T11:27:00Z"/>
              </w:rPr>
            </w:pPr>
            <w:del w:id="16944" w:author="28.541_CR0260_(Rel-16)_SON_5G" w:date="2020-06-26T11:27:00Z">
              <w:r w:rsidDel="00C937BB">
                <w:delText>This is a list of DNs of any number and combination of cells represented by the following IoCs:</w:delText>
              </w:r>
            </w:del>
          </w:p>
          <w:p w:rsidR="00E154AB" w:rsidRPr="00EC5063" w:rsidDel="00C937BB" w:rsidRDefault="00E154AB" w:rsidP="00583841">
            <w:pPr>
              <w:pStyle w:val="TAL"/>
              <w:ind w:left="360"/>
              <w:rPr>
                <w:del w:id="16945" w:author="28.541_CR0260_(Rel-16)_SON_5G" w:date="2020-06-26T11:27:00Z"/>
              </w:rPr>
            </w:pPr>
            <w:del w:id="16946" w:author="28.541_CR0260_(Rel-16)_SON_5G" w:date="2020-06-26T11:27:00Z">
              <w:r w:rsidDel="00C937BB">
                <w:rPr>
                  <w:rFonts w:ascii="Courier New" w:hAnsi="Courier New" w:cs="Courier New"/>
                </w:rPr>
                <w:delText>NRCellCU</w:delText>
              </w:r>
            </w:del>
          </w:p>
          <w:p w:rsidR="00E154AB" w:rsidDel="00C937BB" w:rsidRDefault="00E154AB" w:rsidP="00583841">
            <w:pPr>
              <w:pStyle w:val="TAL"/>
              <w:ind w:left="360"/>
              <w:rPr>
                <w:del w:id="16947" w:author="28.541_CR0260_(Rel-16)_SON_5G" w:date="2020-06-26T11:27:00Z"/>
              </w:rPr>
            </w:pPr>
            <w:del w:id="16948" w:author="28.541_CR0260_(Rel-16)_SON_5G" w:date="2020-06-26T11:27:00Z">
              <w:r w:rsidDel="00C937BB">
                <w:rPr>
                  <w:rFonts w:ascii="Courier New" w:hAnsi="Courier New" w:cs="Courier New"/>
                </w:rPr>
                <w:delText>ExternalNRCellCU</w:delText>
              </w:r>
              <w:r w:rsidDel="00C937BB">
                <w:delText xml:space="preserve">. </w:delText>
              </w:r>
            </w:del>
          </w:p>
          <w:p w:rsidR="00E154AB" w:rsidRPr="00EC5063" w:rsidDel="00C937BB" w:rsidRDefault="00E154AB" w:rsidP="00583841">
            <w:pPr>
              <w:pStyle w:val="TAL"/>
              <w:ind w:left="360"/>
              <w:rPr>
                <w:del w:id="16949" w:author="28.541_CR0260_(Rel-16)_SON_5G" w:date="2020-06-26T11:27:00Z"/>
              </w:rPr>
            </w:pPr>
            <w:del w:id="16950" w:author="28.541_CR0260_(Rel-16)_SON_5G" w:date="2020-06-26T11:27:00Z">
              <w:r w:rsidDel="00C937BB">
                <w:rPr>
                  <w:rFonts w:ascii="Courier New" w:hAnsi="Courier New" w:cs="Courier New"/>
                </w:rPr>
                <w:delText>ExternalEUtranCellTDD</w:delText>
              </w:r>
            </w:del>
          </w:p>
          <w:p w:rsidR="00E154AB" w:rsidRPr="00EC1CC6" w:rsidDel="00C937BB" w:rsidRDefault="00E154AB" w:rsidP="00583841">
            <w:pPr>
              <w:pStyle w:val="TAL"/>
              <w:ind w:left="360"/>
              <w:rPr>
                <w:del w:id="16951" w:author="28.541_CR0260_(Rel-16)_SON_5G" w:date="2020-06-26T11:27:00Z"/>
              </w:rPr>
            </w:pPr>
            <w:del w:id="16952" w:author="28.541_CR0260_(Rel-16)_SON_5G" w:date="2020-06-26T11:27:00Z">
              <w:r w:rsidDel="00C937BB">
                <w:rPr>
                  <w:rFonts w:ascii="Courier New" w:hAnsi="Courier New" w:cs="Courier New"/>
                </w:rPr>
                <w:delText>ExternalEUtranCellFDD</w:delText>
              </w:r>
            </w:del>
          </w:p>
          <w:p w:rsidR="00E154AB" w:rsidRPr="00EC1CC6" w:rsidDel="00C937BB" w:rsidRDefault="00E154AB" w:rsidP="00583841">
            <w:pPr>
              <w:pStyle w:val="TAL"/>
              <w:ind w:left="360"/>
              <w:rPr>
                <w:del w:id="16953" w:author="28.541_CR0260_(Rel-16)_SON_5G" w:date="2020-06-26T11:27:00Z"/>
              </w:rPr>
            </w:pPr>
            <w:del w:id="16954" w:author="28.541_CR0260_(Rel-16)_SON_5G" w:date="2020-06-26T11:27:00Z">
              <w:r w:rsidDel="00C937BB">
                <w:rPr>
                  <w:rFonts w:ascii="Courier New" w:hAnsi="Courier New" w:cs="Courier New"/>
                </w:rPr>
                <w:delText>EUtranCellTDD</w:delText>
              </w:r>
            </w:del>
          </w:p>
          <w:p w:rsidR="00E154AB" w:rsidDel="00C937BB" w:rsidRDefault="00E154AB" w:rsidP="00583841">
            <w:pPr>
              <w:pStyle w:val="TAL"/>
              <w:ind w:left="360"/>
              <w:rPr>
                <w:del w:id="16955" w:author="28.541_CR0260_(Rel-16)_SON_5G" w:date="2020-06-26T11:27:00Z"/>
              </w:rPr>
            </w:pPr>
            <w:del w:id="16956" w:author="28.541_CR0260_(Rel-16)_SON_5G" w:date="2020-06-26T11:27:00Z">
              <w:r w:rsidDel="00C937BB">
                <w:rPr>
                  <w:rFonts w:ascii="Courier New" w:hAnsi="Courier New" w:cs="Courier New"/>
                </w:rPr>
                <w:delText>EUtranCellFDD</w:delText>
              </w:r>
            </w:del>
          </w:p>
          <w:p w:rsidR="00E154AB" w:rsidRPr="00EB2EC1" w:rsidDel="00C937BB" w:rsidRDefault="00E154AB" w:rsidP="00583841">
            <w:pPr>
              <w:pStyle w:val="TAL"/>
              <w:rPr>
                <w:del w:id="16957" w:author="28.541_CR0260_(Rel-16)_SON_5G" w:date="2020-06-26T11:27:00Z"/>
                <w:lang w:eastAsia="zh-CN"/>
              </w:rPr>
            </w:pPr>
            <w:del w:id="16958" w:author="28.541_CR0260_(Rel-16)_SON_5G" w:date="2020-06-26T11:27:00Z">
              <w:r w:rsidDel="00C937BB">
                <w:delText xml:space="preserve">For all the entries in </w:delText>
              </w:r>
              <w:r w:rsidDel="00C937BB">
                <w:rPr>
                  <w:rFonts w:ascii="Courier New" w:hAnsi="Courier New" w:cs="Courier New"/>
                </w:rPr>
                <w:delText>NRCellCU.x2XnHOBlackList</w:delText>
              </w:r>
              <w:r w:rsidDel="00C937BB">
                <w:delText xml:space="preserve">, the subject </w:delText>
              </w:r>
              <w:r w:rsidRPr="00A479E1" w:rsidDel="00C937BB">
                <w:rPr>
                  <w:rFonts w:ascii="Courier New" w:hAnsi="Courier New" w:cs="Courier New"/>
                </w:rPr>
                <w:delText>N</w:delText>
              </w:r>
              <w:r w:rsidDel="00C937BB">
                <w:rPr>
                  <w:rFonts w:ascii="Courier New" w:hAnsi="Courier New" w:cs="Courier New"/>
                </w:rPr>
                <w:delText>RCellCU</w:delText>
              </w:r>
              <w:r w:rsidDel="00C937BB">
                <w:delText xml:space="preserve"> is prohibited to use the X2 or Xn interface for HOs even if an X2 or Xn interface exists to the target cell.</w:delText>
              </w:r>
            </w:del>
          </w:p>
        </w:tc>
        <w:tc>
          <w:tcPr>
            <w:tcW w:w="981" w:type="pct"/>
            <w:gridSpan w:val="3"/>
            <w:tcBorders>
              <w:top w:val="single" w:sz="4" w:space="0" w:color="auto"/>
              <w:left w:val="single" w:sz="4" w:space="0" w:color="auto"/>
              <w:bottom w:val="single" w:sz="4" w:space="0" w:color="auto"/>
              <w:right w:val="single" w:sz="4" w:space="0" w:color="auto"/>
            </w:tcBorders>
          </w:tcPr>
          <w:p w:rsidR="00E154AB" w:rsidDel="00C937BB" w:rsidRDefault="00E154AB" w:rsidP="00583841">
            <w:pPr>
              <w:pStyle w:val="TAL"/>
              <w:rPr>
                <w:del w:id="16959" w:author="28.541_CR0260_(Rel-16)_SON_5G" w:date="2020-06-26T11:27:00Z"/>
                <w:lang w:eastAsia="zh-CN"/>
              </w:rPr>
            </w:pPr>
            <w:del w:id="16960" w:author="28.541_CR0260_(Rel-16)_SON_5G" w:date="2020-06-26T11:27:00Z">
              <w:r w:rsidDel="00C937BB">
                <w:delText xml:space="preserve">type: </w:delText>
              </w:r>
              <w:r w:rsidDel="00C937BB">
                <w:rPr>
                  <w:rFonts w:hint="eastAsia"/>
                  <w:lang w:eastAsia="zh-CN"/>
                </w:rPr>
                <w:delText>DN</w:delText>
              </w:r>
            </w:del>
          </w:p>
          <w:p w:rsidR="00E154AB" w:rsidDel="00C937BB" w:rsidRDefault="00E154AB" w:rsidP="00583841">
            <w:pPr>
              <w:pStyle w:val="TAL"/>
              <w:rPr>
                <w:del w:id="16961" w:author="28.541_CR0260_(Rel-16)_SON_5G" w:date="2020-06-26T11:27:00Z"/>
                <w:lang w:eastAsia="zh-CN"/>
              </w:rPr>
            </w:pPr>
            <w:del w:id="16962" w:author="28.541_CR0260_(Rel-16)_SON_5G" w:date="2020-06-26T11:27:00Z">
              <w:r w:rsidDel="00C937BB">
                <w:delText>multiplicity: 1</w:delText>
              </w:r>
              <w:r w:rsidDel="00C937BB">
                <w:rPr>
                  <w:rFonts w:hint="eastAsia"/>
                  <w:lang w:eastAsia="zh-CN"/>
                </w:rPr>
                <w:delText>..*</w:delText>
              </w:r>
            </w:del>
          </w:p>
          <w:p w:rsidR="00E154AB" w:rsidDel="00C937BB" w:rsidRDefault="00E154AB" w:rsidP="00583841">
            <w:pPr>
              <w:pStyle w:val="TAL"/>
              <w:rPr>
                <w:del w:id="16963" w:author="28.541_CR0260_(Rel-16)_SON_5G" w:date="2020-06-26T11:27:00Z"/>
              </w:rPr>
            </w:pPr>
            <w:del w:id="16964" w:author="28.541_CR0260_(Rel-16)_SON_5G" w:date="2020-06-26T11:27:00Z">
              <w:r w:rsidDel="00C937BB">
                <w:delText>isOrdered: False</w:delText>
              </w:r>
            </w:del>
          </w:p>
          <w:p w:rsidR="00E154AB" w:rsidDel="00C937BB" w:rsidRDefault="00E154AB" w:rsidP="00583841">
            <w:pPr>
              <w:pStyle w:val="TAL"/>
              <w:rPr>
                <w:del w:id="16965" w:author="28.541_CR0260_(Rel-16)_SON_5G" w:date="2020-06-26T11:27:00Z"/>
              </w:rPr>
            </w:pPr>
            <w:del w:id="16966" w:author="28.541_CR0260_(Rel-16)_SON_5G" w:date="2020-06-26T11:27:00Z">
              <w:r w:rsidDel="00C937BB">
                <w:delText>isUnique: True</w:delText>
              </w:r>
            </w:del>
          </w:p>
          <w:p w:rsidR="00E154AB" w:rsidDel="00C937BB" w:rsidRDefault="00E154AB" w:rsidP="00583841">
            <w:pPr>
              <w:pStyle w:val="TAL"/>
              <w:rPr>
                <w:del w:id="16967" w:author="28.541_CR0260_(Rel-16)_SON_5G" w:date="2020-06-26T11:27:00Z"/>
              </w:rPr>
            </w:pPr>
            <w:del w:id="16968" w:author="28.541_CR0260_(Rel-16)_SON_5G" w:date="2020-06-26T11:27:00Z">
              <w:r w:rsidDel="00C937BB">
                <w:delText>defaultValue: None</w:delText>
              </w:r>
            </w:del>
          </w:p>
          <w:p w:rsidR="00E154AB" w:rsidRPr="00470179" w:rsidDel="00C937BB" w:rsidRDefault="00E154AB" w:rsidP="00583841">
            <w:pPr>
              <w:pStyle w:val="TAL"/>
              <w:rPr>
                <w:del w:id="16969" w:author="28.541_CR0260_(Rel-16)_SON_5G" w:date="2020-06-26T11:27:00Z"/>
              </w:rPr>
            </w:pPr>
            <w:del w:id="16970" w:author="28.541_CR0260_(Rel-16)_SON_5G" w:date="2020-06-26T11:27:00Z">
              <w:r w:rsidDel="00C937BB">
                <w:delText xml:space="preserve">isNullable: </w:delText>
              </w:r>
              <w:r w:rsidDel="00C937BB">
                <w:rPr>
                  <w:lang w:val="en-US"/>
                </w:rPr>
                <w:delText>False</w:delText>
              </w:r>
            </w:del>
          </w:p>
        </w:tc>
      </w:tr>
      <w:tr w:rsidR="00AE455D" w:rsidRPr="00470179" w:rsidTr="00583841">
        <w:trPr>
          <w:gridBefore w:val="1"/>
          <w:gridAfter w:val="1"/>
          <w:wBefore w:w="58" w:type="pct"/>
          <w:wAfter w:w="46" w:type="pct"/>
          <w:cantSplit/>
          <w:tblHeader/>
          <w:jc w:val="center"/>
          <w:ins w:id="16971" w:author="28.541_CR0293_(Rel-16)_eNRM " w:date="2020-06-29T12:42:00Z"/>
        </w:trPr>
        <w:tc>
          <w:tcPr>
            <w:tcW w:w="1055" w:type="pct"/>
            <w:gridSpan w:val="3"/>
            <w:tcBorders>
              <w:top w:val="single" w:sz="4" w:space="0" w:color="auto"/>
              <w:left w:val="single" w:sz="4" w:space="0" w:color="auto"/>
              <w:bottom w:val="single" w:sz="4" w:space="0" w:color="auto"/>
              <w:right w:val="single" w:sz="4" w:space="0" w:color="auto"/>
            </w:tcBorders>
          </w:tcPr>
          <w:p w:rsidR="00AE455D" w:rsidRDefault="00AE455D" w:rsidP="00AE455D">
            <w:pPr>
              <w:keepNext/>
              <w:keepLines/>
              <w:spacing w:after="0"/>
              <w:rPr>
                <w:ins w:id="16972" w:author="28.541_CR0293_(Rel-16)_eNRM " w:date="2020-06-29T12:42:00Z"/>
                <w:rFonts w:ascii="Courier New" w:hAnsi="Courier New" w:cs="Courier New"/>
                <w:sz w:val="18"/>
              </w:rPr>
            </w:pPr>
            <w:ins w:id="16973" w:author="28.541_CR0293_(Rel-16)_eNRM " w:date="2020-06-29T12:42:00Z">
              <w:r w:rsidRPr="0045199F">
                <w:rPr>
                  <w:rFonts w:ascii="Courier New" w:hAnsi="Courier New" w:cs="Courier New"/>
                  <w:sz w:val="18"/>
                  <w:szCs w:val="18"/>
                  <w:lang w:eastAsia="zh-CN"/>
                  <w:rPrChange w:id="16974" w:author="CR0293" w:date="2020-06-17T18:54:00Z">
                    <w:rPr>
                      <w:rFonts w:ascii="Courier New" w:hAnsi="Courier New" w:cs="Courier New"/>
                      <w:lang w:eastAsia="zh-CN"/>
                    </w:rPr>
                  </w:rPrChange>
                </w:rPr>
                <w:t>commModelList</w:t>
              </w:r>
            </w:ins>
          </w:p>
        </w:tc>
        <w:tc>
          <w:tcPr>
            <w:tcW w:w="2860" w:type="pct"/>
            <w:gridSpan w:val="3"/>
            <w:tcBorders>
              <w:top w:val="single" w:sz="4" w:space="0" w:color="auto"/>
              <w:left w:val="single" w:sz="4" w:space="0" w:color="auto"/>
              <w:bottom w:val="single" w:sz="4" w:space="0" w:color="auto"/>
              <w:right w:val="single" w:sz="4" w:space="0" w:color="auto"/>
            </w:tcBorders>
          </w:tcPr>
          <w:p w:rsidR="00AE455D" w:rsidRDefault="00AE455D" w:rsidP="00AE455D">
            <w:pPr>
              <w:keepNext/>
              <w:keepLines/>
              <w:spacing w:after="0"/>
              <w:rPr>
                <w:ins w:id="16975" w:author="28.541_CR0293_(Rel-16)_eNRM " w:date="2020-06-29T12:42:00Z"/>
                <w:rFonts w:ascii="Arial" w:hAnsi="Arial" w:cs="Arial"/>
                <w:sz w:val="18"/>
                <w:szCs w:val="18"/>
                <w:lang w:eastAsia="zh-CN"/>
              </w:rPr>
            </w:pPr>
            <w:ins w:id="16976" w:author="28.541_CR0293_(Rel-16)_eNRM " w:date="2020-06-29T12:42:00Z">
              <w:r w:rsidRPr="00C6449A">
                <w:rPr>
                  <w:rFonts w:ascii="Arial" w:hAnsi="Arial" w:cs="Arial"/>
                  <w:sz w:val="18"/>
                  <w:szCs w:val="18"/>
                  <w:lang w:eastAsia="en-GB"/>
                </w:rPr>
                <w:t xml:space="preserve">The attribute specifies a list of </w:t>
              </w:r>
              <w:r>
                <w:rPr>
                  <w:rFonts w:ascii="Arial" w:hAnsi="Arial" w:cs="Arial" w:hint="eastAsia"/>
                  <w:sz w:val="18"/>
                  <w:szCs w:val="18"/>
                  <w:lang w:eastAsia="zh-CN"/>
                </w:rPr>
                <w:t xml:space="preserve">commModel </w:t>
              </w:r>
              <w:r w:rsidRPr="00C6449A">
                <w:rPr>
                  <w:rFonts w:ascii="Arial" w:hAnsi="Arial" w:cs="Arial"/>
                  <w:sz w:val="18"/>
                  <w:szCs w:val="18"/>
                  <w:lang w:eastAsia="en-GB"/>
                </w:rPr>
                <w:t>which is defined as a datatype</w:t>
              </w:r>
              <w:r>
                <w:rPr>
                  <w:rFonts w:ascii="Arial" w:hAnsi="Arial" w:cs="Arial"/>
                  <w:sz w:val="18"/>
                  <w:szCs w:val="18"/>
                  <w:lang w:eastAsia="en-GB"/>
                </w:rPr>
                <w:t xml:space="preserve"> (see clause </w:t>
              </w:r>
              <w:r>
                <w:rPr>
                  <w:rFonts w:ascii="Arial" w:hAnsi="Arial" w:cs="Arial" w:hint="eastAsia"/>
                  <w:sz w:val="18"/>
                  <w:szCs w:val="18"/>
                  <w:lang w:eastAsia="zh-CN"/>
                </w:rPr>
                <w:t>5</w:t>
              </w:r>
              <w:r w:rsidRPr="00D75433">
                <w:rPr>
                  <w:rFonts w:ascii="Arial" w:hAnsi="Arial" w:cs="Arial"/>
                  <w:sz w:val="18"/>
                  <w:szCs w:val="18"/>
                  <w:lang w:eastAsia="en-GB"/>
                </w:rPr>
                <w:t>.3.</w:t>
              </w:r>
              <w:r>
                <w:rPr>
                  <w:rFonts w:ascii="Arial" w:hAnsi="Arial" w:cs="Arial" w:hint="eastAsia"/>
                  <w:sz w:val="18"/>
                  <w:szCs w:val="18"/>
                  <w:lang w:eastAsia="zh-CN"/>
                </w:rPr>
                <w:t>69</w:t>
              </w:r>
              <w:r w:rsidRPr="00D75433">
                <w:rPr>
                  <w:rFonts w:ascii="Arial" w:hAnsi="Arial" w:cs="Arial"/>
                  <w:sz w:val="18"/>
                  <w:szCs w:val="18"/>
                  <w:lang w:eastAsia="en-GB"/>
                </w:rPr>
                <w:t>)</w:t>
              </w:r>
              <w:r>
                <w:rPr>
                  <w:rFonts w:ascii="Arial" w:hAnsi="Arial" w:cs="Arial"/>
                  <w:sz w:val="18"/>
                  <w:szCs w:val="18"/>
                  <w:lang w:eastAsia="en-GB"/>
                </w:rPr>
                <w:t xml:space="preserve">. </w:t>
              </w:r>
              <w:r w:rsidRPr="00B87E04">
                <w:rPr>
                  <w:rFonts w:ascii="Arial" w:hAnsi="Arial" w:cs="Arial" w:hint="eastAsia"/>
                  <w:sz w:val="18"/>
                  <w:szCs w:val="18"/>
                  <w:lang w:eastAsia="zh-CN"/>
                </w:rPr>
                <w:t xml:space="preserve">It </w:t>
              </w:r>
              <w:r w:rsidRPr="00B87E04">
                <w:rPr>
                  <w:rFonts w:ascii="Arial" w:hAnsi="Arial"/>
                  <w:sz w:val="18"/>
                  <w:szCs w:val="18"/>
                  <w:rPrChange w:id="16977" w:author="CR0293" w:date="2020-06-17T18:54:00Z">
                    <w:rPr>
                      <w:rFonts w:ascii="Arial" w:hAnsi="Arial"/>
                    </w:rPr>
                  </w:rPrChange>
                </w:rPr>
                <w:t>can be used by NF and NF services to interact with each other in 5G Core network (</w:t>
              </w:r>
              <w:r>
                <w:rPr>
                  <w:rFonts w:ascii="Arial" w:hAnsi="Arial" w:hint="eastAsia"/>
                  <w:sz w:val="18"/>
                  <w:szCs w:val="18"/>
                  <w:lang w:eastAsia="zh-CN"/>
                </w:rPr>
                <w:t xml:space="preserve">see </w:t>
              </w:r>
              <w:r w:rsidRPr="00B87E04">
                <w:rPr>
                  <w:rFonts w:ascii="Arial" w:hAnsi="Arial"/>
                  <w:sz w:val="18"/>
                  <w:szCs w:val="18"/>
                  <w:rPrChange w:id="16978" w:author="CR0293" w:date="2020-06-17T18:54:00Z">
                    <w:rPr>
                      <w:rFonts w:ascii="Arial" w:hAnsi="Arial"/>
                    </w:rPr>
                  </w:rPrChange>
                </w:rPr>
                <w:t>TS 23.501</w:t>
              </w:r>
              <w:r>
                <w:rPr>
                  <w:rFonts w:ascii="Arial" w:hAnsi="Arial" w:hint="eastAsia"/>
                  <w:sz w:val="18"/>
                  <w:szCs w:val="18"/>
                  <w:lang w:eastAsia="zh-CN"/>
                </w:rPr>
                <w:t xml:space="preserve"> [2]</w:t>
              </w:r>
              <w:r w:rsidRPr="00B87E04">
                <w:rPr>
                  <w:rFonts w:ascii="Arial" w:hAnsi="Arial"/>
                  <w:sz w:val="18"/>
                  <w:szCs w:val="18"/>
                  <w:rPrChange w:id="16979" w:author="CR0293" w:date="2020-06-17T18:54:00Z">
                    <w:rPr>
                      <w:rFonts w:ascii="Arial" w:hAnsi="Arial"/>
                    </w:rPr>
                  </w:rPrChange>
                </w:rPr>
                <w:t>)</w:t>
              </w:r>
              <w:r>
                <w:rPr>
                  <w:rFonts w:ascii="Arial" w:hAnsi="Arial" w:hint="eastAsia"/>
                  <w:sz w:val="18"/>
                  <w:szCs w:val="18"/>
                  <w:lang w:eastAsia="zh-CN"/>
                </w:rPr>
                <w:t>.</w:t>
              </w:r>
            </w:ins>
          </w:p>
          <w:p w:rsidR="00AE455D" w:rsidRDefault="00AE455D" w:rsidP="00AE455D">
            <w:pPr>
              <w:keepNext/>
              <w:keepLines/>
              <w:spacing w:after="0"/>
              <w:rPr>
                <w:ins w:id="16980" w:author="28.541_CR0293_(Rel-16)_eNRM " w:date="2020-06-29T12:42:00Z"/>
                <w:rFonts w:ascii="Arial" w:hAnsi="Arial" w:cs="Arial"/>
                <w:sz w:val="18"/>
                <w:szCs w:val="18"/>
                <w:lang w:eastAsia="en-GB"/>
              </w:rPr>
            </w:pPr>
          </w:p>
          <w:p w:rsidR="00AE455D" w:rsidRDefault="00AE455D" w:rsidP="00AE455D">
            <w:pPr>
              <w:keepNext/>
              <w:keepLines/>
              <w:spacing w:after="0"/>
              <w:rPr>
                <w:ins w:id="16981" w:author="28.541_CR0293_(Rel-16)_eNRM " w:date="2020-06-29T12:42:00Z"/>
                <w:rFonts w:ascii="Arial" w:hAnsi="Arial" w:cs="Arial"/>
                <w:sz w:val="18"/>
                <w:szCs w:val="18"/>
                <w:lang w:eastAsia="en-GB"/>
              </w:rPr>
            </w:pPr>
          </w:p>
          <w:p w:rsidR="00AE455D" w:rsidRPr="00B34D1F" w:rsidRDefault="00AE455D" w:rsidP="00AE455D">
            <w:pPr>
              <w:widowControl w:val="0"/>
              <w:tabs>
                <w:tab w:val="decimal" w:pos="0"/>
              </w:tabs>
              <w:spacing w:after="0" w:line="0" w:lineRule="atLeast"/>
              <w:rPr>
                <w:ins w:id="16982" w:author="28.541_CR0293_(Rel-16)_eNRM " w:date="2020-06-29T12:42:00Z"/>
                <w:rFonts w:ascii="Arial" w:hAnsi="Arial" w:cs="Arial"/>
                <w:sz w:val="18"/>
                <w:szCs w:val="18"/>
                <w:lang w:eastAsia="zh-CN"/>
              </w:rPr>
            </w:pPr>
            <w:ins w:id="16983" w:author="28.541_CR0293_(Rel-16)_eNRM " w:date="2020-06-29T12:42:00Z">
              <w:r w:rsidRPr="0034675A">
                <w:rPr>
                  <w:rFonts w:ascii="Arial" w:hAnsi="Arial" w:cs="Arial"/>
                  <w:sz w:val="18"/>
                  <w:szCs w:val="18"/>
                  <w:lang w:eastAsia="en-GB"/>
                </w:rPr>
                <w:t>allowedValues: Not applicable</w:t>
              </w:r>
            </w:ins>
          </w:p>
        </w:tc>
        <w:tc>
          <w:tcPr>
            <w:tcW w:w="981" w:type="pct"/>
            <w:gridSpan w:val="3"/>
            <w:tcBorders>
              <w:top w:val="single" w:sz="4" w:space="0" w:color="auto"/>
              <w:left w:val="single" w:sz="4" w:space="0" w:color="auto"/>
              <w:bottom w:val="single" w:sz="4" w:space="0" w:color="auto"/>
              <w:right w:val="single" w:sz="4" w:space="0" w:color="auto"/>
            </w:tcBorders>
          </w:tcPr>
          <w:p w:rsidR="00AE455D" w:rsidRPr="00815E08" w:rsidRDefault="00AE455D" w:rsidP="00AE455D">
            <w:pPr>
              <w:pStyle w:val="TAL"/>
              <w:rPr>
                <w:ins w:id="16984" w:author="28.541_CR0293_(Rel-16)_eNRM " w:date="2020-06-29T12:42:00Z"/>
                <w:rFonts w:cs="Arial"/>
                <w:szCs w:val="18"/>
                <w:lang w:eastAsia="zh-CN"/>
              </w:rPr>
            </w:pPr>
            <w:ins w:id="16985" w:author="28.541_CR0293_(Rel-16)_eNRM " w:date="2020-06-29T12:42:00Z">
              <w:r w:rsidRPr="00F26AC1">
                <w:rPr>
                  <w:rFonts w:cs="Arial"/>
                  <w:szCs w:val="18"/>
                </w:rPr>
                <w:t xml:space="preserve">type: </w:t>
              </w:r>
              <w:r w:rsidRPr="003B021D">
                <w:rPr>
                  <w:rFonts w:cs="Arial"/>
                  <w:szCs w:val="18"/>
                  <w:lang w:eastAsia="zh-CN"/>
                </w:rPr>
                <w:t>commModel</w:t>
              </w:r>
            </w:ins>
          </w:p>
          <w:p w:rsidR="00AE455D" w:rsidRPr="00DB7323" w:rsidRDefault="00AE455D" w:rsidP="00AE455D">
            <w:pPr>
              <w:pStyle w:val="TAL"/>
              <w:rPr>
                <w:ins w:id="16986" w:author="28.541_CR0293_(Rel-16)_eNRM " w:date="2020-06-29T12:42:00Z"/>
                <w:rFonts w:cs="Arial"/>
                <w:szCs w:val="18"/>
              </w:rPr>
            </w:pPr>
            <w:ins w:id="16987" w:author="28.541_CR0293_(Rel-16)_eNRM " w:date="2020-06-29T12:42:00Z">
              <w:r w:rsidRPr="00DB7323">
                <w:rPr>
                  <w:rFonts w:cs="Arial"/>
                  <w:szCs w:val="18"/>
                </w:rPr>
                <w:t xml:space="preserve">multiplicity: </w:t>
              </w:r>
              <w:r w:rsidRPr="00F26AC1">
                <w:rPr>
                  <w:rFonts w:cs="Arial"/>
                  <w:snapToGrid w:val="0"/>
                  <w:szCs w:val="18"/>
                </w:rPr>
                <w:t>1..*</w:t>
              </w:r>
            </w:ins>
          </w:p>
          <w:p w:rsidR="00AE455D" w:rsidRPr="00DB7323" w:rsidRDefault="00AE455D" w:rsidP="00AE455D">
            <w:pPr>
              <w:pStyle w:val="TAL"/>
              <w:rPr>
                <w:ins w:id="16988" w:author="28.541_CR0293_(Rel-16)_eNRM " w:date="2020-06-29T12:42:00Z"/>
                <w:rFonts w:cs="Arial"/>
                <w:szCs w:val="18"/>
              </w:rPr>
            </w:pPr>
            <w:ins w:id="16989" w:author="28.541_CR0293_(Rel-16)_eNRM " w:date="2020-06-29T12:42:00Z">
              <w:r w:rsidRPr="00DB7323">
                <w:rPr>
                  <w:rFonts w:cs="Arial"/>
                  <w:szCs w:val="18"/>
                </w:rPr>
                <w:t>isOrdered: N/A</w:t>
              </w:r>
            </w:ins>
          </w:p>
          <w:p w:rsidR="00AE455D" w:rsidRPr="00DB7323" w:rsidRDefault="00AE455D" w:rsidP="00AE455D">
            <w:pPr>
              <w:pStyle w:val="TAL"/>
              <w:rPr>
                <w:ins w:id="16990" w:author="28.541_CR0293_(Rel-16)_eNRM " w:date="2020-06-29T12:42:00Z"/>
                <w:rFonts w:cs="Arial"/>
                <w:szCs w:val="18"/>
              </w:rPr>
            </w:pPr>
            <w:ins w:id="16991" w:author="28.541_CR0293_(Rel-16)_eNRM " w:date="2020-06-29T12:42:00Z">
              <w:r w:rsidRPr="00DB7323">
                <w:rPr>
                  <w:rFonts w:cs="Arial"/>
                  <w:szCs w:val="18"/>
                </w:rPr>
                <w:t>isUnique: N/A</w:t>
              </w:r>
            </w:ins>
          </w:p>
          <w:p w:rsidR="00AE455D" w:rsidRPr="00DB7323" w:rsidRDefault="00AE455D" w:rsidP="00AE455D">
            <w:pPr>
              <w:pStyle w:val="TAL"/>
              <w:rPr>
                <w:ins w:id="16992" w:author="28.541_CR0293_(Rel-16)_eNRM " w:date="2020-06-29T12:42:00Z"/>
                <w:rFonts w:cs="Arial"/>
                <w:szCs w:val="18"/>
              </w:rPr>
            </w:pPr>
            <w:ins w:id="16993" w:author="28.541_CR0293_(Rel-16)_eNRM " w:date="2020-06-29T12:42:00Z">
              <w:r w:rsidRPr="00DB7323">
                <w:rPr>
                  <w:rFonts w:cs="Arial"/>
                  <w:szCs w:val="18"/>
                </w:rPr>
                <w:t>defaultValue: None</w:t>
              </w:r>
            </w:ins>
          </w:p>
          <w:p w:rsidR="00AE455D" w:rsidRPr="00470179" w:rsidRDefault="00AE455D" w:rsidP="00AE455D">
            <w:pPr>
              <w:spacing w:after="0"/>
              <w:rPr>
                <w:ins w:id="16994" w:author="28.541_CR0293_(Rel-16)_eNRM " w:date="2020-06-29T12:42:00Z"/>
                <w:rFonts w:ascii="Arial" w:hAnsi="Arial" w:cs="Arial"/>
                <w:sz w:val="18"/>
                <w:szCs w:val="18"/>
              </w:rPr>
            </w:pPr>
            <w:ins w:id="16995" w:author="28.541_CR0293_(Rel-16)_eNRM " w:date="2020-06-29T12:42:00Z">
              <w:r w:rsidRPr="00F26AC1">
                <w:rPr>
                  <w:rFonts w:ascii="Arial" w:hAnsi="Arial" w:cs="Arial"/>
                  <w:sz w:val="18"/>
                  <w:szCs w:val="18"/>
                  <w:rPrChange w:id="16996" w:author="CR0293" w:date="2020-06-17T18:54:00Z">
                    <w:rPr/>
                  </w:rPrChange>
                </w:rPr>
                <w:t>isNullable: False</w:t>
              </w:r>
            </w:ins>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groupId</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B34D1F"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w:t>
            </w:r>
            <w:r>
              <w:rPr>
                <w:rFonts w:ascii="Arial" w:hAnsi="Arial" w:cs="Arial"/>
                <w:sz w:val="18"/>
                <w:szCs w:val="18"/>
                <w:lang w:eastAsia="zh-CN"/>
              </w:rPr>
              <w:t xml:space="preserve"> identiies a list of target NF services on which the same communication model is applied to. </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EB2EC1" w:rsidRDefault="00E154AB" w:rsidP="00583841">
            <w:pPr>
              <w:pStyle w:val="TAL"/>
              <w:rPr>
                <w:lang w:eastAsia="zh-CN"/>
              </w:rPr>
            </w:pPr>
            <w:r w:rsidRPr="00EB2EC1">
              <w:rPr>
                <w:rFonts w:cs="Arial"/>
                <w:szCs w:val="18"/>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Integer</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isOrdered: N/A</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isUnique: False</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rsidR="00E154AB" w:rsidRPr="00470179" w:rsidRDefault="00E154AB" w:rsidP="00583841">
            <w:pPr>
              <w:pStyle w:val="TAL"/>
            </w:pPr>
            <w:r w:rsidRPr="00470179">
              <w:rPr>
                <w:rFonts w:cs="Arial"/>
                <w:szCs w:val="18"/>
              </w:rPr>
              <w:t>isNullable: 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commModelType</w:t>
            </w:r>
          </w:p>
        </w:tc>
        <w:tc>
          <w:tcPr>
            <w:tcW w:w="2860"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communication model used by a NF to interact with NF service(s) </w:t>
            </w:r>
            <w:r w:rsidRPr="00C85889">
              <w:rPr>
                <w:rFonts w:ascii="Arial" w:hAnsi="Arial" w:cs="Arial"/>
                <w:sz w:val="18"/>
                <w:szCs w:val="18"/>
                <w:lang w:eastAsia="zh-CN"/>
              </w:rPr>
              <w:t>(See TS 23.501 [2])</w:t>
            </w:r>
            <w:r w:rsidRPr="00B34D1F">
              <w:rPr>
                <w:rFonts w:ascii="Arial" w:hAnsi="Arial" w:cs="Arial"/>
                <w:sz w:val="18"/>
                <w:szCs w:val="18"/>
                <w:lang w:eastAsia="zh-CN"/>
              </w:rPr>
              <w:t xml:space="preserve">. </w:t>
            </w:r>
          </w:p>
          <w:p w:rsidR="00E154AB" w:rsidRPr="00B34D1F" w:rsidRDefault="00E154AB" w:rsidP="00583841">
            <w:pPr>
              <w:widowControl w:val="0"/>
              <w:tabs>
                <w:tab w:val="decimal" w:pos="0"/>
              </w:tabs>
              <w:spacing w:after="0" w:line="0" w:lineRule="atLeast"/>
              <w:rPr>
                <w:rFonts w:ascii="Arial" w:hAnsi="Arial" w:cs="Arial"/>
                <w:sz w:val="18"/>
                <w:szCs w:val="18"/>
                <w:lang w:eastAsia="zh-CN"/>
              </w:rPr>
            </w:pPr>
          </w:p>
          <w:p w:rsidR="00E154AB" w:rsidRPr="00EB2EC1" w:rsidRDefault="00E154AB" w:rsidP="00583841">
            <w:pPr>
              <w:pStyle w:val="TAL"/>
              <w:rPr>
                <w:lang w:eastAsia="zh-CN"/>
              </w:rPr>
            </w:pPr>
            <w:r w:rsidRPr="00EB2EC1">
              <w:rPr>
                <w:rFonts w:cs="Arial"/>
                <w:szCs w:val="18"/>
                <w:lang w:eastAsia="zh-CN"/>
              </w:rPr>
              <w:t>allowedValues:</w:t>
            </w:r>
            <w:r>
              <w:rPr>
                <w:rFonts w:cs="Arial"/>
                <w:szCs w:val="18"/>
                <w:lang w:eastAsia="zh-CN"/>
              </w:rPr>
              <w:t>”DIRECT_COMMUNICATION_WO_NRF”, “DIRECT_COMMUNICATION_WITH_NRF”, “INDIRECT_COMMUNICATION_WO_DEDICATED_DISCOVERY”,  “INDIRECT_COMMUNICATION_WITH_DEDICATED_DISCOVERY”</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B34D1F" w:rsidRDefault="00E154AB" w:rsidP="00583841">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ENUM</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multiplicity: 1</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isOrdered: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isUnique: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defaultValue: None</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allowedValues: N/A</w:t>
            </w:r>
          </w:p>
          <w:p w:rsidR="00E154AB" w:rsidRPr="00470179" w:rsidRDefault="00E154AB" w:rsidP="00583841">
            <w:pPr>
              <w:pStyle w:val="TAL"/>
            </w:pPr>
            <w:r w:rsidRPr="00B34D1F">
              <w:rPr>
                <w:rFonts w:cs="Arial"/>
                <w:szCs w:val="18"/>
              </w:rPr>
              <w:t>isNullable: 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targetNFServiceList</w:t>
            </w:r>
          </w:p>
        </w:tc>
        <w:tc>
          <w:tcPr>
            <w:tcW w:w="2860"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target NF services sharing same communication model and configuration.</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EB2EC1" w:rsidRDefault="00E154AB" w:rsidP="00583841">
            <w:pPr>
              <w:pStyle w:val="TAL"/>
              <w:rPr>
                <w:lang w:eastAsia="zh-CN"/>
              </w:rPr>
            </w:pPr>
            <w:r w:rsidRPr="00EB2EC1">
              <w:rPr>
                <w:rFonts w:cs="Arial"/>
                <w:szCs w:val="18"/>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DN</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r>
              <w:rPr>
                <w:rFonts w:ascii="Arial" w:hAnsi="Arial" w:cs="Arial"/>
                <w:sz w:val="18"/>
                <w:szCs w:val="18"/>
              </w:rPr>
              <w:t>..*</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isOrdered: F</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isUnique: N/A</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rsidR="00E154AB" w:rsidRPr="00470179" w:rsidRDefault="00E154AB" w:rsidP="00583841">
            <w:pPr>
              <w:pStyle w:val="TAL"/>
            </w:pPr>
            <w:r w:rsidRPr="00470179">
              <w:rPr>
                <w:rFonts w:cs="Arial"/>
                <w:szCs w:val="18"/>
              </w:rPr>
              <w:t>isNullable: 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commModelConfiguration</w:t>
            </w:r>
          </w:p>
        </w:tc>
        <w:tc>
          <w:tcPr>
            <w:tcW w:w="2860"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configuration parameters for specific communication model for a group of NF Services.</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EB2EC1" w:rsidRDefault="00E154AB" w:rsidP="00583841">
            <w:pPr>
              <w:pStyle w:val="TAL"/>
              <w:rPr>
                <w:lang w:eastAsia="zh-CN"/>
              </w:rPr>
            </w:pPr>
            <w:r w:rsidRPr="00EB2EC1">
              <w:rPr>
                <w:rFonts w:cs="Arial"/>
                <w:szCs w:val="18"/>
                <w:lang w:eastAsia="zh-CN"/>
              </w:rPr>
              <w:t>allowedValues: N/A</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B34D1F" w:rsidRDefault="00E154AB" w:rsidP="00583841">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multiplicity: 1</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isOrdered: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isUnique: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defaultValue: None</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allowedValues: N/A</w:t>
            </w:r>
          </w:p>
          <w:p w:rsidR="00E154AB" w:rsidRPr="00470179" w:rsidRDefault="00E154AB" w:rsidP="00583841">
            <w:pPr>
              <w:pStyle w:val="TAL"/>
            </w:pPr>
            <w:r w:rsidRPr="00B34D1F">
              <w:rPr>
                <w:rFonts w:cs="Arial"/>
                <w:szCs w:val="18"/>
              </w:rPr>
              <w:t>isNullable: 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lang w:eastAsia="zh-CN"/>
              </w:rPr>
              <w:t>supportedFuncList</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B34D1F" w:rsidRDefault="00E154AB" w:rsidP="00583841">
            <w:pPr>
              <w:widowControl w:val="0"/>
              <w:tabs>
                <w:tab w:val="decimal" w:pos="0"/>
              </w:tabs>
              <w:spacing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functionalities supported by a SCP</w:t>
            </w:r>
            <w:r w:rsidRPr="00B34D1F">
              <w:rPr>
                <w:rFonts w:ascii="Arial" w:hAnsi="Arial" w:cs="Arial"/>
                <w:sz w:val="18"/>
                <w:szCs w:val="18"/>
                <w:lang w:eastAsia="zh-CN"/>
              </w:rPr>
              <w:t xml:space="preserve">. Refer to TS </w:t>
            </w:r>
            <w:r>
              <w:rPr>
                <w:rFonts w:ascii="Arial" w:hAnsi="Arial" w:cs="Arial"/>
                <w:sz w:val="18"/>
                <w:szCs w:val="18"/>
                <w:lang w:eastAsia="zh-CN"/>
              </w:rPr>
              <w:t>23.501</w:t>
            </w:r>
            <w:r w:rsidRPr="00B34D1F">
              <w:rPr>
                <w:rFonts w:ascii="Arial" w:hAnsi="Arial" w:cs="Arial"/>
                <w:sz w:val="18"/>
                <w:szCs w:val="18"/>
                <w:lang w:eastAsia="zh-CN"/>
              </w:rPr>
              <w:t xml:space="preserve"> [</w:t>
            </w:r>
            <w:r>
              <w:rPr>
                <w:rFonts w:ascii="Arial" w:hAnsi="Arial" w:cs="Arial"/>
                <w:sz w:val="18"/>
                <w:szCs w:val="18"/>
                <w:lang w:eastAsia="zh-CN"/>
              </w:rPr>
              <w:t>2</w:t>
            </w:r>
            <w:r w:rsidRPr="00B34D1F">
              <w:rPr>
                <w:rFonts w:ascii="Arial" w:hAnsi="Arial" w:cs="Arial"/>
                <w:sz w:val="18"/>
                <w:szCs w:val="18"/>
                <w:lang w:eastAsia="zh-CN"/>
              </w:rPr>
              <w:t>].</w:t>
            </w:r>
          </w:p>
          <w:p w:rsidR="00E154AB" w:rsidRPr="00EB2EC1" w:rsidRDefault="00E154AB" w:rsidP="00583841">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SupportedFunction</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r>
              <w:rPr>
                <w:rFonts w:ascii="Arial" w:hAnsi="Arial" w:cs="Arial"/>
                <w:sz w:val="18"/>
                <w:szCs w:val="18"/>
              </w:rPr>
              <w:t>..*</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isOrdered: N/A</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isUnique: False</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rsidR="00E154AB" w:rsidRPr="00470179" w:rsidRDefault="00E154AB" w:rsidP="00583841">
            <w:pPr>
              <w:pStyle w:val="TAL"/>
            </w:pPr>
            <w:r w:rsidRPr="00470179">
              <w:rPr>
                <w:rFonts w:cs="Arial"/>
                <w:szCs w:val="18"/>
              </w:rPr>
              <w:t>isNullable: 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lang w:eastAsia="zh-CN"/>
              </w:rPr>
              <w:lastRenderedPageBreak/>
              <w:t>address</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B34D1F" w:rsidRDefault="00E154AB" w:rsidP="00583841">
            <w:pPr>
              <w:widowControl w:val="0"/>
              <w:tabs>
                <w:tab w:val="decimal" w:pos="0"/>
              </w:tabs>
              <w:spacing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address of a SCP instance, it can be IP address (either </w:t>
            </w:r>
            <w:r w:rsidRPr="00C85889">
              <w:rPr>
                <w:rFonts w:ascii="Arial" w:hAnsi="Arial" w:cs="Arial"/>
                <w:sz w:val="18"/>
                <w:szCs w:val="18"/>
                <w:lang w:eastAsia="zh-CN"/>
              </w:rPr>
              <w:t>IPv4 address (See RFC 791 [</w:t>
            </w:r>
            <w:ins w:id="16997" w:author="28.541_CR0305R1_(Rel-16)_TEI15" w:date="2020-06-29T15:12:00Z">
              <w:r w:rsidR="001417E5">
                <w:rPr>
                  <w:rFonts w:ascii="Arial" w:hAnsi="Arial" w:cs="Arial"/>
                  <w:sz w:val="18"/>
                  <w:szCs w:val="18"/>
                  <w:lang w:eastAsia="zh-CN"/>
                </w:rPr>
                <w:t>37</w:t>
              </w:r>
            </w:ins>
            <w:del w:id="16998" w:author="28.541_CR0305R1_(Rel-16)_TEI15" w:date="2020-06-29T15:12:00Z">
              <w:r w:rsidRPr="00C85889" w:rsidDel="001417E5">
                <w:rPr>
                  <w:rFonts w:ascii="Arial" w:hAnsi="Arial" w:cs="Arial"/>
                  <w:sz w:val="18"/>
                  <w:szCs w:val="18"/>
                  <w:lang w:eastAsia="zh-CN"/>
                </w:rPr>
                <w:delText>24</w:delText>
              </w:r>
            </w:del>
            <w:r w:rsidRPr="00C85889">
              <w:rPr>
                <w:rFonts w:ascii="Arial" w:hAnsi="Arial" w:cs="Arial"/>
                <w:sz w:val="18"/>
                <w:szCs w:val="18"/>
                <w:lang w:eastAsia="zh-CN"/>
              </w:rPr>
              <w:t>]) or IPv6 address (See RFC 2373 [</w:t>
            </w:r>
            <w:ins w:id="16999" w:author="28.541_CR0305R1_(Rel-16)_TEI15" w:date="2020-06-29T15:12:00Z">
              <w:r w:rsidR="001417E5">
                <w:rPr>
                  <w:rFonts w:ascii="Arial" w:hAnsi="Arial" w:cs="Arial"/>
                  <w:sz w:val="18"/>
                  <w:szCs w:val="18"/>
                  <w:lang w:eastAsia="zh-CN"/>
                </w:rPr>
                <w:t>38</w:t>
              </w:r>
            </w:ins>
            <w:del w:id="17000" w:author="28.541_CR0305R1_(Rel-16)_TEI15" w:date="2020-06-29T15:12:00Z">
              <w:r w:rsidRPr="00C85889" w:rsidDel="001417E5">
                <w:rPr>
                  <w:rFonts w:ascii="Arial" w:hAnsi="Arial" w:cs="Arial"/>
                  <w:sz w:val="18"/>
                  <w:szCs w:val="18"/>
                  <w:lang w:eastAsia="zh-CN"/>
                </w:rPr>
                <w:delText>25</w:delText>
              </w:r>
            </w:del>
            <w:r w:rsidRPr="00C85889">
              <w:rPr>
                <w:rFonts w:ascii="Arial" w:hAnsi="Arial" w:cs="Arial"/>
                <w:sz w:val="18"/>
                <w:szCs w:val="18"/>
                <w:lang w:eastAsia="zh-CN"/>
              </w:rPr>
              <w:t>])</w:t>
            </w:r>
            <w:r>
              <w:rPr>
                <w:rFonts w:ascii="Arial" w:hAnsi="Arial" w:cs="Arial"/>
                <w:sz w:val="18"/>
                <w:szCs w:val="18"/>
                <w:lang w:eastAsia="zh-CN"/>
              </w:rPr>
              <w:t xml:space="preserve">) or FQDN </w:t>
            </w:r>
            <w:r w:rsidRPr="00C85889">
              <w:rPr>
                <w:rFonts w:ascii="Arial" w:hAnsi="Arial" w:cs="Arial"/>
                <w:sz w:val="18"/>
                <w:szCs w:val="18"/>
                <w:lang w:eastAsia="zh-CN"/>
              </w:rPr>
              <w:t>(See TS 23.003 [5])</w:t>
            </w:r>
            <w:r w:rsidRPr="00B34D1F">
              <w:rPr>
                <w:rFonts w:ascii="Arial" w:hAnsi="Arial" w:cs="Arial"/>
                <w:sz w:val="18"/>
                <w:szCs w:val="18"/>
                <w:lang w:eastAsia="zh-CN"/>
              </w:rPr>
              <w:t xml:space="preserve">. </w:t>
            </w:r>
          </w:p>
          <w:p w:rsidR="00E154AB" w:rsidRPr="00EB2EC1" w:rsidRDefault="00E154AB" w:rsidP="00583841">
            <w:pPr>
              <w:pStyle w:val="TAL"/>
              <w:rPr>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rsidR="00E154AB" w:rsidRPr="00B34D1F" w:rsidRDefault="00E154AB" w:rsidP="00583841">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multiplicity: 1</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isOrdered: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isUnique: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defaultValue: None</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allowedValues: N/A</w:t>
            </w:r>
          </w:p>
          <w:p w:rsidR="00E154AB" w:rsidRPr="00470179" w:rsidRDefault="00E154AB" w:rsidP="00583841">
            <w:pPr>
              <w:pStyle w:val="TAL"/>
            </w:pPr>
            <w:r w:rsidRPr="00B34D1F">
              <w:rPr>
                <w:rFonts w:cs="Arial"/>
                <w:szCs w:val="18"/>
              </w:rPr>
              <w:t>isNullable: 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lang w:eastAsia="zh-CN"/>
              </w:rPr>
              <w:t>function</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B34D1F">
              <w:rPr>
                <w:rFonts w:cs="Arial"/>
                <w:szCs w:val="18"/>
                <w:lang w:eastAsia="zh-CN"/>
              </w:rPr>
              <w:t>This parameter defines</w:t>
            </w:r>
            <w:r>
              <w:rPr>
                <w:rFonts w:cs="Arial"/>
                <w:szCs w:val="18"/>
                <w:lang w:eastAsia="zh-CN"/>
              </w:rPr>
              <w:t xml:space="preserve"> name of a functionality supported by a SCP.</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spacing w:after="0"/>
              <w:rPr>
                <w:rFonts w:ascii="Arial" w:hAnsi="Arial" w:cs="Arial"/>
                <w:sz w:val="18"/>
                <w:szCs w:val="18"/>
              </w:rPr>
            </w:pPr>
            <w:r w:rsidRPr="00470179">
              <w:rPr>
                <w:rFonts w:ascii="Arial" w:hAnsi="Arial" w:cs="Arial"/>
                <w:sz w:val="18"/>
                <w:szCs w:val="18"/>
              </w:rPr>
              <w:t>type: String</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isOrdered: F</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isUnique: N/A</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rsidR="00E154AB" w:rsidRPr="00470179" w:rsidRDefault="00E154AB" w:rsidP="00583841">
            <w:pPr>
              <w:pStyle w:val="TAL"/>
            </w:pPr>
            <w:r w:rsidRPr="00470179">
              <w:rPr>
                <w:rFonts w:cs="Arial"/>
                <w:szCs w:val="18"/>
              </w:rPr>
              <w:t>isNullable: 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lang w:eastAsia="zh-CN"/>
              </w:rPr>
              <w:t>policy</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B34D1F">
              <w:rPr>
                <w:rFonts w:cs="Arial"/>
                <w:szCs w:val="18"/>
                <w:lang w:eastAsia="zh-CN"/>
              </w:rPr>
              <w:t>This parameter defines</w:t>
            </w:r>
            <w:r>
              <w:rPr>
                <w:rFonts w:cs="Arial"/>
                <w:szCs w:val="18"/>
                <w:lang w:eastAsia="zh-CN"/>
              </w:rPr>
              <w:t xml:space="preserve"> configuration policies of a functionality supported by a SCP.</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B34D1F" w:rsidRDefault="00E154AB" w:rsidP="00583841">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multiplicity: 1</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isOrdered: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isUnique: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defaultValue: None</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allowedValues: N/A</w:t>
            </w:r>
          </w:p>
          <w:p w:rsidR="00E154AB" w:rsidRPr="00470179" w:rsidRDefault="00E154AB" w:rsidP="00583841">
            <w:pPr>
              <w:pStyle w:val="TAL"/>
            </w:pPr>
            <w:r w:rsidRPr="00B34D1F">
              <w:rPr>
                <w:rFonts w:cs="Arial"/>
                <w:szCs w:val="18"/>
              </w:rPr>
              <w:t>isNullable: False</w:t>
            </w:r>
          </w:p>
        </w:tc>
      </w:tr>
      <w:tr w:rsidR="00E154AB" w:rsidRPr="00B34D1F" w:rsidTr="00583841">
        <w:trPr>
          <w:gridBefore w:val="1"/>
          <w:gridAfter w:val="1"/>
          <w:wBefore w:w="58" w:type="pct"/>
          <w:wAfter w:w="46" w:type="pct"/>
          <w:cantSplit/>
          <w:tblHeader/>
          <w:jc w:val="center"/>
        </w:trPr>
        <w:tc>
          <w:tcPr>
            <w:tcW w:w="1055" w:type="pct"/>
            <w:gridSpan w:val="3"/>
          </w:tcPr>
          <w:p w:rsidR="00E154AB" w:rsidRPr="00B34D1F" w:rsidRDefault="00E154AB" w:rsidP="00583841">
            <w:pPr>
              <w:keepNext/>
              <w:keepLines/>
              <w:spacing w:after="0"/>
              <w:rPr>
                <w:rFonts w:ascii="Courier New" w:hAnsi="Courier New" w:cs="Courier New"/>
                <w:lang w:eastAsia="zh-CN"/>
              </w:rPr>
            </w:pPr>
            <w:r>
              <w:rPr>
                <w:rFonts w:ascii="Courier New" w:hAnsi="Courier New" w:cs="Courier New"/>
                <w:lang w:eastAsia="zh-CN"/>
              </w:rPr>
              <w:t>capabilityList</w:t>
            </w:r>
          </w:p>
        </w:tc>
        <w:tc>
          <w:tcPr>
            <w:tcW w:w="2860"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capabilities supported by a NEF</w:t>
            </w:r>
            <w:r w:rsidRPr="00B34D1F">
              <w:rPr>
                <w:rFonts w:ascii="Arial" w:hAnsi="Arial" w:cs="Arial"/>
                <w:sz w:val="18"/>
                <w:szCs w:val="18"/>
                <w:lang w:eastAsia="zh-CN"/>
              </w:rPr>
              <w:t xml:space="preserve">. Refer to TS </w:t>
            </w:r>
            <w:r>
              <w:rPr>
                <w:rFonts w:ascii="Arial" w:hAnsi="Arial" w:cs="Arial"/>
                <w:sz w:val="18"/>
                <w:szCs w:val="18"/>
                <w:lang w:eastAsia="zh-CN"/>
              </w:rPr>
              <w:t>23.501</w:t>
            </w:r>
            <w:r w:rsidRPr="00B34D1F">
              <w:rPr>
                <w:rFonts w:ascii="Arial" w:hAnsi="Arial" w:cs="Arial"/>
                <w:sz w:val="18"/>
                <w:szCs w:val="18"/>
                <w:lang w:eastAsia="zh-CN"/>
              </w:rPr>
              <w:t xml:space="preserve"> [</w:t>
            </w:r>
            <w:r>
              <w:rPr>
                <w:rFonts w:ascii="Arial" w:hAnsi="Arial" w:cs="Arial"/>
                <w:sz w:val="18"/>
                <w:szCs w:val="18"/>
                <w:lang w:eastAsia="zh-CN"/>
              </w:rPr>
              <w:t>2</w:t>
            </w:r>
            <w:r w:rsidRPr="00B34D1F">
              <w:rPr>
                <w:rFonts w:ascii="Arial" w:hAnsi="Arial" w:cs="Arial"/>
                <w:sz w:val="18"/>
                <w:szCs w:val="18"/>
                <w:lang w:eastAsia="zh-CN"/>
              </w:rPr>
              <w:t>].</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B34D1F" w:rsidRDefault="00E154AB" w:rsidP="00583841">
            <w:pPr>
              <w:widowControl w:val="0"/>
              <w:tabs>
                <w:tab w:val="decimal" w:pos="0"/>
              </w:tabs>
              <w:spacing w:after="0" w:line="0" w:lineRule="atLeast"/>
              <w:rPr>
                <w:rFonts w:ascii="Arial" w:hAnsi="Arial" w:cs="Arial"/>
                <w:sz w:val="18"/>
                <w:szCs w:val="18"/>
                <w:lang w:eastAsia="zh-CN"/>
              </w:rPr>
            </w:pPr>
            <w:r w:rsidRPr="00EB2EC1">
              <w:rPr>
                <w:rFonts w:ascii="Arial" w:hAnsi="Arial" w:cs="Arial"/>
                <w:sz w:val="18"/>
                <w:szCs w:val="18"/>
                <w:lang w:eastAsia="zh-CN"/>
              </w:rPr>
              <w:t>allowedValues: N/A</w:t>
            </w:r>
          </w:p>
          <w:p w:rsidR="00E154AB" w:rsidRPr="00B34D1F" w:rsidRDefault="00E154AB" w:rsidP="00583841">
            <w:pPr>
              <w:widowControl w:val="0"/>
              <w:tabs>
                <w:tab w:val="decimal" w:pos="0"/>
              </w:tabs>
              <w:spacing w:after="0" w:line="0" w:lineRule="atLeast"/>
              <w:rPr>
                <w:rFonts w:ascii="Arial" w:hAnsi="Arial" w:cs="Arial"/>
                <w:sz w:val="18"/>
                <w:szCs w:val="18"/>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String</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r>
              <w:rPr>
                <w:rFonts w:ascii="Arial" w:hAnsi="Arial" w:cs="Arial"/>
                <w:sz w:val="18"/>
                <w:szCs w:val="18"/>
              </w:rPr>
              <w:t>..*</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isOrdered: N/A</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isUnique: False</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rsidR="00E154AB" w:rsidRPr="00B34D1F" w:rsidRDefault="00E154AB" w:rsidP="00583841">
            <w:pPr>
              <w:spacing w:after="0"/>
              <w:rPr>
                <w:rFonts w:ascii="Arial" w:hAnsi="Arial" w:cs="Arial"/>
                <w:sz w:val="18"/>
                <w:szCs w:val="18"/>
              </w:rPr>
            </w:pPr>
            <w:r w:rsidRPr="00470179">
              <w:rPr>
                <w:rFonts w:ascii="Arial" w:hAnsi="Arial" w:cs="Arial"/>
                <w:sz w:val="18"/>
                <w:szCs w:val="18"/>
              </w:rPr>
              <w:t>isNullable: False</w:t>
            </w:r>
          </w:p>
        </w:tc>
      </w:tr>
      <w:tr w:rsidR="00E154AB" w:rsidRPr="00B34D1F" w:rsidTr="00583841">
        <w:trPr>
          <w:gridBefore w:val="1"/>
          <w:gridAfter w:val="1"/>
          <w:wBefore w:w="58" w:type="pct"/>
          <w:wAfter w:w="46" w:type="pct"/>
          <w:cantSplit/>
          <w:tblHeader/>
          <w:jc w:val="center"/>
        </w:trPr>
        <w:tc>
          <w:tcPr>
            <w:tcW w:w="1055" w:type="pct"/>
            <w:gridSpan w:val="3"/>
          </w:tcPr>
          <w:p w:rsidR="00E154AB" w:rsidRPr="00B34D1F" w:rsidRDefault="00E154AB" w:rsidP="00583841">
            <w:pPr>
              <w:keepNext/>
              <w:keepLines/>
              <w:spacing w:after="0"/>
              <w:rPr>
                <w:rFonts w:ascii="Courier New" w:hAnsi="Courier New" w:cs="Courier New"/>
                <w:lang w:eastAsia="zh-CN"/>
              </w:rPr>
            </w:pPr>
            <w:r>
              <w:rPr>
                <w:rFonts w:ascii="Courier New" w:hAnsi="Courier New" w:cs="Courier New"/>
                <w:lang w:eastAsia="zh-CN"/>
              </w:rPr>
              <w:t>isINEF</w:t>
            </w:r>
          </w:p>
        </w:tc>
        <w:tc>
          <w:tcPr>
            <w:tcW w:w="2860" w:type="pct"/>
            <w:gridSpan w:val="3"/>
            <w:tcBorders>
              <w:top w:val="single" w:sz="4" w:space="0" w:color="auto"/>
              <w:left w:val="single" w:sz="4" w:space="0" w:color="auto"/>
              <w:bottom w:val="single" w:sz="4" w:space="0" w:color="auto"/>
              <w:right w:val="single" w:sz="4" w:space="0" w:color="auto"/>
            </w:tcBorders>
          </w:tcPr>
          <w:p w:rsidR="00E154AB" w:rsidRPr="00B34D1F"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if the NEF is an </w:t>
            </w:r>
            <w:r w:rsidRPr="001F3D93">
              <w:rPr>
                <w:rFonts w:ascii="Arial" w:hAnsi="Arial" w:cs="Arial"/>
                <w:sz w:val="18"/>
                <w:szCs w:val="18"/>
                <w:lang w:eastAsia="zh-CN"/>
              </w:rPr>
              <w:t>Intermediate</w:t>
            </w:r>
            <w:r>
              <w:rPr>
                <w:rFonts w:ascii="Arial" w:hAnsi="Arial" w:cs="Arial"/>
                <w:sz w:val="18"/>
                <w:szCs w:val="18"/>
                <w:lang w:eastAsia="zh-CN"/>
              </w:rPr>
              <w:t xml:space="preserve"> NEF</w:t>
            </w:r>
            <w:r w:rsidRPr="00B34D1F">
              <w:rPr>
                <w:rFonts w:ascii="Arial" w:hAnsi="Arial" w:cs="Arial"/>
                <w:sz w:val="18"/>
                <w:szCs w:val="18"/>
                <w:lang w:eastAsia="zh-CN"/>
              </w:rPr>
              <w:t xml:space="preserve">. </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B34D1F" w:rsidRDefault="00E154AB" w:rsidP="00583841">
            <w:pPr>
              <w:widowControl w:val="0"/>
              <w:tabs>
                <w:tab w:val="decimal" w:pos="0"/>
              </w:tabs>
              <w:spacing w:after="0" w:line="0" w:lineRule="atLeast"/>
              <w:rPr>
                <w:rFonts w:ascii="Arial" w:hAnsi="Arial" w:cs="Arial"/>
                <w:sz w:val="18"/>
                <w:szCs w:val="18"/>
                <w:lang w:eastAsia="zh-CN"/>
              </w:rPr>
            </w:pPr>
            <w:r w:rsidRPr="00EB2EC1">
              <w:rPr>
                <w:rFonts w:ascii="Arial" w:hAnsi="Arial" w:cs="Arial"/>
                <w:sz w:val="18"/>
                <w:szCs w:val="18"/>
                <w:lang w:eastAsia="zh-CN"/>
              </w:rPr>
              <w:t xml:space="preserve">allowedValues: </w:t>
            </w:r>
            <w:r>
              <w:rPr>
                <w:rFonts w:ascii="Arial" w:hAnsi="Arial" w:cs="Arial"/>
                <w:sz w:val="18"/>
                <w:szCs w:val="18"/>
                <w:lang w:eastAsia="zh-CN"/>
              </w:rPr>
              <w:t>TRUE, FALSE</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B34D1F" w:rsidRDefault="00E154AB" w:rsidP="00583841">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Boolean</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multiplicity: 1</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isOrdered: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isUnique: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defaultValue: None</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allowedValues: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isNullable: 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lang w:eastAsia="zh-CN"/>
              </w:rPr>
              <w:t>isCAPIFSup</w:t>
            </w:r>
          </w:p>
        </w:tc>
        <w:tc>
          <w:tcPr>
            <w:tcW w:w="2860"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if the NEF support Common API Framework.</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EB2EC1" w:rsidRDefault="00E154AB" w:rsidP="00583841">
            <w:pPr>
              <w:widowControl w:val="0"/>
              <w:tabs>
                <w:tab w:val="decimal" w:pos="0"/>
              </w:tabs>
              <w:spacing w:after="0" w:line="0" w:lineRule="atLeast"/>
              <w:rPr>
                <w:rFonts w:ascii="Arial" w:hAnsi="Arial" w:cs="Arial"/>
                <w:sz w:val="18"/>
                <w:szCs w:val="18"/>
                <w:lang w:eastAsia="zh-CN"/>
              </w:rPr>
            </w:pPr>
            <w:r w:rsidRPr="00EB2EC1">
              <w:rPr>
                <w:rFonts w:ascii="Arial" w:hAnsi="Arial" w:cs="Arial"/>
                <w:sz w:val="18"/>
                <w:szCs w:val="18"/>
                <w:lang w:eastAsia="zh-CN"/>
              </w:rPr>
              <w:t xml:space="preserve">allowedValues: </w:t>
            </w:r>
            <w:r>
              <w:rPr>
                <w:rFonts w:ascii="Arial" w:hAnsi="Arial" w:cs="Arial"/>
                <w:sz w:val="18"/>
                <w:szCs w:val="18"/>
                <w:lang w:eastAsia="zh-CN"/>
              </w:rPr>
              <w:t>TRUE, FALSE</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Boolean</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isOrdered: F</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isUnique: N/A</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isNullable: False</w:t>
            </w:r>
          </w:p>
        </w:tc>
      </w:tr>
      <w:tr w:rsidR="00E154AB" w:rsidRPr="00B34D1F"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B34D1F" w:rsidRDefault="00E154AB" w:rsidP="00583841">
            <w:pPr>
              <w:keepNext/>
              <w:keepLines/>
              <w:spacing w:after="0"/>
              <w:rPr>
                <w:rFonts w:ascii="Courier New" w:hAnsi="Courier New" w:cs="Courier New"/>
                <w:lang w:eastAsia="zh-CN"/>
              </w:rPr>
            </w:pPr>
            <w:bookmarkStart w:id="17001" w:name="_Toc19888531"/>
            <w:r w:rsidRPr="00B34D1F">
              <w:rPr>
                <w:rFonts w:ascii="Courier New" w:hAnsi="Courier New" w:cs="Courier New"/>
                <w:lang w:eastAsia="zh-CN"/>
              </w:rPr>
              <w:t>sEPPType</w:t>
            </w:r>
          </w:p>
        </w:tc>
        <w:tc>
          <w:tcPr>
            <w:tcW w:w="2860"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defines the type of a SEPP entity. Refer to TS 33.501 </w:t>
            </w:r>
            <w:r>
              <w:rPr>
                <w:rFonts w:ascii="Arial" w:hAnsi="Arial" w:cs="Arial"/>
                <w:sz w:val="18"/>
                <w:szCs w:val="18"/>
                <w:lang w:eastAsia="zh-CN"/>
              </w:rPr>
              <w:t>[52]</w:t>
            </w:r>
            <w:r w:rsidRPr="00B34D1F">
              <w:rPr>
                <w:rFonts w:ascii="Arial" w:hAnsi="Arial" w:cs="Arial"/>
                <w:sz w:val="18"/>
                <w:szCs w:val="18"/>
                <w:lang w:eastAsia="zh-CN"/>
              </w:rPr>
              <w:t>.</w:t>
            </w:r>
          </w:p>
          <w:p w:rsidR="00E154AB" w:rsidRPr="00B34D1F" w:rsidRDefault="00E154AB" w:rsidP="00583841">
            <w:pPr>
              <w:widowControl w:val="0"/>
              <w:tabs>
                <w:tab w:val="decimal" w:pos="0"/>
              </w:tabs>
              <w:spacing w:after="0" w:line="0" w:lineRule="atLeast"/>
              <w:rPr>
                <w:rFonts w:ascii="Arial" w:hAnsi="Arial" w:cs="Arial"/>
                <w:sz w:val="18"/>
                <w:szCs w:val="18"/>
                <w:lang w:eastAsia="zh-CN"/>
              </w:rPr>
            </w:pPr>
          </w:p>
          <w:p w:rsidR="00E154AB" w:rsidRPr="00B34D1F"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allowedValues: “</w:t>
            </w:r>
            <w:r>
              <w:rPr>
                <w:rFonts w:ascii="Arial" w:hAnsi="Arial" w:cs="Arial"/>
                <w:sz w:val="18"/>
                <w:szCs w:val="18"/>
                <w:lang w:eastAsia="zh-CN"/>
              </w:rPr>
              <w:t>C</w:t>
            </w:r>
            <w:r w:rsidRPr="00B34D1F">
              <w:rPr>
                <w:rFonts w:ascii="Arial" w:hAnsi="Arial" w:cs="Arial"/>
                <w:sz w:val="18"/>
                <w:szCs w:val="18"/>
                <w:lang w:eastAsia="zh-CN"/>
              </w:rPr>
              <w:t>SEPP”, “</w:t>
            </w:r>
            <w:r>
              <w:rPr>
                <w:rFonts w:ascii="Arial" w:hAnsi="Arial" w:cs="Arial"/>
                <w:sz w:val="18"/>
                <w:szCs w:val="18"/>
                <w:lang w:eastAsia="zh-CN"/>
              </w:rPr>
              <w:t>P</w:t>
            </w:r>
            <w:r w:rsidRPr="00B34D1F">
              <w:rPr>
                <w:rFonts w:ascii="Arial" w:hAnsi="Arial" w:cs="Arial"/>
                <w:sz w:val="18"/>
                <w:szCs w:val="18"/>
                <w:lang w:eastAsia="zh-CN"/>
              </w:rPr>
              <w:t>SEPP”</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spacing w:after="0"/>
              <w:rPr>
                <w:rFonts w:ascii="Arial" w:hAnsi="Arial" w:cs="Arial"/>
                <w:sz w:val="18"/>
                <w:szCs w:val="18"/>
              </w:rPr>
            </w:pPr>
            <w:r w:rsidRPr="00470179">
              <w:rPr>
                <w:rFonts w:ascii="Arial" w:hAnsi="Arial" w:cs="Arial"/>
                <w:sz w:val="18"/>
                <w:szCs w:val="18"/>
              </w:rPr>
              <w:t xml:space="preserve">type: </w:t>
            </w:r>
            <w:r w:rsidRPr="00B34D1F">
              <w:rPr>
                <w:rFonts w:ascii="Arial" w:hAnsi="Arial" w:cs="Arial"/>
                <w:sz w:val="18"/>
                <w:szCs w:val="18"/>
              </w:rPr>
              <w:t>ENUM</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isOrdered: N/A</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isUnique: False</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rsidR="00E154AB" w:rsidRPr="00B34D1F" w:rsidRDefault="00E154AB" w:rsidP="00583841">
            <w:pPr>
              <w:spacing w:after="0"/>
              <w:rPr>
                <w:rFonts w:ascii="Arial" w:hAnsi="Arial" w:cs="Arial"/>
                <w:sz w:val="18"/>
                <w:szCs w:val="18"/>
              </w:rPr>
            </w:pPr>
            <w:r w:rsidRPr="00470179">
              <w:rPr>
                <w:rFonts w:ascii="Arial" w:hAnsi="Arial" w:cs="Arial"/>
                <w:sz w:val="18"/>
                <w:szCs w:val="18"/>
              </w:rPr>
              <w:t>isNullable: False</w:t>
            </w:r>
          </w:p>
        </w:tc>
      </w:tr>
      <w:tr w:rsidR="00E154AB" w:rsidRPr="00B34D1F"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B34D1F" w:rsidRDefault="00E154AB" w:rsidP="00583841">
            <w:pPr>
              <w:keepNext/>
              <w:keepLines/>
              <w:spacing w:after="0"/>
              <w:rPr>
                <w:rFonts w:ascii="Courier New" w:hAnsi="Courier New" w:cs="Courier New"/>
                <w:lang w:eastAsia="zh-CN"/>
              </w:rPr>
            </w:pPr>
            <w:r w:rsidRPr="00B34D1F">
              <w:rPr>
                <w:rFonts w:ascii="Courier New" w:hAnsi="Courier New" w:cs="Courier New"/>
                <w:lang w:eastAsia="zh-CN"/>
              </w:rPr>
              <w:t>sEPPId</w:t>
            </w:r>
          </w:p>
        </w:tc>
        <w:tc>
          <w:tcPr>
            <w:tcW w:w="2860"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is identifier of a SEPP, it is unique inside a PLMN. </w:t>
            </w:r>
          </w:p>
          <w:p w:rsidR="00E154AB" w:rsidRPr="00B34D1F" w:rsidRDefault="00E154AB" w:rsidP="00583841">
            <w:pPr>
              <w:widowControl w:val="0"/>
              <w:tabs>
                <w:tab w:val="decimal" w:pos="0"/>
              </w:tabs>
              <w:spacing w:after="0" w:line="0" w:lineRule="atLeast"/>
              <w:rPr>
                <w:rFonts w:ascii="Arial" w:hAnsi="Arial" w:cs="Arial"/>
                <w:sz w:val="18"/>
                <w:szCs w:val="18"/>
                <w:lang w:eastAsia="zh-CN"/>
              </w:rPr>
            </w:pPr>
          </w:p>
          <w:p w:rsidR="00E154AB" w:rsidRPr="00B34D1F"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B34D1F" w:rsidRDefault="00E154AB" w:rsidP="00583841">
            <w:pPr>
              <w:spacing w:after="0"/>
              <w:rPr>
                <w:rFonts w:ascii="Arial" w:hAnsi="Arial" w:cs="Arial"/>
                <w:sz w:val="18"/>
                <w:szCs w:val="18"/>
              </w:rPr>
            </w:pPr>
            <w:r w:rsidRPr="00B34D1F">
              <w:rPr>
                <w:rFonts w:ascii="Arial" w:hAnsi="Arial" w:cs="Arial"/>
                <w:sz w:val="18"/>
                <w:szCs w:val="18"/>
              </w:rPr>
              <w:t>type: Integer</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multiplicity: 1</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isOrdered: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isUnique: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defaultValue: None</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allowedValues: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isNullable: 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B34D1F" w:rsidRDefault="00E154AB" w:rsidP="00583841">
            <w:pPr>
              <w:keepNext/>
              <w:keepLines/>
              <w:spacing w:after="0"/>
              <w:rPr>
                <w:rFonts w:ascii="Courier New" w:hAnsi="Courier New" w:cs="Courier New"/>
                <w:lang w:eastAsia="zh-CN"/>
              </w:rPr>
            </w:pPr>
            <w:r w:rsidRPr="006F58EE">
              <w:rPr>
                <w:rFonts w:ascii="Courier New" w:hAnsi="Courier New" w:cs="Courier New"/>
                <w:lang w:eastAsia="zh-CN"/>
              </w:rPr>
              <w:t>remotePlmnId</w:t>
            </w:r>
          </w:p>
        </w:tc>
        <w:tc>
          <w:tcPr>
            <w:tcW w:w="2860"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PLMNId of the remote SEPP.</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EB2EC1"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3A33B7" w:rsidRDefault="00E154AB" w:rsidP="00583841">
            <w:pPr>
              <w:keepNext/>
              <w:keepLines/>
              <w:spacing w:after="0"/>
              <w:rPr>
                <w:rFonts w:ascii="Arial" w:hAnsi="Arial"/>
                <w:sz w:val="18"/>
                <w:szCs w:val="18"/>
              </w:rPr>
            </w:pPr>
            <w:r w:rsidRPr="003A33B7">
              <w:rPr>
                <w:rFonts w:ascii="Arial" w:hAnsi="Arial"/>
                <w:sz w:val="18"/>
                <w:szCs w:val="18"/>
              </w:rPr>
              <w:t>Type</w:t>
            </w:r>
            <w:r>
              <w:rPr>
                <w:rFonts w:ascii="Arial" w:hAnsi="Arial"/>
                <w:sz w:val="18"/>
                <w:szCs w:val="18"/>
              </w:rPr>
              <w:t xml:space="preserve">: PLMNId </w:t>
            </w:r>
          </w:p>
          <w:p w:rsidR="00E154AB" w:rsidRPr="0081271E" w:rsidRDefault="00E154AB" w:rsidP="00583841">
            <w:pPr>
              <w:keepNext/>
              <w:keepLines/>
              <w:spacing w:after="0"/>
              <w:rPr>
                <w:rFonts w:ascii="Arial" w:hAnsi="Arial"/>
                <w:sz w:val="18"/>
                <w:szCs w:val="18"/>
                <w:lang w:eastAsia="zh-CN"/>
              </w:rPr>
            </w:pPr>
            <w:r w:rsidRPr="000C5AEF">
              <w:rPr>
                <w:rFonts w:ascii="Arial" w:hAnsi="Arial"/>
                <w:sz w:val="18"/>
                <w:szCs w:val="18"/>
              </w:rPr>
              <w:t>multiplicity: 1</w:t>
            </w:r>
          </w:p>
          <w:p w:rsidR="00E154AB" w:rsidRPr="00A17B5C" w:rsidRDefault="00E154AB" w:rsidP="00583841">
            <w:pPr>
              <w:keepNext/>
              <w:keepLines/>
              <w:spacing w:after="0"/>
              <w:rPr>
                <w:rFonts w:ascii="Arial" w:hAnsi="Arial"/>
                <w:sz w:val="18"/>
                <w:szCs w:val="18"/>
              </w:rPr>
            </w:pPr>
            <w:r w:rsidRPr="00A17B5C">
              <w:rPr>
                <w:rFonts w:ascii="Arial" w:hAnsi="Arial"/>
                <w:sz w:val="18"/>
                <w:szCs w:val="18"/>
              </w:rPr>
              <w:t>isOrdered: N/A</w:t>
            </w:r>
          </w:p>
          <w:p w:rsidR="00E154AB" w:rsidRPr="00A17B5C" w:rsidRDefault="00E154AB" w:rsidP="00583841">
            <w:pPr>
              <w:keepNext/>
              <w:keepLines/>
              <w:spacing w:after="0"/>
              <w:rPr>
                <w:rFonts w:ascii="Arial" w:hAnsi="Arial"/>
                <w:sz w:val="18"/>
                <w:szCs w:val="18"/>
              </w:rPr>
            </w:pPr>
            <w:r w:rsidRPr="00A17B5C">
              <w:rPr>
                <w:rFonts w:ascii="Arial" w:hAnsi="Arial"/>
                <w:sz w:val="18"/>
                <w:szCs w:val="18"/>
              </w:rPr>
              <w:t>isUnique: N/A</w:t>
            </w:r>
          </w:p>
          <w:p w:rsidR="00E154AB" w:rsidRPr="00CB1285" w:rsidRDefault="00E154AB" w:rsidP="00583841">
            <w:pPr>
              <w:keepNext/>
              <w:keepLines/>
              <w:spacing w:after="0"/>
              <w:rPr>
                <w:rFonts w:ascii="Arial" w:hAnsi="Arial"/>
                <w:sz w:val="18"/>
                <w:szCs w:val="18"/>
              </w:rPr>
            </w:pPr>
            <w:r w:rsidRPr="00CB1285">
              <w:rPr>
                <w:rFonts w:ascii="Arial" w:hAnsi="Arial"/>
                <w:sz w:val="18"/>
                <w:szCs w:val="18"/>
              </w:rPr>
              <w:t>defaultValue: None</w:t>
            </w:r>
          </w:p>
          <w:p w:rsidR="00E154AB" w:rsidRPr="00CB1285" w:rsidRDefault="00E154AB" w:rsidP="00583841">
            <w:pPr>
              <w:pStyle w:val="TAL"/>
              <w:rPr>
                <w:szCs w:val="18"/>
              </w:rPr>
            </w:pPr>
            <w:r w:rsidRPr="00CB1285">
              <w:rPr>
                <w:szCs w:val="18"/>
              </w:rPr>
              <w:t>isNullable: False</w:t>
            </w:r>
          </w:p>
          <w:p w:rsidR="00E154AB" w:rsidRPr="00470179" w:rsidRDefault="00E154AB" w:rsidP="00583841">
            <w:pPr>
              <w:spacing w:after="0"/>
              <w:rPr>
                <w:rFonts w:ascii="Arial" w:hAnsi="Arial" w:cs="Arial"/>
                <w:sz w:val="18"/>
                <w:szCs w:val="18"/>
              </w:rPr>
            </w:pP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sidRPr="006F58EE">
              <w:rPr>
                <w:rFonts w:ascii="Courier New" w:hAnsi="Courier New" w:cs="Courier New" w:hint="eastAsia"/>
                <w:lang w:eastAsia="zh-CN"/>
              </w:rPr>
              <w:t>remote</w:t>
            </w:r>
            <w:r w:rsidRPr="006F58EE">
              <w:rPr>
                <w:rFonts w:ascii="Courier New" w:hAnsi="Courier New" w:cs="Courier New"/>
                <w:lang w:eastAsia="zh-CN"/>
              </w:rPr>
              <w:t>SeppAddress</w:t>
            </w:r>
          </w:p>
        </w:tc>
        <w:tc>
          <w:tcPr>
            <w:tcW w:w="2860"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address of the remote SEPP. It can be IP address (either </w:t>
            </w:r>
            <w:r w:rsidRPr="00212C37">
              <w:rPr>
                <w:rFonts w:ascii="Arial" w:hAnsi="Arial" w:cs="Arial"/>
                <w:sz w:val="18"/>
                <w:szCs w:val="18"/>
                <w:lang w:eastAsia="zh-CN"/>
              </w:rPr>
              <w:t>IPv4 address (See RFC 791 [</w:t>
            </w:r>
            <w:ins w:id="17002" w:author="28.541_CR0305R1_(Rel-16)_TEI15" w:date="2020-06-29T15:13:00Z">
              <w:r w:rsidR="001417E5">
                <w:rPr>
                  <w:rFonts w:ascii="Arial" w:hAnsi="Arial" w:cs="Arial"/>
                  <w:sz w:val="18"/>
                  <w:szCs w:val="18"/>
                  <w:lang w:eastAsia="zh-CN"/>
                </w:rPr>
                <w:t>37</w:t>
              </w:r>
            </w:ins>
            <w:del w:id="17003" w:author="28.541_CR0305R1_(Rel-16)_TEI15" w:date="2020-06-29T15:13:00Z">
              <w:r w:rsidRPr="00212C37" w:rsidDel="001417E5">
                <w:rPr>
                  <w:rFonts w:ascii="Arial" w:hAnsi="Arial" w:cs="Arial"/>
                  <w:sz w:val="18"/>
                  <w:szCs w:val="18"/>
                  <w:lang w:eastAsia="zh-CN"/>
                </w:rPr>
                <w:delText>24</w:delText>
              </w:r>
            </w:del>
            <w:r w:rsidRPr="00212C37">
              <w:rPr>
                <w:rFonts w:ascii="Arial" w:hAnsi="Arial" w:cs="Arial"/>
                <w:sz w:val="18"/>
                <w:szCs w:val="18"/>
                <w:lang w:eastAsia="zh-CN"/>
              </w:rPr>
              <w:t>]) or IPv6 address (See RFC 2373 [</w:t>
            </w:r>
            <w:ins w:id="17004" w:author="28.541_CR0305R1_(Rel-16)_TEI15" w:date="2020-06-29T15:13:00Z">
              <w:r w:rsidR="001417E5">
                <w:rPr>
                  <w:rFonts w:ascii="Arial" w:hAnsi="Arial" w:cs="Arial"/>
                  <w:sz w:val="18"/>
                  <w:szCs w:val="18"/>
                  <w:lang w:eastAsia="zh-CN"/>
                </w:rPr>
                <w:t>38</w:t>
              </w:r>
            </w:ins>
            <w:del w:id="17005" w:author="28.541_CR0305R1_(Rel-16)_TEI15" w:date="2020-06-29T15:13:00Z">
              <w:r w:rsidRPr="00212C37" w:rsidDel="001417E5">
                <w:rPr>
                  <w:rFonts w:ascii="Arial" w:hAnsi="Arial" w:cs="Arial"/>
                  <w:sz w:val="18"/>
                  <w:szCs w:val="18"/>
                  <w:lang w:eastAsia="zh-CN"/>
                </w:rPr>
                <w:delText>25</w:delText>
              </w:r>
            </w:del>
            <w:r w:rsidRPr="00212C37">
              <w:rPr>
                <w:rFonts w:ascii="Arial" w:hAnsi="Arial" w:cs="Arial"/>
                <w:sz w:val="18"/>
                <w:szCs w:val="18"/>
                <w:lang w:eastAsia="zh-CN"/>
              </w:rPr>
              <w:t>])</w:t>
            </w:r>
            <w:r>
              <w:rPr>
                <w:rFonts w:ascii="Arial" w:hAnsi="Arial" w:cs="Arial"/>
                <w:sz w:val="18"/>
                <w:szCs w:val="18"/>
                <w:lang w:eastAsia="zh-CN"/>
              </w:rPr>
              <w:t>) or FQDN</w:t>
            </w:r>
            <w:r w:rsidRPr="00212C37">
              <w:rPr>
                <w:rFonts w:ascii="Arial" w:hAnsi="Arial" w:cs="Arial"/>
                <w:sz w:val="18"/>
                <w:szCs w:val="18"/>
                <w:lang w:eastAsia="zh-CN"/>
              </w:rPr>
              <w:t>(See TS 23.003 [5])</w:t>
            </w:r>
            <w:r>
              <w:rPr>
                <w:rFonts w:ascii="Arial" w:hAnsi="Arial" w:cs="Arial"/>
                <w:sz w:val="18"/>
                <w:szCs w:val="18"/>
                <w:lang w:eastAsia="zh-CN"/>
              </w:rPr>
              <w:t>.</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EB2EC1"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spacing w:after="0"/>
              <w:rPr>
                <w:rFonts w:ascii="Arial" w:hAnsi="Arial" w:cs="Arial"/>
                <w:sz w:val="18"/>
                <w:szCs w:val="18"/>
              </w:rPr>
            </w:pPr>
            <w:r w:rsidRPr="00470179">
              <w:rPr>
                <w:rFonts w:ascii="Arial" w:hAnsi="Arial" w:cs="Arial"/>
                <w:sz w:val="18"/>
                <w:szCs w:val="18"/>
              </w:rPr>
              <w:t>type: String</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isOrdered: F</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isUnique: N/A</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isNullable: 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sidRPr="006F58EE">
              <w:rPr>
                <w:rFonts w:ascii="Courier New" w:hAnsi="Courier New" w:cs="Courier New"/>
                <w:lang w:eastAsia="zh-CN"/>
              </w:rPr>
              <w:lastRenderedPageBreak/>
              <w:t>remoteSeppId</w:t>
            </w:r>
          </w:p>
        </w:tc>
        <w:tc>
          <w:tcPr>
            <w:tcW w:w="2860"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identifier of the remote SEPP. </w:t>
            </w:r>
            <w:r w:rsidRPr="00B34D1F">
              <w:rPr>
                <w:rFonts w:ascii="Arial" w:hAnsi="Arial" w:cs="Arial"/>
                <w:sz w:val="18"/>
                <w:szCs w:val="18"/>
                <w:lang w:eastAsia="zh-CN"/>
              </w:rPr>
              <w:t>it is unique inside a PLMN.</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EB2EC1"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B34D1F" w:rsidRDefault="00E154AB" w:rsidP="00583841">
            <w:pPr>
              <w:spacing w:after="0"/>
              <w:rPr>
                <w:rFonts w:ascii="Arial" w:hAnsi="Arial" w:cs="Arial"/>
                <w:sz w:val="18"/>
                <w:szCs w:val="18"/>
              </w:rPr>
            </w:pPr>
            <w:r w:rsidRPr="00B34D1F">
              <w:rPr>
                <w:rFonts w:ascii="Arial" w:hAnsi="Arial" w:cs="Arial"/>
                <w:sz w:val="18"/>
                <w:szCs w:val="18"/>
              </w:rPr>
              <w:t>type: Integer</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multiplicity: 1</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isOrdered: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isUnique: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defaultValue: None</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allowedValues: N/A</w:t>
            </w:r>
          </w:p>
          <w:p w:rsidR="00E154AB" w:rsidRPr="00470179" w:rsidRDefault="00E154AB" w:rsidP="00583841">
            <w:pPr>
              <w:spacing w:after="0"/>
              <w:rPr>
                <w:rFonts w:ascii="Arial" w:hAnsi="Arial" w:cs="Arial"/>
                <w:sz w:val="18"/>
                <w:szCs w:val="18"/>
              </w:rPr>
            </w:pPr>
            <w:r w:rsidRPr="00B34D1F">
              <w:rPr>
                <w:rFonts w:ascii="Arial" w:hAnsi="Arial" w:cs="Arial"/>
                <w:sz w:val="18"/>
                <w:szCs w:val="18"/>
              </w:rPr>
              <w:t>isNullable: 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lang w:eastAsia="zh-CN"/>
              </w:rPr>
              <w:t>n32cParas</w:t>
            </w:r>
          </w:p>
        </w:tc>
        <w:tc>
          <w:tcPr>
            <w:tcW w:w="2860"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 xml:space="preserve">This attribute is used to configure parameters to establish security link between two SEPPs. </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EB2EC1"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spacing w:after="0"/>
              <w:rPr>
                <w:rFonts w:ascii="Arial" w:hAnsi="Arial" w:cs="Arial"/>
                <w:sz w:val="18"/>
                <w:szCs w:val="18"/>
              </w:rPr>
            </w:pPr>
            <w:r w:rsidRPr="00470179">
              <w:rPr>
                <w:rFonts w:ascii="Arial" w:hAnsi="Arial" w:cs="Arial"/>
                <w:sz w:val="18"/>
                <w:szCs w:val="18"/>
              </w:rPr>
              <w:t>type: String</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isOrdered: F</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isUnique: N/A</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isNullable: 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lang w:eastAsia="zh-CN"/>
              </w:rPr>
              <w:t>n32fPolicy</w:t>
            </w:r>
          </w:p>
        </w:tc>
        <w:tc>
          <w:tcPr>
            <w:tcW w:w="2860"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attribute is used to configure policies to protect the messages exchanged between SEPPs.</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EB2EC1"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470179" w:rsidRDefault="00E154AB" w:rsidP="00583841">
            <w:pPr>
              <w:spacing w:after="0"/>
              <w:rPr>
                <w:rFonts w:ascii="Arial" w:hAnsi="Arial" w:cs="Arial"/>
                <w:sz w:val="18"/>
                <w:szCs w:val="18"/>
              </w:rPr>
            </w:pPr>
            <w:r w:rsidRPr="00470179">
              <w:rPr>
                <w:rFonts w:ascii="Arial" w:hAnsi="Arial" w:cs="Arial"/>
                <w:sz w:val="18"/>
                <w:szCs w:val="18"/>
              </w:rPr>
              <w:t>type: String</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isOrdered: F</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isUnique: N/A</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isNullable: False</w:t>
            </w:r>
          </w:p>
        </w:tc>
      </w:tr>
      <w:tr w:rsidR="00E154AB"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keepNext/>
              <w:keepLines/>
              <w:spacing w:after="0"/>
              <w:rPr>
                <w:rFonts w:ascii="Courier New" w:hAnsi="Courier New" w:cs="Courier New"/>
                <w:lang w:eastAsia="zh-CN"/>
              </w:rPr>
            </w:pPr>
            <w:r>
              <w:rPr>
                <w:rFonts w:ascii="Courier New" w:hAnsi="Courier New" w:cs="Courier New"/>
                <w:lang w:eastAsia="zh-CN"/>
              </w:rPr>
              <w:t>withIPX</w:t>
            </w:r>
          </w:p>
        </w:tc>
        <w:tc>
          <w:tcPr>
            <w:tcW w:w="2860" w:type="pct"/>
            <w:gridSpan w:val="3"/>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attribute defines if there’s an IPX interconnected between two SEPPs.</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Default="00E154AB" w:rsidP="00583841">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TRUE, FALSE</w:t>
            </w:r>
          </w:p>
        </w:tc>
        <w:tc>
          <w:tcPr>
            <w:tcW w:w="981" w:type="pct"/>
            <w:gridSpan w:val="3"/>
            <w:tcBorders>
              <w:top w:val="single" w:sz="4" w:space="0" w:color="auto"/>
              <w:left w:val="single" w:sz="4" w:space="0" w:color="auto"/>
              <w:bottom w:val="single" w:sz="4" w:space="0" w:color="auto"/>
              <w:right w:val="single" w:sz="4" w:space="0" w:color="auto"/>
            </w:tcBorders>
          </w:tcPr>
          <w:p w:rsidR="00E154AB" w:rsidRPr="00B34D1F" w:rsidRDefault="00E154AB" w:rsidP="00583841">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Boolean</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multiplicity: 1</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isOrdered: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isUnique: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defaultValue: None</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allowedValues: N/A</w:t>
            </w:r>
          </w:p>
          <w:p w:rsidR="00E154AB" w:rsidRPr="00470179" w:rsidRDefault="00E154AB" w:rsidP="00583841">
            <w:pPr>
              <w:spacing w:after="0"/>
              <w:rPr>
                <w:rFonts w:ascii="Arial" w:hAnsi="Arial" w:cs="Arial"/>
                <w:sz w:val="18"/>
                <w:szCs w:val="18"/>
              </w:rPr>
            </w:pPr>
            <w:r w:rsidRPr="00B34D1F">
              <w:rPr>
                <w:rFonts w:ascii="Arial" w:hAnsi="Arial" w:cs="Arial"/>
                <w:sz w:val="18"/>
                <w:szCs w:val="18"/>
              </w:rPr>
              <w:t>isNullable: False</w:t>
            </w:r>
          </w:p>
        </w:tc>
      </w:tr>
      <w:tr w:rsidR="00C1468D"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C1468D" w:rsidRDefault="00C1468D" w:rsidP="00C1468D">
            <w:pPr>
              <w:keepNext/>
              <w:keepLines/>
              <w:spacing w:after="0"/>
              <w:rPr>
                <w:rFonts w:ascii="Courier New" w:hAnsi="Courier New" w:cs="Courier New"/>
                <w:lang w:eastAsia="zh-CN"/>
              </w:rPr>
            </w:pPr>
            <w:ins w:id="17006" w:author="28.541_CR0287R1_(Rel-16)_eNRM" w:date="2020-06-29T10:25:00Z">
              <w:r>
                <w:rPr>
                  <w:rFonts w:ascii="Courier New" w:hAnsi="Courier New" w:cs="Courier New"/>
                  <w:lang w:eastAsia="zh-CN"/>
                </w:rPr>
                <w:t>FiveQiDscpMappingList</w:t>
              </w:r>
            </w:ins>
          </w:p>
        </w:tc>
        <w:tc>
          <w:tcPr>
            <w:tcW w:w="2860" w:type="pct"/>
            <w:gridSpan w:val="3"/>
            <w:tcBorders>
              <w:top w:val="single" w:sz="4" w:space="0" w:color="auto"/>
              <w:left w:val="single" w:sz="4" w:space="0" w:color="auto"/>
              <w:bottom w:val="single" w:sz="4" w:space="0" w:color="auto"/>
              <w:right w:val="single" w:sz="4" w:space="0" w:color="auto"/>
            </w:tcBorders>
          </w:tcPr>
          <w:p w:rsidR="00C1468D" w:rsidRDefault="00C1468D" w:rsidP="00C1468D">
            <w:pPr>
              <w:pStyle w:val="a"/>
              <w:rPr>
                <w:ins w:id="17007" w:author="28.541_CR0287R1_(Rel-16)_eNRM" w:date="2020-06-29T10:25:00Z"/>
                <w:sz w:val="18"/>
                <w:szCs w:val="20"/>
                <w:lang w:eastAsia="en-US"/>
              </w:rPr>
            </w:pPr>
            <w:ins w:id="17008" w:author="28.541_CR0287R1_(Rel-16)_eNRM" w:date="2020-06-29T10:25:00Z">
              <w:r>
                <w:rPr>
                  <w:sz w:val="18"/>
                  <w:szCs w:val="20"/>
                  <w:lang w:eastAsia="en-US"/>
                </w:rPr>
                <w:t>It provides the list of mapping between 5QIs and DSCP.</w:t>
              </w:r>
            </w:ins>
          </w:p>
          <w:p w:rsidR="00C1468D" w:rsidRDefault="00C1468D" w:rsidP="00C1468D">
            <w:pPr>
              <w:widowControl w:val="0"/>
              <w:tabs>
                <w:tab w:val="decimal" w:pos="0"/>
              </w:tabs>
              <w:spacing w:after="0" w:line="0" w:lineRule="atLeast"/>
              <w:rPr>
                <w:ins w:id="17009" w:author="28.541_CR0287R1_(Rel-16)_eNRM" w:date="2020-06-29T10:25:00Z"/>
                <w:rFonts w:ascii="Arial" w:hAnsi="Arial" w:cs="Arial"/>
                <w:sz w:val="18"/>
                <w:szCs w:val="18"/>
                <w:lang w:eastAsia="zh-CN"/>
              </w:rPr>
            </w:pPr>
          </w:p>
          <w:p w:rsidR="00C1468D" w:rsidRDefault="00C1468D" w:rsidP="00C1468D">
            <w:pPr>
              <w:widowControl w:val="0"/>
              <w:tabs>
                <w:tab w:val="decimal" w:pos="0"/>
              </w:tabs>
              <w:spacing w:after="0" w:line="0" w:lineRule="atLeast"/>
              <w:rPr>
                <w:rFonts w:ascii="Arial" w:hAnsi="Arial" w:cs="Arial"/>
                <w:sz w:val="18"/>
                <w:szCs w:val="18"/>
                <w:lang w:eastAsia="zh-CN"/>
              </w:rPr>
            </w:pPr>
            <w:ins w:id="17010" w:author="28.541_CR0287R1_(Rel-16)_eNRM" w:date="2020-06-29T10:25:00Z">
              <w:r w:rsidRPr="00B34D1F">
                <w:rPr>
                  <w:rFonts w:ascii="Arial" w:hAnsi="Arial" w:cs="Arial"/>
                  <w:sz w:val="18"/>
                  <w:szCs w:val="18"/>
                  <w:lang w:eastAsia="zh-CN"/>
                </w:rPr>
                <w:t xml:space="preserve">allowedValues: </w:t>
              </w:r>
              <w:r>
                <w:rPr>
                  <w:rFonts w:ascii="Arial" w:hAnsi="Arial" w:cs="Arial"/>
                  <w:sz w:val="18"/>
                  <w:szCs w:val="18"/>
                  <w:lang w:eastAsia="zh-CN"/>
                </w:rPr>
                <w:t>N/A</w:t>
              </w:r>
            </w:ins>
          </w:p>
        </w:tc>
        <w:tc>
          <w:tcPr>
            <w:tcW w:w="981" w:type="pct"/>
            <w:gridSpan w:val="3"/>
            <w:tcBorders>
              <w:top w:val="single" w:sz="4" w:space="0" w:color="auto"/>
              <w:left w:val="single" w:sz="4" w:space="0" w:color="auto"/>
              <w:bottom w:val="single" w:sz="4" w:space="0" w:color="auto"/>
              <w:right w:val="single" w:sz="4" w:space="0" w:color="auto"/>
            </w:tcBorders>
          </w:tcPr>
          <w:p w:rsidR="00C1468D" w:rsidRPr="002B15AA" w:rsidRDefault="00C1468D" w:rsidP="00C1468D">
            <w:pPr>
              <w:spacing w:after="0"/>
              <w:rPr>
                <w:ins w:id="17011" w:author="28.541_CR0287R1_(Rel-16)_eNRM" w:date="2020-06-29T10:25:00Z"/>
                <w:rFonts w:ascii="Arial" w:hAnsi="Arial"/>
                <w:sz w:val="18"/>
              </w:rPr>
            </w:pPr>
            <w:ins w:id="17012" w:author="28.541_CR0287R1_(Rel-16)_eNRM" w:date="2020-06-29T10:25:00Z">
              <w:r w:rsidRPr="002B15AA">
                <w:rPr>
                  <w:rFonts w:ascii="Arial" w:hAnsi="Arial"/>
                  <w:sz w:val="18"/>
                </w:rPr>
                <w:t xml:space="preserve">type: </w:t>
              </w:r>
              <w:r>
                <w:rPr>
                  <w:rFonts w:ascii="Arial" w:hAnsi="Arial" w:cs="Arial"/>
                  <w:sz w:val="18"/>
                  <w:szCs w:val="18"/>
                </w:rPr>
                <w:t>FiveQ</w:t>
              </w:r>
              <w:r w:rsidRPr="00C41615">
                <w:rPr>
                  <w:rFonts w:ascii="Arial" w:hAnsi="Arial" w:cs="Arial"/>
                  <w:sz w:val="18"/>
                  <w:szCs w:val="18"/>
                </w:rPr>
                <w:t>iDscpMapping</w:t>
              </w:r>
            </w:ins>
          </w:p>
          <w:p w:rsidR="00C1468D" w:rsidRPr="002B15AA" w:rsidRDefault="00C1468D" w:rsidP="00C1468D">
            <w:pPr>
              <w:keepNext/>
              <w:keepLines/>
              <w:spacing w:after="0"/>
              <w:rPr>
                <w:ins w:id="17013" w:author="28.541_CR0287R1_(Rel-16)_eNRM" w:date="2020-06-29T10:25:00Z"/>
                <w:rFonts w:ascii="Arial" w:hAnsi="Arial"/>
                <w:sz w:val="18"/>
              </w:rPr>
            </w:pPr>
            <w:ins w:id="17014" w:author="28.541_CR0287R1_(Rel-16)_eNRM" w:date="2020-06-29T10:25:00Z">
              <w:r w:rsidRPr="002B15AA">
                <w:rPr>
                  <w:rFonts w:ascii="Arial" w:hAnsi="Arial"/>
                  <w:sz w:val="18"/>
                </w:rPr>
                <w:t xml:space="preserve">multiplicity: </w:t>
              </w:r>
              <w:r>
                <w:rPr>
                  <w:rFonts w:ascii="Arial" w:hAnsi="Arial"/>
                  <w:sz w:val="18"/>
                </w:rPr>
                <w:t>*</w:t>
              </w:r>
            </w:ins>
          </w:p>
          <w:p w:rsidR="00C1468D" w:rsidRPr="002B15AA" w:rsidRDefault="00C1468D" w:rsidP="00C1468D">
            <w:pPr>
              <w:keepNext/>
              <w:keepLines/>
              <w:spacing w:after="0"/>
              <w:rPr>
                <w:ins w:id="17015" w:author="28.541_CR0287R1_(Rel-16)_eNRM" w:date="2020-06-29T10:25:00Z"/>
                <w:rFonts w:ascii="Arial" w:hAnsi="Arial"/>
                <w:sz w:val="18"/>
              </w:rPr>
            </w:pPr>
            <w:ins w:id="17016" w:author="28.541_CR0287R1_(Rel-16)_eNRM" w:date="2020-06-29T10:25:00Z">
              <w:r w:rsidRPr="002B15AA">
                <w:rPr>
                  <w:rFonts w:ascii="Arial" w:hAnsi="Arial"/>
                  <w:sz w:val="18"/>
                </w:rPr>
                <w:t>isOrdered: N/A</w:t>
              </w:r>
            </w:ins>
          </w:p>
          <w:p w:rsidR="00C1468D" w:rsidRPr="002B15AA" w:rsidRDefault="00C1468D" w:rsidP="00C1468D">
            <w:pPr>
              <w:keepNext/>
              <w:keepLines/>
              <w:spacing w:after="0"/>
              <w:rPr>
                <w:ins w:id="17017" w:author="28.541_CR0287R1_(Rel-16)_eNRM" w:date="2020-06-29T10:25:00Z"/>
                <w:rFonts w:ascii="Arial" w:hAnsi="Arial"/>
                <w:sz w:val="18"/>
              </w:rPr>
            </w:pPr>
            <w:ins w:id="17018" w:author="28.541_CR0287R1_(Rel-16)_eNRM" w:date="2020-06-29T10:25:00Z">
              <w:r w:rsidRPr="002B15AA">
                <w:rPr>
                  <w:rFonts w:ascii="Arial" w:hAnsi="Arial"/>
                  <w:sz w:val="18"/>
                </w:rPr>
                <w:t>isUnique: N/A</w:t>
              </w:r>
            </w:ins>
          </w:p>
          <w:p w:rsidR="00C1468D" w:rsidRPr="002B15AA" w:rsidRDefault="00C1468D" w:rsidP="00C1468D">
            <w:pPr>
              <w:keepNext/>
              <w:keepLines/>
              <w:spacing w:after="0"/>
              <w:rPr>
                <w:ins w:id="17019" w:author="28.541_CR0287R1_(Rel-16)_eNRM" w:date="2020-06-29T10:25:00Z"/>
                <w:rFonts w:ascii="Arial" w:hAnsi="Arial"/>
                <w:sz w:val="18"/>
              </w:rPr>
            </w:pPr>
            <w:ins w:id="17020" w:author="28.541_CR0287R1_(Rel-16)_eNRM" w:date="2020-06-29T10:25:00Z">
              <w:r w:rsidRPr="002B15AA">
                <w:rPr>
                  <w:rFonts w:ascii="Arial" w:hAnsi="Arial"/>
                  <w:sz w:val="18"/>
                </w:rPr>
                <w:t>defaultValue</w:t>
              </w:r>
              <w:r>
                <w:rPr>
                  <w:rFonts w:ascii="Arial" w:hAnsi="Arial"/>
                  <w:sz w:val="18"/>
                </w:rPr>
                <w:t>: None</w:t>
              </w:r>
            </w:ins>
          </w:p>
          <w:p w:rsidR="00C1468D" w:rsidRPr="00B34D1F" w:rsidRDefault="00C1468D" w:rsidP="00C1468D">
            <w:pPr>
              <w:spacing w:after="0"/>
              <w:rPr>
                <w:rFonts w:ascii="Arial" w:hAnsi="Arial" w:cs="Arial"/>
                <w:sz w:val="18"/>
                <w:szCs w:val="18"/>
              </w:rPr>
            </w:pPr>
            <w:ins w:id="17021" w:author="28.541_CR0287R1_(Rel-16)_eNRM" w:date="2020-06-29T10:25:00Z">
              <w:r w:rsidRPr="00A945A0">
                <w:rPr>
                  <w:rFonts w:ascii="Arial" w:hAnsi="Arial"/>
                  <w:sz w:val="18"/>
                </w:rPr>
                <w:t>isNullable: False</w:t>
              </w:r>
            </w:ins>
          </w:p>
        </w:tc>
      </w:tr>
      <w:tr w:rsidR="00C1468D"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C1468D" w:rsidRDefault="00C1468D" w:rsidP="00C1468D">
            <w:pPr>
              <w:keepNext/>
              <w:keepLines/>
              <w:spacing w:after="0"/>
              <w:rPr>
                <w:rFonts w:ascii="Courier New" w:hAnsi="Courier New" w:cs="Courier New"/>
                <w:lang w:eastAsia="zh-CN"/>
              </w:rPr>
            </w:pPr>
            <w:ins w:id="17022" w:author="28.541_CR0287R1_(Rel-16)_eNRM" w:date="2020-06-29T10:25:00Z">
              <w:r>
                <w:rPr>
                  <w:rFonts w:ascii="Courier New" w:hAnsi="Courier New"/>
                </w:rPr>
                <w:t>fiveQIValues</w:t>
              </w:r>
            </w:ins>
          </w:p>
        </w:tc>
        <w:tc>
          <w:tcPr>
            <w:tcW w:w="2860" w:type="pct"/>
            <w:gridSpan w:val="3"/>
            <w:tcBorders>
              <w:top w:val="single" w:sz="4" w:space="0" w:color="auto"/>
              <w:left w:val="single" w:sz="4" w:space="0" w:color="auto"/>
              <w:bottom w:val="single" w:sz="4" w:space="0" w:color="auto"/>
              <w:right w:val="single" w:sz="4" w:space="0" w:color="auto"/>
            </w:tcBorders>
          </w:tcPr>
          <w:p w:rsidR="00C1468D" w:rsidRDefault="00C1468D" w:rsidP="00C1468D">
            <w:pPr>
              <w:widowControl w:val="0"/>
              <w:tabs>
                <w:tab w:val="decimal" w:pos="0"/>
              </w:tabs>
              <w:spacing w:after="0" w:line="0" w:lineRule="atLeast"/>
              <w:rPr>
                <w:ins w:id="17023" w:author="28.541_CR0287R1_(Rel-16)_eNRM" w:date="2020-06-29T10:25:00Z"/>
                <w:rFonts w:ascii="Arial" w:hAnsi="Arial" w:cs="Arial"/>
                <w:sz w:val="18"/>
                <w:szCs w:val="18"/>
                <w:lang w:eastAsia="zh-CN"/>
              </w:rPr>
            </w:pPr>
            <w:ins w:id="17024" w:author="28.541_CR0287R1_(Rel-16)_eNRM" w:date="2020-06-29T10:25:00Z">
              <w:r>
                <w:rPr>
                  <w:rFonts w:ascii="Arial" w:hAnsi="Arial" w:cs="Arial"/>
                  <w:sz w:val="18"/>
                  <w:szCs w:val="18"/>
                  <w:lang w:eastAsia="zh-CN"/>
                </w:rPr>
                <w:t>It indicates a list of 5QI value.</w:t>
              </w:r>
            </w:ins>
          </w:p>
          <w:p w:rsidR="00C1468D" w:rsidRPr="00B34D1F" w:rsidRDefault="00C1468D" w:rsidP="00C1468D">
            <w:pPr>
              <w:widowControl w:val="0"/>
              <w:tabs>
                <w:tab w:val="decimal" w:pos="0"/>
              </w:tabs>
              <w:spacing w:after="0" w:line="0" w:lineRule="atLeast"/>
              <w:rPr>
                <w:ins w:id="17025" w:author="28.541_CR0287R1_(Rel-16)_eNRM" w:date="2020-06-29T10:25:00Z"/>
                <w:rFonts w:ascii="Arial" w:hAnsi="Arial" w:cs="Arial"/>
                <w:sz w:val="18"/>
                <w:szCs w:val="18"/>
                <w:lang w:eastAsia="zh-CN"/>
              </w:rPr>
            </w:pPr>
          </w:p>
          <w:p w:rsidR="00C1468D" w:rsidRDefault="00C1468D" w:rsidP="00C1468D">
            <w:pPr>
              <w:widowControl w:val="0"/>
              <w:tabs>
                <w:tab w:val="decimal" w:pos="0"/>
              </w:tabs>
              <w:spacing w:after="0" w:line="0" w:lineRule="atLeast"/>
              <w:rPr>
                <w:rFonts w:ascii="Arial" w:hAnsi="Arial" w:cs="Arial"/>
                <w:sz w:val="18"/>
                <w:szCs w:val="18"/>
                <w:lang w:eastAsia="zh-CN"/>
              </w:rPr>
            </w:pPr>
            <w:ins w:id="17026" w:author="28.541_CR0287R1_(Rel-16)_eNRM" w:date="2020-06-29T10:25:00Z">
              <w:r w:rsidRPr="00B34D1F">
                <w:rPr>
                  <w:rFonts w:cs="Arial"/>
                  <w:sz w:val="18"/>
                  <w:szCs w:val="18"/>
                </w:rPr>
                <w:t xml:space="preserve">allowedValues: </w:t>
              </w:r>
              <w:r>
                <w:rPr>
                  <w:rFonts w:cs="Arial"/>
                  <w:sz w:val="18"/>
                  <w:szCs w:val="18"/>
                </w:rPr>
                <w:t>0 - 255</w:t>
              </w:r>
            </w:ins>
          </w:p>
        </w:tc>
        <w:tc>
          <w:tcPr>
            <w:tcW w:w="981" w:type="pct"/>
            <w:gridSpan w:val="3"/>
            <w:tcBorders>
              <w:top w:val="single" w:sz="4" w:space="0" w:color="auto"/>
              <w:left w:val="single" w:sz="4" w:space="0" w:color="auto"/>
              <w:bottom w:val="single" w:sz="4" w:space="0" w:color="auto"/>
              <w:right w:val="single" w:sz="4" w:space="0" w:color="auto"/>
            </w:tcBorders>
          </w:tcPr>
          <w:p w:rsidR="00C1468D" w:rsidRPr="00470179" w:rsidRDefault="00C1468D" w:rsidP="00C1468D">
            <w:pPr>
              <w:spacing w:after="0"/>
              <w:rPr>
                <w:ins w:id="17027" w:author="28.541_CR0287R1_(Rel-16)_eNRM" w:date="2020-06-29T10:25:00Z"/>
                <w:rFonts w:ascii="Arial" w:hAnsi="Arial" w:cs="Arial"/>
                <w:sz w:val="18"/>
                <w:szCs w:val="18"/>
              </w:rPr>
            </w:pPr>
            <w:ins w:id="17028" w:author="28.541_CR0287R1_(Rel-16)_eNRM" w:date="2020-06-29T10:25:00Z">
              <w:r w:rsidRPr="00470179">
                <w:rPr>
                  <w:rFonts w:ascii="Arial" w:hAnsi="Arial" w:cs="Arial"/>
                  <w:sz w:val="18"/>
                  <w:szCs w:val="18"/>
                </w:rPr>
                <w:t xml:space="preserve">type: </w:t>
              </w:r>
              <w:r>
                <w:rPr>
                  <w:rFonts w:ascii="Arial" w:hAnsi="Arial" w:cs="Arial"/>
                  <w:sz w:val="18"/>
                  <w:szCs w:val="18"/>
                </w:rPr>
                <w:t>Integer</w:t>
              </w:r>
            </w:ins>
          </w:p>
          <w:p w:rsidR="00C1468D" w:rsidRPr="00470179" w:rsidRDefault="00C1468D" w:rsidP="00C1468D">
            <w:pPr>
              <w:spacing w:after="0"/>
              <w:rPr>
                <w:ins w:id="17029" w:author="28.541_CR0287R1_(Rel-16)_eNRM" w:date="2020-06-29T10:25:00Z"/>
                <w:rFonts w:ascii="Arial" w:hAnsi="Arial" w:cs="Arial"/>
                <w:sz w:val="18"/>
                <w:szCs w:val="18"/>
              </w:rPr>
            </w:pPr>
            <w:ins w:id="17030" w:author="28.541_CR0287R1_(Rel-16)_eNRM" w:date="2020-06-29T10:25:00Z">
              <w:r w:rsidRPr="00470179">
                <w:rPr>
                  <w:rFonts w:ascii="Arial" w:hAnsi="Arial" w:cs="Arial"/>
                  <w:sz w:val="18"/>
                  <w:szCs w:val="18"/>
                </w:rPr>
                <w:t xml:space="preserve">multiplicity: </w:t>
              </w:r>
              <w:r>
                <w:rPr>
                  <w:rFonts w:ascii="Arial" w:hAnsi="Arial" w:cs="Arial"/>
                  <w:sz w:val="18"/>
                  <w:szCs w:val="18"/>
                </w:rPr>
                <w:t>*</w:t>
              </w:r>
            </w:ins>
          </w:p>
          <w:p w:rsidR="00C1468D" w:rsidRPr="00470179" w:rsidRDefault="00C1468D" w:rsidP="00C1468D">
            <w:pPr>
              <w:spacing w:after="0"/>
              <w:rPr>
                <w:ins w:id="17031" w:author="28.541_CR0287R1_(Rel-16)_eNRM" w:date="2020-06-29T10:25:00Z"/>
                <w:rFonts w:ascii="Arial" w:hAnsi="Arial" w:cs="Arial"/>
                <w:sz w:val="18"/>
                <w:szCs w:val="18"/>
              </w:rPr>
            </w:pPr>
            <w:ins w:id="17032" w:author="28.541_CR0287R1_(Rel-16)_eNRM" w:date="2020-06-29T10:25:00Z">
              <w:r w:rsidRPr="00470179">
                <w:rPr>
                  <w:rFonts w:ascii="Arial" w:hAnsi="Arial" w:cs="Arial"/>
                  <w:sz w:val="18"/>
                  <w:szCs w:val="18"/>
                </w:rPr>
                <w:t>isOrdered: N/A</w:t>
              </w:r>
            </w:ins>
          </w:p>
          <w:p w:rsidR="00C1468D" w:rsidRPr="00470179" w:rsidRDefault="00C1468D" w:rsidP="00C1468D">
            <w:pPr>
              <w:spacing w:after="0"/>
              <w:rPr>
                <w:ins w:id="17033" w:author="28.541_CR0287R1_(Rel-16)_eNRM" w:date="2020-06-29T10:25:00Z"/>
                <w:rFonts w:ascii="Arial" w:hAnsi="Arial" w:cs="Arial"/>
                <w:sz w:val="18"/>
                <w:szCs w:val="18"/>
              </w:rPr>
            </w:pPr>
            <w:ins w:id="17034" w:author="28.541_CR0287R1_(Rel-16)_eNRM" w:date="2020-06-29T10:25:00Z">
              <w:r w:rsidRPr="00470179">
                <w:rPr>
                  <w:rFonts w:ascii="Arial" w:hAnsi="Arial" w:cs="Arial"/>
                  <w:sz w:val="18"/>
                  <w:szCs w:val="18"/>
                </w:rPr>
                <w:t xml:space="preserve">isUnique: </w:t>
              </w:r>
              <w:r>
                <w:rPr>
                  <w:rFonts w:ascii="Arial" w:hAnsi="Arial" w:cs="Arial"/>
                  <w:sz w:val="18"/>
                  <w:szCs w:val="18"/>
                </w:rPr>
                <w:t>Yes</w:t>
              </w:r>
            </w:ins>
          </w:p>
          <w:p w:rsidR="00C1468D" w:rsidRPr="00470179" w:rsidRDefault="00C1468D" w:rsidP="00C1468D">
            <w:pPr>
              <w:spacing w:after="0"/>
              <w:rPr>
                <w:ins w:id="17035" w:author="28.541_CR0287R1_(Rel-16)_eNRM" w:date="2020-06-29T10:25:00Z"/>
                <w:rFonts w:ascii="Arial" w:hAnsi="Arial" w:cs="Arial"/>
                <w:sz w:val="18"/>
                <w:szCs w:val="18"/>
              </w:rPr>
            </w:pPr>
            <w:ins w:id="17036" w:author="28.541_CR0287R1_(Rel-16)_eNRM" w:date="2020-06-29T10:25:00Z">
              <w:r w:rsidRPr="00470179">
                <w:rPr>
                  <w:rFonts w:ascii="Arial" w:hAnsi="Arial" w:cs="Arial"/>
                  <w:sz w:val="18"/>
                  <w:szCs w:val="18"/>
                </w:rPr>
                <w:t>defaultValue: None</w:t>
              </w:r>
            </w:ins>
          </w:p>
          <w:p w:rsidR="00C1468D" w:rsidRPr="00B34D1F" w:rsidRDefault="00C1468D" w:rsidP="00C1468D">
            <w:pPr>
              <w:spacing w:after="0"/>
              <w:rPr>
                <w:rFonts w:ascii="Arial" w:hAnsi="Arial" w:cs="Arial"/>
                <w:sz w:val="18"/>
                <w:szCs w:val="18"/>
              </w:rPr>
            </w:pPr>
            <w:ins w:id="17037" w:author="28.541_CR0287R1_(Rel-16)_eNRM" w:date="2020-06-29T10:25:00Z">
              <w:r w:rsidRPr="00470179">
                <w:rPr>
                  <w:rFonts w:ascii="Arial" w:hAnsi="Arial" w:cs="Arial"/>
                  <w:sz w:val="18"/>
                  <w:szCs w:val="18"/>
                </w:rPr>
                <w:t>isNullable: False</w:t>
              </w:r>
            </w:ins>
          </w:p>
        </w:tc>
      </w:tr>
      <w:tr w:rsidR="00C1468D" w:rsidRPr="00470179" w:rsidTr="00583841">
        <w:trPr>
          <w:gridBefore w:val="1"/>
          <w:gridAfter w:val="1"/>
          <w:wBefore w:w="58" w:type="pct"/>
          <w:wAfter w:w="46" w:type="pct"/>
          <w:cantSplit/>
          <w:tblHeader/>
          <w:jc w:val="center"/>
          <w:ins w:id="17038" w:author="28.541_CR0287R1_(Rel-16)_eNRM" w:date="2020-06-29T10:25:00Z"/>
        </w:trPr>
        <w:tc>
          <w:tcPr>
            <w:tcW w:w="1055" w:type="pct"/>
            <w:gridSpan w:val="3"/>
            <w:tcBorders>
              <w:top w:val="single" w:sz="4" w:space="0" w:color="auto"/>
              <w:left w:val="single" w:sz="4" w:space="0" w:color="auto"/>
              <w:bottom w:val="single" w:sz="4" w:space="0" w:color="auto"/>
              <w:right w:val="single" w:sz="4" w:space="0" w:color="auto"/>
            </w:tcBorders>
          </w:tcPr>
          <w:p w:rsidR="00C1468D" w:rsidRDefault="00C1468D" w:rsidP="00C1468D">
            <w:pPr>
              <w:keepNext/>
              <w:keepLines/>
              <w:spacing w:after="0"/>
              <w:rPr>
                <w:ins w:id="17039" w:author="28.541_CR0287R1_(Rel-16)_eNRM" w:date="2020-06-29T10:25:00Z"/>
                <w:rFonts w:ascii="Courier New" w:hAnsi="Courier New" w:cs="Courier New"/>
                <w:lang w:eastAsia="zh-CN"/>
              </w:rPr>
            </w:pPr>
            <w:ins w:id="17040" w:author="28.541_CR0287R1_(Rel-16)_eNRM" w:date="2020-06-29T10:25:00Z">
              <w:r>
                <w:rPr>
                  <w:rFonts w:ascii="Courier New" w:hAnsi="Courier New"/>
                </w:rPr>
                <w:t>dscp</w:t>
              </w:r>
            </w:ins>
          </w:p>
        </w:tc>
        <w:tc>
          <w:tcPr>
            <w:tcW w:w="2860" w:type="pct"/>
            <w:gridSpan w:val="3"/>
            <w:tcBorders>
              <w:top w:val="single" w:sz="4" w:space="0" w:color="auto"/>
              <w:left w:val="single" w:sz="4" w:space="0" w:color="auto"/>
              <w:bottom w:val="single" w:sz="4" w:space="0" w:color="auto"/>
              <w:right w:val="single" w:sz="4" w:space="0" w:color="auto"/>
            </w:tcBorders>
          </w:tcPr>
          <w:p w:rsidR="00C1468D" w:rsidRDefault="00C1468D" w:rsidP="00C1468D">
            <w:pPr>
              <w:pStyle w:val="a"/>
              <w:rPr>
                <w:ins w:id="17041" w:author="28.541_CR0287R1_(Rel-16)_eNRM" w:date="2020-06-29T10:25:00Z"/>
                <w:rFonts w:cs="Arial"/>
                <w:sz w:val="18"/>
                <w:szCs w:val="18"/>
              </w:rPr>
            </w:pPr>
            <w:ins w:id="17042" w:author="28.541_CR0287R1_(Rel-16)_eNRM" w:date="2020-06-29T10:25:00Z">
              <w:r>
                <w:rPr>
                  <w:rFonts w:cs="Arial"/>
                  <w:sz w:val="18"/>
                  <w:szCs w:val="18"/>
                </w:rPr>
                <w:t>It indicates a DSCP</w:t>
              </w:r>
              <w:r w:rsidRPr="003053F8">
                <w:rPr>
                  <w:rFonts w:cs="Arial"/>
                  <w:sz w:val="18"/>
                  <w:szCs w:val="18"/>
                </w:rPr>
                <w:t>.</w:t>
              </w:r>
            </w:ins>
          </w:p>
          <w:p w:rsidR="00C1468D" w:rsidRPr="00B34D1F" w:rsidRDefault="00C1468D" w:rsidP="00C1468D">
            <w:pPr>
              <w:pStyle w:val="a"/>
              <w:rPr>
                <w:ins w:id="17043" w:author="28.541_CR0287R1_(Rel-16)_eNRM" w:date="2020-06-29T10:25:00Z"/>
                <w:rFonts w:cs="Arial"/>
                <w:sz w:val="18"/>
                <w:szCs w:val="18"/>
              </w:rPr>
            </w:pPr>
          </w:p>
          <w:p w:rsidR="00C1468D" w:rsidRDefault="00C1468D" w:rsidP="00C1468D">
            <w:pPr>
              <w:widowControl w:val="0"/>
              <w:tabs>
                <w:tab w:val="decimal" w:pos="0"/>
              </w:tabs>
              <w:spacing w:after="0" w:line="0" w:lineRule="atLeast"/>
              <w:rPr>
                <w:ins w:id="17044" w:author="28.541_CR0287R1_(Rel-16)_eNRM" w:date="2020-06-29T10:25:00Z"/>
                <w:rFonts w:ascii="Arial" w:hAnsi="Arial" w:cs="Arial"/>
                <w:sz w:val="18"/>
                <w:szCs w:val="18"/>
                <w:lang w:eastAsia="zh-CN"/>
              </w:rPr>
            </w:pPr>
            <w:ins w:id="17045" w:author="28.541_CR0287R1_(Rel-16)_eNRM" w:date="2020-06-29T10:25:00Z">
              <w:r w:rsidRPr="00B34D1F">
                <w:rPr>
                  <w:rFonts w:cs="Arial"/>
                  <w:sz w:val="18"/>
                  <w:szCs w:val="18"/>
                </w:rPr>
                <w:t xml:space="preserve">allowedValues: </w:t>
              </w:r>
              <w:r>
                <w:rPr>
                  <w:rFonts w:cs="Arial"/>
                  <w:sz w:val="18"/>
                  <w:szCs w:val="18"/>
                </w:rPr>
                <w:t>0 - 255</w:t>
              </w:r>
            </w:ins>
          </w:p>
        </w:tc>
        <w:tc>
          <w:tcPr>
            <w:tcW w:w="981" w:type="pct"/>
            <w:gridSpan w:val="3"/>
            <w:tcBorders>
              <w:top w:val="single" w:sz="4" w:space="0" w:color="auto"/>
              <w:left w:val="single" w:sz="4" w:space="0" w:color="auto"/>
              <w:bottom w:val="single" w:sz="4" w:space="0" w:color="auto"/>
              <w:right w:val="single" w:sz="4" w:space="0" w:color="auto"/>
            </w:tcBorders>
          </w:tcPr>
          <w:p w:rsidR="00C1468D" w:rsidRPr="00470179" w:rsidRDefault="00C1468D" w:rsidP="00C1468D">
            <w:pPr>
              <w:spacing w:after="0"/>
              <w:rPr>
                <w:ins w:id="17046" w:author="28.541_CR0287R1_(Rel-16)_eNRM" w:date="2020-06-29T10:25:00Z"/>
                <w:rFonts w:ascii="Arial" w:hAnsi="Arial" w:cs="Arial"/>
                <w:sz w:val="18"/>
                <w:szCs w:val="18"/>
              </w:rPr>
            </w:pPr>
            <w:ins w:id="17047" w:author="28.541_CR0287R1_(Rel-16)_eNRM" w:date="2020-06-29T10:25:00Z">
              <w:r w:rsidRPr="00470179">
                <w:rPr>
                  <w:rFonts w:ascii="Arial" w:hAnsi="Arial" w:cs="Arial"/>
                  <w:sz w:val="18"/>
                  <w:szCs w:val="18"/>
                </w:rPr>
                <w:t xml:space="preserve">type: </w:t>
              </w:r>
              <w:r>
                <w:rPr>
                  <w:rFonts w:ascii="Arial" w:hAnsi="Arial" w:cs="Arial"/>
                  <w:sz w:val="18"/>
                  <w:szCs w:val="18"/>
                </w:rPr>
                <w:t>Integer</w:t>
              </w:r>
            </w:ins>
          </w:p>
          <w:p w:rsidR="00C1468D" w:rsidRPr="00470179" w:rsidRDefault="00C1468D" w:rsidP="00C1468D">
            <w:pPr>
              <w:spacing w:after="0"/>
              <w:rPr>
                <w:ins w:id="17048" w:author="28.541_CR0287R1_(Rel-16)_eNRM" w:date="2020-06-29T10:25:00Z"/>
                <w:rFonts w:ascii="Arial" w:hAnsi="Arial" w:cs="Arial"/>
                <w:sz w:val="18"/>
                <w:szCs w:val="18"/>
              </w:rPr>
            </w:pPr>
            <w:ins w:id="17049" w:author="28.541_CR0287R1_(Rel-16)_eNRM" w:date="2020-06-29T10:25:00Z">
              <w:r w:rsidRPr="00470179">
                <w:rPr>
                  <w:rFonts w:ascii="Arial" w:hAnsi="Arial" w:cs="Arial"/>
                  <w:sz w:val="18"/>
                  <w:szCs w:val="18"/>
                </w:rPr>
                <w:t xml:space="preserve">multiplicity: </w:t>
              </w:r>
              <w:r>
                <w:rPr>
                  <w:rFonts w:ascii="Arial" w:hAnsi="Arial" w:cs="Arial"/>
                  <w:sz w:val="18"/>
                  <w:szCs w:val="18"/>
                </w:rPr>
                <w:t>1</w:t>
              </w:r>
            </w:ins>
          </w:p>
          <w:p w:rsidR="00C1468D" w:rsidRPr="00470179" w:rsidRDefault="00C1468D" w:rsidP="00C1468D">
            <w:pPr>
              <w:spacing w:after="0"/>
              <w:rPr>
                <w:ins w:id="17050" w:author="28.541_CR0287R1_(Rel-16)_eNRM" w:date="2020-06-29T10:25:00Z"/>
                <w:rFonts w:ascii="Arial" w:hAnsi="Arial" w:cs="Arial"/>
                <w:sz w:val="18"/>
                <w:szCs w:val="18"/>
              </w:rPr>
            </w:pPr>
            <w:ins w:id="17051" w:author="28.541_CR0287R1_(Rel-16)_eNRM" w:date="2020-06-29T10:25:00Z">
              <w:r w:rsidRPr="00470179">
                <w:rPr>
                  <w:rFonts w:ascii="Arial" w:hAnsi="Arial" w:cs="Arial"/>
                  <w:sz w:val="18"/>
                  <w:szCs w:val="18"/>
                </w:rPr>
                <w:t>isOrdered: N/A</w:t>
              </w:r>
            </w:ins>
          </w:p>
          <w:p w:rsidR="00C1468D" w:rsidRPr="00470179" w:rsidRDefault="00C1468D" w:rsidP="00C1468D">
            <w:pPr>
              <w:spacing w:after="0"/>
              <w:rPr>
                <w:ins w:id="17052" w:author="28.541_CR0287R1_(Rel-16)_eNRM" w:date="2020-06-29T10:25:00Z"/>
                <w:rFonts w:ascii="Arial" w:hAnsi="Arial" w:cs="Arial"/>
                <w:sz w:val="18"/>
                <w:szCs w:val="18"/>
              </w:rPr>
            </w:pPr>
            <w:ins w:id="17053" w:author="28.541_CR0287R1_(Rel-16)_eNRM" w:date="2020-06-29T10:25:00Z">
              <w:r w:rsidRPr="00470179">
                <w:rPr>
                  <w:rFonts w:ascii="Arial" w:hAnsi="Arial" w:cs="Arial"/>
                  <w:sz w:val="18"/>
                  <w:szCs w:val="18"/>
                </w:rPr>
                <w:t xml:space="preserve">isUnique: </w:t>
              </w:r>
              <w:r>
                <w:rPr>
                  <w:rFonts w:ascii="Arial" w:hAnsi="Arial" w:cs="Arial"/>
                  <w:sz w:val="18"/>
                  <w:szCs w:val="18"/>
                </w:rPr>
                <w:t>Yes</w:t>
              </w:r>
            </w:ins>
          </w:p>
          <w:p w:rsidR="00C1468D" w:rsidRPr="00470179" w:rsidRDefault="00C1468D" w:rsidP="00C1468D">
            <w:pPr>
              <w:spacing w:after="0"/>
              <w:rPr>
                <w:ins w:id="17054" w:author="28.541_CR0287R1_(Rel-16)_eNRM" w:date="2020-06-29T10:25:00Z"/>
                <w:rFonts w:ascii="Arial" w:hAnsi="Arial" w:cs="Arial"/>
                <w:sz w:val="18"/>
                <w:szCs w:val="18"/>
              </w:rPr>
            </w:pPr>
            <w:ins w:id="17055" w:author="28.541_CR0287R1_(Rel-16)_eNRM" w:date="2020-06-29T10:25:00Z">
              <w:r w:rsidRPr="00470179">
                <w:rPr>
                  <w:rFonts w:ascii="Arial" w:hAnsi="Arial" w:cs="Arial"/>
                  <w:sz w:val="18"/>
                  <w:szCs w:val="18"/>
                </w:rPr>
                <w:t>defaultValue: None</w:t>
              </w:r>
            </w:ins>
          </w:p>
          <w:p w:rsidR="00C1468D" w:rsidRPr="00B34D1F" w:rsidRDefault="00C1468D" w:rsidP="00C1468D">
            <w:pPr>
              <w:spacing w:after="0"/>
              <w:rPr>
                <w:ins w:id="17056" w:author="28.541_CR0287R1_(Rel-16)_eNRM" w:date="2020-06-29T10:25:00Z"/>
                <w:rFonts w:ascii="Arial" w:hAnsi="Arial" w:cs="Arial"/>
                <w:sz w:val="18"/>
                <w:szCs w:val="18"/>
              </w:rPr>
            </w:pPr>
            <w:ins w:id="17057" w:author="28.541_CR0287R1_(Rel-16)_eNRM" w:date="2020-06-29T10:25:00Z">
              <w:r w:rsidRPr="00470179">
                <w:rPr>
                  <w:rFonts w:ascii="Arial" w:hAnsi="Arial" w:cs="Arial"/>
                  <w:sz w:val="18"/>
                  <w:szCs w:val="18"/>
                </w:rPr>
                <w:t>isNullable: False</w:t>
              </w:r>
            </w:ins>
          </w:p>
        </w:tc>
      </w:tr>
      <w:tr w:rsidR="00F44B7B" w:rsidRPr="00470179" w:rsidTr="00583841">
        <w:trPr>
          <w:gridBefore w:val="1"/>
          <w:gridAfter w:val="1"/>
          <w:wBefore w:w="58" w:type="pct"/>
          <w:wAfter w:w="46" w:type="pct"/>
          <w:cantSplit/>
          <w:tblHeader/>
          <w:jc w:val="center"/>
          <w:ins w:id="17058" w:author="28.541_CR0286R1_(Rel-16)_eNRM" w:date="2020-06-26T17:53:00Z"/>
        </w:trPr>
        <w:tc>
          <w:tcPr>
            <w:tcW w:w="1055" w:type="pct"/>
            <w:gridSpan w:val="3"/>
            <w:tcBorders>
              <w:top w:val="single" w:sz="4" w:space="0" w:color="auto"/>
              <w:left w:val="single" w:sz="4" w:space="0" w:color="auto"/>
              <w:bottom w:val="single" w:sz="4" w:space="0" w:color="auto"/>
              <w:right w:val="single" w:sz="4" w:space="0" w:color="auto"/>
            </w:tcBorders>
          </w:tcPr>
          <w:p w:rsidR="00F44B7B" w:rsidRDefault="00F44B7B" w:rsidP="00F44B7B">
            <w:pPr>
              <w:keepNext/>
              <w:keepLines/>
              <w:spacing w:after="0"/>
              <w:rPr>
                <w:ins w:id="17059" w:author="28.541_CR0286R1_(Rel-16)_eNRM" w:date="2020-06-26T17:53:00Z"/>
                <w:rFonts w:ascii="Courier New" w:hAnsi="Courier New" w:cs="Courier New"/>
                <w:lang w:eastAsia="zh-CN"/>
              </w:rPr>
            </w:pPr>
            <w:ins w:id="17060" w:author="28.541_CR0286R1_(Rel-16)_eNRM" w:date="2020-06-26T17:54:00Z">
              <w:r w:rsidRPr="000169F0">
                <w:rPr>
                  <w:rFonts w:ascii="Courier New" w:hAnsi="Courier New"/>
                </w:rPr>
                <w:t>configurable5QISet</w:t>
              </w:r>
              <w:r>
                <w:rPr>
                  <w:rFonts w:ascii="Courier New" w:hAnsi="Courier New"/>
                </w:rPr>
                <w:t>Ref</w:t>
              </w:r>
            </w:ins>
          </w:p>
        </w:tc>
        <w:tc>
          <w:tcPr>
            <w:tcW w:w="2860" w:type="pct"/>
            <w:gridSpan w:val="3"/>
            <w:tcBorders>
              <w:top w:val="single" w:sz="4" w:space="0" w:color="auto"/>
              <w:left w:val="single" w:sz="4" w:space="0" w:color="auto"/>
              <w:bottom w:val="single" w:sz="4" w:space="0" w:color="auto"/>
              <w:right w:val="single" w:sz="4" w:space="0" w:color="auto"/>
            </w:tcBorders>
          </w:tcPr>
          <w:p w:rsidR="00F44B7B" w:rsidRDefault="00F44B7B" w:rsidP="00F44B7B">
            <w:pPr>
              <w:keepNext/>
              <w:keepLines/>
              <w:spacing w:after="0"/>
              <w:rPr>
                <w:ins w:id="17061" w:author="28.541_CR0286R1_(Rel-16)_eNRM" w:date="2020-06-26T17:54:00Z"/>
                <w:rFonts w:ascii="Arial" w:hAnsi="Arial" w:cs="Arial"/>
                <w:sz w:val="18"/>
              </w:rPr>
            </w:pPr>
            <w:ins w:id="17062" w:author="28.541_CR0286R1_(Rel-16)_eNRM" w:date="2020-06-26T17:54:00Z">
              <w:r w:rsidRPr="00CB5D30">
                <w:rPr>
                  <w:rFonts w:ascii="Arial" w:hAnsi="Arial" w:cs="Arial"/>
                  <w:sz w:val="18"/>
                </w:rPr>
                <w:t xml:space="preserve">This is </w:t>
              </w:r>
              <w:r>
                <w:rPr>
                  <w:rFonts w:ascii="Arial" w:hAnsi="Arial" w:cs="Arial"/>
                  <w:sz w:val="18"/>
                </w:rPr>
                <w:t>the DN</w:t>
              </w:r>
              <w:r w:rsidRPr="00CB5D30">
                <w:rPr>
                  <w:rFonts w:ascii="Arial" w:hAnsi="Arial" w:cs="Arial"/>
                  <w:sz w:val="18"/>
                </w:rPr>
                <w:t xml:space="preserve"> of </w:t>
              </w:r>
              <w:r>
                <w:rPr>
                  <w:rFonts w:ascii="Courier New" w:hAnsi="Courier New"/>
                </w:rPr>
                <w:t>C</w:t>
              </w:r>
              <w:r w:rsidRPr="000169F0">
                <w:rPr>
                  <w:rFonts w:ascii="Courier New" w:hAnsi="Courier New"/>
                </w:rPr>
                <w:t>onfigurable5QISe</w:t>
              </w:r>
              <w:r>
                <w:rPr>
                  <w:rFonts w:ascii="Courier New" w:hAnsi="Courier New"/>
                </w:rPr>
                <w:t>t</w:t>
              </w:r>
              <w:r w:rsidRPr="00CB5D30">
                <w:rPr>
                  <w:rFonts w:ascii="Arial" w:hAnsi="Arial" w:cs="Arial"/>
                  <w:sz w:val="18"/>
                </w:rPr>
                <w:t xml:space="preserve">. </w:t>
              </w:r>
            </w:ins>
          </w:p>
          <w:p w:rsidR="00F44B7B" w:rsidRDefault="00F44B7B" w:rsidP="00F44B7B">
            <w:pPr>
              <w:keepNext/>
              <w:keepLines/>
              <w:spacing w:after="0"/>
              <w:rPr>
                <w:ins w:id="17063" w:author="28.541_CR0286R1_(Rel-16)_eNRM" w:date="2020-06-26T17:54:00Z"/>
                <w:rFonts w:ascii="Arial" w:hAnsi="Arial" w:cs="Arial"/>
                <w:sz w:val="18"/>
                <w:szCs w:val="18"/>
              </w:rPr>
            </w:pPr>
          </w:p>
          <w:p w:rsidR="00F44B7B" w:rsidRPr="000169F0" w:rsidRDefault="00F44B7B" w:rsidP="00F44B7B">
            <w:pPr>
              <w:keepNext/>
              <w:keepLines/>
              <w:spacing w:after="0"/>
              <w:rPr>
                <w:ins w:id="17064" w:author="28.541_CR0286R1_(Rel-16)_eNRM" w:date="2020-06-26T17:54:00Z"/>
                <w:rFonts w:ascii="Arial" w:hAnsi="Arial" w:cs="Arial"/>
                <w:sz w:val="18"/>
                <w:szCs w:val="18"/>
              </w:rPr>
            </w:pPr>
            <w:ins w:id="17065" w:author="28.541_CR0286R1_(Rel-16)_eNRM" w:date="2020-06-26T17:54:00Z">
              <w:r>
                <w:rPr>
                  <w:rFonts w:ascii="Arial" w:hAnsi="Arial" w:cs="Arial"/>
                  <w:sz w:val="18"/>
                  <w:szCs w:val="18"/>
                </w:rPr>
                <w:t xml:space="preserve">allowedValues: DN of the </w:t>
              </w:r>
              <w:r>
                <w:rPr>
                  <w:rFonts w:ascii="Courier New" w:hAnsi="Courier New"/>
                </w:rPr>
                <w:t>C</w:t>
              </w:r>
              <w:r w:rsidRPr="000169F0">
                <w:rPr>
                  <w:rFonts w:ascii="Courier New" w:hAnsi="Courier New"/>
                </w:rPr>
                <w:t>onfigurable5QISet</w:t>
              </w:r>
              <w:r>
                <w:rPr>
                  <w:rFonts w:ascii="Courier New" w:hAnsi="Courier New"/>
                </w:rPr>
                <w:t xml:space="preserve"> MOI.</w:t>
              </w:r>
            </w:ins>
          </w:p>
          <w:p w:rsidR="00F44B7B" w:rsidRDefault="00F44B7B" w:rsidP="00F44B7B">
            <w:pPr>
              <w:widowControl w:val="0"/>
              <w:tabs>
                <w:tab w:val="decimal" w:pos="0"/>
              </w:tabs>
              <w:spacing w:after="0" w:line="0" w:lineRule="atLeast"/>
              <w:rPr>
                <w:ins w:id="17066" w:author="28.541_CR0286R1_(Rel-16)_eNRM" w:date="2020-06-26T17:53:00Z"/>
                <w:rFonts w:ascii="Arial" w:hAnsi="Arial" w:cs="Arial"/>
                <w:sz w:val="18"/>
                <w:szCs w:val="18"/>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rsidR="00F44B7B" w:rsidRDefault="00F44B7B" w:rsidP="00F44B7B">
            <w:pPr>
              <w:pStyle w:val="TAL"/>
              <w:rPr>
                <w:ins w:id="17067" w:author="28.541_CR0286R1_(Rel-16)_eNRM" w:date="2020-06-26T17:54:00Z"/>
              </w:rPr>
            </w:pPr>
            <w:ins w:id="17068" w:author="28.541_CR0286R1_(Rel-16)_eNRM" w:date="2020-06-26T17:54:00Z">
              <w:r>
                <w:t xml:space="preserve">type: </w:t>
              </w:r>
              <w:r>
                <w:rPr>
                  <w:rFonts w:hint="eastAsia"/>
                </w:rPr>
                <w:t>String</w:t>
              </w:r>
            </w:ins>
          </w:p>
          <w:p w:rsidR="00F44B7B" w:rsidRDefault="00F44B7B" w:rsidP="00F44B7B">
            <w:pPr>
              <w:pStyle w:val="TAL"/>
              <w:rPr>
                <w:ins w:id="17069" w:author="28.541_CR0286R1_(Rel-16)_eNRM" w:date="2020-06-26T17:54:00Z"/>
              </w:rPr>
            </w:pPr>
            <w:ins w:id="17070" w:author="28.541_CR0286R1_(Rel-16)_eNRM" w:date="2020-06-26T17:54:00Z">
              <w:r>
                <w:t>multiplicity: 0..1</w:t>
              </w:r>
            </w:ins>
          </w:p>
          <w:p w:rsidR="00F44B7B" w:rsidRDefault="00F44B7B" w:rsidP="00F44B7B">
            <w:pPr>
              <w:pStyle w:val="TAL"/>
              <w:rPr>
                <w:ins w:id="17071" w:author="28.541_CR0286R1_(Rel-16)_eNRM" w:date="2020-06-26T17:54:00Z"/>
              </w:rPr>
            </w:pPr>
            <w:ins w:id="17072" w:author="28.541_CR0286R1_(Rel-16)_eNRM" w:date="2020-06-26T17:54:00Z">
              <w:r>
                <w:t>isOrdered: False</w:t>
              </w:r>
            </w:ins>
          </w:p>
          <w:p w:rsidR="00F44B7B" w:rsidRDefault="00F44B7B" w:rsidP="00F44B7B">
            <w:pPr>
              <w:pStyle w:val="TAL"/>
              <w:rPr>
                <w:ins w:id="17073" w:author="28.541_CR0286R1_(Rel-16)_eNRM" w:date="2020-06-26T17:54:00Z"/>
              </w:rPr>
            </w:pPr>
            <w:ins w:id="17074" w:author="28.541_CR0286R1_(Rel-16)_eNRM" w:date="2020-06-26T17:54:00Z">
              <w:r>
                <w:t>isUnique: True</w:t>
              </w:r>
            </w:ins>
          </w:p>
          <w:p w:rsidR="00F44B7B" w:rsidRDefault="00F44B7B" w:rsidP="00F44B7B">
            <w:pPr>
              <w:pStyle w:val="TAL"/>
              <w:rPr>
                <w:ins w:id="17075" w:author="28.541_CR0286R1_(Rel-16)_eNRM" w:date="2020-06-26T17:54:00Z"/>
              </w:rPr>
            </w:pPr>
            <w:ins w:id="17076" w:author="28.541_CR0286R1_(Rel-16)_eNRM" w:date="2020-06-26T17:54:00Z">
              <w:r>
                <w:t>defaultValue: None</w:t>
              </w:r>
            </w:ins>
          </w:p>
          <w:p w:rsidR="00F44B7B" w:rsidRPr="00B34D1F" w:rsidRDefault="00F44B7B" w:rsidP="00F44B7B">
            <w:pPr>
              <w:spacing w:after="0"/>
              <w:rPr>
                <w:ins w:id="17077" w:author="28.541_CR0286R1_(Rel-16)_eNRM" w:date="2020-06-26T17:53:00Z"/>
                <w:rFonts w:ascii="Arial" w:hAnsi="Arial" w:cs="Arial"/>
                <w:sz w:val="18"/>
                <w:szCs w:val="18"/>
              </w:rPr>
            </w:pPr>
            <w:ins w:id="17078" w:author="28.541_CR0286R1_(Rel-16)_eNRM" w:date="2020-06-26T17:54:00Z">
              <w:r>
                <w:t>isNullable: True</w:t>
              </w:r>
            </w:ins>
          </w:p>
        </w:tc>
      </w:tr>
      <w:tr w:rsidR="00F44B7B" w:rsidRPr="00470179" w:rsidTr="00583841">
        <w:trPr>
          <w:gridBefore w:val="1"/>
          <w:gridAfter w:val="1"/>
          <w:wBefore w:w="58" w:type="pct"/>
          <w:wAfter w:w="46" w:type="pct"/>
          <w:cantSplit/>
          <w:tblHeader/>
          <w:jc w:val="center"/>
          <w:ins w:id="17079" w:author="28.541_CR0286R1_(Rel-16)_eNRM" w:date="2020-06-26T17:53:00Z"/>
        </w:trPr>
        <w:tc>
          <w:tcPr>
            <w:tcW w:w="1055" w:type="pct"/>
            <w:gridSpan w:val="3"/>
            <w:tcBorders>
              <w:top w:val="single" w:sz="4" w:space="0" w:color="auto"/>
              <w:left w:val="single" w:sz="4" w:space="0" w:color="auto"/>
              <w:bottom w:val="single" w:sz="4" w:space="0" w:color="auto"/>
              <w:right w:val="single" w:sz="4" w:space="0" w:color="auto"/>
            </w:tcBorders>
          </w:tcPr>
          <w:p w:rsidR="00F44B7B" w:rsidRDefault="00F44B7B" w:rsidP="00F44B7B">
            <w:pPr>
              <w:keepNext/>
              <w:keepLines/>
              <w:spacing w:after="0"/>
              <w:rPr>
                <w:ins w:id="17080" w:author="28.541_CR0286R1_(Rel-16)_eNRM" w:date="2020-06-26T17:53:00Z"/>
                <w:rFonts w:ascii="Courier New" w:hAnsi="Courier New" w:cs="Courier New"/>
                <w:lang w:eastAsia="zh-CN"/>
              </w:rPr>
            </w:pPr>
            <w:ins w:id="17081" w:author="28.541_CR0286R1_(Rel-16)_eNRM" w:date="2020-06-26T17:54:00Z">
              <w:r>
                <w:rPr>
                  <w:rFonts w:ascii="Courier New" w:hAnsi="Courier New"/>
                </w:rPr>
                <w:t>configurable5QIs</w:t>
              </w:r>
            </w:ins>
          </w:p>
        </w:tc>
        <w:tc>
          <w:tcPr>
            <w:tcW w:w="2860" w:type="pct"/>
            <w:gridSpan w:val="3"/>
            <w:tcBorders>
              <w:top w:val="single" w:sz="4" w:space="0" w:color="auto"/>
              <w:left w:val="single" w:sz="4" w:space="0" w:color="auto"/>
              <w:bottom w:val="single" w:sz="4" w:space="0" w:color="auto"/>
              <w:right w:val="single" w:sz="4" w:space="0" w:color="auto"/>
            </w:tcBorders>
          </w:tcPr>
          <w:p w:rsidR="00F44B7B" w:rsidRDefault="00F44B7B" w:rsidP="00F44B7B">
            <w:pPr>
              <w:pStyle w:val="a"/>
              <w:rPr>
                <w:ins w:id="17082" w:author="28.541_CR0286R1_(Rel-16)_eNRM" w:date="2020-06-26T17:54:00Z"/>
                <w:sz w:val="18"/>
                <w:szCs w:val="20"/>
                <w:lang w:eastAsia="en-US"/>
              </w:rPr>
            </w:pPr>
            <w:ins w:id="17083" w:author="28.541_CR0286R1_(Rel-16)_eNRM" w:date="2020-06-26T17:54:00Z">
              <w:r>
                <w:rPr>
                  <w:sz w:val="18"/>
                  <w:szCs w:val="20"/>
                  <w:lang w:eastAsia="en-US"/>
                </w:rPr>
                <w:t>It indicates the configurable 5QIs, including their QoS characteristics.</w:t>
              </w:r>
            </w:ins>
          </w:p>
          <w:p w:rsidR="00F44B7B" w:rsidRDefault="00F44B7B" w:rsidP="00F44B7B">
            <w:pPr>
              <w:widowControl w:val="0"/>
              <w:tabs>
                <w:tab w:val="decimal" w:pos="0"/>
              </w:tabs>
              <w:spacing w:after="0" w:line="0" w:lineRule="atLeast"/>
              <w:rPr>
                <w:ins w:id="17084" w:author="28.541_CR0286R1_(Rel-16)_eNRM" w:date="2020-06-26T17:54:00Z"/>
                <w:rFonts w:ascii="Arial" w:hAnsi="Arial" w:cs="Arial"/>
                <w:sz w:val="18"/>
                <w:szCs w:val="18"/>
                <w:lang w:eastAsia="zh-CN"/>
              </w:rPr>
            </w:pPr>
          </w:p>
          <w:p w:rsidR="00F44B7B" w:rsidRDefault="00F44B7B" w:rsidP="00F44B7B">
            <w:pPr>
              <w:widowControl w:val="0"/>
              <w:tabs>
                <w:tab w:val="decimal" w:pos="0"/>
              </w:tabs>
              <w:spacing w:after="0" w:line="0" w:lineRule="atLeast"/>
              <w:rPr>
                <w:ins w:id="17085" w:author="28.541_CR0286R1_(Rel-16)_eNRM" w:date="2020-06-26T17:53:00Z"/>
                <w:rFonts w:ascii="Arial" w:hAnsi="Arial" w:cs="Arial"/>
                <w:sz w:val="18"/>
                <w:szCs w:val="18"/>
                <w:lang w:eastAsia="zh-CN"/>
              </w:rPr>
            </w:pPr>
            <w:ins w:id="17086" w:author="28.541_CR0286R1_(Rel-16)_eNRM" w:date="2020-06-26T17:54:00Z">
              <w:r w:rsidRPr="00B34D1F">
                <w:rPr>
                  <w:rFonts w:ascii="Arial" w:hAnsi="Arial" w:cs="Arial"/>
                  <w:sz w:val="18"/>
                  <w:szCs w:val="18"/>
                  <w:lang w:eastAsia="zh-CN"/>
                </w:rPr>
                <w:t xml:space="preserve">allowedValues: </w:t>
              </w:r>
              <w:r>
                <w:rPr>
                  <w:rFonts w:ascii="Arial" w:hAnsi="Arial" w:cs="Arial"/>
                  <w:sz w:val="18"/>
                  <w:szCs w:val="18"/>
                  <w:lang w:eastAsia="zh-CN"/>
                </w:rPr>
                <w:t>N/A</w:t>
              </w:r>
            </w:ins>
          </w:p>
        </w:tc>
        <w:tc>
          <w:tcPr>
            <w:tcW w:w="981" w:type="pct"/>
            <w:gridSpan w:val="3"/>
            <w:tcBorders>
              <w:top w:val="single" w:sz="4" w:space="0" w:color="auto"/>
              <w:left w:val="single" w:sz="4" w:space="0" w:color="auto"/>
              <w:bottom w:val="single" w:sz="4" w:space="0" w:color="auto"/>
              <w:right w:val="single" w:sz="4" w:space="0" w:color="auto"/>
            </w:tcBorders>
          </w:tcPr>
          <w:p w:rsidR="00F44B7B" w:rsidRPr="002B15AA" w:rsidRDefault="00F44B7B" w:rsidP="00F44B7B">
            <w:pPr>
              <w:spacing w:after="0"/>
              <w:rPr>
                <w:ins w:id="17087" w:author="28.541_CR0286R1_(Rel-16)_eNRM" w:date="2020-06-26T17:54:00Z"/>
                <w:rFonts w:ascii="Arial" w:hAnsi="Arial"/>
                <w:sz w:val="18"/>
              </w:rPr>
            </w:pPr>
            <w:ins w:id="17088" w:author="28.541_CR0286R1_(Rel-16)_eNRM" w:date="2020-06-26T17:54:00Z">
              <w:r w:rsidRPr="002B15AA">
                <w:rPr>
                  <w:rFonts w:ascii="Arial" w:hAnsi="Arial"/>
                  <w:sz w:val="18"/>
                </w:rPr>
                <w:t xml:space="preserve">type: </w:t>
              </w:r>
              <w:r>
                <w:rPr>
                  <w:rFonts w:ascii="Arial" w:hAnsi="Arial" w:cs="Arial"/>
                  <w:sz w:val="18"/>
                  <w:szCs w:val="18"/>
                </w:rPr>
                <w:t>Five</w:t>
              </w:r>
              <w:r w:rsidRPr="00094A70">
                <w:rPr>
                  <w:rFonts w:ascii="Arial" w:hAnsi="Arial" w:cs="Arial"/>
                  <w:sz w:val="18"/>
                  <w:szCs w:val="18"/>
                </w:rPr>
                <w:t>QI</w:t>
              </w:r>
              <w:r>
                <w:rPr>
                  <w:rFonts w:ascii="Arial" w:hAnsi="Arial" w:cs="Arial"/>
                  <w:sz w:val="18"/>
                  <w:szCs w:val="18"/>
                </w:rPr>
                <w:t>Characteristics</w:t>
              </w:r>
            </w:ins>
          </w:p>
          <w:p w:rsidR="00F44B7B" w:rsidRPr="002B15AA" w:rsidRDefault="00F44B7B" w:rsidP="00F44B7B">
            <w:pPr>
              <w:keepNext/>
              <w:keepLines/>
              <w:spacing w:after="0"/>
              <w:rPr>
                <w:ins w:id="17089" w:author="28.541_CR0286R1_(Rel-16)_eNRM" w:date="2020-06-26T17:54:00Z"/>
                <w:rFonts w:ascii="Arial" w:hAnsi="Arial"/>
                <w:sz w:val="18"/>
              </w:rPr>
            </w:pPr>
            <w:ins w:id="17090" w:author="28.541_CR0286R1_(Rel-16)_eNRM" w:date="2020-06-26T17:54:00Z">
              <w:r w:rsidRPr="002B15AA">
                <w:rPr>
                  <w:rFonts w:ascii="Arial" w:hAnsi="Arial"/>
                  <w:sz w:val="18"/>
                </w:rPr>
                <w:t xml:space="preserve">multiplicity: </w:t>
              </w:r>
              <w:r>
                <w:rPr>
                  <w:rFonts w:ascii="Arial" w:hAnsi="Arial"/>
                  <w:sz w:val="18"/>
                </w:rPr>
                <w:t>*</w:t>
              </w:r>
            </w:ins>
          </w:p>
          <w:p w:rsidR="00F44B7B" w:rsidRPr="002B15AA" w:rsidRDefault="00F44B7B" w:rsidP="00F44B7B">
            <w:pPr>
              <w:keepNext/>
              <w:keepLines/>
              <w:spacing w:after="0"/>
              <w:rPr>
                <w:ins w:id="17091" w:author="28.541_CR0286R1_(Rel-16)_eNRM" w:date="2020-06-26T17:54:00Z"/>
                <w:rFonts w:ascii="Arial" w:hAnsi="Arial"/>
                <w:sz w:val="18"/>
              </w:rPr>
            </w:pPr>
            <w:ins w:id="17092" w:author="28.541_CR0286R1_(Rel-16)_eNRM" w:date="2020-06-26T17:54:00Z">
              <w:r w:rsidRPr="002B15AA">
                <w:rPr>
                  <w:rFonts w:ascii="Arial" w:hAnsi="Arial"/>
                  <w:sz w:val="18"/>
                </w:rPr>
                <w:t>isOrdered: N/A</w:t>
              </w:r>
            </w:ins>
          </w:p>
          <w:p w:rsidR="00F44B7B" w:rsidRPr="002B15AA" w:rsidRDefault="00F44B7B" w:rsidP="00F44B7B">
            <w:pPr>
              <w:keepNext/>
              <w:keepLines/>
              <w:spacing w:after="0"/>
              <w:rPr>
                <w:ins w:id="17093" w:author="28.541_CR0286R1_(Rel-16)_eNRM" w:date="2020-06-26T17:54:00Z"/>
                <w:rFonts w:ascii="Arial" w:hAnsi="Arial"/>
                <w:sz w:val="18"/>
              </w:rPr>
            </w:pPr>
            <w:ins w:id="17094" w:author="28.541_CR0286R1_(Rel-16)_eNRM" w:date="2020-06-26T17:54:00Z">
              <w:r w:rsidRPr="002B15AA">
                <w:rPr>
                  <w:rFonts w:ascii="Arial" w:hAnsi="Arial"/>
                  <w:sz w:val="18"/>
                </w:rPr>
                <w:t>isUnique: N/A</w:t>
              </w:r>
            </w:ins>
          </w:p>
          <w:p w:rsidR="00F44B7B" w:rsidRPr="002B15AA" w:rsidRDefault="00F44B7B" w:rsidP="00F44B7B">
            <w:pPr>
              <w:keepNext/>
              <w:keepLines/>
              <w:spacing w:after="0"/>
              <w:rPr>
                <w:ins w:id="17095" w:author="28.541_CR0286R1_(Rel-16)_eNRM" w:date="2020-06-26T17:54:00Z"/>
                <w:rFonts w:ascii="Arial" w:hAnsi="Arial"/>
                <w:sz w:val="18"/>
              </w:rPr>
            </w:pPr>
            <w:ins w:id="17096" w:author="28.541_CR0286R1_(Rel-16)_eNRM" w:date="2020-06-26T17:54:00Z">
              <w:r w:rsidRPr="002B15AA">
                <w:rPr>
                  <w:rFonts w:ascii="Arial" w:hAnsi="Arial"/>
                  <w:sz w:val="18"/>
                </w:rPr>
                <w:t xml:space="preserve">defaultValue: </w:t>
              </w:r>
              <w:r>
                <w:rPr>
                  <w:rFonts w:ascii="Arial" w:hAnsi="Arial"/>
                  <w:sz w:val="18"/>
                </w:rPr>
                <w:t>None</w:t>
              </w:r>
            </w:ins>
          </w:p>
          <w:p w:rsidR="00F44B7B" w:rsidRPr="00B34D1F" w:rsidRDefault="00F44B7B" w:rsidP="00F44B7B">
            <w:pPr>
              <w:spacing w:after="0"/>
              <w:rPr>
                <w:ins w:id="17097" w:author="28.541_CR0286R1_(Rel-16)_eNRM" w:date="2020-06-26T17:53:00Z"/>
                <w:rFonts w:ascii="Arial" w:hAnsi="Arial" w:cs="Arial"/>
                <w:sz w:val="18"/>
                <w:szCs w:val="18"/>
              </w:rPr>
            </w:pPr>
            <w:ins w:id="17098" w:author="28.541_CR0286R1_(Rel-16)_eNRM" w:date="2020-06-26T17:54:00Z">
              <w:r w:rsidRPr="00A945A0">
                <w:rPr>
                  <w:rFonts w:ascii="Arial" w:hAnsi="Arial"/>
                  <w:sz w:val="18"/>
                </w:rPr>
                <w:t>isNullable: False</w:t>
              </w:r>
            </w:ins>
          </w:p>
        </w:tc>
      </w:tr>
      <w:tr w:rsidR="00F44B7B" w:rsidRPr="00470179" w:rsidTr="00583841">
        <w:trPr>
          <w:gridBefore w:val="1"/>
          <w:gridAfter w:val="1"/>
          <w:wBefore w:w="58" w:type="pct"/>
          <w:wAfter w:w="46" w:type="pct"/>
          <w:cantSplit/>
          <w:tblHeader/>
          <w:jc w:val="center"/>
          <w:ins w:id="17099" w:author="28.541_CR0286R1_(Rel-16)_eNRM" w:date="2020-06-26T17:53:00Z"/>
        </w:trPr>
        <w:tc>
          <w:tcPr>
            <w:tcW w:w="1055" w:type="pct"/>
            <w:gridSpan w:val="3"/>
            <w:tcBorders>
              <w:top w:val="single" w:sz="4" w:space="0" w:color="auto"/>
              <w:left w:val="single" w:sz="4" w:space="0" w:color="auto"/>
              <w:bottom w:val="single" w:sz="4" w:space="0" w:color="auto"/>
              <w:right w:val="single" w:sz="4" w:space="0" w:color="auto"/>
            </w:tcBorders>
          </w:tcPr>
          <w:p w:rsidR="00F44B7B" w:rsidRDefault="00F44B7B" w:rsidP="00F44B7B">
            <w:pPr>
              <w:keepNext/>
              <w:keepLines/>
              <w:spacing w:after="0"/>
              <w:rPr>
                <w:ins w:id="17100" w:author="28.541_CR0286R1_(Rel-16)_eNRM" w:date="2020-06-26T17:53:00Z"/>
                <w:rFonts w:ascii="Courier New" w:hAnsi="Courier New" w:cs="Courier New"/>
                <w:lang w:eastAsia="zh-CN"/>
              </w:rPr>
            </w:pPr>
            <w:ins w:id="17101" w:author="28.541_CR0286R1_(Rel-16)_eNRM" w:date="2020-06-26T17:54:00Z">
              <w:r>
                <w:rPr>
                  <w:rFonts w:ascii="Courier New" w:hAnsi="Courier New"/>
                </w:rPr>
                <w:t>fiveQIValue</w:t>
              </w:r>
            </w:ins>
          </w:p>
        </w:tc>
        <w:tc>
          <w:tcPr>
            <w:tcW w:w="2860" w:type="pct"/>
            <w:gridSpan w:val="3"/>
            <w:tcBorders>
              <w:top w:val="single" w:sz="4" w:space="0" w:color="auto"/>
              <w:left w:val="single" w:sz="4" w:space="0" w:color="auto"/>
              <w:bottom w:val="single" w:sz="4" w:space="0" w:color="auto"/>
              <w:right w:val="single" w:sz="4" w:space="0" w:color="auto"/>
            </w:tcBorders>
          </w:tcPr>
          <w:p w:rsidR="00F44B7B" w:rsidRDefault="00F44B7B" w:rsidP="00F44B7B">
            <w:pPr>
              <w:widowControl w:val="0"/>
              <w:tabs>
                <w:tab w:val="decimal" w:pos="0"/>
              </w:tabs>
              <w:spacing w:after="0" w:line="0" w:lineRule="atLeast"/>
              <w:rPr>
                <w:ins w:id="17102" w:author="28.541_CR0286R1_(Rel-16)_eNRM" w:date="2020-06-26T17:54:00Z"/>
                <w:rFonts w:ascii="Arial" w:hAnsi="Arial" w:cs="Arial"/>
                <w:sz w:val="18"/>
                <w:szCs w:val="18"/>
                <w:lang w:eastAsia="zh-CN"/>
              </w:rPr>
            </w:pPr>
            <w:ins w:id="17103" w:author="28.541_CR0286R1_(Rel-16)_eNRM" w:date="2020-06-26T17:54:00Z">
              <w:r>
                <w:rPr>
                  <w:rFonts w:ascii="Arial" w:hAnsi="Arial" w:cs="Arial"/>
                  <w:sz w:val="18"/>
                  <w:szCs w:val="18"/>
                  <w:lang w:eastAsia="zh-CN"/>
                </w:rPr>
                <w:t>It identifies the 5QI value.</w:t>
              </w:r>
            </w:ins>
          </w:p>
          <w:p w:rsidR="00F44B7B" w:rsidRPr="00B34D1F" w:rsidRDefault="00F44B7B" w:rsidP="00F44B7B">
            <w:pPr>
              <w:widowControl w:val="0"/>
              <w:tabs>
                <w:tab w:val="decimal" w:pos="0"/>
              </w:tabs>
              <w:spacing w:after="0" w:line="0" w:lineRule="atLeast"/>
              <w:rPr>
                <w:ins w:id="17104" w:author="28.541_CR0286R1_(Rel-16)_eNRM" w:date="2020-06-26T17:54:00Z"/>
                <w:rFonts w:ascii="Arial" w:hAnsi="Arial" w:cs="Arial"/>
                <w:sz w:val="18"/>
                <w:szCs w:val="18"/>
                <w:lang w:eastAsia="zh-CN"/>
              </w:rPr>
            </w:pPr>
          </w:p>
          <w:p w:rsidR="00F44B7B" w:rsidRDefault="00F44B7B" w:rsidP="00F44B7B">
            <w:pPr>
              <w:widowControl w:val="0"/>
              <w:tabs>
                <w:tab w:val="decimal" w:pos="0"/>
              </w:tabs>
              <w:spacing w:after="0" w:line="0" w:lineRule="atLeast"/>
              <w:rPr>
                <w:ins w:id="17105" w:author="28.541_CR0286R1_(Rel-16)_eNRM" w:date="2020-06-26T17:53:00Z"/>
                <w:rFonts w:ascii="Arial" w:hAnsi="Arial" w:cs="Arial"/>
                <w:sz w:val="18"/>
                <w:szCs w:val="18"/>
                <w:lang w:eastAsia="zh-CN"/>
              </w:rPr>
            </w:pPr>
            <w:ins w:id="17106" w:author="28.541_CR0286R1_(Rel-16)_eNRM" w:date="2020-06-26T17:54:00Z">
              <w:r w:rsidRPr="00B34D1F">
                <w:rPr>
                  <w:rFonts w:cs="Arial"/>
                  <w:sz w:val="18"/>
                  <w:szCs w:val="18"/>
                </w:rPr>
                <w:t xml:space="preserve">allowedValues: </w:t>
              </w:r>
              <w:r>
                <w:rPr>
                  <w:rFonts w:cs="Arial"/>
                  <w:sz w:val="18"/>
                  <w:szCs w:val="18"/>
                </w:rPr>
                <w:t>0 - 255</w:t>
              </w:r>
            </w:ins>
          </w:p>
        </w:tc>
        <w:tc>
          <w:tcPr>
            <w:tcW w:w="981" w:type="pct"/>
            <w:gridSpan w:val="3"/>
            <w:tcBorders>
              <w:top w:val="single" w:sz="4" w:space="0" w:color="auto"/>
              <w:left w:val="single" w:sz="4" w:space="0" w:color="auto"/>
              <w:bottom w:val="single" w:sz="4" w:space="0" w:color="auto"/>
              <w:right w:val="single" w:sz="4" w:space="0" w:color="auto"/>
            </w:tcBorders>
          </w:tcPr>
          <w:p w:rsidR="00F44B7B" w:rsidRPr="00470179" w:rsidRDefault="00F44B7B" w:rsidP="00F44B7B">
            <w:pPr>
              <w:spacing w:after="0"/>
              <w:rPr>
                <w:ins w:id="17107" w:author="28.541_CR0286R1_(Rel-16)_eNRM" w:date="2020-06-26T17:54:00Z"/>
                <w:rFonts w:ascii="Arial" w:hAnsi="Arial" w:cs="Arial"/>
                <w:sz w:val="18"/>
                <w:szCs w:val="18"/>
              </w:rPr>
            </w:pPr>
            <w:ins w:id="17108" w:author="28.541_CR0286R1_(Rel-16)_eNRM" w:date="2020-06-26T17:54:00Z">
              <w:r w:rsidRPr="00470179">
                <w:rPr>
                  <w:rFonts w:ascii="Arial" w:hAnsi="Arial" w:cs="Arial"/>
                  <w:sz w:val="18"/>
                  <w:szCs w:val="18"/>
                </w:rPr>
                <w:t xml:space="preserve">type: </w:t>
              </w:r>
              <w:r>
                <w:rPr>
                  <w:rFonts w:ascii="Arial" w:hAnsi="Arial" w:cs="Arial"/>
                  <w:sz w:val="18"/>
                  <w:szCs w:val="18"/>
                </w:rPr>
                <w:t>Integer</w:t>
              </w:r>
            </w:ins>
          </w:p>
          <w:p w:rsidR="00F44B7B" w:rsidRPr="00470179" w:rsidRDefault="00F44B7B" w:rsidP="00F44B7B">
            <w:pPr>
              <w:spacing w:after="0"/>
              <w:rPr>
                <w:ins w:id="17109" w:author="28.541_CR0286R1_(Rel-16)_eNRM" w:date="2020-06-26T17:54:00Z"/>
                <w:rFonts w:ascii="Arial" w:hAnsi="Arial" w:cs="Arial"/>
                <w:sz w:val="18"/>
                <w:szCs w:val="18"/>
              </w:rPr>
            </w:pPr>
            <w:ins w:id="17110" w:author="28.541_CR0286R1_(Rel-16)_eNRM" w:date="2020-06-26T17:54:00Z">
              <w:r w:rsidRPr="00470179">
                <w:rPr>
                  <w:rFonts w:ascii="Arial" w:hAnsi="Arial" w:cs="Arial"/>
                  <w:sz w:val="18"/>
                  <w:szCs w:val="18"/>
                </w:rPr>
                <w:t>multiplicity: 1</w:t>
              </w:r>
            </w:ins>
          </w:p>
          <w:p w:rsidR="00F44B7B" w:rsidRPr="00470179" w:rsidRDefault="00F44B7B" w:rsidP="00F44B7B">
            <w:pPr>
              <w:spacing w:after="0"/>
              <w:rPr>
                <w:ins w:id="17111" w:author="28.541_CR0286R1_(Rel-16)_eNRM" w:date="2020-06-26T17:54:00Z"/>
                <w:rFonts w:ascii="Arial" w:hAnsi="Arial" w:cs="Arial"/>
                <w:sz w:val="18"/>
                <w:szCs w:val="18"/>
              </w:rPr>
            </w:pPr>
            <w:ins w:id="17112" w:author="28.541_CR0286R1_(Rel-16)_eNRM" w:date="2020-06-26T17:54:00Z">
              <w:r w:rsidRPr="00470179">
                <w:rPr>
                  <w:rFonts w:ascii="Arial" w:hAnsi="Arial" w:cs="Arial"/>
                  <w:sz w:val="18"/>
                  <w:szCs w:val="18"/>
                </w:rPr>
                <w:t>isOrdered: N/A</w:t>
              </w:r>
            </w:ins>
          </w:p>
          <w:p w:rsidR="00F44B7B" w:rsidRPr="00470179" w:rsidRDefault="00F44B7B" w:rsidP="00F44B7B">
            <w:pPr>
              <w:spacing w:after="0"/>
              <w:rPr>
                <w:ins w:id="17113" w:author="28.541_CR0286R1_(Rel-16)_eNRM" w:date="2020-06-26T17:54:00Z"/>
                <w:rFonts w:ascii="Arial" w:hAnsi="Arial" w:cs="Arial"/>
                <w:sz w:val="18"/>
                <w:szCs w:val="18"/>
              </w:rPr>
            </w:pPr>
            <w:ins w:id="17114" w:author="28.541_CR0286R1_(Rel-16)_eNRM" w:date="2020-06-26T17:54:00Z">
              <w:r w:rsidRPr="00470179">
                <w:rPr>
                  <w:rFonts w:ascii="Arial" w:hAnsi="Arial" w:cs="Arial"/>
                  <w:sz w:val="18"/>
                  <w:szCs w:val="18"/>
                </w:rPr>
                <w:t xml:space="preserve">isUnique: </w:t>
              </w:r>
              <w:r>
                <w:rPr>
                  <w:rFonts w:ascii="Arial" w:hAnsi="Arial" w:cs="Arial"/>
                  <w:sz w:val="18"/>
                  <w:szCs w:val="18"/>
                </w:rPr>
                <w:t>Yes</w:t>
              </w:r>
            </w:ins>
          </w:p>
          <w:p w:rsidR="00F44B7B" w:rsidRPr="00470179" w:rsidRDefault="00F44B7B" w:rsidP="00F44B7B">
            <w:pPr>
              <w:spacing w:after="0"/>
              <w:rPr>
                <w:ins w:id="17115" w:author="28.541_CR0286R1_(Rel-16)_eNRM" w:date="2020-06-26T17:54:00Z"/>
                <w:rFonts w:ascii="Arial" w:hAnsi="Arial" w:cs="Arial"/>
                <w:sz w:val="18"/>
                <w:szCs w:val="18"/>
              </w:rPr>
            </w:pPr>
            <w:ins w:id="17116" w:author="28.541_CR0286R1_(Rel-16)_eNRM" w:date="2020-06-26T17:54:00Z">
              <w:r w:rsidRPr="00470179">
                <w:rPr>
                  <w:rFonts w:ascii="Arial" w:hAnsi="Arial" w:cs="Arial"/>
                  <w:sz w:val="18"/>
                  <w:szCs w:val="18"/>
                </w:rPr>
                <w:t>defaultValue: None</w:t>
              </w:r>
            </w:ins>
          </w:p>
          <w:p w:rsidR="00F44B7B" w:rsidRPr="00B34D1F" w:rsidRDefault="00F44B7B" w:rsidP="00F44B7B">
            <w:pPr>
              <w:spacing w:after="0"/>
              <w:rPr>
                <w:ins w:id="17117" w:author="28.541_CR0286R1_(Rel-16)_eNRM" w:date="2020-06-26T17:53:00Z"/>
                <w:rFonts w:ascii="Arial" w:hAnsi="Arial" w:cs="Arial"/>
                <w:sz w:val="18"/>
                <w:szCs w:val="18"/>
              </w:rPr>
            </w:pPr>
            <w:ins w:id="17118" w:author="28.541_CR0286R1_(Rel-16)_eNRM" w:date="2020-06-26T17:54:00Z">
              <w:r w:rsidRPr="00470179">
                <w:rPr>
                  <w:rFonts w:ascii="Arial" w:hAnsi="Arial" w:cs="Arial"/>
                  <w:sz w:val="18"/>
                  <w:szCs w:val="18"/>
                </w:rPr>
                <w:t>isNullable: False</w:t>
              </w:r>
            </w:ins>
          </w:p>
        </w:tc>
      </w:tr>
      <w:tr w:rsidR="00F44B7B" w:rsidRPr="00470179" w:rsidTr="00583841">
        <w:trPr>
          <w:gridBefore w:val="1"/>
          <w:gridAfter w:val="1"/>
          <w:wBefore w:w="58" w:type="pct"/>
          <w:wAfter w:w="46" w:type="pct"/>
          <w:cantSplit/>
          <w:tblHeader/>
          <w:jc w:val="center"/>
          <w:ins w:id="17119" w:author="28.541_CR0286R1_(Rel-16)_eNRM" w:date="2020-06-26T17:53:00Z"/>
        </w:trPr>
        <w:tc>
          <w:tcPr>
            <w:tcW w:w="1055" w:type="pct"/>
            <w:gridSpan w:val="3"/>
            <w:tcBorders>
              <w:top w:val="single" w:sz="4" w:space="0" w:color="auto"/>
              <w:left w:val="single" w:sz="4" w:space="0" w:color="auto"/>
              <w:bottom w:val="single" w:sz="4" w:space="0" w:color="auto"/>
              <w:right w:val="single" w:sz="4" w:space="0" w:color="auto"/>
            </w:tcBorders>
          </w:tcPr>
          <w:p w:rsidR="00F44B7B" w:rsidRDefault="00F44B7B" w:rsidP="00F44B7B">
            <w:pPr>
              <w:keepNext/>
              <w:keepLines/>
              <w:spacing w:after="0"/>
              <w:rPr>
                <w:ins w:id="17120" w:author="28.541_CR0286R1_(Rel-16)_eNRM" w:date="2020-06-26T17:53:00Z"/>
                <w:rFonts w:ascii="Courier New" w:hAnsi="Courier New" w:cs="Courier New"/>
                <w:lang w:eastAsia="zh-CN"/>
              </w:rPr>
            </w:pPr>
            <w:ins w:id="17121" w:author="28.541_CR0286R1_(Rel-16)_eNRM" w:date="2020-06-26T17:54:00Z">
              <w:r w:rsidRPr="00094A70">
                <w:rPr>
                  <w:rFonts w:ascii="Courier New" w:hAnsi="Courier New"/>
                </w:rPr>
                <w:lastRenderedPageBreak/>
                <w:t>resourceType</w:t>
              </w:r>
            </w:ins>
          </w:p>
        </w:tc>
        <w:tc>
          <w:tcPr>
            <w:tcW w:w="2860" w:type="pct"/>
            <w:gridSpan w:val="3"/>
            <w:tcBorders>
              <w:top w:val="single" w:sz="4" w:space="0" w:color="auto"/>
              <w:left w:val="single" w:sz="4" w:space="0" w:color="auto"/>
              <w:bottom w:val="single" w:sz="4" w:space="0" w:color="auto"/>
              <w:right w:val="single" w:sz="4" w:space="0" w:color="auto"/>
            </w:tcBorders>
          </w:tcPr>
          <w:p w:rsidR="00F44B7B" w:rsidRDefault="00F44B7B" w:rsidP="00F44B7B">
            <w:pPr>
              <w:pStyle w:val="a"/>
              <w:rPr>
                <w:ins w:id="17122" w:author="28.541_CR0286R1_(Rel-16)_eNRM" w:date="2020-06-26T17:54:00Z"/>
                <w:rFonts w:cs="Arial"/>
                <w:sz w:val="18"/>
                <w:szCs w:val="18"/>
              </w:rPr>
            </w:pPr>
            <w:ins w:id="17123" w:author="28.541_CR0286R1_(Rel-16)_eNRM" w:date="2020-06-26T17:54:00Z">
              <w:r>
                <w:rPr>
                  <w:rFonts w:cs="Arial"/>
                  <w:sz w:val="18"/>
                  <w:szCs w:val="18"/>
                </w:rPr>
                <w:t xml:space="preserve">It indicates the Resource Type of a 5QI, as </w:t>
              </w:r>
              <w:r w:rsidRPr="003053F8">
                <w:rPr>
                  <w:rFonts w:cs="Arial"/>
                  <w:sz w:val="18"/>
                  <w:szCs w:val="18"/>
                </w:rPr>
                <w:t>specified in TS 23.501 [</w:t>
              </w:r>
              <w:r>
                <w:rPr>
                  <w:rFonts w:cs="Arial"/>
                  <w:sz w:val="18"/>
                  <w:szCs w:val="18"/>
                </w:rPr>
                <w:t>2</w:t>
              </w:r>
              <w:r w:rsidRPr="003053F8">
                <w:rPr>
                  <w:rFonts w:cs="Arial"/>
                  <w:sz w:val="18"/>
                  <w:szCs w:val="18"/>
                </w:rPr>
                <w:t>].</w:t>
              </w:r>
            </w:ins>
          </w:p>
          <w:p w:rsidR="00F44B7B" w:rsidRPr="00B34D1F" w:rsidRDefault="00F44B7B" w:rsidP="00F44B7B">
            <w:pPr>
              <w:pStyle w:val="a"/>
              <w:rPr>
                <w:ins w:id="17124" w:author="28.541_CR0286R1_(Rel-16)_eNRM" w:date="2020-06-26T17:54:00Z"/>
                <w:rFonts w:cs="Arial"/>
                <w:sz w:val="18"/>
                <w:szCs w:val="18"/>
              </w:rPr>
            </w:pPr>
          </w:p>
          <w:p w:rsidR="00F44B7B" w:rsidRDefault="00F44B7B" w:rsidP="00F44B7B">
            <w:pPr>
              <w:widowControl w:val="0"/>
              <w:tabs>
                <w:tab w:val="decimal" w:pos="0"/>
              </w:tabs>
              <w:spacing w:after="0" w:line="0" w:lineRule="atLeast"/>
              <w:rPr>
                <w:ins w:id="17125" w:author="28.541_CR0286R1_(Rel-16)_eNRM" w:date="2020-06-26T17:53:00Z"/>
                <w:rFonts w:ascii="Arial" w:hAnsi="Arial" w:cs="Arial"/>
                <w:sz w:val="18"/>
                <w:szCs w:val="18"/>
                <w:lang w:eastAsia="zh-CN"/>
              </w:rPr>
            </w:pPr>
            <w:ins w:id="17126" w:author="28.541_CR0286R1_(Rel-16)_eNRM" w:date="2020-06-26T17:54:00Z">
              <w:r w:rsidRPr="00B34D1F">
                <w:rPr>
                  <w:rFonts w:cs="Arial"/>
                  <w:sz w:val="18"/>
                  <w:szCs w:val="18"/>
                </w:rPr>
                <w:t>allowedValues: “</w:t>
              </w:r>
              <w:r w:rsidRPr="003053F8">
                <w:rPr>
                  <w:rFonts w:cs="Arial"/>
                  <w:sz w:val="18"/>
                  <w:szCs w:val="18"/>
                </w:rPr>
                <w:t>GBR</w:t>
              </w:r>
              <w:r w:rsidRPr="00B34D1F">
                <w:rPr>
                  <w:rFonts w:cs="Arial"/>
                  <w:sz w:val="18"/>
                  <w:szCs w:val="18"/>
                </w:rPr>
                <w:t>”, “</w:t>
              </w:r>
              <w:r>
                <w:rPr>
                  <w:rFonts w:cs="Arial"/>
                  <w:sz w:val="18"/>
                  <w:szCs w:val="18"/>
                </w:rPr>
                <w:t>Non-GBR</w:t>
              </w:r>
              <w:r w:rsidRPr="00B34D1F">
                <w:rPr>
                  <w:rFonts w:cs="Arial"/>
                  <w:sz w:val="18"/>
                  <w:szCs w:val="18"/>
                </w:rPr>
                <w:t>”</w:t>
              </w:r>
            </w:ins>
          </w:p>
        </w:tc>
        <w:tc>
          <w:tcPr>
            <w:tcW w:w="981" w:type="pct"/>
            <w:gridSpan w:val="3"/>
            <w:tcBorders>
              <w:top w:val="single" w:sz="4" w:space="0" w:color="auto"/>
              <w:left w:val="single" w:sz="4" w:space="0" w:color="auto"/>
              <w:bottom w:val="single" w:sz="4" w:space="0" w:color="auto"/>
              <w:right w:val="single" w:sz="4" w:space="0" w:color="auto"/>
            </w:tcBorders>
          </w:tcPr>
          <w:p w:rsidR="00F44B7B" w:rsidRPr="00470179" w:rsidRDefault="00F44B7B" w:rsidP="00F44B7B">
            <w:pPr>
              <w:spacing w:after="0"/>
              <w:rPr>
                <w:ins w:id="17127" w:author="28.541_CR0286R1_(Rel-16)_eNRM" w:date="2020-06-26T17:54:00Z"/>
                <w:rFonts w:ascii="Arial" w:hAnsi="Arial" w:cs="Arial"/>
                <w:sz w:val="18"/>
                <w:szCs w:val="18"/>
              </w:rPr>
            </w:pPr>
            <w:ins w:id="17128" w:author="28.541_CR0286R1_(Rel-16)_eNRM" w:date="2020-06-26T17:54:00Z">
              <w:r w:rsidRPr="00470179">
                <w:rPr>
                  <w:rFonts w:ascii="Arial" w:hAnsi="Arial" w:cs="Arial"/>
                  <w:sz w:val="18"/>
                  <w:szCs w:val="18"/>
                </w:rPr>
                <w:t xml:space="preserve">type: </w:t>
              </w:r>
              <w:r w:rsidRPr="00B34D1F">
                <w:rPr>
                  <w:rFonts w:ascii="Arial" w:hAnsi="Arial" w:cs="Arial"/>
                  <w:sz w:val="18"/>
                  <w:szCs w:val="18"/>
                </w:rPr>
                <w:t>ENUM</w:t>
              </w:r>
            </w:ins>
          </w:p>
          <w:p w:rsidR="00F44B7B" w:rsidRPr="00470179" w:rsidRDefault="00F44B7B" w:rsidP="00F44B7B">
            <w:pPr>
              <w:spacing w:after="0"/>
              <w:rPr>
                <w:ins w:id="17129" w:author="28.541_CR0286R1_(Rel-16)_eNRM" w:date="2020-06-26T17:54:00Z"/>
                <w:rFonts w:ascii="Arial" w:hAnsi="Arial" w:cs="Arial"/>
                <w:sz w:val="18"/>
                <w:szCs w:val="18"/>
              </w:rPr>
            </w:pPr>
            <w:ins w:id="17130" w:author="28.541_CR0286R1_(Rel-16)_eNRM" w:date="2020-06-26T17:54:00Z">
              <w:r w:rsidRPr="00470179">
                <w:rPr>
                  <w:rFonts w:ascii="Arial" w:hAnsi="Arial" w:cs="Arial"/>
                  <w:sz w:val="18"/>
                  <w:szCs w:val="18"/>
                </w:rPr>
                <w:t>multiplicity: 1</w:t>
              </w:r>
            </w:ins>
          </w:p>
          <w:p w:rsidR="00F44B7B" w:rsidRPr="00470179" w:rsidRDefault="00F44B7B" w:rsidP="00F44B7B">
            <w:pPr>
              <w:spacing w:after="0"/>
              <w:rPr>
                <w:ins w:id="17131" w:author="28.541_CR0286R1_(Rel-16)_eNRM" w:date="2020-06-26T17:54:00Z"/>
                <w:rFonts w:ascii="Arial" w:hAnsi="Arial" w:cs="Arial"/>
                <w:sz w:val="18"/>
                <w:szCs w:val="18"/>
              </w:rPr>
            </w:pPr>
            <w:ins w:id="17132" w:author="28.541_CR0286R1_(Rel-16)_eNRM" w:date="2020-06-26T17:54:00Z">
              <w:r w:rsidRPr="00470179">
                <w:rPr>
                  <w:rFonts w:ascii="Arial" w:hAnsi="Arial" w:cs="Arial"/>
                  <w:sz w:val="18"/>
                  <w:szCs w:val="18"/>
                </w:rPr>
                <w:t>isOrdered: N/A</w:t>
              </w:r>
            </w:ins>
          </w:p>
          <w:p w:rsidR="00F44B7B" w:rsidRPr="00470179" w:rsidRDefault="00F44B7B" w:rsidP="00F44B7B">
            <w:pPr>
              <w:spacing w:after="0"/>
              <w:rPr>
                <w:ins w:id="17133" w:author="28.541_CR0286R1_(Rel-16)_eNRM" w:date="2020-06-26T17:54:00Z"/>
                <w:rFonts w:ascii="Arial" w:hAnsi="Arial" w:cs="Arial"/>
                <w:sz w:val="18"/>
                <w:szCs w:val="18"/>
              </w:rPr>
            </w:pPr>
            <w:ins w:id="17134" w:author="28.541_CR0286R1_(Rel-16)_eNRM" w:date="2020-06-26T17:54:00Z">
              <w:r w:rsidRPr="00470179">
                <w:rPr>
                  <w:rFonts w:ascii="Arial" w:hAnsi="Arial" w:cs="Arial"/>
                  <w:sz w:val="18"/>
                  <w:szCs w:val="18"/>
                </w:rPr>
                <w:t>isUnique: False</w:t>
              </w:r>
            </w:ins>
          </w:p>
          <w:p w:rsidR="00F44B7B" w:rsidRPr="00470179" w:rsidRDefault="00F44B7B" w:rsidP="00F44B7B">
            <w:pPr>
              <w:spacing w:after="0"/>
              <w:rPr>
                <w:ins w:id="17135" w:author="28.541_CR0286R1_(Rel-16)_eNRM" w:date="2020-06-26T17:54:00Z"/>
                <w:rFonts w:ascii="Arial" w:hAnsi="Arial" w:cs="Arial"/>
                <w:sz w:val="18"/>
                <w:szCs w:val="18"/>
              </w:rPr>
            </w:pPr>
            <w:ins w:id="17136" w:author="28.541_CR0286R1_(Rel-16)_eNRM" w:date="2020-06-26T17:54:00Z">
              <w:r w:rsidRPr="00470179">
                <w:rPr>
                  <w:rFonts w:ascii="Arial" w:hAnsi="Arial" w:cs="Arial"/>
                  <w:sz w:val="18"/>
                  <w:szCs w:val="18"/>
                </w:rPr>
                <w:t>defaultValue: None</w:t>
              </w:r>
            </w:ins>
          </w:p>
          <w:p w:rsidR="00F44B7B" w:rsidRPr="00B34D1F" w:rsidRDefault="00F44B7B" w:rsidP="00F44B7B">
            <w:pPr>
              <w:spacing w:after="0"/>
              <w:rPr>
                <w:ins w:id="17137" w:author="28.541_CR0286R1_(Rel-16)_eNRM" w:date="2020-06-26T17:53:00Z"/>
                <w:rFonts w:ascii="Arial" w:hAnsi="Arial" w:cs="Arial"/>
                <w:sz w:val="18"/>
                <w:szCs w:val="18"/>
              </w:rPr>
            </w:pPr>
            <w:ins w:id="17138" w:author="28.541_CR0286R1_(Rel-16)_eNRM" w:date="2020-06-26T17:54:00Z">
              <w:r w:rsidRPr="00470179">
                <w:rPr>
                  <w:rFonts w:ascii="Arial" w:hAnsi="Arial" w:cs="Arial"/>
                  <w:sz w:val="18"/>
                  <w:szCs w:val="18"/>
                </w:rPr>
                <w:t>isNullable: False</w:t>
              </w:r>
            </w:ins>
          </w:p>
        </w:tc>
      </w:tr>
      <w:tr w:rsidR="00F44B7B" w:rsidRPr="00470179" w:rsidTr="00583841">
        <w:trPr>
          <w:gridBefore w:val="1"/>
          <w:gridAfter w:val="1"/>
          <w:wBefore w:w="58" w:type="pct"/>
          <w:wAfter w:w="46" w:type="pct"/>
          <w:cantSplit/>
          <w:tblHeader/>
          <w:jc w:val="center"/>
          <w:ins w:id="17139" w:author="28.541_CR0286R1_(Rel-16)_eNRM" w:date="2020-06-26T17:54:00Z"/>
        </w:trPr>
        <w:tc>
          <w:tcPr>
            <w:tcW w:w="1055" w:type="pct"/>
            <w:gridSpan w:val="3"/>
            <w:tcBorders>
              <w:top w:val="single" w:sz="4" w:space="0" w:color="auto"/>
              <w:left w:val="single" w:sz="4" w:space="0" w:color="auto"/>
              <w:bottom w:val="single" w:sz="4" w:space="0" w:color="auto"/>
              <w:right w:val="single" w:sz="4" w:space="0" w:color="auto"/>
            </w:tcBorders>
          </w:tcPr>
          <w:p w:rsidR="00F44B7B" w:rsidRDefault="00F44B7B" w:rsidP="00F44B7B">
            <w:pPr>
              <w:keepNext/>
              <w:keepLines/>
              <w:spacing w:after="0"/>
              <w:rPr>
                <w:ins w:id="17140" w:author="28.541_CR0286R1_(Rel-16)_eNRM" w:date="2020-06-26T17:54:00Z"/>
                <w:rFonts w:ascii="Courier New" w:hAnsi="Courier New" w:cs="Courier New"/>
                <w:lang w:eastAsia="zh-CN"/>
              </w:rPr>
            </w:pPr>
            <w:ins w:id="17141" w:author="28.541_CR0286R1_(Rel-16)_eNRM" w:date="2020-06-26T17:54:00Z">
              <w:r w:rsidRPr="00094A70">
                <w:rPr>
                  <w:rFonts w:ascii="Courier New" w:hAnsi="Courier New"/>
                </w:rPr>
                <w:t>priorityLevel</w:t>
              </w:r>
            </w:ins>
          </w:p>
        </w:tc>
        <w:tc>
          <w:tcPr>
            <w:tcW w:w="2860" w:type="pct"/>
            <w:gridSpan w:val="3"/>
            <w:tcBorders>
              <w:top w:val="single" w:sz="4" w:space="0" w:color="auto"/>
              <w:left w:val="single" w:sz="4" w:space="0" w:color="auto"/>
              <w:bottom w:val="single" w:sz="4" w:space="0" w:color="auto"/>
              <w:right w:val="single" w:sz="4" w:space="0" w:color="auto"/>
            </w:tcBorders>
          </w:tcPr>
          <w:p w:rsidR="00F44B7B" w:rsidRDefault="00F44B7B" w:rsidP="00F44B7B">
            <w:pPr>
              <w:widowControl w:val="0"/>
              <w:tabs>
                <w:tab w:val="decimal" w:pos="0"/>
              </w:tabs>
              <w:spacing w:after="0" w:line="0" w:lineRule="atLeast"/>
              <w:rPr>
                <w:ins w:id="17142" w:author="28.541_CR0286R1_(Rel-16)_eNRM" w:date="2020-06-26T17:54:00Z"/>
                <w:rFonts w:ascii="Arial" w:hAnsi="Arial" w:cs="Arial"/>
                <w:sz w:val="18"/>
                <w:szCs w:val="18"/>
                <w:lang w:eastAsia="zh-CN"/>
              </w:rPr>
            </w:pPr>
            <w:ins w:id="17143" w:author="28.541_CR0286R1_(Rel-16)_eNRM" w:date="2020-06-26T17:54:00Z">
              <w:r>
                <w:rPr>
                  <w:rFonts w:ascii="Arial" w:hAnsi="Arial" w:cs="Arial"/>
                  <w:sz w:val="18"/>
                  <w:szCs w:val="18"/>
                  <w:lang w:eastAsia="zh-CN"/>
                </w:rPr>
                <w:t>It indicates the P</w:t>
              </w:r>
              <w:r w:rsidRPr="003053F8">
                <w:rPr>
                  <w:rFonts w:ascii="Arial" w:hAnsi="Arial" w:cs="Arial"/>
                  <w:sz w:val="18"/>
                  <w:szCs w:val="18"/>
                  <w:lang w:eastAsia="zh-CN"/>
                </w:rPr>
                <w:t xml:space="preserve">riority </w:t>
              </w:r>
              <w:r>
                <w:rPr>
                  <w:rFonts w:ascii="Arial" w:hAnsi="Arial" w:cs="Arial"/>
                  <w:sz w:val="18"/>
                  <w:szCs w:val="18"/>
                  <w:lang w:eastAsia="zh-CN"/>
                </w:rPr>
                <w:t>L</w:t>
              </w:r>
              <w:r w:rsidRPr="003053F8">
                <w:rPr>
                  <w:rFonts w:ascii="Arial" w:hAnsi="Arial" w:cs="Arial"/>
                  <w:sz w:val="18"/>
                  <w:szCs w:val="18"/>
                  <w:lang w:eastAsia="zh-CN"/>
                </w:rPr>
                <w:t>evel</w:t>
              </w:r>
              <w:r>
                <w:rPr>
                  <w:rFonts w:ascii="Arial" w:hAnsi="Arial" w:cs="Arial"/>
                  <w:sz w:val="18"/>
                  <w:szCs w:val="18"/>
                  <w:lang w:eastAsia="zh-CN"/>
                </w:rPr>
                <w:t xml:space="preserve"> of a 5QI, as </w:t>
              </w:r>
              <w:r w:rsidRPr="003053F8">
                <w:rPr>
                  <w:rFonts w:ascii="Arial" w:hAnsi="Arial" w:cs="Arial"/>
                  <w:sz w:val="18"/>
                  <w:szCs w:val="18"/>
                  <w:lang w:eastAsia="zh-CN"/>
                </w:rPr>
                <w:t>specified in TS 23.501 [</w:t>
              </w:r>
              <w:r>
                <w:rPr>
                  <w:rFonts w:ascii="Arial" w:hAnsi="Arial" w:cs="Arial"/>
                  <w:sz w:val="18"/>
                  <w:szCs w:val="18"/>
                  <w:lang w:eastAsia="zh-CN"/>
                </w:rPr>
                <w:t>2</w:t>
              </w:r>
              <w:r w:rsidRPr="003053F8">
                <w:rPr>
                  <w:rFonts w:ascii="Arial" w:hAnsi="Arial" w:cs="Arial"/>
                  <w:sz w:val="18"/>
                  <w:szCs w:val="18"/>
                  <w:lang w:eastAsia="zh-CN"/>
                </w:rPr>
                <w:t>].</w:t>
              </w:r>
            </w:ins>
          </w:p>
          <w:p w:rsidR="00F44B7B" w:rsidRPr="00B34D1F" w:rsidRDefault="00F44B7B" w:rsidP="00F44B7B">
            <w:pPr>
              <w:widowControl w:val="0"/>
              <w:tabs>
                <w:tab w:val="decimal" w:pos="0"/>
              </w:tabs>
              <w:spacing w:after="0" w:line="0" w:lineRule="atLeast"/>
              <w:rPr>
                <w:ins w:id="17144" w:author="28.541_CR0286R1_(Rel-16)_eNRM" w:date="2020-06-26T17:54:00Z"/>
                <w:rFonts w:ascii="Arial" w:hAnsi="Arial" w:cs="Arial"/>
                <w:sz w:val="18"/>
                <w:szCs w:val="18"/>
                <w:lang w:eastAsia="zh-CN"/>
              </w:rPr>
            </w:pPr>
          </w:p>
          <w:p w:rsidR="00F44B7B" w:rsidRDefault="00F44B7B" w:rsidP="00F44B7B">
            <w:pPr>
              <w:widowControl w:val="0"/>
              <w:tabs>
                <w:tab w:val="decimal" w:pos="0"/>
              </w:tabs>
              <w:spacing w:after="0" w:line="0" w:lineRule="atLeast"/>
              <w:rPr>
                <w:ins w:id="17145" w:author="28.541_CR0286R1_(Rel-16)_eNRM" w:date="2020-06-26T17:54:00Z"/>
                <w:rFonts w:ascii="Arial" w:hAnsi="Arial" w:cs="Arial"/>
                <w:sz w:val="18"/>
                <w:szCs w:val="18"/>
                <w:lang w:eastAsia="zh-CN"/>
              </w:rPr>
            </w:pPr>
            <w:ins w:id="17146" w:author="28.541_CR0286R1_(Rel-16)_eNRM" w:date="2020-06-26T17:54:00Z">
              <w:r w:rsidRPr="00B34D1F">
                <w:rPr>
                  <w:rFonts w:ascii="Arial" w:hAnsi="Arial" w:cs="Arial"/>
                  <w:sz w:val="18"/>
                  <w:szCs w:val="18"/>
                  <w:lang w:eastAsia="zh-CN"/>
                </w:rPr>
                <w:t xml:space="preserve">allowedValues: </w:t>
              </w:r>
              <w:r w:rsidRPr="003053F8">
                <w:rPr>
                  <w:rFonts w:ascii="Arial" w:hAnsi="Arial" w:cs="Arial"/>
                  <w:sz w:val="18"/>
                  <w:szCs w:val="18"/>
                  <w:lang w:eastAsia="zh-CN"/>
                </w:rPr>
                <w:t>0 - 127</w:t>
              </w:r>
            </w:ins>
          </w:p>
        </w:tc>
        <w:tc>
          <w:tcPr>
            <w:tcW w:w="981" w:type="pct"/>
            <w:gridSpan w:val="3"/>
            <w:tcBorders>
              <w:top w:val="single" w:sz="4" w:space="0" w:color="auto"/>
              <w:left w:val="single" w:sz="4" w:space="0" w:color="auto"/>
              <w:bottom w:val="single" w:sz="4" w:space="0" w:color="auto"/>
              <w:right w:val="single" w:sz="4" w:space="0" w:color="auto"/>
            </w:tcBorders>
          </w:tcPr>
          <w:p w:rsidR="00F44B7B" w:rsidRPr="00470179" w:rsidRDefault="00F44B7B" w:rsidP="00F44B7B">
            <w:pPr>
              <w:spacing w:after="0"/>
              <w:rPr>
                <w:ins w:id="17147" w:author="28.541_CR0286R1_(Rel-16)_eNRM" w:date="2020-06-26T17:54:00Z"/>
                <w:rFonts w:ascii="Arial" w:hAnsi="Arial" w:cs="Arial"/>
                <w:sz w:val="18"/>
                <w:szCs w:val="18"/>
              </w:rPr>
            </w:pPr>
            <w:ins w:id="17148" w:author="28.541_CR0286R1_(Rel-16)_eNRM" w:date="2020-06-26T17:54:00Z">
              <w:r w:rsidRPr="00470179">
                <w:rPr>
                  <w:rFonts w:ascii="Arial" w:hAnsi="Arial" w:cs="Arial"/>
                  <w:sz w:val="18"/>
                  <w:szCs w:val="18"/>
                </w:rPr>
                <w:t xml:space="preserve">type: </w:t>
              </w:r>
              <w:r>
                <w:rPr>
                  <w:rFonts w:ascii="Arial" w:hAnsi="Arial" w:cs="Arial"/>
                  <w:sz w:val="18"/>
                  <w:szCs w:val="18"/>
                </w:rPr>
                <w:t>Integer</w:t>
              </w:r>
            </w:ins>
          </w:p>
          <w:p w:rsidR="00F44B7B" w:rsidRPr="00470179" w:rsidRDefault="00F44B7B" w:rsidP="00F44B7B">
            <w:pPr>
              <w:spacing w:after="0"/>
              <w:rPr>
                <w:ins w:id="17149" w:author="28.541_CR0286R1_(Rel-16)_eNRM" w:date="2020-06-26T17:54:00Z"/>
                <w:rFonts w:ascii="Arial" w:hAnsi="Arial" w:cs="Arial"/>
                <w:sz w:val="18"/>
                <w:szCs w:val="18"/>
              </w:rPr>
            </w:pPr>
            <w:ins w:id="17150" w:author="28.541_CR0286R1_(Rel-16)_eNRM" w:date="2020-06-26T17:54:00Z">
              <w:r w:rsidRPr="00470179">
                <w:rPr>
                  <w:rFonts w:ascii="Arial" w:hAnsi="Arial" w:cs="Arial"/>
                  <w:sz w:val="18"/>
                  <w:szCs w:val="18"/>
                </w:rPr>
                <w:t>multiplicity: 1</w:t>
              </w:r>
            </w:ins>
          </w:p>
          <w:p w:rsidR="00F44B7B" w:rsidRPr="00470179" w:rsidRDefault="00F44B7B" w:rsidP="00F44B7B">
            <w:pPr>
              <w:spacing w:after="0"/>
              <w:rPr>
                <w:ins w:id="17151" w:author="28.541_CR0286R1_(Rel-16)_eNRM" w:date="2020-06-26T17:54:00Z"/>
                <w:rFonts w:ascii="Arial" w:hAnsi="Arial" w:cs="Arial"/>
                <w:sz w:val="18"/>
                <w:szCs w:val="18"/>
              </w:rPr>
            </w:pPr>
            <w:ins w:id="17152" w:author="28.541_CR0286R1_(Rel-16)_eNRM" w:date="2020-06-26T17:54:00Z">
              <w:r w:rsidRPr="00470179">
                <w:rPr>
                  <w:rFonts w:ascii="Arial" w:hAnsi="Arial" w:cs="Arial"/>
                  <w:sz w:val="18"/>
                  <w:szCs w:val="18"/>
                </w:rPr>
                <w:t>isOrdered: N/A</w:t>
              </w:r>
            </w:ins>
          </w:p>
          <w:p w:rsidR="00F44B7B" w:rsidRPr="00470179" w:rsidRDefault="00F44B7B" w:rsidP="00F44B7B">
            <w:pPr>
              <w:spacing w:after="0"/>
              <w:rPr>
                <w:ins w:id="17153" w:author="28.541_CR0286R1_(Rel-16)_eNRM" w:date="2020-06-26T17:54:00Z"/>
                <w:rFonts w:ascii="Arial" w:hAnsi="Arial" w:cs="Arial"/>
                <w:sz w:val="18"/>
                <w:szCs w:val="18"/>
              </w:rPr>
            </w:pPr>
            <w:ins w:id="17154" w:author="28.541_CR0286R1_(Rel-16)_eNRM" w:date="2020-06-26T17:54:00Z">
              <w:r w:rsidRPr="00470179">
                <w:rPr>
                  <w:rFonts w:ascii="Arial" w:hAnsi="Arial" w:cs="Arial"/>
                  <w:sz w:val="18"/>
                  <w:szCs w:val="18"/>
                </w:rPr>
                <w:t>isUnique: False</w:t>
              </w:r>
            </w:ins>
          </w:p>
          <w:p w:rsidR="00F44B7B" w:rsidRPr="00470179" w:rsidRDefault="00F44B7B" w:rsidP="00F44B7B">
            <w:pPr>
              <w:spacing w:after="0"/>
              <w:rPr>
                <w:ins w:id="17155" w:author="28.541_CR0286R1_(Rel-16)_eNRM" w:date="2020-06-26T17:54:00Z"/>
                <w:rFonts w:ascii="Arial" w:hAnsi="Arial" w:cs="Arial"/>
                <w:sz w:val="18"/>
                <w:szCs w:val="18"/>
              </w:rPr>
            </w:pPr>
            <w:ins w:id="17156" w:author="28.541_CR0286R1_(Rel-16)_eNRM" w:date="2020-06-26T17:54:00Z">
              <w:r w:rsidRPr="00470179">
                <w:rPr>
                  <w:rFonts w:ascii="Arial" w:hAnsi="Arial" w:cs="Arial"/>
                  <w:sz w:val="18"/>
                  <w:szCs w:val="18"/>
                </w:rPr>
                <w:t>defaultValue: None</w:t>
              </w:r>
            </w:ins>
          </w:p>
          <w:p w:rsidR="00F44B7B" w:rsidRPr="00B34D1F" w:rsidRDefault="00F44B7B" w:rsidP="00F44B7B">
            <w:pPr>
              <w:spacing w:after="0"/>
              <w:rPr>
                <w:ins w:id="17157" w:author="28.541_CR0286R1_(Rel-16)_eNRM" w:date="2020-06-26T17:54:00Z"/>
                <w:rFonts w:ascii="Arial" w:hAnsi="Arial" w:cs="Arial"/>
                <w:sz w:val="18"/>
                <w:szCs w:val="18"/>
              </w:rPr>
            </w:pPr>
            <w:ins w:id="17158" w:author="28.541_CR0286R1_(Rel-16)_eNRM" w:date="2020-06-26T17:54:00Z">
              <w:r w:rsidRPr="00470179">
                <w:rPr>
                  <w:rFonts w:ascii="Arial" w:hAnsi="Arial" w:cs="Arial"/>
                  <w:sz w:val="18"/>
                  <w:szCs w:val="18"/>
                </w:rPr>
                <w:t>isNullable: False</w:t>
              </w:r>
            </w:ins>
          </w:p>
        </w:tc>
      </w:tr>
      <w:tr w:rsidR="00F44B7B" w:rsidRPr="00470179" w:rsidTr="00583841">
        <w:trPr>
          <w:gridBefore w:val="1"/>
          <w:gridAfter w:val="1"/>
          <w:wBefore w:w="58" w:type="pct"/>
          <w:wAfter w:w="46" w:type="pct"/>
          <w:cantSplit/>
          <w:tblHeader/>
          <w:jc w:val="center"/>
          <w:ins w:id="17159" w:author="28.541_CR0286R1_(Rel-16)_eNRM" w:date="2020-06-26T17:54:00Z"/>
        </w:trPr>
        <w:tc>
          <w:tcPr>
            <w:tcW w:w="1055" w:type="pct"/>
            <w:gridSpan w:val="3"/>
            <w:tcBorders>
              <w:top w:val="single" w:sz="4" w:space="0" w:color="auto"/>
              <w:left w:val="single" w:sz="4" w:space="0" w:color="auto"/>
              <w:bottom w:val="single" w:sz="4" w:space="0" w:color="auto"/>
              <w:right w:val="single" w:sz="4" w:space="0" w:color="auto"/>
            </w:tcBorders>
          </w:tcPr>
          <w:p w:rsidR="00F44B7B" w:rsidRDefault="00F44B7B" w:rsidP="00F44B7B">
            <w:pPr>
              <w:keepNext/>
              <w:keepLines/>
              <w:spacing w:after="0"/>
              <w:rPr>
                <w:ins w:id="17160" w:author="28.541_CR0286R1_(Rel-16)_eNRM" w:date="2020-06-26T17:54:00Z"/>
                <w:rFonts w:ascii="Courier New" w:hAnsi="Courier New" w:cs="Courier New"/>
                <w:lang w:eastAsia="zh-CN"/>
              </w:rPr>
            </w:pPr>
            <w:ins w:id="17161" w:author="28.541_CR0286R1_(Rel-16)_eNRM" w:date="2020-06-26T17:54:00Z">
              <w:r w:rsidRPr="00094A70">
                <w:rPr>
                  <w:rFonts w:ascii="Courier New" w:hAnsi="Courier New"/>
                </w:rPr>
                <w:t>packetDelayBudget</w:t>
              </w:r>
            </w:ins>
          </w:p>
        </w:tc>
        <w:tc>
          <w:tcPr>
            <w:tcW w:w="2860" w:type="pct"/>
            <w:gridSpan w:val="3"/>
            <w:tcBorders>
              <w:top w:val="single" w:sz="4" w:space="0" w:color="auto"/>
              <w:left w:val="single" w:sz="4" w:space="0" w:color="auto"/>
              <w:bottom w:val="single" w:sz="4" w:space="0" w:color="auto"/>
              <w:right w:val="single" w:sz="4" w:space="0" w:color="auto"/>
            </w:tcBorders>
          </w:tcPr>
          <w:p w:rsidR="00F44B7B" w:rsidRDefault="00F44B7B" w:rsidP="00F44B7B">
            <w:pPr>
              <w:widowControl w:val="0"/>
              <w:tabs>
                <w:tab w:val="decimal" w:pos="0"/>
              </w:tabs>
              <w:spacing w:after="0" w:line="0" w:lineRule="atLeast"/>
              <w:rPr>
                <w:ins w:id="17162" w:author="28.541_CR0286R1_(Rel-16)_eNRM" w:date="2020-06-26T17:54:00Z"/>
                <w:rFonts w:ascii="Arial" w:hAnsi="Arial" w:cs="Arial"/>
                <w:sz w:val="18"/>
                <w:szCs w:val="18"/>
                <w:lang w:eastAsia="zh-CN"/>
              </w:rPr>
            </w:pPr>
            <w:ins w:id="17163" w:author="28.541_CR0286R1_(Rel-16)_eNRM" w:date="2020-06-26T17:54:00Z">
              <w:r>
                <w:rPr>
                  <w:rFonts w:ascii="Arial" w:hAnsi="Arial" w:cs="Arial"/>
                  <w:sz w:val="18"/>
                  <w:szCs w:val="18"/>
                  <w:lang w:eastAsia="zh-CN"/>
                </w:rPr>
                <w:t>It indicates the P</w:t>
              </w:r>
              <w:r w:rsidRPr="002B473E">
                <w:rPr>
                  <w:rFonts w:ascii="Arial" w:hAnsi="Arial" w:cs="Arial"/>
                  <w:sz w:val="18"/>
                  <w:szCs w:val="18"/>
                  <w:lang w:eastAsia="zh-CN"/>
                </w:rPr>
                <w:t xml:space="preserve">acket </w:t>
              </w:r>
              <w:r>
                <w:rPr>
                  <w:rFonts w:ascii="Arial" w:hAnsi="Arial" w:cs="Arial"/>
                  <w:sz w:val="18"/>
                  <w:szCs w:val="18"/>
                  <w:lang w:eastAsia="zh-CN"/>
                </w:rPr>
                <w:t>D</w:t>
              </w:r>
              <w:r w:rsidRPr="002B473E">
                <w:rPr>
                  <w:rFonts w:ascii="Arial" w:hAnsi="Arial" w:cs="Arial"/>
                  <w:sz w:val="18"/>
                  <w:szCs w:val="18"/>
                  <w:lang w:eastAsia="zh-CN"/>
                </w:rPr>
                <w:t xml:space="preserve">elay </w:t>
              </w:r>
              <w:r>
                <w:rPr>
                  <w:rFonts w:ascii="Arial" w:hAnsi="Arial" w:cs="Arial"/>
                  <w:sz w:val="18"/>
                  <w:szCs w:val="18"/>
                  <w:lang w:eastAsia="zh-CN"/>
                </w:rPr>
                <w:t>B</w:t>
              </w:r>
              <w:r w:rsidRPr="002B473E">
                <w:rPr>
                  <w:rFonts w:ascii="Arial" w:hAnsi="Arial" w:cs="Arial"/>
                  <w:sz w:val="18"/>
                  <w:szCs w:val="18"/>
                  <w:lang w:eastAsia="zh-CN"/>
                </w:rPr>
                <w:t>udget</w:t>
              </w:r>
              <w:r>
                <w:rPr>
                  <w:rFonts w:ascii="Arial" w:hAnsi="Arial" w:cs="Arial"/>
                  <w:sz w:val="18"/>
                  <w:szCs w:val="18"/>
                  <w:lang w:eastAsia="zh-CN"/>
                </w:rPr>
                <w:t xml:space="preserve"> (</w:t>
              </w:r>
              <w:r w:rsidRPr="002B473E">
                <w:rPr>
                  <w:rFonts w:ascii="Arial" w:hAnsi="Arial" w:cs="Arial"/>
                  <w:sz w:val="18"/>
                  <w:szCs w:val="18"/>
                  <w:lang w:eastAsia="zh-CN"/>
                </w:rPr>
                <w:t>in unit of 0.5ms</w:t>
              </w:r>
              <w:r>
                <w:rPr>
                  <w:rFonts w:ascii="Arial" w:hAnsi="Arial" w:cs="Arial"/>
                  <w:sz w:val="18"/>
                  <w:szCs w:val="18"/>
                  <w:lang w:eastAsia="zh-CN"/>
                </w:rPr>
                <w:t xml:space="preserve">) of a 5QI, as </w:t>
              </w:r>
              <w:r w:rsidRPr="003053F8">
                <w:rPr>
                  <w:rFonts w:ascii="Arial" w:hAnsi="Arial" w:cs="Arial"/>
                  <w:sz w:val="18"/>
                  <w:szCs w:val="18"/>
                  <w:lang w:eastAsia="zh-CN"/>
                </w:rPr>
                <w:t>specified in TS 23.501 [</w:t>
              </w:r>
              <w:r>
                <w:rPr>
                  <w:rFonts w:ascii="Arial" w:hAnsi="Arial" w:cs="Arial"/>
                  <w:sz w:val="18"/>
                  <w:szCs w:val="18"/>
                  <w:lang w:eastAsia="zh-CN"/>
                </w:rPr>
                <w:t>2</w:t>
              </w:r>
              <w:r w:rsidRPr="003053F8">
                <w:rPr>
                  <w:rFonts w:ascii="Arial" w:hAnsi="Arial" w:cs="Arial"/>
                  <w:sz w:val="18"/>
                  <w:szCs w:val="18"/>
                  <w:lang w:eastAsia="zh-CN"/>
                </w:rPr>
                <w:t>]</w:t>
              </w:r>
              <w:r>
                <w:rPr>
                  <w:rFonts w:ascii="Arial" w:hAnsi="Arial" w:cs="Arial"/>
                  <w:sz w:val="18"/>
                  <w:szCs w:val="18"/>
                  <w:lang w:eastAsia="zh-CN"/>
                </w:rPr>
                <w:t>.</w:t>
              </w:r>
            </w:ins>
          </w:p>
          <w:p w:rsidR="00F44B7B" w:rsidRPr="00B34D1F" w:rsidRDefault="00F44B7B" w:rsidP="00F44B7B">
            <w:pPr>
              <w:widowControl w:val="0"/>
              <w:tabs>
                <w:tab w:val="decimal" w:pos="0"/>
              </w:tabs>
              <w:spacing w:after="0" w:line="0" w:lineRule="atLeast"/>
              <w:rPr>
                <w:ins w:id="17164" w:author="28.541_CR0286R1_(Rel-16)_eNRM" w:date="2020-06-26T17:54:00Z"/>
                <w:rFonts w:ascii="Arial" w:hAnsi="Arial" w:cs="Arial"/>
                <w:sz w:val="18"/>
                <w:szCs w:val="18"/>
                <w:lang w:eastAsia="zh-CN"/>
              </w:rPr>
            </w:pPr>
          </w:p>
          <w:p w:rsidR="00F44B7B" w:rsidRDefault="00F44B7B" w:rsidP="00F44B7B">
            <w:pPr>
              <w:widowControl w:val="0"/>
              <w:tabs>
                <w:tab w:val="decimal" w:pos="0"/>
              </w:tabs>
              <w:spacing w:after="0" w:line="0" w:lineRule="atLeast"/>
              <w:rPr>
                <w:ins w:id="17165" w:author="28.541_CR0286R1_(Rel-16)_eNRM" w:date="2020-06-26T17:54:00Z"/>
                <w:rFonts w:ascii="Arial" w:hAnsi="Arial" w:cs="Arial"/>
                <w:sz w:val="18"/>
                <w:szCs w:val="18"/>
                <w:lang w:eastAsia="zh-CN"/>
              </w:rPr>
            </w:pPr>
            <w:ins w:id="17166" w:author="28.541_CR0286R1_(Rel-16)_eNRM" w:date="2020-06-26T17:54:00Z">
              <w:r w:rsidRPr="00B34D1F">
                <w:rPr>
                  <w:rFonts w:ascii="Arial" w:hAnsi="Arial" w:cs="Arial"/>
                  <w:sz w:val="18"/>
                  <w:szCs w:val="18"/>
                  <w:lang w:eastAsia="zh-CN"/>
                </w:rPr>
                <w:t xml:space="preserve">allowedValues: </w:t>
              </w:r>
              <w:r>
                <w:rPr>
                  <w:rFonts w:ascii="Arial" w:hAnsi="Arial" w:cs="Arial"/>
                  <w:sz w:val="18"/>
                  <w:szCs w:val="18"/>
                  <w:lang w:eastAsia="zh-CN"/>
                </w:rPr>
                <w:t>0 - 1023</w:t>
              </w:r>
            </w:ins>
          </w:p>
        </w:tc>
        <w:tc>
          <w:tcPr>
            <w:tcW w:w="981" w:type="pct"/>
            <w:gridSpan w:val="3"/>
            <w:tcBorders>
              <w:top w:val="single" w:sz="4" w:space="0" w:color="auto"/>
              <w:left w:val="single" w:sz="4" w:space="0" w:color="auto"/>
              <w:bottom w:val="single" w:sz="4" w:space="0" w:color="auto"/>
              <w:right w:val="single" w:sz="4" w:space="0" w:color="auto"/>
            </w:tcBorders>
          </w:tcPr>
          <w:p w:rsidR="00F44B7B" w:rsidRPr="00470179" w:rsidRDefault="00F44B7B" w:rsidP="00F44B7B">
            <w:pPr>
              <w:spacing w:after="0"/>
              <w:rPr>
                <w:ins w:id="17167" w:author="28.541_CR0286R1_(Rel-16)_eNRM" w:date="2020-06-26T17:54:00Z"/>
                <w:rFonts w:ascii="Arial" w:hAnsi="Arial" w:cs="Arial"/>
                <w:sz w:val="18"/>
                <w:szCs w:val="18"/>
              </w:rPr>
            </w:pPr>
            <w:ins w:id="17168" w:author="28.541_CR0286R1_(Rel-16)_eNRM" w:date="2020-06-26T17:54:00Z">
              <w:r w:rsidRPr="00470179">
                <w:rPr>
                  <w:rFonts w:ascii="Arial" w:hAnsi="Arial" w:cs="Arial"/>
                  <w:sz w:val="18"/>
                  <w:szCs w:val="18"/>
                </w:rPr>
                <w:t xml:space="preserve">type: </w:t>
              </w:r>
              <w:r>
                <w:rPr>
                  <w:rFonts w:ascii="Arial" w:hAnsi="Arial" w:cs="Arial"/>
                  <w:sz w:val="18"/>
                  <w:szCs w:val="18"/>
                </w:rPr>
                <w:t>Integer</w:t>
              </w:r>
            </w:ins>
          </w:p>
          <w:p w:rsidR="00F44B7B" w:rsidRPr="00470179" w:rsidRDefault="00F44B7B" w:rsidP="00F44B7B">
            <w:pPr>
              <w:spacing w:after="0"/>
              <w:rPr>
                <w:ins w:id="17169" w:author="28.541_CR0286R1_(Rel-16)_eNRM" w:date="2020-06-26T17:54:00Z"/>
                <w:rFonts w:ascii="Arial" w:hAnsi="Arial" w:cs="Arial"/>
                <w:sz w:val="18"/>
                <w:szCs w:val="18"/>
              </w:rPr>
            </w:pPr>
            <w:ins w:id="17170" w:author="28.541_CR0286R1_(Rel-16)_eNRM" w:date="2020-06-26T17:54:00Z">
              <w:r w:rsidRPr="00470179">
                <w:rPr>
                  <w:rFonts w:ascii="Arial" w:hAnsi="Arial" w:cs="Arial"/>
                  <w:sz w:val="18"/>
                  <w:szCs w:val="18"/>
                </w:rPr>
                <w:t>multiplicity: 1</w:t>
              </w:r>
            </w:ins>
          </w:p>
          <w:p w:rsidR="00F44B7B" w:rsidRPr="00470179" w:rsidRDefault="00F44B7B" w:rsidP="00F44B7B">
            <w:pPr>
              <w:spacing w:after="0"/>
              <w:rPr>
                <w:ins w:id="17171" w:author="28.541_CR0286R1_(Rel-16)_eNRM" w:date="2020-06-26T17:54:00Z"/>
                <w:rFonts w:ascii="Arial" w:hAnsi="Arial" w:cs="Arial"/>
                <w:sz w:val="18"/>
                <w:szCs w:val="18"/>
              </w:rPr>
            </w:pPr>
            <w:ins w:id="17172" w:author="28.541_CR0286R1_(Rel-16)_eNRM" w:date="2020-06-26T17:54:00Z">
              <w:r w:rsidRPr="00470179">
                <w:rPr>
                  <w:rFonts w:ascii="Arial" w:hAnsi="Arial" w:cs="Arial"/>
                  <w:sz w:val="18"/>
                  <w:szCs w:val="18"/>
                </w:rPr>
                <w:t>isOrdered: N/A</w:t>
              </w:r>
            </w:ins>
          </w:p>
          <w:p w:rsidR="00F44B7B" w:rsidRPr="00470179" w:rsidRDefault="00F44B7B" w:rsidP="00F44B7B">
            <w:pPr>
              <w:spacing w:after="0"/>
              <w:rPr>
                <w:ins w:id="17173" w:author="28.541_CR0286R1_(Rel-16)_eNRM" w:date="2020-06-26T17:54:00Z"/>
                <w:rFonts w:ascii="Arial" w:hAnsi="Arial" w:cs="Arial"/>
                <w:sz w:val="18"/>
                <w:szCs w:val="18"/>
              </w:rPr>
            </w:pPr>
            <w:ins w:id="17174" w:author="28.541_CR0286R1_(Rel-16)_eNRM" w:date="2020-06-26T17:54:00Z">
              <w:r w:rsidRPr="00470179">
                <w:rPr>
                  <w:rFonts w:ascii="Arial" w:hAnsi="Arial" w:cs="Arial"/>
                  <w:sz w:val="18"/>
                  <w:szCs w:val="18"/>
                </w:rPr>
                <w:t>isUnique: False</w:t>
              </w:r>
            </w:ins>
          </w:p>
          <w:p w:rsidR="00F44B7B" w:rsidRPr="00470179" w:rsidRDefault="00F44B7B" w:rsidP="00F44B7B">
            <w:pPr>
              <w:spacing w:after="0"/>
              <w:rPr>
                <w:ins w:id="17175" w:author="28.541_CR0286R1_(Rel-16)_eNRM" w:date="2020-06-26T17:54:00Z"/>
                <w:rFonts w:ascii="Arial" w:hAnsi="Arial" w:cs="Arial"/>
                <w:sz w:val="18"/>
                <w:szCs w:val="18"/>
              </w:rPr>
            </w:pPr>
            <w:ins w:id="17176" w:author="28.541_CR0286R1_(Rel-16)_eNRM" w:date="2020-06-26T17:54:00Z">
              <w:r w:rsidRPr="00470179">
                <w:rPr>
                  <w:rFonts w:ascii="Arial" w:hAnsi="Arial" w:cs="Arial"/>
                  <w:sz w:val="18"/>
                  <w:szCs w:val="18"/>
                </w:rPr>
                <w:t>defaultValue: None</w:t>
              </w:r>
            </w:ins>
          </w:p>
          <w:p w:rsidR="00F44B7B" w:rsidRPr="00B34D1F" w:rsidRDefault="00F44B7B" w:rsidP="00F44B7B">
            <w:pPr>
              <w:spacing w:after="0"/>
              <w:rPr>
                <w:ins w:id="17177" w:author="28.541_CR0286R1_(Rel-16)_eNRM" w:date="2020-06-26T17:54:00Z"/>
                <w:rFonts w:ascii="Arial" w:hAnsi="Arial" w:cs="Arial"/>
                <w:sz w:val="18"/>
                <w:szCs w:val="18"/>
              </w:rPr>
            </w:pPr>
            <w:ins w:id="17178" w:author="28.541_CR0286R1_(Rel-16)_eNRM" w:date="2020-06-26T17:54:00Z">
              <w:r w:rsidRPr="00470179">
                <w:rPr>
                  <w:rFonts w:ascii="Arial" w:hAnsi="Arial" w:cs="Arial"/>
                  <w:sz w:val="18"/>
                  <w:szCs w:val="18"/>
                </w:rPr>
                <w:t>isNullable: False</w:t>
              </w:r>
            </w:ins>
          </w:p>
        </w:tc>
      </w:tr>
      <w:tr w:rsidR="00F44B7B" w:rsidRPr="00470179" w:rsidTr="00583841">
        <w:trPr>
          <w:gridBefore w:val="1"/>
          <w:gridAfter w:val="1"/>
          <w:wBefore w:w="58" w:type="pct"/>
          <w:wAfter w:w="46" w:type="pct"/>
          <w:cantSplit/>
          <w:tblHeader/>
          <w:jc w:val="center"/>
          <w:ins w:id="17179" w:author="28.541_CR0286R1_(Rel-16)_eNRM" w:date="2020-06-26T17:54:00Z"/>
        </w:trPr>
        <w:tc>
          <w:tcPr>
            <w:tcW w:w="1055" w:type="pct"/>
            <w:gridSpan w:val="3"/>
            <w:tcBorders>
              <w:top w:val="single" w:sz="4" w:space="0" w:color="auto"/>
              <w:left w:val="single" w:sz="4" w:space="0" w:color="auto"/>
              <w:bottom w:val="single" w:sz="4" w:space="0" w:color="auto"/>
              <w:right w:val="single" w:sz="4" w:space="0" w:color="auto"/>
            </w:tcBorders>
          </w:tcPr>
          <w:p w:rsidR="00F44B7B" w:rsidRDefault="00F44B7B" w:rsidP="00F44B7B">
            <w:pPr>
              <w:keepNext/>
              <w:keepLines/>
              <w:spacing w:after="0"/>
              <w:rPr>
                <w:ins w:id="17180" w:author="28.541_CR0286R1_(Rel-16)_eNRM" w:date="2020-06-26T17:54:00Z"/>
                <w:rFonts w:ascii="Courier New" w:hAnsi="Courier New" w:cs="Courier New"/>
                <w:lang w:eastAsia="zh-CN"/>
              </w:rPr>
            </w:pPr>
            <w:ins w:id="17181" w:author="28.541_CR0286R1_(Rel-16)_eNRM" w:date="2020-06-26T17:54:00Z">
              <w:r w:rsidRPr="00094A70">
                <w:rPr>
                  <w:rFonts w:ascii="Courier New" w:hAnsi="Courier New"/>
                </w:rPr>
                <w:t>packetErrorRate</w:t>
              </w:r>
            </w:ins>
          </w:p>
        </w:tc>
        <w:tc>
          <w:tcPr>
            <w:tcW w:w="2860" w:type="pct"/>
            <w:gridSpan w:val="3"/>
            <w:tcBorders>
              <w:top w:val="single" w:sz="4" w:space="0" w:color="auto"/>
              <w:left w:val="single" w:sz="4" w:space="0" w:color="auto"/>
              <w:bottom w:val="single" w:sz="4" w:space="0" w:color="auto"/>
              <w:right w:val="single" w:sz="4" w:space="0" w:color="auto"/>
            </w:tcBorders>
          </w:tcPr>
          <w:p w:rsidR="00F44B7B" w:rsidRDefault="00F44B7B" w:rsidP="00F44B7B">
            <w:pPr>
              <w:widowControl w:val="0"/>
              <w:tabs>
                <w:tab w:val="decimal" w:pos="0"/>
              </w:tabs>
              <w:spacing w:after="0" w:line="0" w:lineRule="atLeast"/>
              <w:rPr>
                <w:ins w:id="17182" w:author="28.541_CR0286R1_(Rel-16)_eNRM" w:date="2020-06-26T17:54:00Z"/>
                <w:rFonts w:ascii="Arial" w:hAnsi="Arial" w:cs="Arial"/>
                <w:sz w:val="18"/>
                <w:szCs w:val="18"/>
                <w:lang w:eastAsia="zh-CN"/>
              </w:rPr>
            </w:pPr>
            <w:ins w:id="17183" w:author="28.541_CR0286R1_(Rel-16)_eNRM" w:date="2020-06-26T17:54:00Z">
              <w:r>
                <w:rPr>
                  <w:rFonts w:ascii="Arial" w:hAnsi="Arial" w:cs="Arial"/>
                  <w:sz w:val="18"/>
                  <w:szCs w:val="18"/>
                  <w:lang w:eastAsia="zh-CN"/>
                </w:rPr>
                <w:t>It indicates the P</w:t>
              </w:r>
              <w:r w:rsidRPr="002B473E">
                <w:rPr>
                  <w:rFonts w:ascii="Arial" w:hAnsi="Arial" w:cs="Arial"/>
                  <w:sz w:val="18"/>
                  <w:szCs w:val="18"/>
                  <w:lang w:eastAsia="zh-CN"/>
                </w:rPr>
                <w:t xml:space="preserve">acket </w:t>
              </w:r>
              <w:r>
                <w:rPr>
                  <w:rFonts w:ascii="Arial" w:hAnsi="Arial" w:cs="Arial"/>
                  <w:sz w:val="18"/>
                  <w:szCs w:val="18"/>
                  <w:lang w:eastAsia="zh-CN"/>
                </w:rPr>
                <w:t>E</w:t>
              </w:r>
              <w:r w:rsidRPr="002B473E">
                <w:rPr>
                  <w:rFonts w:ascii="Arial" w:hAnsi="Arial" w:cs="Arial"/>
                  <w:sz w:val="18"/>
                  <w:szCs w:val="18"/>
                  <w:lang w:eastAsia="zh-CN"/>
                </w:rPr>
                <w:t>rror Rate</w:t>
              </w:r>
              <w:r>
                <w:rPr>
                  <w:rFonts w:ascii="Arial" w:hAnsi="Arial" w:cs="Arial"/>
                  <w:sz w:val="18"/>
                  <w:szCs w:val="18"/>
                  <w:lang w:eastAsia="zh-CN"/>
                </w:rPr>
                <w:t xml:space="preserve"> of a 5QI, as </w:t>
              </w:r>
              <w:r w:rsidRPr="003053F8">
                <w:rPr>
                  <w:rFonts w:ascii="Arial" w:hAnsi="Arial" w:cs="Arial"/>
                  <w:sz w:val="18"/>
                  <w:szCs w:val="18"/>
                  <w:lang w:eastAsia="zh-CN"/>
                </w:rPr>
                <w:t>specified in TS 23.501 [</w:t>
              </w:r>
              <w:r>
                <w:rPr>
                  <w:rFonts w:ascii="Arial" w:hAnsi="Arial" w:cs="Arial"/>
                  <w:sz w:val="18"/>
                  <w:szCs w:val="18"/>
                  <w:lang w:eastAsia="zh-CN"/>
                </w:rPr>
                <w:t>2</w:t>
              </w:r>
              <w:r w:rsidRPr="003053F8">
                <w:rPr>
                  <w:rFonts w:ascii="Arial" w:hAnsi="Arial" w:cs="Arial"/>
                  <w:sz w:val="18"/>
                  <w:szCs w:val="18"/>
                  <w:lang w:eastAsia="zh-CN"/>
                </w:rPr>
                <w:t>]</w:t>
              </w:r>
              <w:r>
                <w:rPr>
                  <w:rFonts w:ascii="Arial" w:hAnsi="Arial" w:cs="Arial"/>
                  <w:sz w:val="18"/>
                  <w:szCs w:val="18"/>
                  <w:lang w:eastAsia="zh-CN"/>
                </w:rPr>
                <w:t>.</w:t>
              </w:r>
            </w:ins>
          </w:p>
          <w:p w:rsidR="00F44B7B" w:rsidRPr="00B34D1F" w:rsidRDefault="00F44B7B" w:rsidP="00F44B7B">
            <w:pPr>
              <w:widowControl w:val="0"/>
              <w:tabs>
                <w:tab w:val="decimal" w:pos="0"/>
              </w:tabs>
              <w:spacing w:after="0" w:line="0" w:lineRule="atLeast"/>
              <w:rPr>
                <w:ins w:id="17184" w:author="28.541_CR0286R1_(Rel-16)_eNRM" w:date="2020-06-26T17:54:00Z"/>
                <w:rFonts w:ascii="Arial" w:hAnsi="Arial" w:cs="Arial"/>
                <w:sz w:val="18"/>
                <w:szCs w:val="18"/>
                <w:lang w:eastAsia="zh-CN"/>
              </w:rPr>
            </w:pPr>
          </w:p>
          <w:p w:rsidR="00F44B7B" w:rsidRDefault="00F44B7B" w:rsidP="00F44B7B">
            <w:pPr>
              <w:widowControl w:val="0"/>
              <w:tabs>
                <w:tab w:val="decimal" w:pos="0"/>
              </w:tabs>
              <w:spacing w:after="0" w:line="0" w:lineRule="atLeast"/>
              <w:rPr>
                <w:ins w:id="17185" w:author="28.541_CR0286R1_(Rel-16)_eNRM" w:date="2020-06-26T17:54:00Z"/>
                <w:rFonts w:ascii="Arial" w:hAnsi="Arial" w:cs="Arial"/>
                <w:sz w:val="18"/>
                <w:szCs w:val="18"/>
                <w:lang w:eastAsia="zh-CN"/>
              </w:rPr>
            </w:pPr>
            <w:ins w:id="17186" w:author="28.541_CR0286R1_(Rel-16)_eNRM" w:date="2020-06-26T17:54:00Z">
              <w:r w:rsidRPr="00B34D1F">
                <w:rPr>
                  <w:rFonts w:cs="Arial"/>
                  <w:sz w:val="18"/>
                  <w:szCs w:val="18"/>
                </w:rPr>
                <w:t xml:space="preserve">allowedValues: </w:t>
              </w:r>
              <w:r>
                <w:rPr>
                  <w:rFonts w:cs="Arial"/>
                  <w:sz w:val="18"/>
                  <w:szCs w:val="18"/>
                </w:rPr>
                <w:t>N/A</w:t>
              </w:r>
            </w:ins>
          </w:p>
        </w:tc>
        <w:tc>
          <w:tcPr>
            <w:tcW w:w="981" w:type="pct"/>
            <w:gridSpan w:val="3"/>
            <w:tcBorders>
              <w:top w:val="single" w:sz="4" w:space="0" w:color="auto"/>
              <w:left w:val="single" w:sz="4" w:space="0" w:color="auto"/>
              <w:bottom w:val="single" w:sz="4" w:space="0" w:color="auto"/>
              <w:right w:val="single" w:sz="4" w:space="0" w:color="auto"/>
            </w:tcBorders>
          </w:tcPr>
          <w:p w:rsidR="00F44B7B" w:rsidRPr="00470179" w:rsidRDefault="00F44B7B" w:rsidP="00F44B7B">
            <w:pPr>
              <w:spacing w:after="0"/>
              <w:rPr>
                <w:ins w:id="17187" w:author="28.541_CR0286R1_(Rel-16)_eNRM" w:date="2020-06-26T17:54:00Z"/>
                <w:rFonts w:ascii="Arial" w:hAnsi="Arial" w:cs="Arial"/>
                <w:sz w:val="18"/>
                <w:szCs w:val="18"/>
              </w:rPr>
            </w:pPr>
            <w:ins w:id="17188" w:author="28.541_CR0286R1_(Rel-16)_eNRM" w:date="2020-06-26T17:54:00Z">
              <w:r w:rsidRPr="00470179">
                <w:rPr>
                  <w:rFonts w:ascii="Arial" w:hAnsi="Arial" w:cs="Arial"/>
                  <w:sz w:val="18"/>
                  <w:szCs w:val="18"/>
                </w:rPr>
                <w:t xml:space="preserve">type: </w:t>
              </w:r>
              <w:r>
                <w:rPr>
                  <w:rFonts w:ascii="Arial" w:hAnsi="Arial" w:cs="Arial"/>
                  <w:sz w:val="18"/>
                  <w:szCs w:val="18"/>
                </w:rPr>
                <w:t>Packet</w:t>
              </w:r>
              <w:r w:rsidRPr="00370BFB">
                <w:rPr>
                  <w:rFonts w:ascii="Arial" w:hAnsi="Arial" w:cs="Arial"/>
                  <w:sz w:val="18"/>
                  <w:szCs w:val="18"/>
                </w:rPr>
                <w:t>ErrorRate</w:t>
              </w:r>
            </w:ins>
          </w:p>
          <w:p w:rsidR="00F44B7B" w:rsidRPr="00470179" w:rsidRDefault="00F44B7B" w:rsidP="00F44B7B">
            <w:pPr>
              <w:spacing w:after="0"/>
              <w:rPr>
                <w:ins w:id="17189" w:author="28.541_CR0286R1_(Rel-16)_eNRM" w:date="2020-06-26T17:54:00Z"/>
                <w:rFonts w:ascii="Arial" w:hAnsi="Arial" w:cs="Arial"/>
                <w:sz w:val="18"/>
                <w:szCs w:val="18"/>
              </w:rPr>
            </w:pPr>
            <w:ins w:id="17190" w:author="28.541_CR0286R1_(Rel-16)_eNRM" w:date="2020-06-26T17:54:00Z">
              <w:r w:rsidRPr="00470179">
                <w:rPr>
                  <w:rFonts w:ascii="Arial" w:hAnsi="Arial" w:cs="Arial"/>
                  <w:sz w:val="18"/>
                  <w:szCs w:val="18"/>
                </w:rPr>
                <w:t>multiplicity: 1</w:t>
              </w:r>
            </w:ins>
          </w:p>
          <w:p w:rsidR="00F44B7B" w:rsidRPr="00470179" w:rsidRDefault="00F44B7B" w:rsidP="00F44B7B">
            <w:pPr>
              <w:spacing w:after="0"/>
              <w:rPr>
                <w:ins w:id="17191" w:author="28.541_CR0286R1_(Rel-16)_eNRM" w:date="2020-06-26T17:54:00Z"/>
                <w:rFonts w:ascii="Arial" w:hAnsi="Arial" w:cs="Arial"/>
                <w:sz w:val="18"/>
                <w:szCs w:val="18"/>
              </w:rPr>
            </w:pPr>
            <w:ins w:id="17192" w:author="28.541_CR0286R1_(Rel-16)_eNRM" w:date="2020-06-26T17:54:00Z">
              <w:r w:rsidRPr="00470179">
                <w:rPr>
                  <w:rFonts w:ascii="Arial" w:hAnsi="Arial" w:cs="Arial"/>
                  <w:sz w:val="18"/>
                  <w:szCs w:val="18"/>
                </w:rPr>
                <w:t>isOrdered: N/A</w:t>
              </w:r>
            </w:ins>
          </w:p>
          <w:p w:rsidR="00F44B7B" w:rsidRPr="00470179" w:rsidRDefault="00F44B7B" w:rsidP="00F44B7B">
            <w:pPr>
              <w:spacing w:after="0"/>
              <w:rPr>
                <w:ins w:id="17193" w:author="28.541_CR0286R1_(Rel-16)_eNRM" w:date="2020-06-26T17:54:00Z"/>
                <w:rFonts w:ascii="Arial" w:hAnsi="Arial" w:cs="Arial"/>
                <w:sz w:val="18"/>
                <w:szCs w:val="18"/>
              </w:rPr>
            </w:pPr>
            <w:ins w:id="17194" w:author="28.541_CR0286R1_(Rel-16)_eNRM" w:date="2020-06-26T17:54:00Z">
              <w:r w:rsidRPr="00470179">
                <w:rPr>
                  <w:rFonts w:ascii="Arial" w:hAnsi="Arial" w:cs="Arial"/>
                  <w:sz w:val="18"/>
                  <w:szCs w:val="18"/>
                </w:rPr>
                <w:t>isUnique: False</w:t>
              </w:r>
            </w:ins>
          </w:p>
          <w:p w:rsidR="00F44B7B" w:rsidRPr="00470179" w:rsidRDefault="00F44B7B" w:rsidP="00F44B7B">
            <w:pPr>
              <w:spacing w:after="0"/>
              <w:rPr>
                <w:ins w:id="17195" w:author="28.541_CR0286R1_(Rel-16)_eNRM" w:date="2020-06-26T17:54:00Z"/>
                <w:rFonts w:ascii="Arial" w:hAnsi="Arial" w:cs="Arial"/>
                <w:sz w:val="18"/>
                <w:szCs w:val="18"/>
              </w:rPr>
            </w:pPr>
            <w:ins w:id="17196" w:author="28.541_CR0286R1_(Rel-16)_eNRM" w:date="2020-06-26T17:54:00Z">
              <w:r w:rsidRPr="00470179">
                <w:rPr>
                  <w:rFonts w:ascii="Arial" w:hAnsi="Arial" w:cs="Arial"/>
                  <w:sz w:val="18"/>
                  <w:szCs w:val="18"/>
                </w:rPr>
                <w:t>defaultValue: None</w:t>
              </w:r>
            </w:ins>
          </w:p>
          <w:p w:rsidR="00F44B7B" w:rsidRPr="00B34D1F" w:rsidRDefault="00F44B7B" w:rsidP="00F44B7B">
            <w:pPr>
              <w:spacing w:after="0"/>
              <w:rPr>
                <w:ins w:id="17197" w:author="28.541_CR0286R1_(Rel-16)_eNRM" w:date="2020-06-26T17:54:00Z"/>
                <w:rFonts w:ascii="Arial" w:hAnsi="Arial" w:cs="Arial"/>
                <w:sz w:val="18"/>
                <w:szCs w:val="18"/>
              </w:rPr>
            </w:pPr>
            <w:ins w:id="17198" w:author="28.541_CR0286R1_(Rel-16)_eNRM" w:date="2020-06-26T17:54:00Z">
              <w:r w:rsidRPr="00470179">
                <w:rPr>
                  <w:rFonts w:ascii="Arial" w:hAnsi="Arial" w:cs="Arial"/>
                  <w:sz w:val="18"/>
                  <w:szCs w:val="18"/>
                </w:rPr>
                <w:t>isNullable: False</w:t>
              </w:r>
            </w:ins>
          </w:p>
        </w:tc>
      </w:tr>
      <w:tr w:rsidR="00F44B7B" w:rsidRPr="00470179" w:rsidTr="00583841">
        <w:trPr>
          <w:gridBefore w:val="1"/>
          <w:gridAfter w:val="1"/>
          <w:wBefore w:w="58" w:type="pct"/>
          <w:wAfter w:w="46" w:type="pct"/>
          <w:cantSplit/>
          <w:tblHeader/>
          <w:jc w:val="center"/>
          <w:ins w:id="17199" w:author="28.541_CR0286R1_(Rel-16)_eNRM" w:date="2020-06-26T17:54:00Z"/>
        </w:trPr>
        <w:tc>
          <w:tcPr>
            <w:tcW w:w="1055" w:type="pct"/>
            <w:gridSpan w:val="3"/>
            <w:tcBorders>
              <w:top w:val="single" w:sz="4" w:space="0" w:color="auto"/>
              <w:left w:val="single" w:sz="4" w:space="0" w:color="auto"/>
              <w:bottom w:val="single" w:sz="4" w:space="0" w:color="auto"/>
              <w:right w:val="single" w:sz="4" w:space="0" w:color="auto"/>
            </w:tcBorders>
          </w:tcPr>
          <w:p w:rsidR="00F44B7B" w:rsidRDefault="00F44B7B" w:rsidP="00F44B7B">
            <w:pPr>
              <w:keepNext/>
              <w:keepLines/>
              <w:spacing w:after="0"/>
              <w:rPr>
                <w:ins w:id="17200" w:author="28.541_CR0286R1_(Rel-16)_eNRM" w:date="2020-06-26T17:54:00Z"/>
                <w:rFonts w:ascii="Courier New" w:hAnsi="Courier New" w:cs="Courier New"/>
                <w:lang w:eastAsia="zh-CN"/>
              </w:rPr>
            </w:pPr>
            <w:ins w:id="17201" w:author="28.541_CR0286R1_(Rel-16)_eNRM" w:date="2020-06-26T17:54:00Z">
              <w:r w:rsidRPr="00094A70">
                <w:rPr>
                  <w:rFonts w:ascii="Courier New" w:hAnsi="Courier New"/>
                </w:rPr>
                <w:t>averagingWindow</w:t>
              </w:r>
            </w:ins>
          </w:p>
        </w:tc>
        <w:tc>
          <w:tcPr>
            <w:tcW w:w="2860" w:type="pct"/>
            <w:gridSpan w:val="3"/>
            <w:tcBorders>
              <w:top w:val="single" w:sz="4" w:space="0" w:color="auto"/>
              <w:left w:val="single" w:sz="4" w:space="0" w:color="auto"/>
              <w:bottom w:val="single" w:sz="4" w:space="0" w:color="auto"/>
              <w:right w:val="single" w:sz="4" w:space="0" w:color="auto"/>
            </w:tcBorders>
          </w:tcPr>
          <w:p w:rsidR="00F44B7B" w:rsidRDefault="00F44B7B" w:rsidP="00F44B7B">
            <w:pPr>
              <w:widowControl w:val="0"/>
              <w:tabs>
                <w:tab w:val="decimal" w:pos="0"/>
              </w:tabs>
              <w:spacing w:after="0" w:line="0" w:lineRule="atLeast"/>
              <w:rPr>
                <w:ins w:id="17202" w:author="28.541_CR0286R1_(Rel-16)_eNRM" w:date="2020-06-26T17:54:00Z"/>
                <w:rFonts w:ascii="Arial" w:hAnsi="Arial" w:cs="Arial"/>
                <w:sz w:val="18"/>
                <w:szCs w:val="18"/>
                <w:lang w:eastAsia="zh-CN"/>
              </w:rPr>
            </w:pPr>
            <w:ins w:id="17203" w:author="28.541_CR0286R1_(Rel-16)_eNRM" w:date="2020-06-26T17:54:00Z">
              <w:r>
                <w:rPr>
                  <w:rFonts w:ascii="Arial" w:hAnsi="Arial" w:cs="Arial"/>
                  <w:sz w:val="18"/>
                  <w:szCs w:val="18"/>
                  <w:lang w:eastAsia="zh-CN"/>
                </w:rPr>
                <w:t xml:space="preserve">It indicates the </w:t>
              </w:r>
              <w:r w:rsidRPr="00D2792A">
                <w:rPr>
                  <w:rFonts w:ascii="Arial" w:hAnsi="Arial" w:cs="Arial"/>
                  <w:sz w:val="18"/>
                  <w:szCs w:val="18"/>
                  <w:lang w:eastAsia="zh-CN"/>
                </w:rPr>
                <w:t>Averaging Window</w:t>
              </w:r>
              <w:r>
                <w:rPr>
                  <w:rFonts w:ascii="Arial" w:hAnsi="Arial" w:cs="Arial"/>
                  <w:sz w:val="18"/>
                  <w:szCs w:val="18"/>
                  <w:lang w:eastAsia="zh-CN"/>
                </w:rPr>
                <w:t xml:space="preserve"> (</w:t>
              </w:r>
              <w:r w:rsidRPr="002B473E">
                <w:rPr>
                  <w:rFonts w:ascii="Arial" w:hAnsi="Arial" w:cs="Arial"/>
                  <w:sz w:val="18"/>
                  <w:szCs w:val="18"/>
                  <w:lang w:eastAsia="zh-CN"/>
                </w:rPr>
                <w:t>in unit of ms</w:t>
              </w:r>
              <w:r>
                <w:rPr>
                  <w:rFonts w:ascii="Arial" w:hAnsi="Arial" w:cs="Arial"/>
                  <w:sz w:val="18"/>
                  <w:szCs w:val="18"/>
                  <w:lang w:eastAsia="zh-CN"/>
                </w:rPr>
                <w:t xml:space="preserve">) of a 5QI, as </w:t>
              </w:r>
              <w:r w:rsidRPr="003053F8">
                <w:rPr>
                  <w:rFonts w:ascii="Arial" w:hAnsi="Arial" w:cs="Arial"/>
                  <w:sz w:val="18"/>
                  <w:szCs w:val="18"/>
                  <w:lang w:eastAsia="zh-CN"/>
                </w:rPr>
                <w:t>specified in TS 23.501 [</w:t>
              </w:r>
              <w:r>
                <w:rPr>
                  <w:rFonts w:ascii="Arial" w:hAnsi="Arial" w:cs="Arial"/>
                  <w:sz w:val="18"/>
                  <w:szCs w:val="18"/>
                  <w:lang w:eastAsia="zh-CN"/>
                </w:rPr>
                <w:t>2</w:t>
              </w:r>
              <w:r w:rsidRPr="003053F8">
                <w:rPr>
                  <w:rFonts w:ascii="Arial" w:hAnsi="Arial" w:cs="Arial"/>
                  <w:sz w:val="18"/>
                  <w:szCs w:val="18"/>
                  <w:lang w:eastAsia="zh-CN"/>
                </w:rPr>
                <w:t>]</w:t>
              </w:r>
              <w:r>
                <w:rPr>
                  <w:rFonts w:ascii="Arial" w:hAnsi="Arial" w:cs="Arial"/>
                  <w:sz w:val="18"/>
                  <w:szCs w:val="18"/>
                  <w:lang w:eastAsia="zh-CN"/>
                </w:rPr>
                <w:t>.</w:t>
              </w:r>
            </w:ins>
          </w:p>
          <w:p w:rsidR="00F44B7B" w:rsidRPr="00B34D1F" w:rsidRDefault="00F44B7B" w:rsidP="00F44B7B">
            <w:pPr>
              <w:widowControl w:val="0"/>
              <w:tabs>
                <w:tab w:val="decimal" w:pos="0"/>
              </w:tabs>
              <w:spacing w:after="0" w:line="0" w:lineRule="atLeast"/>
              <w:rPr>
                <w:ins w:id="17204" w:author="28.541_CR0286R1_(Rel-16)_eNRM" w:date="2020-06-26T17:54:00Z"/>
                <w:rFonts w:ascii="Arial" w:hAnsi="Arial" w:cs="Arial"/>
                <w:sz w:val="18"/>
                <w:szCs w:val="18"/>
                <w:lang w:eastAsia="zh-CN"/>
              </w:rPr>
            </w:pPr>
          </w:p>
          <w:p w:rsidR="00F44B7B" w:rsidRDefault="00F44B7B" w:rsidP="00F44B7B">
            <w:pPr>
              <w:widowControl w:val="0"/>
              <w:tabs>
                <w:tab w:val="decimal" w:pos="0"/>
              </w:tabs>
              <w:spacing w:after="0" w:line="0" w:lineRule="atLeast"/>
              <w:rPr>
                <w:ins w:id="17205" w:author="28.541_CR0286R1_(Rel-16)_eNRM" w:date="2020-06-26T17:54:00Z"/>
                <w:rFonts w:ascii="Arial" w:hAnsi="Arial" w:cs="Arial"/>
                <w:sz w:val="18"/>
                <w:szCs w:val="18"/>
                <w:lang w:eastAsia="zh-CN"/>
              </w:rPr>
            </w:pPr>
            <w:ins w:id="17206" w:author="28.541_CR0286R1_(Rel-16)_eNRM" w:date="2020-06-26T17:54:00Z">
              <w:r w:rsidRPr="00B34D1F">
                <w:rPr>
                  <w:rFonts w:ascii="Arial" w:hAnsi="Arial" w:cs="Arial"/>
                  <w:sz w:val="18"/>
                  <w:szCs w:val="18"/>
                  <w:lang w:eastAsia="zh-CN"/>
                </w:rPr>
                <w:t xml:space="preserve">allowedValues: </w:t>
              </w:r>
              <w:r>
                <w:rPr>
                  <w:rFonts w:ascii="Arial" w:hAnsi="Arial" w:cs="Arial"/>
                  <w:sz w:val="18"/>
                  <w:szCs w:val="18"/>
                  <w:lang w:eastAsia="zh-CN"/>
                </w:rPr>
                <w:t>0 - 4095</w:t>
              </w:r>
            </w:ins>
          </w:p>
        </w:tc>
        <w:tc>
          <w:tcPr>
            <w:tcW w:w="981" w:type="pct"/>
            <w:gridSpan w:val="3"/>
            <w:tcBorders>
              <w:top w:val="single" w:sz="4" w:space="0" w:color="auto"/>
              <w:left w:val="single" w:sz="4" w:space="0" w:color="auto"/>
              <w:bottom w:val="single" w:sz="4" w:space="0" w:color="auto"/>
              <w:right w:val="single" w:sz="4" w:space="0" w:color="auto"/>
            </w:tcBorders>
          </w:tcPr>
          <w:p w:rsidR="00F44B7B" w:rsidRPr="00470179" w:rsidRDefault="00F44B7B" w:rsidP="00F44B7B">
            <w:pPr>
              <w:spacing w:after="0"/>
              <w:rPr>
                <w:ins w:id="17207" w:author="28.541_CR0286R1_(Rel-16)_eNRM" w:date="2020-06-26T17:54:00Z"/>
                <w:rFonts w:ascii="Arial" w:hAnsi="Arial" w:cs="Arial"/>
                <w:sz w:val="18"/>
                <w:szCs w:val="18"/>
              </w:rPr>
            </w:pPr>
            <w:ins w:id="17208" w:author="28.541_CR0286R1_(Rel-16)_eNRM" w:date="2020-06-26T17:54:00Z">
              <w:r w:rsidRPr="00470179">
                <w:rPr>
                  <w:rFonts w:ascii="Arial" w:hAnsi="Arial" w:cs="Arial"/>
                  <w:sz w:val="18"/>
                  <w:szCs w:val="18"/>
                </w:rPr>
                <w:t xml:space="preserve">type: </w:t>
              </w:r>
              <w:r>
                <w:rPr>
                  <w:rFonts w:ascii="Arial" w:hAnsi="Arial" w:cs="Arial"/>
                  <w:sz w:val="18"/>
                  <w:szCs w:val="18"/>
                </w:rPr>
                <w:t>Integer</w:t>
              </w:r>
            </w:ins>
          </w:p>
          <w:p w:rsidR="00F44B7B" w:rsidRPr="00470179" w:rsidRDefault="00F44B7B" w:rsidP="00F44B7B">
            <w:pPr>
              <w:spacing w:after="0"/>
              <w:rPr>
                <w:ins w:id="17209" w:author="28.541_CR0286R1_(Rel-16)_eNRM" w:date="2020-06-26T17:54:00Z"/>
                <w:rFonts w:ascii="Arial" w:hAnsi="Arial" w:cs="Arial"/>
                <w:sz w:val="18"/>
                <w:szCs w:val="18"/>
              </w:rPr>
            </w:pPr>
            <w:ins w:id="17210" w:author="28.541_CR0286R1_(Rel-16)_eNRM" w:date="2020-06-26T17:54:00Z">
              <w:r w:rsidRPr="00470179">
                <w:rPr>
                  <w:rFonts w:ascii="Arial" w:hAnsi="Arial" w:cs="Arial"/>
                  <w:sz w:val="18"/>
                  <w:szCs w:val="18"/>
                </w:rPr>
                <w:t>multiplicity: 1</w:t>
              </w:r>
            </w:ins>
          </w:p>
          <w:p w:rsidR="00F44B7B" w:rsidRPr="00470179" w:rsidRDefault="00F44B7B" w:rsidP="00F44B7B">
            <w:pPr>
              <w:spacing w:after="0"/>
              <w:rPr>
                <w:ins w:id="17211" w:author="28.541_CR0286R1_(Rel-16)_eNRM" w:date="2020-06-26T17:54:00Z"/>
                <w:rFonts w:ascii="Arial" w:hAnsi="Arial" w:cs="Arial"/>
                <w:sz w:val="18"/>
                <w:szCs w:val="18"/>
              </w:rPr>
            </w:pPr>
            <w:ins w:id="17212" w:author="28.541_CR0286R1_(Rel-16)_eNRM" w:date="2020-06-26T17:54:00Z">
              <w:r w:rsidRPr="00470179">
                <w:rPr>
                  <w:rFonts w:ascii="Arial" w:hAnsi="Arial" w:cs="Arial"/>
                  <w:sz w:val="18"/>
                  <w:szCs w:val="18"/>
                </w:rPr>
                <w:t>isOrdered: N/A</w:t>
              </w:r>
            </w:ins>
          </w:p>
          <w:p w:rsidR="00F44B7B" w:rsidRPr="00470179" w:rsidRDefault="00F44B7B" w:rsidP="00F44B7B">
            <w:pPr>
              <w:spacing w:after="0"/>
              <w:rPr>
                <w:ins w:id="17213" w:author="28.541_CR0286R1_(Rel-16)_eNRM" w:date="2020-06-26T17:54:00Z"/>
                <w:rFonts w:ascii="Arial" w:hAnsi="Arial" w:cs="Arial"/>
                <w:sz w:val="18"/>
                <w:szCs w:val="18"/>
              </w:rPr>
            </w:pPr>
            <w:ins w:id="17214" w:author="28.541_CR0286R1_(Rel-16)_eNRM" w:date="2020-06-26T17:54:00Z">
              <w:r w:rsidRPr="00470179">
                <w:rPr>
                  <w:rFonts w:ascii="Arial" w:hAnsi="Arial" w:cs="Arial"/>
                  <w:sz w:val="18"/>
                  <w:szCs w:val="18"/>
                </w:rPr>
                <w:t>isUnique: False</w:t>
              </w:r>
            </w:ins>
          </w:p>
          <w:p w:rsidR="00F44B7B" w:rsidRPr="00470179" w:rsidRDefault="00F44B7B" w:rsidP="00F44B7B">
            <w:pPr>
              <w:spacing w:after="0"/>
              <w:rPr>
                <w:ins w:id="17215" w:author="28.541_CR0286R1_(Rel-16)_eNRM" w:date="2020-06-26T17:54:00Z"/>
                <w:rFonts w:ascii="Arial" w:hAnsi="Arial" w:cs="Arial"/>
                <w:sz w:val="18"/>
                <w:szCs w:val="18"/>
              </w:rPr>
            </w:pPr>
            <w:ins w:id="17216" w:author="28.541_CR0286R1_(Rel-16)_eNRM" w:date="2020-06-26T17:54:00Z">
              <w:r w:rsidRPr="00470179">
                <w:rPr>
                  <w:rFonts w:ascii="Arial" w:hAnsi="Arial" w:cs="Arial"/>
                  <w:sz w:val="18"/>
                  <w:szCs w:val="18"/>
                </w:rPr>
                <w:t>defaultValue: None</w:t>
              </w:r>
            </w:ins>
          </w:p>
          <w:p w:rsidR="00F44B7B" w:rsidRPr="00B34D1F" w:rsidRDefault="00F44B7B" w:rsidP="00F44B7B">
            <w:pPr>
              <w:spacing w:after="0"/>
              <w:rPr>
                <w:ins w:id="17217" w:author="28.541_CR0286R1_(Rel-16)_eNRM" w:date="2020-06-26T17:54:00Z"/>
                <w:rFonts w:ascii="Arial" w:hAnsi="Arial" w:cs="Arial"/>
                <w:sz w:val="18"/>
                <w:szCs w:val="18"/>
              </w:rPr>
            </w:pPr>
            <w:ins w:id="17218" w:author="28.541_CR0286R1_(Rel-16)_eNRM" w:date="2020-06-26T17:54:00Z">
              <w:r w:rsidRPr="00470179">
                <w:rPr>
                  <w:rFonts w:ascii="Arial" w:hAnsi="Arial" w:cs="Arial"/>
                  <w:sz w:val="18"/>
                  <w:szCs w:val="18"/>
                </w:rPr>
                <w:t>isNullable: False</w:t>
              </w:r>
            </w:ins>
          </w:p>
        </w:tc>
      </w:tr>
      <w:tr w:rsidR="00F44B7B" w:rsidRPr="00470179" w:rsidTr="00583841">
        <w:trPr>
          <w:gridBefore w:val="1"/>
          <w:gridAfter w:val="1"/>
          <w:wBefore w:w="58" w:type="pct"/>
          <w:wAfter w:w="46" w:type="pct"/>
          <w:cantSplit/>
          <w:tblHeader/>
          <w:jc w:val="center"/>
          <w:ins w:id="17219" w:author="28.541_CR0286R1_(Rel-16)_eNRM" w:date="2020-06-26T17:54:00Z"/>
        </w:trPr>
        <w:tc>
          <w:tcPr>
            <w:tcW w:w="1055" w:type="pct"/>
            <w:gridSpan w:val="3"/>
            <w:tcBorders>
              <w:top w:val="single" w:sz="4" w:space="0" w:color="auto"/>
              <w:left w:val="single" w:sz="4" w:space="0" w:color="auto"/>
              <w:bottom w:val="single" w:sz="4" w:space="0" w:color="auto"/>
              <w:right w:val="single" w:sz="4" w:space="0" w:color="auto"/>
            </w:tcBorders>
          </w:tcPr>
          <w:p w:rsidR="00F44B7B" w:rsidRDefault="00F44B7B" w:rsidP="00F44B7B">
            <w:pPr>
              <w:keepNext/>
              <w:keepLines/>
              <w:spacing w:after="0"/>
              <w:rPr>
                <w:ins w:id="17220" w:author="28.541_CR0286R1_(Rel-16)_eNRM" w:date="2020-06-26T17:54:00Z"/>
                <w:rFonts w:ascii="Courier New" w:hAnsi="Courier New" w:cs="Courier New"/>
                <w:lang w:eastAsia="zh-CN"/>
              </w:rPr>
            </w:pPr>
            <w:ins w:id="17221" w:author="28.541_CR0286R1_(Rel-16)_eNRM" w:date="2020-06-26T17:54:00Z">
              <w:r w:rsidRPr="009C02A9">
                <w:rPr>
                  <w:rFonts w:ascii="Courier New" w:hAnsi="Courier New"/>
                </w:rPr>
                <w:t>maximumDataBurstVolume</w:t>
              </w:r>
            </w:ins>
          </w:p>
        </w:tc>
        <w:tc>
          <w:tcPr>
            <w:tcW w:w="2860" w:type="pct"/>
            <w:gridSpan w:val="3"/>
            <w:tcBorders>
              <w:top w:val="single" w:sz="4" w:space="0" w:color="auto"/>
              <w:left w:val="single" w:sz="4" w:space="0" w:color="auto"/>
              <w:bottom w:val="single" w:sz="4" w:space="0" w:color="auto"/>
              <w:right w:val="single" w:sz="4" w:space="0" w:color="auto"/>
            </w:tcBorders>
          </w:tcPr>
          <w:p w:rsidR="00F44B7B" w:rsidRDefault="00F44B7B" w:rsidP="00F44B7B">
            <w:pPr>
              <w:widowControl w:val="0"/>
              <w:tabs>
                <w:tab w:val="decimal" w:pos="0"/>
              </w:tabs>
              <w:spacing w:after="0" w:line="0" w:lineRule="atLeast"/>
              <w:rPr>
                <w:ins w:id="17222" w:author="28.541_CR0286R1_(Rel-16)_eNRM" w:date="2020-06-26T17:54:00Z"/>
                <w:rFonts w:ascii="Arial" w:hAnsi="Arial" w:cs="Arial"/>
                <w:sz w:val="18"/>
                <w:szCs w:val="18"/>
                <w:lang w:eastAsia="zh-CN"/>
              </w:rPr>
            </w:pPr>
            <w:ins w:id="17223" w:author="28.541_CR0286R1_(Rel-16)_eNRM" w:date="2020-06-26T17:54:00Z">
              <w:r>
                <w:rPr>
                  <w:rFonts w:ascii="Arial" w:hAnsi="Arial" w:cs="Arial"/>
                  <w:sz w:val="18"/>
                  <w:szCs w:val="18"/>
                  <w:lang w:eastAsia="zh-CN"/>
                </w:rPr>
                <w:t xml:space="preserve">It indicates the </w:t>
              </w:r>
              <w:r w:rsidRPr="00D2792A">
                <w:rPr>
                  <w:rFonts w:ascii="Arial" w:hAnsi="Arial" w:cs="Arial"/>
                  <w:sz w:val="18"/>
                  <w:szCs w:val="18"/>
                  <w:lang w:eastAsia="zh-CN"/>
                </w:rPr>
                <w:t>Maximum Data Burst</w:t>
              </w:r>
              <w:r>
                <w:rPr>
                  <w:rFonts w:ascii="Arial" w:hAnsi="Arial" w:cs="Arial"/>
                  <w:sz w:val="18"/>
                  <w:szCs w:val="18"/>
                  <w:lang w:eastAsia="zh-CN"/>
                </w:rPr>
                <w:t xml:space="preserve"> </w:t>
              </w:r>
              <w:r w:rsidRPr="00D2792A">
                <w:rPr>
                  <w:rFonts w:ascii="Arial" w:hAnsi="Arial" w:cs="Arial"/>
                  <w:sz w:val="18"/>
                  <w:szCs w:val="18"/>
                  <w:lang w:eastAsia="zh-CN"/>
                </w:rPr>
                <w:t>Volume</w:t>
              </w:r>
              <w:r>
                <w:rPr>
                  <w:rFonts w:ascii="Arial" w:hAnsi="Arial" w:cs="Arial"/>
                  <w:sz w:val="18"/>
                  <w:szCs w:val="18"/>
                  <w:lang w:eastAsia="zh-CN"/>
                </w:rPr>
                <w:t xml:space="preserve"> (</w:t>
              </w:r>
              <w:r w:rsidRPr="002B473E">
                <w:rPr>
                  <w:rFonts w:ascii="Arial" w:hAnsi="Arial" w:cs="Arial"/>
                  <w:sz w:val="18"/>
                  <w:szCs w:val="18"/>
                  <w:lang w:eastAsia="zh-CN"/>
                </w:rPr>
                <w:t xml:space="preserve">in unit of </w:t>
              </w:r>
              <w:r>
                <w:rPr>
                  <w:rFonts w:ascii="Arial" w:hAnsi="Arial" w:cs="Arial"/>
                  <w:sz w:val="18"/>
                  <w:szCs w:val="18"/>
                  <w:lang w:eastAsia="zh-CN"/>
                </w:rPr>
                <w:t xml:space="preserve">Byte) of a 5QI, as </w:t>
              </w:r>
              <w:r w:rsidRPr="003053F8">
                <w:rPr>
                  <w:rFonts w:ascii="Arial" w:hAnsi="Arial" w:cs="Arial"/>
                  <w:sz w:val="18"/>
                  <w:szCs w:val="18"/>
                  <w:lang w:eastAsia="zh-CN"/>
                </w:rPr>
                <w:t>specified in TS 23.501 [</w:t>
              </w:r>
              <w:r>
                <w:rPr>
                  <w:rFonts w:ascii="Arial" w:hAnsi="Arial" w:cs="Arial"/>
                  <w:sz w:val="18"/>
                  <w:szCs w:val="18"/>
                  <w:lang w:eastAsia="zh-CN"/>
                </w:rPr>
                <w:t>2</w:t>
              </w:r>
              <w:r w:rsidRPr="003053F8">
                <w:rPr>
                  <w:rFonts w:ascii="Arial" w:hAnsi="Arial" w:cs="Arial"/>
                  <w:sz w:val="18"/>
                  <w:szCs w:val="18"/>
                  <w:lang w:eastAsia="zh-CN"/>
                </w:rPr>
                <w:t>]</w:t>
              </w:r>
              <w:r>
                <w:rPr>
                  <w:rFonts w:ascii="Arial" w:hAnsi="Arial" w:cs="Arial"/>
                  <w:sz w:val="18"/>
                  <w:szCs w:val="18"/>
                  <w:lang w:eastAsia="zh-CN"/>
                </w:rPr>
                <w:t>.</w:t>
              </w:r>
            </w:ins>
          </w:p>
          <w:p w:rsidR="00F44B7B" w:rsidRPr="00B34D1F" w:rsidRDefault="00F44B7B" w:rsidP="00F44B7B">
            <w:pPr>
              <w:widowControl w:val="0"/>
              <w:tabs>
                <w:tab w:val="decimal" w:pos="0"/>
              </w:tabs>
              <w:spacing w:after="0" w:line="0" w:lineRule="atLeast"/>
              <w:rPr>
                <w:ins w:id="17224" w:author="28.541_CR0286R1_(Rel-16)_eNRM" w:date="2020-06-26T17:54:00Z"/>
                <w:rFonts w:ascii="Arial" w:hAnsi="Arial" w:cs="Arial"/>
                <w:sz w:val="18"/>
                <w:szCs w:val="18"/>
                <w:lang w:eastAsia="zh-CN"/>
              </w:rPr>
            </w:pPr>
          </w:p>
          <w:p w:rsidR="00F44B7B" w:rsidRDefault="00F44B7B" w:rsidP="00F44B7B">
            <w:pPr>
              <w:widowControl w:val="0"/>
              <w:tabs>
                <w:tab w:val="decimal" w:pos="0"/>
              </w:tabs>
              <w:spacing w:after="0" w:line="0" w:lineRule="atLeast"/>
              <w:rPr>
                <w:ins w:id="17225" w:author="28.541_CR0286R1_(Rel-16)_eNRM" w:date="2020-06-26T17:54:00Z"/>
                <w:rFonts w:ascii="Arial" w:hAnsi="Arial" w:cs="Arial"/>
                <w:sz w:val="18"/>
                <w:szCs w:val="18"/>
                <w:lang w:eastAsia="zh-CN"/>
              </w:rPr>
            </w:pPr>
            <w:ins w:id="17226" w:author="28.541_CR0286R1_(Rel-16)_eNRM" w:date="2020-06-26T17:54:00Z">
              <w:r w:rsidRPr="00B34D1F">
                <w:rPr>
                  <w:rFonts w:cs="Arial"/>
                  <w:sz w:val="18"/>
                  <w:szCs w:val="18"/>
                </w:rPr>
                <w:t xml:space="preserve">allowedValues: </w:t>
              </w:r>
              <w:r>
                <w:rPr>
                  <w:rFonts w:cs="Arial"/>
                  <w:sz w:val="18"/>
                  <w:szCs w:val="18"/>
                </w:rPr>
                <w:t>0 - 4095</w:t>
              </w:r>
            </w:ins>
          </w:p>
        </w:tc>
        <w:tc>
          <w:tcPr>
            <w:tcW w:w="981" w:type="pct"/>
            <w:gridSpan w:val="3"/>
            <w:tcBorders>
              <w:top w:val="single" w:sz="4" w:space="0" w:color="auto"/>
              <w:left w:val="single" w:sz="4" w:space="0" w:color="auto"/>
              <w:bottom w:val="single" w:sz="4" w:space="0" w:color="auto"/>
              <w:right w:val="single" w:sz="4" w:space="0" w:color="auto"/>
            </w:tcBorders>
          </w:tcPr>
          <w:p w:rsidR="00F44B7B" w:rsidRPr="00470179" w:rsidRDefault="00F44B7B" w:rsidP="00F44B7B">
            <w:pPr>
              <w:spacing w:after="0"/>
              <w:rPr>
                <w:ins w:id="17227" w:author="28.541_CR0286R1_(Rel-16)_eNRM" w:date="2020-06-26T17:54:00Z"/>
                <w:rFonts w:ascii="Arial" w:hAnsi="Arial" w:cs="Arial"/>
                <w:sz w:val="18"/>
                <w:szCs w:val="18"/>
              </w:rPr>
            </w:pPr>
            <w:ins w:id="17228" w:author="28.541_CR0286R1_(Rel-16)_eNRM" w:date="2020-06-26T17:54:00Z">
              <w:r w:rsidRPr="00470179">
                <w:rPr>
                  <w:rFonts w:ascii="Arial" w:hAnsi="Arial" w:cs="Arial"/>
                  <w:sz w:val="18"/>
                  <w:szCs w:val="18"/>
                </w:rPr>
                <w:t xml:space="preserve">type: </w:t>
              </w:r>
              <w:r>
                <w:rPr>
                  <w:rFonts w:ascii="Arial" w:hAnsi="Arial" w:cs="Arial"/>
                  <w:sz w:val="18"/>
                  <w:szCs w:val="18"/>
                </w:rPr>
                <w:t>Integer</w:t>
              </w:r>
            </w:ins>
          </w:p>
          <w:p w:rsidR="00F44B7B" w:rsidRPr="00470179" w:rsidRDefault="00F44B7B" w:rsidP="00F44B7B">
            <w:pPr>
              <w:spacing w:after="0"/>
              <w:rPr>
                <w:ins w:id="17229" w:author="28.541_CR0286R1_(Rel-16)_eNRM" w:date="2020-06-26T17:54:00Z"/>
                <w:rFonts w:ascii="Arial" w:hAnsi="Arial" w:cs="Arial"/>
                <w:sz w:val="18"/>
                <w:szCs w:val="18"/>
              </w:rPr>
            </w:pPr>
            <w:ins w:id="17230" w:author="28.541_CR0286R1_(Rel-16)_eNRM" w:date="2020-06-26T17:54:00Z">
              <w:r w:rsidRPr="00470179">
                <w:rPr>
                  <w:rFonts w:ascii="Arial" w:hAnsi="Arial" w:cs="Arial"/>
                  <w:sz w:val="18"/>
                  <w:szCs w:val="18"/>
                </w:rPr>
                <w:t>multiplicity: 1</w:t>
              </w:r>
            </w:ins>
          </w:p>
          <w:p w:rsidR="00F44B7B" w:rsidRPr="00470179" w:rsidRDefault="00F44B7B" w:rsidP="00F44B7B">
            <w:pPr>
              <w:spacing w:after="0"/>
              <w:rPr>
                <w:ins w:id="17231" w:author="28.541_CR0286R1_(Rel-16)_eNRM" w:date="2020-06-26T17:54:00Z"/>
                <w:rFonts w:ascii="Arial" w:hAnsi="Arial" w:cs="Arial"/>
                <w:sz w:val="18"/>
                <w:szCs w:val="18"/>
              </w:rPr>
            </w:pPr>
            <w:ins w:id="17232" w:author="28.541_CR0286R1_(Rel-16)_eNRM" w:date="2020-06-26T17:54:00Z">
              <w:r w:rsidRPr="00470179">
                <w:rPr>
                  <w:rFonts w:ascii="Arial" w:hAnsi="Arial" w:cs="Arial"/>
                  <w:sz w:val="18"/>
                  <w:szCs w:val="18"/>
                </w:rPr>
                <w:t>isOrdered: N/A</w:t>
              </w:r>
            </w:ins>
          </w:p>
          <w:p w:rsidR="00F44B7B" w:rsidRPr="00470179" w:rsidRDefault="00F44B7B" w:rsidP="00F44B7B">
            <w:pPr>
              <w:spacing w:after="0"/>
              <w:rPr>
                <w:ins w:id="17233" w:author="28.541_CR0286R1_(Rel-16)_eNRM" w:date="2020-06-26T17:54:00Z"/>
                <w:rFonts w:ascii="Arial" w:hAnsi="Arial" w:cs="Arial"/>
                <w:sz w:val="18"/>
                <w:szCs w:val="18"/>
              </w:rPr>
            </w:pPr>
            <w:ins w:id="17234" w:author="28.541_CR0286R1_(Rel-16)_eNRM" w:date="2020-06-26T17:54:00Z">
              <w:r w:rsidRPr="00470179">
                <w:rPr>
                  <w:rFonts w:ascii="Arial" w:hAnsi="Arial" w:cs="Arial"/>
                  <w:sz w:val="18"/>
                  <w:szCs w:val="18"/>
                </w:rPr>
                <w:t>isUnique: False</w:t>
              </w:r>
            </w:ins>
          </w:p>
          <w:p w:rsidR="00F44B7B" w:rsidRPr="00470179" w:rsidRDefault="00F44B7B" w:rsidP="00F44B7B">
            <w:pPr>
              <w:spacing w:after="0"/>
              <w:rPr>
                <w:ins w:id="17235" w:author="28.541_CR0286R1_(Rel-16)_eNRM" w:date="2020-06-26T17:54:00Z"/>
                <w:rFonts w:ascii="Arial" w:hAnsi="Arial" w:cs="Arial"/>
                <w:sz w:val="18"/>
                <w:szCs w:val="18"/>
              </w:rPr>
            </w:pPr>
            <w:ins w:id="17236" w:author="28.541_CR0286R1_(Rel-16)_eNRM" w:date="2020-06-26T17:54:00Z">
              <w:r w:rsidRPr="00470179">
                <w:rPr>
                  <w:rFonts w:ascii="Arial" w:hAnsi="Arial" w:cs="Arial"/>
                  <w:sz w:val="18"/>
                  <w:szCs w:val="18"/>
                </w:rPr>
                <w:t>defaultValue: None</w:t>
              </w:r>
            </w:ins>
          </w:p>
          <w:p w:rsidR="00F44B7B" w:rsidRPr="00B34D1F" w:rsidRDefault="00F44B7B" w:rsidP="00F44B7B">
            <w:pPr>
              <w:spacing w:after="0"/>
              <w:rPr>
                <w:ins w:id="17237" w:author="28.541_CR0286R1_(Rel-16)_eNRM" w:date="2020-06-26T17:54:00Z"/>
                <w:rFonts w:ascii="Arial" w:hAnsi="Arial" w:cs="Arial"/>
                <w:sz w:val="18"/>
                <w:szCs w:val="18"/>
              </w:rPr>
            </w:pPr>
            <w:ins w:id="17238" w:author="28.541_CR0286R1_(Rel-16)_eNRM" w:date="2020-06-26T17:54:00Z">
              <w:r w:rsidRPr="00470179">
                <w:rPr>
                  <w:rFonts w:ascii="Arial" w:hAnsi="Arial" w:cs="Arial"/>
                  <w:sz w:val="18"/>
                  <w:szCs w:val="18"/>
                </w:rPr>
                <w:t>isNullable: False</w:t>
              </w:r>
            </w:ins>
          </w:p>
        </w:tc>
      </w:tr>
      <w:tr w:rsidR="00F44B7B" w:rsidRPr="00470179" w:rsidTr="00583841">
        <w:trPr>
          <w:gridBefore w:val="1"/>
          <w:gridAfter w:val="1"/>
          <w:wBefore w:w="58" w:type="pct"/>
          <w:wAfter w:w="46" w:type="pct"/>
          <w:cantSplit/>
          <w:tblHeader/>
          <w:jc w:val="center"/>
          <w:ins w:id="17239" w:author="28.541_CR0286R1_(Rel-16)_eNRM" w:date="2020-06-26T17:54:00Z"/>
        </w:trPr>
        <w:tc>
          <w:tcPr>
            <w:tcW w:w="1055" w:type="pct"/>
            <w:gridSpan w:val="3"/>
            <w:tcBorders>
              <w:top w:val="single" w:sz="4" w:space="0" w:color="auto"/>
              <w:left w:val="single" w:sz="4" w:space="0" w:color="auto"/>
              <w:bottom w:val="single" w:sz="4" w:space="0" w:color="auto"/>
              <w:right w:val="single" w:sz="4" w:space="0" w:color="auto"/>
            </w:tcBorders>
          </w:tcPr>
          <w:p w:rsidR="00F44B7B" w:rsidRDefault="00F44B7B" w:rsidP="00F44B7B">
            <w:pPr>
              <w:keepNext/>
              <w:keepLines/>
              <w:spacing w:after="0"/>
              <w:rPr>
                <w:ins w:id="17240" w:author="28.541_CR0286R1_(Rel-16)_eNRM" w:date="2020-06-26T17:54:00Z"/>
                <w:rFonts w:ascii="Courier New" w:hAnsi="Courier New" w:cs="Courier New"/>
                <w:lang w:eastAsia="zh-CN"/>
              </w:rPr>
            </w:pPr>
            <w:ins w:id="17241" w:author="28.541_CR0286R1_(Rel-16)_eNRM" w:date="2020-06-26T17:54:00Z">
              <w:r w:rsidRPr="009C02A9">
                <w:rPr>
                  <w:rFonts w:ascii="Courier New" w:hAnsi="Courier New"/>
                </w:rPr>
                <w:t>scalar</w:t>
              </w:r>
            </w:ins>
          </w:p>
        </w:tc>
        <w:tc>
          <w:tcPr>
            <w:tcW w:w="2860" w:type="pct"/>
            <w:gridSpan w:val="3"/>
            <w:tcBorders>
              <w:top w:val="single" w:sz="4" w:space="0" w:color="auto"/>
              <w:left w:val="single" w:sz="4" w:space="0" w:color="auto"/>
              <w:bottom w:val="single" w:sz="4" w:space="0" w:color="auto"/>
              <w:right w:val="single" w:sz="4" w:space="0" w:color="auto"/>
            </w:tcBorders>
          </w:tcPr>
          <w:p w:rsidR="00F44B7B" w:rsidRDefault="00F44B7B" w:rsidP="00F44B7B">
            <w:pPr>
              <w:widowControl w:val="0"/>
              <w:tabs>
                <w:tab w:val="decimal" w:pos="0"/>
              </w:tabs>
              <w:spacing w:after="0" w:line="0" w:lineRule="atLeast"/>
              <w:rPr>
                <w:ins w:id="17242" w:author="28.541_CR0286R1_(Rel-16)_eNRM" w:date="2020-06-26T17:54:00Z"/>
                <w:szCs w:val="22"/>
              </w:rPr>
            </w:pPr>
            <w:ins w:id="17243" w:author="28.541_CR0286R1_(Rel-16)_eNRM" w:date="2020-06-26T17:54:00Z">
              <w:r w:rsidRPr="009F5A10">
                <w:rPr>
                  <w:szCs w:val="22"/>
                </w:rPr>
                <w:t xml:space="preserve">The </w:t>
              </w:r>
              <w:r>
                <w:rPr>
                  <w:szCs w:val="22"/>
                </w:rPr>
                <w:t>P</w:t>
              </w:r>
              <w:r w:rsidRPr="009F5A10">
                <w:rPr>
                  <w:szCs w:val="22"/>
                </w:rPr>
                <w:t xml:space="preserve">acket </w:t>
              </w:r>
              <w:r>
                <w:rPr>
                  <w:szCs w:val="22"/>
                </w:rPr>
                <w:t>E</w:t>
              </w:r>
              <w:r w:rsidRPr="009F5A10">
                <w:rPr>
                  <w:szCs w:val="22"/>
                </w:rPr>
                <w:t xml:space="preserve">rror </w:t>
              </w:r>
              <w:r>
                <w:rPr>
                  <w:szCs w:val="22"/>
                </w:rPr>
                <w:t>R</w:t>
              </w:r>
              <w:r w:rsidRPr="009F5A10">
                <w:rPr>
                  <w:szCs w:val="22"/>
                </w:rPr>
                <w:t xml:space="preserve">ate </w:t>
              </w:r>
              <w:r>
                <w:rPr>
                  <w:szCs w:val="22"/>
                </w:rPr>
                <w:t>of a 5QI</w:t>
              </w:r>
              <w:r w:rsidRPr="009F5A10">
                <w:rPr>
                  <w:szCs w:val="22"/>
                </w:rPr>
                <w:t xml:space="preserve"> expressed as </w:t>
              </w:r>
              <w:r w:rsidRPr="009F5A10">
                <w:rPr>
                  <w:i/>
                  <w:szCs w:val="22"/>
                </w:rPr>
                <w:t>Scalar</w:t>
              </w:r>
              <w:r w:rsidRPr="009F5A10">
                <w:rPr>
                  <w:szCs w:val="22"/>
                </w:rPr>
                <w:t xml:space="preserve"> x 10-k where k is the </w:t>
              </w:r>
              <w:r w:rsidRPr="009F5A10">
                <w:rPr>
                  <w:i/>
                  <w:szCs w:val="22"/>
                </w:rPr>
                <w:t>Exponent</w:t>
              </w:r>
              <w:r w:rsidRPr="009F5A10">
                <w:rPr>
                  <w:szCs w:val="22"/>
                </w:rPr>
                <w:t>.</w:t>
              </w:r>
            </w:ins>
          </w:p>
          <w:p w:rsidR="00F44B7B" w:rsidRDefault="00F44B7B" w:rsidP="00F44B7B">
            <w:pPr>
              <w:widowControl w:val="0"/>
              <w:tabs>
                <w:tab w:val="decimal" w:pos="0"/>
              </w:tabs>
              <w:spacing w:after="0" w:line="0" w:lineRule="atLeast"/>
              <w:rPr>
                <w:ins w:id="17244" w:author="28.541_CR0286R1_(Rel-16)_eNRM" w:date="2020-06-26T17:54:00Z"/>
                <w:szCs w:val="22"/>
              </w:rPr>
            </w:pPr>
            <w:ins w:id="17245" w:author="28.541_CR0286R1_(Rel-16)_eNRM" w:date="2020-06-26T17:54:00Z">
              <w:r>
                <w:rPr>
                  <w:szCs w:val="22"/>
                </w:rPr>
                <w:t xml:space="preserve">This attriutes indicates the </w:t>
              </w:r>
              <w:r w:rsidRPr="009C02A9">
                <w:rPr>
                  <w:i/>
                  <w:szCs w:val="22"/>
                </w:rPr>
                <w:t>Scalar</w:t>
              </w:r>
              <w:r>
                <w:rPr>
                  <w:szCs w:val="22"/>
                </w:rPr>
                <w:t xml:space="preserve"> of this expression.</w:t>
              </w:r>
            </w:ins>
          </w:p>
          <w:p w:rsidR="00F44B7B" w:rsidRDefault="00F44B7B" w:rsidP="00F44B7B">
            <w:pPr>
              <w:widowControl w:val="0"/>
              <w:tabs>
                <w:tab w:val="decimal" w:pos="0"/>
              </w:tabs>
              <w:spacing w:after="0" w:line="0" w:lineRule="atLeast"/>
              <w:rPr>
                <w:ins w:id="17246" w:author="28.541_CR0286R1_(Rel-16)_eNRM" w:date="2020-06-26T17:54:00Z"/>
                <w:rFonts w:cs="Arial"/>
                <w:sz w:val="18"/>
                <w:szCs w:val="18"/>
              </w:rPr>
            </w:pPr>
          </w:p>
          <w:p w:rsidR="00F44B7B" w:rsidRDefault="00F44B7B" w:rsidP="00F44B7B">
            <w:pPr>
              <w:widowControl w:val="0"/>
              <w:tabs>
                <w:tab w:val="decimal" w:pos="0"/>
              </w:tabs>
              <w:spacing w:after="0" w:line="0" w:lineRule="atLeast"/>
              <w:rPr>
                <w:ins w:id="17247" w:author="28.541_CR0286R1_(Rel-16)_eNRM" w:date="2020-06-26T17:54:00Z"/>
                <w:rFonts w:ascii="Arial" w:hAnsi="Arial" w:cs="Arial"/>
                <w:sz w:val="18"/>
                <w:szCs w:val="18"/>
                <w:lang w:eastAsia="zh-CN"/>
              </w:rPr>
            </w:pPr>
            <w:ins w:id="17248" w:author="28.541_CR0286R1_(Rel-16)_eNRM" w:date="2020-06-26T17:54:00Z">
              <w:r w:rsidRPr="00B34D1F">
                <w:rPr>
                  <w:rFonts w:ascii="Arial" w:hAnsi="Arial" w:cs="Arial"/>
                  <w:sz w:val="18"/>
                  <w:szCs w:val="18"/>
                  <w:lang w:eastAsia="zh-CN"/>
                </w:rPr>
                <w:t xml:space="preserve">allowedValues: </w:t>
              </w:r>
              <w:r>
                <w:rPr>
                  <w:rFonts w:ascii="Arial" w:hAnsi="Arial" w:cs="Arial"/>
                  <w:sz w:val="18"/>
                  <w:szCs w:val="18"/>
                  <w:lang w:eastAsia="zh-CN"/>
                </w:rPr>
                <w:t>0 - 9</w:t>
              </w:r>
            </w:ins>
          </w:p>
        </w:tc>
        <w:tc>
          <w:tcPr>
            <w:tcW w:w="981" w:type="pct"/>
            <w:gridSpan w:val="3"/>
            <w:tcBorders>
              <w:top w:val="single" w:sz="4" w:space="0" w:color="auto"/>
              <w:left w:val="single" w:sz="4" w:space="0" w:color="auto"/>
              <w:bottom w:val="single" w:sz="4" w:space="0" w:color="auto"/>
              <w:right w:val="single" w:sz="4" w:space="0" w:color="auto"/>
            </w:tcBorders>
          </w:tcPr>
          <w:p w:rsidR="00F44B7B" w:rsidRPr="00470179" w:rsidRDefault="00F44B7B" w:rsidP="00F44B7B">
            <w:pPr>
              <w:spacing w:after="0"/>
              <w:rPr>
                <w:ins w:id="17249" w:author="28.541_CR0286R1_(Rel-16)_eNRM" w:date="2020-06-26T17:54:00Z"/>
                <w:rFonts w:ascii="Arial" w:hAnsi="Arial" w:cs="Arial"/>
                <w:sz w:val="18"/>
                <w:szCs w:val="18"/>
              </w:rPr>
            </w:pPr>
            <w:ins w:id="17250" w:author="28.541_CR0286R1_(Rel-16)_eNRM" w:date="2020-06-26T17:54:00Z">
              <w:r w:rsidRPr="00470179">
                <w:rPr>
                  <w:rFonts w:ascii="Arial" w:hAnsi="Arial" w:cs="Arial"/>
                  <w:sz w:val="18"/>
                  <w:szCs w:val="18"/>
                </w:rPr>
                <w:t xml:space="preserve">type: </w:t>
              </w:r>
              <w:r>
                <w:rPr>
                  <w:rFonts w:ascii="Arial" w:hAnsi="Arial" w:cs="Arial"/>
                  <w:sz w:val="18"/>
                  <w:szCs w:val="18"/>
                </w:rPr>
                <w:t>Integer</w:t>
              </w:r>
            </w:ins>
          </w:p>
          <w:p w:rsidR="00F44B7B" w:rsidRPr="00470179" w:rsidRDefault="00F44B7B" w:rsidP="00F44B7B">
            <w:pPr>
              <w:spacing w:after="0"/>
              <w:rPr>
                <w:ins w:id="17251" w:author="28.541_CR0286R1_(Rel-16)_eNRM" w:date="2020-06-26T17:54:00Z"/>
                <w:rFonts w:ascii="Arial" w:hAnsi="Arial" w:cs="Arial"/>
                <w:sz w:val="18"/>
                <w:szCs w:val="18"/>
              </w:rPr>
            </w:pPr>
            <w:ins w:id="17252" w:author="28.541_CR0286R1_(Rel-16)_eNRM" w:date="2020-06-26T17:54:00Z">
              <w:r w:rsidRPr="00470179">
                <w:rPr>
                  <w:rFonts w:ascii="Arial" w:hAnsi="Arial" w:cs="Arial"/>
                  <w:sz w:val="18"/>
                  <w:szCs w:val="18"/>
                </w:rPr>
                <w:t>multiplicity: 1</w:t>
              </w:r>
            </w:ins>
          </w:p>
          <w:p w:rsidR="00F44B7B" w:rsidRPr="00470179" w:rsidRDefault="00F44B7B" w:rsidP="00F44B7B">
            <w:pPr>
              <w:spacing w:after="0"/>
              <w:rPr>
                <w:ins w:id="17253" w:author="28.541_CR0286R1_(Rel-16)_eNRM" w:date="2020-06-26T17:54:00Z"/>
                <w:rFonts w:ascii="Arial" w:hAnsi="Arial" w:cs="Arial"/>
                <w:sz w:val="18"/>
                <w:szCs w:val="18"/>
              </w:rPr>
            </w:pPr>
            <w:ins w:id="17254" w:author="28.541_CR0286R1_(Rel-16)_eNRM" w:date="2020-06-26T17:54:00Z">
              <w:r w:rsidRPr="00470179">
                <w:rPr>
                  <w:rFonts w:ascii="Arial" w:hAnsi="Arial" w:cs="Arial"/>
                  <w:sz w:val="18"/>
                  <w:szCs w:val="18"/>
                </w:rPr>
                <w:t>isOrdered: N/A</w:t>
              </w:r>
            </w:ins>
          </w:p>
          <w:p w:rsidR="00F44B7B" w:rsidRPr="00470179" w:rsidRDefault="00F44B7B" w:rsidP="00F44B7B">
            <w:pPr>
              <w:spacing w:after="0"/>
              <w:rPr>
                <w:ins w:id="17255" w:author="28.541_CR0286R1_(Rel-16)_eNRM" w:date="2020-06-26T17:54:00Z"/>
                <w:rFonts w:ascii="Arial" w:hAnsi="Arial" w:cs="Arial"/>
                <w:sz w:val="18"/>
                <w:szCs w:val="18"/>
              </w:rPr>
            </w:pPr>
            <w:ins w:id="17256" w:author="28.541_CR0286R1_(Rel-16)_eNRM" w:date="2020-06-26T17:54:00Z">
              <w:r w:rsidRPr="00470179">
                <w:rPr>
                  <w:rFonts w:ascii="Arial" w:hAnsi="Arial" w:cs="Arial"/>
                  <w:sz w:val="18"/>
                  <w:szCs w:val="18"/>
                </w:rPr>
                <w:t>isUnique: False</w:t>
              </w:r>
            </w:ins>
          </w:p>
          <w:p w:rsidR="00F44B7B" w:rsidRPr="00470179" w:rsidRDefault="00F44B7B" w:rsidP="00F44B7B">
            <w:pPr>
              <w:spacing w:after="0"/>
              <w:rPr>
                <w:ins w:id="17257" w:author="28.541_CR0286R1_(Rel-16)_eNRM" w:date="2020-06-26T17:54:00Z"/>
                <w:rFonts w:ascii="Arial" w:hAnsi="Arial" w:cs="Arial"/>
                <w:sz w:val="18"/>
                <w:szCs w:val="18"/>
              </w:rPr>
            </w:pPr>
            <w:ins w:id="17258" w:author="28.541_CR0286R1_(Rel-16)_eNRM" w:date="2020-06-26T17:54:00Z">
              <w:r w:rsidRPr="00470179">
                <w:rPr>
                  <w:rFonts w:ascii="Arial" w:hAnsi="Arial" w:cs="Arial"/>
                  <w:sz w:val="18"/>
                  <w:szCs w:val="18"/>
                </w:rPr>
                <w:t>defaultValue: None</w:t>
              </w:r>
            </w:ins>
          </w:p>
          <w:p w:rsidR="00F44B7B" w:rsidRPr="00B34D1F" w:rsidRDefault="00F44B7B" w:rsidP="00F44B7B">
            <w:pPr>
              <w:spacing w:after="0"/>
              <w:rPr>
                <w:ins w:id="17259" w:author="28.541_CR0286R1_(Rel-16)_eNRM" w:date="2020-06-26T17:54:00Z"/>
                <w:rFonts w:ascii="Arial" w:hAnsi="Arial" w:cs="Arial"/>
                <w:sz w:val="18"/>
                <w:szCs w:val="18"/>
              </w:rPr>
            </w:pPr>
            <w:ins w:id="17260" w:author="28.541_CR0286R1_(Rel-16)_eNRM" w:date="2020-06-26T17:54:00Z">
              <w:r w:rsidRPr="00470179">
                <w:rPr>
                  <w:rFonts w:ascii="Arial" w:hAnsi="Arial" w:cs="Arial"/>
                  <w:sz w:val="18"/>
                  <w:szCs w:val="18"/>
                </w:rPr>
                <w:t>isNullable: False</w:t>
              </w:r>
            </w:ins>
          </w:p>
        </w:tc>
      </w:tr>
      <w:tr w:rsidR="00F44B7B" w:rsidRPr="00470179" w:rsidTr="00583841">
        <w:trPr>
          <w:gridBefore w:val="1"/>
          <w:gridAfter w:val="1"/>
          <w:wBefore w:w="58" w:type="pct"/>
          <w:wAfter w:w="46" w:type="pct"/>
          <w:cantSplit/>
          <w:tblHeader/>
          <w:jc w:val="center"/>
          <w:ins w:id="17261" w:author="28.541_CR0286R1_(Rel-16)_eNRM" w:date="2020-06-26T17:54:00Z"/>
        </w:trPr>
        <w:tc>
          <w:tcPr>
            <w:tcW w:w="1055" w:type="pct"/>
            <w:gridSpan w:val="3"/>
            <w:tcBorders>
              <w:top w:val="single" w:sz="4" w:space="0" w:color="auto"/>
              <w:left w:val="single" w:sz="4" w:space="0" w:color="auto"/>
              <w:bottom w:val="single" w:sz="4" w:space="0" w:color="auto"/>
              <w:right w:val="single" w:sz="4" w:space="0" w:color="auto"/>
            </w:tcBorders>
          </w:tcPr>
          <w:p w:rsidR="00F44B7B" w:rsidRDefault="00F44B7B" w:rsidP="00F44B7B">
            <w:pPr>
              <w:keepNext/>
              <w:keepLines/>
              <w:spacing w:after="0"/>
              <w:rPr>
                <w:ins w:id="17262" w:author="28.541_CR0286R1_(Rel-16)_eNRM" w:date="2020-06-26T17:54:00Z"/>
                <w:rFonts w:ascii="Courier New" w:hAnsi="Courier New" w:cs="Courier New"/>
                <w:lang w:eastAsia="zh-CN"/>
              </w:rPr>
            </w:pPr>
            <w:ins w:id="17263" w:author="28.541_CR0286R1_(Rel-16)_eNRM" w:date="2020-06-26T17:54:00Z">
              <w:r w:rsidRPr="009C02A9">
                <w:rPr>
                  <w:rFonts w:ascii="Courier New" w:hAnsi="Courier New"/>
                </w:rPr>
                <w:t>exponent</w:t>
              </w:r>
            </w:ins>
          </w:p>
        </w:tc>
        <w:tc>
          <w:tcPr>
            <w:tcW w:w="2860" w:type="pct"/>
            <w:gridSpan w:val="3"/>
            <w:tcBorders>
              <w:top w:val="single" w:sz="4" w:space="0" w:color="auto"/>
              <w:left w:val="single" w:sz="4" w:space="0" w:color="auto"/>
              <w:bottom w:val="single" w:sz="4" w:space="0" w:color="auto"/>
              <w:right w:val="single" w:sz="4" w:space="0" w:color="auto"/>
            </w:tcBorders>
          </w:tcPr>
          <w:p w:rsidR="00F44B7B" w:rsidRDefault="00F44B7B" w:rsidP="00F44B7B">
            <w:pPr>
              <w:widowControl w:val="0"/>
              <w:tabs>
                <w:tab w:val="decimal" w:pos="0"/>
              </w:tabs>
              <w:spacing w:after="0" w:line="0" w:lineRule="atLeast"/>
              <w:rPr>
                <w:ins w:id="17264" w:author="28.541_CR0286R1_(Rel-16)_eNRM" w:date="2020-06-26T17:54:00Z"/>
                <w:szCs w:val="22"/>
              </w:rPr>
            </w:pPr>
            <w:ins w:id="17265" w:author="28.541_CR0286R1_(Rel-16)_eNRM" w:date="2020-06-26T17:54:00Z">
              <w:r w:rsidRPr="009F5A10">
                <w:rPr>
                  <w:szCs w:val="22"/>
                </w:rPr>
                <w:t xml:space="preserve">The </w:t>
              </w:r>
              <w:r>
                <w:rPr>
                  <w:szCs w:val="22"/>
                </w:rPr>
                <w:t>P</w:t>
              </w:r>
              <w:r w:rsidRPr="009F5A10">
                <w:rPr>
                  <w:szCs w:val="22"/>
                </w:rPr>
                <w:t xml:space="preserve">acket </w:t>
              </w:r>
              <w:r>
                <w:rPr>
                  <w:szCs w:val="22"/>
                </w:rPr>
                <w:t>E</w:t>
              </w:r>
              <w:r w:rsidRPr="009F5A10">
                <w:rPr>
                  <w:szCs w:val="22"/>
                </w:rPr>
                <w:t xml:space="preserve">rror </w:t>
              </w:r>
              <w:r>
                <w:rPr>
                  <w:szCs w:val="22"/>
                </w:rPr>
                <w:t>R</w:t>
              </w:r>
              <w:r w:rsidRPr="009F5A10">
                <w:rPr>
                  <w:szCs w:val="22"/>
                </w:rPr>
                <w:t xml:space="preserve">ate </w:t>
              </w:r>
              <w:r>
                <w:rPr>
                  <w:szCs w:val="22"/>
                </w:rPr>
                <w:t>of a 5QI</w:t>
              </w:r>
              <w:r w:rsidRPr="009F5A10">
                <w:rPr>
                  <w:szCs w:val="22"/>
                </w:rPr>
                <w:t xml:space="preserve"> expressed as </w:t>
              </w:r>
              <w:r w:rsidRPr="009F5A10">
                <w:rPr>
                  <w:i/>
                  <w:szCs w:val="22"/>
                </w:rPr>
                <w:t>Scalar</w:t>
              </w:r>
              <w:r w:rsidRPr="009F5A10">
                <w:rPr>
                  <w:szCs w:val="22"/>
                </w:rPr>
                <w:t xml:space="preserve"> x 10-k where k is the </w:t>
              </w:r>
              <w:r w:rsidRPr="009F5A10">
                <w:rPr>
                  <w:i/>
                  <w:szCs w:val="22"/>
                </w:rPr>
                <w:t>Exponent</w:t>
              </w:r>
              <w:r w:rsidRPr="009F5A10">
                <w:rPr>
                  <w:szCs w:val="22"/>
                </w:rPr>
                <w:t>.</w:t>
              </w:r>
            </w:ins>
          </w:p>
          <w:p w:rsidR="00F44B7B" w:rsidRDefault="00F44B7B" w:rsidP="00F44B7B">
            <w:pPr>
              <w:widowControl w:val="0"/>
              <w:tabs>
                <w:tab w:val="decimal" w:pos="0"/>
              </w:tabs>
              <w:spacing w:after="0" w:line="0" w:lineRule="atLeast"/>
              <w:rPr>
                <w:ins w:id="17266" w:author="28.541_CR0286R1_(Rel-16)_eNRM" w:date="2020-06-26T17:54:00Z"/>
                <w:szCs w:val="22"/>
              </w:rPr>
            </w:pPr>
            <w:ins w:id="17267" w:author="28.541_CR0286R1_(Rel-16)_eNRM" w:date="2020-06-26T17:54:00Z">
              <w:r>
                <w:rPr>
                  <w:szCs w:val="22"/>
                </w:rPr>
                <w:t xml:space="preserve">This attriutes indicates the </w:t>
              </w:r>
              <w:r w:rsidRPr="009F5A10">
                <w:rPr>
                  <w:i/>
                  <w:szCs w:val="22"/>
                </w:rPr>
                <w:t>Exponent</w:t>
              </w:r>
              <w:r>
                <w:rPr>
                  <w:szCs w:val="22"/>
                </w:rPr>
                <w:t xml:space="preserve"> of this expression.</w:t>
              </w:r>
            </w:ins>
          </w:p>
          <w:p w:rsidR="00F44B7B" w:rsidRDefault="00F44B7B" w:rsidP="00F44B7B">
            <w:pPr>
              <w:widowControl w:val="0"/>
              <w:tabs>
                <w:tab w:val="decimal" w:pos="0"/>
              </w:tabs>
              <w:spacing w:after="0" w:line="0" w:lineRule="atLeast"/>
              <w:rPr>
                <w:ins w:id="17268" w:author="28.541_CR0286R1_(Rel-16)_eNRM" w:date="2020-06-26T17:54:00Z"/>
                <w:rFonts w:cs="Arial"/>
                <w:sz w:val="18"/>
                <w:szCs w:val="18"/>
              </w:rPr>
            </w:pPr>
          </w:p>
          <w:p w:rsidR="00F44B7B" w:rsidRDefault="00F44B7B" w:rsidP="00F44B7B">
            <w:pPr>
              <w:widowControl w:val="0"/>
              <w:tabs>
                <w:tab w:val="decimal" w:pos="0"/>
              </w:tabs>
              <w:spacing w:after="0" w:line="0" w:lineRule="atLeast"/>
              <w:rPr>
                <w:ins w:id="17269" w:author="28.541_CR0286R1_(Rel-16)_eNRM" w:date="2020-06-26T17:54:00Z"/>
                <w:rFonts w:ascii="Arial" w:hAnsi="Arial" w:cs="Arial"/>
                <w:sz w:val="18"/>
                <w:szCs w:val="18"/>
                <w:lang w:eastAsia="zh-CN"/>
              </w:rPr>
            </w:pPr>
            <w:ins w:id="17270" w:author="28.541_CR0286R1_(Rel-16)_eNRM" w:date="2020-06-26T17:54:00Z">
              <w:r w:rsidRPr="00B34D1F">
                <w:rPr>
                  <w:rFonts w:ascii="Arial" w:hAnsi="Arial" w:cs="Arial"/>
                  <w:sz w:val="18"/>
                  <w:szCs w:val="18"/>
                  <w:lang w:eastAsia="zh-CN"/>
                </w:rPr>
                <w:t xml:space="preserve">allowedValues: </w:t>
              </w:r>
              <w:r>
                <w:rPr>
                  <w:rFonts w:ascii="Arial" w:hAnsi="Arial" w:cs="Arial"/>
                  <w:sz w:val="18"/>
                  <w:szCs w:val="18"/>
                  <w:lang w:eastAsia="zh-CN"/>
                </w:rPr>
                <w:t>0 - 9</w:t>
              </w:r>
            </w:ins>
          </w:p>
        </w:tc>
        <w:tc>
          <w:tcPr>
            <w:tcW w:w="981" w:type="pct"/>
            <w:gridSpan w:val="3"/>
            <w:tcBorders>
              <w:top w:val="single" w:sz="4" w:space="0" w:color="auto"/>
              <w:left w:val="single" w:sz="4" w:space="0" w:color="auto"/>
              <w:bottom w:val="single" w:sz="4" w:space="0" w:color="auto"/>
              <w:right w:val="single" w:sz="4" w:space="0" w:color="auto"/>
            </w:tcBorders>
          </w:tcPr>
          <w:p w:rsidR="00F44B7B" w:rsidRPr="00470179" w:rsidRDefault="00F44B7B" w:rsidP="00F44B7B">
            <w:pPr>
              <w:spacing w:after="0"/>
              <w:rPr>
                <w:ins w:id="17271" w:author="28.541_CR0286R1_(Rel-16)_eNRM" w:date="2020-06-26T17:54:00Z"/>
                <w:rFonts w:ascii="Arial" w:hAnsi="Arial" w:cs="Arial"/>
                <w:sz w:val="18"/>
                <w:szCs w:val="18"/>
              </w:rPr>
            </w:pPr>
            <w:ins w:id="17272" w:author="28.541_CR0286R1_(Rel-16)_eNRM" w:date="2020-06-26T17:54:00Z">
              <w:r w:rsidRPr="00470179">
                <w:rPr>
                  <w:rFonts w:ascii="Arial" w:hAnsi="Arial" w:cs="Arial"/>
                  <w:sz w:val="18"/>
                  <w:szCs w:val="18"/>
                </w:rPr>
                <w:t xml:space="preserve">type: </w:t>
              </w:r>
              <w:r>
                <w:rPr>
                  <w:rFonts w:ascii="Arial" w:hAnsi="Arial" w:cs="Arial"/>
                  <w:sz w:val="18"/>
                  <w:szCs w:val="18"/>
                </w:rPr>
                <w:t>Integer</w:t>
              </w:r>
            </w:ins>
          </w:p>
          <w:p w:rsidR="00F44B7B" w:rsidRPr="00470179" w:rsidRDefault="00F44B7B" w:rsidP="00F44B7B">
            <w:pPr>
              <w:spacing w:after="0"/>
              <w:rPr>
                <w:ins w:id="17273" w:author="28.541_CR0286R1_(Rel-16)_eNRM" w:date="2020-06-26T17:54:00Z"/>
                <w:rFonts w:ascii="Arial" w:hAnsi="Arial" w:cs="Arial"/>
                <w:sz w:val="18"/>
                <w:szCs w:val="18"/>
              </w:rPr>
            </w:pPr>
            <w:ins w:id="17274" w:author="28.541_CR0286R1_(Rel-16)_eNRM" w:date="2020-06-26T17:54:00Z">
              <w:r w:rsidRPr="00470179">
                <w:rPr>
                  <w:rFonts w:ascii="Arial" w:hAnsi="Arial" w:cs="Arial"/>
                  <w:sz w:val="18"/>
                  <w:szCs w:val="18"/>
                </w:rPr>
                <w:t>multiplicity: 1</w:t>
              </w:r>
            </w:ins>
          </w:p>
          <w:p w:rsidR="00F44B7B" w:rsidRPr="00470179" w:rsidRDefault="00F44B7B" w:rsidP="00F44B7B">
            <w:pPr>
              <w:spacing w:after="0"/>
              <w:rPr>
                <w:ins w:id="17275" w:author="28.541_CR0286R1_(Rel-16)_eNRM" w:date="2020-06-26T17:54:00Z"/>
                <w:rFonts w:ascii="Arial" w:hAnsi="Arial" w:cs="Arial"/>
                <w:sz w:val="18"/>
                <w:szCs w:val="18"/>
              </w:rPr>
            </w:pPr>
            <w:ins w:id="17276" w:author="28.541_CR0286R1_(Rel-16)_eNRM" w:date="2020-06-26T17:54:00Z">
              <w:r w:rsidRPr="00470179">
                <w:rPr>
                  <w:rFonts w:ascii="Arial" w:hAnsi="Arial" w:cs="Arial"/>
                  <w:sz w:val="18"/>
                  <w:szCs w:val="18"/>
                </w:rPr>
                <w:t>isOrdered: N/A</w:t>
              </w:r>
            </w:ins>
          </w:p>
          <w:p w:rsidR="00F44B7B" w:rsidRPr="00470179" w:rsidRDefault="00F44B7B" w:rsidP="00F44B7B">
            <w:pPr>
              <w:spacing w:after="0"/>
              <w:rPr>
                <w:ins w:id="17277" w:author="28.541_CR0286R1_(Rel-16)_eNRM" w:date="2020-06-26T17:54:00Z"/>
                <w:rFonts w:ascii="Arial" w:hAnsi="Arial" w:cs="Arial"/>
                <w:sz w:val="18"/>
                <w:szCs w:val="18"/>
              </w:rPr>
            </w:pPr>
            <w:ins w:id="17278" w:author="28.541_CR0286R1_(Rel-16)_eNRM" w:date="2020-06-26T17:54:00Z">
              <w:r w:rsidRPr="00470179">
                <w:rPr>
                  <w:rFonts w:ascii="Arial" w:hAnsi="Arial" w:cs="Arial"/>
                  <w:sz w:val="18"/>
                  <w:szCs w:val="18"/>
                </w:rPr>
                <w:t>isUnique: False</w:t>
              </w:r>
            </w:ins>
          </w:p>
          <w:p w:rsidR="00F44B7B" w:rsidRPr="00470179" w:rsidRDefault="00F44B7B" w:rsidP="00F44B7B">
            <w:pPr>
              <w:spacing w:after="0"/>
              <w:rPr>
                <w:ins w:id="17279" w:author="28.541_CR0286R1_(Rel-16)_eNRM" w:date="2020-06-26T17:54:00Z"/>
                <w:rFonts w:ascii="Arial" w:hAnsi="Arial" w:cs="Arial"/>
                <w:sz w:val="18"/>
                <w:szCs w:val="18"/>
              </w:rPr>
            </w:pPr>
            <w:ins w:id="17280" w:author="28.541_CR0286R1_(Rel-16)_eNRM" w:date="2020-06-26T17:54:00Z">
              <w:r w:rsidRPr="00470179">
                <w:rPr>
                  <w:rFonts w:ascii="Arial" w:hAnsi="Arial" w:cs="Arial"/>
                  <w:sz w:val="18"/>
                  <w:szCs w:val="18"/>
                </w:rPr>
                <w:t>defaultValue: None</w:t>
              </w:r>
            </w:ins>
          </w:p>
          <w:p w:rsidR="00F44B7B" w:rsidRPr="00B34D1F" w:rsidRDefault="00F44B7B" w:rsidP="00F44B7B">
            <w:pPr>
              <w:spacing w:after="0"/>
              <w:rPr>
                <w:ins w:id="17281" w:author="28.541_CR0286R1_(Rel-16)_eNRM" w:date="2020-06-26T17:54:00Z"/>
                <w:rFonts w:ascii="Arial" w:hAnsi="Arial" w:cs="Arial"/>
                <w:sz w:val="18"/>
                <w:szCs w:val="18"/>
              </w:rPr>
            </w:pPr>
            <w:ins w:id="17282" w:author="28.541_CR0286R1_(Rel-16)_eNRM" w:date="2020-06-26T17:54:00Z">
              <w:r w:rsidRPr="00470179">
                <w:rPr>
                  <w:rFonts w:ascii="Arial" w:hAnsi="Arial" w:cs="Arial"/>
                  <w:sz w:val="18"/>
                  <w:szCs w:val="18"/>
                </w:rPr>
                <w:t>isNullable: False</w:t>
              </w:r>
            </w:ins>
          </w:p>
        </w:tc>
      </w:tr>
      <w:tr w:rsidR="00E43353" w:rsidRPr="00470179" w:rsidTr="00583841">
        <w:trPr>
          <w:gridBefore w:val="1"/>
          <w:gridAfter w:val="1"/>
          <w:wBefore w:w="58" w:type="pct"/>
          <w:wAfter w:w="46" w:type="pct"/>
          <w:cantSplit/>
          <w:tblHeader/>
          <w:jc w:val="center"/>
          <w:ins w:id="17283" w:author="28.541_CR0262_(Rel-16)_eNRM" w:date="2020-06-26T14:25:00Z"/>
        </w:trPr>
        <w:tc>
          <w:tcPr>
            <w:tcW w:w="1055" w:type="pct"/>
            <w:gridSpan w:val="3"/>
            <w:tcBorders>
              <w:top w:val="single" w:sz="4" w:space="0" w:color="auto"/>
              <w:left w:val="single" w:sz="4" w:space="0" w:color="auto"/>
              <w:bottom w:val="single" w:sz="4" w:space="0" w:color="auto"/>
              <w:right w:val="single" w:sz="4" w:space="0" w:color="auto"/>
            </w:tcBorders>
          </w:tcPr>
          <w:p w:rsidR="00E43353" w:rsidRDefault="00E43353" w:rsidP="00E43353">
            <w:pPr>
              <w:keepNext/>
              <w:keepLines/>
              <w:spacing w:after="0"/>
              <w:rPr>
                <w:ins w:id="17284" w:author="28.541_CR0262_(Rel-16)_eNRM" w:date="2020-06-26T14:25:00Z"/>
                <w:rFonts w:ascii="Courier New" w:hAnsi="Courier New" w:cs="Courier New"/>
                <w:lang w:eastAsia="zh-CN"/>
              </w:rPr>
            </w:pPr>
            <w:ins w:id="17285" w:author="28.541_CR0262_(Rel-16)_eNRM" w:date="2020-06-26T14:26:00Z">
              <w:r w:rsidRPr="00B061D0">
                <w:rPr>
                  <w:rFonts w:ascii="Courier New" w:hAnsi="Courier New" w:cs="Courier New"/>
                  <w:lang w:eastAsia="zh-CN"/>
                </w:rPr>
                <w:t>gtpUPathQoSMonitoring</w:t>
              </w:r>
              <w:r>
                <w:rPr>
                  <w:rFonts w:ascii="Courier New" w:hAnsi="Courier New" w:cs="Courier New"/>
                  <w:lang w:eastAsia="zh-CN"/>
                </w:rPr>
                <w:t>State</w:t>
              </w:r>
            </w:ins>
          </w:p>
        </w:tc>
        <w:tc>
          <w:tcPr>
            <w:tcW w:w="2860" w:type="pct"/>
            <w:gridSpan w:val="3"/>
            <w:tcBorders>
              <w:top w:val="single" w:sz="4" w:space="0" w:color="auto"/>
              <w:left w:val="single" w:sz="4" w:space="0" w:color="auto"/>
              <w:bottom w:val="single" w:sz="4" w:space="0" w:color="auto"/>
              <w:right w:val="single" w:sz="4" w:space="0" w:color="auto"/>
            </w:tcBorders>
          </w:tcPr>
          <w:p w:rsidR="00E43353" w:rsidRPr="00B061D0" w:rsidRDefault="00E43353" w:rsidP="00E43353">
            <w:pPr>
              <w:rPr>
                <w:ins w:id="17286" w:author="28.541_CR0262_(Rel-16)_eNRM" w:date="2020-06-26T14:26:00Z"/>
                <w:rFonts w:ascii="Arial" w:hAnsi="Arial" w:cs="Arial"/>
                <w:sz w:val="18"/>
                <w:szCs w:val="18"/>
                <w:lang w:eastAsia="zh-CN"/>
              </w:rPr>
            </w:pPr>
            <w:ins w:id="17287" w:author="28.541_CR0262_(Rel-16)_eNRM" w:date="2020-06-26T14:26:00Z">
              <w:r w:rsidRPr="00B061D0">
                <w:rPr>
                  <w:rFonts w:ascii="Arial" w:hAnsi="Arial" w:cs="Arial"/>
                  <w:sz w:val="18"/>
                  <w:szCs w:val="18"/>
                  <w:lang w:eastAsia="zh-CN"/>
                </w:rPr>
                <w:t>It indicates the state of GTP-U path QoS monitoring for URLLC service.</w:t>
              </w:r>
            </w:ins>
          </w:p>
          <w:p w:rsidR="00E43353" w:rsidRPr="00B061D0" w:rsidRDefault="00E43353" w:rsidP="00E43353">
            <w:pPr>
              <w:rPr>
                <w:ins w:id="17288" w:author="28.541_CR0262_(Rel-16)_eNRM" w:date="2020-06-26T14:26:00Z"/>
                <w:rFonts w:ascii="Arial" w:hAnsi="Arial" w:cs="Arial"/>
                <w:sz w:val="18"/>
                <w:szCs w:val="18"/>
                <w:lang w:eastAsia="zh-CN"/>
              </w:rPr>
            </w:pPr>
          </w:p>
          <w:p w:rsidR="00E43353" w:rsidRDefault="00E43353" w:rsidP="00E43353">
            <w:pPr>
              <w:widowControl w:val="0"/>
              <w:tabs>
                <w:tab w:val="decimal" w:pos="0"/>
              </w:tabs>
              <w:spacing w:after="0" w:line="0" w:lineRule="atLeast"/>
              <w:rPr>
                <w:ins w:id="17289" w:author="28.541_CR0262_(Rel-16)_eNRM" w:date="2020-06-26T14:25:00Z"/>
                <w:rFonts w:ascii="Arial" w:hAnsi="Arial" w:cs="Arial"/>
                <w:sz w:val="18"/>
                <w:szCs w:val="18"/>
                <w:lang w:eastAsia="zh-CN"/>
              </w:rPr>
            </w:pPr>
            <w:ins w:id="17290" w:author="28.541_CR0262_(Rel-16)_eNRM" w:date="2020-06-26T14:26:00Z">
              <w:r w:rsidRPr="00B061D0">
                <w:rPr>
                  <w:rFonts w:ascii="Arial" w:hAnsi="Arial" w:cs="Arial"/>
                  <w:sz w:val="18"/>
                  <w:szCs w:val="18"/>
                  <w:lang w:eastAsia="zh-CN"/>
                </w:rPr>
                <w:t>allowedValues: "Enabled", "Disabled".</w:t>
              </w:r>
            </w:ins>
          </w:p>
        </w:tc>
        <w:tc>
          <w:tcPr>
            <w:tcW w:w="981" w:type="pct"/>
            <w:gridSpan w:val="3"/>
            <w:tcBorders>
              <w:top w:val="single" w:sz="4" w:space="0" w:color="auto"/>
              <w:left w:val="single" w:sz="4" w:space="0" w:color="auto"/>
              <w:bottom w:val="single" w:sz="4" w:space="0" w:color="auto"/>
              <w:right w:val="single" w:sz="4" w:space="0" w:color="auto"/>
            </w:tcBorders>
          </w:tcPr>
          <w:p w:rsidR="00E43353" w:rsidRPr="00B061D0" w:rsidRDefault="00E43353" w:rsidP="00E43353">
            <w:pPr>
              <w:spacing w:after="0"/>
              <w:rPr>
                <w:ins w:id="17291" w:author="28.541_CR0262_(Rel-16)_eNRM" w:date="2020-06-26T14:26:00Z"/>
                <w:rFonts w:ascii="Arial" w:hAnsi="Arial" w:cs="Arial"/>
                <w:sz w:val="18"/>
                <w:szCs w:val="18"/>
              </w:rPr>
            </w:pPr>
            <w:ins w:id="17292" w:author="28.541_CR0262_(Rel-16)_eNRM" w:date="2020-06-26T14:26:00Z">
              <w:r w:rsidRPr="00B061D0">
                <w:rPr>
                  <w:rFonts w:ascii="Arial" w:hAnsi="Arial" w:cs="Arial"/>
                  <w:sz w:val="18"/>
                  <w:szCs w:val="18"/>
                </w:rPr>
                <w:t>type: ENUM</w:t>
              </w:r>
            </w:ins>
          </w:p>
          <w:p w:rsidR="00E43353" w:rsidRPr="00B061D0" w:rsidRDefault="00E43353" w:rsidP="00E43353">
            <w:pPr>
              <w:spacing w:after="0"/>
              <w:rPr>
                <w:ins w:id="17293" w:author="28.541_CR0262_(Rel-16)_eNRM" w:date="2020-06-26T14:26:00Z"/>
                <w:rFonts w:ascii="Arial" w:hAnsi="Arial" w:cs="Arial"/>
                <w:sz w:val="18"/>
                <w:szCs w:val="18"/>
              </w:rPr>
            </w:pPr>
            <w:ins w:id="17294" w:author="28.541_CR0262_(Rel-16)_eNRM" w:date="2020-06-26T14:26:00Z">
              <w:r w:rsidRPr="00B061D0">
                <w:rPr>
                  <w:rFonts w:ascii="Arial" w:hAnsi="Arial" w:cs="Arial"/>
                  <w:sz w:val="18"/>
                  <w:szCs w:val="18"/>
                </w:rPr>
                <w:t xml:space="preserve">multiplicity: </w:t>
              </w:r>
              <w:r w:rsidRPr="00B061D0">
                <w:rPr>
                  <w:rFonts w:ascii="Arial" w:hAnsi="Arial" w:cs="Arial" w:hint="eastAsia"/>
                  <w:sz w:val="18"/>
                  <w:szCs w:val="18"/>
                </w:rPr>
                <w:t>1</w:t>
              </w:r>
            </w:ins>
          </w:p>
          <w:p w:rsidR="00E43353" w:rsidRPr="00B061D0" w:rsidRDefault="00E43353" w:rsidP="00E43353">
            <w:pPr>
              <w:spacing w:after="0"/>
              <w:rPr>
                <w:ins w:id="17295" w:author="28.541_CR0262_(Rel-16)_eNRM" w:date="2020-06-26T14:26:00Z"/>
                <w:rFonts w:ascii="Arial" w:hAnsi="Arial" w:cs="Arial"/>
                <w:sz w:val="18"/>
                <w:szCs w:val="18"/>
              </w:rPr>
            </w:pPr>
            <w:ins w:id="17296" w:author="28.541_CR0262_(Rel-16)_eNRM" w:date="2020-06-26T14:26:00Z">
              <w:r w:rsidRPr="00B061D0">
                <w:rPr>
                  <w:rFonts w:ascii="Arial" w:hAnsi="Arial" w:cs="Arial"/>
                  <w:sz w:val="18"/>
                  <w:szCs w:val="18"/>
                </w:rPr>
                <w:t>isOrdered: N/A</w:t>
              </w:r>
            </w:ins>
          </w:p>
          <w:p w:rsidR="00E43353" w:rsidRPr="00B061D0" w:rsidRDefault="00E43353" w:rsidP="00E43353">
            <w:pPr>
              <w:spacing w:after="0"/>
              <w:rPr>
                <w:ins w:id="17297" w:author="28.541_CR0262_(Rel-16)_eNRM" w:date="2020-06-26T14:26:00Z"/>
                <w:rFonts w:ascii="Arial" w:hAnsi="Arial" w:cs="Arial"/>
                <w:sz w:val="18"/>
                <w:szCs w:val="18"/>
              </w:rPr>
            </w:pPr>
            <w:ins w:id="17298" w:author="28.541_CR0262_(Rel-16)_eNRM" w:date="2020-06-26T14:26:00Z">
              <w:r w:rsidRPr="00B061D0">
                <w:rPr>
                  <w:rFonts w:ascii="Arial" w:hAnsi="Arial" w:cs="Arial"/>
                  <w:sz w:val="18"/>
                  <w:szCs w:val="18"/>
                </w:rPr>
                <w:t>isUnique: N/A</w:t>
              </w:r>
            </w:ins>
          </w:p>
          <w:p w:rsidR="00E43353" w:rsidRPr="00B061D0" w:rsidRDefault="00E43353" w:rsidP="00E43353">
            <w:pPr>
              <w:spacing w:after="0"/>
              <w:rPr>
                <w:ins w:id="17299" w:author="28.541_CR0262_(Rel-16)_eNRM" w:date="2020-06-26T14:26:00Z"/>
                <w:rFonts w:ascii="Arial" w:hAnsi="Arial" w:cs="Arial"/>
                <w:sz w:val="18"/>
                <w:szCs w:val="18"/>
              </w:rPr>
            </w:pPr>
            <w:ins w:id="17300" w:author="28.541_CR0262_(Rel-16)_eNRM" w:date="2020-06-26T14:26:00Z">
              <w:r w:rsidRPr="00B061D0">
                <w:rPr>
                  <w:rFonts w:ascii="Arial" w:hAnsi="Arial" w:cs="Arial"/>
                  <w:sz w:val="18"/>
                  <w:szCs w:val="18"/>
                </w:rPr>
                <w:t>defaultValue: Enabled</w:t>
              </w:r>
            </w:ins>
          </w:p>
          <w:p w:rsidR="00E43353" w:rsidRPr="00B34D1F" w:rsidRDefault="00E43353" w:rsidP="00E43353">
            <w:pPr>
              <w:spacing w:after="0"/>
              <w:rPr>
                <w:ins w:id="17301" w:author="28.541_CR0262_(Rel-16)_eNRM" w:date="2020-06-26T14:25:00Z"/>
                <w:rFonts w:ascii="Arial" w:hAnsi="Arial" w:cs="Arial"/>
                <w:sz w:val="18"/>
                <w:szCs w:val="18"/>
              </w:rPr>
            </w:pPr>
            <w:ins w:id="17302" w:author="28.541_CR0262_(Rel-16)_eNRM" w:date="2020-06-26T14:26:00Z">
              <w:r w:rsidRPr="00B061D0">
                <w:rPr>
                  <w:rFonts w:ascii="Arial" w:hAnsi="Arial" w:cs="Arial"/>
                  <w:sz w:val="18"/>
                  <w:szCs w:val="18"/>
                </w:rPr>
                <w:t>isNullable: False</w:t>
              </w:r>
            </w:ins>
          </w:p>
        </w:tc>
      </w:tr>
      <w:tr w:rsidR="00E43353" w:rsidRPr="00470179" w:rsidTr="00583841">
        <w:trPr>
          <w:gridBefore w:val="1"/>
          <w:gridAfter w:val="1"/>
          <w:wBefore w:w="58" w:type="pct"/>
          <w:wAfter w:w="46" w:type="pct"/>
          <w:cantSplit/>
          <w:tblHeader/>
          <w:jc w:val="center"/>
          <w:ins w:id="17303" w:author="28.541_CR0262_(Rel-16)_eNRM" w:date="2020-06-26T14:25:00Z"/>
        </w:trPr>
        <w:tc>
          <w:tcPr>
            <w:tcW w:w="1055" w:type="pct"/>
            <w:gridSpan w:val="3"/>
            <w:tcBorders>
              <w:top w:val="single" w:sz="4" w:space="0" w:color="auto"/>
              <w:left w:val="single" w:sz="4" w:space="0" w:color="auto"/>
              <w:bottom w:val="single" w:sz="4" w:space="0" w:color="auto"/>
              <w:right w:val="single" w:sz="4" w:space="0" w:color="auto"/>
            </w:tcBorders>
          </w:tcPr>
          <w:p w:rsidR="00E43353" w:rsidRDefault="00E43353" w:rsidP="00E43353">
            <w:pPr>
              <w:keepNext/>
              <w:keepLines/>
              <w:spacing w:after="0"/>
              <w:rPr>
                <w:ins w:id="17304" w:author="28.541_CR0262_(Rel-16)_eNRM" w:date="2020-06-26T14:25:00Z"/>
                <w:rFonts w:ascii="Courier New" w:hAnsi="Courier New" w:cs="Courier New"/>
                <w:lang w:eastAsia="zh-CN"/>
              </w:rPr>
            </w:pPr>
            <w:ins w:id="17305" w:author="28.541_CR0262_(Rel-16)_eNRM" w:date="2020-06-26T14:26:00Z">
              <w:r w:rsidRPr="00B061D0">
                <w:rPr>
                  <w:rFonts w:ascii="Courier New" w:hAnsi="Courier New" w:cs="Courier New"/>
                  <w:lang w:eastAsia="zh-CN"/>
                </w:rPr>
                <w:t>gtpUPathM</w:t>
              </w:r>
              <w:r>
                <w:rPr>
                  <w:rFonts w:ascii="Courier New" w:hAnsi="Courier New" w:cs="Courier New"/>
                  <w:lang w:eastAsia="zh-CN"/>
                </w:rPr>
                <w:t>onitoredSNSSAIs</w:t>
              </w:r>
            </w:ins>
          </w:p>
        </w:tc>
        <w:tc>
          <w:tcPr>
            <w:tcW w:w="2860" w:type="pct"/>
            <w:gridSpan w:val="3"/>
            <w:tcBorders>
              <w:top w:val="single" w:sz="4" w:space="0" w:color="auto"/>
              <w:left w:val="single" w:sz="4" w:space="0" w:color="auto"/>
              <w:bottom w:val="single" w:sz="4" w:space="0" w:color="auto"/>
              <w:right w:val="single" w:sz="4" w:space="0" w:color="auto"/>
            </w:tcBorders>
          </w:tcPr>
          <w:p w:rsidR="00E43353" w:rsidRPr="00B061D0" w:rsidRDefault="00E43353" w:rsidP="00E43353">
            <w:pPr>
              <w:rPr>
                <w:ins w:id="17306" w:author="28.541_CR0262_(Rel-16)_eNRM" w:date="2020-06-26T14:26:00Z"/>
                <w:rFonts w:ascii="Arial" w:hAnsi="Arial" w:cs="Arial"/>
                <w:sz w:val="18"/>
                <w:szCs w:val="18"/>
                <w:lang w:eastAsia="zh-CN"/>
              </w:rPr>
            </w:pPr>
            <w:ins w:id="17307" w:author="28.541_CR0262_(Rel-16)_eNRM" w:date="2020-06-26T14:26:00Z">
              <w:r w:rsidRPr="00B061D0">
                <w:rPr>
                  <w:rFonts w:ascii="Arial" w:hAnsi="Arial" w:cs="Arial"/>
                  <w:sz w:val="18"/>
                  <w:szCs w:val="18"/>
                  <w:lang w:eastAsia="zh-CN"/>
                </w:rPr>
                <w:t xml:space="preserve">It specifies the S-NSSAIs for which the GTP-U path QoS monitoring is to be performed. </w:t>
              </w:r>
            </w:ins>
          </w:p>
          <w:p w:rsidR="00E43353" w:rsidRPr="00B061D0" w:rsidRDefault="00E43353" w:rsidP="00E43353">
            <w:pPr>
              <w:rPr>
                <w:ins w:id="17308" w:author="28.541_CR0262_(Rel-16)_eNRM" w:date="2020-06-26T14:26:00Z"/>
                <w:rFonts w:ascii="Arial" w:hAnsi="Arial" w:cs="Arial"/>
                <w:sz w:val="18"/>
                <w:szCs w:val="18"/>
                <w:lang w:eastAsia="zh-CN"/>
              </w:rPr>
            </w:pPr>
          </w:p>
          <w:p w:rsidR="00E43353" w:rsidRDefault="00E43353" w:rsidP="00E43353">
            <w:pPr>
              <w:widowControl w:val="0"/>
              <w:tabs>
                <w:tab w:val="decimal" w:pos="0"/>
              </w:tabs>
              <w:spacing w:after="0" w:line="0" w:lineRule="atLeast"/>
              <w:rPr>
                <w:ins w:id="17309" w:author="28.541_CR0262_(Rel-16)_eNRM" w:date="2020-06-26T14:25:00Z"/>
                <w:rFonts w:ascii="Arial" w:hAnsi="Arial" w:cs="Arial"/>
                <w:sz w:val="18"/>
                <w:szCs w:val="18"/>
                <w:lang w:eastAsia="zh-CN"/>
              </w:rPr>
            </w:pPr>
            <w:ins w:id="17310" w:author="28.541_CR0262_(Rel-16)_eNRM" w:date="2020-06-26T14:26:00Z">
              <w:r w:rsidRPr="00B061D0">
                <w:rPr>
                  <w:rFonts w:ascii="Arial" w:hAnsi="Arial" w:cs="Arial"/>
                  <w:sz w:val="18"/>
                  <w:szCs w:val="18"/>
                  <w:lang w:eastAsia="zh-CN"/>
                </w:rPr>
                <w:t>allowedValues: See 3GPP TS 23.003 [13]</w:t>
              </w:r>
            </w:ins>
          </w:p>
        </w:tc>
        <w:tc>
          <w:tcPr>
            <w:tcW w:w="981" w:type="pct"/>
            <w:gridSpan w:val="3"/>
            <w:tcBorders>
              <w:top w:val="single" w:sz="4" w:space="0" w:color="auto"/>
              <w:left w:val="single" w:sz="4" w:space="0" w:color="auto"/>
              <w:bottom w:val="single" w:sz="4" w:space="0" w:color="auto"/>
              <w:right w:val="single" w:sz="4" w:space="0" w:color="auto"/>
            </w:tcBorders>
          </w:tcPr>
          <w:p w:rsidR="00E43353" w:rsidRPr="00B061D0" w:rsidRDefault="00E43353" w:rsidP="00E43353">
            <w:pPr>
              <w:spacing w:after="0"/>
              <w:rPr>
                <w:ins w:id="17311" w:author="28.541_CR0262_(Rel-16)_eNRM" w:date="2020-06-26T14:26:00Z"/>
                <w:rFonts w:ascii="Arial" w:hAnsi="Arial" w:cs="Arial"/>
                <w:sz w:val="18"/>
                <w:szCs w:val="18"/>
              </w:rPr>
            </w:pPr>
            <w:ins w:id="17312" w:author="28.541_CR0262_(Rel-16)_eNRM" w:date="2020-06-26T14:26:00Z">
              <w:r w:rsidRPr="00B061D0">
                <w:rPr>
                  <w:rFonts w:ascii="Arial" w:hAnsi="Arial" w:cs="Arial"/>
                  <w:sz w:val="18"/>
                  <w:szCs w:val="18"/>
                </w:rPr>
                <w:t>type: S-NSSAI</w:t>
              </w:r>
            </w:ins>
          </w:p>
          <w:p w:rsidR="00E43353" w:rsidRPr="00B061D0" w:rsidRDefault="00E43353" w:rsidP="00E43353">
            <w:pPr>
              <w:spacing w:after="0"/>
              <w:rPr>
                <w:ins w:id="17313" w:author="28.541_CR0262_(Rel-16)_eNRM" w:date="2020-06-26T14:26:00Z"/>
                <w:rFonts w:ascii="Arial" w:hAnsi="Arial" w:cs="Arial"/>
                <w:sz w:val="18"/>
                <w:szCs w:val="18"/>
              </w:rPr>
            </w:pPr>
            <w:ins w:id="17314" w:author="28.541_CR0262_(Rel-16)_eNRM" w:date="2020-06-26T14:26:00Z">
              <w:r w:rsidRPr="00B061D0">
                <w:rPr>
                  <w:rFonts w:ascii="Arial" w:hAnsi="Arial" w:cs="Arial"/>
                  <w:sz w:val="18"/>
                  <w:szCs w:val="18"/>
                </w:rPr>
                <w:t>multiplicity: *</w:t>
              </w:r>
            </w:ins>
          </w:p>
          <w:p w:rsidR="00E43353" w:rsidRPr="00B061D0" w:rsidRDefault="00E43353" w:rsidP="00E43353">
            <w:pPr>
              <w:spacing w:after="0"/>
              <w:rPr>
                <w:ins w:id="17315" w:author="28.541_CR0262_(Rel-16)_eNRM" w:date="2020-06-26T14:26:00Z"/>
                <w:rFonts w:ascii="Arial" w:hAnsi="Arial" w:cs="Arial"/>
                <w:sz w:val="18"/>
                <w:szCs w:val="18"/>
              </w:rPr>
            </w:pPr>
            <w:ins w:id="17316" w:author="28.541_CR0262_(Rel-16)_eNRM" w:date="2020-06-26T14:26:00Z">
              <w:r w:rsidRPr="00B061D0">
                <w:rPr>
                  <w:rFonts w:ascii="Arial" w:hAnsi="Arial" w:cs="Arial"/>
                  <w:sz w:val="18"/>
                  <w:szCs w:val="18"/>
                </w:rPr>
                <w:t>isOrdered: N/A</w:t>
              </w:r>
            </w:ins>
          </w:p>
          <w:p w:rsidR="00E43353" w:rsidRPr="00B061D0" w:rsidRDefault="00E43353" w:rsidP="00E43353">
            <w:pPr>
              <w:spacing w:after="0"/>
              <w:rPr>
                <w:ins w:id="17317" w:author="28.541_CR0262_(Rel-16)_eNRM" w:date="2020-06-26T14:26:00Z"/>
                <w:rFonts w:ascii="Arial" w:hAnsi="Arial" w:cs="Arial"/>
                <w:sz w:val="18"/>
                <w:szCs w:val="18"/>
              </w:rPr>
            </w:pPr>
            <w:ins w:id="17318" w:author="28.541_CR0262_(Rel-16)_eNRM" w:date="2020-06-26T14:26:00Z">
              <w:r w:rsidRPr="00B061D0">
                <w:rPr>
                  <w:rFonts w:ascii="Arial" w:hAnsi="Arial" w:cs="Arial"/>
                  <w:sz w:val="18"/>
                  <w:szCs w:val="18"/>
                </w:rPr>
                <w:t>isUnique: N/A</w:t>
              </w:r>
            </w:ins>
          </w:p>
          <w:p w:rsidR="00E43353" w:rsidRPr="00B061D0" w:rsidRDefault="00E43353" w:rsidP="00E43353">
            <w:pPr>
              <w:spacing w:after="0"/>
              <w:rPr>
                <w:ins w:id="17319" w:author="28.541_CR0262_(Rel-16)_eNRM" w:date="2020-06-26T14:26:00Z"/>
                <w:rFonts w:ascii="Arial" w:hAnsi="Arial" w:cs="Arial"/>
                <w:sz w:val="18"/>
                <w:szCs w:val="18"/>
              </w:rPr>
            </w:pPr>
            <w:ins w:id="17320" w:author="28.541_CR0262_(Rel-16)_eNRM" w:date="2020-06-26T14:26:00Z">
              <w:r w:rsidRPr="00B061D0">
                <w:rPr>
                  <w:rFonts w:ascii="Arial" w:hAnsi="Arial" w:cs="Arial"/>
                  <w:sz w:val="18"/>
                  <w:szCs w:val="18"/>
                </w:rPr>
                <w:t>defaultValue: None</w:t>
              </w:r>
            </w:ins>
          </w:p>
          <w:p w:rsidR="00E43353" w:rsidRPr="00B34D1F" w:rsidRDefault="00E43353" w:rsidP="00E43353">
            <w:pPr>
              <w:spacing w:after="0"/>
              <w:rPr>
                <w:ins w:id="17321" w:author="28.541_CR0262_(Rel-16)_eNRM" w:date="2020-06-26T14:25:00Z"/>
                <w:rFonts w:ascii="Arial" w:hAnsi="Arial" w:cs="Arial"/>
                <w:sz w:val="18"/>
                <w:szCs w:val="18"/>
              </w:rPr>
            </w:pPr>
            <w:ins w:id="17322" w:author="28.541_CR0262_(Rel-16)_eNRM" w:date="2020-06-26T14:26:00Z">
              <w:r w:rsidRPr="00B061D0">
                <w:rPr>
                  <w:rFonts w:ascii="Arial" w:hAnsi="Arial" w:cs="Arial"/>
                  <w:sz w:val="18"/>
                  <w:szCs w:val="18"/>
                </w:rPr>
                <w:t>isNullable: False</w:t>
              </w:r>
            </w:ins>
          </w:p>
        </w:tc>
      </w:tr>
      <w:tr w:rsidR="00E43353" w:rsidRPr="00470179" w:rsidTr="00583841">
        <w:trPr>
          <w:gridBefore w:val="1"/>
          <w:gridAfter w:val="1"/>
          <w:wBefore w:w="58" w:type="pct"/>
          <w:wAfter w:w="46" w:type="pct"/>
          <w:cantSplit/>
          <w:tblHeader/>
          <w:jc w:val="center"/>
          <w:ins w:id="17323" w:author="28.541_CR0262_(Rel-16)_eNRM" w:date="2020-06-26T14:25:00Z"/>
        </w:trPr>
        <w:tc>
          <w:tcPr>
            <w:tcW w:w="1055" w:type="pct"/>
            <w:gridSpan w:val="3"/>
            <w:tcBorders>
              <w:top w:val="single" w:sz="4" w:space="0" w:color="auto"/>
              <w:left w:val="single" w:sz="4" w:space="0" w:color="auto"/>
              <w:bottom w:val="single" w:sz="4" w:space="0" w:color="auto"/>
              <w:right w:val="single" w:sz="4" w:space="0" w:color="auto"/>
            </w:tcBorders>
          </w:tcPr>
          <w:p w:rsidR="00E43353" w:rsidRDefault="00E43353" w:rsidP="00E43353">
            <w:pPr>
              <w:keepNext/>
              <w:keepLines/>
              <w:spacing w:after="0"/>
              <w:rPr>
                <w:ins w:id="17324" w:author="28.541_CR0262_(Rel-16)_eNRM" w:date="2020-06-26T14:25:00Z"/>
                <w:rFonts w:ascii="Courier New" w:hAnsi="Courier New" w:cs="Courier New"/>
                <w:lang w:eastAsia="zh-CN"/>
              </w:rPr>
            </w:pPr>
            <w:ins w:id="17325" w:author="28.541_CR0262_(Rel-16)_eNRM" w:date="2020-06-26T14:26:00Z">
              <w:r>
                <w:rPr>
                  <w:rFonts w:ascii="Courier New" w:hAnsi="Courier New" w:cs="Courier New"/>
                  <w:lang w:eastAsia="zh-CN"/>
                </w:rPr>
                <w:t>monitoredDSCPs</w:t>
              </w:r>
            </w:ins>
          </w:p>
        </w:tc>
        <w:tc>
          <w:tcPr>
            <w:tcW w:w="2860" w:type="pct"/>
            <w:gridSpan w:val="3"/>
            <w:tcBorders>
              <w:top w:val="single" w:sz="4" w:space="0" w:color="auto"/>
              <w:left w:val="single" w:sz="4" w:space="0" w:color="auto"/>
              <w:bottom w:val="single" w:sz="4" w:space="0" w:color="auto"/>
              <w:right w:val="single" w:sz="4" w:space="0" w:color="auto"/>
            </w:tcBorders>
          </w:tcPr>
          <w:p w:rsidR="00E43353" w:rsidRPr="00B061D0" w:rsidRDefault="00E43353" w:rsidP="00E43353">
            <w:pPr>
              <w:rPr>
                <w:ins w:id="17326" w:author="28.541_CR0262_(Rel-16)_eNRM" w:date="2020-06-26T14:26:00Z"/>
                <w:rFonts w:ascii="Arial" w:hAnsi="Arial" w:cs="Arial"/>
                <w:sz w:val="18"/>
                <w:szCs w:val="18"/>
                <w:lang w:eastAsia="zh-CN"/>
              </w:rPr>
            </w:pPr>
            <w:ins w:id="17327" w:author="28.541_CR0262_(Rel-16)_eNRM" w:date="2020-06-26T14:26:00Z">
              <w:r w:rsidRPr="00B061D0">
                <w:rPr>
                  <w:rFonts w:ascii="Arial" w:hAnsi="Arial" w:cs="Arial"/>
                  <w:sz w:val="18"/>
                  <w:szCs w:val="18"/>
                  <w:lang w:eastAsia="zh-CN"/>
                </w:rPr>
                <w:t xml:space="preserve">It specifies the DSCPs for which the GTP-U path QoS monitoring is to be performed. </w:t>
              </w:r>
            </w:ins>
          </w:p>
          <w:p w:rsidR="00E43353" w:rsidRPr="00B061D0" w:rsidRDefault="00E43353" w:rsidP="00E43353">
            <w:pPr>
              <w:rPr>
                <w:ins w:id="17328" w:author="28.541_CR0262_(Rel-16)_eNRM" w:date="2020-06-26T14:26:00Z"/>
                <w:rFonts w:ascii="Arial" w:hAnsi="Arial" w:cs="Arial"/>
                <w:sz w:val="18"/>
                <w:szCs w:val="18"/>
                <w:lang w:eastAsia="zh-CN"/>
              </w:rPr>
            </w:pPr>
          </w:p>
          <w:p w:rsidR="00E43353" w:rsidRDefault="00E43353" w:rsidP="00E43353">
            <w:pPr>
              <w:widowControl w:val="0"/>
              <w:tabs>
                <w:tab w:val="decimal" w:pos="0"/>
              </w:tabs>
              <w:spacing w:after="0" w:line="0" w:lineRule="atLeast"/>
              <w:rPr>
                <w:ins w:id="17329" w:author="28.541_CR0262_(Rel-16)_eNRM" w:date="2020-06-26T14:25:00Z"/>
                <w:rFonts w:ascii="Arial" w:hAnsi="Arial" w:cs="Arial"/>
                <w:sz w:val="18"/>
                <w:szCs w:val="18"/>
                <w:lang w:eastAsia="zh-CN"/>
              </w:rPr>
            </w:pPr>
            <w:ins w:id="17330" w:author="28.541_CR0262_(Rel-16)_eNRM" w:date="2020-06-26T14:26:00Z">
              <w:r w:rsidRPr="00B061D0">
                <w:rPr>
                  <w:rFonts w:ascii="Arial" w:hAnsi="Arial" w:cs="Arial"/>
                  <w:sz w:val="18"/>
                  <w:szCs w:val="18"/>
                  <w:lang w:eastAsia="zh-CN"/>
                </w:rPr>
                <w:t>allowedValues: See 3GPP TS 29.244 [</w:t>
              </w:r>
              <w:r>
                <w:rPr>
                  <w:rFonts w:ascii="Arial" w:hAnsi="Arial" w:cs="Arial"/>
                  <w:sz w:val="18"/>
                  <w:szCs w:val="18"/>
                  <w:lang w:eastAsia="zh-CN"/>
                </w:rPr>
                <w:t>56</w:t>
              </w:r>
              <w:r w:rsidRPr="00B061D0">
                <w:rPr>
                  <w:rFonts w:ascii="Arial" w:hAnsi="Arial" w:cs="Arial"/>
                  <w:sz w:val="18"/>
                  <w:szCs w:val="18"/>
                  <w:lang w:eastAsia="zh-CN"/>
                </w:rPr>
                <w:t>]</w:t>
              </w:r>
            </w:ins>
          </w:p>
        </w:tc>
        <w:tc>
          <w:tcPr>
            <w:tcW w:w="981" w:type="pct"/>
            <w:gridSpan w:val="3"/>
            <w:tcBorders>
              <w:top w:val="single" w:sz="4" w:space="0" w:color="auto"/>
              <w:left w:val="single" w:sz="4" w:space="0" w:color="auto"/>
              <w:bottom w:val="single" w:sz="4" w:space="0" w:color="auto"/>
              <w:right w:val="single" w:sz="4" w:space="0" w:color="auto"/>
            </w:tcBorders>
          </w:tcPr>
          <w:p w:rsidR="00E43353" w:rsidRPr="00B061D0" w:rsidRDefault="00E43353" w:rsidP="00E43353">
            <w:pPr>
              <w:spacing w:after="0"/>
              <w:rPr>
                <w:ins w:id="17331" w:author="28.541_CR0262_(Rel-16)_eNRM" w:date="2020-06-26T14:26:00Z"/>
                <w:rFonts w:ascii="Arial" w:hAnsi="Arial" w:cs="Arial"/>
                <w:sz w:val="18"/>
                <w:szCs w:val="18"/>
              </w:rPr>
            </w:pPr>
            <w:ins w:id="17332" w:author="28.541_CR0262_(Rel-16)_eNRM" w:date="2020-06-26T14:26:00Z">
              <w:r w:rsidRPr="00B061D0">
                <w:rPr>
                  <w:rFonts w:ascii="Arial" w:hAnsi="Arial" w:cs="Arial"/>
                  <w:sz w:val="18"/>
                  <w:szCs w:val="18"/>
                </w:rPr>
                <w:t>type: Integer</w:t>
              </w:r>
            </w:ins>
          </w:p>
          <w:p w:rsidR="00E43353" w:rsidRPr="00B061D0" w:rsidRDefault="00E43353" w:rsidP="00E43353">
            <w:pPr>
              <w:spacing w:after="0"/>
              <w:rPr>
                <w:ins w:id="17333" w:author="28.541_CR0262_(Rel-16)_eNRM" w:date="2020-06-26T14:26:00Z"/>
                <w:rFonts w:ascii="Arial" w:hAnsi="Arial" w:cs="Arial"/>
                <w:sz w:val="18"/>
                <w:szCs w:val="18"/>
              </w:rPr>
            </w:pPr>
            <w:ins w:id="17334" w:author="28.541_CR0262_(Rel-16)_eNRM" w:date="2020-06-26T14:26:00Z">
              <w:r w:rsidRPr="00B061D0">
                <w:rPr>
                  <w:rFonts w:ascii="Arial" w:hAnsi="Arial" w:cs="Arial"/>
                  <w:sz w:val="18"/>
                  <w:szCs w:val="18"/>
                </w:rPr>
                <w:t>multiplicity: *</w:t>
              </w:r>
            </w:ins>
          </w:p>
          <w:p w:rsidR="00E43353" w:rsidRPr="00B061D0" w:rsidRDefault="00E43353" w:rsidP="00E43353">
            <w:pPr>
              <w:spacing w:after="0"/>
              <w:rPr>
                <w:ins w:id="17335" w:author="28.541_CR0262_(Rel-16)_eNRM" w:date="2020-06-26T14:26:00Z"/>
                <w:rFonts w:ascii="Arial" w:hAnsi="Arial" w:cs="Arial"/>
                <w:sz w:val="18"/>
                <w:szCs w:val="18"/>
              </w:rPr>
            </w:pPr>
            <w:ins w:id="17336" w:author="28.541_CR0262_(Rel-16)_eNRM" w:date="2020-06-26T14:26:00Z">
              <w:r w:rsidRPr="00B061D0">
                <w:rPr>
                  <w:rFonts w:ascii="Arial" w:hAnsi="Arial" w:cs="Arial"/>
                  <w:sz w:val="18"/>
                  <w:szCs w:val="18"/>
                </w:rPr>
                <w:t>isOrdered: N/A</w:t>
              </w:r>
            </w:ins>
          </w:p>
          <w:p w:rsidR="00E43353" w:rsidRPr="00B061D0" w:rsidRDefault="00E43353" w:rsidP="00E43353">
            <w:pPr>
              <w:spacing w:after="0"/>
              <w:rPr>
                <w:ins w:id="17337" w:author="28.541_CR0262_(Rel-16)_eNRM" w:date="2020-06-26T14:26:00Z"/>
                <w:rFonts w:ascii="Arial" w:hAnsi="Arial" w:cs="Arial"/>
                <w:sz w:val="18"/>
                <w:szCs w:val="18"/>
              </w:rPr>
            </w:pPr>
            <w:ins w:id="17338" w:author="28.541_CR0262_(Rel-16)_eNRM" w:date="2020-06-26T14:26:00Z">
              <w:r w:rsidRPr="00B061D0">
                <w:rPr>
                  <w:rFonts w:ascii="Arial" w:hAnsi="Arial" w:cs="Arial"/>
                  <w:sz w:val="18"/>
                  <w:szCs w:val="18"/>
                </w:rPr>
                <w:t>isUnique: N/A</w:t>
              </w:r>
            </w:ins>
          </w:p>
          <w:p w:rsidR="00E43353" w:rsidRPr="00B061D0" w:rsidRDefault="00E43353" w:rsidP="00E43353">
            <w:pPr>
              <w:spacing w:after="0"/>
              <w:rPr>
                <w:ins w:id="17339" w:author="28.541_CR0262_(Rel-16)_eNRM" w:date="2020-06-26T14:26:00Z"/>
                <w:rFonts w:ascii="Arial" w:hAnsi="Arial" w:cs="Arial"/>
                <w:sz w:val="18"/>
                <w:szCs w:val="18"/>
              </w:rPr>
            </w:pPr>
            <w:ins w:id="17340" w:author="28.541_CR0262_(Rel-16)_eNRM" w:date="2020-06-26T14:26:00Z">
              <w:r w:rsidRPr="00B061D0">
                <w:rPr>
                  <w:rFonts w:ascii="Arial" w:hAnsi="Arial" w:cs="Arial"/>
                  <w:sz w:val="18"/>
                  <w:szCs w:val="18"/>
                </w:rPr>
                <w:t>defaultValue: None</w:t>
              </w:r>
            </w:ins>
          </w:p>
          <w:p w:rsidR="00E43353" w:rsidRPr="00B34D1F" w:rsidRDefault="00E43353" w:rsidP="00E43353">
            <w:pPr>
              <w:spacing w:after="0"/>
              <w:rPr>
                <w:ins w:id="17341" w:author="28.541_CR0262_(Rel-16)_eNRM" w:date="2020-06-26T14:25:00Z"/>
                <w:rFonts w:ascii="Arial" w:hAnsi="Arial" w:cs="Arial"/>
                <w:sz w:val="18"/>
                <w:szCs w:val="18"/>
              </w:rPr>
            </w:pPr>
            <w:ins w:id="17342" w:author="28.541_CR0262_(Rel-16)_eNRM" w:date="2020-06-26T14:26:00Z">
              <w:r w:rsidRPr="00B061D0">
                <w:rPr>
                  <w:rFonts w:ascii="Arial" w:hAnsi="Arial" w:cs="Arial"/>
                  <w:sz w:val="18"/>
                  <w:szCs w:val="18"/>
                </w:rPr>
                <w:t>isNullable: False</w:t>
              </w:r>
            </w:ins>
          </w:p>
        </w:tc>
      </w:tr>
      <w:tr w:rsidR="00E43353" w:rsidRPr="00470179" w:rsidTr="00583841">
        <w:trPr>
          <w:gridBefore w:val="1"/>
          <w:gridAfter w:val="1"/>
          <w:wBefore w:w="58" w:type="pct"/>
          <w:wAfter w:w="46" w:type="pct"/>
          <w:cantSplit/>
          <w:tblHeader/>
          <w:jc w:val="center"/>
          <w:ins w:id="17343" w:author="28.541_CR0262_(Rel-16)_eNRM" w:date="2020-06-26T14:25:00Z"/>
        </w:trPr>
        <w:tc>
          <w:tcPr>
            <w:tcW w:w="1055" w:type="pct"/>
            <w:gridSpan w:val="3"/>
            <w:tcBorders>
              <w:top w:val="single" w:sz="4" w:space="0" w:color="auto"/>
              <w:left w:val="single" w:sz="4" w:space="0" w:color="auto"/>
              <w:bottom w:val="single" w:sz="4" w:space="0" w:color="auto"/>
              <w:right w:val="single" w:sz="4" w:space="0" w:color="auto"/>
            </w:tcBorders>
          </w:tcPr>
          <w:p w:rsidR="00E43353" w:rsidRDefault="00E43353" w:rsidP="00E43353">
            <w:pPr>
              <w:keepNext/>
              <w:keepLines/>
              <w:spacing w:after="0"/>
              <w:rPr>
                <w:ins w:id="17344" w:author="28.541_CR0262_(Rel-16)_eNRM" w:date="2020-06-26T14:25:00Z"/>
                <w:rFonts w:ascii="Courier New" w:hAnsi="Courier New" w:cs="Courier New"/>
                <w:lang w:eastAsia="zh-CN"/>
              </w:rPr>
            </w:pPr>
            <w:ins w:id="17345" w:author="28.541_CR0262_(Rel-16)_eNRM" w:date="2020-06-26T14:26:00Z">
              <w:r>
                <w:rPr>
                  <w:rFonts w:ascii="Courier New" w:hAnsi="Courier New" w:cs="Courier New"/>
                  <w:lang w:eastAsia="zh-CN"/>
                </w:rPr>
                <w:lastRenderedPageBreak/>
                <w:t>isEventTriggeredGtpUPathMonitoringSupported</w:t>
              </w:r>
            </w:ins>
          </w:p>
        </w:tc>
        <w:tc>
          <w:tcPr>
            <w:tcW w:w="2860" w:type="pct"/>
            <w:gridSpan w:val="3"/>
            <w:tcBorders>
              <w:top w:val="single" w:sz="4" w:space="0" w:color="auto"/>
              <w:left w:val="single" w:sz="4" w:space="0" w:color="auto"/>
              <w:bottom w:val="single" w:sz="4" w:space="0" w:color="auto"/>
              <w:right w:val="single" w:sz="4" w:space="0" w:color="auto"/>
            </w:tcBorders>
          </w:tcPr>
          <w:p w:rsidR="00E43353" w:rsidRPr="00B061D0" w:rsidRDefault="00E43353" w:rsidP="00E43353">
            <w:pPr>
              <w:rPr>
                <w:ins w:id="17346" w:author="28.541_CR0262_(Rel-16)_eNRM" w:date="2020-06-26T14:26:00Z"/>
                <w:rFonts w:ascii="Arial" w:hAnsi="Arial" w:cs="Arial"/>
                <w:sz w:val="18"/>
                <w:szCs w:val="18"/>
                <w:lang w:eastAsia="zh-CN"/>
              </w:rPr>
            </w:pPr>
            <w:ins w:id="17347" w:author="28.541_CR0262_(Rel-16)_eNRM" w:date="2020-06-26T14:26:00Z">
              <w:r w:rsidRPr="00B061D0">
                <w:rPr>
                  <w:rFonts w:ascii="Arial" w:hAnsi="Arial" w:cs="Arial"/>
                  <w:sz w:val="18"/>
                  <w:szCs w:val="18"/>
                  <w:lang w:eastAsia="zh-CN"/>
                </w:rPr>
                <w:t>It indicates whether the event triggered GTP-U path QoS monitoring reporting based on thresholds is supported, see 3GPP TS 29.244 [</w:t>
              </w:r>
              <w:r>
                <w:rPr>
                  <w:rFonts w:ascii="Arial" w:hAnsi="Arial" w:cs="Arial"/>
                  <w:sz w:val="18"/>
                  <w:szCs w:val="18"/>
                  <w:lang w:eastAsia="zh-CN"/>
                </w:rPr>
                <w:t>56</w:t>
              </w:r>
              <w:r w:rsidRPr="00B061D0">
                <w:rPr>
                  <w:rFonts w:ascii="Arial" w:hAnsi="Arial" w:cs="Arial"/>
                  <w:sz w:val="18"/>
                  <w:szCs w:val="18"/>
                  <w:lang w:eastAsia="zh-CN"/>
                </w:rPr>
                <w:t>].</w:t>
              </w:r>
            </w:ins>
          </w:p>
          <w:p w:rsidR="00E43353" w:rsidRPr="00B061D0" w:rsidRDefault="00E43353" w:rsidP="00E43353">
            <w:pPr>
              <w:rPr>
                <w:ins w:id="17348" w:author="28.541_CR0262_(Rel-16)_eNRM" w:date="2020-06-26T14:26:00Z"/>
                <w:rFonts w:ascii="Arial" w:hAnsi="Arial" w:cs="Arial"/>
                <w:sz w:val="18"/>
                <w:szCs w:val="18"/>
                <w:lang w:eastAsia="zh-CN"/>
              </w:rPr>
            </w:pPr>
          </w:p>
          <w:p w:rsidR="00E43353" w:rsidRDefault="00E43353" w:rsidP="00E43353">
            <w:pPr>
              <w:widowControl w:val="0"/>
              <w:tabs>
                <w:tab w:val="decimal" w:pos="0"/>
              </w:tabs>
              <w:spacing w:after="0" w:line="0" w:lineRule="atLeast"/>
              <w:rPr>
                <w:ins w:id="17349" w:author="28.541_CR0262_(Rel-16)_eNRM" w:date="2020-06-26T14:25:00Z"/>
                <w:rFonts w:ascii="Arial" w:hAnsi="Arial" w:cs="Arial"/>
                <w:sz w:val="18"/>
                <w:szCs w:val="18"/>
                <w:lang w:eastAsia="zh-CN"/>
              </w:rPr>
            </w:pPr>
            <w:ins w:id="17350" w:author="28.541_CR0262_(Rel-16)_eNRM" w:date="2020-06-26T14:26:00Z">
              <w:r w:rsidRPr="00B061D0">
                <w:rPr>
                  <w:rFonts w:ascii="Arial" w:hAnsi="Arial" w:cs="Arial"/>
                  <w:sz w:val="18"/>
                  <w:szCs w:val="18"/>
                  <w:lang w:eastAsia="zh-CN"/>
                </w:rPr>
                <w:t>allowedValues: “Yes”, “No”.</w:t>
              </w:r>
            </w:ins>
          </w:p>
        </w:tc>
        <w:tc>
          <w:tcPr>
            <w:tcW w:w="981" w:type="pct"/>
            <w:gridSpan w:val="3"/>
            <w:tcBorders>
              <w:top w:val="single" w:sz="4" w:space="0" w:color="auto"/>
              <w:left w:val="single" w:sz="4" w:space="0" w:color="auto"/>
              <w:bottom w:val="single" w:sz="4" w:space="0" w:color="auto"/>
              <w:right w:val="single" w:sz="4" w:space="0" w:color="auto"/>
            </w:tcBorders>
          </w:tcPr>
          <w:p w:rsidR="00E43353" w:rsidRPr="00B061D0" w:rsidRDefault="00E43353" w:rsidP="00E43353">
            <w:pPr>
              <w:spacing w:after="0"/>
              <w:rPr>
                <w:ins w:id="17351" w:author="28.541_CR0262_(Rel-16)_eNRM" w:date="2020-06-26T14:26:00Z"/>
                <w:rFonts w:ascii="Arial" w:hAnsi="Arial" w:cs="Arial"/>
                <w:sz w:val="18"/>
                <w:szCs w:val="18"/>
              </w:rPr>
            </w:pPr>
            <w:ins w:id="17352" w:author="28.541_CR0262_(Rel-16)_eNRM" w:date="2020-06-26T14:26:00Z">
              <w:r w:rsidRPr="00B061D0">
                <w:rPr>
                  <w:rFonts w:ascii="Arial" w:hAnsi="Arial" w:cs="Arial"/>
                  <w:sz w:val="18"/>
                  <w:szCs w:val="18"/>
                </w:rPr>
                <w:t>type: Boolean</w:t>
              </w:r>
            </w:ins>
          </w:p>
          <w:p w:rsidR="00E43353" w:rsidRPr="00B061D0" w:rsidRDefault="00E43353" w:rsidP="00E43353">
            <w:pPr>
              <w:spacing w:after="0"/>
              <w:rPr>
                <w:ins w:id="17353" w:author="28.541_CR0262_(Rel-16)_eNRM" w:date="2020-06-26T14:26:00Z"/>
                <w:rFonts w:ascii="Arial" w:hAnsi="Arial" w:cs="Arial"/>
                <w:sz w:val="18"/>
                <w:szCs w:val="18"/>
              </w:rPr>
            </w:pPr>
            <w:ins w:id="17354" w:author="28.541_CR0262_(Rel-16)_eNRM" w:date="2020-06-26T14:26:00Z">
              <w:r w:rsidRPr="00B061D0">
                <w:rPr>
                  <w:rFonts w:ascii="Arial" w:hAnsi="Arial" w:cs="Arial"/>
                  <w:sz w:val="18"/>
                  <w:szCs w:val="18"/>
                </w:rPr>
                <w:t>multiplicity: 1</w:t>
              </w:r>
            </w:ins>
          </w:p>
          <w:p w:rsidR="00E43353" w:rsidRPr="00B061D0" w:rsidRDefault="00E43353" w:rsidP="00E43353">
            <w:pPr>
              <w:spacing w:after="0"/>
              <w:rPr>
                <w:ins w:id="17355" w:author="28.541_CR0262_(Rel-16)_eNRM" w:date="2020-06-26T14:26:00Z"/>
                <w:rFonts w:ascii="Arial" w:hAnsi="Arial" w:cs="Arial"/>
                <w:sz w:val="18"/>
                <w:szCs w:val="18"/>
              </w:rPr>
            </w:pPr>
            <w:ins w:id="17356" w:author="28.541_CR0262_(Rel-16)_eNRM" w:date="2020-06-26T14:26:00Z">
              <w:r w:rsidRPr="00B061D0">
                <w:rPr>
                  <w:rFonts w:ascii="Arial" w:hAnsi="Arial" w:cs="Arial"/>
                  <w:sz w:val="18"/>
                  <w:szCs w:val="18"/>
                </w:rPr>
                <w:t>isOrdered: N/A</w:t>
              </w:r>
            </w:ins>
          </w:p>
          <w:p w:rsidR="00E43353" w:rsidRPr="00B061D0" w:rsidRDefault="00E43353" w:rsidP="00E43353">
            <w:pPr>
              <w:spacing w:after="0"/>
              <w:rPr>
                <w:ins w:id="17357" w:author="28.541_CR0262_(Rel-16)_eNRM" w:date="2020-06-26T14:26:00Z"/>
                <w:rFonts w:ascii="Arial" w:hAnsi="Arial" w:cs="Arial"/>
                <w:sz w:val="18"/>
                <w:szCs w:val="18"/>
              </w:rPr>
            </w:pPr>
            <w:ins w:id="17358" w:author="28.541_CR0262_(Rel-16)_eNRM" w:date="2020-06-26T14:26:00Z">
              <w:r w:rsidRPr="00B061D0">
                <w:rPr>
                  <w:rFonts w:ascii="Arial" w:hAnsi="Arial" w:cs="Arial"/>
                  <w:sz w:val="18"/>
                  <w:szCs w:val="18"/>
                </w:rPr>
                <w:t>isUnique: N/A</w:t>
              </w:r>
            </w:ins>
          </w:p>
          <w:p w:rsidR="00E43353" w:rsidRPr="00B061D0" w:rsidRDefault="00E43353" w:rsidP="00E43353">
            <w:pPr>
              <w:spacing w:after="0"/>
              <w:rPr>
                <w:ins w:id="17359" w:author="28.541_CR0262_(Rel-16)_eNRM" w:date="2020-06-26T14:26:00Z"/>
                <w:rFonts w:ascii="Arial" w:hAnsi="Arial" w:cs="Arial"/>
                <w:sz w:val="18"/>
                <w:szCs w:val="18"/>
              </w:rPr>
            </w:pPr>
            <w:ins w:id="17360" w:author="28.541_CR0262_(Rel-16)_eNRM" w:date="2020-06-26T14:26:00Z">
              <w:r w:rsidRPr="00B061D0">
                <w:rPr>
                  <w:rFonts w:ascii="Arial" w:hAnsi="Arial" w:cs="Arial"/>
                  <w:sz w:val="18"/>
                  <w:szCs w:val="18"/>
                </w:rPr>
                <w:t>defaultValue: Yes</w:t>
              </w:r>
            </w:ins>
          </w:p>
          <w:p w:rsidR="00E43353" w:rsidRPr="00B34D1F" w:rsidRDefault="00E43353" w:rsidP="00E43353">
            <w:pPr>
              <w:spacing w:after="0"/>
              <w:rPr>
                <w:ins w:id="17361" w:author="28.541_CR0262_(Rel-16)_eNRM" w:date="2020-06-26T14:25:00Z"/>
                <w:rFonts w:ascii="Arial" w:hAnsi="Arial" w:cs="Arial"/>
                <w:sz w:val="18"/>
                <w:szCs w:val="18"/>
              </w:rPr>
            </w:pPr>
            <w:ins w:id="17362" w:author="28.541_CR0262_(Rel-16)_eNRM" w:date="2020-06-26T14:26:00Z">
              <w:r w:rsidRPr="00B061D0">
                <w:rPr>
                  <w:rFonts w:ascii="Arial" w:hAnsi="Arial" w:cs="Arial"/>
                  <w:sz w:val="18"/>
                  <w:szCs w:val="18"/>
                </w:rPr>
                <w:t>isNullable: False</w:t>
              </w:r>
            </w:ins>
          </w:p>
        </w:tc>
      </w:tr>
      <w:tr w:rsidR="00E43353" w:rsidRPr="00470179" w:rsidTr="00583841">
        <w:trPr>
          <w:gridBefore w:val="1"/>
          <w:gridAfter w:val="1"/>
          <w:wBefore w:w="58" w:type="pct"/>
          <w:wAfter w:w="46" w:type="pct"/>
          <w:cantSplit/>
          <w:tblHeader/>
          <w:jc w:val="center"/>
          <w:ins w:id="17363" w:author="28.541_CR0262_(Rel-16)_eNRM" w:date="2020-06-26T14:25:00Z"/>
        </w:trPr>
        <w:tc>
          <w:tcPr>
            <w:tcW w:w="1055" w:type="pct"/>
            <w:gridSpan w:val="3"/>
            <w:tcBorders>
              <w:top w:val="single" w:sz="4" w:space="0" w:color="auto"/>
              <w:left w:val="single" w:sz="4" w:space="0" w:color="auto"/>
              <w:bottom w:val="single" w:sz="4" w:space="0" w:color="auto"/>
              <w:right w:val="single" w:sz="4" w:space="0" w:color="auto"/>
            </w:tcBorders>
          </w:tcPr>
          <w:p w:rsidR="00E43353" w:rsidRDefault="00E43353" w:rsidP="00E43353">
            <w:pPr>
              <w:keepNext/>
              <w:keepLines/>
              <w:spacing w:after="0"/>
              <w:rPr>
                <w:ins w:id="17364" w:author="28.541_CR0262_(Rel-16)_eNRM" w:date="2020-06-26T14:25:00Z"/>
                <w:rFonts w:ascii="Courier New" w:hAnsi="Courier New" w:cs="Courier New"/>
                <w:lang w:eastAsia="zh-CN"/>
              </w:rPr>
            </w:pPr>
            <w:ins w:id="17365" w:author="28.541_CR0262_(Rel-16)_eNRM" w:date="2020-06-26T14:26:00Z">
              <w:r>
                <w:rPr>
                  <w:rFonts w:ascii="Courier New" w:hAnsi="Courier New" w:cs="Courier New"/>
                  <w:lang w:eastAsia="zh-CN"/>
                </w:rPr>
                <w:t>isPeriodicGtpUMonitoringSupported</w:t>
              </w:r>
            </w:ins>
          </w:p>
        </w:tc>
        <w:tc>
          <w:tcPr>
            <w:tcW w:w="2860" w:type="pct"/>
            <w:gridSpan w:val="3"/>
            <w:tcBorders>
              <w:top w:val="single" w:sz="4" w:space="0" w:color="auto"/>
              <w:left w:val="single" w:sz="4" w:space="0" w:color="auto"/>
              <w:bottom w:val="single" w:sz="4" w:space="0" w:color="auto"/>
              <w:right w:val="single" w:sz="4" w:space="0" w:color="auto"/>
            </w:tcBorders>
          </w:tcPr>
          <w:p w:rsidR="00E43353" w:rsidRPr="00B061D0" w:rsidRDefault="00E43353" w:rsidP="00E43353">
            <w:pPr>
              <w:rPr>
                <w:ins w:id="17366" w:author="28.541_CR0262_(Rel-16)_eNRM" w:date="2020-06-26T14:26:00Z"/>
                <w:rFonts w:ascii="Arial" w:hAnsi="Arial" w:cs="Arial"/>
                <w:sz w:val="18"/>
                <w:szCs w:val="18"/>
                <w:lang w:eastAsia="zh-CN"/>
              </w:rPr>
            </w:pPr>
            <w:ins w:id="17367" w:author="28.541_CR0262_(Rel-16)_eNRM" w:date="2020-06-26T14:26:00Z">
              <w:r w:rsidRPr="00B061D0">
                <w:rPr>
                  <w:rFonts w:ascii="Arial" w:hAnsi="Arial" w:cs="Arial"/>
                  <w:sz w:val="18"/>
                  <w:szCs w:val="18"/>
                  <w:lang w:eastAsia="zh-CN"/>
                </w:rPr>
                <w:t>It indicates whether the periodic GTP-U path QoS monitoring reporting is supported, see 3GPP TS 29.244 [</w:t>
              </w:r>
              <w:r>
                <w:rPr>
                  <w:rFonts w:ascii="Arial" w:hAnsi="Arial" w:cs="Arial"/>
                  <w:sz w:val="18"/>
                  <w:szCs w:val="18"/>
                  <w:lang w:eastAsia="zh-CN"/>
                </w:rPr>
                <w:t>56</w:t>
              </w:r>
              <w:r w:rsidRPr="00B061D0">
                <w:rPr>
                  <w:rFonts w:ascii="Arial" w:hAnsi="Arial" w:cs="Arial"/>
                  <w:sz w:val="18"/>
                  <w:szCs w:val="18"/>
                  <w:lang w:eastAsia="zh-CN"/>
                </w:rPr>
                <w:t>].</w:t>
              </w:r>
            </w:ins>
          </w:p>
          <w:p w:rsidR="00E43353" w:rsidRPr="00B061D0" w:rsidRDefault="00E43353" w:rsidP="00E43353">
            <w:pPr>
              <w:rPr>
                <w:ins w:id="17368" w:author="28.541_CR0262_(Rel-16)_eNRM" w:date="2020-06-26T14:26:00Z"/>
                <w:rFonts w:ascii="Arial" w:hAnsi="Arial" w:cs="Arial"/>
                <w:sz w:val="18"/>
                <w:szCs w:val="18"/>
                <w:lang w:eastAsia="zh-CN"/>
              </w:rPr>
            </w:pPr>
          </w:p>
          <w:p w:rsidR="00E43353" w:rsidRDefault="00E43353" w:rsidP="00E43353">
            <w:pPr>
              <w:widowControl w:val="0"/>
              <w:tabs>
                <w:tab w:val="decimal" w:pos="0"/>
              </w:tabs>
              <w:spacing w:after="0" w:line="0" w:lineRule="atLeast"/>
              <w:rPr>
                <w:ins w:id="17369" w:author="28.541_CR0262_(Rel-16)_eNRM" w:date="2020-06-26T14:25:00Z"/>
                <w:rFonts w:ascii="Arial" w:hAnsi="Arial" w:cs="Arial"/>
                <w:sz w:val="18"/>
                <w:szCs w:val="18"/>
                <w:lang w:eastAsia="zh-CN"/>
              </w:rPr>
            </w:pPr>
            <w:ins w:id="17370" w:author="28.541_CR0262_(Rel-16)_eNRM" w:date="2020-06-26T14:26:00Z">
              <w:r w:rsidRPr="00B061D0">
                <w:rPr>
                  <w:rFonts w:ascii="Arial" w:hAnsi="Arial" w:cs="Arial"/>
                  <w:sz w:val="18"/>
                  <w:szCs w:val="18"/>
                  <w:lang w:eastAsia="zh-CN"/>
                </w:rPr>
                <w:t>allowedValues: “Yes”, “No”.</w:t>
              </w:r>
            </w:ins>
          </w:p>
        </w:tc>
        <w:tc>
          <w:tcPr>
            <w:tcW w:w="981" w:type="pct"/>
            <w:gridSpan w:val="3"/>
            <w:tcBorders>
              <w:top w:val="single" w:sz="4" w:space="0" w:color="auto"/>
              <w:left w:val="single" w:sz="4" w:space="0" w:color="auto"/>
              <w:bottom w:val="single" w:sz="4" w:space="0" w:color="auto"/>
              <w:right w:val="single" w:sz="4" w:space="0" w:color="auto"/>
            </w:tcBorders>
          </w:tcPr>
          <w:p w:rsidR="00E43353" w:rsidRPr="00B061D0" w:rsidRDefault="00E43353" w:rsidP="00E43353">
            <w:pPr>
              <w:spacing w:after="0"/>
              <w:rPr>
                <w:ins w:id="17371" w:author="28.541_CR0262_(Rel-16)_eNRM" w:date="2020-06-26T14:26:00Z"/>
                <w:rFonts w:ascii="Arial" w:hAnsi="Arial" w:cs="Arial"/>
                <w:sz w:val="18"/>
                <w:szCs w:val="18"/>
              </w:rPr>
            </w:pPr>
            <w:ins w:id="17372" w:author="28.541_CR0262_(Rel-16)_eNRM" w:date="2020-06-26T14:26:00Z">
              <w:r w:rsidRPr="00B061D0">
                <w:rPr>
                  <w:rFonts w:ascii="Arial" w:hAnsi="Arial" w:cs="Arial"/>
                  <w:sz w:val="18"/>
                  <w:szCs w:val="18"/>
                </w:rPr>
                <w:t>type: Boolean</w:t>
              </w:r>
            </w:ins>
          </w:p>
          <w:p w:rsidR="00E43353" w:rsidRPr="00B061D0" w:rsidRDefault="00E43353" w:rsidP="00E43353">
            <w:pPr>
              <w:spacing w:after="0"/>
              <w:rPr>
                <w:ins w:id="17373" w:author="28.541_CR0262_(Rel-16)_eNRM" w:date="2020-06-26T14:26:00Z"/>
                <w:rFonts w:ascii="Arial" w:hAnsi="Arial" w:cs="Arial"/>
                <w:sz w:val="18"/>
                <w:szCs w:val="18"/>
              </w:rPr>
            </w:pPr>
            <w:ins w:id="17374" w:author="28.541_CR0262_(Rel-16)_eNRM" w:date="2020-06-26T14:26:00Z">
              <w:r w:rsidRPr="00B061D0">
                <w:rPr>
                  <w:rFonts w:ascii="Arial" w:hAnsi="Arial" w:cs="Arial"/>
                  <w:sz w:val="18"/>
                  <w:szCs w:val="18"/>
                </w:rPr>
                <w:t>multiplicity: 1</w:t>
              </w:r>
            </w:ins>
          </w:p>
          <w:p w:rsidR="00E43353" w:rsidRPr="00B061D0" w:rsidRDefault="00E43353" w:rsidP="00E43353">
            <w:pPr>
              <w:spacing w:after="0"/>
              <w:rPr>
                <w:ins w:id="17375" w:author="28.541_CR0262_(Rel-16)_eNRM" w:date="2020-06-26T14:26:00Z"/>
                <w:rFonts w:ascii="Arial" w:hAnsi="Arial" w:cs="Arial"/>
                <w:sz w:val="18"/>
                <w:szCs w:val="18"/>
              </w:rPr>
            </w:pPr>
            <w:ins w:id="17376" w:author="28.541_CR0262_(Rel-16)_eNRM" w:date="2020-06-26T14:26:00Z">
              <w:r w:rsidRPr="00B061D0">
                <w:rPr>
                  <w:rFonts w:ascii="Arial" w:hAnsi="Arial" w:cs="Arial"/>
                  <w:sz w:val="18"/>
                  <w:szCs w:val="18"/>
                </w:rPr>
                <w:t>isOrdered: N/A</w:t>
              </w:r>
            </w:ins>
          </w:p>
          <w:p w:rsidR="00E43353" w:rsidRPr="00B061D0" w:rsidRDefault="00E43353" w:rsidP="00E43353">
            <w:pPr>
              <w:spacing w:after="0"/>
              <w:rPr>
                <w:ins w:id="17377" w:author="28.541_CR0262_(Rel-16)_eNRM" w:date="2020-06-26T14:26:00Z"/>
                <w:rFonts w:ascii="Arial" w:hAnsi="Arial" w:cs="Arial"/>
                <w:sz w:val="18"/>
                <w:szCs w:val="18"/>
              </w:rPr>
            </w:pPr>
            <w:ins w:id="17378" w:author="28.541_CR0262_(Rel-16)_eNRM" w:date="2020-06-26T14:26:00Z">
              <w:r w:rsidRPr="00B061D0">
                <w:rPr>
                  <w:rFonts w:ascii="Arial" w:hAnsi="Arial" w:cs="Arial"/>
                  <w:sz w:val="18"/>
                  <w:szCs w:val="18"/>
                </w:rPr>
                <w:t>isUnique: N/A</w:t>
              </w:r>
            </w:ins>
          </w:p>
          <w:p w:rsidR="00E43353" w:rsidRPr="00B061D0" w:rsidRDefault="00E43353" w:rsidP="00E43353">
            <w:pPr>
              <w:spacing w:after="0"/>
              <w:rPr>
                <w:ins w:id="17379" w:author="28.541_CR0262_(Rel-16)_eNRM" w:date="2020-06-26T14:26:00Z"/>
                <w:rFonts w:ascii="Arial" w:hAnsi="Arial" w:cs="Arial"/>
                <w:sz w:val="18"/>
                <w:szCs w:val="18"/>
              </w:rPr>
            </w:pPr>
            <w:ins w:id="17380" w:author="28.541_CR0262_(Rel-16)_eNRM" w:date="2020-06-26T14:26:00Z">
              <w:r w:rsidRPr="00B061D0">
                <w:rPr>
                  <w:rFonts w:ascii="Arial" w:hAnsi="Arial" w:cs="Arial"/>
                  <w:sz w:val="18"/>
                  <w:szCs w:val="18"/>
                </w:rPr>
                <w:t>defaultValue: Yes</w:t>
              </w:r>
            </w:ins>
          </w:p>
          <w:p w:rsidR="00E43353" w:rsidRPr="00B34D1F" w:rsidRDefault="00E43353" w:rsidP="00E43353">
            <w:pPr>
              <w:spacing w:after="0"/>
              <w:rPr>
                <w:ins w:id="17381" w:author="28.541_CR0262_(Rel-16)_eNRM" w:date="2020-06-26T14:25:00Z"/>
                <w:rFonts w:ascii="Arial" w:hAnsi="Arial" w:cs="Arial"/>
                <w:sz w:val="18"/>
                <w:szCs w:val="18"/>
              </w:rPr>
            </w:pPr>
            <w:ins w:id="17382" w:author="28.541_CR0262_(Rel-16)_eNRM" w:date="2020-06-26T14:26:00Z">
              <w:r w:rsidRPr="00B061D0">
                <w:rPr>
                  <w:rFonts w:ascii="Arial" w:hAnsi="Arial" w:cs="Arial"/>
                  <w:sz w:val="18"/>
                  <w:szCs w:val="18"/>
                </w:rPr>
                <w:t>isNullable: False</w:t>
              </w:r>
            </w:ins>
          </w:p>
        </w:tc>
      </w:tr>
      <w:tr w:rsidR="00E43353" w:rsidRPr="00470179" w:rsidTr="00583841">
        <w:trPr>
          <w:gridBefore w:val="1"/>
          <w:gridAfter w:val="1"/>
          <w:wBefore w:w="58" w:type="pct"/>
          <w:wAfter w:w="46" w:type="pct"/>
          <w:cantSplit/>
          <w:tblHeader/>
          <w:jc w:val="center"/>
          <w:ins w:id="17383" w:author="28.541_CR0262_(Rel-16)_eNRM" w:date="2020-06-26T14:25:00Z"/>
        </w:trPr>
        <w:tc>
          <w:tcPr>
            <w:tcW w:w="1055" w:type="pct"/>
            <w:gridSpan w:val="3"/>
            <w:tcBorders>
              <w:top w:val="single" w:sz="4" w:space="0" w:color="auto"/>
              <w:left w:val="single" w:sz="4" w:space="0" w:color="auto"/>
              <w:bottom w:val="single" w:sz="4" w:space="0" w:color="auto"/>
              <w:right w:val="single" w:sz="4" w:space="0" w:color="auto"/>
            </w:tcBorders>
          </w:tcPr>
          <w:p w:rsidR="00E43353" w:rsidRDefault="00E43353" w:rsidP="00E43353">
            <w:pPr>
              <w:keepNext/>
              <w:keepLines/>
              <w:spacing w:after="0"/>
              <w:rPr>
                <w:ins w:id="17384" w:author="28.541_CR0262_(Rel-16)_eNRM" w:date="2020-06-26T14:25:00Z"/>
                <w:rFonts w:ascii="Courier New" w:hAnsi="Courier New" w:cs="Courier New"/>
                <w:lang w:eastAsia="zh-CN"/>
              </w:rPr>
            </w:pPr>
            <w:ins w:id="17385" w:author="28.541_CR0262_(Rel-16)_eNRM" w:date="2020-06-26T14:26:00Z">
              <w:r>
                <w:rPr>
                  <w:rFonts w:ascii="Courier New" w:hAnsi="Courier New" w:cs="Courier New"/>
                  <w:lang w:eastAsia="zh-CN"/>
                </w:rPr>
                <w:t>isImmediateGtpUMonitoringSupported</w:t>
              </w:r>
            </w:ins>
          </w:p>
        </w:tc>
        <w:tc>
          <w:tcPr>
            <w:tcW w:w="2860" w:type="pct"/>
            <w:gridSpan w:val="3"/>
            <w:tcBorders>
              <w:top w:val="single" w:sz="4" w:space="0" w:color="auto"/>
              <w:left w:val="single" w:sz="4" w:space="0" w:color="auto"/>
              <w:bottom w:val="single" w:sz="4" w:space="0" w:color="auto"/>
              <w:right w:val="single" w:sz="4" w:space="0" w:color="auto"/>
            </w:tcBorders>
          </w:tcPr>
          <w:p w:rsidR="00E43353" w:rsidRPr="00B061D0" w:rsidRDefault="00E43353" w:rsidP="00E43353">
            <w:pPr>
              <w:rPr>
                <w:ins w:id="17386" w:author="28.541_CR0262_(Rel-16)_eNRM" w:date="2020-06-26T14:26:00Z"/>
                <w:rFonts w:ascii="Arial" w:hAnsi="Arial" w:cs="Arial"/>
                <w:sz w:val="18"/>
                <w:szCs w:val="18"/>
                <w:lang w:eastAsia="zh-CN"/>
              </w:rPr>
            </w:pPr>
            <w:ins w:id="17387" w:author="28.541_CR0262_(Rel-16)_eNRM" w:date="2020-06-26T14:26:00Z">
              <w:r w:rsidRPr="00B061D0">
                <w:rPr>
                  <w:rFonts w:ascii="Arial" w:hAnsi="Arial" w:cs="Arial"/>
                  <w:sz w:val="18"/>
                  <w:szCs w:val="18"/>
                  <w:lang w:eastAsia="zh-CN"/>
                </w:rPr>
                <w:t>It indicates whether the immediate GTP-U path QoS monitoring reporting is supported, see 3GPP TS 29.244 [</w:t>
              </w:r>
              <w:r>
                <w:rPr>
                  <w:rFonts w:ascii="Arial" w:hAnsi="Arial" w:cs="Arial"/>
                  <w:sz w:val="18"/>
                  <w:szCs w:val="18"/>
                  <w:lang w:eastAsia="zh-CN"/>
                </w:rPr>
                <w:t>56</w:t>
              </w:r>
              <w:r w:rsidRPr="00B061D0">
                <w:rPr>
                  <w:rFonts w:ascii="Arial" w:hAnsi="Arial" w:cs="Arial"/>
                  <w:sz w:val="18"/>
                  <w:szCs w:val="18"/>
                  <w:lang w:eastAsia="zh-CN"/>
                </w:rPr>
                <w:t>].</w:t>
              </w:r>
            </w:ins>
          </w:p>
          <w:p w:rsidR="00E43353" w:rsidRPr="00B061D0" w:rsidRDefault="00E43353" w:rsidP="00E43353">
            <w:pPr>
              <w:rPr>
                <w:ins w:id="17388" w:author="28.541_CR0262_(Rel-16)_eNRM" w:date="2020-06-26T14:26:00Z"/>
                <w:rFonts w:ascii="Arial" w:hAnsi="Arial" w:cs="Arial"/>
                <w:sz w:val="18"/>
                <w:szCs w:val="18"/>
                <w:lang w:eastAsia="zh-CN"/>
              </w:rPr>
            </w:pPr>
          </w:p>
          <w:p w:rsidR="00E43353" w:rsidRDefault="00E43353" w:rsidP="00E43353">
            <w:pPr>
              <w:widowControl w:val="0"/>
              <w:tabs>
                <w:tab w:val="decimal" w:pos="0"/>
              </w:tabs>
              <w:spacing w:after="0" w:line="0" w:lineRule="atLeast"/>
              <w:rPr>
                <w:ins w:id="17389" w:author="28.541_CR0262_(Rel-16)_eNRM" w:date="2020-06-26T14:25:00Z"/>
                <w:rFonts w:ascii="Arial" w:hAnsi="Arial" w:cs="Arial"/>
                <w:sz w:val="18"/>
                <w:szCs w:val="18"/>
                <w:lang w:eastAsia="zh-CN"/>
              </w:rPr>
            </w:pPr>
            <w:ins w:id="17390" w:author="28.541_CR0262_(Rel-16)_eNRM" w:date="2020-06-26T14:26:00Z">
              <w:r w:rsidRPr="00B061D0">
                <w:rPr>
                  <w:rFonts w:ascii="Arial" w:hAnsi="Arial" w:cs="Arial"/>
                  <w:sz w:val="18"/>
                  <w:szCs w:val="18"/>
                  <w:lang w:eastAsia="zh-CN"/>
                </w:rPr>
                <w:t>allowedValues: “Yes”, “No”.</w:t>
              </w:r>
            </w:ins>
          </w:p>
        </w:tc>
        <w:tc>
          <w:tcPr>
            <w:tcW w:w="981" w:type="pct"/>
            <w:gridSpan w:val="3"/>
            <w:tcBorders>
              <w:top w:val="single" w:sz="4" w:space="0" w:color="auto"/>
              <w:left w:val="single" w:sz="4" w:space="0" w:color="auto"/>
              <w:bottom w:val="single" w:sz="4" w:space="0" w:color="auto"/>
              <w:right w:val="single" w:sz="4" w:space="0" w:color="auto"/>
            </w:tcBorders>
          </w:tcPr>
          <w:p w:rsidR="00E43353" w:rsidRPr="00B061D0" w:rsidRDefault="00E43353" w:rsidP="00E43353">
            <w:pPr>
              <w:spacing w:after="0"/>
              <w:rPr>
                <w:ins w:id="17391" w:author="28.541_CR0262_(Rel-16)_eNRM" w:date="2020-06-26T14:26:00Z"/>
                <w:rFonts w:ascii="Arial" w:hAnsi="Arial" w:cs="Arial"/>
                <w:sz w:val="18"/>
                <w:szCs w:val="18"/>
              </w:rPr>
            </w:pPr>
            <w:ins w:id="17392" w:author="28.541_CR0262_(Rel-16)_eNRM" w:date="2020-06-26T14:26:00Z">
              <w:r w:rsidRPr="00B061D0">
                <w:rPr>
                  <w:rFonts w:ascii="Arial" w:hAnsi="Arial" w:cs="Arial"/>
                  <w:sz w:val="18"/>
                  <w:szCs w:val="18"/>
                </w:rPr>
                <w:t>type: Boolean</w:t>
              </w:r>
            </w:ins>
          </w:p>
          <w:p w:rsidR="00E43353" w:rsidRPr="00B061D0" w:rsidRDefault="00E43353" w:rsidP="00E43353">
            <w:pPr>
              <w:spacing w:after="0"/>
              <w:rPr>
                <w:ins w:id="17393" w:author="28.541_CR0262_(Rel-16)_eNRM" w:date="2020-06-26T14:26:00Z"/>
                <w:rFonts w:ascii="Arial" w:hAnsi="Arial" w:cs="Arial"/>
                <w:sz w:val="18"/>
                <w:szCs w:val="18"/>
              </w:rPr>
            </w:pPr>
            <w:ins w:id="17394" w:author="28.541_CR0262_(Rel-16)_eNRM" w:date="2020-06-26T14:26:00Z">
              <w:r w:rsidRPr="00B061D0">
                <w:rPr>
                  <w:rFonts w:ascii="Arial" w:hAnsi="Arial" w:cs="Arial"/>
                  <w:sz w:val="18"/>
                  <w:szCs w:val="18"/>
                </w:rPr>
                <w:t>multiplicity: 1</w:t>
              </w:r>
            </w:ins>
          </w:p>
          <w:p w:rsidR="00E43353" w:rsidRPr="00B061D0" w:rsidRDefault="00E43353" w:rsidP="00E43353">
            <w:pPr>
              <w:spacing w:after="0"/>
              <w:rPr>
                <w:ins w:id="17395" w:author="28.541_CR0262_(Rel-16)_eNRM" w:date="2020-06-26T14:26:00Z"/>
                <w:rFonts w:ascii="Arial" w:hAnsi="Arial" w:cs="Arial"/>
                <w:sz w:val="18"/>
                <w:szCs w:val="18"/>
              </w:rPr>
            </w:pPr>
            <w:ins w:id="17396" w:author="28.541_CR0262_(Rel-16)_eNRM" w:date="2020-06-26T14:26:00Z">
              <w:r w:rsidRPr="00B061D0">
                <w:rPr>
                  <w:rFonts w:ascii="Arial" w:hAnsi="Arial" w:cs="Arial"/>
                  <w:sz w:val="18"/>
                  <w:szCs w:val="18"/>
                </w:rPr>
                <w:t>isOrdered: N/A</w:t>
              </w:r>
            </w:ins>
          </w:p>
          <w:p w:rsidR="00E43353" w:rsidRPr="00B061D0" w:rsidRDefault="00E43353" w:rsidP="00E43353">
            <w:pPr>
              <w:spacing w:after="0"/>
              <w:rPr>
                <w:ins w:id="17397" w:author="28.541_CR0262_(Rel-16)_eNRM" w:date="2020-06-26T14:26:00Z"/>
                <w:rFonts w:ascii="Arial" w:hAnsi="Arial" w:cs="Arial"/>
                <w:sz w:val="18"/>
                <w:szCs w:val="18"/>
              </w:rPr>
            </w:pPr>
            <w:ins w:id="17398" w:author="28.541_CR0262_(Rel-16)_eNRM" w:date="2020-06-26T14:26:00Z">
              <w:r w:rsidRPr="00B061D0">
                <w:rPr>
                  <w:rFonts w:ascii="Arial" w:hAnsi="Arial" w:cs="Arial"/>
                  <w:sz w:val="18"/>
                  <w:szCs w:val="18"/>
                </w:rPr>
                <w:t>isUnique: N/A</w:t>
              </w:r>
            </w:ins>
          </w:p>
          <w:p w:rsidR="00E43353" w:rsidRPr="00B061D0" w:rsidRDefault="00E43353" w:rsidP="00E43353">
            <w:pPr>
              <w:spacing w:after="0"/>
              <w:rPr>
                <w:ins w:id="17399" w:author="28.541_CR0262_(Rel-16)_eNRM" w:date="2020-06-26T14:26:00Z"/>
                <w:rFonts w:ascii="Arial" w:hAnsi="Arial" w:cs="Arial"/>
                <w:sz w:val="18"/>
                <w:szCs w:val="18"/>
              </w:rPr>
            </w:pPr>
            <w:ins w:id="17400" w:author="28.541_CR0262_(Rel-16)_eNRM" w:date="2020-06-26T14:26:00Z">
              <w:r w:rsidRPr="00B061D0">
                <w:rPr>
                  <w:rFonts w:ascii="Arial" w:hAnsi="Arial" w:cs="Arial"/>
                  <w:sz w:val="18"/>
                  <w:szCs w:val="18"/>
                </w:rPr>
                <w:t>defaultValue: Yes</w:t>
              </w:r>
            </w:ins>
          </w:p>
          <w:p w:rsidR="00E43353" w:rsidRPr="00B34D1F" w:rsidRDefault="00E43353" w:rsidP="00E43353">
            <w:pPr>
              <w:spacing w:after="0"/>
              <w:rPr>
                <w:ins w:id="17401" w:author="28.541_CR0262_(Rel-16)_eNRM" w:date="2020-06-26T14:25:00Z"/>
                <w:rFonts w:ascii="Arial" w:hAnsi="Arial" w:cs="Arial"/>
                <w:sz w:val="18"/>
                <w:szCs w:val="18"/>
              </w:rPr>
            </w:pPr>
            <w:ins w:id="17402" w:author="28.541_CR0262_(Rel-16)_eNRM" w:date="2020-06-26T14:26:00Z">
              <w:r w:rsidRPr="00B061D0">
                <w:rPr>
                  <w:rFonts w:ascii="Arial" w:hAnsi="Arial" w:cs="Arial"/>
                  <w:sz w:val="18"/>
                  <w:szCs w:val="18"/>
                </w:rPr>
                <w:t>isNullable: False</w:t>
              </w:r>
            </w:ins>
          </w:p>
        </w:tc>
      </w:tr>
      <w:tr w:rsidR="00E43353" w:rsidRPr="00470179" w:rsidTr="00583841">
        <w:trPr>
          <w:gridBefore w:val="1"/>
          <w:gridAfter w:val="1"/>
          <w:wBefore w:w="58" w:type="pct"/>
          <w:wAfter w:w="46" w:type="pct"/>
          <w:cantSplit/>
          <w:tblHeader/>
          <w:jc w:val="center"/>
          <w:ins w:id="17403" w:author="28.541_CR0262_(Rel-16)_eNRM" w:date="2020-06-26T14:25:00Z"/>
        </w:trPr>
        <w:tc>
          <w:tcPr>
            <w:tcW w:w="1055" w:type="pct"/>
            <w:gridSpan w:val="3"/>
            <w:tcBorders>
              <w:top w:val="single" w:sz="4" w:space="0" w:color="auto"/>
              <w:left w:val="single" w:sz="4" w:space="0" w:color="auto"/>
              <w:bottom w:val="single" w:sz="4" w:space="0" w:color="auto"/>
              <w:right w:val="single" w:sz="4" w:space="0" w:color="auto"/>
            </w:tcBorders>
          </w:tcPr>
          <w:p w:rsidR="00E43353" w:rsidRDefault="00E43353" w:rsidP="00E43353">
            <w:pPr>
              <w:keepNext/>
              <w:keepLines/>
              <w:spacing w:after="0"/>
              <w:rPr>
                <w:ins w:id="17404" w:author="28.541_CR0262_(Rel-16)_eNRM" w:date="2020-06-26T14:25:00Z"/>
                <w:rFonts w:ascii="Courier New" w:hAnsi="Courier New" w:cs="Courier New"/>
                <w:lang w:eastAsia="zh-CN"/>
              </w:rPr>
            </w:pPr>
            <w:ins w:id="17405" w:author="28.541_CR0262_(Rel-16)_eNRM" w:date="2020-06-26T14:26:00Z">
              <w:r w:rsidRPr="00B061D0">
                <w:rPr>
                  <w:rFonts w:ascii="Courier New" w:hAnsi="Courier New" w:cs="Courier New"/>
                  <w:lang w:eastAsia="zh-CN"/>
                </w:rPr>
                <w:t>gtpUPath</w:t>
              </w:r>
              <w:r w:rsidRPr="00713B57">
                <w:rPr>
                  <w:rFonts w:ascii="Courier New" w:hAnsi="Courier New" w:cs="Courier New"/>
                  <w:lang w:eastAsia="zh-CN"/>
                </w:rPr>
                <w:t>DelayThresholds</w:t>
              </w:r>
            </w:ins>
          </w:p>
        </w:tc>
        <w:tc>
          <w:tcPr>
            <w:tcW w:w="2860" w:type="pct"/>
            <w:gridSpan w:val="3"/>
            <w:tcBorders>
              <w:top w:val="single" w:sz="4" w:space="0" w:color="auto"/>
              <w:left w:val="single" w:sz="4" w:space="0" w:color="auto"/>
              <w:bottom w:val="single" w:sz="4" w:space="0" w:color="auto"/>
              <w:right w:val="single" w:sz="4" w:space="0" w:color="auto"/>
            </w:tcBorders>
          </w:tcPr>
          <w:p w:rsidR="00E43353" w:rsidRPr="00B061D0" w:rsidRDefault="00E43353" w:rsidP="00E43353">
            <w:pPr>
              <w:widowControl w:val="0"/>
              <w:tabs>
                <w:tab w:val="decimal" w:pos="0"/>
              </w:tabs>
              <w:spacing w:line="0" w:lineRule="atLeast"/>
              <w:rPr>
                <w:ins w:id="17406" w:author="28.541_CR0262_(Rel-16)_eNRM" w:date="2020-06-26T14:26:00Z"/>
                <w:rFonts w:ascii="Arial" w:hAnsi="Arial" w:cs="Arial"/>
                <w:sz w:val="18"/>
                <w:szCs w:val="18"/>
                <w:lang w:eastAsia="zh-CN"/>
              </w:rPr>
            </w:pPr>
            <w:ins w:id="17407" w:author="28.541_CR0262_(Rel-16)_eNRM" w:date="2020-06-26T14:26:00Z">
              <w:r w:rsidRPr="00B061D0">
                <w:rPr>
                  <w:rFonts w:ascii="Arial" w:hAnsi="Arial" w:cs="Arial" w:hint="eastAsia"/>
                  <w:sz w:val="18"/>
                  <w:szCs w:val="18"/>
                  <w:lang w:eastAsia="zh-CN"/>
                </w:rPr>
                <w:t xml:space="preserve">It </w:t>
              </w:r>
              <w:r w:rsidRPr="00B061D0">
                <w:rPr>
                  <w:rFonts w:ascii="Arial" w:hAnsi="Arial" w:cs="Arial"/>
                  <w:sz w:val="18"/>
                  <w:szCs w:val="18"/>
                  <w:lang w:eastAsia="zh-CN"/>
                </w:rPr>
                <w:t>specifies the thresholds for reporting the packet delay for the GTO-U path QoS monitoring, if the isEventTriggeredGtpUPathMonitoringSupported attribute of the same MOI is set to “yes”.</w:t>
              </w:r>
            </w:ins>
          </w:p>
          <w:p w:rsidR="00E43353" w:rsidRPr="00B061D0" w:rsidRDefault="00E43353" w:rsidP="00E43353">
            <w:pPr>
              <w:rPr>
                <w:ins w:id="17408" w:author="28.541_CR0262_(Rel-16)_eNRM" w:date="2020-06-26T14:26:00Z"/>
                <w:rFonts w:ascii="Arial" w:hAnsi="Arial" w:cs="Arial"/>
                <w:sz w:val="18"/>
                <w:szCs w:val="18"/>
                <w:lang w:eastAsia="zh-CN"/>
              </w:rPr>
            </w:pPr>
            <w:ins w:id="17409" w:author="28.541_CR0262_(Rel-16)_eNRM" w:date="2020-06-26T14:26:00Z">
              <w:r w:rsidRPr="00B061D0">
                <w:rPr>
                  <w:rFonts w:ascii="Arial" w:hAnsi="Arial" w:cs="Arial"/>
                  <w:sz w:val="18"/>
                  <w:szCs w:val="18"/>
                  <w:lang w:eastAsia="zh-CN"/>
                </w:rPr>
                <w:t>The packet delay will be reported to SMF when it exceeds the threshold (in milliseconds).</w:t>
              </w:r>
            </w:ins>
          </w:p>
          <w:p w:rsidR="00E43353" w:rsidRPr="00B061D0" w:rsidRDefault="00E43353" w:rsidP="00E43353">
            <w:pPr>
              <w:widowControl w:val="0"/>
              <w:tabs>
                <w:tab w:val="decimal" w:pos="0"/>
              </w:tabs>
              <w:spacing w:line="0" w:lineRule="atLeast"/>
              <w:rPr>
                <w:ins w:id="17410" w:author="28.541_CR0262_(Rel-16)_eNRM" w:date="2020-06-26T14:26:00Z"/>
                <w:rFonts w:ascii="Arial" w:hAnsi="Arial" w:cs="Arial"/>
                <w:sz w:val="18"/>
                <w:szCs w:val="18"/>
                <w:lang w:eastAsia="zh-CN"/>
              </w:rPr>
            </w:pPr>
          </w:p>
          <w:p w:rsidR="00E43353" w:rsidRDefault="00E43353" w:rsidP="00E43353">
            <w:pPr>
              <w:widowControl w:val="0"/>
              <w:tabs>
                <w:tab w:val="decimal" w:pos="0"/>
              </w:tabs>
              <w:spacing w:after="0" w:line="0" w:lineRule="atLeast"/>
              <w:rPr>
                <w:ins w:id="17411" w:author="28.541_CR0262_(Rel-16)_eNRM" w:date="2020-06-26T14:25:00Z"/>
                <w:rFonts w:ascii="Arial" w:hAnsi="Arial" w:cs="Arial"/>
                <w:sz w:val="18"/>
                <w:szCs w:val="18"/>
                <w:lang w:eastAsia="zh-CN"/>
              </w:rPr>
            </w:pPr>
            <w:ins w:id="17412" w:author="28.541_CR0262_(Rel-16)_eNRM" w:date="2020-06-26T14:26:00Z">
              <w:r w:rsidRPr="00B061D0">
                <w:rPr>
                  <w:rFonts w:ascii="Arial" w:hAnsi="Arial" w:cs="Arial"/>
                  <w:sz w:val="18"/>
                  <w:szCs w:val="18"/>
                  <w:lang w:eastAsia="zh-CN"/>
                </w:rPr>
                <w:t>allowedValues: N/A.</w:t>
              </w:r>
            </w:ins>
          </w:p>
        </w:tc>
        <w:tc>
          <w:tcPr>
            <w:tcW w:w="981" w:type="pct"/>
            <w:gridSpan w:val="3"/>
            <w:tcBorders>
              <w:top w:val="single" w:sz="4" w:space="0" w:color="auto"/>
              <w:left w:val="single" w:sz="4" w:space="0" w:color="auto"/>
              <w:bottom w:val="single" w:sz="4" w:space="0" w:color="auto"/>
              <w:right w:val="single" w:sz="4" w:space="0" w:color="auto"/>
            </w:tcBorders>
          </w:tcPr>
          <w:p w:rsidR="00E43353" w:rsidRPr="00B061D0" w:rsidRDefault="00E43353" w:rsidP="00E43353">
            <w:pPr>
              <w:spacing w:after="0"/>
              <w:rPr>
                <w:ins w:id="17413" w:author="28.541_CR0262_(Rel-16)_eNRM" w:date="2020-06-26T14:26:00Z"/>
                <w:rFonts w:ascii="Arial" w:hAnsi="Arial" w:cs="Arial"/>
                <w:sz w:val="18"/>
                <w:szCs w:val="18"/>
              </w:rPr>
            </w:pPr>
            <w:ins w:id="17414" w:author="28.541_CR0262_(Rel-16)_eNRM" w:date="2020-06-26T14:26:00Z">
              <w:r w:rsidRPr="00B061D0">
                <w:rPr>
                  <w:rFonts w:ascii="Arial" w:hAnsi="Arial" w:cs="Arial"/>
                  <w:sz w:val="18"/>
                  <w:szCs w:val="18"/>
                </w:rPr>
                <w:t xml:space="preserve">type: </w:t>
              </w:r>
              <w:r>
                <w:rPr>
                  <w:rFonts w:ascii="Arial" w:hAnsi="Arial" w:cs="Arial"/>
                  <w:sz w:val="18"/>
                  <w:szCs w:val="18"/>
                </w:rPr>
                <w:t>G</w:t>
              </w:r>
              <w:r w:rsidRPr="00B061D0">
                <w:rPr>
                  <w:rFonts w:ascii="Arial" w:hAnsi="Arial" w:cs="Arial"/>
                  <w:sz w:val="18"/>
                  <w:szCs w:val="18"/>
                </w:rPr>
                <w:t>tpUPathDelayThresholdsType</w:t>
              </w:r>
            </w:ins>
          </w:p>
          <w:p w:rsidR="00E43353" w:rsidRPr="00B061D0" w:rsidRDefault="00E43353" w:rsidP="00E43353">
            <w:pPr>
              <w:spacing w:after="0"/>
              <w:rPr>
                <w:ins w:id="17415" w:author="28.541_CR0262_(Rel-16)_eNRM" w:date="2020-06-26T14:26:00Z"/>
                <w:rFonts w:ascii="Arial" w:hAnsi="Arial" w:cs="Arial"/>
                <w:sz w:val="18"/>
                <w:szCs w:val="18"/>
              </w:rPr>
            </w:pPr>
            <w:ins w:id="17416" w:author="28.541_CR0262_(Rel-16)_eNRM" w:date="2020-06-26T14:26:00Z">
              <w:r w:rsidRPr="00B061D0">
                <w:rPr>
                  <w:rFonts w:ascii="Arial" w:hAnsi="Arial" w:cs="Arial"/>
                  <w:sz w:val="18"/>
                  <w:szCs w:val="18"/>
                </w:rPr>
                <w:t>multiplicity: 1</w:t>
              </w:r>
            </w:ins>
          </w:p>
          <w:p w:rsidR="00E43353" w:rsidRPr="00B061D0" w:rsidRDefault="00E43353" w:rsidP="00E43353">
            <w:pPr>
              <w:spacing w:after="0"/>
              <w:rPr>
                <w:ins w:id="17417" w:author="28.541_CR0262_(Rel-16)_eNRM" w:date="2020-06-26T14:26:00Z"/>
                <w:rFonts w:ascii="Arial" w:hAnsi="Arial" w:cs="Arial"/>
                <w:sz w:val="18"/>
                <w:szCs w:val="18"/>
              </w:rPr>
            </w:pPr>
            <w:ins w:id="17418" w:author="28.541_CR0262_(Rel-16)_eNRM" w:date="2020-06-26T14:26:00Z">
              <w:r w:rsidRPr="00B061D0">
                <w:rPr>
                  <w:rFonts w:ascii="Arial" w:hAnsi="Arial" w:cs="Arial"/>
                  <w:sz w:val="18"/>
                  <w:szCs w:val="18"/>
                </w:rPr>
                <w:t>isOrdered: Y</w:t>
              </w:r>
            </w:ins>
          </w:p>
          <w:p w:rsidR="00E43353" w:rsidRPr="00B061D0" w:rsidRDefault="00E43353" w:rsidP="00E43353">
            <w:pPr>
              <w:spacing w:after="0"/>
              <w:rPr>
                <w:ins w:id="17419" w:author="28.541_CR0262_(Rel-16)_eNRM" w:date="2020-06-26T14:26:00Z"/>
                <w:rFonts w:ascii="Arial" w:hAnsi="Arial" w:cs="Arial"/>
                <w:sz w:val="18"/>
                <w:szCs w:val="18"/>
              </w:rPr>
            </w:pPr>
            <w:ins w:id="17420" w:author="28.541_CR0262_(Rel-16)_eNRM" w:date="2020-06-26T14:26:00Z">
              <w:r w:rsidRPr="00B061D0">
                <w:rPr>
                  <w:rFonts w:ascii="Arial" w:hAnsi="Arial" w:cs="Arial"/>
                  <w:sz w:val="18"/>
                  <w:szCs w:val="18"/>
                </w:rPr>
                <w:t>isUnique: N/A</w:t>
              </w:r>
            </w:ins>
          </w:p>
          <w:p w:rsidR="00E43353" w:rsidRPr="00B061D0" w:rsidRDefault="00E43353" w:rsidP="00E43353">
            <w:pPr>
              <w:spacing w:after="0"/>
              <w:rPr>
                <w:ins w:id="17421" w:author="28.541_CR0262_(Rel-16)_eNRM" w:date="2020-06-26T14:26:00Z"/>
                <w:rFonts w:ascii="Arial" w:hAnsi="Arial" w:cs="Arial"/>
                <w:sz w:val="18"/>
                <w:szCs w:val="18"/>
              </w:rPr>
            </w:pPr>
            <w:ins w:id="17422" w:author="28.541_CR0262_(Rel-16)_eNRM" w:date="2020-06-26T14:26:00Z">
              <w:r w:rsidRPr="00B061D0">
                <w:rPr>
                  <w:rFonts w:ascii="Arial" w:hAnsi="Arial" w:cs="Arial"/>
                  <w:sz w:val="18"/>
                  <w:szCs w:val="18"/>
                </w:rPr>
                <w:t>defaultValue: None</w:t>
              </w:r>
            </w:ins>
          </w:p>
          <w:p w:rsidR="00E43353" w:rsidRPr="00B34D1F" w:rsidRDefault="00E43353" w:rsidP="00E43353">
            <w:pPr>
              <w:spacing w:after="0"/>
              <w:rPr>
                <w:ins w:id="17423" w:author="28.541_CR0262_(Rel-16)_eNRM" w:date="2020-06-26T14:25:00Z"/>
                <w:rFonts w:ascii="Arial" w:hAnsi="Arial" w:cs="Arial"/>
                <w:sz w:val="18"/>
                <w:szCs w:val="18"/>
              </w:rPr>
            </w:pPr>
            <w:ins w:id="17424" w:author="28.541_CR0262_(Rel-16)_eNRM" w:date="2020-06-26T14:26:00Z">
              <w:r w:rsidRPr="00B061D0">
                <w:rPr>
                  <w:rFonts w:ascii="Arial" w:hAnsi="Arial" w:cs="Arial"/>
                  <w:sz w:val="18"/>
                  <w:szCs w:val="18"/>
                </w:rPr>
                <w:t>isNullable: False</w:t>
              </w:r>
            </w:ins>
          </w:p>
        </w:tc>
      </w:tr>
      <w:tr w:rsidR="00E43353" w:rsidRPr="00470179" w:rsidTr="00583841">
        <w:trPr>
          <w:gridBefore w:val="1"/>
          <w:gridAfter w:val="1"/>
          <w:wBefore w:w="58" w:type="pct"/>
          <w:wAfter w:w="46" w:type="pct"/>
          <w:cantSplit/>
          <w:tblHeader/>
          <w:jc w:val="center"/>
          <w:ins w:id="17425" w:author="28.541_CR0262_(Rel-16)_eNRM" w:date="2020-06-26T14:25:00Z"/>
        </w:trPr>
        <w:tc>
          <w:tcPr>
            <w:tcW w:w="1055" w:type="pct"/>
            <w:gridSpan w:val="3"/>
            <w:tcBorders>
              <w:top w:val="single" w:sz="4" w:space="0" w:color="auto"/>
              <w:left w:val="single" w:sz="4" w:space="0" w:color="auto"/>
              <w:bottom w:val="single" w:sz="4" w:space="0" w:color="auto"/>
              <w:right w:val="single" w:sz="4" w:space="0" w:color="auto"/>
            </w:tcBorders>
          </w:tcPr>
          <w:p w:rsidR="00E43353" w:rsidRDefault="00E43353" w:rsidP="00E43353">
            <w:pPr>
              <w:keepNext/>
              <w:keepLines/>
              <w:spacing w:after="0"/>
              <w:rPr>
                <w:ins w:id="17426" w:author="28.541_CR0262_(Rel-16)_eNRM" w:date="2020-06-26T14:25:00Z"/>
                <w:rFonts w:ascii="Courier New" w:hAnsi="Courier New" w:cs="Courier New"/>
                <w:lang w:eastAsia="zh-CN"/>
              </w:rPr>
            </w:pPr>
            <w:ins w:id="17427" w:author="28.541_CR0262_(Rel-16)_eNRM" w:date="2020-06-26T14:26:00Z">
              <w:r w:rsidRPr="00B061D0">
                <w:rPr>
                  <w:rFonts w:ascii="Courier New" w:hAnsi="Courier New" w:cs="Courier New"/>
                  <w:lang w:eastAsia="zh-CN"/>
                </w:rPr>
                <w:t>gtpUPathM</w:t>
              </w:r>
              <w:r w:rsidRPr="00713B57">
                <w:rPr>
                  <w:rFonts w:ascii="Courier New" w:hAnsi="Courier New" w:cs="Courier New"/>
                  <w:lang w:eastAsia="zh-CN"/>
                </w:rPr>
                <w:t>inimum</w:t>
              </w:r>
              <w:r w:rsidRPr="00713B57">
                <w:rPr>
                  <w:rFonts w:ascii="Courier New" w:hAnsi="Courier New" w:cs="Courier New" w:hint="eastAsia"/>
                  <w:lang w:eastAsia="zh-CN"/>
                </w:rPr>
                <w:t>W</w:t>
              </w:r>
              <w:r w:rsidRPr="00713B57">
                <w:rPr>
                  <w:rFonts w:ascii="Courier New" w:hAnsi="Courier New" w:cs="Courier New"/>
                  <w:lang w:eastAsia="zh-CN"/>
                </w:rPr>
                <w:t>aitTime</w:t>
              </w:r>
            </w:ins>
          </w:p>
        </w:tc>
        <w:tc>
          <w:tcPr>
            <w:tcW w:w="2860" w:type="pct"/>
            <w:gridSpan w:val="3"/>
            <w:tcBorders>
              <w:top w:val="single" w:sz="4" w:space="0" w:color="auto"/>
              <w:left w:val="single" w:sz="4" w:space="0" w:color="auto"/>
              <w:bottom w:val="single" w:sz="4" w:space="0" w:color="auto"/>
              <w:right w:val="single" w:sz="4" w:space="0" w:color="auto"/>
            </w:tcBorders>
          </w:tcPr>
          <w:p w:rsidR="00E43353" w:rsidRPr="00B061D0" w:rsidRDefault="00E43353" w:rsidP="00E43353">
            <w:pPr>
              <w:widowControl w:val="0"/>
              <w:tabs>
                <w:tab w:val="decimal" w:pos="0"/>
              </w:tabs>
              <w:spacing w:line="0" w:lineRule="atLeast"/>
              <w:rPr>
                <w:ins w:id="17428" w:author="28.541_CR0262_(Rel-16)_eNRM" w:date="2020-06-26T14:26:00Z"/>
                <w:rFonts w:ascii="Arial" w:hAnsi="Arial" w:cs="Arial"/>
                <w:sz w:val="18"/>
                <w:szCs w:val="18"/>
                <w:lang w:eastAsia="zh-CN"/>
              </w:rPr>
            </w:pPr>
            <w:ins w:id="17429" w:author="28.541_CR0262_(Rel-16)_eNRM" w:date="2020-06-26T14:26:00Z">
              <w:r w:rsidRPr="00B061D0">
                <w:rPr>
                  <w:rFonts w:ascii="Arial" w:hAnsi="Arial" w:cs="Arial" w:hint="eastAsia"/>
                  <w:sz w:val="18"/>
                  <w:szCs w:val="18"/>
                  <w:lang w:eastAsia="zh-CN"/>
                </w:rPr>
                <w:t xml:space="preserve">It </w:t>
              </w:r>
              <w:r w:rsidRPr="00B061D0">
                <w:rPr>
                  <w:rFonts w:ascii="Arial" w:hAnsi="Arial" w:cs="Arial"/>
                  <w:sz w:val="18"/>
                  <w:szCs w:val="18"/>
                  <w:lang w:eastAsia="zh-CN"/>
                </w:rPr>
                <w:t>specifies the minimum waiting time (in seconds) between two consecutive reports for event triggered GTP-U path QoS monitoring reporting, if the isEventTriggeredGtpUPathMonitoringSupported attribute of the same MOI is set to “yes”.</w:t>
              </w:r>
            </w:ins>
          </w:p>
          <w:p w:rsidR="00E43353" w:rsidRPr="00B061D0" w:rsidRDefault="00E43353" w:rsidP="00E43353">
            <w:pPr>
              <w:widowControl w:val="0"/>
              <w:tabs>
                <w:tab w:val="decimal" w:pos="0"/>
              </w:tabs>
              <w:spacing w:line="0" w:lineRule="atLeast"/>
              <w:rPr>
                <w:ins w:id="17430" w:author="28.541_CR0262_(Rel-16)_eNRM" w:date="2020-06-26T14:26:00Z"/>
                <w:rFonts w:ascii="Arial" w:hAnsi="Arial" w:cs="Arial"/>
                <w:sz w:val="18"/>
                <w:szCs w:val="18"/>
                <w:lang w:eastAsia="zh-CN"/>
              </w:rPr>
            </w:pPr>
          </w:p>
          <w:p w:rsidR="00E43353" w:rsidRPr="00B061D0" w:rsidRDefault="00E43353" w:rsidP="00E43353">
            <w:pPr>
              <w:rPr>
                <w:ins w:id="17431" w:author="28.541_CR0262_(Rel-16)_eNRM" w:date="2020-06-26T14:26:00Z"/>
                <w:rFonts w:ascii="Arial" w:hAnsi="Arial" w:cs="Arial"/>
                <w:sz w:val="18"/>
                <w:szCs w:val="18"/>
                <w:lang w:eastAsia="zh-CN"/>
              </w:rPr>
            </w:pPr>
            <w:ins w:id="17432" w:author="28.541_CR0262_(Rel-16)_eNRM" w:date="2020-06-26T14:26:00Z">
              <w:r w:rsidRPr="00B061D0">
                <w:rPr>
                  <w:rFonts w:ascii="Arial" w:hAnsi="Arial" w:cs="Arial"/>
                  <w:sz w:val="18"/>
                  <w:szCs w:val="18"/>
                  <w:lang w:eastAsia="zh-CN"/>
                </w:rPr>
                <w:t>allowedValues: see 3GPP TS 29.244 [</w:t>
              </w:r>
              <w:r>
                <w:rPr>
                  <w:rFonts w:ascii="Arial" w:hAnsi="Arial" w:cs="Arial"/>
                  <w:sz w:val="18"/>
                  <w:szCs w:val="18"/>
                  <w:lang w:eastAsia="zh-CN"/>
                </w:rPr>
                <w:t>56</w:t>
              </w:r>
              <w:r w:rsidRPr="00B061D0">
                <w:rPr>
                  <w:rFonts w:ascii="Arial" w:hAnsi="Arial" w:cs="Arial"/>
                  <w:sz w:val="18"/>
                  <w:szCs w:val="18"/>
                  <w:lang w:eastAsia="zh-CN"/>
                </w:rPr>
                <w:t>].</w:t>
              </w:r>
            </w:ins>
          </w:p>
          <w:p w:rsidR="00E43353" w:rsidRDefault="00E43353" w:rsidP="00E43353">
            <w:pPr>
              <w:widowControl w:val="0"/>
              <w:tabs>
                <w:tab w:val="decimal" w:pos="0"/>
              </w:tabs>
              <w:spacing w:after="0" w:line="0" w:lineRule="atLeast"/>
              <w:rPr>
                <w:ins w:id="17433" w:author="28.541_CR0262_(Rel-16)_eNRM" w:date="2020-06-26T14:25:00Z"/>
                <w:rFonts w:ascii="Arial" w:hAnsi="Arial" w:cs="Arial"/>
                <w:sz w:val="18"/>
                <w:szCs w:val="18"/>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rsidR="00E43353" w:rsidRPr="00B061D0" w:rsidRDefault="00E43353" w:rsidP="00E43353">
            <w:pPr>
              <w:spacing w:after="0"/>
              <w:rPr>
                <w:ins w:id="17434" w:author="28.541_CR0262_(Rel-16)_eNRM" w:date="2020-06-26T14:26:00Z"/>
                <w:rFonts w:ascii="Arial" w:hAnsi="Arial" w:cs="Arial"/>
                <w:sz w:val="18"/>
                <w:szCs w:val="18"/>
              </w:rPr>
            </w:pPr>
            <w:ins w:id="17435" w:author="28.541_CR0262_(Rel-16)_eNRM" w:date="2020-06-26T14:26:00Z">
              <w:r w:rsidRPr="00B061D0">
                <w:rPr>
                  <w:rFonts w:ascii="Arial" w:hAnsi="Arial" w:cs="Arial"/>
                  <w:sz w:val="18"/>
                  <w:szCs w:val="18"/>
                </w:rPr>
                <w:t>type: Integer</w:t>
              </w:r>
            </w:ins>
          </w:p>
          <w:p w:rsidR="00E43353" w:rsidRPr="00B061D0" w:rsidRDefault="00E43353" w:rsidP="00E43353">
            <w:pPr>
              <w:spacing w:after="0"/>
              <w:rPr>
                <w:ins w:id="17436" w:author="28.541_CR0262_(Rel-16)_eNRM" w:date="2020-06-26T14:26:00Z"/>
                <w:rFonts w:ascii="Arial" w:hAnsi="Arial" w:cs="Arial"/>
                <w:sz w:val="18"/>
                <w:szCs w:val="18"/>
              </w:rPr>
            </w:pPr>
            <w:ins w:id="17437" w:author="28.541_CR0262_(Rel-16)_eNRM" w:date="2020-06-26T14:26:00Z">
              <w:r w:rsidRPr="00B061D0">
                <w:rPr>
                  <w:rFonts w:ascii="Arial" w:hAnsi="Arial" w:cs="Arial"/>
                  <w:sz w:val="18"/>
                  <w:szCs w:val="18"/>
                </w:rPr>
                <w:t>multiplicity: 1</w:t>
              </w:r>
            </w:ins>
          </w:p>
          <w:p w:rsidR="00E43353" w:rsidRPr="00B061D0" w:rsidRDefault="00E43353" w:rsidP="00E43353">
            <w:pPr>
              <w:spacing w:after="0"/>
              <w:rPr>
                <w:ins w:id="17438" w:author="28.541_CR0262_(Rel-16)_eNRM" w:date="2020-06-26T14:26:00Z"/>
                <w:rFonts w:ascii="Arial" w:hAnsi="Arial" w:cs="Arial"/>
                <w:sz w:val="18"/>
                <w:szCs w:val="18"/>
              </w:rPr>
            </w:pPr>
            <w:ins w:id="17439" w:author="28.541_CR0262_(Rel-16)_eNRM" w:date="2020-06-26T14:26:00Z">
              <w:r w:rsidRPr="00B061D0">
                <w:rPr>
                  <w:rFonts w:ascii="Arial" w:hAnsi="Arial" w:cs="Arial"/>
                  <w:sz w:val="18"/>
                  <w:szCs w:val="18"/>
                </w:rPr>
                <w:t>isOrdered: N/A</w:t>
              </w:r>
            </w:ins>
          </w:p>
          <w:p w:rsidR="00E43353" w:rsidRPr="00B061D0" w:rsidRDefault="00E43353" w:rsidP="00E43353">
            <w:pPr>
              <w:spacing w:after="0"/>
              <w:rPr>
                <w:ins w:id="17440" w:author="28.541_CR0262_(Rel-16)_eNRM" w:date="2020-06-26T14:26:00Z"/>
                <w:rFonts w:ascii="Arial" w:hAnsi="Arial" w:cs="Arial"/>
                <w:sz w:val="18"/>
                <w:szCs w:val="18"/>
              </w:rPr>
            </w:pPr>
            <w:ins w:id="17441" w:author="28.541_CR0262_(Rel-16)_eNRM" w:date="2020-06-26T14:26:00Z">
              <w:r w:rsidRPr="00B061D0">
                <w:rPr>
                  <w:rFonts w:ascii="Arial" w:hAnsi="Arial" w:cs="Arial"/>
                  <w:sz w:val="18"/>
                  <w:szCs w:val="18"/>
                </w:rPr>
                <w:t>isUnique: N/A</w:t>
              </w:r>
            </w:ins>
          </w:p>
          <w:p w:rsidR="00E43353" w:rsidRPr="00B061D0" w:rsidRDefault="00E43353" w:rsidP="00E43353">
            <w:pPr>
              <w:spacing w:after="0"/>
              <w:rPr>
                <w:ins w:id="17442" w:author="28.541_CR0262_(Rel-16)_eNRM" w:date="2020-06-26T14:26:00Z"/>
                <w:rFonts w:ascii="Arial" w:hAnsi="Arial" w:cs="Arial"/>
                <w:sz w:val="18"/>
                <w:szCs w:val="18"/>
              </w:rPr>
            </w:pPr>
            <w:ins w:id="17443" w:author="28.541_CR0262_(Rel-16)_eNRM" w:date="2020-06-26T14:26:00Z">
              <w:r w:rsidRPr="00B061D0">
                <w:rPr>
                  <w:rFonts w:ascii="Arial" w:hAnsi="Arial" w:cs="Arial"/>
                  <w:sz w:val="18"/>
                  <w:szCs w:val="18"/>
                </w:rPr>
                <w:t>defaultValue: None</w:t>
              </w:r>
            </w:ins>
          </w:p>
          <w:p w:rsidR="00E43353" w:rsidRPr="00B34D1F" w:rsidRDefault="00E43353" w:rsidP="00E43353">
            <w:pPr>
              <w:spacing w:after="0"/>
              <w:rPr>
                <w:ins w:id="17444" w:author="28.541_CR0262_(Rel-16)_eNRM" w:date="2020-06-26T14:25:00Z"/>
                <w:rFonts w:ascii="Arial" w:hAnsi="Arial" w:cs="Arial"/>
                <w:sz w:val="18"/>
                <w:szCs w:val="18"/>
              </w:rPr>
            </w:pPr>
            <w:ins w:id="17445" w:author="28.541_CR0262_(Rel-16)_eNRM" w:date="2020-06-26T14:26:00Z">
              <w:r w:rsidRPr="00B061D0">
                <w:rPr>
                  <w:rFonts w:ascii="Arial" w:hAnsi="Arial" w:cs="Arial"/>
                  <w:sz w:val="18"/>
                  <w:szCs w:val="18"/>
                </w:rPr>
                <w:t>isNullable: False</w:t>
              </w:r>
            </w:ins>
          </w:p>
        </w:tc>
      </w:tr>
      <w:tr w:rsidR="00E43353" w:rsidRPr="00470179" w:rsidTr="00583841">
        <w:trPr>
          <w:gridBefore w:val="1"/>
          <w:gridAfter w:val="1"/>
          <w:wBefore w:w="58" w:type="pct"/>
          <w:wAfter w:w="46" w:type="pct"/>
          <w:cantSplit/>
          <w:tblHeader/>
          <w:jc w:val="center"/>
          <w:ins w:id="17446" w:author="28.541_CR0262_(Rel-16)_eNRM" w:date="2020-06-26T14:25:00Z"/>
        </w:trPr>
        <w:tc>
          <w:tcPr>
            <w:tcW w:w="1055" w:type="pct"/>
            <w:gridSpan w:val="3"/>
            <w:tcBorders>
              <w:top w:val="single" w:sz="4" w:space="0" w:color="auto"/>
              <w:left w:val="single" w:sz="4" w:space="0" w:color="auto"/>
              <w:bottom w:val="single" w:sz="4" w:space="0" w:color="auto"/>
              <w:right w:val="single" w:sz="4" w:space="0" w:color="auto"/>
            </w:tcBorders>
          </w:tcPr>
          <w:p w:rsidR="00E43353" w:rsidRDefault="00E43353" w:rsidP="00E43353">
            <w:pPr>
              <w:keepNext/>
              <w:keepLines/>
              <w:spacing w:after="0"/>
              <w:rPr>
                <w:ins w:id="17447" w:author="28.541_CR0262_(Rel-16)_eNRM" w:date="2020-06-26T14:25:00Z"/>
                <w:rFonts w:ascii="Courier New" w:hAnsi="Courier New" w:cs="Courier New"/>
                <w:lang w:eastAsia="zh-CN"/>
              </w:rPr>
            </w:pPr>
            <w:ins w:id="17448" w:author="28.541_CR0262_(Rel-16)_eNRM" w:date="2020-06-26T14:26:00Z">
              <w:r w:rsidRPr="00B061D0">
                <w:rPr>
                  <w:rFonts w:ascii="Courier New" w:hAnsi="Courier New" w:cs="Courier New"/>
                  <w:lang w:eastAsia="zh-CN"/>
                </w:rPr>
                <w:t>gtpUPath</w:t>
              </w:r>
              <w:r>
                <w:rPr>
                  <w:rFonts w:ascii="Courier New" w:hAnsi="Courier New" w:cs="Courier New"/>
                  <w:lang w:eastAsia="zh-CN"/>
                </w:rPr>
                <w:t>M</w:t>
              </w:r>
              <w:r w:rsidRPr="00713B57">
                <w:rPr>
                  <w:rFonts w:ascii="Courier New" w:hAnsi="Courier New" w:cs="Courier New"/>
                  <w:lang w:eastAsia="zh-CN"/>
                </w:rPr>
                <w:t>easurementPeriod</w:t>
              </w:r>
            </w:ins>
          </w:p>
        </w:tc>
        <w:tc>
          <w:tcPr>
            <w:tcW w:w="2860" w:type="pct"/>
            <w:gridSpan w:val="3"/>
            <w:tcBorders>
              <w:top w:val="single" w:sz="4" w:space="0" w:color="auto"/>
              <w:left w:val="single" w:sz="4" w:space="0" w:color="auto"/>
              <w:bottom w:val="single" w:sz="4" w:space="0" w:color="auto"/>
              <w:right w:val="single" w:sz="4" w:space="0" w:color="auto"/>
            </w:tcBorders>
          </w:tcPr>
          <w:p w:rsidR="00E43353" w:rsidRPr="00B061D0" w:rsidRDefault="00E43353" w:rsidP="00E43353">
            <w:pPr>
              <w:widowControl w:val="0"/>
              <w:tabs>
                <w:tab w:val="decimal" w:pos="0"/>
              </w:tabs>
              <w:spacing w:line="0" w:lineRule="atLeast"/>
              <w:rPr>
                <w:ins w:id="17449" w:author="28.541_CR0262_(Rel-16)_eNRM" w:date="2020-06-26T14:26:00Z"/>
                <w:rFonts w:ascii="Arial" w:hAnsi="Arial" w:cs="Arial"/>
                <w:sz w:val="18"/>
                <w:szCs w:val="18"/>
                <w:lang w:eastAsia="zh-CN"/>
              </w:rPr>
            </w:pPr>
            <w:ins w:id="17450" w:author="28.541_CR0262_(Rel-16)_eNRM" w:date="2020-06-26T14:26:00Z">
              <w:r w:rsidRPr="00B061D0">
                <w:rPr>
                  <w:rFonts w:ascii="Arial" w:hAnsi="Arial" w:cs="Arial" w:hint="eastAsia"/>
                  <w:sz w:val="18"/>
                  <w:szCs w:val="18"/>
                  <w:lang w:eastAsia="zh-CN"/>
                </w:rPr>
                <w:t xml:space="preserve">It </w:t>
              </w:r>
              <w:r w:rsidRPr="00B061D0">
                <w:rPr>
                  <w:rFonts w:ascii="Arial" w:hAnsi="Arial" w:cs="Arial"/>
                  <w:sz w:val="18"/>
                  <w:szCs w:val="18"/>
                  <w:lang w:eastAsia="zh-CN"/>
                </w:rPr>
                <w:t>specifies the period (in seconds) for reporting the packet delay for GTP-U path QoS monitoring, if the isPeriodicGtpUMonitoringSupported attribute of the same MOI is set to “yes”.</w:t>
              </w:r>
            </w:ins>
          </w:p>
          <w:p w:rsidR="00E43353" w:rsidRPr="00B061D0" w:rsidRDefault="00E43353" w:rsidP="00E43353">
            <w:pPr>
              <w:widowControl w:val="0"/>
              <w:tabs>
                <w:tab w:val="decimal" w:pos="0"/>
              </w:tabs>
              <w:spacing w:line="0" w:lineRule="atLeast"/>
              <w:rPr>
                <w:ins w:id="17451" w:author="28.541_CR0262_(Rel-16)_eNRM" w:date="2020-06-26T14:26:00Z"/>
                <w:rFonts w:ascii="Arial" w:hAnsi="Arial" w:cs="Arial"/>
                <w:sz w:val="18"/>
                <w:szCs w:val="18"/>
                <w:lang w:eastAsia="zh-CN"/>
              </w:rPr>
            </w:pPr>
          </w:p>
          <w:p w:rsidR="00E43353" w:rsidRPr="00B061D0" w:rsidRDefault="00E43353" w:rsidP="00E43353">
            <w:pPr>
              <w:rPr>
                <w:ins w:id="17452" w:author="28.541_CR0262_(Rel-16)_eNRM" w:date="2020-06-26T14:26:00Z"/>
                <w:rFonts w:ascii="Arial" w:hAnsi="Arial" w:cs="Arial"/>
                <w:sz w:val="18"/>
                <w:szCs w:val="18"/>
                <w:lang w:eastAsia="zh-CN"/>
              </w:rPr>
            </w:pPr>
            <w:ins w:id="17453" w:author="28.541_CR0262_(Rel-16)_eNRM" w:date="2020-06-26T14:26:00Z">
              <w:r w:rsidRPr="00B061D0">
                <w:rPr>
                  <w:rFonts w:ascii="Arial" w:hAnsi="Arial" w:cs="Arial"/>
                  <w:sz w:val="18"/>
                  <w:szCs w:val="18"/>
                  <w:lang w:eastAsia="zh-CN"/>
                </w:rPr>
                <w:t>allowedValues: see 3GPP TS 29.244 [</w:t>
              </w:r>
              <w:r>
                <w:rPr>
                  <w:rFonts w:ascii="Arial" w:hAnsi="Arial" w:cs="Arial"/>
                  <w:sz w:val="18"/>
                  <w:szCs w:val="18"/>
                  <w:lang w:eastAsia="zh-CN"/>
                </w:rPr>
                <w:t>56</w:t>
              </w:r>
              <w:r w:rsidRPr="00B061D0">
                <w:rPr>
                  <w:rFonts w:ascii="Arial" w:hAnsi="Arial" w:cs="Arial"/>
                  <w:sz w:val="18"/>
                  <w:szCs w:val="18"/>
                  <w:lang w:eastAsia="zh-CN"/>
                </w:rPr>
                <w:t>].</w:t>
              </w:r>
            </w:ins>
          </w:p>
          <w:p w:rsidR="00E43353" w:rsidRDefault="00E43353" w:rsidP="00E43353">
            <w:pPr>
              <w:widowControl w:val="0"/>
              <w:tabs>
                <w:tab w:val="decimal" w:pos="0"/>
              </w:tabs>
              <w:spacing w:after="0" w:line="0" w:lineRule="atLeast"/>
              <w:rPr>
                <w:ins w:id="17454" w:author="28.541_CR0262_(Rel-16)_eNRM" w:date="2020-06-26T14:25:00Z"/>
                <w:rFonts w:ascii="Arial" w:hAnsi="Arial" w:cs="Arial"/>
                <w:sz w:val="18"/>
                <w:szCs w:val="18"/>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rsidR="00E43353" w:rsidRPr="00B061D0" w:rsidRDefault="00E43353" w:rsidP="00E43353">
            <w:pPr>
              <w:spacing w:after="0"/>
              <w:rPr>
                <w:ins w:id="17455" w:author="28.541_CR0262_(Rel-16)_eNRM" w:date="2020-06-26T14:26:00Z"/>
                <w:rFonts w:ascii="Arial" w:hAnsi="Arial" w:cs="Arial"/>
                <w:sz w:val="18"/>
                <w:szCs w:val="18"/>
              </w:rPr>
            </w:pPr>
            <w:ins w:id="17456" w:author="28.541_CR0262_(Rel-16)_eNRM" w:date="2020-06-26T14:26:00Z">
              <w:r w:rsidRPr="00B061D0">
                <w:rPr>
                  <w:rFonts w:ascii="Arial" w:hAnsi="Arial" w:cs="Arial"/>
                  <w:sz w:val="18"/>
                  <w:szCs w:val="18"/>
                </w:rPr>
                <w:t>type: Integer</w:t>
              </w:r>
            </w:ins>
          </w:p>
          <w:p w:rsidR="00E43353" w:rsidRPr="00B061D0" w:rsidRDefault="00E43353" w:rsidP="00E43353">
            <w:pPr>
              <w:spacing w:after="0"/>
              <w:rPr>
                <w:ins w:id="17457" w:author="28.541_CR0262_(Rel-16)_eNRM" w:date="2020-06-26T14:26:00Z"/>
                <w:rFonts w:ascii="Arial" w:hAnsi="Arial" w:cs="Arial"/>
                <w:sz w:val="18"/>
                <w:szCs w:val="18"/>
              </w:rPr>
            </w:pPr>
            <w:ins w:id="17458" w:author="28.541_CR0262_(Rel-16)_eNRM" w:date="2020-06-26T14:26:00Z">
              <w:r w:rsidRPr="00B061D0">
                <w:rPr>
                  <w:rFonts w:ascii="Arial" w:hAnsi="Arial" w:cs="Arial"/>
                  <w:sz w:val="18"/>
                  <w:szCs w:val="18"/>
                </w:rPr>
                <w:t>multiplicity: 1</w:t>
              </w:r>
            </w:ins>
          </w:p>
          <w:p w:rsidR="00E43353" w:rsidRPr="00B061D0" w:rsidRDefault="00E43353" w:rsidP="00E43353">
            <w:pPr>
              <w:spacing w:after="0"/>
              <w:rPr>
                <w:ins w:id="17459" w:author="28.541_CR0262_(Rel-16)_eNRM" w:date="2020-06-26T14:26:00Z"/>
                <w:rFonts w:ascii="Arial" w:hAnsi="Arial" w:cs="Arial"/>
                <w:sz w:val="18"/>
                <w:szCs w:val="18"/>
              </w:rPr>
            </w:pPr>
            <w:ins w:id="17460" w:author="28.541_CR0262_(Rel-16)_eNRM" w:date="2020-06-26T14:26:00Z">
              <w:r w:rsidRPr="00B061D0">
                <w:rPr>
                  <w:rFonts w:ascii="Arial" w:hAnsi="Arial" w:cs="Arial"/>
                  <w:sz w:val="18"/>
                  <w:szCs w:val="18"/>
                </w:rPr>
                <w:t>isOrdered: N/A</w:t>
              </w:r>
            </w:ins>
          </w:p>
          <w:p w:rsidR="00E43353" w:rsidRPr="00B061D0" w:rsidRDefault="00E43353" w:rsidP="00E43353">
            <w:pPr>
              <w:spacing w:after="0"/>
              <w:rPr>
                <w:ins w:id="17461" w:author="28.541_CR0262_(Rel-16)_eNRM" w:date="2020-06-26T14:26:00Z"/>
                <w:rFonts w:ascii="Arial" w:hAnsi="Arial" w:cs="Arial"/>
                <w:sz w:val="18"/>
                <w:szCs w:val="18"/>
              </w:rPr>
            </w:pPr>
            <w:ins w:id="17462" w:author="28.541_CR0262_(Rel-16)_eNRM" w:date="2020-06-26T14:26:00Z">
              <w:r w:rsidRPr="00B061D0">
                <w:rPr>
                  <w:rFonts w:ascii="Arial" w:hAnsi="Arial" w:cs="Arial"/>
                  <w:sz w:val="18"/>
                  <w:szCs w:val="18"/>
                </w:rPr>
                <w:t>isUnique: N/A</w:t>
              </w:r>
            </w:ins>
          </w:p>
          <w:p w:rsidR="00E43353" w:rsidRPr="00B061D0" w:rsidRDefault="00E43353" w:rsidP="00E43353">
            <w:pPr>
              <w:spacing w:after="0"/>
              <w:rPr>
                <w:ins w:id="17463" w:author="28.541_CR0262_(Rel-16)_eNRM" w:date="2020-06-26T14:26:00Z"/>
                <w:rFonts w:ascii="Arial" w:hAnsi="Arial" w:cs="Arial"/>
                <w:sz w:val="18"/>
                <w:szCs w:val="18"/>
              </w:rPr>
            </w:pPr>
            <w:ins w:id="17464" w:author="28.541_CR0262_(Rel-16)_eNRM" w:date="2020-06-26T14:26:00Z">
              <w:r w:rsidRPr="00B061D0">
                <w:rPr>
                  <w:rFonts w:ascii="Arial" w:hAnsi="Arial" w:cs="Arial"/>
                  <w:sz w:val="18"/>
                  <w:szCs w:val="18"/>
                </w:rPr>
                <w:t>defaultValue: None</w:t>
              </w:r>
            </w:ins>
          </w:p>
          <w:p w:rsidR="00E43353" w:rsidRPr="00B34D1F" w:rsidRDefault="00E43353" w:rsidP="00E43353">
            <w:pPr>
              <w:spacing w:after="0"/>
              <w:rPr>
                <w:ins w:id="17465" w:author="28.541_CR0262_(Rel-16)_eNRM" w:date="2020-06-26T14:25:00Z"/>
                <w:rFonts w:ascii="Arial" w:hAnsi="Arial" w:cs="Arial"/>
                <w:sz w:val="18"/>
                <w:szCs w:val="18"/>
              </w:rPr>
            </w:pPr>
            <w:ins w:id="17466" w:author="28.541_CR0262_(Rel-16)_eNRM" w:date="2020-06-26T14:26:00Z">
              <w:r w:rsidRPr="00B061D0">
                <w:rPr>
                  <w:rFonts w:ascii="Arial" w:hAnsi="Arial" w:cs="Arial"/>
                  <w:sz w:val="18"/>
                  <w:szCs w:val="18"/>
                </w:rPr>
                <w:t>isNullable: False</w:t>
              </w:r>
            </w:ins>
          </w:p>
        </w:tc>
      </w:tr>
      <w:tr w:rsidR="00E43353" w:rsidRPr="00470179" w:rsidTr="00583841">
        <w:trPr>
          <w:gridBefore w:val="1"/>
          <w:gridAfter w:val="1"/>
          <w:wBefore w:w="58" w:type="pct"/>
          <w:wAfter w:w="46" w:type="pct"/>
          <w:cantSplit/>
          <w:tblHeader/>
          <w:jc w:val="center"/>
          <w:ins w:id="17467" w:author="28.541_CR0262_(Rel-16)_eNRM" w:date="2020-06-26T14:25:00Z"/>
        </w:trPr>
        <w:tc>
          <w:tcPr>
            <w:tcW w:w="1055" w:type="pct"/>
            <w:gridSpan w:val="3"/>
            <w:tcBorders>
              <w:top w:val="single" w:sz="4" w:space="0" w:color="auto"/>
              <w:left w:val="single" w:sz="4" w:space="0" w:color="auto"/>
              <w:bottom w:val="single" w:sz="4" w:space="0" w:color="auto"/>
              <w:right w:val="single" w:sz="4" w:space="0" w:color="auto"/>
            </w:tcBorders>
          </w:tcPr>
          <w:p w:rsidR="00E43353" w:rsidRDefault="00E43353" w:rsidP="00E43353">
            <w:pPr>
              <w:keepNext/>
              <w:keepLines/>
              <w:spacing w:after="0"/>
              <w:rPr>
                <w:ins w:id="17468" w:author="28.541_CR0262_(Rel-16)_eNRM" w:date="2020-06-26T14:25:00Z"/>
                <w:rFonts w:ascii="Courier New" w:hAnsi="Courier New" w:cs="Courier New"/>
                <w:lang w:eastAsia="zh-CN"/>
              </w:rPr>
            </w:pPr>
            <w:ins w:id="17469" w:author="28.541_CR0262_(Rel-16)_eNRM" w:date="2020-06-26T14:27:00Z">
              <w:r>
                <w:rPr>
                  <w:rFonts w:ascii="Courier New" w:hAnsi="Courier New" w:cs="Courier New"/>
                  <w:lang w:eastAsia="zh-CN"/>
                </w:rPr>
                <w:t>n3AveragePacketDelayThreshold</w:t>
              </w:r>
            </w:ins>
          </w:p>
        </w:tc>
        <w:tc>
          <w:tcPr>
            <w:tcW w:w="2860" w:type="pct"/>
            <w:gridSpan w:val="3"/>
            <w:tcBorders>
              <w:top w:val="single" w:sz="4" w:space="0" w:color="auto"/>
              <w:left w:val="single" w:sz="4" w:space="0" w:color="auto"/>
              <w:bottom w:val="single" w:sz="4" w:space="0" w:color="auto"/>
              <w:right w:val="single" w:sz="4" w:space="0" w:color="auto"/>
            </w:tcBorders>
          </w:tcPr>
          <w:p w:rsidR="00E43353" w:rsidRPr="00B061D0" w:rsidRDefault="00E43353" w:rsidP="00E43353">
            <w:pPr>
              <w:widowControl w:val="0"/>
              <w:tabs>
                <w:tab w:val="decimal" w:pos="0"/>
              </w:tabs>
              <w:spacing w:line="0" w:lineRule="atLeast"/>
              <w:rPr>
                <w:ins w:id="17470" w:author="28.541_CR0262_(Rel-16)_eNRM" w:date="2020-06-26T14:27:00Z"/>
                <w:rFonts w:ascii="Arial" w:hAnsi="Arial" w:cs="Arial"/>
                <w:sz w:val="18"/>
                <w:szCs w:val="18"/>
                <w:lang w:eastAsia="zh-CN"/>
              </w:rPr>
            </w:pPr>
            <w:ins w:id="17471" w:author="28.541_CR0262_(Rel-16)_eNRM" w:date="2020-06-26T14:27:00Z">
              <w:r w:rsidRPr="00B061D0">
                <w:rPr>
                  <w:rFonts w:ascii="Arial" w:hAnsi="Arial" w:cs="Arial" w:hint="eastAsia"/>
                  <w:sz w:val="18"/>
                  <w:szCs w:val="18"/>
                  <w:lang w:eastAsia="zh-CN"/>
                </w:rPr>
                <w:t xml:space="preserve">It </w:t>
              </w:r>
              <w:r w:rsidRPr="00B061D0">
                <w:rPr>
                  <w:rFonts w:ascii="Arial" w:hAnsi="Arial" w:cs="Arial"/>
                  <w:sz w:val="18"/>
                  <w:szCs w:val="18"/>
                  <w:lang w:eastAsia="zh-CN"/>
                </w:rPr>
                <w:t>specifies the threshold for reporting the average packet delay of a GTP-U path on N3 interface.</w:t>
              </w:r>
            </w:ins>
          </w:p>
          <w:p w:rsidR="00E43353" w:rsidRPr="00B061D0" w:rsidRDefault="00E43353" w:rsidP="00E43353">
            <w:pPr>
              <w:widowControl w:val="0"/>
              <w:tabs>
                <w:tab w:val="decimal" w:pos="0"/>
              </w:tabs>
              <w:spacing w:line="0" w:lineRule="atLeast"/>
              <w:rPr>
                <w:ins w:id="17472" w:author="28.541_CR0262_(Rel-16)_eNRM" w:date="2020-06-26T14:27:00Z"/>
                <w:rFonts w:ascii="Arial" w:hAnsi="Arial" w:cs="Arial"/>
                <w:sz w:val="18"/>
                <w:szCs w:val="18"/>
                <w:lang w:eastAsia="zh-CN"/>
              </w:rPr>
            </w:pPr>
          </w:p>
          <w:p w:rsidR="00E43353" w:rsidRDefault="00E43353" w:rsidP="00E43353">
            <w:pPr>
              <w:widowControl w:val="0"/>
              <w:tabs>
                <w:tab w:val="decimal" w:pos="0"/>
              </w:tabs>
              <w:spacing w:after="0" w:line="0" w:lineRule="atLeast"/>
              <w:rPr>
                <w:ins w:id="17473" w:author="28.541_CR0262_(Rel-16)_eNRM" w:date="2020-06-26T14:25:00Z"/>
                <w:rFonts w:ascii="Arial" w:hAnsi="Arial" w:cs="Arial"/>
                <w:sz w:val="18"/>
                <w:szCs w:val="18"/>
                <w:lang w:eastAsia="zh-CN"/>
              </w:rPr>
            </w:pPr>
            <w:ins w:id="17474" w:author="28.541_CR0262_(Rel-16)_eNRM" w:date="2020-06-26T14:27:00Z">
              <w:r w:rsidRPr="00B061D0">
                <w:rPr>
                  <w:rFonts w:ascii="Arial" w:hAnsi="Arial" w:cs="Arial"/>
                  <w:sz w:val="18"/>
                  <w:szCs w:val="18"/>
                  <w:lang w:eastAsia="zh-CN"/>
                </w:rPr>
                <w:t>allowedValues: see 3GPP TS 29.244 [</w:t>
              </w:r>
              <w:r>
                <w:rPr>
                  <w:rFonts w:ascii="Arial" w:hAnsi="Arial" w:cs="Arial"/>
                  <w:sz w:val="18"/>
                  <w:szCs w:val="18"/>
                  <w:lang w:eastAsia="zh-CN"/>
                </w:rPr>
                <w:t>56</w:t>
              </w:r>
              <w:r w:rsidRPr="00B061D0">
                <w:rPr>
                  <w:rFonts w:ascii="Arial" w:hAnsi="Arial" w:cs="Arial"/>
                  <w:sz w:val="18"/>
                  <w:szCs w:val="18"/>
                  <w:lang w:eastAsia="zh-CN"/>
                </w:rPr>
                <w:t>].</w:t>
              </w:r>
            </w:ins>
          </w:p>
        </w:tc>
        <w:tc>
          <w:tcPr>
            <w:tcW w:w="981" w:type="pct"/>
            <w:gridSpan w:val="3"/>
            <w:tcBorders>
              <w:top w:val="single" w:sz="4" w:space="0" w:color="auto"/>
              <w:left w:val="single" w:sz="4" w:space="0" w:color="auto"/>
              <w:bottom w:val="single" w:sz="4" w:space="0" w:color="auto"/>
              <w:right w:val="single" w:sz="4" w:space="0" w:color="auto"/>
            </w:tcBorders>
          </w:tcPr>
          <w:p w:rsidR="00E43353" w:rsidRPr="00B061D0" w:rsidRDefault="00E43353" w:rsidP="00E43353">
            <w:pPr>
              <w:spacing w:after="0"/>
              <w:rPr>
                <w:ins w:id="17475" w:author="28.541_CR0262_(Rel-16)_eNRM" w:date="2020-06-26T14:27:00Z"/>
                <w:rFonts w:ascii="Arial" w:hAnsi="Arial" w:cs="Arial"/>
                <w:sz w:val="18"/>
                <w:szCs w:val="18"/>
              </w:rPr>
            </w:pPr>
            <w:ins w:id="17476" w:author="28.541_CR0262_(Rel-16)_eNRM" w:date="2020-06-26T14:27:00Z">
              <w:r w:rsidRPr="00B061D0">
                <w:rPr>
                  <w:rFonts w:ascii="Arial" w:hAnsi="Arial" w:cs="Arial"/>
                  <w:sz w:val="18"/>
                  <w:szCs w:val="18"/>
                </w:rPr>
                <w:t>type: Integer</w:t>
              </w:r>
            </w:ins>
          </w:p>
          <w:p w:rsidR="00E43353" w:rsidRPr="00B061D0" w:rsidRDefault="00E43353" w:rsidP="00E43353">
            <w:pPr>
              <w:spacing w:after="0"/>
              <w:rPr>
                <w:ins w:id="17477" w:author="28.541_CR0262_(Rel-16)_eNRM" w:date="2020-06-26T14:27:00Z"/>
                <w:rFonts w:ascii="Arial" w:hAnsi="Arial" w:cs="Arial"/>
                <w:sz w:val="18"/>
                <w:szCs w:val="18"/>
              </w:rPr>
            </w:pPr>
            <w:ins w:id="17478" w:author="28.541_CR0262_(Rel-16)_eNRM" w:date="2020-06-26T14:27:00Z">
              <w:r w:rsidRPr="00B061D0">
                <w:rPr>
                  <w:rFonts w:ascii="Arial" w:hAnsi="Arial" w:cs="Arial"/>
                  <w:sz w:val="18"/>
                  <w:szCs w:val="18"/>
                </w:rPr>
                <w:t>multiplicity: 1</w:t>
              </w:r>
            </w:ins>
          </w:p>
          <w:p w:rsidR="00E43353" w:rsidRPr="00B061D0" w:rsidRDefault="00E43353" w:rsidP="00E43353">
            <w:pPr>
              <w:spacing w:after="0"/>
              <w:rPr>
                <w:ins w:id="17479" w:author="28.541_CR0262_(Rel-16)_eNRM" w:date="2020-06-26T14:27:00Z"/>
                <w:rFonts w:ascii="Arial" w:hAnsi="Arial" w:cs="Arial"/>
                <w:sz w:val="18"/>
                <w:szCs w:val="18"/>
              </w:rPr>
            </w:pPr>
            <w:ins w:id="17480" w:author="28.541_CR0262_(Rel-16)_eNRM" w:date="2020-06-26T14:27:00Z">
              <w:r w:rsidRPr="00B061D0">
                <w:rPr>
                  <w:rFonts w:ascii="Arial" w:hAnsi="Arial" w:cs="Arial"/>
                  <w:sz w:val="18"/>
                  <w:szCs w:val="18"/>
                </w:rPr>
                <w:t>isOrdered: N/A</w:t>
              </w:r>
            </w:ins>
          </w:p>
          <w:p w:rsidR="00E43353" w:rsidRPr="00B061D0" w:rsidRDefault="00E43353" w:rsidP="00E43353">
            <w:pPr>
              <w:spacing w:after="0"/>
              <w:rPr>
                <w:ins w:id="17481" w:author="28.541_CR0262_(Rel-16)_eNRM" w:date="2020-06-26T14:27:00Z"/>
                <w:rFonts w:ascii="Arial" w:hAnsi="Arial" w:cs="Arial"/>
                <w:sz w:val="18"/>
                <w:szCs w:val="18"/>
              </w:rPr>
            </w:pPr>
            <w:ins w:id="17482" w:author="28.541_CR0262_(Rel-16)_eNRM" w:date="2020-06-26T14:27:00Z">
              <w:r w:rsidRPr="00B061D0">
                <w:rPr>
                  <w:rFonts w:ascii="Arial" w:hAnsi="Arial" w:cs="Arial"/>
                  <w:sz w:val="18"/>
                  <w:szCs w:val="18"/>
                </w:rPr>
                <w:t>isUnique: N/A</w:t>
              </w:r>
            </w:ins>
          </w:p>
          <w:p w:rsidR="00E43353" w:rsidRPr="00B061D0" w:rsidRDefault="00E43353" w:rsidP="00E43353">
            <w:pPr>
              <w:spacing w:after="0"/>
              <w:rPr>
                <w:ins w:id="17483" w:author="28.541_CR0262_(Rel-16)_eNRM" w:date="2020-06-26T14:27:00Z"/>
                <w:rFonts w:ascii="Arial" w:hAnsi="Arial" w:cs="Arial"/>
                <w:sz w:val="18"/>
                <w:szCs w:val="18"/>
              </w:rPr>
            </w:pPr>
            <w:ins w:id="17484" w:author="28.541_CR0262_(Rel-16)_eNRM" w:date="2020-06-26T14:27:00Z">
              <w:r w:rsidRPr="00B061D0">
                <w:rPr>
                  <w:rFonts w:ascii="Arial" w:hAnsi="Arial" w:cs="Arial"/>
                  <w:sz w:val="18"/>
                  <w:szCs w:val="18"/>
                </w:rPr>
                <w:t>defaultValue: None</w:t>
              </w:r>
            </w:ins>
          </w:p>
          <w:p w:rsidR="00E43353" w:rsidRPr="00B34D1F" w:rsidRDefault="00E43353" w:rsidP="00E43353">
            <w:pPr>
              <w:spacing w:after="0"/>
              <w:rPr>
                <w:ins w:id="17485" w:author="28.541_CR0262_(Rel-16)_eNRM" w:date="2020-06-26T14:25:00Z"/>
                <w:rFonts w:ascii="Arial" w:hAnsi="Arial" w:cs="Arial"/>
                <w:sz w:val="18"/>
                <w:szCs w:val="18"/>
              </w:rPr>
            </w:pPr>
            <w:ins w:id="17486" w:author="28.541_CR0262_(Rel-16)_eNRM" w:date="2020-06-26T14:27:00Z">
              <w:r w:rsidRPr="00B061D0">
                <w:rPr>
                  <w:rFonts w:ascii="Arial" w:hAnsi="Arial" w:cs="Arial"/>
                  <w:sz w:val="18"/>
                  <w:szCs w:val="18"/>
                </w:rPr>
                <w:t>isNullable: False</w:t>
              </w:r>
            </w:ins>
          </w:p>
        </w:tc>
      </w:tr>
      <w:tr w:rsidR="00E43353" w:rsidRPr="00470179" w:rsidTr="00583841">
        <w:trPr>
          <w:gridBefore w:val="1"/>
          <w:gridAfter w:val="1"/>
          <w:wBefore w:w="58" w:type="pct"/>
          <w:wAfter w:w="46" w:type="pct"/>
          <w:cantSplit/>
          <w:tblHeader/>
          <w:jc w:val="center"/>
          <w:ins w:id="17487" w:author="28.541_CR0262_(Rel-16)_eNRM" w:date="2020-06-26T14:25:00Z"/>
        </w:trPr>
        <w:tc>
          <w:tcPr>
            <w:tcW w:w="1055" w:type="pct"/>
            <w:gridSpan w:val="3"/>
            <w:tcBorders>
              <w:top w:val="single" w:sz="4" w:space="0" w:color="auto"/>
              <w:left w:val="single" w:sz="4" w:space="0" w:color="auto"/>
              <w:bottom w:val="single" w:sz="4" w:space="0" w:color="auto"/>
              <w:right w:val="single" w:sz="4" w:space="0" w:color="auto"/>
            </w:tcBorders>
          </w:tcPr>
          <w:p w:rsidR="00E43353" w:rsidRDefault="00E43353" w:rsidP="00E43353">
            <w:pPr>
              <w:keepNext/>
              <w:keepLines/>
              <w:spacing w:after="0"/>
              <w:rPr>
                <w:ins w:id="17488" w:author="28.541_CR0262_(Rel-16)_eNRM" w:date="2020-06-26T14:25:00Z"/>
                <w:rFonts w:ascii="Courier New" w:hAnsi="Courier New" w:cs="Courier New"/>
                <w:lang w:eastAsia="zh-CN"/>
              </w:rPr>
            </w:pPr>
            <w:ins w:id="17489" w:author="28.541_CR0262_(Rel-16)_eNRM" w:date="2020-06-26T14:27:00Z">
              <w:r>
                <w:rPr>
                  <w:rFonts w:ascii="Courier New" w:hAnsi="Courier New" w:cs="Courier New"/>
                  <w:lang w:eastAsia="zh-CN"/>
                </w:rPr>
                <w:t>n3MinPacketDelayThreshold</w:t>
              </w:r>
            </w:ins>
          </w:p>
        </w:tc>
        <w:tc>
          <w:tcPr>
            <w:tcW w:w="2860" w:type="pct"/>
            <w:gridSpan w:val="3"/>
            <w:tcBorders>
              <w:top w:val="single" w:sz="4" w:space="0" w:color="auto"/>
              <w:left w:val="single" w:sz="4" w:space="0" w:color="auto"/>
              <w:bottom w:val="single" w:sz="4" w:space="0" w:color="auto"/>
              <w:right w:val="single" w:sz="4" w:space="0" w:color="auto"/>
            </w:tcBorders>
          </w:tcPr>
          <w:p w:rsidR="00E43353" w:rsidRPr="00B061D0" w:rsidRDefault="00E43353" w:rsidP="00E43353">
            <w:pPr>
              <w:widowControl w:val="0"/>
              <w:tabs>
                <w:tab w:val="decimal" w:pos="0"/>
              </w:tabs>
              <w:spacing w:line="0" w:lineRule="atLeast"/>
              <w:rPr>
                <w:ins w:id="17490" w:author="28.541_CR0262_(Rel-16)_eNRM" w:date="2020-06-26T14:27:00Z"/>
                <w:rFonts w:ascii="Arial" w:hAnsi="Arial" w:cs="Arial"/>
                <w:sz w:val="18"/>
                <w:szCs w:val="18"/>
                <w:lang w:eastAsia="zh-CN"/>
              </w:rPr>
            </w:pPr>
            <w:ins w:id="17491" w:author="28.541_CR0262_(Rel-16)_eNRM" w:date="2020-06-26T14:27:00Z">
              <w:r w:rsidRPr="00B061D0">
                <w:rPr>
                  <w:rFonts w:ascii="Arial" w:hAnsi="Arial" w:cs="Arial" w:hint="eastAsia"/>
                  <w:sz w:val="18"/>
                  <w:szCs w:val="18"/>
                  <w:lang w:eastAsia="zh-CN"/>
                </w:rPr>
                <w:t xml:space="preserve">It </w:t>
              </w:r>
              <w:r w:rsidRPr="00B061D0">
                <w:rPr>
                  <w:rFonts w:ascii="Arial" w:hAnsi="Arial" w:cs="Arial"/>
                  <w:sz w:val="18"/>
                  <w:szCs w:val="18"/>
                  <w:lang w:eastAsia="zh-CN"/>
                </w:rPr>
                <w:t>specifies the threshold for reporting the minimum packet delay of a GTP-U path on N3 interface.</w:t>
              </w:r>
            </w:ins>
          </w:p>
          <w:p w:rsidR="00E43353" w:rsidRPr="00B061D0" w:rsidRDefault="00E43353" w:rsidP="00E43353">
            <w:pPr>
              <w:widowControl w:val="0"/>
              <w:tabs>
                <w:tab w:val="decimal" w:pos="0"/>
              </w:tabs>
              <w:spacing w:line="0" w:lineRule="atLeast"/>
              <w:rPr>
                <w:ins w:id="17492" w:author="28.541_CR0262_(Rel-16)_eNRM" w:date="2020-06-26T14:27:00Z"/>
                <w:rFonts w:ascii="Arial" w:hAnsi="Arial" w:cs="Arial"/>
                <w:sz w:val="18"/>
                <w:szCs w:val="18"/>
                <w:lang w:eastAsia="zh-CN"/>
              </w:rPr>
            </w:pPr>
          </w:p>
          <w:p w:rsidR="00E43353" w:rsidRDefault="00E43353" w:rsidP="00E43353">
            <w:pPr>
              <w:widowControl w:val="0"/>
              <w:tabs>
                <w:tab w:val="decimal" w:pos="0"/>
              </w:tabs>
              <w:spacing w:after="0" w:line="0" w:lineRule="atLeast"/>
              <w:rPr>
                <w:ins w:id="17493" w:author="28.541_CR0262_(Rel-16)_eNRM" w:date="2020-06-26T14:25:00Z"/>
                <w:rFonts w:ascii="Arial" w:hAnsi="Arial" w:cs="Arial"/>
                <w:sz w:val="18"/>
                <w:szCs w:val="18"/>
                <w:lang w:eastAsia="zh-CN"/>
              </w:rPr>
            </w:pPr>
            <w:ins w:id="17494" w:author="28.541_CR0262_(Rel-16)_eNRM" w:date="2020-06-26T14:27:00Z">
              <w:r w:rsidRPr="00B061D0">
                <w:rPr>
                  <w:rFonts w:ascii="Arial" w:hAnsi="Arial" w:cs="Arial"/>
                  <w:sz w:val="18"/>
                  <w:szCs w:val="18"/>
                  <w:lang w:eastAsia="zh-CN"/>
                </w:rPr>
                <w:t>allowedValues: see 3GPP TS 29.244 [</w:t>
              </w:r>
              <w:r>
                <w:rPr>
                  <w:rFonts w:ascii="Arial" w:hAnsi="Arial" w:cs="Arial"/>
                  <w:sz w:val="18"/>
                  <w:szCs w:val="18"/>
                  <w:lang w:eastAsia="zh-CN"/>
                </w:rPr>
                <w:t>56</w:t>
              </w:r>
              <w:r w:rsidRPr="00B061D0">
                <w:rPr>
                  <w:rFonts w:ascii="Arial" w:hAnsi="Arial" w:cs="Arial"/>
                  <w:sz w:val="18"/>
                  <w:szCs w:val="18"/>
                  <w:lang w:eastAsia="zh-CN"/>
                </w:rPr>
                <w:t>].</w:t>
              </w:r>
            </w:ins>
          </w:p>
        </w:tc>
        <w:tc>
          <w:tcPr>
            <w:tcW w:w="981" w:type="pct"/>
            <w:gridSpan w:val="3"/>
            <w:tcBorders>
              <w:top w:val="single" w:sz="4" w:space="0" w:color="auto"/>
              <w:left w:val="single" w:sz="4" w:space="0" w:color="auto"/>
              <w:bottom w:val="single" w:sz="4" w:space="0" w:color="auto"/>
              <w:right w:val="single" w:sz="4" w:space="0" w:color="auto"/>
            </w:tcBorders>
          </w:tcPr>
          <w:p w:rsidR="00E43353" w:rsidRPr="00B061D0" w:rsidRDefault="00E43353" w:rsidP="00E43353">
            <w:pPr>
              <w:spacing w:after="0"/>
              <w:rPr>
                <w:ins w:id="17495" w:author="28.541_CR0262_(Rel-16)_eNRM" w:date="2020-06-26T14:27:00Z"/>
                <w:rFonts w:ascii="Arial" w:hAnsi="Arial" w:cs="Arial"/>
                <w:sz w:val="18"/>
                <w:szCs w:val="18"/>
              </w:rPr>
            </w:pPr>
            <w:ins w:id="17496" w:author="28.541_CR0262_(Rel-16)_eNRM" w:date="2020-06-26T14:27:00Z">
              <w:r w:rsidRPr="00B061D0">
                <w:rPr>
                  <w:rFonts w:ascii="Arial" w:hAnsi="Arial" w:cs="Arial"/>
                  <w:sz w:val="18"/>
                  <w:szCs w:val="18"/>
                </w:rPr>
                <w:t>type: Integer</w:t>
              </w:r>
            </w:ins>
          </w:p>
          <w:p w:rsidR="00E43353" w:rsidRPr="00B061D0" w:rsidRDefault="00E43353" w:rsidP="00E43353">
            <w:pPr>
              <w:spacing w:after="0"/>
              <w:rPr>
                <w:ins w:id="17497" w:author="28.541_CR0262_(Rel-16)_eNRM" w:date="2020-06-26T14:27:00Z"/>
                <w:rFonts w:ascii="Arial" w:hAnsi="Arial" w:cs="Arial"/>
                <w:sz w:val="18"/>
                <w:szCs w:val="18"/>
              </w:rPr>
            </w:pPr>
            <w:ins w:id="17498" w:author="28.541_CR0262_(Rel-16)_eNRM" w:date="2020-06-26T14:27:00Z">
              <w:r w:rsidRPr="00B061D0">
                <w:rPr>
                  <w:rFonts w:ascii="Arial" w:hAnsi="Arial" w:cs="Arial"/>
                  <w:sz w:val="18"/>
                  <w:szCs w:val="18"/>
                </w:rPr>
                <w:t>multiplicity: 1</w:t>
              </w:r>
            </w:ins>
          </w:p>
          <w:p w:rsidR="00E43353" w:rsidRPr="00B061D0" w:rsidRDefault="00E43353" w:rsidP="00E43353">
            <w:pPr>
              <w:spacing w:after="0"/>
              <w:rPr>
                <w:ins w:id="17499" w:author="28.541_CR0262_(Rel-16)_eNRM" w:date="2020-06-26T14:27:00Z"/>
                <w:rFonts w:ascii="Arial" w:hAnsi="Arial" w:cs="Arial"/>
                <w:sz w:val="18"/>
                <w:szCs w:val="18"/>
              </w:rPr>
            </w:pPr>
            <w:ins w:id="17500" w:author="28.541_CR0262_(Rel-16)_eNRM" w:date="2020-06-26T14:27:00Z">
              <w:r w:rsidRPr="00B061D0">
                <w:rPr>
                  <w:rFonts w:ascii="Arial" w:hAnsi="Arial" w:cs="Arial"/>
                  <w:sz w:val="18"/>
                  <w:szCs w:val="18"/>
                </w:rPr>
                <w:t>isOrdered: N/A</w:t>
              </w:r>
            </w:ins>
          </w:p>
          <w:p w:rsidR="00E43353" w:rsidRPr="00B061D0" w:rsidRDefault="00E43353" w:rsidP="00E43353">
            <w:pPr>
              <w:spacing w:after="0"/>
              <w:rPr>
                <w:ins w:id="17501" w:author="28.541_CR0262_(Rel-16)_eNRM" w:date="2020-06-26T14:27:00Z"/>
                <w:rFonts w:ascii="Arial" w:hAnsi="Arial" w:cs="Arial"/>
                <w:sz w:val="18"/>
                <w:szCs w:val="18"/>
              </w:rPr>
            </w:pPr>
            <w:ins w:id="17502" w:author="28.541_CR0262_(Rel-16)_eNRM" w:date="2020-06-26T14:27:00Z">
              <w:r w:rsidRPr="00B061D0">
                <w:rPr>
                  <w:rFonts w:ascii="Arial" w:hAnsi="Arial" w:cs="Arial"/>
                  <w:sz w:val="18"/>
                  <w:szCs w:val="18"/>
                </w:rPr>
                <w:t>isUnique: N/A</w:t>
              </w:r>
            </w:ins>
          </w:p>
          <w:p w:rsidR="00E43353" w:rsidRPr="00B061D0" w:rsidRDefault="00E43353" w:rsidP="00E43353">
            <w:pPr>
              <w:spacing w:after="0"/>
              <w:rPr>
                <w:ins w:id="17503" w:author="28.541_CR0262_(Rel-16)_eNRM" w:date="2020-06-26T14:27:00Z"/>
                <w:rFonts w:ascii="Arial" w:hAnsi="Arial" w:cs="Arial"/>
                <w:sz w:val="18"/>
                <w:szCs w:val="18"/>
              </w:rPr>
            </w:pPr>
            <w:ins w:id="17504" w:author="28.541_CR0262_(Rel-16)_eNRM" w:date="2020-06-26T14:27:00Z">
              <w:r w:rsidRPr="00B061D0">
                <w:rPr>
                  <w:rFonts w:ascii="Arial" w:hAnsi="Arial" w:cs="Arial"/>
                  <w:sz w:val="18"/>
                  <w:szCs w:val="18"/>
                </w:rPr>
                <w:t>defaultValue: None</w:t>
              </w:r>
            </w:ins>
          </w:p>
          <w:p w:rsidR="00E43353" w:rsidRPr="00B34D1F" w:rsidRDefault="00E43353" w:rsidP="00E43353">
            <w:pPr>
              <w:spacing w:after="0"/>
              <w:rPr>
                <w:ins w:id="17505" w:author="28.541_CR0262_(Rel-16)_eNRM" w:date="2020-06-26T14:25:00Z"/>
                <w:rFonts w:ascii="Arial" w:hAnsi="Arial" w:cs="Arial"/>
                <w:sz w:val="18"/>
                <w:szCs w:val="18"/>
              </w:rPr>
            </w:pPr>
            <w:ins w:id="17506" w:author="28.541_CR0262_(Rel-16)_eNRM" w:date="2020-06-26T14:27:00Z">
              <w:r w:rsidRPr="00B061D0">
                <w:rPr>
                  <w:rFonts w:ascii="Arial" w:hAnsi="Arial" w:cs="Arial"/>
                  <w:sz w:val="18"/>
                  <w:szCs w:val="18"/>
                </w:rPr>
                <w:t>isNullable: False</w:t>
              </w:r>
            </w:ins>
          </w:p>
        </w:tc>
      </w:tr>
      <w:tr w:rsidR="00E43353" w:rsidRPr="00470179" w:rsidTr="00583841">
        <w:trPr>
          <w:gridBefore w:val="1"/>
          <w:gridAfter w:val="1"/>
          <w:wBefore w:w="58" w:type="pct"/>
          <w:wAfter w:w="46" w:type="pct"/>
          <w:cantSplit/>
          <w:tblHeader/>
          <w:jc w:val="center"/>
          <w:ins w:id="17507" w:author="28.541_CR0262_(Rel-16)_eNRM" w:date="2020-06-26T14:25:00Z"/>
        </w:trPr>
        <w:tc>
          <w:tcPr>
            <w:tcW w:w="1055" w:type="pct"/>
            <w:gridSpan w:val="3"/>
            <w:tcBorders>
              <w:top w:val="single" w:sz="4" w:space="0" w:color="auto"/>
              <w:left w:val="single" w:sz="4" w:space="0" w:color="auto"/>
              <w:bottom w:val="single" w:sz="4" w:space="0" w:color="auto"/>
              <w:right w:val="single" w:sz="4" w:space="0" w:color="auto"/>
            </w:tcBorders>
          </w:tcPr>
          <w:p w:rsidR="00E43353" w:rsidRDefault="00E43353" w:rsidP="00E43353">
            <w:pPr>
              <w:keepNext/>
              <w:keepLines/>
              <w:spacing w:after="0"/>
              <w:rPr>
                <w:ins w:id="17508" w:author="28.541_CR0262_(Rel-16)_eNRM" w:date="2020-06-26T14:25:00Z"/>
                <w:rFonts w:ascii="Courier New" w:hAnsi="Courier New" w:cs="Courier New"/>
                <w:lang w:eastAsia="zh-CN"/>
              </w:rPr>
            </w:pPr>
            <w:ins w:id="17509" w:author="28.541_CR0262_(Rel-16)_eNRM" w:date="2020-06-26T14:27:00Z">
              <w:r>
                <w:rPr>
                  <w:rFonts w:ascii="Courier New" w:hAnsi="Courier New" w:cs="Courier New"/>
                  <w:lang w:eastAsia="zh-CN"/>
                </w:rPr>
                <w:t>n3MaxPacketDelayThreshold</w:t>
              </w:r>
            </w:ins>
          </w:p>
        </w:tc>
        <w:tc>
          <w:tcPr>
            <w:tcW w:w="2860" w:type="pct"/>
            <w:gridSpan w:val="3"/>
            <w:tcBorders>
              <w:top w:val="single" w:sz="4" w:space="0" w:color="auto"/>
              <w:left w:val="single" w:sz="4" w:space="0" w:color="auto"/>
              <w:bottom w:val="single" w:sz="4" w:space="0" w:color="auto"/>
              <w:right w:val="single" w:sz="4" w:space="0" w:color="auto"/>
            </w:tcBorders>
          </w:tcPr>
          <w:p w:rsidR="00E43353" w:rsidRPr="00B061D0" w:rsidRDefault="00E43353" w:rsidP="00E43353">
            <w:pPr>
              <w:widowControl w:val="0"/>
              <w:tabs>
                <w:tab w:val="decimal" w:pos="0"/>
              </w:tabs>
              <w:spacing w:line="0" w:lineRule="atLeast"/>
              <w:rPr>
                <w:ins w:id="17510" w:author="28.541_CR0262_(Rel-16)_eNRM" w:date="2020-06-26T14:27:00Z"/>
                <w:rFonts w:ascii="Arial" w:hAnsi="Arial" w:cs="Arial"/>
                <w:sz w:val="18"/>
                <w:szCs w:val="18"/>
                <w:lang w:eastAsia="zh-CN"/>
              </w:rPr>
            </w:pPr>
            <w:ins w:id="17511" w:author="28.541_CR0262_(Rel-16)_eNRM" w:date="2020-06-26T14:27:00Z">
              <w:r w:rsidRPr="00B061D0">
                <w:rPr>
                  <w:rFonts w:ascii="Arial" w:hAnsi="Arial" w:cs="Arial" w:hint="eastAsia"/>
                  <w:sz w:val="18"/>
                  <w:szCs w:val="18"/>
                  <w:lang w:eastAsia="zh-CN"/>
                </w:rPr>
                <w:t xml:space="preserve">It </w:t>
              </w:r>
              <w:r w:rsidRPr="00B061D0">
                <w:rPr>
                  <w:rFonts w:ascii="Arial" w:hAnsi="Arial" w:cs="Arial"/>
                  <w:sz w:val="18"/>
                  <w:szCs w:val="18"/>
                  <w:lang w:eastAsia="zh-CN"/>
                </w:rPr>
                <w:t>specifies the threshold for reporting the maxinum packet delay of a GTP-U path on N3 interface.</w:t>
              </w:r>
            </w:ins>
          </w:p>
          <w:p w:rsidR="00E43353" w:rsidRPr="00B061D0" w:rsidRDefault="00E43353" w:rsidP="00E43353">
            <w:pPr>
              <w:widowControl w:val="0"/>
              <w:tabs>
                <w:tab w:val="decimal" w:pos="0"/>
              </w:tabs>
              <w:spacing w:line="0" w:lineRule="atLeast"/>
              <w:rPr>
                <w:ins w:id="17512" w:author="28.541_CR0262_(Rel-16)_eNRM" w:date="2020-06-26T14:27:00Z"/>
                <w:rFonts w:ascii="Arial" w:hAnsi="Arial" w:cs="Arial"/>
                <w:sz w:val="18"/>
                <w:szCs w:val="18"/>
                <w:lang w:eastAsia="zh-CN"/>
              </w:rPr>
            </w:pPr>
          </w:p>
          <w:p w:rsidR="00E43353" w:rsidRDefault="00E43353" w:rsidP="00E43353">
            <w:pPr>
              <w:widowControl w:val="0"/>
              <w:tabs>
                <w:tab w:val="decimal" w:pos="0"/>
              </w:tabs>
              <w:spacing w:after="0" w:line="0" w:lineRule="atLeast"/>
              <w:rPr>
                <w:ins w:id="17513" w:author="28.541_CR0262_(Rel-16)_eNRM" w:date="2020-06-26T14:25:00Z"/>
                <w:rFonts w:ascii="Arial" w:hAnsi="Arial" w:cs="Arial"/>
                <w:sz w:val="18"/>
                <w:szCs w:val="18"/>
                <w:lang w:eastAsia="zh-CN"/>
              </w:rPr>
            </w:pPr>
            <w:ins w:id="17514" w:author="28.541_CR0262_(Rel-16)_eNRM" w:date="2020-06-26T14:27:00Z">
              <w:r w:rsidRPr="00B061D0">
                <w:rPr>
                  <w:rFonts w:ascii="Arial" w:hAnsi="Arial" w:cs="Arial"/>
                  <w:sz w:val="18"/>
                  <w:szCs w:val="18"/>
                  <w:lang w:eastAsia="zh-CN"/>
                </w:rPr>
                <w:t>allowedValues: see 3GPP TS 29.244 [</w:t>
              </w:r>
              <w:r>
                <w:rPr>
                  <w:rFonts w:ascii="Arial" w:hAnsi="Arial" w:cs="Arial"/>
                  <w:sz w:val="18"/>
                  <w:szCs w:val="18"/>
                  <w:lang w:eastAsia="zh-CN"/>
                </w:rPr>
                <w:t>56</w:t>
              </w:r>
              <w:r w:rsidRPr="00B061D0">
                <w:rPr>
                  <w:rFonts w:ascii="Arial" w:hAnsi="Arial" w:cs="Arial"/>
                  <w:sz w:val="18"/>
                  <w:szCs w:val="18"/>
                  <w:lang w:eastAsia="zh-CN"/>
                </w:rPr>
                <w:t>].</w:t>
              </w:r>
            </w:ins>
          </w:p>
        </w:tc>
        <w:tc>
          <w:tcPr>
            <w:tcW w:w="981" w:type="pct"/>
            <w:gridSpan w:val="3"/>
            <w:tcBorders>
              <w:top w:val="single" w:sz="4" w:space="0" w:color="auto"/>
              <w:left w:val="single" w:sz="4" w:space="0" w:color="auto"/>
              <w:bottom w:val="single" w:sz="4" w:space="0" w:color="auto"/>
              <w:right w:val="single" w:sz="4" w:space="0" w:color="auto"/>
            </w:tcBorders>
          </w:tcPr>
          <w:p w:rsidR="00E43353" w:rsidRPr="00B061D0" w:rsidRDefault="00E43353" w:rsidP="00E43353">
            <w:pPr>
              <w:spacing w:after="0"/>
              <w:rPr>
                <w:ins w:id="17515" w:author="28.541_CR0262_(Rel-16)_eNRM" w:date="2020-06-26T14:27:00Z"/>
                <w:rFonts w:ascii="Arial" w:hAnsi="Arial" w:cs="Arial"/>
                <w:sz w:val="18"/>
                <w:szCs w:val="18"/>
              </w:rPr>
            </w:pPr>
            <w:ins w:id="17516" w:author="28.541_CR0262_(Rel-16)_eNRM" w:date="2020-06-26T14:27:00Z">
              <w:r w:rsidRPr="00B061D0">
                <w:rPr>
                  <w:rFonts w:ascii="Arial" w:hAnsi="Arial" w:cs="Arial"/>
                  <w:sz w:val="18"/>
                  <w:szCs w:val="18"/>
                </w:rPr>
                <w:t>type: Integer</w:t>
              </w:r>
            </w:ins>
          </w:p>
          <w:p w:rsidR="00E43353" w:rsidRPr="00B061D0" w:rsidRDefault="00E43353" w:rsidP="00E43353">
            <w:pPr>
              <w:spacing w:after="0"/>
              <w:rPr>
                <w:ins w:id="17517" w:author="28.541_CR0262_(Rel-16)_eNRM" w:date="2020-06-26T14:27:00Z"/>
                <w:rFonts w:ascii="Arial" w:hAnsi="Arial" w:cs="Arial"/>
                <w:sz w:val="18"/>
                <w:szCs w:val="18"/>
              </w:rPr>
            </w:pPr>
            <w:ins w:id="17518" w:author="28.541_CR0262_(Rel-16)_eNRM" w:date="2020-06-26T14:27:00Z">
              <w:r w:rsidRPr="00B061D0">
                <w:rPr>
                  <w:rFonts w:ascii="Arial" w:hAnsi="Arial" w:cs="Arial"/>
                  <w:sz w:val="18"/>
                  <w:szCs w:val="18"/>
                </w:rPr>
                <w:t>multiplicity: 1</w:t>
              </w:r>
            </w:ins>
          </w:p>
          <w:p w:rsidR="00E43353" w:rsidRPr="00B061D0" w:rsidRDefault="00E43353" w:rsidP="00E43353">
            <w:pPr>
              <w:spacing w:after="0"/>
              <w:rPr>
                <w:ins w:id="17519" w:author="28.541_CR0262_(Rel-16)_eNRM" w:date="2020-06-26T14:27:00Z"/>
                <w:rFonts w:ascii="Arial" w:hAnsi="Arial" w:cs="Arial"/>
                <w:sz w:val="18"/>
                <w:szCs w:val="18"/>
              </w:rPr>
            </w:pPr>
            <w:ins w:id="17520" w:author="28.541_CR0262_(Rel-16)_eNRM" w:date="2020-06-26T14:27:00Z">
              <w:r w:rsidRPr="00B061D0">
                <w:rPr>
                  <w:rFonts w:ascii="Arial" w:hAnsi="Arial" w:cs="Arial"/>
                  <w:sz w:val="18"/>
                  <w:szCs w:val="18"/>
                </w:rPr>
                <w:t>isOrdered: N/A</w:t>
              </w:r>
            </w:ins>
          </w:p>
          <w:p w:rsidR="00E43353" w:rsidRPr="00B061D0" w:rsidRDefault="00E43353" w:rsidP="00E43353">
            <w:pPr>
              <w:spacing w:after="0"/>
              <w:rPr>
                <w:ins w:id="17521" w:author="28.541_CR0262_(Rel-16)_eNRM" w:date="2020-06-26T14:27:00Z"/>
                <w:rFonts w:ascii="Arial" w:hAnsi="Arial" w:cs="Arial"/>
                <w:sz w:val="18"/>
                <w:szCs w:val="18"/>
              </w:rPr>
            </w:pPr>
            <w:ins w:id="17522" w:author="28.541_CR0262_(Rel-16)_eNRM" w:date="2020-06-26T14:27:00Z">
              <w:r w:rsidRPr="00B061D0">
                <w:rPr>
                  <w:rFonts w:ascii="Arial" w:hAnsi="Arial" w:cs="Arial"/>
                  <w:sz w:val="18"/>
                  <w:szCs w:val="18"/>
                </w:rPr>
                <w:t>isUnique: N/A</w:t>
              </w:r>
            </w:ins>
          </w:p>
          <w:p w:rsidR="00E43353" w:rsidRPr="00B061D0" w:rsidRDefault="00E43353" w:rsidP="00E43353">
            <w:pPr>
              <w:spacing w:after="0"/>
              <w:rPr>
                <w:ins w:id="17523" w:author="28.541_CR0262_(Rel-16)_eNRM" w:date="2020-06-26T14:27:00Z"/>
                <w:rFonts w:ascii="Arial" w:hAnsi="Arial" w:cs="Arial"/>
                <w:sz w:val="18"/>
                <w:szCs w:val="18"/>
              </w:rPr>
            </w:pPr>
            <w:ins w:id="17524" w:author="28.541_CR0262_(Rel-16)_eNRM" w:date="2020-06-26T14:27:00Z">
              <w:r w:rsidRPr="00B061D0">
                <w:rPr>
                  <w:rFonts w:ascii="Arial" w:hAnsi="Arial" w:cs="Arial"/>
                  <w:sz w:val="18"/>
                  <w:szCs w:val="18"/>
                </w:rPr>
                <w:t>defaultValue: None</w:t>
              </w:r>
            </w:ins>
          </w:p>
          <w:p w:rsidR="00E43353" w:rsidRPr="00B34D1F" w:rsidRDefault="00E43353" w:rsidP="00E43353">
            <w:pPr>
              <w:spacing w:after="0"/>
              <w:rPr>
                <w:ins w:id="17525" w:author="28.541_CR0262_(Rel-16)_eNRM" w:date="2020-06-26T14:25:00Z"/>
                <w:rFonts w:ascii="Arial" w:hAnsi="Arial" w:cs="Arial"/>
                <w:sz w:val="18"/>
                <w:szCs w:val="18"/>
              </w:rPr>
            </w:pPr>
            <w:ins w:id="17526" w:author="28.541_CR0262_(Rel-16)_eNRM" w:date="2020-06-26T14:27:00Z">
              <w:r w:rsidRPr="00B061D0">
                <w:rPr>
                  <w:rFonts w:ascii="Arial" w:hAnsi="Arial" w:cs="Arial"/>
                  <w:sz w:val="18"/>
                  <w:szCs w:val="18"/>
                </w:rPr>
                <w:t>isNullable: False</w:t>
              </w:r>
            </w:ins>
          </w:p>
        </w:tc>
      </w:tr>
      <w:tr w:rsidR="00E43353" w:rsidRPr="00470179" w:rsidTr="00583841">
        <w:trPr>
          <w:gridBefore w:val="1"/>
          <w:gridAfter w:val="1"/>
          <w:wBefore w:w="58" w:type="pct"/>
          <w:wAfter w:w="46" w:type="pct"/>
          <w:cantSplit/>
          <w:tblHeader/>
          <w:jc w:val="center"/>
          <w:ins w:id="17527" w:author="28.541_CR0262_(Rel-16)_eNRM" w:date="2020-06-26T14:25:00Z"/>
        </w:trPr>
        <w:tc>
          <w:tcPr>
            <w:tcW w:w="1055" w:type="pct"/>
            <w:gridSpan w:val="3"/>
            <w:tcBorders>
              <w:top w:val="single" w:sz="4" w:space="0" w:color="auto"/>
              <w:left w:val="single" w:sz="4" w:space="0" w:color="auto"/>
              <w:bottom w:val="single" w:sz="4" w:space="0" w:color="auto"/>
              <w:right w:val="single" w:sz="4" w:space="0" w:color="auto"/>
            </w:tcBorders>
          </w:tcPr>
          <w:p w:rsidR="00E43353" w:rsidRDefault="00E43353" w:rsidP="00E43353">
            <w:pPr>
              <w:keepNext/>
              <w:keepLines/>
              <w:spacing w:after="0"/>
              <w:rPr>
                <w:ins w:id="17528" w:author="28.541_CR0262_(Rel-16)_eNRM" w:date="2020-06-26T14:25:00Z"/>
                <w:rFonts w:ascii="Courier New" w:hAnsi="Courier New" w:cs="Courier New"/>
                <w:lang w:eastAsia="zh-CN"/>
              </w:rPr>
            </w:pPr>
            <w:ins w:id="17529" w:author="28.541_CR0262_(Rel-16)_eNRM" w:date="2020-06-26T14:27:00Z">
              <w:r>
                <w:rPr>
                  <w:rFonts w:ascii="Courier New" w:hAnsi="Courier New" w:cs="Courier New"/>
                  <w:lang w:eastAsia="zh-CN"/>
                </w:rPr>
                <w:lastRenderedPageBreak/>
                <w:t>n9AveragePacketDelayThreshold</w:t>
              </w:r>
            </w:ins>
          </w:p>
        </w:tc>
        <w:tc>
          <w:tcPr>
            <w:tcW w:w="2860" w:type="pct"/>
            <w:gridSpan w:val="3"/>
            <w:tcBorders>
              <w:top w:val="single" w:sz="4" w:space="0" w:color="auto"/>
              <w:left w:val="single" w:sz="4" w:space="0" w:color="auto"/>
              <w:bottom w:val="single" w:sz="4" w:space="0" w:color="auto"/>
              <w:right w:val="single" w:sz="4" w:space="0" w:color="auto"/>
            </w:tcBorders>
          </w:tcPr>
          <w:p w:rsidR="00E43353" w:rsidRPr="00B061D0" w:rsidRDefault="00E43353" w:rsidP="00E43353">
            <w:pPr>
              <w:widowControl w:val="0"/>
              <w:tabs>
                <w:tab w:val="decimal" w:pos="0"/>
              </w:tabs>
              <w:spacing w:line="0" w:lineRule="atLeast"/>
              <w:rPr>
                <w:ins w:id="17530" w:author="28.541_CR0262_(Rel-16)_eNRM" w:date="2020-06-26T14:27:00Z"/>
                <w:rFonts w:ascii="Arial" w:hAnsi="Arial" w:cs="Arial"/>
                <w:sz w:val="18"/>
                <w:szCs w:val="18"/>
                <w:lang w:eastAsia="zh-CN"/>
              </w:rPr>
            </w:pPr>
            <w:ins w:id="17531" w:author="28.541_CR0262_(Rel-16)_eNRM" w:date="2020-06-26T14:27:00Z">
              <w:r w:rsidRPr="00B061D0">
                <w:rPr>
                  <w:rFonts w:ascii="Arial" w:hAnsi="Arial" w:cs="Arial" w:hint="eastAsia"/>
                  <w:sz w:val="18"/>
                  <w:szCs w:val="18"/>
                  <w:lang w:eastAsia="zh-CN"/>
                </w:rPr>
                <w:t xml:space="preserve">It </w:t>
              </w:r>
              <w:r w:rsidRPr="00B061D0">
                <w:rPr>
                  <w:rFonts w:ascii="Arial" w:hAnsi="Arial" w:cs="Arial"/>
                  <w:sz w:val="18"/>
                  <w:szCs w:val="18"/>
                  <w:lang w:eastAsia="zh-CN"/>
                </w:rPr>
                <w:t>specifies the threshold for reporting the average packet delay of a GTP-U path on N9 interface.</w:t>
              </w:r>
            </w:ins>
          </w:p>
          <w:p w:rsidR="00E43353" w:rsidRPr="00B061D0" w:rsidRDefault="00E43353" w:rsidP="00E43353">
            <w:pPr>
              <w:widowControl w:val="0"/>
              <w:tabs>
                <w:tab w:val="decimal" w:pos="0"/>
              </w:tabs>
              <w:spacing w:line="0" w:lineRule="atLeast"/>
              <w:rPr>
                <w:ins w:id="17532" w:author="28.541_CR0262_(Rel-16)_eNRM" w:date="2020-06-26T14:27:00Z"/>
                <w:rFonts w:ascii="Arial" w:hAnsi="Arial" w:cs="Arial"/>
                <w:sz w:val="18"/>
                <w:szCs w:val="18"/>
                <w:lang w:eastAsia="zh-CN"/>
              </w:rPr>
            </w:pPr>
          </w:p>
          <w:p w:rsidR="00E43353" w:rsidRDefault="00E43353" w:rsidP="00E43353">
            <w:pPr>
              <w:widowControl w:val="0"/>
              <w:tabs>
                <w:tab w:val="decimal" w:pos="0"/>
              </w:tabs>
              <w:spacing w:after="0" w:line="0" w:lineRule="atLeast"/>
              <w:rPr>
                <w:ins w:id="17533" w:author="28.541_CR0262_(Rel-16)_eNRM" w:date="2020-06-26T14:25:00Z"/>
                <w:rFonts w:ascii="Arial" w:hAnsi="Arial" w:cs="Arial"/>
                <w:sz w:val="18"/>
                <w:szCs w:val="18"/>
                <w:lang w:eastAsia="zh-CN"/>
              </w:rPr>
            </w:pPr>
            <w:ins w:id="17534" w:author="28.541_CR0262_(Rel-16)_eNRM" w:date="2020-06-26T14:27:00Z">
              <w:r w:rsidRPr="00B061D0">
                <w:rPr>
                  <w:rFonts w:ascii="Arial" w:hAnsi="Arial" w:cs="Arial"/>
                  <w:sz w:val="18"/>
                  <w:szCs w:val="18"/>
                  <w:lang w:eastAsia="zh-CN"/>
                </w:rPr>
                <w:t>allowedValues: see 3GPP TS 29.244 [</w:t>
              </w:r>
              <w:r>
                <w:rPr>
                  <w:rFonts w:ascii="Arial" w:hAnsi="Arial" w:cs="Arial"/>
                  <w:sz w:val="18"/>
                  <w:szCs w:val="18"/>
                  <w:lang w:eastAsia="zh-CN"/>
                </w:rPr>
                <w:t>56</w:t>
              </w:r>
              <w:r w:rsidRPr="00B061D0">
                <w:rPr>
                  <w:rFonts w:ascii="Arial" w:hAnsi="Arial" w:cs="Arial"/>
                  <w:sz w:val="18"/>
                  <w:szCs w:val="18"/>
                  <w:lang w:eastAsia="zh-CN"/>
                </w:rPr>
                <w:t>].</w:t>
              </w:r>
            </w:ins>
          </w:p>
        </w:tc>
        <w:tc>
          <w:tcPr>
            <w:tcW w:w="981" w:type="pct"/>
            <w:gridSpan w:val="3"/>
            <w:tcBorders>
              <w:top w:val="single" w:sz="4" w:space="0" w:color="auto"/>
              <w:left w:val="single" w:sz="4" w:space="0" w:color="auto"/>
              <w:bottom w:val="single" w:sz="4" w:space="0" w:color="auto"/>
              <w:right w:val="single" w:sz="4" w:space="0" w:color="auto"/>
            </w:tcBorders>
          </w:tcPr>
          <w:p w:rsidR="00E43353" w:rsidRPr="00B061D0" w:rsidRDefault="00E43353" w:rsidP="00E43353">
            <w:pPr>
              <w:spacing w:after="0"/>
              <w:rPr>
                <w:ins w:id="17535" w:author="28.541_CR0262_(Rel-16)_eNRM" w:date="2020-06-26T14:27:00Z"/>
                <w:rFonts w:ascii="Arial" w:hAnsi="Arial" w:cs="Arial"/>
                <w:sz w:val="18"/>
                <w:szCs w:val="18"/>
              </w:rPr>
            </w:pPr>
            <w:ins w:id="17536" w:author="28.541_CR0262_(Rel-16)_eNRM" w:date="2020-06-26T14:27:00Z">
              <w:r w:rsidRPr="00B061D0">
                <w:rPr>
                  <w:rFonts w:ascii="Arial" w:hAnsi="Arial" w:cs="Arial"/>
                  <w:sz w:val="18"/>
                  <w:szCs w:val="18"/>
                </w:rPr>
                <w:t>type: Integer</w:t>
              </w:r>
            </w:ins>
          </w:p>
          <w:p w:rsidR="00E43353" w:rsidRPr="00B061D0" w:rsidRDefault="00E43353" w:rsidP="00E43353">
            <w:pPr>
              <w:spacing w:after="0"/>
              <w:rPr>
                <w:ins w:id="17537" w:author="28.541_CR0262_(Rel-16)_eNRM" w:date="2020-06-26T14:27:00Z"/>
                <w:rFonts w:ascii="Arial" w:hAnsi="Arial" w:cs="Arial"/>
                <w:sz w:val="18"/>
                <w:szCs w:val="18"/>
              </w:rPr>
            </w:pPr>
            <w:ins w:id="17538" w:author="28.541_CR0262_(Rel-16)_eNRM" w:date="2020-06-26T14:27:00Z">
              <w:r w:rsidRPr="00B061D0">
                <w:rPr>
                  <w:rFonts w:ascii="Arial" w:hAnsi="Arial" w:cs="Arial"/>
                  <w:sz w:val="18"/>
                  <w:szCs w:val="18"/>
                </w:rPr>
                <w:t>multiplicity: 1</w:t>
              </w:r>
            </w:ins>
          </w:p>
          <w:p w:rsidR="00E43353" w:rsidRPr="00B061D0" w:rsidRDefault="00E43353" w:rsidP="00E43353">
            <w:pPr>
              <w:spacing w:after="0"/>
              <w:rPr>
                <w:ins w:id="17539" w:author="28.541_CR0262_(Rel-16)_eNRM" w:date="2020-06-26T14:27:00Z"/>
                <w:rFonts w:ascii="Arial" w:hAnsi="Arial" w:cs="Arial"/>
                <w:sz w:val="18"/>
                <w:szCs w:val="18"/>
              </w:rPr>
            </w:pPr>
            <w:ins w:id="17540" w:author="28.541_CR0262_(Rel-16)_eNRM" w:date="2020-06-26T14:27:00Z">
              <w:r w:rsidRPr="00B061D0">
                <w:rPr>
                  <w:rFonts w:ascii="Arial" w:hAnsi="Arial" w:cs="Arial"/>
                  <w:sz w:val="18"/>
                  <w:szCs w:val="18"/>
                </w:rPr>
                <w:t>isOrdered: N/A</w:t>
              </w:r>
            </w:ins>
          </w:p>
          <w:p w:rsidR="00E43353" w:rsidRPr="00B061D0" w:rsidRDefault="00E43353" w:rsidP="00E43353">
            <w:pPr>
              <w:spacing w:after="0"/>
              <w:rPr>
                <w:ins w:id="17541" w:author="28.541_CR0262_(Rel-16)_eNRM" w:date="2020-06-26T14:27:00Z"/>
                <w:rFonts w:ascii="Arial" w:hAnsi="Arial" w:cs="Arial"/>
                <w:sz w:val="18"/>
                <w:szCs w:val="18"/>
              </w:rPr>
            </w:pPr>
            <w:ins w:id="17542" w:author="28.541_CR0262_(Rel-16)_eNRM" w:date="2020-06-26T14:27:00Z">
              <w:r w:rsidRPr="00B061D0">
                <w:rPr>
                  <w:rFonts w:ascii="Arial" w:hAnsi="Arial" w:cs="Arial"/>
                  <w:sz w:val="18"/>
                  <w:szCs w:val="18"/>
                </w:rPr>
                <w:t>isUnique: N/A</w:t>
              </w:r>
            </w:ins>
          </w:p>
          <w:p w:rsidR="00E43353" w:rsidRPr="00B061D0" w:rsidRDefault="00E43353" w:rsidP="00E43353">
            <w:pPr>
              <w:spacing w:after="0"/>
              <w:rPr>
                <w:ins w:id="17543" w:author="28.541_CR0262_(Rel-16)_eNRM" w:date="2020-06-26T14:27:00Z"/>
                <w:rFonts w:ascii="Arial" w:hAnsi="Arial" w:cs="Arial"/>
                <w:sz w:val="18"/>
                <w:szCs w:val="18"/>
              </w:rPr>
            </w:pPr>
            <w:ins w:id="17544" w:author="28.541_CR0262_(Rel-16)_eNRM" w:date="2020-06-26T14:27:00Z">
              <w:r w:rsidRPr="00B061D0">
                <w:rPr>
                  <w:rFonts w:ascii="Arial" w:hAnsi="Arial" w:cs="Arial"/>
                  <w:sz w:val="18"/>
                  <w:szCs w:val="18"/>
                </w:rPr>
                <w:t>defaultValue: None</w:t>
              </w:r>
            </w:ins>
          </w:p>
          <w:p w:rsidR="00E43353" w:rsidRPr="00B34D1F" w:rsidRDefault="00E43353" w:rsidP="00E43353">
            <w:pPr>
              <w:spacing w:after="0"/>
              <w:rPr>
                <w:ins w:id="17545" w:author="28.541_CR0262_(Rel-16)_eNRM" w:date="2020-06-26T14:25:00Z"/>
                <w:rFonts w:ascii="Arial" w:hAnsi="Arial" w:cs="Arial"/>
                <w:sz w:val="18"/>
                <w:szCs w:val="18"/>
              </w:rPr>
            </w:pPr>
            <w:ins w:id="17546" w:author="28.541_CR0262_(Rel-16)_eNRM" w:date="2020-06-26T14:27:00Z">
              <w:r w:rsidRPr="00B061D0">
                <w:rPr>
                  <w:rFonts w:ascii="Arial" w:hAnsi="Arial" w:cs="Arial"/>
                  <w:sz w:val="18"/>
                  <w:szCs w:val="18"/>
                </w:rPr>
                <w:t>isNullable: False</w:t>
              </w:r>
            </w:ins>
          </w:p>
        </w:tc>
      </w:tr>
      <w:tr w:rsidR="00E43353" w:rsidRPr="00470179" w:rsidTr="00583841">
        <w:trPr>
          <w:gridBefore w:val="1"/>
          <w:gridAfter w:val="1"/>
          <w:wBefore w:w="58" w:type="pct"/>
          <w:wAfter w:w="46" w:type="pct"/>
          <w:cantSplit/>
          <w:tblHeader/>
          <w:jc w:val="center"/>
          <w:ins w:id="17547" w:author="28.541_CR0262_(Rel-16)_eNRM" w:date="2020-06-26T14:25:00Z"/>
        </w:trPr>
        <w:tc>
          <w:tcPr>
            <w:tcW w:w="1055" w:type="pct"/>
            <w:gridSpan w:val="3"/>
            <w:tcBorders>
              <w:top w:val="single" w:sz="4" w:space="0" w:color="auto"/>
              <w:left w:val="single" w:sz="4" w:space="0" w:color="auto"/>
              <w:bottom w:val="single" w:sz="4" w:space="0" w:color="auto"/>
              <w:right w:val="single" w:sz="4" w:space="0" w:color="auto"/>
            </w:tcBorders>
          </w:tcPr>
          <w:p w:rsidR="00E43353" w:rsidRDefault="00E43353" w:rsidP="00E43353">
            <w:pPr>
              <w:keepNext/>
              <w:keepLines/>
              <w:spacing w:after="0"/>
              <w:rPr>
                <w:ins w:id="17548" w:author="28.541_CR0262_(Rel-16)_eNRM" w:date="2020-06-26T14:25:00Z"/>
                <w:rFonts w:ascii="Courier New" w:hAnsi="Courier New" w:cs="Courier New"/>
                <w:lang w:eastAsia="zh-CN"/>
              </w:rPr>
            </w:pPr>
            <w:ins w:id="17549" w:author="28.541_CR0262_(Rel-16)_eNRM" w:date="2020-06-26T14:27:00Z">
              <w:r>
                <w:rPr>
                  <w:rFonts w:ascii="Courier New" w:hAnsi="Courier New" w:cs="Courier New"/>
                  <w:lang w:eastAsia="zh-CN"/>
                </w:rPr>
                <w:t>n9MinPacketDelayThreshold</w:t>
              </w:r>
            </w:ins>
          </w:p>
        </w:tc>
        <w:tc>
          <w:tcPr>
            <w:tcW w:w="2860" w:type="pct"/>
            <w:gridSpan w:val="3"/>
            <w:tcBorders>
              <w:top w:val="single" w:sz="4" w:space="0" w:color="auto"/>
              <w:left w:val="single" w:sz="4" w:space="0" w:color="auto"/>
              <w:bottom w:val="single" w:sz="4" w:space="0" w:color="auto"/>
              <w:right w:val="single" w:sz="4" w:space="0" w:color="auto"/>
            </w:tcBorders>
          </w:tcPr>
          <w:p w:rsidR="00E43353" w:rsidRPr="00B061D0" w:rsidRDefault="00E43353" w:rsidP="00E43353">
            <w:pPr>
              <w:widowControl w:val="0"/>
              <w:tabs>
                <w:tab w:val="decimal" w:pos="0"/>
              </w:tabs>
              <w:spacing w:line="0" w:lineRule="atLeast"/>
              <w:rPr>
                <w:ins w:id="17550" w:author="28.541_CR0262_(Rel-16)_eNRM" w:date="2020-06-26T14:27:00Z"/>
                <w:rFonts w:ascii="Arial" w:hAnsi="Arial" w:cs="Arial"/>
                <w:sz w:val="18"/>
                <w:szCs w:val="18"/>
                <w:lang w:eastAsia="zh-CN"/>
              </w:rPr>
            </w:pPr>
            <w:ins w:id="17551" w:author="28.541_CR0262_(Rel-16)_eNRM" w:date="2020-06-26T14:27:00Z">
              <w:r w:rsidRPr="00B061D0">
                <w:rPr>
                  <w:rFonts w:ascii="Arial" w:hAnsi="Arial" w:cs="Arial" w:hint="eastAsia"/>
                  <w:sz w:val="18"/>
                  <w:szCs w:val="18"/>
                  <w:lang w:eastAsia="zh-CN"/>
                </w:rPr>
                <w:t xml:space="preserve">It </w:t>
              </w:r>
              <w:r w:rsidRPr="00B061D0">
                <w:rPr>
                  <w:rFonts w:ascii="Arial" w:hAnsi="Arial" w:cs="Arial"/>
                  <w:sz w:val="18"/>
                  <w:szCs w:val="18"/>
                  <w:lang w:eastAsia="zh-CN"/>
                </w:rPr>
                <w:t>specifies the threshold for reporting the minimum packet delay of a GTP-U path on N9 interface.</w:t>
              </w:r>
            </w:ins>
          </w:p>
          <w:p w:rsidR="00E43353" w:rsidRPr="00B061D0" w:rsidRDefault="00E43353" w:rsidP="00E43353">
            <w:pPr>
              <w:widowControl w:val="0"/>
              <w:tabs>
                <w:tab w:val="decimal" w:pos="0"/>
              </w:tabs>
              <w:spacing w:line="0" w:lineRule="atLeast"/>
              <w:rPr>
                <w:ins w:id="17552" w:author="28.541_CR0262_(Rel-16)_eNRM" w:date="2020-06-26T14:27:00Z"/>
                <w:rFonts w:ascii="Arial" w:hAnsi="Arial" w:cs="Arial"/>
                <w:sz w:val="18"/>
                <w:szCs w:val="18"/>
                <w:lang w:eastAsia="zh-CN"/>
              </w:rPr>
            </w:pPr>
          </w:p>
          <w:p w:rsidR="00E43353" w:rsidRDefault="00E43353" w:rsidP="00E43353">
            <w:pPr>
              <w:widowControl w:val="0"/>
              <w:tabs>
                <w:tab w:val="decimal" w:pos="0"/>
              </w:tabs>
              <w:spacing w:after="0" w:line="0" w:lineRule="atLeast"/>
              <w:rPr>
                <w:ins w:id="17553" w:author="28.541_CR0262_(Rel-16)_eNRM" w:date="2020-06-26T14:25:00Z"/>
                <w:rFonts w:ascii="Arial" w:hAnsi="Arial" w:cs="Arial"/>
                <w:sz w:val="18"/>
                <w:szCs w:val="18"/>
                <w:lang w:eastAsia="zh-CN"/>
              </w:rPr>
            </w:pPr>
            <w:ins w:id="17554" w:author="28.541_CR0262_(Rel-16)_eNRM" w:date="2020-06-26T14:27:00Z">
              <w:r w:rsidRPr="00B061D0">
                <w:rPr>
                  <w:rFonts w:ascii="Arial" w:hAnsi="Arial" w:cs="Arial"/>
                  <w:sz w:val="18"/>
                  <w:szCs w:val="18"/>
                  <w:lang w:eastAsia="zh-CN"/>
                </w:rPr>
                <w:t>allowedValues: see 3GPP TS 29.244 [</w:t>
              </w:r>
              <w:r>
                <w:rPr>
                  <w:rFonts w:ascii="Arial" w:hAnsi="Arial" w:cs="Arial"/>
                  <w:sz w:val="18"/>
                  <w:szCs w:val="18"/>
                  <w:lang w:eastAsia="zh-CN"/>
                </w:rPr>
                <w:t>56</w:t>
              </w:r>
              <w:r w:rsidRPr="00B061D0">
                <w:rPr>
                  <w:rFonts w:ascii="Arial" w:hAnsi="Arial" w:cs="Arial"/>
                  <w:sz w:val="18"/>
                  <w:szCs w:val="18"/>
                  <w:lang w:eastAsia="zh-CN"/>
                </w:rPr>
                <w:t>].</w:t>
              </w:r>
            </w:ins>
          </w:p>
        </w:tc>
        <w:tc>
          <w:tcPr>
            <w:tcW w:w="981" w:type="pct"/>
            <w:gridSpan w:val="3"/>
            <w:tcBorders>
              <w:top w:val="single" w:sz="4" w:space="0" w:color="auto"/>
              <w:left w:val="single" w:sz="4" w:space="0" w:color="auto"/>
              <w:bottom w:val="single" w:sz="4" w:space="0" w:color="auto"/>
              <w:right w:val="single" w:sz="4" w:space="0" w:color="auto"/>
            </w:tcBorders>
          </w:tcPr>
          <w:p w:rsidR="00E43353" w:rsidRPr="00B061D0" w:rsidRDefault="00E43353" w:rsidP="00E43353">
            <w:pPr>
              <w:spacing w:after="0"/>
              <w:rPr>
                <w:ins w:id="17555" w:author="28.541_CR0262_(Rel-16)_eNRM" w:date="2020-06-26T14:27:00Z"/>
                <w:rFonts w:ascii="Arial" w:hAnsi="Arial" w:cs="Arial"/>
                <w:sz w:val="18"/>
                <w:szCs w:val="18"/>
              </w:rPr>
            </w:pPr>
            <w:ins w:id="17556" w:author="28.541_CR0262_(Rel-16)_eNRM" w:date="2020-06-26T14:27:00Z">
              <w:r w:rsidRPr="00B061D0">
                <w:rPr>
                  <w:rFonts w:ascii="Arial" w:hAnsi="Arial" w:cs="Arial"/>
                  <w:sz w:val="18"/>
                  <w:szCs w:val="18"/>
                </w:rPr>
                <w:t>type: Integer</w:t>
              </w:r>
            </w:ins>
          </w:p>
          <w:p w:rsidR="00E43353" w:rsidRPr="00B061D0" w:rsidRDefault="00E43353" w:rsidP="00E43353">
            <w:pPr>
              <w:spacing w:after="0"/>
              <w:rPr>
                <w:ins w:id="17557" w:author="28.541_CR0262_(Rel-16)_eNRM" w:date="2020-06-26T14:27:00Z"/>
                <w:rFonts w:ascii="Arial" w:hAnsi="Arial" w:cs="Arial"/>
                <w:sz w:val="18"/>
                <w:szCs w:val="18"/>
              </w:rPr>
            </w:pPr>
            <w:ins w:id="17558" w:author="28.541_CR0262_(Rel-16)_eNRM" w:date="2020-06-26T14:27:00Z">
              <w:r w:rsidRPr="00B061D0">
                <w:rPr>
                  <w:rFonts w:ascii="Arial" w:hAnsi="Arial" w:cs="Arial"/>
                  <w:sz w:val="18"/>
                  <w:szCs w:val="18"/>
                </w:rPr>
                <w:t>multiplicity: 1</w:t>
              </w:r>
            </w:ins>
          </w:p>
          <w:p w:rsidR="00E43353" w:rsidRPr="00B061D0" w:rsidRDefault="00E43353" w:rsidP="00E43353">
            <w:pPr>
              <w:spacing w:after="0"/>
              <w:rPr>
                <w:ins w:id="17559" w:author="28.541_CR0262_(Rel-16)_eNRM" w:date="2020-06-26T14:27:00Z"/>
                <w:rFonts w:ascii="Arial" w:hAnsi="Arial" w:cs="Arial"/>
                <w:sz w:val="18"/>
                <w:szCs w:val="18"/>
              </w:rPr>
            </w:pPr>
            <w:ins w:id="17560" w:author="28.541_CR0262_(Rel-16)_eNRM" w:date="2020-06-26T14:27:00Z">
              <w:r w:rsidRPr="00B061D0">
                <w:rPr>
                  <w:rFonts w:ascii="Arial" w:hAnsi="Arial" w:cs="Arial"/>
                  <w:sz w:val="18"/>
                  <w:szCs w:val="18"/>
                </w:rPr>
                <w:t>isOrdered: N/A</w:t>
              </w:r>
            </w:ins>
          </w:p>
          <w:p w:rsidR="00E43353" w:rsidRPr="00B061D0" w:rsidRDefault="00E43353" w:rsidP="00E43353">
            <w:pPr>
              <w:spacing w:after="0"/>
              <w:rPr>
                <w:ins w:id="17561" w:author="28.541_CR0262_(Rel-16)_eNRM" w:date="2020-06-26T14:27:00Z"/>
                <w:rFonts w:ascii="Arial" w:hAnsi="Arial" w:cs="Arial"/>
                <w:sz w:val="18"/>
                <w:szCs w:val="18"/>
              </w:rPr>
            </w:pPr>
            <w:ins w:id="17562" w:author="28.541_CR0262_(Rel-16)_eNRM" w:date="2020-06-26T14:27:00Z">
              <w:r w:rsidRPr="00B061D0">
                <w:rPr>
                  <w:rFonts w:ascii="Arial" w:hAnsi="Arial" w:cs="Arial"/>
                  <w:sz w:val="18"/>
                  <w:szCs w:val="18"/>
                </w:rPr>
                <w:t>isUnique: N/A</w:t>
              </w:r>
            </w:ins>
          </w:p>
          <w:p w:rsidR="00E43353" w:rsidRPr="00B061D0" w:rsidRDefault="00E43353" w:rsidP="00E43353">
            <w:pPr>
              <w:spacing w:after="0"/>
              <w:rPr>
                <w:ins w:id="17563" w:author="28.541_CR0262_(Rel-16)_eNRM" w:date="2020-06-26T14:27:00Z"/>
                <w:rFonts w:ascii="Arial" w:hAnsi="Arial" w:cs="Arial"/>
                <w:sz w:val="18"/>
                <w:szCs w:val="18"/>
              </w:rPr>
            </w:pPr>
            <w:ins w:id="17564" w:author="28.541_CR0262_(Rel-16)_eNRM" w:date="2020-06-26T14:27:00Z">
              <w:r w:rsidRPr="00B061D0">
                <w:rPr>
                  <w:rFonts w:ascii="Arial" w:hAnsi="Arial" w:cs="Arial"/>
                  <w:sz w:val="18"/>
                  <w:szCs w:val="18"/>
                </w:rPr>
                <w:t>defaultValue: None</w:t>
              </w:r>
            </w:ins>
          </w:p>
          <w:p w:rsidR="00E43353" w:rsidRPr="00B34D1F" w:rsidRDefault="00E43353" w:rsidP="00E43353">
            <w:pPr>
              <w:spacing w:after="0"/>
              <w:rPr>
                <w:ins w:id="17565" w:author="28.541_CR0262_(Rel-16)_eNRM" w:date="2020-06-26T14:25:00Z"/>
                <w:rFonts w:ascii="Arial" w:hAnsi="Arial" w:cs="Arial"/>
                <w:sz w:val="18"/>
                <w:szCs w:val="18"/>
              </w:rPr>
            </w:pPr>
            <w:ins w:id="17566" w:author="28.541_CR0262_(Rel-16)_eNRM" w:date="2020-06-26T14:27:00Z">
              <w:r w:rsidRPr="00B061D0">
                <w:rPr>
                  <w:rFonts w:ascii="Arial" w:hAnsi="Arial" w:cs="Arial"/>
                  <w:sz w:val="18"/>
                  <w:szCs w:val="18"/>
                </w:rPr>
                <w:t>isNullable: False</w:t>
              </w:r>
            </w:ins>
          </w:p>
        </w:tc>
      </w:tr>
      <w:tr w:rsidR="00E43353" w:rsidRPr="00470179" w:rsidTr="00583841">
        <w:trPr>
          <w:gridBefore w:val="1"/>
          <w:gridAfter w:val="1"/>
          <w:wBefore w:w="58" w:type="pct"/>
          <w:wAfter w:w="46" w:type="pct"/>
          <w:cantSplit/>
          <w:tblHeader/>
          <w:jc w:val="center"/>
          <w:ins w:id="17567" w:author="28.541_CR0262_(Rel-16)_eNRM" w:date="2020-06-26T14:25:00Z"/>
        </w:trPr>
        <w:tc>
          <w:tcPr>
            <w:tcW w:w="1055" w:type="pct"/>
            <w:gridSpan w:val="3"/>
            <w:tcBorders>
              <w:top w:val="single" w:sz="4" w:space="0" w:color="auto"/>
              <w:left w:val="single" w:sz="4" w:space="0" w:color="auto"/>
              <w:bottom w:val="single" w:sz="4" w:space="0" w:color="auto"/>
              <w:right w:val="single" w:sz="4" w:space="0" w:color="auto"/>
            </w:tcBorders>
          </w:tcPr>
          <w:p w:rsidR="00E43353" w:rsidRDefault="00E43353" w:rsidP="00E43353">
            <w:pPr>
              <w:keepNext/>
              <w:keepLines/>
              <w:spacing w:after="0"/>
              <w:rPr>
                <w:ins w:id="17568" w:author="28.541_CR0262_(Rel-16)_eNRM" w:date="2020-06-26T14:25:00Z"/>
                <w:rFonts w:ascii="Courier New" w:hAnsi="Courier New" w:cs="Courier New"/>
                <w:lang w:eastAsia="zh-CN"/>
              </w:rPr>
            </w:pPr>
            <w:ins w:id="17569" w:author="28.541_CR0262_(Rel-16)_eNRM" w:date="2020-06-26T14:27:00Z">
              <w:r>
                <w:rPr>
                  <w:rFonts w:ascii="Courier New" w:hAnsi="Courier New" w:cs="Courier New"/>
                  <w:lang w:eastAsia="zh-CN"/>
                </w:rPr>
                <w:t>n9MaxPacketDelayThreshold</w:t>
              </w:r>
            </w:ins>
          </w:p>
        </w:tc>
        <w:tc>
          <w:tcPr>
            <w:tcW w:w="2860" w:type="pct"/>
            <w:gridSpan w:val="3"/>
            <w:tcBorders>
              <w:top w:val="single" w:sz="4" w:space="0" w:color="auto"/>
              <w:left w:val="single" w:sz="4" w:space="0" w:color="auto"/>
              <w:bottom w:val="single" w:sz="4" w:space="0" w:color="auto"/>
              <w:right w:val="single" w:sz="4" w:space="0" w:color="auto"/>
            </w:tcBorders>
          </w:tcPr>
          <w:p w:rsidR="00E43353" w:rsidRPr="00B061D0" w:rsidRDefault="00E43353" w:rsidP="00E43353">
            <w:pPr>
              <w:widowControl w:val="0"/>
              <w:tabs>
                <w:tab w:val="decimal" w:pos="0"/>
              </w:tabs>
              <w:spacing w:line="0" w:lineRule="atLeast"/>
              <w:rPr>
                <w:ins w:id="17570" w:author="28.541_CR0262_(Rel-16)_eNRM" w:date="2020-06-26T14:27:00Z"/>
                <w:rFonts w:ascii="Arial" w:hAnsi="Arial" w:cs="Arial"/>
                <w:sz w:val="18"/>
                <w:szCs w:val="18"/>
                <w:lang w:eastAsia="zh-CN"/>
              </w:rPr>
            </w:pPr>
            <w:ins w:id="17571" w:author="28.541_CR0262_(Rel-16)_eNRM" w:date="2020-06-26T14:27:00Z">
              <w:r w:rsidRPr="00B061D0">
                <w:rPr>
                  <w:rFonts w:ascii="Arial" w:hAnsi="Arial" w:cs="Arial" w:hint="eastAsia"/>
                  <w:sz w:val="18"/>
                  <w:szCs w:val="18"/>
                  <w:lang w:eastAsia="zh-CN"/>
                </w:rPr>
                <w:t xml:space="preserve">It </w:t>
              </w:r>
              <w:r w:rsidRPr="00B061D0">
                <w:rPr>
                  <w:rFonts w:ascii="Arial" w:hAnsi="Arial" w:cs="Arial"/>
                  <w:sz w:val="18"/>
                  <w:szCs w:val="18"/>
                  <w:lang w:eastAsia="zh-CN"/>
                </w:rPr>
                <w:t>specifies the threshold for reporting the maxinum packet delay of a GTP-U path on N9 interface.</w:t>
              </w:r>
            </w:ins>
          </w:p>
          <w:p w:rsidR="00E43353" w:rsidRPr="00B061D0" w:rsidRDefault="00E43353" w:rsidP="00E43353">
            <w:pPr>
              <w:widowControl w:val="0"/>
              <w:tabs>
                <w:tab w:val="decimal" w:pos="0"/>
              </w:tabs>
              <w:spacing w:line="0" w:lineRule="atLeast"/>
              <w:rPr>
                <w:ins w:id="17572" w:author="28.541_CR0262_(Rel-16)_eNRM" w:date="2020-06-26T14:27:00Z"/>
                <w:rFonts w:ascii="Arial" w:hAnsi="Arial" w:cs="Arial"/>
                <w:sz w:val="18"/>
                <w:szCs w:val="18"/>
                <w:lang w:eastAsia="zh-CN"/>
              </w:rPr>
            </w:pPr>
          </w:p>
          <w:p w:rsidR="00E43353" w:rsidRDefault="00E43353" w:rsidP="00E43353">
            <w:pPr>
              <w:widowControl w:val="0"/>
              <w:tabs>
                <w:tab w:val="decimal" w:pos="0"/>
              </w:tabs>
              <w:spacing w:after="0" w:line="0" w:lineRule="atLeast"/>
              <w:rPr>
                <w:ins w:id="17573" w:author="28.541_CR0262_(Rel-16)_eNRM" w:date="2020-06-26T14:25:00Z"/>
                <w:rFonts w:ascii="Arial" w:hAnsi="Arial" w:cs="Arial"/>
                <w:sz w:val="18"/>
                <w:szCs w:val="18"/>
                <w:lang w:eastAsia="zh-CN"/>
              </w:rPr>
            </w:pPr>
            <w:ins w:id="17574" w:author="28.541_CR0262_(Rel-16)_eNRM" w:date="2020-06-26T14:27:00Z">
              <w:r w:rsidRPr="00B061D0">
                <w:rPr>
                  <w:rFonts w:ascii="Arial" w:hAnsi="Arial" w:cs="Arial"/>
                  <w:sz w:val="18"/>
                  <w:szCs w:val="18"/>
                  <w:lang w:eastAsia="zh-CN"/>
                </w:rPr>
                <w:t>allowedValues: see 3GPP TS 29.244 [</w:t>
              </w:r>
              <w:r>
                <w:rPr>
                  <w:rFonts w:ascii="Arial" w:hAnsi="Arial" w:cs="Arial"/>
                  <w:sz w:val="18"/>
                  <w:szCs w:val="18"/>
                  <w:lang w:eastAsia="zh-CN"/>
                </w:rPr>
                <w:t>56</w:t>
              </w:r>
              <w:r w:rsidRPr="00B061D0">
                <w:rPr>
                  <w:rFonts w:ascii="Arial" w:hAnsi="Arial" w:cs="Arial"/>
                  <w:sz w:val="18"/>
                  <w:szCs w:val="18"/>
                  <w:lang w:eastAsia="zh-CN"/>
                </w:rPr>
                <w:t>].</w:t>
              </w:r>
            </w:ins>
          </w:p>
        </w:tc>
        <w:tc>
          <w:tcPr>
            <w:tcW w:w="981" w:type="pct"/>
            <w:gridSpan w:val="3"/>
            <w:tcBorders>
              <w:top w:val="single" w:sz="4" w:space="0" w:color="auto"/>
              <w:left w:val="single" w:sz="4" w:space="0" w:color="auto"/>
              <w:bottom w:val="single" w:sz="4" w:space="0" w:color="auto"/>
              <w:right w:val="single" w:sz="4" w:space="0" w:color="auto"/>
            </w:tcBorders>
          </w:tcPr>
          <w:p w:rsidR="00E43353" w:rsidRPr="00B061D0" w:rsidRDefault="00E43353" w:rsidP="00E43353">
            <w:pPr>
              <w:spacing w:after="0"/>
              <w:rPr>
                <w:ins w:id="17575" w:author="28.541_CR0262_(Rel-16)_eNRM" w:date="2020-06-26T14:27:00Z"/>
                <w:rFonts w:ascii="Arial" w:hAnsi="Arial" w:cs="Arial"/>
                <w:sz w:val="18"/>
                <w:szCs w:val="18"/>
              </w:rPr>
            </w:pPr>
            <w:ins w:id="17576" w:author="28.541_CR0262_(Rel-16)_eNRM" w:date="2020-06-26T14:27:00Z">
              <w:r w:rsidRPr="00B061D0">
                <w:rPr>
                  <w:rFonts w:ascii="Arial" w:hAnsi="Arial" w:cs="Arial"/>
                  <w:sz w:val="18"/>
                  <w:szCs w:val="18"/>
                </w:rPr>
                <w:t>type: Integer</w:t>
              </w:r>
            </w:ins>
          </w:p>
          <w:p w:rsidR="00E43353" w:rsidRPr="00B061D0" w:rsidRDefault="00E43353" w:rsidP="00E43353">
            <w:pPr>
              <w:spacing w:after="0"/>
              <w:rPr>
                <w:ins w:id="17577" w:author="28.541_CR0262_(Rel-16)_eNRM" w:date="2020-06-26T14:27:00Z"/>
                <w:rFonts w:ascii="Arial" w:hAnsi="Arial" w:cs="Arial"/>
                <w:sz w:val="18"/>
                <w:szCs w:val="18"/>
              </w:rPr>
            </w:pPr>
            <w:ins w:id="17578" w:author="28.541_CR0262_(Rel-16)_eNRM" w:date="2020-06-26T14:27:00Z">
              <w:r w:rsidRPr="00B061D0">
                <w:rPr>
                  <w:rFonts w:ascii="Arial" w:hAnsi="Arial" w:cs="Arial"/>
                  <w:sz w:val="18"/>
                  <w:szCs w:val="18"/>
                </w:rPr>
                <w:t>multiplicity: 1</w:t>
              </w:r>
            </w:ins>
          </w:p>
          <w:p w:rsidR="00E43353" w:rsidRPr="00B061D0" w:rsidRDefault="00E43353" w:rsidP="00E43353">
            <w:pPr>
              <w:spacing w:after="0"/>
              <w:rPr>
                <w:ins w:id="17579" w:author="28.541_CR0262_(Rel-16)_eNRM" w:date="2020-06-26T14:27:00Z"/>
                <w:rFonts w:ascii="Arial" w:hAnsi="Arial" w:cs="Arial"/>
                <w:sz w:val="18"/>
                <w:szCs w:val="18"/>
              </w:rPr>
            </w:pPr>
            <w:ins w:id="17580" w:author="28.541_CR0262_(Rel-16)_eNRM" w:date="2020-06-26T14:27:00Z">
              <w:r w:rsidRPr="00B061D0">
                <w:rPr>
                  <w:rFonts w:ascii="Arial" w:hAnsi="Arial" w:cs="Arial"/>
                  <w:sz w:val="18"/>
                  <w:szCs w:val="18"/>
                </w:rPr>
                <w:t>isOrdered: N/A</w:t>
              </w:r>
            </w:ins>
          </w:p>
          <w:p w:rsidR="00E43353" w:rsidRPr="00B061D0" w:rsidRDefault="00E43353" w:rsidP="00E43353">
            <w:pPr>
              <w:spacing w:after="0"/>
              <w:rPr>
                <w:ins w:id="17581" w:author="28.541_CR0262_(Rel-16)_eNRM" w:date="2020-06-26T14:27:00Z"/>
                <w:rFonts w:ascii="Arial" w:hAnsi="Arial" w:cs="Arial"/>
                <w:sz w:val="18"/>
                <w:szCs w:val="18"/>
              </w:rPr>
            </w:pPr>
            <w:ins w:id="17582" w:author="28.541_CR0262_(Rel-16)_eNRM" w:date="2020-06-26T14:27:00Z">
              <w:r w:rsidRPr="00B061D0">
                <w:rPr>
                  <w:rFonts w:ascii="Arial" w:hAnsi="Arial" w:cs="Arial"/>
                  <w:sz w:val="18"/>
                  <w:szCs w:val="18"/>
                </w:rPr>
                <w:t>isUnique: N/A</w:t>
              </w:r>
            </w:ins>
          </w:p>
          <w:p w:rsidR="00E43353" w:rsidRPr="00B061D0" w:rsidRDefault="00E43353" w:rsidP="00E43353">
            <w:pPr>
              <w:spacing w:after="0"/>
              <w:rPr>
                <w:ins w:id="17583" w:author="28.541_CR0262_(Rel-16)_eNRM" w:date="2020-06-26T14:27:00Z"/>
                <w:rFonts w:ascii="Arial" w:hAnsi="Arial" w:cs="Arial"/>
                <w:sz w:val="18"/>
                <w:szCs w:val="18"/>
              </w:rPr>
            </w:pPr>
            <w:ins w:id="17584" w:author="28.541_CR0262_(Rel-16)_eNRM" w:date="2020-06-26T14:27:00Z">
              <w:r w:rsidRPr="00B061D0">
                <w:rPr>
                  <w:rFonts w:ascii="Arial" w:hAnsi="Arial" w:cs="Arial"/>
                  <w:sz w:val="18"/>
                  <w:szCs w:val="18"/>
                </w:rPr>
                <w:t>defaultValue: None</w:t>
              </w:r>
            </w:ins>
          </w:p>
          <w:p w:rsidR="00E43353" w:rsidRPr="00B34D1F" w:rsidRDefault="00E43353" w:rsidP="00E43353">
            <w:pPr>
              <w:spacing w:after="0"/>
              <w:rPr>
                <w:ins w:id="17585" w:author="28.541_CR0262_(Rel-16)_eNRM" w:date="2020-06-26T14:25:00Z"/>
                <w:rFonts w:ascii="Arial" w:hAnsi="Arial" w:cs="Arial"/>
                <w:sz w:val="18"/>
                <w:szCs w:val="18"/>
              </w:rPr>
            </w:pPr>
            <w:ins w:id="17586" w:author="28.541_CR0262_(Rel-16)_eNRM" w:date="2020-06-26T14:27:00Z">
              <w:r w:rsidRPr="00B061D0">
                <w:rPr>
                  <w:rFonts w:ascii="Arial" w:hAnsi="Arial" w:cs="Arial"/>
                  <w:sz w:val="18"/>
                  <w:szCs w:val="18"/>
                </w:rPr>
                <w:t>isNullable: False</w:t>
              </w:r>
            </w:ins>
          </w:p>
        </w:tc>
      </w:tr>
      <w:tr w:rsidR="005062A5" w:rsidRPr="00470179" w:rsidTr="00583841">
        <w:trPr>
          <w:gridBefore w:val="1"/>
          <w:gridAfter w:val="1"/>
          <w:wBefore w:w="58" w:type="pct"/>
          <w:wAfter w:w="46" w:type="pct"/>
          <w:cantSplit/>
          <w:tblHeader/>
          <w:jc w:val="center"/>
        </w:trPr>
        <w:tc>
          <w:tcPr>
            <w:tcW w:w="1055" w:type="pct"/>
            <w:gridSpan w:val="3"/>
            <w:tcBorders>
              <w:top w:val="single" w:sz="4" w:space="0" w:color="auto"/>
              <w:left w:val="single" w:sz="4" w:space="0" w:color="auto"/>
              <w:bottom w:val="single" w:sz="4" w:space="0" w:color="auto"/>
              <w:right w:val="single" w:sz="4" w:space="0" w:color="auto"/>
            </w:tcBorders>
          </w:tcPr>
          <w:p w:rsidR="005062A5" w:rsidRDefault="005062A5" w:rsidP="005062A5">
            <w:pPr>
              <w:keepNext/>
              <w:keepLines/>
              <w:spacing w:after="0"/>
              <w:rPr>
                <w:rFonts w:ascii="Courier New" w:hAnsi="Courier New" w:cs="Courier New"/>
                <w:lang w:eastAsia="zh-CN"/>
              </w:rPr>
            </w:pPr>
            <w:ins w:id="17587" w:author="28.541_CR0261_(Rel-16)_eNRM" w:date="2020-06-26T11:51:00Z">
              <w:r>
                <w:rPr>
                  <w:rFonts w:ascii="Courier New" w:hAnsi="Courier New"/>
                </w:rPr>
                <w:t>qFQoSMonitoring</w:t>
              </w:r>
              <w:r>
                <w:rPr>
                  <w:rFonts w:ascii="Courier New" w:hAnsi="Courier New" w:cs="Courier New"/>
                  <w:lang w:eastAsia="zh-CN"/>
                </w:rPr>
                <w:t>State</w:t>
              </w:r>
            </w:ins>
          </w:p>
        </w:tc>
        <w:tc>
          <w:tcPr>
            <w:tcW w:w="2860" w:type="pct"/>
            <w:gridSpan w:val="3"/>
            <w:tcBorders>
              <w:top w:val="single" w:sz="4" w:space="0" w:color="auto"/>
              <w:left w:val="single" w:sz="4" w:space="0" w:color="auto"/>
              <w:bottom w:val="single" w:sz="4" w:space="0" w:color="auto"/>
              <w:right w:val="single" w:sz="4" w:space="0" w:color="auto"/>
            </w:tcBorders>
          </w:tcPr>
          <w:p w:rsidR="005062A5" w:rsidRDefault="005062A5" w:rsidP="005062A5">
            <w:pPr>
              <w:pStyle w:val="a"/>
              <w:rPr>
                <w:ins w:id="17588" w:author="28.541_CR0261_(Rel-16)_eNRM" w:date="2020-06-26T11:51:00Z"/>
                <w:sz w:val="18"/>
                <w:szCs w:val="20"/>
                <w:lang w:eastAsia="en-US"/>
              </w:rPr>
            </w:pPr>
            <w:ins w:id="17589" w:author="28.541_CR0261_(Rel-16)_eNRM" w:date="2020-06-26T11:51:00Z">
              <w:r>
                <w:rPr>
                  <w:sz w:val="18"/>
                  <w:szCs w:val="20"/>
                  <w:lang w:eastAsia="en-US"/>
                </w:rPr>
                <w:t>It indicates the state of QoS monitoring per QoS flow per UE for URLLC service.</w:t>
              </w:r>
            </w:ins>
          </w:p>
          <w:p w:rsidR="005062A5" w:rsidRDefault="005062A5" w:rsidP="005062A5">
            <w:pPr>
              <w:pStyle w:val="a"/>
              <w:rPr>
                <w:ins w:id="17590" w:author="28.541_CR0261_(Rel-16)_eNRM" w:date="2020-06-26T11:51:00Z"/>
                <w:sz w:val="18"/>
                <w:szCs w:val="20"/>
                <w:lang w:eastAsia="en-US"/>
              </w:rPr>
            </w:pPr>
          </w:p>
          <w:p w:rsidR="005062A5" w:rsidRDefault="005062A5" w:rsidP="005062A5">
            <w:pPr>
              <w:widowControl w:val="0"/>
              <w:tabs>
                <w:tab w:val="decimal" w:pos="0"/>
              </w:tabs>
              <w:spacing w:after="0" w:line="0" w:lineRule="atLeast"/>
              <w:rPr>
                <w:rFonts w:ascii="Arial" w:hAnsi="Arial" w:cs="Arial"/>
                <w:sz w:val="18"/>
                <w:szCs w:val="18"/>
                <w:lang w:eastAsia="zh-CN"/>
              </w:rPr>
            </w:pPr>
            <w:ins w:id="17591" w:author="28.541_CR0261_(Rel-16)_eNRM" w:date="2020-06-26T11:51:00Z">
              <w:r w:rsidRPr="002B15AA">
                <w:t>allowedValues: "</w:t>
              </w:r>
              <w:r>
                <w:t>Enabled</w:t>
              </w:r>
              <w:r w:rsidRPr="002B15AA">
                <w:t>", "</w:t>
              </w:r>
              <w:r>
                <w:t>Disabled</w:t>
              </w:r>
              <w:r w:rsidRPr="002B15AA">
                <w:t>"</w:t>
              </w:r>
              <w:r>
                <w:t>.</w:t>
              </w:r>
            </w:ins>
          </w:p>
        </w:tc>
        <w:tc>
          <w:tcPr>
            <w:tcW w:w="981" w:type="pct"/>
            <w:gridSpan w:val="3"/>
            <w:tcBorders>
              <w:top w:val="single" w:sz="4" w:space="0" w:color="auto"/>
              <w:left w:val="single" w:sz="4" w:space="0" w:color="auto"/>
              <w:bottom w:val="single" w:sz="4" w:space="0" w:color="auto"/>
              <w:right w:val="single" w:sz="4" w:space="0" w:color="auto"/>
            </w:tcBorders>
          </w:tcPr>
          <w:p w:rsidR="005062A5" w:rsidRPr="002B15AA" w:rsidRDefault="005062A5" w:rsidP="005062A5">
            <w:pPr>
              <w:keepNext/>
              <w:keepLines/>
              <w:spacing w:after="0"/>
              <w:rPr>
                <w:ins w:id="17592" w:author="28.541_CR0261_(Rel-16)_eNRM" w:date="2020-06-26T11:51:00Z"/>
                <w:rFonts w:ascii="Arial" w:hAnsi="Arial"/>
                <w:sz w:val="18"/>
              </w:rPr>
            </w:pPr>
            <w:ins w:id="17593" w:author="28.541_CR0261_(Rel-16)_eNRM" w:date="2020-06-26T11:51:00Z">
              <w:r w:rsidRPr="002B15AA">
                <w:rPr>
                  <w:rFonts w:ascii="Arial" w:hAnsi="Arial"/>
                  <w:sz w:val="18"/>
                </w:rPr>
                <w:t xml:space="preserve">type: </w:t>
              </w:r>
              <w:r>
                <w:rPr>
                  <w:rFonts w:ascii="Arial" w:hAnsi="Arial"/>
                  <w:sz w:val="18"/>
                </w:rPr>
                <w:t>ENUM</w:t>
              </w:r>
            </w:ins>
          </w:p>
          <w:p w:rsidR="005062A5" w:rsidRPr="002B15AA" w:rsidRDefault="005062A5" w:rsidP="005062A5">
            <w:pPr>
              <w:keepNext/>
              <w:keepLines/>
              <w:spacing w:after="0"/>
              <w:rPr>
                <w:ins w:id="17594" w:author="28.541_CR0261_(Rel-16)_eNRM" w:date="2020-06-26T11:51:00Z"/>
                <w:rFonts w:ascii="Arial" w:hAnsi="Arial"/>
                <w:sz w:val="18"/>
              </w:rPr>
            </w:pPr>
            <w:ins w:id="17595" w:author="28.541_CR0261_(Rel-16)_eNRM" w:date="2020-06-26T11:51:00Z">
              <w:r w:rsidRPr="002B15AA">
                <w:rPr>
                  <w:rFonts w:ascii="Arial" w:hAnsi="Arial"/>
                  <w:sz w:val="18"/>
                </w:rPr>
                <w:t xml:space="preserve">multiplicity: </w:t>
              </w:r>
              <w:r w:rsidRPr="002B15AA">
                <w:rPr>
                  <w:rFonts w:ascii="Arial" w:hAnsi="Arial" w:hint="eastAsia"/>
                  <w:sz w:val="18"/>
                </w:rPr>
                <w:t>1</w:t>
              </w:r>
            </w:ins>
          </w:p>
          <w:p w:rsidR="005062A5" w:rsidRPr="002B15AA" w:rsidRDefault="005062A5" w:rsidP="005062A5">
            <w:pPr>
              <w:keepNext/>
              <w:keepLines/>
              <w:spacing w:after="0"/>
              <w:rPr>
                <w:ins w:id="17596" w:author="28.541_CR0261_(Rel-16)_eNRM" w:date="2020-06-26T11:51:00Z"/>
                <w:rFonts w:ascii="Arial" w:hAnsi="Arial"/>
                <w:sz w:val="18"/>
              </w:rPr>
            </w:pPr>
            <w:ins w:id="17597" w:author="28.541_CR0261_(Rel-16)_eNRM" w:date="2020-06-26T11:51:00Z">
              <w:r w:rsidRPr="002B15AA">
                <w:rPr>
                  <w:rFonts w:ascii="Arial" w:hAnsi="Arial"/>
                  <w:sz w:val="18"/>
                </w:rPr>
                <w:t>isOrdered: N/A</w:t>
              </w:r>
            </w:ins>
          </w:p>
          <w:p w:rsidR="005062A5" w:rsidRPr="002B15AA" w:rsidRDefault="005062A5" w:rsidP="005062A5">
            <w:pPr>
              <w:keepNext/>
              <w:keepLines/>
              <w:spacing w:after="0"/>
              <w:rPr>
                <w:ins w:id="17598" w:author="28.541_CR0261_(Rel-16)_eNRM" w:date="2020-06-26T11:51:00Z"/>
                <w:rFonts w:ascii="Arial" w:hAnsi="Arial"/>
                <w:sz w:val="18"/>
              </w:rPr>
            </w:pPr>
            <w:ins w:id="17599" w:author="28.541_CR0261_(Rel-16)_eNRM" w:date="2020-06-26T11:51:00Z">
              <w:r w:rsidRPr="002B15AA">
                <w:rPr>
                  <w:rFonts w:ascii="Arial" w:hAnsi="Arial"/>
                  <w:sz w:val="18"/>
                </w:rPr>
                <w:t>isUnique: N/A</w:t>
              </w:r>
            </w:ins>
          </w:p>
          <w:p w:rsidR="005062A5" w:rsidRPr="002B15AA" w:rsidRDefault="005062A5" w:rsidP="005062A5">
            <w:pPr>
              <w:keepNext/>
              <w:keepLines/>
              <w:spacing w:after="0"/>
              <w:rPr>
                <w:ins w:id="17600" w:author="28.541_CR0261_(Rel-16)_eNRM" w:date="2020-06-26T11:51:00Z"/>
                <w:rFonts w:ascii="Arial" w:hAnsi="Arial"/>
                <w:sz w:val="18"/>
              </w:rPr>
            </w:pPr>
            <w:ins w:id="17601" w:author="28.541_CR0261_(Rel-16)_eNRM" w:date="2020-06-26T11:51:00Z">
              <w:r w:rsidRPr="002B15AA">
                <w:rPr>
                  <w:rFonts w:ascii="Arial" w:hAnsi="Arial"/>
                  <w:sz w:val="18"/>
                </w:rPr>
                <w:t xml:space="preserve">defaultValue: </w:t>
              </w:r>
              <w:r>
                <w:rPr>
                  <w:rFonts w:ascii="Arial" w:hAnsi="Arial"/>
                  <w:sz w:val="18"/>
                </w:rPr>
                <w:t>Enabled</w:t>
              </w:r>
            </w:ins>
          </w:p>
          <w:p w:rsidR="005062A5" w:rsidRPr="00B34D1F" w:rsidRDefault="005062A5" w:rsidP="005062A5">
            <w:pPr>
              <w:spacing w:after="0"/>
              <w:rPr>
                <w:rFonts w:ascii="Arial" w:hAnsi="Arial" w:cs="Arial"/>
                <w:sz w:val="18"/>
                <w:szCs w:val="18"/>
              </w:rPr>
            </w:pPr>
            <w:ins w:id="17602" w:author="28.541_CR0261_(Rel-16)_eNRM" w:date="2020-06-26T11:51:00Z">
              <w:r w:rsidRPr="00A945A0">
                <w:rPr>
                  <w:rFonts w:ascii="Arial" w:hAnsi="Arial"/>
                  <w:sz w:val="18"/>
                </w:rPr>
                <w:t>isNullable: False</w:t>
              </w:r>
            </w:ins>
          </w:p>
        </w:tc>
      </w:tr>
      <w:tr w:rsidR="00A47F74" w:rsidRPr="00470179" w:rsidTr="00583841">
        <w:trPr>
          <w:gridBefore w:val="1"/>
          <w:gridAfter w:val="1"/>
          <w:wBefore w:w="58" w:type="pct"/>
          <w:wAfter w:w="46" w:type="pct"/>
          <w:cantSplit/>
          <w:tblHeader/>
          <w:jc w:val="center"/>
          <w:ins w:id="17603" w:author="28.541_CR0261_(Rel-16)_eNRM" w:date="2020-06-26T11:51:00Z"/>
        </w:trPr>
        <w:tc>
          <w:tcPr>
            <w:tcW w:w="1055" w:type="pct"/>
            <w:gridSpan w:val="3"/>
            <w:tcBorders>
              <w:top w:val="single" w:sz="4" w:space="0" w:color="auto"/>
              <w:left w:val="single" w:sz="4" w:space="0" w:color="auto"/>
              <w:bottom w:val="single" w:sz="4" w:space="0" w:color="auto"/>
              <w:right w:val="single" w:sz="4" w:space="0" w:color="auto"/>
            </w:tcBorders>
          </w:tcPr>
          <w:p w:rsidR="00A47F74" w:rsidRDefault="00A47F74" w:rsidP="00A47F74">
            <w:pPr>
              <w:keepNext/>
              <w:keepLines/>
              <w:spacing w:after="0"/>
              <w:rPr>
                <w:ins w:id="17604" w:author="28.541_CR0261_(Rel-16)_eNRM" w:date="2020-06-26T11:51:00Z"/>
                <w:rFonts w:ascii="Courier New" w:hAnsi="Courier New" w:cs="Courier New"/>
                <w:lang w:eastAsia="zh-CN"/>
              </w:rPr>
            </w:pPr>
            <w:ins w:id="17605" w:author="28541-g50." w:date="2020-07-06T10:47:00Z">
              <w:r>
                <w:rPr>
                  <w:rFonts w:ascii="Courier New" w:hAnsi="Courier New"/>
                </w:rPr>
                <w:t>qFM</w:t>
              </w:r>
              <w:r>
                <w:rPr>
                  <w:rFonts w:ascii="Courier New" w:hAnsi="Courier New" w:cs="Courier New"/>
                  <w:lang w:eastAsia="zh-CN"/>
                </w:rPr>
                <w:t>onitoredSNSSAIs</w:t>
              </w:r>
            </w:ins>
            <w:ins w:id="17606" w:author="28.541_CR0261_(Rel-16)_eNRM" w:date="2020-06-26T11:51:00Z">
              <w:del w:id="17607" w:author="28541-g50." w:date="2020-07-06T10:47:00Z">
                <w:r w:rsidDel="008C4F44">
                  <w:rPr>
                    <w:rFonts w:ascii="Courier New" w:hAnsi="Courier New"/>
                  </w:rPr>
                  <w:delText>qFQoSM</w:delText>
                </w:r>
                <w:r w:rsidDel="008C4F44">
                  <w:rPr>
                    <w:rFonts w:ascii="Courier New" w:hAnsi="Courier New" w:cs="Courier New"/>
                    <w:lang w:eastAsia="zh-CN"/>
                  </w:rPr>
                  <w:delText>onitoredSNSSAIs</w:delText>
                </w:r>
              </w:del>
            </w:ins>
          </w:p>
        </w:tc>
        <w:tc>
          <w:tcPr>
            <w:tcW w:w="2860" w:type="pct"/>
            <w:gridSpan w:val="3"/>
            <w:tcBorders>
              <w:top w:val="single" w:sz="4" w:space="0" w:color="auto"/>
              <w:left w:val="single" w:sz="4" w:space="0" w:color="auto"/>
              <w:bottom w:val="single" w:sz="4" w:space="0" w:color="auto"/>
              <w:right w:val="single" w:sz="4" w:space="0" w:color="auto"/>
            </w:tcBorders>
          </w:tcPr>
          <w:p w:rsidR="00A47F74" w:rsidRPr="00D15A90" w:rsidRDefault="00A47F74" w:rsidP="00A47F74">
            <w:pPr>
              <w:pStyle w:val="a"/>
              <w:rPr>
                <w:ins w:id="17608" w:author="28541-g50." w:date="2020-07-06T10:47:00Z"/>
                <w:sz w:val="18"/>
                <w:szCs w:val="20"/>
                <w:lang w:eastAsia="en-US"/>
              </w:rPr>
            </w:pPr>
            <w:ins w:id="17609" w:author="28541-g50." w:date="2020-07-06T10:47:00Z">
              <w:r>
                <w:rPr>
                  <w:sz w:val="18"/>
                  <w:szCs w:val="20"/>
                  <w:lang w:eastAsia="en-US"/>
                </w:rPr>
                <w:t>It specifies the S-NSSAIs for which the QoS monitoring per QoS flow per UE is to be performed.</w:t>
              </w:r>
              <w:r w:rsidRPr="00D15A90">
                <w:rPr>
                  <w:sz w:val="18"/>
                  <w:szCs w:val="20"/>
                  <w:lang w:eastAsia="en-US"/>
                </w:rPr>
                <w:t xml:space="preserve"> </w:t>
              </w:r>
            </w:ins>
          </w:p>
          <w:p w:rsidR="00A47F74" w:rsidRPr="00D15A90" w:rsidRDefault="00A47F74" w:rsidP="00A47F74">
            <w:pPr>
              <w:pStyle w:val="a"/>
              <w:rPr>
                <w:ins w:id="17610" w:author="28541-g50." w:date="2020-07-06T10:47:00Z"/>
                <w:sz w:val="18"/>
                <w:szCs w:val="20"/>
                <w:lang w:eastAsia="en-US"/>
              </w:rPr>
            </w:pPr>
          </w:p>
          <w:p w:rsidR="00A47F74" w:rsidRPr="00D15A90" w:rsidDel="008C4F44" w:rsidRDefault="00A47F74" w:rsidP="00A47F74">
            <w:pPr>
              <w:pStyle w:val="a"/>
              <w:rPr>
                <w:ins w:id="17611" w:author="28.541_CR0261_(Rel-16)_eNRM" w:date="2020-06-26T11:51:00Z"/>
                <w:del w:id="17612" w:author="28541-g50." w:date="2020-07-06T10:47:00Z"/>
                <w:sz w:val="18"/>
                <w:szCs w:val="20"/>
                <w:lang w:eastAsia="en-US"/>
              </w:rPr>
            </w:pPr>
            <w:ins w:id="17613" w:author="28541-g50." w:date="2020-07-06T10:47:00Z">
              <w:r w:rsidRPr="002B15AA">
                <w:t>allowedValues: See 3GPP TS 23.003 [13]</w:t>
              </w:r>
            </w:ins>
            <w:ins w:id="17614" w:author="28.541_CR0261_(Rel-16)_eNRM" w:date="2020-06-26T11:51:00Z">
              <w:del w:id="17615" w:author="28541-g50." w:date="2020-07-06T10:47:00Z">
                <w:r w:rsidDel="008C4F44">
                  <w:rPr>
                    <w:sz w:val="18"/>
                    <w:szCs w:val="20"/>
                    <w:lang w:eastAsia="en-US"/>
                  </w:rPr>
                  <w:delText>It specifies the S-NSSAIs for which the QoS monitoring per QoS flow per UE is to be performed.</w:delText>
                </w:r>
                <w:r w:rsidRPr="00D15A90" w:rsidDel="008C4F44">
                  <w:rPr>
                    <w:sz w:val="18"/>
                    <w:szCs w:val="20"/>
                    <w:lang w:eastAsia="en-US"/>
                  </w:rPr>
                  <w:delText xml:space="preserve"> </w:delText>
                </w:r>
              </w:del>
            </w:ins>
          </w:p>
          <w:p w:rsidR="00A47F74" w:rsidRPr="00D15A90" w:rsidDel="008C4F44" w:rsidRDefault="00A47F74" w:rsidP="00A47F74">
            <w:pPr>
              <w:pStyle w:val="a"/>
              <w:rPr>
                <w:ins w:id="17616" w:author="28.541_CR0261_(Rel-16)_eNRM" w:date="2020-06-26T11:51:00Z"/>
                <w:del w:id="17617" w:author="28541-g50." w:date="2020-07-06T10:47:00Z"/>
                <w:sz w:val="18"/>
                <w:szCs w:val="20"/>
                <w:lang w:eastAsia="en-US"/>
              </w:rPr>
            </w:pPr>
          </w:p>
          <w:p w:rsidR="00A47F74" w:rsidRDefault="00A47F74" w:rsidP="00A47F74">
            <w:pPr>
              <w:widowControl w:val="0"/>
              <w:tabs>
                <w:tab w:val="decimal" w:pos="0"/>
              </w:tabs>
              <w:spacing w:after="0" w:line="0" w:lineRule="atLeast"/>
              <w:rPr>
                <w:ins w:id="17618" w:author="28.541_CR0261_(Rel-16)_eNRM" w:date="2020-06-26T11:51:00Z"/>
                <w:rFonts w:ascii="Arial" w:hAnsi="Arial" w:cs="Arial"/>
                <w:sz w:val="18"/>
                <w:szCs w:val="18"/>
                <w:lang w:eastAsia="zh-CN"/>
              </w:rPr>
            </w:pPr>
            <w:ins w:id="17619" w:author="28.541_CR0261_(Rel-16)_eNRM" w:date="2020-06-26T11:51:00Z">
              <w:del w:id="17620" w:author="28541-g50." w:date="2020-07-06T10:47:00Z">
                <w:r w:rsidRPr="002B15AA" w:rsidDel="008C4F44">
                  <w:delText>allowedValues: See 3GPP TS 23.003 [13]</w:delText>
                </w:r>
              </w:del>
            </w:ins>
          </w:p>
        </w:tc>
        <w:tc>
          <w:tcPr>
            <w:tcW w:w="981" w:type="pct"/>
            <w:gridSpan w:val="3"/>
            <w:tcBorders>
              <w:top w:val="single" w:sz="4" w:space="0" w:color="auto"/>
              <w:left w:val="single" w:sz="4" w:space="0" w:color="auto"/>
              <w:bottom w:val="single" w:sz="4" w:space="0" w:color="auto"/>
              <w:right w:val="single" w:sz="4" w:space="0" w:color="auto"/>
            </w:tcBorders>
          </w:tcPr>
          <w:p w:rsidR="00A47F74" w:rsidRPr="00B919A2" w:rsidRDefault="00A47F74" w:rsidP="00A47F74">
            <w:pPr>
              <w:keepNext/>
              <w:keepLines/>
              <w:spacing w:after="0"/>
              <w:rPr>
                <w:ins w:id="17621" w:author="28541-g50." w:date="2020-07-06T10:47:00Z"/>
                <w:rFonts w:ascii="Arial" w:hAnsi="Arial"/>
                <w:sz w:val="18"/>
              </w:rPr>
            </w:pPr>
            <w:ins w:id="17622" w:author="28541-g50." w:date="2020-07-06T10:47:00Z">
              <w:r w:rsidRPr="002B15AA">
                <w:rPr>
                  <w:rFonts w:ascii="Arial" w:hAnsi="Arial"/>
                  <w:sz w:val="18"/>
                </w:rPr>
                <w:t xml:space="preserve">type: </w:t>
              </w:r>
              <w:r w:rsidRPr="00B919A2">
                <w:rPr>
                  <w:rFonts w:ascii="Arial" w:hAnsi="Arial"/>
                  <w:sz w:val="18"/>
                </w:rPr>
                <w:t>S-NSSAI</w:t>
              </w:r>
            </w:ins>
          </w:p>
          <w:p w:rsidR="00A47F74" w:rsidRPr="002B15AA" w:rsidRDefault="00A47F74" w:rsidP="00A47F74">
            <w:pPr>
              <w:keepNext/>
              <w:keepLines/>
              <w:spacing w:after="0"/>
              <w:rPr>
                <w:ins w:id="17623" w:author="28541-g50." w:date="2020-07-06T10:47:00Z"/>
                <w:rFonts w:ascii="Arial" w:hAnsi="Arial"/>
                <w:sz w:val="18"/>
              </w:rPr>
            </w:pPr>
            <w:ins w:id="17624" w:author="28541-g50." w:date="2020-07-06T10:47:00Z">
              <w:r w:rsidRPr="002B15AA">
                <w:rPr>
                  <w:rFonts w:ascii="Arial" w:hAnsi="Arial"/>
                  <w:sz w:val="18"/>
                </w:rPr>
                <w:t>multiplicity: *</w:t>
              </w:r>
            </w:ins>
          </w:p>
          <w:p w:rsidR="00A47F74" w:rsidRPr="002B15AA" w:rsidRDefault="00A47F74" w:rsidP="00A47F74">
            <w:pPr>
              <w:keepNext/>
              <w:keepLines/>
              <w:spacing w:after="0"/>
              <w:rPr>
                <w:ins w:id="17625" w:author="28541-g50." w:date="2020-07-06T10:47:00Z"/>
                <w:rFonts w:ascii="Arial" w:hAnsi="Arial"/>
                <w:sz w:val="18"/>
              </w:rPr>
            </w:pPr>
            <w:ins w:id="17626" w:author="28541-g50." w:date="2020-07-06T10:47:00Z">
              <w:r w:rsidRPr="002B15AA">
                <w:rPr>
                  <w:rFonts w:ascii="Arial" w:hAnsi="Arial"/>
                  <w:sz w:val="18"/>
                </w:rPr>
                <w:t>isOrdered: N/A</w:t>
              </w:r>
            </w:ins>
          </w:p>
          <w:p w:rsidR="00A47F74" w:rsidRPr="002B15AA" w:rsidRDefault="00A47F74" w:rsidP="00A47F74">
            <w:pPr>
              <w:keepNext/>
              <w:keepLines/>
              <w:spacing w:after="0"/>
              <w:rPr>
                <w:ins w:id="17627" w:author="28541-g50." w:date="2020-07-06T10:47:00Z"/>
                <w:rFonts w:ascii="Arial" w:hAnsi="Arial"/>
                <w:sz w:val="18"/>
              </w:rPr>
            </w:pPr>
            <w:ins w:id="17628" w:author="28541-g50." w:date="2020-07-06T10:47:00Z">
              <w:r w:rsidRPr="002B15AA">
                <w:rPr>
                  <w:rFonts w:ascii="Arial" w:hAnsi="Arial"/>
                  <w:sz w:val="18"/>
                </w:rPr>
                <w:t>isUnique: N/A</w:t>
              </w:r>
            </w:ins>
          </w:p>
          <w:p w:rsidR="00A47F74" w:rsidRPr="002B15AA" w:rsidRDefault="00A47F74" w:rsidP="00A47F74">
            <w:pPr>
              <w:keepNext/>
              <w:keepLines/>
              <w:spacing w:after="0"/>
              <w:rPr>
                <w:ins w:id="17629" w:author="28541-g50." w:date="2020-07-06T10:47:00Z"/>
                <w:rFonts w:ascii="Arial" w:hAnsi="Arial"/>
                <w:sz w:val="18"/>
              </w:rPr>
            </w:pPr>
            <w:ins w:id="17630" w:author="28541-g50." w:date="2020-07-06T10:47:00Z">
              <w:r w:rsidRPr="002B15AA">
                <w:rPr>
                  <w:rFonts w:ascii="Arial" w:hAnsi="Arial"/>
                  <w:sz w:val="18"/>
                </w:rPr>
                <w:t>defaultValue: None</w:t>
              </w:r>
            </w:ins>
          </w:p>
          <w:p w:rsidR="00A47F74" w:rsidRPr="00B919A2" w:rsidDel="008C4F44" w:rsidRDefault="00A47F74" w:rsidP="00A47F74">
            <w:pPr>
              <w:keepNext/>
              <w:keepLines/>
              <w:spacing w:after="0"/>
              <w:rPr>
                <w:ins w:id="17631" w:author="28.541_CR0261_(Rel-16)_eNRM" w:date="2020-06-26T11:51:00Z"/>
                <w:del w:id="17632" w:author="28541-g50." w:date="2020-07-06T10:47:00Z"/>
                <w:rFonts w:ascii="Arial" w:hAnsi="Arial"/>
                <w:sz w:val="18"/>
              </w:rPr>
            </w:pPr>
            <w:ins w:id="17633" w:author="28541-g50." w:date="2020-07-06T10:47:00Z">
              <w:r w:rsidRPr="002B15AA">
                <w:t>isNullable: False</w:t>
              </w:r>
            </w:ins>
            <w:ins w:id="17634" w:author="28.541_CR0261_(Rel-16)_eNRM" w:date="2020-06-26T11:51:00Z">
              <w:del w:id="17635" w:author="28541-g50." w:date="2020-07-06T10:47:00Z">
                <w:r w:rsidRPr="002B15AA" w:rsidDel="008C4F44">
                  <w:rPr>
                    <w:rFonts w:ascii="Arial" w:hAnsi="Arial"/>
                    <w:sz w:val="18"/>
                  </w:rPr>
                  <w:delText xml:space="preserve">type: </w:delText>
                </w:r>
                <w:r w:rsidRPr="00B919A2" w:rsidDel="008C4F44">
                  <w:rPr>
                    <w:rFonts w:ascii="Arial" w:hAnsi="Arial"/>
                    <w:sz w:val="18"/>
                  </w:rPr>
                  <w:delText>S-NSSAI</w:delText>
                </w:r>
              </w:del>
            </w:ins>
          </w:p>
          <w:p w:rsidR="00A47F74" w:rsidRPr="002B15AA" w:rsidDel="008C4F44" w:rsidRDefault="00A47F74" w:rsidP="00A47F74">
            <w:pPr>
              <w:keepNext/>
              <w:keepLines/>
              <w:spacing w:after="0"/>
              <w:rPr>
                <w:ins w:id="17636" w:author="28.541_CR0261_(Rel-16)_eNRM" w:date="2020-06-26T11:51:00Z"/>
                <w:del w:id="17637" w:author="28541-g50." w:date="2020-07-06T10:47:00Z"/>
                <w:rFonts w:ascii="Arial" w:hAnsi="Arial"/>
                <w:sz w:val="18"/>
              </w:rPr>
            </w:pPr>
            <w:ins w:id="17638" w:author="28.541_CR0261_(Rel-16)_eNRM" w:date="2020-06-26T11:51:00Z">
              <w:del w:id="17639" w:author="28541-g50." w:date="2020-07-06T10:47:00Z">
                <w:r w:rsidRPr="002B15AA" w:rsidDel="008C4F44">
                  <w:rPr>
                    <w:rFonts w:ascii="Arial" w:hAnsi="Arial"/>
                    <w:sz w:val="18"/>
                  </w:rPr>
                  <w:delText>multiplicity: *</w:delText>
                </w:r>
              </w:del>
            </w:ins>
          </w:p>
          <w:p w:rsidR="00A47F74" w:rsidRPr="002B15AA" w:rsidDel="008C4F44" w:rsidRDefault="00A47F74" w:rsidP="00A47F74">
            <w:pPr>
              <w:keepNext/>
              <w:keepLines/>
              <w:spacing w:after="0"/>
              <w:rPr>
                <w:ins w:id="17640" w:author="28.541_CR0261_(Rel-16)_eNRM" w:date="2020-06-26T11:51:00Z"/>
                <w:del w:id="17641" w:author="28541-g50." w:date="2020-07-06T10:47:00Z"/>
                <w:rFonts w:ascii="Arial" w:hAnsi="Arial"/>
                <w:sz w:val="18"/>
              </w:rPr>
            </w:pPr>
            <w:ins w:id="17642" w:author="28.541_CR0261_(Rel-16)_eNRM" w:date="2020-06-26T11:51:00Z">
              <w:del w:id="17643" w:author="28541-g50." w:date="2020-07-06T10:47:00Z">
                <w:r w:rsidRPr="002B15AA" w:rsidDel="008C4F44">
                  <w:rPr>
                    <w:rFonts w:ascii="Arial" w:hAnsi="Arial"/>
                    <w:sz w:val="18"/>
                  </w:rPr>
                  <w:delText>isOrdered: N/A</w:delText>
                </w:r>
              </w:del>
            </w:ins>
          </w:p>
          <w:p w:rsidR="00A47F74" w:rsidRPr="002B15AA" w:rsidDel="008C4F44" w:rsidRDefault="00A47F74" w:rsidP="00A47F74">
            <w:pPr>
              <w:keepNext/>
              <w:keepLines/>
              <w:spacing w:after="0"/>
              <w:rPr>
                <w:ins w:id="17644" w:author="28.541_CR0261_(Rel-16)_eNRM" w:date="2020-06-26T11:51:00Z"/>
                <w:del w:id="17645" w:author="28541-g50." w:date="2020-07-06T10:47:00Z"/>
                <w:rFonts w:ascii="Arial" w:hAnsi="Arial"/>
                <w:sz w:val="18"/>
              </w:rPr>
            </w:pPr>
            <w:ins w:id="17646" w:author="28.541_CR0261_(Rel-16)_eNRM" w:date="2020-06-26T11:51:00Z">
              <w:del w:id="17647" w:author="28541-g50." w:date="2020-07-06T10:47:00Z">
                <w:r w:rsidRPr="002B15AA" w:rsidDel="008C4F44">
                  <w:rPr>
                    <w:rFonts w:ascii="Arial" w:hAnsi="Arial"/>
                    <w:sz w:val="18"/>
                  </w:rPr>
                  <w:delText>isUnique: N/A</w:delText>
                </w:r>
              </w:del>
            </w:ins>
          </w:p>
          <w:p w:rsidR="00A47F74" w:rsidRPr="002B15AA" w:rsidDel="008C4F44" w:rsidRDefault="00A47F74" w:rsidP="00A47F74">
            <w:pPr>
              <w:keepNext/>
              <w:keepLines/>
              <w:spacing w:after="0"/>
              <w:rPr>
                <w:ins w:id="17648" w:author="28.541_CR0261_(Rel-16)_eNRM" w:date="2020-06-26T11:51:00Z"/>
                <w:del w:id="17649" w:author="28541-g50." w:date="2020-07-06T10:47:00Z"/>
                <w:rFonts w:ascii="Arial" w:hAnsi="Arial"/>
                <w:sz w:val="18"/>
              </w:rPr>
            </w:pPr>
            <w:ins w:id="17650" w:author="28.541_CR0261_(Rel-16)_eNRM" w:date="2020-06-26T11:51:00Z">
              <w:del w:id="17651" w:author="28541-g50." w:date="2020-07-06T10:47:00Z">
                <w:r w:rsidRPr="002B15AA" w:rsidDel="008C4F44">
                  <w:rPr>
                    <w:rFonts w:ascii="Arial" w:hAnsi="Arial"/>
                    <w:sz w:val="18"/>
                  </w:rPr>
                  <w:delText>defaultValue: None</w:delText>
                </w:r>
              </w:del>
            </w:ins>
          </w:p>
          <w:p w:rsidR="00A47F74" w:rsidRPr="00B34D1F" w:rsidRDefault="00A47F74" w:rsidP="00A47F74">
            <w:pPr>
              <w:spacing w:after="0"/>
              <w:rPr>
                <w:ins w:id="17652" w:author="28.541_CR0261_(Rel-16)_eNRM" w:date="2020-06-26T11:51:00Z"/>
                <w:rFonts w:ascii="Arial" w:hAnsi="Arial" w:cs="Arial"/>
                <w:sz w:val="18"/>
                <w:szCs w:val="18"/>
              </w:rPr>
            </w:pPr>
            <w:ins w:id="17653" w:author="28.541_CR0261_(Rel-16)_eNRM" w:date="2020-06-26T11:51:00Z">
              <w:del w:id="17654" w:author="28541-g50." w:date="2020-07-06T10:47:00Z">
                <w:r w:rsidRPr="002B15AA" w:rsidDel="008C4F44">
                  <w:delText>isNullable: False</w:delText>
                </w:r>
              </w:del>
            </w:ins>
          </w:p>
        </w:tc>
      </w:tr>
      <w:tr w:rsidR="00A47F74" w:rsidRPr="00470179" w:rsidTr="00583841">
        <w:trPr>
          <w:gridBefore w:val="1"/>
          <w:gridAfter w:val="1"/>
          <w:wBefore w:w="58" w:type="pct"/>
          <w:wAfter w:w="46" w:type="pct"/>
          <w:cantSplit/>
          <w:tblHeader/>
          <w:jc w:val="center"/>
          <w:ins w:id="17655" w:author="28.541_CR0261_(Rel-16)_eNRM" w:date="2020-06-26T11:51:00Z"/>
        </w:trPr>
        <w:tc>
          <w:tcPr>
            <w:tcW w:w="1055" w:type="pct"/>
            <w:gridSpan w:val="3"/>
            <w:tcBorders>
              <w:top w:val="single" w:sz="4" w:space="0" w:color="auto"/>
              <w:left w:val="single" w:sz="4" w:space="0" w:color="auto"/>
              <w:bottom w:val="single" w:sz="4" w:space="0" w:color="auto"/>
              <w:right w:val="single" w:sz="4" w:space="0" w:color="auto"/>
            </w:tcBorders>
          </w:tcPr>
          <w:p w:rsidR="00A47F74" w:rsidRDefault="00A47F74" w:rsidP="00A47F74">
            <w:pPr>
              <w:keepNext/>
              <w:keepLines/>
              <w:spacing w:after="0"/>
              <w:rPr>
                <w:ins w:id="17656" w:author="28.541_CR0261_(Rel-16)_eNRM" w:date="2020-06-26T11:51:00Z"/>
                <w:rFonts w:ascii="Courier New" w:hAnsi="Courier New" w:cs="Courier New"/>
                <w:lang w:eastAsia="zh-CN"/>
              </w:rPr>
            </w:pPr>
            <w:ins w:id="17657" w:author="28541-g50." w:date="2020-07-06T10:47:00Z">
              <w:r>
                <w:rPr>
                  <w:rFonts w:ascii="Courier New" w:hAnsi="Courier New"/>
                </w:rPr>
                <w:t>qFM</w:t>
              </w:r>
              <w:r>
                <w:rPr>
                  <w:rFonts w:ascii="Courier New" w:hAnsi="Courier New" w:cs="Courier New"/>
                  <w:lang w:eastAsia="zh-CN"/>
                </w:rPr>
                <w:t>onitored5QIs</w:t>
              </w:r>
            </w:ins>
            <w:ins w:id="17658" w:author="28.541_CR0261_(Rel-16)_eNRM" w:date="2020-06-26T11:51:00Z">
              <w:del w:id="17659" w:author="28541-g50." w:date="2020-07-06T10:47:00Z">
                <w:r w:rsidDel="008C4F44">
                  <w:rPr>
                    <w:rFonts w:ascii="Courier New" w:hAnsi="Courier New"/>
                  </w:rPr>
                  <w:delText>qFQoSM</w:delText>
                </w:r>
                <w:r w:rsidDel="008C4F44">
                  <w:rPr>
                    <w:rFonts w:ascii="Courier New" w:hAnsi="Courier New" w:cs="Courier New"/>
                    <w:lang w:eastAsia="zh-CN"/>
                  </w:rPr>
                  <w:delText>onitored5QIs</w:delText>
                </w:r>
              </w:del>
            </w:ins>
          </w:p>
        </w:tc>
        <w:tc>
          <w:tcPr>
            <w:tcW w:w="2860" w:type="pct"/>
            <w:gridSpan w:val="3"/>
            <w:tcBorders>
              <w:top w:val="single" w:sz="4" w:space="0" w:color="auto"/>
              <w:left w:val="single" w:sz="4" w:space="0" w:color="auto"/>
              <w:bottom w:val="single" w:sz="4" w:space="0" w:color="auto"/>
              <w:right w:val="single" w:sz="4" w:space="0" w:color="auto"/>
            </w:tcBorders>
          </w:tcPr>
          <w:p w:rsidR="00A47F74" w:rsidRPr="00D15A90" w:rsidRDefault="00A47F74" w:rsidP="00A47F74">
            <w:pPr>
              <w:pStyle w:val="a"/>
              <w:rPr>
                <w:ins w:id="17660" w:author="28541-g50." w:date="2020-07-06T10:47:00Z"/>
                <w:sz w:val="18"/>
                <w:szCs w:val="20"/>
                <w:lang w:eastAsia="en-US"/>
              </w:rPr>
            </w:pPr>
            <w:ins w:id="17661" w:author="28541-g50." w:date="2020-07-06T10:47:00Z">
              <w:r>
                <w:rPr>
                  <w:sz w:val="18"/>
                  <w:szCs w:val="20"/>
                  <w:lang w:eastAsia="en-US"/>
                </w:rPr>
                <w:t>It specifies the 5QIs for which the QoS monitoring per QoS flow per UE is to be performed.</w:t>
              </w:r>
              <w:r w:rsidRPr="00D15A90">
                <w:rPr>
                  <w:sz w:val="18"/>
                  <w:szCs w:val="20"/>
                  <w:lang w:eastAsia="en-US"/>
                </w:rPr>
                <w:t xml:space="preserve"> </w:t>
              </w:r>
            </w:ins>
          </w:p>
          <w:p w:rsidR="00A47F74" w:rsidRPr="00D15A90" w:rsidRDefault="00A47F74" w:rsidP="00A47F74">
            <w:pPr>
              <w:pStyle w:val="a"/>
              <w:rPr>
                <w:ins w:id="17662" w:author="28541-g50." w:date="2020-07-06T10:47:00Z"/>
                <w:sz w:val="18"/>
                <w:szCs w:val="20"/>
                <w:lang w:eastAsia="en-US"/>
              </w:rPr>
            </w:pPr>
          </w:p>
          <w:p w:rsidR="00A47F74" w:rsidRPr="00D15A90" w:rsidDel="008C4F44" w:rsidRDefault="00A47F74" w:rsidP="00A47F74">
            <w:pPr>
              <w:pStyle w:val="a"/>
              <w:rPr>
                <w:ins w:id="17663" w:author="28.541_CR0261_(Rel-16)_eNRM" w:date="2020-06-26T11:51:00Z"/>
                <w:del w:id="17664" w:author="28541-g50." w:date="2020-07-06T10:47:00Z"/>
                <w:sz w:val="18"/>
                <w:szCs w:val="20"/>
                <w:lang w:eastAsia="en-US"/>
              </w:rPr>
            </w:pPr>
            <w:ins w:id="17665" w:author="28541-g50." w:date="2020-07-06T10:47:00Z">
              <w:r w:rsidRPr="002B15AA">
                <w:t>allowedValues: See 3GPP TS 23.</w:t>
              </w:r>
              <w:r>
                <w:t>501</w:t>
              </w:r>
              <w:r w:rsidRPr="002B15AA">
                <w:t>[</w:t>
              </w:r>
              <w:r>
                <w:t>2</w:t>
              </w:r>
              <w:r w:rsidRPr="002B15AA">
                <w:t>]</w:t>
              </w:r>
            </w:ins>
            <w:ins w:id="17666" w:author="28.541_CR0261_(Rel-16)_eNRM" w:date="2020-06-26T11:51:00Z">
              <w:del w:id="17667" w:author="28541-g50." w:date="2020-07-06T10:47:00Z">
                <w:r w:rsidDel="008C4F44">
                  <w:rPr>
                    <w:sz w:val="18"/>
                    <w:szCs w:val="20"/>
                    <w:lang w:eastAsia="en-US"/>
                  </w:rPr>
                  <w:delText>It specifies the 5QIs for which the QoS monitoring per QoS flow per UE is to be performed.</w:delText>
                </w:r>
                <w:r w:rsidRPr="00D15A90" w:rsidDel="008C4F44">
                  <w:rPr>
                    <w:sz w:val="18"/>
                    <w:szCs w:val="20"/>
                    <w:lang w:eastAsia="en-US"/>
                  </w:rPr>
                  <w:delText xml:space="preserve"> </w:delText>
                </w:r>
              </w:del>
            </w:ins>
          </w:p>
          <w:p w:rsidR="00A47F74" w:rsidRPr="00D15A90" w:rsidDel="008C4F44" w:rsidRDefault="00A47F74" w:rsidP="00A47F74">
            <w:pPr>
              <w:pStyle w:val="a"/>
              <w:rPr>
                <w:ins w:id="17668" w:author="28.541_CR0261_(Rel-16)_eNRM" w:date="2020-06-26T11:51:00Z"/>
                <w:del w:id="17669" w:author="28541-g50." w:date="2020-07-06T10:47:00Z"/>
                <w:sz w:val="18"/>
                <w:szCs w:val="20"/>
                <w:lang w:eastAsia="en-US"/>
              </w:rPr>
            </w:pPr>
          </w:p>
          <w:p w:rsidR="00A47F74" w:rsidRDefault="00A47F74" w:rsidP="00A47F74">
            <w:pPr>
              <w:widowControl w:val="0"/>
              <w:tabs>
                <w:tab w:val="decimal" w:pos="0"/>
              </w:tabs>
              <w:spacing w:after="0" w:line="0" w:lineRule="atLeast"/>
              <w:rPr>
                <w:ins w:id="17670" w:author="28.541_CR0261_(Rel-16)_eNRM" w:date="2020-06-26T11:51:00Z"/>
                <w:rFonts w:ascii="Arial" w:hAnsi="Arial" w:cs="Arial"/>
                <w:sz w:val="18"/>
                <w:szCs w:val="18"/>
                <w:lang w:eastAsia="zh-CN"/>
              </w:rPr>
            </w:pPr>
            <w:ins w:id="17671" w:author="28.541_CR0261_(Rel-16)_eNRM" w:date="2020-06-26T11:51:00Z">
              <w:del w:id="17672" w:author="28541-g50." w:date="2020-07-06T10:47:00Z">
                <w:r w:rsidRPr="002B15AA" w:rsidDel="008C4F44">
                  <w:delText>allowedValues: See 3GPP TS 23.</w:delText>
                </w:r>
                <w:r w:rsidDel="008C4F44">
                  <w:delText>501</w:delText>
                </w:r>
                <w:r w:rsidRPr="002B15AA" w:rsidDel="008C4F44">
                  <w:delText>[</w:delText>
                </w:r>
                <w:r w:rsidDel="008C4F44">
                  <w:delText>2</w:delText>
                </w:r>
                <w:r w:rsidRPr="002B15AA" w:rsidDel="008C4F44">
                  <w:delText>]</w:delText>
                </w:r>
              </w:del>
            </w:ins>
          </w:p>
        </w:tc>
        <w:tc>
          <w:tcPr>
            <w:tcW w:w="981" w:type="pct"/>
            <w:gridSpan w:val="3"/>
            <w:tcBorders>
              <w:top w:val="single" w:sz="4" w:space="0" w:color="auto"/>
              <w:left w:val="single" w:sz="4" w:space="0" w:color="auto"/>
              <w:bottom w:val="single" w:sz="4" w:space="0" w:color="auto"/>
              <w:right w:val="single" w:sz="4" w:space="0" w:color="auto"/>
            </w:tcBorders>
          </w:tcPr>
          <w:p w:rsidR="00A47F74" w:rsidRPr="002B15AA" w:rsidRDefault="00A47F74" w:rsidP="00A47F74">
            <w:pPr>
              <w:keepNext/>
              <w:keepLines/>
              <w:spacing w:after="0"/>
              <w:rPr>
                <w:ins w:id="17673" w:author="28541-g50." w:date="2020-07-06T10:47:00Z"/>
                <w:rFonts w:ascii="Arial" w:hAnsi="Arial"/>
                <w:sz w:val="18"/>
              </w:rPr>
            </w:pPr>
            <w:ins w:id="17674" w:author="28541-g50." w:date="2020-07-06T10:47:00Z">
              <w:r w:rsidRPr="002B15AA">
                <w:rPr>
                  <w:rFonts w:ascii="Arial" w:hAnsi="Arial"/>
                  <w:sz w:val="18"/>
                </w:rPr>
                <w:t>type: Integer</w:t>
              </w:r>
            </w:ins>
          </w:p>
          <w:p w:rsidR="00A47F74" w:rsidRPr="002B15AA" w:rsidRDefault="00A47F74" w:rsidP="00A47F74">
            <w:pPr>
              <w:keepNext/>
              <w:keepLines/>
              <w:spacing w:after="0"/>
              <w:rPr>
                <w:ins w:id="17675" w:author="28541-g50." w:date="2020-07-06T10:47:00Z"/>
                <w:rFonts w:ascii="Arial" w:hAnsi="Arial"/>
                <w:sz w:val="18"/>
              </w:rPr>
            </w:pPr>
            <w:ins w:id="17676" w:author="28541-g50." w:date="2020-07-06T10:47:00Z">
              <w:r w:rsidRPr="002B15AA">
                <w:rPr>
                  <w:rFonts w:ascii="Arial" w:hAnsi="Arial"/>
                  <w:sz w:val="18"/>
                </w:rPr>
                <w:t xml:space="preserve">multiplicity: </w:t>
              </w:r>
              <w:r>
                <w:rPr>
                  <w:rFonts w:ascii="Arial" w:hAnsi="Arial"/>
                  <w:sz w:val="18"/>
                </w:rPr>
                <w:t>*</w:t>
              </w:r>
            </w:ins>
          </w:p>
          <w:p w:rsidR="00A47F74" w:rsidRPr="002B15AA" w:rsidRDefault="00A47F74" w:rsidP="00A47F74">
            <w:pPr>
              <w:keepNext/>
              <w:keepLines/>
              <w:spacing w:after="0"/>
              <w:rPr>
                <w:ins w:id="17677" w:author="28541-g50." w:date="2020-07-06T10:47:00Z"/>
                <w:rFonts w:ascii="Arial" w:hAnsi="Arial"/>
                <w:sz w:val="18"/>
              </w:rPr>
            </w:pPr>
            <w:ins w:id="17678" w:author="28541-g50." w:date="2020-07-06T10:47:00Z">
              <w:r w:rsidRPr="002B15AA">
                <w:rPr>
                  <w:rFonts w:ascii="Arial" w:hAnsi="Arial"/>
                  <w:sz w:val="18"/>
                </w:rPr>
                <w:t>isOrdered: N/A</w:t>
              </w:r>
            </w:ins>
          </w:p>
          <w:p w:rsidR="00A47F74" w:rsidRPr="002B15AA" w:rsidRDefault="00A47F74" w:rsidP="00A47F74">
            <w:pPr>
              <w:keepNext/>
              <w:keepLines/>
              <w:spacing w:after="0"/>
              <w:rPr>
                <w:ins w:id="17679" w:author="28541-g50." w:date="2020-07-06T10:47:00Z"/>
                <w:rFonts w:ascii="Arial" w:hAnsi="Arial"/>
                <w:sz w:val="18"/>
              </w:rPr>
            </w:pPr>
            <w:ins w:id="17680" w:author="28541-g50." w:date="2020-07-06T10:47:00Z">
              <w:r w:rsidRPr="002B15AA">
                <w:rPr>
                  <w:rFonts w:ascii="Arial" w:hAnsi="Arial"/>
                  <w:sz w:val="18"/>
                </w:rPr>
                <w:t>isUnique: N/A</w:t>
              </w:r>
            </w:ins>
          </w:p>
          <w:p w:rsidR="00A47F74" w:rsidRPr="002B15AA" w:rsidRDefault="00A47F74" w:rsidP="00A47F74">
            <w:pPr>
              <w:keepNext/>
              <w:keepLines/>
              <w:spacing w:after="0"/>
              <w:rPr>
                <w:ins w:id="17681" w:author="28541-g50." w:date="2020-07-06T10:47:00Z"/>
                <w:rFonts w:ascii="Arial" w:hAnsi="Arial"/>
                <w:sz w:val="18"/>
              </w:rPr>
            </w:pPr>
            <w:ins w:id="17682" w:author="28541-g50." w:date="2020-07-06T10:47:00Z">
              <w:r w:rsidRPr="002B15AA">
                <w:rPr>
                  <w:rFonts w:ascii="Arial" w:hAnsi="Arial"/>
                  <w:sz w:val="18"/>
                </w:rPr>
                <w:t>defaultValue: None</w:t>
              </w:r>
            </w:ins>
          </w:p>
          <w:p w:rsidR="00A47F74" w:rsidRPr="002B15AA" w:rsidDel="008C4F44" w:rsidRDefault="00A47F74" w:rsidP="00A47F74">
            <w:pPr>
              <w:keepNext/>
              <w:keepLines/>
              <w:spacing w:after="0"/>
              <w:rPr>
                <w:ins w:id="17683" w:author="28.541_CR0261_(Rel-16)_eNRM" w:date="2020-06-26T11:51:00Z"/>
                <w:del w:id="17684" w:author="28541-g50." w:date="2020-07-06T10:47:00Z"/>
                <w:rFonts w:ascii="Arial" w:hAnsi="Arial"/>
                <w:sz w:val="18"/>
              </w:rPr>
            </w:pPr>
            <w:ins w:id="17685" w:author="28541-g50." w:date="2020-07-06T10:47:00Z">
              <w:r w:rsidRPr="007F0554">
                <w:rPr>
                  <w:rFonts w:ascii="Arial" w:hAnsi="Arial"/>
                  <w:sz w:val="18"/>
                </w:rPr>
                <w:t>isNullable: False</w:t>
              </w:r>
            </w:ins>
            <w:ins w:id="17686" w:author="28.541_CR0261_(Rel-16)_eNRM" w:date="2020-06-26T11:51:00Z">
              <w:del w:id="17687" w:author="28541-g50." w:date="2020-07-06T10:47:00Z">
                <w:r w:rsidRPr="002B15AA" w:rsidDel="008C4F44">
                  <w:rPr>
                    <w:rFonts w:ascii="Arial" w:hAnsi="Arial"/>
                    <w:sz w:val="18"/>
                  </w:rPr>
                  <w:delText>type: Integer</w:delText>
                </w:r>
              </w:del>
            </w:ins>
          </w:p>
          <w:p w:rsidR="00A47F74" w:rsidRPr="002B15AA" w:rsidDel="008C4F44" w:rsidRDefault="00A47F74" w:rsidP="00A47F74">
            <w:pPr>
              <w:keepNext/>
              <w:keepLines/>
              <w:spacing w:after="0"/>
              <w:rPr>
                <w:ins w:id="17688" w:author="28.541_CR0261_(Rel-16)_eNRM" w:date="2020-06-26T11:51:00Z"/>
                <w:del w:id="17689" w:author="28541-g50." w:date="2020-07-06T10:47:00Z"/>
                <w:rFonts w:ascii="Arial" w:hAnsi="Arial"/>
                <w:sz w:val="18"/>
              </w:rPr>
            </w:pPr>
            <w:ins w:id="17690" w:author="28.541_CR0261_(Rel-16)_eNRM" w:date="2020-06-26T11:51:00Z">
              <w:del w:id="17691" w:author="28541-g50." w:date="2020-07-06T10:47:00Z">
                <w:r w:rsidRPr="002B15AA" w:rsidDel="008C4F44">
                  <w:rPr>
                    <w:rFonts w:ascii="Arial" w:hAnsi="Arial"/>
                    <w:sz w:val="18"/>
                  </w:rPr>
                  <w:delText xml:space="preserve">multiplicity: </w:delText>
                </w:r>
                <w:r w:rsidDel="008C4F44">
                  <w:rPr>
                    <w:rFonts w:ascii="Arial" w:hAnsi="Arial"/>
                    <w:sz w:val="18"/>
                  </w:rPr>
                  <w:delText>*</w:delText>
                </w:r>
              </w:del>
            </w:ins>
          </w:p>
          <w:p w:rsidR="00A47F74" w:rsidRPr="002B15AA" w:rsidDel="008C4F44" w:rsidRDefault="00A47F74" w:rsidP="00A47F74">
            <w:pPr>
              <w:keepNext/>
              <w:keepLines/>
              <w:spacing w:after="0"/>
              <w:rPr>
                <w:ins w:id="17692" w:author="28.541_CR0261_(Rel-16)_eNRM" w:date="2020-06-26T11:51:00Z"/>
                <w:del w:id="17693" w:author="28541-g50." w:date="2020-07-06T10:47:00Z"/>
                <w:rFonts w:ascii="Arial" w:hAnsi="Arial"/>
                <w:sz w:val="18"/>
              </w:rPr>
            </w:pPr>
            <w:ins w:id="17694" w:author="28.541_CR0261_(Rel-16)_eNRM" w:date="2020-06-26T11:51:00Z">
              <w:del w:id="17695" w:author="28541-g50." w:date="2020-07-06T10:47:00Z">
                <w:r w:rsidRPr="002B15AA" w:rsidDel="008C4F44">
                  <w:rPr>
                    <w:rFonts w:ascii="Arial" w:hAnsi="Arial"/>
                    <w:sz w:val="18"/>
                  </w:rPr>
                  <w:delText>isOrdered: N/A</w:delText>
                </w:r>
              </w:del>
            </w:ins>
          </w:p>
          <w:p w:rsidR="00A47F74" w:rsidRPr="002B15AA" w:rsidDel="008C4F44" w:rsidRDefault="00A47F74" w:rsidP="00A47F74">
            <w:pPr>
              <w:keepNext/>
              <w:keepLines/>
              <w:spacing w:after="0"/>
              <w:rPr>
                <w:ins w:id="17696" w:author="28.541_CR0261_(Rel-16)_eNRM" w:date="2020-06-26T11:51:00Z"/>
                <w:del w:id="17697" w:author="28541-g50." w:date="2020-07-06T10:47:00Z"/>
                <w:rFonts w:ascii="Arial" w:hAnsi="Arial"/>
                <w:sz w:val="18"/>
              </w:rPr>
            </w:pPr>
            <w:ins w:id="17698" w:author="28.541_CR0261_(Rel-16)_eNRM" w:date="2020-06-26T11:51:00Z">
              <w:del w:id="17699" w:author="28541-g50." w:date="2020-07-06T10:47:00Z">
                <w:r w:rsidRPr="002B15AA" w:rsidDel="008C4F44">
                  <w:rPr>
                    <w:rFonts w:ascii="Arial" w:hAnsi="Arial"/>
                    <w:sz w:val="18"/>
                  </w:rPr>
                  <w:delText>isUnique: N/A</w:delText>
                </w:r>
              </w:del>
            </w:ins>
          </w:p>
          <w:p w:rsidR="00A47F74" w:rsidRPr="002B15AA" w:rsidDel="008C4F44" w:rsidRDefault="00A47F74" w:rsidP="00A47F74">
            <w:pPr>
              <w:keepNext/>
              <w:keepLines/>
              <w:spacing w:after="0"/>
              <w:rPr>
                <w:ins w:id="17700" w:author="28.541_CR0261_(Rel-16)_eNRM" w:date="2020-06-26T11:51:00Z"/>
                <w:del w:id="17701" w:author="28541-g50." w:date="2020-07-06T10:47:00Z"/>
                <w:rFonts w:ascii="Arial" w:hAnsi="Arial"/>
                <w:sz w:val="18"/>
              </w:rPr>
            </w:pPr>
            <w:ins w:id="17702" w:author="28.541_CR0261_(Rel-16)_eNRM" w:date="2020-06-26T11:51:00Z">
              <w:del w:id="17703" w:author="28541-g50." w:date="2020-07-06T10:47:00Z">
                <w:r w:rsidRPr="002B15AA" w:rsidDel="008C4F44">
                  <w:rPr>
                    <w:rFonts w:ascii="Arial" w:hAnsi="Arial"/>
                    <w:sz w:val="18"/>
                  </w:rPr>
                  <w:delText>defaultValue: None</w:delText>
                </w:r>
              </w:del>
            </w:ins>
          </w:p>
          <w:p w:rsidR="00A47F74" w:rsidRPr="00B34D1F" w:rsidRDefault="00A47F74" w:rsidP="00A47F74">
            <w:pPr>
              <w:spacing w:after="0"/>
              <w:rPr>
                <w:ins w:id="17704" w:author="28.541_CR0261_(Rel-16)_eNRM" w:date="2020-06-26T11:51:00Z"/>
                <w:rFonts w:ascii="Arial" w:hAnsi="Arial" w:cs="Arial"/>
                <w:sz w:val="18"/>
                <w:szCs w:val="18"/>
              </w:rPr>
            </w:pPr>
            <w:ins w:id="17705" w:author="28.541_CR0261_(Rel-16)_eNRM" w:date="2020-06-26T11:51:00Z">
              <w:del w:id="17706" w:author="28541-g50." w:date="2020-07-06T10:47:00Z">
                <w:r w:rsidRPr="007F0554" w:rsidDel="008C4F44">
                  <w:rPr>
                    <w:rFonts w:ascii="Arial" w:hAnsi="Arial"/>
                    <w:sz w:val="18"/>
                  </w:rPr>
                  <w:delText>isNullable: False</w:delText>
                </w:r>
              </w:del>
            </w:ins>
          </w:p>
        </w:tc>
      </w:tr>
      <w:tr w:rsidR="005062A5" w:rsidRPr="00470179" w:rsidTr="00583841">
        <w:trPr>
          <w:gridBefore w:val="1"/>
          <w:gridAfter w:val="1"/>
          <w:wBefore w:w="58" w:type="pct"/>
          <w:wAfter w:w="46" w:type="pct"/>
          <w:cantSplit/>
          <w:tblHeader/>
          <w:jc w:val="center"/>
          <w:ins w:id="17707" w:author="28.541_CR0261_(Rel-16)_eNRM" w:date="2020-06-26T11:51:00Z"/>
        </w:trPr>
        <w:tc>
          <w:tcPr>
            <w:tcW w:w="1055" w:type="pct"/>
            <w:gridSpan w:val="3"/>
            <w:tcBorders>
              <w:top w:val="single" w:sz="4" w:space="0" w:color="auto"/>
              <w:left w:val="single" w:sz="4" w:space="0" w:color="auto"/>
              <w:bottom w:val="single" w:sz="4" w:space="0" w:color="auto"/>
              <w:right w:val="single" w:sz="4" w:space="0" w:color="auto"/>
            </w:tcBorders>
          </w:tcPr>
          <w:p w:rsidR="005062A5" w:rsidRDefault="005062A5" w:rsidP="005062A5">
            <w:pPr>
              <w:keepNext/>
              <w:keepLines/>
              <w:spacing w:after="0"/>
              <w:rPr>
                <w:ins w:id="17708" w:author="28.541_CR0261_(Rel-16)_eNRM" w:date="2020-06-26T11:51:00Z"/>
                <w:rFonts w:ascii="Courier New" w:hAnsi="Courier New" w:cs="Courier New"/>
                <w:lang w:eastAsia="zh-CN"/>
              </w:rPr>
            </w:pPr>
            <w:ins w:id="17709" w:author="28.541_CR0261_(Rel-16)_eNRM" w:date="2020-06-26T11:51:00Z">
              <w:r w:rsidRPr="00D0543E">
                <w:rPr>
                  <w:rFonts w:ascii="Courier New" w:hAnsi="Courier New"/>
                </w:rPr>
                <w:t>isEventTriggeredQFMonitoringSupported</w:t>
              </w:r>
            </w:ins>
          </w:p>
        </w:tc>
        <w:tc>
          <w:tcPr>
            <w:tcW w:w="2860" w:type="pct"/>
            <w:gridSpan w:val="3"/>
            <w:tcBorders>
              <w:top w:val="single" w:sz="4" w:space="0" w:color="auto"/>
              <w:left w:val="single" w:sz="4" w:space="0" w:color="auto"/>
              <w:bottom w:val="single" w:sz="4" w:space="0" w:color="auto"/>
              <w:right w:val="single" w:sz="4" w:space="0" w:color="auto"/>
            </w:tcBorders>
          </w:tcPr>
          <w:p w:rsidR="005062A5" w:rsidRPr="00D15A90" w:rsidRDefault="005062A5" w:rsidP="005062A5">
            <w:pPr>
              <w:pStyle w:val="a"/>
              <w:rPr>
                <w:ins w:id="17710" w:author="28.541_CR0261_(Rel-16)_eNRM" w:date="2020-06-26T11:51:00Z"/>
                <w:sz w:val="18"/>
                <w:szCs w:val="20"/>
                <w:lang w:eastAsia="en-US"/>
              </w:rPr>
            </w:pPr>
            <w:ins w:id="17711" w:author="28.541_CR0261_(Rel-16)_eNRM" w:date="2020-06-26T11:51:00Z">
              <w:r w:rsidRPr="00D15A90">
                <w:rPr>
                  <w:sz w:val="18"/>
                  <w:szCs w:val="20"/>
                  <w:lang w:eastAsia="en-US"/>
                </w:rPr>
                <w:t xml:space="preserve">It indicates </w:t>
              </w:r>
              <w:r>
                <w:rPr>
                  <w:sz w:val="18"/>
                  <w:szCs w:val="20"/>
                  <w:lang w:eastAsia="en-US"/>
                </w:rPr>
                <w:t>whether the event based QoS monitoring reporting per QoS flow per UE is supported, see 3GPP TS 29.244 [</w:t>
              </w:r>
            </w:ins>
            <w:ins w:id="17712" w:author="28.541_CR0261_(Rel-16)_eNRM" w:date="2020-06-26T11:52:00Z">
              <w:r w:rsidR="006A027B">
                <w:rPr>
                  <w:sz w:val="18"/>
                  <w:szCs w:val="20"/>
                  <w:lang w:eastAsia="en-US"/>
                </w:rPr>
                <w:t>56</w:t>
              </w:r>
            </w:ins>
            <w:ins w:id="17713" w:author="28.541_CR0261_(Rel-16)_eNRM" w:date="2020-06-26T11:51:00Z">
              <w:r>
                <w:rPr>
                  <w:sz w:val="18"/>
                  <w:szCs w:val="20"/>
                  <w:lang w:eastAsia="en-US"/>
                </w:rPr>
                <w:t>].</w:t>
              </w:r>
            </w:ins>
          </w:p>
          <w:p w:rsidR="005062A5" w:rsidRPr="00D15A90" w:rsidRDefault="005062A5" w:rsidP="005062A5">
            <w:pPr>
              <w:pStyle w:val="a"/>
              <w:rPr>
                <w:ins w:id="17714" w:author="28.541_CR0261_(Rel-16)_eNRM" w:date="2020-06-26T11:51:00Z"/>
                <w:sz w:val="18"/>
                <w:szCs w:val="20"/>
                <w:lang w:eastAsia="en-US"/>
              </w:rPr>
            </w:pPr>
          </w:p>
          <w:p w:rsidR="005062A5" w:rsidRDefault="005062A5" w:rsidP="005062A5">
            <w:pPr>
              <w:widowControl w:val="0"/>
              <w:tabs>
                <w:tab w:val="decimal" w:pos="0"/>
              </w:tabs>
              <w:spacing w:after="0" w:line="0" w:lineRule="atLeast"/>
              <w:rPr>
                <w:ins w:id="17715" w:author="28.541_CR0261_(Rel-16)_eNRM" w:date="2020-06-26T11:51:00Z"/>
                <w:rFonts w:ascii="Arial" w:hAnsi="Arial" w:cs="Arial"/>
                <w:sz w:val="18"/>
                <w:szCs w:val="18"/>
                <w:lang w:eastAsia="zh-CN"/>
              </w:rPr>
            </w:pPr>
            <w:ins w:id="17716" w:author="28.541_CR0261_(Rel-16)_eNRM" w:date="2020-06-26T11:51:00Z">
              <w:r w:rsidRPr="00D15A90">
                <w:rPr>
                  <w:sz w:val="18"/>
                </w:rPr>
                <w:t xml:space="preserve">allowedValues: </w:t>
              </w:r>
              <w:r>
                <w:rPr>
                  <w:sz w:val="18"/>
                </w:rPr>
                <w:t>“Yes”, “No”.</w:t>
              </w:r>
            </w:ins>
          </w:p>
        </w:tc>
        <w:tc>
          <w:tcPr>
            <w:tcW w:w="981" w:type="pct"/>
            <w:gridSpan w:val="3"/>
            <w:tcBorders>
              <w:top w:val="single" w:sz="4" w:space="0" w:color="auto"/>
              <w:left w:val="single" w:sz="4" w:space="0" w:color="auto"/>
              <w:bottom w:val="single" w:sz="4" w:space="0" w:color="auto"/>
              <w:right w:val="single" w:sz="4" w:space="0" w:color="auto"/>
            </w:tcBorders>
          </w:tcPr>
          <w:p w:rsidR="005062A5" w:rsidRPr="002B15AA" w:rsidRDefault="005062A5" w:rsidP="005062A5">
            <w:pPr>
              <w:keepNext/>
              <w:keepLines/>
              <w:spacing w:after="0"/>
              <w:rPr>
                <w:ins w:id="17717" w:author="28.541_CR0261_(Rel-16)_eNRM" w:date="2020-06-26T11:51:00Z"/>
                <w:rFonts w:ascii="Arial" w:hAnsi="Arial"/>
                <w:sz w:val="18"/>
              </w:rPr>
            </w:pPr>
            <w:ins w:id="17718" w:author="28.541_CR0261_(Rel-16)_eNRM" w:date="2020-06-26T11:51:00Z">
              <w:r w:rsidRPr="002B15AA">
                <w:rPr>
                  <w:rFonts w:ascii="Arial" w:hAnsi="Arial"/>
                  <w:sz w:val="18"/>
                </w:rPr>
                <w:t>type:</w:t>
              </w:r>
              <w:r>
                <w:rPr>
                  <w:rFonts w:ascii="Arial" w:hAnsi="Arial"/>
                  <w:sz w:val="18"/>
                </w:rPr>
                <w:t xml:space="preserve"> Boolean</w:t>
              </w:r>
            </w:ins>
          </w:p>
          <w:p w:rsidR="005062A5" w:rsidRPr="002B15AA" w:rsidRDefault="005062A5" w:rsidP="005062A5">
            <w:pPr>
              <w:keepNext/>
              <w:keepLines/>
              <w:spacing w:after="0"/>
              <w:rPr>
                <w:ins w:id="17719" w:author="28.541_CR0261_(Rel-16)_eNRM" w:date="2020-06-26T11:51:00Z"/>
                <w:rFonts w:ascii="Arial" w:hAnsi="Arial"/>
                <w:sz w:val="18"/>
              </w:rPr>
            </w:pPr>
            <w:ins w:id="17720" w:author="28.541_CR0261_(Rel-16)_eNRM" w:date="2020-06-26T11:51:00Z">
              <w:r w:rsidRPr="002B15AA">
                <w:rPr>
                  <w:rFonts w:ascii="Arial" w:hAnsi="Arial"/>
                  <w:sz w:val="18"/>
                </w:rPr>
                <w:t xml:space="preserve">multiplicity: </w:t>
              </w:r>
              <w:r>
                <w:rPr>
                  <w:rFonts w:ascii="Arial" w:hAnsi="Arial"/>
                  <w:sz w:val="18"/>
                </w:rPr>
                <w:t>1</w:t>
              </w:r>
            </w:ins>
          </w:p>
          <w:p w:rsidR="005062A5" w:rsidRPr="002B15AA" w:rsidRDefault="005062A5" w:rsidP="005062A5">
            <w:pPr>
              <w:keepNext/>
              <w:keepLines/>
              <w:spacing w:after="0"/>
              <w:rPr>
                <w:ins w:id="17721" w:author="28.541_CR0261_(Rel-16)_eNRM" w:date="2020-06-26T11:51:00Z"/>
                <w:rFonts w:ascii="Arial" w:hAnsi="Arial"/>
                <w:sz w:val="18"/>
              </w:rPr>
            </w:pPr>
            <w:ins w:id="17722" w:author="28.541_CR0261_(Rel-16)_eNRM" w:date="2020-06-26T11:51:00Z">
              <w:r w:rsidRPr="002B15AA">
                <w:rPr>
                  <w:rFonts w:ascii="Arial" w:hAnsi="Arial"/>
                  <w:sz w:val="18"/>
                </w:rPr>
                <w:t>isOrdered: N/A</w:t>
              </w:r>
            </w:ins>
          </w:p>
          <w:p w:rsidR="005062A5" w:rsidRPr="002B15AA" w:rsidRDefault="005062A5" w:rsidP="005062A5">
            <w:pPr>
              <w:keepNext/>
              <w:keepLines/>
              <w:spacing w:after="0"/>
              <w:rPr>
                <w:ins w:id="17723" w:author="28.541_CR0261_(Rel-16)_eNRM" w:date="2020-06-26T11:51:00Z"/>
                <w:rFonts w:ascii="Arial" w:hAnsi="Arial"/>
                <w:sz w:val="18"/>
              </w:rPr>
            </w:pPr>
            <w:ins w:id="17724" w:author="28.541_CR0261_(Rel-16)_eNRM" w:date="2020-06-26T11:51:00Z">
              <w:r w:rsidRPr="002B15AA">
                <w:rPr>
                  <w:rFonts w:ascii="Arial" w:hAnsi="Arial"/>
                  <w:sz w:val="18"/>
                </w:rPr>
                <w:t>isUnique: N/A</w:t>
              </w:r>
            </w:ins>
          </w:p>
          <w:p w:rsidR="005062A5" w:rsidRPr="002B15AA" w:rsidRDefault="005062A5" w:rsidP="005062A5">
            <w:pPr>
              <w:keepNext/>
              <w:keepLines/>
              <w:spacing w:after="0"/>
              <w:rPr>
                <w:ins w:id="17725" w:author="28.541_CR0261_(Rel-16)_eNRM" w:date="2020-06-26T11:51:00Z"/>
                <w:rFonts w:ascii="Arial" w:hAnsi="Arial"/>
                <w:sz w:val="18"/>
              </w:rPr>
            </w:pPr>
            <w:ins w:id="17726" w:author="28.541_CR0261_(Rel-16)_eNRM" w:date="2020-06-26T11:51:00Z">
              <w:r w:rsidRPr="002B15AA">
                <w:rPr>
                  <w:rFonts w:ascii="Arial" w:hAnsi="Arial"/>
                  <w:sz w:val="18"/>
                </w:rPr>
                <w:t xml:space="preserve">defaultValue: </w:t>
              </w:r>
              <w:r>
                <w:rPr>
                  <w:rFonts w:ascii="Arial" w:hAnsi="Arial"/>
                  <w:sz w:val="18"/>
                </w:rPr>
                <w:t>Yes</w:t>
              </w:r>
            </w:ins>
          </w:p>
          <w:p w:rsidR="005062A5" w:rsidRPr="00B34D1F" w:rsidRDefault="005062A5" w:rsidP="005062A5">
            <w:pPr>
              <w:spacing w:after="0"/>
              <w:rPr>
                <w:ins w:id="17727" w:author="28.541_CR0261_(Rel-16)_eNRM" w:date="2020-06-26T11:51:00Z"/>
                <w:rFonts w:ascii="Arial" w:hAnsi="Arial" w:cs="Arial"/>
                <w:sz w:val="18"/>
                <w:szCs w:val="18"/>
              </w:rPr>
            </w:pPr>
            <w:ins w:id="17728" w:author="28.541_CR0261_(Rel-16)_eNRM" w:date="2020-06-26T11:51:00Z">
              <w:r w:rsidRPr="00A945A0">
                <w:rPr>
                  <w:rFonts w:ascii="Arial" w:hAnsi="Arial"/>
                  <w:sz w:val="18"/>
                </w:rPr>
                <w:t>isNullable: False</w:t>
              </w:r>
            </w:ins>
          </w:p>
        </w:tc>
      </w:tr>
      <w:tr w:rsidR="005062A5" w:rsidRPr="00470179" w:rsidTr="00583841">
        <w:trPr>
          <w:gridBefore w:val="1"/>
          <w:gridAfter w:val="1"/>
          <w:wBefore w:w="58" w:type="pct"/>
          <w:wAfter w:w="46" w:type="pct"/>
          <w:cantSplit/>
          <w:tblHeader/>
          <w:jc w:val="center"/>
          <w:ins w:id="17729" w:author="28.541_CR0261_(Rel-16)_eNRM" w:date="2020-06-26T11:51:00Z"/>
        </w:trPr>
        <w:tc>
          <w:tcPr>
            <w:tcW w:w="1055" w:type="pct"/>
            <w:gridSpan w:val="3"/>
            <w:tcBorders>
              <w:top w:val="single" w:sz="4" w:space="0" w:color="auto"/>
              <w:left w:val="single" w:sz="4" w:space="0" w:color="auto"/>
              <w:bottom w:val="single" w:sz="4" w:space="0" w:color="auto"/>
              <w:right w:val="single" w:sz="4" w:space="0" w:color="auto"/>
            </w:tcBorders>
          </w:tcPr>
          <w:p w:rsidR="005062A5" w:rsidRDefault="005062A5" w:rsidP="005062A5">
            <w:pPr>
              <w:keepNext/>
              <w:keepLines/>
              <w:spacing w:after="0"/>
              <w:rPr>
                <w:ins w:id="17730" w:author="28.541_CR0261_(Rel-16)_eNRM" w:date="2020-06-26T11:51:00Z"/>
                <w:rFonts w:ascii="Courier New" w:hAnsi="Courier New" w:cs="Courier New"/>
                <w:lang w:eastAsia="zh-CN"/>
              </w:rPr>
            </w:pPr>
            <w:ins w:id="17731" w:author="28.541_CR0261_(Rel-16)_eNRM" w:date="2020-06-26T11:51:00Z">
              <w:r w:rsidRPr="00D0543E">
                <w:rPr>
                  <w:rFonts w:ascii="Courier New" w:hAnsi="Courier New"/>
                </w:rPr>
                <w:t>isPeriodicQFMonitoringSupported</w:t>
              </w:r>
            </w:ins>
          </w:p>
        </w:tc>
        <w:tc>
          <w:tcPr>
            <w:tcW w:w="2860" w:type="pct"/>
            <w:gridSpan w:val="3"/>
            <w:tcBorders>
              <w:top w:val="single" w:sz="4" w:space="0" w:color="auto"/>
              <w:left w:val="single" w:sz="4" w:space="0" w:color="auto"/>
              <w:bottom w:val="single" w:sz="4" w:space="0" w:color="auto"/>
              <w:right w:val="single" w:sz="4" w:space="0" w:color="auto"/>
            </w:tcBorders>
          </w:tcPr>
          <w:p w:rsidR="005062A5" w:rsidRPr="00D15A90" w:rsidRDefault="005062A5" w:rsidP="005062A5">
            <w:pPr>
              <w:pStyle w:val="a"/>
              <w:rPr>
                <w:ins w:id="17732" w:author="28.541_CR0261_(Rel-16)_eNRM" w:date="2020-06-26T11:51:00Z"/>
                <w:sz w:val="18"/>
                <w:szCs w:val="20"/>
                <w:lang w:eastAsia="en-US"/>
              </w:rPr>
            </w:pPr>
            <w:ins w:id="17733" w:author="28.541_CR0261_(Rel-16)_eNRM" w:date="2020-06-26T11:51:00Z">
              <w:r w:rsidRPr="00D15A90">
                <w:rPr>
                  <w:sz w:val="18"/>
                  <w:szCs w:val="20"/>
                  <w:lang w:eastAsia="en-US"/>
                </w:rPr>
                <w:t xml:space="preserve">It indicates </w:t>
              </w:r>
              <w:r>
                <w:rPr>
                  <w:sz w:val="18"/>
                  <w:szCs w:val="20"/>
                  <w:lang w:eastAsia="en-US"/>
                </w:rPr>
                <w:t>whether the periodic QoS monitoring reporting per QoS flow per UE is supported, see 3GPP TS 29.244 [</w:t>
              </w:r>
            </w:ins>
            <w:ins w:id="17734" w:author="28.541_CR0261_(Rel-16)_eNRM" w:date="2020-06-26T11:52:00Z">
              <w:r w:rsidR="006A027B">
                <w:rPr>
                  <w:sz w:val="18"/>
                  <w:szCs w:val="20"/>
                  <w:lang w:eastAsia="en-US"/>
                </w:rPr>
                <w:t>56</w:t>
              </w:r>
            </w:ins>
            <w:ins w:id="17735" w:author="28.541_CR0261_(Rel-16)_eNRM" w:date="2020-06-26T11:51:00Z">
              <w:r>
                <w:rPr>
                  <w:sz w:val="18"/>
                  <w:szCs w:val="20"/>
                  <w:lang w:eastAsia="en-US"/>
                </w:rPr>
                <w:t>].</w:t>
              </w:r>
            </w:ins>
          </w:p>
          <w:p w:rsidR="005062A5" w:rsidRPr="00D15A90" w:rsidRDefault="005062A5" w:rsidP="005062A5">
            <w:pPr>
              <w:pStyle w:val="a"/>
              <w:rPr>
                <w:ins w:id="17736" w:author="28.541_CR0261_(Rel-16)_eNRM" w:date="2020-06-26T11:51:00Z"/>
                <w:sz w:val="18"/>
                <w:szCs w:val="20"/>
                <w:lang w:eastAsia="en-US"/>
              </w:rPr>
            </w:pPr>
          </w:p>
          <w:p w:rsidR="005062A5" w:rsidRDefault="005062A5" w:rsidP="005062A5">
            <w:pPr>
              <w:widowControl w:val="0"/>
              <w:tabs>
                <w:tab w:val="decimal" w:pos="0"/>
              </w:tabs>
              <w:spacing w:after="0" w:line="0" w:lineRule="atLeast"/>
              <w:rPr>
                <w:ins w:id="17737" w:author="28.541_CR0261_(Rel-16)_eNRM" w:date="2020-06-26T11:51:00Z"/>
                <w:rFonts w:ascii="Arial" w:hAnsi="Arial" w:cs="Arial"/>
                <w:sz w:val="18"/>
                <w:szCs w:val="18"/>
                <w:lang w:eastAsia="zh-CN"/>
              </w:rPr>
            </w:pPr>
            <w:ins w:id="17738" w:author="28.541_CR0261_(Rel-16)_eNRM" w:date="2020-06-26T11:51:00Z">
              <w:r w:rsidRPr="00D15A90">
                <w:rPr>
                  <w:sz w:val="18"/>
                </w:rPr>
                <w:t xml:space="preserve">allowedValues: </w:t>
              </w:r>
              <w:r>
                <w:rPr>
                  <w:sz w:val="18"/>
                </w:rPr>
                <w:t>“Yes”, “No”.</w:t>
              </w:r>
            </w:ins>
          </w:p>
        </w:tc>
        <w:tc>
          <w:tcPr>
            <w:tcW w:w="981" w:type="pct"/>
            <w:gridSpan w:val="3"/>
            <w:tcBorders>
              <w:top w:val="single" w:sz="4" w:space="0" w:color="auto"/>
              <w:left w:val="single" w:sz="4" w:space="0" w:color="auto"/>
              <w:bottom w:val="single" w:sz="4" w:space="0" w:color="auto"/>
              <w:right w:val="single" w:sz="4" w:space="0" w:color="auto"/>
            </w:tcBorders>
          </w:tcPr>
          <w:p w:rsidR="005062A5" w:rsidRPr="002B15AA" w:rsidRDefault="005062A5" w:rsidP="005062A5">
            <w:pPr>
              <w:keepNext/>
              <w:keepLines/>
              <w:spacing w:after="0"/>
              <w:rPr>
                <w:ins w:id="17739" w:author="28.541_CR0261_(Rel-16)_eNRM" w:date="2020-06-26T11:51:00Z"/>
                <w:rFonts w:ascii="Arial" w:hAnsi="Arial"/>
                <w:sz w:val="18"/>
              </w:rPr>
            </w:pPr>
            <w:ins w:id="17740" w:author="28.541_CR0261_(Rel-16)_eNRM" w:date="2020-06-26T11:51:00Z">
              <w:r w:rsidRPr="002B15AA">
                <w:rPr>
                  <w:rFonts w:ascii="Arial" w:hAnsi="Arial"/>
                  <w:sz w:val="18"/>
                </w:rPr>
                <w:t>type:</w:t>
              </w:r>
              <w:r>
                <w:rPr>
                  <w:rFonts w:ascii="Arial" w:hAnsi="Arial"/>
                  <w:sz w:val="18"/>
                </w:rPr>
                <w:t xml:space="preserve"> Boolean</w:t>
              </w:r>
            </w:ins>
          </w:p>
          <w:p w:rsidR="005062A5" w:rsidRPr="002B15AA" w:rsidRDefault="005062A5" w:rsidP="005062A5">
            <w:pPr>
              <w:keepNext/>
              <w:keepLines/>
              <w:spacing w:after="0"/>
              <w:rPr>
                <w:ins w:id="17741" w:author="28.541_CR0261_(Rel-16)_eNRM" w:date="2020-06-26T11:51:00Z"/>
                <w:rFonts w:ascii="Arial" w:hAnsi="Arial"/>
                <w:sz w:val="18"/>
              </w:rPr>
            </w:pPr>
            <w:ins w:id="17742" w:author="28.541_CR0261_(Rel-16)_eNRM" w:date="2020-06-26T11:51:00Z">
              <w:r w:rsidRPr="002B15AA">
                <w:rPr>
                  <w:rFonts w:ascii="Arial" w:hAnsi="Arial"/>
                  <w:sz w:val="18"/>
                </w:rPr>
                <w:t xml:space="preserve">multiplicity: </w:t>
              </w:r>
              <w:r>
                <w:rPr>
                  <w:rFonts w:ascii="Arial" w:hAnsi="Arial"/>
                  <w:sz w:val="18"/>
                </w:rPr>
                <w:t>1</w:t>
              </w:r>
            </w:ins>
          </w:p>
          <w:p w:rsidR="005062A5" w:rsidRPr="002B15AA" w:rsidRDefault="005062A5" w:rsidP="005062A5">
            <w:pPr>
              <w:keepNext/>
              <w:keepLines/>
              <w:spacing w:after="0"/>
              <w:rPr>
                <w:ins w:id="17743" w:author="28.541_CR0261_(Rel-16)_eNRM" w:date="2020-06-26T11:51:00Z"/>
                <w:rFonts w:ascii="Arial" w:hAnsi="Arial"/>
                <w:sz w:val="18"/>
              </w:rPr>
            </w:pPr>
            <w:ins w:id="17744" w:author="28.541_CR0261_(Rel-16)_eNRM" w:date="2020-06-26T11:51:00Z">
              <w:r w:rsidRPr="002B15AA">
                <w:rPr>
                  <w:rFonts w:ascii="Arial" w:hAnsi="Arial"/>
                  <w:sz w:val="18"/>
                </w:rPr>
                <w:t>isOrdered: N/A</w:t>
              </w:r>
            </w:ins>
          </w:p>
          <w:p w:rsidR="005062A5" w:rsidRPr="002B15AA" w:rsidRDefault="005062A5" w:rsidP="005062A5">
            <w:pPr>
              <w:keepNext/>
              <w:keepLines/>
              <w:spacing w:after="0"/>
              <w:rPr>
                <w:ins w:id="17745" w:author="28.541_CR0261_(Rel-16)_eNRM" w:date="2020-06-26T11:51:00Z"/>
                <w:rFonts w:ascii="Arial" w:hAnsi="Arial"/>
                <w:sz w:val="18"/>
              </w:rPr>
            </w:pPr>
            <w:ins w:id="17746" w:author="28.541_CR0261_(Rel-16)_eNRM" w:date="2020-06-26T11:51:00Z">
              <w:r w:rsidRPr="002B15AA">
                <w:rPr>
                  <w:rFonts w:ascii="Arial" w:hAnsi="Arial"/>
                  <w:sz w:val="18"/>
                </w:rPr>
                <w:t>isUnique: N/A</w:t>
              </w:r>
            </w:ins>
          </w:p>
          <w:p w:rsidR="005062A5" w:rsidRPr="002B15AA" w:rsidRDefault="005062A5" w:rsidP="005062A5">
            <w:pPr>
              <w:keepNext/>
              <w:keepLines/>
              <w:spacing w:after="0"/>
              <w:rPr>
                <w:ins w:id="17747" w:author="28.541_CR0261_(Rel-16)_eNRM" w:date="2020-06-26T11:51:00Z"/>
                <w:rFonts w:ascii="Arial" w:hAnsi="Arial"/>
                <w:sz w:val="18"/>
              </w:rPr>
            </w:pPr>
            <w:ins w:id="17748" w:author="28.541_CR0261_(Rel-16)_eNRM" w:date="2020-06-26T11:51:00Z">
              <w:r w:rsidRPr="002B15AA">
                <w:rPr>
                  <w:rFonts w:ascii="Arial" w:hAnsi="Arial"/>
                  <w:sz w:val="18"/>
                </w:rPr>
                <w:t xml:space="preserve">defaultValue: </w:t>
              </w:r>
              <w:r>
                <w:rPr>
                  <w:rFonts w:ascii="Arial" w:hAnsi="Arial"/>
                  <w:sz w:val="18"/>
                </w:rPr>
                <w:t>Yes</w:t>
              </w:r>
            </w:ins>
          </w:p>
          <w:p w:rsidR="005062A5" w:rsidRPr="00B34D1F" w:rsidRDefault="005062A5" w:rsidP="005062A5">
            <w:pPr>
              <w:spacing w:after="0"/>
              <w:rPr>
                <w:ins w:id="17749" w:author="28.541_CR0261_(Rel-16)_eNRM" w:date="2020-06-26T11:51:00Z"/>
                <w:rFonts w:ascii="Arial" w:hAnsi="Arial" w:cs="Arial"/>
                <w:sz w:val="18"/>
                <w:szCs w:val="18"/>
              </w:rPr>
            </w:pPr>
            <w:ins w:id="17750" w:author="28.541_CR0261_(Rel-16)_eNRM" w:date="2020-06-26T11:51:00Z">
              <w:r w:rsidRPr="00A945A0">
                <w:rPr>
                  <w:rFonts w:ascii="Arial" w:hAnsi="Arial"/>
                  <w:sz w:val="18"/>
                </w:rPr>
                <w:t>isNullable: False</w:t>
              </w:r>
            </w:ins>
          </w:p>
        </w:tc>
      </w:tr>
      <w:tr w:rsidR="005062A5" w:rsidRPr="00470179" w:rsidTr="00583841">
        <w:trPr>
          <w:gridBefore w:val="1"/>
          <w:gridAfter w:val="1"/>
          <w:wBefore w:w="58" w:type="pct"/>
          <w:wAfter w:w="46" w:type="pct"/>
          <w:cantSplit/>
          <w:tblHeader/>
          <w:jc w:val="center"/>
          <w:ins w:id="17751" w:author="28.541_CR0261_(Rel-16)_eNRM" w:date="2020-06-26T11:51:00Z"/>
        </w:trPr>
        <w:tc>
          <w:tcPr>
            <w:tcW w:w="1055" w:type="pct"/>
            <w:gridSpan w:val="3"/>
            <w:tcBorders>
              <w:top w:val="single" w:sz="4" w:space="0" w:color="auto"/>
              <w:left w:val="single" w:sz="4" w:space="0" w:color="auto"/>
              <w:bottom w:val="single" w:sz="4" w:space="0" w:color="auto"/>
              <w:right w:val="single" w:sz="4" w:space="0" w:color="auto"/>
            </w:tcBorders>
          </w:tcPr>
          <w:p w:rsidR="005062A5" w:rsidRDefault="005062A5" w:rsidP="005062A5">
            <w:pPr>
              <w:keepNext/>
              <w:keepLines/>
              <w:spacing w:after="0"/>
              <w:rPr>
                <w:ins w:id="17752" w:author="28.541_CR0261_(Rel-16)_eNRM" w:date="2020-06-26T11:51:00Z"/>
                <w:rFonts w:ascii="Courier New" w:hAnsi="Courier New" w:cs="Courier New"/>
                <w:lang w:eastAsia="zh-CN"/>
              </w:rPr>
            </w:pPr>
            <w:ins w:id="17753" w:author="28.541_CR0261_(Rel-16)_eNRM" w:date="2020-06-26T11:51:00Z">
              <w:r w:rsidRPr="00D0543E">
                <w:rPr>
                  <w:rFonts w:ascii="Courier New" w:hAnsi="Courier New"/>
                </w:rPr>
                <w:t>isSessionReleasedQFMonitoringSupported</w:t>
              </w:r>
            </w:ins>
          </w:p>
        </w:tc>
        <w:tc>
          <w:tcPr>
            <w:tcW w:w="2860" w:type="pct"/>
            <w:gridSpan w:val="3"/>
            <w:tcBorders>
              <w:top w:val="single" w:sz="4" w:space="0" w:color="auto"/>
              <w:left w:val="single" w:sz="4" w:space="0" w:color="auto"/>
              <w:bottom w:val="single" w:sz="4" w:space="0" w:color="auto"/>
              <w:right w:val="single" w:sz="4" w:space="0" w:color="auto"/>
            </w:tcBorders>
          </w:tcPr>
          <w:p w:rsidR="005062A5" w:rsidRPr="00D15A90" w:rsidRDefault="005062A5" w:rsidP="005062A5">
            <w:pPr>
              <w:pStyle w:val="a"/>
              <w:rPr>
                <w:ins w:id="17754" w:author="28.541_CR0261_(Rel-16)_eNRM" w:date="2020-06-26T11:51:00Z"/>
                <w:sz w:val="18"/>
                <w:szCs w:val="20"/>
                <w:lang w:eastAsia="en-US"/>
              </w:rPr>
            </w:pPr>
            <w:ins w:id="17755" w:author="28.541_CR0261_(Rel-16)_eNRM" w:date="2020-06-26T11:51:00Z">
              <w:r w:rsidRPr="00D15A90">
                <w:rPr>
                  <w:sz w:val="18"/>
                  <w:szCs w:val="20"/>
                  <w:lang w:eastAsia="en-US"/>
                </w:rPr>
                <w:t xml:space="preserve">It indicates </w:t>
              </w:r>
              <w:r>
                <w:rPr>
                  <w:sz w:val="18"/>
                  <w:szCs w:val="20"/>
                  <w:lang w:eastAsia="en-US"/>
                </w:rPr>
                <w:t>whether the session release based QoS monitoring reporting per QoS flow per UE is supported, see 3GPP TS 29.244 [</w:t>
              </w:r>
            </w:ins>
            <w:ins w:id="17756" w:author="28.541_CR0261_(Rel-16)_eNRM" w:date="2020-06-26T11:52:00Z">
              <w:r w:rsidR="006A027B">
                <w:rPr>
                  <w:sz w:val="18"/>
                  <w:szCs w:val="20"/>
                  <w:lang w:eastAsia="en-US"/>
                </w:rPr>
                <w:t>56</w:t>
              </w:r>
            </w:ins>
            <w:ins w:id="17757" w:author="28.541_CR0261_(Rel-16)_eNRM" w:date="2020-06-26T11:51:00Z">
              <w:r>
                <w:rPr>
                  <w:sz w:val="18"/>
                  <w:szCs w:val="20"/>
                  <w:lang w:eastAsia="en-US"/>
                </w:rPr>
                <w:t>].</w:t>
              </w:r>
            </w:ins>
          </w:p>
          <w:p w:rsidR="005062A5" w:rsidRPr="00D15A90" w:rsidRDefault="005062A5" w:rsidP="005062A5">
            <w:pPr>
              <w:pStyle w:val="a"/>
              <w:rPr>
                <w:ins w:id="17758" w:author="28.541_CR0261_(Rel-16)_eNRM" w:date="2020-06-26T11:51:00Z"/>
                <w:sz w:val="18"/>
                <w:szCs w:val="20"/>
                <w:lang w:eastAsia="en-US"/>
              </w:rPr>
            </w:pPr>
          </w:p>
          <w:p w:rsidR="005062A5" w:rsidRDefault="005062A5" w:rsidP="005062A5">
            <w:pPr>
              <w:widowControl w:val="0"/>
              <w:tabs>
                <w:tab w:val="decimal" w:pos="0"/>
              </w:tabs>
              <w:spacing w:after="0" w:line="0" w:lineRule="atLeast"/>
              <w:rPr>
                <w:ins w:id="17759" w:author="28.541_CR0261_(Rel-16)_eNRM" w:date="2020-06-26T11:51:00Z"/>
                <w:rFonts w:ascii="Arial" w:hAnsi="Arial" w:cs="Arial"/>
                <w:sz w:val="18"/>
                <w:szCs w:val="18"/>
                <w:lang w:eastAsia="zh-CN"/>
              </w:rPr>
            </w:pPr>
            <w:ins w:id="17760" w:author="28.541_CR0261_(Rel-16)_eNRM" w:date="2020-06-26T11:51:00Z">
              <w:r w:rsidRPr="00D15A90">
                <w:rPr>
                  <w:sz w:val="18"/>
                </w:rPr>
                <w:t xml:space="preserve">allowedValues: </w:t>
              </w:r>
              <w:r>
                <w:rPr>
                  <w:sz w:val="18"/>
                </w:rPr>
                <w:t>“Yes”, “No”.</w:t>
              </w:r>
            </w:ins>
          </w:p>
        </w:tc>
        <w:tc>
          <w:tcPr>
            <w:tcW w:w="981" w:type="pct"/>
            <w:gridSpan w:val="3"/>
            <w:tcBorders>
              <w:top w:val="single" w:sz="4" w:space="0" w:color="auto"/>
              <w:left w:val="single" w:sz="4" w:space="0" w:color="auto"/>
              <w:bottom w:val="single" w:sz="4" w:space="0" w:color="auto"/>
              <w:right w:val="single" w:sz="4" w:space="0" w:color="auto"/>
            </w:tcBorders>
          </w:tcPr>
          <w:p w:rsidR="005062A5" w:rsidRPr="002B15AA" w:rsidRDefault="005062A5" w:rsidP="005062A5">
            <w:pPr>
              <w:keepNext/>
              <w:keepLines/>
              <w:spacing w:after="0"/>
              <w:rPr>
                <w:ins w:id="17761" w:author="28.541_CR0261_(Rel-16)_eNRM" w:date="2020-06-26T11:51:00Z"/>
                <w:rFonts w:ascii="Arial" w:hAnsi="Arial"/>
                <w:sz w:val="18"/>
              </w:rPr>
            </w:pPr>
            <w:ins w:id="17762" w:author="28.541_CR0261_(Rel-16)_eNRM" w:date="2020-06-26T11:51:00Z">
              <w:r w:rsidRPr="002B15AA">
                <w:rPr>
                  <w:rFonts w:ascii="Arial" w:hAnsi="Arial"/>
                  <w:sz w:val="18"/>
                </w:rPr>
                <w:t>type:</w:t>
              </w:r>
              <w:r>
                <w:rPr>
                  <w:rFonts w:ascii="Arial" w:hAnsi="Arial"/>
                  <w:sz w:val="18"/>
                </w:rPr>
                <w:t xml:space="preserve"> Boolean</w:t>
              </w:r>
            </w:ins>
          </w:p>
          <w:p w:rsidR="005062A5" w:rsidRPr="002B15AA" w:rsidRDefault="005062A5" w:rsidP="005062A5">
            <w:pPr>
              <w:keepNext/>
              <w:keepLines/>
              <w:spacing w:after="0"/>
              <w:rPr>
                <w:ins w:id="17763" w:author="28.541_CR0261_(Rel-16)_eNRM" w:date="2020-06-26T11:51:00Z"/>
                <w:rFonts w:ascii="Arial" w:hAnsi="Arial"/>
                <w:sz w:val="18"/>
              </w:rPr>
            </w:pPr>
            <w:ins w:id="17764" w:author="28.541_CR0261_(Rel-16)_eNRM" w:date="2020-06-26T11:51:00Z">
              <w:r w:rsidRPr="002B15AA">
                <w:rPr>
                  <w:rFonts w:ascii="Arial" w:hAnsi="Arial"/>
                  <w:sz w:val="18"/>
                </w:rPr>
                <w:t xml:space="preserve">multiplicity: </w:t>
              </w:r>
              <w:r>
                <w:rPr>
                  <w:rFonts w:ascii="Arial" w:hAnsi="Arial"/>
                  <w:sz w:val="18"/>
                </w:rPr>
                <w:t>1</w:t>
              </w:r>
            </w:ins>
          </w:p>
          <w:p w:rsidR="005062A5" w:rsidRPr="002B15AA" w:rsidRDefault="005062A5" w:rsidP="005062A5">
            <w:pPr>
              <w:keepNext/>
              <w:keepLines/>
              <w:spacing w:after="0"/>
              <w:rPr>
                <w:ins w:id="17765" w:author="28.541_CR0261_(Rel-16)_eNRM" w:date="2020-06-26T11:51:00Z"/>
                <w:rFonts w:ascii="Arial" w:hAnsi="Arial"/>
                <w:sz w:val="18"/>
              </w:rPr>
            </w:pPr>
            <w:ins w:id="17766" w:author="28.541_CR0261_(Rel-16)_eNRM" w:date="2020-06-26T11:51:00Z">
              <w:r w:rsidRPr="002B15AA">
                <w:rPr>
                  <w:rFonts w:ascii="Arial" w:hAnsi="Arial"/>
                  <w:sz w:val="18"/>
                </w:rPr>
                <w:t>isOrdered: N/A</w:t>
              </w:r>
            </w:ins>
          </w:p>
          <w:p w:rsidR="005062A5" w:rsidRPr="002B15AA" w:rsidRDefault="005062A5" w:rsidP="005062A5">
            <w:pPr>
              <w:keepNext/>
              <w:keepLines/>
              <w:spacing w:after="0"/>
              <w:rPr>
                <w:ins w:id="17767" w:author="28.541_CR0261_(Rel-16)_eNRM" w:date="2020-06-26T11:51:00Z"/>
                <w:rFonts w:ascii="Arial" w:hAnsi="Arial"/>
                <w:sz w:val="18"/>
              </w:rPr>
            </w:pPr>
            <w:ins w:id="17768" w:author="28.541_CR0261_(Rel-16)_eNRM" w:date="2020-06-26T11:51:00Z">
              <w:r w:rsidRPr="002B15AA">
                <w:rPr>
                  <w:rFonts w:ascii="Arial" w:hAnsi="Arial"/>
                  <w:sz w:val="18"/>
                </w:rPr>
                <w:t>isUnique: N/A</w:t>
              </w:r>
            </w:ins>
          </w:p>
          <w:p w:rsidR="005062A5" w:rsidRPr="002B15AA" w:rsidRDefault="005062A5" w:rsidP="005062A5">
            <w:pPr>
              <w:keepNext/>
              <w:keepLines/>
              <w:spacing w:after="0"/>
              <w:rPr>
                <w:ins w:id="17769" w:author="28.541_CR0261_(Rel-16)_eNRM" w:date="2020-06-26T11:51:00Z"/>
                <w:rFonts w:ascii="Arial" w:hAnsi="Arial"/>
                <w:sz w:val="18"/>
              </w:rPr>
            </w:pPr>
            <w:ins w:id="17770" w:author="28.541_CR0261_(Rel-16)_eNRM" w:date="2020-06-26T11:51:00Z">
              <w:r w:rsidRPr="002B15AA">
                <w:rPr>
                  <w:rFonts w:ascii="Arial" w:hAnsi="Arial"/>
                  <w:sz w:val="18"/>
                </w:rPr>
                <w:t xml:space="preserve">defaultValue: </w:t>
              </w:r>
              <w:r>
                <w:rPr>
                  <w:rFonts w:ascii="Arial" w:hAnsi="Arial"/>
                  <w:sz w:val="18"/>
                </w:rPr>
                <w:t>Yes</w:t>
              </w:r>
            </w:ins>
          </w:p>
          <w:p w:rsidR="005062A5" w:rsidRPr="00B34D1F" w:rsidRDefault="005062A5" w:rsidP="005062A5">
            <w:pPr>
              <w:spacing w:after="0"/>
              <w:rPr>
                <w:ins w:id="17771" w:author="28.541_CR0261_(Rel-16)_eNRM" w:date="2020-06-26T11:51:00Z"/>
                <w:rFonts w:ascii="Arial" w:hAnsi="Arial" w:cs="Arial"/>
                <w:sz w:val="18"/>
                <w:szCs w:val="18"/>
              </w:rPr>
            </w:pPr>
            <w:ins w:id="17772" w:author="28.541_CR0261_(Rel-16)_eNRM" w:date="2020-06-26T11:51:00Z">
              <w:r w:rsidRPr="00A945A0">
                <w:rPr>
                  <w:rFonts w:ascii="Arial" w:hAnsi="Arial"/>
                  <w:sz w:val="18"/>
                </w:rPr>
                <w:t>isNullable: False</w:t>
              </w:r>
            </w:ins>
          </w:p>
        </w:tc>
      </w:tr>
      <w:tr w:rsidR="005062A5" w:rsidRPr="00470179" w:rsidTr="00583841">
        <w:trPr>
          <w:gridBefore w:val="1"/>
          <w:gridAfter w:val="1"/>
          <w:wBefore w:w="58" w:type="pct"/>
          <w:wAfter w:w="46" w:type="pct"/>
          <w:cantSplit/>
          <w:tblHeader/>
          <w:jc w:val="center"/>
          <w:ins w:id="17773" w:author="28.541_CR0261_(Rel-16)_eNRM" w:date="2020-06-26T11:51:00Z"/>
        </w:trPr>
        <w:tc>
          <w:tcPr>
            <w:tcW w:w="1055" w:type="pct"/>
            <w:gridSpan w:val="3"/>
            <w:tcBorders>
              <w:top w:val="single" w:sz="4" w:space="0" w:color="auto"/>
              <w:left w:val="single" w:sz="4" w:space="0" w:color="auto"/>
              <w:bottom w:val="single" w:sz="4" w:space="0" w:color="auto"/>
              <w:right w:val="single" w:sz="4" w:space="0" w:color="auto"/>
            </w:tcBorders>
          </w:tcPr>
          <w:p w:rsidR="005062A5" w:rsidRDefault="005062A5" w:rsidP="005062A5">
            <w:pPr>
              <w:keepNext/>
              <w:keepLines/>
              <w:spacing w:after="0"/>
              <w:rPr>
                <w:ins w:id="17774" w:author="28.541_CR0261_(Rel-16)_eNRM" w:date="2020-06-26T11:51:00Z"/>
                <w:rFonts w:ascii="Courier New" w:hAnsi="Courier New" w:cs="Courier New"/>
                <w:lang w:eastAsia="zh-CN"/>
              </w:rPr>
            </w:pPr>
            <w:ins w:id="17775" w:author="28.541_CR0261_(Rel-16)_eNRM" w:date="2020-06-26T11:51:00Z">
              <w:r>
                <w:rPr>
                  <w:rFonts w:ascii="Courier New" w:hAnsi="Courier New"/>
                </w:rPr>
                <w:lastRenderedPageBreak/>
                <w:t>qFP</w:t>
              </w:r>
              <w:r w:rsidRPr="00D0543E">
                <w:rPr>
                  <w:rFonts w:ascii="Courier New" w:hAnsi="Courier New"/>
                </w:rPr>
                <w:t>acketDelayThresholds</w:t>
              </w:r>
            </w:ins>
          </w:p>
        </w:tc>
        <w:tc>
          <w:tcPr>
            <w:tcW w:w="2860" w:type="pct"/>
            <w:gridSpan w:val="3"/>
            <w:tcBorders>
              <w:top w:val="single" w:sz="4" w:space="0" w:color="auto"/>
              <w:left w:val="single" w:sz="4" w:space="0" w:color="auto"/>
              <w:bottom w:val="single" w:sz="4" w:space="0" w:color="auto"/>
              <w:right w:val="single" w:sz="4" w:space="0" w:color="auto"/>
            </w:tcBorders>
          </w:tcPr>
          <w:p w:rsidR="005062A5" w:rsidRPr="00D0543E" w:rsidRDefault="005062A5" w:rsidP="005062A5">
            <w:pPr>
              <w:pStyle w:val="a"/>
              <w:rPr>
                <w:ins w:id="17776" w:author="28.541_CR0261_(Rel-16)_eNRM" w:date="2020-06-26T11:51:00Z"/>
                <w:sz w:val="18"/>
                <w:szCs w:val="20"/>
                <w:lang w:eastAsia="en-US"/>
              </w:rPr>
            </w:pPr>
            <w:ins w:id="17777" w:author="28.541_CR0261_(Rel-16)_eNRM" w:date="2020-06-26T11:51:00Z">
              <w:r w:rsidRPr="00D0543E">
                <w:rPr>
                  <w:rFonts w:hint="eastAsia"/>
                  <w:sz w:val="18"/>
                  <w:szCs w:val="20"/>
                  <w:lang w:eastAsia="en-US"/>
                </w:rPr>
                <w:t xml:space="preserve">It </w:t>
              </w:r>
              <w:r w:rsidRPr="00D0543E">
                <w:rPr>
                  <w:sz w:val="18"/>
                  <w:szCs w:val="20"/>
                  <w:lang w:eastAsia="en-US"/>
                </w:rPr>
                <w:t>specifies the thresholds for reporting the packet delay between PSA and UE for QoS monitoring per QoS flow per UE, if the isEventTriggeredQFMonitoringSupported attribute of the same MOI is set to “yes”.”.</w:t>
              </w:r>
            </w:ins>
          </w:p>
          <w:p w:rsidR="005062A5" w:rsidRDefault="005062A5" w:rsidP="005062A5">
            <w:pPr>
              <w:pStyle w:val="a"/>
              <w:rPr>
                <w:ins w:id="17778" w:author="28.541_CR0261_(Rel-16)_eNRM" w:date="2020-06-26T11:51:00Z"/>
                <w:sz w:val="18"/>
                <w:szCs w:val="20"/>
                <w:lang w:eastAsia="en-US"/>
              </w:rPr>
            </w:pPr>
            <w:ins w:id="17779" w:author="28.541_CR0261_(Rel-16)_eNRM" w:date="2020-06-26T11:51:00Z">
              <w:r>
                <w:rPr>
                  <w:sz w:val="18"/>
                  <w:szCs w:val="20"/>
                  <w:lang w:eastAsia="en-US"/>
                </w:rPr>
                <w:t xml:space="preserve">The packet delay will be reported by PSA UPF to SMF when it exceeds the threshold (in </w:t>
              </w:r>
              <w:r w:rsidRPr="00111DF3">
                <w:rPr>
                  <w:sz w:val="18"/>
                  <w:szCs w:val="20"/>
                  <w:lang w:eastAsia="en-US"/>
                </w:rPr>
                <w:t>milliseconds</w:t>
              </w:r>
              <w:r>
                <w:rPr>
                  <w:sz w:val="18"/>
                  <w:szCs w:val="20"/>
                  <w:lang w:eastAsia="en-US"/>
                </w:rPr>
                <w:t>).</w:t>
              </w:r>
            </w:ins>
          </w:p>
          <w:p w:rsidR="005062A5" w:rsidRPr="00D0543E" w:rsidRDefault="005062A5" w:rsidP="005062A5">
            <w:pPr>
              <w:pStyle w:val="a"/>
              <w:rPr>
                <w:ins w:id="17780" w:author="28.541_CR0261_(Rel-16)_eNRM" w:date="2020-06-26T11:51:00Z"/>
                <w:sz w:val="18"/>
                <w:szCs w:val="20"/>
                <w:lang w:eastAsia="en-US"/>
              </w:rPr>
            </w:pPr>
          </w:p>
          <w:p w:rsidR="005062A5" w:rsidRDefault="005062A5" w:rsidP="005062A5">
            <w:pPr>
              <w:widowControl w:val="0"/>
              <w:tabs>
                <w:tab w:val="decimal" w:pos="0"/>
              </w:tabs>
              <w:spacing w:after="0" w:line="0" w:lineRule="atLeast"/>
              <w:rPr>
                <w:ins w:id="17781" w:author="28.541_CR0261_(Rel-16)_eNRM" w:date="2020-06-26T11:51:00Z"/>
                <w:rFonts w:ascii="Arial" w:hAnsi="Arial" w:cs="Arial"/>
                <w:sz w:val="18"/>
                <w:szCs w:val="18"/>
                <w:lang w:eastAsia="zh-CN"/>
              </w:rPr>
            </w:pPr>
            <w:ins w:id="17782" w:author="28.541_CR0261_(Rel-16)_eNRM" w:date="2020-06-26T11:51:00Z">
              <w:r w:rsidRPr="00D0543E">
                <w:rPr>
                  <w:sz w:val="18"/>
                </w:rPr>
                <w:t>allowedValues: see 3GPP TS 29.244 [</w:t>
              </w:r>
            </w:ins>
            <w:ins w:id="17783" w:author="28.541_CR0261_(Rel-16)_eNRM" w:date="2020-06-26T11:52:00Z">
              <w:r w:rsidR="006A027B">
                <w:rPr>
                  <w:sz w:val="18"/>
                </w:rPr>
                <w:t>56</w:t>
              </w:r>
            </w:ins>
            <w:ins w:id="17784" w:author="28.541_CR0261_(Rel-16)_eNRM" w:date="2020-06-26T11:51:00Z">
              <w:r w:rsidRPr="00D0543E">
                <w:rPr>
                  <w:sz w:val="18"/>
                </w:rPr>
                <w:t>].</w:t>
              </w:r>
            </w:ins>
          </w:p>
        </w:tc>
        <w:tc>
          <w:tcPr>
            <w:tcW w:w="981" w:type="pct"/>
            <w:gridSpan w:val="3"/>
            <w:tcBorders>
              <w:top w:val="single" w:sz="4" w:space="0" w:color="auto"/>
              <w:left w:val="single" w:sz="4" w:space="0" w:color="auto"/>
              <w:bottom w:val="single" w:sz="4" w:space="0" w:color="auto"/>
              <w:right w:val="single" w:sz="4" w:space="0" w:color="auto"/>
            </w:tcBorders>
          </w:tcPr>
          <w:p w:rsidR="005062A5" w:rsidRPr="002B15AA" w:rsidRDefault="005062A5" w:rsidP="005062A5">
            <w:pPr>
              <w:keepNext/>
              <w:keepLines/>
              <w:spacing w:after="0"/>
              <w:rPr>
                <w:ins w:id="17785" w:author="28.541_CR0261_(Rel-16)_eNRM" w:date="2020-06-26T11:51:00Z"/>
                <w:rFonts w:ascii="Arial" w:hAnsi="Arial"/>
                <w:sz w:val="18"/>
              </w:rPr>
            </w:pPr>
            <w:ins w:id="17786" w:author="28.541_CR0261_(Rel-16)_eNRM" w:date="2020-06-26T11:51:00Z">
              <w:r w:rsidRPr="002B15AA">
                <w:rPr>
                  <w:rFonts w:ascii="Arial" w:hAnsi="Arial"/>
                  <w:sz w:val="18"/>
                </w:rPr>
                <w:t xml:space="preserve">type: </w:t>
              </w:r>
              <w:r>
                <w:rPr>
                  <w:rFonts w:ascii="Arial" w:hAnsi="Arial"/>
                  <w:sz w:val="18"/>
                </w:rPr>
                <w:t>Q</w:t>
              </w:r>
              <w:r w:rsidRPr="0088396A">
                <w:rPr>
                  <w:rFonts w:ascii="Arial" w:hAnsi="Arial"/>
                  <w:sz w:val="18"/>
                </w:rPr>
                <w:t>FPacketDelayThresholdsType</w:t>
              </w:r>
            </w:ins>
          </w:p>
          <w:p w:rsidR="005062A5" w:rsidRPr="002B15AA" w:rsidRDefault="005062A5" w:rsidP="005062A5">
            <w:pPr>
              <w:keepNext/>
              <w:keepLines/>
              <w:spacing w:after="0"/>
              <w:rPr>
                <w:ins w:id="17787" w:author="28.541_CR0261_(Rel-16)_eNRM" w:date="2020-06-26T11:51:00Z"/>
                <w:rFonts w:ascii="Arial" w:hAnsi="Arial"/>
                <w:sz w:val="18"/>
              </w:rPr>
            </w:pPr>
            <w:ins w:id="17788" w:author="28.541_CR0261_(Rel-16)_eNRM" w:date="2020-06-26T11:51:00Z">
              <w:r w:rsidRPr="002B15AA">
                <w:rPr>
                  <w:rFonts w:ascii="Arial" w:hAnsi="Arial"/>
                  <w:sz w:val="18"/>
                </w:rPr>
                <w:t xml:space="preserve">multiplicity: </w:t>
              </w:r>
              <w:r>
                <w:rPr>
                  <w:rFonts w:ascii="Arial" w:hAnsi="Arial"/>
                  <w:sz w:val="18"/>
                </w:rPr>
                <w:t>1</w:t>
              </w:r>
            </w:ins>
          </w:p>
          <w:p w:rsidR="005062A5" w:rsidRPr="002B15AA" w:rsidRDefault="005062A5" w:rsidP="005062A5">
            <w:pPr>
              <w:keepNext/>
              <w:keepLines/>
              <w:spacing w:after="0"/>
              <w:rPr>
                <w:ins w:id="17789" w:author="28.541_CR0261_(Rel-16)_eNRM" w:date="2020-06-26T11:51:00Z"/>
                <w:rFonts w:ascii="Arial" w:hAnsi="Arial"/>
                <w:sz w:val="18"/>
              </w:rPr>
            </w:pPr>
            <w:ins w:id="17790" w:author="28.541_CR0261_(Rel-16)_eNRM" w:date="2020-06-26T11:51:00Z">
              <w:r w:rsidRPr="002B15AA">
                <w:rPr>
                  <w:rFonts w:ascii="Arial" w:hAnsi="Arial"/>
                  <w:sz w:val="18"/>
                </w:rPr>
                <w:t xml:space="preserve">isOrdered: </w:t>
              </w:r>
              <w:r>
                <w:rPr>
                  <w:rFonts w:ascii="Arial" w:hAnsi="Arial"/>
                  <w:sz w:val="18"/>
                </w:rPr>
                <w:t>N/A</w:t>
              </w:r>
            </w:ins>
          </w:p>
          <w:p w:rsidR="005062A5" w:rsidRPr="002B15AA" w:rsidRDefault="005062A5" w:rsidP="005062A5">
            <w:pPr>
              <w:keepNext/>
              <w:keepLines/>
              <w:spacing w:after="0"/>
              <w:rPr>
                <w:ins w:id="17791" w:author="28.541_CR0261_(Rel-16)_eNRM" w:date="2020-06-26T11:51:00Z"/>
                <w:rFonts w:ascii="Arial" w:hAnsi="Arial"/>
                <w:sz w:val="18"/>
              </w:rPr>
            </w:pPr>
            <w:ins w:id="17792" w:author="28.541_CR0261_(Rel-16)_eNRM" w:date="2020-06-26T11:51:00Z">
              <w:r w:rsidRPr="002B15AA">
                <w:rPr>
                  <w:rFonts w:ascii="Arial" w:hAnsi="Arial"/>
                  <w:sz w:val="18"/>
                </w:rPr>
                <w:t>isUnique: N/A</w:t>
              </w:r>
            </w:ins>
          </w:p>
          <w:p w:rsidR="005062A5" w:rsidRPr="002B15AA" w:rsidRDefault="005062A5" w:rsidP="005062A5">
            <w:pPr>
              <w:keepNext/>
              <w:keepLines/>
              <w:spacing w:after="0"/>
              <w:rPr>
                <w:ins w:id="17793" w:author="28.541_CR0261_(Rel-16)_eNRM" w:date="2020-06-26T11:51:00Z"/>
                <w:rFonts w:ascii="Arial" w:hAnsi="Arial"/>
                <w:sz w:val="18"/>
              </w:rPr>
            </w:pPr>
            <w:ins w:id="17794" w:author="28.541_CR0261_(Rel-16)_eNRM" w:date="2020-06-26T11:51:00Z">
              <w:r w:rsidRPr="002B15AA">
                <w:rPr>
                  <w:rFonts w:ascii="Arial" w:hAnsi="Arial"/>
                  <w:sz w:val="18"/>
                </w:rPr>
                <w:t>defaultValue: None</w:t>
              </w:r>
            </w:ins>
          </w:p>
          <w:p w:rsidR="005062A5" w:rsidRPr="00B34D1F" w:rsidRDefault="005062A5" w:rsidP="005062A5">
            <w:pPr>
              <w:spacing w:after="0"/>
              <w:rPr>
                <w:ins w:id="17795" w:author="28.541_CR0261_(Rel-16)_eNRM" w:date="2020-06-26T11:51:00Z"/>
                <w:rFonts w:ascii="Arial" w:hAnsi="Arial" w:cs="Arial"/>
                <w:sz w:val="18"/>
                <w:szCs w:val="18"/>
              </w:rPr>
            </w:pPr>
            <w:ins w:id="17796" w:author="28.541_CR0261_(Rel-16)_eNRM" w:date="2020-06-26T11:51:00Z">
              <w:r w:rsidRPr="002B15AA">
                <w:rPr>
                  <w:rFonts w:ascii="Arial" w:hAnsi="Arial"/>
                  <w:sz w:val="18"/>
                </w:rPr>
                <w:t>isNullable: False</w:t>
              </w:r>
            </w:ins>
          </w:p>
        </w:tc>
      </w:tr>
      <w:tr w:rsidR="005062A5" w:rsidRPr="00470179" w:rsidTr="00583841">
        <w:trPr>
          <w:gridBefore w:val="1"/>
          <w:gridAfter w:val="1"/>
          <w:wBefore w:w="58" w:type="pct"/>
          <w:wAfter w:w="46" w:type="pct"/>
          <w:cantSplit/>
          <w:tblHeader/>
          <w:jc w:val="center"/>
          <w:ins w:id="17797" w:author="28.541_CR0261_(Rel-16)_eNRM" w:date="2020-06-26T11:51:00Z"/>
        </w:trPr>
        <w:tc>
          <w:tcPr>
            <w:tcW w:w="1055" w:type="pct"/>
            <w:gridSpan w:val="3"/>
            <w:tcBorders>
              <w:top w:val="single" w:sz="4" w:space="0" w:color="auto"/>
              <w:left w:val="single" w:sz="4" w:space="0" w:color="auto"/>
              <w:bottom w:val="single" w:sz="4" w:space="0" w:color="auto"/>
              <w:right w:val="single" w:sz="4" w:space="0" w:color="auto"/>
            </w:tcBorders>
          </w:tcPr>
          <w:p w:rsidR="005062A5" w:rsidRDefault="005062A5" w:rsidP="005062A5">
            <w:pPr>
              <w:keepNext/>
              <w:keepLines/>
              <w:spacing w:after="0"/>
              <w:rPr>
                <w:ins w:id="17798" w:author="28.541_CR0261_(Rel-16)_eNRM" w:date="2020-06-26T11:51:00Z"/>
                <w:rFonts w:ascii="Courier New" w:hAnsi="Courier New" w:cs="Courier New"/>
                <w:lang w:eastAsia="zh-CN"/>
              </w:rPr>
            </w:pPr>
            <w:ins w:id="17799" w:author="28.541_CR0261_(Rel-16)_eNRM" w:date="2020-06-26T11:51:00Z">
              <w:r>
                <w:rPr>
                  <w:rFonts w:ascii="Courier New" w:hAnsi="Courier New"/>
                </w:rPr>
                <w:t>qFM</w:t>
              </w:r>
              <w:r w:rsidRPr="00D0543E">
                <w:rPr>
                  <w:rFonts w:ascii="Courier New" w:hAnsi="Courier New"/>
                </w:rPr>
                <w:t>inimum</w:t>
              </w:r>
              <w:r w:rsidRPr="00D0543E">
                <w:rPr>
                  <w:rFonts w:ascii="Courier New" w:hAnsi="Courier New" w:hint="eastAsia"/>
                </w:rPr>
                <w:t>W</w:t>
              </w:r>
              <w:r w:rsidRPr="00D0543E">
                <w:rPr>
                  <w:rFonts w:ascii="Courier New" w:hAnsi="Courier New"/>
                </w:rPr>
                <w:t>aitTime</w:t>
              </w:r>
            </w:ins>
          </w:p>
        </w:tc>
        <w:tc>
          <w:tcPr>
            <w:tcW w:w="2860" w:type="pct"/>
            <w:gridSpan w:val="3"/>
            <w:tcBorders>
              <w:top w:val="single" w:sz="4" w:space="0" w:color="auto"/>
              <w:left w:val="single" w:sz="4" w:space="0" w:color="auto"/>
              <w:bottom w:val="single" w:sz="4" w:space="0" w:color="auto"/>
              <w:right w:val="single" w:sz="4" w:space="0" w:color="auto"/>
            </w:tcBorders>
          </w:tcPr>
          <w:p w:rsidR="005062A5" w:rsidRPr="00D0543E" w:rsidRDefault="005062A5" w:rsidP="005062A5">
            <w:pPr>
              <w:pStyle w:val="a"/>
              <w:rPr>
                <w:ins w:id="17800" w:author="28.541_CR0261_(Rel-16)_eNRM" w:date="2020-06-26T11:51:00Z"/>
                <w:sz w:val="18"/>
                <w:szCs w:val="20"/>
                <w:lang w:eastAsia="en-US"/>
              </w:rPr>
            </w:pPr>
            <w:ins w:id="17801" w:author="28.541_CR0261_(Rel-16)_eNRM" w:date="2020-06-26T11:51:00Z">
              <w:r w:rsidRPr="00D0543E">
                <w:rPr>
                  <w:rFonts w:hint="eastAsia"/>
                  <w:sz w:val="18"/>
                  <w:szCs w:val="20"/>
                  <w:lang w:eastAsia="en-US"/>
                </w:rPr>
                <w:t xml:space="preserve">It </w:t>
              </w:r>
              <w:r w:rsidRPr="00D0543E">
                <w:rPr>
                  <w:sz w:val="18"/>
                  <w:szCs w:val="20"/>
                  <w:lang w:eastAsia="en-US"/>
                </w:rPr>
                <w:t>specifies the minimum waiting time (in seconds) between two consecutive reports for event triggered QoS monitoring reporting per QoS flow per UE, if the isEventTriggeredQFMonitoringSupported attribute of the same MOI is set to “yes”.</w:t>
              </w:r>
            </w:ins>
          </w:p>
          <w:p w:rsidR="005062A5" w:rsidRPr="00D0543E" w:rsidRDefault="005062A5" w:rsidP="005062A5">
            <w:pPr>
              <w:pStyle w:val="a"/>
              <w:rPr>
                <w:ins w:id="17802" w:author="28.541_CR0261_(Rel-16)_eNRM" w:date="2020-06-26T11:51:00Z"/>
                <w:sz w:val="18"/>
                <w:szCs w:val="20"/>
                <w:lang w:eastAsia="en-US"/>
              </w:rPr>
            </w:pPr>
          </w:p>
          <w:p w:rsidR="005062A5" w:rsidRDefault="005062A5" w:rsidP="005062A5">
            <w:pPr>
              <w:pStyle w:val="a"/>
              <w:rPr>
                <w:ins w:id="17803" w:author="28.541_CR0261_(Rel-16)_eNRM" w:date="2020-06-26T11:51:00Z"/>
                <w:sz w:val="18"/>
                <w:szCs w:val="20"/>
                <w:lang w:eastAsia="en-US"/>
              </w:rPr>
            </w:pPr>
            <w:ins w:id="17804" w:author="28.541_CR0261_(Rel-16)_eNRM" w:date="2020-06-26T11:51:00Z">
              <w:r w:rsidRPr="00D15A90">
                <w:rPr>
                  <w:sz w:val="18"/>
                  <w:szCs w:val="20"/>
                  <w:lang w:eastAsia="en-US"/>
                </w:rPr>
                <w:t xml:space="preserve">allowedValues: </w:t>
              </w:r>
              <w:r>
                <w:rPr>
                  <w:sz w:val="18"/>
                  <w:szCs w:val="20"/>
                  <w:lang w:eastAsia="en-US"/>
                </w:rPr>
                <w:t>see 3GPP TS 29.244 [</w:t>
              </w:r>
            </w:ins>
            <w:ins w:id="17805" w:author="28.541_CR0261_(Rel-16)_eNRM" w:date="2020-06-26T11:52:00Z">
              <w:r w:rsidR="006A027B">
                <w:rPr>
                  <w:sz w:val="18"/>
                  <w:szCs w:val="20"/>
                  <w:lang w:eastAsia="en-US"/>
                </w:rPr>
                <w:t>56</w:t>
              </w:r>
            </w:ins>
            <w:ins w:id="17806" w:author="28.541_CR0261_(Rel-16)_eNRM" w:date="2020-06-26T11:51:00Z">
              <w:r>
                <w:rPr>
                  <w:sz w:val="18"/>
                  <w:szCs w:val="20"/>
                  <w:lang w:eastAsia="en-US"/>
                </w:rPr>
                <w:t>].</w:t>
              </w:r>
            </w:ins>
          </w:p>
          <w:p w:rsidR="005062A5" w:rsidRDefault="005062A5" w:rsidP="005062A5">
            <w:pPr>
              <w:widowControl w:val="0"/>
              <w:tabs>
                <w:tab w:val="decimal" w:pos="0"/>
              </w:tabs>
              <w:spacing w:after="0" w:line="0" w:lineRule="atLeast"/>
              <w:rPr>
                <w:ins w:id="17807" w:author="28.541_CR0261_(Rel-16)_eNRM" w:date="2020-06-26T11:51:00Z"/>
                <w:rFonts w:ascii="Arial" w:hAnsi="Arial" w:cs="Arial"/>
                <w:sz w:val="18"/>
                <w:szCs w:val="18"/>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rsidR="005062A5" w:rsidRPr="002B15AA" w:rsidRDefault="005062A5" w:rsidP="005062A5">
            <w:pPr>
              <w:keepNext/>
              <w:keepLines/>
              <w:spacing w:after="0"/>
              <w:rPr>
                <w:ins w:id="17808" w:author="28.541_CR0261_(Rel-16)_eNRM" w:date="2020-06-26T11:51:00Z"/>
                <w:rFonts w:ascii="Arial" w:hAnsi="Arial"/>
                <w:sz w:val="18"/>
              </w:rPr>
            </w:pPr>
            <w:ins w:id="17809" w:author="28.541_CR0261_(Rel-16)_eNRM" w:date="2020-06-26T11:51:00Z">
              <w:r w:rsidRPr="002B15AA">
                <w:rPr>
                  <w:rFonts w:ascii="Arial" w:hAnsi="Arial"/>
                  <w:sz w:val="18"/>
                </w:rPr>
                <w:t>type: Integer</w:t>
              </w:r>
            </w:ins>
          </w:p>
          <w:p w:rsidR="005062A5" w:rsidRPr="002B15AA" w:rsidRDefault="005062A5" w:rsidP="005062A5">
            <w:pPr>
              <w:keepNext/>
              <w:keepLines/>
              <w:spacing w:after="0"/>
              <w:rPr>
                <w:ins w:id="17810" w:author="28.541_CR0261_(Rel-16)_eNRM" w:date="2020-06-26T11:51:00Z"/>
                <w:rFonts w:ascii="Arial" w:hAnsi="Arial"/>
                <w:sz w:val="18"/>
              </w:rPr>
            </w:pPr>
            <w:ins w:id="17811" w:author="28.541_CR0261_(Rel-16)_eNRM" w:date="2020-06-26T11:51:00Z">
              <w:r w:rsidRPr="002B15AA">
                <w:rPr>
                  <w:rFonts w:ascii="Arial" w:hAnsi="Arial"/>
                  <w:sz w:val="18"/>
                </w:rPr>
                <w:t xml:space="preserve">multiplicity: </w:t>
              </w:r>
              <w:r>
                <w:rPr>
                  <w:rFonts w:ascii="Arial" w:hAnsi="Arial"/>
                  <w:sz w:val="18"/>
                </w:rPr>
                <w:t>1</w:t>
              </w:r>
            </w:ins>
          </w:p>
          <w:p w:rsidR="005062A5" w:rsidRPr="002B15AA" w:rsidRDefault="005062A5" w:rsidP="005062A5">
            <w:pPr>
              <w:keepNext/>
              <w:keepLines/>
              <w:spacing w:after="0"/>
              <w:rPr>
                <w:ins w:id="17812" w:author="28.541_CR0261_(Rel-16)_eNRM" w:date="2020-06-26T11:51:00Z"/>
                <w:rFonts w:ascii="Arial" w:hAnsi="Arial"/>
                <w:sz w:val="18"/>
              </w:rPr>
            </w:pPr>
            <w:ins w:id="17813" w:author="28.541_CR0261_(Rel-16)_eNRM" w:date="2020-06-26T11:51:00Z">
              <w:r w:rsidRPr="002B15AA">
                <w:rPr>
                  <w:rFonts w:ascii="Arial" w:hAnsi="Arial"/>
                  <w:sz w:val="18"/>
                </w:rPr>
                <w:t xml:space="preserve">isOrdered: </w:t>
              </w:r>
              <w:r>
                <w:rPr>
                  <w:rFonts w:ascii="Arial" w:hAnsi="Arial"/>
                  <w:sz w:val="18"/>
                </w:rPr>
                <w:t>N/A</w:t>
              </w:r>
            </w:ins>
          </w:p>
          <w:p w:rsidR="005062A5" w:rsidRPr="002B15AA" w:rsidRDefault="005062A5" w:rsidP="005062A5">
            <w:pPr>
              <w:keepNext/>
              <w:keepLines/>
              <w:spacing w:after="0"/>
              <w:rPr>
                <w:ins w:id="17814" w:author="28.541_CR0261_(Rel-16)_eNRM" w:date="2020-06-26T11:51:00Z"/>
                <w:rFonts w:ascii="Arial" w:hAnsi="Arial"/>
                <w:sz w:val="18"/>
              </w:rPr>
            </w:pPr>
            <w:ins w:id="17815" w:author="28.541_CR0261_(Rel-16)_eNRM" w:date="2020-06-26T11:51:00Z">
              <w:r w:rsidRPr="002B15AA">
                <w:rPr>
                  <w:rFonts w:ascii="Arial" w:hAnsi="Arial"/>
                  <w:sz w:val="18"/>
                </w:rPr>
                <w:t>isUnique: N/A</w:t>
              </w:r>
            </w:ins>
          </w:p>
          <w:p w:rsidR="005062A5" w:rsidRPr="002B15AA" w:rsidRDefault="005062A5" w:rsidP="005062A5">
            <w:pPr>
              <w:keepNext/>
              <w:keepLines/>
              <w:spacing w:after="0"/>
              <w:rPr>
                <w:ins w:id="17816" w:author="28.541_CR0261_(Rel-16)_eNRM" w:date="2020-06-26T11:51:00Z"/>
                <w:rFonts w:ascii="Arial" w:hAnsi="Arial"/>
                <w:sz w:val="18"/>
              </w:rPr>
            </w:pPr>
            <w:ins w:id="17817" w:author="28.541_CR0261_(Rel-16)_eNRM" w:date="2020-06-26T11:51:00Z">
              <w:r w:rsidRPr="002B15AA">
                <w:rPr>
                  <w:rFonts w:ascii="Arial" w:hAnsi="Arial"/>
                  <w:sz w:val="18"/>
                </w:rPr>
                <w:t>defaultValue: None</w:t>
              </w:r>
            </w:ins>
          </w:p>
          <w:p w:rsidR="005062A5" w:rsidRPr="00B34D1F" w:rsidRDefault="005062A5" w:rsidP="005062A5">
            <w:pPr>
              <w:spacing w:after="0"/>
              <w:rPr>
                <w:ins w:id="17818" w:author="28.541_CR0261_(Rel-16)_eNRM" w:date="2020-06-26T11:51:00Z"/>
                <w:rFonts w:ascii="Arial" w:hAnsi="Arial" w:cs="Arial"/>
                <w:sz w:val="18"/>
                <w:szCs w:val="18"/>
              </w:rPr>
            </w:pPr>
            <w:ins w:id="17819" w:author="28.541_CR0261_(Rel-16)_eNRM" w:date="2020-06-26T11:51:00Z">
              <w:r w:rsidRPr="002B15AA">
                <w:rPr>
                  <w:rFonts w:ascii="Arial" w:hAnsi="Arial"/>
                  <w:sz w:val="18"/>
                </w:rPr>
                <w:t>isNullable: False</w:t>
              </w:r>
            </w:ins>
          </w:p>
        </w:tc>
      </w:tr>
      <w:tr w:rsidR="005062A5" w:rsidRPr="00470179" w:rsidTr="00583841">
        <w:trPr>
          <w:gridBefore w:val="1"/>
          <w:gridAfter w:val="1"/>
          <w:wBefore w:w="58" w:type="pct"/>
          <w:wAfter w:w="46" w:type="pct"/>
          <w:cantSplit/>
          <w:tblHeader/>
          <w:jc w:val="center"/>
          <w:ins w:id="17820" w:author="28.541_CR0261_(Rel-16)_eNRM" w:date="2020-06-26T11:51:00Z"/>
        </w:trPr>
        <w:tc>
          <w:tcPr>
            <w:tcW w:w="1055" w:type="pct"/>
            <w:gridSpan w:val="3"/>
            <w:tcBorders>
              <w:top w:val="single" w:sz="4" w:space="0" w:color="auto"/>
              <w:left w:val="single" w:sz="4" w:space="0" w:color="auto"/>
              <w:bottom w:val="single" w:sz="4" w:space="0" w:color="auto"/>
              <w:right w:val="single" w:sz="4" w:space="0" w:color="auto"/>
            </w:tcBorders>
          </w:tcPr>
          <w:p w:rsidR="005062A5" w:rsidRDefault="005062A5" w:rsidP="005062A5">
            <w:pPr>
              <w:keepNext/>
              <w:keepLines/>
              <w:spacing w:after="0"/>
              <w:rPr>
                <w:ins w:id="17821" w:author="28.541_CR0261_(Rel-16)_eNRM" w:date="2020-06-26T11:51:00Z"/>
                <w:rFonts w:ascii="Courier New" w:hAnsi="Courier New" w:cs="Courier New"/>
                <w:lang w:eastAsia="zh-CN"/>
              </w:rPr>
            </w:pPr>
            <w:ins w:id="17822" w:author="28.541_CR0261_(Rel-16)_eNRM" w:date="2020-06-26T11:51:00Z">
              <w:r>
                <w:rPr>
                  <w:rFonts w:ascii="Courier New" w:hAnsi="Courier New"/>
                </w:rPr>
                <w:t>qFM</w:t>
              </w:r>
              <w:r w:rsidRPr="00D0543E">
                <w:rPr>
                  <w:rFonts w:ascii="Courier New" w:hAnsi="Courier New"/>
                </w:rPr>
                <w:t>easurementPeriod</w:t>
              </w:r>
            </w:ins>
          </w:p>
        </w:tc>
        <w:tc>
          <w:tcPr>
            <w:tcW w:w="2860" w:type="pct"/>
            <w:gridSpan w:val="3"/>
            <w:tcBorders>
              <w:top w:val="single" w:sz="4" w:space="0" w:color="auto"/>
              <w:left w:val="single" w:sz="4" w:space="0" w:color="auto"/>
              <w:bottom w:val="single" w:sz="4" w:space="0" w:color="auto"/>
              <w:right w:val="single" w:sz="4" w:space="0" w:color="auto"/>
            </w:tcBorders>
          </w:tcPr>
          <w:p w:rsidR="005062A5" w:rsidRPr="00D0543E" w:rsidRDefault="005062A5" w:rsidP="005062A5">
            <w:pPr>
              <w:pStyle w:val="a"/>
              <w:rPr>
                <w:ins w:id="17823" w:author="28.541_CR0261_(Rel-16)_eNRM" w:date="2020-06-26T11:51:00Z"/>
                <w:sz w:val="18"/>
                <w:szCs w:val="20"/>
                <w:lang w:eastAsia="en-US"/>
              </w:rPr>
            </w:pPr>
            <w:ins w:id="17824" w:author="28.541_CR0261_(Rel-16)_eNRM" w:date="2020-06-26T11:51:00Z">
              <w:r w:rsidRPr="00D0543E">
                <w:rPr>
                  <w:rFonts w:hint="eastAsia"/>
                  <w:sz w:val="18"/>
                  <w:szCs w:val="20"/>
                  <w:lang w:eastAsia="en-US"/>
                </w:rPr>
                <w:t xml:space="preserve">It </w:t>
              </w:r>
              <w:r w:rsidRPr="00D0543E">
                <w:rPr>
                  <w:sz w:val="18"/>
                  <w:szCs w:val="20"/>
                  <w:lang w:eastAsia="en-US"/>
                </w:rPr>
                <w:t>specifies the period (in seconds) for reporting the packet delay for QoS monitoring per QoS flow per UE, if the isPeriodicQFMonitoringSupported attribute of the same MOI is set to “yes”.</w:t>
              </w:r>
            </w:ins>
          </w:p>
          <w:p w:rsidR="005062A5" w:rsidRPr="00D0543E" w:rsidRDefault="005062A5" w:rsidP="005062A5">
            <w:pPr>
              <w:pStyle w:val="a"/>
              <w:rPr>
                <w:ins w:id="17825" w:author="28.541_CR0261_(Rel-16)_eNRM" w:date="2020-06-26T11:51:00Z"/>
                <w:sz w:val="18"/>
                <w:szCs w:val="20"/>
                <w:lang w:eastAsia="en-US"/>
              </w:rPr>
            </w:pPr>
          </w:p>
          <w:p w:rsidR="005062A5" w:rsidRDefault="005062A5" w:rsidP="005062A5">
            <w:pPr>
              <w:pStyle w:val="a"/>
              <w:rPr>
                <w:ins w:id="17826" w:author="28.541_CR0261_(Rel-16)_eNRM" w:date="2020-06-26T11:51:00Z"/>
                <w:sz w:val="18"/>
                <w:szCs w:val="20"/>
                <w:lang w:eastAsia="en-US"/>
              </w:rPr>
            </w:pPr>
            <w:ins w:id="17827" w:author="28.541_CR0261_(Rel-16)_eNRM" w:date="2020-06-26T11:51:00Z">
              <w:r w:rsidRPr="00D15A90">
                <w:rPr>
                  <w:sz w:val="18"/>
                  <w:szCs w:val="20"/>
                  <w:lang w:eastAsia="en-US"/>
                </w:rPr>
                <w:t xml:space="preserve">allowedValues: </w:t>
              </w:r>
              <w:r>
                <w:rPr>
                  <w:sz w:val="18"/>
                  <w:szCs w:val="20"/>
                  <w:lang w:eastAsia="en-US"/>
                </w:rPr>
                <w:t>see 3GPP TS 29.244 [</w:t>
              </w:r>
            </w:ins>
            <w:ins w:id="17828" w:author="28.541_CR0261_(Rel-16)_eNRM" w:date="2020-06-26T11:52:00Z">
              <w:r w:rsidR="006A027B">
                <w:rPr>
                  <w:sz w:val="18"/>
                  <w:szCs w:val="20"/>
                  <w:lang w:eastAsia="en-US"/>
                </w:rPr>
                <w:t>56</w:t>
              </w:r>
            </w:ins>
            <w:ins w:id="17829" w:author="28.541_CR0261_(Rel-16)_eNRM" w:date="2020-06-26T11:51:00Z">
              <w:r>
                <w:rPr>
                  <w:sz w:val="18"/>
                  <w:szCs w:val="20"/>
                  <w:lang w:eastAsia="en-US"/>
                </w:rPr>
                <w:t>].</w:t>
              </w:r>
            </w:ins>
          </w:p>
          <w:p w:rsidR="005062A5" w:rsidRDefault="005062A5" w:rsidP="005062A5">
            <w:pPr>
              <w:widowControl w:val="0"/>
              <w:tabs>
                <w:tab w:val="decimal" w:pos="0"/>
              </w:tabs>
              <w:spacing w:after="0" w:line="0" w:lineRule="atLeast"/>
              <w:rPr>
                <w:ins w:id="17830" w:author="28.541_CR0261_(Rel-16)_eNRM" w:date="2020-06-26T11:51:00Z"/>
                <w:rFonts w:ascii="Arial" w:hAnsi="Arial" w:cs="Arial"/>
                <w:sz w:val="18"/>
                <w:szCs w:val="18"/>
                <w:lang w:eastAsia="zh-CN"/>
              </w:rPr>
            </w:pPr>
          </w:p>
        </w:tc>
        <w:tc>
          <w:tcPr>
            <w:tcW w:w="981" w:type="pct"/>
            <w:gridSpan w:val="3"/>
            <w:tcBorders>
              <w:top w:val="single" w:sz="4" w:space="0" w:color="auto"/>
              <w:left w:val="single" w:sz="4" w:space="0" w:color="auto"/>
              <w:bottom w:val="single" w:sz="4" w:space="0" w:color="auto"/>
              <w:right w:val="single" w:sz="4" w:space="0" w:color="auto"/>
            </w:tcBorders>
          </w:tcPr>
          <w:p w:rsidR="005062A5" w:rsidRPr="002B15AA" w:rsidRDefault="005062A5" w:rsidP="005062A5">
            <w:pPr>
              <w:keepNext/>
              <w:keepLines/>
              <w:spacing w:after="0"/>
              <w:rPr>
                <w:ins w:id="17831" w:author="28.541_CR0261_(Rel-16)_eNRM" w:date="2020-06-26T11:51:00Z"/>
                <w:rFonts w:ascii="Arial" w:hAnsi="Arial"/>
                <w:sz w:val="18"/>
              </w:rPr>
            </w:pPr>
            <w:ins w:id="17832" w:author="28.541_CR0261_(Rel-16)_eNRM" w:date="2020-06-26T11:51:00Z">
              <w:r w:rsidRPr="002B15AA">
                <w:rPr>
                  <w:rFonts w:ascii="Arial" w:hAnsi="Arial"/>
                  <w:sz w:val="18"/>
                </w:rPr>
                <w:t>type: Integer</w:t>
              </w:r>
            </w:ins>
          </w:p>
          <w:p w:rsidR="005062A5" w:rsidRPr="002B15AA" w:rsidRDefault="005062A5" w:rsidP="005062A5">
            <w:pPr>
              <w:keepNext/>
              <w:keepLines/>
              <w:spacing w:after="0"/>
              <w:rPr>
                <w:ins w:id="17833" w:author="28.541_CR0261_(Rel-16)_eNRM" w:date="2020-06-26T11:51:00Z"/>
                <w:rFonts w:ascii="Arial" w:hAnsi="Arial"/>
                <w:sz w:val="18"/>
              </w:rPr>
            </w:pPr>
            <w:ins w:id="17834" w:author="28.541_CR0261_(Rel-16)_eNRM" w:date="2020-06-26T11:51:00Z">
              <w:r w:rsidRPr="002B15AA">
                <w:rPr>
                  <w:rFonts w:ascii="Arial" w:hAnsi="Arial"/>
                  <w:sz w:val="18"/>
                </w:rPr>
                <w:t xml:space="preserve">multiplicity: </w:t>
              </w:r>
              <w:r>
                <w:rPr>
                  <w:rFonts w:ascii="Arial" w:hAnsi="Arial"/>
                  <w:sz w:val="18"/>
                </w:rPr>
                <w:t>1</w:t>
              </w:r>
            </w:ins>
          </w:p>
          <w:p w:rsidR="005062A5" w:rsidRPr="002B15AA" w:rsidRDefault="005062A5" w:rsidP="005062A5">
            <w:pPr>
              <w:keepNext/>
              <w:keepLines/>
              <w:spacing w:after="0"/>
              <w:rPr>
                <w:ins w:id="17835" w:author="28.541_CR0261_(Rel-16)_eNRM" w:date="2020-06-26T11:51:00Z"/>
                <w:rFonts w:ascii="Arial" w:hAnsi="Arial"/>
                <w:sz w:val="18"/>
              </w:rPr>
            </w:pPr>
            <w:ins w:id="17836" w:author="28.541_CR0261_(Rel-16)_eNRM" w:date="2020-06-26T11:51:00Z">
              <w:r w:rsidRPr="002B15AA">
                <w:rPr>
                  <w:rFonts w:ascii="Arial" w:hAnsi="Arial"/>
                  <w:sz w:val="18"/>
                </w:rPr>
                <w:t xml:space="preserve">isOrdered: </w:t>
              </w:r>
              <w:r>
                <w:rPr>
                  <w:rFonts w:ascii="Arial" w:hAnsi="Arial"/>
                  <w:sz w:val="18"/>
                </w:rPr>
                <w:t>N/A</w:t>
              </w:r>
            </w:ins>
          </w:p>
          <w:p w:rsidR="005062A5" w:rsidRPr="002B15AA" w:rsidRDefault="005062A5" w:rsidP="005062A5">
            <w:pPr>
              <w:keepNext/>
              <w:keepLines/>
              <w:spacing w:after="0"/>
              <w:rPr>
                <w:ins w:id="17837" w:author="28.541_CR0261_(Rel-16)_eNRM" w:date="2020-06-26T11:51:00Z"/>
                <w:rFonts w:ascii="Arial" w:hAnsi="Arial"/>
                <w:sz w:val="18"/>
              </w:rPr>
            </w:pPr>
            <w:ins w:id="17838" w:author="28.541_CR0261_(Rel-16)_eNRM" w:date="2020-06-26T11:51:00Z">
              <w:r w:rsidRPr="002B15AA">
                <w:rPr>
                  <w:rFonts w:ascii="Arial" w:hAnsi="Arial"/>
                  <w:sz w:val="18"/>
                </w:rPr>
                <w:t>isUnique: N/A</w:t>
              </w:r>
            </w:ins>
          </w:p>
          <w:p w:rsidR="005062A5" w:rsidRPr="002B15AA" w:rsidRDefault="005062A5" w:rsidP="005062A5">
            <w:pPr>
              <w:keepNext/>
              <w:keepLines/>
              <w:spacing w:after="0"/>
              <w:rPr>
                <w:ins w:id="17839" w:author="28.541_CR0261_(Rel-16)_eNRM" w:date="2020-06-26T11:51:00Z"/>
                <w:rFonts w:ascii="Arial" w:hAnsi="Arial"/>
                <w:sz w:val="18"/>
              </w:rPr>
            </w:pPr>
            <w:ins w:id="17840" w:author="28.541_CR0261_(Rel-16)_eNRM" w:date="2020-06-26T11:51:00Z">
              <w:r w:rsidRPr="002B15AA">
                <w:rPr>
                  <w:rFonts w:ascii="Arial" w:hAnsi="Arial"/>
                  <w:sz w:val="18"/>
                </w:rPr>
                <w:t>defaultValue: None</w:t>
              </w:r>
            </w:ins>
          </w:p>
          <w:p w:rsidR="005062A5" w:rsidRPr="00B34D1F" w:rsidRDefault="005062A5" w:rsidP="005062A5">
            <w:pPr>
              <w:spacing w:after="0"/>
              <w:rPr>
                <w:ins w:id="17841" w:author="28.541_CR0261_(Rel-16)_eNRM" w:date="2020-06-26T11:51:00Z"/>
                <w:rFonts w:ascii="Arial" w:hAnsi="Arial" w:cs="Arial"/>
                <w:sz w:val="18"/>
                <w:szCs w:val="18"/>
              </w:rPr>
            </w:pPr>
            <w:ins w:id="17842" w:author="28.541_CR0261_(Rel-16)_eNRM" w:date="2020-06-26T11:51:00Z">
              <w:r w:rsidRPr="002B15AA">
                <w:rPr>
                  <w:rFonts w:ascii="Arial" w:hAnsi="Arial"/>
                  <w:sz w:val="18"/>
                </w:rPr>
                <w:t>isNullable: False</w:t>
              </w:r>
            </w:ins>
          </w:p>
        </w:tc>
      </w:tr>
      <w:tr w:rsidR="005062A5" w:rsidRPr="00470179" w:rsidTr="00583841">
        <w:trPr>
          <w:gridBefore w:val="1"/>
          <w:gridAfter w:val="1"/>
          <w:wBefore w:w="58" w:type="pct"/>
          <w:wAfter w:w="46" w:type="pct"/>
          <w:cantSplit/>
          <w:tblHeader/>
          <w:jc w:val="center"/>
          <w:ins w:id="17843" w:author="28.541_CR0261_(Rel-16)_eNRM" w:date="2020-06-26T11:51:00Z"/>
        </w:trPr>
        <w:tc>
          <w:tcPr>
            <w:tcW w:w="1055" w:type="pct"/>
            <w:gridSpan w:val="3"/>
            <w:tcBorders>
              <w:top w:val="single" w:sz="4" w:space="0" w:color="auto"/>
              <w:left w:val="single" w:sz="4" w:space="0" w:color="auto"/>
              <w:bottom w:val="single" w:sz="4" w:space="0" w:color="auto"/>
              <w:right w:val="single" w:sz="4" w:space="0" w:color="auto"/>
            </w:tcBorders>
          </w:tcPr>
          <w:p w:rsidR="005062A5" w:rsidRDefault="005062A5" w:rsidP="005062A5">
            <w:pPr>
              <w:keepNext/>
              <w:keepLines/>
              <w:spacing w:after="0"/>
              <w:rPr>
                <w:ins w:id="17844" w:author="28.541_CR0261_(Rel-16)_eNRM" w:date="2020-06-26T11:51:00Z"/>
                <w:rFonts w:ascii="Courier New" w:hAnsi="Courier New" w:cs="Courier New"/>
                <w:lang w:eastAsia="zh-CN"/>
              </w:rPr>
            </w:pPr>
            <w:ins w:id="17845" w:author="28.541_CR0261_(Rel-16)_eNRM" w:date="2020-06-26T11:51:00Z">
              <w:r w:rsidRPr="003000DE">
                <w:rPr>
                  <w:rFonts w:ascii="Courier New" w:hAnsi="Courier New"/>
                </w:rPr>
                <w:t>thresholdDl</w:t>
              </w:r>
            </w:ins>
          </w:p>
        </w:tc>
        <w:tc>
          <w:tcPr>
            <w:tcW w:w="2860" w:type="pct"/>
            <w:gridSpan w:val="3"/>
            <w:tcBorders>
              <w:top w:val="single" w:sz="4" w:space="0" w:color="auto"/>
              <w:left w:val="single" w:sz="4" w:space="0" w:color="auto"/>
              <w:bottom w:val="single" w:sz="4" w:space="0" w:color="auto"/>
              <w:right w:val="single" w:sz="4" w:space="0" w:color="auto"/>
            </w:tcBorders>
          </w:tcPr>
          <w:p w:rsidR="005062A5" w:rsidRPr="00B061D0" w:rsidRDefault="005062A5" w:rsidP="005062A5">
            <w:pPr>
              <w:widowControl w:val="0"/>
              <w:tabs>
                <w:tab w:val="decimal" w:pos="0"/>
              </w:tabs>
              <w:spacing w:line="0" w:lineRule="atLeast"/>
              <w:rPr>
                <w:ins w:id="17846" w:author="28.541_CR0261_(Rel-16)_eNRM" w:date="2020-06-26T11:51:00Z"/>
                <w:rFonts w:ascii="Arial" w:hAnsi="Arial" w:cs="Arial"/>
                <w:sz w:val="18"/>
                <w:szCs w:val="18"/>
                <w:lang w:eastAsia="zh-CN"/>
              </w:rPr>
            </w:pPr>
            <w:ins w:id="17847" w:author="28.541_CR0261_(Rel-16)_eNRM" w:date="2020-06-26T11:51:00Z">
              <w:r w:rsidRPr="00B061D0">
                <w:rPr>
                  <w:rFonts w:ascii="Arial" w:hAnsi="Arial" w:cs="Arial" w:hint="eastAsia"/>
                  <w:sz w:val="18"/>
                  <w:szCs w:val="18"/>
                  <w:lang w:eastAsia="zh-CN"/>
                </w:rPr>
                <w:t xml:space="preserve">It </w:t>
              </w:r>
              <w:r w:rsidRPr="00B061D0">
                <w:rPr>
                  <w:rFonts w:ascii="Arial" w:hAnsi="Arial" w:cs="Arial"/>
                  <w:sz w:val="18"/>
                  <w:szCs w:val="18"/>
                  <w:lang w:eastAsia="zh-CN"/>
                </w:rPr>
                <w:t xml:space="preserve">specifies the threshold for reporting the </w:t>
              </w:r>
              <w:r w:rsidRPr="007D05CD">
                <w:rPr>
                  <w:rFonts w:ascii="Arial" w:hAnsi="Arial" w:cs="Arial"/>
                  <w:sz w:val="18"/>
                  <w:szCs w:val="18"/>
                  <w:lang w:eastAsia="zh-CN"/>
                </w:rPr>
                <w:t xml:space="preserve">DL </w:t>
              </w:r>
              <w:r>
                <w:rPr>
                  <w:rFonts w:ascii="Arial" w:hAnsi="Arial" w:cs="Arial"/>
                  <w:sz w:val="18"/>
                  <w:szCs w:val="18"/>
                  <w:lang w:eastAsia="zh-CN"/>
                </w:rPr>
                <w:t xml:space="preserve">packet </w:t>
              </w:r>
              <w:r w:rsidRPr="007D05CD">
                <w:rPr>
                  <w:rFonts w:ascii="Arial" w:hAnsi="Arial" w:cs="Arial"/>
                  <w:sz w:val="18"/>
                  <w:szCs w:val="18"/>
                  <w:lang w:eastAsia="zh-CN"/>
                </w:rPr>
                <w:t>delay between PSA UPF and UE</w:t>
              </w:r>
              <w:r w:rsidRPr="00B061D0">
                <w:rPr>
                  <w:rFonts w:ascii="Arial" w:hAnsi="Arial" w:cs="Arial"/>
                  <w:sz w:val="18"/>
                  <w:szCs w:val="18"/>
                  <w:lang w:eastAsia="zh-CN"/>
                </w:rPr>
                <w:t>.</w:t>
              </w:r>
            </w:ins>
          </w:p>
          <w:p w:rsidR="005062A5" w:rsidRDefault="005062A5" w:rsidP="005062A5">
            <w:pPr>
              <w:widowControl w:val="0"/>
              <w:tabs>
                <w:tab w:val="decimal" w:pos="0"/>
              </w:tabs>
              <w:spacing w:after="0" w:line="0" w:lineRule="atLeast"/>
              <w:rPr>
                <w:ins w:id="17848" w:author="28.541_CR0261_(Rel-16)_eNRM" w:date="2020-06-26T11:51:00Z"/>
                <w:rFonts w:ascii="Arial" w:hAnsi="Arial" w:cs="Arial"/>
                <w:sz w:val="18"/>
                <w:szCs w:val="18"/>
                <w:lang w:eastAsia="zh-CN"/>
              </w:rPr>
            </w:pPr>
            <w:ins w:id="17849" w:author="28.541_CR0261_(Rel-16)_eNRM" w:date="2020-06-26T11:51:00Z">
              <w:r w:rsidRPr="00B061D0">
                <w:rPr>
                  <w:rFonts w:cs="Arial"/>
                  <w:sz w:val="18"/>
                  <w:szCs w:val="18"/>
                </w:rPr>
                <w:t>allowedValues: see 3GPP TS 29.244 [</w:t>
              </w:r>
            </w:ins>
            <w:ins w:id="17850" w:author="28.541_CR0261_(Rel-16)_eNRM" w:date="2020-06-26T11:52:00Z">
              <w:r w:rsidR="006A027B">
                <w:rPr>
                  <w:rFonts w:cs="Arial"/>
                  <w:sz w:val="18"/>
                  <w:szCs w:val="18"/>
                </w:rPr>
                <w:t>56</w:t>
              </w:r>
            </w:ins>
            <w:ins w:id="17851" w:author="28.541_CR0261_(Rel-16)_eNRM" w:date="2020-06-26T11:51:00Z">
              <w:r w:rsidRPr="00B061D0">
                <w:rPr>
                  <w:rFonts w:cs="Arial"/>
                  <w:sz w:val="18"/>
                  <w:szCs w:val="18"/>
                </w:rPr>
                <w:t>].</w:t>
              </w:r>
            </w:ins>
          </w:p>
        </w:tc>
        <w:tc>
          <w:tcPr>
            <w:tcW w:w="981" w:type="pct"/>
            <w:gridSpan w:val="3"/>
            <w:tcBorders>
              <w:top w:val="single" w:sz="4" w:space="0" w:color="auto"/>
              <w:left w:val="single" w:sz="4" w:space="0" w:color="auto"/>
              <w:bottom w:val="single" w:sz="4" w:space="0" w:color="auto"/>
              <w:right w:val="single" w:sz="4" w:space="0" w:color="auto"/>
            </w:tcBorders>
          </w:tcPr>
          <w:p w:rsidR="005062A5" w:rsidRPr="00B061D0" w:rsidRDefault="005062A5" w:rsidP="005062A5">
            <w:pPr>
              <w:spacing w:after="0"/>
              <w:rPr>
                <w:ins w:id="17852" w:author="28.541_CR0261_(Rel-16)_eNRM" w:date="2020-06-26T11:51:00Z"/>
                <w:rFonts w:ascii="Arial" w:hAnsi="Arial" w:cs="Arial"/>
                <w:sz w:val="18"/>
                <w:szCs w:val="18"/>
              </w:rPr>
            </w:pPr>
            <w:ins w:id="17853" w:author="28.541_CR0261_(Rel-16)_eNRM" w:date="2020-06-26T11:51:00Z">
              <w:r w:rsidRPr="00B061D0">
                <w:rPr>
                  <w:rFonts w:ascii="Arial" w:hAnsi="Arial" w:cs="Arial"/>
                  <w:sz w:val="18"/>
                  <w:szCs w:val="18"/>
                </w:rPr>
                <w:t>type: Integer</w:t>
              </w:r>
            </w:ins>
          </w:p>
          <w:p w:rsidR="005062A5" w:rsidRPr="00B061D0" w:rsidRDefault="005062A5" w:rsidP="005062A5">
            <w:pPr>
              <w:spacing w:after="0"/>
              <w:rPr>
                <w:ins w:id="17854" w:author="28.541_CR0261_(Rel-16)_eNRM" w:date="2020-06-26T11:51:00Z"/>
                <w:rFonts w:ascii="Arial" w:hAnsi="Arial" w:cs="Arial"/>
                <w:sz w:val="18"/>
                <w:szCs w:val="18"/>
              </w:rPr>
            </w:pPr>
            <w:ins w:id="17855" w:author="28.541_CR0261_(Rel-16)_eNRM" w:date="2020-06-26T11:51:00Z">
              <w:r w:rsidRPr="00B061D0">
                <w:rPr>
                  <w:rFonts w:ascii="Arial" w:hAnsi="Arial" w:cs="Arial"/>
                  <w:sz w:val="18"/>
                  <w:szCs w:val="18"/>
                </w:rPr>
                <w:t>multiplicity: 1</w:t>
              </w:r>
            </w:ins>
          </w:p>
          <w:p w:rsidR="005062A5" w:rsidRPr="00B061D0" w:rsidRDefault="005062A5" w:rsidP="005062A5">
            <w:pPr>
              <w:spacing w:after="0"/>
              <w:rPr>
                <w:ins w:id="17856" w:author="28.541_CR0261_(Rel-16)_eNRM" w:date="2020-06-26T11:51:00Z"/>
                <w:rFonts w:ascii="Arial" w:hAnsi="Arial" w:cs="Arial"/>
                <w:sz w:val="18"/>
                <w:szCs w:val="18"/>
              </w:rPr>
            </w:pPr>
            <w:ins w:id="17857" w:author="28.541_CR0261_(Rel-16)_eNRM" w:date="2020-06-26T11:51:00Z">
              <w:r w:rsidRPr="00B061D0">
                <w:rPr>
                  <w:rFonts w:ascii="Arial" w:hAnsi="Arial" w:cs="Arial"/>
                  <w:sz w:val="18"/>
                  <w:szCs w:val="18"/>
                </w:rPr>
                <w:t>isOrdered: N/A</w:t>
              </w:r>
            </w:ins>
          </w:p>
          <w:p w:rsidR="005062A5" w:rsidRPr="00B061D0" w:rsidRDefault="005062A5" w:rsidP="005062A5">
            <w:pPr>
              <w:spacing w:after="0"/>
              <w:rPr>
                <w:ins w:id="17858" w:author="28.541_CR0261_(Rel-16)_eNRM" w:date="2020-06-26T11:51:00Z"/>
                <w:rFonts w:ascii="Arial" w:hAnsi="Arial" w:cs="Arial"/>
                <w:sz w:val="18"/>
                <w:szCs w:val="18"/>
              </w:rPr>
            </w:pPr>
            <w:ins w:id="17859" w:author="28.541_CR0261_(Rel-16)_eNRM" w:date="2020-06-26T11:51:00Z">
              <w:r w:rsidRPr="00B061D0">
                <w:rPr>
                  <w:rFonts w:ascii="Arial" w:hAnsi="Arial" w:cs="Arial"/>
                  <w:sz w:val="18"/>
                  <w:szCs w:val="18"/>
                </w:rPr>
                <w:t>isUnique: N/A</w:t>
              </w:r>
            </w:ins>
          </w:p>
          <w:p w:rsidR="005062A5" w:rsidRPr="00B061D0" w:rsidRDefault="005062A5" w:rsidP="005062A5">
            <w:pPr>
              <w:spacing w:after="0"/>
              <w:rPr>
                <w:ins w:id="17860" w:author="28.541_CR0261_(Rel-16)_eNRM" w:date="2020-06-26T11:51:00Z"/>
                <w:rFonts w:ascii="Arial" w:hAnsi="Arial" w:cs="Arial"/>
                <w:sz w:val="18"/>
                <w:szCs w:val="18"/>
              </w:rPr>
            </w:pPr>
            <w:ins w:id="17861" w:author="28.541_CR0261_(Rel-16)_eNRM" w:date="2020-06-26T11:51:00Z">
              <w:r w:rsidRPr="00B061D0">
                <w:rPr>
                  <w:rFonts w:ascii="Arial" w:hAnsi="Arial" w:cs="Arial"/>
                  <w:sz w:val="18"/>
                  <w:szCs w:val="18"/>
                </w:rPr>
                <w:t>defaultValue: None</w:t>
              </w:r>
            </w:ins>
          </w:p>
          <w:p w:rsidR="005062A5" w:rsidRPr="00B34D1F" w:rsidRDefault="005062A5" w:rsidP="005062A5">
            <w:pPr>
              <w:spacing w:after="0"/>
              <w:rPr>
                <w:ins w:id="17862" w:author="28.541_CR0261_(Rel-16)_eNRM" w:date="2020-06-26T11:51:00Z"/>
                <w:rFonts w:ascii="Arial" w:hAnsi="Arial" w:cs="Arial"/>
                <w:sz w:val="18"/>
                <w:szCs w:val="18"/>
              </w:rPr>
            </w:pPr>
            <w:ins w:id="17863" w:author="28.541_CR0261_(Rel-16)_eNRM" w:date="2020-06-26T11:51:00Z">
              <w:r w:rsidRPr="00B061D0">
                <w:rPr>
                  <w:rFonts w:ascii="Arial" w:hAnsi="Arial" w:cs="Arial"/>
                  <w:sz w:val="18"/>
                  <w:szCs w:val="18"/>
                </w:rPr>
                <w:t>isNullable: False</w:t>
              </w:r>
            </w:ins>
          </w:p>
        </w:tc>
      </w:tr>
      <w:tr w:rsidR="005062A5" w:rsidRPr="00470179" w:rsidTr="00583841">
        <w:trPr>
          <w:gridBefore w:val="1"/>
          <w:gridAfter w:val="1"/>
          <w:wBefore w:w="58" w:type="pct"/>
          <w:wAfter w:w="46" w:type="pct"/>
          <w:cantSplit/>
          <w:tblHeader/>
          <w:jc w:val="center"/>
          <w:ins w:id="17864" w:author="28.541_CR0261_(Rel-16)_eNRM" w:date="2020-06-26T11:51:00Z"/>
        </w:trPr>
        <w:tc>
          <w:tcPr>
            <w:tcW w:w="1055" w:type="pct"/>
            <w:gridSpan w:val="3"/>
            <w:tcBorders>
              <w:top w:val="single" w:sz="4" w:space="0" w:color="auto"/>
              <w:left w:val="single" w:sz="4" w:space="0" w:color="auto"/>
              <w:bottom w:val="single" w:sz="4" w:space="0" w:color="auto"/>
              <w:right w:val="single" w:sz="4" w:space="0" w:color="auto"/>
            </w:tcBorders>
          </w:tcPr>
          <w:p w:rsidR="005062A5" w:rsidRDefault="005062A5" w:rsidP="005062A5">
            <w:pPr>
              <w:keepNext/>
              <w:keepLines/>
              <w:spacing w:after="0"/>
              <w:rPr>
                <w:ins w:id="17865" w:author="28.541_CR0261_(Rel-16)_eNRM" w:date="2020-06-26T11:51:00Z"/>
                <w:rFonts w:ascii="Courier New" w:hAnsi="Courier New" w:cs="Courier New"/>
                <w:lang w:eastAsia="zh-CN"/>
              </w:rPr>
            </w:pPr>
            <w:ins w:id="17866" w:author="28.541_CR0261_(Rel-16)_eNRM" w:date="2020-06-26T11:51:00Z">
              <w:r w:rsidRPr="003000DE">
                <w:rPr>
                  <w:rFonts w:ascii="Courier New" w:hAnsi="Courier New"/>
                </w:rPr>
                <w:t>thresholdUl</w:t>
              </w:r>
            </w:ins>
          </w:p>
        </w:tc>
        <w:tc>
          <w:tcPr>
            <w:tcW w:w="2860" w:type="pct"/>
            <w:gridSpan w:val="3"/>
            <w:tcBorders>
              <w:top w:val="single" w:sz="4" w:space="0" w:color="auto"/>
              <w:left w:val="single" w:sz="4" w:space="0" w:color="auto"/>
              <w:bottom w:val="single" w:sz="4" w:space="0" w:color="auto"/>
              <w:right w:val="single" w:sz="4" w:space="0" w:color="auto"/>
            </w:tcBorders>
          </w:tcPr>
          <w:p w:rsidR="005062A5" w:rsidRPr="00B061D0" w:rsidRDefault="005062A5" w:rsidP="005062A5">
            <w:pPr>
              <w:widowControl w:val="0"/>
              <w:tabs>
                <w:tab w:val="decimal" w:pos="0"/>
              </w:tabs>
              <w:spacing w:line="0" w:lineRule="atLeast"/>
              <w:rPr>
                <w:ins w:id="17867" w:author="28.541_CR0261_(Rel-16)_eNRM" w:date="2020-06-26T11:51:00Z"/>
                <w:rFonts w:ascii="Arial" w:hAnsi="Arial" w:cs="Arial"/>
                <w:sz w:val="18"/>
                <w:szCs w:val="18"/>
                <w:lang w:eastAsia="zh-CN"/>
              </w:rPr>
            </w:pPr>
            <w:ins w:id="17868" w:author="28.541_CR0261_(Rel-16)_eNRM" w:date="2020-06-26T11:51:00Z">
              <w:r w:rsidRPr="00B061D0">
                <w:rPr>
                  <w:rFonts w:ascii="Arial" w:hAnsi="Arial" w:cs="Arial" w:hint="eastAsia"/>
                  <w:sz w:val="18"/>
                  <w:szCs w:val="18"/>
                  <w:lang w:eastAsia="zh-CN"/>
                </w:rPr>
                <w:t xml:space="preserve">It </w:t>
              </w:r>
              <w:r w:rsidRPr="00B061D0">
                <w:rPr>
                  <w:rFonts w:ascii="Arial" w:hAnsi="Arial" w:cs="Arial"/>
                  <w:sz w:val="18"/>
                  <w:szCs w:val="18"/>
                  <w:lang w:eastAsia="zh-CN"/>
                </w:rPr>
                <w:t xml:space="preserve">specifies the threshold for reporting the </w:t>
              </w:r>
              <w:r>
                <w:rPr>
                  <w:rFonts w:ascii="Arial" w:hAnsi="Arial" w:cs="Arial"/>
                  <w:sz w:val="18"/>
                  <w:szCs w:val="18"/>
                  <w:lang w:eastAsia="zh-CN"/>
                </w:rPr>
                <w:t>U</w:t>
              </w:r>
              <w:r w:rsidRPr="007D05CD">
                <w:rPr>
                  <w:rFonts w:ascii="Arial" w:hAnsi="Arial" w:cs="Arial"/>
                  <w:sz w:val="18"/>
                  <w:szCs w:val="18"/>
                  <w:lang w:eastAsia="zh-CN"/>
                </w:rPr>
                <w:t xml:space="preserve">L </w:t>
              </w:r>
              <w:r>
                <w:rPr>
                  <w:rFonts w:ascii="Arial" w:hAnsi="Arial" w:cs="Arial"/>
                  <w:sz w:val="18"/>
                  <w:szCs w:val="18"/>
                  <w:lang w:eastAsia="zh-CN"/>
                </w:rPr>
                <w:t xml:space="preserve">packet </w:t>
              </w:r>
              <w:r w:rsidRPr="007D05CD">
                <w:rPr>
                  <w:rFonts w:ascii="Arial" w:hAnsi="Arial" w:cs="Arial"/>
                  <w:sz w:val="18"/>
                  <w:szCs w:val="18"/>
                  <w:lang w:eastAsia="zh-CN"/>
                </w:rPr>
                <w:t>delay between PSA UPF and UE</w:t>
              </w:r>
              <w:r w:rsidRPr="00B061D0">
                <w:rPr>
                  <w:rFonts w:ascii="Arial" w:hAnsi="Arial" w:cs="Arial"/>
                  <w:sz w:val="18"/>
                  <w:szCs w:val="18"/>
                  <w:lang w:eastAsia="zh-CN"/>
                </w:rPr>
                <w:t>.</w:t>
              </w:r>
            </w:ins>
          </w:p>
          <w:p w:rsidR="005062A5" w:rsidRDefault="005062A5" w:rsidP="005062A5">
            <w:pPr>
              <w:widowControl w:val="0"/>
              <w:tabs>
                <w:tab w:val="decimal" w:pos="0"/>
              </w:tabs>
              <w:spacing w:after="0" w:line="0" w:lineRule="atLeast"/>
              <w:rPr>
                <w:ins w:id="17869" w:author="28.541_CR0261_(Rel-16)_eNRM" w:date="2020-06-26T11:51:00Z"/>
                <w:rFonts w:ascii="Arial" w:hAnsi="Arial" w:cs="Arial"/>
                <w:sz w:val="18"/>
                <w:szCs w:val="18"/>
                <w:lang w:eastAsia="zh-CN"/>
              </w:rPr>
            </w:pPr>
            <w:ins w:id="17870" w:author="28.541_CR0261_(Rel-16)_eNRM" w:date="2020-06-26T11:51:00Z">
              <w:r w:rsidRPr="00B061D0">
                <w:rPr>
                  <w:rFonts w:ascii="Arial" w:hAnsi="Arial" w:cs="Arial"/>
                  <w:sz w:val="18"/>
                  <w:szCs w:val="18"/>
                  <w:lang w:eastAsia="zh-CN"/>
                </w:rPr>
                <w:t>allowedValues: see 3GPP TS 29.244 [</w:t>
              </w:r>
            </w:ins>
            <w:ins w:id="17871" w:author="28.541_CR0261_(Rel-16)_eNRM" w:date="2020-06-26T11:52:00Z">
              <w:r w:rsidR="006A027B">
                <w:rPr>
                  <w:rFonts w:ascii="Arial" w:hAnsi="Arial" w:cs="Arial"/>
                  <w:sz w:val="18"/>
                  <w:szCs w:val="18"/>
                  <w:lang w:eastAsia="zh-CN"/>
                </w:rPr>
                <w:t>56</w:t>
              </w:r>
            </w:ins>
            <w:ins w:id="17872" w:author="28.541_CR0261_(Rel-16)_eNRM" w:date="2020-06-26T11:51:00Z">
              <w:r w:rsidRPr="00B061D0">
                <w:rPr>
                  <w:rFonts w:ascii="Arial" w:hAnsi="Arial" w:cs="Arial"/>
                  <w:sz w:val="18"/>
                  <w:szCs w:val="18"/>
                  <w:lang w:eastAsia="zh-CN"/>
                </w:rPr>
                <w:t>].</w:t>
              </w:r>
            </w:ins>
          </w:p>
        </w:tc>
        <w:tc>
          <w:tcPr>
            <w:tcW w:w="981" w:type="pct"/>
            <w:gridSpan w:val="3"/>
            <w:tcBorders>
              <w:top w:val="single" w:sz="4" w:space="0" w:color="auto"/>
              <w:left w:val="single" w:sz="4" w:space="0" w:color="auto"/>
              <w:bottom w:val="single" w:sz="4" w:space="0" w:color="auto"/>
              <w:right w:val="single" w:sz="4" w:space="0" w:color="auto"/>
            </w:tcBorders>
          </w:tcPr>
          <w:p w:rsidR="005062A5" w:rsidRPr="00B061D0" w:rsidRDefault="005062A5" w:rsidP="005062A5">
            <w:pPr>
              <w:spacing w:after="0"/>
              <w:rPr>
                <w:ins w:id="17873" w:author="28.541_CR0261_(Rel-16)_eNRM" w:date="2020-06-26T11:51:00Z"/>
                <w:rFonts w:ascii="Arial" w:hAnsi="Arial" w:cs="Arial"/>
                <w:sz w:val="18"/>
                <w:szCs w:val="18"/>
              </w:rPr>
            </w:pPr>
            <w:ins w:id="17874" w:author="28.541_CR0261_(Rel-16)_eNRM" w:date="2020-06-26T11:51:00Z">
              <w:r w:rsidRPr="00B061D0">
                <w:rPr>
                  <w:rFonts w:ascii="Arial" w:hAnsi="Arial" w:cs="Arial"/>
                  <w:sz w:val="18"/>
                  <w:szCs w:val="18"/>
                </w:rPr>
                <w:t>type: Integer</w:t>
              </w:r>
            </w:ins>
          </w:p>
          <w:p w:rsidR="005062A5" w:rsidRPr="00B061D0" w:rsidRDefault="005062A5" w:rsidP="005062A5">
            <w:pPr>
              <w:spacing w:after="0"/>
              <w:rPr>
                <w:ins w:id="17875" w:author="28.541_CR0261_(Rel-16)_eNRM" w:date="2020-06-26T11:51:00Z"/>
                <w:rFonts w:ascii="Arial" w:hAnsi="Arial" w:cs="Arial"/>
                <w:sz w:val="18"/>
                <w:szCs w:val="18"/>
              </w:rPr>
            </w:pPr>
            <w:ins w:id="17876" w:author="28.541_CR0261_(Rel-16)_eNRM" w:date="2020-06-26T11:51:00Z">
              <w:r w:rsidRPr="00B061D0">
                <w:rPr>
                  <w:rFonts w:ascii="Arial" w:hAnsi="Arial" w:cs="Arial"/>
                  <w:sz w:val="18"/>
                  <w:szCs w:val="18"/>
                </w:rPr>
                <w:t>multiplicity: 1</w:t>
              </w:r>
            </w:ins>
          </w:p>
          <w:p w:rsidR="005062A5" w:rsidRPr="00B061D0" w:rsidRDefault="005062A5" w:rsidP="005062A5">
            <w:pPr>
              <w:spacing w:after="0"/>
              <w:rPr>
                <w:ins w:id="17877" w:author="28.541_CR0261_(Rel-16)_eNRM" w:date="2020-06-26T11:51:00Z"/>
                <w:rFonts w:ascii="Arial" w:hAnsi="Arial" w:cs="Arial"/>
                <w:sz w:val="18"/>
                <w:szCs w:val="18"/>
              </w:rPr>
            </w:pPr>
            <w:ins w:id="17878" w:author="28.541_CR0261_(Rel-16)_eNRM" w:date="2020-06-26T11:51:00Z">
              <w:r w:rsidRPr="00B061D0">
                <w:rPr>
                  <w:rFonts w:ascii="Arial" w:hAnsi="Arial" w:cs="Arial"/>
                  <w:sz w:val="18"/>
                  <w:szCs w:val="18"/>
                </w:rPr>
                <w:t>isOrdered: N/A</w:t>
              </w:r>
            </w:ins>
          </w:p>
          <w:p w:rsidR="005062A5" w:rsidRPr="00B061D0" w:rsidRDefault="005062A5" w:rsidP="005062A5">
            <w:pPr>
              <w:spacing w:after="0"/>
              <w:rPr>
                <w:ins w:id="17879" w:author="28.541_CR0261_(Rel-16)_eNRM" w:date="2020-06-26T11:51:00Z"/>
                <w:rFonts w:ascii="Arial" w:hAnsi="Arial" w:cs="Arial"/>
                <w:sz w:val="18"/>
                <w:szCs w:val="18"/>
              </w:rPr>
            </w:pPr>
            <w:ins w:id="17880" w:author="28.541_CR0261_(Rel-16)_eNRM" w:date="2020-06-26T11:51:00Z">
              <w:r w:rsidRPr="00B061D0">
                <w:rPr>
                  <w:rFonts w:ascii="Arial" w:hAnsi="Arial" w:cs="Arial"/>
                  <w:sz w:val="18"/>
                  <w:szCs w:val="18"/>
                </w:rPr>
                <w:t>isUnique: N/A</w:t>
              </w:r>
            </w:ins>
          </w:p>
          <w:p w:rsidR="005062A5" w:rsidRPr="00B061D0" w:rsidRDefault="005062A5" w:rsidP="005062A5">
            <w:pPr>
              <w:spacing w:after="0"/>
              <w:rPr>
                <w:ins w:id="17881" w:author="28.541_CR0261_(Rel-16)_eNRM" w:date="2020-06-26T11:51:00Z"/>
                <w:rFonts w:ascii="Arial" w:hAnsi="Arial" w:cs="Arial"/>
                <w:sz w:val="18"/>
                <w:szCs w:val="18"/>
              </w:rPr>
            </w:pPr>
            <w:ins w:id="17882" w:author="28.541_CR0261_(Rel-16)_eNRM" w:date="2020-06-26T11:51:00Z">
              <w:r w:rsidRPr="00B061D0">
                <w:rPr>
                  <w:rFonts w:ascii="Arial" w:hAnsi="Arial" w:cs="Arial"/>
                  <w:sz w:val="18"/>
                  <w:szCs w:val="18"/>
                </w:rPr>
                <w:t>defaultValue: None</w:t>
              </w:r>
            </w:ins>
          </w:p>
          <w:p w:rsidR="005062A5" w:rsidRPr="00B34D1F" w:rsidRDefault="005062A5" w:rsidP="005062A5">
            <w:pPr>
              <w:spacing w:after="0"/>
              <w:rPr>
                <w:ins w:id="17883" w:author="28.541_CR0261_(Rel-16)_eNRM" w:date="2020-06-26T11:51:00Z"/>
                <w:rFonts w:ascii="Arial" w:hAnsi="Arial" w:cs="Arial"/>
                <w:sz w:val="18"/>
                <w:szCs w:val="18"/>
              </w:rPr>
            </w:pPr>
            <w:ins w:id="17884" w:author="28.541_CR0261_(Rel-16)_eNRM" w:date="2020-06-26T11:51:00Z">
              <w:r w:rsidRPr="00B061D0">
                <w:rPr>
                  <w:rFonts w:ascii="Arial" w:hAnsi="Arial" w:cs="Arial"/>
                  <w:sz w:val="18"/>
                  <w:szCs w:val="18"/>
                </w:rPr>
                <w:t>isNullable: False</w:t>
              </w:r>
            </w:ins>
          </w:p>
        </w:tc>
      </w:tr>
      <w:tr w:rsidR="005062A5" w:rsidRPr="00470179" w:rsidTr="00583841">
        <w:trPr>
          <w:gridBefore w:val="1"/>
          <w:gridAfter w:val="1"/>
          <w:wBefore w:w="58" w:type="pct"/>
          <w:wAfter w:w="46" w:type="pct"/>
          <w:cantSplit/>
          <w:tblHeader/>
          <w:jc w:val="center"/>
          <w:ins w:id="17885" w:author="28.541_CR0261_(Rel-16)_eNRM" w:date="2020-06-26T11:51:00Z"/>
        </w:trPr>
        <w:tc>
          <w:tcPr>
            <w:tcW w:w="1055" w:type="pct"/>
            <w:gridSpan w:val="3"/>
            <w:tcBorders>
              <w:top w:val="single" w:sz="4" w:space="0" w:color="auto"/>
              <w:left w:val="single" w:sz="4" w:space="0" w:color="auto"/>
              <w:bottom w:val="single" w:sz="4" w:space="0" w:color="auto"/>
              <w:right w:val="single" w:sz="4" w:space="0" w:color="auto"/>
            </w:tcBorders>
          </w:tcPr>
          <w:p w:rsidR="005062A5" w:rsidRDefault="005062A5" w:rsidP="005062A5">
            <w:pPr>
              <w:keepNext/>
              <w:keepLines/>
              <w:spacing w:after="0"/>
              <w:rPr>
                <w:ins w:id="17886" w:author="28.541_CR0261_(Rel-16)_eNRM" w:date="2020-06-26T11:51:00Z"/>
                <w:rFonts w:ascii="Courier New" w:hAnsi="Courier New" w:cs="Courier New"/>
                <w:lang w:eastAsia="zh-CN"/>
              </w:rPr>
            </w:pPr>
            <w:ins w:id="17887" w:author="28.541_CR0261_(Rel-16)_eNRM" w:date="2020-06-26T11:51:00Z">
              <w:r w:rsidRPr="003000DE">
                <w:rPr>
                  <w:rFonts w:ascii="Courier New" w:hAnsi="Courier New"/>
                </w:rPr>
                <w:t>thresholdRtt</w:t>
              </w:r>
            </w:ins>
          </w:p>
        </w:tc>
        <w:tc>
          <w:tcPr>
            <w:tcW w:w="2860" w:type="pct"/>
            <w:gridSpan w:val="3"/>
            <w:tcBorders>
              <w:top w:val="single" w:sz="4" w:space="0" w:color="auto"/>
              <w:left w:val="single" w:sz="4" w:space="0" w:color="auto"/>
              <w:bottom w:val="single" w:sz="4" w:space="0" w:color="auto"/>
              <w:right w:val="single" w:sz="4" w:space="0" w:color="auto"/>
            </w:tcBorders>
          </w:tcPr>
          <w:p w:rsidR="005062A5" w:rsidRPr="00B061D0" w:rsidRDefault="005062A5" w:rsidP="005062A5">
            <w:pPr>
              <w:widowControl w:val="0"/>
              <w:tabs>
                <w:tab w:val="decimal" w:pos="0"/>
              </w:tabs>
              <w:spacing w:line="0" w:lineRule="atLeast"/>
              <w:rPr>
                <w:ins w:id="17888" w:author="28.541_CR0261_(Rel-16)_eNRM" w:date="2020-06-26T11:51:00Z"/>
                <w:rFonts w:ascii="Arial" w:hAnsi="Arial" w:cs="Arial"/>
                <w:sz w:val="18"/>
                <w:szCs w:val="18"/>
                <w:lang w:eastAsia="zh-CN"/>
              </w:rPr>
            </w:pPr>
            <w:ins w:id="17889" w:author="28.541_CR0261_(Rel-16)_eNRM" w:date="2020-06-26T11:51:00Z">
              <w:r w:rsidRPr="00B061D0">
                <w:rPr>
                  <w:rFonts w:ascii="Arial" w:hAnsi="Arial" w:cs="Arial" w:hint="eastAsia"/>
                  <w:sz w:val="18"/>
                  <w:szCs w:val="18"/>
                  <w:lang w:eastAsia="zh-CN"/>
                </w:rPr>
                <w:t xml:space="preserve">It </w:t>
              </w:r>
              <w:r w:rsidRPr="00B061D0">
                <w:rPr>
                  <w:rFonts w:ascii="Arial" w:hAnsi="Arial" w:cs="Arial"/>
                  <w:sz w:val="18"/>
                  <w:szCs w:val="18"/>
                  <w:lang w:eastAsia="zh-CN"/>
                </w:rPr>
                <w:t xml:space="preserve">specifies the threshold for reporting the </w:t>
              </w:r>
              <w:r w:rsidRPr="007D05CD">
                <w:rPr>
                  <w:rFonts w:ascii="Arial" w:hAnsi="Arial" w:cs="Arial"/>
                  <w:sz w:val="18"/>
                  <w:szCs w:val="18"/>
                  <w:lang w:eastAsia="zh-CN"/>
                </w:rPr>
                <w:t>round-trip</w:t>
              </w:r>
              <w:r>
                <w:rPr>
                  <w:rFonts w:ascii="Arial" w:hAnsi="Arial" w:cs="Arial"/>
                  <w:sz w:val="18"/>
                  <w:szCs w:val="18"/>
                  <w:lang w:eastAsia="zh-CN"/>
                </w:rPr>
                <w:t xml:space="preserve"> packet </w:t>
              </w:r>
              <w:r w:rsidRPr="007D05CD">
                <w:rPr>
                  <w:rFonts w:ascii="Arial" w:hAnsi="Arial" w:cs="Arial"/>
                  <w:sz w:val="18"/>
                  <w:szCs w:val="18"/>
                  <w:lang w:eastAsia="zh-CN"/>
                </w:rPr>
                <w:t>delay between PSA UPF and UE</w:t>
              </w:r>
              <w:r w:rsidRPr="00B061D0">
                <w:rPr>
                  <w:rFonts w:ascii="Arial" w:hAnsi="Arial" w:cs="Arial"/>
                  <w:sz w:val="18"/>
                  <w:szCs w:val="18"/>
                  <w:lang w:eastAsia="zh-CN"/>
                </w:rPr>
                <w:t>.</w:t>
              </w:r>
            </w:ins>
          </w:p>
          <w:p w:rsidR="005062A5" w:rsidRDefault="005062A5" w:rsidP="005062A5">
            <w:pPr>
              <w:widowControl w:val="0"/>
              <w:tabs>
                <w:tab w:val="decimal" w:pos="0"/>
              </w:tabs>
              <w:spacing w:after="0" w:line="0" w:lineRule="atLeast"/>
              <w:rPr>
                <w:ins w:id="17890" w:author="28.541_CR0261_(Rel-16)_eNRM" w:date="2020-06-26T11:51:00Z"/>
                <w:rFonts w:ascii="Arial" w:hAnsi="Arial" w:cs="Arial"/>
                <w:sz w:val="18"/>
                <w:szCs w:val="18"/>
                <w:lang w:eastAsia="zh-CN"/>
              </w:rPr>
            </w:pPr>
            <w:ins w:id="17891" w:author="28.541_CR0261_(Rel-16)_eNRM" w:date="2020-06-26T11:51:00Z">
              <w:r w:rsidRPr="00B061D0">
                <w:rPr>
                  <w:rFonts w:ascii="Arial" w:hAnsi="Arial" w:cs="Arial"/>
                  <w:sz w:val="18"/>
                  <w:szCs w:val="18"/>
                  <w:lang w:eastAsia="zh-CN"/>
                </w:rPr>
                <w:t>allowedValues: see 3GPP TS 29.244 [</w:t>
              </w:r>
            </w:ins>
            <w:ins w:id="17892" w:author="28.541_CR0261_(Rel-16)_eNRM" w:date="2020-06-26T11:52:00Z">
              <w:r w:rsidR="006A027B">
                <w:rPr>
                  <w:rFonts w:ascii="Arial" w:hAnsi="Arial" w:cs="Arial"/>
                  <w:sz w:val="18"/>
                  <w:szCs w:val="18"/>
                  <w:lang w:eastAsia="zh-CN"/>
                </w:rPr>
                <w:t>56</w:t>
              </w:r>
            </w:ins>
            <w:ins w:id="17893" w:author="28.541_CR0261_(Rel-16)_eNRM" w:date="2020-06-26T11:51:00Z">
              <w:r w:rsidRPr="00B061D0">
                <w:rPr>
                  <w:rFonts w:ascii="Arial" w:hAnsi="Arial" w:cs="Arial"/>
                  <w:sz w:val="18"/>
                  <w:szCs w:val="18"/>
                  <w:lang w:eastAsia="zh-CN"/>
                </w:rPr>
                <w:t>].</w:t>
              </w:r>
            </w:ins>
          </w:p>
        </w:tc>
        <w:tc>
          <w:tcPr>
            <w:tcW w:w="981" w:type="pct"/>
            <w:gridSpan w:val="3"/>
            <w:tcBorders>
              <w:top w:val="single" w:sz="4" w:space="0" w:color="auto"/>
              <w:left w:val="single" w:sz="4" w:space="0" w:color="auto"/>
              <w:bottom w:val="single" w:sz="4" w:space="0" w:color="auto"/>
              <w:right w:val="single" w:sz="4" w:space="0" w:color="auto"/>
            </w:tcBorders>
          </w:tcPr>
          <w:p w:rsidR="005062A5" w:rsidRPr="00B061D0" w:rsidRDefault="005062A5" w:rsidP="005062A5">
            <w:pPr>
              <w:spacing w:after="0"/>
              <w:rPr>
                <w:ins w:id="17894" w:author="28.541_CR0261_(Rel-16)_eNRM" w:date="2020-06-26T11:51:00Z"/>
                <w:rFonts w:ascii="Arial" w:hAnsi="Arial" w:cs="Arial"/>
                <w:sz w:val="18"/>
                <w:szCs w:val="18"/>
              </w:rPr>
            </w:pPr>
            <w:ins w:id="17895" w:author="28.541_CR0261_(Rel-16)_eNRM" w:date="2020-06-26T11:51:00Z">
              <w:r w:rsidRPr="00B061D0">
                <w:rPr>
                  <w:rFonts w:ascii="Arial" w:hAnsi="Arial" w:cs="Arial"/>
                  <w:sz w:val="18"/>
                  <w:szCs w:val="18"/>
                </w:rPr>
                <w:t>type: Integer</w:t>
              </w:r>
            </w:ins>
          </w:p>
          <w:p w:rsidR="005062A5" w:rsidRPr="00B061D0" w:rsidRDefault="005062A5" w:rsidP="005062A5">
            <w:pPr>
              <w:spacing w:after="0"/>
              <w:rPr>
                <w:ins w:id="17896" w:author="28.541_CR0261_(Rel-16)_eNRM" w:date="2020-06-26T11:51:00Z"/>
                <w:rFonts w:ascii="Arial" w:hAnsi="Arial" w:cs="Arial"/>
                <w:sz w:val="18"/>
                <w:szCs w:val="18"/>
              </w:rPr>
            </w:pPr>
            <w:ins w:id="17897" w:author="28.541_CR0261_(Rel-16)_eNRM" w:date="2020-06-26T11:51:00Z">
              <w:r w:rsidRPr="00B061D0">
                <w:rPr>
                  <w:rFonts w:ascii="Arial" w:hAnsi="Arial" w:cs="Arial"/>
                  <w:sz w:val="18"/>
                  <w:szCs w:val="18"/>
                </w:rPr>
                <w:t>multiplicity: 1</w:t>
              </w:r>
            </w:ins>
          </w:p>
          <w:p w:rsidR="005062A5" w:rsidRPr="00B061D0" w:rsidRDefault="005062A5" w:rsidP="005062A5">
            <w:pPr>
              <w:spacing w:after="0"/>
              <w:rPr>
                <w:ins w:id="17898" w:author="28.541_CR0261_(Rel-16)_eNRM" w:date="2020-06-26T11:51:00Z"/>
                <w:rFonts w:ascii="Arial" w:hAnsi="Arial" w:cs="Arial"/>
                <w:sz w:val="18"/>
                <w:szCs w:val="18"/>
              </w:rPr>
            </w:pPr>
            <w:ins w:id="17899" w:author="28.541_CR0261_(Rel-16)_eNRM" w:date="2020-06-26T11:51:00Z">
              <w:r w:rsidRPr="00B061D0">
                <w:rPr>
                  <w:rFonts w:ascii="Arial" w:hAnsi="Arial" w:cs="Arial"/>
                  <w:sz w:val="18"/>
                  <w:szCs w:val="18"/>
                </w:rPr>
                <w:t>isOrdered: N/A</w:t>
              </w:r>
            </w:ins>
          </w:p>
          <w:p w:rsidR="005062A5" w:rsidRPr="00B061D0" w:rsidRDefault="005062A5" w:rsidP="005062A5">
            <w:pPr>
              <w:spacing w:after="0"/>
              <w:rPr>
                <w:ins w:id="17900" w:author="28.541_CR0261_(Rel-16)_eNRM" w:date="2020-06-26T11:51:00Z"/>
                <w:rFonts w:ascii="Arial" w:hAnsi="Arial" w:cs="Arial"/>
                <w:sz w:val="18"/>
                <w:szCs w:val="18"/>
              </w:rPr>
            </w:pPr>
            <w:ins w:id="17901" w:author="28.541_CR0261_(Rel-16)_eNRM" w:date="2020-06-26T11:51:00Z">
              <w:r w:rsidRPr="00B061D0">
                <w:rPr>
                  <w:rFonts w:ascii="Arial" w:hAnsi="Arial" w:cs="Arial"/>
                  <w:sz w:val="18"/>
                  <w:szCs w:val="18"/>
                </w:rPr>
                <w:t>isUnique: N/A</w:t>
              </w:r>
            </w:ins>
          </w:p>
          <w:p w:rsidR="005062A5" w:rsidRPr="00B061D0" w:rsidRDefault="005062A5" w:rsidP="005062A5">
            <w:pPr>
              <w:spacing w:after="0"/>
              <w:rPr>
                <w:ins w:id="17902" w:author="28.541_CR0261_(Rel-16)_eNRM" w:date="2020-06-26T11:51:00Z"/>
                <w:rFonts w:ascii="Arial" w:hAnsi="Arial" w:cs="Arial"/>
                <w:sz w:val="18"/>
                <w:szCs w:val="18"/>
              </w:rPr>
            </w:pPr>
            <w:ins w:id="17903" w:author="28.541_CR0261_(Rel-16)_eNRM" w:date="2020-06-26T11:51:00Z">
              <w:r w:rsidRPr="00B061D0">
                <w:rPr>
                  <w:rFonts w:ascii="Arial" w:hAnsi="Arial" w:cs="Arial"/>
                  <w:sz w:val="18"/>
                  <w:szCs w:val="18"/>
                </w:rPr>
                <w:t>defaultValue: None</w:t>
              </w:r>
            </w:ins>
          </w:p>
          <w:p w:rsidR="005062A5" w:rsidRPr="00B34D1F" w:rsidRDefault="005062A5" w:rsidP="005062A5">
            <w:pPr>
              <w:spacing w:after="0"/>
              <w:rPr>
                <w:ins w:id="17904" w:author="28.541_CR0261_(Rel-16)_eNRM" w:date="2020-06-26T11:51:00Z"/>
                <w:rFonts w:ascii="Arial" w:hAnsi="Arial" w:cs="Arial"/>
                <w:sz w:val="18"/>
                <w:szCs w:val="18"/>
              </w:rPr>
            </w:pPr>
            <w:ins w:id="17905" w:author="28.541_CR0261_(Rel-16)_eNRM" w:date="2020-06-26T11:51:00Z">
              <w:r w:rsidRPr="00B061D0">
                <w:rPr>
                  <w:rFonts w:ascii="Arial" w:hAnsi="Arial" w:cs="Arial"/>
                  <w:sz w:val="18"/>
                  <w:szCs w:val="18"/>
                </w:rPr>
                <w:t>isNullable: False</w:t>
              </w:r>
            </w:ins>
          </w:p>
        </w:tc>
      </w:tr>
    </w:tbl>
    <w:p w:rsidR="00E154AB" w:rsidRPr="002B15AA" w:rsidRDefault="00E154AB" w:rsidP="00E154AB">
      <w:pPr>
        <w:pStyle w:val="Heading2"/>
      </w:pPr>
      <w:bookmarkStart w:id="17906" w:name="_Toc27405449"/>
      <w:bookmarkStart w:id="17907" w:name="_Toc35878639"/>
      <w:bookmarkStart w:id="17908" w:name="_Toc36220455"/>
      <w:bookmarkStart w:id="17909" w:name="_Toc36474553"/>
      <w:bookmarkStart w:id="17910" w:name="_Toc36542825"/>
      <w:bookmarkStart w:id="17911" w:name="_Toc36543646"/>
      <w:bookmarkStart w:id="17912" w:name="_Toc36567884"/>
      <w:bookmarkStart w:id="17913" w:name="_Toc44341614"/>
      <w:r w:rsidRPr="002B15AA">
        <w:t>5.5</w:t>
      </w:r>
      <w:r w:rsidRPr="002B15AA">
        <w:tab/>
        <w:t>Common notifications</w:t>
      </w:r>
      <w:bookmarkEnd w:id="17001"/>
      <w:bookmarkEnd w:id="17906"/>
      <w:bookmarkEnd w:id="17907"/>
      <w:bookmarkEnd w:id="17908"/>
      <w:bookmarkEnd w:id="17909"/>
      <w:bookmarkEnd w:id="17910"/>
      <w:bookmarkEnd w:id="17911"/>
      <w:bookmarkEnd w:id="17912"/>
      <w:bookmarkEnd w:id="17913"/>
    </w:p>
    <w:p w:rsidR="00343AE0" w:rsidRPr="002E272C" w:rsidRDefault="00343AE0" w:rsidP="00343AE0">
      <w:pPr>
        <w:pStyle w:val="Heading3"/>
        <w:rPr>
          <w:ins w:id="17914" w:author="28.541_CR0278_(Rel-16)_eNRM" w:date="2020-06-26T15:05:00Z"/>
        </w:rPr>
      </w:pPr>
      <w:bookmarkStart w:id="17915" w:name="_Toc44341615"/>
      <w:ins w:id="17916" w:author="28.541_CR0278_(Rel-16)_eNRM" w:date="2020-06-26T15:05:00Z">
        <w:r>
          <w:t>5.5.1</w:t>
        </w:r>
        <w:r>
          <w:tab/>
          <w:t>Alarm notifications</w:t>
        </w:r>
        <w:bookmarkEnd w:id="17915"/>
      </w:ins>
    </w:p>
    <w:p w:rsidR="00343AE0" w:rsidRDefault="00343AE0" w:rsidP="00343AE0">
      <w:pPr>
        <w:rPr>
          <w:ins w:id="17917" w:author="28.541_CR0278_(Rel-16)_eNRM" w:date="2020-06-26T15:05:00Z"/>
        </w:rPr>
      </w:pPr>
      <w:ins w:id="17918" w:author="28.541_CR0278_(Rel-16)_eNRM" w:date="2020-06-26T15:05:00Z">
        <w:r w:rsidRPr="00501056">
          <w:t>This clause presents a list of notifications, defined in TS 28.532 [</w:t>
        </w:r>
        <w:r>
          <w:t>35</w:t>
        </w:r>
        <w:r w:rsidRPr="00501056">
          <w:t xml:space="preserve">], that an MnS consumer may receive. The notification header attribute </w:t>
        </w:r>
        <w:r w:rsidRPr="00501056">
          <w:rPr>
            <w:rFonts w:ascii="Courier New" w:hAnsi="Courier New" w:cs="Courier New"/>
          </w:rPr>
          <w:t>objectClass/objectInstance</w:t>
        </w:r>
        <w:r w:rsidRPr="00501056">
          <w:t xml:space="preserve"> shall capture the DN of an instance of a class defined in the present document.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97"/>
        <w:gridCol w:w="947"/>
        <w:gridCol w:w="717"/>
      </w:tblGrid>
      <w:tr w:rsidR="00343AE0" w:rsidTr="005237DB">
        <w:trPr>
          <w:tblHeader/>
          <w:jc w:val="center"/>
          <w:ins w:id="17919" w:author="28.541_CR0278_(Rel-16)_eNRM" w:date="2020-06-26T15:05:00Z"/>
        </w:trPr>
        <w:tc>
          <w:tcPr>
            <w:tcW w:w="0" w:type="auto"/>
            <w:shd w:val="clear" w:color="auto" w:fill="CCCCCC"/>
            <w:vAlign w:val="center"/>
          </w:tcPr>
          <w:p w:rsidR="00343AE0" w:rsidRDefault="00343AE0" w:rsidP="005237DB">
            <w:pPr>
              <w:pStyle w:val="TAH"/>
              <w:rPr>
                <w:ins w:id="17920" w:author="28.541_CR0278_(Rel-16)_eNRM" w:date="2020-06-26T15:05:00Z"/>
              </w:rPr>
            </w:pPr>
            <w:ins w:id="17921" w:author="28.541_CR0278_(Rel-16)_eNRM" w:date="2020-06-26T15:05:00Z">
              <w:r>
                <w:t>Name</w:t>
              </w:r>
            </w:ins>
          </w:p>
        </w:tc>
        <w:tc>
          <w:tcPr>
            <w:tcW w:w="0" w:type="auto"/>
            <w:shd w:val="clear" w:color="auto" w:fill="CCCCCC"/>
          </w:tcPr>
          <w:p w:rsidR="00343AE0" w:rsidRDefault="00343AE0" w:rsidP="005237DB">
            <w:pPr>
              <w:pStyle w:val="TAH"/>
              <w:rPr>
                <w:ins w:id="17922" w:author="28.541_CR0278_(Rel-16)_eNRM" w:date="2020-06-26T15:05:00Z"/>
              </w:rPr>
            </w:pPr>
            <w:ins w:id="17923" w:author="28.541_CR0278_(Rel-16)_eNRM" w:date="2020-06-26T15:05:00Z">
              <w:r>
                <w:t>Qualifier</w:t>
              </w:r>
            </w:ins>
          </w:p>
        </w:tc>
        <w:tc>
          <w:tcPr>
            <w:tcW w:w="0" w:type="auto"/>
            <w:shd w:val="clear" w:color="auto" w:fill="CCCCCC"/>
          </w:tcPr>
          <w:p w:rsidR="00343AE0" w:rsidRDefault="00343AE0" w:rsidP="005237DB">
            <w:pPr>
              <w:pStyle w:val="TAH"/>
              <w:rPr>
                <w:ins w:id="17924" w:author="28.541_CR0278_(Rel-16)_eNRM" w:date="2020-06-26T15:05:00Z"/>
              </w:rPr>
            </w:pPr>
            <w:ins w:id="17925" w:author="28.541_CR0278_(Rel-16)_eNRM" w:date="2020-06-26T15:05:00Z">
              <w:r>
                <w:t>Notes</w:t>
              </w:r>
            </w:ins>
          </w:p>
        </w:tc>
      </w:tr>
      <w:tr w:rsidR="00343AE0" w:rsidTr="005237DB">
        <w:trPr>
          <w:jc w:val="center"/>
          <w:ins w:id="17926" w:author="28.541_CR0278_(Rel-16)_eNRM" w:date="2020-06-26T15:05:00Z"/>
        </w:trPr>
        <w:tc>
          <w:tcPr>
            <w:tcW w:w="0" w:type="auto"/>
          </w:tcPr>
          <w:p w:rsidR="00343AE0" w:rsidRDefault="00343AE0" w:rsidP="005237DB">
            <w:pPr>
              <w:pStyle w:val="TAL"/>
              <w:rPr>
                <w:ins w:id="17927" w:author="28.541_CR0278_(Rel-16)_eNRM" w:date="2020-06-26T15:05:00Z"/>
              </w:rPr>
            </w:pPr>
            <w:ins w:id="17928" w:author="28.541_CR0278_(Rel-16)_eNRM" w:date="2020-06-26T15:05:00Z">
              <w:r>
                <w:rPr>
                  <w:rFonts w:ascii="Courier New" w:hAnsi="Courier New" w:cs="Courier New"/>
                </w:rPr>
                <w:t>notifyNewAlarm</w:t>
              </w:r>
            </w:ins>
          </w:p>
        </w:tc>
        <w:tc>
          <w:tcPr>
            <w:tcW w:w="0" w:type="auto"/>
          </w:tcPr>
          <w:p w:rsidR="00343AE0" w:rsidRDefault="00343AE0" w:rsidP="005237DB">
            <w:pPr>
              <w:pStyle w:val="TAL"/>
              <w:rPr>
                <w:ins w:id="17929" w:author="28.541_CR0278_(Rel-16)_eNRM" w:date="2020-06-26T15:05:00Z"/>
              </w:rPr>
            </w:pPr>
            <w:ins w:id="17930" w:author="28.541_CR0278_(Rel-16)_eNRM" w:date="2020-06-26T15:05:00Z">
              <w:r>
                <w:t>M</w:t>
              </w:r>
            </w:ins>
          </w:p>
        </w:tc>
        <w:tc>
          <w:tcPr>
            <w:tcW w:w="0" w:type="auto"/>
          </w:tcPr>
          <w:p w:rsidR="00343AE0" w:rsidRDefault="00343AE0" w:rsidP="005237DB">
            <w:pPr>
              <w:pStyle w:val="TAL"/>
              <w:rPr>
                <w:ins w:id="17931" w:author="28.541_CR0278_(Rel-16)_eNRM" w:date="2020-06-26T15:05:00Z"/>
              </w:rPr>
            </w:pPr>
            <w:ins w:id="17932" w:author="28.541_CR0278_(Rel-16)_eNRM" w:date="2020-06-26T15:05:00Z">
              <w:r>
                <w:t>--</w:t>
              </w:r>
            </w:ins>
          </w:p>
        </w:tc>
      </w:tr>
      <w:tr w:rsidR="00343AE0" w:rsidTr="005237DB">
        <w:trPr>
          <w:jc w:val="center"/>
          <w:ins w:id="17933" w:author="28.541_CR0278_(Rel-16)_eNRM" w:date="2020-06-26T15:05:00Z"/>
        </w:trPr>
        <w:tc>
          <w:tcPr>
            <w:tcW w:w="0" w:type="auto"/>
          </w:tcPr>
          <w:p w:rsidR="00343AE0" w:rsidRDefault="00343AE0" w:rsidP="005237DB">
            <w:pPr>
              <w:pStyle w:val="TAL"/>
              <w:rPr>
                <w:ins w:id="17934" w:author="28.541_CR0278_(Rel-16)_eNRM" w:date="2020-06-26T15:05:00Z"/>
              </w:rPr>
            </w:pPr>
            <w:ins w:id="17935" w:author="28.541_CR0278_(Rel-16)_eNRM" w:date="2020-06-26T15:05:00Z">
              <w:r>
                <w:rPr>
                  <w:rFonts w:ascii="Courier New" w:hAnsi="Courier New" w:cs="Courier New"/>
                </w:rPr>
                <w:t>notifyClearedAlarm</w:t>
              </w:r>
            </w:ins>
          </w:p>
        </w:tc>
        <w:tc>
          <w:tcPr>
            <w:tcW w:w="0" w:type="auto"/>
          </w:tcPr>
          <w:p w:rsidR="00343AE0" w:rsidRDefault="00343AE0" w:rsidP="005237DB">
            <w:pPr>
              <w:pStyle w:val="TAL"/>
              <w:rPr>
                <w:ins w:id="17936" w:author="28.541_CR0278_(Rel-16)_eNRM" w:date="2020-06-26T15:05:00Z"/>
              </w:rPr>
            </w:pPr>
            <w:ins w:id="17937" w:author="28.541_CR0278_(Rel-16)_eNRM" w:date="2020-06-26T15:05:00Z">
              <w:r>
                <w:t>M</w:t>
              </w:r>
            </w:ins>
          </w:p>
        </w:tc>
        <w:tc>
          <w:tcPr>
            <w:tcW w:w="0" w:type="auto"/>
          </w:tcPr>
          <w:p w:rsidR="00343AE0" w:rsidRDefault="00343AE0" w:rsidP="005237DB">
            <w:pPr>
              <w:pStyle w:val="TAL"/>
              <w:rPr>
                <w:ins w:id="17938" w:author="28.541_CR0278_(Rel-16)_eNRM" w:date="2020-06-26T15:05:00Z"/>
              </w:rPr>
            </w:pPr>
            <w:ins w:id="17939" w:author="28.541_CR0278_(Rel-16)_eNRM" w:date="2020-06-26T15:05:00Z">
              <w:r>
                <w:t>--</w:t>
              </w:r>
            </w:ins>
          </w:p>
        </w:tc>
      </w:tr>
      <w:tr w:rsidR="00343AE0" w:rsidTr="005237DB">
        <w:trPr>
          <w:jc w:val="center"/>
          <w:ins w:id="17940" w:author="28.541_CR0278_(Rel-16)_eNRM" w:date="2020-06-26T15:05:00Z"/>
        </w:trPr>
        <w:tc>
          <w:tcPr>
            <w:tcW w:w="0" w:type="auto"/>
          </w:tcPr>
          <w:p w:rsidR="00343AE0" w:rsidRDefault="00343AE0" w:rsidP="005237DB">
            <w:pPr>
              <w:pStyle w:val="TAL"/>
              <w:rPr>
                <w:ins w:id="17941" w:author="28.541_CR0278_(Rel-16)_eNRM" w:date="2020-06-26T15:05:00Z"/>
              </w:rPr>
            </w:pPr>
            <w:ins w:id="17942" w:author="28.541_CR0278_(Rel-16)_eNRM" w:date="2020-06-26T15:05:00Z">
              <w:r>
                <w:rPr>
                  <w:rFonts w:ascii="Courier New" w:hAnsi="Courier New" w:cs="Courier New"/>
                </w:rPr>
                <w:t>notifyAckStateChanged</w:t>
              </w:r>
            </w:ins>
          </w:p>
        </w:tc>
        <w:tc>
          <w:tcPr>
            <w:tcW w:w="0" w:type="auto"/>
          </w:tcPr>
          <w:p w:rsidR="00343AE0" w:rsidRDefault="00343AE0" w:rsidP="005237DB">
            <w:pPr>
              <w:pStyle w:val="TAL"/>
              <w:rPr>
                <w:ins w:id="17943" w:author="28.541_CR0278_(Rel-16)_eNRM" w:date="2020-06-26T15:05:00Z"/>
              </w:rPr>
            </w:pPr>
            <w:ins w:id="17944" w:author="28.541_CR0278_(Rel-16)_eNRM" w:date="2020-06-26T15:05:00Z">
              <w:r>
                <w:t>M</w:t>
              </w:r>
            </w:ins>
          </w:p>
        </w:tc>
        <w:tc>
          <w:tcPr>
            <w:tcW w:w="0" w:type="auto"/>
          </w:tcPr>
          <w:p w:rsidR="00343AE0" w:rsidRDefault="00343AE0" w:rsidP="005237DB">
            <w:pPr>
              <w:pStyle w:val="TAL"/>
              <w:rPr>
                <w:ins w:id="17945" w:author="28.541_CR0278_(Rel-16)_eNRM" w:date="2020-06-26T15:05:00Z"/>
              </w:rPr>
            </w:pPr>
            <w:ins w:id="17946" w:author="28.541_CR0278_(Rel-16)_eNRM" w:date="2020-06-26T15:05:00Z">
              <w:r>
                <w:t>--</w:t>
              </w:r>
            </w:ins>
          </w:p>
        </w:tc>
      </w:tr>
      <w:tr w:rsidR="00343AE0" w:rsidTr="005237DB">
        <w:trPr>
          <w:jc w:val="center"/>
          <w:ins w:id="17947" w:author="28.541_CR0278_(Rel-16)_eNRM" w:date="2020-06-26T15:05:00Z"/>
        </w:trPr>
        <w:tc>
          <w:tcPr>
            <w:tcW w:w="0" w:type="auto"/>
          </w:tcPr>
          <w:p w:rsidR="00343AE0" w:rsidRDefault="00343AE0" w:rsidP="005237DB">
            <w:pPr>
              <w:pStyle w:val="TAL"/>
              <w:rPr>
                <w:ins w:id="17948" w:author="28.541_CR0278_(Rel-16)_eNRM" w:date="2020-06-26T15:05:00Z"/>
              </w:rPr>
            </w:pPr>
            <w:ins w:id="17949" w:author="28.541_CR0278_(Rel-16)_eNRM" w:date="2020-06-26T15:05:00Z">
              <w:r>
                <w:rPr>
                  <w:rFonts w:ascii="Courier New" w:hAnsi="Courier New" w:cs="Courier New"/>
                </w:rPr>
                <w:t>notifyAlarmListRebuilt</w:t>
              </w:r>
            </w:ins>
          </w:p>
        </w:tc>
        <w:tc>
          <w:tcPr>
            <w:tcW w:w="0" w:type="auto"/>
          </w:tcPr>
          <w:p w:rsidR="00343AE0" w:rsidRDefault="00343AE0" w:rsidP="005237DB">
            <w:pPr>
              <w:pStyle w:val="TAL"/>
              <w:rPr>
                <w:ins w:id="17950" w:author="28.541_CR0278_(Rel-16)_eNRM" w:date="2020-06-26T15:05:00Z"/>
              </w:rPr>
            </w:pPr>
            <w:ins w:id="17951" w:author="28.541_CR0278_(Rel-16)_eNRM" w:date="2020-06-26T15:05:00Z">
              <w:r>
                <w:t>M</w:t>
              </w:r>
            </w:ins>
          </w:p>
        </w:tc>
        <w:tc>
          <w:tcPr>
            <w:tcW w:w="0" w:type="auto"/>
          </w:tcPr>
          <w:p w:rsidR="00343AE0" w:rsidRDefault="00343AE0" w:rsidP="005237DB">
            <w:pPr>
              <w:pStyle w:val="TAL"/>
              <w:rPr>
                <w:ins w:id="17952" w:author="28.541_CR0278_(Rel-16)_eNRM" w:date="2020-06-26T15:05:00Z"/>
              </w:rPr>
            </w:pPr>
            <w:ins w:id="17953" w:author="28.541_CR0278_(Rel-16)_eNRM" w:date="2020-06-26T15:05:00Z">
              <w:r>
                <w:t>--</w:t>
              </w:r>
            </w:ins>
          </w:p>
        </w:tc>
      </w:tr>
      <w:tr w:rsidR="00343AE0" w:rsidTr="005237DB">
        <w:trPr>
          <w:jc w:val="center"/>
          <w:ins w:id="17954" w:author="28.541_CR0278_(Rel-16)_eNRM" w:date="2020-06-26T15:05:00Z"/>
        </w:trPr>
        <w:tc>
          <w:tcPr>
            <w:tcW w:w="0" w:type="auto"/>
          </w:tcPr>
          <w:p w:rsidR="00343AE0" w:rsidRDefault="00343AE0" w:rsidP="005237DB">
            <w:pPr>
              <w:pStyle w:val="TAL"/>
              <w:rPr>
                <w:ins w:id="17955" w:author="28.541_CR0278_(Rel-16)_eNRM" w:date="2020-06-26T15:05:00Z"/>
              </w:rPr>
            </w:pPr>
            <w:ins w:id="17956" w:author="28.541_CR0278_(Rel-16)_eNRM" w:date="2020-06-26T15:05:00Z">
              <w:r>
                <w:rPr>
                  <w:rFonts w:ascii="Courier New" w:hAnsi="Courier New" w:cs="Courier New"/>
                </w:rPr>
                <w:t>notifyChangedAlarm</w:t>
              </w:r>
            </w:ins>
          </w:p>
        </w:tc>
        <w:tc>
          <w:tcPr>
            <w:tcW w:w="0" w:type="auto"/>
          </w:tcPr>
          <w:p w:rsidR="00343AE0" w:rsidRDefault="00343AE0" w:rsidP="005237DB">
            <w:pPr>
              <w:pStyle w:val="TAL"/>
              <w:rPr>
                <w:ins w:id="17957" w:author="28.541_CR0278_(Rel-16)_eNRM" w:date="2020-06-26T15:05:00Z"/>
              </w:rPr>
            </w:pPr>
            <w:ins w:id="17958" w:author="28.541_CR0278_(Rel-16)_eNRM" w:date="2020-06-26T15:05:00Z">
              <w:r>
                <w:t>O</w:t>
              </w:r>
            </w:ins>
          </w:p>
        </w:tc>
        <w:tc>
          <w:tcPr>
            <w:tcW w:w="0" w:type="auto"/>
          </w:tcPr>
          <w:p w:rsidR="00343AE0" w:rsidRDefault="00343AE0" w:rsidP="005237DB">
            <w:pPr>
              <w:pStyle w:val="TAL"/>
              <w:rPr>
                <w:ins w:id="17959" w:author="28.541_CR0278_(Rel-16)_eNRM" w:date="2020-06-26T15:05:00Z"/>
              </w:rPr>
            </w:pPr>
            <w:ins w:id="17960" w:author="28.541_CR0278_(Rel-16)_eNRM" w:date="2020-06-26T15:05:00Z">
              <w:r>
                <w:t>--</w:t>
              </w:r>
            </w:ins>
          </w:p>
        </w:tc>
      </w:tr>
      <w:tr w:rsidR="00343AE0" w:rsidTr="005237DB">
        <w:trPr>
          <w:jc w:val="center"/>
          <w:ins w:id="17961" w:author="28.541_CR0278_(Rel-16)_eNRM" w:date="2020-06-26T15:05:00Z"/>
        </w:trPr>
        <w:tc>
          <w:tcPr>
            <w:tcW w:w="0" w:type="auto"/>
          </w:tcPr>
          <w:p w:rsidR="00343AE0" w:rsidRDefault="00343AE0" w:rsidP="005237DB">
            <w:pPr>
              <w:pStyle w:val="TAL"/>
              <w:rPr>
                <w:ins w:id="17962" w:author="28.541_CR0278_(Rel-16)_eNRM" w:date="2020-06-26T15:05:00Z"/>
                <w:rFonts w:ascii="Courier New" w:hAnsi="Courier New" w:cs="Courier New"/>
              </w:rPr>
            </w:pPr>
            <w:ins w:id="17963" w:author="28.541_CR0278_(Rel-16)_eNRM" w:date="2020-06-26T15:05:00Z">
              <w:r>
                <w:rPr>
                  <w:rFonts w:ascii="Courier New" w:hAnsi="Courier New" w:cs="Courier New"/>
                </w:rPr>
                <w:t>notifyCorrelatedNotificationChanged</w:t>
              </w:r>
            </w:ins>
          </w:p>
        </w:tc>
        <w:tc>
          <w:tcPr>
            <w:tcW w:w="0" w:type="auto"/>
          </w:tcPr>
          <w:p w:rsidR="00343AE0" w:rsidRDefault="00343AE0" w:rsidP="005237DB">
            <w:pPr>
              <w:pStyle w:val="TAL"/>
              <w:rPr>
                <w:ins w:id="17964" w:author="28.541_CR0278_(Rel-16)_eNRM" w:date="2020-06-26T15:05:00Z"/>
              </w:rPr>
            </w:pPr>
            <w:ins w:id="17965" w:author="28.541_CR0278_(Rel-16)_eNRM" w:date="2020-06-26T15:05:00Z">
              <w:r>
                <w:t>O</w:t>
              </w:r>
            </w:ins>
          </w:p>
        </w:tc>
        <w:tc>
          <w:tcPr>
            <w:tcW w:w="0" w:type="auto"/>
          </w:tcPr>
          <w:p w:rsidR="00343AE0" w:rsidRDefault="00343AE0" w:rsidP="005237DB">
            <w:pPr>
              <w:pStyle w:val="TAL"/>
              <w:rPr>
                <w:ins w:id="17966" w:author="28.541_CR0278_(Rel-16)_eNRM" w:date="2020-06-26T15:05:00Z"/>
              </w:rPr>
            </w:pPr>
            <w:ins w:id="17967" w:author="28.541_CR0278_(Rel-16)_eNRM" w:date="2020-06-26T15:05:00Z">
              <w:r>
                <w:t>--</w:t>
              </w:r>
            </w:ins>
          </w:p>
        </w:tc>
      </w:tr>
      <w:tr w:rsidR="00343AE0" w:rsidTr="005237DB">
        <w:trPr>
          <w:jc w:val="center"/>
          <w:ins w:id="17968" w:author="28.541_CR0278_(Rel-16)_eNRM" w:date="2020-06-26T15:05:00Z"/>
        </w:trPr>
        <w:tc>
          <w:tcPr>
            <w:tcW w:w="0" w:type="auto"/>
          </w:tcPr>
          <w:p w:rsidR="00343AE0" w:rsidRDefault="00343AE0" w:rsidP="005237DB">
            <w:pPr>
              <w:pStyle w:val="TAL"/>
              <w:rPr>
                <w:ins w:id="17969" w:author="28.541_CR0278_(Rel-16)_eNRM" w:date="2020-06-26T15:05:00Z"/>
                <w:rFonts w:ascii="Courier New" w:hAnsi="Courier New" w:cs="Courier New"/>
              </w:rPr>
            </w:pPr>
            <w:ins w:id="17970" w:author="28.541_CR0278_(Rel-16)_eNRM" w:date="2020-06-26T15:05:00Z">
              <w:r>
                <w:rPr>
                  <w:rFonts w:ascii="Courier New" w:hAnsi="Courier New" w:cs="Courier New"/>
                </w:rPr>
                <w:t>notifyChangedAlarmGeneral</w:t>
              </w:r>
            </w:ins>
          </w:p>
        </w:tc>
        <w:tc>
          <w:tcPr>
            <w:tcW w:w="0" w:type="auto"/>
          </w:tcPr>
          <w:p w:rsidR="00343AE0" w:rsidRDefault="00343AE0" w:rsidP="005237DB">
            <w:pPr>
              <w:pStyle w:val="TAL"/>
              <w:rPr>
                <w:ins w:id="17971" w:author="28.541_CR0278_(Rel-16)_eNRM" w:date="2020-06-26T15:05:00Z"/>
              </w:rPr>
            </w:pPr>
            <w:ins w:id="17972" w:author="28.541_CR0278_(Rel-16)_eNRM" w:date="2020-06-26T15:05:00Z">
              <w:r>
                <w:t>O</w:t>
              </w:r>
            </w:ins>
          </w:p>
        </w:tc>
        <w:tc>
          <w:tcPr>
            <w:tcW w:w="0" w:type="auto"/>
          </w:tcPr>
          <w:p w:rsidR="00343AE0" w:rsidRDefault="00343AE0" w:rsidP="005237DB">
            <w:pPr>
              <w:pStyle w:val="TAL"/>
              <w:rPr>
                <w:ins w:id="17973" w:author="28.541_CR0278_(Rel-16)_eNRM" w:date="2020-06-26T15:05:00Z"/>
              </w:rPr>
            </w:pPr>
            <w:ins w:id="17974" w:author="28.541_CR0278_(Rel-16)_eNRM" w:date="2020-06-26T15:05:00Z">
              <w:r>
                <w:t>--</w:t>
              </w:r>
            </w:ins>
          </w:p>
        </w:tc>
      </w:tr>
      <w:tr w:rsidR="00343AE0" w:rsidTr="005237DB">
        <w:trPr>
          <w:jc w:val="center"/>
          <w:ins w:id="17975" w:author="28.541_CR0278_(Rel-16)_eNRM" w:date="2020-06-26T15:05:00Z"/>
        </w:trPr>
        <w:tc>
          <w:tcPr>
            <w:tcW w:w="0" w:type="auto"/>
          </w:tcPr>
          <w:p w:rsidR="00343AE0" w:rsidRDefault="00343AE0" w:rsidP="005237DB">
            <w:pPr>
              <w:pStyle w:val="TAL"/>
              <w:rPr>
                <w:ins w:id="17976" w:author="28.541_CR0278_(Rel-16)_eNRM" w:date="2020-06-26T15:05:00Z"/>
              </w:rPr>
            </w:pPr>
            <w:ins w:id="17977" w:author="28.541_CR0278_(Rel-16)_eNRM" w:date="2020-06-26T15:05:00Z">
              <w:r>
                <w:rPr>
                  <w:rFonts w:ascii="Courier New" w:hAnsi="Courier New" w:cs="Courier New"/>
                </w:rPr>
                <w:t>notifyComments</w:t>
              </w:r>
            </w:ins>
          </w:p>
        </w:tc>
        <w:tc>
          <w:tcPr>
            <w:tcW w:w="0" w:type="auto"/>
          </w:tcPr>
          <w:p w:rsidR="00343AE0" w:rsidRDefault="00343AE0" w:rsidP="005237DB">
            <w:pPr>
              <w:pStyle w:val="TAL"/>
              <w:rPr>
                <w:ins w:id="17978" w:author="28.541_CR0278_(Rel-16)_eNRM" w:date="2020-06-26T15:05:00Z"/>
              </w:rPr>
            </w:pPr>
            <w:ins w:id="17979" w:author="28.541_CR0278_(Rel-16)_eNRM" w:date="2020-06-26T15:05:00Z">
              <w:r>
                <w:t>O</w:t>
              </w:r>
            </w:ins>
          </w:p>
        </w:tc>
        <w:tc>
          <w:tcPr>
            <w:tcW w:w="0" w:type="auto"/>
          </w:tcPr>
          <w:p w:rsidR="00343AE0" w:rsidRDefault="00343AE0" w:rsidP="005237DB">
            <w:pPr>
              <w:pStyle w:val="TAL"/>
              <w:rPr>
                <w:ins w:id="17980" w:author="28.541_CR0278_(Rel-16)_eNRM" w:date="2020-06-26T15:05:00Z"/>
              </w:rPr>
            </w:pPr>
            <w:ins w:id="17981" w:author="28.541_CR0278_(Rel-16)_eNRM" w:date="2020-06-26T15:05:00Z">
              <w:r>
                <w:t>--</w:t>
              </w:r>
            </w:ins>
          </w:p>
        </w:tc>
      </w:tr>
      <w:tr w:rsidR="00343AE0" w:rsidTr="005237DB">
        <w:trPr>
          <w:jc w:val="center"/>
          <w:ins w:id="17982" w:author="28.541_CR0278_(Rel-16)_eNRM" w:date="2020-06-26T15:05:00Z"/>
        </w:trPr>
        <w:tc>
          <w:tcPr>
            <w:tcW w:w="0" w:type="auto"/>
          </w:tcPr>
          <w:p w:rsidR="00343AE0" w:rsidRDefault="00343AE0" w:rsidP="005237DB">
            <w:pPr>
              <w:pStyle w:val="TAL"/>
              <w:rPr>
                <w:ins w:id="17983" w:author="28.541_CR0278_(Rel-16)_eNRM" w:date="2020-06-26T15:05:00Z"/>
              </w:rPr>
            </w:pPr>
            <w:ins w:id="17984" w:author="28.541_CR0278_(Rel-16)_eNRM" w:date="2020-06-26T15:05:00Z">
              <w:r>
                <w:rPr>
                  <w:rFonts w:ascii="Courier New" w:hAnsi="Courier New" w:cs="Courier New"/>
                </w:rPr>
                <w:t>notifyPotentialFaultyAlarmList</w:t>
              </w:r>
            </w:ins>
          </w:p>
        </w:tc>
        <w:tc>
          <w:tcPr>
            <w:tcW w:w="0" w:type="auto"/>
          </w:tcPr>
          <w:p w:rsidR="00343AE0" w:rsidRDefault="00343AE0" w:rsidP="005237DB">
            <w:pPr>
              <w:pStyle w:val="TAL"/>
              <w:rPr>
                <w:ins w:id="17985" w:author="28.541_CR0278_(Rel-16)_eNRM" w:date="2020-06-26T15:05:00Z"/>
              </w:rPr>
            </w:pPr>
            <w:ins w:id="17986" w:author="28.541_CR0278_(Rel-16)_eNRM" w:date="2020-06-26T15:05:00Z">
              <w:r>
                <w:t>O</w:t>
              </w:r>
            </w:ins>
          </w:p>
        </w:tc>
        <w:tc>
          <w:tcPr>
            <w:tcW w:w="0" w:type="auto"/>
          </w:tcPr>
          <w:p w:rsidR="00343AE0" w:rsidRDefault="00343AE0" w:rsidP="005237DB">
            <w:pPr>
              <w:pStyle w:val="TAL"/>
              <w:rPr>
                <w:ins w:id="17987" w:author="28.541_CR0278_(Rel-16)_eNRM" w:date="2020-06-26T15:05:00Z"/>
              </w:rPr>
            </w:pPr>
            <w:ins w:id="17988" w:author="28.541_CR0278_(Rel-16)_eNRM" w:date="2020-06-26T15:05:00Z">
              <w:r>
                <w:t>--</w:t>
              </w:r>
            </w:ins>
          </w:p>
        </w:tc>
      </w:tr>
    </w:tbl>
    <w:p w:rsidR="00343AE0" w:rsidRPr="002E272C" w:rsidRDefault="00343AE0" w:rsidP="00343AE0">
      <w:pPr>
        <w:rPr>
          <w:ins w:id="17989" w:author="28.541_CR0278_(Rel-16)_eNRM" w:date="2020-06-26T15:05:00Z"/>
        </w:rPr>
      </w:pPr>
    </w:p>
    <w:p w:rsidR="00343AE0" w:rsidRPr="002E272C" w:rsidRDefault="00343AE0" w:rsidP="00343AE0">
      <w:pPr>
        <w:pStyle w:val="Heading3"/>
        <w:rPr>
          <w:ins w:id="17990" w:author="28.541_CR0278_(Rel-16)_eNRM" w:date="2020-06-26T15:05:00Z"/>
        </w:rPr>
      </w:pPr>
      <w:bookmarkStart w:id="17991" w:name="_Toc44341616"/>
      <w:ins w:id="17992" w:author="28.541_CR0278_(Rel-16)_eNRM" w:date="2020-06-26T15:05:00Z">
        <w:r>
          <w:lastRenderedPageBreak/>
          <w:t>5.5.2</w:t>
        </w:r>
        <w:r>
          <w:tab/>
          <w:t>Configuration notifications</w:t>
        </w:r>
        <w:bookmarkEnd w:id="17991"/>
      </w:ins>
    </w:p>
    <w:p w:rsidR="00E154AB" w:rsidRPr="002B15AA" w:rsidRDefault="00343AE0" w:rsidP="00343AE0">
      <w:ins w:id="17993" w:author="28.541_CR0278_(Rel-16)_eNRM" w:date="2020-06-26T15:05:00Z">
        <w:r w:rsidRPr="00501056">
          <w:t>This clause presents a list of notifications, defined in TS 28.532 [</w:t>
        </w:r>
        <w:r>
          <w:t>35</w:t>
        </w:r>
        <w:r w:rsidRPr="00501056">
          <w:t xml:space="preserve">], that an MnS consumer may receive. The notification header attribute </w:t>
        </w:r>
        <w:r w:rsidRPr="00501056">
          <w:rPr>
            <w:rFonts w:ascii="Courier New" w:hAnsi="Courier New" w:cs="Courier New"/>
          </w:rPr>
          <w:t>objectClass/objectInstance</w:t>
        </w:r>
        <w:r w:rsidRPr="00501056">
          <w:t xml:space="preserve"> shall capture the DN of an instance of a class defined in the present document.</w:t>
        </w:r>
      </w:ins>
      <w:del w:id="17994" w:author="28.541_CR0278_(Rel-16)_eNRM" w:date="2020-06-26T15:05:00Z">
        <w:r w:rsidR="00E154AB" w:rsidRPr="002B15AA" w:rsidDel="00343AE0">
          <w:delText>This subclause presents a list of notifications, defined in [</w:delText>
        </w:r>
        <w:r w:rsidR="00E154AB" w:rsidDel="00343AE0">
          <w:rPr>
            <w:lang w:eastAsia="zh-CN"/>
          </w:rPr>
          <w:delText>35</w:delText>
        </w:r>
        <w:r w:rsidR="00E154AB" w:rsidRPr="002B15AA" w:rsidDel="00343AE0">
          <w:delText xml:space="preserve">], that provisioning management service consumer can receive. The notification parameter </w:delText>
        </w:r>
        <w:r w:rsidR="00E154AB" w:rsidRPr="002B15AA" w:rsidDel="00343AE0">
          <w:rPr>
            <w:rFonts w:ascii="Courier New" w:hAnsi="Courier New" w:cs="Courier New"/>
          </w:rPr>
          <w:delText>objectClass/objectInstance</w:delText>
        </w:r>
        <w:r w:rsidR="00E154AB" w:rsidRPr="002B15AA" w:rsidDel="00343AE0">
          <w:delText>, defined in [</w:delText>
        </w:r>
        <w:r w:rsidR="00E154AB" w:rsidRPr="002B15AA" w:rsidDel="00343AE0">
          <w:rPr>
            <w:rFonts w:hint="eastAsia"/>
            <w:lang w:eastAsia="zh-CN"/>
          </w:rPr>
          <w:delText>26</w:delText>
        </w:r>
        <w:r w:rsidR="00E154AB" w:rsidRPr="002B15AA" w:rsidDel="00343AE0">
          <w:delText xml:space="preserve">], would capture the DN of an instance of an IOC defined in </w:delText>
        </w:r>
        <w:r w:rsidR="00E154AB" w:rsidDel="00343AE0">
          <w:delText>the present document</w:delText>
        </w:r>
        <w:r w:rsidR="00E154AB" w:rsidRPr="002B15AA" w:rsidDel="00343AE0">
          <w:delText>.</w:delText>
        </w:r>
      </w:del>
    </w:p>
    <w:p w:rsidR="00E154AB" w:rsidRPr="002B15AA" w:rsidRDefault="00E154AB" w:rsidP="00E154AB">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7"/>
        <w:gridCol w:w="947"/>
        <w:gridCol w:w="717"/>
      </w:tblGrid>
      <w:tr w:rsidR="00E154AB" w:rsidRPr="002B15AA" w:rsidTr="00583841">
        <w:trPr>
          <w:tblHeader/>
          <w:jc w:val="center"/>
        </w:trPr>
        <w:tc>
          <w:tcPr>
            <w:tcW w:w="0" w:type="auto"/>
            <w:shd w:val="clear" w:color="auto" w:fill="D9D9D9"/>
          </w:tcPr>
          <w:p w:rsidR="00E154AB" w:rsidRPr="002B15AA" w:rsidRDefault="00E154AB" w:rsidP="00583841">
            <w:pPr>
              <w:pStyle w:val="TAH"/>
            </w:pPr>
            <w:r w:rsidRPr="002B15AA">
              <w:t>Name</w:t>
            </w:r>
          </w:p>
        </w:tc>
        <w:tc>
          <w:tcPr>
            <w:tcW w:w="0" w:type="auto"/>
            <w:shd w:val="clear" w:color="auto" w:fill="D9D9D9"/>
          </w:tcPr>
          <w:p w:rsidR="00E154AB" w:rsidRPr="002B15AA" w:rsidRDefault="00E154AB" w:rsidP="00583841">
            <w:pPr>
              <w:pStyle w:val="TAH"/>
            </w:pPr>
            <w:r w:rsidRPr="002B15AA">
              <w:t>Qualifier</w:t>
            </w:r>
          </w:p>
        </w:tc>
        <w:tc>
          <w:tcPr>
            <w:tcW w:w="0" w:type="auto"/>
            <w:shd w:val="clear" w:color="auto" w:fill="D9D9D9"/>
          </w:tcPr>
          <w:p w:rsidR="00E154AB" w:rsidRPr="002B15AA" w:rsidRDefault="00E154AB" w:rsidP="00583841">
            <w:pPr>
              <w:pStyle w:val="TAH"/>
            </w:pPr>
            <w:r w:rsidRPr="002B15AA">
              <w:t>Notes</w:t>
            </w:r>
          </w:p>
        </w:tc>
      </w:tr>
      <w:tr w:rsidR="00E154AB" w:rsidRPr="002B15AA" w:rsidDel="00343AE0" w:rsidTr="00583841">
        <w:trPr>
          <w:jc w:val="center"/>
          <w:del w:id="17995" w:author="28.541_CR0278_(Rel-16)_eNRM" w:date="2020-06-26T15:07:00Z"/>
        </w:trPr>
        <w:tc>
          <w:tcPr>
            <w:tcW w:w="0" w:type="auto"/>
          </w:tcPr>
          <w:p w:rsidR="00E154AB" w:rsidRPr="002B15AA" w:rsidDel="00343AE0" w:rsidRDefault="00E154AB" w:rsidP="00583841">
            <w:pPr>
              <w:pStyle w:val="TAL"/>
              <w:rPr>
                <w:del w:id="17996" w:author="28.541_CR0278_(Rel-16)_eNRM" w:date="2020-06-26T15:07:00Z"/>
                <w:rFonts w:ascii="Courier" w:hAnsi="Courier"/>
              </w:rPr>
            </w:pPr>
            <w:del w:id="17997" w:author="28.541_CR0278_(Rel-16)_eNRM" w:date="2020-06-26T15:07:00Z">
              <w:r w:rsidRPr="002B15AA" w:rsidDel="00343AE0">
                <w:rPr>
                  <w:rFonts w:ascii="Courier New" w:hAnsi="Courier New" w:cs="Courier New"/>
                </w:rPr>
                <w:delText>notifyMOIAttributeValueChanges</w:delText>
              </w:r>
            </w:del>
          </w:p>
        </w:tc>
        <w:tc>
          <w:tcPr>
            <w:tcW w:w="0" w:type="auto"/>
          </w:tcPr>
          <w:p w:rsidR="00E154AB" w:rsidRPr="002B15AA" w:rsidDel="00343AE0" w:rsidRDefault="00E154AB" w:rsidP="00583841">
            <w:pPr>
              <w:pStyle w:val="TAL"/>
              <w:jc w:val="center"/>
              <w:rPr>
                <w:del w:id="17998" w:author="28.541_CR0278_(Rel-16)_eNRM" w:date="2020-06-26T15:07:00Z"/>
              </w:rPr>
            </w:pPr>
            <w:del w:id="17999" w:author="28.541_CR0278_(Rel-16)_eNRM" w:date="2020-06-26T15:07:00Z">
              <w:r w:rsidRPr="002B15AA" w:rsidDel="00343AE0">
                <w:delText>O</w:delText>
              </w:r>
            </w:del>
          </w:p>
        </w:tc>
        <w:tc>
          <w:tcPr>
            <w:tcW w:w="0" w:type="auto"/>
          </w:tcPr>
          <w:p w:rsidR="00E154AB" w:rsidRPr="002B15AA" w:rsidDel="00343AE0" w:rsidRDefault="00E154AB" w:rsidP="00583841">
            <w:pPr>
              <w:pStyle w:val="TAL"/>
              <w:jc w:val="center"/>
              <w:rPr>
                <w:del w:id="18000" w:author="28.541_CR0278_(Rel-16)_eNRM" w:date="2020-06-26T15:07:00Z"/>
              </w:rPr>
            </w:pPr>
          </w:p>
        </w:tc>
      </w:tr>
      <w:tr w:rsidR="00343AE0" w:rsidRPr="002B15AA" w:rsidTr="00583841">
        <w:trPr>
          <w:jc w:val="center"/>
        </w:trPr>
        <w:tc>
          <w:tcPr>
            <w:tcW w:w="0" w:type="auto"/>
          </w:tcPr>
          <w:p w:rsidR="00343AE0" w:rsidRPr="002B15AA" w:rsidRDefault="00343AE0" w:rsidP="00343AE0">
            <w:pPr>
              <w:pStyle w:val="TAL"/>
              <w:rPr>
                <w:rFonts w:ascii="Courier" w:hAnsi="Courier"/>
              </w:rPr>
            </w:pPr>
            <w:r w:rsidRPr="002B15AA">
              <w:rPr>
                <w:rFonts w:ascii="Courier New" w:hAnsi="Courier New" w:cs="Courier New"/>
              </w:rPr>
              <w:t>notifyMOICreation</w:t>
            </w:r>
          </w:p>
        </w:tc>
        <w:tc>
          <w:tcPr>
            <w:tcW w:w="0" w:type="auto"/>
          </w:tcPr>
          <w:p w:rsidR="00343AE0" w:rsidRPr="002B15AA" w:rsidRDefault="00343AE0" w:rsidP="00343AE0">
            <w:pPr>
              <w:pStyle w:val="TAL"/>
              <w:jc w:val="center"/>
            </w:pPr>
            <w:r w:rsidRPr="002B15AA">
              <w:t>O</w:t>
            </w:r>
          </w:p>
        </w:tc>
        <w:tc>
          <w:tcPr>
            <w:tcW w:w="0" w:type="auto"/>
          </w:tcPr>
          <w:p w:rsidR="00343AE0" w:rsidRPr="002B15AA" w:rsidRDefault="00343AE0" w:rsidP="00343AE0">
            <w:pPr>
              <w:pStyle w:val="TAL"/>
              <w:jc w:val="center"/>
            </w:pPr>
            <w:ins w:id="18001" w:author="28.541_CR0278_(Rel-16)_eNRM" w:date="2020-06-26T15:07:00Z">
              <w:r>
                <w:t>--</w:t>
              </w:r>
            </w:ins>
          </w:p>
        </w:tc>
      </w:tr>
      <w:tr w:rsidR="00343AE0" w:rsidRPr="002B15AA" w:rsidTr="00583841">
        <w:trPr>
          <w:jc w:val="center"/>
        </w:trPr>
        <w:tc>
          <w:tcPr>
            <w:tcW w:w="0" w:type="auto"/>
          </w:tcPr>
          <w:p w:rsidR="00343AE0" w:rsidRPr="002B15AA" w:rsidRDefault="00343AE0" w:rsidP="00343AE0">
            <w:pPr>
              <w:pStyle w:val="TAL"/>
              <w:rPr>
                <w:rFonts w:ascii="Courier" w:hAnsi="Courier"/>
              </w:rPr>
            </w:pPr>
            <w:r w:rsidRPr="002B15AA">
              <w:rPr>
                <w:rFonts w:ascii="Courier New" w:hAnsi="Courier New" w:cs="Courier New"/>
              </w:rPr>
              <w:t>notifyMOIDeletion</w:t>
            </w:r>
          </w:p>
        </w:tc>
        <w:tc>
          <w:tcPr>
            <w:tcW w:w="0" w:type="auto"/>
          </w:tcPr>
          <w:p w:rsidR="00343AE0" w:rsidRPr="002B15AA" w:rsidRDefault="00343AE0" w:rsidP="00343AE0">
            <w:pPr>
              <w:pStyle w:val="TAL"/>
              <w:jc w:val="center"/>
            </w:pPr>
            <w:r w:rsidRPr="002B15AA">
              <w:t>O</w:t>
            </w:r>
          </w:p>
        </w:tc>
        <w:tc>
          <w:tcPr>
            <w:tcW w:w="0" w:type="auto"/>
          </w:tcPr>
          <w:p w:rsidR="00343AE0" w:rsidRPr="002B15AA" w:rsidRDefault="00343AE0" w:rsidP="00343AE0">
            <w:pPr>
              <w:pStyle w:val="TAL"/>
              <w:jc w:val="center"/>
            </w:pPr>
            <w:ins w:id="18002" w:author="28.541_CR0278_(Rel-16)_eNRM" w:date="2020-06-26T15:07:00Z">
              <w:r>
                <w:t>--</w:t>
              </w:r>
            </w:ins>
          </w:p>
        </w:tc>
      </w:tr>
      <w:tr w:rsidR="00343AE0" w:rsidRPr="002B15AA" w:rsidTr="00583841">
        <w:trPr>
          <w:jc w:val="center"/>
          <w:ins w:id="18003" w:author="28.541_CR0278_(Rel-16)_eNRM" w:date="2020-06-26T15:06:00Z"/>
        </w:trPr>
        <w:tc>
          <w:tcPr>
            <w:tcW w:w="0" w:type="auto"/>
          </w:tcPr>
          <w:p w:rsidR="00343AE0" w:rsidRPr="002B15AA" w:rsidRDefault="00343AE0" w:rsidP="00343AE0">
            <w:pPr>
              <w:pStyle w:val="TAL"/>
              <w:rPr>
                <w:ins w:id="18004" w:author="28.541_CR0278_(Rel-16)_eNRM" w:date="2020-06-26T15:06:00Z"/>
                <w:rFonts w:ascii="Courier New" w:hAnsi="Courier New" w:cs="Courier New"/>
              </w:rPr>
            </w:pPr>
            <w:ins w:id="18005" w:author="28.541_CR0278_(Rel-16)_eNRM" w:date="2020-06-26T15:06:00Z">
              <w:r>
                <w:rPr>
                  <w:rFonts w:ascii="Courier New" w:hAnsi="Courier New" w:cs="Courier New"/>
                </w:rPr>
                <w:t>notifyMOIAttributeValueChanges</w:t>
              </w:r>
            </w:ins>
          </w:p>
        </w:tc>
        <w:tc>
          <w:tcPr>
            <w:tcW w:w="0" w:type="auto"/>
          </w:tcPr>
          <w:p w:rsidR="00343AE0" w:rsidRPr="002B15AA" w:rsidRDefault="00343AE0" w:rsidP="00343AE0">
            <w:pPr>
              <w:pStyle w:val="TAL"/>
              <w:jc w:val="center"/>
              <w:rPr>
                <w:ins w:id="18006" w:author="28.541_CR0278_(Rel-16)_eNRM" w:date="2020-06-26T15:06:00Z"/>
              </w:rPr>
            </w:pPr>
            <w:ins w:id="18007" w:author="28.541_CR0278_(Rel-16)_eNRM" w:date="2020-06-26T15:06:00Z">
              <w:r>
                <w:t>O</w:t>
              </w:r>
            </w:ins>
          </w:p>
        </w:tc>
        <w:tc>
          <w:tcPr>
            <w:tcW w:w="0" w:type="auto"/>
          </w:tcPr>
          <w:p w:rsidR="00343AE0" w:rsidRPr="002B15AA" w:rsidRDefault="00343AE0" w:rsidP="00343AE0">
            <w:pPr>
              <w:pStyle w:val="TAL"/>
              <w:jc w:val="center"/>
              <w:rPr>
                <w:ins w:id="18008" w:author="28.541_CR0278_(Rel-16)_eNRM" w:date="2020-06-26T15:06:00Z"/>
              </w:rPr>
            </w:pPr>
            <w:ins w:id="18009" w:author="28.541_CR0278_(Rel-16)_eNRM" w:date="2020-06-26T15:06:00Z">
              <w:r>
                <w:t>--</w:t>
              </w:r>
            </w:ins>
          </w:p>
        </w:tc>
      </w:tr>
      <w:tr w:rsidR="00343AE0" w:rsidRPr="002B15AA" w:rsidTr="00583841">
        <w:trPr>
          <w:jc w:val="center"/>
          <w:ins w:id="18010" w:author="28.541_CR0278_(Rel-16)_eNRM" w:date="2020-06-26T15:06:00Z"/>
        </w:trPr>
        <w:tc>
          <w:tcPr>
            <w:tcW w:w="0" w:type="auto"/>
          </w:tcPr>
          <w:p w:rsidR="00343AE0" w:rsidRPr="002B15AA" w:rsidRDefault="00343AE0" w:rsidP="00343AE0">
            <w:pPr>
              <w:pStyle w:val="TAL"/>
              <w:rPr>
                <w:ins w:id="18011" w:author="28.541_CR0278_(Rel-16)_eNRM" w:date="2020-06-26T15:06:00Z"/>
                <w:rFonts w:ascii="Courier New" w:hAnsi="Courier New" w:cs="Courier New"/>
              </w:rPr>
            </w:pPr>
            <w:ins w:id="18012" w:author="28.541_CR0278_(Rel-16)_eNRM" w:date="2020-06-26T15:06:00Z">
              <w:r>
                <w:rPr>
                  <w:rFonts w:ascii="Courier New" w:hAnsi="Courier New" w:cs="Courier New"/>
                </w:rPr>
                <w:t>notifyEvent</w:t>
              </w:r>
            </w:ins>
          </w:p>
        </w:tc>
        <w:tc>
          <w:tcPr>
            <w:tcW w:w="0" w:type="auto"/>
          </w:tcPr>
          <w:p w:rsidR="00343AE0" w:rsidRPr="002B15AA" w:rsidRDefault="00343AE0" w:rsidP="00343AE0">
            <w:pPr>
              <w:pStyle w:val="TAL"/>
              <w:jc w:val="center"/>
              <w:rPr>
                <w:ins w:id="18013" w:author="28.541_CR0278_(Rel-16)_eNRM" w:date="2020-06-26T15:06:00Z"/>
              </w:rPr>
            </w:pPr>
            <w:ins w:id="18014" w:author="28.541_CR0278_(Rel-16)_eNRM" w:date="2020-06-26T15:06:00Z">
              <w:r>
                <w:t>O</w:t>
              </w:r>
            </w:ins>
          </w:p>
        </w:tc>
        <w:tc>
          <w:tcPr>
            <w:tcW w:w="0" w:type="auto"/>
          </w:tcPr>
          <w:p w:rsidR="00343AE0" w:rsidRPr="002B15AA" w:rsidRDefault="00343AE0" w:rsidP="00343AE0">
            <w:pPr>
              <w:pStyle w:val="TAL"/>
              <w:jc w:val="center"/>
              <w:rPr>
                <w:ins w:id="18015" w:author="28.541_CR0278_(Rel-16)_eNRM" w:date="2020-06-26T15:06:00Z"/>
              </w:rPr>
            </w:pPr>
            <w:ins w:id="18016" w:author="28.541_CR0278_(Rel-16)_eNRM" w:date="2020-06-26T15:06:00Z">
              <w:r>
                <w:t>--</w:t>
              </w:r>
            </w:ins>
          </w:p>
        </w:tc>
      </w:tr>
    </w:tbl>
    <w:p w:rsidR="00E154AB" w:rsidRPr="002B15AA" w:rsidRDefault="00E154AB" w:rsidP="00E154AB">
      <w:pPr>
        <w:spacing w:before="120"/>
        <w:rPr>
          <w:b/>
          <w:i/>
        </w:rPr>
      </w:pPr>
    </w:p>
    <w:p w:rsidR="00E154AB" w:rsidRPr="002B15AA" w:rsidRDefault="00E154AB" w:rsidP="00E154AB">
      <w:pPr>
        <w:pStyle w:val="Heading1"/>
      </w:pPr>
      <w:bookmarkStart w:id="18017" w:name="_Toc19888532"/>
      <w:bookmarkStart w:id="18018" w:name="_Toc27405450"/>
      <w:bookmarkStart w:id="18019" w:name="_Toc35878640"/>
      <w:bookmarkStart w:id="18020" w:name="_Toc36220456"/>
      <w:bookmarkStart w:id="18021" w:name="_Toc36474554"/>
      <w:bookmarkStart w:id="18022" w:name="_Toc36542826"/>
      <w:bookmarkStart w:id="18023" w:name="_Toc36543647"/>
      <w:bookmarkStart w:id="18024" w:name="_Toc36567885"/>
      <w:bookmarkStart w:id="18025" w:name="_Toc44341617"/>
      <w:r w:rsidRPr="002B15AA">
        <w:t>6</w:t>
      </w:r>
      <w:r w:rsidRPr="002B15AA">
        <w:tab/>
        <w:t xml:space="preserve">Information </w:t>
      </w:r>
      <w:r>
        <w:t>m</w:t>
      </w:r>
      <w:r w:rsidRPr="002B15AA">
        <w:t>odel definitions for network slice NRM</w:t>
      </w:r>
      <w:bookmarkEnd w:id="18017"/>
      <w:bookmarkEnd w:id="18018"/>
      <w:bookmarkEnd w:id="18019"/>
      <w:bookmarkEnd w:id="18020"/>
      <w:bookmarkEnd w:id="18021"/>
      <w:bookmarkEnd w:id="18022"/>
      <w:bookmarkEnd w:id="18023"/>
      <w:bookmarkEnd w:id="18024"/>
      <w:bookmarkEnd w:id="18025"/>
    </w:p>
    <w:p w:rsidR="00E154AB" w:rsidRPr="002B15AA" w:rsidRDefault="00E154AB" w:rsidP="00E154AB">
      <w:pPr>
        <w:pStyle w:val="Heading2"/>
      </w:pPr>
      <w:bookmarkStart w:id="18026" w:name="_Toc19888533"/>
      <w:bookmarkStart w:id="18027" w:name="_Toc27405451"/>
      <w:bookmarkStart w:id="18028" w:name="_Toc35878641"/>
      <w:bookmarkStart w:id="18029" w:name="_Toc36220457"/>
      <w:bookmarkStart w:id="18030" w:name="_Toc36474555"/>
      <w:bookmarkStart w:id="18031" w:name="_Toc36542827"/>
      <w:bookmarkStart w:id="18032" w:name="_Toc36543648"/>
      <w:bookmarkStart w:id="18033" w:name="_Toc36567886"/>
      <w:bookmarkStart w:id="18034" w:name="_Toc44341618"/>
      <w:bookmarkStart w:id="18035" w:name="OLE_LINK20"/>
      <w:r w:rsidRPr="002B15AA">
        <w:t>6.1</w:t>
      </w:r>
      <w:r w:rsidRPr="002B15AA">
        <w:tab/>
        <w:t>Imported information entities and local labels</w:t>
      </w:r>
      <w:bookmarkEnd w:id="18026"/>
      <w:bookmarkEnd w:id="18027"/>
      <w:bookmarkEnd w:id="18028"/>
      <w:bookmarkEnd w:id="18029"/>
      <w:bookmarkEnd w:id="18030"/>
      <w:bookmarkEnd w:id="18031"/>
      <w:bookmarkEnd w:id="18032"/>
      <w:bookmarkEnd w:id="18033"/>
      <w:bookmarkEnd w:id="180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051"/>
        <w:gridCol w:w="3730"/>
      </w:tblGrid>
      <w:tr w:rsidR="00E154AB" w:rsidRPr="002B15AA" w:rsidTr="00583841">
        <w:tc>
          <w:tcPr>
            <w:tcW w:w="3093" w:type="pct"/>
            <w:shd w:val="clear" w:color="auto" w:fill="D9D9D9"/>
          </w:tcPr>
          <w:p w:rsidR="00E154AB" w:rsidRPr="002B15AA" w:rsidRDefault="00E154AB" w:rsidP="00583841">
            <w:pPr>
              <w:pStyle w:val="TAH"/>
            </w:pPr>
            <w:r w:rsidRPr="002B15AA">
              <w:t>Label reference</w:t>
            </w:r>
          </w:p>
        </w:tc>
        <w:tc>
          <w:tcPr>
            <w:tcW w:w="1907" w:type="pct"/>
            <w:shd w:val="clear" w:color="auto" w:fill="D9D9D9"/>
          </w:tcPr>
          <w:p w:rsidR="00E154AB" w:rsidRPr="002B15AA" w:rsidRDefault="00E154AB" w:rsidP="00583841">
            <w:pPr>
              <w:pStyle w:val="TAH"/>
            </w:pPr>
            <w:r w:rsidRPr="002B15AA">
              <w:t>Local label</w:t>
            </w:r>
          </w:p>
        </w:tc>
      </w:tr>
      <w:tr w:rsidR="00E154AB" w:rsidRPr="002B15AA" w:rsidTr="00583841">
        <w:trPr>
          <w:trHeight w:val="132"/>
        </w:trPr>
        <w:tc>
          <w:tcPr>
            <w:tcW w:w="309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TS 28.622 [</w:t>
            </w:r>
            <w:r>
              <w:t>3</w:t>
            </w:r>
            <w:r w:rsidRPr="002B15AA">
              <w:t xml:space="preserve">0], IOC, </w:t>
            </w:r>
            <w:r w:rsidRPr="002B15AA">
              <w:rPr>
                <w:rFonts w:ascii="Courier New" w:hAnsi="Courier New" w:cs="Courier New"/>
              </w:rPr>
              <w:t>Top</w:t>
            </w:r>
          </w:p>
        </w:tc>
        <w:tc>
          <w:tcPr>
            <w:tcW w:w="190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rPr>
              <w:t>Top</w:t>
            </w:r>
          </w:p>
        </w:tc>
      </w:tr>
      <w:tr w:rsidR="00E154AB" w:rsidRPr="002B15AA" w:rsidTr="00583841">
        <w:tc>
          <w:tcPr>
            <w:tcW w:w="309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TS 28.622 [</w:t>
            </w:r>
            <w:r>
              <w:t>3</w:t>
            </w:r>
            <w:r w:rsidRPr="002B15AA">
              <w:t xml:space="preserve">0], IOC, </w:t>
            </w:r>
            <w:r w:rsidRPr="002B15AA">
              <w:rPr>
                <w:rFonts w:ascii="Courier New" w:hAnsi="Courier New" w:cs="Courier New"/>
              </w:rPr>
              <w:t>SubNetwork</w:t>
            </w:r>
          </w:p>
        </w:tc>
        <w:tc>
          <w:tcPr>
            <w:tcW w:w="190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rPr>
              <w:t>SubNetwork</w:t>
            </w:r>
          </w:p>
        </w:tc>
      </w:tr>
      <w:tr w:rsidR="00E154AB" w:rsidRPr="002B15AA" w:rsidTr="00583841">
        <w:tc>
          <w:tcPr>
            <w:tcW w:w="309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TS 28.622 [</w:t>
            </w:r>
            <w:r>
              <w:t>3</w:t>
            </w:r>
            <w:r w:rsidRPr="002B15AA">
              <w:t xml:space="preserve">0], IOC, </w:t>
            </w:r>
            <w:r w:rsidRPr="002B15AA">
              <w:rPr>
                <w:rFonts w:ascii="Courier New" w:hAnsi="Courier New" w:cs="Courier New"/>
              </w:rPr>
              <w:t>ManagedFunction</w:t>
            </w:r>
          </w:p>
        </w:tc>
        <w:tc>
          <w:tcPr>
            <w:tcW w:w="190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rPr>
              <w:t>ManagedFunction</w:t>
            </w:r>
          </w:p>
        </w:tc>
      </w:tr>
      <w:tr w:rsidR="00E154AB" w:rsidRPr="002B15AA" w:rsidTr="00583841">
        <w:tc>
          <w:tcPr>
            <w:tcW w:w="309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rPr>
                <w:rStyle w:val="TALChar"/>
              </w:rPr>
              <w:t xml:space="preserve">TS 28.658 [19], </w:t>
            </w:r>
            <w:r>
              <w:rPr>
                <w:rStyle w:val="TALChar"/>
              </w:rPr>
              <w:t>dataType</w:t>
            </w:r>
            <w:r w:rsidRPr="002B15AA">
              <w:rPr>
                <w:rStyle w:val="TALChar"/>
              </w:rPr>
              <w:t xml:space="preserve">, </w:t>
            </w:r>
            <w:r>
              <w:rPr>
                <w:rStyle w:val="TALChar"/>
                <w:rFonts w:ascii="Courier New" w:hAnsi="Courier New" w:cs="Courier New"/>
              </w:rPr>
              <w:t>PLMN</w:t>
            </w:r>
            <w:r w:rsidRPr="002B15AA">
              <w:rPr>
                <w:rStyle w:val="TALChar"/>
                <w:rFonts w:ascii="Courier New" w:hAnsi="Courier New" w:cs="Courier New"/>
              </w:rPr>
              <w:t>Id</w:t>
            </w:r>
          </w:p>
        </w:tc>
        <w:tc>
          <w:tcPr>
            <w:tcW w:w="190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Pr>
                <w:rFonts w:ascii="Courier New" w:hAnsi="Courier New" w:cs="Courier New"/>
              </w:rPr>
              <w:t>P</w:t>
            </w:r>
            <w:r w:rsidRPr="002B15AA">
              <w:rPr>
                <w:rFonts w:ascii="Courier New" w:hAnsi="Courier New" w:cs="Courier New"/>
              </w:rPr>
              <w:t>LMNI</w:t>
            </w:r>
            <w:r>
              <w:rPr>
                <w:rFonts w:ascii="Courier New" w:hAnsi="Courier New" w:cs="Courier New"/>
              </w:rPr>
              <w:t>d</w:t>
            </w:r>
          </w:p>
        </w:tc>
      </w:tr>
    </w:tbl>
    <w:p w:rsidR="00E154AB" w:rsidRPr="002B15AA" w:rsidRDefault="00E154AB" w:rsidP="00E154AB"/>
    <w:p w:rsidR="00E154AB" w:rsidRPr="002B15AA" w:rsidRDefault="00E154AB" w:rsidP="00E154AB">
      <w:pPr>
        <w:pStyle w:val="Heading2"/>
      </w:pPr>
      <w:bookmarkStart w:id="18036" w:name="_Toc19888534"/>
      <w:bookmarkStart w:id="18037" w:name="_Toc27405452"/>
      <w:bookmarkStart w:id="18038" w:name="_Toc35878642"/>
      <w:bookmarkStart w:id="18039" w:name="_Toc36220458"/>
      <w:bookmarkStart w:id="18040" w:name="_Toc36474556"/>
      <w:bookmarkStart w:id="18041" w:name="_Toc36542828"/>
      <w:bookmarkStart w:id="18042" w:name="_Toc36543649"/>
      <w:bookmarkStart w:id="18043" w:name="_Toc36567887"/>
      <w:bookmarkStart w:id="18044" w:name="_Toc44341619"/>
      <w:r w:rsidRPr="002B15AA">
        <w:t>6.2</w:t>
      </w:r>
      <w:r w:rsidRPr="002B15AA">
        <w:tab/>
      </w:r>
      <w:r w:rsidRPr="002B15AA">
        <w:rPr>
          <w:rFonts w:hint="eastAsia"/>
        </w:rPr>
        <w:t>Class diagram</w:t>
      </w:r>
      <w:bookmarkEnd w:id="18036"/>
      <w:bookmarkEnd w:id="18037"/>
      <w:bookmarkEnd w:id="18038"/>
      <w:bookmarkEnd w:id="18039"/>
      <w:bookmarkEnd w:id="18040"/>
      <w:bookmarkEnd w:id="18041"/>
      <w:bookmarkEnd w:id="18042"/>
      <w:bookmarkEnd w:id="18043"/>
      <w:bookmarkEnd w:id="18044"/>
    </w:p>
    <w:p w:rsidR="00E154AB" w:rsidRPr="002B15AA" w:rsidRDefault="00E154AB" w:rsidP="00E154AB">
      <w:pPr>
        <w:pStyle w:val="Heading3"/>
        <w:rPr>
          <w:lang w:eastAsia="zh-CN"/>
        </w:rPr>
      </w:pPr>
      <w:bookmarkStart w:id="18045" w:name="_Toc19888535"/>
      <w:bookmarkStart w:id="18046" w:name="_Toc27405453"/>
      <w:bookmarkStart w:id="18047" w:name="_Toc35878643"/>
      <w:bookmarkStart w:id="18048" w:name="_Toc36220459"/>
      <w:bookmarkStart w:id="18049" w:name="_Toc36474557"/>
      <w:bookmarkStart w:id="18050" w:name="_Toc36542829"/>
      <w:bookmarkStart w:id="18051" w:name="_Toc36543650"/>
      <w:bookmarkStart w:id="18052" w:name="_Toc36567888"/>
      <w:bookmarkStart w:id="18053" w:name="_Toc44341620"/>
      <w:r w:rsidRPr="002B15AA">
        <w:rPr>
          <w:lang w:eastAsia="zh-CN"/>
        </w:rPr>
        <w:t>6.2.1</w:t>
      </w:r>
      <w:r w:rsidRPr="002B15AA">
        <w:rPr>
          <w:lang w:eastAsia="zh-CN"/>
        </w:rPr>
        <w:tab/>
        <w:t>Relationships</w:t>
      </w:r>
      <w:bookmarkEnd w:id="18045"/>
      <w:bookmarkEnd w:id="18046"/>
      <w:bookmarkEnd w:id="18047"/>
      <w:bookmarkEnd w:id="18048"/>
      <w:bookmarkEnd w:id="18049"/>
      <w:bookmarkEnd w:id="18050"/>
      <w:bookmarkEnd w:id="18051"/>
      <w:bookmarkEnd w:id="18052"/>
      <w:bookmarkEnd w:id="18053"/>
    </w:p>
    <w:p w:rsidR="00E154AB" w:rsidRPr="002B15AA" w:rsidRDefault="00623C82" w:rsidP="00E154AB">
      <w:pPr>
        <w:pStyle w:val="TH"/>
      </w:pPr>
      <w:r>
        <w:rPr>
          <w:noProof/>
          <w:lang w:val="en-US" w:eastAsia="zh-CN"/>
        </w:rPr>
        <w:pict>
          <v:shape id="图片 5" o:spid="_x0000_i1137" type="#_x0000_t75" style="width:362.45pt;height:213.1pt;visibility:visible">
            <v:imagedata r:id="rId108" o:title=""/>
          </v:shape>
        </w:pict>
      </w:r>
    </w:p>
    <w:p w:rsidR="00E154AB" w:rsidRPr="002B15AA" w:rsidRDefault="00E154AB" w:rsidP="00E154AB">
      <w:pPr>
        <w:pStyle w:val="TF"/>
      </w:pPr>
      <w:r w:rsidRPr="002B15AA">
        <w:t xml:space="preserve">Figure 6.2.1-1: Network slice NRM </w:t>
      </w:r>
      <w:r>
        <w:t xml:space="preserve">fragment </w:t>
      </w:r>
      <w:r w:rsidRPr="002B15AA">
        <w:t>relationship</w:t>
      </w:r>
    </w:p>
    <w:p w:rsidR="00E154AB" w:rsidRPr="002B15AA" w:rsidRDefault="00E154AB" w:rsidP="00E154AB">
      <w:pPr>
        <w:pStyle w:val="NO"/>
        <w:rPr>
          <w:lang w:eastAsia="zh-CN"/>
        </w:rPr>
      </w:pPr>
      <w:r w:rsidRPr="002B15AA">
        <w:rPr>
          <w:lang w:eastAsia="zh-CN"/>
        </w:rPr>
        <w:t>NOTE 1:</w:t>
      </w:r>
      <w:r w:rsidRPr="002B15AA">
        <w:rPr>
          <w:lang w:eastAsia="zh-CN"/>
        </w:rPr>
        <w:tab/>
      </w:r>
      <w:r w:rsidRPr="002B15AA">
        <w:rPr>
          <w:rFonts w:hint="eastAsia"/>
          <w:lang w:eastAsia="zh-CN"/>
        </w:rPr>
        <w:t>The</w:t>
      </w:r>
      <w:r w:rsidRPr="002B15AA">
        <w:rPr>
          <w:lang w:eastAsia="zh-CN"/>
        </w:rPr>
        <w:t xml:space="preserve"> &lt;&lt;OpenModelClass&gt;&gt; </w:t>
      </w:r>
      <w:r w:rsidRPr="002B15AA">
        <w:rPr>
          <w:rStyle w:val="TALChar"/>
          <w:rFonts w:ascii="Courier New" w:hAnsi="Courier New" w:cs="Courier New"/>
        </w:rPr>
        <w:t>NetworkService</w:t>
      </w:r>
      <w:r w:rsidRPr="002B15AA">
        <w:rPr>
          <w:lang w:eastAsia="zh-CN"/>
        </w:rPr>
        <w:t xml:space="preserve"> and &lt;&lt;OpenModelClass&gt;&gt; </w:t>
      </w:r>
      <w:r w:rsidRPr="002B15AA">
        <w:rPr>
          <w:rStyle w:val="TALChar"/>
          <w:rFonts w:ascii="Courier New" w:hAnsi="Courier New" w:cs="Courier New"/>
        </w:rPr>
        <w:t xml:space="preserve">VNF </w:t>
      </w:r>
      <w:r w:rsidRPr="002B15AA">
        <w:rPr>
          <w:lang w:eastAsia="zh-CN"/>
        </w:rPr>
        <w:t>are defined in [40].</w:t>
      </w:r>
    </w:p>
    <w:p w:rsidR="00E154AB" w:rsidRDefault="00E154AB" w:rsidP="00E154AB">
      <w:pPr>
        <w:pStyle w:val="NO"/>
        <w:rPr>
          <w:lang w:eastAsia="zh-CN"/>
        </w:rPr>
      </w:pPr>
      <w:r w:rsidRPr="002B15AA">
        <w:rPr>
          <w:lang w:eastAsia="zh-CN"/>
        </w:rPr>
        <w:lastRenderedPageBreak/>
        <w:t>NOTE 2:</w:t>
      </w:r>
      <w:r w:rsidRPr="002B15AA">
        <w:rPr>
          <w:lang w:eastAsia="zh-CN"/>
        </w:rPr>
        <w:tab/>
        <w:t>The target Network Service (NS) instance represents a group of VNFs and PNFs that are supporting the source network slice subnet instance.</w:t>
      </w:r>
    </w:p>
    <w:p w:rsidR="00E154AB" w:rsidRDefault="00E154AB" w:rsidP="00E154AB">
      <w:pPr>
        <w:pStyle w:val="NO"/>
        <w:rPr>
          <w:ins w:id="18054" w:author="28.541_CR0306R1_(Rel-16)_TEI16" w:date="2020-06-29T15:16:00Z"/>
          <w:lang w:eastAsia="zh-CN"/>
        </w:rPr>
      </w:pPr>
      <w:r>
        <w:rPr>
          <w:lang w:eastAsia="zh-CN"/>
        </w:rPr>
        <w:t>NOTE 3:</w:t>
      </w:r>
      <w:r>
        <w:rPr>
          <w:lang w:eastAsia="zh-CN"/>
        </w:rPr>
        <w:tab/>
        <w:t xml:space="preserve">The instance tree of this NRM fragment would not contain the instances of </w:t>
      </w:r>
      <w:r w:rsidRPr="00897269">
        <w:rPr>
          <w:rFonts w:ascii="Courier New" w:hAnsi="Courier New" w:cs="Courier New"/>
          <w:lang w:eastAsia="zh-CN"/>
        </w:rPr>
        <w:t>NetworkService</w:t>
      </w:r>
      <w:r>
        <w:rPr>
          <w:lang w:eastAsia="zh-CN"/>
        </w:rPr>
        <w:t xml:space="preserve"> and VNF. However, the </w:t>
      </w:r>
      <w:r w:rsidRPr="00897269">
        <w:rPr>
          <w:rFonts w:ascii="Courier New" w:hAnsi="Courier New" w:cs="Courier New"/>
          <w:lang w:eastAsia="zh-CN"/>
        </w:rPr>
        <w:t>NetworkSliceSubNet</w:t>
      </w:r>
      <w:r>
        <w:rPr>
          <w:lang w:eastAsia="zh-CN"/>
        </w:rPr>
        <w:t xml:space="preserve"> instances would have an attribute holding the identifiers of </w:t>
      </w:r>
      <w:r w:rsidRPr="00897269">
        <w:rPr>
          <w:rFonts w:ascii="Courier New" w:hAnsi="Courier New" w:cs="Courier New"/>
          <w:lang w:eastAsia="zh-CN"/>
        </w:rPr>
        <w:t>NetworkService</w:t>
      </w:r>
      <w:r>
        <w:rPr>
          <w:lang w:eastAsia="zh-CN"/>
        </w:rPr>
        <w:t xml:space="preserve"> instances and the </w:t>
      </w:r>
      <w:r w:rsidRPr="00897269">
        <w:rPr>
          <w:rFonts w:ascii="Courier New" w:hAnsi="Courier New" w:cs="Courier New"/>
          <w:lang w:eastAsia="zh-CN"/>
        </w:rPr>
        <w:t>ManagedFunction</w:t>
      </w:r>
      <w:r>
        <w:rPr>
          <w:lang w:eastAsia="zh-CN"/>
        </w:rPr>
        <w:t xml:space="preserve"> instance would have an attribute holding identifiers of VNF instances.</w:t>
      </w:r>
    </w:p>
    <w:p w:rsidR="009662BC" w:rsidRDefault="004C2BE0" w:rsidP="009662BC">
      <w:pPr>
        <w:pStyle w:val="TH"/>
        <w:rPr>
          <w:ins w:id="18055" w:author="28.541_CR0306R1_(Rel-16)_TEI16" w:date="2020-06-29T15:16:00Z"/>
        </w:rPr>
      </w:pPr>
      <w:ins w:id="18056" w:author="28.541_CR0306R1_(Rel-16)_TEI16" w:date="2020-06-29T15:16:00Z">
        <w:r>
          <w:rPr>
            <w:noProof/>
            <w:color w:val="000000"/>
          </w:rPr>
          <w:fldChar w:fldCharType="begin"/>
        </w:r>
        <w:r>
          <w:rPr>
            <w:noProof/>
            <w:color w:val="000000"/>
          </w:rPr>
          <w:instrText xml:space="preserve"> INCLUDEPICTURE  "cid:image002.png@01D638D3.0D8EB700" \* MERGEFORMATINET </w:instrText>
        </w:r>
        <w:r>
          <w:rPr>
            <w:noProof/>
            <w:color w:val="000000"/>
          </w:rPr>
          <w:fldChar w:fldCharType="separate"/>
        </w:r>
        <w:r w:rsidR="00623C82">
          <w:rPr>
            <w:noProof/>
            <w:color w:val="000000"/>
          </w:rPr>
          <w:pict>
            <v:shape id="_x0000_i1138" type="#_x0000_t75" alt="cid:image002.png@01D638D3.0D8EB700" style="width:321.55pt;height:40.85pt;visibility:visible">
              <v:imagedata r:id="rId109" r:href="rId110"/>
            </v:shape>
          </w:pict>
        </w:r>
        <w:r>
          <w:rPr>
            <w:noProof/>
            <w:color w:val="000000"/>
          </w:rPr>
          <w:fldChar w:fldCharType="end"/>
        </w:r>
      </w:ins>
    </w:p>
    <w:p w:rsidR="009662BC" w:rsidRPr="002B15AA" w:rsidRDefault="009662BC">
      <w:pPr>
        <w:pStyle w:val="TF"/>
        <w:rPr>
          <w:lang w:eastAsia="zh-CN"/>
        </w:rPr>
        <w:pPrChange w:id="18057" w:author="28.541_CR0306R1_(Rel-16)_TEI16" w:date="2020-06-29T15:16:00Z">
          <w:pPr>
            <w:pStyle w:val="NO"/>
          </w:pPr>
        </w:pPrChange>
      </w:pPr>
      <w:ins w:id="18058" w:author="28.541_CR0306R1_(Rel-16)_TEI16" w:date="2020-06-29T15:16:00Z">
        <w:r w:rsidRPr="002B15AA">
          <w:t>Figure 6.2.1-</w:t>
        </w:r>
        <w:r>
          <w:t>2</w:t>
        </w:r>
        <w:r w:rsidRPr="002B15AA">
          <w:t xml:space="preserve">: </w:t>
        </w:r>
        <w:r>
          <w:t>Transport EP</w:t>
        </w:r>
        <w:r w:rsidRPr="002B15AA">
          <w:t xml:space="preserve"> NRM </w:t>
        </w:r>
        <w:r>
          <w:t xml:space="preserve">fragment </w:t>
        </w:r>
        <w:r w:rsidRPr="002B15AA">
          <w:t>relationship</w:t>
        </w:r>
      </w:ins>
    </w:p>
    <w:p w:rsidR="00E154AB" w:rsidRPr="002B15AA" w:rsidRDefault="00E154AB" w:rsidP="00E154AB">
      <w:pPr>
        <w:pStyle w:val="Heading3"/>
      </w:pPr>
      <w:bookmarkStart w:id="18059" w:name="_Toc19888536"/>
      <w:bookmarkStart w:id="18060" w:name="_Toc27405454"/>
      <w:bookmarkStart w:id="18061" w:name="_Toc35878644"/>
      <w:bookmarkStart w:id="18062" w:name="_Toc36220460"/>
      <w:bookmarkStart w:id="18063" w:name="_Toc36474558"/>
      <w:bookmarkStart w:id="18064" w:name="_Toc36542830"/>
      <w:bookmarkStart w:id="18065" w:name="_Toc36543651"/>
      <w:bookmarkStart w:id="18066" w:name="_Toc36567889"/>
      <w:bookmarkStart w:id="18067" w:name="_Toc44341621"/>
      <w:r w:rsidRPr="002B15AA">
        <w:t>6.2.2</w:t>
      </w:r>
      <w:r w:rsidRPr="002B15AA">
        <w:tab/>
        <w:t>Inheritance</w:t>
      </w:r>
      <w:bookmarkEnd w:id="18059"/>
      <w:bookmarkEnd w:id="18060"/>
      <w:bookmarkEnd w:id="18061"/>
      <w:bookmarkEnd w:id="18062"/>
      <w:bookmarkEnd w:id="18063"/>
      <w:bookmarkEnd w:id="18064"/>
      <w:bookmarkEnd w:id="18065"/>
      <w:bookmarkEnd w:id="18066"/>
      <w:bookmarkEnd w:id="18067"/>
    </w:p>
    <w:p w:rsidR="00E154AB" w:rsidRDefault="00623C82" w:rsidP="00E154AB">
      <w:pPr>
        <w:pStyle w:val="TH"/>
        <w:rPr>
          <w:ins w:id="18068" w:author="28.541_CR0306R1_(Rel-16)_TEI16" w:date="2020-06-29T15:16:00Z"/>
        </w:rPr>
      </w:pPr>
      <w:r>
        <w:pict>
          <v:shape id="_x0000_i1139" type="#_x0000_t75" style="width:329.35pt;height:125.05pt">
            <v:imagedata r:id="rId111" o:title="inherit"/>
          </v:shape>
        </w:pict>
      </w:r>
    </w:p>
    <w:p w:rsidR="00A878D7" w:rsidRPr="002B15AA" w:rsidRDefault="00623C82" w:rsidP="00E154AB">
      <w:pPr>
        <w:pStyle w:val="TH"/>
      </w:pPr>
      <w:ins w:id="18069" w:author="28.541_CR0306R1_(Rel-16)_TEI16" w:date="2020-06-29T15:16:00Z">
        <w:r>
          <w:rPr>
            <w:noProof/>
          </w:rPr>
          <w:pict>
            <v:shape id="_x0000_i1140" type="#_x0000_t75" style="width:135.25pt;height:108pt;visibility:visible;mso-wrap-style:square">
              <v:imagedata r:id="rId112" o:title=""/>
            </v:shape>
          </w:pict>
        </w:r>
      </w:ins>
    </w:p>
    <w:p w:rsidR="00E154AB" w:rsidRPr="002B15AA" w:rsidRDefault="00E154AB" w:rsidP="00E154AB">
      <w:pPr>
        <w:pStyle w:val="TF"/>
      </w:pPr>
      <w:r w:rsidRPr="002B15AA">
        <w:t>Figure 6.2.2-1: Network slice inheritance relationship</w:t>
      </w:r>
    </w:p>
    <w:p w:rsidR="00E154AB" w:rsidRPr="002B15AA" w:rsidRDefault="00E154AB" w:rsidP="00E154AB"/>
    <w:p w:rsidR="00E154AB" w:rsidRPr="002B15AA" w:rsidRDefault="00E154AB" w:rsidP="00E154AB">
      <w:pPr>
        <w:pStyle w:val="Heading2"/>
      </w:pPr>
      <w:bookmarkStart w:id="18070" w:name="_Toc19888537"/>
      <w:bookmarkStart w:id="18071" w:name="_Toc27405455"/>
      <w:bookmarkStart w:id="18072" w:name="_Toc35878645"/>
      <w:bookmarkStart w:id="18073" w:name="_Toc36220461"/>
      <w:bookmarkStart w:id="18074" w:name="_Toc36474559"/>
      <w:bookmarkStart w:id="18075" w:name="_Toc36542831"/>
      <w:bookmarkStart w:id="18076" w:name="_Toc36543652"/>
      <w:bookmarkStart w:id="18077" w:name="_Toc36567890"/>
      <w:bookmarkStart w:id="18078" w:name="_Toc44341622"/>
      <w:r w:rsidRPr="002B15AA">
        <w:t>6.3</w:t>
      </w:r>
      <w:r w:rsidRPr="002B15AA">
        <w:tab/>
        <w:t>Class definitions</w:t>
      </w:r>
      <w:bookmarkEnd w:id="18070"/>
      <w:bookmarkEnd w:id="18071"/>
      <w:bookmarkEnd w:id="18072"/>
      <w:bookmarkEnd w:id="18073"/>
      <w:bookmarkEnd w:id="18074"/>
      <w:bookmarkEnd w:id="18075"/>
      <w:bookmarkEnd w:id="18076"/>
      <w:bookmarkEnd w:id="18077"/>
      <w:bookmarkEnd w:id="18078"/>
    </w:p>
    <w:p w:rsidR="00E154AB" w:rsidRPr="002B15AA" w:rsidRDefault="00E154AB" w:rsidP="00E154AB">
      <w:pPr>
        <w:pStyle w:val="Heading3"/>
        <w:rPr>
          <w:rFonts w:ascii="Courier New" w:hAnsi="Courier New"/>
        </w:rPr>
      </w:pPr>
      <w:bookmarkStart w:id="18079" w:name="_Toc19888538"/>
      <w:bookmarkStart w:id="18080" w:name="_Toc27405456"/>
      <w:bookmarkStart w:id="18081" w:name="_Toc35878646"/>
      <w:bookmarkStart w:id="18082" w:name="_Toc36220462"/>
      <w:bookmarkStart w:id="18083" w:name="_Toc36474560"/>
      <w:bookmarkStart w:id="18084" w:name="_Toc36542832"/>
      <w:bookmarkStart w:id="18085" w:name="_Toc36543653"/>
      <w:bookmarkStart w:id="18086" w:name="_Toc36567891"/>
      <w:bookmarkStart w:id="18087" w:name="_Toc44341623"/>
      <w:r w:rsidRPr="002B15AA">
        <w:rPr>
          <w:lang w:eastAsia="zh-CN"/>
        </w:rPr>
        <w:t>6.3.1</w:t>
      </w:r>
      <w:r w:rsidRPr="002B15AA">
        <w:rPr>
          <w:lang w:eastAsia="zh-CN"/>
        </w:rPr>
        <w:tab/>
      </w:r>
      <w:r w:rsidRPr="002B15AA">
        <w:rPr>
          <w:rFonts w:ascii="Courier New" w:hAnsi="Courier New"/>
        </w:rPr>
        <w:t>NetworkSlice</w:t>
      </w:r>
      <w:bookmarkEnd w:id="18079"/>
      <w:bookmarkEnd w:id="18080"/>
      <w:bookmarkEnd w:id="18081"/>
      <w:bookmarkEnd w:id="18082"/>
      <w:bookmarkEnd w:id="18083"/>
      <w:bookmarkEnd w:id="18084"/>
      <w:bookmarkEnd w:id="18085"/>
      <w:bookmarkEnd w:id="18086"/>
      <w:bookmarkEnd w:id="18087"/>
    </w:p>
    <w:p w:rsidR="00E154AB" w:rsidRPr="002B15AA" w:rsidRDefault="00E154AB" w:rsidP="00E154AB">
      <w:pPr>
        <w:pStyle w:val="Heading4"/>
      </w:pPr>
      <w:bookmarkStart w:id="18088" w:name="_Toc19888539"/>
      <w:bookmarkStart w:id="18089" w:name="_Toc27405457"/>
      <w:bookmarkStart w:id="18090" w:name="_Toc35878647"/>
      <w:bookmarkStart w:id="18091" w:name="_Toc36220463"/>
      <w:bookmarkStart w:id="18092" w:name="_Toc36474561"/>
      <w:bookmarkStart w:id="18093" w:name="_Toc36542833"/>
      <w:bookmarkStart w:id="18094" w:name="_Toc36543654"/>
      <w:bookmarkStart w:id="18095" w:name="_Toc36567892"/>
      <w:bookmarkStart w:id="18096" w:name="_Toc44341624"/>
      <w:r w:rsidRPr="002B15AA">
        <w:t>6.3.1.1</w:t>
      </w:r>
      <w:r w:rsidRPr="002B15AA">
        <w:tab/>
        <w:t>Definition</w:t>
      </w:r>
      <w:bookmarkEnd w:id="18088"/>
      <w:bookmarkEnd w:id="18089"/>
      <w:bookmarkEnd w:id="18090"/>
      <w:bookmarkEnd w:id="18091"/>
      <w:bookmarkEnd w:id="18092"/>
      <w:bookmarkEnd w:id="18093"/>
      <w:bookmarkEnd w:id="18094"/>
      <w:bookmarkEnd w:id="18095"/>
      <w:bookmarkEnd w:id="18096"/>
    </w:p>
    <w:p w:rsidR="00E154AB" w:rsidRPr="002B15AA" w:rsidRDefault="00E154AB" w:rsidP="00E154AB">
      <w:r w:rsidRPr="002B15AA">
        <w:t xml:space="preserve">This IOC represents the properties of </w:t>
      </w:r>
      <w:r>
        <w:t xml:space="preserve">a </w:t>
      </w:r>
      <w:r w:rsidRPr="002B15AA">
        <w:t xml:space="preserve">network slice instance in </w:t>
      </w:r>
      <w:r>
        <w:t xml:space="preserve">a </w:t>
      </w:r>
      <w:r w:rsidRPr="002B15AA">
        <w:t>5G network. For more information about the network slice instance, see 3GPP TS 28.531 [26].</w:t>
      </w:r>
    </w:p>
    <w:p w:rsidR="00E154AB" w:rsidRDefault="00E154AB" w:rsidP="00E154AB">
      <w:pPr>
        <w:pStyle w:val="Heading4"/>
      </w:pPr>
      <w:bookmarkStart w:id="18097" w:name="_Toc19888540"/>
      <w:bookmarkStart w:id="18098" w:name="_Toc27405458"/>
      <w:bookmarkStart w:id="18099" w:name="_Toc35878648"/>
      <w:bookmarkStart w:id="18100" w:name="_Toc36220464"/>
      <w:bookmarkStart w:id="18101" w:name="_Toc36474562"/>
      <w:bookmarkStart w:id="18102" w:name="_Toc36542834"/>
      <w:bookmarkStart w:id="18103" w:name="_Toc36543655"/>
      <w:bookmarkStart w:id="18104" w:name="_Toc36567893"/>
      <w:bookmarkStart w:id="18105" w:name="_Toc44341625"/>
      <w:r w:rsidRPr="002B15AA">
        <w:t>6.3.1.2</w:t>
      </w:r>
      <w:r w:rsidRPr="002B15AA">
        <w:tab/>
        <w:t>Attributes</w:t>
      </w:r>
      <w:bookmarkEnd w:id="18097"/>
      <w:bookmarkEnd w:id="18098"/>
      <w:bookmarkEnd w:id="18099"/>
      <w:bookmarkEnd w:id="18100"/>
      <w:bookmarkEnd w:id="18101"/>
      <w:bookmarkEnd w:id="18102"/>
      <w:bookmarkEnd w:id="18103"/>
      <w:bookmarkEnd w:id="18104"/>
      <w:bookmarkEnd w:id="18105"/>
    </w:p>
    <w:p w:rsidR="00E154AB" w:rsidRPr="00A339EA" w:rsidRDefault="00E154AB" w:rsidP="00E154AB">
      <w:r>
        <w:t>The NetworkSlice IOC includes attributes inherited from SubNetwork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7"/>
        <w:gridCol w:w="947"/>
        <w:gridCol w:w="1320"/>
        <w:gridCol w:w="1320"/>
        <w:gridCol w:w="1320"/>
        <w:gridCol w:w="1514"/>
        <w:gridCol w:w="19"/>
      </w:tblGrid>
      <w:tr w:rsidR="00E154AB" w:rsidRPr="002B15AA" w:rsidTr="00583841">
        <w:trPr>
          <w:cantSplit/>
          <w:trHeight w:val="419"/>
          <w:jc w:val="center"/>
        </w:trPr>
        <w:tc>
          <w:tcPr>
            <w:tcW w:w="2677" w:type="dxa"/>
            <w:shd w:val="pct10" w:color="auto" w:fill="FFFFFF"/>
            <w:vAlign w:val="center"/>
          </w:tcPr>
          <w:p w:rsidR="00E154AB" w:rsidRPr="002B15AA" w:rsidRDefault="00E154AB" w:rsidP="00583841">
            <w:pPr>
              <w:pStyle w:val="TAH"/>
            </w:pPr>
            <w:r w:rsidRPr="002B15AA">
              <w:lastRenderedPageBreak/>
              <w:t>Attribute name</w:t>
            </w:r>
          </w:p>
        </w:tc>
        <w:tc>
          <w:tcPr>
            <w:tcW w:w="947" w:type="dxa"/>
            <w:shd w:val="pct10" w:color="auto" w:fill="FFFFFF"/>
            <w:vAlign w:val="center"/>
          </w:tcPr>
          <w:p w:rsidR="00E154AB" w:rsidRPr="002B15AA" w:rsidRDefault="00E154AB" w:rsidP="00583841">
            <w:pPr>
              <w:pStyle w:val="TAH"/>
            </w:pPr>
            <w:r w:rsidRPr="002B15AA">
              <w:t>Support Qualifier</w:t>
            </w:r>
          </w:p>
        </w:tc>
        <w:tc>
          <w:tcPr>
            <w:tcW w:w="1320" w:type="dxa"/>
            <w:shd w:val="pct10" w:color="auto" w:fill="FFFFFF"/>
            <w:vAlign w:val="center"/>
          </w:tcPr>
          <w:p w:rsidR="00E154AB" w:rsidRPr="002B15AA" w:rsidRDefault="00E154AB" w:rsidP="00583841">
            <w:pPr>
              <w:pStyle w:val="TAH"/>
            </w:pPr>
            <w:r w:rsidRPr="002B15AA">
              <w:t>i</w:t>
            </w:r>
            <w:r w:rsidRPr="002B15AA">
              <w:rPr>
                <w:rFonts w:hint="eastAsia"/>
              </w:rPr>
              <w:t>s</w:t>
            </w:r>
            <w:r w:rsidRPr="002B15AA">
              <w:t>Readable</w:t>
            </w:r>
          </w:p>
        </w:tc>
        <w:tc>
          <w:tcPr>
            <w:tcW w:w="1320" w:type="dxa"/>
            <w:shd w:val="pct10" w:color="auto" w:fill="FFFFFF"/>
            <w:vAlign w:val="center"/>
          </w:tcPr>
          <w:p w:rsidR="00E154AB" w:rsidRPr="002B15AA" w:rsidRDefault="00E154AB" w:rsidP="00583841">
            <w:pPr>
              <w:pStyle w:val="TAH"/>
            </w:pPr>
            <w:r w:rsidRPr="002B15AA">
              <w:rPr>
                <w:rFonts w:hint="eastAsia"/>
              </w:rPr>
              <w:t>isWr</w:t>
            </w:r>
            <w:r w:rsidRPr="002B15AA">
              <w:t>itable</w:t>
            </w:r>
          </w:p>
        </w:tc>
        <w:tc>
          <w:tcPr>
            <w:tcW w:w="1320" w:type="dxa"/>
            <w:shd w:val="pct10" w:color="auto" w:fill="FFFFFF"/>
            <w:vAlign w:val="center"/>
          </w:tcPr>
          <w:p w:rsidR="00E154AB" w:rsidRPr="002B15AA" w:rsidRDefault="00E154AB" w:rsidP="00583841">
            <w:pPr>
              <w:pStyle w:val="TAH"/>
            </w:pPr>
            <w:r w:rsidRPr="002B15AA">
              <w:t>isInvariant</w:t>
            </w:r>
          </w:p>
        </w:tc>
        <w:tc>
          <w:tcPr>
            <w:tcW w:w="1533" w:type="dxa"/>
            <w:gridSpan w:val="2"/>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trHeight w:val="218"/>
          <w:jc w:val="center"/>
        </w:trPr>
        <w:tc>
          <w:tcPr>
            <w:tcW w:w="2677"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bCs/>
                <w:color w:val="333333"/>
              </w:rPr>
              <w:t>operationalState</w:t>
            </w:r>
          </w:p>
        </w:tc>
        <w:tc>
          <w:tcPr>
            <w:tcW w:w="947" w:type="dxa"/>
          </w:tcPr>
          <w:p w:rsidR="00E154AB" w:rsidRPr="002B15AA" w:rsidRDefault="00E154AB" w:rsidP="00583841">
            <w:pPr>
              <w:pStyle w:val="TAL"/>
              <w:jc w:val="center"/>
              <w:rPr>
                <w:lang w:eastAsia="zh-CN"/>
              </w:rPr>
            </w:pPr>
            <w:r w:rsidRPr="002B15AA">
              <w:rPr>
                <w:rFonts w:hint="eastAsia"/>
                <w:lang w:eastAsia="zh-CN"/>
              </w:rPr>
              <w:t>M</w:t>
            </w:r>
          </w:p>
        </w:tc>
        <w:tc>
          <w:tcPr>
            <w:tcW w:w="1320" w:type="dxa"/>
          </w:tcPr>
          <w:p w:rsidR="00E154AB" w:rsidRPr="002B15AA" w:rsidRDefault="00E154AB" w:rsidP="00583841">
            <w:pPr>
              <w:pStyle w:val="TAL"/>
              <w:jc w:val="center"/>
              <w:rPr>
                <w:lang w:eastAsia="zh-CN"/>
              </w:rPr>
            </w:pPr>
            <w:r w:rsidRPr="002B15AA">
              <w:rPr>
                <w:rFonts w:cs="Arial"/>
              </w:rPr>
              <w:t>T</w:t>
            </w:r>
          </w:p>
        </w:tc>
        <w:tc>
          <w:tcPr>
            <w:tcW w:w="1320" w:type="dxa"/>
          </w:tcPr>
          <w:p w:rsidR="00E154AB" w:rsidRPr="002B15AA" w:rsidRDefault="00E154AB" w:rsidP="00583841">
            <w:pPr>
              <w:pStyle w:val="TAL"/>
              <w:jc w:val="center"/>
              <w:rPr>
                <w:lang w:eastAsia="zh-CN"/>
              </w:rPr>
            </w:pPr>
            <w:r w:rsidRPr="002B15AA">
              <w:rPr>
                <w:rFonts w:cs="Arial"/>
                <w:lang w:eastAsia="zh-CN"/>
              </w:rPr>
              <w:t>F</w:t>
            </w:r>
          </w:p>
        </w:tc>
        <w:tc>
          <w:tcPr>
            <w:tcW w:w="1320" w:type="dxa"/>
          </w:tcPr>
          <w:p w:rsidR="00E154AB" w:rsidRPr="002B15AA" w:rsidRDefault="00E154AB" w:rsidP="00583841">
            <w:pPr>
              <w:pStyle w:val="TAL"/>
              <w:jc w:val="center"/>
              <w:rPr>
                <w:lang w:eastAsia="zh-CN"/>
              </w:rPr>
            </w:pPr>
            <w:r w:rsidRPr="002B15AA">
              <w:rPr>
                <w:rFonts w:cs="Arial"/>
              </w:rPr>
              <w:t>F</w:t>
            </w:r>
          </w:p>
        </w:tc>
        <w:tc>
          <w:tcPr>
            <w:tcW w:w="1533" w:type="dxa"/>
            <w:gridSpan w:val="2"/>
          </w:tcPr>
          <w:p w:rsidR="00E154AB" w:rsidRPr="002B15AA" w:rsidRDefault="00E154AB" w:rsidP="00583841">
            <w:pPr>
              <w:pStyle w:val="TAL"/>
              <w:jc w:val="center"/>
              <w:rPr>
                <w:lang w:eastAsia="zh-CN"/>
              </w:rPr>
            </w:pPr>
            <w:r w:rsidRPr="002B15AA">
              <w:rPr>
                <w:rFonts w:cs="Arial"/>
                <w:lang w:eastAsia="zh-CN"/>
              </w:rPr>
              <w:t>T</w:t>
            </w:r>
          </w:p>
        </w:tc>
      </w:tr>
      <w:tr w:rsidR="00E154AB" w:rsidRPr="002B15AA" w:rsidTr="00583841">
        <w:trPr>
          <w:gridAfter w:val="1"/>
          <w:wAfter w:w="19" w:type="dxa"/>
          <w:cantSplit/>
          <w:trHeight w:val="218"/>
          <w:jc w:val="center"/>
        </w:trPr>
        <w:tc>
          <w:tcPr>
            <w:tcW w:w="2677"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rPr>
              <w:t>administrativeState</w:t>
            </w:r>
          </w:p>
        </w:tc>
        <w:tc>
          <w:tcPr>
            <w:tcW w:w="947" w:type="dxa"/>
          </w:tcPr>
          <w:p w:rsidR="00E154AB" w:rsidRPr="002B15AA" w:rsidRDefault="00E154AB" w:rsidP="00583841">
            <w:pPr>
              <w:pStyle w:val="TAL"/>
              <w:jc w:val="center"/>
              <w:rPr>
                <w:lang w:eastAsia="zh-CN"/>
              </w:rPr>
            </w:pPr>
            <w:r w:rsidRPr="002B15AA">
              <w:rPr>
                <w:rFonts w:cs="Arial"/>
                <w:lang w:eastAsia="zh-CN"/>
              </w:rPr>
              <w:t>M</w:t>
            </w:r>
          </w:p>
        </w:tc>
        <w:tc>
          <w:tcPr>
            <w:tcW w:w="1320" w:type="dxa"/>
          </w:tcPr>
          <w:p w:rsidR="00E154AB" w:rsidRPr="002B15AA" w:rsidRDefault="00E154AB" w:rsidP="00583841">
            <w:pPr>
              <w:pStyle w:val="TAL"/>
              <w:jc w:val="center"/>
              <w:rPr>
                <w:rFonts w:cs="Arial"/>
              </w:rPr>
            </w:pPr>
            <w:r w:rsidRPr="002B15AA">
              <w:rPr>
                <w:lang w:eastAsia="zh-CN"/>
              </w:rPr>
              <w:t>T</w:t>
            </w:r>
          </w:p>
        </w:tc>
        <w:tc>
          <w:tcPr>
            <w:tcW w:w="1320" w:type="dxa"/>
          </w:tcPr>
          <w:p w:rsidR="00E154AB" w:rsidRPr="002B15AA" w:rsidRDefault="00E154AB" w:rsidP="00583841">
            <w:pPr>
              <w:pStyle w:val="TAL"/>
              <w:jc w:val="center"/>
              <w:rPr>
                <w:rFonts w:cs="Arial"/>
                <w:lang w:eastAsia="zh-CN"/>
              </w:rPr>
            </w:pPr>
            <w:r w:rsidRPr="002B15AA">
              <w:rPr>
                <w:rFonts w:hint="eastAsia"/>
                <w:lang w:eastAsia="zh-CN"/>
              </w:rPr>
              <w:t>T</w:t>
            </w:r>
          </w:p>
        </w:tc>
        <w:tc>
          <w:tcPr>
            <w:tcW w:w="1320" w:type="dxa"/>
          </w:tcPr>
          <w:p w:rsidR="00E154AB" w:rsidRPr="002B15AA" w:rsidRDefault="00E154AB" w:rsidP="00583841">
            <w:pPr>
              <w:pStyle w:val="TAL"/>
              <w:jc w:val="center"/>
              <w:rPr>
                <w:rFonts w:cs="Arial"/>
              </w:rPr>
            </w:pPr>
            <w:r w:rsidRPr="002B15AA">
              <w:rPr>
                <w:rFonts w:hint="eastAsia"/>
                <w:lang w:eastAsia="zh-CN"/>
              </w:rPr>
              <w:t>F</w:t>
            </w:r>
          </w:p>
        </w:tc>
        <w:tc>
          <w:tcPr>
            <w:tcW w:w="1514" w:type="dxa"/>
          </w:tcPr>
          <w:p w:rsidR="00E154AB" w:rsidRPr="002B15AA" w:rsidRDefault="00E154AB" w:rsidP="00583841">
            <w:pPr>
              <w:pStyle w:val="TAL"/>
              <w:jc w:val="center"/>
              <w:rPr>
                <w:rFonts w:cs="Arial"/>
                <w:lang w:eastAsia="zh-CN"/>
              </w:rPr>
            </w:pPr>
            <w:r w:rsidRPr="002B15AA">
              <w:rPr>
                <w:lang w:eastAsia="zh-CN"/>
              </w:rPr>
              <w:t>T</w:t>
            </w:r>
          </w:p>
        </w:tc>
      </w:tr>
      <w:tr w:rsidR="00E154AB" w:rsidRPr="002B15AA" w:rsidTr="00583841">
        <w:trPr>
          <w:cantSplit/>
          <w:trHeight w:val="218"/>
          <w:jc w:val="center"/>
        </w:trPr>
        <w:tc>
          <w:tcPr>
            <w:tcW w:w="2677"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serviceProfileList</w:t>
            </w:r>
          </w:p>
        </w:tc>
        <w:tc>
          <w:tcPr>
            <w:tcW w:w="947" w:type="dxa"/>
          </w:tcPr>
          <w:p w:rsidR="00E154AB" w:rsidRPr="002B15AA" w:rsidRDefault="00E154AB" w:rsidP="00583841">
            <w:pPr>
              <w:pStyle w:val="TAL"/>
              <w:jc w:val="center"/>
              <w:rPr>
                <w:lang w:eastAsia="zh-CN"/>
              </w:rPr>
            </w:pPr>
            <w:r w:rsidRPr="002B15AA">
              <w:rPr>
                <w:rFonts w:hint="eastAsia"/>
                <w:lang w:eastAsia="zh-CN"/>
              </w:rPr>
              <w:t>M</w:t>
            </w:r>
          </w:p>
        </w:tc>
        <w:tc>
          <w:tcPr>
            <w:tcW w:w="1320" w:type="dxa"/>
          </w:tcPr>
          <w:p w:rsidR="00E154AB" w:rsidRPr="002B15AA" w:rsidRDefault="00E154AB" w:rsidP="00583841">
            <w:pPr>
              <w:pStyle w:val="TAL"/>
              <w:jc w:val="center"/>
              <w:rPr>
                <w:lang w:eastAsia="zh-CN"/>
              </w:rPr>
            </w:pPr>
            <w:r w:rsidRPr="002B15AA">
              <w:rPr>
                <w:lang w:eastAsia="zh-CN"/>
              </w:rPr>
              <w:t>T</w:t>
            </w:r>
          </w:p>
        </w:tc>
        <w:tc>
          <w:tcPr>
            <w:tcW w:w="1320" w:type="dxa"/>
          </w:tcPr>
          <w:p w:rsidR="00E154AB" w:rsidRPr="002B15AA" w:rsidRDefault="00E154AB" w:rsidP="00583841">
            <w:pPr>
              <w:pStyle w:val="TAL"/>
              <w:jc w:val="center"/>
              <w:rPr>
                <w:lang w:eastAsia="zh-CN"/>
              </w:rPr>
            </w:pPr>
            <w:r w:rsidRPr="002B15AA">
              <w:rPr>
                <w:rFonts w:hint="eastAsia"/>
                <w:lang w:eastAsia="zh-CN"/>
              </w:rPr>
              <w:t>T</w:t>
            </w:r>
          </w:p>
        </w:tc>
        <w:tc>
          <w:tcPr>
            <w:tcW w:w="1320" w:type="dxa"/>
          </w:tcPr>
          <w:p w:rsidR="00E154AB" w:rsidRPr="002B15AA" w:rsidRDefault="00E154AB" w:rsidP="00583841">
            <w:pPr>
              <w:pStyle w:val="TAL"/>
              <w:jc w:val="center"/>
              <w:rPr>
                <w:lang w:eastAsia="zh-CN"/>
              </w:rPr>
            </w:pPr>
            <w:r w:rsidRPr="002B15AA">
              <w:rPr>
                <w:rFonts w:hint="eastAsia"/>
                <w:lang w:eastAsia="zh-CN"/>
              </w:rPr>
              <w:t>F</w:t>
            </w:r>
          </w:p>
        </w:tc>
        <w:tc>
          <w:tcPr>
            <w:tcW w:w="1533" w:type="dxa"/>
            <w:gridSpan w:val="2"/>
          </w:tcPr>
          <w:p w:rsidR="00E154AB" w:rsidRPr="002B15AA" w:rsidRDefault="00E154AB" w:rsidP="00583841">
            <w:pPr>
              <w:pStyle w:val="TAL"/>
              <w:jc w:val="center"/>
              <w:rPr>
                <w:lang w:eastAsia="zh-CN"/>
              </w:rPr>
            </w:pPr>
            <w:r w:rsidRPr="002B15AA">
              <w:rPr>
                <w:lang w:eastAsia="zh-CN"/>
              </w:rPr>
              <w:t>T</w:t>
            </w:r>
          </w:p>
        </w:tc>
      </w:tr>
      <w:tr w:rsidR="00E154AB" w:rsidRPr="002B15AA" w:rsidTr="00583841">
        <w:trPr>
          <w:cantSplit/>
          <w:trHeight w:val="218"/>
          <w:jc w:val="center"/>
        </w:trPr>
        <w:tc>
          <w:tcPr>
            <w:tcW w:w="2677" w:type="dxa"/>
          </w:tcPr>
          <w:p w:rsidR="00E154AB" w:rsidRPr="00513F14" w:rsidRDefault="00E154AB" w:rsidP="00583841">
            <w:pPr>
              <w:pStyle w:val="TAL"/>
              <w:jc w:val="center"/>
              <w:rPr>
                <w:rFonts w:ascii="Courier New" w:hAnsi="Courier New" w:cs="Courier New"/>
                <w:b/>
                <w:lang w:eastAsia="zh-CN"/>
              </w:rPr>
            </w:pPr>
            <w:r w:rsidRPr="00513F14">
              <w:rPr>
                <w:b/>
              </w:rPr>
              <w:t>Attribute related to role</w:t>
            </w:r>
          </w:p>
        </w:tc>
        <w:tc>
          <w:tcPr>
            <w:tcW w:w="947" w:type="dxa"/>
          </w:tcPr>
          <w:p w:rsidR="00E154AB" w:rsidRPr="002B15AA" w:rsidRDefault="00E154AB" w:rsidP="00583841">
            <w:pPr>
              <w:pStyle w:val="TAL"/>
              <w:jc w:val="center"/>
              <w:rPr>
                <w:lang w:eastAsia="zh-CN"/>
              </w:rPr>
            </w:pPr>
          </w:p>
        </w:tc>
        <w:tc>
          <w:tcPr>
            <w:tcW w:w="1320" w:type="dxa"/>
          </w:tcPr>
          <w:p w:rsidR="00E154AB" w:rsidRPr="002B15AA" w:rsidRDefault="00E154AB" w:rsidP="00583841">
            <w:pPr>
              <w:pStyle w:val="TAL"/>
              <w:jc w:val="center"/>
              <w:rPr>
                <w:lang w:eastAsia="zh-CN"/>
              </w:rPr>
            </w:pPr>
          </w:p>
        </w:tc>
        <w:tc>
          <w:tcPr>
            <w:tcW w:w="1320" w:type="dxa"/>
          </w:tcPr>
          <w:p w:rsidR="00E154AB" w:rsidRPr="002B15AA" w:rsidRDefault="00E154AB" w:rsidP="00583841">
            <w:pPr>
              <w:pStyle w:val="TAL"/>
              <w:jc w:val="center"/>
              <w:rPr>
                <w:lang w:eastAsia="zh-CN"/>
              </w:rPr>
            </w:pPr>
          </w:p>
        </w:tc>
        <w:tc>
          <w:tcPr>
            <w:tcW w:w="1320" w:type="dxa"/>
          </w:tcPr>
          <w:p w:rsidR="00E154AB" w:rsidRPr="002B15AA" w:rsidRDefault="00E154AB" w:rsidP="00583841">
            <w:pPr>
              <w:pStyle w:val="TAL"/>
              <w:jc w:val="center"/>
              <w:rPr>
                <w:lang w:eastAsia="zh-CN"/>
              </w:rPr>
            </w:pPr>
          </w:p>
        </w:tc>
        <w:tc>
          <w:tcPr>
            <w:tcW w:w="1533" w:type="dxa"/>
            <w:gridSpan w:val="2"/>
          </w:tcPr>
          <w:p w:rsidR="00E154AB" w:rsidRPr="002B15AA" w:rsidRDefault="00E154AB" w:rsidP="00583841">
            <w:pPr>
              <w:pStyle w:val="TAL"/>
              <w:jc w:val="center"/>
              <w:rPr>
                <w:lang w:eastAsia="zh-CN"/>
              </w:rPr>
            </w:pPr>
          </w:p>
        </w:tc>
      </w:tr>
      <w:tr w:rsidR="00E154AB" w:rsidRPr="002B15AA" w:rsidTr="00583841">
        <w:trPr>
          <w:cantSplit/>
          <w:trHeight w:val="218"/>
          <w:jc w:val="center"/>
        </w:trPr>
        <w:tc>
          <w:tcPr>
            <w:tcW w:w="2677" w:type="dxa"/>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networkSliceSubnetRef</w:t>
            </w:r>
          </w:p>
        </w:tc>
        <w:tc>
          <w:tcPr>
            <w:tcW w:w="947" w:type="dxa"/>
          </w:tcPr>
          <w:p w:rsidR="00E154AB" w:rsidRPr="002B15AA" w:rsidRDefault="00E154AB" w:rsidP="00583841">
            <w:pPr>
              <w:pStyle w:val="TAL"/>
              <w:jc w:val="center"/>
              <w:rPr>
                <w:lang w:eastAsia="zh-CN"/>
              </w:rPr>
            </w:pPr>
            <w:r w:rsidRPr="002B15AA">
              <w:rPr>
                <w:rFonts w:hint="eastAsia"/>
                <w:lang w:eastAsia="zh-CN"/>
              </w:rPr>
              <w:t>M</w:t>
            </w:r>
          </w:p>
        </w:tc>
        <w:tc>
          <w:tcPr>
            <w:tcW w:w="1320" w:type="dxa"/>
          </w:tcPr>
          <w:p w:rsidR="00E154AB" w:rsidRPr="002B15AA" w:rsidRDefault="00E154AB" w:rsidP="00583841">
            <w:pPr>
              <w:pStyle w:val="TAL"/>
              <w:jc w:val="center"/>
              <w:rPr>
                <w:lang w:eastAsia="zh-CN"/>
              </w:rPr>
            </w:pPr>
            <w:r w:rsidRPr="002B15AA">
              <w:rPr>
                <w:rFonts w:cs="Arial"/>
              </w:rPr>
              <w:t>T</w:t>
            </w:r>
          </w:p>
        </w:tc>
        <w:tc>
          <w:tcPr>
            <w:tcW w:w="1320" w:type="dxa"/>
          </w:tcPr>
          <w:p w:rsidR="00E154AB" w:rsidRPr="002B15AA" w:rsidRDefault="00E154AB" w:rsidP="00583841">
            <w:pPr>
              <w:pStyle w:val="TAL"/>
              <w:jc w:val="center"/>
              <w:rPr>
                <w:lang w:eastAsia="zh-CN"/>
              </w:rPr>
            </w:pPr>
            <w:r w:rsidRPr="002B15AA">
              <w:rPr>
                <w:lang w:eastAsia="zh-CN"/>
              </w:rPr>
              <w:t>F</w:t>
            </w:r>
          </w:p>
        </w:tc>
        <w:tc>
          <w:tcPr>
            <w:tcW w:w="1320" w:type="dxa"/>
          </w:tcPr>
          <w:p w:rsidR="00E154AB" w:rsidRPr="002B15AA" w:rsidRDefault="00E154AB" w:rsidP="00583841">
            <w:pPr>
              <w:pStyle w:val="TAL"/>
              <w:jc w:val="center"/>
              <w:rPr>
                <w:lang w:eastAsia="zh-CN"/>
              </w:rPr>
            </w:pPr>
            <w:r w:rsidRPr="002B15AA">
              <w:rPr>
                <w:rFonts w:cs="Arial"/>
              </w:rPr>
              <w:t>F</w:t>
            </w:r>
          </w:p>
        </w:tc>
        <w:tc>
          <w:tcPr>
            <w:tcW w:w="1533" w:type="dxa"/>
            <w:gridSpan w:val="2"/>
          </w:tcPr>
          <w:p w:rsidR="00E154AB" w:rsidRPr="002B15AA" w:rsidRDefault="00E154AB" w:rsidP="00583841">
            <w:pPr>
              <w:pStyle w:val="TAL"/>
              <w:jc w:val="center"/>
              <w:rPr>
                <w:lang w:eastAsia="zh-CN"/>
              </w:rPr>
            </w:pPr>
            <w:r w:rsidRPr="002B15AA">
              <w:rPr>
                <w:rFonts w:cs="Arial"/>
                <w:lang w:eastAsia="zh-CN"/>
              </w:rPr>
              <w:t>T</w:t>
            </w:r>
          </w:p>
        </w:tc>
      </w:tr>
    </w:tbl>
    <w:p w:rsidR="00E154AB" w:rsidRPr="002B15AA" w:rsidRDefault="00E154AB" w:rsidP="00E154AB">
      <w:pPr>
        <w:pStyle w:val="Heading4"/>
      </w:pPr>
      <w:bookmarkStart w:id="18106" w:name="_Toc19888541"/>
      <w:bookmarkStart w:id="18107" w:name="_Toc27405459"/>
      <w:bookmarkStart w:id="18108" w:name="_Toc35878649"/>
      <w:bookmarkStart w:id="18109" w:name="_Toc36220465"/>
      <w:bookmarkStart w:id="18110" w:name="_Toc36474563"/>
      <w:bookmarkStart w:id="18111" w:name="_Toc36542835"/>
      <w:bookmarkStart w:id="18112" w:name="_Toc36543656"/>
      <w:bookmarkStart w:id="18113" w:name="_Toc36567894"/>
      <w:bookmarkStart w:id="18114" w:name="_Toc44341626"/>
      <w:r w:rsidRPr="002B15AA">
        <w:t>6.3.1.3</w:t>
      </w:r>
      <w:r w:rsidRPr="002B15AA">
        <w:tab/>
        <w:t>Attribute constraints</w:t>
      </w:r>
      <w:bookmarkEnd w:id="18106"/>
      <w:bookmarkEnd w:id="18107"/>
      <w:bookmarkEnd w:id="18108"/>
      <w:bookmarkEnd w:id="18109"/>
      <w:bookmarkEnd w:id="18110"/>
      <w:bookmarkEnd w:id="18111"/>
      <w:bookmarkEnd w:id="18112"/>
      <w:bookmarkEnd w:id="18113"/>
      <w:bookmarkEnd w:id="18114"/>
    </w:p>
    <w:p w:rsidR="00E154AB" w:rsidRPr="002B15AA" w:rsidRDefault="00E154AB" w:rsidP="00E154AB">
      <w:r w:rsidRPr="002B15AA">
        <w:t>None.</w:t>
      </w:r>
    </w:p>
    <w:p w:rsidR="00E154AB" w:rsidRPr="002B15AA" w:rsidRDefault="00E154AB" w:rsidP="00E154AB">
      <w:pPr>
        <w:pStyle w:val="Heading4"/>
      </w:pPr>
      <w:bookmarkStart w:id="18115" w:name="_Toc19888542"/>
      <w:bookmarkStart w:id="18116" w:name="_Toc27405460"/>
      <w:bookmarkStart w:id="18117" w:name="_Toc35878650"/>
      <w:bookmarkStart w:id="18118" w:name="_Toc36220466"/>
      <w:bookmarkStart w:id="18119" w:name="_Toc36474564"/>
      <w:bookmarkStart w:id="18120" w:name="_Toc36542836"/>
      <w:bookmarkStart w:id="18121" w:name="_Toc36543657"/>
      <w:bookmarkStart w:id="18122" w:name="_Toc36567895"/>
      <w:bookmarkStart w:id="18123" w:name="_Toc44341627"/>
      <w:r w:rsidRPr="002B15AA">
        <w:rPr>
          <w:lang w:eastAsia="zh-CN"/>
        </w:rPr>
        <w:t>6.3.1.</w:t>
      </w:r>
      <w:r w:rsidRPr="002B15AA">
        <w:t>4</w:t>
      </w:r>
      <w:r w:rsidRPr="002B15AA">
        <w:tab/>
        <w:t>Notifications</w:t>
      </w:r>
      <w:bookmarkEnd w:id="18115"/>
      <w:bookmarkEnd w:id="18116"/>
      <w:bookmarkEnd w:id="18117"/>
      <w:bookmarkEnd w:id="18118"/>
      <w:bookmarkEnd w:id="18119"/>
      <w:bookmarkEnd w:id="18120"/>
      <w:bookmarkEnd w:id="18121"/>
      <w:bookmarkEnd w:id="18122"/>
      <w:bookmarkEnd w:id="18123"/>
    </w:p>
    <w:p w:rsidR="00E154AB" w:rsidRPr="002B15AA" w:rsidRDefault="00E154AB" w:rsidP="00E154AB">
      <w:r w:rsidRPr="002B15AA">
        <w:t>The common notifications defined in subclause 6.5 are valid for this IOC, without exceptions or additions.</w:t>
      </w:r>
    </w:p>
    <w:p w:rsidR="00E154AB" w:rsidRPr="002B15AA" w:rsidRDefault="00E154AB" w:rsidP="00E154AB">
      <w:pPr>
        <w:pStyle w:val="Heading3"/>
        <w:rPr>
          <w:lang w:eastAsia="zh-CN"/>
        </w:rPr>
      </w:pPr>
      <w:bookmarkStart w:id="18124" w:name="_Toc19888543"/>
      <w:bookmarkStart w:id="18125" w:name="_Toc27405461"/>
      <w:bookmarkStart w:id="18126" w:name="_Toc35878651"/>
      <w:bookmarkStart w:id="18127" w:name="_Toc36220467"/>
      <w:bookmarkStart w:id="18128" w:name="_Toc36474565"/>
      <w:bookmarkStart w:id="18129" w:name="_Toc36542837"/>
      <w:bookmarkStart w:id="18130" w:name="_Toc36543658"/>
      <w:bookmarkStart w:id="18131" w:name="_Toc36567896"/>
      <w:bookmarkStart w:id="18132" w:name="_Toc44341628"/>
      <w:r w:rsidRPr="002B15AA">
        <w:rPr>
          <w:lang w:eastAsia="zh-CN"/>
        </w:rPr>
        <w:t>6.3.2</w:t>
      </w:r>
      <w:r w:rsidRPr="002B15AA">
        <w:rPr>
          <w:lang w:eastAsia="zh-CN"/>
        </w:rPr>
        <w:tab/>
      </w:r>
      <w:r w:rsidRPr="002B15AA">
        <w:rPr>
          <w:rFonts w:ascii="Courier New" w:hAnsi="Courier New" w:cs="Courier New"/>
          <w:lang w:eastAsia="zh-CN"/>
        </w:rPr>
        <w:t>NetworkSliceSubnet</w:t>
      </w:r>
      <w:bookmarkEnd w:id="18124"/>
      <w:bookmarkEnd w:id="18125"/>
      <w:bookmarkEnd w:id="18126"/>
      <w:bookmarkEnd w:id="18127"/>
      <w:bookmarkEnd w:id="18128"/>
      <w:bookmarkEnd w:id="18129"/>
      <w:bookmarkEnd w:id="18130"/>
      <w:bookmarkEnd w:id="18131"/>
      <w:bookmarkEnd w:id="18132"/>
    </w:p>
    <w:p w:rsidR="00E154AB" w:rsidRPr="002B15AA" w:rsidRDefault="00E154AB" w:rsidP="00E154AB">
      <w:pPr>
        <w:pStyle w:val="Heading4"/>
      </w:pPr>
      <w:bookmarkStart w:id="18133" w:name="_Toc19888544"/>
      <w:bookmarkStart w:id="18134" w:name="_Toc27405462"/>
      <w:bookmarkStart w:id="18135" w:name="_Toc35878652"/>
      <w:bookmarkStart w:id="18136" w:name="_Toc36220468"/>
      <w:bookmarkStart w:id="18137" w:name="_Toc36474566"/>
      <w:bookmarkStart w:id="18138" w:name="_Toc36542838"/>
      <w:bookmarkStart w:id="18139" w:name="_Toc36543659"/>
      <w:bookmarkStart w:id="18140" w:name="_Toc36567897"/>
      <w:bookmarkStart w:id="18141" w:name="_Toc44341629"/>
      <w:r w:rsidRPr="002B15AA">
        <w:t>6.3.2.1</w:t>
      </w:r>
      <w:r w:rsidRPr="002B15AA">
        <w:tab/>
        <w:t>Definition</w:t>
      </w:r>
      <w:bookmarkEnd w:id="18133"/>
      <w:bookmarkEnd w:id="18134"/>
      <w:bookmarkEnd w:id="18135"/>
      <w:bookmarkEnd w:id="18136"/>
      <w:bookmarkEnd w:id="18137"/>
      <w:bookmarkEnd w:id="18138"/>
      <w:bookmarkEnd w:id="18139"/>
      <w:bookmarkEnd w:id="18140"/>
      <w:bookmarkEnd w:id="18141"/>
    </w:p>
    <w:p w:rsidR="00E154AB" w:rsidRPr="002B15AA" w:rsidRDefault="00E154AB" w:rsidP="00E154AB">
      <w:r w:rsidRPr="002B15AA">
        <w:t xml:space="preserve">This IOC represents the properties of </w:t>
      </w:r>
      <w:r>
        <w:t xml:space="preserve">a </w:t>
      </w:r>
      <w:r w:rsidRPr="002B15AA">
        <w:t xml:space="preserve">network slice subnet instance in </w:t>
      </w:r>
      <w:r>
        <w:t xml:space="preserve">a </w:t>
      </w:r>
      <w:r w:rsidRPr="002B15AA">
        <w:t>5G network. For more information about the network slice subnet instance, see 3GPP TS 28.531 [26].</w:t>
      </w:r>
    </w:p>
    <w:p w:rsidR="00E154AB" w:rsidRDefault="00E154AB" w:rsidP="00E154AB">
      <w:pPr>
        <w:pStyle w:val="Heading4"/>
      </w:pPr>
      <w:bookmarkStart w:id="18142" w:name="_Toc19888545"/>
      <w:bookmarkStart w:id="18143" w:name="_Toc27405463"/>
      <w:bookmarkStart w:id="18144" w:name="_Toc35878653"/>
      <w:bookmarkStart w:id="18145" w:name="_Toc36220469"/>
      <w:bookmarkStart w:id="18146" w:name="_Toc36474567"/>
      <w:bookmarkStart w:id="18147" w:name="_Toc36542839"/>
      <w:bookmarkStart w:id="18148" w:name="_Toc36543660"/>
      <w:bookmarkStart w:id="18149" w:name="_Toc36567898"/>
      <w:bookmarkStart w:id="18150" w:name="_Toc44341630"/>
      <w:r w:rsidRPr="002B15AA">
        <w:t>6.3.2.2</w:t>
      </w:r>
      <w:r w:rsidRPr="002B15AA">
        <w:tab/>
        <w:t>Attributes</w:t>
      </w:r>
      <w:bookmarkEnd w:id="18142"/>
      <w:bookmarkEnd w:id="18143"/>
      <w:bookmarkEnd w:id="18144"/>
      <w:bookmarkEnd w:id="18145"/>
      <w:bookmarkEnd w:id="18146"/>
      <w:bookmarkEnd w:id="18147"/>
      <w:bookmarkEnd w:id="18148"/>
      <w:bookmarkEnd w:id="18149"/>
      <w:bookmarkEnd w:id="18150"/>
    </w:p>
    <w:p w:rsidR="00E154AB" w:rsidRPr="00A339EA" w:rsidRDefault="00E154AB" w:rsidP="00E154AB">
      <w:r>
        <w:t>The NetworkSliceSubnet IOC includes attributes inherited from SubNetwork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7"/>
        <w:gridCol w:w="947"/>
        <w:gridCol w:w="1320"/>
        <w:gridCol w:w="1320"/>
        <w:gridCol w:w="1320"/>
        <w:gridCol w:w="1538"/>
      </w:tblGrid>
      <w:tr w:rsidR="00E154AB" w:rsidRPr="002B15AA" w:rsidTr="00583841">
        <w:trPr>
          <w:cantSplit/>
          <w:trHeight w:val="419"/>
          <w:jc w:val="center"/>
        </w:trPr>
        <w:tc>
          <w:tcPr>
            <w:tcW w:w="2677" w:type="dxa"/>
            <w:shd w:val="pct10" w:color="auto" w:fill="FFFFFF"/>
            <w:vAlign w:val="center"/>
          </w:tcPr>
          <w:p w:rsidR="00E154AB" w:rsidRPr="002B15AA" w:rsidRDefault="00E154AB" w:rsidP="00583841">
            <w:pPr>
              <w:pStyle w:val="TAH"/>
            </w:pPr>
            <w:r w:rsidRPr="002B15AA">
              <w:t>Attribute name</w:t>
            </w:r>
          </w:p>
        </w:tc>
        <w:tc>
          <w:tcPr>
            <w:tcW w:w="947" w:type="dxa"/>
            <w:shd w:val="pct10" w:color="auto" w:fill="FFFFFF"/>
            <w:vAlign w:val="center"/>
          </w:tcPr>
          <w:p w:rsidR="00E154AB" w:rsidRPr="002B15AA" w:rsidRDefault="00E154AB" w:rsidP="00583841">
            <w:pPr>
              <w:pStyle w:val="TAH"/>
            </w:pPr>
            <w:r w:rsidRPr="002B15AA">
              <w:t>Support Qualifier</w:t>
            </w:r>
          </w:p>
        </w:tc>
        <w:tc>
          <w:tcPr>
            <w:tcW w:w="1320" w:type="dxa"/>
            <w:shd w:val="pct10" w:color="auto" w:fill="FFFFFF"/>
            <w:vAlign w:val="center"/>
          </w:tcPr>
          <w:p w:rsidR="00E154AB" w:rsidRPr="002B15AA" w:rsidRDefault="00E154AB" w:rsidP="00583841">
            <w:pPr>
              <w:pStyle w:val="TAH"/>
            </w:pPr>
            <w:r w:rsidRPr="002B15AA">
              <w:t>i</w:t>
            </w:r>
            <w:r w:rsidRPr="002B15AA">
              <w:rPr>
                <w:rFonts w:hint="eastAsia"/>
              </w:rPr>
              <w:t>s</w:t>
            </w:r>
            <w:r w:rsidRPr="002B15AA">
              <w:t>Readable</w:t>
            </w:r>
          </w:p>
        </w:tc>
        <w:tc>
          <w:tcPr>
            <w:tcW w:w="1320" w:type="dxa"/>
            <w:shd w:val="pct10" w:color="auto" w:fill="FFFFFF"/>
            <w:vAlign w:val="center"/>
          </w:tcPr>
          <w:p w:rsidR="00E154AB" w:rsidRPr="002B15AA" w:rsidRDefault="00E154AB" w:rsidP="00583841">
            <w:pPr>
              <w:pStyle w:val="TAH"/>
            </w:pPr>
            <w:r w:rsidRPr="002B15AA">
              <w:rPr>
                <w:rFonts w:hint="eastAsia"/>
              </w:rPr>
              <w:t>isWr</w:t>
            </w:r>
            <w:r w:rsidRPr="002B15AA">
              <w:t>itable</w:t>
            </w:r>
          </w:p>
        </w:tc>
        <w:tc>
          <w:tcPr>
            <w:tcW w:w="1320" w:type="dxa"/>
            <w:shd w:val="pct10" w:color="auto" w:fill="FFFFFF"/>
            <w:vAlign w:val="center"/>
          </w:tcPr>
          <w:p w:rsidR="00E154AB" w:rsidRPr="002B15AA" w:rsidRDefault="00E154AB" w:rsidP="00583841">
            <w:pPr>
              <w:pStyle w:val="TAH"/>
            </w:pPr>
            <w:r w:rsidRPr="002B15AA">
              <w:t>isInvariant</w:t>
            </w:r>
          </w:p>
        </w:tc>
        <w:tc>
          <w:tcPr>
            <w:tcW w:w="1538"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trHeight w:val="218"/>
          <w:jc w:val="center"/>
        </w:trPr>
        <w:tc>
          <w:tcPr>
            <w:tcW w:w="2677" w:type="dxa"/>
          </w:tcPr>
          <w:p w:rsidR="00E154AB" w:rsidRPr="002B15AA" w:rsidDel="00C2682B" w:rsidRDefault="00E154AB" w:rsidP="00583841">
            <w:pPr>
              <w:pStyle w:val="TAL"/>
              <w:rPr>
                <w:rFonts w:ascii="Courier New" w:hAnsi="Courier New" w:cs="Courier New"/>
                <w:lang w:eastAsia="zh-CN"/>
              </w:rPr>
            </w:pPr>
            <w:r w:rsidRPr="002B15AA">
              <w:rPr>
                <w:rFonts w:ascii="Courier New" w:hAnsi="Courier New" w:cs="Courier New"/>
                <w:lang w:eastAsia="zh-CN"/>
              </w:rPr>
              <w:t>operationalState</w:t>
            </w:r>
          </w:p>
        </w:tc>
        <w:tc>
          <w:tcPr>
            <w:tcW w:w="947" w:type="dxa"/>
          </w:tcPr>
          <w:p w:rsidR="00E154AB" w:rsidRPr="002B15AA" w:rsidDel="00C2682B" w:rsidRDefault="00E154AB" w:rsidP="00583841">
            <w:pPr>
              <w:pStyle w:val="TAL"/>
              <w:jc w:val="center"/>
              <w:rPr>
                <w:lang w:eastAsia="zh-CN"/>
              </w:rPr>
            </w:pPr>
            <w:r w:rsidRPr="002B15AA">
              <w:rPr>
                <w:lang w:eastAsia="zh-CN"/>
              </w:rPr>
              <w:t>M</w:t>
            </w:r>
          </w:p>
        </w:tc>
        <w:tc>
          <w:tcPr>
            <w:tcW w:w="1320" w:type="dxa"/>
          </w:tcPr>
          <w:p w:rsidR="00E154AB" w:rsidRPr="002B15AA" w:rsidDel="00C2682B" w:rsidRDefault="00E154AB" w:rsidP="00583841">
            <w:pPr>
              <w:pStyle w:val="TAL"/>
              <w:jc w:val="center"/>
              <w:rPr>
                <w:lang w:eastAsia="zh-CN"/>
              </w:rPr>
            </w:pPr>
            <w:r w:rsidRPr="002B15AA">
              <w:rPr>
                <w:rFonts w:cs="Arial"/>
                <w:lang w:eastAsia="zh-CN"/>
              </w:rPr>
              <w:t>T</w:t>
            </w:r>
          </w:p>
        </w:tc>
        <w:tc>
          <w:tcPr>
            <w:tcW w:w="1320" w:type="dxa"/>
          </w:tcPr>
          <w:p w:rsidR="00E154AB" w:rsidRPr="002B15AA" w:rsidDel="00C2682B" w:rsidRDefault="00E154AB" w:rsidP="00583841">
            <w:pPr>
              <w:pStyle w:val="TAL"/>
              <w:jc w:val="center"/>
              <w:rPr>
                <w:lang w:eastAsia="zh-CN"/>
              </w:rPr>
            </w:pPr>
            <w:r w:rsidRPr="002B15AA">
              <w:rPr>
                <w:lang w:eastAsia="zh-CN"/>
              </w:rPr>
              <w:t>F</w:t>
            </w:r>
          </w:p>
        </w:tc>
        <w:tc>
          <w:tcPr>
            <w:tcW w:w="1320" w:type="dxa"/>
          </w:tcPr>
          <w:p w:rsidR="00E154AB" w:rsidRPr="002B15AA" w:rsidDel="00C2682B" w:rsidRDefault="00E154AB" w:rsidP="00583841">
            <w:pPr>
              <w:pStyle w:val="TAL"/>
              <w:jc w:val="center"/>
              <w:rPr>
                <w:lang w:eastAsia="zh-CN"/>
              </w:rPr>
            </w:pPr>
            <w:r w:rsidRPr="002B15AA">
              <w:rPr>
                <w:rFonts w:cs="Arial"/>
                <w:lang w:eastAsia="zh-CN"/>
              </w:rPr>
              <w:t>F</w:t>
            </w:r>
          </w:p>
        </w:tc>
        <w:tc>
          <w:tcPr>
            <w:tcW w:w="1538" w:type="dxa"/>
          </w:tcPr>
          <w:p w:rsidR="00E154AB" w:rsidRPr="002B15AA" w:rsidDel="00C2682B" w:rsidRDefault="00E154AB" w:rsidP="00583841">
            <w:pPr>
              <w:pStyle w:val="TAL"/>
              <w:jc w:val="center"/>
              <w:rPr>
                <w:lang w:eastAsia="zh-CN"/>
              </w:rPr>
            </w:pPr>
            <w:r w:rsidRPr="002B15AA">
              <w:rPr>
                <w:rFonts w:cs="Arial"/>
                <w:lang w:eastAsia="zh-CN"/>
              </w:rPr>
              <w:t>T</w:t>
            </w:r>
          </w:p>
        </w:tc>
      </w:tr>
      <w:tr w:rsidR="00E154AB" w:rsidRPr="002B15AA" w:rsidTr="00583841">
        <w:trPr>
          <w:cantSplit/>
          <w:trHeight w:val="218"/>
          <w:jc w:val="center"/>
        </w:trPr>
        <w:tc>
          <w:tcPr>
            <w:tcW w:w="2677" w:type="dxa"/>
          </w:tcPr>
          <w:p w:rsidR="00E154AB" w:rsidRPr="002B15AA" w:rsidDel="00C2682B" w:rsidRDefault="00E154AB" w:rsidP="00583841">
            <w:pPr>
              <w:pStyle w:val="TAL"/>
              <w:rPr>
                <w:rFonts w:ascii="Courier New" w:hAnsi="Courier New" w:cs="Courier New"/>
                <w:lang w:eastAsia="zh-CN"/>
              </w:rPr>
            </w:pPr>
            <w:r w:rsidRPr="002B15AA">
              <w:rPr>
                <w:rFonts w:ascii="Courier New" w:hAnsi="Courier New" w:cs="Courier New"/>
                <w:lang w:eastAsia="zh-CN"/>
              </w:rPr>
              <w:t>administrativeState</w:t>
            </w:r>
          </w:p>
        </w:tc>
        <w:tc>
          <w:tcPr>
            <w:tcW w:w="947" w:type="dxa"/>
          </w:tcPr>
          <w:p w:rsidR="00E154AB" w:rsidRPr="002B15AA" w:rsidDel="00C2682B" w:rsidRDefault="00E154AB" w:rsidP="00583841">
            <w:pPr>
              <w:pStyle w:val="TAL"/>
              <w:jc w:val="center"/>
              <w:rPr>
                <w:lang w:eastAsia="zh-CN"/>
              </w:rPr>
            </w:pPr>
            <w:r w:rsidRPr="002B15AA">
              <w:rPr>
                <w:lang w:eastAsia="zh-CN"/>
              </w:rPr>
              <w:t>M</w:t>
            </w:r>
          </w:p>
        </w:tc>
        <w:tc>
          <w:tcPr>
            <w:tcW w:w="1320" w:type="dxa"/>
          </w:tcPr>
          <w:p w:rsidR="00E154AB" w:rsidRPr="002B15AA" w:rsidDel="00C2682B" w:rsidRDefault="00E154AB" w:rsidP="00583841">
            <w:pPr>
              <w:pStyle w:val="TAL"/>
              <w:jc w:val="center"/>
              <w:rPr>
                <w:lang w:eastAsia="zh-CN"/>
              </w:rPr>
            </w:pPr>
            <w:r w:rsidRPr="002B15AA">
              <w:rPr>
                <w:rFonts w:cs="Arial"/>
                <w:lang w:eastAsia="zh-CN"/>
              </w:rPr>
              <w:t>T</w:t>
            </w:r>
          </w:p>
        </w:tc>
        <w:tc>
          <w:tcPr>
            <w:tcW w:w="1320" w:type="dxa"/>
          </w:tcPr>
          <w:p w:rsidR="00E154AB" w:rsidRPr="002B15AA" w:rsidDel="00C2682B" w:rsidRDefault="00E154AB" w:rsidP="00583841">
            <w:pPr>
              <w:pStyle w:val="TAL"/>
              <w:jc w:val="center"/>
              <w:rPr>
                <w:lang w:eastAsia="zh-CN"/>
              </w:rPr>
            </w:pPr>
            <w:r w:rsidRPr="002B15AA">
              <w:rPr>
                <w:rFonts w:cs="Arial"/>
                <w:lang w:eastAsia="zh-CN"/>
              </w:rPr>
              <w:t>T</w:t>
            </w:r>
          </w:p>
        </w:tc>
        <w:tc>
          <w:tcPr>
            <w:tcW w:w="1320" w:type="dxa"/>
          </w:tcPr>
          <w:p w:rsidR="00E154AB" w:rsidRPr="002B15AA" w:rsidDel="00C2682B" w:rsidRDefault="00E154AB" w:rsidP="00583841">
            <w:pPr>
              <w:pStyle w:val="TAL"/>
              <w:jc w:val="center"/>
              <w:rPr>
                <w:lang w:eastAsia="zh-CN"/>
              </w:rPr>
            </w:pPr>
            <w:r w:rsidRPr="002B15AA">
              <w:rPr>
                <w:rFonts w:cs="Arial"/>
                <w:lang w:eastAsia="zh-CN"/>
              </w:rPr>
              <w:t>F</w:t>
            </w:r>
          </w:p>
        </w:tc>
        <w:tc>
          <w:tcPr>
            <w:tcW w:w="1538" w:type="dxa"/>
          </w:tcPr>
          <w:p w:rsidR="00E154AB" w:rsidRPr="002B15AA" w:rsidDel="00C2682B" w:rsidRDefault="00E154AB" w:rsidP="00583841">
            <w:pPr>
              <w:pStyle w:val="TAL"/>
              <w:jc w:val="center"/>
              <w:rPr>
                <w:lang w:eastAsia="zh-CN"/>
              </w:rPr>
            </w:pPr>
            <w:r w:rsidRPr="002B15AA">
              <w:rPr>
                <w:rFonts w:cs="Arial"/>
                <w:lang w:eastAsia="zh-CN"/>
              </w:rPr>
              <w:t>T</w:t>
            </w:r>
          </w:p>
        </w:tc>
      </w:tr>
      <w:tr w:rsidR="00E154AB" w:rsidRPr="002B15AA" w:rsidTr="00583841">
        <w:trPr>
          <w:cantSplit/>
          <w:trHeight w:val="51"/>
          <w:jc w:val="center"/>
        </w:trPr>
        <w:tc>
          <w:tcPr>
            <w:tcW w:w="2677"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nsInfo</w:t>
            </w:r>
          </w:p>
        </w:tc>
        <w:tc>
          <w:tcPr>
            <w:tcW w:w="947" w:type="dxa"/>
          </w:tcPr>
          <w:p w:rsidR="00E154AB" w:rsidRPr="002B15AA" w:rsidRDefault="00E154AB" w:rsidP="00583841">
            <w:pPr>
              <w:pStyle w:val="TAL"/>
              <w:jc w:val="center"/>
              <w:rPr>
                <w:lang w:eastAsia="zh-CN"/>
              </w:rPr>
            </w:pPr>
            <w:r w:rsidRPr="002B15AA">
              <w:rPr>
                <w:rFonts w:hint="eastAsia"/>
                <w:lang w:eastAsia="zh-CN"/>
              </w:rPr>
              <w:t>CM</w:t>
            </w:r>
          </w:p>
        </w:tc>
        <w:tc>
          <w:tcPr>
            <w:tcW w:w="1320" w:type="dxa"/>
          </w:tcPr>
          <w:p w:rsidR="00E154AB" w:rsidRPr="002B15AA" w:rsidRDefault="00E154AB" w:rsidP="00583841">
            <w:pPr>
              <w:pStyle w:val="TAL"/>
              <w:jc w:val="center"/>
              <w:rPr>
                <w:lang w:eastAsia="zh-CN"/>
              </w:rPr>
            </w:pPr>
            <w:r w:rsidRPr="002B15AA">
              <w:rPr>
                <w:rFonts w:cs="Arial"/>
              </w:rPr>
              <w:t>T</w:t>
            </w:r>
          </w:p>
        </w:tc>
        <w:tc>
          <w:tcPr>
            <w:tcW w:w="1320" w:type="dxa"/>
          </w:tcPr>
          <w:p w:rsidR="00E154AB" w:rsidRPr="002B15AA" w:rsidRDefault="00E154AB" w:rsidP="00583841">
            <w:pPr>
              <w:pStyle w:val="TAL"/>
              <w:jc w:val="center"/>
              <w:rPr>
                <w:lang w:eastAsia="zh-CN"/>
              </w:rPr>
            </w:pPr>
            <w:r w:rsidRPr="002B15AA">
              <w:rPr>
                <w:rFonts w:cs="Arial" w:hint="eastAsia"/>
                <w:lang w:eastAsia="zh-CN"/>
              </w:rPr>
              <w:t>F</w:t>
            </w:r>
          </w:p>
        </w:tc>
        <w:tc>
          <w:tcPr>
            <w:tcW w:w="1320" w:type="dxa"/>
          </w:tcPr>
          <w:p w:rsidR="00E154AB" w:rsidRPr="002B15AA" w:rsidRDefault="00E154AB" w:rsidP="00583841">
            <w:pPr>
              <w:pStyle w:val="TAL"/>
              <w:jc w:val="center"/>
              <w:rPr>
                <w:lang w:eastAsia="zh-CN"/>
              </w:rPr>
            </w:pPr>
            <w:r w:rsidRPr="002B15AA">
              <w:rPr>
                <w:rFonts w:cs="Arial"/>
              </w:rPr>
              <w:t>F</w:t>
            </w:r>
          </w:p>
        </w:tc>
        <w:tc>
          <w:tcPr>
            <w:tcW w:w="1538" w:type="dxa"/>
          </w:tcPr>
          <w:p w:rsidR="00E154AB" w:rsidRPr="002B15AA" w:rsidRDefault="00E154AB" w:rsidP="00583841">
            <w:pPr>
              <w:pStyle w:val="TAL"/>
              <w:jc w:val="center"/>
              <w:rPr>
                <w:lang w:eastAsia="zh-CN"/>
              </w:rPr>
            </w:pPr>
            <w:r w:rsidRPr="002B15AA">
              <w:rPr>
                <w:rFonts w:cs="Arial"/>
                <w:lang w:eastAsia="zh-CN"/>
              </w:rPr>
              <w:t>T</w:t>
            </w:r>
          </w:p>
        </w:tc>
      </w:tr>
      <w:tr w:rsidR="00E154AB" w:rsidRPr="002B15AA" w:rsidTr="00583841">
        <w:trPr>
          <w:cantSplit/>
          <w:trHeight w:val="51"/>
          <w:jc w:val="center"/>
        </w:trPr>
        <w:tc>
          <w:tcPr>
            <w:tcW w:w="2677"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sliceProfile</w:t>
            </w:r>
            <w:r w:rsidRPr="002B15AA">
              <w:rPr>
                <w:rFonts w:ascii="Courier New" w:hAnsi="Courier New" w:cs="Courier New"/>
                <w:lang w:eastAsia="zh-CN"/>
              </w:rPr>
              <w:t>List</w:t>
            </w:r>
          </w:p>
        </w:tc>
        <w:tc>
          <w:tcPr>
            <w:tcW w:w="947" w:type="dxa"/>
          </w:tcPr>
          <w:p w:rsidR="00E154AB" w:rsidRPr="002B15AA" w:rsidRDefault="00E154AB" w:rsidP="00583841">
            <w:pPr>
              <w:pStyle w:val="TAL"/>
              <w:jc w:val="center"/>
              <w:rPr>
                <w:lang w:eastAsia="zh-CN"/>
              </w:rPr>
            </w:pPr>
            <w:r w:rsidRPr="002B15AA">
              <w:rPr>
                <w:rFonts w:hint="eastAsia"/>
                <w:lang w:eastAsia="zh-CN"/>
              </w:rPr>
              <w:t>M</w:t>
            </w:r>
          </w:p>
        </w:tc>
        <w:tc>
          <w:tcPr>
            <w:tcW w:w="1320" w:type="dxa"/>
          </w:tcPr>
          <w:p w:rsidR="00E154AB" w:rsidRPr="002B15AA" w:rsidRDefault="00E154AB" w:rsidP="00583841">
            <w:pPr>
              <w:pStyle w:val="TAL"/>
              <w:jc w:val="center"/>
              <w:rPr>
                <w:rFonts w:cs="Arial"/>
              </w:rPr>
            </w:pPr>
            <w:r w:rsidRPr="002B15AA">
              <w:rPr>
                <w:rFonts w:cs="Arial"/>
              </w:rPr>
              <w:t>T</w:t>
            </w:r>
          </w:p>
        </w:tc>
        <w:tc>
          <w:tcPr>
            <w:tcW w:w="1320" w:type="dxa"/>
          </w:tcPr>
          <w:p w:rsidR="00E154AB" w:rsidRPr="002B15AA" w:rsidRDefault="00E154AB" w:rsidP="00583841">
            <w:pPr>
              <w:pStyle w:val="TAL"/>
              <w:jc w:val="center"/>
              <w:rPr>
                <w:rFonts w:cs="Arial"/>
                <w:lang w:eastAsia="zh-CN"/>
              </w:rPr>
            </w:pPr>
            <w:r w:rsidRPr="002B15AA">
              <w:rPr>
                <w:rFonts w:cs="Arial" w:hint="eastAsia"/>
                <w:lang w:eastAsia="zh-CN"/>
              </w:rPr>
              <w:t>T</w:t>
            </w:r>
          </w:p>
        </w:tc>
        <w:tc>
          <w:tcPr>
            <w:tcW w:w="1320" w:type="dxa"/>
          </w:tcPr>
          <w:p w:rsidR="00E154AB" w:rsidRPr="002B15AA" w:rsidRDefault="00E154AB" w:rsidP="00583841">
            <w:pPr>
              <w:pStyle w:val="TAL"/>
              <w:jc w:val="center"/>
              <w:rPr>
                <w:rFonts w:cs="Arial"/>
              </w:rPr>
            </w:pPr>
            <w:r w:rsidRPr="002B15AA">
              <w:rPr>
                <w:rFonts w:cs="Arial"/>
              </w:rPr>
              <w:t>F</w:t>
            </w:r>
          </w:p>
        </w:tc>
        <w:tc>
          <w:tcPr>
            <w:tcW w:w="1538" w:type="dxa"/>
          </w:tcPr>
          <w:p w:rsidR="00E154AB" w:rsidRPr="002B15AA" w:rsidRDefault="00E154AB" w:rsidP="00583841">
            <w:pPr>
              <w:pStyle w:val="TAL"/>
              <w:jc w:val="center"/>
              <w:rPr>
                <w:rFonts w:cs="Arial"/>
                <w:lang w:eastAsia="zh-CN"/>
              </w:rPr>
            </w:pPr>
            <w:r w:rsidRPr="002B15AA">
              <w:rPr>
                <w:rFonts w:cs="Arial"/>
                <w:lang w:eastAsia="zh-CN"/>
              </w:rPr>
              <w:t>T</w:t>
            </w:r>
          </w:p>
        </w:tc>
      </w:tr>
      <w:tr w:rsidR="00E154AB" w:rsidRPr="002B15AA" w:rsidTr="00583841">
        <w:trPr>
          <w:cantSplit/>
          <w:trHeight w:val="51"/>
          <w:jc w:val="center"/>
        </w:trPr>
        <w:tc>
          <w:tcPr>
            <w:tcW w:w="2677" w:type="dxa"/>
          </w:tcPr>
          <w:p w:rsidR="00E154AB" w:rsidRPr="002B15AA" w:rsidRDefault="00E154AB" w:rsidP="00583841">
            <w:pPr>
              <w:pStyle w:val="TAL"/>
              <w:jc w:val="center"/>
              <w:rPr>
                <w:rFonts w:ascii="Courier New" w:hAnsi="Courier New" w:cs="Courier New"/>
                <w:lang w:eastAsia="zh-CN"/>
              </w:rPr>
            </w:pPr>
            <w:r w:rsidRPr="00957B03">
              <w:rPr>
                <w:b/>
              </w:rPr>
              <w:t>Attribute related to role</w:t>
            </w:r>
          </w:p>
        </w:tc>
        <w:tc>
          <w:tcPr>
            <w:tcW w:w="947" w:type="dxa"/>
          </w:tcPr>
          <w:p w:rsidR="00E154AB" w:rsidRPr="002B15AA" w:rsidRDefault="00E154AB" w:rsidP="00583841">
            <w:pPr>
              <w:pStyle w:val="TAL"/>
              <w:jc w:val="center"/>
              <w:rPr>
                <w:lang w:eastAsia="zh-CN"/>
              </w:rPr>
            </w:pPr>
          </w:p>
        </w:tc>
        <w:tc>
          <w:tcPr>
            <w:tcW w:w="1320" w:type="dxa"/>
          </w:tcPr>
          <w:p w:rsidR="00E154AB" w:rsidRPr="002B15AA" w:rsidRDefault="00E154AB" w:rsidP="00583841">
            <w:pPr>
              <w:pStyle w:val="TAL"/>
              <w:jc w:val="center"/>
              <w:rPr>
                <w:rFonts w:cs="Arial"/>
              </w:rPr>
            </w:pPr>
          </w:p>
        </w:tc>
        <w:tc>
          <w:tcPr>
            <w:tcW w:w="1320" w:type="dxa"/>
          </w:tcPr>
          <w:p w:rsidR="00E154AB" w:rsidRPr="002B15AA" w:rsidRDefault="00E154AB" w:rsidP="00583841">
            <w:pPr>
              <w:pStyle w:val="TAL"/>
              <w:jc w:val="center"/>
              <w:rPr>
                <w:rFonts w:cs="Arial"/>
                <w:lang w:eastAsia="zh-CN"/>
              </w:rPr>
            </w:pPr>
          </w:p>
        </w:tc>
        <w:tc>
          <w:tcPr>
            <w:tcW w:w="1320" w:type="dxa"/>
          </w:tcPr>
          <w:p w:rsidR="00E154AB" w:rsidRPr="002B15AA" w:rsidRDefault="00E154AB" w:rsidP="00583841">
            <w:pPr>
              <w:pStyle w:val="TAL"/>
              <w:jc w:val="center"/>
              <w:rPr>
                <w:rFonts w:cs="Arial"/>
              </w:rPr>
            </w:pPr>
          </w:p>
        </w:tc>
        <w:tc>
          <w:tcPr>
            <w:tcW w:w="1538" w:type="dxa"/>
          </w:tcPr>
          <w:p w:rsidR="00E154AB" w:rsidRPr="002B15AA" w:rsidRDefault="00E154AB" w:rsidP="00583841">
            <w:pPr>
              <w:pStyle w:val="TAL"/>
              <w:jc w:val="center"/>
              <w:rPr>
                <w:rFonts w:cs="Arial"/>
                <w:lang w:eastAsia="zh-CN"/>
              </w:rPr>
            </w:pPr>
          </w:p>
        </w:tc>
      </w:tr>
      <w:tr w:rsidR="00E154AB" w:rsidRPr="002B15AA" w:rsidTr="00583841">
        <w:trPr>
          <w:cantSplit/>
          <w:trHeight w:val="51"/>
          <w:jc w:val="center"/>
        </w:trPr>
        <w:tc>
          <w:tcPr>
            <w:tcW w:w="2677" w:type="dxa"/>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managedFunctionRef</w:t>
            </w:r>
          </w:p>
        </w:tc>
        <w:tc>
          <w:tcPr>
            <w:tcW w:w="947" w:type="dxa"/>
          </w:tcPr>
          <w:p w:rsidR="00E154AB" w:rsidRPr="002B15AA" w:rsidRDefault="00E154AB" w:rsidP="00583841">
            <w:pPr>
              <w:pStyle w:val="TAL"/>
              <w:jc w:val="center"/>
              <w:rPr>
                <w:lang w:eastAsia="zh-CN"/>
              </w:rPr>
            </w:pPr>
            <w:r>
              <w:rPr>
                <w:lang w:eastAsia="zh-CN"/>
              </w:rPr>
              <w:t>M</w:t>
            </w:r>
          </w:p>
        </w:tc>
        <w:tc>
          <w:tcPr>
            <w:tcW w:w="1320" w:type="dxa"/>
          </w:tcPr>
          <w:p w:rsidR="00E154AB" w:rsidRPr="002B15AA" w:rsidRDefault="00E154AB" w:rsidP="00583841">
            <w:pPr>
              <w:pStyle w:val="TAL"/>
              <w:jc w:val="center"/>
              <w:rPr>
                <w:rFonts w:cs="Arial"/>
              </w:rPr>
            </w:pPr>
            <w:r>
              <w:rPr>
                <w:lang w:eastAsia="zh-CN"/>
              </w:rPr>
              <w:t>T</w:t>
            </w:r>
          </w:p>
        </w:tc>
        <w:tc>
          <w:tcPr>
            <w:tcW w:w="1320" w:type="dxa"/>
          </w:tcPr>
          <w:p w:rsidR="00E154AB" w:rsidRPr="002B15AA" w:rsidRDefault="00E154AB" w:rsidP="00583841">
            <w:pPr>
              <w:pStyle w:val="TAL"/>
              <w:jc w:val="center"/>
              <w:rPr>
                <w:rFonts w:cs="Arial"/>
                <w:lang w:eastAsia="zh-CN"/>
              </w:rPr>
            </w:pPr>
            <w:r>
              <w:rPr>
                <w:lang w:eastAsia="zh-CN"/>
              </w:rPr>
              <w:t>F</w:t>
            </w:r>
          </w:p>
        </w:tc>
        <w:tc>
          <w:tcPr>
            <w:tcW w:w="1320" w:type="dxa"/>
          </w:tcPr>
          <w:p w:rsidR="00E154AB" w:rsidRPr="002B15AA" w:rsidRDefault="00E154AB" w:rsidP="00583841">
            <w:pPr>
              <w:pStyle w:val="TAL"/>
              <w:jc w:val="center"/>
              <w:rPr>
                <w:rFonts w:cs="Arial"/>
              </w:rPr>
            </w:pPr>
            <w:r>
              <w:rPr>
                <w:lang w:eastAsia="zh-CN"/>
              </w:rPr>
              <w:t>F</w:t>
            </w:r>
          </w:p>
        </w:tc>
        <w:tc>
          <w:tcPr>
            <w:tcW w:w="1538" w:type="dxa"/>
          </w:tcPr>
          <w:p w:rsidR="00E154AB" w:rsidRPr="002B15AA" w:rsidRDefault="00E154AB" w:rsidP="00583841">
            <w:pPr>
              <w:pStyle w:val="TAL"/>
              <w:jc w:val="center"/>
              <w:rPr>
                <w:rFonts w:cs="Arial"/>
                <w:lang w:eastAsia="zh-CN"/>
              </w:rPr>
            </w:pPr>
            <w:r>
              <w:rPr>
                <w:lang w:eastAsia="zh-CN"/>
              </w:rPr>
              <w:t>T</w:t>
            </w:r>
          </w:p>
        </w:tc>
      </w:tr>
      <w:tr w:rsidR="00E154AB" w:rsidRPr="002B15AA" w:rsidTr="00583841">
        <w:trPr>
          <w:cantSplit/>
          <w:trHeight w:val="51"/>
          <w:jc w:val="center"/>
        </w:trPr>
        <w:tc>
          <w:tcPr>
            <w:tcW w:w="2677" w:type="dxa"/>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networkSliceSubnetRef</w:t>
            </w:r>
          </w:p>
        </w:tc>
        <w:tc>
          <w:tcPr>
            <w:tcW w:w="947" w:type="dxa"/>
          </w:tcPr>
          <w:p w:rsidR="00E154AB" w:rsidRPr="002B15AA" w:rsidRDefault="00E154AB" w:rsidP="00583841">
            <w:pPr>
              <w:pStyle w:val="TAL"/>
              <w:jc w:val="center"/>
              <w:rPr>
                <w:lang w:eastAsia="zh-CN"/>
              </w:rPr>
            </w:pPr>
            <w:r>
              <w:rPr>
                <w:lang w:eastAsia="zh-CN"/>
              </w:rPr>
              <w:t>M</w:t>
            </w:r>
          </w:p>
        </w:tc>
        <w:tc>
          <w:tcPr>
            <w:tcW w:w="1320" w:type="dxa"/>
          </w:tcPr>
          <w:p w:rsidR="00E154AB" w:rsidRPr="002B15AA" w:rsidRDefault="00E154AB" w:rsidP="00583841">
            <w:pPr>
              <w:pStyle w:val="TAL"/>
              <w:jc w:val="center"/>
              <w:rPr>
                <w:rFonts w:cs="Arial"/>
              </w:rPr>
            </w:pPr>
            <w:r>
              <w:rPr>
                <w:lang w:eastAsia="zh-CN"/>
              </w:rPr>
              <w:t>T</w:t>
            </w:r>
          </w:p>
        </w:tc>
        <w:tc>
          <w:tcPr>
            <w:tcW w:w="1320" w:type="dxa"/>
          </w:tcPr>
          <w:p w:rsidR="00E154AB" w:rsidRPr="002B15AA" w:rsidRDefault="00E154AB" w:rsidP="00583841">
            <w:pPr>
              <w:pStyle w:val="TAL"/>
              <w:jc w:val="center"/>
              <w:rPr>
                <w:rFonts w:cs="Arial"/>
                <w:lang w:eastAsia="zh-CN"/>
              </w:rPr>
            </w:pPr>
            <w:r>
              <w:rPr>
                <w:lang w:eastAsia="zh-CN"/>
              </w:rPr>
              <w:t>F</w:t>
            </w:r>
          </w:p>
        </w:tc>
        <w:tc>
          <w:tcPr>
            <w:tcW w:w="1320" w:type="dxa"/>
          </w:tcPr>
          <w:p w:rsidR="00E154AB" w:rsidRPr="002B15AA" w:rsidRDefault="00E154AB" w:rsidP="00583841">
            <w:pPr>
              <w:pStyle w:val="TAL"/>
              <w:jc w:val="center"/>
              <w:rPr>
                <w:rFonts w:cs="Arial"/>
              </w:rPr>
            </w:pPr>
            <w:r>
              <w:rPr>
                <w:lang w:eastAsia="zh-CN"/>
              </w:rPr>
              <w:t>F</w:t>
            </w:r>
          </w:p>
        </w:tc>
        <w:tc>
          <w:tcPr>
            <w:tcW w:w="1538" w:type="dxa"/>
          </w:tcPr>
          <w:p w:rsidR="00E154AB" w:rsidRPr="002B15AA" w:rsidRDefault="00E154AB" w:rsidP="00583841">
            <w:pPr>
              <w:pStyle w:val="TAL"/>
              <w:jc w:val="center"/>
              <w:rPr>
                <w:rFonts w:cs="Arial"/>
                <w:lang w:eastAsia="zh-CN"/>
              </w:rPr>
            </w:pPr>
            <w:r>
              <w:rPr>
                <w:lang w:eastAsia="zh-CN"/>
              </w:rPr>
              <w:t>T</w:t>
            </w:r>
          </w:p>
        </w:tc>
      </w:tr>
    </w:tbl>
    <w:p w:rsidR="00E154AB" w:rsidRPr="002B15AA" w:rsidRDefault="00E154AB" w:rsidP="00E154AB">
      <w:pPr>
        <w:pStyle w:val="Heading4"/>
        <w:rPr>
          <w:lang w:eastAsia="zh-CN"/>
        </w:rPr>
      </w:pPr>
      <w:bookmarkStart w:id="18151" w:name="_Toc19888546"/>
      <w:bookmarkStart w:id="18152" w:name="_Toc27405464"/>
      <w:bookmarkStart w:id="18153" w:name="_Toc35878654"/>
      <w:bookmarkStart w:id="18154" w:name="_Toc36220470"/>
      <w:bookmarkStart w:id="18155" w:name="_Toc36474568"/>
      <w:bookmarkStart w:id="18156" w:name="_Toc36542840"/>
      <w:bookmarkStart w:id="18157" w:name="_Toc36543661"/>
      <w:bookmarkStart w:id="18158" w:name="_Toc36567899"/>
      <w:bookmarkStart w:id="18159" w:name="_Toc44341631"/>
      <w:r w:rsidRPr="002B15AA">
        <w:rPr>
          <w:lang w:eastAsia="zh-CN"/>
        </w:rPr>
        <w:t>6.3.2.3</w:t>
      </w:r>
      <w:r w:rsidRPr="002B15AA">
        <w:rPr>
          <w:lang w:eastAsia="zh-CN"/>
        </w:rPr>
        <w:tab/>
        <w:t>Attribute constraints</w:t>
      </w:r>
      <w:bookmarkEnd w:id="18151"/>
      <w:bookmarkEnd w:id="18152"/>
      <w:bookmarkEnd w:id="18153"/>
      <w:bookmarkEnd w:id="18154"/>
      <w:bookmarkEnd w:id="18155"/>
      <w:bookmarkEnd w:id="18156"/>
      <w:bookmarkEnd w:id="18157"/>
      <w:bookmarkEnd w:id="18158"/>
      <w:bookmarkEnd w:id="18159"/>
    </w:p>
    <w:tbl>
      <w:tblPr>
        <w:tblW w:w="0" w:type="auto"/>
        <w:jc w:val="center"/>
        <w:tblLook w:val="01E0" w:firstRow="1" w:lastRow="1" w:firstColumn="1" w:lastColumn="1" w:noHBand="0" w:noVBand="0"/>
      </w:tblPr>
      <w:tblGrid>
        <w:gridCol w:w="2082"/>
        <w:gridCol w:w="6646"/>
      </w:tblGrid>
      <w:tr w:rsidR="00E154AB" w:rsidRPr="002B15AA" w:rsidTr="00583841">
        <w:trPr>
          <w:trHeight w:val="171"/>
          <w:jc w:val="center"/>
        </w:trPr>
        <w:tc>
          <w:tcPr>
            <w:tcW w:w="2082"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6646"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trHeight w:val="500"/>
          <w:jc w:val="center"/>
        </w:trPr>
        <w:tc>
          <w:tcPr>
            <w:tcW w:w="208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b/>
              </w:rPr>
            </w:pPr>
            <w:r w:rsidRPr="002B15AA">
              <w:rPr>
                <w:rFonts w:ascii="Courier New" w:hAnsi="Courier New" w:cs="Courier New" w:hint="eastAsia"/>
                <w:lang w:eastAsia="zh-CN"/>
              </w:rPr>
              <w:t>ns</w:t>
            </w:r>
            <w:r w:rsidRPr="002B15AA">
              <w:rPr>
                <w:rFonts w:ascii="Courier New" w:hAnsi="Courier New" w:cs="Courier New"/>
                <w:lang w:eastAsia="zh-CN"/>
              </w:rPr>
              <w:t xml:space="preserve">Info </w:t>
            </w:r>
            <w:r w:rsidRPr="002B15AA">
              <w:t>Support Qualifier</w:t>
            </w:r>
          </w:p>
        </w:tc>
        <w:tc>
          <w:tcPr>
            <w:tcW w:w="664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rPr>
                <w:rFonts w:ascii="Arial" w:hAnsi="Arial" w:cs="Arial"/>
                <w:sz w:val="18"/>
                <w:szCs w:val="18"/>
              </w:rPr>
            </w:pPr>
            <w:r w:rsidRPr="002B15AA">
              <w:rPr>
                <w:rFonts w:ascii="Arial" w:hAnsi="Arial" w:cs="Arial"/>
                <w:sz w:val="18"/>
                <w:szCs w:val="18"/>
                <w:lang w:eastAsia="zh-CN"/>
              </w:rPr>
              <w:t xml:space="preserve">Condition: </w:t>
            </w:r>
            <w:r w:rsidRPr="002B15AA">
              <w:rPr>
                <w:rFonts w:ascii="Arial" w:hAnsi="Arial" w:cs="Arial" w:hint="eastAsia"/>
                <w:sz w:val="18"/>
                <w:szCs w:val="18"/>
                <w:lang w:eastAsia="zh-CN"/>
              </w:rPr>
              <w:t xml:space="preserve">It shall be supported if the </w:t>
            </w:r>
            <w:r w:rsidRPr="002B15AA">
              <w:rPr>
                <w:rFonts w:ascii="Arial" w:hAnsi="Arial" w:cs="Arial"/>
                <w:sz w:val="18"/>
                <w:szCs w:val="18"/>
                <w:lang w:eastAsia="zh-CN"/>
              </w:rPr>
              <w:t>NSS instance is realized in the virtualized environment</w:t>
            </w:r>
            <w:r w:rsidRPr="002B15AA">
              <w:rPr>
                <w:rFonts w:ascii="Arial" w:hAnsi="Arial" w:cs="Arial" w:hint="eastAsia"/>
                <w:sz w:val="18"/>
                <w:szCs w:val="18"/>
                <w:lang w:eastAsia="zh-CN"/>
              </w:rPr>
              <w:t>. Otherwise this attribute shall be absent.</w:t>
            </w:r>
          </w:p>
        </w:tc>
      </w:tr>
    </w:tbl>
    <w:p w:rsidR="00E154AB" w:rsidRPr="002B15AA" w:rsidRDefault="00E154AB" w:rsidP="00E154AB">
      <w:pPr>
        <w:pStyle w:val="Heading4"/>
        <w:rPr>
          <w:lang w:eastAsia="zh-CN"/>
        </w:rPr>
      </w:pPr>
      <w:bookmarkStart w:id="18160" w:name="_Toc19888547"/>
      <w:bookmarkStart w:id="18161" w:name="_Toc27405465"/>
      <w:bookmarkStart w:id="18162" w:name="_Toc35878655"/>
      <w:bookmarkStart w:id="18163" w:name="_Toc36220471"/>
      <w:bookmarkStart w:id="18164" w:name="_Toc36474569"/>
      <w:bookmarkStart w:id="18165" w:name="_Toc36542841"/>
      <w:bookmarkStart w:id="18166" w:name="_Toc36543662"/>
      <w:bookmarkStart w:id="18167" w:name="_Toc36567900"/>
      <w:bookmarkStart w:id="18168" w:name="_Toc44341632"/>
      <w:r w:rsidRPr="002B15AA">
        <w:rPr>
          <w:lang w:eastAsia="zh-CN"/>
        </w:rPr>
        <w:t>6.3.2.4</w:t>
      </w:r>
      <w:r w:rsidRPr="002B15AA">
        <w:rPr>
          <w:lang w:eastAsia="zh-CN"/>
        </w:rPr>
        <w:tab/>
        <w:t>Notifications</w:t>
      </w:r>
      <w:bookmarkEnd w:id="18160"/>
      <w:bookmarkEnd w:id="18161"/>
      <w:bookmarkEnd w:id="18162"/>
      <w:bookmarkEnd w:id="18163"/>
      <w:bookmarkEnd w:id="18164"/>
      <w:bookmarkEnd w:id="18165"/>
      <w:bookmarkEnd w:id="18166"/>
      <w:bookmarkEnd w:id="18167"/>
      <w:bookmarkEnd w:id="18168"/>
    </w:p>
    <w:p w:rsidR="00E154AB" w:rsidRPr="002B15AA" w:rsidRDefault="00E154AB" w:rsidP="00E154AB">
      <w:r w:rsidRPr="002B15AA">
        <w:t>The common notifications defined in subclause 6.5 are valid for this IOC, without exceptions or additions.</w:t>
      </w:r>
    </w:p>
    <w:p w:rsidR="00E154AB" w:rsidRPr="002B15AA" w:rsidRDefault="00E154AB" w:rsidP="00E154AB">
      <w:pPr>
        <w:pStyle w:val="Heading3"/>
        <w:rPr>
          <w:lang w:eastAsia="zh-CN"/>
        </w:rPr>
      </w:pPr>
      <w:bookmarkStart w:id="18169" w:name="_Toc19888548"/>
      <w:bookmarkStart w:id="18170" w:name="_Toc27405466"/>
      <w:bookmarkStart w:id="18171" w:name="_Toc35878656"/>
      <w:bookmarkStart w:id="18172" w:name="_Toc36220472"/>
      <w:bookmarkStart w:id="18173" w:name="_Toc36474570"/>
      <w:bookmarkStart w:id="18174" w:name="_Toc36542842"/>
      <w:bookmarkStart w:id="18175" w:name="_Toc36543663"/>
      <w:bookmarkStart w:id="18176" w:name="_Toc36567901"/>
      <w:bookmarkStart w:id="18177" w:name="_Toc44341633"/>
      <w:r w:rsidRPr="002B15AA">
        <w:rPr>
          <w:lang w:eastAsia="zh-CN"/>
        </w:rPr>
        <w:t>6.3.3</w:t>
      </w:r>
      <w:r w:rsidRPr="002B15AA">
        <w:rPr>
          <w:lang w:eastAsia="zh-CN"/>
        </w:rPr>
        <w:tab/>
      </w:r>
      <w:r w:rsidRPr="002B15AA">
        <w:rPr>
          <w:rFonts w:ascii="Courier New" w:hAnsi="Courier New" w:cs="Courier New"/>
          <w:lang w:eastAsia="zh-CN"/>
        </w:rPr>
        <w:t>ServiceProfile</w:t>
      </w:r>
      <w:r>
        <w:rPr>
          <w:rFonts w:ascii="Courier New" w:hAnsi="Courier New" w:cs="Courier New"/>
          <w:lang w:eastAsia="zh-CN"/>
        </w:rPr>
        <w:t xml:space="preserve"> &lt;&lt;dataType&gt;&gt;</w:t>
      </w:r>
      <w:bookmarkEnd w:id="18169"/>
      <w:bookmarkEnd w:id="18170"/>
      <w:bookmarkEnd w:id="18171"/>
      <w:bookmarkEnd w:id="18172"/>
      <w:bookmarkEnd w:id="18173"/>
      <w:bookmarkEnd w:id="18174"/>
      <w:bookmarkEnd w:id="18175"/>
      <w:bookmarkEnd w:id="18176"/>
      <w:bookmarkEnd w:id="18177"/>
    </w:p>
    <w:p w:rsidR="00E154AB" w:rsidRPr="002B15AA" w:rsidRDefault="00E154AB" w:rsidP="00E154AB">
      <w:pPr>
        <w:pStyle w:val="Heading4"/>
      </w:pPr>
      <w:bookmarkStart w:id="18178" w:name="_Toc19888549"/>
      <w:bookmarkStart w:id="18179" w:name="_Toc27405467"/>
      <w:bookmarkStart w:id="18180" w:name="_Toc35878657"/>
      <w:bookmarkStart w:id="18181" w:name="_Toc36220473"/>
      <w:bookmarkStart w:id="18182" w:name="_Toc36474571"/>
      <w:bookmarkStart w:id="18183" w:name="_Toc36542843"/>
      <w:bookmarkStart w:id="18184" w:name="_Toc36543664"/>
      <w:bookmarkStart w:id="18185" w:name="_Toc36567902"/>
      <w:bookmarkStart w:id="18186" w:name="_Toc44341634"/>
      <w:r w:rsidRPr="002B15AA">
        <w:t>6.3.3.1</w:t>
      </w:r>
      <w:r w:rsidRPr="002B15AA">
        <w:tab/>
        <w:t>Definition</w:t>
      </w:r>
      <w:bookmarkEnd w:id="18178"/>
      <w:bookmarkEnd w:id="18179"/>
      <w:bookmarkEnd w:id="18180"/>
      <w:bookmarkEnd w:id="18181"/>
      <w:bookmarkEnd w:id="18182"/>
      <w:bookmarkEnd w:id="18183"/>
      <w:bookmarkEnd w:id="18184"/>
      <w:bookmarkEnd w:id="18185"/>
      <w:bookmarkEnd w:id="18186"/>
    </w:p>
    <w:p w:rsidR="00E154AB" w:rsidRPr="002B15AA" w:rsidRDefault="00E154AB" w:rsidP="00E154AB">
      <w:r w:rsidRPr="002B15AA">
        <w:t xml:space="preserve">This </w:t>
      </w:r>
      <w:r>
        <w:t>data type</w:t>
      </w:r>
      <w:r w:rsidRPr="002B15AA">
        <w:t xml:space="preserve"> represents the properties of network slice related requirement </w:t>
      </w:r>
      <w:r>
        <w:t xml:space="preserve">that </w:t>
      </w:r>
      <w:r w:rsidRPr="002B15AA">
        <w:t>should be supported by the network slice instance in 5G network.</w:t>
      </w:r>
      <w:r>
        <w:t xml:space="preserve"> </w:t>
      </w:r>
      <w:r w:rsidRPr="007D2B6C">
        <w:t xml:space="preserve">The network slice can be tailored based on the specific requirements adhered to SLA agreed between Network Slice Customer (NSC) and Network Slice Provider (NSP), see clause 2 of </w:t>
      </w:r>
      <w:r>
        <w:t>[50]</w:t>
      </w:r>
      <w:r w:rsidRPr="007D2B6C">
        <w:t xml:space="preserve">. A network slicing provider may add additional requirements not directly derived from SLA’s, associated to the provider internal [business] goals. The GST defined by GSMA (see </w:t>
      </w:r>
      <w:r>
        <w:t>[50]</w:t>
      </w:r>
      <w:r w:rsidRPr="007D2B6C">
        <w:t>) and the service performance requirements defined in 3GPP TS 22.261 [28]</w:t>
      </w:r>
      <w:r>
        <w:t xml:space="preserve"> and TS 22.104 [51] </w:t>
      </w:r>
      <w:r w:rsidRPr="007D2B6C">
        <w:t>are all considered as input for the network slice related requirement</w:t>
      </w:r>
      <w:r>
        <w:t>s</w:t>
      </w:r>
      <w:r w:rsidRPr="007D2B6C">
        <w:t>.</w:t>
      </w:r>
    </w:p>
    <w:p w:rsidR="00E154AB" w:rsidRPr="002B15AA" w:rsidRDefault="00E154AB" w:rsidP="00E154AB">
      <w:pPr>
        <w:pStyle w:val="Heading4"/>
      </w:pPr>
      <w:bookmarkStart w:id="18187" w:name="_Toc19888550"/>
      <w:bookmarkStart w:id="18188" w:name="_Toc27405468"/>
      <w:bookmarkStart w:id="18189" w:name="_Toc35878658"/>
      <w:bookmarkStart w:id="18190" w:name="_Toc36220474"/>
      <w:bookmarkStart w:id="18191" w:name="_Toc36474572"/>
      <w:bookmarkStart w:id="18192" w:name="_Toc36542844"/>
      <w:bookmarkStart w:id="18193" w:name="_Toc36543665"/>
      <w:bookmarkStart w:id="18194" w:name="_Toc36567903"/>
      <w:bookmarkStart w:id="18195" w:name="_Toc44341635"/>
      <w:r w:rsidRPr="002B15AA">
        <w:lastRenderedPageBreak/>
        <w:t>6</w:t>
      </w:r>
      <w:r w:rsidRPr="002B15AA">
        <w:rPr>
          <w:lang w:eastAsia="zh-CN"/>
        </w:rPr>
        <w:t>.</w:t>
      </w:r>
      <w:r w:rsidRPr="002B15AA">
        <w:t>3.3.2</w:t>
      </w:r>
      <w:r w:rsidRPr="002B15AA">
        <w:tab/>
        <w:t>Attributes</w:t>
      </w:r>
      <w:bookmarkEnd w:id="18187"/>
      <w:bookmarkEnd w:id="18188"/>
      <w:bookmarkEnd w:id="18189"/>
      <w:bookmarkEnd w:id="18190"/>
      <w:bookmarkEnd w:id="18191"/>
      <w:bookmarkEnd w:id="18192"/>
      <w:bookmarkEnd w:id="18193"/>
      <w:bookmarkEnd w:id="18194"/>
      <w:bookmarkEnd w:id="1819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0"/>
        <w:gridCol w:w="1080"/>
        <w:gridCol w:w="1265"/>
        <w:gridCol w:w="1265"/>
        <w:gridCol w:w="1535"/>
        <w:gridCol w:w="1750"/>
      </w:tblGrid>
      <w:tr w:rsidR="00E154AB" w:rsidRPr="002B15AA" w:rsidTr="00583841">
        <w:trPr>
          <w:cantSplit/>
          <w:trHeight w:val="461"/>
          <w:jc w:val="center"/>
        </w:trPr>
        <w:tc>
          <w:tcPr>
            <w:tcW w:w="2960"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80"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65"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65"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535"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75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serviceProfileId</w:t>
            </w:r>
          </w:p>
        </w:tc>
        <w:tc>
          <w:tcPr>
            <w:tcW w:w="1080"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535" w:type="dxa"/>
          </w:tcPr>
          <w:p w:rsidR="00E154AB" w:rsidRPr="002B15AA" w:rsidRDefault="00E154AB" w:rsidP="00583841">
            <w:pPr>
              <w:pStyle w:val="TAL"/>
              <w:jc w:val="center"/>
              <w:rPr>
                <w:rFonts w:cs="Arial"/>
                <w:szCs w:val="18"/>
                <w:lang w:eastAsia="zh-CN"/>
              </w:rPr>
            </w:pPr>
            <w:r w:rsidRPr="002B15AA">
              <w:rPr>
                <w:rFonts w:cs="Arial"/>
              </w:rPr>
              <w:t>T</w:t>
            </w:r>
          </w:p>
        </w:tc>
        <w:tc>
          <w:tcPr>
            <w:tcW w:w="175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sNSSAIList</w:t>
            </w:r>
          </w:p>
        </w:tc>
        <w:tc>
          <w:tcPr>
            <w:tcW w:w="1080" w:type="dxa"/>
          </w:tcPr>
          <w:p w:rsidR="00E154AB" w:rsidRPr="002B15AA" w:rsidRDefault="00E154AB" w:rsidP="00583841">
            <w:pPr>
              <w:pStyle w:val="TAL"/>
              <w:jc w:val="center"/>
              <w:rPr>
                <w:rFonts w:cs="Arial"/>
                <w:szCs w:val="18"/>
              </w:rPr>
            </w:pPr>
            <w:r w:rsidRPr="002B15AA">
              <w:rPr>
                <w:rFonts w:cs="Arial"/>
                <w:szCs w:val="18"/>
              </w:rPr>
              <w:t>M</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rsidR="00E154AB" w:rsidRPr="002B15AA" w:rsidRDefault="00E154AB" w:rsidP="00583841">
            <w:pPr>
              <w:pStyle w:val="TAL"/>
              <w:jc w:val="center"/>
              <w:rPr>
                <w:rFonts w:cs="Arial"/>
                <w:szCs w:val="18"/>
                <w:lang w:eastAsia="zh-CN"/>
              </w:rPr>
            </w:pPr>
            <w:r w:rsidRPr="002B15AA">
              <w:rPr>
                <w:rFonts w:cs="Arial"/>
              </w:rPr>
              <w:t>F</w:t>
            </w:r>
          </w:p>
        </w:tc>
        <w:tc>
          <w:tcPr>
            <w:tcW w:w="1750" w:type="dxa"/>
          </w:tcPr>
          <w:p w:rsidR="00E154AB" w:rsidRPr="002B15AA" w:rsidRDefault="00E154AB" w:rsidP="00583841">
            <w:pPr>
              <w:pStyle w:val="TAL"/>
              <w:jc w:val="center"/>
              <w:rPr>
                <w:rFonts w:cs="Arial"/>
                <w:szCs w:val="18"/>
              </w:rPr>
            </w:pPr>
            <w:r w:rsidRPr="002B15AA">
              <w:rPr>
                <w:rFonts w:cs="Arial"/>
                <w:lang w:eastAsia="zh-CN"/>
              </w:rPr>
              <w:t>T</w:t>
            </w:r>
          </w:p>
        </w:tc>
      </w:tr>
      <w:tr w:rsidR="00E154AB" w:rsidRPr="002B15AA" w:rsidTr="00583841">
        <w:trPr>
          <w:cantSplit/>
          <w:trHeight w:val="224"/>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pLMNIdList</w:t>
            </w:r>
          </w:p>
        </w:tc>
        <w:tc>
          <w:tcPr>
            <w:tcW w:w="1080"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rsidR="00E154AB" w:rsidRPr="002B15AA" w:rsidRDefault="00E154AB" w:rsidP="00583841">
            <w:pPr>
              <w:pStyle w:val="TAL"/>
              <w:jc w:val="center"/>
              <w:rPr>
                <w:rFonts w:cs="Arial"/>
                <w:szCs w:val="18"/>
                <w:lang w:eastAsia="zh-CN"/>
              </w:rPr>
            </w:pPr>
            <w:r w:rsidRPr="002B15AA">
              <w:rPr>
                <w:rFonts w:cs="Arial"/>
              </w:rPr>
              <w:t>F</w:t>
            </w:r>
          </w:p>
        </w:tc>
        <w:tc>
          <w:tcPr>
            <w:tcW w:w="175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maxNumberofUEs</w:t>
            </w:r>
          </w:p>
        </w:tc>
        <w:tc>
          <w:tcPr>
            <w:tcW w:w="1080" w:type="dxa"/>
          </w:tcPr>
          <w:p w:rsidR="00E154AB" w:rsidRPr="002B15AA" w:rsidRDefault="00E154AB" w:rsidP="00583841">
            <w:pPr>
              <w:pStyle w:val="TAL"/>
              <w:jc w:val="center"/>
              <w:rPr>
                <w:rFonts w:cs="Arial"/>
                <w:szCs w:val="18"/>
                <w:lang w:eastAsia="zh-CN"/>
              </w:rPr>
            </w:pPr>
            <w:r w:rsidRPr="002B15AA">
              <w:rPr>
                <w:rFonts w:cs="Arial"/>
                <w:szCs w:val="18"/>
                <w:lang w:eastAsia="zh-CN"/>
              </w:rPr>
              <w:t>O</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rsidR="00E154AB" w:rsidRPr="002B15AA" w:rsidRDefault="00E154AB" w:rsidP="00583841">
            <w:pPr>
              <w:pStyle w:val="TAL"/>
              <w:jc w:val="center"/>
              <w:rPr>
                <w:rFonts w:cs="Arial"/>
                <w:szCs w:val="18"/>
                <w:lang w:eastAsia="zh-CN"/>
              </w:rPr>
            </w:pPr>
            <w:r w:rsidRPr="002B15AA">
              <w:rPr>
                <w:rFonts w:cs="Arial"/>
              </w:rPr>
              <w:t>F</w:t>
            </w:r>
          </w:p>
        </w:tc>
        <w:tc>
          <w:tcPr>
            <w:tcW w:w="175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coverageArea</w:t>
            </w:r>
          </w:p>
        </w:tc>
        <w:tc>
          <w:tcPr>
            <w:tcW w:w="1080" w:type="dxa"/>
          </w:tcPr>
          <w:p w:rsidR="00E154AB" w:rsidRPr="002B15AA" w:rsidRDefault="00E154AB" w:rsidP="00583841">
            <w:pPr>
              <w:pStyle w:val="TAL"/>
              <w:jc w:val="center"/>
              <w:rPr>
                <w:rFonts w:cs="Arial"/>
                <w:szCs w:val="18"/>
                <w:lang w:eastAsia="zh-CN"/>
              </w:rPr>
            </w:pPr>
            <w:r w:rsidRPr="002B15AA">
              <w:rPr>
                <w:rFonts w:cs="Arial"/>
                <w:szCs w:val="18"/>
                <w:lang w:eastAsia="zh-CN"/>
              </w:rPr>
              <w:t>O</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rsidR="00E154AB" w:rsidRPr="002B15AA" w:rsidRDefault="00E154AB" w:rsidP="00583841">
            <w:pPr>
              <w:pStyle w:val="TAL"/>
              <w:jc w:val="center"/>
              <w:rPr>
                <w:rFonts w:cs="Arial"/>
                <w:szCs w:val="18"/>
                <w:lang w:eastAsia="zh-CN"/>
              </w:rPr>
            </w:pPr>
            <w:r w:rsidRPr="002B15AA">
              <w:rPr>
                <w:rFonts w:cs="Arial"/>
              </w:rPr>
              <w:t>F</w:t>
            </w:r>
          </w:p>
        </w:tc>
        <w:tc>
          <w:tcPr>
            <w:tcW w:w="175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latency</w:t>
            </w:r>
          </w:p>
        </w:tc>
        <w:tc>
          <w:tcPr>
            <w:tcW w:w="1080" w:type="dxa"/>
          </w:tcPr>
          <w:p w:rsidR="00E154AB" w:rsidRPr="002B15AA" w:rsidRDefault="00E154AB" w:rsidP="00583841">
            <w:pPr>
              <w:pStyle w:val="TAL"/>
              <w:jc w:val="center"/>
              <w:rPr>
                <w:rFonts w:cs="Arial"/>
                <w:szCs w:val="18"/>
                <w:lang w:eastAsia="zh-CN"/>
              </w:rPr>
            </w:pPr>
            <w:r w:rsidRPr="002B15AA">
              <w:rPr>
                <w:rFonts w:cs="Arial"/>
                <w:szCs w:val="18"/>
                <w:lang w:eastAsia="zh-CN"/>
              </w:rPr>
              <w:t>O</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rsidR="00E154AB" w:rsidRPr="002B15AA" w:rsidRDefault="00E154AB" w:rsidP="00583841">
            <w:pPr>
              <w:pStyle w:val="TAL"/>
              <w:jc w:val="center"/>
              <w:rPr>
                <w:rFonts w:cs="Arial"/>
                <w:szCs w:val="18"/>
                <w:lang w:eastAsia="zh-CN"/>
              </w:rPr>
            </w:pPr>
            <w:r w:rsidRPr="002B15AA">
              <w:rPr>
                <w:rFonts w:cs="Arial"/>
              </w:rPr>
              <w:t>F</w:t>
            </w:r>
          </w:p>
        </w:tc>
        <w:tc>
          <w:tcPr>
            <w:tcW w:w="175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uEMobilityLevel</w:t>
            </w:r>
          </w:p>
        </w:tc>
        <w:tc>
          <w:tcPr>
            <w:tcW w:w="108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resourceSharingLevel</w:t>
            </w:r>
          </w:p>
        </w:tc>
        <w:tc>
          <w:tcPr>
            <w:tcW w:w="108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sST</w:t>
            </w:r>
          </w:p>
        </w:tc>
        <w:tc>
          <w:tcPr>
            <w:tcW w:w="108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szCs w:val="18"/>
                <w:lang w:eastAsia="zh-CN"/>
              </w:rPr>
              <w:t>M</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availability</w:t>
            </w:r>
          </w:p>
        </w:tc>
        <w:tc>
          <w:tcPr>
            <w:tcW w:w="108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sidRPr="00474E80">
              <w:rPr>
                <w:rFonts w:ascii="Courier New" w:hAnsi="Courier New" w:cs="Courier New"/>
                <w:szCs w:val="18"/>
                <w:lang w:eastAsia="zh-CN"/>
              </w:rPr>
              <w:t>delayTolerance</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sidRPr="00474E80">
              <w:rPr>
                <w:rFonts w:ascii="Courier New" w:hAnsi="Courier New" w:cs="Courier New"/>
                <w:szCs w:val="18"/>
                <w:lang w:eastAsia="zh-CN"/>
              </w:rPr>
              <w:t>de</w:t>
            </w:r>
            <w:r>
              <w:rPr>
                <w:rFonts w:ascii="Courier New" w:hAnsi="Courier New" w:cs="Courier New"/>
                <w:szCs w:val="18"/>
                <w:lang w:eastAsia="zh-CN"/>
              </w:rPr>
              <w:t>terministicComm</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dLT</w:t>
            </w:r>
            <w:r w:rsidRPr="00385E51">
              <w:rPr>
                <w:rFonts w:ascii="Courier New" w:hAnsi="Courier New" w:cs="Courier New"/>
                <w:szCs w:val="18"/>
                <w:lang w:eastAsia="zh-CN"/>
              </w:rPr>
              <w:t>h</w:t>
            </w:r>
            <w:r>
              <w:rPr>
                <w:rFonts w:ascii="Courier New" w:hAnsi="Courier New" w:cs="Courier New"/>
                <w:szCs w:val="18"/>
                <w:lang w:eastAsia="zh-CN"/>
              </w:rPr>
              <w:t>ptP</w:t>
            </w:r>
            <w:r w:rsidRPr="00385E51">
              <w:rPr>
                <w:rFonts w:ascii="Courier New" w:hAnsi="Courier New" w:cs="Courier New"/>
                <w:szCs w:val="18"/>
                <w:lang w:eastAsia="zh-CN"/>
              </w:rPr>
              <w:t>e</w:t>
            </w:r>
            <w:r>
              <w:rPr>
                <w:rFonts w:ascii="Courier New" w:hAnsi="Courier New" w:cs="Courier New"/>
                <w:szCs w:val="18"/>
                <w:lang w:eastAsia="zh-CN"/>
              </w:rPr>
              <w:t>rSlice</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dLT</w:t>
            </w:r>
            <w:r w:rsidRPr="00385E51">
              <w:rPr>
                <w:rFonts w:ascii="Courier New" w:hAnsi="Courier New" w:cs="Courier New"/>
                <w:szCs w:val="18"/>
                <w:lang w:eastAsia="zh-CN"/>
              </w:rPr>
              <w:t>h</w:t>
            </w:r>
            <w:r>
              <w:rPr>
                <w:rFonts w:ascii="Courier New" w:hAnsi="Courier New" w:cs="Courier New"/>
                <w:szCs w:val="18"/>
                <w:lang w:eastAsia="zh-CN"/>
              </w:rPr>
              <w:t>ptP</w:t>
            </w:r>
            <w:r w:rsidRPr="00385E51">
              <w:rPr>
                <w:rFonts w:ascii="Courier New" w:hAnsi="Courier New" w:cs="Courier New"/>
                <w:szCs w:val="18"/>
                <w:lang w:eastAsia="zh-CN"/>
              </w:rPr>
              <w:t>erUE</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uLT</w:t>
            </w:r>
            <w:r w:rsidRPr="00385E51">
              <w:rPr>
                <w:rFonts w:ascii="Courier New" w:hAnsi="Courier New" w:cs="Courier New"/>
                <w:szCs w:val="18"/>
                <w:lang w:eastAsia="zh-CN"/>
              </w:rPr>
              <w:t>h</w:t>
            </w:r>
            <w:r>
              <w:rPr>
                <w:rFonts w:ascii="Courier New" w:hAnsi="Courier New" w:cs="Courier New"/>
                <w:szCs w:val="18"/>
                <w:lang w:eastAsia="zh-CN"/>
              </w:rPr>
              <w:t>ptP</w:t>
            </w:r>
            <w:r w:rsidRPr="00385E51">
              <w:rPr>
                <w:rFonts w:ascii="Courier New" w:hAnsi="Courier New" w:cs="Courier New"/>
                <w:szCs w:val="18"/>
                <w:lang w:eastAsia="zh-CN"/>
              </w:rPr>
              <w:t>e</w:t>
            </w:r>
            <w:r>
              <w:rPr>
                <w:rFonts w:ascii="Courier New" w:hAnsi="Courier New" w:cs="Courier New"/>
                <w:szCs w:val="18"/>
                <w:lang w:eastAsia="zh-CN"/>
              </w:rPr>
              <w:t>rSlic</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uLT</w:t>
            </w:r>
            <w:r w:rsidRPr="00385E51">
              <w:rPr>
                <w:rFonts w:ascii="Courier New" w:hAnsi="Courier New" w:cs="Courier New"/>
                <w:szCs w:val="18"/>
                <w:lang w:eastAsia="zh-CN"/>
              </w:rPr>
              <w:t>h</w:t>
            </w:r>
            <w:r>
              <w:rPr>
                <w:rFonts w:ascii="Courier New" w:hAnsi="Courier New" w:cs="Courier New"/>
                <w:szCs w:val="18"/>
                <w:lang w:eastAsia="zh-CN"/>
              </w:rPr>
              <w:t>ptP</w:t>
            </w:r>
            <w:r w:rsidRPr="00385E51">
              <w:rPr>
                <w:rFonts w:ascii="Courier New" w:hAnsi="Courier New" w:cs="Courier New"/>
                <w:szCs w:val="18"/>
                <w:lang w:eastAsia="zh-CN"/>
              </w:rPr>
              <w:t>erUE</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maxPktS</w:t>
            </w:r>
            <w:r w:rsidRPr="00385E51">
              <w:rPr>
                <w:rFonts w:ascii="Courier New" w:hAnsi="Courier New" w:cs="Courier New"/>
                <w:szCs w:val="18"/>
                <w:lang w:eastAsia="zh-CN"/>
              </w:rPr>
              <w:t>ize</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max</w:t>
            </w:r>
            <w:r w:rsidRPr="00385E51">
              <w:rPr>
                <w:rFonts w:ascii="Courier New" w:hAnsi="Courier New" w:cs="Courier New"/>
                <w:szCs w:val="18"/>
                <w:lang w:eastAsia="zh-CN"/>
              </w:rPr>
              <w:t>Numberof</w:t>
            </w:r>
            <w:r>
              <w:rPr>
                <w:rFonts w:ascii="Courier New" w:hAnsi="Courier New" w:cs="Courier New"/>
                <w:szCs w:val="18"/>
                <w:lang w:eastAsia="zh-CN"/>
              </w:rPr>
              <w:t>C</w:t>
            </w:r>
            <w:r w:rsidRPr="00385E51">
              <w:rPr>
                <w:rFonts w:ascii="Courier New" w:hAnsi="Courier New" w:cs="Courier New"/>
                <w:szCs w:val="18"/>
                <w:lang w:eastAsia="zh-CN"/>
              </w:rPr>
              <w:t>onns</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kPI</w:t>
            </w:r>
            <w:r w:rsidRPr="00AC200D">
              <w:rPr>
                <w:rFonts w:ascii="Courier New" w:hAnsi="Courier New" w:cs="Courier New"/>
                <w:szCs w:val="18"/>
                <w:lang w:eastAsia="zh-CN"/>
              </w:rPr>
              <w:t>Monitoring</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s</w:t>
            </w:r>
            <w:r>
              <w:rPr>
                <w:rFonts w:ascii="Courier New" w:hAnsi="Courier New" w:cs="Courier New"/>
                <w:szCs w:val="18"/>
                <w:lang w:val="en-US" w:eastAsia="zh-CN"/>
              </w:rPr>
              <w:t>upportedAccessTech</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sidRPr="00B40C7E">
              <w:rPr>
                <w:rFonts w:ascii="Courier New" w:hAnsi="Courier New" w:cs="Courier New"/>
                <w:szCs w:val="18"/>
                <w:lang w:eastAsia="zh-CN"/>
              </w:rPr>
              <w:t>userMgmtOpen</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val="en-US"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sidRPr="00C37696">
              <w:rPr>
                <w:rFonts w:ascii="Courier New" w:hAnsi="Courier New" w:cs="Courier New"/>
                <w:szCs w:val="18"/>
                <w:lang w:eastAsia="zh-CN"/>
              </w:rPr>
              <w:t>v2X</w:t>
            </w:r>
            <w:r>
              <w:rPr>
                <w:rFonts w:ascii="Courier New" w:hAnsi="Courier New" w:cs="Courier New"/>
                <w:szCs w:val="18"/>
                <w:lang w:eastAsia="zh-CN"/>
              </w:rPr>
              <w:t>Comm</w:t>
            </w:r>
            <w:r w:rsidRPr="00C37696">
              <w:rPr>
                <w:rFonts w:ascii="Courier New" w:hAnsi="Courier New" w:cs="Courier New"/>
                <w:szCs w:val="18"/>
                <w:lang w:eastAsia="zh-CN"/>
              </w:rPr>
              <w:t>Models</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term</w:t>
            </w:r>
            <w:r w:rsidRPr="002C569E">
              <w:rPr>
                <w:rFonts w:ascii="Courier New" w:hAnsi="Courier New" w:cs="Courier New"/>
                <w:szCs w:val="18"/>
                <w:lang w:eastAsia="zh-CN"/>
              </w:rPr>
              <w:t>Density</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sidRPr="002C569E">
              <w:rPr>
                <w:rFonts w:ascii="Courier New" w:hAnsi="Courier New" w:cs="Courier New"/>
                <w:szCs w:val="18"/>
                <w:lang w:eastAsia="zh-CN"/>
              </w:rPr>
              <w:t>activityFactor</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sidRPr="002C569E">
              <w:rPr>
                <w:rFonts w:ascii="Courier New" w:hAnsi="Courier New" w:cs="Courier New"/>
                <w:szCs w:val="18"/>
                <w:lang w:eastAsia="zh-CN"/>
              </w:rPr>
              <w:t>uESpeed</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sidRPr="000A4034">
              <w:rPr>
                <w:rFonts w:ascii="Courier New" w:hAnsi="Courier New" w:cs="Courier New"/>
                <w:szCs w:val="18"/>
                <w:lang w:eastAsia="zh-CN"/>
              </w:rPr>
              <w:t>jitter</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sidRPr="000A4034">
              <w:rPr>
                <w:rFonts w:ascii="Courier New" w:hAnsi="Courier New" w:cs="Courier New"/>
                <w:szCs w:val="18"/>
                <w:lang w:eastAsia="zh-CN"/>
              </w:rPr>
              <w:t>survivalTime</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sidRPr="000A4034">
              <w:rPr>
                <w:rFonts w:ascii="Courier New" w:hAnsi="Courier New" w:cs="Courier New"/>
                <w:szCs w:val="18"/>
                <w:lang w:eastAsia="zh-CN"/>
              </w:rPr>
              <w:t>reliability</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hint="eastAsia"/>
                <w:szCs w:val="18"/>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bl>
    <w:p w:rsidR="00E154AB" w:rsidRPr="002B15AA" w:rsidRDefault="00E154AB" w:rsidP="00E154AB">
      <w:pPr>
        <w:pStyle w:val="Heading4"/>
      </w:pPr>
      <w:bookmarkStart w:id="18196" w:name="_Toc19888551"/>
      <w:bookmarkStart w:id="18197" w:name="_Toc27405469"/>
      <w:bookmarkStart w:id="18198" w:name="_Toc35878659"/>
      <w:bookmarkStart w:id="18199" w:name="_Toc36220475"/>
      <w:bookmarkStart w:id="18200" w:name="_Toc36474573"/>
      <w:bookmarkStart w:id="18201" w:name="_Toc36542845"/>
      <w:bookmarkStart w:id="18202" w:name="_Toc36543666"/>
      <w:bookmarkStart w:id="18203" w:name="_Toc36567904"/>
      <w:bookmarkStart w:id="18204" w:name="_Toc44341636"/>
      <w:r w:rsidRPr="002B15AA">
        <w:t>6.3.3.3</w:t>
      </w:r>
      <w:r w:rsidRPr="002B15AA">
        <w:tab/>
        <w:t>Attribute constraints</w:t>
      </w:r>
      <w:bookmarkEnd w:id="18196"/>
      <w:bookmarkEnd w:id="18197"/>
      <w:bookmarkEnd w:id="18198"/>
      <w:bookmarkEnd w:id="18199"/>
      <w:bookmarkEnd w:id="18200"/>
      <w:bookmarkEnd w:id="18201"/>
      <w:bookmarkEnd w:id="18202"/>
      <w:bookmarkEnd w:id="18203"/>
      <w:bookmarkEnd w:id="18204"/>
    </w:p>
    <w:p w:rsidR="00E154AB" w:rsidRPr="002B15AA" w:rsidRDefault="00E154AB" w:rsidP="00E154AB">
      <w:r w:rsidRPr="002B15AA">
        <w:t>None.</w:t>
      </w:r>
    </w:p>
    <w:p w:rsidR="00E154AB" w:rsidRPr="002B15AA" w:rsidRDefault="00E154AB" w:rsidP="00E154AB">
      <w:pPr>
        <w:pStyle w:val="Heading4"/>
      </w:pPr>
      <w:bookmarkStart w:id="18205" w:name="_Toc19888552"/>
      <w:bookmarkStart w:id="18206" w:name="_Toc27405470"/>
      <w:bookmarkStart w:id="18207" w:name="_Toc35878660"/>
      <w:bookmarkStart w:id="18208" w:name="_Toc36220476"/>
      <w:bookmarkStart w:id="18209" w:name="_Toc36474574"/>
      <w:bookmarkStart w:id="18210" w:name="_Toc36542846"/>
      <w:bookmarkStart w:id="18211" w:name="_Toc36543667"/>
      <w:bookmarkStart w:id="18212" w:name="_Toc36567905"/>
      <w:bookmarkStart w:id="18213" w:name="_Toc44341637"/>
      <w:r w:rsidRPr="002B15AA">
        <w:rPr>
          <w:lang w:eastAsia="zh-CN"/>
        </w:rPr>
        <w:t>6.3.3.</w:t>
      </w:r>
      <w:r w:rsidRPr="002B15AA">
        <w:t>4</w:t>
      </w:r>
      <w:r w:rsidRPr="002B15AA">
        <w:tab/>
        <w:t>Notifications</w:t>
      </w:r>
      <w:bookmarkEnd w:id="18205"/>
      <w:bookmarkEnd w:id="18206"/>
      <w:bookmarkEnd w:id="18207"/>
      <w:bookmarkEnd w:id="18208"/>
      <w:bookmarkEnd w:id="18209"/>
      <w:bookmarkEnd w:id="18210"/>
      <w:bookmarkEnd w:id="18211"/>
      <w:bookmarkEnd w:id="18212"/>
      <w:bookmarkEnd w:id="18213"/>
    </w:p>
    <w:p w:rsidR="00E154AB" w:rsidRPr="002B15AA" w:rsidRDefault="00E154AB" w:rsidP="00E154AB">
      <w:pPr>
        <w:rPr>
          <w:lang w:eastAsia="zh-CN"/>
        </w:rPr>
      </w:pPr>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18214" w:name="_Toc19888553"/>
      <w:bookmarkStart w:id="18215" w:name="_Toc27405471"/>
      <w:bookmarkStart w:id="18216" w:name="_Toc35878661"/>
      <w:bookmarkStart w:id="18217" w:name="_Toc36220477"/>
      <w:bookmarkStart w:id="18218" w:name="_Toc36474575"/>
      <w:bookmarkStart w:id="18219" w:name="_Toc36542847"/>
      <w:bookmarkStart w:id="18220" w:name="_Toc36543668"/>
      <w:bookmarkStart w:id="18221" w:name="_Toc36567906"/>
      <w:bookmarkStart w:id="18222" w:name="_Toc44341638"/>
      <w:r w:rsidRPr="002B15AA">
        <w:rPr>
          <w:lang w:eastAsia="zh-CN"/>
        </w:rPr>
        <w:t>6.3.4</w:t>
      </w:r>
      <w:r w:rsidRPr="002B15AA">
        <w:rPr>
          <w:lang w:eastAsia="zh-CN"/>
        </w:rPr>
        <w:tab/>
      </w:r>
      <w:r w:rsidRPr="002B15AA">
        <w:rPr>
          <w:rFonts w:ascii="Courier New" w:hAnsi="Courier New" w:cs="Courier New"/>
          <w:lang w:eastAsia="zh-CN"/>
        </w:rPr>
        <w:t>SliceProfile</w:t>
      </w:r>
      <w:r>
        <w:rPr>
          <w:rFonts w:ascii="Courier New" w:hAnsi="Courier New" w:cs="Courier New"/>
          <w:lang w:eastAsia="zh-CN"/>
        </w:rPr>
        <w:t xml:space="preserve"> &lt;&lt;dataType&gt;&gt;</w:t>
      </w:r>
      <w:bookmarkEnd w:id="18214"/>
      <w:bookmarkEnd w:id="18215"/>
      <w:bookmarkEnd w:id="18216"/>
      <w:bookmarkEnd w:id="18217"/>
      <w:bookmarkEnd w:id="18218"/>
      <w:bookmarkEnd w:id="18219"/>
      <w:bookmarkEnd w:id="18220"/>
      <w:bookmarkEnd w:id="18221"/>
      <w:bookmarkEnd w:id="18222"/>
    </w:p>
    <w:p w:rsidR="00E154AB" w:rsidRPr="002B15AA" w:rsidRDefault="00E154AB" w:rsidP="00E154AB">
      <w:pPr>
        <w:pStyle w:val="Heading4"/>
        <w:rPr>
          <w:lang w:eastAsia="zh-CN"/>
        </w:rPr>
      </w:pPr>
      <w:bookmarkStart w:id="18223" w:name="_Toc19888554"/>
      <w:bookmarkStart w:id="18224" w:name="_Toc27405472"/>
      <w:bookmarkStart w:id="18225" w:name="_Toc35878662"/>
      <w:bookmarkStart w:id="18226" w:name="_Toc36220478"/>
      <w:bookmarkStart w:id="18227" w:name="_Toc36474576"/>
      <w:bookmarkStart w:id="18228" w:name="_Toc36542848"/>
      <w:bookmarkStart w:id="18229" w:name="_Toc36543669"/>
      <w:bookmarkStart w:id="18230" w:name="_Toc36567907"/>
      <w:bookmarkStart w:id="18231" w:name="_Toc44341639"/>
      <w:r w:rsidRPr="002B15AA">
        <w:t>6.3.4.1</w:t>
      </w:r>
      <w:r w:rsidRPr="002B15AA">
        <w:tab/>
        <w:t>Definition</w:t>
      </w:r>
      <w:bookmarkEnd w:id="18223"/>
      <w:bookmarkEnd w:id="18224"/>
      <w:bookmarkEnd w:id="18225"/>
      <w:bookmarkEnd w:id="18226"/>
      <w:bookmarkEnd w:id="18227"/>
      <w:bookmarkEnd w:id="18228"/>
      <w:bookmarkEnd w:id="18229"/>
      <w:bookmarkEnd w:id="18230"/>
      <w:bookmarkEnd w:id="18231"/>
    </w:p>
    <w:p w:rsidR="00E154AB" w:rsidRPr="002B15AA" w:rsidRDefault="00E154AB" w:rsidP="00E154AB">
      <w:r w:rsidRPr="002B15AA">
        <w:t xml:space="preserve">This </w:t>
      </w:r>
      <w:r>
        <w:t>data type</w:t>
      </w:r>
      <w:r w:rsidRPr="002B15AA">
        <w:t xml:space="preserve"> represents the properties of network slice subnet related requirement </w:t>
      </w:r>
      <w:r>
        <w:t xml:space="preserve">that </w:t>
      </w:r>
      <w:r w:rsidRPr="002B15AA">
        <w:t xml:space="preserve">should be supported by the network slice subnet instance in </w:t>
      </w:r>
      <w:r>
        <w:t xml:space="preserve">a </w:t>
      </w:r>
      <w:r w:rsidRPr="002B15AA">
        <w:t>5G network.</w:t>
      </w:r>
    </w:p>
    <w:p w:rsidR="00E154AB" w:rsidRPr="002B15AA" w:rsidRDefault="00E154AB" w:rsidP="00E154AB">
      <w:pPr>
        <w:pStyle w:val="Heading4"/>
      </w:pPr>
      <w:bookmarkStart w:id="18232" w:name="_Toc19888555"/>
      <w:bookmarkStart w:id="18233" w:name="_Toc27405473"/>
      <w:bookmarkStart w:id="18234" w:name="_Toc35878663"/>
      <w:bookmarkStart w:id="18235" w:name="_Toc36220479"/>
      <w:bookmarkStart w:id="18236" w:name="_Toc36474577"/>
      <w:bookmarkStart w:id="18237" w:name="_Toc36542849"/>
      <w:bookmarkStart w:id="18238" w:name="_Toc36543670"/>
      <w:bookmarkStart w:id="18239" w:name="_Toc36567908"/>
      <w:bookmarkStart w:id="18240" w:name="_Toc44341640"/>
      <w:r w:rsidRPr="002B15AA">
        <w:lastRenderedPageBreak/>
        <w:t>6.3.4.2</w:t>
      </w:r>
      <w:r w:rsidRPr="002B15AA">
        <w:tab/>
        <w:t>Attributes</w:t>
      </w:r>
      <w:bookmarkEnd w:id="18232"/>
      <w:bookmarkEnd w:id="18233"/>
      <w:bookmarkEnd w:id="18234"/>
      <w:bookmarkEnd w:id="18235"/>
      <w:bookmarkEnd w:id="18236"/>
      <w:bookmarkEnd w:id="18237"/>
      <w:bookmarkEnd w:id="18238"/>
      <w:bookmarkEnd w:id="18239"/>
      <w:bookmarkEnd w:id="182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0"/>
        <w:gridCol w:w="1080"/>
        <w:gridCol w:w="1265"/>
        <w:gridCol w:w="1265"/>
        <w:gridCol w:w="1535"/>
        <w:gridCol w:w="1750"/>
      </w:tblGrid>
      <w:tr w:rsidR="00E154AB" w:rsidRPr="002B15AA" w:rsidTr="00583841">
        <w:trPr>
          <w:cantSplit/>
          <w:trHeight w:val="461"/>
          <w:jc w:val="center"/>
        </w:trPr>
        <w:tc>
          <w:tcPr>
            <w:tcW w:w="2960"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80"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65"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65"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535"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75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sliceProfileId</w:t>
            </w:r>
          </w:p>
        </w:tc>
        <w:tc>
          <w:tcPr>
            <w:tcW w:w="1080" w:type="dxa"/>
          </w:tcPr>
          <w:p w:rsidR="00E154AB" w:rsidRPr="002B15AA" w:rsidRDefault="00E154AB" w:rsidP="00583841">
            <w:pPr>
              <w:pStyle w:val="TAL"/>
              <w:jc w:val="center"/>
              <w:rPr>
                <w:rFonts w:cs="Arial"/>
                <w:szCs w:val="18"/>
              </w:rPr>
            </w:pPr>
            <w:r w:rsidRPr="002B15AA">
              <w:rPr>
                <w:rFonts w:cs="Arial"/>
                <w:szCs w:val="18"/>
              </w:rPr>
              <w:t>M</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535" w:type="dxa"/>
          </w:tcPr>
          <w:p w:rsidR="00E154AB" w:rsidRPr="002B15AA" w:rsidRDefault="00E154AB" w:rsidP="00583841">
            <w:pPr>
              <w:pStyle w:val="TAL"/>
              <w:jc w:val="center"/>
              <w:rPr>
                <w:rFonts w:cs="Arial"/>
                <w:szCs w:val="18"/>
                <w:lang w:eastAsia="zh-CN"/>
              </w:rPr>
            </w:pPr>
            <w:r w:rsidRPr="002B15AA">
              <w:rPr>
                <w:rFonts w:cs="Arial"/>
              </w:rPr>
              <w:t>T</w:t>
            </w:r>
          </w:p>
        </w:tc>
        <w:tc>
          <w:tcPr>
            <w:tcW w:w="1750" w:type="dxa"/>
          </w:tcPr>
          <w:p w:rsidR="00E154AB" w:rsidRPr="002B15AA" w:rsidRDefault="00E154AB" w:rsidP="00583841">
            <w:pPr>
              <w:pStyle w:val="TAL"/>
              <w:jc w:val="center"/>
              <w:rPr>
                <w:rFonts w:cs="Arial"/>
                <w:szCs w:val="18"/>
              </w:rPr>
            </w:pPr>
            <w:r w:rsidRPr="002B15AA">
              <w:rPr>
                <w:rFonts w:cs="Arial"/>
                <w:lang w:eastAsia="zh-CN"/>
              </w:rPr>
              <w:t>T</w:t>
            </w:r>
          </w:p>
        </w:tc>
      </w:tr>
      <w:tr w:rsidR="00E154AB" w:rsidRPr="002B15AA" w:rsidTr="00583841">
        <w:trPr>
          <w:cantSplit/>
          <w:trHeight w:val="236"/>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sNSSAIList</w:t>
            </w:r>
          </w:p>
        </w:tc>
        <w:tc>
          <w:tcPr>
            <w:tcW w:w="1080" w:type="dxa"/>
          </w:tcPr>
          <w:p w:rsidR="00E154AB" w:rsidRPr="002B15AA" w:rsidRDefault="00E154AB" w:rsidP="00583841">
            <w:pPr>
              <w:pStyle w:val="TAL"/>
              <w:jc w:val="center"/>
              <w:rPr>
                <w:rFonts w:cs="Arial"/>
                <w:szCs w:val="18"/>
              </w:rPr>
            </w:pPr>
            <w:r w:rsidRPr="002B15AA">
              <w:rPr>
                <w:rFonts w:cs="Arial"/>
                <w:szCs w:val="18"/>
              </w:rPr>
              <w:t>M</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rsidR="00E154AB" w:rsidRPr="002B15AA" w:rsidRDefault="00E154AB" w:rsidP="00583841">
            <w:pPr>
              <w:pStyle w:val="TAL"/>
              <w:jc w:val="center"/>
              <w:rPr>
                <w:rFonts w:cs="Arial"/>
                <w:szCs w:val="18"/>
                <w:lang w:eastAsia="zh-CN"/>
              </w:rPr>
            </w:pPr>
            <w:r w:rsidRPr="002B15AA">
              <w:rPr>
                <w:rFonts w:cs="Arial"/>
              </w:rPr>
              <w:t>F</w:t>
            </w:r>
          </w:p>
        </w:tc>
        <w:tc>
          <w:tcPr>
            <w:tcW w:w="1750" w:type="dxa"/>
          </w:tcPr>
          <w:p w:rsidR="00E154AB" w:rsidRPr="002B15AA" w:rsidRDefault="00E154AB" w:rsidP="00583841">
            <w:pPr>
              <w:pStyle w:val="TAL"/>
              <w:jc w:val="center"/>
              <w:rPr>
                <w:rFonts w:cs="Arial"/>
                <w:szCs w:val="18"/>
              </w:rPr>
            </w:pPr>
            <w:r w:rsidRPr="002B15AA">
              <w:rPr>
                <w:rFonts w:cs="Arial"/>
                <w:lang w:eastAsia="zh-CN"/>
              </w:rPr>
              <w:t>T</w:t>
            </w:r>
          </w:p>
        </w:tc>
      </w:tr>
      <w:tr w:rsidR="00E154AB" w:rsidRPr="002B15AA" w:rsidTr="00583841">
        <w:trPr>
          <w:cantSplit/>
          <w:trHeight w:val="224"/>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pLMNIdList</w:t>
            </w:r>
          </w:p>
        </w:tc>
        <w:tc>
          <w:tcPr>
            <w:tcW w:w="1080"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lang w:eastAsia="zh-CN"/>
              </w:rPr>
              <w:t>T</w:t>
            </w:r>
          </w:p>
        </w:tc>
        <w:tc>
          <w:tcPr>
            <w:tcW w:w="1535" w:type="dxa"/>
          </w:tcPr>
          <w:p w:rsidR="00E154AB" w:rsidRPr="002B15AA" w:rsidRDefault="00E154AB" w:rsidP="00583841">
            <w:pPr>
              <w:pStyle w:val="TAL"/>
              <w:jc w:val="center"/>
              <w:rPr>
                <w:rFonts w:cs="Arial"/>
                <w:szCs w:val="18"/>
                <w:lang w:eastAsia="zh-CN"/>
              </w:rPr>
            </w:pPr>
            <w:r w:rsidRPr="002B15AA">
              <w:rPr>
                <w:rFonts w:cs="Arial"/>
              </w:rPr>
              <w:t>F</w:t>
            </w:r>
          </w:p>
        </w:tc>
        <w:tc>
          <w:tcPr>
            <w:tcW w:w="175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24"/>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perfReq</w:t>
            </w:r>
          </w:p>
        </w:tc>
        <w:tc>
          <w:tcPr>
            <w:tcW w:w="1080"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rsidR="00E154AB" w:rsidRPr="002B15AA" w:rsidRDefault="00E154AB" w:rsidP="00583841">
            <w:pPr>
              <w:pStyle w:val="TAL"/>
              <w:jc w:val="center"/>
              <w:rPr>
                <w:rFonts w:cs="Arial"/>
                <w:szCs w:val="18"/>
                <w:lang w:eastAsia="zh-CN"/>
              </w:rPr>
            </w:pPr>
            <w:r w:rsidRPr="002B15AA">
              <w:rPr>
                <w:rFonts w:cs="Arial"/>
              </w:rPr>
              <w:t>F</w:t>
            </w:r>
          </w:p>
        </w:tc>
        <w:tc>
          <w:tcPr>
            <w:tcW w:w="175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maxNumberofUEs</w:t>
            </w:r>
          </w:p>
        </w:tc>
        <w:tc>
          <w:tcPr>
            <w:tcW w:w="1080" w:type="dxa"/>
          </w:tcPr>
          <w:p w:rsidR="00E154AB" w:rsidRPr="002B15AA" w:rsidRDefault="00E154AB" w:rsidP="00583841">
            <w:pPr>
              <w:pStyle w:val="TAL"/>
              <w:jc w:val="center"/>
              <w:rPr>
                <w:rFonts w:cs="Arial"/>
                <w:szCs w:val="18"/>
                <w:lang w:eastAsia="zh-CN"/>
              </w:rPr>
            </w:pPr>
            <w:r w:rsidRPr="002B15AA">
              <w:rPr>
                <w:rFonts w:cs="Arial"/>
                <w:szCs w:val="18"/>
                <w:lang w:eastAsia="zh-CN"/>
              </w:rPr>
              <w:t>O</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rsidR="00E154AB" w:rsidRPr="002B15AA" w:rsidRDefault="00E154AB" w:rsidP="00583841">
            <w:pPr>
              <w:pStyle w:val="TAL"/>
              <w:jc w:val="center"/>
              <w:rPr>
                <w:rFonts w:cs="Arial"/>
                <w:szCs w:val="18"/>
                <w:lang w:eastAsia="zh-CN"/>
              </w:rPr>
            </w:pPr>
            <w:r w:rsidRPr="002B15AA">
              <w:rPr>
                <w:rFonts w:cs="Arial"/>
              </w:rPr>
              <w:t>F</w:t>
            </w:r>
          </w:p>
        </w:tc>
        <w:tc>
          <w:tcPr>
            <w:tcW w:w="175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coverageAreaTAList</w:t>
            </w:r>
          </w:p>
        </w:tc>
        <w:tc>
          <w:tcPr>
            <w:tcW w:w="1080" w:type="dxa"/>
          </w:tcPr>
          <w:p w:rsidR="00E154AB" w:rsidRPr="002B15AA" w:rsidRDefault="00E154AB" w:rsidP="00583841">
            <w:pPr>
              <w:pStyle w:val="TAL"/>
              <w:jc w:val="center"/>
              <w:rPr>
                <w:rFonts w:cs="Arial"/>
                <w:szCs w:val="18"/>
                <w:lang w:eastAsia="zh-CN"/>
              </w:rPr>
            </w:pPr>
            <w:r w:rsidRPr="002B15AA">
              <w:rPr>
                <w:rFonts w:cs="Arial"/>
                <w:szCs w:val="18"/>
                <w:lang w:eastAsia="zh-CN"/>
              </w:rPr>
              <w:t>O</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rsidR="00E154AB" w:rsidRPr="002B15AA" w:rsidRDefault="00E154AB" w:rsidP="00583841">
            <w:pPr>
              <w:pStyle w:val="TAL"/>
              <w:jc w:val="center"/>
              <w:rPr>
                <w:rFonts w:cs="Arial"/>
                <w:szCs w:val="18"/>
                <w:lang w:eastAsia="zh-CN"/>
              </w:rPr>
            </w:pPr>
            <w:r w:rsidRPr="002B15AA">
              <w:rPr>
                <w:rFonts w:cs="Arial"/>
              </w:rPr>
              <w:t>F</w:t>
            </w:r>
          </w:p>
        </w:tc>
        <w:tc>
          <w:tcPr>
            <w:tcW w:w="175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latency</w:t>
            </w:r>
          </w:p>
        </w:tc>
        <w:tc>
          <w:tcPr>
            <w:tcW w:w="1080" w:type="dxa"/>
          </w:tcPr>
          <w:p w:rsidR="00E154AB" w:rsidRPr="002B15AA" w:rsidRDefault="00E154AB" w:rsidP="00583841">
            <w:pPr>
              <w:pStyle w:val="TAL"/>
              <w:jc w:val="center"/>
              <w:rPr>
                <w:rFonts w:cs="Arial"/>
                <w:szCs w:val="18"/>
                <w:lang w:eastAsia="zh-CN"/>
              </w:rPr>
            </w:pPr>
            <w:r w:rsidRPr="002B15AA">
              <w:rPr>
                <w:rFonts w:cs="Arial"/>
                <w:szCs w:val="18"/>
                <w:lang w:eastAsia="zh-CN"/>
              </w:rPr>
              <w:t>O</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rsidR="00E154AB" w:rsidRPr="002B15AA" w:rsidRDefault="00E154AB" w:rsidP="00583841">
            <w:pPr>
              <w:pStyle w:val="TAL"/>
              <w:jc w:val="center"/>
              <w:rPr>
                <w:rFonts w:cs="Arial"/>
                <w:szCs w:val="18"/>
                <w:lang w:eastAsia="zh-CN"/>
              </w:rPr>
            </w:pPr>
            <w:r w:rsidRPr="002B15AA">
              <w:rPr>
                <w:rFonts w:cs="Arial"/>
              </w:rPr>
              <w:t>F</w:t>
            </w:r>
          </w:p>
        </w:tc>
        <w:tc>
          <w:tcPr>
            <w:tcW w:w="175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uEMobilityLevel</w:t>
            </w:r>
          </w:p>
        </w:tc>
        <w:tc>
          <w:tcPr>
            <w:tcW w:w="108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resourceSharingLevel</w:t>
            </w:r>
          </w:p>
        </w:tc>
        <w:tc>
          <w:tcPr>
            <w:tcW w:w="108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lang w:eastAsia="zh-CN"/>
              </w:rPr>
              <w:t>T</w:t>
            </w:r>
          </w:p>
        </w:tc>
      </w:tr>
    </w:tbl>
    <w:p w:rsidR="00E154AB" w:rsidRPr="002B15AA" w:rsidRDefault="00E154AB" w:rsidP="00E154AB">
      <w:pPr>
        <w:pStyle w:val="Heading4"/>
      </w:pPr>
      <w:bookmarkStart w:id="18241" w:name="_Toc19888556"/>
      <w:bookmarkStart w:id="18242" w:name="_Toc27405474"/>
      <w:bookmarkStart w:id="18243" w:name="_Toc35878664"/>
      <w:bookmarkStart w:id="18244" w:name="_Toc36220480"/>
      <w:bookmarkStart w:id="18245" w:name="_Toc36474578"/>
      <w:bookmarkStart w:id="18246" w:name="_Toc36542850"/>
      <w:bookmarkStart w:id="18247" w:name="_Toc36543671"/>
      <w:bookmarkStart w:id="18248" w:name="_Toc36567909"/>
      <w:bookmarkStart w:id="18249" w:name="_Toc44341641"/>
      <w:r w:rsidRPr="002B15AA">
        <w:t>6.3.4.3</w:t>
      </w:r>
      <w:r w:rsidRPr="002B15AA">
        <w:tab/>
        <w:t>Attribute constraints</w:t>
      </w:r>
      <w:bookmarkEnd w:id="18241"/>
      <w:bookmarkEnd w:id="18242"/>
      <w:bookmarkEnd w:id="18243"/>
      <w:bookmarkEnd w:id="18244"/>
      <w:bookmarkEnd w:id="18245"/>
      <w:bookmarkEnd w:id="18246"/>
      <w:bookmarkEnd w:id="18247"/>
      <w:bookmarkEnd w:id="18248"/>
      <w:bookmarkEnd w:id="18249"/>
    </w:p>
    <w:p w:rsidR="00E154AB" w:rsidRPr="002B15AA" w:rsidRDefault="00E154AB" w:rsidP="00E154AB">
      <w:r w:rsidRPr="002B15AA">
        <w:t>None.</w:t>
      </w:r>
    </w:p>
    <w:p w:rsidR="00E154AB" w:rsidRPr="002B15AA" w:rsidRDefault="00E154AB" w:rsidP="00E154AB">
      <w:pPr>
        <w:pStyle w:val="Heading4"/>
      </w:pPr>
      <w:bookmarkStart w:id="18250" w:name="_Toc19888557"/>
      <w:bookmarkStart w:id="18251" w:name="_Toc27405475"/>
      <w:bookmarkStart w:id="18252" w:name="_Toc35878665"/>
      <w:bookmarkStart w:id="18253" w:name="_Toc36220481"/>
      <w:bookmarkStart w:id="18254" w:name="_Toc36474579"/>
      <w:bookmarkStart w:id="18255" w:name="_Toc36542851"/>
      <w:bookmarkStart w:id="18256" w:name="_Toc36543672"/>
      <w:bookmarkStart w:id="18257" w:name="_Toc36567910"/>
      <w:bookmarkStart w:id="18258" w:name="_Toc44341642"/>
      <w:r w:rsidRPr="002B15AA">
        <w:rPr>
          <w:lang w:eastAsia="zh-CN"/>
        </w:rPr>
        <w:t>6.3.4.</w:t>
      </w:r>
      <w:r w:rsidRPr="002B15AA">
        <w:t>4</w:t>
      </w:r>
      <w:r w:rsidRPr="002B15AA">
        <w:tab/>
        <w:t>Notifications</w:t>
      </w:r>
      <w:bookmarkEnd w:id="18250"/>
      <w:bookmarkEnd w:id="18251"/>
      <w:bookmarkEnd w:id="18252"/>
      <w:bookmarkEnd w:id="18253"/>
      <w:bookmarkEnd w:id="18254"/>
      <w:bookmarkEnd w:id="18255"/>
      <w:bookmarkEnd w:id="18256"/>
      <w:bookmarkEnd w:id="18257"/>
      <w:bookmarkEnd w:id="18258"/>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18259" w:name="_Toc19888558"/>
      <w:bookmarkStart w:id="18260" w:name="_Toc27405476"/>
      <w:bookmarkStart w:id="18261" w:name="_Toc35878666"/>
      <w:bookmarkStart w:id="18262" w:name="_Toc36220482"/>
      <w:bookmarkStart w:id="18263" w:name="_Toc36474580"/>
      <w:bookmarkStart w:id="18264" w:name="_Toc36542852"/>
      <w:bookmarkStart w:id="18265" w:name="_Toc36543673"/>
      <w:bookmarkStart w:id="18266" w:name="_Toc36567911"/>
      <w:bookmarkStart w:id="18267" w:name="_Toc44341643"/>
      <w:r w:rsidRPr="002B15AA">
        <w:rPr>
          <w:lang w:eastAsia="zh-CN"/>
        </w:rPr>
        <w:t>6.3.</w:t>
      </w:r>
      <w:r>
        <w:rPr>
          <w:lang w:eastAsia="zh-CN"/>
        </w:rPr>
        <w:t>5</w:t>
      </w:r>
      <w:r w:rsidRPr="002B15AA">
        <w:rPr>
          <w:lang w:eastAsia="zh-CN"/>
        </w:rPr>
        <w:tab/>
      </w:r>
      <w:r>
        <w:rPr>
          <w:rFonts w:ascii="Courier New" w:hAnsi="Courier New" w:cs="Courier New"/>
          <w:lang w:eastAsia="zh-CN"/>
        </w:rPr>
        <w:t>NsInfo &lt;&lt;dataType&gt;&gt;</w:t>
      </w:r>
      <w:bookmarkEnd w:id="18259"/>
      <w:bookmarkEnd w:id="18260"/>
      <w:bookmarkEnd w:id="18261"/>
      <w:bookmarkEnd w:id="18262"/>
      <w:bookmarkEnd w:id="18263"/>
      <w:bookmarkEnd w:id="18264"/>
      <w:bookmarkEnd w:id="18265"/>
      <w:bookmarkEnd w:id="18266"/>
      <w:bookmarkEnd w:id="18267"/>
    </w:p>
    <w:p w:rsidR="00E154AB" w:rsidRPr="002B15AA" w:rsidRDefault="00E154AB" w:rsidP="00E154AB">
      <w:pPr>
        <w:pStyle w:val="Heading4"/>
      </w:pPr>
      <w:bookmarkStart w:id="18268" w:name="_Toc19888559"/>
      <w:bookmarkStart w:id="18269" w:name="_Toc27405477"/>
      <w:bookmarkStart w:id="18270" w:name="_Toc35878667"/>
      <w:bookmarkStart w:id="18271" w:name="_Toc36220483"/>
      <w:bookmarkStart w:id="18272" w:name="_Toc36474581"/>
      <w:bookmarkStart w:id="18273" w:name="_Toc36542853"/>
      <w:bookmarkStart w:id="18274" w:name="_Toc36543674"/>
      <w:bookmarkStart w:id="18275" w:name="_Toc36567912"/>
      <w:bookmarkStart w:id="18276" w:name="_Toc44341644"/>
      <w:r w:rsidRPr="002B15AA">
        <w:t>6.3.</w:t>
      </w:r>
      <w:r>
        <w:t>5</w:t>
      </w:r>
      <w:r w:rsidRPr="002B15AA">
        <w:t>.1</w:t>
      </w:r>
      <w:r w:rsidRPr="002B15AA">
        <w:tab/>
        <w:t>Definition</w:t>
      </w:r>
      <w:bookmarkEnd w:id="18268"/>
      <w:bookmarkEnd w:id="18269"/>
      <w:bookmarkEnd w:id="18270"/>
      <w:bookmarkEnd w:id="18271"/>
      <w:bookmarkEnd w:id="18272"/>
      <w:bookmarkEnd w:id="18273"/>
      <w:bookmarkEnd w:id="18274"/>
      <w:bookmarkEnd w:id="18275"/>
      <w:bookmarkEnd w:id="18276"/>
    </w:p>
    <w:p w:rsidR="00E154AB" w:rsidRPr="00D97E98" w:rsidRDefault="00E154AB" w:rsidP="00E154AB">
      <w:pPr>
        <w:pStyle w:val="TAL"/>
      </w:pPr>
      <w:r w:rsidRPr="002B15AA">
        <w:t xml:space="preserve">This </w:t>
      </w:r>
      <w:r>
        <w:t>data type</w:t>
      </w:r>
      <w:r w:rsidRPr="002B15AA">
        <w:t xml:space="preserve"> represents the properties of</w:t>
      </w:r>
      <w:r>
        <w:t xml:space="preserve"> network service information (</w:t>
      </w:r>
      <w:r w:rsidRPr="002B15AA">
        <w:rPr>
          <w:rFonts w:cs="Arial"/>
          <w:snapToGrid w:val="0"/>
          <w:szCs w:val="18"/>
        </w:rPr>
        <w:t>See clause 8.3.3.2.2 of ETSI GS NFV-IFA 013 [29]</w:t>
      </w:r>
      <w:r>
        <w:t>) corresponding to the network slice subnet instance</w:t>
      </w:r>
      <w:r w:rsidRPr="002B15AA">
        <w:t>.</w:t>
      </w:r>
      <w:r>
        <w:t xml:space="preserve"> </w:t>
      </w:r>
    </w:p>
    <w:p w:rsidR="00E154AB" w:rsidRPr="002B15AA" w:rsidRDefault="00E154AB" w:rsidP="00E154AB">
      <w:pPr>
        <w:pStyle w:val="Heading4"/>
      </w:pPr>
      <w:bookmarkStart w:id="18277" w:name="_Toc19888560"/>
      <w:bookmarkStart w:id="18278" w:name="_Toc27405478"/>
      <w:bookmarkStart w:id="18279" w:name="_Toc35878668"/>
      <w:bookmarkStart w:id="18280" w:name="_Toc36220484"/>
      <w:bookmarkStart w:id="18281" w:name="_Toc36474582"/>
      <w:bookmarkStart w:id="18282" w:name="_Toc36542854"/>
      <w:bookmarkStart w:id="18283" w:name="_Toc36543675"/>
      <w:bookmarkStart w:id="18284" w:name="_Toc36567913"/>
      <w:bookmarkStart w:id="18285" w:name="_Toc44341645"/>
      <w:r w:rsidRPr="002B15AA">
        <w:t>6</w:t>
      </w:r>
      <w:r w:rsidRPr="002B15AA">
        <w:rPr>
          <w:lang w:eastAsia="zh-CN"/>
        </w:rPr>
        <w:t>.</w:t>
      </w:r>
      <w:r w:rsidRPr="002B15AA">
        <w:t>3</w:t>
      </w:r>
      <w:r>
        <w:t>.5</w:t>
      </w:r>
      <w:r w:rsidRPr="002B15AA">
        <w:t>.2</w:t>
      </w:r>
      <w:r w:rsidRPr="002B15AA">
        <w:tab/>
        <w:t>Attributes</w:t>
      </w:r>
      <w:bookmarkEnd w:id="18277"/>
      <w:bookmarkEnd w:id="18278"/>
      <w:bookmarkEnd w:id="18279"/>
      <w:bookmarkEnd w:id="18280"/>
      <w:bookmarkEnd w:id="18281"/>
      <w:bookmarkEnd w:id="18282"/>
      <w:bookmarkEnd w:id="18283"/>
      <w:bookmarkEnd w:id="18284"/>
      <w:bookmarkEnd w:id="1828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nSInstanceId</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sidRPr="00E1528D">
              <w:rPr>
                <w:rFonts w:ascii="Courier New" w:hAnsi="Courier New" w:cs="Courier New"/>
                <w:szCs w:val="18"/>
                <w:lang w:eastAsia="zh-CN"/>
              </w:rPr>
              <w:t>nsName</w:t>
            </w:r>
          </w:p>
        </w:tc>
        <w:tc>
          <w:tcPr>
            <w:tcW w:w="1064" w:type="dxa"/>
          </w:tcPr>
          <w:p w:rsidR="00E154AB" w:rsidRPr="002B15AA" w:rsidRDefault="00E154AB" w:rsidP="00583841">
            <w:pPr>
              <w:pStyle w:val="TAL"/>
              <w:jc w:val="center"/>
              <w:rPr>
                <w:rFonts w:cs="Arial"/>
                <w:szCs w:val="18"/>
              </w:rPr>
            </w:pPr>
            <w:r>
              <w:rPr>
                <w:rFonts w:cs="Arial"/>
                <w:szCs w:val="18"/>
              </w:rPr>
              <w:t>O</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r w:rsidR="00E154AB" w:rsidRPr="002B15AA" w:rsidTr="00583841">
        <w:trPr>
          <w:cantSplit/>
          <w:trHeight w:val="224"/>
          <w:jc w:val="center"/>
        </w:trPr>
        <w:tc>
          <w:tcPr>
            <w:tcW w:w="2892" w:type="dxa"/>
          </w:tcPr>
          <w:p w:rsidR="00E154AB" w:rsidRPr="002B15AA" w:rsidRDefault="00E154AB" w:rsidP="00583841">
            <w:pPr>
              <w:pStyle w:val="TAL"/>
              <w:rPr>
                <w:rFonts w:ascii="Courier New" w:hAnsi="Courier New" w:cs="Courier New"/>
                <w:szCs w:val="18"/>
                <w:lang w:eastAsia="zh-CN"/>
              </w:rPr>
            </w:pPr>
            <w:r w:rsidRPr="00E1528D">
              <w:rPr>
                <w:rFonts w:ascii="Courier New" w:hAnsi="Courier New" w:cs="Courier New"/>
                <w:szCs w:val="18"/>
                <w:lang w:eastAsia="zh-CN"/>
              </w:rPr>
              <w:t>description</w:t>
            </w:r>
          </w:p>
        </w:tc>
        <w:tc>
          <w:tcPr>
            <w:tcW w:w="1064" w:type="dxa"/>
          </w:tcPr>
          <w:p w:rsidR="00E154AB" w:rsidRPr="002B15AA" w:rsidRDefault="00E154AB" w:rsidP="00583841">
            <w:pPr>
              <w:pStyle w:val="TAL"/>
              <w:jc w:val="center"/>
              <w:rPr>
                <w:rFonts w:cs="Arial"/>
                <w:szCs w:val="18"/>
                <w:lang w:eastAsia="zh-CN"/>
              </w:rPr>
            </w:pPr>
            <w:r>
              <w:rPr>
                <w:rFonts w:cs="Arial"/>
                <w:szCs w:val="18"/>
                <w:lang w:eastAsia="zh-CN"/>
              </w:rPr>
              <w:t>O</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lang w:eastAsia="zh-CN"/>
              </w:rPr>
            </w:pPr>
            <w:r w:rsidRPr="002B15AA">
              <w:rPr>
                <w:rFonts w:cs="Arial"/>
                <w:lang w:eastAsia="zh-CN"/>
              </w:rPr>
              <w:t>T</w:t>
            </w:r>
          </w:p>
        </w:tc>
      </w:tr>
    </w:tbl>
    <w:p w:rsidR="00E154AB" w:rsidRPr="002B15AA" w:rsidRDefault="00E154AB" w:rsidP="00E154AB">
      <w:pPr>
        <w:pStyle w:val="Heading4"/>
      </w:pPr>
      <w:bookmarkStart w:id="18286" w:name="_Toc19888561"/>
      <w:bookmarkStart w:id="18287" w:name="_Toc27405479"/>
      <w:bookmarkStart w:id="18288" w:name="_Toc35878669"/>
      <w:bookmarkStart w:id="18289" w:name="_Toc36220485"/>
      <w:bookmarkStart w:id="18290" w:name="_Toc36474583"/>
      <w:bookmarkStart w:id="18291" w:name="_Toc36542855"/>
      <w:bookmarkStart w:id="18292" w:name="_Toc36543676"/>
      <w:bookmarkStart w:id="18293" w:name="_Toc36567914"/>
      <w:bookmarkStart w:id="18294" w:name="_Toc44341646"/>
      <w:r>
        <w:t>6.3.5</w:t>
      </w:r>
      <w:r w:rsidRPr="002B15AA">
        <w:t>.3</w:t>
      </w:r>
      <w:r w:rsidRPr="002B15AA">
        <w:tab/>
        <w:t>Attribute constraints</w:t>
      </w:r>
      <w:bookmarkEnd w:id="18286"/>
      <w:bookmarkEnd w:id="18287"/>
      <w:bookmarkEnd w:id="18288"/>
      <w:bookmarkEnd w:id="18289"/>
      <w:bookmarkEnd w:id="18290"/>
      <w:bookmarkEnd w:id="18291"/>
      <w:bookmarkEnd w:id="18292"/>
      <w:bookmarkEnd w:id="18293"/>
      <w:bookmarkEnd w:id="18294"/>
    </w:p>
    <w:p w:rsidR="00E154AB" w:rsidRPr="002B15AA" w:rsidRDefault="00E154AB" w:rsidP="00E154AB">
      <w:r w:rsidRPr="002B15AA">
        <w:t>None.</w:t>
      </w:r>
    </w:p>
    <w:p w:rsidR="00E154AB" w:rsidRPr="002B15AA" w:rsidRDefault="00E154AB" w:rsidP="00E154AB">
      <w:pPr>
        <w:pStyle w:val="Heading4"/>
      </w:pPr>
      <w:bookmarkStart w:id="18295" w:name="_Toc19888562"/>
      <w:bookmarkStart w:id="18296" w:name="_Toc27405480"/>
      <w:bookmarkStart w:id="18297" w:name="_Toc35878670"/>
      <w:bookmarkStart w:id="18298" w:name="_Toc36220486"/>
      <w:bookmarkStart w:id="18299" w:name="_Toc36474584"/>
      <w:bookmarkStart w:id="18300" w:name="_Toc36542856"/>
      <w:bookmarkStart w:id="18301" w:name="_Toc36543677"/>
      <w:bookmarkStart w:id="18302" w:name="_Toc36567915"/>
      <w:bookmarkStart w:id="18303" w:name="_Toc44341647"/>
      <w:r>
        <w:rPr>
          <w:lang w:eastAsia="zh-CN"/>
        </w:rPr>
        <w:t>6.3.5</w:t>
      </w:r>
      <w:r w:rsidRPr="002B15AA">
        <w:rPr>
          <w:lang w:eastAsia="zh-CN"/>
        </w:rPr>
        <w:t>.</w:t>
      </w:r>
      <w:r w:rsidRPr="002B15AA">
        <w:t>4</w:t>
      </w:r>
      <w:r w:rsidRPr="002B15AA">
        <w:tab/>
        <w:t>Notifications</w:t>
      </w:r>
      <w:bookmarkEnd w:id="18295"/>
      <w:bookmarkEnd w:id="18296"/>
      <w:bookmarkEnd w:id="18297"/>
      <w:bookmarkEnd w:id="18298"/>
      <w:bookmarkEnd w:id="18299"/>
      <w:bookmarkEnd w:id="18300"/>
      <w:bookmarkEnd w:id="18301"/>
      <w:bookmarkEnd w:id="18302"/>
      <w:bookmarkEnd w:id="18303"/>
    </w:p>
    <w:p w:rsidR="00E154AB"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18304" w:name="_Toc27405481"/>
      <w:bookmarkStart w:id="18305" w:name="_Toc35878671"/>
      <w:bookmarkStart w:id="18306" w:name="_Toc36220487"/>
      <w:bookmarkStart w:id="18307" w:name="_Toc36474585"/>
      <w:bookmarkStart w:id="18308" w:name="_Toc36542857"/>
      <w:bookmarkStart w:id="18309" w:name="_Toc36543678"/>
      <w:bookmarkStart w:id="18310" w:name="_Toc36567916"/>
      <w:bookmarkStart w:id="18311" w:name="_Toc44341648"/>
      <w:bookmarkStart w:id="18312" w:name="_Toc10555982"/>
      <w:r w:rsidRPr="002B15AA">
        <w:rPr>
          <w:lang w:eastAsia="zh-CN"/>
        </w:rPr>
        <w:t>6.3.</w:t>
      </w:r>
      <w:r>
        <w:rPr>
          <w:lang w:eastAsia="zh-CN"/>
        </w:rPr>
        <w:t>6</w:t>
      </w:r>
      <w:r w:rsidRPr="002B15AA">
        <w:rPr>
          <w:lang w:eastAsia="zh-CN"/>
        </w:rPr>
        <w:tab/>
      </w:r>
      <w:r>
        <w:rPr>
          <w:rFonts w:ascii="Courier New" w:hAnsi="Courier New" w:cs="Courier New"/>
          <w:lang w:eastAsia="zh-CN"/>
        </w:rPr>
        <w:t>ServAttrCom &lt;&lt;dataType&gt;&gt;</w:t>
      </w:r>
      <w:bookmarkEnd w:id="18304"/>
      <w:bookmarkEnd w:id="18305"/>
      <w:bookmarkEnd w:id="18306"/>
      <w:bookmarkEnd w:id="18307"/>
      <w:bookmarkEnd w:id="18308"/>
      <w:bookmarkEnd w:id="18309"/>
      <w:bookmarkEnd w:id="18310"/>
      <w:bookmarkEnd w:id="18311"/>
    </w:p>
    <w:p w:rsidR="00E154AB" w:rsidRPr="002B15AA" w:rsidRDefault="00E154AB" w:rsidP="00E154AB">
      <w:pPr>
        <w:pStyle w:val="Heading4"/>
      </w:pPr>
      <w:bookmarkStart w:id="18313" w:name="_Toc10555983"/>
      <w:bookmarkStart w:id="18314" w:name="_Toc27405482"/>
      <w:bookmarkStart w:id="18315" w:name="_Toc35878672"/>
      <w:bookmarkStart w:id="18316" w:name="_Toc36220488"/>
      <w:bookmarkStart w:id="18317" w:name="_Toc36474586"/>
      <w:bookmarkStart w:id="18318" w:name="_Toc36542858"/>
      <w:bookmarkStart w:id="18319" w:name="_Toc36543679"/>
      <w:bookmarkStart w:id="18320" w:name="_Toc36567917"/>
      <w:bookmarkStart w:id="18321" w:name="_Toc44341649"/>
      <w:r w:rsidRPr="002B15AA">
        <w:t>6.3.</w:t>
      </w:r>
      <w:r>
        <w:t>x</w:t>
      </w:r>
      <w:r w:rsidRPr="002B15AA">
        <w:t>.1</w:t>
      </w:r>
      <w:r w:rsidRPr="002B15AA">
        <w:tab/>
        <w:t>Definition</w:t>
      </w:r>
      <w:bookmarkEnd w:id="18313"/>
      <w:bookmarkEnd w:id="18314"/>
      <w:bookmarkEnd w:id="18315"/>
      <w:bookmarkEnd w:id="18316"/>
      <w:bookmarkEnd w:id="18317"/>
      <w:bookmarkEnd w:id="18318"/>
      <w:bookmarkEnd w:id="18319"/>
      <w:bookmarkEnd w:id="18320"/>
      <w:bookmarkEnd w:id="18321"/>
    </w:p>
    <w:p w:rsidR="00E154AB" w:rsidRPr="00D97E98" w:rsidRDefault="00E154AB" w:rsidP="00E154AB">
      <w:r w:rsidRPr="002B15AA">
        <w:t xml:space="preserve">This </w:t>
      </w:r>
      <w:r>
        <w:t>data type</w:t>
      </w:r>
      <w:r w:rsidRPr="002B15AA">
        <w:t xml:space="preserve"> represents the </w:t>
      </w:r>
      <w:r>
        <w:t xml:space="preserve">common </w:t>
      </w:r>
      <w:r w:rsidRPr="002B15AA">
        <w:t>properties of</w:t>
      </w:r>
      <w:r>
        <w:t xml:space="preserve"> service requirement related attributes (s</w:t>
      </w:r>
      <w:r w:rsidRPr="009F5B1D">
        <w:t xml:space="preserve">ee GSMA NG.116 </w:t>
      </w:r>
      <w:r>
        <w:t>[50]</w:t>
      </w:r>
      <w:r w:rsidRPr="009F5B1D">
        <w:t xml:space="preserve"> </w:t>
      </w:r>
      <w:r>
        <w:t xml:space="preserve">corresponding to </w:t>
      </w:r>
      <w:r w:rsidRPr="00BE6FF2">
        <w:t>Attribute categories, tagging and exposure</w:t>
      </w:r>
      <w:r>
        <w:t>)</w:t>
      </w:r>
      <w:r w:rsidRPr="002B15AA">
        <w:t>.</w:t>
      </w:r>
      <w:r>
        <w:t xml:space="preserve"> </w:t>
      </w:r>
    </w:p>
    <w:p w:rsidR="00E154AB" w:rsidRPr="002B15AA" w:rsidRDefault="00E154AB" w:rsidP="00E154AB">
      <w:pPr>
        <w:pStyle w:val="Heading4"/>
      </w:pPr>
      <w:bookmarkStart w:id="18322" w:name="_Toc10555984"/>
      <w:bookmarkStart w:id="18323" w:name="_Toc27405483"/>
      <w:bookmarkStart w:id="18324" w:name="_Toc35878673"/>
      <w:bookmarkStart w:id="18325" w:name="_Toc36220489"/>
      <w:bookmarkStart w:id="18326" w:name="_Toc36474587"/>
      <w:bookmarkStart w:id="18327" w:name="_Toc36542859"/>
      <w:bookmarkStart w:id="18328" w:name="_Toc36543680"/>
      <w:bookmarkStart w:id="18329" w:name="_Toc36567918"/>
      <w:bookmarkStart w:id="18330" w:name="_Toc44341650"/>
      <w:r w:rsidRPr="002B15AA">
        <w:lastRenderedPageBreak/>
        <w:t>6</w:t>
      </w:r>
      <w:r w:rsidRPr="002B15AA">
        <w:rPr>
          <w:lang w:eastAsia="zh-CN"/>
        </w:rPr>
        <w:t>.</w:t>
      </w:r>
      <w:r w:rsidRPr="002B15AA">
        <w:t>3</w:t>
      </w:r>
      <w:r>
        <w:t>.6</w:t>
      </w:r>
      <w:r w:rsidRPr="002B15AA">
        <w:t>.2</w:t>
      </w:r>
      <w:r w:rsidRPr="002B15AA">
        <w:tab/>
        <w:t>Attributes</w:t>
      </w:r>
      <w:bookmarkEnd w:id="18322"/>
      <w:bookmarkEnd w:id="18323"/>
      <w:bookmarkEnd w:id="18324"/>
      <w:bookmarkEnd w:id="18325"/>
      <w:bookmarkEnd w:id="18326"/>
      <w:bookmarkEnd w:id="18327"/>
      <w:bookmarkEnd w:id="18328"/>
      <w:bookmarkEnd w:id="18329"/>
      <w:bookmarkEnd w:id="183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category</w:t>
            </w:r>
          </w:p>
        </w:tc>
        <w:tc>
          <w:tcPr>
            <w:tcW w:w="1064" w:type="dxa"/>
          </w:tcPr>
          <w:p w:rsidR="00E154AB" w:rsidRPr="002B15AA" w:rsidRDefault="00E154AB" w:rsidP="00583841">
            <w:pPr>
              <w:pStyle w:val="TAL"/>
              <w:jc w:val="center"/>
              <w:rPr>
                <w:rFonts w:cs="Arial"/>
                <w:szCs w:val="18"/>
              </w:rPr>
            </w:pPr>
            <w:r>
              <w:rPr>
                <w:rFonts w:cs="Arial"/>
                <w:szCs w:val="18"/>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r w:rsidR="00E154AB" w:rsidRPr="002B15AA" w:rsidTr="00583841">
        <w:trPr>
          <w:cantSplit/>
          <w:trHeight w:val="224"/>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tagging</w:t>
            </w:r>
          </w:p>
        </w:tc>
        <w:tc>
          <w:tcPr>
            <w:tcW w:w="1064" w:type="dxa"/>
          </w:tcPr>
          <w:p w:rsidR="00E154AB" w:rsidRPr="002B15AA" w:rsidRDefault="00E154AB" w:rsidP="00583841">
            <w:pPr>
              <w:pStyle w:val="TAL"/>
              <w:jc w:val="center"/>
              <w:rPr>
                <w:rFonts w:cs="Arial"/>
                <w:szCs w:val="18"/>
                <w:lang w:eastAsia="zh-CN"/>
              </w:rPr>
            </w:pPr>
            <w:r>
              <w:rPr>
                <w:rFonts w:cs="Arial"/>
                <w:szCs w:val="18"/>
                <w:lang w:eastAsia="zh-CN"/>
              </w:rPr>
              <w:t>CM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24"/>
          <w:jc w:val="center"/>
        </w:trPr>
        <w:tc>
          <w:tcPr>
            <w:tcW w:w="2892" w:type="dxa"/>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exposure</w:t>
            </w:r>
          </w:p>
        </w:tc>
        <w:tc>
          <w:tcPr>
            <w:tcW w:w="1064" w:type="dxa"/>
          </w:tcPr>
          <w:p w:rsidR="00E154AB" w:rsidRDefault="00E154AB" w:rsidP="00583841">
            <w:pPr>
              <w:pStyle w:val="TAL"/>
              <w:jc w:val="center"/>
              <w:rPr>
                <w:rFonts w:cs="Arial"/>
                <w:szCs w:val="18"/>
                <w:lang w:eastAsia="zh-CN"/>
              </w:rPr>
            </w:pPr>
            <w:r>
              <w:rPr>
                <w:rFonts w:cs="Arial"/>
                <w:szCs w:val="18"/>
                <w:lang w:eastAsia="zh-CN"/>
              </w:rPr>
              <w:t>M</w:t>
            </w:r>
          </w:p>
        </w:tc>
        <w:tc>
          <w:tcPr>
            <w:tcW w:w="1254" w:type="dxa"/>
          </w:tcPr>
          <w:p w:rsidR="00E154AB" w:rsidRPr="002B15AA" w:rsidRDefault="00E154AB" w:rsidP="00583841">
            <w:pPr>
              <w:pStyle w:val="TAL"/>
              <w:jc w:val="center"/>
              <w:rPr>
                <w:rFonts w:cs="Arial"/>
              </w:rPr>
            </w:pPr>
            <w:r>
              <w:rPr>
                <w:rFonts w:cs="Arial"/>
              </w:rPr>
              <w:t>T</w:t>
            </w:r>
          </w:p>
        </w:tc>
        <w:tc>
          <w:tcPr>
            <w:tcW w:w="1243" w:type="dxa"/>
          </w:tcPr>
          <w:p w:rsidR="00E154AB"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rPr>
            </w:pPr>
            <w:r>
              <w:rPr>
                <w:rFonts w:cs="Arial"/>
              </w:rPr>
              <w:t>F</w:t>
            </w:r>
          </w:p>
        </w:tc>
        <w:tc>
          <w:tcPr>
            <w:tcW w:w="1690" w:type="dxa"/>
          </w:tcPr>
          <w:p w:rsidR="00E154AB" w:rsidRPr="002B15AA" w:rsidRDefault="00E154AB" w:rsidP="00583841">
            <w:pPr>
              <w:pStyle w:val="TAL"/>
              <w:jc w:val="center"/>
              <w:rPr>
                <w:rFonts w:cs="Arial"/>
                <w:lang w:eastAsia="zh-CN"/>
              </w:rPr>
            </w:pPr>
            <w:r>
              <w:rPr>
                <w:rFonts w:cs="Arial"/>
                <w:lang w:eastAsia="zh-CN"/>
              </w:rPr>
              <w:t>T</w:t>
            </w:r>
          </w:p>
        </w:tc>
      </w:tr>
    </w:tbl>
    <w:p w:rsidR="00E154AB" w:rsidRPr="002B15AA" w:rsidRDefault="00E154AB" w:rsidP="00E154AB">
      <w:pPr>
        <w:pStyle w:val="Heading4"/>
      </w:pPr>
      <w:bookmarkStart w:id="18331" w:name="_Toc10555985"/>
      <w:bookmarkStart w:id="18332" w:name="_Toc27405484"/>
      <w:bookmarkStart w:id="18333" w:name="_Toc35878674"/>
      <w:bookmarkStart w:id="18334" w:name="_Toc36220490"/>
      <w:bookmarkStart w:id="18335" w:name="_Toc36474588"/>
      <w:bookmarkStart w:id="18336" w:name="_Toc36542860"/>
      <w:bookmarkStart w:id="18337" w:name="_Toc36543681"/>
      <w:bookmarkStart w:id="18338" w:name="_Toc36567919"/>
      <w:bookmarkStart w:id="18339" w:name="_Toc44341651"/>
      <w:r>
        <w:t>6.3.6</w:t>
      </w:r>
      <w:r w:rsidRPr="002B15AA">
        <w:t>.3</w:t>
      </w:r>
      <w:r w:rsidRPr="002B15AA">
        <w:tab/>
        <w:t>Attribute constraints</w:t>
      </w:r>
      <w:bookmarkEnd w:id="18331"/>
      <w:bookmarkEnd w:id="18332"/>
      <w:bookmarkEnd w:id="18333"/>
      <w:bookmarkEnd w:id="18334"/>
      <w:bookmarkEnd w:id="18335"/>
      <w:bookmarkEnd w:id="18336"/>
      <w:bookmarkEnd w:id="18337"/>
      <w:bookmarkEnd w:id="18338"/>
      <w:bookmarkEnd w:id="18339"/>
    </w:p>
    <w:tbl>
      <w:tblPr>
        <w:tblW w:w="0" w:type="auto"/>
        <w:jc w:val="center"/>
        <w:tblLook w:val="01E0" w:firstRow="1" w:lastRow="1" w:firstColumn="1" w:lastColumn="1" w:noHBand="0" w:noVBand="0"/>
      </w:tblPr>
      <w:tblGrid>
        <w:gridCol w:w="2082"/>
        <w:gridCol w:w="6646"/>
      </w:tblGrid>
      <w:tr w:rsidR="00E154AB" w:rsidRPr="002B15AA" w:rsidTr="00583841">
        <w:trPr>
          <w:trHeight w:val="171"/>
          <w:jc w:val="center"/>
        </w:trPr>
        <w:tc>
          <w:tcPr>
            <w:tcW w:w="2082"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bookmarkStart w:id="18340" w:name="_Toc10555986"/>
            <w:r w:rsidRPr="002B15AA">
              <w:t>Name</w:t>
            </w:r>
          </w:p>
        </w:tc>
        <w:tc>
          <w:tcPr>
            <w:tcW w:w="6646"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trHeight w:val="500"/>
          <w:jc w:val="center"/>
        </w:trPr>
        <w:tc>
          <w:tcPr>
            <w:tcW w:w="208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b/>
              </w:rPr>
            </w:pPr>
            <w:r>
              <w:rPr>
                <w:rFonts w:ascii="Courier New" w:hAnsi="Courier New" w:cs="Courier New"/>
                <w:szCs w:val="18"/>
                <w:lang w:eastAsia="zh-CN"/>
              </w:rPr>
              <w:t>tagging</w:t>
            </w:r>
            <w:r w:rsidRPr="002B15AA">
              <w:t xml:space="preserve"> Support Qualifier</w:t>
            </w:r>
          </w:p>
        </w:tc>
        <w:tc>
          <w:tcPr>
            <w:tcW w:w="664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rPr>
                <w:rFonts w:ascii="Arial" w:hAnsi="Arial" w:cs="Arial"/>
                <w:sz w:val="18"/>
                <w:szCs w:val="18"/>
              </w:rPr>
            </w:pPr>
            <w:r w:rsidRPr="002B15AA">
              <w:rPr>
                <w:rFonts w:ascii="Arial" w:hAnsi="Arial" w:cs="Arial"/>
                <w:sz w:val="18"/>
                <w:szCs w:val="18"/>
                <w:lang w:eastAsia="zh-CN"/>
              </w:rPr>
              <w:t xml:space="preserve">Condition: </w:t>
            </w:r>
            <w:r w:rsidRPr="002B15AA">
              <w:rPr>
                <w:rFonts w:ascii="Arial" w:hAnsi="Arial" w:cs="Arial" w:hint="eastAsia"/>
                <w:sz w:val="18"/>
                <w:szCs w:val="18"/>
                <w:lang w:eastAsia="zh-CN"/>
              </w:rPr>
              <w:t>It shall be supported if t</w:t>
            </w:r>
            <w:r>
              <w:rPr>
                <w:rFonts w:ascii="Arial" w:hAnsi="Arial" w:cs="Arial"/>
                <w:sz w:val="18"/>
                <w:szCs w:val="18"/>
                <w:lang w:eastAsia="zh-CN"/>
              </w:rPr>
              <w:t>he category is character</w:t>
            </w:r>
            <w:r w:rsidRPr="002B15AA">
              <w:rPr>
                <w:rFonts w:ascii="Arial" w:hAnsi="Arial" w:cs="Arial" w:hint="eastAsia"/>
                <w:sz w:val="18"/>
                <w:szCs w:val="18"/>
                <w:lang w:eastAsia="zh-CN"/>
              </w:rPr>
              <w:t>. Otherwise this attribute shall be absent.</w:t>
            </w:r>
          </w:p>
        </w:tc>
      </w:tr>
    </w:tbl>
    <w:p w:rsidR="00E154AB" w:rsidRPr="002B15AA" w:rsidRDefault="00E154AB" w:rsidP="00E154AB">
      <w:pPr>
        <w:pStyle w:val="Heading4"/>
      </w:pPr>
      <w:bookmarkStart w:id="18341" w:name="_Toc27405485"/>
      <w:bookmarkStart w:id="18342" w:name="_Toc35878675"/>
      <w:bookmarkStart w:id="18343" w:name="_Toc36220491"/>
      <w:bookmarkStart w:id="18344" w:name="_Toc36474589"/>
      <w:bookmarkStart w:id="18345" w:name="_Toc36542861"/>
      <w:bookmarkStart w:id="18346" w:name="_Toc36543682"/>
      <w:bookmarkStart w:id="18347" w:name="_Toc36567920"/>
      <w:bookmarkStart w:id="18348" w:name="_Toc44341652"/>
      <w:r>
        <w:rPr>
          <w:lang w:eastAsia="zh-CN"/>
        </w:rPr>
        <w:t>6.3.6</w:t>
      </w:r>
      <w:r w:rsidRPr="002B15AA">
        <w:rPr>
          <w:lang w:eastAsia="zh-CN"/>
        </w:rPr>
        <w:t>.</w:t>
      </w:r>
      <w:r w:rsidRPr="002B15AA">
        <w:t>4</w:t>
      </w:r>
      <w:r w:rsidRPr="002B15AA">
        <w:tab/>
        <w:t>Notifications</w:t>
      </w:r>
      <w:bookmarkEnd w:id="18340"/>
      <w:bookmarkEnd w:id="18341"/>
      <w:bookmarkEnd w:id="18342"/>
      <w:bookmarkEnd w:id="18343"/>
      <w:bookmarkEnd w:id="18344"/>
      <w:bookmarkEnd w:id="18345"/>
      <w:bookmarkEnd w:id="18346"/>
      <w:bookmarkEnd w:id="18347"/>
      <w:bookmarkEnd w:id="18348"/>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18349" w:name="_Toc27405486"/>
      <w:bookmarkStart w:id="18350" w:name="_Toc35878676"/>
      <w:bookmarkStart w:id="18351" w:name="_Toc36220492"/>
      <w:bookmarkStart w:id="18352" w:name="_Toc36474590"/>
      <w:bookmarkStart w:id="18353" w:name="_Toc36542862"/>
      <w:bookmarkStart w:id="18354" w:name="_Toc36543683"/>
      <w:bookmarkStart w:id="18355" w:name="_Toc36567921"/>
      <w:bookmarkStart w:id="18356" w:name="_Toc44341653"/>
      <w:bookmarkEnd w:id="18312"/>
      <w:r w:rsidRPr="002B15AA">
        <w:rPr>
          <w:lang w:eastAsia="zh-CN"/>
        </w:rPr>
        <w:t>6.3.</w:t>
      </w:r>
      <w:r>
        <w:rPr>
          <w:lang w:eastAsia="zh-CN"/>
        </w:rPr>
        <w:t>7</w:t>
      </w:r>
      <w:r w:rsidRPr="002B15AA">
        <w:rPr>
          <w:lang w:eastAsia="zh-CN"/>
        </w:rPr>
        <w:tab/>
      </w:r>
      <w:r w:rsidRPr="00C1574D">
        <w:rPr>
          <w:rFonts w:ascii="Courier New" w:hAnsi="Courier New" w:cs="Courier New"/>
          <w:lang w:eastAsia="zh-CN"/>
        </w:rPr>
        <w:t>DelayTolerance</w:t>
      </w:r>
      <w:r>
        <w:rPr>
          <w:rFonts w:ascii="Courier New" w:hAnsi="Courier New" w:cs="Courier New"/>
          <w:lang w:eastAsia="zh-CN"/>
        </w:rPr>
        <w:t>&lt;&lt;dataType&gt;&gt;</w:t>
      </w:r>
      <w:bookmarkEnd w:id="18349"/>
      <w:bookmarkEnd w:id="18350"/>
      <w:bookmarkEnd w:id="18351"/>
      <w:bookmarkEnd w:id="18352"/>
      <w:bookmarkEnd w:id="18353"/>
      <w:bookmarkEnd w:id="18354"/>
      <w:bookmarkEnd w:id="18355"/>
      <w:bookmarkEnd w:id="18356"/>
    </w:p>
    <w:p w:rsidR="00E154AB" w:rsidRPr="002B15AA" w:rsidRDefault="00E154AB" w:rsidP="00E154AB">
      <w:pPr>
        <w:pStyle w:val="Heading4"/>
      </w:pPr>
      <w:bookmarkStart w:id="18357" w:name="_Toc27405487"/>
      <w:bookmarkStart w:id="18358" w:name="_Toc35878677"/>
      <w:bookmarkStart w:id="18359" w:name="_Toc36220493"/>
      <w:bookmarkStart w:id="18360" w:name="_Toc36474591"/>
      <w:bookmarkStart w:id="18361" w:name="_Toc36542863"/>
      <w:bookmarkStart w:id="18362" w:name="_Toc36543684"/>
      <w:bookmarkStart w:id="18363" w:name="_Toc36567922"/>
      <w:bookmarkStart w:id="18364" w:name="_Toc44341654"/>
      <w:r w:rsidRPr="002B15AA">
        <w:t>6.3.</w:t>
      </w:r>
      <w:r>
        <w:t>7</w:t>
      </w:r>
      <w:r w:rsidRPr="002B15AA">
        <w:t>.1</w:t>
      </w:r>
      <w:r w:rsidRPr="002B15AA">
        <w:tab/>
        <w:t>Definition</w:t>
      </w:r>
      <w:bookmarkEnd w:id="18357"/>
      <w:bookmarkEnd w:id="18358"/>
      <w:bookmarkEnd w:id="18359"/>
      <w:bookmarkEnd w:id="18360"/>
      <w:bookmarkEnd w:id="18361"/>
      <w:bookmarkEnd w:id="18362"/>
      <w:bookmarkEnd w:id="18363"/>
      <w:bookmarkEnd w:id="18364"/>
    </w:p>
    <w:p w:rsidR="00E154AB" w:rsidRPr="00D97E98" w:rsidRDefault="00E154AB" w:rsidP="00E154AB">
      <w:r w:rsidRPr="002B15AA">
        <w:t xml:space="preserve">This </w:t>
      </w:r>
      <w:r>
        <w:t>data type</w:t>
      </w:r>
      <w:r w:rsidRPr="002B15AA">
        <w:t xml:space="preserve"> represents the </w:t>
      </w:r>
      <w:r>
        <w:t>delay tolerance (</w:t>
      </w:r>
      <w:r w:rsidRPr="002B15AA">
        <w:rPr>
          <w:rFonts w:cs="Arial"/>
          <w:snapToGrid w:val="0"/>
          <w:szCs w:val="18"/>
        </w:rPr>
        <w:t>See</w:t>
      </w:r>
      <w:r>
        <w:rPr>
          <w:rFonts w:cs="Arial"/>
          <w:snapToGrid w:val="0"/>
          <w:szCs w:val="18"/>
        </w:rPr>
        <w:t xml:space="preserve"> Clause 3.4.3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154AB" w:rsidRPr="002B15AA" w:rsidRDefault="00E154AB" w:rsidP="00E154AB">
      <w:pPr>
        <w:pStyle w:val="Heading4"/>
      </w:pPr>
      <w:bookmarkStart w:id="18365" w:name="_Toc27405488"/>
      <w:bookmarkStart w:id="18366" w:name="_Toc35878678"/>
      <w:bookmarkStart w:id="18367" w:name="_Toc36220494"/>
      <w:bookmarkStart w:id="18368" w:name="_Toc36474592"/>
      <w:bookmarkStart w:id="18369" w:name="_Toc36542864"/>
      <w:bookmarkStart w:id="18370" w:name="_Toc36543685"/>
      <w:bookmarkStart w:id="18371" w:name="_Toc36567923"/>
      <w:bookmarkStart w:id="18372" w:name="_Toc44341655"/>
      <w:r w:rsidRPr="002B15AA">
        <w:t>6</w:t>
      </w:r>
      <w:r w:rsidRPr="002B15AA">
        <w:rPr>
          <w:lang w:eastAsia="zh-CN"/>
        </w:rPr>
        <w:t>.</w:t>
      </w:r>
      <w:r w:rsidRPr="002B15AA">
        <w:t>3</w:t>
      </w:r>
      <w:r>
        <w:t>.7</w:t>
      </w:r>
      <w:r w:rsidRPr="002B15AA">
        <w:t>.2</w:t>
      </w:r>
      <w:r w:rsidRPr="002B15AA">
        <w:tab/>
        <w:t>Attributes</w:t>
      </w:r>
      <w:bookmarkEnd w:id="18365"/>
      <w:bookmarkEnd w:id="18366"/>
      <w:bookmarkEnd w:id="18367"/>
      <w:bookmarkEnd w:id="18368"/>
      <w:bookmarkEnd w:id="18369"/>
      <w:bookmarkEnd w:id="18370"/>
      <w:bookmarkEnd w:id="18371"/>
      <w:bookmarkEnd w:id="183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support</w:t>
            </w:r>
          </w:p>
        </w:tc>
        <w:tc>
          <w:tcPr>
            <w:tcW w:w="1064" w:type="dxa"/>
          </w:tcPr>
          <w:p w:rsidR="00E154AB" w:rsidRPr="002B15AA" w:rsidRDefault="00E154AB" w:rsidP="00583841">
            <w:pPr>
              <w:pStyle w:val="TAL"/>
              <w:jc w:val="center"/>
              <w:rPr>
                <w:rFonts w:cs="Arial"/>
                <w:szCs w:val="18"/>
              </w:rPr>
            </w:pPr>
            <w:r>
              <w:rPr>
                <w:rFonts w:cs="Arial"/>
                <w:szCs w:val="18"/>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18373" w:name="_Toc27405489"/>
      <w:bookmarkStart w:id="18374" w:name="_Toc35878679"/>
      <w:bookmarkStart w:id="18375" w:name="_Toc36220495"/>
      <w:bookmarkStart w:id="18376" w:name="_Toc36474593"/>
      <w:bookmarkStart w:id="18377" w:name="_Toc36542865"/>
      <w:bookmarkStart w:id="18378" w:name="_Toc36543686"/>
      <w:bookmarkStart w:id="18379" w:name="_Toc36567924"/>
      <w:bookmarkStart w:id="18380" w:name="_Toc44341656"/>
      <w:r>
        <w:t>6.3.7</w:t>
      </w:r>
      <w:r w:rsidRPr="002B15AA">
        <w:t>.3</w:t>
      </w:r>
      <w:r w:rsidRPr="002B15AA">
        <w:tab/>
        <w:t>Attribute constraints</w:t>
      </w:r>
      <w:bookmarkEnd w:id="18373"/>
      <w:bookmarkEnd w:id="18374"/>
      <w:bookmarkEnd w:id="18375"/>
      <w:bookmarkEnd w:id="18376"/>
      <w:bookmarkEnd w:id="18377"/>
      <w:bookmarkEnd w:id="18378"/>
      <w:bookmarkEnd w:id="18379"/>
      <w:bookmarkEnd w:id="18380"/>
    </w:p>
    <w:p w:rsidR="00E154AB" w:rsidRPr="002B15AA" w:rsidRDefault="00E154AB" w:rsidP="00E154AB">
      <w:pPr>
        <w:rPr>
          <w:lang w:eastAsia="zh-CN"/>
        </w:rPr>
      </w:pPr>
      <w:r w:rsidRPr="002B15AA">
        <w:t>None.</w:t>
      </w:r>
    </w:p>
    <w:p w:rsidR="00E154AB" w:rsidRPr="002B15AA" w:rsidRDefault="00E154AB" w:rsidP="00E154AB">
      <w:pPr>
        <w:pStyle w:val="Heading4"/>
      </w:pPr>
      <w:bookmarkStart w:id="18381" w:name="_Toc27405490"/>
      <w:bookmarkStart w:id="18382" w:name="_Toc35878680"/>
      <w:bookmarkStart w:id="18383" w:name="_Toc36220496"/>
      <w:bookmarkStart w:id="18384" w:name="_Toc36474594"/>
      <w:bookmarkStart w:id="18385" w:name="_Toc36542866"/>
      <w:bookmarkStart w:id="18386" w:name="_Toc36543687"/>
      <w:bookmarkStart w:id="18387" w:name="_Toc36567925"/>
      <w:bookmarkStart w:id="18388" w:name="_Toc44341657"/>
      <w:r>
        <w:rPr>
          <w:lang w:eastAsia="zh-CN"/>
        </w:rPr>
        <w:t>6.3.7</w:t>
      </w:r>
      <w:r w:rsidRPr="002B15AA">
        <w:rPr>
          <w:lang w:eastAsia="zh-CN"/>
        </w:rPr>
        <w:t>.</w:t>
      </w:r>
      <w:r w:rsidRPr="002B15AA">
        <w:t>4</w:t>
      </w:r>
      <w:r w:rsidRPr="002B15AA">
        <w:tab/>
        <w:t>Notifications</w:t>
      </w:r>
      <w:bookmarkEnd w:id="18381"/>
      <w:bookmarkEnd w:id="18382"/>
      <w:bookmarkEnd w:id="18383"/>
      <w:bookmarkEnd w:id="18384"/>
      <w:bookmarkEnd w:id="18385"/>
      <w:bookmarkEnd w:id="18386"/>
      <w:bookmarkEnd w:id="18387"/>
      <w:bookmarkEnd w:id="18388"/>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18389" w:name="_Toc27405491"/>
      <w:bookmarkStart w:id="18390" w:name="_Toc35878681"/>
      <w:bookmarkStart w:id="18391" w:name="_Toc36220497"/>
      <w:bookmarkStart w:id="18392" w:name="_Toc36474595"/>
      <w:bookmarkStart w:id="18393" w:name="_Toc36542867"/>
      <w:bookmarkStart w:id="18394" w:name="_Toc36543688"/>
      <w:bookmarkStart w:id="18395" w:name="_Toc36567926"/>
      <w:bookmarkStart w:id="18396" w:name="_Toc44341658"/>
      <w:r w:rsidRPr="002B15AA">
        <w:rPr>
          <w:lang w:eastAsia="zh-CN"/>
        </w:rPr>
        <w:t>6.3.</w:t>
      </w:r>
      <w:r>
        <w:rPr>
          <w:lang w:eastAsia="zh-CN"/>
        </w:rPr>
        <w:t>7</w:t>
      </w:r>
      <w:r w:rsidRPr="002B15AA">
        <w:rPr>
          <w:lang w:eastAsia="zh-CN"/>
        </w:rPr>
        <w:tab/>
      </w:r>
      <w:r w:rsidRPr="00F57AD2">
        <w:rPr>
          <w:rFonts w:ascii="Courier New" w:hAnsi="Courier New" w:cs="Courier New"/>
          <w:lang w:eastAsia="zh-CN"/>
        </w:rPr>
        <w:t>DeterminComm</w:t>
      </w:r>
      <w:r>
        <w:rPr>
          <w:rFonts w:ascii="Courier New" w:hAnsi="Courier New" w:cs="Courier New"/>
          <w:lang w:eastAsia="zh-CN"/>
        </w:rPr>
        <w:t xml:space="preserve"> &lt;&lt;dataType&gt;&gt;</w:t>
      </w:r>
      <w:bookmarkEnd w:id="18389"/>
      <w:bookmarkEnd w:id="18390"/>
      <w:bookmarkEnd w:id="18391"/>
      <w:bookmarkEnd w:id="18392"/>
      <w:bookmarkEnd w:id="18393"/>
      <w:bookmarkEnd w:id="18394"/>
      <w:bookmarkEnd w:id="18395"/>
      <w:bookmarkEnd w:id="18396"/>
    </w:p>
    <w:p w:rsidR="00E154AB" w:rsidRPr="002B15AA" w:rsidRDefault="00E154AB" w:rsidP="00E154AB">
      <w:pPr>
        <w:pStyle w:val="Heading4"/>
        <w:rPr>
          <w:lang w:eastAsia="zh-CN"/>
        </w:rPr>
      </w:pPr>
      <w:bookmarkStart w:id="18397" w:name="_Toc27405492"/>
      <w:bookmarkStart w:id="18398" w:name="_Toc35878682"/>
      <w:bookmarkStart w:id="18399" w:name="_Toc36220498"/>
      <w:bookmarkStart w:id="18400" w:name="_Toc36474596"/>
      <w:bookmarkStart w:id="18401" w:name="_Toc36542868"/>
      <w:bookmarkStart w:id="18402" w:name="_Toc36543689"/>
      <w:bookmarkStart w:id="18403" w:name="_Toc36567927"/>
      <w:bookmarkStart w:id="18404" w:name="_Toc44341659"/>
      <w:r w:rsidRPr="002B15AA">
        <w:t>6.3.</w:t>
      </w:r>
      <w:r>
        <w:t>7</w:t>
      </w:r>
      <w:r w:rsidRPr="002B15AA">
        <w:t>.1</w:t>
      </w:r>
      <w:r w:rsidRPr="002B15AA">
        <w:tab/>
        <w:t>Definition</w:t>
      </w:r>
      <w:bookmarkEnd w:id="18397"/>
      <w:bookmarkEnd w:id="18398"/>
      <w:bookmarkEnd w:id="18399"/>
      <w:bookmarkEnd w:id="18400"/>
      <w:bookmarkEnd w:id="18401"/>
      <w:bookmarkEnd w:id="18402"/>
      <w:bookmarkEnd w:id="18403"/>
      <w:bookmarkEnd w:id="18404"/>
    </w:p>
    <w:p w:rsidR="00E154AB" w:rsidRPr="002B15AA" w:rsidRDefault="00E154AB" w:rsidP="00E154AB">
      <w:r w:rsidRPr="002B15AA">
        <w:t xml:space="preserve">This </w:t>
      </w:r>
      <w:r>
        <w:t>data type</w:t>
      </w:r>
      <w:r w:rsidRPr="002B15AA">
        <w:t xml:space="preserve"> represents the properties of </w:t>
      </w:r>
      <w:r w:rsidRPr="00B804CE">
        <w:t>the deterministic communication for periodic user traffic. Periodic traffic refers to the type of traffic with periodic transmissions</w:t>
      </w:r>
      <w:r w:rsidRPr="002B15AA">
        <w:t>.</w:t>
      </w:r>
    </w:p>
    <w:p w:rsidR="00E154AB" w:rsidRPr="002B15AA" w:rsidRDefault="00E154AB" w:rsidP="00E154AB">
      <w:pPr>
        <w:pStyle w:val="Heading4"/>
      </w:pPr>
      <w:bookmarkStart w:id="18405" w:name="_Toc27405493"/>
      <w:bookmarkStart w:id="18406" w:name="_Toc35878683"/>
      <w:bookmarkStart w:id="18407" w:name="_Toc36220499"/>
      <w:bookmarkStart w:id="18408" w:name="_Toc36474597"/>
      <w:bookmarkStart w:id="18409" w:name="_Toc36542869"/>
      <w:bookmarkStart w:id="18410" w:name="_Toc36543690"/>
      <w:bookmarkStart w:id="18411" w:name="_Toc36567928"/>
      <w:bookmarkStart w:id="18412" w:name="_Toc44341660"/>
      <w:r w:rsidRPr="002B15AA">
        <w:t>6.3.</w:t>
      </w:r>
      <w:r>
        <w:t>7</w:t>
      </w:r>
      <w:r w:rsidRPr="002B15AA">
        <w:t>.2</w:t>
      </w:r>
      <w:r w:rsidRPr="002B15AA">
        <w:tab/>
        <w:t>Attributes</w:t>
      </w:r>
      <w:bookmarkEnd w:id="18405"/>
      <w:bookmarkEnd w:id="18406"/>
      <w:bookmarkEnd w:id="18407"/>
      <w:bookmarkEnd w:id="18408"/>
      <w:bookmarkEnd w:id="18409"/>
      <w:bookmarkEnd w:id="18410"/>
      <w:bookmarkEnd w:id="18411"/>
      <w:bookmarkEnd w:id="184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7"/>
        <w:gridCol w:w="1068"/>
        <w:gridCol w:w="1256"/>
        <w:gridCol w:w="1248"/>
        <w:gridCol w:w="1497"/>
        <w:gridCol w:w="1703"/>
      </w:tblGrid>
      <w:tr w:rsidR="00E154AB" w:rsidRPr="002B15AA" w:rsidTr="00583841">
        <w:trPr>
          <w:cantSplit/>
          <w:trHeight w:val="461"/>
          <w:jc w:val="center"/>
        </w:trPr>
        <w:tc>
          <w:tcPr>
            <w:tcW w:w="2857"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8"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6"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8"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97"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703"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57"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8" w:type="dxa"/>
          </w:tcPr>
          <w:p w:rsidR="00E154AB" w:rsidRPr="002B15AA" w:rsidRDefault="00E154AB" w:rsidP="00583841">
            <w:pPr>
              <w:pStyle w:val="TAL"/>
              <w:jc w:val="center"/>
              <w:rPr>
                <w:rFonts w:cs="Arial"/>
                <w:szCs w:val="18"/>
              </w:rPr>
            </w:pPr>
            <w:r w:rsidRPr="002B15AA">
              <w:rPr>
                <w:rFonts w:cs="Arial"/>
                <w:szCs w:val="18"/>
                <w:lang w:eastAsia="zh-CN"/>
              </w:rPr>
              <w:t>M</w:t>
            </w:r>
          </w:p>
        </w:tc>
        <w:tc>
          <w:tcPr>
            <w:tcW w:w="1256" w:type="dxa"/>
          </w:tcPr>
          <w:p w:rsidR="00E154AB" w:rsidRPr="002B15AA" w:rsidRDefault="00E154AB" w:rsidP="00583841">
            <w:pPr>
              <w:pStyle w:val="TAL"/>
              <w:jc w:val="center"/>
              <w:rPr>
                <w:rFonts w:cs="Arial"/>
                <w:szCs w:val="18"/>
                <w:lang w:eastAsia="zh-CN"/>
              </w:rPr>
            </w:pPr>
            <w:r w:rsidRPr="002B15AA">
              <w:rPr>
                <w:rFonts w:cs="Arial"/>
              </w:rPr>
              <w:t>T</w:t>
            </w:r>
          </w:p>
        </w:tc>
        <w:tc>
          <w:tcPr>
            <w:tcW w:w="1248"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97" w:type="dxa"/>
          </w:tcPr>
          <w:p w:rsidR="00E154AB" w:rsidRPr="002B15AA" w:rsidRDefault="00E154AB" w:rsidP="00583841">
            <w:pPr>
              <w:pStyle w:val="TAL"/>
              <w:jc w:val="center"/>
              <w:rPr>
                <w:rFonts w:cs="Arial"/>
                <w:szCs w:val="18"/>
                <w:lang w:eastAsia="zh-CN"/>
              </w:rPr>
            </w:pPr>
            <w:r>
              <w:rPr>
                <w:rFonts w:cs="Arial"/>
              </w:rPr>
              <w:t>F</w:t>
            </w:r>
          </w:p>
        </w:tc>
        <w:tc>
          <w:tcPr>
            <w:tcW w:w="1703" w:type="dxa"/>
          </w:tcPr>
          <w:p w:rsidR="00E154AB" w:rsidRPr="002B15AA" w:rsidRDefault="00E154AB" w:rsidP="00583841">
            <w:pPr>
              <w:pStyle w:val="TAL"/>
              <w:jc w:val="center"/>
              <w:rPr>
                <w:rFonts w:cs="Arial"/>
                <w:szCs w:val="18"/>
              </w:rPr>
            </w:pPr>
            <w:r>
              <w:rPr>
                <w:rFonts w:cs="Arial"/>
                <w:szCs w:val="18"/>
                <w:lang w:eastAsia="zh-CN"/>
              </w:rPr>
              <w:t>T</w:t>
            </w:r>
          </w:p>
        </w:tc>
      </w:tr>
      <w:tr w:rsidR="00E154AB" w:rsidRPr="002B15AA" w:rsidTr="00583841">
        <w:trPr>
          <w:cantSplit/>
          <w:trHeight w:val="236"/>
          <w:jc w:val="center"/>
        </w:trPr>
        <w:tc>
          <w:tcPr>
            <w:tcW w:w="2857" w:type="dxa"/>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a</w:t>
            </w:r>
            <w:r w:rsidRPr="00B804CE">
              <w:rPr>
                <w:rFonts w:ascii="Courier New" w:hAnsi="Courier New" w:cs="Courier New"/>
                <w:szCs w:val="18"/>
                <w:lang w:eastAsia="zh-CN"/>
              </w:rPr>
              <w:t>vailability</w:t>
            </w:r>
          </w:p>
        </w:tc>
        <w:tc>
          <w:tcPr>
            <w:tcW w:w="1068" w:type="dxa"/>
          </w:tcPr>
          <w:p w:rsidR="00E154AB" w:rsidRPr="002B15AA" w:rsidRDefault="00E154AB" w:rsidP="00583841">
            <w:pPr>
              <w:pStyle w:val="TAL"/>
              <w:jc w:val="center"/>
              <w:rPr>
                <w:rFonts w:cs="Arial"/>
                <w:szCs w:val="18"/>
              </w:rPr>
            </w:pPr>
            <w:r w:rsidRPr="002B15AA">
              <w:rPr>
                <w:rFonts w:cs="Arial"/>
                <w:szCs w:val="18"/>
              </w:rPr>
              <w:t>M</w:t>
            </w:r>
          </w:p>
        </w:tc>
        <w:tc>
          <w:tcPr>
            <w:tcW w:w="1256" w:type="dxa"/>
          </w:tcPr>
          <w:p w:rsidR="00E154AB" w:rsidRPr="002B15AA" w:rsidRDefault="00E154AB" w:rsidP="00583841">
            <w:pPr>
              <w:pStyle w:val="TAL"/>
              <w:jc w:val="center"/>
              <w:rPr>
                <w:rFonts w:cs="Arial"/>
              </w:rPr>
            </w:pPr>
            <w:r w:rsidRPr="002B15AA">
              <w:rPr>
                <w:rFonts w:cs="Arial"/>
              </w:rPr>
              <w:t>T</w:t>
            </w:r>
          </w:p>
        </w:tc>
        <w:tc>
          <w:tcPr>
            <w:tcW w:w="1248" w:type="dxa"/>
          </w:tcPr>
          <w:p w:rsidR="00E154AB" w:rsidRPr="002B15AA" w:rsidRDefault="00E154AB" w:rsidP="00583841">
            <w:pPr>
              <w:pStyle w:val="TAL"/>
              <w:jc w:val="center"/>
              <w:rPr>
                <w:rFonts w:cs="Arial"/>
                <w:lang w:eastAsia="zh-CN"/>
              </w:rPr>
            </w:pPr>
            <w:r w:rsidRPr="002B15AA">
              <w:rPr>
                <w:rFonts w:cs="Arial"/>
                <w:lang w:eastAsia="zh-CN"/>
              </w:rPr>
              <w:t>F</w:t>
            </w:r>
          </w:p>
        </w:tc>
        <w:tc>
          <w:tcPr>
            <w:tcW w:w="1497" w:type="dxa"/>
          </w:tcPr>
          <w:p w:rsidR="00E154AB" w:rsidRDefault="00E154AB" w:rsidP="00583841">
            <w:pPr>
              <w:pStyle w:val="TAL"/>
              <w:jc w:val="center"/>
              <w:rPr>
                <w:rFonts w:cs="Arial"/>
              </w:rPr>
            </w:pPr>
            <w:r>
              <w:rPr>
                <w:rFonts w:cs="Arial"/>
              </w:rPr>
              <w:t>F</w:t>
            </w:r>
          </w:p>
        </w:tc>
        <w:tc>
          <w:tcPr>
            <w:tcW w:w="1703" w:type="dxa"/>
          </w:tcPr>
          <w:p w:rsidR="00E154AB" w:rsidRPr="002B15AA" w:rsidRDefault="00E154AB" w:rsidP="00583841">
            <w:pPr>
              <w:pStyle w:val="TAL"/>
              <w:jc w:val="center"/>
              <w:rPr>
                <w:rFonts w:cs="Arial"/>
                <w:lang w:eastAsia="zh-CN"/>
              </w:rPr>
            </w:pPr>
            <w:r w:rsidRPr="002B15AA">
              <w:rPr>
                <w:rFonts w:cs="Arial"/>
                <w:lang w:eastAsia="zh-CN"/>
              </w:rPr>
              <w:t>T</w:t>
            </w:r>
          </w:p>
        </w:tc>
      </w:tr>
      <w:tr w:rsidR="00E154AB" w:rsidRPr="002B15AA" w:rsidTr="00583841">
        <w:trPr>
          <w:cantSplit/>
          <w:trHeight w:val="236"/>
          <w:jc w:val="center"/>
        </w:trPr>
        <w:tc>
          <w:tcPr>
            <w:tcW w:w="2857"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p</w:t>
            </w:r>
            <w:r w:rsidRPr="00B804CE">
              <w:rPr>
                <w:rFonts w:ascii="Courier New" w:hAnsi="Courier New" w:cs="Courier New"/>
                <w:szCs w:val="18"/>
                <w:lang w:eastAsia="zh-CN"/>
              </w:rPr>
              <w:t>eriodicity</w:t>
            </w:r>
            <w:r>
              <w:rPr>
                <w:rFonts w:ascii="Courier New" w:hAnsi="Courier New" w:cs="Courier New"/>
                <w:szCs w:val="18"/>
                <w:lang w:eastAsia="zh-CN"/>
              </w:rPr>
              <w:t>List</w:t>
            </w:r>
          </w:p>
        </w:tc>
        <w:tc>
          <w:tcPr>
            <w:tcW w:w="1068" w:type="dxa"/>
          </w:tcPr>
          <w:p w:rsidR="00E154AB" w:rsidRPr="002B15AA" w:rsidRDefault="00E154AB" w:rsidP="00583841">
            <w:pPr>
              <w:pStyle w:val="TAL"/>
              <w:jc w:val="center"/>
              <w:rPr>
                <w:rFonts w:cs="Arial"/>
                <w:szCs w:val="18"/>
              </w:rPr>
            </w:pPr>
            <w:r w:rsidRPr="002B15AA">
              <w:rPr>
                <w:rFonts w:cs="Arial"/>
                <w:szCs w:val="18"/>
              </w:rPr>
              <w:t>M</w:t>
            </w:r>
          </w:p>
        </w:tc>
        <w:tc>
          <w:tcPr>
            <w:tcW w:w="1256" w:type="dxa"/>
          </w:tcPr>
          <w:p w:rsidR="00E154AB" w:rsidRPr="002B15AA" w:rsidRDefault="00E154AB" w:rsidP="00583841">
            <w:pPr>
              <w:pStyle w:val="TAL"/>
              <w:jc w:val="center"/>
              <w:rPr>
                <w:rFonts w:cs="Arial"/>
                <w:szCs w:val="18"/>
                <w:lang w:eastAsia="zh-CN"/>
              </w:rPr>
            </w:pPr>
            <w:r w:rsidRPr="002B15AA">
              <w:rPr>
                <w:rFonts w:cs="Arial"/>
              </w:rPr>
              <w:t>T</w:t>
            </w:r>
          </w:p>
        </w:tc>
        <w:tc>
          <w:tcPr>
            <w:tcW w:w="1248"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497" w:type="dxa"/>
          </w:tcPr>
          <w:p w:rsidR="00E154AB" w:rsidRPr="002B15AA" w:rsidRDefault="00E154AB" w:rsidP="00583841">
            <w:pPr>
              <w:pStyle w:val="TAL"/>
              <w:jc w:val="center"/>
              <w:rPr>
                <w:rFonts w:cs="Arial"/>
                <w:szCs w:val="18"/>
                <w:lang w:eastAsia="zh-CN"/>
              </w:rPr>
            </w:pPr>
            <w:r w:rsidRPr="002B15AA">
              <w:rPr>
                <w:rFonts w:cs="Arial"/>
              </w:rPr>
              <w:t>F</w:t>
            </w:r>
          </w:p>
        </w:tc>
        <w:tc>
          <w:tcPr>
            <w:tcW w:w="1703"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18413" w:name="_Toc27405494"/>
      <w:bookmarkStart w:id="18414" w:name="_Toc35878684"/>
      <w:bookmarkStart w:id="18415" w:name="_Toc36220500"/>
      <w:bookmarkStart w:id="18416" w:name="_Toc36474598"/>
      <w:bookmarkStart w:id="18417" w:name="_Toc36542870"/>
      <w:bookmarkStart w:id="18418" w:name="_Toc36543691"/>
      <w:bookmarkStart w:id="18419" w:name="_Toc36567929"/>
      <w:bookmarkStart w:id="18420" w:name="_Toc44341661"/>
      <w:r w:rsidRPr="002B15AA">
        <w:t>6.3.</w:t>
      </w:r>
      <w:r>
        <w:t>7</w:t>
      </w:r>
      <w:r w:rsidRPr="002B15AA">
        <w:t>.3</w:t>
      </w:r>
      <w:r w:rsidRPr="002B15AA">
        <w:tab/>
        <w:t>Attribute constraints</w:t>
      </w:r>
      <w:bookmarkEnd w:id="18413"/>
      <w:bookmarkEnd w:id="18414"/>
      <w:bookmarkEnd w:id="18415"/>
      <w:bookmarkEnd w:id="18416"/>
      <w:bookmarkEnd w:id="18417"/>
      <w:bookmarkEnd w:id="18418"/>
      <w:bookmarkEnd w:id="18419"/>
      <w:bookmarkEnd w:id="18420"/>
    </w:p>
    <w:p w:rsidR="00E154AB" w:rsidRPr="002B15AA" w:rsidRDefault="00E154AB" w:rsidP="00E154AB">
      <w:r w:rsidRPr="002B15AA">
        <w:t>None.</w:t>
      </w:r>
    </w:p>
    <w:p w:rsidR="00E154AB" w:rsidRPr="002B15AA" w:rsidRDefault="00E154AB" w:rsidP="00E154AB">
      <w:pPr>
        <w:pStyle w:val="Heading4"/>
      </w:pPr>
      <w:bookmarkStart w:id="18421" w:name="_Toc27405495"/>
      <w:bookmarkStart w:id="18422" w:name="_Toc35878685"/>
      <w:bookmarkStart w:id="18423" w:name="_Toc36220501"/>
      <w:bookmarkStart w:id="18424" w:name="_Toc36474599"/>
      <w:bookmarkStart w:id="18425" w:name="_Toc36542871"/>
      <w:bookmarkStart w:id="18426" w:name="_Toc36543692"/>
      <w:bookmarkStart w:id="18427" w:name="_Toc36567930"/>
      <w:bookmarkStart w:id="18428" w:name="_Toc44341662"/>
      <w:r w:rsidRPr="002B15AA">
        <w:rPr>
          <w:lang w:eastAsia="zh-CN"/>
        </w:rPr>
        <w:lastRenderedPageBreak/>
        <w:t>6.3.</w:t>
      </w:r>
      <w:r>
        <w:rPr>
          <w:lang w:eastAsia="zh-CN"/>
        </w:rPr>
        <w:t>7</w:t>
      </w:r>
      <w:r w:rsidRPr="002B15AA">
        <w:rPr>
          <w:lang w:eastAsia="zh-CN"/>
        </w:rPr>
        <w:t>.</w:t>
      </w:r>
      <w:r w:rsidRPr="002B15AA">
        <w:t>4</w:t>
      </w:r>
      <w:r w:rsidRPr="002B15AA">
        <w:tab/>
        <w:t>Notifications</w:t>
      </w:r>
      <w:bookmarkEnd w:id="18421"/>
      <w:bookmarkEnd w:id="18422"/>
      <w:bookmarkEnd w:id="18423"/>
      <w:bookmarkEnd w:id="18424"/>
      <w:bookmarkEnd w:id="18425"/>
      <w:bookmarkEnd w:id="18426"/>
      <w:bookmarkEnd w:id="18427"/>
      <w:bookmarkEnd w:id="18428"/>
    </w:p>
    <w:p w:rsidR="00E154AB"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18429" w:name="_Toc27405496"/>
      <w:bookmarkStart w:id="18430" w:name="_Toc35878686"/>
      <w:bookmarkStart w:id="18431" w:name="_Toc36220502"/>
      <w:bookmarkStart w:id="18432" w:name="_Toc36474600"/>
      <w:bookmarkStart w:id="18433" w:name="_Toc36542872"/>
      <w:bookmarkStart w:id="18434" w:name="_Toc36543693"/>
      <w:bookmarkStart w:id="18435" w:name="_Toc36567931"/>
      <w:bookmarkStart w:id="18436" w:name="_Toc44341663"/>
      <w:r w:rsidRPr="002B15AA">
        <w:rPr>
          <w:lang w:eastAsia="zh-CN"/>
        </w:rPr>
        <w:t>6.3.</w:t>
      </w:r>
      <w:r>
        <w:rPr>
          <w:lang w:eastAsia="zh-CN"/>
        </w:rPr>
        <w:t>8</w:t>
      </w:r>
      <w:r w:rsidRPr="002B15AA">
        <w:rPr>
          <w:lang w:eastAsia="zh-CN"/>
        </w:rPr>
        <w:tab/>
      </w:r>
      <w:r w:rsidRPr="00EB2702">
        <w:rPr>
          <w:rFonts w:ascii="Courier New" w:hAnsi="Courier New" w:cs="Courier New"/>
          <w:lang w:eastAsia="zh-CN"/>
        </w:rPr>
        <w:t>DLThpt</w:t>
      </w:r>
      <w:r>
        <w:rPr>
          <w:rFonts w:ascii="Courier New" w:hAnsi="Courier New" w:cs="Courier New"/>
          <w:lang w:eastAsia="zh-CN"/>
        </w:rPr>
        <w:t>&lt;&lt;dataType&gt;&gt;</w:t>
      </w:r>
      <w:bookmarkEnd w:id="18429"/>
      <w:bookmarkEnd w:id="18430"/>
      <w:bookmarkEnd w:id="18431"/>
      <w:bookmarkEnd w:id="18432"/>
      <w:bookmarkEnd w:id="18433"/>
      <w:bookmarkEnd w:id="18434"/>
      <w:bookmarkEnd w:id="18435"/>
      <w:bookmarkEnd w:id="18436"/>
    </w:p>
    <w:p w:rsidR="00E154AB" w:rsidRPr="002B15AA" w:rsidRDefault="00E154AB" w:rsidP="00E154AB">
      <w:pPr>
        <w:pStyle w:val="Heading4"/>
      </w:pPr>
      <w:bookmarkStart w:id="18437" w:name="_Toc27405497"/>
      <w:bookmarkStart w:id="18438" w:name="_Toc35878687"/>
      <w:bookmarkStart w:id="18439" w:name="_Toc36220503"/>
      <w:bookmarkStart w:id="18440" w:name="_Toc36474601"/>
      <w:bookmarkStart w:id="18441" w:name="_Toc36542873"/>
      <w:bookmarkStart w:id="18442" w:name="_Toc36543694"/>
      <w:bookmarkStart w:id="18443" w:name="_Toc36567932"/>
      <w:bookmarkStart w:id="18444" w:name="_Toc44341664"/>
      <w:r w:rsidRPr="002B15AA">
        <w:t>6.3.</w:t>
      </w:r>
      <w:r>
        <w:t>8</w:t>
      </w:r>
      <w:r w:rsidRPr="002B15AA">
        <w:t>.1</w:t>
      </w:r>
      <w:r w:rsidRPr="002B15AA">
        <w:tab/>
        <w:t>Definition</w:t>
      </w:r>
      <w:bookmarkEnd w:id="18437"/>
      <w:bookmarkEnd w:id="18438"/>
      <w:bookmarkEnd w:id="18439"/>
      <w:bookmarkEnd w:id="18440"/>
      <w:bookmarkEnd w:id="18441"/>
      <w:bookmarkEnd w:id="18442"/>
      <w:bookmarkEnd w:id="18443"/>
      <w:bookmarkEnd w:id="18444"/>
    </w:p>
    <w:p w:rsidR="00E154AB" w:rsidRPr="00D97E98" w:rsidRDefault="00E154AB" w:rsidP="00E154AB">
      <w:r w:rsidRPr="002B15AA">
        <w:t xml:space="preserve">This </w:t>
      </w:r>
      <w:r>
        <w:t>data type</w:t>
      </w:r>
      <w:r w:rsidRPr="002B15AA">
        <w:t xml:space="preserve"> represents the </w:t>
      </w:r>
      <w:r>
        <w:t>downlink throughput per slice or per UE (</w:t>
      </w:r>
      <w:r w:rsidRPr="002B15AA">
        <w:rPr>
          <w:rFonts w:cs="Arial"/>
          <w:snapToGrid w:val="0"/>
          <w:szCs w:val="18"/>
        </w:rPr>
        <w:t>See</w:t>
      </w:r>
      <w:r>
        <w:rPr>
          <w:rFonts w:cs="Arial"/>
          <w:snapToGrid w:val="0"/>
          <w:szCs w:val="18"/>
        </w:rPr>
        <w:t xml:space="preserve"> Clause 3.4.5 and 3.4.6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154AB" w:rsidRPr="002B15AA" w:rsidRDefault="00E154AB" w:rsidP="00E154AB">
      <w:pPr>
        <w:pStyle w:val="Heading4"/>
      </w:pPr>
      <w:bookmarkStart w:id="18445" w:name="_Toc27405498"/>
      <w:bookmarkStart w:id="18446" w:name="_Toc35878688"/>
      <w:bookmarkStart w:id="18447" w:name="_Toc36220504"/>
      <w:bookmarkStart w:id="18448" w:name="_Toc36474602"/>
      <w:bookmarkStart w:id="18449" w:name="_Toc36542874"/>
      <w:bookmarkStart w:id="18450" w:name="_Toc36543695"/>
      <w:bookmarkStart w:id="18451" w:name="_Toc36567933"/>
      <w:bookmarkStart w:id="18452" w:name="_Toc44341665"/>
      <w:r w:rsidRPr="002B15AA">
        <w:t>6</w:t>
      </w:r>
      <w:r w:rsidRPr="002B15AA">
        <w:rPr>
          <w:lang w:eastAsia="zh-CN"/>
        </w:rPr>
        <w:t>.</w:t>
      </w:r>
      <w:r w:rsidRPr="002B15AA">
        <w:t>3</w:t>
      </w:r>
      <w:r>
        <w:t>.8</w:t>
      </w:r>
      <w:r w:rsidRPr="002B15AA">
        <w:t>.2</w:t>
      </w:r>
      <w:r w:rsidRPr="002B15AA">
        <w:tab/>
        <w:t>Attributes</w:t>
      </w:r>
      <w:bookmarkEnd w:id="18445"/>
      <w:bookmarkEnd w:id="18446"/>
      <w:bookmarkEnd w:id="18447"/>
      <w:bookmarkEnd w:id="18448"/>
      <w:bookmarkEnd w:id="18449"/>
      <w:bookmarkEnd w:id="18450"/>
      <w:bookmarkEnd w:id="18451"/>
      <w:bookmarkEnd w:id="1845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guaThpt</w:t>
            </w:r>
          </w:p>
        </w:tc>
        <w:tc>
          <w:tcPr>
            <w:tcW w:w="1064" w:type="dxa"/>
          </w:tcPr>
          <w:p w:rsidR="00E154AB" w:rsidRPr="002B15AA" w:rsidRDefault="00E154AB" w:rsidP="00583841">
            <w:pPr>
              <w:pStyle w:val="TAL"/>
              <w:jc w:val="center"/>
              <w:rPr>
                <w:rFonts w:cs="Arial"/>
                <w:szCs w:val="18"/>
              </w:rPr>
            </w:pPr>
            <w:r>
              <w:rPr>
                <w:rFonts w:cs="Arial"/>
                <w:szCs w:val="18"/>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maxThpt</w:t>
            </w:r>
          </w:p>
        </w:tc>
        <w:tc>
          <w:tcPr>
            <w:tcW w:w="1064" w:type="dxa"/>
          </w:tcPr>
          <w:p w:rsidR="00E154AB" w:rsidRPr="002B15AA" w:rsidRDefault="00E154AB" w:rsidP="00583841">
            <w:pPr>
              <w:pStyle w:val="TAL"/>
              <w:jc w:val="center"/>
              <w:rPr>
                <w:rFonts w:cs="Arial"/>
                <w:szCs w:val="18"/>
              </w:rPr>
            </w:pPr>
            <w:r>
              <w:rPr>
                <w:rFonts w:cs="Arial"/>
                <w:szCs w:val="18"/>
              </w:rPr>
              <w:t>C</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18453" w:name="_Toc27405499"/>
      <w:bookmarkStart w:id="18454" w:name="_Toc35878689"/>
      <w:bookmarkStart w:id="18455" w:name="_Toc36220505"/>
      <w:bookmarkStart w:id="18456" w:name="_Toc36474603"/>
      <w:bookmarkStart w:id="18457" w:name="_Toc36542875"/>
      <w:bookmarkStart w:id="18458" w:name="_Toc36543696"/>
      <w:bookmarkStart w:id="18459" w:name="_Toc36567934"/>
      <w:bookmarkStart w:id="18460" w:name="_Toc44341666"/>
      <w:r>
        <w:t>6.3.8</w:t>
      </w:r>
      <w:r w:rsidRPr="002B15AA">
        <w:t>.3</w:t>
      </w:r>
      <w:r w:rsidRPr="002B15AA">
        <w:tab/>
        <w:t>Attribute constraints</w:t>
      </w:r>
      <w:bookmarkEnd w:id="18453"/>
      <w:bookmarkEnd w:id="18454"/>
      <w:bookmarkEnd w:id="18455"/>
      <w:bookmarkEnd w:id="18456"/>
      <w:bookmarkEnd w:id="18457"/>
      <w:bookmarkEnd w:id="18458"/>
      <w:bookmarkEnd w:id="18459"/>
      <w:bookmarkEnd w:id="18460"/>
    </w:p>
    <w:p w:rsidR="00E154AB" w:rsidRPr="002B15AA" w:rsidRDefault="00E154AB" w:rsidP="00E154AB">
      <w:pPr>
        <w:rPr>
          <w:lang w:eastAsia="zh-CN"/>
        </w:rPr>
      </w:pPr>
      <w:r w:rsidRPr="002B15AA">
        <w:t>None.</w:t>
      </w:r>
    </w:p>
    <w:p w:rsidR="00E154AB" w:rsidRPr="002B15AA" w:rsidRDefault="00E154AB" w:rsidP="00E154AB">
      <w:pPr>
        <w:pStyle w:val="Heading4"/>
      </w:pPr>
      <w:bookmarkStart w:id="18461" w:name="_Toc27405500"/>
      <w:bookmarkStart w:id="18462" w:name="_Toc35878690"/>
      <w:bookmarkStart w:id="18463" w:name="_Toc36220506"/>
      <w:bookmarkStart w:id="18464" w:name="_Toc36474604"/>
      <w:bookmarkStart w:id="18465" w:name="_Toc36542876"/>
      <w:bookmarkStart w:id="18466" w:name="_Toc36543697"/>
      <w:bookmarkStart w:id="18467" w:name="_Toc36567935"/>
      <w:bookmarkStart w:id="18468" w:name="_Toc44341667"/>
      <w:r>
        <w:rPr>
          <w:lang w:eastAsia="zh-CN"/>
        </w:rPr>
        <w:t>6.3.8</w:t>
      </w:r>
      <w:r w:rsidRPr="002B15AA">
        <w:rPr>
          <w:lang w:eastAsia="zh-CN"/>
        </w:rPr>
        <w:t>.</w:t>
      </w:r>
      <w:r w:rsidRPr="002B15AA">
        <w:t>4</w:t>
      </w:r>
      <w:r w:rsidRPr="002B15AA">
        <w:tab/>
        <w:t>Notifications</w:t>
      </w:r>
      <w:bookmarkEnd w:id="18461"/>
      <w:bookmarkEnd w:id="18462"/>
      <w:bookmarkEnd w:id="18463"/>
      <w:bookmarkEnd w:id="18464"/>
      <w:bookmarkEnd w:id="18465"/>
      <w:bookmarkEnd w:id="18466"/>
      <w:bookmarkEnd w:id="18467"/>
      <w:bookmarkEnd w:id="18468"/>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18469" w:name="_Toc27405501"/>
      <w:bookmarkStart w:id="18470" w:name="_Toc35878691"/>
      <w:bookmarkStart w:id="18471" w:name="_Toc36220507"/>
      <w:bookmarkStart w:id="18472" w:name="_Toc36474605"/>
      <w:bookmarkStart w:id="18473" w:name="_Toc36542877"/>
      <w:bookmarkStart w:id="18474" w:name="_Toc36543698"/>
      <w:bookmarkStart w:id="18475" w:name="_Toc36567936"/>
      <w:bookmarkStart w:id="18476" w:name="_Toc44341668"/>
      <w:r w:rsidRPr="002B15AA">
        <w:rPr>
          <w:lang w:eastAsia="zh-CN"/>
        </w:rPr>
        <w:t>6.3.</w:t>
      </w:r>
      <w:r>
        <w:rPr>
          <w:lang w:eastAsia="zh-CN"/>
        </w:rPr>
        <w:t>9</w:t>
      </w:r>
      <w:r w:rsidRPr="002B15AA">
        <w:rPr>
          <w:lang w:eastAsia="zh-CN"/>
        </w:rPr>
        <w:tab/>
      </w:r>
      <w:r>
        <w:rPr>
          <w:rFonts w:ascii="Courier New" w:hAnsi="Courier New" w:cs="Courier New"/>
          <w:lang w:eastAsia="zh-CN"/>
        </w:rPr>
        <w:t>U</w:t>
      </w:r>
      <w:r w:rsidRPr="00EB2702">
        <w:rPr>
          <w:rFonts w:ascii="Courier New" w:hAnsi="Courier New" w:cs="Courier New"/>
          <w:lang w:eastAsia="zh-CN"/>
        </w:rPr>
        <w:t>LThpt</w:t>
      </w:r>
      <w:r>
        <w:rPr>
          <w:rFonts w:ascii="Courier New" w:hAnsi="Courier New" w:cs="Courier New"/>
          <w:lang w:eastAsia="zh-CN"/>
        </w:rPr>
        <w:t>&lt;&lt;dataType&gt;&gt;</w:t>
      </w:r>
      <w:bookmarkEnd w:id="18469"/>
      <w:bookmarkEnd w:id="18470"/>
      <w:bookmarkEnd w:id="18471"/>
      <w:bookmarkEnd w:id="18472"/>
      <w:bookmarkEnd w:id="18473"/>
      <w:bookmarkEnd w:id="18474"/>
      <w:bookmarkEnd w:id="18475"/>
      <w:bookmarkEnd w:id="18476"/>
    </w:p>
    <w:p w:rsidR="00E154AB" w:rsidRPr="002B15AA" w:rsidRDefault="00E154AB" w:rsidP="00E154AB">
      <w:pPr>
        <w:pStyle w:val="Heading4"/>
      </w:pPr>
      <w:bookmarkStart w:id="18477" w:name="_Toc27405502"/>
      <w:bookmarkStart w:id="18478" w:name="_Toc35878692"/>
      <w:bookmarkStart w:id="18479" w:name="_Toc36220508"/>
      <w:bookmarkStart w:id="18480" w:name="_Toc36474606"/>
      <w:bookmarkStart w:id="18481" w:name="_Toc36542878"/>
      <w:bookmarkStart w:id="18482" w:name="_Toc36543699"/>
      <w:bookmarkStart w:id="18483" w:name="_Toc36567937"/>
      <w:bookmarkStart w:id="18484" w:name="_Toc44341669"/>
      <w:r w:rsidRPr="002B15AA">
        <w:t>6.3.</w:t>
      </w:r>
      <w:r>
        <w:t>9</w:t>
      </w:r>
      <w:r w:rsidRPr="002B15AA">
        <w:t>.1</w:t>
      </w:r>
      <w:r w:rsidRPr="002B15AA">
        <w:tab/>
        <w:t>Definition</w:t>
      </w:r>
      <w:bookmarkEnd w:id="18477"/>
      <w:bookmarkEnd w:id="18478"/>
      <w:bookmarkEnd w:id="18479"/>
      <w:bookmarkEnd w:id="18480"/>
      <w:bookmarkEnd w:id="18481"/>
      <w:bookmarkEnd w:id="18482"/>
      <w:bookmarkEnd w:id="18483"/>
      <w:bookmarkEnd w:id="18484"/>
    </w:p>
    <w:p w:rsidR="00E154AB" w:rsidRPr="00D97E98" w:rsidRDefault="00E154AB" w:rsidP="00E154AB">
      <w:r w:rsidRPr="002B15AA">
        <w:t xml:space="preserve">This </w:t>
      </w:r>
      <w:r>
        <w:t>data type</w:t>
      </w:r>
      <w:r w:rsidRPr="002B15AA">
        <w:t xml:space="preserve"> represents the </w:t>
      </w:r>
      <w:r>
        <w:t>uplink throughput per slice or per UE (</w:t>
      </w:r>
      <w:r w:rsidRPr="002B15AA">
        <w:rPr>
          <w:rFonts w:cs="Arial"/>
          <w:snapToGrid w:val="0"/>
          <w:szCs w:val="18"/>
        </w:rPr>
        <w:t>See</w:t>
      </w:r>
      <w:r>
        <w:rPr>
          <w:rFonts w:cs="Arial"/>
          <w:snapToGrid w:val="0"/>
          <w:szCs w:val="18"/>
        </w:rPr>
        <w:t xml:space="preserve"> Clause 3.4.31 and 3.4.32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154AB" w:rsidRPr="002B15AA" w:rsidRDefault="00E154AB" w:rsidP="00E154AB">
      <w:pPr>
        <w:pStyle w:val="Heading4"/>
      </w:pPr>
      <w:bookmarkStart w:id="18485" w:name="_Toc27405503"/>
      <w:bookmarkStart w:id="18486" w:name="_Toc35878693"/>
      <w:bookmarkStart w:id="18487" w:name="_Toc36220509"/>
      <w:bookmarkStart w:id="18488" w:name="_Toc36474607"/>
      <w:bookmarkStart w:id="18489" w:name="_Toc36542879"/>
      <w:bookmarkStart w:id="18490" w:name="_Toc36543700"/>
      <w:bookmarkStart w:id="18491" w:name="_Toc36567938"/>
      <w:bookmarkStart w:id="18492" w:name="_Toc44341670"/>
      <w:r w:rsidRPr="002B15AA">
        <w:t>6</w:t>
      </w:r>
      <w:r w:rsidRPr="002B15AA">
        <w:rPr>
          <w:lang w:eastAsia="zh-CN"/>
        </w:rPr>
        <w:t>.</w:t>
      </w:r>
      <w:r w:rsidRPr="002B15AA">
        <w:t>3</w:t>
      </w:r>
      <w:r>
        <w:t>.9</w:t>
      </w:r>
      <w:r w:rsidRPr="002B15AA">
        <w:t>.2</w:t>
      </w:r>
      <w:r w:rsidRPr="002B15AA">
        <w:tab/>
        <w:t>Attributes</w:t>
      </w:r>
      <w:bookmarkEnd w:id="18485"/>
      <w:bookmarkEnd w:id="18486"/>
      <w:bookmarkEnd w:id="18487"/>
      <w:bookmarkEnd w:id="18488"/>
      <w:bookmarkEnd w:id="18489"/>
      <w:bookmarkEnd w:id="18490"/>
      <w:bookmarkEnd w:id="18491"/>
      <w:bookmarkEnd w:id="1849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guaThpt</w:t>
            </w:r>
          </w:p>
        </w:tc>
        <w:tc>
          <w:tcPr>
            <w:tcW w:w="1064" w:type="dxa"/>
          </w:tcPr>
          <w:p w:rsidR="00E154AB" w:rsidRPr="002B15AA" w:rsidRDefault="00E154AB" w:rsidP="00583841">
            <w:pPr>
              <w:pStyle w:val="TAL"/>
              <w:jc w:val="center"/>
              <w:rPr>
                <w:rFonts w:cs="Arial"/>
                <w:szCs w:val="18"/>
              </w:rPr>
            </w:pPr>
            <w:r>
              <w:rPr>
                <w:rFonts w:cs="Arial"/>
                <w:szCs w:val="18"/>
              </w:rPr>
              <w:t>O</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maxThpt</w:t>
            </w:r>
          </w:p>
        </w:tc>
        <w:tc>
          <w:tcPr>
            <w:tcW w:w="1064" w:type="dxa"/>
          </w:tcPr>
          <w:p w:rsidR="00E154AB" w:rsidRPr="002B15AA" w:rsidRDefault="00E154AB" w:rsidP="00583841">
            <w:pPr>
              <w:pStyle w:val="TAL"/>
              <w:jc w:val="center"/>
              <w:rPr>
                <w:rFonts w:cs="Arial"/>
                <w:szCs w:val="18"/>
              </w:rPr>
            </w:pPr>
            <w:r>
              <w:rPr>
                <w:rFonts w:cs="Arial"/>
                <w:szCs w:val="18"/>
              </w:rPr>
              <w:t>O</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18493" w:name="_Toc27405504"/>
      <w:bookmarkStart w:id="18494" w:name="_Toc35878694"/>
      <w:bookmarkStart w:id="18495" w:name="_Toc36220510"/>
      <w:bookmarkStart w:id="18496" w:name="_Toc36474608"/>
      <w:bookmarkStart w:id="18497" w:name="_Toc36542880"/>
      <w:bookmarkStart w:id="18498" w:name="_Toc36543701"/>
      <w:bookmarkStart w:id="18499" w:name="_Toc36567939"/>
      <w:bookmarkStart w:id="18500" w:name="_Toc44341671"/>
      <w:r>
        <w:t>6.3.9</w:t>
      </w:r>
      <w:r w:rsidRPr="002B15AA">
        <w:t>.3</w:t>
      </w:r>
      <w:r w:rsidRPr="002B15AA">
        <w:tab/>
        <w:t>Attribute constraints</w:t>
      </w:r>
      <w:bookmarkEnd w:id="18493"/>
      <w:bookmarkEnd w:id="18494"/>
      <w:bookmarkEnd w:id="18495"/>
      <w:bookmarkEnd w:id="18496"/>
      <w:bookmarkEnd w:id="18497"/>
      <w:bookmarkEnd w:id="18498"/>
      <w:bookmarkEnd w:id="18499"/>
      <w:bookmarkEnd w:id="18500"/>
    </w:p>
    <w:p w:rsidR="00E154AB" w:rsidRPr="002B15AA" w:rsidRDefault="00E154AB" w:rsidP="00E154AB">
      <w:pPr>
        <w:rPr>
          <w:lang w:eastAsia="zh-CN"/>
        </w:rPr>
      </w:pPr>
      <w:r w:rsidRPr="002B15AA">
        <w:t>None.</w:t>
      </w:r>
    </w:p>
    <w:p w:rsidR="00E154AB" w:rsidRPr="002B15AA" w:rsidRDefault="00E154AB" w:rsidP="00E154AB">
      <w:pPr>
        <w:pStyle w:val="Heading4"/>
      </w:pPr>
      <w:bookmarkStart w:id="18501" w:name="_Toc27405505"/>
      <w:bookmarkStart w:id="18502" w:name="_Toc35878695"/>
      <w:bookmarkStart w:id="18503" w:name="_Toc36220511"/>
      <w:bookmarkStart w:id="18504" w:name="_Toc36474609"/>
      <w:bookmarkStart w:id="18505" w:name="_Toc36542881"/>
      <w:bookmarkStart w:id="18506" w:name="_Toc36543702"/>
      <w:bookmarkStart w:id="18507" w:name="_Toc36567940"/>
      <w:bookmarkStart w:id="18508" w:name="_Toc44341672"/>
      <w:r>
        <w:rPr>
          <w:lang w:eastAsia="zh-CN"/>
        </w:rPr>
        <w:t>6.3.9</w:t>
      </w:r>
      <w:r w:rsidRPr="002B15AA">
        <w:rPr>
          <w:lang w:eastAsia="zh-CN"/>
        </w:rPr>
        <w:t>.</w:t>
      </w:r>
      <w:r w:rsidRPr="002B15AA">
        <w:t>4</w:t>
      </w:r>
      <w:r w:rsidRPr="002B15AA">
        <w:tab/>
        <w:t>Notifications</w:t>
      </w:r>
      <w:bookmarkEnd w:id="18501"/>
      <w:bookmarkEnd w:id="18502"/>
      <w:bookmarkEnd w:id="18503"/>
      <w:bookmarkEnd w:id="18504"/>
      <w:bookmarkEnd w:id="18505"/>
      <w:bookmarkEnd w:id="18506"/>
      <w:bookmarkEnd w:id="18507"/>
      <w:bookmarkEnd w:id="18508"/>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18509" w:name="_Toc27405506"/>
      <w:bookmarkStart w:id="18510" w:name="_Toc35878696"/>
      <w:bookmarkStart w:id="18511" w:name="_Toc36220512"/>
      <w:bookmarkStart w:id="18512" w:name="_Toc36474610"/>
      <w:bookmarkStart w:id="18513" w:name="_Toc36542882"/>
      <w:bookmarkStart w:id="18514" w:name="_Toc36543703"/>
      <w:bookmarkStart w:id="18515" w:name="_Toc36567941"/>
      <w:bookmarkStart w:id="18516" w:name="_Toc44341673"/>
      <w:r w:rsidRPr="002B15AA">
        <w:rPr>
          <w:lang w:eastAsia="zh-CN"/>
        </w:rPr>
        <w:t>6.3.</w:t>
      </w:r>
      <w:r>
        <w:rPr>
          <w:lang w:eastAsia="zh-CN"/>
        </w:rPr>
        <w:t>10</w:t>
      </w:r>
      <w:r w:rsidRPr="002B15AA">
        <w:rPr>
          <w:lang w:eastAsia="zh-CN"/>
        </w:rPr>
        <w:tab/>
      </w:r>
      <w:r w:rsidRPr="008848AB">
        <w:rPr>
          <w:rFonts w:ascii="Courier New" w:hAnsi="Courier New" w:cs="Courier New"/>
          <w:lang w:eastAsia="zh-CN"/>
        </w:rPr>
        <w:t>MaxPktSize</w:t>
      </w:r>
      <w:r>
        <w:rPr>
          <w:rFonts w:ascii="Courier New" w:hAnsi="Courier New" w:cs="Courier New"/>
          <w:lang w:eastAsia="zh-CN"/>
        </w:rPr>
        <w:t xml:space="preserve"> &lt;&lt;dataType&gt;&gt;</w:t>
      </w:r>
      <w:bookmarkEnd w:id="18509"/>
      <w:bookmarkEnd w:id="18510"/>
      <w:bookmarkEnd w:id="18511"/>
      <w:bookmarkEnd w:id="18512"/>
      <w:bookmarkEnd w:id="18513"/>
      <w:bookmarkEnd w:id="18514"/>
      <w:bookmarkEnd w:id="18515"/>
      <w:bookmarkEnd w:id="18516"/>
    </w:p>
    <w:p w:rsidR="00E154AB" w:rsidRPr="002B15AA" w:rsidRDefault="00E154AB" w:rsidP="00E154AB">
      <w:pPr>
        <w:pStyle w:val="Heading4"/>
      </w:pPr>
      <w:bookmarkStart w:id="18517" w:name="_Toc27405507"/>
      <w:bookmarkStart w:id="18518" w:name="_Toc35878697"/>
      <w:bookmarkStart w:id="18519" w:name="_Toc36220513"/>
      <w:bookmarkStart w:id="18520" w:name="_Toc36474611"/>
      <w:bookmarkStart w:id="18521" w:name="_Toc36542883"/>
      <w:bookmarkStart w:id="18522" w:name="_Toc36543704"/>
      <w:bookmarkStart w:id="18523" w:name="_Toc36567942"/>
      <w:bookmarkStart w:id="18524" w:name="_Toc44341674"/>
      <w:r w:rsidRPr="002B15AA">
        <w:t>6.3.</w:t>
      </w:r>
      <w:r>
        <w:t>10</w:t>
      </w:r>
      <w:r w:rsidRPr="002B15AA">
        <w:t>.1</w:t>
      </w:r>
      <w:r w:rsidRPr="002B15AA">
        <w:tab/>
        <w:t>Definition</w:t>
      </w:r>
      <w:bookmarkEnd w:id="18517"/>
      <w:bookmarkEnd w:id="18518"/>
      <w:bookmarkEnd w:id="18519"/>
      <w:bookmarkEnd w:id="18520"/>
      <w:bookmarkEnd w:id="18521"/>
      <w:bookmarkEnd w:id="18522"/>
      <w:bookmarkEnd w:id="18523"/>
      <w:bookmarkEnd w:id="18524"/>
    </w:p>
    <w:p w:rsidR="00E154AB" w:rsidRPr="00D97E98" w:rsidRDefault="00E154AB" w:rsidP="00E154AB">
      <w:r w:rsidRPr="002B15AA">
        <w:t xml:space="preserve">This </w:t>
      </w:r>
      <w:r>
        <w:t>data type</w:t>
      </w:r>
      <w:r w:rsidRPr="002B15AA">
        <w:t xml:space="preserve"> represents the </w:t>
      </w:r>
      <w:r>
        <w:t>maximum packet size (</w:t>
      </w:r>
      <w:r w:rsidRPr="002B15AA">
        <w:rPr>
          <w:rFonts w:cs="Arial"/>
          <w:snapToGrid w:val="0"/>
          <w:szCs w:val="18"/>
        </w:rPr>
        <w:t>See</w:t>
      </w:r>
      <w:r>
        <w:rPr>
          <w:rFonts w:cs="Arial"/>
          <w:snapToGrid w:val="0"/>
          <w:szCs w:val="18"/>
        </w:rPr>
        <w:t xml:space="preserve"> Clause 3.4.11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154AB" w:rsidRPr="002B15AA" w:rsidRDefault="00E154AB" w:rsidP="00E154AB">
      <w:pPr>
        <w:pStyle w:val="Heading4"/>
      </w:pPr>
      <w:bookmarkStart w:id="18525" w:name="_Toc27405508"/>
      <w:bookmarkStart w:id="18526" w:name="_Toc35878698"/>
      <w:bookmarkStart w:id="18527" w:name="_Toc36220514"/>
      <w:bookmarkStart w:id="18528" w:name="_Toc36474612"/>
      <w:bookmarkStart w:id="18529" w:name="_Toc36542884"/>
      <w:bookmarkStart w:id="18530" w:name="_Toc36543705"/>
      <w:bookmarkStart w:id="18531" w:name="_Toc36567943"/>
      <w:bookmarkStart w:id="18532" w:name="_Toc44341675"/>
      <w:r w:rsidRPr="002B15AA">
        <w:lastRenderedPageBreak/>
        <w:t>6</w:t>
      </w:r>
      <w:r w:rsidRPr="002B15AA">
        <w:rPr>
          <w:lang w:eastAsia="zh-CN"/>
        </w:rPr>
        <w:t>.</w:t>
      </w:r>
      <w:r w:rsidRPr="002B15AA">
        <w:t>3</w:t>
      </w:r>
      <w:r>
        <w:t>.10</w:t>
      </w:r>
      <w:r w:rsidRPr="002B15AA">
        <w:t>.2</w:t>
      </w:r>
      <w:r w:rsidRPr="002B15AA">
        <w:tab/>
        <w:t>Attributes</w:t>
      </w:r>
      <w:bookmarkEnd w:id="18525"/>
      <w:bookmarkEnd w:id="18526"/>
      <w:bookmarkEnd w:id="18527"/>
      <w:bookmarkEnd w:id="18528"/>
      <w:bookmarkEnd w:id="18529"/>
      <w:bookmarkEnd w:id="18530"/>
      <w:bookmarkEnd w:id="18531"/>
      <w:bookmarkEnd w:id="185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maxSize</w:t>
            </w:r>
          </w:p>
        </w:tc>
        <w:tc>
          <w:tcPr>
            <w:tcW w:w="1064" w:type="dxa"/>
          </w:tcPr>
          <w:p w:rsidR="00E154AB" w:rsidRPr="002B15AA" w:rsidRDefault="00E154AB" w:rsidP="00583841">
            <w:pPr>
              <w:pStyle w:val="TAL"/>
              <w:jc w:val="center"/>
              <w:rPr>
                <w:rFonts w:cs="Arial"/>
                <w:szCs w:val="18"/>
              </w:rPr>
            </w:pPr>
            <w:r>
              <w:rPr>
                <w:rFonts w:cs="Arial"/>
                <w:szCs w:val="18"/>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18533" w:name="_Toc27405509"/>
      <w:bookmarkStart w:id="18534" w:name="_Toc35878699"/>
      <w:bookmarkStart w:id="18535" w:name="_Toc36220515"/>
      <w:bookmarkStart w:id="18536" w:name="_Toc36474613"/>
      <w:bookmarkStart w:id="18537" w:name="_Toc36542885"/>
      <w:bookmarkStart w:id="18538" w:name="_Toc36543706"/>
      <w:bookmarkStart w:id="18539" w:name="_Toc36567944"/>
      <w:bookmarkStart w:id="18540" w:name="_Toc44341676"/>
      <w:r>
        <w:t>6.3.10</w:t>
      </w:r>
      <w:r w:rsidRPr="002B15AA">
        <w:t>.3</w:t>
      </w:r>
      <w:r w:rsidRPr="002B15AA">
        <w:tab/>
        <w:t>Attribute constraints</w:t>
      </w:r>
      <w:bookmarkEnd w:id="18533"/>
      <w:bookmarkEnd w:id="18534"/>
      <w:bookmarkEnd w:id="18535"/>
      <w:bookmarkEnd w:id="18536"/>
      <w:bookmarkEnd w:id="18537"/>
      <w:bookmarkEnd w:id="18538"/>
      <w:bookmarkEnd w:id="18539"/>
      <w:bookmarkEnd w:id="18540"/>
    </w:p>
    <w:p w:rsidR="00E154AB" w:rsidRPr="002B15AA" w:rsidRDefault="00E154AB" w:rsidP="00E154AB">
      <w:pPr>
        <w:rPr>
          <w:lang w:eastAsia="zh-CN"/>
        </w:rPr>
      </w:pPr>
      <w:r w:rsidRPr="002B15AA">
        <w:t>None.</w:t>
      </w:r>
    </w:p>
    <w:p w:rsidR="00E154AB" w:rsidRPr="002B15AA" w:rsidRDefault="00E154AB" w:rsidP="00E154AB">
      <w:pPr>
        <w:pStyle w:val="Heading4"/>
      </w:pPr>
      <w:bookmarkStart w:id="18541" w:name="_Toc27405510"/>
      <w:bookmarkStart w:id="18542" w:name="_Toc35878700"/>
      <w:bookmarkStart w:id="18543" w:name="_Toc36220516"/>
      <w:bookmarkStart w:id="18544" w:name="_Toc36474614"/>
      <w:bookmarkStart w:id="18545" w:name="_Toc36542886"/>
      <w:bookmarkStart w:id="18546" w:name="_Toc36543707"/>
      <w:bookmarkStart w:id="18547" w:name="_Toc36567945"/>
      <w:bookmarkStart w:id="18548" w:name="_Toc44341677"/>
      <w:r>
        <w:rPr>
          <w:lang w:eastAsia="zh-CN"/>
        </w:rPr>
        <w:t>6.3.10</w:t>
      </w:r>
      <w:r w:rsidRPr="002B15AA">
        <w:rPr>
          <w:lang w:eastAsia="zh-CN"/>
        </w:rPr>
        <w:t>.</w:t>
      </w:r>
      <w:r w:rsidRPr="002B15AA">
        <w:t>4</w:t>
      </w:r>
      <w:r w:rsidRPr="002B15AA">
        <w:tab/>
        <w:t>Notifications</w:t>
      </w:r>
      <w:bookmarkEnd w:id="18541"/>
      <w:bookmarkEnd w:id="18542"/>
      <w:bookmarkEnd w:id="18543"/>
      <w:bookmarkEnd w:id="18544"/>
      <w:bookmarkEnd w:id="18545"/>
      <w:bookmarkEnd w:id="18546"/>
      <w:bookmarkEnd w:id="18547"/>
      <w:bookmarkEnd w:id="18548"/>
    </w:p>
    <w:p w:rsidR="00E154AB" w:rsidRPr="009E4AA3"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18549" w:name="_Toc27405511"/>
      <w:bookmarkStart w:id="18550" w:name="_Toc35878701"/>
      <w:bookmarkStart w:id="18551" w:name="_Toc36220517"/>
      <w:bookmarkStart w:id="18552" w:name="_Toc36474615"/>
      <w:bookmarkStart w:id="18553" w:name="_Toc36542887"/>
      <w:bookmarkStart w:id="18554" w:name="_Toc36543708"/>
      <w:bookmarkStart w:id="18555" w:name="_Toc36567946"/>
      <w:bookmarkStart w:id="18556" w:name="_Toc44341678"/>
      <w:r w:rsidRPr="002B15AA">
        <w:rPr>
          <w:lang w:eastAsia="zh-CN"/>
        </w:rPr>
        <w:t>6.3.</w:t>
      </w:r>
      <w:r>
        <w:rPr>
          <w:lang w:eastAsia="zh-CN"/>
        </w:rPr>
        <w:t>11</w:t>
      </w:r>
      <w:r w:rsidRPr="002B15AA">
        <w:rPr>
          <w:lang w:eastAsia="zh-CN"/>
        </w:rPr>
        <w:tab/>
      </w:r>
      <w:r w:rsidRPr="003453AA">
        <w:rPr>
          <w:rFonts w:ascii="Courier New" w:hAnsi="Courier New" w:cs="Courier New" w:hint="eastAsia"/>
          <w:lang w:eastAsia="zh-CN"/>
        </w:rPr>
        <w:t>M</w:t>
      </w:r>
      <w:r w:rsidRPr="003453AA">
        <w:rPr>
          <w:rFonts w:ascii="Courier New" w:hAnsi="Courier New" w:cs="Courier New"/>
          <w:lang w:eastAsia="zh-CN"/>
        </w:rPr>
        <w:t>axNumberofConns</w:t>
      </w:r>
      <w:r>
        <w:rPr>
          <w:rFonts w:ascii="Courier New" w:hAnsi="Courier New" w:cs="Courier New"/>
          <w:lang w:eastAsia="zh-CN"/>
        </w:rPr>
        <w:t xml:space="preserve"> &lt;&lt;dataType&gt;&gt;</w:t>
      </w:r>
      <w:bookmarkEnd w:id="18549"/>
      <w:bookmarkEnd w:id="18550"/>
      <w:bookmarkEnd w:id="18551"/>
      <w:bookmarkEnd w:id="18552"/>
      <w:bookmarkEnd w:id="18553"/>
      <w:bookmarkEnd w:id="18554"/>
      <w:bookmarkEnd w:id="18555"/>
      <w:bookmarkEnd w:id="18556"/>
    </w:p>
    <w:p w:rsidR="00E154AB" w:rsidRPr="002B15AA" w:rsidRDefault="00E154AB" w:rsidP="00E154AB">
      <w:pPr>
        <w:pStyle w:val="Heading4"/>
      </w:pPr>
      <w:bookmarkStart w:id="18557" w:name="_Toc27405512"/>
      <w:bookmarkStart w:id="18558" w:name="_Toc35878702"/>
      <w:bookmarkStart w:id="18559" w:name="_Toc36220518"/>
      <w:bookmarkStart w:id="18560" w:name="_Toc36474616"/>
      <w:bookmarkStart w:id="18561" w:name="_Toc36542888"/>
      <w:bookmarkStart w:id="18562" w:name="_Toc36543709"/>
      <w:bookmarkStart w:id="18563" w:name="_Toc36567947"/>
      <w:bookmarkStart w:id="18564" w:name="_Toc44341679"/>
      <w:r w:rsidRPr="002B15AA">
        <w:t>6.3.</w:t>
      </w:r>
      <w:r>
        <w:t>11</w:t>
      </w:r>
      <w:r w:rsidRPr="002B15AA">
        <w:t>.1</w:t>
      </w:r>
      <w:r w:rsidRPr="002B15AA">
        <w:tab/>
        <w:t>Definition</w:t>
      </w:r>
      <w:bookmarkEnd w:id="18557"/>
      <w:bookmarkEnd w:id="18558"/>
      <w:bookmarkEnd w:id="18559"/>
      <w:bookmarkEnd w:id="18560"/>
      <w:bookmarkEnd w:id="18561"/>
      <w:bookmarkEnd w:id="18562"/>
      <w:bookmarkEnd w:id="18563"/>
      <w:bookmarkEnd w:id="18564"/>
    </w:p>
    <w:p w:rsidR="00E154AB" w:rsidRPr="00D97E98" w:rsidRDefault="00E154AB" w:rsidP="00E154AB">
      <w:r w:rsidRPr="002B15AA">
        <w:t xml:space="preserve">This </w:t>
      </w:r>
      <w:r>
        <w:t>data type</w:t>
      </w:r>
      <w:r w:rsidRPr="002B15AA">
        <w:t xml:space="preserve"> represents </w:t>
      </w:r>
      <w:r>
        <w:t>maximun number of connections (</w:t>
      </w:r>
      <w:r w:rsidRPr="002B15AA">
        <w:rPr>
          <w:rFonts w:cs="Arial"/>
          <w:snapToGrid w:val="0"/>
          <w:szCs w:val="18"/>
        </w:rPr>
        <w:t>See</w:t>
      </w:r>
      <w:r>
        <w:rPr>
          <w:rFonts w:cs="Arial"/>
          <w:snapToGrid w:val="0"/>
          <w:szCs w:val="18"/>
        </w:rPr>
        <w:t xml:space="preserve"> Clause 3.4.15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154AB" w:rsidRPr="002B15AA" w:rsidRDefault="00E154AB" w:rsidP="00E154AB">
      <w:pPr>
        <w:pStyle w:val="Heading4"/>
      </w:pPr>
      <w:bookmarkStart w:id="18565" w:name="_Toc27405513"/>
      <w:bookmarkStart w:id="18566" w:name="_Toc35878703"/>
      <w:bookmarkStart w:id="18567" w:name="_Toc36220519"/>
      <w:bookmarkStart w:id="18568" w:name="_Toc36474617"/>
      <w:bookmarkStart w:id="18569" w:name="_Toc36542889"/>
      <w:bookmarkStart w:id="18570" w:name="_Toc36543710"/>
      <w:bookmarkStart w:id="18571" w:name="_Toc36567948"/>
      <w:bookmarkStart w:id="18572" w:name="_Toc44341680"/>
      <w:r w:rsidRPr="002B15AA">
        <w:t>6</w:t>
      </w:r>
      <w:r w:rsidRPr="002B15AA">
        <w:rPr>
          <w:lang w:eastAsia="zh-CN"/>
        </w:rPr>
        <w:t>.</w:t>
      </w:r>
      <w:r w:rsidRPr="002B15AA">
        <w:t>3</w:t>
      </w:r>
      <w:r>
        <w:t>.11</w:t>
      </w:r>
      <w:r w:rsidRPr="002B15AA">
        <w:t>.2</w:t>
      </w:r>
      <w:r w:rsidRPr="002B15AA">
        <w:tab/>
        <w:t>Attributes</w:t>
      </w:r>
      <w:bookmarkEnd w:id="18565"/>
      <w:bookmarkEnd w:id="18566"/>
      <w:bookmarkEnd w:id="18567"/>
      <w:bookmarkEnd w:id="18568"/>
      <w:bookmarkEnd w:id="18569"/>
      <w:bookmarkEnd w:id="18570"/>
      <w:bookmarkEnd w:id="18571"/>
      <w:bookmarkEnd w:id="185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rsidTr="00583841">
        <w:trPr>
          <w:cantSplit/>
          <w:trHeight w:val="25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nOofConn</w:t>
            </w:r>
          </w:p>
        </w:tc>
        <w:tc>
          <w:tcPr>
            <w:tcW w:w="1064" w:type="dxa"/>
          </w:tcPr>
          <w:p w:rsidR="00E154AB" w:rsidRPr="002B15AA" w:rsidRDefault="00E154AB" w:rsidP="00583841">
            <w:pPr>
              <w:pStyle w:val="TAL"/>
              <w:jc w:val="center"/>
              <w:rPr>
                <w:rFonts w:cs="Arial"/>
                <w:szCs w:val="18"/>
              </w:rPr>
            </w:pPr>
            <w:r>
              <w:rPr>
                <w:rFonts w:cs="Arial"/>
                <w:szCs w:val="18"/>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18573" w:name="_Toc27405514"/>
      <w:bookmarkStart w:id="18574" w:name="_Toc35878704"/>
      <w:bookmarkStart w:id="18575" w:name="_Toc36220520"/>
      <w:bookmarkStart w:id="18576" w:name="_Toc36474618"/>
      <w:bookmarkStart w:id="18577" w:name="_Toc36542890"/>
      <w:bookmarkStart w:id="18578" w:name="_Toc36543711"/>
      <w:bookmarkStart w:id="18579" w:name="_Toc36567949"/>
      <w:bookmarkStart w:id="18580" w:name="_Toc44341681"/>
      <w:r>
        <w:t>6.3.11</w:t>
      </w:r>
      <w:r w:rsidRPr="002B15AA">
        <w:t>.3</w:t>
      </w:r>
      <w:r w:rsidRPr="002B15AA">
        <w:tab/>
        <w:t>Attribute constraints</w:t>
      </w:r>
      <w:bookmarkEnd w:id="18573"/>
      <w:bookmarkEnd w:id="18574"/>
      <w:bookmarkEnd w:id="18575"/>
      <w:bookmarkEnd w:id="18576"/>
      <w:bookmarkEnd w:id="18577"/>
      <w:bookmarkEnd w:id="18578"/>
      <w:bookmarkEnd w:id="18579"/>
      <w:bookmarkEnd w:id="18580"/>
    </w:p>
    <w:p w:rsidR="00E154AB" w:rsidRPr="002B15AA" w:rsidRDefault="00E154AB" w:rsidP="00E154AB">
      <w:pPr>
        <w:rPr>
          <w:lang w:eastAsia="zh-CN"/>
        </w:rPr>
      </w:pPr>
      <w:r w:rsidRPr="002B15AA">
        <w:t>None.</w:t>
      </w:r>
    </w:p>
    <w:p w:rsidR="00E154AB" w:rsidRPr="002B15AA" w:rsidRDefault="00E154AB" w:rsidP="00E154AB">
      <w:pPr>
        <w:pStyle w:val="Heading4"/>
      </w:pPr>
      <w:bookmarkStart w:id="18581" w:name="_Toc27405515"/>
      <w:bookmarkStart w:id="18582" w:name="_Toc35878705"/>
      <w:bookmarkStart w:id="18583" w:name="_Toc36220521"/>
      <w:bookmarkStart w:id="18584" w:name="_Toc36474619"/>
      <w:bookmarkStart w:id="18585" w:name="_Toc36542891"/>
      <w:bookmarkStart w:id="18586" w:name="_Toc36543712"/>
      <w:bookmarkStart w:id="18587" w:name="_Toc36567950"/>
      <w:bookmarkStart w:id="18588" w:name="_Toc44341682"/>
      <w:r>
        <w:rPr>
          <w:lang w:eastAsia="zh-CN"/>
        </w:rPr>
        <w:t>6.3.11</w:t>
      </w:r>
      <w:r w:rsidRPr="002B15AA">
        <w:rPr>
          <w:lang w:eastAsia="zh-CN"/>
        </w:rPr>
        <w:t>.</w:t>
      </w:r>
      <w:r w:rsidRPr="002B15AA">
        <w:t>4</w:t>
      </w:r>
      <w:r w:rsidRPr="002B15AA">
        <w:tab/>
        <w:t>Notifications</w:t>
      </w:r>
      <w:bookmarkEnd w:id="18581"/>
      <w:bookmarkEnd w:id="18582"/>
      <w:bookmarkEnd w:id="18583"/>
      <w:bookmarkEnd w:id="18584"/>
      <w:bookmarkEnd w:id="18585"/>
      <w:bookmarkEnd w:id="18586"/>
      <w:bookmarkEnd w:id="18587"/>
      <w:bookmarkEnd w:id="18588"/>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18589" w:name="_Toc27405516"/>
      <w:bookmarkStart w:id="18590" w:name="_Toc35878706"/>
      <w:bookmarkStart w:id="18591" w:name="_Toc36220522"/>
      <w:bookmarkStart w:id="18592" w:name="_Toc36474620"/>
      <w:bookmarkStart w:id="18593" w:name="_Toc36542892"/>
      <w:bookmarkStart w:id="18594" w:name="_Toc36543713"/>
      <w:bookmarkStart w:id="18595" w:name="_Toc36567951"/>
      <w:bookmarkStart w:id="18596" w:name="_Toc44341683"/>
      <w:r w:rsidRPr="002B15AA">
        <w:rPr>
          <w:lang w:eastAsia="zh-CN"/>
        </w:rPr>
        <w:t>6.3.</w:t>
      </w:r>
      <w:r>
        <w:rPr>
          <w:lang w:eastAsia="zh-CN"/>
        </w:rPr>
        <w:t>12</w:t>
      </w:r>
      <w:r w:rsidRPr="002B15AA">
        <w:rPr>
          <w:lang w:eastAsia="zh-CN"/>
        </w:rPr>
        <w:tab/>
      </w:r>
      <w:r>
        <w:rPr>
          <w:rFonts w:ascii="Courier New" w:hAnsi="Courier New" w:cs="Courier New"/>
          <w:lang w:eastAsia="zh-CN"/>
        </w:rPr>
        <w:t>SupportedAccessTech&lt;&lt;dataType&gt;&gt;</w:t>
      </w:r>
      <w:bookmarkEnd w:id="18589"/>
      <w:bookmarkEnd w:id="18590"/>
      <w:bookmarkEnd w:id="18591"/>
      <w:bookmarkEnd w:id="18592"/>
      <w:bookmarkEnd w:id="18593"/>
      <w:bookmarkEnd w:id="18594"/>
      <w:bookmarkEnd w:id="18595"/>
      <w:bookmarkEnd w:id="18596"/>
    </w:p>
    <w:p w:rsidR="00E154AB" w:rsidRPr="002B15AA" w:rsidRDefault="00E154AB" w:rsidP="00E154AB">
      <w:pPr>
        <w:pStyle w:val="Heading4"/>
      </w:pPr>
      <w:bookmarkStart w:id="18597" w:name="_Toc27405517"/>
      <w:bookmarkStart w:id="18598" w:name="_Toc35878707"/>
      <w:bookmarkStart w:id="18599" w:name="_Toc36220523"/>
      <w:bookmarkStart w:id="18600" w:name="_Toc36474621"/>
      <w:bookmarkStart w:id="18601" w:name="_Toc36542893"/>
      <w:bookmarkStart w:id="18602" w:name="_Toc36543714"/>
      <w:bookmarkStart w:id="18603" w:name="_Toc36567952"/>
      <w:bookmarkStart w:id="18604" w:name="_Toc44341684"/>
      <w:r w:rsidRPr="002B15AA">
        <w:t>6.3.</w:t>
      </w:r>
      <w:r>
        <w:t>12</w:t>
      </w:r>
      <w:r w:rsidRPr="002B15AA">
        <w:t>.1</w:t>
      </w:r>
      <w:r w:rsidRPr="002B15AA">
        <w:tab/>
        <w:t>Definition</w:t>
      </w:r>
      <w:bookmarkEnd w:id="18597"/>
      <w:bookmarkEnd w:id="18598"/>
      <w:bookmarkEnd w:id="18599"/>
      <w:bookmarkEnd w:id="18600"/>
      <w:bookmarkEnd w:id="18601"/>
      <w:bookmarkEnd w:id="18602"/>
      <w:bookmarkEnd w:id="18603"/>
      <w:bookmarkEnd w:id="18604"/>
    </w:p>
    <w:p w:rsidR="00E154AB" w:rsidRPr="00D97E98" w:rsidRDefault="00E154AB" w:rsidP="00E154AB">
      <w:r w:rsidRPr="002B15AA">
        <w:t xml:space="preserve">This </w:t>
      </w:r>
      <w:r>
        <w:t>data type represents</w:t>
      </w:r>
      <w:r w:rsidRPr="002B15AA">
        <w:t xml:space="preserve"> </w:t>
      </w:r>
      <w:r>
        <w:t>s</w:t>
      </w:r>
      <w:r w:rsidRPr="002E093E">
        <w:t>upport</w:t>
      </w:r>
      <w:r>
        <w:t>ed</w:t>
      </w:r>
      <w:r w:rsidRPr="002E093E">
        <w:t xml:space="preserve"> </w:t>
      </w:r>
      <w:r w:rsidRPr="00CB49A5">
        <w:t xml:space="preserve">access technologies </w:t>
      </w:r>
      <w:r>
        <w:t>(</w:t>
      </w:r>
      <w:r w:rsidRPr="002B15AA">
        <w:rPr>
          <w:rFonts w:cs="Arial"/>
          <w:snapToGrid w:val="0"/>
          <w:szCs w:val="18"/>
        </w:rPr>
        <w:t>See</w:t>
      </w:r>
      <w:r>
        <w:rPr>
          <w:rFonts w:cs="Arial"/>
          <w:snapToGrid w:val="0"/>
          <w:szCs w:val="18"/>
        </w:rPr>
        <w:t xml:space="preserve"> Clause 3.4.27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154AB" w:rsidRPr="002B15AA" w:rsidRDefault="00E154AB" w:rsidP="00E154AB">
      <w:pPr>
        <w:pStyle w:val="Heading4"/>
      </w:pPr>
      <w:bookmarkStart w:id="18605" w:name="_Toc27405518"/>
      <w:bookmarkStart w:id="18606" w:name="_Toc35878708"/>
      <w:bookmarkStart w:id="18607" w:name="_Toc36220524"/>
      <w:bookmarkStart w:id="18608" w:name="_Toc36474622"/>
      <w:bookmarkStart w:id="18609" w:name="_Toc36542894"/>
      <w:bookmarkStart w:id="18610" w:name="_Toc36543715"/>
      <w:bookmarkStart w:id="18611" w:name="_Toc36567953"/>
      <w:bookmarkStart w:id="18612" w:name="_Toc44341685"/>
      <w:r w:rsidRPr="002B15AA">
        <w:t>6</w:t>
      </w:r>
      <w:r w:rsidRPr="002B15AA">
        <w:rPr>
          <w:lang w:eastAsia="zh-CN"/>
        </w:rPr>
        <w:t>.</w:t>
      </w:r>
      <w:r w:rsidRPr="002B15AA">
        <w:t>3</w:t>
      </w:r>
      <w:r>
        <w:t>.12</w:t>
      </w:r>
      <w:r w:rsidRPr="002B15AA">
        <w:t>.2</w:t>
      </w:r>
      <w:r w:rsidRPr="002B15AA">
        <w:tab/>
        <w:t>Attributes</w:t>
      </w:r>
      <w:bookmarkEnd w:id="18605"/>
      <w:bookmarkEnd w:id="18606"/>
      <w:bookmarkEnd w:id="18607"/>
      <w:bookmarkEnd w:id="18608"/>
      <w:bookmarkEnd w:id="18609"/>
      <w:bookmarkEnd w:id="18610"/>
      <w:bookmarkEnd w:id="18611"/>
      <w:bookmarkEnd w:id="186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rsidTr="00583841">
        <w:trPr>
          <w:cantSplit/>
          <w:trHeight w:val="25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accTechList</w:t>
            </w:r>
          </w:p>
        </w:tc>
        <w:tc>
          <w:tcPr>
            <w:tcW w:w="1064" w:type="dxa"/>
          </w:tcPr>
          <w:p w:rsidR="00E154AB" w:rsidRPr="002B15AA" w:rsidRDefault="00E154AB" w:rsidP="00583841">
            <w:pPr>
              <w:pStyle w:val="TAL"/>
              <w:jc w:val="center"/>
              <w:rPr>
                <w:rFonts w:cs="Arial"/>
                <w:szCs w:val="18"/>
              </w:rPr>
            </w:pPr>
            <w:r>
              <w:rPr>
                <w:rFonts w:cs="Arial"/>
                <w:szCs w:val="18"/>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18613" w:name="_Toc27405519"/>
      <w:bookmarkStart w:id="18614" w:name="_Toc35878709"/>
      <w:bookmarkStart w:id="18615" w:name="_Toc36220525"/>
      <w:bookmarkStart w:id="18616" w:name="_Toc36474623"/>
      <w:bookmarkStart w:id="18617" w:name="_Toc36542895"/>
      <w:bookmarkStart w:id="18618" w:name="_Toc36543716"/>
      <w:bookmarkStart w:id="18619" w:name="_Toc36567954"/>
      <w:bookmarkStart w:id="18620" w:name="_Toc44341686"/>
      <w:r>
        <w:t>6.3.12</w:t>
      </w:r>
      <w:r w:rsidRPr="002B15AA">
        <w:t>.3</w:t>
      </w:r>
      <w:r w:rsidRPr="002B15AA">
        <w:tab/>
        <w:t>Attribute constraints</w:t>
      </w:r>
      <w:bookmarkEnd w:id="18613"/>
      <w:bookmarkEnd w:id="18614"/>
      <w:bookmarkEnd w:id="18615"/>
      <w:bookmarkEnd w:id="18616"/>
      <w:bookmarkEnd w:id="18617"/>
      <w:bookmarkEnd w:id="18618"/>
      <w:bookmarkEnd w:id="18619"/>
      <w:bookmarkEnd w:id="18620"/>
    </w:p>
    <w:p w:rsidR="00E154AB" w:rsidRPr="002B15AA" w:rsidRDefault="00E154AB" w:rsidP="00E154AB">
      <w:pPr>
        <w:rPr>
          <w:lang w:eastAsia="zh-CN"/>
        </w:rPr>
      </w:pPr>
      <w:r w:rsidRPr="002B15AA">
        <w:t>None.</w:t>
      </w:r>
    </w:p>
    <w:p w:rsidR="00E154AB" w:rsidRPr="002B15AA" w:rsidRDefault="00E154AB" w:rsidP="00E154AB">
      <w:pPr>
        <w:pStyle w:val="Heading4"/>
      </w:pPr>
      <w:bookmarkStart w:id="18621" w:name="_Toc27405520"/>
      <w:bookmarkStart w:id="18622" w:name="_Toc35878710"/>
      <w:bookmarkStart w:id="18623" w:name="_Toc36220526"/>
      <w:bookmarkStart w:id="18624" w:name="_Toc36474624"/>
      <w:bookmarkStart w:id="18625" w:name="_Toc36542896"/>
      <w:bookmarkStart w:id="18626" w:name="_Toc36543717"/>
      <w:bookmarkStart w:id="18627" w:name="_Toc36567955"/>
      <w:bookmarkStart w:id="18628" w:name="_Toc44341687"/>
      <w:r>
        <w:rPr>
          <w:lang w:eastAsia="zh-CN"/>
        </w:rPr>
        <w:t>6.3.12</w:t>
      </w:r>
      <w:r w:rsidRPr="002B15AA">
        <w:rPr>
          <w:lang w:eastAsia="zh-CN"/>
        </w:rPr>
        <w:t>.</w:t>
      </w:r>
      <w:r w:rsidRPr="002B15AA">
        <w:t>4</w:t>
      </w:r>
      <w:r w:rsidRPr="002B15AA">
        <w:tab/>
        <w:t>Notifications</w:t>
      </w:r>
      <w:bookmarkEnd w:id="18621"/>
      <w:bookmarkEnd w:id="18622"/>
      <w:bookmarkEnd w:id="18623"/>
      <w:bookmarkEnd w:id="18624"/>
      <w:bookmarkEnd w:id="18625"/>
      <w:bookmarkEnd w:id="18626"/>
      <w:bookmarkEnd w:id="18627"/>
      <w:bookmarkEnd w:id="18628"/>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18629" w:name="_Toc27405521"/>
      <w:bookmarkStart w:id="18630" w:name="_Toc35878711"/>
      <w:bookmarkStart w:id="18631" w:name="_Toc36220527"/>
      <w:bookmarkStart w:id="18632" w:name="_Toc36474625"/>
      <w:bookmarkStart w:id="18633" w:name="_Toc36542897"/>
      <w:bookmarkStart w:id="18634" w:name="_Toc36543718"/>
      <w:bookmarkStart w:id="18635" w:name="_Toc36567956"/>
      <w:bookmarkStart w:id="18636" w:name="_Toc44341688"/>
      <w:r w:rsidRPr="002B15AA">
        <w:rPr>
          <w:lang w:eastAsia="zh-CN"/>
        </w:rPr>
        <w:lastRenderedPageBreak/>
        <w:t>6.3.</w:t>
      </w:r>
      <w:r>
        <w:rPr>
          <w:lang w:eastAsia="zh-CN"/>
        </w:rPr>
        <w:t>13</w:t>
      </w:r>
      <w:r w:rsidRPr="002B15AA">
        <w:rPr>
          <w:lang w:eastAsia="zh-CN"/>
        </w:rPr>
        <w:tab/>
      </w:r>
      <w:r w:rsidRPr="004A75E3">
        <w:rPr>
          <w:rFonts w:ascii="Courier New" w:hAnsi="Courier New" w:cs="Courier New"/>
          <w:lang w:eastAsia="zh-CN"/>
        </w:rPr>
        <w:t xml:space="preserve">KPIMonitoring </w:t>
      </w:r>
      <w:r>
        <w:rPr>
          <w:rFonts w:ascii="Courier New" w:hAnsi="Courier New" w:cs="Courier New"/>
          <w:lang w:eastAsia="zh-CN"/>
        </w:rPr>
        <w:t>&lt;&lt;dataType&gt;&gt;</w:t>
      </w:r>
      <w:bookmarkEnd w:id="18629"/>
      <w:bookmarkEnd w:id="18630"/>
      <w:bookmarkEnd w:id="18631"/>
      <w:bookmarkEnd w:id="18632"/>
      <w:bookmarkEnd w:id="18633"/>
      <w:bookmarkEnd w:id="18634"/>
      <w:bookmarkEnd w:id="18635"/>
      <w:bookmarkEnd w:id="18636"/>
    </w:p>
    <w:p w:rsidR="00E154AB" w:rsidRPr="002B15AA" w:rsidRDefault="00E154AB" w:rsidP="00E154AB">
      <w:pPr>
        <w:pStyle w:val="Heading4"/>
      </w:pPr>
      <w:bookmarkStart w:id="18637" w:name="_Toc27405522"/>
      <w:bookmarkStart w:id="18638" w:name="_Toc35878712"/>
      <w:bookmarkStart w:id="18639" w:name="_Toc36220528"/>
      <w:bookmarkStart w:id="18640" w:name="_Toc36474626"/>
      <w:bookmarkStart w:id="18641" w:name="_Toc36542898"/>
      <w:bookmarkStart w:id="18642" w:name="_Toc36543719"/>
      <w:bookmarkStart w:id="18643" w:name="_Toc36567957"/>
      <w:bookmarkStart w:id="18644" w:name="_Toc44341689"/>
      <w:r w:rsidRPr="002B15AA">
        <w:t>6.3.</w:t>
      </w:r>
      <w:r>
        <w:t>13</w:t>
      </w:r>
      <w:r w:rsidRPr="002B15AA">
        <w:t>.1</w:t>
      </w:r>
      <w:r w:rsidRPr="002B15AA">
        <w:tab/>
        <w:t>Definition</w:t>
      </w:r>
      <w:bookmarkEnd w:id="18637"/>
      <w:bookmarkEnd w:id="18638"/>
      <w:bookmarkEnd w:id="18639"/>
      <w:bookmarkEnd w:id="18640"/>
      <w:bookmarkEnd w:id="18641"/>
      <w:bookmarkEnd w:id="18642"/>
      <w:bookmarkEnd w:id="18643"/>
      <w:bookmarkEnd w:id="18644"/>
    </w:p>
    <w:p w:rsidR="00E154AB" w:rsidRPr="00D97E98" w:rsidRDefault="00E154AB" w:rsidP="00E154AB">
      <w:r w:rsidRPr="002B15AA">
        <w:t xml:space="preserve">This </w:t>
      </w:r>
      <w:r>
        <w:t>data type</w:t>
      </w:r>
      <w:r w:rsidRPr="002B15AA">
        <w:t xml:space="preserve"> represents </w:t>
      </w:r>
      <w:r>
        <w:t>p</w:t>
      </w:r>
      <w:r w:rsidRPr="00C02B1F">
        <w:t>erformance monitoring</w:t>
      </w:r>
      <w:r>
        <w:t xml:space="preserve"> (</w:t>
      </w:r>
      <w:r w:rsidRPr="002B15AA">
        <w:rPr>
          <w:rFonts w:cs="Arial"/>
          <w:snapToGrid w:val="0"/>
          <w:szCs w:val="18"/>
        </w:rPr>
        <w:t>See</w:t>
      </w:r>
      <w:r>
        <w:rPr>
          <w:rFonts w:cs="Arial"/>
          <w:snapToGrid w:val="0"/>
          <w:szCs w:val="18"/>
        </w:rPr>
        <w:t xml:space="preserve"> Clause 3.4.17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154AB" w:rsidRPr="002B15AA" w:rsidRDefault="00E154AB" w:rsidP="00E154AB">
      <w:pPr>
        <w:pStyle w:val="Heading4"/>
      </w:pPr>
      <w:bookmarkStart w:id="18645" w:name="_Toc27405523"/>
      <w:bookmarkStart w:id="18646" w:name="_Toc35878713"/>
      <w:bookmarkStart w:id="18647" w:name="_Toc36220529"/>
      <w:bookmarkStart w:id="18648" w:name="_Toc36474627"/>
      <w:bookmarkStart w:id="18649" w:name="_Toc36542899"/>
      <w:bookmarkStart w:id="18650" w:name="_Toc36543720"/>
      <w:bookmarkStart w:id="18651" w:name="_Toc36567958"/>
      <w:bookmarkStart w:id="18652" w:name="_Toc44341690"/>
      <w:r w:rsidRPr="002B15AA">
        <w:t>6</w:t>
      </w:r>
      <w:r w:rsidRPr="002B15AA">
        <w:rPr>
          <w:lang w:eastAsia="zh-CN"/>
        </w:rPr>
        <w:t>.</w:t>
      </w:r>
      <w:r w:rsidRPr="002B15AA">
        <w:t>3</w:t>
      </w:r>
      <w:r>
        <w:t>.13</w:t>
      </w:r>
      <w:r w:rsidRPr="002B15AA">
        <w:t>.2</w:t>
      </w:r>
      <w:r w:rsidRPr="002B15AA">
        <w:tab/>
        <w:t>Attributes</w:t>
      </w:r>
      <w:bookmarkEnd w:id="18645"/>
      <w:bookmarkEnd w:id="18646"/>
      <w:bookmarkEnd w:id="18647"/>
      <w:bookmarkEnd w:id="18648"/>
      <w:bookmarkEnd w:id="18649"/>
      <w:bookmarkEnd w:id="18650"/>
      <w:bookmarkEnd w:id="18651"/>
      <w:bookmarkEnd w:id="1865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rsidTr="00583841">
        <w:trPr>
          <w:cantSplit/>
          <w:trHeight w:val="25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kPIList</w:t>
            </w:r>
          </w:p>
        </w:tc>
        <w:tc>
          <w:tcPr>
            <w:tcW w:w="1064" w:type="dxa"/>
          </w:tcPr>
          <w:p w:rsidR="00E154AB" w:rsidRPr="002B15AA" w:rsidRDefault="00E154AB" w:rsidP="00583841">
            <w:pPr>
              <w:pStyle w:val="TAL"/>
              <w:jc w:val="center"/>
              <w:rPr>
                <w:rFonts w:cs="Arial"/>
                <w:szCs w:val="18"/>
              </w:rPr>
            </w:pPr>
            <w:r>
              <w:rPr>
                <w:rFonts w:cs="Arial"/>
                <w:szCs w:val="18"/>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18653" w:name="_Toc27405524"/>
      <w:bookmarkStart w:id="18654" w:name="_Toc35878714"/>
      <w:bookmarkStart w:id="18655" w:name="_Toc36220530"/>
      <w:bookmarkStart w:id="18656" w:name="_Toc36474628"/>
      <w:bookmarkStart w:id="18657" w:name="_Toc36542900"/>
      <w:bookmarkStart w:id="18658" w:name="_Toc36543721"/>
      <w:bookmarkStart w:id="18659" w:name="_Toc36567959"/>
      <w:bookmarkStart w:id="18660" w:name="_Toc44341691"/>
      <w:r>
        <w:t>6.3.13</w:t>
      </w:r>
      <w:r w:rsidRPr="002B15AA">
        <w:t>.3</w:t>
      </w:r>
      <w:r w:rsidRPr="002B15AA">
        <w:tab/>
        <w:t>Attribute constraints</w:t>
      </w:r>
      <w:bookmarkEnd w:id="18653"/>
      <w:bookmarkEnd w:id="18654"/>
      <w:bookmarkEnd w:id="18655"/>
      <w:bookmarkEnd w:id="18656"/>
      <w:bookmarkEnd w:id="18657"/>
      <w:bookmarkEnd w:id="18658"/>
      <w:bookmarkEnd w:id="18659"/>
      <w:bookmarkEnd w:id="18660"/>
    </w:p>
    <w:p w:rsidR="00E154AB" w:rsidRPr="002B15AA" w:rsidRDefault="00E154AB" w:rsidP="00E154AB">
      <w:pPr>
        <w:rPr>
          <w:lang w:eastAsia="zh-CN"/>
        </w:rPr>
      </w:pPr>
      <w:r w:rsidRPr="002B15AA">
        <w:t>None.</w:t>
      </w:r>
    </w:p>
    <w:p w:rsidR="00E154AB" w:rsidRPr="002B15AA" w:rsidRDefault="00E154AB" w:rsidP="00E154AB">
      <w:pPr>
        <w:pStyle w:val="Heading4"/>
      </w:pPr>
      <w:bookmarkStart w:id="18661" w:name="_Toc27405525"/>
      <w:bookmarkStart w:id="18662" w:name="_Toc35878715"/>
      <w:bookmarkStart w:id="18663" w:name="_Toc36220531"/>
      <w:bookmarkStart w:id="18664" w:name="_Toc36474629"/>
      <w:bookmarkStart w:id="18665" w:name="_Toc36542901"/>
      <w:bookmarkStart w:id="18666" w:name="_Toc36543722"/>
      <w:bookmarkStart w:id="18667" w:name="_Toc36567960"/>
      <w:bookmarkStart w:id="18668" w:name="_Toc44341692"/>
      <w:r>
        <w:rPr>
          <w:lang w:eastAsia="zh-CN"/>
        </w:rPr>
        <w:t>6.3.13</w:t>
      </w:r>
      <w:r w:rsidRPr="002B15AA">
        <w:rPr>
          <w:lang w:eastAsia="zh-CN"/>
        </w:rPr>
        <w:t>.</w:t>
      </w:r>
      <w:r w:rsidRPr="002B15AA">
        <w:t>4</w:t>
      </w:r>
      <w:r w:rsidRPr="002B15AA">
        <w:tab/>
        <w:t>Notifications</w:t>
      </w:r>
      <w:bookmarkEnd w:id="18661"/>
      <w:bookmarkEnd w:id="18662"/>
      <w:bookmarkEnd w:id="18663"/>
      <w:bookmarkEnd w:id="18664"/>
      <w:bookmarkEnd w:id="18665"/>
      <w:bookmarkEnd w:id="18666"/>
      <w:bookmarkEnd w:id="18667"/>
      <w:bookmarkEnd w:id="18668"/>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18669" w:name="_Toc27405526"/>
      <w:bookmarkStart w:id="18670" w:name="_Toc35878716"/>
      <w:bookmarkStart w:id="18671" w:name="_Toc36220532"/>
      <w:bookmarkStart w:id="18672" w:name="_Toc36474630"/>
      <w:bookmarkStart w:id="18673" w:name="_Toc36542902"/>
      <w:bookmarkStart w:id="18674" w:name="_Toc36543723"/>
      <w:bookmarkStart w:id="18675" w:name="_Toc36567961"/>
      <w:bookmarkStart w:id="18676" w:name="_Toc44341693"/>
      <w:r w:rsidRPr="002B15AA">
        <w:rPr>
          <w:lang w:eastAsia="zh-CN"/>
        </w:rPr>
        <w:t>6.3.</w:t>
      </w:r>
      <w:r>
        <w:rPr>
          <w:lang w:eastAsia="zh-CN"/>
        </w:rPr>
        <w:t>14</w:t>
      </w:r>
      <w:r w:rsidRPr="002B15AA">
        <w:rPr>
          <w:lang w:eastAsia="zh-CN"/>
        </w:rPr>
        <w:tab/>
      </w:r>
      <w:r w:rsidRPr="000C6385">
        <w:rPr>
          <w:rFonts w:ascii="Courier New" w:hAnsi="Courier New" w:cs="Courier New"/>
          <w:lang w:eastAsia="zh-CN"/>
        </w:rPr>
        <w:t>UserMgmtOpen</w:t>
      </w:r>
      <w:r>
        <w:rPr>
          <w:rFonts w:ascii="Courier New" w:hAnsi="Courier New" w:cs="Courier New"/>
          <w:lang w:eastAsia="zh-CN"/>
        </w:rPr>
        <w:t>&lt;&lt;dataType&gt;&gt;</w:t>
      </w:r>
      <w:bookmarkEnd w:id="18669"/>
      <w:bookmarkEnd w:id="18670"/>
      <w:bookmarkEnd w:id="18671"/>
      <w:bookmarkEnd w:id="18672"/>
      <w:bookmarkEnd w:id="18673"/>
      <w:bookmarkEnd w:id="18674"/>
      <w:bookmarkEnd w:id="18675"/>
      <w:bookmarkEnd w:id="18676"/>
    </w:p>
    <w:p w:rsidR="00E154AB" w:rsidRPr="002B15AA" w:rsidRDefault="00E154AB" w:rsidP="00E154AB">
      <w:pPr>
        <w:pStyle w:val="Heading4"/>
      </w:pPr>
      <w:bookmarkStart w:id="18677" w:name="_Toc27405527"/>
      <w:bookmarkStart w:id="18678" w:name="_Toc35878717"/>
      <w:bookmarkStart w:id="18679" w:name="_Toc36220533"/>
      <w:bookmarkStart w:id="18680" w:name="_Toc36474631"/>
      <w:bookmarkStart w:id="18681" w:name="_Toc36542903"/>
      <w:bookmarkStart w:id="18682" w:name="_Toc36543724"/>
      <w:bookmarkStart w:id="18683" w:name="_Toc36567962"/>
      <w:bookmarkStart w:id="18684" w:name="_Toc44341694"/>
      <w:r w:rsidRPr="002B15AA">
        <w:t>6.3.</w:t>
      </w:r>
      <w:r>
        <w:t>14</w:t>
      </w:r>
      <w:r w:rsidRPr="002B15AA">
        <w:t>.1</w:t>
      </w:r>
      <w:r w:rsidRPr="002B15AA">
        <w:tab/>
        <w:t>Definition</w:t>
      </w:r>
      <w:bookmarkEnd w:id="18677"/>
      <w:bookmarkEnd w:id="18678"/>
      <w:bookmarkEnd w:id="18679"/>
      <w:bookmarkEnd w:id="18680"/>
      <w:bookmarkEnd w:id="18681"/>
      <w:bookmarkEnd w:id="18682"/>
      <w:bookmarkEnd w:id="18683"/>
      <w:bookmarkEnd w:id="18684"/>
    </w:p>
    <w:p w:rsidR="00E154AB" w:rsidRPr="00D97E98" w:rsidRDefault="00E154AB" w:rsidP="00E154AB">
      <w:r w:rsidRPr="002B15AA">
        <w:t xml:space="preserve">This </w:t>
      </w:r>
      <w:r>
        <w:t>data type represents</w:t>
      </w:r>
      <w:r w:rsidRPr="002B15AA">
        <w:t xml:space="preserve"> </w:t>
      </w:r>
      <w:r w:rsidRPr="000C6385">
        <w:t>User management openness</w:t>
      </w:r>
      <w:r w:rsidRPr="002E093E">
        <w:t xml:space="preserve"> </w:t>
      </w:r>
      <w:r>
        <w:t>(</w:t>
      </w:r>
      <w:r w:rsidRPr="002B15AA">
        <w:rPr>
          <w:rFonts w:cs="Arial"/>
          <w:snapToGrid w:val="0"/>
          <w:szCs w:val="18"/>
        </w:rPr>
        <w:t>See</w:t>
      </w:r>
      <w:r>
        <w:rPr>
          <w:rFonts w:cs="Arial"/>
          <w:snapToGrid w:val="0"/>
          <w:szCs w:val="18"/>
        </w:rPr>
        <w:t xml:space="preserve"> Clause 3.4.33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154AB" w:rsidRPr="002B15AA" w:rsidRDefault="00E154AB" w:rsidP="00E154AB">
      <w:pPr>
        <w:pStyle w:val="Heading4"/>
      </w:pPr>
      <w:bookmarkStart w:id="18685" w:name="_Toc27405528"/>
      <w:bookmarkStart w:id="18686" w:name="_Toc35878718"/>
      <w:bookmarkStart w:id="18687" w:name="_Toc36220534"/>
      <w:bookmarkStart w:id="18688" w:name="_Toc36474632"/>
      <w:bookmarkStart w:id="18689" w:name="_Toc36542904"/>
      <w:bookmarkStart w:id="18690" w:name="_Toc36543725"/>
      <w:bookmarkStart w:id="18691" w:name="_Toc36567963"/>
      <w:bookmarkStart w:id="18692" w:name="_Toc44341695"/>
      <w:r w:rsidRPr="002B15AA">
        <w:t>6</w:t>
      </w:r>
      <w:r w:rsidRPr="002B15AA">
        <w:rPr>
          <w:lang w:eastAsia="zh-CN"/>
        </w:rPr>
        <w:t>.</w:t>
      </w:r>
      <w:r w:rsidRPr="002B15AA">
        <w:t>3</w:t>
      </w:r>
      <w:r>
        <w:t>.14</w:t>
      </w:r>
      <w:r w:rsidRPr="002B15AA">
        <w:t>.2</w:t>
      </w:r>
      <w:r w:rsidRPr="002B15AA">
        <w:tab/>
        <w:t>Attributes</w:t>
      </w:r>
      <w:bookmarkEnd w:id="18685"/>
      <w:bookmarkEnd w:id="18686"/>
      <w:bookmarkEnd w:id="18687"/>
      <w:bookmarkEnd w:id="18688"/>
      <w:bookmarkEnd w:id="18689"/>
      <w:bookmarkEnd w:id="18690"/>
      <w:bookmarkEnd w:id="18691"/>
      <w:bookmarkEnd w:id="1869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rsidTr="00583841">
        <w:trPr>
          <w:cantSplit/>
          <w:trHeight w:val="25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support</w:t>
            </w:r>
          </w:p>
        </w:tc>
        <w:tc>
          <w:tcPr>
            <w:tcW w:w="1064" w:type="dxa"/>
          </w:tcPr>
          <w:p w:rsidR="00E154AB" w:rsidRPr="002B15AA" w:rsidRDefault="00E154AB" w:rsidP="00583841">
            <w:pPr>
              <w:pStyle w:val="TAL"/>
              <w:jc w:val="center"/>
              <w:rPr>
                <w:rFonts w:cs="Arial"/>
                <w:szCs w:val="18"/>
              </w:rPr>
            </w:pPr>
            <w:r>
              <w:rPr>
                <w:rFonts w:cs="Arial"/>
                <w:szCs w:val="18"/>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18693" w:name="_Toc27405529"/>
      <w:bookmarkStart w:id="18694" w:name="_Toc35878719"/>
      <w:bookmarkStart w:id="18695" w:name="_Toc36220535"/>
      <w:bookmarkStart w:id="18696" w:name="_Toc36474633"/>
      <w:bookmarkStart w:id="18697" w:name="_Toc36542905"/>
      <w:bookmarkStart w:id="18698" w:name="_Toc36543726"/>
      <w:bookmarkStart w:id="18699" w:name="_Toc36567964"/>
      <w:bookmarkStart w:id="18700" w:name="_Toc44341696"/>
      <w:r>
        <w:t>6.3.14</w:t>
      </w:r>
      <w:r w:rsidRPr="002B15AA">
        <w:t>.3</w:t>
      </w:r>
      <w:r w:rsidRPr="002B15AA">
        <w:tab/>
        <w:t>Attribute constraints</w:t>
      </w:r>
      <w:bookmarkEnd w:id="18693"/>
      <w:bookmarkEnd w:id="18694"/>
      <w:bookmarkEnd w:id="18695"/>
      <w:bookmarkEnd w:id="18696"/>
      <w:bookmarkEnd w:id="18697"/>
      <w:bookmarkEnd w:id="18698"/>
      <w:bookmarkEnd w:id="18699"/>
      <w:bookmarkEnd w:id="18700"/>
    </w:p>
    <w:p w:rsidR="00E154AB" w:rsidRPr="002B15AA" w:rsidRDefault="00E154AB" w:rsidP="00E154AB">
      <w:pPr>
        <w:rPr>
          <w:lang w:eastAsia="zh-CN"/>
        </w:rPr>
      </w:pPr>
      <w:r w:rsidRPr="002B15AA">
        <w:t>None.</w:t>
      </w:r>
    </w:p>
    <w:p w:rsidR="00E154AB" w:rsidRPr="002B15AA" w:rsidRDefault="00E154AB" w:rsidP="00E154AB">
      <w:pPr>
        <w:pStyle w:val="Heading4"/>
      </w:pPr>
      <w:bookmarkStart w:id="18701" w:name="_Toc27405530"/>
      <w:bookmarkStart w:id="18702" w:name="_Toc35878720"/>
      <w:bookmarkStart w:id="18703" w:name="_Toc36220536"/>
      <w:bookmarkStart w:id="18704" w:name="_Toc36474634"/>
      <w:bookmarkStart w:id="18705" w:name="_Toc36542906"/>
      <w:bookmarkStart w:id="18706" w:name="_Toc36543727"/>
      <w:bookmarkStart w:id="18707" w:name="_Toc36567965"/>
      <w:bookmarkStart w:id="18708" w:name="_Toc44341697"/>
      <w:r>
        <w:rPr>
          <w:lang w:eastAsia="zh-CN"/>
        </w:rPr>
        <w:t>6.3.14</w:t>
      </w:r>
      <w:r w:rsidRPr="002B15AA">
        <w:rPr>
          <w:lang w:eastAsia="zh-CN"/>
        </w:rPr>
        <w:t>.</w:t>
      </w:r>
      <w:r w:rsidRPr="002B15AA">
        <w:t>4</w:t>
      </w:r>
      <w:r w:rsidRPr="002B15AA">
        <w:tab/>
        <w:t>Notifications</w:t>
      </w:r>
      <w:bookmarkEnd w:id="18701"/>
      <w:bookmarkEnd w:id="18702"/>
      <w:bookmarkEnd w:id="18703"/>
      <w:bookmarkEnd w:id="18704"/>
      <w:bookmarkEnd w:id="18705"/>
      <w:bookmarkEnd w:id="18706"/>
      <w:bookmarkEnd w:id="18707"/>
      <w:bookmarkEnd w:id="18708"/>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18709" w:name="_Toc27405531"/>
      <w:bookmarkStart w:id="18710" w:name="_Toc35878721"/>
      <w:bookmarkStart w:id="18711" w:name="_Toc36220537"/>
      <w:bookmarkStart w:id="18712" w:name="_Toc36474635"/>
      <w:bookmarkStart w:id="18713" w:name="_Toc36542907"/>
      <w:bookmarkStart w:id="18714" w:name="_Toc36543728"/>
      <w:bookmarkStart w:id="18715" w:name="_Toc36567966"/>
      <w:bookmarkStart w:id="18716" w:name="_Toc44341698"/>
      <w:r w:rsidRPr="002B15AA">
        <w:rPr>
          <w:lang w:eastAsia="zh-CN"/>
        </w:rPr>
        <w:t>6.3.</w:t>
      </w:r>
      <w:r>
        <w:rPr>
          <w:lang w:eastAsia="zh-CN"/>
        </w:rPr>
        <w:t>15</w:t>
      </w:r>
      <w:r w:rsidRPr="002B15AA">
        <w:rPr>
          <w:lang w:eastAsia="zh-CN"/>
        </w:rPr>
        <w:tab/>
      </w:r>
      <w:r>
        <w:rPr>
          <w:rFonts w:ascii="Courier New" w:hAnsi="Courier New" w:cs="Courier New"/>
          <w:szCs w:val="18"/>
          <w:lang w:eastAsia="zh-CN"/>
        </w:rPr>
        <w:t>V</w:t>
      </w:r>
      <w:r w:rsidRPr="00385E51">
        <w:rPr>
          <w:rFonts w:ascii="Courier New" w:hAnsi="Courier New" w:cs="Courier New"/>
          <w:szCs w:val="18"/>
          <w:lang w:eastAsia="zh-CN"/>
        </w:rPr>
        <w:t>2X</w:t>
      </w:r>
      <w:r>
        <w:rPr>
          <w:rFonts w:ascii="Courier New" w:hAnsi="Courier New" w:cs="Courier New"/>
          <w:szCs w:val="18"/>
          <w:lang w:eastAsia="zh-CN"/>
        </w:rPr>
        <w:t>C</w:t>
      </w:r>
      <w:r w:rsidRPr="00385E51">
        <w:rPr>
          <w:rFonts w:ascii="Courier New" w:hAnsi="Courier New" w:cs="Courier New"/>
          <w:szCs w:val="18"/>
          <w:lang w:eastAsia="zh-CN"/>
        </w:rPr>
        <w:t>omm</w:t>
      </w:r>
      <w:r>
        <w:rPr>
          <w:rFonts w:ascii="Courier New" w:hAnsi="Courier New" w:cs="Courier New"/>
          <w:szCs w:val="18"/>
          <w:lang w:eastAsia="zh-CN"/>
        </w:rPr>
        <w:t>M</w:t>
      </w:r>
      <w:r w:rsidRPr="00385E51">
        <w:rPr>
          <w:rFonts w:ascii="Courier New" w:hAnsi="Courier New" w:cs="Courier New"/>
          <w:szCs w:val="18"/>
          <w:lang w:eastAsia="zh-CN"/>
        </w:rPr>
        <w:t>ode</w:t>
      </w:r>
      <w:r>
        <w:rPr>
          <w:rFonts w:ascii="Courier New" w:hAnsi="Courier New" w:cs="Courier New"/>
          <w:lang w:eastAsia="zh-CN"/>
        </w:rPr>
        <w:t>&lt;&lt;dataType&gt;&gt;</w:t>
      </w:r>
      <w:bookmarkEnd w:id="18709"/>
      <w:bookmarkEnd w:id="18710"/>
      <w:bookmarkEnd w:id="18711"/>
      <w:bookmarkEnd w:id="18712"/>
      <w:bookmarkEnd w:id="18713"/>
      <w:bookmarkEnd w:id="18714"/>
      <w:bookmarkEnd w:id="18715"/>
      <w:bookmarkEnd w:id="18716"/>
    </w:p>
    <w:p w:rsidR="00E154AB" w:rsidRPr="002B15AA" w:rsidRDefault="00E154AB" w:rsidP="00E154AB">
      <w:pPr>
        <w:pStyle w:val="Heading4"/>
      </w:pPr>
      <w:bookmarkStart w:id="18717" w:name="_Toc27405532"/>
      <w:bookmarkStart w:id="18718" w:name="_Toc35878722"/>
      <w:bookmarkStart w:id="18719" w:name="_Toc36220538"/>
      <w:bookmarkStart w:id="18720" w:name="_Toc36474636"/>
      <w:bookmarkStart w:id="18721" w:name="_Toc36542908"/>
      <w:bookmarkStart w:id="18722" w:name="_Toc36543729"/>
      <w:bookmarkStart w:id="18723" w:name="_Toc36567967"/>
      <w:bookmarkStart w:id="18724" w:name="_Toc44341699"/>
      <w:r w:rsidRPr="002B15AA">
        <w:t>6.3.</w:t>
      </w:r>
      <w:r>
        <w:t>15</w:t>
      </w:r>
      <w:r w:rsidRPr="002B15AA">
        <w:t>.1</w:t>
      </w:r>
      <w:r w:rsidRPr="002B15AA">
        <w:tab/>
        <w:t>Definition</w:t>
      </w:r>
      <w:bookmarkEnd w:id="18717"/>
      <w:bookmarkEnd w:id="18718"/>
      <w:bookmarkEnd w:id="18719"/>
      <w:bookmarkEnd w:id="18720"/>
      <w:bookmarkEnd w:id="18721"/>
      <w:bookmarkEnd w:id="18722"/>
      <w:bookmarkEnd w:id="18723"/>
      <w:bookmarkEnd w:id="18724"/>
    </w:p>
    <w:p w:rsidR="00E154AB" w:rsidRPr="00D97E98" w:rsidRDefault="00E154AB" w:rsidP="00E154AB">
      <w:r w:rsidRPr="002B15AA">
        <w:t xml:space="preserve">This </w:t>
      </w:r>
      <w:r>
        <w:t>data type represents</w:t>
      </w:r>
      <w:r w:rsidRPr="002B15AA">
        <w:t xml:space="preserve"> </w:t>
      </w:r>
      <w:r w:rsidRPr="00957AB2">
        <w:t xml:space="preserve">V2X communication mode </w:t>
      </w:r>
      <w:r>
        <w:t>(</w:t>
      </w:r>
      <w:r w:rsidRPr="002B15AA">
        <w:rPr>
          <w:rFonts w:cs="Arial"/>
          <w:snapToGrid w:val="0"/>
          <w:szCs w:val="18"/>
        </w:rPr>
        <w:t>See</w:t>
      </w:r>
      <w:r>
        <w:rPr>
          <w:rFonts w:cs="Arial"/>
          <w:snapToGrid w:val="0"/>
          <w:szCs w:val="18"/>
        </w:rPr>
        <w:t xml:space="preserve"> Clause 3.4.35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154AB" w:rsidRPr="002B15AA" w:rsidRDefault="00E154AB" w:rsidP="00E154AB">
      <w:pPr>
        <w:pStyle w:val="Heading4"/>
      </w:pPr>
      <w:bookmarkStart w:id="18725" w:name="_Toc27405533"/>
      <w:bookmarkStart w:id="18726" w:name="_Toc35878723"/>
      <w:bookmarkStart w:id="18727" w:name="_Toc36220539"/>
      <w:bookmarkStart w:id="18728" w:name="_Toc36474637"/>
      <w:bookmarkStart w:id="18729" w:name="_Toc36542909"/>
      <w:bookmarkStart w:id="18730" w:name="_Toc36543730"/>
      <w:bookmarkStart w:id="18731" w:name="_Toc36567968"/>
      <w:bookmarkStart w:id="18732" w:name="_Toc44341700"/>
      <w:r w:rsidRPr="002B15AA">
        <w:t>6</w:t>
      </w:r>
      <w:r w:rsidRPr="002B15AA">
        <w:rPr>
          <w:lang w:eastAsia="zh-CN"/>
        </w:rPr>
        <w:t>.</w:t>
      </w:r>
      <w:r w:rsidRPr="002B15AA">
        <w:t>3</w:t>
      </w:r>
      <w:r>
        <w:t>.15</w:t>
      </w:r>
      <w:r w:rsidRPr="002B15AA">
        <w:t>.2</w:t>
      </w:r>
      <w:r w:rsidRPr="002B15AA">
        <w:tab/>
        <w:t>Attributes</w:t>
      </w:r>
      <w:bookmarkEnd w:id="18725"/>
      <w:bookmarkEnd w:id="18726"/>
      <w:bookmarkEnd w:id="18727"/>
      <w:bookmarkEnd w:id="18728"/>
      <w:bookmarkEnd w:id="18729"/>
      <w:bookmarkEnd w:id="18730"/>
      <w:bookmarkEnd w:id="18731"/>
      <w:bookmarkEnd w:id="187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rsidTr="00583841">
        <w:trPr>
          <w:cantSplit/>
          <w:trHeight w:val="25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v2XMode</w:t>
            </w:r>
          </w:p>
        </w:tc>
        <w:tc>
          <w:tcPr>
            <w:tcW w:w="1064" w:type="dxa"/>
          </w:tcPr>
          <w:p w:rsidR="00E154AB" w:rsidRPr="002B15AA" w:rsidRDefault="00E154AB" w:rsidP="00583841">
            <w:pPr>
              <w:pStyle w:val="TAL"/>
              <w:jc w:val="center"/>
              <w:rPr>
                <w:rFonts w:cs="Arial"/>
                <w:szCs w:val="18"/>
              </w:rPr>
            </w:pPr>
            <w:r>
              <w:rPr>
                <w:rFonts w:cs="Arial"/>
                <w:szCs w:val="18"/>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18733" w:name="_Toc27405534"/>
      <w:bookmarkStart w:id="18734" w:name="_Toc35878724"/>
      <w:bookmarkStart w:id="18735" w:name="_Toc36220540"/>
      <w:bookmarkStart w:id="18736" w:name="_Toc36474638"/>
      <w:bookmarkStart w:id="18737" w:name="_Toc36542910"/>
      <w:bookmarkStart w:id="18738" w:name="_Toc36543731"/>
      <w:bookmarkStart w:id="18739" w:name="_Toc36567969"/>
      <w:bookmarkStart w:id="18740" w:name="_Toc44341701"/>
      <w:r>
        <w:t>6.3.15</w:t>
      </w:r>
      <w:r w:rsidRPr="002B15AA">
        <w:t>.3</w:t>
      </w:r>
      <w:r w:rsidRPr="002B15AA">
        <w:tab/>
        <w:t>Attribute constraints</w:t>
      </w:r>
      <w:bookmarkEnd w:id="18733"/>
      <w:bookmarkEnd w:id="18734"/>
      <w:bookmarkEnd w:id="18735"/>
      <w:bookmarkEnd w:id="18736"/>
      <w:bookmarkEnd w:id="18737"/>
      <w:bookmarkEnd w:id="18738"/>
      <w:bookmarkEnd w:id="18739"/>
      <w:bookmarkEnd w:id="18740"/>
    </w:p>
    <w:p w:rsidR="00E154AB" w:rsidRPr="002B15AA" w:rsidRDefault="00E154AB" w:rsidP="00E154AB">
      <w:pPr>
        <w:rPr>
          <w:lang w:eastAsia="zh-CN"/>
        </w:rPr>
      </w:pPr>
      <w:r w:rsidRPr="002B15AA">
        <w:t>None.</w:t>
      </w:r>
    </w:p>
    <w:p w:rsidR="00E154AB" w:rsidRPr="002B15AA" w:rsidRDefault="00E154AB" w:rsidP="00E154AB">
      <w:pPr>
        <w:pStyle w:val="Heading4"/>
      </w:pPr>
      <w:bookmarkStart w:id="18741" w:name="_Toc27405535"/>
      <w:bookmarkStart w:id="18742" w:name="_Toc35878725"/>
      <w:bookmarkStart w:id="18743" w:name="_Toc36220541"/>
      <w:bookmarkStart w:id="18744" w:name="_Toc36474639"/>
      <w:bookmarkStart w:id="18745" w:name="_Toc36542911"/>
      <w:bookmarkStart w:id="18746" w:name="_Toc36543732"/>
      <w:bookmarkStart w:id="18747" w:name="_Toc36567970"/>
      <w:bookmarkStart w:id="18748" w:name="_Toc44341702"/>
      <w:r>
        <w:rPr>
          <w:lang w:eastAsia="zh-CN"/>
        </w:rPr>
        <w:lastRenderedPageBreak/>
        <w:t>6.3.15</w:t>
      </w:r>
      <w:r w:rsidRPr="002B15AA">
        <w:rPr>
          <w:lang w:eastAsia="zh-CN"/>
        </w:rPr>
        <w:t>.</w:t>
      </w:r>
      <w:r w:rsidRPr="002B15AA">
        <w:t>4</w:t>
      </w:r>
      <w:r w:rsidRPr="002B15AA">
        <w:tab/>
        <w:t>Notifications</w:t>
      </w:r>
      <w:bookmarkEnd w:id="18741"/>
      <w:bookmarkEnd w:id="18742"/>
      <w:bookmarkEnd w:id="18743"/>
      <w:bookmarkEnd w:id="18744"/>
      <w:bookmarkEnd w:id="18745"/>
      <w:bookmarkEnd w:id="18746"/>
      <w:bookmarkEnd w:id="18747"/>
      <w:bookmarkEnd w:id="18748"/>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18749" w:name="_Toc27405536"/>
      <w:bookmarkStart w:id="18750" w:name="_Toc35878726"/>
      <w:bookmarkStart w:id="18751" w:name="_Toc36220542"/>
      <w:bookmarkStart w:id="18752" w:name="_Toc36474640"/>
      <w:bookmarkStart w:id="18753" w:name="_Toc36542912"/>
      <w:bookmarkStart w:id="18754" w:name="_Toc36543733"/>
      <w:bookmarkStart w:id="18755" w:name="_Toc36567971"/>
      <w:bookmarkStart w:id="18756" w:name="_Toc44341703"/>
      <w:r w:rsidRPr="002B15AA">
        <w:rPr>
          <w:lang w:eastAsia="zh-CN"/>
        </w:rPr>
        <w:t>6.3.</w:t>
      </w:r>
      <w:r>
        <w:rPr>
          <w:lang w:eastAsia="zh-CN"/>
        </w:rPr>
        <w:t>16</w:t>
      </w:r>
      <w:r w:rsidRPr="00004602">
        <w:rPr>
          <w:rFonts w:ascii="Courier New" w:hAnsi="Courier New" w:cs="Courier New"/>
          <w:lang w:eastAsia="zh-CN"/>
        </w:rPr>
        <w:tab/>
        <w:t>TermDensity</w:t>
      </w:r>
      <w:r>
        <w:rPr>
          <w:rFonts w:ascii="Courier New" w:hAnsi="Courier New" w:cs="Courier New"/>
          <w:lang w:eastAsia="zh-CN"/>
        </w:rPr>
        <w:t>&lt;&lt;dataType&gt;&gt;</w:t>
      </w:r>
      <w:bookmarkEnd w:id="18749"/>
      <w:bookmarkEnd w:id="18750"/>
      <w:bookmarkEnd w:id="18751"/>
      <w:bookmarkEnd w:id="18752"/>
      <w:bookmarkEnd w:id="18753"/>
      <w:bookmarkEnd w:id="18754"/>
      <w:bookmarkEnd w:id="18755"/>
      <w:bookmarkEnd w:id="18756"/>
    </w:p>
    <w:p w:rsidR="00E154AB" w:rsidRPr="002B15AA" w:rsidRDefault="00E154AB" w:rsidP="00E154AB">
      <w:pPr>
        <w:pStyle w:val="Heading4"/>
      </w:pPr>
      <w:bookmarkStart w:id="18757" w:name="_Toc27405537"/>
      <w:bookmarkStart w:id="18758" w:name="_Toc35878727"/>
      <w:bookmarkStart w:id="18759" w:name="_Toc36220543"/>
      <w:bookmarkStart w:id="18760" w:name="_Toc36474641"/>
      <w:bookmarkStart w:id="18761" w:name="_Toc36542913"/>
      <w:bookmarkStart w:id="18762" w:name="_Toc36543734"/>
      <w:bookmarkStart w:id="18763" w:name="_Toc36567972"/>
      <w:bookmarkStart w:id="18764" w:name="_Toc44341704"/>
      <w:r w:rsidRPr="002B15AA">
        <w:t>6.3.</w:t>
      </w:r>
      <w:r>
        <w:t>16</w:t>
      </w:r>
      <w:r w:rsidRPr="002B15AA">
        <w:t>.1</w:t>
      </w:r>
      <w:r w:rsidRPr="002B15AA">
        <w:tab/>
        <w:t>Definition</w:t>
      </w:r>
      <w:bookmarkEnd w:id="18757"/>
      <w:bookmarkEnd w:id="18758"/>
      <w:bookmarkEnd w:id="18759"/>
      <w:bookmarkEnd w:id="18760"/>
      <w:bookmarkEnd w:id="18761"/>
      <w:bookmarkEnd w:id="18762"/>
      <w:bookmarkEnd w:id="18763"/>
      <w:bookmarkEnd w:id="18764"/>
    </w:p>
    <w:p w:rsidR="00E154AB" w:rsidRPr="00D97E98" w:rsidRDefault="00E154AB" w:rsidP="00E154AB">
      <w:r w:rsidRPr="002B15AA">
        <w:t xml:space="preserve">This </w:t>
      </w:r>
      <w:r>
        <w:t>data type represents</w:t>
      </w:r>
      <w:r w:rsidRPr="002B15AA">
        <w:t xml:space="preserve"> </w:t>
      </w:r>
      <w:r w:rsidRPr="00004602">
        <w:t xml:space="preserve">Terminal density </w:t>
      </w:r>
      <w:r>
        <w:t>(</w:t>
      </w:r>
      <w:r w:rsidRPr="002B15AA">
        <w:rPr>
          <w:rFonts w:cs="Arial"/>
          <w:snapToGrid w:val="0"/>
          <w:szCs w:val="18"/>
        </w:rPr>
        <w:t>See</w:t>
      </w:r>
      <w:r>
        <w:rPr>
          <w:rFonts w:cs="Arial"/>
          <w:snapToGrid w:val="0"/>
          <w:szCs w:val="18"/>
        </w:rPr>
        <w:t xml:space="preserve"> Clause 3.4.30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154AB" w:rsidRPr="002B15AA" w:rsidRDefault="00E154AB" w:rsidP="00E154AB">
      <w:pPr>
        <w:pStyle w:val="Heading4"/>
      </w:pPr>
      <w:bookmarkStart w:id="18765" w:name="_Toc27405538"/>
      <w:bookmarkStart w:id="18766" w:name="_Toc35878728"/>
      <w:bookmarkStart w:id="18767" w:name="_Toc36220544"/>
      <w:bookmarkStart w:id="18768" w:name="_Toc36474642"/>
      <w:bookmarkStart w:id="18769" w:name="_Toc36542914"/>
      <w:bookmarkStart w:id="18770" w:name="_Toc36543735"/>
      <w:bookmarkStart w:id="18771" w:name="_Toc36567973"/>
      <w:bookmarkStart w:id="18772" w:name="_Toc44341705"/>
      <w:r w:rsidRPr="002B15AA">
        <w:t>6</w:t>
      </w:r>
      <w:r w:rsidRPr="002B15AA">
        <w:rPr>
          <w:lang w:eastAsia="zh-CN"/>
        </w:rPr>
        <w:t>.</w:t>
      </w:r>
      <w:r w:rsidRPr="002B15AA">
        <w:t>3</w:t>
      </w:r>
      <w:r>
        <w:t>.16</w:t>
      </w:r>
      <w:r w:rsidRPr="002B15AA">
        <w:t>.2</w:t>
      </w:r>
      <w:r w:rsidRPr="002B15AA">
        <w:tab/>
        <w:t>Attributes</w:t>
      </w:r>
      <w:bookmarkEnd w:id="18765"/>
      <w:bookmarkEnd w:id="18766"/>
      <w:bookmarkEnd w:id="18767"/>
      <w:bookmarkEnd w:id="18768"/>
      <w:bookmarkEnd w:id="18769"/>
      <w:bookmarkEnd w:id="18770"/>
      <w:bookmarkEnd w:id="18771"/>
      <w:bookmarkEnd w:id="187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rsidTr="00583841">
        <w:trPr>
          <w:cantSplit/>
          <w:trHeight w:val="25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density</w:t>
            </w:r>
          </w:p>
        </w:tc>
        <w:tc>
          <w:tcPr>
            <w:tcW w:w="1064" w:type="dxa"/>
          </w:tcPr>
          <w:p w:rsidR="00E154AB" w:rsidRPr="002B15AA" w:rsidRDefault="00E154AB" w:rsidP="00583841">
            <w:pPr>
              <w:pStyle w:val="TAL"/>
              <w:jc w:val="center"/>
              <w:rPr>
                <w:rFonts w:cs="Arial"/>
                <w:szCs w:val="18"/>
              </w:rPr>
            </w:pPr>
            <w:r>
              <w:rPr>
                <w:rFonts w:cs="Arial"/>
                <w:szCs w:val="18"/>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18773" w:name="_Toc27405539"/>
      <w:bookmarkStart w:id="18774" w:name="_Toc35878729"/>
      <w:bookmarkStart w:id="18775" w:name="_Toc36220545"/>
      <w:bookmarkStart w:id="18776" w:name="_Toc36474643"/>
      <w:bookmarkStart w:id="18777" w:name="_Toc36542915"/>
      <w:bookmarkStart w:id="18778" w:name="_Toc36543736"/>
      <w:bookmarkStart w:id="18779" w:name="_Toc36567974"/>
      <w:bookmarkStart w:id="18780" w:name="_Toc44341706"/>
      <w:r>
        <w:t>6.3.16</w:t>
      </w:r>
      <w:r w:rsidRPr="002B15AA">
        <w:t>.3</w:t>
      </w:r>
      <w:r w:rsidRPr="002B15AA">
        <w:tab/>
        <w:t>Attribute constraints</w:t>
      </w:r>
      <w:bookmarkEnd w:id="18773"/>
      <w:bookmarkEnd w:id="18774"/>
      <w:bookmarkEnd w:id="18775"/>
      <w:bookmarkEnd w:id="18776"/>
      <w:bookmarkEnd w:id="18777"/>
      <w:bookmarkEnd w:id="18778"/>
      <w:bookmarkEnd w:id="18779"/>
      <w:bookmarkEnd w:id="18780"/>
    </w:p>
    <w:p w:rsidR="00E154AB" w:rsidRPr="002B15AA" w:rsidRDefault="00E154AB" w:rsidP="00E154AB">
      <w:pPr>
        <w:rPr>
          <w:lang w:eastAsia="zh-CN"/>
        </w:rPr>
      </w:pPr>
      <w:r w:rsidRPr="002B15AA">
        <w:t>None.</w:t>
      </w:r>
    </w:p>
    <w:p w:rsidR="00E154AB" w:rsidRPr="002B15AA" w:rsidRDefault="00E154AB" w:rsidP="00E154AB">
      <w:pPr>
        <w:pStyle w:val="Heading4"/>
      </w:pPr>
      <w:bookmarkStart w:id="18781" w:name="_Toc27405540"/>
      <w:bookmarkStart w:id="18782" w:name="_Toc35878730"/>
      <w:bookmarkStart w:id="18783" w:name="_Toc36220546"/>
      <w:bookmarkStart w:id="18784" w:name="_Toc36474644"/>
      <w:bookmarkStart w:id="18785" w:name="_Toc36542916"/>
      <w:bookmarkStart w:id="18786" w:name="_Toc36543737"/>
      <w:bookmarkStart w:id="18787" w:name="_Toc36567975"/>
      <w:bookmarkStart w:id="18788" w:name="_Toc44341707"/>
      <w:r>
        <w:rPr>
          <w:lang w:eastAsia="zh-CN"/>
        </w:rPr>
        <w:t>6.3.16</w:t>
      </w:r>
      <w:r w:rsidRPr="002B15AA">
        <w:rPr>
          <w:lang w:eastAsia="zh-CN"/>
        </w:rPr>
        <w:t>.</w:t>
      </w:r>
      <w:r w:rsidRPr="002B15AA">
        <w:t>4</w:t>
      </w:r>
      <w:r w:rsidRPr="002B15AA">
        <w:tab/>
        <w:t>Notifications</w:t>
      </w:r>
      <w:bookmarkEnd w:id="18781"/>
      <w:bookmarkEnd w:id="18782"/>
      <w:bookmarkEnd w:id="18783"/>
      <w:bookmarkEnd w:id="18784"/>
      <w:bookmarkEnd w:id="18785"/>
      <w:bookmarkEnd w:id="18786"/>
      <w:bookmarkEnd w:id="18787"/>
      <w:bookmarkEnd w:id="18788"/>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5250E3" w:rsidRPr="002B15AA" w:rsidRDefault="005250E3" w:rsidP="005250E3">
      <w:pPr>
        <w:pStyle w:val="Heading3"/>
        <w:rPr>
          <w:ins w:id="18789" w:author="28.541_CR0306R1_(Rel-16)_TEI16" w:date="2020-06-29T15:17:00Z"/>
          <w:lang w:eastAsia="zh-CN"/>
        </w:rPr>
      </w:pPr>
      <w:bookmarkStart w:id="18790" w:name="_Toc44341708"/>
      <w:ins w:id="18791" w:author="28.541_CR0306R1_(Rel-16)_TEI16" w:date="2020-06-29T15:17:00Z">
        <w:r w:rsidRPr="002B15AA">
          <w:rPr>
            <w:lang w:eastAsia="zh-CN"/>
          </w:rPr>
          <w:t>6.3.</w:t>
        </w:r>
        <w:r>
          <w:rPr>
            <w:lang w:eastAsia="zh-CN"/>
          </w:rPr>
          <w:t>17</w:t>
        </w:r>
        <w:r w:rsidRPr="002B15AA">
          <w:rPr>
            <w:lang w:eastAsia="zh-CN"/>
          </w:rPr>
          <w:tab/>
        </w:r>
        <w:r>
          <w:rPr>
            <w:rFonts w:ascii="Courier New" w:hAnsi="Courier New" w:cs="Courier New"/>
            <w:lang w:eastAsia="zh-CN"/>
          </w:rPr>
          <w:t>EP_Transport</w:t>
        </w:r>
        <w:bookmarkEnd w:id="18790"/>
      </w:ins>
    </w:p>
    <w:p w:rsidR="005250E3" w:rsidRPr="002B15AA" w:rsidRDefault="005250E3" w:rsidP="005250E3">
      <w:pPr>
        <w:pStyle w:val="Heading4"/>
        <w:rPr>
          <w:ins w:id="18792" w:author="28.541_CR0306R1_(Rel-16)_TEI16" w:date="2020-06-29T15:17:00Z"/>
        </w:rPr>
      </w:pPr>
      <w:bookmarkStart w:id="18793" w:name="_Toc44341709"/>
      <w:ins w:id="18794" w:author="28.541_CR0306R1_(Rel-16)_TEI16" w:date="2020-06-29T15:17:00Z">
        <w:r w:rsidRPr="002B15AA">
          <w:t>6.3.</w:t>
        </w:r>
        <w:r>
          <w:t>17</w:t>
        </w:r>
        <w:r w:rsidRPr="002B15AA">
          <w:t>.1</w:t>
        </w:r>
        <w:r w:rsidRPr="002B15AA">
          <w:tab/>
          <w:t>Definition</w:t>
        </w:r>
        <w:bookmarkEnd w:id="18793"/>
      </w:ins>
    </w:p>
    <w:p w:rsidR="005250E3" w:rsidRDefault="005250E3" w:rsidP="005250E3">
      <w:pPr>
        <w:rPr>
          <w:ins w:id="18795" w:author="28.541_CR0306R1_(Rel-16)_TEI16" w:date="2020-06-29T15:17:00Z"/>
        </w:rPr>
      </w:pPr>
      <w:ins w:id="18796" w:author="28.541_CR0306R1_(Rel-16)_TEI16" w:date="2020-06-29T15:17:00Z">
        <w:r w:rsidRPr="002B15AA">
          <w:t xml:space="preserve">This IOC represents the </w:t>
        </w:r>
        <w:r>
          <w:t xml:space="preserve">logical transport interface or endpoint which including transport level information, e.g. transport address, reachability information and QoS profiles, etc. </w:t>
        </w:r>
      </w:ins>
    </w:p>
    <w:p w:rsidR="005250E3" w:rsidRDefault="005250E3" w:rsidP="005250E3">
      <w:pPr>
        <w:rPr>
          <w:ins w:id="18797" w:author="28.541_CR0306R1_(Rel-16)_TEI16" w:date="2020-06-29T15:17:00Z"/>
        </w:rPr>
      </w:pPr>
      <w:ins w:id="18798" w:author="28.541_CR0306R1_(Rel-16)_TEI16" w:date="2020-06-29T15:17:00Z">
        <w:r>
          <w:t>The IOC is inherited from Top IOC</w:t>
        </w:r>
        <w:r w:rsidR="00C5161F">
          <w:t>.</w:t>
        </w:r>
      </w:ins>
    </w:p>
    <w:p w:rsidR="005250E3" w:rsidRDefault="005250E3" w:rsidP="005250E3">
      <w:pPr>
        <w:pStyle w:val="Heading4"/>
        <w:rPr>
          <w:ins w:id="18799" w:author="28.541_CR0306R1_(Rel-16)_TEI16" w:date="2020-06-29T15:17:00Z"/>
        </w:rPr>
      </w:pPr>
      <w:bookmarkStart w:id="18800" w:name="_Toc44341710"/>
      <w:ins w:id="18801" w:author="28.541_CR0306R1_(Rel-16)_TEI16" w:date="2020-06-29T15:17:00Z">
        <w:r w:rsidRPr="002B15AA">
          <w:t>6.3.</w:t>
        </w:r>
        <w:r>
          <w:t>17</w:t>
        </w:r>
        <w:r w:rsidRPr="002B15AA">
          <w:t>.2</w:t>
        </w:r>
        <w:r w:rsidRPr="002B15AA">
          <w:tab/>
          <w:t>Attributes</w:t>
        </w:r>
        <w:bookmarkEnd w:id="18800"/>
      </w:ins>
    </w:p>
    <w:p w:rsidR="005250E3" w:rsidRDefault="005250E3" w:rsidP="005250E3">
      <w:pPr>
        <w:rPr>
          <w:ins w:id="18802" w:author="28.541_CR0306R1_(Rel-16)_TEI16" w:date="2020-06-29T15:17:00Z"/>
        </w:rPr>
      </w:pPr>
      <w:ins w:id="18803" w:author="28.541_CR0306R1_(Rel-16)_TEI16" w:date="2020-06-29T15:17:00Z">
        <w:r>
          <w:t>The EP_Transport IOC includes attributes inherited from Top IOC (defined in TS 28.622[30]) and the following attributes:</w:t>
        </w:r>
      </w:ins>
    </w:p>
    <w:p w:rsidR="005250E3" w:rsidRPr="00A339EA" w:rsidRDefault="005250E3" w:rsidP="005250E3">
      <w:pPr>
        <w:rPr>
          <w:ins w:id="18804" w:author="28.541_CR0306R1_(Rel-16)_TEI16" w:date="2020-06-29T15:17: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7"/>
        <w:gridCol w:w="947"/>
        <w:gridCol w:w="1320"/>
        <w:gridCol w:w="1320"/>
        <w:gridCol w:w="1320"/>
        <w:gridCol w:w="1538"/>
      </w:tblGrid>
      <w:tr w:rsidR="005250E3" w:rsidRPr="002B15AA" w:rsidTr="002F4A34">
        <w:trPr>
          <w:cantSplit/>
          <w:trHeight w:val="419"/>
          <w:jc w:val="center"/>
          <w:ins w:id="18805" w:author="28.541_CR0306R1_(Rel-16)_TEI16" w:date="2020-06-29T15:17:00Z"/>
        </w:trPr>
        <w:tc>
          <w:tcPr>
            <w:tcW w:w="2677" w:type="dxa"/>
            <w:shd w:val="pct10" w:color="auto" w:fill="FFFFFF"/>
            <w:vAlign w:val="center"/>
          </w:tcPr>
          <w:p w:rsidR="005250E3" w:rsidRPr="002B15AA" w:rsidRDefault="005250E3" w:rsidP="002F4A34">
            <w:pPr>
              <w:pStyle w:val="TAH"/>
              <w:rPr>
                <w:ins w:id="18806" w:author="28.541_CR0306R1_(Rel-16)_TEI16" w:date="2020-06-29T15:17:00Z"/>
              </w:rPr>
            </w:pPr>
            <w:ins w:id="18807" w:author="28.541_CR0306R1_(Rel-16)_TEI16" w:date="2020-06-29T15:17:00Z">
              <w:r w:rsidRPr="002B15AA">
                <w:t>Attribute name</w:t>
              </w:r>
            </w:ins>
          </w:p>
        </w:tc>
        <w:tc>
          <w:tcPr>
            <w:tcW w:w="947" w:type="dxa"/>
            <w:shd w:val="pct10" w:color="auto" w:fill="FFFFFF"/>
            <w:vAlign w:val="center"/>
          </w:tcPr>
          <w:p w:rsidR="005250E3" w:rsidRPr="002B15AA" w:rsidRDefault="005250E3" w:rsidP="002F4A34">
            <w:pPr>
              <w:pStyle w:val="TAH"/>
              <w:rPr>
                <w:ins w:id="18808" w:author="28.541_CR0306R1_(Rel-16)_TEI16" w:date="2020-06-29T15:17:00Z"/>
              </w:rPr>
            </w:pPr>
            <w:ins w:id="18809" w:author="28.541_CR0306R1_(Rel-16)_TEI16" w:date="2020-06-29T15:17:00Z">
              <w:r w:rsidRPr="002B15AA">
                <w:t>Support Qualifier</w:t>
              </w:r>
            </w:ins>
          </w:p>
        </w:tc>
        <w:tc>
          <w:tcPr>
            <w:tcW w:w="1320" w:type="dxa"/>
            <w:shd w:val="pct10" w:color="auto" w:fill="FFFFFF"/>
            <w:vAlign w:val="center"/>
          </w:tcPr>
          <w:p w:rsidR="005250E3" w:rsidRPr="002B15AA" w:rsidRDefault="005250E3" w:rsidP="002F4A34">
            <w:pPr>
              <w:pStyle w:val="TAH"/>
              <w:rPr>
                <w:ins w:id="18810" w:author="28.541_CR0306R1_(Rel-16)_TEI16" w:date="2020-06-29T15:17:00Z"/>
              </w:rPr>
            </w:pPr>
            <w:ins w:id="18811" w:author="28.541_CR0306R1_(Rel-16)_TEI16" w:date="2020-06-29T15:17:00Z">
              <w:r w:rsidRPr="002B15AA">
                <w:t>i</w:t>
              </w:r>
              <w:r w:rsidRPr="002B15AA">
                <w:rPr>
                  <w:rFonts w:hint="eastAsia"/>
                </w:rPr>
                <w:t>s</w:t>
              </w:r>
              <w:r w:rsidRPr="002B15AA">
                <w:t>Readable</w:t>
              </w:r>
            </w:ins>
          </w:p>
        </w:tc>
        <w:tc>
          <w:tcPr>
            <w:tcW w:w="1320" w:type="dxa"/>
            <w:shd w:val="pct10" w:color="auto" w:fill="FFFFFF"/>
            <w:vAlign w:val="center"/>
          </w:tcPr>
          <w:p w:rsidR="005250E3" w:rsidRPr="002B15AA" w:rsidRDefault="005250E3" w:rsidP="002F4A34">
            <w:pPr>
              <w:pStyle w:val="TAH"/>
              <w:rPr>
                <w:ins w:id="18812" w:author="28.541_CR0306R1_(Rel-16)_TEI16" w:date="2020-06-29T15:17:00Z"/>
              </w:rPr>
            </w:pPr>
            <w:ins w:id="18813" w:author="28.541_CR0306R1_(Rel-16)_TEI16" w:date="2020-06-29T15:17:00Z">
              <w:r w:rsidRPr="002B15AA">
                <w:rPr>
                  <w:rFonts w:hint="eastAsia"/>
                </w:rPr>
                <w:t>isWr</w:t>
              </w:r>
              <w:r w:rsidRPr="002B15AA">
                <w:t>itable</w:t>
              </w:r>
            </w:ins>
          </w:p>
        </w:tc>
        <w:tc>
          <w:tcPr>
            <w:tcW w:w="1320" w:type="dxa"/>
            <w:shd w:val="pct10" w:color="auto" w:fill="FFFFFF"/>
            <w:vAlign w:val="center"/>
          </w:tcPr>
          <w:p w:rsidR="005250E3" w:rsidRPr="002B15AA" w:rsidRDefault="005250E3" w:rsidP="002F4A34">
            <w:pPr>
              <w:pStyle w:val="TAH"/>
              <w:rPr>
                <w:ins w:id="18814" w:author="28.541_CR0306R1_(Rel-16)_TEI16" w:date="2020-06-29T15:17:00Z"/>
              </w:rPr>
            </w:pPr>
            <w:ins w:id="18815" w:author="28.541_CR0306R1_(Rel-16)_TEI16" w:date="2020-06-29T15:17:00Z">
              <w:r w:rsidRPr="002B15AA">
                <w:t>isInvariant</w:t>
              </w:r>
            </w:ins>
          </w:p>
        </w:tc>
        <w:tc>
          <w:tcPr>
            <w:tcW w:w="1538" w:type="dxa"/>
            <w:shd w:val="pct10" w:color="auto" w:fill="FFFFFF"/>
            <w:vAlign w:val="center"/>
          </w:tcPr>
          <w:p w:rsidR="005250E3" w:rsidRPr="002B15AA" w:rsidRDefault="005250E3" w:rsidP="002F4A34">
            <w:pPr>
              <w:pStyle w:val="TAH"/>
              <w:rPr>
                <w:ins w:id="18816" w:author="28.541_CR0306R1_(Rel-16)_TEI16" w:date="2020-06-29T15:17:00Z"/>
              </w:rPr>
            </w:pPr>
            <w:ins w:id="18817" w:author="28.541_CR0306R1_(Rel-16)_TEI16" w:date="2020-06-29T15:17:00Z">
              <w:r w:rsidRPr="002B15AA">
                <w:t>isNotifyable</w:t>
              </w:r>
            </w:ins>
          </w:p>
        </w:tc>
      </w:tr>
      <w:tr w:rsidR="005250E3" w:rsidRPr="002B15AA" w:rsidTr="002F4A34">
        <w:trPr>
          <w:cantSplit/>
          <w:trHeight w:val="218"/>
          <w:jc w:val="center"/>
          <w:ins w:id="18818" w:author="28.541_CR0306R1_(Rel-16)_TEI16" w:date="2020-06-29T15:17:00Z"/>
        </w:trPr>
        <w:tc>
          <w:tcPr>
            <w:tcW w:w="2677" w:type="dxa"/>
          </w:tcPr>
          <w:p w:rsidR="005250E3" w:rsidRPr="002B15AA" w:rsidDel="00C2682B" w:rsidRDefault="005250E3" w:rsidP="002F4A34">
            <w:pPr>
              <w:pStyle w:val="TAL"/>
              <w:rPr>
                <w:ins w:id="18819" w:author="28.541_CR0306R1_(Rel-16)_TEI16" w:date="2020-06-29T15:17:00Z"/>
                <w:rFonts w:ascii="Courier New" w:hAnsi="Courier New" w:cs="Courier New"/>
                <w:lang w:eastAsia="zh-CN"/>
              </w:rPr>
            </w:pPr>
            <w:ins w:id="18820" w:author="28.541_CR0306R1_(Rel-16)_TEI16" w:date="2020-06-29T15:17:00Z">
              <w:r>
                <w:rPr>
                  <w:rFonts w:ascii="Courier New" w:hAnsi="Courier New" w:cs="Courier New"/>
                  <w:lang w:eastAsia="zh-CN"/>
                </w:rPr>
                <w:t>ipAddress</w:t>
              </w:r>
            </w:ins>
          </w:p>
        </w:tc>
        <w:tc>
          <w:tcPr>
            <w:tcW w:w="947" w:type="dxa"/>
          </w:tcPr>
          <w:p w:rsidR="005250E3" w:rsidRPr="002B15AA" w:rsidDel="00C2682B" w:rsidRDefault="005250E3" w:rsidP="002F4A34">
            <w:pPr>
              <w:pStyle w:val="TAL"/>
              <w:jc w:val="center"/>
              <w:rPr>
                <w:ins w:id="18821" w:author="28.541_CR0306R1_(Rel-16)_TEI16" w:date="2020-06-29T15:17:00Z"/>
                <w:lang w:eastAsia="zh-CN"/>
              </w:rPr>
            </w:pPr>
            <w:ins w:id="18822" w:author="28.541_CR0306R1_(Rel-16)_TEI16" w:date="2020-06-29T15:17:00Z">
              <w:r w:rsidRPr="002B15AA">
                <w:rPr>
                  <w:lang w:eastAsia="zh-CN"/>
                </w:rPr>
                <w:t>M</w:t>
              </w:r>
            </w:ins>
          </w:p>
        </w:tc>
        <w:tc>
          <w:tcPr>
            <w:tcW w:w="1320" w:type="dxa"/>
          </w:tcPr>
          <w:p w:rsidR="005250E3" w:rsidRPr="002B15AA" w:rsidDel="00C2682B" w:rsidRDefault="005250E3" w:rsidP="002F4A34">
            <w:pPr>
              <w:pStyle w:val="TAL"/>
              <w:jc w:val="center"/>
              <w:rPr>
                <w:ins w:id="18823" w:author="28.541_CR0306R1_(Rel-16)_TEI16" w:date="2020-06-29T15:17:00Z"/>
                <w:lang w:eastAsia="zh-CN"/>
              </w:rPr>
            </w:pPr>
            <w:ins w:id="18824" w:author="28.541_CR0306R1_(Rel-16)_TEI16" w:date="2020-06-29T15:17:00Z">
              <w:r w:rsidRPr="002B15AA">
                <w:rPr>
                  <w:rFonts w:cs="Arial"/>
                  <w:lang w:eastAsia="zh-CN"/>
                </w:rPr>
                <w:t>T</w:t>
              </w:r>
            </w:ins>
          </w:p>
        </w:tc>
        <w:tc>
          <w:tcPr>
            <w:tcW w:w="1320" w:type="dxa"/>
          </w:tcPr>
          <w:p w:rsidR="005250E3" w:rsidRPr="002B15AA" w:rsidDel="00C2682B" w:rsidRDefault="005250E3" w:rsidP="002F4A34">
            <w:pPr>
              <w:pStyle w:val="TAL"/>
              <w:jc w:val="center"/>
              <w:rPr>
                <w:ins w:id="18825" w:author="28.541_CR0306R1_(Rel-16)_TEI16" w:date="2020-06-29T15:17:00Z"/>
                <w:lang w:eastAsia="zh-CN"/>
              </w:rPr>
            </w:pPr>
            <w:ins w:id="18826" w:author="28.541_CR0306R1_(Rel-16)_TEI16" w:date="2020-06-29T15:17:00Z">
              <w:r w:rsidRPr="002B15AA">
                <w:rPr>
                  <w:lang w:eastAsia="zh-CN"/>
                </w:rPr>
                <w:t>F</w:t>
              </w:r>
            </w:ins>
          </w:p>
        </w:tc>
        <w:tc>
          <w:tcPr>
            <w:tcW w:w="1320" w:type="dxa"/>
          </w:tcPr>
          <w:p w:rsidR="005250E3" w:rsidRPr="002B15AA" w:rsidDel="00C2682B" w:rsidRDefault="005250E3" w:rsidP="002F4A34">
            <w:pPr>
              <w:pStyle w:val="TAL"/>
              <w:jc w:val="center"/>
              <w:rPr>
                <w:ins w:id="18827" w:author="28.541_CR0306R1_(Rel-16)_TEI16" w:date="2020-06-29T15:17:00Z"/>
                <w:lang w:eastAsia="zh-CN"/>
              </w:rPr>
            </w:pPr>
            <w:ins w:id="18828" w:author="28.541_CR0306R1_(Rel-16)_TEI16" w:date="2020-06-29T15:17:00Z">
              <w:r w:rsidRPr="002B15AA">
                <w:rPr>
                  <w:rFonts w:cs="Arial"/>
                  <w:lang w:eastAsia="zh-CN"/>
                </w:rPr>
                <w:t>F</w:t>
              </w:r>
            </w:ins>
          </w:p>
        </w:tc>
        <w:tc>
          <w:tcPr>
            <w:tcW w:w="1538" w:type="dxa"/>
          </w:tcPr>
          <w:p w:rsidR="005250E3" w:rsidRPr="002B15AA" w:rsidDel="00C2682B" w:rsidRDefault="005250E3" w:rsidP="002F4A34">
            <w:pPr>
              <w:pStyle w:val="TAL"/>
              <w:jc w:val="center"/>
              <w:rPr>
                <w:ins w:id="18829" w:author="28.541_CR0306R1_(Rel-16)_TEI16" w:date="2020-06-29T15:17:00Z"/>
                <w:lang w:eastAsia="zh-CN"/>
              </w:rPr>
            </w:pPr>
            <w:ins w:id="18830" w:author="28.541_CR0306R1_(Rel-16)_TEI16" w:date="2020-06-29T15:17:00Z">
              <w:r w:rsidRPr="002B15AA">
                <w:rPr>
                  <w:rFonts w:cs="Arial"/>
                  <w:lang w:eastAsia="zh-CN"/>
                </w:rPr>
                <w:t>T</w:t>
              </w:r>
            </w:ins>
          </w:p>
        </w:tc>
      </w:tr>
      <w:tr w:rsidR="005250E3" w:rsidRPr="002B15AA" w:rsidTr="002F4A34">
        <w:trPr>
          <w:cantSplit/>
          <w:trHeight w:val="218"/>
          <w:jc w:val="center"/>
          <w:ins w:id="18831" w:author="28.541_CR0306R1_(Rel-16)_TEI16" w:date="2020-06-29T15:17:00Z"/>
        </w:trPr>
        <w:tc>
          <w:tcPr>
            <w:tcW w:w="2677" w:type="dxa"/>
          </w:tcPr>
          <w:p w:rsidR="005250E3" w:rsidRPr="002B15AA" w:rsidDel="00C2682B" w:rsidRDefault="005250E3" w:rsidP="002F4A34">
            <w:pPr>
              <w:pStyle w:val="TAL"/>
              <w:rPr>
                <w:ins w:id="18832" w:author="28.541_CR0306R1_(Rel-16)_TEI16" w:date="2020-06-29T15:17:00Z"/>
                <w:rFonts w:ascii="Courier New" w:hAnsi="Courier New" w:cs="Courier New"/>
                <w:lang w:eastAsia="zh-CN"/>
              </w:rPr>
            </w:pPr>
            <w:ins w:id="18833" w:author="28.541_CR0306R1_(Rel-16)_TEI16" w:date="2020-06-29T15:17:00Z">
              <w:r>
                <w:rPr>
                  <w:rFonts w:ascii="Courier New" w:hAnsi="Courier New" w:cs="Courier New"/>
                  <w:lang w:eastAsia="zh-CN"/>
                </w:rPr>
                <w:t>logicInterfaceId</w:t>
              </w:r>
            </w:ins>
          </w:p>
        </w:tc>
        <w:tc>
          <w:tcPr>
            <w:tcW w:w="947" w:type="dxa"/>
          </w:tcPr>
          <w:p w:rsidR="005250E3" w:rsidRPr="002B15AA" w:rsidDel="00C2682B" w:rsidRDefault="005250E3" w:rsidP="002F4A34">
            <w:pPr>
              <w:pStyle w:val="TAL"/>
              <w:jc w:val="center"/>
              <w:rPr>
                <w:ins w:id="18834" w:author="28.541_CR0306R1_(Rel-16)_TEI16" w:date="2020-06-29T15:17:00Z"/>
                <w:lang w:eastAsia="zh-CN"/>
              </w:rPr>
            </w:pPr>
            <w:ins w:id="18835" w:author="28.541_CR0306R1_(Rel-16)_TEI16" w:date="2020-06-29T15:17:00Z">
              <w:r w:rsidRPr="002B15AA">
                <w:rPr>
                  <w:lang w:eastAsia="zh-CN"/>
                </w:rPr>
                <w:t>M</w:t>
              </w:r>
            </w:ins>
          </w:p>
        </w:tc>
        <w:tc>
          <w:tcPr>
            <w:tcW w:w="1320" w:type="dxa"/>
          </w:tcPr>
          <w:p w:rsidR="005250E3" w:rsidRPr="002B15AA" w:rsidDel="00C2682B" w:rsidRDefault="005250E3" w:rsidP="002F4A34">
            <w:pPr>
              <w:pStyle w:val="TAL"/>
              <w:jc w:val="center"/>
              <w:rPr>
                <w:ins w:id="18836" w:author="28.541_CR0306R1_(Rel-16)_TEI16" w:date="2020-06-29T15:17:00Z"/>
                <w:lang w:eastAsia="zh-CN"/>
              </w:rPr>
            </w:pPr>
            <w:ins w:id="18837" w:author="28.541_CR0306R1_(Rel-16)_TEI16" w:date="2020-06-29T15:17:00Z">
              <w:r w:rsidRPr="002B15AA">
                <w:rPr>
                  <w:rFonts w:cs="Arial"/>
                  <w:lang w:eastAsia="zh-CN"/>
                </w:rPr>
                <w:t>T</w:t>
              </w:r>
            </w:ins>
          </w:p>
        </w:tc>
        <w:tc>
          <w:tcPr>
            <w:tcW w:w="1320" w:type="dxa"/>
          </w:tcPr>
          <w:p w:rsidR="005250E3" w:rsidRPr="002B15AA" w:rsidDel="00C2682B" w:rsidRDefault="005250E3" w:rsidP="002F4A34">
            <w:pPr>
              <w:pStyle w:val="TAL"/>
              <w:jc w:val="center"/>
              <w:rPr>
                <w:ins w:id="18838" w:author="28.541_CR0306R1_(Rel-16)_TEI16" w:date="2020-06-29T15:17:00Z"/>
                <w:lang w:eastAsia="zh-CN"/>
              </w:rPr>
            </w:pPr>
            <w:ins w:id="18839" w:author="28.541_CR0306R1_(Rel-16)_TEI16" w:date="2020-06-29T15:17:00Z">
              <w:r w:rsidRPr="002B15AA">
                <w:rPr>
                  <w:rFonts w:cs="Arial"/>
                  <w:lang w:eastAsia="zh-CN"/>
                </w:rPr>
                <w:t>T</w:t>
              </w:r>
            </w:ins>
          </w:p>
        </w:tc>
        <w:tc>
          <w:tcPr>
            <w:tcW w:w="1320" w:type="dxa"/>
          </w:tcPr>
          <w:p w:rsidR="005250E3" w:rsidRPr="002B15AA" w:rsidDel="00C2682B" w:rsidRDefault="005250E3" w:rsidP="002F4A34">
            <w:pPr>
              <w:pStyle w:val="TAL"/>
              <w:jc w:val="center"/>
              <w:rPr>
                <w:ins w:id="18840" w:author="28.541_CR0306R1_(Rel-16)_TEI16" w:date="2020-06-29T15:17:00Z"/>
                <w:lang w:eastAsia="zh-CN"/>
              </w:rPr>
            </w:pPr>
            <w:ins w:id="18841" w:author="28.541_CR0306R1_(Rel-16)_TEI16" w:date="2020-06-29T15:17:00Z">
              <w:r w:rsidRPr="002B15AA">
                <w:rPr>
                  <w:rFonts w:cs="Arial"/>
                  <w:lang w:eastAsia="zh-CN"/>
                </w:rPr>
                <w:t>F</w:t>
              </w:r>
            </w:ins>
          </w:p>
        </w:tc>
        <w:tc>
          <w:tcPr>
            <w:tcW w:w="1538" w:type="dxa"/>
          </w:tcPr>
          <w:p w:rsidR="005250E3" w:rsidRPr="002B15AA" w:rsidDel="00C2682B" w:rsidRDefault="005250E3" w:rsidP="002F4A34">
            <w:pPr>
              <w:pStyle w:val="TAL"/>
              <w:jc w:val="center"/>
              <w:rPr>
                <w:ins w:id="18842" w:author="28.541_CR0306R1_(Rel-16)_TEI16" w:date="2020-06-29T15:17:00Z"/>
                <w:lang w:eastAsia="zh-CN"/>
              </w:rPr>
            </w:pPr>
            <w:ins w:id="18843" w:author="28.541_CR0306R1_(Rel-16)_TEI16" w:date="2020-06-29T15:17:00Z">
              <w:r w:rsidRPr="002B15AA">
                <w:rPr>
                  <w:rFonts w:cs="Arial"/>
                  <w:lang w:eastAsia="zh-CN"/>
                </w:rPr>
                <w:t>T</w:t>
              </w:r>
            </w:ins>
          </w:p>
        </w:tc>
      </w:tr>
      <w:tr w:rsidR="005250E3" w:rsidRPr="002B15AA" w:rsidTr="002F4A34">
        <w:trPr>
          <w:cantSplit/>
          <w:trHeight w:val="51"/>
          <w:jc w:val="center"/>
          <w:ins w:id="18844" w:author="28.541_CR0306R1_(Rel-16)_TEI16" w:date="2020-06-29T15:17:00Z"/>
        </w:trPr>
        <w:tc>
          <w:tcPr>
            <w:tcW w:w="2677" w:type="dxa"/>
          </w:tcPr>
          <w:p w:rsidR="005250E3" w:rsidRPr="002B15AA" w:rsidRDefault="005250E3" w:rsidP="002F4A34">
            <w:pPr>
              <w:pStyle w:val="TAL"/>
              <w:rPr>
                <w:ins w:id="18845" w:author="28.541_CR0306R1_(Rel-16)_TEI16" w:date="2020-06-29T15:17:00Z"/>
                <w:rFonts w:ascii="Courier New" w:hAnsi="Courier New" w:cs="Courier New"/>
                <w:lang w:eastAsia="zh-CN"/>
              </w:rPr>
            </w:pPr>
            <w:ins w:id="18846" w:author="28.541_CR0306R1_(Rel-16)_TEI16" w:date="2020-06-29T15:17:00Z">
              <w:r>
                <w:rPr>
                  <w:rFonts w:ascii="Courier New" w:hAnsi="Courier New" w:cs="Courier New"/>
                  <w:lang w:eastAsia="zh-CN"/>
                </w:rPr>
                <w:t>nextHopInfo</w:t>
              </w:r>
            </w:ins>
          </w:p>
        </w:tc>
        <w:tc>
          <w:tcPr>
            <w:tcW w:w="947" w:type="dxa"/>
          </w:tcPr>
          <w:p w:rsidR="005250E3" w:rsidRPr="002B15AA" w:rsidRDefault="005250E3" w:rsidP="002F4A34">
            <w:pPr>
              <w:pStyle w:val="TAL"/>
              <w:jc w:val="center"/>
              <w:rPr>
                <w:ins w:id="18847" w:author="28.541_CR0306R1_(Rel-16)_TEI16" w:date="2020-06-29T15:17:00Z"/>
                <w:lang w:eastAsia="zh-CN"/>
              </w:rPr>
            </w:pPr>
            <w:ins w:id="18848" w:author="28.541_CR0306R1_(Rel-16)_TEI16" w:date="2020-06-29T15:17:00Z">
              <w:r>
                <w:rPr>
                  <w:lang w:eastAsia="zh-CN"/>
                </w:rPr>
                <w:t>O</w:t>
              </w:r>
            </w:ins>
          </w:p>
        </w:tc>
        <w:tc>
          <w:tcPr>
            <w:tcW w:w="1320" w:type="dxa"/>
          </w:tcPr>
          <w:p w:rsidR="005250E3" w:rsidRPr="002B15AA" w:rsidRDefault="005250E3" w:rsidP="002F4A34">
            <w:pPr>
              <w:pStyle w:val="TAL"/>
              <w:jc w:val="center"/>
              <w:rPr>
                <w:ins w:id="18849" w:author="28.541_CR0306R1_(Rel-16)_TEI16" w:date="2020-06-29T15:17:00Z"/>
                <w:lang w:eastAsia="zh-CN"/>
              </w:rPr>
            </w:pPr>
            <w:ins w:id="18850" w:author="28.541_CR0306R1_(Rel-16)_TEI16" w:date="2020-06-29T15:17:00Z">
              <w:r w:rsidRPr="002B15AA">
                <w:rPr>
                  <w:rFonts w:cs="Arial"/>
                </w:rPr>
                <w:t>T</w:t>
              </w:r>
            </w:ins>
          </w:p>
        </w:tc>
        <w:tc>
          <w:tcPr>
            <w:tcW w:w="1320" w:type="dxa"/>
          </w:tcPr>
          <w:p w:rsidR="005250E3" w:rsidRPr="002B15AA" w:rsidRDefault="005250E3" w:rsidP="002F4A34">
            <w:pPr>
              <w:pStyle w:val="TAL"/>
              <w:jc w:val="center"/>
              <w:rPr>
                <w:ins w:id="18851" w:author="28.541_CR0306R1_(Rel-16)_TEI16" w:date="2020-06-29T15:17:00Z"/>
                <w:lang w:eastAsia="zh-CN"/>
              </w:rPr>
            </w:pPr>
            <w:ins w:id="18852" w:author="28.541_CR0306R1_(Rel-16)_TEI16" w:date="2020-06-29T15:17:00Z">
              <w:r w:rsidRPr="002B15AA">
                <w:rPr>
                  <w:rFonts w:cs="Arial" w:hint="eastAsia"/>
                  <w:lang w:eastAsia="zh-CN"/>
                </w:rPr>
                <w:t>F</w:t>
              </w:r>
            </w:ins>
          </w:p>
        </w:tc>
        <w:tc>
          <w:tcPr>
            <w:tcW w:w="1320" w:type="dxa"/>
          </w:tcPr>
          <w:p w:rsidR="005250E3" w:rsidRPr="002B15AA" w:rsidRDefault="005250E3" w:rsidP="002F4A34">
            <w:pPr>
              <w:pStyle w:val="TAL"/>
              <w:jc w:val="center"/>
              <w:rPr>
                <w:ins w:id="18853" w:author="28.541_CR0306R1_(Rel-16)_TEI16" w:date="2020-06-29T15:17:00Z"/>
                <w:lang w:eastAsia="zh-CN"/>
              </w:rPr>
            </w:pPr>
            <w:ins w:id="18854" w:author="28.541_CR0306R1_(Rel-16)_TEI16" w:date="2020-06-29T15:17:00Z">
              <w:r w:rsidRPr="002B15AA">
                <w:rPr>
                  <w:rFonts w:cs="Arial"/>
                </w:rPr>
                <w:t>F</w:t>
              </w:r>
            </w:ins>
          </w:p>
        </w:tc>
        <w:tc>
          <w:tcPr>
            <w:tcW w:w="1538" w:type="dxa"/>
          </w:tcPr>
          <w:p w:rsidR="005250E3" w:rsidRPr="002B15AA" w:rsidRDefault="005250E3" w:rsidP="002F4A34">
            <w:pPr>
              <w:pStyle w:val="TAL"/>
              <w:jc w:val="center"/>
              <w:rPr>
                <w:ins w:id="18855" w:author="28.541_CR0306R1_(Rel-16)_TEI16" w:date="2020-06-29T15:17:00Z"/>
                <w:lang w:eastAsia="zh-CN"/>
              </w:rPr>
            </w:pPr>
            <w:ins w:id="18856" w:author="28.541_CR0306R1_(Rel-16)_TEI16" w:date="2020-06-29T15:17:00Z">
              <w:r w:rsidRPr="002B15AA">
                <w:rPr>
                  <w:rFonts w:cs="Arial"/>
                  <w:lang w:eastAsia="zh-CN"/>
                </w:rPr>
                <w:t>T</w:t>
              </w:r>
            </w:ins>
          </w:p>
        </w:tc>
      </w:tr>
      <w:tr w:rsidR="005250E3" w:rsidRPr="002B15AA" w:rsidTr="002F4A34">
        <w:trPr>
          <w:cantSplit/>
          <w:trHeight w:val="51"/>
          <w:jc w:val="center"/>
          <w:ins w:id="18857" w:author="28.541_CR0306R1_(Rel-16)_TEI16" w:date="2020-06-29T15:17:00Z"/>
        </w:trPr>
        <w:tc>
          <w:tcPr>
            <w:tcW w:w="2677" w:type="dxa"/>
          </w:tcPr>
          <w:p w:rsidR="005250E3" w:rsidRPr="002B15AA" w:rsidRDefault="005250E3" w:rsidP="002F4A34">
            <w:pPr>
              <w:pStyle w:val="TAL"/>
              <w:rPr>
                <w:ins w:id="18858" w:author="28.541_CR0306R1_(Rel-16)_TEI16" w:date="2020-06-29T15:17:00Z"/>
                <w:rFonts w:ascii="Courier New" w:hAnsi="Courier New" w:cs="Courier New"/>
                <w:lang w:eastAsia="zh-CN"/>
              </w:rPr>
            </w:pPr>
            <w:ins w:id="18859" w:author="28.541_CR0306R1_(Rel-16)_TEI16" w:date="2020-06-29T15:17:00Z">
              <w:r>
                <w:rPr>
                  <w:rFonts w:ascii="Courier New" w:hAnsi="Courier New" w:cs="Courier New"/>
                  <w:lang w:eastAsia="zh-CN"/>
                </w:rPr>
                <w:t>qosProfile</w:t>
              </w:r>
            </w:ins>
          </w:p>
        </w:tc>
        <w:tc>
          <w:tcPr>
            <w:tcW w:w="947" w:type="dxa"/>
          </w:tcPr>
          <w:p w:rsidR="005250E3" w:rsidRPr="002B15AA" w:rsidRDefault="005250E3" w:rsidP="002F4A34">
            <w:pPr>
              <w:pStyle w:val="TAL"/>
              <w:jc w:val="center"/>
              <w:rPr>
                <w:ins w:id="18860" w:author="28.541_CR0306R1_(Rel-16)_TEI16" w:date="2020-06-29T15:17:00Z"/>
                <w:lang w:eastAsia="zh-CN"/>
              </w:rPr>
            </w:pPr>
            <w:ins w:id="18861" w:author="28.541_CR0306R1_(Rel-16)_TEI16" w:date="2020-06-29T15:17:00Z">
              <w:r>
                <w:rPr>
                  <w:lang w:eastAsia="zh-CN"/>
                </w:rPr>
                <w:t>O</w:t>
              </w:r>
            </w:ins>
          </w:p>
        </w:tc>
        <w:tc>
          <w:tcPr>
            <w:tcW w:w="1320" w:type="dxa"/>
          </w:tcPr>
          <w:p w:rsidR="005250E3" w:rsidRPr="002B15AA" w:rsidRDefault="005250E3" w:rsidP="002F4A34">
            <w:pPr>
              <w:pStyle w:val="TAL"/>
              <w:jc w:val="center"/>
              <w:rPr>
                <w:ins w:id="18862" w:author="28.541_CR0306R1_(Rel-16)_TEI16" w:date="2020-06-29T15:17:00Z"/>
                <w:rFonts w:cs="Arial"/>
              </w:rPr>
            </w:pPr>
            <w:ins w:id="18863" w:author="28.541_CR0306R1_(Rel-16)_TEI16" w:date="2020-06-29T15:17:00Z">
              <w:r w:rsidRPr="002B15AA">
                <w:rPr>
                  <w:rFonts w:cs="Arial"/>
                </w:rPr>
                <w:t>T</w:t>
              </w:r>
            </w:ins>
          </w:p>
        </w:tc>
        <w:tc>
          <w:tcPr>
            <w:tcW w:w="1320" w:type="dxa"/>
          </w:tcPr>
          <w:p w:rsidR="005250E3" w:rsidRPr="002B15AA" w:rsidRDefault="005250E3" w:rsidP="002F4A34">
            <w:pPr>
              <w:pStyle w:val="TAL"/>
              <w:jc w:val="center"/>
              <w:rPr>
                <w:ins w:id="18864" w:author="28.541_CR0306R1_(Rel-16)_TEI16" w:date="2020-06-29T15:17:00Z"/>
                <w:rFonts w:cs="Arial"/>
                <w:lang w:eastAsia="zh-CN"/>
              </w:rPr>
            </w:pPr>
            <w:ins w:id="18865" w:author="28.541_CR0306R1_(Rel-16)_TEI16" w:date="2020-06-29T15:17:00Z">
              <w:r w:rsidRPr="002B15AA">
                <w:rPr>
                  <w:rFonts w:cs="Arial" w:hint="eastAsia"/>
                  <w:lang w:eastAsia="zh-CN"/>
                </w:rPr>
                <w:t>T</w:t>
              </w:r>
            </w:ins>
          </w:p>
        </w:tc>
        <w:tc>
          <w:tcPr>
            <w:tcW w:w="1320" w:type="dxa"/>
          </w:tcPr>
          <w:p w:rsidR="005250E3" w:rsidRPr="002B15AA" w:rsidRDefault="005250E3" w:rsidP="002F4A34">
            <w:pPr>
              <w:pStyle w:val="TAL"/>
              <w:jc w:val="center"/>
              <w:rPr>
                <w:ins w:id="18866" w:author="28.541_CR0306R1_(Rel-16)_TEI16" w:date="2020-06-29T15:17:00Z"/>
                <w:rFonts w:cs="Arial"/>
              </w:rPr>
            </w:pPr>
            <w:ins w:id="18867" w:author="28.541_CR0306R1_(Rel-16)_TEI16" w:date="2020-06-29T15:17:00Z">
              <w:r w:rsidRPr="002B15AA">
                <w:rPr>
                  <w:rFonts w:cs="Arial"/>
                </w:rPr>
                <w:t>F</w:t>
              </w:r>
            </w:ins>
          </w:p>
        </w:tc>
        <w:tc>
          <w:tcPr>
            <w:tcW w:w="1538" w:type="dxa"/>
          </w:tcPr>
          <w:p w:rsidR="005250E3" w:rsidRPr="002B15AA" w:rsidRDefault="005250E3" w:rsidP="002F4A34">
            <w:pPr>
              <w:pStyle w:val="TAL"/>
              <w:jc w:val="center"/>
              <w:rPr>
                <w:ins w:id="18868" w:author="28.541_CR0306R1_(Rel-16)_TEI16" w:date="2020-06-29T15:17:00Z"/>
                <w:rFonts w:cs="Arial"/>
                <w:lang w:eastAsia="zh-CN"/>
              </w:rPr>
            </w:pPr>
            <w:ins w:id="18869" w:author="28.541_CR0306R1_(Rel-16)_TEI16" w:date="2020-06-29T15:17:00Z">
              <w:r w:rsidRPr="002B15AA">
                <w:rPr>
                  <w:rFonts w:cs="Arial"/>
                  <w:lang w:eastAsia="zh-CN"/>
                </w:rPr>
                <w:t>T</w:t>
              </w:r>
            </w:ins>
          </w:p>
        </w:tc>
      </w:tr>
    </w:tbl>
    <w:p w:rsidR="005250E3" w:rsidRDefault="005250E3" w:rsidP="005250E3">
      <w:pPr>
        <w:pStyle w:val="Heading4"/>
        <w:rPr>
          <w:ins w:id="18870" w:author="28.541_CR0306R1_(Rel-16)_TEI16" w:date="2020-06-29T15:17:00Z"/>
          <w:lang w:eastAsia="zh-CN"/>
        </w:rPr>
      </w:pPr>
      <w:bookmarkStart w:id="18871" w:name="_Toc44341711"/>
      <w:ins w:id="18872" w:author="28.541_CR0306R1_(Rel-16)_TEI16" w:date="2020-06-29T15:17:00Z">
        <w:r w:rsidRPr="002B15AA">
          <w:rPr>
            <w:lang w:eastAsia="zh-CN"/>
          </w:rPr>
          <w:t>6.3.</w:t>
        </w:r>
        <w:r>
          <w:rPr>
            <w:lang w:eastAsia="zh-CN"/>
          </w:rPr>
          <w:t>17</w:t>
        </w:r>
        <w:r w:rsidRPr="002B15AA">
          <w:rPr>
            <w:lang w:eastAsia="zh-CN"/>
          </w:rPr>
          <w:t>.3</w:t>
        </w:r>
        <w:r w:rsidRPr="002B15AA">
          <w:rPr>
            <w:lang w:eastAsia="zh-CN"/>
          </w:rPr>
          <w:tab/>
          <w:t>Attribute constraints</w:t>
        </w:r>
        <w:bookmarkEnd w:id="18871"/>
      </w:ins>
    </w:p>
    <w:p w:rsidR="005250E3" w:rsidRPr="00657C76" w:rsidRDefault="005250E3" w:rsidP="005250E3">
      <w:pPr>
        <w:rPr>
          <w:ins w:id="18873" w:author="28.541_CR0306R1_(Rel-16)_TEI16" w:date="2020-06-29T15:17:00Z"/>
          <w:lang w:eastAsia="zh-CN"/>
        </w:rPr>
      </w:pPr>
      <w:ins w:id="18874" w:author="28.541_CR0306R1_(Rel-16)_TEI16" w:date="2020-06-29T15:17:00Z">
        <w:r>
          <w:rPr>
            <w:lang w:eastAsia="zh-CN"/>
          </w:rPr>
          <w:t>None.</w:t>
        </w:r>
      </w:ins>
    </w:p>
    <w:p w:rsidR="005250E3" w:rsidRPr="002B15AA" w:rsidRDefault="005250E3" w:rsidP="005250E3">
      <w:pPr>
        <w:pStyle w:val="Heading4"/>
        <w:rPr>
          <w:ins w:id="18875" w:author="28.541_CR0306R1_(Rel-16)_TEI16" w:date="2020-06-29T15:17:00Z"/>
          <w:lang w:eastAsia="zh-CN"/>
        </w:rPr>
      </w:pPr>
      <w:bookmarkStart w:id="18876" w:name="_Toc44341712"/>
      <w:ins w:id="18877" w:author="28.541_CR0306R1_(Rel-16)_TEI16" w:date="2020-06-29T15:17:00Z">
        <w:r w:rsidRPr="002B15AA">
          <w:rPr>
            <w:lang w:eastAsia="zh-CN"/>
          </w:rPr>
          <w:t>6.3.</w:t>
        </w:r>
        <w:r>
          <w:rPr>
            <w:lang w:eastAsia="zh-CN"/>
          </w:rPr>
          <w:t>17</w:t>
        </w:r>
        <w:r w:rsidRPr="002B15AA">
          <w:rPr>
            <w:lang w:eastAsia="zh-CN"/>
          </w:rPr>
          <w:t>.4</w:t>
        </w:r>
        <w:r w:rsidRPr="002B15AA">
          <w:rPr>
            <w:lang w:eastAsia="zh-CN"/>
          </w:rPr>
          <w:tab/>
          <w:t>Notifications</w:t>
        </w:r>
        <w:bookmarkEnd w:id="18876"/>
      </w:ins>
    </w:p>
    <w:p w:rsidR="005250E3" w:rsidRPr="002B15AA" w:rsidRDefault="005250E3" w:rsidP="005250E3">
      <w:pPr>
        <w:rPr>
          <w:ins w:id="18878" w:author="28.541_CR0306R1_(Rel-16)_TEI16" w:date="2020-06-29T15:17:00Z"/>
        </w:rPr>
      </w:pPr>
      <w:ins w:id="18879" w:author="28.541_CR0306R1_(Rel-16)_TEI16" w:date="2020-06-29T15:17:00Z">
        <w:r w:rsidRPr="002B15AA">
          <w:t>The common notifications defined in subclause 6.5 are valid for this IOC, without exceptions or additions.</w:t>
        </w:r>
      </w:ins>
    </w:p>
    <w:p w:rsidR="00E154AB" w:rsidRPr="002B15AA" w:rsidRDefault="00E154AB" w:rsidP="00E154AB"/>
    <w:p w:rsidR="00E154AB" w:rsidRPr="002B15AA" w:rsidRDefault="00E154AB" w:rsidP="00E154AB">
      <w:pPr>
        <w:pStyle w:val="Heading2"/>
      </w:pPr>
      <w:bookmarkStart w:id="18880" w:name="_Toc19888563"/>
      <w:bookmarkStart w:id="18881" w:name="_Toc27405541"/>
      <w:bookmarkStart w:id="18882" w:name="_Toc35878731"/>
      <w:bookmarkStart w:id="18883" w:name="_Toc36220547"/>
      <w:bookmarkStart w:id="18884" w:name="_Toc36474645"/>
      <w:bookmarkStart w:id="18885" w:name="_Toc36542917"/>
      <w:bookmarkStart w:id="18886" w:name="_Toc36543738"/>
      <w:bookmarkStart w:id="18887" w:name="_Toc36567976"/>
      <w:bookmarkStart w:id="18888" w:name="_Toc44341713"/>
      <w:r w:rsidRPr="002B15AA">
        <w:lastRenderedPageBreak/>
        <w:t>6.4</w:t>
      </w:r>
      <w:r w:rsidRPr="002B15AA">
        <w:rPr>
          <w:lang w:eastAsia="zh-CN"/>
        </w:rPr>
        <w:tab/>
      </w:r>
      <w:r w:rsidRPr="002B15AA">
        <w:t>Attribute definition</w:t>
      </w:r>
      <w:bookmarkEnd w:id="18880"/>
      <w:bookmarkEnd w:id="18881"/>
      <w:bookmarkEnd w:id="18882"/>
      <w:bookmarkEnd w:id="18883"/>
      <w:bookmarkEnd w:id="18884"/>
      <w:bookmarkEnd w:id="18885"/>
      <w:bookmarkEnd w:id="18886"/>
      <w:bookmarkEnd w:id="18887"/>
      <w:bookmarkEnd w:id="18888"/>
    </w:p>
    <w:p w:rsidR="00E154AB" w:rsidRPr="002B15AA" w:rsidRDefault="00E154AB" w:rsidP="00E154AB">
      <w:pPr>
        <w:pStyle w:val="Heading3"/>
      </w:pPr>
      <w:bookmarkStart w:id="18889" w:name="_Toc19888564"/>
      <w:bookmarkStart w:id="18890" w:name="_Toc27405542"/>
      <w:bookmarkStart w:id="18891" w:name="_Toc35878732"/>
      <w:bookmarkStart w:id="18892" w:name="_Toc36220548"/>
      <w:bookmarkStart w:id="18893" w:name="_Toc36474646"/>
      <w:bookmarkStart w:id="18894" w:name="_Toc36542918"/>
      <w:bookmarkStart w:id="18895" w:name="_Toc36543739"/>
      <w:bookmarkStart w:id="18896" w:name="_Toc36567977"/>
      <w:bookmarkStart w:id="18897" w:name="_Toc44341714"/>
      <w:r w:rsidRPr="002B15AA">
        <w:rPr>
          <w:lang w:eastAsia="zh-CN"/>
        </w:rPr>
        <w:t>6.4</w:t>
      </w:r>
      <w:r w:rsidRPr="002B15AA">
        <w:t>.1</w:t>
      </w:r>
      <w:r w:rsidRPr="002B15AA">
        <w:tab/>
      </w:r>
      <w:r w:rsidRPr="002B15AA">
        <w:rPr>
          <w:rFonts w:hint="eastAsia"/>
          <w:lang w:eastAsia="zh-CN"/>
        </w:rPr>
        <w:t>Attribute properties</w:t>
      </w:r>
      <w:bookmarkEnd w:id="18889"/>
      <w:bookmarkEnd w:id="18890"/>
      <w:bookmarkEnd w:id="18891"/>
      <w:bookmarkEnd w:id="18892"/>
      <w:bookmarkEnd w:id="18893"/>
      <w:bookmarkEnd w:id="18894"/>
      <w:bookmarkEnd w:id="18895"/>
      <w:bookmarkEnd w:id="18896"/>
      <w:bookmarkEnd w:id="18897"/>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7"/>
        <w:gridCol w:w="5491"/>
        <w:gridCol w:w="2156"/>
      </w:tblGrid>
      <w:tr w:rsidR="00E154AB" w:rsidRPr="002B15AA" w:rsidTr="00583841">
        <w:trPr>
          <w:cantSplit/>
          <w:tblHeader/>
        </w:trPr>
        <w:tc>
          <w:tcPr>
            <w:tcW w:w="960" w:type="pct"/>
            <w:shd w:val="clear" w:color="auto" w:fill="E0E0E0"/>
          </w:tcPr>
          <w:p w:rsidR="00E154AB" w:rsidRPr="002B15AA" w:rsidRDefault="00E154AB" w:rsidP="00583841">
            <w:pPr>
              <w:pStyle w:val="TAH"/>
            </w:pPr>
            <w:r w:rsidRPr="002B15AA">
              <w:t>Attribute Name</w:t>
            </w:r>
          </w:p>
        </w:tc>
        <w:tc>
          <w:tcPr>
            <w:tcW w:w="2901" w:type="pct"/>
            <w:shd w:val="clear" w:color="auto" w:fill="E0E0E0"/>
          </w:tcPr>
          <w:p w:rsidR="00E154AB" w:rsidRPr="002B15AA" w:rsidRDefault="00E154AB" w:rsidP="00583841">
            <w:pPr>
              <w:pStyle w:val="TAH"/>
            </w:pPr>
            <w:r w:rsidRPr="002B15AA">
              <w:t>Documentation and Allowed Values</w:t>
            </w:r>
          </w:p>
        </w:tc>
        <w:tc>
          <w:tcPr>
            <w:tcW w:w="1139" w:type="pct"/>
            <w:shd w:val="clear" w:color="auto" w:fill="E0E0E0"/>
          </w:tcPr>
          <w:p w:rsidR="00E154AB" w:rsidRPr="002B15AA" w:rsidRDefault="00E154AB" w:rsidP="00583841">
            <w:pPr>
              <w:pStyle w:val="TAH"/>
            </w:pPr>
            <w:r w:rsidRPr="002B15AA">
              <w:t>Properties</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sz w:val="18"/>
                <w:szCs w:val="18"/>
                <w:lang w:eastAsia="zh-CN"/>
              </w:rPr>
            </w:pPr>
            <w:r>
              <w:rPr>
                <w:rFonts w:ascii="Courier New" w:hAnsi="Courier New" w:cs="Courier New"/>
                <w:sz w:val="18"/>
                <w:szCs w:val="18"/>
                <w:lang w:eastAsia="zh-CN"/>
              </w:rPr>
              <w:t>availability</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napToGrid w:val="0"/>
                <w:szCs w:val="18"/>
              </w:rPr>
            </w:pPr>
            <w:r>
              <w:rPr>
                <w:lang w:eastAsia="de-DE"/>
              </w:rPr>
              <w:t xml:space="preserve">This parameter specifies the </w:t>
            </w:r>
            <w:r>
              <w:rPr>
                <w:lang w:val="en-US" w:eastAsia="de-DE"/>
              </w:rPr>
              <w:t xml:space="preserve">communication service </w:t>
            </w:r>
            <w:r>
              <w:rPr>
                <w:lang w:eastAsia="de-DE"/>
              </w:rPr>
              <w:t>availability requirement, expressed as a percentage. The communication service availability is defined in clause 3.1 of TS 22.261 [28].</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Float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Del="00914EA0" w:rsidRDefault="00E154AB" w:rsidP="00583841">
            <w:pPr>
              <w:spacing w:after="0"/>
              <w:rPr>
                <w:rFonts w:ascii="Courier New" w:hAnsi="Courier New" w:cs="Courier New"/>
                <w:sz w:val="18"/>
                <w:szCs w:val="18"/>
                <w:lang w:eastAsia="zh-CN"/>
              </w:rPr>
            </w:pPr>
            <w:r w:rsidRPr="002B15AA">
              <w:rPr>
                <w:rFonts w:ascii="Courier New" w:hAnsi="Courier New" w:cs="Courier New"/>
                <w:sz w:val="18"/>
                <w:szCs w:val="18"/>
                <w:lang w:eastAsia="zh-CN"/>
              </w:rPr>
              <w:t>serviceProfileId</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2B15AA">
              <w:t>A unique identifier of property of network slice related requirement should be supported by the network slice instance.</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z w:val="18"/>
                <w:szCs w:val="18"/>
                <w:lang w:eastAsia="zh-CN"/>
              </w:rPr>
            </w:pPr>
            <w:r w:rsidRPr="002B15AA">
              <w:rPr>
                <w:rFonts w:ascii="Arial" w:hAnsi="Arial" w:cs="Arial"/>
                <w:sz w:val="18"/>
                <w:szCs w:val="18"/>
                <w:lang w:eastAsia="zh-CN"/>
              </w:rPr>
              <w:t>t</w:t>
            </w:r>
            <w:r w:rsidRPr="002B15AA">
              <w:rPr>
                <w:rFonts w:ascii="Arial" w:hAnsi="Arial" w:cs="Arial"/>
                <w:sz w:val="18"/>
                <w:szCs w:val="18"/>
              </w:rPr>
              <w:t xml:space="preserve">ype: </w:t>
            </w:r>
            <w:r w:rsidRPr="002B15AA">
              <w:rPr>
                <w:rFonts w:ascii="Arial" w:hAnsi="Arial" w:cs="Arial"/>
                <w:sz w:val="18"/>
                <w:szCs w:val="18"/>
                <w:lang w:eastAsia="zh-CN"/>
              </w:rPr>
              <w:t>String</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multiplicity: 1</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isOrdered: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isUnique: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sz w:val="18"/>
                <w:szCs w:val="18"/>
                <w:lang w:eastAsia="zh-CN"/>
              </w:rPr>
            </w:pPr>
            <w:r w:rsidRPr="002B15AA">
              <w:rPr>
                <w:rFonts w:ascii="Courier New" w:hAnsi="Courier New" w:cs="Courier New"/>
                <w:sz w:val="18"/>
                <w:szCs w:val="18"/>
                <w:lang w:eastAsia="zh-CN"/>
              </w:rPr>
              <w:t>sliceProfileId</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2B15AA">
              <w:t>A unique identifier of the property of network slice subnet related requirement should be supported by the network slice subnet instance.</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z w:val="18"/>
                <w:szCs w:val="18"/>
                <w:lang w:eastAsia="zh-CN"/>
              </w:rPr>
            </w:pPr>
            <w:r w:rsidRPr="002B15AA">
              <w:rPr>
                <w:rFonts w:ascii="Arial" w:hAnsi="Arial" w:cs="Arial"/>
                <w:sz w:val="18"/>
                <w:szCs w:val="18"/>
                <w:lang w:eastAsia="zh-CN"/>
              </w:rPr>
              <w:t>t</w:t>
            </w:r>
            <w:r w:rsidRPr="002B15AA">
              <w:rPr>
                <w:rFonts w:ascii="Arial" w:hAnsi="Arial" w:cs="Arial"/>
                <w:sz w:val="18"/>
                <w:szCs w:val="18"/>
              </w:rPr>
              <w:t xml:space="preserve">ype: </w:t>
            </w:r>
            <w:r w:rsidRPr="002B15AA">
              <w:rPr>
                <w:rFonts w:ascii="Arial" w:hAnsi="Arial" w:cs="Arial"/>
                <w:sz w:val="18"/>
                <w:szCs w:val="18"/>
                <w:lang w:eastAsia="zh-CN"/>
              </w:rPr>
              <w:t>String</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multiplicity: 1</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isOrdered: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isUnique: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bCs/>
                <w:color w:val="333333"/>
                <w:szCs w:val="18"/>
              </w:rPr>
              <w:t>operationalState</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cs="Arial"/>
                <w:szCs w:val="18"/>
              </w:rPr>
            </w:pPr>
            <w:r w:rsidRPr="002B15AA">
              <w:rPr>
                <w:rFonts w:cs="Arial"/>
                <w:szCs w:val="18"/>
              </w:rPr>
              <w:t xml:space="preserve">It indicates the operational state of the </w:t>
            </w:r>
            <w:r>
              <w:rPr>
                <w:rFonts w:cs="Arial"/>
                <w:szCs w:val="18"/>
              </w:rPr>
              <w:t>network slice instance or the network slice subnet instance</w:t>
            </w:r>
            <w:r w:rsidRPr="002B15AA">
              <w:rPr>
                <w:rFonts w:cs="Arial"/>
                <w:szCs w:val="18"/>
              </w:rPr>
              <w:t>. It describes whether or not the resource is physically installed and working.</w:t>
            </w:r>
          </w:p>
          <w:p w:rsidR="00E154AB" w:rsidRPr="002B15AA" w:rsidRDefault="00E154AB" w:rsidP="00583841">
            <w:pPr>
              <w:pStyle w:val="TAL"/>
              <w:rPr>
                <w:rFonts w:cs="Arial"/>
                <w:szCs w:val="18"/>
              </w:rPr>
            </w:pPr>
          </w:p>
          <w:p w:rsidR="00E154AB" w:rsidRPr="002B15AA" w:rsidRDefault="00E154AB" w:rsidP="00583841">
            <w:pPr>
              <w:spacing w:after="0"/>
              <w:rPr>
                <w:rFonts w:ascii="Arial" w:hAnsi="Arial" w:cs="Arial"/>
                <w:sz w:val="18"/>
                <w:szCs w:val="18"/>
              </w:rPr>
            </w:pPr>
            <w:r w:rsidRPr="002B15AA">
              <w:rPr>
                <w:rFonts w:ascii="Arial" w:hAnsi="Arial" w:cs="Arial"/>
                <w:sz w:val="18"/>
                <w:szCs w:val="18"/>
              </w:rPr>
              <w:t>allowedValues: "ENABLED", "DISABLED".</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The meaning of these values is as defined in 3GPP TS 28.625 [17] and ITU-T X.731 [18].</w:t>
            </w:r>
          </w:p>
          <w:p w:rsidR="00E154AB" w:rsidRPr="002B15AA" w:rsidRDefault="00E154AB" w:rsidP="00583841">
            <w:pPr>
              <w:spacing w:after="0"/>
              <w:rPr>
                <w:rFonts w:ascii="Arial" w:hAnsi="Arial" w:cs="Arial"/>
                <w:snapToGrid w:val="0"/>
                <w:sz w:val="18"/>
                <w:szCs w:val="18"/>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 xml:space="preserve">ENUM </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pStyle w:val="TAL"/>
              <w:rPr>
                <w:rFonts w:cs="Arial"/>
                <w:snapToGrid w:val="0"/>
                <w:szCs w:val="18"/>
              </w:rPr>
            </w:pPr>
            <w:r w:rsidRPr="002B15AA">
              <w:rPr>
                <w:rFonts w:cs="Arial"/>
                <w:snapToGrid w:val="0"/>
                <w:szCs w:val="18"/>
              </w:rPr>
              <w:t>allowedValues: N/A</w:t>
            </w:r>
          </w:p>
          <w:p w:rsidR="00E154AB" w:rsidRPr="002B15AA" w:rsidRDefault="00E154AB" w:rsidP="00583841">
            <w:pPr>
              <w:pStyle w:val="TAL"/>
              <w:rPr>
                <w:rFonts w:cs="Arial"/>
                <w:snapToGrid w:val="0"/>
                <w:szCs w:val="18"/>
              </w:rPr>
            </w:pPr>
            <w:r w:rsidRPr="002B15AA">
              <w:rPr>
                <w:rFonts w:cs="Arial"/>
                <w:snapToGrid w:val="0"/>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bCs/>
                <w:color w:val="333333"/>
                <w:szCs w:val="18"/>
              </w:rPr>
            </w:pPr>
            <w:r w:rsidRPr="002B15AA">
              <w:rPr>
                <w:rFonts w:ascii="Courier New" w:hAnsi="Courier New" w:cs="Courier New"/>
                <w:szCs w:val="18"/>
              </w:rPr>
              <w:t>administrativeState</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z w:val="18"/>
                <w:szCs w:val="18"/>
              </w:rPr>
            </w:pPr>
            <w:r w:rsidRPr="002B15AA">
              <w:rPr>
                <w:rFonts w:ascii="Arial" w:hAnsi="Arial" w:cs="Arial"/>
                <w:sz w:val="18"/>
                <w:szCs w:val="18"/>
              </w:rPr>
              <w:t xml:space="preserve">It indicates the administrative state of the </w:t>
            </w:r>
            <w:r>
              <w:rPr>
                <w:rFonts w:ascii="Arial" w:hAnsi="Arial" w:cs="Arial"/>
                <w:sz w:val="18"/>
                <w:szCs w:val="18"/>
              </w:rPr>
              <w:t>network slice instance or the network slice subnet instance</w:t>
            </w:r>
            <w:r w:rsidRPr="002B15AA">
              <w:rPr>
                <w:rFonts w:ascii="Arial" w:hAnsi="Arial" w:cs="Arial"/>
                <w:sz w:val="18"/>
                <w:szCs w:val="18"/>
              </w:rPr>
              <w:t>. It describes the permission to use or prohibition against using the</w:t>
            </w:r>
            <w:r>
              <w:rPr>
                <w:rFonts w:ascii="Arial" w:hAnsi="Arial" w:cs="Arial"/>
                <w:sz w:val="18"/>
                <w:szCs w:val="18"/>
              </w:rPr>
              <w:t xml:space="preserve"> instance,</w:t>
            </w:r>
            <w:r w:rsidRPr="002B15AA">
              <w:rPr>
                <w:rFonts w:ascii="Arial" w:hAnsi="Arial" w:cs="Arial"/>
                <w:sz w:val="18"/>
                <w:szCs w:val="18"/>
              </w:rPr>
              <w:t xml:space="preserve"> imposed through the OAM services.</w:t>
            </w:r>
          </w:p>
          <w:p w:rsidR="00E154AB" w:rsidRPr="002B15AA" w:rsidRDefault="00E154AB" w:rsidP="00583841">
            <w:pPr>
              <w:spacing w:after="0"/>
              <w:rPr>
                <w:rFonts w:ascii="Arial" w:hAnsi="Arial" w:cs="Arial"/>
                <w:snapToGrid w:val="0"/>
                <w:sz w:val="18"/>
                <w:szCs w:val="18"/>
              </w:rPr>
            </w:pPr>
          </w:p>
          <w:p w:rsidR="00E154AB" w:rsidRPr="002B15AA" w:rsidRDefault="00E154AB" w:rsidP="00583841">
            <w:pPr>
              <w:pStyle w:val="TAL"/>
              <w:keepNext w:val="0"/>
              <w:rPr>
                <w:rFonts w:cs="Arial"/>
                <w:szCs w:val="18"/>
              </w:rPr>
            </w:pPr>
            <w:r w:rsidRPr="002B15AA">
              <w:rPr>
                <w:rFonts w:cs="Arial"/>
                <w:szCs w:val="18"/>
              </w:rPr>
              <w:t xml:space="preserve">allowedValues: </w:t>
            </w:r>
            <w:r>
              <w:rPr>
                <w:rFonts w:cs="Arial"/>
                <w:szCs w:val="18"/>
              </w:rPr>
              <w:t>“LOCKED”, “UNLOCKED”, SHUTTINGDOWN”</w:t>
            </w:r>
            <w:r w:rsidRPr="002B15AA">
              <w:rPr>
                <w:rFonts w:cs="Arial"/>
                <w:szCs w:val="18"/>
              </w:rPr>
              <w:t xml:space="preserve"> </w:t>
            </w:r>
          </w:p>
          <w:p w:rsidR="00E154AB" w:rsidRPr="002B15AA" w:rsidRDefault="00E154AB" w:rsidP="00583841">
            <w:pPr>
              <w:spacing w:after="0"/>
              <w:rPr>
                <w:rFonts w:cs="Arial"/>
                <w:szCs w:val="18"/>
              </w:rPr>
            </w:pPr>
            <w:r w:rsidRPr="002B15AA">
              <w:rPr>
                <w:rFonts w:ascii="Arial" w:hAnsi="Arial" w:cs="Arial"/>
                <w:sz w:val="18"/>
                <w:szCs w:val="18"/>
              </w:rPr>
              <w:t>The meaning of these values is as defined in 3GPP TS 28.625 [17] and ITU-T X.731 [18].</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z w:val="18"/>
                <w:szCs w:val="18"/>
              </w:rPr>
            </w:pPr>
            <w:r w:rsidRPr="002B15AA">
              <w:rPr>
                <w:rFonts w:ascii="Arial" w:hAnsi="Arial" w:cs="Arial"/>
                <w:sz w:val="18"/>
                <w:szCs w:val="18"/>
              </w:rPr>
              <w:t xml:space="preserve">type: </w:t>
            </w:r>
            <w:r>
              <w:rPr>
                <w:rFonts w:ascii="Arial" w:hAnsi="Arial" w:cs="Arial"/>
                <w:sz w:val="18"/>
                <w:szCs w:val="18"/>
              </w:rPr>
              <w:t>ENUM</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multiplicity: 1</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isOrdered: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isUnique: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defaultValue: None</w:t>
            </w:r>
          </w:p>
          <w:p w:rsidR="00E154AB" w:rsidRPr="002B15AA" w:rsidRDefault="00E154AB" w:rsidP="00583841">
            <w:pPr>
              <w:pStyle w:val="TAL"/>
              <w:rPr>
                <w:rFonts w:cs="Arial"/>
                <w:snapToGrid w:val="0"/>
                <w:szCs w:val="18"/>
              </w:rPr>
            </w:pPr>
            <w:r w:rsidRPr="002B15AA">
              <w:rPr>
                <w:rFonts w:cs="Arial"/>
                <w:snapToGrid w:val="0"/>
                <w:szCs w:val="18"/>
              </w:rPr>
              <w:t>allowedValues: N/A</w:t>
            </w:r>
            <w:r w:rsidRPr="002B15AA">
              <w:rPr>
                <w:rFonts w:cs="Arial"/>
                <w:szCs w:val="18"/>
              </w:rPr>
              <w:t xml:space="preserve"> </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sz w:val="18"/>
                <w:szCs w:val="18"/>
              </w:rPr>
            </w:pPr>
            <w:r w:rsidRPr="002B15AA">
              <w:rPr>
                <w:rFonts w:ascii="Courier New" w:hAnsi="Courier New" w:cs="Courier New"/>
                <w:sz w:val="18"/>
                <w:szCs w:val="18"/>
                <w:lang w:eastAsia="zh-CN"/>
              </w:rPr>
              <w:t>nsInfo</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cs="Arial"/>
                <w:snapToGrid w:val="0"/>
                <w:szCs w:val="18"/>
              </w:rPr>
            </w:pPr>
            <w:r w:rsidRPr="002B15AA">
              <w:rPr>
                <w:rFonts w:cs="Arial"/>
                <w:snapToGrid w:val="0"/>
                <w:szCs w:val="18"/>
              </w:rPr>
              <w:t>This attribute contains the NsInfo of the NS instance corresponding to the network slice subnet instance. The NsInfo is described in clause 8.3.3.2.2 of ETSI GS NFV-IFA 013 [29].</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lang w:eastAsia="zh-CN"/>
              </w:rPr>
              <w:t>NsInfo</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True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 default value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sz w:val="18"/>
                <w:szCs w:val="18"/>
                <w:lang w:eastAsia="zh-CN"/>
              </w:rPr>
            </w:pPr>
            <w:r>
              <w:rPr>
                <w:rFonts w:ascii="Courier New" w:hAnsi="Courier New" w:cs="Courier New" w:hint="eastAsia"/>
                <w:sz w:val="18"/>
                <w:szCs w:val="18"/>
                <w:lang w:eastAsia="zh-CN"/>
              </w:rPr>
              <w:t>n</w:t>
            </w:r>
            <w:r>
              <w:rPr>
                <w:rFonts w:ascii="Courier New" w:hAnsi="Courier New" w:cs="Courier New"/>
                <w:sz w:val="18"/>
                <w:szCs w:val="18"/>
                <w:lang w:eastAsia="zh-CN"/>
              </w:rPr>
              <w:t>SInstanceId</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napToGrid w:val="0"/>
                <w:szCs w:val="18"/>
                <w:lang w:eastAsia="zh-CN"/>
              </w:rPr>
            </w:pPr>
            <w:r>
              <w:rPr>
                <w:rFonts w:cs="Arial" w:hint="eastAsia"/>
                <w:snapToGrid w:val="0"/>
                <w:szCs w:val="18"/>
                <w:lang w:eastAsia="zh-CN"/>
              </w:rPr>
              <w:t>T</w:t>
            </w:r>
            <w:r>
              <w:rPr>
                <w:rFonts w:cs="Arial"/>
                <w:snapToGrid w:val="0"/>
                <w:szCs w:val="18"/>
                <w:lang w:eastAsia="zh-CN"/>
              </w:rPr>
              <w:t>his attribute specifies the identifier of NS instance corresponding to the network slice subnet instance.</w:t>
            </w:r>
          </w:p>
          <w:p w:rsidR="00E154AB" w:rsidRDefault="00E154AB" w:rsidP="00583841">
            <w:pPr>
              <w:pStyle w:val="TAL"/>
              <w:rPr>
                <w:rFonts w:cs="Arial"/>
                <w:snapToGrid w:val="0"/>
                <w:szCs w:val="18"/>
                <w:lang w:eastAsia="zh-CN"/>
              </w:rPr>
            </w:pPr>
          </w:p>
          <w:p w:rsidR="00E154AB" w:rsidRPr="002B15AA" w:rsidRDefault="00E154AB" w:rsidP="00583841">
            <w:pPr>
              <w:pStyle w:val="TAL"/>
              <w:rPr>
                <w:rFonts w:cs="Arial"/>
                <w:snapToGrid w:val="0"/>
                <w:szCs w:val="18"/>
              </w:rPr>
            </w:pPr>
            <w:r w:rsidRPr="002B15AA">
              <w:rPr>
                <w:rFonts w:cs="Arial"/>
                <w:snapToGrid w:val="0"/>
                <w:szCs w:val="18"/>
              </w:rPr>
              <w:t>See clause 8.3.3.2.2 of ETSI GS NFV-IFA 013 [29].</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String</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True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 default value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sz w:val="18"/>
                <w:szCs w:val="18"/>
                <w:lang w:eastAsia="zh-CN"/>
              </w:rPr>
            </w:pPr>
            <w:r w:rsidRPr="00E1528D">
              <w:rPr>
                <w:rFonts w:ascii="Courier New" w:hAnsi="Courier New" w:cs="Courier New"/>
                <w:szCs w:val="18"/>
                <w:lang w:eastAsia="zh-CN"/>
              </w:rPr>
              <w:t>nsName</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napToGrid w:val="0"/>
                <w:szCs w:val="18"/>
                <w:lang w:eastAsia="zh-CN"/>
              </w:rPr>
            </w:pPr>
            <w:r>
              <w:rPr>
                <w:rFonts w:cs="Arial" w:hint="eastAsia"/>
                <w:snapToGrid w:val="0"/>
                <w:szCs w:val="18"/>
                <w:lang w:eastAsia="zh-CN"/>
              </w:rPr>
              <w:t>T</w:t>
            </w:r>
            <w:r>
              <w:rPr>
                <w:rFonts w:cs="Arial"/>
                <w:snapToGrid w:val="0"/>
                <w:szCs w:val="18"/>
                <w:lang w:eastAsia="zh-CN"/>
              </w:rPr>
              <w:t>his attribute specifies the name of NS instance corresponding to the network slice subnet instance.</w:t>
            </w:r>
          </w:p>
          <w:p w:rsidR="00E154AB" w:rsidRDefault="00E154AB" w:rsidP="00583841">
            <w:pPr>
              <w:pStyle w:val="TAL"/>
              <w:rPr>
                <w:rFonts w:cs="Arial"/>
                <w:snapToGrid w:val="0"/>
                <w:szCs w:val="18"/>
                <w:lang w:eastAsia="zh-CN"/>
              </w:rPr>
            </w:pPr>
          </w:p>
          <w:p w:rsidR="00E154AB" w:rsidRPr="002B15AA" w:rsidRDefault="00E154AB" w:rsidP="00583841">
            <w:pPr>
              <w:pStyle w:val="TAL"/>
              <w:rPr>
                <w:rFonts w:cs="Arial"/>
                <w:snapToGrid w:val="0"/>
                <w:szCs w:val="18"/>
              </w:rPr>
            </w:pPr>
            <w:r w:rsidRPr="002B15AA">
              <w:rPr>
                <w:rFonts w:cs="Arial"/>
                <w:snapToGrid w:val="0"/>
                <w:szCs w:val="18"/>
              </w:rPr>
              <w:t>See clause 8.3.3.2.2 of ETSI GS NFV-IFA 013 [29].</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String</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True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 default value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sz w:val="18"/>
                <w:szCs w:val="18"/>
                <w:lang w:eastAsia="zh-CN"/>
              </w:rPr>
            </w:pPr>
            <w:r w:rsidRPr="00E1528D">
              <w:rPr>
                <w:rFonts w:ascii="Courier New" w:hAnsi="Courier New" w:cs="Courier New"/>
                <w:szCs w:val="18"/>
                <w:lang w:eastAsia="zh-CN"/>
              </w:rPr>
              <w:lastRenderedPageBreak/>
              <w:t>description</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napToGrid w:val="0"/>
                <w:szCs w:val="18"/>
                <w:lang w:eastAsia="zh-CN"/>
              </w:rPr>
            </w:pPr>
            <w:r>
              <w:rPr>
                <w:rFonts w:cs="Arial" w:hint="eastAsia"/>
                <w:snapToGrid w:val="0"/>
                <w:szCs w:val="18"/>
                <w:lang w:eastAsia="zh-CN"/>
              </w:rPr>
              <w:t>T</w:t>
            </w:r>
            <w:r>
              <w:rPr>
                <w:rFonts w:cs="Arial"/>
                <w:snapToGrid w:val="0"/>
                <w:szCs w:val="18"/>
                <w:lang w:eastAsia="zh-CN"/>
              </w:rPr>
              <w:t>his attribute specifies the description of NS instance corresponding to the network slice subnet instance.</w:t>
            </w:r>
          </w:p>
          <w:p w:rsidR="00E154AB" w:rsidRDefault="00E154AB" w:rsidP="00583841">
            <w:pPr>
              <w:pStyle w:val="TAL"/>
              <w:rPr>
                <w:rFonts w:cs="Arial"/>
                <w:snapToGrid w:val="0"/>
                <w:szCs w:val="18"/>
                <w:lang w:eastAsia="zh-CN"/>
              </w:rPr>
            </w:pPr>
          </w:p>
          <w:p w:rsidR="00E154AB" w:rsidRPr="002B15AA" w:rsidRDefault="00E154AB" w:rsidP="00583841">
            <w:pPr>
              <w:pStyle w:val="TAL"/>
              <w:rPr>
                <w:rFonts w:cs="Arial"/>
                <w:snapToGrid w:val="0"/>
                <w:szCs w:val="18"/>
              </w:rPr>
            </w:pPr>
            <w:r w:rsidRPr="002B15AA">
              <w:rPr>
                <w:rFonts w:cs="Arial"/>
                <w:snapToGrid w:val="0"/>
                <w:szCs w:val="18"/>
              </w:rPr>
              <w:t>See clause 8.3.3.2.2 of ETSI GS NFV-IFA 013 [29].</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String</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True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 default value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E1528D" w:rsidRDefault="00E154AB" w:rsidP="00583841">
            <w:pPr>
              <w:spacing w:after="0"/>
              <w:rPr>
                <w:rFonts w:ascii="Courier New" w:hAnsi="Courier New" w:cs="Courier New"/>
                <w:szCs w:val="18"/>
                <w:lang w:eastAsia="zh-CN"/>
              </w:rPr>
            </w:pPr>
            <w:r>
              <w:rPr>
                <w:rFonts w:ascii="Courier New" w:hAnsi="Courier New" w:cs="Courier New"/>
                <w:szCs w:val="18"/>
                <w:lang w:eastAsia="zh-CN"/>
              </w:rPr>
              <w:t>category</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napToGrid w:val="0"/>
                <w:szCs w:val="18"/>
                <w:lang w:eastAsia="zh-CN"/>
              </w:rPr>
            </w:pPr>
            <w:r>
              <w:rPr>
                <w:rFonts w:cs="Arial" w:hint="eastAsia"/>
                <w:snapToGrid w:val="0"/>
                <w:szCs w:val="18"/>
                <w:lang w:eastAsia="zh-CN"/>
              </w:rPr>
              <w:t>T</w:t>
            </w:r>
            <w:r>
              <w:rPr>
                <w:rFonts w:cs="Arial"/>
                <w:snapToGrid w:val="0"/>
                <w:szCs w:val="18"/>
                <w:lang w:eastAsia="zh-CN"/>
              </w:rPr>
              <w:t xml:space="preserve">his attribute specifies the category of a service requirement/attribute of GST (see </w:t>
            </w:r>
            <w:r w:rsidRPr="00B44660">
              <w:rPr>
                <w:rFonts w:cs="Arial"/>
                <w:snapToGrid w:val="0"/>
                <w:szCs w:val="18"/>
                <w:lang w:eastAsia="zh-CN"/>
              </w:rPr>
              <w:t>GSMA NG.116</w:t>
            </w:r>
            <w:r>
              <w:rPr>
                <w:rFonts w:cs="Arial"/>
                <w:snapToGrid w:val="0"/>
                <w:szCs w:val="18"/>
                <w:lang w:eastAsia="zh-CN"/>
              </w:rPr>
              <w:t xml:space="preserve"> [50]).</w:t>
            </w:r>
          </w:p>
          <w:p w:rsidR="00E154AB" w:rsidRDefault="00E154AB" w:rsidP="00583841">
            <w:pPr>
              <w:pStyle w:val="TAL"/>
              <w:rPr>
                <w:rFonts w:cs="Arial"/>
                <w:snapToGrid w:val="0"/>
                <w:szCs w:val="18"/>
                <w:lang w:eastAsia="zh-CN"/>
              </w:rPr>
            </w:pPr>
          </w:p>
          <w:p w:rsidR="00E154AB" w:rsidRDefault="00E154AB" w:rsidP="00583841">
            <w:pPr>
              <w:pStyle w:val="TAL"/>
              <w:rPr>
                <w:rFonts w:cs="Arial"/>
                <w:snapToGrid w:val="0"/>
                <w:szCs w:val="18"/>
                <w:lang w:eastAsia="zh-CN"/>
              </w:rPr>
            </w:pPr>
            <w:r>
              <w:rPr>
                <w:rFonts w:cs="Arial"/>
                <w:snapToGrid w:val="0"/>
                <w:szCs w:val="18"/>
                <w:lang w:eastAsia="zh-CN"/>
              </w:rPr>
              <w:t xml:space="preserve">allowedValues: </w:t>
            </w:r>
            <w:r w:rsidRPr="000C5C02">
              <w:t>character</w:t>
            </w:r>
            <w:r>
              <w:t xml:space="preserve">, </w:t>
            </w:r>
            <w:r w:rsidRPr="000C5C02">
              <w:t>scalability</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z w:val="18"/>
                <w:szCs w:val="18"/>
              </w:rPr>
            </w:pPr>
            <w:r w:rsidRPr="002B15AA">
              <w:rPr>
                <w:rFonts w:ascii="Arial" w:hAnsi="Arial" w:cs="Arial"/>
                <w:sz w:val="18"/>
                <w:szCs w:val="18"/>
              </w:rPr>
              <w:t xml:space="preserve">type: </w:t>
            </w:r>
            <w:r>
              <w:rPr>
                <w:rFonts w:ascii="Arial" w:hAnsi="Arial" w:cs="Arial"/>
                <w:sz w:val="18"/>
                <w:szCs w:val="18"/>
              </w:rPr>
              <w:t>ENUM</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multiplicity: 1</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isOrdered: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isUnique: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defaultValue: None</w:t>
            </w:r>
          </w:p>
          <w:p w:rsidR="00E154AB" w:rsidRPr="002B15AA" w:rsidRDefault="00E154AB" w:rsidP="00583841">
            <w:pPr>
              <w:pStyle w:val="TAL"/>
              <w:rPr>
                <w:rFonts w:cs="Arial"/>
                <w:snapToGrid w:val="0"/>
                <w:szCs w:val="18"/>
              </w:rPr>
            </w:pPr>
            <w:r w:rsidRPr="002B15AA">
              <w:rPr>
                <w:rFonts w:cs="Arial"/>
                <w:snapToGrid w:val="0"/>
                <w:szCs w:val="18"/>
              </w:rPr>
              <w:t>allowedValues: N/A</w:t>
            </w:r>
            <w:r w:rsidRPr="002B15AA">
              <w:rPr>
                <w:rFonts w:cs="Arial"/>
                <w:szCs w:val="18"/>
              </w:rPr>
              <w:t xml:space="preserve"> </w:t>
            </w:r>
          </w:p>
          <w:p w:rsidR="00E154AB" w:rsidRPr="002B15AA" w:rsidRDefault="00E154AB" w:rsidP="00583841">
            <w:pPr>
              <w:spacing w:after="0"/>
              <w:rPr>
                <w:rFonts w:ascii="Arial" w:hAnsi="Arial" w:cs="Arial"/>
                <w:snapToGrid w:val="0"/>
                <w:sz w:val="18"/>
                <w:szCs w:val="18"/>
              </w:rPr>
            </w:pPr>
            <w:r w:rsidRPr="002B15AA">
              <w:rPr>
                <w:rFonts w:ascii="Arial" w:hAnsi="Arial" w:cs="Arial"/>
                <w:sz w:val="18"/>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E1528D" w:rsidRDefault="00E154AB" w:rsidP="00583841">
            <w:pPr>
              <w:spacing w:after="0"/>
              <w:rPr>
                <w:rFonts w:ascii="Courier New" w:hAnsi="Courier New" w:cs="Courier New"/>
                <w:szCs w:val="18"/>
                <w:lang w:eastAsia="zh-CN"/>
              </w:rPr>
            </w:pPr>
            <w:r>
              <w:rPr>
                <w:rFonts w:ascii="Courier New" w:hAnsi="Courier New" w:cs="Courier New"/>
                <w:szCs w:val="18"/>
                <w:lang w:eastAsia="zh-CN"/>
              </w:rPr>
              <w:t>tagging</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napToGrid w:val="0"/>
                <w:szCs w:val="18"/>
                <w:lang w:eastAsia="zh-CN"/>
              </w:rPr>
            </w:pPr>
            <w:r>
              <w:rPr>
                <w:rFonts w:cs="Arial" w:hint="eastAsia"/>
                <w:snapToGrid w:val="0"/>
                <w:szCs w:val="18"/>
                <w:lang w:eastAsia="zh-CN"/>
              </w:rPr>
              <w:t>T</w:t>
            </w:r>
            <w:r>
              <w:rPr>
                <w:rFonts w:cs="Arial"/>
                <w:snapToGrid w:val="0"/>
                <w:szCs w:val="18"/>
                <w:lang w:eastAsia="zh-CN"/>
              </w:rPr>
              <w:t xml:space="preserve">his attribute specifies the tagging of a service requirement/attribute of GST in character catogary (see </w:t>
            </w:r>
            <w:r w:rsidRPr="00B44660">
              <w:rPr>
                <w:rFonts w:cs="Arial"/>
                <w:snapToGrid w:val="0"/>
                <w:szCs w:val="18"/>
                <w:lang w:eastAsia="zh-CN"/>
              </w:rPr>
              <w:t>GSMA NG.116</w:t>
            </w:r>
            <w:r>
              <w:rPr>
                <w:rFonts w:cs="Arial"/>
                <w:snapToGrid w:val="0"/>
                <w:szCs w:val="18"/>
                <w:lang w:eastAsia="zh-CN"/>
              </w:rPr>
              <w:t xml:space="preserve"> [50]).</w:t>
            </w:r>
          </w:p>
          <w:p w:rsidR="00E154AB" w:rsidRDefault="00E154AB" w:rsidP="00583841">
            <w:pPr>
              <w:pStyle w:val="TAL"/>
              <w:rPr>
                <w:rFonts w:cs="Arial"/>
                <w:snapToGrid w:val="0"/>
                <w:szCs w:val="18"/>
                <w:lang w:eastAsia="zh-CN"/>
              </w:rPr>
            </w:pPr>
          </w:p>
          <w:p w:rsidR="00E154AB" w:rsidRDefault="00E154AB" w:rsidP="00583841">
            <w:pPr>
              <w:pStyle w:val="TAL"/>
              <w:rPr>
                <w:rFonts w:cs="Arial"/>
                <w:snapToGrid w:val="0"/>
                <w:szCs w:val="18"/>
                <w:lang w:eastAsia="zh-CN"/>
              </w:rPr>
            </w:pPr>
            <w:r>
              <w:rPr>
                <w:rFonts w:cs="Arial"/>
                <w:snapToGrid w:val="0"/>
                <w:szCs w:val="18"/>
                <w:lang w:eastAsia="zh-CN"/>
              </w:rPr>
              <w:t xml:space="preserve">allowedValues: </w:t>
            </w:r>
            <w:r w:rsidRPr="000C5C02">
              <w:t>performance</w:t>
            </w:r>
            <w:r>
              <w:t>, function, operation</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z w:val="18"/>
                <w:szCs w:val="18"/>
              </w:rPr>
            </w:pPr>
            <w:r w:rsidRPr="002B15AA">
              <w:rPr>
                <w:rFonts w:ascii="Arial" w:hAnsi="Arial" w:cs="Arial"/>
                <w:sz w:val="18"/>
                <w:szCs w:val="18"/>
              </w:rPr>
              <w:t xml:space="preserve">type: </w:t>
            </w:r>
            <w:r>
              <w:rPr>
                <w:rFonts w:ascii="Arial" w:hAnsi="Arial" w:cs="Arial"/>
                <w:sz w:val="18"/>
                <w:szCs w:val="18"/>
              </w:rPr>
              <w:t>ENUM</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multiplicity: 1</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isOrdered: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isUnique: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defaultValue: None</w:t>
            </w:r>
          </w:p>
          <w:p w:rsidR="00E154AB" w:rsidRPr="002B15AA" w:rsidRDefault="00E154AB" w:rsidP="00583841">
            <w:pPr>
              <w:pStyle w:val="TAL"/>
              <w:rPr>
                <w:rFonts w:cs="Arial"/>
                <w:snapToGrid w:val="0"/>
                <w:szCs w:val="18"/>
              </w:rPr>
            </w:pPr>
            <w:r w:rsidRPr="002B15AA">
              <w:rPr>
                <w:rFonts w:cs="Arial"/>
                <w:snapToGrid w:val="0"/>
                <w:szCs w:val="18"/>
              </w:rPr>
              <w:t>allowedValues: N/A</w:t>
            </w:r>
            <w:r w:rsidRPr="002B15AA">
              <w:rPr>
                <w:rFonts w:cs="Arial"/>
                <w:szCs w:val="18"/>
              </w:rPr>
              <w:t xml:space="preserve"> </w:t>
            </w:r>
          </w:p>
          <w:p w:rsidR="00E154AB" w:rsidRPr="002B15AA" w:rsidRDefault="00E154AB" w:rsidP="00583841">
            <w:pPr>
              <w:spacing w:after="0"/>
              <w:rPr>
                <w:rFonts w:ascii="Arial" w:hAnsi="Arial" w:cs="Arial"/>
                <w:snapToGrid w:val="0"/>
                <w:sz w:val="18"/>
                <w:szCs w:val="18"/>
              </w:rPr>
            </w:pPr>
            <w:r w:rsidRPr="002B15AA">
              <w:rPr>
                <w:rFonts w:ascii="Arial" w:hAnsi="Arial" w:cs="Arial"/>
                <w:sz w:val="18"/>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E1528D" w:rsidRDefault="00E154AB" w:rsidP="00583841">
            <w:pPr>
              <w:spacing w:after="0"/>
              <w:rPr>
                <w:rFonts w:ascii="Courier New" w:hAnsi="Courier New" w:cs="Courier New"/>
                <w:szCs w:val="18"/>
                <w:lang w:eastAsia="zh-CN"/>
              </w:rPr>
            </w:pPr>
            <w:r>
              <w:rPr>
                <w:rFonts w:ascii="Courier New" w:hAnsi="Courier New" w:cs="Courier New"/>
                <w:szCs w:val="18"/>
                <w:lang w:eastAsia="zh-CN"/>
              </w:rPr>
              <w:t>exposure</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napToGrid w:val="0"/>
                <w:szCs w:val="18"/>
                <w:lang w:eastAsia="zh-CN"/>
              </w:rPr>
            </w:pPr>
            <w:r>
              <w:rPr>
                <w:rFonts w:cs="Arial" w:hint="eastAsia"/>
                <w:snapToGrid w:val="0"/>
                <w:szCs w:val="18"/>
                <w:lang w:eastAsia="zh-CN"/>
              </w:rPr>
              <w:t>T</w:t>
            </w:r>
            <w:r>
              <w:rPr>
                <w:rFonts w:cs="Arial"/>
                <w:snapToGrid w:val="0"/>
                <w:szCs w:val="18"/>
                <w:lang w:eastAsia="zh-CN"/>
              </w:rPr>
              <w:t xml:space="preserve">his attribute specifies exposure mode of a service requirement/attribute of GST (see </w:t>
            </w:r>
            <w:r w:rsidRPr="00B44660">
              <w:rPr>
                <w:rFonts w:cs="Arial"/>
                <w:snapToGrid w:val="0"/>
                <w:szCs w:val="18"/>
                <w:lang w:eastAsia="zh-CN"/>
              </w:rPr>
              <w:t>GSMA NG.116</w:t>
            </w:r>
            <w:r>
              <w:rPr>
                <w:rFonts w:cs="Arial"/>
                <w:snapToGrid w:val="0"/>
                <w:szCs w:val="18"/>
                <w:lang w:eastAsia="zh-CN"/>
              </w:rPr>
              <w:t xml:space="preserve"> [50]).</w:t>
            </w:r>
          </w:p>
          <w:p w:rsidR="00E154AB" w:rsidRDefault="00E154AB" w:rsidP="00583841">
            <w:pPr>
              <w:pStyle w:val="TAL"/>
              <w:rPr>
                <w:rFonts w:cs="Arial"/>
                <w:snapToGrid w:val="0"/>
                <w:szCs w:val="18"/>
                <w:lang w:eastAsia="zh-CN"/>
              </w:rPr>
            </w:pPr>
          </w:p>
          <w:p w:rsidR="00E154AB" w:rsidRDefault="00E154AB" w:rsidP="00583841">
            <w:pPr>
              <w:pStyle w:val="TAL"/>
              <w:rPr>
                <w:rFonts w:cs="Arial"/>
                <w:snapToGrid w:val="0"/>
                <w:szCs w:val="18"/>
                <w:lang w:eastAsia="zh-CN"/>
              </w:rPr>
            </w:pPr>
            <w:r>
              <w:rPr>
                <w:rFonts w:cs="Arial"/>
                <w:snapToGrid w:val="0"/>
                <w:szCs w:val="18"/>
                <w:lang w:eastAsia="zh-CN"/>
              </w:rPr>
              <w:t xml:space="preserve">allowedValues: </w:t>
            </w:r>
            <w:r>
              <w:t>API, KPI</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z w:val="18"/>
                <w:szCs w:val="18"/>
              </w:rPr>
            </w:pPr>
            <w:r w:rsidRPr="002B15AA">
              <w:rPr>
                <w:rFonts w:ascii="Arial" w:hAnsi="Arial" w:cs="Arial"/>
                <w:sz w:val="18"/>
                <w:szCs w:val="18"/>
              </w:rPr>
              <w:t xml:space="preserve">type: </w:t>
            </w:r>
            <w:r>
              <w:rPr>
                <w:rFonts w:ascii="Arial" w:hAnsi="Arial" w:cs="Arial"/>
                <w:sz w:val="18"/>
                <w:szCs w:val="18"/>
              </w:rPr>
              <w:t>ENUM</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multiplicity: 1</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isOrdered: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isUnique: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defaultValue: None</w:t>
            </w:r>
          </w:p>
          <w:p w:rsidR="00E154AB" w:rsidRPr="002B15AA" w:rsidRDefault="00E154AB" w:rsidP="00583841">
            <w:pPr>
              <w:pStyle w:val="TAL"/>
              <w:rPr>
                <w:rFonts w:cs="Arial"/>
                <w:snapToGrid w:val="0"/>
                <w:szCs w:val="18"/>
              </w:rPr>
            </w:pPr>
            <w:r w:rsidRPr="002B15AA">
              <w:rPr>
                <w:rFonts w:cs="Arial"/>
                <w:snapToGrid w:val="0"/>
                <w:szCs w:val="18"/>
              </w:rPr>
              <w:t>allowedValues: N/A</w:t>
            </w:r>
            <w:r w:rsidRPr="002B15AA">
              <w:rPr>
                <w:rFonts w:cs="Arial"/>
                <w:szCs w:val="18"/>
              </w:rPr>
              <w:t xml:space="preserve"> </w:t>
            </w:r>
          </w:p>
          <w:p w:rsidR="00E154AB" w:rsidRPr="002B15AA" w:rsidRDefault="00E154AB" w:rsidP="00583841">
            <w:pPr>
              <w:spacing w:after="0"/>
              <w:rPr>
                <w:rFonts w:ascii="Arial" w:hAnsi="Arial" w:cs="Arial"/>
                <w:snapToGrid w:val="0"/>
                <w:sz w:val="18"/>
                <w:szCs w:val="18"/>
              </w:rPr>
            </w:pPr>
            <w:r w:rsidRPr="002B15AA">
              <w:rPr>
                <w:rFonts w:ascii="Arial" w:hAnsi="Arial" w:cs="Arial"/>
                <w:sz w:val="18"/>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lastRenderedPageBreak/>
              <w:t>sNSSAIList</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cs="Arial"/>
                <w:snapToGrid w:val="0"/>
                <w:szCs w:val="18"/>
              </w:rPr>
            </w:pPr>
            <w:r w:rsidRPr="002B15AA">
              <w:rPr>
                <w:rFonts w:cs="Arial"/>
                <w:snapToGrid w:val="0"/>
                <w:szCs w:val="18"/>
              </w:rPr>
              <w:t>This parameter specifies the S-NSSAI list to be supported by the new NSI to be created or the existing NSI to be re-used.</w:t>
            </w:r>
          </w:p>
          <w:p w:rsidR="00E154AB" w:rsidRPr="002B15AA" w:rsidRDefault="00E154AB" w:rsidP="00583841">
            <w:pPr>
              <w:pStyle w:val="TAL"/>
              <w:rPr>
                <w:rFonts w:cs="Arial"/>
                <w:snapToGrid w:val="0"/>
                <w:szCs w:val="18"/>
              </w:rPr>
            </w:pPr>
          </w:p>
          <w:p w:rsidR="00E154AB" w:rsidRPr="002B15AA" w:rsidRDefault="00E154AB" w:rsidP="00583841">
            <w:pPr>
              <w:pStyle w:val="TAL"/>
              <w:rPr>
                <w:color w:val="000000"/>
              </w:rPr>
            </w:pPr>
            <w:r>
              <w:rPr>
                <w:rFonts w:cs="Arial"/>
              </w:rPr>
              <w:t>sNSSAList is defined in</w:t>
            </w:r>
            <w:r>
              <w:rPr>
                <w:rFonts w:cs="Arial"/>
                <w:lang w:eastAsia="zh-CN"/>
              </w:rPr>
              <w:t xml:space="preserve"> subclause 4.4.1</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keepNext w:val="0"/>
              <w:keepLines w:val="0"/>
              <w:rPr>
                <w:rFonts w:cs="Arial"/>
                <w:snapToGrid w:val="0"/>
                <w:szCs w:val="18"/>
              </w:rPr>
            </w:pPr>
          </w:p>
        </w:tc>
      </w:tr>
      <w:tr w:rsidR="00BA7AF9" w:rsidRPr="002B15AA" w:rsidTr="00583841">
        <w:trPr>
          <w:cantSplit/>
          <w:tblHeader/>
          <w:ins w:id="18898" w:author="28.541_CR0312R1_(Rel-16)_eNRM" w:date="2020-06-29T15:35:00Z"/>
        </w:trPr>
        <w:tc>
          <w:tcPr>
            <w:tcW w:w="960" w:type="pct"/>
            <w:tcBorders>
              <w:top w:val="single" w:sz="4" w:space="0" w:color="auto"/>
              <w:left w:val="single" w:sz="4" w:space="0" w:color="auto"/>
              <w:bottom w:val="single" w:sz="4" w:space="0" w:color="auto"/>
              <w:right w:val="single" w:sz="4" w:space="0" w:color="auto"/>
            </w:tcBorders>
          </w:tcPr>
          <w:p w:rsidR="00BA7AF9" w:rsidRPr="002B15AA" w:rsidRDefault="00BA7AF9" w:rsidP="00BA7AF9">
            <w:pPr>
              <w:pStyle w:val="TAL"/>
              <w:rPr>
                <w:ins w:id="18899" w:author="28.541_CR0312R1_(Rel-16)_eNRM" w:date="2020-06-29T15:35:00Z"/>
                <w:rFonts w:ascii="Courier New" w:hAnsi="Courier New" w:cs="Courier New"/>
                <w:szCs w:val="18"/>
                <w:lang w:eastAsia="zh-CN"/>
              </w:rPr>
            </w:pPr>
            <w:ins w:id="18900" w:author="28.541_CR0312R1_(Rel-16)_eNRM" w:date="2020-06-29T15:35:00Z">
              <w:r w:rsidRPr="002B15AA">
                <w:rPr>
                  <w:rFonts w:ascii="Courier New" w:hAnsi="Courier New" w:cs="Courier New"/>
                  <w:szCs w:val="18"/>
                </w:rPr>
                <w:t>perfReq</w:t>
              </w:r>
            </w:ins>
          </w:p>
        </w:tc>
        <w:tc>
          <w:tcPr>
            <w:tcW w:w="2901" w:type="pct"/>
            <w:tcBorders>
              <w:top w:val="single" w:sz="4" w:space="0" w:color="auto"/>
              <w:left w:val="single" w:sz="4" w:space="0" w:color="auto"/>
              <w:bottom w:val="single" w:sz="4" w:space="0" w:color="auto"/>
              <w:right w:val="single" w:sz="4" w:space="0" w:color="auto"/>
            </w:tcBorders>
          </w:tcPr>
          <w:p w:rsidR="00BA7AF9" w:rsidRPr="002B15AA" w:rsidRDefault="00BA7AF9" w:rsidP="00BA7AF9">
            <w:pPr>
              <w:pStyle w:val="TAL"/>
              <w:rPr>
                <w:ins w:id="18901" w:author="28.541_CR0312R1_(Rel-16)_eNRM" w:date="2020-06-29T15:35:00Z"/>
                <w:rFonts w:cs="Arial"/>
                <w:snapToGrid w:val="0"/>
                <w:szCs w:val="18"/>
              </w:rPr>
            </w:pPr>
            <w:ins w:id="18902" w:author="28.541_CR0312R1_(Rel-16)_eNRM" w:date="2020-06-29T15:35:00Z">
              <w:r w:rsidRPr="002B15AA">
                <w:rPr>
                  <w:rFonts w:cs="Arial"/>
                  <w:snapToGrid w:val="0"/>
                  <w:szCs w:val="18"/>
                </w:rPr>
                <w:t xml:space="preserve">This parameter specifies the requirements to the </w:t>
              </w:r>
              <w:r w:rsidRPr="002B15AA">
                <w:t xml:space="preserve">network slice subnet </w:t>
              </w:r>
              <w:r w:rsidRPr="002B15AA">
                <w:rPr>
                  <w:rFonts w:cs="Arial"/>
                  <w:snapToGrid w:val="0"/>
                  <w:szCs w:val="18"/>
                </w:rPr>
                <w:t>in terms of the scenarios defined in the TS 22.261 [28]</w:t>
              </w:r>
              <w:r>
                <w:rPr>
                  <w:rFonts w:cs="Arial"/>
                  <w:snapToGrid w:val="0"/>
                  <w:szCs w:val="18"/>
                </w:rPr>
                <w:t xml:space="preserve"> and TS 22.104 [51]</w:t>
              </w:r>
              <w:r w:rsidRPr="002B15AA">
                <w:rPr>
                  <w:rFonts w:cs="Arial"/>
                  <w:snapToGrid w:val="0"/>
                  <w:szCs w:val="18"/>
                </w:rPr>
                <w:t xml:space="preserve">, </w:t>
              </w:r>
              <w:r>
                <w:rPr>
                  <w:rFonts w:cs="Arial"/>
                  <w:snapToGrid w:val="0"/>
                  <w:szCs w:val="18"/>
                </w:rPr>
                <w:t>i.e. the</w:t>
              </w:r>
              <w:r w:rsidRPr="002B15AA">
                <w:rPr>
                  <w:rFonts w:cs="Arial"/>
                  <w:snapToGrid w:val="0"/>
                  <w:szCs w:val="18"/>
                </w:rPr>
                <w:t xml:space="preserve"> </w:t>
              </w:r>
              <w:r>
                <w:rPr>
                  <w:rFonts w:cs="Arial"/>
                  <w:snapToGrid w:val="0"/>
                  <w:szCs w:val="18"/>
                </w:rPr>
                <w:t>"p</w:t>
              </w:r>
              <w:r w:rsidRPr="00C82587">
                <w:rPr>
                  <w:rFonts w:cs="Arial"/>
                  <w:snapToGrid w:val="0"/>
                  <w:szCs w:val="18"/>
                </w:rPr>
                <w:t>erformance requirements for high data rate and traffic density scenarios</w:t>
              </w:r>
              <w:r>
                <w:rPr>
                  <w:rFonts w:cs="Arial"/>
                  <w:snapToGrid w:val="0"/>
                  <w:szCs w:val="18"/>
                </w:rPr>
                <w:t>" in TS 22.261 [28], "p</w:t>
              </w:r>
              <w:r w:rsidRPr="00C82587">
                <w:rPr>
                  <w:rFonts w:cs="Arial"/>
                  <w:snapToGrid w:val="0"/>
                  <w:szCs w:val="18"/>
                </w:rPr>
                <w:t>eriodic deterministic communication</w:t>
              </w:r>
              <w:r>
                <w:rPr>
                  <w:rFonts w:cs="Arial"/>
                  <w:snapToGrid w:val="0"/>
                  <w:szCs w:val="18"/>
                </w:rPr>
                <w:t>, a</w:t>
              </w:r>
              <w:r w:rsidRPr="00C82587">
                <w:rPr>
                  <w:rFonts w:cs="Arial"/>
                  <w:snapToGrid w:val="0"/>
                  <w:szCs w:val="18"/>
                </w:rPr>
                <w:t>periodic deterministic communication</w:t>
              </w:r>
              <w:r>
                <w:rPr>
                  <w:rFonts w:cs="Arial"/>
                  <w:snapToGrid w:val="0"/>
                  <w:szCs w:val="18"/>
                </w:rPr>
                <w:t>,</w:t>
              </w:r>
              <w:r w:rsidRPr="00C82587">
                <w:rPr>
                  <w:rFonts w:cs="Arial"/>
                  <w:snapToGrid w:val="0"/>
                  <w:szCs w:val="18"/>
                </w:rPr>
                <w:t xml:space="preserve"> </w:t>
              </w:r>
              <w:r>
                <w:rPr>
                  <w:rFonts w:cs="Arial"/>
                  <w:snapToGrid w:val="0"/>
                  <w:szCs w:val="18"/>
                </w:rPr>
                <w:t>n</w:t>
              </w:r>
              <w:r w:rsidRPr="00C82587">
                <w:rPr>
                  <w:rFonts w:cs="Arial"/>
                  <w:snapToGrid w:val="0"/>
                  <w:szCs w:val="18"/>
                </w:rPr>
                <w:t>on-deterministic communication</w:t>
              </w:r>
              <w:r>
                <w:rPr>
                  <w:rFonts w:cs="Arial"/>
                  <w:snapToGrid w:val="0"/>
                  <w:szCs w:val="18"/>
                </w:rPr>
                <w:t>, and m</w:t>
              </w:r>
              <w:r w:rsidRPr="00C87F26">
                <w:t>ixed traffic</w:t>
              </w:r>
              <w:r>
                <w:rPr>
                  <w:rFonts w:cs="Arial"/>
                  <w:snapToGrid w:val="0"/>
                  <w:szCs w:val="18"/>
                </w:rPr>
                <w:t>" in TS 22.104 [51].</w:t>
              </w:r>
            </w:ins>
          </w:p>
          <w:p w:rsidR="00BA7AF9" w:rsidRPr="002B15AA" w:rsidRDefault="00BA7AF9" w:rsidP="00BA7AF9">
            <w:pPr>
              <w:pStyle w:val="TAL"/>
              <w:rPr>
                <w:ins w:id="18903" w:author="28.541_CR0312R1_(Rel-16)_eNRM" w:date="2020-06-29T15:35:00Z"/>
                <w:rFonts w:cs="Arial"/>
                <w:snapToGrid w:val="0"/>
                <w:szCs w:val="18"/>
              </w:rPr>
            </w:pPr>
          </w:p>
          <w:p w:rsidR="00BA7AF9" w:rsidRPr="002B15AA" w:rsidRDefault="00BA7AF9" w:rsidP="00BA7AF9">
            <w:pPr>
              <w:pStyle w:val="TAL"/>
              <w:rPr>
                <w:ins w:id="18904" w:author="28.541_CR0312R1_(Rel-16)_eNRM" w:date="2020-06-29T15:35:00Z"/>
                <w:lang w:eastAsia="zh-CN"/>
              </w:rPr>
            </w:pPr>
            <w:ins w:id="18905" w:author="28.541_CR0312R1_(Rel-16)_eNRM" w:date="2020-06-29T15:35:00Z">
              <w:r w:rsidRPr="002B15AA">
                <w:rPr>
                  <w:rFonts w:hint="eastAsia"/>
                  <w:szCs w:val="18"/>
                  <w:lang w:eastAsia="zh-CN"/>
                </w:rPr>
                <w:t xml:space="preserve">It is a </w:t>
              </w:r>
              <w:r w:rsidRPr="002B15AA">
                <w:rPr>
                  <w:rFonts w:hint="eastAsia"/>
                  <w:lang w:eastAsia="zh-CN"/>
                </w:rPr>
                <w:t>structure contain</w:t>
              </w:r>
              <w:r w:rsidRPr="002B15AA">
                <w:rPr>
                  <w:lang w:eastAsia="zh-CN"/>
                </w:rPr>
                <w:t>ing</w:t>
              </w:r>
              <w:r w:rsidRPr="002B15AA">
                <w:rPr>
                  <w:rFonts w:hint="eastAsia"/>
                  <w:lang w:eastAsia="zh-CN"/>
                </w:rPr>
                <w:t xml:space="preserve"> the following elements:</w:t>
              </w:r>
            </w:ins>
          </w:p>
          <w:p w:rsidR="00BA7AF9" w:rsidRPr="002B15AA" w:rsidRDefault="00BA7AF9" w:rsidP="00BA7AF9">
            <w:pPr>
              <w:pStyle w:val="TAL"/>
              <w:rPr>
                <w:ins w:id="18906" w:author="28.541_CR0312R1_(Rel-16)_eNRM" w:date="2020-06-29T15:35:00Z"/>
                <w:lang w:eastAsia="zh-CN"/>
              </w:rPr>
            </w:pPr>
            <w:ins w:id="18907" w:author="28.541_CR0312R1_(Rel-16)_eNRM" w:date="2020-06-29T15:35:00Z">
              <w:r w:rsidRPr="002B15AA">
                <w:rPr>
                  <w:lang w:eastAsia="zh-CN"/>
                </w:rPr>
                <w:t>-</w:t>
              </w:r>
              <w:r w:rsidRPr="002B15AA">
                <w:rPr>
                  <w:lang w:eastAsia="zh-CN"/>
                </w:rPr>
                <w:tab/>
                <w:t xml:space="preserve">list of </w:t>
              </w:r>
              <w:r>
                <w:rPr>
                  <w:rFonts w:eastAsia="SimSun" w:cs="Arial"/>
                  <w:snapToGrid w:val="0"/>
                  <w:szCs w:val="18"/>
                </w:rPr>
                <w:t>perfReq</w:t>
              </w:r>
            </w:ins>
          </w:p>
          <w:p w:rsidR="00BA7AF9" w:rsidRPr="002B15AA" w:rsidRDefault="00BA7AF9" w:rsidP="00BA7AF9">
            <w:pPr>
              <w:pStyle w:val="TAL"/>
              <w:rPr>
                <w:ins w:id="18908" w:author="28.541_CR0312R1_(Rel-16)_eNRM" w:date="2020-06-29T15:35:00Z"/>
                <w:lang w:eastAsia="zh-CN"/>
              </w:rPr>
            </w:pPr>
          </w:p>
          <w:p w:rsidR="00BA7AF9" w:rsidRPr="002B15AA" w:rsidRDefault="00BA7AF9" w:rsidP="00BA7AF9">
            <w:pPr>
              <w:pStyle w:val="TAL"/>
              <w:rPr>
                <w:ins w:id="18909" w:author="28.541_CR0312R1_(Rel-16)_eNRM" w:date="2020-06-29T15:35:00Z"/>
                <w:lang w:eastAsia="zh-CN"/>
              </w:rPr>
            </w:pPr>
            <w:ins w:id="18910" w:author="28.541_CR0312R1_(Rel-16)_eNRM" w:date="2020-06-29T15:35:00Z">
              <w:r w:rsidRPr="002B15AA">
                <w:rPr>
                  <w:lang w:eastAsia="zh-CN"/>
                </w:rPr>
                <w:t xml:space="preserve">Depending on the sST value, </w:t>
              </w:r>
              <w:r w:rsidRPr="002B15AA">
                <w:rPr>
                  <w:rFonts w:hint="eastAsia"/>
                  <w:lang w:eastAsia="zh-CN"/>
                </w:rPr>
                <w:t xml:space="preserve">the list of </w:t>
              </w:r>
              <w:r>
                <w:rPr>
                  <w:lang w:eastAsia="zh-CN"/>
                </w:rPr>
                <w:t>p</w:t>
              </w:r>
              <w:r>
                <w:rPr>
                  <w:rFonts w:eastAsia="SimSun" w:cs="Arial"/>
                  <w:snapToGrid w:val="0"/>
                  <w:szCs w:val="18"/>
                </w:rPr>
                <w:t>erfReq</w:t>
              </w:r>
              <w:r w:rsidRPr="002B15AA">
                <w:rPr>
                  <w:lang w:eastAsia="zh-CN"/>
                </w:rPr>
                <w:t xml:space="preserve"> will be</w:t>
              </w:r>
            </w:ins>
          </w:p>
          <w:p w:rsidR="00BA7AF9" w:rsidRPr="002B15AA" w:rsidRDefault="00BA7AF9" w:rsidP="00BA7AF9">
            <w:pPr>
              <w:pStyle w:val="TAL"/>
              <w:rPr>
                <w:ins w:id="18911" w:author="28.541_CR0312R1_(Rel-16)_eNRM" w:date="2020-06-29T15:35:00Z"/>
                <w:lang w:eastAsia="zh-CN"/>
              </w:rPr>
            </w:pPr>
            <w:ins w:id="18912" w:author="28.541_CR0312R1_(Rel-16)_eNRM" w:date="2020-06-29T15:35:00Z">
              <w:r w:rsidRPr="002B15AA">
                <w:rPr>
                  <w:lang w:eastAsia="zh-CN"/>
                </w:rPr>
                <w:t>-</w:t>
              </w:r>
              <w:r w:rsidRPr="002B15AA">
                <w:rPr>
                  <w:lang w:eastAsia="zh-CN"/>
                </w:rPr>
                <w:tab/>
                <w:t>list of eMBBPerfReq</w:t>
              </w:r>
            </w:ins>
          </w:p>
          <w:p w:rsidR="00BA7AF9" w:rsidRPr="002B15AA" w:rsidRDefault="00BA7AF9" w:rsidP="00BA7AF9">
            <w:pPr>
              <w:pStyle w:val="TAL"/>
              <w:rPr>
                <w:ins w:id="18913" w:author="28.541_CR0312R1_(Rel-16)_eNRM" w:date="2020-06-29T15:35:00Z"/>
                <w:lang w:eastAsia="zh-CN"/>
              </w:rPr>
            </w:pPr>
            <w:ins w:id="18914" w:author="28.541_CR0312R1_(Rel-16)_eNRM" w:date="2020-06-29T15:35:00Z">
              <w:r w:rsidRPr="002B15AA">
                <w:rPr>
                  <w:lang w:eastAsia="zh-CN"/>
                </w:rPr>
                <w:t>or</w:t>
              </w:r>
            </w:ins>
          </w:p>
          <w:p w:rsidR="00BA7AF9" w:rsidRPr="002B15AA" w:rsidRDefault="00BA7AF9" w:rsidP="00BA7AF9">
            <w:pPr>
              <w:pStyle w:val="TAL"/>
              <w:rPr>
                <w:ins w:id="18915" w:author="28.541_CR0312R1_(Rel-16)_eNRM" w:date="2020-06-29T15:35:00Z"/>
                <w:lang w:eastAsia="zh-CN"/>
              </w:rPr>
            </w:pPr>
            <w:ins w:id="18916" w:author="28.541_CR0312R1_(Rel-16)_eNRM" w:date="2020-06-29T15:35:00Z">
              <w:r w:rsidRPr="002B15AA">
                <w:rPr>
                  <w:lang w:eastAsia="zh-CN"/>
                </w:rPr>
                <w:t>-</w:t>
              </w:r>
              <w:r w:rsidRPr="002B15AA">
                <w:rPr>
                  <w:lang w:eastAsia="zh-CN"/>
                </w:rPr>
                <w:tab/>
                <w:t>list of uRLLCPerfReq</w:t>
              </w:r>
            </w:ins>
          </w:p>
          <w:p w:rsidR="00BA7AF9" w:rsidRPr="002B15AA" w:rsidRDefault="00BA7AF9" w:rsidP="00BA7AF9">
            <w:pPr>
              <w:pStyle w:val="TAL"/>
              <w:rPr>
                <w:ins w:id="18917" w:author="28.541_CR0312R1_(Rel-16)_eNRM" w:date="2020-06-29T15:35:00Z"/>
                <w:lang w:eastAsia="zh-CN"/>
              </w:rPr>
            </w:pPr>
            <w:ins w:id="18918" w:author="28.541_CR0312R1_(Rel-16)_eNRM" w:date="2020-06-29T15:35:00Z">
              <w:r w:rsidRPr="002B15AA">
                <w:rPr>
                  <w:lang w:eastAsia="zh-CN"/>
                </w:rPr>
                <w:t>or</w:t>
              </w:r>
            </w:ins>
          </w:p>
          <w:p w:rsidR="00BA7AF9" w:rsidRPr="00BF10F4" w:rsidRDefault="00BA7AF9" w:rsidP="00BA7AF9">
            <w:pPr>
              <w:pStyle w:val="TAL"/>
              <w:rPr>
                <w:ins w:id="18919" w:author="28.541_CR0312R1_(Rel-16)_eNRM" w:date="2020-06-29T15:35:00Z"/>
                <w:rFonts w:cs="Arial"/>
                <w:szCs w:val="18"/>
                <w:lang w:eastAsia="zh-CN"/>
              </w:rPr>
            </w:pPr>
            <w:ins w:id="18920" w:author="28.541_CR0312R1_(Rel-16)_eNRM" w:date="2020-06-29T15:35:00Z">
              <w:r w:rsidRPr="002B15AA">
                <w:rPr>
                  <w:lang w:eastAsia="zh-CN"/>
                </w:rPr>
                <w:t>-</w:t>
              </w:r>
              <w:r w:rsidRPr="002B15AA">
                <w:rPr>
                  <w:lang w:eastAsia="zh-CN"/>
                </w:rPr>
                <w:tab/>
                <w:t>list of</w:t>
              </w:r>
              <w:r w:rsidRPr="00BF10F4">
                <w:rPr>
                  <w:rFonts w:cs="Arial"/>
                  <w:szCs w:val="18"/>
                  <w:lang w:eastAsia="zh-CN"/>
                </w:rPr>
                <w:t xml:space="preserve"> mIoTPerfReq</w:t>
              </w:r>
            </w:ins>
          </w:p>
          <w:p w:rsidR="00C14D50" w:rsidRDefault="00C14D50" w:rsidP="00BA7AF9">
            <w:pPr>
              <w:keepNext/>
              <w:keepLines/>
              <w:spacing w:after="0"/>
              <w:rPr>
                <w:ins w:id="18921" w:author="28.541_CR0312R1_(Rel-16)_eNRM" w:date="2020-06-29T15:37:00Z"/>
                <w:rFonts w:ascii="Arial" w:hAnsi="Arial" w:cs="Arial"/>
                <w:sz w:val="18"/>
                <w:szCs w:val="18"/>
                <w:lang w:eastAsia="zh-CN"/>
              </w:rPr>
            </w:pPr>
          </w:p>
          <w:p w:rsidR="00BA7AF9" w:rsidRPr="00BF10F4" w:rsidRDefault="00BA7AF9" w:rsidP="00BA7AF9">
            <w:pPr>
              <w:keepNext/>
              <w:keepLines/>
              <w:spacing w:after="0"/>
              <w:rPr>
                <w:ins w:id="18922" w:author="28.541_CR0312R1_(Rel-16)_eNRM" w:date="2020-06-29T15:35:00Z"/>
                <w:rFonts w:ascii="Arial" w:hAnsi="Arial" w:cs="Arial"/>
                <w:sz w:val="18"/>
                <w:szCs w:val="18"/>
                <w:lang w:eastAsia="zh-CN"/>
              </w:rPr>
            </w:pPr>
            <w:ins w:id="18923" w:author="28.541_CR0312R1_(Rel-16)_eNRM" w:date="2020-06-29T15:35:00Z">
              <w:r w:rsidRPr="00BF10F4">
                <w:rPr>
                  <w:rFonts w:ascii="Arial" w:hAnsi="Arial" w:cs="Arial"/>
                  <w:sz w:val="18"/>
                  <w:szCs w:val="18"/>
                  <w:lang w:eastAsia="zh-CN"/>
                </w:rPr>
                <w:t>NOTE</w:t>
              </w:r>
            </w:ins>
            <w:ins w:id="18924" w:author="28.541_CR0312R1_(Rel-16)_eNRM" w:date="2020-06-29T15:37:00Z">
              <w:r w:rsidR="00C14D50">
                <w:rPr>
                  <w:rFonts w:ascii="Arial" w:hAnsi="Arial" w:cs="Arial"/>
                  <w:sz w:val="18"/>
                  <w:szCs w:val="18"/>
                  <w:lang w:eastAsia="zh-CN"/>
                </w:rPr>
                <w:t xml:space="preserve"> 1</w:t>
              </w:r>
            </w:ins>
            <w:ins w:id="18925" w:author="28.541_CR0312R1_(Rel-16)_eNRM" w:date="2020-06-29T15:35:00Z">
              <w:r w:rsidRPr="00BF10F4">
                <w:rPr>
                  <w:rFonts w:ascii="Arial" w:hAnsi="Arial" w:cs="Arial"/>
                  <w:sz w:val="18"/>
                  <w:szCs w:val="18"/>
                  <w:lang w:eastAsia="zh-CN"/>
                </w:rPr>
                <w:t xml:space="preserve">: the list of mIoTPerfReq is not addressed in </w:t>
              </w:r>
              <w:r>
                <w:rPr>
                  <w:rFonts w:ascii="Arial" w:hAnsi="Arial" w:cs="Arial"/>
                  <w:sz w:val="18"/>
                  <w:szCs w:val="18"/>
                  <w:lang w:eastAsia="zh-CN"/>
                </w:rPr>
                <w:t>the present document</w:t>
              </w:r>
              <w:r w:rsidRPr="00BF10F4">
                <w:rPr>
                  <w:rFonts w:ascii="Arial" w:hAnsi="Arial" w:cs="Arial"/>
                  <w:sz w:val="18"/>
                  <w:szCs w:val="18"/>
                  <w:lang w:eastAsia="zh-CN"/>
                </w:rPr>
                <w:t>.</w:t>
              </w:r>
            </w:ins>
          </w:p>
          <w:p w:rsidR="00BA7AF9" w:rsidRPr="00BF10F4" w:rsidRDefault="00BA7AF9" w:rsidP="00BA7AF9">
            <w:pPr>
              <w:keepNext/>
              <w:keepLines/>
              <w:spacing w:after="0"/>
              <w:rPr>
                <w:ins w:id="18926" w:author="28.541_CR0312R1_(Rel-16)_eNRM" w:date="2020-06-29T15:35:00Z"/>
                <w:rFonts w:ascii="Arial" w:hAnsi="Arial" w:cs="Arial"/>
                <w:sz w:val="18"/>
                <w:szCs w:val="18"/>
                <w:lang w:eastAsia="zh-CN"/>
              </w:rPr>
            </w:pPr>
          </w:p>
          <w:p w:rsidR="00BA7AF9" w:rsidRPr="00BF10F4" w:rsidRDefault="00BA7AF9" w:rsidP="00BA7AF9">
            <w:pPr>
              <w:keepNext/>
              <w:keepLines/>
              <w:spacing w:after="0"/>
              <w:rPr>
                <w:ins w:id="18927" w:author="28.541_CR0312R1_(Rel-16)_eNRM" w:date="2020-06-29T15:35:00Z"/>
                <w:rFonts w:ascii="Arial" w:hAnsi="Arial" w:cs="Arial"/>
                <w:snapToGrid w:val="0"/>
                <w:sz w:val="18"/>
                <w:szCs w:val="18"/>
              </w:rPr>
            </w:pPr>
            <w:ins w:id="18928" w:author="28.541_CR0312R1_(Rel-16)_eNRM" w:date="2020-06-29T15:35:00Z">
              <w:r w:rsidRPr="00BF10F4">
                <w:rPr>
                  <w:rFonts w:ascii="Arial" w:hAnsi="Arial" w:cs="Arial"/>
                  <w:snapToGrid w:val="0"/>
                  <w:sz w:val="18"/>
                  <w:szCs w:val="18"/>
                </w:rPr>
                <w:t>allowedValues:</w:t>
              </w:r>
            </w:ins>
          </w:p>
          <w:p w:rsidR="00BA7AF9" w:rsidRPr="002B15AA" w:rsidRDefault="00BA7AF9" w:rsidP="00BA7AF9">
            <w:pPr>
              <w:keepNext/>
              <w:keepLines/>
              <w:spacing w:after="0"/>
              <w:rPr>
                <w:ins w:id="18929" w:author="28.541_CR0312R1_(Rel-16)_eNRM" w:date="2020-06-29T15:35:00Z"/>
                <w:rFonts w:ascii="Arial" w:hAnsi="Arial" w:cs="Arial"/>
                <w:snapToGrid w:val="0"/>
                <w:sz w:val="18"/>
                <w:szCs w:val="18"/>
              </w:rPr>
            </w:pPr>
            <w:ins w:id="18930" w:author="28.541_CR0312R1_(Rel-16)_eNRM" w:date="2020-06-29T15:35:00Z">
              <w:r w:rsidRPr="002B15AA">
                <w:rPr>
                  <w:rFonts w:ascii="Arial" w:hAnsi="Arial" w:cs="Arial"/>
                  <w:snapToGrid w:val="0"/>
                  <w:sz w:val="18"/>
                  <w:szCs w:val="18"/>
                </w:rPr>
                <w:t>-</w:t>
              </w:r>
              <w:r w:rsidRPr="002B15AA">
                <w:rPr>
                  <w:rFonts w:ascii="Arial" w:hAnsi="Arial" w:cs="Arial"/>
                  <w:snapToGrid w:val="0"/>
                  <w:sz w:val="18"/>
                  <w:szCs w:val="18"/>
                </w:rPr>
                <w:tab/>
                <w:t xml:space="preserve">list of eMBBPerfReq is a list of entries where an entry identifies the performance requirements to the </w:t>
              </w:r>
              <w:r>
                <w:rPr>
                  <w:rFonts w:ascii="Arial" w:hAnsi="Arial" w:cs="Arial"/>
                  <w:snapToGrid w:val="0"/>
                  <w:sz w:val="18"/>
                  <w:szCs w:val="18"/>
                </w:rPr>
                <w:t>network slice subnet</w:t>
              </w:r>
              <w:r w:rsidRPr="002B15AA">
                <w:rPr>
                  <w:rFonts w:ascii="Arial" w:hAnsi="Arial" w:cs="Arial"/>
                  <w:snapToGrid w:val="0"/>
                  <w:sz w:val="18"/>
                  <w:szCs w:val="18"/>
                </w:rPr>
                <w:t xml:space="preserve"> in terms of the scenarios defined in the Table 7.1-1 of TS 22.261 [28]. An entry has the following attributes:</w:t>
              </w:r>
              <w:r w:rsidRPr="002B15AA">
                <w:rPr>
                  <w:rFonts w:ascii="Arial" w:hAnsi="Arial" w:cs="Arial"/>
                  <w:sz w:val="18"/>
                  <w:szCs w:val="18"/>
                  <w:lang w:eastAsia="ja-JP"/>
                </w:rPr>
                <w:t xml:space="preserve"> expDataRateDL (Integer), expDataRateUL (Integer), areaTrafficCapDL (Integer), areaTrafficCapUL (Integer), </w:t>
              </w:r>
              <w:r>
                <w:rPr>
                  <w:rFonts w:ascii="Arial" w:hAnsi="Arial" w:cs="Arial"/>
                  <w:sz w:val="18"/>
                  <w:szCs w:val="18"/>
                  <w:lang w:eastAsia="ja-JP"/>
                </w:rPr>
                <w:t>overallU</w:t>
              </w:r>
              <w:r w:rsidRPr="002B15AA">
                <w:rPr>
                  <w:rFonts w:ascii="Arial" w:hAnsi="Arial" w:cs="Arial"/>
                  <w:sz w:val="18"/>
                  <w:szCs w:val="18"/>
                  <w:lang w:eastAsia="ja-JP"/>
                </w:rPr>
                <w:t xml:space="preserve">serDensity (Integer), activityFactor (Integer), </w:t>
              </w:r>
              <w:r w:rsidRPr="002B15AA">
                <w:rPr>
                  <w:rFonts w:ascii="Arial" w:hAnsi="Arial" w:cs="Arial"/>
                  <w:snapToGrid w:val="0"/>
                  <w:sz w:val="18"/>
                  <w:szCs w:val="18"/>
                </w:rPr>
                <w:t xml:space="preserve">(see </w:t>
              </w:r>
              <w:r>
                <w:rPr>
                  <w:rFonts w:ascii="Arial" w:hAnsi="Arial" w:cs="Arial"/>
                  <w:snapToGrid w:val="0"/>
                  <w:sz w:val="18"/>
                  <w:szCs w:val="18"/>
                </w:rPr>
                <w:t>t</w:t>
              </w:r>
              <w:r w:rsidRPr="002B15AA">
                <w:rPr>
                  <w:rFonts w:ascii="Arial" w:hAnsi="Arial" w:cs="Arial"/>
                  <w:snapToGrid w:val="0"/>
                  <w:sz w:val="18"/>
                  <w:szCs w:val="18"/>
                </w:rPr>
                <w:t>able 7.1-1 of TS 22.261 [28]).</w:t>
              </w:r>
            </w:ins>
          </w:p>
          <w:p w:rsidR="00BA7AF9" w:rsidRPr="002B15AA" w:rsidRDefault="00BA7AF9" w:rsidP="00BA7AF9">
            <w:pPr>
              <w:keepNext/>
              <w:keepLines/>
              <w:spacing w:after="0"/>
              <w:rPr>
                <w:ins w:id="18931" w:author="28.541_CR0312R1_(Rel-16)_eNRM" w:date="2020-06-29T15:35:00Z"/>
                <w:rFonts w:ascii="Arial" w:hAnsi="Arial" w:cs="Arial"/>
                <w:snapToGrid w:val="0"/>
                <w:sz w:val="18"/>
                <w:szCs w:val="18"/>
              </w:rPr>
            </w:pPr>
            <w:ins w:id="18932" w:author="28.541_CR0312R1_(Rel-16)_eNRM" w:date="2020-06-29T15:35:00Z">
              <w:r w:rsidRPr="002B15AA">
                <w:rPr>
                  <w:rFonts w:ascii="Arial" w:hAnsi="Arial" w:cs="Arial"/>
                  <w:snapToGrid w:val="0"/>
                  <w:sz w:val="18"/>
                  <w:szCs w:val="18"/>
                </w:rPr>
                <w:t>-</w:t>
              </w:r>
              <w:r w:rsidRPr="002B15AA">
                <w:rPr>
                  <w:rFonts w:ascii="Arial" w:hAnsi="Arial" w:cs="Arial"/>
                  <w:snapToGrid w:val="0"/>
                  <w:sz w:val="18"/>
                  <w:szCs w:val="18"/>
                </w:rPr>
                <w:tab/>
                <w:t xml:space="preserve">list of uRLLCPerfReq is a list of entries where an entry identifies the performance requirements to the </w:t>
              </w:r>
              <w:r>
                <w:rPr>
                  <w:rFonts w:ascii="Arial" w:hAnsi="Arial" w:cs="Arial"/>
                  <w:snapToGrid w:val="0"/>
                  <w:sz w:val="18"/>
                  <w:szCs w:val="18"/>
                </w:rPr>
                <w:t>network slice subnet</w:t>
              </w:r>
              <w:r w:rsidRPr="002B15AA">
                <w:rPr>
                  <w:rFonts w:ascii="Arial" w:hAnsi="Arial" w:cs="Arial"/>
                  <w:snapToGrid w:val="0"/>
                  <w:sz w:val="18"/>
                  <w:szCs w:val="18"/>
                </w:rPr>
                <w:t xml:space="preserve"> in terms of the scenarios defined in </w:t>
              </w:r>
              <w:r>
                <w:rPr>
                  <w:rFonts w:ascii="Arial" w:hAnsi="Arial" w:cs="Arial"/>
                  <w:snapToGrid w:val="0"/>
                  <w:sz w:val="18"/>
                  <w:szCs w:val="18"/>
                </w:rPr>
                <w:t>clauses 5.2 through 5.5</w:t>
              </w:r>
              <w:r w:rsidRPr="002B15AA">
                <w:rPr>
                  <w:rFonts w:ascii="Arial" w:hAnsi="Arial" w:cs="Arial"/>
                  <w:snapToGrid w:val="0"/>
                  <w:sz w:val="18"/>
                  <w:szCs w:val="18"/>
                </w:rPr>
                <w:t xml:space="preserve"> of TS 22.</w:t>
              </w:r>
              <w:r>
                <w:rPr>
                  <w:rFonts w:ascii="Arial" w:hAnsi="Arial" w:cs="Arial"/>
                  <w:snapToGrid w:val="0"/>
                  <w:sz w:val="18"/>
                  <w:szCs w:val="18"/>
                </w:rPr>
                <w:t>104</w:t>
              </w:r>
              <w:r w:rsidRPr="002B15AA">
                <w:rPr>
                  <w:rFonts w:ascii="Arial" w:hAnsi="Arial" w:cs="Arial"/>
                  <w:snapToGrid w:val="0"/>
                  <w:sz w:val="18"/>
                  <w:szCs w:val="18"/>
                </w:rPr>
                <w:t xml:space="preserve"> [</w:t>
              </w:r>
              <w:r>
                <w:rPr>
                  <w:rFonts w:ascii="Arial" w:hAnsi="Arial" w:cs="Arial"/>
                  <w:snapToGrid w:val="0"/>
                  <w:sz w:val="18"/>
                  <w:szCs w:val="18"/>
                </w:rPr>
                <w:t>51</w:t>
              </w:r>
              <w:r w:rsidRPr="002B15AA">
                <w:rPr>
                  <w:rFonts w:ascii="Arial" w:hAnsi="Arial" w:cs="Arial"/>
                  <w:snapToGrid w:val="0"/>
                  <w:sz w:val="18"/>
                  <w:szCs w:val="18"/>
                </w:rPr>
                <w:t>]. An entry has the following attributes:</w:t>
              </w:r>
              <w:r w:rsidRPr="002B15AA">
                <w:rPr>
                  <w:rFonts w:ascii="Arial" w:hAnsi="Arial" w:cs="Arial"/>
                  <w:sz w:val="18"/>
                  <w:szCs w:val="18"/>
                  <w:lang w:eastAsia="ja-JP"/>
                </w:rPr>
                <w:t xml:space="preserve"> cSAvailability</w:t>
              </w:r>
              <w:r>
                <w:rPr>
                  <w:rFonts w:ascii="Arial" w:hAnsi="Arial" w:cs="Arial"/>
                  <w:sz w:val="18"/>
                  <w:szCs w:val="18"/>
                  <w:lang w:eastAsia="ja-JP"/>
                </w:rPr>
                <w:t>Target</w:t>
              </w:r>
              <w:r w:rsidRPr="002B15AA">
                <w:rPr>
                  <w:rFonts w:ascii="Arial" w:hAnsi="Arial" w:cs="Arial"/>
                  <w:sz w:val="18"/>
                  <w:szCs w:val="18"/>
                  <w:lang w:eastAsia="ja-JP"/>
                </w:rPr>
                <w:t xml:space="preserve"> (Float), </w:t>
              </w:r>
              <w:r>
                <w:rPr>
                  <w:rFonts w:ascii="Arial" w:hAnsi="Arial" w:cs="Arial"/>
                  <w:sz w:val="18"/>
                  <w:szCs w:val="18"/>
                  <w:lang w:eastAsia="ja-JP"/>
                </w:rPr>
                <w:t>cSR</w:t>
              </w:r>
              <w:r w:rsidRPr="002B15AA">
                <w:rPr>
                  <w:rFonts w:ascii="Arial" w:hAnsi="Arial" w:cs="Arial"/>
                  <w:sz w:val="18"/>
                  <w:szCs w:val="18"/>
                  <w:lang w:eastAsia="ja-JP"/>
                </w:rPr>
                <w:t>eliability</w:t>
              </w:r>
              <w:r>
                <w:rPr>
                  <w:rFonts w:ascii="Arial" w:hAnsi="Arial" w:cs="Arial"/>
                  <w:sz w:val="18"/>
                  <w:szCs w:val="18"/>
                  <w:lang w:eastAsia="ja-JP"/>
                </w:rPr>
                <w:t>MeanTime</w:t>
              </w:r>
              <w:r w:rsidRPr="002B15AA">
                <w:rPr>
                  <w:rFonts w:ascii="Arial" w:hAnsi="Arial" w:cs="Arial"/>
                  <w:sz w:val="18"/>
                  <w:szCs w:val="18"/>
                  <w:lang w:eastAsia="ja-JP"/>
                </w:rPr>
                <w:t xml:space="preserve"> (</w:t>
              </w:r>
              <w:r>
                <w:rPr>
                  <w:rFonts w:ascii="Arial" w:hAnsi="Arial" w:cs="Arial"/>
                  <w:sz w:val="18"/>
                  <w:szCs w:val="18"/>
                  <w:lang w:eastAsia="ja-JP"/>
                </w:rPr>
                <w:t>String</w:t>
              </w:r>
              <w:r w:rsidRPr="002B15AA">
                <w:rPr>
                  <w:rFonts w:ascii="Arial" w:hAnsi="Arial" w:cs="Arial"/>
                  <w:sz w:val="18"/>
                  <w:szCs w:val="18"/>
                  <w:lang w:eastAsia="ja-JP"/>
                </w:rPr>
                <w:t xml:space="preserve">), </w:t>
              </w:r>
              <w:r>
                <w:rPr>
                  <w:rFonts w:ascii="Arial" w:hAnsi="Arial" w:cs="Arial"/>
                  <w:sz w:val="18"/>
                  <w:szCs w:val="18"/>
                  <w:lang w:eastAsia="ja-JP"/>
                </w:rPr>
                <w:t xml:space="preserve">, </w:t>
              </w:r>
              <w:r w:rsidRPr="002B15AA">
                <w:rPr>
                  <w:rFonts w:ascii="Arial" w:hAnsi="Arial" w:cs="Arial"/>
                  <w:sz w:val="18"/>
                  <w:szCs w:val="18"/>
                  <w:lang w:eastAsia="ja-JP"/>
                </w:rPr>
                <w:t xml:space="preserve">expDataRate (Integer), </w:t>
              </w:r>
              <w:r>
                <w:rPr>
                  <w:rFonts w:ascii="Arial" w:hAnsi="Arial" w:cs="Arial"/>
                  <w:sz w:val="18"/>
                  <w:szCs w:val="18"/>
                  <w:lang w:eastAsia="ja-JP"/>
                </w:rPr>
                <w:t>msg</w:t>
              </w:r>
              <w:r w:rsidRPr="002B15AA">
                <w:rPr>
                  <w:rFonts w:ascii="Arial" w:hAnsi="Arial" w:cs="Arial"/>
                  <w:sz w:val="18"/>
                  <w:szCs w:val="18"/>
                  <w:lang w:eastAsia="ja-JP"/>
                </w:rPr>
                <w:t>Size</w:t>
              </w:r>
              <w:r>
                <w:rPr>
                  <w:rFonts w:ascii="Arial" w:hAnsi="Arial" w:cs="Arial"/>
                  <w:sz w:val="18"/>
                  <w:szCs w:val="18"/>
                  <w:lang w:eastAsia="ja-JP"/>
                </w:rPr>
                <w:t>Byte</w:t>
              </w:r>
              <w:r w:rsidRPr="002B15AA">
                <w:rPr>
                  <w:rFonts w:ascii="Arial" w:hAnsi="Arial" w:cs="Arial"/>
                  <w:sz w:val="18"/>
                  <w:szCs w:val="18"/>
                  <w:lang w:eastAsia="ja-JP"/>
                </w:rPr>
                <w:t xml:space="preserve"> (String), t</w:t>
              </w:r>
              <w:r>
                <w:rPr>
                  <w:rFonts w:ascii="Arial" w:hAnsi="Arial" w:cs="Arial"/>
                  <w:sz w:val="18"/>
                  <w:szCs w:val="18"/>
                  <w:lang w:eastAsia="ja-JP"/>
                </w:rPr>
                <w:t>r</w:t>
              </w:r>
              <w:r w:rsidRPr="002B15AA">
                <w:rPr>
                  <w:rFonts w:ascii="Arial" w:hAnsi="Arial" w:cs="Arial"/>
                  <w:sz w:val="18"/>
                  <w:szCs w:val="18"/>
                  <w:lang w:eastAsia="ja-JP"/>
                </w:rPr>
                <w:t>a</w:t>
              </w:r>
              <w:r>
                <w:rPr>
                  <w:rFonts w:ascii="Arial" w:hAnsi="Arial" w:cs="Arial"/>
                  <w:sz w:val="18"/>
                  <w:szCs w:val="18"/>
                  <w:lang w:eastAsia="ja-JP"/>
                </w:rPr>
                <w:t>nsferIntervalTarget</w:t>
              </w:r>
              <w:r w:rsidRPr="002B15AA">
                <w:rPr>
                  <w:rFonts w:ascii="Arial" w:hAnsi="Arial" w:cs="Arial"/>
                  <w:sz w:val="18"/>
                  <w:szCs w:val="18"/>
                  <w:lang w:eastAsia="ja-JP"/>
                </w:rPr>
                <w:t xml:space="preserve"> (</w:t>
              </w:r>
              <w:r>
                <w:rPr>
                  <w:rFonts w:ascii="Arial" w:hAnsi="Arial" w:cs="Arial"/>
                  <w:sz w:val="18"/>
                  <w:szCs w:val="18"/>
                  <w:lang w:eastAsia="ja-JP"/>
                </w:rPr>
                <w:t>String</w:t>
              </w:r>
              <w:r w:rsidRPr="002B15AA">
                <w:rPr>
                  <w:rFonts w:ascii="Arial" w:hAnsi="Arial" w:cs="Arial"/>
                  <w:sz w:val="18"/>
                  <w:szCs w:val="18"/>
                  <w:lang w:eastAsia="ja-JP"/>
                </w:rPr>
                <w:t>), survivalTime (</w:t>
              </w:r>
              <w:r>
                <w:rPr>
                  <w:rFonts w:ascii="Arial" w:hAnsi="Arial" w:cs="Arial"/>
                  <w:sz w:val="18"/>
                  <w:szCs w:val="18"/>
                  <w:lang w:eastAsia="ja-JP"/>
                </w:rPr>
                <w:t>String</w:t>
              </w:r>
              <w:r w:rsidRPr="002B15AA">
                <w:rPr>
                  <w:rFonts w:ascii="Arial" w:hAnsi="Arial" w:cs="Arial"/>
                  <w:sz w:val="18"/>
                  <w:szCs w:val="18"/>
                  <w:lang w:eastAsia="ja-JP"/>
                </w:rPr>
                <w:t>),</w:t>
              </w:r>
              <w:r>
                <w:rPr>
                  <w:rFonts w:ascii="Arial" w:hAnsi="Arial" w:cs="Arial"/>
                  <w:sz w:val="18"/>
                  <w:szCs w:val="18"/>
                  <w:lang w:eastAsia="ja-JP"/>
                </w:rPr>
                <w:t xml:space="preserve"> </w:t>
              </w:r>
              <w:r w:rsidRPr="002B15AA">
                <w:rPr>
                  <w:rFonts w:ascii="Arial" w:hAnsi="Arial" w:cs="Arial"/>
                  <w:sz w:val="18"/>
                  <w:szCs w:val="18"/>
                  <w:lang w:eastAsia="ja-JP"/>
                </w:rPr>
                <w:t xml:space="preserve">, </w:t>
              </w:r>
              <w:r>
                <w:rPr>
                  <w:rFonts w:ascii="Arial" w:hAnsi="Arial" w:cs="Arial"/>
                  <w:sz w:val="18"/>
                  <w:szCs w:val="18"/>
                  <w:lang w:eastAsia="ja-JP"/>
                </w:rPr>
                <w:t xml:space="preserve">, </w:t>
              </w:r>
              <w:r w:rsidRPr="002B15AA">
                <w:rPr>
                  <w:rFonts w:ascii="Arial" w:hAnsi="Arial" w:cs="Arial"/>
                  <w:snapToGrid w:val="0"/>
                  <w:sz w:val="18"/>
                  <w:szCs w:val="18"/>
                </w:rPr>
                <w:t xml:space="preserve">(see </w:t>
              </w:r>
              <w:r>
                <w:rPr>
                  <w:rFonts w:ascii="Arial" w:hAnsi="Arial" w:cs="Arial"/>
                  <w:snapToGrid w:val="0"/>
                  <w:sz w:val="18"/>
                  <w:szCs w:val="18"/>
                </w:rPr>
                <w:t>table 5.2-1, table 5.3-1, table 5.4-1 and table 5.5-1</w:t>
              </w:r>
              <w:r w:rsidRPr="002B15AA">
                <w:rPr>
                  <w:rFonts w:ascii="Arial" w:hAnsi="Arial" w:cs="Arial"/>
                  <w:snapToGrid w:val="0"/>
                  <w:sz w:val="18"/>
                  <w:szCs w:val="18"/>
                </w:rPr>
                <w:t xml:space="preserve"> of TS 22.</w:t>
              </w:r>
              <w:r>
                <w:rPr>
                  <w:rFonts w:ascii="Arial" w:hAnsi="Arial" w:cs="Arial"/>
                  <w:snapToGrid w:val="0"/>
                  <w:sz w:val="18"/>
                  <w:szCs w:val="18"/>
                </w:rPr>
                <w:t>104</w:t>
              </w:r>
              <w:r w:rsidRPr="002B15AA">
                <w:rPr>
                  <w:rFonts w:ascii="Arial" w:hAnsi="Arial" w:cs="Arial"/>
                  <w:snapToGrid w:val="0"/>
                  <w:sz w:val="18"/>
                  <w:szCs w:val="18"/>
                </w:rPr>
                <w:t xml:space="preserve"> [</w:t>
              </w:r>
              <w:r>
                <w:rPr>
                  <w:rFonts w:ascii="Arial" w:hAnsi="Arial" w:cs="Arial"/>
                  <w:snapToGrid w:val="0"/>
                  <w:sz w:val="18"/>
                  <w:szCs w:val="18"/>
                </w:rPr>
                <w:t>51</w:t>
              </w:r>
              <w:r w:rsidRPr="002B15AA">
                <w:rPr>
                  <w:rFonts w:ascii="Arial" w:hAnsi="Arial" w:cs="Arial"/>
                  <w:snapToGrid w:val="0"/>
                  <w:sz w:val="18"/>
                  <w:szCs w:val="18"/>
                </w:rPr>
                <w:t>]).</w:t>
              </w:r>
            </w:ins>
          </w:p>
          <w:p w:rsidR="00BA7AF9" w:rsidRPr="002B15AA" w:rsidRDefault="00BA7AF9" w:rsidP="00BA7AF9">
            <w:pPr>
              <w:keepNext/>
              <w:keepLines/>
              <w:spacing w:after="0"/>
              <w:rPr>
                <w:ins w:id="18933" w:author="28.541_CR0312R1_(Rel-16)_eNRM" w:date="2020-06-29T15:35:00Z"/>
                <w:rFonts w:ascii="Arial" w:hAnsi="Arial" w:cs="Arial"/>
                <w:snapToGrid w:val="0"/>
                <w:sz w:val="18"/>
                <w:szCs w:val="18"/>
              </w:rPr>
            </w:pPr>
          </w:p>
          <w:p w:rsidR="00BA7AF9" w:rsidRDefault="00BA7AF9" w:rsidP="00BA7AF9">
            <w:pPr>
              <w:pStyle w:val="TAL"/>
              <w:rPr>
                <w:ins w:id="18934" w:author="28.541_CR0312R1_(Rel-16)_eNRM" w:date="2020-06-29T15:35:00Z"/>
                <w:rFonts w:cs="Arial"/>
                <w:snapToGrid w:val="0"/>
                <w:szCs w:val="18"/>
                <w:lang w:eastAsia="zh-CN"/>
              </w:rPr>
            </w:pPr>
            <w:ins w:id="18935" w:author="28.541_CR0312R1_(Rel-16)_eNRM" w:date="2020-06-29T15:35:00Z">
              <w:r w:rsidRPr="002B15AA">
                <w:rPr>
                  <w:rFonts w:cs="Arial"/>
                  <w:snapToGrid w:val="0"/>
                  <w:szCs w:val="18"/>
                  <w:lang w:eastAsia="zh-CN"/>
                </w:rPr>
                <w:t>NOTE</w:t>
              </w:r>
            </w:ins>
            <w:ins w:id="18936" w:author="28.541_CR0312R1_(Rel-16)_eNRM" w:date="2020-06-29T15:37:00Z">
              <w:r w:rsidR="00C14D50">
                <w:rPr>
                  <w:rFonts w:cs="Arial"/>
                  <w:snapToGrid w:val="0"/>
                  <w:szCs w:val="18"/>
                  <w:lang w:eastAsia="zh-CN"/>
                </w:rPr>
                <w:t xml:space="preserve"> 2</w:t>
              </w:r>
            </w:ins>
            <w:ins w:id="18937" w:author="28.541_CR0312R1_(Rel-16)_eNRM" w:date="2020-06-29T15:35:00Z">
              <w:r w:rsidRPr="002B15AA">
                <w:rPr>
                  <w:rFonts w:cs="Arial"/>
                  <w:snapToGrid w:val="0"/>
                  <w:szCs w:val="18"/>
                  <w:lang w:eastAsia="zh-CN"/>
                </w:rPr>
                <w:t xml:space="preserve">: Limitation on attribute values in instances of </w:t>
              </w:r>
              <w:r w:rsidRPr="002B15AA">
                <w:rPr>
                  <w:rFonts w:ascii="Courier New" w:hAnsi="Courier New" w:cs="Courier New"/>
                  <w:snapToGrid w:val="0"/>
                  <w:szCs w:val="18"/>
                  <w:lang w:eastAsia="zh-CN"/>
                </w:rPr>
                <w:t>S</w:t>
              </w:r>
              <w:r>
                <w:rPr>
                  <w:rFonts w:ascii="Courier New" w:hAnsi="Courier New" w:cs="Courier New"/>
                  <w:snapToGrid w:val="0"/>
                  <w:szCs w:val="18"/>
                  <w:lang w:eastAsia="zh-CN"/>
                </w:rPr>
                <w:t>lice</w:t>
              </w:r>
              <w:r w:rsidRPr="002B15AA">
                <w:rPr>
                  <w:rFonts w:ascii="Courier New" w:hAnsi="Courier New" w:cs="Courier New"/>
                  <w:snapToGrid w:val="0"/>
                  <w:szCs w:val="18"/>
                  <w:lang w:eastAsia="zh-CN"/>
                </w:rPr>
                <w:t>Profile</w:t>
              </w:r>
              <w:r w:rsidRPr="002B15AA">
                <w:rPr>
                  <w:rFonts w:cs="Arial"/>
                  <w:snapToGrid w:val="0"/>
                  <w:szCs w:val="18"/>
                  <w:lang w:eastAsia="zh-CN"/>
                </w:rPr>
                <w:t xml:space="preserve"> is not addressed in </w:t>
              </w:r>
              <w:r>
                <w:rPr>
                  <w:rFonts w:cs="Arial"/>
                  <w:snapToGrid w:val="0"/>
                  <w:szCs w:val="18"/>
                  <w:lang w:eastAsia="zh-CN"/>
                </w:rPr>
                <w:t>the present document</w:t>
              </w:r>
              <w:r w:rsidRPr="002B15AA">
                <w:rPr>
                  <w:rFonts w:cs="Arial"/>
                  <w:snapToGrid w:val="0"/>
                  <w:szCs w:val="18"/>
                  <w:lang w:eastAsia="zh-CN"/>
                </w:rPr>
                <w:t>.</w:t>
              </w:r>
            </w:ins>
          </w:p>
          <w:p w:rsidR="00BA7AF9" w:rsidRDefault="00BA7AF9" w:rsidP="00BA7AF9">
            <w:pPr>
              <w:pStyle w:val="TAL"/>
              <w:rPr>
                <w:ins w:id="18938" w:author="28.541_CR0312R1_(Rel-16)_eNRM" w:date="2020-06-29T15:35:00Z"/>
                <w:rFonts w:cs="Arial"/>
                <w:snapToGrid w:val="0"/>
                <w:szCs w:val="18"/>
                <w:lang w:eastAsia="zh-CN"/>
              </w:rPr>
            </w:pPr>
          </w:p>
          <w:p w:rsidR="00BA7AF9" w:rsidRPr="002B15AA" w:rsidRDefault="00BA7AF9" w:rsidP="00BA7AF9">
            <w:pPr>
              <w:pStyle w:val="TAL"/>
              <w:rPr>
                <w:ins w:id="18939" w:author="28.541_CR0312R1_(Rel-16)_eNRM" w:date="2020-06-29T15:35:00Z"/>
                <w:rFonts w:cs="Arial"/>
                <w:snapToGrid w:val="0"/>
                <w:szCs w:val="18"/>
              </w:rPr>
            </w:pPr>
            <w:ins w:id="18940" w:author="28.541_CR0312R1_(Rel-16)_eNRM" w:date="2020-06-29T15:35:00Z">
              <w:r>
                <w:rPr>
                  <w:rFonts w:cs="Arial"/>
                  <w:snapToGrid w:val="0"/>
                  <w:szCs w:val="18"/>
                  <w:lang w:eastAsia="zh-CN"/>
                </w:rPr>
                <w:t>NOTE</w:t>
              </w:r>
            </w:ins>
            <w:ins w:id="18941" w:author="28.541_CR0312R1_(Rel-16)_eNRM" w:date="2020-06-29T15:37:00Z">
              <w:r w:rsidR="00C14D50">
                <w:rPr>
                  <w:rFonts w:cs="Arial"/>
                  <w:snapToGrid w:val="0"/>
                  <w:szCs w:val="18"/>
                  <w:lang w:eastAsia="zh-CN"/>
                </w:rPr>
                <w:t xml:space="preserve"> 3</w:t>
              </w:r>
            </w:ins>
            <w:ins w:id="18942" w:author="28.541_CR0312R1_(Rel-16)_eNRM" w:date="2020-06-29T15:35:00Z">
              <w:r>
                <w:rPr>
                  <w:rFonts w:cs="Arial"/>
                  <w:snapToGrid w:val="0"/>
                  <w:szCs w:val="18"/>
                  <w:lang w:eastAsia="zh-CN"/>
                </w:rPr>
                <w:t xml:space="preserve">: </w:t>
              </w:r>
              <w:r>
                <w:t>The attributes inside perfReq here need further breaking down to define requirements for each subnetwork under different SST values.</w:t>
              </w:r>
            </w:ins>
          </w:p>
        </w:tc>
        <w:tc>
          <w:tcPr>
            <w:tcW w:w="1139" w:type="pct"/>
            <w:tcBorders>
              <w:top w:val="single" w:sz="4" w:space="0" w:color="auto"/>
              <w:left w:val="single" w:sz="4" w:space="0" w:color="auto"/>
              <w:bottom w:val="single" w:sz="4" w:space="0" w:color="auto"/>
              <w:right w:val="single" w:sz="4" w:space="0" w:color="auto"/>
            </w:tcBorders>
          </w:tcPr>
          <w:p w:rsidR="00BA7AF9" w:rsidRPr="00961656" w:rsidRDefault="00BA7AF9" w:rsidP="00BA7AF9">
            <w:pPr>
              <w:spacing w:after="0"/>
              <w:rPr>
                <w:ins w:id="18943" w:author="28.541_CR0312R1_(Rel-16)_eNRM" w:date="2020-06-29T15:35:00Z"/>
                <w:rFonts w:ascii="Arial" w:eastAsia="SimSun" w:hAnsi="Arial" w:cs="Arial"/>
                <w:snapToGrid w:val="0"/>
                <w:sz w:val="18"/>
                <w:szCs w:val="18"/>
              </w:rPr>
            </w:pPr>
            <w:ins w:id="18944" w:author="28.541_CR0312R1_(Rel-16)_eNRM" w:date="2020-06-29T15:35:00Z">
              <w:r w:rsidRPr="00961656">
                <w:rPr>
                  <w:rFonts w:ascii="Arial" w:eastAsia="SimSun" w:hAnsi="Arial" w:cs="Arial"/>
                  <w:snapToGrid w:val="0"/>
                  <w:sz w:val="18"/>
                  <w:szCs w:val="18"/>
                </w:rPr>
                <w:t xml:space="preserve">type: </w:t>
              </w:r>
              <w:r>
                <w:rPr>
                  <w:rFonts w:ascii="Arial" w:eastAsia="SimSun" w:hAnsi="Arial" w:cs="Arial"/>
                  <w:snapToGrid w:val="0"/>
                  <w:sz w:val="18"/>
                  <w:szCs w:val="18"/>
                </w:rPr>
                <w:t>PerfReq</w:t>
              </w:r>
            </w:ins>
          </w:p>
          <w:p w:rsidR="00BA7AF9" w:rsidRPr="00961656" w:rsidRDefault="00BA7AF9" w:rsidP="00BA7AF9">
            <w:pPr>
              <w:spacing w:after="0"/>
              <w:rPr>
                <w:ins w:id="18945" w:author="28.541_CR0312R1_(Rel-16)_eNRM" w:date="2020-06-29T15:35:00Z"/>
                <w:rFonts w:ascii="Arial" w:eastAsia="SimSun" w:hAnsi="Arial" w:cs="Arial"/>
                <w:snapToGrid w:val="0"/>
                <w:sz w:val="18"/>
                <w:szCs w:val="18"/>
              </w:rPr>
            </w:pPr>
            <w:ins w:id="18946" w:author="28.541_CR0312R1_(Rel-16)_eNRM" w:date="2020-06-29T15:35:00Z">
              <w:r w:rsidRPr="00961656">
                <w:rPr>
                  <w:rFonts w:ascii="Arial" w:eastAsia="SimSun" w:hAnsi="Arial" w:cs="Arial"/>
                  <w:snapToGrid w:val="0"/>
                  <w:sz w:val="18"/>
                  <w:szCs w:val="18"/>
                </w:rPr>
                <w:t xml:space="preserve">multiplicity: </w:t>
              </w:r>
              <w:r w:rsidRPr="00961656" w:rsidDel="00BC7021">
                <w:rPr>
                  <w:rFonts w:ascii="Arial" w:eastAsia="SimSun" w:hAnsi="Arial" w:cs="Arial"/>
                  <w:snapToGrid w:val="0"/>
                  <w:sz w:val="18"/>
                  <w:szCs w:val="18"/>
                </w:rPr>
                <w:t>*</w:t>
              </w:r>
              <w:r>
                <w:rPr>
                  <w:rFonts w:ascii="Arial" w:eastAsia="SimSun" w:hAnsi="Arial" w:cs="Arial"/>
                  <w:snapToGrid w:val="0"/>
                  <w:sz w:val="18"/>
                  <w:szCs w:val="18"/>
                </w:rPr>
                <w:t>1</w:t>
              </w:r>
            </w:ins>
          </w:p>
          <w:p w:rsidR="00BA7AF9" w:rsidRPr="00961656" w:rsidRDefault="00BA7AF9" w:rsidP="00BA7AF9">
            <w:pPr>
              <w:spacing w:after="0"/>
              <w:rPr>
                <w:ins w:id="18947" w:author="28.541_CR0312R1_(Rel-16)_eNRM" w:date="2020-06-29T15:35:00Z"/>
                <w:rFonts w:ascii="Arial" w:eastAsia="SimSun" w:hAnsi="Arial" w:cs="Arial"/>
                <w:snapToGrid w:val="0"/>
                <w:sz w:val="18"/>
                <w:szCs w:val="18"/>
              </w:rPr>
            </w:pPr>
            <w:ins w:id="18948" w:author="28.541_CR0312R1_(Rel-16)_eNRM" w:date="2020-06-29T15:35:00Z">
              <w:r w:rsidRPr="00961656">
                <w:rPr>
                  <w:rFonts w:ascii="Arial" w:eastAsia="SimSun" w:hAnsi="Arial" w:cs="Arial"/>
                  <w:snapToGrid w:val="0"/>
                  <w:sz w:val="18"/>
                  <w:szCs w:val="18"/>
                </w:rPr>
                <w:t>isOrdered: N/A</w:t>
              </w:r>
            </w:ins>
          </w:p>
          <w:p w:rsidR="00BA7AF9" w:rsidRPr="00961656" w:rsidRDefault="00BA7AF9" w:rsidP="00BA7AF9">
            <w:pPr>
              <w:spacing w:after="0"/>
              <w:rPr>
                <w:ins w:id="18949" w:author="28.541_CR0312R1_(Rel-16)_eNRM" w:date="2020-06-29T15:35:00Z"/>
                <w:rFonts w:ascii="Arial" w:eastAsia="SimSun" w:hAnsi="Arial" w:cs="Arial"/>
                <w:snapToGrid w:val="0"/>
                <w:sz w:val="18"/>
                <w:szCs w:val="18"/>
              </w:rPr>
            </w:pPr>
            <w:ins w:id="18950" w:author="28.541_CR0312R1_(Rel-16)_eNRM" w:date="2020-06-29T15:35:00Z">
              <w:r w:rsidRPr="00961656">
                <w:rPr>
                  <w:rFonts w:ascii="Arial" w:eastAsia="SimSun" w:hAnsi="Arial" w:cs="Arial"/>
                  <w:snapToGrid w:val="0"/>
                  <w:sz w:val="18"/>
                  <w:szCs w:val="18"/>
                </w:rPr>
                <w:t>isUnique: N/A</w:t>
              </w:r>
            </w:ins>
          </w:p>
          <w:p w:rsidR="00BA7AF9" w:rsidRPr="00961656" w:rsidRDefault="00BA7AF9" w:rsidP="00BA7AF9">
            <w:pPr>
              <w:spacing w:after="0"/>
              <w:rPr>
                <w:ins w:id="18951" w:author="28.541_CR0312R1_(Rel-16)_eNRM" w:date="2020-06-29T15:35:00Z"/>
                <w:rFonts w:ascii="Arial" w:eastAsia="SimSun" w:hAnsi="Arial" w:cs="Arial"/>
                <w:snapToGrid w:val="0"/>
                <w:sz w:val="18"/>
                <w:szCs w:val="18"/>
              </w:rPr>
            </w:pPr>
            <w:ins w:id="18952" w:author="28.541_CR0312R1_(Rel-16)_eNRM" w:date="2020-06-29T15:35:00Z">
              <w:r w:rsidRPr="00961656">
                <w:rPr>
                  <w:rFonts w:ascii="Arial" w:eastAsia="SimSun" w:hAnsi="Arial" w:cs="Arial"/>
                  <w:snapToGrid w:val="0"/>
                  <w:sz w:val="18"/>
                  <w:szCs w:val="18"/>
                </w:rPr>
                <w:t>defaultValue: None</w:t>
              </w:r>
            </w:ins>
          </w:p>
          <w:p w:rsidR="00BA7AF9" w:rsidRPr="00961656" w:rsidRDefault="00BA7AF9" w:rsidP="00BA7AF9">
            <w:pPr>
              <w:spacing w:after="0"/>
              <w:rPr>
                <w:ins w:id="18953" w:author="28.541_CR0312R1_(Rel-16)_eNRM" w:date="2020-06-29T15:35:00Z"/>
                <w:rFonts w:ascii="Arial" w:eastAsia="SimSun" w:hAnsi="Arial" w:cs="Arial"/>
                <w:snapToGrid w:val="0"/>
                <w:sz w:val="18"/>
                <w:szCs w:val="18"/>
              </w:rPr>
            </w:pPr>
            <w:ins w:id="18954" w:author="28.541_CR0312R1_(Rel-16)_eNRM" w:date="2020-06-29T15:35:00Z">
              <w:r w:rsidRPr="00961656">
                <w:rPr>
                  <w:rFonts w:ascii="Arial" w:eastAsia="SimSun" w:hAnsi="Arial" w:cs="Arial"/>
                  <w:snapToGrid w:val="0"/>
                  <w:sz w:val="18"/>
                  <w:szCs w:val="18"/>
                </w:rPr>
                <w:t>allowedValues: N/A</w:t>
              </w:r>
            </w:ins>
          </w:p>
          <w:p w:rsidR="00BA7AF9" w:rsidRPr="002B15AA" w:rsidRDefault="00BA7AF9" w:rsidP="00BA7AF9">
            <w:pPr>
              <w:pStyle w:val="TAL"/>
              <w:keepNext w:val="0"/>
              <w:keepLines w:val="0"/>
              <w:rPr>
                <w:ins w:id="18955" w:author="28.541_CR0312R1_(Rel-16)_eNRM" w:date="2020-06-29T15:35:00Z"/>
                <w:rFonts w:cs="Arial"/>
                <w:snapToGrid w:val="0"/>
                <w:szCs w:val="18"/>
              </w:rPr>
            </w:pPr>
            <w:ins w:id="18956" w:author="28.541_CR0312R1_(Rel-16)_eNRM" w:date="2020-06-29T15:35:00Z">
              <w:r w:rsidRPr="00961656">
                <w:rPr>
                  <w:rFonts w:eastAsia="SimSun" w:cs="Arial"/>
                  <w:snapToGrid w:val="0"/>
                  <w:szCs w:val="18"/>
                </w:rPr>
                <w:t>isNullable: False</w:t>
              </w:r>
            </w:ins>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maxNumberofUEs</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color w:val="000000"/>
                <w:sz w:val="18"/>
                <w:szCs w:val="18"/>
                <w:lang w:eastAsia="zh-CN"/>
              </w:rPr>
            </w:pPr>
            <w:r w:rsidRPr="002B15AA">
              <w:rPr>
                <w:rFonts w:ascii="Arial" w:hAnsi="Arial" w:cs="Arial"/>
                <w:color w:val="000000"/>
                <w:sz w:val="18"/>
                <w:szCs w:val="18"/>
                <w:lang w:eastAsia="zh-CN"/>
              </w:rPr>
              <w:t xml:space="preserve">An attribute specifies the maximum number of UEs may </w:t>
            </w:r>
            <w:r w:rsidRPr="002B15AA">
              <w:rPr>
                <w:rFonts w:ascii="Arial" w:hAnsi="Arial" w:cs="Arial"/>
                <w:sz w:val="18"/>
                <w:szCs w:val="18"/>
                <w:lang w:eastAsia="zh-CN"/>
              </w:rPr>
              <w:t xml:space="preserve">simultaneously </w:t>
            </w:r>
            <w:r w:rsidRPr="002B15AA">
              <w:rPr>
                <w:rFonts w:ascii="Arial" w:hAnsi="Arial" w:cs="Arial"/>
                <w:color w:val="000000"/>
                <w:sz w:val="18"/>
                <w:szCs w:val="18"/>
                <w:lang w:eastAsia="zh-CN"/>
              </w:rPr>
              <w:t>access the network slice instance.</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type: Integer</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pStyle w:val="TAL"/>
              <w:keepNext w:val="0"/>
              <w:keepLines w:val="0"/>
              <w:rPr>
                <w:rFonts w:cs="Arial"/>
                <w:snapToGrid w:val="0"/>
                <w:szCs w:val="18"/>
              </w:rPr>
            </w:pPr>
            <w:r w:rsidRPr="002B15AA">
              <w:rPr>
                <w:rFonts w:cs="Arial"/>
                <w:snapToGrid w:val="0"/>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coverageAreaTAList</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spacing w:after="0"/>
              <w:rPr>
                <w:rFonts w:ascii="Arial" w:hAnsi="Arial" w:cs="Arial"/>
                <w:color w:val="000000"/>
                <w:sz w:val="18"/>
                <w:szCs w:val="18"/>
                <w:lang w:eastAsia="zh-CN"/>
              </w:rPr>
            </w:pPr>
            <w:r w:rsidRPr="002B15AA">
              <w:rPr>
                <w:rFonts w:ascii="Arial" w:hAnsi="Arial" w:cs="Arial"/>
                <w:color w:val="000000"/>
                <w:sz w:val="18"/>
                <w:szCs w:val="18"/>
                <w:lang w:eastAsia="zh-CN"/>
              </w:rPr>
              <w:t>An attribute specifies a list of TrackingArea</w:t>
            </w:r>
            <w:r>
              <w:rPr>
                <w:rFonts w:ascii="Arial" w:hAnsi="Arial" w:cs="Arial"/>
                <w:color w:val="000000"/>
                <w:sz w:val="18"/>
                <w:szCs w:val="18"/>
                <w:lang w:eastAsia="zh-CN"/>
              </w:rPr>
              <w:t>s</w:t>
            </w:r>
            <w:r w:rsidRPr="002B15AA">
              <w:rPr>
                <w:rFonts w:ascii="Arial" w:hAnsi="Arial" w:cs="Arial"/>
                <w:color w:val="000000"/>
                <w:sz w:val="18"/>
                <w:szCs w:val="18"/>
                <w:lang w:eastAsia="zh-CN"/>
              </w:rPr>
              <w:t xml:space="preserve"> where the NSI can be selected.</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allowedValues:</w:t>
            </w:r>
          </w:p>
          <w:p w:rsidR="00E154AB" w:rsidRPr="002B15AA" w:rsidRDefault="00E154AB" w:rsidP="00583841">
            <w:pPr>
              <w:spacing w:after="0"/>
              <w:rPr>
                <w:rFonts w:ascii="Arial" w:hAnsi="Arial" w:cs="Arial"/>
                <w:color w:val="000000"/>
                <w:sz w:val="18"/>
                <w:szCs w:val="18"/>
                <w:lang w:eastAsia="zh-CN"/>
              </w:rPr>
            </w:pPr>
            <w:r w:rsidRPr="002B15AA">
              <w:rPr>
                <w:rFonts w:ascii="Arial" w:hAnsi="Arial" w:cs="Arial"/>
                <w:sz w:val="18"/>
                <w:szCs w:val="18"/>
              </w:rPr>
              <w:t>Legacy TAC and Extended TAC are defined in clause 9.3.3.10 of TS 38.413 [5].</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Integer</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pStyle w:val="TAL"/>
              <w:keepNext w:val="0"/>
              <w:keepLines w:val="0"/>
              <w:rPr>
                <w:rFonts w:cs="Arial"/>
                <w:snapToGrid w:val="0"/>
                <w:szCs w:val="18"/>
              </w:rPr>
            </w:pPr>
            <w:r w:rsidRPr="002B15AA">
              <w:rPr>
                <w:rFonts w:cs="Arial"/>
                <w:snapToGrid w:val="0"/>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lastRenderedPageBreak/>
              <w:t>latency</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color w:val="000000"/>
                <w:sz w:val="18"/>
                <w:szCs w:val="18"/>
                <w:lang w:eastAsia="zh-CN"/>
              </w:rPr>
            </w:pPr>
            <w:r w:rsidRPr="002B15AA">
              <w:rPr>
                <w:rFonts w:ascii="Arial" w:hAnsi="Arial" w:cs="Arial"/>
                <w:color w:val="000000"/>
                <w:sz w:val="18"/>
                <w:szCs w:val="18"/>
                <w:lang w:eastAsia="zh-CN"/>
              </w:rPr>
              <w:t>An attribute specifies the packet transmission latency (millisecond) through the RAN, CN, and TN part of 5G network and is used to evaluate utilization performance of the end-to-end network slice instance. See clause 6.3.1 of 28.554 [27].</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type: Integer</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uEMobilityLevel</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color w:val="000000"/>
                <w:sz w:val="18"/>
                <w:szCs w:val="18"/>
                <w:lang w:eastAsia="zh-CN"/>
              </w:rPr>
            </w:pPr>
            <w:r w:rsidRPr="002B15AA">
              <w:rPr>
                <w:rFonts w:ascii="Arial" w:hAnsi="Arial" w:cs="Arial"/>
                <w:color w:val="000000"/>
                <w:sz w:val="18"/>
                <w:szCs w:val="18"/>
                <w:lang w:eastAsia="zh-CN"/>
              </w:rPr>
              <w:t>An attribute specifies the mobility level of UE accessing the network slice instance. See 6.2.1 of TS 22.261 [28].</w:t>
            </w:r>
          </w:p>
          <w:p w:rsidR="00E154AB" w:rsidRPr="002B15AA" w:rsidRDefault="00E154AB" w:rsidP="00583841">
            <w:pPr>
              <w:spacing w:after="0"/>
              <w:rPr>
                <w:rFonts w:ascii="Arial" w:hAnsi="Arial" w:cs="Arial"/>
                <w:color w:val="000000"/>
                <w:sz w:val="18"/>
                <w:szCs w:val="18"/>
              </w:rPr>
            </w:pPr>
          </w:p>
          <w:p w:rsidR="00E154AB" w:rsidRPr="002B15AA" w:rsidRDefault="00E154AB" w:rsidP="00583841">
            <w:pPr>
              <w:spacing w:after="0"/>
              <w:rPr>
                <w:rFonts w:ascii="Arial" w:hAnsi="Arial" w:cs="Arial"/>
                <w:color w:val="000000"/>
                <w:sz w:val="18"/>
                <w:szCs w:val="18"/>
              </w:rPr>
            </w:pPr>
            <w:r w:rsidRPr="002B15AA">
              <w:rPr>
                <w:rFonts w:ascii="Arial" w:hAnsi="Arial" w:cs="Arial"/>
                <w:color w:val="000000"/>
                <w:sz w:val="18"/>
                <w:szCs w:val="18"/>
                <w:lang w:eastAsia="zh-CN"/>
              </w:rPr>
              <w:t>allowedValues: stationary, nomadic, restricted mobility, fully mobility.</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type: Enum</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pStyle w:val="TAL"/>
              <w:keepNext w:val="0"/>
              <w:keepLines w:val="0"/>
              <w:rPr>
                <w:rFonts w:cs="Arial"/>
                <w:snapToGrid w:val="0"/>
                <w:szCs w:val="18"/>
              </w:rPr>
            </w:pPr>
            <w:r w:rsidRPr="002B15AA">
              <w:rPr>
                <w:rFonts w:cs="Arial"/>
                <w:snapToGrid w:val="0"/>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serviceProfile.</w:t>
            </w:r>
            <w:r w:rsidRPr="002B15AA">
              <w:rPr>
                <w:rFonts w:ascii="Courier New" w:hAnsi="Courier New" w:cs="Courier New"/>
                <w:szCs w:val="18"/>
                <w:lang w:eastAsia="zh-CN"/>
              </w:rPr>
              <w:t>resourceSharingLevel</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color w:val="000000"/>
                <w:sz w:val="18"/>
                <w:szCs w:val="18"/>
                <w:lang w:eastAsia="zh-CN"/>
              </w:rPr>
            </w:pPr>
            <w:r w:rsidRPr="002B15AA">
              <w:rPr>
                <w:rFonts w:ascii="Arial" w:hAnsi="Arial" w:cs="Arial"/>
                <w:color w:val="000000"/>
                <w:sz w:val="18"/>
                <w:szCs w:val="18"/>
                <w:lang w:eastAsia="zh-CN"/>
              </w:rPr>
              <w:t>An attribute specifies whether the resources to be allocated to the network slice instance may be shared with another network slice instance(s).</w:t>
            </w:r>
          </w:p>
          <w:p w:rsidR="00E154AB" w:rsidRPr="002B15AA" w:rsidRDefault="00E154AB" w:rsidP="00583841">
            <w:pPr>
              <w:spacing w:after="0"/>
              <w:rPr>
                <w:rFonts w:ascii="Arial" w:hAnsi="Arial" w:cs="Arial"/>
                <w:color w:val="000000"/>
                <w:sz w:val="18"/>
                <w:szCs w:val="18"/>
                <w:lang w:eastAsia="zh-CN"/>
              </w:rPr>
            </w:pPr>
          </w:p>
          <w:p w:rsidR="00E154AB" w:rsidRPr="002B15AA" w:rsidRDefault="00E154AB" w:rsidP="00583841">
            <w:pPr>
              <w:spacing w:after="0"/>
              <w:rPr>
                <w:rFonts w:ascii="Arial" w:hAnsi="Arial" w:cs="Arial"/>
                <w:color w:val="000000"/>
                <w:sz w:val="18"/>
                <w:szCs w:val="18"/>
                <w:lang w:eastAsia="zh-CN"/>
              </w:rPr>
            </w:pPr>
            <w:r w:rsidRPr="002B15AA">
              <w:rPr>
                <w:rFonts w:ascii="Arial" w:hAnsi="Arial" w:cs="Arial"/>
                <w:color w:val="000000"/>
                <w:sz w:val="18"/>
                <w:szCs w:val="18"/>
                <w:lang w:eastAsia="zh-CN"/>
              </w:rPr>
              <w:t>allowedValues: shared, non-shared.</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type: Enum</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Yes</w:t>
            </w:r>
          </w:p>
          <w:p w:rsidR="00E154AB" w:rsidRPr="002B15AA" w:rsidRDefault="00E154AB" w:rsidP="00583841">
            <w:pPr>
              <w:pStyle w:val="TAL"/>
              <w:keepNext w:val="0"/>
              <w:keepLines w:val="0"/>
              <w:rPr>
                <w:rFonts w:cs="Arial"/>
                <w:snapToGrid w:val="0"/>
                <w:szCs w:val="18"/>
              </w:rPr>
            </w:pPr>
            <w:r w:rsidRPr="002B15AA">
              <w:rPr>
                <w:rFonts w:cs="Arial"/>
                <w:snapToGrid w:val="0"/>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sliceProfile.</w:t>
            </w:r>
            <w:r w:rsidRPr="002B15AA">
              <w:rPr>
                <w:rFonts w:ascii="Courier New" w:hAnsi="Courier New" w:cs="Courier New"/>
                <w:szCs w:val="18"/>
                <w:lang w:eastAsia="zh-CN"/>
              </w:rPr>
              <w:t>resourceSharingLevel</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color w:val="000000"/>
                <w:sz w:val="18"/>
                <w:szCs w:val="18"/>
                <w:lang w:eastAsia="zh-CN"/>
              </w:rPr>
            </w:pPr>
            <w:r w:rsidRPr="002B15AA">
              <w:rPr>
                <w:rFonts w:ascii="Arial" w:hAnsi="Arial" w:cs="Arial"/>
                <w:color w:val="000000"/>
                <w:sz w:val="18"/>
                <w:szCs w:val="18"/>
                <w:lang w:eastAsia="zh-CN"/>
              </w:rPr>
              <w:t xml:space="preserve">An attribute specifies whether the resources to be allocated to the network slice </w:t>
            </w:r>
            <w:r>
              <w:rPr>
                <w:rFonts w:ascii="Arial" w:hAnsi="Arial" w:cs="Arial"/>
                <w:color w:val="000000"/>
                <w:sz w:val="18"/>
                <w:szCs w:val="18"/>
                <w:lang w:eastAsia="zh-CN"/>
              </w:rPr>
              <w:t xml:space="preserve">subnet </w:t>
            </w:r>
            <w:r w:rsidRPr="002B15AA">
              <w:rPr>
                <w:rFonts w:ascii="Arial" w:hAnsi="Arial" w:cs="Arial"/>
                <w:color w:val="000000"/>
                <w:sz w:val="18"/>
                <w:szCs w:val="18"/>
                <w:lang w:eastAsia="zh-CN"/>
              </w:rPr>
              <w:t xml:space="preserve">instance may be shared with another network slice </w:t>
            </w:r>
            <w:r>
              <w:rPr>
                <w:rFonts w:ascii="Arial" w:hAnsi="Arial" w:cs="Arial"/>
                <w:color w:val="000000"/>
                <w:sz w:val="18"/>
                <w:szCs w:val="18"/>
                <w:lang w:eastAsia="zh-CN"/>
              </w:rPr>
              <w:t xml:space="preserve">subnet </w:t>
            </w:r>
            <w:r w:rsidRPr="002B15AA">
              <w:rPr>
                <w:rFonts w:ascii="Arial" w:hAnsi="Arial" w:cs="Arial"/>
                <w:color w:val="000000"/>
                <w:sz w:val="18"/>
                <w:szCs w:val="18"/>
                <w:lang w:eastAsia="zh-CN"/>
              </w:rPr>
              <w:t>instance(s).</w:t>
            </w:r>
          </w:p>
          <w:p w:rsidR="00E154AB" w:rsidRPr="002B15AA" w:rsidRDefault="00E154AB" w:rsidP="00583841">
            <w:pPr>
              <w:spacing w:after="0"/>
              <w:rPr>
                <w:rFonts w:ascii="Arial" w:hAnsi="Arial" w:cs="Arial"/>
                <w:color w:val="000000"/>
                <w:sz w:val="18"/>
                <w:szCs w:val="18"/>
                <w:lang w:eastAsia="zh-CN"/>
              </w:rPr>
            </w:pPr>
          </w:p>
          <w:p w:rsidR="00E154AB" w:rsidRPr="002B15AA" w:rsidRDefault="00E154AB" w:rsidP="00583841">
            <w:pPr>
              <w:spacing w:after="0"/>
              <w:rPr>
                <w:rFonts w:ascii="Arial" w:hAnsi="Arial" w:cs="Arial"/>
                <w:color w:val="000000"/>
                <w:sz w:val="18"/>
                <w:szCs w:val="18"/>
                <w:lang w:eastAsia="zh-CN"/>
              </w:rPr>
            </w:pPr>
            <w:r w:rsidRPr="002B15AA">
              <w:rPr>
                <w:rFonts w:ascii="Arial" w:hAnsi="Arial" w:cs="Arial"/>
                <w:color w:val="000000"/>
                <w:sz w:val="18"/>
                <w:szCs w:val="18"/>
                <w:lang w:eastAsia="zh-CN"/>
              </w:rPr>
              <w:t>allowedValues: shared, non-shared.</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type: Enum</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Yes</w:t>
            </w:r>
          </w:p>
          <w:p w:rsidR="00E154AB" w:rsidRPr="002B15AA" w:rsidRDefault="00E154AB" w:rsidP="00583841">
            <w:pPr>
              <w:spacing w:after="0"/>
              <w:rPr>
                <w:rFonts w:ascii="Arial" w:hAnsi="Arial" w:cs="Arial"/>
                <w:snapToGrid w:val="0"/>
                <w:sz w:val="18"/>
                <w:szCs w:val="18"/>
              </w:rPr>
            </w:pPr>
            <w:r w:rsidRPr="002B15AA">
              <w:rPr>
                <w:rFonts w:cs="Arial"/>
                <w:snapToGrid w:val="0"/>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lang w:eastAsia="zh-CN"/>
              </w:rPr>
              <w:t>serviceProfileList</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rPr>
                <w:lang w:eastAsia="zh-CN"/>
              </w:rPr>
              <w:t>An attribute specifies a list of ServiceProfile (see clause 6.3.3) supported by the network slice instance</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 xml:space="preserve"> ServiceProfile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lang w:eastAsia="zh-CN"/>
              </w:rPr>
              <w:t>sliceProfileList</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rPr>
                <w:lang w:eastAsia="zh-CN"/>
              </w:rPr>
              <w:t>An attribute specifies a list of SliceProfile (see clause 6.3.4) supported by the network slice subnet instance</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 xml:space="preserve"> SliceProfile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szCs w:val="18"/>
                <w:lang w:eastAsia="zh-CN"/>
              </w:rPr>
              <w:t>sST</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2B15AA">
              <w:rPr>
                <w:snapToGrid w:val="0"/>
              </w:rPr>
              <w:t xml:space="preserve">This parameter specifies the slice/service type </w:t>
            </w:r>
            <w:r>
              <w:rPr>
                <w:snapToGrid w:val="0"/>
              </w:rPr>
              <w:t>for a ServiceProfile.</w:t>
            </w:r>
          </w:p>
          <w:p w:rsidR="00E154AB" w:rsidRPr="002B15AA" w:rsidRDefault="00E154AB" w:rsidP="00583841">
            <w:pPr>
              <w:pStyle w:val="TAL"/>
              <w:rPr>
                <w:snapToGrid w:val="0"/>
              </w:rPr>
            </w:pPr>
          </w:p>
          <w:p w:rsidR="00E154AB" w:rsidRPr="002B15AA" w:rsidRDefault="00E154AB" w:rsidP="00583841">
            <w:pPr>
              <w:pStyle w:val="TAL"/>
              <w:rPr>
                <w:lang w:eastAsia="zh-CN"/>
              </w:rPr>
            </w:pPr>
            <w:r w:rsidRPr="002B15AA">
              <w:rPr>
                <w:snapToGrid w:val="0"/>
              </w:rPr>
              <w:t>See clause 5.15.2 of 3GPP TS 23.501 [2].</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type: Integer</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cs="Arial"/>
                <w:snapToGrid w:val="0"/>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474E80">
              <w:rPr>
                <w:rFonts w:ascii="Courier New" w:hAnsi="Courier New" w:cs="Courier New"/>
                <w:szCs w:val="18"/>
                <w:lang w:eastAsia="zh-CN"/>
              </w:rPr>
              <w:t>delayTolerance</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2B15AA">
              <w:rPr>
                <w:rFonts w:cs="Arial"/>
                <w:color w:val="000000"/>
                <w:szCs w:val="18"/>
                <w:lang w:eastAsia="zh-CN"/>
              </w:rPr>
              <w:t xml:space="preserve">An attribute specifies </w:t>
            </w:r>
            <w:r w:rsidRPr="00652F2B">
              <w:rPr>
                <w:rFonts w:cs="Arial"/>
                <w:color w:val="000000"/>
                <w:szCs w:val="18"/>
                <w:lang w:eastAsia="zh-CN"/>
              </w:rPr>
              <w:t>the properties of</w:t>
            </w:r>
            <w:r w:rsidRPr="00647E0B">
              <w:rPr>
                <w:rFonts w:cs="Arial"/>
                <w:szCs w:val="18"/>
              </w:rPr>
              <w:t xml:space="preserve"> </w:t>
            </w:r>
            <w:r w:rsidRPr="00B512DD">
              <w:rPr>
                <w:rFonts w:cs="Arial"/>
                <w:szCs w:val="18"/>
              </w:rPr>
              <w:t xml:space="preserve"> </w:t>
            </w:r>
            <w:r w:rsidRPr="00647E0B">
              <w:rPr>
                <w:rFonts w:cs="Arial"/>
                <w:szCs w:val="18"/>
              </w:rPr>
              <w:t>service delivery flexibility, especially for the vertical services that are not chasing a high system performance</w:t>
            </w:r>
            <w:r w:rsidRPr="00B512DD">
              <w:rPr>
                <w:rFonts w:cs="Arial"/>
                <w:szCs w:val="18"/>
              </w:rPr>
              <w:t>.</w:t>
            </w:r>
            <w:r>
              <w:rPr>
                <w:rFonts w:cs="Arial"/>
                <w:szCs w:val="18"/>
              </w:rPr>
              <w:t xml:space="preserve"> See </w:t>
            </w:r>
            <w:r>
              <w:rPr>
                <w:rFonts w:cs="Arial"/>
                <w:color w:val="000000"/>
                <w:szCs w:val="18"/>
                <w:lang w:eastAsia="zh-CN"/>
              </w:rPr>
              <w:t>clause 4.3 of TS 22.104 [51].</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DelayTolerance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023921">
              <w:rPr>
                <w:rFonts w:ascii="Courier New" w:hAnsi="Courier New" w:cs="Courier New"/>
                <w:szCs w:val="18"/>
                <w:lang w:eastAsia="zh-CN"/>
              </w:rPr>
              <w:t>DelayTolerance</w:t>
            </w:r>
            <w:r>
              <w:rPr>
                <w:rFonts w:ascii="Courier New" w:hAnsi="Courier New" w:cs="Courier New" w:hint="eastAsia"/>
                <w:szCs w:val="18"/>
                <w:lang w:eastAsia="zh-CN"/>
              </w:rPr>
              <w:t>.</w:t>
            </w:r>
            <w:r>
              <w:rPr>
                <w:rFonts w:ascii="Courier New" w:hAnsi="Courier New" w:cs="Courier New"/>
                <w:szCs w:val="18"/>
                <w:lang w:eastAsia="zh-CN"/>
              </w:rPr>
              <w:t>support</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zCs w:val="18"/>
              </w:rPr>
            </w:pPr>
            <w:r w:rsidRPr="002B15AA">
              <w:rPr>
                <w:rFonts w:cs="Arial"/>
                <w:color w:val="000000"/>
                <w:szCs w:val="18"/>
                <w:lang w:eastAsia="zh-CN"/>
              </w:rPr>
              <w:t xml:space="preserve">An attribute specifies </w:t>
            </w:r>
            <w:r w:rsidRPr="002B15AA">
              <w:rPr>
                <w:rFonts w:cs="Arial"/>
                <w:szCs w:val="18"/>
              </w:rPr>
              <w:t xml:space="preserve">whether or not </w:t>
            </w:r>
            <w:r>
              <w:rPr>
                <w:rFonts w:cs="Arial"/>
                <w:szCs w:val="18"/>
              </w:rPr>
              <w:t>the NSI</w:t>
            </w:r>
            <w:r w:rsidRPr="00B512DD">
              <w:rPr>
                <w:rFonts w:cs="Arial"/>
                <w:szCs w:val="18"/>
              </w:rPr>
              <w:t xml:space="preserve"> supports </w:t>
            </w:r>
            <w:r w:rsidRPr="00647E0B">
              <w:rPr>
                <w:rFonts w:cs="Arial"/>
                <w:szCs w:val="18"/>
              </w:rPr>
              <w:t>service delivery flexibility, especially for the vertical services that are not chasing a high system performance</w:t>
            </w:r>
            <w:r w:rsidRPr="00B512DD">
              <w:rPr>
                <w:rFonts w:cs="Arial"/>
                <w:szCs w:val="18"/>
              </w:rPr>
              <w:t>.</w:t>
            </w:r>
          </w:p>
          <w:p w:rsidR="00E154AB" w:rsidRPr="005114A8" w:rsidRDefault="00E154AB" w:rsidP="00583841">
            <w:pPr>
              <w:pStyle w:val="TAL"/>
              <w:rPr>
                <w:rFonts w:cs="Arial"/>
                <w:szCs w:val="18"/>
              </w:rPr>
            </w:pPr>
          </w:p>
          <w:p w:rsidR="00E154AB" w:rsidRDefault="00E154AB" w:rsidP="00583841">
            <w:pPr>
              <w:spacing w:after="0"/>
              <w:rPr>
                <w:rFonts w:ascii="Arial" w:hAnsi="Arial" w:cs="Arial"/>
                <w:sz w:val="18"/>
                <w:szCs w:val="18"/>
              </w:rPr>
            </w:pPr>
            <w:r>
              <w:rPr>
                <w:rFonts w:ascii="Arial" w:hAnsi="Arial" w:cs="Arial"/>
                <w:sz w:val="18"/>
                <w:szCs w:val="18"/>
              </w:rPr>
              <w:t>allowedValues:</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w:t>
            </w:r>
            <w:r>
              <w:rPr>
                <w:rFonts w:ascii="Arial" w:hAnsi="Arial" w:cs="Arial"/>
                <w:sz w:val="18"/>
                <w:szCs w:val="18"/>
              </w:rPr>
              <w:t>NOT SUPPORTED</w:t>
            </w:r>
            <w:r w:rsidRPr="002B15AA">
              <w:rPr>
                <w:rFonts w:ascii="Arial" w:hAnsi="Arial" w:cs="Arial"/>
                <w:sz w:val="18"/>
                <w:szCs w:val="18"/>
              </w:rPr>
              <w:t>"</w:t>
            </w:r>
            <w:r>
              <w:rPr>
                <w:rFonts w:ascii="Arial" w:hAnsi="Arial" w:cs="Arial"/>
                <w:sz w:val="18"/>
                <w:szCs w:val="18"/>
              </w:rPr>
              <w:t xml:space="preserve">, </w:t>
            </w:r>
            <w:r w:rsidRPr="002B15AA">
              <w:rPr>
                <w:rFonts w:ascii="Arial" w:hAnsi="Arial" w:cs="Arial"/>
                <w:sz w:val="18"/>
                <w:szCs w:val="18"/>
              </w:rPr>
              <w:t>"</w:t>
            </w:r>
            <w:r>
              <w:rPr>
                <w:rFonts w:ascii="Arial" w:hAnsi="Arial" w:cs="Arial"/>
                <w:sz w:val="18"/>
                <w:szCs w:val="18"/>
              </w:rPr>
              <w:t>SUPPORTED</w:t>
            </w:r>
            <w:r w:rsidRPr="002B15AA">
              <w:rPr>
                <w:rFonts w:ascii="Arial" w:hAnsi="Arial" w:cs="Arial"/>
                <w:sz w:val="18"/>
                <w:szCs w:val="18"/>
              </w:rPr>
              <w:t>".</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sidRPr="00B512DD">
              <w:rPr>
                <w:rFonts w:ascii="Arial" w:hAnsi="Arial" w:cs="Arial"/>
                <w:snapToGrid w:val="0"/>
                <w:sz w:val="18"/>
                <w:szCs w:val="18"/>
              </w:rPr>
              <w:t>&lt;&lt;enumeration&gt;&gt;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474E80">
              <w:rPr>
                <w:rFonts w:ascii="Courier New" w:hAnsi="Courier New" w:cs="Courier New"/>
                <w:szCs w:val="18"/>
                <w:lang w:eastAsia="zh-CN"/>
              </w:rPr>
              <w:lastRenderedPageBreak/>
              <w:t>de</w:t>
            </w:r>
            <w:r>
              <w:rPr>
                <w:rFonts w:ascii="Courier New" w:hAnsi="Courier New" w:cs="Courier New"/>
                <w:szCs w:val="18"/>
                <w:lang w:eastAsia="zh-CN"/>
              </w:rPr>
              <w:t>terministicComm</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2B15AA">
              <w:rPr>
                <w:rFonts w:cs="Arial"/>
                <w:color w:val="000000"/>
                <w:szCs w:val="18"/>
                <w:lang w:eastAsia="zh-CN"/>
              </w:rPr>
              <w:t xml:space="preserve">An attribute specifies </w:t>
            </w:r>
            <w:r w:rsidRPr="00652F2B">
              <w:rPr>
                <w:rFonts w:cs="Arial"/>
                <w:color w:val="000000"/>
                <w:szCs w:val="18"/>
                <w:lang w:eastAsia="zh-CN"/>
              </w:rPr>
              <w:t>the properties of the deterministic communication for periodic user traffic</w:t>
            </w:r>
            <w:r>
              <w:rPr>
                <w:rFonts w:cs="Arial"/>
                <w:color w:val="000000"/>
                <w:szCs w:val="18"/>
                <w:lang w:eastAsia="zh-CN"/>
              </w:rPr>
              <w:t>, see clause 4.3 of TS 22.104 [51].</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sidRPr="00B512DD">
              <w:rPr>
                <w:rFonts w:ascii="Arial" w:hAnsi="Arial" w:cs="Arial"/>
                <w:snapToGrid w:val="0"/>
                <w:sz w:val="18"/>
                <w:szCs w:val="18"/>
              </w:rPr>
              <w:t>&lt;&lt;</w:t>
            </w:r>
            <w:r>
              <w:rPr>
                <w:rFonts w:ascii="Arial" w:hAnsi="Arial" w:cs="Arial"/>
                <w:snapToGrid w:val="0"/>
                <w:sz w:val="18"/>
                <w:szCs w:val="18"/>
              </w:rPr>
              <w:t>D</w:t>
            </w:r>
            <w:r w:rsidRPr="00E61440">
              <w:rPr>
                <w:rFonts w:ascii="Arial" w:hAnsi="Arial" w:cs="Arial"/>
                <w:snapToGrid w:val="0"/>
                <w:sz w:val="18"/>
                <w:szCs w:val="18"/>
              </w:rPr>
              <w:t>eterminComm</w:t>
            </w:r>
            <w:r w:rsidRPr="00B512DD">
              <w:rPr>
                <w:rFonts w:ascii="Arial" w:hAnsi="Arial" w:cs="Arial"/>
                <w:snapToGrid w:val="0"/>
                <w:sz w:val="18"/>
                <w:szCs w:val="18"/>
              </w:rPr>
              <w:t>&gt;&gt;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652F2B">
              <w:rPr>
                <w:rFonts w:ascii="Courier New" w:hAnsi="Courier New" w:cs="Courier New"/>
                <w:szCs w:val="18"/>
                <w:lang w:eastAsia="zh-CN"/>
              </w:rPr>
              <w:t>DeterminComm</w:t>
            </w:r>
            <w:r>
              <w:rPr>
                <w:rFonts w:ascii="Courier New" w:hAnsi="Courier New" w:cs="Courier New"/>
                <w:szCs w:val="18"/>
                <w:lang w:eastAsia="zh-CN"/>
              </w:rPr>
              <w:t>.a</w:t>
            </w:r>
            <w:r w:rsidRPr="00B804CE">
              <w:rPr>
                <w:rFonts w:ascii="Courier New" w:hAnsi="Courier New" w:cs="Courier New"/>
                <w:szCs w:val="18"/>
                <w:lang w:eastAsia="zh-CN"/>
              </w:rPr>
              <w:t>vailability</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zCs w:val="18"/>
              </w:rPr>
            </w:pPr>
            <w:r w:rsidRPr="002B15AA">
              <w:rPr>
                <w:rFonts w:cs="Arial"/>
                <w:color w:val="000000"/>
                <w:szCs w:val="18"/>
                <w:lang w:eastAsia="zh-CN"/>
              </w:rPr>
              <w:t xml:space="preserve">An attribute specifies </w:t>
            </w:r>
            <w:r w:rsidRPr="002B15AA">
              <w:rPr>
                <w:rFonts w:cs="Arial"/>
                <w:szCs w:val="18"/>
              </w:rPr>
              <w:t xml:space="preserve">whether or not </w:t>
            </w:r>
            <w:r>
              <w:rPr>
                <w:rFonts w:cs="Arial"/>
                <w:szCs w:val="18"/>
              </w:rPr>
              <w:t xml:space="preserve">the NSI </w:t>
            </w:r>
            <w:r w:rsidRPr="00B512DD">
              <w:rPr>
                <w:rFonts w:cs="Arial"/>
                <w:szCs w:val="18"/>
              </w:rPr>
              <w:t>supports deterministic communication</w:t>
            </w:r>
            <w:r>
              <w:rPr>
                <w:rFonts w:cs="Arial"/>
                <w:szCs w:val="18"/>
              </w:rPr>
              <w:t xml:space="preserve"> for period user traffic</w:t>
            </w:r>
            <w:r w:rsidRPr="00B512DD">
              <w:rPr>
                <w:rFonts w:cs="Arial"/>
                <w:szCs w:val="18"/>
              </w:rPr>
              <w:t>.</w:t>
            </w:r>
          </w:p>
          <w:p w:rsidR="00E154AB" w:rsidRPr="005114A8" w:rsidRDefault="00E154AB" w:rsidP="00583841">
            <w:pPr>
              <w:pStyle w:val="TAL"/>
              <w:rPr>
                <w:rFonts w:cs="Arial"/>
                <w:szCs w:val="18"/>
              </w:rPr>
            </w:pPr>
          </w:p>
          <w:p w:rsidR="00E154AB" w:rsidRDefault="00E154AB" w:rsidP="00583841">
            <w:pPr>
              <w:spacing w:after="0"/>
              <w:rPr>
                <w:rFonts w:ascii="Arial" w:hAnsi="Arial" w:cs="Arial"/>
                <w:sz w:val="18"/>
                <w:szCs w:val="18"/>
              </w:rPr>
            </w:pPr>
            <w:r>
              <w:rPr>
                <w:rFonts w:ascii="Arial" w:hAnsi="Arial" w:cs="Arial"/>
                <w:sz w:val="18"/>
                <w:szCs w:val="18"/>
              </w:rPr>
              <w:t>allowedValues:</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w:t>
            </w:r>
            <w:r>
              <w:rPr>
                <w:rFonts w:ascii="Arial" w:hAnsi="Arial" w:cs="Arial"/>
                <w:sz w:val="18"/>
                <w:szCs w:val="18"/>
              </w:rPr>
              <w:t>NOT SUPPORTED</w:t>
            </w:r>
            <w:r w:rsidRPr="002B15AA">
              <w:rPr>
                <w:rFonts w:ascii="Arial" w:hAnsi="Arial" w:cs="Arial"/>
                <w:sz w:val="18"/>
                <w:szCs w:val="18"/>
              </w:rPr>
              <w:t>"</w:t>
            </w:r>
            <w:r>
              <w:rPr>
                <w:rFonts w:ascii="Arial" w:hAnsi="Arial" w:cs="Arial"/>
                <w:sz w:val="18"/>
                <w:szCs w:val="18"/>
              </w:rPr>
              <w:t xml:space="preserve">, </w:t>
            </w:r>
            <w:r w:rsidRPr="002B15AA">
              <w:rPr>
                <w:rFonts w:ascii="Arial" w:hAnsi="Arial" w:cs="Arial"/>
                <w:sz w:val="18"/>
                <w:szCs w:val="18"/>
              </w:rPr>
              <w:t>"</w:t>
            </w:r>
            <w:r>
              <w:rPr>
                <w:rFonts w:ascii="Arial" w:hAnsi="Arial" w:cs="Arial"/>
                <w:sz w:val="18"/>
                <w:szCs w:val="18"/>
              </w:rPr>
              <w:t>SUPPORTED</w:t>
            </w:r>
            <w:r w:rsidRPr="002B15AA">
              <w:rPr>
                <w:rFonts w:ascii="Arial" w:hAnsi="Arial" w:cs="Arial"/>
                <w:sz w:val="18"/>
                <w:szCs w:val="18"/>
              </w:rPr>
              <w:t>".</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sidRPr="00B512DD">
              <w:rPr>
                <w:rFonts w:ascii="Arial" w:hAnsi="Arial" w:cs="Arial"/>
                <w:snapToGrid w:val="0"/>
                <w:sz w:val="18"/>
                <w:szCs w:val="18"/>
              </w:rPr>
              <w:t>&lt;&lt;enumeration&gt;&gt;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5114A8">
              <w:rPr>
                <w:rFonts w:ascii="Courier New" w:hAnsi="Courier New" w:cs="Courier New"/>
                <w:szCs w:val="18"/>
                <w:lang w:eastAsia="zh-CN"/>
              </w:rPr>
              <w:t>DeterminComm</w:t>
            </w:r>
            <w:r>
              <w:rPr>
                <w:rFonts w:ascii="Courier New" w:hAnsi="Courier New" w:cs="Courier New"/>
                <w:szCs w:val="18"/>
                <w:lang w:eastAsia="zh-CN"/>
              </w:rPr>
              <w:t>.p</w:t>
            </w:r>
            <w:r w:rsidRPr="00B804CE">
              <w:rPr>
                <w:rFonts w:ascii="Courier New" w:hAnsi="Courier New" w:cs="Courier New"/>
                <w:szCs w:val="18"/>
                <w:lang w:eastAsia="zh-CN"/>
              </w:rPr>
              <w:t>eriodicity</w:t>
            </w:r>
            <w:r>
              <w:rPr>
                <w:rFonts w:ascii="Courier New" w:hAnsi="Courier New" w:cs="Courier New"/>
                <w:szCs w:val="18"/>
                <w:lang w:eastAsia="zh-CN"/>
              </w:rPr>
              <w:t>List</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2B15AA">
              <w:rPr>
                <w:rFonts w:cs="Arial"/>
                <w:color w:val="000000"/>
                <w:szCs w:val="18"/>
                <w:lang w:eastAsia="zh-CN"/>
              </w:rPr>
              <w:t xml:space="preserve">An attribute specifies </w:t>
            </w:r>
            <w:r w:rsidRPr="005114A8">
              <w:rPr>
                <w:rFonts w:cs="Arial"/>
                <w:szCs w:val="18"/>
              </w:rPr>
              <w:t xml:space="preserve">a list of periodicities supported by the </w:t>
            </w:r>
            <w:r>
              <w:rPr>
                <w:rFonts w:cs="Arial"/>
                <w:szCs w:val="18"/>
              </w:rPr>
              <w:t xml:space="preserve">NSI for </w:t>
            </w:r>
            <w:r w:rsidRPr="00B512DD">
              <w:rPr>
                <w:rFonts w:cs="Arial"/>
                <w:szCs w:val="18"/>
              </w:rPr>
              <w:t>deterministic communication</w:t>
            </w:r>
            <w:r w:rsidRPr="005114A8">
              <w:rPr>
                <w:rFonts w:cs="Arial"/>
                <w:szCs w:val="18"/>
              </w:rPr>
              <w:t>.</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Float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707093">
              <w:rPr>
                <w:rFonts w:ascii="Courier New" w:hAnsi="Courier New" w:cs="Courier New"/>
                <w:szCs w:val="18"/>
                <w:lang w:eastAsia="zh-CN"/>
              </w:rPr>
              <w:t>dLThptPerSlice</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B63BAB">
              <w:rPr>
                <w:lang w:eastAsia="de-DE"/>
              </w:rPr>
              <w:t xml:space="preserve">This attribute defines </w:t>
            </w:r>
            <w:r w:rsidRPr="00187AE0">
              <w:rPr>
                <w:lang w:eastAsia="de-DE"/>
              </w:rPr>
              <w:t>achievable data rate of the network slice in downlink that is available ubiquitously across the coverage area of the slice</w:t>
            </w:r>
            <w:r>
              <w:rPr>
                <w:lang w:eastAsia="de-DE"/>
              </w:rPr>
              <w:t>, refer NG.116 [50]</w:t>
            </w:r>
            <w:r>
              <w:rPr>
                <w:rFonts w:hint="eastAsia"/>
                <w:lang w:eastAsia="de-DE"/>
              </w:rPr>
              <w:t>.</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DLThpt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707093">
              <w:rPr>
                <w:rFonts w:ascii="Courier New" w:hAnsi="Courier New" w:cs="Courier New"/>
                <w:szCs w:val="18"/>
                <w:lang w:eastAsia="zh-CN"/>
              </w:rPr>
              <w:t>dLThptPerUE</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de-DE"/>
              </w:rPr>
            </w:pPr>
            <w:r w:rsidRPr="00B63BAB">
              <w:rPr>
                <w:lang w:eastAsia="de-DE"/>
              </w:rPr>
              <w:t xml:space="preserve">This attribute </w:t>
            </w:r>
            <w:r>
              <w:rPr>
                <w:lang w:eastAsia="de-DE"/>
              </w:rPr>
              <w:t>defines data</w:t>
            </w:r>
            <w:r w:rsidRPr="00F6361D">
              <w:rPr>
                <w:lang w:eastAsia="de-DE"/>
              </w:rPr>
              <w:t xml:space="preserve"> rate supported by the network slice per UE</w:t>
            </w:r>
            <w:r>
              <w:rPr>
                <w:lang w:eastAsia="de-DE"/>
              </w:rPr>
              <w:t>, refer NG.116 [50]</w:t>
            </w:r>
            <w:r>
              <w:rPr>
                <w:rFonts w:hint="eastAsia"/>
                <w:lang w:eastAsia="de-DE"/>
              </w:rPr>
              <w:t>.</w:t>
            </w:r>
            <w:r>
              <w:rPr>
                <w:lang w:eastAsia="de-DE"/>
              </w:rPr>
              <w:t xml:space="preserve"> </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D</w:t>
            </w:r>
            <w:r w:rsidRPr="00187AE0">
              <w:rPr>
                <w:rFonts w:ascii="Arial" w:hAnsi="Arial" w:cs="Arial"/>
                <w:snapToGrid w:val="0"/>
                <w:sz w:val="18"/>
                <w:szCs w:val="18"/>
              </w:rPr>
              <w:t>LThpt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guaThpt</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de-DE"/>
              </w:rPr>
            </w:pPr>
            <w:r w:rsidRPr="006C3061">
              <w:rPr>
                <w:lang w:eastAsia="de-DE"/>
              </w:rPr>
              <w:t>This attribute describes the guaranteed data rate</w:t>
            </w:r>
            <w:r>
              <w:rPr>
                <w:lang w:eastAsia="de-DE"/>
              </w:rPr>
              <w:t>.</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Float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maxThpt</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de-DE"/>
              </w:rPr>
            </w:pPr>
            <w:r w:rsidRPr="006C3061">
              <w:rPr>
                <w:lang w:eastAsia="de-DE"/>
              </w:rPr>
              <w:t xml:space="preserve">This attribute describes the </w:t>
            </w:r>
            <w:r>
              <w:rPr>
                <w:lang w:eastAsia="de-DE"/>
              </w:rPr>
              <w:t>maximum</w:t>
            </w:r>
            <w:r w:rsidRPr="006C3061">
              <w:rPr>
                <w:lang w:eastAsia="de-DE"/>
              </w:rPr>
              <w:t xml:space="preserve"> data rate</w:t>
            </w:r>
            <w:r>
              <w:rPr>
                <w:lang w:eastAsia="de-DE"/>
              </w:rPr>
              <w:t>.</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Float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707093">
              <w:rPr>
                <w:rFonts w:ascii="Courier New" w:hAnsi="Courier New" w:cs="Courier New"/>
                <w:szCs w:val="18"/>
                <w:lang w:eastAsia="zh-CN"/>
              </w:rPr>
              <w:t>uLThptPerSlic</w:t>
            </w:r>
            <w:r>
              <w:rPr>
                <w:rFonts w:ascii="Courier New" w:hAnsi="Courier New" w:cs="Courier New"/>
                <w:szCs w:val="18"/>
                <w:lang w:eastAsia="zh-CN"/>
              </w:rPr>
              <w:t>e</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de-DE"/>
              </w:rPr>
            </w:pPr>
            <w:r w:rsidRPr="00B63BAB">
              <w:rPr>
                <w:lang w:eastAsia="de-DE"/>
              </w:rPr>
              <w:t xml:space="preserve">This attribute defines </w:t>
            </w:r>
            <w:r w:rsidRPr="00187AE0">
              <w:rPr>
                <w:lang w:eastAsia="de-DE"/>
              </w:rPr>
              <w:t xml:space="preserve">achievable data rate of the network slice in </w:t>
            </w:r>
            <w:r>
              <w:rPr>
                <w:lang w:eastAsia="de-DE"/>
              </w:rPr>
              <w:t>uplink</w:t>
            </w:r>
            <w:r w:rsidRPr="00187AE0">
              <w:rPr>
                <w:lang w:eastAsia="de-DE"/>
              </w:rPr>
              <w:t xml:space="preserve"> that is available ubiquitously across the coverage area of the slice</w:t>
            </w:r>
            <w:r>
              <w:rPr>
                <w:lang w:eastAsia="de-DE"/>
              </w:rPr>
              <w:t>, refer NG.116 [50]</w:t>
            </w:r>
            <w:r>
              <w:rPr>
                <w:rFonts w:hint="eastAsia"/>
                <w:lang w:eastAsia="de-DE"/>
              </w:rPr>
              <w:t>.</w:t>
            </w:r>
            <w:r>
              <w:rPr>
                <w:lang w:eastAsia="de-DE"/>
              </w:rPr>
              <w:t xml:space="preserve"> </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ULThpt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707093">
              <w:rPr>
                <w:rFonts w:ascii="Courier New" w:hAnsi="Courier New" w:cs="Courier New"/>
                <w:szCs w:val="18"/>
                <w:lang w:eastAsia="zh-CN"/>
              </w:rPr>
              <w:t>uLThptPerUE</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de-DE"/>
              </w:rPr>
            </w:pPr>
            <w:r w:rsidRPr="00B63BAB">
              <w:rPr>
                <w:lang w:eastAsia="de-DE"/>
              </w:rPr>
              <w:t xml:space="preserve">This attribute </w:t>
            </w:r>
            <w:r>
              <w:rPr>
                <w:lang w:eastAsia="de-DE"/>
              </w:rPr>
              <w:t>defines data</w:t>
            </w:r>
            <w:r w:rsidRPr="00F6361D">
              <w:rPr>
                <w:lang w:eastAsia="de-DE"/>
              </w:rPr>
              <w:t xml:space="preserve"> rate supported by the network slice per UE</w:t>
            </w:r>
            <w:r>
              <w:rPr>
                <w:lang w:eastAsia="de-DE"/>
              </w:rPr>
              <w:t>, refer NG.116 [50]</w:t>
            </w:r>
            <w:r>
              <w:rPr>
                <w:rFonts w:hint="eastAsia"/>
                <w:lang w:eastAsia="de-DE"/>
              </w:rPr>
              <w:t>.</w:t>
            </w:r>
            <w:r>
              <w:rPr>
                <w:lang w:eastAsia="de-DE"/>
              </w:rPr>
              <w:t xml:space="preserve"> </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U</w:t>
            </w:r>
            <w:r w:rsidRPr="00187AE0">
              <w:rPr>
                <w:rFonts w:ascii="Arial" w:hAnsi="Arial" w:cs="Arial"/>
                <w:snapToGrid w:val="0"/>
                <w:sz w:val="18"/>
                <w:szCs w:val="18"/>
              </w:rPr>
              <w:t>LThpt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707093">
              <w:rPr>
                <w:rFonts w:ascii="Courier New" w:hAnsi="Courier New" w:cs="Courier New"/>
                <w:szCs w:val="18"/>
                <w:lang w:eastAsia="zh-CN"/>
              </w:rPr>
              <w:t>maxPktSize</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de-DE"/>
              </w:rPr>
            </w:pPr>
            <w:r>
              <w:rPr>
                <w:lang w:eastAsia="de-DE"/>
              </w:rPr>
              <w:t xml:space="preserve">This parameter specifies the </w:t>
            </w:r>
            <w:r w:rsidRPr="00145CBF">
              <w:rPr>
                <w:lang w:eastAsia="de-DE"/>
              </w:rPr>
              <w:t>maximum packet size supported by the network slice</w:t>
            </w:r>
            <w:r>
              <w:rPr>
                <w:lang w:eastAsia="de-DE"/>
              </w:rPr>
              <w:t>, refer NG.116 [50]</w:t>
            </w:r>
            <w:r>
              <w:rPr>
                <w:rFonts w:hint="eastAsia"/>
                <w:lang w:eastAsia="de-DE"/>
              </w:rPr>
              <w:t>.</w:t>
            </w:r>
            <w:r>
              <w:rPr>
                <w:lang w:eastAsia="de-DE"/>
              </w:rPr>
              <w:t xml:space="preserve"> </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Max</w:t>
            </w:r>
            <w:r w:rsidRPr="00145CBF">
              <w:rPr>
                <w:rFonts w:ascii="Arial" w:hAnsi="Arial" w:cs="Arial"/>
                <w:snapToGrid w:val="0"/>
                <w:sz w:val="18"/>
                <w:szCs w:val="18"/>
              </w:rPr>
              <w:t>PktSize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lastRenderedPageBreak/>
              <w:t>M</w:t>
            </w:r>
            <w:r w:rsidRPr="00707093">
              <w:rPr>
                <w:rFonts w:ascii="Courier New" w:hAnsi="Courier New" w:cs="Courier New"/>
                <w:szCs w:val="18"/>
                <w:lang w:eastAsia="zh-CN"/>
              </w:rPr>
              <w:t>axPktSize</w:t>
            </w:r>
            <w:r>
              <w:rPr>
                <w:rFonts w:ascii="Courier New" w:hAnsi="Courier New" w:cs="Courier New"/>
                <w:szCs w:val="18"/>
                <w:lang w:eastAsia="zh-CN"/>
              </w:rPr>
              <w:t>.maxsize</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de-DE"/>
              </w:rPr>
            </w:pPr>
            <w:r>
              <w:rPr>
                <w:lang w:eastAsia="de-DE"/>
              </w:rPr>
              <w:t xml:space="preserve">This parameter specifies the </w:t>
            </w:r>
            <w:r w:rsidRPr="00145CBF">
              <w:rPr>
                <w:lang w:eastAsia="de-DE"/>
              </w:rPr>
              <w:t>maximum packet size supported by the network slice</w:t>
            </w:r>
            <w:r>
              <w:rPr>
                <w:lang w:eastAsia="de-DE"/>
              </w:rPr>
              <w:t>, refer NG.116 [50]</w:t>
            </w:r>
            <w:r>
              <w:rPr>
                <w:rFonts w:hint="eastAsia"/>
                <w:lang w:eastAsia="de-DE"/>
              </w:rPr>
              <w:t>.</w:t>
            </w:r>
            <w:r>
              <w:rPr>
                <w:lang w:eastAsia="de-DE"/>
              </w:rPr>
              <w:t xml:space="preserve"> </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Integer</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707093">
              <w:rPr>
                <w:rFonts w:ascii="Courier New" w:hAnsi="Courier New" w:cs="Courier New"/>
                <w:szCs w:val="18"/>
                <w:lang w:eastAsia="zh-CN"/>
              </w:rPr>
              <w:t>maxNumberofConns</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de-DE"/>
              </w:rPr>
            </w:pPr>
            <w:r w:rsidRPr="00877EB0">
              <w:rPr>
                <w:lang w:eastAsia="de-DE"/>
              </w:rPr>
              <w:t xml:space="preserve">This parameter defines </w:t>
            </w:r>
            <w:r w:rsidRPr="00D9294C">
              <w:rPr>
                <w:lang w:eastAsia="de-DE"/>
              </w:rPr>
              <w:t>the maximum number of concurrent sessions</w:t>
            </w:r>
            <w:r>
              <w:rPr>
                <w:lang w:eastAsia="de-DE"/>
              </w:rPr>
              <w:t xml:space="preserve"> supported by the network slice, refer NG.116 [50]</w:t>
            </w:r>
            <w:r>
              <w:rPr>
                <w:rFonts w:hint="eastAsia"/>
                <w:lang w:eastAsia="de-DE"/>
              </w:rPr>
              <w:t>.</w:t>
            </w:r>
            <w:r>
              <w:rPr>
                <w:lang w:eastAsia="de-DE"/>
              </w:rPr>
              <w:t xml:space="preserve"> </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hint="eastAsia"/>
                <w:snapToGrid w:val="0"/>
                <w:sz w:val="18"/>
                <w:szCs w:val="18"/>
              </w:rPr>
              <w:t>M</w:t>
            </w:r>
            <w:r w:rsidRPr="00D9294C">
              <w:rPr>
                <w:rFonts w:ascii="Arial" w:hAnsi="Arial" w:cs="Arial"/>
                <w:snapToGrid w:val="0"/>
                <w:sz w:val="18"/>
                <w:szCs w:val="18"/>
              </w:rPr>
              <w:t>axNumberofConns</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M</w:t>
            </w:r>
            <w:r w:rsidRPr="00707093">
              <w:rPr>
                <w:rFonts w:ascii="Courier New" w:hAnsi="Courier New" w:cs="Courier New"/>
                <w:szCs w:val="18"/>
                <w:lang w:eastAsia="zh-CN"/>
              </w:rPr>
              <w:t>axNumberofConns</w:t>
            </w:r>
            <w:r>
              <w:rPr>
                <w:rFonts w:ascii="Courier New" w:hAnsi="Courier New" w:cs="Courier New"/>
                <w:szCs w:val="18"/>
                <w:lang w:eastAsia="zh-CN"/>
              </w:rPr>
              <w:t>.nOofConn</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de-DE"/>
              </w:rPr>
            </w:pPr>
            <w:r w:rsidRPr="00877EB0">
              <w:rPr>
                <w:lang w:eastAsia="de-DE"/>
              </w:rPr>
              <w:t xml:space="preserve">This parameter defines </w:t>
            </w:r>
            <w:r w:rsidRPr="00D9294C">
              <w:rPr>
                <w:lang w:eastAsia="de-DE"/>
              </w:rPr>
              <w:t>the maximum number of concurrent sessions</w:t>
            </w:r>
            <w:r>
              <w:rPr>
                <w:lang w:eastAsia="de-DE"/>
              </w:rPr>
              <w:t xml:space="preserve"> supported by the network slice, refer NG.116 [50]</w:t>
            </w:r>
            <w:r>
              <w:rPr>
                <w:rFonts w:hint="eastAsia"/>
                <w:lang w:eastAsia="de-DE"/>
              </w:rPr>
              <w:t>.</w:t>
            </w:r>
            <w:r>
              <w:rPr>
                <w:lang w:eastAsia="de-DE"/>
              </w:rPr>
              <w:t xml:space="preserve"> </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Integer</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AC200D">
              <w:rPr>
                <w:rFonts w:ascii="Courier New" w:hAnsi="Courier New" w:cs="Courier New"/>
                <w:szCs w:val="18"/>
                <w:lang w:eastAsia="zh-CN"/>
              </w:rPr>
              <w:t>kPIMonitoring</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napToGrid w:val="0"/>
                <w:szCs w:val="18"/>
                <w:lang w:eastAsia="zh-CN"/>
              </w:rPr>
            </w:pPr>
            <w:r>
              <w:rPr>
                <w:rFonts w:cs="Arial"/>
                <w:snapToGrid w:val="0"/>
                <w:szCs w:val="18"/>
                <w:lang w:eastAsia="zh-CN"/>
              </w:rPr>
              <w:t>An attribute specifies the name</w:t>
            </w:r>
            <w:r>
              <w:rPr>
                <w:lang w:eastAsia="zh-CN"/>
              </w:rPr>
              <w:t xml:space="preserve"> list of KQIs and KPIs available for performance monitoring</w:t>
            </w:r>
            <w:r>
              <w:rPr>
                <w:rFonts w:cs="Arial"/>
                <w:snapToGrid w:val="0"/>
                <w:szCs w:val="18"/>
                <w:lang w:eastAsia="zh-CN"/>
              </w:rPr>
              <w:t>.</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hint="eastAsia"/>
                <w:snapToGrid w:val="0"/>
                <w:sz w:val="18"/>
                <w:szCs w:val="18"/>
                <w:lang w:eastAsia="zh-CN"/>
              </w:rPr>
              <w:t>K</w:t>
            </w:r>
            <w:r w:rsidRPr="004A75E3">
              <w:rPr>
                <w:rFonts w:ascii="Arial" w:hAnsi="Arial" w:cs="Arial"/>
                <w:snapToGrid w:val="0"/>
                <w:sz w:val="18"/>
                <w:szCs w:val="18"/>
              </w:rPr>
              <w:t>PIMonitoring</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K</w:t>
            </w:r>
            <w:r w:rsidRPr="00AC200D">
              <w:rPr>
                <w:rFonts w:ascii="Courier New" w:hAnsi="Courier New" w:cs="Courier New"/>
                <w:szCs w:val="18"/>
                <w:lang w:eastAsia="zh-CN"/>
              </w:rPr>
              <w:t>PIMonitoring</w:t>
            </w:r>
            <w:r>
              <w:rPr>
                <w:rFonts w:ascii="Courier New" w:hAnsi="Courier New" w:cs="Courier New"/>
                <w:szCs w:val="18"/>
                <w:lang w:eastAsia="zh-CN"/>
              </w:rPr>
              <w:t>. kPIList</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napToGrid w:val="0"/>
                <w:szCs w:val="18"/>
                <w:lang w:eastAsia="zh-CN"/>
              </w:rPr>
            </w:pPr>
            <w:r>
              <w:rPr>
                <w:rFonts w:cs="Arial"/>
                <w:snapToGrid w:val="0"/>
                <w:szCs w:val="18"/>
                <w:lang w:eastAsia="zh-CN"/>
              </w:rPr>
              <w:t>An attribute specifies the name</w:t>
            </w:r>
            <w:r>
              <w:rPr>
                <w:lang w:eastAsia="zh-CN"/>
              </w:rPr>
              <w:t xml:space="preserve"> list of KQIs and KPIs available for performance monitoring</w:t>
            </w:r>
            <w:r>
              <w:rPr>
                <w:rFonts w:cs="Arial"/>
                <w:snapToGrid w:val="0"/>
                <w:szCs w:val="18"/>
                <w:lang w:eastAsia="zh-CN"/>
              </w:rPr>
              <w:t>.</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String</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s</w:t>
            </w:r>
            <w:r>
              <w:rPr>
                <w:rFonts w:ascii="Courier New" w:hAnsi="Courier New" w:cs="Courier New"/>
                <w:szCs w:val="18"/>
                <w:lang w:val="en-US" w:eastAsia="zh-CN"/>
              </w:rPr>
              <w:t>upportedAccessTech</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napToGrid w:val="0"/>
                <w:szCs w:val="18"/>
                <w:lang w:eastAsia="zh-CN"/>
              </w:rPr>
            </w:pPr>
            <w:r>
              <w:rPr>
                <w:rFonts w:cs="Arial"/>
                <w:snapToGrid w:val="0"/>
                <w:szCs w:val="18"/>
                <w:lang w:eastAsia="zh-CN"/>
              </w:rPr>
              <w:t xml:space="preserve">An attribute specifies </w:t>
            </w:r>
            <w:r w:rsidRPr="0079393F">
              <w:rPr>
                <w:rFonts w:cs="Arial"/>
                <w:snapToGrid w:val="0"/>
                <w:szCs w:val="18"/>
                <w:lang w:eastAsia="zh-CN"/>
              </w:rPr>
              <w:t>which access technologies are</w:t>
            </w:r>
            <w:r>
              <w:rPr>
                <w:rFonts w:cs="Arial"/>
                <w:snapToGrid w:val="0"/>
                <w:szCs w:val="18"/>
                <w:lang w:eastAsia="zh-CN"/>
              </w:rPr>
              <w:t xml:space="preserve"> supported by the NSI.</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S</w:t>
            </w:r>
            <w:r w:rsidRPr="004A75E3">
              <w:rPr>
                <w:rFonts w:ascii="Arial" w:hAnsi="Arial" w:cs="Arial"/>
                <w:snapToGrid w:val="0"/>
                <w:sz w:val="18"/>
                <w:szCs w:val="18"/>
              </w:rPr>
              <w:t>upportedAccessTech</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4A75E3">
              <w:rPr>
                <w:rFonts w:ascii="Courier New" w:hAnsi="Courier New" w:cs="Courier New"/>
                <w:szCs w:val="18"/>
                <w:lang w:eastAsia="zh-CN"/>
              </w:rPr>
              <w:t>SupportedAccessTech</w:t>
            </w:r>
            <w:r>
              <w:rPr>
                <w:rFonts w:ascii="Courier New" w:hAnsi="Courier New" w:cs="Courier New"/>
                <w:szCs w:val="18"/>
                <w:lang w:eastAsia="zh-CN"/>
              </w:rPr>
              <w:t>.acc</w:t>
            </w:r>
            <w:r>
              <w:rPr>
                <w:rFonts w:ascii="Courier New" w:hAnsi="Courier New" w:cs="Courier New"/>
                <w:szCs w:val="18"/>
                <w:lang w:val="en-US" w:eastAsia="zh-CN"/>
              </w:rPr>
              <w:t>TechList</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napToGrid w:val="0"/>
                <w:szCs w:val="18"/>
                <w:lang w:eastAsia="zh-CN"/>
              </w:rPr>
            </w:pPr>
            <w:r>
              <w:rPr>
                <w:rFonts w:cs="Arial"/>
                <w:snapToGrid w:val="0"/>
                <w:szCs w:val="18"/>
                <w:lang w:eastAsia="zh-CN"/>
              </w:rPr>
              <w:t xml:space="preserve">An attribute specifies </w:t>
            </w:r>
            <w:r w:rsidRPr="0079393F">
              <w:rPr>
                <w:rFonts w:cs="Arial"/>
                <w:snapToGrid w:val="0"/>
                <w:szCs w:val="18"/>
                <w:lang w:eastAsia="zh-CN"/>
              </w:rPr>
              <w:t>which access technologies are</w:t>
            </w:r>
            <w:r>
              <w:rPr>
                <w:rFonts w:cs="Arial"/>
                <w:snapToGrid w:val="0"/>
                <w:szCs w:val="18"/>
                <w:lang w:eastAsia="zh-CN"/>
              </w:rPr>
              <w:t xml:space="preserve"> supported by the NSI.</w:t>
            </w:r>
          </w:p>
          <w:p w:rsidR="00E154AB" w:rsidRDefault="00E154AB" w:rsidP="00583841">
            <w:pPr>
              <w:pStyle w:val="TAL"/>
              <w:rPr>
                <w:rFonts w:cs="Arial"/>
                <w:szCs w:val="18"/>
              </w:rPr>
            </w:pPr>
          </w:p>
          <w:p w:rsidR="00E154AB" w:rsidRDefault="00E154AB" w:rsidP="00583841">
            <w:pPr>
              <w:spacing w:after="0"/>
              <w:rPr>
                <w:rFonts w:ascii="Arial" w:hAnsi="Arial" w:cs="Arial"/>
                <w:sz w:val="18"/>
                <w:szCs w:val="18"/>
              </w:rPr>
            </w:pPr>
            <w:r>
              <w:rPr>
                <w:rFonts w:ascii="Arial" w:hAnsi="Arial" w:cs="Arial"/>
                <w:sz w:val="18"/>
                <w:szCs w:val="18"/>
              </w:rPr>
              <w:t>allowedValues:</w:t>
            </w:r>
          </w:p>
          <w:p w:rsidR="00E154AB" w:rsidRDefault="00E154AB" w:rsidP="00583841">
            <w:pPr>
              <w:spacing w:after="0"/>
              <w:rPr>
                <w:rFonts w:ascii="Arial" w:hAnsi="Arial" w:cs="Arial"/>
                <w:sz w:val="18"/>
                <w:szCs w:val="18"/>
              </w:rPr>
            </w:pPr>
            <w:r>
              <w:rPr>
                <w:rFonts w:ascii="Arial" w:hAnsi="Arial" w:cs="Arial"/>
                <w:sz w:val="18"/>
                <w:szCs w:val="18"/>
              </w:rPr>
              <w:t>1: NR</w:t>
            </w:r>
          </w:p>
          <w:p w:rsidR="00E154AB" w:rsidRDefault="00E154AB" w:rsidP="00583841">
            <w:pPr>
              <w:spacing w:after="0"/>
              <w:rPr>
                <w:rFonts w:ascii="Arial" w:hAnsi="Arial" w:cs="Arial"/>
                <w:sz w:val="18"/>
                <w:szCs w:val="18"/>
              </w:rPr>
            </w:pPr>
            <w:r>
              <w:rPr>
                <w:rFonts w:ascii="Arial" w:hAnsi="Arial" w:cs="Arial"/>
                <w:sz w:val="18"/>
                <w:szCs w:val="18"/>
              </w:rPr>
              <w:t>2: NB-IoT</w:t>
            </w:r>
          </w:p>
          <w:p w:rsidR="00E154AB" w:rsidRDefault="00E154AB" w:rsidP="00583841">
            <w:pPr>
              <w:spacing w:after="0"/>
              <w:rPr>
                <w:rFonts w:ascii="Arial" w:hAnsi="Arial" w:cs="Arial"/>
                <w:sz w:val="18"/>
                <w:szCs w:val="18"/>
              </w:rPr>
            </w:pPr>
            <w:r>
              <w:rPr>
                <w:rFonts w:ascii="Arial" w:hAnsi="Arial" w:cs="Arial"/>
                <w:sz w:val="18"/>
                <w:szCs w:val="18"/>
              </w:rPr>
              <w:t>3: WI-Fi</w:t>
            </w:r>
          </w:p>
          <w:p w:rsidR="00E154AB" w:rsidRDefault="00E154AB" w:rsidP="00583841">
            <w:pPr>
              <w:spacing w:after="0"/>
              <w:rPr>
                <w:rFonts w:ascii="Arial" w:hAnsi="Arial" w:cs="Arial"/>
                <w:sz w:val="18"/>
                <w:szCs w:val="18"/>
              </w:rPr>
            </w:pPr>
            <w:r>
              <w:rPr>
                <w:rFonts w:ascii="Arial" w:hAnsi="Arial" w:cs="Arial"/>
                <w:sz w:val="18"/>
                <w:szCs w:val="18"/>
              </w:rPr>
              <w:t>4: Fixed access (e.g. DSL, Fibre)</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Integer</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B40C7E">
              <w:rPr>
                <w:rFonts w:ascii="Courier New" w:hAnsi="Courier New" w:cs="Courier New"/>
                <w:szCs w:val="18"/>
                <w:lang w:eastAsia="zh-CN"/>
              </w:rPr>
              <w:t>userMgmtOpen</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zCs w:val="18"/>
              </w:rPr>
            </w:pPr>
            <w:r w:rsidRPr="002B15AA">
              <w:rPr>
                <w:rFonts w:cs="Arial"/>
                <w:color w:val="000000"/>
                <w:szCs w:val="18"/>
                <w:lang w:eastAsia="zh-CN"/>
              </w:rPr>
              <w:t xml:space="preserve">An attribute specifies </w:t>
            </w:r>
            <w:r w:rsidRPr="002B15AA">
              <w:rPr>
                <w:rFonts w:cs="Arial"/>
                <w:szCs w:val="18"/>
              </w:rPr>
              <w:t xml:space="preserve">whether or not </w:t>
            </w:r>
            <w:r>
              <w:rPr>
                <w:rFonts w:cs="Arial"/>
                <w:szCs w:val="18"/>
              </w:rPr>
              <w:t>the NSI supports</w:t>
            </w:r>
            <w:r w:rsidRPr="00B40C7E">
              <w:rPr>
                <w:rFonts w:cs="Arial"/>
                <w:szCs w:val="18"/>
              </w:rPr>
              <w:t xml:space="preserve"> the capability for the NSC to manage their users or groups of users’ network services and corresponding requirements.</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U</w:t>
            </w:r>
            <w:r w:rsidRPr="004A75E3">
              <w:rPr>
                <w:rFonts w:ascii="Arial" w:hAnsi="Arial" w:cs="Arial"/>
                <w:snapToGrid w:val="0"/>
                <w:sz w:val="18"/>
                <w:szCs w:val="18"/>
              </w:rPr>
              <w:t>serMgmtOpen</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U</w:t>
            </w:r>
            <w:r w:rsidRPr="00B40C7E">
              <w:rPr>
                <w:rFonts w:ascii="Courier New" w:hAnsi="Courier New" w:cs="Courier New"/>
                <w:szCs w:val="18"/>
                <w:lang w:eastAsia="zh-CN"/>
              </w:rPr>
              <w:t>serMgmtOpen</w:t>
            </w:r>
            <w:r>
              <w:rPr>
                <w:rFonts w:ascii="Courier New" w:hAnsi="Courier New" w:cs="Courier New"/>
                <w:szCs w:val="18"/>
                <w:lang w:eastAsia="zh-CN"/>
              </w:rPr>
              <w:t>.support</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zCs w:val="18"/>
              </w:rPr>
            </w:pPr>
            <w:r w:rsidRPr="002B15AA">
              <w:rPr>
                <w:rFonts w:cs="Arial"/>
                <w:color w:val="000000"/>
                <w:szCs w:val="18"/>
                <w:lang w:eastAsia="zh-CN"/>
              </w:rPr>
              <w:t xml:space="preserve">An attribute specifies </w:t>
            </w:r>
            <w:r w:rsidRPr="002B15AA">
              <w:rPr>
                <w:rFonts w:cs="Arial"/>
                <w:szCs w:val="18"/>
              </w:rPr>
              <w:t xml:space="preserve">whether or not </w:t>
            </w:r>
            <w:r>
              <w:rPr>
                <w:rFonts w:cs="Arial"/>
                <w:szCs w:val="18"/>
              </w:rPr>
              <w:t>the NSI supports</w:t>
            </w:r>
            <w:r w:rsidRPr="00B40C7E">
              <w:rPr>
                <w:rFonts w:cs="Arial"/>
                <w:szCs w:val="18"/>
              </w:rPr>
              <w:t xml:space="preserve"> the capability for the NSC to manage their users or groups of users’ network services and corresponding requirements.</w:t>
            </w:r>
          </w:p>
          <w:p w:rsidR="00E154AB" w:rsidRPr="005114A8" w:rsidRDefault="00E154AB" w:rsidP="00583841">
            <w:pPr>
              <w:pStyle w:val="TAL"/>
              <w:rPr>
                <w:rFonts w:cs="Arial"/>
                <w:szCs w:val="18"/>
              </w:rPr>
            </w:pPr>
          </w:p>
          <w:p w:rsidR="00E154AB" w:rsidRDefault="00E154AB" w:rsidP="00583841">
            <w:pPr>
              <w:spacing w:after="0"/>
              <w:rPr>
                <w:rFonts w:ascii="Arial" w:hAnsi="Arial" w:cs="Arial"/>
                <w:sz w:val="18"/>
                <w:szCs w:val="18"/>
              </w:rPr>
            </w:pPr>
            <w:r>
              <w:rPr>
                <w:rFonts w:ascii="Arial" w:hAnsi="Arial" w:cs="Arial"/>
                <w:sz w:val="18"/>
                <w:szCs w:val="18"/>
              </w:rPr>
              <w:t>allowedValues:</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w:t>
            </w:r>
            <w:r>
              <w:rPr>
                <w:rFonts w:ascii="Arial" w:hAnsi="Arial" w:cs="Arial"/>
                <w:sz w:val="18"/>
                <w:szCs w:val="18"/>
              </w:rPr>
              <w:t>NOT SUPPORTED</w:t>
            </w:r>
            <w:r w:rsidRPr="002B15AA">
              <w:rPr>
                <w:rFonts w:ascii="Arial" w:hAnsi="Arial" w:cs="Arial"/>
                <w:sz w:val="18"/>
                <w:szCs w:val="18"/>
              </w:rPr>
              <w:t>"</w:t>
            </w:r>
            <w:r>
              <w:rPr>
                <w:rFonts w:ascii="Arial" w:hAnsi="Arial" w:cs="Arial"/>
                <w:sz w:val="18"/>
                <w:szCs w:val="18"/>
              </w:rPr>
              <w:t xml:space="preserve">, </w:t>
            </w:r>
            <w:r w:rsidRPr="002B15AA">
              <w:rPr>
                <w:rFonts w:ascii="Arial" w:hAnsi="Arial" w:cs="Arial"/>
                <w:sz w:val="18"/>
                <w:szCs w:val="18"/>
              </w:rPr>
              <w:t>"</w:t>
            </w:r>
            <w:r>
              <w:rPr>
                <w:rFonts w:ascii="Arial" w:hAnsi="Arial" w:cs="Arial"/>
                <w:sz w:val="18"/>
                <w:szCs w:val="18"/>
              </w:rPr>
              <w:t>SUPPORTED</w:t>
            </w:r>
            <w:r w:rsidRPr="002B15AA">
              <w:rPr>
                <w:rFonts w:ascii="Arial" w:hAnsi="Arial" w:cs="Arial"/>
                <w:sz w:val="18"/>
                <w:szCs w:val="18"/>
              </w:rPr>
              <w:t>".</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sidRPr="00B512DD">
              <w:rPr>
                <w:rFonts w:ascii="Arial" w:hAnsi="Arial" w:cs="Arial"/>
                <w:snapToGrid w:val="0"/>
                <w:sz w:val="18"/>
                <w:szCs w:val="18"/>
              </w:rPr>
              <w:t>&lt;&lt;enumeration&gt;&gt;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C37696">
              <w:rPr>
                <w:rFonts w:ascii="Courier New" w:hAnsi="Courier New" w:cs="Courier New"/>
                <w:szCs w:val="18"/>
                <w:lang w:eastAsia="zh-CN"/>
              </w:rPr>
              <w:lastRenderedPageBreak/>
              <w:t>v2X</w:t>
            </w:r>
            <w:r>
              <w:rPr>
                <w:rFonts w:ascii="Courier New" w:hAnsi="Courier New" w:cs="Courier New"/>
                <w:szCs w:val="18"/>
                <w:lang w:eastAsia="zh-CN"/>
              </w:rPr>
              <w:t>Comm</w:t>
            </w:r>
            <w:r w:rsidRPr="00C37696">
              <w:rPr>
                <w:rFonts w:ascii="Courier New" w:hAnsi="Courier New" w:cs="Courier New"/>
                <w:szCs w:val="18"/>
                <w:lang w:eastAsia="zh-CN"/>
              </w:rPr>
              <w:t>Models</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zCs w:val="18"/>
              </w:rPr>
            </w:pPr>
            <w:r w:rsidRPr="002B15AA">
              <w:rPr>
                <w:rFonts w:cs="Arial"/>
                <w:color w:val="000000"/>
                <w:szCs w:val="18"/>
                <w:lang w:eastAsia="zh-CN"/>
              </w:rPr>
              <w:t xml:space="preserve">An attribute specifies </w:t>
            </w:r>
            <w:r w:rsidRPr="002B15AA">
              <w:rPr>
                <w:rFonts w:cs="Arial"/>
                <w:szCs w:val="18"/>
              </w:rPr>
              <w:t xml:space="preserve">whether or not </w:t>
            </w:r>
            <w:r>
              <w:rPr>
                <w:rFonts w:cs="Arial"/>
                <w:szCs w:val="18"/>
              </w:rPr>
              <w:t>the</w:t>
            </w:r>
            <w:r>
              <w:rPr>
                <w:lang w:eastAsia="zh-CN"/>
              </w:rPr>
              <w:t xml:space="preserve"> V2X communication mode is supported by the NSI.</w:t>
            </w:r>
          </w:p>
          <w:p w:rsidR="00E154AB" w:rsidRPr="005114A8" w:rsidRDefault="00E154AB" w:rsidP="00583841">
            <w:pPr>
              <w:pStyle w:val="TAL"/>
              <w:rPr>
                <w:rFonts w:cs="Arial"/>
                <w:szCs w:val="18"/>
              </w:rPr>
            </w:pP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sidRPr="004A75E3">
              <w:rPr>
                <w:rFonts w:ascii="Arial" w:hAnsi="Arial" w:cs="Arial"/>
                <w:snapToGrid w:val="0"/>
                <w:sz w:val="18"/>
                <w:szCs w:val="18"/>
              </w:rPr>
              <w:t>V2XCommMode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V</w:t>
            </w:r>
            <w:r w:rsidRPr="00C37696">
              <w:rPr>
                <w:rFonts w:ascii="Courier New" w:hAnsi="Courier New" w:cs="Courier New"/>
                <w:szCs w:val="18"/>
                <w:lang w:eastAsia="zh-CN"/>
              </w:rPr>
              <w:t>2X</w:t>
            </w:r>
            <w:r>
              <w:rPr>
                <w:rFonts w:ascii="Courier New" w:hAnsi="Courier New" w:cs="Courier New"/>
                <w:szCs w:val="18"/>
                <w:lang w:eastAsia="zh-CN"/>
              </w:rPr>
              <w:t>Comm</w:t>
            </w:r>
            <w:r w:rsidRPr="00C37696">
              <w:rPr>
                <w:rFonts w:ascii="Courier New" w:hAnsi="Courier New" w:cs="Courier New"/>
                <w:szCs w:val="18"/>
                <w:lang w:eastAsia="zh-CN"/>
              </w:rPr>
              <w:t>Mode</w:t>
            </w:r>
            <w:r>
              <w:rPr>
                <w:rFonts w:ascii="Courier New" w:hAnsi="Courier New" w:cs="Courier New"/>
                <w:szCs w:val="18"/>
                <w:lang w:eastAsia="zh-CN"/>
              </w:rPr>
              <w:t>.v2XMode</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zCs w:val="18"/>
              </w:rPr>
            </w:pPr>
            <w:r w:rsidRPr="002B15AA">
              <w:rPr>
                <w:rFonts w:cs="Arial"/>
                <w:color w:val="000000"/>
                <w:szCs w:val="18"/>
                <w:lang w:eastAsia="zh-CN"/>
              </w:rPr>
              <w:t xml:space="preserve">An attribute specifies </w:t>
            </w:r>
            <w:r w:rsidRPr="002B15AA">
              <w:rPr>
                <w:rFonts w:cs="Arial"/>
                <w:szCs w:val="18"/>
              </w:rPr>
              <w:t xml:space="preserve">whether or not </w:t>
            </w:r>
            <w:r>
              <w:rPr>
                <w:rFonts w:cs="Arial"/>
                <w:szCs w:val="18"/>
              </w:rPr>
              <w:t>the</w:t>
            </w:r>
            <w:r>
              <w:rPr>
                <w:lang w:eastAsia="zh-CN"/>
              </w:rPr>
              <w:t xml:space="preserve"> V2X communication mode is supported by the NSI.</w:t>
            </w:r>
          </w:p>
          <w:p w:rsidR="00E154AB" w:rsidRPr="005114A8" w:rsidRDefault="00E154AB" w:rsidP="00583841">
            <w:pPr>
              <w:pStyle w:val="TAL"/>
              <w:rPr>
                <w:rFonts w:cs="Arial"/>
                <w:szCs w:val="18"/>
              </w:rPr>
            </w:pPr>
          </w:p>
          <w:p w:rsidR="00E154AB" w:rsidRDefault="00E154AB" w:rsidP="00583841">
            <w:pPr>
              <w:spacing w:after="0"/>
              <w:rPr>
                <w:rFonts w:ascii="Arial" w:hAnsi="Arial" w:cs="Arial"/>
                <w:sz w:val="18"/>
                <w:szCs w:val="18"/>
              </w:rPr>
            </w:pPr>
            <w:r>
              <w:rPr>
                <w:rFonts w:ascii="Arial" w:hAnsi="Arial" w:cs="Arial"/>
                <w:sz w:val="18"/>
                <w:szCs w:val="18"/>
              </w:rPr>
              <w:t>allowedValues:</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w:t>
            </w:r>
            <w:r>
              <w:rPr>
                <w:rFonts w:ascii="Arial" w:hAnsi="Arial" w:cs="Arial"/>
                <w:sz w:val="18"/>
                <w:szCs w:val="18"/>
              </w:rPr>
              <w:t>NOT SUPPORTED</w:t>
            </w:r>
            <w:r w:rsidRPr="002B15AA">
              <w:rPr>
                <w:rFonts w:ascii="Arial" w:hAnsi="Arial" w:cs="Arial"/>
                <w:sz w:val="18"/>
                <w:szCs w:val="18"/>
              </w:rPr>
              <w:t>"</w:t>
            </w:r>
            <w:r>
              <w:rPr>
                <w:rFonts w:ascii="Arial" w:hAnsi="Arial" w:cs="Arial"/>
                <w:sz w:val="18"/>
                <w:szCs w:val="18"/>
              </w:rPr>
              <w:t xml:space="preserve">, </w:t>
            </w:r>
            <w:r w:rsidRPr="002B15AA">
              <w:rPr>
                <w:rFonts w:ascii="Arial" w:hAnsi="Arial" w:cs="Arial"/>
                <w:sz w:val="18"/>
                <w:szCs w:val="18"/>
              </w:rPr>
              <w:t>"</w:t>
            </w:r>
            <w:r>
              <w:rPr>
                <w:rFonts w:ascii="Arial" w:hAnsi="Arial" w:cs="Arial"/>
                <w:sz w:val="18"/>
                <w:szCs w:val="18"/>
              </w:rPr>
              <w:t>SUPPORTED BY NR</w:t>
            </w:r>
            <w:r w:rsidRPr="002B15AA">
              <w:rPr>
                <w:rFonts w:ascii="Arial" w:hAnsi="Arial" w:cs="Arial"/>
                <w:sz w:val="18"/>
                <w:szCs w:val="18"/>
              </w:rPr>
              <w:t>".</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sidRPr="00B512DD">
              <w:rPr>
                <w:rFonts w:ascii="Arial" w:hAnsi="Arial" w:cs="Arial"/>
                <w:snapToGrid w:val="0"/>
                <w:sz w:val="18"/>
                <w:szCs w:val="18"/>
              </w:rPr>
              <w:t>&lt;&lt;enumeration&gt;&gt;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C459D5">
              <w:rPr>
                <w:rFonts w:ascii="Courier New" w:hAnsi="Courier New" w:cs="Courier New"/>
                <w:szCs w:val="18"/>
                <w:lang w:eastAsia="zh-CN"/>
              </w:rPr>
              <w:t>coverage</w:t>
            </w:r>
            <w:r>
              <w:rPr>
                <w:rFonts w:ascii="Courier New" w:hAnsi="Courier New" w:cs="Courier New"/>
                <w:szCs w:val="18"/>
                <w:lang w:eastAsia="zh-CN"/>
              </w:rPr>
              <w:t>Area</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Pr>
                <w:rFonts w:hint="eastAsia"/>
                <w:snapToGrid w:val="0"/>
              </w:rPr>
              <w:t xml:space="preserve">An </w:t>
            </w:r>
            <w:r w:rsidRPr="00C459D5">
              <w:rPr>
                <w:snapToGrid w:val="0"/>
              </w:rPr>
              <w:t>attribute specifies the coverage area of the network slice</w:t>
            </w:r>
            <w:r>
              <w:rPr>
                <w:snapToGrid w:val="0"/>
              </w:rPr>
              <w:t>, i.e.</w:t>
            </w:r>
            <w:r>
              <w:rPr>
                <w:lang w:eastAsia="zh-CN"/>
              </w:rPr>
              <w:t xml:space="preserve"> the geographic region where a 3GPP communication service is accessible,</w:t>
            </w:r>
            <w:r>
              <w:rPr>
                <w:snapToGrid w:val="0"/>
              </w:rPr>
              <w:t xml:space="preserve"> </w:t>
            </w:r>
            <w:r w:rsidRPr="002B15AA">
              <w:rPr>
                <w:rFonts w:cs="Arial"/>
                <w:snapToGrid w:val="0"/>
                <w:szCs w:val="18"/>
              </w:rPr>
              <w:t>see Table 7.1-1 of TS 22.261 [28])</w:t>
            </w:r>
            <w:r>
              <w:rPr>
                <w:rFonts w:cs="Arial"/>
                <w:snapToGrid w:val="0"/>
                <w:szCs w:val="18"/>
              </w:rPr>
              <w:t xml:space="preserve"> and </w:t>
            </w:r>
            <w:r>
              <w:rPr>
                <w:lang w:eastAsia="de-DE"/>
              </w:rPr>
              <w:t>NG.116 [50]</w:t>
            </w:r>
            <w:r>
              <w:rPr>
                <w:rFonts w:cs="Arial"/>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String</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term</w:t>
            </w:r>
            <w:r w:rsidRPr="002C569E">
              <w:rPr>
                <w:rFonts w:ascii="Courier New" w:hAnsi="Courier New" w:cs="Courier New"/>
                <w:szCs w:val="18"/>
                <w:lang w:eastAsia="zh-CN"/>
              </w:rPr>
              <w:t>Density</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Pr>
                <w:rFonts w:hint="eastAsia"/>
                <w:snapToGrid w:val="0"/>
              </w:rPr>
              <w:t xml:space="preserve">An attribute specifies </w:t>
            </w:r>
            <w:r>
              <w:rPr>
                <w:snapToGrid w:val="0"/>
              </w:rPr>
              <w:t xml:space="preserve">the </w:t>
            </w:r>
            <w:r w:rsidRPr="001D1D9F">
              <w:rPr>
                <w:snapToGrid w:val="0"/>
              </w:rPr>
              <w:t>overall user density</w:t>
            </w:r>
            <w:r>
              <w:rPr>
                <w:snapToGrid w:val="0"/>
              </w:rPr>
              <w:t xml:space="preserve"> over the coverage area of the network slice. S</w:t>
            </w:r>
            <w:r w:rsidRPr="002B15AA">
              <w:rPr>
                <w:rFonts w:cs="Arial"/>
                <w:snapToGrid w:val="0"/>
                <w:szCs w:val="18"/>
              </w:rPr>
              <w:t>ee Table 7.1-1 of TS 22.261 [28])</w:t>
            </w:r>
            <w:r>
              <w:rPr>
                <w:rFonts w:cs="Arial"/>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sidRPr="005B0910">
              <w:rPr>
                <w:rFonts w:ascii="Arial" w:hAnsi="Arial" w:cs="Arial"/>
                <w:snapToGrid w:val="0"/>
                <w:sz w:val="18"/>
                <w:szCs w:val="18"/>
              </w:rPr>
              <w:t>TermDensity</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Term</w:t>
            </w:r>
            <w:r w:rsidRPr="002C569E">
              <w:rPr>
                <w:rFonts w:ascii="Courier New" w:hAnsi="Courier New" w:cs="Courier New"/>
                <w:szCs w:val="18"/>
                <w:lang w:eastAsia="zh-CN"/>
              </w:rPr>
              <w:t>Density</w:t>
            </w:r>
            <w:r>
              <w:rPr>
                <w:rFonts w:ascii="Courier New" w:hAnsi="Courier New" w:cs="Courier New"/>
                <w:szCs w:val="18"/>
                <w:lang w:eastAsia="zh-CN"/>
              </w:rPr>
              <w:t>.d</w:t>
            </w:r>
            <w:r w:rsidRPr="002C569E">
              <w:rPr>
                <w:rFonts w:ascii="Courier New" w:hAnsi="Courier New" w:cs="Courier New"/>
                <w:szCs w:val="18"/>
                <w:lang w:eastAsia="zh-CN"/>
              </w:rPr>
              <w:t>ensity</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Pr>
                <w:rFonts w:hint="eastAsia"/>
                <w:snapToGrid w:val="0"/>
              </w:rPr>
              <w:t xml:space="preserve">An attribute specifies </w:t>
            </w:r>
            <w:r>
              <w:rPr>
                <w:snapToGrid w:val="0"/>
              </w:rPr>
              <w:t xml:space="preserve">the </w:t>
            </w:r>
            <w:r w:rsidRPr="001D1D9F">
              <w:rPr>
                <w:snapToGrid w:val="0"/>
              </w:rPr>
              <w:t>overall user density</w:t>
            </w:r>
            <w:r>
              <w:rPr>
                <w:snapToGrid w:val="0"/>
              </w:rPr>
              <w:t xml:space="preserve"> over the coverage area of the network slice. S</w:t>
            </w:r>
            <w:r w:rsidRPr="002B15AA">
              <w:rPr>
                <w:rFonts w:cs="Arial"/>
                <w:snapToGrid w:val="0"/>
                <w:szCs w:val="18"/>
              </w:rPr>
              <w:t>ee Table 7.1-1 of TS 22.261 [28])</w:t>
            </w:r>
            <w:r>
              <w:rPr>
                <w:rFonts w:cs="Arial"/>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Integer</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C569E">
              <w:rPr>
                <w:rFonts w:ascii="Courier New" w:hAnsi="Courier New" w:cs="Courier New"/>
                <w:szCs w:val="18"/>
                <w:lang w:eastAsia="zh-CN"/>
              </w:rPr>
              <w:t>activityFactor</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Pr>
                <w:rFonts w:hint="eastAsia"/>
                <w:snapToGrid w:val="0"/>
              </w:rPr>
              <w:t xml:space="preserve">An attribute specfies </w:t>
            </w:r>
            <w:r>
              <w:rPr>
                <w:snapToGrid w:val="0"/>
              </w:rPr>
              <w:t xml:space="preserve">the </w:t>
            </w:r>
            <w:r>
              <w:t xml:space="preserve">percentage value of the amount of simultaneous active UEs to the total number of UEs where active means the UEs are exchanging data with the network. </w:t>
            </w:r>
            <w:r>
              <w:rPr>
                <w:snapToGrid w:val="0"/>
              </w:rPr>
              <w:t>S</w:t>
            </w:r>
            <w:r w:rsidRPr="002B15AA">
              <w:rPr>
                <w:rFonts w:cs="Arial"/>
                <w:snapToGrid w:val="0"/>
                <w:szCs w:val="18"/>
              </w:rPr>
              <w:t>ee Table 7.1-1 of TS 22.261 [28])</w:t>
            </w:r>
            <w:r>
              <w:rPr>
                <w:rFonts w:cs="Arial"/>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Float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C569E">
              <w:rPr>
                <w:rFonts w:ascii="Courier New" w:hAnsi="Courier New" w:cs="Courier New"/>
                <w:szCs w:val="18"/>
                <w:lang w:eastAsia="zh-CN"/>
              </w:rPr>
              <w:t>uESpeed</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Pr>
                <w:snapToGrid w:val="0"/>
              </w:rPr>
              <w:t>An</w:t>
            </w:r>
            <w:r>
              <w:rPr>
                <w:snapToGrid w:val="0"/>
                <w:lang w:val="en-US"/>
              </w:rPr>
              <w:t xml:space="preserve"> attribute specifies the m</w:t>
            </w:r>
            <w:r w:rsidRPr="00615AE1">
              <w:rPr>
                <w:snapToGrid w:val="0"/>
                <w:lang w:val="en-US"/>
              </w:rPr>
              <w:t xml:space="preserve">aximum speed </w:t>
            </w:r>
            <w:r>
              <w:rPr>
                <w:snapToGrid w:val="0"/>
                <w:lang w:val="en-US"/>
              </w:rPr>
              <w:t xml:space="preserve">(in km/hour) </w:t>
            </w:r>
            <w:r w:rsidRPr="00615AE1">
              <w:rPr>
                <w:snapToGrid w:val="0"/>
                <w:lang w:val="en-US"/>
              </w:rPr>
              <w:t>supported by the network slice at which a defined QoS can be achieved.</w:t>
            </w:r>
            <w:r>
              <w:rPr>
                <w:snapToGrid w:val="0"/>
                <w:lang w:val="en-US"/>
              </w:rPr>
              <w:t xml:space="preserve"> </w:t>
            </w:r>
            <w:r>
              <w:rPr>
                <w:snapToGrid w:val="0"/>
              </w:rPr>
              <w:t>S</w:t>
            </w:r>
            <w:r w:rsidRPr="002B15AA">
              <w:rPr>
                <w:rFonts w:cs="Arial"/>
                <w:snapToGrid w:val="0"/>
                <w:szCs w:val="18"/>
              </w:rPr>
              <w:t>ee Table 7.1-1 of TS 22.261 [28])</w:t>
            </w:r>
            <w:r>
              <w:rPr>
                <w:rFonts w:cs="Arial"/>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Integer</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0A4034">
              <w:rPr>
                <w:rFonts w:ascii="Courier New" w:hAnsi="Courier New" w:cs="Courier New"/>
                <w:szCs w:val="18"/>
                <w:lang w:eastAsia="zh-CN"/>
              </w:rPr>
              <w:t>jitter</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Pr>
                <w:rFonts w:hint="eastAsia"/>
                <w:snapToGrid w:val="0"/>
              </w:rPr>
              <w:t xml:space="preserve">An attribute specifies </w:t>
            </w:r>
            <w:r>
              <w:rPr>
                <w:snapToGrid w:val="0"/>
              </w:rPr>
              <w:t xml:space="preserve">the </w:t>
            </w:r>
            <w:r>
              <w:t>deviation from the desired value to the actual value when assessing time parameters, see clause C.4.1 of TS 22.104 [51].</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Integer</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0A4034">
              <w:rPr>
                <w:rFonts w:ascii="Courier New" w:hAnsi="Courier New" w:cs="Courier New"/>
                <w:szCs w:val="18"/>
                <w:lang w:eastAsia="zh-CN"/>
              </w:rPr>
              <w:t>survivalTime</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F21E30">
              <w:rPr>
                <w:rFonts w:eastAsia="SimSun" w:hint="eastAsia"/>
                <w:snapToGrid w:val="0"/>
                <w:lang w:eastAsia="zh-CN"/>
              </w:rPr>
              <w:t>An</w:t>
            </w:r>
            <w:r w:rsidRPr="00F21E30">
              <w:rPr>
                <w:rFonts w:eastAsia="SimSun"/>
                <w:snapToGrid w:val="0"/>
                <w:lang w:val="en-US" w:eastAsia="zh-CN"/>
              </w:rPr>
              <w:t xml:space="preserve"> attribute specifies </w:t>
            </w:r>
            <w:r w:rsidRPr="00900625">
              <w:rPr>
                <w:rFonts w:eastAsia="SimSun"/>
                <w:snapToGrid w:val="0"/>
                <w:lang w:val="en-US" w:eastAsia="zh-CN"/>
              </w:rPr>
              <w:t>the time that an application consuming a communication service may continue without an anticipated message.</w:t>
            </w:r>
            <w:r>
              <w:rPr>
                <w:rFonts w:eastAsia="SimSun"/>
                <w:snapToGrid w:val="0"/>
                <w:lang w:val="en-US" w:eastAsia="zh-CN"/>
              </w:rPr>
              <w:t xml:space="preserve"> </w:t>
            </w:r>
            <w:r>
              <w:rPr>
                <w:rFonts w:cs="Arial"/>
                <w:snapToGrid w:val="0"/>
                <w:szCs w:val="18"/>
              </w:rPr>
              <w:t>S</w:t>
            </w:r>
            <w:r w:rsidRPr="002B15AA">
              <w:rPr>
                <w:rFonts w:cs="Arial"/>
                <w:snapToGrid w:val="0"/>
                <w:szCs w:val="18"/>
              </w:rPr>
              <w:t xml:space="preserve">ee </w:t>
            </w:r>
            <w:r>
              <w:rPr>
                <w:rFonts w:cs="Arial"/>
                <w:snapToGrid w:val="0"/>
                <w:szCs w:val="18"/>
              </w:rPr>
              <w:t>clause 5</w:t>
            </w:r>
            <w:r w:rsidRPr="002B15AA">
              <w:rPr>
                <w:rFonts w:cs="Arial"/>
                <w:snapToGrid w:val="0"/>
                <w:szCs w:val="18"/>
              </w:rPr>
              <w:t xml:space="preserve"> of TS 22.</w:t>
            </w:r>
            <w:r>
              <w:rPr>
                <w:rFonts w:cs="Arial"/>
                <w:snapToGrid w:val="0"/>
                <w:szCs w:val="18"/>
              </w:rPr>
              <w:t>104</w:t>
            </w:r>
            <w:r w:rsidRPr="002B15AA">
              <w:rPr>
                <w:rFonts w:cs="Arial"/>
                <w:snapToGrid w:val="0"/>
                <w:szCs w:val="18"/>
              </w:rPr>
              <w:t xml:space="preserve"> </w:t>
            </w:r>
            <w:r>
              <w:rPr>
                <w:rFonts w:cs="Arial"/>
                <w:snapToGrid w:val="0"/>
                <w:szCs w:val="18"/>
              </w:rPr>
              <w:t>[51]</w:t>
            </w:r>
            <w:r w:rsidRPr="002B15AA">
              <w:rPr>
                <w:rFonts w:cs="Arial"/>
                <w:snapToGrid w:val="0"/>
                <w:szCs w:val="18"/>
              </w:rPr>
              <w:t>)</w:t>
            </w:r>
            <w:r>
              <w:rPr>
                <w:rFonts w:cs="Arial"/>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String</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0A4034">
              <w:rPr>
                <w:rFonts w:ascii="Courier New" w:hAnsi="Courier New" w:cs="Courier New"/>
                <w:szCs w:val="18"/>
                <w:lang w:eastAsia="zh-CN"/>
              </w:rPr>
              <w:t>reliability</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Pr>
                <w:rFonts w:hint="eastAsia"/>
                <w:snapToGrid w:val="0"/>
              </w:rPr>
              <w:t xml:space="preserve">An attribute specifies </w:t>
            </w:r>
            <w:r w:rsidRPr="00815A10">
              <w:rPr>
                <w:snapToGrid w:val="0"/>
              </w:rPr>
              <w:t>in the context of network layer packet transmissions, percentage value of the amount of sent network layer packets successfully delivered to a given system entity within the time constraint required by the targeted service, divided by the total numbe</w:t>
            </w:r>
            <w:r>
              <w:rPr>
                <w:snapToGrid w:val="0"/>
              </w:rPr>
              <w:t>r of sent network layer packets, see TS 22.261 [28] and TS 22.104 [51].</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String</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NetworkSlice.networkSliceSubnetRef</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966247">
              <w:rPr>
                <w:rFonts w:cs="Arial"/>
                <w:snapToGrid w:val="0"/>
                <w:szCs w:val="18"/>
              </w:rPr>
              <w:t xml:space="preserve">This holds </w:t>
            </w:r>
            <w:r>
              <w:rPr>
                <w:rFonts w:cs="Arial"/>
                <w:snapToGrid w:val="0"/>
                <w:szCs w:val="18"/>
              </w:rPr>
              <w:t xml:space="preserve">a DN of </w:t>
            </w:r>
            <w:r w:rsidRPr="00FE323A">
              <w:rPr>
                <w:rFonts w:ascii="Courier New" w:hAnsi="Courier New" w:cs="Courier New"/>
                <w:snapToGrid w:val="0"/>
                <w:szCs w:val="18"/>
              </w:rPr>
              <w:t>NetworkSliceSubnet</w:t>
            </w:r>
            <w:r>
              <w:rPr>
                <w:rFonts w:ascii="Courier New" w:hAnsi="Courier New" w:cs="Courier New"/>
                <w:snapToGrid w:val="0"/>
                <w:szCs w:val="18"/>
              </w:rPr>
              <w:t xml:space="preserve"> </w:t>
            </w:r>
            <w:r>
              <w:rPr>
                <w:rFonts w:cs="Courier New"/>
                <w:snapToGrid w:val="0"/>
                <w:szCs w:val="18"/>
              </w:rPr>
              <w:t>relating to the</w:t>
            </w:r>
            <w:r>
              <w:rPr>
                <w:rFonts w:ascii="Courier New" w:hAnsi="Courier New" w:cs="Courier New"/>
                <w:snapToGrid w:val="0"/>
                <w:szCs w:val="18"/>
              </w:rPr>
              <w:t xml:space="preserve"> NetworkSlice </w:t>
            </w:r>
            <w:r w:rsidRPr="00FE323A">
              <w:rPr>
                <w:rFonts w:cs="Arial"/>
                <w:snapToGrid w:val="0"/>
                <w:szCs w:val="18"/>
              </w:rPr>
              <w:t>instance</w:t>
            </w:r>
            <w:r>
              <w:rPr>
                <w:rFonts w:ascii="Courier New" w:hAnsi="Courier New" w:cs="Courier New"/>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type: DN</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multiplicity: 1</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isOrdered: N/A</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isUnique: N/A</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defaultValue: None</w:t>
            </w:r>
          </w:p>
          <w:p w:rsidR="00E154AB" w:rsidRDefault="00E154AB" w:rsidP="00583841">
            <w:pPr>
              <w:spacing w:after="0"/>
              <w:rPr>
                <w:rFonts w:ascii="Arial" w:hAnsi="Arial" w:cs="Arial"/>
                <w:snapToGrid w:val="0"/>
                <w:sz w:val="18"/>
                <w:szCs w:val="18"/>
              </w:rPr>
            </w:pPr>
            <w:r w:rsidRPr="00FE323A">
              <w:rPr>
                <w:rFonts w:ascii="Arial" w:hAnsi="Arial" w:cs="Arial"/>
                <w:snapToGrid w:val="0"/>
                <w:sz w:val="18"/>
                <w:szCs w:val="18"/>
              </w:rPr>
              <w:t>isNullable: False</w:t>
            </w:r>
          </w:p>
          <w:p w:rsidR="00E154AB" w:rsidRPr="002B15AA" w:rsidRDefault="00E154AB" w:rsidP="00583841">
            <w:pPr>
              <w:spacing w:after="0"/>
              <w:rPr>
                <w:rFonts w:ascii="Arial" w:hAnsi="Arial" w:cs="Arial"/>
                <w:snapToGrid w:val="0"/>
                <w:sz w:val="18"/>
                <w:szCs w:val="18"/>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lastRenderedPageBreak/>
              <w:t>NetworkSliceSubnet.networkSliceSubnetRef</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966247">
              <w:rPr>
                <w:rFonts w:cs="Arial"/>
                <w:snapToGrid w:val="0"/>
                <w:szCs w:val="18"/>
              </w:rPr>
              <w:t xml:space="preserve">This holds </w:t>
            </w:r>
            <w:r>
              <w:rPr>
                <w:rFonts w:cs="Arial"/>
                <w:snapToGrid w:val="0"/>
                <w:szCs w:val="18"/>
              </w:rPr>
              <w:t xml:space="preserve">a list of DN of constituent </w:t>
            </w:r>
            <w:r w:rsidRPr="00771050">
              <w:rPr>
                <w:rFonts w:ascii="Courier New" w:hAnsi="Courier New" w:cs="Courier New"/>
                <w:snapToGrid w:val="0"/>
                <w:szCs w:val="18"/>
              </w:rPr>
              <w:t>NetworkSliceSubnet</w:t>
            </w:r>
            <w:r w:rsidRPr="00966247">
              <w:rPr>
                <w:rFonts w:cs="Arial"/>
                <w:snapToGrid w:val="0"/>
                <w:szCs w:val="18"/>
              </w:rPr>
              <w:t xml:space="preserve"> </w:t>
            </w:r>
            <w:r>
              <w:rPr>
                <w:rFonts w:cs="Arial"/>
                <w:snapToGrid w:val="0"/>
                <w:szCs w:val="18"/>
              </w:rPr>
              <w:t xml:space="preserve">supporting </w:t>
            </w:r>
            <w:r w:rsidRPr="00EC5F49">
              <w:rPr>
                <w:rFonts w:ascii="Courier New" w:hAnsi="Courier New" w:cs="Courier New"/>
                <w:snapToGrid w:val="0"/>
                <w:szCs w:val="18"/>
              </w:rPr>
              <w:t>NetworkSliceSubnet</w:t>
            </w:r>
            <w:r>
              <w:rPr>
                <w:rFonts w:cs="Arial"/>
                <w:snapToGrid w:val="0"/>
                <w:szCs w:val="18"/>
              </w:rPr>
              <w:t xml:space="preserve"> instance </w:t>
            </w:r>
          </w:p>
        </w:tc>
        <w:tc>
          <w:tcPr>
            <w:tcW w:w="1139" w:type="pct"/>
            <w:tcBorders>
              <w:top w:val="single" w:sz="4" w:space="0" w:color="auto"/>
              <w:left w:val="single" w:sz="4" w:space="0" w:color="auto"/>
              <w:bottom w:val="single" w:sz="4" w:space="0" w:color="auto"/>
              <w:right w:val="single" w:sz="4" w:space="0" w:color="auto"/>
            </w:tcBorders>
          </w:tcPr>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type: DN</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 xml:space="preserve">multiplicity: </w:t>
            </w:r>
            <w:r>
              <w:rPr>
                <w:rFonts w:ascii="Arial" w:hAnsi="Arial" w:cs="Arial"/>
                <w:snapToGrid w:val="0"/>
                <w:sz w:val="18"/>
                <w:szCs w:val="18"/>
              </w:rPr>
              <w:t>*</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isOrdered: N/A</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isUnique: N/A</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defaultValue: None</w:t>
            </w:r>
          </w:p>
          <w:p w:rsidR="00E154AB" w:rsidRDefault="00E154AB" w:rsidP="00583841">
            <w:pPr>
              <w:spacing w:after="0"/>
              <w:rPr>
                <w:rFonts w:ascii="Arial" w:hAnsi="Arial" w:cs="Arial"/>
                <w:snapToGrid w:val="0"/>
                <w:sz w:val="18"/>
                <w:szCs w:val="18"/>
              </w:rPr>
            </w:pPr>
            <w:r w:rsidRPr="00771050">
              <w:rPr>
                <w:rFonts w:ascii="Arial" w:hAnsi="Arial" w:cs="Arial"/>
                <w:snapToGrid w:val="0"/>
                <w:sz w:val="18"/>
                <w:szCs w:val="18"/>
              </w:rPr>
              <w:t>isNullable: False</w:t>
            </w:r>
          </w:p>
          <w:p w:rsidR="00E154AB" w:rsidRPr="002B15AA" w:rsidRDefault="00E154AB" w:rsidP="00583841">
            <w:pPr>
              <w:spacing w:after="0"/>
              <w:rPr>
                <w:rFonts w:ascii="Arial" w:hAnsi="Arial" w:cs="Arial"/>
                <w:snapToGrid w:val="0"/>
                <w:sz w:val="18"/>
                <w:szCs w:val="18"/>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FE323A">
              <w:rPr>
                <w:rFonts w:ascii="Courier New" w:hAnsi="Courier New" w:cs="Courier New"/>
                <w:szCs w:val="18"/>
                <w:lang w:eastAsia="zh-CN"/>
              </w:rPr>
              <w:t>managedFunction</w:t>
            </w:r>
            <w:r>
              <w:rPr>
                <w:rFonts w:ascii="Courier New" w:hAnsi="Courier New" w:cs="Courier New"/>
                <w:szCs w:val="18"/>
                <w:lang w:eastAsia="zh-CN"/>
              </w:rPr>
              <w:t>Ref</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FE323A">
              <w:rPr>
                <w:rFonts w:cs="Arial"/>
                <w:snapToGrid w:val="0"/>
                <w:szCs w:val="18"/>
              </w:rPr>
              <w:t>This</w:t>
            </w:r>
            <w:r>
              <w:rPr>
                <w:rFonts w:cs="Arial"/>
                <w:snapToGrid w:val="0"/>
                <w:szCs w:val="18"/>
              </w:rPr>
              <w:t xml:space="preserve"> holds a</w:t>
            </w:r>
            <w:r w:rsidRPr="00FE323A">
              <w:rPr>
                <w:rFonts w:cs="Arial"/>
                <w:snapToGrid w:val="0"/>
                <w:szCs w:val="18"/>
              </w:rPr>
              <w:t xml:space="preserve"> </w:t>
            </w:r>
            <w:r>
              <w:rPr>
                <w:rFonts w:cs="Arial"/>
                <w:snapToGrid w:val="0"/>
                <w:szCs w:val="18"/>
              </w:rPr>
              <w:t>list of</w:t>
            </w:r>
            <w:r w:rsidRPr="00FE323A">
              <w:rPr>
                <w:rFonts w:cs="Arial"/>
                <w:snapToGrid w:val="0"/>
                <w:szCs w:val="18"/>
              </w:rPr>
              <w:t xml:space="preserve"> DN of </w:t>
            </w:r>
            <w:r w:rsidRPr="00FE323A">
              <w:rPr>
                <w:rFonts w:ascii="Courier New" w:hAnsi="Courier New" w:cs="Courier New"/>
                <w:snapToGrid w:val="0"/>
                <w:szCs w:val="18"/>
              </w:rPr>
              <w:t>ManagedFunction</w:t>
            </w:r>
            <w:r w:rsidRPr="00FE323A">
              <w:rPr>
                <w:rFonts w:cs="Arial"/>
                <w:snapToGrid w:val="0"/>
                <w:szCs w:val="18"/>
              </w:rPr>
              <w:t xml:space="preserve"> </w:t>
            </w:r>
            <w:r>
              <w:rPr>
                <w:rFonts w:cs="Arial"/>
                <w:snapToGrid w:val="0"/>
                <w:szCs w:val="18"/>
              </w:rPr>
              <w:t>instances</w:t>
            </w:r>
            <w:r w:rsidRPr="00FE323A">
              <w:rPr>
                <w:rFonts w:cs="Arial"/>
                <w:snapToGrid w:val="0"/>
                <w:szCs w:val="18"/>
              </w:rPr>
              <w:t xml:space="preserve"> supporting the </w:t>
            </w:r>
            <w:r w:rsidRPr="00FE323A">
              <w:rPr>
                <w:rFonts w:ascii="Courier New" w:hAnsi="Courier New" w:cs="Courier New"/>
                <w:snapToGrid w:val="0"/>
                <w:szCs w:val="18"/>
              </w:rPr>
              <w:t>NetworkSliceSubnet</w:t>
            </w:r>
            <w:r w:rsidRPr="00FE323A">
              <w:rPr>
                <w:rFonts w:cs="Arial"/>
                <w:snapToGrid w:val="0"/>
                <w:szCs w:val="18"/>
              </w:rPr>
              <w:t xml:space="preserve"> </w:t>
            </w:r>
            <w:r>
              <w:rPr>
                <w:rFonts w:cs="Arial"/>
                <w:snapToGrid w:val="0"/>
                <w:szCs w:val="18"/>
              </w:rPr>
              <w:t>instance</w:t>
            </w:r>
            <w:r w:rsidRPr="00FE323A">
              <w:rPr>
                <w:rFonts w:cs="Arial"/>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type: DN</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multiplicity: *</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isOrdered: N/A</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isUnique: N/A</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defaultValue: None</w:t>
            </w:r>
          </w:p>
          <w:p w:rsidR="00E154AB" w:rsidRPr="00C318E3" w:rsidRDefault="00E154AB" w:rsidP="00583841">
            <w:pPr>
              <w:pStyle w:val="TAL"/>
              <w:rPr>
                <w:rFonts w:cs="Arial"/>
                <w:snapToGrid w:val="0"/>
                <w:szCs w:val="18"/>
              </w:rPr>
            </w:pPr>
            <w:r w:rsidRPr="00C318E3">
              <w:rPr>
                <w:rFonts w:cs="Arial"/>
                <w:snapToGrid w:val="0"/>
                <w:szCs w:val="18"/>
              </w:rPr>
              <w:t>allowedValues: N/A</w:t>
            </w:r>
          </w:p>
          <w:p w:rsidR="00E154AB" w:rsidRDefault="00E154AB" w:rsidP="00583841">
            <w:pPr>
              <w:spacing w:after="0"/>
              <w:rPr>
                <w:rFonts w:ascii="Arial" w:hAnsi="Arial" w:cs="Arial"/>
                <w:snapToGrid w:val="0"/>
                <w:sz w:val="18"/>
                <w:szCs w:val="18"/>
              </w:rPr>
            </w:pPr>
            <w:r w:rsidRPr="00FE323A">
              <w:rPr>
                <w:rFonts w:ascii="Arial" w:hAnsi="Arial" w:cs="Arial"/>
                <w:snapToGrid w:val="0"/>
                <w:sz w:val="18"/>
                <w:szCs w:val="18"/>
              </w:rPr>
              <w:t>isNullable: False</w:t>
            </w:r>
          </w:p>
          <w:p w:rsidR="00E154AB" w:rsidRPr="002B15AA" w:rsidRDefault="00E154AB" w:rsidP="00583841">
            <w:pPr>
              <w:spacing w:after="0"/>
              <w:rPr>
                <w:rFonts w:ascii="Arial" w:hAnsi="Arial" w:cs="Arial"/>
                <w:snapToGrid w:val="0"/>
                <w:sz w:val="18"/>
                <w:szCs w:val="18"/>
              </w:rPr>
            </w:pPr>
          </w:p>
        </w:tc>
      </w:tr>
      <w:tr w:rsidR="00C5161F" w:rsidRPr="002B15AA" w:rsidTr="00583841">
        <w:trPr>
          <w:cantSplit/>
          <w:tblHeader/>
          <w:ins w:id="18957" w:author="28.541_CR0306R1_(Rel-16)_TEI16" w:date="2020-06-29T15:18:00Z"/>
        </w:trPr>
        <w:tc>
          <w:tcPr>
            <w:tcW w:w="960" w:type="pct"/>
            <w:tcBorders>
              <w:top w:val="single" w:sz="4" w:space="0" w:color="auto"/>
              <w:left w:val="single" w:sz="4" w:space="0" w:color="auto"/>
              <w:bottom w:val="single" w:sz="4" w:space="0" w:color="auto"/>
              <w:right w:val="single" w:sz="4" w:space="0" w:color="auto"/>
            </w:tcBorders>
          </w:tcPr>
          <w:p w:rsidR="00C5161F" w:rsidRPr="00FE323A" w:rsidRDefault="00C5161F" w:rsidP="00C5161F">
            <w:pPr>
              <w:pStyle w:val="TAL"/>
              <w:rPr>
                <w:ins w:id="18958" w:author="28.541_CR0306R1_(Rel-16)_TEI16" w:date="2020-06-29T15:18:00Z"/>
                <w:rFonts w:ascii="Courier New" w:hAnsi="Courier New" w:cs="Courier New"/>
                <w:szCs w:val="18"/>
                <w:lang w:eastAsia="zh-CN"/>
              </w:rPr>
            </w:pPr>
            <w:ins w:id="18959" w:author="28.541_CR0306R1_(Rel-16)_TEI16" w:date="2020-06-29T15:18:00Z">
              <w:r>
                <w:rPr>
                  <w:rFonts w:ascii="Courier New" w:hAnsi="Courier New" w:cs="Courier New"/>
                  <w:szCs w:val="18"/>
                  <w:lang w:eastAsia="zh-CN"/>
                </w:rPr>
                <w:t>ipAddress</w:t>
              </w:r>
            </w:ins>
          </w:p>
        </w:tc>
        <w:tc>
          <w:tcPr>
            <w:tcW w:w="2901" w:type="pct"/>
            <w:tcBorders>
              <w:top w:val="single" w:sz="4" w:space="0" w:color="auto"/>
              <w:left w:val="single" w:sz="4" w:space="0" w:color="auto"/>
              <w:bottom w:val="single" w:sz="4" w:space="0" w:color="auto"/>
              <w:right w:val="single" w:sz="4" w:space="0" w:color="auto"/>
            </w:tcBorders>
          </w:tcPr>
          <w:p w:rsidR="00C5161F" w:rsidRDefault="00C5161F" w:rsidP="00C5161F">
            <w:pPr>
              <w:pStyle w:val="TAL"/>
              <w:rPr>
                <w:ins w:id="18960" w:author="28.541_CR0306R1_(Rel-16)_TEI16" w:date="2020-06-29T15:18:00Z"/>
                <w:lang w:eastAsia="de-DE"/>
              </w:rPr>
            </w:pPr>
            <w:ins w:id="18961" w:author="28.541_CR0306R1_(Rel-16)_TEI16" w:date="2020-06-29T15:18:00Z">
              <w:r>
                <w:rPr>
                  <w:lang w:eastAsia="de-DE"/>
                </w:rPr>
                <w:t xml:space="preserve">This parameter specifies the IP address assigned to a logical transport interface/endpoint. </w:t>
              </w:r>
            </w:ins>
          </w:p>
          <w:p w:rsidR="00C5161F" w:rsidRDefault="00C5161F" w:rsidP="00C5161F">
            <w:pPr>
              <w:pStyle w:val="TAL"/>
              <w:rPr>
                <w:ins w:id="18962" w:author="28.541_CR0306R1_(Rel-16)_TEI16" w:date="2020-06-29T15:18:00Z"/>
                <w:rFonts w:cs="Arial"/>
                <w:snapToGrid w:val="0"/>
                <w:szCs w:val="18"/>
              </w:rPr>
            </w:pPr>
          </w:p>
          <w:p w:rsidR="00C5161F" w:rsidRPr="002B15AA" w:rsidRDefault="00C5161F" w:rsidP="00C5161F">
            <w:pPr>
              <w:pStyle w:val="TAL"/>
              <w:rPr>
                <w:ins w:id="18963" w:author="28.541_CR0306R1_(Rel-16)_TEI16" w:date="2020-06-29T15:18:00Z"/>
                <w:color w:val="000000"/>
              </w:rPr>
            </w:pPr>
            <w:ins w:id="18964" w:author="28.541_CR0306R1_(Rel-16)_TEI16" w:date="2020-06-29T15:18:00Z">
              <w:r>
                <w:rPr>
                  <w:color w:val="000000"/>
                </w:rPr>
                <w:t>It</w:t>
              </w:r>
              <w:r w:rsidRPr="002B15AA">
                <w:rPr>
                  <w:color w:val="000000"/>
                </w:rPr>
                <w:t xml:space="preserve"> can be an IPv4 address (See </w:t>
              </w:r>
              <w:r w:rsidRPr="002B15AA">
                <w:t>RFC 791</w:t>
              </w:r>
              <w:r w:rsidRPr="002B15AA">
                <w:rPr>
                  <w:color w:val="000000"/>
                </w:rPr>
                <w:t xml:space="preserve"> [37]) or an IPv6 address (See </w:t>
              </w:r>
              <w:r w:rsidRPr="002B15AA">
                <w:t>RFC 2373</w:t>
              </w:r>
              <w:r w:rsidRPr="002B15AA">
                <w:rPr>
                  <w:color w:val="000000"/>
                </w:rPr>
                <w:t xml:space="preserve"> [38]).</w:t>
              </w:r>
            </w:ins>
          </w:p>
          <w:p w:rsidR="00C5161F" w:rsidRPr="002B15AA" w:rsidRDefault="00C5161F" w:rsidP="00C5161F">
            <w:pPr>
              <w:pStyle w:val="TAL"/>
              <w:rPr>
                <w:ins w:id="18965" w:author="28.541_CR0306R1_(Rel-16)_TEI16" w:date="2020-06-29T15:18:00Z"/>
                <w:color w:val="000000"/>
              </w:rPr>
            </w:pPr>
          </w:p>
          <w:p w:rsidR="00C5161F" w:rsidRPr="00FE323A" w:rsidRDefault="00C5161F" w:rsidP="00C5161F">
            <w:pPr>
              <w:pStyle w:val="TAL"/>
              <w:rPr>
                <w:ins w:id="18966" w:author="28.541_CR0306R1_(Rel-16)_TEI16" w:date="2020-06-29T15:18:00Z"/>
                <w:rFonts w:cs="Arial"/>
                <w:snapToGrid w:val="0"/>
                <w:szCs w:val="18"/>
              </w:rPr>
            </w:pPr>
          </w:p>
        </w:tc>
        <w:tc>
          <w:tcPr>
            <w:tcW w:w="1139" w:type="pct"/>
            <w:tcBorders>
              <w:top w:val="single" w:sz="4" w:space="0" w:color="auto"/>
              <w:left w:val="single" w:sz="4" w:space="0" w:color="auto"/>
              <w:bottom w:val="single" w:sz="4" w:space="0" w:color="auto"/>
              <w:right w:val="single" w:sz="4" w:space="0" w:color="auto"/>
            </w:tcBorders>
          </w:tcPr>
          <w:p w:rsidR="00C5161F" w:rsidRPr="002B15AA" w:rsidRDefault="00C5161F" w:rsidP="00C5161F">
            <w:pPr>
              <w:pStyle w:val="TAL"/>
              <w:rPr>
                <w:ins w:id="18967" w:author="28.541_CR0306R1_(Rel-16)_TEI16" w:date="2020-06-29T15:18:00Z"/>
              </w:rPr>
            </w:pPr>
            <w:ins w:id="18968" w:author="28.541_CR0306R1_(Rel-16)_TEI16" w:date="2020-06-29T15:18:00Z">
              <w:r w:rsidRPr="002B15AA">
                <w:t>type: String</w:t>
              </w:r>
            </w:ins>
          </w:p>
          <w:p w:rsidR="00C5161F" w:rsidRPr="002B15AA" w:rsidRDefault="00C5161F" w:rsidP="00C5161F">
            <w:pPr>
              <w:pStyle w:val="TAL"/>
              <w:rPr>
                <w:ins w:id="18969" w:author="28.541_CR0306R1_(Rel-16)_TEI16" w:date="2020-06-29T15:18:00Z"/>
              </w:rPr>
            </w:pPr>
            <w:ins w:id="18970" w:author="28.541_CR0306R1_(Rel-16)_TEI16" w:date="2020-06-29T15:18:00Z">
              <w:r w:rsidRPr="002B15AA">
                <w:t xml:space="preserve">multiplicity: </w:t>
              </w:r>
              <w:r>
                <w:t>1</w:t>
              </w:r>
            </w:ins>
          </w:p>
          <w:p w:rsidR="00C5161F" w:rsidRPr="002B15AA" w:rsidRDefault="00C5161F" w:rsidP="00C5161F">
            <w:pPr>
              <w:pStyle w:val="TAL"/>
              <w:rPr>
                <w:ins w:id="18971" w:author="28.541_CR0306R1_(Rel-16)_TEI16" w:date="2020-06-29T15:18:00Z"/>
              </w:rPr>
            </w:pPr>
            <w:ins w:id="18972" w:author="28.541_CR0306R1_(Rel-16)_TEI16" w:date="2020-06-29T15:18:00Z">
              <w:r w:rsidRPr="002B15AA">
                <w:t xml:space="preserve">isOrdered: </w:t>
              </w:r>
              <w:r>
                <w:t>N/A</w:t>
              </w:r>
            </w:ins>
          </w:p>
          <w:p w:rsidR="00C5161F" w:rsidRPr="002B15AA" w:rsidRDefault="00C5161F" w:rsidP="00C5161F">
            <w:pPr>
              <w:pStyle w:val="TAL"/>
              <w:rPr>
                <w:ins w:id="18973" w:author="28.541_CR0306R1_(Rel-16)_TEI16" w:date="2020-06-29T15:18:00Z"/>
              </w:rPr>
            </w:pPr>
            <w:ins w:id="18974" w:author="28.541_CR0306R1_(Rel-16)_TEI16" w:date="2020-06-29T15:18:00Z">
              <w:r w:rsidRPr="002B15AA">
                <w:t>isUnique: N/A</w:t>
              </w:r>
            </w:ins>
          </w:p>
          <w:p w:rsidR="00C5161F" w:rsidRPr="002B15AA" w:rsidRDefault="00C5161F" w:rsidP="00C5161F">
            <w:pPr>
              <w:pStyle w:val="TAL"/>
              <w:rPr>
                <w:ins w:id="18975" w:author="28.541_CR0306R1_(Rel-16)_TEI16" w:date="2020-06-29T15:18:00Z"/>
              </w:rPr>
            </w:pPr>
            <w:ins w:id="18976" w:author="28.541_CR0306R1_(Rel-16)_TEI16" w:date="2020-06-29T15:18:00Z">
              <w:r w:rsidRPr="002B15AA">
                <w:t>defaultValue: None</w:t>
              </w:r>
            </w:ins>
          </w:p>
          <w:p w:rsidR="00C5161F" w:rsidRPr="002B15AA" w:rsidRDefault="00C5161F" w:rsidP="00C5161F">
            <w:pPr>
              <w:pStyle w:val="TAL"/>
              <w:rPr>
                <w:ins w:id="18977" w:author="28.541_CR0306R1_(Rel-16)_TEI16" w:date="2020-06-29T15:18:00Z"/>
              </w:rPr>
            </w:pPr>
            <w:ins w:id="18978" w:author="28.541_CR0306R1_(Rel-16)_TEI16" w:date="2020-06-29T15:18:00Z">
              <w:r w:rsidRPr="002B15AA">
                <w:t>isNullable: False</w:t>
              </w:r>
            </w:ins>
          </w:p>
          <w:p w:rsidR="00C5161F" w:rsidRPr="00C318E3" w:rsidRDefault="00C5161F" w:rsidP="00C5161F">
            <w:pPr>
              <w:spacing w:after="0"/>
              <w:rPr>
                <w:ins w:id="18979" w:author="28.541_CR0306R1_(Rel-16)_TEI16" w:date="2020-06-29T15:18:00Z"/>
                <w:rFonts w:ascii="Arial" w:hAnsi="Arial" w:cs="Arial"/>
                <w:snapToGrid w:val="0"/>
                <w:sz w:val="18"/>
                <w:szCs w:val="18"/>
              </w:rPr>
            </w:pPr>
          </w:p>
        </w:tc>
      </w:tr>
      <w:tr w:rsidR="00C5161F" w:rsidRPr="002B15AA" w:rsidTr="00583841">
        <w:trPr>
          <w:cantSplit/>
          <w:tblHeader/>
          <w:ins w:id="18980" w:author="28.541_CR0306R1_(Rel-16)_TEI16" w:date="2020-06-29T15:18:00Z"/>
        </w:trPr>
        <w:tc>
          <w:tcPr>
            <w:tcW w:w="960" w:type="pct"/>
            <w:tcBorders>
              <w:top w:val="single" w:sz="4" w:space="0" w:color="auto"/>
              <w:left w:val="single" w:sz="4" w:space="0" w:color="auto"/>
              <w:bottom w:val="single" w:sz="4" w:space="0" w:color="auto"/>
              <w:right w:val="single" w:sz="4" w:space="0" w:color="auto"/>
            </w:tcBorders>
          </w:tcPr>
          <w:p w:rsidR="00C5161F" w:rsidRPr="00FE323A" w:rsidRDefault="00C5161F" w:rsidP="00C5161F">
            <w:pPr>
              <w:pStyle w:val="TAL"/>
              <w:rPr>
                <w:ins w:id="18981" w:author="28.541_CR0306R1_(Rel-16)_TEI16" w:date="2020-06-29T15:18:00Z"/>
                <w:rFonts w:ascii="Courier New" w:hAnsi="Courier New" w:cs="Courier New"/>
                <w:szCs w:val="18"/>
                <w:lang w:eastAsia="zh-CN"/>
              </w:rPr>
            </w:pPr>
            <w:ins w:id="18982" w:author="28.541_CR0306R1_(Rel-16)_TEI16" w:date="2020-06-29T15:18:00Z">
              <w:r>
                <w:rPr>
                  <w:rFonts w:ascii="Courier New" w:hAnsi="Courier New" w:cs="Courier New"/>
                  <w:lang w:eastAsia="zh-CN"/>
                </w:rPr>
                <w:t>logicInterfaceId</w:t>
              </w:r>
            </w:ins>
          </w:p>
        </w:tc>
        <w:tc>
          <w:tcPr>
            <w:tcW w:w="2901" w:type="pct"/>
            <w:tcBorders>
              <w:top w:val="single" w:sz="4" w:space="0" w:color="auto"/>
              <w:left w:val="single" w:sz="4" w:space="0" w:color="auto"/>
              <w:bottom w:val="single" w:sz="4" w:space="0" w:color="auto"/>
              <w:right w:val="single" w:sz="4" w:space="0" w:color="auto"/>
            </w:tcBorders>
          </w:tcPr>
          <w:p w:rsidR="00C5161F" w:rsidRDefault="00C5161F" w:rsidP="00C5161F">
            <w:pPr>
              <w:pStyle w:val="TAL"/>
              <w:rPr>
                <w:ins w:id="18983" w:author="28.541_CR0306R1_(Rel-16)_TEI16" w:date="2020-06-29T15:18:00Z"/>
              </w:rPr>
            </w:pPr>
            <w:ins w:id="18984" w:author="28.541_CR0306R1_(Rel-16)_TEI16" w:date="2020-06-29T15:18:00Z">
              <w:r>
                <w:rPr>
                  <w:lang w:eastAsia="de-DE"/>
                </w:rPr>
                <w:t>This parameter specifies the identify of a logical transport interface. It could be VLAN ID, MPLS Tag or Segment ID</w:t>
              </w:r>
              <w:r>
                <w:rPr>
                  <w:color w:val="000000"/>
                </w:rPr>
                <w:t>.</w:t>
              </w:r>
            </w:ins>
          </w:p>
          <w:p w:rsidR="00C5161F" w:rsidRDefault="00C5161F" w:rsidP="00C5161F">
            <w:pPr>
              <w:pStyle w:val="TAL"/>
              <w:rPr>
                <w:ins w:id="18985" w:author="28.541_CR0306R1_(Rel-16)_TEI16" w:date="2020-06-29T15:18:00Z"/>
                <w:snapToGrid w:val="0"/>
              </w:rPr>
            </w:pPr>
          </w:p>
          <w:p w:rsidR="00C5161F" w:rsidRPr="00FE323A" w:rsidRDefault="00C5161F" w:rsidP="00C5161F">
            <w:pPr>
              <w:pStyle w:val="TAL"/>
              <w:rPr>
                <w:ins w:id="18986" w:author="28.541_CR0306R1_(Rel-16)_TEI16" w:date="2020-06-29T15:18:00Z"/>
                <w:rFonts w:cs="Arial"/>
                <w:snapToGrid w:val="0"/>
                <w:szCs w:val="18"/>
              </w:rPr>
            </w:pPr>
          </w:p>
        </w:tc>
        <w:tc>
          <w:tcPr>
            <w:tcW w:w="1139" w:type="pct"/>
            <w:tcBorders>
              <w:top w:val="single" w:sz="4" w:space="0" w:color="auto"/>
              <w:left w:val="single" w:sz="4" w:space="0" w:color="auto"/>
              <w:bottom w:val="single" w:sz="4" w:space="0" w:color="auto"/>
              <w:right w:val="single" w:sz="4" w:space="0" w:color="auto"/>
            </w:tcBorders>
          </w:tcPr>
          <w:p w:rsidR="00C5161F" w:rsidRPr="002B15AA" w:rsidRDefault="00C5161F" w:rsidP="00C5161F">
            <w:pPr>
              <w:spacing w:after="0"/>
              <w:rPr>
                <w:ins w:id="18987" w:author="28.541_CR0306R1_(Rel-16)_TEI16" w:date="2020-06-29T15:18:00Z"/>
                <w:rFonts w:ascii="Arial" w:hAnsi="Arial" w:cs="Arial"/>
                <w:sz w:val="18"/>
                <w:szCs w:val="18"/>
                <w:lang w:eastAsia="zh-CN"/>
              </w:rPr>
            </w:pPr>
            <w:ins w:id="18988" w:author="28.541_CR0306R1_(Rel-16)_TEI16" w:date="2020-06-29T15:18:00Z">
              <w:r w:rsidRPr="002B15AA">
                <w:rPr>
                  <w:rFonts w:ascii="Arial" w:hAnsi="Arial" w:cs="Arial"/>
                  <w:sz w:val="18"/>
                  <w:szCs w:val="18"/>
                  <w:lang w:eastAsia="zh-CN"/>
                </w:rPr>
                <w:t>t</w:t>
              </w:r>
              <w:r w:rsidRPr="002B15AA">
                <w:rPr>
                  <w:rFonts w:ascii="Arial" w:hAnsi="Arial" w:cs="Arial"/>
                  <w:sz w:val="18"/>
                  <w:szCs w:val="18"/>
                </w:rPr>
                <w:t xml:space="preserve">ype: </w:t>
              </w:r>
              <w:r w:rsidRPr="002B15AA">
                <w:rPr>
                  <w:rFonts w:ascii="Arial" w:hAnsi="Arial" w:cs="Arial"/>
                  <w:sz w:val="18"/>
                  <w:szCs w:val="18"/>
                  <w:lang w:eastAsia="zh-CN"/>
                </w:rPr>
                <w:t>String</w:t>
              </w:r>
            </w:ins>
          </w:p>
          <w:p w:rsidR="00C5161F" w:rsidRPr="002B15AA" w:rsidRDefault="00C5161F" w:rsidP="00C5161F">
            <w:pPr>
              <w:spacing w:after="0"/>
              <w:rPr>
                <w:ins w:id="18989" w:author="28.541_CR0306R1_(Rel-16)_TEI16" w:date="2020-06-29T15:18:00Z"/>
                <w:rFonts w:ascii="Arial" w:hAnsi="Arial" w:cs="Arial"/>
                <w:sz w:val="18"/>
                <w:szCs w:val="18"/>
              </w:rPr>
            </w:pPr>
            <w:ins w:id="18990" w:author="28.541_CR0306R1_(Rel-16)_TEI16" w:date="2020-06-29T15:18:00Z">
              <w:r w:rsidRPr="002B15AA">
                <w:rPr>
                  <w:rFonts w:ascii="Arial" w:hAnsi="Arial" w:cs="Arial"/>
                  <w:sz w:val="18"/>
                  <w:szCs w:val="18"/>
                </w:rPr>
                <w:t>multiplicity: 1</w:t>
              </w:r>
            </w:ins>
          </w:p>
          <w:p w:rsidR="00C5161F" w:rsidRPr="002B15AA" w:rsidRDefault="00C5161F" w:rsidP="00C5161F">
            <w:pPr>
              <w:spacing w:after="0"/>
              <w:rPr>
                <w:ins w:id="18991" w:author="28.541_CR0306R1_(Rel-16)_TEI16" w:date="2020-06-29T15:18:00Z"/>
                <w:rFonts w:ascii="Arial" w:hAnsi="Arial" w:cs="Arial"/>
                <w:sz w:val="18"/>
                <w:szCs w:val="18"/>
              </w:rPr>
            </w:pPr>
            <w:ins w:id="18992" w:author="28.541_CR0306R1_(Rel-16)_TEI16" w:date="2020-06-29T15:18:00Z">
              <w:r w:rsidRPr="002B15AA">
                <w:rPr>
                  <w:rFonts w:ascii="Arial" w:hAnsi="Arial" w:cs="Arial"/>
                  <w:sz w:val="18"/>
                  <w:szCs w:val="18"/>
                </w:rPr>
                <w:t>isOrdered: N/A</w:t>
              </w:r>
            </w:ins>
          </w:p>
          <w:p w:rsidR="00C5161F" w:rsidRPr="002B15AA" w:rsidRDefault="00C5161F" w:rsidP="00C5161F">
            <w:pPr>
              <w:spacing w:after="0"/>
              <w:rPr>
                <w:ins w:id="18993" w:author="28.541_CR0306R1_(Rel-16)_TEI16" w:date="2020-06-29T15:18:00Z"/>
                <w:rFonts w:ascii="Arial" w:hAnsi="Arial" w:cs="Arial"/>
                <w:sz w:val="18"/>
                <w:szCs w:val="18"/>
              </w:rPr>
            </w:pPr>
            <w:ins w:id="18994" w:author="28.541_CR0306R1_(Rel-16)_TEI16" w:date="2020-06-29T15:18:00Z">
              <w:r w:rsidRPr="002B15AA">
                <w:rPr>
                  <w:rFonts w:ascii="Arial" w:hAnsi="Arial" w:cs="Arial"/>
                  <w:sz w:val="18"/>
                  <w:szCs w:val="18"/>
                </w:rPr>
                <w:t>isUnique: N/A</w:t>
              </w:r>
            </w:ins>
          </w:p>
          <w:p w:rsidR="00C5161F" w:rsidRPr="002B15AA" w:rsidRDefault="00C5161F" w:rsidP="00C5161F">
            <w:pPr>
              <w:spacing w:after="0"/>
              <w:rPr>
                <w:ins w:id="18995" w:author="28.541_CR0306R1_(Rel-16)_TEI16" w:date="2020-06-29T15:18:00Z"/>
                <w:rFonts w:ascii="Arial" w:hAnsi="Arial" w:cs="Arial"/>
                <w:sz w:val="18"/>
                <w:szCs w:val="18"/>
              </w:rPr>
            </w:pPr>
            <w:ins w:id="18996" w:author="28.541_CR0306R1_(Rel-16)_TEI16" w:date="2020-06-29T15:18:00Z">
              <w:r w:rsidRPr="002B15AA">
                <w:rPr>
                  <w:rFonts w:ascii="Arial" w:hAnsi="Arial" w:cs="Arial"/>
                  <w:sz w:val="18"/>
                  <w:szCs w:val="18"/>
                </w:rPr>
                <w:t>defaultValue: None</w:t>
              </w:r>
            </w:ins>
          </w:p>
          <w:p w:rsidR="00C5161F" w:rsidRPr="00C318E3" w:rsidRDefault="00C5161F" w:rsidP="00C5161F">
            <w:pPr>
              <w:spacing w:after="0"/>
              <w:rPr>
                <w:ins w:id="18997" w:author="28.541_CR0306R1_(Rel-16)_TEI16" w:date="2020-06-29T15:18:00Z"/>
                <w:rFonts w:ascii="Arial" w:hAnsi="Arial" w:cs="Arial"/>
                <w:snapToGrid w:val="0"/>
                <w:sz w:val="18"/>
                <w:szCs w:val="18"/>
              </w:rPr>
            </w:pPr>
            <w:ins w:id="18998" w:author="28.541_CR0306R1_(Rel-16)_TEI16" w:date="2020-06-29T15:18:00Z">
              <w:r w:rsidRPr="002B15AA">
                <w:rPr>
                  <w:rFonts w:ascii="Arial" w:hAnsi="Arial" w:cs="Arial"/>
                  <w:sz w:val="18"/>
                  <w:szCs w:val="18"/>
                </w:rPr>
                <w:t xml:space="preserve">isNullable: </w:t>
              </w:r>
              <w:r>
                <w:rPr>
                  <w:rFonts w:ascii="Arial" w:hAnsi="Arial" w:cs="Arial"/>
                  <w:sz w:val="18"/>
                  <w:szCs w:val="18"/>
                </w:rPr>
                <w:t>False</w:t>
              </w:r>
            </w:ins>
          </w:p>
        </w:tc>
      </w:tr>
      <w:tr w:rsidR="00C5161F" w:rsidRPr="002B15AA" w:rsidTr="00583841">
        <w:trPr>
          <w:cantSplit/>
          <w:tblHeader/>
          <w:ins w:id="18999" w:author="28.541_CR0306R1_(Rel-16)_TEI16" w:date="2020-06-29T15:18:00Z"/>
        </w:trPr>
        <w:tc>
          <w:tcPr>
            <w:tcW w:w="960" w:type="pct"/>
            <w:tcBorders>
              <w:top w:val="single" w:sz="4" w:space="0" w:color="auto"/>
              <w:left w:val="single" w:sz="4" w:space="0" w:color="auto"/>
              <w:bottom w:val="single" w:sz="4" w:space="0" w:color="auto"/>
              <w:right w:val="single" w:sz="4" w:space="0" w:color="auto"/>
            </w:tcBorders>
          </w:tcPr>
          <w:p w:rsidR="00C5161F" w:rsidRPr="00FE323A" w:rsidRDefault="00C5161F" w:rsidP="00C5161F">
            <w:pPr>
              <w:pStyle w:val="TAL"/>
              <w:rPr>
                <w:ins w:id="19000" w:author="28.541_CR0306R1_(Rel-16)_TEI16" w:date="2020-06-29T15:18:00Z"/>
                <w:rFonts w:ascii="Courier New" w:hAnsi="Courier New" w:cs="Courier New"/>
                <w:szCs w:val="18"/>
                <w:lang w:eastAsia="zh-CN"/>
              </w:rPr>
            </w:pPr>
            <w:ins w:id="19001" w:author="28.541_CR0306R1_(Rel-16)_TEI16" w:date="2020-06-29T15:18:00Z">
              <w:r>
                <w:rPr>
                  <w:rFonts w:ascii="Courier New" w:hAnsi="Courier New" w:cs="Courier New"/>
                  <w:lang w:eastAsia="zh-CN"/>
                </w:rPr>
                <w:t>nextHopInfo</w:t>
              </w:r>
            </w:ins>
          </w:p>
        </w:tc>
        <w:tc>
          <w:tcPr>
            <w:tcW w:w="2901" w:type="pct"/>
            <w:tcBorders>
              <w:top w:val="single" w:sz="4" w:space="0" w:color="auto"/>
              <w:left w:val="single" w:sz="4" w:space="0" w:color="auto"/>
              <w:bottom w:val="single" w:sz="4" w:space="0" w:color="auto"/>
              <w:right w:val="single" w:sz="4" w:space="0" w:color="auto"/>
            </w:tcBorders>
          </w:tcPr>
          <w:p w:rsidR="00C5161F" w:rsidRDefault="00C5161F" w:rsidP="00C5161F">
            <w:pPr>
              <w:pStyle w:val="TAL"/>
              <w:rPr>
                <w:ins w:id="19002" w:author="28.541_CR0306R1_(Rel-16)_TEI16" w:date="2020-06-29T15:18:00Z"/>
                <w:rFonts w:cs="Arial"/>
                <w:snapToGrid w:val="0"/>
                <w:szCs w:val="18"/>
              </w:rPr>
            </w:pPr>
            <w:ins w:id="19003" w:author="28.541_CR0306R1_(Rel-16)_TEI16" w:date="2020-06-29T15:18:00Z">
              <w:r w:rsidRPr="000E02AD">
                <w:rPr>
                  <w:rFonts w:cs="Arial"/>
                  <w:snapToGrid w:val="0"/>
                  <w:szCs w:val="18"/>
                </w:rPr>
                <w:t>This parameter is used to identify ingress transport nodes identification. This can be any of combination of IP address of next-hop router of transport network, system name, port name, IP management address of transport nodes.</w:t>
              </w:r>
            </w:ins>
          </w:p>
          <w:p w:rsidR="00C5161F" w:rsidRPr="00FE323A" w:rsidRDefault="00C5161F" w:rsidP="00C5161F">
            <w:pPr>
              <w:pStyle w:val="TAL"/>
              <w:rPr>
                <w:ins w:id="19004" w:author="28.541_CR0306R1_(Rel-16)_TEI16" w:date="2020-06-29T15:18:00Z"/>
                <w:rFonts w:cs="Arial"/>
                <w:snapToGrid w:val="0"/>
                <w:szCs w:val="18"/>
              </w:rPr>
            </w:pPr>
          </w:p>
        </w:tc>
        <w:tc>
          <w:tcPr>
            <w:tcW w:w="1139" w:type="pct"/>
            <w:tcBorders>
              <w:top w:val="single" w:sz="4" w:space="0" w:color="auto"/>
              <w:left w:val="single" w:sz="4" w:space="0" w:color="auto"/>
              <w:bottom w:val="single" w:sz="4" w:space="0" w:color="auto"/>
              <w:right w:val="single" w:sz="4" w:space="0" w:color="auto"/>
            </w:tcBorders>
          </w:tcPr>
          <w:p w:rsidR="00C5161F" w:rsidRPr="002B15AA" w:rsidRDefault="00C5161F" w:rsidP="00C5161F">
            <w:pPr>
              <w:pStyle w:val="TAL"/>
              <w:rPr>
                <w:ins w:id="19005" w:author="28.541_CR0306R1_(Rel-16)_TEI16" w:date="2020-06-29T15:18:00Z"/>
              </w:rPr>
            </w:pPr>
            <w:ins w:id="19006" w:author="28.541_CR0306R1_(Rel-16)_TEI16" w:date="2020-06-29T15:18:00Z">
              <w:r w:rsidRPr="002B15AA">
                <w:t>type: String</w:t>
              </w:r>
            </w:ins>
          </w:p>
          <w:p w:rsidR="00C5161F" w:rsidRPr="002B15AA" w:rsidRDefault="00C5161F" w:rsidP="00C5161F">
            <w:pPr>
              <w:pStyle w:val="TAL"/>
              <w:rPr>
                <w:ins w:id="19007" w:author="28.541_CR0306R1_(Rel-16)_TEI16" w:date="2020-06-29T15:18:00Z"/>
              </w:rPr>
            </w:pPr>
            <w:ins w:id="19008" w:author="28.541_CR0306R1_(Rel-16)_TEI16" w:date="2020-06-29T15:18:00Z">
              <w:r w:rsidRPr="002B15AA">
                <w:t xml:space="preserve">multiplicity: </w:t>
              </w:r>
              <w:r>
                <w:t>1</w:t>
              </w:r>
            </w:ins>
          </w:p>
          <w:p w:rsidR="00C5161F" w:rsidRPr="002B15AA" w:rsidRDefault="00C5161F" w:rsidP="00C5161F">
            <w:pPr>
              <w:pStyle w:val="TAL"/>
              <w:rPr>
                <w:ins w:id="19009" w:author="28.541_CR0306R1_(Rel-16)_TEI16" w:date="2020-06-29T15:18:00Z"/>
              </w:rPr>
            </w:pPr>
            <w:ins w:id="19010" w:author="28.541_CR0306R1_(Rel-16)_TEI16" w:date="2020-06-29T15:18:00Z">
              <w:r w:rsidRPr="002B15AA">
                <w:t xml:space="preserve">isOrdered: </w:t>
              </w:r>
              <w:r>
                <w:t>N/A</w:t>
              </w:r>
            </w:ins>
          </w:p>
          <w:p w:rsidR="00C5161F" w:rsidRPr="002B15AA" w:rsidRDefault="00C5161F" w:rsidP="00C5161F">
            <w:pPr>
              <w:pStyle w:val="TAL"/>
              <w:rPr>
                <w:ins w:id="19011" w:author="28.541_CR0306R1_(Rel-16)_TEI16" w:date="2020-06-29T15:18:00Z"/>
              </w:rPr>
            </w:pPr>
            <w:ins w:id="19012" w:author="28.541_CR0306R1_(Rel-16)_TEI16" w:date="2020-06-29T15:18:00Z">
              <w:r w:rsidRPr="002B15AA">
                <w:t>isUnique: N/A</w:t>
              </w:r>
            </w:ins>
          </w:p>
          <w:p w:rsidR="00C5161F" w:rsidRPr="002B15AA" w:rsidRDefault="00C5161F" w:rsidP="00C5161F">
            <w:pPr>
              <w:pStyle w:val="TAL"/>
              <w:rPr>
                <w:ins w:id="19013" w:author="28.541_CR0306R1_(Rel-16)_TEI16" w:date="2020-06-29T15:18:00Z"/>
              </w:rPr>
            </w:pPr>
            <w:ins w:id="19014" w:author="28.541_CR0306R1_(Rel-16)_TEI16" w:date="2020-06-29T15:18:00Z">
              <w:r w:rsidRPr="002B15AA">
                <w:t>defaultValue: None</w:t>
              </w:r>
            </w:ins>
          </w:p>
          <w:p w:rsidR="00C5161F" w:rsidRPr="002B15AA" w:rsidRDefault="00C5161F" w:rsidP="00C5161F">
            <w:pPr>
              <w:pStyle w:val="TAL"/>
              <w:rPr>
                <w:ins w:id="19015" w:author="28.541_CR0306R1_(Rel-16)_TEI16" w:date="2020-06-29T15:18:00Z"/>
              </w:rPr>
            </w:pPr>
            <w:ins w:id="19016" w:author="28.541_CR0306R1_(Rel-16)_TEI16" w:date="2020-06-29T15:18:00Z">
              <w:r w:rsidRPr="002B15AA">
                <w:t xml:space="preserve">isNullable: </w:t>
              </w:r>
              <w:r>
                <w:t>True</w:t>
              </w:r>
            </w:ins>
          </w:p>
          <w:p w:rsidR="00C5161F" w:rsidRPr="00C318E3" w:rsidRDefault="00C5161F" w:rsidP="00C5161F">
            <w:pPr>
              <w:spacing w:after="0"/>
              <w:rPr>
                <w:ins w:id="19017" w:author="28.541_CR0306R1_(Rel-16)_TEI16" w:date="2020-06-29T15:18:00Z"/>
                <w:rFonts w:ascii="Arial" w:hAnsi="Arial" w:cs="Arial"/>
                <w:snapToGrid w:val="0"/>
                <w:sz w:val="18"/>
                <w:szCs w:val="18"/>
              </w:rPr>
            </w:pPr>
          </w:p>
        </w:tc>
      </w:tr>
      <w:tr w:rsidR="00C5161F" w:rsidRPr="002B15AA" w:rsidTr="00583841">
        <w:trPr>
          <w:cantSplit/>
          <w:tblHeader/>
          <w:ins w:id="19018" w:author="28.541_CR0306R1_(Rel-16)_TEI16" w:date="2020-06-29T15:18:00Z"/>
        </w:trPr>
        <w:tc>
          <w:tcPr>
            <w:tcW w:w="960" w:type="pct"/>
            <w:tcBorders>
              <w:top w:val="single" w:sz="4" w:space="0" w:color="auto"/>
              <w:left w:val="single" w:sz="4" w:space="0" w:color="auto"/>
              <w:bottom w:val="single" w:sz="4" w:space="0" w:color="auto"/>
              <w:right w:val="single" w:sz="4" w:space="0" w:color="auto"/>
            </w:tcBorders>
          </w:tcPr>
          <w:p w:rsidR="00C5161F" w:rsidRPr="00FE323A" w:rsidRDefault="00C5161F" w:rsidP="00C5161F">
            <w:pPr>
              <w:pStyle w:val="TAL"/>
              <w:rPr>
                <w:ins w:id="19019" w:author="28.541_CR0306R1_(Rel-16)_TEI16" w:date="2020-06-29T15:18:00Z"/>
                <w:rFonts w:ascii="Courier New" w:hAnsi="Courier New" w:cs="Courier New"/>
                <w:szCs w:val="18"/>
                <w:lang w:eastAsia="zh-CN"/>
              </w:rPr>
            </w:pPr>
            <w:ins w:id="19020" w:author="28.541_CR0306R1_(Rel-16)_TEI16" w:date="2020-06-29T15:18:00Z">
              <w:r>
                <w:rPr>
                  <w:rFonts w:ascii="Courier New" w:hAnsi="Courier New" w:cs="Courier New"/>
                  <w:lang w:eastAsia="zh-CN"/>
                </w:rPr>
                <w:t>qosProfile</w:t>
              </w:r>
            </w:ins>
          </w:p>
        </w:tc>
        <w:tc>
          <w:tcPr>
            <w:tcW w:w="2901" w:type="pct"/>
            <w:tcBorders>
              <w:top w:val="single" w:sz="4" w:space="0" w:color="auto"/>
              <w:left w:val="single" w:sz="4" w:space="0" w:color="auto"/>
              <w:bottom w:val="single" w:sz="4" w:space="0" w:color="auto"/>
              <w:right w:val="single" w:sz="4" w:space="0" w:color="auto"/>
            </w:tcBorders>
          </w:tcPr>
          <w:p w:rsidR="00C5161F" w:rsidRPr="00FE323A" w:rsidRDefault="00C5161F" w:rsidP="00C5161F">
            <w:pPr>
              <w:pStyle w:val="TAL"/>
              <w:rPr>
                <w:ins w:id="19021" w:author="28.541_CR0306R1_(Rel-16)_TEI16" w:date="2020-06-29T15:18:00Z"/>
                <w:rFonts w:cs="Arial"/>
                <w:snapToGrid w:val="0"/>
                <w:szCs w:val="18"/>
              </w:rPr>
            </w:pPr>
            <w:ins w:id="19022" w:author="28.541_CR0306R1_(Rel-16)_TEI16" w:date="2020-06-29T15:18:00Z">
              <w:r>
                <w:t>This parameter specifies an QoS Profile for a logical transport interface. It is a reference to the set of profile parameters which are locally provisioned on both sides of a logical transport interface.</w:t>
              </w:r>
            </w:ins>
          </w:p>
        </w:tc>
        <w:tc>
          <w:tcPr>
            <w:tcW w:w="1139" w:type="pct"/>
            <w:tcBorders>
              <w:top w:val="single" w:sz="4" w:space="0" w:color="auto"/>
              <w:left w:val="single" w:sz="4" w:space="0" w:color="auto"/>
              <w:bottom w:val="single" w:sz="4" w:space="0" w:color="auto"/>
              <w:right w:val="single" w:sz="4" w:space="0" w:color="auto"/>
            </w:tcBorders>
          </w:tcPr>
          <w:p w:rsidR="00C5161F" w:rsidRPr="002B15AA" w:rsidRDefault="00C5161F" w:rsidP="00C5161F">
            <w:pPr>
              <w:spacing w:after="0"/>
              <w:rPr>
                <w:ins w:id="19023" w:author="28.541_CR0306R1_(Rel-16)_TEI16" w:date="2020-06-29T15:18:00Z"/>
                <w:rFonts w:ascii="Arial" w:hAnsi="Arial" w:cs="Arial"/>
                <w:sz w:val="18"/>
                <w:szCs w:val="18"/>
                <w:lang w:eastAsia="zh-CN"/>
              </w:rPr>
            </w:pPr>
            <w:ins w:id="19024" w:author="28.541_CR0306R1_(Rel-16)_TEI16" w:date="2020-06-29T15:18:00Z">
              <w:r w:rsidRPr="002B15AA">
                <w:rPr>
                  <w:rFonts w:ascii="Arial" w:hAnsi="Arial" w:cs="Arial"/>
                  <w:sz w:val="18"/>
                  <w:szCs w:val="18"/>
                  <w:lang w:eastAsia="zh-CN"/>
                </w:rPr>
                <w:t>t</w:t>
              </w:r>
              <w:r w:rsidRPr="002B15AA">
                <w:rPr>
                  <w:rFonts w:ascii="Arial" w:hAnsi="Arial" w:cs="Arial"/>
                  <w:sz w:val="18"/>
                  <w:szCs w:val="18"/>
                </w:rPr>
                <w:t xml:space="preserve">ype: </w:t>
              </w:r>
              <w:r w:rsidRPr="002B15AA">
                <w:rPr>
                  <w:rFonts w:ascii="Arial" w:hAnsi="Arial" w:cs="Arial"/>
                  <w:sz w:val="18"/>
                  <w:szCs w:val="18"/>
                  <w:lang w:eastAsia="zh-CN"/>
                </w:rPr>
                <w:t>String</w:t>
              </w:r>
            </w:ins>
          </w:p>
          <w:p w:rsidR="00C5161F" w:rsidRPr="002B15AA" w:rsidRDefault="00C5161F" w:rsidP="00C5161F">
            <w:pPr>
              <w:spacing w:after="0"/>
              <w:rPr>
                <w:ins w:id="19025" w:author="28.541_CR0306R1_(Rel-16)_TEI16" w:date="2020-06-29T15:18:00Z"/>
                <w:rFonts w:ascii="Arial" w:hAnsi="Arial" w:cs="Arial"/>
                <w:sz w:val="18"/>
                <w:szCs w:val="18"/>
              </w:rPr>
            </w:pPr>
            <w:ins w:id="19026" w:author="28.541_CR0306R1_(Rel-16)_TEI16" w:date="2020-06-29T15:18:00Z">
              <w:r w:rsidRPr="002B15AA">
                <w:rPr>
                  <w:rFonts w:ascii="Arial" w:hAnsi="Arial" w:cs="Arial"/>
                  <w:sz w:val="18"/>
                  <w:szCs w:val="18"/>
                </w:rPr>
                <w:t>multiplicity: 1</w:t>
              </w:r>
            </w:ins>
          </w:p>
          <w:p w:rsidR="00C5161F" w:rsidRPr="002B15AA" w:rsidRDefault="00C5161F" w:rsidP="00C5161F">
            <w:pPr>
              <w:spacing w:after="0"/>
              <w:rPr>
                <w:ins w:id="19027" w:author="28.541_CR0306R1_(Rel-16)_TEI16" w:date="2020-06-29T15:18:00Z"/>
                <w:rFonts w:ascii="Arial" w:hAnsi="Arial" w:cs="Arial"/>
                <w:sz w:val="18"/>
                <w:szCs w:val="18"/>
              </w:rPr>
            </w:pPr>
            <w:ins w:id="19028" w:author="28.541_CR0306R1_(Rel-16)_TEI16" w:date="2020-06-29T15:18:00Z">
              <w:r w:rsidRPr="002B15AA">
                <w:rPr>
                  <w:rFonts w:ascii="Arial" w:hAnsi="Arial" w:cs="Arial"/>
                  <w:sz w:val="18"/>
                  <w:szCs w:val="18"/>
                </w:rPr>
                <w:t>isOrdered: N/A</w:t>
              </w:r>
            </w:ins>
          </w:p>
          <w:p w:rsidR="00C5161F" w:rsidRPr="002B15AA" w:rsidRDefault="00C5161F" w:rsidP="00C5161F">
            <w:pPr>
              <w:spacing w:after="0"/>
              <w:rPr>
                <w:ins w:id="19029" w:author="28.541_CR0306R1_(Rel-16)_TEI16" w:date="2020-06-29T15:18:00Z"/>
                <w:rFonts w:ascii="Arial" w:hAnsi="Arial" w:cs="Arial"/>
                <w:sz w:val="18"/>
                <w:szCs w:val="18"/>
              </w:rPr>
            </w:pPr>
            <w:ins w:id="19030" w:author="28.541_CR0306R1_(Rel-16)_TEI16" w:date="2020-06-29T15:18:00Z">
              <w:r w:rsidRPr="002B15AA">
                <w:rPr>
                  <w:rFonts w:ascii="Arial" w:hAnsi="Arial" w:cs="Arial"/>
                  <w:sz w:val="18"/>
                  <w:szCs w:val="18"/>
                </w:rPr>
                <w:t xml:space="preserve">isUnique: </w:t>
              </w:r>
              <w:r>
                <w:rPr>
                  <w:rFonts w:ascii="Arial" w:hAnsi="Arial" w:cs="Arial"/>
                  <w:sz w:val="18"/>
                  <w:szCs w:val="18"/>
                </w:rPr>
                <w:t>True</w:t>
              </w:r>
            </w:ins>
          </w:p>
          <w:p w:rsidR="00C5161F" w:rsidRPr="002B15AA" w:rsidRDefault="00C5161F" w:rsidP="00C5161F">
            <w:pPr>
              <w:spacing w:after="0"/>
              <w:rPr>
                <w:ins w:id="19031" w:author="28.541_CR0306R1_(Rel-16)_TEI16" w:date="2020-06-29T15:18:00Z"/>
                <w:rFonts w:ascii="Arial" w:hAnsi="Arial" w:cs="Arial"/>
                <w:sz w:val="18"/>
                <w:szCs w:val="18"/>
              </w:rPr>
            </w:pPr>
            <w:ins w:id="19032" w:author="28.541_CR0306R1_(Rel-16)_TEI16" w:date="2020-06-29T15:18:00Z">
              <w:r w:rsidRPr="002B15AA">
                <w:rPr>
                  <w:rFonts w:ascii="Arial" w:hAnsi="Arial" w:cs="Arial"/>
                  <w:sz w:val="18"/>
                  <w:szCs w:val="18"/>
                </w:rPr>
                <w:t>defaultValue: None</w:t>
              </w:r>
            </w:ins>
          </w:p>
          <w:p w:rsidR="00C5161F" w:rsidRPr="00C318E3" w:rsidRDefault="00C5161F" w:rsidP="00C5161F">
            <w:pPr>
              <w:spacing w:after="0"/>
              <w:rPr>
                <w:ins w:id="19033" w:author="28.541_CR0306R1_(Rel-16)_TEI16" w:date="2020-06-29T15:18:00Z"/>
                <w:rFonts w:ascii="Arial" w:hAnsi="Arial" w:cs="Arial"/>
                <w:snapToGrid w:val="0"/>
                <w:sz w:val="18"/>
                <w:szCs w:val="18"/>
              </w:rPr>
            </w:pPr>
            <w:ins w:id="19034" w:author="28.541_CR0306R1_(Rel-16)_TEI16" w:date="2020-06-29T15:18:00Z">
              <w:r w:rsidRPr="002B15AA">
                <w:rPr>
                  <w:rFonts w:ascii="Arial" w:hAnsi="Arial" w:cs="Arial"/>
                  <w:sz w:val="18"/>
                  <w:szCs w:val="18"/>
                </w:rPr>
                <w:t>isNullable: True</w:t>
              </w:r>
            </w:ins>
          </w:p>
        </w:tc>
      </w:tr>
    </w:tbl>
    <w:p w:rsidR="00E154AB" w:rsidRPr="002B15AA" w:rsidRDefault="00E154AB" w:rsidP="00E154AB"/>
    <w:p w:rsidR="00E154AB" w:rsidRPr="002B15AA" w:rsidRDefault="00E154AB" w:rsidP="00E154AB">
      <w:pPr>
        <w:pStyle w:val="Heading2"/>
      </w:pPr>
      <w:bookmarkStart w:id="19035" w:name="_Toc19888565"/>
      <w:bookmarkStart w:id="19036" w:name="_Toc27405543"/>
      <w:bookmarkStart w:id="19037" w:name="_Toc35878733"/>
      <w:bookmarkStart w:id="19038" w:name="_Toc36220549"/>
      <w:bookmarkStart w:id="19039" w:name="_Toc36474647"/>
      <w:bookmarkStart w:id="19040" w:name="_Toc36542919"/>
      <w:bookmarkStart w:id="19041" w:name="_Toc36543740"/>
      <w:bookmarkStart w:id="19042" w:name="_Toc36567978"/>
      <w:bookmarkStart w:id="19043" w:name="_Toc44341715"/>
      <w:r w:rsidRPr="002B15AA">
        <w:t>6.5</w:t>
      </w:r>
      <w:r w:rsidRPr="002B15AA">
        <w:tab/>
        <w:t>Common notifications</w:t>
      </w:r>
      <w:bookmarkEnd w:id="19035"/>
      <w:bookmarkEnd w:id="19036"/>
      <w:bookmarkEnd w:id="19037"/>
      <w:bookmarkEnd w:id="19038"/>
      <w:bookmarkEnd w:id="19039"/>
      <w:bookmarkEnd w:id="19040"/>
      <w:bookmarkEnd w:id="19041"/>
      <w:bookmarkEnd w:id="19042"/>
      <w:bookmarkEnd w:id="19043"/>
    </w:p>
    <w:p w:rsidR="009C4F9F" w:rsidRPr="002E272C" w:rsidRDefault="009C4F9F" w:rsidP="009C4F9F">
      <w:pPr>
        <w:pStyle w:val="Heading3"/>
        <w:rPr>
          <w:ins w:id="19044" w:author="28.541_CR0278_(Rel-16)_eNRM" w:date="2020-06-26T15:12:00Z"/>
        </w:rPr>
      </w:pPr>
      <w:bookmarkStart w:id="19045" w:name="_Toc44341716"/>
      <w:ins w:id="19046" w:author="28.541_CR0278_(Rel-16)_eNRM" w:date="2020-06-26T15:12:00Z">
        <w:r>
          <w:t>6.5.1</w:t>
        </w:r>
        <w:r>
          <w:tab/>
          <w:t>Alarm notifications</w:t>
        </w:r>
        <w:bookmarkEnd w:id="19045"/>
      </w:ins>
    </w:p>
    <w:p w:rsidR="009C4F9F" w:rsidRDefault="009C4F9F" w:rsidP="009C4F9F">
      <w:pPr>
        <w:rPr>
          <w:ins w:id="19047" w:author="28.541_CR0278_(Rel-16)_eNRM" w:date="2020-06-26T15:12:00Z"/>
        </w:rPr>
      </w:pPr>
      <w:ins w:id="19048" w:author="28.541_CR0278_(Rel-16)_eNRM" w:date="2020-06-26T15:12:00Z">
        <w:r w:rsidRPr="00501056">
          <w:t>This clause presents a list of notifications, defined in TS 28.532 [</w:t>
        </w:r>
        <w:r>
          <w:t>35</w:t>
        </w:r>
        <w:r w:rsidRPr="00501056">
          <w:t xml:space="preserve">], that an MnS consumer may receive. The notification header attribute </w:t>
        </w:r>
        <w:r w:rsidRPr="00501056">
          <w:rPr>
            <w:rFonts w:ascii="Courier New" w:hAnsi="Courier New" w:cs="Courier New"/>
          </w:rPr>
          <w:t>objectClass/objectInstance</w:t>
        </w:r>
        <w:r w:rsidRPr="00501056">
          <w:t xml:space="preserve"> shall capture the DN of an instance of a class defined in the present document.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97"/>
        <w:gridCol w:w="947"/>
        <w:gridCol w:w="717"/>
      </w:tblGrid>
      <w:tr w:rsidR="009C4F9F" w:rsidTr="005237DB">
        <w:trPr>
          <w:tblHeader/>
          <w:jc w:val="center"/>
          <w:ins w:id="19049" w:author="28.541_CR0278_(Rel-16)_eNRM" w:date="2020-06-26T15:12:00Z"/>
        </w:trPr>
        <w:tc>
          <w:tcPr>
            <w:tcW w:w="0" w:type="auto"/>
            <w:shd w:val="clear" w:color="auto" w:fill="CCCCCC"/>
            <w:vAlign w:val="center"/>
          </w:tcPr>
          <w:p w:rsidR="009C4F9F" w:rsidRDefault="009C4F9F" w:rsidP="005237DB">
            <w:pPr>
              <w:pStyle w:val="TAH"/>
              <w:rPr>
                <w:ins w:id="19050" w:author="28.541_CR0278_(Rel-16)_eNRM" w:date="2020-06-26T15:12:00Z"/>
              </w:rPr>
            </w:pPr>
            <w:ins w:id="19051" w:author="28.541_CR0278_(Rel-16)_eNRM" w:date="2020-06-26T15:12:00Z">
              <w:r>
                <w:t>Name</w:t>
              </w:r>
            </w:ins>
          </w:p>
        </w:tc>
        <w:tc>
          <w:tcPr>
            <w:tcW w:w="0" w:type="auto"/>
            <w:shd w:val="clear" w:color="auto" w:fill="CCCCCC"/>
          </w:tcPr>
          <w:p w:rsidR="009C4F9F" w:rsidRDefault="009C4F9F" w:rsidP="005237DB">
            <w:pPr>
              <w:pStyle w:val="TAH"/>
              <w:rPr>
                <w:ins w:id="19052" w:author="28.541_CR0278_(Rel-16)_eNRM" w:date="2020-06-26T15:12:00Z"/>
              </w:rPr>
            </w:pPr>
            <w:ins w:id="19053" w:author="28.541_CR0278_(Rel-16)_eNRM" w:date="2020-06-26T15:12:00Z">
              <w:r>
                <w:t>Qualifier</w:t>
              </w:r>
            </w:ins>
          </w:p>
        </w:tc>
        <w:tc>
          <w:tcPr>
            <w:tcW w:w="0" w:type="auto"/>
            <w:shd w:val="clear" w:color="auto" w:fill="CCCCCC"/>
          </w:tcPr>
          <w:p w:rsidR="009C4F9F" w:rsidRDefault="009C4F9F" w:rsidP="005237DB">
            <w:pPr>
              <w:pStyle w:val="TAH"/>
              <w:rPr>
                <w:ins w:id="19054" w:author="28.541_CR0278_(Rel-16)_eNRM" w:date="2020-06-26T15:12:00Z"/>
              </w:rPr>
            </w:pPr>
            <w:ins w:id="19055" w:author="28.541_CR0278_(Rel-16)_eNRM" w:date="2020-06-26T15:12:00Z">
              <w:r>
                <w:t>Notes</w:t>
              </w:r>
            </w:ins>
          </w:p>
        </w:tc>
      </w:tr>
      <w:tr w:rsidR="009C4F9F" w:rsidTr="005237DB">
        <w:trPr>
          <w:jc w:val="center"/>
          <w:ins w:id="19056" w:author="28.541_CR0278_(Rel-16)_eNRM" w:date="2020-06-26T15:12:00Z"/>
        </w:trPr>
        <w:tc>
          <w:tcPr>
            <w:tcW w:w="0" w:type="auto"/>
          </w:tcPr>
          <w:p w:rsidR="009C4F9F" w:rsidRDefault="009C4F9F" w:rsidP="005237DB">
            <w:pPr>
              <w:pStyle w:val="TAL"/>
              <w:rPr>
                <w:ins w:id="19057" w:author="28.541_CR0278_(Rel-16)_eNRM" w:date="2020-06-26T15:12:00Z"/>
              </w:rPr>
            </w:pPr>
            <w:ins w:id="19058" w:author="28.541_CR0278_(Rel-16)_eNRM" w:date="2020-06-26T15:12:00Z">
              <w:r>
                <w:rPr>
                  <w:rFonts w:ascii="Courier New" w:hAnsi="Courier New" w:cs="Courier New"/>
                </w:rPr>
                <w:t>notifyNewAlarm</w:t>
              </w:r>
            </w:ins>
          </w:p>
        </w:tc>
        <w:tc>
          <w:tcPr>
            <w:tcW w:w="0" w:type="auto"/>
          </w:tcPr>
          <w:p w:rsidR="009C4F9F" w:rsidRDefault="009C4F9F" w:rsidP="005237DB">
            <w:pPr>
              <w:pStyle w:val="TAL"/>
              <w:rPr>
                <w:ins w:id="19059" w:author="28.541_CR0278_(Rel-16)_eNRM" w:date="2020-06-26T15:12:00Z"/>
              </w:rPr>
            </w:pPr>
            <w:ins w:id="19060" w:author="28.541_CR0278_(Rel-16)_eNRM" w:date="2020-06-26T15:12:00Z">
              <w:r>
                <w:t>M</w:t>
              </w:r>
            </w:ins>
          </w:p>
        </w:tc>
        <w:tc>
          <w:tcPr>
            <w:tcW w:w="0" w:type="auto"/>
          </w:tcPr>
          <w:p w:rsidR="009C4F9F" w:rsidRDefault="009C4F9F" w:rsidP="005237DB">
            <w:pPr>
              <w:pStyle w:val="TAL"/>
              <w:rPr>
                <w:ins w:id="19061" w:author="28.541_CR0278_(Rel-16)_eNRM" w:date="2020-06-26T15:12:00Z"/>
              </w:rPr>
            </w:pPr>
            <w:ins w:id="19062" w:author="28.541_CR0278_(Rel-16)_eNRM" w:date="2020-06-26T15:12:00Z">
              <w:r>
                <w:t>--</w:t>
              </w:r>
            </w:ins>
          </w:p>
        </w:tc>
      </w:tr>
      <w:tr w:rsidR="009C4F9F" w:rsidTr="005237DB">
        <w:trPr>
          <w:jc w:val="center"/>
          <w:ins w:id="19063" w:author="28.541_CR0278_(Rel-16)_eNRM" w:date="2020-06-26T15:12:00Z"/>
        </w:trPr>
        <w:tc>
          <w:tcPr>
            <w:tcW w:w="0" w:type="auto"/>
          </w:tcPr>
          <w:p w:rsidR="009C4F9F" w:rsidRDefault="009C4F9F" w:rsidP="005237DB">
            <w:pPr>
              <w:pStyle w:val="TAL"/>
              <w:rPr>
                <w:ins w:id="19064" w:author="28.541_CR0278_(Rel-16)_eNRM" w:date="2020-06-26T15:12:00Z"/>
              </w:rPr>
            </w:pPr>
            <w:ins w:id="19065" w:author="28.541_CR0278_(Rel-16)_eNRM" w:date="2020-06-26T15:12:00Z">
              <w:r>
                <w:rPr>
                  <w:rFonts w:ascii="Courier New" w:hAnsi="Courier New" w:cs="Courier New"/>
                </w:rPr>
                <w:t>notifyClearedAlarm</w:t>
              </w:r>
            </w:ins>
          </w:p>
        </w:tc>
        <w:tc>
          <w:tcPr>
            <w:tcW w:w="0" w:type="auto"/>
          </w:tcPr>
          <w:p w:rsidR="009C4F9F" w:rsidRDefault="009C4F9F" w:rsidP="005237DB">
            <w:pPr>
              <w:pStyle w:val="TAL"/>
              <w:rPr>
                <w:ins w:id="19066" w:author="28.541_CR0278_(Rel-16)_eNRM" w:date="2020-06-26T15:12:00Z"/>
              </w:rPr>
            </w:pPr>
            <w:ins w:id="19067" w:author="28.541_CR0278_(Rel-16)_eNRM" w:date="2020-06-26T15:12:00Z">
              <w:r>
                <w:t>M</w:t>
              </w:r>
            </w:ins>
          </w:p>
        </w:tc>
        <w:tc>
          <w:tcPr>
            <w:tcW w:w="0" w:type="auto"/>
          </w:tcPr>
          <w:p w:rsidR="009C4F9F" w:rsidRDefault="009C4F9F" w:rsidP="005237DB">
            <w:pPr>
              <w:pStyle w:val="TAL"/>
              <w:rPr>
                <w:ins w:id="19068" w:author="28.541_CR0278_(Rel-16)_eNRM" w:date="2020-06-26T15:12:00Z"/>
              </w:rPr>
            </w:pPr>
            <w:ins w:id="19069" w:author="28.541_CR0278_(Rel-16)_eNRM" w:date="2020-06-26T15:12:00Z">
              <w:r>
                <w:t>--</w:t>
              </w:r>
            </w:ins>
          </w:p>
        </w:tc>
      </w:tr>
      <w:tr w:rsidR="009C4F9F" w:rsidTr="005237DB">
        <w:trPr>
          <w:jc w:val="center"/>
          <w:ins w:id="19070" w:author="28.541_CR0278_(Rel-16)_eNRM" w:date="2020-06-26T15:12:00Z"/>
        </w:trPr>
        <w:tc>
          <w:tcPr>
            <w:tcW w:w="0" w:type="auto"/>
          </w:tcPr>
          <w:p w:rsidR="009C4F9F" w:rsidRDefault="009C4F9F" w:rsidP="005237DB">
            <w:pPr>
              <w:pStyle w:val="TAL"/>
              <w:rPr>
                <w:ins w:id="19071" w:author="28.541_CR0278_(Rel-16)_eNRM" w:date="2020-06-26T15:12:00Z"/>
              </w:rPr>
            </w:pPr>
            <w:ins w:id="19072" w:author="28.541_CR0278_(Rel-16)_eNRM" w:date="2020-06-26T15:12:00Z">
              <w:r>
                <w:rPr>
                  <w:rFonts w:ascii="Courier New" w:hAnsi="Courier New" w:cs="Courier New"/>
                </w:rPr>
                <w:t>notifyAckStateChanged</w:t>
              </w:r>
            </w:ins>
          </w:p>
        </w:tc>
        <w:tc>
          <w:tcPr>
            <w:tcW w:w="0" w:type="auto"/>
          </w:tcPr>
          <w:p w:rsidR="009C4F9F" w:rsidRDefault="009C4F9F" w:rsidP="005237DB">
            <w:pPr>
              <w:pStyle w:val="TAL"/>
              <w:rPr>
                <w:ins w:id="19073" w:author="28.541_CR0278_(Rel-16)_eNRM" w:date="2020-06-26T15:12:00Z"/>
              </w:rPr>
            </w:pPr>
            <w:ins w:id="19074" w:author="28.541_CR0278_(Rel-16)_eNRM" w:date="2020-06-26T15:12:00Z">
              <w:r>
                <w:t>M</w:t>
              </w:r>
            </w:ins>
          </w:p>
        </w:tc>
        <w:tc>
          <w:tcPr>
            <w:tcW w:w="0" w:type="auto"/>
          </w:tcPr>
          <w:p w:rsidR="009C4F9F" w:rsidRDefault="009C4F9F" w:rsidP="005237DB">
            <w:pPr>
              <w:pStyle w:val="TAL"/>
              <w:rPr>
                <w:ins w:id="19075" w:author="28.541_CR0278_(Rel-16)_eNRM" w:date="2020-06-26T15:12:00Z"/>
              </w:rPr>
            </w:pPr>
            <w:ins w:id="19076" w:author="28.541_CR0278_(Rel-16)_eNRM" w:date="2020-06-26T15:12:00Z">
              <w:r>
                <w:t>--</w:t>
              </w:r>
            </w:ins>
          </w:p>
        </w:tc>
      </w:tr>
      <w:tr w:rsidR="009C4F9F" w:rsidTr="005237DB">
        <w:trPr>
          <w:jc w:val="center"/>
          <w:ins w:id="19077" w:author="28.541_CR0278_(Rel-16)_eNRM" w:date="2020-06-26T15:12:00Z"/>
        </w:trPr>
        <w:tc>
          <w:tcPr>
            <w:tcW w:w="0" w:type="auto"/>
          </w:tcPr>
          <w:p w:rsidR="009C4F9F" w:rsidRDefault="009C4F9F" w:rsidP="005237DB">
            <w:pPr>
              <w:pStyle w:val="TAL"/>
              <w:rPr>
                <w:ins w:id="19078" w:author="28.541_CR0278_(Rel-16)_eNRM" w:date="2020-06-26T15:12:00Z"/>
              </w:rPr>
            </w:pPr>
            <w:ins w:id="19079" w:author="28.541_CR0278_(Rel-16)_eNRM" w:date="2020-06-26T15:12:00Z">
              <w:r>
                <w:rPr>
                  <w:rFonts w:ascii="Courier New" w:hAnsi="Courier New" w:cs="Courier New"/>
                </w:rPr>
                <w:t>notifyAlarmListRebuilt</w:t>
              </w:r>
            </w:ins>
          </w:p>
        </w:tc>
        <w:tc>
          <w:tcPr>
            <w:tcW w:w="0" w:type="auto"/>
          </w:tcPr>
          <w:p w:rsidR="009C4F9F" w:rsidRDefault="009C4F9F" w:rsidP="005237DB">
            <w:pPr>
              <w:pStyle w:val="TAL"/>
              <w:rPr>
                <w:ins w:id="19080" w:author="28.541_CR0278_(Rel-16)_eNRM" w:date="2020-06-26T15:12:00Z"/>
              </w:rPr>
            </w:pPr>
            <w:ins w:id="19081" w:author="28.541_CR0278_(Rel-16)_eNRM" w:date="2020-06-26T15:12:00Z">
              <w:r>
                <w:t>M</w:t>
              </w:r>
            </w:ins>
          </w:p>
        </w:tc>
        <w:tc>
          <w:tcPr>
            <w:tcW w:w="0" w:type="auto"/>
          </w:tcPr>
          <w:p w:rsidR="009C4F9F" w:rsidRDefault="009C4F9F" w:rsidP="005237DB">
            <w:pPr>
              <w:pStyle w:val="TAL"/>
              <w:rPr>
                <w:ins w:id="19082" w:author="28.541_CR0278_(Rel-16)_eNRM" w:date="2020-06-26T15:12:00Z"/>
              </w:rPr>
            </w:pPr>
            <w:ins w:id="19083" w:author="28.541_CR0278_(Rel-16)_eNRM" w:date="2020-06-26T15:12:00Z">
              <w:r>
                <w:t>--</w:t>
              </w:r>
            </w:ins>
          </w:p>
        </w:tc>
      </w:tr>
      <w:tr w:rsidR="009C4F9F" w:rsidTr="005237DB">
        <w:trPr>
          <w:jc w:val="center"/>
          <w:ins w:id="19084" w:author="28.541_CR0278_(Rel-16)_eNRM" w:date="2020-06-26T15:12:00Z"/>
        </w:trPr>
        <w:tc>
          <w:tcPr>
            <w:tcW w:w="0" w:type="auto"/>
          </w:tcPr>
          <w:p w:rsidR="009C4F9F" w:rsidRDefault="009C4F9F" w:rsidP="005237DB">
            <w:pPr>
              <w:pStyle w:val="TAL"/>
              <w:rPr>
                <w:ins w:id="19085" w:author="28.541_CR0278_(Rel-16)_eNRM" w:date="2020-06-26T15:12:00Z"/>
              </w:rPr>
            </w:pPr>
            <w:ins w:id="19086" w:author="28.541_CR0278_(Rel-16)_eNRM" w:date="2020-06-26T15:12:00Z">
              <w:r>
                <w:rPr>
                  <w:rFonts w:ascii="Courier New" w:hAnsi="Courier New" w:cs="Courier New"/>
                </w:rPr>
                <w:t>notifyChangedAlarm</w:t>
              </w:r>
            </w:ins>
          </w:p>
        </w:tc>
        <w:tc>
          <w:tcPr>
            <w:tcW w:w="0" w:type="auto"/>
          </w:tcPr>
          <w:p w:rsidR="009C4F9F" w:rsidRDefault="009C4F9F" w:rsidP="005237DB">
            <w:pPr>
              <w:pStyle w:val="TAL"/>
              <w:rPr>
                <w:ins w:id="19087" w:author="28.541_CR0278_(Rel-16)_eNRM" w:date="2020-06-26T15:12:00Z"/>
              </w:rPr>
            </w:pPr>
            <w:ins w:id="19088" w:author="28.541_CR0278_(Rel-16)_eNRM" w:date="2020-06-26T15:12:00Z">
              <w:r>
                <w:t>O</w:t>
              </w:r>
            </w:ins>
          </w:p>
        </w:tc>
        <w:tc>
          <w:tcPr>
            <w:tcW w:w="0" w:type="auto"/>
          </w:tcPr>
          <w:p w:rsidR="009C4F9F" w:rsidRDefault="009C4F9F" w:rsidP="005237DB">
            <w:pPr>
              <w:pStyle w:val="TAL"/>
              <w:rPr>
                <w:ins w:id="19089" w:author="28.541_CR0278_(Rel-16)_eNRM" w:date="2020-06-26T15:12:00Z"/>
              </w:rPr>
            </w:pPr>
            <w:ins w:id="19090" w:author="28.541_CR0278_(Rel-16)_eNRM" w:date="2020-06-26T15:12:00Z">
              <w:r>
                <w:t>--</w:t>
              </w:r>
            </w:ins>
          </w:p>
        </w:tc>
      </w:tr>
      <w:tr w:rsidR="009C4F9F" w:rsidTr="005237DB">
        <w:trPr>
          <w:jc w:val="center"/>
          <w:ins w:id="19091" w:author="28.541_CR0278_(Rel-16)_eNRM" w:date="2020-06-26T15:12:00Z"/>
        </w:trPr>
        <w:tc>
          <w:tcPr>
            <w:tcW w:w="0" w:type="auto"/>
          </w:tcPr>
          <w:p w:rsidR="009C4F9F" w:rsidRDefault="009C4F9F" w:rsidP="005237DB">
            <w:pPr>
              <w:pStyle w:val="TAL"/>
              <w:rPr>
                <w:ins w:id="19092" w:author="28.541_CR0278_(Rel-16)_eNRM" w:date="2020-06-26T15:12:00Z"/>
                <w:rFonts w:ascii="Courier New" w:hAnsi="Courier New" w:cs="Courier New"/>
              </w:rPr>
            </w:pPr>
            <w:ins w:id="19093" w:author="28.541_CR0278_(Rel-16)_eNRM" w:date="2020-06-26T15:12:00Z">
              <w:r>
                <w:rPr>
                  <w:rFonts w:ascii="Courier New" w:hAnsi="Courier New" w:cs="Courier New"/>
                </w:rPr>
                <w:t>notifyCorrelatedNotificationChanged</w:t>
              </w:r>
            </w:ins>
          </w:p>
        </w:tc>
        <w:tc>
          <w:tcPr>
            <w:tcW w:w="0" w:type="auto"/>
          </w:tcPr>
          <w:p w:rsidR="009C4F9F" w:rsidRDefault="009C4F9F" w:rsidP="005237DB">
            <w:pPr>
              <w:pStyle w:val="TAL"/>
              <w:rPr>
                <w:ins w:id="19094" w:author="28.541_CR0278_(Rel-16)_eNRM" w:date="2020-06-26T15:12:00Z"/>
              </w:rPr>
            </w:pPr>
            <w:ins w:id="19095" w:author="28.541_CR0278_(Rel-16)_eNRM" w:date="2020-06-26T15:12:00Z">
              <w:r>
                <w:t>O</w:t>
              </w:r>
            </w:ins>
          </w:p>
        </w:tc>
        <w:tc>
          <w:tcPr>
            <w:tcW w:w="0" w:type="auto"/>
          </w:tcPr>
          <w:p w:rsidR="009C4F9F" w:rsidRDefault="009C4F9F" w:rsidP="005237DB">
            <w:pPr>
              <w:pStyle w:val="TAL"/>
              <w:rPr>
                <w:ins w:id="19096" w:author="28.541_CR0278_(Rel-16)_eNRM" w:date="2020-06-26T15:12:00Z"/>
              </w:rPr>
            </w:pPr>
            <w:ins w:id="19097" w:author="28.541_CR0278_(Rel-16)_eNRM" w:date="2020-06-26T15:12:00Z">
              <w:r>
                <w:t>--</w:t>
              </w:r>
            </w:ins>
          </w:p>
        </w:tc>
      </w:tr>
      <w:tr w:rsidR="009C4F9F" w:rsidTr="005237DB">
        <w:trPr>
          <w:jc w:val="center"/>
          <w:ins w:id="19098" w:author="28.541_CR0278_(Rel-16)_eNRM" w:date="2020-06-26T15:12:00Z"/>
        </w:trPr>
        <w:tc>
          <w:tcPr>
            <w:tcW w:w="0" w:type="auto"/>
          </w:tcPr>
          <w:p w:rsidR="009C4F9F" w:rsidRDefault="009C4F9F" w:rsidP="005237DB">
            <w:pPr>
              <w:pStyle w:val="TAL"/>
              <w:rPr>
                <w:ins w:id="19099" w:author="28.541_CR0278_(Rel-16)_eNRM" w:date="2020-06-26T15:12:00Z"/>
                <w:rFonts w:ascii="Courier New" w:hAnsi="Courier New" w:cs="Courier New"/>
              </w:rPr>
            </w:pPr>
            <w:ins w:id="19100" w:author="28.541_CR0278_(Rel-16)_eNRM" w:date="2020-06-26T15:12:00Z">
              <w:r>
                <w:rPr>
                  <w:rFonts w:ascii="Courier New" w:hAnsi="Courier New" w:cs="Courier New"/>
                </w:rPr>
                <w:t>notifyChangedAlarmGeneral</w:t>
              </w:r>
            </w:ins>
          </w:p>
        </w:tc>
        <w:tc>
          <w:tcPr>
            <w:tcW w:w="0" w:type="auto"/>
          </w:tcPr>
          <w:p w:rsidR="009C4F9F" w:rsidRDefault="009C4F9F" w:rsidP="005237DB">
            <w:pPr>
              <w:pStyle w:val="TAL"/>
              <w:rPr>
                <w:ins w:id="19101" w:author="28.541_CR0278_(Rel-16)_eNRM" w:date="2020-06-26T15:12:00Z"/>
              </w:rPr>
            </w:pPr>
            <w:ins w:id="19102" w:author="28.541_CR0278_(Rel-16)_eNRM" w:date="2020-06-26T15:12:00Z">
              <w:r>
                <w:t>O</w:t>
              </w:r>
            </w:ins>
          </w:p>
        </w:tc>
        <w:tc>
          <w:tcPr>
            <w:tcW w:w="0" w:type="auto"/>
          </w:tcPr>
          <w:p w:rsidR="009C4F9F" w:rsidRDefault="009C4F9F" w:rsidP="005237DB">
            <w:pPr>
              <w:pStyle w:val="TAL"/>
              <w:rPr>
                <w:ins w:id="19103" w:author="28.541_CR0278_(Rel-16)_eNRM" w:date="2020-06-26T15:12:00Z"/>
              </w:rPr>
            </w:pPr>
            <w:ins w:id="19104" w:author="28.541_CR0278_(Rel-16)_eNRM" w:date="2020-06-26T15:12:00Z">
              <w:r>
                <w:t>--</w:t>
              </w:r>
            </w:ins>
          </w:p>
        </w:tc>
      </w:tr>
      <w:tr w:rsidR="009C4F9F" w:rsidTr="005237DB">
        <w:trPr>
          <w:jc w:val="center"/>
          <w:ins w:id="19105" w:author="28.541_CR0278_(Rel-16)_eNRM" w:date="2020-06-26T15:12:00Z"/>
        </w:trPr>
        <w:tc>
          <w:tcPr>
            <w:tcW w:w="0" w:type="auto"/>
          </w:tcPr>
          <w:p w:rsidR="009C4F9F" w:rsidRDefault="009C4F9F" w:rsidP="005237DB">
            <w:pPr>
              <w:pStyle w:val="TAL"/>
              <w:rPr>
                <w:ins w:id="19106" w:author="28.541_CR0278_(Rel-16)_eNRM" w:date="2020-06-26T15:12:00Z"/>
              </w:rPr>
            </w:pPr>
            <w:ins w:id="19107" w:author="28.541_CR0278_(Rel-16)_eNRM" w:date="2020-06-26T15:12:00Z">
              <w:r>
                <w:rPr>
                  <w:rFonts w:ascii="Courier New" w:hAnsi="Courier New" w:cs="Courier New"/>
                </w:rPr>
                <w:t>notifyComments</w:t>
              </w:r>
            </w:ins>
          </w:p>
        </w:tc>
        <w:tc>
          <w:tcPr>
            <w:tcW w:w="0" w:type="auto"/>
          </w:tcPr>
          <w:p w:rsidR="009C4F9F" w:rsidRDefault="009C4F9F" w:rsidP="005237DB">
            <w:pPr>
              <w:pStyle w:val="TAL"/>
              <w:rPr>
                <w:ins w:id="19108" w:author="28.541_CR0278_(Rel-16)_eNRM" w:date="2020-06-26T15:12:00Z"/>
              </w:rPr>
            </w:pPr>
            <w:ins w:id="19109" w:author="28.541_CR0278_(Rel-16)_eNRM" w:date="2020-06-26T15:12:00Z">
              <w:r>
                <w:t>O</w:t>
              </w:r>
            </w:ins>
          </w:p>
        </w:tc>
        <w:tc>
          <w:tcPr>
            <w:tcW w:w="0" w:type="auto"/>
          </w:tcPr>
          <w:p w:rsidR="009C4F9F" w:rsidRDefault="009C4F9F" w:rsidP="005237DB">
            <w:pPr>
              <w:pStyle w:val="TAL"/>
              <w:rPr>
                <w:ins w:id="19110" w:author="28.541_CR0278_(Rel-16)_eNRM" w:date="2020-06-26T15:12:00Z"/>
              </w:rPr>
            </w:pPr>
            <w:ins w:id="19111" w:author="28.541_CR0278_(Rel-16)_eNRM" w:date="2020-06-26T15:12:00Z">
              <w:r>
                <w:t>--</w:t>
              </w:r>
            </w:ins>
          </w:p>
        </w:tc>
      </w:tr>
      <w:tr w:rsidR="009C4F9F" w:rsidTr="005237DB">
        <w:trPr>
          <w:jc w:val="center"/>
          <w:ins w:id="19112" w:author="28.541_CR0278_(Rel-16)_eNRM" w:date="2020-06-26T15:12:00Z"/>
        </w:trPr>
        <w:tc>
          <w:tcPr>
            <w:tcW w:w="0" w:type="auto"/>
          </w:tcPr>
          <w:p w:rsidR="009C4F9F" w:rsidRDefault="009C4F9F" w:rsidP="005237DB">
            <w:pPr>
              <w:pStyle w:val="TAL"/>
              <w:rPr>
                <w:ins w:id="19113" w:author="28.541_CR0278_(Rel-16)_eNRM" w:date="2020-06-26T15:12:00Z"/>
              </w:rPr>
            </w:pPr>
            <w:ins w:id="19114" w:author="28.541_CR0278_(Rel-16)_eNRM" w:date="2020-06-26T15:12:00Z">
              <w:r>
                <w:rPr>
                  <w:rFonts w:ascii="Courier New" w:hAnsi="Courier New" w:cs="Courier New"/>
                </w:rPr>
                <w:t>notifyPotentialFaultyAlarmList</w:t>
              </w:r>
            </w:ins>
          </w:p>
        </w:tc>
        <w:tc>
          <w:tcPr>
            <w:tcW w:w="0" w:type="auto"/>
          </w:tcPr>
          <w:p w:rsidR="009C4F9F" w:rsidRDefault="009C4F9F" w:rsidP="005237DB">
            <w:pPr>
              <w:pStyle w:val="TAL"/>
              <w:rPr>
                <w:ins w:id="19115" w:author="28.541_CR0278_(Rel-16)_eNRM" w:date="2020-06-26T15:12:00Z"/>
              </w:rPr>
            </w:pPr>
            <w:ins w:id="19116" w:author="28.541_CR0278_(Rel-16)_eNRM" w:date="2020-06-26T15:12:00Z">
              <w:r>
                <w:t>O</w:t>
              </w:r>
            </w:ins>
          </w:p>
        </w:tc>
        <w:tc>
          <w:tcPr>
            <w:tcW w:w="0" w:type="auto"/>
          </w:tcPr>
          <w:p w:rsidR="009C4F9F" w:rsidRDefault="009C4F9F" w:rsidP="005237DB">
            <w:pPr>
              <w:pStyle w:val="TAL"/>
              <w:rPr>
                <w:ins w:id="19117" w:author="28.541_CR0278_(Rel-16)_eNRM" w:date="2020-06-26T15:12:00Z"/>
              </w:rPr>
            </w:pPr>
            <w:ins w:id="19118" w:author="28.541_CR0278_(Rel-16)_eNRM" w:date="2020-06-26T15:12:00Z">
              <w:r>
                <w:t>--</w:t>
              </w:r>
            </w:ins>
          </w:p>
        </w:tc>
      </w:tr>
    </w:tbl>
    <w:p w:rsidR="009C4F9F" w:rsidRPr="002E272C" w:rsidRDefault="009C4F9F" w:rsidP="009C4F9F">
      <w:pPr>
        <w:rPr>
          <w:ins w:id="19119" w:author="28.541_CR0278_(Rel-16)_eNRM" w:date="2020-06-26T15:12:00Z"/>
        </w:rPr>
      </w:pPr>
    </w:p>
    <w:p w:rsidR="009C4F9F" w:rsidRPr="002E272C" w:rsidRDefault="009C4F9F" w:rsidP="009C4F9F">
      <w:pPr>
        <w:pStyle w:val="Heading3"/>
        <w:rPr>
          <w:ins w:id="19120" w:author="28.541_CR0278_(Rel-16)_eNRM" w:date="2020-06-26T15:12:00Z"/>
        </w:rPr>
      </w:pPr>
      <w:bookmarkStart w:id="19121" w:name="_Toc44341717"/>
      <w:ins w:id="19122" w:author="28.541_CR0278_(Rel-16)_eNRM" w:date="2020-06-26T15:12:00Z">
        <w:r>
          <w:lastRenderedPageBreak/>
          <w:t>6.5.2</w:t>
        </w:r>
        <w:r>
          <w:tab/>
          <w:t>Configuration notifications</w:t>
        </w:r>
        <w:bookmarkEnd w:id="19121"/>
      </w:ins>
    </w:p>
    <w:p w:rsidR="00E154AB" w:rsidRPr="002B15AA" w:rsidRDefault="009C4F9F" w:rsidP="009C4F9F">
      <w:ins w:id="19123" w:author="28.541_CR0278_(Rel-16)_eNRM" w:date="2020-06-26T15:12:00Z">
        <w:r w:rsidRPr="002B7902">
          <w:t xml:space="preserve"> </w:t>
        </w:r>
        <w:r w:rsidRPr="00501056">
          <w:t>This clause presents a list of notifications, defined in TS 28.532 [</w:t>
        </w:r>
        <w:r>
          <w:t>35</w:t>
        </w:r>
        <w:r w:rsidRPr="00501056">
          <w:t xml:space="preserve">], that an MnS consumer may receive. The notification header attribute </w:t>
        </w:r>
        <w:r w:rsidRPr="00501056">
          <w:rPr>
            <w:rFonts w:ascii="Courier New" w:hAnsi="Courier New" w:cs="Courier New"/>
          </w:rPr>
          <w:t>objectClass/objectInstance</w:t>
        </w:r>
        <w:r w:rsidRPr="00501056">
          <w:t xml:space="preserve"> shall capture the DN of an instance of a class defined in the present document.</w:t>
        </w:r>
      </w:ins>
      <w:del w:id="19124" w:author="28.541_CR0278_(Rel-16)_eNRM" w:date="2020-06-26T15:12:00Z">
        <w:r w:rsidR="00E154AB" w:rsidRPr="002B15AA" w:rsidDel="009C4F9F">
          <w:delText>This subclause presents a list of notifications, defined in [</w:delText>
        </w:r>
        <w:r w:rsidR="00E154AB" w:rsidDel="009C4F9F">
          <w:rPr>
            <w:lang w:eastAsia="zh-CN"/>
          </w:rPr>
          <w:delText>35</w:delText>
        </w:r>
        <w:r w:rsidR="00E154AB" w:rsidRPr="002B15AA" w:rsidDel="009C4F9F">
          <w:delText xml:space="preserve">], that provisioning management service consumer can receive. The notification parameter </w:delText>
        </w:r>
        <w:r w:rsidR="00E154AB" w:rsidRPr="002B15AA" w:rsidDel="009C4F9F">
          <w:rPr>
            <w:rFonts w:ascii="Courier New" w:hAnsi="Courier New" w:cs="Courier New"/>
          </w:rPr>
          <w:delText>objectClass/objectInstance</w:delText>
        </w:r>
        <w:r w:rsidR="00E154AB" w:rsidRPr="002B15AA" w:rsidDel="009C4F9F">
          <w:delText>, defined in [</w:delText>
        </w:r>
        <w:r w:rsidR="00E154AB" w:rsidRPr="002B15AA" w:rsidDel="009C4F9F">
          <w:rPr>
            <w:rFonts w:hint="eastAsia"/>
            <w:lang w:eastAsia="zh-CN"/>
          </w:rPr>
          <w:delText>26</w:delText>
        </w:r>
        <w:r w:rsidR="00E154AB" w:rsidRPr="002B15AA" w:rsidDel="009C4F9F">
          <w:delText xml:space="preserve">], would capture the DN of an instance of an IOC defined in </w:delText>
        </w:r>
        <w:r w:rsidR="00E154AB" w:rsidDel="009C4F9F">
          <w:delText>the present document</w:delText>
        </w:r>
        <w:r w:rsidR="00E154AB" w:rsidRPr="002B15AA" w:rsidDel="009C4F9F">
          <w:delText>.</w:delText>
        </w:r>
      </w:del>
    </w:p>
    <w:p w:rsidR="00E154AB" w:rsidRPr="002B15AA" w:rsidRDefault="00E154AB" w:rsidP="00E154AB">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7"/>
        <w:gridCol w:w="947"/>
        <w:gridCol w:w="717"/>
      </w:tblGrid>
      <w:tr w:rsidR="00E154AB" w:rsidRPr="002B15AA" w:rsidTr="00583841">
        <w:trPr>
          <w:tblHeader/>
          <w:jc w:val="center"/>
        </w:trPr>
        <w:tc>
          <w:tcPr>
            <w:tcW w:w="0" w:type="auto"/>
            <w:shd w:val="clear" w:color="auto" w:fill="D9D9D9"/>
          </w:tcPr>
          <w:p w:rsidR="00E154AB" w:rsidRPr="002B15AA" w:rsidRDefault="00E154AB" w:rsidP="00583841">
            <w:pPr>
              <w:pStyle w:val="TAH"/>
            </w:pPr>
            <w:r w:rsidRPr="002B15AA">
              <w:t>Name</w:t>
            </w:r>
          </w:p>
        </w:tc>
        <w:tc>
          <w:tcPr>
            <w:tcW w:w="0" w:type="auto"/>
            <w:shd w:val="clear" w:color="auto" w:fill="D9D9D9"/>
          </w:tcPr>
          <w:p w:rsidR="00E154AB" w:rsidRPr="002B15AA" w:rsidRDefault="00E154AB" w:rsidP="00583841">
            <w:pPr>
              <w:pStyle w:val="TAH"/>
            </w:pPr>
            <w:r w:rsidRPr="002B15AA">
              <w:t>Qualifier</w:t>
            </w:r>
          </w:p>
        </w:tc>
        <w:tc>
          <w:tcPr>
            <w:tcW w:w="0" w:type="auto"/>
            <w:shd w:val="clear" w:color="auto" w:fill="D9D9D9"/>
          </w:tcPr>
          <w:p w:rsidR="00E154AB" w:rsidRPr="002B15AA" w:rsidRDefault="00E154AB" w:rsidP="00583841">
            <w:pPr>
              <w:pStyle w:val="TAH"/>
            </w:pPr>
            <w:r w:rsidRPr="002B15AA">
              <w:t>Notes</w:t>
            </w:r>
          </w:p>
        </w:tc>
      </w:tr>
      <w:tr w:rsidR="00E154AB" w:rsidRPr="002B15AA" w:rsidDel="009C4F9F" w:rsidTr="00583841">
        <w:trPr>
          <w:jc w:val="center"/>
          <w:del w:id="19125" w:author="28.541_CR0278_(Rel-16)_eNRM" w:date="2020-06-26T15:13:00Z"/>
        </w:trPr>
        <w:tc>
          <w:tcPr>
            <w:tcW w:w="0" w:type="auto"/>
          </w:tcPr>
          <w:p w:rsidR="00E154AB" w:rsidRPr="002B15AA" w:rsidDel="009C4F9F" w:rsidRDefault="00E154AB" w:rsidP="00583841">
            <w:pPr>
              <w:pStyle w:val="TAL"/>
              <w:rPr>
                <w:del w:id="19126" w:author="28.541_CR0278_(Rel-16)_eNRM" w:date="2020-06-26T15:13:00Z"/>
                <w:rFonts w:ascii="Courier" w:hAnsi="Courier"/>
              </w:rPr>
            </w:pPr>
            <w:del w:id="19127" w:author="28.541_CR0278_(Rel-16)_eNRM" w:date="2020-06-26T15:13:00Z">
              <w:r w:rsidRPr="002B15AA" w:rsidDel="009C4F9F">
                <w:rPr>
                  <w:rFonts w:ascii="Courier New" w:hAnsi="Courier New" w:cs="Courier New"/>
                </w:rPr>
                <w:delText>notifyMOIAttributeValueChanges</w:delText>
              </w:r>
            </w:del>
          </w:p>
        </w:tc>
        <w:tc>
          <w:tcPr>
            <w:tcW w:w="0" w:type="auto"/>
          </w:tcPr>
          <w:p w:rsidR="00E154AB" w:rsidRPr="002B15AA" w:rsidDel="009C4F9F" w:rsidRDefault="00E154AB" w:rsidP="00583841">
            <w:pPr>
              <w:pStyle w:val="TAL"/>
              <w:jc w:val="center"/>
              <w:rPr>
                <w:del w:id="19128" w:author="28.541_CR0278_(Rel-16)_eNRM" w:date="2020-06-26T15:13:00Z"/>
              </w:rPr>
            </w:pPr>
            <w:del w:id="19129" w:author="28.541_CR0278_(Rel-16)_eNRM" w:date="2020-06-26T15:13:00Z">
              <w:r w:rsidRPr="002B15AA" w:rsidDel="009C4F9F">
                <w:delText>O</w:delText>
              </w:r>
            </w:del>
          </w:p>
        </w:tc>
        <w:tc>
          <w:tcPr>
            <w:tcW w:w="0" w:type="auto"/>
          </w:tcPr>
          <w:p w:rsidR="00E154AB" w:rsidRPr="002B15AA" w:rsidDel="009C4F9F" w:rsidRDefault="00E154AB" w:rsidP="00583841">
            <w:pPr>
              <w:pStyle w:val="TAL"/>
              <w:jc w:val="center"/>
              <w:rPr>
                <w:del w:id="19130" w:author="28.541_CR0278_(Rel-16)_eNRM" w:date="2020-06-26T15:13:00Z"/>
              </w:rPr>
            </w:pPr>
          </w:p>
        </w:tc>
      </w:tr>
      <w:tr w:rsidR="009C4F9F" w:rsidRPr="002B15AA" w:rsidTr="00583841">
        <w:trPr>
          <w:jc w:val="center"/>
        </w:trPr>
        <w:tc>
          <w:tcPr>
            <w:tcW w:w="0" w:type="auto"/>
          </w:tcPr>
          <w:p w:rsidR="009C4F9F" w:rsidRPr="002B15AA" w:rsidRDefault="009C4F9F" w:rsidP="009C4F9F">
            <w:pPr>
              <w:pStyle w:val="TAL"/>
              <w:rPr>
                <w:rFonts w:ascii="Courier" w:hAnsi="Courier"/>
              </w:rPr>
            </w:pPr>
            <w:r w:rsidRPr="002B15AA">
              <w:rPr>
                <w:rFonts w:ascii="Courier New" w:hAnsi="Courier New" w:cs="Courier New"/>
              </w:rPr>
              <w:t>notifyMOICreation</w:t>
            </w:r>
          </w:p>
        </w:tc>
        <w:tc>
          <w:tcPr>
            <w:tcW w:w="0" w:type="auto"/>
          </w:tcPr>
          <w:p w:rsidR="009C4F9F" w:rsidRPr="002B15AA" w:rsidRDefault="009C4F9F" w:rsidP="009C4F9F">
            <w:pPr>
              <w:pStyle w:val="TAL"/>
              <w:jc w:val="center"/>
            </w:pPr>
            <w:r w:rsidRPr="002B15AA">
              <w:t>O</w:t>
            </w:r>
          </w:p>
        </w:tc>
        <w:tc>
          <w:tcPr>
            <w:tcW w:w="0" w:type="auto"/>
          </w:tcPr>
          <w:p w:rsidR="009C4F9F" w:rsidRPr="002B15AA" w:rsidRDefault="009C4F9F" w:rsidP="009C4F9F">
            <w:pPr>
              <w:pStyle w:val="TAL"/>
              <w:jc w:val="center"/>
            </w:pPr>
            <w:ins w:id="19131" w:author="28.541_CR0278_(Rel-16)_eNRM" w:date="2020-06-26T15:13:00Z">
              <w:r>
                <w:t>--</w:t>
              </w:r>
            </w:ins>
          </w:p>
        </w:tc>
      </w:tr>
      <w:tr w:rsidR="009C4F9F" w:rsidRPr="002B15AA" w:rsidTr="00583841">
        <w:trPr>
          <w:jc w:val="center"/>
        </w:trPr>
        <w:tc>
          <w:tcPr>
            <w:tcW w:w="0" w:type="auto"/>
          </w:tcPr>
          <w:p w:rsidR="009C4F9F" w:rsidRPr="002B15AA" w:rsidRDefault="009C4F9F" w:rsidP="009C4F9F">
            <w:pPr>
              <w:pStyle w:val="TAL"/>
              <w:rPr>
                <w:rFonts w:ascii="Courier" w:hAnsi="Courier"/>
              </w:rPr>
            </w:pPr>
            <w:r w:rsidRPr="002B15AA">
              <w:rPr>
                <w:rFonts w:ascii="Courier New" w:hAnsi="Courier New" w:cs="Courier New"/>
              </w:rPr>
              <w:t>notifyMOIDeletion</w:t>
            </w:r>
          </w:p>
        </w:tc>
        <w:tc>
          <w:tcPr>
            <w:tcW w:w="0" w:type="auto"/>
          </w:tcPr>
          <w:p w:rsidR="009C4F9F" w:rsidRPr="002B15AA" w:rsidRDefault="009C4F9F" w:rsidP="009C4F9F">
            <w:pPr>
              <w:pStyle w:val="TAL"/>
              <w:jc w:val="center"/>
            </w:pPr>
            <w:r w:rsidRPr="002B15AA">
              <w:t>O</w:t>
            </w:r>
          </w:p>
        </w:tc>
        <w:tc>
          <w:tcPr>
            <w:tcW w:w="0" w:type="auto"/>
          </w:tcPr>
          <w:p w:rsidR="009C4F9F" w:rsidRPr="002B15AA" w:rsidRDefault="009C4F9F" w:rsidP="009C4F9F">
            <w:pPr>
              <w:pStyle w:val="TAL"/>
              <w:jc w:val="center"/>
            </w:pPr>
            <w:ins w:id="19132" w:author="28.541_CR0278_(Rel-16)_eNRM" w:date="2020-06-26T15:13:00Z">
              <w:r>
                <w:t>--</w:t>
              </w:r>
            </w:ins>
          </w:p>
        </w:tc>
      </w:tr>
      <w:tr w:rsidR="009C4F9F" w:rsidRPr="002B15AA" w:rsidTr="00583841">
        <w:trPr>
          <w:jc w:val="center"/>
          <w:ins w:id="19133" w:author="28.541_CR0278_(Rel-16)_eNRM" w:date="2020-06-26T15:13:00Z"/>
        </w:trPr>
        <w:tc>
          <w:tcPr>
            <w:tcW w:w="0" w:type="auto"/>
          </w:tcPr>
          <w:p w:rsidR="009C4F9F" w:rsidRPr="002B15AA" w:rsidRDefault="009C4F9F" w:rsidP="009C4F9F">
            <w:pPr>
              <w:pStyle w:val="TAL"/>
              <w:rPr>
                <w:ins w:id="19134" w:author="28.541_CR0278_(Rel-16)_eNRM" w:date="2020-06-26T15:13:00Z"/>
                <w:rFonts w:ascii="Courier New" w:hAnsi="Courier New" w:cs="Courier New"/>
              </w:rPr>
            </w:pPr>
            <w:ins w:id="19135" w:author="28.541_CR0278_(Rel-16)_eNRM" w:date="2020-06-26T15:13:00Z">
              <w:r>
                <w:rPr>
                  <w:rFonts w:ascii="Courier New" w:hAnsi="Courier New" w:cs="Courier New"/>
                </w:rPr>
                <w:t>notifyMOIAttributeValueChanges</w:t>
              </w:r>
            </w:ins>
          </w:p>
        </w:tc>
        <w:tc>
          <w:tcPr>
            <w:tcW w:w="0" w:type="auto"/>
          </w:tcPr>
          <w:p w:rsidR="009C4F9F" w:rsidRPr="002B15AA" w:rsidRDefault="009C4F9F" w:rsidP="009C4F9F">
            <w:pPr>
              <w:pStyle w:val="TAL"/>
              <w:jc w:val="center"/>
              <w:rPr>
                <w:ins w:id="19136" w:author="28.541_CR0278_(Rel-16)_eNRM" w:date="2020-06-26T15:13:00Z"/>
              </w:rPr>
            </w:pPr>
            <w:ins w:id="19137" w:author="28.541_CR0278_(Rel-16)_eNRM" w:date="2020-06-26T15:13:00Z">
              <w:r>
                <w:t>O</w:t>
              </w:r>
            </w:ins>
          </w:p>
        </w:tc>
        <w:tc>
          <w:tcPr>
            <w:tcW w:w="0" w:type="auto"/>
          </w:tcPr>
          <w:p w:rsidR="009C4F9F" w:rsidRPr="002B15AA" w:rsidRDefault="009C4F9F" w:rsidP="009C4F9F">
            <w:pPr>
              <w:pStyle w:val="TAL"/>
              <w:jc w:val="center"/>
              <w:rPr>
                <w:ins w:id="19138" w:author="28.541_CR0278_(Rel-16)_eNRM" w:date="2020-06-26T15:13:00Z"/>
              </w:rPr>
            </w:pPr>
            <w:ins w:id="19139" w:author="28.541_CR0278_(Rel-16)_eNRM" w:date="2020-06-26T15:13:00Z">
              <w:r>
                <w:t>--</w:t>
              </w:r>
            </w:ins>
          </w:p>
        </w:tc>
      </w:tr>
      <w:tr w:rsidR="009C4F9F" w:rsidRPr="002B15AA" w:rsidTr="00583841">
        <w:trPr>
          <w:jc w:val="center"/>
          <w:ins w:id="19140" w:author="28.541_CR0278_(Rel-16)_eNRM" w:date="2020-06-26T15:13:00Z"/>
        </w:trPr>
        <w:tc>
          <w:tcPr>
            <w:tcW w:w="0" w:type="auto"/>
          </w:tcPr>
          <w:p w:rsidR="009C4F9F" w:rsidRPr="002B15AA" w:rsidRDefault="009C4F9F" w:rsidP="009C4F9F">
            <w:pPr>
              <w:pStyle w:val="TAL"/>
              <w:rPr>
                <w:ins w:id="19141" w:author="28.541_CR0278_(Rel-16)_eNRM" w:date="2020-06-26T15:13:00Z"/>
                <w:rFonts w:ascii="Courier New" w:hAnsi="Courier New" w:cs="Courier New"/>
              </w:rPr>
            </w:pPr>
            <w:ins w:id="19142" w:author="28.541_CR0278_(Rel-16)_eNRM" w:date="2020-06-26T15:13:00Z">
              <w:r>
                <w:rPr>
                  <w:rFonts w:ascii="Courier New" w:hAnsi="Courier New" w:cs="Courier New"/>
                </w:rPr>
                <w:t>notifyEvent</w:t>
              </w:r>
            </w:ins>
          </w:p>
        </w:tc>
        <w:tc>
          <w:tcPr>
            <w:tcW w:w="0" w:type="auto"/>
          </w:tcPr>
          <w:p w:rsidR="009C4F9F" w:rsidRPr="002B15AA" w:rsidRDefault="009C4F9F" w:rsidP="009C4F9F">
            <w:pPr>
              <w:pStyle w:val="TAL"/>
              <w:jc w:val="center"/>
              <w:rPr>
                <w:ins w:id="19143" w:author="28.541_CR0278_(Rel-16)_eNRM" w:date="2020-06-26T15:13:00Z"/>
              </w:rPr>
            </w:pPr>
            <w:ins w:id="19144" w:author="28.541_CR0278_(Rel-16)_eNRM" w:date="2020-06-26T15:13:00Z">
              <w:r>
                <w:t>O</w:t>
              </w:r>
            </w:ins>
          </w:p>
        </w:tc>
        <w:tc>
          <w:tcPr>
            <w:tcW w:w="0" w:type="auto"/>
          </w:tcPr>
          <w:p w:rsidR="009C4F9F" w:rsidRPr="002B15AA" w:rsidRDefault="009C4F9F" w:rsidP="009C4F9F">
            <w:pPr>
              <w:pStyle w:val="TAL"/>
              <w:jc w:val="center"/>
              <w:rPr>
                <w:ins w:id="19145" w:author="28.541_CR0278_(Rel-16)_eNRM" w:date="2020-06-26T15:13:00Z"/>
              </w:rPr>
            </w:pPr>
            <w:ins w:id="19146" w:author="28.541_CR0278_(Rel-16)_eNRM" w:date="2020-06-26T15:13:00Z">
              <w:r>
                <w:t>--</w:t>
              </w:r>
            </w:ins>
          </w:p>
        </w:tc>
      </w:tr>
      <w:bookmarkEnd w:id="18035"/>
    </w:tbl>
    <w:p w:rsidR="00E154AB" w:rsidRPr="002B15AA" w:rsidRDefault="00E154AB" w:rsidP="00E154AB"/>
    <w:p w:rsidR="00E154AB" w:rsidRPr="002B15AA" w:rsidRDefault="00E154AB" w:rsidP="00E154AB">
      <w:pPr>
        <w:pStyle w:val="Heading1"/>
      </w:pPr>
      <w:bookmarkStart w:id="19147" w:name="_Toc19888566"/>
      <w:bookmarkStart w:id="19148" w:name="_Toc27405544"/>
      <w:bookmarkStart w:id="19149" w:name="_Toc35878734"/>
      <w:bookmarkStart w:id="19150" w:name="_Toc36220550"/>
      <w:bookmarkStart w:id="19151" w:name="_Toc36474648"/>
      <w:bookmarkStart w:id="19152" w:name="_Toc36542920"/>
      <w:bookmarkStart w:id="19153" w:name="_Toc36543741"/>
      <w:bookmarkStart w:id="19154" w:name="_Toc36567979"/>
      <w:bookmarkStart w:id="19155" w:name="_Toc44341718"/>
      <w:r w:rsidRPr="002B15AA">
        <w:t>7</w:t>
      </w:r>
      <w:r w:rsidRPr="002B15AA">
        <w:tab/>
        <w:t>Solution Set</w:t>
      </w:r>
      <w:r>
        <w:t xml:space="preserve"> (SS)</w:t>
      </w:r>
      <w:bookmarkEnd w:id="19147"/>
      <w:bookmarkEnd w:id="19148"/>
      <w:bookmarkEnd w:id="19149"/>
      <w:bookmarkEnd w:id="19150"/>
      <w:bookmarkEnd w:id="19151"/>
      <w:bookmarkEnd w:id="19152"/>
      <w:bookmarkEnd w:id="19153"/>
      <w:bookmarkEnd w:id="19154"/>
      <w:bookmarkEnd w:id="19155"/>
    </w:p>
    <w:p w:rsidR="00E154AB" w:rsidRPr="002B15AA" w:rsidRDefault="00E154AB" w:rsidP="00E154AB">
      <w:r>
        <w:t>The present document</w:t>
      </w:r>
      <w:r w:rsidRPr="002B15AA">
        <w:t xml:space="preserve"> defines the following NRM Solution Set </w:t>
      </w:r>
      <w:r w:rsidRPr="002B15AA">
        <w:rPr>
          <w:rFonts w:hint="eastAsia"/>
          <w:lang w:eastAsia="zh-CN"/>
        </w:rPr>
        <w:t>d</w:t>
      </w:r>
      <w:r w:rsidRPr="002B15AA">
        <w:t>efinitions for NR and NG-RAN:</w:t>
      </w:r>
    </w:p>
    <w:p w:rsidR="00E154AB" w:rsidRPr="002B15AA" w:rsidRDefault="00E154AB" w:rsidP="00E154AB">
      <w:pPr>
        <w:pStyle w:val="B10"/>
      </w:pPr>
      <w:r w:rsidRPr="002B15AA">
        <w:t>-</w:t>
      </w:r>
      <w:r w:rsidRPr="002B15AA">
        <w:tab/>
        <w:t>XML based 3GPP NR and NG-RAN NRM Solution Set (Annex C).</w:t>
      </w:r>
    </w:p>
    <w:p w:rsidR="00E154AB" w:rsidRPr="002B15AA" w:rsidRDefault="00E154AB" w:rsidP="00E154AB">
      <w:pPr>
        <w:pStyle w:val="B10"/>
      </w:pPr>
      <w:r w:rsidRPr="002B15AA">
        <w:t>-</w:t>
      </w:r>
      <w:r w:rsidRPr="002B15AA">
        <w:tab/>
        <w:t>JSON based 3GPP NR and NG-RAN NRM Solution Set (Annex D).</w:t>
      </w:r>
    </w:p>
    <w:p w:rsidR="00E154AB" w:rsidRPr="002B15AA" w:rsidRDefault="00E154AB" w:rsidP="00E154AB">
      <w:pPr>
        <w:pStyle w:val="B10"/>
      </w:pPr>
      <w:r w:rsidRPr="002B15AA">
        <w:t>-</w:t>
      </w:r>
      <w:r w:rsidRPr="002B15AA">
        <w:tab/>
        <w:t>YANG based 3GPP NR and NG-RAN NRM Solution Set (Annex E).</w:t>
      </w:r>
    </w:p>
    <w:p w:rsidR="00E154AB" w:rsidRPr="002B15AA" w:rsidRDefault="00E154AB" w:rsidP="00E154AB">
      <w:r>
        <w:t>The present document</w:t>
      </w:r>
      <w:r w:rsidRPr="002B15AA">
        <w:t xml:space="preserve"> defines the following NRM Solution Set </w:t>
      </w:r>
      <w:r w:rsidRPr="002B15AA">
        <w:rPr>
          <w:rFonts w:hint="eastAsia"/>
          <w:lang w:eastAsia="zh-CN"/>
        </w:rPr>
        <w:t>d</w:t>
      </w:r>
      <w:r w:rsidRPr="002B15AA">
        <w:t>efinitions for 5GC:</w:t>
      </w:r>
    </w:p>
    <w:p w:rsidR="00E154AB" w:rsidRPr="002B15AA" w:rsidRDefault="00E154AB" w:rsidP="00E154AB">
      <w:pPr>
        <w:pStyle w:val="B10"/>
      </w:pPr>
      <w:r w:rsidRPr="002B15AA">
        <w:t>-</w:t>
      </w:r>
      <w:r w:rsidRPr="002B15AA">
        <w:tab/>
        <w:t>XML based 3GPP 5GC NRM Solution Set (Annex F).</w:t>
      </w:r>
    </w:p>
    <w:p w:rsidR="00E154AB" w:rsidRPr="002B15AA" w:rsidRDefault="00E154AB" w:rsidP="00E154AB">
      <w:pPr>
        <w:pStyle w:val="B10"/>
      </w:pPr>
      <w:r w:rsidRPr="002B15AA">
        <w:t>-</w:t>
      </w:r>
      <w:r w:rsidRPr="002B15AA">
        <w:tab/>
        <w:t>JSON based 3GPP 5GC NRM Solution Set (Annex G).</w:t>
      </w:r>
    </w:p>
    <w:p w:rsidR="00E154AB" w:rsidRPr="002B15AA" w:rsidRDefault="00E154AB" w:rsidP="00E154AB">
      <w:pPr>
        <w:pStyle w:val="B10"/>
      </w:pPr>
      <w:r w:rsidRPr="002B15AA">
        <w:t>-</w:t>
      </w:r>
      <w:r w:rsidRPr="002B15AA">
        <w:tab/>
        <w:t>YANG based 3GPP 5GC NRM Solution Set (Annex H).</w:t>
      </w:r>
    </w:p>
    <w:p w:rsidR="00E154AB" w:rsidRPr="002B15AA" w:rsidRDefault="00E154AB" w:rsidP="00E154AB">
      <w:r>
        <w:t>The present document</w:t>
      </w:r>
      <w:r w:rsidRPr="002B15AA">
        <w:t xml:space="preserve"> defines the following NRM Solution Set </w:t>
      </w:r>
      <w:r w:rsidRPr="002B15AA">
        <w:rPr>
          <w:rFonts w:hint="eastAsia"/>
          <w:lang w:eastAsia="zh-CN"/>
        </w:rPr>
        <w:t>d</w:t>
      </w:r>
      <w:r w:rsidRPr="002B15AA">
        <w:t>efinitions for network slice and network slice subnet:</w:t>
      </w:r>
    </w:p>
    <w:p w:rsidR="00E154AB" w:rsidRPr="002B15AA" w:rsidRDefault="00E154AB" w:rsidP="00E154AB">
      <w:pPr>
        <w:pStyle w:val="B10"/>
      </w:pPr>
      <w:r w:rsidRPr="002B15AA">
        <w:t>-</w:t>
      </w:r>
      <w:r w:rsidRPr="002B15AA">
        <w:tab/>
        <w:t>XML based 3GPP Network Slice NRM Solution Set (Annex I).</w:t>
      </w:r>
    </w:p>
    <w:p w:rsidR="00E154AB" w:rsidRPr="002B15AA" w:rsidRDefault="00E154AB" w:rsidP="00E154AB">
      <w:pPr>
        <w:pStyle w:val="B10"/>
      </w:pPr>
      <w:r w:rsidRPr="002B15AA">
        <w:t>-</w:t>
      </w:r>
      <w:r w:rsidRPr="002B15AA">
        <w:tab/>
        <w:t>JSON based 3GPP Network Slice NRM Solution Set (Annex J).</w:t>
      </w:r>
    </w:p>
    <w:p w:rsidR="00E154AB" w:rsidRPr="002B15AA" w:rsidRDefault="00E154AB" w:rsidP="00E154AB">
      <w:pPr>
        <w:pStyle w:val="B10"/>
      </w:pPr>
    </w:p>
    <w:p w:rsidR="00E154AB" w:rsidRPr="002B15AA" w:rsidRDefault="00E154AB" w:rsidP="00E154AB">
      <w:pPr>
        <w:pStyle w:val="Heading8"/>
      </w:pPr>
      <w:r w:rsidRPr="002B15AA">
        <w:br w:type="page"/>
      </w:r>
      <w:bookmarkStart w:id="19156" w:name="_Toc19888567"/>
      <w:bookmarkStart w:id="19157" w:name="_Toc27405545"/>
      <w:bookmarkStart w:id="19158" w:name="_Toc35878735"/>
      <w:bookmarkStart w:id="19159" w:name="_Toc36220551"/>
      <w:bookmarkStart w:id="19160" w:name="_Toc36474649"/>
      <w:bookmarkStart w:id="19161" w:name="_Toc36542921"/>
      <w:bookmarkStart w:id="19162" w:name="_Toc36543742"/>
      <w:bookmarkStart w:id="19163" w:name="_Toc36567980"/>
      <w:bookmarkStart w:id="19164" w:name="_Toc44341719"/>
      <w:r w:rsidRPr="002B15AA">
        <w:lastRenderedPageBreak/>
        <w:t>Annex A (normative):</w:t>
      </w:r>
      <w:r w:rsidRPr="002B15AA">
        <w:br/>
        <w:t>Cell state handling</w:t>
      </w:r>
      <w:bookmarkEnd w:id="19156"/>
      <w:bookmarkEnd w:id="19157"/>
      <w:bookmarkEnd w:id="19158"/>
      <w:bookmarkEnd w:id="19159"/>
      <w:bookmarkEnd w:id="19160"/>
      <w:bookmarkEnd w:id="19161"/>
      <w:bookmarkEnd w:id="19162"/>
      <w:bookmarkEnd w:id="19163"/>
      <w:bookmarkEnd w:id="19164"/>
      <w:r w:rsidRPr="002B15AA">
        <w:t xml:space="preserve"> </w:t>
      </w:r>
    </w:p>
    <w:p w:rsidR="00E154AB" w:rsidRPr="002B15AA" w:rsidRDefault="00E154AB" w:rsidP="00E154AB">
      <w:pPr>
        <w:pStyle w:val="Heading1"/>
      </w:pPr>
      <w:bookmarkStart w:id="19165" w:name="_Toc19888568"/>
      <w:bookmarkStart w:id="19166" w:name="_Toc27405546"/>
      <w:bookmarkStart w:id="19167" w:name="_Toc35878736"/>
      <w:bookmarkStart w:id="19168" w:name="_Toc36220552"/>
      <w:bookmarkStart w:id="19169" w:name="_Toc36474650"/>
      <w:bookmarkStart w:id="19170" w:name="_Toc36542922"/>
      <w:bookmarkStart w:id="19171" w:name="_Toc36543743"/>
      <w:bookmarkStart w:id="19172" w:name="_Toc36567981"/>
      <w:bookmarkStart w:id="19173" w:name="_Toc44341720"/>
      <w:r w:rsidRPr="002B15AA">
        <w:t>A.1</w:t>
      </w:r>
      <w:r w:rsidRPr="002B15AA">
        <w:tab/>
        <w:t>Relation between the administrative state and the "Pre-operation state of the gNB-DU Cell"</w:t>
      </w:r>
      <w:bookmarkEnd w:id="19165"/>
      <w:bookmarkEnd w:id="19166"/>
      <w:bookmarkEnd w:id="19167"/>
      <w:bookmarkEnd w:id="19168"/>
      <w:bookmarkEnd w:id="19169"/>
      <w:bookmarkEnd w:id="19170"/>
      <w:bookmarkEnd w:id="19171"/>
      <w:bookmarkEnd w:id="19172"/>
      <w:bookmarkEnd w:id="19173"/>
      <w:r w:rsidRPr="002B15AA">
        <w:t xml:space="preserve"> </w:t>
      </w:r>
    </w:p>
    <w:p w:rsidR="00E154AB" w:rsidRPr="002B15AA" w:rsidRDefault="00E154AB" w:rsidP="00E154AB">
      <w:r w:rsidRPr="002B15AA">
        <w:t xml:space="preserve">The administrative state indicates the permission to use or prohibition against using the cell, imposed through the OAM services. The administrative state has three values: "LOCKED", "SHUTTING DOWN" or "UNLOCKED" </w:t>
      </w:r>
    </w:p>
    <w:p w:rsidR="00E154AB" w:rsidRPr="002B15AA" w:rsidRDefault="00E154AB" w:rsidP="00E154AB">
      <w:r w:rsidRPr="002B15AA">
        <w:t>The meanings of these values are defined in ITU</w:t>
      </w:r>
      <w:r w:rsidRPr="002B15AA">
        <w:noBreakHyphen/>
        <w:t>T Recommendation X.731 [18].</w:t>
      </w:r>
    </w:p>
    <w:p w:rsidR="00E154AB" w:rsidRPr="002B15AA" w:rsidRDefault="00E154AB" w:rsidP="00E154AB">
      <w:r w:rsidRPr="002B15AA">
        <w:rPr>
          <w:sz w:val="18"/>
          <w:szCs w:val="18"/>
        </w:rPr>
        <w:t>The relation between the administrative state and the "Pre-operation state of the gNB-DU Cell" is defined in subclause</w:t>
      </w:r>
      <w:r w:rsidRPr="002B15AA">
        <w:t xml:space="preserve"> 8.5 of TS 38.401</w:t>
      </w:r>
      <w:r w:rsidRPr="002B15AA">
        <w:rPr>
          <w:sz w:val="18"/>
          <w:szCs w:val="18"/>
        </w:rPr>
        <w:t xml:space="preserve"> [4]. See below an extract </w:t>
      </w:r>
      <w:r w:rsidRPr="002B15AA">
        <w:t xml:space="preserve">from subclause 8.5 of TS 38.401 [4] on the F1 startup and cell activation. </w:t>
      </w:r>
    </w:p>
    <w:p w:rsidR="00E154AB" w:rsidRPr="002B15AA" w:rsidRDefault="00E154AB" w:rsidP="00E154AB">
      <w:r w:rsidRPr="002B15AA">
        <w:t xml:space="preserve">If the </w:t>
      </w:r>
      <w:r w:rsidRPr="002B15AA">
        <w:rPr>
          <w:rFonts w:ascii="Courier New" w:hAnsi="Courier New" w:cs="Courier New"/>
        </w:rPr>
        <w:t>operationalState</w:t>
      </w:r>
      <w:r w:rsidRPr="002B15AA">
        <w:t xml:space="preserve"> is "ENABLED" (i.e. the resource is physically installed and working) and if the </w:t>
      </w:r>
      <w:r w:rsidRPr="002B15AA">
        <w:rPr>
          <w:rFonts w:ascii="Courier New" w:hAnsi="Courier New" w:cs="Courier New"/>
        </w:rPr>
        <w:t>administrativeState</w:t>
      </w:r>
      <w:r w:rsidRPr="002B15AA">
        <w:t xml:space="preserve"> is "UNLOCKED", the step "0: Pre-operational state" will exit and the step "1: F1 Setup Request" will be executed."</w:t>
      </w:r>
    </w:p>
    <w:p w:rsidR="00E154AB" w:rsidRPr="007322D8" w:rsidRDefault="00E154AB" w:rsidP="00E154AB">
      <w:pPr>
        <w:rPr>
          <w:sz w:val="24"/>
          <w:szCs w:val="24"/>
        </w:rPr>
      </w:pPr>
      <w:r w:rsidRPr="007322D8">
        <w:rPr>
          <w:sz w:val="24"/>
          <w:szCs w:val="24"/>
        </w:rPr>
        <w:t>8.5</w:t>
      </w:r>
      <w:r w:rsidRPr="007322D8">
        <w:rPr>
          <w:sz w:val="24"/>
          <w:szCs w:val="24"/>
        </w:rPr>
        <w:tab/>
        <w:t>F1 Startup and cells activation</w:t>
      </w:r>
    </w:p>
    <w:p w:rsidR="00E154AB" w:rsidRPr="002B15AA" w:rsidRDefault="00E154AB" w:rsidP="00E154AB">
      <w:pPr>
        <w:rPr>
          <w:rFonts w:eastAsia="SimSun"/>
        </w:rPr>
      </w:pPr>
      <w:r w:rsidRPr="002B15AA">
        <w:t>This function allows to setup the F1 interface between a gNB-DU and a gNB-CU and it allows to activate the gNB-DU cells.</w:t>
      </w:r>
    </w:p>
    <w:p w:rsidR="00E154AB" w:rsidRPr="002B15AA" w:rsidRDefault="00E154AB" w:rsidP="00E154AB">
      <w:pPr>
        <w:jc w:val="center"/>
      </w:pPr>
      <w:r w:rsidRPr="002B15AA">
        <w:object w:dxaOrig="8100" w:dyaOrig="4560">
          <v:shape id="_x0000_i1141" type="#_x0000_t75" style="width:405.25pt;height:229.15pt" o:ole="">
            <v:imagedata r:id="rId113" o:title=""/>
          </v:shape>
          <o:OLEObject Type="Embed" ProgID="Visio.Drawing.15" ShapeID="_x0000_i1141" DrawAspect="Content" ObjectID="_1655538936" r:id="rId114"/>
        </w:object>
      </w:r>
    </w:p>
    <w:p w:rsidR="00E154AB" w:rsidRPr="002B15AA" w:rsidRDefault="00E154AB" w:rsidP="00E154AB">
      <w:pPr>
        <w:pStyle w:val="TF"/>
        <w:rPr>
          <w:rFonts w:eastAsia="SimSun"/>
          <w:lang w:eastAsia="zh-CN"/>
        </w:rPr>
      </w:pPr>
      <w:r w:rsidRPr="002B15AA">
        <w:rPr>
          <w:rFonts w:eastAsia="SimSun"/>
          <w:lang w:eastAsia="zh-CN"/>
        </w:rPr>
        <w:t>Figure 8.5-1: F1 startup and cell activation</w:t>
      </w:r>
    </w:p>
    <w:p w:rsidR="00E154AB" w:rsidRPr="002B15AA" w:rsidRDefault="00E154AB" w:rsidP="00E154AB">
      <w:pPr>
        <w:pStyle w:val="Heading1"/>
      </w:pPr>
      <w:bookmarkStart w:id="19174" w:name="_Toc19888569"/>
      <w:bookmarkStart w:id="19175" w:name="_Toc27405547"/>
      <w:bookmarkStart w:id="19176" w:name="_Toc35878737"/>
      <w:bookmarkStart w:id="19177" w:name="_Toc36220553"/>
      <w:bookmarkStart w:id="19178" w:name="_Toc36474651"/>
      <w:bookmarkStart w:id="19179" w:name="_Toc36542923"/>
      <w:bookmarkStart w:id="19180" w:name="_Toc36543744"/>
      <w:bookmarkStart w:id="19181" w:name="_Toc36567982"/>
      <w:bookmarkStart w:id="19182" w:name="_Toc44341721"/>
      <w:r w:rsidRPr="002B15AA">
        <w:t>A.2</w:t>
      </w:r>
      <w:r w:rsidRPr="002B15AA">
        <w:tab/>
        <w:t>Combined state diagram for gNB cell</w:t>
      </w:r>
      <w:bookmarkEnd w:id="19174"/>
      <w:bookmarkEnd w:id="19175"/>
      <w:bookmarkEnd w:id="19176"/>
      <w:bookmarkEnd w:id="19177"/>
      <w:bookmarkEnd w:id="19178"/>
      <w:bookmarkEnd w:id="19179"/>
      <w:bookmarkEnd w:id="19180"/>
      <w:bookmarkEnd w:id="19181"/>
      <w:bookmarkEnd w:id="19182"/>
    </w:p>
    <w:p w:rsidR="00E154AB" w:rsidRPr="002B15AA" w:rsidRDefault="00E154AB" w:rsidP="00E154AB">
      <w:r w:rsidRPr="002B15AA">
        <w:t>This is the Combined state diagram for gNB cell.</w:t>
      </w:r>
    </w:p>
    <w:p w:rsidR="00E154AB" w:rsidRPr="002B15AA" w:rsidRDefault="00623C82" w:rsidP="00E154AB">
      <w:pPr>
        <w:pStyle w:val="TH"/>
      </w:pPr>
      <w:r>
        <w:lastRenderedPageBreak/>
        <w:pict>
          <v:shape id="_x0000_i1142" type="#_x0000_t75" style="width:482.1pt;height:319.6pt">
            <v:imagedata r:id="rId115" o:title="cell state"/>
          </v:shape>
        </w:pict>
      </w:r>
    </w:p>
    <w:p w:rsidR="00E154AB" w:rsidRPr="002B15AA" w:rsidRDefault="00E154AB" w:rsidP="00E154AB">
      <w:pPr>
        <w:pStyle w:val="TF"/>
      </w:pPr>
      <w:r w:rsidRPr="002B15AA">
        <w:t>Figure A.2-</w:t>
      </w:r>
      <w:fldSimple w:instr=" SEQ Figure \* ARABIC ">
        <w:r w:rsidRPr="002B15AA">
          <w:t>1</w:t>
        </w:r>
      </w:fldSimple>
      <w:r w:rsidRPr="002B15AA">
        <w:t>: Combined gNB cell state diagram</w:t>
      </w:r>
    </w:p>
    <w:p w:rsidR="00E154AB" w:rsidRPr="002B15AA" w:rsidRDefault="00E154AB" w:rsidP="00E154AB">
      <w:pPr>
        <w:keepNext/>
      </w:pPr>
      <w:r w:rsidRPr="002B15AA">
        <w:t xml:space="preserve">The gNB-DU maintains cell states. The following table is the gNB cell state transition table. </w:t>
      </w:r>
    </w:p>
    <w:p w:rsidR="00E154AB" w:rsidRPr="002B15AA" w:rsidRDefault="00E154AB" w:rsidP="00E154AB">
      <w:r w:rsidRPr="002B15AA">
        <w:t xml:space="preserve">In 3-split and 2-split deployment scenarios, the interactions between gNB-CU and gNB-DU are standardized. The interactions specified under the column "The state transition events and actions" of "The gNB Cell state transition table" below </w:t>
      </w:r>
      <w:r>
        <w:t xml:space="preserve">shall </w:t>
      </w:r>
      <w:r w:rsidRPr="002B15AA">
        <w:t>be present for the state transition.</w:t>
      </w:r>
    </w:p>
    <w:p w:rsidR="00E154AB" w:rsidRPr="002B15AA" w:rsidRDefault="00E154AB" w:rsidP="00E154AB">
      <w:r w:rsidRPr="002B15AA">
        <w:t>In the non-split deployment scenarios, the interactions between gNB-CU and gNB-DU are not standardized. The interactions between gNB-CU and gNB-DU specified under the column "The state transition events and actions" of "The gNB Cell state transition table" can be replaced by other means that is not standardized.</w:t>
      </w:r>
    </w:p>
    <w:p w:rsidR="00E154AB" w:rsidRPr="002B15AA" w:rsidRDefault="00E154AB" w:rsidP="00E154AB">
      <w:pPr>
        <w:pStyle w:val="TH"/>
      </w:pPr>
      <w:r w:rsidRPr="002B15AA">
        <w:lastRenderedPageBreak/>
        <w:t>Table A.2-1: The gNB Cell state transition table</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
        <w:gridCol w:w="9361"/>
      </w:tblGrid>
      <w:tr w:rsidR="00E154AB" w:rsidRPr="002B15AA" w:rsidDel="0008367C" w:rsidTr="00583841">
        <w:tc>
          <w:tcPr>
            <w:tcW w:w="1007" w:type="dxa"/>
            <w:shd w:val="clear" w:color="auto" w:fill="F2F2F2"/>
          </w:tcPr>
          <w:p w:rsidR="00E154AB" w:rsidRPr="002B15AA" w:rsidRDefault="00E154AB" w:rsidP="00583841">
            <w:pPr>
              <w:pStyle w:val="TAC"/>
              <w:jc w:val="left"/>
            </w:pPr>
            <w:r w:rsidRPr="002B15AA">
              <w:t>Transition number</w:t>
            </w:r>
          </w:p>
          <w:p w:rsidR="00E154AB" w:rsidRPr="002B15AA" w:rsidRDefault="00E154AB" w:rsidP="00583841">
            <w:pPr>
              <w:pStyle w:val="TAC"/>
              <w:jc w:val="left"/>
            </w:pPr>
          </w:p>
        </w:tc>
        <w:tc>
          <w:tcPr>
            <w:tcW w:w="9361" w:type="dxa"/>
            <w:shd w:val="clear" w:color="auto" w:fill="F2F2F2"/>
          </w:tcPr>
          <w:p w:rsidR="00E154AB" w:rsidRPr="002B15AA" w:rsidRDefault="00E154AB" w:rsidP="00583841">
            <w:pPr>
              <w:pStyle w:val="TAC"/>
              <w:jc w:val="left"/>
            </w:pPr>
            <w:r w:rsidRPr="002B15AA">
              <w:t>The state transition event and actions</w:t>
            </w:r>
          </w:p>
        </w:tc>
      </w:tr>
      <w:tr w:rsidR="00E154AB" w:rsidRPr="002B15AA" w:rsidTr="00583841">
        <w:tc>
          <w:tcPr>
            <w:tcW w:w="1007" w:type="dxa"/>
            <w:shd w:val="clear" w:color="auto" w:fill="auto"/>
          </w:tcPr>
          <w:p w:rsidR="00E154AB" w:rsidRPr="002B15AA" w:rsidRDefault="00E154AB" w:rsidP="00583841">
            <w:pPr>
              <w:pStyle w:val="TAC"/>
              <w:jc w:val="left"/>
            </w:pPr>
            <w:r w:rsidRPr="002B15AA">
              <w:t>1</w:t>
            </w:r>
          </w:p>
        </w:tc>
        <w:tc>
          <w:tcPr>
            <w:tcW w:w="9361" w:type="dxa"/>
          </w:tcPr>
          <w:p w:rsidR="00E154AB" w:rsidRPr="002B15AA" w:rsidRDefault="00E154AB" w:rsidP="00583841">
            <w:pPr>
              <w:pStyle w:val="TAC"/>
              <w:jc w:val="left"/>
            </w:pPr>
            <w:r w:rsidRPr="002B15AA">
              <w:t xml:space="preserve">Event: Receive request to unlock. </w:t>
            </w:r>
          </w:p>
          <w:p w:rsidR="00E154AB" w:rsidRPr="002B15AA" w:rsidRDefault="00E154AB" w:rsidP="00583841">
            <w:pPr>
              <w:pStyle w:val="TAC"/>
              <w:jc w:val="left"/>
            </w:pPr>
            <w:r w:rsidRPr="002B15AA">
              <w:t>Action: None.</w:t>
            </w:r>
          </w:p>
          <w:p w:rsidR="00E154AB" w:rsidRPr="002B15AA" w:rsidRDefault="00E154AB" w:rsidP="00583841">
            <w:pPr>
              <w:pStyle w:val="TAC"/>
              <w:jc w:val="left"/>
            </w:pPr>
          </w:p>
        </w:tc>
      </w:tr>
      <w:tr w:rsidR="00E154AB" w:rsidRPr="002B15AA" w:rsidTr="00583841">
        <w:tc>
          <w:tcPr>
            <w:tcW w:w="1007" w:type="dxa"/>
            <w:shd w:val="clear" w:color="auto" w:fill="auto"/>
          </w:tcPr>
          <w:p w:rsidR="00E154AB" w:rsidRPr="002B15AA" w:rsidRDefault="00E154AB" w:rsidP="00583841">
            <w:pPr>
              <w:pStyle w:val="TAC"/>
              <w:jc w:val="left"/>
            </w:pPr>
            <w:r w:rsidRPr="002B15AA">
              <w:t>2</w:t>
            </w:r>
          </w:p>
        </w:tc>
        <w:tc>
          <w:tcPr>
            <w:tcW w:w="9361" w:type="dxa"/>
          </w:tcPr>
          <w:p w:rsidR="00E154AB" w:rsidRPr="002B15AA" w:rsidRDefault="00E154AB" w:rsidP="00583841">
            <w:pPr>
              <w:pStyle w:val="TAC"/>
              <w:jc w:val="left"/>
            </w:pPr>
            <w:r w:rsidRPr="002B15AA">
              <w:t>Event: Receive request to lock.</w:t>
            </w:r>
          </w:p>
          <w:p w:rsidR="00E154AB" w:rsidRPr="002B15AA" w:rsidRDefault="00E154AB" w:rsidP="00583841">
            <w:pPr>
              <w:pStyle w:val="TAC"/>
              <w:jc w:val="left"/>
            </w:pPr>
            <w:r w:rsidRPr="002B15AA">
              <w:t>Action: None.</w:t>
            </w:r>
          </w:p>
          <w:p w:rsidR="00E154AB" w:rsidRPr="002B15AA" w:rsidRDefault="00E154AB" w:rsidP="00583841">
            <w:pPr>
              <w:pStyle w:val="TAC"/>
              <w:jc w:val="left"/>
            </w:pPr>
          </w:p>
        </w:tc>
      </w:tr>
      <w:tr w:rsidR="00E154AB" w:rsidRPr="002B15AA" w:rsidTr="00583841">
        <w:tc>
          <w:tcPr>
            <w:tcW w:w="1007" w:type="dxa"/>
            <w:shd w:val="clear" w:color="auto" w:fill="auto"/>
          </w:tcPr>
          <w:p w:rsidR="00E154AB" w:rsidRPr="002B15AA" w:rsidRDefault="00E154AB" w:rsidP="00583841">
            <w:pPr>
              <w:pStyle w:val="TAC"/>
              <w:jc w:val="left"/>
            </w:pPr>
            <w:r w:rsidRPr="002B15AA">
              <w:t>2a</w:t>
            </w:r>
          </w:p>
        </w:tc>
        <w:tc>
          <w:tcPr>
            <w:tcW w:w="9361" w:type="dxa"/>
          </w:tcPr>
          <w:p w:rsidR="00E154AB" w:rsidRPr="002B15AA" w:rsidRDefault="00E154AB" w:rsidP="00583841">
            <w:pPr>
              <w:pStyle w:val="TAC"/>
              <w:jc w:val="left"/>
            </w:pPr>
            <w:r w:rsidRPr="002B15AA">
              <w:t>Event: Receive request to lock</w:t>
            </w:r>
          </w:p>
          <w:p w:rsidR="00E154AB" w:rsidRPr="002B15AA" w:rsidRDefault="00E154AB" w:rsidP="00583841">
            <w:pPr>
              <w:pStyle w:val="CommentText"/>
              <w:rPr>
                <w:rFonts w:ascii="Arial" w:hAnsi="Arial" w:cs="Arial"/>
                <w:sz w:val="18"/>
                <w:szCs w:val="18"/>
              </w:rPr>
            </w:pPr>
            <w:r w:rsidRPr="002B15AA">
              <w:rPr>
                <w:rFonts w:ascii="Arial" w:hAnsi="Arial" w:cs="Arial"/>
                <w:sz w:val="18"/>
                <w:szCs w:val="18"/>
              </w:rPr>
              <w:t>Action: Send to gNB-CU the "gNB-DU Configuration Update message" with served cell to delete.</w:t>
            </w:r>
          </w:p>
        </w:tc>
      </w:tr>
      <w:tr w:rsidR="00E154AB" w:rsidRPr="002B15AA" w:rsidTr="00583841">
        <w:tc>
          <w:tcPr>
            <w:tcW w:w="1007" w:type="dxa"/>
            <w:shd w:val="clear" w:color="auto" w:fill="auto"/>
          </w:tcPr>
          <w:p w:rsidR="00E154AB" w:rsidRPr="002B15AA" w:rsidRDefault="00E154AB" w:rsidP="00583841">
            <w:pPr>
              <w:pStyle w:val="TAC"/>
              <w:jc w:val="left"/>
            </w:pPr>
            <w:r w:rsidRPr="002B15AA">
              <w:t>3</w:t>
            </w:r>
          </w:p>
        </w:tc>
        <w:tc>
          <w:tcPr>
            <w:tcW w:w="9361" w:type="dxa"/>
          </w:tcPr>
          <w:p w:rsidR="00E154AB" w:rsidRPr="002B15AA" w:rsidRDefault="00E154AB" w:rsidP="00583841">
            <w:pPr>
              <w:pStyle w:val="TAC"/>
              <w:jc w:val="left"/>
            </w:pPr>
            <w:r w:rsidRPr="002B15AA">
              <w:t>Event: When the required cell resource is physically installed and working.</w:t>
            </w:r>
          </w:p>
          <w:p w:rsidR="00E154AB" w:rsidRPr="002B15AA" w:rsidRDefault="00E154AB" w:rsidP="00583841">
            <w:pPr>
              <w:pStyle w:val="TAC"/>
              <w:jc w:val="left"/>
            </w:pPr>
            <w:r w:rsidRPr="002B15AA">
              <w:t>Action: none.</w:t>
            </w:r>
          </w:p>
          <w:p w:rsidR="00E154AB" w:rsidRPr="002B15AA" w:rsidRDefault="00E154AB" w:rsidP="00583841">
            <w:pPr>
              <w:pStyle w:val="TAC"/>
              <w:jc w:val="left"/>
            </w:pPr>
          </w:p>
        </w:tc>
      </w:tr>
      <w:tr w:rsidR="00E154AB" w:rsidRPr="002B15AA" w:rsidTr="00583841">
        <w:tc>
          <w:tcPr>
            <w:tcW w:w="1007" w:type="dxa"/>
            <w:shd w:val="clear" w:color="auto" w:fill="auto"/>
          </w:tcPr>
          <w:p w:rsidR="00E154AB" w:rsidRPr="002B15AA" w:rsidRDefault="00E154AB" w:rsidP="00583841">
            <w:pPr>
              <w:pStyle w:val="TAC"/>
              <w:jc w:val="left"/>
            </w:pPr>
            <w:r w:rsidRPr="002B15AA">
              <w:t>4</w:t>
            </w:r>
          </w:p>
        </w:tc>
        <w:tc>
          <w:tcPr>
            <w:tcW w:w="9361" w:type="dxa"/>
          </w:tcPr>
          <w:p w:rsidR="00E154AB" w:rsidRPr="002B15AA" w:rsidRDefault="00E154AB" w:rsidP="00583841">
            <w:pPr>
              <w:pStyle w:val="TAC"/>
              <w:jc w:val="left"/>
            </w:pPr>
            <w:r w:rsidRPr="002B15AA">
              <w:t xml:space="preserve">Event: When the required cell resource is not physically installed or is not working. </w:t>
            </w:r>
          </w:p>
          <w:p w:rsidR="00E154AB" w:rsidRPr="002B15AA" w:rsidRDefault="00E154AB" w:rsidP="00583841">
            <w:pPr>
              <w:pStyle w:val="TAC"/>
              <w:jc w:val="left"/>
            </w:pPr>
            <w:r w:rsidRPr="002B15AA">
              <w:t>Action: Send to gNB-CU the "gNB-DU Configuration update message" with cell to delete.</w:t>
            </w:r>
          </w:p>
          <w:p w:rsidR="00E154AB" w:rsidRPr="002B15AA" w:rsidRDefault="00E154AB" w:rsidP="00583841">
            <w:pPr>
              <w:pStyle w:val="TAC"/>
              <w:jc w:val="left"/>
            </w:pPr>
          </w:p>
        </w:tc>
      </w:tr>
      <w:tr w:rsidR="00E154AB" w:rsidRPr="002B15AA" w:rsidTr="00583841">
        <w:tc>
          <w:tcPr>
            <w:tcW w:w="1007" w:type="dxa"/>
            <w:shd w:val="clear" w:color="auto" w:fill="auto"/>
          </w:tcPr>
          <w:p w:rsidR="00E154AB" w:rsidRPr="002B15AA" w:rsidRDefault="00E154AB" w:rsidP="00583841">
            <w:pPr>
              <w:pStyle w:val="TAC"/>
              <w:jc w:val="left"/>
            </w:pPr>
            <w:r w:rsidRPr="002B15AA">
              <w:t>4a</w:t>
            </w:r>
          </w:p>
        </w:tc>
        <w:tc>
          <w:tcPr>
            <w:tcW w:w="9361" w:type="dxa"/>
          </w:tcPr>
          <w:p w:rsidR="00E154AB" w:rsidRPr="002B15AA" w:rsidRDefault="00E154AB" w:rsidP="00583841">
            <w:pPr>
              <w:pStyle w:val="TAC"/>
              <w:jc w:val="left"/>
            </w:pPr>
            <w:r w:rsidRPr="002B15AA">
              <w:t xml:space="preserve">Event: When the required cell resource is physically uninstalled or is not working. </w:t>
            </w:r>
          </w:p>
          <w:p w:rsidR="00E154AB" w:rsidRPr="002B15AA" w:rsidRDefault="00E154AB" w:rsidP="00583841">
            <w:pPr>
              <w:pStyle w:val="TAC"/>
              <w:jc w:val="left"/>
            </w:pPr>
            <w:r w:rsidRPr="002B15AA">
              <w:t>Action: Send to gNB-CU the "GNB-DU Configuration Update message" with served cell to delete.</w:t>
            </w:r>
          </w:p>
          <w:p w:rsidR="00E154AB" w:rsidRPr="002B15AA" w:rsidRDefault="00E154AB" w:rsidP="00583841">
            <w:pPr>
              <w:pStyle w:val="TAC"/>
              <w:jc w:val="left"/>
            </w:pPr>
          </w:p>
        </w:tc>
      </w:tr>
      <w:tr w:rsidR="00E154AB" w:rsidRPr="002B15AA" w:rsidTr="00583841">
        <w:trPr>
          <w:trHeight w:val="2537"/>
        </w:trPr>
        <w:tc>
          <w:tcPr>
            <w:tcW w:w="1007" w:type="dxa"/>
            <w:shd w:val="clear" w:color="auto" w:fill="auto"/>
          </w:tcPr>
          <w:p w:rsidR="00E154AB" w:rsidRPr="002B15AA" w:rsidRDefault="00E154AB" w:rsidP="00583841">
            <w:pPr>
              <w:pStyle w:val="TAC"/>
              <w:jc w:val="left"/>
            </w:pPr>
            <w:r w:rsidRPr="002B15AA">
              <w:t>5</w:t>
            </w:r>
          </w:p>
        </w:tc>
        <w:tc>
          <w:tcPr>
            <w:tcW w:w="9361" w:type="dxa"/>
          </w:tcPr>
          <w:p w:rsidR="00E154AB" w:rsidRPr="002B15AA" w:rsidRDefault="00E154AB" w:rsidP="00583841">
            <w:pPr>
              <w:pStyle w:val="TAC"/>
              <w:jc w:val="left"/>
              <w:rPr>
                <w:rFonts w:cs="Arial"/>
                <w:szCs w:val="18"/>
              </w:rPr>
            </w:pPr>
            <w:r w:rsidRPr="002B15AA">
              <w:rPr>
                <w:rFonts w:cs="Arial"/>
                <w:szCs w:val="18"/>
              </w:rPr>
              <w:t>Event: Receive from gNB-CU the "F1 Setup Response message" (identifying the cell to be activated).</w:t>
            </w:r>
          </w:p>
          <w:p w:rsidR="00E154AB" w:rsidRPr="002B15AA" w:rsidRDefault="00E154AB" w:rsidP="00583841">
            <w:pPr>
              <w:pStyle w:val="TAC"/>
              <w:jc w:val="left"/>
              <w:rPr>
                <w:rFonts w:cs="Arial"/>
                <w:szCs w:val="18"/>
              </w:rPr>
            </w:pPr>
            <w:r w:rsidRPr="002B15AA">
              <w:rPr>
                <w:rFonts w:cs="Arial"/>
                <w:szCs w:val="18"/>
              </w:rPr>
              <w:t>The cell is activated successfully.</w:t>
            </w:r>
          </w:p>
          <w:p w:rsidR="00E154AB" w:rsidRPr="002B15AA" w:rsidRDefault="00E154AB" w:rsidP="00583841">
            <w:pPr>
              <w:pStyle w:val="TAC"/>
              <w:jc w:val="left"/>
              <w:rPr>
                <w:rFonts w:cs="Arial"/>
                <w:szCs w:val="18"/>
              </w:rPr>
            </w:pPr>
            <w:r w:rsidRPr="002B15AA">
              <w:rPr>
                <w:rFonts w:cs="Arial"/>
                <w:szCs w:val="18"/>
              </w:rPr>
              <w:t>Actions: Do nothing or</w:t>
            </w:r>
            <w:r w:rsidRPr="002B15AA">
              <w:t xml:space="preserve"> send gNB-CU the "gNB-DU Configuration Update message" with Cell stated as active'</w:t>
            </w:r>
            <w:r w:rsidRPr="002B15AA">
              <w:br/>
            </w:r>
          </w:p>
          <w:p w:rsidR="00E154AB" w:rsidRPr="002B15AA" w:rsidRDefault="00E154AB" w:rsidP="00583841">
            <w:pPr>
              <w:pStyle w:val="TAC"/>
              <w:jc w:val="left"/>
              <w:rPr>
                <w:rFonts w:cs="Arial"/>
                <w:szCs w:val="18"/>
              </w:rPr>
            </w:pPr>
            <w:r w:rsidRPr="002B15AA">
              <w:rPr>
                <w:rFonts w:cs="Arial"/>
                <w:szCs w:val="18"/>
              </w:rPr>
              <w:t>----- or -----</w:t>
            </w:r>
          </w:p>
          <w:p w:rsidR="00E154AB" w:rsidRPr="002B15AA" w:rsidRDefault="00E154AB" w:rsidP="00583841">
            <w:pPr>
              <w:pStyle w:val="TAC"/>
              <w:jc w:val="left"/>
              <w:rPr>
                <w:rFonts w:cs="Arial"/>
                <w:szCs w:val="18"/>
              </w:rPr>
            </w:pPr>
            <w:r w:rsidRPr="002B15AA">
              <w:rPr>
                <w:rFonts w:cs="Arial"/>
                <w:szCs w:val="18"/>
              </w:rPr>
              <w:t>Event: Receive from gNB-CU the "gNB-CU Configuration Update message" (identifying cell to be activated e.g., in case that the cell was not activated using the "F1 Setup Response message").</w:t>
            </w:r>
          </w:p>
          <w:p w:rsidR="00E154AB" w:rsidRPr="002B15AA" w:rsidRDefault="00E154AB" w:rsidP="00583841">
            <w:pPr>
              <w:pStyle w:val="TAC"/>
              <w:jc w:val="left"/>
              <w:rPr>
                <w:rFonts w:cs="Arial"/>
                <w:szCs w:val="18"/>
              </w:rPr>
            </w:pPr>
            <w:r w:rsidRPr="002B15AA">
              <w:rPr>
                <w:rFonts w:cs="Arial"/>
                <w:szCs w:val="18"/>
              </w:rPr>
              <w:t xml:space="preserve">Actions: </w:t>
            </w:r>
          </w:p>
          <w:p w:rsidR="00E154AB" w:rsidRPr="002B15AA" w:rsidRDefault="00E154AB" w:rsidP="00583841">
            <w:pPr>
              <w:pStyle w:val="TAC"/>
              <w:jc w:val="left"/>
              <w:rPr>
                <w:rFonts w:cs="Arial"/>
                <w:szCs w:val="18"/>
              </w:rPr>
            </w:pPr>
            <w:r w:rsidRPr="002B15AA">
              <w:rPr>
                <w:rFonts w:cs="Arial"/>
                <w:szCs w:val="18"/>
              </w:rPr>
              <w:t>The cell is activated successfully.</w:t>
            </w:r>
          </w:p>
          <w:p w:rsidR="00E154AB" w:rsidRPr="002B15AA" w:rsidRDefault="00E154AB" w:rsidP="00583841">
            <w:pPr>
              <w:pStyle w:val="TAC"/>
              <w:jc w:val="left"/>
              <w:rPr>
                <w:rFonts w:cs="Arial"/>
                <w:szCs w:val="18"/>
              </w:rPr>
            </w:pPr>
            <w:r w:rsidRPr="002B15AA">
              <w:t>Send to gNB-CU the "gNB-CU Configuration Update Response" to confirm the cell is in active state.</w:t>
            </w:r>
          </w:p>
          <w:p w:rsidR="00E154AB" w:rsidRPr="002B15AA" w:rsidRDefault="00E154AB" w:rsidP="00583841">
            <w:pPr>
              <w:pStyle w:val="TAC"/>
              <w:jc w:val="left"/>
              <w:rPr>
                <w:rFonts w:cs="Arial"/>
                <w:szCs w:val="18"/>
              </w:rPr>
            </w:pPr>
          </w:p>
          <w:p w:rsidR="00E154AB" w:rsidRPr="002B15AA" w:rsidRDefault="00E154AB" w:rsidP="00583841">
            <w:pPr>
              <w:pStyle w:val="TAC"/>
              <w:jc w:val="left"/>
              <w:rPr>
                <w:rFonts w:cs="Arial"/>
                <w:szCs w:val="18"/>
              </w:rPr>
            </w:pPr>
            <w:r w:rsidRPr="002B15AA">
              <w:rPr>
                <w:rFonts w:cs="Arial"/>
                <w:szCs w:val="18"/>
              </w:rPr>
              <w:t>----- or -----</w:t>
            </w:r>
          </w:p>
          <w:p w:rsidR="00E154AB" w:rsidRPr="002B15AA" w:rsidRDefault="00E154AB" w:rsidP="00583841">
            <w:pPr>
              <w:pStyle w:val="TAC"/>
              <w:jc w:val="left"/>
              <w:rPr>
                <w:rFonts w:cs="Arial"/>
                <w:szCs w:val="18"/>
              </w:rPr>
            </w:pPr>
            <w:r w:rsidRPr="002B15AA">
              <w:rPr>
                <w:rFonts w:cs="Arial"/>
                <w:szCs w:val="18"/>
              </w:rPr>
              <w:t xml:space="preserve">Event: Receive from gNB-CU the "gNB-DU Configuration Update Acknowledge message" (identifying cell to be activated e.g., in case that the cell was not activated using the "F1 Setup Response message") and </w:t>
            </w:r>
          </w:p>
          <w:p w:rsidR="00E154AB" w:rsidRPr="002B15AA" w:rsidRDefault="00E154AB" w:rsidP="00583841">
            <w:pPr>
              <w:pStyle w:val="TAC"/>
              <w:jc w:val="left"/>
              <w:rPr>
                <w:rFonts w:cs="Arial"/>
                <w:szCs w:val="18"/>
              </w:rPr>
            </w:pPr>
            <w:r w:rsidRPr="002B15AA">
              <w:rPr>
                <w:rFonts w:cs="Arial"/>
                <w:szCs w:val="18"/>
              </w:rPr>
              <w:t>the cell is activated successfully</w:t>
            </w:r>
          </w:p>
          <w:p w:rsidR="00E154AB" w:rsidRPr="002B15AA" w:rsidRDefault="00E154AB" w:rsidP="00583841">
            <w:pPr>
              <w:pStyle w:val="TAC"/>
              <w:jc w:val="left"/>
              <w:rPr>
                <w:rFonts w:cs="Arial"/>
                <w:szCs w:val="18"/>
              </w:rPr>
            </w:pPr>
            <w:r w:rsidRPr="002B15AA">
              <w:rPr>
                <w:rFonts w:cs="Arial"/>
                <w:szCs w:val="18"/>
              </w:rPr>
              <w:t>Actions: Do nothing.</w:t>
            </w:r>
          </w:p>
          <w:p w:rsidR="00E154AB" w:rsidRPr="002B15AA" w:rsidRDefault="00E154AB" w:rsidP="00583841">
            <w:pPr>
              <w:pStyle w:val="TAC"/>
              <w:jc w:val="left"/>
              <w:rPr>
                <w:rFonts w:cs="Arial"/>
                <w:szCs w:val="18"/>
              </w:rPr>
            </w:pPr>
          </w:p>
        </w:tc>
      </w:tr>
      <w:tr w:rsidR="00E154AB" w:rsidRPr="002B15AA" w:rsidTr="00583841">
        <w:tc>
          <w:tcPr>
            <w:tcW w:w="1007" w:type="dxa"/>
            <w:shd w:val="clear" w:color="auto" w:fill="auto"/>
          </w:tcPr>
          <w:p w:rsidR="00E154AB" w:rsidRPr="002B15AA" w:rsidRDefault="00E154AB" w:rsidP="00583841">
            <w:pPr>
              <w:pStyle w:val="TAC"/>
              <w:jc w:val="left"/>
            </w:pPr>
            <w:r w:rsidRPr="002B15AA">
              <w:t>6</w:t>
            </w:r>
          </w:p>
        </w:tc>
        <w:tc>
          <w:tcPr>
            <w:tcW w:w="9361" w:type="dxa"/>
          </w:tcPr>
          <w:p w:rsidR="00E154AB" w:rsidRPr="002B15AA" w:rsidRDefault="00E154AB" w:rsidP="00583841">
            <w:pPr>
              <w:pStyle w:val="TAC"/>
              <w:jc w:val="left"/>
              <w:rPr>
                <w:rFonts w:cs="Arial"/>
                <w:szCs w:val="18"/>
              </w:rPr>
            </w:pPr>
            <w:r w:rsidRPr="002B15AA">
              <w:rPr>
                <w:rFonts w:cs="Arial"/>
                <w:szCs w:val="18"/>
              </w:rPr>
              <w:t>Event: Receive from gNB-CU the "gNB-CU Configuration Update message" and responds with gNB-CU Configuration Update Acknowledge messages.</w:t>
            </w:r>
          </w:p>
          <w:p w:rsidR="00E154AB" w:rsidRPr="002B15AA" w:rsidRDefault="00E154AB" w:rsidP="00583841">
            <w:pPr>
              <w:pStyle w:val="TAC"/>
              <w:jc w:val="left"/>
              <w:rPr>
                <w:rFonts w:cs="Arial"/>
                <w:szCs w:val="18"/>
              </w:rPr>
            </w:pPr>
            <w:r w:rsidRPr="002B15AA">
              <w:rPr>
                <w:rFonts w:cs="Arial"/>
                <w:szCs w:val="18"/>
              </w:rPr>
              <w:t>Actions: Respond with gNB-CU Configuration Update Acknowledge messages.</w:t>
            </w:r>
          </w:p>
          <w:p w:rsidR="00E154AB" w:rsidRPr="002B15AA" w:rsidRDefault="00E154AB" w:rsidP="00583841">
            <w:pPr>
              <w:pStyle w:val="TAC"/>
              <w:jc w:val="left"/>
              <w:rPr>
                <w:rFonts w:cs="Arial"/>
                <w:szCs w:val="18"/>
              </w:rPr>
            </w:pPr>
          </w:p>
          <w:p w:rsidR="00E154AB" w:rsidRPr="002B15AA" w:rsidRDefault="00E154AB" w:rsidP="00583841">
            <w:pPr>
              <w:pStyle w:val="TAC"/>
              <w:jc w:val="left"/>
              <w:rPr>
                <w:rFonts w:cs="Arial"/>
                <w:szCs w:val="18"/>
              </w:rPr>
            </w:pPr>
            <w:r w:rsidRPr="002B15AA">
              <w:rPr>
                <w:rFonts w:cs="Arial"/>
                <w:szCs w:val="18"/>
              </w:rPr>
              <w:t>----- or -----</w:t>
            </w:r>
          </w:p>
          <w:p w:rsidR="00E154AB" w:rsidRPr="002B15AA" w:rsidRDefault="00E154AB" w:rsidP="00583841">
            <w:pPr>
              <w:pStyle w:val="TAC"/>
              <w:jc w:val="left"/>
              <w:rPr>
                <w:rFonts w:cs="Arial"/>
                <w:color w:val="000000"/>
                <w:szCs w:val="18"/>
              </w:rPr>
            </w:pPr>
            <w:r w:rsidRPr="002B15AA">
              <w:rPr>
                <w:rFonts w:cs="Arial"/>
                <w:color w:val="000000"/>
                <w:szCs w:val="18"/>
              </w:rPr>
              <w:t>Event: Event: DU experiences an internal failure and decided to place the cell into inactive state.</w:t>
            </w:r>
          </w:p>
          <w:p w:rsidR="00E154AB" w:rsidRPr="002B15AA" w:rsidRDefault="00E154AB" w:rsidP="00583841">
            <w:pPr>
              <w:pStyle w:val="TAC"/>
              <w:jc w:val="left"/>
              <w:rPr>
                <w:rFonts w:cs="Arial"/>
                <w:color w:val="00B050"/>
                <w:szCs w:val="18"/>
              </w:rPr>
            </w:pPr>
            <w:r w:rsidRPr="002B15AA">
              <w:rPr>
                <w:rFonts w:cs="Arial"/>
                <w:color w:val="000000"/>
                <w:szCs w:val="18"/>
              </w:rPr>
              <w:t>Actions: Send to gNB-CU the "gNB-DU Cell status Update message"</w:t>
            </w:r>
            <w:r w:rsidRPr="002B15AA">
              <w:rPr>
                <w:rFonts w:cs="Arial"/>
                <w:color w:val="00B050"/>
                <w:szCs w:val="18"/>
              </w:rPr>
              <w:t xml:space="preserve"> </w:t>
            </w:r>
          </w:p>
          <w:p w:rsidR="00E154AB" w:rsidRPr="002B15AA" w:rsidRDefault="00E154AB" w:rsidP="00583841">
            <w:pPr>
              <w:rPr>
                <w:rFonts w:ascii="Arial" w:hAnsi="Arial" w:cs="Arial"/>
                <w:sz w:val="18"/>
                <w:szCs w:val="18"/>
              </w:rPr>
            </w:pPr>
          </w:p>
        </w:tc>
      </w:tr>
      <w:tr w:rsidR="00E154AB" w:rsidRPr="002B15AA" w:rsidTr="00583841">
        <w:tc>
          <w:tcPr>
            <w:tcW w:w="1007" w:type="dxa"/>
            <w:shd w:val="clear" w:color="auto" w:fill="auto"/>
          </w:tcPr>
          <w:p w:rsidR="00E154AB" w:rsidRPr="002B15AA" w:rsidRDefault="00E154AB" w:rsidP="00583841">
            <w:pPr>
              <w:pStyle w:val="TAC"/>
              <w:jc w:val="left"/>
            </w:pPr>
            <w:r w:rsidRPr="002B15AA">
              <w:t>7</w:t>
            </w:r>
          </w:p>
        </w:tc>
        <w:tc>
          <w:tcPr>
            <w:tcW w:w="9361" w:type="dxa"/>
          </w:tcPr>
          <w:p w:rsidR="00E154AB" w:rsidRPr="002B15AA" w:rsidRDefault="00E154AB" w:rsidP="00583841">
            <w:pPr>
              <w:pStyle w:val="TAC"/>
              <w:jc w:val="left"/>
            </w:pPr>
            <w:r w:rsidRPr="002B15AA">
              <w:t>Event: Send to gNB-CU the "F1 Setup request" (identifying the cell that is configured and ready to be activated).</w:t>
            </w:r>
          </w:p>
          <w:p w:rsidR="00E154AB" w:rsidRPr="002B15AA" w:rsidRDefault="00E154AB" w:rsidP="00583841">
            <w:pPr>
              <w:pStyle w:val="TAC"/>
              <w:jc w:val="left"/>
            </w:pPr>
            <w:r w:rsidRPr="002B15AA">
              <w:t>Actions: none.</w:t>
            </w:r>
          </w:p>
          <w:p w:rsidR="00E154AB" w:rsidRPr="002B15AA" w:rsidRDefault="00E154AB" w:rsidP="00583841">
            <w:pPr>
              <w:pStyle w:val="TAC"/>
              <w:jc w:val="left"/>
            </w:pPr>
          </w:p>
          <w:p w:rsidR="00E154AB" w:rsidRPr="002B15AA" w:rsidRDefault="00E154AB" w:rsidP="00583841">
            <w:pPr>
              <w:pStyle w:val="TAC"/>
              <w:jc w:val="left"/>
              <w:rPr>
                <w:rFonts w:cs="Arial"/>
                <w:szCs w:val="18"/>
              </w:rPr>
            </w:pPr>
            <w:r w:rsidRPr="002B15AA">
              <w:rPr>
                <w:rFonts w:cs="Arial"/>
                <w:szCs w:val="18"/>
              </w:rPr>
              <w:t>----- or -----</w:t>
            </w:r>
          </w:p>
          <w:p w:rsidR="00E154AB" w:rsidRPr="002B15AA" w:rsidRDefault="00E154AB" w:rsidP="00583841">
            <w:pPr>
              <w:pStyle w:val="TAC"/>
              <w:jc w:val="left"/>
            </w:pPr>
            <w:r w:rsidRPr="002B15AA">
              <w:t>Send to gNB-CU the "gNB-DU Configuration Update message" with the served cell to add.</w:t>
            </w:r>
          </w:p>
          <w:p w:rsidR="00E154AB" w:rsidRPr="002B15AA" w:rsidRDefault="00E154AB" w:rsidP="00583841">
            <w:pPr>
              <w:pStyle w:val="TAC"/>
              <w:jc w:val="left"/>
            </w:pPr>
            <w:r w:rsidRPr="002B15AA">
              <w:t>Actions: none.</w:t>
            </w:r>
          </w:p>
          <w:p w:rsidR="00E154AB" w:rsidRPr="002B15AA" w:rsidRDefault="00E154AB" w:rsidP="00583841">
            <w:pPr>
              <w:pStyle w:val="TAC"/>
              <w:jc w:val="left"/>
            </w:pPr>
          </w:p>
        </w:tc>
      </w:tr>
      <w:tr w:rsidR="00E154AB" w:rsidRPr="002B15AA" w:rsidTr="00583841">
        <w:tc>
          <w:tcPr>
            <w:tcW w:w="1007" w:type="dxa"/>
            <w:shd w:val="clear" w:color="auto" w:fill="auto"/>
          </w:tcPr>
          <w:p w:rsidR="00E154AB" w:rsidRPr="002B15AA" w:rsidRDefault="00E154AB" w:rsidP="00583841">
            <w:pPr>
              <w:pStyle w:val="TAC"/>
              <w:jc w:val="left"/>
            </w:pPr>
            <w:r w:rsidRPr="002B15AA">
              <w:t>8</w:t>
            </w:r>
          </w:p>
        </w:tc>
        <w:tc>
          <w:tcPr>
            <w:tcW w:w="9361" w:type="dxa"/>
          </w:tcPr>
          <w:p w:rsidR="00E154AB" w:rsidRPr="002B15AA" w:rsidRDefault="00E154AB" w:rsidP="00583841">
            <w:pPr>
              <w:pStyle w:val="TAC"/>
              <w:jc w:val="left"/>
              <w:rPr>
                <w:rFonts w:cs="Arial"/>
                <w:szCs w:val="18"/>
              </w:rPr>
            </w:pPr>
            <w:r w:rsidRPr="002B15AA">
              <w:rPr>
                <w:rFonts w:cs="Arial"/>
                <w:szCs w:val="18"/>
              </w:rPr>
              <w:t>Event: Sends to gNB-CU the "gNB-DU Configuration Update message" with served cell to delete. Receive response from gNB-CU the "gNB-DU Configuration Update Acknowledge message".</w:t>
            </w:r>
          </w:p>
          <w:p w:rsidR="00E154AB" w:rsidRPr="002B15AA" w:rsidRDefault="00E154AB" w:rsidP="00583841">
            <w:pPr>
              <w:pStyle w:val="TAC"/>
              <w:jc w:val="left"/>
              <w:rPr>
                <w:rFonts w:cs="Arial"/>
                <w:szCs w:val="18"/>
              </w:rPr>
            </w:pPr>
            <w:r w:rsidRPr="002B15AA">
              <w:rPr>
                <w:rFonts w:cs="Arial"/>
                <w:szCs w:val="18"/>
              </w:rPr>
              <w:t>Actions: None.</w:t>
            </w:r>
          </w:p>
          <w:p w:rsidR="00E154AB" w:rsidRPr="002B15AA" w:rsidRDefault="00E154AB" w:rsidP="00583841">
            <w:pPr>
              <w:pStyle w:val="CommentText"/>
              <w:rPr>
                <w:rFonts w:ascii="Arial" w:hAnsi="Arial" w:cs="Arial"/>
                <w:sz w:val="18"/>
                <w:szCs w:val="18"/>
              </w:rPr>
            </w:pPr>
          </w:p>
        </w:tc>
      </w:tr>
      <w:tr w:rsidR="00E154AB" w:rsidRPr="002B15AA" w:rsidTr="00583841">
        <w:tc>
          <w:tcPr>
            <w:tcW w:w="1007" w:type="dxa"/>
            <w:shd w:val="clear" w:color="auto" w:fill="auto"/>
          </w:tcPr>
          <w:p w:rsidR="00E154AB" w:rsidRPr="002B15AA" w:rsidRDefault="00E154AB" w:rsidP="00583841">
            <w:pPr>
              <w:pStyle w:val="TAC"/>
              <w:jc w:val="left"/>
            </w:pPr>
            <w:r w:rsidRPr="002B15AA">
              <w:t>9</w:t>
            </w:r>
          </w:p>
        </w:tc>
        <w:tc>
          <w:tcPr>
            <w:tcW w:w="9361" w:type="dxa"/>
          </w:tcPr>
          <w:p w:rsidR="00E154AB" w:rsidRPr="002B15AA" w:rsidRDefault="00E154AB" w:rsidP="00583841">
            <w:pPr>
              <w:pStyle w:val="TAC"/>
              <w:jc w:val="left"/>
            </w:pPr>
            <w:r w:rsidRPr="002B15AA">
              <w:t>Event: Receive request to shut down.</w:t>
            </w:r>
          </w:p>
          <w:p w:rsidR="00E154AB" w:rsidRPr="002B15AA" w:rsidRDefault="00E154AB" w:rsidP="00583841">
            <w:pPr>
              <w:pStyle w:val="TAC"/>
              <w:jc w:val="left"/>
            </w:pPr>
            <w:r w:rsidRPr="002B15AA">
              <w:t>Actions: None.</w:t>
            </w:r>
          </w:p>
          <w:p w:rsidR="00E154AB" w:rsidRPr="002B15AA" w:rsidRDefault="00E154AB" w:rsidP="00583841">
            <w:pPr>
              <w:pStyle w:val="TAC"/>
              <w:jc w:val="left"/>
            </w:pPr>
          </w:p>
        </w:tc>
      </w:tr>
      <w:tr w:rsidR="00E154AB" w:rsidRPr="002B15AA" w:rsidTr="00583841">
        <w:tc>
          <w:tcPr>
            <w:tcW w:w="1007" w:type="dxa"/>
            <w:shd w:val="clear" w:color="auto" w:fill="auto"/>
          </w:tcPr>
          <w:p w:rsidR="00E154AB" w:rsidRPr="002B15AA" w:rsidRDefault="00E154AB" w:rsidP="00583841">
            <w:pPr>
              <w:pStyle w:val="TAC"/>
              <w:jc w:val="left"/>
            </w:pPr>
            <w:r w:rsidRPr="002B15AA">
              <w:t>10</w:t>
            </w:r>
          </w:p>
        </w:tc>
        <w:tc>
          <w:tcPr>
            <w:tcW w:w="9361" w:type="dxa"/>
          </w:tcPr>
          <w:p w:rsidR="00E154AB" w:rsidRPr="002B15AA" w:rsidRDefault="00E154AB" w:rsidP="00583841">
            <w:pPr>
              <w:pStyle w:val="TAC"/>
              <w:jc w:val="left"/>
            </w:pPr>
            <w:r w:rsidRPr="002B15AA">
              <w:t>Event: Last user quit.</w:t>
            </w:r>
          </w:p>
          <w:p w:rsidR="00E154AB" w:rsidRPr="002B15AA" w:rsidRDefault="00E154AB" w:rsidP="00583841">
            <w:pPr>
              <w:pStyle w:val="TAC"/>
              <w:jc w:val="left"/>
            </w:pPr>
            <w:r w:rsidRPr="002B15AA">
              <w:t>Actions: Send to gNB-CU the "GNB-DU Configuration Update message" with served cell to delete.</w:t>
            </w:r>
          </w:p>
          <w:p w:rsidR="00E154AB" w:rsidRPr="002B15AA" w:rsidRDefault="00E154AB" w:rsidP="00583841">
            <w:pPr>
              <w:pStyle w:val="TAC"/>
              <w:jc w:val="left"/>
              <w:rPr>
                <w:highlight w:val="yellow"/>
              </w:rPr>
            </w:pPr>
          </w:p>
        </w:tc>
      </w:tr>
      <w:tr w:rsidR="00E154AB" w:rsidRPr="002B15AA" w:rsidTr="00583841">
        <w:tc>
          <w:tcPr>
            <w:tcW w:w="1007" w:type="dxa"/>
            <w:shd w:val="clear" w:color="auto" w:fill="auto"/>
          </w:tcPr>
          <w:p w:rsidR="00E154AB" w:rsidRPr="002B15AA" w:rsidRDefault="00E154AB" w:rsidP="00583841">
            <w:pPr>
              <w:pStyle w:val="TAC"/>
              <w:jc w:val="left"/>
            </w:pPr>
            <w:r w:rsidRPr="002B15AA">
              <w:t>11</w:t>
            </w:r>
          </w:p>
        </w:tc>
        <w:tc>
          <w:tcPr>
            <w:tcW w:w="9361" w:type="dxa"/>
          </w:tcPr>
          <w:p w:rsidR="00E154AB" w:rsidRPr="002B15AA" w:rsidRDefault="00E154AB" w:rsidP="00583841">
            <w:pPr>
              <w:pStyle w:val="TAC"/>
              <w:jc w:val="left"/>
            </w:pPr>
            <w:r w:rsidRPr="002B15AA">
              <w:t>Event: When a cell is created and is configured.</w:t>
            </w:r>
          </w:p>
          <w:p w:rsidR="00E154AB" w:rsidRPr="002B15AA" w:rsidRDefault="00E154AB" w:rsidP="00583841">
            <w:pPr>
              <w:pStyle w:val="TAC"/>
              <w:jc w:val="left"/>
            </w:pPr>
            <w:r w:rsidRPr="002B15AA">
              <w:lastRenderedPageBreak/>
              <w:t>Actions: None</w:t>
            </w:r>
          </w:p>
          <w:p w:rsidR="00E154AB" w:rsidRPr="002B15AA" w:rsidRDefault="00E154AB" w:rsidP="00583841">
            <w:pPr>
              <w:pStyle w:val="TAC"/>
              <w:jc w:val="left"/>
            </w:pPr>
          </w:p>
        </w:tc>
      </w:tr>
      <w:tr w:rsidR="00E154AB" w:rsidRPr="002B15AA" w:rsidTr="00583841">
        <w:tc>
          <w:tcPr>
            <w:tcW w:w="1007" w:type="dxa"/>
            <w:shd w:val="clear" w:color="auto" w:fill="auto"/>
          </w:tcPr>
          <w:p w:rsidR="00E154AB" w:rsidRPr="002B15AA" w:rsidRDefault="00E154AB" w:rsidP="00583841">
            <w:pPr>
              <w:pStyle w:val="TAC"/>
              <w:jc w:val="left"/>
            </w:pPr>
            <w:r w:rsidRPr="002B15AA">
              <w:lastRenderedPageBreak/>
              <w:t>12</w:t>
            </w:r>
          </w:p>
        </w:tc>
        <w:tc>
          <w:tcPr>
            <w:tcW w:w="9361" w:type="dxa"/>
          </w:tcPr>
          <w:p w:rsidR="00E154AB" w:rsidRPr="002B15AA" w:rsidRDefault="00E154AB" w:rsidP="00583841">
            <w:pPr>
              <w:pStyle w:val="TAC"/>
              <w:jc w:val="left"/>
            </w:pPr>
            <w:r w:rsidRPr="002B15AA">
              <w:t>Event: When a cell is deleted.</w:t>
            </w:r>
          </w:p>
          <w:p w:rsidR="00E154AB" w:rsidRPr="002B15AA" w:rsidRDefault="00E154AB" w:rsidP="00583841">
            <w:pPr>
              <w:pStyle w:val="TAC"/>
              <w:jc w:val="left"/>
            </w:pPr>
            <w:r w:rsidRPr="002B15AA">
              <w:t>Action: None.</w:t>
            </w:r>
          </w:p>
          <w:p w:rsidR="00E154AB" w:rsidRPr="002B15AA" w:rsidRDefault="00E154AB" w:rsidP="00583841">
            <w:pPr>
              <w:pStyle w:val="TAC"/>
              <w:jc w:val="left"/>
            </w:pPr>
          </w:p>
        </w:tc>
      </w:tr>
    </w:tbl>
    <w:p w:rsidR="00E154AB" w:rsidRPr="002B15AA" w:rsidRDefault="00E154AB" w:rsidP="00E154AB"/>
    <w:p w:rsidR="00E154AB" w:rsidRPr="002B15AA" w:rsidRDefault="00E154AB" w:rsidP="00E154AB">
      <w:pPr>
        <w:pStyle w:val="Heading8"/>
      </w:pPr>
      <w:r w:rsidRPr="002B15AA">
        <w:br w:type="page"/>
      </w:r>
      <w:bookmarkStart w:id="19183" w:name="_Toc19888570"/>
      <w:bookmarkStart w:id="19184" w:name="_Toc27405548"/>
      <w:bookmarkStart w:id="19185" w:name="_Toc35878738"/>
      <w:bookmarkStart w:id="19186" w:name="_Toc36220554"/>
      <w:bookmarkStart w:id="19187" w:name="_Toc36474652"/>
      <w:bookmarkStart w:id="19188" w:name="_Toc36542924"/>
      <w:bookmarkStart w:id="19189" w:name="_Toc36543745"/>
      <w:bookmarkStart w:id="19190" w:name="_Toc36567983"/>
      <w:bookmarkStart w:id="19191" w:name="_Toc44341722"/>
      <w:r w:rsidRPr="00FD5459">
        <w:lastRenderedPageBreak/>
        <w:t>Annex B (normative):</w:t>
      </w:r>
      <w:r w:rsidRPr="009C20C3">
        <w:t xml:space="preserve"> </w:t>
      </w:r>
      <w:r w:rsidRPr="002B15AA">
        <w:br/>
      </w:r>
      <w:r>
        <w:t>NSI and NSSI state handling</w:t>
      </w:r>
      <w:bookmarkEnd w:id="19183"/>
      <w:bookmarkEnd w:id="19184"/>
      <w:bookmarkEnd w:id="19185"/>
      <w:bookmarkEnd w:id="19186"/>
      <w:bookmarkEnd w:id="19187"/>
      <w:bookmarkEnd w:id="19188"/>
      <w:bookmarkEnd w:id="19189"/>
      <w:bookmarkEnd w:id="19190"/>
      <w:bookmarkEnd w:id="19191"/>
    </w:p>
    <w:p w:rsidR="00E154AB" w:rsidRPr="002B15AA" w:rsidRDefault="00E154AB" w:rsidP="00E154AB">
      <w:pPr>
        <w:pStyle w:val="Heading1"/>
      </w:pPr>
      <w:bookmarkStart w:id="19192" w:name="_Toc19888571"/>
      <w:bookmarkStart w:id="19193" w:name="_Toc27405549"/>
      <w:bookmarkStart w:id="19194" w:name="_Toc35878739"/>
      <w:bookmarkStart w:id="19195" w:name="_Toc36220555"/>
      <w:bookmarkStart w:id="19196" w:name="_Toc36474653"/>
      <w:bookmarkStart w:id="19197" w:name="_Toc36542925"/>
      <w:bookmarkStart w:id="19198" w:name="_Toc36543746"/>
      <w:bookmarkStart w:id="19199" w:name="_Toc36567984"/>
      <w:bookmarkStart w:id="19200" w:name="_Toc44341723"/>
      <w:r w:rsidRPr="002B15AA">
        <w:t>B.1</w:t>
      </w:r>
      <w:r w:rsidRPr="002B15AA">
        <w:tab/>
        <w:t>NSI state handling</w:t>
      </w:r>
      <w:bookmarkEnd w:id="19192"/>
      <w:bookmarkEnd w:id="19193"/>
      <w:bookmarkEnd w:id="19194"/>
      <w:bookmarkEnd w:id="19195"/>
      <w:bookmarkEnd w:id="19196"/>
      <w:bookmarkEnd w:id="19197"/>
      <w:bookmarkEnd w:id="19198"/>
      <w:bookmarkEnd w:id="19199"/>
      <w:bookmarkEnd w:id="19200"/>
    </w:p>
    <w:p w:rsidR="00E154AB" w:rsidRPr="002B15AA" w:rsidRDefault="00E154AB" w:rsidP="00E154AB">
      <w:r w:rsidRPr="002B15AA">
        <w:t>An NSI is a logical object in the management system that represents a complex grouping of resources that may be in various states. At any time, the management system needs to know the state of an NSI.</w:t>
      </w:r>
    </w:p>
    <w:p w:rsidR="00E154AB" w:rsidRPr="002B15AA" w:rsidRDefault="00E154AB" w:rsidP="00E154AB">
      <w:r w:rsidRPr="002B15AA">
        <w:t>The ITU-T X.731 [18], to which [17] refers, has defined the inter-relation between the administrative state, operational state and usage state of systems in general.</w:t>
      </w:r>
    </w:p>
    <w:p w:rsidR="00E154AB" w:rsidRPr="002B15AA" w:rsidRDefault="00623C82" w:rsidP="00E154AB">
      <w:pPr>
        <w:pStyle w:val="TH"/>
      </w:pPr>
      <w:r>
        <w:rPr>
          <w:noProof/>
        </w:rPr>
        <w:pict>
          <v:shape id="_x0000_i1143" type="#_x0000_t75" style="width:481.6pt;height:245.2pt;visibility:visible">
            <v:imagedata r:id="rId116" o:title=""/>
          </v:shape>
        </w:pict>
      </w:r>
    </w:p>
    <w:p w:rsidR="00E154AB" w:rsidRPr="002B15AA" w:rsidRDefault="00E154AB" w:rsidP="00E154AB">
      <w:pPr>
        <w:pStyle w:val="TF"/>
      </w:pPr>
      <w:r w:rsidRPr="002B15AA">
        <w:t>Figure B.1: Combined NSI state diagram</w:t>
      </w:r>
    </w:p>
    <w:p w:rsidR="00E154AB" w:rsidRPr="002B15AA" w:rsidRDefault="00E154AB" w:rsidP="00E154AB">
      <w:r w:rsidRPr="002B15AA">
        <w:t>In an NSI deployment scenario, the interactions between communication service management function, network slice management function</w:t>
      </w:r>
      <w:r>
        <w:t xml:space="preserve"> </w:t>
      </w:r>
      <w:r w:rsidRPr="002B15AA">
        <w:t xml:space="preserve">and network slice subnet management function are standardized. The interactions specified under the column "The state transition events and actions" of "NSI state transition table" below </w:t>
      </w:r>
      <w:r>
        <w:t xml:space="preserve">shall </w:t>
      </w:r>
      <w:r w:rsidRPr="002B15AA">
        <w:t>be present for the state transition.</w:t>
      </w:r>
    </w:p>
    <w:p w:rsidR="00E154AB" w:rsidRPr="002B15AA" w:rsidRDefault="00623C82" w:rsidP="00E154AB">
      <w:pPr>
        <w:jc w:val="center"/>
      </w:pPr>
      <w:r>
        <w:lastRenderedPageBreak/>
        <w:pict>
          <v:shape id="_x0000_i1144" type="#_x0000_t75" style="width:311.35pt;height:326.45pt;visibility:visible">
            <v:imagedata r:id="rId117" o:title=""/>
          </v:shape>
        </w:pict>
      </w:r>
    </w:p>
    <w:p w:rsidR="00E154AB" w:rsidRPr="002B15AA" w:rsidRDefault="00E154AB" w:rsidP="00E154AB">
      <w:pPr>
        <w:pStyle w:val="TF"/>
      </w:pPr>
      <w:r w:rsidRPr="002B15AA">
        <w:t>Figure B.2: NSI state diagram with state transition triggers</w:t>
      </w:r>
    </w:p>
    <w:p w:rsidR="00E154AB" w:rsidRPr="002B15AA" w:rsidRDefault="00E154AB" w:rsidP="00E154AB">
      <w:pPr>
        <w:pStyle w:val="TH"/>
      </w:pPr>
      <w:r w:rsidRPr="002B15AA">
        <w:t>Table B.1: The NSI state transition table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647"/>
      </w:tblGrid>
      <w:tr w:rsidR="00E154AB" w:rsidRPr="002B15AA" w:rsidDel="0008367C" w:rsidTr="00583841">
        <w:tc>
          <w:tcPr>
            <w:tcW w:w="959" w:type="dxa"/>
            <w:shd w:val="clear" w:color="auto" w:fill="F2F2F2"/>
          </w:tcPr>
          <w:p w:rsidR="00E154AB" w:rsidRPr="002B15AA" w:rsidRDefault="00E154AB" w:rsidP="00583841">
            <w:pPr>
              <w:pStyle w:val="TAC"/>
              <w:jc w:val="left"/>
            </w:pPr>
            <w:r w:rsidRPr="002B15AA">
              <w:t>Trigger number</w:t>
            </w:r>
          </w:p>
          <w:p w:rsidR="00E154AB" w:rsidRPr="002B15AA" w:rsidRDefault="00E154AB" w:rsidP="00583841">
            <w:pPr>
              <w:pStyle w:val="TAC"/>
              <w:jc w:val="left"/>
            </w:pPr>
          </w:p>
        </w:tc>
        <w:tc>
          <w:tcPr>
            <w:tcW w:w="8647" w:type="dxa"/>
            <w:shd w:val="clear" w:color="auto" w:fill="F2F2F2"/>
          </w:tcPr>
          <w:p w:rsidR="00E154AB" w:rsidRPr="002B15AA" w:rsidRDefault="00E154AB" w:rsidP="00583841">
            <w:pPr>
              <w:pStyle w:val="TAC"/>
              <w:jc w:val="left"/>
            </w:pPr>
            <w:r w:rsidRPr="002B15AA">
              <w:t>The state transition events and actions</w:t>
            </w:r>
          </w:p>
        </w:tc>
      </w:tr>
      <w:tr w:rsidR="00E154AB" w:rsidRPr="002B15AA" w:rsidTr="00583841">
        <w:tc>
          <w:tcPr>
            <w:tcW w:w="959" w:type="dxa"/>
            <w:shd w:val="clear" w:color="auto" w:fill="auto"/>
          </w:tcPr>
          <w:p w:rsidR="00E154AB" w:rsidRPr="002B15AA" w:rsidRDefault="00E154AB" w:rsidP="00583841">
            <w:pPr>
              <w:pStyle w:val="TAC"/>
              <w:jc w:val="left"/>
            </w:pPr>
            <w:r w:rsidRPr="002B15AA">
              <w:t>0</w:t>
            </w:r>
          </w:p>
        </w:tc>
        <w:tc>
          <w:tcPr>
            <w:tcW w:w="8647" w:type="dxa"/>
            <w:shd w:val="clear" w:color="auto" w:fill="auto"/>
          </w:tcPr>
          <w:p w:rsidR="00E154AB" w:rsidRPr="002B15AA" w:rsidRDefault="00E154AB" w:rsidP="00583841">
            <w:pPr>
              <w:pStyle w:val="TAC"/>
              <w:jc w:val="left"/>
            </w:pPr>
            <w:r w:rsidRPr="002B15AA">
              <w:t xml:space="preserve">NSMF responds positively to the "Create NSI request" message, the NSI is created and the state is set to Locked </w:t>
            </w:r>
          </w:p>
        </w:tc>
      </w:tr>
      <w:tr w:rsidR="00E154AB" w:rsidRPr="002B15AA" w:rsidTr="00583841">
        <w:tc>
          <w:tcPr>
            <w:tcW w:w="959" w:type="dxa"/>
            <w:shd w:val="clear" w:color="auto" w:fill="auto"/>
          </w:tcPr>
          <w:p w:rsidR="00E154AB" w:rsidRPr="002B15AA" w:rsidRDefault="00E154AB" w:rsidP="00583841">
            <w:pPr>
              <w:pStyle w:val="TAC"/>
              <w:jc w:val="left"/>
            </w:pPr>
            <w:r w:rsidRPr="002B15AA">
              <w:t>1</w:t>
            </w:r>
          </w:p>
        </w:tc>
        <w:tc>
          <w:tcPr>
            <w:tcW w:w="8647" w:type="dxa"/>
            <w:shd w:val="clear" w:color="auto" w:fill="auto"/>
          </w:tcPr>
          <w:p w:rsidR="00E154AB" w:rsidRPr="002B15AA" w:rsidRDefault="00E154AB" w:rsidP="00583841">
            <w:pPr>
              <w:pStyle w:val="TAC"/>
              <w:jc w:val="left"/>
              <w:rPr>
                <w:rFonts w:cs="Arial"/>
                <w:szCs w:val="18"/>
              </w:rPr>
            </w:pPr>
            <w:r w:rsidRPr="002B15AA">
              <w:t xml:space="preserve">NSMF responds positively to the "Activate NSI request" message </w:t>
            </w:r>
            <w:r w:rsidRPr="002B15AA">
              <w:rPr>
                <w:rFonts w:cs="Arial"/>
                <w:szCs w:val="18"/>
              </w:rPr>
              <w:t>(identifying the NSI to be activated).</w:t>
            </w:r>
          </w:p>
          <w:p w:rsidR="00E154AB" w:rsidRPr="002B15AA" w:rsidRDefault="00E154AB" w:rsidP="00583841">
            <w:pPr>
              <w:pStyle w:val="TAC"/>
              <w:jc w:val="left"/>
              <w:rPr>
                <w:rFonts w:cs="Arial"/>
                <w:szCs w:val="18"/>
              </w:rPr>
            </w:pPr>
          </w:p>
          <w:p w:rsidR="00E154AB" w:rsidRPr="002B15AA" w:rsidRDefault="00E154AB" w:rsidP="00583841">
            <w:pPr>
              <w:pStyle w:val="TAC"/>
              <w:jc w:val="left"/>
              <w:rPr>
                <w:rFonts w:cs="Arial"/>
                <w:szCs w:val="18"/>
              </w:rPr>
            </w:pPr>
            <w:r w:rsidRPr="002B15AA">
              <w:rPr>
                <w:rFonts w:cs="Arial"/>
                <w:szCs w:val="18"/>
              </w:rPr>
              <w:t>----- or ------</w:t>
            </w:r>
          </w:p>
          <w:p w:rsidR="00E154AB" w:rsidRPr="002B15AA" w:rsidRDefault="00E154AB" w:rsidP="00583841">
            <w:pPr>
              <w:pStyle w:val="TAC"/>
              <w:jc w:val="left"/>
            </w:pPr>
          </w:p>
          <w:p w:rsidR="00E154AB" w:rsidRPr="002B15AA" w:rsidRDefault="00E154AB" w:rsidP="00583841">
            <w:pPr>
              <w:pStyle w:val="TAC"/>
              <w:jc w:val="left"/>
            </w:pPr>
            <w:r w:rsidRPr="002B15AA">
              <w:t>CM operation to set administrative state to Unlocked.</w:t>
            </w:r>
          </w:p>
        </w:tc>
      </w:tr>
      <w:tr w:rsidR="00E154AB" w:rsidRPr="002B15AA" w:rsidTr="00583841">
        <w:tc>
          <w:tcPr>
            <w:tcW w:w="959" w:type="dxa"/>
            <w:shd w:val="clear" w:color="auto" w:fill="auto"/>
          </w:tcPr>
          <w:p w:rsidR="00E154AB" w:rsidRPr="002B15AA" w:rsidRDefault="00E154AB" w:rsidP="00583841">
            <w:pPr>
              <w:pStyle w:val="TAC"/>
              <w:jc w:val="left"/>
            </w:pPr>
            <w:r w:rsidRPr="002B15AA">
              <w:t>1a</w:t>
            </w:r>
          </w:p>
        </w:tc>
        <w:tc>
          <w:tcPr>
            <w:tcW w:w="8647" w:type="dxa"/>
            <w:shd w:val="clear" w:color="auto" w:fill="auto"/>
          </w:tcPr>
          <w:p w:rsidR="00E154AB" w:rsidRPr="002B15AA" w:rsidRDefault="00E154AB" w:rsidP="00583841">
            <w:pPr>
              <w:pStyle w:val="TAC"/>
              <w:jc w:val="left"/>
            </w:pPr>
            <w:r w:rsidRPr="002B15AA">
              <w:t>CM Operation to set administrative state to Unlocked</w:t>
            </w:r>
          </w:p>
        </w:tc>
      </w:tr>
      <w:tr w:rsidR="00E154AB" w:rsidRPr="002B15AA" w:rsidTr="00583841">
        <w:tc>
          <w:tcPr>
            <w:tcW w:w="959" w:type="dxa"/>
            <w:shd w:val="clear" w:color="auto" w:fill="auto"/>
          </w:tcPr>
          <w:p w:rsidR="00E154AB" w:rsidRPr="002B15AA" w:rsidRDefault="00E154AB" w:rsidP="00583841">
            <w:pPr>
              <w:pStyle w:val="TAC"/>
              <w:jc w:val="left"/>
            </w:pPr>
            <w:r w:rsidRPr="002B15AA">
              <w:t>2</w:t>
            </w:r>
          </w:p>
        </w:tc>
        <w:tc>
          <w:tcPr>
            <w:tcW w:w="8647" w:type="dxa"/>
            <w:shd w:val="clear" w:color="auto" w:fill="auto"/>
          </w:tcPr>
          <w:p w:rsidR="00E154AB" w:rsidRPr="002B15AA" w:rsidRDefault="00E154AB" w:rsidP="00583841">
            <w:pPr>
              <w:pStyle w:val="TAC"/>
              <w:jc w:val="left"/>
            </w:pPr>
          </w:p>
          <w:p w:rsidR="00E154AB" w:rsidRPr="002B15AA" w:rsidRDefault="00E154AB" w:rsidP="00583841">
            <w:pPr>
              <w:pStyle w:val="TAC"/>
              <w:jc w:val="left"/>
            </w:pPr>
            <w:r w:rsidRPr="002B15AA">
              <w:t>The last user of the NSI stops using the NSI</w:t>
            </w:r>
          </w:p>
        </w:tc>
      </w:tr>
      <w:tr w:rsidR="00E154AB" w:rsidRPr="002B15AA" w:rsidTr="00583841">
        <w:tc>
          <w:tcPr>
            <w:tcW w:w="959" w:type="dxa"/>
            <w:shd w:val="clear" w:color="auto" w:fill="auto"/>
          </w:tcPr>
          <w:p w:rsidR="00E154AB" w:rsidRPr="002B15AA" w:rsidRDefault="00E154AB" w:rsidP="00583841">
            <w:pPr>
              <w:pStyle w:val="TAC"/>
              <w:jc w:val="left"/>
            </w:pPr>
            <w:r w:rsidRPr="002B15AA">
              <w:t>2a</w:t>
            </w:r>
          </w:p>
        </w:tc>
        <w:tc>
          <w:tcPr>
            <w:tcW w:w="8647" w:type="dxa"/>
            <w:shd w:val="clear" w:color="auto" w:fill="auto"/>
          </w:tcPr>
          <w:p w:rsidR="00E154AB" w:rsidRPr="002B15AA" w:rsidRDefault="00E154AB" w:rsidP="00583841">
            <w:pPr>
              <w:pStyle w:val="TAC"/>
              <w:jc w:val="left"/>
            </w:pPr>
            <w:r w:rsidRPr="002B15AA">
              <w:t>CM Operation to set administrative state to Shutting down</w:t>
            </w:r>
          </w:p>
        </w:tc>
      </w:tr>
      <w:tr w:rsidR="00E154AB" w:rsidRPr="002B15AA" w:rsidTr="00583841">
        <w:tc>
          <w:tcPr>
            <w:tcW w:w="959" w:type="dxa"/>
            <w:shd w:val="clear" w:color="auto" w:fill="auto"/>
          </w:tcPr>
          <w:p w:rsidR="00E154AB" w:rsidRPr="002B15AA" w:rsidRDefault="00E154AB" w:rsidP="00583841">
            <w:pPr>
              <w:pStyle w:val="TAC"/>
              <w:jc w:val="left"/>
            </w:pPr>
            <w:r w:rsidRPr="002B15AA">
              <w:t>3</w:t>
            </w:r>
          </w:p>
        </w:tc>
        <w:tc>
          <w:tcPr>
            <w:tcW w:w="8647" w:type="dxa"/>
            <w:shd w:val="clear" w:color="auto" w:fill="auto"/>
          </w:tcPr>
          <w:p w:rsidR="00E154AB" w:rsidRPr="002B15AA" w:rsidRDefault="00E154AB" w:rsidP="00583841">
            <w:pPr>
              <w:pStyle w:val="TAC"/>
              <w:jc w:val="left"/>
            </w:pPr>
            <w:r w:rsidRPr="002B15AA">
              <w:t>When the NSI and its constituents are installed and working</w:t>
            </w:r>
          </w:p>
          <w:p w:rsidR="00E154AB" w:rsidRPr="002B15AA" w:rsidRDefault="00E154AB" w:rsidP="00583841">
            <w:pPr>
              <w:pStyle w:val="TAC"/>
              <w:jc w:val="left"/>
            </w:pPr>
            <w:r w:rsidRPr="002B15AA">
              <w:t xml:space="preserve">NSMF receives positive response to the "Allocate NSSI" message </w:t>
            </w:r>
            <w:r w:rsidRPr="002B15AA">
              <w:rPr>
                <w:rFonts w:cs="Arial"/>
                <w:szCs w:val="18"/>
              </w:rPr>
              <w:t>(applicable to the NSI to be enabled).</w:t>
            </w:r>
          </w:p>
        </w:tc>
      </w:tr>
      <w:tr w:rsidR="00E154AB" w:rsidRPr="002B15AA" w:rsidTr="00583841">
        <w:tc>
          <w:tcPr>
            <w:tcW w:w="959" w:type="dxa"/>
            <w:shd w:val="clear" w:color="auto" w:fill="auto"/>
          </w:tcPr>
          <w:p w:rsidR="00E154AB" w:rsidRPr="002B15AA" w:rsidRDefault="00E154AB" w:rsidP="00583841">
            <w:pPr>
              <w:pStyle w:val="TAC"/>
              <w:jc w:val="left"/>
            </w:pPr>
            <w:r w:rsidRPr="002B15AA">
              <w:t>4</w:t>
            </w:r>
          </w:p>
        </w:tc>
        <w:tc>
          <w:tcPr>
            <w:tcW w:w="8647" w:type="dxa"/>
            <w:shd w:val="clear" w:color="auto" w:fill="auto"/>
          </w:tcPr>
          <w:p w:rsidR="00E154AB" w:rsidRPr="002B15AA" w:rsidRDefault="00E154AB" w:rsidP="00583841">
            <w:pPr>
              <w:pStyle w:val="TAC"/>
              <w:jc w:val="left"/>
            </w:pPr>
            <w:r w:rsidRPr="002B15AA">
              <w:t>When the NSI or its constituents are not installed or not working</w:t>
            </w:r>
          </w:p>
          <w:p w:rsidR="00E154AB" w:rsidRPr="002B15AA" w:rsidRDefault="00E154AB" w:rsidP="00583841">
            <w:pPr>
              <w:pStyle w:val="TAC"/>
              <w:jc w:val="left"/>
            </w:pPr>
            <w:r w:rsidRPr="002B15AA">
              <w:t xml:space="preserve">NSMF receives positive response to the "Deallocate NSSI" message </w:t>
            </w:r>
            <w:r w:rsidRPr="002B15AA">
              <w:rPr>
                <w:rFonts w:cs="Arial"/>
                <w:szCs w:val="18"/>
              </w:rPr>
              <w:t>(applicable to the NSI to be disabled)</w:t>
            </w:r>
          </w:p>
        </w:tc>
      </w:tr>
      <w:tr w:rsidR="00E154AB" w:rsidRPr="002B15AA" w:rsidTr="00583841">
        <w:tc>
          <w:tcPr>
            <w:tcW w:w="959" w:type="dxa"/>
            <w:shd w:val="clear" w:color="auto" w:fill="auto"/>
          </w:tcPr>
          <w:p w:rsidR="00E154AB" w:rsidRPr="002B15AA" w:rsidRDefault="00E154AB" w:rsidP="00583841">
            <w:pPr>
              <w:pStyle w:val="TAC"/>
              <w:jc w:val="left"/>
            </w:pPr>
            <w:r w:rsidRPr="002B15AA">
              <w:t>5</w:t>
            </w:r>
          </w:p>
        </w:tc>
        <w:tc>
          <w:tcPr>
            <w:tcW w:w="8647" w:type="dxa"/>
            <w:shd w:val="clear" w:color="auto" w:fill="auto"/>
          </w:tcPr>
          <w:p w:rsidR="00E154AB" w:rsidRPr="002B15AA" w:rsidRDefault="00E154AB" w:rsidP="00583841">
            <w:pPr>
              <w:pStyle w:val="TAC"/>
              <w:jc w:val="left"/>
            </w:pPr>
            <w:r w:rsidRPr="002B15AA">
              <w:t>NSMF responds positively to the "Deallocate NSI request" message, the NSI is deleted and the state is set to NULL</w:t>
            </w:r>
          </w:p>
        </w:tc>
      </w:tr>
    </w:tbl>
    <w:p w:rsidR="00E154AB" w:rsidRPr="002B15AA" w:rsidRDefault="00E154AB" w:rsidP="00E154AB"/>
    <w:p w:rsidR="00E154AB" w:rsidRPr="002B15AA" w:rsidRDefault="00E154AB" w:rsidP="00E154AB">
      <w:pPr>
        <w:pStyle w:val="Heading1"/>
      </w:pPr>
      <w:bookmarkStart w:id="19201" w:name="_Toc19888572"/>
      <w:bookmarkStart w:id="19202" w:name="_Toc27405550"/>
      <w:bookmarkStart w:id="19203" w:name="_Toc35878740"/>
      <w:bookmarkStart w:id="19204" w:name="_Toc36220556"/>
      <w:bookmarkStart w:id="19205" w:name="_Toc36474654"/>
      <w:bookmarkStart w:id="19206" w:name="_Toc36542926"/>
      <w:bookmarkStart w:id="19207" w:name="_Toc36543747"/>
      <w:bookmarkStart w:id="19208" w:name="_Toc36567985"/>
      <w:bookmarkStart w:id="19209" w:name="_Toc44341724"/>
      <w:r w:rsidRPr="002B15AA">
        <w:t>B.2</w:t>
      </w:r>
      <w:r w:rsidRPr="002B15AA">
        <w:tab/>
        <w:t>State handling of NSSI</w:t>
      </w:r>
      <w:bookmarkEnd w:id="19201"/>
      <w:bookmarkEnd w:id="19202"/>
      <w:bookmarkEnd w:id="19203"/>
      <w:bookmarkEnd w:id="19204"/>
      <w:bookmarkEnd w:id="19205"/>
      <w:bookmarkEnd w:id="19206"/>
      <w:bookmarkEnd w:id="19207"/>
      <w:bookmarkEnd w:id="19208"/>
      <w:bookmarkEnd w:id="19209"/>
    </w:p>
    <w:p w:rsidR="00E154AB" w:rsidRPr="002B15AA" w:rsidRDefault="00E154AB" w:rsidP="00E154AB">
      <w:r w:rsidRPr="002B15AA">
        <w:t>An NSSI is a logical object in the management system that represents a complex grouping of resources that may be in various states. At any time the management system needs to know the state of an NSSI.</w:t>
      </w:r>
    </w:p>
    <w:p w:rsidR="00E154AB" w:rsidRPr="002B15AA" w:rsidRDefault="00E154AB" w:rsidP="00E154AB">
      <w:r w:rsidRPr="002B15AA">
        <w:lastRenderedPageBreak/>
        <w:t>The ITU-T X.731 [18], to which [17] refers, has defined the inter-relation between the administrative state, operational state and usage state of systems in general.</w:t>
      </w:r>
    </w:p>
    <w:p w:rsidR="00E154AB" w:rsidRPr="002B15AA" w:rsidRDefault="00623C82" w:rsidP="00E154AB">
      <w:pPr>
        <w:pStyle w:val="TH"/>
      </w:pPr>
      <w:r>
        <w:rPr>
          <w:noProof/>
        </w:rPr>
        <w:pict>
          <v:shape id="_x0000_i1145" type="#_x0000_t75" style="width:481.6pt;height:245.2pt;visibility:visible">
            <v:imagedata r:id="rId116" o:title=""/>
          </v:shape>
        </w:pict>
      </w:r>
    </w:p>
    <w:p w:rsidR="00E154AB" w:rsidRPr="002B15AA" w:rsidRDefault="00E154AB" w:rsidP="00E154AB">
      <w:pPr>
        <w:pStyle w:val="Caption"/>
        <w:jc w:val="center"/>
        <w:rPr>
          <w:rFonts w:ascii="Arial" w:hAnsi="Arial" w:cs="Arial"/>
        </w:rPr>
      </w:pPr>
      <w:r w:rsidRPr="002B15AA">
        <w:rPr>
          <w:rFonts w:ascii="Arial" w:hAnsi="Arial" w:cs="Arial"/>
        </w:rPr>
        <w:t>Figure B.2.1: Combined NSSI state diagram</w:t>
      </w:r>
    </w:p>
    <w:p w:rsidR="00E154AB" w:rsidRPr="002B15AA" w:rsidRDefault="00E154AB" w:rsidP="00E154AB">
      <w:r w:rsidRPr="002B15AA">
        <w:t xml:space="preserve">In an NSSI deployment scenario, the interactions between CSMF, NSMF and NSSMF are standardized. The interactions specified under the column "The state transition events and actions" of "NSSI state transition table" below </w:t>
      </w:r>
      <w:r>
        <w:t xml:space="preserve">shall </w:t>
      </w:r>
      <w:r w:rsidRPr="002B15AA">
        <w:t>be present for the state transition.</w:t>
      </w:r>
    </w:p>
    <w:p w:rsidR="00E154AB" w:rsidRPr="002B15AA" w:rsidRDefault="00623C82" w:rsidP="00E154AB">
      <w:pPr>
        <w:jc w:val="center"/>
      </w:pPr>
      <w:r>
        <w:pict>
          <v:shape id="_x0000_i1146" type="#_x0000_t75" style="width:317.7pt;height:317.2pt;visibility:visible">
            <v:imagedata r:id="rId118" o:title=""/>
          </v:shape>
        </w:pict>
      </w:r>
    </w:p>
    <w:p w:rsidR="00E154AB" w:rsidRPr="002B15AA" w:rsidRDefault="00E154AB" w:rsidP="00E154AB">
      <w:pPr>
        <w:pStyle w:val="Caption"/>
        <w:jc w:val="center"/>
        <w:rPr>
          <w:rFonts w:ascii="Arial" w:hAnsi="Arial" w:cs="Arial"/>
        </w:rPr>
      </w:pPr>
      <w:r w:rsidRPr="002B15AA">
        <w:rPr>
          <w:rFonts w:ascii="Arial" w:hAnsi="Arial" w:cs="Arial"/>
        </w:rPr>
        <w:t>Figure B.2.2: NSSI state diagram with state transition triggers</w:t>
      </w:r>
    </w:p>
    <w:p w:rsidR="00E154AB" w:rsidRPr="002B15AA" w:rsidRDefault="00E154AB" w:rsidP="00E154AB">
      <w:pPr>
        <w:pStyle w:val="TH"/>
      </w:pPr>
      <w:r w:rsidRPr="002B15AA">
        <w:lastRenderedPageBreak/>
        <w:t>Table B.2.1: The NSSI state transition table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647"/>
      </w:tblGrid>
      <w:tr w:rsidR="00E154AB" w:rsidRPr="002B15AA" w:rsidDel="0008367C" w:rsidTr="00583841">
        <w:tc>
          <w:tcPr>
            <w:tcW w:w="959"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Trigger number</w:t>
            </w:r>
          </w:p>
          <w:p w:rsidR="00E154AB" w:rsidRPr="002B15AA" w:rsidRDefault="00E154AB" w:rsidP="00583841">
            <w:pPr>
              <w:pStyle w:val="TAC"/>
              <w:jc w:val="left"/>
            </w:pPr>
          </w:p>
        </w:tc>
        <w:tc>
          <w:tcPr>
            <w:tcW w:w="8647"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The state transition events and actions</w:t>
            </w:r>
          </w:p>
        </w:tc>
      </w:tr>
      <w:tr w:rsidR="00E154AB" w:rsidRPr="002B15AA" w:rsidTr="00583841">
        <w:tc>
          <w:tcPr>
            <w:tcW w:w="959"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0</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 xml:space="preserve">NSSMF responds positively to the "Create NSSI request" message, the NSSI is created and the state is set to Locked </w:t>
            </w:r>
          </w:p>
        </w:tc>
      </w:tr>
      <w:tr w:rsidR="00E154AB" w:rsidRPr="002B15AA" w:rsidTr="00583841">
        <w:tc>
          <w:tcPr>
            <w:tcW w:w="959"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1</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NSSMF responds positively to the "Activate NSSI request" message (identifying the NSSI to be activated).</w:t>
            </w:r>
          </w:p>
          <w:p w:rsidR="00E154AB" w:rsidRPr="002B15AA" w:rsidRDefault="00E154AB" w:rsidP="00583841">
            <w:pPr>
              <w:pStyle w:val="TAC"/>
              <w:jc w:val="left"/>
            </w:pPr>
          </w:p>
          <w:p w:rsidR="00E154AB" w:rsidRPr="002B15AA" w:rsidRDefault="00E154AB" w:rsidP="00583841">
            <w:pPr>
              <w:pStyle w:val="TAC"/>
              <w:jc w:val="left"/>
            </w:pPr>
            <w:r w:rsidRPr="002B15AA">
              <w:t>----- or ------</w:t>
            </w:r>
          </w:p>
          <w:p w:rsidR="00E154AB" w:rsidRPr="002B15AA" w:rsidRDefault="00E154AB" w:rsidP="00583841">
            <w:pPr>
              <w:pStyle w:val="TAC"/>
              <w:jc w:val="left"/>
            </w:pPr>
          </w:p>
          <w:p w:rsidR="00E154AB" w:rsidRPr="002B15AA" w:rsidRDefault="00E154AB" w:rsidP="00583841">
            <w:pPr>
              <w:pStyle w:val="TAC"/>
              <w:jc w:val="left"/>
            </w:pPr>
            <w:r w:rsidRPr="002B15AA">
              <w:t>CM operation to set administrative state to Unlocked.</w:t>
            </w:r>
          </w:p>
        </w:tc>
      </w:tr>
      <w:tr w:rsidR="00E154AB" w:rsidRPr="002B15AA" w:rsidTr="00583841">
        <w:tc>
          <w:tcPr>
            <w:tcW w:w="959"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1a</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CM Operation to set administrative state to Unlocked</w:t>
            </w:r>
          </w:p>
          <w:p w:rsidR="00E154AB" w:rsidRPr="002B15AA" w:rsidRDefault="00E154AB" w:rsidP="00583841">
            <w:pPr>
              <w:pStyle w:val="TAC"/>
              <w:jc w:val="left"/>
            </w:pPr>
          </w:p>
        </w:tc>
      </w:tr>
      <w:tr w:rsidR="00E154AB" w:rsidRPr="002B15AA" w:rsidTr="00583841">
        <w:tc>
          <w:tcPr>
            <w:tcW w:w="959"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2</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p>
          <w:p w:rsidR="00E154AB" w:rsidRPr="002B15AA" w:rsidRDefault="00E154AB" w:rsidP="00583841">
            <w:pPr>
              <w:pStyle w:val="TAC"/>
              <w:jc w:val="left"/>
            </w:pPr>
            <w:r w:rsidRPr="002B15AA">
              <w:t xml:space="preserve">The last user of the NSSI stops using the NSSI </w:t>
            </w:r>
          </w:p>
          <w:p w:rsidR="00E154AB" w:rsidRPr="002B15AA" w:rsidRDefault="00E154AB" w:rsidP="00583841">
            <w:pPr>
              <w:pStyle w:val="TAC"/>
              <w:jc w:val="left"/>
            </w:pPr>
          </w:p>
        </w:tc>
      </w:tr>
      <w:tr w:rsidR="00E154AB" w:rsidRPr="002B15AA" w:rsidTr="00583841">
        <w:tc>
          <w:tcPr>
            <w:tcW w:w="959"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2a</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CM Operation to set administrative state to Shutting down</w:t>
            </w:r>
          </w:p>
          <w:p w:rsidR="00E154AB" w:rsidRPr="002B15AA" w:rsidRDefault="00E154AB" w:rsidP="00583841">
            <w:pPr>
              <w:pStyle w:val="TAC"/>
              <w:jc w:val="left"/>
            </w:pPr>
          </w:p>
        </w:tc>
      </w:tr>
      <w:tr w:rsidR="00E154AB" w:rsidRPr="002B15AA" w:rsidTr="00583841">
        <w:tc>
          <w:tcPr>
            <w:tcW w:w="959"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3</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When the NSSI constituents are installed and working</w:t>
            </w:r>
          </w:p>
          <w:p w:rsidR="00E154AB" w:rsidRPr="002B15AA" w:rsidRDefault="00E154AB" w:rsidP="00583841">
            <w:pPr>
              <w:pStyle w:val="TAC"/>
              <w:jc w:val="left"/>
            </w:pPr>
            <w:r w:rsidRPr="002B15AA">
              <w:t>NSSMF receives positive response to the "Create NSSI constituent" message (applicable to the NSSI to be enabled).</w:t>
            </w:r>
          </w:p>
        </w:tc>
      </w:tr>
      <w:tr w:rsidR="00E154AB" w:rsidRPr="002B15AA" w:rsidTr="00583841">
        <w:tc>
          <w:tcPr>
            <w:tcW w:w="959"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4</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When the NSSI constituents are not installed or not working</w:t>
            </w:r>
          </w:p>
          <w:p w:rsidR="00E154AB" w:rsidRPr="002B15AA" w:rsidRDefault="00E154AB" w:rsidP="00583841">
            <w:pPr>
              <w:pStyle w:val="TAC"/>
              <w:jc w:val="left"/>
            </w:pPr>
            <w:r w:rsidRPr="002B15AA">
              <w:t>NSSMF receive positive response to the "Delete NSSI constituent" message (applicable to the NSSI to be disabled)</w:t>
            </w:r>
          </w:p>
        </w:tc>
      </w:tr>
      <w:tr w:rsidR="00E154AB" w:rsidRPr="002B15AA" w:rsidTr="00583841">
        <w:tc>
          <w:tcPr>
            <w:tcW w:w="959"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5</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NSSMF responds positively to the "Delete NSSI request" message, the NSSI is deleted and the state is set to NULL.</w:t>
            </w:r>
          </w:p>
          <w:p w:rsidR="00E154AB" w:rsidRPr="002B15AA" w:rsidRDefault="00E154AB" w:rsidP="00583841">
            <w:pPr>
              <w:pStyle w:val="TAC"/>
              <w:jc w:val="left"/>
            </w:pPr>
          </w:p>
        </w:tc>
      </w:tr>
    </w:tbl>
    <w:p w:rsidR="00E154AB" w:rsidRPr="002B15AA" w:rsidRDefault="00E154AB" w:rsidP="00E154AB"/>
    <w:p w:rsidR="00E154AB" w:rsidRPr="002B15AA" w:rsidRDefault="00E154AB" w:rsidP="00E154AB">
      <w:pPr>
        <w:pStyle w:val="Heading8"/>
      </w:pPr>
      <w:r w:rsidRPr="002B15AA">
        <w:br w:type="page"/>
      </w:r>
      <w:bookmarkStart w:id="19210" w:name="_Toc19888573"/>
      <w:bookmarkStart w:id="19211" w:name="_Toc27405551"/>
      <w:bookmarkStart w:id="19212" w:name="_Toc35878741"/>
      <w:bookmarkStart w:id="19213" w:name="_Toc36220557"/>
      <w:bookmarkStart w:id="19214" w:name="_Toc36474655"/>
      <w:bookmarkStart w:id="19215" w:name="_Toc36542927"/>
      <w:bookmarkStart w:id="19216" w:name="_Toc36543748"/>
      <w:bookmarkStart w:id="19217" w:name="_Toc36567986"/>
      <w:bookmarkStart w:id="19218" w:name="_Toc44341725"/>
      <w:r w:rsidRPr="002B15AA">
        <w:lastRenderedPageBreak/>
        <w:t>Annex C (normative):</w:t>
      </w:r>
      <w:r w:rsidRPr="002B15AA">
        <w:br/>
        <w:t>XML definitions for NR NRM</w:t>
      </w:r>
      <w:bookmarkEnd w:id="19210"/>
      <w:bookmarkEnd w:id="19211"/>
      <w:bookmarkEnd w:id="19212"/>
      <w:bookmarkEnd w:id="19213"/>
      <w:bookmarkEnd w:id="19214"/>
      <w:bookmarkEnd w:id="19215"/>
      <w:bookmarkEnd w:id="19216"/>
      <w:bookmarkEnd w:id="19217"/>
      <w:bookmarkEnd w:id="19218"/>
    </w:p>
    <w:p w:rsidR="00E154AB" w:rsidRPr="002B15AA" w:rsidRDefault="00E154AB" w:rsidP="00E154AB">
      <w:pPr>
        <w:pStyle w:val="Heading1"/>
      </w:pPr>
      <w:bookmarkStart w:id="19219" w:name="_Toc19888574"/>
      <w:bookmarkStart w:id="19220" w:name="_Toc27405552"/>
      <w:bookmarkStart w:id="19221" w:name="_Toc35878742"/>
      <w:bookmarkStart w:id="19222" w:name="_Toc36220558"/>
      <w:bookmarkStart w:id="19223" w:name="_Toc36474656"/>
      <w:bookmarkStart w:id="19224" w:name="_Toc36542928"/>
      <w:bookmarkStart w:id="19225" w:name="_Toc36543749"/>
      <w:bookmarkStart w:id="19226" w:name="_Toc36567987"/>
      <w:bookmarkStart w:id="19227" w:name="_Toc44341726"/>
      <w:r w:rsidRPr="002B15AA">
        <w:t>C.1</w:t>
      </w:r>
      <w:r w:rsidRPr="002B15AA">
        <w:tab/>
        <w:t>General</w:t>
      </w:r>
      <w:bookmarkEnd w:id="19219"/>
      <w:bookmarkEnd w:id="19220"/>
      <w:bookmarkEnd w:id="19221"/>
      <w:bookmarkEnd w:id="19222"/>
      <w:bookmarkEnd w:id="19223"/>
      <w:bookmarkEnd w:id="19224"/>
      <w:bookmarkEnd w:id="19225"/>
      <w:bookmarkEnd w:id="19226"/>
      <w:bookmarkEnd w:id="19227"/>
      <w:r w:rsidRPr="002B15AA">
        <w:t xml:space="preserve"> </w:t>
      </w:r>
    </w:p>
    <w:p w:rsidR="00E154AB" w:rsidRPr="002B15AA" w:rsidRDefault="00E154AB" w:rsidP="00E154AB">
      <w:r w:rsidRPr="002B15AA">
        <w:t xml:space="preserve">This annex contains the </w:t>
      </w:r>
      <w:r w:rsidRPr="002B15AA">
        <w:rPr>
          <w:color w:val="000000"/>
        </w:rPr>
        <w:t xml:space="preserve">XML </w:t>
      </w:r>
      <w:r w:rsidRPr="002B15AA">
        <w:rPr>
          <w:rFonts w:hint="eastAsia"/>
          <w:color w:val="000000"/>
          <w:lang w:eastAsia="zh-CN"/>
        </w:rPr>
        <w:t>d</w:t>
      </w:r>
      <w:r w:rsidRPr="002B15AA">
        <w:rPr>
          <w:color w:val="000000"/>
        </w:rPr>
        <w:t xml:space="preserve">efinitions for the </w:t>
      </w:r>
      <w:r w:rsidRPr="002B15AA">
        <w:rPr>
          <w:color w:val="000000"/>
          <w:lang w:eastAsia="zh-CN"/>
        </w:rPr>
        <w:t>NR and NG-RAN</w:t>
      </w:r>
      <w:r w:rsidRPr="002B15AA">
        <w:rPr>
          <w:color w:val="000000"/>
        </w:rPr>
        <w:t xml:space="preserve"> NRM</w:t>
      </w:r>
      <w:r w:rsidRPr="002B15AA">
        <w:t xml:space="preserve">, in accordance with </w:t>
      </w:r>
      <w:r w:rsidRPr="002B15AA">
        <w:rPr>
          <w:rFonts w:hint="eastAsia"/>
          <w:lang w:eastAsia="zh-CN"/>
        </w:rPr>
        <w:t xml:space="preserve">NR and NG-RAN </w:t>
      </w:r>
      <w:r w:rsidRPr="002B15AA">
        <w:t>NRM Information Model definitions specified in clause 4.</w:t>
      </w:r>
    </w:p>
    <w:p w:rsidR="00E154AB" w:rsidRPr="002B15AA" w:rsidRDefault="00E154AB" w:rsidP="00E154AB">
      <w:pPr>
        <w:pStyle w:val="Heading1"/>
      </w:pPr>
      <w:bookmarkStart w:id="19228" w:name="_Toc19888575"/>
      <w:bookmarkStart w:id="19229" w:name="_Toc27405553"/>
      <w:bookmarkStart w:id="19230" w:name="_Toc35878743"/>
      <w:bookmarkStart w:id="19231" w:name="_Toc36220559"/>
      <w:bookmarkStart w:id="19232" w:name="_Toc36474657"/>
      <w:bookmarkStart w:id="19233" w:name="_Toc36542929"/>
      <w:bookmarkStart w:id="19234" w:name="_Toc36543750"/>
      <w:bookmarkStart w:id="19235" w:name="_Toc36567988"/>
      <w:bookmarkStart w:id="19236" w:name="_Toc44341727"/>
      <w:r w:rsidRPr="002B15AA">
        <w:t>C.2</w:t>
      </w:r>
      <w:r w:rsidRPr="002B15AA">
        <w:tab/>
        <w:t>Architectural features</w:t>
      </w:r>
      <w:bookmarkEnd w:id="19228"/>
      <w:bookmarkEnd w:id="19229"/>
      <w:bookmarkEnd w:id="19230"/>
      <w:bookmarkEnd w:id="19231"/>
      <w:bookmarkEnd w:id="19232"/>
      <w:bookmarkEnd w:id="19233"/>
      <w:bookmarkEnd w:id="19234"/>
      <w:bookmarkEnd w:id="19235"/>
      <w:bookmarkEnd w:id="19236"/>
    </w:p>
    <w:p w:rsidR="00E154AB" w:rsidRPr="002B15AA" w:rsidRDefault="00E154AB" w:rsidP="00E154AB">
      <w:pPr>
        <w:rPr>
          <w:lang w:eastAsia="zh-CN"/>
        </w:rPr>
      </w:pPr>
      <w:r w:rsidRPr="002B15AA">
        <w:t xml:space="preserve">The overall architectural feature of NR NRM information model is specified in clause 4, this clause specifies features that are specific to the </w:t>
      </w:r>
      <w:r w:rsidRPr="002B15AA">
        <w:rPr>
          <w:rFonts w:hint="eastAsia"/>
          <w:lang w:eastAsia="zh-CN"/>
        </w:rPr>
        <w:t>Schema definitions</w:t>
      </w:r>
      <w:r w:rsidRPr="002B15AA">
        <w:t>.</w:t>
      </w:r>
    </w:p>
    <w:p w:rsidR="00E154AB" w:rsidRPr="002B15AA" w:rsidRDefault="00E154AB" w:rsidP="00E154AB">
      <w:r w:rsidRPr="002B15AA">
        <w:t xml:space="preserve">The XML definitions of </w:t>
      </w:r>
      <w:r>
        <w:t>the present document</w:t>
      </w:r>
      <w:r w:rsidRPr="002B15AA">
        <w:t xml:space="preserve"> specify the schema for a configuration content, which can be included in a configuration file for Bulk configuration management operations</w:t>
      </w:r>
    </w:p>
    <w:p w:rsidR="00E154AB" w:rsidRPr="002B15AA" w:rsidRDefault="00E154AB" w:rsidP="00E154AB">
      <w:pPr>
        <w:pStyle w:val="Heading1"/>
      </w:pPr>
      <w:bookmarkStart w:id="19237" w:name="_Toc19888576"/>
      <w:bookmarkStart w:id="19238" w:name="_Toc27405554"/>
      <w:bookmarkStart w:id="19239" w:name="_Toc35878744"/>
      <w:bookmarkStart w:id="19240" w:name="_Toc36220560"/>
      <w:bookmarkStart w:id="19241" w:name="_Toc36474658"/>
      <w:bookmarkStart w:id="19242" w:name="_Toc36542930"/>
      <w:bookmarkStart w:id="19243" w:name="_Toc36543751"/>
      <w:bookmarkStart w:id="19244" w:name="_Toc36567989"/>
      <w:bookmarkStart w:id="19245" w:name="_Toc44341728"/>
      <w:r w:rsidRPr="002B15AA">
        <w:t>C.3</w:t>
      </w:r>
      <w:r w:rsidRPr="002B15AA">
        <w:tab/>
        <w:t>Mapping</w:t>
      </w:r>
      <w:bookmarkEnd w:id="19237"/>
      <w:bookmarkEnd w:id="19238"/>
      <w:bookmarkEnd w:id="19239"/>
      <w:bookmarkEnd w:id="19240"/>
      <w:bookmarkEnd w:id="19241"/>
      <w:bookmarkEnd w:id="19242"/>
      <w:bookmarkEnd w:id="19243"/>
      <w:bookmarkEnd w:id="19244"/>
      <w:bookmarkEnd w:id="19245"/>
    </w:p>
    <w:p w:rsidR="00E154AB" w:rsidRPr="002B15AA" w:rsidRDefault="00E154AB" w:rsidP="00E154AB">
      <w:pPr>
        <w:pStyle w:val="Heading2"/>
        <w:rPr>
          <w:lang w:eastAsia="zh-CN"/>
        </w:rPr>
      </w:pPr>
      <w:bookmarkStart w:id="19246" w:name="_Toc19888577"/>
      <w:bookmarkStart w:id="19247" w:name="_Toc27405555"/>
      <w:bookmarkStart w:id="19248" w:name="_Toc35878745"/>
      <w:bookmarkStart w:id="19249" w:name="_Toc36220561"/>
      <w:bookmarkStart w:id="19250" w:name="_Toc36474659"/>
      <w:bookmarkStart w:id="19251" w:name="_Toc36542931"/>
      <w:bookmarkStart w:id="19252" w:name="_Toc36543752"/>
      <w:bookmarkStart w:id="19253" w:name="_Toc36567990"/>
      <w:bookmarkStart w:id="19254" w:name="_Toc44341729"/>
      <w:r w:rsidRPr="002B15AA">
        <w:t>C.</w:t>
      </w:r>
      <w:r w:rsidRPr="002B15AA">
        <w:rPr>
          <w:rFonts w:hint="eastAsia"/>
          <w:lang w:eastAsia="zh-CN"/>
        </w:rPr>
        <w:t>3</w:t>
      </w:r>
      <w:r w:rsidRPr="002B15AA">
        <w:t>.1</w:t>
      </w:r>
      <w:r w:rsidRPr="002B15AA">
        <w:tab/>
        <w:t xml:space="preserve">General </w:t>
      </w:r>
      <w:r w:rsidRPr="002B15AA">
        <w:rPr>
          <w:rFonts w:hint="eastAsia"/>
          <w:lang w:eastAsia="zh-CN"/>
        </w:rPr>
        <w:t>mapping</w:t>
      </w:r>
      <w:bookmarkEnd w:id="19246"/>
      <w:bookmarkEnd w:id="19247"/>
      <w:bookmarkEnd w:id="19248"/>
      <w:bookmarkEnd w:id="19249"/>
      <w:bookmarkEnd w:id="19250"/>
      <w:bookmarkEnd w:id="19251"/>
      <w:bookmarkEnd w:id="19252"/>
      <w:bookmarkEnd w:id="19253"/>
      <w:bookmarkEnd w:id="19254"/>
    </w:p>
    <w:p w:rsidR="00E154AB" w:rsidRPr="002B15AA" w:rsidRDefault="00E154AB" w:rsidP="00E154AB">
      <w:r w:rsidRPr="002B15AA">
        <w:t>An IOC maps to an XML element of the same name as the IOC's name in the Information Model. An IOC attribute maps to a sub-element of the corresponding IOC's XML element, and the name of this sub-element is the same as the attribute's name in the Information Model.</w:t>
      </w:r>
    </w:p>
    <w:p w:rsidR="00E154AB" w:rsidRPr="002B15AA" w:rsidRDefault="00E154AB" w:rsidP="00E154AB">
      <w:pPr>
        <w:pStyle w:val="Heading2"/>
      </w:pPr>
      <w:bookmarkStart w:id="19255" w:name="_Toc19888578"/>
      <w:bookmarkStart w:id="19256" w:name="_Toc27405556"/>
      <w:bookmarkStart w:id="19257" w:name="_Toc35878746"/>
      <w:bookmarkStart w:id="19258" w:name="_Toc36220562"/>
      <w:bookmarkStart w:id="19259" w:name="_Toc36474660"/>
      <w:bookmarkStart w:id="19260" w:name="_Toc36542932"/>
      <w:bookmarkStart w:id="19261" w:name="_Toc36543753"/>
      <w:bookmarkStart w:id="19262" w:name="_Toc36567991"/>
      <w:bookmarkStart w:id="19263" w:name="_Toc44341730"/>
      <w:r w:rsidRPr="002B15AA">
        <w:t>C.</w:t>
      </w:r>
      <w:r w:rsidRPr="002B15AA">
        <w:rPr>
          <w:rFonts w:hint="eastAsia"/>
        </w:rPr>
        <w:t>3.2</w:t>
      </w:r>
      <w:r w:rsidRPr="002B15AA">
        <w:tab/>
        <w:t>Information Object Class (IOC) mapping</w:t>
      </w:r>
      <w:bookmarkEnd w:id="19255"/>
      <w:bookmarkEnd w:id="19256"/>
      <w:bookmarkEnd w:id="19257"/>
      <w:bookmarkEnd w:id="19258"/>
      <w:bookmarkEnd w:id="19259"/>
      <w:bookmarkEnd w:id="19260"/>
      <w:bookmarkEnd w:id="19261"/>
      <w:bookmarkEnd w:id="19262"/>
      <w:bookmarkEnd w:id="19263"/>
    </w:p>
    <w:p w:rsidR="00E154AB" w:rsidRPr="002B15AA" w:rsidRDefault="00E154AB" w:rsidP="00E154AB">
      <w:r w:rsidRPr="002B15AA">
        <w:t xml:space="preserve">The mapping is not present in the current version of </w:t>
      </w:r>
      <w:r>
        <w:t>the present document</w:t>
      </w:r>
      <w:r w:rsidRPr="002B15AA">
        <w:t>.</w:t>
      </w:r>
    </w:p>
    <w:p w:rsidR="00E154AB" w:rsidRPr="002B15AA" w:rsidRDefault="00E154AB" w:rsidP="00E154AB">
      <w:pPr>
        <w:pStyle w:val="Heading1"/>
      </w:pPr>
      <w:bookmarkStart w:id="19264" w:name="_Toc19888579"/>
      <w:bookmarkStart w:id="19265" w:name="_Toc27405557"/>
      <w:bookmarkStart w:id="19266" w:name="_Toc35878747"/>
      <w:bookmarkStart w:id="19267" w:name="_Toc36220563"/>
      <w:bookmarkStart w:id="19268" w:name="_Toc36474661"/>
      <w:bookmarkStart w:id="19269" w:name="_Toc36542933"/>
      <w:bookmarkStart w:id="19270" w:name="_Toc36543754"/>
      <w:bookmarkStart w:id="19271" w:name="_Toc36567992"/>
      <w:bookmarkStart w:id="19272" w:name="_Toc44341731"/>
      <w:r w:rsidRPr="002B15AA">
        <w:t>C.4</w:t>
      </w:r>
      <w:r w:rsidRPr="002B15AA">
        <w:tab/>
        <w:t>Solution Set definitions</w:t>
      </w:r>
      <w:bookmarkEnd w:id="19264"/>
      <w:bookmarkEnd w:id="19265"/>
      <w:bookmarkEnd w:id="19266"/>
      <w:bookmarkEnd w:id="19267"/>
      <w:bookmarkEnd w:id="19268"/>
      <w:bookmarkEnd w:id="19269"/>
      <w:bookmarkEnd w:id="19270"/>
      <w:bookmarkEnd w:id="19271"/>
      <w:bookmarkEnd w:id="19272"/>
    </w:p>
    <w:p w:rsidR="00E154AB" w:rsidRPr="002B15AA" w:rsidRDefault="00E154AB" w:rsidP="00E154AB">
      <w:pPr>
        <w:pStyle w:val="Heading2"/>
        <w:rPr>
          <w:lang w:eastAsia="zh-CN"/>
        </w:rPr>
      </w:pPr>
      <w:bookmarkStart w:id="19273" w:name="_Toc19888580"/>
      <w:bookmarkStart w:id="19274" w:name="_Toc27405558"/>
      <w:bookmarkStart w:id="19275" w:name="_Toc35878748"/>
      <w:bookmarkStart w:id="19276" w:name="_Toc36220564"/>
      <w:bookmarkStart w:id="19277" w:name="_Toc36474662"/>
      <w:bookmarkStart w:id="19278" w:name="_Toc36542934"/>
      <w:bookmarkStart w:id="19279" w:name="_Toc36543755"/>
      <w:bookmarkStart w:id="19280" w:name="_Toc36567993"/>
      <w:bookmarkStart w:id="19281" w:name="_Toc44341732"/>
      <w:r w:rsidRPr="002B15AA">
        <w:rPr>
          <w:lang w:eastAsia="zh-CN"/>
        </w:rPr>
        <w:t>C.4.1</w:t>
      </w:r>
      <w:r w:rsidRPr="002B15AA">
        <w:rPr>
          <w:lang w:eastAsia="zh-CN"/>
        </w:rPr>
        <w:tab/>
        <w:t>XML definition structure</w:t>
      </w:r>
      <w:bookmarkEnd w:id="19273"/>
      <w:bookmarkEnd w:id="19274"/>
      <w:bookmarkEnd w:id="19275"/>
      <w:bookmarkEnd w:id="19276"/>
      <w:bookmarkEnd w:id="19277"/>
      <w:bookmarkEnd w:id="19278"/>
      <w:bookmarkEnd w:id="19279"/>
      <w:bookmarkEnd w:id="19280"/>
      <w:bookmarkEnd w:id="19281"/>
    </w:p>
    <w:p w:rsidR="00E154AB" w:rsidRPr="002B15AA" w:rsidRDefault="00E154AB" w:rsidP="00E154AB">
      <w:pPr>
        <w:rPr>
          <w:lang w:eastAsia="zh-CN"/>
        </w:rPr>
      </w:pPr>
      <w:r w:rsidRPr="002B15AA">
        <w:rPr>
          <w:lang w:eastAsia="zh-CN"/>
        </w:rPr>
        <w:t>The overall description of the file format of configuration data XML files is provided by 3GPP TS 32.616 [33].</w:t>
      </w:r>
    </w:p>
    <w:p w:rsidR="00E154AB" w:rsidRPr="002B15AA" w:rsidRDefault="00E154AB" w:rsidP="00E154AB">
      <w:pPr>
        <w:rPr>
          <w:lang w:eastAsia="zh-CN"/>
        </w:rPr>
      </w:pPr>
      <w:r w:rsidRPr="002B15AA">
        <w:rPr>
          <w:lang w:eastAsia="zh-CN"/>
        </w:rPr>
        <w:t>The present document defines the NRM-specific XML schema nrNrm.xsd for the NR NRM Information Model defined in clause 4.</w:t>
      </w:r>
    </w:p>
    <w:p w:rsidR="00E154AB" w:rsidRPr="002B15AA" w:rsidRDefault="00E154AB" w:rsidP="00E154AB">
      <w:pPr>
        <w:rPr>
          <w:lang w:eastAsia="zh-CN"/>
        </w:rPr>
      </w:pPr>
      <w:r w:rsidRPr="002B15AA">
        <w:rPr>
          <w:lang w:eastAsia="zh-CN"/>
        </w:rPr>
        <w:t>XML schema nrNrm.xsd explicitly declares NRM-specific XML element types for the related NRM.</w:t>
      </w:r>
    </w:p>
    <w:p w:rsidR="00E154AB" w:rsidRPr="002B15AA" w:rsidRDefault="00E154AB" w:rsidP="00E154AB">
      <w:pPr>
        <w:rPr>
          <w:lang w:eastAsia="zh-CN"/>
        </w:rPr>
      </w:pPr>
      <w:r w:rsidRPr="002B15AA">
        <w:rPr>
          <w:lang w:eastAsia="zh-CN"/>
        </w:rPr>
        <w:t>The definition of those NRM-specific XML element types complies with the generic mapping rules defined in 3GPP TS 32.616 [33].</w:t>
      </w:r>
    </w:p>
    <w:p w:rsidR="00E154AB" w:rsidRPr="002B15AA" w:rsidRDefault="00E154AB" w:rsidP="00E154AB">
      <w:pPr>
        <w:pStyle w:val="Heading2"/>
        <w:rPr>
          <w:lang w:eastAsia="zh-CN"/>
        </w:rPr>
      </w:pPr>
      <w:bookmarkStart w:id="19282" w:name="_Toc19888581"/>
      <w:bookmarkStart w:id="19283" w:name="_Toc27405559"/>
      <w:bookmarkStart w:id="19284" w:name="_Toc35878749"/>
      <w:bookmarkStart w:id="19285" w:name="_Toc36220565"/>
      <w:bookmarkStart w:id="19286" w:name="_Toc36474663"/>
      <w:bookmarkStart w:id="19287" w:name="_Toc36542935"/>
      <w:bookmarkStart w:id="19288" w:name="_Toc36543756"/>
      <w:bookmarkStart w:id="19289" w:name="_Toc36567994"/>
      <w:bookmarkStart w:id="19290" w:name="_Toc44341733"/>
      <w:r w:rsidRPr="002B15AA">
        <w:rPr>
          <w:lang w:eastAsia="zh-CN"/>
        </w:rPr>
        <w:t>C.4.2</w:t>
      </w:r>
      <w:r w:rsidRPr="002B15AA">
        <w:rPr>
          <w:lang w:eastAsia="zh-CN"/>
        </w:rPr>
        <w:tab/>
        <w:t>Graphical representation</w:t>
      </w:r>
      <w:bookmarkEnd w:id="19282"/>
      <w:bookmarkEnd w:id="19283"/>
      <w:bookmarkEnd w:id="19284"/>
      <w:bookmarkEnd w:id="19285"/>
      <w:bookmarkEnd w:id="19286"/>
      <w:bookmarkEnd w:id="19287"/>
      <w:bookmarkEnd w:id="19288"/>
      <w:bookmarkEnd w:id="19289"/>
      <w:bookmarkEnd w:id="19290"/>
    </w:p>
    <w:p w:rsidR="00E154AB" w:rsidRPr="002B15AA" w:rsidRDefault="00E154AB" w:rsidP="00E154AB">
      <w:pPr>
        <w:rPr>
          <w:lang w:eastAsia="zh-CN"/>
        </w:rPr>
      </w:pPr>
      <w:r w:rsidRPr="002B15AA">
        <w:t xml:space="preserve">The graphical representation is not present in the current version of </w:t>
      </w:r>
      <w:r>
        <w:t>the present document</w:t>
      </w:r>
      <w:r w:rsidRPr="002B15AA">
        <w:t>.</w:t>
      </w:r>
    </w:p>
    <w:p w:rsidR="00E154AB" w:rsidRPr="002B15AA" w:rsidRDefault="00E154AB" w:rsidP="00E154AB">
      <w:pPr>
        <w:pStyle w:val="Heading2"/>
        <w:rPr>
          <w:rFonts w:ascii="Courier" w:eastAsia="MS Mincho" w:hAnsi="Courier"/>
          <w:szCs w:val="16"/>
        </w:rPr>
      </w:pPr>
      <w:bookmarkStart w:id="19291" w:name="_Toc19888582"/>
      <w:bookmarkStart w:id="19292" w:name="_Toc27405560"/>
      <w:bookmarkStart w:id="19293" w:name="_Toc35878750"/>
      <w:bookmarkStart w:id="19294" w:name="_Toc36220566"/>
      <w:bookmarkStart w:id="19295" w:name="_Toc36474664"/>
      <w:bookmarkStart w:id="19296" w:name="_Toc36542936"/>
      <w:bookmarkStart w:id="19297" w:name="_Toc36543757"/>
      <w:bookmarkStart w:id="19298" w:name="_Toc36567995"/>
      <w:bookmarkStart w:id="19299" w:name="_Toc44341734"/>
      <w:r w:rsidRPr="002B15AA">
        <w:rPr>
          <w:lang w:eastAsia="zh-CN"/>
        </w:rPr>
        <w:lastRenderedPageBreak/>
        <w:t>C.4.3</w:t>
      </w:r>
      <w:r w:rsidRPr="002B15AA">
        <w:rPr>
          <w:lang w:eastAsia="zh-CN"/>
        </w:rPr>
        <w:tab/>
        <w:t xml:space="preserve">XML schema </w:t>
      </w:r>
      <w:r w:rsidRPr="002B15AA">
        <w:rPr>
          <w:rFonts w:ascii="Courier" w:eastAsia="MS Mincho" w:hAnsi="Courier"/>
          <w:szCs w:val="16"/>
        </w:rPr>
        <w:t>"nRNrm.xsd"</w:t>
      </w:r>
      <w:bookmarkEnd w:id="19291"/>
      <w:bookmarkEnd w:id="19292"/>
      <w:bookmarkEnd w:id="19293"/>
      <w:bookmarkEnd w:id="19294"/>
      <w:bookmarkEnd w:id="19295"/>
      <w:bookmarkEnd w:id="19296"/>
      <w:bookmarkEnd w:id="19297"/>
      <w:bookmarkEnd w:id="19298"/>
      <w:bookmarkEnd w:id="19299"/>
    </w:p>
    <w:p w:rsidR="00E154AB" w:rsidRDefault="00E154AB" w:rsidP="00E154AB">
      <w:pPr>
        <w:pStyle w:val="PL"/>
      </w:pPr>
      <w:r>
        <w:t>&lt;?xml version="1.0" encoding="UTF-8"?&gt;</w:t>
      </w:r>
    </w:p>
    <w:p w:rsidR="00E154AB" w:rsidRDefault="00E154AB" w:rsidP="00E154AB">
      <w:pPr>
        <w:pStyle w:val="PL"/>
      </w:pPr>
      <w:r>
        <w:t>&lt;!--</w:t>
      </w:r>
    </w:p>
    <w:p w:rsidR="00E154AB" w:rsidRDefault="00E154AB" w:rsidP="00E154AB">
      <w:pPr>
        <w:pStyle w:val="PL"/>
      </w:pPr>
      <w:r>
        <w:t xml:space="preserve">  3GPP TS 28.541 NR Network Resource Model</w:t>
      </w:r>
    </w:p>
    <w:p w:rsidR="00E154AB" w:rsidRDefault="00E154AB" w:rsidP="00E154AB">
      <w:pPr>
        <w:pStyle w:val="PL"/>
      </w:pPr>
      <w:r>
        <w:t xml:space="preserve">  XML schema definition</w:t>
      </w:r>
    </w:p>
    <w:p w:rsidR="00E154AB" w:rsidRDefault="00E154AB" w:rsidP="00E154AB">
      <w:pPr>
        <w:pStyle w:val="PL"/>
      </w:pPr>
      <w:r>
        <w:t xml:space="preserve">  nrNrm.xsd</w:t>
      </w:r>
    </w:p>
    <w:p w:rsidR="00E154AB" w:rsidRDefault="00E154AB" w:rsidP="00E154AB">
      <w:pPr>
        <w:pStyle w:val="PL"/>
      </w:pPr>
      <w:r>
        <w:t>--&gt;</w:t>
      </w:r>
    </w:p>
    <w:p w:rsidR="00E154AB" w:rsidRDefault="00E154AB" w:rsidP="00E154AB">
      <w:pPr>
        <w:pStyle w:val="PL"/>
      </w:pPr>
      <w:r>
        <w:t xml:space="preserve">&lt;schema xmlns="http://www.w3.org/2001/XMLSchema" </w:t>
      </w:r>
    </w:p>
    <w:p w:rsidR="00E154AB" w:rsidRDefault="00E154AB" w:rsidP="00E154AB">
      <w:pPr>
        <w:pStyle w:val="PL"/>
      </w:pPr>
      <w:r>
        <w:t xml:space="preserve">xmlns:xn="http://www.3gpp.org/ftp/specs/archive/28_series/28.623#genericNrm" </w:t>
      </w:r>
    </w:p>
    <w:p w:rsidR="00E154AB" w:rsidRDefault="00E154AB" w:rsidP="00E154AB">
      <w:pPr>
        <w:pStyle w:val="PL"/>
      </w:pPr>
      <w:r>
        <w:t xml:space="preserve">xmlns:nn="http://www.3gpp.org/ftp/specs/archive/28_series/28.541#nrNrm" </w:t>
      </w:r>
    </w:p>
    <w:p w:rsidR="00E154AB" w:rsidRDefault="00E154AB" w:rsidP="00E154AB">
      <w:pPr>
        <w:pStyle w:val="PL"/>
      </w:pPr>
      <w:r>
        <w:t xml:space="preserve">xmlns:en="http://www.3gpp.org/ftp/specs/archive/28_series/28.659#eutranNrm" </w:t>
      </w:r>
    </w:p>
    <w:p w:rsidR="00E154AB" w:rsidRDefault="00E154AB" w:rsidP="00E154AB">
      <w:pPr>
        <w:pStyle w:val="PL"/>
      </w:pPr>
      <w:r>
        <w:t xml:space="preserve">xmlns:epc="http://www.3gpp.org/ftp/specs/archive/28_series/28.709#epcNrm" </w:t>
      </w:r>
    </w:p>
    <w:p w:rsidR="00E154AB" w:rsidRDefault="00E154AB" w:rsidP="00E154AB">
      <w:pPr>
        <w:pStyle w:val="PL"/>
      </w:pPr>
      <w:r>
        <w:t xml:space="preserve">xmlns:sm="http://www.3gpp.org/ftp/specs/archive/28_series/28.626#stateManagementIRP" </w:t>
      </w:r>
    </w:p>
    <w:p w:rsidR="00E154AB" w:rsidRDefault="00E154AB" w:rsidP="00E154AB">
      <w:pPr>
        <w:pStyle w:val="PL"/>
      </w:pPr>
      <w:r>
        <w:t>xmlns:ngc="http://www.3gpp.org/ftp/specs/archive/28_series/28.541#ngcNrm"</w:t>
      </w:r>
    </w:p>
    <w:p w:rsidR="00E154AB" w:rsidRDefault="00E154AB" w:rsidP="00E154AB">
      <w:pPr>
        <w:pStyle w:val="PL"/>
      </w:pPr>
      <w:r>
        <w:t>xmlns:sp="http://www.3gpp.org/ftp/specs/archive/28_series/28.629#sonPolicyNrm"</w:t>
      </w:r>
    </w:p>
    <w:p w:rsidR="00E154AB" w:rsidRDefault="00E154AB" w:rsidP="00E154AB">
      <w:pPr>
        <w:pStyle w:val="PL"/>
      </w:pPr>
      <w:r>
        <w:t>targetNamespace="http://www.3gpp.org/ftp/specs/archive/28_series/28.541#nrNrm" elementFormDefault="qualified"&gt;</w:t>
      </w:r>
    </w:p>
    <w:p w:rsidR="00E154AB" w:rsidRPr="008E6D39" w:rsidRDefault="00E154AB" w:rsidP="00E154AB">
      <w:pPr>
        <w:pStyle w:val="PL"/>
        <w:rPr>
          <w:lang w:val="fr-FR"/>
        </w:rPr>
      </w:pPr>
      <w:r w:rsidRPr="008E6D39">
        <w:rPr>
          <w:lang w:val="fr-FR"/>
        </w:rPr>
        <w:t>&lt;import namespace="http://www.3gpp.org/ftp/specs/archive/28_series/28.623#genericNrm"/&gt;</w:t>
      </w:r>
    </w:p>
    <w:p w:rsidR="00E154AB" w:rsidRPr="008E6D39" w:rsidRDefault="00E154AB" w:rsidP="00E154AB">
      <w:pPr>
        <w:pStyle w:val="PL"/>
        <w:rPr>
          <w:lang w:val="fr-FR"/>
        </w:rPr>
      </w:pPr>
      <w:r w:rsidRPr="008E6D39">
        <w:rPr>
          <w:lang w:val="fr-FR"/>
        </w:rPr>
        <w:t>&lt;import namespace="http://www.3gpp.org/ftp/specs/archive/28_series/28.709#epcNrm"/&gt;</w:t>
      </w:r>
    </w:p>
    <w:p w:rsidR="00E154AB" w:rsidRPr="008E6D39" w:rsidRDefault="00E154AB" w:rsidP="00E154AB">
      <w:pPr>
        <w:pStyle w:val="PL"/>
        <w:rPr>
          <w:lang w:val="fr-FR"/>
        </w:rPr>
      </w:pPr>
      <w:r w:rsidRPr="008E6D39">
        <w:rPr>
          <w:lang w:val="fr-FR"/>
        </w:rPr>
        <w:t>&lt;import namespace="http://www.3gpp.org/ftp/specs/archive/28_series/28.626#stateManagementIRP"/&gt;</w:t>
      </w:r>
    </w:p>
    <w:p w:rsidR="00E154AB" w:rsidRPr="008E6D39" w:rsidRDefault="00E154AB" w:rsidP="00E154AB">
      <w:pPr>
        <w:pStyle w:val="PL"/>
        <w:rPr>
          <w:lang w:val="fr-FR"/>
        </w:rPr>
      </w:pPr>
      <w:r w:rsidRPr="008E6D39">
        <w:rPr>
          <w:lang w:val="fr-FR"/>
        </w:rPr>
        <w:t>&lt;import namespace="http://www.3gpp.org/ftp/specs/archive/28_series/28.541#ngcNrm"/&gt;</w:t>
      </w:r>
    </w:p>
    <w:p w:rsidR="00E154AB" w:rsidRPr="008E6D39" w:rsidRDefault="00E154AB" w:rsidP="00E154AB">
      <w:pPr>
        <w:pStyle w:val="PL"/>
        <w:rPr>
          <w:lang w:val="fr-FR"/>
        </w:rPr>
      </w:pPr>
      <w:r w:rsidRPr="008E6D39">
        <w:rPr>
          <w:lang w:val="fr-FR"/>
        </w:rPr>
        <w:t>&lt;import namespace="http://www.3gpp.org/ftp/specs/archive/28_series/28.629#sonPolicyNrm"/&gt;</w:t>
      </w:r>
    </w:p>
    <w:p w:rsidR="00E154AB" w:rsidRPr="008E6D39" w:rsidRDefault="00E154AB" w:rsidP="00E154AB">
      <w:pPr>
        <w:pStyle w:val="PL"/>
        <w:rPr>
          <w:lang w:val="fr-FR"/>
        </w:rPr>
      </w:pPr>
    </w:p>
    <w:p w:rsidR="00E154AB" w:rsidRDefault="00E154AB" w:rsidP="00E154AB">
      <w:pPr>
        <w:pStyle w:val="PL"/>
      </w:pPr>
      <w:r>
        <w:t>&lt;simpleType name="GnbId"&gt;</w:t>
      </w:r>
    </w:p>
    <w:p w:rsidR="00E154AB" w:rsidRDefault="00E154AB" w:rsidP="00E154AB">
      <w:pPr>
        <w:pStyle w:val="PL"/>
      </w:pPr>
      <w:r>
        <w:tab/>
        <w:t>&lt;restriction base="unsignedLong"&gt;</w:t>
      </w:r>
    </w:p>
    <w:p w:rsidR="00E154AB" w:rsidRDefault="00E154AB" w:rsidP="00E154AB">
      <w:pPr>
        <w:pStyle w:val="PL"/>
      </w:pPr>
      <w:r>
        <w:tab/>
        <w:t>&lt;maxInclusive value="4294967295"/&gt;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name="GnbIdLength"&gt;</w:t>
      </w:r>
    </w:p>
    <w:p w:rsidR="00E154AB" w:rsidRDefault="00E154AB" w:rsidP="00E154AB">
      <w:pPr>
        <w:pStyle w:val="PL"/>
      </w:pPr>
      <w:r>
        <w:tab/>
        <w:t>&lt;restriction base="integer"&gt;</w:t>
      </w:r>
    </w:p>
    <w:p w:rsidR="00E154AB" w:rsidRDefault="00E154AB" w:rsidP="00E154AB">
      <w:pPr>
        <w:pStyle w:val="PL"/>
      </w:pPr>
      <w:r>
        <w:tab/>
        <w:t>&lt;minLength value="22"/&gt;</w:t>
      </w:r>
    </w:p>
    <w:p w:rsidR="00E154AB" w:rsidRDefault="00E154AB" w:rsidP="00E154AB">
      <w:pPr>
        <w:pStyle w:val="PL"/>
      </w:pPr>
      <w:r>
        <w:tab/>
        <w:t>&lt;maxLength value="32"/&gt;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name="Nci"&gt;</w:t>
      </w:r>
    </w:p>
    <w:p w:rsidR="00E154AB" w:rsidRDefault="00E154AB" w:rsidP="00E154AB">
      <w:pPr>
        <w:pStyle w:val="PL"/>
      </w:pPr>
      <w:r>
        <w:tab/>
        <w:t>&lt;restriction base="unsignedLong"&gt;</w:t>
      </w:r>
    </w:p>
    <w:p w:rsidR="00E154AB" w:rsidRDefault="00E154AB" w:rsidP="00E154AB">
      <w:pPr>
        <w:pStyle w:val="PL"/>
      </w:pPr>
      <w:r>
        <w:tab/>
        <w:t>&lt;maxInclusive value="68719476735"/&gt;</w:t>
      </w:r>
    </w:p>
    <w:p w:rsidR="00E154AB" w:rsidRDefault="00E154AB" w:rsidP="00E154AB">
      <w:pPr>
        <w:pStyle w:val="PL"/>
      </w:pPr>
      <w:r>
        <w:tab/>
        <w:t>&lt;/restriction&gt;</w:t>
      </w:r>
    </w:p>
    <w:p w:rsidR="00E154AB" w:rsidRDefault="00E154AB" w:rsidP="00E154AB">
      <w:pPr>
        <w:pStyle w:val="PL"/>
      </w:pPr>
      <w:r>
        <w:t xml:space="preserve">&lt;/simpleType&gt;  </w:t>
      </w:r>
    </w:p>
    <w:p w:rsidR="00E154AB" w:rsidRDefault="00E154AB" w:rsidP="00E154AB">
      <w:pPr>
        <w:pStyle w:val="PL"/>
      </w:pPr>
      <w:r>
        <w:t>&lt;simpleType name="Pci"&gt;</w:t>
      </w:r>
    </w:p>
    <w:p w:rsidR="00E154AB" w:rsidRDefault="00E154AB" w:rsidP="00E154AB">
      <w:pPr>
        <w:pStyle w:val="PL"/>
      </w:pPr>
      <w:r>
        <w:tab/>
        <w:t>&lt;restriction base="unsignedShort"&gt;</w:t>
      </w:r>
    </w:p>
    <w:p w:rsidR="00E154AB" w:rsidRDefault="00E154AB" w:rsidP="00E154AB">
      <w:pPr>
        <w:pStyle w:val="PL"/>
      </w:pPr>
      <w:r>
        <w:tab/>
        <w:t>&lt;maxInclusive value="503"/&gt;</w:t>
      </w:r>
    </w:p>
    <w:p w:rsidR="00E154AB" w:rsidRDefault="00E154AB" w:rsidP="00E154AB">
      <w:pPr>
        <w:pStyle w:val="PL"/>
      </w:pPr>
      <w:r>
        <w:tab/>
        <w:t>&lt;!-- Minimum value is 0, maximum value is 3x167+2=503 --&gt;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name="NrTac"&gt;</w:t>
      </w:r>
    </w:p>
    <w:p w:rsidR="00E154AB" w:rsidRDefault="00E154AB" w:rsidP="00E154AB">
      <w:pPr>
        <w:pStyle w:val="PL"/>
      </w:pPr>
      <w:r>
        <w:tab/>
        <w:t>&lt;restriction base="unsignedLong"&gt;</w:t>
      </w:r>
    </w:p>
    <w:p w:rsidR="00E154AB" w:rsidRDefault="00E154AB" w:rsidP="00E154AB">
      <w:pPr>
        <w:pStyle w:val="PL"/>
      </w:pPr>
      <w:r>
        <w:tab/>
        <w:t>&lt;maxInclusive value="16777215"/&gt;</w:t>
      </w:r>
    </w:p>
    <w:p w:rsidR="00E154AB" w:rsidRDefault="00E154AB" w:rsidP="00E154AB">
      <w:pPr>
        <w:pStyle w:val="PL"/>
      </w:pPr>
      <w:r>
        <w:tab/>
        <w:t>&lt;!--5G TAC is 3-octets length --&gt;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name="GnbDuId"&gt;</w:t>
      </w:r>
    </w:p>
    <w:p w:rsidR="00E154AB" w:rsidRDefault="00E154AB" w:rsidP="00E154AB">
      <w:pPr>
        <w:pStyle w:val="PL"/>
      </w:pPr>
      <w:r>
        <w:tab/>
        <w:t>&lt;restriction base="unsignedLong"&gt;</w:t>
      </w:r>
    </w:p>
    <w:p w:rsidR="00E154AB" w:rsidRDefault="00E154AB" w:rsidP="00E154AB">
      <w:pPr>
        <w:pStyle w:val="PL"/>
      </w:pPr>
      <w:r>
        <w:tab/>
        <w:t>&lt;maxInclusive value="68719476735"/&gt;</w:t>
      </w:r>
    </w:p>
    <w:p w:rsidR="00E154AB" w:rsidRDefault="00E154AB" w:rsidP="00E154AB">
      <w:pPr>
        <w:pStyle w:val="PL"/>
      </w:pPr>
      <w:r>
        <w:tab/>
        <w:t>&lt;!-- Minimum value is 0, maximum value is 2^36-1=68719476735 --&gt;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name="GnbCuupId"&gt;</w:t>
      </w:r>
    </w:p>
    <w:p w:rsidR="00E154AB" w:rsidRDefault="00E154AB" w:rsidP="00E154AB">
      <w:pPr>
        <w:pStyle w:val="PL"/>
      </w:pPr>
      <w:r>
        <w:tab/>
        <w:t>&lt;restriction base="unsignedLong"&gt;</w:t>
      </w:r>
    </w:p>
    <w:p w:rsidR="00E154AB" w:rsidRDefault="00E154AB" w:rsidP="00E154AB">
      <w:pPr>
        <w:pStyle w:val="PL"/>
      </w:pPr>
      <w:r>
        <w:tab/>
        <w:t>&lt;maxInclusive value="68719476735"/&gt;</w:t>
      </w:r>
    </w:p>
    <w:p w:rsidR="00E154AB" w:rsidRDefault="00E154AB" w:rsidP="00E154AB">
      <w:pPr>
        <w:pStyle w:val="PL"/>
      </w:pPr>
      <w:r>
        <w:tab/>
        <w:t>&lt;!-- Minimum value is 0, maximum value is 2^36-1=68719476735 --&gt;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name="GnbName"&gt;</w:t>
      </w:r>
    </w:p>
    <w:p w:rsidR="00E154AB" w:rsidRDefault="00E154AB" w:rsidP="00E154AB">
      <w:pPr>
        <w:pStyle w:val="PL"/>
      </w:pPr>
      <w:r>
        <w:tab/>
        <w:t>&lt;restriction base="string"&gt;</w:t>
      </w:r>
    </w:p>
    <w:p w:rsidR="00E154AB" w:rsidRDefault="00E154AB" w:rsidP="00E154AB">
      <w:pPr>
        <w:pStyle w:val="PL"/>
      </w:pPr>
      <w:r>
        <w:tab/>
        <w:t>&lt;minLength value="1"/&gt;</w:t>
      </w:r>
    </w:p>
    <w:p w:rsidR="00E154AB" w:rsidRDefault="00E154AB" w:rsidP="00E154AB">
      <w:pPr>
        <w:pStyle w:val="PL"/>
      </w:pPr>
      <w:r>
        <w:tab/>
        <w:t>&lt;maxLength value="150"/&gt;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name="CyclicPrefix"&gt;</w:t>
      </w:r>
    </w:p>
    <w:p w:rsidR="00E154AB" w:rsidRDefault="00E154AB" w:rsidP="00E154AB">
      <w:pPr>
        <w:pStyle w:val="PL"/>
      </w:pPr>
      <w:r>
        <w:tab/>
        <w:t>&lt;restriction base="integer"&gt;</w:t>
      </w:r>
    </w:p>
    <w:p w:rsidR="00E154AB" w:rsidRDefault="00E154AB" w:rsidP="00E154AB">
      <w:pPr>
        <w:pStyle w:val="PL"/>
      </w:pPr>
      <w:r>
        <w:tab/>
        <w:t>&lt;enumeration value="15"/&gt;</w:t>
      </w:r>
    </w:p>
    <w:p w:rsidR="00E154AB" w:rsidRDefault="00E154AB" w:rsidP="00E154AB">
      <w:pPr>
        <w:pStyle w:val="PL"/>
      </w:pPr>
      <w:r>
        <w:tab/>
        <w:t>&lt;enumeration value="30"/&gt;</w:t>
      </w:r>
    </w:p>
    <w:p w:rsidR="00E154AB" w:rsidRDefault="00E154AB" w:rsidP="00E154AB">
      <w:pPr>
        <w:pStyle w:val="PL"/>
      </w:pPr>
      <w:r>
        <w:tab/>
        <w:t>&lt;enumeration value="60"/&gt;</w:t>
      </w:r>
    </w:p>
    <w:p w:rsidR="00E154AB" w:rsidRDefault="00E154AB" w:rsidP="00E154AB">
      <w:pPr>
        <w:pStyle w:val="PL"/>
      </w:pPr>
      <w:r>
        <w:tab/>
        <w:t>&lt;enumeration value="120"/&gt;</w:t>
      </w:r>
    </w:p>
    <w:p w:rsidR="00E154AB" w:rsidRDefault="00E154AB" w:rsidP="00E154AB">
      <w:pPr>
        <w:pStyle w:val="PL"/>
      </w:pPr>
      <w:r>
        <w:tab/>
        <w:t>&lt;/restriction&gt;</w:t>
      </w:r>
    </w:p>
    <w:p w:rsidR="00E154AB" w:rsidRDefault="00E154AB" w:rsidP="00E154AB">
      <w:pPr>
        <w:pStyle w:val="PL"/>
      </w:pPr>
      <w:r>
        <w:lastRenderedPageBreak/>
        <w:t>&lt;/simpleType&gt;</w:t>
      </w:r>
    </w:p>
    <w:p w:rsidR="00E154AB" w:rsidRDefault="00E154AB" w:rsidP="00E154AB">
      <w:pPr>
        <w:pStyle w:val="PL"/>
      </w:pPr>
      <w:r>
        <w:t>&lt;simpleType name="QuotaType"&gt;</w:t>
      </w:r>
    </w:p>
    <w:p w:rsidR="00E154AB" w:rsidRDefault="00E154AB" w:rsidP="00E154AB">
      <w:pPr>
        <w:pStyle w:val="PL"/>
      </w:pPr>
      <w:r>
        <w:tab/>
        <w:t>&lt;restriction base="string"&gt;</w:t>
      </w:r>
    </w:p>
    <w:p w:rsidR="00E154AB" w:rsidRDefault="00E154AB" w:rsidP="00E154AB">
      <w:pPr>
        <w:pStyle w:val="PL"/>
      </w:pPr>
      <w:r>
        <w:tab/>
        <w:t>&lt;enumeration value="STRICT"/&gt;</w:t>
      </w:r>
    </w:p>
    <w:p w:rsidR="00E154AB" w:rsidRDefault="00E154AB" w:rsidP="00E154AB">
      <w:pPr>
        <w:pStyle w:val="PL"/>
      </w:pPr>
      <w:r>
        <w:tab/>
        <w:t>&lt;enumeration value="FLOAT"/&gt;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name="CellState"&gt;</w:t>
      </w:r>
    </w:p>
    <w:p w:rsidR="00E154AB" w:rsidRDefault="00E154AB" w:rsidP="00E154AB">
      <w:pPr>
        <w:pStyle w:val="PL"/>
      </w:pPr>
      <w:r>
        <w:tab/>
        <w:t>&lt;restriction base="string"&gt;</w:t>
      </w:r>
    </w:p>
    <w:p w:rsidR="00E154AB" w:rsidRDefault="00E154AB" w:rsidP="00E154AB">
      <w:pPr>
        <w:pStyle w:val="PL"/>
      </w:pPr>
      <w:r>
        <w:tab/>
        <w:t>&lt;enumeration value="IDLE"/&gt;</w:t>
      </w:r>
    </w:p>
    <w:p w:rsidR="00E154AB" w:rsidRDefault="00E154AB" w:rsidP="00E154AB">
      <w:pPr>
        <w:pStyle w:val="PL"/>
      </w:pPr>
      <w:r>
        <w:tab/>
        <w:t>&lt;enumeration value="INACTIVE"/&gt;</w:t>
      </w:r>
    </w:p>
    <w:p w:rsidR="00E154AB" w:rsidRDefault="00E154AB" w:rsidP="00E154AB">
      <w:pPr>
        <w:pStyle w:val="PL"/>
      </w:pPr>
      <w:r>
        <w:tab/>
        <w:t>&lt;enumeration value="ACTIVE"/&gt;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name="BwpContext"&gt;</w:t>
      </w:r>
    </w:p>
    <w:p w:rsidR="00E154AB" w:rsidRDefault="00E154AB" w:rsidP="00E154AB">
      <w:pPr>
        <w:pStyle w:val="PL"/>
      </w:pPr>
      <w:r>
        <w:tab/>
        <w:t>&lt;restriction base="string"&gt;</w:t>
      </w:r>
    </w:p>
    <w:p w:rsidR="00E154AB" w:rsidRDefault="00E154AB" w:rsidP="00E154AB">
      <w:pPr>
        <w:pStyle w:val="PL"/>
      </w:pPr>
      <w:r>
        <w:tab/>
        <w:t>&lt;enumeration value="DL"/&gt;</w:t>
      </w:r>
    </w:p>
    <w:p w:rsidR="00E154AB" w:rsidRDefault="00E154AB" w:rsidP="00E154AB">
      <w:pPr>
        <w:pStyle w:val="PL"/>
      </w:pPr>
      <w:r>
        <w:tab/>
        <w:t>&lt;enumeration value="UL"/&gt;</w:t>
      </w:r>
    </w:p>
    <w:p w:rsidR="00E154AB" w:rsidRDefault="00E154AB" w:rsidP="00E154AB">
      <w:pPr>
        <w:pStyle w:val="PL"/>
      </w:pPr>
      <w:r>
        <w:tab/>
        <w:t>&lt;enumeration value="SUL"/&gt;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name="IsInitialBwp"&gt;</w:t>
      </w:r>
    </w:p>
    <w:p w:rsidR="00E154AB" w:rsidRDefault="00E154AB" w:rsidP="00E154AB">
      <w:pPr>
        <w:pStyle w:val="PL"/>
      </w:pPr>
      <w:r>
        <w:tab/>
        <w:t>&lt;restriction base="string"&gt;</w:t>
      </w:r>
    </w:p>
    <w:p w:rsidR="00E154AB" w:rsidRDefault="00E154AB" w:rsidP="00E154AB">
      <w:pPr>
        <w:pStyle w:val="PL"/>
      </w:pPr>
      <w:r>
        <w:tab/>
        <w:t>&lt;enumeration value="INITIAL"/&gt;</w:t>
      </w:r>
    </w:p>
    <w:p w:rsidR="00E154AB" w:rsidRDefault="00E154AB" w:rsidP="00E154AB">
      <w:pPr>
        <w:pStyle w:val="PL"/>
      </w:pPr>
      <w:r>
        <w:tab/>
        <w:t>&lt;enumeration value="OTHER"/&gt;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name="qOffsetRangeList"&gt;</w:t>
      </w:r>
    </w:p>
    <w:p w:rsidR="00E154AB" w:rsidRDefault="00E154AB" w:rsidP="00E154AB">
      <w:pPr>
        <w:pStyle w:val="PL"/>
      </w:pPr>
      <w:r>
        <w:tab/>
        <w:t>&lt;restriction base="string"&gt;</w:t>
      </w:r>
    </w:p>
    <w:p w:rsidR="00E154AB" w:rsidRDefault="00E154AB" w:rsidP="00E154AB">
      <w:pPr>
        <w:pStyle w:val="PL"/>
      </w:pPr>
      <w:r>
        <w:tab/>
        <w:t>&lt;enumeration value="dB-24"/&gt;</w:t>
      </w:r>
    </w:p>
    <w:p w:rsidR="00E154AB" w:rsidRDefault="00E154AB" w:rsidP="00E154AB">
      <w:pPr>
        <w:pStyle w:val="PL"/>
      </w:pPr>
      <w:r>
        <w:tab/>
        <w:t>&lt;enumeration value="dB-22"/&gt;</w:t>
      </w:r>
    </w:p>
    <w:p w:rsidR="00E154AB" w:rsidRDefault="00E154AB" w:rsidP="00E154AB">
      <w:pPr>
        <w:pStyle w:val="PL"/>
      </w:pPr>
      <w:r>
        <w:tab/>
        <w:t>&lt;enumeration value="dB-20"/&gt;</w:t>
      </w:r>
    </w:p>
    <w:p w:rsidR="00E154AB" w:rsidRDefault="00E154AB" w:rsidP="00E154AB">
      <w:pPr>
        <w:pStyle w:val="PL"/>
      </w:pPr>
      <w:r>
        <w:tab/>
        <w:t>&lt;enumeration value="dB-18"/&gt;</w:t>
      </w:r>
    </w:p>
    <w:p w:rsidR="00E154AB" w:rsidRDefault="00E154AB" w:rsidP="00E154AB">
      <w:pPr>
        <w:pStyle w:val="PL"/>
      </w:pPr>
      <w:r>
        <w:tab/>
        <w:t>&lt;enumeration value="dB-16"/&gt;</w:t>
      </w:r>
    </w:p>
    <w:p w:rsidR="00E154AB" w:rsidRDefault="00E154AB" w:rsidP="00E154AB">
      <w:pPr>
        <w:pStyle w:val="PL"/>
      </w:pPr>
      <w:r>
        <w:tab/>
        <w:t>&lt;enumeration value="dB-14"/&gt;</w:t>
      </w:r>
    </w:p>
    <w:p w:rsidR="00E154AB" w:rsidRDefault="00E154AB" w:rsidP="00E154AB">
      <w:pPr>
        <w:pStyle w:val="PL"/>
      </w:pPr>
      <w:r>
        <w:tab/>
        <w:t>&lt;enumeration value="dB-12"/&gt;</w:t>
      </w:r>
    </w:p>
    <w:p w:rsidR="00E154AB" w:rsidRDefault="00E154AB" w:rsidP="00E154AB">
      <w:pPr>
        <w:pStyle w:val="PL"/>
      </w:pPr>
      <w:r>
        <w:tab/>
        <w:t>&lt;enumeration value="dB-10"/&gt;</w:t>
      </w:r>
    </w:p>
    <w:p w:rsidR="00E154AB" w:rsidRDefault="00E154AB" w:rsidP="00E154AB">
      <w:pPr>
        <w:pStyle w:val="PL"/>
      </w:pPr>
      <w:r>
        <w:tab/>
        <w:t>&lt;enumeration value="dB-8"/&gt;</w:t>
      </w:r>
    </w:p>
    <w:p w:rsidR="00E154AB" w:rsidRDefault="00E154AB" w:rsidP="00E154AB">
      <w:pPr>
        <w:pStyle w:val="PL"/>
      </w:pPr>
      <w:r>
        <w:tab/>
        <w:t>&lt;enumeration value="dB-6"/&gt;</w:t>
      </w:r>
    </w:p>
    <w:p w:rsidR="00E154AB" w:rsidRDefault="00E154AB" w:rsidP="00E154AB">
      <w:pPr>
        <w:pStyle w:val="PL"/>
      </w:pPr>
      <w:r>
        <w:tab/>
        <w:t>&lt;enumeration value="dB-5"/&gt;</w:t>
      </w:r>
    </w:p>
    <w:p w:rsidR="00E154AB" w:rsidRDefault="00E154AB" w:rsidP="00E154AB">
      <w:pPr>
        <w:pStyle w:val="PL"/>
      </w:pPr>
      <w:r>
        <w:tab/>
        <w:t>&lt;enumeration value="dB-4"/&gt;</w:t>
      </w:r>
    </w:p>
    <w:p w:rsidR="00E154AB" w:rsidRDefault="00E154AB" w:rsidP="00E154AB">
      <w:pPr>
        <w:pStyle w:val="PL"/>
      </w:pPr>
      <w:r>
        <w:tab/>
        <w:t>&lt;enumeration value="dB-3"/&gt;</w:t>
      </w:r>
    </w:p>
    <w:p w:rsidR="00E154AB" w:rsidRDefault="00E154AB" w:rsidP="00E154AB">
      <w:pPr>
        <w:pStyle w:val="PL"/>
      </w:pPr>
      <w:r>
        <w:tab/>
        <w:t>&lt;enumeration value="dB-2"/&gt;</w:t>
      </w:r>
    </w:p>
    <w:p w:rsidR="00E154AB" w:rsidRDefault="00E154AB" w:rsidP="00E154AB">
      <w:pPr>
        <w:pStyle w:val="PL"/>
      </w:pPr>
      <w:r>
        <w:tab/>
        <w:t>&lt;enumeration value="dB-1"/&gt;</w:t>
      </w:r>
    </w:p>
    <w:p w:rsidR="00E154AB" w:rsidRDefault="00E154AB" w:rsidP="00E154AB">
      <w:pPr>
        <w:pStyle w:val="PL"/>
      </w:pPr>
      <w:r>
        <w:tab/>
        <w:t>&lt;enumeration value="dB0"/&gt;</w:t>
      </w:r>
    </w:p>
    <w:p w:rsidR="00E154AB" w:rsidRDefault="00E154AB" w:rsidP="00E154AB">
      <w:pPr>
        <w:pStyle w:val="PL"/>
      </w:pPr>
      <w:r>
        <w:tab/>
        <w:t>&lt;enumeration value="dB1"/&gt;</w:t>
      </w:r>
    </w:p>
    <w:p w:rsidR="00E154AB" w:rsidRDefault="00E154AB" w:rsidP="00E154AB">
      <w:pPr>
        <w:pStyle w:val="PL"/>
      </w:pPr>
      <w:r>
        <w:tab/>
        <w:t>&lt;enumeration value="dB2"/&gt;</w:t>
      </w:r>
    </w:p>
    <w:p w:rsidR="00E154AB" w:rsidRDefault="00E154AB" w:rsidP="00E154AB">
      <w:pPr>
        <w:pStyle w:val="PL"/>
      </w:pPr>
      <w:r>
        <w:tab/>
        <w:t>&lt;enumeration value="dB3"/&gt;</w:t>
      </w:r>
    </w:p>
    <w:p w:rsidR="00E154AB" w:rsidRDefault="00E154AB" w:rsidP="00E154AB">
      <w:pPr>
        <w:pStyle w:val="PL"/>
      </w:pPr>
      <w:r>
        <w:tab/>
        <w:t>&lt;enumeration value="dB4"/&gt;</w:t>
      </w:r>
    </w:p>
    <w:p w:rsidR="00E154AB" w:rsidRDefault="00E154AB" w:rsidP="00E154AB">
      <w:pPr>
        <w:pStyle w:val="PL"/>
      </w:pPr>
      <w:r>
        <w:tab/>
        <w:t>&lt;enumeration value="dB5"/&gt;</w:t>
      </w:r>
    </w:p>
    <w:p w:rsidR="00E154AB" w:rsidRDefault="00E154AB" w:rsidP="00E154AB">
      <w:pPr>
        <w:pStyle w:val="PL"/>
      </w:pPr>
      <w:r>
        <w:tab/>
        <w:t>&lt;enumeration value="dB6"/&gt;</w:t>
      </w:r>
    </w:p>
    <w:p w:rsidR="00E154AB" w:rsidRDefault="00E154AB" w:rsidP="00E154AB">
      <w:pPr>
        <w:pStyle w:val="PL"/>
      </w:pPr>
      <w:r>
        <w:tab/>
        <w:t>&lt;enumeration value="dB8"/&gt;</w:t>
      </w:r>
    </w:p>
    <w:p w:rsidR="00E154AB" w:rsidRDefault="00E154AB" w:rsidP="00E154AB">
      <w:pPr>
        <w:pStyle w:val="PL"/>
      </w:pPr>
      <w:r>
        <w:tab/>
        <w:t>&lt;enumeration value="dB10"/&gt;</w:t>
      </w:r>
    </w:p>
    <w:p w:rsidR="00E154AB" w:rsidRDefault="00E154AB" w:rsidP="00E154AB">
      <w:pPr>
        <w:pStyle w:val="PL"/>
      </w:pPr>
      <w:r>
        <w:tab/>
        <w:t>&lt;enumeration value="dB12"/&gt;</w:t>
      </w:r>
    </w:p>
    <w:p w:rsidR="00E154AB" w:rsidRDefault="00E154AB" w:rsidP="00E154AB">
      <w:pPr>
        <w:pStyle w:val="PL"/>
      </w:pPr>
      <w:r>
        <w:tab/>
        <w:t>&lt;enumeration value="dB14"/&gt;</w:t>
      </w:r>
    </w:p>
    <w:p w:rsidR="00E154AB" w:rsidRDefault="00E154AB" w:rsidP="00E154AB">
      <w:pPr>
        <w:pStyle w:val="PL"/>
      </w:pPr>
      <w:r>
        <w:tab/>
        <w:t>&lt;enumeration value="dB16"/&gt;</w:t>
      </w:r>
    </w:p>
    <w:p w:rsidR="00E154AB" w:rsidRDefault="00E154AB" w:rsidP="00E154AB">
      <w:pPr>
        <w:pStyle w:val="PL"/>
      </w:pPr>
      <w:r>
        <w:tab/>
        <w:t>&lt;enumeration value="dB18"/&gt;</w:t>
      </w:r>
    </w:p>
    <w:p w:rsidR="00E154AB" w:rsidRDefault="00E154AB" w:rsidP="00E154AB">
      <w:pPr>
        <w:pStyle w:val="PL"/>
      </w:pPr>
      <w:r>
        <w:tab/>
        <w:t>&lt;enumeration value="dB20"/&gt;</w:t>
      </w:r>
    </w:p>
    <w:p w:rsidR="00E154AB" w:rsidRDefault="00E154AB" w:rsidP="00E154AB">
      <w:pPr>
        <w:pStyle w:val="PL"/>
      </w:pPr>
      <w:r>
        <w:tab/>
        <w:t>&lt;enumeration value="dB22"/&gt;</w:t>
      </w:r>
    </w:p>
    <w:p w:rsidR="00E154AB" w:rsidRDefault="00E154AB" w:rsidP="00E154AB">
      <w:pPr>
        <w:pStyle w:val="PL"/>
      </w:pPr>
      <w:r>
        <w:tab/>
        <w:t>&lt;enumeration value="dB24"/&gt;</w:t>
      </w:r>
    </w:p>
    <w:p w:rsidR="00E154AB" w:rsidRDefault="00E154AB" w:rsidP="00E154AB">
      <w:pPr>
        <w:pStyle w:val="PL"/>
      </w:pPr>
      <w:r>
        <w:tab/>
        <w:t>&lt;/restriction&gt;</w:t>
      </w:r>
    </w:p>
    <w:p w:rsidR="007A0935" w:rsidRDefault="00E154AB" w:rsidP="007A0935">
      <w:pPr>
        <w:pStyle w:val="PL"/>
        <w:rPr>
          <w:ins w:id="19300" w:author="28.541_CR0319_(Rel-16)_EE_5G" w:date="2020-06-29T15:59:00Z"/>
        </w:rPr>
      </w:pPr>
      <w:r>
        <w:t>&lt;/simpleType&gt;</w:t>
      </w:r>
    </w:p>
    <w:p w:rsidR="007A0935" w:rsidRDefault="007A0935" w:rsidP="007A0935">
      <w:pPr>
        <w:pStyle w:val="PL"/>
        <w:rPr>
          <w:ins w:id="19301" w:author="28.541_CR0319_(Rel-16)_EE_5G" w:date="2020-06-29T15:59:00Z"/>
        </w:rPr>
      </w:pPr>
      <w:ins w:id="19302" w:author="28.541_CR0319_(Rel-16)_EE_5G" w:date="2020-06-29T15:59:00Z">
        <w:r>
          <w:t>&lt;simpleType name="</w:t>
        </w:r>
        <w:r>
          <w:rPr>
            <w:rFonts w:cs="Arial"/>
            <w:lang w:val="en-US" w:eastAsia="zh-CN"/>
          </w:rPr>
          <w:t>isESCoveredBy</w:t>
        </w:r>
        <w:r>
          <w:t>"&gt;</w:t>
        </w:r>
      </w:ins>
    </w:p>
    <w:p w:rsidR="007A0935" w:rsidRDefault="007A0935" w:rsidP="007A0935">
      <w:pPr>
        <w:pStyle w:val="PL"/>
        <w:rPr>
          <w:ins w:id="19303" w:author="28.541_CR0319_(Rel-16)_EE_5G" w:date="2020-06-29T15:59:00Z"/>
        </w:rPr>
      </w:pPr>
      <w:ins w:id="19304" w:author="28.541_CR0319_(Rel-16)_EE_5G" w:date="2020-06-29T15:59:00Z">
        <w:r>
          <w:tab/>
          <w:t>&lt;restriction base="string"&gt;</w:t>
        </w:r>
      </w:ins>
    </w:p>
    <w:p w:rsidR="007A0935" w:rsidRDefault="007A0935" w:rsidP="007A0935">
      <w:pPr>
        <w:pStyle w:val="PL"/>
        <w:rPr>
          <w:ins w:id="19305" w:author="28.541_CR0319_(Rel-16)_EE_5G" w:date="2020-06-29T15:59:00Z"/>
        </w:rPr>
      </w:pPr>
      <w:ins w:id="19306" w:author="28.541_CR0319_(Rel-16)_EE_5G" w:date="2020-06-29T15:59:00Z">
        <w:r>
          <w:tab/>
          <w:t>&lt;enumeration value="NO"/&gt;</w:t>
        </w:r>
      </w:ins>
    </w:p>
    <w:p w:rsidR="007A0935" w:rsidRDefault="007A0935" w:rsidP="007A0935">
      <w:pPr>
        <w:pStyle w:val="PL"/>
        <w:rPr>
          <w:ins w:id="19307" w:author="28.541_CR0319_(Rel-16)_EE_5G" w:date="2020-06-29T15:59:00Z"/>
        </w:rPr>
      </w:pPr>
      <w:ins w:id="19308" w:author="28.541_CR0319_(Rel-16)_EE_5G" w:date="2020-06-29T15:59:00Z">
        <w:r>
          <w:tab/>
          <w:t>&lt;enumeration value="</w:t>
        </w:r>
        <w:r>
          <w:rPr>
            <w:lang w:eastAsia="zh-CN"/>
          </w:rPr>
          <w:t>PARTIAL</w:t>
        </w:r>
        <w:r>
          <w:t>"/&gt;</w:t>
        </w:r>
      </w:ins>
    </w:p>
    <w:p w:rsidR="007A0935" w:rsidRDefault="007A0935" w:rsidP="007A0935">
      <w:pPr>
        <w:pStyle w:val="PL"/>
        <w:rPr>
          <w:ins w:id="19309" w:author="28.541_CR0319_(Rel-16)_EE_5G" w:date="2020-06-29T15:59:00Z"/>
        </w:rPr>
      </w:pPr>
      <w:ins w:id="19310" w:author="28.541_CR0319_(Rel-16)_EE_5G" w:date="2020-06-29T15:59:00Z">
        <w:r>
          <w:tab/>
          <w:t>&lt;enumeration value="</w:t>
        </w:r>
        <w:r>
          <w:rPr>
            <w:lang w:eastAsia="zh-CN"/>
          </w:rPr>
          <w:t>FULL</w:t>
        </w:r>
        <w:r>
          <w:t>"/&gt;</w:t>
        </w:r>
      </w:ins>
    </w:p>
    <w:p w:rsidR="007A0935" w:rsidRDefault="007A0935" w:rsidP="007A0935">
      <w:pPr>
        <w:pStyle w:val="PL"/>
        <w:rPr>
          <w:ins w:id="19311" w:author="28.541_CR0319_(Rel-16)_EE_5G" w:date="2020-06-29T15:59:00Z"/>
        </w:rPr>
      </w:pPr>
      <w:ins w:id="19312" w:author="28.541_CR0319_(Rel-16)_EE_5G" w:date="2020-06-29T15:59:00Z">
        <w:r>
          <w:tab/>
          <w:t>&lt;/restriction&gt;</w:t>
        </w:r>
      </w:ins>
    </w:p>
    <w:p w:rsidR="00E154AB" w:rsidRDefault="007A0935" w:rsidP="007A0935">
      <w:pPr>
        <w:pStyle w:val="PL"/>
      </w:pPr>
      <w:ins w:id="19313" w:author="28.541_CR0319_(Rel-16)_EE_5G" w:date="2020-06-29T15:59:00Z">
        <w:r>
          <w:t>&lt;/simpleType&gt;</w:t>
        </w:r>
      </w:ins>
    </w:p>
    <w:p w:rsidR="00E154AB" w:rsidRDefault="00E154AB" w:rsidP="00E154AB">
      <w:pPr>
        <w:pStyle w:val="PL"/>
      </w:pPr>
      <w:r>
        <w:t>&lt;simpleType name="cellReselectionPriority"&gt;</w:t>
      </w:r>
    </w:p>
    <w:p w:rsidR="00E154AB" w:rsidRDefault="00E154AB" w:rsidP="00E154AB">
      <w:pPr>
        <w:pStyle w:val="PL"/>
      </w:pPr>
      <w:r>
        <w:tab/>
        <w:t>&lt;restriction base="unsignedLong"&gt;</w:t>
      </w:r>
    </w:p>
    <w:p w:rsidR="00E154AB" w:rsidRDefault="00E154AB" w:rsidP="00E154AB">
      <w:pPr>
        <w:pStyle w:val="PL"/>
      </w:pPr>
      <w:r>
        <w:tab/>
        <w:t>&lt;minInclusive value="0"/&gt;</w:t>
      </w:r>
    </w:p>
    <w:p w:rsidR="00E154AB" w:rsidRDefault="00E154AB" w:rsidP="00E154AB">
      <w:pPr>
        <w:pStyle w:val="PL"/>
      </w:pPr>
      <w:r>
        <w:tab/>
        <w:t>&lt;maxInclusive value="16"/&gt;</w:t>
      </w:r>
    </w:p>
    <w:p w:rsidR="00E154AB" w:rsidRDefault="00E154AB" w:rsidP="00E154AB">
      <w:pPr>
        <w:pStyle w:val="PL"/>
      </w:pPr>
      <w:r>
        <w:tab/>
        <w:t>&lt;!--Value 0 means lowest priority--&gt;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name="cellReselectionSubPriority"&gt;</w:t>
      </w:r>
    </w:p>
    <w:p w:rsidR="00E154AB" w:rsidRDefault="00E154AB" w:rsidP="00E154AB">
      <w:pPr>
        <w:pStyle w:val="PL"/>
      </w:pPr>
      <w:r>
        <w:tab/>
        <w:t>&lt;restriction base="unsignedLong"&gt;</w:t>
      </w:r>
    </w:p>
    <w:p w:rsidR="00E154AB" w:rsidRDefault="00E154AB" w:rsidP="00E154AB">
      <w:pPr>
        <w:pStyle w:val="PL"/>
      </w:pPr>
      <w:r>
        <w:lastRenderedPageBreak/>
        <w:tab/>
        <w:t>&lt;minInclusive value="0"/&gt;</w:t>
      </w:r>
    </w:p>
    <w:p w:rsidR="00E154AB" w:rsidRDefault="00E154AB" w:rsidP="00E154AB">
      <w:pPr>
        <w:pStyle w:val="PL"/>
      </w:pPr>
      <w:r>
        <w:tab/>
        <w:t>&lt;maxInclusive value="16"/&gt;</w:t>
      </w:r>
    </w:p>
    <w:p w:rsidR="00E154AB" w:rsidRDefault="00E154AB" w:rsidP="00E154AB">
      <w:pPr>
        <w:pStyle w:val="PL"/>
      </w:pPr>
      <w:r>
        <w:tab/>
        <w:t>&lt;!--Value 0 means lowest priority--&gt;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name="PMaxRangeType"&gt;</w:t>
      </w:r>
    </w:p>
    <w:p w:rsidR="00E154AB" w:rsidRDefault="00E154AB" w:rsidP="00E154AB">
      <w:pPr>
        <w:pStyle w:val="PL"/>
      </w:pPr>
      <w:r>
        <w:tab/>
        <w:t>&lt;restriction base="short"&gt;</w:t>
      </w:r>
    </w:p>
    <w:p w:rsidR="00E154AB" w:rsidRDefault="00E154AB" w:rsidP="00E154AB">
      <w:pPr>
        <w:pStyle w:val="PL"/>
      </w:pPr>
      <w:r>
        <w:tab/>
        <w:t>&lt;minInclusive value="-30"/&gt;</w:t>
      </w:r>
    </w:p>
    <w:p w:rsidR="00E154AB" w:rsidRDefault="00E154AB" w:rsidP="00E154AB">
      <w:pPr>
        <w:pStyle w:val="PL"/>
      </w:pPr>
      <w:r>
        <w:tab/>
        <w:t>&lt;maxInclusive value="33"/&gt;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name="qOffsetFreq"&gt;</w:t>
      </w:r>
    </w:p>
    <w:p w:rsidR="00E154AB" w:rsidRDefault="00E154AB" w:rsidP="00E154AB">
      <w:pPr>
        <w:pStyle w:val="PL"/>
      </w:pPr>
      <w:r>
        <w:tab/>
        <w:t>&lt;restriction base="short"&gt;</w:t>
      </w:r>
    </w:p>
    <w:p w:rsidR="00E154AB" w:rsidRDefault="00E154AB" w:rsidP="00E154AB">
      <w:pPr>
        <w:pStyle w:val="PL"/>
      </w:pPr>
      <w:r>
        <w:tab/>
        <w:t>&lt;minInclusive value="-24"/&gt;</w:t>
      </w:r>
    </w:p>
    <w:p w:rsidR="00E154AB" w:rsidRDefault="00E154AB" w:rsidP="00E154AB">
      <w:pPr>
        <w:pStyle w:val="PL"/>
      </w:pPr>
      <w:r>
        <w:tab/>
        <w:t>&lt;maxInclusive value="24"/&gt;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name="qQualMin"&gt;</w:t>
      </w:r>
    </w:p>
    <w:p w:rsidR="00E154AB" w:rsidRDefault="00E154AB" w:rsidP="00E154AB">
      <w:pPr>
        <w:pStyle w:val="PL"/>
      </w:pPr>
      <w:r>
        <w:tab/>
        <w:t>&lt;restriction base="integer"&gt;</w:t>
      </w:r>
    </w:p>
    <w:p w:rsidR="00E154AB" w:rsidRDefault="00E154AB" w:rsidP="00E154AB">
      <w:pPr>
        <w:pStyle w:val="PL"/>
      </w:pPr>
      <w:r>
        <w:tab/>
        <w:t>&lt;minInclusive value="-34"/&gt;</w:t>
      </w:r>
    </w:p>
    <w:p w:rsidR="00E154AB" w:rsidRDefault="00E154AB" w:rsidP="00E154AB">
      <w:pPr>
        <w:pStyle w:val="PL"/>
      </w:pPr>
      <w:r>
        <w:tab/>
        <w:t>&lt;maxInclusive value="0"/&gt;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name="qRxLevMin"&gt;</w:t>
      </w:r>
    </w:p>
    <w:p w:rsidR="00E154AB" w:rsidRDefault="00E154AB" w:rsidP="00E154AB">
      <w:pPr>
        <w:pStyle w:val="PL"/>
      </w:pPr>
      <w:r>
        <w:tab/>
        <w:t>&lt;restriction base="integer"&gt;</w:t>
      </w:r>
    </w:p>
    <w:p w:rsidR="00E154AB" w:rsidRDefault="00E154AB" w:rsidP="00E154AB">
      <w:pPr>
        <w:pStyle w:val="PL"/>
      </w:pPr>
      <w:r>
        <w:tab/>
        <w:t>&lt;minInclusive value="-140"/&gt;</w:t>
      </w:r>
    </w:p>
    <w:p w:rsidR="00E154AB" w:rsidRDefault="00E154AB" w:rsidP="00E154AB">
      <w:pPr>
        <w:pStyle w:val="PL"/>
      </w:pPr>
      <w:r>
        <w:tab/>
        <w:t>&lt;maxInclusive value="-44"/&gt;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name="Thresxhighp"&gt;</w:t>
      </w:r>
    </w:p>
    <w:p w:rsidR="00E154AB" w:rsidRDefault="00E154AB" w:rsidP="00E154AB">
      <w:pPr>
        <w:pStyle w:val="PL"/>
      </w:pPr>
      <w:r>
        <w:tab/>
        <w:t>&lt;restriction base="integer"&gt;</w:t>
      </w:r>
    </w:p>
    <w:p w:rsidR="00E154AB" w:rsidRDefault="00E154AB" w:rsidP="00E154AB">
      <w:pPr>
        <w:pStyle w:val="PL"/>
      </w:pPr>
      <w:r>
        <w:tab/>
        <w:t>&lt;minInclusive value="0"/&gt;</w:t>
      </w:r>
    </w:p>
    <w:p w:rsidR="00E154AB" w:rsidRDefault="00E154AB" w:rsidP="00E154AB">
      <w:pPr>
        <w:pStyle w:val="PL"/>
      </w:pPr>
      <w:r>
        <w:tab/>
        <w:t>&lt;maxInclusive value="62"/&gt;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name="Threshxhighq"&gt;</w:t>
      </w:r>
    </w:p>
    <w:p w:rsidR="00E154AB" w:rsidRDefault="00E154AB" w:rsidP="00E154AB">
      <w:pPr>
        <w:pStyle w:val="PL"/>
      </w:pPr>
      <w:r>
        <w:tab/>
        <w:t>&lt;restriction base="integer"&gt;</w:t>
      </w:r>
    </w:p>
    <w:p w:rsidR="00E154AB" w:rsidRDefault="00E154AB" w:rsidP="00E154AB">
      <w:pPr>
        <w:pStyle w:val="PL"/>
      </w:pPr>
      <w:r>
        <w:tab/>
        <w:t>&lt;minInclusive value="0"/&gt;</w:t>
      </w:r>
    </w:p>
    <w:p w:rsidR="00E154AB" w:rsidRDefault="00E154AB" w:rsidP="00E154AB">
      <w:pPr>
        <w:pStyle w:val="PL"/>
      </w:pPr>
      <w:r>
        <w:tab/>
        <w:t>&lt;maxInclusive value="31"/&gt;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name="Threshxlowp"&gt;</w:t>
      </w:r>
    </w:p>
    <w:p w:rsidR="00E154AB" w:rsidRDefault="00E154AB" w:rsidP="00E154AB">
      <w:pPr>
        <w:pStyle w:val="PL"/>
      </w:pPr>
      <w:r>
        <w:tab/>
        <w:t>&lt;restriction base="integer"&gt;</w:t>
      </w:r>
    </w:p>
    <w:p w:rsidR="00E154AB" w:rsidRDefault="00E154AB" w:rsidP="00E154AB">
      <w:pPr>
        <w:pStyle w:val="PL"/>
      </w:pPr>
      <w:r>
        <w:tab/>
        <w:t>&lt;minInclusive value="0"/&gt;</w:t>
      </w:r>
    </w:p>
    <w:p w:rsidR="00E154AB" w:rsidRDefault="00E154AB" w:rsidP="00E154AB">
      <w:pPr>
        <w:pStyle w:val="PL"/>
      </w:pPr>
      <w:r>
        <w:tab/>
        <w:t>&lt;maxInclusive value="62"/&gt;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name="Threshxlowq"&gt;</w:t>
      </w:r>
    </w:p>
    <w:p w:rsidR="00E154AB" w:rsidRDefault="00E154AB" w:rsidP="00E154AB">
      <w:pPr>
        <w:pStyle w:val="PL"/>
      </w:pPr>
      <w:r>
        <w:tab/>
        <w:t>&lt;restriction base="integer"&gt;</w:t>
      </w:r>
    </w:p>
    <w:p w:rsidR="00E154AB" w:rsidRDefault="00E154AB" w:rsidP="00E154AB">
      <w:pPr>
        <w:pStyle w:val="PL"/>
      </w:pPr>
      <w:r>
        <w:tab/>
        <w:t>&lt;minInclusive value="0"/&gt;</w:t>
      </w:r>
    </w:p>
    <w:p w:rsidR="00E154AB" w:rsidRDefault="00E154AB" w:rsidP="00E154AB">
      <w:pPr>
        <w:pStyle w:val="PL"/>
      </w:pPr>
      <w:r>
        <w:tab/>
        <w:t>&lt;maxInclusive value="62"/&gt;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name="Treselectionnr"&gt;</w:t>
      </w:r>
    </w:p>
    <w:p w:rsidR="00E154AB" w:rsidRDefault="00E154AB" w:rsidP="00E154AB">
      <w:pPr>
        <w:pStyle w:val="PL"/>
      </w:pPr>
      <w:r>
        <w:tab/>
        <w:t>&lt;restriction base="integer"&gt;</w:t>
      </w:r>
    </w:p>
    <w:p w:rsidR="00E154AB" w:rsidRDefault="00E154AB" w:rsidP="00E154AB">
      <w:pPr>
        <w:pStyle w:val="PL"/>
      </w:pPr>
      <w:r>
        <w:tab/>
        <w:t>&lt;minInclusive value="0"/&gt;</w:t>
      </w:r>
    </w:p>
    <w:p w:rsidR="00E154AB" w:rsidRDefault="00E154AB" w:rsidP="00E154AB">
      <w:pPr>
        <w:pStyle w:val="PL"/>
      </w:pPr>
      <w:r>
        <w:tab/>
        <w:t>&lt;maxInclusive value="7"/&gt;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name="Treselectionnrsfhigh"&gt;</w:t>
      </w:r>
    </w:p>
    <w:p w:rsidR="00E154AB" w:rsidRDefault="00E154AB" w:rsidP="00E154AB">
      <w:pPr>
        <w:pStyle w:val="PL"/>
      </w:pPr>
      <w:r>
        <w:tab/>
        <w:t>&lt;restriction base="string"&gt;</w:t>
      </w:r>
    </w:p>
    <w:p w:rsidR="00E154AB" w:rsidRDefault="00E154AB" w:rsidP="00E154AB">
      <w:pPr>
        <w:pStyle w:val="PL"/>
      </w:pPr>
      <w:r>
        <w:tab/>
        <w:t>&lt;enumeration value="25"/&gt;</w:t>
      </w:r>
    </w:p>
    <w:p w:rsidR="00E154AB" w:rsidRDefault="00E154AB" w:rsidP="00E154AB">
      <w:pPr>
        <w:pStyle w:val="PL"/>
      </w:pPr>
      <w:r>
        <w:tab/>
        <w:t>&lt;enumeration value="50"/&gt;</w:t>
      </w:r>
    </w:p>
    <w:p w:rsidR="00E154AB" w:rsidRDefault="00E154AB" w:rsidP="00E154AB">
      <w:pPr>
        <w:pStyle w:val="PL"/>
      </w:pPr>
      <w:r>
        <w:tab/>
        <w:t>&lt;enumeration value="75"/&gt;</w:t>
      </w:r>
    </w:p>
    <w:p w:rsidR="00E154AB" w:rsidRDefault="00E154AB" w:rsidP="00E154AB">
      <w:pPr>
        <w:pStyle w:val="PL"/>
      </w:pPr>
      <w:r>
        <w:tab/>
        <w:t>&lt;enumeration value="100"/&gt;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name="Treselectionnrsfmedium"&gt;</w:t>
      </w:r>
    </w:p>
    <w:p w:rsidR="00E154AB" w:rsidRDefault="00E154AB" w:rsidP="00E154AB">
      <w:pPr>
        <w:pStyle w:val="PL"/>
      </w:pPr>
      <w:r>
        <w:tab/>
        <w:t>&lt;restriction base="string"&gt;</w:t>
      </w:r>
    </w:p>
    <w:p w:rsidR="00E154AB" w:rsidRDefault="00E154AB" w:rsidP="00E154AB">
      <w:pPr>
        <w:pStyle w:val="PL"/>
      </w:pPr>
      <w:r>
        <w:tab/>
        <w:t>&lt;enumeration value="25"/&gt;</w:t>
      </w:r>
    </w:p>
    <w:p w:rsidR="00E154AB" w:rsidRDefault="00E154AB" w:rsidP="00E154AB">
      <w:pPr>
        <w:pStyle w:val="PL"/>
      </w:pPr>
      <w:r>
        <w:tab/>
        <w:t>&lt;enumeration value="50"/&gt;</w:t>
      </w:r>
    </w:p>
    <w:p w:rsidR="00E154AB" w:rsidRDefault="00E154AB" w:rsidP="00E154AB">
      <w:pPr>
        <w:pStyle w:val="PL"/>
      </w:pPr>
      <w:r>
        <w:tab/>
        <w:t>&lt;enumeration value="75"/&gt;</w:t>
      </w:r>
    </w:p>
    <w:p w:rsidR="00E154AB" w:rsidRDefault="00E154AB" w:rsidP="00E154AB">
      <w:pPr>
        <w:pStyle w:val="PL"/>
      </w:pPr>
      <w:r>
        <w:tab/>
        <w:t>&lt;enumeration value="100"/&gt;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name="Absolutefrequencyssb"&gt;</w:t>
      </w:r>
    </w:p>
    <w:p w:rsidR="00E154AB" w:rsidRDefault="00E154AB" w:rsidP="00E154AB">
      <w:pPr>
        <w:pStyle w:val="PL"/>
      </w:pPr>
      <w:r>
        <w:tab/>
        <w:t>&lt;restriction base="integer"&gt;</w:t>
      </w:r>
    </w:p>
    <w:p w:rsidR="00E154AB" w:rsidRDefault="00E154AB" w:rsidP="00E154AB">
      <w:pPr>
        <w:pStyle w:val="PL"/>
      </w:pPr>
      <w:r>
        <w:tab/>
        <w:t>&lt;minInclusive value="0"/&gt;</w:t>
      </w:r>
    </w:p>
    <w:p w:rsidR="00E154AB" w:rsidRDefault="00E154AB" w:rsidP="00E154AB">
      <w:pPr>
        <w:pStyle w:val="PL"/>
      </w:pPr>
      <w:r>
        <w:lastRenderedPageBreak/>
        <w:tab/>
        <w:t>&lt;maxInclusive value="3279165"/&gt;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name="Ssbsubcarrierspacing"&gt;</w:t>
      </w:r>
    </w:p>
    <w:p w:rsidR="00E154AB" w:rsidRDefault="00E154AB" w:rsidP="00E154AB">
      <w:pPr>
        <w:pStyle w:val="PL"/>
      </w:pPr>
      <w:r>
        <w:tab/>
        <w:t>&lt;restriction base="string"&gt;</w:t>
      </w:r>
    </w:p>
    <w:p w:rsidR="00E154AB" w:rsidRDefault="00E154AB" w:rsidP="00E154AB">
      <w:pPr>
        <w:pStyle w:val="PL"/>
      </w:pPr>
      <w:r>
        <w:tab/>
        <w:t>&lt;enumeration value="15"/&gt;</w:t>
      </w:r>
    </w:p>
    <w:p w:rsidR="00E154AB" w:rsidRDefault="00E154AB" w:rsidP="00E154AB">
      <w:pPr>
        <w:pStyle w:val="PL"/>
      </w:pPr>
      <w:r>
        <w:tab/>
        <w:t>&lt;enumeration value="30"/&gt;</w:t>
      </w:r>
    </w:p>
    <w:p w:rsidR="00E154AB" w:rsidRDefault="00E154AB" w:rsidP="00E154AB">
      <w:pPr>
        <w:pStyle w:val="PL"/>
      </w:pPr>
      <w:r>
        <w:tab/>
        <w:t>&lt;enumeration value="120"/&gt;</w:t>
      </w:r>
    </w:p>
    <w:p w:rsidR="00E154AB" w:rsidRDefault="00E154AB" w:rsidP="00E154AB">
      <w:pPr>
        <w:pStyle w:val="PL"/>
      </w:pPr>
      <w:r>
        <w:tab/>
        <w:t>&lt;enumeration value="240"/&gt;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name="Multifrequencybandlistnr"&gt;</w:t>
      </w:r>
    </w:p>
    <w:p w:rsidR="00E154AB" w:rsidRDefault="00E154AB" w:rsidP="00E154AB">
      <w:pPr>
        <w:pStyle w:val="PL"/>
      </w:pPr>
      <w:r>
        <w:tab/>
        <w:t>&lt;restriction base="integer"&gt;</w:t>
      </w:r>
    </w:p>
    <w:p w:rsidR="00E154AB" w:rsidRDefault="00E154AB" w:rsidP="00E154AB">
      <w:pPr>
        <w:pStyle w:val="PL"/>
      </w:pPr>
      <w:r>
        <w:tab/>
        <w:t>&lt;minInclusive value="1"/&gt;</w:t>
      </w:r>
    </w:p>
    <w:p w:rsidR="00E154AB" w:rsidRDefault="00E154AB" w:rsidP="00E154AB">
      <w:pPr>
        <w:pStyle w:val="PL"/>
      </w:pPr>
      <w:r>
        <w:tab/>
        <w:t>&lt;maxInclusive value="256"/&gt;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name="beamType"&gt;</w:t>
      </w:r>
    </w:p>
    <w:p w:rsidR="00E154AB" w:rsidRDefault="00E154AB" w:rsidP="00E154AB">
      <w:pPr>
        <w:pStyle w:val="PL"/>
      </w:pPr>
      <w:r>
        <w:tab/>
        <w:t>&lt;restriction base="string"&gt;</w:t>
      </w:r>
    </w:p>
    <w:p w:rsidR="00E154AB" w:rsidRDefault="00E154AB" w:rsidP="00E154AB">
      <w:pPr>
        <w:pStyle w:val="PL"/>
      </w:pPr>
      <w:r>
        <w:tab/>
        <w:t>&lt;enumeration value="SSB-BEAM"/&gt;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name="beamAzimuth"&gt;</w:t>
      </w:r>
    </w:p>
    <w:p w:rsidR="00E154AB" w:rsidRDefault="00E154AB" w:rsidP="00E154AB">
      <w:pPr>
        <w:pStyle w:val="PL"/>
      </w:pPr>
      <w:r>
        <w:tab/>
        <w:t>&lt;restriction base="integer"&gt;</w:t>
      </w:r>
    </w:p>
    <w:p w:rsidR="00E154AB" w:rsidRDefault="00E154AB" w:rsidP="00E154AB">
      <w:pPr>
        <w:pStyle w:val="PL"/>
      </w:pPr>
      <w:r>
        <w:tab/>
        <w:t>&lt;minInclusive value="-1800"/&gt;</w:t>
      </w:r>
    </w:p>
    <w:p w:rsidR="00E154AB" w:rsidRDefault="00E154AB" w:rsidP="00E154AB">
      <w:pPr>
        <w:pStyle w:val="PL"/>
      </w:pPr>
      <w:r>
        <w:tab/>
        <w:t>&lt;maxInclusive value="1800"/&gt;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name="beamTilt"&gt;</w:t>
      </w:r>
    </w:p>
    <w:p w:rsidR="00E154AB" w:rsidRDefault="00E154AB" w:rsidP="00E154AB">
      <w:pPr>
        <w:pStyle w:val="PL"/>
      </w:pPr>
      <w:r>
        <w:tab/>
        <w:t>&lt;restriction base="integer"&gt;</w:t>
      </w:r>
    </w:p>
    <w:p w:rsidR="00E154AB" w:rsidRDefault="00E154AB" w:rsidP="00E154AB">
      <w:pPr>
        <w:pStyle w:val="PL"/>
      </w:pPr>
      <w:r>
        <w:tab/>
        <w:t>&lt;minInclusive value="-900"/&gt;</w:t>
      </w:r>
    </w:p>
    <w:p w:rsidR="00E154AB" w:rsidRDefault="00E154AB" w:rsidP="00E154AB">
      <w:pPr>
        <w:pStyle w:val="PL"/>
      </w:pPr>
      <w:r>
        <w:tab/>
        <w:t>&lt;maxInclusive value="900"/&gt;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tabs>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&lt;simpleType name="beamHorizWidth"&gt;</w:t>
      </w:r>
    </w:p>
    <w:p w:rsidR="00E154AB" w:rsidRDefault="00E154AB" w:rsidP="00E154AB">
      <w:pPr>
        <w:pStyle w:val="PL"/>
      </w:pPr>
      <w:r>
        <w:tab/>
        <w:t>&lt;restriction base="integer"&gt;</w:t>
      </w:r>
    </w:p>
    <w:p w:rsidR="00E154AB" w:rsidRDefault="00E154AB" w:rsidP="00E154AB">
      <w:pPr>
        <w:pStyle w:val="PL"/>
      </w:pPr>
      <w:r>
        <w:tab/>
        <w:t>&lt;minInclusive value="0"/&gt;</w:t>
      </w:r>
    </w:p>
    <w:p w:rsidR="00E154AB" w:rsidRDefault="00E154AB" w:rsidP="00E154AB">
      <w:pPr>
        <w:pStyle w:val="PL"/>
      </w:pPr>
      <w:r>
        <w:tab/>
        <w:t>&lt;maxInclusive value="3599"/&gt;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tabs>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&lt;simpleType name="beamVertWidth"&gt;</w:t>
      </w:r>
    </w:p>
    <w:p w:rsidR="00E154AB" w:rsidRDefault="00E154AB" w:rsidP="00E154AB">
      <w:pPr>
        <w:pStyle w:val="PL"/>
      </w:pPr>
      <w:r>
        <w:tab/>
        <w:t>&lt;restriction base="integer"&gt;</w:t>
      </w:r>
    </w:p>
    <w:p w:rsidR="00E154AB" w:rsidRDefault="00E154AB" w:rsidP="00E154AB">
      <w:pPr>
        <w:pStyle w:val="PL"/>
      </w:pPr>
      <w:r>
        <w:tab/>
        <w:t>&lt;minInclusive value="0"/&gt;</w:t>
      </w:r>
    </w:p>
    <w:p w:rsidR="00E154AB" w:rsidRDefault="00E154AB" w:rsidP="00E154AB">
      <w:pPr>
        <w:pStyle w:val="PL"/>
      </w:pPr>
      <w:r>
        <w:tab/>
        <w:t>&lt;maxInclusive value="1800"/&gt;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tabs>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&lt;simpleType name="coverageShapeType"&gt;</w:t>
      </w:r>
    </w:p>
    <w:p w:rsidR="00E154AB" w:rsidRDefault="00E154AB" w:rsidP="00E154AB">
      <w:pPr>
        <w:pStyle w:val="PL"/>
      </w:pPr>
      <w:r>
        <w:tab/>
        <w:t>&lt;restriction base="integer"&gt;</w:t>
      </w:r>
    </w:p>
    <w:p w:rsidR="00E154AB" w:rsidRDefault="00E154AB" w:rsidP="00E154AB">
      <w:pPr>
        <w:pStyle w:val="PL"/>
      </w:pPr>
      <w:r>
        <w:tab/>
        <w:t>&lt;minInclusive value="0"/&gt;</w:t>
      </w:r>
    </w:p>
    <w:p w:rsidR="00E154AB" w:rsidRDefault="00E154AB" w:rsidP="00E154AB">
      <w:pPr>
        <w:pStyle w:val="PL"/>
      </w:pPr>
      <w:r>
        <w:tab/>
        <w:t>&lt;maxInclusive value="65535"/&gt;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name="resourceType"&gt;</w:t>
      </w:r>
    </w:p>
    <w:p w:rsidR="00E154AB" w:rsidRDefault="00E154AB" w:rsidP="00E154AB">
      <w:pPr>
        <w:pStyle w:val="PL"/>
      </w:pPr>
      <w:r>
        <w:tab/>
        <w:t>&lt;restriction base="string"&gt;</w:t>
      </w:r>
    </w:p>
    <w:p w:rsidR="00E154AB" w:rsidRDefault="00E154AB" w:rsidP="00E154AB">
      <w:pPr>
        <w:pStyle w:val="PL"/>
      </w:pPr>
      <w:r>
        <w:tab/>
        <w:t>&lt;enumeration value="PRB"/&gt;</w:t>
      </w:r>
    </w:p>
    <w:p w:rsidR="00E154AB" w:rsidRDefault="00E154AB" w:rsidP="00E154AB">
      <w:pPr>
        <w:pStyle w:val="PL"/>
      </w:pPr>
      <w:r>
        <w:tab/>
        <w:t>&lt;enumeration value="RRC"/&gt;</w:t>
      </w:r>
    </w:p>
    <w:p w:rsidR="00E154AB" w:rsidRDefault="00E154AB" w:rsidP="00E154AB">
      <w:pPr>
        <w:pStyle w:val="PL"/>
      </w:pPr>
      <w:r>
        <w:tab/>
        <w:t>&lt;enumeration value="DRB"/&gt;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&lt;complexType name="LocalEndPoint"&gt;</w:t>
      </w:r>
    </w:p>
    <w:p w:rsidR="00E154AB" w:rsidRDefault="00E154AB" w:rsidP="00E154AB">
      <w:pPr>
        <w:pStyle w:val="PL"/>
      </w:pPr>
      <w:r>
        <w:tab/>
        <w:t>&lt;sequence&gt;</w:t>
      </w:r>
    </w:p>
    <w:p w:rsidR="00E154AB" w:rsidRDefault="00E154AB" w:rsidP="00E154AB">
      <w:pPr>
        <w:pStyle w:val="PL"/>
      </w:pPr>
      <w:r>
        <w:tab/>
        <w:t>&lt;element name="ipv4Address" type="string"/&gt;</w:t>
      </w:r>
    </w:p>
    <w:p w:rsidR="00E154AB" w:rsidRDefault="00E154AB" w:rsidP="00E154AB">
      <w:pPr>
        <w:pStyle w:val="PL"/>
      </w:pPr>
      <w:r>
        <w:tab/>
        <w:t>&lt;element name="ipv6Address" type="string"/&gt;</w:t>
      </w:r>
    </w:p>
    <w:p w:rsidR="00E154AB" w:rsidRDefault="00E154AB" w:rsidP="00E154AB">
      <w:pPr>
        <w:pStyle w:val="PL"/>
      </w:pPr>
      <w:r>
        <w:tab/>
        <w:t>&lt;element name="ipv6Prefix" type="string"/&gt;</w:t>
      </w:r>
    </w:p>
    <w:p w:rsidR="00E154AB" w:rsidRDefault="00E154AB" w:rsidP="00E154AB">
      <w:pPr>
        <w:pStyle w:val="PL"/>
      </w:pPr>
      <w:r>
        <w:tab/>
        <w:t>&lt;element name="vlanId" type="integer"/&gt;</w:t>
      </w:r>
    </w:p>
    <w:p w:rsidR="00E154AB" w:rsidRDefault="00E154AB" w:rsidP="00E154AB">
      <w:pPr>
        <w:pStyle w:val="PL"/>
      </w:pPr>
      <w:r>
        <w:tab/>
        <w:t>&lt;/sequence&gt;</w:t>
      </w:r>
    </w:p>
    <w:p w:rsidR="00E154AB" w:rsidRDefault="00E154AB" w:rsidP="00E154AB">
      <w:pPr>
        <w:pStyle w:val="PL"/>
      </w:pPr>
      <w:r>
        <w:t>&lt;/complexType&gt;</w:t>
      </w:r>
    </w:p>
    <w:p w:rsidR="00E154AB" w:rsidRDefault="00E154AB" w:rsidP="00E154AB">
      <w:pPr>
        <w:pStyle w:val="PL"/>
      </w:pPr>
      <w:r>
        <w:t>&lt;complexType name="RemoteEndPoint"&gt;</w:t>
      </w:r>
    </w:p>
    <w:p w:rsidR="00E154AB" w:rsidRDefault="00E154AB" w:rsidP="00E154AB">
      <w:pPr>
        <w:pStyle w:val="PL"/>
      </w:pPr>
      <w:r>
        <w:tab/>
        <w:t>&lt;sequence&gt;</w:t>
      </w:r>
    </w:p>
    <w:p w:rsidR="00E154AB" w:rsidRDefault="00E154AB" w:rsidP="00E154AB">
      <w:pPr>
        <w:pStyle w:val="PL"/>
      </w:pPr>
      <w:r>
        <w:tab/>
        <w:t>&lt;element name="ipv4Address" type="string"/&gt;</w:t>
      </w:r>
    </w:p>
    <w:p w:rsidR="00E154AB" w:rsidRDefault="00E154AB" w:rsidP="00E154AB">
      <w:pPr>
        <w:pStyle w:val="PL"/>
      </w:pPr>
      <w:r>
        <w:tab/>
        <w:t>&lt;element name="ipv6Address" type="string"/&gt;</w:t>
      </w:r>
    </w:p>
    <w:p w:rsidR="00E154AB" w:rsidRDefault="00E154AB" w:rsidP="00E154AB">
      <w:pPr>
        <w:pStyle w:val="PL"/>
      </w:pPr>
      <w:r>
        <w:tab/>
        <w:t>&lt;element name="ipv6Prefix" type="string"/&gt;</w:t>
      </w:r>
    </w:p>
    <w:p w:rsidR="00E154AB" w:rsidRDefault="00E154AB" w:rsidP="00E154AB">
      <w:pPr>
        <w:pStyle w:val="PL"/>
      </w:pPr>
      <w:r>
        <w:tab/>
        <w:t>&lt;/sequence&gt;</w:t>
      </w:r>
    </w:p>
    <w:p w:rsidR="00E154AB" w:rsidRDefault="00E154AB" w:rsidP="00E154AB">
      <w:pPr>
        <w:pStyle w:val="PL"/>
      </w:pPr>
      <w:r>
        <w:t>&lt;/complexType&gt;</w:t>
      </w:r>
    </w:p>
    <w:p w:rsidR="00E154AB" w:rsidRDefault="00E154AB" w:rsidP="00E154AB">
      <w:pPr>
        <w:pStyle w:val="PL"/>
      </w:pPr>
      <w:r>
        <w:t>&lt;complexType name="blackListEntry"&gt;</w:t>
      </w:r>
    </w:p>
    <w:p w:rsidR="00E154AB" w:rsidRPr="008E6D39" w:rsidRDefault="00E154AB" w:rsidP="00E154AB">
      <w:pPr>
        <w:pStyle w:val="PL"/>
        <w:rPr>
          <w:lang w:val="fr-FR"/>
        </w:rPr>
      </w:pPr>
      <w:r>
        <w:tab/>
      </w:r>
      <w:r w:rsidRPr="008E6D39">
        <w:rPr>
          <w:lang w:val="fr-FR"/>
        </w:rPr>
        <w:t>&lt;sequence minOccurs="0" maxOccurs="1007"</w:t>
      </w:r>
      <w:del w:id="19314" w:author="28.541_CR0295R1_(Rel-16)_eNRM" w:date="2020-06-29T12:46:00Z">
        <w:r w:rsidRPr="008E6D39" w:rsidDel="006C5507">
          <w:rPr>
            <w:lang w:val="fr-FR"/>
          </w:rPr>
          <w:delText xml:space="preserve"> </w:delText>
        </w:r>
      </w:del>
      <w:r w:rsidRPr="008E6D39">
        <w:rPr>
          <w:lang w:val="fr-FR"/>
        </w:rPr>
        <w:t>&gt;</w:t>
      </w:r>
    </w:p>
    <w:p w:rsidR="00E154AB" w:rsidRPr="008E6D39" w:rsidRDefault="00E154AB" w:rsidP="00E154AB">
      <w:pPr>
        <w:pStyle w:val="PL"/>
        <w:rPr>
          <w:lang w:val="fr-FR"/>
        </w:rPr>
      </w:pPr>
      <w:r w:rsidRPr="008E6D39">
        <w:rPr>
          <w:lang w:val="fr-FR"/>
        </w:rPr>
        <w:tab/>
        <w:t>&lt;element name="pci" type="en:Pci" maxOccurs="504"/&gt;</w:t>
      </w:r>
    </w:p>
    <w:p w:rsidR="00E154AB" w:rsidRDefault="00E154AB" w:rsidP="00E154AB">
      <w:pPr>
        <w:pStyle w:val="PL"/>
      </w:pPr>
      <w:r w:rsidRPr="008E6D39">
        <w:rPr>
          <w:lang w:val="fr-FR"/>
        </w:rPr>
        <w:tab/>
      </w:r>
      <w:r>
        <w:t>&lt;/sequence&gt;</w:t>
      </w:r>
    </w:p>
    <w:p w:rsidR="00E154AB" w:rsidRDefault="00E154AB" w:rsidP="00E154AB">
      <w:pPr>
        <w:pStyle w:val="PL"/>
      </w:pPr>
      <w:r>
        <w:lastRenderedPageBreak/>
        <w:t>&lt;/complexType&gt;</w:t>
      </w:r>
    </w:p>
    <w:p w:rsidR="00E154AB" w:rsidRDefault="00E154AB" w:rsidP="00E154AB">
      <w:pPr>
        <w:pStyle w:val="PL"/>
      </w:pPr>
      <w:r>
        <w:t>&lt;complexType name="blackListEntryIdleMode"&gt;</w:t>
      </w:r>
    </w:p>
    <w:p w:rsidR="00E154AB" w:rsidRPr="008E6D39" w:rsidRDefault="00E154AB" w:rsidP="00E154AB">
      <w:pPr>
        <w:pStyle w:val="PL"/>
        <w:rPr>
          <w:lang w:val="fr-FR"/>
        </w:rPr>
      </w:pPr>
      <w:r>
        <w:tab/>
      </w:r>
      <w:r w:rsidRPr="008E6D39">
        <w:rPr>
          <w:lang w:val="fr-FR"/>
        </w:rPr>
        <w:t>&lt;sequence minOccurs="0" maxOccurs="1007"</w:t>
      </w:r>
      <w:del w:id="19315" w:author="28.541_CR0295R1_(Rel-16)_eNRM" w:date="2020-06-29T12:47:00Z">
        <w:r w:rsidRPr="008E6D39" w:rsidDel="006C5507">
          <w:rPr>
            <w:lang w:val="fr-FR"/>
          </w:rPr>
          <w:delText xml:space="preserve"> </w:delText>
        </w:r>
      </w:del>
      <w:r w:rsidRPr="008E6D39">
        <w:rPr>
          <w:lang w:val="fr-FR"/>
        </w:rPr>
        <w:t>&gt;</w:t>
      </w:r>
    </w:p>
    <w:p w:rsidR="00E154AB" w:rsidRPr="008E6D39" w:rsidRDefault="00E154AB" w:rsidP="00E154AB">
      <w:pPr>
        <w:pStyle w:val="PL"/>
        <w:rPr>
          <w:lang w:val="fr-FR"/>
        </w:rPr>
      </w:pPr>
      <w:r w:rsidRPr="008E6D39">
        <w:rPr>
          <w:lang w:val="fr-FR"/>
        </w:rPr>
        <w:tab/>
        <w:t>&lt;element name="pci" type="en:Pci" maxOccurs="504"/&gt;</w:t>
      </w:r>
    </w:p>
    <w:p w:rsidR="00E154AB" w:rsidRPr="00E00A77" w:rsidRDefault="00E154AB" w:rsidP="00E154AB">
      <w:pPr>
        <w:pStyle w:val="PL"/>
      </w:pPr>
      <w:r w:rsidRPr="008E6D39">
        <w:rPr>
          <w:lang w:val="fr-FR"/>
        </w:rPr>
        <w:tab/>
      </w:r>
      <w:r w:rsidRPr="00E00A77">
        <w:t>&lt;/sequence&gt;</w:t>
      </w:r>
    </w:p>
    <w:p w:rsidR="00E154AB" w:rsidRPr="00E00A77" w:rsidRDefault="00E154AB" w:rsidP="00E154AB">
      <w:pPr>
        <w:pStyle w:val="PL"/>
      </w:pPr>
      <w:r w:rsidRPr="00E00A77">
        <w:t>&lt;/complexType&gt;</w:t>
      </w:r>
    </w:p>
    <w:p w:rsidR="00E154AB" w:rsidRDefault="00E154AB" w:rsidP="00E154AB">
      <w:pPr>
        <w:pStyle w:val="PL"/>
      </w:pPr>
      <w:r>
        <w:t>&lt;complexType name="PLMNIdList"&gt;</w:t>
      </w:r>
    </w:p>
    <w:p w:rsidR="00E154AB" w:rsidRDefault="00E154AB" w:rsidP="00E154AB">
      <w:pPr>
        <w:pStyle w:val="PL"/>
      </w:pPr>
      <w:r>
        <w:tab/>
        <w:t>&lt;sequence&gt;</w:t>
      </w:r>
    </w:p>
    <w:p w:rsidR="00E154AB" w:rsidRDefault="00E154AB" w:rsidP="00E154AB">
      <w:pPr>
        <w:pStyle w:val="PL"/>
      </w:pPr>
      <w:r>
        <w:tab/>
        <w:t>&lt;element name="pLMNId" type="en:PLMNId" maxOccurs="6"/&gt;</w:t>
      </w:r>
    </w:p>
    <w:p w:rsidR="00E154AB" w:rsidRDefault="00E154AB" w:rsidP="00E154AB">
      <w:pPr>
        <w:pStyle w:val="PL"/>
      </w:pPr>
      <w:r>
        <w:tab/>
        <w:t>&lt;!-- The first pLMNId of the pLMNIdList is primary PLMN id --&gt;</w:t>
      </w:r>
    </w:p>
    <w:p w:rsidR="00E154AB" w:rsidRDefault="00E154AB" w:rsidP="00E154AB">
      <w:pPr>
        <w:pStyle w:val="PL"/>
      </w:pPr>
      <w:r>
        <w:tab/>
        <w:t>&lt;/sequence&gt;</w:t>
      </w:r>
    </w:p>
    <w:p w:rsidR="00E154AB" w:rsidRDefault="00E154AB" w:rsidP="00E154AB">
      <w:pPr>
        <w:pStyle w:val="PL"/>
      </w:pPr>
      <w:r>
        <w:t>&lt;/complexType&gt;</w:t>
      </w:r>
    </w:p>
    <w:p w:rsidR="00E154AB" w:rsidRDefault="00E154AB" w:rsidP="00E154AB">
      <w:pPr>
        <w:pStyle w:val="PL"/>
      </w:pPr>
      <w:r>
        <w:t>&lt;complexType name="cellIndividualOffset"&gt;</w:t>
      </w:r>
    </w:p>
    <w:p w:rsidR="00E154AB" w:rsidRDefault="00E154AB" w:rsidP="00E154AB">
      <w:pPr>
        <w:pStyle w:val="PL"/>
      </w:pPr>
      <w:r>
        <w:tab/>
        <w:t>&lt;sequence&gt;</w:t>
      </w:r>
    </w:p>
    <w:p w:rsidR="00E154AB" w:rsidRDefault="00E154AB" w:rsidP="00E154AB">
      <w:pPr>
        <w:pStyle w:val="PL"/>
      </w:pPr>
      <w:r>
        <w:tab/>
        <w:t>&lt;element name="rsrpOffsetSSB" type="qOffsetRangeList"/&gt;</w:t>
      </w:r>
    </w:p>
    <w:p w:rsidR="00E154AB" w:rsidRDefault="00E154AB" w:rsidP="00E154AB">
      <w:pPr>
        <w:pStyle w:val="PL"/>
      </w:pPr>
      <w:r>
        <w:tab/>
        <w:t>&lt;element name="rsrqOffsetSSB" type="qOffsetRangeList"/&gt;</w:t>
      </w:r>
    </w:p>
    <w:p w:rsidR="00E154AB" w:rsidRDefault="00E154AB" w:rsidP="00E154AB">
      <w:pPr>
        <w:pStyle w:val="PL"/>
      </w:pPr>
      <w:r>
        <w:tab/>
        <w:t>&lt;element name="sinrOffsetSSB" type="qOffsetRangeList"/&gt;</w:t>
      </w:r>
    </w:p>
    <w:p w:rsidR="00E154AB" w:rsidRDefault="00E154AB" w:rsidP="00E154AB">
      <w:pPr>
        <w:pStyle w:val="PL"/>
      </w:pPr>
      <w:r>
        <w:tab/>
        <w:t>&lt;element name="rsrpOffsetCSI-RS" type="qOffsetRangeList"/&gt;</w:t>
      </w:r>
    </w:p>
    <w:p w:rsidR="00E154AB" w:rsidRDefault="00E154AB" w:rsidP="00E154AB">
      <w:pPr>
        <w:pStyle w:val="PL"/>
      </w:pPr>
      <w:r>
        <w:tab/>
        <w:t>&lt;element name="rsrqOffsetCSI-RS" type="qOffsetRangeList"/&gt;</w:t>
      </w:r>
    </w:p>
    <w:p w:rsidR="00E154AB" w:rsidRDefault="00E154AB" w:rsidP="00E154AB">
      <w:pPr>
        <w:pStyle w:val="PL"/>
      </w:pPr>
      <w:r>
        <w:tab/>
        <w:t>&lt;element name="sinrOffsetCSI-RS" type="qOffsetRangeList"/&gt;</w:t>
      </w:r>
    </w:p>
    <w:p w:rsidR="00E154AB" w:rsidRDefault="00E154AB" w:rsidP="00E154AB">
      <w:pPr>
        <w:pStyle w:val="PL"/>
      </w:pPr>
      <w:r>
        <w:tab/>
        <w:t>&lt;/sequence&gt;</w:t>
      </w:r>
    </w:p>
    <w:p w:rsidR="00E154AB" w:rsidRDefault="00E154AB" w:rsidP="00E154AB">
      <w:pPr>
        <w:pStyle w:val="PL"/>
      </w:pPr>
      <w:r>
        <w:t xml:space="preserve">  &lt;/complexType&gt;</w:t>
      </w:r>
    </w:p>
    <w:p w:rsidR="00E154AB" w:rsidRPr="00D64614" w:rsidRDefault="00E154AB" w:rsidP="00E154AB">
      <w:pPr>
        <w:pStyle w:val="PL"/>
        <w:rPr>
          <w:lang w:val="de-DE"/>
        </w:rPr>
      </w:pPr>
      <w:r w:rsidRPr="00D64614">
        <w:rPr>
          <w:lang w:val="de-DE"/>
        </w:rPr>
        <w:t xml:space="preserve"> &lt;complexType name="PLMNInfoType"&gt;</w:t>
      </w:r>
    </w:p>
    <w:p w:rsidR="00E154AB" w:rsidRPr="00D64614" w:rsidRDefault="00E154AB" w:rsidP="00E154AB">
      <w:pPr>
        <w:pStyle w:val="PL"/>
        <w:rPr>
          <w:lang w:val="de-DE"/>
        </w:rPr>
      </w:pPr>
      <w:r w:rsidRPr="00D64614">
        <w:rPr>
          <w:lang w:val="de-DE"/>
        </w:rPr>
        <w:tab/>
        <w:t>&lt;sequence&gt;</w:t>
      </w:r>
    </w:p>
    <w:p w:rsidR="00E154AB" w:rsidRPr="00D64614" w:rsidRDefault="00E154AB" w:rsidP="00E154AB">
      <w:pPr>
        <w:pStyle w:val="PL"/>
        <w:rPr>
          <w:lang w:val="de-DE"/>
        </w:rPr>
      </w:pPr>
      <w:r w:rsidRPr="00D64614">
        <w:rPr>
          <w:lang w:val="de-DE"/>
        </w:rPr>
        <w:tab/>
        <w:t>&lt;element name="pLMNId" type="en:PLMNId"/&gt;</w:t>
      </w:r>
    </w:p>
    <w:p w:rsidR="00E154AB" w:rsidRPr="00D64614" w:rsidRDefault="00E154AB" w:rsidP="00E154AB">
      <w:pPr>
        <w:pStyle w:val="PL"/>
        <w:rPr>
          <w:lang w:val="de-DE"/>
        </w:rPr>
      </w:pPr>
      <w:r w:rsidRPr="00D64614">
        <w:rPr>
          <w:lang w:val="de-DE"/>
        </w:rPr>
        <w:tab/>
        <w:t>&lt;element name="sNSSAI" type="ngc:SNssai" minOccurs="0"/&gt;</w:t>
      </w:r>
    </w:p>
    <w:p w:rsidR="00E154AB" w:rsidRPr="00D64614" w:rsidRDefault="00E154AB" w:rsidP="00E154AB">
      <w:pPr>
        <w:pStyle w:val="PL"/>
        <w:rPr>
          <w:lang w:val="de-DE"/>
        </w:rPr>
      </w:pPr>
      <w:r w:rsidRPr="00D64614">
        <w:rPr>
          <w:lang w:val="de-DE"/>
        </w:rPr>
        <w:tab/>
        <w:t>&lt;/sequence&gt;</w:t>
      </w:r>
    </w:p>
    <w:p w:rsidR="00E154AB" w:rsidRPr="00D64614" w:rsidRDefault="00E154AB" w:rsidP="00E154AB">
      <w:pPr>
        <w:pStyle w:val="PL"/>
        <w:rPr>
          <w:lang w:val="de-DE"/>
        </w:rPr>
      </w:pPr>
      <w:r w:rsidRPr="00D64614">
        <w:rPr>
          <w:lang w:val="de-DE"/>
        </w:rPr>
        <w:t>&lt;/complexType&gt;</w:t>
      </w:r>
    </w:p>
    <w:p w:rsidR="00E154AB" w:rsidRPr="00D64614" w:rsidRDefault="00E154AB" w:rsidP="00E154AB">
      <w:pPr>
        <w:pStyle w:val="PL"/>
        <w:rPr>
          <w:lang w:val="de-DE"/>
        </w:rPr>
      </w:pPr>
      <w:r w:rsidRPr="00D64614">
        <w:rPr>
          <w:lang w:val="de-DE"/>
        </w:rPr>
        <w:t xml:space="preserve"> &lt;complexType name="PLMNInfoListType"&gt;</w:t>
      </w:r>
    </w:p>
    <w:p w:rsidR="00E154AB" w:rsidRPr="00D64614" w:rsidRDefault="00E154AB" w:rsidP="00E154AB">
      <w:pPr>
        <w:pStyle w:val="PL"/>
        <w:rPr>
          <w:lang w:val="de-DE"/>
        </w:rPr>
      </w:pPr>
      <w:r w:rsidRPr="00D64614">
        <w:rPr>
          <w:lang w:val="de-DE"/>
        </w:rPr>
        <w:tab/>
        <w:t>&lt;sequence&gt;</w:t>
      </w:r>
    </w:p>
    <w:p w:rsidR="00E154AB" w:rsidRPr="00D64614" w:rsidRDefault="00E154AB" w:rsidP="00E154AB">
      <w:pPr>
        <w:pStyle w:val="PL"/>
        <w:rPr>
          <w:lang w:val="de-DE"/>
        </w:rPr>
      </w:pPr>
      <w:r w:rsidRPr="00D64614">
        <w:rPr>
          <w:lang w:val="de-DE"/>
        </w:rPr>
        <w:tab/>
        <w:t>&lt;element name="pLMNInfo" type="PLMNInfoType" minOccurs="1"/&gt;</w:t>
      </w:r>
    </w:p>
    <w:p w:rsidR="00E154AB" w:rsidRPr="00D64614" w:rsidRDefault="00E154AB" w:rsidP="00E154AB">
      <w:pPr>
        <w:pStyle w:val="PL"/>
        <w:rPr>
          <w:lang w:val="de-DE"/>
        </w:rPr>
      </w:pPr>
      <w:r w:rsidRPr="00D64614">
        <w:rPr>
          <w:lang w:val="de-DE"/>
        </w:rPr>
        <w:tab/>
        <w:t>&lt;/sequence&gt;</w:t>
      </w:r>
    </w:p>
    <w:p w:rsidR="00EF7973" w:rsidRDefault="00E154AB" w:rsidP="00EF7973">
      <w:pPr>
        <w:pStyle w:val="PL"/>
        <w:rPr>
          <w:ins w:id="19316" w:author="28.541_CR0289_(Rel-16)_SON_5G, EE_5G" w:date="2020-06-29T10:40:00Z"/>
          <w:lang w:val="de-DE"/>
        </w:rPr>
      </w:pPr>
      <w:r w:rsidRPr="00D64614">
        <w:rPr>
          <w:lang w:val="de-DE"/>
        </w:rPr>
        <w:t>&lt;/complexType&gt;</w:t>
      </w:r>
    </w:p>
    <w:p w:rsidR="00EF7973" w:rsidRPr="00623C82" w:rsidRDefault="00EF7973" w:rsidP="00EF7973">
      <w:pPr>
        <w:pStyle w:val="PL"/>
        <w:rPr>
          <w:ins w:id="19317" w:author="28.541_CR0289_(Rel-16)_SON_5G, EE_5G" w:date="2020-06-29T10:40:00Z"/>
          <w:lang w:val="de-DE"/>
          <w:rPrChange w:id="19318" w:author="32.423_CR0115R1_(Rel-16)_TM_SBMA, OAM_RTT" w:date="2020-07-06T10:39:00Z">
            <w:rPr>
              <w:ins w:id="19319" w:author="28.541_CR0289_(Rel-16)_SON_5G, EE_5G" w:date="2020-06-29T10:40:00Z"/>
            </w:rPr>
          </w:rPrChange>
        </w:rPr>
      </w:pPr>
      <w:ins w:id="19320" w:author="28.541_CR0289_(Rel-16)_SON_5G, EE_5G" w:date="2020-06-29T10:40:00Z">
        <w:r w:rsidRPr="00623C82">
          <w:rPr>
            <w:lang w:val="de-DE"/>
            <w:rPrChange w:id="19321" w:author="32.423_CR0115R1_(Rel-16)_TM_SBMA, OAM_RTT" w:date="2020-07-06T10:39:00Z">
              <w:rPr/>
            </w:rPrChange>
          </w:rPr>
          <w:t>&lt;simpleType name="</w:t>
        </w:r>
        <w:r w:rsidRPr="00623C82">
          <w:rPr>
            <w:rFonts w:cs="Arial"/>
            <w:szCs w:val="18"/>
            <w:lang w:val="de-DE"/>
            <w:rPrChange w:id="19322" w:author="32.423_CR0115R1_(Rel-16)_TM_SBMA, OAM_RTT" w:date="2020-07-06T10:39:00Z">
              <w:rPr>
                <w:rFonts w:cs="Arial"/>
                <w:szCs w:val="18"/>
              </w:rPr>
            </w:rPrChange>
          </w:rPr>
          <w:t>maximumDeviationHoTrigger</w:t>
        </w:r>
        <w:r w:rsidRPr="00623C82">
          <w:rPr>
            <w:lang w:val="de-DE"/>
            <w:rPrChange w:id="19323" w:author="32.423_CR0115R1_(Rel-16)_TM_SBMA, OAM_RTT" w:date="2020-07-06T10:39:00Z">
              <w:rPr/>
            </w:rPrChange>
          </w:rPr>
          <w:t>"&gt;</w:t>
        </w:r>
      </w:ins>
    </w:p>
    <w:p w:rsidR="00EF7973" w:rsidRPr="00623C82" w:rsidRDefault="00EF7973" w:rsidP="00EF7973">
      <w:pPr>
        <w:pStyle w:val="PL"/>
        <w:rPr>
          <w:ins w:id="19324" w:author="28.541_CR0289_(Rel-16)_SON_5G, EE_5G" w:date="2020-06-29T10:40:00Z"/>
          <w:lang w:val="de-DE"/>
          <w:rPrChange w:id="19325" w:author="32.423_CR0115R1_(Rel-16)_TM_SBMA, OAM_RTT" w:date="2020-07-06T10:39:00Z">
            <w:rPr>
              <w:ins w:id="19326" w:author="28.541_CR0289_(Rel-16)_SON_5G, EE_5G" w:date="2020-06-29T10:40:00Z"/>
            </w:rPr>
          </w:rPrChange>
        </w:rPr>
      </w:pPr>
      <w:ins w:id="19327" w:author="28.541_CR0289_(Rel-16)_SON_5G, EE_5G" w:date="2020-06-29T10:40:00Z">
        <w:r w:rsidRPr="00623C82">
          <w:rPr>
            <w:lang w:val="de-DE"/>
            <w:rPrChange w:id="19328" w:author="32.423_CR0115R1_(Rel-16)_TM_SBMA, OAM_RTT" w:date="2020-07-06T10:39:00Z">
              <w:rPr/>
            </w:rPrChange>
          </w:rPr>
          <w:tab/>
          <w:t>&lt;restriction base="integer"&gt;</w:t>
        </w:r>
      </w:ins>
    </w:p>
    <w:p w:rsidR="00EF7973" w:rsidRPr="00623C82" w:rsidRDefault="00EF7973" w:rsidP="00EF7973">
      <w:pPr>
        <w:pStyle w:val="PL"/>
        <w:rPr>
          <w:ins w:id="19329" w:author="28.541_CR0289_(Rel-16)_SON_5G, EE_5G" w:date="2020-06-29T10:40:00Z"/>
          <w:lang w:val="de-DE"/>
          <w:rPrChange w:id="19330" w:author="32.423_CR0115R1_(Rel-16)_TM_SBMA, OAM_RTT" w:date="2020-07-06T10:39:00Z">
            <w:rPr>
              <w:ins w:id="19331" w:author="28.541_CR0289_(Rel-16)_SON_5G, EE_5G" w:date="2020-06-29T10:40:00Z"/>
            </w:rPr>
          </w:rPrChange>
        </w:rPr>
      </w:pPr>
      <w:ins w:id="19332" w:author="28.541_CR0289_(Rel-16)_SON_5G, EE_5G" w:date="2020-06-29T10:40:00Z">
        <w:r w:rsidRPr="00623C82">
          <w:rPr>
            <w:lang w:val="de-DE"/>
            <w:rPrChange w:id="19333" w:author="32.423_CR0115R1_(Rel-16)_TM_SBMA, OAM_RTT" w:date="2020-07-06T10:39:00Z">
              <w:rPr/>
            </w:rPrChange>
          </w:rPr>
          <w:tab/>
          <w:t>&lt;minInclusive value="-20"/&gt;</w:t>
        </w:r>
      </w:ins>
    </w:p>
    <w:p w:rsidR="00EF7973" w:rsidRDefault="00EF7973" w:rsidP="00EF7973">
      <w:pPr>
        <w:pStyle w:val="PL"/>
        <w:rPr>
          <w:ins w:id="19334" w:author="28.541_CR0289_(Rel-16)_SON_5G, EE_5G" w:date="2020-06-29T10:40:00Z"/>
        </w:rPr>
      </w:pPr>
      <w:ins w:id="19335" w:author="28.541_CR0289_(Rel-16)_SON_5G, EE_5G" w:date="2020-06-29T10:40:00Z">
        <w:r w:rsidRPr="00623C82">
          <w:rPr>
            <w:lang w:val="de-DE"/>
            <w:rPrChange w:id="19336" w:author="32.423_CR0115R1_(Rel-16)_TM_SBMA, OAM_RTT" w:date="2020-07-06T10:39:00Z">
              <w:rPr/>
            </w:rPrChange>
          </w:rPr>
          <w:tab/>
        </w:r>
        <w:r>
          <w:t>&lt;maxInclusive value="20"/&gt;</w:t>
        </w:r>
      </w:ins>
    </w:p>
    <w:p w:rsidR="00EF7973" w:rsidRDefault="00EF7973" w:rsidP="00EF7973">
      <w:pPr>
        <w:pStyle w:val="PL"/>
        <w:rPr>
          <w:ins w:id="19337" w:author="28.541_CR0289_(Rel-16)_SON_5G, EE_5G" w:date="2020-06-29T10:40:00Z"/>
        </w:rPr>
      </w:pPr>
      <w:ins w:id="19338" w:author="28.541_CR0289_(Rel-16)_SON_5G, EE_5G" w:date="2020-06-29T10:40:00Z">
        <w:r>
          <w:tab/>
          <w:t>&lt;/restriction&gt;</w:t>
        </w:r>
      </w:ins>
    </w:p>
    <w:p w:rsidR="00EF7973" w:rsidRDefault="00EF7973" w:rsidP="00EF7973">
      <w:pPr>
        <w:pStyle w:val="PL"/>
        <w:rPr>
          <w:ins w:id="19339" w:author="28.541_CR0289_(Rel-16)_SON_5G, EE_5G" w:date="2020-06-29T10:40:00Z"/>
        </w:rPr>
      </w:pPr>
      <w:ins w:id="19340" w:author="28.541_CR0289_(Rel-16)_SON_5G, EE_5G" w:date="2020-06-29T10:40:00Z">
        <w:r>
          <w:t>&lt;/simpleType&gt;</w:t>
        </w:r>
      </w:ins>
    </w:p>
    <w:p w:rsidR="00EF7973" w:rsidRDefault="00EF7973" w:rsidP="00EF7973">
      <w:pPr>
        <w:pStyle w:val="PL"/>
        <w:rPr>
          <w:ins w:id="19341" w:author="28.541_CR0289_(Rel-16)_SON_5G, EE_5G" w:date="2020-06-29T10:40:00Z"/>
        </w:rPr>
      </w:pPr>
      <w:ins w:id="19342" w:author="28.541_CR0289_(Rel-16)_SON_5G, EE_5G" w:date="2020-06-29T10:40:00Z">
        <w:r>
          <w:t>&lt;simpleType name="</w:t>
        </w:r>
        <w:r w:rsidRPr="00FE53BE">
          <w:rPr>
            <w:rFonts w:cs="Arial"/>
            <w:szCs w:val="18"/>
          </w:rPr>
          <w:t>minimumTimeBetweenHoTriggerChange</w:t>
        </w:r>
        <w:r>
          <w:t>"&gt;</w:t>
        </w:r>
      </w:ins>
    </w:p>
    <w:p w:rsidR="00EF7973" w:rsidRDefault="00EF7973" w:rsidP="00EF7973">
      <w:pPr>
        <w:pStyle w:val="PL"/>
        <w:rPr>
          <w:ins w:id="19343" w:author="28.541_CR0289_(Rel-16)_SON_5G, EE_5G" w:date="2020-06-29T10:40:00Z"/>
        </w:rPr>
      </w:pPr>
      <w:ins w:id="19344" w:author="28.541_CR0289_(Rel-16)_SON_5G, EE_5G" w:date="2020-06-29T10:40:00Z">
        <w:r>
          <w:tab/>
          <w:t>&lt;restriction base="integer"&gt;</w:t>
        </w:r>
      </w:ins>
    </w:p>
    <w:p w:rsidR="00EF7973" w:rsidRDefault="00EF7973" w:rsidP="00EF7973">
      <w:pPr>
        <w:pStyle w:val="PL"/>
        <w:rPr>
          <w:ins w:id="19345" w:author="28.541_CR0289_(Rel-16)_SON_5G, EE_5G" w:date="2020-06-29T10:40:00Z"/>
        </w:rPr>
      </w:pPr>
      <w:ins w:id="19346" w:author="28.541_CR0289_(Rel-16)_SON_5G, EE_5G" w:date="2020-06-29T10:40:00Z">
        <w:r>
          <w:tab/>
          <w:t>&lt;minInclusive value="0"/&gt;</w:t>
        </w:r>
      </w:ins>
    </w:p>
    <w:p w:rsidR="00EF7973" w:rsidRDefault="00EF7973" w:rsidP="00EF7973">
      <w:pPr>
        <w:pStyle w:val="PL"/>
        <w:rPr>
          <w:ins w:id="19347" w:author="28.541_CR0289_(Rel-16)_SON_5G, EE_5G" w:date="2020-06-29T10:40:00Z"/>
        </w:rPr>
      </w:pPr>
      <w:ins w:id="19348" w:author="28.541_CR0289_(Rel-16)_SON_5G, EE_5G" w:date="2020-06-29T10:40:00Z">
        <w:r>
          <w:tab/>
          <w:t>&lt;maxInclusive value="604800"/&gt;</w:t>
        </w:r>
      </w:ins>
    </w:p>
    <w:p w:rsidR="00EF7973" w:rsidRDefault="00EF7973" w:rsidP="00EF7973">
      <w:pPr>
        <w:pStyle w:val="PL"/>
        <w:rPr>
          <w:ins w:id="19349" w:author="28.541_CR0289_(Rel-16)_SON_5G, EE_5G" w:date="2020-06-29T10:40:00Z"/>
        </w:rPr>
      </w:pPr>
      <w:ins w:id="19350" w:author="28.541_CR0289_(Rel-16)_SON_5G, EE_5G" w:date="2020-06-29T10:40:00Z">
        <w:r>
          <w:tab/>
          <w:t>&lt;/restriction&gt;</w:t>
        </w:r>
      </w:ins>
    </w:p>
    <w:p w:rsidR="00EF7973" w:rsidRDefault="00EF7973" w:rsidP="00EF7973">
      <w:pPr>
        <w:pStyle w:val="PL"/>
        <w:rPr>
          <w:ins w:id="19351" w:author="28.541_CR0289_(Rel-16)_SON_5G, EE_5G" w:date="2020-06-29T10:40:00Z"/>
        </w:rPr>
      </w:pPr>
      <w:ins w:id="19352" w:author="28.541_CR0289_(Rel-16)_SON_5G, EE_5G" w:date="2020-06-29T10:40:00Z">
        <w:r>
          <w:t>&lt;/simpleType&gt;</w:t>
        </w:r>
      </w:ins>
    </w:p>
    <w:p w:rsidR="00EF7973" w:rsidRDefault="00EF7973" w:rsidP="00EF7973">
      <w:pPr>
        <w:pStyle w:val="PL"/>
        <w:rPr>
          <w:ins w:id="19353" w:author="28.541_CR0289_(Rel-16)_SON_5G, EE_5G" w:date="2020-06-29T10:40:00Z"/>
        </w:rPr>
      </w:pPr>
      <w:ins w:id="19354" w:author="28.541_CR0289_(Rel-16)_SON_5G, EE_5G" w:date="2020-06-29T10:40:00Z">
        <w:r>
          <w:t>&lt;simpleType name="</w:t>
        </w:r>
        <w:r w:rsidRPr="00FE53BE">
          <w:rPr>
            <w:rFonts w:cs="Arial"/>
            <w:szCs w:val="18"/>
          </w:rPr>
          <w:t>tstoreUEcntxt</w:t>
        </w:r>
        <w:r>
          <w:t>"&gt;</w:t>
        </w:r>
      </w:ins>
    </w:p>
    <w:p w:rsidR="00EF7973" w:rsidRDefault="00EF7973" w:rsidP="00EF7973">
      <w:pPr>
        <w:pStyle w:val="PL"/>
        <w:rPr>
          <w:ins w:id="19355" w:author="28.541_CR0289_(Rel-16)_SON_5G, EE_5G" w:date="2020-06-29T10:40:00Z"/>
        </w:rPr>
      </w:pPr>
      <w:ins w:id="19356" w:author="28.541_CR0289_(Rel-16)_SON_5G, EE_5G" w:date="2020-06-29T10:40:00Z">
        <w:r>
          <w:tab/>
          <w:t>&lt;restriction base="integer"&gt;</w:t>
        </w:r>
      </w:ins>
    </w:p>
    <w:p w:rsidR="00EF7973" w:rsidRDefault="00EF7973" w:rsidP="00EF7973">
      <w:pPr>
        <w:pStyle w:val="PL"/>
        <w:rPr>
          <w:ins w:id="19357" w:author="28.541_CR0289_(Rel-16)_SON_5G, EE_5G" w:date="2020-06-29T10:40:00Z"/>
        </w:rPr>
      </w:pPr>
      <w:ins w:id="19358" w:author="28.541_CR0289_(Rel-16)_SON_5G, EE_5G" w:date="2020-06-29T10:40:00Z">
        <w:r>
          <w:tab/>
          <w:t>&lt;minInclusive value="0"/&gt;</w:t>
        </w:r>
      </w:ins>
    </w:p>
    <w:p w:rsidR="00EF7973" w:rsidRDefault="00EF7973" w:rsidP="00EF7973">
      <w:pPr>
        <w:pStyle w:val="PL"/>
        <w:rPr>
          <w:ins w:id="19359" w:author="28.541_CR0289_(Rel-16)_SON_5G, EE_5G" w:date="2020-06-29T10:40:00Z"/>
        </w:rPr>
      </w:pPr>
      <w:ins w:id="19360" w:author="28.541_CR0289_(Rel-16)_SON_5G, EE_5G" w:date="2020-06-29T10:40:00Z">
        <w:r>
          <w:tab/>
          <w:t>&lt;maxInclusive value="1023"/&gt;</w:t>
        </w:r>
      </w:ins>
    </w:p>
    <w:p w:rsidR="00EF7973" w:rsidRDefault="00EF7973" w:rsidP="00EF7973">
      <w:pPr>
        <w:pStyle w:val="PL"/>
        <w:rPr>
          <w:ins w:id="19361" w:author="28.541_CR0289_(Rel-16)_SON_5G, EE_5G" w:date="2020-06-29T10:40:00Z"/>
        </w:rPr>
      </w:pPr>
      <w:ins w:id="19362" w:author="28.541_CR0289_(Rel-16)_SON_5G, EE_5G" w:date="2020-06-29T10:40:00Z">
        <w:r>
          <w:tab/>
          <w:t>&lt;/restriction&gt;</w:t>
        </w:r>
      </w:ins>
    </w:p>
    <w:p w:rsidR="00EF7973" w:rsidRDefault="00EF7973" w:rsidP="00EF7973">
      <w:pPr>
        <w:pStyle w:val="PL"/>
        <w:rPr>
          <w:ins w:id="19363" w:author="28.541_CR0289_(Rel-16)_SON_5G, EE_5G" w:date="2020-06-29T10:40:00Z"/>
          <w:lang w:val="de-DE"/>
        </w:rPr>
      </w:pPr>
      <w:ins w:id="19364" w:author="28.541_CR0289_(Rel-16)_SON_5G, EE_5G" w:date="2020-06-29T10:40:00Z">
        <w:r>
          <w:t>&lt;/simpleType&gt;</w:t>
        </w:r>
      </w:ins>
    </w:p>
    <w:p w:rsidR="00EF7973" w:rsidRDefault="00EF7973" w:rsidP="00EF7973">
      <w:pPr>
        <w:pStyle w:val="PL"/>
        <w:rPr>
          <w:ins w:id="19365" w:author="28.541_CR0289_(Rel-16)_SON_5G, EE_5G" w:date="2020-06-29T10:40:00Z"/>
        </w:rPr>
      </w:pPr>
      <w:ins w:id="19366" w:author="28.541_CR0289_(Rel-16)_SON_5G, EE_5G" w:date="2020-06-29T10:40:00Z">
        <w:r>
          <w:t>&lt;simpleType name="load</w:t>
        </w:r>
        <w:r>
          <w:rPr>
            <w:rFonts w:cs="Arial"/>
            <w:szCs w:val="18"/>
          </w:rPr>
          <w:t>Threshold</w:t>
        </w:r>
        <w:r>
          <w:t>"&gt;</w:t>
        </w:r>
      </w:ins>
    </w:p>
    <w:p w:rsidR="00EF7973" w:rsidRDefault="00EF7973" w:rsidP="00EF7973">
      <w:pPr>
        <w:pStyle w:val="PL"/>
        <w:rPr>
          <w:ins w:id="19367" w:author="28.541_CR0289_(Rel-16)_SON_5G, EE_5G" w:date="2020-06-29T10:40:00Z"/>
        </w:rPr>
      </w:pPr>
      <w:ins w:id="19368" w:author="28.541_CR0289_(Rel-16)_SON_5G, EE_5G" w:date="2020-06-29T10:40:00Z">
        <w:r>
          <w:tab/>
          <w:t>&lt;restriction base="integer"&gt;</w:t>
        </w:r>
      </w:ins>
    </w:p>
    <w:p w:rsidR="00EF7973" w:rsidRDefault="00EF7973" w:rsidP="00EF7973">
      <w:pPr>
        <w:pStyle w:val="PL"/>
        <w:rPr>
          <w:ins w:id="19369" w:author="28.541_CR0289_(Rel-16)_SON_5G, EE_5G" w:date="2020-06-29T10:40:00Z"/>
        </w:rPr>
      </w:pPr>
      <w:ins w:id="19370" w:author="28.541_CR0289_(Rel-16)_SON_5G, EE_5G" w:date="2020-06-29T10:40:00Z">
        <w:r>
          <w:tab/>
          <w:t>&lt;minInclusive value="0"/&gt;</w:t>
        </w:r>
      </w:ins>
    </w:p>
    <w:p w:rsidR="00EF7973" w:rsidRDefault="00EF7973" w:rsidP="00EF7973">
      <w:pPr>
        <w:pStyle w:val="PL"/>
        <w:rPr>
          <w:ins w:id="19371" w:author="28.541_CR0289_(Rel-16)_SON_5G, EE_5G" w:date="2020-06-29T10:40:00Z"/>
        </w:rPr>
      </w:pPr>
      <w:ins w:id="19372" w:author="28.541_CR0289_(Rel-16)_SON_5G, EE_5G" w:date="2020-06-29T10:40:00Z">
        <w:r>
          <w:tab/>
          <w:t>&lt;maxInclusive value="100"/&gt;</w:t>
        </w:r>
      </w:ins>
    </w:p>
    <w:p w:rsidR="00EF7973" w:rsidRDefault="00EF7973" w:rsidP="00EF7973">
      <w:pPr>
        <w:pStyle w:val="PL"/>
        <w:rPr>
          <w:ins w:id="19373" w:author="28.541_CR0289_(Rel-16)_SON_5G, EE_5G" w:date="2020-06-29T10:40:00Z"/>
        </w:rPr>
      </w:pPr>
      <w:ins w:id="19374" w:author="28.541_CR0289_(Rel-16)_SON_5G, EE_5G" w:date="2020-06-29T10:40:00Z">
        <w:r>
          <w:tab/>
          <w:t>&lt;/restriction&gt;</w:t>
        </w:r>
      </w:ins>
    </w:p>
    <w:p w:rsidR="00EF7973" w:rsidRDefault="00EF7973" w:rsidP="00EF7973">
      <w:pPr>
        <w:pStyle w:val="PL"/>
        <w:rPr>
          <w:ins w:id="19375" w:author="28.541_CR0289_(Rel-16)_SON_5G, EE_5G" w:date="2020-06-29T10:40:00Z"/>
        </w:rPr>
      </w:pPr>
      <w:ins w:id="19376" w:author="28.541_CR0289_(Rel-16)_SON_5G, EE_5G" w:date="2020-06-29T10:40:00Z">
        <w:r>
          <w:t>&lt;/simpleType&gt;</w:t>
        </w:r>
      </w:ins>
    </w:p>
    <w:p w:rsidR="00EF7973" w:rsidRDefault="00EF7973" w:rsidP="00EF7973">
      <w:pPr>
        <w:pStyle w:val="PL"/>
        <w:rPr>
          <w:ins w:id="19377" w:author="28.541_CR0289_(Rel-16)_SON_5G, EE_5G" w:date="2020-06-29T10:40:00Z"/>
        </w:rPr>
      </w:pPr>
      <w:ins w:id="19378" w:author="28.541_CR0289_(Rel-16)_SON_5G, EE_5G" w:date="2020-06-29T10:40:00Z">
        <w:r>
          <w:t>&lt;simpleType name="</w:t>
        </w:r>
        <w:r>
          <w:rPr>
            <w:rFonts w:cs="Arial"/>
            <w:szCs w:val="18"/>
          </w:rPr>
          <w:t>timeDuration</w:t>
        </w:r>
        <w:r>
          <w:t>"&gt;</w:t>
        </w:r>
      </w:ins>
    </w:p>
    <w:p w:rsidR="00EF7973" w:rsidRDefault="00EF7973" w:rsidP="00EF7973">
      <w:pPr>
        <w:pStyle w:val="PL"/>
        <w:rPr>
          <w:ins w:id="19379" w:author="28.541_CR0289_(Rel-16)_SON_5G, EE_5G" w:date="2020-06-29T10:40:00Z"/>
        </w:rPr>
      </w:pPr>
      <w:ins w:id="19380" w:author="28.541_CR0289_(Rel-16)_SON_5G, EE_5G" w:date="2020-06-29T10:40:00Z">
        <w:r>
          <w:tab/>
          <w:t>&lt;restriction base="integer"&gt;</w:t>
        </w:r>
      </w:ins>
    </w:p>
    <w:p w:rsidR="00EF7973" w:rsidRDefault="00EF7973" w:rsidP="00EF7973">
      <w:pPr>
        <w:pStyle w:val="PL"/>
        <w:rPr>
          <w:ins w:id="19381" w:author="28.541_CR0289_(Rel-16)_SON_5G, EE_5G" w:date="2020-06-29T10:40:00Z"/>
        </w:rPr>
      </w:pPr>
      <w:ins w:id="19382" w:author="28.541_CR0289_(Rel-16)_SON_5G, EE_5G" w:date="2020-06-29T10:40:00Z">
        <w:r>
          <w:tab/>
          <w:t>&lt;minInclusive value="0"/&gt;</w:t>
        </w:r>
      </w:ins>
    </w:p>
    <w:p w:rsidR="00EF7973" w:rsidRDefault="00EF7973" w:rsidP="00EF7973">
      <w:pPr>
        <w:pStyle w:val="PL"/>
        <w:rPr>
          <w:ins w:id="19383" w:author="28.541_CR0289_(Rel-16)_SON_5G, EE_5G" w:date="2020-06-29T10:40:00Z"/>
        </w:rPr>
      </w:pPr>
      <w:ins w:id="19384" w:author="28.541_CR0289_(Rel-16)_SON_5G, EE_5G" w:date="2020-06-29T10:40:00Z">
        <w:r>
          <w:tab/>
          <w:t>&lt;maxInclusive value="900"/&gt;</w:t>
        </w:r>
      </w:ins>
    </w:p>
    <w:p w:rsidR="00EF7973" w:rsidRDefault="00EF7973" w:rsidP="00EF7973">
      <w:pPr>
        <w:pStyle w:val="PL"/>
        <w:rPr>
          <w:ins w:id="19385" w:author="28.541_CR0289_(Rel-16)_SON_5G, EE_5G" w:date="2020-06-29T10:40:00Z"/>
        </w:rPr>
      </w:pPr>
      <w:ins w:id="19386" w:author="28.541_CR0289_(Rel-16)_SON_5G, EE_5G" w:date="2020-06-29T10:40:00Z">
        <w:r>
          <w:tab/>
          <w:t>&lt;/restriction&gt;</w:t>
        </w:r>
      </w:ins>
    </w:p>
    <w:p w:rsidR="00EF7973" w:rsidRDefault="00EF7973" w:rsidP="00EF7973">
      <w:pPr>
        <w:pStyle w:val="PL"/>
        <w:rPr>
          <w:ins w:id="19387" w:author="28.541_CR0289_(Rel-16)_SON_5G, EE_5G" w:date="2020-06-29T10:40:00Z"/>
        </w:rPr>
      </w:pPr>
      <w:ins w:id="19388" w:author="28.541_CR0289_(Rel-16)_SON_5G, EE_5G" w:date="2020-06-29T10:40:00Z">
        <w:r>
          <w:t>&lt;/simpleType&gt;</w:t>
        </w:r>
      </w:ins>
    </w:p>
    <w:p w:rsidR="00EF7973" w:rsidRDefault="00EF7973" w:rsidP="00EF7973">
      <w:pPr>
        <w:pStyle w:val="PL"/>
        <w:rPr>
          <w:ins w:id="19389" w:author="28.541_CR0289_(Rel-16)_SON_5G, EE_5G" w:date="2020-06-29T10:40:00Z"/>
        </w:rPr>
      </w:pPr>
      <w:ins w:id="19390" w:author="28.541_CR0289_(Rel-16)_SON_5G, EE_5G" w:date="2020-06-29T10:40:00Z">
        <w:r>
          <w:t>&lt;simpleType name="</w:t>
        </w:r>
        <w:r w:rsidRPr="00E92DFF">
          <w:t>energySavingControl</w:t>
        </w:r>
        <w:r>
          <w:t>"&gt;</w:t>
        </w:r>
      </w:ins>
    </w:p>
    <w:p w:rsidR="00EF7973" w:rsidRDefault="00EF7973" w:rsidP="00EF7973">
      <w:pPr>
        <w:pStyle w:val="PL"/>
        <w:rPr>
          <w:ins w:id="19391" w:author="28.541_CR0289_(Rel-16)_SON_5G, EE_5G" w:date="2020-06-29T10:40:00Z"/>
        </w:rPr>
      </w:pPr>
      <w:ins w:id="19392" w:author="28.541_CR0289_(Rel-16)_SON_5G, EE_5G" w:date="2020-06-29T10:40:00Z">
        <w:r>
          <w:tab/>
          <w:t>&lt;restriction base="string"&gt;</w:t>
        </w:r>
      </w:ins>
    </w:p>
    <w:p w:rsidR="00EF7973" w:rsidRDefault="00EF7973" w:rsidP="00EF7973">
      <w:pPr>
        <w:pStyle w:val="PL"/>
        <w:rPr>
          <w:ins w:id="19393" w:author="28.541_CR0289_(Rel-16)_SON_5G, EE_5G" w:date="2020-06-29T10:40:00Z"/>
        </w:rPr>
      </w:pPr>
      <w:ins w:id="19394" w:author="28.541_CR0289_(Rel-16)_SON_5G, EE_5G" w:date="2020-06-29T10:40:00Z">
        <w:r>
          <w:tab/>
          <w:t>&lt;enumeration value="</w:t>
        </w:r>
        <w:r w:rsidRPr="00E92DFF">
          <w:t>toBeEnergySaving</w:t>
        </w:r>
        <w:r>
          <w:t>"/&gt;</w:t>
        </w:r>
      </w:ins>
    </w:p>
    <w:p w:rsidR="00EF7973" w:rsidRDefault="00EF7973" w:rsidP="00EF7973">
      <w:pPr>
        <w:pStyle w:val="PL"/>
        <w:rPr>
          <w:ins w:id="19395" w:author="28.541_CR0289_(Rel-16)_SON_5G, EE_5G" w:date="2020-06-29T10:40:00Z"/>
        </w:rPr>
      </w:pPr>
      <w:ins w:id="19396" w:author="28.541_CR0289_(Rel-16)_SON_5G, EE_5G" w:date="2020-06-29T10:40:00Z">
        <w:r>
          <w:tab/>
          <w:t>&lt;enumeration value="</w:t>
        </w:r>
        <w:r w:rsidRPr="00E92DFF">
          <w:t>toBeNotEnergySaving</w:t>
        </w:r>
        <w:r>
          <w:t>"/&gt;</w:t>
        </w:r>
      </w:ins>
    </w:p>
    <w:p w:rsidR="00EF7973" w:rsidRDefault="00EF7973" w:rsidP="00EF7973">
      <w:pPr>
        <w:pStyle w:val="PL"/>
        <w:rPr>
          <w:ins w:id="19397" w:author="28.541_CR0289_(Rel-16)_SON_5G, EE_5G" w:date="2020-06-29T10:40:00Z"/>
        </w:rPr>
      </w:pPr>
      <w:ins w:id="19398" w:author="28.541_CR0289_(Rel-16)_SON_5G, EE_5G" w:date="2020-06-29T10:40:00Z">
        <w:r>
          <w:tab/>
          <w:t>&lt;/restriction&gt;</w:t>
        </w:r>
      </w:ins>
    </w:p>
    <w:p w:rsidR="00EF7973" w:rsidRDefault="00EF7973" w:rsidP="00EF7973">
      <w:pPr>
        <w:pStyle w:val="PL"/>
        <w:rPr>
          <w:ins w:id="19399" w:author="28.541_CR0289_(Rel-16)_SON_5G, EE_5G" w:date="2020-06-29T10:40:00Z"/>
        </w:rPr>
      </w:pPr>
      <w:ins w:id="19400" w:author="28.541_CR0289_(Rel-16)_SON_5G, EE_5G" w:date="2020-06-29T10:40:00Z">
        <w:r>
          <w:t>&lt;/simpleType&gt;</w:t>
        </w:r>
      </w:ins>
    </w:p>
    <w:p w:rsidR="00EF7973" w:rsidRDefault="00EF7973" w:rsidP="00EF7973">
      <w:pPr>
        <w:pStyle w:val="PL"/>
        <w:rPr>
          <w:ins w:id="19401" w:author="28.541_CR0289_(Rel-16)_SON_5G, EE_5G" w:date="2020-06-29T10:40:00Z"/>
        </w:rPr>
      </w:pPr>
      <w:ins w:id="19402" w:author="28.541_CR0289_(Rel-16)_SON_5G, EE_5G" w:date="2020-06-29T10:40:00Z">
        <w:r>
          <w:t>&lt;simpleType name="</w:t>
        </w:r>
        <w:r w:rsidRPr="00E92DFF">
          <w:t>energySavingState</w:t>
        </w:r>
        <w:r>
          <w:t>"&gt;</w:t>
        </w:r>
      </w:ins>
    </w:p>
    <w:p w:rsidR="00EF7973" w:rsidRDefault="00EF7973" w:rsidP="00EF7973">
      <w:pPr>
        <w:pStyle w:val="PL"/>
        <w:rPr>
          <w:ins w:id="19403" w:author="28.541_CR0289_(Rel-16)_SON_5G, EE_5G" w:date="2020-06-29T10:40:00Z"/>
        </w:rPr>
      </w:pPr>
      <w:ins w:id="19404" w:author="28.541_CR0289_(Rel-16)_SON_5G, EE_5G" w:date="2020-06-29T10:40:00Z">
        <w:r>
          <w:tab/>
          <w:t>&lt;restriction base="string"&gt;</w:t>
        </w:r>
      </w:ins>
    </w:p>
    <w:p w:rsidR="00EF7973" w:rsidRDefault="00EF7973" w:rsidP="00EF7973">
      <w:pPr>
        <w:pStyle w:val="PL"/>
        <w:rPr>
          <w:ins w:id="19405" w:author="28.541_CR0289_(Rel-16)_SON_5G, EE_5G" w:date="2020-06-29T10:40:00Z"/>
        </w:rPr>
      </w:pPr>
      <w:ins w:id="19406" w:author="28.541_CR0289_(Rel-16)_SON_5G, EE_5G" w:date="2020-06-29T10:40:00Z">
        <w:r>
          <w:tab/>
          <w:t>&lt;enumeration value="</w:t>
        </w:r>
        <w:r w:rsidRPr="00E92DFF">
          <w:t>isNotEnergySaving</w:t>
        </w:r>
        <w:r>
          <w:t>"/&gt;</w:t>
        </w:r>
      </w:ins>
    </w:p>
    <w:p w:rsidR="00EF7973" w:rsidRDefault="00EF7973" w:rsidP="00EF7973">
      <w:pPr>
        <w:pStyle w:val="PL"/>
        <w:rPr>
          <w:ins w:id="19407" w:author="28.541_CR0289_(Rel-16)_SON_5G, EE_5G" w:date="2020-06-29T10:40:00Z"/>
        </w:rPr>
      </w:pPr>
      <w:ins w:id="19408" w:author="28.541_CR0289_(Rel-16)_SON_5G, EE_5G" w:date="2020-06-29T10:40:00Z">
        <w:r>
          <w:tab/>
          <w:t>&lt;enumeration value="</w:t>
        </w:r>
        <w:r w:rsidRPr="00E92DFF">
          <w:t>isEnergySaving</w:t>
        </w:r>
        <w:r>
          <w:t>"/&gt;</w:t>
        </w:r>
      </w:ins>
    </w:p>
    <w:p w:rsidR="00EF7973" w:rsidRDefault="00EF7973" w:rsidP="00EF7973">
      <w:pPr>
        <w:pStyle w:val="PL"/>
        <w:rPr>
          <w:ins w:id="19409" w:author="28.541_CR0289_(Rel-16)_SON_5G, EE_5G" w:date="2020-06-29T10:40:00Z"/>
        </w:rPr>
      </w:pPr>
      <w:ins w:id="19410" w:author="28.541_CR0289_(Rel-16)_SON_5G, EE_5G" w:date="2020-06-29T10:40:00Z">
        <w:r>
          <w:tab/>
          <w:t>&lt;/restriction&gt;</w:t>
        </w:r>
      </w:ins>
    </w:p>
    <w:p w:rsidR="00EF7973" w:rsidRDefault="00EF7973" w:rsidP="00EF7973">
      <w:pPr>
        <w:pStyle w:val="PL"/>
        <w:rPr>
          <w:ins w:id="19411" w:author="28.541_CR0289_(Rel-16)_SON_5G, EE_5G" w:date="2020-06-29T10:40:00Z"/>
        </w:rPr>
      </w:pPr>
      <w:ins w:id="19412" w:author="28.541_CR0289_(Rel-16)_SON_5G, EE_5G" w:date="2020-06-29T10:40:00Z">
        <w:r>
          <w:t>&lt;/simpleType&gt;</w:t>
        </w:r>
      </w:ins>
    </w:p>
    <w:p w:rsidR="00EF7973" w:rsidRDefault="00EF7973" w:rsidP="00EF7973">
      <w:pPr>
        <w:pStyle w:val="PL"/>
        <w:rPr>
          <w:ins w:id="19413" w:author="28.541_CR0289_(Rel-16)_SON_5G, EE_5G" w:date="2020-06-29T10:40:00Z"/>
        </w:rPr>
      </w:pPr>
      <w:ins w:id="19414" w:author="28.541_CR0289_(Rel-16)_SON_5G, EE_5G" w:date="2020-06-29T10:40:00Z">
        <w:r>
          <w:t>&lt;simpleType name="</w:t>
        </w:r>
        <w:r w:rsidRPr="00E92DFF">
          <w:t>isProbingCapable</w:t>
        </w:r>
        <w:r>
          <w:t>"&gt;</w:t>
        </w:r>
      </w:ins>
    </w:p>
    <w:p w:rsidR="00EF7973" w:rsidRDefault="00EF7973" w:rsidP="00EF7973">
      <w:pPr>
        <w:pStyle w:val="PL"/>
        <w:rPr>
          <w:ins w:id="19415" w:author="28.541_CR0289_(Rel-16)_SON_5G, EE_5G" w:date="2020-06-29T10:40:00Z"/>
        </w:rPr>
      </w:pPr>
      <w:ins w:id="19416" w:author="28.541_CR0289_(Rel-16)_SON_5G, EE_5G" w:date="2020-06-29T10:40:00Z">
        <w:r>
          <w:tab/>
          <w:t>&lt;restriction base="string"&gt;</w:t>
        </w:r>
      </w:ins>
    </w:p>
    <w:p w:rsidR="00EF7973" w:rsidRDefault="00EF7973" w:rsidP="00EF7973">
      <w:pPr>
        <w:pStyle w:val="PL"/>
        <w:rPr>
          <w:ins w:id="19417" w:author="28.541_CR0289_(Rel-16)_SON_5G, EE_5G" w:date="2020-06-29T10:40:00Z"/>
        </w:rPr>
      </w:pPr>
      <w:ins w:id="19418" w:author="28.541_CR0289_(Rel-16)_SON_5G, EE_5G" w:date="2020-06-29T10:40:00Z">
        <w:r>
          <w:tab/>
          <w:t>&lt;enumeration value="yes"/&gt;</w:t>
        </w:r>
      </w:ins>
    </w:p>
    <w:p w:rsidR="00EF7973" w:rsidRDefault="00EF7973" w:rsidP="00EF7973">
      <w:pPr>
        <w:pStyle w:val="PL"/>
        <w:rPr>
          <w:ins w:id="19419" w:author="28.541_CR0289_(Rel-16)_SON_5G, EE_5G" w:date="2020-06-29T10:40:00Z"/>
        </w:rPr>
      </w:pPr>
      <w:ins w:id="19420" w:author="28.541_CR0289_(Rel-16)_SON_5G, EE_5G" w:date="2020-06-29T10:40:00Z">
        <w:r>
          <w:lastRenderedPageBreak/>
          <w:tab/>
          <w:t>&lt;enumeration value="no"/&gt;</w:t>
        </w:r>
      </w:ins>
    </w:p>
    <w:p w:rsidR="00EF7973" w:rsidRDefault="00EF7973" w:rsidP="00EF7973">
      <w:pPr>
        <w:pStyle w:val="PL"/>
        <w:rPr>
          <w:ins w:id="19421" w:author="28.541_CR0289_(Rel-16)_SON_5G, EE_5G" w:date="2020-06-29T10:40:00Z"/>
        </w:rPr>
      </w:pPr>
      <w:ins w:id="19422" w:author="28.541_CR0289_(Rel-16)_SON_5G, EE_5G" w:date="2020-06-29T10:40:00Z">
        <w:r>
          <w:tab/>
          <w:t>&lt;/restriction&gt;</w:t>
        </w:r>
      </w:ins>
    </w:p>
    <w:p w:rsidR="00EF7973" w:rsidRDefault="00EF7973" w:rsidP="00EF7973">
      <w:pPr>
        <w:pStyle w:val="PL"/>
        <w:rPr>
          <w:ins w:id="19423" w:author="28.541_CR0289_(Rel-16)_SON_5G, EE_5G" w:date="2020-06-29T10:40:00Z"/>
        </w:rPr>
      </w:pPr>
      <w:ins w:id="19424" w:author="28.541_CR0289_(Rel-16)_SON_5G, EE_5G" w:date="2020-06-29T10:40:00Z">
        <w:r>
          <w:t>&lt;/simpleType&gt;</w:t>
        </w:r>
      </w:ins>
    </w:p>
    <w:p w:rsidR="00EF7973" w:rsidRDefault="00EF7973" w:rsidP="00EF7973">
      <w:pPr>
        <w:pStyle w:val="PL"/>
        <w:rPr>
          <w:ins w:id="19425" w:author="28.541_CR0289_(Rel-16)_SON_5G, EE_5G" w:date="2020-06-29T10:40:00Z"/>
          <w:lang w:val="en-US" w:eastAsia="zh-CN"/>
        </w:rPr>
      </w:pPr>
      <w:ins w:id="19426" w:author="28.541_CR0289_(Rel-16)_SON_5G, EE_5G" w:date="2020-06-29T10:40:00Z">
        <w:r>
          <w:rPr>
            <w:lang w:val="en-US" w:eastAsia="zh-CN"/>
          </w:rPr>
          <w:t>&lt;simpleType name="</w:t>
        </w:r>
        <w:r>
          <w:rPr>
            <w:lang w:eastAsia="zh-CN"/>
          </w:rPr>
          <w:t>AccessDelayRange</w:t>
        </w:r>
        <w:r>
          <w:rPr>
            <w:lang w:val="en-US" w:eastAsia="zh-CN"/>
          </w:rPr>
          <w:t>"&gt;</w:t>
        </w:r>
      </w:ins>
    </w:p>
    <w:p w:rsidR="00EF7973" w:rsidRDefault="00EF7973" w:rsidP="00EF7973">
      <w:pPr>
        <w:pStyle w:val="PL"/>
        <w:rPr>
          <w:ins w:id="19427" w:author="28.541_CR0289_(Rel-16)_SON_5G, EE_5G" w:date="2020-06-29T10:40:00Z"/>
          <w:lang w:val="en-US" w:eastAsia="zh-CN"/>
        </w:rPr>
      </w:pPr>
      <w:ins w:id="19428" w:author="28.541_CR0289_(Rel-16)_SON_5G, EE_5G" w:date="2020-06-29T10:40:00Z">
        <w:r>
          <w:rPr>
            <w:lang w:val="en-US" w:eastAsia="zh-CN"/>
          </w:rPr>
          <w:t xml:space="preserve">  &lt;restriction base="unsignedShort"&gt;</w:t>
        </w:r>
      </w:ins>
    </w:p>
    <w:p w:rsidR="00EF7973" w:rsidRDefault="00EF7973" w:rsidP="00EF7973">
      <w:pPr>
        <w:pStyle w:val="PL"/>
        <w:rPr>
          <w:ins w:id="19429" w:author="28.541_CR0289_(Rel-16)_SON_5G, EE_5G" w:date="2020-06-29T10:40:00Z"/>
          <w:lang w:val="en-US" w:eastAsia="zh-CN"/>
        </w:rPr>
      </w:pPr>
      <w:ins w:id="19430" w:author="28.541_CR0289_(Rel-16)_SON_5G, EE_5G" w:date="2020-06-29T10:40:00Z">
        <w:r>
          <w:rPr>
            <w:lang w:val="en-US" w:eastAsia="zh-CN"/>
          </w:rPr>
          <w:t xml:space="preserve">    &lt;minInclusive value="10"/&gt;</w:t>
        </w:r>
      </w:ins>
    </w:p>
    <w:p w:rsidR="00EF7973" w:rsidRDefault="00EF7973" w:rsidP="00EF7973">
      <w:pPr>
        <w:pStyle w:val="PL"/>
        <w:rPr>
          <w:ins w:id="19431" w:author="28.541_CR0289_(Rel-16)_SON_5G, EE_5G" w:date="2020-06-29T10:40:00Z"/>
          <w:lang w:val="en-US" w:eastAsia="zh-CN"/>
        </w:rPr>
      </w:pPr>
      <w:ins w:id="19432" w:author="28.541_CR0289_(Rel-16)_SON_5G, EE_5G" w:date="2020-06-29T10:40:00Z">
        <w:r>
          <w:rPr>
            <w:lang w:val="en-US" w:eastAsia="zh-CN"/>
          </w:rPr>
          <w:t xml:space="preserve">    &lt;maxInclusive value="560"/&gt;</w:t>
        </w:r>
      </w:ins>
    </w:p>
    <w:p w:rsidR="00EF7973" w:rsidRDefault="00EF7973" w:rsidP="00EF7973">
      <w:pPr>
        <w:pStyle w:val="PL"/>
        <w:rPr>
          <w:ins w:id="19433" w:author="28.541_CR0289_(Rel-16)_SON_5G, EE_5G" w:date="2020-06-29T10:40:00Z"/>
          <w:lang w:val="en-US" w:eastAsia="zh-CN"/>
        </w:rPr>
      </w:pPr>
      <w:ins w:id="19434" w:author="28.541_CR0289_(Rel-16)_SON_5G, EE_5G" w:date="2020-06-29T10:40:00Z">
        <w:r>
          <w:rPr>
            <w:lang w:val="en-US" w:eastAsia="zh-CN"/>
          </w:rPr>
          <w:t xml:space="preserve">  &lt;/restriction&gt;</w:t>
        </w:r>
      </w:ins>
    </w:p>
    <w:p w:rsidR="00EF7973" w:rsidRDefault="00EF7973" w:rsidP="00EF7973">
      <w:pPr>
        <w:pStyle w:val="PL"/>
        <w:rPr>
          <w:ins w:id="19435" w:author="28.541_CR0289_(Rel-16)_SON_5G, EE_5G" w:date="2020-06-29T10:40:00Z"/>
          <w:lang w:val="en-US" w:eastAsia="zh-CN"/>
        </w:rPr>
      </w:pPr>
      <w:ins w:id="19436" w:author="28.541_CR0289_(Rel-16)_SON_5G, EE_5G" w:date="2020-06-29T10:40:00Z">
        <w:r>
          <w:rPr>
            <w:lang w:val="en-US" w:eastAsia="zh-CN"/>
          </w:rPr>
          <w:t>&lt;/simpleType&gt;</w:t>
        </w:r>
      </w:ins>
    </w:p>
    <w:p w:rsidR="00EF7973" w:rsidRDefault="00EF7973" w:rsidP="00EF7973">
      <w:pPr>
        <w:pStyle w:val="PL"/>
        <w:rPr>
          <w:ins w:id="19437" w:author="28.541_CR0289_(Rel-16)_SON_5G, EE_5G" w:date="2020-06-29T10:40:00Z"/>
          <w:lang w:val="en-US" w:eastAsia="zh-CN"/>
        </w:rPr>
      </w:pPr>
      <w:ins w:id="19438" w:author="28.541_CR0289_(Rel-16)_SON_5G, EE_5G" w:date="2020-06-29T10:40:00Z">
        <w:r>
          <w:rPr>
            <w:lang w:val="en-US" w:eastAsia="zh-CN"/>
          </w:rPr>
          <w:t>&lt;simpleType name="</w:t>
        </w:r>
        <w:r>
          <w:rPr>
            <w:lang w:eastAsia="zh-CN"/>
          </w:rPr>
          <w:t>NumberOfPreambleRange</w:t>
        </w:r>
        <w:r>
          <w:rPr>
            <w:lang w:val="en-US" w:eastAsia="zh-CN"/>
          </w:rPr>
          <w:t>"&gt;</w:t>
        </w:r>
      </w:ins>
    </w:p>
    <w:p w:rsidR="00EF7973" w:rsidRDefault="00EF7973" w:rsidP="00EF7973">
      <w:pPr>
        <w:pStyle w:val="PL"/>
        <w:rPr>
          <w:ins w:id="19439" w:author="28.541_CR0289_(Rel-16)_SON_5G, EE_5G" w:date="2020-06-29T10:40:00Z"/>
          <w:lang w:val="en-US" w:eastAsia="zh-CN"/>
        </w:rPr>
      </w:pPr>
      <w:ins w:id="19440" w:author="28.541_CR0289_(Rel-16)_SON_5G, EE_5G" w:date="2020-06-29T10:40:00Z">
        <w:r>
          <w:rPr>
            <w:lang w:val="en-US" w:eastAsia="zh-CN"/>
          </w:rPr>
          <w:t xml:space="preserve">  &lt;restriction base="unsignedShort"&gt;</w:t>
        </w:r>
      </w:ins>
    </w:p>
    <w:p w:rsidR="00EF7973" w:rsidRDefault="00EF7973" w:rsidP="00EF7973">
      <w:pPr>
        <w:pStyle w:val="PL"/>
        <w:rPr>
          <w:ins w:id="19441" w:author="28.541_CR0289_(Rel-16)_SON_5G, EE_5G" w:date="2020-06-29T10:40:00Z"/>
          <w:lang w:val="en-US" w:eastAsia="zh-CN"/>
        </w:rPr>
      </w:pPr>
      <w:ins w:id="19442" w:author="28.541_CR0289_(Rel-16)_SON_5G, EE_5G" w:date="2020-06-29T10:40:00Z">
        <w:r>
          <w:rPr>
            <w:lang w:val="en-US" w:eastAsia="zh-CN"/>
          </w:rPr>
          <w:t xml:space="preserve">    &lt;minInclusive value="1"/&gt;</w:t>
        </w:r>
      </w:ins>
    </w:p>
    <w:p w:rsidR="00EF7973" w:rsidRDefault="00EF7973" w:rsidP="00EF7973">
      <w:pPr>
        <w:pStyle w:val="PL"/>
        <w:rPr>
          <w:ins w:id="19443" w:author="28.541_CR0289_(Rel-16)_SON_5G, EE_5G" w:date="2020-06-29T10:40:00Z"/>
          <w:lang w:val="en-US" w:eastAsia="zh-CN"/>
        </w:rPr>
      </w:pPr>
      <w:ins w:id="19444" w:author="28.541_CR0289_(Rel-16)_SON_5G, EE_5G" w:date="2020-06-29T10:40:00Z">
        <w:r>
          <w:rPr>
            <w:lang w:val="en-US" w:eastAsia="zh-CN"/>
          </w:rPr>
          <w:t xml:space="preserve">    &lt;maxInclusive value="200"/&gt;</w:t>
        </w:r>
      </w:ins>
    </w:p>
    <w:p w:rsidR="00EF7973" w:rsidRDefault="00EF7973" w:rsidP="00EF7973">
      <w:pPr>
        <w:pStyle w:val="PL"/>
        <w:rPr>
          <w:ins w:id="19445" w:author="28.541_CR0289_(Rel-16)_SON_5G, EE_5G" w:date="2020-06-29T10:40:00Z"/>
          <w:lang w:val="en-US" w:eastAsia="zh-CN"/>
        </w:rPr>
      </w:pPr>
      <w:ins w:id="19446" w:author="28.541_CR0289_(Rel-16)_SON_5G, EE_5G" w:date="2020-06-29T10:40:00Z">
        <w:r>
          <w:rPr>
            <w:lang w:val="en-US" w:eastAsia="zh-CN"/>
          </w:rPr>
          <w:t xml:space="preserve">  &lt;/restriction&gt;</w:t>
        </w:r>
      </w:ins>
    </w:p>
    <w:p w:rsidR="00EF7973" w:rsidRDefault="00EF7973" w:rsidP="00EF7973">
      <w:pPr>
        <w:pStyle w:val="PL"/>
        <w:rPr>
          <w:ins w:id="19447" w:author="28.541_CR0289_(Rel-16)_SON_5G, EE_5G" w:date="2020-06-29T10:40:00Z"/>
          <w:lang w:val="en-US" w:eastAsia="zh-CN"/>
        </w:rPr>
      </w:pPr>
      <w:ins w:id="19448" w:author="28.541_CR0289_(Rel-16)_SON_5G, EE_5G" w:date="2020-06-29T10:40:00Z">
        <w:r>
          <w:rPr>
            <w:lang w:val="en-US" w:eastAsia="zh-CN"/>
          </w:rPr>
          <w:t>&lt;/simpleType&gt;</w:t>
        </w:r>
      </w:ins>
    </w:p>
    <w:p w:rsidR="00EF7973" w:rsidRDefault="00EF7973" w:rsidP="00EF7973">
      <w:pPr>
        <w:pStyle w:val="PL"/>
        <w:rPr>
          <w:ins w:id="19449" w:author="28.541_CR0289_(Rel-16)_SON_5G, EE_5G" w:date="2020-06-29T10:40:00Z"/>
          <w:lang w:val="en-US" w:eastAsia="zh-CN"/>
        </w:rPr>
      </w:pPr>
      <w:ins w:id="19450" w:author="28.541_CR0289_(Rel-16)_SON_5G, EE_5G" w:date="2020-06-29T10:40:00Z">
        <w:r>
          <w:rPr>
            <w:lang w:val="en-US" w:eastAsia="zh-CN"/>
          </w:rPr>
          <w:t>&lt;simpleType name="RachProbability"&gt;</w:t>
        </w:r>
      </w:ins>
    </w:p>
    <w:p w:rsidR="00EF7973" w:rsidRDefault="00EF7973" w:rsidP="00EF7973">
      <w:pPr>
        <w:pStyle w:val="PL"/>
        <w:rPr>
          <w:ins w:id="19451" w:author="28.541_CR0289_(Rel-16)_SON_5G, EE_5G" w:date="2020-06-29T10:40:00Z"/>
          <w:lang w:val="en-US" w:eastAsia="zh-CN"/>
        </w:rPr>
      </w:pPr>
      <w:ins w:id="19452" w:author="28.541_CR0289_(Rel-16)_SON_5G, EE_5G" w:date="2020-06-29T10:40:00Z">
        <w:r>
          <w:rPr>
            <w:lang w:val="en-US" w:eastAsia="zh-CN"/>
          </w:rPr>
          <w:t xml:space="preserve">  &lt;restriction base="unsignedShort"&gt;</w:t>
        </w:r>
      </w:ins>
    </w:p>
    <w:p w:rsidR="00EF7973" w:rsidRDefault="00EF7973" w:rsidP="00EF7973">
      <w:pPr>
        <w:pStyle w:val="PL"/>
        <w:rPr>
          <w:ins w:id="19453" w:author="28.541_CR0289_(Rel-16)_SON_5G, EE_5G" w:date="2020-06-29T10:40:00Z"/>
          <w:lang w:val="en-US" w:eastAsia="zh-CN"/>
        </w:rPr>
      </w:pPr>
      <w:ins w:id="19454" w:author="28.541_CR0289_(Rel-16)_SON_5G, EE_5G" w:date="2020-06-29T10:40:00Z">
        <w:r>
          <w:rPr>
            <w:lang w:val="en-US" w:eastAsia="zh-CN"/>
          </w:rPr>
          <w:t xml:space="preserve">    &lt;enumeration value="25"/&gt;  </w:t>
        </w:r>
      </w:ins>
    </w:p>
    <w:p w:rsidR="00EF7973" w:rsidRDefault="00EF7973" w:rsidP="00EF7973">
      <w:pPr>
        <w:pStyle w:val="PL"/>
        <w:rPr>
          <w:ins w:id="19455" w:author="28.541_CR0289_(Rel-16)_SON_5G, EE_5G" w:date="2020-06-29T10:40:00Z"/>
          <w:lang w:val="en-US" w:eastAsia="zh-CN"/>
        </w:rPr>
      </w:pPr>
      <w:ins w:id="19456" w:author="28.541_CR0289_(Rel-16)_SON_5G, EE_5G" w:date="2020-06-29T10:40:00Z">
        <w:r>
          <w:rPr>
            <w:lang w:val="en-US" w:eastAsia="zh-CN"/>
          </w:rPr>
          <w:t xml:space="preserve">    &lt;enumeration value="50"/&gt;  </w:t>
        </w:r>
      </w:ins>
    </w:p>
    <w:p w:rsidR="00EF7973" w:rsidRDefault="00EF7973" w:rsidP="00EF7973">
      <w:pPr>
        <w:pStyle w:val="PL"/>
        <w:rPr>
          <w:ins w:id="19457" w:author="28.541_CR0289_(Rel-16)_SON_5G, EE_5G" w:date="2020-06-29T10:40:00Z"/>
          <w:lang w:val="en-US" w:eastAsia="zh-CN"/>
        </w:rPr>
      </w:pPr>
      <w:ins w:id="19458" w:author="28.541_CR0289_(Rel-16)_SON_5G, EE_5G" w:date="2020-06-29T10:40:00Z">
        <w:r>
          <w:rPr>
            <w:lang w:val="en-US" w:eastAsia="zh-CN"/>
          </w:rPr>
          <w:t xml:space="preserve">    &lt;enumeration value="75"/&gt;  </w:t>
        </w:r>
      </w:ins>
    </w:p>
    <w:p w:rsidR="00EF7973" w:rsidRDefault="00EF7973" w:rsidP="00EF7973">
      <w:pPr>
        <w:pStyle w:val="PL"/>
        <w:rPr>
          <w:ins w:id="19459" w:author="28.541_CR0289_(Rel-16)_SON_5G, EE_5G" w:date="2020-06-29T10:40:00Z"/>
          <w:lang w:val="en-US" w:eastAsia="zh-CN"/>
        </w:rPr>
      </w:pPr>
      <w:ins w:id="19460" w:author="28.541_CR0289_(Rel-16)_SON_5G, EE_5G" w:date="2020-06-29T10:40:00Z">
        <w:r>
          <w:rPr>
            <w:lang w:val="en-US" w:eastAsia="zh-CN"/>
          </w:rPr>
          <w:t xml:space="preserve">    &lt;enumeration value="90"/&gt;  </w:t>
        </w:r>
      </w:ins>
    </w:p>
    <w:p w:rsidR="00EF7973" w:rsidRDefault="00EF7973" w:rsidP="00EF7973">
      <w:pPr>
        <w:pStyle w:val="PL"/>
        <w:rPr>
          <w:ins w:id="19461" w:author="28.541_CR0289_(Rel-16)_SON_5G, EE_5G" w:date="2020-06-29T10:40:00Z"/>
          <w:lang w:val="en-US" w:eastAsia="zh-CN"/>
        </w:rPr>
      </w:pPr>
      <w:ins w:id="19462" w:author="28.541_CR0289_(Rel-16)_SON_5G, EE_5G" w:date="2020-06-29T10:40:00Z">
        <w:r>
          <w:rPr>
            <w:lang w:val="en-US" w:eastAsia="zh-CN"/>
          </w:rPr>
          <w:t xml:space="preserve">  &lt;/restriction&gt;</w:t>
        </w:r>
      </w:ins>
    </w:p>
    <w:p w:rsidR="00EF7973" w:rsidRDefault="00EF7973" w:rsidP="00EF7973">
      <w:pPr>
        <w:pStyle w:val="PL"/>
        <w:rPr>
          <w:ins w:id="19463" w:author="28.541_CR0289_(Rel-16)_SON_5G, EE_5G" w:date="2020-06-29T10:40:00Z"/>
          <w:lang w:val="en-US" w:eastAsia="zh-CN"/>
        </w:rPr>
      </w:pPr>
      <w:ins w:id="19464" w:author="28.541_CR0289_(Rel-16)_SON_5G, EE_5G" w:date="2020-06-29T10:40:00Z">
        <w:r>
          <w:rPr>
            <w:lang w:val="en-US" w:eastAsia="zh-CN"/>
          </w:rPr>
          <w:t>&lt;/simpleType&gt;</w:t>
        </w:r>
      </w:ins>
    </w:p>
    <w:p w:rsidR="00EF7973" w:rsidRDefault="00EF7973" w:rsidP="00EF7973">
      <w:pPr>
        <w:pStyle w:val="PL"/>
        <w:rPr>
          <w:ins w:id="19465" w:author="28.541_CR0289_(Rel-16)_SON_5G, EE_5G" w:date="2020-06-29T10:40:00Z"/>
          <w:lang w:val="en-US" w:eastAsia="zh-CN"/>
        </w:rPr>
      </w:pPr>
      <w:ins w:id="19466" w:author="28.541_CR0289_(Rel-16)_SON_5G, EE_5G" w:date="2020-06-29T10:40:00Z">
        <w:r>
          <w:rPr>
            <w:lang w:val="en-US" w:eastAsia="zh-CN"/>
          </w:rPr>
          <w:t>&lt;complexType name="</w:t>
        </w:r>
        <w:r>
          <w:rPr>
            <w:rFonts w:cs="Courier New"/>
            <w:snapToGrid w:val="0"/>
            <w:lang w:eastAsia="zh-CN"/>
          </w:rPr>
          <w:t>UeAccDelayProbilityDistPerSSB</w:t>
        </w:r>
        <w:r>
          <w:rPr>
            <w:lang w:val="en-US" w:eastAsia="zh-CN"/>
          </w:rPr>
          <w:t>"&gt;</w:t>
        </w:r>
      </w:ins>
    </w:p>
    <w:p w:rsidR="00EF7973" w:rsidRDefault="00EF7973" w:rsidP="00EF7973">
      <w:pPr>
        <w:pStyle w:val="PL"/>
        <w:rPr>
          <w:ins w:id="19467" w:author="28.541_CR0289_(Rel-16)_SON_5G, EE_5G" w:date="2020-06-29T10:40:00Z"/>
          <w:lang w:val="en-US" w:eastAsia="zh-CN"/>
        </w:rPr>
      </w:pPr>
      <w:ins w:id="19468" w:author="28.541_CR0289_(Rel-16)_SON_5G, EE_5G" w:date="2020-06-29T10:40:00Z">
        <w:r>
          <w:rPr>
            <w:lang w:val="en-US" w:eastAsia="zh-CN"/>
          </w:rPr>
          <w:t xml:space="preserve">  &lt;sequence&gt;</w:t>
        </w:r>
      </w:ins>
    </w:p>
    <w:p w:rsidR="00EF7973" w:rsidRDefault="00EF7973" w:rsidP="00EF7973">
      <w:pPr>
        <w:pStyle w:val="PL"/>
        <w:rPr>
          <w:ins w:id="19469" w:author="28.541_CR0289_(Rel-16)_SON_5G, EE_5G" w:date="2020-06-29T10:40:00Z"/>
          <w:lang w:val="en-US" w:eastAsia="zh-CN"/>
        </w:rPr>
      </w:pPr>
      <w:ins w:id="19470" w:author="28.541_CR0289_(Rel-16)_SON_5G, EE_5G" w:date="2020-06-29T10:40:00Z">
        <w:r>
          <w:rPr>
            <w:lang w:val="en-US" w:eastAsia="zh-CN"/>
          </w:rPr>
          <w:t xml:space="preserve">    </w:t>
        </w:r>
        <w:r>
          <w:rPr>
            <w:rFonts w:hint="eastAsia"/>
            <w:lang w:val="en-US" w:eastAsia="zh-CN"/>
          </w:rPr>
          <w:t>&lt;</w:t>
        </w:r>
        <w:r>
          <w:rPr>
            <w:lang w:val="en-US" w:eastAsia="zh-CN"/>
          </w:rPr>
          <w:t>element name="</w:t>
        </w:r>
        <w:r>
          <w:rPr>
            <w:rFonts w:hint="eastAsia"/>
            <w:lang w:val="en-US" w:eastAsia="zh-CN"/>
          </w:rPr>
          <w:t>Probability</w:t>
        </w:r>
        <w:r>
          <w:rPr>
            <w:lang w:val="en-US" w:eastAsia="zh-CN"/>
          </w:rPr>
          <w:t>" type="</w:t>
        </w:r>
        <w:r>
          <w:rPr>
            <w:rFonts w:hint="eastAsia"/>
            <w:lang w:val="en-US" w:eastAsia="zh-CN"/>
          </w:rPr>
          <w:t>sp:</w:t>
        </w:r>
        <w:r>
          <w:rPr>
            <w:lang w:val="en-US" w:eastAsia="zh-CN"/>
          </w:rPr>
          <w:t>RachProbability"/</w:t>
        </w:r>
        <w:r>
          <w:rPr>
            <w:rFonts w:hint="eastAsia"/>
            <w:lang w:val="en-US" w:eastAsia="zh-CN"/>
          </w:rPr>
          <w:t>&gt;</w:t>
        </w:r>
      </w:ins>
    </w:p>
    <w:p w:rsidR="00EF7973" w:rsidRDefault="00EF7973" w:rsidP="00EF7973">
      <w:pPr>
        <w:pStyle w:val="PL"/>
        <w:rPr>
          <w:ins w:id="19471" w:author="28.541_CR0289_(Rel-16)_SON_5G, EE_5G" w:date="2020-06-29T10:40:00Z"/>
          <w:lang w:val="en-US" w:eastAsia="zh-CN"/>
        </w:rPr>
      </w:pPr>
      <w:ins w:id="19472" w:author="28.541_CR0289_(Rel-16)_SON_5G, EE_5G" w:date="2020-06-29T10:40:00Z">
        <w:r>
          <w:rPr>
            <w:lang w:val="en-US" w:eastAsia="zh-CN"/>
          </w:rPr>
          <w:t xml:space="preserve">    </w:t>
        </w:r>
        <w:r>
          <w:rPr>
            <w:rFonts w:hint="eastAsia"/>
            <w:lang w:val="en-US" w:eastAsia="zh-CN"/>
          </w:rPr>
          <w:t>&lt;element name=</w:t>
        </w:r>
        <w:r>
          <w:rPr>
            <w:lang w:val="en-US" w:eastAsia="zh-CN"/>
          </w:rPr>
          <w:t>"AccessDelay"</w:t>
        </w:r>
        <w:r>
          <w:rPr>
            <w:rFonts w:hint="eastAsia"/>
            <w:lang w:val="en-US" w:eastAsia="zh-CN"/>
          </w:rPr>
          <w:t xml:space="preserve"> type=</w:t>
        </w:r>
        <w:r>
          <w:rPr>
            <w:lang w:val="en-US" w:eastAsia="zh-CN"/>
          </w:rPr>
          <w:t>"</w:t>
        </w:r>
        <w:r>
          <w:rPr>
            <w:lang w:eastAsia="zh-CN"/>
          </w:rPr>
          <w:t>sp:AccessDelayRange</w:t>
        </w:r>
        <w:r>
          <w:rPr>
            <w:lang w:val="en-US" w:eastAsia="zh-CN"/>
          </w:rPr>
          <w:t>"/</w:t>
        </w:r>
        <w:r>
          <w:rPr>
            <w:rFonts w:hint="eastAsia"/>
            <w:lang w:val="en-US" w:eastAsia="zh-CN"/>
          </w:rPr>
          <w:t>&gt;</w:t>
        </w:r>
      </w:ins>
    </w:p>
    <w:p w:rsidR="00EF7973" w:rsidRDefault="00EF7973" w:rsidP="00EF7973">
      <w:pPr>
        <w:pStyle w:val="PL"/>
        <w:rPr>
          <w:ins w:id="19473" w:author="28.541_CR0289_(Rel-16)_SON_5G, EE_5G" w:date="2020-06-29T10:40:00Z"/>
          <w:lang w:eastAsia="zh-CN"/>
        </w:rPr>
      </w:pPr>
      <w:ins w:id="19474" w:author="28.541_CR0289_(Rel-16)_SON_5G, EE_5G" w:date="2020-06-29T10:40:00Z">
        <w:r>
          <w:rPr>
            <w:lang w:val="en-US" w:eastAsia="zh-CN"/>
          </w:rPr>
          <w:t xml:space="preserve">  </w:t>
        </w:r>
        <w:r>
          <w:rPr>
            <w:lang w:eastAsia="zh-CN"/>
          </w:rPr>
          <w:t>&lt;</w:t>
        </w:r>
        <w:r>
          <w:rPr>
            <w:rFonts w:hint="eastAsia"/>
            <w:lang w:eastAsia="zh-CN"/>
          </w:rPr>
          <w:t>/</w:t>
        </w:r>
        <w:r>
          <w:rPr>
            <w:lang w:eastAsia="zh-CN"/>
          </w:rPr>
          <w:t>sequence&gt;</w:t>
        </w:r>
      </w:ins>
    </w:p>
    <w:p w:rsidR="00EF7973" w:rsidRDefault="00EF7973" w:rsidP="00EF7973">
      <w:pPr>
        <w:pStyle w:val="PL"/>
        <w:rPr>
          <w:ins w:id="19475" w:author="28.541_CR0289_(Rel-16)_SON_5G, EE_5G" w:date="2020-06-29T10:40:00Z"/>
          <w:lang w:eastAsia="zh-CN"/>
        </w:rPr>
      </w:pPr>
      <w:ins w:id="19476" w:author="28.541_CR0289_(Rel-16)_SON_5G, EE_5G" w:date="2020-06-29T10:40:00Z">
        <w:r>
          <w:rPr>
            <w:lang w:eastAsia="zh-CN"/>
          </w:rPr>
          <w:t>&lt;</w:t>
        </w:r>
        <w:r>
          <w:rPr>
            <w:rFonts w:hint="eastAsia"/>
            <w:lang w:eastAsia="zh-CN"/>
          </w:rPr>
          <w:t>/</w:t>
        </w:r>
        <w:r>
          <w:rPr>
            <w:lang w:eastAsia="zh-CN"/>
          </w:rPr>
          <w:t>complexType&gt;</w:t>
        </w:r>
      </w:ins>
    </w:p>
    <w:p w:rsidR="00EF7973" w:rsidRDefault="00EF7973" w:rsidP="00EF7973">
      <w:pPr>
        <w:pStyle w:val="PL"/>
        <w:rPr>
          <w:ins w:id="19477" w:author="28.541_CR0289_(Rel-16)_SON_5G, EE_5G" w:date="2020-06-29T10:40:00Z"/>
          <w:lang w:val="en-US" w:eastAsia="zh-CN"/>
        </w:rPr>
      </w:pPr>
      <w:ins w:id="19478" w:author="28.541_CR0289_(Rel-16)_SON_5G, EE_5G" w:date="2020-06-29T10:40:00Z">
        <w:r>
          <w:rPr>
            <w:lang w:val="en-US" w:eastAsia="zh-CN"/>
          </w:rPr>
          <w:t>&lt;complexType name="</w:t>
        </w:r>
        <w:r>
          <w:rPr>
            <w:rFonts w:cs="Courier New"/>
            <w:snapToGrid w:val="0"/>
            <w:lang w:eastAsia="zh-CN"/>
          </w:rPr>
          <w:t>UeAccDelayProbilityDistPerSSBlist</w:t>
        </w:r>
        <w:r>
          <w:rPr>
            <w:lang w:val="en-US" w:eastAsia="zh-CN"/>
          </w:rPr>
          <w:t>"&gt;</w:t>
        </w:r>
      </w:ins>
    </w:p>
    <w:p w:rsidR="00EF7973" w:rsidRDefault="00EF7973" w:rsidP="00EF7973">
      <w:pPr>
        <w:pStyle w:val="PL"/>
        <w:rPr>
          <w:ins w:id="19479" w:author="28.541_CR0289_(Rel-16)_SON_5G, EE_5G" w:date="2020-06-29T10:40:00Z"/>
          <w:lang w:val="en-US" w:eastAsia="zh-CN"/>
        </w:rPr>
      </w:pPr>
      <w:ins w:id="19480" w:author="28.541_CR0289_(Rel-16)_SON_5G, EE_5G" w:date="2020-06-29T10:40:00Z">
        <w:r>
          <w:rPr>
            <w:lang w:val="en-US" w:eastAsia="zh-CN"/>
          </w:rPr>
          <w:t xml:space="preserve">  &lt;sequence&gt;</w:t>
        </w:r>
      </w:ins>
    </w:p>
    <w:p w:rsidR="00EF7973" w:rsidRDefault="00EF7973" w:rsidP="00EF7973">
      <w:pPr>
        <w:pStyle w:val="PL"/>
        <w:rPr>
          <w:ins w:id="19481" w:author="28.541_CR0289_(Rel-16)_SON_5G, EE_5G" w:date="2020-06-29T10:40:00Z"/>
          <w:lang w:eastAsia="zh-CN"/>
        </w:rPr>
      </w:pPr>
      <w:ins w:id="19482" w:author="28.541_CR0289_(Rel-16)_SON_5G, EE_5G" w:date="2020-06-29T10:40:00Z">
        <w:r>
          <w:rPr>
            <w:lang w:val="en-US" w:eastAsia="zh-CN"/>
          </w:rPr>
          <w:t xml:space="preserve">    </w:t>
        </w:r>
        <w:r>
          <w:rPr>
            <w:rFonts w:hint="eastAsia"/>
            <w:lang w:val="en-US" w:eastAsia="zh-CN"/>
          </w:rPr>
          <w:t>&lt;</w:t>
        </w:r>
        <w:r>
          <w:rPr>
            <w:lang w:val="en-US" w:eastAsia="zh-CN"/>
          </w:rPr>
          <w:t>element name="</w:t>
        </w:r>
        <w:r>
          <w:rPr>
            <w:rFonts w:cs="Courier New"/>
            <w:snapToGrid w:val="0"/>
            <w:lang w:val="en-US" w:eastAsia="zh-CN"/>
          </w:rPr>
          <w:t>u</w:t>
        </w:r>
        <w:r>
          <w:rPr>
            <w:rFonts w:cs="Courier New"/>
            <w:snapToGrid w:val="0"/>
            <w:lang w:eastAsia="zh-CN"/>
          </w:rPr>
          <w:t>eAccDelayProbilityDistPerSSB</w:t>
        </w:r>
        <w:r>
          <w:rPr>
            <w:lang w:val="en-US" w:eastAsia="zh-CN"/>
          </w:rPr>
          <w:t>" type="</w:t>
        </w:r>
        <w:r>
          <w:rPr>
            <w:rFonts w:hint="eastAsia"/>
            <w:lang w:val="en-US" w:eastAsia="zh-CN"/>
          </w:rPr>
          <w:t>sp:</w:t>
        </w:r>
        <w:r>
          <w:rPr>
            <w:rFonts w:cs="Courier New"/>
            <w:snapToGrid w:val="0"/>
            <w:lang w:eastAsia="zh-CN"/>
          </w:rPr>
          <w:t>UeAccDelayProbilityDistPerSSB</w:t>
        </w:r>
        <w:r>
          <w:rPr>
            <w:lang w:val="en-US" w:eastAsia="zh-CN"/>
          </w:rPr>
          <w:t>"</w:t>
        </w:r>
        <w:r>
          <w:rPr>
            <w:rFonts w:hint="eastAsia"/>
            <w:lang w:val="en-US" w:eastAsia="zh-CN"/>
          </w:rPr>
          <w:t xml:space="preserve"> </w:t>
        </w:r>
        <w:r>
          <w:rPr>
            <w:lang w:val="en-US" w:eastAsia="zh-CN"/>
          </w:rPr>
          <w:t>maxOccurs="4"</w:t>
        </w:r>
        <w:r>
          <w:rPr>
            <w:lang w:eastAsia="zh-CN"/>
          </w:rPr>
          <w:t>/</w:t>
        </w:r>
        <w:r>
          <w:rPr>
            <w:rFonts w:hint="eastAsia"/>
            <w:lang w:eastAsia="zh-CN"/>
          </w:rPr>
          <w:t>&gt;</w:t>
        </w:r>
      </w:ins>
    </w:p>
    <w:p w:rsidR="00EF7973" w:rsidRDefault="00EF7973" w:rsidP="00EF7973">
      <w:pPr>
        <w:pStyle w:val="PL"/>
        <w:rPr>
          <w:ins w:id="19483" w:author="28.541_CR0289_(Rel-16)_SON_5G, EE_5G" w:date="2020-06-29T10:40:00Z"/>
          <w:lang w:eastAsia="zh-CN"/>
        </w:rPr>
      </w:pPr>
      <w:ins w:id="19484" w:author="28.541_CR0289_(Rel-16)_SON_5G, EE_5G" w:date="2020-06-29T10:40:00Z">
        <w:r>
          <w:rPr>
            <w:lang w:val="en-US" w:eastAsia="zh-CN"/>
          </w:rPr>
          <w:t xml:space="preserve">  </w:t>
        </w:r>
        <w:r>
          <w:rPr>
            <w:lang w:eastAsia="zh-CN"/>
          </w:rPr>
          <w:t>&lt;</w:t>
        </w:r>
        <w:r>
          <w:rPr>
            <w:rFonts w:hint="eastAsia"/>
            <w:lang w:eastAsia="zh-CN"/>
          </w:rPr>
          <w:t>/</w:t>
        </w:r>
        <w:r>
          <w:rPr>
            <w:lang w:eastAsia="zh-CN"/>
          </w:rPr>
          <w:t>sequence&gt;</w:t>
        </w:r>
      </w:ins>
    </w:p>
    <w:p w:rsidR="00EF7973" w:rsidRPr="00E72E1D" w:rsidRDefault="00EF7973" w:rsidP="00EF7973">
      <w:pPr>
        <w:pStyle w:val="PL"/>
        <w:rPr>
          <w:ins w:id="19485" w:author="28.541_CR0289_(Rel-16)_SON_5G, EE_5G" w:date="2020-06-29T10:40:00Z"/>
          <w:lang w:eastAsia="zh-CN"/>
        </w:rPr>
      </w:pPr>
      <w:ins w:id="19486" w:author="28.541_CR0289_(Rel-16)_SON_5G, EE_5G" w:date="2020-06-29T10:40:00Z">
        <w:r>
          <w:rPr>
            <w:lang w:eastAsia="zh-CN"/>
          </w:rPr>
          <w:t>&lt;</w:t>
        </w:r>
        <w:r>
          <w:rPr>
            <w:rFonts w:hint="eastAsia"/>
            <w:lang w:eastAsia="zh-CN"/>
          </w:rPr>
          <w:t>/</w:t>
        </w:r>
        <w:r>
          <w:rPr>
            <w:lang w:eastAsia="zh-CN"/>
          </w:rPr>
          <w:t>complexType&gt;</w:t>
        </w:r>
      </w:ins>
    </w:p>
    <w:p w:rsidR="00EF7973" w:rsidRDefault="00EF7973" w:rsidP="00EF7973">
      <w:pPr>
        <w:pStyle w:val="PL"/>
        <w:rPr>
          <w:ins w:id="19487" w:author="28.541_CR0289_(Rel-16)_SON_5G, EE_5G" w:date="2020-06-29T10:40:00Z"/>
          <w:lang w:val="en-US" w:eastAsia="zh-CN"/>
        </w:rPr>
      </w:pPr>
      <w:ins w:id="19488" w:author="28.541_CR0289_(Rel-16)_SON_5G, EE_5G" w:date="2020-06-29T10:40:00Z">
        <w:r>
          <w:rPr>
            <w:lang w:val="en-US" w:eastAsia="zh-CN"/>
          </w:rPr>
          <w:t>&lt;complexType name="</w:t>
        </w:r>
        <w:r>
          <w:t>U</w:t>
        </w:r>
        <w:r w:rsidRPr="00D71674">
          <w:t>eAccProbilityDistPerSSB</w:t>
        </w:r>
        <w:r>
          <w:rPr>
            <w:lang w:val="en-US" w:eastAsia="zh-CN"/>
          </w:rPr>
          <w:t>"&gt;</w:t>
        </w:r>
      </w:ins>
    </w:p>
    <w:p w:rsidR="00EF7973" w:rsidRDefault="00EF7973" w:rsidP="00EF7973">
      <w:pPr>
        <w:pStyle w:val="PL"/>
        <w:rPr>
          <w:ins w:id="19489" w:author="28.541_CR0289_(Rel-16)_SON_5G, EE_5G" w:date="2020-06-29T10:40:00Z"/>
          <w:lang w:val="en-US" w:eastAsia="zh-CN"/>
        </w:rPr>
      </w:pPr>
      <w:ins w:id="19490" w:author="28.541_CR0289_(Rel-16)_SON_5G, EE_5G" w:date="2020-06-29T10:40:00Z">
        <w:r>
          <w:rPr>
            <w:lang w:val="en-US" w:eastAsia="zh-CN"/>
          </w:rPr>
          <w:t xml:space="preserve">  &lt;sequence&gt;</w:t>
        </w:r>
      </w:ins>
    </w:p>
    <w:p w:rsidR="00EF7973" w:rsidRDefault="00EF7973" w:rsidP="00EF7973">
      <w:pPr>
        <w:pStyle w:val="PL"/>
        <w:rPr>
          <w:ins w:id="19491" w:author="28.541_CR0289_(Rel-16)_SON_5G, EE_5G" w:date="2020-06-29T10:40:00Z"/>
          <w:lang w:val="en-US" w:eastAsia="zh-CN"/>
        </w:rPr>
      </w:pPr>
      <w:ins w:id="19492" w:author="28.541_CR0289_(Rel-16)_SON_5G, EE_5G" w:date="2020-06-29T10:40:00Z">
        <w:r>
          <w:rPr>
            <w:lang w:val="en-US" w:eastAsia="zh-CN"/>
          </w:rPr>
          <w:t xml:space="preserve">    </w:t>
        </w:r>
        <w:r>
          <w:rPr>
            <w:rFonts w:hint="eastAsia"/>
            <w:lang w:val="en-US" w:eastAsia="zh-CN"/>
          </w:rPr>
          <w:t>&lt;</w:t>
        </w:r>
        <w:r>
          <w:rPr>
            <w:lang w:val="en-US" w:eastAsia="zh-CN"/>
          </w:rPr>
          <w:t>element name="</w:t>
        </w:r>
        <w:r>
          <w:rPr>
            <w:rFonts w:hint="eastAsia"/>
            <w:lang w:val="en-US" w:eastAsia="zh-CN"/>
          </w:rPr>
          <w:t>Probability</w:t>
        </w:r>
        <w:r>
          <w:rPr>
            <w:lang w:val="en-US" w:eastAsia="zh-CN"/>
          </w:rPr>
          <w:t>" type="</w:t>
        </w:r>
        <w:r>
          <w:rPr>
            <w:rFonts w:hint="eastAsia"/>
            <w:lang w:val="en-US" w:eastAsia="zh-CN"/>
          </w:rPr>
          <w:t>sp:</w:t>
        </w:r>
        <w:r>
          <w:rPr>
            <w:lang w:val="en-US" w:eastAsia="zh-CN"/>
          </w:rPr>
          <w:t>RachProbability"/</w:t>
        </w:r>
        <w:r>
          <w:rPr>
            <w:rFonts w:hint="eastAsia"/>
            <w:lang w:val="en-US" w:eastAsia="zh-CN"/>
          </w:rPr>
          <w:t>&gt;</w:t>
        </w:r>
      </w:ins>
    </w:p>
    <w:p w:rsidR="00EF7973" w:rsidRDefault="00EF7973" w:rsidP="00EF7973">
      <w:pPr>
        <w:pStyle w:val="PL"/>
        <w:rPr>
          <w:ins w:id="19493" w:author="28.541_CR0289_(Rel-16)_SON_5G, EE_5G" w:date="2020-06-29T10:40:00Z"/>
          <w:lang w:val="en-US" w:eastAsia="zh-CN"/>
        </w:rPr>
      </w:pPr>
      <w:ins w:id="19494" w:author="28.541_CR0289_(Rel-16)_SON_5G, EE_5G" w:date="2020-06-29T10:40:00Z">
        <w:r>
          <w:rPr>
            <w:lang w:val="en-US" w:eastAsia="zh-CN"/>
          </w:rPr>
          <w:t xml:space="preserve">    </w:t>
        </w:r>
        <w:r>
          <w:rPr>
            <w:rFonts w:hint="eastAsia"/>
            <w:lang w:val="en-US" w:eastAsia="zh-CN"/>
          </w:rPr>
          <w:t>&lt;element name=</w:t>
        </w:r>
        <w:r>
          <w:rPr>
            <w:lang w:val="en-US" w:eastAsia="zh-CN"/>
          </w:rPr>
          <w:t>"NumberOfPreamble"</w:t>
        </w:r>
        <w:r>
          <w:rPr>
            <w:rFonts w:hint="eastAsia"/>
            <w:lang w:val="en-US" w:eastAsia="zh-CN"/>
          </w:rPr>
          <w:t xml:space="preserve"> type=</w:t>
        </w:r>
        <w:r>
          <w:rPr>
            <w:lang w:val="en-US" w:eastAsia="zh-CN"/>
          </w:rPr>
          <w:t>"</w:t>
        </w:r>
        <w:r>
          <w:rPr>
            <w:lang w:eastAsia="zh-CN"/>
          </w:rPr>
          <w:t>sp:NumberOfPreambleRange</w:t>
        </w:r>
        <w:r>
          <w:rPr>
            <w:lang w:val="en-US" w:eastAsia="zh-CN"/>
          </w:rPr>
          <w:t>"</w:t>
        </w:r>
        <w:r>
          <w:rPr>
            <w:rFonts w:hint="eastAsia"/>
            <w:lang w:val="en-US" w:eastAsia="zh-CN"/>
          </w:rPr>
          <w:t>/&gt;</w:t>
        </w:r>
      </w:ins>
    </w:p>
    <w:p w:rsidR="00EF7973" w:rsidRDefault="00EF7973" w:rsidP="00EF7973">
      <w:pPr>
        <w:pStyle w:val="PL"/>
        <w:rPr>
          <w:ins w:id="19495" w:author="28.541_CR0289_(Rel-16)_SON_5G, EE_5G" w:date="2020-06-29T10:40:00Z"/>
          <w:lang w:val="en-US" w:eastAsia="zh-CN"/>
        </w:rPr>
      </w:pPr>
      <w:ins w:id="19496" w:author="28.541_CR0289_(Rel-16)_SON_5G, EE_5G" w:date="2020-06-29T10:40:00Z">
        <w:r>
          <w:rPr>
            <w:lang w:val="en-US" w:eastAsia="zh-CN"/>
          </w:rPr>
          <w:t xml:space="preserve">  &lt;</w:t>
        </w:r>
        <w:r>
          <w:rPr>
            <w:rFonts w:hint="eastAsia"/>
            <w:lang w:val="en-US" w:eastAsia="zh-CN"/>
          </w:rPr>
          <w:t>/</w:t>
        </w:r>
        <w:r>
          <w:rPr>
            <w:lang w:val="en-US" w:eastAsia="zh-CN"/>
          </w:rPr>
          <w:t>sequence&gt;</w:t>
        </w:r>
      </w:ins>
    </w:p>
    <w:p w:rsidR="00EF7973" w:rsidRDefault="00EF7973" w:rsidP="00EF7973">
      <w:pPr>
        <w:pStyle w:val="PL"/>
        <w:rPr>
          <w:ins w:id="19497" w:author="28.541_CR0289_(Rel-16)_SON_5G, EE_5G" w:date="2020-06-29T10:40:00Z"/>
          <w:lang w:val="en-US" w:eastAsia="zh-CN"/>
        </w:rPr>
      </w:pPr>
      <w:ins w:id="19498" w:author="28.541_CR0289_(Rel-16)_SON_5G, EE_5G" w:date="2020-06-29T10:40:00Z">
        <w:r>
          <w:rPr>
            <w:lang w:val="en-US" w:eastAsia="zh-CN"/>
          </w:rPr>
          <w:t>&lt;</w:t>
        </w:r>
        <w:r>
          <w:rPr>
            <w:rFonts w:hint="eastAsia"/>
            <w:lang w:val="en-US" w:eastAsia="zh-CN"/>
          </w:rPr>
          <w:t>/</w:t>
        </w:r>
        <w:r>
          <w:rPr>
            <w:lang w:val="en-US" w:eastAsia="zh-CN"/>
          </w:rPr>
          <w:t>complexType&gt;</w:t>
        </w:r>
      </w:ins>
    </w:p>
    <w:p w:rsidR="00EF7973" w:rsidRDefault="00EF7973" w:rsidP="00EF7973">
      <w:pPr>
        <w:pStyle w:val="PL"/>
        <w:rPr>
          <w:ins w:id="19499" w:author="28.541_CR0289_(Rel-16)_SON_5G, EE_5G" w:date="2020-06-29T10:40:00Z"/>
          <w:lang w:val="en-US" w:eastAsia="zh-CN"/>
        </w:rPr>
      </w:pPr>
      <w:ins w:id="19500" w:author="28.541_CR0289_(Rel-16)_SON_5G, EE_5G" w:date="2020-06-29T10:40:00Z">
        <w:r>
          <w:rPr>
            <w:lang w:val="en-US" w:eastAsia="zh-CN"/>
          </w:rPr>
          <w:t>&lt;complexType name="</w:t>
        </w:r>
        <w:r>
          <w:t>U</w:t>
        </w:r>
        <w:r w:rsidRPr="00D71674">
          <w:t>eAccProbilityDistPerSSB</w:t>
        </w:r>
        <w:r>
          <w:t>list</w:t>
        </w:r>
        <w:r>
          <w:rPr>
            <w:lang w:val="en-US" w:eastAsia="zh-CN"/>
          </w:rPr>
          <w:t>"&gt;</w:t>
        </w:r>
      </w:ins>
    </w:p>
    <w:p w:rsidR="00EF7973" w:rsidRDefault="00EF7973" w:rsidP="00EF7973">
      <w:pPr>
        <w:pStyle w:val="PL"/>
        <w:rPr>
          <w:ins w:id="19501" w:author="28.541_CR0289_(Rel-16)_SON_5G, EE_5G" w:date="2020-06-29T10:40:00Z"/>
          <w:lang w:val="en-US" w:eastAsia="zh-CN"/>
        </w:rPr>
      </w:pPr>
      <w:ins w:id="19502" w:author="28.541_CR0289_(Rel-16)_SON_5G, EE_5G" w:date="2020-06-29T10:40:00Z">
        <w:r>
          <w:rPr>
            <w:lang w:val="en-US" w:eastAsia="zh-CN"/>
          </w:rPr>
          <w:t xml:space="preserve">  &lt;sequence&gt;</w:t>
        </w:r>
      </w:ins>
    </w:p>
    <w:p w:rsidR="00EF7973" w:rsidRDefault="00EF7973" w:rsidP="00EF7973">
      <w:pPr>
        <w:pStyle w:val="PL"/>
        <w:rPr>
          <w:ins w:id="19503" w:author="28.541_CR0289_(Rel-16)_SON_5G, EE_5G" w:date="2020-06-29T10:40:00Z"/>
          <w:lang w:eastAsia="zh-CN"/>
        </w:rPr>
      </w:pPr>
      <w:ins w:id="19504" w:author="28.541_CR0289_(Rel-16)_SON_5G, EE_5G" w:date="2020-06-29T10:40:00Z">
        <w:r>
          <w:rPr>
            <w:lang w:eastAsia="zh-CN"/>
          </w:rPr>
          <w:t xml:space="preserve">    </w:t>
        </w:r>
        <w:r>
          <w:rPr>
            <w:rFonts w:hint="eastAsia"/>
            <w:lang w:eastAsia="zh-CN"/>
          </w:rPr>
          <w:t>&lt;</w:t>
        </w:r>
        <w:r>
          <w:rPr>
            <w:lang w:eastAsia="zh-CN"/>
          </w:rPr>
          <w:t>element name="</w:t>
        </w:r>
        <w:r>
          <w:t>u</w:t>
        </w:r>
        <w:r w:rsidRPr="00D71674">
          <w:t>eAccProbilityDistPerSSB</w:t>
        </w:r>
        <w:r>
          <w:rPr>
            <w:lang w:eastAsia="zh-CN"/>
          </w:rPr>
          <w:t>" type="</w:t>
        </w:r>
        <w:r>
          <w:rPr>
            <w:rFonts w:hint="eastAsia"/>
            <w:lang w:eastAsia="zh-CN"/>
          </w:rPr>
          <w:t>sp:</w:t>
        </w:r>
        <w:r>
          <w:t>U</w:t>
        </w:r>
        <w:r w:rsidRPr="00D71674">
          <w:t>eAccProbilityDistPerSSB</w:t>
        </w:r>
        <w:r>
          <w:rPr>
            <w:lang w:eastAsia="zh-CN"/>
          </w:rPr>
          <w:t>"</w:t>
        </w:r>
        <w:r>
          <w:rPr>
            <w:lang w:val="en-US" w:eastAsia="zh-CN"/>
          </w:rPr>
          <w:t xml:space="preserve"> maxOccurs="4"</w:t>
        </w:r>
        <w:r>
          <w:rPr>
            <w:lang w:eastAsia="zh-CN"/>
          </w:rPr>
          <w:t>/</w:t>
        </w:r>
        <w:r>
          <w:rPr>
            <w:rFonts w:hint="eastAsia"/>
            <w:lang w:eastAsia="zh-CN"/>
          </w:rPr>
          <w:t>&gt;</w:t>
        </w:r>
      </w:ins>
    </w:p>
    <w:p w:rsidR="00EF7973" w:rsidRDefault="00EF7973" w:rsidP="00EF7973">
      <w:pPr>
        <w:pStyle w:val="PL"/>
        <w:rPr>
          <w:ins w:id="19505" w:author="28.541_CR0289_(Rel-16)_SON_5G, EE_5G" w:date="2020-06-29T10:40:00Z"/>
          <w:lang w:val="en-US" w:eastAsia="zh-CN"/>
        </w:rPr>
      </w:pPr>
      <w:ins w:id="19506" w:author="28.541_CR0289_(Rel-16)_SON_5G, EE_5G" w:date="2020-06-29T10:40:00Z">
        <w:r>
          <w:rPr>
            <w:lang w:val="en-US" w:eastAsia="zh-CN"/>
          </w:rPr>
          <w:t xml:space="preserve">  &lt;</w:t>
        </w:r>
        <w:r>
          <w:rPr>
            <w:rFonts w:hint="eastAsia"/>
            <w:lang w:val="en-US" w:eastAsia="zh-CN"/>
          </w:rPr>
          <w:t>/</w:t>
        </w:r>
        <w:r>
          <w:rPr>
            <w:lang w:val="en-US" w:eastAsia="zh-CN"/>
          </w:rPr>
          <w:t>sequence&gt;</w:t>
        </w:r>
      </w:ins>
    </w:p>
    <w:p w:rsidR="00EF7973" w:rsidRPr="00E92DFF" w:rsidRDefault="00EF7973" w:rsidP="00EF7973">
      <w:pPr>
        <w:pStyle w:val="PL"/>
        <w:rPr>
          <w:ins w:id="19507" w:author="28.541_CR0289_(Rel-16)_SON_5G, EE_5G" w:date="2020-06-29T10:40:00Z"/>
        </w:rPr>
      </w:pPr>
      <w:ins w:id="19508" w:author="28.541_CR0289_(Rel-16)_SON_5G, EE_5G" w:date="2020-06-29T10:40:00Z">
        <w:r>
          <w:rPr>
            <w:lang w:val="en-US" w:eastAsia="zh-CN"/>
          </w:rPr>
          <w:t>&lt;</w:t>
        </w:r>
        <w:r>
          <w:rPr>
            <w:rFonts w:hint="eastAsia"/>
            <w:lang w:val="en-US" w:eastAsia="zh-CN"/>
          </w:rPr>
          <w:t>/</w:t>
        </w:r>
        <w:r>
          <w:rPr>
            <w:lang w:val="en-US" w:eastAsia="zh-CN"/>
          </w:rPr>
          <w:t>complexType&gt;</w:t>
        </w:r>
      </w:ins>
    </w:p>
    <w:p w:rsidR="00EF7973" w:rsidRDefault="00EF7973" w:rsidP="00EF7973">
      <w:pPr>
        <w:pStyle w:val="PL"/>
        <w:rPr>
          <w:ins w:id="19509" w:author="28.541_CR0289_(Rel-16)_SON_5G, EE_5G" w:date="2020-06-29T10:40:00Z"/>
        </w:rPr>
      </w:pPr>
      <w:ins w:id="19510" w:author="28.541_CR0289_(Rel-16)_SON_5G, EE_5G" w:date="2020-06-29T10:40:00Z">
        <w:r>
          <w:t>&lt;simpleType name="NRPci"&gt;</w:t>
        </w:r>
      </w:ins>
    </w:p>
    <w:p w:rsidR="00EF7973" w:rsidRDefault="00EF7973" w:rsidP="00EF7973">
      <w:pPr>
        <w:pStyle w:val="PL"/>
        <w:rPr>
          <w:ins w:id="19511" w:author="28.541_CR0289_(Rel-16)_SON_5G, EE_5G" w:date="2020-06-29T10:40:00Z"/>
        </w:rPr>
      </w:pPr>
      <w:ins w:id="19512" w:author="28.541_CR0289_(Rel-16)_SON_5G, EE_5G" w:date="2020-06-29T10:40:00Z">
        <w:r>
          <w:t xml:space="preserve">  &lt;restriction base="unsignedShort"&gt;</w:t>
        </w:r>
      </w:ins>
    </w:p>
    <w:p w:rsidR="00EF7973" w:rsidRDefault="00EF7973" w:rsidP="00EF7973">
      <w:pPr>
        <w:pStyle w:val="PL"/>
        <w:rPr>
          <w:ins w:id="19513" w:author="28.541_CR0289_(Rel-16)_SON_5G, EE_5G" w:date="2020-06-29T10:40:00Z"/>
        </w:rPr>
      </w:pPr>
      <w:ins w:id="19514" w:author="28.541_CR0289_(Rel-16)_SON_5G, EE_5G" w:date="2020-06-29T10:40:00Z">
        <w:r>
          <w:t xml:space="preserve">    &lt;maxInclusive value="1007"/&gt;</w:t>
        </w:r>
      </w:ins>
    </w:p>
    <w:p w:rsidR="00EF7973" w:rsidRDefault="00EF7973" w:rsidP="00EF7973">
      <w:pPr>
        <w:pStyle w:val="PL"/>
        <w:rPr>
          <w:ins w:id="19515" w:author="28.541_CR0289_(Rel-16)_SON_5G, EE_5G" w:date="2020-06-29T10:40:00Z"/>
        </w:rPr>
      </w:pPr>
      <w:ins w:id="19516" w:author="28.541_CR0289_(Rel-16)_SON_5G, EE_5G" w:date="2020-06-29T10:40:00Z">
        <w:r>
          <w:t xml:space="preserve">  &lt;/restriction&gt;</w:t>
        </w:r>
      </w:ins>
    </w:p>
    <w:p w:rsidR="00EF7973" w:rsidRDefault="00EF7973" w:rsidP="00EF7973">
      <w:pPr>
        <w:pStyle w:val="PL"/>
        <w:rPr>
          <w:ins w:id="19517" w:author="28.541_CR0289_(Rel-16)_SON_5G, EE_5G" w:date="2020-06-29T10:40:00Z"/>
        </w:rPr>
      </w:pPr>
      <w:ins w:id="19518" w:author="28.541_CR0289_(Rel-16)_SON_5G, EE_5G" w:date="2020-06-29T10:40:00Z">
        <w:r>
          <w:t>&lt;/simpleType&gt;</w:t>
        </w:r>
      </w:ins>
    </w:p>
    <w:p w:rsidR="00EF7973" w:rsidRDefault="00EF7973" w:rsidP="00EF7973">
      <w:pPr>
        <w:pStyle w:val="PL"/>
        <w:rPr>
          <w:ins w:id="19519" w:author="28.541_CR0289_(Rel-16)_SON_5G, EE_5G" w:date="2020-06-29T10:40:00Z"/>
        </w:rPr>
      </w:pPr>
      <w:ins w:id="19520" w:author="28.541_CR0289_(Rel-16)_SON_5G, EE_5G" w:date="2020-06-29T10:40:00Z">
        <w:r>
          <w:t>&lt;complexType name="NRPciList"&gt;</w:t>
        </w:r>
      </w:ins>
    </w:p>
    <w:p w:rsidR="00EF7973" w:rsidRDefault="00EF7973" w:rsidP="00EF7973">
      <w:pPr>
        <w:pStyle w:val="PL"/>
        <w:rPr>
          <w:ins w:id="19521" w:author="28.541_CR0289_(Rel-16)_SON_5G, EE_5G" w:date="2020-06-29T10:40:00Z"/>
        </w:rPr>
      </w:pPr>
      <w:ins w:id="19522" w:author="28.541_CR0289_(Rel-16)_SON_5G, EE_5G" w:date="2020-06-29T10:40:00Z">
        <w:r>
          <w:t xml:space="preserve">  &lt;sequence&gt;</w:t>
        </w:r>
      </w:ins>
    </w:p>
    <w:p w:rsidR="00EF7973" w:rsidRDefault="00EF7973" w:rsidP="00EF7973">
      <w:pPr>
        <w:pStyle w:val="PL"/>
        <w:rPr>
          <w:ins w:id="19523" w:author="28.541_CR0289_(Rel-16)_SON_5G, EE_5G" w:date="2020-06-29T10:40:00Z"/>
        </w:rPr>
      </w:pPr>
      <w:ins w:id="19524" w:author="28.541_CR0289_(Rel-16)_SON_5G, EE_5G" w:date="2020-06-29T10:40:00Z">
        <w:r>
          <w:t xml:space="preserve">      &lt;element name="nRPci" type="en:NRPci" maxOccurs="1008"/&gt;</w:t>
        </w:r>
      </w:ins>
    </w:p>
    <w:p w:rsidR="00EF7973" w:rsidRDefault="00EF7973" w:rsidP="00EF7973">
      <w:pPr>
        <w:pStyle w:val="PL"/>
        <w:rPr>
          <w:ins w:id="19525" w:author="28.541_CR0289_(Rel-16)_SON_5G, EE_5G" w:date="2020-06-29T10:40:00Z"/>
        </w:rPr>
      </w:pPr>
      <w:ins w:id="19526" w:author="28.541_CR0289_(Rel-16)_SON_5G, EE_5G" w:date="2020-06-29T10:40:00Z">
        <w:r>
          <w:t xml:space="preserve">  &lt;/sequence&gt;</w:t>
        </w:r>
      </w:ins>
    </w:p>
    <w:p w:rsidR="00EF7973" w:rsidRPr="00E92DFF" w:rsidRDefault="00EF7973" w:rsidP="00EF7973">
      <w:pPr>
        <w:pStyle w:val="PL"/>
        <w:rPr>
          <w:ins w:id="19527" w:author="28.541_CR0289_(Rel-16)_SON_5G, EE_5G" w:date="2020-06-29T10:40:00Z"/>
        </w:rPr>
      </w:pPr>
      <w:ins w:id="19528" w:author="28.541_CR0289_(Rel-16)_SON_5G, EE_5G" w:date="2020-06-29T10:40:00Z">
        <w:r>
          <w:t>&lt;/complexType&gt;</w:t>
        </w:r>
      </w:ins>
    </w:p>
    <w:p w:rsidR="00EF7973" w:rsidRDefault="00EF7973" w:rsidP="00EF7973">
      <w:pPr>
        <w:pStyle w:val="PL"/>
        <w:rPr>
          <w:ins w:id="19529" w:author="28.541_CR0289_(Rel-16)_SON_5G, EE_5G" w:date="2020-06-29T10:40:00Z"/>
        </w:rPr>
      </w:pPr>
      <w:ins w:id="19530" w:author="28.541_CR0289_(Rel-16)_SON_5G, EE_5G" w:date="2020-06-29T10:40:00Z">
        <w:r>
          <w:t>&lt;simpleType name="NRPci"&gt;</w:t>
        </w:r>
      </w:ins>
    </w:p>
    <w:p w:rsidR="00EF7973" w:rsidRDefault="00EF7973" w:rsidP="00EF7973">
      <w:pPr>
        <w:pStyle w:val="PL"/>
        <w:rPr>
          <w:ins w:id="19531" w:author="28.541_CR0289_(Rel-16)_SON_5G, EE_5G" w:date="2020-06-29T10:40:00Z"/>
        </w:rPr>
      </w:pPr>
      <w:ins w:id="19532" w:author="28.541_CR0289_(Rel-16)_SON_5G, EE_5G" w:date="2020-06-29T10:40:00Z">
        <w:r>
          <w:t xml:space="preserve">  &lt;restriction base="unsignedShort"&gt;</w:t>
        </w:r>
      </w:ins>
    </w:p>
    <w:p w:rsidR="00EF7973" w:rsidRDefault="00EF7973" w:rsidP="00EF7973">
      <w:pPr>
        <w:pStyle w:val="PL"/>
        <w:rPr>
          <w:ins w:id="19533" w:author="28.541_CR0289_(Rel-16)_SON_5G, EE_5G" w:date="2020-06-29T10:40:00Z"/>
        </w:rPr>
      </w:pPr>
      <w:ins w:id="19534" w:author="28.541_CR0289_(Rel-16)_SON_5G, EE_5G" w:date="2020-06-29T10:40:00Z">
        <w:r>
          <w:t xml:space="preserve">    &lt;maxInclusive value="1007"/&gt;</w:t>
        </w:r>
      </w:ins>
    </w:p>
    <w:p w:rsidR="00EF7973" w:rsidRDefault="00EF7973" w:rsidP="00EF7973">
      <w:pPr>
        <w:pStyle w:val="PL"/>
        <w:rPr>
          <w:ins w:id="19535" w:author="28.541_CR0289_(Rel-16)_SON_5G, EE_5G" w:date="2020-06-29T10:40:00Z"/>
        </w:rPr>
      </w:pPr>
      <w:ins w:id="19536" w:author="28.541_CR0289_(Rel-16)_SON_5G, EE_5G" w:date="2020-06-29T10:40:00Z">
        <w:r>
          <w:t xml:space="preserve">  &lt;/restriction&gt;</w:t>
        </w:r>
      </w:ins>
    </w:p>
    <w:p w:rsidR="00EF7973" w:rsidRDefault="00EF7973" w:rsidP="00EF7973">
      <w:pPr>
        <w:pStyle w:val="PL"/>
        <w:rPr>
          <w:ins w:id="19537" w:author="28.541_CR0289_(Rel-16)_SON_5G, EE_5G" w:date="2020-06-29T10:40:00Z"/>
        </w:rPr>
      </w:pPr>
      <w:ins w:id="19538" w:author="28.541_CR0289_(Rel-16)_SON_5G, EE_5G" w:date="2020-06-29T10:40:00Z">
        <w:r>
          <w:t>&lt;/simpleType&gt;</w:t>
        </w:r>
      </w:ins>
    </w:p>
    <w:p w:rsidR="00EF7973" w:rsidRDefault="00EF7973" w:rsidP="00EF7973">
      <w:pPr>
        <w:pStyle w:val="PL"/>
        <w:rPr>
          <w:ins w:id="19539" w:author="28.541_CR0289_(Rel-16)_SON_5G, EE_5G" w:date="2020-06-29T10:40:00Z"/>
        </w:rPr>
      </w:pPr>
      <w:ins w:id="19540" w:author="28.541_CR0289_(Rel-16)_SON_5G, EE_5G" w:date="2020-06-29T10:40:00Z">
        <w:r>
          <w:t>&lt;complexType name="</w:t>
        </w:r>
        <w:r>
          <w:rPr>
            <w:color w:val="000000"/>
          </w:rPr>
          <w:t>CSonPciList</w:t>
        </w:r>
        <w:r>
          <w:t>"&gt;</w:t>
        </w:r>
      </w:ins>
    </w:p>
    <w:p w:rsidR="00EF7973" w:rsidRDefault="00EF7973" w:rsidP="00EF7973">
      <w:pPr>
        <w:pStyle w:val="PL"/>
        <w:rPr>
          <w:ins w:id="19541" w:author="28.541_CR0289_(Rel-16)_SON_5G, EE_5G" w:date="2020-06-29T10:40:00Z"/>
        </w:rPr>
      </w:pPr>
      <w:ins w:id="19542" w:author="28.541_CR0289_(Rel-16)_SON_5G, EE_5G" w:date="2020-06-29T10:40:00Z">
        <w:r>
          <w:t xml:space="preserve">  &lt;sequence&gt;</w:t>
        </w:r>
      </w:ins>
    </w:p>
    <w:p w:rsidR="00EF7973" w:rsidRDefault="00EF7973" w:rsidP="00EF7973">
      <w:pPr>
        <w:pStyle w:val="PL"/>
        <w:rPr>
          <w:ins w:id="19543" w:author="28.541_CR0289_(Rel-16)_SON_5G, EE_5G" w:date="2020-06-29T10:40:00Z"/>
        </w:rPr>
      </w:pPr>
      <w:ins w:id="19544" w:author="28.541_CR0289_(Rel-16)_SON_5G, EE_5G" w:date="2020-06-29T10:40:00Z">
        <w:r>
          <w:t xml:space="preserve">      &lt;element name="nRPci" type="en:NRPci" maxOccurs="1008"/&gt;</w:t>
        </w:r>
      </w:ins>
    </w:p>
    <w:p w:rsidR="00EF7973" w:rsidRDefault="00EF7973" w:rsidP="00EF7973">
      <w:pPr>
        <w:pStyle w:val="PL"/>
        <w:rPr>
          <w:ins w:id="19545" w:author="28.541_CR0289_(Rel-16)_SON_5G, EE_5G" w:date="2020-06-29T10:40:00Z"/>
        </w:rPr>
      </w:pPr>
      <w:ins w:id="19546" w:author="28.541_CR0289_(Rel-16)_SON_5G, EE_5G" w:date="2020-06-29T10:40:00Z">
        <w:r>
          <w:t xml:space="preserve">  &lt;/sequence&gt;</w:t>
        </w:r>
      </w:ins>
    </w:p>
    <w:p w:rsidR="00E154AB" w:rsidRPr="008E6D39" w:rsidRDefault="00EF7973" w:rsidP="00EF7973">
      <w:pPr>
        <w:pStyle w:val="PL"/>
        <w:rPr>
          <w:lang w:val="de-DE"/>
        </w:rPr>
      </w:pPr>
      <w:ins w:id="19547" w:author="28.541_CR0289_(Rel-16)_SON_5G, EE_5G" w:date="2020-06-29T10:40:00Z">
        <w:r>
          <w:t>&lt;/complexType&gt;</w:t>
        </w:r>
      </w:ins>
    </w:p>
    <w:p w:rsidR="00E154AB" w:rsidRPr="008E6D39" w:rsidRDefault="00E154AB" w:rsidP="00E154AB">
      <w:pPr>
        <w:pStyle w:val="PL"/>
        <w:rPr>
          <w:lang w:val="de-DE"/>
        </w:rPr>
      </w:pPr>
      <w:r w:rsidRPr="008E6D39">
        <w:rPr>
          <w:lang w:val="de-DE"/>
        </w:rPr>
        <w:t>&lt;element name="GNBDUFunction" substitutionGroup="xn:ManagedElementOptionallyContainedNrmClass"&gt;</w:t>
      </w:r>
    </w:p>
    <w:p w:rsidR="00E154AB" w:rsidRPr="008E6D39" w:rsidRDefault="00E154AB" w:rsidP="00E154AB">
      <w:pPr>
        <w:pStyle w:val="PL"/>
        <w:rPr>
          <w:lang w:val="de-DE"/>
        </w:rPr>
      </w:pPr>
      <w:r w:rsidRPr="008E6D39">
        <w:rPr>
          <w:lang w:val="de-DE"/>
        </w:rPr>
        <w:tab/>
        <w:t>&lt;complexType&gt;</w:t>
      </w:r>
    </w:p>
    <w:p w:rsidR="00E154AB" w:rsidRPr="00623C82" w:rsidRDefault="00E154AB" w:rsidP="00E154AB">
      <w:pPr>
        <w:pStyle w:val="PL"/>
        <w:rPr>
          <w:rPrChange w:id="19548" w:author="32.423_CR0115R1_(Rel-16)_TM_SBMA, OAM_RTT" w:date="2020-07-06T10:39:00Z">
            <w:rPr>
              <w:lang w:val="fr-FR"/>
            </w:rPr>
          </w:rPrChange>
        </w:rPr>
      </w:pPr>
      <w:r w:rsidRPr="008E6D39">
        <w:rPr>
          <w:lang w:val="de-DE"/>
        </w:rPr>
        <w:tab/>
      </w:r>
      <w:r w:rsidRPr="008E6D39">
        <w:rPr>
          <w:lang w:val="de-DE"/>
        </w:rPr>
        <w:tab/>
      </w:r>
      <w:r w:rsidRPr="00623C82">
        <w:rPr>
          <w:rPrChange w:id="19549" w:author="32.423_CR0115R1_(Rel-16)_TM_SBMA, OAM_RTT" w:date="2020-07-06T10:39:00Z">
            <w:rPr>
              <w:lang w:val="fr-FR"/>
            </w:rPr>
          </w:rPrChange>
        </w:rPr>
        <w:t>&lt;complexContent&gt;</w:t>
      </w:r>
    </w:p>
    <w:p w:rsidR="00E154AB" w:rsidRPr="00623C82" w:rsidRDefault="00E154AB" w:rsidP="00E154AB">
      <w:pPr>
        <w:pStyle w:val="PL"/>
        <w:rPr>
          <w:rPrChange w:id="19550" w:author="32.423_CR0115R1_(Rel-16)_TM_SBMA, OAM_RTT" w:date="2020-07-06T10:39:00Z">
            <w:rPr>
              <w:lang w:val="fr-FR"/>
            </w:rPr>
          </w:rPrChange>
        </w:rPr>
      </w:pPr>
      <w:r w:rsidRPr="00623C82">
        <w:rPr>
          <w:rPrChange w:id="19551" w:author="32.423_CR0115R1_(Rel-16)_TM_SBMA, OAM_RTT" w:date="2020-07-06T10:39:00Z">
            <w:rPr>
              <w:lang w:val="fr-FR"/>
            </w:rPr>
          </w:rPrChange>
        </w:rPr>
        <w:tab/>
      </w:r>
      <w:r w:rsidRPr="00623C82">
        <w:rPr>
          <w:rPrChange w:id="19552" w:author="32.423_CR0115R1_(Rel-16)_TM_SBMA, OAM_RTT" w:date="2020-07-06T10:39:00Z">
            <w:rPr>
              <w:lang w:val="fr-FR"/>
            </w:rPr>
          </w:rPrChange>
        </w:rPr>
        <w:tab/>
      </w:r>
      <w:r w:rsidRPr="00623C82">
        <w:rPr>
          <w:rPrChange w:id="19553" w:author="32.423_CR0115R1_(Rel-16)_TM_SBMA, OAM_RTT" w:date="2020-07-06T10:39:00Z">
            <w:rPr>
              <w:lang w:val="fr-FR"/>
            </w:rPr>
          </w:rPrChange>
        </w:rPr>
        <w:tab/>
        <w:t>&lt;extension base="xn:NrmClass"&gt;</w:t>
      </w:r>
    </w:p>
    <w:p w:rsidR="00E154AB" w:rsidRDefault="00E154AB" w:rsidP="00E154AB">
      <w:pPr>
        <w:pStyle w:val="PL"/>
      </w:pPr>
      <w:r w:rsidRPr="00623C82">
        <w:rPr>
          <w:rPrChange w:id="19554" w:author="32.423_CR0115R1_(Rel-16)_TM_SBMA, OAM_RTT" w:date="2020-07-06T10:39:00Z">
            <w:rPr>
              <w:lang w:val="fr-FR"/>
            </w:rPr>
          </w:rPrChange>
        </w:rPr>
        <w:tab/>
      </w:r>
      <w:r w:rsidRPr="00623C82">
        <w:rPr>
          <w:rPrChange w:id="19555" w:author="32.423_CR0115R1_(Rel-16)_TM_SBMA, OAM_RTT" w:date="2020-07-06T10:39:00Z">
            <w:rPr>
              <w:lang w:val="fr-FR"/>
            </w:rPr>
          </w:rPrChange>
        </w:rPr>
        <w:tab/>
      </w:r>
      <w:r w:rsidRPr="00623C82">
        <w:rPr>
          <w:rPrChange w:id="19556" w:author="32.423_CR0115R1_(Rel-16)_TM_SBMA, OAM_RTT" w:date="2020-07-06T10:39:00Z">
            <w:rPr>
              <w:lang w:val="fr-FR"/>
            </w:rPr>
          </w:rPrChange>
        </w:rPr>
        <w:tab/>
      </w:r>
      <w:r>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ManagedFunction --&gt;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&lt;element name="vnfParametersList" type="xn:vnfParametersListType" minOccurs="0"/&gt;</w:t>
      </w:r>
    </w:p>
    <w:p w:rsidR="00E154AB" w:rsidRDefault="00E154AB" w:rsidP="00E154AB">
      <w:pPr>
        <w:pStyle w:val="PL"/>
      </w:pPr>
      <w:r>
        <w:lastRenderedPageBreak/>
        <w:tab/>
      </w:r>
      <w:r>
        <w:tab/>
      </w:r>
      <w:r>
        <w:tab/>
      </w:r>
      <w:r>
        <w:tab/>
      </w:r>
      <w:r>
        <w:tab/>
        <w:t>&lt;element name="peeParametersList" type="xn:peeParametersListType" minOccurs="0"/&gt;</w:t>
      </w:r>
    </w:p>
    <w:p w:rsidR="00E154AB" w:rsidRDefault="00E154AB" w:rsidP="00E154AB">
      <w:pPr>
        <w:pStyle w:val="PL"/>
      </w:pPr>
      <w:r>
        <w:tab/>
      </w:r>
      <w:r>
        <w:tab/>
      </w:r>
      <w:r>
        <w:tab/>
      </w:r>
      <w:r>
        <w:tab/>
      </w:r>
      <w:r>
        <w:tab/>
        <w:t>&lt;element name="priority" type="integer" minOccurs="0"/&gt;</w:t>
      </w:r>
    </w:p>
    <w:p w:rsidR="00E154AB" w:rsidRDefault="00E154AB" w:rsidP="00E154AB">
      <w:pPr>
        <w:pStyle w:val="PL"/>
      </w:pPr>
      <w:r>
        <w:tab/>
      </w:r>
      <w:r>
        <w:tab/>
      </w:r>
      <w:r>
        <w:tab/>
      </w:r>
      <w:r>
        <w:tab/>
      </w:r>
      <w:r>
        <w:tab/>
        <w:t>&lt;element name="measurements" type="xn:MeasurementTypesAndGPsList" minOccurs="0"/&gt;</w:t>
      </w:r>
    </w:p>
    <w:p w:rsidR="00E154AB" w:rsidRDefault="00E154AB" w:rsidP="00E154AB">
      <w:pPr>
        <w:pStyle w:val="PL"/>
      </w:pPr>
      <w:r>
        <w:tab/>
      </w:r>
      <w:r>
        <w:tab/>
      </w:r>
      <w:r>
        <w:tab/>
      </w:r>
      <w:r>
        <w:tab/>
      </w:r>
      <w:r>
        <w:tab/>
        <w:t>&lt;!--End of inherited attributes from ManagedFunction--&gt;</w:t>
      </w:r>
    </w:p>
    <w:p w:rsidR="00E154AB" w:rsidRDefault="00E154AB" w:rsidP="00E154AB">
      <w:pPr>
        <w:pStyle w:val="PL"/>
      </w:pPr>
      <w:r>
        <w:tab/>
      </w:r>
      <w:r>
        <w:tab/>
      </w:r>
      <w:r>
        <w:tab/>
      </w:r>
      <w:r>
        <w:tab/>
      </w:r>
      <w:r>
        <w:tab/>
        <w:t>&lt;element name="gnbId" type="nn:GnbId"/&gt;</w:t>
      </w:r>
    </w:p>
    <w:p w:rsidR="00E154AB" w:rsidRDefault="00E154AB" w:rsidP="00E154AB">
      <w:pPr>
        <w:pStyle w:val="PL"/>
      </w:pPr>
      <w:r>
        <w:tab/>
      </w:r>
      <w:r>
        <w:tab/>
      </w:r>
      <w:r>
        <w:tab/>
      </w:r>
      <w:r>
        <w:tab/>
      </w:r>
      <w:r>
        <w:tab/>
        <w:t>&lt;element name="gnbIdLength" type="nn:GnbIdLength"/&gt;</w:t>
      </w:r>
    </w:p>
    <w:p w:rsidR="00E154AB" w:rsidRDefault="00E154AB" w:rsidP="00E154AB">
      <w:pPr>
        <w:pStyle w:val="PL"/>
      </w:pPr>
      <w:r>
        <w:tab/>
      </w:r>
      <w:r>
        <w:tab/>
      </w:r>
      <w:r>
        <w:tab/>
      </w:r>
      <w:r>
        <w:tab/>
      </w:r>
      <w:r>
        <w:tab/>
        <w:t>&lt;element name="gnbDUId" type="nn:GnbDuId"/&gt;</w:t>
      </w:r>
    </w:p>
    <w:p w:rsidR="00E154AB" w:rsidDel="006C5507" w:rsidRDefault="00E154AB" w:rsidP="00E154AB">
      <w:pPr>
        <w:pStyle w:val="PL"/>
        <w:rPr>
          <w:del w:id="19557" w:author="28.541_CR0295R1_(Rel-16)_eNRM" w:date="2020-06-29T12:47:00Z"/>
        </w:rPr>
      </w:pPr>
      <w:r>
        <w:tab/>
      </w:r>
      <w:r>
        <w:tab/>
      </w:r>
      <w:r>
        <w:tab/>
      </w:r>
      <w:r>
        <w:tab/>
      </w:r>
      <w:r>
        <w:tab/>
        <w:t>&lt;element name="gnbDuName" type="nn:GnbName" minOccurs="0"/&gt;</w:t>
      </w:r>
    </w:p>
    <w:p w:rsidR="00E154AB" w:rsidRDefault="00E154AB" w:rsidP="00E154AB">
      <w:pPr>
        <w:pStyle w:val="PL"/>
      </w:pPr>
      <w:del w:id="19558" w:author="28.541_CR0295R1_(Rel-16)_eNRM" w:date="2020-06-29T12:47:00Z">
        <w:r w:rsidDel="006C5507">
          <w:tab/>
        </w:r>
        <w:r w:rsidDel="006C5507">
          <w:tab/>
        </w:r>
        <w:r w:rsidDel="006C5507">
          <w:tab/>
        </w:r>
        <w:r w:rsidDel="006C5507">
          <w:tab/>
        </w:r>
        <w:r w:rsidDel="006C5507">
          <w:tab/>
        </w:r>
      </w:del>
    </w:p>
    <w:p w:rsidR="00E154AB" w:rsidRDefault="00E154AB" w:rsidP="00E154AB">
      <w:pPr>
        <w:pStyle w:val="PL"/>
      </w:pPr>
      <w:r>
        <w:tab/>
      </w:r>
      <w:r>
        <w:tab/>
      </w:r>
      <w:r>
        <w:tab/>
      </w:r>
      <w:r>
        <w:tab/>
      </w:r>
      <w:r>
        <w:tab/>
        <w:t>&lt;element name="x2Blacklist" type="</w:t>
      </w:r>
      <w:ins w:id="19559" w:author="28.541_CR0260_(Rel-16)_SON_5G" w:date="2020-06-26T11:28:00Z">
        <w:r w:rsidR="00C937BB">
          <w:t>string</w:t>
        </w:r>
      </w:ins>
      <w:del w:id="19560" w:author="28.541_CR0260_(Rel-16)_SON_5G" w:date="2020-06-26T11:28:00Z">
        <w:r w:rsidDel="00C937BB">
          <w:delText>xn:dnList</w:delText>
        </w:r>
      </w:del>
      <w:r>
        <w:t>" minOccurs="0"/&gt;</w:t>
      </w:r>
    </w:p>
    <w:p w:rsidR="00E154AB" w:rsidRDefault="00E154AB" w:rsidP="00E154AB">
      <w:pPr>
        <w:pStyle w:val="PL"/>
      </w:pPr>
      <w:r>
        <w:tab/>
      </w:r>
      <w:r>
        <w:tab/>
      </w:r>
      <w:r>
        <w:tab/>
      </w:r>
      <w:r>
        <w:tab/>
      </w:r>
      <w:r>
        <w:tab/>
        <w:t>&lt;element name="x2Whitelist" type="</w:t>
      </w:r>
      <w:ins w:id="19561" w:author="28.541_CR0260_(Rel-16)_SON_5G" w:date="2020-06-26T11:28:00Z">
        <w:r w:rsidR="00C937BB">
          <w:t>string</w:t>
        </w:r>
      </w:ins>
      <w:del w:id="19562" w:author="28.541_CR0260_(Rel-16)_SON_5G" w:date="2020-06-26T11:28:00Z">
        <w:r w:rsidDel="00C937BB">
          <w:delText>xn:dnList</w:delText>
        </w:r>
      </w:del>
      <w:r>
        <w:t>" minOccurs="0"/&gt;</w:t>
      </w:r>
    </w:p>
    <w:p w:rsidR="00E154AB" w:rsidRDefault="00E154AB" w:rsidP="00E154AB">
      <w:pPr>
        <w:pStyle w:val="PL"/>
      </w:pPr>
      <w:r>
        <w:tab/>
      </w:r>
      <w:r>
        <w:tab/>
      </w:r>
      <w:r>
        <w:tab/>
      </w:r>
      <w:r>
        <w:tab/>
      </w:r>
      <w:r>
        <w:tab/>
        <w:t>&lt;element name="xnBlacklist" type="</w:t>
      </w:r>
      <w:ins w:id="19563" w:author="28.541_CR0260_(Rel-16)_SON_5G" w:date="2020-06-26T11:28:00Z">
        <w:r w:rsidR="00C937BB">
          <w:t>string</w:t>
        </w:r>
      </w:ins>
      <w:del w:id="19564" w:author="28.541_CR0260_(Rel-16)_SON_5G" w:date="2020-06-26T11:28:00Z">
        <w:r w:rsidDel="00C937BB">
          <w:delText>xn:dnList</w:delText>
        </w:r>
      </w:del>
      <w:r>
        <w:t>" minOccurs="0"/&gt;</w:t>
      </w:r>
    </w:p>
    <w:p w:rsidR="00E154AB" w:rsidRDefault="00E154AB" w:rsidP="00E154AB">
      <w:pPr>
        <w:pStyle w:val="PL"/>
      </w:pPr>
      <w:r>
        <w:tab/>
      </w:r>
      <w:r>
        <w:tab/>
      </w:r>
      <w:r>
        <w:tab/>
      </w:r>
      <w:r>
        <w:tab/>
      </w:r>
      <w:r>
        <w:tab/>
        <w:t>&lt;element name="xnWhitelist" type="</w:t>
      </w:r>
      <w:ins w:id="19565" w:author="28.541_CR0260_(Rel-16)_SON_5G" w:date="2020-06-26T11:28:00Z">
        <w:r w:rsidR="00C937BB">
          <w:t>string</w:t>
        </w:r>
      </w:ins>
      <w:del w:id="19566" w:author="28.541_CR0260_(Rel-16)_SON_5G" w:date="2020-06-26T11:28:00Z">
        <w:r w:rsidDel="00C937BB">
          <w:delText>xn:dnList</w:delText>
        </w:r>
      </w:del>
      <w:r>
        <w:t>" minOccurs="0"/&gt;</w:t>
      </w:r>
    </w:p>
    <w:p w:rsidR="00C937BB" w:rsidRDefault="00E154AB">
      <w:pPr>
        <w:pStyle w:val="PL"/>
        <w:rPr>
          <w:ins w:id="19567" w:author="28.541_CR0260_(Rel-16)_SON_5G" w:date="2020-06-26T11:29:00Z"/>
        </w:rPr>
        <w:pPrChange w:id="19568" w:author="28.541_CR0260_(Rel-16)_SON_5G" w:date="2020-06-26T11:2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tab/>
      </w:r>
      <w:r>
        <w:tab/>
      </w:r>
      <w:r>
        <w:tab/>
      </w:r>
      <w:r>
        <w:tab/>
      </w:r>
      <w:r>
        <w:tab/>
        <w:t>&lt;element name="</w:t>
      </w:r>
      <w:r w:rsidRPr="00A93EB1">
        <w:rPr>
          <w:rFonts w:cs="Courier New"/>
        </w:rPr>
        <w:t>x</w:t>
      </w:r>
      <w:del w:id="19569" w:author="28.541_CR0260_(Rel-16)_SON_5G" w:date="2020-06-26T11:28:00Z">
        <w:r w:rsidRPr="00A93EB1" w:rsidDel="00C937BB">
          <w:rPr>
            <w:rFonts w:cs="Courier New"/>
          </w:rPr>
          <w:delText>2</w:delText>
        </w:r>
        <w:r w:rsidDel="00C937BB">
          <w:rPr>
            <w:rFonts w:cs="Courier New"/>
          </w:rPr>
          <w:delText>X</w:delText>
        </w:r>
      </w:del>
      <w:r>
        <w:rPr>
          <w:rFonts w:cs="Courier New"/>
        </w:rPr>
        <w:t>n</w:t>
      </w:r>
      <w:r w:rsidRPr="00A93EB1">
        <w:rPr>
          <w:rFonts w:cs="Courier New"/>
        </w:rPr>
        <w:t>HOBlackList</w:t>
      </w:r>
      <w:r>
        <w:t>" type="</w:t>
      </w:r>
      <w:ins w:id="19570" w:author="28.541_CR0260_(Rel-16)_SON_5G" w:date="2020-06-26T11:28:00Z">
        <w:r w:rsidR="00C937BB">
          <w:t>string</w:t>
        </w:r>
      </w:ins>
      <w:del w:id="19571" w:author="28.541_CR0260_(Rel-16)_SON_5G" w:date="2020-06-26T11:28:00Z">
        <w:r w:rsidDel="00C937BB">
          <w:delText>xn:dnList</w:delText>
        </w:r>
      </w:del>
      <w:r>
        <w:t>" minOccurs="0"/&gt;</w:t>
      </w:r>
    </w:p>
    <w:p w:rsidR="00E154AB" w:rsidRDefault="00C937BB" w:rsidP="00C937BB">
      <w:pPr>
        <w:pStyle w:val="PL"/>
      </w:pPr>
      <w:ins w:id="19572" w:author="28.541_CR0260_(Rel-16)_SON_5G" w:date="2020-06-26T11:29:00Z">
        <w:r w:rsidRPr="001B32F7">
          <w:tab/>
        </w:r>
        <w:r w:rsidRPr="001B32F7">
          <w:tab/>
        </w:r>
        <w:r w:rsidRPr="001B32F7">
          <w:tab/>
        </w:r>
        <w:r w:rsidRPr="001B32F7">
          <w:tab/>
        </w:r>
        <w:r w:rsidRPr="001B32F7">
          <w:tab/>
          <w:t>&lt;element name="</w:t>
        </w:r>
        <w:r w:rsidRPr="001B32F7">
          <w:rPr>
            <w:rFonts w:cs="Courier New"/>
          </w:rPr>
          <w:t>x2HOBlackList</w:t>
        </w:r>
        <w:r w:rsidRPr="001B32F7">
          <w:t>" type="</w:t>
        </w:r>
        <w:r>
          <w:t>string</w:t>
        </w:r>
        <w:r w:rsidRPr="001B32F7">
          <w:t>" minOccurs="0"/&gt;</w:t>
        </w:r>
      </w:ins>
    </w:p>
    <w:p w:rsidR="00E154AB" w:rsidRDefault="00E154AB" w:rsidP="00E154AB">
      <w:pPr>
        <w:pStyle w:val="PL"/>
      </w:pPr>
      <w:r>
        <w:tab/>
      </w:r>
      <w:r>
        <w:tab/>
      </w:r>
      <w:r>
        <w:tab/>
      </w:r>
      <w:r>
        <w:tab/>
      </w:r>
      <w:r>
        <w:tab/>
        <w:t>&lt;element name="</w:t>
      </w:r>
      <w:r>
        <w:rPr>
          <w:rFonts w:cs="Courier New"/>
        </w:rPr>
        <w:t>a</w:t>
      </w:r>
      <w:r w:rsidRPr="005C70A1">
        <w:rPr>
          <w:rFonts w:cs="Courier New"/>
        </w:rPr>
        <w:t>ggressorSetID</w:t>
      </w:r>
      <w:r>
        <w:t>" type="nn:</w:t>
      </w:r>
      <w:r>
        <w:rPr>
          <w:rFonts w:cs="Courier New"/>
        </w:rPr>
        <w:t>A</w:t>
      </w:r>
      <w:r w:rsidRPr="005C70A1">
        <w:rPr>
          <w:rFonts w:cs="Courier New"/>
        </w:rPr>
        <w:t>ggressorSetID</w:t>
      </w:r>
      <w:r>
        <w:t>"/&gt;</w:t>
      </w:r>
    </w:p>
    <w:p w:rsidR="00E154AB" w:rsidRDefault="00E154AB" w:rsidP="00E154AB">
      <w:pPr>
        <w:pStyle w:val="PL"/>
      </w:pPr>
      <w:r>
        <w:tab/>
      </w:r>
      <w:r>
        <w:tab/>
      </w:r>
      <w:r>
        <w:tab/>
      </w:r>
      <w:r>
        <w:tab/>
      </w:r>
      <w:r>
        <w:tab/>
        <w:t>&lt;element name="</w:t>
      </w:r>
      <w:r>
        <w:rPr>
          <w:rFonts w:cs="Courier New"/>
        </w:rPr>
        <w:t>victimSet</w:t>
      </w:r>
      <w:r w:rsidRPr="005C70A1">
        <w:rPr>
          <w:rFonts w:cs="Courier New"/>
        </w:rPr>
        <w:t>ID</w:t>
      </w:r>
      <w:r>
        <w:t>" type="nn:</w:t>
      </w:r>
      <w:r>
        <w:rPr>
          <w:rFonts w:cs="Courier New"/>
        </w:rPr>
        <w:t>VictimSet</w:t>
      </w:r>
      <w:r w:rsidRPr="005C70A1">
        <w:rPr>
          <w:rFonts w:cs="Courier New"/>
        </w:rPr>
        <w:t>ID</w:t>
      </w:r>
      <w:r>
        <w:t>"/&gt;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ref="nn:NRCellDU"/&gt;</w:t>
      </w:r>
    </w:p>
    <w:p w:rsidR="00E154AB" w:rsidRDefault="00E154AB" w:rsidP="00E154AB">
      <w:pPr>
        <w:pStyle w:val="PL"/>
      </w:pPr>
      <w:r>
        <w:tab/>
      </w:r>
      <w:r>
        <w:tab/>
      </w:r>
      <w:r>
        <w:tab/>
      </w:r>
      <w:r>
        <w:tab/>
      </w:r>
      <w:r>
        <w:tab/>
        <w:t>&lt;element ref="nn:BWP"/&gt;</w:t>
      </w:r>
    </w:p>
    <w:p w:rsidR="00E154AB" w:rsidRDefault="00E154AB" w:rsidP="00E154AB">
      <w:pPr>
        <w:pStyle w:val="PL"/>
      </w:pPr>
      <w:r>
        <w:tab/>
      </w:r>
      <w:r>
        <w:tab/>
      </w:r>
      <w:r>
        <w:tab/>
      </w:r>
      <w:r>
        <w:tab/>
      </w:r>
      <w:r>
        <w:tab/>
        <w:t>&lt;element ref="nn:NRSectorCarrier"/&gt;</w:t>
      </w:r>
    </w:p>
    <w:p w:rsidR="00E154AB" w:rsidRDefault="00E154AB" w:rsidP="00E154AB">
      <w:pPr>
        <w:pStyle w:val="PL"/>
      </w:pPr>
      <w:r>
        <w:tab/>
      </w:r>
      <w:r>
        <w:tab/>
      </w:r>
      <w:r>
        <w:tab/>
      </w:r>
      <w:r>
        <w:tab/>
      </w:r>
      <w:r>
        <w:tab/>
        <w:t>&lt;element ref="nn:EP_F1C"/&gt;</w:t>
      </w:r>
    </w:p>
    <w:p w:rsidR="00E154AB" w:rsidRDefault="00E154AB" w:rsidP="00E154AB">
      <w:pPr>
        <w:pStyle w:val="PL"/>
      </w:pPr>
      <w:r>
        <w:tab/>
      </w:r>
      <w:r>
        <w:tab/>
      </w:r>
      <w:r>
        <w:tab/>
      </w:r>
      <w:r>
        <w:tab/>
      </w:r>
      <w:r>
        <w:tab/>
        <w:t>&lt;element ref="nn:EP_F1U"/&gt;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t>&lt;element ref="xn:MeasurementControl"/&gt;</w:t>
      </w:r>
    </w:p>
    <w:p w:rsidR="00E154AB" w:rsidRDefault="00E154AB" w:rsidP="00E154AB">
      <w:pPr>
        <w:pStyle w:val="PL"/>
      </w:pPr>
      <w:r>
        <w:tab/>
      </w:r>
      <w:r>
        <w:tab/>
      </w:r>
      <w:r>
        <w:tab/>
      </w:r>
      <w:r>
        <w:tab/>
        <w:t>&lt;/choice&gt;</w:t>
      </w:r>
    </w:p>
    <w:p w:rsidR="00E154AB" w:rsidRPr="008E6D39" w:rsidRDefault="00E154AB" w:rsidP="00E154AB">
      <w:pPr>
        <w:pStyle w:val="PL"/>
        <w:rPr>
          <w:lang w:val="fr-FR"/>
        </w:rPr>
      </w:pPr>
      <w:r>
        <w:tab/>
      </w:r>
      <w:r>
        <w:tab/>
      </w:r>
      <w:r>
        <w:tab/>
      </w:r>
      <w:r w:rsidRPr="008E6D39">
        <w:rPr>
          <w:lang w:val="fr-FR"/>
        </w:rPr>
        <w:t>&lt;/sequence&gt;</w:t>
      </w:r>
    </w:p>
    <w:p w:rsidR="00E154AB" w:rsidRPr="008E6D39" w:rsidRDefault="00E154AB" w:rsidP="00E154AB">
      <w:pPr>
        <w:pStyle w:val="PL"/>
        <w:rPr>
          <w:lang w:val="fr-FR"/>
        </w:rPr>
      </w:pPr>
      <w:r w:rsidRPr="008E6D39">
        <w:rPr>
          <w:lang w:val="fr-FR"/>
        </w:rPr>
        <w:tab/>
      </w:r>
      <w:r w:rsidRPr="008E6D39">
        <w:rPr>
          <w:lang w:val="fr-FR"/>
        </w:rPr>
        <w:tab/>
      </w:r>
      <w:r w:rsidRPr="008E6D39">
        <w:rPr>
          <w:lang w:val="fr-FR"/>
        </w:rPr>
        <w:tab/>
        <w:t>&lt;/extension&gt;</w:t>
      </w:r>
    </w:p>
    <w:p w:rsidR="00E154AB" w:rsidRPr="008E6D39" w:rsidRDefault="00E154AB" w:rsidP="00E154AB">
      <w:pPr>
        <w:pStyle w:val="PL"/>
        <w:rPr>
          <w:lang w:val="fr-FR"/>
        </w:rPr>
      </w:pPr>
      <w:r w:rsidRPr="008E6D39">
        <w:rPr>
          <w:lang w:val="fr-FR"/>
        </w:rPr>
        <w:tab/>
      </w:r>
      <w:r w:rsidRPr="008E6D39">
        <w:rPr>
          <w:lang w:val="fr-FR"/>
        </w:rPr>
        <w:tab/>
        <w:t>&lt;/complexContent&gt;</w:t>
      </w:r>
    </w:p>
    <w:p w:rsidR="00E154AB" w:rsidRPr="008E6D39" w:rsidRDefault="00E154AB" w:rsidP="00E154AB">
      <w:pPr>
        <w:pStyle w:val="PL"/>
        <w:rPr>
          <w:lang w:val="fr-FR"/>
        </w:rPr>
      </w:pPr>
      <w:r w:rsidRPr="008E6D39">
        <w:rPr>
          <w:lang w:val="fr-FR"/>
        </w:rPr>
        <w:tab/>
        <w:t>&lt;/complexType&gt;</w:t>
      </w:r>
    </w:p>
    <w:p w:rsidR="00E154AB" w:rsidRPr="008E6D39" w:rsidRDefault="00E154AB" w:rsidP="00E154AB">
      <w:pPr>
        <w:pStyle w:val="PL"/>
        <w:rPr>
          <w:lang w:val="fr-FR"/>
        </w:rPr>
      </w:pPr>
      <w:r w:rsidRPr="008E6D39">
        <w:rPr>
          <w:lang w:val="fr-FR"/>
        </w:rPr>
        <w:t>&lt;/element&gt;</w:t>
      </w:r>
    </w:p>
    <w:p w:rsidR="00E154AB" w:rsidRDefault="00E154AB" w:rsidP="00E154AB">
      <w:pPr>
        <w:pStyle w:val="PL"/>
      </w:pPr>
      <w:r>
        <w:t>&lt;element name="GNBCUCPFunction" substitutionGroup="xn:ManagedElementOptionallyContainedNrmClass"&gt;</w:t>
      </w:r>
    </w:p>
    <w:p w:rsidR="00E154AB" w:rsidRPr="008E6D39" w:rsidRDefault="00E154AB" w:rsidP="00E154AB">
      <w:pPr>
        <w:pStyle w:val="PL"/>
        <w:rPr>
          <w:lang w:val="fr-FR"/>
        </w:rPr>
      </w:pPr>
      <w:r>
        <w:tab/>
      </w:r>
      <w:r w:rsidRPr="008E6D39">
        <w:rPr>
          <w:lang w:val="fr-FR"/>
        </w:rPr>
        <w:t>&lt;complexType&gt;</w:t>
      </w:r>
    </w:p>
    <w:p w:rsidR="00E154AB" w:rsidRPr="008E6D39" w:rsidRDefault="00E154AB" w:rsidP="00E154AB">
      <w:pPr>
        <w:pStyle w:val="PL"/>
        <w:rPr>
          <w:lang w:val="fr-FR"/>
        </w:rPr>
      </w:pPr>
      <w:r w:rsidRPr="008E6D39">
        <w:rPr>
          <w:lang w:val="fr-FR"/>
        </w:rPr>
        <w:tab/>
      </w:r>
      <w:r w:rsidRPr="008E6D39">
        <w:rPr>
          <w:lang w:val="fr-FR"/>
        </w:rPr>
        <w:tab/>
        <w:t>&lt;complexContent&gt;</w:t>
      </w:r>
    </w:p>
    <w:p w:rsidR="00E154AB" w:rsidRPr="008E6D39" w:rsidRDefault="00E154AB" w:rsidP="00E154AB">
      <w:pPr>
        <w:pStyle w:val="PL"/>
        <w:rPr>
          <w:lang w:val="fr-FR"/>
        </w:rPr>
      </w:pPr>
      <w:r w:rsidRPr="008E6D39">
        <w:rPr>
          <w:lang w:val="fr-FR"/>
        </w:rPr>
        <w:tab/>
      </w:r>
      <w:r w:rsidRPr="008E6D39">
        <w:rPr>
          <w:lang w:val="fr-FR"/>
        </w:rPr>
        <w:tab/>
      </w:r>
      <w:r w:rsidRPr="008E6D39">
        <w:rPr>
          <w:lang w:val="fr-FR"/>
        </w:rPr>
        <w:tab/>
        <w:t>&lt;extension base="xn:NrmClass"&gt;</w:t>
      </w:r>
    </w:p>
    <w:p w:rsidR="00E154AB" w:rsidRDefault="00E154AB" w:rsidP="00E154AB">
      <w:pPr>
        <w:pStyle w:val="PL"/>
      </w:pPr>
      <w:r w:rsidRPr="008E6D39">
        <w:rPr>
          <w:lang w:val="fr-FR"/>
        </w:rPr>
        <w:tab/>
      </w:r>
      <w:r w:rsidRPr="008E6D39">
        <w:rPr>
          <w:lang w:val="fr-FR"/>
        </w:rPr>
        <w:tab/>
      </w:r>
      <w:r w:rsidRPr="008E6D39">
        <w:rPr>
          <w:lang w:val="fr-FR"/>
        </w:rPr>
        <w:tab/>
      </w:r>
      <w:r>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ManagedFunction --&gt;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&lt;element name="vnfParametersList" type="xn:vnfParametersListType" minOccurs="0"/&gt;</w:t>
      </w:r>
    </w:p>
    <w:p w:rsidR="00E154AB" w:rsidRDefault="00E154AB" w:rsidP="00E154AB">
      <w:pPr>
        <w:pStyle w:val="PL"/>
      </w:pPr>
      <w:r>
        <w:tab/>
      </w:r>
      <w:r>
        <w:tab/>
      </w:r>
      <w:r>
        <w:tab/>
      </w:r>
      <w:r>
        <w:tab/>
      </w:r>
      <w:r>
        <w:tab/>
        <w:t>&lt;element name="peeParametersList" type="xn:peeParametersListType" minOccurs="0"/&gt;</w:t>
      </w:r>
    </w:p>
    <w:p w:rsidR="00E154AB" w:rsidRDefault="00E154AB" w:rsidP="00E154AB">
      <w:pPr>
        <w:pStyle w:val="PL"/>
      </w:pPr>
      <w:r>
        <w:tab/>
      </w:r>
      <w:r>
        <w:tab/>
      </w:r>
      <w:r>
        <w:tab/>
      </w:r>
      <w:r>
        <w:tab/>
      </w:r>
      <w:r>
        <w:tab/>
        <w:t>&lt;element name="priority" type="integer" minOccurs="0"/&gt;</w:t>
      </w:r>
    </w:p>
    <w:p w:rsidR="00E154AB" w:rsidRDefault="00E154AB" w:rsidP="00E154AB">
      <w:pPr>
        <w:pStyle w:val="PL"/>
      </w:pPr>
      <w:r>
        <w:tab/>
      </w:r>
      <w:r>
        <w:tab/>
      </w:r>
      <w:r>
        <w:tab/>
      </w:r>
      <w:r>
        <w:tab/>
      </w:r>
      <w:r>
        <w:tab/>
        <w:t>&lt;element name="measurements" type="xn:MeasurementTypesAndGPsList" minOccurs="0"/&gt;</w:t>
      </w:r>
    </w:p>
    <w:p w:rsidR="00E154AB" w:rsidRDefault="00E154AB" w:rsidP="00E154AB">
      <w:pPr>
        <w:pStyle w:val="PL"/>
      </w:pPr>
      <w:r>
        <w:tab/>
      </w:r>
      <w:r>
        <w:tab/>
      </w:r>
      <w:r>
        <w:tab/>
      </w:r>
      <w:r>
        <w:tab/>
      </w:r>
      <w:r>
        <w:tab/>
        <w:t>&lt;!--End of inherited attributes from ManagedFunction--&gt;</w:t>
      </w:r>
    </w:p>
    <w:p w:rsidR="00E154AB" w:rsidRDefault="00E154AB" w:rsidP="00E154AB">
      <w:pPr>
        <w:pStyle w:val="PL"/>
      </w:pPr>
      <w:r>
        <w:tab/>
      </w:r>
      <w:r>
        <w:tab/>
      </w:r>
      <w:r>
        <w:tab/>
      </w:r>
      <w:r>
        <w:tab/>
      </w:r>
      <w:r>
        <w:tab/>
        <w:t>&lt;element name="gnbId" type="nn:GnbId" /&gt;</w:t>
      </w:r>
    </w:p>
    <w:p w:rsidR="00E154AB" w:rsidRDefault="00E154AB" w:rsidP="00E154AB">
      <w:pPr>
        <w:pStyle w:val="PL"/>
      </w:pPr>
      <w:r>
        <w:tab/>
      </w:r>
      <w:r>
        <w:tab/>
      </w:r>
      <w:r>
        <w:tab/>
      </w:r>
      <w:r>
        <w:tab/>
      </w:r>
      <w:r>
        <w:tab/>
        <w:t>&lt;element name="gnbIdLength" type="nn:GnbIdLength"/&gt;</w:t>
      </w:r>
    </w:p>
    <w:p w:rsidR="00E154AB" w:rsidRDefault="00E154AB" w:rsidP="00E154AB">
      <w:pPr>
        <w:pStyle w:val="PL"/>
      </w:pPr>
      <w:r>
        <w:tab/>
      </w:r>
      <w:r>
        <w:tab/>
      </w:r>
      <w:r>
        <w:tab/>
      </w:r>
      <w:r>
        <w:tab/>
      </w:r>
      <w:r>
        <w:tab/>
        <w:t>&lt;element name="gnbCuName" type=" nn:GnbName" minOccurs="0"/&gt;</w:t>
      </w:r>
    </w:p>
    <w:p w:rsidR="00E154AB" w:rsidRDefault="00E154AB" w:rsidP="00E154AB">
      <w:pPr>
        <w:pStyle w:val="PL"/>
      </w:pPr>
      <w:r>
        <w:tab/>
      </w:r>
      <w:r>
        <w:tab/>
      </w:r>
      <w:r>
        <w:tab/>
      </w:r>
      <w:r>
        <w:tab/>
      </w:r>
      <w:r>
        <w:tab/>
        <w:t>&lt;element name="pLMNId" type="en:PLMNId" /&gt;</w:t>
      </w:r>
    </w:p>
    <w:p w:rsidR="00E154AB" w:rsidRDefault="00E154AB" w:rsidP="00E154AB">
      <w:pPr>
        <w:pStyle w:val="PL"/>
      </w:pPr>
      <w:r>
        <w:tab/>
      </w:r>
      <w:r>
        <w:tab/>
      </w:r>
      <w:r>
        <w:tab/>
      </w:r>
      <w:r>
        <w:tab/>
      </w:r>
      <w:r>
        <w:tab/>
        <w:t>&lt;element name="x2Blacklist" type="</w:t>
      </w:r>
      <w:ins w:id="19573" w:author="28.541_CR0260_(Rel-16)_SON_5G" w:date="2020-06-26T11:29:00Z">
        <w:r w:rsidR="00C937BB">
          <w:t>string</w:t>
        </w:r>
      </w:ins>
      <w:del w:id="19574" w:author="28.541_CR0260_(Rel-16)_SON_5G" w:date="2020-06-26T11:29:00Z">
        <w:r w:rsidDel="00C937BB">
          <w:delText>xn:dnList</w:delText>
        </w:r>
      </w:del>
      <w:r>
        <w:t>" minOccurs="0"/&gt;</w:t>
      </w:r>
    </w:p>
    <w:p w:rsidR="00E154AB" w:rsidRDefault="00E154AB" w:rsidP="00E154AB">
      <w:pPr>
        <w:pStyle w:val="PL"/>
      </w:pPr>
      <w:r>
        <w:tab/>
      </w:r>
      <w:r>
        <w:tab/>
      </w:r>
      <w:r>
        <w:tab/>
      </w:r>
      <w:r>
        <w:tab/>
      </w:r>
      <w:r>
        <w:tab/>
        <w:t>&lt;element name="x2Whitelist" type="</w:t>
      </w:r>
      <w:ins w:id="19575" w:author="28.541_CR0260_(Rel-16)_SON_5G" w:date="2020-06-26T11:29:00Z">
        <w:r w:rsidR="00C937BB">
          <w:t>string</w:t>
        </w:r>
      </w:ins>
      <w:del w:id="19576" w:author="28.541_CR0260_(Rel-16)_SON_5G" w:date="2020-06-26T11:29:00Z">
        <w:r w:rsidDel="00C937BB">
          <w:delText>xn:dnList</w:delText>
        </w:r>
      </w:del>
      <w:r>
        <w:t>" minOccurs="0"/&gt;</w:t>
      </w:r>
    </w:p>
    <w:p w:rsidR="00E154AB" w:rsidRDefault="00E154AB" w:rsidP="00E154AB">
      <w:pPr>
        <w:pStyle w:val="PL"/>
      </w:pPr>
      <w:r>
        <w:tab/>
      </w:r>
      <w:r>
        <w:tab/>
      </w:r>
      <w:r>
        <w:tab/>
      </w:r>
      <w:r>
        <w:tab/>
      </w:r>
      <w:r>
        <w:tab/>
        <w:t>&lt;element name="xnBlacklist" type="</w:t>
      </w:r>
      <w:ins w:id="19577" w:author="28.541_CR0260_(Rel-16)_SON_5G" w:date="2020-06-26T11:29:00Z">
        <w:r w:rsidR="00C937BB">
          <w:t>string</w:t>
        </w:r>
      </w:ins>
      <w:del w:id="19578" w:author="28.541_CR0260_(Rel-16)_SON_5G" w:date="2020-06-26T11:29:00Z">
        <w:r w:rsidDel="00C937BB">
          <w:delText>xn:dnList</w:delText>
        </w:r>
      </w:del>
      <w:r>
        <w:t>" minOccurs="0"/&gt;</w:t>
      </w:r>
    </w:p>
    <w:p w:rsidR="00E154AB" w:rsidRDefault="00E154AB" w:rsidP="00E154AB">
      <w:pPr>
        <w:pStyle w:val="PL"/>
      </w:pPr>
      <w:r>
        <w:tab/>
      </w:r>
      <w:r>
        <w:tab/>
      </w:r>
      <w:r>
        <w:tab/>
      </w:r>
      <w:r>
        <w:tab/>
      </w:r>
      <w:r>
        <w:tab/>
        <w:t>&lt;element name="xnWhitelist" type="</w:t>
      </w:r>
      <w:ins w:id="19579" w:author="28.541_CR0260_(Rel-16)_SON_5G" w:date="2020-06-26T11:29:00Z">
        <w:r w:rsidR="00C937BB">
          <w:t>string</w:t>
        </w:r>
      </w:ins>
      <w:del w:id="19580" w:author="28.541_CR0260_(Rel-16)_SON_5G" w:date="2020-06-26T11:29:00Z">
        <w:r w:rsidDel="00C937BB">
          <w:delText>xn:dnList</w:delText>
        </w:r>
      </w:del>
      <w:r>
        <w:t>" minOccurs="0"/&gt;</w:t>
      </w:r>
    </w:p>
    <w:p w:rsidR="00E154AB" w:rsidRDefault="00E154AB" w:rsidP="00E154AB">
      <w:pPr>
        <w:pStyle w:val="PL"/>
      </w:pPr>
      <w:r>
        <w:tab/>
      </w:r>
      <w:r>
        <w:tab/>
      </w:r>
      <w:r>
        <w:tab/>
      </w:r>
      <w:r>
        <w:tab/>
      </w:r>
      <w:r>
        <w:tab/>
        <w:t>&lt;element name="</w:t>
      </w:r>
      <w:r w:rsidRPr="00A93EB1">
        <w:rPr>
          <w:rFonts w:cs="Courier New"/>
        </w:rPr>
        <w:t>x</w:t>
      </w:r>
      <w:del w:id="19581" w:author="28.541_CR0260_(Rel-16)_SON_5G" w:date="2020-06-26T11:29:00Z">
        <w:r w:rsidRPr="00A93EB1" w:rsidDel="00C937BB">
          <w:rPr>
            <w:rFonts w:cs="Courier New"/>
          </w:rPr>
          <w:delText>2</w:delText>
        </w:r>
        <w:r w:rsidDel="00C937BB">
          <w:rPr>
            <w:rFonts w:cs="Courier New"/>
          </w:rPr>
          <w:delText>X</w:delText>
        </w:r>
      </w:del>
      <w:r>
        <w:rPr>
          <w:rFonts w:cs="Courier New"/>
        </w:rPr>
        <w:t>n</w:t>
      </w:r>
      <w:r w:rsidRPr="00A93EB1">
        <w:rPr>
          <w:rFonts w:cs="Courier New"/>
        </w:rPr>
        <w:t>HOBlackList</w:t>
      </w:r>
      <w:r>
        <w:t>" type="</w:t>
      </w:r>
      <w:ins w:id="19582" w:author="28.541_CR0260_(Rel-16)_SON_5G" w:date="2020-06-26T11:29:00Z">
        <w:r w:rsidR="00C937BB">
          <w:t>string</w:t>
        </w:r>
      </w:ins>
      <w:del w:id="19583" w:author="28.541_CR0260_(Rel-16)_SON_5G" w:date="2020-06-26T11:29:00Z">
        <w:r w:rsidDel="00C937BB">
          <w:delText>xn:dnList</w:delText>
        </w:r>
      </w:del>
      <w:r>
        <w:t>" minOccurs="0"/&gt;</w:t>
      </w:r>
    </w:p>
    <w:p w:rsidR="00C937BB" w:rsidRPr="001B32F7" w:rsidRDefault="00C937BB">
      <w:pPr>
        <w:pStyle w:val="PL"/>
        <w:rPr>
          <w:ins w:id="19584" w:author="28.541_CR0260_(Rel-16)_SON_5G" w:date="2020-06-26T11:30:00Z"/>
        </w:rPr>
        <w:pPrChange w:id="19585" w:author="28.541_CR0260_(Rel-16)_SON_5G" w:date="2020-06-26T11:30: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9586" w:author="28.541_CR0260_(Rel-16)_SON_5G" w:date="2020-06-26T11:30:00Z">
        <w:r w:rsidRPr="001B32F7">
          <w:tab/>
        </w:r>
        <w:r w:rsidRPr="001B32F7">
          <w:tab/>
        </w:r>
        <w:r w:rsidRPr="001B32F7">
          <w:tab/>
        </w:r>
        <w:r w:rsidRPr="001B32F7">
          <w:tab/>
        </w:r>
        <w:r w:rsidRPr="001B32F7">
          <w:tab/>
          <w:t>&lt;element name="</w:t>
        </w:r>
        <w:r w:rsidRPr="001B32F7">
          <w:rPr>
            <w:rFonts w:cs="Courier New"/>
          </w:rPr>
          <w:t>x2HOBlackList</w:t>
        </w:r>
        <w:r w:rsidRPr="001B32F7">
          <w:t>" type="</w:t>
        </w:r>
        <w:r>
          <w:t>string</w:t>
        </w:r>
        <w:r w:rsidRPr="001B32F7">
          <w:t>" minOccurs="0"/&gt;</w:t>
        </w:r>
      </w:ins>
    </w:p>
    <w:p w:rsidR="00F44B7B" w:rsidRDefault="00E154AB" w:rsidP="00F44B7B">
      <w:pPr>
        <w:pStyle w:val="PL"/>
        <w:rPr>
          <w:ins w:id="19587" w:author="28.541_CR0286R1_(Rel-16)_eNRM" w:date="2020-06-26T17:55:00Z"/>
        </w:rPr>
      </w:pPr>
      <w:r>
        <w:tab/>
      </w:r>
      <w:r>
        <w:tab/>
      </w:r>
      <w:r>
        <w:tab/>
      </w:r>
      <w:r>
        <w:tab/>
      </w:r>
      <w:r>
        <w:tab/>
        <w:t>&lt;element name="</w:t>
      </w:r>
      <w:r>
        <w:rPr>
          <w:lang w:eastAsia="zh-CN"/>
        </w:rPr>
        <w:t>mappingSetIDBackhaulAddress</w:t>
      </w:r>
      <w:r>
        <w:t>" type="</w:t>
      </w:r>
      <w:r>
        <w:rPr>
          <w:lang w:eastAsia="zh-CN"/>
        </w:rPr>
        <w:t>MappingSetIDBackhaulAddress</w:t>
      </w:r>
      <w:r>
        <w:t>" minOccurs="0"/&gt;</w:t>
      </w:r>
    </w:p>
    <w:p w:rsidR="00E154AB" w:rsidRDefault="00F44B7B" w:rsidP="00F44B7B">
      <w:pPr>
        <w:pStyle w:val="PL"/>
      </w:pPr>
      <w:ins w:id="19588" w:author="28.541_CR0286R1_(Rel-16)_eNRM" w:date="2020-06-26T17:55:00Z">
        <w:r>
          <w:tab/>
        </w:r>
        <w:r>
          <w:tab/>
        </w:r>
        <w:r>
          <w:tab/>
        </w:r>
        <w:r>
          <w:tab/>
        </w:r>
        <w:r>
          <w:tab/>
          <w:t>&lt;element name="configurable5QISetRef" type="xn:dn"/&gt;</w:t>
        </w:r>
      </w:ins>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ref="nn:NRCellCU"/&gt;</w:t>
      </w:r>
    </w:p>
    <w:p w:rsidR="00E154AB" w:rsidRDefault="00E154AB" w:rsidP="00E154AB">
      <w:pPr>
        <w:pStyle w:val="PL"/>
      </w:pPr>
      <w:r>
        <w:tab/>
      </w:r>
      <w:r>
        <w:tab/>
      </w:r>
      <w:r>
        <w:tab/>
      </w:r>
      <w:r>
        <w:tab/>
      </w:r>
      <w:r>
        <w:tab/>
        <w:t>&lt;element ref="nn:EP_F1C"/&gt;</w:t>
      </w:r>
    </w:p>
    <w:p w:rsidR="00E154AB" w:rsidRDefault="00E154AB" w:rsidP="00E154AB">
      <w:pPr>
        <w:pStyle w:val="PL"/>
      </w:pPr>
      <w:r>
        <w:tab/>
      </w:r>
      <w:r>
        <w:tab/>
      </w:r>
      <w:r>
        <w:tab/>
      </w:r>
      <w:r>
        <w:tab/>
      </w:r>
      <w:r>
        <w:tab/>
        <w:t>&lt;element ref="nn:EP_E1"/&gt;</w:t>
      </w:r>
    </w:p>
    <w:p w:rsidR="00E154AB" w:rsidRDefault="00E154AB" w:rsidP="00E154AB">
      <w:pPr>
        <w:pStyle w:val="PL"/>
      </w:pPr>
      <w:r>
        <w:tab/>
      </w:r>
      <w:r>
        <w:tab/>
      </w:r>
      <w:r>
        <w:tab/>
      </w:r>
      <w:r>
        <w:tab/>
      </w:r>
      <w:r>
        <w:tab/>
        <w:t>&lt;element ref="nn:EP_XnC"/&gt;</w:t>
      </w:r>
    </w:p>
    <w:p w:rsidR="00E154AB" w:rsidRDefault="00E154AB" w:rsidP="00E154AB">
      <w:pPr>
        <w:pStyle w:val="PL"/>
      </w:pPr>
      <w:r>
        <w:tab/>
      </w:r>
      <w:r>
        <w:tab/>
      </w:r>
      <w:r>
        <w:tab/>
      </w:r>
      <w:r>
        <w:tab/>
      </w:r>
      <w:r>
        <w:tab/>
        <w:t>&lt;element ref="nn:EP_X2C"/&gt;</w:t>
      </w:r>
    </w:p>
    <w:p w:rsidR="00E154AB" w:rsidRDefault="00E154AB" w:rsidP="00E154AB">
      <w:pPr>
        <w:pStyle w:val="PL"/>
      </w:pPr>
      <w:r>
        <w:tab/>
      </w:r>
      <w:r>
        <w:tab/>
      </w:r>
      <w:r>
        <w:tab/>
      </w:r>
      <w:r>
        <w:tab/>
      </w:r>
      <w:r>
        <w:tab/>
        <w:t>&lt;element ref="nn:EP_NgC"/&gt;</w:t>
      </w:r>
    </w:p>
    <w:p w:rsidR="00E154AB" w:rsidRDefault="00E154AB" w:rsidP="00E154AB">
      <w:pPr>
        <w:pStyle w:val="PL"/>
      </w:pPr>
      <w:r>
        <w:lastRenderedPageBreak/>
        <w:tab/>
      </w:r>
      <w:r>
        <w:tab/>
      </w:r>
      <w:r>
        <w:tab/>
      </w:r>
      <w:r>
        <w:tab/>
      </w:r>
      <w:r>
        <w:tab/>
        <w:t>&lt;element ref="xn:VsDataContainer"/&gt;</w:t>
      </w:r>
    </w:p>
    <w:p w:rsidR="00EF7973" w:rsidRDefault="00E154AB" w:rsidP="00EF7973">
      <w:pPr>
        <w:pStyle w:val="PL"/>
        <w:rPr>
          <w:ins w:id="19589" w:author="28.541_CR0289_(Rel-16)_SON_5G, EE_5G" w:date="2020-06-29T10:41:00Z"/>
        </w:rPr>
      </w:pPr>
      <w:r>
        <w:tab/>
      </w:r>
      <w:r>
        <w:tab/>
      </w:r>
      <w:r>
        <w:tab/>
      </w:r>
      <w:r>
        <w:tab/>
        <w:t>&lt;/choice&gt;</w:t>
      </w:r>
    </w:p>
    <w:p w:rsidR="00EF7973" w:rsidRDefault="00EF7973" w:rsidP="00EF7973">
      <w:pPr>
        <w:pStyle w:val="PL"/>
        <w:rPr>
          <w:ins w:id="19590" w:author="28.541_CR0289_(Rel-16)_SON_5G, EE_5G" w:date="2020-06-29T10:41:00Z"/>
        </w:rPr>
      </w:pPr>
      <w:ins w:id="19591" w:author="28.541_CR0289_(Rel-16)_SON_5G, EE_5G" w:date="2020-06-29T10:41:00Z">
        <w:r>
          <w:tab/>
        </w:r>
        <w:r>
          <w:tab/>
        </w:r>
        <w:r>
          <w:tab/>
        </w:r>
        <w:r>
          <w:tab/>
          <w:t>&lt;choice minOccurs="0" maxOccurs="unbounded"&gt;</w:t>
        </w:r>
      </w:ins>
    </w:p>
    <w:p w:rsidR="00EF7973" w:rsidRDefault="00EF7973" w:rsidP="00EF7973">
      <w:pPr>
        <w:pStyle w:val="PL"/>
        <w:rPr>
          <w:ins w:id="19592" w:author="28.541_CR0289_(Rel-16)_SON_5G, EE_5G" w:date="2020-06-29T10:41:00Z"/>
        </w:rPr>
      </w:pPr>
      <w:ins w:id="19593" w:author="28.541_CR0289_(Rel-16)_SON_5G, EE_5G" w:date="2020-06-29T10:41:00Z">
        <w:r>
          <w:tab/>
        </w:r>
        <w:r>
          <w:tab/>
        </w:r>
        <w:r>
          <w:tab/>
        </w:r>
        <w:r>
          <w:tab/>
        </w:r>
        <w:r>
          <w:tab/>
          <w:t>&lt;element ref="</w:t>
        </w:r>
        <w:r w:rsidRPr="009800B6">
          <w:rPr>
            <w:lang w:eastAsia="zh-CN"/>
          </w:rPr>
          <w:t>DESManagement</w:t>
        </w:r>
        <w:r>
          <w:rPr>
            <w:lang w:eastAsia="zh-CN"/>
          </w:rPr>
          <w:t>Function</w:t>
        </w:r>
        <w:r>
          <w:t>"/&gt;</w:t>
        </w:r>
      </w:ins>
    </w:p>
    <w:p w:rsidR="00EF7973" w:rsidRDefault="00EF7973" w:rsidP="00EF7973">
      <w:pPr>
        <w:pStyle w:val="PL"/>
        <w:rPr>
          <w:ins w:id="19594" w:author="28.541_CR0289_(Rel-16)_SON_5G, EE_5G" w:date="2020-06-29T10:41:00Z"/>
        </w:rPr>
      </w:pPr>
      <w:ins w:id="19595" w:author="28.541_CR0289_(Rel-16)_SON_5G, EE_5G" w:date="2020-06-29T10:41:00Z">
        <w:r>
          <w:tab/>
        </w:r>
        <w:r>
          <w:tab/>
        </w:r>
        <w:r>
          <w:tab/>
        </w:r>
        <w:r>
          <w:tab/>
        </w:r>
        <w:r>
          <w:tab/>
          <w:t>&lt;element ref="</w:t>
        </w:r>
        <w:r w:rsidRPr="009800B6">
          <w:rPr>
            <w:lang w:eastAsia="zh-CN"/>
          </w:rPr>
          <w:t>DR</w:t>
        </w:r>
        <w:r>
          <w:rPr>
            <w:lang w:eastAsia="zh-CN"/>
          </w:rPr>
          <w:t>ACH</w:t>
        </w:r>
        <w:r w:rsidRPr="009800B6">
          <w:rPr>
            <w:lang w:eastAsia="zh-CN"/>
          </w:rPr>
          <w:t>OptimizationFunction</w:t>
        </w:r>
        <w:r>
          <w:t>"/&gt;</w:t>
        </w:r>
      </w:ins>
    </w:p>
    <w:p w:rsidR="00EF7973" w:rsidRDefault="00EF7973" w:rsidP="00EF7973">
      <w:pPr>
        <w:pStyle w:val="PL"/>
        <w:rPr>
          <w:ins w:id="19596" w:author="28.541_CR0289_(Rel-16)_SON_5G, EE_5G" w:date="2020-06-29T10:41:00Z"/>
        </w:rPr>
      </w:pPr>
      <w:ins w:id="19597" w:author="28.541_CR0289_(Rel-16)_SON_5G, EE_5G" w:date="2020-06-29T10:41:00Z">
        <w:r>
          <w:tab/>
        </w:r>
        <w:r>
          <w:tab/>
        </w:r>
        <w:r>
          <w:tab/>
        </w:r>
        <w:r>
          <w:tab/>
        </w:r>
        <w:r>
          <w:tab/>
          <w:t>&lt;element ref="</w:t>
        </w:r>
        <w:r w:rsidRPr="009800B6">
          <w:rPr>
            <w:lang w:eastAsia="zh-CN"/>
          </w:rPr>
          <w:t>DM</w:t>
        </w:r>
        <w:r>
          <w:rPr>
            <w:lang w:eastAsia="zh-CN"/>
          </w:rPr>
          <w:t>RO</w:t>
        </w:r>
        <w:r w:rsidRPr="009800B6">
          <w:rPr>
            <w:lang w:eastAsia="zh-CN"/>
          </w:rPr>
          <w:t>Function</w:t>
        </w:r>
        <w:r>
          <w:t>"/&gt;</w:t>
        </w:r>
      </w:ins>
    </w:p>
    <w:p w:rsidR="00EF7973" w:rsidRDefault="00EF7973" w:rsidP="00EF7973">
      <w:pPr>
        <w:pStyle w:val="PL"/>
        <w:rPr>
          <w:ins w:id="19598" w:author="28.541_CR0289_(Rel-16)_SON_5G, EE_5G" w:date="2020-06-29T10:41:00Z"/>
        </w:rPr>
      </w:pPr>
      <w:ins w:id="19599" w:author="28.541_CR0289_(Rel-16)_SON_5G, EE_5G" w:date="2020-06-29T10:41:00Z">
        <w:r>
          <w:tab/>
        </w:r>
        <w:r>
          <w:tab/>
        </w:r>
        <w:r>
          <w:tab/>
        </w:r>
        <w:r>
          <w:tab/>
        </w:r>
        <w:r>
          <w:tab/>
          <w:t>&lt;element ref="</w:t>
        </w:r>
        <w:r w:rsidRPr="009800B6">
          <w:rPr>
            <w:lang w:eastAsia="zh-CN"/>
          </w:rPr>
          <w:t>D</w:t>
        </w:r>
        <w:r>
          <w:rPr>
            <w:lang w:eastAsia="zh-CN"/>
          </w:rPr>
          <w:t>ANR</w:t>
        </w:r>
        <w:r w:rsidRPr="009800B6">
          <w:rPr>
            <w:lang w:eastAsia="zh-CN"/>
          </w:rPr>
          <w:t>Management</w:t>
        </w:r>
        <w:r>
          <w:rPr>
            <w:lang w:eastAsia="zh-CN"/>
          </w:rPr>
          <w:t>Function</w:t>
        </w:r>
        <w:r>
          <w:t>"/&gt;</w:t>
        </w:r>
      </w:ins>
    </w:p>
    <w:p w:rsidR="00E154AB" w:rsidRDefault="00EF7973" w:rsidP="00EF7973">
      <w:pPr>
        <w:pStyle w:val="PL"/>
      </w:pPr>
      <w:ins w:id="19600" w:author="28.541_CR0289_(Rel-16)_SON_5G, EE_5G" w:date="2020-06-29T10:41:00Z">
        <w:r>
          <w:tab/>
        </w:r>
        <w:r>
          <w:tab/>
        </w:r>
        <w:r>
          <w:tab/>
        </w:r>
        <w:r>
          <w:tab/>
          <w:t>&lt;/choice&gt;</w:t>
        </w:r>
      </w:ins>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ref="xn:MeasurementControl"/&gt;</w:t>
      </w:r>
    </w:p>
    <w:p w:rsidR="00E154AB" w:rsidRDefault="00E154AB" w:rsidP="00E154AB">
      <w:pPr>
        <w:pStyle w:val="PL"/>
      </w:pPr>
      <w:r>
        <w:tab/>
      </w:r>
      <w:r>
        <w:tab/>
      </w:r>
      <w:r>
        <w:tab/>
      </w:r>
      <w:r>
        <w:tab/>
        <w:t>&lt;/choice&gt;</w:t>
      </w:r>
      <w:r>
        <w:tab/>
      </w:r>
      <w:r>
        <w:tab/>
      </w:r>
      <w:r>
        <w:tab/>
      </w:r>
    </w:p>
    <w:p w:rsidR="00E154AB" w:rsidRPr="00623C82" w:rsidRDefault="00E154AB" w:rsidP="00E154AB">
      <w:pPr>
        <w:pStyle w:val="PL"/>
        <w:rPr>
          <w:lang w:val="fr-FR"/>
          <w:rPrChange w:id="19601" w:author="32.423_CR0115R1_(Rel-16)_TM_SBMA, OAM_RTT" w:date="2020-07-06T10:39:00Z">
            <w:rPr/>
          </w:rPrChange>
        </w:rPr>
      </w:pPr>
      <w:r>
        <w:tab/>
      </w:r>
      <w:r>
        <w:tab/>
      </w:r>
      <w:r>
        <w:tab/>
      </w:r>
      <w:r w:rsidRPr="00623C82">
        <w:rPr>
          <w:lang w:val="fr-FR"/>
          <w:rPrChange w:id="19602" w:author="32.423_CR0115R1_(Rel-16)_TM_SBMA, OAM_RTT" w:date="2020-07-06T10:39:00Z">
            <w:rPr/>
          </w:rPrChange>
        </w:rPr>
        <w:t>&lt;/sequence&gt;</w:t>
      </w:r>
    </w:p>
    <w:p w:rsidR="00E154AB" w:rsidRPr="00623C82" w:rsidRDefault="00E154AB" w:rsidP="00E154AB">
      <w:pPr>
        <w:pStyle w:val="PL"/>
        <w:rPr>
          <w:lang w:val="fr-FR"/>
          <w:rPrChange w:id="19603" w:author="32.423_CR0115R1_(Rel-16)_TM_SBMA, OAM_RTT" w:date="2020-07-06T10:39:00Z">
            <w:rPr/>
          </w:rPrChange>
        </w:rPr>
      </w:pPr>
      <w:r w:rsidRPr="00623C82">
        <w:rPr>
          <w:lang w:val="fr-FR"/>
          <w:rPrChange w:id="19604" w:author="32.423_CR0115R1_(Rel-16)_TM_SBMA, OAM_RTT" w:date="2020-07-06T10:39:00Z">
            <w:rPr/>
          </w:rPrChange>
        </w:rPr>
        <w:tab/>
      </w:r>
      <w:r w:rsidRPr="00623C82">
        <w:rPr>
          <w:lang w:val="fr-FR"/>
          <w:rPrChange w:id="19605" w:author="32.423_CR0115R1_(Rel-16)_TM_SBMA, OAM_RTT" w:date="2020-07-06T10:39:00Z">
            <w:rPr/>
          </w:rPrChange>
        </w:rPr>
        <w:tab/>
      </w:r>
      <w:r w:rsidRPr="00623C82">
        <w:rPr>
          <w:lang w:val="fr-FR"/>
          <w:rPrChange w:id="19606" w:author="32.423_CR0115R1_(Rel-16)_TM_SBMA, OAM_RTT" w:date="2020-07-06T10:39:00Z">
            <w:rPr/>
          </w:rPrChange>
        </w:rPr>
        <w:tab/>
        <w:t>&lt;/extension&gt;</w:t>
      </w:r>
    </w:p>
    <w:p w:rsidR="00E154AB" w:rsidRPr="00623C82" w:rsidRDefault="00E154AB" w:rsidP="00E154AB">
      <w:pPr>
        <w:pStyle w:val="PL"/>
        <w:rPr>
          <w:lang w:val="fr-FR"/>
          <w:rPrChange w:id="19607" w:author="32.423_CR0115R1_(Rel-16)_TM_SBMA, OAM_RTT" w:date="2020-07-06T10:39:00Z">
            <w:rPr/>
          </w:rPrChange>
        </w:rPr>
      </w:pPr>
      <w:r w:rsidRPr="00623C82">
        <w:rPr>
          <w:lang w:val="fr-FR"/>
          <w:rPrChange w:id="19608" w:author="32.423_CR0115R1_(Rel-16)_TM_SBMA, OAM_RTT" w:date="2020-07-06T10:39:00Z">
            <w:rPr/>
          </w:rPrChange>
        </w:rPr>
        <w:tab/>
      </w:r>
      <w:r w:rsidRPr="00623C82">
        <w:rPr>
          <w:lang w:val="fr-FR"/>
          <w:rPrChange w:id="19609" w:author="32.423_CR0115R1_(Rel-16)_TM_SBMA, OAM_RTT" w:date="2020-07-06T10:39:00Z">
            <w:rPr/>
          </w:rPrChange>
        </w:rPr>
        <w:tab/>
        <w:t>&lt;/complexContent&gt;</w:t>
      </w:r>
    </w:p>
    <w:p w:rsidR="00E154AB" w:rsidRPr="00623C82" w:rsidRDefault="00E154AB" w:rsidP="00E154AB">
      <w:pPr>
        <w:pStyle w:val="PL"/>
        <w:rPr>
          <w:lang w:val="fr-FR"/>
          <w:rPrChange w:id="19610" w:author="32.423_CR0115R1_(Rel-16)_TM_SBMA, OAM_RTT" w:date="2020-07-06T10:39:00Z">
            <w:rPr/>
          </w:rPrChange>
        </w:rPr>
      </w:pPr>
      <w:r w:rsidRPr="00623C82">
        <w:rPr>
          <w:lang w:val="fr-FR"/>
          <w:rPrChange w:id="19611" w:author="32.423_CR0115R1_(Rel-16)_TM_SBMA, OAM_RTT" w:date="2020-07-06T10:39:00Z">
            <w:rPr/>
          </w:rPrChange>
        </w:rPr>
        <w:tab/>
        <w:t>&lt;/complexType&gt;</w:t>
      </w:r>
    </w:p>
    <w:p w:rsidR="00E154AB" w:rsidRPr="00623C82" w:rsidRDefault="00E154AB" w:rsidP="00E154AB">
      <w:pPr>
        <w:pStyle w:val="PL"/>
        <w:rPr>
          <w:lang w:val="fr-FR"/>
          <w:rPrChange w:id="19612" w:author="32.423_CR0115R1_(Rel-16)_TM_SBMA, OAM_RTT" w:date="2020-07-06T10:39:00Z">
            <w:rPr/>
          </w:rPrChange>
        </w:rPr>
      </w:pPr>
      <w:r w:rsidRPr="00623C82">
        <w:rPr>
          <w:lang w:val="fr-FR"/>
          <w:rPrChange w:id="19613" w:author="32.423_CR0115R1_(Rel-16)_TM_SBMA, OAM_RTT" w:date="2020-07-06T10:39:00Z">
            <w:rPr/>
          </w:rPrChange>
        </w:rPr>
        <w:t>&lt;/element&gt;</w:t>
      </w:r>
    </w:p>
    <w:p w:rsidR="00E154AB" w:rsidRDefault="00E154AB" w:rsidP="00E154AB">
      <w:pPr>
        <w:pStyle w:val="PL"/>
      </w:pPr>
      <w:r>
        <w:t>&lt;element name="GNBCUUPFunction" substitutionGroup="xn:ManagedElementOptionallyContainedNrmClass"&gt;</w:t>
      </w:r>
    </w:p>
    <w:p w:rsidR="00E154AB" w:rsidRPr="00623C82" w:rsidRDefault="00E154AB" w:rsidP="00E154AB">
      <w:pPr>
        <w:pStyle w:val="PL"/>
        <w:rPr>
          <w:lang w:val="fr-FR"/>
          <w:rPrChange w:id="19614" w:author="32.423_CR0115R1_(Rel-16)_TM_SBMA, OAM_RTT" w:date="2020-07-06T10:39:00Z">
            <w:rPr/>
          </w:rPrChange>
        </w:rPr>
      </w:pPr>
      <w:r>
        <w:tab/>
      </w:r>
      <w:r w:rsidRPr="00623C82">
        <w:rPr>
          <w:lang w:val="fr-FR"/>
          <w:rPrChange w:id="19615" w:author="32.423_CR0115R1_(Rel-16)_TM_SBMA, OAM_RTT" w:date="2020-07-06T10:39:00Z">
            <w:rPr/>
          </w:rPrChange>
        </w:rPr>
        <w:t>&lt;complexType&gt;</w:t>
      </w:r>
    </w:p>
    <w:p w:rsidR="00E154AB" w:rsidRPr="00623C82" w:rsidRDefault="00E154AB" w:rsidP="00E154AB">
      <w:pPr>
        <w:pStyle w:val="PL"/>
        <w:rPr>
          <w:lang w:val="fr-FR"/>
          <w:rPrChange w:id="19616" w:author="32.423_CR0115R1_(Rel-16)_TM_SBMA, OAM_RTT" w:date="2020-07-06T10:39:00Z">
            <w:rPr/>
          </w:rPrChange>
        </w:rPr>
      </w:pPr>
      <w:r w:rsidRPr="00623C82">
        <w:rPr>
          <w:lang w:val="fr-FR"/>
          <w:rPrChange w:id="19617" w:author="32.423_CR0115R1_(Rel-16)_TM_SBMA, OAM_RTT" w:date="2020-07-06T10:39:00Z">
            <w:rPr/>
          </w:rPrChange>
        </w:rPr>
        <w:tab/>
      </w:r>
      <w:r w:rsidRPr="00623C82">
        <w:rPr>
          <w:lang w:val="fr-FR"/>
          <w:rPrChange w:id="19618" w:author="32.423_CR0115R1_(Rel-16)_TM_SBMA, OAM_RTT" w:date="2020-07-06T10:39:00Z">
            <w:rPr/>
          </w:rPrChange>
        </w:rPr>
        <w:tab/>
        <w:t>&lt;complexContent&gt;</w:t>
      </w:r>
    </w:p>
    <w:p w:rsidR="00E154AB" w:rsidRPr="00623C82" w:rsidRDefault="00E154AB" w:rsidP="00E154AB">
      <w:pPr>
        <w:pStyle w:val="PL"/>
        <w:rPr>
          <w:lang w:val="fr-FR"/>
          <w:rPrChange w:id="19619" w:author="32.423_CR0115R1_(Rel-16)_TM_SBMA, OAM_RTT" w:date="2020-07-06T10:39:00Z">
            <w:rPr/>
          </w:rPrChange>
        </w:rPr>
      </w:pPr>
      <w:r w:rsidRPr="00623C82">
        <w:rPr>
          <w:lang w:val="fr-FR"/>
          <w:rPrChange w:id="19620" w:author="32.423_CR0115R1_(Rel-16)_TM_SBMA, OAM_RTT" w:date="2020-07-06T10:39:00Z">
            <w:rPr/>
          </w:rPrChange>
        </w:rPr>
        <w:tab/>
      </w:r>
      <w:r w:rsidRPr="00623C82">
        <w:rPr>
          <w:lang w:val="fr-FR"/>
          <w:rPrChange w:id="19621" w:author="32.423_CR0115R1_(Rel-16)_TM_SBMA, OAM_RTT" w:date="2020-07-06T10:39:00Z">
            <w:rPr/>
          </w:rPrChange>
        </w:rPr>
        <w:tab/>
      </w:r>
      <w:r w:rsidRPr="00623C82">
        <w:rPr>
          <w:lang w:val="fr-FR"/>
          <w:rPrChange w:id="19622" w:author="32.423_CR0115R1_(Rel-16)_TM_SBMA, OAM_RTT" w:date="2020-07-06T10:39:00Z">
            <w:rPr/>
          </w:rPrChange>
        </w:rPr>
        <w:tab/>
        <w:t>&lt;extension base="xn:NrmClass"&gt;</w:t>
      </w:r>
    </w:p>
    <w:p w:rsidR="00E154AB" w:rsidRDefault="00E154AB" w:rsidP="00E154AB">
      <w:pPr>
        <w:pStyle w:val="PL"/>
      </w:pPr>
      <w:r w:rsidRPr="00623C82">
        <w:rPr>
          <w:lang w:val="fr-FR"/>
          <w:rPrChange w:id="19623" w:author="32.423_CR0115R1_(Rel-16)_TM_SBMA, OAM_RTT" w:date="2020-07-06T10:39:00Z">
            <w:rPr/>
          </w:rPrChange>
        </w:rPr>
        <w:tab/>
      </w:r>
      <w:r w:rsidRPr="00623C82">
        <w:rPr>
          <w:lang w:val="fr-FR"/>
          <w:rPrChange w:id="19624" w:author="32.423_CR0115R1_(Rel-16)_TM_SBMA, OAM_RTT" w:date="2020-07-06T10:39:00Z">
            <w:rPr/>
          </w:rPrChange>
        </w:rPr>
        <w:tab/>
      </w:r>
      <w:r w:rsidRPr="00623C82">
        <w:rPr>
          <w:lang w:val="fr-FR"/>
          <w:rPrChange w:id="19625" w:author="32.423_CR0115R1_(Rel-16)_TM_SBMA, OAM_RTT" w:date="2020-07-06T10:39:00Z">
            <w:rPr/>
          </w:rPrChange>
        </w:rPr>
        <w:tab/>
      </w:r>
      <w:r>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ManagedFunction --&gt;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&lt;element name="vnfParametersList" type="xn:vnfParametersListType" minOccurs="0"/&gt;</w:t>
      </w:r>
    </w:p>
    <w:p w:rsidR="00E154AB" w:rsidRDefault="00E154AB" w:rsidP="00E154AB">
      <w:pPr>
        <w:pStyle w:val="PL"/>
      </w:pPr>
      <w:r>
        <w:tab/>
      </w:r>
      <w:r>
        <w:tab/>
      </w:r>
      <w:r>
        <w:tab/>
      </w:r>
      <w:r>
        <w:tab/>
      </w:r>
      <w:r>
        <w:tab/>
        <w:t>&lt;element name="peeParametersList" type="xn:peeParametersListType" minOccurs="0"/&gt;</w:t>
      </w:r>
    </w:p>
    <w:p w:rsidR="00E154AB" w:rsidRDefault="00E154AB" w:rsidP="00E154AB">
      <w:pPr>
        <w:pStyle w:val="PL"/>
      </w:pPr>
      <w:r>
        <w:tab/>
      </w:r>
      <w:r>
        <w:tab/>
      </w:r>
      <w:r>
        <w:tab/>
      </w:r>
      <w:r>
        <w:tab/>
      </w:r>
      <w:r>
        <w:tab/>
        <w:t>&lt;element name="priority" type="integer" minOccurs="0"/&gt;</w:t>
      </w:r>
    </w:p>
    <w:p w:rsidR="00E154AB" w:rsidRDefault="00E154AB" w:rsidP="00E154AB">
      <w:pPr>
        <w:pStyle w:val="PL"/>
      </w:pPr>
      <w:r>
        <w:tab/>
      </w:r>
      <w:r>
        <w:tab/>
      </w:r>
      <w:r>
        <w:tab/>
      </w:r>
      <w:r>
        <w:tab/>
      </w:r>
      <w:r>
        <w:tab/>
        <w:t>&lt;element name="measurements" type="xn:MeasurementTypesAndGPsList" minOccurs="0"/&gt;</w:t>
      </w:r>
    </w:p>
    <w:p w:rsidR="00E154AB" w:rsidRDefault="00E154AB" w:rsidP="00E154AB">
      <w:pPr>
        <w:pStyle w:val="PL"/>
      </w:pPr>
      <w:r>
        <w:tab/>
      </w:r>
      <w:r>
        <w:tab/>
      </w:r>
      <w:r>
        <w:tab/>
      </w:r>
      <w:r>
        <w:tab/>
      </w:r>
      <w:r>
        <w:tab/>
        <w:t>&lt;!--End of inherited attributes from ManagedFunction--&gt;</w:t>
      </w:r>
    </w:p>
    <w:p w:rsidR="00E154AB" w:rsidRDefault="00E154AB" w:rsidP="00E154AB">
      <w:pPr>
        <w:pStyle w:val="PL"/>
      </w:pPr>
      <w:r>
        <w:tab/>
      </w:r>
      <w:r>
        <w:tab/>
      </w:r>
      <w:r>
        <w:tab/>
      </w:r>
      <w:r>
        <w:tab/>
      </w:r>
      <w:r>
        <w:tab/>
        <w:t>&lt;element name="gNBCUUPId" type="nn:GnbCuupId "/&gt;</w:t>
      </w:r>
    </w:p>
    <w:p w:rsidR="006C5507" w:rsidRDefault="00E154AB" w:rsidP="00E154AB">
      <w:pPr>
        <w:pStyle w:val="PL"/>
        <w:rPr>
          <w:ins w:id="19626" w:author="28.541_CR0295R1_(Rel-16)_eNRM" w:date="2020-06-29T12:47:00Z"/>
        </w:rPr>
      </w:pPr>
      <w:r w:rsidRPr="00D01D41">
        <w:tab/>
      </w:r>
      <w:r w:rsidRPr="00D01D41">
        <w:tab/>
      </w:r>
      <w:r w:rsidRPr="00D01D41">
        <w:tab/>
      </w:r>
      <w:r w:rsidRPr="00D01D41">
        <w:tab/>
      </w:r>
      <w:r w:rsidRPr="00D01D41">
        <w:tab/>
        <w:t>&lt;element name="pLMNInfoList" type="PLMNInfoListType"/&gt;</w:t>
      </w:r>
      <w:del w:id="19627" w:author="28.541_CR0295R1_(Rel-16)_eNRM" w:date="2020-06-29T12:47:00Z">
        <w:r w:rsidDel="006C5507">
          <w:tab/>
        </w:r>
        <w:r w:rsidDel="006C5507">
          <w:tab/>
        </w:r>
        <w:r w:rsidDel="006C5507">
          <w:tab/>
        </w:r>
        <w:r w:rsidDel="006C5507">
          <w:tab/>
        </w:r>
        <w:r w:rsidDel="006C5507">
          <w:tab/>
        </w:r>
      </w:del>
    </w:p>
    <w:p w:rsidR="00E154AB" w:rsidRDefault="006C5507" w:rsidP="00E154AB">
      <w:pPr>
        <w:pStyle w:val="PL"/>
      </w:pPr>
      <w:ins w:id="19628" w:author="28.541_CR0295R1_(Rel-16)_eNRM" w:date="2020-06-29T12:48:00Z">
        <w:r>
          <w:tab/>
        </w:r>
        <w:r>
          <w:tab/>
        </w:r>
        <w:r>
          <w:tab/>
        </w:r>
        <w:r>
          <w:tab/>
        </w:r>
        <w:r>
          <w:tab/>
        </w:r>
      </w:ins>
      <w:r w:rsidR="00E154AB">
        <w:t>&lt;element name="gNBId" type="nn:GnbId"/&gt;</w:t>
      </w:r>
    </w:p>
    <w:p w:rsidR="00F44B7B" w:rsidRDefault="00E154AB" w:rsidP="00F44B7B">
      <w:pPr>
        <w:pStyle w:val="PL"/>
        <w:rPr>
          <w:ins w:id="19629" w:author="28.541_CR0286R1_(Rel-16)_eNRM" w:date="2020-06-26T17:55:00Z"/>
        </w:rPr>
      </w:pPr>
      <w:r>
        <w:tab/>
      </w:r>
      <w:r>
        <w:tab/>
      </w:r>
      <w:r>
        <w:tab/>
      </w:r>
      <w:r>
        <w:tab/>
      </w:r>
      <w:r>
        <w:tab/>
        <w:t>&lt;element name="gnbIdLength" type="nn:GnbIdLength"/&gt;</w:t>
      </w:r>
    </w:p>
    <w:p w:rsidR="00E154AB" w:rsidRDefault="00F44B7B" w:rsidP="00F44B7B">
      <w:pPr>
        <w:pStyle w:val="PL"/>
      </w:pPr>
      <w:ins w:id="19630" w:author="28.541_CR0286R1_(Rel-16)_eNRM" w:date="2020-06-26T17:55:00Z">
        <w:r>
          <w:tab/>
        </w:r>
        <w:r>
          <w:tab/>
        </w:r>
        <w:r>
          <w:tab/>
        </w:r>
        <w:r>
          <w:tab/>
        </w:r>
        <w:r>
          <w:tab/>
          <w:t>&lt;element name="configurable5QISetRef" type="xn:dn"/&gt;</w:t>
        </w:r>
      </w:ins>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ref="nn:EP_E1"/&gt;</w:t>
      </w:r>
    </w:p>
    <w:p w:rsidR="00E154AB" w:rsidRDefault="00E154AB" w:rsidP="00E154AB">
      <w:pPr>
        <w:pStyle w:val="PL"/>
      </w:pPr>
      <w:r>
        <w:tab/>
      </w:r>
      <w:r>
        <w:tab/>
      </w:r>
      <w:r>
        <w:tab/>
      </w:r>
      <w:r>
        <w:tab/>
      </w:r>
      <w:r>
        <w:tab/>
        <w:t>&lt;element ref="nn:EP_F1U"/&gt;</w:t>
      </w:r>
    </w:p>
    <w:p w:rsidR="00E154AB" w:rsidRDefault="00E154AB" w:rsidP="00E154AB">
      <w:pPr>
        <w:pStyle w:val="PL"/>
      </w:pPr>
      <w:r>
        <w:tab/>
      </w:r>
      <w:r>
        <w:tab/>
      </w:r>
      <w:r>
        <w:tab/>
      </w:r>
      <w:r>
        <w:tab/>
      </w:r>
      <w:r>
        <w:tab/>
        <w:t>&lt;element ref="nn:EP_XnU"/&gt;</w:t>
      </w:r>
    </w:p>
    <w:p w:rsidR="00E154AB" w:rsidRDefault="00E154AB" w:rsidP="00E154AB">
      <w:pPr>
        <w:pStyle w:val="PL"/>
      </w:pPr>
      <w:r>
        <w:tab/>
      </w:r>
      <w:r>
        <w:tab/>
      </w:r>
      <w:r>
        <w:tab/>
      </w:r>
      <w:r>
        <w:tab/>
      </w:r>
      <w:r>
        <w:tab/>
        <w:t>&lt;element ref="nn:EP_NgU"/&gt;</w:t>
      </w:r>
    </w:p>
    <w:p w:rsidR="00E154AB" w:rsidRDefault="00E154AB" w:rsidP="00E154AB">
      <w:pPr>
        <w:pStyle w:val="PL"/>
      </w:pPr>
      <w:r>
        <w:tab/>
      </w:r>
      <w:r>
        <w:tab/>
      </w:r>
      <w:r>
        <w:tab/>
      </w:r>
      <w:r>
        <w:tab/>
      </w:r>
      <w:r>
        <w:tab/>
        <w:t>&lt;element ref="nn:EP_X2U"/&gt;</w:t>
      </w:r>
    </w:p>
    <w:p w:rsidR="00E154AB" w:rsidRDefault="00E154AB" w:rsidP="00E154AB">
      <w:pPr>
        <w:pStyle w:val="PL"/>
      </w:pPr>
      <w:r>
        <w:tab/>
      </w:r>
      <w:r>
        <w:tab/>
      </w:r>
      <w:r>
        <w:tab/>
      </w:r>
      <w:r>
        <w:tab/>
      </w:r>
      <w:r>
        <w:tab/>
        <w:t>&lt;element ref="nn:EP_S1U"/&gt;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ref="xn:MeasurementControl"/&gt;</w:t>
      </w:r>
    </w:p>
    <w:p w:rsidR="00E154AB" w:rsidRDefault="00E154AB" w:rsidP="00E154AB">
      <w:pPr>
        <w:pStyle w:val="PL"/>
      </w:pPr>
      <w:r>
        <w:tab/>
      </w:r>
      <w:r>
        <w:tab/>
      </w:r>
      <w:r>
        <w:tab/>
      </w:r>
      <w:r>
        <w:tab/>
        <w:t>&lt;/choice&gt;</w:t>
      </w:r>
      <w:r>
        <w:tab/>
      </w:r>
      <w:r>
        <w:tab/>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name="NRCellCU"&gt;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ManagedFunction --&gt;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&lt;element name="vnfParametersList" type="xn:vnfParametersListType" minOccurs="0"/&gt;</w:t>
      </w:r>
    </w:p>
    <w:p w:rsidR="00E154AB" w:rsidRDefault="00E154AB" w:rsidP="00E154AB">
      <w:pPr>
        <w:pStyle w:val="PL"/>
      </w:pPr>
      <w:r>
        <w:tab/>
      </w:r>
      <w:r>
        <w:tab/>
      </w:r>
      <w:r>
        <w:tab/>
      </w:r>
      <w:r>
        <w:tab/>
      </w:r>
      <w:r>
        <w:tab/>
        <w:t>&lt;element name="peeParametersList" type="xn:peeParametersListType" minOccurs="0"/&gt;</w:t>
      </w:r>
    </w:p>
    <w:p w:rsidR="00E154AB" w:rsidRDefault="00E154AB" w:rsidP="00E154AB">
      <w:pPr>
        <w:pStyle w:val="PL"/>
      </w:pPr>
      <w:r>
        <w:tab/>
      </w:r>
      <w:r>
        <w:tab/>
      </w:r>
      <w:r>
        <w:tab/>
      </w:r>
      <w:r>
        <w:tab/>
      </w:r>
      <w:r>
        <w:tab/>
        <w:t>&lt;element name="priority" type="integer" minOccurs="0"/&gt;</w:t>
      </w:r>
    </w:p>
    <w:p w:rsidR="00E154AB" w:rsidRDefault="00E154AB" w:rsidP="00E154AB">
      <w:pPr>
        <w:pStyle w:val="PL"/>
      </w:pPr>
      <w:r>
        <w:tab/>
      </w:r>
      <w:r>
        <w:tab/>
      </w:r>
      <w:r>
        <w:tab/>
      </w:r>
      <w:r>
        <w:tab/>
      </w:r>
      <w:r>
        <w:tab/>
        <w:t>&lt;element name="measurements" type="xn:MeasurementTypesAndGPsList" minOccurs="0"/&gt;</w:t>
      </w:r>
      <w:r>
        <w:tab/>
      </w:r>
    </w:p>
    <w:p w:rsidR="00E154AB" w:rsidRDefault="00E154AB" w:rsidP="00E154AB">
      <w:pPr>
        <w:pStyle w:val="PL"/>
      </w:pPr>
      <w:r>
        <w:tab/>
      </w:r>
      <w:r>
        <w:tab/>
      </w:r>
      <w:r>
        <w:tab/>
      </w:r>
      <w:r>
        <w:tab/>
      </w:r>
      <w:r>
        <w:tab/>
        <w:t>&lt;!--End of inherited attributes from ManagedFunction--&gt;</w:t>
      </w:r>
    </w:p>
    <w:p w:rsidR="00E154AB" w:rsidRDefault="00E154AB" w:rsidP="00E154AB">
      <w:pPr>
        <w:pStyle w:val="PL"/>
      </w:pPr>
      <w:r>
        <w:tab/>
      </w:r>
      <w:r>
        <w:tab/>
      </w:r>
      <w:r>
        <w:tab/>
      </w:r>
      <w:r>
        <w:tab/>
      </w:r>
      <w:r>
        <w:tab/>
        <w:t>&lt;element name="nCGI" type="nn:Ncgi"/&gt;</w:t>
      </w:r>
    </w:p>
    <w:p w:rsidR="00E154AB" w:rsidRDefault="00E154AB" w:rsidP="00E154AB">
      <w:pPr>
        <w:pStyle w:val="PL"/>
      </w:pPr>
      <w:r>
        <w:lastRenderedPageBreak/>
        <w:tab/>
      </w:r>
      <w:r>
        <w:tab/>
      </w:r>
      <w:r>
        <w:tab/>
      </w:r>
      <w:r>
        <w:tab/>
      </w:r>
      <w:r>
        <w:tab/>
        <w:t>&lt;element name="pLMNIdList" type="en:PLMNIdList"/&gt;</w:t>
      </w:r>
    </w:p>
    <w:p w:rsidR="00E154AB" w:rsidRDefault="00E154AB" w:rsidP="00E154AB">
      <w:pPr>
        <w:pStyle w:val="PL"/>
      </w:pPr>
      <w:r>
        <w:tab/>
      </w:r>
      <w:r>
        <w:tab/>
      </w:r>
      <w:r>
        <w:tab/>
      </w:r>
      <w:r>
        <w:tab/>
      </w:r>
      <w:r>
        <w:tab/>
        <w:t>&lt;element name="sNSSAIList" type="ngc:SnssaiList" minOccurs="0"/&gt;</w:t>
      </w:r>
    </w:p>
    <w:p w:rsidR="00E154AB" w:rsidRDefault="00E154AB" w:rsidP="00E154AB">
      <w:pPr>
        <w:pStyle w:val="PL"/>
      </w:pPr>
      <w:r>
        <w:tab/>
      </w:r>
      <w:r>
        <w:tab/>
      </w:r>
      <w:r>
        <w:tab/>
      </w:r>
      <w:r>
        <w:tab/>
      </w:r>
      <w:r>
        <w:tab/>
        <w:t>&lt;element name="nRFrequencyRef" type="xn:dn"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r>
      <w:r>
        <w:tab/>
        <w:t>&lt;element ref="nRCellRelation"/&gt;</w:t>
      </w:r>
    </w:p>
    <w:p w:rsidR="00E154AB" w:rsidRDefault="00E154AB" w:rsidP="00E154AB">
      <w:pPr>
        <w:pStyle w:val="PL"/>
      </w:pPr>
      <w:r>
        <w:tab/>
      </w:r>
      <w:r>
        <w:tab/>
      </w:r>
      <w:r>
        <w:tab/>
      </w:r>
      <w:r>
        <w:tab/>
      </w:r>
      <w:r>
        <w:tab/>
        <w:t>&lt;element ref="nRFreqRelation"/&gt;</w:t>
      </w:r>
    </w:p>
    <w:p w:rsidR="00E154AB" w:rsidRDefault="00E154AB" w:rsidP="00E154AB">
      <w:pPr>
        <w:pStyle w:val="PL"/>
      </w:pPr>
      <w:r>
        <w:tab/>
      </w:r>
      <w:r>
        <w:tab/>
      </w:r>
      <w:r>
        <w:tab/>
      </w:r>
      <w:r>
        <w:tab/>
      </w:r>
      <w:r>
        <w:tab/>
        <w:t>&lt;element ref="eUtranCellRelation"/&gt;</w:t>
      </w:r>
    </w:p>
    <w:p w:rsidR="00E154AB" w:rsidRDefault="00E154AB" w:rsidP="00E154AB">
      <w:pPr>
        <w:pStyle w:val="PL"/>
      </w:pPr>
      <w:r>
        <w:tab/>
      </w:r>
      <w:r>
        <w:tab/>
      </w:r>
      <w:r>
        <w:tab/>
      </w:r>
      <w:r>
        <w:tab/>
      </w:r>
      <w:r>
        <w:tab/>
        <w:t>&lt;element ref="eUtranFreqRelation"/&gt;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ref="xn:MeasurementControl"/&gt;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maxOccurs="1"&gt;</w:t>
      </w:r>
    </w:p>
    <w:p w:rsidR="00E154AB" w:rsidRDefault="00E154AB" w:rsidP="00E154AB">
      <w:pPr>
        <w:pStyle w:val="PL"/>
      </w:pPr>
      <w:r>
        <w:tab/>
      </w:r>
      <w:r>
        <w:tab/>
      </w:r>
      <w:r>
        <w:tab/>
      </w:r>
      <w:r>
        <w:tab/>
      </w:r>
      <w:r>
        <w:tab/>
        <w:t>&lt;element ref="sp:EnergySavingProperties"/&gt;</w:t>
      </w:r>
    </w:p>
    <w:p w:rsidR="00E154AB" w:rsidRDefault="00E154AB" w:rsidP="00E154AB">
      <w:pPr>
        <w:pStyle w:val="PL"/>
      </w:pPr>
      <w:r>
        <w:tab/>
      </w:r>
      <w:r>
        <w:tab/>
      </w:r>
      <w:r>
        <w:tab/>
      </w:r>
      <w:r>
        <w:tab/>
      </w:r>
      <w:r>
        <w:tab/>
        <w:t>&lt;element ref="sp:ESPolicies"/&gt;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 "RRMPolicyRatio"/&gt;</w:t>
      </w:r>
    </w:p>
    <w:p w:rsidR="00EF7973" w:rsidRDefault="00E154AB" w:rsidP="00EF7973">
      <w:pPr>
        <w:pStyle w:val="PL"/>
        <w:rPr>
          <w:ins w:id="19631" w:author="28.541_CR0289_(Rel-16)_SON_5G, EE_5G" w:date="2020-06-29T10:41:00Z"/>
        </w:rPr>
      </w:pPr>
      <w:r>
        <w:tab/>
      </w:r>
      <w:r>
        <w:tab/>
      </w:r>
      <w:r>
        <w:tab/>
      </w:r>
      <w:r>
        <w:tab/>
        <w:t>&lt;/choice&gt;</w:t>
      </w:r>
    </w:p>
    <w:p w:rsidR="00EF7973" w:rsidRDefault="00EF7973" w:rsidP="00EF7973">
      <w:pPr>
        <w:pStyle w:val="PL"/>
        <w:rPr>
          <w:ins w:id="19632" w:author="28.541_CR0289_(Rel-16)_SON_5G, EE_5G" w:date="2020-06-29T10:41:00Z"/>
        </w:rPr>
      </w:pPr>
      <w:ins w:id="19633" w:author="28.541_CR0289_(Rel-16)_SON_5G, EE_5G" w:date="2020-06-29T10:41:00Z">
        <w:r>
          <w:tab/>
        </w:r>
        <w:r>
          <w:tab/>
        </w:r>
        <w:r>
          <w:tab/>
        </w:r>
        <w:r>
          <w:tab/>
          <w:t>&lt;choice minOccurs="0" maxOccurs="unbounded"&gt;</w:t>
        </w:r>
      </w:ins>
    </w:p>
    <w:p w:rsidR="00EF7973" w:rsidRDefault="00EF7973" w:rsidP="00EF7973">
      <w:pPr>
        <w:pStyle w:val="PL"/>
        <w:rPr>
          <w:ins w:id="19634" w:author="28.541_CR0289_(Rel-16)_SON_5G, EE_5G" w:date="2020-06-29T10:41:00Z"/>
        </w:rPr>
      </w:pPr>
      <w:ins w:id="19635" w:author="28.541_CR0289_(Rel-16)_SON_5G, EE_5G" w:date="2020-06-29T10:41:00Z">
        <w:r>
          <w:tab/>
        </w:r>
        <w:r>
          <w:tab/>
        </w:r>
        <w:r>
          <w:tab/>
        </w:r>
        <w:r>
          <w:tab/>
        </w:r>
        <w:r>
          <w:tab/>
          <w:t>&lt;element ref="</w:t>
        </w:r>
        <w:r w:rsidRPr="009800B6">
          <w:rPr>
            <w:lang w:eastAsia="zh-CN"/>
          </w:rPr>
          <w:t>DESManagement</w:t>
        </w:r>
        <w:r>
          <w:rPr>
            <w:lang w:eastAsia="zh-CN"/>
          </w:rPr>
          <w:t>Function</w:t>
        </w:r>
        <w:r>
          <w:t>"/&gt;</w:t>
        </w:r>
      </w:ins>
    </w:p>
    <w:p w:rsidR="00EF7973" w:rsidRDefault="00EF7973" w:rsidP="00EF7973">
      <w:pPr>
        <w:pStyle w:val="PL"/>
        <w:rPr>
          <w:ins w:id="19636" w:author="28.541_CR0289_(Rel-16)_SON_5G, EE_5G" w:date="2020-06-29T10:41:00Z"/>
        </w:rPr>
      </w:pPr>
      <w:ins w:id="19637" w:author="28.541_CR0289_(Rel-16)_SON_5G, EE_5G" w:date="2020-06-29T10:41:00Z">
        <w:r>
          <w:tab/>
        </w:r>
        <w:r>
          <w:tab/>
        </w:r>
        <w:r>
          <w:tab/>
        </w:r>
        <w:r>
          <w:tab/>
        </w:r>
        <w:r>
          <w:tab/>
          <w:t>&lt;element ref="</w:t>
        </w:r>
        <w:r w:rsidRPr="009800B6">
          <w:rPr>
            <w:lang w:eastAsia="zh-CN"/>
          </w:rPr>
          <w:t>DR</w:t>
        </w:r>
        <w:r>
          <w:rPr>
            <w:lang w:eastAsia="zh-CN"/>
          </w:rPr>
          <w:t>ACH</w:t>
        </w:r>
        <w:r w:rsidRPr="009800B6">
          <w:rPr>
            <w:lang w:eastAsia="zh-CN"/>
          </w:rPr>
          <w:t>OptimizationFunction</w:t>
        </w:r>
        <w:r>
          <w:t>"/&gt;</w:t>
        </w:r>
      </w:ins>
    </w:p>
    <w:p w:rsidR="00EF7973" w:rsidRDefault="00EF7973" w:rsidP="00EF7973">
      <w:pPr>
        <w:pStyle w:val="PL"/>
        <w:rPr>
          <w:ins w:id="19638" w:author="28.541_CR0289_(Rel-16)_SON_5G, EE_5G" w:date="2020-06-29T10:41:00Z"/>
        </w:rPr>
      </w:pPr>
      <w:ins w:id="19639" w:author="28.541_CR0289_(Rel-16)_SON_5G, EE_5G" w:date="2020-06-29T10:41:00Z">
        <w:r>
          <w:tab/>
        </w:r>
        <w:r>
          <w:tab/>
        </w:r>
        <w:r>
          <w:tab/>
        </w:r>
        <w:r>
          <w:tab/>
        </w:r>
        <w:r>
          <w:tab/>
          <w:t>&lt;element ref="</w:t>
        </w:r>
        <w:r w:rsidRPr="009800B6">
          <w:rPr>
            <w:lang w:eastAsia="zh-CN"/>
          </w:rPr>
          <w:t>DM</w:t>
        </w:r>
        <w:r>
          <w:rPr>
            <w:lang w:eastAsia="zh-CN"/>
          </w:rPr>
          <w:t>RO</w:t>
        </w:r>
        <w:r w:rsidRPr="009800B6">
          <w:rPr>
            <w:lang w:eastAsia="zh-CN"/>
          </w:rPr>
          <w:t>Function</w:t>
        </w:r>
        <w:r>
          <w:t>"/&gt;</w:t>
        </w:r>
      </w:ins>
    </w:p>
    <w:p w:rsidR="00EF7973" w:rsidRDefault="00EF7973" w:rsidP="00EF7973">
      <w:pPr>
        <w:pStyle w:val="PL"/>
        <w:rPr>
          <w:ins w:id="19640" w:author="28.541_CR0289_(Rel-16)_SON_5G, EE_5G" w:date="2020-06-29T10:41:00Z"/>
        </w:rPr>
      </w:pPr>
      <w:ins w:id="19641" w:author="28.541_CR0289_(Rel-16)_SON_5G, EE_5G" w:date="2020-06-29T10:41:00Z">
        <w:r>
          <w:tab/>
        </w:r>
        <w:r>
          <w:tab/>
        </w:r>
        <w:r>
          <w:tab/>
        </w:r>
        <w:r>
          <w:tab/>
        </w:r>
        <w:r>
          <w:tab/>
          <w:t>&lt;element ref="</w:t>
        </w:r>
        <w:r w:rsidRPr="00EE06C1">
          <w:rPr>
            <w:lang w:eastAsia="zh-CN"/>
          </w:rPr>
          <w:t>C</w:t>
        </w:r>
        <w:r w:rsidRPr="00BF5359">
          <w:rPr>
            <w:lang w:eastAsia="zh-CN"/>
          </w:rPr>
          <w:t>ESManagement</w:t>
        </w:r>
        <w:r>
          <w:rPr>
            <w:lang w:eastAsia="zh-CN"/>
          </w:rPr>
          <w:t>Function</w:t>
        </w:r>
        <w:r>
          <w:t>"/&gt;</w:t>
        </w:r>
      </w:ins>
    </w:p>
    <w:p w:rsidR="00E154AB" w:rsidRDefault="00EF7973" w:rsidP="00EF7973">
      <w:pPr>
        <w:pStyle w:val="PL"/>
      </w:pPr>
      <w:ins w:id="19642" w:author="28.541_CR0289_(Rel-16)_SON_5G, EE_5G" w:date="2020-06-29T10:41:00Z">
        <w:r>
          <w:tab/>
        </w:r>
        <w:r>
          <w:tab/>
        </w:r>
        <w:r>
          <w:tab/>
        </w:r>
        <w:r>
          <w:tab/>
          <w:t>&lt;/choice&gt;</w:t>
        </w:r>
      </w:ins>
    </w:p>
    <w:p w:rsidR="00E154AB" w:rsidRPr="00623C82" w:rsidRDefault="00E154AB" w:rsidP="00E154AB">
      <w:pPr>
        <w:pStyle w:val="PL"/>
        <w:rPr>
          <w:rPrChange w:id="19643" w:author="32.423_CR0115R1_(Rel-16)_TM_SBMA, OAM_RTT" w:date="2020-07-06T10:39:00Z">
            <w:rPr>
              <w:lang w:val="fr-FR"/>
            </w:rPr>
          </w:rPrChange>
        </w:rPr>
      </w:pPr>
      <w:r>
        <w:tab/>
      </w:r>
      <w:r>
        <w:tab/>
      </w:r>
      <w:r>
        <w:tab/>
      </w:r>
      <w:r w:rsidRPr="00623C82">
        <w:rPr>
          <w:rPrChange w:id="19644" w:author="32.423_CR0115R1_(Rel-16)_TM_SBMA, OAM_RTT" w:date="2020-07-06T10:39:00Z">
            <w:rPr>
              <w:lang w:val="fr-FR"/>
            </w:rPr>
          </w:rPrChange>
        </w:rPr>
        <w:t>&lt;/sequence&gt;</w:t>
      </w:r>
    </w:p>
    <w:p w:rsidR="00E154AB" w:rsidRPr="00623C82" w:rsidRDefault="00E154AB" w:rsidP="00E154AB">
      <w:pPr>
        <w:pStyle w:val="PL"/>
        <w:rPr>
          <w:rPrChange w:id="19645" w:author="32.423_CR0115R1_(Rel-16)_TM_SBMA, OAM_RTT" w:date="2020-07-06T10:39:00Z">
            <w:rPr>
              <w:lang w:val="fr-FR"/>
            </w:rPr>
          </w:rPrChange>
        </w:rPr>
      </w:pPr>
      <w:r w:rsidRPr="00623C82">
        <w:rPr>
          <w:rPrChange w:id="19646" w:author="32.423_CR0115R1_(Rel-16)_TM_SBMA, OAM_RTT" w:date="2020-07-06T10:39:00Z">
            <w:rPr>
              <w:lang w:val="fr-FR"/>
            </w:rPr>
          </w:rPrChange>
        </w:rPr>
        <w:tab/>
      </w:r>
      <w:r w:rsidRPr="00623C82">
        <w:rPr>
          <w:rPrChange w:id="19647" w:author="32.423_CR0115R1_(Rel-16)_TM_SBMA, OAM_RTT" w:date="2020-07-06T10:39:00Z">
            <w:rPr>
              <w:lang w:val="fr-FR"/>
            </w:rPr>
          </w:rPrChange>
        </w:rPr>
        <w:tab/>
      </w:r>
      <w:r w:rsidRPr="00623C82">
        <w:rPr>
          <w:rPrChange w:id="19648" w:author="32.423_CR0115R1_(Rel-16)_TM_SBMA, OAM_RTT" w:date="2020-07-06T10:39:00Z">
            <w:rPr>
              <w:lang w:val="fr-FR"/>
            </w:rPr>
          </w:rPrChange>
        </w:rPr>
        <w:tab/>
        <w:t>&lt;/extension&gt;</w:t>
      </w:r>
    </w:p>
    <w:p w:rsidR="00E154AB" w:rsidRPr="00623C82" w:rsidRDefault="00E154AB" w:rsidP="00E154AB">
      <w:pPr>
        <w:pStyle w:val="PL"/>
        <w:rPr>
          <w:rPrChange w:id="19649" w:author="32.423_CR0115R1_(Rel-16)_TM_SBMA, OAM_RTT" w:date="2020-07-06T10:39:00Z">
            <w:rPr>
              <w:lang w:val="fr-FR"/>
            </w:rPr>
          </w:rPrChange>
        </w:rPr>
      </w:pPr>
      <w:r w:rsidRPr="00623C82">
        <w:rPr>
          <w:rPrChange w:id="19650" w:author="32.423_CR0115R1_(Rel-16)_TM_SBMA, OAM_RTT" w:date="2020-07-06T10:39:00Z">
            <w:rPr>
              <w:lang w:val="fr-FR"/>
            </w:rPr>
          </w:rPrChange>
        </w:rPr>
        <w:tab/>
      </w:r>
      <w:r w:rsidRPr="00623C82">
        <w:rPr>
          <w:rPrChange w:id="19651" w:author="32.423_CR0115R1_(Rel-16)_TM_SBMA, OAM_RTT" w:date="2020-07-06T10:39:00Z">
            <w:rPr>
              <w:lang w:val="fr-FR"/>
            </w:rPr>
          </w:rPrChange>
        </w:rPr>
        <w:tab/>
        <w:t>&lt;/complexContent&gt;</w:t>
      </w:r>
    </w:p>
    <w:p w:rsidR="00E154AB" w:rsidRPr="00623C82" w:rsidRDefault="00E154AB" w:rsidP="00E154AB">
      <w:pPr>
        <w:pStyle w:val="PL"/>
        <w:rPr>
          <w:rPrChange w:id="19652" w:author="32.423_CR0115R1_(Rel-16)_TM_SBMA, OAM_RTT" w:date="2020-07-06T10:39:00Z">
            <w:rPr>
              <w:lang w:val="fr-FR"/>
            </w:rPr>
          </w:rPrChange>
        </w:rPr>
      </w:pPr>
      <w:r w:rsidRPr="00623C82">
        <w:rPr>
          <w:rPrChange w:id="19653" w:author="32.423_CR0115R1_(Rel-16)_TM_SBMA, OAM_RTT" w:date="2020-07-06T10:39:00Z">
            <w:rPr>
              <w:lang w:val="fr-FR"/>
            </w:rPr>
          </w:rPrChange>
        </w:rPr>
        <w:tab/>
        <w:t>&lt;/complexType&gt;</w:t>
      </w:r>
    </w:p>
    <w:p w:rsidR="00E154AB" w:rsidRPr="00623C82" w:rsidRDefault="00E154AB" w:rsidP="00E154AB">
      <w:pPr>
        <w:pStyle w:val="PL"/>
        <w:rPr>
          <w:rPrChange w:id="19654" w:author="32.423_CR0115R1_(Rel-16)_TM_SBMA, OAM_RTT" w:date="2020-07-06T10:39:00Z">
            <w:rPr>
              <w:lang w:val="fr-FR"/>
            </w:rPr>
          </w:rPrChange>
        </w:rPr>
      </w:pPr>
      <w:r w:rsidRPr="00623C82">
        <w:rPr>
          <w:rPrChange w:id="19655" w:author="32.423_CR0115R1_(Rel-16)_TM_SBMA, OAM_RTT" w:date="2020-07-06T10:39:00Z">
            <w:rPr>
              <w:lang w:val="fr-FR"/>
            </w:rPr>
          </w:rPrChange>
        </w:rPr>
        <w:t>&lt;/element&gt;</w:t>
      </w:r>
    </w:p>
    <w:p w:rsidR="00E154AB" w:rsidRDefault="00E154AB" w:rsidP="00E154AB">
      <w:pPr>
        <w:pStyle w:val="PL"/>
      </w:pPr>
      <w:r>
        <w:t>&lt;element name="NRCellDU"&gt;</w:t>
      </w:r>
    </w:p>
    <w:p w:rsidR="00E154AB" w:rsidRPr="00865D99" w:rsidRDefault="00E154AB" w:rsidP="00E154AB">
      <w:pPr>
        <w:pStyle w:val="PL"/>
      </w:pPr>
      <w:r>
        <w:tab/>
      </w:r>
      <w:r w:rsidRPr="00865D99">
        <w:t>&lt;complexType&gt;</w:t>
      </w:r>
    </w:p>
    <w:p w:rsidR="00E154AB" w:rsidRPr="00865D99" w:rsidRDefault="00E154AB" w:rsidP="00E154AB">
      <w:pPr>
        <w:pStyle w:val="PL"/>
      </w:pPr>
      <w:r w:rsidRPr="00865D99">
        <w:tab/>
      </w:r>
      <w:r w:rsidRPr="00865D99">
        <w:tab/>
        <w:t>&lt;complexContent&gt;</w:t>
      </w:r>
    </w:p>
    <w:p w:rsidR="00E154AB" w:rsidRPr="00865D99" w:rsidRDefault="00E154AB" w:rsidP="00E154AB">
      <w:pPr>
        <w:pStyle w:val="PL"/>
      </w:pPr>
      <w:r w:rsidRPr="00865D99">
        <w:tab/>
      </w:r>
      <w:r w:rsidRPr="00865D99">
        <w:tab/>
      </w:r>
      <w:r w:rsidRPr="00865D99">
        <w:tab/>
        <w:t>&lt;extension base="xn:NrmClass"&gt;</w:t>
      </w:r>
    </w:p>
    <w:p w:rsidR="00E154AB" w:rsidRDefault="00E154AB" w:rsidP="00E154AB">
      <w:pPr>
        <w:pStyle w:val="PL"/>
      </w:pPr>
      <w:r w:rsidRPr="00865D99">
        <w:tab/>
      </w:r>
      <w:r w:rsidRPr="00865D99">
        <w:tab/>
      </w:r>
      <w:r w:rsidRPr="00865D99">
        <w:tab/>
      </w:r>
      <w:r>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ManagedFunction --&gt;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&lt;element name="vnfParametersList" type="xn:vnfParametersListType" minOccurs="0"/&gt;</w:t>
      </w:r>
    </w:p>
    <w:p w:rsidR="00E154AB" w:rsidRDefault="00E154AB" w:rsidP="00E154AB">
      <w:pPr>
        <w:pStyle w:val="PL"/>
      </w:pPr>
      <w:r>
        <w:tab/>
      </w:r>
      <w:r>
        <w:tab/>
      </w:r>
      <w:r>
        <w:tab/>
      </w:r>
      <w:r>
        <w:tab/>
      </w:r>
      <w:r>
        <w:tab/>
        <w:t>&lt;element name="peeParametersList" type="xn:peeParametersListType" minOccurs="0"/&gt;</w:t>
      </w:r>
    </w:p>
    <w:p w:rsidR="00E154AB" w:rsidRDefault="00E154AB" w:rsidP="00E154AB">
      <w:pPr>
        <w:pStyle w:val="PL"/>
      </w:pPr>
      <w:r>
        <w:tab/>
      </w:r>
      <w:r>
        <w:tab/>
      </w:r>
      <w:r>
        <w:tab/>
      </w:r>
      <w:r>
        <w:tab/>
      </w:r>
      <w:r>
        <w:tab/>
        <w:t>&lt;element name="priority" type="integer" minOccurs="0"/&gt;</w:t>
      </w:r>
    </w:p>
    <w:p w:rsidR="00E154AB" w:rsidRDefault="00E154AB" w:rsidP="00E154AB">
      <w:pPr>
        <w:pStyle w:val="PL"/>
      </w:pPr>
      <w:r>
        <w:tab/>
      </w:r>
      <w:r>
        <w:tab/>
      </w:r>
      <w:r>
        <w:tab/>
      </w:r>
      <w:r>
        <w:tab/>
      </w:r>
      <w:r>
        <w:tab/>
        <w:t>&lt;element name="measurements" type="xn:MeasurementTypesAndGPsList" minOccurs="0"/&gt;</w:t>
      </w:r>
      <w:r>
        <w:tab/>
      </w:r>
    </w:p>
    <w:p w:rsidR="00E154AB" w:rsidRDefault="00E154AB" w:rsidP="00E154AB">
      <w:pPr>
        <w:pStyle w:val="PL"/>
      </w:pPr>
      <w:r>
        <w:tab/>
      </w:r>
      <w:r>
        <w:tab/>
      </w:r>
      <w:r>
        <w:tab/>
      </w:r>
      <w:r>
        <w:tab/>
      </w:r>
      <w:r>
        <w:tab/>
        <w:t>&lt;!--End of inherited attributes from ManagedFunction--&gt;</w:t>
      </w:r>
    </w:p>
    <w:p w:rsidR="00E154AB" w:rsidRDefault="00E154AB" w:rsidP="00E154AB">
      <w:pPr>
        <w:pStyle w:val="PL"/>
      </w:pPr>
      <w:r>
        <w:tab/>
      </w:r>
      <w:r>
        <w:tab/>
      </w:r>
      <w:r>
        <w:tab/>
      </w:r>
      <w:r>
        <w:tab/>
      </w:r>
      <w:r>
        <w:tab/>
        <w:t>&lt;element name="nCGI" type="nn:Ncgi" minOccurs="0"/&gt;</w:t>
      </w:r>
    </w:p>
    <w:p w:rsidR="00E154AB" w:rsidRDefault="00E154AB" w:rsidP="00E154AB">
      <w:pPr>
        <w:pStyle w:val="PL"/>
      </w:pPr>
      <w:r>
        <w:tab/>
      </w:r>
      <w:r>
        <w:tab/>
      </w:r>
      <w:r>
        <w:tab/>
      </w:r>
      <w:r>
        <w:tab/>
      </w:r>
      <w:r>
        <w:tab/>
        <w:t>&lt;element name="operationalState" type="sm:operationalStateType" minOccurs="0"/&gt;</w:t>
      </w:r>
    </w:p>
    <w:p w:rsidR="00E154AB" w:rsidRDefault="00E154AB" w:rsidP="00E154AB">
      <w:pPr>
        <w:pStyle w:val="PL"/>
      </w:pPr>
      <w:r>
        <w:tab/>
      </w:r>
      <w:r>
        <w:tab/>
      </w:r>
      <w:r>
        <w:tab/>
      </w:r>
      <w:r>
        <w:tab/>
      </w:r>
      <w:r>
        <w:tab/>
        <w:t>&lt;element name="administrativeState" type="sm:administrativeStateType" minOccurs="0"/&gt;</w:t>
      </w:r>
    </w:p>
    <w:p w:rsidR="00E154AB" w:rsidRDefault="00E154AB" w:rsidP="00E154AB">
      <w:pPr>
        <w:pStyle w:val="PL"/>
      </w:pPr>
      <w:r>
        <w:tab/>
      </w:r>
      <w:r>
        <w:tab/>
      </w:r>
      <w:r>
        <w:tab/>
      </w:r>
      <w:r>
        <w:tab/>
      </w:r>
      <w:r>
        <w:tab/>
        <w:t>&lt;element name="cellState" type="nn:CellState"/&gt;</w:t>
      </w:r>
    </w:p>
    <w:p w:rsidR="00E154AB" w:rsidRDefault="00E154AB" w:rsidP="00E154AB">
      <w:pPr>
        <w:pStyle w:val="PL"/>
      </w:pPr>
      <w:r>
        <w:tab/>
      </w:r>
      <w:r>
        <w:tab/>
      </w:r>
      <w:r>
        <w:tab/>
      </w:r>
      <w:r>
        <w:tab/>
      </w:r>
      <w:r>
        <w:tab/>
        <w:t>&lt;element name="pLMNIdList" type="en:PLMNIdList"/&gt;</w:t>
      </w:r>
    </w:p>
    <w:p w:rsidR="00E154AB" w:rsidRDefault="00E154AB" w:rsidP="00E154AB">
      <w:pPr>
        <w:pStyle w:val="PL"/>
      </w:pPr>
      <w:r>
        <w:tab/>
      </w:r>
      <w:r>
        <w:tab/>
      </w:r>
      <w:r>
        <w:tab/>
      </w:r>
      <w:r>
        <w:tab/>
      </w:r>
      <w:r>
        <w:tab/>
        <w:t>&lt;element name="sNSSAIList" type="ngc:SnssaiList" minOccurs="0"/&gt;</w:t>
      </w:r>
    </w:p>
    <w:p w:rsidR="00E154AB" w:rsidRDefault="00E154AB" w:rsidP="00E154AB">
      <w:pPr>
        <w:pStyle w:val="PL"/>
      </w:pPr>
      <w:r>
        <w:tab/>
      </w:r>
      <w:r>
        <w:tab/>
      </w:r>
      <w:r>
        <w:tab/>
      </w:r>
      <w:r>
        <w:tab/>
      </w:r>
      <w:r>
        <w:tab/>
        <w:t>&lt;element name="nRpci" type="nn:Pci" /&gt;</w:t>
      </w:r>
    </w:p>
    <w:p w:rsidR="00E154AB" w:rsidRDefault="00E154AB" w:rsidP="00E154AB">
      <w:pPr>
        <w:pStyle w:val="PL"/>
      </w:pPr>
      <w:r>
        <w:tab/>
      </w:r>
      <w:r>
        <w:tab/>
      </w:r>
      <w:r>
        <w:tab/>
      </w:r>
      <w:r>
        <w:tab/>
      </w:r>
      <w:r>
        <w:tab/>
        <w:t xml:space="preserve">&lt;element name="nRTac" type="nn:NrTac" /&gt; </w:t>
      </w:r>
    </w:p>
    <w:p w:rsidR="00E154AB" w:rsidRDefault="00E154AB" w:rsidP="00E154AB">
      <w:pPr>
        <w:pStyle w:val="PL"/>
      </w:pPr>
      <w:r>
        <w:tab/>
      </w:r>
      <w:r>
        <w:tab/>
      </w:r>
      <w:r>
        <w:tab/>
      </w:r>
      <w:r>
        <w:tab/>
      </w:r>
      <w:r>
        <w:tab/>
        <w:t>&lt;element name="arfcnDL" type="integer"/&gt;</w:t>
      </w:r>
    </w:p>
    <w:p w:rsidR="00E154AB" w:rsidRDefault="00E154AB" w:rsidP="00E154AB">
      <w:pPr>
        <w:pStyle w:val="PL"/>
      </w:pPr>
      <w:r>
        <w:tab/>
      </w:r>
      <w:r>
        <w:tab/>
      </w:r>
      <w:r>
        <w:tab/>
      </w:r>
      <w:r>
        <w:tab/>
      </w:r>
      <w:r>
        <w:tab/>
        <w:t>&lt;element name="arfcnUL" type="integer" minOccurs="0"/&gt;</w:t>
      </w:r>
    </w:p>
    <w:p w:rsidR="00E154AB" w:rsidRDefault="00E154AB" w:rsidP="00E154AB">
      <w:pPr>
        <w:pStyle w:val="PL"/>
      </w:pPr>
      <w:r>
        <w:tab/>
      </w:r>
      <w:r>
        <w:tab/>
      </w:r>
      <w:r>
        <w:tab/>
      </w:r>
      <w:r>
        <w:tab/>
      </w:r>
      <w:r>
        <w:tab/>
        <w:t>&lt;element name="arfcnSUL" type="integer" minOccurs="0"/&gt;</w:t>
      </w:r>
    </w:p>
    <w:p w:rsidR="00E154AB" w:rsidRDefault="00E154AB" w:rsidP="00E154AB">
      <w:pPr>
        <w:pStyle w:val="PL"/>
      </w:pPr>
      <w:r>
        <w:tab/>
      </w:r>
      <w:r>
        <w:tab/>
      </w:r>
      <w:r>
        <w:tab/>
      </w:r>
      <w:r>
        <w:tab/>
      </w:r>
      <w:r>
        <w:tab/>
        <w:t>&lt;element name="bSChannelBwDL" type="integer"/&gt;</w:t>
      </w:r>
    </w:p>
    <w:p w:rsidR="00E154AB" w:rsidRDefault="00E154AB" w:rsidP="00E154AB">
      <w:pPr>
        <w:pStyle w:val="PL"/>
      </w:pPr>
      <w:r>
        <w:tab/>
      </w:r>
      <w:r>
        <w:tab/>
      </w:r>
      <w:r>
        <w:tab/>
      </w:r>
      <w:r>
        <w:tab/>
      </w:r>
      <w:r>
        <w:tab/>
        <w:t>&lt;element name="bSChannelBwUL" type="integer" minOccurs="0"/&gt;</w:t>
      </w:r>
    </w:p>
    <w:p w:rsidR="00E154AB" w:rsidRDefault="00E154AB" w:rsidP="00E154AB">
      <w:pPr>
        <w:pStyle w:val="PL"/>
      </w:pPr>
      <w:r>
        <w:tab/>
      </w:r>
      <w:r>
        <w:tab/>
      </w:r>
      <w:r>
        <w:tab/>
      </w:r>
      <w:r>
        <w:tab/>
      </w:r>
      <w:r>
        <w:tab/>
        <w:t>&lt;element name="bSChannelBwSUL" type="integer" minOccurs="0"/&gt;</w:t>
      </w:r>
    </w:p>
    <w:p w:rsidR="00E154AB" w:rsidRDefault="00E154AB" w:rsidP="00E154AB">
      <w:pPr>
        <w:pStyle w:val="PL"/>
      </w:pPr>
      <w:r>
        <w:tab/>
      </w:r>
      <w:r>
        <w:tab/>
      </w:r>
      <w:r>
        <w:tab/>
      </w:r>
      <w:r>
        <w:tab/>
      </w:r>
      <w:r>
        <w:tab/>
        <w:t>&lt;element name="nRFrequencyRef" type="xn:dn" minOccurs="0"/&gt;</w:t>
      </w:r>
    </w:p>
    <w:p w:rsidR="00E154AB" w:rsidRDefault="00E154AB" w:rsidP="00E154AB">
      <w:pPr>
        <w:pStyle w:val="PL"/>
      </w:pPr>
      <w:r>
        <w:tab/>
      </w:r>
      <w:r>
        <w:tab/>
      </w:r>
      <w:r>
        <w:tab/>
      </w:r>
      <w:r>
        <w:tab/>
      </w:r>
      <w:r>
        <w:tab/>
        <w:t>&lt;element name="nRSectorCarrierRef" type="xn:dn" minOccurs="0"/&gt;</w:t>
      </w:r>
    </w:p>
    <w:p w:rsidR="00E154AB" w:rsidRDefault="00E154AB" w:rsidP="00E154AB">
      <w:pPr>
        <w:pStyle w:val="PL"/>
      </w:pPr>
      <w:r>
        <w:tab/>
      </w:r>
      <w:r>
        <w:tab/>
      </w:r>
      <w:r>
        <w:tab/>
      </w:r>
      <w:r>
        <w:tab/>
      </w:r>
      <w:r>
        <w:tab/>
        <w:t>&lt;element name="bWPRef" type="xn:dn" minOccurs="0"/&gt;</w:t>
      </w:r>
      <w:r>
        <w:tab/>
      </w:r>
      <w:r>
        <w:tab/>
      </w:r>
      <w:r>
        <w:tab/>
      </w:r>
      <w:r>
        <w:tab/>
        <w:t xml:space="preserve">  </w:t>
      </w:r>
    </w:p>
    <w:p w:rsidR="00E154AB" w:rsidRDefault="00E154AB" w:rsidP="00E154AB">
      <w:pPr>
        <w:pStyle w:val="PL"/>
      </w:pPr>
      <w:r>
        <w:tab/>
      </w:r>
      <w:r>
        <w:tab/>
      </w:r>
      <w:r>
        <w:tab/>
      </w:r>
      <w:r>
        <w:tab/>
        <w:t>&lt;/all&gt;</w:t>
      </w:r>
    </w:p>
    <w:p w:rsidR="00E154AB" w:rsidRDefault="00E154AB" w:rsidP="00E154AB">
      <w:pPr>
        <w:pStyle w:val="PL"/>
      </w:pPr>
      <w:r>
        <w:tab/>
      </w:r>
      <w:r>
        <w:tab/>
      </w:r>
      <w:r>
        <w:tab/>
        <w:t xml:space="preserve">  &lt;/complexType&gt;</w:t>
      </w:r>
    </w:p>
    <w:p w:rsidR="00E154AB" w:rsidRDefault="00E154AB" w:rsidP="00E154AB">
      <w:pPr>
        <w:pStyle w:val="PL"/>
      </w:pP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ref="xn:MeasurementControl"/&gt;</w:t>
      </w:r>
    </w:p>
    <w:p w:rsidR="00E154AB" w:rsidRDefault="00E154AB" w:rsidP="00E154AB">
      <w:pPr>
        <w:pStyle w:val="PL"/>
      </w:pPr>
      <w:r>
        <w:lastRenderedPageBreak/>
        <w:tab/>
      </w:r>
      <w:r>
        <w:tab/>
      </w:r>
      <w:r>
        <w:tab/>
      </w:r>
      <w:r>
        <w:tab/>
        <w:t>&lt;/choice&gt;</w:t>
      </w:r>
      <w:r>
        <w:tab/>
      </w:r>
      <w:r>
        <w:tab/>
      </w:r>
      <w:r>
        <w:tab/>
      </w:r>
    </w:p>
    <w:p w:rsidR="00E154AB" w:rsidRDefault="00E154AB" w:rsidP="00E154AB">
      <w:pPr>
        <w:pStyle w:val="PL"/>
      </w:pPr>
      <w:r>
        <w:tab/>
      </w:r>
      <w:r>
        <w:tab/>
      </w:r>
      <w:r>
        <w:tab/>
      </w:r>
      <w:r>
        <w:tab/>
        <w:t>&lt;choice minOccurs="0" maxOccurs="1"&gt;</w:t>
      </w:r>
    </w:p>
    <w:p w:rsidR="00E154AB" w:rsidRDefault="00E154AB" w:rsidP="00E154AB">
      <w:pPr>
        <w:pStyle w:val="PL"/>
      </w:pPr>
      <w:r>
        <w:tab/>
      </w:r>
      <w:r>
        <w:tab/>
      </w:r>
      <w:r>
        <w:tab/>
      </w:r>
      <w:r>
        <w:tab/>
      </w:r>
      <w:r>
        <w:tab/>
        <w:t>&lt;element ref="sp:EnergySavingProperties"/&gt;</w:t>
      </w:r>
    </w:p>
    <w:p w:rsidR="00E154AB" w:rsidRDefault="00E154AB" w:rsidP="00E154AB">
      <w:pPr>
        <w:pStyle w:val="PL"/>
      </w:pPr>
      <w:r>
        <w:tab/>
      </w:r>
      <w:r>
        <w:tab/>
      </w:r>
      <w:r>
        <w:tab/>
      </w:r>
      <w:r>
        <w:tab/>
      </w:r>
      <w:r>
        <w:tab/>
        <w:t>&lt;element ref="sp:ESPolicies"/&gt;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ref="RRMPolicyRatio"/&gt;</w:t>
      </w:r>
    </w:p>
    <w:p w:rsidR="00EF7973" w:rsidRDefault="00E154AB" w:rsidP="00EF7973">
      <w:pPr>
        <w:pStyle w:val="PL"/>
        <w:rPr>
          <w:ins w:id="19656" w:author="28.541_CR0289_(Rel-16)_SON_5G, EE_5G" w:date="2020-06-29T10:42:00Z"/>
        </w:rPr>
      </w:pPr>
      <w:r>
        <w:tab/>
      </w:r>
      <w:r>
        <w:tab/>
      </w:r>
      <w:r>
        <w:tab/>
      </w:r>
      <w:r>
        <w:tab/>
        <w:t>&lt;/choice&gt;</w:t>
      </w:r>
    </w:p>
    <w:p w:rsidR="00EF7973" w:rsidRDefault="00EF7973" w:rsidP="00EF7973">
      <w:pPr>
        <w:pStyle w:val="PL"/>
        <w:rPr>
          <w:ins w:id="19657" w:author="28.541_CR0289_(Rel-16)_SON_5G, EE_5G" w:date="2020-06-29T10:42:00Z"/>
        </w:rPr>
      </w:pPr>
      <w:ins w:id="19658" w:author="28.541_CR0289_(Rel-16)_SON_5G, EE_5G" w:date="2020-06-29T10:42:00Z">
        <w:r>
          <w:tab/>
        </w:r>
        <w:r>
          <w:tab/>
        </w:r>
        <w:r>
          <w:tab/>
        </w:r>
        <w:r>
          <w:tab/>
          <w:t>&lt;choice minOccurs="0" maxOccurs="unbounded"&gt;</w:t>
        </w:r>
      </w:ins>
    </w:p>
    <w:p w:rsidR="00EF7973" w:rsidRDefault="00EF7973" w:rsidP="00EF7973">
      <w:pPr>
        <w:pStyle w:val="PL"/>
        <w:rPr>
          <w:ins w:id="19659" w:author="28.541_CR0289_(Rel-16)_SON_5G, EE_5G" w:date="2020-06-29T10:42:00Z"/>
        </w:rPr>
      </w:pPr>
      <w:ins w:id="19660" w:author="28.541_CR0289_(Rel-16)_SON_5G, EE_5G" w:date="2020-06-29T10:42:00Z">
        <w:r>
          <w:tab/>
        </w:r>
        <w:r>
          <w:tab/>
        </w:r>
        <w:r>
          <w:tab/>
        </w:r>
        <w:r>
          <w:tab/>
        </w:r>
        <w:r>
          <w:tab/>
          <w:t>&lt;element ref="</w:t>
        </w:r>
        <w:r w:rsidRPr="009800B6">
          <w:rPr>
            <w:lang w:eastAsia="zh-CN"/>
          </w:rPr>
          <w:t>DPCIConfig</w:t>
        </w:r>
        <w:r>
          <w:rPr>
            <w:lang w:eastAsia="zh-CN"/>
          </w:rPr>
          <w:t>uration</w:t>
        </w:r>
        <w:r w:rsidRPr="009800B6">
          <w:rPr>
            <w:lang w:eastAsia="zh-CN"/>
          </w:rPr>
          <w:t>Function</w:t>
        </w:r>
        <w:r>
          <w:t>"/&gt;</w:t>
        </w:r>
      </w:ins>
    </w:p>
    <w:p w:rsidR="00EF7973" w:rsidRDefault="00EF7973" w:rsidP="00EF7973">
      <w:pPr>
        <w:pStyle w:val="PL"/>
        <w:rPr>
          <w:ins w:id="19661" w:author="28.541_CR0289_(Rel-16)_SON_5G, EE_5G" w:date="2020-06-29T10:42:00Z"/>
        </w:rPr>
      </w:pPr>
      <w:ins w:id="19662" w:author="28.541_CR0289_(Rel-16)_SON_5G, EE_5G" w:date="2020-06-29T10:42:00Z">
        <w:r>
          <w:tab/>
        </w:r>
        <w:r>
          <w:tab/>
        </w:r>
        <w:r>
          <w:tab/>
        </w:r>
        <w:r>
          <w:tab/>
        </w:r>
        <w:r>
          <w:tab/>
          <w:t>&lt;element ref="</w:t>
        </w:r>
        <w:r w:rsidRPr="00BF5359">
          <w:rPr>
            <w:lang w:eastAsia="zh-CN"/>
          </w:rPr>
          <w:t>CP</w:t>
        </w:r>
        <w:r>
          <w:rPr>
            <w:lang w:eastAsia="zh-CN"/>
          </w:rPr>
          <w:t>CI</w:t>
        </w:r>
        <w:r w:rsidRPr="00BF5359">
          <w:rPr>
            <w:lang w:eastAsia="zh-CN"/>
          </w:rPr>
          <w:t>ConfigurationFunction</w:t>
        </w:r>
        <w:r>
          <w:t>"/&gt;</w:t>
        </w:r>
      </w:ins>
    </w:p>
    <w:p w:rsidR="00E154AB" w:rsidRDefault="00EF7973" w:rsidP="00EF7973">
      <w:pPr>
        <w:pStyle w:val="PL"/>
      </w:pPr>
      <w:ins w:id="19663" w:author="28.541_CR0289_(Rel-16)_SON_5G, EE_5G" w:date="2020-06-29T10:42:00Z">
        <w:r>
          <w:tab/>
        </w:r>
        <w:r>
          <w:tab/>
        </w:r>
        <w:r>
          <w:tab/>
        </w:r>
        <w:r>
          <w:tab/>
          <w:t>&lt;/choice&gt;</w:t>
        </w:r>
      </w:ins>
      <w:r w:rsidR="00E154AB">
        <w:tab/>
      </w:r>
    </w:p>
    <w:p w:rsidR="00E154AB" w:rsidRPr="00623C82" w:rsidRDefault="00E154AB" w:rsidP="00E154AB">
      <w:pPr>
        <w:pStyle w:val="PL"/>
        <w:rPr>
          <w:rPrChange w:id="19664" w:author="32.423_CR0115R1_(Rel-16)_TM_SBMA, OAM_RTT" w:date="2020-07-06T10:39:00Z">
            <w:rPr>
              <w:lang w:val="fr-FR"/>
            </w:rPr>
          </w:rPrChange>
        </w:rPr>
      </w:pPr>
      <w:r>
        <w:tab/>
      </w:r>
      <w:r>
        <w:tab/>
      </w:r>
      <w:r>
        <w:tab/>
      </w:r>
      <w:r w:rsidRPr="00623C82">
        <w:rPr>
          <w:rPrChange w:id="19665" w:author="32.423_CR0115R1_(Rel-16)_TM_SBMA, OAM_RTT" w:date="2020-07-06T10:39:00Z">
            <w:rPr>
              <w:lang w:val="fr-FR"/>
            </w:rPr>
          </w:rPrChange>
        </w:rPr>
        <w:t>&lt;/sequence&gt;</w:t>
      </w:r>
    </w:p>
    <w:p w:rsidR="00E154AB" w:rsidRPr="00623C82" w:rsidRDefault="00E154AB" w:rsidP="00E154AB">
      <w:pPr>
        <w:pStyle w:val="PL"/>
        <w:rPr>
          <w:rPrChange w:id="19666" w:author="32.423_CR0115R1_(Rel-16)_TM_SBMA, OAM_RTT" w:date="2020-07-06T10:39:00Z">
            <w:rPr>
              <w:lang w:val="fr-FR"/>
            </w:rPr>
          </w:rPrChange>
        </w:rPr>
      </w:pPr>
      <w:r w:rsidRPr="00623C82">
        <w:rPr>
          <w:rPrChange w:id="19667" w:author="32.423_CR0115R1_(Rel-16)_TM_SBMA, OAM_RTT" w:date="2020-07-06T10:39:00Z">
            <w:rPr>
              <w:lang w:val="fr-FR"/>
            </w:rPr>
          </w:rPrChange>
        </w:rPr>
        <w:tab/>
      </w:r>
      <w:r w:rsidRPr="00623C82">
        <w:rPr>
          <w:rPrChange w:id="19668" w:author="32.423_CR0115R1_(Rel-16)_TM_SBMA, OAM_RTT" w:date="2020-07-06T10:39:00Z">
            <w:rPr>
              <w:lang w:val="fr-FR"/>
            </w:rPr>
          </w:rPrChange>
        </w:rPr>
        <w:tab/>
      </w:r>
      <w:r w:rsidRPr="00623C82">
        <w:rPr>
          <w:rPrChange w:id="19669" w:author="32.423_CR0115R1_(Rel-16)_TM_SBMA, OAM_RTT" w:date="2020-07-06T10:39:00Z">
            <w:rPr>
              <w:lang w:val="fr-FR"/>
            </w:rPr>
          </w:rPrChange>
        </w:rPr>
        <w:tab/>
        <w:t>&lt;/extension&gt;</w:t>
      </w:r>
    </w:p>
    <w:p w:rsidR="00E154AB" w:rsidRPr="00623C82" w:rsidRDefault="00E154AB" w:rsidP="00E154AB">
      <w:pPr>
        <w:pStyle w:val="PL"/>
        <w:rPr>
          <w:rPrChange w:id="19670" w:author="32.423_CR0115R1_(Rel-16)_TM_SBMA, OAM_RTT" w:date="2020-07-06T10:39:00Z">
            <w:rPr>
              <w:lang w:val="fr-FR"/>
            </w:rPr>
          </w:rPrChange>
        </w:rPr>
      </w:pPr>
      <w:r w:rsidRPr="00623C82">
        <w:rPr>
          <w:rPrChange w:id="19671" w:author="32.423_CR0115R1_(Rel-16)_TM_SBMA, OAM_RTT" w:date="2020-07-06T10:39:00Z">
            <w:rPr>
              <w:lang w:val="fr-FR"/>
            </w:rPr>
          </w:rPrChange>
        </w:rPr>
        <w:tab/>
      </w:r>
      <w:r w:rsidRPr="00623C82">
        <w:rPr>
          <w:rPrChange w:id="19672" w:author="32.423_CR0115R1_(Rel-16)_TM_SBMA, OAM_RTT" w:date="2020-07-06T10:39:00Z">
            <w:rPr>
              <w:lang w:val="fr-FR"/>
            </w:rPr>
          </w:rPrChange>
        </w:rPr>
        <w:tab/>
        <w:t>&lt;/complexContent&gt;</w:t>
      </w:r>
    </w:p>
    <w:p w:rsidR="00E154AB" w:rsidRPr="00623C82" w:rsidRDefault="00E154AB" w:rsidP="00E154AB">
      <w:pPr>
        <w:pStyle w:val="PL"/>
        <w:rPr>
          <w:rPrChange w:id="19673" w:author="32.423_CR0115R1_(Rel-16)_TM_SBMA, OAM_RTT" w:date="2020-07-06T10:39:00Z">
            <w:rPr>
              <w:lang w:val="fr-FR"/>
            </w:rPr>
          </w:rPrChange>
        </w:rPr>
      </w:pPr>
      <w:r w:rsidRPr="00623C82">
        <w:rPr>
          <w:rPrChange w:id="19674" w:author="32.423_CR0115R1_(Rel-16)_TM_SBMA, OAM_RTT" w:date="2020-07-06T10:39:00Z">
            <w:rPr>
              <w:lang w:val="fr-FR"/>
            </w:rPr>
          </w:rPrChange>
        </w:rPr>
        <w:tab/>
        <w:t>&lt;/complexType&gt;</w:t>
      </w:r>
    </w:p>
    <w:p w:rsidR="00E154AB" w:rsidRPr="00623C82" w:rsidRDefault="00E154AB" w:rsidP="00E154AB">
      <w:pPr>
        <w:pStyle w:val="PL"/>
        <w:rPr>
          <w:rPrChange w:id="19675" w:author="32.423_CR0115R1_(Rel-16)_TM_SBMA, OAM_RTT" w:date="2020-07-06T10:39:00Z">
            <w:rPr>
              <w:lang w:val="fr-FR"/>
            </w:rPr>
          </w:rPrChange>
        </w:rPr>
      </w:pPr>
      <w:r w:rsidRPr="00623C82">
        <w:rPr>
          <w:rPrChange w:id="19676" w:author="32.423_CR0115R1_(Rel-16)_TM_SBMA, OAM_RTT" w:date="2020-07-06T10:39:00Z">
            <w:rPr>
              <w:lang w:val="fr-FR"/>
            </w:rPr>
          </w:rPrChange>
        </w:rPr>
        <w:t>&lt;/element&gt;</w:t>
      </w:r>
    </w:p>
    <w:p w:rsidR="00E154AB" w:rsidRDefault="00E154AB" w:rsidP="00E154AB">
      <w:pPr>
        <w:pStyle w:val="PL"/>
      </w:pPr>
      <w:r>
        <w:t>&lt;element name="NRSectorCarrier"&gt;</w:t>
      </w:r>
    </w:p>
    <w:p w:rsidR="00E154AB" w:rsidRPr="00865D99" w:rsidRDefault="00E154AB" w:rsidP="00E154AB">
      <w:pPr>
        <w:pStyle w:val="PL"/>
      </w:pPr>
      <w:r>
        <w:tab/>
      </w:r>
      <w:r w:rsidRPr="00865D99">
        <w:t>&lt;complexType&gt;</w:t>
      </w:r>
    </w:p>
    <w:p w:rsidR="00E154AB" w:rsidRPr="00623C82" w:rsidRDefault="00E154AB" w:rsidP="00E154AB">
      <w:pPr>
        <w:pStyle w:val="PL"/>
        <w:rPr>
          <w:lang w:val="fr-FR"/>
          <w:rPrChange w:id="19677" w:author="32.423_CR0115R1_(Rel-16)_TM_SBMA, OAM_RTT" w:date="2020-07-06T10:39:00Z">
            <w:rPr/>
          </w:rPrChange>
        </w:rPr>
      </w:pPr>
      <w:r w:rsidRPr="00865D99">
        <w:tab/>
      </w:r>
      <w:r w:rsidRPr="00865D99">
        <w:tab/>
      </w:r>
      <w:r w:rsidRPr="00623C82">
        <w:rPr>
          <w:lang w:val="fr-FR"/>
          <w:rPrChange w:id="19678" w:author="32.423_CR0115R1_(Rel-16)_TM_SBMA, OAM_RTT" w:date="2020-07-06T10:39:00Z">
            <w:rPr/>
          </w:rPrChange>
        </w:rPr>
        <w:t>&lt;complexContent&gt;</w:t>
      </w:r>
    </w:p>
    <w:p w:rsidR="00E154AB" w:rsidRPr="00623C82" w:rsidRDefault="00E154AB" w:rsidP="00E154AB">
      <w:pPr>
        <w:pStyle w:val="PL"/>
        <w:rPr>
          <w:lang w:val="fr-FR"/>
          <w:rPrChange w:id="19679" w:author="32.423_CR0115R1_(Rel-16)_TM_SBMA, OAM_RTT" w:date="2020-07-06T10:39:00Z">
            <w:rPr/>
          </w:rPrChange>
        </w:rPr>
      </w:pPr>
      <w:r w:rsidRPr="00623C82">
        <w:rPr>
          <w:lang w:val="fr-FR"/>
          <w:rPrChange w:id="19680" w:author="32.423_CR0115R1_(Rel-16)_TM_SBMA, OAM_RTT" w:date="2020-07-06T10:39:00Z">
            <w:rPr/>
          </w:rPrChange>
        </w:rPr>
        <w:tab/>
      </w:r>
      <w:r w:rsidRPr="00623C82">
        <w:rPr>
          <w:lang w:val="fr-FR"/>
          <w:rPrChange w:id="19681" w:author="32.423_CR0115R1_(Rel-16)_TM_SBMA, OAM_RTT" w:date="2020-07-06T10:39:00Z">
            <w:rPr/>
          </w:rPrChange>
        </w:rPr>
        <w:tab/>
      </w:r>
      <w:r w:rsidRPr="00623C82">
        <w:rPr>
          <w:lang w:val="fr-FR"/>
          <w:rPrChange w:id="19682" w:author="32.423_CR0115R1_(Rel-16)_TM_SBMA, OAM_RTT" w:date="2020-07-06T10:39:00Z">
            <w:rPr/>
          </w:rPrChange>
        </w:rPr>
        <w:tab/>
        <w:t>&lt;extension base="xn:NrmClass"&gt;</w:t>
      </w:r>
    </w:p>
    <w:p w:rsidR="00E154AB" w:rsidRDefault="00E154AB" w:rsidP="00E154AB">
      <w:pPr>
        <w:pStyle w:val="PL"/>
      </w:pPr>
      <w:r w:rsidRPr="00623C82">
        <w:rPr>
          <w:lang w:val="fr-FR"/>
          <w:rPrChange w:id="19683" w:author="32.423_CR0115R1_(Rel-16)_TM_SBMA, OAM_RTT" w:date="2020-07-06T10:39:00Z">
            <w:rPr/>
          </w:rPrChange>
        </w:rPr>
        <w:tab/>
      </w:r>
      <w:r w:rsidRPr="00623C82">
        <w:rPr>
          <w:lang w:val="fr-FR"/>
          <w:rPrChange w:id="19684" w:author="32.423_CR0115R1_(Rel-16)_TM_SBMA, OAM_RTT" w:date="2020-07-06T10:39:00Z">
            <w:rPr/>
          </w:rPrChange>
        </w:rPr>
        <w:tab/>
      </w:r>
      <w:r w:rsidRPr="00623C82">
        <w:rPr>
          <w:lang w:val="fr-FR"/>
          <w:rPrChange w:id="19685" w:author="32.423_CR0115R1_(Rel-16)_TM_SBMA, OAM_RTT" w:date="2020-07-06T10:39:00Z">
            <w:rPr/>
          </w:rPrChange>
        </w:rPr>
        <w:tab/>
      </w:r>
      <w:r>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ManagedFunction --&gt;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&lt;element name="vnfParametersList" type="xn:vnfParametersListType" minOccurs="0"/&gt;</w:t>
      </w:r>
    </w:p>
    <w:p w:rsidR="00E154AB" w:rsidRDefault="00E154AB" w:rsidP="00E154AB">
      <w:pPr>
        <w:pStyle w:val="PL"/>
      </w:pPr>
      <w:r>
        <w:tab/>
      </w:r>
      <w:r>
        <w:tab/>
      </w:r>
      <w:r>
        <w:tab/>
      </w:r>
      <w:r>
        <w:tab/>
      </w:r>
      <w:r>
        <w:tab/>
        <w:t>&lt;element name="peeParametersList" type="xn:peeParametersListType" minOccurs="0"/&gt;</w:t>
      </w:r>
    </w:p>
    <w:p w:rsidR="00E154AB" w:rsidRDefault="00E154AB" w:rsidP="00E154AB">
      <w:pPr>
        <w:pStyle w:val="PL"/>
      </w:pPr>
      <w:r>
        <w:tab/>
      </w:r>
      <w:r>
        <w:tab/>
      </w:r>
      <w:r>
        <w:tab/>
      </w:r>
      <w:r>
        <w:tab/>
      </w:r>
      <w:r>
        <w:tab/>
        <w:t>&lt;element name="priority" type="integer" minOccurs="0"/&gt;</w:t>
      </w:r>
    </w:p>
    <w:p w:rsidR="00E154AB" w:rsidRDefault="00E154AB" w:rsidP="00E154AB">
      <w:pPr>
        <w:pStyle w:val="PL"/>
      </w:pPr>
      <w:r>
        <w:tab/>
      </w:r>
      <w:r>
        <w:tab/>
      </w:r>
      <w:r>
        <w:tab/>
      </w:r>
      <w:r>
        <w:tab/>
      </w:r>
      <w:r>
        <w:tab/>
        <w:t>&lt;element name="measurements" type="xn:MeasurementTypesAndGPsList" minOccurs="0"/&gt;</w:t>
      </w:r>
      <w:r>
        <w:tab/>
      </w:r>
    </w:p>
    <w:p w:rsidR="00E154AB" w:rsidRDefault="00E154AB" w:rsidP="00E154AB">
      <w:pPr>
        <w:pStyle w:val="PL"/>
      </w:pPr>
      <w:r>
        <w:tab/>
      </w:r>
      <w:r>
        <w:tab/>
      </w:r>
      <w:r>
        <w:tab/>
      </w:r>
      <w:r>
        <w:tab/>
      </w:r>
      <w:r>
        <w:tab/>
        <w:t>&lt;!--End of inherited attributes from ManagedFunction--&gt;</w:t>
      </w:r>
    </w:p>
    <w:p w:rsidR="00E154AB" w:rsidRDefault="00E154AB" w:rsidP="00E154AB">
      <w:pPr>
        <w:pStyle w:val="PL"/>
      </w:pPr>
      <w:r>
        <w:tab/>
      </w:r>
      <w:r>
        <w:tab/>
      </w:r>
      <w:r>
        <w:tab/>
      </w:r>
      <w:r>
        <w:tab/>
      </w:r>
      <w:r>
        <w:tab/>
        <w:t>&lt;element name="txDirection" type="nn:TxDirection"/&gt;</w:t>
      </w:r>
    </w:p>
    <w:p w:rsidR="00E154AB" w:rsidRDefault="00E154AB" w:rsidP="00E154AB">
      <w:pPr>
        <w:pStyle w:val="PL"/>
      </w:pPr>
      <w:r>
        <w:tab/>
      </w:r>
      <w:r>
        <w:tab/>
      </w:r>
      <w:r>
        <w:tab/>
      </w:r>
      <w:r>
        <w:tab/>
      </w:r>
      <w:r>
        <w:tab/>
        <w:t>&lt;element name="configuredMaxTxPower" type="integer"/&gt;</w:t>
      </w:r>
    </w:p>
    <w:p w:rsidR="00E154AB" w:rsidRDefault="00E154AB" w:rsidP="00E154AB">
      <w:pPr>
        <w:pStyle w:val="PL"/>
      </w:pPr>
      <w:r>
        <w:tab/>
      </w:r>
      <w:r>
        <w:tab/>
      </w:r>
      <w:r>
        <w:tab/>
      </w:r>
      <w:r>
        <w:tab/>
      </w:r>
      <w:r>
        <w:tab/>
        <w:t>&lt;element name="arfcnDL" type="integer" minOccurs="0"/&gt;</w:t>
      </w:r>
    </w:p>
    <w:p w:rsidR="00E154AB" w:rsidRDefault="00E154AB" w:rsidP="00E154AB">
      <w:pPr>
        <w:pStyle w:val="PL"/>
      </w:pPr>
      <w:r>
        <w:tab/>
      </w:r>
      <w:r>
        <w:tab/>
      </w:r>
      <w:r>
        <w:tab/>
      </w:r>
      <w:r>
        <w:tab/>
      </w:r>
      <w:r>
        <w:tab/>
        <w:t>&lt;element name="arfcnUL" type="integer" minOccurs="0"/&gt;</w:t>
      </w:r>
    </w:p>
    <w:p w:rsidR="00E154AB" w:rsidRDefault="00E154AB" w:rsidP="00E154AB">
      <w:pPr>
        <w:pStyle w:val="PL"/>
      </w:pPr>
      <w:r>
        <w:tab/>
      </w:r>
      <w:r>
        <w:tab/>
      </w:r>
      <w:r>
        <w:tab/>
      </w:r>
      <w:r>
        <w:tab/>
      </w:r>
      <w:r>
        <w:tab/>
        <w:t>&lt;element name="bSChannelBwDL" type="integer" minOccurs="0"/&gt;</w:t>
      </w:r>
    </w:p>
    <w:p w:rsidR="00E154AB" w:rsidRDefault="00E154AB" w:rsidP="00E154AB">
      <w:pPr>
        <w:pStyle w:val="PL"/>
      </w:pPr>
      <w:r>
        <w:tab/>
      </w:r>
      <w:r>
        <w:tab/>
      </w:r>
      <w:r>
        <w:tab/>
      </w:r>
      <w:r>
        <w:tab/>
      </w:r>
      <w:r>
        <w:tab/>
        <w:t>&lt;element name="bSChannelBwUL" type="integer" minOccurs="0"/&gt;</w:t>
      </w:r>
    </w:p>
    <w:p w:rsidR="00E154AB" w:rsidRDefault="00E154AB" w:rsidP="00E154AB">
      <w:pPr>
        <w:pStyle w:val="PL"/>
      </w:pPr>
      <w:r>
        <w:tab/>
      </w:r>
      <w:r>
        <w:tab/>
      </w:r>
      <w:r>
        <w:tab/>
      </w:r>
      <w:r>
        <w:tab/>
      </w:r>
      <w:r>
        <w:tab/>
        <w:t>&lt;element name="sectorEquipmentFunctionRef" type="xn:dn" minOccurs="0"/&gt;</w:t>
      </w:r>
      <w:r>
        <w:tab/>
      </w:r>
      <w:r>
        <w:tab/>
      </w:r>
      <w:r>
        <w:tab/>
        <w:t xml:space="preserve">  </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ref="xn:MeasurementControl"/&gt;</w:t>
      </w:r>
    </w:p>
    <w:p w:rsidR="00E154AB" w:rsidRDefault="00E154AB" w:rsidP="00E154AB">
      <w:pPr>
        <w:pStyle w:val="PL"/>
      </w:pPr>
      <w:r>
        <w:tab/>
      </w:r>
      <w:r>
        <w:tab/>
      </w:r>
      <w:r>
        <w:tab/>
      </w:r>
      <w:r>
        <w:tab/>
        <w:t>&lt;/choice&gt;</w:t>
      </w:r>
      <w:r>
        <w:tab/>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maxOccurs="1"&gt;</w:t>
      </w:r>
    </w:p>
    <w:p w:rsidR="00E154AB" w:rsidRDefault="00E154AB" w:rsidP="00E154AB">
      <w:pPr>
        <w:pStyle w:val="PL"/>
      </w:pPr>
      <w:r>
        <w:tab/>
      </w:r>
      <w:r>
        <w:tab/>
      </w:r>
      <w:r>
        <w:tab/>
      </w:r>
      <w:r>
        <w:tab/>
      </w:r>
      <w:r>
        <w:tab/>
        <w:t>&lt;element ref="sp:EnergySavingProperties"/&gt;</w:t>
      </w:r>
    </w:p>
    <w:p w:rsidR="00E154AB" w:rsidRDefault="00E154AB" w:rsidP="00E154AB">
      <w:pPr>
        <w:pStyle w:val="PL"/>
      </w:pPr>
      <w:r>
        <w:tab/>
      </w:r>
      <w:r>
        <w:tab/>
      </w:r>
      <w:r>
        <w:tab/>
      </w:r>
      <w:r>
        <w:tab/>
      </w:r>
      <w:r>
        <w:tab/>
        <w:t>&lt;element ref="sp:ESPolicies"/&gt;</w:t>
      </w:r>
    </w:p>
    <w:p w:rsidR="00E154AB" w:rsidRDefault="00E154AB" w:rsidP="00E154AB">
      <w:pPr>
        <w:pStyle w:val="PL"/>
      </w:pPr>
      <w:r>
        <w:tab/>
      </w:r>
      <w:r>
        <w:tab/>
      </w:r>
      <w:r>
        <w:tab/>
      </w:r>
      <w:r>
        <w:tab/>
        <w:t>&lt;/choice&gt;</w:t>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name="BWP"&gt;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ManagedFunction --&gt;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&lt;element name="vnfParametersList" type="xn:vnfParametersListType" minOccurs="0"/&gt;</w:t>
      </w:r>
    </w:p>
    <w:p w:rsidR="00E154AB" w:rsidRDefault="00E154AB" w:rsidP="00E154AB">
      <w:pPr>
        <w:pStyle w:val="PL"/>
      </w:pPr>
      <w:r>
        <w:tab/>
      </w:r>
      <w:r>
        <w:tab/>
      </w:r>
      <w:r>
        <w:tab/>
      </w:r>
      <w:r>
        <w:tab/>
      </w:r>
      <w:r>
        <w:tab/>
        <w:t>&lt;element name="peeParametersList" type="xn:peeParametersListType" minOccurs="0"/&gt;</w:t>
      </w:r>
    </w:p>
    <w:p w:rsidR="00E154AB" w:rsidRDefault="00E154AB" w:rsidP="00E154AB">
      <w:pPr>
        <w:pStyle w:val="PL"/>
      </w:pPr>
      <w:r>
        <w:tab/>
      </w:r>
      <w:r>
        <w:tab/>
      </w:r>
      <w:r>
        <w:tab/>
      </w:r>
      <w:r>
        <w:tab/>
      </w:r>
      <w:r>
        <w:tab/>
        <w:t>&lt;element name="priority" type="integer" minOccurs="0"/&gt;</w:t>
      </w:r>
    </w:p>
    <w:p w:rsidR="00E154AB" w:rsidRDefault="00E154AB" w:rsidP="00E154AB">
      <w:pPr>
        <w:pStyle w:val="PL"/>
      </w:pPr>
      <w:r>
        <w:tab/>
      </w:r>
      <w:r>
        <w:tab/>
      </w:r>
      <w:r>
        <w:tab/>
      </w:r>
      <w:r>
        <w:tab/>
      </w:r>
      <w:r>
        <w:tab/>
        <w:t>&lt;element name="measurements" type="xn:MeasurementTypesAndGPsList" minOccurs="0"/&gt;</w:t>
      </w:r>
      <w:r>
        <w:tab/>
      </w:r>
    </w:p>
    <w:p w:rsidR="00E154AB" w:rsidRDefault="00E154AB" w:rsidP="00E154AB">
      <w:pPr>
        <w:pStyle w:val="PL"/>
      </w:pPr>
      <w:r>
        <w:tab/>
      </w:r>
      <w:r>
        <w:tab/>
      </w:r>
      <w:r>
        <w:tab/>
      </w:r>
      <w:r>
        <w:tab/>
      </w:r>
      <w:r>
        <w:tab/>
        <w:t>&lt;!--End of inherited attributes from ManagedFunction--&gt;</w:t>
      </w:r>
    </w:p>
    <w:p w:rsidR="00E154AB" w:rsidRDefault="00E154AB" w:rsidP="00E154AB">
      <w:pPr>
        <w:pStyle w:val="PL"/>
      </w:pPr>
      <w:r>
        <w:lastRenderedPageBreak/>
        <w:tab/>
      </w:r>
      <w:r>
        <w:tab/>
      </w:r>
      <w:r>
        <w:tab/>
      </w:r>
      <w:r>
        <w:tab/>
      </w:r>
      <w:r>
        <w:tab/>
        <w:t>&lt;element name="bwpContext" type="nn:BwpContext"/&gt;</w:t>
      </w:r>
    </w:p>
    <w:p w:rsidR="00E154AB" w:rsidRDefault="00E154AB" w:rsidP="00E154AB">
      <w:pPr>
        <w:pStyle w:val="PL"/>
      </w:pPr>
      <w:r>
        <w:tab/>
      </w:r>
      <w:r>
        <w:tab/>
      </w:r>
      <w:r>
        <w:tab/>
      </w:r>
      <w:r>
        <w:tab/>
      </w:r>
      <w:r>
        <w:tab/>
        <w:t>&lt;element name="isInitialBwp" type="nn:IsInitialBwp"/&gt;</w:t>
      </w:r>
    </w:p>
    <w:p w:rsidR="00E154AB" w:rsidRDefault="00E154AB" w:rsidP="00E154AB">
      <w:pPr>
        <w:pStyle w:val="PL"/>
      </w:pPr>
      <w:r>
        <w:tab/>
      </w:r>
      <w:r>
        <w:tab/>
      </w:r>
      <w:r>
        <w:tab/>
      </w:r>
      <w:r>
        <w:tab/>
      </w:r>
      <w:r>
        <w:tab/>
        <w:t>&lt;element name="subCarrierSpacing" type="integer"/&gt;</w:t>
      </w:r>
    </w:p>
    <w:p w:rsidR="00E154AB" w:rsidRDefault="00E154AB" w:rsidP="00E154AB">
      <w:pPr>
        <w:pStyle w:val="PL"/>
      </w:pPr>
      <w:r>
        <w:tab/>
      </w:r>
      <w:r>
        <w:tab/>
      </w:r>
      <w:r>
        <w:tab/>
      </w:r>
      <w:r>
        <w:tab/>
      </w:r>
      <w:r>
        <w:tab/>
        <w:t>&lt;element name="cyclicPrefix" type="nn:CyclicPrefix"/&gt;</w:t>
      </w:r>
    </w:p>
    <w:p w:rsidR="00E154AB" w:rsidRDefault="00E154AB" w:rsidP="00E154AB">
      <w:pPr>
        <w:pStyle w:val="PL"/>
      </w:pPr>
      <w:r>
        <w:tab/>
      </w:r>
      <w:r>
        <w:tab/>
      </w:r>
      <w:r>
        <w:tab/>
      </w:r>
      <w:r>
        <w:tab/>
      </w:r>
      <w:r>
        <w:tab/>
        <w:t>&lt;element name="startRB" type="integer"/&gt;</w:t>
      </w:r>
    </w:p>
    <w:p w:rsidR="00E154AB" w:rsidRDefault="00E154AB" w:rsidP="00E154AB">
      <w:pPr>
        <w:pStyle w:val="PL"/>
      </w:pPr>
      <w:r>
        <w:tab/>
      </w:r>
      <w:r>
        <w:tab/>
      </w:r>
      <w:r>
        <w:tab/>
      </w:r>
      <w:r>
        <w:tab/>
      </w:r>
      <w:r>
        <w:tab/>
        <w:t>&lt;element name="numberOfRBs" type="integer"/&gt;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ref="xn:MeasurementControl"/&gt;</w:t>
      </w:r>
    </w:p>
    <w:p w:rsidR="00E154AB" w:rsidRDefault="00E154AB" w:rsidP="00E154AB">
      <w:pPr>
        <w:pStyle w:val="PL"/>
      </w:pPr>
      <w:r>
        <w:tab/>
      </w:r>
      <w:r>
        <w:tab/>
      </w:r>
      <w:r>
        <w:tab/>
      </w:r>
      <w:r>
        <w:tab/>
        <w:t>&lt;/choice&gt;</w:t>
      </w:r>
      <w:r>
        <w:tab/>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Pr="007B099C" w:rsidRDefault="00E154AB" w:rsidP="00E154AB">
      <w:pPr>
        <w:pStyle w:val="PL"/>
        <w:rPr>
          <w:color w:val="000000"/>
        </w:rPr>
      </w:pPr>
      <w:r w:rsidRPr="007B099C">
        <w:rPr>
          <w:color w:val="000000"/>
        </w:rPr>
        <w:t>&lt;element name="CommonBeamformingFunction"&gt;</w:t>
      </w:r>
    </w:p>
    <w:p w:rsidR="00E154AB" w:rsidRPr="007B099C" w:rsidRDefault="00E154AB" w:rsidP="00E154AB">
      <w:pPr>
        <w:pStyle w:val="PL"/>
        <w:rPr>
          <w:color w:val="000000"/>
        </w:rPr>
      </w:pPr>
      <w:r w:rsidRPr="007B099C">
        <w:rPr>
          <w:color w:val="000000"/>
        </w:rPr>
        <w:tab/>
        <w:t>&lt;complexType&gt;</w:t>
      </w:r>
    </w:p>
    <w:p w:rsidR="00E154AB" w:rsidRPr="007B099C" w:rsidRDefault="00E154AB" w:rsidP="00E154AB">
      <w:pPr>
        <w:pStyle w:val="PL"/>
        <w:rPr>
          <w:color w:val="000000"/>
        </w:rPr>
      </w:pPr>
      <w:r w:rsidRPr="007B099C">
        <w:rPr>
          <w:color w:val="000000"/>
        </w:rPr>
        <w:tab/>
      </w:r>
      <w:r w:rsidRPr="007B099C">
        <w:rPr>
          <w:color w:val="000000"/>
        </w:rPr>
        <w:tab/>
        <w:t>&lt;complexContent&gt;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t>&lt;extension base="xn:NrmClass"&gt;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t>&lt;sequence&gt;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 name="attributes"&gt;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rsidR="00E154AB" w:rsidRDefault="00E154AB" w:rsidP="00E154AB">
      <w:pPr>
        <w:pStyle w:val="PL"/>
      </w:pPr>
      <w:r>
        <w:tab/>
      </w:r>
      <w:r>
        <w:tab/>
      </w:r>
      <w:r>
        <w:tab/>
      </w:r>
      <w:r>
        <w:tab/>
      </w:r>
      <w:r>
        <w:tab/>
        <w:t>&lt;element name="coverageShape" type="coverageShapeType" minOccurs="0"/&gt;</w:t>
      </w:r>
    </w:p>
    <w:p w:rsidR="00E154AB" w:rsidRDefault="00E154AB" w:rsidP="00E154AB">
      <w:pPr>
        <w:pStyle w:val="PL"/>
      </w:pPr>
      <w:r>
        <w:tab/>
      </w:r>
      <w:r>
        <w:tab/>
      </w:r>
      <w:r>
        <w:tab/>
      </w:r>
      <w:r>
        <w:tab/>
      </w:r>
      <w:r>
        <w:tab/>
        <w:t>&lt;element name="digitalTilt" type="beamTilt" minOccurs="0"/&gt;</w:t>
      </w:r>
    </w:p>
    <w:p w:rsidR="00E154AB" w:rsidRPr="00212C37" w:rsidRDefault="00E154AB" w:rsidP="00E154AB">
      <w:pPr>
        <w:pStyle w:val="PL"/>
      </w:pPr>
      <w:r>
        <w:tab/>
      </w:r>
      <w:r>
        <w:tab/>
      </w:r>
      <w:r>
        <w:tab/>
      </w:r>
      <w:r>
        <w:tab/>
      </w:r>
      <w:r>
        <w:tab/>
        <w:t>&lt;element name="digitalAzimuth" type="beamAzimuth" minOccurs="0"/&gt;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t>&lt;/all&gt;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t>&lt;/complexType&gt;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t>&lt;/element&gt;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maxOccurs="unbounded"&gt;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ref="xn:VsDataContainer"/&gt;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maxOccurs="unbounded"&gt;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ref="xn:MeasurementControl"/&gt;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r w:rsidRPr="007B099C">
        <w:rPr>
          <w:color w:val="000000"/>
        </w:rPr>
        <w:tab/>
      </w:r>
      <w:r w:rsidRPr="007B099C">
        <w:rPr>
          <w:color w:val="000000"/>
        </w:rPr>
        <w:tab/>
      </w:r>
      <w:r w:rsidRPr="007B099C">
        <w:rPr>
          <w:color w:val="000000"/>
        </w:rPr>
        <w:tab/>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maxOccurs="1"&gt;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ref="sp:EnergySavingProperties"/&gt;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ref="sp:ESPolicies"/&gt;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t>&lt;/sequence&gt;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t>&lt;/extension&gt;</w:t>
      </w:r>
    </w:p>
    <w:p w:rsidR="00E154AB" w:rsidRPr="007B099C" w:rsidRDefault="00E154AB" w:rsidP="00E154AB">
      <w:pPr>
        <w:pStyle w:val="PL"/>
        <w:rPr>
          <w:color w:val="000000"/>
        </w:rPr>
      </w:pPr>
      <w:r w:rsidRPr="007B099C">
        <w:rPr>
          <w:color w:val="000000"/>
        </w:rPr>
        <w:tab/>
      </w:r>
      <w:r w:rsidRPr="007B099C">
        <w:rPr>
          <w:color w:val="000000"/>
        </w:rPr>
        <w:tab/>
        <w:t>&lt;/complexContent&gt;</w:t>
      </w:r>
    </w:p>
    <w:p w:rsidR="00E154AB" w:rsidRPr="007B099C" w:rsidRDefault="00E154AB" w:rsidP="00E154AB">
      <w:pPr>
        <w:pStyle w:val="PL"/>
        <w:rPr>
          <w:color w:val="000000"/>
        </w:rPr>
      </w:pPr>
      <w:r w:rsidRPr="007B099C">
        <w:rPr>
          <w:color w:val="000000"/>
        </w:rPr>
        <w:tab/>
        <w:t>&lt;/complexType&gt;</w:t>
      </w:r>
    </w:p>
    <w:p w:rsidR="00E154AB" w:rsidRPr="007B099C" w:rsidRDefault="00E154AB" w:rsidP="00E154AB">
      <w:pPr>
        <w:pStyle w:val="PL"/>
        <w:rPr>
          <w:color w:val="000000"/>
        </w:rPr>
      </w:pPr>
      <w:r w:rsidRPr="007B099C">
        <w:rPr>
          <w:color w:val="000000"/>
        </w:rPr>
        <w:t>&lt;/element&gt;</w:t>
      </w:r>
    </w:p>
    <w:p w:rsidR="00E154AB" w:rsidRPr="007B099C" w:rsidRDefault="00E154AB" w:rsidP="00E154AB">
      <w:pPr>
        <w:pStyle w:val="PL"/>
        <w:rPr>
          <w:color w:val="000000"/>
        </w:rPr>
      </w:pPr>
      <w:r w:rsidRPr="007B099C">
        <w:rPr>
          <w:color w:val="000000"/>
        </w:rPr>
        <w:t>&lt;element name="Beam"&gt;</w:t>
      </w:r>
    </w:p>
    <w:p w:rsidR="00E154AB" w:rsidRPr="008E6D39" w:rsidRDefault="00E154AB" w:rsidP="00E154AB">
      <w:pPr>
        <w:pStyle w:val="PL"/>
        <w:rPr>
          <w:color w:val="000000"/>
          <w:lang w:val="fr-FR"/>
        </w:rPr>
      </w:pPr>
      <w:r w:rsidRPr="007B099C">
        <w:rPr>
          <w:color w:val="000000"/>
        </w:rPr>
        <w:tab/>
      </w:r>
      <w:r w:rsidRPr="008E6D39">
        <w:rPr>
          <w:color w:val="000000"/>
          <w:lang w:val="fr-FR"/>
        </w:rPr>
        <w:t>&lt;complexType&gt;</w:t>
      </w:r>
    </w:p>
    <w:p w:rsidR="00E154AB" w:rsidRPr="008E6D39" w:rsidRDefault="00E154AB" w:rsidP="00E154AB">
      <w:pPr>
        <w:pStyle w:val="PL"/>
        <w:rPr>
          <w:color w:val="000000"/>
          <w:lang w:val="fr-FR"/>
        </w:rPr>
      </w:pPr>
      <w:r w:rsidRPr="008E6D39">
        <w:rPr>
          <w:color w:val="000000"/>
          <w:lang w:val="fr-FR"/>
        </w:rPr>
        <w:tab/>
      </w:r>
      <w:r w:rsidRPr="008E6D39">
        <w:rPr>
          <w:color w:val="000000"/>
          <w:lang w:val="fr-FR"/>
        </w:rPr>
        <w:tab/>
        <w:t>&lt;complexContent&gt;</w:t>
      </w:r>
    </w:p>
    <w:p w:rsidR="00E154AB" w:rsidRPr="008E6D39" w:rsidRDefault="00E154AB" w:rsidP="00E154AB">
      <w:pPr>
        <w:pStyle w:val="PL"/>
        <w:rPr>
          <w:color w:val="000000"/>
          <w:lang w:val="fr-FR"/>
        </w:rPr>
      </w:pPr>
      <w:r w:rsidRPr="008E6D39">
        <w:rPr>
          <w:color w:val="000000"/>
          <w:lang w:val="fr-FR"/>
        </w:rPr>
        <w:tab/>
      </w:r>
      <w:r w:rsidRPr="008E6D39">
        <w:rPr>
          <w:color w:val="000000"/>
          <w:lang w:val="fr-FR"/>
        </w:rPr>
        <w:tab/>
      </w:r>
      <w:r w:rsidRPr="008E6D39">
        <w:rPr>
          <w:color w:val="000000"/>
          <w:lang w:val="fr-FR"/>
        </w:rPr>
        <w:tab/>
        <w:t>&lt;extension base="xn:NrmClass"&gt;</w:t>
      </w:r>
    </w:p>
    <w:p w:rsidR="00E154AB" w:rsidRPr="007B099C" w:rsidRDefault="00E154AB" w:rsidP="00E154AB">
      <w:pPr>
        <w:pStyle w:val="PL"/>
        <w:rPr>
          <w:color w:val="000000"/>
        </w:rPr>
      </w:pPr>
      <w:r w:rsidRPr="008E6D39">
        <w:rPr>
          <w:color w:val="000000"/>
          <w:lang w:val="fr-FR"/>
        </w:rPr>
        <w:tab/>
      </w:r>
      <w:r w:rsidRPr="008E6D39">
        <w:rPr>
          <w:color w:val="000000"/>
          <w:lang w:val="fr-FR"/>
        </w:rPr>
        <w:tab/>
      </w:r>
      <w:r w:rsidRPr="008E6D39">
        <w:rPr>
          <w:color w:val="000000"/>
          <w:lang w:val="fr-FR"/>
        </w:rPr>
        <w:tab/>
      </w:r>
      <w:r w:rsidRPr="007B099C">
        <w:rPr>
          <w:color w:val="000000"/>
        </w:rPr>
        <w:t>&lt;sequence&gt;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 name="attributes"&gt;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name="beamIndex" type="integer" minOccurs="0"/&gt;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name="beamType" type="beamType" minOccurs="0"/&gt;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name="beamAzimuth" type="beamAzimuth" minOccurs="0"/&gt;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name="beamTilt" type="beamTilt" minOccurs="0"/&gt;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name="beamHorizWidth" type="beamHorizWidth" minOccurs="0"/&gt;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name="beamVertWidth" type="beamVertWidth" minOccurs="0"/&gt;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maxOccurs="unbounded"&gt;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ref="xn:MeasurementControl"/&gt;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r w:rsidRPr="007B099C">
        <w:rPr>
          <w:color w:val="000000"/>
        </w:rPr>
        <w:tab/>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maxOccurs="unbounded"&gt;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ref="xn:VsDataContainer"/&gt;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maxOccurs="1"&gt;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ref="sp:EnergySavingProperties"/&gt;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ref="sp:ESPolicies"/&gt;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t>&lt;/sequence&gt;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t>&lt;/extension&gt;</w:t>
      </w:r>
    </w:p>
    <w:p w:rsidR="00E154AB" w:rsidRPr="007B099C" w:rsidRDefault="00E154AB" w:rsidP="00E154AB">
      <w:pPr>
        <w:pStyle w:val="PL"/>
        <w:rPr>
          <w:color w:val="000000"/>
        </w:rPr>
      </w:pPr>
      <w:r w:rsidRPr="007B099C">
        <w:rPr>
          <w:color w:val="000000"/>
        </w:rPr>
        <w:lastRenderedPageBreak/>
        <w:tab/>
      </w:r>
      <w:r w:rsidRPr="007B099C">
        <w:rPr>
          <w:color w:val="000000"/>
        </w:rPr>
        <w:tab/>
        <w:t>&lt;/complexContent&gt;</w:t>
      </w:r>
    </w:p>
    <w:p w:rsidR="00E154AB" w:rsidRPr="007B099C" w:rsidRDefault="00E154AB" w:rsidP="00E154AB">
      <w:pPr>
        <w:pStyle w:val="PL"/>
        <w:rPr>
          <w:color w:val="000000"/>
        </w:rPr>
      </w:pPr>
      <w:r w:rsidRPr="007B099C">
        <w:rPr>
          <w:color w:val="000000"/>
        </w:rPr>
        <w:tab/>
        <w:t>&lt;/complexType&gt;</w:t>
      </w:r>
    </w:p>
    <w:p w:rsidR="00E154AB" w:rsidRDefault="00E154AB" w:rsidP="00E154AB">
      <w:pPr>
        <w:pStyle w:val="PL"/>
      </w:pPr>
      <w:r w:rsidRPr="007B099C">
        <w:rPr>
          <w:color w:val="000000"/>
        </w:rPr>
        <w:t>&lt;/element&gt;</w:t>
      </w:r>
    </w:p>
    <w:p w:rsidR="00E154AB" w:rsidRDefault="00E154AB" w:rsidP="00E154AB">
      <w:pPr>
        <w:pStyle w:val="PL"/>
      </w:pPr>
      <w:r>
        <w:t>&lt;element name="EP_E1"&gt;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 minOccurs="0"&gt;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EP_RP --&gt;</w:t>
      </w:r>
    </w:p>
    <w:p w:rsidR="00E154AB" w:rsidRDefault="00E154AB" w:rsidP="00E154AB">
      <w:pPr>
        <w:pStyle w:val="PL"/>
      </w:pPr>
      <w:r>
        <w:tab/>
      </w:r>
      <w:r>
        <w:tab/>
      </w:r>
      <w:r>
        <w:tab/>
      </w:r>
      <w:r>
        <w:tab/>
      </w:r>
      <w:r>
        <w:tab/>
        <w:t>&lt;element name="farEndEntity" type="xn:dn" minOccurs="0"/&gt;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 End of inherited attributes from EP_RP --&gt;</w:t>
      </w:r>
    </w:p>
    <w:p w:rsidR="00E154AB" w:rsidRDefault="00E154AB" w:rsidP="00E154AB">
      <w:pPr>
        <w:pStyle w:val="PL"/>
      </w:pPr>
      <w:r>
        <w:tab/>
      </w:r>
      <w:r>
        <w:tab/>
      </w:r>
      <w:r>
        <w:tab/>
      </w:r>
      <w:r>
        <w:tab/>
      </w:r>
      <w:r>
        <w:tab/>
        <w:t>&lt;element name="localAddress" type="nn:LocalEndPoint" minOccurs="0"/&gt;</w:t>
      </w:r>
    </w:p>
    <w:p w:rsidR="00E154AB" w:rsidRDefault="00E154AB" w:rsidP="00E154AB">
      <w:pPr>
        <w:pStyle w:val="PL"/>
      </w:pPr>
      <w:r>
        <w:tab/>
      </w:r>
      <w:r>
        <w:tab/>
      </w:r>
      <w:r>
        <w:tab/>
      </w:r>
      <w:r>
        <w:tab/>
      </w:r>
      <w:r>
        <w:tab/>
        <w:t>&lt;element name="remoteAddress" type="nn:RemoteEndPoint"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t>&lt;/sequence&gt;</w:t>
      </w:r>
    </w:p>
    <w:p w:rsidR="00E154AB" w:rsidRDefault="00E154AB" w:rsidP="00E154AB">
      <w:pPr>
        <w:pStyle w:val="PL"/>
      </w:pP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name="EP_XnC"&gt;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 minOccurs="0"&gt;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EP_RP --&gt;</w:t>
      </w:r>
    </w:p>
    <w:p w:rsidR="00E154AB" w:rsidRDefault="00E154AB" w:rsidP="00E154AB">
      <w:pPr>
        <w:pStyle w:val="PL"/>
      </w:pPr>
      <w:r>
        <w:tab/>
      </w:r>
      <w:r>
        <w:tab/>
      </w:r>
      <w:r>
        <w:tab/>
      </w:r>
      <w:r>
        <w:tab/>
      </w:r>
      <w:r>
        <w:tab/>
        <w:t>&lt;element name="farEndEntity" type="xn:dn" minOccurs="0"/&gt;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 End of inherited attributes from EP_RP --&gt;</w:t>
      </w:r>
    </w:p>
    <w:p w:rsidR="00E154AB" w:rsidRDefault="00E154AB" w:rsidP="00E154AB">
      <w:pPr>
        <w:pStyle w:val="PL"/>
      </w:pPr>
      <w:r>
        <w:tab/>
      </w:r>
      <w:r>
        <w:tab/>
      </w:r>
      <w:r>
        <w:tab/>
      </w:r>
      <w:r>
        <w:tab/>
      </w:r>
      <w:r>
        <w:tab/>
        <w:t>&lt;element name="localAddress" type="nn:LocalEndPoint" minOccurs="0"/&gt;</w:t>
      </w:r>
    </w:p>
    <w:p w:rsidR="00E154AB" w:rsidRDefault="00E154AB" w:rsidP="00E154AB">
      <w:pPr>
        <w:pStyle w:val="PL"/>
      </w:pPr>
      <w:r>
        <w:tab/>
      </w:r>
      <w:r>
        <w:tab/>
      </w:r>
      <w:r>
        <w:tab/>
      </w:r>
      <w:r>
        <w:tab/>
      </w:r>
      <w:r>
        <w:tab/>
        <w:t>&lt;element name="remoteAddress" type="nn:RemoteEndPoint"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t>&lt;/sequence&gt;</w:t>
      </w:r>
    </w:p>
    <w:p w:rsidR="00E154AB" w:rsidRDefault="00E154AB" w:rsidP="00E154AB">
      <w:pPr>
        <w:pStyle w:val="PL"/>
      </w:pP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name="EP_XnU"&gt;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 minOccurs="0"&gt;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EP_RP --&gt;</w:t>
      </w:r>
    </w:p>
    <w:p w:rsidR="00E154AB" w:rsidRDefault="00E154AB" w:rsidP="00E154AB">
      <w:pPr>
        <w:pStyle w:val="PL"/>
      </w:pPr>
      <w:r>
        <w:tab/>
      </w:r>
      <w:r>
        <w:tab/>
      </w:r>
      <w:r>
        <w:tab/>
      </w:r>
      <w:r>
        <w:tab/>
      </w:r>
      <w:r>
        <w:tab/>
        <w:t>&lt;element name="farEndEntity" type="xn:dn" minOccurs="0"/&gt;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 End of inherited attributes from EP_RP --&gt;</w:t>
      </w:r>
    </w:p>
    <w:p w:rsidR="00E154AB" w:rsidRDefault="00E154AB" w:rsidP="00E154AB">
      <w:pPr>
        <w:pStyle w:val="PL"/>
      </w:pPr>
      <w:r>
        <w:tab/>
      </w:r>
      <w:r>
        <w:tab/>
      </w:r>
      <w:r>
        <w:tab/>
      </w:r>
      <w:r>
        <w:tab/>
      </w:r>
      <w:r>
        <w:tab/>
        <w:t>&lt;element name="localAddress" type="nn:LocalEndPoint" minOccurs="0"/&gt;</w:t>
      </w:r>
    </w:p>
    <w:p w:rsidR="00E154AB" w:rsidRDefault="00E154AB" w:rsidP="00E154AB">
      <w:pPr>
        <w:pStyle w:val="PL"/>
      </w:pPr>
      <w:r>
        <w:tab/>
      </w:r>
      <w:r>
        <w:tab/>
      </w:r>
      <w:r>
        <w:tab/>
      </w:r>
      <w:r>
        <w:tab/>
      </w:r>
      <w:r>
        <w:tab/>
        <w:t>&lt;element name="remoteAddress" type="nn:RemoteEndPoint"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ab/>
        <w:t>&lt;/element&gt;</w:t>
      </w:r>
    </w:p>
    <w:p w:rsidR="00E154AB" w:rsidRDefault="00E154AB" w:rsidP="00E154AB">
      <w:pPr>
        <w:pStyle w:val="PL"/>
      </w:pPr>
      <w:r>
        <w:lastRenderedPageBreak/>
        <w:t>&lt;element name="EP_NgC"&gt;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 minOccurs="0"&gt;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EP_RP --&gt;</w:t>
      </w:r>
    </w:p>
    <w:p w:rsidR="00E154AB" w:rsidRDefault="00E154AB" w:rsidP="00E154AB">
      <w:pPr>
        <w:pStyle w:val="PL"/>
      </w:pPr>
      <w:r>
        <w:tab/>
      </w:r>
      <w:r>
        <w:tab/>
      </w:r>
      <w:r>
        <w:tab/>
      </w:r>
      <w:r>
        <w:tab/>
      </w:r>
      <w:r>
        <w:tab/>
        <w:t>&lt;element name="farEndEntity" type="xn:dn" minOccurs="0"/&gt;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 End of inherited attributes from EP_RP --&gt;</w:t>
      </w:r>
    </w:p>
    <w:p w:rsidR="00E154AB" w:rsidRDefault="00E154AB" w:rsidP="00E154AB">
      <w:pPr>
        <w:pStyle w:val="PL"/>
      </w:pPr>
      <w:r>
        <w:tab/>
      </w:r>
      <w:r>
        <w:tab/>
      </w:r>
      <w:r>
        <w:tab/>
      </w:r>
      <w:r>
        <w:tab/>
      </w:r>
      <w:r>
        <w:tab/>
        <w:t>&lt;element name="localAddress" type="nn:LoacalEndPoint" minOccurs="0"/&gt;</w:t>
      </w:r>
    </w:p>
    <w:p w:rsidR="00E154AB" w:rsidRDefault="00E154AB" w:rsidP="00E154AB">
      <w:pPr>
        <w:pStyle w:val="PL"/>
      </w:pPr>
      <w:r>
        <w:tab/>
      </w:r>
      <w:r>
        <w:tab/>
      </w:r>
      <w:r>
        <w:tab/>
      </w:r>
      <w:r>
        <w:tab/>
      </w:r>
      <w:r>
        <w:tab/>
        <w:t>&lt;element name="remoteAddress" type="nn:RemoteEndPoint"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name="EP_NgU"&gt;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 minOccurs="0"&gt;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EP_RP --&gt;</w:t>
      </w:r>
    </w:p>
    <w:p w:rsidR="00E154AB" w:rsidRDefault="00E154AB" w:rsidP="00E154AB">
      <w:pPr>
        <w:pStyle w:val="PL"/>
      </w:pPr>
      <w:r>
        <w:tab/>
      </w:r>
      <w:r>
        <w:tab/>
      </w:r>
      <w:r>
        <w:tab/>
      </w:r>
      <w:r>
        <w:tab/>
      </w:r>
      <w:r>
        <w:tab/>
        <w:t>&lt;element name="farEndEntity" type="xn:dn" minOccurs="0"/&gt;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 End of inherited attributes from EP_RP --&gt;</w:t>
      </w:r>
    </w:p>
    <w:p w:rsidR="00E154AB" w:rsidRDefault="00E154AB" w:rsidP="00E154AB">
      <w:pPr>
        <w:pStyle w:val="PL"/>
      </w:pPr>
      <w:r>
        <w:tab/>
      </w:r>
      <w:r>
        <w:tab/>
      </w:r>
      <w:r>
        <w:tab/>
      </w:r>
      <w:r>
        <w:tab/>
      </w:r>
      <w:r>
        <w:tab/>
        <w:t>&lt;element name="localAddress" type="nn:LocalEndPoint" minOccurs="0"/&gt;</w:t>
      </w:r>
    </w:p>
    <w:p w:rsidR="00E154AB" w:rsidRDefault="00E154AB" w:rsidP="00E154AB">
      <w:pPr>
        <w:pStyle w:val="PL"/>
      </w:pPr>
      <w:r>
        <w:tab/>
      </w:r>
      <w:r>
        <w:tab/>
      </w:r>
      <w:r>
        <w:tab/>
      </w:r>
      <w:r>
        <w:tab/>
      </w:r>
      <w:r>
        <w:tab/>
        <w:t>&lt;element name="remoteAddress" type="nn:RemoteEndPoint"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name="EP_F1C"&gt;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 minOccurs="0"&gt;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EP_RP --&gt;</w:t>
      </w:r>
    </w:p>
    <w:p w:rsidR="00E154AB" w:rsidRDefault="00E154AB" w:rsidP="00E154AB">
      <w:pPr>
        <w:pStyle w:val="PL"/>
      </w:pPr>
      <w:r>
        <w:tab/>
      </w:r>
      <w:r>
        <w:tab/>
      </w:r>
      <w:r>
        <w:tab/>
      </w:r>
      <w:r>
        <w:tab/>
      </w:r>
      <w:r>
        <w:tab/>
        <w:t>&lt;element name="farEndEntity" type="xn:dn" minOccurs="0"/&gt;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 End of inherited attributes from EP_RP --&gt;</w:t>
      </w:r>
    </w:p>
    <w:p w:rsidR="00E154AB" w:rsidRDefault="00E154AB" w:rsidP="00E154AB">
      <w:pPr>
        <w:pStyle w:val="PL"/>
      </w:pPr>
      <w:r>
        <w:tab/>
      </w:r>
      <w:r>
        <w:tab/>
      </w:r>
      <w:r>
        <w:tab/>
      </w:r>
      <w:r>
        <w:tab/>
      </w:r>
      <w:r>
        <w:tab/>
        <w:t>&lt;element name="localAddress" type="nn:LocalEndPoint" minOccurs="0"/&gt;</w:t>
      </w:r>
    </w:p>
    <w:p w:rsidR="00E154AB" w:rsidRDefault="00E154AB" w:rsidP="00E154AB">
      <w:pPr>
        <w:pStyle w:val="PL"/>
      </w:pPr>
      <w:r>
        <w:tab/>
      </w:r>
      <w:r>
        <w:tab/>
      </w:r>
      <w:r>
        <w:tab/>
      </w:r>
      <w:r>
        <w:tab/>
      </w:r>
      <w:r>
        <w:tab/>
        <w:t>&lt;element name="remoteAddress" type="nn:RemoteEndPoint"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name="EP_F1U"&gt;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lastRenderedPageBreak/>
        <w:tab/>
      </w:r>
      <w:r>
        <w:tab/>
      </w:r>
      <w:r>
        <w:tab/>
        <w:t>&lt;extension base="xn:NrmClass"&gt;</w:t>
      </w:r>
    </w:p>
    <w:p w:rsidR="00E154AB" w:rsidRDefault="00E154AB" w:rsidP="00E154AB">
      <w:pPr>
        <w:pStyle w:val="PL"/>
      </w:pPr>
      <w:r>
        <w:tab/>
      </w:r>
      <w:r>
        <w:tab/>
      </w:r>
      <w:r>
        <w:tab/>
      </w:r>
      <w:r>
        <w:tab/>
        <w:t>&lt;sequence&gt;</w:t>
      </w:r>
    </w:p>
    <w:p w:rsidR="00E154AB" w:rsidRDefault="00E154AB" w:rsidP="00E154AB">
      <w:pPr>
        <w:pStyle w:val="PL"/>
      </w:pPr>
      <w:r>
        <w:tab/>
      </w:r>
      <w:r>
        <w:tab/>
      </w:r>
      <w:r>
        <w:tab/>
      </w:r>
      <w:r>
        <w:tab/>
        <w:t>&lt;element name="attributes" minOccurs="0"&gt;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EP_RP --&gt;</w:t>
      </w:r>
    </w:p>
    <w:p w:rsidR="00E154AB" w:rsidRDefault="00E154AB" w:rsidP="00E154AB">
      <w:pPr>
        <w:pStyle w:val="PL"/>
      </w:pPr>
      <w:r>
        <w:tab/>
      </w:r>
      <w:r>
        <w:tab/>
      </w:r>
      <w:r>
        <w:tab/>
      </w:r>
      <w:r>
        <w:tab/>
      </w:r>
      <w:r>
        <w:tab/>
        <w:t>&lt;element name="farEndEntity" type="xn:dn" minOccurs="0"/&gt;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 End of inherited attributes from EP_RP --&gt;</w:t>
      </w:r>
    </w:p>
    <w:p w:rsidR="00E154AB" w:rsidRDefault="00E154AB" w:rsidP="00E154AB">
      <w:pPr>
        <w:pStyle w:val="PL"/>
      </w:pPr>
      <w:r>
        <w:tab/>
      </w:r>
      <w:r>
        <w:tab/>
      </w:r>
      <w:r>
        <w:tab/>
      </w:r>
      <w:r>
        <w:tab/>
      </w:r>
      <w:r>
        <w:tab/>
        <w:t>&lt;element name="localAddress" type="nn:LocalEndPoint" minOccurs="0"/&gt;</w:t>
      </w:r>
    </w:p>
    <w:p w:rsidR="00E154AB" w:rsidRDefault="00E154AB" w:rsidP="00E154AB">
      <w:pPr>
        <w:pStyle w:val="PL"/>
      </w:pPr>
      <w:r>
        <w:tab/>
      </w:r>
      <w:r>
        <w:tab/>
      </w:r>
      <w:r>
        <w:tab/>
      </w:r>
      <w:r>
        <w:tab/>
      </w:r>
      <w:r>
        <w:tab/>
        <w:t>&lt;element name="remoteAddress" type="nn:RemoteEndPoint"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name="EP_S1U"&gt;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r>
      <w:r>
        <w:tab/>
        <w:t>&lt;sequence&gt;</w:t>
      </w:r>
    </w:p>
    <w:p w:rsidR="00E154AB" w:rsidRDefault="00E154AB" w:rsidP="00E154AB">
      <w:pPr>
        <w:pStyle w:val="PL"/>
      </w:pPr>
      <w:r>
        <w:tab/>
      </w:r>
      <w:r>
        <w:tab/>
      </w:r>
      <w:r>
        <w:tab/>
      </w:r>
      <w:r>
        <w:tab/>
        <w:t>&lt;element name="attributes" minOccurs="0"&gt;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EP_RP --&gt;</w:t>
      </w:r>
    </w:p>
    <w:p w:rsidR="00E154AB" w:rsidRDefault="00E154AB" w:rsidP="00E154AB">
      <w:pPr>
        <w:pStyle w:val="PL"/>
      </w:pPr>
      <w:r>
        <w:tab/>
      </w:r>
      <w:r>
        <w:tab/>
      </w:r>
      <w:r>
        <w:tab/>
      </w:r>
      <w:r>
        <w:tab/>
      </w:r>
      <w:r>
        <w:tab/>
        <w:t>&lt;element name="farEndEntity" type="xn:dn" minOccurs="0"/&gt;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 End of inherited attributes from EP_RP --&gt;</w:t>
      </w:r>
    </w:p>
    <w:p w:rsidR="00E154AB" w:rsidRDefault="00E154AB" w:rsidP="00E154AB">
      <w:pPr>
        <w:pStyle w:val="PL"/>
      </w:pPr>
      <w:r>
        <w:tab/>
      </w:r>
      <w:r>
        <w:tab/>
      </w:r>
      <w:r>
        <w:tab/>
      </w:r>
      <w:r>
        <w:tab/>
      </w:r>
      <w:r>
        <w:tab/>
        <w:t>&lt;element name="localAddress" type="nn:LocalEndPoint" minOccurs="0"/&gt;</w:t>
      </w:r>
    </w:p>
    <w:p w:rsidR="00E154AB" w:rsidRDefault="00E154AB" w:rsidP="00E154AB">
      <w:pPr>
        <w:pStyle w:val="PL"/>
      </w:pPr>
      <w:r>
        <w:tab/>
      </w:r>
      <w:r>
        <w:tab/>
      </w:r>
      <w:r>
        <w:tab/>
      </w:r>
      <w:r>
        <w:tab/>
      </w:r>
      <w:r>
        <w:tab/>
        <w:t>&lt;element name="remoteAddress" type="nn:RemoteEndPoint"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r>
      <w:r>
        <w:tab/>
        <w:t>&lt;/sequence&gt;</w:t>
      </w:r>
    </w:p>
    <w:p w:rsidR="00E154AB" w:rsidRDefault="00E154AB" w:rsidP="00E154AB">
      <w:pPr>
        <w:pStyle w:val="PL"/>
      </w:pPr>
      <w:r>
        <w:tab/>
      </w:r>
      <w:r>
        <w:tab/>
      </w:r>
      <w:r>
        <w:tab/>
        <w:t>&lt;/extension&gt;</w:t>
      </w:r>
    </w:p>
    <w:p w:rsidR="00E154AB" w:rsidRDefault="00E154AB" w:rsidP="00E154AB">
      <w:pPr>
        <w:pStyle w:val="PL"/>
      </w:pPr>
      <w:r>
        <w:tab/>
        <w:t xml:space="preserve">  &lt;/complexContent&gt;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name="EP_X2C"&gt;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 minOccurs="0"&gt;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EP_RP --&gt;</w:t>
      </w:r>
    </w:p>
    <w:p w:rsidR="00E154AB" w:rsidRDefault="00E154AB" w:rsidP="00E154AB">
      <w:pPr>
        <w:pStyle w:val="PL"/>
      </w:pPr>
      <w:r>
        <w:tab/>
      </w:r>
      <w:r>
        <w:tab/>
      </w:r>
      <w:r>
        <w:tab/>
      </w:r>
      <w:r>
        <w:tab/>
      </w:r>
      <w:r>
        <w:tab/>
        <w:t>&lt;element name="farEndEntity" type="xn:dn" minOccurs="0"/&gt;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 End of inherited attributes from EP_RP --&gt;</w:t>
      </w:r>
    </w:p>
    <w:p w:rsidR="00E154AB" w:rsidRDefault="00E154AB" w:rsidP="00E154AB">
      <w:pPr>
        <w:pStyle w:val="PL"/>
      </w:pPr>
      <w:r>
        <w:tab/>
      </w:r>
      <w:r>
        <w:tab/>
      </w:r>
      <w:r>
        <w:tab/>
      </w:r>
      <w:r>
        <w:tab/>
      </w:r>
      <w:r>
        <w:tab/>
        <w:t>&lt;element name="localAddress" type="nn:LocalEndPoint" minOccurs="0"/&gt;</w:t>
      </w:r>
    </w:p>
    <w:p w:rsidR="00E154AB" w:rsidRDefault="00E154AB" w:rsidP="00E154AB">
      <w:pPr>
        <w:pStyle w:val="PL"/>
      </w:pPr>
      <w:r>
        <w:tab/>
      </w:r>
      <w:r>
        <w:tab/>
      </w:r>
      <w:r>
        <w:tab/>
      </w:r>
      <w:r>
        <w:tab/>
      </w:r>
      <w:r>
        <w:tab/>
        <w:t>&lt;element name="remoteAddress" type="nn:RemoteEndPoint"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name="EP_X2U"&gt;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 minOccurs="0"&gt;</w:t>
      </w:r>
    </w:p>
    <w:p w:rsidR="00E154AB" w:rsidRDefault="00E154AB" w:rsidP="00E154AB">
      <w:pPr>
        <w:pStyle w:val="PL"/>
      </w:pPr>
      <w:r>
        <w:lastRenderedPageBreak/>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EP_RP --&gt;</w:t>
      </w:r>
    </w:p>
    <w:p w:rsidR="00E154AB" w:rsidRDefault="00E154AB" w:rsidP="00E154AB">
      <w:pPr>
        <w:pStyle w:val="PL"/>
      </w:pPr>
      <w:r>
        <w:tab/>
      </w:r>
      <w:r>
        <w:tab/>
      </w:r>
      <w:r>
        <w:tab/>
      </w:r>
      <w:r>
        <w:tab/>
      </w:r>
      <w:r>
        <w:tab/>
        <w:t>&lt;element name="farEndEntity" type="xn:dn" minOccurs="0"/&gt;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 End of inherited attributes from EP_RP --&gt;</w:t>
      </w:r>
    </w:p>
    <w:p w:rsidR="00E154AB" w:rsidRDefault="00E154AB" w:rsidP="00E154AB">
      <w:pPr>
        <w:pStyle w:val="PL"/>
      </w:pPr>
      <w:r>
        <w:tab/>
      </w:r>
      <w:r>
        <w:tab/>
      </w:r>
      <w:r>
        <w:tab/>
      </w:r>
      <w:r>
        <w:tab/>
      </w:r>
      <w:r>
        <w:tab/>
        <w:t>&lt;element name="localAddress" type="nn:LocalEndPoint" minOccurs="0"/&gt;</w:t>
      </w:r>
    </w:p>
    <w:p w:rsidR="00E154AB" w:rsidRDefault="00E154AB" w:rsidP="00E154AB">
      <w:pPr>
        <w:pStyle w:val="PL"/>
      </w:pPr>
      <w:r>
        <w:tab/>
      </w:r>
      <w:r>
        <w:tab/>
      </w:r>
      <w:r>
        <w:tab/>
      </w:r>
      <w:r>
        <w:tab/>
      </w:r>
      <w:r>
        <w:tab/>
        <w:t>&lt;element name="remoteAddress" type="nn:RemoteEndPoint"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name="NRCellRelation"&gt;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 xml:space="preserve">&lt;!-- Inherited attributes from </w:t>
      </w:r>
      <w:del w:id="19686" w:author="28.541_CR0281R1_(Rel-16)_NETSLICE-5GNRM" w:date="2020-06-26T15:18:00Z">
        <w:r w:rsidDel="005237DB">
          <w:delText xml:space="preserve">ManagedFunction </w:delText>
        </w:r>
      </w:del>
      <w:ins w:id="19687" w:author="28.541_CR0281R1_(Rel-16)_NETSLICE-5GNRM" w:date="2020-06-26T15:18:00Z">
        <w:r w:rsidR="005237DB">
          <w:t xml:space="preserve">Top_ </w:t>
        </w:r>
      </w:ins>
      <w:r>
        <w:t>--&gt;</w:t>
      </w:r>
    </w:p>
    <w:p w:rsidR="00E154AB" w:rsidRDefault="00E154AB" w:rsidP="00E154AB">
      <w:pPr>
        <w:pStyle w:val="PL"/>
      </w:pPr>
      <w:r>
        <w:tab/>
      </w:r>
      <w:r>
        <w:tab/>
      </w:r>
      <w:r>
        <w:tab/>
      </w:r>
      <w:r>
        <w:tab/>
      </w:r>
      <w:r>
        <w:tab/>
        <w:t>&lt;element name="</w:t>
      </w:r>
      <w:del w:id="19688" w:author="28.541_CR0281R1_(Rel-16)_NETSLICE-5GNRM" w:date="2020-06-26T15:19:00Z">
        <w:r w:rsidDel="005237DB">
          <w:delText>userLabel</w:delText>
        </w:r>
      </w:del>
      <w:ins w:id="19689" w:author="28.541_CR0281R1_(Rel-16)_NETSLICE-5GNRM" w:date="2020-06-26T15:19:00Z">
        <w:r w:rsidR="005237DB">
          <w:t>id</w:t>
        </w:r>
      </w:ins>
      <w:r>
        <w:t xml:space="preserve">" type="string" </w:t>
      </w:r>
      <w:del w:id="19690" w:author="28.541_CR0281R1_(Rel-16)_NETSLICE-5GNRM" w:date="2020-06-26T15:19:00Z">
        <w:r w:rsidDel="005237DB">
          <w:delText>minOccurs="0"</w:delText>
        </w:r>
      </w:del>
      <w:r>
        <w:t>/&gt;</w:t>
      </w:r>
    </w:p>
    <w:p w:rsidR="00E154AB" w:rsidDel="005237DB" w:rsidRDefault="00E154AB" w:rsidP="00E154AB">
      <w:pPr>
        <w:pStyle w:val="PL"/>
        <w:rPr>
          <w:del w:id="19691" w:author="28.541_CR0281R1_(Rel-16)_NETSLICE-5GNRM" w:date="2020-06-26T15:19:00Z"/>
        </w:rPr>
      </w:pPr>
      <w:del w:id="19692" w:author="28.541_CR0281R1_(Rel-16)_NETSLICE-5GNRM" w:date="2020-06-26T15:19:00Z">
        <w:r w:rsidDel="005237DB">
          <w:tab/>
        </w:r>
        <w:r w:rsidDel="005237DB">
          <w:tab/>
        </w:r>
        <w:r w:rsidDel="005237DB">
          <w:tab/>
        </w:r>
        <w:r w:rsidDel="005237DB">
          <w:tab/>
        </w:r>
        <w:r w:rsidDel="005237DB">
          <w:tab/>
          <w:delText>&lt;element name="vnfParametersList" type="xn:vnfParametersListType" minOccurs="0"/&gt;</w:delText>
        </w:r>
      </w:del>
    </w:p>
    <w:p w:rsidR="00E154AB" w:rsidDel="005237DB" w:rsidRDefault="00E154AB" w:rsidP="00E154AB">
      <w:pPr>
        <w:pStyle w:val="PL"/>
        <w:rPr>
          <w:del w:id="19693" w:author="28.541_CR0281R1_(Rel-16)_NETSLICE-5GNRM" w:date="2020-06-26T15:19:00Z"/>
        </w:rPr>
      </w:pPr>
      <w:del w:id="19694" w:author="28.541_CR0281R1_(Rel-16)_NETSLICE-5GNRM" w:date="2020-06-26T15:19:00Z">
        <w:r w:rsidDel="005237DB">
          <w:tab/>
        </w:r>
        <w:r w:rsidDel="005237DB">
          <w:tab/>
        </w:r>
        <w:r w:rsidDel="005237DB">
          <w:tab/>
        </w:r>
        <w:r w:rsidDel="005237DB">
          <w:tab/>
        </w:r>
        <w:r w:rsidDel="005237DB">
          <w:tab/>
          <w:delText>&lt;element name="peeParametersList" type="xn:peeParametersListType" minOccurs="0"/&gt;</w:delText>
        </w:r>
      </w:del>
    </w:p>
    <w:p w:rsidR="00E154AB" w:rsidDel="005237DB" w:rsidRDefault="00E154AB" w:rsidP="00E154AB">
      <w:pPr>
        <w:pStyle w:val="PL"/>
        <w:rPr>
          <w:del w:id="19695" w:author="28.541_CR0281R1_(Rel-16)_NETSLICE-5GNRM" w:date="2020-06-26T15:19:00Z"/>
        </w:rPr>
      </w:pPr>
      <w:del w:id="19696" w:author="28.541_CR0281R1_(Rel-16)_NETSLICE-5GNRM" w:date="2020-06-26T15:19:00Z">
        <w:r w:rsidDel="005237DB">
          <w:tab/>
        </w:r>
        <w:r w:rsidDel="005237DB">
          <w:tab/>
        </w:r>
        <w:r w:rsidDel="005237DB">
          <w:tab/>
        </w:r>
        <w:r w:rsidDel="005237DB">
          <w:tab/>
        </w:r>
        <w:r w:rsidDel="005237DB">
          <w:tab/>
          <w:delText>&lt;element name="priority" type="integer" minOccurs="0"/&gt;</w:delText>
        </w:r>
      </w:del>
    </w:p>
    <w:p w:rsidR="00E154AB" w:rsidDel="005237DB" w:rsidRDefault="00E154AB" w:rsidP="00E154AB">
      <w:pPr>
        <w:pStyle w:val="PL"/>
        <w:rPr>
          <w:del w:id="19697" w:author="28.541_CR0281R1_(Rel-16)_NETSLICE-5GNRM" w:date="2020-06-26T15:19:00Z"/>
        </w:rPr>
      </w:pPr>
      <w:del w:id="19698" w:author="28.541_CR0281R1_(Rel-16)_NETSLICE-5GNRM" w:date="2020-06-26T15:19:00Z">
        <w:r w:rsidDel="005237DB">
          <w:tab/>
        </w:r>
        <w:r w:rsidDel="005237DB">
          <w:tab/>
        </w:r>
        <w:r w:rsidDel="005237DB">
          <w:tab/>
        </w:r>
        <w:r w:rsidDel="005237DB">
          <w:tab/>
        </w:r>
        <w:r w:rsidDel="005237DB">
          <w:tab/>
          <w:delText>&lt;element name="measurements" type="xn:MeasurementTypesAndGPsList" minOccurs="0"/&gt;</w:delText>
        </w:r>
      </w:del>
    </w:p>
    <w:p w:rsidR="00E154AB" w:rsidRDefault="00E154AB" w:rsidP="00E154AB">
      <w:pPr>
        <w:pStyle w:val="PL"/>
      </w:pPr>
      <w:r>
        <w:tab/>
      </w:r>
      <w:r>
        <w:tab/>
      </w:r>
      <w:r>
        <w:tab/>
      </w:r>
      <w:r>
        <w:tab/>
      </w:r>
      <w:r>
        <w:tab/>
        <w:t xml:space="preserve">&lt;!--End of inherited attributes from </w:t>
      </w:r>
      <w:del w:id="19699" w:author="28.541_CR0281R1_(Rel-16)_NETSLICE-5GNRM" w:date="2020-06-26T15:20:00Z">
        <w:r w:rsidDel="005237DB">
          <w:delText xml:space="preserve">ManagedFunction </w:delText>
        </w:r>
      </w:del>
      <w:ins w:id="19700" w:author="28.541_CR0281R1_(Rel-16)_NETSLICE-5GNRM" w:date="2020-06-26T15:20:00Z">
        <w:r w:rsidR="005237DB">
          <w:t xml:space="preserve">Top_ </w:t>
        </w:r>
      </w:ins>
      <w:r>
        <w:t>--&gt;</w:t>
      </w:r>
    </w:p>
    <w:p w:rsidR="00E154AB" w:rsidRDefault="00E154AB" w:rsidP="00E154AB">
      <w:pPr>
        <w:pStyle w:val="PL"/>
      </w:pPr>
      <w:r>
        <w:tab/>
      </w:r>
      <w:r>
        <w:tab/>
      </w:r>
      <w:r>
        <w:tab/>
      </w:r>
      <w:r>
        <w:tab/>
      </w:r>
      <w:r>
        <w:tab/>
        <w:t>&lt;element name="nRTCI" type="nn:Nrtci"/&gt;</w:t>
      </w:r>
    </w:p>
    <w:p w:rsidR="00E154AB" w:rsidRDefault="00E154AB" w:rsidP="00E154AB">
      <w:pPr>
        <w:pStyle w:val="PL"/>
      </w:pPr>
      <w:r>
        <w:tab/>
      </w:r>
      <w:r>
        <w:tab/>
      </w:r>
      <w:r>
        <w:tab/>
      </w:r>
      <w:r>
        <w:tab/>
      </w:r>
      <w:r>
        <w:tab/>
        <w:t>&lt;element name="cellIndividualOffset" type="en:CellIndividualOffset"/&gt;</w:t>
      </w:r>
    </w:p>
    <w:p w:rsidR="00E154AB" w:rsidRDefault="00E154AB" w:rsidP="00E154AB">
      <w:pPr>
        <w:pStyle w:val="PL"/>
      </w:pPr>
      <w:r>
        <w:tab/>
      </w:r>
      <w:r>
        <w:tab/>
      </w:r>
      <w:r>
        <w:tab/>
      </w:r>
      <w:r>
        <w:tab/>
      </w:r>
      <w:r>
        <w:tab/>
        <w:t>&lt;element name="nRFreqRelationRef" type="xn:dn" minOccurs="0"/&gt;</w:t>
      </w:r>
    </w:p>
    <w:p w:rsidR="00E154AB" w:rsidRDefault="00E154AB" w:rsidP="00E154AB">
      <w:pPr>
        <w:pStyle w:val="PL"/>
      </w:pPr>
      <w:r>
        <w:tab/>
      </w:r>
      <w:r>
        <w:tab/>
      </w:r>
      <w:r>
        <w:tab/>
      </w:r>
      <w:r>
        <w:tab/>
      </w:r>
      <w:r>
        <w:tab/>
        <w:t>&lt;element name="adjacentNRCellRef" type="xn:dn" minOccurs="0"/&gt;</w:t>
      </w:r>
    </w:p>
    <w:p w:rsidR="00E154AB" w:rsidRDefault="00E154AB" w:rsidP="00E154AB">
      <w:pPr>
        <w:pStyle w:val="PL"/>
      </w:pPr>
      <w:r>
        <w:tab/>
      </w:r>
      <w:r>
        <w:tab/>
      </w:r>
      <w:r>
        <w:tab/>
      </w:r>
      <w:r>
        <w:tab/>
      </w:r>
      <w:r>
        <w:tab/>
        <w:t>&lt;element name="</w:t>
      </w:r>
      <w:r w:rsidRPr="008E6D39">
        <w:rPr>
          <w:rFonts w:cs="Arial"/>
          <w:szCs w:val="16"/>
          <w:lang w:val="en-US" w:eastAsia="zh-CN"/>
        </w:rPr>
        <w:t>isRemoveAllowed</w:t>
      </w:r>
      <w:r>
        <w:t>" type="boolean" minOccurs="0"/&gt;</w:t>
      </w:r>
    </w:p>
    <w:p w:rsidR="007A0935" w:rsidRDefault="00E154AB" w:rsidP="007A0935">
      <w:pPr>
        <w:pStyle w:val="PL"/>
        <w:rPr>
          <w:ins w:id="19701" w:author="28.541_CR0319_(Rel-16)_EE_5G" w:date="2020-06-29T15:59:00Z"/>
        </w:rPr>
      </w:pPr>
      <w:r>
        <w:tab/>
      </w:r>
      <w:r>
        <w:tab/>
      </w:r>
      <w:r>
        <w:tab/>
      </w:r>
      <w:r>
        <w:tab/>
      </w:r>
      <w:r>
        <w:tab/>
        <w:t>&lt;element name="</w:t>
      </w:r>
      <w:r w:rsidRPr="008E6D39">
        <w:rPr>
          <w:rFonts w:cs="Arial"/>
          <w:szCs w:val="16"/>
          <w:lang w:val="en-US" w:eastAsia="zh-CN"/>
        </w:rPr>
        <w:t>isHOAllowed</w:t>
      </w:r>
      <w:r>
        <w:t>" type="boolean" minOccurs="0"/&gt;</w:t>
      </w:r>
    </w:p>
    <w:p w:rsidR="00C17174" w:rsidRDefault="007A0935" w:rsidP="00C17174">
      <w:pPr>
        <w:pStyle w:val="PL"/>
        <w:rPr>
          <w:ins w:id="19702" w:author="28.541_CR0290_(Rel-16)_SON_5G" w:date="2020-06-29T12:02:00Z"/>
        </w:rPr>
      </w:pPr>
      <w:ins w:id="19703" w:author="28.541_CR0319_(Rel-16)_EE_5G" w:date="2020-06-29T15:59:00Z">
        <w:r>
          <w:tab/>
        </w:r>
        <w:r>
          <w:tab/>
        </w:r>
        <w:r>
          <w:tab/>
        </w:r>
        <w:r>
          <w:tab/>
        </w:r>
        <w:r>
          <w:tab/>
          <w:t>&lt;element name="</w:t>
        </w:r>
        <w:r>
          <w:rPr>
            <w:rFonts w:cs="Arial"/>
            <w:lang w:val="en-US" w:eastAsia="zh-CN"/>
          </w:rPr>
          <w:t>isESCoveredBy</w:t>
        </w:r>
        <w:r>
          <w:t>" type="nn:</w:t>
        </w:r>
        <w:r>
          <w:rPr>
            <w:rFonts w:cs="Arial"/>
            <w:lang w:val="en-US" w:eastAsia="zh-CN"/>
          </w:rPr>
          <w:t>isESCoveredBy</w:t>
        </w:r>
        <w:r>
          <w:t>" minOccurs="0"/&gt;</w:t>
        </w:r>
      </w:ins>
    </w:p>
    <w:p w:rsidR="007A0935" w:rsidRDefault="00C17174" w:rsidP="00C17174">
      <w:pPr>
        <w:pStyle w:val="PL"/>
        <w:rPr>
          <w:ins w:id="19704" w:author="28.541_CR0319_(Rel-16)_EE_5G" w:date="2020-06-29T15:59:00Z"/>
        </w:rPr>
      </w:pPr>
      <w:ins w:id="19705" w:author="28.541_CR0290_(Rel-16)_SON_5G" w:date="2020-06-29T12:02:00Z">
        <w:r>
          <w:tab/>
        </w:r>
        <w:r>
          <w:tab/>
        </w:r>
        <w:r>
          <w:tab/>
        </w:r>
        <w:r>
          <w:tab/>
        </w:r>
        <w:r>
          <w:tab/>
          <w:t>&lt;element name="</w:t>
        </w:r>
        <w:r w:rsidRPr="008E6D39">
          <w:rPr>
            <w:rFonts w:cs="Arial"/>
            <w:szCs w:val="16"/>
            <w:lang w:val="en-US" w:eastAsia="zh-CN"/>
          </w:rPr>
          <w:t>is</w:t>
        </w:r>
        <w:r>
          <w:rPr>
            <w:rFonts w:cs="Arial"/>
            <w:szCs w:val="16"/>
            <w:lang w:val="en-US" w:eastAsia="zh-CN"/>
          </w:rPr>
          <w:t>ENDC</w:t>
        </w:r>
        <w:r w:rsidRPr="008E6D39">
          <w:rPr>
            <w:rFonts w:cs="Arial"/>
            <w:szCs w:val="16"/>
            <w:lang w:val="en-US" w:eastAsia="zh-CN"/>
          </w:rPr>
          <w:t>Allowed</w:t>
        </w:r>
        <w:r>
          <w:t>" type="boolean" minOccurs="0"/&gt;</w:t>
        </w:r>
      </w:ins>
    </w:p>
    <w:p w:rsidR="00E154AB" w:rsidRDefault="00E154AB" w:rsidP="00C17174">
      <w:pPr>
        <w:pStyle w:val="PL"/>
      </w:pPr>
      <w:r>
        <w:tab/>
      </w:r>
      <w:r>
        <w:tab/>
      </w:r>
      <w:r>
        <w:tab/>
      </w:r>
      <w:r>
        <w:tab/>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maxOccurs="1"&gt;</w:t>
      </w:r>
    </w:p>
    <w:p w:rsidR="00E154AB" w:rsidRDefault="00E154AB" w:rsidP="00E154AB">
      <w:pPr>
        <w:pStyle w:val="PL"/>
      </w:pPr>
      <w:r>
        <w:tab/>
      </w:r>
      <w:r>
        <w:tab/>
      </w:r>
      <w:r>
        <w:tab/>
      </w:r>
      <w:r>
        <w:tab/>
      </w:r>
      <w:r>
        <w:tab/>
        <w:t>&lt;element ref="sp:EnergySavingProperties"/&gt;</w:t>
      </w:r>
    </w:p>
    <w:p w:rsidR="00E154AB" w:rsidRDefault="00E154AB" w:rsidP="00E154AB">
      <w:pPr>
        <w:pStyle w:val="PL"/>
      </w:pPr>
      <w:r>
        <w:tab/>
      </w:r>
      <w:r>
        <w:tab/>
      </w:r>
      <w:r>
        <w:tab/>
      </w:r>
      <w:r>
        <w:tab/>
      </w:r>
      <w:r>
        <w:tab/>
        <w:t>&lt;element ref="sp:ESPolicies"/&gt;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ref="xn:MeasurementControl"/&gt;</w:t>
      </w:r>
    </w:p>
    <w:p w:rsidR="00E154AB" w:rsidRDefault="00E154AB" w:rsidP="00E154AB">
      <w:pPr>
        <w:pStyle w:val="PL"/>
      </w:pPr>
      <w:r>
        <w:tab/>
      </w:r>
      <w:r>
        <w:tab/>
      </w:r>
      <w:r>
        <w:tab/>
      </w:r>
      <w:r>
        <w:tab/>
        <w:t>&lt;/choice&gt;</w:t>
      </w:r>
      <w:r>
        <w:tab/>
      </w:r>
      <w:r>
        <w:tab/>
      </w:r>
    </w:p>
    <w:p w:rsidR="00E154AB" w:rsidRPr="008E6D39" w:rsidRDefault="00E154AB" w:rsidP="00E154AB">
      <w:pPr>
        <w:pStyle w:val="PL"/>
        <w:rPr>
          <w:lang w:val="fr-FR"/>
        </w:rPr>
      </w:pPr>
      <w:r>
        <w:tab/>
      </w:r>
      <w:r>
        <w:tab/>
      </w:r>
      <w:r>
        <w:tab/>
      </w:r>
      <w:r w:rsidRPr="008E6D39">
        <w:rPr>
          <w:lang w:val="fr-FR"/>
        </w:rPr>
        <w:t>&lt;/sequence&gt;</w:t>
      </w:r>
    </w:p>
    <w:p w:rsidR="00E154AB" w:rsidRPr="008E6D39" w:rsidRDefault="00E154AB" w:rsidP="00E154AB">
      <w:pPr>
        <w:pStyle w:val="PL"/>
        <w:rPr>
          <w:lang w:val="fr-FR"/>
        </w:rPr>
      </w:pPr>
      <w:r w:rsidRPr="008E6D39">
        <w:rPr>
          <w:lang w:val="fr-FR"/>
        </w:rPr>
        <w:tab/>
      </w:r>
      <w:r w:rsidRPr="008E6D39">
        <w:rPr>
          <w:lang w:val="fr-FR"/>
        </w:rPr>
        <w:tab/>
      </w:r>
      <w:r w:rsidRPr="008E6D39">
        <w:rPr>
          <w:lang w:val="fr-FR"/>
        </w:rPr>
        <w:tab/>
        <w:t>&lt;/extension&gt;</w:t>
      </w:r>
    </w:p>
    <w:p w:rsidR="00E154AB" w:rsidRPr="008E6D39" w:rsidRDefault="00E154AB" w:rsidP="00E154AB">
      <w:pPr>
        <w:pStyle w:val="PL"/>
        <w:rPr>
          <w:lang w:val="fr-FR"/>
        </w:rPr>
      </w:pPr>
      <w:r w:rsidRPr="008E6D39">
        <w:rPr>
          <w:lang w:val="fr-FR"/>
        </w:rPr>
        <w:tab/>
      </w:r>
      <w:r w:rsidRPr="008E6D39">
        <w:rPr>
          <w:lang w:val="fr-FR"/>
        </w:rPr>
        <w:tab/>
        <w:t>&lt;/complexContent&gt;</w:t>
      </w:r>
    </w:p>
    <w:p w:rsidR="00E154AB" w:rsidRPr="008E6D39" w:rsidRDefault="00E154AB" w:rsidP="00E154AB">
      <w:pPr>
        <w:pStyle w:val="PL"/>
        <w:rPr>
          <w:lang w:val="fr-FR"/>
        </w:rPr>
      </w:pPr>
      <w:r w:rsidRPr="008E6D39">
        <w:rPr>
          <w:lang w:val="fr-FR"/>
        </w:rPr>
        <w:tab/>
        <w:t>&lt;/complexType&gt;</w:t>
      </w:r>
    </w:p>
    <w:p w:rsidR="00E154AB" w:rsidRPr="008E6D39" w:rsidRDefault="00E154AB" w:rsidP="00E154AB">
      <w:pPr>
        <w:pStyle w:val="PL"/>
        <w:rPr>
          <w:lang w:val="fr-FR"/>
        </w:rPr>
      </w:pPr>
      <w:r w:rsidRPr="008E6D39">
        <w:rPr>
          <w:lang w:val="fr-FR"/>
        </w:rPr>
        <w:t>&lt;/element&gt;</w:t>
      </w:r>
    </w:p>
    <w:p w:rsidR="00E154AB" w:rsidRDefault="00E154AB" w:rsidP="00E154AB">
      <w:pPr>
        <w:pStyle w:val="PL"/>
      </w:pPr>
      <w:r>
        <w:t>&lt;element name="NRFreqRelation"&gt;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 xml:space="preserve">&lt;!-- Inherited attributes from </w:t>
      </w:r>
      <w:del w:id="19706" w:author="28.541_CR0281R1_(Rel-16)_NETSLICE-5GNRM" w:date="2020-06-26T15:20:00Z">
        <w:r w:rsidDel="005237DB">
          <w:delText xml:space="preserve">ManagedFunction </w:delText>
        </w:r>
      </w:del>
      <w:ins w:id="19707" w:author="28.541_CR0281R1_(Rel-16)_NETSLICE-5GNRM" w:date="2020-06-26T15:20:00Z">
        <w:r w:rsidR="005237DB">
          <w:t xml:space="preserve">Top_ </w:t>
        </w:r>
      </w:ins>
      <w:r>
        <w:t>--&gt;</w:t>
      </w:r>
    </w:p>
    <w:p w:rsidR="00E154AB" w:rsidRDefault="00E154AB" w:rsidP="00E154AB">
      <w:pPr>
        <w:pStyle w:val="PL"/>
      </w:pPr>
      <w:r>
        <w:tab/>
      </w:r>
      <w:r>
        <w:tab/>
      </w:r>
      <w:r>
        <w:tab/>
      </w:r>
      <w:r>
        <w:tab/>
      </w:r>
      <w:r>
        <w:tab/>
        <w:t>&lt;element name="</w:t>
      </w:r>
      <w:del w:id="19708" w:author="28.541_CR0281R1_(Rel-16)_NETSLICE-5GNRM" w:date="2020-06-26T15:20:00Z">
        <w:r w:rsidDel="005237DB">
          <w:delText>userLabel</w:delText>
        </w:r>
      </w:del>
      <w:ins w:id="19709" w:author="28.541_CR0281R1_(Rel-16)_NETSLICE-5GNRM" w:date="2020-06-26T15:20:00Z">
        <w:r w:rsidR="005237DB">
          <w:t>id</w:t>
        </w:r>
      </w:ins>
      <w:r>
        <w:t xml:space="preserve">" type="string" </w:t>
      </w:r>
      <w:del w:id="19710" w:author="28.541_CR0281R1_(Rel-16)_NETSLICE-5GNRM" w:date="2020-06-26T15:20:00Z">
        <w:r w:rsidDel="005237DB">
          <w:delText>minOccurs="0"</w:delText>
        </w:r>
      </w:del>
      <w:r>
        <w:t>/&gt;</w:t>
      </w:r>
    </w:p>
    <w:p w:rsidR="00E154AB" w:rsidDel="005237DB" w:rsidRDefault="00E154AB" w:rsidP="00E154AB">
      <w:pPr>
        <w:pStyle w:val="PL"/>
        <w:rPr>
          <w:del w:id="19711" w:author="28.541_CR0281R1_(Rel-16)_NETSLICE-5GNRM" w:date="2020-06-26T15:20:00Z"/>
        </w:rPr>
      </w:pPr>
      <w:del w:id="19712" w:author="28.541_CR0281R1_(Rel-16)_NETSLICE-5GNRM" w:date="2020-06-26T15:20:00Z">
        <w:r w:rsidDel="005237DB">
          <w:tab/>
        </w:r>
        <w:r w:rsidDel="005237DB">
          <w:tab/>
        </w:r>
        <w:r w:rsidDel="005237DB">
          <w:tab/>
        </w:r>
        <w:r w:rsidDel="005237DB">
          <w:tab/>
        </w:r>
        <w:r w:rsidDel="005237DB">
          <w:tab/>
          <w:delText>&lt;element name="vnfParametersList" type="xn:vnfParametersListType" minOccurs="0"/&gt;</w:delText>
        </w:r>
      </w:del>
    </w:p>
    <w:p w:rsidR="00E154AB" w:rsidDel="005237DB" w:rsidRDefault="00E154AB" w:rsidP="00E154AB">
      <w:pPr>
        <w:pStyle w:val="PL"/>
        <w:rPr>
          <w:del w:id="19713" w:author="28.541_CR0281R1_(Rel-16)_NETSLICE-5GNRM" w:date="2020-06-26T15:20:00Z"/>
        </w:rPr>
      </w:pPr>
      <w:del w:id="19714" w:author="28.541_CR0281R1_(Rel-16)_NETSLICE-5GNRM" w:date="2020-06-26T15:20:00Z">
        <w:r w:rsidDel="005237DB">
          <w:tab/>
        </w:r>
        <w:r w:rsidDel="005237DB">
          <w:tab/>
        </w:r>
        <w:r w:rsidDel="005237DB">
          <w:tab/>
        </w:r>
        <w:r w:rsidDel="005237DB">
          <w:tab/>
        </w:r>
        <w:r w:rsidDel="005237DB">
          <w:tab/>
          <w:delText>&lt;element name="peeParametersList" type="xn:peeParametersListType" minOccurs="0"/&gt;</w:delText>
        </w:r>
      </w:del>
    </w:p>
    <w:p w:rsidR="00E154AB" w:rsidDel="005237DB" w:rsidRDefault="00E154AB" w:rsidP="00E154AB">
      <w:pPr>
        <w:pStyle w:val="PL"/>
        <w:rPr>
          <w:del w:id="19715" w:author="28.541_CR0281R1_(Rel-16)_NETSLICE-5GNRM" w:date="2020-06-26T15:20:00Z"/>
        </w:rPr>
      </w:pPr>
      <w:del w:id="19716" w:author="28.541_CR0281R1_(Rel-16)_NETSLICE-5GNRM" w:date="2020-06-26T15:20:00Z">
        <w:r w:rsidDel="005237DB">
          <w:lastRenderedPageBreak/>
          <w:tab/>
        </w:r>
        <w:r w:rsidDel="005237DB">
          <w:tab/>
        </w:r>
        <w:r w:rsidDel="005237DB">
          <w:tab/>
        </w:r>
        <w:r w:rsidDel="005237DB">
          <w:tab/>
        </w:r>
        <w:r w:rsidDel="005237DB">
          <w:tab/>
          <w:delText>&lt;element name="priority" type="integer" minOccurs="0"/&gt;</w:delText>
        </w:r>
      </w:del>
    </w:p>
    <w:p w:rsidR="00E154AB" w:rsidDel="005237DB" w:rsidRDefault="00E154AB" w:rsidP="00E154AB">
      <w:pPr>
        <w:pStyle w:val="PL"/>
        <w:rPr>
          <w:del w:id="19717" w:author="28.541_CR0281R1_(Rel-16)_NETSLICE-5GNRM" w:date="2020-06-26T15:20:00Z"/>
        </w:rPr>
      </w:pPr>
      <w:del w:id="19718" w:author="28.541_CR0281R1_(Rel-16)_NETSLICE-5GNRM" w:date="2020-06-26T15:20:00Z">
        <w:r w:rsidDel="005237DB">
          <w:tab/>
        </w:r>
        <w:r w:rsidDel="005237DB">
          <w:tab/>
        </w:r>
        <w:r w:rsidDel="005237DB">
          <w:tab/>
        </w:r>
        <w:r w:rsidDel="005237DB">
          <w:tab/>
        </w:r>
        <w:r w:rsidDel="005237DB">
          <w:tab/>
          <w:delText>&lt;element name="measurements" type="xn:MeasurementTypesAndGPsList" minOccurs="0"/&gt;</w:delText>
        </w:r>
      </w:del>
    </w:p>
    <w:p w:rsidR="00E154AB" w:rsidRDefault="00E154AB" w:rsidP="00E154AB">
      <w:pPr>
        <w:pStyle w:val="PL"/>
      </w:pPr>
      <w:r>
        <w:tab/>
      </w:r>
      <w:r>
        <w:tab/>
      </w:r>
      <w:r>
        <w:tab/>
      </w:r>
      <w:r>
        <w:tab/>
      </w:r>
      <w:r>
        <w:tab/>
        <w:t xml:space="preserve">&lt;!--End of inherited attributes from </w:t>
      </w:r>
      <w:del w:id="19719" w:author="28.541_CR0281R1_(Rel-16)_NETSLICE-5GNRM" w:date="2020-06-26T15:21:00Z">
        <w:r w:rsidDel="005237DB">
          <w:delText xml:space="preserve">ManagedFunction </w:delText>
        </w:r>
      </w:del>
      <w:ins w:id="19720" w:author="28.541_CR0281R1_(Rel-16)_NETSLICE-5GNRM" w:date="2020-06-26T15:21:00Z">
        <w:r w:rsidR="005237DB">
          <w:t xml:space="preserve">Top_ </w:t>
        </w:r>
      </w:ins>
      <w:r>
        <w:t>--&gt;</w:t>
      </w:r>
    </w:p>
    <w:p w:rsidR="00E154AB" w:rsidRDefault="00E154AB" w:rsidP="00E154AB">
      <w:pPr>
        <w:pStyle w:val="PL"/>
      </w:pPr>
      <w:r>
        <w:tab/>
      </w:r>
      <w:r>
        <w:tab/>
      </w:r>
      <w:r>
        <w:tab/>
      </w:r>
      <w:r>
        <w:tab/>
      </w:r>
      <w:r>
        <w:tab/>
        <w:t>&lt;element name="offsetMO" type="en:qOffsetRangeList"/&gt;</w:t>
      </w:r>
    </w:p>
    <w:p w:rsidR="00E154AB" w:rsidRDefault="00E154AB" w:rsidP="00E154AB">
      <w:pPr>
        <w:pStyle w:val="PL"/>
      </w:pPr>
      <w:r>
        <w:tab/>
      </w:r>
      <w:r>
        <w:tab/>
      </w:r>
      <w:r>
        <w:tab/>
      </w:r>
      <w:r>
        <w:tab/>
      </w:r>
      <w:r>
        <w:tab/>
        <w:t>&lt;element name="blackListEntry" type="en:blackListEntry" minOccurs="0"/&gt;</w:t>
      </w:r>
    </w:p>
    <w:p w:rsidR="00E154AB" w:rsidRDefault="00E154AB" w:rsidP="00E154AB">
      <w:pPr>
        <w:pStyle w:val="PL"/>
      </w:pPr>
      <w:r>
        <w:tab/>
      </w:r>
      <w:r>
        <w:tab/>
      </w:r>
      <w:r>
        <w:tab/>
      </w:r>
      <w:r>
        <w:tab/>
      </w:r>
      <w:r>
        <w:tab/>
        <w:t>&lt;element name="blackListEntryIdleMode" type="en:blackListEntryIdleMode" minOccurs="0"/&gt;</w:t>
      </w:r>
    </w:p>
    <w:p w:rsidR="00E154AB" w:rsidRDefault="00E154AB" w:rsidP="00E154AB">
      <w:pPr>
        <w:pStyle w:val="PL"/>
      </w:pPr>
      <w:r>
        <w:tab/>
      </w:r>
      <w:r>
        <w:tab/>
      </w:r>
      <w:r>
        <w:tab/>
      </w:r>
      <w:r>
        <w:tab/>
      </w:r>
      <w:r>
        <w:tab/>
        <w:t>&lt;element name="cellReselectionPriority" type="en:cellReselectionPriority"/&gt;</w:t>
      </w:r>
    </w:p>
    <w:p w:rsidR="00E154AB" w:rsidRDefault="00E154AB" w:rsidP="00E154AB">
      <w:pPr>
        <w:pStyle w:val="PL"/>
      </w:pPr>
      <w:r>
        <w:tab/>
      </w:r>
      <w:r>
        <w:tab/>
      </w:r>
      <w:r>
        <w:tab/>
      </w:r>
      <w:r>
        <w:tab/>
      </w:r>
      <w:r>
        <w:tab/>
        <w:t>&lt;element name="cellReselectionSubPriority" type="en:cellReselectionSubPriority"/&gt;</w:t>
      </w:r>
    </w:p>
    <w:p w:rsidR="00E154AB" w:rsidRPr="008E6D39" w:rsidRDefault="00E154AB" w:rsidP="00E154AB">
      <w:pPr>
        <w:pStyle w:val="PL"/>
        <w:rPr>
          <w:lang w:val="fr-FR"/>
        </w:rPr>
      </w:pPr>
      <w:r>
        <w:tab/>
      </w:r>
      <w:r>
        <w:tab/>
      </w:r>
      <w:r>
        <w:tab/>
      </w:r>
      <w:r>
        <w:tab/>
      </w:r>
      <w:r>
        <w:tab/>
      </w:r>
      <w:r w:rsidRPr="008E6D39">
        <w:rPr>
          <w:lang w:val="fr-FR"/>
        </w:rPr>
        <w:t>&lt;element name="pMax" type="en:PMaxRangeType" minOccurs="0"/&gt;</w:t>
      </w:r>
    </w:p>
    <w:p w:rsidR="00E154AB" w:rsidRDefault="00E154AB" w:rsidP="00E154AB">
      <w:pPr>
        <w:pStyle w:val="PL"/>
      </w:pPr>
      <w:r w:rsidRPr="008E6D39">
        <w:rPr>
          <w:lang w:val="fr-FR"/>
        </w:rPr>
        <w:tab/>
      </w:r>
      <w:r w:rsidRPr="008E6D39">
        <w:rPr>
          <w:lang w:val="fr-FR"/>
        </w:rPr>
        <w:tab/>
      </w:r>
      <w:r w:rsidRPr="008E6D39">
        <w:rPr>
          <w:lang w:val="fr-FR"/>
        </w:rPr>
        <w:tab/>
      </w:r>
      <w:r w:rsidRPr="008E6D39">
        <w:rPr>
          <w:lang w:val="fr-FR"/>
        </w:rPr>
        <w:tab/>
      </w:r>
      <w:r w:rsidRPr="008E6D39">
        <w:rPr>
          <w:lang w:val="fr-FR"/>
        </w:rPr>
        <w:tab/>
      </w:r>
      <w:r>
        <w:t>&lt;element name="qOffserFreq" type="nn:qOffserFreq" minOccurs="0"/&gt;</w:t>
      </w:r>
    </w:p>
    <w:p w:rsidR="00E154AB" w:rsidRPr="008E6D39" w:rsidRDefault="00E154AB" w:rsidP="00E154AB">
      <w:pPr>
        <w:pStyle w:val="PL"/>
        <w:rPr>
          <w:lang w:val="fr-FR"/>
        </w:rPr>
      </w:pPr>
      <w:r>
        <w:tab/>
      </w:r>
      <w:r>
        <w:tab/>
      </w:r>
      <w:r>
        <w:tab/>
      </w:r>
      <w:r>
        <w:tab/>
      </w:r>
      <w:r>
        <w:tab/>
      </w:r>
      <w:r w:rsidRPr="008E6D39">
        <w:rPr>
          <w:lang w:val="fr-FR"/>
        </w:rPr>
        <w:t xml:space="preserve">&lt;element name="qQualMin" type="en:qQualMin" minOccurs="0"/&gt; </w:t>
      </w:r>
    </w:p>
    <w:p w:rsidR="00E154AB" w:rsidRPr="008E6D39" w:rsidRDefault="00E154AB" w:rsidP="00E154AB">
      <w:pPr>
        <w:pStyle w:val="PL"/>
        <w:rPr>
          <w:lang w:val="fr-FR"/>
        </w:rPr>
      </w:pPr>
      <w:r w:rsidRPr="008E6D39">
        <w:rPr>
          <w:lang w:val="fr-FR"/>
        </w:rPr>
        <w:tab/>
      </w:r>
      <w:r w:rsidRPr="008E6D39">
        <w:rPr>
          <w:lang w:val="fr-FR"/>
        </w:rPr>
        <w:tab/>
      </w:r>
      <w:r w:rsidRPr="008E6D39">
        <w:rPr>
          <w:lang w:val="fr-FR"/>
        </w:rPr>
        <w:tab/>
      </w:r>
      <w:r w:rsidRPr="008E6D39">
        <w:rPr>
          <w:lang w:val="fr-FR"/>
        </w:rPr>
        <w:tab/>
      </w:r>
      <w:r w:rsidRPr="008E6D39">
        <w:rPr>
          <w:lang w:val="fr-FR"/>
        </w:rPr>
        <w:tab/>
        <w:t>&lt;element name="qRxLevMin" type="en:qRxLevMin" minOccurs="0"/&gt;</w:t>
      </w:r>
    </w:p>
    <w:p w:rsidR="00E154AB" w:rsidRDefault="00E154AB" w:rsidP="00E154AB">
      <w:pPr>
        <w:pStyle w:val="PL"/>
      </w:pPr>
      <w:r w:rsidRPr="008E6D39">
        <w:rPr>
          <w:lang w:val="fr-FR"/>
        </w:rPr>
        <w:tab/>
      </w:r>
      <w:r w:rsidRPr="008E6D39">
        <w:rPr>
          <w:lang w:val="fr-FR"/>
        </w:rPr>
        <w:tab/>
      </w:r>
      <w:r w:rsidRPr="008E6D39">
        <w:rPr>
          <w:lang w:val="fr-FR"/>
        </w:rPr>
        <w:tab/>
      </w:r>
      <w:r w:rsidRPr="008E6D39">
        <w:rPr>
          <w:lang w:val="fr-FR"/>
        </w:rPr>
        <w:tab/>
      </w:r>
      <w:r w:rsidRPr="008E6D39">
        <w:rPr>
          <w:lang w:val="fr-FR"/>
        </w:rPr>
        <w:tab/>
      </w:r>
      <w:r>
        <w:t>&lt;element name="threshXHighP" type="en:threshxhighp" minOccurs="0"/&gt;</w:t>
      </w:r>
    </w:p>
    <w:p w:rsidR="00E154AB" w:rsidRDefault="00E154AB" w:rsidP="00E154AB">
      <w:pPr>
        <w:pStyle w:val="PL"/>
      </w:pPr>
      <w:r>
        <w:tab/>
      </w:r>
      <w:r>
        <w:tab/>
      </w:r>
      <w:r>
        <w:tab/>
      </w:r>
      <w:r>
        <w:tab/>
      </w:r>
      <w:r>
        <w:tab/>
        <w:t>&lt;element name="threshXHighQ" type="en:threshxhighq" minOccurs="0"/&gt;</w:t>
      </w:r>
    </w:p>
    <w:p w:rsidR="00E154AB" w:rsidRDefault="00E154AB" w:rsidP="00E154AB">
      <w:pPr>
        <w:pStyle w:val="PL"/>
      </w:pPr>
      <w:r>
        <w:tab/>
      </w:r>
      <w:r>
        <w:tab/>
      </w:r>
      <w:r>
        <w:tab/>
      </w:r>
      <w:r>
        <w:tab/>
      </w:r>
      <w:r>
        <w:tab/>
        <w:t>&lt;element name="threshXLowP" type="en:threshxlowp" minOccurs="0"/&gt;</w:t>
      </w:r>
    </w:p>
    <w:p w:rsidR="00E154AB" w:rsidRDefault="00E154AB" w:rsidP="00E154AB">
      <w:pPr>
        <w:pStyle w:val="PL"/>
      </w:pPr>
      <w:r>
        <w:tab/>
      </w:r>
      <w:r>
        <w:tab/>
      </w:r>
      <w:r>
        <w:tab/>
      </w:r>
      <w:r>
        <w:tab/>
      </w:r>
      <w:r>
        <w:tab/>
        <w:t>&lt;element name="threshXLowQ" type="en:threshxlowp" minOccurs="0"/&gt;</w:t>
      </w:r>
    </w:p>
    <w:p w:rsidR="00E154AB" w:rsidRDefault="00E154AB" w:rsidP="00E154AB">
      <w:pPr>
        <w:pStyle w:val="PL"/>
      </w:pPr>
      <w:r>
        <w:tab/>
      </w:r>
      <w:r>
        <w:tab/>
      </w:r>
      <w:r>
        <w:tab/>
      </w:r>
      <w:r>
        <w:tab/>
      </w:r>
      <w:r>
        <w:tab/>
        <w:t>&lt;element name="tReselectionNr" type="nn:Treselectionnr" minOccurs="0"/&gt;</w:t>
      </w:r>
    </w:p>
    <w:p w:rsidR="00E154AB" w:rsidRDefault="00E154AB" w:rsidP="00E154AB">
      <w:pPr>
        <w:pStyle w:val="PL"/>
      </w:pPr>
      <w:r>
        <w:tab/>
      </w:r>
      <w:r>
        <w:tab/>
      </w:r>
      <w:r>
        <w:tab/>
      </w:r>
      <w:r>
        <w:tab/>
      </w:r>
      <w:r>
        <w:tab/>
        <w:t>&lt;element name="tReselectionNRSfHigh" type="nn:Treselectionnrsfhigh" minOccurs="0"/&gt;</w:t>
      </w:r>
    </w:p>
    <w:p w:rsidR="00E154AB" w:rsidRDefault="00E154AB" w:rsidP="00E154AB">
      <w:pPr>
        <w:pStyle w:val="PL"/>
      </w:pPr>
      <w:r>
        <w:tab/>
      </w:r>
      <w:r>
        <w:tab/>
      </w:r>
      <w:r>
        <w:tab/>
      </w:r>
      <w:r>
        <w:tab/>
      </w:r>
      <w:r>
        <w:tab/>
        <w:t>&lt;element name="tReselectionNRSfMedium" type="nn:Treselectionnrsfmedium" minOccurs="0"/&gt;</w:t>
      </w:r>
    </w:p>
    <w:p w:rsidR="00E154AB" w:rsidRDefault="00E154AB" w:rsidP="00E154AB">
      <w:pPr>
        <w:pStyle w:val="PL"/>
      </w:pPr>
      <w:r>
        <w:tab/>
      </w:r>
      <w:r>
        <w:tab/>
      </w:r>
      <w:r>
        <w:tab/>
      </w:r>
      <w:r>
        <w:tab/>
      </w:r>
      <w:r>
        <w:tab/>
        <w:t>&lt;element name="nRFrequencyRef" type="xn:dn"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ref="xn:MeasurementControl"/&gt;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maxOccurs="1"&gt;</w:t>
      </w:r>
    </w:p>
    <w:p w:rsidR="00E154AB" w:rsidRDefault="00E154AB" w:rsidP="00E154AB">
      <w:pPr>
        <w:pStyle w:val="PL"/>
      </w:pPr>
      <w:r>
        <w:tab/>
      </w:r>
      <w:r>
        <w:tab/>
      </w:r>
      <w:r>
        <w:tab/>
      </w:r>
      <w:r>
        <w:tab/>
      </w:r>
      <w:r>
        <w:tab/>
        <w:t>&lt;element ref="sp:EnergySavingProperties"/&gt;</w:t>
      </w:r>
    </w:p>
    <w:p w:rsidR="00E154AB" w:rsidRDefault="00E154AB" w:rsidP="00E154AB">
      <w:pPr>
        <w:pStyle w:val="PL"/>
      </w:pPr>
      <w:r>
        <w:tab/>
      </w:r>
      <w:r>
        <w:tab/>
      </w:r>
      <w:r>
        <w:tab/>
      </w:r>
      <w:r>
        <w:tab/>
      </w:r>
      <w:r>
        <w:tab/>
        <w:t>&lt;element ref="sp:ESPolicies"/&gt;</w:t>
      </w:r>
    </w:p>
    <w:p w:rsidR="00E154AB" w:rsidRDefault="00E154AB" w:rsidP="00E154AB">
      <w:pPr>
        <w:pStyle w:val="PL"/>
      </w:pPr>
      <w:r>
        <w:tab/>
      </w:r>
      <w:r>
        <w:tab/>
      </w:r>
      <w:r>
        <w:tab/>
      </w:r>
      <w:r>
        <w:tab/>
        <w:t>&lt;/choice&gt;</w:t>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name="ExternalNRCellCU"&gt;</w:t>
      </w:r>
    </w:p>
    <w:p w:rsidR="00E154AB" w:rsidRPr="008E6D39" w:rsidRDefault="00E154AB" w:rsidP="00E154AB">
      <w:pPr>
        <w:pStyle w:val="PL"/>
        <w:rPr>
          <w:lang w:val="fr-FR"/>
        </w:rPr>
      </w:pPr>
      <w:r>
        <w:tab/>
      </w:r>
      <w:r w:rsidRPr="008E6D39">
        <w:rPr>
          <w:lang w:val="fr-FR"/>
        </w:rPr>
        <w:t>&lt;complexType&gt;</w:t>
      </w:r>
    </w:p>
    <w:p w:rsidR="00E154AB" w:rsidRPr="008E6D39" w:rsidRDefault="00E154AB" w:rsidP="00E154AB">
      <w:pPr>
        <w:pStyle w:val="PL"/>
        <w:rPr>
          <w:lang w:val="fr-FR"/>
        </w:rPr>
      </w:pPr>
      <w:r w:rsidRPr="008E6D39">
        <w:rPr>
          <w:lang w:val="fr-FR"/>
        </w:rPr>
        <w:tab/>
      </w:r>
      <w:r w:rsidRPr="008E6D39">
        <w:rPr>
          <w:lang w:val="fr-FR"/>
        </w:rPr>
        <w:tab/>
        <w:t>&lt;complexContent&gt;</w:t>
      </w:r>
    </w:p>
    <w:p w:rsidR="00E154AB" w:rsidRPr="008E6D39" w:rsidRDefault="00E154AB" w:rsidP="00E154AB">
      <w:pPr>
        <w:pStyle w:val="PL"/>
        <w:rPr>
          <w:lang w:val="fr-FR"/>
        </w:rPr>
      </w:pPr>
      <w:r w:rsidRPr="008E6D39">
        <w:rPr>
          <w:lang w:val="fr-FR"/>
        </w:rPr>
        <w:tab/>
      </w:r>
      <w:r w:rsidRPr="008E6D39">
        <w:rPr>
          <w:lang w:val="fr-FR"/>
        </w:rPr>
        <w:tab/>
      </w:r>
      <w:r w:rsidRPr="008E6D39">
        <w:rPr>
          <w:lang w:val="fr-FR"/>
        </w:rPr>
        <w:tab/>
        <w:t>&lt;extension base="xn:NrmClass"&gt;</w:t>
      </w:r>
    </w:p>
    <w:p w:rsidR="00E154AB" w:rsidRDefault="00E154AB" w:rsidP="00E154AB">
      <w:pPr>
        <w:pStyle w:val="PL"/>
      </w:pPr>
      <w:r w:rsidRPr="008E6D39">
        <w:rPr>
          <w:lang w:val="fr-FR"/>
        </w:rPr>
        <w:tab/>
      </w:r>
      <w:r w:rsidRPr="008E6D39">
        <w:rPr>
          <w:lang w:val="fr-FR"/>
        </w:rPr>
        <w:tab/>
      </w:r>
      <w:r w:rsidRPr="008E6D39">
        <w:rPr>
          <w:lang w:val="fr-FR"/>
        </w:rPr>
        <w:tab/>
      </w:r>
      <w:r>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ManagedFunction --&gt;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&lt;element name="vnfParametersList" type="xn:vnfParametersListType" minOccurs="0"/&gt;</w:t>
      </w:r>
    </w:p>
    <w:p w:rsidR="00E154AB" w:rsidRDefault="00E154AB" w:rsidP="00E154AB">
      <w:pPr>
        <w:pStyle w:val="PL"/>
      </w:pPr>
      <w:r>
        <w:tab/>
      </w:r>
      <w:r>
        <w:tab/>
      </w:r>
      <w:r>
        <w:tab/>
      </w:r>
      <w:r>
        <w:tab/>
      </w:r>
      <w:r>
        <w:tab/>
        <w:t>&lt;element name="peeParametersList" type="xn:peeParametersListType" minOccurs="0"/&gt;</w:t>
      </w:r>
    </w:p>
    <w:p w:rsidR="00E154AB" w:rsidRDefault="00E154AB" w:rsidP="00E154AB">
      <w:pPr>
        <w:pStyle w:val="PL"/>
      </w:pPr>
      <w:r>
        <w:tab/>
      </w:r>
      <w:r>
        <w:tab/>
      </w:r>
      <w:r>
        <w:tab/>
      </w:r>
      <w:r>
        <w:tab/>
      </w:r>
      <w:r>
        <w:tab/>
        <w:t>&lt;element name="priority" type="integer" minOccurs="0"/&gt;</w:t>
      </w:r>
    </w:p>
    <w:p w:rsidR="00E154AB" w:rsidRDefault="00E154AB" w:rsidP="00E154AB">
      <w:pPr>
        <w:pStyle w:val="PL"/>
      </w:pPr>
      <w:r>
        <w:tab/>
      </w:r>
      <w:r>
        <w:tab/>
      </w:r>
      <w:r>
        <w:tab/>
      </w:r>
      <w:r>
        <w:tab/>
      </w:r>
      <w:r>
        <w:tab/>
        <w:t>&lt;element name="measurements" type="xn:MeasurementTypesAndGPsList" minOccurs="0"/&gt;</w:t>
      </w:r>
    </w:p>
    <w:p w:rsidR="00E154AB" w:rsidRDefault="00E154AB" w:rsidP="00E154AB">
      <w:pPr>
        <w:pStyle w:val="PL"/>
      </w:pPr>
      <w:r>
        <w:tab/>
      </w:r>
      <w:r>
        <w:tab/>
      </w:r>
      <w:r>
        <w:tab/>
      </w:r>
      <w:r>
        <w:tab/>
      </w:r>
      <w:r>
        <w:tab/>
        <w:t>&lt;!--End of inherited attributes from ManagedFunction --&gt;</w:t>
      </w:r>
    </w:p>
    <w:p w:rsidR="00E154AB" w:rsidRDefault="00E154AB" w:rsidP="00E154AB">
      <w:pPr>
        <w:pStyle w:val="PL"/>
      </w:pPr>
      <w:r>
        <w:tab/>
      </w:r>
      <w:r>
        <w:tab/>
      </w:r>
      <w:r>
        <w:tab/>
      </w:r>
      <w:r>
        <w:tab/>
      </w:r>
      <w:r>
        <w:tab/>
        <w:t>&lt;element name="nCGI" type="nn:Ncgi"/&gt;</w:t>
      </w:r>
    </w:p>
    <w:p w:rsidR="00E154AB" w:rsidRDefault="00E154AB" w:rsidP="00E154AB">
      <w:pPr>
        <w:pStyle w:val="PL"/>
      </w:pPr>
      <w:r>
        <w:tab/>
      </w:r>
      <w:r>
        <w:tab/>
      </w:r>
      <w:r>
        <w:tab/>
      </w:r>
      <w:r>
        <w:tab/>
      </w:r>
      <w:r>
        <w:tab/>
        <w:t>&lt;element name="pLMNIdList" type="en:PLMNIdList"/&gt;</w:t>
      </w:r>
    </w:p>
    <w:p w:rsidR="00E154AB" w:rsidRDefault="00E154AB" w:rsidP="00E154AB">
      <w:pPr>
        <w:pStyle w:val="PL"/>
      </w:pPr>
      <w:r>
        <w:tab/>
      </w:r>
      <w:r>
        <w:tab/>
      </w:r>
      <w:r>
        <w:tab/>
      </w:r>
      <w:r>
        <w:tab/>
      </w:r>
      <w:r>
        <w:tab/>
        <w:t>&lt;element name="nRPCI" type="nn:Nrpci" minOccurs="0"/&gt;</w:t>
      </w:r>
    </w:p>
    <w:p w:rsidR="00E154AB" w:rsidRDefault="00E154AB" w:rsidP="00E154AB">
      <w:pPr>
        <w:pStyle w:val="PL"/>
      </w:pPr>
      <w:r>
        <w:tab/>
      </w:r>
      <w:r>
        <w:tab/>
      </w:r>
      <w:r>
        <w:tab/>
      </w:r>
      <w:r>
        <w:tab/>
      </w:r>
      <w:r>
        <w:tab/>
        <w:t>&lt;element name="nRFrequencyRef" type="xn:dn"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ref="xn:MeasurementControl"/&gt;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maxOccurs="1"&gt;</w:t>
      </w:r>
    </w:p>
    <w:p w:rsidR="00E154AB" w:rsidRDefault="00E154AB" w:rsidP="00E154AB">
      <w:pPr>
        <w:pStyle w:val="PL"/>
      </w:pPr>
      <w:r>
        <w:tab/>
      </w:r>
      <w:r>
        <w:tab/>
      </w:r>
      <w:r>
        <w:tab/>
      </w:r>
      <w:r>
        <w:tab/>
      </w:r>
      <w:r>
        <w:tab/>
        <w:t>&lt;element ref="sp:EnergySavingProperties"/&gt;</w:t>
      </w:r>
    </w:p>
    <w:p w:rsidR="00E154AB" w:rsidRDefault="00E154AB" w:rsidP="00E154AB">
      <w:pPr>
        <w:pStyle w:val="PL"/>
      </w:pPr>
      <w:r>
        <w:tab/>
      </w:r>
      <w:r>
        <w:tab/>
      </w:r>
      <w:r>
        <w:tab/>
      </w:r>
      <w:r>
        <w:tab/>
      </w:r>
      <w:r>
        <w:tab/>
        <w:t>&lt;element ref="sp:ESPolicies"/&gt;</w:t>
      </w:r>
    </w:p>
    <w:p w:rsidR="00E154AB" w:rsidRDefault="00E154AB" w:rsidP="00E154AB">
      <w:pPr>
        <w:pStyle w:val="PL"/>
      </w:pPr>
      <w:r>
        <w:tab/>
      </w:r>
      <w:r>
        <w:tab/>
      </w:r>
      <w:r>
        <w:tab/>
      </w:r>
      <w:r>
        <w:tab/>
        <w:t>&lt;/choice&gt;</w:t>
      </w:r>
    </w:p>
    <w:p w:rsidR="00E154AB" w:rsidRDefault="00E154AB" w:rsidP="00E154AB">
      <w:pPr>
        <w:pStyle w:val="PL"/>
      </w:pPr>
      <w:r>
        <w:lastRenderedPageBreak/>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name="ExternalGNBCUCPFunction" substitutionGroup="xn:SubNetworkOptionallyContainedNrmClass "&gt;</w:t>
      </w:r>
    </w:p>
    <w:p w:rsidR="00E154AB" w:rsidRPr="008E6D39" w:rsidRDefault="00E154AB" w:rsidP="00E154AB">
      <w:pPr>
        <w:pStyle w:val="PL"/>
        <w:rPr>
          <w:lang w:val="fr-FR"/>
        </w:rPr>
      </w:pPr>
      <w:r>
        <w:tab/>
      </w:r>
      <w:r w:rsidRPr="008E6D39">
        <w:rPr>
          <w:lang w:val="fr-FR"/>
        </w:rPr>
        <w:t>&lt;complexType&gt;</w:t>
      </w:r>
    </w:p>
    <w:p w:rsidR="00E154AB" w:rsidRPr="008E6D39" w:rsidRDefault="00E154AB" w:rsidP="00E154AB">
      <w:pPr>
        <w:pStyle w:val="PL"/>
        <w:rPr>
          <w:lang w:val="fr-FR"/>
        </w:rPr>
      </w:pPr>
      <w:r w:rsidRPr="008E6D39">
        <w:rPr>
          <w:lang w:val="fr-FR"/>
        </w:rPr>
        <w:tab/>
      </w:r>
      <w:r w:rsidRPr="008E6D39">
        <w:rPr>
          <w:lang w:val="fr-FR"/>
        </w:rPr>
        <w:tab/>
        <w:t>&lt;complexContent&gt;</w:t>
      </w:r>
    </w:p>
    <w:p w:rsidR="00E154AB" w:rsidRPr="008E6D39" w:rsidRDefault="00E154AB" w:rsidP="00E154AB">
      <w:pPr>
        <w:pStyle w:val="PL"/>
        <w:rPr>
          <w:lang w:val="fr-FR"/>
        </w:rPr>
      </w:pPr>
      <w:r w:rsidRPr="008E6D39">
        <w:rPr>
          <w:lang w:val="fr-FR"/>
        </w:rPr>
        <w:tab/>
      </w:r>
      <w:r w:rsidRPr="008E6D39">
        <w:rPr>
          <w:lang w:val="fr-FR"/>
        </w:rPr>
        <w:tab/>
      </w:r>
      <w:r w:rsidRPr="008E6D39">
        <w:rPr>
          <w:lang w:val="fr-FR"/>
        </w:rPr>
        <w:tab/>
        <w:t>&lt;extension base="xn:NrmClass"&gt;</w:t>
      </w:r>
    </w:p>
    <w:p w:rsidR="00E154AB" w:rsidRDefault="00E154AB" w:rsidP="00E154AB">
      <w:pPr>
        <w:pStyle w:val="PL"/>
      </w:pPr>
      <w:r w:rsidRPr="008E6D39">
        <w:rPr>
          <w:lang w:val="fr-FR"/>
        </w:rPr>
        <w:tab/>
      </w:r>
      <w:r w:rsidRPr="008E6D39">
        <w:rPr>
          <w:lang w:val="fr-FR"/>
        </w:rPr>
        <w:tab/>
      </w:r>
      <w:r w:rsidRPr="008E6D39">
        <w:rPr>
          <w:lang w:val="fr-FR"/>
        </w:rPr>
        <w:tab/>
      </w:r>
      <w:r>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ManagedFunction --&gt;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&lt;element name="vnfParametersList" type="xn:vnfParametersListType" minOccurs="0"/&gt;</w:t>
      </w:r>
    </w:p>
    <w:p w:rsidR="00E154AB" w:rsidRDefault="00E154AB" w:rsidP="00E154AB">
      <w:pPr>
        <w:pStyle w:val="PL"/>
      </w:pPr>
      <w:r>
        <w:tab/>
      </w:r>
      <w:r>
        <w:tab/>
      </w:r>
      <w:r>
        <w:tab/>
      </w:r>
      <w:r>
        <w:tab/>
      </w:r>
      <w:r>
        <w:tab/>
        <w:t>&lt;element name="peeParametersList" type="xn:peeParametersListType" minOccurs="0"/&gt;</w:t>
      </w:r>
    </w:p>
    <w:p w:rsidR="00E154AB" w:rsidRDefault="00E154AB" w:rsidP="00E154AB">
      <w:pPr>
        <w:pStyle w:val="PL"/>
      </w:pPr>
      <w:r>
        <w:tab/>
      </w:r>
      <w:r>
        <w:tab/>
      </w:r>
      <w:r>
        <w:tab/>
      </w:r>
      <w:r>
        <w:tab/>
      </w:r>
      <w:r>
        <w:tab/>
        <w:t>&lt;element name="priority" type="integer" minOccurs="0"/&gt;</w:t>
      </w:r>
    </w:p>
    <w:p w:rsidR="00E154AB" w:rsidRDefault="00E154AB" w:rsidP="00E154AB">
      <w:pPr>
        <w:pStyle w:val="PL"/>
      </w:pPr>
      <w:r>
        <w:tab/>
      </w:r>
      <w:r>
        <w:tab/>
      </w:r>
      <w:r>
        <w:tab/>
      </w:r>
      <w:r>
        <w:tab/>
      </w:r>
      <w:r>
        <w:tab/>
        <w:t>&lt;element name="measurements" type="xn:MeasurementTypesAndGPsList" minOccurs="0"/&gt;</w:t>
      </w:r>
    </w:p>
    <w:p w:rsidR="00E154AB" w:rsidRDefault="00E154AB" w:rsidP="00E154AB">
      <w:pPr>
        <w:pStyle w:val="PL"/>
      </w:pPr>
      <w:r>
        <w:tab/>
      </w:r>
      <w:r>
        <w:tab/>
      </w:r>
      <w:r>
        <w:tab/>
      </w:r>
      <w:r>
        <w:tab/>
      </w:r>
      <w:r>
        <w:tab/>
        <w:t>&lt;!--End of inherited attributes from ManagedFunction --&gt;</w:t>
      </w:r>
    </w:p>
    <w:p w:rsidR="00E154AB" w:rsidRDefault="00E154AB" w:rsidP="00E154AB">
      <w:pPr>
        <w:pStyle w:val="PL"/>
      </w:pPr>
      <w:r>
        <w:tab/>
      </w:r>
      <w:r>
        <w:tab/>
      </w:r>
      <w:r>
        <w:tab/>
      </w:r>
      <w:r>
        <w:tab/>
      </w:r>
      <w:r>
        <w:tab/>
        <w:t>&lt;element name="gnbId" type="nn:GnbId" /&gt;</w:t>
      </w:r>
    </w:p>
    <w:p w:rsidR="00E154AB" w:rsidRDefault="00E154AB" w:rsidP="00E154AB">
      <w:pPr>
        <w:pStyle w:val="PL"/>
      </w:pPr>
      <w:r>
        <w:tab/>
      </w:r>
      <w:r>
        <w:tab/>
      </w:r>
      <w:r>
        <w:tab/>
      </w:r>
      <w:r>
        <w:tab/>
      </w:r>
      <w:r>
        <w:tab/>
        <w:t>&lt;element name="gnbIdLength" type="nn:GnbIdLength"/&gt;</w:t>
      </w:r>
    </w:p>
    <w:p w:rsidR="00E154AB" w:rsidRDefault="00E154AB" w:rsidP="00E154AB">
      <w:pPr>
        <w:pStyle w:val="PL"/>
      </w:pPr>
      <w:r>
        <w:tab/>
      </w:r>
      <w:r>
        <w:tab/>
      </w:r>
      <w:r>
        <w:tab/>
      </w:r>
      <w:r>
        <w:tab/>
      </w:r>
      <w:r>
        <w:tab/>
        <w:t>&lt;element name="pLMNId" type="en:PLMNId</w:t>
      </w:r>
      <w:del w:id="19721" w:author="28.541_CR0295R1_(Rel-16)_eNRM" w:date="2020-06-29T12:48:00Z">
        <w:r w:rsidDel="0079303C">
          <w:delText>List</w:delText>
        </w:r>
      </w:del>
      <w:r>
        <w:t>" /&gt;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ref="xn:MeasurementControl"/&gt;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maxOccurs="1"&gt;</w:t>
      </w:r>
    </w:p>
    <w:p w:rsidR="00E154AB" w:rsidRDefault="00E154AB" w:rsidP="00E154AB">
      <w:pPr>
        <w:pStyle w:val="PL"/>
      </w:pPr>
      <w:r>
        <w:tab/>
      </w:r>
      <w:r>
        <w:tab/>
      </w:r>
      <w:r>
        <w:tab/>
      </w:r>
      <w:r>
        <w:tab/>
      </w:r>
      <w:r>
        <w:tab/>
        <w:t>&lt;element ref="sp:EnergySavingProperties"/&gt;</w:t>
      </w:r>
    </w:p>
    <w:p w:rsidR="00E154AB" w:rsidRDefault="00E154AB" w:rsidP="00E154AB">
      <w:pPr>
        <w:pStyle w:val="PL"/>
      </w:pPr>
      <w:r>
        <w:tab/>
      </w:r>
      <w:r>
        <w:tab/>
      </w:r>
      <w:r>
        <w:tab/>
      </w:r>
      <w:r>
        <w:tab/>
      </w:r>
      <w:r>
        <w:tab/>
        <w:t>&lt;element ref="sp:ESPolicies"/&gt;</w:t>
      </w:r>
    </w:p>
    <w:p w:rsidR="00E154AB" w:rsidRDefault="00E154AB" w:rsidP="00E154AB">
      <w:pPr>
        <w:pStyle w:val="PL"/>
      </w:pPr>
      <w:r>
        <w:tab/>
      </w:r>
      <w:r>
        <w:tab/>
      </w:r>
      <w:r>
        <w:tab/>
      </w:r>
      <w:r>
        <w:tab/>
        <w:t>&lt;/choice&gt;</w:t>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name="RRMPolicy_"&gt;</w:t>
      </w:r>
    </w:p>
    <w:p w:rsidR="00E154AB" w:rsidRPr="00865D99" w:rsidRDefault="00E154AB" w:rsidP="00E154AB">
      <w:pPr>
        <w:pStyle w:val="PL"/>
        <w:rPr>
          <w:lang w:val="fr-FR"/>
        </w:rPr>
      </w:pPr>
      <w:r>
        <w:tab/>
      </w:r>
      <w:r w:rsidRPr="00865D99">
        <w:rPr>
          <w:lang w:val="fr-FR"/>
        </w:rPr>
        <w:t>&lt;complexType&gt;</w:t>
      </w:r>
    </w:p>
    <w:p w:rsidR="00E154AB" w:rsidRPr="00865D99" w:rsidRDefault="00E154AB" w:rsidP="00E154AB">
      <w:pPr>
        <w:pStyle w:val="PL"/>
        <w:rPr>
          <w:lang w:val="fr-FR"/>
        </w:rPr>
      </w:pPr>
      <w:r w:rsidRPr="00865D99">
        <w:rPr>
          <w:lang w:val="fr-FR"/>
        </w:rPr>
        <w:tab/>
      </w:r>
      <w:r w:rsidRPr="00865D99">
        <w:rPr>
          <w:lang w:val="fr-FR"/>
        </w:rPr>
        <w:tab/>
        <w:t>&lt;complexContent&gt;</w:t>
      </w:r>
    </w:p>
    <w:p w:rsidR="00E154AB" w:rsidRPr="00865D99" w:rsidRDefault="00E154AB" w:rsidP="00E154AB">
      <w:pPr>
        <w:pStyle w:val="PL"/>
        <w:rPr>
          <w:lang w:val="fr-FR"/>
        </w:rPr>
      </w:pPr>
      <w:r w:rsidRPr="00865D99">
        <w:rPr>
          <w:lang w:val="fr-FR"/>
        </w:rPr>
        <w:tab/>
      </w:r>
      <w:r w:rsidRPr="00865D99">
        <w:rPr>
          <w:lang w:val="fr-FR"/>
        </w:rPr>
        <w:tab/>
      </w:r>
      <w:r w:rsidRPr="00865D99">
        <w:rPr>
          <w:lang w:val="fr-FR"/>
        </w:rPr>
        <w:tab/>
        <w:t>&lt;extension base="xn:NrmClass"&gt;</w:t>
      </w:r>
    </w:p>
    <w:p w:rsidR="00E154AB" w:rsidRDefault="00E154AB" w:rsidP="00E154AB">
      <w:pPr>
        <w:pStyle w:val="PL"/>
      </w:pPr>
      <w:r w:rsidRPr="00865D99">
        <w:rPr>
          <w:lang w:val="fr-FR"/>
        </w:rPr>
        <w:tab/>
      </w:r>
      <w:r w:rsidRPr="00865D99">
        <w:rPr>
          <w:lang w:val="fr-FR"/>
        </w:rPr>
        <w:tab/>
      </w:r>
      <w:r w:rsidRPr="00865D99">
        <w:rPr>
          <w:lang w:val="fr-FR"/>
        </w:rPr>
        <w:tab/>
      </w:r>
      <w:r>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&lt;element name="resourceType" type="ResourceType" /&gt;</w:t>
      </w:r>
    </w:p>
    <w:p w:rsidR="00E154AB" w:rsidRDefault="00E154AB" w:rsidP="00E154AB">
      <w:pPr>
        <w:pStyle w:val="PL"/>
      </w:pPr>
      <w:r>
        <w:tab/>
      </w:r>
      <w:r>
        <w:tab/>
      </w:r>
      <w:r>
        <w:tab/>
      </w:r>
      <w:r>
        <w:tab/>
      </w:r>
      <w:r>
        <w:tab/>
        <w:t>&lt;element name="rRMPolicyMemberList" type="PLMNInfoListType"/&gt;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name="RRMPolicyRatio"&gt;</w:t>
      </w:r>
    </w:p>
    <w:p w:rsidR="00E154AB" w:rsidRPr="00865D99" w:rsidRDefault="00E154AB" w:rsidP="00E154AB">
      <w:pPr>
        <w:pStyle w:val="PL"/>
      </w:pPr>
      <w:r>
        <w:tab/>
      </w:r>
      <w:r w:rsidRPr="00865D99">
        <w:t>&lt;complexType&gt;</w:t>
      </w:r>
    </w:p>
    <w:p w:rsidR="00E154AB" w:rsidRPr="00865D99" w:rsidRDefault="00E154AB" w:rsidP="00E154AB">
      <w:pPr>
        <w:pStyle w:val="PL"/>
      </w:pPr>
      <w:r w:rsidRPr="00865D99">
        <w:tab/>
      </w:r>
      <w:r w:rsidRPr="00865D99">
        <w:tab/>
        <w:t>&lt;complexContent&gt;</w:t>
      </w:r>
    </w:p>
    <w:p w:rsidR="00E154AB" w:rsidRPr="00865D99" w:rsidRDefault="00E154AB" w:rsidP="00E154AB">
      <w:pPr>
        <w:pStyle w:val="PL"/>
      </w:pPr>
      <w:r w:rsidRPr="00865D99">
        <w:tab/>
      </w:r>
      <w:r w:rsidRPr="00865D99">
        <w:tab/>
      </w:r>
      <w:r w:rsidRPr="00865D99">
        <w:tab/>
        <w:t>&lt;extension base="</w:t>
      </w:r>
      <w:r>
        <w:t>RRMPolicy_</w:t>
      </w:r>
      <w:r w:rsidRPr="00865D99">
        <w:t>"&gt;</w:t>
      </w:r>
    </w:p>
    <w:p w:rsidR="00E154AB" w:rsidRDefault="00E154AB" w:rsidP="00E154AB">
      <w:pPr>
        <w:pStyle w:val="PL"/>
      </w:pPr>
      <w:r w:rsidRPr="00865D99">
        <w:tab/>
      </w:r>
      <w:r w:rsidRPr="00865D99">
        <w:tab/>
      </w:r>
      <w:r w:rsidRPr="00865D99">
        <w:tab/>
      </w:r>
      <w:r>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p>
    <w:p w:rsidR="00E154AB" w:rsidDel="00527FC2" w:rsidRDefault="00E154AB" w:rsidP="00E154AB">
      <w:pPr>
        <w:pStyle w:val="PL"/>
        <w:rPr>
          <w:del w:id="19722" w:author="28.541_CR0285_(Rel-16)_eNRM" w:date="2020-06-26T16:24:00Z"/>
        </w:rPr>
      </w:pPr>
      <w:del w:id="19723" w:author="28.541_CR0285_(Rel-16)_eNRM" w:date="2020-06-26T16:24:00Z">
        <w:r w:rsidDel="00527FC2">
          <w:tab/>
        </w:r>
        <w:r w:rsidDel="00527FC2">
          <w:tab/>
        </w:r>
        <w:r w:rsidDel="00527FC2">
          <w:tab/>
        </w:r>
        <w:r w:rsidDel="00527FC2">
          <w:tab/>
        </w:r>
        <w:r w:rsidDel="00527FC2">
          <w:tab/>
          <w:delText>&lt;element name="quotaType" type="nn:quotaType"/&gt;</w:delText>
        </w:r>
      </w:del>
    </w:p>
    <w:p w:rsidR="00E154AB" w:rsidRDefault="00E154AB" w:rsidP="00E154AB">
      <w:pPr>
        <w:pStyle w:val="PL"/>
      </w:pPr>
      <w:r>
        <w:tab/>
      </w:r>
      <w:r>
        <w:tab/>
      </w:r>
      <w:r>
        <w:tab/>
      </w:r>
      <w:r>
        <w:tab/>
      </w:r>
      <w:r>
        <w:tab/>
        <w:t>&lt;element name="rRMPolicyMaxRatio" type="integer" minOccurs="1"/&gt;</w:t>
      </w:r>
    </w:p>
    <w:p w:rsidR="00E154AB" w:rsidDel="00527FC2" w:rsidRDefault="00E154AB" w:rsidP="00E154AB">
      <w:pPr>
        <w:pStyle w:val="PL"/>
        <w:rPr>
          <w:del w:id="19724" w:author="28.541_CR0285_(Rel-16)_eNRM" w:date="2020-06-26T16:25:00Z"/>
        </w:rPr>
      </w:pPr>
      <w:del w:id="19725" w:author="28.541_CR0285_(Rel-16)_eNRM" w:date="2020-06-26T16:25:00Z">
        <w:r w:rsidDel="00527FC2">
          <w:tab/>
        </w:r>
        <w:r w:rsidDel="00527FC2">
          <w:tab/>
        </w:r>
        <w:r w:rsidDel="00527FC2">
          <w:tab/>
        </w:r>
        <w:r w:rsidDel="00527FC2">
          <w:tab/>
        </w:r>
        <w:r w:rsidDel="00527FC2">
          <w:tab/>
          <w:delText>&lt;element name="rRMPolicyMarginMaxRatio" type="integer" minOccurs="0"/&gt;</w:delText>
        </w:r>
      </w:del>
    </w:p>
    <w:p w:rsidR="00E154AB" w:rsidRDefault="00E154AB" w:rsidP="00E154AB">
      <w:pPr>
        <w:pStyle w:val="PL"/>
      </w:pPr>
      <w:r>
        <w:tab/>
      </w:r>
      <w:r>
        <w:tab/>
      </w:r>
      <w:r>
        <w:tab/>
      </w:r>
      <w:r>
        <w:tab/>
      </w:r>
      <w:r>
        <w:tab/>
        <w:t>&lt;element name="rRMPolicyMinRatio" type="integer" minOccurs="1"/&gt;</w:t>
      </w:r>
    </w:p>
    <w:p w:rsidR="00E154AB" w:rsidRDefault="00E154AB" w:rsidP="00E154AB">
      <w:pPr>
        <w:pStyle w:val="PL"/>
      </w:pPr>
      <w:r>
        <w:tab/>
      </w:r>
      <w:r>
        <w:tab/>
      </w:r>
      <w:r>
        <w:tab/>
      </w:r>
      <w:r>
        <w:tab/>
      </w:r>
      <w:r>
        <w:tab/>
        <w:t>&lt;element name="rRMPolicy</w:t>
      </w:r>
      <w:del w:id="19726" w:author="28.541_CR0285_(Rel-16)_eNRM" w:date="2020-06-26T16:25:00Z">
        <w:r w:rsidDel="00527FC2">
          <w:delText>MarginMin</w:delText>
        </w:r>
      </w:del>
      <w:ins w:id="19727" w:author="28.541_CR0285_(Rel-16)_eNRM" w:date="2020-06-26T16:25:00Z">
        <w:r w:rsidR="00527FC2">
          <w:rPr>
            <w:rFonts w:hint="eastAsia"/>
            <w:lang w:eastAsia="zh-CN"/>
          </w:rPr>
          <w:t>Dedicated</w:t>
        </w:r>
      </w:ins>
      <w:r>
        <w:t>Ratio" type="integer" minOccurs="0"/&gt;</w:t>
      </w:r>
    </w:p>
    <w:p w:rsidR="00E154AB" w:rsidRDefault="00E154AB" w:rsidP="00E154AB">
      <w:pPr>
        <w:pStyle w:val="PL"/>
      </w:pPr>
      <w:r>
        <w:tab/>
      </w:r>
      <w:r>
        <w:tab/>
      </w:r>
      <w:r>
        <w:tab/>
      </w:r>
      <w:r>
        <w:tab/>
        <w:t>&lt;/all&gt;</w:t>
      </w:r>
    </w:p>
    <w:p w:rsidR="00E154AB" w:rsidRDefault="00E154AB" w:rsidP="00E154AB">
      <w:pPr>
        <w:pStyle w:val="PL"/>
      </w:pPr>
      <w:r>
        <w:lastRenderedPageBreak/>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maxOccurs="1"&gt;</w:t>
      </w:r>
    </w:p>
    <w:p w:rsidR="00E154AB" w:rsidRDefault="00E154AB" w:rsidP="00E154AB">
      <w:pPr>
        <w:pStyle w:val="PL"/>
      </w:pPr>
      <w:r>
        <w:tab/>
      </w:r>
      <w:r>
        <w:tab/>
      </w:r>
      <w:r>
        <w:tab/>
      </w:r>
      <w:r>
        <w:tab/>
      </w:r>
      <w:r>
        <w:tab/>
        <w:t>&lt;element ref="sp:EnergySavingProperties"/&gt;</w:t>
      </w:r>
    </w:p>
    <w:p w:rsidR="00E154AB" w:rsidRDefault="00E154AB" w:rsidP="00E154AB">
      <w:pPr>
        <w:pStyle w:val="PL"/>
      </w:pPr>
      <w:r>
        <w:tab/>
      </w:r>
      <w:r>
        <w:tab/>
      </w:r>
      <w:r>
        <w:tab/>
      </w:r>
      <w:r>
        <w:tab/>
      </w:r>
      <w:r>
        <w:tab/>
        <w:t>&lt;element ref="sp:ESPolicies"/&gt;</w:t>
      </w:r>
    </w:p>
    <w:p w:rsidR="00E154AB" w:rsidRDefault="00E154AB" w:rsidP="00E154AB">
      <w:pPr>
        <w:pStyle w:val="PL"/>
      </w:pPr>
      <w:r>
        <w:tab/>
      </w:r>
      <w:r>
        <w:tab/>
      </w:r>
      <w:r>
        <w:tab/>
      </w:r>
      <w:r>
        <w:tab/>
        <w:t>&lt;/choice&gt;</w:t>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name="NRFrequency" substitutionGroup="xn:SubNetworkOptionallyContainedNrmClass"&gt;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ManagedFunction --&gt;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&lt;element name="vnfParametersList" type="xn:vnfParametersListType" minOccurs="0"/&gt;</w:t>
      </w:r>
    </w:p>
    <w:p w:rsidR="00E154AB" w:rsidRDefault="00E154AB" w:rsidP="00E154AB">
      <w:pPr>
        <w:pStyle w:val="PL"/>
      </w:pPr>
      <w:r>
        <w:tab/>
      </w:r>
      <w:r>
        <w:tab/>
      </w:r>
      <w:r>
        <w:tab/>
      </w:r>
      <w:r>
        <w:tab/>
      </w:r>
      <w:r>
        <w:tab/>
        <w:t>&lt;element name="peeParametersList" type="xn:peeParametersListType" minOccurs="0"/&gt;</w:t>
      </w:r>
    </w:p>
    <w:p w:rsidR="00E154AB" w:rsidRDefault="00E154AB" w:rsidP="00E154AB">
      <w:pPr>
        <w:pStyle w:val="PL"/>
      </w:pPr>
      <w:r>
        <w:tab/>
      </w:r>
      <w:r>
        <w:tab/>
      </w:r>
      <w:r>
        <w:tab/>
      </w:r>
      <w:r>
        <w:tab/>
      </w:r>
      <w:r>
        <w:tab/>
        <w:t>&lt;element name="priority" type="integer" minOccurs="0"/&gt;</w:t>
      </w:r>
    </w:p>
    <w:p w:rsidR="00E154AB" w:rsidRDefault="00E154AB" w:rsidP="00E154AB">
      <w:pPr>
        <w:pStyle w:val="PL"/>
      </w:pPr>
      <w:r>
        <w:tab/>
      </w:r>
      <w:r>
        <w:tab/>
      </w:r>
      <w:r>
        <w:tab/>
      </w:r>
      <w:r>
        <w:tab/>
      </w:r>
      <w:r>
        <w:tab/>
        <w:t>&lt;element name="measurements" type="xn:MeasurementTypesAndGPsList" minOccurs="0"/&gt;</w:t>
      </w:r>
    </w:p>
    <w:p w:rsidR="00E154AB" w:rsidRDefault="00E154AB" w:rsidP="00E154AB">
      <w:pPr>
        <w:pStyle w:val="PL"/>
      </w:pPr>
      <w:r>
        <w:tab/>
      </w:r>
      <w:r>
        <w:tab/>
      </w:r>
      <w:r>
        <w:tab/>
      </w:r>
      <w:r>
        <w:tab/>
      </w:r>
      <w:r>
        <w:tab/>
        <w:t>&lt;!--End of inherited attributes from ManagedFunction --&gt;</w:t>
      </w:r>
    </w:p>
    <w:p w:rsidR="00E154AB" w:rsidRDefault="00E154AB" w:rsidP="00E154AB">
      <w:pPr>
        <w:pStyle w:val="PL"/>
      </w:pPr>
      <w:r>
        <w:tab/>
      </w:r>
      <w:r>
        <w:tab/>
      </w:r>
      <w:r>
        <w:tab/>
      </w:r>
      <w:r>
        <w:tab/>
      </w:r>
      <w:r>
        <w:tab/>
        <w:t>&lt;element name="absoluteFrequencySSB" type="nn:Absolutefrequencyssb" minOccurs="0"/&gt;</w:t>
      </w:r>
    </w:p>
    <w:p w:rsidR="00E154AB" w:rsidRDefault="00E154AB" w:rsidP="00E154AB">
      <w:pPr>
        <w:pStyle w:val="PL"/>
      </w:pPr>
      <w:r>
        <w:tab/>
      </w:r>
      <w:r>
        <w:tab/>
      </w:r>
      <w:r>
        <w:tab/>
      </w:r>
      <w:r>
        <w:tab/>
      </w:r>
      <w:r>
        <w:tab/>
        <w:t>&lt;element name="sSBSubCarrierSpacing" type="nn:Ssbsubcarrierspacing" minOccurs="0"/&gt;</w:t>
      </w:r>
    </w:p>
    <w:p w:rsidR="00E154AB" w:rsidRDefault="00E154AB" w:rsidP="00E154AB">
      <w:pPr>
        <w:pStyle w:val="PL"/>
      </w:pPr>
      <w:r>
        <w:tab/>
      </w:r>
      <w:r>
        <w:tab/>
      </w:r>
      <w:r>
        <w:tab/>
      </w:r>
      <w:r>
        <w:tab/>
      </w:r>
      <w:r>
        <w:tab/>
        <w:t>&lt;element name="multiFrequencyBandListNR" type="nn:MultifrequencyBandlistnr"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 xml:space="preserve">&lt;element ref="xn:VsDataContainer"/&gt;              </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maxOccurs="1"&gt;</w:t>
      </w:r>
    </w:p>
    <w:p w:rsidR="00E154AB" w:rsidRDefault="00E154AB" w:rsidP="00E154AB">
      <w:pPr>
        <w:pStyle w:val="PL"/>
      </w:pPr>
      <w:r>
        <w:tab/>
      </w:r>
      <w:r>
        <w:tab/>
      </w:r>
      <w:r>
        <w:tab/>
      </w:r>
      <w:r>
        <w:tab/>
        <w:t>&lt;element ref="sp:EnergySavingProperties"/&gt;</w:t>
      </w:r>
    </w:p>
    <w:p w:rsidR="00E154AB" w:rsidRDefault="00E154AB" w:rsidP="00E154AB">
      <w:pPr>
        <w:pStyle w:val="PL"/>
      </w:pPr>
      <w:r>
        <w:tab/>
      </w:r>
      <w:r>
        <w:tab/>
      </w:r>
      <w:r>
        <w:tab/>
      </w:r>
      <w:r>
        <w:tab/>
        <w:t>&lt;element ref="sp:ESPolicies"/&gt;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ref="xn:MeasurementControl"/&gt;</w:t>
      </w:r>
    </w:p>
    <w:p w:rsidR="00E154AB" w:rsidRDefault="00E154AB" w:rsidP="00E154AB">
      <w:pPr>
        <w:pStyle w:val="PL"/>
      </w:pPr>
      <w:r>
        <w:tab/>
      </w:r>
      <w:r>
        <w:tab/>
      </w:r>
      <w:r>
        <w:tab/>
      </w:r>
      <w:r>
        <w:tab/>
        <w:t>&lt;/choice&gt;</w:t>
      </w:r>
    </w:p>
    <w:p w:rsidR="00E154AB" w:rsidRPr="008E6D39" w:rsidRDefault="00E154AB" w:rsidP="00E154AB">
      <w:pPr>
        <w:pStyle w:val="PL"/>
        <w:rPr>
          <w:lang w:val="fr-FR"/>
        </w:rPr>
      </w:pPr>
      <w:r>
        <w:tab/>
      </w:r>
      <w:r>
        <w:tab/>
      </w:r>
      <w:r>
        <w:tab/>
      </w:r>
      <w:r w:rsidRPr="008E6D39">
        <w:rPr>
          <w:lang w:val="fr-FR"/>
        </w:rPr>
        <w:t>&lt;/sequence&gt;</w:t>
      </w:r>
    </w:p>
    <w:p w:rsidR="00E154AB" w:rsidRPr="008E6D39" w:rsidRDefault="00E154AB" w:rsidP="00E154AB">
      <w:pPr>
        <w:pStyle w:val="PL"/>
        <w:rPr>
          <w:lang w:val="fr-FR"/>
        </w:rPr>
      </w:pPr>
      <w:r w:rsidRPr="008E6D39">
        <w:rPr>
          <w:lang w:val="fr-FR"/>
        </w:rPr>
        <w:tab/>
      </w:r>
      <w:r w:rsidRPr="008E6D39">
        <w:rPr>
          <w:lang w:val="fr-FR"/>
        </w:rPr>
        <w:tab/>
        <w:t>&lt;/extension&gt;</w:t>
      </w:r>
    </w:p>
    <w:p w:rsidR="00E154AB" w:rsidRPr="008E6D39" w:rsidRDefault="00E154AB" w:rsidP="00E154AB">
      <w:pPr>
        <w:pStyle w:val="PL"/>
        <w:rPr>
          <w:lang w:val="fr-FR"/>
        </w:rPr>
      </w:pPr>
      <w:r w:rsidRPr="008E6D39">
        <w:rPr>
          <w:lang w:val="fr-FR"/>
        </w:rPr>
        <w:tab/>
      </w:r>
      <w:r w:rsidRPr="008E6D39">
        <w:rPr>
          <w:lang w:val="fr-FR"/>
        </w:rPr>
        <w:tab/>
        <w:t>&lt;/complexContent&gt;</w:t>
      </w:r>
    </w:p>
    <w:p w:rsidR="00E154AB" w:rsidRPr="008E6D39" w:rsidRDefault="00E154AB" w:rsidP="00E154AB">
      <w:pPr>
        <w:pStyle w:val="PL"/>
        <w:rPr>
          <w:lang w:val="fr-FR"/>
        </w:rPr>
      </w:pPr>
      <w:r w:rsidRPr="008E6D39">
        <w:rPr>
          <w:lang w:val="fr-FR"/>
        </w:rPr>
        <w:tab/>
        <w:t>&lt;/complexType&gt;</w:t>
      </w:r>
    </w:p>
    <w:p w:rsidR="00E154AB" w:rsidRPr="0080090B" w:rsidRDefault="00E154AB" w:rsidP="00E154AB">
      <w:pPr>
        <w:pStyle w:val="PL"/>
        <w:rPr>
          <w:lang w:val="fr-FR"/>
        </w:rPr>
      </w:pPr>
      <w:r w:rsidRPr="008E6D39">
        <w:rPr>
          <w:lang w:val="fr-FR"/>
        </w:rPr>
        <w:t>&lt;/element&gt;</w:t>
      </w:r>
    </w:p>
    <w:p w:rsidR="00E154AB" w:rsidRDefault="00E154AB" w:rsidP="00E154AB">
      <w:pPr>
        <w:pStyle w:val="PL"/>
      </w:pPr>
      <w:r>
        <w:t>&lt;element name="</w:t>
      </w:r>
      <w:r>
        <w:rPr>
          <w:lang w:eastAsia="zh-CN"/>
        </w:rPr>
        <w:t>MappingSetIDBackhaulAddress</w:t>
      </w:r>
      <w:r>
        <w:t>"&gt;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rPr>
          <w:szCs w:val="16"/>
        </w:rPr>
      </w:pPr>
      <w:r>
        <w:tab/>
      </w:r>
      <w:r>
        <w:tab/>
      </w:r>
      <w:r>
        <w:tab/>
      </w:r>
      <w:r>
        <w:tab/>
      </w:r>
      <w:r>
        <w:tab/>
        <w:t>&lt;element n</w:t>
      </w:r>
      <w:r>
        <w:rPr>
          <w:szCs w:val="16"/>
        </w:rPr>
        <w:t>ame="</w:t>
      </w:r>
      <w:r>
        <w:rPr>
          <w:rFonts w:cs="Courier New"/>
          <w:szCs w:val="18"/>
        </w:rPr>
        <w:t>setID</w:t>
      </w:r>
      <w:r>
        <w:rPr>
          <w:szCs w:val="16"/>
        </w:rPr>
        <w:t xml:space="preserve">" </w:t>
      </w:r>
      <w:r>
        <w:t>type="nn:SetId" /&gt;</w:t>
      </w:r>
    </w:p>
    <w:p w:rsidR="00E154AB" w:rsidRDefault="00E154AB" w:rsidP="00E154AB">
      <w:pPr>
        <w:pStyle w:val="PL"/>
      </w:pPr>
      <w:r>
        <w:rPr>
          <w:szCs w:val="16"/>
        </w:rPr>
        <w:tab/>
      </w:r>
      <w:r>
        <w:rPr>
          <w:szCs w:val="16"/>
        </w:rPr>
        <w:tab/>
      </w:r>
      <w:r>
        <w:rPr>
          <w:szCs w:val="16"/>
        </w:rPr>
        <w:tab/>
      </w:r>
      <w:r>
        <w:rPr>
          <w:szCs w:val="16"/>
        </w:rPr>
        <w:tab/>
      </w:r>
      <w:r>
        <w:rPr>
          <w:szCs w:val="16"/>
        </w:rPr>
        <w:tab/>
        <w:t>&lt;element name="</w:t>
      </w:r>
      <w:r>
        <w:rPr>
          <w:rFonts w:cs="Arial"/>
          <w:szCs w:val="16"/>
          <w:lang w:val="en-US" w:eastAsia="zh-CN"/>
        </w:rPr>
        <w:t>backhaulAdress</w:t>
      </w:r>
      <w:r>
        <w:rPr>
          <w:szCs w:val="16"/>
        </w:rPr>
        <w:t>" type=</w:t>
      </w:r>
      <w:r>
        <w:t>"</w:t>
      </w:r>
      <w:r>
        <w:rPr>
          <w:lang w:eastAsia="zh-CN"/>
        </w:rPr>
        <w:t>BackhaulAddress</w:t>
      </w:r>
      <w:r>
        <w:t>" minOccurs="0"/&gt;</w:t>
      </w:r>
      <w:r>
        <w:tab/>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w:t>
      </w:r>
      <w:r>
        <w:rPr>
          <w:lang w:eastAsia="zh-CN"/>
        </w:rPr>
        <w:t>BackhaulAddress</w:t>
      </w:r>
      <w:r>
        <w:t>"&gt;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lastRenderedPageBreak/>
        <w:tab/>
      </w:r>
      <w:r>
        <w:tab/>
      </w:r>
      <w:r>
        <w:tab/>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rPr>
          <w:szCs w:val="16"/>
        </w:rPr>
      </w:pPr>
      <w:r>
        <w:tab/>
      </w:r>
      <w:r>
        <w:tab/>
      </w:r>
      <w:r>
        <w:tab/>
      </w:r>
      <w:r>
        <w:tab/>
      </w:r>
      <w:r>
        <w:tab/>
        <w:t>&lt;element n</w:t>
      </w:r>
      <w:r>
        <w:rPr>
          <w:szCs w:val="16"/>
        </w:rPr>
        <w:t>ame="</w:t>
      </w:r>
      <w:r>
        <w:rPr>
          <w:rFonts w:cs="Courier New"/>
          <w:szCs w:val="18"/>
        </w:rPr>
        <w:t>gNBID</w:t>
      </w:r>
      <w:r>
        <w:rPr>
          <w:szCs w:val="16"/>
        </w:rPr>
        <w:t xml:space="preserve">" </w:t>
      </w:r>
      <w:r>
        <w:t>type="nn:GnbId" /&gt;</w:t>
      </w:r>
    </w:p>
    <w:p w:rsidR="00E154AB" w:rsidRPr="0080090B" w:rsidRDefault="00E154AB" w:rsidP="00E154AB">
      <w:pPr>
        <w:pStyle w:val="PL"/>
        <w:rPr>
          <w:lang w:val="fr-FR"/>
        </w:rPr>
      </w:pPr>
      <w:r>
        <w:rPr>
          <w:szCs w:val="16"/>
        </w:rPr>
        <w:tab/>
      </w:r>
      <w:r>
        <w:rPr>
          <w:szCs w:val="16"/>
        </w:rPr>
        <w:tab/>
      </w:r>
      <w:r>
        <w:rPr>
          <w:szCs w:val="16"/>
        </w:rPr>
        <w:tab/>
      </w:r>
      <w:r>
        <w:rPr>
          <w:szCs w:val="16"/>
        </w:rPr>
        <w:tab/>
      </w:r>
      <w:r>
        <w:rPr>
          <w:szCs w:val="16"/>
        </w:rPr>
        <w:tab/>
      </w:r>
      <w:r w:rsidRPr="0080090B">
        <w:rPr>
          <w:szCs w:val="16"/>
          <w:lang w:val="fr-FR"/>
        </w:rPr>
        <w:t>&lt;element name="</w:t>
      </w:r>
      <w:r w:rsidRPr="0080090B">
        <w:rPr>
          <w:rFonts w:cs="Arial"/>
          <w:szCs w:val="16"/>
          <w:lang w:val="fr-FR" w:eastAsia="zh-CN"/>
        </w:rPr>
        <w:t>tAI</w:t>
      </w:r>
      <w:r w:rsidRPr="0080090B">
        <w:rPr>
          <w:szCs w:val="16"/>
          <w:lang w:val="fr-FR"/>
        </w:rPr>
        <w:t>" type=</w:t>
      </w:r>
      <w:r w:rsidRPr="0080090B">
        <w:rPr>
          <w:lang w:val="fr-FR"/>
        </w:rPr>
        <w:t>"</w:t>
      </w:r>
      <w:r w:rsidRPr="0080090B">
        <w:rPr>
          <w:lang w:val="fr-FR" w:eastAsia="zh-CN"/>
        </w:rPr>
        <w:t>TAI</w:t>
      </w:r>
      <w:r w:rsidRPr="0080090B">
        <w:rPr>
          <w:lang w:val="fr-FR"/>
        </w:rPr>
        <w:t>" minOccurs="0"/&gt;</w:t>
      </w:r>
      <w:r w:rsidRPr="0080090B">
        <w:rPr>
          <w:lang w:val="fr-FR"/>
        </w:rPr>
        <w:tab/>
      </w:r>
    </w:p>
    <w:p w:rsidR="00E154AB" w:rsidRPr="0080090B" w:rsidRDefault="00E154AB" w:rsidP="00E154AB">
      <w:pPr>
        <w:pStyle w:val="PL"/>
        <w:rPr>
          <w:lang w:val="fr-FR"/>
        </w:rPr>
      </w:pPr>
      <w:r w:rsidRPr="0080090B">
        <w:rPr>
          <w:lang w:val="fr-FR"/>
        </w:rPr>
        <w:tab/>
      </w:r>
      <w:r w:rsidRPr="0080090B">
        <w:rPr>
          <w:lang w:val="fr-FR"/>
        </w:rPr>
        <w:tab/>
      </w:r>
      <w:r w:rsidRPr="0080090B">
        <w:rPr>
          <w:lang w:val="fr-FR"/>
        </w:rPr>
        <w:tab/>
      </w:r>
      <w:r w:rsidRPr="0080090B">
        <w:rPr>
          <w:lang w:val="fr-FR"/>
        </w:rPr>
        <w:tab/>
        <w:t>&lt;/all&gt;</w:t>
      </w:r>
    </w:p>
    <w:p w:rsidR="00E154AB" w:rsidRPr="0080090B" w:rsidRDefault="00E154AB" w:rsidP="00E154AB">
      <w:pPr>
        <w:pStyle w:val="PL"/>
        <w:rPr>
          <w:lang w:val="fr-FR"/>
        </w:rPr>
      </w:pPr>
      <w:r w:rsidRPr="0080090B">
        <w:rPr>
          <w:lang w:val="fr-FR"/>
        </w:rPr>
        <w:tab/>
      </w:r>
      <w:r w:rsidRPr="0080090B">
        <w:rPr>
          <w:lang w:val="fr-FR"/>
        </w:rPr>
        <w:tab/>
      </w:r>
      <w:r w:rsidRPr="0080090B">
        <w:rPr>
          <w:lang w:val="fr-FR"/>
        </w:rPr>
        <w:tab/>
      </w:r>
      <w:r w:rsidRPr="0080090B">
        <w:rPr>
          <w:lang w:val="fr-FR"/>
        </w:rPr>
        <w:tab/>
        <w:t>&lt;/complexType&gt;</w:t>
      </w:r>
    </w:p>
    <w:p w:rsidR="00E154AB" w:rsidRPr="0080090B" w:rsidRDefault="00E154AB" w:rsidP="00E154AB">
      <w:pPr>
        <w:pStyle w:val="PL"/>
        <w:rPr>
          <w:lang w:val="fr-FR"/>
        </w:rPr>
      </w:pPr>
      <w:r w:rsidRPr="0080090B">
        <w:rPr>
          <w:lang w:val="fr-FR"/>
        </w:rPr>
        <w:tab/>
      </w:r>
      <w:r w:rsidRPr="0080090B">
        <w:rPr>
          <w:lang w:val="fr-FR"/>
        </w:rPr>
        <w:tab/>
      </w:r>
      <w:r w:rsidRPr="0080090B">
        <w:rPr>
          <w:lang w:val="fr-FR"/>
        </w:rPr>
        <w:tab/>
      </w:r>
      <w:r w:rsidRPr="0080090B">
        <w:rPr>
          <w:lang w:val="fr-FR"/>
        </w:rPr>
        <w:tab/>
        <w:t>&lt;/element&gt;</w:t>
      </w:r>
    </w:p>
    <w:p w:rsidR="00E154AB" w:rsidRPr="0080090B" w:rsidRDefault="00E154AB" w:rsidP="00E154AB">
      <w:pPr>
        <w:pStyle w:val="PL"/>
        <w:rPr>
          <w:lang w:val="fr-FR"/>
        </w:rPr>
      </w:pPr>
      <w:r w:rsidRPr="0080090B">
        <w:rPr>
          <w:lang w:val="fr-FR"/>
        </w:rPr>
        <w:tab/>
      </w:r>
      <w:r w:rsidRPr="0080090B">
        <w:rPr>
          <w:lang w:val="fr-FR"/>
        </w:rPr>
        <w:tab/>
      </w:r>
      <w:r w:rsidRPr="0080090B">
        <w:rPr>
          <w:lang w:val="fr-FR"/>
        </w:rPr>
        <w:tab/>
        <w:t>&lt;/sequence&gt;</w:t>
      </w:r>
    </w:p>
    <w:p w:rsidR="00E154AB" w:rsidRPr="0080090B" w:rsidRDefault="00E154AB" w:rsidP="00E154AB">
      <w:pPr>
        <w:pStyle w:val="PL"/>
        <w:rPr>
          <w:lang w:val="fr-FR"/>
        </w:rPr>
      </w:pPr>
      <w:r w:rsidRPr="0080090B">
        <w:rPr>
          <w:lang w:val="fr-FR"/>
        </w:rPr>
        <w:tab/>
      </w:r>
      <w:r w:rsidRPr="0080090B">
        <w:rPr>
          <w:lang w:val="fr-FR"/>
        </w:rPr>
        <w:tab/>
      </w:r>
      <w:r w:rsidRPr="0080090B">
        <w:rPr>
          <w:lang w:val="fr-FR"/>
        </w:rPr>
        <w:tab/>
        <w:t>&lt;/extension&gt;</w:t>
      </w:r>
    </w:p>
    <w:p w:rsidR="00E154AB" w:rsidRPr="0080090B" w:rsidRDefault="00E154AB" w:rsidP="00E154AB">
      <w:pPr>
        <w:pStyle w:val="PL"/>
        <w:rPr>
          <w:lang w:val="fr-FR"/>
        </w:rPr>
      </w:pPr>
      <w:r w:rsidRPr="0080090B">
        <w:rPr>
          <w:lang w:val="fr-FR"/>
        </w:rPr>
        <w:tab/>
      </w:r>
      <w:r w:rsidRPr="0080090B">
        <w:rPr>
          <w:lang w:val="fr-FR"/>
        </w:rPr>
        <w:tab/>
        <w:t>&lt;/complexContent&gt;</w:t>
      </w:r>
    </w:p>
    <w:p w:rsidR="00E154AB" w:rsidRPr="0080090B" w:rsidRDefault="00E154AB" w:rsidP="00E154AB">
      <w:pPr>
        <w:pStyle w:val="PL"/>
        <w:rPr>
          <w:lang w:val="fr-FR"/>
        </w:rPr>
      </w:pPr>
      <w:r w:rsidRPr="0080090B">
        <w:rPr>
          <w:lang w:val="fr-FR"/>
        </w:rPr>
        <w:tab/>
        <w:t>&lt;/complexType&gt;</w:t>
      </w:r>
    </w:p>
    <w:p w:rsidR="00E154AB" w:rsidRPr="0080090B" w:rsidRDefault="00E154AB" w:rsidP="00E154AB">
      <w:pPr>
        <w:pStyle w:val="PL"/>
        <w:rPr>
          <w:lang w:val="fr-FR"/>
        </w:rPr>
      </w:pPr>
      <w:r w:rsidRPr="0080090B">
        <w:rPr>
          <w:lang w:val="fr-FR"/>
        </w:rPr>
        <w:t>&lt;/element&gt;</w:t>
      </w:r>
    </w:p>
    <w:p w:rsidR="00E154AB" w:rsidRPr="0080090B" w:rsidRDefault="00E154AB" w:rsidP="00E154AB">
      <w:pPr>
        <w:pStyle w:val="PL"/>
        <w:rPr>
          <w:lang w:val="fr-FR"/>
        </w:rPr>
      </w:pPr>
      <w:r w:rsidRPr="0080090B">
        <w:rPr>
          <w:lang w:val="fr-FR"/>
        </w:rPr>
        <w:t>&lt;element name="</w:t>
      </w:r>
      <w:r w:rsidRPr="0080090B">
        <w:rPr>
          <w:lang w:val="fr-FR" w:eastAsia="zh-CN"/>
        </w:rPr>
        <w:t>TAI</w:t>
      </w:r>
      <w:r w:rsidRPr="0080090B">
        <w:rPr>
          <w:lang w:val="fr-FR"/>
        </w:rPr>
        <w:t>"&gt;</w:t>
      </w:r>
    </w:p>
    <w:p w:rsidR="00E154AB" w:rsidRPr="0080090B" w:rsidRDefault="00E154AB" w:rsidP="00E154AB">
      <w:pPr>
        <w:pStyle w:val="PL"/>
        <w:rPr>
          <w:lang w:val="fr-FR"/>
        </w:rPr>
      </w:pPr>
      <w:r w:rsidRPr="0080090B">
        <w:rPr>
          <w:lang w:val="fr-FR"/>
        </w:rPr>
        <w:tab/>
        <w:t>&lt;complexType&gt;</w:t>
      </w:r>
    </w:p>
    <w:p w:rsidR="00E154AB" w:rsidRPr="0080090B" w:rsidRDefault="00E154AB" w:rsidP="00E154AB">
      <w:pPr>
        <w:pStyle w:val="PL"/>
        <w:rPr>
          <w:lang w:val="fr-FR"/>
        </w:rPr>
      </w:pPr>
      <w:r w:rsidRPr="0080090B">
        <w:rPr>
          <w:lang w:val="fr-FR"/>
        </w:rPr>
        <w:tab/>
      </w:r>
      <w:r w:rsidRPr="0080090B">
        <w:rPr>
          <w:lang w:val="fr-FR"/>
        </w:rPr>
        <w:tab/>
        <w:t>&lt;complexContent&gt;</w:t>
      </w:r>
    </w:p>
    <w:p w:rsidR="00E154AB" w:rsidRPr="0080090B" w:rsidRDefault="00E154AB" w:rsidP="00E154AB">
      <w:pPr>
        <w:pStyle w:val="PL"/>
        <w:rPr>
          <w:lang w:val="fr-FR"/>
        </w:rPr>
      </w:pPr>
      <w:r w:rsidRPr="0080090B">
        <w:rPr>
          <w:lang w:val="fr-FR"/>
        </w:rPr>
        <w:tab/>
      </w:r>
      <w:r w:rsidRPr="0080090B">
        <w:rPr>
          <w:lang w:val="fr-FR"/>
        </w:rPr>
        <w:tab/>
      </w:r>
      <w:r w:rsidRPr="0080090B">
        <w:rPr>
          <w:lang w:val="fr-FR"/>
        </w:rPr>
        <w:tab/>
        <w:t>&lt;extension base="xn:NrmClass"&gt;</w:t>
      </w:r>
    </w:p>
    <w:p w:rsidR="00E154AB" w:rsidRPr="0080090B" w:rsidRDefault="00E154AB" w:rsidP="00E154AB">
      <w:pPr>
        <w:pStyle w:val="PL"/>
        <w:rPr>
          <w:lang w:val="fr-FR"/>
        </w:rPr>
      </w:pPr>
      <w:r w:rsidRPr="0080090B">
        <w:rPr>
          <w:lang w:val="fr-FR"/>
        </w:rPr>
        <w:tab/>
      </w:r>
      <w:r w:rsidRPr="0080090B">
        <w:rPr>
          <w:lang w:val="fr-FR"/>
        </w:rPr>
        <w:tab/>
      </w:r>
      <w:r w:rsidRPr="0080090B">
        <w:rPr>
          <w:lang w:val="fr-FR"/>
        </w:rPr>
        <w:tab/>
        <w:t>&lt;sequence&gt;</w:t>
      </w:r>
    </w:p>
    <w:p w:rsidR="00E154AB" w:rsidRPr="0080090B" w:rsidRDefault="00E154AB" w:rsidP="00E154AB">
      <w:pPr>
        <w:pStyle w:val="PL"/>
        <w:rPr>
          <w:lang w:val="fr-FR"/>
        </w:rPr>
      </w:pPr>
      <w:r w:rsidRPr="0080090B">
        <w:rPr>
          <w:lang w:val="fr-FR"/>
        </w:rPr>
        <w:tab/>
      </w:r>
      <w:r w:rsidRPr="0080090B">
        <w:rPr>
          <w:lang w:val="fr-FR"/>
        </w:rPr>
        <w:tab/>
      </w:r>
      <w:r w:rsidRPr="0080090B">
        <w:rPr>
          <w:lang w:val="fr-FR"/>
        </w:rPr>
        <w:tab/>
      </w:r>
      <w:r w:rsidRPr="0080090B">
        <w:rPr>
          <w:lang w:val="fr-FR"/>
        </w:rPr>
        <w:tab/>
        <w:t>&lt;element name="attributes"&gt;</w:t>
      </w:r>
    </w:p>
    <w:p w:rsidR="00E154AB" w:rsidRDefault="00E154AB" w:rsidP="00E154AB">
      <w:pPr>
        <w:pStyle w:val="PL"/>
      </w:pPr>
      <w:r w:rsidRPr="0080090B">
        <w:rPr>
          <w:lang w:val="fr-FR"/>
        </w:rPr>
        <w:tab/>
      </w:r>
      <w:r w:rsidRPr="0080090B">
        <w:rPr>
          <w:lang w:val="fr-FR"/>
        </w:rPr>
        <w:tab/>
      </w:r>
      <w:r w:rsidRPr="0080090B">
        <w:rPr>
          <w:lang w:val="fr-FR"/>
        </w:rPr>
        <w:tab/>
      </w:r>
      <w:r w:rsidRPr="0080090B">
        <w:rPr>
          <w:lang w:val="fr-FR"/>
        </w:rPr>
        <w:tab/>
      </w:r>
      <w:r>
        <w:t>&lt;complexType&gt;</w:t>
      </w:r>
    </w:p>
    <w:p w:rsidR="00E154AB" w:rsidRDefault="00E154AB" w:rsidP="00E154AB">
      <w:pPr>
        <w:pStyle w:val="PL"/>
      </w:pPr>
      <w:r>
        <w:tab/>
      </w:r>
      <w:r>
        <w:tab/>
      </w:r>
      <w:r>
        <w:tab/>
      </w:r>
      <w:r>
        <w:tab/>
        <w:t>&lt;all&gt;</w:t>
      </w:r>
    </w:p>
    <w:p w:rsidR="00E154AB" w:rsidRDefault="00E154AB" w:rsidP="00E154AB">
      <w:pPr>
        <w:pStyle w:val="PL"/>
        <w:rPr>
          <w:szCs w:val="16"/>
        </w:rPr>
      </w:pPr>
      <w:r>
        <w:tab/>
      </w:r>
      <w:r>
        <w:tab/>
      </w:r>
      <w:r>
        <w:tab/>
      </w:r>
      <w:r>
        <w:tab/>
      </w:r>
      <w:r>
        <w:tab/>
        <w:t>&lt;element name="nRTac" type="nn:NrTac" /&gt;</w:t>
      </w:r>
    </w:p>
    <w:p w:rsidR="00E154AB" w:rsidRDefault="00E154AB" w:rsidP="00E154AB">
      <w:pPr>
        <w:pStyle w:val="PL"/>
      </w:pPr>
      <w:r>
        <w:rPr>
          <w:szCs w:val="16"/>
        </w:rPr>
        <w:tab/>
      </w:r>
      <w:r>
        <w:rPr>
          <w:szCs w:val="16"/>
        </w:rPr>
        <w:tab/>
      </w:r>
      <w:r>
        <w:rPr>
          <w:szCs w:val="16"/>
        </w:rPr>
        <w:tab/>
      </w:r>
      <w:r>
        <w:rPr>
          <w:szCs w:val="16"/>
        </w:rPr>
        <w:tab/>
      </w:r>
      <w:r>
        <w:rPr>
          <w:szCs w:val="16"/>
        </w:rPr>
        <w:tab/>
      </w:r>
      <w:r>
        <w:t>&lt;element name="pLMNId" type="en:PLMNId</w:t>
      </w:r>
      <w:del w:id="19728" w:author="28.541_CR0295R1_(Rel-16)_eNRM" w:date="2020-06-29T12:48:00Z">
        <w:r w:rsidDel="0079303C">
          <w:delText>List</w:delText>
        </w:r>
      </w:del>
      <w:r>
        <w:t>" /&gt;</w:t>
      </w:r>
      <w:r>
        <w:tab/>
      </w:r>
    </w:p>
    <w:p w:rsidR="00E154AB" w:rsidRDefault="00E154AB" w:rsidP="00E154AB">
      <w:pPr>
        <w:pStyle w:val="PL"/>
      </w:pPr>
      <w:r>
        <w:tab/>
      </w:r>
      <w:r>
        <w:tab/>
      </w:r>
      <w:r>
        <w:tab/>
      </w:r>
      <w:r>
        <w:tab/>
        <w:t>&lt;/all&gt;</w:t>
      </w:r>
    </w:p>
    <w:p w:rsidR="00E154AB" w:rsidRPr="008E6D39" w:rsidRDefault="00E154AB" w:rsidP="00E154AB">
      <w:pPr>
        <w:pStyle w:val="PL"/>
        <w:rPr>
          <w:lang w:val="fr-FR"/>
        </w:rPr>
      </w:pPr>
      <w:r>
        <w:tab/>
      </w:r>
      <w:r>
        <w:tab/>
      </w:r>
      <w:r>
        <w:tab/>
      </w:r>
      <w:r>
        <w:tab/>
      </w:r>
      <w:r w:rsidRPr="008E6D39">
        <w:rPr>
          <w:lang w:val="fr-FR"/>
        </w:rPr>
        <w:t>&lt;/complexType&gt;</w:t>
      </w:r>
    </w:p>
    <w:p w:rsidR="00E154AB" w:rsidRPr="008E6D39" w:rsidRDefault="00E154AB" w:rsidP="00E154AB">
      <w:pPr>
        <w:pStyle w:val="PL"/>
        <w:rPr>
          <w:lang w:val="fr-FR"/>
        </w:rPr>
      </w:pPr>
      <w:r w:rsidRPr="008E6D39">
        <w:rPr>
          <w:lang w:val="fr-FR"/>
        </w:rPr>
        <w:tab/>
      </w:r>
      <w:r w:rsidRPr="008E6D39">
        <w:rPr>
          <w:lang w:val="fr-FR"/>
        </w:rPr>
        <w:tab/>
      </w:r>
      <w:r w:rsidRPr="008E6D39">
        <w:rPr>
          <w:lang w:val="fr-FR"/>
        </w:rPr>
        <w:tab/>
      </w:r>
      <w:r w:rsidRPr="008E6D39">
        <w:rPr>
          <w:lang w:val="fr-FR"/>
        </w:rPr>
        <w:tab/>
        <w:t>&lt;/element&gt;</w:t>
      </w:r>
    </w:p>
    <w:p w:rsidR="00E154AB" w:rsidRPr="008E6D39" w:rsidRDefault="00E154AB" w:rsidP="00E154AB">
      <w:pPr>
        <w:pStyle w:val="PL"/>
        <w:rPr>
          <w:lang w:val="fr-FR"/>
        </w:rPr>
      </w:pPr>
      <w:r w:rsidRPr="008E6D39">
        <w:rPr>
          <w:lang w:val="fr-FR"/>
        </w:rPr>
        <w:tab/>
      </w:r>
      <w:r w:rsidRPr="008E6D39">
        <w:rPr>
          <w:lang w:val="fr-FR"/>
        </w:rPr>
        <w:tab/>
      </w:r>
      <w:r w:rsidRPr="008E6D39">
        <w:rPr>
          <w:lang w:val="fr-FR"/>
        </w:rPr>
        <w:tab/>
        <w:t>&lt;/sequence&gt;</w:t>
      </w:r>
    </w:p>
    <w:p w:rsidR="00E154AB" w:rsidRPr="008E6D39" w:rsidRDefault="00E154AB" w:rsidP="00E154AB">
      <w:pPr>
        <w:pStyle w:val="PL"/>
        <w:rPr>
          <w:lang w:val="fr-FR"/>
        </w:rPr>
      </w:pPr>
      <w:r w:rsidRPr="008E6D39">
        <w:rPr>
          <w:lang w:val="fr-FR"/>
        </w:rPr>
        <w:tab/>
      </w:r>
      <w:r w:rsidRPr="008E6D39">
        <w:rPr>
          <w:lang w:val="fr-FR"/>
        </w:rPr>
        <w:tab/>
      </w:r>
      <w:r w:rsidRPr="008E6D39">
        <w:rPr>
          <w:lang w:val="fr-FR"/>
        </w:rPr>
        <w:tab/>
        <w:t>&lt;/extension&gt;</w:t>
      </w:r>
    </w:p>
    <w:p w:rsidR="00E154AB" w:rsidRPr="008E6D39" w:rsidRDefault="00E154AB" w:rsidP="00E154AB">
      <w:pPr>
        <w:pStyle w:val="PL"/>
        <w:rPr>
          <w:lang w:val="fr-FR"/>
        </w:rPr>
      </w:pPr>
      <w:r w:rsidRPr="008E6D39">
        <w:rPr>
          <w:lang w:val="fr-FR"/>
        </w:rPr>
        <w:tab/>
      </w:r>
      <w:r w:rsidRPr="008E6D39">
        <w:rPr>
          <w:lang w:val="fr-FR"/>
        </w:rPr>
        <w:tab/>
        <w:t>&lt;/complexContent&gt;</w:t>
      </w:r>
    </w:p>
    <w:p w:rsidR="00E154AB" w:rsidRPr="00623C82" w:rsidRDefault="00E154AB" w:rsidP="00E154AB">
      <w:pPr>
        <w:pStyle w:val="PL"/>
        <w:rPr>
          <w:lang w:val="fr-FR"/>
          <w:rPrChange w:id="19729" w:author="32.423_CR0115R1_(Rel-16)_TM_SBMA, OAM_RTT" w:date="2020-07-06T10:39:00Z">
            <w:rPr/>
          </w:rPrChange>
        </w:rPr>
      </w:pPr>
      <w:r w:rsidRPr="008E6D39">
        <w:rPr>
          <w:lang w:val="fr-FR"/>
        </w:rPr>
        <w:tab/>
      </w:r>
      <w:r w:rsidRPr="00623C82">
        <w:rPr>
          <w:lang w:val="fr-FR"/>
          <w:rPrChange w:id="19730" w:author="32.423_CR0115R1_(Rel-16)_TM_SBMA, OAM_RTT" w:date="2020-07-06T10:39:00Z">
            <w:rPr/>
          </w:rPrChange>
        </w:rPr>
        <w:t>&lt;/complexType&gt;</w:t>
      </w:r>
    </w:p>
    <w:p w:rsidR="00EF7973" w:rsidRPr="00623C82" w:rsidRDefault="00E154AB" w:rsidP="00EF7973">
      <w:pPr>
        <w:pStyle w:val="PL"/>
        <w:rPr>
          <w:ins w:id="19731" w:author="28.541_CR0289_(Rel-16)_SON_5G, EE_5G" w:date="2020-06-29T10:42:00Z"/>
          <w:lang w:val="fr-FR"/>
          <w:rPrChange w:id="19732" w:author="32.423_CR0115R1_(Rel-16)_TM_SBMA, OAM_RTT" w:date="2020-07-06T10:39:00Z">
            <w:rPr>
              <w:ins w:id="19733" w:author="28.541_CR0289_(Rel-16)_SON_5G, EE_5G" w:date="2020-06-29T10:42:00Z"/>
            </w:rPr>
          </w:rPrChange>
        </w:rPr>
      </w:pPr>
      <w:r w:rsidRPr="00623C82">
        <w:rPr>
          <w:lang w:val="fr-FR"/>
          <w:rPrChange w:id="19734" w:author="32.423_CR0115R1_(Rel-16)_TM_SBMA, OAM_RTT" w:date="2020-07-06T10:39:00Z">
            <w:rPr/>
          </w:rPrChange>
        </w:rPr>
        <w:t>&lt;/element&gt;</w:t>
      </w:r>
    </w:p>
    <w:p w:rsidR="00EF7973" w:rsidRPr="00623C82" w:rsidRDefault="00EF7973" w:rsidP="00EF7973">
      <w:pPr>
        <w:pStyle w:val="PL"/>
        <w:rPr>
          <w:ins w:id="19735" w:author="28.541_CR0289_(Rel-16)_SON_5G, EE_5G" w:date="2020-06-29T10:42:00Z"/>
          <w:color w:val="000000"/>
          <w:lang w:val="fr-FR"/>
          <w:rPrChange w:id="19736" w:author="32.423_CR0115R1_(Rel-16)_TM_SBMA, OAM_RTT" w:date="2020-07-06T10:39:00Z">
            <w:rPr>
              <w:ins w:id="19737" w:author="28.541_CR0289_(Rel-16)_SON_5G, EE_5G" w:date="2020-06-29T10:42:00Z"/>
              <w:color w:val="000000"/>
            </w:rPr>
          </w:rPrChange>
        </w:rPr>
      </w:pPr>
      <w:ins w:id="19738" w:author="28.541_CR0289_(Rel-16)_SON_5G, EE_5G" w:date="2020-06-29T10:42:00Z">
        <w:r w:rsidRPr="00623C82">
          <w:rPr>
            <w:color w:val="000000"/>
            <w:lang w:val="fr-FR"/>
            <w:rPrChange w:id="19739" w:author="32.423_CR0115R1_(Rel-16)_TM_SBMA, OAM_RTT" w:date="2020-07-06T10:39:00Z">
              <w:rPr>
                <w:color w:val="000000"/>
              </w:rPr>
            </w:rPrChange>
          </w:rPr>
          <w:t>&lt;element name="</w:t>
        </w:r>
        <w:r w:rsidRPr="00623C82">
          <w:rPr>
            <w:lang w:val="fr-FR" w:eastAsia="zh-CN"/>
            <w:rPrChange w:id="19740" w:author="32.423_CR0115R1_(Rel-16)_TM_SBMA, OAM_RTT" w:date="2020-07-06T10:39:00Z">
              <w:rPr>
                <w:lang w:eastAsia="zh-CN"/>
              </w:rPr>
            </w:rPrChange>
          </w:rPr>
          <w:t>DANRManagement</w:t>
        </w:r>
        <w:r w:rsidRPr="00623C82">
          <w:rPr>
            <w:rFonts w:hint="eastAsia"/>
            <w:lang w:val="fr-FR" w:eastAsia="zh-CN"/>
            <w:rPrChange w:id="19741" w:author="32.423_CR0115R1_(Rel-16)_TM_SBMA, OAM_RTT" w:date="2020-07-06T10:39:00Z">
              <w:rPr>
                <w:rFonts w:hint="eastAsia"/>
                <w:lang w:eastAsia="zh-CN"/>
              </w:rPr>
            </w:rPrChange>
          </w:rPr>
          <w:t>Function</w:t>
        </w:r>
        <w:r w:rsidRPr="00623C82">
          <w:rPr>
            <w:color w:val="000000"/>
            <w:lang w:val="fr-FR"/>
            <w:rPrChange w:id="19742" w:author="32.423_CR0115R1_(Rel-16)_TM_SBMA, OAM_RTT" w:date="2020-07-06T10:39:00Z">
              <w:rPr>
                <w:color w:val="000000"/>
              </w:rPr>
            </w:rPrChange>
          </w:rPr>
          <w:t>"&gt;</w:t>
        </w:r>
      </w:ins>
    </w:p>
    <w:p w:rsidR="00EF7973" w:rsidRPr="00D07F51" w:rsidRDefault="00EF7973" w:rsidP="00EF7973">
      <w:pPr>
        <w:pStyle w:val="PL"/>
        <w:rPr>
          <w:ins w:id="19743" w:author="28.541_CR0289_(Rel-16)_SON_5G, EE_5G" w:date="2020-06-29T10:42:00Z"/>
          <w:color w:val="000000"/>
          <w:lang w:val="fr-FR"/>
        </w:rPr>
      </w:pPr>
      <w:ins w:id="19744" w:author="28.541_CR0289_(Rel-16)_SON_5G, EE_5G" w:date="2020-06-29T10:42:00Z">
        <w:r w:rsidRPr="00623C82">
          <w:rPr>
            <w:color w:val="000000"/>
            <w:lang w:val="fr-FR"/>
            <w:rPrChange w:id="19745" w:author="32.423_CR0115R1_(Rel-16)_TM_SBMA, OAM_RTT" w:date="2020-07-06T10:39:00Z">
              <w:rPr>
                <w:color w:val="000000"/>
              </w:rPr>
            </w:rPrChange>
          </w:rPr>
          <w:tab/>
        </w:r>
        <w:r w:rsidRPr="004C2BE0">
          <w:rPr>
            <w:color w:val="000000"/>
            <w:lang w:val="fr-FR"/>
          </w:rPr>
          <w:t>&lt;complexType&gt;</w:t>
        </w:r>
      </w:ins>
    </w:p>
    <w:p w:rsidR="00EF7973" w:rsidRPr="00623C82" w:rsidRDefault="00EF7973" w:rsidP="00EF7973">
      <w:pPr>
        <w:pStyle w:val="PL"/>
        <w:rPr>
          <w:ins w:id="19746" w:author="28.541_CR0289_(Rel-16)_SON_5G, EE_5G" w:date="2020-06-29T10:42:00Z"/>
          <w:color w:val="000000"/>
          <w:lang w:val="fr-FR"/>
          <w:rPrChange w:id="19747" w:author="32.423_CR0115R1_(Rel-16)_TM_SBMA, OAM_RTT" w:date="2020-07-06T10:39:00Z">
            <w:rPr>
              <w:ins w:id="19748" w:author="28.541_CR0289_(Rel-16)_SON_5G, EE_5G" w:date="2020-06-29T10:42:00Z"/>
              <w:color w:val="000000"/>
              <w:lang w:val="fr-FR"/>
            </w:rPr>
          </w:rPrChange>
        </w:rPr>
      </w:pPr>
      <w:ins w:id="19749" w:author="28.541_CR0289_(Rel-16)_SON_5G, EE_5G" w:date="2020-06-29T10:42:00Z">
        <w:r w:rsidRPr="00623C82">
          <w:rPr>
            <w:color w:val="000000"/>
            <w:lang w:val="fr-FR"/>
            <w:rPrChange w:id="19750" w:author="32.423_CR0115R1_(Rel-16)_TM_SBMA, OAM_RTT" w:date="2020-07-06T10:39:00Z">
              <w:rPr>
                <w:color w:val="000000"/>
                <w:lang w:val="fr-FR"/>
              </w:rPr>
            </w:rPrChange>
          </w:rPr>
          <w:tab/>
        </w:r>
        <w:r w:rsidRPr="00623C82">
          <w:rPr>
            <w:color w:val="000000"/>
            <w:lang w:val="fr-FR"/>
            <w:rPrChange w:id="19751" w:author="32.423_CR0115R1_(Rel-16)_TM_SBMA, OAM_RTT" w:date="2020-07-06T10:39:00Z">
              <w:rPr>
                <w:color w:val="000000"/>
                <w:lang w:val="fr-FR"/>
              </w:rPr>
            </w:rPrChange>
          </w:rPr>
          <w:tab/>
          <w:t>&lt;complexContent&gt;</w:t>
        </w:r>
      </w:ins>
    </w:p>
    <w:p w:rsidR="00EF7973" w:rsidRPr="00623C82" w:rsidRDefault="00EF7973" w:rsidP="00EF7973">
      <w:pPr>
        <w:pStyle w:val="PL"/>
        <w:rPr>
          <w:ins w:id="19752" w:author="28.541_CR0289_(Rel-16)_SON_5G, EE_5G" w:date="2020-06-29T10:42:00Z"/>
          <w:color w:val="000000"/>
          <w:lang w:val="fr-FR"/>
          <w:rPrChange w:id="19753" w:author="32.423_CR0115R1_(Rel-16)_TM_SBMA, OAM_RTT" w:date="2020-07-06T10:39:00Z">
            <w:rPr>
              <w:ins w:id="19754" w:author="28.541_CR0289_(Rel-16)_SON_5G, EE_5G" w:date="2020-06-29T10:42:00Z"/>
              <w:color w:val="000000"/>
              <w:lang w:val="fr-FR"/>
            </w:rPr>
          </w:rPrChange>
        </w:rPr>
      </w:pPr>
      <w:ins w:id="19755" w:author="28.541_CR0289_(Rel-16)_SON_5G, EE_5G" w:date="2020-06-29T10:42:00Z">
        <w:r w:rsidRPr="00623C82">
          <w:rPr>
            <w:color w:val="000000"/>
            <w:lang w:val="fr-FR"/>
            <w:rPrChange w:id="19756" w:author="32.423_CR0115R1_(Rel-16)_TM_SBMA, OAM_RTT" w:date="2020-07-06T10:39:00Z">
              <w:rPr>
                <w:color w:val="000000"/>
                <w:lang w:val="fr-FR"/>
              </w:rPr>
            </w:rPrChange>
          </w:rPr>
          <w:tab/>
        </w:r>
        <w:r w:rsidRPr="00623C82">
          <w:rPr>
            <w:color w:val="000000"/>
            <w:lang w:val="fr-FR"/>
            <w:rPrChange w:id="19757" w:author="32.423_CR0115R1_(Rel-16)_TM_SBMA, OAM_RTT" w:date="2020-07-06T10:39:00Z">
              <w:rPr>
                <w:color w:val="000000"/>
                <w:lang w:val="fr-FR"/>
              </w:rPr>
            </w:rPrChange>
          </w:rPr>
          <w:tab/>
        </w:r>
        <w:r w:rsidRPr="00623C82">
          <w:rPr>
            <w:color w:val="000000"/>
            <w:lang w:val="fr-FR"/>
            <w:rPrChange w:id="19758" w:author="32.423_CR0115R1_(Rel-16)_TM_SBMA, OAM_RTT" w:date="2020-07-06T10:39:00Z">
              <w:rPr>
                <w:color w:val="000000"/>
                <w:lang w:val="fr-FR"/>
              </w:rPr>
            </w:rPrChange>
          </w:rPr>
          <w:tab/>
          <w:t>&lt;extension base="xn:NrmClass"&gt;</w:t>
        </w:r>
      </w:ins>
    </w:p>
    <w:p w:rsidR="00EF7973" w:rsidRPr="00623C82" w:rsidRDefault="00EF7973" w:rsidP="00EF7973">
      <w:pPr>
        <w:pStyle w:val="PL"/>
        <w:rPr>
          <w:ins w:id="19759" w:author="28.541_CR0289_(Rel-16)_SON_5G, EE_5G" w:date="2020-06-29T10:42:00Z"/>
          <w:color w:val="000000"/>
          <w:lang w:val="fr-FR"/>
          <w:rPrChange w:id="19760" w:author="32.423_CR0115R1_(Rel-16)_TM_SBMA, OAM_RTT" w:date="2020-07-06T10:39:00Z">
            <w:rPr>
              <w:ins w:id="19761" w:author="28.541_CR0289_(Rel-16)_SON_5G, EE_5G" w:date="2020-06-29T10:42:00Z"/>
              <w:color w:val="000000"/>
            </w:rPr>
          </w:rPrChange>
        </w:rPr>
      </w:pPr>
      <w:ins w:id="19762" w:author="28.541_CR0289_(Rel-16)_SON_5G, EE_5G" w:date="2020-06-29T10:42:00Z">
        <w:r w:rsidRPr="00623C82">
          <w:rPr>
            <w:color w:val="000000"/>
            <w:lang w:val="fr-FR"/>
            <w:rPrChange w:id="19763" w:author="32.423_CR0115R1_(Rel-16)_TM_SBMA, OAM_RTT" w:date="2020-07-06T10:39:00Z">
              <w:rPr>
                <w:color w:val="000000"/>
                <w:lang w:val="fr-FR"/>
              </w:rPr>
            </w:rPrChange>
          </w:rPr>
          <w:tab/>
        </w:r>
        <w:r w:rsidRPr="00623C82">
          <w:rPr>
            <w:color w:val="000000"/>
            <w:lang w:val="fr-FR"/>
            <w:rPrChange w:id="19764" w:author="32.423_CR0115R1_(Rel-16)_TM_SBMA, OAM_RTT" w:date="2020-07-06T10:39:00Z">
              <w:rPr>
                <w:color w:val="000000"/>
                <w:lang w:val="fr-FR"/>
              </w:rPr>
            </w:rPrChange>
          </w:rPr>
          <w:tab/>
        </w:r>
        <w:r w:rsidRPr="00623C82">
          <w:rPr>
            <w:color w:val="000000"/>
            <w:lang w:val="fr-FR"/>
            <w:rPrChange w:id="19765" w:author="32.423_CR0115R1_(Rel-16)_TM_SBMA, OAM_RTT" w:date="2020-07-06T10:39:00Z">
              <w:rPr>
                <w:color w:val="000000"/>
                <w:lang w:val="fr-FR"/>
              </w:rPr>
            </w:rPrChange>
          </w:rPr>
          <w:tab/>
        </w:r>
        <w:r w:rsidRPr="00623C82">
          <w:rPr>
            <w:color w:val="000000"/>
            <w:lang w:val="fr-FR"/>
            <w:rPrChange w:id="19766" w:author="32.423_CR0115R1_(Rel-16)_TM_SBMA, OAM_RTT" w:date="2020-07-06T10:39:00Z">
              <w:rPr>
                <w:color w:val="000000"/>
              </w:rPr>
            </w:rPrChange>
          </w:rPr>
          <w:t>&lt;sequence&gt;</w:t>
        </w:r>
      </w:ins>
    </w:p>
    <w:p w:rsidR="00EF7973" w:rsidRPr="00623C82" w:rsidRDefault="00EF7973" w:rsidP="00EF7973">
      <w:pPr>
        <w:pStyle w:val="PL"/>
        <w:rPr>
          <w:ins w:id="19767" w:author="28.541_CR0289_(Rel-16)_SON_5G, EE_5G" w:date="2020-06-29T10:42:00Z"/>
          <w:color w:val="000000"/>
          <w:lang w:val="fr-FR"/>
          <w:rPrChange w:id="19768" w:author="32.423_CR0115R1_(Rel-16)_TM_SBMA, OAM_RTT" w:date="2020-07-06T10:39:00Z">
            <w:rPr>
              <w:ins w:id="19769" w:author="28.541_CR0289_(Rel-16)_SON_5G, EE_5G" w:date="2020-06-29T10:42:00Z"/>
              <w:color w:val="000000"/>
            </w:rPr>
          </w:rPrChange>
        </w:rPr>
      </w:pPr>
      <w:ins w:id="19770" w:author="28.541_CR0289_(Rel-16)_SON_5G, EE_5G" w:date="2020-06-29T10:42:00Z">
        <w:r w:rsidRPr="00623C82">
          <w:rPr>
            <w:color w:val="000000"/>
            <w:lang w:val="fr-FR"/>
            <w:rPrChange w:id="19771" w:author="32.423_CR0115R1_(Rel-16)_TM_SBMA, OAM_RTT" w:date="2020-07-06T10:39:00Z">
              <w:rPr>
                <w:color w:val="000000"/>
              </w:rPr>
            </w:rPrChange>
          </w:rPr>
          <w:tab/>
        </w:r>
        <w:r w:rsidRPr="00623C82">
          <w:rPr>
            <w:color w:val="000000"/>
            <w:lang w:val="fr-FR"/>
            <w:rPrChange w:id="19772" w:author="32.423_CR0115R1_(Rel-16)_TM_SBMA, OAM_RTT" w:date="2020-07-06T10:39:00Z">
              <w:rPr>
                <w:color w:val="000000"/>
              </w:rPr>
            </w:rPrChange>
          </w:rPr>
          <w:tab/>
        </w:r>
        <w:r w:rsidRPr="00623C82">
          <w:rPr>
            <w:color w:val="000000"/>
            <w:lang w:val="fr-FR"/>
            <w:rPrChange w:id="19773" w:author="32.423_CR0115R1_(Rel-16)_TM_SBMA, OAM_RTT" w:date="2020-07-06T10:39:00Z">
              <w:rPr>
                <w:color w:val="000000"/>
              </w:rPr>
            </w:rPrChange>
          </w:rPr>
          <w:tab/>
        </w:r>
        <w:r w:rsidRPr="00623C82">
          <w:rPr>
            <w:color w:val="000000"/>
            <w:lang w:val="fr-FR"/>
            <w:rPrChange w:id="19774" w:author="32.423_CR0115R1_(Rel-16)_TM_SBMA, OAM_RTT" w:date="2020-07-06T10:39:00Z">
              <w:rPr>
                <w:color w:val="000000"/>
              </w:rPr>
            </w:rPrChange>
          </w:rPr>
          <w:tab/>
          <w:t>&lt;element name="attributes"&gt;</w:t>
        </w:r>
      </w:ins>
    </w:p>
    <w:p w:rsidR="00EF7973" w:rsidRPr="00623C82" w:rsidRDefault="00EF7973" w:rsidP="00EF7973">
      <w:pPr>
        <w:pStyle w:val="PL"/>
        <w:rPr>
          <w:ins w:id="19775" w:author="28.541_CR0289_(Rel-16)_SON_5G, EE_5G" w:date="2020-06-29T10:42:00Z"/>
          <w:color w:val="000000"/>
          <w:lang w:val="fr-FR"/>
          <w:rPrChange w:id="19776" w:author="32.423_CR0115R1_(Rel-16)_TM_SBMA, OAM_RTT" w:date="2020-07-06T10:39:00Z">
            <w:rPr>
              <w:ins w:id="19777" w:author="28.541_CR0289_(Rel-16)_SON_5G, EE_5G" w:date="2020-06-29T10:42:00Z"/>
              <w:color w:val="000000"/>
            </w:rPr>
          </w:rPrChange>
        </w:rPr>
      </w:pPr>
      <w:ins w:id="19778" w:author="28.541_CR0289_(Rel-16)_SON_5G, EE_5G" w:date="2020-06-29T10:42:00Z">
        <w:r w:rsidRPr="00623C82">
          <w:rPr>
            <w:color w:val="000000"/>
            <w:lang w:val="fr-FR"/>
            <w:rPrChange w:id="19779" w:author="32.423_CR0115R1_(Rel-16)_TM_SBMA, OAM_RTT" w:date="2020-07-06T10:39:00Z">
              <w:rPr>
                <w:color w:val="000000"/>
              </w:rPr>
            </w:rPrChange>
          </w:rPr>
          <w:tab/>
        </w:r>
        <w:r w:rsidRPr="00623C82">
          <w:rPr>
            <w:color w:val="000000"/>
            <w:lang w:val="fr-FR"/>
            <w:rPrChange w:id="19780" w:author="32.423_CR0115R1_(Rel-16)_TM_SBMA, OAM_RTT" w:date="2020-07-06T10:39:00Z">
              <w:rPr>
                <w:color w:val="000000"/>
              </w:rPr>
            </w:rPrChange>
          </w:rPr>
          <w:tab/>
        </w:r>
        <w:r w:rsidRPr="00623C82">
          <w:rPr>
            <w:color w:val="000000"/>
            <w:lang w:val="fr-FR"/>
            <w:rPrChange w:id="19781" w:author="32.423_CR0115R1_(Rel-16)_TM_SBMA, OAM_RTT" w:date="2020-07-06T10:39:00Z">
              <w:rPr>
                <w:color w:val="000000"/>
              </w:rPr>
            </w:rPrChange>
          </w:rPr>
          <w:tab/>
        </w:r>
        <w:r w:rsidRPr="00623C82">
          <w:rPr>
            <w:color w:val="000000"/>
            <w:lang w:val="fr-FR"/>
            <w:rPrChange w:id="19782" w:author="32.423_CR0115R1_(Rel-16)_TM_SBMA, OAM_RTT" w:date="2020-07-06T10:39:00Z">
              <w:rPr>
                <w:color w:val="000000"/>
              </w:rPr>
            </w:rPrChange>
          </w:rPr>
          <w:tab/>
          <w:t>&lt;complexType&gt;</w:t>
        </w:r>
      </w:ins>
    </w:p>
    <w:p w:rsidR="00EF7973" w:rsidRPr="00623C82" w:rsidRDefault="00EF7973" w:rsidP="00EF7973">
      <w:pPr>
        <w:pStyle w:val="PL"/>
        <w:rPr>
          <w:ins w:id="19783" w:author="28.541_CR0289_(Rel-16)_SON_5G, EE_5G" w:date="2020-06-29T10:42:00Z"/>
          <w:color w:val="000000"/>
          <w:lang w:val="fr-FR"/>
          <w:rPrChange w:id="19784" w:author="32.423_CR0115R1_(Rel-16)_TM_SBMA, OAM_RTT" w:date="2020-07-06T10:39:00Z">
            <w:rPr>
              <w:ins w:id="19785" w:author="28.541_CR0289_(Rel-16)_SON_5G, EE_5G" w:date="2020-06-29T10:42:00Z"/>
              <w:color w:val="000000"/>
            </w:rPr>
          </w:rPrChange>
        </w:rPr>
      </w:pPr>
      <w:ins w:id="19786" w:author="28.541_CR0289_(Rel-16)_SON_5G, EE_5G" w:date="2020-06-29T10:42:00Z">
        <w:r w:rsidRPr="00623C82">
          <w:rPr>
            <w:color w:val="000000"/>
            <w:lang w:val="fr-FR"/>
            <w:rPrChange w:id="19787" w:author="32.423_CR0115R1_(Rel-16)_TM_SBMA, OAM_RTT" w:date="2020-07-06T10:39:00Z">
              <w:rPr>
                <w:color w:val="000000"/>
              </w:rPr>
            </w:rPrChange>
          </w:rPr>
          <w:tab/>
        </w:r>
        <w:r w:rsidRPr="00623C82">
          <w:rPr>
            <w:color w:val="000000"/>
            <w:lang w:val="fr-FR"/>
            <w:rPrChange w:id="19788" w:author="32.423_CR0115R1_(Rel-16)_TM_SBMA, OAM_RTT" w:date="2020-07-06T10:39:00Z">
              <w:rPr>
                <w:color w:val="000000"/>
              </w:rPr>
            </w:rPrChange>
          </w:rPr>
          <w:tab/>
        </w:r>
        <w:r w:rsidRPr="00623C82">
          <w:rPr>
            <w:color w:val="000000"/>
            <w:lang w:val="fr-FR"/>
            <w:rPrChange w:id="19789" w:author="32.423_CR0115R1_(Rel-16)_TM_SBMA, OAM_RTT" w:date="2020-07-06T10:39:00Z">
              <w:rPr>
                <w:color w:val="000000"/>
              </w:rPr>
            </w:rPrChange>
          </w:rPr>
          <w:tab/>
        </w:r>
        <w:r w:rsidRPr="00623C82">
          <w:rPr>
            <w:color w:val="000000"/>
            <w:lang w:val="fr-FR"/>
            <w:rPrChange w:id="19790" w:author="32.423_CR0115R1_(Rel-16)_TM_SBMA, OAM_RTT" w:date="2020-07-06T10:39:00Z">
              <w:rPr>
                <w:color w:val="000000"/>
              </w:rPr>
            </w:rPrChange>
          </w:rPr>
          <w:tab/>
          <w:t>&lt;all&gt;</w:t>
        </w:r>
      </w:ins>
    </w:p>
    <w:p w:rsidR="00EF7973" w:rsidRPr="00623C82" w:rsidRDefault="00EF7973" w:rsidP="00EF7973">
      <w:pPr>
        <w:pStyle w:val="PL"/>
        <w:rPr>
          <w:ins w:id="19791" w:author="28.541_CR0289_(Rel-16)_SON_5G, EE_5G" w:date="2020-06-29T10:42:00Z"/>
          <w:color w:val="000000"/>
          <w:lang w:val="fr-FR"/>
          <w:rPrChange w:id="19792" w:author="32.423_CR0115R1_(Rel-16)_TM_SBMA, OAM_RTT" w:date="2020-07-06T10:39:00Z">
            <w:rPr>
              <w:ins w:id="19793" w:author="28.541_CR0289_(Rel-16)_SON_5G, EE_5G" w:date="2020-06-29T10:42:00Z"/>
              <w:color w:val="000000"/>
            </w:rPr>
          </w:rPrChange>
        </w:rPr>
      </w:pPr>
      <w:ins w:id="19794" w:author="28.541_CR0289_(Rel-16)_SON_5G, EE_5G" w:date="2020-06-29T10:42:00Z">
        <w:r w:rsidRPr="00623C82">
          <w:rPr>
            <w:color w:val="000000"/>
            <w:lang w:val="fr-FR"/>
            <w:rPrChange w:id="19795" w:author="32.423_CR0115R1_(Rel-16)_TM_SBMA, OAM_RTT" w:date="2020-07-06T10:39:00Z">
              <w:rPr>
                <w:color w:val="000000"/>
              </w:rPr>
            </w:rPrChange>
          </w:rPr>
          <w:tab/>
        </w:r>
        <w:r w:rsidRPr="00623C82">
          <w:rPr>
            <w:color w:val="000000"/>
            <w:lang w:val="fr-FR"/>
            <w:rPrChange w:id="19796" w:author="32.423_CR0115R1_(Rel-16)_TM_SBMA, OAM_RTT" w:date="2020-07-06T10:39:00Z">
              <w:rPr>
                <w:color w:val="000000"/>
              </w:rPr>
            </w:rPrChange>
          </w:rPr>
          <w:tab/>
        </w:r>
        <w:r w:rsidRPr="00623C82">
          <w:rPr>
            <w:color w:val="000000"/>
            <w:lang w:val="fr-FR"/>
            <w:rPrChange w:id="19797" w:author="32.423_CR0115R1_(Rel-16)_TM_SBMA, OAM_RTT" w:date="2020-07-06T10:39:00Z">
              <w:rPr>
                <w:color w:val="000000"/>
              </w:rPr>
            </w:rPrChange>
          </w:rPr>
          <w:tab/>
        </w:r>
        <w:r w:rsidRPr="00623C82">
          <w:rPr>
            <w:color w:val="000000"/>
            <w:lang w:val="fr-FR"/>
            <w:rPrChange w:id="19798" w:author="32.423_CR0115R1_(Rel-16)_TM_SBMA, OAM_RTT" w:date="2020-07-06T10:39:00Z">
              <w:rPr>
                <w:color w:val="000000"/>
              </w:rPr>
            </w:rPrChange>
          </w:rPr>
          <w:tab/>
        </w:r>
        <w:r w:rsidRPr="00623C82">
          <w:rPr>
            <w:color w:val="000000"/>
            <w:lang w:val="fr-FR"/>
            <w:rPrChange w:id="19799" w:author="32.423_CR0115R1_(Rel-16)_TM_SBMA, OAM_RTT" w:date="2020-07-06T10:39:00Z">
              <w:rPr>
                <w:color w:val="000000"/>
              </w:rPr>
            </w:rPrChange>
          </w:rPr>
          <w:tab/>
          <w:t>&lt;element name="</w:t>
        </w:r>
        <w:r w:rsidRPr="00623C82">
          <w:rPr>
            <w:rFonts w:cs="Courier New"/>
            <w:szCs w:val="18"/>
            <w:lang w:val="fr-FR"/>
            <w:rPrChange w:id="19800" w:author="32.423_CR0115R1_(Rel-16)_TM_SBMA, OAM_RTT" w:date="2020-07-06T10:39:00Z">
              <w:rPr>
                <w:rFonts w:cs="Courier New"/>
                <w:szCs w:val="18"/>
              </w:rPr>
            </w:rPrChange>
          </w:rPr>
          <w:t>intrasystemANRManagementSwitch</w:t>
        </w:r>
        <w:r w:rsidRPr="00623C82">
          <w:rPr>
            <w:color w:val="000000"/>
            <w:lang w:val="fr-FR"/>
            <w:rPrChange w:id="19801" w:author="32.423_CR0115R1_(Rel-16)_TM_SBMA, OAM_RTT" w:date="2020-07-06T10:39:00Z">
              <w:rPr>
                <w:color w:val="000000"/>
              </w:rPr>
            </w:rPrChange>
          </w:rPr>
          <w:t>" type="boolean" minOccurs="0"/&gt;</w:t>
        </w:r>
      </w:ins>
    </w:p>
    <w:p w:rsidR="00EF7973" w:rsidRPr="007B099C" w:rsidRDefault="00EF7973" w:rsidP="00EF7973">
      <w:pPr>
        <w:pStyle w:val="PL"/>
        <w:rPr>
          <w:ins w:id="19802" w:author="28.541_CR0289_(Rel-16)_SON_5G, EE_5G" w:date="2020-06-29T10:42:00Z"/>
          <w:color w:val="000000"/>
        </w:rPr>
      </w:pPr>
      <w:ins w:id="19803" w:author="28.541_CR0289_(Rel-16)_SON_5G, EE_5G" w:date="2020-06-29T10:42:00Z">
        <w:r w:rsidRPr="00623C82">
          <w:rPr>
            <w:color w:val="000000"/>
            <w:lang w:val="fr-FR"/>
            <w:rPrChange w:id="19804" w:author="32.423_CR0115R1_(Rel-16)_TM_SBMA, OAM_RTT" w:date="2020-07-06T10:39:00Z">
              <w:rPr>
                <w:color w:val="000000"/>
              </w:rPr>
            </w:rPrChange>
          </w:rPr>
          <w:tab/>
        </w:r>
        <w:r w:rsidRPr="00623C82">
          <w:rPr>
            <w:color w:val="000000"/>
            <w:lang w:val="fr-FR"/>
            <w:rPrChange w:id="19805" w:author="32.423_CR0115R1_(Rel-16)_TM_SBMA, OAM_RTT" w:date="2020-07-06T10:39:00Z">
              <w:rPr>
                <w:color w:val="000000"/>
              </w:rPr>
            </w:rPrChange>
          </w:rPr>
          <w:tab/>
        </w:r>
        <w:r w:rsidRPr="00623C82">
          <w:rPr>
            <w:color w:val="000000"/>
            <w:lang w:val="fr-FR"/>
            <w:rPrChange w:id="19806" w:author="32.423_CR0115R1_(Rel-16)_TM_SBMA, OAM_RTT" w:date="2020-07-06T10:39:00Z">
              <w:rPr>
                <w:color w:val="000000"/>
              </w:rPr>
            </w:rPrChange>
          </w:rPr>
          <w:tab/>
        </w:r>
        <w:r w:rsidRPr="00623C82">
          <w:rPr>
            <w:color w:val="000000"/>
            <w:lang w:val="fr-FR"/>
            <w:rPrChange w:id="19807" w:author="32.423_CR0115R1_(Rel-16)_TM_SBMA, OAM_RTT" w:date="2020-07-06T10:39:00Z">
              <w:rPr>
                <w:color w:val="000000"/>
              </w:rPr>
            </w:rPrChange>
          </w:rPr>
          <w:tab/>
        </w:r>
        <w:r w:rsidRPr="00623C82">
          <w:rPr>
            <w:color w:val="000000"/>
            <w:lang w:val="fr-FR"/>
            <w:rPrChange w:id="19808" w:author="32.423_CR0115R1_(Rel-16)_TM_SBMA, OAM_RTT" w:date="2020-07-06T10:39:00Z">
              <w:rPr>
                <w:color w:val="000000"/>
              </w:rPr>
            </w:rPrChange>
          </w:rPr>
          <w:tab/>
        </w:r>
        <w:r w:rsidRPr="007B099C">
          <w:rPr>
            <w:color w:val="000000"/>
          </w:rPr>
          <w:t>&lt;element name="</w:t>
        </w:r>
        <w:r>
          <w:rPr>
            <w:rFonts w:cs="Courier New"/>
            <w:szCs w:val="18"/>
          </w:rPr>
          <w:t>intrasystemANRManagementSwitch</w:t>
        </w:r>
        <w:r w:rsidRPr="007B099C">
          <w:rPr>
            <w:color w:val="000000"/>
          </w:rPr>
          <w:t>" type="beamType" minOccurs="0"/&gt;</w:t>
        </w:r>
      </w:ins>
    </w:p>
    <w:p w:rsidR="00EF7973" w:rsidRPr="007B099C" w:rsidRDefault="00EF7973" w:rsidP="00EF7973">
      <w:pPr>
        <w:pStyle w:val="PL"/>
        <w:rPr>
          <w:ins w:id="19809" w:author="28.541_CR0289_(Rel-16)_SON_5G, EE_5G" w:date="2020-06-29T10:42:00Z"/>
          <w:color w:val="000000"/>
        </w:rPr>
      </w:pPr>
      <w:ins w:id="19810" w:author="28.541_CR0289_(Rel-16)_SON_5G, EE_5G" w:date="2020-06-29T10:42:00Z">
        <w:r w:rsidRPr="007B099C">
          <w:rPr>
            <w:color w:val="000000"/>
          </w:rPr>
          <w:tab/>
        </w:r>
        <w:r w:rsidRPr="007B099C">
          <w:rPr>
            <w:color w:val="000000"/>
          </w:rPr>
          <w:tab/>
        </w:r>
        <w:r w:rsidRPr="007B099C">
          <w:rPr>
            <w:color w:val="000000"/>
          </w:rPr>
          <w:tab/>
        </w:r>
        <w:r w:rsidRPr="007B099C">
          <w:rPr>
            <w:color w:val="000000"/>
          </w:rPr>
          <w:tab/>
          <w:t>&lt;/all&gt;</w:t>
        </w:r>
      </w:ins>
    </w:p>
    <w:p w:rsidR="00EF7973" w:rsidRPr="007B099C" w:rsidRDefault="00EF7973" w:rsidP="00EF7973">
      <w:pPr>
        <w:pStyle w:val="PL"/>
        <w:rPr>
          <w:ins w:id="19811" w:author="28.541_CR0289_(Rel-16)_SON_5G, EE_5G" w:date="2020-06-29T10:42:00Z"/>
          <w:color w:val="000000"/>
        </w:rPr>
      </w:pPr>
      <w:ins w:id="19812" w:author="28.541_CR0289_(Rel-16)_SON_5G, EE_5G" w:date="2020-06-29T10:42:00Z">
        <w:r w:rsidRPr="007B099C">
          <w:rPr>
            <w:color w:val="000000"/>
          </w:rPr>
          <w:tab/>
        </w:r>
        <w:r w:rsidRPr="007B099C">
          <w:rPr>
            <w:color w:val="000000"/>
          </w:rPr>
          <w:tab/>
        </w:r>
        <w:r w:rsidRPr="007B099C">
          <w:rPr>
            <w:color w:val="000000"/>
          </w:rPr>
          <w:tab/>
        </w:r>
        <w:r w:rsidRPr="007B099C">
          <w:rPr>
            <w:color w:val="000000"/>
          </w:rPr>
          <w:tab/>
          <w:t>&lt;/complexType&gt;</w:t>
        </w:r>
      </w:ins>
    </w:p>
    <w:p w:rsidR="00EF7973" w:rsidRPr="007B099C" w:rsidRDefault="00EF7973" w:rsidP="00EF7973">
      <w:pPr>
        <w:pStyle w:val="PL"/>
        <w:rPr>
          <w:ins w:id="19813" w:author="28.541_CR0289_(Rel-16)_SON_5G, EE_5G" w:date="2020-06-29T10:42:00Z"/>
          <w:color w:val="000000"/>
        </w:rPr>
      </w:pPr>
      <w:ins w:id="19814" w:author="28.541_CR0289_(Rel-16)_SON_5G, EE_5G" w:date="2020-06-29T10:42:00Z">
        <w:r w:rsidRPr="007B099C">
          <w:rPr>
            <w:color w:val="000000"/>
          </w:rPr>
          <w:tab/>
        </w:r>
        <w:r w:rsidRPr="007B099C">
          <w:rPr>
            <w:color w:val="000000"/>
          </w:rPr>
          <w:tab/>
        </w:r>
        <w:r w:rsidRPr="007B099C">
          <w:rPr>
            <w:color w:val="000000"/>
          </w:rPr>
          <w:tab/>
        </w:r>
        <w:r w:rsidRPr="007B099C">
          <w:rPr>
            <w:color w:val="000000"/>
          </w:rPr>
          <w:tab/>
          <w:t>&lt;/element&gt;</w:t>
        </w:r>
      </w:ins>
    </w:p>
    <w:p w:rsidR="00EF7973" w:rsidRPr="007B099C" w:rsidRDefault="00EF7973" w:rsidP="00EF7973">
      <w:pPr>
        <w:pStyle w:val="PL"/>
        <w:rPr>
          <w:ins w:id="19815" w:author="28.541_CR0289_(Rel-16)_SON_5G, EE_5G" w:date="2020-06-29T10:42:00Z"/>
          <w:color w:val="000000"/>
        </w:rPr>
      </w:pPr>
      <w:ins w:id="19816" w:author="28.541_CR0289_(Rel-16)_SON_5G, EE_5G" w:date="2020-06-29T10:42:00Z">
        <w:r w:rsidRPr="007B099C">
          <w:rPr>
            <w:color w:val="000000"/>
          </w:rPr>
          <w:tab/>
        </w:r>
        <w:r w:rsidRPr="007B099C">
          <w:rPr>
            <w:color w:val="000000"/>
          </w:rPr>
          <w:tab/>
        </w:r>
        <w:r w:rsidRPr="007B099C">
          <w:rPr>
            <w:color w:val="000000"/>
          </w:rPr>
          <w:tab/>
          <w:t>&lt;/sequence&gt;</w:t>
        </w:r>
      </w:ins>
    </w:p>
    <w:p w:rsidR="00EF7973" w:rsidRPr="007B099C" w:rsidRDefault="00EF7973" w:rsidP="00EF7973">
      <w:pPr>
        <w:pStyle w:val="PL"/>
        <w:rPr>
          <w:ins w:id="19817" w:author="28.541_CR0289_(Rel-16)_SON_5G, EE_5G" w:date="2020-06-29T10:42:00Z"/>
          <w:color w:val="000000"/>
        </w:rPr>
      </w:pPr>
      <w:ins w:id="19818" w:author="28.541_CR0289_(Rel-16)_SON_5G, EE_5G" w:date="2020-06-29T10:42:00Z">
        <w:r w:rsidRPr="007B099C">
          <w:rPr>
            <w:color w:val="000000"/>
          </w:rPr>
          <w:tab/>
        </w:r>
        <w:r w:rsidRPr="007B099C">
          <w:rPr>
            <w:color w:val="000000"/>
          </w:rPr>
          <w:tab/>
        </w:r>
        <w:r w:rsidRPr="007B099C">
          <w:rPr>
            <w:color w:val="000000"/>
          </w:rPr>
          <w:tab/>
          <w:t>&lt;/extension&gt;</w:t>
        </w:r>
      </w:ins>
    </w:p>
    <w:p w:rsidR="00EF7973" w:rsidRPr="007B099C" w:rsidRDefault="00EF7973" w:rsidP="00EF7973">
      <w:pPr>
        <w:pStyle w:val="PL"/>
        <w:rPr>
          <w:ins w:id="19819" w:author="28.541_CR0289_(Rel-16)_SON_5G, EE_5G" w:date="2020-06-29T10:42:00Z"/>
          <w:color w:val="000000"/>
        </w:rPr>
      </w:pPr>
      <w:ins w:id="19820" w:author="28.541_CR0289_(Rel-16)_SON_5G, EE_5G" w:date="2020-06-29T10:42:00Z">
        <w:r w:rsidRPr="007B099C">
          <w:rPr>
            <w:color w:val="000000"/>
          </w:rPr>
          <w:tab/>
        </w:r>
        <w:r w:rsidRPr="007B099C">
          <w:rPr>
            <w:color w:val="000000"/>
          </w:rPr>
          <w:tab/>
          <w:t>&lt;/complexContent&gt;</w:t>
        </w:r>
      </w:ins>
    </w:p>
    <w:p w:rsidR="00EF7973" w:rsidRPr="007B099C" w:rsidRDefault="00EF7973" w:rsidP="00EF7973">
      <w:pPr>
        <w:pStyle w:val="PL"/>
        <w:rPr>
          <w:ins w:id="19821" w:author="28.541_CR0289_(Rel-16)_SON_5G, EE_5G" w:date="2020-06-29T10:42:00Z"/>
          <w:color w:val="000000"/>
        </w:rPr>
      </w:pPr>
      <w:ins w:id="19822" w:author="28.541_CR0289_(Rel-16)_SON_5G, EE_5G" w:date="2020-06-29T10:42:00Z">
        <w:r w:rsidRPr="007B099C">
          <w:rPr>
            <w:color w:val="000000"/>
          </w:rPr>
          <w:tab/>
          <w:t>&lt;/complexType&gt;</w:t>
        </w:r>
      </w:ins>
    </w:p>
    <w:p w:rsidR="00EF7973" w:rsidRDefault="00EF7973" w:rsidP="00EF7973">
      <w:pPr>
        <w:pStyle w:val="PL"/>
        <w:rPr>
          <w:ins w:id="19823" w:author="28.541_CR0289_(Rel-16)_SON_5G, EE_5G" w:date="2020-06-29T10:42:00Z"/>
        </w:rPr>
      </w:pPr>
      <w:ins w:id="19824" w:author="28.541_CR0289_(Rel-16)_SON_5G, EE_5G" w:date="2020-06-29T10:42:00Z">
        <w:r w:rsidRPr="007B099C">
          <w:rPr>
            <w:color w:val="000000"/>
          </w:rPr>
          <w:t>&lt;/element&gt;</w:t>
        </w:r>
      </w:ins>
    </w:p>
    <w:p w:rsidR="00EF7973" w:rsidRDefault="00EF7973" w:rsidP="00EF7973">
      <w:pPr>
        <w:pStyle w:val="PL"/>
        <w:rPr>
          <w:ins w:id="19825" w:author="28.541_CR0289_(Rel-16)_SON_5G, EE_5G" w:date="2020-06-29T10:42:00Z"/>
        </w:rPr>
      </w:pPr>
    </w:p>
    <w:p w:rsidR="00EF7973" w:rsidRPr="007B099C" w:rsidRDefault="00EF7973" w:rsidP="00EF7973">
      <w:pPr>
        <w:pStyle w:val="PL"/>
        <w:rPr>
          <w:ins w:id="19826" w:author="28.541_CR0289_(Rel-16)_SON_5G, EE_5G" w:date="2020-06-29T10:42:00Z"/>
          <w:color w:val="000000"/>
        </w:rPr>
      </w:pPr>
      <w:ins w:id="19827" w:author="28.541_CR0289_(Rel-16)_SON_5G, EE_5G" w:date="2020-06-29T10:42:00Z">
        <w:r w:rsidRPr="007B099C">
          <w:rPr>
            <w:color w:val="000000"/>
          </w:rPr>
          <w:t>&lt;element name="</w:t>
        </w:r>
        <w:r w:rsidRPr="009800B6">
          <w:rPr>
            <w:lang w:eastAsia="zh-CN"/>
          </w:rPr>
          <w:t>DESManagement</w:t>
        </w:r>
        <w:r>
          <w:rPr>
            <w:lang w:eastAsia="zh-CN"/>
          </w:rPr>
          <w:t>Function</w:t>
        </w:r>
        <w:r w:rsidRPr="007B099C">
          <w:rPr>
            <w:color w:val="000000"/>
          </w:rPr>
          <w:t>"&gt;</w:t>
        </w:r>
      </w:ins>
    </w:p>
    <w:p w:rsidR="00EF7973" w:rsidRPr="00EF7973" w:rsidRDefault="00EF7973" w:rsidP="00EF7973">
      <w:pPr>
        <w:pStyle w:val="PL"/>
        <w:rPr>
          <w:ins w:id="19828" w:author="28.541_CR0289_(Rel-16)_SON_5G, EE_5G" w:date="2020-06-29T10:42:00Z"/>
          <w:color w:val="000000"/>
          <w:rPrChange w:id="19829" w:author="28.541_CR0289_(Rel-16)_SON_5G, EE_5G" w:date="2020-06-29T10:42:00Z">
            <w:rPr>
              <w:ins w:id="19830" w:author="28.541_CR0289_(Rel-16)_SON_5G, EE_5G" w:date="2020-06-29T10:42:00Z"/>
              <w:color w:val="000000"/>
              <w:lang w:val="fr-FR"/>
            </w:rPr>
          </w:rPrChange>
        </w:rPr>
      </w:pPr>
      <w:ins w:id="19831" w:author="28.541_CR0289_(Rel-16)_SON_5G, EE_5G" w:date="2020-06-29T10:42:00Z">
        <w:r w:rsidRPr="007B099C">
          <w:rPr>
            <w:color w:val="000000"/>
          </w:rPr>
          <w:tab/>
        </w:r>
        <w:r w:rsidRPr="00EF7973">
          <w:rPr>
            <w:color w:val="000000"/>
            <w:rPrChange w:id="19832" w:author="28.541_CR0289_(Rel-16)_SON_5G, EE_5G" w:date="2020-06-29T10:42:00Z">
              <w:rPr>
                <w:color w:val="000000"/>
                <w:lang w:val="fr-FR"/>
              </w:rPr>
            </w:rPrChange>
          </w:rPr>
          <w:t>&lt;complexType&gt;</w:t>
        </w:r>
      </w:ins>
    </w:p>
    <w:p w:rsidR="00EF7973" w:rsidRPr="00EF7973" w:rsidRDefault="00EF7973" w:rsidP="00EF7973">
      <w:pPr>
        <w:pStyle w:val="PL"/>
        <w:rPr>
          <w:ins w:id="19833" w:author="28.541_CR0289_(Rel-16)_SON_5G, EE_5G" w:date="2020-06-29T10:42:00Z"/>
          <w:color w:val="000000"/>
          <w:rPrChange w:id="19834" w:author="28.541_CR0289_(Rel-16)_SON_5G, EE_5G" w:date="2020-06-29T10:42:00Z">
            <w:rPr>
              <w:ins w:id="19835" w:author="28.541_CR0289_(Rel-16)_SON_5G, EE_5G" w:date="2020-06-29T10:42:00Z"/>
              <w:color w:val="000000"/>
              <w:lang w:val="fr-FR"/>
            </w:rPr>
          </w:rPrChange>
        </w:rPr>
      </w:pPr>
      <w:ins w:id="19836" w:author="28.541_CR0289_(Rel-16)_SON_5G, EE_5G" w:date="2020-06-29T10:42:00Z">
        <w:r w:rsidRPr="00EF7973">
          <w:rPr>
            <w:color w:val="000000"/>
            <w:rPrChange w:id="19837" w:author="28.541_CR0289_(Rel-16)_SON_5G, EE_5G" w:date="2020-06-29T10:42:00Z">
              <w:rPr>
                <w:color w:val="000000"/>
                <w:lang w:val="fr-FR"/>
              </w:rPr>
            </w:rPrChange>
          </w:rPr>
          <w:tab/>
        </w:r>
        <w:r w:rsidRPr="00EF7973">
          <w:rPr>
            <w:color w:val="000000"/>
            <w:rPrChange w:id="19838" w:author="28.541_CR0289_(Rel-16)_SON_5G, EE_5G" w:date="2020-06-29T10:42:00Z">
              <w:rPr>
                <w:color w:val="000000"/>
                <w:lang w:val="fr-FR"/>
              </w:rPr>
            </w:rPrChange>
          </w:rPr>
          <w:tab/>
          <w:t>&lt;complexContent&gt;</w:t>
        </w:r>
      </w:ins>
    </w:p>
    <w:p w:rsidR="00EF7973" w:rsidRPr="00EF7973" w:rsidRDefault="00EF7973" w:rsidP="00EF7973">
      <w:pPr>
        <w:pStyle w:val="PL"/>
        <w:rPr>
          <w:ins w:id="19839" w:author="28.541_CR0289_(Rel-16)_SON_5G, EE_5G" w:date="2020-06-29T10:42:00Z"/>
          <w:color w:val="000000"/>
          <w:rPrChange w:id="19840" w:author="28.541_CR0289_(Rel-16)_SON_5G, EE_5G" w:date="2020-06-29T10:42:00Z">
            <w:rPr>
              <w:ins w:id="19841" w:author="28.541_CR0289_(Rel-16)_SON_5G, EE_5G" w:date="2020-06-29T10:42:00Z"/>
              <w:color w:val="000000"/>
              <w:lang w:val="fr-FR"/>
            </w:rPr>
          </w:rPrChange>
        </w:rPr>
      </w:pPr>
      <w:ins w:id="19842" w:author="28.541_CR0289_(Rel-16)_SON_5G, EE_5G" w:date="2020-06-29T10:42:00Z">
        <w:r w:rsidRPr="00EF7973">
          <w:rPr>
            <w:color w:val="000000"/>
            <w:rPrChange w:id="19843" w:author="28.541_CR0289_(Rel-16)_SON_5G, EE_5G" w:date="2020-06-29T10:42:00Z">
              <w:rPr>
                <w:color w:val="000000"/>
                <w:lang w:val="fr-FR"/>
              </w:rPr>
            </w:rPrChange>
          </w:rPr>
          <w:tab/>
        </w:r>
        <w:r w:rsidRPr="00EF7973">
          <w:rPr>
            <w:color w:val="000000"/>
            <w:rPrChange w:id="19844" w:author="28.541_CR0289_(Rel-16)_SON_5G, EE_5G" w:date="2020-06-29T10:42:00Z">
              <w:rPr>
                <w:color w:val="000000"/>
                <w:lang w:val="fr-FR"/>
              </w:rPr>
            </w:rPrChange>
          </w:rPr>
          <w:tab/>
        </w:r>
        <w:r w:rsidRPr="00EF7973">
          <w:rPr>
            <w:color w:val="000000"/>
            <w:rPrChange w:id="19845" w:author="28.541_CR0289_(Rel-16)_SON_5G, EE_5G" w:date="2020-06-29T10:42:00Z">
              <w:rPr>
                <w:color w:val="000000"/>
                <w:lang w:val="fr-FR"/>
              </w:rPr>
            </w:rPrChange>
          </w:rPr>
          <w:tab/>
          <w:t>&lt;extension base="xn:NrmClass"&gt;</w:t>
        </w:r>
      </w:ins>
    </w:p>
    <w:p w:rsidR="00EF7973" w:rsidRPr="007B099C" w:rsidRDefault="00EF7973" w:rsidP="00EF7973">
      <w:pPr>
        <w:pStyle w:val="PL"/>
        <w:rPr>
          <w:ins w:id="19846" w:author="28.541_CR0289_(Rel-16)_SON_5G, EE_5G" w:date="2020-06-29T10:42:00Z"/>
          <w:color w:val="000000"/>
        </w:rPr>
      </w:pPr>
      <w:ins w:id="19847" w:author="28.541_CR0289_(Rel-16)_SON_5G, EE_5G" w:date="2020-06-29T10:42:00Z">
        <w:r w:rsidRPr="00EF7973">
          <w:rPr>
            <w:color w:val="000000"/>
            <w:rPrChange w:id="19848" w:author="28.541_CR0289_(Rel-16)_SON_5G, EE_5G" w:date="2020-06-29T10:42:00Z">
              <w:rPr>
                <w:color w:val="000000"/>
                <w:lang w:val="fr-FR"/>
              </w:rPr>
            </w:rPrChange>
          </w:rPr>
          <w:tab/>
        </w:r>
        <w:r w:rsidRPr="00EF7973">
          <w:rPr>
            <w:color w:val="000000"/>
            <w:rPrChange w:id="19849" w:author="28.541_CR0289_(Rel-16)_SON_5G, EE_5G" w:date="2020-06-29T10:42:00Z">
              <w:rPr>
                <w:color w:val="000000"/>
                <w:lang w:val="fr-FR"/>
              </w:rPr>
            </w:rPrChange>
          </w:rPr>
          <w:tab/>
        </w:r>
        <w:r w:rsidRPr="00EF7973">
          <w:rPr>
            <w:color w:val="000000"/>
            <w:rPrChange w:id="19850" w:author="28.541_CR0289_(Rel-16)_SON_5G, EE_5G" w:date="2020-06-29T10:42:00Z">
              <w:rPr>
                <w:color w:val="000000"/>
                <w:lang w:val="fr-FR"/>
              </w:rPr>
            </w:rPrChange>
          </w:rPr>
          <w:tab/>
        </w:r>
        <w:r w:rsidRPr="007B099C">
          <w:rPr>
            <w:color w:val="000000"/>
          </w:rPr>
          <w:t>&lt;sequence&gt;</w:t>
        </w:r>
      </w:ins>
    </w:p>
    <w:p w:rsidR="00EF7973" w:rsidRPr="007B099C" w:rsidRDefault="00EF7973" w:rsidP="00EF7973">
      <w:pPr>
        <w:pStyle w:val="PL"/>
        <w:rPr>
          <w:ins w:id="19851" w:author="28.541_CR0289_(Rel-16)_SON_5G, EE_5G" w:date="2020-06-29T10:42:00Z"/>
          <w:color w:val="000000"/>
        </w:rPr>
      </w:pPr>
      <w:ins w:id="19852" w:author="28.541_CR0289_(Rel-16)_SON_5G, EE_5G" w:date="2020-06-29T10:42:00Z">
        <w:r w:rsidRPr="007B099C">
          <w:rPr>
            <w:color w:val="000000"/>
          </w:rPr>
          <w:tab/>
        </w:r>
        <w:r w:rsidRPr="007B099C">
          <w:rPr>
            <w:color w:val="000000"/>
          </w:rPr>
          <w:tab/>
        </w:r>
        <w:r w:rsidRPr="007B099C">
          <w:rPr>
            <w:color w:val="000000"/>
          </w:rPr>
          <w:tab/>
        </w:r>
        <w:r w:rsidRPr="007B099C">
          <w:rPr>
            <w:color w:val="000000"/>
          </w:rPr>
          <w:tab/>
          <w:t>&lt;element name="attributes"&gt;</w:t>
        </w:r>
      </w:ins>
    </w:p>
    <w:p w:rsidR="00EF7973" w:rsidRPr="007B099C" w:rsidRDefault="00EF7973" w:rsidP="00EF7973">
      <w:pPr>
        <w:pStyle w:val="PL"/>
        <w:rPr>
          <w:ins w:id="19853" w:author="28.541_CR0289_(Rel-16)_SON_5G, EE_5G" w:date="2020-06-29T10:42:00Z"/>
          <w:color w:val="000000"/>
        </w:rPr>
      </w:pPr>
      <w:ins w:id="19854" w:author="28.541_CR0289_(Rel-16)_SON_5G, EE_5G" w:date="2020-06-29T10:42:00Z">
        <w:r w:rsidRPr="007B099C">
          <w:rPr>
            <w:color w:val="000000"/>
          </w:rPr>
          <w:tab/>
        </w:r>
        <w:r w:rsidRPr="007B099C">
          <w:rPr>
            <w:color w:val="000000"/>
          </w:rPr>
          <w:tab/>
        </w:r>
        <w:r w:rsidRPr="007B099C">
          <w:rPr>
            <w:color w:val="000000"/>
          </w:rPr>
          <w:tab/>
        </w:r>
        <w:r w:rsidRPr="007B099C">
          <w:rPr>
            <w:color w:val="000000"/>
          </w:rPr>
          <w:tab/>
          <w:t>&lt;complexType&gt;</w:t>
        </w:r>
      </w:ins>
    </w:p>
    <w:p w:rsidR="00EF7973" w:rsidRPr="007B099C" w:rsidRDefault="00EF7973" w:rsidP="00EF7973">
      <w:pPr>
        <w:pStyle w:val="PL"/>
        <w:rPr>
          <w:ins w:id="19855" w:author="28.541_CR0289_(Rel-16)_SON_5G, EE_5G" w:date="2020-06-29T10:42:00Z"/>
          <w:color w:val="000000"/>
        </w:rPr>
      </w:pPr>
      <w:ins w:id="19856" w:author="28.541_CR0289_(Rel-16)_SON_5G, EE_5G" w:date="2020-06-29T10:42:00Z">
        <w:r w:rsidRPr="007B099C">
          <w:rPr>
            <w:color w:val="000000"/>
          </w:rPr>
          <w:tab/>
        </w:r>
        <w:r w:rsidRPr="007B099C">
          <w:rPr>
            <w:color w:val="000000"/>
          </w:rPr>
          <w:tab/>
        </w:r>
        <w:r w:rsidRPr="007B099C">
          <w:rPr>
            <w:color w:val="000000"/>
          </w:rPr>
          <w:tab/>
        </w:r>
        <w:r w:rsidRPr="007B099C">
          <w:rPr>
            <w:color w:val="000000"/>
          </w:rPr>
          <w:tab/>
          <w:t>&lt;all&gt;</w:t>
        </w:r>
      </w:ins>
    </w:p>
    <w:p w:rsidR="00EF7973" w:rsidRPr="007B099C" w:rsidRDefault="00EF7973" w:rsidP="00EF7973">
      <w:pPr>
        <w:pStyle w:val="PL"/>
        <w:rPr>
          <w:ins w:id="19857" w:author="28.541_CR0289_(Rel-16)_SON_5G, EE_5G" w:date="2020-06-29T10:42:00Z"/>
          <w:color w:val="000000"/>
        </w:rPr>
      </w:pPr>
      <w:ins w:id="19858" w:author="28.541_CR0289_(Rel-16)_SON_5G, EE_5G" w:date="2020-06-29T10:42:00Z">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lang w:eastAsia="zh-CN"/>
          </w:rPr>
          <w:t>d</w:t>
        </w:r>
        <w:r w:rsidRPr="005842EC">
          <w:rPr>
            <w:rFonts w:cs="Courier New"/>
            <w:lang w:eastAsia="zh-CN"/>
          </w:rPr>
          <w:t>esSwitch</w:t>
        </w:r>
        <w:r w:rsidRPr="007B099C">
          <w:rPr>
            <w:color w:val="000000"/>
          </w:rPr>
          <w:t>" type="</w:t>
        </w:r>
        <w:r w:rsidRPr="008100FA">
          <w:rPr>
            <w:color w:val="000000"/>
          </w:rPr>
          <w:t>boolean</w:t>
        </w:r>
        <w:r w:rsidRPr="007B099C">
          <w:rPr>
            <w:color w:val="000000"/>
          </w:rPr>
          <w:t>" minOccurs="0"/&gt;</w:t>
        </w:r>
      </w:ins>
    </w:p>
    <w:p w:rsidR="00EF7973" w:rsidRPr="007B099C" w:rsidRDefault="00EF7973" w:rsidP="00EF7973">
      <w:pPr>
        <w:pStyle w:val="PL"/>
        <w:rPr>
          <w:ins w:id="19859" w:author="28.541_CR0289_(Rel-16)_SON_5G, EE_5G" w:date="2020-06-29T10:42:00Z"/>
          <w:color w:val="000000"/>
        </w:rPr>
      </w:pPr>
      <w:ins w:id="19860" w:author="28.541_CR0289_(Rel-16)_SON_5G, EE_5G" w:date="2020-06-29T10:42:00Z">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rPr>
          <w:t>intraRatEsActivationOriginalCellLoadParameters</w:t>
        </w:r>
        <w:r w:rsidRPr="007B099C">
          <w:rPr>
            <w:color w:val="000000"/>
          </w:rPr>
          <w:t>" type="</w:t>
        </w:r>
        <w:r>
          <w:rPr>
            <w:rFonts w:cs="Courier New"/>
          </w:rPr>
          <w:t>IntraRatEsActivationOriginalCellLoadParameters</w:t>
        </w:r>
        <w:r w:rsidRPr="007B099C">
          <w:rPr>
            <w:color w:val="000000"/>
          </w:rPr>
          <w:t xml:space="preserve"> " minOccurs="0"/&gt;</w:t>
        </w:r>
      </w:ins>
    </w:p>
    <w:p w:rsidR="00EF7973" w:rsidRPr="007B099C" w:rsidRDefault="00EF7973" w:rsidP="00EF7973">
      <w:pPr>
        <w:pStyle w:val="PL"/>
        <w:rPr>
          <w:ins w:id="19861" w:author="28.541_CR0289_(Rel-16)_SON_5G, EE_5G" w:date="2020-06-29T10:42:00Z"/>
          <w:color w:val="000000"/>
        </w:rPr>
      </w:pPr>
      <w:ins w:id="19862" w:author="28.541_CR0289_(Rel-16)_SON_5G, EE_5G" w:date="2020-06-29T10:42:00Z">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rPr>
          <w:t>intraRatEsActivationCandidateCellsLoadParameters</w:t>
        </w:r>
        <w:r w:rsidRPr="007B099C">
          <w:rPr>
            <w:color w:val="000000"/>
          </w:rPr>
          <w:t>" type="</w:t>
        </w:r>
        <w:r>
          <w:rPr>
            <w:rFonts w:cs="Courier New"/>
          </w:rPr>
          <w:t>IntraRatEsActivationCandidateCellsLoadParameters</w:t>
        </w:r>
        <w:r w:rsidRPr="007B099C">
          <w:rPr>
            <w:color w:val="000000"/>
          </w:rPr>
          <w:t>" minOccurs="0"/&gt;</w:t>
        </w:r>
      </w:ins>
    </w:p>
    <w:p w:rsidR="00EF7973" w:rsidRPr="007B099C" w:rsidRDefault="00EF7973" w:rsidP="00EF7973">
      <w:pPr>
        <w:pStyle w:val="PL"/>
        <w:rPr>
          <w:ins w:id="19863" w:author="28.541_CR0289_(Rel-16)_SON_5G, EE_5G" w:date="2020-06-29T10:42:00Z"/>
          <w:color w:val="000000"/>
        </w:rPr>
      </w:pPr>
      <w:ins w:id="19864" w:author="28.541_CR0289_(Rel-16)_SON_5G, EE_5G" w:date="2020-06-29T10:42:00Z">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rPr>
          <w:t>intraRatEsDeactivationCandidateCellsLoadParameters</w:t>
        </w:r>
        <w:r w:rsidRPr="007B099C">
          <w:rPr>
            <w:color w:val="000000"/>
          </w:rPr>
          <w:t>" type="</w:t>
        </w:r>
        <w:r>
          <w:rPr>
            <w:rFonts w:cs="Courier New"/>
          </w:rPr>
          <w:t>IntraRatEsDeactivationCandidateCellsLoadParameters</w:t>
        </w:r>
        <w:r w:rsidRPr="007B099C">
          <w:rPr>
            <w:color w:val="000000"/>
          </w:rPr>
          <w:t>" minOccurs="0"/&gt;</w:t>
        </w:r>
      </w:ins>
    </w:p>
    <w:p w:rsidR="00EF7973" w:rsidRPr="007B099C" w:rsidRDefault="00EF7973" w:rsidP="00EF7973">
      <w:pPr>
        <w:pStyle w:val="PL"/>
        <w:rPr>
          <w:ins w:id="19865" w:author="28.541_CR0289_(Rel-16)_SON_5G, EE_5G" w:date="2020-06-29T10:42:00Z"/>
          <w:color w:val="000000"/>
        </w:rPr>
      </w:pPr>
      <w:ins w:id="19866" w:author="28.541_CR0289_(Rel-16)_SON_5G, EE_5G" w:date="2020-06-29T10:42:00Z">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hint="eastAsia"/>
          </w:rPr>
          <w:t>esNotAllowedTimePeriod</w:t>
        </w:r>
        <w:r w:rsidRPr="007B099C">
          <w:rPr>
            <w:color w:val="000000"/>
          </w:rPr>
          <w:t>" type="</w:t>
        </w:r>
        <w:r>
          <w:rPr>
            <w:rFonts w:cs="Courier New"/>
          </w:rPr>
          <w:t>E</w:t>
        </w:r>
        <w:r>
          <w:rPr>
            <w:rFonts w:cs="Courier New" w:hint="eastAsia"/>
          </w:rPr>
          <w:t>sNotAllowedTimePeriod</w:t>
        </w:r>
        <w:r w:rsidRPr="007B099C">
          <w:rPr>
            <w:color w:val="000000"/>
          </w:rPr>
          <w:t>" minOccurs="0"/&gt;</w:t>
        </w:r>
      </w:ins>
    </w:p>
    <w:p w:rsidR="00EF7973" w:rsidRDefault="00EF7973" w:rsidP="00EF7973">
      <w:pPr>
        <w:pStyle w:val="PL"/>
        <w:rPr>
          <w:ins w:id="19867" w:author="28.541_CR0289_(Rel-16)_SON_5G, EE_5G" w:date="2020-06-29T10:42:00Z"/>
          <w:color w:val="000000"/>
        </w:rPr>
      </w:pPr>
      <w:ins w:id="19868" w:author="28.541_CR0289_(Rel-16)_SON_5G, EE_5G" w:date="2020-06-29T10:42:00Z">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rPr>
          <w:t>interRatEsActivationOriginalCellParameters</w:t>
        </w:r>
        <w:r w:rsidRPr="007B099C">
          <w:rPr>
            <w:color w:val="000000"/>
          </w:rPr>
          <w:t>" type="</w:t>
        </w:r>
        <w:r>
          <w:rPr>
            <w:rFonts w:cs="Courier New"/>
          </w:rPr>
          <w:t>InterRatEsActivationOriginalCellParameters</w:t>
        </w:r>
        <w:r w:rsidRPr="007B099C">
          <w:rPr>
            <w:color w:val="000000"/>
          </w:rPr>
          <w:t>" minOccurs="0"/&gt;</w:t>
        </w:r>
      </w:ins>
    </w:p>
    <w:p w:rsidR="00EF7973" w:rsidRPr="007B099C" w:rsidRDefault="00EF7973" w:rsidP="00EF7973">
      <w:pPr>
        <w:pStyle w:val="PL"/>
        <w:rPr>
          <w:ins w:id="19869" w:author="28.541_CR0289_(Rel-16)_SON_5G, EE_5G" w:date="2020-06-29T10:42:00Z"/>
          <w:color w:val="000000"/>
        </w:rPr>
      </w:pPr>
      <w:ins w:id="19870" w:author="28.541_CR0289_(Rel-16)_SON_5G, EE_5G" w:date="2020-06-29T10:42:00Z">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rPr>
          <w:t>interRatEsActivationCandidateCellParameters</w:t>
        </w:r>
        <w:r w:rsidRPr="007B099C">
          <w:rPr>
            <w:color w:val="000000"/>
          </w:rPr>
          <w:t>" type="</w:t>
        </w:r>
        <w:r>
          <w:rPr>
            <w:rFonts w:cs="Courier New"/>
          </w:rPr>
          <w:t>InterRatEsActivationCandidateCellParameters</w:t>
        </w:r>
        <w:r w:rsidRPr="007B099C">
          <w:rPr>
            <w:color w:val="000000"/>
          </w:rPr>
          <w:t>" minOccurs="0"/&gt;</w:t>
        </w:r>
      </w:ins>
    </w:p>
    <w:p w:rsidR="00EF7973" w:rsidRDefault="00EF7973" w:rsidP="00EF7973">
      <w:pPr>
        <w:pStyle w:val="PL"/>
        <w:rPr>
          <w:ins w:id="19871" w:author="28.541_CR0289_(Rel-16)_SON_5G, EE_5G" w:date="2020-06-29T10:42:00Z"/>
          <w:color w:val="000000"/>
        </w:rPr>
      </w:pPr>
      <w:ins w:id="19872" w:author="28.541_CR0289_(Rel-16)_SON_5G, EE_5G" w:date="2020-06-29T10:42:00Z">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rPr>
          <w:t>interRatEsDeactivationCandidateCellParameters</w:t>
        </w:r>
        <w:r w:rsidRPr="007B099C">
          <w:rPr>
            <w:color w:val="000000"/>
          </w:rPr>
          <w:t>" type="</w:t>
        </w:r>
        <w:r>
          <w:rPr>
            <w:rFonts w:cs="Courier New"/>
          </w:rPr>
          <w:t>InterRatEsDeactivationCandidateCellParameters</w:t>
        </w:r>
        <w:r w:rsidRPr="007B099C">
          <w:rPr>
            <w:color w:val="000000"/>
          </w:rPr>
          <w:t>" minOccurs="0"/&gt;</w:t>
        </w:r>
      </w:ins>
    </w:p>
    <w:p w:rsidR="00EF7973" w:rsidRPr="007B099C" w:rsidRDefault="00EF7973" w:rsidP="00EF7973">
      <w:pPr>
        <w:pStyle w:val="PL"/>
        <w:rPr>
          <w:ins w:id="19873" w:author="28.541_CR0289_(Rel-16)_SON_5G, EE_5G" w:date="2020-06-29T10:42:00Z"/>
          <w:color w:val="000000"/>
        </w:rPr>
      </w:pPr>
      <w:ins w:id="19874" w:author="28.541_CR0289_(Rel-16)_SON_5G, EE_5G" w:date="2020-06-29T10:42:00Z">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rPr>
          <w:t>energySavingState</w:t>
        </w:r>
        <w:r w:rsidRPr="007B099C">
          <w:rPr>
            <w:color w:val="000000"/>
          </w:rPr>
          <w:t>" type="</w:t>
        </w:r>
        <w:r>
          <w:rPr>
            <w:rFonts w:cs="Courier New"/>
          </w:rPr>
          <w:t>energySavingState</w:t>
        </w:r>
        <w:r w:rsidRPr="007B099C">
          <w:rPr>
            <w:color w:val="000000"/>
          </w:rPr>
          <w:t>" minOccurs="0"/&gt;</w:t>
        </w:r>
      </w:ins>
    </w:p>
    <w:p w:rsidR="00EF7973" w:rsidRPr="007B099C" w:rsidRDefault="00EF7973" w:rsidP="00EF7973">
      <w:pPr>
        <w:pStyle w:val="PL"/>
        <w:rPr>
          <w:ins w:id="19875" w:author="28.541_CR0289_(Rel-16)_SON_5G, EE_5G" w:date="2020-06-29T10:42:00Z"/>
          <w:color w:val="000000"/>
        </w:rPr>
      </w:pPr>
      <w:ins w:id="19876" w:author="28.541_CR0289_(Rel-16)_SON_5G, EE_5G" w:date="2020-06-29T10:42:00Z">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rPr>
          <w:t>isProbingCapable</w:t>
        </w:r>
        <w:r w:rsidRPr="007B099C">
          <w:rPr>
            <w:color w:val="000000"/>
          </w:rPr>
          <w:t>" type="</w:t>
        </w:r>
        <w:r>
          <w:rPr>
            <w:rFonts w:cs="Courier New"/>
          </w:rPr>
          <w:t>isProbingCapable</w:t>
        </w:r>
        <w:r w:rsidRPr="007B099C">
          <w:rPr>
            <w:color w:val="000000"/>
          </w:rPr>
          <w:t>" minOccurs="0"/&gt;</w:t>
        </w:r>
      </w:ins>
    </w:p>
    <w:p w:rsidR="00EF7973" w:rsidRPr="007B099C" w:rsidRDefault="00EF7973" w:rsidP="00EF7973">
      <w:pPr>
        <w:pStyle w:val="PL"/>
        <w:rPr>
          <w:ins w:id="19877" w:author="28.541_CR0289_(Rel-16)_SON_5G, EE_5G" w:date="2020-06-29T10:42:00Z"/>
          <w:color w:val="000000"/>
        </w:rPr>
      </w:pPr>
      <w:ins w:id="19878" w:author="28.541_CR0289_(Rel-16)_SON_5G, EE_5G" w:date="2020-06-29T10:42:00Z">
        <w:r w:rsidRPr="007B099C">
          <w:rPr>
            <w:color w:val="000000"/>
          </w:rPr>
          <w:tab/>
        </w:r>
        <w:r w:rsidRPr="007B099C">
          <w:rPr>
            <w:color w:val="000000"/>
          </w:rPr>
          <w:tab/>
        </w:r>
        <w:r w:rsidRPr="007B099C">
          <w:rPr>
            <w:color w:val="000000"/>
          </w:rPr>
          <w:tab/>
        </w:r>
        <w:r w:rsidRPr="007B099C">
          <w:rPr>
            <w:color w:val="000000"/>
          </w:rPr>
          <w:tab/>
          <w:t>&lt;/all&gt;</w:t>
        </w:r>
      </w:ins>
    </w:p>
    <w:p w:rsidR="00EF7973" w:rsidRPr="00EF7973" w:rsidRDefault="00EF7973" w:rsidP="00EF7973">
      <w:pPr>
        <w:pStyle w:val="PL"/>
        <w:rPr>
          <w:ins w:id="19879" w:author="28.541_CR0289_(Rel-16)_SON_5G, EE_5G" w:date="2020-06-29T10:42:00Z"/>
          <w:color w:val="000000"/>
          <w:lang w:val="fr-FR"/>
          <w:rPrChange w:id="19880" w:author="28.541_CR0289_(Rel-16)_SON_5G, EE_5G" w:date="2020-06-29T10:42:00Z">
            <w:rPr>
              <w:ins w:id="19881" w:author="28.541_CR0289_(Rel-16)_SON_5G, EE_5G" w:date="2020-06-29T10:42:00Z"/>
              <w:color w:val="000000"/>
            </w:rPr>
          </w:rPrChange>
        </w:rPr>
      </w:pPr>
      <w:ins w:id="19882" w:author="28.541_CR0289_(Rel-16)_SON_5G, EE_5G" w:date="2020-06-29T10:42:00Z">
        <w:r w:rsidRPr="007B099C">
          <w:rPr>
            <w:color w:val="000000"/>
          </w:rPr>
          <w:tab/>
        </w:r>
        <w:r w:rsidRPr="007B099C">
          <w:rPr>
            <w:color w:val="000000"/>
          </w:rPr>
          <w:tab/>
        </w:r>
        <w:r w:rsidRPr="007B099C">
          <w:rPr>
            <w:color w:val="000000"/>
          </w:rPr>
          <w:tab/>
        </w:r>
        <w:r w:rsidRPr="007B099C">
          <w:rPr>
            <w:color w:val="000000"/>
          </w:rPr>
          <w:tab/>
        </w:r>
        <w:r w:rsidRPr="00EF7973">
          <w:rPr>
            <w:color w:val="000000"/>
            <w:lang w:val="fr-FR"/>
            <w:rPrChange w:id="19883" w:author="28.541_CR0289_(Rel-16)_SON_5G, EE_5G" w:date="2020-06-29T10:42:00Z">
              <w:rPr>
                <w:color w:val="000000"/>
              </w:rPr>
            </w:rPrChange>
          </w:rPr>
          <w:t>&lt;/complexType&gt;</w:t>
        </w:r>
      </w:ins>
    </w:p>
    <w:p w:rsidR="00EF7973" w:rsidRPr="00EF7973" w:rsidRDefault="00EF7973" w:rsidP="00EF7973">
      <w:pPr>
        <w:pStyle w:val="PL"/>
        <w:rPr>
          <w:ins w:id="19884" w:author="28.541_CR0289_(Rel-16)_SON_5G, EE_5G" w:date="2020-06-29T10:42:00Z"/>
          <w:color w:val="000000"/>
          <w:lang w:val="fr-FR"/>
          <w:rPrChange w:id="19885" w:author="28.541_CR0289_(Rel-16)_SON_5G, EE_5G" w:date="2020-06-29T10:42:00Z">
            <w:rPr>
              <w:ins w:id="19886" w:author="28.541_CR0289_(Rel-16)_SON_5G, EE_5G" w:date="2020-06-29T10:42:00Z"/>
              <w:color w:val="000000"/>
            </w:rPr>
          </w:rPrChange>
        </w:rPr>
      </w:pPr>
      <w:ins w:id="19887" w:author="28.541_CR0289_(Rel-16)_SON_5G, EE_5G" w:date="2020-06-29T10:42:00Z">
        <w:r w:rsidRPr="00EF7973">
          <w:rPr>
            <w:color w:val="000000"/>
            <w:lang w:val="fr-FR"/>
            <w:rPrChange w:id="19888" w:author="28.541_CR0289_(Rel-16)_SON_5G, EE_5G" w:date="2020-06-29T10:42:00Z">
              <w:rPr>
                <w:color w:val="000000"/>
              </w:rPr>
            </w:rPrChange>
          </w:rPr>
          <w:lastRenderedPageBreak/>
          <w:tab/>
        </w:r>
        <w:r w:rsidRPr="00EF7973">
          <w:rPr>
            <w:color w:val="000000"/>
            <w:lang w:val="fr-FR"/>
            <w:rPrChange w:id="19889" w:author="28.541_CR0289_(Rel-16)_SON_5G, EE_5G" w:date="2020-06-29T10:42:00Z">
              <w:rPr>
                <w:color w:val="000000"/>
              </w:rPr>
            </w:rPrChange>
          </w:rPr>
          <w:tab/>
        </w:r>
        <w:r w:rsidRPr="00EF7973">
          <w:rPr>
            <w:color w:val="000000"/>
            <w:lang w:val="fr-FR"/>
            <w:rPrChange w:id="19890" w:author="28.541_CR0289_(Rel-16)_SON_5G, EE_5G" w:date="2020-06-29T10:42:00Z">
              <w:rPr>
                <w:color w:val="000000"/>
              </w:rPr>
            </w:rPrChange>
          </w:rPr>
          <w:tab/>
        </w:r>
        <w:r w:rsidRPr="00EF7973">
          <w:rPr>
            <w:color w:val="000000"/>
            <w:lang w:val="fr-FR"/>
            <w:rPrChange w:id="19891" w:author="28.541_CR0289_(Rel-16)_SON_5G, EE_5G" w:date="2020-06-29T10:42:00Z">
              <w:rPr>
                <w:color w:val="000000"/>
              </w:rPr>
            </w:rPrChange>
          </w:rPr>
          <w:tab/>
          <w:t>&lt;/element&gt;</w:t>
        </w:r>
      </w:ins>
    </w:p>
    <w:p w:rsidR="00EF7973" w:rsidRPr="00EF7973" w:rsidRDefault="00EF7973" w:rsidP="00EF7973">
      <w:pPr>
        <w:pStyle w:val="PL"/>
        <w:rPr>
          <w:ins w:id="19892" w:author="28.541_CR0289_(Rel-16)_SON_5G, EE_5G" w:date="2020-06-29T10:42:00Z"/>
          <w:color w:val="000000"/>
          <w:lang w:val="fr-FR"/>
          <w:rPrChange w:id="19893" w:author="28.541_CR0289_(Rel-16)_SON_5G, EE_5G" w:date="2020-06-29T10:42:00Z">
            <w:rPr>
              <w:ins w:id="19894" w:author="28.541_CR0289_(Rel-16)_SON_5G, EE_5G" w:date="2020-06-29T10:42:00Z"/>
              <w:color w:val="000000"/>
            </w:rPr>
          </w:rPrChange>
        </w:rPr>
      </w:pPr>
      <w:ins w:id="19895" w:author="28.541_CR0289_(Rel-16)_SON_5G, EE_5G" w:date="2020-06-29T10:42:00Z">
        <w:r w:rsidRPr="00EF7973">
          <w:rPr>
            <w:color w:val="000000"/>
            <w:lang w:val="fr-FR"/>
            <w:rPrChange w:id="19896" w:author="28.541_CR0289_(Rel-16)_SON_5G, EE_5G" w:date="2020-06-29T10:42:00Z">
              <w:rPr>
                <w:color w:val="000000"/>
              </w:rPr>
            </w:rPrChange>
          </w:rPr>
          <w:tab/>
        </w:r>
        <w:r w:rsidRPr="00EF7973">
          <w:rPr>
            <w:color w:val="000000"/>
            <w:lang w:val="fr-FR"/>
            <w:rPrChange w:id="19897" w:author="28.541_CR0289_(Rel-16)_SON_5G, EE_5G" w:date="2020-06-29T10:42:00Z">
              <w:rPr>
                <w:color w:val="000000"/>
              </w:rPr>
            </w:rPrChange>
          </w:rPr>
          <w:tab/>
        </w:r>
        <w:r w:rsidRPr="00EF7973">
          <w:rPr>
            <w:color w:val="000000"/>
            <w:lang w:val="fr-FR"/>
            <w:rPrChange w:id="19898" w:author="28.541_CR0289_(Rel-16)_SON_5G, EE_5G" w:date="2020-06-29T10:42:00Z">
              <w:rPr>
                <w:color w:val="000000"/>
              </w:rPr>
            </w:rPrChange>
          </w:rPr>
          <w:tab/>
          <w:t>&lt;/sequence&gt;</w:t>
        </w:r>
      </w:ins>
    </w:p>
    <w:p w:rsidR="00EF7973" w:rsidRPr="00EF7973" w:rsidRDefault="00EF7973" w:rsidP="00EF7973">
      <w:pPr>
        <w:pStyle w:val="PL"/>
        <w:rPr>
          <w:ins w:id="19899" w:author="28.541_CR0289_(Rel-16)_SON_5G, EE_5G" w:date="2020-06-29T10:42:00Z"/>
          <w:color w:val="000000"/>
          <w:lang w:val="fr-FR"/>
          <w:rPrChange w:id="19900" w:author="28.541_CR0289_(Rel-16)_SON_5G, EE_5G" w:date="2020-06-29T10:42:00Z">
            <w:rPr>
              <w:ins w:id="19901" w:author="28.541_CR0289_(Rel-16)_SON_5G, EE_5G" w:date="2020-06-29T10:42:00Z"/>
              <w:color w:val="000000"/>
            </w:rPr>
          </w:rPrChange>
        </w:rPr>
      </w:pPr>
      <w:ins w:id="19902" w:author="28.541_CR0289_(Rel-16)_SON_5G, EE_5G" w:date="2020-06-29T10:42:00Z">
        <w:r w:rsidRPr="00EF7973">
          <w:rPr>
            <w:color w:val="000000"/>
            <w:lang w:val="fr-FR"/>
            <w:rPrChange w:id="19903" w:author="28.541_CR0289_(Rel-16)_SON_5G, EE_5G" w:date="2020-06-29T10:42:00Z">
              <w:rPr>
                <w:color w:val="000000"/>
              </w:rPr>
            </w:rPrChange>
          </w:rPr>
          <w:tab/>
        </w:r>
        <w:r w:rsidRPr="00EF7973">
          <w:rPr>
            <w:color w:val="000000"/>
            <w:lang w:val="fr-FR"/>
            <w:rPrChange w:id="19904" w:author="28.541_CR0289_(Rel-16)_SON_5G, EE_5G" w:date="2020-06-29T10:42:00Z">
              <w:rPr>
                <w:color w:val="000000"/>
              </w:rPr>
            </w:rPrChange>
          </w:rPr>
          <w:tab/>
        </w:r>
        <w:r w:rsidRPr="00EF7973">
          <w:rPr>
            <w:color w:val="000000"/>
            <w:lang w:val="fr-FR"/>
            <w:rPrChange w:id="19905" w:author="28.541_CR0289_(Rel-16)_SON_5G, EE_5G" w:date="2020-06-29T10:42:00Z">
              <w:rPr>
                <w:color w:val="000000"/>
              </w:rPr>
            </w:rPrChange>
          </w:rPr>
          <w:tab/>
          <w:t>&lt;/extension&gt;</w:t>
        </w:r>
      </w:ins>
    </w:p>
    <w:p w:rsidR="00EF7973" w:rsidRPr="00EF7973" w:rsidRDefault="00EF7973" w:rsidP="00EF7973">
      <w:pPr>
        <w:pStyle w:val="PL"/>
        <w:rPr>
          <w:ins w:id="19906" w:author="28.541_CR0289_(Rel-16)_SON_5G, EE_5G" w:date="2020-06-29T10:42:00Z"/>
          <w:color w:val="000000"/>
          <w:lang w:val="fr-FR"/>
          <w:rPrChange w:id="19907" w:author="28.541_CR0289_(Rel-16)_SON_5G, EE_5G" w:date="2020-06-29T10:42:00Z">
            <w:rPr>
              <w:ins w:id="19908" w:author="28.541_CR0289_(Rel-16)_SON_5G, EE_5G" w:date="2020-06-29T10:42:00Z"/>
              <w:color w:val="000000"/>
            </w:rPr>
          </w:rPrChange>
        </w:rPr>
      </w:pPr>
      <w:ins w:id="19909" w:author="28.541_CR0289_(Rel-16)_SON_5G, EE_5G" w:date="2020-06-29T10:42:00Z">
        <w:r w:rsidRPr="00EF7973">
          <w:rPr>
            <w:color w:val="000000"/>
            <w:lang w:val="fr-FR"/>
            <w:rPrChange w:id="19910" w:author="28.541_CR0289_(Rel-16)_SON_5G, EE_5G" w:date="2020-06-29T10:42:00Z">
              <w:rPr>
                <w:color w:val="000000"/>
              </w:rPr>
            </w:rPrChange>
          </w:rPr>
          <w:tab/>
        </w:r>
        <w:r w:rsidRPr="00EF7973">
          <w:rPr>
            <w:color w:val="000000"/>
            <w:lang w:val="fr-FR"/>
            <w:rPrChange w:id="19911" w:author="28.541_CR0289_(Rel-16)_SON_5G, EE_5G" w:date="2020-06-29T10:42:00Z">
              <w:rPr>
                <w:color w:val="000000"/>
              </w:rPr>
            </w:rPrChange>
          </w:rPr>
          <w:tab/>
          <w:t>&lt;/complexContent&gt;</w:t>
        </w:r>
      </w:ins>
    </w:p>
    <w:p w:rsidR="00EF7973" w:rsidRPr="007B099C" w:rsidRDefault="00EF7973" w:rsidP="00EF7973">
      <w:pPr>
        <w:pStyle w:val="PL"/>
        <w:rPr>
          <w:ins w:id="19912" w:author="28.541_CR0289_(Rel-16)_SON_5G, EE_5G" w:date="2020-06-29T10:42:00Z"/>
          <w:color w:val="000000"/>
        </w:rPr>
      </w:pPr>
      <w:ins w:id="19913" w:author="28.541_CR0289_(Rel-16)_SON_5G, EE_5G" w:date="2020-06-29T10:42:00Z">
        <w:r w:rsidRPr="00EF7973">
          <w:rPr>
            <w:color w:val="000000"/>
            <w:lang w:val="fr-FR"/>
            <w:rPrChange w:id="19914" w:author="28.541_CR0289_(Rel-16)_SON_5G, EE_5G" w:date="2020-06-29T10:42:00Z">
              <w:rPr>
                <w:color w:val="000000"/>
              </w:rPr>
            </w:rPrChange>
          </w:rPr>
          <w:tab/>
        </w:r>
        <w:r w:rsidRPr="007B099C">
          <w:rPr>
            <w:color w:val="000000"/>
          </w:rPr>
          <w:t>&lt;/complexType&gt;</w:t>
        </w:r>
      </w:ins>
    </w:p>
    <w:p w:rsidR="00EF7973" w:rsidRDefault="00EF7973" w:rsidP="00EF7973">
      <w:pPr>
        <w:pStyle w:val="PL"/>
        <w:rPr>
          <w:ins w:id="19915" w:author="28.541_CR0289_(Rel-16)_SON_5G, EE_5G" w:date="2020-06-29T10:42:00Z"/>
          <w:color w:val="000000"/>
        </w:rPr>
      </w:pPr>
      <w:ins w:id="19916" w:author="28.541_CR0289_(Rel-16)_SON_5G, EE_5G" w:date="2020-06-29T10:42:00Z">
        <w:r w:rsidRPr="007B099C">
          <w:rPr>
            <w:color w:val="000000"/>
          </w:rPr>
          <w:t>&lt;/element&gt;</w:t>
        </w:r>
      </w:ins>
    </w:p>
    <w:p w:rsidR="00EF7973" w:rsidRPr="00EF7973" w:rsidRDefault="00EF7973" w:rsidP="00EF7973">
      <w:pPr>
        <w:pStyle w:val="PL"/>
        <w:rPr>
          <w:ins w:id="19917" w:author="28.541_CR0289_(Rel-16)_SON_5G, EE_5G" w:date="2020-06-29T10:42:00Z"/>
          <w:rPrChange w:id="19918" w:author="28.541_CR0289_(Rel-16)_SON_5G, EE_5G" w:date="2020-06-29T10:42:00Z">
            <w:rPr>
              <w:ins w:id="19919" w:author="28.541_CR0289_(Rel-16)_SON_5G, EE_5G" w:date="2020-06-29T10:42:00Z"/>
              <w:lang w:val="fr-FR"/>
            </w:rPr>
          </w:rPrChange>
        </w:rPr>
      </w:pPr>
      <w:ins w:id="19920" w:author="28.541_CR0289_(Rel-16)_SON_5G, EE_5G" w:date="2020-06-29T10:42:00Z">
        <w:r w:rsidRPr="00EF7973">
          <w:rPr>
            <w:rPrChange w:id="19921" w:author="28.541_CR0289_(Rel-16)_SON_5G, EE_5G" w:date="2020-06-29T10:42:00Z">
              <w:rPr>
                <w:lang w:val="fr-FR"/>
              </w:rPr>
            </w:rPrChange>
          </w:rPr>
          <w:t>&lt;element name="</w:t>
        </w:r>
        <w:r>
          <w:rPr>
            <w:rFonts w:cs="Courier New"/>
          </w:rPr>
          <w:t>IntraRatEsActivationOriginalCellLoadParameters</w:t>
        </w:r>
        <w:r w:rsidRPr="00EF7973">
          <w:rPr>
            <w:rPrChange w:id="19922" w:author="28.541_CR0289_(Rel-16)_SON_5G, EE_5G" w:date="2020-06-29T10:42:00Z">
              <w:rPr>
                <w:lang w:val="fr-FR"/>
              </w:rPr>
            </w:rPrChange>
          </w:rPr>
          <w:t>"&gt;</w:t>
        </w:r>
      </w:ins>
    </w:p>
    <w:p w:rsidR="00EF7973" w:rsidRPr="00EF7973" w:rsidRDefault="00EF7973" w:rsidP="00EF7973">
      <w:pPr>
        <w:pStyle w:val="PL"/>
        <w:rPr>
          <w:ins w:id="19923" w:author="28.541_CR0289_(Rel-16)_SON_5G, EE_5G" w:date="2020-06-29T10:42:00Z"/>
          <w:rPrChange w:id="19924" w:author="28.541_CR0289_(Rel-16)_SON_5G, EE_5G" w:date="2020-06-29T10:42:00Z">
            <w:rPr>
              <w:ins w:id="19925" w:author="28.541_CR0289_(Rel-16)_SON_5G, EE_5G" w:date="2020-06-29T10:42:00Z"/>
              <w:lang w:val="fr-FR"/>
            </w:rPr>
          </w:rPrChange>
        </w:rPr>
      </w:pPr>
      <w:ins w:id="19926" w:author="28.541_CR0289_(Rel-16)_SON_5G, EE_5G" w:date="2020-06-29T10:42:00Z">
        <w:r w:rsidRPr="00EF7973">
          <w:rPr>
            <w:rPrChange w:id="19927" w:author="28.541_CR0289_(Rel-16)_SON_5G, EE_5G" w:date="2020-06-29T10:42:00Z">
              <w:rPr>
                <w:lang w:val="fr-FR"/>
              </w:rPr>
            </w:rPrChange>
          </w:rPr>
          <w:tab/>
          <w:t>&lt;complexType&gt;</w:t>
        </w:r>
      </w:ins>
    </w:p>
    <w:p w:rsidR="00EF7973" w:rsidRPr="00EF7973" w:rsidRDefault="00EF7973" w:rsidP="00EF7973">
      <w:pPr>
        <w:pStyle w:val="PL"/>
        <w:rPr>
          <w:ins w:id="19928" w:author="28.541_CR0289_(Rel-16)_SON_5G, EE_5G" w:date="2020-06-29T10:42:00Z"/>
          <w:rPrChange w:id="19929" w:author="28.541_CR0289_(Rel-16)_SON_5G, EE_5G" w:date="2020-06-29T10:42:00Z">
            <w:rPr>
              <w:ins w:id="19930" w:author="28.541_CR0289_(Rel-16)_SON_5G, EE_5G" w:date="2020-06-29T10:42:00Z"/>
              <w:lang w:val="fr-FR"/>
            </w:rPr>
          </w:rPrChange>
        </w:rPr>
      </w:pPr>
      <w:ins w:id="19931" w:author="28.541_CR0289_(Rel-16)_SON_5G, EE_5G" w:date="2020-06-29T10:42:00Z">
        <w:r w:rsidRPr="00EF7973">
          <w:rPr>
            <w:rPrChange w:id="19932" w:author="28.541_CR0289_(Rel-16)_SON_5G, EE_5G" w:date="2020-06-29T10:42:00Z">
              <w:rPr>
                <w:lang w:val="fr-FR"/>
              </w:rPr>
            </w:rPrChange>
          </w:rPr>
          <w:tab/>
        </w:r>
        <w:r w:rsidRPr="00EF7973">
          <w:rPr>
            <w:rPrChange w:id="19933" w:author="28.541_CR0289_(Rel-16)_SON_5G, EE_5G" w:date="2020-06-29T10:42:00Z">
              <w:rPr>
                <w:lang w:val="fr-FR"/>
              </w:rPr>
            </w:rPrChange>
          </w:rPr>
          <w:tab/>
          <w:t>&lt;complexContent&gt;</w:t>
        </w:r>
      </w:ins>
    </w:p>
    <w:p w:rsidR="00EF7973" w:rsidRPr="00EF7973" w:rsidRDefault="00EF7973" w:rsidP="00EF7973">
      <w:pPr>
        <w:pStyle w:val="PL"/>
        <w:rPr>
          <w:ins w:id="19934" w:author="28.541_CR0289_(Rel-16)_SON_5G, EE_5G" w:date="2020-06-29T10:42:00Z"/>
          <w:rPrChange w:id="19935" w:author="28.541_CR0289_(Rel-16)_SON_5G, EE_5G" w:date="2020-06-29T10:42:00Z">
            <w:rPr>
              <w:ins w:id="19936" w:author="28.541_CR0289_(Rel-16)_SON_5G, EE_5G" w:date="2020-06-29T10:42:00Z"/>
              <w:lang w:val="fr-FR"/>
            </w:rPr>
          </w:rPrChange>
        </w:rPr>
      </w:pPr>
      <w:ins w:id="19937" w:author="28.541_CR0289_(Rel-16)_SON_5G, EE_5G" w:date="2020-06-29T10:42:00Z">
        <w:r w:rsidRPr="00EF7973">
          <w:rPr>
            <w:rPrChange w:id="19938" w:author="28.541_CR0289_(Rel-16)_SON_5G, EE_5G" w:date="2020-06-29T10:42:00Z">
              <w:rPr>
                <w:lang w:val="fr-FR"/>
              </w:rPr>
            </w:rPrChange>
          </w:rPr>
          <w:tab/>
        </w:r>
        <w:r w:rsidRPr="00EF7973">
          <w:rPr>
            <w:rPrChange w:id="19939" w:author="28.541_CR0289_(Rel-16)_SON_5G, EE_5G" w:date="2020-06-29T10:42:00Z">
              <w:rPr>
                <w:lang w:val="fr-FR"/>
              </w:rPr>
            </w:rPrChange>
          </w:rPr>
          <w:tab/>
        </w:r>
        <w:r w:rsidRPr="00EF7973">
          <w:rPr>
            <w:rPrChange w:id="19940" w:author="28.541_CR0289_(Rel-16)_SON_5G, EE_5G" w:date="2020-06-29T10:42:00Z">
              <w:rPr>
                <w:lang w:val="fr-FR"/>
              </w:rPr>
            </w:rPrChange>
          </w:rPr>
          <w:tab/>
          <w:t>&lt;extension base="xn:NrmClass"&gt;</w:t>
        </w:r>
      </w:ins>
    </w:p>
    <w:p w:rsidR="00EF7973" w:rsidRPr="00EF7973" w:rsidRDefault="00EF7973" w:rsidP="00EF7973">
      <w:pPr>
        <w:pStyle w:val="PL"/>
        <w:rPr>
          <w:ins w:id="19941" w:author="28.541_CR0289_(Rel-16)_SON_5G, EE_5G" w:date="2020-06-29T10:42:00Z"/>
          <w:rPrChange w:id="19942" w:author="28.541_CR0289_(Rel-16)_SON_5G, EE_5G" w:date="2020-06-29T10:42:00Z">
            <w:rPr>
              <w:ins w:id="19943" w:author="28.541_CR0289_(Rel-16)_SON_5G, EE_5G" w:date="2020-06-29T10:42:00Z"/>
              <w:lang w:val="fr-FR"/>
            </w:rPr>
          </w:rPrChange>
        </w:rPr>
      </w:pPr>
      <w:ins w:id="19944" w:author="28.541_CR0289_(Rel-16)_SON_5G, EE_5G" w:date="2020-06-29T10:42:00Z">
        <w:r w:rsidRPr="00EF7973">
          <w:rPr>
            <w:rPrChange w:id="19945" w:author="28.541_CR0289_(Rel-16)_SON_5G, EE_5G" w:date="2020-06-29T10:42:00Z">
              <w:rPr>
                <w:lang w:val="fr-FR"/>
              </w:rPr>
            </w:rPrChange>
          </w:rPr>
          <w:tab/>
        </w:r>
        <w:r w:rsidRPr="00EF7973">
          <w:rPr>
            <w:rPrChange w:id="19946" w:author="28.541_CR0289_(Rel-16)_SON_5G, EE_5G" w:date="2020-06-29T10:42:00Z">
              <w:rPr>
                <w:lang w:val="fr-FR"/>
              </w:rPr>
            </w:rPrChange>
          </w:rPr>
          <w:tab/>
        </w:r>
        <w:r w:rsidRPr="00EF7973">
          <w:rPr>
            <w:rPrChange w:id="19947" w:author="28.541_CR0289_(Rel-16)_SON_5G, EE_5G" w:date="2020-06-29T10:42:00Z">
              <w:rPr>
                <w:lang w:val="fr-FR"/>
              </w:rPr>
            </w:rPrChange>
          </w:rPr>
          <w:tab/>
          <w:t>&lt;sequence&gt;</w:t>
        </w:r>
      </w:ins>
    </w:p>
    <w:p w:rsidR="00EF7973" w:rsidRPr="00EF7973" w:rsidRDefault="00EF7973" w:rsidP="00EF7973">
      <w:pPr>
        <w:pStyle w:val="PL"/>
        <w:rPr>
          <w:ins w:id="19948" w:author="28.541_CR0289_(Rel-16)_SON_5G, EE_5G" w:date="2020-06-29T10:42:00Z"/>
          <w:rPrChange w:id="19949" w:author="28.541_CR0289_(Rel-16)_SON_5G, EE_5G" w:date="2020-06-29T10:42:00Z">
            <w:rPr>
              <w:ins w:id="19950" w:author="28.541_CR0289_(Rel-16)_SON_5G, EE_5G" w:date="2020-06-29T10:42:00Z"/>
              <w:lang w:val="fr-FR"/>
            </w:rPr>
          </w:rPrChange>
        </w:rPr>
      </w:pPr>
      <w:ins w:id="19951" w:author="28.541_CR0289_(Rel-16)_SON_5G, EE_5G" w:date="2020-06-29T10:42:00Z">
        <w:r w:rsidRPr="00EF7973">
          <w:rPr>
            <w:rPrChange w:id="19952" w:author="28.541_CR0289_(Rel-16)_SON_5G, EE_5G" w:date="2020-06-29T10:42:00Z">
              <w:rPr>
                <w:lang w:val="fr-FR"/>
              </w:rPr>
            </w:rPrChange>
          </w:rPr>
          <w:tab/>
        </w:r>
        <w:r w:rsidRPr="00EF7973">
          <w:rPr>
            <w:rPrChange w:id="19953" w:author="28.541_CR0289_(Rel-16)_SON_5G, EE_5G" w:date="2020-06-29T10:42:00Z">
              <w:rPr>
                <w:lang w:val="fr-FR"/>
              </w:rPr>
            </w:rPrChange>
          </w:rPr>
          <w:tab/>
        </w:r>
        <w:r w:rsidRPr="00EF7973">
          <w:rPr>
            <w:rPrChange w:id="19954" w:author="28.541_CR0289_(Rel-16)_SON_5G, EE_5G" w:date="2020-06-29T10:42:00Z">
              <w:rPr>
                <w:lang w:val="fr-FR"/>
              </w:rPr>
            </w:rPrChange>
          </w:rPr>
          <w:tab/>
        </w:r>
        <w:r w:rsidRPr="00EF7973">
          <w:rPr>
            <w:rPrChange w:id="19955" w:author="28.541_CR0289_(Rel-16)_SON_5G, EE_5G" w:date="2020-06-29T10:42:00Z">
              <w:rPr>
                <w:lang w:val="fr-FR"/>
              </w:rPr>
            </w:rPrChange>
          </w:rPr>
          <w:tab/>
          <w:t>&lt;element name="attributes"&gt;</w:t>
        </w:r>
      </w:ins>
    </w:p>
    <w:p w:rsidR="00EF7973" w:rsidRDefault="00EF7973" w:rsidP="00EF7973">
      <w:pPr>
        <w:pStyle w:val="PL"/>
        <w:rPr>
          <w:ins w:id="19956" w:author="28.541_CR0289_(Rel-16)_SON_5G, EE_5G" w:date="2020-06-29T10:42:00Z"/>
        </w:rPr>
      </w:pPr>
      <w:ins w:id="19957" w:author="28.541_CR0289_(Rel-16)_SON_5G, EE_5G" w:date="2020-06-29T10:42:00Z">
        <w:r w:rsidRPr="00EF7973">
          <w:rPr>
            <w:rPrChange w:id="19958" w:author="28.541_CR0289_(Rel-16)_SON_5G, EE_5G" w:date="2020-06-29T10:42:00Z">
              <w:rPr>
                <w:lang w:val="fr-FR"/>
              </w:rPr>
            </w:rPrChange>
          </w:rPr>
          <w:tab/>
        </w:r>
        <w:r w:rsidRPr="00EF7973">
          <w:rPr>
            <w:rPrChange w:id="19959" w:author="28.541_CR0289_(Rel-16)_SON_5G, EE_5G" w:date="2020-06-29T10:42:00Z">
              <w:rPr>
                <w:lang w:val="fr-FR"/>
              </w:rPr>
            </w:rPrChange>
          </w:rPr>
          <w:tab/>
        </w:r>
        <w:r w:rsidRPr="00EF7973">
          <w:rPr>
            <w:rPrChange w:id="19960" w:author="28.541_CR0289_(Rel-16)_SON_5G, EE_5G" w:date="2020-06-29T10:42:00Z">
              <w:rPr>
                <w:lang w:val="fr-FR"/>
              </w:rPr>
            </w:rPrChange>
          </w:rPr>
          <w:tab/>
        </w:r>
        <w:r w:rsidRPr="00EF7973">
          <w:rPr>
            <w:rPrChange w:id="19961" w:author="28.541_CR0289_(Rel-16)_SON_5G, EE_5G" w:date="2020-06-29T10:42:00Z">
              <w:rPr>
                <w:lang w:val="fr-FR"/>
              </w:rPr>
            </w:rPrChange>
          </w:rPr>
          <w:tab/>
        </w:r>
        <w:r>
          <w:t>&lt;complexType&gt;</w:t>
        </w:r>
      </w:ins>
    </w:p>
    <w:p w:rsidR="00EF7973" w:rsidRDefault="00EF7973" w:rsidP="00EF7973">
      <w:pPr>
        <w:pStyle w:val="PL"/>
        <w:rPr>
          <w:ins w:id="19962" w:author="28.541_CR0289_(Rel-16)_SON_5G, EE_5G" w:date="2020-06-29T10:42:00Z"/>
        </w:rPr>
      </w:pPr>
      <w:ins w:id="19963" w:author="28.541_CR0289_(Rel-16)_SON_5G, EE_5G" w:date="2020-06-29T10:42:00Z">
        <w:r>
          <w:tab/>
        </w:r>
        <w:r>
          <w:tab/>
        </w:r>
        <w:r>
          <w:tab/>
        </w:r>
        <w:r>
          <w:tab/>
          <w:t>&lt;all&gt;</w:t>
        </w:r>
      </w:ins>
    </w:p>
    <w:p w:rsidR="00EF7973" w:rsidRDefault="00EF7973" w:rsidP="00EF7973">
      <w:pPr>
        <w:pStyle w:val="PL"/>
        <w:rPr>
          <w:ins w:id="19964" w:author="28.541_CR0289_(Rel-16)_SON_5G, EE_5G" w:date="2020-06-29T10:42:00Z"/>
          <w:szCs w:val="16"/>
        </w:rPr>
      </w:pPr>
      <w:ins w:id="19965" w:author="28.541_CR0289_(Rel-16)_SON_5G, EE_5G" w:date="2020-06-29T10:42:00Z">
        <w:r>
          <w:tab/>
        </w:r>
        <w:r>
          <w:tab/>
        </w:r>
        <w:r>
          <w:tab/>
        </w:r>
        <w:r>
          <w:tab/>
        </w:r>
        <w:r>
          <w:tab/>
          <w:t>&lt;element name="load</w:t>
        </w:r>
        <w:r>
          <w:rPr>
            <w:rFonts w:cs="Arial"/>
            <w:szCs w:val="18"/>
          </w:rPr>
          <w:t>Threshold</w:t>
        </w:r>
        <w:r>
          <w:t xml:space="preserve">" </w:t>
        </w:r>
        <w:r w:rsidRPr="007B099C">
          <w:rPr>
            <w:color w:val="000000"/>
          </w:rPr>
          <w:t>type="</w:t>
        </w:r>
        <w:r>
          <w:t>load</w:t>
        </w:r>
        <w:r>
          <w:rPr>
            <w:rFonts w:cs="Arial"/>
            <w:szCs w:val="18"/>
          </w:rPr>
          <w:t>Threshold</w:t>
        </w:r>
        <w:r w:rsidRPr="007B099C">
          <w:rPr>
            <w:color w:val="000000"/>
          </w:rPr>
          <w:t>" minOccurs="0"/</w:t>
        </w:r>
        <w:r>
          <w:t>&gt;</w:t>
        </w:r>
      </w:ins>
    </w:p>
    <w:p w:rsidR="00EF7973" w:rsidRDefault="00EF7973" w:rsidP="00EF7973">
      <w:pPr>
        <w:pStyle w:val="PL"/>
        <w:rPr>
          <w:ins w:id="19966" w:author="28.541_CR0289_(Rel-16)_SON_5G, EE_5G" w:date="2020-06-29T10:42:00Z"/>
        </w:rPr>
      </w:pPr>
      <w:ins w:id="19967" w:author="28.541_CR0289_(Rel-16)_SON_5G, EE_5G" w:date="2020-06-29T10:42:00Z">
        <w:r>
          <w:rPr>
            <w:szCs w:val="16"/>
          </w:rPr>
          <w:tab/>
        </w:r>
        <w:r>
          <w:rPr>
            <w:szCs w:val="16"/>
          </w:rPr>
          <w:tab/>
        </w:r>
        <w:r>
          <w:rPr>
            <w:szCs w:val="16"/>
          </w:rPr>
          <w:tab/>
        </w:r>
        <w:r>
          <w:rPr>
            <w:szCs w:val="16"/>
          </w:rPr>
          <w:tab/>
        </w:r>
        <w:r>
          <w:rPr>
            <w:szCs w:val="16"/>
          </w:rPr>
          <w:tab/>
        </w:r>
        <w:r>
          <w:t>&lt;element name="</w:t>
        </w:r>
        <w:r>
          <w:rPr>
            <w:rFonts w:cs="Arial"/>
            <w:szCs w:val="18"/>
          </w:rPr>
          <w:t>t</w:t>
        </w:r>
        <w:r w:rsidRPr="00470365">
          <w:rPr>
            <w:rFonts w:cs="Arial"/>
            <w:szCs w:val="18"/>
          </w:rPr>
          <w:t>imeDuration</w:t>
        </w:r>
        <w:r>
          <w:t xml:space="preserve">" </w:t>
        </w:r>
        <w:r w:rsidRPr="007B099C">
          <w:rPr>
            <w:color w:val="000000"/>
          </w:rPr>
          <w:t>type="</w:t>
        </w:r>
        <w:r>
          <w:rPr>
            <w:rFonts w:cs="Arial"/>
            <w:szCs w:val="18"/>
          </w:rPr>
          <w:t>t</w:t>
        </w:r>
        <w:r w:rsidRPr="00470365">
          <w:rPr>
            <w:rFonts w:cs="Arial"/>
            <w:szCs w:val="18"/>
          </w:rPr>
          <w:t>imeDuration</w:t>
        </w:r>
        <w:r w:rsidRPr="007B099C">
          <w:rPr>
            <w:color w:val="000000"/>
          </w:rPr>
          <w:t>" minOccurs="0"/</w:t>
        </w:r>
        <w:r>
          <w:t>&gt;</w:t>
        </w:r>
        <w:r>
          <w:tab/>
        </w:r>
      </w:ins>
    </w:p>
    <w:p w:rsidR="00EF7973" w:rsidRDefault="00EF7973" w:rsidP="00EF7973">
      <w:pPr>
        <w:pStyle w:val="PL"/>
        <w:rPr>
          <w:ins w:id="19968" w:author="28.541_CR0289_(Rel-16)_SON_5G, EE_5G" w:date="2020-06-29T10:42:00Z"/>
        </w:rPr>
      </w:pPr>
      <w:ins w:id="19969" w:author="28.541_CR0289_(Rel-16)_SON_5G, EE_5G" w:date="2020-06-29T10:42:00Z">
        <w:r>
          <w:tab/>
        </w:r>
        <w:r>
          <w:tab/>
        </w:r>
        <w:r>
          <w:tab/>
        </w:r>
        <w:r>
          <w:tab/>
          <w:t>&lt;/all&gt;</w:t>
        </w:r>
      </w:ins>
    </w:p>
    <w:p w:rsidR="00EF7973" w:rsidRPr="00EF7973" w:rsidRDefault="00EF7973" w:rsidP="00EF7973">
      <w:pPr>
        <w:pStyle w:val="PL"/>
        <w:rPr>
          <w:ins w:id="19970" w:author="28.541_CR0289_(Rel-16)_SON_5G, EE_5G" w:date="2020-06-29T10:42:00Z"/>
          <w:rPrChange w:id="19971" w:author="28.541_CR0289_(Rel-16)_SON_5G, EE_5G" w:date="2020-06-29T10:42:00Z">
            <w:rPr>
              <w:ins w:id="19972" w:author="28.541_CR0289_(Rel-16)_SON_5G, EE_5G" w:date="2020-06-29T10:42:00Z"/>
              <w:lang w:val="fr-FR"/>
            </w:rPr>
          </w:rPrChange>
        </w:rPr>
      </w:pPr>
      <w:ins w:id="19973" w:author="28.541_CR0289_(Rel-16)_SON_5G, EE_5G" w:date="2020-06-29T10:42:00Z">
        <w:r>
          <w:tab/>
        </w:r>
        <w:r>
          <w:tab/>
        </w:r>
        <w:r>
          <w:tab/>
        </w:r>
        <w:r>
          <w:tab/>
        </w:r>
        <w:r w:rsidRPr="00EF7973">
          <w:rPr>
            <w:rPrChange w:id="19974" w:author="28.541_CR0289_(Rel-16)_SON_5G, EE_5G" w:date="2020-06-29T10:42:00Z">
              <w:rPr>
                <w:lang w:val="fr-FR"/>
              </w:rPr>
            </w:rPrChange>
          </w:rPr>
          <w:t>&lt;/complexType&gt;</w:t>
        </w:r>
      </w:ins>
    </w:p>
    <w:p w:rsidR="00EF7973" w:rsidRPr="00EF7973" w:rsidRDefault="00EF7973" w:rsidP="00EF7973">
      <w:pPr>
        <w:pStyle w:val="PL"/>
        <w:rPr>
          <w:ins w:id="19975" w:author="28.541_CR0289_(Rel-16)_SON_5G, EE_5G" w:date="2020-06-29T10:42:00Z"/>
          <w:rPrChange w:id="19976" w:author="28.541_CR0289_(Rel-16)_SON_5G, EE_5G" w:date="2020-06-29T10:42:00Z">
            <w:rPr>
              <w:ins w:id="19977" w:author="28.541_CR0289_(Rel-16)_SON_5G, EE_5G" w:date="2020-06-29T10:42:00Z"/>
              <w:lang w:val="fr-FR"/>
            </w:rPr>
          </w:rPrChange>
        </w:rPr>
      </w:pPr>
      <w:ins w:id="19978" w:author="28.541_CR0289_(Rel-16)_SON_5G, EE_5G" w:date="2020-06-29T10:42:00Z">
        <w:r w:rsidRPr="00EF7973">
          <w:rPr>
            <w:rPrChange w:id="19979" w:author="28.541_CR0289_(Rel-16)_SON_5G, EE_5G" w:date="2020-06-29T10:42:00Z">
              <w:rPr>
                <w:lang w:val="fr-FR"/>
              </w:rPr>
            </w:rPrChange>
          </w:rPr>
          <w:tab/>
        </w:r>
        <w:r w:rsidRPr="00EF7973">
          <w:rPr>
            <w:rPrChange w:id="19980" w:author="28.541_CR0289_(Rel-16)_SON_5G, EE_5G" w:date="2020-06-29T10:42:00Z">
              <w:rPr>
                <w:lang w:val="fr-FR"/>
              </w:rPr>
            </w:rPrChange>
          </w:rPr>
          <w:tab/>
        </w:r>
        <w:r w:rsidRPr="00EF7973">
          <w:rPr>
            <w:rPrChange w:id="19981" w:author="28.541_CR0289_(Rel-16)_SON_5G, EE_5G" w:date="2020-06-29T10:42:00Z">
              <w:rPr>
                <w:lang w:val="fr-FR"/>
              </w:rPr>
            </w:rPrChange>
          </w:rPr>
          <w:tab/>
        </w:r>
        <w:r w:rsidRPr="00EF7973">
          <w:rPr>
            <w:rPrChange w:id="19982" w:author="28.541_CR0289_(Rel-16)_SON_5G, EE_5G" w:date="2020-06-29T10:42:00Z">
              <w:rPr>
                <w:lang w:val="fr-FR"/>
              </w:rPr>
            </w:rPrChange>
          </w:rPr>
          <w:tab/>
          <w:t>&lt;/element&gt;</w:t>
        </w:r>
      </w:ins>
    </w:p>
    <w:p w:rsidR="00EF7973" w:rsidRPr="00EF7973" w:rsidRDefault="00EF7973" w:rsidP="00EF7973">
      <w:pPr>
        <w:pStyle w:val="PL"/>
        <w:rPr>
          <w:ins w:id="19983" w:author="28.541_CR0289_(Rel-16)_SON_5G, EE_5G" w:date="2020-06-29T10:42:00Z"/>
          <w:rPrChange w:id="19984" w:author="28.541_CR0289_(Rel-16)_SON_5G, EE_5G" w:date="2020-06-29T10:42:00Z">
            <w:rPr>
              <w:ins w:id="19985" w:author="28.541_CR0289_(Rel-16)_SON_5G, EE_5G" w:date="2020-06-29T10:42:00Z"/>
              <w:lang w:val="fr-FR"/>
            </w:rPr>
          </w:rPrChange>
        </w:rPr>
      </w:pPr>
      <w:ins w:id="19986" w:author="28.541_CR0289_(Rel-16)_SON_5G, EE_5G" w:date="2020-06-29T10:42:00Z">
        <w:r w:rsidRPr="00EF7973">
          <w:rPr>
            <w:rPrChange w:id="19987" w:author="28.541_CR0289_(Rel-16)_SON_5G, EE_5G" w:date="2020-06-29T10:42:00Z">
              <w:rPr>
                <w:lang w:val="fr-FR"/>
              </w:rPr>
            </w:rPrChange>
          </w:rPr>
          <w:tab/>
        </w:r>
        <w:r w:rsidRPr="00EF7973">
          <w:rPr>
            <w:rPrChange w:id="19988" w:author="28.541_CR0289_(Rel-16)_SON_5G, EE_5G" w:date="2020-06-29T10:42:00Z">
              <w:rPr>
                <w:lang w:val="fr-FR"/>
              </w:rPr>
            </w:rPrChange>
          </w:rPr>
          <w:tab/>
        </w:r>
        <w:r w:rsidRPr="00EF7973">
          <w:rPr>
            <w:rPrChange w:id="19989" w:author="28.541_CR0289_(Rel-16)_SON_5G, EE_5G" w:date="2020-06-29T10:42:00Z">
              <w:rPr>
                <w:lang w:val="fr-FR"/>
              </w:rPr>
            </w:rPrChange>
          </w:rPr>
          <w:tab/>
          <w:t>&lt;/sequence&gt;</w:t>
        </w:r>
      </w:ins>
    </w:p>
    <w:p w:rsidR="00EF7973" w:rsidRPr="00EF7973" w:rsidRDefault="00EF7973" w:rsidP="00EF7973">
      <w:pPr>
        <w:pStyle w:val="PL"/>
        <w:rPr>
          <w:ins w:id="19990" w:author="28.541_CR0289_(Rel-16)_SON_5G, EE_5G" w:date="2020-06-29T10:42:00Z"/>
          <w:rPrChange w:id="19991" w:author="28.541_CR0289_(Rel-16)_SON_5G, EE_5G" w:date="2020-06-29T10:42:00Z">
            <w:rPr>
              <w:ins w:id="19992" w:author="28.541_CR0289_(Rel-16)_SON_5G, EE_5G" w:date="2020-06-29T10:42:00Z"/>
              <w:lang w:val="fr-FR"/>
            </w:rPr>
          </w:rPrChange>
        </w:rPr>
      </w:pPr>
      <w:ins w:id="19993" w:author="28.541_CR0289_(Rel-16)_SON_5G, EE_5G" w:date="2020-06-29T10:42:00Z">
        <w:r w:rsidRPr="00EF7973">
          <w:rPr>
            <w:rPrChange w:id="19994" w:author="28.541_CR0289_(Rel-16)_SON_5G, EE_5G" w:date="2020-06-29T10:42:00Z">
              <w:rPr>
                <w:lang w:val="fr-FR"/>
              </w:rPr>
            </w:rPrChange>
          </w:rPr>
          <w:tab/>
        </w:r>
        <w:r w:rsidRPr="00EF7973">
          <w:rPr>
            <w:rPrChange w:id="19995" w:author="28.541_CR0289_(Rel-16)_SON_5G, EE_5G" w:date="2020-06-29T10:42:00Z">
              <w:rPr>
                <w:lang w:val="fr-FR"/>
              </w:rPr>
            </w:rPrChange>
          </w:rPr>
          <w:tab/>
        </w:r>
        <w:r w:rsidRPr="00EF7973">
          <w:rPr>
            <w:rPrChange w:id="19996" w:author="28.541_CR0289_(Rel-16)_SON_5G, EE_5G" w:date="2020-06-29T10:42:00Z">
              <w:rPr>
                <w:lang w:val="fr-FR"/>
              </w:rPr>
            </w:rPrChange>
          </w:rPr>
          <w:tab/>
          <w:t>&lt;/extension&gt;</w:t>
        </w:r>
      </w:ins>
    </w:p>
    <w:p w:rsidR="00EF7973" w:rsidRPr="00EF7973" w:rsidRDefault="00EF7973" w:rsidP="00EF7973">
      <w:pPr>
        <w:pStyle w:val="PL"/>
        <w:rPr>
          <w:ins w:id="19997" w:author="28.541_CR0289_(Rel-16)_SON_5G, EE_5G" w:date="2020-06-29T10:42:00Z"/>
          <w:rPrChange w:id="19998" w:author="28.541_CR0289_(Rel-16)_SON_5G, EE_5G" w:date="2020-06-29T10:42:00Z">
            <w:rPr>
              <w:ins w:id="19999" w:author="28.541_CR0289_(Rel-16)_SON_5G, EE_5G" w:date="2020-06-29T10:42:00Z"/>
              <w:lang w:val="fr-FR"/>
            </w:rPr>
          </w:rPrChange>
        </w:rPr>
      </w:pPr>
      <w:ins w:id="20000" w:author="28.541_CR0289_(Rel-16)_SON_5G, EE_5G" w:date="2020-06-29T10:42:00Z">
        <w:r w:rsidRPr="00EF7973">
          <w:rPr>
            <w:rPrChange w:id="20001" w:author="28.541_CR0289_(Rel-16)_SON_5G, EE_5G" w:date="2020-06-29T10:42:00Z">
              <w:rPr>
                <w:lang w:val="fr-FR"/>
              </w:rPr>
            </w:rPrChange>
          </w:rPr>
          <w:tab/>
        </w:r>
        <w:r w:rsidRPr="00EF7973">
          <w:rPr>
            <w:rPrChange w:id="20002" w:author="28.541_CR0289_(Rel-16)_SON_5G, EE_5G" w:date="2020-06-29T10:42:00Z">
              <w:rPr>
                <w:lang w:val="fr-FR"/>
              </w:rPr>
            </w:rPrChange>
          </w:rPr>
          <w:tab/>
          <w:t>&lt;/complexContent&gt;</w:t>
        </w:r>
      </w:ins>
    </w:p>
    <w:p w:rsidR="00EF7973" w:rsidRDefault="00EF7973" w:rsidP="00EF7973">
      <w:pPr>
        <w:pStyle w:val="PL"/>
        <w:rPr>
          <w:ins w:id="20003" w:author="28.541_CR0289_(Rel-16)_SON_5G, EE_5G" w:date="2020-06-29T10:42:00Z"/>
        </w:rPr>
      </w:pPr>
      <w:ins w:id="20004" w:author="28.541_CR0289_(Rel-16)_SON_5G, EE_5G" w:date="2020-06-29T10:42:00Z">
        <w:r w:rsidRPr="00EF7973">
          <w:rPr>
            <w:rPrChange w:id="20005" w:author="28.541_CR0289_(Rel-16)_SON_5G, EE_5G" w:date="2020-06-29T10:42:00Z">
              <w:rPr>
                <w:lang w:val="fr-FR"/>
              </w:rPr>
            </w:rPrChange>
          </w:rPr>
          <w:tab/>
        </w:r>
        <w:r>
          <w:t>&lt;/complexType&gt;</w:t>
        </w:r>
      </w:ins>
    </w:p>
    <w:p w:rsidR="00EF7973" w:rsidRDefault="00EF7973" w:rsidP="00EF7973">
      <w:pPr>
        <w:pStyle w:val="PL"/>
        <w:rPr>
          <w:ins w:id="20006" w:author="28.541_CR0289_(Rel-16)_SON_5G, EE_5G" w:date="2020-06-29T10:42:00Z"/>
        </w:rPr>
      </w:pPr>
      <w:ins w:id="20007" w:author="28.541_CR0289_(Rel-16)_SON_5G, EE_5G" w:date="2020-06-29T10:42:00Z">
        <w:r>
          <w:t>&lt;/element&gt;</w:t>
        </w:r>
      </w:ins>
    </w:p>
    <w:p w:rsidR="00EF7973" w:rsidRPr="00EF7973" w:rsidRDefault="00EF7973" w:rsidP="00EF7973">
      <w:pPr>
        <w:pStyle w:val="PL"/>
        <w:rPr>
          <w:ins w:id="20008" w:author="28.541_CR0289_(Rel-16)_SON_5G, EE_5G" w:date="2020-06-29T10:42:00Z"/>
          <w:rPrChange w:id="20009" w:author="28.541_CR0289_(Rel-16)_SON_5G, EE_5G" w:date="2020-06-29T10:42:00Z">
            <w:rPr>
              <w:ins w:id="20010" w:author="28.541_CR0289_(Rel-16)_SON_5G, EE_5G" w:date="2020-06-29T10:42:00Z"/>
              <w:lang w:val="fr-FR"/>
            </w:rPr>
          </w:rPrChange>
        </w:rPr>
      </w:pPr>
      <w:ins w:id="20011" w:author="28.541_CR0289_(Rel-16)_SON_5G, EE_5G" w:date="2020-06-29T10:42:00Z">
        <w:r w:rsidRPr="00EF7973">
          <w:rPr>
            <w:rPrChange w:id="20012" w:author="28.541_CR0289_(Rel-16)_SON_5G, EE_5G" w:date="2020-06-29T10:42:00Z">
              <w:rPr>
                <w:lang w:val="fr-FR"/>
              </w:rPr>
            </w:rPrChange>
          </w:rPr>
          <w:t>&lt;element name="</w:t>
        </w:r>
        <w:r>
          <w:rPr>
            <w:rFonts w:cs="Courier New"/>
          </w:rPr>
          <w:t>IntraRatEsActivationCandidateCellsLoadParameters</w:t>
        </w:r>
        <w:r w:rsidRPr="00EF7973">
          <w:rPr>
            <w:rPrChange w:id="20013" w:author="28.541_CR0289_(Rel-16)_SON_5G, EE_5G" w:date="2020-06-29T10:42:00Z">
              <w:rPr>
                <w:lang w:val="fr-FR"/>
              </w:rPr>
            </w:rPrChange>
          </w:rPr>
          <w:t>"&gt;</w:t>
        </w:r>
      </w:ins>
    </w:p>
    <w:p w:rsidR="00EF7973" w:rsidRPr="00EF7973" w:rsidRDefault="00EF7973" w:rsidP="00EF7973">
      <w:pPr>
        <w:pStyle w:val="PL"/>
        <w:rPr>
          <w:ins w:id="20014" w:author="28.541_CR0289_(Rel-16)_SON_5G, EE_5G" w:date="2020-06-29T10:42:00Z"/>
          <w:rPrChange w:id="20015" w:author="28.541_CR0289_(Rel-16)_SON_5G, EE_5G" w:date="2020-06-29T10:42:00Z">
            <w:rPr>
              <w:ins w:id="20016" w:author="28.541_CR0289_(Rel-16)_SON_5G, EE_5G" w:date="2020-06-29T10:42:00Z"/>
              <w:lang w:val="fr-FR"/>
            </w:rPr>
          </w:rPrChange>
        </w:rPr>
      </w:pPr>
      <w:ins w:id="20017" w:author="28.541_CR0289_(Rel-16)_SON_5G, EE_5G" w:date="2020-06-29T10:42:00Z">
        <w:r w:rsidRPr="00EF7973">
          <w:rPr>
            <w:rPrChange w:id="20018" w:author="28.541_CR0289_(Rel-16)_SON_5G, EE_5G" w:date="2020-06-29T10:42:00Z">
              <w:rPr>
                <w:lang w:val="fr-FR"/>
              </w:rPr>
            </w:rPrChange>
          </w:rPr>
          <w:tab/>
          <w:t>&lt;complexType&gt;</w:t>
        </w:r>
      </w:ins>
    </w:p>
    <w:p w:rsidR="00EF7973" w:rsidRPr="00EF7973" w:rsidRDefault="00EF7973" w:rsidP="00EF7973">
      <w:pPr>
        <w:pStyle w:val="PL"/>
        <w:rPr>
          <w:ins w:id="20019" w:author="28.541_CR0289_(Rel-16)_SON_5G, EE_5G" w:date="2020-06-29T10:42:00Z"/>
          <w:rPrChange w:id="20020" w:author="28.541_CR0289_(Rel-16)_SON_5G, EE_5G" w:date="2020-06-29T10:42:00Z">
            <w:rPr>
              <w:ins w:id="20021" w:author="28.541_CR0289_(Rel-16)_SON_5G, EE_5G" w:date="2020-06-29T10:42:00Z"/>
              <w:lang w:val="fr-FR"/>
            </w:rPr>
          </w:rPrChange>
        </w:rPr>
      </w:pPr>
      <w:ins w:id="20022" w:author="28.541_CR0289_(Rel-16)_SON_5G, EE_5G" w:date="2020-06-29T10:42:00Z">
        <w:r w:rsidRPr="00EF7973">
          <w:rPr>
            <w:rPrChange w:id="20023" w:author="28.541_CR0289_(Rel-16)_SON_5G, EE_5G" w:date="2020-06-29T10:42:00Z">
              <w:rPr>
                <w:lang w:val="fr-FR"/>
              </w:rPr>
            </w:rPrChange>
          </w:rPr>
          <w:tab/>
        </w:r>
        <w:r w:rsidRPr="00EF7973">
          <w:rPr>
            <w:rPrChange w:id="20024" w:author="28.541_CR0289_(Rel-16)_SON_5G, EE_5G" w:date="2020-06-29T10:42:00Z">
              <w:rPr>
                <w:lang w:val="fr-FR"/>
              </w:rPr>
            </w:rPrChange>
          </w:rPr>
          <w:tab/>
          <w:t>&lt;complexContent&gt;</w:t>
        </w:r>
      </w:ins>
    </w:p>
    <w:p w:rsidR="00EF7973" w:rsidRPr="00EF7973" w:rsidRDefault="00EF7973" w:rsidP="00EF7973">
      <w:pPr>
        <w:pStyle w:val="PL"/>
        <w:rPr>
          <w:ins w:id="20025" w:author="28.541_CR0289_(Rel-16)_SON_5G, EE_5G" w:date="2020-06-29T10:42:00Z"/>
          <w:rPrChange w:id="20026" w:author="28.541_CR0289_(Rel-16)_SON_5G, EE_5G" w:date="2020-06-29T10:42:00Z">
            <w:rPr>
              <w:ins w:id="20027" w:author="28.541_CR0289_(Rel-16)_SON_5G, EE_5G" w:date="2020-06-29T10:42:00Z"/>
              <w:lang w:val="fr-FR"/>
            </w:rPr>
          </w:rPrChange>
        </w:rPr>
      </w:pPr>
      <w:ins w:id="20028" w:author="28.541_CR0289_(Rel-16)_SON_5G, EE_5G" w:date="2020-06-29T10:42:00Z">
        <w:r w:rsidRPr="00EF7973">
          <w:rPr>
            <w:rPrChange w:id="20029" w:author="28.541_CR0289_(Rel-16)_SON_5G, EE_5G" w:date="2020-06-29T10:42:00Z">
              <w:rPr>
                <w:lang w:val="fr-FR"/>
              </w:rPr>
            </w:rPrChange>
          </w:rPr>
          <w:tab/>
        </w:r>
        <w:r w:rsidRPr="00EF7973">
          <w:rPr>
            <w:rPrChange w:id="20030" w:author="28.541_CR0289_(Rel-16)_SON_5G, EE_5G" w:date="2020-06-29T10:42:00Z">
              <w:rPr>
                <w:lang w:val="fr-FR"/>
              </w:rPr>
            </w:rPrChange>
          </w:rPr>
          <w:tab/>
        </w:r>
        <w:r w:rsidRPr="00EF7973">
          <w:rPr>
            <w:rPrChange w:id="20031" w:author="28.541_CR0289_(Rel-16)_SON_5G, EE_5G" w:date="2020-06-29T10:42:00Z">
              <w:rPr>
                <w:lang w:val="fr-FR"/>
              </w:rPr>
            </w:rPrChange>
          </w:rPr>
          <w:tab/>
          <w:t>&lt;extension base="xn:NrmClass"&gt;</w:t>
        </w:r>
      </w:ins>
    </w:p>
    <w:p w:rsidR="00EF7973" w:rsidRPr="00EF7973" w:rsidRDefault="00EF7973" w:rsidP="00EF7973">
      <w:pPr>
        <w:pStyle w:val="PL"/>
        <w:rPr>
          <w:ins w:id="20032" w:author="28.541_CR0289_(Rel-16)_SON_5G, EE_5G" w:date="2020-06-29T10:42:00Z"/>
          <w:rPrChange w:id="20033" w:author="28.541_CR0289_(Rel-16)_SON_5G, EE_5G" w:date="2020-06-29T10:42:00Z">
            <w:rPr>
              <w:ins w:id="20034" w:author="28.541_CR0289_(Rel-16)_SON_5G, EE_5G" w:date="2020-06-29T10:42:00Z"/>
              <w:lang w:val="fr-FR"/>
            </w:rPr>
          </w:rPrChange>
        </w:rPr>
      </w:pPr>
      <w:ins w:id="20035" w:author="28.541_CR0289_(Rel-16)_SON_5G, EE_5G" w:date="2020-06-29T10:42:00Z">
        <w:r w:rsidRPr="00EF7973">
          <w:rPr>
            <w:rPrChange w:id="20036" w:author="28.541_CR0289_(Rel-16)_SON_5G, EE_5G" w:date="2020-06-29T10:42:00Z">
              <w:rPr>
                <w:lang w:val="fr-FR"/>
              </w:rPr>
            </w:rPrChange>
          </w:rPr>
          <w:tab/>
        </w:r>
        <w:r w:rsidRPr="00EF7973">
          <w:rPr>
            <w:rPrChange w:id="20037" w:author="28.541_CR0289_(Rel-16)_SON_5G, EE_5G" w:date="2020-06-29T10:42:00Z">
              <w:rPr>
                <w:lang w:val="fr-FR"/>
              </w:rPr>
            </w:rPrChange>
          </w:rPr>
          <w:tab/>
        </w:r>
        <w:r w:rsidRPr="00EF7973">
          <w:rPr>
            <w:rPrChange w:id="20038" w:author="28.541_CR0289_(Rel-16)_SON_5G, EE_5G" w:date="2020-06-29T10:42:00Z">
              <w:rPr>
                <w:lang w:val="fr-FR"/>
              </w:rPr>
            </w:rPrChange>
          </w:rPr>
          <w:tab/>
          <w:t>&lt;sequence&gt;</w:t>
        </w:r>
      </w:ins>
    </w:p>
    <w:p w:rsidR="00EF7973" w:rsidRPr="00EF7973" w:rsidRDefault="00EF7973" w:rsidP="00EF7973">
      <w:pPr>
        <w:pStyle w:val="PL"/>
        <w:rPr>
          <w:ins w:id="20039" w:author="28.541_CR0289_(Rel-16)_SON_5G, EE_5G" w:date="2020-06-29T10:42:00Z"/>
          <w:rPrChange w:id="20040" w:author="28.541_CR0289_(Rel-16)_SON_5G, EE_5G" w:date="2020-06-29T10:42:00Z">
            <w:rPr>
              <w:ins w:id="20041" w:author="28.541_CR0289_(Rel-16)_SON_5G, EE_5G" w:date="2020-06-29T10:42:00Z"/>
              <w:lang w:val="fr-FR"/>
            </w:rPr>
          </w:rPrChange>
        </w:rPr>
      </w:pPr>
      <w:ins w:id="20042" w:author="28.541_CR0289_(Rel-16)_SON_5G, EE_5G" w:date="2020-06-29T10:42:00Z">
        <w:r w:rsidRPr="00EF7973">
          <w:rPr>
            <w:rPrChange w:id="20043" w:author="28.541_CR0289_(Rel-16)_SON_5G, EE_5G" w:date="2020-06-29T10:42:00Z">
              <w:rPr>
                <w:lang w:val="fr-FR"/>
              </w:rPr>
            </w:rPrChange>
          </w:rPr>
          <w:tab/>
        </w:r>
        <w:r w:rsidRPr="00EF7973">
          <w:rPr>
            <w:rPrChange w:id="20044" w:author="28.541_CR0289_(Rel-16)_SON_5G, EE_5G" w:date="2020-06-29T10:42:00Z">
              <w:rPr>
                <w:lang w:val="fr-FR"/>
              </w:rPr>
            </w:rPrChange>
          </w:rPr>
          <w:tab/>
        </w:r>
        <w:r w:rsidRPr="00EF7973">
          <w:rPr>
            <w:rPrChange w:id="20045" w:author="28.541_CR0289_(Rel-16)_SON_5G, EE_5G" w:date="2020-06-29T10:42:00Z">
              <w:rPr>
                <w:lang w:val="fr-FR"/>
              </w:rPr>
            </w:rPrChange>
          </w:rPr>
          <w:tab/>
        </w:r>
        <w:r w:rsidRPr="00EF7973">
          <w:rPr>
            <w:rPrChange w:id="20046" w:author="28.541_CR0289_(Rel-16)_SON_5G, EE_5G" w:date="2020-06-29T10:42:00Z">
              <w:rPr>
                <w:lang w:val="fr-FR"/>
              </w:rPr>
            </w:rPrChange>
          </w:rPr>
          <w:tab/>
          <w:t>&lt;element name="attributes"&gt;</w:t>
        </w:r>
      </w:ins>
    </w:p>
    <w:p w:rsidR="00EF7973" w:rsidRDefault="00EF7973" w:rsidP="00EF7973">
      <w:pPr>
        <w:pStyle w:val="PL"/>
        <w:rPr>
          <w:ins w:id="20047" w:author="28.541_CR0289_(Rel-16)_SON_5G, EE_5G" w:date="2020-06-29T10:42:00Z"/>
        </w:rPr>
      </w:pPr>
      <w:ins w:id="20048" w:author="28.541_CR0289_(Rel-16)_SON_5G, EE_5G" w:date="2020-06-29T10:42:00Z">
        <w:r w:rsidRPr="00EF7973">
          <w:rPr>
            <w:rPrChange w:id="20049" w:author="28.541_CR0289_(Rel-16)_SON_5G, EE_5G" w:date="2020-06-29T10:42:00Z">
              <w:rPr>
                <w:lang w:val="fr-FR"/>
              </w:rPr>
            </w:rPrChange>
          </w:rPr>
          <w:tab/>
        </w:r>
        <w:r w:rsidRPr="00EF7973">
          <w:rPr>
            <w:rPrChange w:id="20050" w:author="28.541_CR0289_(Rel-16)_SON_5G, EE_5G" w:date="2020-06-29T10:42:00Z">
              <w:rPr>
                <w:lang w:val="fr-FR"/>
              </w:rPr>
            </w:rPrChange>
          </w:rPr>
          <w:tab/>
        </w:r>
        <w:r w:rsidRPr="00EF7973">
          <w:rPr>
            <w:rPrChange w:id="20051" w:author="28.541_CR0289_(Rel-16)_SON_5G, EE_5G" w:date="2020-06-29T10:42:00Z">
              <w:rPr>
                <w:lang w:val="fr-FR"/>
              </w:rPr>
            </w:rPrChange>
          </w:rPr>
          <w:tab/>
        </w:r>
        <w:r w:rsidRPr="00EF7973">
          <w:rPr>
            <w:rPrChange w:id="20052" w:author="28.541_CR0289_(Rel-16)_SON_5G, EE_5G" w:date="2020-06-29T10:42:00Z">
              <w:rPr>
                <w:lang w:val="fr-FR"/>
              </w:rPr>
            </w:rPrChange>
          </w:rPr>
          <w:tab/>
        </w:r>
        <w:r>
          <w:t>&lt;complexType&gt;</w:t>
        </w:r>
      </w:ins>
    </w:p>
    <w:p w:rsidR="00EF7973" w:rsidRDefault="00EF7973" w:rsidP="00EF7973">
      <w:pPr>
        <w:pStyle w:val="PL"/>
        <w:rPr>
          <w:ins w:id="20053" w:author="28.541_CR0289_(Rel-16)_SON_5G, EE_5G" w:date="2020-06-29T10:42:00Z"/>
        </w:rPr>
      </w:pPr>
      <w:ins w:id="20054" w:author="28.541_CR0289_(Rel-16)_SON_5G, EE_5G" w:date="2020-06-29T10:42:00Z">
        <w:r>
          <w:tab/>
        </w:r>
        <w:r>
          <w:tab/>
        </w:r>
        <w:r>
          <w:tab/>
        </w:r>
        <w:r>
          <w:tab/>
          <w:t>&lt;all&gt;</w:t>
        </w:r>
      </w:ins>
    </w:p>
    <w:p w:rsidR="00EF7973" w:rsidRDefault="00EF7973" w:rsidP="00EF7973">
      <w:pPr>
        <w:pStyle w:val="PL"/>
        <w:rPr>
          <w:ins w:id="20055" w:author="28.541_CR0289_(Rel-16)_SON_5G, EE_5G" w:date="2020-06-29T10:42:00Z"/>
          <w:szCs w:val="16"/>
        </w:rPr>
      </w:pPr>
      <w:ins w:id="20056" w:author="28.541_CR0289_(Rel-16)_SON_5G, EE_5G" w:date="2020-06-29T10:42:00Z">
        <w:r>
          <w:tab/>
        </w:r>
        <w:r>
          <w:tab/>
        </w:r>
        <w:r>
          <w:tab/>
        </w:r>
        <w:r>
          <w:tab/>
        </w:r>
        <w:r>
          <w:tab/>
          <w:t>&lt;element name="load</w:t>
        </w:r>
        <w:r>
          <w:rPr>
            <w:rFonts w:cs="Arial"/>
            <w:szCs w:val="18"/>
          </w:rPr>
          <w:t>Threshold</w:t>
        </w:r>
        <w:r>
          <w:t xml:space="preserve">" </w:t>
        </w:r>
        <w:r w:rsidRPr="007B099C">
          <w:rPr>
            <w:color w:val="000000"/>
          </w:rPr>
          <w:t>type="</w:t>
        </w:r>
        <w:r>
          <w:t>load</w:t>
        </w:r>
        <w:r>
          <w:rPr>
            <w:rFonts w:cs="Arial"/>
            <w:szCs w:val="18"/>
          </w:rPr>
          <w:t>Threshold</w:t>
        </w:r>
        <w:r w:rsidRPr="007B099C">
          <w:rPr>
            <w:color w:val="000000"/>
          </w:rPr>
          <w:t>" minOccurs="0"/</w:t>
        </w:r>
        <w:r>
          <w:t>&gt;</w:t>
        </w:r>
      </w:ins>
    </w:p>
    <w:p w:rsidR="00EF7973" w:rsidRDefault="00EF7973" w:rsidP="00EF7973">
      <w:pPr>
        <w:pStyle w:val="PL"/>
        <w:rPr>
          <w:ins w:id="20057" w:author="28.541_CR0289_(Rel-16)_SON_5G, EE_5G" w:date="2020-06-29T10:42:00Z"/>
        </w:rPr>
      </w:pPr>
      <w:ins w:id="20058" w:author="28.541_CR0289_(Rel-16)_SON_5G, EE_5G" w:date="2020-06-29T10:42:00Z">
        <w:r>
          <w:rPr>
            <w:szCs w:val="16"/>
          </w:rPr>
          <w:tab/>
        </w:r>
        <w:r>
          <w:rPr>
            <w:szCs w:val="16"/>
          </w:rPr>
          <w:tab/>
        </w:r>
        <w:r>
          <w:rPr>
            <w:szCs w:val="16"/>
          </w:rPr>
          <w:tab/>
        </w:r>
        <w:r>
          <w:rPr>
            <w:szCs w:val="16"/>
          </w:rPr>
          <w:tab/>
        </w:r>
        <w:r>
          <w:rPr>
            <w:szCs w:val="16"/>
          </w:rPr>
          <w:tab/>
        </w:r>
        <w:r>
          <w:t>&lt;element name="</w:t>
        </w:r>
        <w:r>
          <w:rPr>
            <w:rFonts w:cs="Arial"/>
            <w:szCs w:val="18"/>
          </w:rPr>
          <w:t>t</w:t>
        </w:r>
        <w:r w:rsidRPr="00470365">
          <w:rPr>
            <w:rFonts w:cs="Arial"/>
            <w:szCs w:val="18"/>
          </w:rPr>
          <w:t>imeDuration</w:t>
        </w:r>
        <w:r>
          <w:t xml:space="preserve">" </w:t>
        </w:r>
        <w:r w:rsidRPr="007B099C">
          <w:rPr>
            <w:color w:val="000000"/>
          </w:rPr>
          <w:t>type="</w:t>
        </w:r>
        <w:r>
          <w:rPr>
            <w:rFonts w:cs="Arial"/>
            <w:szCs w:val="18"/>
          </w:rPr>
          <w:t>t</w:t>
        </w:r>
        <w:r w:rsidRPr="00470365">
          <w:rPr>
            <w:rFonts w:cs="Arial"/>
            <w:szCs w:val="18"/>
          </w:rPr>
          <w:t>imeDuration</w:t>
        </w:r>
        <w:r w:rsidRPr="007B099C">
          <w:rPr>
            <w:color w:val="000000"/>
          </w:rPr>
          <w:t>" minOccurs="0"/</w:t>
        </w:r>
        <w:r>
          <w:t>&gt;</w:t>
        </w:r>
        <w:r>
          <w:tab/>
        </w:r>
      </w:ins>
    </w:p>
    <w:p w:rsidR="00EF7973" w:rsidRDefault="00EF7973" w:rsidP="00EF7973">
      <w:pPr>
        <w:pStyle w:val="PL"/>
        <w:rPr>
          <w:ins w:id="20059" w:author="28.541_CR0289_(Rel-16)_SON_5G, EE_5G" w:date="2020-06-29T10:42:00Z"/>
        </w:rPr>
      </w:pPr>
      <w:ins w:id="20060" w:author="28.541_CR0289_(Rel-16)_SON_5G, EE_5G" w:date="2020-06-29T10:42:00Z">
        <w:r>
          <w:tab/>
        </w:r>
        <w:r>
          <w:tab/>
        </w:r>
        <w:r>
          <w:tab/>
        </w:r>
        <w:r>
          <w:tab/>
          <w:t>&lt;/all&gt;</w:t>
        </w:r>
      </w:ins>
    </w:p>
    <w:p w:rsidR="00EF7973" w:rsidRPr="00EF7973" w:rsidRDefault="00EF7973" w:rsidP="00EF7973">
      <w:pPr>
        <w:pStyle w:val="PL"/>
        <w:rPr>
          <w:ins w:id="20061" w:author="28.541_CR0289_(Rel-16)_SON_5G, EE_5G" w:date="2020-06-29T10:42:00Z"/>
          <w:rPrChange w:id="20062" w:author="28.541_CR0289_(Rel-16)_SON_5G, EE_5G" w:date="2020-06-29T10:42:00Z">
            <w:rPr>
              <w:ins w:id="20063" w:author="28.541_CR0289_(Rel-16)_SON_5G, EE_5G" w:date="2020-06-29T10:42:00Z"/>
              <w:lang w:val="fr-FR"/>
            </w:rPr>
          </w:rPrChange>
        </w:rPr>
      </w:pPr>
      <w:ins w:id="20064" w:author="28.541_CR0289_(Rel-16)_SON_5G, EE_5G" w:date="2020-06-29T10:42:00Z">
        <w:r>
          <w:tab/>
        </w:r>
        <w:r>
          <w:tab/>
        </w:r>
        <w:r>
          <w:tab/>
        </w:r>
        <w:r>
          <w:tab/>
        </w:r>
        <w:r w:rsidRPr="00EF7973">
          <w:rPr>
            <w:rPrChange w:id="20065" w:author="28.541_CR0289_(Rel-16)_SON_5G, EE_5G" w:date="2020-06-29T10:42:00Z">
              <w:rPr>
                <w:lang w:val="fr-FR"/>
              </w:rPr>
            </w:rPrChange>
          </w:rPr>
          <w:t>&lt;/complexType&gt;</w:t>
        </w:r>
      </w:ins>
    </w:p>
    <w:p w:rsidR="00EF7973" w:rsidRPr="00EF7973" w:rsidRDefault="00EF7973" w:rsidP="00EF7973">
      <w:pPr>
        <w:pStyle w:val="PL"/>
        <w:rPr>
          <w:ins w:id="20066" w:author="28.541_CR0289_(Rel-16)_SON_5G, EE_5G" w:date="2020-06-29T10:42:00Z"/>
          <w:rPrChange w:id="20067" w:author="28.541_CR0289_(Rel-16)_SON_5G, EE_5G" w:date="2020-06-29T10:42:00Z">
            <w:rPr>
              <w:ins w:id="20068" w:author="28.541_CR0289_(Rel-16)_SON_5G, EE_5G" w:date="2020-06-29T10:42:00Z"/>
              <w:lang w:val="fr-FR"/>
            </w:rPr>
          </w:rPrChange>
        </w:rPr>
      </w:pPr>
      <w:ins w:id="20069" w:author="28.541_CR0289_(Rel-16)_SON_5G, EE_5G" w:date="2020-06-29T10:42:00Z">
        <w:r w:rsidRPr="00EF7973">
          <w:rPr>
            <w:rPrChange w:id="20070" w:author="28.541_CR0289_(Rel-16)_SON_5G, EE_5G" w:date="2020-06-29T10:42:00Z">
              <w:rPr>
                <w:lang w:val="fr-FR"/>
              </w:rPr>
            </w:rPrChange>
          </w:rPr>
          <w:tab/>
        </w:r>
        <w:r w:rsidRPr="00EF7973">
          <w:rPr>
            <w:rPrChange w:id="20071" w:author="28.541_CR0289_(Rel-16)_SON_5G, EE_5G" w:date="2020-06-29T10:42:00Z">
              <w:rPr>
                <w:lang w:val="fr-FR"/>
              </w:rPr>
            </w:rPrChange>
          </w:rPr>
          <w:tab/>
        </w:r>
        <w:r w:rsidRPr="00EF7973">
          <w:rPr>
            <w:rPrChange w:id="20072" w:author="28.541_CR0289_(Rel-16)_SON_5G, EE_5G" w:date="2020-06-29T10:42:00Z">
              <w:rPr>
                <w:lang w:val="fr-FR"/>
              </w:rPr>
            </w:rPrChange>
          </w:rPr>
          <w:tab/>
        </w:r>
        <w:r w:rsidRPr="00EF7973">
          <w:rPr>
            <w:rPrChange w:id="20073" w:author="28.541_CR0289_(Rel-16)_SON_5G, EE_5G" w:date="2020-06-29T10:42:00Z">
              <w:rPr>
                <w:lang w:val="fr-FR"/>
              </w:rPr>
            </w:rPrChange>
          </w:rPr>
          <w:tab/>
          <w:t>&lt;/element&gt;</w:t>
        </w:r>
      </w:ins>
    </w:p>
    <w:p w:rsidR="00EF7973" w:rsidRPr="00EF7973" w:rsidRDefault="00EF7973" w:rsidP="00EF7973">
      <w:pPr>
        <w:pStyle w:val="PL"/>
        <w:rPr>
          <w:ins w:id="20074" w:author="28.541_CR0289_(Rel-16)_SON_5G, EE_5G" w:date="2020-06-29T10:42:00Z"/>
          <w:rPrChange w:id="20075" w:author="28.541_CR0289_(Rel-16)_SON_5G, EE_5G" w:date="2020-06-29T10:42:00Z">
            <w:rPr>
              <w:ins w:id="20076" w:author="28.541_CR0289_(Rel-16)_SON_5G, EE_5G" w:date="2020-06-29T10:42:00Z"/>
              <w:lang w:val="fr-FR"/>
            </w:rPr>
          </w:rPrChange>
        </w:rPr>
      </w:pPr>
      <w:ins w:id="20077" w:author="28.541_CR0289_(Rel-16)_SON_5G, EE_5G" w:date="2020-06-29T10:42:00Z">
        <w:r w:rsidRPr="00EF7973">
          <w:rPr>
            <w:rPrChange w:id="20078" w:author="28.541_CR0289_(Rel-16)_SON_5G, EE_5G" w:date="2020-06-29T10:42:00Z">
              <w:rPr>
                <w:lang w:val="fr-FR"/>
              </w:rPr>
            </w:rPrChange>
          </w:rPr>
          <w:tab/>
        </w:r>
        <w:r w:rsidRPr="00EF7973">
          <w:rPr>
            <w:rPrChange w:id="20079" w:author="28.541_CR0289_(Rel-16)_SON_5G, EE_5G" w:date="2020-06-29T10:42:00Z">
              <w:rPr>
                <w:lang w:val="fr-FR"/>
              </w:rPr>
            </w:rPrChange>
          </w:rPr>
          <w:tab/>
        </w:r>
        <w:r w:rsidRPr="00EF7973">
          <w:rPr>
            <w:rPrChange w:id="20080" w:author="28.541_CR0289_(Rel-16)_SON_5G, EE_5G" w:date="2020-06-29T10:42:00Z">
              <w:rPr>
                <w:lang w:val="fr-FR"/>
              </w:rPr>
            </w:rPrChange>
          </w:rPr>
          <w:tab/>
          <w:t>&lt;/sequence&gt;</w:t>
        </w:r>
      </w:ins>
    </w:p>
    <w:p w:rsidR="00EF7973" w:rsidRPr="00EF7973" w:rsidRDefault="00EF7973" w:rsidP="00EF7973">
      <w:pPr>
        <w:pStyle w:val="PL"/>
        <w:rPr>
          <w:ins w:id="20081" w:author="28.541_CR0289_(Rel-16)_SON_5G, EE_5G" w:date="2020-06-29T10:42:00Z"/>
          <w:rPrChange w:id="20082" w:author="28.541_CR0289_(Rel-16)_SON_5G, EE_5G" w:date="2020-06-29T10:42:00Z">
            <w:rPr>
              <w:ins w:id="20083" w:author="28.541_CR0289_(Rel-16)_SON_5G, EE_5G" w:date="2020-06-29T10:42:00Z"/>
              <w:lang w:val="fr-FR"/>
            </w:rPr>
          </w:rPrChange>
        </w:rPr>
      </w:pPr>
      <w:ins w:id="20084" w:author="28.541_CR0289_(Rel-16)_SON_5G, EE_5G" w:date="2020-06-29T10:42:00Z">
        <w:r w:rsidRPr="00EF7973">
          <w:rPr>
            <w:rPrChange w:id="20085" w:author="28.541_CR0289_(Rel-16)_SON_5G, EE_5G" w:date="2020-06-29T10:42:00Z">
              <w:rPr>
                <w:lang w:val="fr-FR"/>
              </w:rPr>
            </w:rPrChange>
          </w:rPr>
          <w:tab/>
        </w:r>
        <w:r w:rsidRPr="00EF7973">
          <w:rPr>
            <w:rPrChange w:id="20086" w:author="28.541_CR0289_(Rel-16)_SON_5G, EE_5G" w:date="2020-06-29T10:42:00Z">
              <w:rPr>
                <w:lang w:val="fr-FR"/>
              </w:rPr>
            </w:rPrChange>
          </w:rPr>
          <w:tab/>
        </w:r>
        <w:r w:rsidRPr="00EF7973">
          <w:rPr>
            <w:rPrChange w:id="20087" w:author="28.541_CR0289_(Rel-16)_SON_5G, EE_5G" w:date="2020-06-29T10:42:00Z">
              <w:rPr>
                <w:lang w:val="fr-FR"/>
              </w:rPr>
            </w:rPrChange>
          </w:rPr>
          <w:tab/>
          <w:t>&lt;/extension&gt;</w:t>
        </w:r>
      </w:ins>
    </w:p>
    <w:p w:rsidR="00EF7973" w:rsidRPr="00EF7973" w:rsidRDefault="00EF7973" w:rsidP="00EF7973">
      <w:pPr>
        <w:pStyle w:val="PL"/>
        <w:rPr>
          <w:ins w:id="20088" w:author="28.541_CR0289_(Rel-16)_SON_5G, EE_5G" w:date="2020-06-29T10:42:00Z"/>
          <w:rPrChange w:id="20089" w:author="28.541_CR0289_(Rel-16)_SON_5G, EE_5G" w:date="2020-06-29T10:42:00Z">
            <w:rPr>
              <w:ins w:id="20090" w:author="28.541_CR0289_(Rel-16)_SON_5G, EE_5G" w:date="2020-06-29T10:42:00Z"/>
              <w:lang w:val="fr-FR"/>
            </w:rPr>
          </w:rPrChange>
        </w:rPr>
      </w:pPr>
      <w:ins w:id="20091" w:author="28.541_CR0289_(Rel-16)_SON_5G, EE_5G" w:date="2020-06-29T10:42:00Z">
        <w:r w:rsidRPr="00EF7973">
          <w:rPr>
            <w:rPrChange w:id="20092" w:author="28.541_CR0289_(Rel-16)_SON_5G, EE_5G" w:date="2020-06-29T10:42:00Z">
              <w:rPr>
                <w:lang w:val="fr-FR"/>
              </w:rPr>
            </w:rPrChange>
          </w:rPr>
          <w:tab/>
        </w:r>
        <w:r w:rsidRPr="00EF7973">
          <w:rPr>
            <w:rPrChange w:id="20093" w:author="28.541_CR0289_(Rel-16)_SON_5G, EE_5G" w:date="2020-06-29T10:42:00Z">
              <w:rPr>
                <w:lang w:val="fr-FR"/>
              </w:rPr>
            </w:rPrChange>
          </w:rPr>
          <w:tab/>
          <w:t>&lt;/complexContent&gt;</w:t>
        </w:r>
      </w:ins>
    </w:p>
    <w:p w:rsidR="00EF7973" w:rsidRDefault="00EF7973" w:rsidP="00EF7973">
      <w:pPr>
        <w:pStyle w:val="PL"/>
        <w:rPr>
          <w:ins w:id="20094" w:author="28.541_CR0289_(Rel-16)_SON_5G, EE_5G" w:date="2020-06-29T10:42:00Z"/>
        </w:rPr>
      </w:pPr>
      <w:ins w:id="20095" w:author="28.541_CR0289_(Rel-16)_SON_5G, EE_5G" w:date="2020-06-29T10:42:00Z">
        <w:r w:rsidRPr="00EF7973">
          <w:rPr>
            <w:rPrChange w:id="20096" w:author="28.541_CR0289_(Rel-16)_SON_5G, EE_5G" w:date="2020-06-29T10:42:00Z">
              <w:rPr>
                <w:lang w:val="fr-FR"/>
              </w:rPr>
            </w:rPrChange>
          </w:rPr>
          <w:tab/>
        </w:r>
        <w:r>
          <w:t>&lt;/complexType&gt;</w:t>
        </w:r>
      </w:ins>
    </w:p>
    <w:p w:rsidR="00EF7973" w:rsidRPr="00865D99" w:rsidRDefault="00EF7973" w:rsidP="00EF7973">
      <w:pPr>
        <w:pStyle w:val="PL"/>
        <w:rPr>
          <w:ins w:id="20097" w:author="28.541_CR0289_(Rel-16)_SON_5G, EE_5G" w:date="2020-06-29T10:42:00Z"/>
        </w:rPr>
      </w:pPr>
      <w:ins w:id="20098" w:author="28.541_CR0289_(Rel-16)_SON_5G, EE_5G" w:date="2020-06-29T10:42:00Z">
        <w:r>
          <w:t>&lt;/element&gt;</w:t>
        </w:r>
      </w:ins>
    </w:p>
    <w:p w:rsidR="00EF7973" w:rsidRPr="00EF7973" w:rsidRDefault="00EF7973" w:rsidP="00EF7973">
      <w:pPr>
        <w:pStyle w:val="PL"/>
        <w:rPr>
          <w:ins w:id="20099" w:author="28.541_CR0289_(Rel-16)_SON_5G, EE_5G" w:date="2020-06-29T10:42:00Z"/>
          <w:rPrChange w:id="20100" w:author="28.541_CR0289_(Rel-16)_SON_5G, EE_5G" w:date="2020-06-29T10:42:00Z">
            <w:rPr>
              <w:ins w:id="20101" w:author="28.541_CR0289_(Rel-16)_SON_5G, EE_5G" w:date="2020-06-29T10:42:00Z"/>
              <w:lang w:val="fr-FR"/>
            </w:rPr>
          </w:rPrChange>
        </w:rPr>
      </w:pPr>
      <w:ins w:id="20102" w:author="28.541_CR0289_(Rel-16)_SON_5G, EE_5G" w:date="2020-06-29T10:42:00Z">
        <w:r w:rsidRPr="00EF7973">
          <w:rPr>
            <w:rPrChange w:id="20103" w:author="28.541_CR0289_(Rel-16)_SON_5G, EE_5G" w:date="2020-06-29T10:42:00Z">
              <w:rPr>
                <w:lang w:val="fr-FR"/>
              </w:rPr>
            </w:rPrChange>
          </w:rPr>
          <w:t>&lt;element name="</w:t>
        </w:r>
        <w:r>
          <w:rPr>
            <w:rFonts w:cs="Courier New"/>
          </w:rPr>
          <w:t>IntraRatEsDeactivationCandidateCellsLoadParameters</w:t>
        </w:r>
        <w:r w:rsidRPr="00EF7973">
          <w:rPr>
            <w:rPrChange w:id="20104" w:author="28.541_CR0289_(Rel-16)_SON_5G, EE_5G" w:date="2020-06-29T10:42:00Z">
              <w:rPr>
                <w:lang w:val="fr-FR"/>
              </w:rPr>
            </w:rPrChange>
          </w:rPr>
          <w:t>"&gt;</w:t>
        </w:r>
      </w:ins>
    </w:p>
    <w:p w:rsidR="00EF7973" w:rsidRPr="00EF7973" w:rsidRDefault="00EF7973" w:rsidP="00EF7973">
      <w:pPr>
        <w:pStyle w:val="PL"/>
        <w:rPr>
          <w:ins w:id="20105" w:author="28.541_CR0289_(Rel-16)_SON_5G, EE_5G" w:date="2020-06-29T10:42:00Z"/>
          <w:rPrChange w:id="20106" w:author="28.541_CR0289_(Rel-16)_SON_5G, EE_5G" w:date="2020-06-29T10:42:00Z">
            <w:rPr>
              <w:ins w:id="20107" w:author="28.541_CR0289_(Rel-16)_SON_5G, EE_5G" w:date="2020-06-29T10:42:00Z"/>
              <w:lang w:val="fr-FR"/>
            </w:rPr>
          </w:rPrChange>
        </w:rPr>
      </w:pPr>
      <w:ins w:id="20108" w:author="28.541_CR0289_(Rel-16)_SON_5G, EE_5G" w:date="2020-06-29T10:42:00Z">
        <w:r w:rsidRPr="00EF7973">
          <w:rPr>
            <w:rPrChange w:id="20109" w:author="28.541_CR0289_(Rel-16)_SON_5G, EE_5G" w:date="2020-06-29T10:42:00Z">
              <w:rPr>
                <w:lang w:val="fr-FR"/>
              </w:rPr>
            </w:rPrChange>
          </w:rPr>
          <w:tab/>
          <w:t>&lt;complexType&gt;</w:t>
        </w:r>
      </w:ins>
    </w:p>
    <w:p w:rsidR="00EF7973" w:rsidRPr="00EF7973" w:rsidRDefault="00EF7973" w:rsidP="00EF7973">
      <w:pPr>
        <w:pStyle w:val="PL"/>
        <w:rPr>
          <w:ins w:id="20110" w:author="28.541_CR0289_(Rel-16)_SON_5G, EE_5G" w:date="2020-06-29T10:42:00Z"/>
          <w:rPrChange w:id="20111" w:author="28.541_CR0289_(Rel-16)_SON_5G, EE_5G" w:date="2020-06-29T10:42:00Z">
            <w:rPr>
              <w:ins w:id="20112" w:author="28.541_CR0289_(Rel-16)_SON_5G, EE_5G" w:date="2020-06-29T10:42:00Z"/>
              <w:lang w:val="fr-FR"/>
            </w:rPr>
          </w:rPrChange>
        </w:rPr>
      </w:pPr>
      <w:ins w:id="20113" w:author="28.541_CR0289_(Rel-16)_SON_5G, EE_5G" w:date="2020-06-29T10:42:00Z">
        <w:r w:rsidRPr="00EF7973">
          <w:rPr>
            <w:rPrChange w:id="20114" w:author="28.541_CR0289_(Rel-16)_SON_5G, EE_5G" w:date="2020-06-29T10:42:00Z">
              <w:rPr>
                <w:lang w:val="fr-FR"/>
              </w:rPr>
            </w:rPrChange>
          </w:rPr>
          <w:tab/>
        </w:r>
        <w:r w:rsidRPr="00EF7973">
          <w:rPr>
            <w:rPrChange w:id="20115" w:author="28.541_CR0289_(Rel-16)_SON_5G, EE_5G" w:date="2020-06-29T10:42:00Z">
              <w:rPr>
                <w:lang w:val="fr-FR"/>
              </w:rPr>
            </w:rPrChange>
          </w:rPr>
          <w:tab/>
          <w:t>&lt;complexContent&gt;</w:t>
        </w:r>
      </w:ins>
    </w:p>
    <w:p w:rsidR="00EF7973" w:rsidRPr="00EF7973" w:rsidRDefault="00EF7973" w:rsidP="00EF7973">
      <w:pPr>
        <w:pStyle w:val="PL"/>
        <w:rPr>
          <w:ins w:id="20116" w:author="28.541_CR0289_(Rel-16)_SON_5G, EE_5G" w:date="2020-06-29T10:42:00Z"/>
          <w:rPrChange w:id="20117" w:author="28.541_CR0289_(Rel-16)_SON_5G, EE_5G" w:date="2020-06-29T10:42:00Z">
            <w:rPr>
              <w:ins w:id="20118" w:author="28.541_CR0289_(Rel-16)_SON_5G, EE_5G" w:date="2020-06-29T10:42:00Z"/>
              <w:lang w:val="fr-FR"/>
            </w:rPr>
          </w:rPrChange>
        </w:rPr>
      </w:pPr>
      <w:ins w:id="20119" w:author="28.541_CR0289_(Rel-16)_SON_5G, EE_5G" w:date="2020-06-29T10:42:00Z">
        <w:r w:rsidRPr="00EF7973">
          <w:rPr>
            <w:rPrChange w:id="20120" w:author="28.541_CR0289_(Rel-16)_SON_5G, EE_5G" w:date="2020-06-29T10:42:00Z">
              <w:rPr>
                <w:lang w:val="fr-FR"/>
              </w:rPr>
            </w:rPrChange>
          </w:rPr>
          <w:tab/>
        </w:r>
        <w:r w:rsidRPr="00EF7973">
          <w:rPr>
            <w:rPrChange w:id="20121" w:author="28.541_CR0289_(Rel-16)_SON_5G, EE_5G" w:date="2020-06-29T10:42:00Z">
              <w:rPr>
                <w:lang w:val="fr-FR"/>
              </w:rPr>
            </w:rPrChange>
          </w:rPr>
          <w:tab/>
        </w:r>
        <w:r w:rsidRPr="00EF7973">
          <w:rPr>
            <w:rPrChange w:id="20122" w:author="28.541_CR0289_(Rel-16)_SON_5G, EE_5G" w:date="2020-06-29T10:42:00Z">
              <w:rPr>
                <w:lang w:val="fr-FR"/>
              </w:rPr>
            </w:rPrChange>
          </w:rPr>
          <w:tab/>
          <w:t>&lt;extension base="xn:NrmClass"&gt;</w:t>
        </w:r>
      </w:ins>
    </w:p>
    <w:p w:rsidR="00EF7973" w:rsidRPr="00EF7973" w:rsidRDefault="00EF7973" w:rsidP="00EF7973">
      <w:pPr>
        <w:pStyle w:val="PL"/>
        <w:rPr>
          <w:ins w:id="20123" w:author="28.541_CR0289_(Rel-16)_SON_5G, EE_5G" w:date="2020-06-29T10:42:00Z"/>
          <w:rPrChange w:id="20124" w:author="28.541_CR0289_(Rel-16)_SON_5G, EE_5G" w:date="2020-06-29T10:42:00Z">
            <w:rPr>
              <w:ins w:id="20125" w:author="28.541_CR0289_(Rel-16)_SON_5G, EE_5G" w:date="2020-06-29T10:42:00Z"/>
              <w:lang w:val="fr-FR"/>
            </w:rPr>
          </w:rPrChange>
        </w:rPr>
      </w:pPr>
      <w:ins w:id="20126" w:author="28.541_CR0289_(Rel-16)_SON_5G, EE_5G" w:date="2020-06-29T10:42:00Z">
        <w:r w:rsidRPr="00EF7973">
          <w:rPr>
            <w:rPrChange w:id="20127" w:author="28.541_CR0289_(Rel-16)_SON_5G, EE_5G" w:date="2020-06-29T10:42:00Z">
              <w:rPr>
                <w:lang w:val="fr-FR"/>
              </w:rPr>
            </w:rPrChange>
          </w:rPr>
          <w:tab/>
        </w:r>
        <w:r w:rsidRPr="00EF7973">
          <w:rPr>
            <w:rPrChange w:id="20128" w:author="28.541_CR0289_(Rel-16)_SON_5G, EE_5G" w:date="2020-06-29T10:42:00Z">
              <w:rPr>
                <w:lang w:val="fr-FR"/>
              </w:rPr>
            </w:rPrChange>
          </w:rPr>
          <w:tab/>
        </w:r>
        <w:r w:rsidRPr="00EF7973">
          <w:rPr>
            <w:rPrChange w:id="20129" w:author="28.541_CR0289_(Rel-16)_SON_5G, EE_5G" w:date="2020-06-29T10:42:00Z">
              <w:rPr>
                <w:lang w:val="fr-FR"/>
              </w:rPr>
            </w:rPrChange>
          </w:rPr>
          <w:tab/>
          <w:t>&lt;sequence&gt;</w:t>
        </w:r>
      </w:ins>
    </w:p>
    <w:p w:rsidR="00EF7973" w:rsidRPr="00EF7973" w:rsidRDefault="00EF7973" w:rsidP="00EF7973">
      <w:pPr>
        <w:pStyle w:val="PL"/>
        <w:rPr>
          <w:ins w:id="20130" w:author="28.541_CR0289_(Rel-16)_SON_5G, EE_5G" w:date="2020-06-29T10:42:00Z"/>
          <w:rPrChange w:id="20131" w:author="28.541_CR0289_(Rel-16)_SON_5G, EE_5G" w:date="2020-06-29T10:42:00Z">
            <w:rPr>
              <w:ins w:id="20132" w:author="28.541_CR0289_(Rel-16)_SON_5G, EE_5G" w:date="2020-06-29T10:42:00Z"/>
              <w:lang w:val="fr-FR"/>
            </w:rPr>
          </w:rPrChange>
        </w:rPr>
      </w:pPr>
      <w:ins w:id="20133" w:author="28.541_CR0289_(Rel-16)_SON_5G, EE_5G" w:date="2020-06-29T10:42:00Z">
        <w:r w:rsidRPr="00EF7973">
          <w:rPr>
            <w:rPrChange w:id="20134" w:author="28.541_CR0289_(Rel-16)_SON_5G, EE_5G" w:date="2020-06-29T10:42:00Z">
              <w:rPr>
                <w:lang w:val="fr-FR"/>
              </w:rPr>
            </w:rPrChange>
          </w:rPr>
          <w:tab/>
        </w:r>
        <w:r w:rsidRPr="00EF7973">
          <w:rPr>
            <w:rPrChange w:id="20135" w:author="28.541_CR0289_(Rel-16)_SON_5G, EE_5G" w:date="2020-06-29T10:42:00Z">
              <w:rPr>
                <w:lang w:val="fr-FR"/>
              </w:rPr>
            </w:rPrChange>
          </w:rPr>
          <w:tab/>
        </w:r>
        <w:r w:rsidRPr="00EF7973">
          <w:rPr>
            <w:rPrChange w:id="20136" w:author="28.541_CR0289_(Rel-16)_SON_5G, EE_5G" w:date="2020-06-29T10:42:00Z">
              <w:rPr>
                <w:lang w:val="fr-FR"/>
              </w:rPr>
            </w:rPrChange>
          </w:rPr>
          <w:tab/>
        </w:r>
        <w:r w:rsidRPr="00EF7973">
          <w:rPr>
            <w:rPrChange w:id="20137" w:author="28.541_CR0289_(Rel-16)_SON_5G, EE_5G" w:date="2020-06-29T10:42:00Z">
              <w:rPr>
                <w:lang w:val="fr-FR"/>
              </w:rPr>
            </w:rPrChange>
          </w:rPr>
          <w:tab/>
          <w:t>&lt;element name="attributes"&gt;</w:t>
        </w:r>
      </w:ins>
    </w:p>
    <w:p w:rsidR="00EF7973" w:rsidRDefault="00EF7973" w:rsidP="00EF7973">
      <w:pPr>
        <w:pStyle w:val="PL"/>
        <w:rPr>
          <w:ins w:id="20138" w:author="28.541_CR0289_(Rel-16)_SON_5G, EE_5G" w:date="2020-06-29T10:42:00Z"/>
        </w:rPr>
      </w:pPr>
      <w:ins w:id="20139" w:author="28.541_CR0289_(Rel-16)_SON_5G, EE_5G" w:date="2020-06-29T10:42:00Z">
        <w:r w:rsidRPr="00EF7973">
          <w:rPr>
            <w:rPrChange w:id="20140" w:author="28.541_CR0289_(Rel-16)_SON_5G, EE_5G" w:date="2020-06-29T10:42:00Z">
              <w:rPr>
                <w:lang w:val="fr-FR"/>
              </w:rPr>
            </w:rPrChange>
          </w:rPr>
          <w:tab/>
        </w:r>
        <w:r w:rsidRPr="00EF7973">
          <w:rPr>
            <w:rPrChange w:id="20141" w:author="28.541_CR0289_(Rel-16)_SON_5G, EE_5G" w:date="2020-06-29T10:42:00Z">
              <w:rPr>
                <w:lang w:val="fr-FR"/>
              </w:rPr>
            </w:rPrChange>
          </w:rPr>
          <w:tab/>
        </w:r>
        <w:r w:rsidRPr="00EF7973">
          <w:rPr>
            <w:rPrChange w:id="20142" w:author="28.541_CR0289_(Rel-16)_SON_5G, EE_5G" w:date="2020-06-29T10:42:00Z">
              <w:rPr>
                <w:lang w:val="fr-FR"/>
              </w:rPr>
            </w:rPrChange>
          </w:rPr>
          <w:tab/>
        </w:r>
        <w:r w:rsidRPr="00EF7973">
          <w:rPr>
            <w:rPrChange w:id="20143" w:author="28.541_CR0289_(Rel-16)_SON_5G, EE_5G" w:date="2020-06-29T10:42:00Z">
              <w:rPr>
                <w:lang w:val="fr-FR"/>
              </w:rPr>
            </w:rPrChange>
          </w:rPr>
          <w:tab/>
        </w:r>
        <w:r>
          <w:t>&lt;complexType&gt;</w:t>
        </w:r>
      </w:ins>
    </w:p>
    <w:p w:rsidR="00EF7973" w:rsidRDefault="00EF7973" w:rsidP="00EF7973">
      <w:pPr>
        <w:pStyle w:val="PL"/>
        <w:rPr>
          <w:ins w:id="20144" w:author="28.541_CR0289_(Rel-16)_SON_5G, EE_5G" w:date="2020-06-29T10:42:00Z"/>
        </w:rPr>
      </w:pPr>
      <w:ins w:id="20145" w:author="28.541_CR0289_(Rel-16)_SON_5G, EE_5G" w:date="2020-06-29T10:42:00Z">
        <w:r>
          <w:tab/>
        </w:r>
        <w:r>
          <w:tab/>
        </w:r>
        <w:r>
          <w:tab/>
        </w:r>
        <w:r>
          <w:tab/>
          <w:t>&lt;all&gt;</w:t>
        </w:r>
      </w:ins>
    </w:p>
    <w:p w:rsidR="00EF7973" w:rsidRDefault="00EF7973" w:rsidP="00EF7973">
      <w:pPr>
        <w:pStyle w:val="PL"/>
        <w:rPr>
          <w:ins w:id="20146" w:author="28.541_CR0289_(Rel-16)_SON_5G, EE_5G" w:date="2020-06-29T10:42:00Z"/>
          <w:szCs w:val="16"/>
        </w:rPr>
      </w:pPr>
      <w:ins w:id="20147" w:author="28.541_CR0289_(Rel-16)_SON_5G, EE_5G" w:date="2020-06-29T10:42:00Z">
        <w:r>
          <w:tab/>
        </w:r>
        <w:r>
          <w:tab/>
        </w:r>
        <w:r>
          <w:tab/>
        </w:r>
        <w:r>
          <w:tab/>
        </w:r>
        <w:r>
          <w:tab/>
          <w:t>&lt;element name="load</w:t>
        </w:r>
        <w:r>
          <w:rPr>
            <w:rFonts w:cs="Arial"/>
            <w:szCs w:val="18"/>
          </w:rPr>
          <w:t>Threshold</w:t>
        </w:r>
        <w:r>
          <w:t xml:space="preserve">" </w:t>
        </w:r>
        <w:r w:rsidRPr="007B099C">
          <w:rPr>
            <w:color w:val="000000"/>
          </w:rPr>
          <w:t>type="</w:t>
        </w:r>
        <w:r>
          <w:t>load</w:t>
        </w:r>
        <w:r>
          <w:rPr>
            <w:rFonts w:cs="Arial"/>
            <w:szCs w:val="18"/>
          </w:rPr>
          <w:t>Threshold</w:t>
        </w:r>
        <w:r w:rsidRPr="007B099C">
          <w:rPr>
            <w:color w:val="000000"/>
          </w:rPr>
          <w:t>" minOccurs="0"/</w:t>
        </w:r>
        <w:r>
          <w:t>&gt;</w:t>
        </w:r>
      </w:ins>
    </w:p>
    <w:p w:rsidR="00EF7973" w:rsidRDefault="00EF7973" w:rsidP="00EF7973">
      <w:pPr>
        <w:pStyle w:val="PL"/>
        <w:rPr>
          <w:ins w:id="20148" w:author="28.541_CR0289_(Rel-16)_SON_5G, EE_5G" w:date="2020-06-29T10:42:00Z"/>
        </w:rPr>
      </w:pPr>
      <w:ins w:id="20149" w:author="28.541_CR0289_(Rel-16)_SON_5G, EE_5G" w:date="2020-06-29T10:42:00Z">
        <w:r>
          <w:rPr>
            <w:szCs w:val="16"/>
          </w:rPr>
          <w:tab/>
        </w:r>
        <w:r>
          <w:rPr>
            <w:szCs w:val="16"/>
          </w:rPr>
          <w:tab/>
        </w:r>
        <w:r>
          <w:rPr>
            <w:szCs w:val="16"/>
          </w:rPr>
          <w:tab/>
        </w:r>
        <w:r>
          <w:rPr>
            <w:szCs w:val="16"/>
          </w:rPr>
          <w:tab/>
        </w:r>
        <w:r>
          <w:rPr>
            <w:szCs w:val="16"/>
          </w:rPr>
          <w:tab/>
        </w:r>
        <w:r>
          <w:t>&lt;element name="</w:t>
        </w:r>
        <w:r>
          <w:rPr>
            <w:rFonts w:cs="Arial"/>
            <w:szCs w:val="18"/>
          </w:rPr>
          <w:t>t</w:t>
        </w:r>
        <w:r w:rsidRPr="00470365">
          <w:rPr>
            <w:rFonts w:cs="Arial"/>
            <w:szCs w:val="18"/>
          </w:rPr>
          <w:t>imeDuration</w:t>
        </w:r>
        <w:r>
          <w:t xml:space="preserve">" </w:t>
        </w:r>
        <w:r w:rsidRPr="007B099C">
          <w:rPr>
            <w:color w:val="000000"/>
          </w:rPr>
          <w:t>type="</w:t>
        </w:r>
        <w:r>
          <w:rPr>
            <w:rFonts w:cs="Arial"/>
            <w:szCs w:val="18"/>
          </w:rPr>
          <w:t>t</w:t>
        </w:r>
        <w:r w:rsidRPr="00470365">
          <w:rPr>
            <w:rFonts w:cs="Arial"/>
            <w:szCs w:val="18"/>
          </w:rPr>
          <w:t>imeDuration</w:t>
        </w:r>
        <w:r w:rsidRPr="007B099C">
          <w:rPr>
            <w:color w:val="000000"/>
          </w:rPr>
          <w:t>" minOccurs="0"/</w:t>
        </w:r>
        <w:r>
          <w:t>&gt;</w:t>
        </w:r>
        <w:r>
          <w:tab/>
        </w:r>
      </w:ins>
    </w:p>
    <w:p w:rsidR="00EF7973" w:rsidRDefault="00EF7973" w:rsidP="00EF7973">
      <w:pPr>
        <w:pStyle w:val="PL"/>
        <w:rPr>
          <w:ins w:id="20150" w:author="28.541_CR0289_(Rel-16)_SON_5G, EE_5G" w:date="2020-06-29T10:42:00Z"/>
        </w:rPr>
      </w:pPr>
      <w:ins w:id="20151" w:author="28.541_CR0289_(Rel-16)_SON_5G, EE_5G" w:date="2020-06-29T10:42:00Z">
        <w:r>
          <w:tab/>
        </w:r>
        <w:r>
          <w:tab/>
        </w:r>
        <w:r>
          <w:tab/>
        </w:r>
        <w:r>
          <w:tab/>
          <w:t>&lt;/all&gt;</w:t>
        </w:r>
      </w:ins>
    </w:p>
    <w:p w:rsidR="00EF7973" w:rsidRPr="00EF7973" w:rsidRDefault="00EF7973" w:rsidP="00EF7973">
      <w:pPr>
        <w:pStyle w:val="PL"/>
        <w:rPr>
          <w:ins w:id="20152" w:author="28.541_CR0289_(Rel-16)_SON_5G, EE_5G" w:date="2020-06-29T10:42:00Z"/>
          <w:rPrChange w:id="20153" w:author="28.541_CR0289_(Rel-16)_SON_5G, EE_5G" w:date="2020-06-29T10:42:00Z">
            <w:rPr>
              <w:ins w:id="20154" w:author="28.541_CR0289_(Rel-16)_SON_5G, EE_5G" w:date="2020-06-29T10:42:00Z"/>
              <w:lang w:val="fr-FR"/>
            </w:rPr>
          </w:rPrChange>
        </w:rPr>
      </w:pPr>
      <w:ins w:id="20155" w:author="28.541_CR0289_(Rel-16)_SON_5G, EE_5G" w:date="2020-06-29T10:42:00Z">
        <w:r>
          <w:tab/>
        </w:r>
        <w:r>
          <w:tab/>
        </w:r>
        <w:r>
          <w:tab/>
        </w:r>
        <w:r>
          <w:tab/>
        </w:r>
        <w:r w:rsidRPr="00EF7973">
          <w:rPr>
            <w:rPrChange w:id="20156" w:author="28.541_CR0289_(Rel-16)_SON_5G, EE_5G" w:date="2020-06-29T10:42:00Z">
              <w:rPr>
                <w:lang w:val="fr-FR"/>
              </w:rPr>
            </w:rPrChange>
          </w:rPr>
          <w:t>&lt;/complexType&gt;</w:t>
        </w:r>
      </w:ins>
    </w:p>
    <w:p w:rsidR="00EF7973" w:rsidRPr="00EF7973" w:rsidRDefault="00EF7973" w:rsidP="00EF7973">
      <w:pPr>
        <w:pStyle w:val="PL"/>
        <w:rPr>
          <w:ins w:id="20157" w:author="28.541_CR0289_(Rel-16)_SON_5G, EE_5G" w:date="2020-06-29T10:42:00Z"/>
          <w:rPrChange w:id="20158" w:author="28.541_CR0289_(Rel-16)_SON_5G, EE_5G" w:date="2020-06-29T10:42:00Z">
            <w:rPr>
              <w:ins w:id="20159" w:author="28.541_CR0289_(Rel-16)_SON_5G, EE_5G" w:date="2020-06-29T10:42:00Z"/>
              <w:lang w:val="fr-FR"/>
            </w:rPr>
          </w:rPrChange>
        </w:rPr>
      </w:pPr>
      <w:ins w:id="20160" w:author="28.541_CR0289_(Rel-16)_SON_5G, EE_5G" w:date="2020-06-29T10:42:00Z">
        <w:r w:rsidRPr="00EF7973">
          <w:rPr>
            <w:rPrChange w:id="20161" w:author="28.541_CR0289_(Rel-16)_SON_5G, EE_5G" w:date="2020-06-29T10:42:00Z">
              <w:rPr>
                <w:lang w:val="fr-FR"/>
              </w:rPr>
            </w:rPrChange>
          </w:rPr>
          <w:tab/>
        </w:r>
        <w:r w:rsidRPr="00EF7973">
          <w:rPr>
            <w:rPrChange w:id="20162" w:author="28.541_CR0289_(Rel-16)_SON_5G, EE_5G" w:date="2020-06-29T10:42:00Z">
              <w:rPr>
                <w:lang w:val="fr-FR"/>
              </w:rPr>
            </w:rPrChange>
          </w:rPr>
          <w:tab/>
        </w:r>
        <w:r w:rsidRPr="00EF7973">
          <w:rPr>
            <w:rPrChange w:id="20163" w:author="28.541_CR0289_(Rel-16)_SON_5G, EE_5G" w:date="2020-06-29T10:42:00Z">
              <w:rPr>
                <w:lang w:val="fr-FR"/>
              </w:rPr>
            </w:rPrChange>
          </w:rPr>
          <w:tab/>
        </w:r>
        <w:r w:rsidRPr="00EF7973">
          <w:rPr>
            <w:rPrChange w:id="20164" w:author="28.541_CR0289_(Rel-16)_SON_5G, EE_5G" w:date="2020-06-29T10:42:00Z">
              <w:rPr>
                <w:lang w:val="fr-FR"/>
              </w:rPr>
            </w:rPrChange>
          </w:rPr>
          <w:tab/>
          <w:t>&lt;/element&gt;</w:t>
        </w:r>
      </w:ins>
    </w:p>
    <w:p w:rsidR="00EF7973" w:rsidRPr="00EF7973" w:rsidRDefault="00EF7973" w:rsidP="00EF7973">
      <w:pPr>
        <w:pStyle w:val="PL"/>
        <w:rPr>
          <w:ins w:id="20165" w:author="28.541_CR0289_(Rel-16)_SON_5G, EE_5G" w:date="2020-06-29T10:42:00Z"/>
          <w:rPrChange w:id="20166" w:author="28.541_CR0289_(Rel-16)_SON_5G, EE_5G" w:date="2020-06-29T10:42:00Z">
            <w:rPr>
              <w:ins w:id="20167" w:author="28.541_CR0289_(Rel-16)_SON_5G, EE_5G" w:date="2020-06-29T10:42:00Z"/>
              <w:lang w:val="fr-FR"/>
            </w:rPr>
          </w:rPrChange>
        </w:rPr>
      </w:pPr>
      <w:ins w:id="20168" w:author="28.541_CR0289_(Rel-16)_SON_5G, EE_5G" w:date="2020-06-29T10:42:00Z">
        <w:r w:rsidRPr="00EF7973">
          <w:rPr>
            <w:rPrChange w:id="20169" w:author="28.541_CR0289_(Rel-16)_SON_5G, EE_5G" w:date="2020-06-29T10:42:00Z">
              <w:rPr>
                <w:lang w:val="fr-FR"/>
              </w:rPr>
            </w:rPrChange>
          </w:rPr>
          <w:tab/>
        </w:r>
        <w:r w:rsidRPr="00EF7973">
          <w:rPr>
            <w:rPrChange w:id="20170" w:author="28.541_CR0289_(Rel-16)_SON_5G, EE_5G" w:date="2020-06-29T10:42:00Z">
              <w:rPr>
                <w:lang w:val="fr-FR"/>
              </w:rPr>
            </w:rPrChange>
          </w:rPr>
          <w:tab/>
        </w:r>
        <w:r w:rsidRPr="00EF7973">
          <w:rPr>
            <w:rPrChange w:id="20171" w:author="28.541_CR0289_(Rel-16)_SON_5G, EE_5G" w:date="2020-06-29T10:42:00Z">
              <w:rPr>
                <w:lang w:val="fr-FR"/>
              </w:rPr>
            </w:rPrChange>
          </w:rPr>
          <w:tab/>
          <w:t>&lt;/sequence&gt;</w:t>
        </w:r>
      </w:ins>
    </w:p>
    <w:p w:rsidR="00EF7973" w:rsidRPr="00EF7973" w:rsidRDefault="00EF7973" w:rsidP="00EF7973">
      <w:pPr>
        <w:pStyle w:val="PL"/>
        <w:rPr>
          <w:ins w:id="20172" w:author="28.541_CR0289_(Rel-16)_SON_5G, EE_5G" w:date="2020-06-29T10:42:00Z"/>
          <w:rPrChange w:id="20173" w:author="28.541_CR0289_(Rel-16)_SON_5G, EE_5G" w:date="2020-06-29T10:42:00Z">
            <w:rPr>
              <w:ins w:id="20174" w:author="28.541_CR0289_(Rel-16)_SON_5G, EE_5G" w:date="2020-06-29T10:42:00Z"/>
              <w:lang w:val="fr-FR"/>
            </w:rPr>
          </w:rPrChange>
        </w:rPr>
      </w:pPr>
      <w:ins w:id="20175" w:author="28.541_CR0289_(Rel-16)_SON_5G, EE_5G" w:date="2020-06-29T10:42:00Z">
        <w:r w:rsidRPr="00EF7973">
          <w:rPr>
            <w:rPrChange w:id="20176" w:author="28.541_CR0289_(Rel-16)_SON_5G, EE_5G" w:date="2020-06-29T10:42:00Z">
              <w:rPr>
                <w:lang w:val="fr-FR"/>
              </w:rPr>
            </w:rPrChange>
          </w:rPr>
          <w:tab/>
        </w:r>
        <w:r w:rsidRPr="00EF7973">
          <w:rPr>
            <w:rPrChange w:id="20177" w:author="28.541_CR0289_(Rel-16)_SON_5G, EE_5G" w:date="2020-06-29T10:42:00Z">
              <w:rPr>
                <w:lang w:val="fr-FR"/>
              </w:rPr>
            </w:rPrChange>
          </w:rPr>
          <w:tab/>
        </w:r>
        <w:r w:rsidRPr="00EF7973">
          <w:rPr>
            <w:rPrChange w:id="20178" w:author="28.541_CR0289_(Rel-16)_SON_5G, EE_5G" w:date="2020-06-29T10:42:00Z">
              <w:rPr>
                <w:lang w:val="fr-FR"/>
              </w:rPr>
            </w:rPrChange>
          </w:rPr>
          <w:tab/>
          <w:t>&lt;/extension&gt;</w:t>
        </w:r>
      </w:ins>
    </w:p>
    <w:p w:rsidR="00EF7973" w:rsidRPr="00EF7973" w:rsidRDefault="00EF7973" w:rsidP="00EF7973">
      <w:pPr>
        <w:pStyle w:val="PL"/>
        <w:rPr>
          <w:ins w:id="20179" w:author="28.541_CR0289_(Rel-16)_SON_5G, EE_5G" w:date="2020-06-29T10:42:00Z"/>
          <w:rPrChange w:id="20180" w:author="28.541_CR0289_(Rel-16)_SON_5G, EE_5G" w:date="2020-06-29T10:42:00Z">
            <w:rPr>
              <w:ins w:id="20181" w:author="28.541_CR0289_(Rel-16)_SON_5G, EE_5G" w:date="2020-06-29T10:42:00Z"/>
              <w:lang w:val="fr-FR"/>
            </w:rPr>
          </w:rPrChange>
        </w:rPr>
      </w:pPr>
      <w:ins w:id="20182" w:author="28.541_CR0289_(Rel-16)_SON_5G, EE_5G" w:date="2020-06-29T10:42:00Z">
        <w:r w:rsidRPr="00EF7973">
          <w:rPr>
            <w:rPrChange w:id="20183" w:author="28.541_CR0289_(Rel-16)_SON_5G, EE_5G" w:date="2020-06-29T10:42:00Z">
              <w:rPr>
                <w:lang w:val="fr-FR"/>
              </w:rPr>
            </w:rPrChange>
          </w:rPr>
          <w:tab/>
        </w:r>
        <w:r w:rsidRPr="00EF7973">
          <w:rPr>
            <w:rPrChange w:id="20184" w:author="28.541_CR0289_(Rel-16)_SON_5G, EE_5G" w:date="2020-06-29T10:42:00Z">
              <w:rPr>
                <w:lang w:val="fr-FR"/>
              </w:rPr>
            </w:rPrChange>
          </w:rPr>
          <w:tab/>
          <w:t>&lt;/complexContent&gt;</w:t>
        </w:r>
      </w:ins>
    </w:p>
    <w:p w:rsidR="00EF7973" w:rsidRDefault="00EF7973" w:rsidP="00EF7973">
      <w:pPr>
        <w:pStyle w:val="PL"/>
        <w:rPr>
          <w:ins w:id="20185" w:author="28.541_CR0289_(Rel-16)_SON_5G, EE_5G" w:date="2020-06-29T10:42:00Z"/>
        </w:rPr>
      </w:pPr>
      <w:ins w:id="20186" w:author="28.541_CR0289_(Rel-16)_SON_5G, EE_5G" w:date="2020-06-29T10:42:00Z">
        <w:r w:rsidRPr="00EF7973">
          <w:rPr>
            <w:rPrChange w:id="20187" w:author="28.541_CR0289_(Rel-16)_SON_5G, EE_5G" w:date="2020-06-29T10:42:00Z">
              <w:rPr>
                <w:lang w:val="fr-FR"/>
              </w:rPr>
            </w:rPrChange>
          </w:rPr>
          <w:tab/>
        </w:r>
        <w:r>
          <w:t>&lt;/complexType&gt;</w:t>
        </w:r>
      </w:ins>
    </w:p>
    <w:p w:rsidR="00EF7973" w:rsidRPr="00865D99" w:rsidRDefault="00EF7973" w:rsidP="00EF7973">
      <w:pPr>
        <w:pStyle w:val="PL"/>
        <w:rPr>
          <w:ins w:id="20188" w:author="28.541_CR0289_(Rel-16)_SON_5G, EE_5G" w:date="2020-06-29T10:42:00Z"/>
        </w:rPr>
      </w:pPr>
      <w:ins w:id="20189" w:author="28.541_CR0289_(Rel-16)_SON_5G, EE_5G" w:date="2020-06-29T10:42:00Z">
        <w:r>
          <w:t>&lt;/element&gt;</w:t>
        </w:r>
      </w:ins>
    </w:p>
    <w:p w:rsidR="00EF7973" w:rsidRPr="00865D99" w:rsidRDefault="00EF7973" w:rsidP="00EF7973">
      <w:pPr>
        <w:pStyle w:val="PL"/>
        <w:rPr>
          <w:ins w:id="20190" w:author="28.541_CR0289_(Rel-16)_SON_5G, EE_5G" w:date="2020-06-29T10:42:00Z"/>
        </w:rPr>
      </w:pPr>
    </w:p>
    <w:p w:rsidR="00EF7973" w:rsidRPr="00EF7973" w:rsidRDefault="00EF7973" w:rsidP="00EF7973">
      <w:pPr>
        <w:pStyle w:val="PL"/>
        <w:rPr>
          <w:ins w:id="20191" w:author="28.541_CR0289_(Rel-16)_SON_5G, EE_5G" w:date="2020-06-29T10:42:00Z"/>
          <w:rPrChange w:id="20192" w:author="28.541_CR0289_(Rel-16)_SON_5G, EE_5G" w:date="2020-06-29T10:42:00Z">
            <w:rPr>
              <w:ins w:id="20193" w:author="28.541_CR0289_(Rel-16)_SON_5G, EE_5G" w:date="2020-06-29T10:42:00Z"/>
              <w:lang w:val="fr-FR"/>
            </w:rPr>
          </w:rPrChange>
        </w:rPr>
      </w:pPr>
      <w:ins w:id="20194" w:author="28.541_CR0289_(Rel-16)_SON_5G, EE_5G" w:date="2020-06-29T10:42:00Z">
        <w:r w:rsidRPr="00EF7973">
          <w:rPr>
            <w:rPrChange w:id="20195" w:author="28.541_CR0289_(Rel-16)_SON_5G, EE_5G" w:date="2020-06-29T10:42:00Z">
              <w:rPr>
                <w:lang w:val="fr-FR"/>
              </w:rPr>
            </w:rPrChange>
          </w:rPr>
          <w:t>&lt;element name="</w:t>
        </w:r>
        <w:r>
          <w:rPr>
            <w:rFonts w:cs="Courier New"/>
          </w:rPr>
          <w:t>E</w:t>
        </w:r>
        <w:r>
          <w:rPr>
            <w:rFonts w:cs="Courier New" w:hint="eastAsia"/>
          </w:rPr>
          <w:t>sNotAllowedTimePeriod</w:t>
        </w:r>
        <w:r w:rsidRPr="00EF7973">
          <w:rPr>
            <w:rPrChange w:id="20196" w:author="28.541_CR0289_(Rel-16)_SON_5G, EE_5G" w:date="2020-06-29T10:42:00Z">
              <w:rPr>
                <w:lang w:val="fr-FR"/>
              </w:rPr>
            </w:rPrChange>
          </w:rPr>
          <w:t>"&gt;</w:t>
        </w:r>
      </w:ins>
    </w:p>
    <w:p w:rsidR="00EF7973" w:rsidRPr="00EF7973" w:rsidRDefault="00EF7973" w:rsidP="00EF7973">
      <w:pPr>
        <w:pStyle w:val="PL"/>
        <w:rPr>
          <w:ins w:id="20197" w:author="28.541_CR0289_(Rel-16)_SON_5G, EE_5G" w:date="2020-06-29T10:42:00Z"/>
          <w:rPrChange w:id="20198" w:author="28.541_CR0289_(Rel-16)_SON_5G, EE_5G" w:date="2020-06-29T10:42:00Z">
            <w:rPr>
              <w:ins w:id="20199" w:author="28.541_CR0289_(Rel-16)_SON_5G, EE_5G" w:date="2020-06-29T10:42:00Z"/>
              <w:lang w:val="fr-FR"/>
            </w:rPr>
          </w:rPrChange>
        </w:rPr>
      </w:pPr>
      <w:ins w:id="20200" w:author="28.541_CR0289_(Rel-16)_SON_5G, EE_5G" w:date="2020-06-29T10:42:00Z">
        <w:r w:rsidRPr="00EF7973">
          <w:rPr>
            <w:rPrChange w:id="20201" w:author="28.541_CR0289_(Rel-16)_SON_5G, EE_5G" w:date="2020-06-29T10:42:00Z">
              <w:rPr>
                <w:lang w:val="fr-FR"/>
              </w:rPr>
            </w:rPrChange>
          </w:rPr>
          <w:tab/>
          <w:t>&lt;complexType&gt;</w:t>
        </w:r>
      </w:ins>
    </w:p>
    <w:p w:rsidR="00EF7973" w:rsidRPr="00EF7973" w:rsidRDefault="00EF7973" w:rsidP="00EF7973">
      <w:pPr>
        <w:pStyle w:val="PL"/>
        <w:rPr>
          <w:ins w:id="20202" w:author="28.541_CR0289_(Rel-16)_SON_5G, EE_5G" w:date="2020-06-29T10:42:00Z"/>
          <w:rPrChange w:id="20203" w:author="28.541_CR0289_(Rel-16)_SON_5G, EE_5G" w:date="2020-06-29T10:42:00Z">
            <w:rPr>
              <w:ins w:id="20204" w:author="28.541_CR0289_(Rel-16)_SON_5G, EE_5G" w:date="2020-06-29T10:42:00Z"/>
              <w:lang w:val="fr-FR"/>
            </w:rPr>
          </w:rPrChange>
        </w:rPr>
      </w:pPr>
      <w:ins w:id="20205" w:author="28.541_CR0289_(Rel-16)_SON_5G, EE_5G" w:date="2020-06-29T10:42:00Z">
        <w:r w:rsidRPr="00EF7973">
          <w:rPr>
            <w:rPrChange w:id="20206" w:author="28.541_CR0289_(Rel-16)_SON_5G, EE_5G" w:date="2020-06-29T10:42:00Z">
              <w:rPr>
                <w:lang w:val="fr-FR"/>
              </w:rPr>
            </w:rPrChange>
          </w:rPr>
          <w:tab/>
        </w:r>
        <w:r w:rsidRPr="00EF7973">
          <w:rPr>
            <w:rPrChange w:id="20207" w:author="28.541_CR0289_(Rel-16)_SON_5G, EE_5G" w:date="2020-06-29T10:42:00Z">
              <w:rPr>
                <w:lang w:val="fr-FR"/>
              </w:rPr>
            </w:rPrChange>
          </w:rPr>
          <w:tab/>
          <w:t>&lt;complexContent&gt;</w:t>
        </w:r>
      </w:ins>
    </w:p>
    <w:p w:rsidR="00EF7973" w:rsidRPr="00EF7973" w:rsidRDefault="00EF7973" w:rsidP="00EF7973">
      <w:pPr>
        <w:pStyle w:val="PL"/>
        <w:rPr>
          <w:ins w:id="20208" w:author="28.541_CR0289_(Rel-16)_SON_5G, EE_5G" w:date="2020-06-29T10:42:00Z"/>
          <w:rPrChange w:id="20209" w:author="28.541_CR0289_(Rel-16)_SON_5G, EE_5G" w:date="2020-06-29T10:42:00Z">
            <w:rPr>
              <w:ins w:id="20210" w:author="28.541_CR0289_(Rel-16)_SON_5G, EE_5G" w:date="2020-06-29T10:42:00Z"/>
              <w:lang w:val="fr-FR"/>
            </w:rPr>
          </w:rPrChange>
        </w:rPr>
      </w:pPr>
      <w:ins w:id="20211" w:author="28.541_CR0289_(Rel-16)_SON_5G, EE_5G" w:date="2020-06-29T10:42:00Z">
        <w:r w:rsidRPr="00EF7973">
          <w:rPr>
            <w:rPrChange w:id="20212" w:author="28.541_CR0289_(Rel-16)_SON_5G, EE_5G" w:date="2020-06-29T10:42:00Z">
              <w:rPr>
                <w:lang w:val="fr-FR"/>
              </w:rPr>
            </w:rPrChange>
          </w:rPr>
          <w:tab/>
        </w:r>
        <w:r w:rsidRPr="00EF7973">
          <w:rPr>
            <w:rPrChange w:id="20213" w:author="28.541_CR0289_(Rel-16)_SON_5G, EE_5G" w:date="2020-06-29T10:42:00Z">
              <w:rPr>
                <w:lang w:val="fr-FR"/>
              </w:rPr>
            </w:rPrChange>
          </w:rPr>
          <w:tab/>
        </w:r>
        <w:r w:rsidRPr="00EF7973">
          <w:rPr>
            <w:rPrChange w:id="20214" w:author="28.541_CR0289_(Rel-16)_SON_5G, EE_5G" w:date="2020-06-29T10:42:00Z">
              <w:rPr>
                <w:lang w:val="fr-FR"/>
              </w:rPr>
            </w:rPrChange>
          </w:rPr>
          <w:tab/>
          <w:t>&lt;extension base="xn:NrmClass"&gt;</w:t>
        </w:r>
      </w:ins>
    </w:p>
    <w:p w:rsidR="00EF7973" w:rsidRPr="00EF7973" w:rsidRDefault="00EF7973" w:rsidP="00EF7973">
      <w:pPr>
        <w:pStyle w:val="PL"/>
        <w:rPr>
          <w:ins w:id="20215" w:author="28.541_CR0289_(Rel-16)_SON_5G, EE_5G" w:date="2020-06-29T10:42:00Z"/>
          <w:rPrChange w:id="20216" w:author="28.541_CR0289_(Rel-16)_SON_5G, EE_5G" w:date="2020-06-29T10:42:00Z">
            <w:rPr>
              <w:ins w:id="20217" w:author="28.541_CR0289_(Rel-16)_SON_5G, EE_5G" w:date="2020-06-29T10:42:00Z"/>
              <w:lang w:val="fr-FR"/>
            </w:rPr>
          </w:rPrChange>
        </w:rPr>
      </w:pPr>
      <w:ins w:id="20218" w:author="28.541_CR0289_(Rel-16)_SON_5G, EE_5G" w:date="2020-06-29T10:42:00Z">
        <w:r w:rsidRPr="00EF7973">
          <w:rPr>
            <w:rPrChange w:id="20219" w:author="28.541_CR0289_(Rel-16)_SON_5G, EE_5G" w:date="2020-06-29T10:42:00Z">
              <w:rPr>
                <w:lang w:val="fr-FR"/>
              </w:rPr>
            </w:rPrChange>
          </w:rPr>
          <w:tab/>
        </w:r>
        <w:r w:rsidRPr="00EF7973">
          <w:rPr>
            <w:rPrChange w:id="20220" w:author="28.541_CR0289_(Rel-16)_SON_5G, EE_5G" w:date="2020-06-29T10:42:00Z">
              <w:rPr>
                <w:lang w:val="fr-FR"/>
              </w:rPr>
            </w:rPrChange>
          </w:rPr>
          <w:tab/>
        </w:r>
        <w:r w:rsidRPr="00EF7973">
          <w:rPr>
            <w:rPrChange w:id="20221" w:author="28.541_CR0289_(Rel-16)_SON_5G, EE_5G" w:date="2020-06-29T10:42:00Z">
              <w:rPr>
                <w:lang w:val="fr-FR"/>
              </w:rPr>
            </w:rPrChange>
          </w:rPr>
          <w:tab/>
          <w:t>&lt;sequence&gt;</w:t>
        </w:r>
      </w:ins>
    </w:p>
    <w:p w:rsidR="00EF7973" w:rsidRPr="00EF7973" w:rsidRDefault="00EF7973" w:rsidP="00EF7973">
      <w:pPr>
        <w:pStyle w:val="PL"/>
        <w:rPr>
          <w:ins w:id="20222" w:author="28.541_CR0289_(Rel-16)_SON_5G, EE_5G" w:date="2020-06-29T10:42:00Z"/>
          <w:rPrChange w:id="20223" w:author="28.541_CR0289_(Rel-16)_SON_5G, EE_5G" w:date="2020-06-29T10:42:00Z">
            <w:rPr>
              <w:ins w:id="20224" w:author="28.541_CR0289_(Rel-16)_SON_5G, EE_5G" w:date="2020-06-29T10:42:00Z"/>
              <w:lang w:val="fr-FR"/>
            </w:rPr>
          </w:rPrChange>
        </w:rPr>
      </w:pPr>
      <w:ins w:id="20225" w:author="28.541_CR0289_(Rel-16)_SON_5G, EE_5G" w:date="2020-06-29T10:42:00Z">
        <w:r w:rsidRPr="00EF7973">
          <w:rPr>
            <w:rPrChange w:id="20226" w:author="28.541_CR0289_(Rel-16)_SON_5G, EE_5G" w:date="2020-06-29T10:42:00Z">
              <w:rPr>
                <w:lang w:val="fr-FR"/>
              </w:rPr>
            </w:rPrChange>
          </w:rPr>
          <w:tab/>
        </w:r>
        <w:r w:rsidRPr="00EF7973">
          <w:rPr>
            <w:rPrChange w:id="20227" w:author="28.541_CR0289_(Rel-16)_SON_5G, EE_5G" w:date="2020-06-29T10:42:00Z">
              <w:rPr>
                <w:lang w:val="fr-FR"/>
              </w:rPr>
            </w:rPrChange>
          </w:rPr>
          <w:tab/>
        </w:r>
        <w:r w:rsidRPr="00EF7973">
          <w:rPr>
            <w:rPrChange w:id="20228" w:author="28.541_CR0289_(Rel-16)_SON_5G, EE_5G" w:date="2020-06-29T10:42:00Z">
              <w:rPr>
                <w:lang w:val="fr-FR"/>
              </w:rPr>
            </w:rPrChange>
          </w:rPr>
          <w:tab/>
        </w:r>
        <w:r w:rsidRPr="00EF7973">
          <w:rPr>
            <w:rPrChange w:id="20229" w:author="28.541_CR0289_(Rel-16)_SON_5G, EE_5G" w:date="2020-06-29T10:42:00Z">
              <w:rPr>
                <w:lang w:val="fr-FR"/>
              </w:rPr>
            </w:rPrChange>
          </w:rPr>
          <w:tab/>
          <w:t>&lt;element name="attributes"&gt;</w:t>
        </w:r>
      </w:ins>
    </w:p>
    <w:p w:rsidR="00EF7973" w:rsidRDefault="00EF7973" w:rsidP="00EF7973">
      <w:pPr>
        <w:pStyle w:val="PL"/>
        <w:rPr>
          <w:ins w:id="20230" w:author="28.541_CR0289_(Rel-16)_SON_5G, EE_5G" w:date="2020-06-29T10:42:00Z"/>
        </w:rPr>
      </w:pPr>
      <w:ins w:id="20231" w:author="28.541_CR0289_(Rel-16)_SON_5G, EE_5G" w:date="2020-06-29T10:42:00Z">
        <w:r w:rsidRPr="00EF7973">
          <w:rPr>
            <w:rPrChange w:id="20232" w:author="28.541_CR0289_(Rel-16)_SON_5G, EE_5G" w:date="2020-06-29T10:42:00Z">
              <w:rPr>
                <w:lang w:val="fr-FR"/>
              </w:rPr>
            </w:rPrChange>
          </w:rPr>
          <w:tab/>
        </w:r>
        <w:r w:rsidRPr="00EF7973">
          <w:rPr>
            <w:rPrChange w:id="20233" w:author="28.541_CR0289_(Rel-16)_SON_5G, EE_5G" w:date="2020-06-29T10:42:00Z">
              <w:rPr>
                <w:lang w:val="fr-FR"/>
              </w:rPr>
            </w:rPrChange>
          </w:rPr>
          <w:tab/>
        </w:r>
        <w:r w:rsidRPr="00EF7973">
          <w:rPr>
            <w:rPrChange w:id="20234" w:author="28.541_CR0289_(Rel-16)_SON_5G, EE_5G" w:date="2020-06-29T10:42:00Z">
              <w:rPr>
                <w:lang w:val="fr-FR"/>
              </w:rPr>
            </w:rPrChange>
          </w:rPr>
          <w:tab/>
        </w:r>
        <w:r w:rsidRPr="00EF7973">
          <w:rPr>
            <w:rPrChange w:id="20235" w:author="28.541_CR0289_(Rel-16)_SON_5G, EE_5G" w:date="2020-06-29T10:42:00Z">
              <w:rPr>
                <w:lang w:val="fr-FR"/>
              </w:rPr>
            </w:rPrChange>
          </w:rPr>
          <w:tab/>
        </w:r>
        <w:r>
          <w:t>&lt;complexType&gt;</w:t>
        </w:r>
      </w:ins>
    </w:p>
    <w:p w:rsidR="00EF7973" w:rsidRDefault="00EF7973" w:rsidP="00EF7973">
      <w:pPr>
        <w:pStyle w:val="PL"/>
        <w:rPr>
          <w:ins w:id="20236" w:author="28.541_CR0289_(Rel-16)_SON_5G, EE_5G" w:date="2020-06-29T10:42:00Z"/>
        </w:rPr>
      </w:pPr>
      <w:ins w:id="20237" w:author="28.541_CR0289_(Rel-16)_SON_5G, EE_5G" w:date="2020-06-29T10:42:00Z">
        <w:r>
          <w:tab/>
        </w:r>
        <w:r>
          <w:tab/>
        </w:r>
        <w:r>
          <w:tab/>
        </w:r>
        <w:r>
          <w:tab/>
          <w:t>&lt;all&gt;</w:t>
        </w:r>
      </w:ins>
    </w:p>
    <w:p w:rsidR="00EF7973" w:rsidRDefault="00EF7973" w:rsidP="00EF7973">
      <w:pPr>
        <w:pStyle w:val="PL"/>
        <w:rPr>
          <w:ins w:id="20238" w:author="28.541_CR0289_(Rel-16)_SON_5G, EE_5G" w:date="2020-06-29T10:42:00Z"/>
          <w:szCs w:val="16"/>
        </w:rPr>
      </w:pPr>
      <w:ins w:id="20239" w:author="28.541_CR0289_(Rel-16)_SON_5G, EE_5G" w:date="2020-06-29T10:42:00Z">
        <w:r>
          <w:tab/>
        </w:r>
        <w:r>
          <w:tab/>
        </w:r>
        <w:r>
          <w:tab/>
        </w:r>
        <w:r>
          <w:tab/>
        </w:r>
        <w:r>
          <w:tab/>
          <w:t>&lt;element name="</w:t>
        </w:r>
        <w:r>
          <w:rPr>
            <w:rFonts w:cs="Arial"/>
            <w:szCs w:val="18"/>
          </w:rPr>
          <w:t>startTimeandendTime</w:t>
        </w:r>
        <w:r>
          <w:t>" type="nn:</w:t>
        </w:r>
        <w:r>
          <w:rPr>
            <w:rFonts w:cs="Arial"/>
            <w:szCs w:val="18"/>
          </w:rPr>
          <w:t>startTimeandendTime</w:t>
        </w:r>
        <w:r>
          <w:t>" /&gt;</w:t>
        </w:r>
      </w:ins>
    </w:p>
    <w:p w:rsidR="00EF7973" w:rsidRDefault="00EF7973" w:rsidP="00EF7973">
      <w:pPr>
        <w:pStyle w:val="PL"/>
        <w:rPr>
          <w:ins w:id="20240" w:author="28.541_CR0289_(Rel-16)_SON_5G, EE_5G" w:date="2020-06-29T10:42:00Z"/>
        </w:rPr>
      </w:pPr>
      <w:ins w:id="20241" w:author="28.541_CR0289_(Rel-16)_SON_5G, EE_5G" w:date="2020-06-29T10:42:00Z">
        <w:r>
          <w:rPr>
            <w:szCs w:val="16"/>
          </w:rPr>
          <w:tab/>
        </w:r>
        <w:r>
          <w:rPr>
            <w:szCs w:val="16"/>
          </w:rPr>
          <w:tab/>
        </w:r>
        <w:r>
          <w:rPr>
            <w:szCs w:val="16"/>
          </w:rPr>
          <w:tab/>
        </w:r>
        <w:r>
          <w:rPr>
            <w:szCs w:val="16"/>
          </w:rPr>
          <w:tab/>
        </w:r>
        <w:r>
          <w:rPr>
            <w:szCs w:val="16"/>
          </w:rPr>
          <w:tab/>
        </w:r>
        <w:r>
          <w:t>&lt;element name="</w:t>
        </w:r>
        <w:r>
          <w:rPr>
            <w:rFonts w:cs="Arial"/>
            <w:szCs w:val="18"/>
          </w:rPr>
          <w:t>periodOfDay</w:t>
        </w:r>
        <w:r>
          <w:t>" type="nn:</w:t>
        </w:r>
        <w:r>
          <w:rPr>
            <w:rFonts w:cs="Arial"/>
            <w:szCs w:val="18"/>
          </w:rPr>
          <w:t>startTimeandendTime</w:t>
        </w:r>
        <w:r>
          <w:t>" /&gt;</w:t>
        </w:r>
        <w:r>
          <w:tab/>
        </w:r>
      </w:ins>
    </w:p>
    <w:p w:rsidR="00EF7973" w:rsidRDefault="00EF7973" w:rsidP="00EF7973">
      <w:pPr>
        <w:pStyle w:val="PL"/>
        <w:rPr>
          <w:ins w:id="20242" w:author="28.541_CR0289_(Rel-16)_SON_5G, EE_5G" w:date="2020-06-29T10:42:00Z"/>
        </w:rPr>
      </w:pPr>
      <w:ins w:id="20243" w:author="28.541_CR0289_(Rel-16)_SON_5G, EE_5G" w:date="2020-06-29T10:42:00Z">
        <w:r>
          <w:rPr>
            <w:szCs w:val="16"/>
          </w:rPr>
          <w:tab/>
        </w:r>
        <w:r>
          <w:rPr>
            <w:szCs w:val="16"/>
          </w:rPr>
          <w:tab/>
        </w:r>
        <w:r>
          <w:rPr>
            <w:szCs w:val="16"/>
          </w:rPr>
          <w:tab/>
        </w:r>
        <w:r>
          <w:rPr>
            <w:szCs w:val="16"/>
          </w:rPr>
          <w:tab/>
        </w:r>
        <w:r>
          <w:rPr>
            <w:szCs w:val="16"/>
          </w:rPr>
          <w:tab/>
        </w:r>
        <w:r>
          <w:t>&lt;element name="</w:t>
        </w:r>
        <w:r>
          <w:rPr>
            <w:rFonts w:cs="Arial"/>
            <w:szCs w:val="18"/>
          </w:rPr>
          <w:t>daysOfWeekList</w:t>
        </w:r>
        <w:r>
          <w:t>" type="en:</w:t>
        </w:r>
        <w:r>
          <w:rPr>
            <w:rFonts w:cs="Arial"/>
            <w:szCs w:val="18"/>
          </w:rPr>
          <w:t>daysOfWeekList</w:t>
        </w:r>
        <w:r>
          <w:t>" /&gt;</w:t>
        </w:r>
        <w:r>
          <w:tab/>
        </w:r>
      </w:ins>
    </w:p>
    <w:p w:rsidR="00EF7973" w:rsidRPr="001A5848" w:rsidRDefault="00EF7973" w:rsidP="00EF7973">
      <w:pPr>
        <w:pStyle w:val="PL"/>
        <w:rPr>
          <w:ins w:id="20244" w:author="28.541_CR0289_(Rel-16)_SON_5G, EE_5G" w:date="2020-06-29T10:42:00Z"/>
        </w:rPr>
      </w:pPr>
      <w:ins w:id="20245" w:author="28.541_CR0289_(Rel-16)_SON_5G, EE_5G" w:date="2020-06-29T10:42:00Z">
        <w:r>
          <w:rPr>
            <w:szCs w:val="16"/>
          </w:rPr>
          <w:tab/>
        </w:r>
        <w:r>
          <w:rPr>
            <w:szCs w:val="16"/>
          </w:rPr>
          <w:tab/>
        </w:r>
        <w:r>
          <w:rPr>
            <w:szCs w:val="16"/>
          </w:rPr>
          <w:tab/>
        </w:r>
        <w:r>
          <w:rPr>
            <w:szCs w:val="16"/>
          </w:rPr>
          <w:tab/>
        </w:r>
        <w:r>
          <w:rPr>
            <w:szCs w:val="16"/>
          </w:rPr>
          <w:tab/>
        </w:r>
        <w:r>
          <w:t>&lt;element name="</w:t>
        </w:r>
        <w:r>
          <w:rPr>
            <w:rFonts w:cs="Arial"/>
            <w:szCs w:val="18"/>
          </w:rPr>
          <w:t>listoftimeperiods</w:t>
        </w:r>
        <w:r>
          <w:t>" type="en:</w:t>
        </w:r>
        <w:r>
          <w:rPr>
            <w:rFonts w:cs="Arial"/>
            <w:szCs w:val="18"/>
          </w:rPr>
          <w:t>listoftimeperiods</w:t>
        </w:r>
        <w:r>
          <w:t>" /&gt;</w:t>
        </w:r>
        <w:r>
          <w:tab/>
        </w:r>
      </w:ins>
    </w:p>
    <w:p w:rsidR="00EF7973" w:rsidRDefault="00EF7973" w:rsidP="00EF7973">
      <w:pPr>
        <w:pStyle w:val="PL"/>
        <w:rPr>
          <w:ins w:id="20246" w:author="28.541_CR0289_(Rel-16)_SON_5G, EE_5G" w:date="2020-06-29T10:42:00Z"/>
        </w:rPr>
      </w:pPr>
      <w:ins w:id="20247" w:author="28.541_CR0289_(Rel-16)_SON_5G, EE_5G" w:date="2020-06-29T10:42:00Z">
        <w:r>
          <w:tab/>
        </w:r>
        <w:r>
          <w:tab/>
        </w:r>
        <w:r>
          <w:tab/>
        </w:r>
        <w:r>
          <w:tab/>
          <w:t>&lt;/all&gt;</w:t>
        </w:r>
      </w:ins>
    </w:p>
    <w:p w:rsidR="00EF7973" w:rsidRPr="00EF7973" w:rsidRDefault="00EF7973" w:rsidP="00EF7973">
      <w:pPr>
        <w:pStyle w:val="PL"/>
        <w:rPr>
          <w:ins w:id="20248" w:author="28.541_CR0289_(Rel-16)_SON_5G, EE_5G" w:date="2020-06-29T10:42:00Z"/>
          <w:rPrChange w:id="20249" w:author="28.541_CR0289_(Rel-16)_SON_5G, EE_5G" w:date="2020-06-29T10:42:00Z">
            <w:rPr>
              <w:ins w:id="20250" w:author="28.541_CR0289_(Rel-16)_SON_5G, EE_5G" w:date="2020-06-29T10:42:00Z"/>
              <w:lang w:val="fr-FR"/>
            </w:rPr>
          </w:rPrChange>
        </w:rPr>
      </w:pPr>
      <w:ins w:id="20251" w:author="28.541_CR0289_(Rel-16)_SON_5G, EE_5G" w:date="2020-06-29T10:42:00Z">
        <w:r>
          <w:tab/>
        </w:r>
        <w:r>
          <w:tab/>
        </w:r>
        <w:r>
          <w:tab/>
        </w:r>
        <w:r>
          <w:tab/>
        </w:r>
        <w:r w:rsidRPr="00EF7973">
          <w:rPr>
            <w:rPrChange w:id="20252" w:author="28.541_CR0289_(Rel-16)_SON_5G, EE_5G" w:date="2020-06-29T10:42:00Z">
              <w:rPr>
                <w:lang w:val="fr-FR"/>
              </w:rPr>
            </w:rPrChange>
          </w:rPr>
          <w:t>&lt;/complexType&gt;</w:t>
        </w:r>
      </w:ins>
    </w:p>
    <w:p w:rsidR="00EF7973" w:rsidRPr="00EF7973" w:rsidRDefault="00EF7973" w:rsidP="00EF7973">
      <w:pPr>
        <w:pStyle w:val="PL"/>
        <w:rPr>
          <w:ins w:id="20253" w:author="28.541_CR0289_(Rel-16)_SON_5G, EE_5G" w:date="2020-06-29T10:42:00Z"/>
          <w:rPrChange w:id="20254" w:author="28.541_CR0289_(Rel-16)_SON_5G, EE_5G" w:date="2020-06-29T10:42:00Z">
            <w:rPr>
              <w:ins w:id="20255" w:author="28.541_CR0289_(Rel-16)_SON_5G, EE_5G" w:date="2020-06-29T10:42:00Z"/>
              <w:lang w:val="fr-FR"/>
            </w:rPr>
          </w:rPrChange>
        </w:rPr>
      </w:pPr>
      <w:ins w:id="20256" w:author="28.541_CR0289_(Rel-16)_SON_5G, EE_5G" w:date="2020-06-29T10:42:00Z">
        <w:r w:rsidRPr="00EF7973">
          <w:rPr>
            <w:rPrChange w:id="20257" w:author="28.541_CR0289_(Rel-16)_SON_5G, EE_5G" w:date="2020-06-29T10:42:00Z">
              <w:rPr>
                <w:lang w:val="fr-FR"/>
              </w:rPr>
            </w:rPrChange>
          </w:rPr>
          <w:tab/>
        </w:r>
        <w:r w:rsidRPr="00EF7973">
          <w:rPr>
            <w:rPrChange w:id="20258" w:author="28.541_CR0289_(Rel-16)_SON_5G, EE_5G" w:date="2020-06-29T10:42:00Z">
              <w:rPr>
                <w:lang w:val="fr-FR"/>
              </w:rPr>
            </w:rPrChange>
          </w:rPr>
          <w:tab/>
        </w:r>
        <w:r w:rsidRPr="00EF7973">
          <w:rPr>
            <w:rPrChange w:id="20259" w:author="28.541_CR0289_(Rel-16)_SON_5G, EE_5G" w:date="2020-06-29T10:42:00Z">
              <w:rPr>
                <w:lang w:val="fr-FR"/>
              </w:rPr>
            </w:rPrChange>
          </w:rPr>
          <w:tab/>
        </w:r>
        <w:r w:rsidRPr="00EF7973">
          <w:rPr>
            <w:rPrChange w:id="20260" w:author="28.541_CR0289_(Rel-16)_SON_5G, EE_5G" w:date="2020-06-29T10:42:00Z">
              <w:rPr>
                <w:lang w:val="fr-FR"/>
              </w:rPr>
            </w:rPrChange>
          </w:rPr>
          <w:tab/>
          <w:t>&lt;/element&gt;</w:t>
        </w:r>
      </w:ins>
    </w:p>
    <w:p w:rsidR="00EF7973" w:rsidRPr="00EF7973" w:rsidRDefault="00EF7973" w:rsidP="00EF7973">
      <w:pPr>
        <w:pStyle w:val="PL"/>
        <w:rPr>
          <w:ins w:id="20261" w:author="28.541_CR0289_(Rel-16)_SON_5G, EE_5G" w:date="2020-06-29T10:42:00Z"/>
          <w:rPrChange w:id="20262" w:author="28.541_CR0289_(Rel-16)_SON_5G, EE_5G" w:date="2020-06-29T10:42:00Z">
            <w:rPr>
              <w:ins w:id="20263" w:author="28.541_CR0289_(Rel-16)_SON_5G, EE_5G" w:date="2020-06-29T10:42:00Z"/>
              <w:lang w:val="fr-FR"/>
            </w:rPr>
          </w:rPrChange>
        </w:rPr>
      </w:pPr>
      <w:ins w:id="20264" w:author="28.541_CR0289_(Rel-16)_SON_5G, EE_5G" w:date="2020-06-29T10:42:00Z">
        <w:r w:rsidRPr="00EF7973">
          <w:rPr>
            <w:rPrChange w:id="20265" w:author="28.541_CR0289_(Rel-16)_SON_5G, EE_5G" w:date="2020-06-29T10:42:00Z">
              <w:rPr>
                <w:lang w:val="fr-FR"/>
              </w:rPr>
            </w:rPrChange>
          </w:rPr>
          <w:tab/>
        </w:r>
        <w:r w:rsidRPr="00EF7973">
          <w:rPr>
            <w:rPrChange w:id="20266" w:author="28.541_CR0289_(Rel-16)_SON_5G, EE_5G" w:date="2020-06-29T10:42:00Z">
              <w:rPr>
                <w:lang w:val="fr-FR"/>
              </w:rPr>
            </w:rPrChange>
          </w:rPr>
          <w:tab/>
        </w:r>
        <w:r w:rsidRPr="00EF7973">
          <w:rPr>
            <w:rPrChange w:id="20267" w:author="28.541_CR0289_(Rel-16)_SON_5G, EE_5G" w:date="2020-06-29T10:42:00Z">
              <w:rPr>
                <w:lang w:val="fr-FR"/>
              </w:rPr>
            </w:rPrChange>
          </w:rPr>
          <w:tab/>
          <w:t>&lt;/sequence&gt;</w:t>
        </w:r>
      </w:ins>
    </w:p>
    <w:p w:rsidR="00EF7973" w:rsidRPr="00EF7973" w:rsidRDefault="00EF7973" w:rsidP="00EF7973">
      <w:pPr>
        <w:pStyle w:val="PL"/>
        <w:rPr>
          <w:ins w:id="20268" w:author="28.541_CR0289_(Rel-16)_SON_5G, EE_5G" w:date="2020-06-29T10:42:00Z"/>
          <w:rPrChange w:id="20269" w:author="28.541_CR0289_(Rel-16)_SON_5G, EE_5G" w:date="2020-06-29T10:42:00Z">
            <w:rPr>
              <w:ins w:id="20270" w:author="28.541_CR0289_(Rel-16)_SON_5G, EE_5G" w:date="2020-06-29T10:42:00Z"/>
              <w:lang w:val="fr-FR"/>
            </w:rPr>
          </w:rPrChange>
        </w:rPr>
      </w:pPr>
      <w:ins w:id="20271" w:author="28.541_CR0289_(Rel-16)_SON_5G, EE_5G" w:date="2020-06-29T10:42:00Z">
        <w:r w:rsidRPr="00EF7973">
          <w:rPr>
            <w:rPrChange w:id="20272" w:author="28.541_CR0289_(Rel-16)_SON_5G, EE_5G" w:date="2020-06-29T10:42:00Z">
              <w:rPr>
                <w:lang w:val="fr-FR"/>
              </w:rPr>
            </w:rPrChange>
          </w:rPr>
          <w:tab/>
        </w:r>
        <w:r w:rsidRPr="00EF7973">
          <w:rPr>
            <w:rPrChange w:id="20273" w:author="28.541_CR0289_(Rel-16)_SON_5G, EE_5G" w:date="2020-06-29T10:42:00Z">
              <w:rPr>
                <w:lang w:val="fr-FR"/>
              </w:rPr>
            </w:rPrChange>
          </w:rPr>
          <w:tab/>
        </w:r>
        <w:r w:rsidRPr="00EF7973">
          <w:rPr>
            <w:rPrChange w:id="20274" w:author="28.541_CR0289_(Rel-16)_SON_5G, EE_5G" w:date="2020-06-29T10:42:00Z">
              <w:rPr>
                <w:lang w:val="fr-FR"/>
              </w:rPr>
            </w:rPrChange>
          </w:rPr>
          <w:tab/>
          <w:t>&lt;/extension&gt;</w:t>
        </w:r>
      </w:ins>
    </w:p>
    <w:p w:rsidR="00EF7973" w:rsidRPr="00EF7973" w:rsidRDefault="00EF7973" w:rsidP="00EF7973">
      <w:pPr>
        <w:pStyle w:val="PL"/>
        <w:rPr>
          <w:ins w:id="20275" w:author="28.541_CR0289_(Rel-16)_SON_5G, EE_5G" w:date="2020-06-29T10:42:00Z"/>
          <w:rPrChange w:id="20276" w:author="28.541_CR0289_(Rel-16)_SON_5G, EE_5G" w:date="2020-06-29T10:42:00Z">
            <w:rPr>
              <w:ins w:id="20277" w:author="28.541_CR0289_(Rel-16)_SON_5G, EE_5G" w:date="2020-06-29T10:42:00Z"/>
              <w:lang w:val="fr-FR"/>
            </w:rPr>
          </w:rPrChange>
        </w:rPr>
      </w:pPr>
      <w:ins w:id="20278" w:author="28.541_CR0289_(Rel-16)_SON_5G, EE_5G" w:date="2020-06-29T10:42:00Z">
        <w:r w:rsidRPr="00EF7973">
          <w:rPr>
            <w:rPrChange w:id="20279" w:author="28.541_CR0289_(Rel-16)_SON_5G, EE_5G" w:date="2020-06-29T10:42:00Z">
              <w:rPr>
                <w:lang w:val="fr-FR"/>
              </w:rPr>
            </w:rPrChange>
          </w:rPr>
          <w:lastRenderedPageBreak/>
          <w:tab/>
        </w:r>
        <w:r w:rsidRPr="00EF7973">
          <w:rPr>
            <w:rPrChange w:id="20280" w:author="28.541_CR0289_(Rel-16)_SON_5G, EE_5G" w:date="2020-06-29T10:42:00Z">
              <w:rPr>
                <w:lang w:val="fr-FR"/>
              </w:rPr>
            </w:rPrChange>
          </w:rPr>
          <w:tab/>
          <w:t>&lt;/complexContent&gt;</w:t>
        </w:r>
      </w:ins>
    </w:p>
    <w:p w:rsidR="00EF7973" w:rsidRDefault="00EF7973" w:rsidP="00EF7973">
      <w:pPr>
        <w:pStyle w:val="PL"/>
        <w:rPr>
          <w:ins w:id="20281" w:author="28.541_CR0289_(Rel-16)_SON_5G, EE_5G" w:date="2020-06-29T10:42:00Z"/>
        </w:rPr>
      </w:pPr>
      <w:ins w:id="20282" w:author="28.541_CR0289_(Rel-16)_SON_5G, EE_5G" w:date="2020-06-29T10:42:00Z">
        <w:r w:rsidRPr="00EF7973">
          <w:rPr>
            <w:rPrChange w:id="20283" w:author="28.541_CR0289_(Rel-16)_SON_5G, EE_5G" w:date="2020-06-29T10:42:00Z">
              <w:rPr>
                <w:lang w:val="fr-FR"/>
              </w:rPr>
            </w:rPrChange>
          </w:rPr>
          <w:tab/>
        </w:r>
        <w:r>
          <w:t>&lt;/complexType&gt;</w:t>
        </w:r>
      </w:ins>
    </w:p>
    <w:p w:rsidR="00EF7973" w:rsidRPr="00865D99" w:rsidRDefault="00EF7973" w:rsidP="00EF7973">
      <w:pPr>
        <w:pStyle w:val="PL"/>
        <w:rPr>
          <w:ins w:id="20284" w:author="28.541_CR0289_(Rel-16)_SON_5G, EE_5G" w:date="2020-06-29T10:42:00Z"/>
        </w:rPr>
      </w:pPr>
      <w:ins w:id="20285" w:author="28.541_CR0289_(Rel-16)_SON_5G, EE_5G" w:date="2020-06-29T10:42:00Z">
        <w:r>
          <w:t>&lt;/element&gt;</w:t>
        </w:r>
      </w:ins>
    </w:p>
    <w:p w:rsidR="00EF7973" w:rsidRPr="00EF7973" w:rsidRDefault="00EF7973" w:rsidP="00EF7973">
      <w:pPr>
        <w:pStyle w:val="PL"/>
        <w:rPr>
          <w:ins w:id="20286" w:author="28.541_CR0289_(Rel-16)_SON_5G, EE_5G" w:date="2020-06-29T10:42:00Z"/>
          <w:rPrChange w:id="20287" w:author="28.541_CR0289_(Rel-16)_SON_5G, EE_5G" w:date="2020-06-29T10:42:00Z">
            <w:rPr>
              <w:ins w:id="20288" w:author="28.541_CR0289_(Rel-16)_SON_5G, EE_5G" w:date="2020-06-29T10:42:00Z"/>
              <w:lang w:val="fr-FR"/>
            </w:rPr>
          </w:rPrChange>
        </w:rPr>
      </w:pPr>
      <w:ins w:id="20289" w:author="28.541_CR0289_(Rel-16)_SON_5G, EE_5G" w:date="2020-06-29T10:42:00Z">
        <w:r w:rsidRPr="00EF7973">
          <w:rPr>
            <w:rPrChange w:id="20290" w:author="28.541_CR0289_(Rel-16)_SON_5G, EE_5G" w:date="2020-06-29T10:42:00Z">
              <w:rPr>
                <w:lang w:val="fr-FR"/>
              </w:rPr>
            </w:rPrChange>
          </w:rPr>
          <w:t>&lt;element name="</w:t>
        </w:r>
        <w:r>
          <w:rPr>
            <w:rFonts w:cs="Courier New"/>
          </w:rPr>
          <w:t>InterRatEsActivationOriginalCellParameters</w:t>
        </w:r>
        <w:r w:rsidRPr="00EF7973">
          <w:rPr>
            <w:rPrChange w:id="20291" w:author="28.541_CR0289_(Rel-16)_SON_5G, EE_5G" w:date="2020-06-29T10:42:00Z">
              <w:rPr>
                <w:lang w:val="fr-FR"/>
              </w:rPr>
            </w:rPrChange>
          </w:rPr>
          <w:t>"&gt;</w:t>
        </w:r>
      </w:ins>
    </w:p>
    <w:p w:rsidR="00EF7973" w:rsidRPr="00EF7973" w:rsidRDefault="00EF7973" w:rsidP="00EF7973">
      <w:pPr>
        <w:pStyle w:val="PL"/>
        <w:rPr>
          <w:ins w:id="20292" w:author="28.541_CR0289_(Rel-16)_SON_5G, EE_5G" w:date="2020-06-29T10:42:00Z"/>
          <w:rPrChange w:id="20293" w:author="28.541_CR0289_(Rel-16)_SON_5G, EE_5G" w:date="2020-06-29T10:42:00Z">
            <w:rPr>
              <w:ins w:id="20294" w:author="28.541_CR0289_(Rel-16)_SON_5G, EE_5G" w:date="2020-06-29T10:42:00Z"/>
              <w:lang w:val="fr-FR"/>
            </w:rPr>
          </w:rPrChange>
        </w:rPr>
      </w:pPr>
      <w:ins w:id="20295" w:author="28.541_CR0289_(Rel-16)_SON_5G, EE_5G" w:date="2020-06-29T10:42:00Z">
        <w:r w:rsidRPr="00EF7973">
          <w:rPr>
            <w:rPrChange w:id="20296" w:author="28.541_CR0289_(Rel-16)_SON_5G, EE_5G" w:date="2020-06-29T10:42:00Z">
              <w:rPr>
                <w:lang w:val="fr-FR"/>
              </w:rPr>
            </w:rPrChange>
          </w:rPr>
          <w:tab/>
          <w:t>&lt;complexType&gt;</w:t>
        </w:r>
      </w:ins>
    </w:p>
    <w:p w:rsidR="00EF7973" w:rsidRPr="00EF7973" w:rsidRDefault="00EF7973" w:rsidP="00EF7973">
      <w:pPr>
        <w:pStyle w:val="PL"/>
        <w:rPr>
          <w:ins w:id="20297" w:author="28.541_CR0289_(Rel-16)_SON_5G, EE_5G" w:date="2020-06-29T10:42:00Z"/>
          <w:rPrChange w:id="20298" w:author="28.541_CR0289_(Rel-16)_SON_5G, EE_5G" w:date="2020-06-29T10:42:00Z">
            <w:rPr>
              <w:ins w:id="20299" w:author="28.541_CR0289_(Rel-16)_SON_5G, EE_5G" w:date="2020-06-29T10:42:00Z"/>
              <w:lang w:val="fr-FR"/>
            </w:rPr>
          </w:rPrChange>
        </w:rPr>
      </w:pPr>
      <w:ins w:id="20300" w:author="28.541_CR0289_(Rel-16)_SON_5G, EE_5G" w:date="2020-06-29T10:42:00Z">
        <w:r w:rsidRPr="00EF7973">
          <w:rPr>
            <w:rPrChange w:id="20301" w:author="28.541_CR0289_(Rel-16)_SON_5G, EE_5G" w:date="2020-06-29T10:42:00Z">
              <w:rPr>
                <w:lang w:val="fr-FR"/>
              </w:rPr>
            </w:rPrChange>
          </w:rPr>
          <w:tab/>
        </w:r>
        <w:r w:rsidRPr="00EF7973">
          <w:rPr>
            <w:rPrChange w:id="20302" w:author="28.541_CR0289_(Rel-16)_SON_5G, EE_5G" w:date="2020-06-29T10:42:00Z">
              <w:rPr>
                <w:lang w:val="fr-FR"/>
              </w:rPr>
            </w:rPrChange>
          </w:rPr>
          <w:tab/>
          <w:t>&lt;complexContent&gt;</w:t>
        </w:r>
      </w:ins>
    </w:p>
    <w:p w:rsidR="00EF7973" w:rsidRPr="00EF7973" w:rsidRDefault="00EF7973" w:rsidP="00EF7973">
      <w:pPr>
        <w:pStyle w:val="PL"/>
        <w:rPr>
          <w:ins w:id="20303" w:author="28.541_CR0289_(Rel-16)_SON_5G, EE_5G" w:date="2020-06-29T10:42:00Z"/>
          <w:rPrChange w:id="20304" w:author="28.541_CR0289_(Rel-16)_SON_5G, EE_5G" w:date="2020-06-29T10:42:00Z">
            <w:rPr>
              <w:ins w:id="20305" w:author="28.541_CR0289_(Rel-16)_SON_5G, EE_5G" w:date="2020-06-29T10:42:00Z"/>
              <w:lang w:val="fr-FR"/>
            </w:rPr>
          </w:rPrChange>
        </w:rPr>
      </w:pPr>
      <w:ins w:id="20306" w:author="28.541_CR0289_(Rel-16)_SON_5G, EE_5G" w:date="2020-06-29T10:42:00Z">
        <w:r w:rsidRPr="00EF7973">
          <w:rPr>
            <w:rPrChange w:id="20307" w:author="28.541_CR0289_(Rel-16)_SON_5G, EE_5G" w:date="2020-06-29T10:42:00Z">
              <w:rPr>
                <w:lang w:val="fr-FR"/>
              </w:rPr>
            </w:rPrChange>
          </w:rPr>
          <w:tab/>
        </w:r>
        <w:r w:rsidRPr="00EF7973">
          <w:rPr>
            <w:rPrChange w:id="20308" w:author="28.541_CR0289_(Rel-16)_SON_5G, EE_5G" w:date="2020-06-29T10:42:00Z">
              <w:rPr>
                <w:lang w:val="fr-FR"/>
              </w:rPr>
            </w:rPrChange>
          </w:rPr>
          <w:tab/>
        </w:r>
        <w:r w:rsidRPr="00EF7973">
          <w:rPr>
            <w:rPrChange w:id="20309" w:author="28.541_CR0289_(Rel-16)_SON_5G, EE_5G" w:date="2020-06-29T10:42:00Z">
              <w:rPr>
                <w:lang w:val="fr-FR"/>
              </w:rPr>
            </w:rPrChange>
          </w:rPr>
          <w:tab/>
          <w:t>&lt;extension base="xn:NrmClass"&gt;</w:t>
        </w:r>
      </w:ins>
    </w:p>
    <w:p w:rsidR="00EF7973" w:rsidRPr="00EF7973" w:rsidRDefault="00EF7973" w:rsidP="00EF7973">
      <w:pPr>
        <w:pStyle w:val="PL"/>
        <w:rPr>
          <w:ins w:id="20310" w:author="28.541_CR0289_(Rel-16)_SON_5G, EE_5G" w:date="2020-06-29T10:42:00Z"/>
          <w:rPrChange w:id="20311" w:author="28.541_CR0289_(Rel-16)_SON_5G, EE_5G" w:date="2020-06-29T10:42:00Z">
            <w:rPr>
              <w:ins w:id="20312" w:author="28.541_CR0289_(Rel-16)_SON_5G, EE_5G" w:date="2020-06-29T10:42:00Z"/>
              <w:lang w:val="fr-FR"/>
            </w:rPr>
          </w:rPrChange>
        </w:rPr>
      </w:pPr>
      <w:ins w:id="20313" w:author="28.541_CR0289_(Rel-16)_SON_5G, EE_5G" w:date="2020-06-29T10:42:00Z">
        <w:r w:rsidRPr="00EF7973">
          <w:rPr>
            <w:rPrChange w:id="20314" w:author="28.541_CR0289_(Rel-16)_SON_5G, EE_5G" w:date="2020-06-29T10:42:00Z">
              <w:rPr>
                <w:lang w:val="fr-FR"/>
              </w:rPr>
            </w:rPrChange>
          </w:rPr>
          <w:tab/>
        </w:r>
        <w:r w:rsidRPr="00EF7973">
          <w:rPr>
            <w:rPrChange w:id="20315" w:author="28.541_CR0289_(Rel-16)_SON_5G, EE_5G" w:date="2020-06-29T10:42:00Z">
              <w:rPr>
                <w:lang w:val="fr-FR"/>
              </w:rPr>
            </w:rPrChange>
          </w:rPr>
          <w:tab/>
        </w:r>
        <w:r w:rsidRPr="00EF7973">
          <w:rPr>
            <w:rPrChange w:id="20316" w:author="28.541_CR0289_(Rel-16)_SON_5G, EE_5G" w:date="2020-06-29T10:42:00Z">
              <w:rPr>
                <w:lang w:val="fr-FR"/>
              </w:rPr>
            </w:rPrChange>
          </w:rPr>
          <w:tab/>
          <w:t>&lt;sequence&gt;</w:t>
        </w:r>
      </w:ins>
    </w:p>
    <w:p w:rsidR="00EF7973" w:rsidRPr="00EF7973" w:rsidRDefault="00EF7973" w:rsidP="00EF7973">
      <w:pPr>
        <w:pStyle w:val="PL"/>
        <w:rPr>
          <w:ins w:id="20317" w:author="28.541_CR0289_(Rel-16)_SON_5G, EE_5G" w:date="2020-06-29T10:42:00Z"/>
          <w:rPrChange w:id="20318" w:author="28.541_CR0289_(Rel-16)_SON_5G, EE_5G" w:date="2020-06-29T10:42:00Z">
            <w:rPr>
              <w:ins w:id="20319" w:author="28.541_CR0289_(Rel-16)_SON_5G, EE_5G" w:date="2020-06-29T10:42:00Z"/>
              <w:lang w:val="fr-FR"/>
            </w:rPr>
          </w:rPrChange>
        </w:rPr>
      </w:pPr>
      <w:ins w:id="20320" w:author="28.541_CR0289_(Rel-16)_SON_5G, EE_5G" w:date="2020-06-29T10:42:00Z">
        <w:r w:rsidRPr="00EF7973">
          <w:rPr>
            <w:rPrChange w:id="20321" w:author="28.541_CR0289_(Rel-16)_SON_5G, EE_5G" w:date="2020-06-29T10:42:00Z">
              <w:rPr>
                <w:lang w:val="fr-FR"/>
              </w:rPr>
            </w:rPrChange>
          </w:rPr>
          <w:tab/>
        </w:r>
        <w:r w:rsidRPr="00EF7973">
          <w:rPr>
            <w:rPrChange w:id="20322" w:author="28.541_CR0289_(Rel-16)_SON_5G, EE_5G" w:date="2020-06-29T10:42:00Z">
              <w:rPr>
                <w:lang w:val="fr-FR"/>
              </w:rPr>
            </w:rPrChange>
          </w:rPr>
          <w:tab/>
        </w:r>
        <w:r w:rsidRPr="00EF7973">
          <w:rPr>
            <w:rPrChange w:id="20323" w:author="28.541_CR0289_(Rel-16)_SON_5G, EE_5G" w:date="2020-06-29T10:42:00Z">
              <w:rPr>
                <w:lang w:val="fr-FR"/>
              </w:rPr>
            </w:rPrChange>
          </w:rPr>
          <w:tab/>
        </w:r>
        <w:r w:rsidRPr="00EF7973">
          <w:rPr>
            <w:rPrChange w:id="20324" w:author="28.541_CR0289_(Rel-16)_SON_5G, EE_5G" w:date="2020-06-29T10:42:00Z">
              <w:rPr>
                <w:lang w:val="fr-FR"/>
              </w:rPr>
            </w:rPrChange>
          </w:rPr>
          <w:tab/>
          <w:t>&lt;element name="attributes"&gt;</w:t>
        </w:r>
      </w:ins>
    </w:p>
    <w:p w:rsidR="00EF7973" w:rsidRDefault="00EF7973" w:rsidP="00EF7973">
      <w:pPr>
        <w:pStyle w:val="PL"/>
        <w:rPr>
          <w:ins w:id="20325" w:author="28.541_CR0289_(Rel-16)_SON_5G, EE_5G" w:date="2020-06-29T10:42:00Z"/>
        </w:rPr>
      </w:pPr>
      <w:ins w:id="20326" w:author="28.541_CR0289_(Rel-16)_SON_5G, EE_5G" w:date="2020-06-29T10:42:00Z">
        <w:r w:rsidRPr="00EF7973">
          <w:rPr>
            <w:rPrChange w:id="20327" w:author="28.541_CR0289_(Rel-16)_SON_5G, EE_5G" w:date="2020-06-29T10:42:00Z">
              <w:rPr>
                <w:lang w:val="fr-FR"/>
              </w:rPr>
            </w:rPrChange>
          </w:rPr>
          <w:tab/>
        </w:r>
        <w:r w:rsidRPr="00EF7973">
          <w:rPr>
            <w:rPrChange w:id="20328" w:author="28.541_CR0289_(Rel-16)_SON_5G, EE_5G" w:date="2020-06-29T10:42:00Z">
              <w:rPr>
                <w:lang w:val="fr-FR"/>
              </w:rPr>
            </w:rPrChange>
          </w:rPr>
          <w:tab/>
        </w:r>
        <w:r w:rsidRPr="00EF7973">
          <w:rPr>
            <w:rPrChange w:id="20329" w:author="28.541_CR0289_(Rel-16)_SON_5G, EE_5G" w:date="2020-06-29T10:42:00Z">
              <w:rPr>
                <w:lang w:val="fr-FR"/>
              </w:rPr>
            </w:rPrChange>
          </w:rPr>
          <w:tab/>
        </w:r>
        <w:r w:rsidRPr="00EF7973">
          <w:rPr>
            <w:rPrChange w:id="20330" w:author="28.541_CR0289_(Rel-16)_SON_5G, EE_5G" w:date="2020-06-29T10:42:00Z">
              <w:rPr>
                <w:lang w:val="fr-FR"/>
              </w:rPr>
            </w:rPrChange>
          </w:rPr>
          <w:tab/>
        </w:r>
        <w:r>
          <w:t>&lt;complexType&gt;</w:t>
        </w:r>
      </w:ins>
    </w:p>
    <w:p w:rsidR="00EF7973" w:rsidRDefault="00EF7973" w:rsidP="00EF7973">
      <w:pPr>
        <w:pStyle w:val="PL"/>
        <w:rPr>
          <w:ins w:id="20331" w:author="28.541_CR0289_(Rel-16)_SON_5G, EE_5G" w:date="2020-06-29T10:42:00Z"/>
        </w:rPr>
      </w:pPr>
      <w:ins w:id="20332" w:author="28.541_CR0289_(Rel-16)_SON_5G, EE_5G" w:date="2020-06-29T10:42:00Z">
        <w:r>
          <w:tab/>
        </w:r>
        <w:r>
          <w:tab/>
        </w:r>
        <w:r>
          <w:tab/>
        </w:r>
        <w:r>
          <w:tab/>
          <w:t>&lt;all&gt;</w:t>
        </w:r>
      </w:ins>
    </w:p>
    <w:p w:rsidR="00EF7973" w:rsidRDefault="00EF7973" w:rsidP="00EF7973">
      <w:pPr>
        <w:pStyle w:val="PL"/>
        <w:rPr>
          <w:ins w:id="20333" w:author="28.541_CR0289_(Rel-16)_SON_5G, EE_5G" w:date="2020-06-29T10:42:00Z"/>
          <w:szCs w:val="16"/>
        </w:rPr>
      </w:pPr>
      <w:ins w:id="20334" w:author="28.541_CR0289_(Rel-16)_SON_5G, EE_5G" w:date="2020-06-29T10:42:00Z">
        <w:r>
          <w:tab/>
        </w:r>
        <w:r>
          <w:tab/>
        </w:r>
        <w:r>
          <w:tab/>
        </w:r>
        <w:r>
          <w:tab/>
        </w:r>
        <w:r>
          <w:tab/>
          <w:t>&lt;element name="load</w:t>
        </w:r>
        <w:r>
          <w:rPr>
            <w:rFonts w:cs="Arial"/>
            <w:szCs w:val="18"/>
          </w:rPr>
          <w:t>Threshold</w:t>
        </w:r>
        <w:r>
          <w:t xml:space="preserve">" </w:t>
        </w:r>
        <w:r w:rsidRPr="007B099C">
          <w:rPr>
            <w:color w:val="000000"/>
          </w:rPr>
          <w:t>type="</w:t>
        </w:r>
        <w:r>
          <w:rPr>
            <w:color w:val="000000"/>
          </w:rPr>
          <w:t>load</w:t>
        </w:r>
        <w:r>
          <w:rPr>
            <w:rFonts w:cs="Arial"/>
            <w:szCs w:val="18"/>
          </w:rPr>
          <w:t>Threshold</w:t>
        </w:r>
        <w:r w:rsidRPr="007B099C">
          <w:rPr>
            <w:color w:val="000000"/>
          </w:rPr>
          <w:t>" minOccurs="0"/</w:t>
        </w:r>
        <w:r>
          <w:t>&gt;</w:t>
        </w:r>
      </w:ins>
    </w:p>
    <w:p w:rsidR="00EF7973" w:rsidRDefault="00EF7973" w:rsidP="00EF7973">
      <w:pPr>
        <w:pStyle w:val="PL"/>
        <w:rPr>
          <w:ins w:id="20335" w:author="28.541_CR0289_(Rel-16)_SON_5G, EE_5G" w:date="2020-06-29T10:42:00Z"/>
        </w:rPr>
      </w:pPr>
      <w:ins w:id="20336" w:author="28.541_CR0289_(Rel-16)_SON_5G, EE_5G" w:date="2020-06-29T10:42:00Z">
        <w:r>
          <w:rPr>
            <w:szCs w:val="16"/>
          </w:rPr>
          <w:tab/>
        </w:r>
        <w:r>
          <w:rPr>
            <w:szCs w:val="16"/>
          </w:rPr>
          <w:tab/>
        </w:r>
        <w:r>
          <w:rPr>
            <w:szCs w:val="16"/>
          </w:rPr>
          <w:tab/>
        </w:r>
        <w:r>
          <w:rPr>
            <w:szCs w:val="16"/>
          </w:rPr>
          <w:tab/>
        </w:r>
        <w:r>
          <w:rPr>
            <w:szCs w:val="16"/>
          </w:rPr>
          <w:tab/>
        </w:r>
        <w:r>
          <w:t>&lt;element name="</w:t>
        </w:r>
        <w:r>
          <w:rPr>
            <w:rFonts w:cs="Arial"/>
            <w:szCs w:val="18"/>
          </w:rPr>
          <w:t>t</w:t>
        </w:r>
        <w:r w:rsidRPr="00470365">
          <w:rPr>
            <w:rFonts w:cs="Arial"/>
            <w:szCs w:val="18"/>
          </w:rPr>
          <w:t>imeDuration</w:t>
        </w:r>
        <w:r>
          <w:t xml:space="preserve">" </w:t>
        </w:r>
        <w:r w:rsidRPr="007B099C">
          <w:rPr>
            <w:color w:val="000000"/>
          </w:rPr>
          <w:t>type="</w:t>
        </w:r>
        <w:r>
          <w:rPr>
            <w:rFonts w:cs="Arial"/>
            <w:szCs w:val="18"/>
          </w:rPr>
          <w:t>t</w:t>
        </w:r>
        <w:r w:rsidRPr="00470365">
          <w:rPr>
            <w:rFonts w:cs="Arial"/>
            <w:szCs w:val="18"/>
          </w:rPr>
          <w:t>imeDuration</w:t>
        </w:r>
        <w:r w:rsidRPr="007B099C">
          <w:rPr>
            <w:color w:val="000000"/>
          </w:rPr>
          <w:t>" minOccurs="0"/</w:t>
        </w:r>
        <w:r>
          <w:t>&gt;</w:t>
        </w:r>
        <w:r>
          <w:tab/>
        </w:r>
      </w:ins>
    </w:p>
    <w:p w:rsidR="00EF7973" w:rsidRDefault="00EF7973" w:rsidP="00EF7973">
      <w:pPr>
        <w:pStyle w:val="PL"/>
        <w:rPr>
          <w:ins w:id="20337" w:author="28.541_CR0289_(Rel-16)_SON_5G, EE_5G" w:date="2020-06-29T10:42:00Z"/>
        </w:rPr>
      </w:pPr>
      <w:ins w:id="20338" w:author="28.541_CR0289_(Rel-16)_SON_5G, EE_5G" w:date="2020-06-29T10:42:00Z">
        <w:r>
          <w:tab/>
        </w:r>
        <w:r>
          <w:tab/>
        </w:r>
        <w:r>
          <w:tab/>
        </w:r>
        <w:r>
          <w:tab/>
          <w:t>&lt;/all&gt;</w:t>
        </w:r>
      </w:ins>
    </w:p>
    <w:p w:rsidR="00EF7973" w:rsidRPr="00EF7973" w:rsidRDefault="00EF7973" w:rsidP="00EF7973">
      <w:pPr>
        <w:pStyle w:val="PL"/>
        <w:rPr>
          <w:ins w:id="20339" w:author="28.541_CR0289_(Rel-16)_SON_5G, EE_5G" w:date="2020-06-29T10:42:00Z"/>
          <w:rPrChange w:id="20340" w:author="28.541_CR0289_(Rel-16)_SON_5G, EE_5G" w:date="2020-06-29T10:42:00Z">
            <w:rPr>
              <w:ins w:id="20341" w:author="28.541_CR0289_(Rel-16)_SON_5G, EE_5G" w:date="2020-06-29T10:42:00Z"/>
              <w:lang w:val="fr-FR"/>
            </w:rPr>
          </w:rPrChange>
        </w:rPr>
      </w:pPr>
      <w:ins w:id="20342" w:author="28.541_CR0289_(Rel-16)_SON_5G, EE_5G" w:date="2020-06-29T10:42:00Z">
        <w:r>
          <w:tab/>
        </w:r>
        <w:r>
          <w:tab/>
        </w:r>
        <w:r>
          <w:tab/>
        </w:r>
        <w:r>
          <w:tab/>
        </w:r>
        <w:r w:rsidRPr="00EF7973">
          <w:rPr>
            <w:rPrChange w:id="20343" w:author="28.541_CR0289_(Rel-16)_SON_5G, EE_5G" w:date="2020-06-29T10:42:00Z">
              <w:rPr>
                <w:lang w:val="fr-FR"/>
              </w:rPr>
            </w:rPrChange>
          </w:rPr>
          <w:t>&lt;/complexType&gt;</w:t>
        </w:r>
      </w:ins>
    </w:p>
    <w:p w:rsidR="00EF7973" w:rsidRPr="00EF7973" w:rsidRDefault="00EF7973" w:rsidP="00EF7973">
      <w:pPr>
        <w:pStyle w:val="PL"/>
        <w:rPr>
          <w:ins w:id="20344" w:author="28.541_CR0289_(Rel-16)_SON_5G, EE_5G" w:date="2020-06-29T10:42:00Z"/>
          <w:rPrChange w:id="20345" w:author="28.541_CR0289_(Rel-16)_SON_5G, EE_5G" w:date="2020-06-29T10:42:00Z">
            <w:rPr>
              <w:ins w:id="20346" w:author="28.541_CR0289_(Rel-16)_SON_5G, EE_5G" w:date="2020-06-29T10:42:00Z"/>
              <w:lang w:val="fr-FR"/>
            </w:rPr>
          </w:rPrChange>
        </w:rPr>
      </w:pPr>
      <w:ins w:id="20347" w:author="28.541_CR0289_(Rel-16)_SON_5G, EE_5G" w:date="2020-06-29T10:42:00Z">
        <w:r w:rsidRPr="00EF7973">
          <w:rPr>
            <w:rPrChange w:id="20348" w:author="28.541_CR0289_(Rel-16)_SON_5G, EE_5G" w:date="2020-06-29T10:42:00Z">
              <w:rPr>
                <w:lang w:val="fr-FR"/>
              </w:rPr>
            </w:rPrChange>
          </w:rPr>
          <w:tab/>
        </w:r>
        <w:r w:rsidRPr="00EF7973">
          <w:rPr>
            <w:rPrChange w:id="20349" w:author="28.541_CR0289_(Rel-16)_SON_5G, EE_5G" w:date="2020-06-29T10:42:00Z">
              <w:rPr>
                <w:lang w:val="fr-FR"/>
              </w:rPr>
            </w:rPrChange>
          </w:rPr>
          <w:tab/>
        </w:r>
        <w:r w:rsidRPr="00EF7973">
          <w:rPr>
            <w:rPrChange w:id="20350" w:author="28.541_CR0289_(Rel-16)_SON_5G, EE_5G" w:date="2020-06-29T10:42:00Z">
              <w:rPr>
                <w:lang w:val="fr-FR"/>
              </w:rPr>
            </w:rPrChange>
          </w:rPr>
          <w:tab/>
        </w:r>
        <w:r w:rsidRPr="00EF7973">
          <w:rPr>
            <w:rPrChange w:id="20351" w:author="28.541_CR0289_(Rel-16)_SON_5G, EE_5G" w:date="2020-06-29T10:42:00Z">
              <w:rPr>
                <w:lang w:val="fr-FR"/>
              </w:rPr>
            </w:rPrChange>
          </w:rPr>
          <w:tab/>
          <w:t>&lt;/element&gt;</w:t>
        </w:r>
      </w:ins>
    </w:p>
    <w:p w:rsidR="00EF7973" w:rsidRPr="00EF7973" w:rsidRDefault="00EF7973" w:rsidP="00EF7973">
      <w:pPr>
        <w:pStyle w:val="PL"/>
        <w:rPr>
          <w:ins w:id="20352" w:author="28.541_CR0289_(Rel-16)_SON_5G, EE_5G" w:date="2020-06-29T10:42:00Z"/>
          <w:rPrChange w:id="20353" w:author="28.541_CR0289_(Rel-16)_SON_5G, EE_5G" w:date="2020-06-29T10:42:00Z">
            <w:rPr>
              <w:ins w:id="20354" w:author="28.541_CR0289_(Rel-16)_SON_5G, EE_5G" w:date="2020-06-29T10:42:00Z"/>
              <w:lang w:val="fr-FR"/>
            </w:rPr>
          </w:rPrChange>
        </w:rPr>
      </w:pPr>
      <w:ins w:id="20355" w:author="28.541_CR0289_(Rel-16)_SON_5G, EE_5G" w:date="2020-06-29T10:42:00Z">
        <w:r w:rsidRPr="00EF7973">
          <w:rPr>
            <w:rPrChange w:id="20356" w:author="28.541_CR0289_(Rel-16)_SON_5G, EE_5G" w:date="2020-06-29T10:42:00Z">
              <w:rPr>
                <w:lang w:val="fr-FR"/>
              </w:rPr>
            </w:rPrChange>
          </w:rPr>
          <w:tab/>
        </w:r>
        <w:r w:rsidRPr="00EF7973">
          <w:rPr>
            <w:rPrChange w:id="20357" w:author="28.541_CR0289_(Rel-16)_SON_5G, EE_5G" w:date="2020-06-29T10:42:00Z">
              <w:rPr>
                <w:lang w:val="fr-FR"/>
              </w:rPr>
            </w:rPrChange>
          </w:rPr>
          <w:tab/>
        </w:r>
        <w:r w:rsidRPr="00EF7973">
          <w:rPr>
            <w:rPrChange w:id="20358" w:author="28.541_CR0289_(Rel-16)_SON_5G, EE_5G" w:date="2020-06-29T10:42:00Z">
              <w:rPr>
                <w:lang w:val="fr-FR"/>
              </w:rPr>
            </w:rPrChange>
          </w:rPr>
          <w:tab/>
          <w:t>&lt;/sequence&gt;</w:t>
        </w:r>
      </w:ins>
    </w:p>
    <w:p w:rsidR="00EF7973" w:rsidRPr="00EF7973" w:rsidRDefault="00EF7973" w:rsidP="00EF7973">
      <w:pPr>
        <w:pStyle w:val="PL"/>
        <w:rPr>
          <w:ins w:id="20359" w:author="28.541_CR0289_(Rel-16)_SON_5G, EE_5G" w:date="2020-06-29T10:42:00Z"/>
          <w:rPrChange w:id="20360" w:author="28.541_CR0289_(Rel-16)_SON_5G, EE_5G" w:date="2020-06-29T10:42:00Z">
            <w:rPr>
              <w:ins w:id="20361" w:author="28.541_CR0289_(Rel-16)_SON_5G, EE_5G" w:date="2020-06-29T10:42:00Z"/>
              <w:lang w:val="fr-FR"/>
            </w:rPr>
          </w:rPrChange>
        </w:rPr>
      </w:pPr>
      <w:ins w:id="20362" w:author="28.541_CR0289_(Rel-16)_SON_5G, EE_5G" w:date="2020-06-29T10:42:00Z">
        <w:r w:rsidRPr="00EF7973">
          <w:rPr>
            <w:rPrChange w:id="20363" w:author="28.541_CR0289_(Rel-16)_SON_5G, EE_5G" w:date="2020-06-29T10:42:00Z">
              <w:rPr>
                <w:lang w:val="fr-FR"/>
              </w:rPr>
            </w:rPrChange>
          </w:rPr>
          <w:tab/>
        </w:r>
        <w:r w:rsidRPr="00EF7973">
          <w:rPr>
            <w:rPrChange w:id="20364" w:author="28.541_CR0289_(Rel-16)_SON_5G, EE_5G" w:date="2020-06-29T10:42:00Z">
              <w:rPr>
                <w:lang w:val="fr-FR"/>
              </w:rPr>
            </w:rPrChange>
          </w:rPr>
          <w:tab/>
        </w:r>
        <w:r w:rsidRPr="00EF7973">
          <w:rPr>
            <w:rPrChange w:id="20365" w:author="28.541_CR0289_(Rel-16)_SON_5G, EE_5G" w:date="2020-06-29T10:42:00Z">
              <w:rPr>
                <w:lang w:val="fr-FR"/>
              </w:rPr>
            </w:rPrChange>
          </w:rPr>
          <w:tab/>
          <w:t>&lt;/extension&gt;</w:t>
        </w:r>
      </w:ins>
    </w:p>
    <w:p w:rsidR="00EF7973" w:rsidRPr="00EF7973" w:rsidRDefault="00EF7973" w:rsidP="00EF7973">
      <w:pPr>
        <w:pStyle w:val="PL"/>
        <w:rPr>
          <w:ins w:id="20366" w:author="28.541_CR0289_(Rel-16)_SON_5G, EE_5G" w:date="2020-06-29T10:42:00Z"/>
          <w:rPrChange w:id="20367" w:author="28.541_CR0289_(Rel-16)_SON_5G, EE_5G" w:date="2020-06-29T10:42:00Z">
            <w:rPr>
              <w:ins w:id="20368" w:author="28.541_CR0289_(Rel-16)_SON_5G, EE_5G" w:date="2020-06-29T10:42:00Z"/>
              <w:lang w:val="fr-FR"/>
            </w:rPr>
          </w:rPrChange>
        </w:rPr>
      </w:pPr>
      <w:ins w:id="20369" w:author="28.541_CR0289_(Rel-16)_SON_5G, EE_5G" w:date="2020-06-29T10:42:00Z">
        <w:r w:rsidRPr="00EF7973">
          <w:rPr>
            <w:rPrChange w:id="20370" w:author="28.541_CR0289_(Rel-16)_SON_5G, EE_5G" w:date="2020-06-29T10:42:00Z">
              <w:rPr>
                <w:lang w:val="fr-FR"/>
              </w:rPr>
            </w:rPrChange>
          </w:rPr>
          <w:tab/>
        </w:r>
        <w:r w:rsidRPr="00EF7973">
          <w:rPr>
            <w:rPrChange w:id="20371" w:author="28.541_CR0289_(Rel-16)_SON_5G, EE_5G" w:date="2020-06-29T10:42:00Z">
              <w:rPr>
                <w:lang w:val="fr-FR"/>
              </w:rPr>
            </w:rPrChange>
          </w:rPr>
          <w:tab/>
          <w:t>&lt;/complexContent&gt;</w:t>
        </w:r>
      </w:ins>
    </w:p>
    <w:p w:rsidR="00EF7973" w:rsidRDefault="00EF7973" w:rsidP="00EF7973">
      <w:pPr>
        <w:pStyle w:val="PL"/>
        <w:rPr>
          <w:ins w:id="20372" w:author="28.541_CR0289_(Rel-16)_SON_5G, EE_5G" w:date="2020-06-29T10:42:00Z"/>
        </w:rPr>
      </w:pPr>
      <w:ins w:id="20373" w:author="28.541_CR0289_(Rel-16)_SON_5G, EE_5G" w:date="2020-06-29T10:42:00Z">
        <w:r w:rsidRPr="00EF7973">
          <w:rPr>
            <w:rPrChange w:id="20374" w:author="28.541_CR0289_(Rel-16)_SON_5G, EE_5G" w:date="2020-06-29T10:42:00Z">
              <w:rPr>
                <w:lang w:val="fr-FR"/>
              </w:rPr>
            </w:rPrChange>
          </w:rPr>
          <w:tab/>
        </w:r>
        <w:r>
          <w:t>&lt;/complexType&gt;</w:t>
        </w:r>
      </w:ins>
    </w:p>
    <w:p w:rsidR="00EF7973" w:rsidRPr="00865D99" w:rsidRDefault="00EF7973" w:rsidP="00EF7973">
      <w:pPr>
        <w:pStyle w:val="PL"/>
        <w:rPr>
          <w:ins w:id="20375" w:author="28.541_CR0289_(Rel-16)_SON_5G, EE_5G" w:date="2020-06-29T10:42:00Z"/>
        </w:rPr>
      </w:pPr>
      <w:ins w:id="20376" w:author="28.541_CR0289_(Rel-16)_SON_5G, EE_5G" w:date="2020-06-29T10:42:00Z">
        <w:r>
          <w:t>&lt;/element&gt;</w:t>
        </w:r>
      </w:ins>
    </w:p>
    <w:p w:rsidR="00EF7973" w:rsidRPr="00EF7973" w:rsidRDefault="00EF7973" w:rsidP="00EF7973">
      <w:pPr>
        <w:pStyle w:val="PL"/>
        <w:rPr>
          <w:ins w:id="20377" w:author="28.541_CR0289_(Rel-16)_SON_5G, EE_5G" w:date="2020-06-29T10:42:00Z"/>
          <w:rPrChange w:id="20378" w:author="28.541_CR0289_(Rel-16)_SON_5G, EE_5G" w:date="2020-06-29T10:42:00Z">
            <w:rPr>
              <w:ins w:id="20379" w:author="28.541_CR0289_(Rel-16)_SON_5G, EE_5G" w:date="2020-06-29T10:42:00Z"/>
              <w:lang w:val="fr-FR"/>
            </w:rPr>
          </w:rPrChange>
        </w:rPr>
      </w:pPr>
      <w:ins w:id="20380" w:author="28.541_CR0289_(Rel-16)_SON_5G, EE_5G" w:date="2020-06-29T10:42:00Z">
        <w:r w:rsidRPr="00EF7973">
          <w:rPr>
            <w:rPrChange w:id="20381" w:author="28.541_CR0289_(Rel-16)_SON_5G, EE_5G" w:date="2020-06-29T10:42:00Z">
              <w:rPr>
                <w:lang w:val="fr-FR"/>
              </w:rPr>
            </w:rPrChange>
          </w:rPr>
          <w:t>&lt;element name="</w:t>
        </w:r>
        <w:r>
          <w:rPr>
            <w:rFonts w:cs="Courier New"/>
          </w:rPr>
          <w:t>InterRatEsActivationCandidateCellParameters</w:t>
        </w:r>
        <w:r w:rsidRPr="00EF7973">
          <w:rPr>
            <w:rPrChange w:id="20382" w:author="28.541_CR0289_(Rel-16)_SON_5G, EE_5G" w:date="2020-06-29T10:42:00Z">
              <w:rPr>
                <w:lang w:val="fr-FR"/>
              </w:rPr>
            </w:rPrChange>
          </w:rPr>
          <w:t>"&gt;</w:t>
        </w:r>
      </w:ins>
    </w:p>
    <w:p w:rsidR="00EF7973" w:rsidRPr="00EF7973" w:rsidRDefault="00EF7973" w:rsidP="00EF7973">
      <w:pPr>
        <w:pStyle w:val="PL"/>
        <w:rPr>
          <w:ins w:id="20383" w:author="28.541_CR0289_(Rel-16)_SON_5G, EE_5G" w:date="2020-06-29T10:42:00Z"/>
          <w:rPrChange w:id="20384" w:author="28.541_CR0289_(Rel-16)_SON_5G, EE_5G" w:date="2020-06-29T10:42:00Z">
            <w:rPr>
              <w:ins w:id="20385" w:author="28.541_CR0289_(Rel-16)_SON_5G, EE_5G" w:date="2020-06-29T10:42:00Z"/>
              <w:lang w:val="fr-FR"/>
            </w:rPr>
          </w:rPrChange>
        </w:rPr>
      </w:pPr>
      <w:ins w:id="20386" w:author="28.541_CR0289_(Rel-16)_SON_5G, EE_5G" w:date="2020-06-29T10:42:00Z">
        <w:r w:rsidRPr="00EF7973">
          <w:rPr>
            <w:rPrChange w:id="20387" w:author="28.541_CR0289_(Rel-16)_SON_5G, EE_5G" w:date="2020-06-29T10:42:00Z">
              <w:rPr>
                <w:lang w:val="fr-FR"/>
              </w:rPr>
            </w:rPrChange>
          </w:rPr>
          <w:tab/>
          <w:t>&lt;complexType&gt;</w:t>
        </w:r>
      </w:ins>
    </w:p>
    <w:p w:rsidR="00EF7973" w:rsidRPr="00EF7973" w:rsidRDefault="00EF7973" w:rsidP="00EF7973">
      <w:pPr>
        <w:pStyle w:val="PL"/>
        <w:rPr>
          <w:ins w:id="20388" w:author="28.541_CR0289_(Rel-16)_SON_5G, EE_5G" w:date="2020-06-29T10:42:00Z"/>
          <w:rPrChange w:id="20389" w:author="28.541_CR0289_(Rel-16)_SON_5G, EE_5G" w:date="2020-06-29T10:42:00Z">
            <w:rPr>
              <w:ins w:id="20390" w:author="28.541_CR0289_(Rel-16)_SON_5G, EE_5G" w:date="2020-06-29T10:42:00Z"/>
              <w:lang w:val="fr-FR"/>
            </w:rPr>
          </w:rPrChange>
        </w:rPr>
      </w:pPr>
      <w:ins w:id="20391" w:author="28.541_CR0289_(Rel-16)_SON_5G, EE_5G" w:date="2020-06-29T10:42:00Z">
        <w:r w:rsidRPr="00EF7973">
          <w:rPr>
            <w:rPrChange w:id="20392" w:author="28.541_CR0289_(Rel-16)_SON_5G, EE_5G" w:date="2020-06-29T10:42:00Z">
              <w:rPr>
                <w:lang w:val="fr-FR"/>
              </w:rPr>
            </w:rPrChange>
          </w:rPr>
          <w:tab/>
        </w:r>
        <w:r w:rsidRPr="00EF7973">
          <w:rPr>
            <w:rPrChange w:id="20393" w:author="28.541_CR0289_(Rel-16)_SON_5G, EE_5G" w:date="2020-06-29T10:42:00Z">
              <w:rPr>
                <w:lang w:val="fr-FR"/>
              </w:rPr>
            </w:rPrChange>
          </w:rPr>
          <w:tab/>
          <w:t>&lt;complexContent&gt;</w:t>
        </w:r>
      </w:ins>
    </w:p>
    <w:p w:rsidR="00EF7973" w:rsidRPr="00EF7973" w:rsidRDefault="00EF7973" w:rsidP="00EF7973">
      <w:pPr>
        <w:pStyle w:val="PL"/>
        <w:rPr>
          <w:ins w:id="20394" w:author="28.541_CR0289_(Rel-16)_SON_5G, EE_5G" w:date="2020-06-29T10:42:00Z"/>
          <w:rPrChange w:id="20395" w:author="28.541_CR0289_(Rel-16)_SON_5G, EE_5G" w:date="2020-06-29T10:42:00Z">
            <w:rPr>
              <w:ins w:id="20396" w:author="28.541_CR0289_(Rel-16)_SON_5G, EE_5G" w:date="2020-06-29T10:42:00Z"/>
              <w:lang w:val="fr-FR"/>
            </w:rPr>
          </w:rPrChange>
        </w:rPr>
      </w:pPr>
      <w:ins w:id="20397" w:author="28.541_CR0289_(Rel-16)_SON_5G, EE_5G" w:date="2020-06-29T10:42:00Z">
        <w:r w:rsidRPr="00EF7973">
          <w:rPr>
            <w:rPrChange w:id="20398" w:author="28.541_CR0289_(Rel-16)_SON_5G, EE_5G" w:date="2020-06-29T10:42:00Z">
              <w:rPr>
                <w:lang w:val="fr-FR"/>
              </w:rPr>
            </w:rPrChange>
          </w:rPr>
          <w:tab/>
        </w:r>
        <w:r w:rsidRPr="00EF7973">
          <w:rPr>
            <w:rPrChange w:id="20399" w:author="28.541_CR0289_(Rel-16)_SON_5G, EE_5G" w:date="2020-06-29T10:42:00Z">
              <w:rPr>
                <w:lang w:val="fr-FR"/>
              </w:rPr>
            </w:rPrChange>
          </w:rPr>
          <w:tab/>
        </w:r>
        <w:r w:rsidRPr="00EF7973">
          <w:rPr>
            <w:rPrChange w:id="20400" w:author="28.541_CR0289_(Rel-16)_SON_5G, EE_5G" w:date="2020-06-29T10:42:00Z">
              <w:rPr>
                <w:lang w:val="fr-FR"/>
              </w:rPr>
            </w:rPrChange>
          </w:rPr>
          <w:tab/>
          <w:t>&lt;extension base="xn:NrmClass"&gt;</w:t>
        </w:r>
      </w:ins>
    </w:p>
    <w:p w:rsidR="00EF7973" w:rsidRPr="00EF7973" w:rsidRDefault="00EF7973" w:rsidP="00EF7973">
      <w:pPr>
        <w:pStyle w:val="PL"/>
        <w:rPr>
          <w:ins w:id="20401" w:author="28.541_CR0289_(Rel-16)_SON_5G, EE_5G" w:date="2020-06-29T10:42:00Z"/>
          <w:rPrChange w:id="20402" w:author="28.541_CR0289_(Rel-16)_SON_5G, EE_5G" w:date="2020-06-29T10:42:00Z">
            <w:rPr>
              <w:ins w:id="20403" w:author="28.541_CR0289_(Rel-16)_SON_5G, EE_5G" w:date="2020-06-29T10:42:00Z"/>
              <w:lang w:val="fr-FR"/>
            </w:rPr>
          </w:rPrChange>
        </w:rPr>
      </w:pPr>
      <w:ins w:id="20404" w:author="28.541_CR0289_(Rel-16)_SON_5G, EE_5G" w:date="2020-06-29T10:42:00Z">
        <w:r w:rsidRPr="00EF7973">
          <w:rPr>
            <w:rPrChange w:id="20405" w:author="28.541_CR0289_(Rel-16)_SON_5G, EE_5G" w:date="2020-06-29T10:42:00Z">
              <w:rPr>
                <w:lang w:val="fr-FR"/>
              </w:rPr>
            </w:rPrChange>
          </w:rPr>
          <w:tab/>
        </w:r>
        <w:r w:rsidRPr="00EF7973">
          <w:rPr>
            <w:rPrChange w:id="20406" w:author="28.541_CR0289_(Rel-16)_SON_5G, EE_5G" w:date="2020-06-29T10:42:00Z">
              <w:rPr>
                <w:lang w:val="fr-FR"/>
              </w:rPr>
            </w:rPrChange>
          </w:rPr>
          <w:tab/>
        </w:r>
        <w:r w:rsidRPr="00EF7973">
          <w:rPr>
            <w:rPrChange w:id="20407" w:author="28.541_CR0289_(Rel-16)_SON_5G, EE_5G" w:date="2020-06-29T10:42:00Z">
              <w:rPr>
                <w:lang w:val="fr-FR"/>
              </w:rPr>
            </w:rPrChange>
          </w:rPr>
          <w:tab/>
          <w:t>&lt;sequence&gt;</w:t>
        </w:r>
      </w:ins>
    </w:p>
    <w:p w:rsidR="00EF7973" w:rsidRPr="00EF7973" w:rsidRDefault="00EF7973" w:rsidP="00EF7973">
      <w:pPr>
        <w:pStyle w:val="PL"/>
        <w:rPr>
          <w:ins w:id="20408" w:author="28.541_CR0289_(Rel-16)_SON_5G, EE_5G" w:date="2020-06-29T10:42:00Z"/>
          <w:rPrChange w:id="20409" w:author="28.541_CR0289_(Rel-16)_SON_5G, EE_5G" w:date="2020-06-29T10:42:00Z">
            <w:rPr>
              <w:ins w:id="20410" w:author="28.541_CR0289_(Rel-16)_SON_5G, EE_5G" w:date="2020-06-29T10:42:00Z"/>
              <w:lang w:val="fr-FR"/>
            </w:rPr>
          </w:rPrChange>
        </w:rPr>
      </w:pPr>
      <w:ins w:id="20411" w:author="28.541_CR0289_(Rel-16)_SON_5G, EE_5G" w:date="2020-06-29T10:42:00Z">
        <w:r w:rsidRPr="00EF7973">
          <w:rPr>
            <w:rPrChange w:id="20412" w:author="28.541_CR0289_(Rel-16)_SON_5G, EE_5G" w:date="2020-06-29T10:42:00Z">
              <w:rPr>
                <w:lang w:val="fr-FR"/>
              </w:rPr>
            </w:rPrChange>
          </w:rPr>
          <w:tab/>
        </w:r>
        <w:r w:rsidRPr="00EF7973">
          <w:rPr>
            <w:rPrChange w:id="20413" w:author="28.541_CR0289_(Rel-16)_SON_5G, EE_5G" w:date="2020-06-29T10:42:00Z">
              <w:rPr>
                <w:lang w:val="fr-FR"/>
              </w:rPr>
            </w:rPrChange>
          </w:rPr>
          <w:tab/>
        </w:r>
        <w:r w:rsidRPr="00EF7973">
          <w:rPr>
            <w:rPrChange w:id="20414" w:author="28.541_CR0289_(Rel-16)_SON_5G, EE_5G" w:date="2020-06-29T10:42:00Z">
              <w:rPr>
                <w:lang w:val="fr-FR"/>
              </w:rPr>
            </w:rPrChange>
          </w:rPr>
          <w:tab/>
        </w:r>
        <w:r w:rsidRPr="00EF7973">
          <w:rPr>
            <w:rPrChange w:id="20415" w:author="28.541_CR0289_(Rel-16)_SON_5G, EE_5G" w:date="2020-06-29T10:42:00Z">
              <w:rPr>
                <w:lang w:val="fr-FR"/>
              </w:rPr>
            </w:rPrChange>
          </w:rPr>
          <w:tab/>
          <w:t>&lt;element name="attributes"&gt;</w:t>
        </w:r>
      </w:ins>
    </w:p>
    <w:p w:rsidR="00EF7973" w:rsidRDefault="00EF7973" w:rsidP="00EF7973">
      <w:pPr>
        <w:pStyle w:val="PL"/>
        <w:rPr>
          <w:ins w:id="20416" w:author="28.541_CR0289_(Rel-16)_SON_5G, EE_5G" w:date="2020-06-29T10:42:00Z"/>
        </w:rPr>
      </w:pPr>
      <w:ins w:id="20417" w:author="28.541_CR0289_(Rel-16)_SON_5G, EE_5G" w:date="2020-06-29T10:42:00Z">
        <w:r w:rsidRPr="00EF7973">
          <w:rPr>
            <w:rPrChange w:id="20418" w:author="28.541_CR0289_(Rel-16)_SON_5G, EE_5G" w:date="2020-06-29T10:42:00Z">
              <w:rPr>
                <w:lang w:val="fr-FR"/>
              </w:rPr>
            </w:rPrChange>
          </w:rPr>
          <w:tab/>
        </w:r>
        <w:r w:rsidRPr="00EF7973">
          <w:rPr>
            <w:rPrChange w:id="20419" w:author="28.541_CR0289_(Rel-16)_SON_5G, EE_5G" w:date="2020-06-29T10:42:00Z">
              <w:rPr>
                <w:lang w:val="fr-FR"/>
              </w:rPr>
            </w:rPrChange>
          </w:rPr>
          <w:tab/>
        </w:r>
        <w:r w:rsidRPr="00EF7973">
          <w:rPr>
            <w:rPrChange w:id="20420" w:author="28.541_CR0289_(Rel-16)_SON_5G, EE_5G" w:date="2020-06-29T10:42:00Z">
              <w:rPr>
                <w:lang w:val="fr-FR"/>
              </w:rPr>
            </w:rPrChange>
          </w:rPr>
          <w:tab/>
        </w:r>
        <w:r w:rsidRPr="00EF7973">
          <w:rPr>
            <w:rPrChange w:id="20421" w:author="28.541_CR0289_(Rel-16)_SON_5G, EE_5G" w:date="2020-06-29T10:42:00Z">
              <w:rPr>
                <w:lang w:val="fr-FR"/>
              </w:rPr>
            </w:rPrChange>
          </w:rPr>
          <w:tab/>
        </w:r>
        <w:r>
          <w:t>&lt;complexType&gt;</w:t>
        </w:r>
      </w:ins>
    </w:p>
    <w:p w:rsidR="00EF7973" w:rsidRDefault="00EF7973" w:rsidP="00EF7973">
      <w:pPr>
        <w:pStyle w:val="PL"/>
        <w:rPr>
          <w:ins w:id="20422" w:author="28.541_CR0289_(Rel-16)_SON_5G, EE_5G" w:date="2020-06-29T10:42:00Z"/>
        </w:rPr>
      </w:pPr>
      <w:ins w:id="20423" w:author="28.541_CR0289_(Rel-16)_SON_5G, EE_5G" w:date="2020-06-29T10:42:00Z">
        <w:r>
          <w:tab/>
        </w:r>
        <w:r>
          <w:tab/>
        </w:r>
        <w:r>
          <w:tab/>
        </w:r>
        <w:r>
          <w:tab/>
          <w:t>&lt;all&gt;</w:t>
        </w:r>
      </w:ins>
    </w:p>
    <w:p w:rsidR="00EF7973" w:rsidRDefault="00EF7973" w:rsidP="00EF7973">
      <w:pPr>
        <w:pStyle w:val="PL"/>
        <w:rPr>
          <w:ins w:id="20424" w:author="28.541_CR0289_(Rel-16)_SON_5G, EE_5G" w:date="2020-06-29T10:42:00Z"/>
          <w:szCs w:val="16"/>
        </w:rPr>
      </w:pPr>
      <w:ins w:id="20425" w:author="28.541_CR0289_(Rel-16)_SON_5G, EE_5G" w:date="2020-06-29T10:42:00Z">
        <w:r>
          <w:tab/>
        </w:r>
        <w:r>
          <w:tab/>
        </w:r>
        <w:r>
          <w:tab/>
        </w:r>
        <w:r>
          <w:tab/>
        </w:r>
        <w:r>
          <w:tab/>
          <w:t>&lt;element name="load</w:t>
        </w:r>
        <w:r>
          <w:rPr>
            <w:rFonts w:cs="Arial"/>
            <w:szCs w:val="18"/>
          </w:rPr>
          <w:t>Threshold</w:t>
        </w:r>
        <w:r>
          <w:t xml:space="preserve">" </w:t>
        </w:r>
        <w:r w:rsidRPr="007B099C">
          <w:rPr>
            <w:color w:val="000000"/>
          </w:rPr>
          <w:t>type="</w:t>
        </w:r>
        <w:r>
          <w:rPr>
            <w:color w:val="000000"/>
          </w:rPr>
          <w:t>load</w:t>
        </w:r>
        <w:r>
          <w:rPr>
            <w:rFonts w:cs="Arial"/>
            <w:szCs w:val="18"/>
          </w:rPr>
          <w:t>Threshold</w:t>
        </w:r>
        <w:r w:rsidRPr="007B099C">
          <w:rPr>
            <w:color w:val="000000"/>
          </w:rPr>
          <w:t>" minOccurs="0"/</w:t>
        </w:r>
        <w:r>
          <w:t>&gt;</w:t>
        </w:r>
      </w:ins>
    </w:p>
    <w:p w:rsidR="00EF7973" w:rsidRDefault="00EF7973" w:rsidP="00EF7973">
      <w:pPr>
        <w:pStyle w:val="PL"/>
        <w:rPr>
          <w:ins w:id="20426" w:author="28.541_CR0289_(Rel-16)_SON_5G, EE_5G" w:date="2020-06-29T10:42:00Z"/>
        </w:rPr>
      </w:pPr>
      <w:ins w:id="20427" w:author="28.541_CR0289_(Rel-16)_SON_5G, EE_5G" w:date="2020-06-29T10:42:00Z">
        <w:r>
          <w:rPr>
            <w:szCs w:val="16"/>
          </w:rPr>
          <w:tab/>
        </w:r>
        <w:r>
          <w:rPr>
            <w:szCs w:val="16"/>
          </w:rPr>
          <w:tab/>
        </w:r>
        <w:r>
          <w:rPr>
            <w:szCs w:val="16"/>
          </w:rPr>
          <w:tab/>
        </w:r>
        <w:r>
          <w:rPr>
            <w:szCs w:val="16"/>
          </w:rPr>
          <w:tab/>
        </w:r>
        <w:r>
          <w:rPr>
            <w:szCs w:val="16"/>
          </w:rPr>
          <w:tab/>
        </w:r>
        <w:r>
          <w:t>&lt;element name="</w:t>
        </w:r>
        <w:r>
          <w:rPr>
            <w:rFonts w:cs="Arial"/>
            <w:szCs w:val="18"/>
          </w:rPr>
          <w:t>t</w:t>
        </w:r>
        <w:r w:rsidRPr="00470365">
          <w:rPr>
            <w:rFonts w:cs="Arial"/>
            <w:szCs w:val="18"/>
          </w:rPr>
          <w:t>imeDuration</w:t>
        </w:r>
        <w:r>
          <w:t xml:space="preserve">" </w:t>
        </w:r>
        <w:r w:rsidRPr="007B099C">
          <w:rPr>
            <w:color w:val="000000"/>
          </w:rPr>
          <w:t>type="</w:t>
        </w:r>
        <w:r>
          <w:rPr>
            <w:rFonts w:cs="Arial"/>
            <w:szCs w:val="18"/>
          </w:rPr>
          <w:t>t</w:t>
        </w:r>
        <w:r w:rsidRPr="00470365">
          <w:rPr>
            <w:rFonts w:cs="Arial"/>
            <w:szCs w:val="18"/>
          </w:rPr>
          <w:t>imeDuration</w:t>
        </w:r>
        <w:r w:rsidRPr="007B099C">
          <w:rPr>
            <w:color w:val="000000"/>
          </w:rPr>
          <w:t>" minOccurs="0"/</w:t>
        </w:r>
        <w:r>
          <w:t>&gt;</w:t>
        </w:r>
        <w:r>
          <w:tab/>
        </w:r>
      </w:ins>
    </w:p>
    <w:p w:rsidR="00EF7973" w:rsidRDefault="00EF7973" w:rsidP="00EF7973">
      <w:pPr>
        <w:pStyle w:val="PL"/>
        <w:rPr>
          <w:ins w:id="20428" w:author="28.541_CR0289_(Rel-16)_SON_5G, EE_5G" w:date="2020-06-29T10:42:00Z"/>
        </w:rPr>
      </w:pPr>
      <w:ins w:id="20429" w:author="28.541_CR0289_(Rel-16)_SON_5G, EE_5G" w:date="2020-06-29T10:42:00Z">
        <w:r>
          <w:tab/>
        </w:r>
        <w:r>
          <w:tab/>
        </w:r>
        <w:r>
          <w:tab/>
        </w:r>
        <w:r>
          <w:tab/>
          <w:t>&lt;/all&gt;</w:t>
        </w:r>
      </w:ins>
    </w:p>
    <w:p w:rsidR="00EF7973" w:rsidRPr="00EF7973" w:rsidRDefault="00EF7973" w:rsidP="00EF7973">
      <w:pPr>
        <w:pStyle w:val="PL"/>
        <w:rPr>
          <w:ins w:id="20430" w:author="28.541_CR0289_(Rel-16)_SON_5G, EE_5G" w:date="2020-06-29T10:42:00Z"/>
          <w:rPrChange w:id="20431" w:author="28.541_CR0289_(Rel-16)_SON_5G, EE_5G" w:date="2020-06-29T10:42:00Z">
            <w:rPr>
              <w:ins w:id="20432" w:author="28.541_CR0289_(Rel-16)_SON_5G, EE_5G" w:date="2020-06-29T10:42:00Z"/>
              <w:lang w:val="fr-FR"/>
            </w:rPr>
          </w:rPrChange>
        </w:rPr>
      </w:pPr>
      <w:ins w:id="20433" w:author="28.541_CR0289_(Rel-16)_SON_5G, EE_5G" w:date="2020-06-29T10:42:00Z">
        <w:r>
          <w:tab/>
        </w:r>
        <w:r>
          <w:tab/>
        </w:r>
        <w:r>
          <w:tab/>
        </w:r>
        <w:r>
          <w:tab/>
        </w:r>
        <w:r w:rsidRPr="00EF7973">
          <w:rPr>
            <w:rPrChange w:id="20434" w:author="28.541_CR0289_(Rel-16)_SON_5G, EE_5G" w:date="2020-06-29T10:42:00Z">
              <w:rPr>
                <w:lang w:val="fr-FR"/>
              </w:rPr>
            </w:rPrChange>
          </w:rPr>
          <w:t>&lt;/complexType&gt;</w:t>
        </w:r>
      </w:ins>
    </w:p>
    <w:p w:rsidR="00EF7973" w:rsidRPr="00EF7973" w:rsidRDefault="00EF7973" w:rsidP="00EF7973">
      <w:pPr>
        <w:pStyle w:val="PL"/>
        <w:rPr>
          <w:ins w:id="20435" w:author="28.541_CR0289_(Rel-16)_SON_5G, EE_5G" w:date="2020-06-29T10:42:00Z"/>
          <w:rPrChange w:id="20436" w:author="28.541_CR0289_(Rel-16)_SON_5G, EE_5G" w:date="2020-06-29T10:42:00Z">
            <w:rPr>
              <w:ins w:id="20437" w:author="28.541_CR0289_(Rel-16)_SON_5G, EE_5G" w:date="2020-06-29T10:42:00Z"/>
              <w:lang w:val="fr-FR"/>
            </w:rPr>
          </w:rPrChange>
        </w:rPr>
      </w:pPr>
      <w:ins w:id="20438" w:author="28.541_CR0289_(Rel-16)_SON_5G, EE_5G" w:date="2020-06-29T10:42:00Z">
        <w:r w:rsidRPr="00EF7973">
          <w:rPr>
            <w:rPrChange w:id="20439" w:author="28.541_CR0289_(Rel-16)_SON_5G, EE_5G" w:date="2020-06-29T10:42:00Z">
              <w:rPr>
                <w:lang w:val="fr-FR"/>
              </w:rPr>
            </w:rPrChange>
          </w:rPr>
          <w:tab/>
        </w:r>
        <w:r w:rsidRPr="00EF7973">
          <w:rPr>
            <w:rPrChange w:id="20440" w:author="28.541_CR0289_(Rel-16)_SON_5G, EE_5G" w:date="2020-06-29T10:42:00Z">
              <w:rPr>
                <w:lang w:val="fr-FR"/>
              </w:rPr>
            </w:rPrChange>
          </w:rPr>
          <w:tab/>
        </w:r>
        <w:r w:rsidRPr="00EF7973">
          <w:rPr>
            <w:rPrChange w:id="20441" w:author="28.541_CR0289_(Rel-16)_SON_5G, EE_5G" w:date="2020-06-29T10:42:00Z">
              <w:rPr>
                <w:lang w:val="fr-FR"/>
              </w:rPr>
            </w:rPrChange>
          </w:rPr>
          <w:tab/>
        </w:r>
        <w:r w:rsidRPr="00EF7973">
          <w:rPr>
            <w:rPrChange w:id="20442" w:author="28.541_CR0289_(Rel-16)_SON_5G, EE_5G" w:date="2020-06-29T10:42:00Z">
              <w:rPr>
                <w:lang w:val="fr-FR"/>
              </w:rPr>
            </w:rPrChange>
          </w:rPr>
          <w:tab/>
          <w:t>&lt;/element&gt;</w:t>
        </w:r>
      </w:ins>
    </w:p>
    <w:p w:rsidR="00EF7973" w:rsidRPr="00EF7973" w:rsidRDefault="00EF7973" w:rsidP="00EF7973">
      <w:pPr>
        <w:pStyle w:val="PL"/>
        <w:rPr>
          <w:ins w:id="20443" w:author="28.541_CR0289_(Rel-16)_SON_5G, EE_5G" w:date="2020-06-29T10:42:00Z"/>
          <w:rPrChange w:id="20444" w:author="28.541_CR0289_(Rel-16)_SON_5G, EE_5G" w:date="2020-06-29T10:42:00Z">
            <w:rPr>
              <w:ins w:id="20445" w:author="28.541_CR0289_(Rel-16)_SON_5G, EE_5G" w:date="2020-06-29T10:42:00Z"/>
              <w:lang w:val="fr-FR"/>
            </w:rPr>
          </w:rPrChange>
        </w:rPr>
      </w:pPr>
      <w:ins w:id="20446" w:author="28.541_CR0289_(Rel-16)_SON_5G, EE_5G" w:date="2020-06-29T10:42:00Z">
        <w:r w:rsidRPr="00EF7973">
          <w:rPr>
            <w:rPrChange w:id="20447" w:author="28.541_CR0289_(Rel-16)_SON_5G, EE_5G" w:date="2020-06-29T10:42:00Z">
              <w:rPr>
                <w:lang w:val="fr-FR"/>
              </w:rPr>
            </w:rPrChange>
          </w:rPr>
          <w:tab/>
        </w:r>
        <w:r w:rsidRPr="00EF7973">
          <w:rPr>
            <w:rPrChange w:id="20448" w:author="28.541_CR0289_(Rel-16)_SON_5G, EE_5G" w:date="2020-06-29T10:42:00Z">
              <w:rPr>
                <w:lang w:val="fr-FR"/>
              </w:rPr>
            </w:rPrChange>
          </w:rPr>
          <w:tab/>
        </w:r>
        <w:r w:rsidRPr="00EF7973">
          <w:rPr>
            <w:rPrChange w:id="20449" w:author="28.541_CR0289_(Rel-16)_SON_5G, EE_5G" w:date="2020-06-29T10:42:00Z">
              <w:rPr>
                <w:lang w:val="fr-FR"/>
              </w:rPr>
            </w:rPrChange>
          </w:rPr>
          <w:tab/>
          <w:t>&lt;/sequence&gt;</w:t>
        </w:r>
      </w:ins>
    </w:p>
    <w:p w:rsidR="00EF7973" w:rsidRPr="00EF7973" w:rsidRDefault="00EF7973" w:rsidP="00EF7973">
      <w:pPr>
        <w:pStyle w:val="PL"/>
        <w:rPr>
          <w:ins w:id="20450" w:author="28.541_CR0289_(Rel-16)_SON_5G, EE_5G" w:date="2020-06-29T10:42:00Z"/>
          <w:rPrChange w:id="20451" w:author="28.541_CR0289_(Rel-16)_SON_5G, EE_5G" w:date="2020-06-29T10:42:00Z">
            <w:rPr>
              <w:ins w:id="20452" w:author="28.541_CR0289_(Rel-16)_SON_5G, EE_5G" w:date="2020-06-29T10:42:00Z"/>
              <w:lang w:val="fr-FR"/>
            </w:rPr>
          </w:rPrChange>
        </w:rPr>
      </w:pPr>
      <w:ins w:id="20453" w:author="28.541_CR0289_(Rel-16)_SON_5G, EE_5G" w:date="2020-06-29T10:42:00Z">
        <w:r w:rsidRPr="00EF7973">
          <w:rPr>
            <w:rPrChange w:id="20454" w:author="28.541_CR0289_(Rel-16)_SON_5G, EE_5G" w:date="2020-06-29T10:42:00Z">
              <w:rPr>
                <w:lang w:val="fr-FR"/>
              </w:rPr>
            </w:rPrChange>
          </w:rPr>
          <w:tab/>
        </w:r>
        <w:r w:rsidRPr="00EF7973">
          <w:rPr>
            <w:rPrChange w:id="20455" w:author="28.541_CR0289_(Rel-16)_SON_5G, EE_5G" w:date="2020-06-29T10:42:00Z">
              <w:rPr>
                <w:lang w:val="fr-FR"/>
              </w:rPr>
            </w:rPrChange>
          </w:rPr>
          <w:tab/>
        </w:r>
        <w:r w:rsidRPr="00EF7973">
          <w:rPr>
            <w:rPrChange w:id="20456" w:author="28.541_CR0289_(Rel-16)_SON_5G, EE_5G" w:date="2020-06-29T10:42:00Z">
              <w:rPr>
                <w:lang w:val="fr-FR"/>
              </w:rPr>
            </w:rPrChange>
          </w:rPr>
          <w:tab/>
          <w:t>&lt;/extension&gt;</w:t>
        </w:r>
      </w:ins>
    </w:p>
    <w:p w:rsidR="00EF7973" w:rsidRPr="00EF7973" w:rsidRDefault="00EF7973" w:rsidP="00EF7973">
      <w:pPr>
        <w:pStyle w:val="PL"/>
        <w:rPr>
          <w:ins w:id="20457" w:author="28.541_CR0289_(Rel-16)_SON_5G, EE_5G" w:date="2020-06-29T10:42:00Z"/>
          <w:rPrChange w:id="20458" w:author="28.541_CR0289_(Rel-16)_SON_5G, EE_5G" w:date="2020-06-29T10:42:00Z">
            <w:rPr>
              <w:ins w:id="20459" w:author="28.541_CR0289_(Rel-16)_SON_5G, EE_5G" w:date="2020-06-29T10:42:00Z"/>
              <w:lang w:val="fr-FR"/>
            </w:rPr>
          </w:rPrChange>
        </w:rPr>
      </w:pPr>
      <w:ins w:id="20460" w:author="28.541_CR0289_(Rel-16)_SON_5G, EE_5G" w:date="2020-06-29T10:42:00Z">
        <w:r w:rsidRPr="00EF7973">
          <w:rPr>
            <w:rPrChange w:id="20461" w:author="28.541_CR0289_(Rel-16)_SON_5G, EE_5G" w:date="2020-06-29T10:42:00Z">
              <w:rPr>
                <w:lang w:val="fr-FR"/>
              </w:rPr>
            </w:rPrChange>
          </w:rPr>
          <w:tab/>
        </w:r>
        <w:r w:rsidRPr="00EF7973">
          <w:rPr>
            <w:rPrChange w:id="20462" w:author="28.541_CR0289_(Rel-16)_SON_5G, EE_5G" w:date="2020-06-29T10:42:00Z">
              <w:rPr>
                <w:lang w:val="fr-FR"/>
              </w:rPr>
            </w:rPrChange>
          </w:rPr>
          <w:tab/>
          <w:t>&lt;/complexContent&gt;</w:t>
        </w:r>
      </w:ins>
    </w:p>
    <w:p w:rsidR="00EF7973" w:rsidRDefault="00EF7973" w:rsidP="00EF7973">
      <w:pPr>
        <w:pStyle w:val="PL"/>
        <w:rPr>
          <w:ins w:id="20463" w:author="28.541_CR0289_(Rel-16)_SON_5G, EE_5G" w:date="2020-06-29T10:42:00Z"/>
        </w:rPr>
      </w:pPr>
      <w:ins w:id="20464" w:author="28.541_CR0289_(Rel-16)_SON_5G, EE_5G" w:date="2020-06-29T10:42:00Z">
        <w:r w:rsidRPr="00EF7973">
          <w:rPr>
            <w:rPrChange w:id="20465" w:author="28.541_CR0289_(Rel-16)_SON_5G, EE_5G" w:date="2020-06-29T10:42:00Z">
              <w:rPr>
                <w:lang w:val="fr-FR"/>
              </w:rPr>
            </w:rPrChange>
          </w:rPr>
          <w:tab/>
        </w:r>
        <w:r>
          <w:t>&lt;/complexType&gt;</w:t>
        </w:r>
      </w:ins>
    </w:p>
    <w:p w:rsidR="00EF7973" w:rsidRDefault="00EF7973" w:rsidP="00EF7973">
      <w:pPr>
        <w:pStyle w:val="PL"/>
        <w:rPr>
          <w:ins w:id="20466" w:author="28.541_CR0289_(Rel-16)_SON_5G, EE_5G" w:date="2020-06-29T10:42:00Z"/>
        </w:rPr>
      </w:pPr>
      <w:ins w:id="20467" w:author="28.541_CR0289_(Rel-16)_SON_5G, EE_5G" w:date="2020-06-29T10:42:00Z">
        <w:r>
          <w:t>&lt;/element&gt;</w:t>
        </w:r>
      </w:ins>
    </w:p>
    <w:p w:rsidR="00EF7973" w:rsidRPr="00EF7973" w:rsidRDefault="00EF7973" w:rsidP="00EF7973">
      <w:pPr>
        <w:pStyle w:val="PL"/>
        <w:rPr>
          <w:ins w:id="20468" w:author="28.541_CR0289_(Rel-16)_SON_5G, EE_5G" w:date="2020-06-29T10:42:00Z"/>
          <w:rPrChange w:id="20469" w:author="28.541_CR0289_(Rel-16)_SON_5G, EE_5G" w:date="2020-06-29T10:42:00Z">
            <w:rPr>
              <w:ins w:id="20470" w:author="28.541_CR0289_(Rel-16)_SON_5G, EE_5G" w:date="2020-06-29T10:42:00Z"/>
              <w:lang w:val="fr-FR"/>
            </w:rPr>
          </w:rPrChange>
        </w:rPr>
      </w:pPr>
      <w:ins w:id="20471" w:author="28.541_CR0289_(Rel-16)_SON_5G, EE_5G" w:date="2020-06-29T10:42:00Z">
        <w:r w:rsidRPr="00EF7973">
          <w:rPr>
            <w:rPrChange w:id="20472" w:author="28.541_CR0289_(Rel-16)_SON_5G, EE_5G" w:date="2020-06-29T10:42:00Z">
              <w:rPr>
                <w:lang w:val="fr-FR"/>
              </w:rPr>
            </w:rPrChange>
          </w:rPr>
          <w:t>&lt;element name="</w:t>
        </w:r>
        <w:r>
          <w:rPr>
            <w:rFonts w:cs="Courier New"/>
          </w:rPr>
          <w:t>InterRatEsDeactivationCandidateCellParameters</w:t>
        </w:r>
        <w:r w:rsidRPr="00EF7973">
          <w:rPr>
            <w:rPrChange w:id="20473" w:author="28.541_CR0289_(Rel-16)_SON_5G, EE_5G" w:date="2020-06-29T10:42:00Z">
              <w:rPr>
                <w:lang w:val="fr-FR"/>
              </w:rPr>
            </w:rPrChange>
          </w:rPr>
          <w:t>"&gt;</w:t>
        </w:r>
      </w:ins>
    </w:p>
    <w:p w:rsidR="00EF7973" w:rsidRPr="00EF7973" w:rsidRDefault="00EF7973" w:rsidP="00EF7973">
      <w:pPr>
        <w:pStyle w:val="PL"/>
        <w:rPr>
          <w:ins w:id="20474" w:author="28.541_CR0289_(Rel-16)_SON_5G, EE_5G" w:date="2020-06-29T10:42:00Z"/>
          <w:rPrChange w:id="20475" w:author="28.541_CR0289_(Rel-16)_SON_5G, EE_5G" w:date="2020-06-29T10:42:00Z">
            <w:rPr>
              <w:ins w:id="20476" w:author="28.541_CR0289_(Rel-16)_SON_5G, EE_5G" w:date="2020-06-29T10:42:00Z"/>
              <w:lang w:val="fr-FR"/>
            </w:rPr>
          </w:rPrChange>
        </w:rPr>
      </w:pPr>
      <w:ins w:id="20477" w:author="28.541_CR0289_(Rel-16)_SON_5G, EE_5G" w:date="2020-06-29T10:42:00Z">
        <w:r w:rsidRPr="00EF7973">
          <w:rPr>
            <w:rPrChange w:id="20478" w:author="28.541_CR0289_(Rel-16)_SON_5G, EE_5G" w:date="2020-06-29T10:42:00Z">
              <w:rPr>
                <w:lang w:val="fr-FR"/>
              </w:rPr>
            </w:rPrChange>
          </w:rPr>
          <w:tab/>
          <w:t>&lt;complexType&gt;</w:t>
        </w:r>
      </w:ins>
    </w:p>
    <w:p w:rsidR="00EF7973" w:rsidRPr="00EF7973" w:rsidRDefault="00EF7973" w:rsidP="00EF7973">
      <w:pPr>
        <w:pStyle w:val="PL"/>
        <w:rPr>
          <w:ins w:id="20479" w:author="28.541_CR0289_(Rel-16)_SON_5G, EE_5G" w:date="2020-06-29T10:42:00Z"/>
          <w:rPrChange w:id="20480" w:author="28.541_CR0289_(Rel-16)_SON_5G, EE_5G" w:date="2020-06-29T10:42:00Z">
            <w:rPr>
              <w:ins w:id="20481" w:author="28.541_CR0289_(Rel-16)_SON_5G, EE_5G" w:date="2020-06-29T10:42:00Z"/>
              <w:lang w:val="fr-FR"/>
            </w:rPr>
          </w:rPrChange>
        </w:rPr>
      </w:pPr>
      <w:ins w:id="20482" w:author="28.541_CR0289_(Rel-16)_SON_5G, EE_5G" w:date="2020-06-29T10:42:00Z">
        <w:r w:rsidRPr="00EF7973">
          <w:rPr>
            <w:rPrChange w:id="20483" w:author="28.541_CR0289_(Rel-16)_SON_5G, EE_5G" w:date="2020-06-29T10:42:00Z">
              <w:rPr>
                <w:lang w:val="fr-FR"/>
              </w:rPr>
            </w:rPrChange>
          </w:rPr>
          <w:tab/>
        </w:r>
        <w:r w:rsidRPr="00EF7973">
          <w:rPr>
            <w:rPrChange w:id="20484" w:author="28.541_CR0289_(Rel-16)_SON_5G, EE_5G" w:date="2020-06-29T10:42:00Z">
              <w:rPr>
                <w:lang w:val="fr-FR"/>
              </w:rPr>
            </w:rPrChange>
          </w:rPr>
          <w:tab/>
          <w:t>&lt;complexContent&gt;</w:t>
        </w:r>
      </w:ins>
    </w:p>
    <w:p w:rsidR="00EF7973" w:rsidRPr="00EF7973" w:rsidRDefault="00EF7973" w:rsidP="00EF7973">
      <w:pPr>
        <w:pStyle w:val="PL"/>
        <w:rPr>
          <w:ins w:id="20485" w:author="28.541_CR0289_(Rel-16)_SON_5G, EE_5G" w:date="2020-06-29T10:42:00Z"/>
          <w:rPrChange w:id="20486" w:author="28.541_CR0289_(Rel-16)_SON_5G, EE_5G" w:date="2020-06-29T10:42:00Z">
            <w:rPr>
              <w:ins w:id="20487" w:author="28.541_CR0289_(Rel-16)_SON_5G, EE_5G" w:date="2020-06-29T10:42:00Z"/>
              <w:lang w:val="fr-FR"/>
            </w:rPr>
          </w:rPrChange>
        </w:rPr>
      </w:pPr>
      <w:ins w:id="20488" w:author="28.541_CR0289_(Rel-16)_SON_5G, EE_5G" w:date="2020-06-29T10:42:00Z">
        <w:r w:rsidRPr="00EF7973">
          <w:rPr>
            <w:rPrChange w:id="20489" w:author="28.541_CR0289_(Rel-16)_SON_5G, EE_5G" w:date="2020-06-29T10:42:00Z">
              <w:rPr>
                <w:lang w:val="fr-FR"/>
              </w:rPr>
            </w:rPrChange>
          </w:rPr>
          <w:tab/>
        </w:r>
        <w:r w:rsidRPr="00EF7973">
          <w:rPr>
            <w:rPrChange w:id="20490" w:author="28.541_CR0289_(Rel-16)_SON_5G, EE_5G" w:date="2020-06-29T10:42:00Z">
              <w:rPr>
                <w:lang w:val="fr-FR"/>
              </w:rPr>
            </w:rPrChange>
          </w:rPr>
          <w:tab/>
        </w:r>
        <w:r w:rsidRPr="00EF7973">
          <w:rPr>
            <w:rPrChange w:id="20491" w:author="28.541_CR0289_(Rel-16)_SON_5G, EE_5G" w:date="2020-06-29T10:42:00Z">
              <w:rPr>
                <w:lang w:val="fr-FR"/>
              </w:rPr>
            </w:rPrChange>
          </w:rPr>
          <w:tab/>
          <w:t>&lt;extension base="xn:NrmClass"&gt;</w:t>
        </w:r>
      </w:ins>
    </w:p>
    <w:p w:rsidR="00EF7973" w:rsidRPr="00EF7973" w:rsidRDefault="00EF7973" w:rsidP="00EF7973">
      <w:pPr>
        <w:pStyle w:val="PL"/>
        <w:rPr>
          <w:ins w:id="20492" w:author="28.541_CR0289_(Rel-16)_SON_5G, EE_5G" w:date="2020-06-29T10:42:00Z"/>
          <w:rPrChange w:id="20493" w:author="28.541_CR0289_(Rel-16)_SON_5G, EE_5G" w:date="2020-06-29T10:42:00Z">
            <w:rPr>
              <w:ins w:id="20494" w:author="28.541_CR0289_(Rel-16)_SON_5G, EE_5G" w:date="2020-06-29T10:42:00Z"/>
              <w:lang w:val="fr-FR"/>
            </w:rPr>
          </w:rPrChange>
        </w:rPr>
      </w:pPr>
      <w:ins w:id="20495" w:author="28.541_CR0289_(Rel-16)_SON_5G, EE_5G" w:date="2020-06-29T10:42:00Z">
        <w:r w:rsidRPr="00EF7973">
          <w:rPr>
            <w:rPrChange w:id="20496" w:author="28.541_CR0289_(Rel-16)_SON_5G, EE_5G" w:date="2020-06-29T10:42:00Z">
              <w:rPr>
                <w:lang w:val="fr-FR"/>
              </w:rPr>
            </w:rPrChange>
          </w:rPr>
          <w:tab/>
        </w:r>
        <w:r w:rsidRPr="00EF7973">
          <w:rPr>
            <w:rPrChange w:id="20497" w:author="28.541_CR0289_(Rel-16)_SON_5G, EE_5G" w:date="2020-06-29T10:42:00Z">
              <w:rPr>
                <w:lang w:val="fr-FR"/>
              </w:rPr>
            </w:rPrChange>
          </w:rPr>
          <w:tab/>
        </w:r>
        <w:r w:rsidRPr="00EF7973">
          <w:rPr>
            <w:rPrChange w:id="20498" w:author="28.541_CR0289_(Rel-16)_SON_5G, EE_5G" w:date="2020-06-29T10:42:00Z">
              <w:rPr>
                <w:lang w:val="fr-FR"/>
              </w:rPr>
            </w:rPrChange>
          </w:rPr>
          <w:tab/>
          <w:t>&lt;sequence&gt;</w:t>
        </w:r>
      </w:ins>
    </w:p>
    <w:p w:rsidR="00EF7973" w:rsidRPr="00EF7973" w:rsidRDefault="00EF7973" w:rsidP="00EF7973">
      <w:pPr>
        <w:pStyle w:val="PL"/>
        <w:rPr>
          <w:ins w:id="20499" w:author="28.541_CR0289_(Rel-16)_SON_5G, EE_5G" w:date="2020-06-29T10:42:00Z"/>
          <w:rPrChange w:id="20500" w:author="28.541_CR0289_(Rel-16)_SON_5G, EE_5G" w:date="2020-06-29T10:42:00Z">
            <w:rPr>
              <w:ins w:id="20501" w:author="28.541_CR0289_(Rel-16)_SON_5G, EE_5G" w:date="2020-06-29T10:42:00Z"/>
              <w:lang w:val="fr-FR"/>
            </w:rPr>
          </w:rPrChange>
        </w:rPr>
      </w:pPr>
      <w:ins w:id="20502" w:author="28.541_CR0289_(Rel-16)_SON_5G, EE_5G" w:date="2020-06-29T10:42:00Z">
        <w:r w:rsidRPr="00EF7973">
          <w:rPr>
            <w:rPrChange w:id="20503" w:author="28.541_CR0289_(Rel-16)_SON_5G, EE_5G" w:date="2020-06-29T10:42:00Z">
              <w:rPr>
                <w:lang w:val="fr-FR"/>
              </w:rPr>
            </w:rPrChange>
          </w:rPr>
          <w:tab/>
        </w:r>
        <w:r w:rsidRPr="00EF7973">
          <w:rPr>
            <w:rPrChange w:id="20504" w:author="28.541_CR0289_(Rel-16)_SON_5G, EE_5G" w:date="2020-06-29T10:42:00Z">
              <w:rPr>
                <w:lang w:val="fr-FR"/>
              </w:rPr>
            </w:rPrChange>
          </w:rPr>
          <w:tab/>
        </w:r>
        <w:r w:rsidRPr="00EF7973">
          <w:rPr>
            <w:rPrChange w:id="20505" w:author="28.541_CR0289_(Rel-16)_SON_5G, EE_5G" w:date="2020-06-29T10:42:00Z">
              <w:rPr>
                <w:lang w:val="fr-FR"/>
              </w:rPr>
            </w:rPrChange>
          </w:rPr>
          <w:tab/>
        </w:r>
        <w:r w:rsidRPr="00EF7973">
          <w:rPr>
            <w:rPrChange w:id="20506" w:author="28.541_CR0289_(Rel-16)_SON_5G, EE_5G" w:date="2020-06-29T10:42:00Z">
              <w:rPr>
                <w:lang w:val="fr-FR"/>
              </w:rPr>
            </w:rPrChange>
          </w:rPr>
          <w:tab/>
          <w:t>&lt;element name="attributes"&gt;</w:t>
        </w:r>
      </w:ins>
    </w:p>
    <w:p w:rsidR="00EF7973" w:rsidRDefault="00EF7973" w:rsidP="00EF7973">
      <w:pPr>
        <w:pStyle w:val="PL"/>
        <w:rPr>
          <w:ins w:id="20507" w:author="28.541_CR0289_(Rel-16)_SON_5G, EE_5G" w:date="2020-06-29T10:42:00Z"/>
        </w:rPr>
      </w:pPr>
      <w:ins w:id="20508" w:author="28.541_CR0289_(Rel-16)_SON_5G, EE_5G" w:date="2020-06-29T10:42:00Z">
        <w:r w:rsidRPr="00EF7973">
          <w:rPr>
            <w:rPrChange w:id="20509" w:author="28.541_CR0289_(Rel-16)_SON_5G, EE_5G" w:date="2020-06-29T10:42:00Z">
              <w:rPr>
                <w:lang w:val="fr-FR"/>
              </w:rPr>
            </w:rPrChange>
          </w:rPr>
          <w:tab/>
        </w:r>
        <w:r w:rsidRPr="00EF7973">
          <w:rPr>
            <w:rPrChange w:id="20510" w:author="28.541_CR0289_(Rel-16)_SON_5G, EE_5G" w:date="2020-06-29T10:42:00Z">
              <w:rPr>
                <w:lang w:val="fr-FR"/>
              </w:rPr>
            </w:rPrChange>
          </w:rPr>
          <w:tab/>
        </w:r>
        <w:r w:rsidRPr="00EF7973">
          <w:rPr>
            <w:rPrChange w:id="20511" w:author="28.541_CR0289_(Rel-16)_SON_5G, EE_5G" w:date="2020-06-29T10:42:00Z">
              <w:rPr>
                <w:lang w:val="fr-FR"/>
              </w:rPr>
            </w:rPrChange>
          </w:rPr>
          <w:tab/>
        </w:r>
        <w:r w:rsidRPr="00EF7973">
          <w:rPr>
            <w:rPrChange w:id="20512" w:author="28.541_CR0289_(Rel-16)_SON_5G, EE_5G" w:date="2020-06-29T10:42:00Z">
              <w:rPr>
                <w:lang w:val="fr-FR"/>
              </w:rPr>
            </w:rPrChange>
          </w:rPr>
          <w:tab/>
        </w:r>
        <w:r>
          <w:t>&lt;complexType&gt;</w:t>
        </w:r>
      </w:ins>
    </w:p>
    <w:p w:rsidR="00EF7973" w:rsidRDefault="00EF7973" w:rsidP="00EF7973">
      <w:pPr>
        <w:pStyle w:val="PL"/>
        <w:rPr>
          <w:ins w:id="20513" w:author="28.541_CR0289_(Rel-16)_SON_5G, EE_5G" w:date="2020-06-29T10:42:00Z"/>
        </w:rPr>
      </w:pPr>
      <w:ins w:id="20514" w:author="28.541_CR0289_(Rel-16)_SON_5G, EE_5G" w:date="2020-06-29T10:42:00Z">
        <w:r>
          <w:tab/>
        </w:r>
        <w:r>
          <w:tab/>
        </w:r>
        <w:r>
          <w:tab/>
        </w:r>
        <w:r>
          <w:tab/>
          <w:t>&lt;all&gt;</w:t>
        </w:r>
      </w:ins>
    </w:p>
    <w:p w:rsidR="00EF7973" w:rsidRDefault="00EF7973" w:rsidP="00EF7973">
      <w:pPr>
        <w:pStyle w:val="PL"/>
        <w:rPr>
          <w:ins w:id="20515" w:author="28.541_CR0289_(Rel-16)_SON_5G, EE_5G" w:date="2020-06-29T10:42:00Z"/>
          <w:szCs w:val="16"/>
        </w:rPr>
      </w:pPr>
      <w:ins w:id="20516" w:author="28.541_CR0289_(Rel-16)_SON_5G, EE_5G" w:date="2020-06-29T10:42:00Z">
        <w:r>
          <w:tab/>
        </w:r>
        <w:r>
          <w:tab/>
        </w:r>
        <w:r>
          <w:tab/>
        </w:r>
        <w:r>
          <w:tab/>
        </w:r>
        <w:r>
          <w:tab/>
          <w:t>&lt;element name="load</w:t>
        </w:r>
        <w:r>
          <w:rPr>
            <w:rFonts w:cs="Arial"/>
            <w:szCs w:val="18"/>
          </w:rPr>
          <w:t>Threshold</w:t>
        </w:r>
        <w:r>
          <w:t xml:space="preserve">" </w:t>
        </w:r>
        <w:r w:rsidRPr="007B099C">
          <w:rPr>
            <w:color w:val="000000"/>
          </w:rPr>
          <w:t>type="</w:t>
        </w:r>
        <w:r>
          <w:rPr>
            <w:color w:val="000000"/>
          </w:rPr>
          <w:t>load</w:t>
        </w:r>
        <w:r>
          <w:rPr>
            <w:rFonts w:cs="Arial"/>
            <w:szCs w:val="18"/>
          </w:rPr>
          <w:t>Threshold</w:t>
        </w:r>
        <w:r w:rsidRPr="007B099C">
          <w:rPr>
            <w:color w:val="000000"/>
          </w:rPr>
          <w:t>" minOccurs="0"/</w:t>
        </w:r>
        <w:r>
          <w:t>&gt;</w:t>
        </w:r>
      </w:ins>
    </w:p>
    <w:p w:rsidR="00EF7973" w:rsidRDefault="00EF7973" w:rsidP="00EF7973">
      <w:pPr>
        <w:pStyle w:val="PL"/>
        <w:rPr>
          <w:ins w:id="20517" w:author="28.541_CR0289_(Rel-16)_SON_5G, EE_5G" w:date="2020-06-29T10:42:00Z"/>
        </w:rPr>
      </w:pPr>
      <w:ins w:id="20518" w:author="28.541_CR0289_(Rel-16)_SON_5G, EE_5G" w:date="2020-06-29T10:42:00Z">
        <w:r>
          <w:rPr>
            <w:szCs w:val="16"/>
          </w:rPr>
          <w:tab/>
        </w:r>
        <w:r>
          <w:rPr>
            <w:szCs w:val="16"/>
          </w:rPr>
          <w:tab/>
        </w:r>
        <w:r>
          <w:rPr>
            <w:szCs w:val="16"/>
          </w:rPr>
          <w:tab/>
        </w:r>
        <w:r>
          <w:rPr>
            <w:szCs w:val="16"/>
          </w:rPr>
          <w:tab/>
        </w:r>
        <w:r>
          <w:rPr>
            <w:szCs w:val="16"/>
          </w:rPr>
          <w:tab/>
        </w:r>
        <w:r>
          <w:t>&lt;element name="</w:t>
        </w:r>
        <w:r>
          <w:rPr>
            <w:rFonts w:cs="Arial"/>
            <w:szCs w:val="18"/>
          </w:rPr>
          <w:t>t</w:t>
        </w:r>
        <w:r w:rsidRPr="00470365">
          <w:rPr>
            <w:rFonts w:cs="Arial"/>
            <w:szCs w:val="18"/>
          </w:rPr>
          <w:t>imeDuration</w:t>
        </w:r>
        <w:r>
          <w:t xml:space="preserve">" </w:t>
        </w:r>
        <w:r w:rsidRPr="007B099C">
          <w:rPr>
            <w:color w:val="000000"/>
          </w:rPr>
          <w:t>type="</w:t>
        </w:r>
        <w:r>
          <w:rPr>
            <w:rFonts w:cs="Arial"/>
            <w:szCs w:val="18"/>
          </w:rPr>
          <w:t>t</w:t>
        </w:r>
        <w:r w:rsidRPr="00470365">
          <w:rPr>
            <w:rFonts w:cs="Arial"/>
            <w:szCs w:val="18"/>
          </w:rPr>
          <w:t>imeDuration</w:t>
        </w:r>
        <w:r w:rsidRPr="007B099C">
          <w:rPr>
            <w:color w:val="000000"/>
          </w:rPr>
          <w:t>" minOccurs="0"/</w:t>
        </w:r>
        <w:r>
          <w:t>&gt;</w:t>
        </w:r>
        <w:r>
          <w:tab/>
        </w:r>
      </w:ins>
    </w:p>
    <w:p w:rsidR="00EF7973" w:rsidRDefault="00EF7973" w:rsidP="00EF7973">
      <w:pPr>
        <w:pStyle w:val="PL"/>
        <w:rPr>
          <w:ins w:id="20519" w:author="28.541_CR0289_(Rel-16)_SON_5G, EE_5G" w:date="2020-06-29T10:42:00Z"/>
        </w:rPr>
      </w:pPr>
      <w:ins w:id="20520" w:author="28.541_CR0289_(Rel-16)_SON_5G, EE_5G" w:date="2020-06-29T10:42:00Z">
        <w:r>
          <w:tab/>
        </w:r>
        <w:r>
          <w:tab/>
        </w:r>
        <w:r>
          <w:tab/>
        </w:r>
        <w:r>
          <w:tab/>
          <w:t>&lt;/all&gt;</w:t>
        </w:r>
      </w:ins>
    </w:p>
    <w:p w:rsidR="00EF7973" w:rsidRPr="00EF7973" w:rsidRDefault="00EF7973" w:rsidP="00EF7973">
      <w:pPr>
        <w:pStyle w:val="PL"/>
        <w:rPr>
          <w:ins w:id="20521" w:author="28.541_CR0289_(Rel-16)_SON_5G, EE_5G" w:date="2020-06-29T10:42:00Z"/>
          <w:rPrChange w:id="20522" w:author="28.541_CR0289_(Rel-16)_SON_5G, EE_5G" w:date="2020-06-29T10:42:00Z">
            <w:rPr>
              <w:ins w:id="20523" w:author="28.541_CR0289_(Rel-16)_SON_5G, EE_5G" w:date="2020-06-29T10:42:00Z"/>
              <w:lang w:val="fr-FR"/>
            </w:rPr>
          </w:rPrChange>
        </w:rPr>
      </w:pPr>
      <w:ins w:id="20524" w:author="28.541_CR0289_(Rel-16)_SON_5G, EE_5G" w:date="2020-06-29T10:42:00Z">
        <w:r>
          <w:tab/>
        </w:r>
        <w:r>
          <w:tab/>
        </w:r>
        <w:r>
          <w:tab/>
        </w:r>
        <w:r>
          <w:tab/>
        </w:r>
        <w:r w:rsidRPr="00EF7973">
          <w:rPr>
            <w:rPrChange w:id="20525" w:author="28.541_CR0289_(Rel-16)_SON_5G, EE_5G" w:date="2020-06-29T10:42:00Z">
              <w:rPr>
                <w:lang w:val="fr-FR"/>
              </w:rPr>
            </w:rPrChange>
          </w:rPr>
          <w:t>&lt;/complexType&gt;</w:t>
        </w:r>
      </w:ins>
    </w:p>
    <w:p w:rsidR="00EF7973" w:rsidRPr="00EF7973" w:rsidRDefault="00EF7973" w:rsidP="00EF7973">
      <w:pPr>
        <w:pStyle w:val="PL"/>
        <w:rPr>
          <w:ins w:id="20526" w:author="28.541_CR0289_(Rel-16)_SON_5G, EE_5G" w:date="2020-06-29T10:42:00Z"/>
          <w:rPrChange w:id="20527" w:author="28.541_CR0289_(Rel-16)_SON_5G, EE_5G" w:date="2020-06-29T10:42:00Z">
            <w:rPr>
              <w:ins w:id="20528" w:author="28.541_CR0289_(Rel-16)_SON_5G, EE_5G" w:date="2020-06-29T10:42:00Z"/>
              <w:lang w:val="fr-FR"/>
            </w:rPr>
          </w:rPrChange>
        </w:rPr>
      </w:pPr>
      <w:ins w:id="20529" w:author="28.541_CR0289_(Rel-16)_SON_5G, EE_5G" w:date="2020-06-29T10:42:00Z">
        <w:r w:rsidRPr="00EF7973">
          <w:rPr>
            <w:rPrChange w:id="20530" w:author="28.541_CR0289_(Rel-16)_SON_5G, EE_5G" w:date="2020-06-29T10:42:00Z">
              <w:rPr>
                <w:lang w:val="fr-FR"/>
              </w:rPr>
            </w:rPrChange>
          </w:rPr>
          <w:tab/>
        </w:r>
        <w:r w:rsidRPr="00EF7973">
          <w:rPr>
            <w:rPrChange w:id="20531" w:author="28.541_CR0289_(Rel-16)_SON_5G, EE_5G" w:date="2020-06-29T10:42:00Z">
              <w:rPr>
                <w:lang w:val="fr-FR"/>
              </w:rPr>
            </w:rPrChange>
          </w:rPr>
          <w:tab/>
        </w:r>
        <w:r w:rsidRPr="00EF7973">
          <w:rPr>
            <w:rPrChange w:id="20532" w:author="28.541_CR0289_(Rel-16)_SON_5G, EE_5G" w:date="2020-06-29T10:42:00Z">
              <w:rPr>
                <w:lang w:val="fr-FR"/>
              </w:rPr>
            </w:rPrChange>
          </w:rPr>
          <w:tab/>
        </w:r>
        <w:r w:rsidRPr="00EF7973">
          <w:rPr>
            <w:rPrChange w:id="20533" w:author="28.541_CR0289_(Rel-16)_SON_5G, EE_5G" w:date="2020-06-29T10:42:00Z">
              <w:rPr>
                <w:lang w:val="fr-FR"/>
              </w:rPr>
            </w:rPrChange>
          </w:rPr>
          <w:tab/>
          <w:t>&lt;/element&gt;</w:t>
        </w:r>
      </w:ins>
    </w:p>
    <w:p w:rsidR="00EF7973" w:rsidRPr="00EF7973" w:rsidRDefault="00EF7973" w:rsidP="00EF7973">
      <w:pPr>
        <w:pStyle w:val="PL"/>
        <w:rPr>
          <w:ins w:id="20534" w:author="28.541_CR0289_(Rel-16)_SON_5G, EE_5G" w:date="2020-06-29T10:42:00Z"/>
          <w:rPrChange w:id="20535" w:author="28.541_CR0289_(Rel-16)_SON_5G, EE_5G" w:date="2020-06-29T10:42:00Z">
            <w:rPr>
              <w:ins w:id="20536" w:author="28.541_CR0289_(Rel-16)_SON_5G, EE_5G" w:date="2020-06-29T10:42:00Z"/>
              <w:lang w:val="fr-FR"/>
            </w:rPr>
          </w:rPrChange>
        </w:rPr>
      </w:pPr>
      <w:ins w:id="20537" w:author="28.541_CR0289_(Rel-16)_SON_5G, EE_5G" w:date="2020-06-29T10:42:00Z">
        <w:r w:rsidRPr="00EF7973">
          <w:rPr>
            <w:rPrChange w:id="20538" w:author="28.541_CR0289_(Rel-16)_SON_5G, EE_5G" w:date="2020-06-29T10:42:00Z">
              <w:rPr>
                <w:lang w:val="fr-FR"/>
              </w:rPr>
            </w:rPrChange>
          </w:rPr>
          <w:tab/>
        </w:r>
        <w:r w:rsidRPr="00EF7973">
          <w:rPr>
            <w:rPrChange w:id="20539" w:author="28.541_CR0289_(Rel-16)_SON_5G, EE_5G" w:date="2020-06-29T10:42:00Z">
              <w:rPr>
                <w:lang w:val="fr-FR"/>
              </w:rPr>
            </w:rPrChange>
          </w:rPr>
          <w:tab/>
        </w:r>
        <w:r w:rsidRPr="00EF7973">
          <w:rPr>
            <w:rPrChange w:id="20540" w:author="28.541_CR0289_(Rel-16)_SON_5G, EE_5G" w:date="2020-06-29T10:42:00Z">
              <w:rPr>
                <w:lang w:val="fr-FR"/>
              </w:rPr>
            </w:rPrChange>
          </w:rPr>
          <w:tab/>
          <w:t>&lt;/sequence&gt;</w:t>
        </w:r>
      </w:ins>
    </w:p>
    <w:p w:rsidR="00EF7973" w:rsidRPr="00EF7973" w:rsidRDefault="00EF7973" w:rsidP="00EF7973">
      <w:pPr>
        <w:pStyle w:val="PL"/>
        <w:rPr>
          <w:ins w:id="20541" w:author="28.541_CR0289_(Rel-16)_SON_5G, EE_5G" w:date="2020-06-29T10:42:00Z"/>
          <w:rPrChange w:id="20542" w:author="28.541_CR0289_(Rel-16)_SON_5G, EE_5G" w:date="2020-06-29T10:42:00Z">
            <w:rPr>
              <w:ins w:id="20543" w:author="28.541_CR0289_(Rel-16)_SON_5G, EE_5G" w:date="2020-06-29T10:42:00Z"/>
              <w:lang w:val="fr-FR"/>
            </w:rPr>
          </w:rPrChange>
        </w:rPr>
      </w:pPr>
      <w:ins w:id="20544" w:author="28.541_CR0289_(Rel-16)_SON_5G, EE_5G" w:date="2020-06-29T10:42:00Z">
        <w:r w:rsidRPr="00EF7973">
          <w:rPr>
            <w:rPrChange w:id="20545" w:author="28.541_CR0289_(Rel-16)_SON_5G, EE_5G" w:date="2020-06-29T10:42:00Z">
              <w:rPr>
                <w:lang w:val="fr-FR"/>
              </w:rPr>
            </w:rPrChange>
          </w:rPr>
          <w:tab/>
        </w:r>
        <w:r w:rsidRPr="00EF7973">
          <w:rPr>
            <w:rPrChange w:id="20546" w:author="28.541_CR0289_(Rel-16)_SON_5G, EE_5G" w:date="2020-06-29T10:42:00Z">
              <w:rPr>
                <w:lang w:val="fr-FR"/>
              </w:rPr>
            </w:rPrChange>
          </w:rPr>
          <w:tab/>
        </w:r>
        <w:r w:rsidRPr="00EF7973">
          <w:rPr>
            <w:rPrChange w:id="20547" w:author="28.541_CR0289_(Rel-16)_SON_5G, EE_5G" w:date="2020-06-29T10:42:00Z">
              <w:rPr>
                <w:lang w:val="fr-FR"/>
              </w:rPr>
            </w:rPrChange>
          </w:rPr>
          <w:tab/>
          <w:t>&lt;/extension&gt;</w:t>
        </w:r>
      </w:ins>
    </w:p>
    <w:p w:rsidR="00EF7973" w:rsidRPr="00EF7973" w:rsidRDefault="00EF7973" w:rsidP="00EF7973">
      <w:pPr>
        <w:pStyle w:val="PL"/>
        <w:rPr>
          <w:ins w:id="20548" w:author="28.541_CR0289_(Rel-16)_SON_5G, EE_5G" w:date="2020-06-29T10:42:00Z"/>
          <w:rPrChange w:id="20549" w:author="28.541_CR0289_(Rel-16)_SON_5G, EE_5G" w:date="2020-06-29T10:42:00Z">
            <w:rPr>
              <w:ins w:id="20550" w:author="28.541_CR0289_(Rel-16)_SON_5G, EE_5G" w:date="2020-06-29T10:42:00Z"/>
              <w:lang w:val="fr-FR"/>
            </w:rPr>
          </w:rPrChange>
        </w:rPr>
      </w:pPr>
      <w:ins w:id="20551" w:author="28.541_CR0289_(Rel-16)_SON_5G, EE_5G" w:date="2020-06-29T10:42:00Z">
        <w:r w:rsidRPr="00EF7973">
          <w:rPr>
            <w:rPrChange w:id="20552" w:author="28.541_CR0289_(Rel-16)_SON_5G, EE_5G" w:date="2020-06-29T10:42:00Z">
              <w:rPr>
                <w:lang w:val="fr-FR"/>
              </w:rPr>
            </w:rPrChange>
          </w:rPr>
          <w:tab/>
        </w:r>
        <w:r w:rsidRPr="00EF7973">
          <w:rPr>
            <w:rPrChange w:id="20553" w:author="28.541_CR0289_(Rel-16)_SON_5G, EE_5G" w:date="2020-06-29T10:42:00Z">
              <w:rPr>
                <w:lang w:val="fr-FR"/>
              </w:rPr>
            </w:rPrChange>
          </w:rPr>
          <w:tab/>
          <w:t>&lt;/complexContent&gt;</w:t>
        </w:r>
      </w:ins>
    </w:p>
    <w:p w:rsidR="00EF7973" w:rsidRDefault="00EF7973" w:rsidP="00EF7973">
      <w:pPr>
        <w:pStyle w:val="PL"/>
        <w:rPr>
          <w:ins w:id="20554" w:author="28.541_CR0289_(Rel-16)_SON_5G, EE_5G" w:date="2020-06-29T10:42:00Z"/>
        </w:rPr>
      </w:pPr>
      <w:ins w:id="20555" w:author="28.541_CR0289_(Rel-16)_SON_5G, EE_5G" w:date="2020-06-29T10:42:00Z">
        <w:r w:rsidRPr="00EF7973">
          <w:rPr>
            <w:rPrChange w:id="20556" w:author="28.541_CR0289_(Rel-16)_SON_5G, EE_5G" w:date="2020-06-29T10:42:00Z">
              <w:rPr>
                <w:lang w:val="fr-FR"/>
              </w:rPr>
            </w:rPrChange>
          </w:rPr>
          <w:tab/>
        </w:r>
        <w:r>
          <w:t>&lt;/complexType&gt;</w:t>
        </w:r>
      </w:ins>
    </w:p>
    <w:p w:rsidR="00EF7973" w:rsidRPr="00865D99" w:rsidRDefault="00EF7973" w:rsidP="00EF7973">
      <w:pPr>
        <w:pStyle w:val="PL"/>
        <w:rPr>
          <w:ins w:id="20557" w:author="28.541_CR0289_(Rel-16)_SON_5G, EE_5G" w:date="2020-06-29T10:42:00Z"/>
        </w:rPr>
      </w:pPr>
      <w:ins w:id="20558" w:author="28.541_CR0289_(Rel-16)_SON_5G, EE_5G" w:date="2020-06-29T10:42:00Z">
        <w:r>
          <w:t>&lt;/element&gt;</w:t>
        </w:r>
      </w:ins>
    </w:p>
    <w:p w:rsidR="00EF7973" w:rsidRPr="00865D99" w:rsidRDefault="00EF7973" w:rsidP="00EF7973">
      <w:pPr>
        <w:pStyle w:val="PL"/>
        <w:rPr>
          <w:ins w:id="20559" w:author="28.541_CR0289_(Rel-16)_SON_5G, EE_5G" w:date="2020-06-29T10:42:00Z"/>
        </w:rPr>
      </w:pPr>
    </w:p>
    <w:p w:rsidR="00EF7973" w:rsidRPr="007B099C" w:rsidRDefault="00EF7973" w:rsidP="00EF7973">
      <w:pPr>
        <w:pStyle w:val="PL"/>
        <w:rPr>
          <w:ins w:id="20560" w:author="28.541_CR0289_(Rel-16)_SON_5G, EE_5G" w:date="2020-06-29T10:42:00Z"/>
          <w:color w:val="000000"/>
        </w:rPr>
      </w:pPr>
      <w:ins w:id="20561" w:author="28.541_CR0289_(Rel-16)_SON_5G, EE_5G" w:date="2020-06-29T10:42:00Z">
        <w:r w:rsidRPr="007B099C">
          <w:rPr>
            <w:color w:val="000000"/>
          </w:rPr>
          <w:t>&lt;element name="</w:t>
        </w:r>
        <w:r>
          <w:rPr>
            <w:lang w:eastAsia="zh-CN"/>
          </w:rPr>
          <w:t>DRACHOptimizationFunction</w:t>
        </w:r>
        <w:r w:rsidRPr="007B099C">
          <w:rPr>
            <w:color w:val="000000"/>
          </w:rPr>
          <w:t>"&gt;</w:t>
        </w:r>
      </w:ins>
    </w:p>
    <w:p w:rsidR="00EF7973" w:rsidRPr="00EF7973" w:rsidRDefault="00EF7973" w:rsidP="00EF7973">
      <w:pPr>
        <w:pStyle w:val="PL"/>
        <w:rPr>
          <w:ins w:id="20562" w:author="28.541_CR0289_(Rel-16)_SON_5G, EE_5G" w:date="2020-06-29T10:42:00Z"/>
          <w:color w:val="000000"/>
          <w:rPrChange w:id="20563" w:author="28.541_CR0289_(Rel-16)_SON_5G, EE_5G" w:date="2020-06-29T10:42:00Z">
            <w:rPr>
              <w:ins w:id="20564" w:author="28.541_CR0289_(Rel-16)_SON_5G, EE_5G" w:date="2020-06-29T10:42:00Z"/>
              <w:color w:val="000000"/>
              <w:lang w:val="fr-FR"/>
            </w:rPr>
          </w:rPrChange>
        </w:rPr>
      </w:pPr>
      <w:ins w:id="20565" w:author="28.541_CR0289_(Rel-16)_SON_5G, EE_5G" w:date="2020-06-29T10:42:00Z">
        <w:r w:rsidRPr="007B099C">
          <w:rPr>
            <w:color w:val="000000"/>
          </w:rPr>
          <w:tab/>
        </w:r>
        <w:r w:rsidRPr="00EF7973">
          <w:rPr>
            <w:color w:val="000000"/>
            <w:rPrChange w:id="20566" w:author="28.541_CR0289_(Rel-16)_SON_5G, EE_5G" w:date="2020-06-29T10:42:00Z">
              <w:rPr>
                <w:color w:val="000000"/>
                <w:lang w:val="fr-FR"/>
              </w:rPr>
            </w:rPrChange>
          </w:rPr>
          <w:t>&lt;complexType&gt;</w:t>
        </w:r>
      </w:ins>
    </w:p>
    <w:p w:rsidR="00EF7973" w:rsidRPr="00EF7973" w:rsidRDefault="00EF7973" w:rsidP="00EF7973">
      <w:pPr>
        <w:pStyle w:val="PL"/>
        <w:rPr>
          <w:ins w:id="20567" w:author="28.541_CR0289_(Rel-16)_SON_5G, EE_5G" w:date="2020-06-29T10:42:00Z"/>
          <w:color w:val="000000"/>
          <w:rPrChange w:id="20568" w:author="28.541_CR0289_(Rel-16)_SON_5G, EE_5G" w:date="2020-06-29T10:42:00Z">
            <w:rPr>
              <w:ins w:id="20569" w:author="28.541_CR0289_(Rel-16)_SON_5G, EE_5G" w:date="2020-06-29T10:42:00Z"/>
              <w:color w:val="000000"/>
              <w:lang w:val="fr-FR"/>
            </w:rPr>
          </w:rPrChange>
        </w:rPr>
      </w:pPr>
      <w:ins w:id="20570" w:author="28.541_CR0289_(Rel-16)_SON_5G, EE_5G" w:date="2020-06-29T10:42:00Z">
        <w:r w:rsidRPr="00EF7973">
          <w:rPr>
            <w:color w:val="000000"/>
            <w:rPrChange w:id="20571" w:author="28.541_CR0289_(Rel-16)_SON_5G, EE_5G" w:date="2020-06-29T10:42:00Z">
              <w:rPr>
                <w:color w:val="000000"/>
                <w:lang w:val="fr-FR"/>
              </w:rPr>
            </w:rPrChange>
          </w:rPr>
          <w:tab/>
        </w:r>
        <w:r w:rsidRPr="00EF7973">
          <w:rPr>
            <w:color w:val="000000"/>
            <w:rPrChange w:id="20572" w:author="28.541_CR0289_(Rel-16)_SON_5G, EE_5G" w:date="2020-06-29T10:42:00Z">
              <w:rPr>
                <w:color w:val="000000"/>
                <w:lang w:val="fr-FR"/>
              </w:rPr>
            </w:rPrChange>
          </w:rPr>
          <w:tab/>
          <w:t>&lt;complexContent&gt;</w:t>
        </w:r>
      </w:ins>
    </w:p>
    <w:p w:rsidR="00EF7973" w:rsidRPr="00EF7973" w:rsidRDefault="00EF7973" w:rsidP="00EF7973">
      <w:pPr>
        <w:pStyle w:val="PL"/>
        <w:rPr>
          <w:ins w:id="20573" w:author="28.541_CR0289_(Rel-16)_SON_5G, EE_5G" w:date="2020-06-29T10:42:00Z"/>
          <w:color w:val="000000"/>
          <w:rPrChange w:id="20574" w:author="28.541_CR0289_(Rel-16)_SON_5G, EE_5G" w:date="2020-06-29T10:42:00Z">
            <w:rPr>
              <w:ins w:id="20575" w:author="28.541_CR0289_(Rel-16)_SON_5G, EE_5G" w:date="2020-06-29T10:42:00Z"/>
              <w:color w:val="000000"/>
              <w:lang w:val="fr-FR"/>
            </w:rPr>
          </w:rPrChange>
        </w:rPr>
      </w:pPr>
      <w:ins w:id="20576" w:author="28.541_CR0289_(Rel-16)_SON_5G, EE_5G" w:date="2020-06-29T10:42:00Z">
        <w:r w:rsidRPr="00EF7973">
          <w:rPr>
            <w:color w:val="000000"/>
            <w:rPrChange w:id="20577" w:author="28.541_CR0289_(Rel-16)_SON_5G, EE_5G" w:date="2020-06-29T10:42:00Z">
              <w:rPr>
                <w:color w:val="000000"/>
                <w:lang w:val="fr-FR"/>
              </w:rPr>
            </w:rPrChange>
          </w:rPr>
          <w:tab/>
        </w:r>
        <w:r w:rsidRPr="00EF7973">
          <w:rPr>
            <w:color w:val="000000"/>
            <w:rPrChange w:id="20578" w:author="28.541_CR0289_(Rel-16)_SON_5G, EE_5G" w:date="2020-06-29T10:42:00Z">
              <w:rPr>
                <w:color w:val="000000"/>
                <w:lang w:val="fr-FR"/>
              </w:rPr>
            </w:rPrChange>
          </w:rPr>
          <w:tab/>
        </w:r>
        <w:r w:rsidRPr="00EF7973">
          <w:rPr>
            <w:color w:val="000000"/>
            <w:rPrChange w:id="20579" w:author="28.541_CR0289_(Rel-16)_SON_5G, EE_5G" w:date="2020-06-29T10:42:00Z">
              <w:rPr>
                <w:color w:val="000000"/>
                <w:lang w:val="fr-FR"/>
              </w:rPr>
            </w:rPrChange>
          </w:rPr>
          <w:tab/>
          <w:t>&lt;extension base="xn:NrmClass"&gt;</w:t>
        </w:r>
      </w:ins>
    </w:p>
    <w:p w:rsidR="00EF7973" w:rsidRPr="007B099C" w:rsidRDefault="00EF7973" w:rsidP="00EF7973">
      <w:pPr>
        <w:pStyle w:val="PL"/>
        <w:rPr>
          <w:ins w:id="20580" w:author="28.541_CR0289_(Rel-16)_SON_5G, EE_5G" w:date="2020-06-29T10:42:00Z"/>
          <w:color w:val="000000"/>
        </w:rPr>
      </w:pPr>
      <w:ins w:id="20581" w:author="28.541_CR0289_(Rel-16)_SON_5G, EE_5G" w:date="2020-06-29T10:42:00Z">
        <w:r w:rsidRPr="00EF7973">
          <w:rPr>
            <w:color w:val="000000"/>
            <w:rPrChange w:id="20582" w:author="28.541_CR0289_(Rel-16)_SON_5G, EE_5G" w:date="2020-06-29T10:42:00Z">
              <w:rPr>
                <w:color w:val="000000"/>
                <w:lang w:val="fr-FR"/>
              </w:rPr>
            </w:rPrChange>
          </w:rPr>
          <w:tab/>
        </w:r>
        <w:r w:rsidRPr="00EF7973">
          <w:rPr>
            <w:color w:val="000000"/>
            <w:rPrChange w:id="20583" w:author="28.541_CR0289_(Rel-16)_SON_5G, EE_5G" w:date="2020-06-29T10:42:00Z">
              <w:rPr>
                <w:color w:val="000000"/>
                <w:lang w:val="fr-FR"/>
              </w:rPr>
            </w:rPrChange>
          </w:rPr>
          <w:tab/>
        </w:r>
        <w:r w:rsidRPr="00EF7973">
          <w:rPr>
            <w:color w:val="000000"/>
            <w:rPrChange w:id="20584" w:author="28.541_CR0289_(Rel-16)_SON_5G, EE_5G" w:date="2020-06-29T10:42:00Z">
              <w:rPr>
                <w:color w:val="000000"/>
                <w:lang w:val="fr-FR"/>
              </w:rPr>
            </w:rPrChange>
          </w:rPr>
          <w:tab/>
        </w:r>
        <w:r w:rsidRPr="007B099C">
          <w:rPr>
            <w:color w:val="000000"/>
          </w:rPr>
          <w:t>&lt;sequence&gt;</w:t>
        </w:r>
      </w:ins>
    </w:p>
    <w:p w:rsidR="00EF7973" w:rsidRPr="007B099C" w:rsidRDefault="00EF7973" w:rsidP="00EF7973">
      <w:pPr>
        <w:pStyle w:val="PL"/>
        <w:rPr>
          <w:ins w:id="20585" w:author="28.541_CR0289_(Rel-16)_SON_5G, EE_5G" w:date="2020-06-29T10:42:00Z"/>
          <w:color w:val="000000"/>
        </w:rPr>
      </w:pPr>
      <w:ins w:id="20586" w:author="28.541_CR0289_(Rel-16)_SON_5G, EE_5G" w:date="2020-06-29T10:42:00Z">
        <w:r w:rsidRPr="007B099C">
          <w:rPr>
            <w:color w:val="000000"/>
          </w:rPr>
          <w:tab/>
        </w:r>
        <w:r w:rsidRPr="007B099C">
          <w:rPr>
            <w:color w:val="000000"/>
          </w:rPr>
          <w:tab/>
        </w:r>
        <w:r w:rsidRPr="007B099C">
          <w:rPr>
            <w:color w:val="000000"/>
          </w:rPr>
          <w:tab/>
        </w:r>
        <w:r w:rsidRPr="007B099C">
          <w:rPr>
            <w:color w:val="000000"/>
          </w:rPr>
          <w:tab/>
          <w:t>&lt;element name="attributes"&gt;</w:t>
        </w:r>
      </w:ins>
    </w:p>
    <w:p w:rsidR="00EF7973" w:rsidRPr="007B099C" w:rsidRDefault="00EF7973" w:rsidP="00EF7973">
      <w:pPr>
        <w:pStyle w:val="PL"/>
        <w:rPr>
          <w:ins w:id="20587" w:author="28.541_CR0289_(Rel-16)_SON_5G, EE_5G" w:date="2020-06-29T10:42:00Z"/>
          <w:color w:val="000000"/>
        </w:rPr>
      </w:pPr>
      <w:ins w:id="20588" w:author="28.541_CR0289_(Rel-16)_SON_5G, EE_5G" w:date="2020-06-29T10:42:00Z">
        <w:r w:rsidRPr="007B099C">
          <w:rPr>
            <w:color w:val="000000"/>
          </w:rPr>
          <w:tab/>
        </w:r>
        <w:r w:rsidRPr="007B099C">
          <w:rPr>
            <w:color w:val="000000"/>
          </w:rPr>
          <w:tab/>
        </w:r>
        <w:r w:rsidRPr="007B099C">
          <w:rPr>
            <w:color w:val="000000"/>
          </w:rPr>
          <w:tab/>
        </w:r>
        <w:r w:rsidRPr="007B099C">
          <w:rPr>
            <w:color w:val="000000"/>
          </w:rPr>
          <w:tab/>
          <w:t>&lt;complexType&gt;</w:t>
        </w:r>
      </w:ins>
    </w:p>
    <w:p w:rsidR="00EF7973" w:rsidRPr="007B099C" w:rsidRDefault="00EF7973" w:rsidP="00EF7973">
      <w:pPr>
        <w:pStyle w:val="PL"/>
        <w:rPr>
          <w:ins w:id="20589" w:author="28.541_CR0289_(Rel-16)_SON_5G, EE_5G" w:date="2020-06-29T10:42:00Z"/>
          <w:color w:val="000000"/>
        </w:rPr>
      </w:pPr>
      <w:ins w:id="20590" w:author="28.541_CR0289_(Rel-16)_SON_5G, EE_5G" w:date="2020-06-29T10:42:00Z">
        <w:r w:rsidRPr="007B099C">
          <w:rPr>
            <w:color w:val="000000"/>
          </w:rPr>
          <w:tab/>
        </w:r>
        <w:r w:rsidRPr="007B099C">
          <w:rPr>
            <w:color w:val="000000"/>
          </w:rPr>
          <w:tab/>
        </w:r>
        <w:r w:rsidRPr="007B099C">
          <w:rPr>
            <w:color w:val="000000"/>
          </w:rPr>
          <w:tab/>
        </w:r>
        <w:r w:rsidRPr="007B099C">
          <w:rPr>
            <w:color w:val="000000"/>
          </w:rPr>
          <w:tab/>
          <w:t>&lt;all&gt;</w:t>
        </w:r>
      </w:ins>
    </w:p>
    <w:p w:rsidR="00EF7973" w:rsidRPr="007B099C" w:rsidRDefault="00EF7973" w:rsidP="00EF7973">
      <w:pPr>
        <w:pStyle w:val="PL"/>
        <w:rPr>
          <w:ins w:id="20591" w:author="28.541_CR0289_(Rel-16)_SON_5G, EE_5G" w:date="2020-06-29T10:42:00Z"/>
          <w:color w:val="000000"/>
        </w:rPr>
      </w:pPr>
      <w:ins w:id="20592" w:author="28.541_CR0289_(Rel-16)_SON_5G, EE_5G" w:date="2020-06-29T10:42:00Z">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sidRPr="00423CC9">
          <w:rPr>
            <w:color w:val="000000"/>
          </w:rPr>
          <w:t>ueAccProbilityDistPerSSB</w:t>
        </w:r>
        <w:r>
          <w:rPr>
            <w:rFonts w:cs="Courier New"/>
            <w:snapToGrid w:val="0"/>
            <w:lang w:eastAsia="zh-CN"/>
          </w:rPr>
          <w:t>list</w:t>
        </w:r>
        <w:r w:rsidRPr="007B099C">
          <w:rPr>
            <w:color w:val="000000"/>
          </w:rPr>
          <w:t>" type="</w:t>
        </w:r>
        <w:r>
          <w:rPr>
            <w:color w:val="000000"/>
          </w:rPr>
          <w:t>U</w:t>
        </w:r>
        <w:r w:rsidRPr="00423CC9">
          <w:rPr>
            <w:color w:val="000000"/>
          </w:rPr>
          <w:t>eAccProbilityDistPerSSB</w:t>
        </w:r>
        <w:r>
          <w:rPr>
            <w:rFonts w:cs="Courier New"/>
            <w:snapToGrid w:val="0"/>
            <w:lang w:eastAsia="zh-CN"/>
          </w:rPr>
          <w:t>list</w:t>
        </w:r>
        <w:r w:rsidRPr="007B099C">
          <w:rPr>
            <w:color w:val="000000"/>
          </w:rPr>
          <w:t>" minOccurs="0"/&gt;</w:t>
        </w:r>
      </w:ins>
    </w:p>
    <w:p w:rsidR="00EF7973" w:rsidRPr="007B099C" w:rsidRDefault="00EF7973" w:rsidP="00EF7973">
      <w:pPr>
        <w:pStyle w:val="PL"/>
        <w:rPr>
          <w:ins w:id="20593" w:author="28.541_CR0289_(Rel-16)_SON_5G, EE_5G" w:date="2020-06-29T10:42:00Z"/>
          <w:color w:val="000000"/>
        </w:rPr>
      </w:pPr>
      <w:ins w:id="20594" w:author="28.541_CR0289_(Rel-16)_SON_5G, EE_5G" w:date="2020-06-29T10:42:00Z">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snapToGrid w:val="0"/>
            <w:lang w:eastAsia="zh-CN"/>
          </w:rPr>
          <w:t>ueAccDelayProbilityDistPerSSBlist</w:t>
        </w:r>
        <w:r w:rsidRPr="007B099C">
          <w:rPr>
            <w:color w:val="000000"/>
          </w:rPr>
          <w:t>" type="</w:t>
        </w:r>
        <w:r>
          <w:rPr>
            <w:rFonts w:cs="Courier New"/>
            <w:snapToGrid w:val="0"/>
            <w:lang w:eastAsia="zh-CN"/>
          </w:rPr>
          <w:t>UeAccDelayProbilityDistPerSSBlist</w:t>
        </w:r>
        <w:r w:rsidRPr="007B099C">
          <w:rPr>
            <w:color w:val="000000"/>
          </w:rPr>
          <w:t>" minOccurs="0"/&gt;</w:t>
        </w:r>
      </w:ins>
    </w:p>
    <w:p w:rsidR="00EF7973" w:rsidRPr="007B099C" w:rsidRDefault="00EF7973" w:rsidP="00EF7973">
      <w:pPr>
        <w:pStyle w:val="PL"/>
        <w:rPr>
          <w:ins w:id="20595" w:author="28.541_CR0289_(Rel-16)_SON_5G, EE_5G" w:date="2020-06-29T10:42:00Z"/>
          <w:color w:val="000000"/>
        </w:rPr>
      </w:pPr>
      <w:ins w:id="20596" w:author="28.541_CR0289_(Rel-16)_SON_5G, EE_5G" w:date="2020-06-29T10:42:00Z">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ascii="Courier" w:hAnsi="Courier"/>
            <w:lang w:eastAsia="zh-CN"/>
          </w:rPr>
          <w:t>drachOptimizationControl</w:t>
        </w:r>
        <w:r w:rsidRPr="007B099C">
          <w:rPr>
            <w:color w:val="000000"/>
          </w:rPr>
          <w:t>" type="</w:t>
        </w:r>
        <w:r>
          <w:rPr>
            <w:color w:val="000000"/>
          </w:rPr>
          <w:t>boolean</w:t>
        </w:r>
        <w:r w:rsidRPr="007B099C">
          <w:rPr>
            <w:color w:val="000000"/>
          </w:rPr>
          <w:t>" minOccurs="0"/&gt;</w:t>
        </w:r>
      </w:ins>
    </w:p>
    <w:p w:rsidR="00EF7973" w:rsidRPr="007B099C" w:rsidRDefault="00EF7973" w:rsidP="00EF7973">
      <w:pPr>
        <w:pStyle w:val="PL"/>
        <w:rPr>
          <w:ins w:id="20597" w:author="28.541_CR0289_(Rel-16)_SON_5G, EE_5G" w:date="2020-06-29T10:42:00Z"/>
          <w:color w:val="000000"/>
        </w:rPr>
      </w:pPr>
      <w:ins w:id="20598" w:author="28.541_CR0289_(Rel-16)_SON_5G, EE_5G" w:date="2020-06-29T10:42:00Z">
        <w:r w:rsidRPr="007B099C">
          <w:rPr>
            <w:color w:val="000000"/>
          </w:rPr>
          <w:tab/>
        </w:r>
        <w:r w:rsidRPr="007B099C">
          <w:rPr>
            <w:color w:val="000000"/>
          </w:rPr>
          <w:tab/>
        </w:r>
        <w:r w:rsidRPr="007B099C">
          <w:rPr>
            <w:color w:val="000000"/>
          </w:rPr>
          <w:tab/>
        </w:r>
        <w:r w:rsidRPr="007B099C">
          <w:rPr>
            <w:color w:val="000000"/>
          </w:rPr>
          <w:tab/>
          <w:t>&lt;/all&gt;</w:t>
        </w:r>
      </w:ins>
    </w:p>
    <w:p w:rsidR="00EF7973" w:rsidRPr="007B099C" w:rsidRDefault="00EF7973" w:rsidP="00EF7973">
      <w:pPr>
        <w:pStyle w:val="PL"/>
        <w:rPr>
          <w:ins w:id="20599" w:author="28.541_CR0289_(Rel-16)_SON_5G, EE_5G" w:date="2020-06-29T10:42:00Z"/>
          <w:color w:val="000000"/>
        </w:rPr>
      </w:pPr>
      <w:ins w:id="20600" w:author="28.541_CR0289_(Rel-16)_SON_5G, EE_5G" w:date="2020-06-29T10:42:00Z">
        <w:r w:rsidRPr="007B099C">
          <w:rPr>
            <w:color w:val="000000"/>
          </w:rPr>
          <w:tab/>
        </w:r>
        <w:r w:rsidRPr="007B099C">
          <w:rPr>
            <w:color w:val="000000"/>
          </w:rPr>
          <w:tab/>
        </w:r>
        <w:r w:rsidRPr="007B099C">
          <w:rPr>
            <w:color w:val="000000"/>
          </w:rPr>
          <w:tab/>
        </w:r>
        <w:r w:rsidRPr="007B099C">
          <w:rPr>
            <w:color w:val="000000"/>
          </w:rPr>
          <w:tab/>
          <w:t>&lt;/complexType&gt;</w:t>
        </w:r>
      </w:ins>
    </w:p>
    <w:p w:rsidR="00EF7973" w:rsidRPr="007B099C" w:rsidRDefault="00EF7973" w:rsidP="00EF7973">
      <w:pPr>
        <w:pStyle w:val="PL"/>
        <w:rPr>
          <w:ins w:id="20601" w:author="28.541_CR0289_(Rel-16)_SON_5G, EE_5G" w:date="2020-06-29T10:42:00Z"/>
          <w:color w:val="000000"/>
        </w:rPr>
      </w:pPr>
      <w:ins w:id="20602" w:author="28.541_CR0289_(Rel-16)_SON_5G, EE_5G" w:date="2020-06-29T10:42:00Z">
        <w:r w:rsidRPr="007B099C">
          <w:rPr>
            <w:color w:val="000000"/>
          </w:rPr>
          <w:tab/>
        </w:r>
        <w:r w:rsidRPr="007B099C">
          <w:rPr>
            <w:color w:val="000000"/>
          </w:rPr>
          <w:tab/>
        </w:r>
        <w:r w:rsidRPr="007B099C">
          <w:rPr>
            <w:color w:val="000000"/>
          </w:rPr>
          <w:tab/>
        </w:r>
        <w:r w:rsidRPr="007B099C">
          <w:rPr>
            <w:color w:val="000000"/>
          </w:rPr>
          <w:tab/>
          <w:t>&lt;/element&gt;</w:t>
        </w:r>
      </w:ins>
    </w:p>
    <w:p w:rsidR="00EF7973" w:rsidRPr="007B099C" w:rsidRDefault="00EF7973" w:rsidP="00EF7973">
      <w:pPr>
        <w:pStyle w:val="PL"/>
        <w:rPr>
          <w:ins w:id="20603" w:author="28.541_CR0289_(Rel-16)_SON_5G, EE_5G" w:date="2020-06-29T10:42:00Z"/>
          <w:color w:val="000000"/>
        </w:rPr>
      </w:pPr>
      <w:ins w:id="20604" w:author="28.541_CR0289_(Rel-16)_SON_5G, EE_5G" w:date="2020-06-29T10:42:00Z">
        <w:r w:rsidRPr="007B099C">
          <w:rPr>
            <w:color w:val="000000"/>
          </w:rPr>
          <w:tab/>
        </w:r>
        <w:r w:rsidRPr="007B099C">
          <w:rPr>
            <w:color w:val="000000"/>
          </w:rPr>
          <w:tab/>
        </w:r>
        <w:r w:rsidRPr="007B099C">
          <w:rPr>
            <w:color w:val="000000"/>
          </w:rPr>
          <w:tab/>
          <w:t>&lt;/sequence&gt;</w:t>
        </w:r>
      </w:ins>
    </w:p>
    <w:p w:rsidR="00EF7973" w:rsidRPr="007B099C" w:rsidRDefault="00EF7973" w:rsidP="00EF7973">
      <w:pPr>
        <w:pStyle w:val="PL"/>
        <w:rPr>
          <w:ins w:id="20605" w:author="28.541_CR0289_(Rel-16)_SON_5G, EE_5G" w:date="2020-06-29T10:42:00Z"/>
          <w:color w:val="000000"/>
        </w:rPr>
      </w:pPr>
      <w:ins w:id="20606" w:author="28.541_CR0289_(Rel-16)_SON_5G, EE_5G" w:date="2020-06-29T10:42:00Z">
        <w:r w:rsidRPr="007B099C">
          <w:rPr>
            <w:color w:val="000000"/>
          </w:rPr>
          <w:tab/>
        </w:r>
        <w:r w:rsidRPr="007B099C">
          <w:rPr>
            <w:color w:val="000000"/>
          </w:rPr>
          <w:tab/>
        </w:r>
        <w:r w:rsidRPr="007B099C">
          <w:rPr>
            <w:color w:val="000000"/>
          </w:rPr>
          <w:tab/>
          <w:t>&lt;/extension&gt;</w:t>
        </w:r>
      </w:ins>
    </w:p>
    <w:p w:rsidR="00EF7973" w:rsidRPr="007B099C" w:rsidRDefault="00EF7973" w:rsidP="00EF7973">
      <w:pPr>
        <w:pStyle w:val="PL"/>
        <w:rPr>
          <w:ins w:id="20607" w:author="28.541_CR0289_(Rel-16)_SON_5G, EE_5G" w:date="2020-06-29T10:42:00Z"/>
          <w:color w:val="000000"/>
        </w:rPr>
      </w:pPr>
      <w:ins w:id="20608" w:author="28.541_CR0289_(Rel-16)_SON_5G, EE_5G" w:date="2020-06-29T10:42:00Z">
        <w:r w:rsidRPr="007B099C">
          <w:rPr>
            <w:color w:val="000000"/>
          </w:rPr>
          <w:tab/>
        </w:r>
        <w:r w:rsidRPr="007B099C">
          <w:rPr>
            <w:color w:val="000000"/>
          </w:rPr>
          <w:tab/>
          <w:t>&lt;/complexContent&gt;</w:t>
        </w:r>
      </w:ins>
    </w:p>
    <w:p w:rsidR="00EF7973" w:rsidRPr="007B099C" w:rsidRDefault="00EF7973" w:rsidP="00EF7973">
      <w:pPr>
        <w:pStyle w:val="PL"/>
        <w:rPr>
          <w:ins w:id="20609" w:author="28.541_CR0289_(Rel-16)_SON_5G, EE_5G" w:date="2020-06-29T10:42:00Z"/>
          <w:color w:val="000000"/>
        </w:rPr>
      </w:pPr>
      <w:ins w:id="20610" w:author="28.541_CR0289_(Rel-16)_SON_5G, EE_5G" w:date="2020-06-29T10:42:00Z">
        <w:r w:rsidRPr="007B099C">
          <w:rPr>
            <w:color w:val="000000"/>
          </w:rPr>
          <w:tab/>
          <w:t>&lt;/complexType&gt;</w:t>
        </w:r>
      </w:ins>
    </w:p>
    <w:p w:rsidR="00EF7973" w:rsidRDefault="00EF7973" w:rsidP="00EF7973">
      <w:pPr>
        <w:pStyle w:val="PL"/>
        <w:rPr>
          <w:ins w:id="20611" w:author="28.541_CR0289_(Rel-16)_SON_5G, EE_5G" w:date="2020-06-29T10:42:00Z"/>
        </w:rPr>
      </w:pPr>
      <w:ins w:id="20612" w:author="28.541_CR0289_(Rel-16)_SON_5G, EE_5G" w:date="2020-06-29T10:42:00Z">
        <w:r w:rsidRPr="007B099C">
          <w:rPr>
            <w:color w:val="000000"/>
          </w:rPr>
          <w:lastRenderedPageBreak/>
          <w:t>&lt;/element&gt;</w:t>
        </w:r>
      </w:ins>
    </w:p>
    <w:p w:rsidR="00EF7973" w:rsidRPr="007B099C" w:rsidRDefault="00EF7973" w:rsidP="00EF7973">
      <w:pPr>
        <w:pStyle w:val="PL"/>
        <w:rPr>
          <w:ins w:id="20613" w:author="28.541_CR0289_(Rel-16)_SON_5G, EE_5G" w:date="2020-06-29T10:42:00Z"/>
          <w:color w:val="000000"/>
        </w:rPr>
      </w:pPr>
      <w:ins w:id="20614" w:author="28.541_CR0289_(Rel-16)_SON_5G, EE_5G" w:date="2020-06-29T10:42:00Z">
        <w:r w:rsidRPr="007B099C">
          <w:rPr>
            <w:color w:val="000000"/>
          </w:rPr>
          <w:t>&lt;element name="</w:t>
        </w:r>
        <w:r>
          <w:rPr>
            <w:color w:val="000000"/>
          </w:rPr>
          <w:t>DMROFunction</w:t>
        </w:r>
        <w:r w:rsidRPr="007B099C">
          <w:rPr>
            <w:color w:val="000000"/>
          </w:rPr>
          <w:t>"&gt;</w:t>
        </w:r>
      </w:ins>
    </w:p>
    <w:p w:rsidR="00EF7973" w:rsidRPr="00EF7973" w:rsidRDefault="00EF7973" w:rsidP="00EF7973">
      <w:pPr>
        <w:pStyle w:val="PL"/>
        <w:rPr>
          <w:ins w:id="20615" w:author="28.541_CR0289_(Rel-16)_SON_5G, EE_5G" w:date="2020-06-29T10:42:00Z"/>
          <w:color w:val="000000"/>
          <w:rPrChange w:id="20616" w:author="28.541_CR0289_(Rel-16)_SON_5G, EE_5G" w:date="2020-06-29T10:42:00Z">
            <w:rPr>
              <w:ins w:id="20617" w:author="28.541_CR0289_(Rel-16)_SON_5G, EE_5G" w:date="2020-06-29T10:42:00Z"/>
              <w:color w:val="000000"/>
              <w:lang w:val="fr-FR"/>
            </w:rPr>
          </w:rPrChange>
        </w:rPr>
      </w:pPr>
      <w:ins w:id="20618" w:author="28.541_CR0289_(Rel-16)_SON_5G, EE_5G" w:date="2020-06-29T10:42:00Z">
        <w:r w:rsidRPr="007B099C">
          <w:rPr>
            <w:color w:val="000000"/>
          </w:rPr>
          <w:tab/>
        </w:r>
        <w:r w:rsidRPr="00EF7973">
          <w:rPr>
            <w:color w:val="000000"/>
            <w:rPrChange w:id="20619" w:author="28.541_CR0289_(Rel-16)_SON_5G, EE_5G" w:date="2020-06-29T10:42:00Z">
              <w:rPr>
                <w:color w:val="000000"/>
                <w:lang w:val="fr-FR"/>
              </w:rPr>
            </w:rPrChange>
          </w:rPr>
          <w:t>&lt;complexType&gt;</w:t>
        </w:r>
      </w:ins>
    </w:p>
    <w:p w:rsidR="00EF7973" w:rsidRPr="00EF7973" w:rsidRDefault="00EF7973" w:rsidP="00EF7973">
      <w:pPr>
        <w:pStyle w:val="PL"/>
        <w:rPr>
          <w:ins w:id="20620" w:author="28.541_CR0289_(Rel-16)_SON_5G, EE_5G" w:date="2020-06-29T10:42:00Z"/>
          <w:color w:val="000000"/>
          <w:rPrChange w:id="20621" w:author="28.541_CR0289_(Rel-16)_SON_5G, EE_5G" w:date="2020-06-29T10:42:00Z">
            <w:rPr>
              <w:ins w:id="20622" w:author="28.541_CR0289_(Rel-16)_SON_5G, EE_5G" w:date="2020-06-29T10:42:00Z"/>
              <w:color w:val="000000"/>
              <w:lang w:val="fr-FR"/>
            </w:rPr>
          </w:rPrChange>
        </w:rPr>
      </w:pPr>
      <w:ins w:id="20623" w:author="28.541_CR0289_(Rel-16)_SON_5G, EE_5G" w:date="2020-06-29T10:42:00Z">
        <w:r w:rsidRPr="00EF7973">
          <w:rPr>
            <w:color w:val="000000"/>
            <w:rPrChange w:id="20624" w:author="28.541_CR0289_(Rel-16)_SON_5G, EE_5G" w:date="2020-06-29T10:42:00Z">
              <w:rPr>
                <w:color w:val="000000"/>
                <w:lang w:val="fr-FR"/>
              </w:rPr>
            </w:rPrChange>
          </w:rPr>
          <w:tab/>
        </w:r>
        <w:r w:rsidRPr="00EF7973">
          <w:rPr>
            <w:color w:val="000000"/>
            <w:rPrChange w:id="20625" w:author="28.541_CR0289_(Rel-16)_SON_5G, EE_5G" w:date="2020-06-29T10:42:00Z">
              <w:rPr>
                <w:color w:val="000000"/>
                <w:lang w:val="fr-FR"/>
              </w:rPr>
            </w:rPrChange>
          </w:rPr>
          <w:tab/>
          <w:t>&lt;complexContent&gt;</w:t>
        </w:r>
      </w:ins>
    </w:p>
    <w:p w:rsidR="00EF7973" w:rsidRPr="00EF7973" w:rsidRDefault="00EF7973" w:rsidP="00EF7973">
      <w:pPr>
        <w:pStyle w:val="PL"/>
        <w:rPr>
          <w:ins w:id="20626" w:author="28.541_CR0289_(Rel-16)_SON_5G, EE_5G" w:date="2020-06-29T10:42:00Z"/>
          <w:color w:val="000000"/>
          <w:rPrChange w:id="20627" w:author="28.541_CR0289_(Rel-16)_SON_5G, EE_5G" w:date="2020-06-29T10:42:00Z">
            <w:rPr>
              <w:ins w:id="20628" w:author="28.541_CR0289_(Rel-16)_SON_5G, EE_5G" w:date="2020-06-29T10:42:00Z"/>
              <w:color w:val="000000"/>
              <w:lang w:val="fr-FR"/>
            </w:rPr>
          </w:rPrChange>
        </w:rPr>
      </w:pPr>
      <w:ins w:id="20629" w:author="28.541_CR0289_(Rel-16)_SON_5G, EE_5G" w:date="2020-06-29T10:42:00Z">
        <w:r w:rsidRPr="00EF7973">
          <w:rPr>
            <w:color w:val="000000"/>
            <w:rPrChange w:id="20630" w:author="28.541_CR0289_(Rel-16)_SON_5G, EE_5G" w:date="2020-06-29T10:42:00Z">
              <w:rPr>
                <w:color w:val="000000"/>
                <w:lang w:val="fr-FR"/>
              </w:rPr>
            </w:rPrChange>
          </w:rPr>
          <w:tab/>
        </w:r>
        <w:r w:rsidRPr="00EF7973">
          <w:rPr>
            <w:color w:val="000000"/>
            <w:rPrChange w:id="20631" w:author="28.541_CR0289_(Rel-16)_SON_5G, EE_5G" w:date="2020-06-29T10:42:00Z">
              <w:rPr>
                <w:color w:val="000000"/>
                <w:lang w:val="fr-FR"/>
              </w:rPr>
            </w:rPrChange>
          </w:rPr>
          <w:tab/>
        </w:r>
        <w:r w:rsidRPr="00EF7973">
          <w:rPr>
            <w:color w:val="000000"/>
            <w:rPrChange w:id="20632" w:author="28.541_CR0289_(Rel-16)_SON_5G, EE_5G" w:date="2020-06-29T10:42:00Z">
              <w:rPr>
                <w:color w:val="000000"/>
                <w:lang w:val="fr-FR"/>
              </w:rPr>
            </w:rPrChange>
          </w:rPr>
          <w:tab/>
          <w:t>&lt;extension base="xn:NrmClass"&gt;</w:t>
        </w:r>
      </w:ins>
    </w:p>
    <w:p w:rsidR="00EF7973" w:rsidRPr="007B099C" w:rsidRDefault="00EF7973" w:rsidP="00EF7973">
      <w:pPr>
        <w:pStyle w:val="PL"/>
        <w:rPr>
          <w:ins w:id="20633" w:author="28.541_CR0289_(Rel-16)_SON_5G, EE_5G" w:date="2020-06-29T10:42:00Z"/>
          <w:color w:val="000000"/>
        </w:rPr>
      </w:pPr>
      <w:ins w:id="20634" w:author="28.541_CR0289_(Rel-16)_SON_5G, EE_5G" w:date="2020-06-29T10:42:00Z">
        <w:r w:rsidRPr="00EF7973">
          <w:rPr>
            <w:color w:val="000000"/>
            <w:rPrChange w:id="20635" w:author="28.541_CR0289_(Rel-16)_SON_5G, EE_5G" w:date="2020-06-29T10:42:00Z">
              <w:rPr>
                <w:color w:val="000000"/>
                <w:lang w:val="fr-FR"/>
              </w:rPr>
            </w:rPrChange>
          </w:rPr>
          <w:tab/>
        </w:r>
        <w:r w:rsidRPr="00EF7973">
          <w:rPr>
            <w:color w:val="000000"/>
            <w:rPrChange w:id="20636" w:author="28.541_CR0289_(Rel-16)_SON_5G, EE_5G" w:date="2020-06-29T10:42:00Z">
              <w:rPr>
                <w:color w:val="000000"/>
                <w:lang w:val="fr-FR"/>
              </w:rPr>
            </w:rPrChange>
          </w:rPr>
          <w:tab/>
        </w:r>
        <w:r w:rsidRPr="00EF7973">
          <w:rPr>
            <w:color w:val="000000"/>
            <w:rPrChange w:id="20637" w:author="28.541_CR0289_(Rel-16)_SON_5G, EE_5G" w:date="2020-06-29T10:42:00Z">
              <w:rPr>
                <w:color w:val="000000"/>
                <w:lang w:val="fr-FR"/>
              </w:rPr>
            </w:rPrChange>
          </w:rPr>
          <w:tab/>
        </w:r>
        <w:r w:rsidRPr="007B099C">
          <w:rPr>
            <w:color w:val="000000"/>
          </w:rPr>
          <w:t>&lt;sequence&gt;</w:t>
        </w:r>
      </w:ins>
    </w:p>
    <w:p w:rsidR="00EF7973" w:rsidRPr="007B099C" w:rsidRDefault="00EF7973" w:rsidP="00EF7973">
      <w:pPr>
        <w:pStyle w:val="PL"/>
        <w:rPr>
          <w:ins w:id="20638" w:author="28.541_CR0289_(Rel-16)_SON_5G, EE_5G" w:date="2020-06-29T10:42:00Z"/>
          <w:color w:val="000000"/>
        </w:rPr>
      </w:pPr>
      <w:ins w:id="20639" w:author="28.541_CR0289_(Rel-16)_SON_5G, EE_5G" w:date="2020-06-29T10:42:00Z">
        <w:r w:rsidRPr="007B099C">
          <w:rPr>
            <w:color w:val="000000"/>
          </w:rPr>
          <w:tab/>
        </w:r>
        <w:r w:rsidRPr="007B099C">
          <w:rPr>
            <w:color w:val="000000"/>
          </w:rPr>
          <w:tab/>
        </w:r>
        <w:r w:rsidRPr="007B099C">
          <w:rPr>
            <w:color w:val="000000"/>
          </w:rPr>
          <w:tab/>
        </w:r>
        <w:r w:rsidRPr="007B099C">
          <w:rPr>
            <w:color w:val="000000"/>
          </w:rPr>
          <w:tab/>
          <w:t>&lt;element name="attributes"&gt;</w:t>
        </w:r>
      </w:ins>
    </w:p>
    <w:p w:rsidR="00EF7973" w:rsidRPr="007B099C" w:rsidRDefault="00EF7973" w:rsidP="00EF7973">
      <w:pPr>
        <w:pStyle w:val="PL"/>
        <w:rPr>
          <w:ins w:id="20640" w:author="28.541_CR0289_(Rel-16)_SON_5G, EE_5G" w:date="2020-06-29T10:42:00Z"/>
          <w:color w:val="000000"/>
        </w:rPr>
      </w:pPr>
      <w:ins w:id="20641" w:author="28.541_CR0289_(Rel-16)_SON_5G, EE_5G" w:date="2020-06-29T10:42:00Z">
        <w:r w:rsidRPr="007B099C">
          <w:rPr>
            <w:color w:val="000000"/>
          </w:rPr>
          <w:tab/>
        </w:r>
        <w:r w:rsidRPr="007B099C">
          <w:rPr>
            <w:color w:val="000000"/>
          </w:rPr>
          <w:tab/>
        </w:r>
        <w:r w:rsidRPr="007B099C">
          <w:rPr>
            <w:color w:val="000000"/>
          </w:rPr>
          <w:tab/>
        </w:r>
        <w:r w:rsidRPr="007B099C">
          <w:rPr>
            <w:color w:val="000000"/>
          </w:rPr>
          <w:tab/>
          <w:t>&lt;complexType&gt;</w:t>
        </w:r>
      </w:ins>
    </w:p>
    <w:p w:rsidR="00EF7973" w:rsidRPr="007B099C" w:rsidRDefault="00EF7973" w:rsidP="00EF7973">
      <w:pPr>
        <w:pStyle w:val="PL"/>
        <w:rPr>
          <w:ins w:id="20642" w:author="28.541_CR0289_(Rel-16)_SON_5G, EE_5G" w:date="2020-06-29T10:42:00Z"/>
          <w:color w:val="000000"/>
        </w:rPr>
      </w:pPr>
      <w:ins w:id="20643" w:author="28.541_CR0289_(Rel-16)_SON_5G, EE_5G" w:date="2020-06-29T10:42:00Z">
        <w:r w:rsidRPr="007B099C">
          <w:rPr>
            <w:color w:val="000000"/>
          </w:rPr>
          <w:tab/>
        </w:r>
        <w:r w:rsidRPr="007B099C">
          <w:rPr>
            <w:color w:val="000000"/>
          </w:rPr>
          <w:tab/>
        </w:r>
        <w:r w:rsidRPr="007B099C">
          <w:rPr>
            <w:color w:val="000000"/>
          </w:rPr>
          <w:tab/>
        </w:r>
        <w:r w:rsidRPr="007B099C">
          <w:rPr>
            <w:color w:val="000000"/>
          </w:rPr>
          <w:tab/>
          <w:t>&lt;all&gt;</w:t>
        </w:r>
      </w:ins>
    </w:p>
    <w:p w:rsidR="00EF7973" w:rsidRDefault="00EF7973" w:rsidP="00EF7973">
      <w:pPr>
        <w:pStyle w:val="PL"/>
        <w:rPr>
          <w:ins w:id="20644" w:author="28.541_CR0289_(Rel-16)_SON_5G, EE_5G" w:date="2020-06-29T10:42:00Z"/>
          <w:color w:val="000000"/>
        </w:rPr>
      </w:pPr>
      <w:ins w:id="20645" w:author="28.541_CR0289_(Rel-16)_SON_5G, EE_5G" w:date="2020-06-29T10:42:00Z">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szCs w:val="16"/>
            <w:lang w:eastAsia="zh-CN"/>
          </w:rPr>
          <w:t>dmroControl</w:t>
        </w:r>
        <w:r w:rsidRPr="007B099C">
          <w:rPr>
            <w:color w:val="000000"/>
          </w:rPr>
          <w:t>" type="</w:t>
        </w:r>
        <w:r w:rsidRPr="00946E90">
          <w:rPr>
            <w:rFonts w:cs="Courier New"/>
            <w:szCs w:val="16"/>
            <w:lang w:eastAsia="zh-CN"/>
          </w:rPr>
          <w:t xml:space="preserve"> </w:t>
        </w:r>
        <w:r w:rsidRPr="00F14494">
          <w:rPr>
            <w:rFonts w:cs="Courier New"/>
            <w:szCs w:val="16"/>
            <w:lang w:eastAsia="zh-CN"/>
          </w:rPr>
          <w:t>boolean</w:t>
        </w:r>
        <w:r w:rsidRPr="007B099C">
          <w:rPr>
            <w:color w:val="000000"/>
          </w:rPr>
          <w:t>" minOccurs="0"/&gt;</w:t>
        </w:r>
      </w:ins>
    </w:p>
    <w:p w:rsidR="00EF7973" w:rsidRDefault="00EF7973" w:rsidP="00EF7973">
      <w:pPr>
        <w:pStyle w:val="PL"/>
        <w:rPr>
          <w:ins w:id="20646" w:author="28.541_CR0289_(Rel-16)_SON_5G, EE_5G" w:date="2020-06-29T10:42:00Z"/>
          <w:color w:val="000000"/>
        </w:rPr>
      </w:pPr>
      <w:ins w:id="20647" w:author="28.541_CR0289_(Rel-16)_SON_5G, EE_5G" w:date="2020-06-29T10:42:00Z">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sidRPr="00A22C0B">
          <w:rPr>
            <w:rFonts w:cs="Courier New"/>
            <w:szCs w:val="16"/>
            <w:lang w:eastAsia="zh-CN"/>
          </w:rPr>
          <w:t>maximumDeviationHoTrigger</w:t>
        </w:r>
        <w:r w:rsidRPr="007B099C">
          <w:rPr>
            <w:color w:val="000000"/>
          </w:rPr>
          <w:t>" type="</w:t>
        </w:r>
        <w:r>
          <w:t>maximumDeviationHoTrigger</w:t>
        </w:r>
        <w:r w:rsidRPr="007B099C">
          <w:rPr>
            <w:color w:val="000000"/>
          </w:rPr>
          <w:t>" minOccurs="0"/&gt;</w:t>
        </w:r>
      </w:ins>
    </w:p>
    <w:p w:rsidR="00EF7973" w:rsidRDefault="00EF7973" w:rsidP="00EF7973">
      <w:pPr>
        <w:pStyle w:val="PL"/>
        <w:rPr>
          <w:ins w:id="20648" w:author="28.541_CR0289_(Rel-16)_SON_5G, EE_5G" w:date="2020-06-29T10:42:00Z"/>
          <w:color w:val="000000"/>
        </w:rPr>
      </w:pPr>
      <w:ins w:id="20649" w:author="28.541_CR0289_(Rel-16)_SON_5G, EE_5G" w:date="2020-06-29T10:42:00Z">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sidRPr="00A22C0B">
          <w:rPr>
            <w:rFonts w:cs="Courier New"/>
            <w:szCs w:val="16"/>
            <w:lang w:eastAsia="zh-CN"/>
          </w:rPr>
          <w:t>"minimumTimeBetweenHoTriggerChange"</w:t>
        </w:r>
        <w:r w:rsidRPr="007B099C">
          <w:rPr>
            <w:color w:val="000000"/>
          </w:rPr>
          <w:t xml:space="preserve"> type="</w:t>
        </w:r>
        <w:r w:rsidRPr="00A22C0B">
          <w:t>minimumTimeBetweenHoTriggerChange</w:t>
        </w:r>
        <w:r w:rsidRPr="007B099C">
          <w:rPr>
            <w:color w:val="000000"/>
          </w:rPr>
          <w:t>" minOccurs="0"/&gt;</w:t>
        </w:r>
      </w:ins>
    </w:p>
    <w:p w:rsidR="00EF7973" w:rsidRPr="007B099C" w:rsidRDefault="00EF7973" w:rsidP="00EF7973">
      <w:pPr>
        <w:pStyle w:val="PL"/>
        <w:rPr>
          <w:ins w:id="20650" w:author="28.541_CR0289_(Rel-16)_SON_5G, EE_5G" w:date="2020-06-29T10:42:00Z"/>
          <w:color w:val="000000"/>
        </w:rPr>
      </w:pPr>
      <w:ins w:id="20651" w:author="28.541_CR0289_(Rel-16)_SON_5G, EE_5G" w:date="2020-06-29T10:42:00Z">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sidRPr="00A22C0B">
          <w:rPr>
            <w:rFonts w:cs="Courier New"/>
            <w:szCs w:val="16"/>
            <w:lang w:eastAsia="zh-CN"/>
          </w:rPr>
          <w:t>tstoreUEcntxt"</w:t>
        </w:r>
        <w:r w:rsidRPr="007B099C">
          <w:rPr>
            <w:color w:val="000000"/>
          </w:rPr>
          <w:t xml:space="preserve"> type="</w:t>
        </w:r>
        <w:r w:rsidRPr="00A22C0B">
          <w:t>tstoreUEcntxt</w:t>
        </w:r>
        <w:r w:rsidRPr="007B099C">
          <w:rPr>
            <w:color w:val="000000"/>
          </w:rPr>
          <w:t>" minOccurs="0"/&gt;</w:t>
        </w:r>
      </w:ins>
    </w:p>
    <w:p w:rsidR="00EF7973" w:rsidRPr="007B099C" w:rsidRDefault="00EF7973" w:rsidP="00EF7973">
      <w:pPr>
        <w:pStyle w:val="PL"/>
        <w:rPr>
          <w:ins w:id="20652" w:author="28.541_CR0289_(Rel-16)_SON_5G, EE_5G" w:date="2020-06-29T10:42:00Z"/>
          <w:color w:val="000000"/>
        </w:rPr>
      </w:pPr>
      <w:ins w:id="20653" w:author="28.541_CR0289_(Rel-16)_SON_5G, EE_5G" w:date="2020-06-29T10:42:00Z">
        <w:r w:rsidRPr="007B099C">
          <w:rPr>
            <w:color w:val="000000"/>
          </w:rPr>
          <w:tab/>
        </w:r>
        <w:r w:rsidRPr="007B099C">
          <w:rPr>
            <w:color w:val="000000"/>
          </w:rPr>
          <w:tab/>
        </w:r>
        <w:r w:rsidRPr="007B099C">
          <w:rPr>
            <w:color w:val="000000"/>
          </w:rPr>
          <w:tab/>
        </w:r>
        <w:r w:rsidRPr="007B099C">
          <w:rPr>
            <w:color w:val="000000"/>
          </w:rPr>
          <w:tab/>
          <w:t>&lt;/all&gt;</w:t>
        </w:r>
      </w:ins>
    </w:p>
    <w:p w:rsidR="00EF7973" w:rsidRPr="007B099C" w:rsidRDefault="00EF7973" w:rsidP="00EF7973">
      <w:pPr>
        <w:pStyle w:val="PL"/>
        <w:rPr>
          <w:ins w:id="20654" w:author="28.541_CR0289_(Rel-16)_SON_5G, EE_5G" w:date="2020-06-29T10:42:00Z"/>
          <w:color w:val="000000"/>
        </w:rPr>
      </w:pPr>
      <w:ins w:id="20655" w:author="28.541_CR0289_(Rel-16)_SON_5G, EE_5G" w:date="2020-06-29T10:42:00Z">
        <w:r w:rsidRPr="007B099C">
          <w:rPr>
            <w:color w:val="000000"/>
          </w:rPr>
          <w:tab/>
        </w:r>
        <w:r w:rsidRPr="007B099C">
          <w:rPr>
            <w:color w:val="000000"/>
          </w:rPr>
          <w:tab/>
        </w:r>
        <w:r w:rsidRPr="007B099C">
          <w:rPr>
            <w:color w:val="000000"/>
          </w:rPr>
          <w:tab/>
        </w:r>
        <w:r w:rsidRPr="007B099C">
          <w:rPr>
            <w:color w:val="000000"/>
          </w:rPr>
          <w:tab/>
          <w:t>&lt;/complexType&gt;</w:t>
        </w:r>
      </w:ins>
    </w:p>
    <w:p w:rsidR="00EF7973" w:rsidRPr="007B099C" w:rsidRDefault="00EF7973" w:rsidP="00EF7973">
      <w:pPr>
        <w:pStyle w:val="PL"/>
        <w:rPr>
          <w:ins w:id="20656" w:author="28.541_CR0289_(Rel-16)_SON_5G, EE_5G" w:date="2020-06-29T10:42:00Z"/>
          <w:color w:val="000000"/>
        </w:rPr>
      </w:pPr>
      <w:ins w:id="20657" w:author="28.541_CR0289_(Rel-16)_SON_5G, EE_5G" w:date="2020-06-29T10:42:00Z">
        <w:r w:rsidRPr="007B099C">
          <w:rPr>
            <w:color w:val="000000"/>
          </w:rPr>
          <w:tab/>
        </w:r>
        <w:r w:rsidRPr="007B099C">
          <w:rPr>
            <w:color w:val="000000"/>
          </w:rPr>
          <w:tab/>
        </w:r>
        <w:r w:rsidRPr="007B099C">
          <w:rPr>
            <w:color w:val="000000"/>
          </w:rPr>
          <w:tab/>
        </w:r>
        <w:r w:rsidRPr="007B099C">
          <w:rPr>
            <w:color w:val="000000"/>
          </w:rPr>
          <w:tab/>
          <w:t>&lt;/element&gt;</w:t>
        </w:r>
      </w:ins>
    </w:p>
    <w:p w:rsidR="00EF7973" w:rsidRPr="007B099C" w:rsidRDefault="00EF7973" w:rsidP="00EF7973">
      <w:pPr>
        <w:pStyle w:val="PL"/>
        <w:rPr>
          <w:ins w:id="20658" w:author="28.541_CR0289_(Rel-16)_SON_5G, EE_5G" w:date="2020-06-29T10:42:00Z"/>
          <w:color w:val="000000"/>
        </w:rPr>
      </w:pPr>
      <w:ins w:id="20659" w:author="28.541_CR0289_(Rel-16)_SON_5G, EE_5G" w:date="2020-06-29T10:42:00Z">
        <w:r w:rsidRPr="007B099C">
          <w:rPr>
            <w:color w:val="000000"/>
          </w:rPr>
          <w:tab/>
        </w:r>
        <w:r w:rsidRPr="007B099C">
          <w:rPr>
            <w:color w:val="000000"/>
          </w:rPr>
          <w:tab/>
        </w:r>
        <w:r w:rsidRPr="007B099C">
          <w:rPr>
            <w:color w:val="000000"/>
          </w:rPr>
          <w:tab/>
          <w:t>&lt;/sequence&gt;</w:t>
        </w:r>
      </w:ins>
    </w:p>
    <w:p w:rsidR="00EF7973" w:rsidRPr="007B099C" w:rsidRDefault="00EF7973" w:rsidP="00EF7973">
      <w:pPr>
        <w:pStyle w:val="PL"/>
        <w:rPr>
          <w:ins w:id="20660" w:author="28.541_CR0289_(Rel-16)_SON_5G, EE_5G" w:date="2020-06-29T10:42:00Z"/>
          <w:color w:val="000000"/>
        </w:rPr>
      </w:pPr>
      <w:ins w:id="20661" w:author="28.541_CR0289_(Rel-16)_SON_5G, EE_5G" w:date="2020-06-29T10:42:00Z">
        <w:r w:rsidRPr="007B099C">
          <w:rPr>
            <w:color w:val="000000"/>
          </w:rPr>
          <w:tab/>
        </w:r>
        <w:r w:rsidRPr="007B099C">
          <w:rPr>
            <w:color w:val="000000"/>
          </w:rPr>
          <w:tab/>
        </w:r>
        <w:r w:rsidRPr="007B099C">
          <w:rPr>
            <w:color w:val="000000"/>
          </w:rPr>
          <w:tab/>
          <w:t>&lt;/extension&gt;</w:t>
        </w:r>
      </w:ins>
    </w:p>
    <w:p w:rsidR="00EF7973" w:rsidRPr="007B099C" w:rsidRDefault="00EF7973" w:rsidP="00EF7973">
      <w:pPr>
        <w:pStyle w:val="PL"/>
        <w:rPr>
          <w:ins w:id="20662" w:author="28.541_CR0289_(Rel-16)_SON_5G, EE_5G" w:date="2020-06-29T10:42:00Z"/>
          <w:color w:val="000000"/>
        </w:rPr>
      </w:pPr>
      <w:ins w:id="20663" w:author="28.541_CR0289_(Rel-16)_SON_5G, EE_5G" w:date="2020-06-29T10:42:00Z">
        <w:r w:rsidRPr="007B099C">
          <w:rPr>
            <w:color w:val="000000"/>
          </w:rPr>
          <w:tab/>
        </w:r>
        <w:r w:rsidRPr="007B099C">
          <w:rPr>
            <w:color w:val="000000"/>
          </w:rPr>
          <w:tab/>
          <w:t>&lt;/complexContent&gt;</w:t>
        </w:r>
      </w:ins>
    </w:p>
    <w:p w:rsidR="00EF7973" w:rsidRPr="007B099C" w:rsidRDefault="00EF7973" w:rsidP="00EF7973">
      <w:pPr>
        <w:pStyle w:val="PL"/>
        <w:rPr>
          <w:ins w:id="20664" w:author="28.541_CR0289_(Rel-16)_SON_5G, EE_5G" w:date="2020-06-29T10:42:00Z"/>
          <w:color w:val="000000"/>
        </w:rPr>
      </w:pPr>
      <w:ins w:id="20665" w:author="28.541_CR0289_(Rel-16)_SON_5G, EE_5G" w:date="2020-06-29T10:42:00Z">
        <w:r w:rsidRPr="007B099C">
          <w:rPr>
            <w:color w:val="000000"/>
          </w:rPr>
          <w:tab/>
          <w:t>&lt;/complexType&gt;</w:t>
        </w:r>
      </w:ins>
    </w:p>
    <w:p w:rsidR="00EF7973" w:rsidRDefault="00EF7973" w:rsidP="00EF7973">
      <w:pPr>
        <w:pStyle w:val="PL"/>
        <w:rPr>
          <w:ins w:id="20666" w:author="28.541_CR0289_(Rel-16)_SON_5G, EE_5G" w:date="2020-06-29T10:42:00Z"/>
        </w:rPr>
      </w:pPr>
      <w:ins w:id="20667" w:author="28.541_CR0289_(Rel-16)_SON_5G, EE_5G" w:date="2020-06-29T10:42:00Z">
        <w:r w:rsidRPr="007B099C">
          <w:rPr>
            <w:color w:val="000000"/>
          </w:rPr>
          <w:t>&lt;/element&gt;</w:t>
        </w:r>
      </w:ins>
    </w:p>
    <w:p w:rsidR="00EF7973" w:rsidRPr="007B099C" w:rsidRDefault="00EF7973" w:rsidP="00EF7973">
      <w:pPr>
        <w:pStyle w:val="PL"/>
        <w:rPr>
          <w:ins w:id="20668" w:author="28.541_CR0289_(Rel-16)_SON_5G, EE_5G" w:date="2020-06-29T10:42:00Z"/>
          <w:color w:val="000000"/>
        </w:rPr>
      </w:pPr>
      <w:ins w:id="20669" w:author="28.541_CR0289_(Rel-16)_SON_5G, EE_5G" w:date="2020-06-29T10:42:00Z">
        <w:r w:rsidRPr="007B099C">
          <w:rPr>
            <w:color w:val="000000"/>
          </w:rPr>
          <w:t>&lt;element name="</w:t>
        </w:r>
        <w:r>
          <w:rPr>
            <w:color w:val="000000"/>
          </w:rPr>
          <w:t>DPCIConfigurationFunction</w:t>
        </w:r>
        <w:r w:rsidRPr="007B099C">
          <w:rPr>
            <w:color w:val="000000"/>
          </w:rPr>
          <w:t>"&gt;</w:t>
        </w:r>
      </w:ins>
    </w:p>
    <w:p w:rsidR="00EF7973" w:rsidRPr="00EF7973" w:rsidRDefault="00EF7973" w:rsidP="00EF7973">
      <w:pPr>
        <w:pStyle w:val="PL"/>
        <w:rPr>
          <w:ins w:id="20670" w:author="28.541_CR0289_(Rel-16)_SON_5G, EE_5G" w:date="2020-06-29T10:42:00Z"/>
          <w:color w:val="000000"/>
          <w:rPrChange w:id="20671" w:author="28.541_CR0289_(Rel-16)_SON_5G, EE_5G" w:date="2020-06-29T10:42:00Z">
            <w:rPr>
              <w:ins w:id="20672" w:author="28.541_CR0289_(Rel-16)_SON_5G, EE_5G" w:date="2020-06-29T10:42:00Z"/>
              <w:color w:val="000000"/>
              <w:lang w:val="fr-FR"/>
            </w:rPr>
          </w:rPrChange>
        </w:rPr>
      </w:pPr>
      <w:ins w:id="20673" w:author="28.541_CR0289_(Rel-16)_SON_5G, EE_5G" w:date="2020-06-29T10:42:00Z">
        <w:r w:rsidRPr="007B099C">
          <w:rPr>
            <w:color w:val="000000"/>
          </w:rPr>
          <w:tab/>
        </w:r>
        <w:r w:rsidRPr="00EF7973">
          <w:rPr>
            <w:color w:val="000000"/>
            <w:rPrChange w:id="20674" w:author="28.541_CR0289_(Rel-16)_SON_5G, EE_5G" w:date="2020-06-29T10:42:00Z">
              <w:rPr>
                <w:color w:val="000000"/>
                <w:lang w:val="fr-FR"/>
              </w:rPr>
            </w:rPrChange>
          </w:rPr>
          <w:t>&lt;complexType&gt;</w:t>
        </w:r>
      </w:ins>
    </w:p>
    <w:p w:rsidR="00EF7973" w:rsidRPr="00EF7973" w:rsidRDefault="00EF7973" w:rsidP="00EF7973">
      <w:pPr>
        <w:pStyle w:val="PL"/>
        <w:rPr>
          <w:ins w:id="20675" w:author="28.541_CR0289_(Rel-16)_SON_5G, EE_5G" w:date="2020-06-29T10:42:00Z"/>
          <w:color w:val="000000"/>
          <w:rPrChange w:id="20676" w:author="28.541_CR0289_(Rel-16)_SON_5G, EE_5G" w:date="2020-06-29T10:42:00Z">
            <w:rPr>
              <w:ins w:id="20677" w:author="28.541_CR0289_(Rel-16)_SON_5G, EE_5G" w:date="2020-06-29T10:42:00Z"/>
              <w:color w:val="000000"/>
              <w:lang w:val="fr-FR"/>
            </w:rPr>
          </w:rPrChange>
        </w:rPr>
      </w:pPr>
      <w:ins w:id="20678" w:author="28.541_CR0289_(Rel-16)_SON_5G, EE_5G" w:date="2020-06-29T10:42:00Z">
        <w:r w:rsidRPr="00EF7973">
          <w:rPr>
            <w:color w:val="000000"/>
            <w:rPrChange w:id="20679" w:author="28.541_CR0289_(Rel-16)_SON_5G, EE_5G" w:date="2020-06-29T10:42:00Z">
              <w:rPr>
                <w:color w:val="000000"/>
                <w:lang w:val="fr-FR"/>
              </w:rPr>
            </w:rPrChange>
          </w:rPr>
          <w:tab/>
        </w:r>
        <w:r w:rsidRPr="00EF7973">
          <w:rPr>
            <w:color w:val="000000"/>
            <w:rPrChange w:id="20680" w:author="28.541_CR0289_(Rel-16)_SON_5G, EE_5G" w:date="2020-06-29T10:42:00Z">
              <w:rPr>
                <w:color w:val="000000"/>
                <w:lang w:val="fr-FR"/>
              </w:rPr>
            </w:rPrChange>
          </w:rPr>
          <w:tab/>
          <w:t>&lt;complexContent&gt;</w:t>
        </w:r>
      </w:ins>
    </w:p>
    <w:p w:rsidR="00EF7973" w:rsidRPr="00EF7973" w:rsidRDefault="00EF7973" w:rsidP="00EF7973">
      <w:pPr>
        <w:pStyle w:val="PL"/>
        <w:rPr>
          <w:ins w:id="20681" w:author="28.541_CR0289_(Rel-16)_SON_5G, EE_5G" w:date="2020-06-29T10:42:00Z"/>
          <w:color w:val="000000"/>
          <w:rPrChange w:id="20682" w:author="28.541_CR0289_(Rel-16)_SON_5G, EE_5G" w:date="2020-06-29T10:42:00Z">
            <w:rPr>
              <w:ins w:id="20683" w:author="28.541_CR0289_(Rel-16)_SON_5G, EE_5G" w:date="2020-06-29T10:42:00Z"/>
              <w:color w:val="000000"/>
              <w:lang w:val="fr-FR"/>
            </w:rPr>
          </w:rPrChange>
        </w:rPr>
      </w:pPr>
      <w:ins w:id="20684" w:author="28.541_CR0289_(Rel-16)_SON_5G, EE_5G" w:date="2020-06-29T10:42:00Z">
        <w:r w:rsidRPr="00EF7973">
          <w:rPr>
            <w:color w:val="000000"/>
            <w:rPrChange w:id="20685" w:author="28.541_CR0289_(Rel-16)_SON_5G, EE_5G" w:date="2020-06-29T10:42:00Z">
              <w:rPr>
                <w:color w:val="000000"/>
                <w:lang w:val="fr-FR"/>
              </w:rPr>
            </w:rPrChange>
          </w:rPr>
          <w:tab/>
        </w:r>
        <w:r w:rsidRPr="00EF7973">
          <w:rPr>
            <w:color w:val="000000"/>
            <w:rPrChange w:id="20686" w:author="28.541_CR0289_(Rel-16)_SON_5G, EE_5G" w:date="2020-06-29T10:42:00Z">
              <w:rPr>
                <w:color w:val="000000"/>
                <w:lang w:val="fr-FR"/>
              </w:rPr>
            </w:rPrChange>
          </w:rPr>
          <w:tab/>
        </w:r>
        <w:r w:rsidRPr="00EF7973">
          <w:rPr>
            <w:color w:val="000000"/>
            <w:rPrChange w:id="20687" w:author="28.541_CR0289_(Rel-16)_SON_5G, EE_5G" w:date="2020-06-29T10:42:00Z">
              <w:rPr>
                <w:color w:val="000000"/>
                <w:lang w:val="fr-FR"/>
              </w:rPr>
            </w:rPrChange>
          </w:rPr>
          <w:tab/>
          <w:t>&lt;extension base="xn:NrmClass"&gt;</w:t>
        </w:r>
      </w:ins>
    </w:p>
    <w:p w:rsidR="00EF7973" w:rsidRPr="007B099C" w:rsidRDefault="00EF7973" w:rsidP="00EF7973">
      <w:pPr>
        <w:pStyle w:val="PL"/>
        <w:rPr>
          <w:ins w:id="20688" w:author="28.541_CR0289_(Rel-16)_SON_5G, EE_5G" w:date="2020-06-29T10:42:00Z"/>
          <w:color w:val="000000"/>
        </w:rPr>
      </w:pPr>
      <w:ins w:id="20689" w:author="28.541_CR0289_(Rel-16)_SON_5G, EE_5G" w:date="2020-06-29T10:42:00Z">
        <w:r w:rsidRPr="00EF7973">
          <w:rPr>
            <w:color w:val="000000"/>
            <w:rPrChange w:id="20690" w:author="28.541_CR0289_(Rel-16)_SON_5G, EE_5G" w:date="2020-06-29T10:42:00Z">
              <w:rPr>
                <w:color w:val="000000"/>
                <w:lang w:val="fr-FR"/>
              </w:rPr>
            </w:rPrChange>
          </w:rPr>
          <w:tab/>
        </w:r>
        <w:r w:rsidRPr="00EF7973">
          <w:rPr>
            <w:color w:val="000000"/>
            <w:rPrChange w:id="20691" w:author="28.541_CR0289_(Rel-16)_SON_5G, EE_5G" w:date="2020-06-29T10:42:00Z">
              <w:rPr>
                <w:color w:val="000000"/>
                <w:lang w:val="fr-FR"/>
              </w:rPr>
            </w:rPrChange>
          </w:rPr>
          <w:tab/>
        </w:r>
        <w:r w:rsidRPr="00EF7973">
          <w:rPr>
            <w:color w:val="000000"/>
            <w:rPrChange w:id="20692" w:author="28.541_CR0289_(Rel-16)_SON_5G, EE_5G" w:date="2020-06-29T10:42:00Z">
              <w:rPr>
                <w:color w:val="000000"/>
                <w:lang w:val="fr-FR"/>
              </w:rPr>
            </w:rPrChange>
          </w:rPr>
          <w:tab/>
        </w:r>
        <w:r w:rsidRPr="007B099C">
          <w:rPr>
            <w:color w:val="000000"/>
          </w:rPr>
          <w:t>&lt;sequence&gt;</w:t>
        </w:r>
      </w:ins>
    </w:p>
    <w:p w:rsidR="00EF7973" w:rsidRPr="007B099C" w:rsidRDefault="00EF7973" w:rsidP="00EF7973">
      <w:pPr>
        <w:pStyle w:val="PL"/>
        <w:rPr>
          <w:ins w:id="20693" w:author="28.541_CR0289_(Rel-16)_SON_5G, EE_5G" w:date="2020-06-29T10:42:00Z"/>
          <w:color w:val="000000"/>
        </w:rPr>
      </w:pPr>
      <w:ins w:id="20694" w:author="28.541_CR0289_(Rel-16)_SON_5G, EE_5G" w:date="2020-06-29T10:42:00Z">
        <w:r w:rsidRPr="007B099C">
          <w:rPr>
            <w:color w:val="000000"/>
          </w:rPr>
          <w:tab/>
        </w:r>
        <w:r w:rsidRPr="007B099C">
          <w:rPr>
            <w:color w:val="000000"/>
          </w:rPr>
          <w:tab/>
        </w:r>
        <w:r w:rsidRPr="007B099C">
          <w:rPr>
            <w:color w:val="000000"/>
          </w:rPr>
          <w:tab/>
        </w:r>
        <w:r w:rsidRPr="007B099C">
          <w:rPr>
            <w:color w:val="000000"/>
          </w:rPr>
          <w:tab/>
          <w:t>&lt;element name="attributes"&gt;</w:t>
        </w:r>
      </w:ins>
    </w:p>
    <w:p w:rsidR="00EF7973" w:rsidRPr="007B099C" w:rsidRDefault="00EF7973" w:rsidP="00EF7973">
      <w:pPr>
        <w:pStyle w:val="PL"/>
        <w:rPr>
          <w:ins w:id="20695" w:author="28.541_CR0289_(Rel-16)_SON_5G, EE_5G" w:date="2020-06-29T10:42:00Z"/>
          <w:color w:val="000000"/>
        </w:rPr>
      </w:pPr>
      <w:ins w:id="20696" w:author="28.541_CR0289_(Rel-16)_SON_5G, EE_5G" w:date="2020-06-29T10:42:00Z">
        <w:r w:rsidRPr="007B099C">
          <w:rPr>
            <w:color w:val="000000"/>
          </w:rPr>
          <w:tab/>
        </w:r>
        <w:r w:rsidRPr="007B099C">
          <w:rPr>
            <w:color w:val="000000"/>
          </w:rPr>
          <w:tab/>
        </w:r>
        <w:r w:rsidRPr="007B099C">
          <w:rPr>
            <w:color w:val="000000"/>
          </w:rPr>
          <w:tab/>
        </w:r>
        <w:r w:rsidRPr="007B099C">
          <w:rPr>
            <w:color w:val="000000"/>
          </w:rPr>
          <w:tab/>
          <w:t>&lt;complexType&gt;</w:t>
        </w:r>
      </w:ins>
    </w:p>
    <w:p w:rsidR="00EF7973" w:rsidRPr="007B099C" w:rsidRDefault="00EF7973" w:rsidP="00EF7973">
      <w:pPr>
        <w:pStyle w:val="PL"/>
        <w:rPr>
          <w:ins w:id="20697" w:author="28.541_CR0289_(Rel-16)_SON_5G, EE_5G" w:date="2020-06-29T10:42:00Z"/>
          <w:color w:val="000000"/>
        </w:rPr>
      </w:pPr>
      <w:ins w:id="20698" w:author="28.541_CR0289_(Rel-16)_SON_5G, EE_5G" w:date="2020-06-29T10:42:00Z">
        <w:r w:rsidRPr="007B099C">
          <w:rPr>
            <w:color w:val="000000"/>
          </w:rPr>
          <w:tab/>
        </w:r>
        <w:r w:rsidRPr="007B099C">
          <w:rPr>
            <w:color w:val="000000"/>
          </w:rPr>
          <w:tab/>
        </w:r>
        <w:r w:rsidRPr="007B099C">
          <w:rPr>
            <w:color w:val="000000"/>
          </w:rPr>
          <w:tab/>
        </w:r>
        <w:r w:rsidRPr="007B099C">
          <w:rPr>
            <w:color w:val="000000"/>
          </w:rPr>
          <w:tab/>
          <w:t>&lt;all&gt;</w:t>
        </w:r>
      </w:ins>
    </w:p>
    <w:p w:rsidR="00EF7973" w:rsidRPr="007B099C" w:rsidRDefault="00EF7973" w:rsidP="00EF7973">
      <w:pPr>
        <w:pStyle w:val="PL"/>
        <w:rPr>
          <w:ins w:id="20699" w:author="28.541_CR0289_(Rel-16)_SON_5G, EE_5G" w:date="2020-06-29T10:42:00Z"/>
          <w:color w:val="000000"/>
        </w:rPr>
      </w:pPr>
      <w:ins w:id="20700" w:author="28.541_CR0289_(Rel-16)_SON_5G, EE_5G" w:date="2020-06-29T10:42:00Z">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szCs w:val="16"/>
            <w:lang w:eastAsia="zh-CN"/>
          </w:rPr>
          <w:t>nRPciList</w:t>
        </w:r>
        <w:r w:rsidRPr="007B099C">
          <w:rPr>
            <w:color w:val="000000"/>
          </w:rPr>
          <w:t>" type="</w:t>
        </w:r>
        <w:r>
          <w:rPr>
            <w:color w:val="000000"/>
          </w:rPr>
          <w:t>NRPciList</w:t>
        </w:r>
        <w:r w:rsidRPr="007B099C">
          <w:rPr>
            <w:color w:val="000000"/>
          </w:rPr>
          <w:t>" minOccurs="0"/&gt;</w:t>
        </w:r>
      </w:ins>
    </w:p>
    <w:p w:rsidR="00EF7973" w:rsidRPr="007B099C" w:rsidRDefault="00EF7973" w:rsidP="00EF7973">
      <w:pPr>
        <w:pStyle w:val="PL"/>
        <w:rPr>
          <w:ins w:id="20701" w:author="28.541_CR0289_(Rel-16)_SON_5G, EE_5G" w:date="2020-06-29T10:42:00Z"/>
          <w:color w:val="000000"/>
        </w:rPr>
      </w:pPr>
      <w:ins w:id="20702" w:author="28.541_CR0289_(Rel-16)_SON_5G, EE_5G" w:date="2020-06-29T10:42:00Z">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szCs w:val="16"/>
            <w:lang w:eastAsia="zh-CN"/>
          </w:rPr>
          <w:t>dPciConfigurationControl</w:t>
        </w:r>
        <w:r w:rsidRPr="007B099C">
          <w:rPr>
            <w:color w:val="000000"/>
          </w:rPr>
          <w:t>" type="</w:t>
        </w:r>
        <w:r w:rsidRPr="00F14494">
          <w:rPr>
            <w:rFonts w:cs="Courier New"/>
            <w:szCs w:val="16"/>
            <w:lang w:eastAsia="zh-CN"/>
          </w:rPr>
          <w:t>boolean</w:t>
        </w:r>
        <w:r w:rsidRPr="007B099C">
          <w:rPr>
            <w:color w:val="000000"/>
          </w:rPr>
          <w:t>" minOccurs="0"/&gt;</w:t>
        </w:r>
      </w:ins>
    </w:p>
    <w:p w:rsidR="00EF7973" w:rsidRPr="007B099C" w:rsidRDefault="00EF7973" w:rsidP="00EF7973">
      <w:pPr>
        <w:pStyle w:val="PL"/>
        <w:rPr>
          <w:ins w:id="20703" w:author="28.541_CR0289_(Rel-16)_SON_5G, EE_5G" w:date="2020-06-29T10:42:00Z"/>
          <w:color w:val="000000"/>
        </w:rPr>
      </w:pPr>
      <w:ins w:id="20704" w:author="28.541_CR0289_(Rel-16)_SON_5G, EE_5G" w:date="2020-06-29T10:42:00Z">
        <w:r w:rsidRPr="007B099C">
          <w:rPr>
            <w:color w:val="000000"/>
          </w:rPr>
          <w:tab/>
        </w:r>
        <w:r w:rsidRPr="007B099C">
          <w:rPr>
            <w:color w:val="000000"/>
          </w:rPr>
          <w:tab/>
        </w:r>
        <w:r w:rsidRPr="007B099C">
          <w:rPr>
            <w:color w:val="000000"/>
          </w:rPr>
          <w:tab/>
        </w:r>
        <w:r w:rsidRPr="007B099C">
          <w:rPr>
            <w:color w:val="000000"/>
          </w:rPr>
          <w:tab/>
          <w:t>&lt;/all&gt;</w:t>
        </w:r>
      </w:ins>
    </w:p>
    <w:p w:rsidR="00EF7973" w:rsidRPr="00EF7973" w:rsidRDefault="00EF7973" w:rsidP="00EF7973">
      <w:pPr>
        <w:pStyle w:val="PL"/>
        <w:rPr>
          <w:ins w:id="20705" w:author="28.541_CR0289_(Rel-16)_SON_5G, EE_5G" w:date="2020-06-29T10:42:00Z"/>
          <w:color w:val="000000"/>
          <w:lang w:val="fr-FR"/>
          <w:rPrChange w:id="20706" w:author="28.541_CR0289_(Rel-16)_SON_5G, EE_5G" w:date="2020-06-29T10:42:00Z">
            <w:rPr>
              <w:ins w:id="20707" w:author="28.541_CR0289_(Rel-16)_SON_5G, EE_5G" w:date="2020-06-29T10:42:00Z"/>
              <w:color w:val="000000"/>
            </w:rPr>
          </w:rPrChange>
        </w:rPr>
      </w:pPr>
      <w:ins w:id="20708" w:author="28.541_CR0289_(Rel-16)_SON_5G, EE_5G" w:date="2020-06-29T10:42:00Z">
        <w:r w:rsidRPr="007B099C">
          <w:rPr>
            <w:color w:val="000000"/>
          </w:rPr>
          <w:tab/>
        </w:r>
        <w:r w:rsidRPr="007B099C">
          <w:rPr>
            <w:color w:val="000000"/>
          </w:rPr>
          <w:tab/>
        </w:r>
        <w:r w:rsidRPr="007B099C">
          <w:rPr>
            <w:color w:val="000000"/>
          </w:rPr>
          <w:tab/>
        </w:r>
        <w:r w:rsidRPr="007B099C">
          <w:rPr>
            <w:color w:val="000000"/>
          </w:rPr>
          <w:tab/>
        </w:r>
        <w:r w:rsidRPr="00EF7973">
          <w:rPr>
            <w:color w:val="000000"/>
            <w:lang w:val="fr-FR"/>
            <w:rPrChange w:id="20709" w:author="28.541_CR0289_(Rel-16)_SON_5G, EE_5G" w:date="2020-06-29T10:42:00Z">
              <w:rPr>
                <w:color w:val="000000"/>
              </w:rPr>
            </w:rPrChange>
          </w:rPr>
          <w:t>&lt;/complexType&gt;</w:t>
        </w:r>
      </w:ins>
    </w:p>
    <w:p w:rsidR="00EF7973" w:rsidRPr="00EF7973" w:rsidRDefault="00EF7973" w:rsidP="00EF7973">
      <w:pPr>
        <w:pStyle w:val="PL"/>
        <w:rPr>
          <w:ins w:id="20710" w:author="28.541_CR0289_(Rel-16)_SON_5G, EE_5G" w:date="2020-06-29T10:42:00Z"/>
          <w:color w:val="000000"/>
          <w:lang w:val="fr-FR"/>
          <w:rPrChange w:id="20711" w:author="28.541_CR0289_(Rel-16)_SON_5G, EE_5G" w:date="2020-06-29T10:42:00Z">
            <w:rPr>
              <w:ins w:id="20712" w:author="28.541_CR0289_(Rel-16)_SON_5G, EE_5G" w:date="2020-06-29T10:42:00Z"/>
              <w:color w:val="000000"/>
            </w:rPr>
          </w:rPrChange>
        </w:rPr>
      </w:pPr>
      <w:ins w:id="20713" w:author="28.541_CR0289_(Rel-16)_SON_5G, EE_5G" w:date="2020-06-29T10:42:00Z">
        <w:r w:rsidRPr="00EF7973">
          <w:rPr>
            <w:color w:val="000000"/>
            <w:lang w:val="fr-FR"/>
            <w:rPrChange w:id="20714" w:author="28.541_CR0289_(Rel-16)_SON_5G, EE_5G" w:date="2020-06-29T10:42:00Z">
              <w:rPr>
                <w:color w:val="000000"/>
              </w:rPr>
            </w:rPrChange>
          </w:rPr>
          <w:tab/>
        </w:r>
        <w:r w:rsidRPr="00EF7973">
          <w:rPr>
            <w:color w:val="000000"/>
            <w:lang w:val="fr-FR"/>
            <w:rPrChange w:id="20715" w:author="28.541_CR0289_(Rel-16)_SON_5G, EE_5G" w:date="2020-06-29T10:42:00Z">
              <w:rPr>
                <w:color w:val="000000"/>
              </w:rPr>
            </w:rPrChange>
          </w:rPr>
          <w:tab/>
        </w:r>
        <w:r w:rsidRPr="00EF7973">
          <w:rPr>
            <w:color w:val="000000"/>
            <w:lang w:val="fr-FR"/>
            <w:rPrChange w:id="20716" w:author="28.541_CR0289_(Rel-16)_SON_5G, EE_5G" w:date="2020-06-29T10:42:00Z">
              <w:rPr>
                <w:color w:val="000000"/>
              </w:rPr>
            </w:rPrChange>
          </w:rPr>
          <w:tab/>
        </w:r>
        <w:r w:rsidRPr="00EF7973">
          <w:rPr>
            <w:color w:val="000000"/>
            <w:lang w:val="fr-FR"/>
            <w:rPrChange w:id="20717" w:author="28.541_CR0289_(Rel-16)_SON_5G, EE_5G" w:date="2020-06-29T10:42:00Z">
              <w:rPr>
                <w:color w:val="000000"/>
              </w:rPr>
            </w:rPrChange>
          </w:rPr>
          <w:tab/>
          <w:t>&lt;/element&gt;</w:t>
        </w:r>
      </w:ins>
    </w:p>
    <w:p w:rsidR="00EF7973" w:rsidRPr="00EF7973" w:rsidRDefault="00EF7973" w:rsidP="00EF7973">
      <w:pPr>
        <w:pStyle w:val="PL"/>
        <w:rPr>
          <w:ins w:id="20718" w:author="28.541_CR0289_(Rel-16)_SON_5G, EE_5G" w:date="2020-06-29T10:42:00Z"/>
          <w:color w:val="000000"/>
          <w:lang w:val="fr-FR"/>
          <w:rPrChange w:id="20719" w:author="28.541_CR0289_(Rel-16)_SON_5G, EE_5G" w:date="2020-06-29T10:42:00Z">
            <w:rPr>
              <w:ins w:id="20720" w:author="28.541_CR0289_(Rel-16)_SON_5G, EE_5G" w:date="2020-06-29T10:42:00Z"/>
              <w:color w:val="000000"/>
            </w:rPr>
          </w:rPrChange>
        </w:rPr>
      </w:pPr>
      <w:ins w:id="20721" w:author="28.541_CR0289_(Rel-16)_SON_5G, EE_5G" w:date="2020-06-29T10:42:00Z">
        <w:r w:rsidRPr="00EF7973">
          <w:rPr>
            <w:color w:val="000000"/>
            <w:lang w:val="fr-FR"/>
            <w:rPrChange w:id="20722" w:author="28.541_CR0289_(Rel-16)_SON_5G, EE_5G" w:date="2020-06-29T10:42:00Z">
              <w:rPr>
                <w:color w:val="000000"/>
              </w:rPr>
            </w:rPrChange>
          </w:rPr>
          <w:tab/>
        </w:r>
        <w:r w:rsidRPr="00EF7973">
          <w:rPr>
            <w:color w:val="000000"/>
            <w:lang w:val="fr-FR"/>
            <w:rPrChange w:id="20723" w:author="28.541_CR0289_(Rel-16)_SON_5G, EE_5G" w:date="2020-06-29T10:42:00Z">
              <w:rPr>
                <w:color w:val="000000"/>
              </w:rPr>
            </w:rPrChange>
          </w:rPr>
          <w:tab/>
        </w:r>
        <w:r w:rsidRPr="00EF7973">
          <w:rPr>
            <w:color w:val="000000"/>
            <w:lang w:val="fr-FR"/>
            <w:rPrChange w:id="20724" w:author="28.541_CR0289_(Rel-16)_SON_5G, EE_5G" w:date="2020-06-29T10:42:00Z">
              <w:rPr>
                <w:color w:val="000000"/>
              </w:rPr>
            </w:rPrChange>
          </w:rPr>
          <w:tab/>
          <w:t>&lt;/sequence&gt;</w:t>
        </w:r>
      </w:ins>
    </w:p>
    <w:p w:rsidR="00EF7973" w:rsidRPr="00EF7973" w:rsidRDefault="00EF7973" w:rsidP="00EF7973">
      <w:pPr>
        <w:pStyle w:val="PL"/>
        <w:rPr>
          <w:ins w:id="20725" w:author="28.541_CR0289_(Rel-16)_SON_5G, EE_5G" w:date="2020-06-29T10:42:00Z"/>
          <w:color w:val="000000"/>
          <w:lang w:val="fr-FR"/>
          <w:rPrChange w:id="20726" w:author="28.541_CR0289_(Rel-16)_SON_5G, EE_5G" w:date="2020-06-29T10:42:00Z">
            <w:rPr>
              <w:ins w:id="20727" w:author="28.541_CR0289_(Rel-16)_SON_5G, EE_5G" w:date="2020-06-29T10:42:00Z"/>
              <w:color w:val="000000"/>
            </w:rPr>
          </w:rPrChange>
        </w:rPr>
      </w:pPr>
      <w:ins w:id="20728" w:author="28.541_CR0289_(Rel-16)_SON_5G, EE_5G" w:date="2020-06-29T10:42:00Z">
        <w:r w:rsidRPr="00EF7973">
          <w:rPr>
            <w:color w:val="000000"/>
            <w:lang w:val="fr-FR"/>
            <w:rPrChange w:id="20729" w:author="28.541_CR0289_(Rel-16)_SON_5G, EE_5G" w:date="2020-06-29T10:42:00Z">
              <w:rPr>
                <w:color w:val="000000"/>
              </w:rPr>
            </w:rPrChange>
          </w:rPr>
          <w:tab/>
        </w:r>
        <w:r w:rsidRPr="00EF7973">
          <w:rPr>
            <w:color w:val="000000"/>
            <w:lang w:val="fr-FR"/>
            <w:rPrChange w:id="20730" w:author="28.541_CR0289_(Rel-16)_SON_5G, EE_5G" w:date="2020-06-29T10:42:00Z">
              <w:rPr>
                <w:color w:val="000000"/>
              </w:rPr>
            </w:rPrChange>
          </w:rPr>
          <w:tab/>
        </w:r>
        <w:r w:rsidRPr="00EF7973">
          <w:rPr>
            <w:color w:val="000000"/>
            <w:lang w:val="fr-FR"/>
            <w:rPrChange w:id="20731" w:author="28.541_CR0289_(Rel-16)_SON_5G, EE_5G" w:date="2020-06-29T10:42:00Z">
              <w:rPr>
                <w:color w:val="000000"/>
              </w:rPr>
            </w:rPrChange>
          </w:rPr>
          <w:tab/>
          <w:t>&lt;/extension&gt;</w:t>
        </w:r>
      </w:ins>
    </w:p>
    <w:p w:rsidR="00EF7973" w:rsidRPr="00EF7973" w:rsidRDefault="00EF7973" w:rsidP="00EF7973">
      <w:pPr>
        <w:pStyle w:val="PL"/>
        <w:rPr>
          <w:ins w:id="20732" w:author="28.541_CR0289_(Rel-16)_SON_5G, EE_5G" w:date="2020-06-29T10:42:00Z"/>
          <w:color w:val="000000"/>
          <w:lang w:val="fr-FR"/>
          <w:rPrChange w:id="20733" w:author="28.541_CR0289_(Rel-16)_SON_5G, EE_5G" w:date="2020-06-29T10:42:00Z">
            <w:rPr>
              <w:ins w:id="20734" w:author="28.541_CR0289_(Rel-16)_SON_5G, EE_5G" w:date="2020-06-29T10:42:00Z"/>
              <w:color w:val="000000"/>
            </w:rPr>
          </w:rPrChange>
        </w:rPr>
      </w:pPr>
      <w:ins w:id="20735" w:author="28.541_CR0289_(Rel-16)_SON_5G, EE_5G" w:date="2020-06-29T10:42:00Z">
        <w:r w:rsidRPr="00EF7973">
          <w:rPr>
            <w:color w:val="000000"/>
            <w:lang w:val="fr-FR"/>
            <w:rPrChange w:id="20736" w:author="28.541_CR0289_(Rel-16)_SON_5G, EE_5G" w:date="2020-06-29T10:42:00Z">
              <w:rPr>
                <w:color w:val="000000"/>
              </w:rPr>
            </w:rPrChange>
          </w:rPr>
          <w:tab/>
        </w:r>
        <w:r w:rsidRPr="00EF7973">
          <w:rPr>
            <w:color w:val="000000"/>
            <w:lang w:val="fr-FR"/>
            <w:rPrChange w:id="20737" w:author="28.541_CR0289_(Rel-16)_SON_5G, EE_5G" w:date="2020-06-29T10:42:00Z">
              <w:rPr>
                <w:color w:val="000000"/>
              </w:rPr>
            </w:rPrChange>
          </w:rPr>
          <w:tab/>
          <w:t>&lt;/complexContent&gt;</w:t>
        </w:r>
      </w:ins>
    </w:p>
    <w:p w:rsidR="00EF7973" w:rsidRPr="00EF7973" w:rsidRDefault="00EF7973" w:rsidP="00EF7973">
      <w:pPr>
        <w:pStyle w:val="PL"/>
        <w:rPr>
          <w:ins w:id="20738" w:author="28.541_CR0289_(Rel-16)_SON_5G, EE_5G" w:date="2020-06-29T10:42:00Z"/>
          <w:color w:val="000000"/>
          <w:lang w:val="fr-FR"/>
          <w:rPrChange w:id="20739" w:author="28.541_CR0289_(Rel-16)_SON_5G, EE_5G" w:date="2020-06-29T10:42:00Z">
            <w:rPr>
              <w:ins w:id="20740" w:author="28.541_CR0289_(Rel-16)_SON_5G, EE_5G" w:date="2020-06-29T10:42:00Z"/>
              <w:color w:val="000000"/>
            </w:rPr>
          </w:rPrChange>
        </w:rPr>
      </w:pPr>
      <w:ins w:id="20741" w:author="28.541_CR0289_(Rel-16)_SON_5G, EE_5G" w:date="2020-06-29T10:42:00Z">
        <w:r w:rsidRPr="00EF7973">
          <w:rPr>
            <w:color w:val="000000"/>
            <w:lang w:val="fr-FR"/>
            <w:rPrChange w:id="20742" w:author="28.541_CR0289_(Rel-16)_SON_5G, EE_5G" w:date="2020-06-29T10:42:00Z">
              <w:rPr>
                <w:color w:val="000000"/>
              </w:rPr>
            </w:rPrChange>
          </w:rPr>
          <w:tab/>
          <w:t>&lt;/complexType&gt;</w:t>
        </w:r>
      </w:ins>
    </w:p>
    <w:p w:rsidR="00EF7973" w:rsidRPr="00EF7973" w:rsidRDefault="00EF7973" w:rsidP="00EF7973">
      <w:pPr>
        <w:pStyle w:val="PL"/>
        <w:rPr>
          <w:ins w:id="20743" w:author="28.541_CR0289_(Rel-16)_SON_5G, EE_5G" w:date="2020-06-29T10:42:00Z"/>
          <w:lang w:val="fr-FR"/>
          <w:rPrChange w:id="20744" w:author="28.541_CR0289_(Rel-16)_SON_5G, EE_5G" w:date="2020-06-29T10:42:00Z">
            <w:rPr>
              <w:ins w:id="20745" w:author="28.541_CR0289_(Rel-16)_SON_5G, EE_5G" w:date="2020-06-29T10:42:00Z"/>
            </w:rPr>
          </w:rPrChange>
        </w:rPr>
      </w:pPr>
      <w:ins w:id="20746" w:author="28.541_CR0289_(Rel-16)_SON_5G, EE_5G" w:date="2020-06-29T10:42:00Z">
        <w:r w:rsidRPr="00EF7973">
          <w:rPr>
            <w:color w:val="000000"/>
            <w:lang w:val="fr-FR"/>
            <w:rPrChange w:id="20747" w:author="28.541_CR0289_(Rel-16)_SON_5G, EE_5G" w:date="2020-06-29T10:42:00Z">
              <w:rPr>
                <w:color w:val="000000"/>
              </w:rPr>
            </w:rPrChange>
          </w:rPr>
          <w:t>&lt;/element&gt;</w:t>
        </w:r>
      </w:ins>
    </w:p>
    <w:p w:rsidR="00EF7973" w:rsidRPr="00EF7973" w:rsidRDefault="00EF7973" w:rsidP="00EF7973">
      <w:pPr>
        <w:pStyle w:val="PL"/>
        <w:rPr>
          <w:ins w:id="20748" w:author="28.541_CR0289_(Rel-16)_SON_5G, EE_5G" w:date="2020-06-29T10:42:00Z"/>
          <w:color w:val="000000"/>
          <w:lang w:val="fr-FR"/>
          <w:rPrChange w:id="20749" w:author="28.541_CR0289_(Rel-16)_SON_5G, EE_5G" w:date="2020-06-29T10:42:00Z">
            <w:rPr>
              <w:ins w:id="20750" w:author="28.541_CR0289_(Rel-16)_SON_5G, EE_5G" w:date="2020-06-29T10:42:00Z"/>
              <w:color w:val="000000"/>
            </w:rPr>
          </w:rPrChange>
        </w:rPr>
      </w:pPr>
      <w:ins w:id="20751" w:author="28.541_CR0289_(Rel-16)_SON_5G, EE_5G" w:date="2020-06-29T10:42:00Z">
        <w:r w:rsidRPr="00EF7973">
          <w:rPr>
            <w:color w:val="000000"/>
            <w:lang w:val="fr-FR"/>
            <w:rPrChange w:id="20752" w:author="28.541_CR0289_(Rel-16)_SON_5G, EE_5G" w:date="2020-06-29T10:42:00Z">
              <w:rPr>
                <w:color w:val="000000"/>
              </w:rPr>
            </w:rPrChange>
          </w:rPr>
          <w:t>&lt;element name="CPCIConfigurationFunction"&gt;</w:t>
        </w:r>
      </w:ins>
    </w:p>
    <w:p w:rsidR="00EF7973" w:rsidRPr="008E6D39" w:rsidRDefault="00EF7973" w:rsidP="00EF7973">
      <w:pPr>
        <w:pStyle w:val="PL"/>
        <w:rPr>
          <w:ins w:id="20753" w:author="28.541_CR0289_(Rel-16)_SON_5G, EE_5G" w:date="2020-06-29T10:42:00Z"/>
          <w:color w:val="000000"/>
          <w:lang w:val="fr-FR"/>
        </w:rPr>
      </w:pPr>
      <w:ins w:id="20754" w:author="28.541_CR0289_(Rel-16)_SON_5G, EE_5G" w:date="2020-06-29T10:42:00Z">
        <w:r w:rsidRPr="00EF7973">
          <w:rPr>
            <w:color w:val="000000"/>
            <w:lang w:val="fr-FR"/>
            <w:rPrChange w:id="20755" w:author="28.541_CR0289_(Rel-16)_SON_5G, EE_5G" w:date="2020-06-29T10:42:00Z">
              <w:rPr>
                <w:color w:val="000000"/>
              </w:rPr>
            </w:rPrChange>
          </w:rPr>
          <w:tab/>
        </w:r>
        <w:r w:rsidRPr="008E6D39">
          <w:rPr>
            <w:color w:val="000000"/>
            <w:lang w:val="fr-FR"/>
          </w:rPr>
          <w:t>&lt;complexType&gt;</w:t>
        </w:r>
      </w:ins>
    </w:p>
    <w:p w:rsidR="00EF7973" w:rsidRPr="008E6D39" w:rsidRDefault="00EF7973" w:rsidP="00EF7973">
      <w:pPr>
        <w:pStyle w:val="PL"/>
        <w:rPr>
          <w:ins w:id="20756" w:author="28.541_CR0289_(Rel-16)_SON_5G, EE_5G" w:date="2020-06-29T10:42:00Z"/>
          <w:color w:val="000000"/>
          <w:lang w:val="fr-FR"/>
        </w:rPr>
      </w:pPr>
      <w:ins w:id="20757" w:author="28.541_CR0289_(Rel-16)_SON_5G, EE_5G" w:date="2020-06-29T10:42:00Z">
        <w:r w:rsidRPr="008E6D39">
          <w:rPr>
            <w:color w:val="000000"/>
            <w:lang w:val="fr-FR"/>
          </w:rPr>
          <w:tab/>
        </w:r>
        <w:r w:rsidRPr="008E6D39">
          <w:rPr>
            <w:color w:val="000000"/>
            <w:lang w:val="fr-FR"/>
          </w:rPr>
          <w:tab/>
          <w:t>&lt;complexContent&gt;</w:t>
        </w:r>
      </w:ins>
    </w:p>
    <w:p w:rsidR="00EF7973" w:rsidRPr="008E6D39" w:rsidRDefault="00EF7973" w:rsidP="00EF7973">
      <w:pPr>
        <w:pStyle w:val="PL"/>
        <w:rPr>
          <w:ins w:id="20758" w:author="28.541_CR0289_(Rel-16)_SON_5G, EE_5G" w:date="2020-06-29T10:42:00Z"/>
          <w:color w:val="000000"/>
          <w:lang w:val="fr-FR"/>
        </w:rPr>
      </w:pPr>
      <w:ins w:id="20759" w:author="28.541_CR0289_(Rel-16)_SON_5G, EE_5G" w:date="2020-06-29T10:42:00Z">
        <w:r w:rsidRPr="008E6D39">
          <w:rPr>
            <w:color w:val="000000"/>
            <w:lang w:val="fr-FR"/>
          </w:rPr>
          <w:tab/>
        </w:r>
        <w:r w:rsidRPr="008E6D39">
          <w:rPr>
            <w:color w:val="000000"/>
            <w:lang w:val="fr-FR"/>
          </w:rPr>
          <w:tab/>
        </w:r>
        <w:r w:rsidRPr="008E6D39">
          <w:rPr>
            <w:color w:val="000000"/>
            <w:lang w:val="fr-FR"/>
          </w:rPr>
          <w:tab/>
          <w:t>&lt;extension base="xn:NrmClass"&gt;</w:t>
        </w:r>
      </w:ins>
    </w:p>
    <w:p w:rsidR="00EF7973" w:rsidRPr="00EF7973" w:rsidRDefault="00EF7973" w:rsidP="00EF7973">
      <w:pPr>
        <w:pStyle w:val="PL"/>
        <w:rPr>
          <w:ins w:id="20760" w:author="28.541_CR0289_(Rel-16)_SON_5G, EE_5G" w:date="2020-06-29T10:42:00Z"/>
          <w:color w:val="000000"/>
          <w:lang w:val="fr-FR"/>
          <w:rPrChange w:id="20761" w:author="28.541_CR0289_(Rel-16)_SON_5G, EE_5G" w:date="2020-06-29T10:42:00Z">
            <w:rPr>
              <w:ins w:id="20762" w:author="28.541_CR0289_(Rel-16)_SON_5G, EE_5G" w:date="2020-06-29T10:42:00Z"/>
              <w:color w:val="000000"/>
            </w:rPr>
          </w:rPrChange>
        </w:rPr>
      </w:pPr>
      <w:ins w:id="20763" w:author="28.541_CR0289_(Rel-16)_SON_5G, EE_5G" w:date="2020-06-29T10:42:00Z">
        <w:r w:rsidRPr="008E6D39">
          <w:rPr>
            <w:color w:val="000000"/>
            <w:lang w:val="fr-FR"/>
          </w:rPr>
          <w:tab/>
        </w:r>
        <w:r w:rsidRPr="008E6D39">
          <w:rPr>
            <w:color w:val="000000"/>
            <w:lang w:val="fr-FR"/>
          </w:rPr>
          <w:tab/>
        </w:r>
        <w:r w:rsidRPr="008E6D39">
          <w:rPr>
            <w:color w:val="000000"/>
            <w:lang w:val="fr-FR"/>
          </w:rPr>
          <w:tab/>
        </w:r>
        <w:r w:rsidRPr="00EF7973">
          <w:rPr>
            <w:color w:val="000000"/>
            <w:lang w:val="fr-FR"/>
            <w:rPrChange w:id="20764" w:author="28.541_CR0289_(Rel-16)_SON_5G, EE_5G" w:date="2020-06-29T10:42:00Z">
              <w:rPr>
                <w:color w:val="000000"/>
              </w:rPr>
            </w:rPrChange>
          </w:rPr>
          <w:t>&lt;sequence&gt;</w:t>
        </w:r>
      </w:ins>
    </w:p>
    <w:p w:rsidR="00EF7973" w:rsidRPr="00EF7973" w:rsidRDefault="00EF7973" w:rsidP="00EF7973">
      <w:pPr>
        <w:pStyle w:val="PL"/>
        <w:rPr>
          <w:ins w:id="20765" w:author="28.541_CR0289_(Rel-16)_SON_5G, EE_5G" w:date="2020-06-29T10:42:00Z"/>
          <w:color w:val="000000"/>
          <w:lang w:val="fr-FR"/>
          <w:rPrChange w:id="20766" w:author="28.541_CR0289_(Rel-16)_SON_5G, EE_5G" w:date="2020-06-29T10:42:00Z">
            <w:rPr>
              <w:ins w:id="20767" w:author="28.541_CR0289_(Rel-16)_SON_5G, EE_5G" w:date="2020-06-29T10:42:00Z"/>
              <w:color w:val="000000"/>
            </w:rPr>
          </w:rPrChange>
        </w:rPr>
      </w:pPr>
      <w:ins w:id="20768" w:author="28.541_CR0289_(Rel-16)_SON_5G, EE_5G" w:date="2020-06-29T10:42:00Z">
        <w:r w:rsidRPr="00EF7973">
          <w:rPr>
            <w:color w:val="000000"/>
            <w:lang w:val="fr-FR"/>
            <w:rPrChange w:id="20769" w:author="28.541_CR0289_(Rel-16)_SON_5G, EE_5G" w:date="2020-06-29T10:42:00Z">
              <w:rPr>
                <w:color w:val="000000"/>
              </w:rPr>
            </w:rPrChange>
          </w:rPr>
          <w:tab/>
        </w:r>
        <w:r w:rsidRPr="00EF7973">
          <w:rPr>
            <w:color w:val="000000"/>
            <w:lang w:val="fr-FR"/>
            <w:rPrChange w:id="20770" w:author="28.541_CR0289_(Rel-16)_SON_5G, EE_5G" w:date="2020-06-29T10:42:00Z">
              <w:rPr>
                <w:color w:val="000000"/>
              </w:rPr>
            </w:rPrChange>
          </w:rPr>
          <w:tab/>
        </w:r>
        <w:r w:rsidRPr="00EF7973">
          <w:rPr>
            <w:color w:val="000000"/>
            <w:lang w:val="fr-FR"/>
            <w:rPrChange w:id="20771" w:author="28.541_CR0289_(Rel-16)_SON_5G, EE_5G" w:date="2020-06-29T10:42:00Z">
              <w:rPr>
                <w:color w:val="000000"/>
              </w:rPr>
            </w:rPrChange>
          </w:rPr>
          <w:tab/>
        </w:r>
        <w:r w:rsidRPr="00EF7973">
          <w:rPr>
            <w:color w:val="000000"/>
            <w:lang w:val="fr-FR"/>
            <w:rPrChange w:id="20772" w:author="28.541_CR0289_(Rel-16)_SON_5G, EE_5G" w:date="2020-06-29T10:42:00Z">
              <w:rPr>
                <w:color w:val="000000"/>
              </w:rPr>
            </w:rPrChange>
          </w:rPr>
          <w:tab/>
          <w:t>&lt;element name="attributes"&gt;</w:t>
        </w:r>
      </w:ins>
    </w:p>
    <w:p w:rsidR="00EF7973" w:rsidRPr="00EF7973" w:rsidRDefault="00EF7973" w:rsidP="00EF7973">
      <w:pPr>
        <w:pStyle w:val="PL"/>
        <w:rPr>
          <w:ins w:id="20773" w:author="28.541_CR0289_(Rel-16)_SON_5G, EE_5G" w:date="2020-06-29T10:42:00Z"/>
          <w:color w:val="000000"/>
          <w:lang w:val="fr-FR"/>
          <w:rPrChange w:id="20774" w:author="28.541_CR0289_(Rel-16)_SON_5G, EE_5G" w:date="2020-06-29T10:42:00Z">
            <w:rPr>
              <w:ins w:id="20775" w:author="28.541_CR0289_(Rel-16)_SON_5G, EE_5G" w:date="2020-06-29T10:42:00Z"/>
              <w:color w:val="000000"/>
            </w:rPr>
          </w:rPrChange>
        </w:rPr>
      </w:pPr>
      <w:ins w:id="20776" w:author="28.541_CR0289_(Rel-16)_SON_5G, EE_5G" w:date="2020-06-29T10:42:00Z">
        <w:r w:rsidRPr="00EF7973">
          <w:rPr>
            <w:color w:val="000000"/>
            <w:lang w:val="fr-FR"/>
            <w:rPrChange w:id="20777" w:author="28.541_CR0289_(Rel-16)_SON_5G, EE_5G" w:date="2020-06-29T10:42:00Z">
              <w:rPr>
                <w:color w:val="000000"/>
              </w:rPr>
            </w:rPrChange>
          </w:rPr>
          <w:tab/>
        </w:r>
        <w:r w:rsidRPr="00EF7973">
          <w:rPr>
            <w:color w:val="000000"/>
            <w:lang w:val="fr-FR"/>
            <w:rPrChange w:id="20778" w:author="28.541_CR0289_(Rel-16)_SON_5G, EE_5G" w:date="2020-06-29T10:42:00Z">
              <w:rPr>
                <w:color w:val="000000"/>
              </w:rPr>
            </w:rPrChange>
          </w:rPr>
          <w:tab/>
        </w:r>
        <w:r w:rsidRPr="00EF7973">
          <w:rPr>
            <w:color w:val="000000"/>
            <w:lang w:val="fr-FR"/>
            <w:rPrChange w:id="20779" w:author="28.541_CR0289_(Rel-16)_SON_5G, EE_5G" w:date="2020-06-29T10:42:00Z">
              <w:rPr>
                <w:color w:val="000000"/>
              </w:rPr>
            </w:rPrChange>
          </w:rPr>
          <w:tab/>
        </w:r>
        <w:r w:rsidRPr="00EF7973">
          <w:rPr>
            <w:color w:val="000000"/>
            <w:lang w:val="fr-FR"/>
            <w:rPrChange w:id="20780" w:author="28.541_CR0289_(Rel-16)_SON_5G, EE_5G" w:date="2020-06-29T10:42:00Z">
              <w:rPr>
                <w:color w:val="000000"/>
              </w:rPr>
            </w:rPrChange>
          </w:rPr>
          <w:tab/>
          <w:t>&lt;complexType&gt;</w:t>
        </w:r>
      </w:ins>
    </w:p>
    <w:p w:rsidR="00EF7973" w:rsidRPr="00EF7973" w:rsidRDefault="00EF7973" w:rsidP="00EF7973">
      <w:pPr>
        <w:pStyle w:val="PL"/>
        <w:rPr>
          <w:ins w:id="20781" w:author="28.541_CR0289_(Rel-16)_SON_5G, EE_5G" w:date="2020-06-29T10:42:00Z"/>
          <w:color w:val="000000"/>
          <w:lang w:val="fr-FR"/>
          <w:rPrChange w:id="20782" w:author="28.541_CR0289_(Rel-16)_SON_5G, EE_5G" w:date="2020-06-29T10:42:00Z">
            <w:rPr>
              <w:ins w:id="20783" w:author="28.541_CR0289_(Rel-16)_SON_5G, EE_5G" w:date="2020-06-29T10:42:00Z"/>
              <w:color w:val="000000"/>
            </w:rPr>
          </w:rPrChange>
        </w:rPr>
      </w:pPr>
      <w:ins w:id="20784" w:author="28.541_CR0289_(Rel-16)_SON_5G, EE_5G" w:date="2020-06-29T10:42:00Z">
        <w:r w:rsidRPr="00EF7973">
          <w:rPr>
            <w:color w:val="000000"/>
            <w:lang w:val="fr-FR"/>
            <w:rPrChange w:id="20785" w:author="28.541_CR0289_(Rel-16)_SON_5G, EE_5G" w:date="2020-06-29T10:42:00Z">
              <w:rPr>
                <w:color w:val="000000"/>
              </w:rPr>
            </w:rPrChange>
          </w:rPr>
          <w:tab/>
        </w:r>
        <w:r w:rsidRPr="00EF7973">
          <w:rPr>
            <w:color w:val="000000"/>
            <w:lang w:val="fr-FR"/>
            <w:rPrChange w:id="20786" w:author="28.541_CR0289_(Rel-16)_SON_5G, EE_5G" w:date="2020-06-29T10:42:00Z">
              <w:rPr>
                <w:color w:val="000000"/>
              </w:rPr>
            </w:rPrChange>
          </w:rPr>
          <w:tab/>
        </w:r>
        <w:r w:rsidRPr="00EF7973">
          <w:rPr>
            <w:color w:val="000000"/>
            <w:lang w:val="fr-FR"/>
            <w:rPrChange w:id="20787" w:author="28.541_CR0289_(Rel-16)_SON_5G, EE_5G" w:date="2020-06-29T10:42:00Z">
              <w:rPr>
                <w:color w:val="000000"/>
              </w:rPr>
            </w:rPrChange>
          </w:rPr>
          <w:tab/>
        </w:r>
        <w:r w:rsidRPr="00EF7973">
          <w:rPr>
            <w:color w:val="000000"/>
            <w:lang w:val="fr-FR"/>
            <w:rPrChange w:id="20788" w:author="28.541_CR0289_(Rel-16)_SON_5G, EE_5G" w:date="2020-06-29T10:42:00Z">
              <w:rPr>
                <w:color w:val="000000"/>
              </w:rPr>
            </w:rPrChange>
          </w:rPr>
          <w:tab/>
          <w:t>&lt;all&gt;</w:t>
        </w:r>
      </w:ins>
    </w:p>
    <w:p w:rsidR="00EF7973" w:rsidRPr="00EF7973" w:rsidRDefault="00EF7973" w:rsidP="00EF7973">
      <w:pPr>
        <w:pStyle w:val="PL"/>
        <w:rPr>
          <w:ins w:id="20789" w:author="28.541_CR0289_(Rel-16)_SON_5G, EE_5G" w:date="2020-06-29T10:42:00Z"/>
          <w:color w:val="000000"/>
          <w:lang w:val="fr-FR"/>
          <w:rPrChange w:id="20790" w:author="28.541_CR0289_(Rel-16)_SON_5G, EE_5G" w:date="2020-06-29T10:42:00Z">
            <w:rPr>
              <w:ins w:id="20791" w:author="28.541_CR0289_(Rel-16)_SON_5G, EE_5G" w:date="2020-06-29T10:42:00Z"/>
              <w:color w:val="000000"/>
            </w:rPr>
          </w:rPrChange>
        </w:rPr>
      </w:pPr>
      <w:ins w:id="20792" w:author="28.541_CR0289_(Rel-16)_SON_5G, EE_5G" w:date="2020-06-29T10:42:00Z">
        <w:r w:rsidRPr="00EF7973">
          <w:rPr>
            <w:color w:val="000000"/>
            <w:lang w:val="fr-FR"/>
            <w:rPrChange w:id="20793" w:author="28.541_CR0289_(Rel-16)_SON_5G, EE_5G" w:date="2020-06-29T10:42:00Z">
              <w:rPr>
                <w:color w:val="000000"/>
              </w:rPr>
            </w:rPrChange>
          </w:rPr>
          <w:tab/>
        </w:r>
        <w:r w:rsidRPr="00EF7973">
          <w:rPr>
            <w:color w:val="000000"/>
            <w:lang w:val="fr-FR"/>
            <w:rPrChange w:id="20794" w:author="28.541_CR0289_(Rel-16)_SON_5G, EE_5G" w:date="2020-06-29T10:42:00Z">
              <w:rPr>
                <w:color w:val="000000"/>
              </w:rPr>
            </w:rPrChange>
          </w:rPr>
          <w:tab/>
        </w:r>
        <w:r w:rsidRPr="00EF7973">
          <w:rPr>
            <w:color w:val="000000"/>
            <w:lang w:val="fr-FR"/>
            <w:rPrChange w:id="20795" w:author="28.541_CR0289_(Rel-16)_SON_5G, EE_5G" w:date="2020-06-29T10:42:00Z">
              <w:rPr>
                <w:color w:val="000000"/>
              </w:rPr>
            </w:rPrChange>
          </w:rPr>
          <w:tab/>
        </w:r>
        <w:r w:rsidRPr="00EF7973">
          <w:rPr>
            <w:color w:val="000000"/>
            <w:lang w:val="fr-FR"/>
            <w:rPrChange w:id="20796" w:author="28.541_CR0289_(Rel-16)_SON_5G, EE_5G" w:date="2020-06-29T10:42:00Z">
              <w:rPr>
                <w:color w:val="000000"/>
              </w:rPr>
            </w:rPrChange>
          </w:rPr>
          <w:tab/>
        </w:r>
        <w:r w:rsidRPr="00EF7973">
          <w:rPr>
            <w:color w:val="000000"/>
            <w:lang w:val="fr-FR"/>
            <w:rPrChange w:id="20797" w:author="28.541_CR0289_(Rel-16)_SON_5G, EE_5G" w:date="2020-06-29T10:42:00Z">
              <w:rPr>
                <w:color w:val="000000"/>
              </w:rPr>
            </w:rPrChange>
          </w:rPr>
          <w:tab/>
          <w:t>&lt;element name="</w:t>
        </w:r>
        <w:r w:rsidRPr="00EF7973">
          <w:rPr>
            <w:rFonts w:cs="Courier New"/>
            <w:szCs w:val="16"/>
            <w:lang w:val="fr-FR" w:eastAsia="zh-CN"/>
            <w:rPrChange w:id="20798" w:author="28.541_CR0289_(Rel-16)_SON_5G, EE_5G" w:date="2020-06-29T10:42:00Z">
              <w:rPr>
                <w:rFonts w:cs="Courier New"/>
                <w:szCs w:val="16"/>
                <w:lang w:eastAsia="zh-CN"/>
              </w:rPr>
            </w:rPrChange>
          </w:rPr>
          <w:t>cSonPciList</w:t>
        </w:r>
        <w:r w:rsidRPr="00EF7973">
          <w:rPr>
            <w:color w:val="000000"/>
            <w:lang w:val="fr-FR"/>
            <w:rPrChange w:id="20799" w:author="28.541_CR0289_(Rel-16)_SON_5G, EE_5G" w:date="2020-06-29T10:42:00Z">
              <w:rPr>
                <w:color w:val="000000"/>
              </w:rPr>
            </w:rPrChange>
          </w:rPr>
          <w:t>" type="CSonPciList" minOccurs="0"/&gt;</w:t>
        </w:r>
      </w:ins>
    </w:p>
    <w:p w:rsidR="00EF7973" w:rsidRPr="007B099C" w:rsidRDefault="00EF7973" w:rsidP="00EF7973">
      <w:pPr>
        <w:pStyle w:val="PL"/>
        <w:rPr>
          <w:ins w:id="20800" w:author="28.541_CR0289_(Rel-16)_SON_5G, EE_5G" w:date="2020-06-29T10:42:00Z"/>
          <w:color w:val="000000"/>
        </w:rPr>
      </w:pPr>
      <w:ins w:id="20801" w:author="28.541_CR0289_(Rel-16)_SON_5G, EE_5G" w:date="2020-06-29T10:42:00Z">
        <w:r w:rsidRPr="00EF7973">
          <w:rPr>
            <w:color w:val="000000"/>
            <w:lang w:val="fr-FR"/>
            <w:rPrChange w:id="20802" w:author="28.541_CR0289_(Rel-16)_SON_5G, EE_5G" w:date="2020-06-29T10:42:00Z">
              <w:rPr>
                <w:color w:val="000000"/>
              </w:rPr>
            </w:rPrChange>
          </w:rPr>
          <w:tab/>
        </w:r>
        <w:r w:rsidRPr="00EF7973">
          <w:rPr>
            <w:color w:val="000000"/>
            <w:lang w:val="fr-FR"/>
            <w:rPrChange w:id="20803" w:author="28.541_CR0289_(Rel-16)_SON_5G, EE_5G" w:date="2020-06-29T10:42:00Z">
              <w:rPr>
                <w:color w:val="000000"/>
              </w:rPr>
            </w:rPrChange>
          </w:rPr>
          <w:tab/>
        </w:r>
        <w:r w:rsidRPr="00EF7973">
          <w:rPr>
            <w:color w:val="000000"/>
            <w:lang w:val="fr-FR"/>
            <w:rPrChange w:id="20804" w:author="28.541_CR0289_(Rel-16)_SON_5G, EE_5G" w:date="2020-06-29T10:42:00Z">
              <w:rPr>
                <w:color w:val="000000"/>
              </w:rPr>
            </w:rPrChange>
          </w:rPr>
          <w:tab/>
        </w:r>
        <w:r w:rsidRPr="00EF7973">
          <w:rPr>
            <w:color w:val="000000"/>
            <w:lang w:val="fr-FR"/>
            <w:rPrChange w:id="20805" w:author="28.541_CR0289_(Rel-16)_SON_5G, EE_5G" w:date="2020-06-29T10:42:00Z">
              <w:rPr>
                <w:color w:val="000000"/>
              </w:rPr>
            </w:rPrChange>
          </w:rPr>
          <w:tab/>
        </w:r>
        <w:r w:rsidRPr="00EF7973">
          <w:rPr>
            <w:color w:val="000000"/>
            <w:lang w:val="fr-FR"/>
            <w:rPrChange w:id="20806" w:author="28.541_CR0289_(Rel-16)_SON_5G, EE_5G" w:date="2020-06-29T10:42:00Z">
              <w:rPr>
                <w:color w:val="000000"/>
              </w:rPr>
            </w:rPrChange>
          </w:rPr>
          <w:tab/>
        </w:r>
        <w:r w:rsidRPr="007B099C">
          <w:rPr>
            <w:color w:val="000000"/>
          </w:rPr>
          <w:t>&lt;element name="</w:t>
        </w:r>
        <w:r>
          <w:rPr>
            <w:rFonts w:cs="Courier New"/>
            <w:szCs w:val="16"/>
            <w:lang w:eastAsia="zh-CN"/>
          </w:rPr>
          <w:t>cPciConfigurationControl</w:t>
        </w:r>
        <w:r w:rsidRPr="007B099C">
          <w:rPr>
            <w:color w:val="000000"/>
          </w:rPr>
          <w:t>" type="</w:t>
        </w:r>
        <w:r w:rsidRPr="00F14494">
          <w:rPr>
            <w:rFonts w:cs="Courier New"/>
            <w:szCs w:val="16"/>
            <w:lang w:eastAsia="zh-CN"/>
          </w:rPr>
          <w:t>boolean</w:t>
        </w:r>
        <w:r w:rsidRPr="007B099C">
          <w:rPr>
            <w:color w:val="000000"/>
          </w:rPr>
          <w:t>" minOccurs="0"/&gt;</w:t>
        </w:r>
      </w:ins>
    </w:p>
    <w:p w:rsidR="00EF7973" w:rsidRPr="007B099C" w:rsidRDefault="00EF7973" w:rsidP="00EF7973">
      <w:pPr>
        <w:pStyle w:val="PL"/>
        <w:rPr>
          <w:ins w:id="20807" w:author="28.541_CR0289_(Rel-16)_SON_5G, EE_5G" w:date="2020-06-29T10:42:00Z"/>
          <w:color w:val="000000"/>
        </w:rPr>
      </w:pPr>
      <w:ins w:id="20808" w:author="28.541_CR0289_(Rel-16)_SON_5G, EE_5G" w:date="2020-06-29T10:42:00Z">
        <w:r w:rsidRPr="007B099C">
          <w:rPr>
            <w:color w:val="000000"/>
          </w:rPr>
          <w:tab/>
        </w:r>
        <w:r w:rsidRPr="007B099C">
          <w:rPr>
            <w:color w:val="000000"/>
          </w:rPr>
          <w:tab/>
        </w:r>
        <w:r w:rsidRPr="007B099C">
          <w:rPr>
            <w:color w:val="000000"/>
          </w:rPr>
          <w:tab/>
        </w:r>
        <w:r w:rsidRPr="007B099C">
          <w:rPr>
            <w:color w:val="000000"/>
          </w:rPr>
          <w:tab/>
          <w:t>&lt;/all&gt;</w:t>
        </w:r>
      </w:ins>
    </w:p>
    <w:p w:rsidR="00EF7973" w:rsidRPr="00EF7973" w:rsidRDefault="00EF7973" w:rsidP="00EF7973">
      <w:pPr>
        <w:pStyle w:val="PL"/>
        <w:rPr>
          <w:ins w:id="20809" w:author="28.541_CR0289_(Rel-16)_SON_5G, EE_5G" w:date="2020-06-29T10:42:00Z"/>
          <w:color w:val="000000"/>
          <w:lang w:val="fr-FR"/>
          <w:rPrChange w:id="20810" w:author="28.541_CR0289_(Rel-16)_SON_5G, EE_5G" w:date="2020-06-29T10:42:00Z">
            <w:rPr>
              <w:ins w:id="20811" w:author="28.541_CR0289_(Rel-16)_SON_5G, EE_5G" w:date="2020-06-29T10:42:00Z"/>
              <w:color w:val="000000"/>
            </w:rPr>
          </w:rPrChange>
        </w:rPr>
      </w:pPr>
      <w:ins w:id="20812" w:author="28.541_CR0289_(Rel-16)_SON_5G, EE_5G" w:date="2020-06-29T10:42:00Z">
        <w:r w:rsidRPr="007B099C">
          <w:rPr>
            <w:color w:val="000000"/>
          </w:rPr>
          <w:tab/>
        </w:r>
        <w:r w:rsidRPr="007B099C">
          <w:rPr>
            <w:color w:val="000000"/>
          </w:rPr>
          <w:tab/>
        </w:r>
        <w:r w:rsidRPr="007B099C">
          <w:rPr>
            <w:color w:val="000000"/>
          </w:rPr>
          <w:tab/>
        </w:r>
        <w:r w:rsidRPr="007B099C">
          <w:rPr>
            <w:color w:val="000000"/>
          </w:rPr>
          <w:tab/>
        </w:r>
        <w:r w:rsidRPr="00EF7973">
          <w:rPr>
            <w:color w:val="000000"/>
            <w:lang w:val="fr-FR"/>
            <w:rPrChange w:id="20813" w:author="28.541_CR0289_(Rel-16)_SON_5G, EE_5G" w:date="2020-06-29T10:42:00Z">
              <w:rPr>
                <w:color w:val="000000"/>
              </w:rPr>
            </w:rPrChange>
          </w:rPr>
          <w:t>&lt;/complexType&gt;</w:t>
        </w:r>
      </w:ins>
    </w:p>
    <w:p w:rsidR="00EF7973" w:rsidRPr="00EF7973" w:rsidRDefault="00EF7973" w:rsidP="00EF7973">
      <w:pPr>
        <w:pStyle w:val="PL"/>
        <w:rPr>
          <w:ins w:id="20814" w:author="28.541_CR0289_(Rel-16)_SON_5G, EE_5G" w:date="2020-06-29T10:42:00Z"/>
          <w:color w:val="000000"/>
          <w:lang w:val="fr-FR"/>
          <w:rPrChange w:id="20815" w:author="28.541_CR0289_(Rel-16)_SON_5G, EE_5G" w:date="2020-06-29T10:42:00Z">
            <w:rPr>
              <w:ins w:id="20816" w:author="28.541_CR0289_(Rel-16)_SON_5G, EE_5G" w:date="2020-06-29T10:42:00Z"/>
              <w:color w:val="000000"/>
            </w:rPr>
          </w:rPrChange>
        </w:rPr>
      </w:pPr>
      <w:ins w:id="20817" w:author="28.541_CR0289_(Rel-16)_SON_5G, EE_5G" w:date="2020-06-29T10:42:00Z">
        <w:r w:rsidRPr="00EF7973">
          <w:rPr>
            <w:color w:val="000000"/>
            <w:lang w:val="fr-FR"/>
            <w:rPrChange w:id="20818" w:author="28.541_CR0289_(Rel-16)_SON_5G, EE_5G" w:date="2020-06-29T10:42:00Z">
              <w:rPr>
                <w:color w:val="000000"/>
              </w:rPr>
            </w:rPrChange>
          </w:rPr>
          <w:tab/>
        </w:r>
        <w:r w:rsidRPr="00EF7973">
          <w:rPr>
            <w:color w:val="000000"/>
            <w:lang w:val="fr-FR"/>
            <w:rPrChange w:id="20819" w:author="28.541_CR0289_(Rel-16)_SON_5G, EE_5G" w:date="2020-06-29T10:42:00Z">
              <w:rPr>
                <w:color w:val="000000"/>
              </w:rPr>
            </w:rPrChange>
          </w:rPr>
          <w:tab/>
        </w:r>
        <w:r w:rsidRPr="00EF7973">
          <w:rPr>
            <w:color w:val="000000"/>
            <w:lang w:val="fr-FR"/>
            <w:rPrChange w:id="20820" w:author="28.541_CR0289_(Rel-16)_SON_5G, EE_5G" w:date="2020-06-29T10:42:00Z">
              <w:rPr>
                <w:color w:val="000000"/>
              </w:rPr>
            </w:rPrChange>
          </w:rPr>
          <w:tab/>
        </w:r>
        <w:r w:rsidRPr="00EF7973">
          <w:rPr>
            <w:color w:val="000000"/>
            <w:lang w:val="fr-FR"/>
            <w:rPrChange w:id="20821" w:author="28.541_CR0289_(Rel-16)_SON_5G, EE_5G" w:date="2020-06-29T10:42:00Z">
              <w:rPr>
                <w:color w:val="000000"/>
              </w:rPr>
            </w:rPrChange>
          </w:rPr>
          <w:tab/>
          <w:t>&lt;/element&gt;</w:t>
        </w:r>
      </w:ins>
    </w:p>
    <w:p w:rsidR="00EF7973" w:rsidRPr="00EF7973" w:rsidRDefault="00EF7973" w:rsidP="00EF7973">
      <w:pPr>
        <w:pStyle w:val="PL"/>
        <w:rPr>
          <w:ins w:id="20822" w:author="28.541_CR0289_(Rel-16)_SON_5G, EE_5G" w:date="2020-06-29T10:42:00Z"/>
          <w:color w:val="000000"/>
          <w:lang w:val="fr-FR"/>
          <w:rPrChange w:id="20823" w:author="28.541_CR0289_(Rel-16)_SON_5G, EE_5G" w:date="2020-06-29T10:42:00Z">
            <w:rPr>
              <w:ins w:id="20824" w:author="28.541_CR0289_(Rel-16)_SON_5G, EE_5G" w:date="2020-06-29T10:42:00Z"/>
              <w:color w:val="000000"/>
            </w:rPr>
          </w:rPrChange>
        </w:rPr>
      </w:pPr>
      <w:ins w:id="20825" w:author="28.541_CR0289_(Rel-16)_SON_5G, EE_5G" w:date="2020-06-29T10:42:00Z">
        <w:r w:rsidRPr="00EF7973">
          <w:rPr>
            <w:color w:val="000000"/>
            <w:lang w:val="fr-FR"/>
            <w:rPrChange w:id="20826" w:author="28.541_CR0289_(Rel-16)_SON_5G, EE_5G" w:date="2020-06-29T10:42:00Z">
              <w:rPr>
                <w:color w:val="000000"/>
              </w:rPr>
            </w:rPrChange>
          </w:rPr>
          <w:tab/>
        </w:r>
        <w:r w:rsidRPr="00EF7973">
          <w:rPr>
            <w:color w:val="000000"/>
            <w:lang w:val="fr-FR"/>
            <w:rPrChange w:id="20827" w:author="28.541_CR0289_(Rel-16)_SON_5G, EE_5G" w:date="2020-06-29T10:42:00Z">
              <w:rPr>
                <w:color w:val="000000"/>
              </w:rPr>
            </w:rPrChange>
          </w:rPr>
          <w:tab/>
        </w:r>
        <w:r w:rsidRPr="00EF7973">
          <w:rPr>
            <w:color w:val="000000"/>
            <w:lang w:val="fr-FR"/>
            <w:rPrChange w:id="20828" w:author="28.541_CR0289_(Rel-16)_SON_5G, EE_5G" w:date="2020-06-29T10:42:00Z">
              <w:rPr>
                <w:color w:val="000000"/>
              </w:rPr>
            </w:rPrChange>
          </w:rPr>
          <w:tab/>
          <w:t>&lt;/sequence&gt;</w:t>
        </w:r>
      </w:ins>
    </w:p>
    <w:p w:rsidR="00EF7973" w:rsidRPr="00EF7973" w:rsidRDefault="00EF7973" w:rsidP="00EF7973">
      <w:pPr>
        <w:pStyle w:val="PL"/>
        <w:rPr>
          <w:ins w:id="20829" w:author="28.541_CR0289_(Rel-16)_SON_5G, EE_5G" w:date="2020-06-29T10:42:00Z"/>
          <w:color w:val="000000"/>
          <w:lang w:val="fr-FR"/>
          <w:rPrChange w:id="20830" w:author="28.541_CR0289_(Rel-16)_SON_5G, EE_5G" w:date="2020-06-29T10:42:00Z">
            <w:rPr>
              <w:ins w:id="20831" w:author="28.541_CR0289_(Rel-16)_SON_5G, EE_5G" w:date="2020-06-29T10:42:00Z"/>
              <w:color w:val="000000"/>
            </w:rPr>
          </w:rPrChange>
        </w:rPr>
      </w:pPr>
      <w:ins w:id="20832" w:author="28.541_CR0289_(Rel-16)_SON_5G, EE_5G" w:date="2020-06-29T10:42:00Z">
        <w:r w:rsidRPr="00EF7973">
          <w:rPr>
            <w:color w:val="000000"/>
            <w:lang w:val="fr-FR"/>
            <w:rPrChange w:id="20833" w:author="28.541_CR0289_(Rel-16)_SON_5G, EE_5G" w:date="2020-06-29T10:42:00Z">
              <w:rPr>
                <w:color w:val="000000"/>
              </w:rPr>
            </w:rPrChange>
          </w:rPr>
          <w:tab/>
        </w:r>
        <w:r w:rsidRPr="00EF7973">
          <w:rPr>
            <w:color w:val="000000"/>
            <w:lang w:val="fr-FR"/>
            <w:rPrChange w:id="20834" w:author="28.541_CR0289_(Rel-16)_SON_5G, EE_5G" w:date="2020-06-29T10:42:00Z">
              <w:rPr>
                <w:color w:val="000000"/>
              </w:rPr>
            </w:rPrChange>
          </w:rPr>
          <w:tab/>
        </w:r>
        <w:r w:rsidRPr="00EF7973">
          <w:rPr>
            <w:color w:val="000000"/>
            <w:lang w:val="fr-FR"/>
            <w:rPrChange w:id="20835" w:author="28.541_CR0289_(Rel-16)_SON_5G, EE_5G" w:date="2020-06-29T10:42:00Z">
              <w:rPr>
                <w:color w:val="000000"/>
              </w:rPr>
            </w:rPrChange>
          </w:rPr>
          <w:tab/>
          <w:t>&lt;/extension&gt;</w:t>
        </w:r>
      </w:ins>
    </w:p>
    <w:p w:rsidR="00EF7973" w:rsidRPr="00EF7973" w:rsidRDefault="00EF7973" w:rsidP="00EF7973">
      <w:pPr>
        <w:pStyle w:val="PL"/>
        <w:rPr>
          <w:ins w:id="20836" w:author="28.541_CR0289_(Rel-16)_SON_5G, EE_5G" w:date="2020-06-29T10:42:00Z"/>
          <w:color w:val="000000"/>
          <w:lang w:val="fr-FR"/>
          <w:rPrChange w:id="20837" w:author="28.541_CR0289_(Rel-16)_SON_5G, EE_5G" w:date="2020-06-29T10:42:00Z">
            <w:rPr>
              <w:ins w:id="20838" w:author="28.541_CR0289_(Rel-16)_SON_5G, EE_5G" w:date="2020-06-29T10:42:00Z"/>
              <w:color w:val="000000"/>
            </w:rPr>
          </w:rPrChange>
        </w:rPr>
      </w:pPr>
      <w:ins w:id="20839" w:author="28.541_CR0289_(Rel-16)_SON_5G, EE_5G" w:date="2020-06-29T10:42:00Z">
        <w:r w:rsidRPr="00EF7973">
          <w:rPr>
            <w:color w:val="000000"/>
            <w:lang w:val="fr-FR"/>
            <w:rPrChange w:id="20840" w:author="28.541_CR0289_(Rel-16)_SON_5G, EE_5G" w:date="2020-06-29T10:42:00Z">
              <w:rPr>
                <w:color w:val="000000"/>
              </w:rPr>
            </w:rPrChange>
          </w:rPr>
          <w:tab/>
        </w:r>
        <w:r w:rsidRPr="00EF7973">
          <w:rPr>
            <w:color w:val="000000"/>
            <w:lang w:val="fr-FR"/>
            <w:rPrChange w:id="20841" w:author="28.541_CR0289_(Rel-16)_SON_5G, EE_5G" w:date="2020-06-29T10:42:00Z">
              <w:rPr>
                <w:color w:val="000000"/>
              </w:rPr>
            </w:rPrChange>
          </w:rPr>
          <w:tab/>
          <w:t>&lt;/complexContent&gt;</w:t>
        </w:r>
      </w:ins>
    </w:p>
    <w:p w:rsidR="00EF7973" w:rsidRPr="00EF7973" w:rsidRDefault="00EF7973" w:rsidP="00EF7973">
      <w:pPr>
        <w:pStyle w:val="PL"/>
        <w:rPr>
          <w:ins w:id="20842" w:author="28.541_CR0289_(Rel-16)_SON_5G, EE_5G" w:date="2020-06-29T10:42:00Z"/>
          <w:color w:val="000000"/>
          <w:lang w:val="fr-FR"/>
          <w:rPrChange w:id="20843" w:author="28.541_CR0289_(Rel-16)_SON_5G, EE_5G" w:date="2020-06-29T10:42:00Z">
            <w:rPr>
              <w:ins w:id="20844" w:author="28.541_CR0289_(Rel-16)_SON_5G, EE_5G" w:date="2020-06-29T10:42:00Z"/>
              <w:color w:val="000000"/>
            </w:rPr>
          </w:rPrChange>
        </w:rPr>
      </w:pPr>
      <w:ins w:id="20845" w:author="28.541_CR0289_(Rel-16)_SON_5G, EE_5G" w:date="2020-06-29T10:42:00Z">
        <w:r w:rsidRPr="00EF7973">
          <w:rPr>
            <w:color w:val="000000"/>
            <w:lang w:val="fr-FR"/>
            <w:rPrChange w:id="20846" w:author="28.541_CR0289_(Rel-16)_SON_5G, EE_5G" w:date="2020-06-29T10:42:00Z">
              <w:rPr>
                <w:color w:val="000000"/>
              </w:rPr>
            </w:rPrChange>
          </w:rPr>
          <w:tab/>
          <w:t>&lt;/complexType&gt;</w:t>
        </w:r>
      </w:ins>
    </w:p>
    <w:p w:rsidR="00EF7973" w:rsidRPr="00EF7973" w:rsidRDefault="00EF7973" w:rsidP="00EF7973">
      <w:pPr>
        <w:pStyle w:val="PL"/>
        <w:rPr>
          <w:ins w:id="20847" w:author="28.541_CR0289_(Rel-16)_SON_5G, EE_5G" w:date="2020-06-29T10:42:00Z"/>
          <w:lang w:val="fr-FR"/>
          <w:rPrChange w:id="20848" w:author="28.541_CR0289_(Rel-16)_SON_5G, EE_5G" w:date="2020-06-29T10:42:00Z">
            <w:rPr>
              <w:ins w:id="20849" w:author="28.541_CR0289_(Rel-16)_SON_5G, EE_5G" w:date="2020-06-29T10:42:00Z"/>
            </w:rPr>
          </w:rPrChange>
        </w:rPr>
      </w:pPr>
      <w:ins w:id="20850" w:author="28.541_CR0289_(Rel-16)_SON_5G, EE_5G" w:date="2020-06-29T10:42:00Z">
        <w:r w:rsidRPr="00EF7973">
          <w:rPr>
            <w:color w:val="000000"/>
            <w:lang w:val="fr-FR"/>
            <w:rPrChange w:id="20851" w:author="28.541_CR0289_(Rel-16)_SON_5G, EE_5G" w:date="2020-06-29T10:42:00Z">
              <w:rPr>
                <w:color w:val="000000"/>
              </w:rPr>
            </w:rPrChange>
          </w:rPr>
          <w:t>&lt;/element&gt;</w:t>
        </w:r>
      </w:ins>
    </w:p>
    <w:p w:rsidR="00EF7973" w:rsidRPr="00EF7973" w:rsidRDefault="00EF7973" w:rsidP="00EF7973">
      <w:pPr>
        <w:pStyle w:val="PL"/>
        <w:rPr>
          <w:ins w:id="20852" w:author="28.541_CR0289_(Rel-16)_SON_5G, EE_5G" w:date="2020-06-29T10:42:00Z"/>
          <w:color w:val="000000"/>
          <w:lang w:val="fr-FR"/>
          <w:rPrChange w:id="20853" w:author="28.541_CR0289_(Rel-16)_SON_5G, EE_5G" w:date="2020-06-29T10:42:00Z">
            <w:rPr>
              <w:ins w:id="20854" w:author="28.541_CR0289_(Rel-16)_SON_5G, EE_5G" w:date="2020-06-29T10:42:00Z"/>
              <w:color w:val="000000"/>
            </w:rPr>
          </w:rPrChange>
        </w:rPr>
      </w:pPr>
      <w:ins w:id="20855" w:author="28.541_CR0289_(Rel-16)_SON_5G, EE_5G" w:date="2020-06-29T10:42:00Z">
        <w:r w:rsidRPr="00EF7973">
          <w:rPr>
            <w:color w:val="000000"/>
            <w:lang w:val="fr-FR"/>
            <w:rPrChange w:id="20856" w:author="28.541_CR0289_(Rel-16)_SON_5G, EE_5G" w:date="2020-06-29T10:42:00Z">
              <w:rPr>
                <w:color w:val="000000"/>
              </w:rPr>
            </w:rPrChange>
          </w:rPr>
          <w:t>&lt;element name="</w:t>
        </w:r>
        <w:r w:rsidRPr="00EF7973">
          <w:rPr>
            <w:lang w:val="fr-FR" w:eastAsia="zh-CN"/>
            <w:rPrChange w:id="20857" w:author="28.541_CR0289_(Rel-16)_SON_5G, EE_5G" w:date="2020-06-29T10:42:00Z">
              <w:rPr>
                <w:lang w:eastAsia="zh-CN"/>
              </w:rPr>
            </w:rPrChange>
          </w:rPr>
          <w:t>CESManagementFunction</w:t>
        </w:r>
        <w:r w:rsidRPr="00EF7973">
          <w:rPr>
            <w:color w:val="000000"/>
            <w:lang w:val="fr-FR"/>
            <w:rPrChange w:id="20858" w:author="28.541_CR0289_(Rel-16)_SON_5G, EE_5G" w:date="2020-06-29T10:42:00Z">
              <w:rPr>
                <w:color w:val="000000"/>
              </w:rPr>
            </w:rPrChange>
          </w:rPr>
          <w:t>"&gt;</w:t>
        </w:r>
      </w:ins>
    </w:p>
    <w:p w:rsidR="00EF7973" w:rsidRPr="008E6D39" w:rsidRDefault="00EF7973" w:rsidP="00EF7973">
      <w:pPr>
        <w:pStyle w:val="PL"/>
        <w:rPr>
          <w:ins w:id="20859" w:author="28.541_CR0289_(Rel-16)_SON_5G, EE_5G" w:date="2020-06-29T10:42:00Z"/>
          <w:color w:val="000000"/>
          <w:lang w:val="fr-FR"/>
        </w:rPr>
      </w:pPr>
      <w:ins w:id="20860" w:author="28.541_CR0289_(Rel-16)_SON_5G, EE_5G" w:date="2020-06-29T10:42:00Z">
        <w:r w:rsidRPr="00EF7973">
          <w:rPr>
            <w:color w:val="000000"/>
            <w:lang w:val="fr-FR"/>
            <w:rPrChange w:id="20861" w:author="28.541_CR0289_(Rel-16)_SON_5G, EE_5G" w:date="2020-06-29T10:42:00Z">
              <w:rPr>
                <w:color w:val="000000"/>
              </w:rPr>
            </w:rPrChange>
          </w:rPr>
          <w:tab/>
        </w:r>
        <w:r w:rsidRPr="008E6D39">
          <w:rPr>
            <w:color w:val="000000"/>
            <w:lang w:val="fr-FR"/>
          </w:rPr>
          <w:t>&lt;complexType&gt;</w:t>
        </w:r>
      </w:ins>
    </w:p>
    <w:p w:rsidR="00EF7973" w:rsidRPr="008E6D39" w:rsidRDefault="00EF7973" w:rsidP="00EF7973">
      <w:pPr>
        <w:pStyle w:val="PL"/>
        <w:rPr>
          <w:ins w:id="20862" w:author="28.541_CR0289_(Rel-16)_SON_5G, EE_5G" w:date="2020-06-29T10:42:00Z"/>
          <w:color w:val="000000"/>
          <w:lang w:val="fr-FR"/>
        </w:rPr>
      </w:pPr>
      <w:ins w:id="20863" w:author="28.541_CR0289_(Rel-16)_SON_5G, EE_5G" w:date="2020-06-29T10:42:00Z">
        <w:r w:rsidRPr="008E6D39">
          <w:rPr>
            <w:color w:val="000000"/>
            <w:lang w:val="fr-FR"/>
          </w:rPr>
          <w:tab/>
        </w:r>
        <w:r w:rsidRPr="008E6D39">
          <w:rPr>
            <w:color w:val="000000"/>
            <w:lang w:val="fr-FR"/>
          </w:rPr>
          <w:tab/>
          <w:t>&lt;complexContent&gt;</w:t>
        </w:r>
      </w:ins>
    </w:p>
    <w:p w:rsidR="00EF7973" w:rsidRPr="008E6D39" w:rsidRDefault="00EF7973" w:rsidP="00EF7973">
      <w:pPr>
        <w:pStyle w:val="PL"/>
        <w:rPr>
          <w:ins w:id="20864" w:author="28.541_CR0289_(Rel-16)_SON_5G, EE_5G" w:date="2020-06-29T10:42:00Z"/>
          <w:color w:val="000000"/>
          <w:lang w:val="fr-FR"/>
        </w:rPr>
      </w:pPr>
      <w:ins w:id="20865" w:author="28.541_CR0289_(Rel-16)_SON_5G, EE_5G" w:date="2020-06-29T10:42:00Z">
        <w:r w:rsidRPr="008E6D39">
          <w:rPr>
            <w:color w:val="000000"/>
            <w:lang w:val="fr-FR"/>
          </w:rPr>
          <w:tab/>
        </w:r>
        <w:r w:rsidRPr="008E6D39">
          <w:rPr>
            <w:color w:val="000000"/>
            <w:lang w:val="fr-FR"/>
          </w:rPr>
          <w:tab/>
        </w:r>
        <w:r w:rsidRPr="008E6D39">
          <w:rPr>
            <w:color w:val="000000"/>
            <w:lang w:val="fr-FR"/>
          </w:rPr>
          <w:tab/>
          <w:t>&lt;extension base="xn:NrmClass"&gt;</w:t>
        </w:r>
      </w:ins>
    </w:p>
    <w:p w:rsidR="00EF7973" w:rsidRPr="00EF7973" w:rsidRDefault="00EF7973" w:rsidP="00EF7973">
      <w:pPr>
        <w:pStyle w:val="PL"/>
        <w:rPr>
          <w:ins w:id="20866" w:author="28.541_CR0289_(Rel-16)_SON_5G, EE_5G" w:date="2020-06-29T10:42:00Z"/>
          <w:color w:val="000000"/>
          <w:lang w:val="fr-FR"/>
          <w:rPrChange w:id="20867" w:author="28.541_CR0289_(Rel-16)_SON_5G, EE_5G" w:date="2020-06-29T10:42:00Z">
            <w:rPr>
              <w:ins w:id="20868" w:author="28.541_CR0289_(Rel-16)_SON_5G, EE_5G" w:date="2020-06-29T10:42:00Z"/>
              <w:color w:val="000000"/>
            </w:rPr>
          </w:rPrChange>
        </w:rPr>
      </w:pPr>
      <w:ins w:id="20869" w:author="28.541_CR0289_(Rel-16)_SON_5G, EE_5G" w:date="2020-06-29T10:42:00Z">
        <w:r w:rsidRPr="008E6D39">
          <w:rPr>
            <w:color w:val="000000"/>
            <w:lang w:val="fr-FR"/>
          </w:rPr>
          <w:tab/>
        </w:r>
        <w:r w:rsidRPr="008E6D39">
          <w:rPr>
            <w:color w:val="000000"/>
            <w:lang w:val="fr-FR"/>
          </w:rPr>
          <w:tab/>
        </w:r>
        <w:r w:rsidRPr="008E6D39">
          <w:rPr>
            <w:color w:val="000000"/>
            <w:lang w:val="fr-FR"/>
          </w:rPr>
          <w:tab/>
        </w:r>
        <w:r w:rsidRPr="00EF7973">
          <w:rPr>
            <w:color w:val="000000"/>
            <w:lang w:val="fr-FR"/>
            <w:rPrChange w:id="20870" w:author="28.541_CR0289_(Rel-16)_SON_5G, EE_5G" w:date="2020-06-29T10:42:00Z">
              <w:rPr>
                <w:color w:val="000000"/>
              </w:rPr>
            </w:rPrChange>
          </w:rPr>
          <w:t>&lt;sequence&gt;</w:t>
        </w:r>
      </w:ins>
    </w:p>
    <w:p w:rsidR="00EF7973" w:rsidRPr="00EF7973" w:rsidRDefault="00EF7973" w:rsidP="00EF7973">
      <w:pPr>
        <w:pStyle w:val="PL"/>
        <w:rPr>
          <w:ins w:id="20871" w:author="28.541_CR0289_(Rel-16)_SON_5G, EE_5G" w:date="2020-06-29T10:42:00Z"/>
          <w:color w:val="000000"/>
          <w:lang w:val="fr-FR"/>
          <w:rPrChange w:id="20872" w:author="28.541_CR0289_(Rel-16)_SON_5G, EE_5G" w:date="2020-06-29T10:42:00Z">
            <w:rPr>
              <w:ins w:id="20873" w:author="28.541_CR0289_(Rel-16)_SON_5G, EE_5G" w:date="2020-06-29T10:42:00Z"/>
              <w:color w:val="000000"/>
            </w:rPr>
          </w:rPrChange>
        </w:rPr>
      </w:pPr>
      <w:ins w:id="20874" w:author="28.541_CR0289_(Rel-16)_SON_5G, EE_5G" w:date="2020-06-29T10:42:00Z">
        <w:r w:rsidRPr="00EF7973">
          <w:rPr>
            <w:color w:val="000000"/>
            <w:lang w:val="fr-FR"/>
            <w:rPrChange w:id="20875" w:author="28.541_CR0289_(Rel-16)_SON_5G, EE_5G" w:date="2020-06-29T10:42:00Z">
              <w:rPr>
                <w:color w:val="000000"/>
              </w:rPr>
            </w:rPrChange>
          </w:rPr>
          <w:tab/>
        </w:r>
        <w:r w:rsidRPr="00EF7973">
          <w:rPr>
            <w:color w:val="000000"/>
            <w:lang w:val="fr-FR"/>
            <w:rPrChange w:id="20876" w:author="28.541_CR0289_(Rel-16)_SON_5G, EE_5G" w:date="2020-06-29T10:42:00Z">
              <w:rPr>
                <w:color w:val="000000"/>
              </w:rPr>
            </w:rPrChange>
          </w:rPr>
          <w:tab/>
        </w:r>
        <w:r w:rsidRPr="00EF7973">
          <w:rPr>
            <w:color w:val="000000"/>
            <w:lang w:val="fr-FR"/>
            <w:rPrChange w:id="20877" w:author="28.541_CR0289_(Rel-16)_SON_5G, EE_5G" w:date="2020-06-29T10:42:00Z">
              <w:rPr>
                <w:color w:val="000000"/>
              </w:rPr>
            </w:rPrChange>
          </w:rPr>
          <w:tab/>
        </w:r>
        <w:r w:rsidRPr="00EF7973">
          <w:rPr>
            <w:color w:val="000000"/>
            <w:lang w:val="fr-FR"/>
            <w:rPrChange w:id="20878" w:author="28.541_CR0289_(Rel-16)_SON_5G, EE_5G" w:date="2020-06-29T10:42:00Z">
              <w:rPr>
                <w:color w:val="000000"/>
              </w:rPr>
            </w:rPrChange>
          </w:rPr>
          <w:tab/>
          <w:t>&lt;element name="attributes"&gt;</w:t>
        </w:r>
      </w:ins>
    </w:p>
    <w:p w:rsidR="00EF7973" w:rsidRPr="00EF7973" w:rsidRDefault="00EF7973" w:rsidP="00EF7973">
      <w:pPr>
        <w:pStyle w:val="PL"/>
        <w:rPr>
          <w:ins w:id="20879" w:author="28.541_CR0289_(Rel-16)_SON_5G, EE_5G" w:date="2020-06-29T10:42:00Z"/>
          <w:color w:val="000000"/>
          <w:lang w:val="fr-FR"/>
          <w:rPrChange w:id="20880" w:author="28.541_CR0289_(Rel-16)_SON_5G, EE_5G" w:date="2020-06-29T10:42:00Z">
            <w:rPr>
              <w:ins w:id="20881" w:author="28.541_CR0289_(Rel-16)_SON_5G, EE_5G" w:date="2020-06-29T10:42:00Z"/>
              <w:color w:val="000000"/>
            </w:rPr>
          </w:rPrChange>
        </w:rPr>
      </w:pPr>
      <w:ins w:id="20882" w:author="28.541_CR0289_(Rel-16)_SON_5G, EE_5G" w:date="2020-06-29T10:42:00Z">
        <w:r w:rsidRPr="00EF7973">
          <w:rPr>
            <w:color w:val="000000"/>
            <w:lang w:val="fr-FR"/>
            <w:rPrChange w:id="20883" w:author="28.541_CR0289_(Rel-16)_SON_5G, EE_5G" w:date="2020-06-29T10:42:00Z">
              <w:rPr>
                <w:color w:val="000000"/>
              </w:rPr>
            </w:rPrChange>
          </w:rPr>
          <w:tab/>
        </w:r>
        <w:r w:rsidRPr="00EF7973">
          <w:rPr>
            <w:color w:val="000000"/>
            <w:lang w:val="fr-FR"/>
            <w:rPrChange w:id="20884" w:author="28.541_CR0289_(Rel-16)_SON_5G, EE_5G" w:date="2020-06-29T10:42:00Z">
              <w:rPr>
                <w:color w:val="000000"/>
              </w:rPr>
            </w:rPrChange>
          </w:rPr>
          <w:tab/>
        </w:r>
        <w:r w:rsidRPr="00EF7973">
          <w:rPr>
            <w:color w:val="000000"/>
            <w:lang w:val="fr-FR"/>
            <w:rPrChange w:id="20885" w:author="28.541_CR0289_(Rel-16)_SON_5G, EE_5G" w:date="2020-06-29T10:42:00Z">
              <w:rPr>
                <w:color w:val="000000"/>
              </w:rPr>
            </w:rPrChange>
          </w:rPr>
          <w:tab/>
        </w:r>
        <w:r w:rsidRPr="00EF7973">
          <w:rPr>
            <w:color w:val="000000"/>
            <w:lang w:val="fr-FR"/>
            <w:rPrChange w:id="20886" w:author="28.541_CR0289_(Rel-16)_SON_5G, EE_5G" w:date="2020-06-29T10:42:00Z">
              <w:rPr>
                <w:color w:val="000000"/>
              </w:rPr>
            </w:rPrChange>
          </w:rPr>
          <w:tab/>
          <w:t>&lt;complexType&gt;</w:t>
        </w:r>
      </w:ins>
    </w:p>
    <w:p w:rsidR="00EF7973" w:rsidRPr="00EF7973" w:rsidRDefault="00EF7973" w:rsidP="00EF7973">
      <w:pPr>
        <w:pStyle w:val="PL"/>
        <w:rPr>
          <w:ins w:id="20887" w:author="28.541_CR0289_(Rel-16)_SON_5G, EE_5G" w:date="2020-06-29T10:42:00Z"/>
          <w:color w:val="000000"/>
          <w:lang w:val="fr-FR"/>
          <w:rPrChange w:id="20888" w:author="28.541_CR0289_(Rel-16)_SON_5G, EE_5G" w:date="2020-06-29T10:42:00Z">
            <w:rPr>
              <w:ins w:id="20889" w:author="28.541_CR0289_(Rel-16)_SON_5G, EE_5G" w:date="2020-06-29T10:42:00Z"/>
              <w:color w:val="000000"/>
            </w:rPr>
          </w:rPrChange>
        </w:rPr>
      </w:pPr>
      <w:ins w:id="20890" w:author="28.541_CR0289_(Rel-16)_SON_5G, EE_5G" w:date="2020-06-29T10:42:00Z">
        <w:r w:rsidRPr="00EF7973">
          <w:rPr>
            <w:color w:val="000000"/>
            <w:lang w:val="fr-FR"/>
            <w:rPrChange w:id="20891" w:author="28.541_CR0289_(Rel-16)_SON_5G, EE_5G" w:date="2020-06-29T10:42:00Z">
              <w:rPr>
                <w:color w:val="000000"/>
              </w:rPr>
            </w:rPrChange>
          </w:rPr>
          <w:tab/>
        </w:r>
        <w:r w:rsidRPr="00EF7973">
          <w:rPr>
            <w:color w:val="000000"/>
            <w:lang w:val="fr-FR"/>
            <w:rPrChange w:id="20892" w:author="28.541_CR0289_(Rel-16)_SON_5G, EE_5G" w:date="2020-06-29T10:42:00Z">
              <w:rPr>
                <w:color w:val="000000"/>
              </w:rPr>
            </w:rPrChange>
          </w:rPr>
          <w:tab/>
        </w:r>
        <w:r w:rsidRPr="00EF7973">
          <w:rPr>
            <w:color w:val="000000"/>
            <w:lang w:val="fr-FR"/>
            <w:rPrChange w:id="20893" w:author="28.541_CR0289_(Rel-16)_SON_5G, EE_5G" w:date="2020-06-29T10:42:00Z">
              <w:rPr>
                <w:color w:val="000000"/>
              </w:rPr>
            </w:rPrChange>
          </w:rPr>
          <w:tab/>
        </w:r>
        <w:r w:rsidRPr="00EF7973">
          <w:rPr>
            <w:color w:val="000000"/>
            <w:lang w:val="fr-FR"/>
            <w:rPrChange w:id="20894" w:author="28.541_CR0289_(Rel-16)_SON_5G, EE_5G" w:date="2020-06-29T10:42:00Z">
              <w:rPr>
                <w:color w:val="000000"/>
              </w:rPr>
            </w:rPrChange>
          </w:rPr>
          <w:tab/>
          <w:t>&lt;all&gt;</w:t>
        </w:r>
      </w:ins>
    </w:p>
    <w:p w:rsidR="00EF7973" w:rsidRPr="00EF7973" w:rsidRDefault="00EF7973" w:rsidP="00EF7973">
      <w:pPr>
        <w:pStyle w:val="PL"/>
        <w:rPr>
          <w:ins w:id="20895" w:author="28.541_CR0289_(Rel-16)_SON_5G, EE_5G" w:date="2020-06-29T10:42:00Z"/>
          <w:color w:val="000000"/>
          <w:lang w:val="fr-FR"/>
          <w:rPrChange w:id="20896" w:author="28.541_CR0289_(Rel-16)_SON_5G, EE_5G" w:date="2020-06-29T10:42:00Z">
            <w:rPr>
              <w:ins w:id="20897" w:author="28.541_CR0289_(Rel-16)_SON_5G, EE_5G" w:date="2020-06-29T10:42:00Z"/>
              <w:color w:val="000000"/>
            </w:rPr>
          </w:rPrChange>
        </w:rPr>
      </w:pPr>
      <w:ins w:id="20898" w:author="28.541_CR0289_(Rel-16)_SON_5G, EE_5G" w:date="2020-06-29T10:42:00Z">
        <w:r w:rsidRPr="00EF7973">
          <w:rPr>
            <w:color w:val="000000"/>
            <w:lang w:val="fr-FR"/>
            <w:rPrChange w:id="20899" w:author="28.541_CR0289_(Rel-16)_SON_5G, EE_5G" w:date="2020-06-29T10:42:00Z">
              <w:rPr>
                <w:color w:val="000000"/>
              </w:rPr>
            </w:rPrChange>
          </w:rPr>
          <w:tab/>
        </w:r>
        <w:r w:rsidRPr="00EF7973">
          <w:rPr>
            <w:color w:val="000000"/>
            <w:lang w:val="fr-FR"/>
            <w:rPrChange w:id="20900" w:author="28.541_CR0289_(Rel-16)_SON_5G, EE_5G" w:date="2020-06-29T10:42:00Z">
              <w:rPr>
                <w:color w:val="000000"/>
              </w:rPr>
            </w:rPrChange>
          </w:rPr>
          <w:tab/>
        </w:r>
        <w:r w:rsidRPr="00EF7973">
          <w:rPr>
            <w:color w:val="000000"/>
            <w:lang w:val="fr-FR"/>
            <w:rPrChange w:id="20901" w:author="28.541_CR0289_(Rel-16)_SON_5G, EE_5G" w:date="2020-06-29T10:42:00Z">
              <w:rPr>
                <w:color w:val="000000"/>
              </w:rPr>
            </w:rPrChange>
          </w:rPr>
          <w:tab/>
        </w:r>
        <w:r w:rsidRPr="00EF7973">
          <w:rPr>
            <w:color w:val="000000"/>
            <w:lang w:val="fr-FR"/>
            <w:rPrChange w:id="20902" w:author="28.541_CR0289_(Rel-16)_SON_5G, EE_5G" w:date="2020-06-29T10:42:00Z">
              <w:rPr>
                <w:color w:val="000000"/>
              </w:rPr>
            </w:rPrChange>
          </w:rPr>
          <w:tab/>
        </w:r>
        <w:r w:rsidRPr="00EF7973">
          <w:rPr>
            <w:color w:val="000000"/>
            <w:lang w:val="fr-FR"/>
            <w:rPrChange w:id="20903" w:author="28.541_CR0289_(Rel-16)_SON_5G, EE_5G" w:date="2020-06-29T10:42:00Z">
              <w:rPr>
                <w:color w:val="000000"/>
              </w:rPr>
            </w:rPrChange>
          </w:rPr>
          <w:tab/>
          <w:t>&lt;element name="</w:t>
        </w:r>
        <w:r w:rsidRPr="00EF7973">
          <w:rPr>
            <w:rFonts w:cs="Courier New"/>
            <w:lang w:val="fr-FR" w:eastAsia="zh-CN"/>
            <w:rPrChange w:id="20904" w:author="28.541_CR0289_(Rel-16)_SON_5G, EE_5G" w:date="2020-06-29T10:42:00Z">
              <w:rPr>
                <w:rFonts w:cs="Courier New"/>
                <w:lang w:eastAsia="zh-CN"/>
              </w:rPr>
            </w:rPrChange>
          </w:rPr>
          <w:t>cesSwitch</w:t>
        </w:r>
        <w:r w:rsidRPr="00EF7973">
          <w:rPr>
            <w:color w:val="000000"/>
            <w:lang w:val="fr-FR"/>
            <w:rPrChange w:id="20905" w:author="28.541_CR0289_(Rel-16)_SON_5G, EE_5G" w:date="2020-06-29T10:42:00Z">
              <w:rPr>
                <w:color w:val="000000"/>
              </w:rPr>
            </w:rPrChange>
          </w:rPr>
          <w:t>" type="boolean" minOccurs="0"/&gt;</w:t>
        </w:r>
      </w:ins>
    </w:p>
    <w:p w:rsidR="00EF7973" w:rsidRPr="007B099C" w:rsidRDefault="00EF7973" w:rsidP="00EF7973">
      <w:pPr>
        <w:pStyle w:val="PL"/>
        <w:rPr>
          <w:ins w:id="20906" w:author="28.541_CR0289_(Rel-16)_SON_5G, EE_5G" w:date="2020-06-29T10:42:00Z"/>
          <w:color w:val="000000"/>
        </w:rPr>
      </w:pPr>
      <w:ins w:id="20907" w:author="28.541_CR0289_(Rel-16)_SON_5G, EE_5G" w:date="2020-06-29T10:42:00Z">
        <w:r w:rsidRPr="00EF7973">
          <w:rPr>
            <w:color w:val="000000"/>
            <w:lang w:val="fr-FR"/>
            <w:rPrChange w:id="20908" w:author="28.541_CR0289_(Rel-16)_SON_5G, EE_5G" w:date="2020-06-29T10:42:00Z">
              <w:rPr>
                <w:color w:val="000000"/>
              </w:rPr>
            </w:rPrChange>
          </w:rPr>
          <w:tab/>
        </w:r>
        <w:r w:rsidRPr="00EF7973">
          <w:rPr>
            <w:color w:val="000000"/>
            <w:lang w:val="fr-FR"/>
            <w:rPrChange w:id="20909" w:author="28.541_CR0289_(Rel-16)_SON_5G, EE_5G" w:date="2020-06-29T10:42:00Z">
              <w:rPr>
                <w:color w:val="000000"/>
              </w:rPr>
            </w:rPrChange>
          </w:rPr>
          <w:tab/>
        </w:r>
        <w:r w:rsidRPr="00EF7973">
          <w:rPr>
            <w:color w:val="000000"/>
            <w:lang w:val="fr-FR"/>
            <w:rPrChange w:id="20910" w:author="28.541_CR0289_(Rel-16)_SON_5G, EE_5G" w:date="2020-06-29T10:42:00Z">
              <w:rPr>
                <w:color w:val="000000"/>
              </w:rPr>
            </w:rPrChange>
          </w:rPr>
          <w:tab/>
        </w:r>
        <w:r w:rsidRPr="00EF7973">
          <w:rPr>
            <w:color w:val="000000"/>
            <w:lang w:val="fr-FR"/>
            <w:rPrChange w:id="20911" w:author="28.541_CR0289_(Rel-16)_SON_5G, EE_5G" w:date="2020-06-29T10:42:00Z">
              <w:rPr>
                <w:color w:val="000000"/>
              </w:rPr>
            </w:rPrChange>
          </w:rPr>
          <w:tab/>
        </w:r>
        <w:r w:rsidRPr="00EF7973">
          <w:rPr>
            <w:color w:val="000000"/>
            <w:lang w:val="fr-FR"/>
            <w:rPrChange w:id="20912" w:author="28.541_CR0289_(Rel-16)_SON_5G, EE_5G" w:date="2020-06-29T10:42:00Z">
              <w:rPr>
                <w:color w:val="000000"/>
              </w:rPr>
            </w:rPrChange>
          </w:rPr>
          <w:tab/>
        </w:r>
        <w:r w:rsidRPr="007B099C">
          <w:rPr>
            <w:color w:val="000000"/>
          </w:rPr>
          <w:t>&lt;element name="</w:t>
        </w:r>
        <w:r>
          <w:rPr>
            <w:rFonts w:cs="Courier New"/>
          </w:rPr>
          <w:t>energySavingState</w:t>
        </w:r>
        <w:r w:rsidRPr="007B099C">
          <w:rPr>
            <w:color w:val="000000"/>
          </w:rPr>
          <w:t>" type="</w:t>
        </w:r>
        <w:r>
          <w:rPr>
            <w:rFonts w:cs="Courier New"/>
          </w:rPr>
          <w:t>energySavingState</w:t>
        </w:r>
        <w:r w:rsidRPr="007B099C">
          <w:rPr>
            <w:color w:val="000000"/>
          </w:rPr>
          <w:t>" minOccurs="0"/&gt;</w:t>
        </w:r>
      </w:ins>
    </w:p>
    <w:p w:rsidR="00EF7973" w:rsidRPr="007B099C" w:rsidRDefault="00EF7973" w:rsidP="00EF7973">
      <w:pPr>
        <w:pStyle w:val="PL"/>
        <w:rPr>
          <w:ins w:id="20913" w:author="28.541_CR0289_(Rel-16)_SON_5G, EE_5G" w:date="2020-06-29T10:42:00Z"/>
          <w:color w:val="000000"/>
        </w:rPr>
      </w:pPr>
      <w:ins w:id="20914" w:author="28.541_CR0289_(Rel-16)_SON_5G, EE_5G" w:date="2020-06-29T10:42:00Z">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sidRPr="00D209CC">
          <w:rPr>
            <w:rFonts w:cs="Courier New"/>
          </w:rPr>
          <w:t>energySavingControl</w:t>
        </w:r>
        <w:r w:rsidRPr="007B099C">
          <w:rPr>
            <w:color w:val="000000"/>
          </w:rPr>
          <w:t>" type="</w:t>
        </w:r>
        <w:r w:rsidRPr="00D209CC">
          <w:rPr>
            <w:rFonts w:cs="Courier New"/>
          </w:rPr>
          <w:t>energySavingControl</w:t>
        </w:r>
        <w:r w:rsidRPr="007B099C">
          <w:rPr>
            <w:color w:val="000000"/>
          </w:rPr>
          <w:t>" minOccurs="0"/&gt;</w:t>
        </w:r>
      </w:ins>
    </w:p>
    <w:p w:rsidR="00EF7973" w:rsidRPr="007B099C" w:rsidRDefault="00EF7973" w:rsidP="00EF7973">
      <w:pPr>
        <w:pStyle w:val="PL"/>
        <w:rPr>
          <w:ins w:id="20915" w:author="28.541_CR0289_(Rel-16)_SON_5G, EE_5G" w:date="2020-06-29T10:42:00Z"/>
          <w:color w:val="000000"/>
        </w:rPr>
      </w:pPr>
      <w:ins w:id="20916" w:author="28.541_CR0289_(Rel-16)_SON_5G, EE_5G" w:date="2020-06-29T10:42:00Z">
        <w:r w:rsidRPr="007B099C">
          <w:rPr>
            <w:color w:val="000000"/>
          </w:rPr>
          <w:tab/>
        </w:r>
        <w:r w:rsidRPr="007B099C">
          <w:rPr>
            <w:color w:val="000000"/>
          </w:rPr>
          <w:tab/>
        </w:r>
        <w:r w:rsidRPr="007B099C">
          <w:rPr>
            <w:color w:val="000000"/>
          </w:rPr>
          <w:tab/>
        </w:r>
        <w:r w:rsidRPr="007B099C">
          <w:rPr>
            <w:color w:val="000000"/>
          </w:rPr>
          <w:tab/>
          <w:t>&lt;/all&gt;</w:t>
        </w:r>
      </w:ins>
    </w:p>
    <w:p w:rsidR="00EF7973" w:rsidRPr="007B099C" w:rsidRDefault="00EF7973" w:rsidP="00EF7973">
      <w:pPr>
        <w:pStyle w:val="PL"/>
        <w:rPr>
          <w:ins w:id="20917" w:author="28.541_CR0289_(Rel-16)_SON_5G, EE_5G" w:date="2020-06-29T10:42:00Z"/>
          <w:color w:val="000000"/>
        </w:rPr>
      </w:pPr>
      <w:ins w:id="20918" w:author="28.541_CR0289_(Rel-16)_SON_5G, EE_5G" w:date="2020-06-29T10:42:00Z">
        <w:r w:rsidRPr="007B099C">
          <w:rPr>
            <w:color w:val="000000"/>
          </w:rPr>
          <w:tab/>
        </w:r>
        <w:r w:rsidRPr="007B099C">
          <w:rPr>
            <w:color w:val="000000"/>
          </w:rPr>
          <w:tab/>
        </w:r>
        <w:r w:rsidRPr="007B099C">
          <w:rPr>
            <w:color w:val="000000"/>
          </w:rPr>
          <w:tab/>
        </w:r>
        <w:r w:rsidRPr="007B099C">
          <w:rPr>
            <w:color w:val="000000"/>
          </w:rPr>
          <w:tab/>
          <w:t>&lt;/complexType&gt;</w:t>
        </w:r>
      </w:ins>
    </w:p>
    <w:p w:rsidR="00EF7973" w:rsidRPr="007B099C" w:rsidRDefault="00EF7973" w:rsidP="00EF7973">
      <w:pPr>
        <w:pStyle w:val="PL"/>
        <w:rPr>
          <w:ins w:id="20919" w:author="28.541_CR0289_(Rel-16)_SON_5G, EE_5G" w:date="2020-06-29T10:42:00Z"/>
          <w:color w:val="000000"/>
        </w:rPr>
      </w:pPr>
      <w:ins w:id="20920" w:author="28.541_CR0289_(Rel-16)_SON_5G, EE_5G" w:date="2020-06-29T10:42:00Z">
        <w:r w:rsidRPr="007B099C">
          <w:rPr>
            <w:color w:val="000000"/>
          </w:rPr>
          <w:tab/>
        </w:r>
        <w:r w:rsidRPr="007B099C">
          <w:rPr>
            <w:color w:val="000000"/>
          </w:rPr>
          <w:tab/>
        </w:r>
        <w:r w:rsidRPr="007B099C">
          <w:rPr>
            <w:color w:val="000000"/>
          </w:rPr>
          <w:tab/>
        </w:r>
        <w:r w:rsidRPr="007B099C">
          <w:rPr>
            <w:color w:val="000000"/>
          </w:rPr>
          <w:tab/>
          <w:t>&lt;/element&gt;</w:t>
        </w:r>
      </w:ins>
    </w:p>
    <w:p w:rsidR="00EF7973" w:rsidRPr="007B099C" w:rsidRDefault="00EF7973" w:rsidP="00EF7973">
      <w:pPr>
        <w:pStyle w:val="PL"/>
        <w:rPr>
          <w:ins w:id="20921" w:author="28.541_CR0289_(Rel-16)_SON_5G, EE_5G" w:date="2020-06-29T10:42:00Z"/>
          <w:color w:val="000000"/>
        </w:rPr>
      </w:pPr>
      <w:ins w:id="20922" w:author="28.541_CR0289_(Rel-16)_SON_5G, EE_5G" w:date="2020-06-29T10:42:00Z">
        <w:r w:rsidRPr="007B099C">
          <w:rPr>
            <w:color w:val="000000"/>
          </w:rPr>
          <w:tab/>
        </w:r>
        <w:r w:rsidRPr="007B099C">
          <w:rPr>
            <w:color w:val="000000"/>
          </w:rPr>
          <w:tab/>
        </w:r>
        <w:r w:rsidRPr="007B099C">
          <w:rPr>
            <w:color w:val="000000"/>
          </w:rPr>
          <w:tab/>
          <w:t>&lt;/sequence&gt;</w:t>
        </w:r>
      </w:ins>
    </w:p>
    <w:p w:rsidR="00EF7973" w:rsidRPr="007B099C" w:rsidRDefault="00EF7973" w:rsidP="00EF7973">
      <w:pPr>
        <w:pStyle w:val="PL"/>
        <w:rPr>
          <w:ins w:id="20923" w:author="28.541_CR0289_(Rel-16)_SON_5G, EE_5G" w:date="2020-06-29T10:42:00Z"/>
          <w:color w:val="000000"/>
        </w:rPr>
      </w:pPr>
      <w:ins w:id="20924" w:author="28.541_CR0289_(Rel-16)_SON_5G, EE_5G" w:date="2020-06-29T10:42:00Z">
        <w:r w:rsidRPr="007B099C">
          <w:rPr>
            <w:color w:val="000000"/>
          </w:rPr>
          <w:tab/>
        </w:r>
        <w:r w:rsidRPr="007B099C">
          <w:rPr>
            <w:color w:val="000000"/>
          </w:rPr>
          <w:tab/>
        </w:r>
        <w:r w:rsidRPr="007B099C">
          <w:rPr>
            <w:color w:val="000000"/>
          </w:rPr>
          <w:tab/>
          <w:t>&lt;/extension&gt;</w:t>
        </w:r>
      </w:ins>
    </w:p>
    <w:p w:rsidR="00EF7973" w:rsidRPr="007B099C" w:rsidRDefault="00EF7973" w:rsidP="00EF7973">
      <w:pPr>
        <w:pStyle w:val="PL"/>
        <w:rPr>
          <w:ins w:id="20925" w:author="28.541_CR0289_(Rel-16)_SON_5G, EE_5G" w:date="2020-06-29T10:42:00Z"/>
          <w:color w:val="000000"/>
        </w:rPr>
      </w:pPr>
      <w:ins w:id="20926" w:author="28.541_CR0289_(Rel-16)_SON_5G, EE_5G" w:date="2020-06-29T10:42:00Z">
        <w:r w:rsidRPr="007B099C">
          <w:rPr>
            <w:color w:val="000000"/>
          </w:rPr>
          <w:tab/>
        </w:r>
        <w:r w:rsidRPr="007B099C">
          <w:rPr>
            <w:color w:val="000000"/>
          </w:rPr>
          <w:tab/>
          <w:t>&lt;/complexContent&gt;</w:t>
        </w:r>
      </w:ins>
    </w:p>
    <w:p w:rsidR="00EF7973" w:rsidRPr="007B099C" w:rsidRDefault="00EF7973" w:rsidP="00EF7973">
      <w:pPr>
        <w:pStyle w:val="PL"/>
        <w:rPr>
          <w:ins w:id="20927" w:author="28.541_CR0289_(Rel-16)_SON_5G, EE_5G" w:date="2020-06-29T10:42:00Z"/>
          <w:color w:val="000000"/>
        </w:rPr>
      </w:pPr>
      <w:ins w:id="20928" w:author="28.541_CR0289_(Rel-16)_SON_5G, EE_5G" w:date="2020-06-29T10:42:00Z">
        <w:r w:rsidRPr="007B099C">
          <w:rPr>
            <w:color w:val="000000"/>
          </w:rPr>
          <w:tab/>
          <w:t>&lt;/complexType&gt;</w:t>
        </w:r>
      </w:ins>
    </w:p>
    <w:p w:rsidR="00E154AB" w:rsidRPr="00865D99" w:rsidRDefault="00EF7973" w:rsidP="00EF7973">
      <w:pPr>
        <w:pStyle w:val="PL"/>
      </w:pPr>
      <w:ins w:id="20929" w:author="28.541_CR0289_(Rel-16)_SON_5G, EE_5G" w:date="2020-06-29T10:42:00Z">
        <w:r w:rsidRPr="007B099C">
          <w:rPr>
            <w:color w:val="000000"/>
          </w:rPr>
          <w:t>&lt;/element&gt;</w:t>
        </w:r>
      </w:ins>
    </w:p>
    <w:p w:rsidR="00E154AB" w:rsidRPr="002B15AA" w:rsidRDefault="00E154AB" w:rsidP="00E154AB">
      <w:pPr>
        <w:pStyle w:val="PL"/>
      </w:pPr>
      <w:r>
        <w:lastRenderedPageBreak/>
        <w:t>&lt;/schema&gt;</w:t>
      </w:r>
    </w:p>
    <w:p w:rsidR="00E154AB" w:rsidRPr="002B15AA" w:rsidRDefault="00E154AB" w:rsidP="00E154AB">
      <w:pPr>
        <w:pStyle w:val="Heading8"/>
      </w:pPr>
      <w:r w:rsidRPr="002B15AA">
        <w:rPr>
          <w:rFonts w:ascii="Courier New" w:hAnsi="Courier New"/>
          <w:sz w:val="16"/>
          <w:szCs w:val="16"/>
        </w:rPr>
        <w:br w:type="page"/>
      </w:r>
      <w:bookmarkStart w:id="20930" w:name="_Toc19888583"/>
      <w:bookmarkStart w:id="20931" w:name="_Toc27405561"/>
      <w:bookmarkStart w:id="20932" w:name="_Toc35878751"/>
      <w:bookmarkStart w:id="20933" w:name="_Toc36220567"/>
      <w:bookmarkStart w:id="20934" w:name="_Toc36474665"/>
      <w:bookmarkStart w:id="20935" w:name="_Toc36542937"/>
      <w:bookmarkStart w:id="20936" w:name="_Toc36543758"/>
      <w:bookmarkStart w:id="20937" w:name="_Toc36567996"/>
      <w:bookmarkStart w:id="20938" w:name="_Toc44341735"/>
      <w:r w:rsidRPr="002B15AA">
        <w:lastRenderedPageBreak/>
        <w:t>Annex D (normative):</w:t>
      </w:r>
      <w:r w:rsidRPr="002B15AA">
        <w:br/>
      </w:r>
      <w:r>
        <w:t>OpenAPI</w:t>
      </w:r>
      <w:r w:rsidRPr="002B15AA">
        <w:t xml:space="preserve"> definition </w:t>
      </w:r>
      <w:r>
        <w:t>of the</w:t>
      </w:r>
      <w:r w:rsidRPr="002B15AA">
        <w:t xml:space="preserve"> NR NRM</w:t>
      </w:r>
      <w:bookmarkEnd w:id="20930"/>
      <w:bookmarkEnd w:id="20931"/>
      <w:bookmarkEnd w:id="20932"/>
      <w:bookmarkEnd w:id="20933"/>
      <w:bookmarkEnd w:id="20934"/>
      <w:bookmarkEnd w:id="20935"/>
      <w:bookmarkEnd w:id="20936"/>
      <w:bookmarkEnd w:id="20937"/>
      <w:bookmarkEnd w:id="20938"/>
    </w:p>
    <w:p w:rsidR="00E154AB" w:rsidRPr="002B15AA" w:rsidRDefault="00E154AB" w:rsidP="00E154AB">
      <w:pPr>
        <w:pStyle w:val="Heading1"/>
      </w:pPr>
      <w:bookmarkStart w:id="20939" w:name="_Toc19888584"/>
      <w:bookmarkStart w:id="20940" w:name="_Toc27405562"/>
      <w:bookmarkStart w:id="20941" w:name="_Toc35878752"/>
      <w:bookmarkStart w:id="20942" w:name="_Toc36220568"/>
      <w:bookmarkStart w:id="20943" w:name="_Toc36474666"/>
      <w:bookmarkStart w:id="20944" w:name="_Toc36542938"/>
      <w:bookmarkStart w:id="20945" w:name="_Toc36543759"/>
      <w:bookmarkStart w:id="20946" w:name="_Toc36567997"/>
      <w:bookmarkStart w:id="20947" w:name="_Toc44341736"/>
      <w:r w:rsidRPr="002B15AA">
        <w:t>D.1</w:t>
      </w:r>
      <w:r w:rsidRPr="002B15AA">
        <w:tab/>
        <w:t>General</w:t>
      </w:r>
      <w:bookmarkEnd w:id="20939"/>
      <w:bookmarkEnd w:id="20940"/>
      <w:bookmarkEnd w:id="20941"/>
      <w:bookmarkEnd w:id="20942"/>
      <w:bookmarkEnd w:id="20943"/>
      <w:bookmarkEnd w:id="20944"/>
      <w:bookmarkEnd w:id="20945"/>
      <w:bookmarkEnd w:id="20946"/>
      <w:bookmarkEnd w:id="20947"/>
      <w:r w:rsidRPr="002B15AA">
        <w:t xml:space="preserve"> </w:t>
      </w:r>
    </w:p>
    <w:p w:rsidR="00E154AB" w:rsidRDefault="00E154AB" w:rsidP="00E154AB">
      <w:pPr>
        <w:rPr>
          <w:color w:val="000000"/>
        </w:rPr>
      </w:pPr>
      <w:r>
        <w:t xml:space="preserve">This annex contains the </w:t>
      </w:r>
      <w:r>
        <w:rPr>
          <w:color w:val="000000"/>
        </w:rPr>
        <w:t>OpenAPI definition of the NR NRM in YAML format.</w:t>
      </w:r>
    </w:p>
    <w:p w:rsidR="00E154AB" w:rsidRDefault="00E154AB" w:rsidP="00E154AB">
      <w:r>
        <w:t>The Information Service (IS) of the NR NRM is defined in clause 4.</w:t>
      </w:r>
    </w:p>
    <w:p w:rsidR="00E154AB" w:rsidRDefault="00E154AB" w:rsidP="00E154AB">
      <w:pPr>
        <w:rPr>
          <w:lang w:eastAsia="zh-CN"/>
        </w:rPr>
      </w:pPr>
      <w:r>
        <w:t xml:space="preserve">Mapping rules to produce the </w:t>
      </w:r>
      <w:r>
        <w:rPr>
          <w:color w:val="000000"/>
        </w:rPr>
        <w:t xml:space="preserve">OpenAPI definition based on the IS are defined in </w:t>
      </w:r>
      <w:r>
        <w:t>3GPP TS 32.160 [</w:t>
      </w:r>
      <w:r>
        <w:rPr>
          <w:lang w:eastAsia="zh-CN"/>
        </w:rPr>
        <w:t>14</w:t>
      </w:r>
      <w:r>
        <w:t>]</w:t>
      </w:r>
      <w:r>
        <w:rPr>
          <w:rFonts w:hint="eastAsia"/>
          <w:lang w:eastAsia="zh-CN"/>
        </w:rPr>
        <w:t>.</w:t>
      </w:r>
    </w:p>
    <w:p w:rsidR="00E154AB" w:rsidRPr="002B15AA" w:rsidRDefault="00E154AB" w:rsidP="00E154AB">
      <w:pPr>
        <w:pStyle w:val="Heading1"/>
      </w:pPr>
      <w:bookmarkStart w:id="20948" w:name="_Toc19888585"/>
      <w:bookmarkStart w:id="20949" w:name="_Toc27405563"/>
      <w:bookmarkStart w:id="20950" w:name="_Toc35878753"/>
      <w:bookmarkStart w:id="20951" w:name="_Toc36220569"/>
      <w:bookmarkStart w:id="20952" w:name="_Toc36474667"/>
      <w:bookmarkStart w:id="20953" w:name="_Toc36542939"/>
      <w:bookmarkStart w:id="20954" w:name="_Toc36543760"/>
      <w:bookmarkStart w:id="20955" w:name="_Toc36567998"/>
      <w:bookmarkStart w:id="20956" w:name="_Toc44341737"/>
      <w:r w:rsidRPr="002B15AA">
        <w:t>D.2</w:t>
      </w:r>
      <w:r w:rsidRPr="002B15AA">
        <w:tab/>
      </w:r>
      <w:bookmarkEnd w:id="20948"/>
      <w:bookmarkEnd w:id="20949"/>
      <w:r>
        <w:t>Void</w:t>
      </w:r>
      <w:bookmarkEnd w:id="20950"/>
      <w:bookmarkEnd w:id="20951"/>
      <w:bookmarkEnd w:id="20952"/>
      <w:bookmarkEnd w:id="20953"/>
      <w:bookmarkEnd w:id="20954"/>
      <w:bookmarkEnd w:id="20955"/>
      <w:bookmarkEnd w:id="20956"/>
    </w:p>
    <w:p w:rsidR="00E154AB" w:rsidRDefault="00E154AB" w:rsidP="00E154AB">
      <w:pPr>
        <w:pStyle w:val="Heading1"/>
      </w:pPr>
      <w:bookmarkStart w:id="20957" w:name="_Toc19888586"/>
      <w:bookmarkStart w:id="20958" w:name="_Toc27405564"/>
      <w:bookmarkStart w:id="20959" w:name="_Toc35878754"/>
      <w:bookmarkStart w:id="20960" w:name="_Toc36220570"/>
      <w:bookmarkStart w:id="20961" w:name="_Toc36474668"/>
      <w:bookmarkStart w:id="20962" w:name="_Toc36542940"/>
      <w:bookmarkStart w:id="20963" w:name="_Toc36543761"/>
      <w:bookmarkStart w:id="20964" w:name="_Toc36567999"/>
      <w:bookmarkStart w:id="20965" w:name="_Toc44341738"/>
      <w:r w:rsidRPr="002B15AA">
        <w:t>D.3</w:t>
      </w:r>
      <w:r w:rsidRPr="002B15AA">
        <w:tab/>
      </w:r>
      <w:bookmarkEnd w:id="20957"/>
      <w:bookmarkEnd w:id="20958"/>
      <w:r>
        <w:t>Void</w:t>
      </w:r>
      <w:bookmarkEnd w:id="20959"/>
      <w:bookmarkEnd w:id="20960"/>
      <w:bookmarkEnd w:id="20961"/>
      <w:bookmarkEnd w:id="20962"/>
      <w:bookmarkEnd w:id="20963"/>
      <w:bookmarkEnd w:id="20964"/>
      <w:bookmarkEnd w:id="20965"/>
    </w:p>
    <w:p w:rsidR="00E154AB" w:rsidRPr="00943961" w:rsidRDefault="00E154AB" w:rsidP="00E154AB"/>
    <w:p w:rsidR="00E154AB" w:rsidRPr="002B15AA" w:rsidRDefault="00E154AB" w:rsidP="00E154AB">
      <w:pPr>
        <w:pStyle w:val="Heading1"/>
      </w:pPr>
      <w:bookmarkStart w:id="20966" w:name="_Toc19888587"/>
      <w:bookmarkStart w:id="20967" w:name="_Toc27405565"/>
      <w:bookmarkStart w:id="20968" w:name="_Toc35878755"/>
      <w:bookmarkStart w:id="20969" w:name="_Toc36220571"/>
      <w:bookmarkStart w:id="20970" w:name="_Toc36474669"/>
      <w:bookmarkStart w:id="20971" w:name="_Toc36542941"/>
      <w:bookmarkStart w:id="20972" w:name="_Toc36543762"/>
      <w:bookmarkStart w:id="20973" w:name="_Toc36568000"/>
      <w:bookmarkStart w:id="20974" w:name="_Toc44341739"/>
      <w:r w:rsidRPr="002B15AA">
        <w:t>D.4</w:t>
      </w:r>
      <w:r w:rsidRPr="002B15AA">
        <w:tab/>
        <w:t xml:space="preserve">Solution Set </w:t>
      </w:r>
      <w:r>
        <w:t xml:space="preserve">(SS) </w:t>
      </w:r>
      <w:r w:rsidRPr="002B15AA">
        <w:t>definitions</w:t>
      </w:r>
      <w:bookmarkEnd w:id="20966"/>
      <w:bookmarkEnd w:id="20967"/>
      <w:bookmarkEnd w:id="20968"/>
      <w:bookmarkEnd w:id="20969"/>
      <w:bookmarkEnd w:id="20970"/>
      <w:bookmarkEnd w:id="20971"/>
      <w:bookmarkEnd w:id="20972"/>
      <w:bookmarkEnd w:id="20973"/>
      <w:bookmarkEnd w:id="20974"/>
    </w:p>
    <w:p w:rsidR="00E154AB" w:rsidRPr="002B15AA" w:rsidRDefault="00E154AB" w:rsidP="00E154AB">
      <w:pPr>
        <w:pStyle w:val="Heading2"/>
        <w:rPr>
          <w:lang w:eastAsia="zh-CN"/>
        </w:rPr>
      </w:pPr>
      <w:bookmarkStart w:id="20975" w:name="_Toc19888588"/>
      <w:bookmarkStart w:id="20976" w:name="_Toc27405566"/>
      <w:bookmarkStart w:id="20977" w:name="_Toc35878756"/>
      <w:bookmarkStart w:id="20978" w:name="_Toc36220572"/>
      <w:bookmarkStart w:id="20979" w:name="_Toc36474670"/>
      <w:bookmarkStart w:id="20980" w:name="_Toc36542942"/>
      <w:bookmarkStart w:id="20981" w:name="_Toc36543763"/>
      <w:bookmarkStart w:id="20982" w:name="_Toc36568001"/>
      <w:bookmarkStart w:id="20983" w:name="_Toc44341740"/>
      <w:r w:rsidRPr="002B15AA">
        <w:rPr>
          <w:lang w:eastAsia="zh-CN"/>
        </w:rPr>
        <w:t>D.4.1</w:t>
      </w:r>
      <w:r w:rsidRPr="002B15AA">
        <w:rPr>
          <w:lang w:eastAsia="zh-CN"/>
        </w:rPr>
        <w:tab/>
      </w:r>
      <w:bookmarkEnd w:id="20975"/>
      <w:bookmarkEnd w:id="20976"/>
      <w:r>
        <w:rPr>
          <w:lang w:eastAsia="zh-CN"/>
        </w:rPr>
        <w:t>Void</w:t>
      </w:r>
      <w:bookmarkEnd w:id="20977"/>
      <w:bookmarkEnd w:id="20978"/>
      <w:bookmarkEnd w:id="20979"/>
      <w:bookmarkEnd w:id="20980"/>
      <w:bookmarkEnd w:id="20981"/>
      <w:bookmarkEnd w:id="20982"/>
      <w:bookmarkEnd w:id="20983"/>
    </w:p>
    <w:p w:rsidR="00E154AB" w:rsidRPr="002B15AA" w:rsidDel="00682D28" w:rsidRDefault="00E154AB" w:rsidP="00E154AB">
      <w:pPr>
        <w:pStyle w:val="Heading2"/>
        <w:rPr>
          <w:del w:id="20984" w:author="28541-g50." w:date="2020-07-06T10:48:00Z"/>
          <w:lang w:eastAsia="zh-CN"/>
        </w:rPr>
      </w:pPr>
      <w:bookmarkStart w:id="20985" w:name="_Toc19888589"/>
      <w:bookmarkStart w:id="20986" w:name="_Toc27405567"/>
      <w:bookmarkStart w:id="20987" w:name="_Toc35878757"/>
      <w:bookmarkStart w:id="20988" w:name="_Toc36220573"/>
      <w:bookmarkStart w:id="20989" w:name="_Toc36474671"/>
      <w:bookmarkStart w:id="20990" w:name="_Toc36542943"/>
      <w:bookmarkStart w:id="20991" w:name="_Toc36543764"/>
      <w:bookmarkStart w:id="20992" w:name="_Toc36568002"/>
      <w:bookmarkStart w:id="20993" w:name="_Toc44341741"/>
      <w:r w:rsidRPr="002B15AA">
        <w:rPr>
          <w:lang w:eastAsia="zh-CN"/>
        </w:rPr>
        <w:t>D.4.2</w:t>
      </w:r>
      <w:r w:rsidRPr="002B15AA">
        <w:rPr>
          <w:lang w:eastAsia="zh-CN"/>
        </w:rPr>
        <w:tab/>
      </w:r>
      <w:bookmarkEnd w:id="20985"/>
      <w:bookmarkEnd w:id="20986"/>
      <w:r>
        <w:rPr>
          <w:lang w:eastAsia="zh-CN"/>
        </w:rPr>
        <w:t>Void</w:t>
      </w:r>
      <w:bookmarkEnd w:id="20987"/>
      <w:bookmarkEnd w:id="20988"/>
      <w:bookmarkEnd w:id="20989"/>
      <w:bookmarkEnd w:id="20990"/>
      <w:bookmarkEnd w:id="20991"/>
      <w:bookmarkEnd w:id="20992"/>
      <w:bookmarkEnd w:id="20993"/>
    </w:p>
    <w:p w:rsidR="00E154AB" w:rsidRPr="002B15AA" w:rsidRDefault="00E154AB" w:rsidP="00682D28">
      <w:pPr>
        <w:pStyle w:val="Heading2"/>
        <w:rPr>
          <w:lang w:eastAsia="zh-CN"/>
        </w:rPr>
        <w:pPrChange w:id="20994" w:author="28541-g50." w:date="2020-07-06T10:48:00Z">
          <w:pPr/>
        </w:pPrChange>
      </w:pPr>
    </w:p>
    <w:p w:rsidR="00E154AB" w:rsidRPr="002B15AA" w:rsidRDefault="00E154AB" w:rsidP="00E154AB">
      <w:pPr>
        <w:pStyle w:val="Heading2"/>
        <w:rPr>
          <w:rFonts w:ascii="Courier" w:eastAsia="MS Mincho" w:hAnsi="Courier"/>
          <w:szCs w:val="16"/>
        </w:rPr>
      </w:pPr>
      <w:bookmarkStart w:id="20995" w:name="_Toc19888590"/>
      <w:bookmarkStart w:id="20996" w:name="_Toc27405568"/>
      <w:bookmarkStart w:id="20997" w:name="_Toc35878758"/>
      <w:bookmarkStart w:id="20998" w:name="_Toc36220574"/>
      <w:bookmarkStart w:id="20999" w:name="_Toc36474672"/>
      <w:bookmarkStart w:id="21000" w:name="_Toc36542944"/>
      <w:bookmarkStart w:id="21001" w:name="_Toc36543765"/>
      <w:bookmarkStart w:id="21002" w:name="_Toc36568003"/>
      <w:bookmarkStart w:id="21003" w:name="_Toc44341742"/>
      <w:r w:rsidRPr="002B15AA">
        <w:rPr>
          <w:lang w:eastAsia="zh-CN"/>
        </w:rPr>
        <w:t>D.4.3</w:t>
      </w:r>
      <w:r w:rsidRPr="002B15AA">
        <w:rPr>
          <w:lang w:eastAsia="zh-CN"/>
        </w:rPr>
        <w:tab/>
      </w:r>
      <w:r w:rsidRPr="008E6D39">
        <w:rPr>
          <w:lang w:val="en-US" w:eastAsia="zh-CN"/>
        </w:rPr>
        <w:t>OpenAPI document</w:t>
      </w:r>
      <w:r w:rsidRPr="002B15AA">
        <w:rPr>
          <w:lang w:eastAsia="zh-CN"/>
        </w:rPr>
        <w:t xml:space="preserve"> </w:t>
      </w:r>
      <w:r w:rsidRPr="002B15AA">
        <w:rPr>
          <w:rFonts w:ascii="Courier" w:eastAsia="MS Mincho" w:hAnsi="Courier"/>
          <w:szCs w:val="16"/>
        </w:rPr>
        <w:t>"nrNrm.</w:t>
      </w:r>
      <w:r w:rsidRPr="008E6D39">
        <w:rPr>
          <w:rFonts w:ascii="Courier" w:eastAsia="MS Mincho" w:hAnsi="Courier"/>
          <w:szCs w:val="16"/>
          <w:lang w:val="en-US"/>
        </w:rPr>
        <w:t>yaml</w:t>
      </w:r>
      <w:r w:rsidRPr="002B15AA">
        <w:rPr>
          <w:rFonts w:ascii="Courier" w:eastAsia="MS Mincho" w:hAnsi="Courier"/>
          <w:szCs w:val="16"/>
        </w:rPr>
        <w:t>"</w:t>
      </w:r>
      <w:bookmarkEnd w:id="20995"/>
      <w:bookmarkEnd w:id="20996"/>
      <w:bookmarkEnd w:id="20997"/>
      <w:bookmarkEnd w:id="20998"/>
      <w:bookmarkEnd w:id="20999"/>
      <w:bookmarkEnd w:id="21000"/>
      <w:bookmarkEnd w:id="21001"/>
      <w:bookmarkEnd w:id="21002"/>
      <w:bookmarkEnd w:id="21003"/>
    </w:p>
    <w:p w:rsidR="00E154AB" w:rsidRDefault="00E154AB" w:rsidP="00E154AB">
      <w:pPr>
        <w:pStyle w:val="PL"/>
      </w:pPr>
      <w:del w:id="21004" w:author="28.541_CR0285_(Rel-16)_eNRM" w:date="2020-06-26T16:25:00Z">
        <w:r w:rsidRPr="002B15AA" w:rsidDel="00527FC2">
          <w:rPr>
            <w:rFonts w:ascii="Arial" w:hAnsi="Arial" w:cs="Arial"/>
            <w:noProof w:val="0"/>
            <w:sz w:val="28"/>
            <w:lang w:eastAsia="zh-CN"/>
          </w:rPr>
          <w:delText xml:space="preserve"> </w:delText>
        </w:r>
      </w:del>
      <w:r>
        <w:t>openapi: 3.0.1</w:t>
      </w:r>
    </w:p>
    <w:p w:rsidR="00E154AB" w:rsidRDefault="00E154AB" w:rsidP="00E154AB">
      <w:pPr>
        <w:pStyle w:val="PL"/>
      </w:pPr>
      <w:r>
        <w:t>info:</w:t>
      </w:r>
    </w:p>
    <w:p w:rsidR="00E154AB" w:rsidRDefault="00E154AB" w:rsidP="00E154AB">
      <w:pPr>
        <w:pStyle w:val="PL"/>
      </w:pPr>
      <w:r>
        <w:t xml:space="preserve">  title: NR NRM</w:t>
      </w:r>
    </w:p>
    <w:p w:rsidR="00E154AB" w:rsidRDefault="00E154AB" w:rsidP="00E154AB">
      <w:pPr>
        <w:pStyle w:val="PL"/>
      </w:pPr>
      <w:r>
        <w:t xml:space="preserve">  version: 16.</w:t>
      </w:r>
      <w:del w:id="21005" w:author="28.541_CR0286R1_(Rel-16)_eNRM" w:date="2020-06-26T17:56:00Z">
        <w:r w:rsidDel="00F44B7B">
          <w:delText>4</w:delText>
        </w:r>
      </w:del>
      <w:ins w:id="21006" w:author="28.541_CR0286R1_(Rel-16)_eNRM" w:date="2020-06-26T17:56:00Z">
        <w:r w:rsidR="00F44B7B">
          <w:t>5</w:t>
        </w:r>
      </w:ins>
      <w:r>
        <w:t>.0</w:t>
      </w:r>
    </w:p>
    <w:p w:rsidR="00E154AB" w:rsidRDefault="00E154AB" w:rsidP="00E154AB">
      <w:pPr>
        <w:pStyle w:val="PL"/>
      </w:pPr>
      <w:r>
        <w:t xml:space="preserve">  description: &gt;-</w:t>
      </w:r>
    </w:p>
    <w:p w:rsidR="00E154AB" w:rsidRDefault="00E154AB" w:rsidP="00E154AB">
      <w:pPr>
        <w:pStyle w:val="PL"/>
      </w:pPr>
      <w:r>
        <w:t xml:space="preserve">    OAS 3.0.1 specification of the NR NRM</w:t>
      </w:r>
    </w:p>
    <w:p w:rsidR="00E154AB" w:rsidRDefault="00E154AB" w:rsidP="00E154AB">
      <w:pPr>
        <w:pStyle w:val="PL"/>
      </w:pPr>
      <w:r>
        <w:t xml:space="preserve">    © 2020, 3GPP Organizational Partners (ARIB, ATIS, CCSA, ETSI, TSDSI, TTA, TTC).</w:t>
      </w:r>
    </w:p>
    <w:p w:rsidR="00E154AB" w:rsidRDefault="00E154AB" w:rsidP="00E154AB">
      <w:pPr>
        <w:pStyle w:val="PL"/>
      </w:pPr>
      <w:r>
        <w:t xml:space="preserve">    All rights reserved.</w:t>
      </w:r>
    </w:p>
    <w:p w:rsidR="00E154AB" w:rsidRDefault="00E154AB" w:rsidP="00E154AB">
      <w:pPr>
        <w:pStyle w:val="PL"/>
      </w:pPr>
      <w:r>
        <w:t>externalDocs:</w:t>
      </w:r>
    </w:p>
    <w:p w:rsidR="00E154AB" w:rsidRDefault="00E154AB" w:rsidP="00E154AB">
      <w:pPr>
        <w:pStyle w:val="PL"/>
      </w:pPr>
      <w:r>
        <w:t xml:space="preserve">  description: 3GPP TS 28.541 V16.</w:t>
      </w:r>
      <w:del w:id="21007" w:author="28.541_CR0286R1_(Rel-16)_eNRM" w:date="2020-06-26T17:56:00Z">
        <w:r w:rsidDel="00F44B7B">
          <w:delText>4</w:delText>
        </w:r>
      </w:del>
      <w:ins w:id="21008" w:author="28.541_CR0286R1_(Rel-16)_eNRM" w:date="2020-06-26T17:56:00Z">
        <w:r w:rsidR="00F44B7B">
          <w:t>5</w:t>
        </w:r>
      </w:ins>
      <w:r>
        <w:t>.0; 5G NRM, NR NRM</w:t>
      </w:r>
    </w:p>
    <w:p w:rsidR="00E154AB" w:rsidRDefault="00E154AB" w:rsidP="00E154AB">
      <w:pPr>
        <w:pStyle w:val="PL"/>
      </w:pPr>
      <w:r>
        <w:t xml:space="preserve">  url: http://www.3gpp.org/ftp/Specs/archive/28_series/28.541/</w:t>
      </w:r>
    </w:p>
    <w:p w:rsidR="00E154AB" w:rsidRDefault="00E154AB" w:rsidP="00E154AB">
      <w:pPr>
        <w:pStyle w:val="PL"/>
      </w:pPr>
      <w:r>
        <w:t>paths: {}</w:t>
      </w:r>
    </w:p>
    <w:p w:rsidR="00E154AB" w:rsidRDefault="00E154AB" w:rsidP="00E154AB">
      <w:pPr>
        <w:pStyle w:val="PL"/>
      </w:pPr>
      <w:r>
        <w:t>components:</w:t>
      </w:r>
    </w:p>
    <w:p w:rsidR="00E154AB" w:rsidRDefault="00E154AB" w:rsidP="00E154AB">
      <w:pPr>
        <w:pStyle w:val="PL"/>
      </w:pPr>
      <w:r>
        <w:t xml:space="preserve">  schemas:</w:t>
      </w:r>
    </w:p>
    <w:p w:rsidR="00E154AB" w:rsidRDefault="00E154AB" w:rsidP="00E154AB">
      <w:pPr>
        <w:pStyle w:val="PL"/>
      </w:pPr>
    </w:p>
    <w:p w:rsidR="00E154AB" w:rsidRDefault="00E154AB" w:rsidP="00E154AB">
      <w:pPr>
        <w:pStyle w:val="PL"/>
      </w:pPr>
      <w:r>
        <w:t>#-------- Definition of types-----------------------------------------------------</w:t>
      </w:r>
    </w:p>
    <w:p w:rsidR="00E154AB" w:rsidRDefault="00E154AB" w:rsidP="00E154AB">
      <w:pPr>
        <w:pStyle w:val="PL"/>
      </w:pPr>
    </w:p>
    <w:p w:rsidR="00E154AB" w:rsidRDefault="00E154AB" w:rsidP="00E154AB">
      <w:pPr>
        <w:pStyle w:val="PL"/>
      </w:pPr>
      <w:r>
        <w:t xml:space="preserve">    GnbId:</w:t>
      </w:r>
    </w:p>
    <w:p w:rsidR="00E154AB" w:rsidRDefault="00E154AB" w:rsidP="00E154AB">
      <w:pPr>
        <w:pStyle w:val="PL"/>
      </w:pPr>
      <w:r>
        <w:t xml:space="preserve">      type: string</w:t>
      </w:r>
    </w:p>
    <w:p w:rsidR="00E154AB" w:rsidRDefault="00E154AB" w:rsidP="00E154AB">
      <w:pPr>
        <w:pStyle w:val="PL"/>
      </w:pPr>
      <w:r>
        <w:t xml:space="preserve">    GnbIdLength:</w:t>
      </w:r>
    </w:p>
    <w:p w:rsidR="00E154AB" w:rsidRDefault="00E154AB" w:rsidP="00E154AB">
      <w:pPr>
        <w:pStyle w:val="PL"/>
      </w:pPr>
      <w:r>
        <w:t xml:space="preserve">      type: integer</w:t>
      </w:r>
    </w:p>
    <w:p w:rsidR="00E154AB" w:rsidRDefault="00E154AB" w:rsidP="00E154AB">
      <w:pPr>
        <w:pStyle w:val="PL"/>
      </w:pPr>
      <w:r>
        <w:t xml:space="preserve">      minimum: 22</w:t>
      </w:r>
    </w:p>
    <w:p w:rsidR="00E154AB" w:rsidRDefault="00E154AB" w:rsidP="00E154AB">
      <w:pPr>
        <w:pStyle w:val="PL"/>
      </w:pPr>
      <w:r>
        <w:t xml:space="preserve">      maximum: 32</w:t>
      </w:r>
    </w:p>
    <w:p w:rsidR="00E154AB" w:rsidRDefault="00E154AB" w:rsidP="00E154AB">
      <w:pPr>
        <w:pStyle w:val="PL"/>
      </w:pPr>
      <w:r>
        <w:t xml:space="preserve">    GnbName:</w:t>
      </w:r>
    </w:p>
    <w:p w:rsidR="00E154AB" w:rsidRDefault="00E154AB" w:rsidP="00E154AB">
      <w:pPr>
        <w:pStyle w:val="PL"/>
      </w:pPr>
      <w:r>
        <w:t xml:space="preserve">      type: string</w:t>
      </w:r>
    </w:p>
    <w:p w:rsidR="00E154AB" w:rsidRDefault="00E154AB" w:rsidP="00E154AB">
      <w:pPr>
        <w:pStyle w:val="PL"/>
      </w:pPr>
      <w:r>
        <w:t xml:space="preserve">      maxLength: 150</w:t>
      </w:r>
    </w:p>
    <w:p w:rsidR="00E154AB" w:rsidRDefault="00E154AB" w:rsidP="00E154AB">
      <w:pPr>
        <w:pStyle w:val="PL"/>
      </w:pPr>
      <w:r>
        <w:lastRenderedPageBreak/>
        <w:t xml:space="preserve">    GnbDuId:</w:t>
      </w:r>
    </w:p>
    <w:p w:rsidR="00E154AB" w:rsidRDefault="00E154AB" w:rsidP="00E154AB">
      <w:pPr>
        <w:pStyle w:val="PL"/>
      </w:pPr>
      <w:r>
        <w:t xml:space="preserve">      type: number</w:t>
      </w:r>
    </w:p>
    <w:p w:rsidR="00E154AB" w:rsidRDefault="00E154AB" w:rsidP="00E154AB">
      <w:pPr>
        <w:pStyle w:val="PL"/>
      </w:pPr>
      <w:r>
        <w:t xml:space="preserve">      minimum: 0</w:t>
      </w:r>
    </w:p>
    <w:p w:rsidR="00E154AB" w:rsidRDefault="00E154AB" w:rsidP="00E154AB">
      <w:pPr>
        <w:pStyle w:val="PL"/>
      </w:pPr>
      <w:r>
        <w:t xml:space="preserve">      maximum: 68719476735</w:t>
      </w:r>
    </w:p>
    <w:p w:rsidR="00E154AB" w:rsidRDefault="00E154AB" w:rsidP="00E154AB">
      <w:pPr>
        <w:pStyle w:val="PL"/>
      </w:pPr>
      <w:r>
        <w:t xml:space="preserve">    GnbCuUpId:</w:t>
      </w:r>
    </w:p>
    <w:p w:rsidR="00E154AB" w:rsidRDefault="00E154AB" w:rsidP="00E154AB">
      <w:pPr>
        <w:pStyle w:val="PL"/>
      </w:pPr>
      <w:r>
        <w:t xml:space="preserve">      type: number</w:t>
      </w:r>
    </w:p>
    <w:p w:rsidR="00E154AB" w:rsidRPr="00EC1368" w:rsidRDefault="00E154AB" w:rsidP="00E154AB">
      <w:pPr>
        <w:pStyle w:val="PL"/>
        <w:rPr>
          <w:lang w:val="de-DE"/>
        </w:rPr>
      </w:pPr>
      <w:r>
        <w:t xml:space="preserve">      </w:t>
      </w:r>
      <w:r w:rsidRPr="00EC1368">
        <w:rPr>
          <w:lang w:val="de-DE"/>
        </w:rPr>
        <w:t>minimum: 0</w:t>
      </w:r>
    </w:p>
    <w:p w:rsidR="00E154AB" w:rsidRPr="00EC1368" w:rsidRDefault="00E154AB" w:rsidP="00E154AB">
      <w:pPr>
        <w:pStyle w:val="PL"/>
        <w:rPr>
          <w:lang w:val="de-DE"/>
        </w:rPr>
      </w:pPr>
      <w:r w:rsidRPr="00EC1368">
        <w:rPr>
          <w:lang w:val="de-DE"/>
        </w:rPr>
        <w:t xml:space="preserve">      maximum: 68719476735</w:t>
      </w:r>
    </w:p>
    <w:p w:rsidR="00E154AB" w:rsidRPr="00EC1368" w:rsidRDefault="00E154AB" w:rsidP="00E154AB">
      <w:pPr>
        <w:pStyle w:val="PL"/>
        <w:rPr>
          <w:lang w:val="de-DE"/>
        </w:rPr>
      </w:pPr>
    </w:p>
    <w:p w:rsidR="00E154AB" w:rsidRPr="00EC1368" w:rsidRDefault="00E154AB" w:rsidP="00E154AB">
      <w:pPr>
        <w:pStyle w:val="PL"/>
        <w:rPr>
          <w:lang w:val="de-DE"/>
        </w:rPr>
      </w:pPr>
      <w:r w:rsidRPr="00EC1368">
        <w:rPr>
          <w:lang w:val="de-DE"/>
        </w:rPr>
        <w:t xml:space="preserve">    Sst:</w:t>
      </w:r>
    </w:p>
    <w:p w:rsidR="00E154AB" w:rsidRPr="00EC1368" w:rsidRDefault="00E154AB" w:rsidP="00E154AB">
      <w:pPr>
        <w:pStyle w:val="PL"/>
        <w:rPr>
          <w:lang w:val="de-DE"/>
        </w:rPr>
      </w:pPr>
      <w:r w:rsidRPr="00EC1368">
        <w:rPr>
          <w:lang w:val="de-DE"/>
        </w:rPr>
        <w:t xml:space="preserve">      type: integer</w:t>
      </w:r>
    </w:p>
    <w:p w:rsidR="00E154AB" w:rsidRPr="00EC1368" w:rsidRDefault="00E154AB" w:rsidP="00E154AB">
      <w:pPr>
        <w:pStyle w:val="PL"/>
        <w:rPr>
          <w:lang w:val="de-DE"/>
        </w:rPr>
      </w:pPr>
      <w:r w:rsidRPr="00EC1368">
        <w:rPr>
          <w:lang w:val="de-DE"/>
        </w:rPr>
        <w:t xml:space="preserve">      maximum: 255</w:t>
      </w:r>
    </w:p>
    <w:p w:rsidR="00E154AB" w:rsidRDefault="00E154AB" w:rsidP="00E154AB">
      <w:pPr>
        <w:pStyle w:val="PL"/>
      </w:pPr>
      <w:r w:rsidRPr="00EC1368">
        <w:rPr>
          <w:lang w:val="de-DE"/>
        </w:rPr>
        <w:t xml:space="preserve">    </w:t>
      </w:r>
      <w:r>
        <w:t>Snssai:</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sst:</w:t>
      </w:r>
    </w:p>
    <w:p w:rsidR="00E154AB" w:rsidRDefault="00E154AB" w:rsidP="00E154AB">
      <w:pPr>
        <w:pStyle w:val="PL"/>
      </w:pPr>
      <w:r>
        <w:t xml:space="preserve">          $ref: '#/components/schemas/Sst'</w:t>
      </w:r>
    </w:p>
    <w:p w:rsidR="00E154AB" w:rsidRDefault="00E154AB" w:rsidP="00E154AB">
      <w:pPr>
        <w:pStyle w:val="PL"/>
      </w:pPr>
      <w:r>
        <w:t xml:space="preserve">        sd:</w:t>
      </w:r>
    </w:p>
    <w:p w:rsidR="00E154AB" w:rsidRDefault="00E154AB" w:rsidP="00E154AB">
      <w:pPr>
        <w:pStyle w:val="PL"/>
      </w:pPr>
      <w:r>
        <w:t xml:space="preserve">          type: string</w:t>
      </w:r>
    </w:p>
    <w:p w:rsidR="00E154AB" w:rsidRDefault="00E154AB" w:rsidP="00E154AB">
      <w:pPr>
        <w:pStyle w:val="PL"/>
      </w:pPr>
      <w:r>
        <w:t xml:space="preserve">    SnssaiList:</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'#/components/schemas/Snssai'</w:t>
      </w:r>
    </w:p>
    <w:p w:rsidR="00E154AB" w:rsidRDefault="00E154AB" w:rsidP="00E154AB">
      <w:pPr>
        <w:pStyle w:val="PL"/>
      </w:pPr>
    </w:p>
    <w:p w:rsidR="00E154AB" w:rsidRDefault="00E154AB" w:rsidP="00E154AB">
      <w:pPr>
        <w:pStyle w:val="PL"/>
      </w:pPr>
      <w:r>
        <w:t xml:space="preserve">    Mnc:</w:t>
      </w:r>
    </w:p>
    <w:p w:rsidR="00E154AB" w:rsidRDefault="00E154AB" w:rsidP="00E154AB">
      <w:pPr>
        <w:pStyle w:val="PL"/>
      </w:pPr>
      <w:r>
        <w:t xml:space="preserve">      type: string</w:t>
      </w:r>
    </w:p>
    <w:p w:rsidR="00E154AB" w:rsidRDefault="00E154AB" w:rsidP="00E154AB">
      <w:pPr>
        <w:pStyle w:val="PL"/>
      </w:pPr>
      <w:r>
        <w:t xml:space="preserve">      pattern: '[0-9]{3}|[0-9]{2}'</w:t>
      </w:r>
    </w:p>
    <w:p w:rsidR="00E154AB" w:rsidRDefault="00E154AB" w:rsidP="00E154AB">
      <w:pPr>
        <w:pStyle w:val="PL"/>
      </w:pPr>
      <w:r>
        <w:t xml:space="preserve">    PlmnId:</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mcc:</w:t>
      </w:r>
    </w:p>
    <w:p w:rsidR="00E154AB" w:rsidRDefault="00E154AB" w:rsidP="00E154AB">
      <w:pPr>
        <w:pStyle w:val="PL"/>
      </w:pPr>
      <w:r>
        <w:t xml:space="preserve">          $ref: 'genericNrm.yaml#/components/schemas/Mcc'</w:t>
      </w:r>
    </w:p>
    <w:p w:rsidR="00E154AB" w:rsidRDefault="00E154AB" w:rsidP="00E154AB">
      <w:pPr>
        <w:pStyle w:val="PL"/>
      </w:pPr>
      <w:r>
        <w:t xml:space="preserve">        mnc:</w:t>
      </w:r>
    </w:p>
    <w:p w:rsidR="00E154AB" w:rsidRDefault="00E154AB" w:rsidP="00E154AB">
      <w:pPr>
        <w:pStyle w:val="PL"/>
      </w:pPr>
      <w:r>
        <w:t xml:space="preserve">          $ref: '#/components/schemas/Mnc'</w:t>
      </w:r>
    </w:p>
    <w:p w:rsidR="00E154AB" w:rsidRDefault="00E154AB" w:rsidP="00E154AB">
      <w:pPr>
        <w:pStyle w:val="PL"/>
      </w:pPr>
      <w:r>
        <w:t xml:space="preserve">    PlmnIdList:</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'#/components/schemas/PlmnId'</w:t>
      </w:r>
    </w:p>
    <w:p w:rsidR="00E154AB" w:rsidRDefault="00E154AB" w:rsidP="00E154AB">
      <w:pPr>
        <w:pStyle w:val="PL"/>
      </w:pPr>
      <w:r>
        <w:t xml:space="preserve">    PlmnInfo:</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plmnId":</w:t>
      </w:r>
    </w:p>
    <w:p w:rsidR="00E154AB" w:rsidRDefault="00E154AB" w:rsidP="00E154AB">
      <w:pPr>
        <w:pStyle w:val="PL"/>
      </w:pPr>
      <w:r>
        <w:t xml:space="preserve">          $ref: '#/components/schemas/PlmnId'</w:t>
      </w:r>
    </w:p>
    <w:p w:rsidR="00E154AB" w:rsidRDefault="00E154AB" w:rsidP="00E154AB">
      <w:pPr>
        <w:pStyle w:val="PL"/>
      </w:pPr>
      <w:r>
        <w:t xml:space="preserve">        snssai:</w:t>
      </w:r>
    </w:p>
    <w:p w:rsidR="00E154AB" w:rsidRDefault="00E154AB" w:rsidP="00E154AB">
      <w:pPr>
        <w:pStyle w:val="PL"/>
      </w:pPr>
      <w:r>
        <w:t xml:space="preserve">          $ref: '#/components/schemas/Snssai'</w:t>
      </w:r>
    </w:p>
    <w:p w:rsidR="00E154AB" w:rsidRDefault="00E154AB" w:rsidP="00E154AB">
      <w:pPr>
        <w:pStyle w:val="PL"/>
      </w:pPr>
      <w:r>
        <w:t xml:space="preserve">    PlmnInfoList:</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'#/components/schemas/PlmnInfo'</w:t>
      </w:r>
    </w:p>
    <w:p w:rsidR="00C937BB" w:rsidRDefault="00C937BB">
      <w:pPr>
        <w:pStyle w:val="PL"/>
        <w:rPr>
          <w:ins w:id="21009" w:author="28.541_CR0260_(Rel-16)_SON_5G" w:date="2020-06-26T11:31:00Z"/>
        </w:rPr>
        <w:pPrChange w:id="21010" w:author="28.541_CR0260_(Rel-16)_SON_5G" w:date="2020-06-26T11:3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C937BB" w:rsidRDefault="00C937BB">
      <w:pPr>
        <w:pStyle w:val="PL"/>
        <w:rPr>
          <w:ins w:id="21011" w:author="28.541_CR0260_(Rel-16)_SON_5G" w:date="2020-06-26T11:31:00Z"/>
        </w:rPr>
        <w:pPrChange w:id="21012" w:author="28.541_CR0260_(Rel-16)_SON_5G" w:date="2020-06-26T11:3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1013" w:author="28.541_CR0260_(Rel-16)_SON_5G" w:date="2020-06-26T11:31:00Z">
        <w:r>
          <w:t xml:space="preserve">    GGnbIdList:</w:t>
        </w:r>
      </w:ins>
    </w:p>
    <w:p w:rsidR="00C937BB" w:rsidRDefault="00C937BB">
      <w:pPr>
        <w:pStyle w:val="PL"/>
        <w:rPr>
          <w:ins w:id="21014" w:author="28.541_CR0260_(Rel-16)_SON_5G" w:date="2020-06-26T11:31:00Z"/>
        </w:rPr>
        <w:pPrChange w:id="21015" w:author="28.541_CR0260_(Rel-16)_SON_5G" w:date="2020-06-26T11:3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1016" w:author="28.541_CR0260_(Rel-16)_SON_5G" w:date="2020-06-26T11:31:00Z">
        <w:r>
          <w:t xml:space="preserve">        type: array</w:t>
        </w:r>
      </w:ins>
    </w:p>
    <w:p w:rsidR="00C937BB" w:rsidRDefault="00C937BB">
      <w:pPr>
        <w:pStyle w:val="PL"/>
        <w:rPr>
          <w:ins w:id="21017" w:author="28.541_CR0260_(Rel-16)_SON_5G" w:date="2020-06-26T11:31:00Z"/>
        </w:rPr>
        <w:pPrChange w:id="21018" w:author="28.541_CR0260_(Rel-16)_SON_5G" w:date="2020-06-26T11:3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1019" w:author="28.541_CR0260_(Rel-16)_SON_5G" w:date="2020-06-26T11:31:00Z">
        <w:r>
          <w:t xml:space="preserve">        items: string</w:t>
        </w:r>
        <w:r>
          <w:br/>
          <w:t xml:space="preserve">        pattern: '^[0-9]{3}[0-9]{2,3}-(22|23|24|25|26|27|28|29|30|31|32)-[0-9]{1,10}'</w:t>
        </w:r>
      </w:ins>
    </w:p>
    <w:p w:rsidR="00C937BB" w:rsidRDefault="00C937BB">
      <w:pPr>
        <w:pStyle w:val="PL"/>
        <w:rPr>
          <w:ins w:id="21020" w:author="28.541_CR0260_(Rel-16)_SON_5G" w:date="2020-06-26T11:31:00Z"/>
        </w:rPr>
        <w:pPrChange w:id="21021" w:author="28.541_CR0260_(Rel-16)_SON_5G" w:date="2020-06-26T11:3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C937BB" w:rsidRDefault="00C937BB">
      <w:pPr>
        <w:pStyle w:val="PL"/>
        <w:rPr>
          <w:ins w:id="21022" w:author="28.541_CR0260_(Rel-16)_SON_5G" w:date="2020-06-26T11:31:00Z"/>
        </w:rPr>
        <w:pPrChange w:id="21023" w:author="28.541_CR0260_(Rel-16)_SON_5G" w:date="2020-06-26T11:3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1024" w:author="28.541_CR0260_(Rel-16)_SON_5G" w:date="2020-06-26T11:31:00Z">
        <w:r>
          <w:t xml:space="preserve">    GEnbIdList:</w:t>
        </w:r>
      </w:ins>
    </w:p>
    <w:p w:rsidR="00C937BB" w:rsidRDefault="00C937BB">
      <w:pPr>
        <w:pStyle w:val="PL"/>
        <w:rPr>
          <w:ins w:id="21025" w:author="28.541_CR0260_(Rel-16)_SON_5G" w:date="2020-06-26T11:31:00Z"/>
        </w:rPr>
        <w:pPrChange w:id="21026" w:author="28.541_CR0260_(Rel-16)_SON_5G" w:date="2020-06-26T11:3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1027" w:author="28.541_CR0260_(Rel-16)_SON_5G" w:date="2020-06-26T11:31:00Z">
        <w:r>
          <w:t xml:space="preserve">        type: array</w:t>
        </w:r>
      </w:ins>
    </w:p>
    <w:p w:rsidR="00C937BB" w:rsidRDefault="00C937BB">
      <w:pPr>
        <w:pStyle w:val="PL"/>
        <w:rPr>
          <w:ins w:id="21028" w:author="28.541_CR0260_(Rel-16)_SON_5G" w:date="2020-06-26T11:31:00Z"/>
        </w:rPr>
        <w:pPrChange w:id="21029" w:author="28.541_CR0260_(Rel-16)_SON_5G" w:date="2020-06-26T11:3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1030" w:author="28.541_CR0260_(Rel-16)_SON_5G" w:date="2020-06-26T11:31:00Z">
        <w:r>
          <w:t xml:space="preserve">        items: string</w:t>
        </w:r>
        <w:r>
          <w:br/>
          <w:t xml:space="preserve">        pattern: '^[0-9]{3}[0-9]{2,3}-(18|20|21|22)-[0-9]{1,7}'</w:t>
        </w:r>
      </w:ins>
    </w:p>
    <w:p w:rsidR="00E154AB" w:rsidRDefault="00E154AB" w:rsidP="00E154AB">
      <w:pPr>
        <w:pStyle w:val="PL"/>
      </w:pPr>
    </w:p>
    <w:p w:rsidR="00E154AB" w:rsidRPr="00EC1368" w:rsidRDefault="00E154AB" w:rsidP="00E154AB">
      <w:pPr>
        <w:pStyle w:val="PL"/>
        <w:rPr>
          <w:lang w:val="de-DE"/>
        </w:rPr>
      </w:pPr>
      <w:r>
        <w:t xml:space="preserve">    </w:t>
      </w:r>
      <w:r w:rsidRPr="00EC1368">
        <w:rPr>
          <w:lang w:val="de-DE"/>
        </w:rPr>
        <w:t>NrPci:</w:t>
      </w:r>
    </w:p>
    <w:p w:rsidR="00E154AB" w:rsidRPr="00EC1368" w:rsidRDefault="00E154AB" w:rsidP="00E154AB">
      <w:pPr>
        <w:pStyle w:val="PL"/>
        <w:rPr>
          <w:lang w:val="de-DE"/>
        </w:rPr>
      </w:pPr>
      <w:r w:rsidRPr="00EC1368">
        <w:rPr>
          <w:lang w:val="de-DE"/>
        </w:rPr>
        <w:t xml:space="preserve">      type: integer</w:t>
      </w:r>
    </w:p>
    <w:p w:rsidR="00E154AB" w:rsidRPr="00EC1368" w:rsidRDefault="00E154AB" w:rsidP="00E154AB">
      <w:pPr>
        <w:pStyle w:val="PL"/>
        <w:rPr>
          <w:lang w:val="de-DE"/>
        </w:rPr>
      </w:pPr>
      <w:r w:rsidRPr="00EC1368">
        <w:rPr>
          <w:lang w:val="de-DE"/>
        </w:rPr>
        <w:t xml:space="preserve">      maximum: 503</w:t>
      </w:r>
    </w:p>
    <w:p w:rsidR="00E154AB" w:rsidRPr="00EC1368" w:rsidRDefault="00E154AB" w:rsidP="00E154AB">
      <w:pPr>
        <w:pStyle w:val="PL"/>
        <w:rPr>
          <w:lang w:val="de-DE"/>
        </w:rPr>
      </w:pPr>
      <w:r w:rsidRPr="00EC1368">
        <w:rPr>
          <w:lang w:val="de-DE"/>
        </w:rPr>
        <w:t xml:space="preserve">    NrTac:</w:t>
      </w:r>
    </w:p>
    <w:p w:rsidR="00E154AB" w:rsidRPr="008E6D39" w:rsidRDefault="00E154AB" w:rsidP="00E154AB">
      <w:pPr>
        <w:pStyle w:val="PL"/>
        <w:rPr>
          <w:lang w:val="de-DE"/>
        </w:rPr>
      </w:pPr>
      <w:r w:rsidRPr="00EC1368">
        <w:rPr>
          <w:lang w:val="de-DE"/>
        </w:rPr>
        <w:t xml:space="preserve">      </w:t>
      </w:r>
      <w:r w:rsidRPr="008E6D39">
        <w:rPr>
          <w:lang w:val="de-DE"/>
        </w:rPr>
        <w:t>type: integer</w:t>
      </w:r>
    </w:p>
    <w:p w:rsidR="00E154AB" w:rsidRPr="008E6D39" w:rsidRDefault="00E154AB" w:rsidP="00E154AB">
      <w:pPr>
        <w:pStyle w:val="PL"/>
        <w:rPr>
          <w:lang w:val="de-DE"/>
        </w:rPr>
      </w:pPr>
      <w:r w:rsidRPr="008E6D39">
        <w:rPr>
          <w:lang w:val="de-DE"/>
        </w:rPr>
        <w:t xml:space="preserve">      maximum: 16777215</w:t>
      </w:r>
    </w:p>
    <w:p w:rsidR="00E154AB" w:rsidRPr="008E6D39" w:rsidRDefault="00E154AB" w:rsidP="00E154AB">
      <w:pPr>
        <w:pStyle w:val="PL"/>
        <w:rPr>
          <w:lang w:val="de-DE"/>
        </w:rPr>
      </w:pPr>
      <w:r w:rsidRPr="008E6D39">
        <w:rPr>
          <w:lang w:val="de-DE"/>
        </w:rPr>
        <w:t xml:space="preserve">    Tai:</w:t>
      </w:r>
    </w:p>
    <w:p w:rsidR="00E154AB" w:rsidRPr="008E6D39" w:rsidRDefault="00E154AB" w:rsidP="00E154AB">
      <w:pPr>
        <w:pStyle w:val="PL"/>
        <w:rPr>
          <w:lang w:val="de-DE"/>
        </w:rPr>
      </w:pPr>
      <w:r w:rsidRPr="008E6D39">
        <w:rPr>
          <w:lang w:val="de-DE"/>
        </w:rPr>
        <w:t xml:space="preserve">      type: object</w:t>
      </w:r>
    </w:p>
    <w:p w:rsidR="00E154AB" w:rsidRPr="008E6D39" w:rsidRDefault="00E154AB" w:rsidP="00E154AB">
      <w:pPr>
        <w:pStyle w:val="PL"/>
        <w:rPr>
          <w:lang w:val="de-DE"/>
        </w:rPr>
      </w:pPr>
      <w:r w:rsidRPr="008E6D39">
        <w:rPr>
          <w:lang w:val="de-DE"/>
        </w:rPr>
        <w:t xml:space="preserve">      properties:</w:t>
      </w:r>
    </w:p>
    <w:p w:rsidR="00E154AB" w:rsidRPr="008E6D39" w:rsidRDefault="00E154AB" w:rsidP="00E154AB">
      <w:pPr>
        <w:pStyle w:val="PL"/>
        <w:rPr>
          <w:lang w:val="de-DE"/>
        </w:rPr>
      </w:pPr>
      <w:r w:rsidRPr="008E6D39">
        <w:rPr>
          <w:lang w:val="de-DE"/>
        </w:rPr>
        <w:t xml:space="preserve">        plmnId:</w:t>
      </w:r>
    </w:p>
    <w:p w:rsidR="00E154AB" w:rsidRPr="008E6D39" w:rsidRDefault="00E154AB" w:rsidP="00E154AB">
      <w:pPr>
        <w:pStyle w:val="PL"/>
        <w:rPr>
          <w:lang w:val="de-DE"/>
        </w:rPr>
      </w:pPr>
      <w:r w:rsidRPr="008E6D39">
        <w:rPr>
          <w:lang w:val="de-DE"/>
        </w:rPr>
        <w:t xml:space="preserve">          $ref: '#/components/schemas/PlmnId'</w:t>
      </w:r>
    </w:p>
    <w:p w:rsidR="00E154AB" w:rsidRPr="008E6D39" w:rsidRDefault="00E154AB" w:rsidP="00E154AB">
      <w:pPr>
        <w:pStyle w:val="PL"/>
        <w:rPr>
          <w:lang w:val="de-DE"/>
        </w:rPr>
      </w:pPr>
      <w:r w:rsidRPr="008E6D39">
        <w:rPr>
          <w:lang w:val="de-DE"/>
        </w:rPr>
        <w:t xml:space="preserve">        nrTac:</w:t>
      </w:r>
    </w:p>
    <w:p w:rsidR="00E154AB" w:rsidRPr="008E6D39" w:rsidRDefault="00E154AB" w:rsidP="00E154AB">
      <w:pPr>
        <w:pStyle w:val="PL"/>
        <w:rPr>
          <w:lang w:val="de-DE"/>
        </w:rPr>
      </w:pPr>
      <w:r w:rsidRPr="008E6D39">
        <w:rPr>
          <w:lang w:val="de-DE"/>
        </w:rPr>
        <w:t xml:space="preserve">          $ref: '#/components/schemas/NrTac'</w:t>
      </w:r>
    </w:p>
    <w:p w:rsidR="00E154AB" w:rsidRPr="008E6D39" w:rsidRDefault="00E154AB" w:rsidP="00E154AB">
      <w:pPr>
        <w:pStyle w:val="PL"/>
        <w:rPr>
          <w:lang w:val="de-DE"/>
        </w:rPr>
      </w:pPr>
    </w:p>
    <w:p w:rsidR="00E154AB" w:rsidRDefault="00E154AB" w:rsidP="00E154AB">
      <w:pPr>
        <w:pStyle w:val="PL"/>
      </w:pPr>
      <w:r w:rsidRPr="008E6D39">
        <w:rPr>
          <w:lang w:val="de-DE"/>
        </w:rPr>
        <w:t xml:space="preserve">    </w:t>
      </w:r>
      <w:r>
        <w:t>BackhaulAddress:</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gnbId:</w:t>
      </w:r>
    </w:p>
    <w:p w:rsidR="00E154AB" w:rsidRDefault="00E154AB" w:rsidP="00E154AB">
      <w:pPr>
        <w:pStyle w:val="PL"/>
      </w:pPr>
      <w:r>
        <w:lastRenderedPageBreak/>
        <w:t xml:space="preserve">          $ref: '#/components/schemas/GnbId'</w:t>
      </w:r>
    </w:p>
    <w:p w:rsidR="00E154AB" w:rsidRPr="008E6D39" w:rsidRDefault="00E154AB" w:rsidP="00E154AB">
      <w:pPr>
        <w:pStyle w:val="PL"/>
      </w:pPr>
      <w:r>
        <w:t xml:space="preserve">        </w:t>
      </w:r>
      <w:r w:rsidRPr="008E6D39">
        <w:t>tai:</w:t>
      </w:r>
    </w:p>
    <w:p w:rsidR="00E154AB" w:rsidRPr="008E6D39" w:rsidRDefault="00E154AB" w:rsidP="00E154AB">
      <w:pPr>
        <w:pStyle w:val="PL"/>
      </w:pPr>
      <w:r w:rsidRPr="008E6D39">
        <w:t xml:space="preserve">          $ref: "#/components/schemas/Tai"</w:t>
      </w:r>
    </w:p>
    <w:p w:rsidR="00E154AB" w:rsidRDefault="00E154AB" w:rsidP="00E154AB">
      <w:pPr>
        <w:pStyle w:val="PL"/>
      </w:pPr>
      <w:r w:rsidRPr="008E6D39">
        <w:t xml:space="preserve">    </w:t>
      </w:r>
      <w:r>
        <w:t>MappingSetIDBackhaulAddress:</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setID:</w:t>
      </w:r>
    </w:p>
    <w:p w:rsidR="00E154AB" w:rsidRDefault="00E154AB" w:rsidP="00E154AB">
      <w:pPr>
        <w:pStyle w:val="PL"/>
      </w:pPr>
      <w:r>
        <w:t xml:space="preserve">          type: integer</w:t>
      </w:r>
    </w:p>
    <w:p w:rsidR="00E154AB" w:rsidRDefault="00E154AB" w:rsidP="00E154AB">
      <w:pPr>
        <w:pStyle w:val="PL"/>
      </w:pPr>
      <w:r>
        <w:t xml:space="preserve">        backhaulAddress:</w:t>
      </w:r>
    </w:p>
    <w:p w:rsidR="00E154AB" w:rsidRDefault="00E154AB" w:rsidP="00E154AB">
      <w:pPr>
        <w:pStyle w:val="PL"/>
      </w:pPr>
      <w:r>
        <w:t xml:space="preserve">          $ref: '#/components/schemas/BackhaulAddress'</w:t>
      </w:r>
    </w:p>
    <w:p w:rsidR="00EF7973" w:rsidRPr="008E6D39" w:rsidRDefault="00EF7973" w:rsidP="00EF7973">
      <w:pPr>
        <w:pStyle w:val="PL"/>
        <w:rPr>
          <w:ins w:id="21031" w:author="28.541_CR0289_(Rel-16)_SON_5G, EE_5G" w:date="2020-06-29T10:43:00Z"/>
          <w:lang w:val="de-DE"/>
        </w:rPr>
      </w:pPr>
      <w:ins w:id="21032" w:author="28.541_CR0289_(Rel-16)_SON_5G, EE_5G" w:date="2020-06-29T10:43:00Z">
        <w:r w:rsidRPr="008E6D39">
          <w:rPr>
            <w:lang w:val="de-DE"/>
          </w:rPr>
          <w:t xml:space="preserve">    </w:t>
        </w:r>
        <w:r>
          <w:rPr>
            <w:rFonts w:cs="Courier New"/>
          </w:rPr>
          <w:t>IntraRatEsActivationOriginalCellLoadParameters</w:t>
        </w:r>
        <w:r w:rsidRPr="008E6D39">
          <w:rPr>
            <w:lang w:val="de-DE"/>
          </w:rPr>
          <w:t>:</w:t>
        </w:r>
      </w:ins>
    </w:p>
    <w:p w:rsidR="00EF7973" w:rsidRPr="008E6D39" w:rsidRDefault="00EF7973" w:rsidP="00EF7973">
      <w:pPr>
        <w:pStyle w:val="PL"/>
        <w:rPr>
          <w:ins w:id="21033" w:author="28.541_CR0289_(Rel-16)_SON_5G, EE_5G" w:date="2020-06-29T10:43:00Z"/>
          <w:lang w:val="de-DE"/>
        </w:rPr>
      </w:pPr>
      <w:ins w:id="21034" w:author="28.541_CR0289_(Rel-16)_SON_5G, EE_5G" w:date="2020-06-29T10:43:00Z">
        <w:r w:rsidRPr="008E6D39">
          <w:rPr>
            <w:lang w:val="de-DE"/>
          </w:rPr>
          <w:t xml:space="preserve">      type: object</w:t>
        </w:r>
      </w:ins>
    </w:p>
    <w:p w:rsidR="00EF7973" w:rsidRPr="008E6D39" w:rsidRDefault="00EF7973" w:rsidP="00EF7973">
      <w:pPr>
        <w:pStyle w:val="PL"/>
        <w:rPr>
          <w:ins w:id="21035" w:author="28.541_CR0289_(Rel-16)_SON_5G, EE_5G" w:date="2020-06-29T10:43:00Z"/>
          <w:lang w:val="de-DE"/>
        </w:rPr>
      </w:pPr>
      <w:ins w:id="21036" w:author="28.541_CR0289_(Rel-16)_SON_5G, EE_5G" w:date="2020-06-29T10:43:00Z">
        <w:r w:rsidRPr="008E6D39">
          <w:rPr>
            <w:lang w:val="de-DE"/>
          </w:rPr>
          <w:t xml:space="preserve">      properties:</w:t>
        </w:r>
      </w:ins>
    </w:p>
    <w:p w:rsidR="00EF7973" w:rsidRPr="008E6D39" w:rsidRDefault="00EF7973" w:rsidP="00EF7973">
      <w:pPr>
        <w:pStyle w:val="PL"/>
        <w:rPr>
          <w:ins w:id="21037" w:author="28.541_CR0289_(Rel-16)_SON_5G, EE_5G" w:date="2020-06-29T10:43:00Z"/>
          <w:lang w:val="de-DE"/>
        </w:rPr>
      </w:pPr>
      <w:ins w:id="21038" w:author="28.541_CR0289_(Rel-16)_SON_5G, EE_5G" w:date="2020-06-29T10:43:00Z">
        <w:r w:rsidRPr="008E6D39">
          <w:rPr>
            <w:lang w:val="de-DE"/>
          </w:rPr>
          <w:t xml:space="preserve">        </w:t>
        </w:r>
        <w:r>
          <w:t>load</w:t>
        </w:r>
        <w:r>
          <w:rPr>
            <w:rFonts w:cs="Arial"/>
            <w:szCs w:val="18"/>
          </w:rPr>
          <w:t>Threshold</w:t>
        </w:r>
        <w:r w:rsidRPr="008E6D39">
          <w:rPr>
            <w:lang w:val="de-DE"/>
          </w:rPr>
          <w:t>:</w:t>
        </w:r>
      </w:ins>
    </w:p>
    <w:p w:rsidR="00EF7973" w:rsidRPr="008E6D39" w:rsidRDefault="00EF7973" w:rsidP="00EF7973">
      <w:pPr>
        <w:pStyle w:val="PL"/>
        <w:rPr>
          <w:ins w:id="21039" w:author="28.541_CR0289_(Rel-16)_SON_5G, EE_5G" w:date="2020-06-29T10:43:00Z"/>
          <w:lang w:val="de-DE"/>
        </w:rPr>
      </w:pPr>
      <w:ins w:id="21040" w:author="28.541_CR0289_(Rel-16)_SON_5G, EE_5G" w:date="2020-06-29T10:43:00Z">
        <w:r w:rsidRPr="008E6D39">
          <w:rPr>
            <w:lang w:val="de-DE"/>
          </w:rPr>
          <w:t xml:space="preserve">          </w:t>
        </w:r>
        <w:r>
          <w:t>type: integer</w:t>
        </w:r>
      </w:ins>
    </w:p>
    <w:p w:rsidR="00EF7973" w:rsidRPr="008E6D39" w:rsidRDefault="00EF7973" w:rsidP="00EF7973">
      <w:pPr>
        <w:pStyle w:val="PL"/>
        <w:rPr>
          <w:ins w:id="21041" w:author="28.541_CR0289_(Rel-16)_SON_5G, EE_5G" w:date="2020-06-29T10:43:00Z"/>
          <w:lang w:val="de-DE"/>
        </w:rPr>
      </w:pPr>
      <w:ins w:id="21042" w:author="28.541_CR0289_(Rel-16)_SON_5G, EE_5G" w:date="2020-06-29T10:43:00Z">
        <w:r w:rsidRPr="008E6D39">
          <w:rPr>
            <w:lang w:val="de-DE"/>
          </w:rPr>
          <w:t xml:space="preserve">        </w:t>
        </w:r>
        <w:r>
          <w:rPr>
            <w:rFonts w:cs="Arial"/>
            <w:szCs w:val="18"/>
          </w:rPr>
          <w:t>t</w:t>
        </w:r>
        <w:r w:rsidRPr="00470365">
          <w:rPr>
            <w:rFonts w:cs="Arial"/>
            <w:szCs w:val="18"/>
          </w:rPr>
          <w:t>imeDuration</w:t>
        </w:r>
        <w:r w:rsidRPr="008E6D39">
          <w:rPr>
            <w:lang w:val="de-DE"/>
          </w:rPr>
          <w:t>:</w:t>
        </w:r>
      </w:ins>
    </w:p>
    <w:p w:rsidR="00EF7973" w:rsidRPr="008E6D39" w:rsidRDefault="00EF7973" w:rsidP="00EF7973">
      <w:pPr>
        <w:pStyle w:val="PL"/>
        <w:rPr>
          <w:ins w:id="21043" w:author="28.541_CR0289_(Rel-16)_SON_5G, EE_5G" w:date="2020-06-29T10:43:00Z"/>
          <w:lang w:val="de-DE"/>
        </w:rPr>
      </w:pPr>
      <w:ins w:id="21044" w:author="28.541_CR0289_(Rel-16)_SON_5G, EE_5G" w:date="2020-06-29T10:43:00Z">
        <w:r w:rsidRPr="008E6D39">
          <w:rPr>
            <w:lang w:val="de-DE"/>
          </w:rPr>
          <w:t xml:space="preserve">          </w:t>
        </w:r>
        <w:r>
          <w:t>type: integer</w:t>
        </w:r>
      </w:ins>
    </w:p>
    <w:p w:rsidR="00EF7973" w:rsidRPr="008E6D39" w:rsidRDefault="00EF7973" w:rsidP="00EF7973">
      <w:pPr>
        <w:pStyle w:val="PL"/>
        <w:rPr>
          <w:ins w:id="21045" w:author="28.541_CR0289_(Rel-16)_SON_5G, EE_5G" w:date="2020-06-29T10:43:00Z"/>
          <w:lang w:val="de-DE"/>
        </w:rPr>
      </w:pPr>
      <w:ins w:id="21046" w:author="28.541_CR0289_(Rel-16)_SON_5G, EE_5G" w:date="2020-06-29T10:43:00Z">
        <w:r w:rsidRPr="008E6D39">
          <w:rPr>
            <w:lang w:val="de-DE"/>
          </w:rPr>
          <w:t xml:space="preserve">    </w:t>
        </w:r>
        <w:r>
          <w:rPr>
            <w:rFonts w:cs="Courier New"/>
          </w:rPr>
          <w:t>I</w:t>
        </w:r>
        <w:r w:rsidRPr="00A34AAA">
          <w:rPr>
            <w:rFonts w:cs="Courier New"/>
          </w:rPr>
          <w:t>ntraRatEsActivationCandidateCellsLoadParameters</w:t>
        </w:r>
        <w:r w:rsidRPr="008E6D39">
          <w:rPr>
            <w:lang w:val="de-DE"/>
          </w:rPr>
          <w:t>:</w:t>
        </w:r>
      </w:ins>
    </w:p>
    <w:p w:rsidR="00EF7973" w:rsidRPr="008E6D39" w:rsidRDefault="00EF7973" w:rsidP="00EF7973">
      <w:pPr>
        <w:pStyle w:val="PL"/>
        <w:rPr>
          <w:ins w:id="21047" w:author="28.541_CR0289_(Rel-16)_SON_5G, EE_5G" w:date="2020-06-29T10:43:00Z"/>
          <w:lang w:val="de-DE"/>
        </w:rPr>
      </w:pPr>
      <w:ins w:id="21048" w:author="28.541_CR0289_(Rel-16)_SON_5G, EE_5G" w:date="2020-06-29T10:43:00Z">
        <w:r w:rsidRPr="008E6D39">
          <w:rPr>
            <w:lang w:val="de-DE"/>
          </w:rPr>
          <w:t xml:space="preserve">      type: object</w:t>
        </w:r>
      </w:ins>
    </w:p>
    <w:p w:rsidR="00EF7973" w:rsidRPr="008E6D39" w:rsidRDefault="00EF7973" w:rsidP="00EF7973">
      <w:pPr>
        <w:pStyle w:val="PL"/>
        <w:rPr>
          <w:ins w:id="21049" w:author="28.541_CR0289_(Rel-16)_SON_5G, EE_5G" w:date="2020-06-29T10:43:00Z"/>
          <w:lang w:val="de-DE"/>
        </w:rPr>
      </w:pPr>
      <w:ins w:id="21050" w:author="28.541_CR0289_(Rel-16)_SON_5G, EE_5G" w:date="2020-06-29T10:43:00Z">
        <w:r w:rsidRPr="008E6D39">
          <w:rPr>
            <w:lang w:val="de-DE"/>
          </w:rPr>
          <w:t xml:space="preserve">      properties:</w:t>
        </w:r>
      </w:ins>
    </w:p>
    <w:p w:rsidR="00EF7973" w:rsidRPr="008E6D39" w:rsidRDefault="00EF7973" w:rsidP="00EF7973">
      <w:pPr>
        <w:pStyle w:val="PL"/>
        <w:rPr>
          <w:ins w:id="21051" w:author="28.541_CR0289_(Rel-16)_SON_5G, EE_5G" w:date="2020-06-29T10:43:00Z"/>
          <w:lang w:val="de-DE"/>
        </w:rPr>
      </w:pPr>
      <w:ins w:id="21052" w:author="28.541_CR0289_(Rel-16)_SON_5G, EE_5G" w:date="2020-06-29T10:43:00Z">
        <w:r w:rsidRPr="008E6D39">
          <w:rPr>
            <w:lang w:val="de-DE"/>
          </w:rPr>
          <w:t xml:space="preserve">        </w:t>
        </w:r>
        <w:r>
          <w:t>load</w:t>
        </w:r>
        <w:r>
          <w:rPr>
            <w:rFonts w:cs="Arial"/>
            <w:szCs w:val="18"/>
          </w:rPr>
          <w:t>Threshold</w:t>
        </w:r>
        <w:r w:rsidRPr="008E6D39">
          <w:rPr>
            <w:lang w:val="de-DE"/>
          </w:rPr>
          <w:t>:</w:t>
        </w:r>
      </w:ins>
    </w:p>
    <w:p w:rsidR="00EF7973" w:rsidRPr="008E6D39" w:rsidRDefault="00EF7973" w:rsidP="00EF7973">
      <w:pPr>
        <w:pStyle w:val="PL"/>
        <w:rPr>
          <w:ins w:id="21053" w:author="28.541_CR0289_(Rel-16)_SON_5G, EE_5G" w:date="2020-06-29T10:43:00Z"/>
          <w:lang w:val="de-DE"/>
        </w:rPr>
      </w:pPr>
      <w:ins w:id="21054" w:author="28.541_CR0289_(Rel-16)_SON_5G, EE_5G" w:date="2020-06-29T10:43:00Z">
        <w:r w:rsidRPr="008E6D39">
          <w:rPr>
            <w:lang w:val="de-DE"/>
          </w:rPr>
          <w:t xml:space="preserve">          </w:t>
        </w:r>
        <w:r>
          <w:t>type: integer</w:t>
        </w:r>
      </w:ins>
    </w:p>
    <w:p w:rsidR="00EF7973" w:rsidRPr="008E6D39" w:rsidRDefault="00EF7973" w:rsidP="00EF7973">
      <w:pPr>
        <w:pStyle w:val="PL"/>
        <w:rPr>
          <w:ins w:id="21055" w:author="28.541_CR0289_(Rel-16)_SON_5G, EE_5G" w:date="2020-06-29T10:43:00Z"/>
          <w:lang w:val="de-DE"/>
        </w:rPr>
      </w:pPr>
      <w:ins w:id="21056" w:author="28.541_CR0289_(Rel-16)_SON_5G, EE_5G" w:date="2020-06-29T10:43:00Z">
        <w:r w:rsidRPr="008E6D39">
          <w:rPr>
            <w:lang w:val="de-DE"/>
          </w:rPr>
          <w:t xml:space="preserve">        </w:t>
        </w:r>
        <w:r>
          <w:rPr>
            <w:rFonts w:cs="Arial"/>
            <w:szCs w:val="18"/>
          </w:rPr>
          <w:t>t</w:t>
        </w:r>
        <w:r w:rsidRPr="00470365">
          <w:rPr>
            <w:rFonts w:cs="Arial"/>
            <w:szCs w:val="18"/>
          </w:rPr>
          <w:t>imeDuration</w:t>
        </w:r>
        <w:r w:rsidRPr="008E6D39">
          <w:rPr>
            <w:lang w:val="de-DE"/>
          </w:rPr>
          <w:t>:</w:t>
        </w:r>
      </w:ins>
    </w:p>
    <w:p w:rsidR="00EF7973" w:rsidRPr="008E6D39" w:rsidRDefault="00EF7973" w:rsidP="00EF7973">
      <w:pPr>
        <w:pStyle w:val="PL"/>
        <w:rPr>
          <w:ins w:id="21057" w:author="28.541_CR0289_(Rel-16)_SON_5G, EE_5G" w:date="2020-06-29T10:43:00Z"/>
          <w:lang w:val="de-DE"/>
        </w:rPr>
      </w:pPr>
      <w:ins w:id="21058" w:author="28.541_CR0289_(Rel-16)_SON_5G, EE_5G" w:date="2020-06-29T10:43:00Z">
        <w:r w:rsidRPr="008E6D39">
          <w:rPr>
            <w:lang w:val="de-DE"/>
          </w:rPr>
          <w:t xml:space="preserve">          </w:t>
        </w:r>
        <w:r>
          <w:t>type: integer</w:t>
        </w:r>
      </w:ins>
    </w:p>
    <w:p w:rsidR="00EF7973" w:rsidRPr="008E6D39" w:rsidRDefault="00EF7973" w:rsidP="00EF7973">
      <w:pPr>
        <w:pStyle w:val="PL"/>
        <w:rPr>
          <w:ins w:id="21059" w:author="28.541_CR0289_(Rel-16)_SON_5G, EE_5G" w:date="2020-06-29T10:43:00Z"/>
          <w:lang w:val="de-DE"/>
        </w:rPr>
      </w:pPr>
      <w:ins w:id="21060" w:author="28.541_CR0289_(Rel-16)_SON_5G, EE_5G" w:date="2020-06-29T10:43:00Z">
        <w:r w:rsidRPr="008E6D39">
          <w:rPr>
            <w:lang w:val="de-DE"/>
          </w:rPr>
          <w:t xml:space="preserve">    </w:t>
        </w:r>
        <w:r>
          <w:rPr>
            <w:rFonts w:cs="Courier New"/>
          </w:rPr>
          <w:t>I</w:t>
        </w:r>
        <w:r w:rsidRPr="00A34AAA">
          <w:rPr>
            <w:rFonts w:cs="Courier New"/>
          </w:rPr>
          <w:t>ntraRatEsDeactivationCandidateCellsLoadParameters</w:t>
        </w:r>
        <w:r w:rsidRPr="008E6D39">
          <w:rPr>
            <w:lang w:val="de-DE"/>
          </w:rPr>
          <w:t>:</w:t>
        </w:r>
      </w:ins>
    </w:p>
    <w:p w:rsidR="00EF7973" w:rsidRPr="008E6D39" w:rsidRDefault="00EF7973" w:rsidP="00EF7973">
      <w:pPr>
        <w:pStyle w:val="PL"/>
        <w:rPr>
          <w:ins w:id="21061" w:author="28.541_CR0289_(Rel-16)_SON_5G, EE_5G" w:date="2020-06-29T10:43:00Z"/>
          <w:lang w:val="de-DE"/>
        </w:rPr>
      </w:pPr>
      <w:ins w:id="21062" w:author="28.541_CR0289_(Rel-16)_SON_5G, EE_5G" w:date="2020-06-29T10:43:00Z">
        <w:r w:rsidRPr="008E6D39">
          <w:rPr>
            <w:lang w:val="de-DE"/>
          </w:rPr>
          <w:t xml:space="preserve">      type: object</w:t>
        </w:r>
      </w:ins>
    </w:p>
    <w:p w:rsidR="00EF7973" w:rsidRPr="008E6D39" w:rsidRDefault="00EF7973" w:rsidP="00EF7973">
      <w:pPr>
        <w:pStyle w:val="PL"/>
        <w:rPr>
          <w:ins w:id="21063" w:author="28.541_CR0289_(Rel-16)_SON_5G, EE_5G" w:date="2020-06-29T10:43:00Z"/>
          <w:lang w:val="de-DE"/>
        </w:rPr>
      </w:pPr>
      <w:ins w:id="21064" w:author="28.541_CR0289_(Rel-16)_SON_5G, EE_5G" w:date="2020-06-29T10:43:00Z">
        <w:r w:rsidRPr="008E6D39">
          <w:rPr>
            <w:lang w:val="de-DE"/>
          </w:rPr>
          <w:t xml:space="preserve">      properties:</w:t>
        </w:r>
      </w:ins>
    </w:p>
    <w:p w:rsidR="00EF7973" w:rsidRPr="008E6D39" w:rsidRDefault="00EF7973" w:rsidP="00EF7973">
      <w:pPr>
        <w:pStyle w:val="PL"/>
        <w:rPr>
          <w:ins w:id="21065" w:author="28.541_CR0289_(Rel-16)_SON_5G, EE_5G" w:date="2020-06-29T10:43:00Z"/>
          <w:lang w:val="de-DE"/>
        </w:rPr>
      </w:pPr>
      <w:ins w:id="21066" w:author="28.541_CR0289_(Rel-16)_SON_5G, EE_5G" w:date="2020-06-29T10:43:00Z">
        <w:r w:rsidRPr="008E6D39">
          <w:rPr>
            <w:lang w:val="de-DE"/>
          </w:rPr>
          <w:t xml:space="preserve">        </w:t>
        </w:r>
        <w:r>
          <w:t>load</w:t>
        </w:r>
        <w:r>
          <w:rPr>
            <w:rFonts w:cs="Arial"/>
            <w:szCs w:val="18"/>
          </w:rPr>
          <w:t>Threshold</w:t>
        </w:r>
        <w:r w:rsidRPr="008E6D39">
          <w:rPr>
            <w:lang w:val="de-DE"/>
          </w:rPr>
          <w:t>:</w:t>
        </w:r>
      </w:ins>
    </w:p>
    <w:p w:rsidR="00EF7973" w:rsidRPr="008E6D39" w:rsidRDefault="00EF7973" w:rsidP="00EF7973">
      <w:pPr>
        <w:pStyle w:val="PL"/>
        <w:rPr>
          <w:ins w:id="21067" w:author="28.541_CR0289_(Rel-16)_SON_5G, EE_5G" w:date="2020-06-29T10:43:00Z"/>
          <w:lang w:val="de-DE"/>
        </w:rPr>
      </w:pPr>
      <w:ins w:id="21068" w:author="28.541_CR0289_(Rel-16)_SON_5G, EE_5G" w:date="2020-06-29T10:43:00Z">
        <w:r w:rsidRPr="008E6D39">
          <w:rPr>
            <w:lang w:val="de-DE"/>
          </w:rPr>
          <w:t xml:space="preserve">          </w:t>
        </w:r>
        <w:r>
          <w:t>type: integer</w:t>
        </w:r>
      </w:ins>
    </w:p>
    <w:p w:rsidR="00EF7973" w:rsidRPr="008E6D39" w:rsidRDefault="00EF7973" w:rsidP="00EF7973">
      <w:pPr>
        <w:pStyle w:val="PL"/>
        <w:rPr>
          <w:ins w:id="21069" w:author="28.541_CR0289_(Rel-16)_SON_5G, EE_5G" w:date="2020-06-29T10:43:00Z"/>
          <w:lang w:val="de-DE"/>
        </w:rPr>
      </w:pPr>
      <w:ins w:id="21070" w:author="28.541_CR0289_(Rel-16)_SON_5G, EE_5G" w:date="2020-06-29T10:43:00Z">
        <w:r w:rsidRPr="008E6D39">
          <w:rPr>
            <w:lang w:val="de-DE"/>
          </w:rPr>
          <w:t xml:space="preserve">        </w:t>
        </w:r>
        <w:r>
          <w:rPr>
            <w:rFonts w:cs="Arial"/>
            <w:szCs w:val="18"/>
          </w:rPr>
          <w:t>t</w:t>
        </w:r>
        <w:r w:rsidRPr="00470365">
          <w:rPr>
            <w:rFonts w:cs="Arial"/>
            <w:szCs w:val="18"/>
          </w:rPr>
          <w:t>imeDuration</w:t>
        </w:r>
        <w:r w:rsidRPr="008E6D39">
          <w:rPr>
            <w:lang w:val="de-DE"/>
          </w:rPr>
          <w:t>:</w:t>
        </w:r>
      </w:ins>
    </w:p>
    <w:p w:rsidR="00EF7973" w:rsidRPr="008E6D39" w:rsidRDefault="00EF7973" w:rsidP="00EF7973">
      <w:pPr>
        <w:pStyle w:val="PL"/>
        <w:rPr>
          <w:ins w:id="21071" w:author="28.541_CR0289_(Rel-16)_SON_5G, EE_5G" w:date="2020-06-29T10:43:00Z"/>
          <w:lang w:val="de-DE"/>
        </w:rPr>
      </w:pPr>
      <w:ins w:id="21072" w:author="28.541_CR0289_(Rel-16)_SON_5G, EE_5G" w:date="2020-06-29T10:43:00Z">
        <w:r w:rsidRPr="008E6D39">
          <w:rPr>
            <w:lang w:val="de-DE"/>
          </w:rPr>
          <w:t xml:space="preserve">          </w:t>
        </w:r>
        <w:r>
          <w:t>type: integer</w:t>
        </w:r>
      </w:ins>
    </w:p>
    <w:p w:rsidR="00EF7973" w:rsidRPr="008E6D39" w:rsidRDefault="00EF7973" w:rsidP="00EF7973">
      <w:pPr>
        <w:pStyle w:val="PL"/>
        <w:rPr>
          <w:ins w:id="21073" w:author="28.541_CR0289_(Rel-16)_SON_5G, EE_5G" w:date="2020-06-29T10:43:00Z"/>
          <w:lang w:val="de-DE"/>
        </w:rPr>
      </w:pPr>
      <w:ins w:id="21074" w:author="28.541_CR0289_(Rel-16)_SON_5G, EE_5G" w:date="2020-06-29T10:43:00Z">
        <w:r w:rsidRPr="008E6D39">
          <w:rPr>
            <w:lang w:val="de-DE"/>
          </w:rPr>
          <w:t xml:space="preserve">    </w:t>
        </w:r>
        <w:r>
          <w:rPr>
            <w:rFonts w:cs="Courier New"/>
          </w:rPr>
          <w:t>E</w:t>
        </w:r>
        <w:r w:rsidRPr="00A34AAA">
          <w:rPr>
            <w:rFonts w:cs="Courier New"/>
          </w:rPr>
          <w:t>sNotAllowedTimePeriod</w:t>
        </w:r>
        <w:r w:rsidRPr="008E6D39">
          <w:rPr>
            <w:lang w:val="de-DE"/>
          </w:rPr>
          <w:t>:</w:t>
        </w:r>
      </w:ins>
    </w:p>
    <w:p w:rsidR="00EF7973" w:rsidRPr="008E6D39" w:rsidRDefault="00EF7973" w:rsidP="00EF7973">
      <w:pPr>
        <w:pStyle w:val="PL"/>
        <w:rPr>
          <w:ins w:id="21075" w:author="28.541_CR0289_(Rel-16)_SON_5G, EE_5G" w:date="2020-06-29T10:43:00Z"/>
          <w:lang w:val="de-DE"/>
        </w:rPr>
      </w:pPr>
      <w:ins w:id="21076" w:author="28.541_CR0289_(Rel-16)_SON_5G, EE_5G" w:date="2020-06-29T10:43:00Z">
        <w:r w:rsidRPr="008E6D39">
          <w:rPr>
            <w:lang w:val="de-DE"/>
          </w:rPr>
          <w:t xml:space="preserve">      type: object</w:t>
        </w:r>
      </w:ins>
    </w:p>
    <w:p w:rsidR="00EF7973" w:rsidRPr="008E6D39" w:rsidRDefault="00EF7973" w:rsidP="00EF7973">
      <w:pPr>
        <w:pStyle w:val="PL"/>
        <w:rPr>
          <w:ins w:id="21077" w:author="28.541_CR0289_(Rel-16)_SON_5G, EE_5G" w:date="2020-06-29T10:43:00Z"/>
          <w:lang w:val="de-DE"/>
        </w:rPr>
      </w:pPr>
      <w:ins w:id="21078" w:author="28.541_CR0289_(Rel-16)_SON_5G, EE_5G" w:date="2020-06-29T10:43:00Z">
        <w:r w:rsidRPr="008E6D39">
          <w:rPr>
            <w:lang w:val="de-DE"/>
          </w:rPr>
          <w:t xml:space="preserve">      properties:</w:t>
        </w:r>
      </w:ins>
    </w:p>
    <w:p w:rsidR="00EF7973" w:rsidRPr="008E6D39" w:rsidRDefault="00EF7973" w:rsidP="00EF7973">
      <w:pPr>
        <w:pStyle w:val="PL"/>
        <w:rPr>
          <w:ins w:id="21079" w:author="28.541_CR0289_(Rel-16)_SON_5G, EE_5G" w:date="2020-06-29T10:43:00Z"/>
          <w:lang w:val="de-DE"/>
        </w:rPr>
      </w:pPr>
      <w:ins w:id="21080" w:author="28.541_CR0289_(Rel-16)_SON_5G, EE_5G" w:date="2020-06-29T10:43:00Z">
        <w:r w:rsidRPr="008E6D39">
          <w:rPr>
            <w:lang w:val="de-DE"/>
          </w:rPr>
          <w:t xml:space="preserve">        </w:t>
        </w:r>
        <w:r>
          <w:rPr>
            <w:rFonts w:cs="Arial"/>
            <w:szCs w:val="18"/>
          </w:rPr>
          <w:t>startTimeandendTime</w:t>
        </w:r>
        <w:r w:rsidRPr="008E6D39">
          <w:rPr>
            <w:lang w:val="de-DE"/>
          </w:rPr>
          <w:t>:</w:t>
        </w:r>
      </w:ins>
    </w:p>
    <w:p w:rsidR="00EF7973" w:rsidRPr="008E6D39" w:rsidRDefault="00EF7973" w:rsidP="00EF7973">
      <w:pPr>
        <w:pStyle w:val="PL"/>
        <w:rPr>
          <w:ins w:id="21081" w:author="28.541_CR0289_(Rel-16)_SON_5G, EE_5G" w:date="2020-06-29T10:43:00Z"/>
          <w:lang w:val="de-DE"/>
        </w:rPr>
      </w:pPr>
      <w:ins w:id="21082" w:author="28.541_CR0289_(Rel-16)_SON_5G, EE_5G" w:date="2020-06-29T10:43:00Z">
        <w:r w:rsidRPr="008E6D39">
          <w:rPr>
            <w:lang w:val="de-DE"/>
          </w:rPr>
          <w:t xml:space="preserve">          </w:t>
        </w:r>
        <w:r>
          <w:t>type: string</w:t>
        </w:r>
      </w:ins>
    </w:p>
    <w:p w:rsidR="00EF7973" w:rsidRPr="008E6D39" w:rsidRDefault="00EF7973" w:rsidP="00EF7973">
      <w:pPr>
        <w:pStyle w:val="PL"/>
        <w:rPr>
          <w:ins w:id="21083" w:author="28.541_CR0289_(Rel-16)_SON_5G, EE_5G" w:date="2020-06-29T10:43:00Z"/>
          <w:lang w:val="de-DE"/>
        </w:rPr>
      </w:pPr>
      <w:ins w:id="21084" w:author="28.541_CR0289_(Rel-16)_SON_5G, EE_5G" w:date="2020-06-29T10:43:00Z">
        <w:r w:rsidRPr="008E6D39">
          <w:rPr>
            <w:lang w:val="de-DE"/>
          </w:rPr>
          <w:t xml:space="preserve">        </w:t>
        </w:r>
        <w:r>
          <w:rPr>
            <w:rFonts w:cs="Arial"/>
            <w:szCs w:val="18"/>
          </w:rPr>
          <w:t>periodOfDay</w:t>
        </w:r>
        <w:r w:rsidRPr="008E6D39">
          <w:rPr>
            <w:lang w:val="de-DE"/>
          </w:rPr>
          <w:t>:</w:t>
        </w:r>
      </w:ins>
    </w:p>
    <w:p w:rsidR="00EF7973" w:rsidRDefault="00EF7973" w:rsidP="00EF7973">
      <w:pPr>
        <w:pStyle w:val="PL"/>
        <w:rPr>
          <w:ins w:id="21085" w:author="28.541_CR0289_(Rel-16)_SON_5G, EE_5G" w:date="2020-06-29T10:43:00Z"/>
        </w:rPr>
      </w:pPr>
      <w:ins w:id="21086" w:author="28.541_CR0289_(Rel-16)_SON_5G, EE_5G" w:date="2020-06-29T10:43:00Z">
        <w:r w:rsidRPr="008E6D39">
          <w:rPr>
            <w:lang w:val="de-DE"/>
          </w:rPr>
          <w:t xml:space="preserve">          </w:t>
        </w:r>
        <w:r>
          <w:t>type: string</w:t>
        </w:r>
      </w:ins>
    </w:p>
    <w:p w:rsidR="00EF7973" w:rsidRPr="008E6D39" w:rsidRDefault="00EF7973" w:rsidP="00EF7973">
      <w:pPr>
        <w:pStyle w:val="PL"/>
        <w:rPr>
          <w:ins w:id="21087" w:author="28.541_CR0289_(Rel-16)_SON_5G, EE_5G" w:date="2020-06-29T10:43:00Z"/>
          <w:lang w:val="de-DE"/>
        </w:rPr>
      </w:pPr>
      <w:ins w:id="21088" w:author="28.541_CR0289_(Rel-16)_SON_5G, EE_5G" w:date="2020-06-29T10:43:00Z">
        <w:r w:rsidRPr="008E6D39">
          <w:rPr>
            <w:lang w:val="de-DE"/>
          </w:rPr>
          <w:t xml:space="preserve">        </w:t>
        </w:r>
        <w:r>
          <w:rPr>
            <w:rFonts w:cs="Arial"/>
            <w:szCs w:val="18"/>
          </w:rPr>
          <w:t>daysOfWeekList</w:t>
        </w:r>
        <w:r w:rsidRPr="008E6D39">
          <w:rPr>
            <w:lang w:val="de-DE"/>
          </w:rPr>
          <w:t>:</w:t>
        </w:r>
      </w:ins>
    </w:p>
    <w:p w:rsidR="00EF7973" w:rsidRPr="008E6D39" w:rsidRDefault="00EF7973" w:rsidP="00EF7973">
      <w:pPr>
        <w:pStyle w:val="PL"/>
        <w:rPr>
          <w:ins w:id="21089" w:author="28.541_CR0289_(Rel-16)_SON_5G, EE_5G" w:date="2020-06-29T10:43:00Z"/>
          <w:lang w:val="de-DE"/>
        </w:rPr>
      </w:pPr>
      <w:ins w:id="21090" w:author="28.541_CR0289_(Rel-16)_SON_5G, EE_5G" w:date="2020-06-29T10:43:00Z">
        <w:r w:rsidRPr="008E6D39">
          <w:rPr>
            <w:lang w:val="de-DE"/>
          </w:rPr>
          <w:t xml:space="preserve">          </w:t>
        </w:r>
        <w:r>
          <w:t>type: string</w:t>
        </w:r>
      </w:ins>
    </w:p>
    <w:p w:rsidR="00EF7973" w:rsidRPr="008E6D39" w:rsidRDefault="00EF7973" w:rsidP="00EF7973">
      <w:pPr>
        <w:pStyle w:val="PL"/>
        <w:rPr>
          <w:ins w:id="21091" w:author="28.541_CR0289_(Rel-16)_SON_5G, EE_5G" w:date="2020-06-29T10:43:00Z"/>
          <w:lang w:val="de-DE"/>
        </w:rPr>
      </w:pPr>
      <w:ins w:id="21092" w:author="28.541_CR0289_(Rel-16)_SON_5G, EE_5G" w:date="2020-06-29T10:43:00Z">
        <w:r w:rsidRPr="008E6D39">
          <w:rPr>
            <w:lang w:val="de-DE"/>
          </w:rPr>
          <w:t xml:space="preserve">        </w:t>
        </w:r>
        <w:r>
          <w:rPr>
            <w:rFonts w:cs="Arial"/>
            <w:szCs w:val="18"/>
          </w:rPr>
          <w:t>listoftimeperiods</w:t>
        </w:r>
        <w:r w:rsidRPr="008E6D39">
          <w:rPr>
            <w:lang w:val="de-DE"/>
          </w:rPr>
          <w:t>:</w:t>
        </w:r>
      </w:ins>
    </w:p>
    <w:p w:rsidR="00EF7973" w:rsidRPr="006804DC" w:rsidRDefault="00EF7973" w:rsidP="00EF7973">
      <w:pPr>
        <w:pStyle w:val="PL"/>
        <w:rPr>
          <w:ins w:id="21093" w:author="28.541_CR0289_(Rel-16)_SON_5G, EE_5G" w:date="2020-06-29T10:43:00Z"/>
          <w:lang w:val="de-DE"/>
        </w:rPr>
      </w:pPr>
      <w:ins w:id="21094" w:author="28.541_CR0289_(Rel-16)_SON_5G, EE_5G" w:date="2020-06-29T10:43:00Z">
        <w:r w:rsidRPr="008E6D39">
          <w:rPr>
            <w:lang w:val="de-DE"/>
          </w:rPr>
          <w:t xml:space="preserve">          </w:t>
        </w:r>
        <w:r>
          <w:t>type: string</w:t>
        </w:r>
      </w:ins>
    </w:p>
    <w:p w:rsidR="00EF7973" w:rsidRPr="008E6D39" w:rsidRDefault="00EF7973" w:rsidP="00EF7973">
      <w:pPr>
        <w:pStyle w:val="PL"/>
        <w:rPr>
          <w:ins w:id="21095" w:author="28.541_CR0289_(Rel-16)_SON_5G, EE_5G" w:date="2020-06-29T10:43:00Z"/>
          <w:lang w:val="de-DE"/>
        </w:rPr>
      </w:pPr>
      <w:ins w:id="21096" w:author="28.541_CR0289_(Rel-16)_SON_5G, EE_5G" w:date="2020-06-29T10:43:00Z">
        <w:r w:rsidRPr="008E6D39">
          <w:rPr>
            <w:lang w:val="de-DE"/>
          </w:rPr>
          <w:t xml:space="preserve">    </w:t>
        </w:r>
        <w:r>
          <w:rPr>
            <w:rFonts w:cs="Courier New"/>
          </w:rPr>
          <w:t>I</w:t>
        </w:r>
        <w:r w:rsidRPr="00A34AAA">
          <w:rPr>
            <w:rFonts w:cs="Courier New"/>
          </w:rPr>
          <w:t>nterRatEsActivationOriginalCellParameters</w:t>
        </w:r>
        <w:r w:rsidRPr="008E6D39">
          <w:rPr>
            <w:lang w:val="de-DE"/>
          </w:rPr>
          <w:t>:</w:t>
        </w:r>
      </w:ins>
    </w:p>
    <w:p w:rsidR="00EF7973" w:rsidRPr="008E6D39" w:rsidRDefault="00EF7973" w:rsidP="00EF7973">
      <w:pPr>
        <w:pStyle w:val="PL"/>
        <w:rPr>
          <w:ins w:id="21097" w:author="28.541_CR0289_(Rel-16)_SON_5G, EE_5G" w:date="2020-06-29T10:43:00Z"/>
          <w:lang w:val="de-DE"/>
        </w:rPr>
      </w:pPr>
      <w:ins w:id="21098" w:author="28.541_CR0289_(Rel-16)_SON_5G, EE_5G" w:date="2020-06-29T10:43:00Z">
        <w:r w:rsidRPr="008E6D39">
          <w:rPr>
            <w:lang w:val="de-DE"/>
          </w:rPr>
          <w:t xml:space="preserve">      type: object</w:t>
        </w:r>
      </w:ins>
    </w:p>
    <w:p w:rsidR="00EF7973" w:rsidRPr="008E6D39" w:rsidRDefault="00EF7973" w:rsidP="00EF7973">
      <w:pPr>
        <w:pStyle w:val="PL"/>
        <w:rPr>
          <w:ins w:id="21099" w:author="28.541_CR0289_(Rel-16)_SON_5G, EE_5G" w:date="2020-06-29T10:43:00Z"/>
          <w:lang w:val="de-DE"/>
        </w:rPr>
      </w:pPr>
      <w:ins w:id="21100" w:author="28.541_CR0289_(Rel-16)_SON_5G, EE_5G" w:date="2020-06-29T10:43:00Z">
        <w:r w:rsidRPr="008E6D39">
          <w:rPr>
            <w:lang w:val="de-DE"/>
          </w:rPr>
          <w:t xml:space="preserve">      properties:</w:t>
        </w:r>
      </w:ins>
    </w:p>
    <w:p w:rsidR="00EF7973" w:rsidRPr="008E6D39" w:rsidRDefault="00EF7973" w:rsidP="00EF7973">
      <w:pPr>
        <w:pStyle w:val="PL"/>
        <w:rPr>
          <w:ins w:id="21101" w:author="28.541_CR0289_(Rel-16)_SON_5G, EE_5G" w:date="2020-06-29T10:43:00Z"/>
          <w:lang w:val="de-DE"/>
        </w:rPr>
      </w:pPr>
      <w:ins w:id="21102" w:author="28.541_CR0289_(Rel-16)_SON_5G, EE_5G" w:date="2020-06-29T10:43:00Z">
        <w:r w:rsidRPr="008E6D39">
          <w:rPr>
            <w:lang w:val="de-DE"/>
          </w:rPr>
          <w:t xml:space="preserve">        </w:t>
        </w:r>
        <w:r>
          <w:rPr>
            <w:lang w:val="de-DE"/>
          </w:rPr>
          <w:t>load</w:t>
        </w:r>
        <w:r>
          <w:rPr>
            <w:rFonts w:cs="Arial"/>
            <w:szCs w:val="18"/>
          </w:rPr>
          <w:t>Threshold</w:t>
        </w:r>
        <w:r w:rsidRPr="008E6D39">
          <w:rPr>
            <w:lang w:val="de-DE"/>
          </w:rPr>
          <w:t>:</w:t>
        </w:r>
      </w:ins>
    </w:p>
    <w:p w:rsidR="00EF7973" w:rsidRPr="008E6D39" w:rsidRDefault="00EF7973" w:rsidP="00EF7973">
      <w:pPr>
        <w:pStyle w:val="PL"/>
        <w:rPr>
          <w:ins w:id="21103" w:author="28.541_CR0289_(Rel-16)_SON_5G, EE_5G" w:date="2020-06-29T10:43:00Z"/>
          <w:lang w:val="de-DE"/>
        </w:rPr>
      </w:pPr>
      <w:ins w:id="21104" w:author="28.541_CR0289_(Rel-16)_SON_5G, EE_5G" w:date="2020-06-29T10:43:00Z">
        <w:r w:rsidRPr="008E6D39">
          <w:rPr>
            <w:lang w:val="de-DE"/>
          </w:rPr>
          <w:t xml:space="preserve">          </w:t>
        </w:r>
        <w:r>
          <w:t>type: integer</w:t>
        </w:r>
      </w:ins>
    </w:p>
    <w:p w:rsidR="00EF7973" w:rsidRPr="008E6D39" w:rsidRDefault="00EF7973" w:rsidP="00EF7973">
      <w:pPr>
        <w:pStyle w:val="PL"/>
        <w:rPr>
          <w:ins w:id="21105" w:author="28.541_CR0289_(Rel-16)_SON_5G, EE_5G" w:date="2020-06-29T10:43:00Z"/>
          <w:lang w:val="de-DE"/>
        </w:rPr>
      </w:pPr>
      <w:ins w:id="21106" w:author="28.541_CR0289_(Rel-16)_SON_5G, EE_5G" w:date="2020-06-29T10:43:00Z">
        <w:r w:rsidRPr="008E6D39">
          <w:rPr>
            <w:lang w:val="de-DE"/>
          </w:rPr>
          <w:t xml:space="preserve">        </w:t>
        </w:r>
        <w:r>
          <w:rPr>
            <w:rFonts w:cs="Arial"/>
            <w:szCs w:val="18"/>
          </w:rPr>
          <w:t>t</w:t>
        </w:r>
        <w:r w:rsidRPr="00470365">
          <w:rPr>
            <w:rFonts w:cs="Arial"/>
            <w:szCs w:val="18"/>
          </w:rPr>
          <w:t>imeDuration</w:t>
        </w:r>
        <w:r w:rsidRPr="008E6D39">
          <w:rPr>
            <w:lang w:val="de-DE"/>
          </w:rPr>
          <w:t>:</w:t>
        </w:r>
      </w:ins>
    </w:p>
    <w:p w:rsidR="00EF7973" w:rsidRPr="008E6D39" w:rsidRDefault="00EF7973" w:rsidP="00EF7973">
      <w:pPr>
        <w:pStyle w:val="PL"/>
        <w:rPr>
          <w:ins w:id="21107" w:author="28.541_CR0289_(Rel-16)_SON_5G, EE_5G" w:date="2020-06-29T10:43:00Z"/>
          <w:lang w:val="de-DE"/>
        </w:rPr>
      </w:pPr>
      <w:ins w:id="21108" w:author="28.541_CR0289_(Rel-16)_SON_5G, EE_5G" w:date="2020-06-29T10:43:00Z">
        <w:r w:rsidRPr="008E6D39">
          <w:rPr>
            <w:lang w:val="de-DE"/>
          </w:rPr>
          <w:t xml:space="preserve">          </w:t>
        </w:r>
        <w:r>
          <w:t>type: integer</w:t>
        </w:r>
      </w:ins>
    </w:p>
    <w:p w:rsidR="00EF7973" w:rsidRPr="008E6D39" w:rsidRDefault="00EF7973" w:rsidP="00EF7973">
      <w:pPr>
        <w:pStyle w:val="PL"/>
        <w:rPr>
          <w:ins w:id="21109" w:author="28.541_CR0289_(Rel-16)_SON_5G, EE_5G" w:date="2020-06-29T10:43:00Z"/>
          <w:lang w:val="de-DE"/>
        </w:rPr>
      </w:pPr>
      <w:ins w:id="21110" w:author="28.541_CR0289_(Rel-16)_SON_5G, EE_5G" w:date="2020-06-29T10:43:00Z">
        <w:r w:rsidRPr="008E6D39">
          <w:rPr>
            <w:lang w:val="de-DE"/>
          </w:rPr>
          <w:t xml:space="preserve">    </w:t>
        </w:r>
        <w:r>
          <w:rPr>
            <w:rFonts w:cs="Courier New"/>
          </w:rPr>
          <w:t>I</w:t>
        </w:r>
        <w:r w:rsidRPr="00A34AAA">
          <w:rPr>
            <w:rFonts w:cs="Courier New"/>
          </w:rPr>
          <w:t>nterRatEsActivationCandidateCellParameters</w:t>
        </w:r>
        <w:r w:rsidRPr="008E6D39">
          <w:rPr>
            <w:lang w:val="de-DE"/>
          </w:rPr>
          <w:t>:</w:t>
        </w:r>
      </w:ins>
    </w:p>
    <w:p w:rsidR="00EF7973" w:rsidRPr="008E6D39" w:rsidRDefault="00EF7973" w:rsidP="00EF7973">
      <w:pPr>
        <w:pStyle w:val="PL"/>
        <w:rPr>
          <w:ins w:id="21111" w:author="28.541_CR0289_(Rel-16)_SON_5G, EE_5G" w:date="2020-06-29T10:43:00Z"/>
          <w:lang w:val="de-DE"/>
        </w:rPr>
      </w:pPr>
      <w:ins w:id="21112" w:author="28.541_CR0289_(Rel-16)_SON_5G, EE_5G" w:date="2020-06-29T10:43:00Z">
        <w:r w:rsidRPr="008E6D39">
          <w:rPr>
            <w:lang w:val="de-DE"/>
          </w:rPr>
          <w:t xml:space="preserve">      type: object</w:t>
        </w:r>
      </w:ins>
    </w:p>
    <w:p w:rsidR="00EF7973" w:rsidRPr="008E6D39" w:rsidRDefault="00EF7973" w:rsidP="00EF7973">
      <w:pPr>
        <w:pStyle w:val="PL"/>
        <w:rPr>
          <w:ins w:id="21113" w:author="28.541_CR0289_(Rel-16)_SON_5G, EE_5G" w:date="2020-06-29T10:43:00Z"/>
          <w:lang w:val="de-DE"/>
        </w:rPr>
      </w:pPr>
      <w:ins w:id="21114" w:author="28.541_CR0289_(Rel-16)_SON_5G, EE_5G" w:date="2020-06-29T10:43:00Z">
        <w:r w:rsidRPr="008E6D39">
          <w:rPr>
            <w:lang w:val="de-DE"/>
          </w:rPr>
          <w:t xml:space="preserve">      properties:</w:t>
        </w:r>
      </w:ins>
    </w:p>
    <w:p w:rsidR="00EF7973" w:rsidRPr="008E6D39" w:rsidRDefault="00EF7973" w:rsidP="00EF7973">
      <w:pPr>
        <w:pStyle w:val="PL"/>
        <w:rPr>
          <w:ins w:id="21115" w:author="28.541_CR0289_(Rel-16)_SON_5G, EE_5G" w:date="2020-06-29T10:43:00Z"/>
          <w:lang w:val="de-DE"/>
        </w:rPr>
      </w:pPr>
      <w:ins w:id="21116" w:author="28.541_CR0289_(Rel-16)_SON_5G, EE_5G" w:date="2020-06-29T10:43:00Z">
        <w:r w:rsidRPr="008E6D39">
          <w:rPr>
            <w:lang w:val="de-DE"/>
          </w:rPr>
          <w:t xml:space="preserve">        </w:t>
        </w:r>
        <w:r>
          <w:rPr>
            <w:lang w:val="de-DE"/>
          </w:rPr>
          <w:t>load</w:t>
        </w:r>
        <w:r>
          <w:rPr>
            <w:rFonts w:cs="Arial"/>
            <w:szCs w:val="18"/>
          </w:rPr>
          <w:t>Threshold</w:t>
        </w:r>
        <w:r w:rsidRPr="008E6D39">
          <w:rPr>
            <w:lang w:val="de-DE"/>
          </w:rPr>
          <w:t>:</w:t>
        </w:r>
      </w:ins>
    </w:p>
    <w:p w:rsidR="00EF7973" w:rsidRPr="008E6D39" w:rsidRDefault="00EF7973" w:rsidP="00EF7973">
      <w:pPr>
        <w:pStyle w:val="PL"/>
        <w:rPr>
          <w:ins w:id="21117" w:author="28.541_CR0289_(Rel-16)_SON_5G, EE_5G" w:date="2020-06-29T10:43:00Z"/>
          <w:lang w:val="de-DE"/>
        </w:rPr>
      </w:pPr>
      <w:ins w:id="21118" w:author="28.541_CR0289_(Rel-16)_SON_5G, EE_5G" w:date="2020-06-29T10:43:00Z">
        <w:r w:rsidRPr="008E6D39">
          <w:rPr>
            <w:lang w:val="de-DE"/>
          </w:rPr>
          <w:t xml:space="preserve">          </w:t>
        </w:r>
        <w:r>
          <w:t>type: integer</w:t>
        </w:r>
      </w:ins>
    </w:p>
    <w:p w:rsidR="00EF7973" w:rsidRPr="008E6D39" w:rsidRDefault="00EF7973" w:rsidP="00EF7973">
      <w:pPr>
        <w:pStyle w:val="PL"/>
        <w:rPr>
          <w:ins w:id="21119" w:author="28.541_CR0289_(Rel-16)_SON_5G, EE_5G" w:date="2020-06-29T10:43:00Z"/>
          <w:lang w:val="de-DE"/>
        </w:rPr>
      </w:pPr>
      <w:ins w:id="21120" w:author="28.541_CR0289_(Rel-16)_SON_5G, EE_5G" w:date="2020-06-29T10:43:00Z">
        <w:r w:rsidRPr="008E6D39">
          <w:rPr>
            <w:lang w:val="de-DE"/>
          </w:rPr>
          <w:t xml:space="preserve">        </w:t>
        </w:r>
        <w:r>
          <w:rPr>
            <w:rFonts w:cs="Arial"/>
            <w:szCs w:val="18"/>
          </w:rPr>
          <w:t>t</w:t>
        </w:r>
        <w:r w:rsidRPr="00470365">
          <w:rPr>
            <w:rFonts w:cs="Arial"/>
            <w:szCs w:val="18"/>
          </w:rPr>
          <w:t>imeDuration</w:t>
        </w:r>
        <w:r w:rsidRPr="008E6D39">
          <w:rPr>
            <w:lang w:val="de-DE"/>
          </w:rPr>
          <w:t>:</w:t>
        </w:r>
      </w:ins>
    </w:p>
    <w:p w:rsidR="00EF7973" w:rsidRPr="008E6D39" w:rsidRDefault="00EF7973" w:rsidP="00EF7973">
      <w:pPr>
        <w:pStyle w:val="PL"/>
        <w:rPr>
          <w:ins w:id="21121" w:author="28.541_CR0289_(Rel-16)_SON_5G, EE_5G" w:date="2020-06-29T10:43:00Z"/>
          <w:lang w:val="de-DE"/>
        </w:rPr>
      </w:pPr>
      <w:ins w:id="21122" w:author="28.541_CR0289_(Rel-16)_SON_5G, EE_5G" w:date="2020-06-29T10:43:00Z">
        <w:r w:rsidRPr="008E6D39">
          <w:rPr>
            <w:lang w:val="de-DE"/>
          </w:rPr>
          <w:t xml:space="preserve">          </w:t>
        </w:r>
        <w:r>
          <w:t>type: integer</w:t>
        </w:r>
      </w:ins>
    </w:p>
    <w:p w:rsidR="00EF7973" w:rsidRPr="008E6D39" w:rsidRDefault="00EF7973" w:rsidP="00EF7973">
      <w:pPr>
        <w:pStyle w:val="PL"/>
        <w:rPr>
          <w:ins w:id="21123" w:author="28.541_CR0289_(Rel-16)_SON_5G, EE_5G" w:date="2020-06-29T10:43:00Z"/>
          <w:lang w:val="de-DE"/>
        </w:rPr>
      </w:pPr>
      <w:ins w:id="21124" w:author="28.541_CR0289_(Rel-16)_SON_5G, EE_5G" w:date="2020-06-29T10:43:00Z">
        <w:r w:rsidRPr="008E6D39">
          <w:rPr>
            <w:lang w:val="de-DE"/>
          </w:rPr>
          <w:t xml:space="preserve">    </w:t>
        </w:r>
        <w:r>
          <w:rPr>
            <w:rFonts w:cs="Courier New"/>
          </w:rPr>
          <w:t>I</w:t>
        </w:r>
        <w:r w:rsidRPr="00A34AAA">
          <w:rPr>
            <w:rFonts w:cs="Courier New"/>
          </w:rPr>
          <w:t>nterRatEsDeactivationCandidateCellParameters</w:t>
        </w:r>
        <w:r w:rsidRPr="008E6D39">
          <w:rPr>
            <w:lang w:val="de-DE"/>
          </w:rPr>
          <w:t>:</w:t>
        </w:r>
      </w:ins>
    </w:p>
    <w:p w:rsidR="00EF7973" w:rsidRPr="008E6D39" w:rsidRDefault="00EF7973" w:rsidP="00EF7973">
      <w:pPr>
        <w:pStyle w:val="PL"/>
        <w:rPr>
          <w:ins w:id="21125" w:author="28.541_CR0289_(Rel-16)_SON_5G, EE_5G" w:date="2020-06-29T10:43:00Z"/>
          <w:lang w:val="de-DE"/>
        </w:rPr>
      </w:pPr>
      <w:ins w:id="21126" w:author="28.541_CR0289_(Rel-16)_SON_5G, EE_5G" w:date="2020-06-29T10:43:00Z">
        <w:r w:rsidRPr="008E6D39">
          <w:rPr>
            <w:lang w:val="de-DE"/>
          </w:rPr>
          <w:t xml:space="preserve">      type: object</w:t>
        </w:r>
      </w:ins>
    </w:p>
    <w:p w:rsidR="00EF7973" w:rsidRPr="008E6D39" w:rsidRDefault="00EF7973" w:rsidP="00EF7973">
      <w:pPr>
        <w:pStyle w:val="PL"/>
        <w:rPr>
          <w:ins w:id="21127" w:author="28.541_CR0289_(Rel-16)_SON_5G, EE_5G" w:date="2020-06-29T10:43:00Z"/>
          <w:lang w:val="de-DE"/>
        </w:rPr>
      </w:pPr>
      <w:ins w:id="21128" w:author="28.541_CR0289_(Rel-16)_SON_5G, EE_5G" w:date="2020-06-29T10:43:00Z">
        <w:r w:rsidRPr="008E6D39">
          <w:rPr>
            <w:lang w:val="de-DE"/>
          </w:rPr>
          <w:t xml:space="preserve">      properties:</w:t>
        </w:r>
      </w:ins>
    </w:p>
    <w:p w:rsidR="00EF7973" w:rsidRPr="008E6D39" w:rsidRDefault="00EF7973" w:rsidP="00EF7973">
      <w:pPr>
        <w:pStyle w:val="PL"/>
        <w:rPr>
          <w:ins w:id="21129" w:author="28.541_CR0289_(Rel-16)_SON_5G, EE_5G" w:date="2020-06-29T10:43:00Z"/>
          <w:lang w:val="de-DE"/>
        </w:rPr>
      </w:pPr>
      <w:ins w:id="21130" w:author="28.541_CR0289_(Rel-16)_SON_5G, EE_5G" w:date="2020-06-29T10:43:00Z">
        <w:r w:rsidRPr="008E6D39">
          <w:rPr>
            <w:lang w:val="de-DE"/>
          </w:rPr>
          <w:t xml:space="preserve">        </w:t>
        </w:r>
        <w:r>
          <w:rPr>
            <w:lang w:val="de-DE"/>
          </w:rPr>
          <w:t>load</w:t>
        </w:r>
        <w:r>
          <w:rPr>
            <w:rFonts w:cs="Arial"/>
            <w:szCs w:val="18"/>
          </w:rPr>
          <w:t>Threshold</w:t>
        </w:r>
        <w:r w:rsidRPr="008E6D39">
          <w:rPr>
            <w:lang w:val="de-DE"/>
          </w:rPr>
          <w:t>:</w:t>
        </w:r>
      </w:ins>
    </w:p>
    <w:p w:rsidR="00EF7973" w:rsidRPr="008E6D39" w:rsidRDefault="00EF7973" w:rsidP="00EF7973">
      <w:pPr>
        <w:pStyle w:val="PL"/>
        <w:rPr>
          <w:ins w:id="21131" w:author="28.541_CR0289_(Rel-16)_SON_5G, EE_5G" w:date="2020-06-29T10:43:00Z"/>
          <w:lang w:val="de-DE"/>
        </w:rPr>
      </w:pPr>
      <w:ins w:id="21132" w:author="28.541_CR0289_(Rel-16)_SON_5G, EE_5G" w:date="2020-06-29T10:43:00Z">
        <w:r w:rsidRPr="008E6D39">
          <w:rPr>
            <w:lang w:val="de-DE"/>
          </w:rPr>
          <w:t xml:space="preserve">          </w:t>
        </w:r>
        <w:r>
          <w:t>type: integer</w:t>
        </w:r>
      </w:ins>
    </w:p>
    <w:p w:rsidR="00EF7973" w:rsidRPr="008E6D39" w:rsidRDefault="00EF7973" w:rsidP="00EF7973">
      <w:pPr>
        <w:pStyle w:val="PL"/>
        <w:rPr>
          <w:ins w:id="21133" w:author="28.541_CR0289_(Rel-16)_SON_5G, EE_5G" w:date="2020-06-29T10:43:00Z"/>
          <w:lang w:val="de-DE"/>
        </w:rPr>
      </w:pPr>
      <w:ins w:id="21134" w:author="28.541_CR0289_(Rel-16)_SON_5G, EE_5G" w:date="2020-06-29T10:43:00Z">
        <w:r w:rsidRPr="008E6D39">
          <w:rPr>
            <w:lang w:val="de-DE"/>
          </w:rPr>
          <w:t xml:space="preserve">        </w:t>
        </w:r>
        <w:r>
          <w:rPr>
            <w:rFonts w:cs="Arial"/>
            <w:szCs w:val="18"/>
          </w:rPr>
          <w:t>t</w:t>
        </w:r>
        <w:r w:rsidRPr="00470365">
          <w:rPr>
            <w:rFonts w:cs="Arial"/>
            <w:szCs w:val="18"/>
          </w:rPr>
          <w:t>imeDuration</w:t>
        </w:r>
        <w:r w:rsidRPr="008E6D39">
          <w:rPr>
            <w:lang w:val="de-DE"/>
          </w:rPr>
          <w:t>:</w:t>
        </w:r>
      </w:ins>
    </w:p>
    <w:p w:rsidR="00EF7973" w:rsidRDefault="00EF7973" w:rsidP="00EF7973">
      <w:pPr>
        <w:pStyle w:val="PL"/>
        <w:rPr>
          <w:ins w:id="21135" w:author="28.541_CR0289_(Rel-16)_SON_5G, EE_5G" w:date="2020-06-29T10:43:00Z"/>
          <w:rFonts w:cs="Courier New"/>
        </w:rPr>
      </w:pPr>
      <w:ins w:id="21136" w:author="28.541_CR0289_(Rel-16)_SON_5G, EE_5G" w:date="2020-06-29T10:43:00Z">
        <w:r w:rsidRPr="008E6D39">
          <w:rPr>
            <w:lang w:val="de-DE"/>
          </w:rPr>
          <w:t xml:space="preserve">          </w:t>
        </w:r>
        <w:r>
          <w:t>type: integer</w:t>
        </w:r>
      </w:ins>
    </w:p>
    <w:p w:rsidR="00EF7973" w:rsidRDefault="00EF7973" w:rsidP="00EF7973">
      <w:pPr>
        <w:pStyle w:val="PL"/>
        <w:rPr>
          <w:ins w:id="21137" w:author="28.541_CR0289_(Rel-16)_SON_5G, EE_5G" w:date="2020-06-29T10:43:00Z"/>
        </w:rPr>
      </w:pPr>
    </w:p>
    <w:p w:rsidR="00EF7973" w:rsidRPr="008E6D39" w:rsidRDefault="00EF7973" w:rsidP="00EF7973">
      <w:pPr>
        <w:pStyle w:val="PL"/>
        <w:rPr>
          <w:ins w:id="21138" w:author="28.541_CR0289_(Rel-16)_SON_5G, EE_5G" w:date="2020-06-29T10:43:00Z"/>
          <w:lang w:val="de-DE"/>
        </w:rPr>
      </w:pPr>
      <w:ins w:id="21139" w:author="28.541_CR0289_(Rel-16)_SON_5G, EE_5G" w:date="2020-06-29T10:43:00Z">
        <w:r w:rsidRPr="008E6D39">
          <w:rPr>
            <w:lang w:val="de-DE"/>
          </w:rPr>
          <w:t xml:space="preserve">    </w:t>
        </w:r>
        <w:r>
          <w:rPr>
            <w:rFonts w:cs="Courier New"/>
            <w:snapToGrid w:val="0"/>
            <w:lang w:eastAsia="zh-CN"/>
          </w:rPr>
          <w:t>UeAccProbilityDistPerSSB</w:t>
        </w:r>
        <w:r w:rsidRPr="008E6D39">
          <w:rPr>
            <w:lang w:val="de-DE"/>
          </w:rPr>
          <w:t>:</w:t>
        </w:r>
      </w:ins>
    </w:p>
    <w:p w:rsidR="00EF7973" w:rsidRPr="008E6D39" w:rsidRDefault="00EF7973" w:rsidP="00EF7973">
      <w:pPr>
        <w:pStyle w:val="PL"/>
        <w:rPr>
          <w:ins w:id="21140" w:author="28.541_CR0289_(Rel-16)_SON_5G, EE_5G" w:date="2020-06-29T10:43:00Z"/>
          <w:lang w:val="de-DE"/>
        </w:rPr>
      </w:pPr>
      <w:ins w:id="21141" w:author="28.541_CR0289_(Rel-16)_SON_5G, EE_5G" w:date="2020-06-29T10:43:00Z">
        <w:r w:rsidRPr="008E6D39">
          <w:rPr>
            <w:lang w:val="de-DE"/>
          </w:rPr>
          <w:t xml:space="preserve">      type: object</w:t>
        </w:r>
      </w:ins>
    </w:p>
    <w:p w:rsidR="00EF7973" w:rsidRPr="008E6D39" w:rsidRDefault="00EF7973" w:rsidP="00EF7973">
      <w:pPr>
        <w:pStyle w:val="PL"/>
        <w:rPr>
          <w:ins w:id="21142" w:author="28.541_CR0289_(Rel-16)_SON_5G, EE_5G" w:date="2020-06-29T10:43:00Z"/>
          <w:lang w:val="de-DE"/>
        </w:rPr>
      </w:pPr>
      <w:ins w:id="21143" w:author="28.541_CR0289_(Rel-16)_SON_5G, EE_5G" w:date="2020-06-29T10:43:00Z">
        <w:r w:rsidRPr="008E6D39">
          <w:rPr>
            <w:lang w:val="de-DE"/>
          </w:rPr>
          <w:t xml:space="preserve">      properties:</w:t>
        </w:r>
      </w:ins>
    </w:p>
    <w:p w:rsidR="00EF7973" w:rsidRPr="008E6D39" w:rsidRDefault="00EF7973" w:rsidP="00EF7973">
      <w:pPr>
        <w:pStyle w:val="PL"/>
        <w:rPr>
          <w:ins w:id="21144" w:author="28.541_CR0289_(Rel-16)_SON_5G, EE_5G" w:date="2020-06-29T10:43:00Z"/>
          <w:lang w:val="de-DE"/>
        </w:rPr>
      </w:pPr>
      <w:ins w:id="21145" w:author="28.541_CR0289_(Rel-16)_SON_5G, EE_5G" w:date="2020-06-29T10:43:00Z">
        <w:r w:rsidRPr="008E6D39">
          <w:rPr>
            <w:lang w:val="de-DE"/>
          </w:rPr>
          <w:t xml:space="preserve">        </w:t>
        </w:r>
        <w:r>
          <w:rPr>
            <w:szCs w:val="18"/>
          </w:rPr>
          <w:t>targetProbability</w:t>
        </w:r>
        <w:r w:rsidRPr="008E6D39">
          <w:rPr>
            <w:lang w:val="de-DE"/>
          </w:rPr>
          <w:t>:</w:t>
        </w:r>
      </w:ins>
    </w:p>
    <w:p w:rsidR="00EF7973" w:rsidRPr="008E6D39" w:rsidRDefault="00EF7973" w:rsidP="00EF7973">
      <w:pPr>
        <w:pStyle w:val="PL"/>
        <w:rPr>
          <w:ins w:id="21146" w:author="28.541_CR0289_(Rel-16)_SON_5G, EE_5G" w:date="2020-06-29T10:43:00Z"/>
          <w:lang w:val="de-DE"/>
        </w:rPr>
      </w:pPr>
      <w:ins w:id="21147" w:author="28.541_CR0289_(Rel-16)_SON_5G, EE_5G" w:date="2020-06-29T10:43:00Z">
        <w:r w:rsidRPr="008E6D39">
          <w:rPr>
            <w:lang w:val="de-DE"/>
          </w:rPr>
          <w:t xml:space="preserve">          </w:t>
        </w:r>
        <w:r>
          <w:t>type: integer</w:t>
        </w:r>
      </w:ins>
    </w:p>
    <w:p w:rsidR="00EF7973" w:rsidRPr="008E6D39" w:rsidRDefault="00EF7973" w:rsidP="00EF7973">
      <w:pPr>
        <w:pStyle w:val="PL"/>
        <w:rPr>
          <w:ins w:id="21148" w:author="28.541_CR0289_(Rel-16)_SON_5G, EE_5G" w:date="2020-06-29T10:43:00Z"/>
          <w:lang w:val="de-DE"/>
        </w:rPr>
      </w:pPr>
      <w:ins w:id="21149" w:author="28.541_CR0289_(Rel-16)_SON_5G, EE_5G" w:date="2020-06-29T10:43:00Z">
        <w:r w:rsidRPr="008E6D39">
          <w:rPr>
            <w:lang w:val="de-DE"/>
          </w:rPr>
          <w:t xml:space="preserve">        </w:t>
        </w:r>
        <w:r>
          <w:rPr>
            <w:szCs w:val="18"/>
          </w:rPr>
          <w:t>numberofpreamblessent</w:t>
        </w:r>
        <w:r w:rsidRPr="008E6D39">
          <w:rPr>
            <w:lang w:val="de-DE"/>
          </w:rPr>
          <w:t>:</w:t>
        </w:r>
      </w:ins>
    </w:p>
    <w:p w:rsidR="00EF7973" w:rsidRDefault="00EF7973" w:rsidP="00EF7973">
      <w:pPr>
        <w:pStyle w:val="PL"/>
        <w:rPr>
          <w:ins w:id="21150" w:author="28.541_CR0289_(Rel-16)_SON_5G, EE_5G" w:date="2020-06-29T10:43:00Z"/>
          <w:rFonts w:cs="Courier New"/>
        </w:rPr>
      </w:pPr>
      <w:ins w:id="21151" w:author="28.541_CR0289_(Rel-16)_SON_5G, EE_5G" w:date="2020-06-29T10:43:00Z">
        <w:r w:rsidRPr="008E6D39">
          <w:rPr>
            <w:lang w:val="de-DE"/>
          </w:rPr>
          <w:t xml:space="preserve">          </w:t>
        </w:r>
        <w:r>
          <w:t>type: integer</w:t>
        </w:r>
      </w:ins>
    </w:p>
    <w:p w:rsidR="00EF7973" w:rsidRDefault="00EF7973" w:rsidP="00EF7973">
      <w:pPr>
        <w:pStyle w:val="PL"/>
        <w:rPr>
          <w:ins w:id="21152" w:author="28.541_CR0289_(Rel-16)_SON_5G, EE_5G" w:date="2020-06-29T10:43:00Z"/>
        </w:rPr>
      </w:pPr>
    </w:p>
    <w:p w:rsidR="00EF7973" w:rsidRPr="008E6D39" w:rsidRDefault="00EF7973" w:rsidP="00EF7973">
      <w:pPr>
        <w:pStyle w:val="PL"/>
        <w:rPr>
          <w:ins w:id="21153" w:author="28.541_CR0289_(Rel-16)_SON_5G, EE_5G" w:date="2020-06-29T10:43:00Z"/>
          <w:lang w:val="de-DE"/>
        </w:rPr>
      </w:pPr>
      <w:ins w:id="21154" w:author="28.541_CR0289_(Rel-16)_SON_5G, EE_5G" w:date="2020-06-29T10:43:00Z">
        <w:r w:rsidRPr="008E6D39">
          <w:rPr>
            <w:lang w:val="de-DE"/>
          </w:rPr>
          <w:t xml:space="preserve">    </w:t>
        </w:r>
        <w:r>
          <w:rPr>
            <w:rFonts w:cs="Courier New"/>
            <w:snapToGrid w:val="0"/>
            <w:lang w:eastAsia="zh-CN"/>
          </w:rPr>
          <w:t>UeAccDelayProbilityDistPerSSB</w:t>
        </w:r>
        <w:r w:rsidRPr="008E6D39">
          <w:rPr>
            <w:lang w:val="de-DE"/>
          </w:rPr>
          <w:t>:</w:t>
        </w:r>
      </w:ins>
    </w:p>
    <w:p w:rsidR="00EF7973" w:rsidRPr="008E6D39" w:rsidRDefault="00EF7973" w:rsidP="00EF7973">
      <w:pPr>
        <w:pStyle w:val="PL"/>
        <w:rPr>
          <w:ins w:id="21155" w:author="28.541_CR0289_(Rel-16)_SON_5G, EE_5G" w:date="2020-06-29T10:43:00Z"/>
          <w:lang w:val="de-DE"/>
        </w:rPr>
      </w:pPr>
      <w:ins w:id="21156" w:author="28.541_CR0289_(Rel-16)_SON_5G, EE_5G" w:date="2020-06-29T10:43:00Z">
        <w:r w:rsidRPr="008E6D39">
          <w:rPr>
            <w:lang w:val="de-DE"/>
          </w:rPr>
          <w:t xml:space="preserve">      type: object</w:t>
        </w:r>
      </w:ins>
    </w:p>
    <w:p w:rsidR="00EF7973" w:rsidRPr="008E6D39" w:rsidRDefault="00EF7973" w:rsidP="00EF7973">
      <w:pPr>
        <w:pStyle w:val="PL"/>
        <w:rPr>
          <w:ins w:id="21157" w:author="28.541_CR0289_(Rel-16)_SON_5G, EE_5G" w:date="2020-06-29T10:43:00Z"/>
          <w:lang w:val="de-DE"/>
        </w:rPr>
      </w:pPr>
      <w:ins w:id="21158" w:author="28.541_CR0289_(Rel-16)_SON_5G, EE_5G" w:date="2020-06-29T10:43:00Z">
        <w:r w:rsidRPr="008E6D39">
          <w:rPr>
            <w:lang w:val="de-DE"/>
          </w:rPr>
          <w:t xml:space="preserve">      properties:</w:t>
        </w:r>
      </w:ins>
    </w:p>
    <w:p w:rsidR="00EF7973" w:rsidRPr="008E6D39" w:rsidRDefault="00EF7973" w:rsidP="00EF7973">
      <w:pPr>
        <w:pStyle w:val="PL"/>
        <w:rPr>
          <w:ins w:id="21159" w:author="28.541_CR0289_(Rel-16)_SON_5G, EE_5G" w:date="2020-06-29T10:43:00Z"/>
          <w:lang w:val="de-DE"/>
        </w:rPr>
      </w:pPr>
      <w:ins w:id="21160" w:author="28.541_CR0289_(Rel-16)_SON_5G, EE_5G" w:date="2020-06-29T10:43:00Z">
        <w:r w:rsidRPr="008E6D39">
          <w:rPr>
            <w:lang w:val="de-DE"/>
          </w:rPr>
          <w:t xml:space="preserve">        </w:t>
        </w:r>
        <w:r>
          <w:rPr>
            <w:szCs w:val="18"/>
          </w:rPr>
          <w:t>targetProbability</w:t>
        </w:r>
        <w:r w:rsidRPr="008E6D39">
          <w:rPr>
            <w:lang w:val="de-DE"/>
          </w:rPr>
          <w:t>:</w:t>
        </w:r>
      </w:ins>
    </w:p>
    <w:p w:rsidR="00EF7973" w:rsidRPr="008E6D39" w:rsidRDefault="00EF7973" w:rsidP="00EF7973">
      <w:pPr>
        <w:pStyle w:val="PL"/>
        <w:rPr>
          <w:ins w:id="21161" w:author="28.541_CR0289_(Rel-16)_SON_5G, EE_5G" w:date="2020-06-29T10:43:00Z"/>
          <w:lang w:val="de-DE"/>
        </w:rPr>
      </w:pPr>
      <w:ins w:id="21162" w:author="28.541_CR0289_(Rel-16)_SON_5G, EE_5G" w:date="2020-06-29T10:43:00Z">
        <w:r w:rsidRPr="008E6D39">
          <w:rPr>
            <w:lang w:val="de-DE"/>
          </w:rPr>
          <w:t xml:space="preserve">          </w:t>
        </w:r>
        <w:r>
          <w:t>type: integer</w:t>
        </w:r>
      </w:ins>
    </w:p>
    <w:p w:rsidR="00EF7973" w:rsidRPr="008E6D39" w:rsidRDefault="00EF7973" w:rsidP="00EF7973">
      <w:pPr>
        <w:pStyle w:val="PL"/>
        <w:rPr>
          <w:ins w:id="21163" w:author="28.541_CR0289_(Rel-16)_SON_5G, EE_5G" w:date="2020-06-29T10:43:00Z"/>
          <w:lang w:val="de-DE"/>
        </w:rPr>
      </w:pPr>
      <w:ins w:id="21164" w:author="28.541_CR0289_(Rel-16)_SON_5G, EE_5G" w:date="2020-06-29T10:43:00Z">
        <w:r w:rsidRPr="008E6D39">
          <w:rPr>
            <w:lang w:val="de-DE"/>
          </w:rPr>
          <w:t xml:space="preserve">        </w:t>
        </w:r>
        <w:r>
          <w:rPr>
            <w:szCs w:val="18"/>
          </w:rPr>
          <w:t>accessdelay</w:t>
        </w:r>
        <w:r w:rsidRPr="008E6D39">
          <w:rPr>
            <w:lang w:val="de-DE"/>
          </w:rPr>
          <w:t>:</w:t>
        </w:r>
      </w:ins>
    </w:p>
    <w:p w:rsidR="00EF7973" w:rsidRPr="00EF7973" w:rsidRDefault="00EF7973" w:rsidP="00EF7973">
      <w:pPr>
        <w:pStyle w:val="PL"/>
        <w:rPr>
          <w:ins w:id="21165" w:author="28.541_CR0289_(Rel-16)_SON_5G, EE_5G" w:date="2020-06-29T10:43:00Z"/>
          <w:rFonts w:cs="Courier New"/>
          <w:lang w:val="de-DE"/>
          <w:rPrChange w:id="21166" w:author="28.541_CR0289_(Rel-16)_SON_5G, EE_5G" w:date="2020-06-29T10:43:00Z">
            <w:rPr>
              <w:ins w:id="21167" w:author="28.541_CR0289_(Rel-16)_SON_5G, EE_5G" w:date="2020-06-29T10:43:00Z"/>
              <w:rFonts w:cs="Courier New"/>
            </w:rPr>
          </w:rPrChange>
        </w:rPr>
      </w:pPr>
      <w:ins w:id="21168" w:author="28.541_CR0289_(Rel-16)_SON_5G, EE_5G" w:date="2020-06-29T10:43:00Z">
        <w:r w:rsidRPr="008E6D39">
          <w:rPr>
            <w:lang w:val="de-DE"/>
          </w:rPr>
          <w:lastRenderedPageBreak/>
          <w:t xml:space="preserve">          </w:t>
        </w:r>
        <w:r w:rsidRPr="00EF7973">
          <w:rPr>
            <w:lang w:val="de-DE"/>
            <w:rPrChange w:id="21169" w:author="28.541_CR0289_(Rel-16)_SON_5G, EE_5G" w:date="2020-06-29T10:43:00Z">
              <w:rPr/>
            </w:rPrChange>
          </w:rPr>
          <w:t>type: integer</w:t>
        </w:r>
      </w:ins>
    </w:p>
    <w:p w:rsidR="00EF7973" w:rsidRPr="00EF7973" w:rsidRDefault="00EF7973" w:rsidP="00EF7973">
      <w:pPr>
        <w:pStyle w:val="PL"/>
        <w:rPr>
          <w:ins w:id="21170" w:author="28.541_CR0289_(Rel-16)_SON_5G, EE_5G" w:date="2020-06-29T10:43:00Z"/>
          <w:lang w:val="de-DE"/>
          <w:rPrChange w:id="21171" w:author="28.541_CR0289_(Rel-16)_SON_5G, EE_5G" w:date="2020-06-29T10:43:00Z">
            <w:rPr>
              <w:ins w:id="21172" w:author="28.541_CR0289_(Rel-16)_SON_5G, EE_5G" w:date="2020-06-29T10:43:00Z"/>
            </w:rPr>
          </w:rPrChange>
        </w:rPr>
      </w:pPr>
    </w:p>
    <w:p w:rsidR="00EF7973" w:rsidRPr="008E6D39" w:rsidRDefault="00EF7973" w:rsidP="00EF7973">
      <w:pPr>
        <w:pStyle w:val="PL"/>
        <w:rPr>
          <w:ins w:id="21173" w:author="28.541_CR0289_(Rel-16)_SON_5G, EE_5G" w:date="2020-06-29T10:43:00Z"/>
          <w:lang w:val="de-DE"/>
        </w:rPr>
      </w:pPr>
      <w:ins w:id="21174" w:author="28.541_CR0289_(Rel-16)_SON_5G, EE_5G" w:date="2020-06-29T10:43:00Z">
        <w:r w:rsidRPr="008E6D39">
          <w:rPr>
            <w:lang w:val="de-DE"/>
          </w:rPr>
          <w:t xml:space="preserve">    </w:t>
        </w:r>
        <w:r w:rsidRPr="00EF7973">
          <w:rPr>
            <w:lang w:val="de-DE"/>
            <w:rPrChange w:id="21175" w:author="28.541_CR0289_(Rel-16)_SON_5G, EE_5G" w:date="2020-06-29T10:43:00Z">
              <w:rPr/>
            </w:rPrChange>
          </w:rPr>
          <w:t>NRPciList</w:t>
        </w:r>
        <w:r w:rsidRPr="008E6D39">
          <w:rPr>
            <w:lang w:val="de-DE"/>
          </w:rPr>
          <w:t>:</w:t>
        </w:r>
      </w:ins>
    </w:p>
    <w:p w:rsidR="00EF7973" w:rsidRPr="008E6D39" w:rsidRDefault="00EF7973" w:rsidP="00EF7973">
      <w:pPr>
        <w:pStyle w:val="PL"/>
        <w:rPr>
          <w:ins w:id="21176" w:author="28.541_CR0289_(Rel-16)_SON_5G, EE_5G" w:date="2020-06-29T10:43:00Z"/>
          <w:lang w:val="de-DE"/>
        </w:rPr>
      </w:pPr>
      <w:ins w:id="21177" w:author="28.541_CR0289_(Rel-16)_SON_5G, EE_5G" w:date="2020-06-29T10:43:00Z">
        <w:r w:rsidRPr="008E6D39">
          <w:rPr>
            <w:lang w:val="de-DE"/>
          </w:rPr>
          <w:t xml:space="preserve">      type: object</w:t>
        </w:r>
      </w:ins>
    </w:p>
    <w:p w:rsidR="00EF7973" w:rsidRPr="008E6D39" w:rsidRDefault="00EF7973" w:rsidP="00EF7973">
      <w:pPr>
        <w:pStyle w:val="PL"/>
        <w:rPr>
          <w:ins w:id="21178" w:author="28.541_CR0289_(Rel-16)_SON_5G, EE_5G" w:date="2020-06-29T10:43:00Z"/>
          <w:lang w:val="de-DE"/>
        </w:rPr>
      </w:pPr>
      <w:ins w:id="21179" w:author="28.541_CR0289_(Rel-16)_SON_5G, EE_5G" w:date="2020-06-29T10:43:00Z">
        <w:r w:rsidRPr="008E6D39">
          <w:rPr>
            <w:lang w:val="de-DE"/>
          </w:rPr>
          <w:t xml:space="preserve">      properties:</w:t>
        </w:r>
      </w:ins>
    </w:p>
    <w:p w:rsidR="00EF7973" w:rsidRPr="008E6D39" w:rsidRDefault="00EF7973" w:rsidP="00EF7973">
      <w:pPr>
        <w:pStyle w:val="PL"/>
        <w:rPr>
          <w:ins w:id="21180" w:author="28.541_CR0289_(Rel-16)_SON_5G, EE_5G" w:date="2020-06-29T10:43:00Z"/>
          <w:lang w:val="de-DE"/>
        </w:rPr>
      </w:pPr>
      <w:ins w:id="21181" w:author="28.541_CR0289_(Rel-16)_SON_5G, EE_5G" w:date="2020-06-29T10:43:00Z">
        <w:r w:rsidRPr="008E6D39">
          <w:rPr>
            <w:lang w:val="de-DE"/>
          </w:rPr>
          <w:t xml:space="preserve">        </w:t>
        </w:r>
        <w:r w:rsidRPr="00EF7973">
          <w:rPr>
            <w:szCs w:val="18"/>
            <w:lang w:val="de-DE"/>
            <w:rPrChange w:id="21182" w:author="28.541_CR0289_(Rel-16)_SON_5G, EE_5G" w:date="2020-06-29T10:43:00Z">
              <w:rPr>
                <w:szCs w:val="18"/>
              </w:rPr>
            </w:rPrChange>
          </w:rPr>
          <w:t>NRPci</w:t>
        </w:r>
        <w:r w:rsidRPr="008E6D39">
          <w:rPr>
            <w:lang w:val="de-DE"/>
          </w:rPr>
          <w:t>:</w:t>
        </w:r>
      </w:ins>
    </w:p>
    <w:p w:rsidR="00EF7973" w:rsidRPr="00EF7973" w:rsidRDefault="00EF7973" w:rsidP="00EF7973">
      <w:pPr>
        <w:pStyle w:val="PL"/>
        <w:rPr>
          <w:ins w:id="21183" w:author="28.541_CR0289_(Rel-16)_SON_5G, EE_5G" w:date="2020-06-29T10:43:00Z"/>
          <w:rFonts w:cs="Courier New"/>
          <w:lang w:val="de-DE"/>
          <w:rPrChange w:id="21184" w:author="28.541_CR0289_(Rel-16)_SON_5G, EE_5G" w:date="2020-06-29T10:43:00Z">
            <w:rPr>
              <w:ins w:id="21185" w:author="28.541_CR0289_(Rel-16)_SON_5G, EE_5G" w:date="2020-06-29T10:43:00Z"/>
              <w:rFonts w:cs="Courier New"/>
            </w:rPr>
          </w:rPrChange>
        </w:rPr>
      </w:pPr>
      <w:ins w:id="21186" w:author="28.541_CR0289_(Rel-16)_SON_5G, EE_5G" w:date="2020-06-29T10:43:00Z">
        <w:r w:rsidRPr="008E6D39">
          <w:rPr>
            <w:lang w:val="de-DE"/>
          </w:rPr>
          <w:t xml:space="preserve">          </w:t>
        </w:r>
        <w:r w:rsidRPr="00EF7973">
          <w:rPr>
            <w:lang w:val="de-DE"/>
            <w:rPrChange w:id="21187" w:author="28.541_CR0289_(Rel-16)_SON_5G, EE_5G" w:date="2020-06-29T10:43:00Z">
              <w:rPr/>
            </w:rPrChange>
          </w:rPr>
          <w:t>type: integer</w:t>
        </w:r>
      </w:ins>
    </w:p>
    <w:p w:rsidR="00EF7973" w:rsidRPr="00EF7973" w:rsidRDefault="00EF7973" w:rsidP="00EF7973">
      <w:pPr>
        <w:pStyle w:val="PL"/>
        <w:rPr>
          <w:ins w:id="21188" w:author="28.541_CR0289_(Rel-16)_SON_5G, EE_5G" w:date="2020-06-29T10:43:00Z"/>
          <w:lang w:val="de-DE"/>
          <w:rPrChange w:id="21189" w:author="28.541_CR0289_(Rel-16)_SON_5G, EE_5G" w:date="2020-06-29T10:43:00Z">
            <w:rPr>
              <w:ins w:id="21190" w:author="28.541_CR0289_(Rel-16)_SON_5G, EE_5G" w:date="2020-06-29T10:43:00Z"/>
            </w:rPr>
          </w:rPrChange>
        </w:rPr>
      </w:pPr>
    </w:p>
    <w:p w:rsidR="00EF7973" w:rsidRPr="008E6D39" w:rsidRDefault="00EF7973" w:rsidP="00EF7973">
      <w:pPr>
        <w:pStyle w:val="PL"/>
        <w:rPr>
          <w:ins w:id="21191" w:author="28.541_CR0289_(Rel-16)_SON_5G, EE_5G" w:date="2020-06-29T10:43:00Z"/>
          <w:lang w:val="de-DE"/>
        </w:rPr>
      </w:pPr>
      <w:ins w:id="21192" w:author="28.541_CR0289_(Rel-16)_SON_5G, EE_5G" w:date="2020-06-29T10:43:00Z">
        <w:r w:rsidRPr="008E6D39">
          <w:rPr>
            <w:lang w:val="de-DE"/>
          </w:rPr>
          <w:t xml:space="preserve">    </w:t>
        </w:r>
        <w:r w:rsidRPr="00EF7973">
          <w:rPr>
            <w:color w:val="000000"/>
            <w:lang w:val="de-DE"/>
            <w:rPrChange w:id="21193" w:author="28.541_CR0289_(Rel-16)_SON_5G, EE_5G" w:date="2020-06-29T10:43:00Z">
              <w:rPr>
                <w:color w:val="000000"/>
              </w:rPr>
            </w:rPrChange>
          </w:rPr>
          <w:t>CSonPciList</w:t>
        </w:r>
        <w:r w:rsidRPr="008E6D39">
          <w:rPr>
            <w:lang w:val="de-DE"/>
          </w:rPr>
          <w:t>:</w:t>
        </w:r>
      </w:ins>
    </w:p>
    <w:p w:rsidR="00EF7973" w:rsidRPr="008E6D39" w:rsidRDefault="00EF7973" w:rsidP="00EF7973">
      <w:pPr>
        <w:pStyle w:val="PL"/>
        <w:rPr>
          <w:ins w:id="21194" w:author="28.541_CR0289_(Rel-16)_SON_5G, EE_5G" w:date="2020-06-29T10:43:00Z"/>
          <w:lang w:val="de-DE"/>
        </w:rPr>
      </w:pPr>
      <w:ins w:id="21195" w:author="28.541_CR0289_(Rel-16)_SON_5G, EE_5G" w:date="2020-06-29T10:43:00Z">
        <w:r w:rsidRPr="008E6D39">
          <w:rPr>
            <w:lang w:val="de-DE"/>
          </w:rPr>
          <w:t xml:space="preserve">      type: object</w:t>
        </w:r>
      </w:ins>
    </w:p>
    <w:p w:rsidR="00EF7973" w:rsidRPr="008E6D39" w:rsidRDefault="00EF7973" w:rsidP="00EF7973">
      <w:pPr>
        <w:pStyle w:val="PL"/>
        <w:rPr>
          <w:ins w:id="21196" w:author="28.541_CR0289_(Rel-16)_SON_5G, EE_5G" w:date="2020-06-29T10:43:00Z"/>
          <w:lang w:val="de-DE"/>
        </w:rPr>
      </w:pPr>
      <w:ins w:id="21197" w:author="28.541_CR0289_(Rel-16)_SON_5G, EE_5G" w:date="2020-06-29T10:43:00Z">
        <w:r w:rsidRPr="008E6D39">
          <w:rPr>
            <w:lang w:val="de-DE"/>
          </w:rPr>
          <w:t xml:space="preserve">      properties:</w:t>
        </w:r>
      </w:ins>
    </w:p>
    <w:p w:rsidR="00EF7973" w:rsidRPr="008E6D39" w:rsidRDefault="00EF7973" w:rsidP="00EF7973">
      <w:pPr>
        <w:pStyle w:val="PL"/>
        <w:rPr>
          <w:ins w:id="21198" w:author="28.541_CR0289_(Rel-16)_SON_5G, EE_5G" w:date="2020-06-29T10:43:00Z"/>
          <w:lang w:val="de-DE"/>
        </w:rPr>
      </w:pPr>
      <w:ins w:id="21199" w:author="28.541_CR0289_(Rel-16)_SON_5G, EE_5G" w:date="2020-06-29T10:43:00Z">
        <w:r w:rsidRPr="008E6D39">
          <w:rPr>
            <w:lang w:val="de-DE"/>
          </w:rPr>
          <w:t xml:space="preserve">        </w:t>
        </w:r>
        <w:r w:rsidRPr="00EF7973">
          <w:rPr>
            <w:szCs w:val="18"/>
            <w:lang w:val="de-DE"/>
            <w:rPrChange w:id="21200" w:author="28.541_CR0289_(Rel-16)_SON_5G, EE_5G" w:date="2020-06-29T10:43:00Z">
              <w:rPr>
                <w:szCs w:val="18"/>
              </w:rPr>
            </w:rPrChange>
          </w:rPr>
          <w:t>NRPci</w:t>
        </w:r>
        <w:r w:rsidRPr="008E6D39">
          <w:rPr>
            <w:lang w:val="de-DE"/>
          </w:rPr>
          <w:t>:</w:t>
        </w:r>
      </w:ins>
    </w:p>
    <w:p w:rsidR="00EF7973" w:rsidRPr="00EF7973" w:rsidRDefault="00EF7973" w:rsidP="00EF7973">
      <w:pPr>
        <w:pStyle w:val="PL"/>
        <w:rPr>
          <w:ins w:id="21201" w:author="28.541_CR0289_(Rel-16)_SON_5G, EE_5G" w:date="2020-06-29T10:43:00Z"/>
          <w:lang w:val="de-DE"/>
          <w:rPrChange w:id="21202" w:author="28.541_CR0289_(Rel-16)_SON_5G, EE_5G" w:date="2020-06-29T10:43:00Z">
            <w:rPr>
              <w:ins w:id="21203" w:author="28.541_CR0289_(Rel-16)_SON_5G, EE_5G" w:date="2020-06-29T10:43:00Z"/>
            </w:rPr>
          </w:rPrChange>
        </w:rPr>
      </w:pPr>
      <w:ins w:id="21204" w:author="28.541_CR0289_(Rel-16)_SON_5G, EE_5G" w:date="2020-06-29T10:43:00Z">
        <w:r w:rsidRPr="008E6D39">
          <w:rPr>
            <w:lang w:val="de-DE"/>
          </w:rPr>
          <w:t xml:space="preserve">          </w:t>
        </w:r>
        <w:r w:rsidRPr="00EF7973">
          <w:rPr>
            <w:lang w:val="de-DE"/>
            <w:rPrChange w:id="21205" w:author="28.541_CR0289_(Rel-16)_SON_5G, EE_5G" w:date="2020-06-29T10:43:00Z">
              <w:rPr/>
            </w:rPrChange>
          </w:rPr>
          <w:t>type: integer</w:t>
        </w:r>
      </w:ins>
    </w:p>
    <w:p w:rsidR="00EF7973" w:rsidRPr="008E6D39" w:rsidRDefault="00EF7973" w:rsidP="00EF7973">
      <w:pPr>
        <w:pStyle w:val="PL"/>
        <w:rPr>
          <w:ins w:id="21206" w:author="28.541_CR0289_(Rel-16)_SON_5G, EE_5G" w:date="2020-06-29T10:43:00Z"/>
          <w:lang w:val="de-DE"/>
        </w:rPr>
      </w:pPr>
    </w:p>
    <w:p w:rsidR="00EF7973" w:rsidRPr="00EF7973" w:rsidRDefault="00EF7973" w:rsidP="00EF7973">
      <w:pPr>
        <w:pStyle w:val="PL"/>
        <w:rPr>
          <w:ins w:id="21207" w:author="28.541_CR0289_(Rel-16)_SON_5G, EE_5G" w:date="2020-06-29T10:43:00Z"/>
          <w:lang w:val="de-DE"/>
          <w:rPrChange w:id="21208" w:author="28.541_CR0289_(Rel-16)_SON_5G, EE_5G" w:date="2020-06-29T10:43:00Z">
            <w:rPr>
              <w:ins w:id="21209" w:author="28.541_CR0289_(Rel-16)_SON_5G, EE_5G" w:date="2020-06-29T10:43:00Z"/>
            </w:rPr>
          </w:rPrChange>
        </w:rPr>
      </w:pPr>
      <w:ins w:id="21210" w:author="28.541_CR0289_(Rel-16)_SON_5G, EE_5G" w:date="2020-06-29T10:43:00Z">
        <w:r w:rsidRPr="00EF7973">
          <w:rPr>
            <w:lang w:val="de-DE"/>
            <w:rPrChange w:id="21211" w:author="28.541_CR0289_(Rel-16)_SON_5G, EE_5G" w:date="2020-06-29T10:43:00Z">
              <w:rPr/>
            </w:rPrChange>
          </w:rPr>
          <w:t xml:space="preserve">    MaximumDeviationHoTrigger:</w:t>
        </w:r>
      </w:ins>
    </w:p>
    <w:p w:rsidR="00EF7973" w:rsidRPr="00EF7973" w:rsidRDefault="00EF7973" w:rsidP="00EF7973">
      <w:pPr>
        <w:pStyle w:val="PL"/>
        <w:rPr>
          <w:ins w:id="21212" w:author="28.541_CR0289_(Rel-16)_SON_5G, EE_5G" w:date="2020-06-29T10:43:00Z"/>
          <w:lang w:val="de-DE"/>
          <w:rPrChange w:id="21213" w:author="28.541_CR0289_(Rel-16)_SON_5G, EE_5G" w:date="2020-06-29T10:43:00Z">
            <w:rPr>
              <w:ins w:id="21214" w:author="28.541_CR0289_(Rel-16)_SON_5G, EE_5G" w:date="2020-06-29T10:43:00Z"/>
            </w:rPr>
          </w:rPrChange>
        </w:rPr>
      </w:pPr>
      <w:ins w:id="21215" w:author="28.541_CR0289_(Rel-16)_SON_5G, EE_5G" w:date="2020-06-29T10:43:00Z">
        <w:r w:rsidRPr="00EF7973">
          <w:rPr>
            <w:lang w:val="de-DE"/>
            <w:rPrChange w:id="21216" w:author="28.541_CR0289_(Rel-16)_SON_5G, EE_5G" w:date="2020-06-29T10:43:00Z">
              <w:rPr/>
            </w:rPrChange>
          </w:rPr>
          <w:t xml:space="preserve">      type: integer</w:t>
        </w:r>
      </w:ins>
    </w:p>
    <w:p w:rsidR="00EF7973" w:rsidRPr="00EF7973" w:rsidRDefault="00EF7973" w:rsidP="00EF7973">
      <w:pPr>
        <w:pStyle w:val="PL"/>
        <w:rPr>
          <w:ins w:id="21217" w:author="28.541_CR0289_(Rel-16)_SON_5G, EE_5G" w:date="2020-06-29T10:43:00Z"/>
          <w:lang w:val="de-DE"/>
          <w:rPrChange w:id="21218" w:author="28.541_CR0289_(Rel-16)_SON_5G, EE_5G" w:date="2020-06-29T10:43:00Z">
            <w:rPr>
              <w:ins w:id="21219" w:author="28.541_CR0289_(Rel-16)_SON_5G, EE_5G" w:date="2020-06-29T10:43:00Z"/>
            </w:rPr>
          </w:rPrChange>
        </w:rPr>
      </w:pPr>
      <w:ins w:id="21220" w:author="28.541_CR0289_(Rel-16)_SON_5G, EE_5G" w:date="2020-06-29T10:43:00Z">
        <w:r w:rsidRPr="00EF7973">
          <w:rPr>
            <w:lang w:val="de-DE"/>
            <w:rPrChange w:id="21221" w:author="28.541_CR0289_(Rel-16)_SON_5G, EE_5G" w:date="2020-06-29T10:43:00Z">
              <w:rPr/>
            </w:rPrChange>
          </w:rPr>
          <w:t xml:space="preserve">      minimum: -20</w:t>
        </w:r>
      </w:ins>
    </w:p>
    <w:p w:rsidR="00EF7973" w:rsidRDefault="00EF7973" w:rsidP="00EF7973">
      <w:pPr>
        <w:pStyle w:val="PL"/>
        <w:rPr>
          <w:ins w:id="21222" w:author="28.541_CR0289_(Rel-16)_SON_5G, EE_5G" w:date="2020-06-29T10:43:00Z"/>
        </w:rPr>
      </w:pPr>
      <w:ins w:id="21223" w:author="28.541_CR0289_(Rel-16)_SON_5G, EE_5G" w:date="2020-06-29T10:43:00Z">
        <w:r w:rsidRPr="00EF7973">
          <w:rPr>
            <w:lang w:val="de-DE"/>
            <w:rPrChange w:id="21224" w:author="28.541_CR0289_(Rel-16)_SON_5G, EE_5G" w:date="2020-06-29T10:43:00Z">
              <w:rPr/>
            </w:rPrChange>
          </w:rPr>
          <w:t xml:space="preserve">      </w:t>
        </w:r>
        <w:r>
          <w:t>maximum: 20</w:t>
        </w:r>
      </w:ins>
    </w:p>
    <w:p w:rsidR="00EF7973" w:rsidRDefault="00EF7973" w:rsidP="00EF7973">
      <w:pPr>
        <w:pStyle w:val="PL"/>
        <w:rPr>
          <w:ins w:id="21225" w:author="28.541_CR0289_(Rel-16)_SON_5G, EE_5G" w:date="2020-06-29T10:43:00Z"/>
        </w:rPr>
      </w:pPr>
    </w:p>
    <w:p w:rsidR="00EF7973" w:rsidRDefault="00EF7973" w:rsidP="00EF7973">
      <w:pPr>
        <w:pStyle w:val="PL"/>
        <w:rPr>
          <w:ins w:id="21226" w:author="28.541_CR0289_(Rel-16)_SON_5G, EE_5G" w:date="2020-06-29T10:43:00Z"/>
        </w:rPr>
      </w:pPr>
      <w:ins w:id="21227" w:author="28.541_CR0289_(Rel-16)_SON_5G, EE_5G" w:date="2020-06-29T10:43:00Z">
        <w:r>
          <w:t xml:space="preserve">    MinimumTimeBetweenHoTriggerChange:</w:t>
        </w:r>
      </w:ins>
    </w:p>
    <w:p w:rsidR="00EF7973" w:rsidRDefault="00EF7973" w:rsidP="00EF7973">
      <w:pPr>
        <w:pStyle w:val="PL"/>
        <w:rPr>
          <w:ins w:id="21228" w:author="28.541_CR0289_(Rel-16)_SON_5G, EE_5G" w:date="2020-06-29T10:43:00Z"/>
        </w:rPr>
      </w:pPr>
      <w:ins w:id="21229" w:author="28.541_CR0289_(Rel-16)_SON_5G, EE_5G" w:date="2020-06-29T10:43:00Z">
        <w:r>
          <w:t xml:space="preserve">      type: integer</w:t>
        </w:r>
      </w:ins>
    </w:p>
    <w:p w:rsidR="00EF7973" w:rsidRDefault="00EF7973" w:rsidP="00EF7973">
      <w:pPr>
        <w:pStyle w:val="PL"/>
        <w:rPr>
          <w:ins w:id="21230" w:author="28.541_CR0289_(Rel-16)_SON_5G, EE_5G" w:date="2020-06-29T10:43:00Z"/>
        </w:rPr>
      </w:pPr>
      <w:ins w:id="21231" w:author="28.541_CR0289_(Rel-16)_SON_5G, EE_5G" w:date="2020-06-29T10:43:00Z">
        <w:r>
          <w:t xml:space="preserve">      minimum: 0</w:t>
        </w:r>
      </w:ins>
    </w:p>
    <w:p w:rsidR="00EF7973" w:rsidRDefault="00EF7973" w:rsidP="00EF7973">
      <w:pPr>
        <w:pStyle w:val="PL"/>
        <w:rPr>
          <w:ins w:id="21232" w:author="28.541_CR0289_(Rel-16)_SON_5G, EE_5G" w:date="2020-06-29T10:43:00Z"/>
        </w:rPr>
      </w:pPr>
      <w:ins w:id="21233" w:author="28.541_CR0289_(Rel-16)_SON_5G, EE_5G" w:date="2020-06-29T10:43:00Z">
        <w:r>
          <w:t xml:space="preserve">      maximum: 604800</w:t>
        </w:r>
      </w:ins>
    </w:p>
    <w:p w:rsidR="00EF7973" w:rsidRDefault="00EF7973" w:rsidP="00EF7973">
      <w:pPr>
        <w:pStyle w:val="PL"/>
        <w:rPr>
          <w:ins w:id="21234" w:author="28.541_CR0289_(Rel-16)_SON_5G, EE_5G" w:date="2020-06-29T10:43:00Z"/>
        </w:rPr>
      </w:pPr>
    </w:p>
    <w:p w:rsidR="00EF7973" w:rsidRDefault="00EF7973" w:rsidP="00EF7973">
      <w:pPr>
        <w:pStyle w:val="PL"/>
        <w:rPr>
          <w:ins w:id="21235" w:author="28.541_CR0289_(Rel-16)_SON_5G, EE_5G" w:date="2020-06-29T10:43:00Z"/>
        </w:rPr>
      </w:pPr>
      <w:ins w:id="21236" w:author="28.541_CR0289_(Rel-16)_SON_5G, EE_5G" w:date="2020-06-29T10:43:00Z">
        <w:r>
          <w:t xml:space="preserve">    TstoreUEcntxt:</w:t>
        </w:r>
      </w:ins>
    </w:p>
    <w:p w:rsidR="00EF7973" w:rsidRDefault="00EF7973" w:rsidP="00EF7973">
      <w:pPr>
        <w:pStyle w:val="PL"/>
        <w:rPr>
          <w:ins w:id="21237" w:author="28.541_CR0289_(Rel-16)_SON_5G, EE_5G" w:date="2020-06-29T10:43:00Z"/>
        </w:rPr>
      </w:pPr>
      <w:ins w:id="21238" w:author="28.541_CR0289_(Rel-16)_SON_5G, EE_5G" w:date="2020-06-29T10:43:00Z">
        <w:r>
          <w:t xml:space="preserve">      type: integer</w:t>
        </w:r>
      </w:ins>
    </w:p>
    <w:p w:rsidR="00EF7973" w:rsidRDefault="00EF7973" w:rsidP="00EF7973">
      <w:pPr>
        <w:pStyle w:val="PL"/>
        <w:rPr>
          <w:ins w:id="21239" w:author="28.541_CR0289_(Rel-16)_SON_5G, EE_5G" w:date="2020-06-29T10:43:00Z"/>
        </w:rPr>
      </w:pPr>
      <w:ins w:id="21240" w:author="28.541_CR0289_(Rel-16)_SON_5G, EE_5G" w:date="2020-06-29T10:43:00Z">
        <w:r>
          <w:t xml:space="preserve">      minimum: 0</w:t>
        </w:r>
      </w:ins>
    </w:p>
    <w:p w:rsidR="00EF7973" w:rsidRDefault="00EF7973" w:rsidP="00EF7973">
      <w:pPr>
        <w:pStyle w:val="PL"/>
        <w:rPr>
          <w:ins w:id="21241" w:author="28.541_CR0289_(Rel-16)_SON_5G, EE_5G" w:date="2020-06-29T10:43:00Z"/>
        </w:rPr>
      </w:pPr>
      <w:ins w:id="21242" w:author="28.541_CR0289_(Rel-16)_SON_5G, EE_5G" w:date="2020-06-29T10:43:00Z">
        <w:r>
          <w:t xml:space="preserve">      maximum: 1023</w:t>
        </w:r>
      </w:ins>
    </w:p>
    <w:p w:rsidR="00E154AB" w:rsidRDefault="00E154AB" w:rsidP="00E154AB">
      <w:pPr>
        <w:pStyle w:val="PL"/>
      </w:pPr>
    </w:p>
    <w:p w:rsidR="00E154AB" w:rsidRDefault="00E154AB" w:rsidP="00E154AB">
      <w:pPr>
        <w:pStyle w:val="PL"/>
      </w:pPr>
      <w:r>
        <w:t xml:space="preserve">    CellState:</w:t>
      </w:r>
    </w:p>
    <w:p w:rsidR="00E154AB" w:rsidRDefault="00E154AB" w:rsidP="00E154AB">
      <w:pPr>
        <w:pStyle w:val="PL"/>
      </w:pPr>
      <w:r>
        <w:t xml:space="preserve">      type: string</w:t>
      </w:r>
    </w:p>
    <w:p w:rsidR="00E154AB" w:rsidRDefault="00E154AB" w:rsidP="00E154AB">
      <w:pPr>
        <w:pStyle w:val="PL"/>
      </w:pPr>
      <w:r>
        <w:t xml:space="preserve">      enum:</w:t>
      </w:r>
    </w:p>
    <w:p w:rsidR="00E154AB" w:rsidRDefault="00E154AB" w:rsidP="00E154AB">
      <w:pPr>
        <w:pStyle w:val="PL"/>
      </w:pPr>
      <w:r>
        <w:t xml:space="preserve">        - IDLE</w:t>
      </w:r>
    </w:p>
    <w:p w:rsidR="00E154AB" w:rsidRDefault="00E154AB" w:rsidP="00E154AB">
      <w:pPr>
        <w:pStyle w:val="PL"/>
      </w:pPr>
      <w:r>
        <w:t xml:space="preserve">        - INACTIVE</w:t>
      </w:r>
    </w:p>
    <w:p w:rsidR="00E154AB" w:rsidRDefault="00E154AB" w:rsidP="00E154AB">
      <w:pPr>
        <w:pStyle w:val="PL"/>
      </w:pPr>
      <w:r>
        <w:t xml:space="preserve">        - ACTIVE</w:t>
      </w:r>
    </w:p>
    <w:p w:rsidR="00E154AB" w:rsidRDefault="00E154AB" w:rsidP="00E154AB">
      <w:pPr>
        <w:pStyle w:val="PL"/>
      </w:pPr>
      <w:r>
        <w:t xml:space="preserve">    CyclicPrefix:</w:t>
      </w:r>
    </w:p>
    <w:p w:rsidR="00E154AB" w:rsidRDefault="00E154AB" w:rsidP="00E154AB">
      <w:pPr>
        <w:pStyle w:val="PL"/>
      </w:pPr>
      <w:r>
        <w:t xml:space="preserve">      type: string</w:t>
      </w:r>
    </w:p>
    <w:p w:rsidR="00E154AB" w:rsidRDefault="00E154AB" w:rsidP="00E154AB">
      <w:pPr>
        <w:pStyle w:val="PL"/>
      </w:pPr>
      <w:r>
        <w:t xml:space="preserve">      enum:</w:t>
      </w:r>
    </w:p>
    <w:p w:rsidR="00E154AB" w:rsidRDefault="00E154AB" w:rsidP="00E154AB">
      <w:pPr>
        <w:pStyle w:val="PL"/>
      </w:pPr>
      <w:r>
        <w:t xml:space="preserve">        - '15'</w:t>
      </w:r>
    </w:p>
    <w:p w:rsidR="00E154AB" w:rsidRDefault="00E154AB" w:rsidP="00E154AB">
      <w:pPr>
        <w:pStyle w:val="PL"/>
      </w:pPr>
      <w:r>
        <w:t xml:space="preserve">        - '30'</w:t>
      </w:r>
    </w:p>
    <w:p w:rsidR="00E154AB" w:rsidRDefault="00E154AB" w:rsidP="00E154AB">
      <w:pPr>
        <w:pStyle w:val="PL"/>
      </w:pPr>
      <w:r>
        <w:t xml:space="preserve">        - '60'</w:t>
      </w:r>
    </w:p>
    <w:p w:rsidR="00E154AB" w:rsidRDefault="00E154AB" w:rsidP="00E154AB">
      <w:pPr>
        <w:pStyle w:val="PL"/>
      </w:pPr>
      <w:r>
        <w:t xml:space="preserve">        - '120'</w:t>
      </w:r>
    </w:p>
    <w:p w:rsidR="00E154AB" w:rsidRDefault="00E154AB" w:rsidP="00E154AB">
      <w:pPr>
        <w:pStyle w:val="PL"/>
      </w:pPr>
      <w:r>
        <w:t xml:space="preserve">    TxDirection:</w:t>
      </w:r>
    </w:p>
    <w:p w:rsidR="00E154AB" w:rsidRDefault="00E154AB" w:rsidP="00E154AB">
      <w:pPr>
        <w:pStyle w:val="PL"/>
      </w:pPr>
      <w:r>
        <w:t xml:space="preserve">      type: string</w:t>
      </w:r>
    </w:p>
    <w:p w:rsidR="00E154AB" w:rsidRDefault="00E154AB" w:rsidP="00E154AB">
      <w:pPr>
        <w:pStyle w:val="PL"/>
      </w:pPr>
      <w:r>
        <w:t xml:space="preserve">      enum:</w:t>
      </w:r>
    </w:p>
    <w:p w:rsidR="00E154AB" w:rsidRDefault="00E154AB" w:rsidP="00E154AB">
      <w:pPr>
        <w:pStyle w:val="PL"/>
      </w:pPr>
      <w:r>
        <w:t xml:space="preserve">        - DL</w:t>
      </w:r>
    </w:p>
    <w:p w:rsidR="00E154AB" w:rsidRDefault="00E154AB" w:rsidP="00E154AB">
      <w:pPr>
        <w:pStyle w:val="PL"/>
      </w:pPr>
      <w:r>
        <w:t xml:space="preserve">        - UL</w:t>
      </w:r>
    </w:p>
    <w:p w:rsidR="00E154AB" w:rsidRDefault="00E154AB" w:rsidP="00E154AB">
      <w:pPr>
        <w:pStyle w:val="PL"/>
      </w:pPr>
      <w:r>
        <w:t xml:space="preserve">        - DL and UL</w:t>
      </w:r>
    </w:p>
    <w:p w:rsidR="00E154AB" w:rsidRDefault="00E154AB" w:rsidP="00E154AB">
      <w:pPr>
        <w:pStyle w:val="PL"/>
      </w:pPr>
      <w:r>
        <w:t xml:space="preserve">    BwpContext:</w:t>
      </w:r>
    </w:p>
    <w:p w:rsidR="00E154AB" w:rsidRDefault="00E154AB" w:rsidP="00E154AB">
      <w:pPr>
        <w:pStyle w:val="PL"/>
      </w:pPr>
      <w:r>
        <w:t xml:space="preserve">      type: string</w:t>
      </w:r>
    </w:p>
    <w:p w:rsidR="00E154AB" w:rsidRDefault="00E154AB" w:rsidP="00E154AB">
      <w:pPr>
        <w:pStyle w:val="PL"/>
      </w:pPr>
      <w:r>
        <w:t xml:space="preserve">      enum:</w:t>
      </w:r>
    </w:p>
    <w:p w:rsidR="00E154AB" w:rsidRDefault="00E154AB" w:rsidP="00E154AB">
      <w:pPr>
        <w:pStyle w:val="PL"/>
      </w:pPr>
      <w:r>
        <w:t xml:space="preserve">        - DL</w:t>
      </w:r>
    </w:p>
    <w:p w:rsidR="00E154AB" w:rsidRDefault="00E154AB" w:rsidP="00E154AB">
      <w:pPr>
        <w:pStyle w:val="PL"/>
      </w:pPr>
      <w:r>
        <w:t xml:space="preserve">        - UL</w:t>
      </w:r>
    </w:p>
    <w:p w:rsidR="00E154AB" w:rsidRDefault="00E154AB" w:rsidP="00E154AB">
      <w:pPr>
        <w:pStyle w:val="PL"/>
      </w:pPr>
      <w:r>
        <w:t xml:space="preserve">        - SUL</w:t>
      </w:r>
    </w:p>
    <w:p w:rsidR="00E154AB" w:rsidRDefault="00E154AB" w:rsidP="00E154AB">
      <w:pPr>
        <w:pStyle w:val="PL"/>
      </w:pPr>
      <w:r>
        <w:t xml:space="preserve">    IsInitialBwp:</w:t>
      </w:r>
    </w:p>
    <w:p w:rsidR="00E154AB" w:rsidRDefault="00E154AB" w:rsidP="00E154AB">
      <w:pPr>
        <w:pStyle w:val="PL"/>
      </w:pPr>
      <w:r>
        <w:t xml:space="preserve">      type: string</w:t>
      </w:r>
    </w:p>
    <w:p w:rsidR="00E154AB" w:rsidRDefault="00E154AB" w:rsidP="00E154AB">
      <w:pPr>
        <w:pStyle w:val="PL"/>
      </w:pPr>
      <w:r>
        <w:t xml:space="preserve">      enum:</w:t>
      </w:r>
    </w:p>
    <w:p w:rsidR="00E154AB" w:rsidRDefault="00E154AB" w:rsidP="00E154AB">
      <w:pPr>
        <w:pStyle w:val="PL"/>
      </w:pPr>
      <w:r>
        <w:t xml:space="preserve">        - INITIAL</w:t>
      </w:r>
    </w:p>
    <w:p w:rsidR="00E154AB" w:rsidRDefault="00E154AB" w:rsidP="00E154AB">
      <w:pPr>
        <w:pStyle w:val="PL"/>
      </w:pPr>
      <w:r>
        <w:t xml:space="preserve">        - OTHER</w:t>
      </w:r>
    </w:p>
    <w:p w:rsidR="00E154AB" w:rsidRDefault="00E154AB" w:rsidP="00E154AB">
      <w:pPr>
        <w:pStyle w:val="PL"/>
      </w:pPr>
      <w:r>
        <w:t xml:space="preserve">        - SUL</w:t>
      </w:r>
    </w:p>
    <w:p w:rsidR="00E154AB" w:rsidRDefault="00E154AB" w:rsidP="00E154AB">
      <w:pPr>
        <w:pStyle w:val="PL"/>
      </w:pPr>
      <w:r>
        <w:t xml:space="preserve">    QuotaType:</w:t>
      </w:r>
    </w:p>
    <w:p w:rsidR="00E154AB" w:rsidRDefault="00E154AB" w:rsidP="00E154AB">
      <w:pPr>
        <w:pStyle w:val="PL"/>
      </w:pPr>
      <w:r>
        <w:t xml:space="preserve">      type: string</w:t>
      </w:r>
    </w:p>
    <w:p w:rsidR="00E154AB" w:rsidRDefault="00E154AB" w:rsidP="00E154AB">
      <w:pPr>
        <w:pStyle w:val="PL"/>
      </w:pPr>
      <w:r>
        <w:t xml:space="preserve">      enum:</w:t>
      </w:r>
    </w:p>
    <w:p w:rsidR="00E154AB" w:rsidRDefault="00E154AB" w:rsidP="00E154AB">
      <w:pPr>
        <w:pStyle w:val="PL"/>
      </w:pPr>
      <w:r>
        <w:t xml:space="preserve">        - STRICT</w:t>
      </w:r>
    </w:p>
    <w:p w:rsidR="007A0935" w:rsidRDefault="00E154AB" w:rsidP="007A0935">
      <w:pPr>
        <w:pStyle w:val="PL"/>
        <w:rPr>
          <w:ins w:id="21243" w:author="28.541_CR0319_(Rel-16)_EE_5G" w:date="2020-06-29T16:00:00Z"/>
        </w:rPr>
      </w:pPr>
      <w:r>
        <w:t xml:space="preserve">        - FLOAT</w:t>
      </w:r>
    </w:p>
    <w:p w:rsidR="007A0935" w:rsidRDefault="007A0935" w:rsidP="007A0935">
      <w:pPr>
        <w:pStyle w:val="PL"/>
        <w:rPr>
          <w:ins w:id="21244" w:author="28.541_CR0319_(Rel-16)_EE_5G" w:date="2020-06-29T16:00:00Z"/>
        </w:rPr>
      </w:pPr>
      <w:ins w:id="21245" w:author="28.541_CR0319_(Rel-16)_EE_5G" w:date="2020-06-29T16:00:00Z">
        <w:r>
          <w:t xml:space="preserve">    I</w:t>
        </w:r>
        <w:r w:rsidRPr="00352FAB">
          <w:t>sESCoveredBy</w:t>
        </w:r>
        <w:r>
          <w:t>:</w:t>
        </w:r>
      </w:ins>
    </w:p>
    <w:p w:rsidR="007A0935" w:rsidRDefault="007A0935" w:rsidP="007A0935">
      <w:pPr>
        <w:pStyle w:val="PL"/>
        <w:rPr>
          <w:ins w:id="21246" w:author="28.541_CR0319_(Rel-16)_EE_5G" w:date="2020-06-29T16:00:00Z"/>
        </w:rPr>
      </w:pPr>
      <w:ins w:id="21247" w:author="28.541_CR0319_(Rel-16)_EE_5G" w:date="2020-06-29T16:00:00Z">
        <w:r>
          <w:t xml:space="preserve">      type: string</w:t>
        </w:r>
      </w:ins>
    </w:p>
    <w:p w:rsidR="007A0935" w:rsidRDefault="007A0935" w:rsidP="007A0935">
      <w:pPr>
        <w:pStyle w:val="PL"/>
        <w:rPr>
          <w:ins w:id="21248" w:author="28.541_CR0319_(Rel-16)_EE_5G" w:date="2020-06-29T16:00:00Z"/>
        </w:rPr>
      </w:pPr>
      <w:ins w:id="21249" w:author="28.541_CR0319_(Rel-16)_EE_5G" w:date="2020-06-29T16:00:00Z">
        <w:r>
          <w:t xml:space="preserve">      enum:</w:t>
        </w:r>
      </w:ins>
    </w:p>
    <w:p w:rsidR="007A0935" w:rsidRDefault="007A0935" w:rsidP="007A0935">
      <w:pPr>
        <w:pStyle w:val="PL"/>
        <w:rPr>
          <w:ins w:id="21250" w:author="28.541_CR0319_(Rel-16)_EE_5G" w:date="2020-06-29T16:00:00Z"/>
        </w:rPr>
      </w:pPr>
      <w:ins w:id="21251" w:author="28.541_CR0319_(Rel-16)_EE_5G" w:date="2020-06-29T16:00:00Z">
        <w:r>
          <w:t xml:space="preserve">        - NO</w:t>
        </w:r>
      </w:ins>
    </w:p>
    <w:p w:rsidR="007A0935" w:rsidRDefault="007A0935" w:rsidP="007A0935">
      <w:pPr>
        <w:pStyle w:val="PL"/>
        <w:rPr>
          <w:ins w:id="21252" w:author="28.541_CR0319_(Rel-16)_EE_5G" w:date="2020-06-29T16:00:00Z"/>
        </w:rPr>
      </w:pPr>
      <w:ins w:id="21253" w:author="28.541_CR0319_(Rel-16)_EE_5G" w:date="2020-06-29T16:00:00Z">
        <w:r>
          <w:t xml:space="preserve">        - </w:t>
        </w:r>
        <w:r>
          <w:rPr>
            <w:lang w:eastAsia="zh-CN"/>
          </w:rPr>
          <w:t>PARTIAL</w:t>
        </w:r>
      </w:ins>
    </w:p>
    <w:p w:rsidR="00E154AB" w:rsidRDefault="007A0935" w:rsidP="007A0935">
      <w:pPr>
        <w:pStyle w:val="PL"/>
      </w:pPr>
      <w:ins w:id="21254" w:author="28.541_CR0319_(Rel-16)_EE_5G" w:date="2020-06-29T16:00:00Z">
        <w:r>
          <w:t xml:space="preserve">        - FULL</w:t>
        </w:r>
      </w:ins>
    </w:p>
    <w:p w:rsidR="00E154AB" w:rsidRDefault="00E154AB" w:rsidP="00E154AB">
      <w:pPr>
        <w:pStyle w:val="PL"/>
      </w:pPr>
      <w:r>
        <w:t xml:space="preserve">    RrmPolicyMember:</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plmnId:</w:t>
      </w:r>
    </w:p>
    <w:p w:rsidR="00E154AB" w:rsidRDefault="00E154AB" w:rsidP="00E154AB">
      <w:pPr>
        <w:pStyle w:val="PL"/>
      </w:pPr>
      <w:r>
        <w:t xml:space="preserve">          $ref: '#/components/schemas/PlmnId'</w:t>
      </w:r>
    </w:p>
    <w:p w:rsidR="00E154AB" w:rsidRDefault="00E154AB" w:rsidP="00E154AB">
      <w:pPr>
        <w:pStyle w:val="PL"/>
      </w:pPr>
      <w:r>
        <w:t xml:space="preserve">        snssai:</w:t>
      </w:r>
    </w:p>
    <w:p w:rsidR="00E154AB" w:rsidRDefault="00E154AB" w:rsidP="00E154AB">
      <w:pPr>
        <w:pStyle w:val="PL"/>
      </w:pPr>
      <w:r>
        <w:t xml:space="preserve">          $ref: '#/components/schemas/Snssai'</w:t>
      </w:r>
    </w:p>
    <w:p w:rsidR="00E154AB" w:rsidRDefault="00E154AB" w:rsidP="00E154AB">
      <w:pPr>
        <w:pStyle w:val="PL"/>
      </w:pPr>
      <w:r>
        <w:lastRenderedPageBreak/>
        <w:t xml:space="preserve">    RrmPolicyMemberList:</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'#/components/schemas/RrmPolicyMember'</w:t>
      </w:r>
    </w:p>
    <w:p w:rsidR="00E154AB" w:rsidRDefault="00E154AB" w:rsidP="00E154AB">
      <w:pPr>
        <w:pStyle w:val="PL"/>
      </w:pPr>
    </w:p>
    <w:p w:rsidR="00E154AB" w:rsidRDefault="00E154AB" w:rsidP="00E154AB">
      <w:pPr>
        <w:pStyle w:val="PL"/>
      </w:pPr>
      <w:r>
        <w:t xml:space="preserve">    LocalAddress:</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ipv4Address:</w:t>
      </w:r>
    </w:p>
    <w:p w:rsidR="00E154AB" w:rsidRDefault="00E154AB" w:rsidP="00E154AB">
      <w:pPr>
        <w:pStyle w:val="PL"/>
      </w:pPr>
      <w:r>
        <w:t xml:space="preserve">          $ref: 'genericNrm.yaml#/components/schemas/Ipv4Addr'</w:t>
      </w:r>
    </w:p>
    <w:p w:rsidR="00E154AB" w:rsidRDefault="00E154AB" w:rsidP="00E154AB">
      <w:pPr>
        <w:pStyle w:val="PL"/>
      </w:pPr>
      <w:r>
        <w:t xml:space="preserve">        ipv6Address:</w:t>
      </w:r>
    </w:p>
    <w:p w:rsidR="00E154AB" w:rsidRDefault="00E154AB" w:rsidP="00E154AB">
      <w:pPr>
        <w:pStyle w:val="PL"/>
      </w:pPr>
      <w:r>
        <w:t xml:space="preserve">          $ref: 'genericNrm.yaml#/components/schemas/Ipv6Addr'</w:t>
      </w:r>
    </w:p>
    <w:p w:rsidR="00E154AB" w:rsidRPr="008E6D39" w:rsidRDefault="00E154AB" w:rsidP="00E154AB">
      <w:pPr>
        <w:pStyle w:val="PL"/>
        <w:rPr>
          <w:lang w:val="fr-FR"/>
        </w:rPr>
      </w:pPr>
      <w:r>
        <w:t xml:space="preserve">        </w:t>
      </w:r>
      <w:r w:rsidRPr="008E6D39">
        <w:rPr>
          <w:lang w:val="fr-FR"/>
        </w:rPr>
        <w:t>vlanId:</w:t>
      </w:r>
    </w:p>
    <w:p w:rsidR="00E154AB" w:rsidRPr="008E6D39" w:rsidRDefault="00E154AB" w:rsidP="00E154AB">
      <w:pPr>
        <w:pStyle w:val="PL"/>
        <w:rPr>
          <w:lang w:val="fr-FR"/>
        </w:rPr>
      </w:pPr>
      <w:r w:rsidRPr="008E6D39">
        <w:rPr>
          <w:lang w:val="fr-FR"/>
        </w:rPr>
        <w:t xml:space="preserve">          type: integer</w:t>
      </w:r>
    </w:p>
    <w:p w:rsidR="00E154AB" w:rsidRPr="008E6D39" w:rsidRDefault="00E154AB" w:rsidP="00E154AB">
      <w:pPr>
        <w:pStyle w:val="PL"/>
        <w:rPr>
          <w:lang w:val="fr-FR"/>
        </w:rPr>
      </w:pPr>
      <w:r w:rsidRPr="008E6D39">
        <w:rPr>
          <w:lang w:val="fr-FR"/>
        </w:rPr>
        <w:t xml:space="preserve">          minimum: 0</w:t>
      </w:r>
    </w:p>
    <w:p w:rsidR="00E154AB" w:rsidRPr="008E6D39" w:rsidRDefault="00E154AB" w:rsidP="00E154AB">
      <w:pPr>
        <w:pStyle w:val="PL"/>
        <w:rPr>
          <w:lang w:val="fr-FR"/>
        </w:rPr>
      </w:pPr>
      <w:r w:rsidRPr="008E6D39">
        <w:rPr>
          <w:lang w:val="fr-FR"/>
        </w:rPr>
        <w:t xml:space="preserve">          maximum: 4096</w:t>
      </w:r>
    </w:p>
    <w:p w:rsidR="00E154AB" w:rsidRPr="008E6D39" w:rsidRDefault="00E154AB" w:rsidP="00E154AB">
      <w:pPr>
        <w:pStyle w:val="PL"/>
        <w:rPr>
          <w:lang w:val="fr-FR"/>
        </w:rPr>
      </w:pPr>
      <w:r w:rsidRPr="008E6D39">
        <w:rPr>
          <w:lang w:val="fr-FR"/>
        </w:rPr>
        <w:t xml:space="preserve">        port:</w:t>
      </w:r>
    </w:p>
    <w:p w:rsidR="00E154AB" w:rsidRDefault="00E154AB" w:rsidP="00E154AB">
      <w:pPr>
        <w:pStyle w:val="PL"/>
      </w:pPr>
      <w:r w:rsidRPr="008E6D39">
        <w:rPr>
          <w:lang w:val="fr-FR"/>
        </w:rPr>
        <w:t xml:space="preserve">          </w:t>
      </w:r>
      <w:r>
        <w:t>type: integer</w:t>
      </w:r>
    </w:p>
    <w:p w:rsidR="00E154AB" w:rsidRDefault="00E154AB" w:rsidP="00E154AB">
      <w:pPr>
        <w:pStyle w:val="PL"/>
      </w:pPr>
      <w:r>
        <w:t xml:space="preserve">          minimum: 0</w:t>
      </w:r>
    </w:p>
    <w:p w:rsidR="00E154AB" w:rsidRDefault="00E154AB" w:rsidP="00E154AB">
      <w:pPr>
        <w:pStyle w:val="PL"/>
      </w:pPr>
      <w:r>
        <w:t xml:space="preserve">          maximum: 65535</w:t>
      </w:r>
    </w:p>
    <w:p w:rsidR="00E154AB" w:rsidRDefault="00E154AB" w:rsidP="00E154AB">
      <w:pPr>
        <w:pStyle w:val="PL"/>
      </w:pPr>
      <w:r>
        <w:t xml:space="preserve">    RemoteAddress:</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ipv4Address:</w:t>
      </w:r>
    </w:p>
    <w:p w:rsidR="00E154AB" w:rsidRDefault="00E154AB" w:rsidP="00E154AB">
      <w:pPr>
        <w:pStyle w:val="PL"/>
      </w:pPr>
      <w:r>
        <w:t xml:space="preserve">          $ref: 'genericNrm.yaml#/components/schemas/Ipv4Addr'</w:t>
      </w:r>
    </w:p>
    <w:p w:rsidR="00E154AB" w:rsidRDefault="00E154AB" w:rsidP="00E154AB">
      <w:pPr>
        <w:pStyle w:val="PL"/>
      </w:pPr>
      <w:r>
        <w:t xml:space="preserve">        ipv6Address:</w:t>
      </w:r>
    </w:p>
    <w:p w:rsidR="00E154AB" w:rsidRDefault="00E154AB" w:rsidP="00E154AB">
      <w:pPr>
        <w:pStyle w:val="PL"/>
      </w:pPr>
      <w:r>
        <w:t xml:space="preserve">          $ref: 'genericNrm.yaml#/components/schemas/Ipv6Addr'</w:t>
      </w:r>
    </w:p>
    <w:p w:rsidR="00E154AB" w:rsidRDefault="00E154AB" w:rsidP="00E154AB">
      <w:pPr>
        <w:pStyle w:val="PL"/>
      </w:pPr>
    </w:p>
    <w:p w:rsidR="00E154AB" w:rsidRDefault="00E154AB" w:rsidP="00E154AB">
      <w:pPr>
        <w:pStyle w:val="PL"/>
      </w:pPr>
      <w:r>
        <w:t xml:space="preserve">    CellIndividualOffset:</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rsrpOffsetSSB:</w:t>
      </w:r>
    </w:p>
    <w:p w:rsidR="00E154AB" w:rsidRDefault="00E154AB" w:rsidP="00E154AB">
      <w:pPr>
        <w:pStyle w:val="PL"/>
      </w:pPr>
      <w:r>
        <w:t xml:space="preserve">          type: integer</w:t>
      </w:r>
    </w:p>
    <w:p w:rsidR="00E154AB" w:rsidRDefault="00E154AB" w:rsidP="00E154AB">
      <w:pPr>
        <w:pStyle w:val="PL"/>
      </w:pPr>
      <w:r>
        <w:t xml:space="preserve">        rsrqOffsetSSB:</w:t>
      </w:r>
    </w:p>
    <w:p w:rsidR="00E154AB" w:rsidRPr="008E6D39" w:rsidRDefault="00E154AB" w:rsidP="00E154AB">
      <w:pPr>
        <w:pStyle w:val="PL"/>
        <w:rPr>
          <w:lang w:val="de-DE"/>
        </w:rPr>
      </w:pPr>
      <w:r>
        <w:t xml:space="preserve">          </w:t>
      </w:r>
      <w:r w:rsidRPr="008E6D39">
        <w:rPr>
          <w:lang w:val="de-DE"/>
        </w:rPr>
        <w:t>type: integer</w:t>
      </w:r>
    </w:p>
    <w:p w:rsidR="00E154AB" w:rsidRPr="008E6D39" w:rsidRDefault="00E154AB" w:rsidP="00E154AB">
      <w:pPr>
        <w:pStyle w:val="PL"/>
        <w:rPr>
          <w:lang w:val="de-DE"/>
        </w:rPr>
      </w:pPr>
      <w:r w:rsidRPr="008E6D39">
        <w:rPr>
          <w:lang w:val="de-DE"/>
        </w:rPr>
        <w:t xml:space="preserve">        sinrOffsetSSB:</w:t>
      </w:r>
    </w:p>
    <w:p w:rsidR="00E154AB" w:rsidRPr="008E6D39" w:rsidRDefault="00E154AB" w:rsidP="00E154AB">
      <w:pPr>
        <w:pStyle w:val="PL"/>
        <w:rPr>
          <w:lang w:val="de-DE"/>
        </w:rPr>
      </w:pPr>
      <w:r w:rsidRPr="008E6D39">
        <w:rPr>
          <w:lang w:val="de-DE"/>
        </w:rPr>
        <w:t xml:space="preserve">          type: integer</w:t>
      </w:r>
    </w:p>
    <w:p w:rsidR="00E154AB" w:rsidRPr="008E6D39" w:rsidRDefault="00E154AB" w:rsidP="00E154AB">
      <w:pPr>
        <w:pStyle w:val="PL"/>
        <w:rPr>
          <w:lang w:val="de-DE"/>
        </w:rPr>
      </w:pPr>
      <w:r w:rsidRPr="008E6D39">
        <w:rPr>
          <w:lang w:val="de-DE"/>
        </w:rPr>
        <w:t xml:space="preserve">        rsrpOffsetCSI-RS:</w:t>
      </w:r>
    </w:p>
    <w:p w:rsidR="00E154AB" w:rsidRPr="008E6D39" w:rsidRDefault="00E154AB" w:rsidP="00E154AB">
      <w:pPr>
        <w:pStyle w:val="PL"/>
        <w:rPr>
          <w:lang w:val="de-DE"/>
        </w:rPr>
      </w:pPr>
      <w:r w:rsidRPr="008E6D39">
        <w:rPr>
          <w:lang w:val="de-DE"/>
        </w:rPr>
        <w:t xml:space="preserve">          type: integer</w:t>
      </w:r>
    </w:p>
    <w:p w:rsidR="00E154AB" w:rsidRPr="008E6D39" w:rsidRDefault="00E154AB" w:rsidP="00E154AB">
      <w:pPr>
        <w:pStyle w:val="PL"/>
        <w:rPr>
          <w:lang w:val="de-DE"/>
        </w:rPr>
      </w:pPr>
      <w:r w:rsidRPr="008E6D39">
        <w:rPr>
          <w:lang w:val="de-DE"/>
        </w:rPr>
        <w:t xml:space="preserve">        rsrqOffsetCSI-RS:</w:t>
      </w:r>
    </w:p>
    <w:p w:rsidR="00E154AB" w:rsidRPr="008E6D39" w:rsidRDefault="00E154AB" w:rsidP="00E154AB">
      <w:pPr>
        <w:pStyle w:val="PL"/>
        <w:rPr>
          <w:lang w:val="de-DE"/>
        </w:rPr>
      </w:pPr>
      <w:r w:rsidRPr="008E6D39">
        <w:rPr>
          <w:lang w:val="de-DE"/>
        </w:rPr>
        <w:t xml:space="preserve">          type: integer</w:t>
      </w:r>
    </w:p>
    <w:p w:rsidR="00E154AB" w:rsidRPr="008E6D39" w:rsidRDefault="00E154AB" w:rsidP="00E154AB">
      <w:pPr>
        <w:pStyle w:val="PL"/>
        <w:rPr>
          <w:lang w:val="de-DE"/>
        </w:rPr>
      </w:pPr>
      <w:r w:rsidRPr="008E6D39">
        <w:rPr>
          <w:lang w:val="de-DE"/>
        </w:rPr>
        <w:t xml:space="preserve">        sinrOffsetCSI-RS:</w:t>
      </w:r>
    </w:p>
    <w:p w:rsidR="00E154AB" w:rsidRPr="008E6D39" w:rsidRDefault="00E154AB" w:rsidP="00E154AB">
      <w:pPr>
        <w:pStyle w:val="PL"/>
        <w:rPr>
          <w:lang w:val="de-DE"/>
        </w:rPr>
      </w:pPr>
      <w:r w:rsidRPr="008E6D39">
        <w:rPr>
          <w:lang w:val="de-DE"/>
        </w:rPr>
        <w:t xml:space="preserve">          type: integer</w:t>
      </w:r>
    </w:p>
    <w:p w:rsidR="00E154AB" w:rsidRPr="008E6D39" w:rsidRDefault="00E154AB" w:rsidP="00E154AB">
      <w:pPr>
        <w:pStyle w:val="PL"/>
        <w:rPr>
          <w:lang w:val="de-DE"/>
        </w:rPr>
      </w:pPr>
      <w:r w:rsidRPr="008E6D39">
        <w:rPr>
          <w:lang w:val="de-DE"/>
        </w:rPr>
        <w:t xml:space="preserve">    QOffsetRange:</w:t>
      </w:r>
    </w:p>
    <w:p w:rsidR="00E154AB" w:rsidRPr="008E6D39" w:rsidRDefault="00E154AB" w:rsidP="00E154AB">
      <w:pPr>
        <w:pStyle w:val="PL"/>
        <w:rPr>
          <w:lang w:val="de-DE"/>
        </w:rPr>
      </w:pPr>
      <w:r w:rsidRPr="008E6D39">
        <w:rPr>
          <w:lang w:val="de-DE"/>
        </w:rPr>
        <w:t xml:space="preserve">      type: integer</w:t>
      </w:r>
    </w:p>
    <w:p w:rsidR="00E154AB" w:rsidRPr="008E6D39" w:rsidRDefault="00E154AB" w:rsidP="00E154AB">
      <w:pPr>
        <w:pStyle w:val="PL"/>
        <w:rPr>
          <w:lang w:val="de-DE"/>
        </w:rPr>
      </w:pPr>
      <w:r w:rsidRPr="008E6D39">
        <w:rPr>
          <w:lang w:val="de-DE"/>
        </w:rPr>
        <w:t xml:space="preserve">      enum:</w:t>
      </w:r>
    </w:p>
    <w:p w:rsidR="00E154AB" w:rsidRPr="008E6D39" w:rsidRDefault="00E154AB" w:rsidP="00E154AB">
      <w:pPr>
        <w:pStyle w:val="PL"/>
        <w:rPr>
          <w:lang w:val="de-DE"/>
        </w:rPr>
      </w:pPr>
      <w:r w:rsidRPr="008E6D39">
        <w:rPr>
          <w:lang w:val="de-DE"/>
        </w:rPr>
        <w:t xml:space="preserve">        - -24</w:t>
      </w:r>
    </w:p>
    <w:p w:rsidR="00E154AB" w:rsidRPr="008E6D39" w:rsidRDefault="00E154AB" w:rsidP="00E154AB">
      <w:pPr>
        <w:pStyle w:val="PL"/>
        <w:rPr>
          <w:lang w:val="de-DE"/>
        </w:rPr>
      </w:pPr>
      <w:r w:rsidRPr="008E6D39">
        <w:rPr>
          <w:lang w:val="de-DE"/>
        </w:rPr>
        <w:t xml:space="preserve">        - -22</w:t>
      </w:r>
    </w:p>
    <w:p w:rsidR="00E154AB" w:rsidRPr="008E6D39" w:rsidRDefault="00E154AB" w:rsidP="00E154AB">
      <w:pPr>
        <w:pStyle w:val="PL"/>
        <w:rPr>
          <w:lang w:val="de-DE"/>
        </w:rPr>
      </w:pPr>
      <w:r w:rsidRPr="008E6D39">
        <w:rPr>
          <w:lang w:val="de-DE"/>
        </w:rPr>
        <w:t xml:space="preserve">        - -20</w:t>
      </w:r>
    </w:p>
    <w:p w:rsidR="00E154AB" w:rsidRPr="008E6D39" w:rsidRDefault="00E154AB" w:rsidP="00E154AB">
      <w:pPr>
        <w:pStyle w:val="PL"/>
        <w:rPr>
          <w:lang w:val="de-DE"/>
        </w:rPr>
      </w:pPr>
      <w:r w:rsidRPr="008E6D39">
        <w:rPr>
          <w:lang w:val="de-DE"/>
        </w:rPr>
        <w:t xml:space="preserve">        - -18</w:t>
      </w:r>
    </w:p>
    <w:p w:rsidR="00E154AB" w:rsidRPr="008E6D39" w:rsidRDefault="00E154AB" w:rsidP="00E154AB">
      <w:pPr>
        <w:pStyle w:val="PL"/>
        <w:rPr>
          <w:lang w:val="de-DE"/>
        </w:rPr>
      </w:pPr>
      <w:r w:rsidRPr="008E6D39">
        <w:rPr>
          <w:lang w:val="de-DE"/>
        </w:rPr>
        <w:t xml:space="preserve">        - -16</w:t>
      </w:r>
    </w:p>
    <w:p w:rsidR="00E154AB" w:rsidRPr="008E6D39" w:rsidRDefault="00E154AB" w:rsidP="00E154AB">
      <w:pPr>
        <w:pStyle w:val="PL"/>
        <w:rPr>
          <w:lang w:val="de-DE"/>
        </w:rPr>
      </w:pPr>
      <w:r w:rsidRPr="008E6D39">
        <w:rPr>
          <w:lang w:val="de-DE"/>
        </w:rPr>
        <w:t xml:space="preserve">        - -14</w:t>
      </w:r>
    </w:p>
    <w:p w:rsidR="00E154AB" w:rsidRPr="008E6D39" w:rsidRDefault="00E154AB" w:rsidP="00E154AB">
      <w:pPr>
        <w:pStyle w:val="PL"/>
        <w:rPr>
          <w:lang w:val="de-DE"/>
        </w:rPr>
      </w:pPr>
      <w:r w:rsidRPr="008E6D39">
        <w:rPr>
          <w:lang w:val="de-DE"/>
        </w:rPr>
        <w:t xml:space="preserve">        - -12</w:t>
      </w:r>
    </w:p>
    <w:p w:rsidR="00E154AB" w:rsidRPr="008E6D39" w:rsidRDefault="00E154AB" w:rsidP="00E154AB">
      <w:pPr>
        <w:pStyle w:val="PL"/>
        <w:rPr>
          <w:lang w:val="de-DE"/>
        </w:rPr>
      </w:pPr>
      <w:r w:rsidRPr="008E6D39">
        <w:rPr>
          <w:lang w:val="de-DE"/>
        </w:rPr>
        <w:t xml:space="preserve">        - -10</w:t>
      </w:r>
    </w:p>
    <w:p w:rsidR="00E154AB" w:rsidRPr="008E6D39" w:rsidRDefault="00E154AB" w:rsidP="00E154AB">
      <w:pPr>
        <w:pStyle w:val="PL"/>
        <w:rPr>
          <w:lang w:val="de-DE"/>
        </w:rPr>
      </w:pPr>
      <w:r w:rsidRPr="008E6D39">
        <w:rPr>
          <w:lang w:val="de-DE"/>
        </w:rPr>
        <w:t xml:space="preserve">        - -8</w:t>
      </w:r>
    </w:p>
    <w:p w:rsidR="00E154AB" w:rsidRPr="008E6D39" w:rsidRDefault="00E154AB" w:rsidP="00E154AB">
      <w:pPr>
        <w:pStyle w:val="PL"/>
        <w:rPr>
          <w:lang w:val="de-DE"/>
        </w:rPr>
      </w:pPr>
      <w:r w:rsidRPr="008E6D39">
        <w:rPr>
          <w:lang w:val="de-DE"/>
        </w:rPr>
        <w:t xml:space="preserve">        - -6</w:t>
      </w:r>
    </w:p>
    <w:p w:rsidR="00E154AB" w:rsidRPr="008E6D39" w:rsidRDefault="00E154AB" w:rsidP="00E154AB">
      <w:pPr>
        <w:pStyle w:val="PL"/>
        <w:rPr>
          <w:lang w:val="de-DE"/>
        </w:rPr>
      </w:pPr>
      <w:r w:rsidRPr="008E6D39">
        <w:rPr>
          <w:lang w:val="de-DE"/>
        </w:rPr>
        <w:t xml:space="preserve">        - -5</w:t>
      </w:r>
    </w:p>
    <w:p w:rsidR="00E154AB" w:rsidRPr="008E6D39" w:rsidRDefault="00E154AB" w:rsidP="00E154AB">
      <w:pPr>
        <w:pStyle w:val="PL"/>
        <w:rPr>
          <w:lang w:val="de-DE"/>
        </w:rPr>
      </w:pPr>
      <w:r w:rsidRPr="008E6D39">
        <w:rPr>
          <w:lang w:val="de-DE"/>
        </w:rPr>
        <w:t xml:space="preserve">        - -4</w:t>
      </w:r>
    </w:p>
    <w:p w:rsidR="00E154AB" w:rsidRPr="008E6D39" w:rsidRDefault="00E154AB" w:rsidP="00E154AB">
      <w:pPr>
        <w:pStyle w:val="PL"/>
        <w:rPr>
          <w:lang w:val="de-DE"/>
        </w:rPr>
      </w:pPr>
      <w:r w:rsidRPr="008E6D39">
        <w:rPr>
          <w:lang w:val="de-DE"/>
        </w:rPr>
        <w:t xml:space="preserve">        - -3</w:t>
      </w:r>
    </w:p>
    <w:p w:rsidR="00E154AB" w:rsidRPr="008E6D39" w:rsidRDefault="00E154AB" w:rsidP="00E154AB">
      <w:pPr>
        <w:pStyle w:val="PL"/>
        <w:rPr>
          <w:lang w:val="de-DE"/>
        </w:rPr>
      </w:pPr>
      <w:r w:rsidRPr="008E6D39">
        <w:rPr>
          <w:lang w:val="de-DE"/>
        </w:rPr>
        <w:t xml:space="preserve">        - -2</w:t>
      </w:r>
    </w:p>
    <w:p w:rsidR="00E154AB" w:rsidRPr="008E6D39" w:rsidRDefault="00E154AB" w:rsidP="00E154AB">
      <w:pPr>
        <w:pStyle w:val="PL"/>
        <w:rPr>
          <w:lang w:val="de-DE"/>
        </w:rPr>
      </w:pPr>
      <w:r w:rsidRPr="008E6D39">
        <w:rPr>
          <w:lang w:val="de-DE"/>
        </w:rPr>
        <w:t xml:space="preserve">        - -1</w:t>
      </w:r>
    </w:p>
    <w:p w:rsidR="00E154AB" w:rsidRPr="008E6D39" w:rsidRDefault="00E154AB" w:rsidP="00E154AB">
      <w:pPr>
        <w:pStyle w:val="PL"/>
        <w:rPr>
          <w:lang w:val="de-DE"/>
        </w:rPr>
      </w:pPr>
      <w:r w:rsidRPr="008E6D39">
        <w:rPr>
          <w:lang w:val="de-DE"/>
        </w:rPr>
        <w:t xml:space="preserve">        - 0</w:t>
      </w:r>
    </w:p>
    <w:p w:rsidR="00E154AB" w:rsidRPr="008E6D39" w:rsidRDefault="00E154AB" w:rsidP="00E154AB">
      <w:pPr>
        <w:pStyle w:val="PL"/>
        <w:rPr>
          <w:lang w:val="de-DE"/>
        </w:rPr>
      </w:pPr>
      <w:r w:rsidRPr="008E6D39">
        <w:rPr>
          <w:lang w:val="de-DE"/>
        </w:rPr>
        <w:t xml:space="preserve">        - 24</w:t>
      </w:r>
    </w:p>
    <w:p w:rsidR="00E154AB" w:rsidRPr="008E6D39" w:rsidRDefault="00E154AB" w:rsidP="00E154AB">
      <w:pPr>
        <w:pStyle w:val="PL"/>
        <w:rPr>
          <w:lang w:val="de-DE"/>
        </w:rPr>
      </w:pPr>
      <w:r w:rsidRPr="008E6D39">
        <w:rPr>
          <w:lang w:val="de-DE"/>
        </w:rPr>
        <w:t xml:space="preserve">        - 22</w:t>
      </w:r>
    </w:p>
    <w:p w:rsidR="00E154AB" w:rsidRPr="008E6D39" w:rsidRDefault="00E154AB" w:rsidP="00E154AB">
      <w:pPr>
        <w:pStyle w:val="PL"/>
        <w:rPr>
          <w:lang w:val="de-DE"/>
        </w:rPr>
      </w:pPr>
      <w:r w:rsidRPr="008E6D39">
        <w:rPr>
          <w:lang w:val="de-DE"/>
        </w:rPr>
        <w:t xml:space="preserve">        - 20</w:t>
      </w:r>
    </w:p>
    <w:p w:rsidR="00E154AB" w:rsidRPr="008E6D39" w:rsidRDefault="00E154AB" w:rsidP="00E154AB">
      <w:pPr>
        <w:pStyle w:val="PL"/>
        <w:rPr>
          <w:lang w:val="de-DE"/>
        </w:rPr>
      </w:pPr>
      <w:r w:rsidRPr="008E6D39">
        <w:rPr>
          <w:lang w:val="de-DE"/>
        </w:rPr>
        <w:t xml:space="preserve">        - 18</w:t>
      </w:r>
    </w:p>
    <w:p w:rsidR="00E154AB" w:rsidRPr="008E6D39" w:rsidRDefault="00E154AB" w:rsidP="00E154AB">
      <w:pPr>
        <w:pStyle w:val="PL"/>
        <w:rPr>
          <w:lang w:val="de-DE"/>
        </w:rPr>
      </w:pPr>
      <w:r w:rsidRPr="008E6D39">
        <w:rPr>
          <w:lang w:val="de-DE"/>
        </w:rPr>
        <w:t xml:space="preserve">        - 16</w:t>
      </w:r>
    </w:p>
    <w:p w:rsidR="00E154AB" w:rsidRPr="008E6D39" w:rsidRDefault="00E154AB" w:rsidP="00E154AB">
      <w:pPr>
        <w:pStyle w:val="PL"/>
        <w:rPr>
          <w:lang w:val="de-DE"/>
        </w:rPr>
      </w:pPr>
      <w:r w:rsidRPr="008E6D39">
        <w:rPr>
          <w:lang w:val="de-DE"/>
        </w:rPr>
        <w:t xml:space="preserve">        - 14</w:t>
      </w:r>
    </w:p>
    <w:p w:rsidR="00E154AB" w:rsidRPr="008E6D39" w:rsidRDefault="00E154AB" w:rsidP="00E154AB">
      <w:pPr>
        <w:pStyle w:val="PL"/>
        <w:rPr>
          <w:lang w:val="de-DE"/>
        </w:rPr>
      </w:pPr>
      <w:r w:rsidRPr="008E6D39">
        <w:rPr>
          <w:lang w:val="de-DE"/>
        </w:rPr>
        <w:t xml:space="preserve">        - 12</w:t>
      </w:r>
    </w:p>
    <w:p w:rsidR="00E154AB" w:rsidRPr="008E6D39" w:rsidRDefault="00E154AB" w:rsidP="00E154AB">
      <w:pPr>
        <w:pStyle w:val="PL"/>
        <w:rPr>
          <w:lang w:val="de-DE"/>
        </w:rPr>
      </w:pPr>
      <w:r w:rsidRPr="008E6D39">
        <w:rPr>
          <w:lang w:val="de-DE"/>
        </w:rPr>
        <w:t xml:space="preserve">        - 10</w:t>
      </w:r>
    </w:p>
    <w:p w:rsidR="00E154AB" w:rsidRPr="008E6D39" w:rsidRDefault="00E154AB" w:rsidP="00E154AB">
      <w:pPr>
        <w:pStyle w:val="PL"/>
        <w:rPr>
          <w:lang w:val="de-DE"/>
        </w:rPr>
      </w:pPr>
      <w:r w:rsidRPr="008E6D39">
        <w:rPr>
          <w:lang w:val="de-DE"/>
        </w:rPr>
        <w:t xml:space="preserve">        - 8</w:t>
      </w:r>
    </w:p>
    <w:p w:rsidR="00E154AB" w:rsidRPr="008E6D39" w:rsidRDefault="00E154AB" w:rsidP="00E154AB">
      <w:pPr>
        <w:pStyle w:val="PL"/>
        <w:rPr>
          <w:lang w:val="de-DE"/>
        </w:rPr>
      </w:pPr>
      <w:r w:rsidRPr="008E6D39">
        <w:rPr>
          <w:lang w:val="de-DE"/>
        </w:rPr>
        <w:t xml:space="preserve">        - 6</w:t>
      </w:r>
    </w:p>
    <w:p w:rsidR="00E154AB" w:rsidRPr="008E6D39" w:rsidRDefault="00E154AB" w:rsidP="00E154AB">
      <w:pPr>
        <w:pStyle w:val="PL"/>
        <w:rPr>
          <w:lang w:val="de-DE"/>
        </w:rPr>
      </w:pPr>
      <w:r w:rsidRPr="008E6D39">
        <w:rPr>
          <w:lang w:val="de-DE"/>
        </w:rPr>
        <w:t xml:space="preserve">        - 5</w:t>
      </w:r>
    </w:p>
    <w:p w:rsidR="00E154AB" w:rsidRPr="008E6D39" w:rsidRDefault="00E154AB" w:rsidP="00E154AB">
      <w:pPr>
        <w:pStyle w:val="PL"/>
        <w:rPr>
          <w:lang w:val="de-DE"/>
        </w:rPr>
      </w:pPr>
      <w:r w:rsidRPr="008E6D39">
        <w:rPr>
          <w:lang w:val="de-DE"/>
        </w:rPr>
        <w:t xml:space="preserve">        - 4</w:t>
      </w:r>
    </w:p>
    <w:p w:rsidR="00E154AB" w:rsidRPr="008E6D39" w:rsidRDefault="00E154AB" w:rsidP="00E154AB">
      <w:pPr>
        <w:pStyle w:val="PL"/>
        <w:rPr>
          <w:lang w:val="de-DE"/>
        </w:rPr>
      </w:pPr>
      <w:r w:rsidRPr="008E6D39">
        <w:rPr>
          <w:lang w:val="de-DE"/>
        </w:rPr>
        <w:t xml:space="preserve">        - 3</w:t>
      </w:r>
    </w:p>
    <w:p w:rsidR="00E154AB" w:rsidRPr="008E6D39" w:rsidRDefault="00E154AB" w:rsidP="00E154AB">
      <w:pPr>
        <w:pStyle w:val="PL"/>
        <w:rPr>
          <w:lang w:val="de-DE"/>
        </w:rPr>
      </w:pPr>
      <w:r w:rsidRPr="008E6D39">
        <w:rPr>
          <w:lang w:val="de-DE"/>
        </w:rPr>
        <w:t xml:space="preserve">        - 2</w:t>
      </w:r>
    </w:p>
    <w:p w:rsidR="00E154AB" w:rsidRPr="008E6D39" w:rsidRDefault="00E154AB" w:rsidP="00E154AB">
      <w:pPr>
        <w:pStyle w:val="PL"/>
        <w:rPr>
          <w:lang w:val="de-DE"/>
        </w:rPr>
      </w:pPr>
      <w:r w:rsidRPr="008E6D39">
        <w:rPr>
          <w:lang w:val="de-DE"/>
        </w:rPr>
        <w:t xml:space="preserve">        - 1</w:t>
      </w:r>
    </w:p>
    <w:p w:rsidR="00E154AB" w:rsidRPr="008E6D39" w:rsidRDefault="00E154AB" w:rsidP="00E154AB">
      <w:pPr>
        <w:pStyle w:val="PL"/>
        <w:rPr>
          <w:lang w:val="de-DE"/>
        </w:rPr>
      </w:pPr>
      <w:r w:rsidRPr="008E6D39">
        <w:rPr>
          <w:lang w:val="de-DE"/>
        </w:rPr>
        <w:t xml:space="preserve">    QOffsetRangeList:</w:t>
      </w:r>
    </w:p>
    <w:p w:rsidR="00E154AB" w:rsidRPr="008E6D39" w:rsidRDefault="00E154AB" w:rsidP="00E154AB">
      <w:pPr>
        <w:pStyle w:val="PL"/>
        <w:rPr>
          <w:lang w:val="de-DE"/>
        </w:rPr>
      </w:pPr>
      <w:r w:rsidRPr="008E6D39">
        <w:rPr>
          <w:lang w:val="de-DE"/>
        </w:rPr>
        <w:lastRenderedPageBreak/>
        <w:t xml:space="preserve">      type: object</w:t>
      </w:r>
    </w:p>
    <w:p w:rsidR="00E154AB" w:rsidRPr="008E6D39" w:rsidRDefault="00E154AB" w:rsidP="00E154AB">
      <w:pPr>
        <w:pStyle w:val="PL"/>
        <w:rPr>
          <w:lang w:val="de-DE"/>
        </w:rPr>
      </w:pPr>
      <w:r w:rsidRPr="008E6D39">
        <w:rPr>
          <w:lang w:val="de-DE"/>
        </w:rPr>
        <w:t xml:space="preserve">      properties:</w:t>
      </w:r>
    </w:p>
    <w:p w:rsidR="00E154AB" w:rsidRPr="008E6D39" w:rsidRDefault="00E154AB" w:rsidP="00E154AB">
      <w:pPr>
        <w:pStyle w:val="PL"/>
        <w:rPr>
          <w:lang w:val="de-DE"/>
        </w:rPr>
      </w:pPr>
      <w:r w:rsidRPr="008E6D39">
        <w:rPr>
          <w:lang w:val="de-DE"/>
        </w:rPr>
        <w:t xml:space="preserve">        rsrpOffsetSSB:</w:t>
      </w:r>
    </w:p>
    <w:p w:rsidR="00E154AB" w:rsidRPr="008E6D39" w:rsidRDefault="00E154AB" w:rsidP="00E154AB">
      <w:pPr>
        <w:pStyle w:val="PL"/>
        <w:rPr>
          <w:lang w:val="de-DE"/>
        </w:rPr>
      </w:pPr>
      <w:r w:rsidRPr="008E6D39">
        <w:rPr>
          <w:lang w:val="de-DE"/>
        </w:rPr>
        <w:t xml:space="preserve">          $ref: '#/components/schemas/QOffsetRange'</w:t>
      </w:r>
    </w:p>
    <w:p w:rsidR="00E154AB" w:rsidRPr="008E6D39" w:rsidRDefault="00E154AB" w:rsidP="00E154AB">
      <w:pPr>
        <w:pStyle w:val="PL"/>
        <w:rPr>
          <w:lang w:val="de-DE"/>
        </w:rPr>
      </w:pPr>
      <w:r w:rsidRPr="008E6D39">
        <w:rPr>
          <w:lang w:val="de-DE"/>
        </w:rPr>
        <w:t xml:space="preserve">        rsrqOffsetSSB:</w:t>
      </w:r>
    </w:p>
    <w:p w:rsidR="00E154AB" w:rsidRPr="008E6D39" w:rsidRDefault="00E154AB" w:rsidP="00E154AB">
      <w:pPr>
        <w:pStyle w:val="PL"/>
        <w:rPr>
          <w:lang w:val="de-DE"/>
        </w:rPr>
      </w:pPr>
      <w:r w:rsidRPr="008E6D39">
        <w:rPr>
          <w:lang w:val="de-DE"/>
        </w:rPr>
        <w:t xml:space="preserve">          $ref: '#/components/schemas/QOffsetRange'</w:t>
      </w:r>
    </w:p>
    <w:p w:rsidR="00E154AB" w:rsidRPr="008E6D39" w:rsidRDefault="00E154AB" w:rsidP="00E154AB">
      <w:pPr>
        <w:pStyle w:val="PL"/>
        <w:rPr>
          <w:lang w:val="de-DE"/>
        </w:rPr>
      </w:pPr>
      <w:r w:rsidRPr="008E6D39">
        <w:rPr>
          <w:lang w:val="de-DE"/>
        </w:rPr>
        <w:t xml:space="preserve">        sinrOffsetSSB:</w:t>
      </w:r>
    </w:p>
    <w:p w:rsidR="00E154AB" w:rsidRPr="008E6D39" w:rsidRDefault="00E154AB" w:rsidP="00E154AB">
      <w:pPr>
        <w:pStyle w:val="PL"/>
        <w:rPr>
          <w:lang w:val="de-DE"/>
        </w:rPr>
      </w:pPr>
      <w:r w:rsidRPr="008E6D39">
        <w:rPr>
          <w:lang w:val="de-DE"/>
        </w:rPr>
        <w:t xml:space="preserve">          $ref: '#/components/schemas/QOffsetRange'</w:t>
      </w:r>
    </w:p>
    <w:p w:rsidR="00E154AB" w:rsidRPr="008E6D39" w:rsidRDefault="00E154AB" w:rsidP="00E154AB">
      <w:pPr>
        <w:pStyle w:val="PL"/>
        <w:rPr>
          <w:lang w:val="de-DE"/>
        </w:rPr>
      </w:pPr>
      <w:r w:rsidRPr="008E6D39">
        <w:rPr>
          <w:lang w:val="de-DE"/>
        </w:rPr>
        <w:t xml:space="preserve">        rsrpOffsetCSI-RS:</w:t>
      </w:r>
    </w:p>
    <w:p w:rsidR="00E154AB" w:rsidRPr="008E6D39" w:rsidRDefault="00E154AB" w:rsidP="00E154AB">
      <w:pPr>
        <w:pStyle w:val="PL"/>
        <w:rPr>
          <w:lang w:val="de-DE"/>
        </w:rPr>
      </w:pPr>
      <w:r w:rsidRPr="008E6D39">
        <w:rPr>
          <w:lang w:val="de-DE"/>
        </w:rPr>
        <w:t xml:space="preserve">          $ref: '#/components/schemas/QOffsetRange'</w:t>
      </w:r>
    </w:p>
    <w:p w:rsidR="00E154AB" w:rsidRPr="008E6D39" w:rsidRDefault="00E154AB" w:rsidP="00E154AB">
      <w:pPr>
        <w:pStyle w:val="PL"/>
        <w:rPr>
          <w:lang w:val="de-DE"/>
        </w:rPr>
      </w:pPr>
      <w:r w:rsidRPr="008E6D39">
        <w:rPr>
          <w:lang w:val="de-DE"/>
        </w:rPr>
        <w:t xml:space="preserve">        rsrqOffsetCSI-RS:</w:t>
      </w:r>
    </w:p>
    <w:p w:rsidR="00E154AB" w:rsidRPr="008E6D39" w:rsidRDefault="00E154AB" w:rsidP="00E154AB">
      <w:pPr>
        <w:pStyle w:val="PL"/>
        <w:rPr>
          <w:lang w:val="de-DE"/>
        </w:rPr>
      </w:pPr>
      <w:r w:rsidRPr="008E6D39">
        <w:rPr>
          <w:lang w:val="de-DE"/>
        </w:rPr>
        <w:t xml:space="preserve">          $ref: '#/components/schemas/QOffsetRange'</w:t>
      </w:r>
    </w:p>
    <w:p w:rsidR="00E154AB" w:rsidRPr="008E6D39" w:rsidRDefault="00E154AB" w:rsidP="00E154AB">
      <w:pPr>
        <w:pStyle w:val="PL"/>
        <w:rPr>
          <w:lang w:val="de-DE"/>
        </w:rPr>
      </w:pPr>
      <w:r w:rsidRPr="008E6D39">
        <w:rPr>
          <w:lang w:val="de-DE"/>
        </w:rPr>
        <w:t xml:space="preserve">        sinrOffsetCSI-RS:</w:t>
      </w:r>
    </w:p>
    <w:p w:rsidR="00E154AB" w:rsidRPr="008E6D39" w:rsidRDefault="00E154AB" w:rsidP="00E154AB">
      <w:pPr>
        <w:pStyle w:val="PL"/>
        <w:rPr>
          <w:lang w:val="de-DE"/>
        </w:rPr>
      </w:pPr>
      <w:r w:rsidRPr="008E6D39">
        <w:rPr>
          <w:lang w:val="de-DE"/>
        </w:rPr>
        <w:t xml:space="preserve">          $ref: '#/components/schemas/QOffsetRange'</w:t>
      </w:r>
    </w:p>
    <w:p w:rsidR="00E154AB" w:rsidRPr="008E6D39" w:rsidRDefault="00E154AB" w:rsidP="00E154AB">
      <w:pPr>
        <w:pStyle w:val="PL"/>
        <w:rPr>
          <w:lang w:val="de-DE"/>
        </w:rPr>
      </w:pPr>
      <w:r w:rsidRPr="008E6D39">
        <w:rPr>
          <w:lang w:val="de-DE"/>
        </w:rPr>
        <w:t xml:space="preserve">    QOffsetFreq:</w:t>
      </w:r>
    </w:p>
    <w:p w:rsidR="00E154AB" w:rsidRPr="008E6D39" w:rsidRDefault="00E154AB" w:rsidP="00E154AB">
      <w:pPr>
        <w:pStyle w:val="PL"/>
        <w:rPr>
          <w:lang w:val="de-DE"/>
        </w:rPr>
      </w:pPr>
      <w:r w:rsidRPr="008E6D39">
        <w:rPr>
          <w:lang w:val="de-DE"/>
        </w:rPr>
        <w:t xml:space="preserve">      type: number</w:t>
      </w:r>
    </w:p>
    <w:p w:rsidR="00E154AB" w:rsidRDefault="00E154AB" w:rsidP="00E154AB">
      <w:pPr>
        <w:pStyle w:val="PL"/>
      </w:pPr>
      <w:r w:rsidRPr="008E6D39">
        <w:rPr>
          <w:lang w:val="de-DE"/>
        </w:rPr>
        <w:t xml:space="preserve">    </w:t>
      </w:r>
      <w:r>
        <w:t>TReselectionNRSf:</w:t>
      </w:r>
    </w:p>
    <w:p w:rsidR="00E154AB" w:rsidRDefault="00E154AB" w:rsidP="00E154AB">
      <w:pPr>
        <w:pStyle w:val="PL"/>
      </w:pPr>
      <w:r>
        <w:t xml:space="preserve">      type: integer</w:t>
      </w:r>
    </w:p>
    <w:p w:rsidR="00E154AB" w:rsidRDefault="00E154AB" w:rsidP="00E154AB">
      <w:pPr>
        <w:pStyle w:val="PL"/>
      </w:pPr>
      <w:r>
        <w:t xml:space="preserve">      enum:</w:t>
      </w:r>
    </w:p>
    <w:p w:rsidR="00E154AB" w:rsidRDefault="00E154AB" w:rsidP="00E154AB">
      <w:pPr>
        <w:pStyle w:val="PL"/>
      </w:pPr>
      <w:r>
        <w:t xml:space="preserve">        - 25</w:t>
      </w:r>
    </w:p>
    <w:p w:rsidR="00E154AB" w:rsidRDefault="00E154AB" w:rsidP="00E154AB">
      <w:pPr>
        <w:pStyle w:val="PL"/>
      </w:pPr>
      <w:r>
        <w:t xml:space="preserve">        - 50</w:t>
      </w:r>
    </w:p>
    <w:p w:rsidR="00E154AB" w:rsidRDefault="00E154AB" w:rsidP="00E154AB">
      <w:pPr>
        <w:pStyle w:val="PL"/>
      </w:pPr>
      <w:r>
        <w:t xml:space="preserve">        - 75</w:t>
      </w:r>
    </w:p>
    <w:p w:rsidR="00E154AB" w:rsidRDefault="00E154AB" w:rsidP="00E154AB">
      <w:pPr>
        <w:pStyle w:val="PL"/>
      </w:pPr>
      <w:r>
        <w:t xml:space="preserve">        - 100</w:t>
      </w:r>
    </w:p>
    <w:p w:rsidR="00E154AB" w:rsidRDefault="00E154AB" w:rsidP="00E154AB">
      <w:pPr>
        <w:pStyle w:val="PL"/>
      </w:pPr>
      <w:r>
        <w:t xml:space="preserve">    SsbPeriodicity:</w:t>
      </w:r>
    </w:p>
    <w:p w:rsidR="00E154AB" w:rsidRPr="008E6D39" w:rsidRDefault="00E154AB" w:rsidP="00E154AB">
      <w:pPr>
        <w:pStyle w:val="PL"/>
        <w:rPr>
          <w:lang w:val="de-DE"/>
        </w:rPr>
      </w:pPr>
      <w:r>
        <w:t xml:space="preserve">      </w:t>
      </w:r>
      <w:r w:rsidRPr="008E6D39">
        <w:rPr>
          <w:lang w:val="de-DE"/>
        </w:rPr>
        <w:t>type: integer</w:t>
      </w:r>
    </w:p>
    <w:p w:rsidR="00E154AB" w:rsidRPr="008E6D39" w:rsidRDefault="00E154AB" w:rsidP="00E154AB">
      <w:pPr>
        <w:pStyle w:val="PL"/>
        <w:rPr>
          <w:lang w:val="de-DE"/>
        </w:rPr>
      </w:pPr>
      <w:r w:rsidRPr="008E6D39">
        <w:rPr>
          <w:lang w:val="de-DE"/>
        </w:rPr>
        <w:t xml:space="preserve">      enum:</w:t>
      </w:r>
    </w:p>
    <w:p w:rsidR="00E154AB" w:rsidRPr="008E6D39" w:rsidRDefault="00E154AB" w:rsidP="00E154AB">
      <w:pPr>
        <w:pStyle w:val="PL"/>
        <w:rPr>
          <w:lang w:val="de-DE"/>
        </w:rPr>
      </w:pPr>
      <w:r w:rsidRPr="008E6D39">
        <w:rPr>
          <w:lang w:val="de-DE"/>
        </w:rPr>
        <w:t xml:space="preserve">        - 5</w:t>
      </w:r>
    </w:p>
    <w:p w:rsidR="00E154AB" w:rsidRPr="008E6D39" w:rsidRDefault="00E154AB" w:rsidP="00E154AB">
      <w:pPr>
        <w:pStyle w:val="PL"/>
        <w:rPr>
          <w:lang w:val="de-DE"/>
        </w:rPr>
      </w:pPr>
      <w:r w:rsidRPr="008E6D39">
        <w:rPr>
          <w:lang w:val="de-DE"/>
        </w:rPr>
        <w:t xml:space="preserve">        - 10</w:t>
      </w:r>
    </w:p>
    <w:p w:rsidR="00E154AB" w:rsidRPr="008E6D39" w:rsidRDefault="00E154AB" w:rsidP="00E154AB">
      <w:pPr>
        <w:pStyle w:val="PL"/>
        <w:rPr>
          <w:lang w:val="de-DE"/>
        </w:rPr>
      </w:pPr>
      <w:r w:rsidRPr="008E6D39">
        <w:rPr>
          <w:lang w:val="de-DE"/>
        </w:rPr>
        <w:t xml:space="preserve">        - 20</w:t>
      </w:r>
    </w:p>
    <w:p w:rsidR="00E154AB" w:rsidRPr="008E6D39" w:rsidRDefault="00E154AB" w:rsidP="00E154AB">
      <w:pPr>
        <w:pStyle w:val="PL"/>
        <w:rPr>
          <w:lang w:val="de-DE"/>
        </w:rPr>
      </w:pPr>
      <w:r w:rsidRPr="008E6D39">
        <w:rPr>
          <w:lang w:val="de-DE"/>
        </w:rPr>
        <w:t xml:space="preserve">        - 40</w:t>
      </w:r>
    </w:p>
    <w:p w:rsidR="00E154AB" w:rsidRPr="008E6D39" w:rsidRDefault="00E154AB" w:rsidP="00E154AB">
      <w:pPr>
        <w:pStyle w:val="PL"/>
        <w:rPr>
          <w:lang w:val="de-DE"/>
        </w:rPr>
      </w:pPr>
      <w:r w:rsidRPr="008E6D39">
        <w:rPr>
          <w:lang w:val="de-DE"/>
        </w:rPr>
        <w:t xml:space="preserve">        - 80</w:t>
      </w:r>
    </w:p>
    <w:p w:rsidR="00E154AB" w:rsidRPr="008E6D39" w:rsidRDefault="00E154AB" w:rsidP="00E154AB">
      <w:pPr>
        <w:pStyle w:val="PL"/>
        <w:rPr>
          <w:lang w:val="de-DE"/>
        </w:rPr>
      </w:pPr>
      <w:r w:rsidRPr="008E6D39">
        <w:rPr>
          <w:lang w:val="de-DE"/>
        </w:rPr>
        <w:t xml:space="preserve">        - 160</w:t>
      </w:r>
    </w:p>
    <w:p w:rsidR="00E154AB" w:rsidRPr="008E6D39" w:rsidRDefault="00E154AB" w:rsidP="00E154AB">
      <w:pPr>
        <w:pStyle w:val="PL"/>
        <w:rPr>
          <w:lang w:val="de-DE"/>
        </w:rPr>
      </w:pPr>
      <w:r w:rsidRPr="008E6D39">
        <w:rPr>
          <w:lang w:val="de-DE"/>
        </w:rPr>
        <w:t xml:space="preserve">    SsbDuration:</w:t>
      </w:r>
    </w:p>
    <w:p w:rsidR="00E154AB" w:rsidRPr="008E6D39" w:rsidRDefault="00E154AB" w:rsidP="00E154AB">
      <w:pPr>
        <w:pStyle w:val="PL"/>
        <w:rPr>
          <w:lang w:val="de-DE"/>
        </w:rPr>
      </w:pPr>
      <w:r w:rsidRPr="008E6D39">
        <w:rPr>
          <w:lang w:val="de-DE"/>
        </w:rPr>
        <w:t xml:space="preserve">      type: integer</w:t>
      </w:r>
    </w:p>
    <w:p w:rsidR="00E154AB" w:rsidRDefault="00E154AB" w:rsidP="00E154AB">
      <w:pPr>
        <w:pStyle w:val="PL"/>
      </w:pPr>
      <w:r w:rsidRPr="008E6D39">
        <w:rPr>
          <w:lang w:val="de-DE"/>
        </w:rPr>
        <w:t xml:space="preserve">      </w:t>
      </w:r>
      <w:r>
        <w:t>enum:</w:t>
      </w:r>
    </w:p>
    <w:p w:rsidR="00E154AB" w:rsidRDefault="00E154AB" w:rsidP="00E154AB">
      <w:pPr>
        <w:pStyle w:val="PL"/>
      </w:pPr>
      <w:r>
        <w:t xml:space="preserve">        - 1</w:t>
      </w:r>
    </w:p>
    <w:p w:rsidR="00E154AB" w:rsidRDefault="00E154AB" w:rsidP="00E154AB">
      <w:pPr>
        <w:pStyle w:val="PL"/>
      </w:pPr>
      <w:r>
        <w:t xml:space="preserve">        - 2</w:t>
      </w:r>
    </w:p>
    <w:p w:rsidR="00E154AB" w:rsidRDefault="00E154AB" w:rsidP="00E154AB">
      <w:pPr>
        <w:pStyle w:val="PL"/>
      </w:pPr>
      <w:r>
        <w:t xml:space="preserve">        - 3</w:t>
      </w:r>
    </w:p>
    <w:p w:rsidR="00E154AB" w:rsidRDefault="00E154AB" w:rsidP="00E154AB">
      <w:pPr>
        <w:pStyle w:val="PL"/>
      </w:pPr>
      <w:r>
        <w:t xml:space="preserve">        - 4</w:t>
      </w:r>
    </w:p>
    <w:p w:rsidR="00E154AB" w:rsidRDefault="00E154AB" w:rsidP="00E154AB">
      <w:pPr>
        <w:pStyle w:val="PL"/>
      </w:pPr>
      <w:r>
        <w:t xml:space="preserve">        - 5</w:t>
      </w:r>
    </w:p>
    <w:p w:rsidR="00E154AB" w:rsidRDefault="00E154AB" w:rsidP="00E154AB">
      <w:pPr>
        <w:pStyle w:val="PL"/>
      </w:pPr>
      <w:r>
        <w:t xml:space="preserve">    SsbSubCarrierSpacing:</w:t>
      </w:r>
    </w:p>
    <w:p w:rsidR="00E154AB" w:rsidRDefault="00E154AB" w:rsidP="00E154AB">
      <w:pPr>
        <w:pStyle w:val="PL"/>
      </w:pPr>
      <w:r>
        <w:t xml:space="preserve">      type: integer</w:t>
      </w:r>
    </w:p>
    <w:p w:rsidR="00E154AB" w:rsidRDefault="00E154AB" w:rsidP="00E154AB">
      <w:pPr>
        <w:pStyle w:val="PL"/>
      </w:pPr>
      <w:r>
        <w:t xml:space="preserve">      enum:</w:t>
      </w:r>
    </w:p>
    <w:p w:rsidR="00E154AB" w:rsidRPr="008E6D39" w:rsidRDefault="00E154AB" w:rsidP="00E154AB">
      <w:pPr>
        <w:pStyle w:val="PL"/>
        <w:rPr>
          <w:lang w:val="de-DE"/>
        </w:rPr>
      </w:pPr>
      <w:r>
        <w:t xml:space="preserve">        </w:t>
      </w:r>
      <w:r w:rsidRPr="008E6D39">
        <w:rPr>
          <w:lang w:val="de-DE"/>
        </w:rPr>
        <w:t>- 15</w:t>
      </w:r>
    </w:p>
    <w:p w:rsidR="00E154AB" w:rsidRPr="008E6D39" w:rsidRDefault="00E154AB" w:rsidP="00E154AB">
      <w:pPr>
        <w:pStyle w:val="PL"/>
        <w:rPr>
          <w:lang w:val="de-DE"/>
        </w:rPr>
      </w:pPr>
      <w:r w:rsidRPr="008E6D39">
        <w:rPr>
          <w:lang w:val="de-DE"/>
        </w:rPr>
        <w:t xml:space="preserve">        - 30</w:t>
      </w:r>
    </w:p>
    <w:p w:rsidR="00E154AB" w:rsidRPr="008E6D39" w:rsidRDefault="00E154AB" w:rsidP="00E154AB">
      <w:pPr>
        <w:pStyle w:val="PL"/>
        <w:rPr>
          <w:lang w:val="de-DE"/>
        </w:rPr>
      </w:pPr>
      <w:r w:rsidRPr="008E6D39">
        <w:rPr>
          <w:lang w:val="de-DE"/>
        </w:rPr>
        <w:t xml:space="preserve">        - 120</w:t>
      </w:r>
    </w:p>
    <w:p w:rsidR="00E154AB" w:rsidRPr="008E6D39" w:rsidRDefault="00E154AB" w:rsidP="00E154AB">
      <w:pPr>
        <w:pStyle w:val="PL"/>
        <w:rPr>
          <w:lang w:val="de-DE"/>
        </w:rPr>
      </w:pPr>
      <w:r w:rsidRPr="008E6D39">
        <w:rPr>
          <w:lang w:val="de-DE"/>
        </w:rPr>
        <w:t xml:space="preserve">        - 240</w:t>
      </w:r>
    </w:p>
    <w:p w:rsidR="00E154AB" w:rsidRPr="008E6D39" w:rsidRDefault="00E154AB" w:rsidP="00E154AB">
      <w:pPr>
        <w:pStyle w:val="PL"/>
        <w:rPr>
          <w:lang w:val="de-DE"/>
        </w:rPr>
      </w:pPr>
      <w:r w:rsidRPr="008E6D39">
        <w:rPr>
          <w:lang w:val="de-DE"/>
        </w:rPr>
        <w:t xml:space="preserve">    CoverageShape:</w:t>
      </w:r>
    </w:p>
    <w:p w:rsidR="00E154AB" w:rsidRPr="008E6D39" w:rsidRDefault="00E154AB" w:rsidP="00E154AB">
      <w:pPr>
        <w:pStyle w:val="PL"/>
        <w:rPr>
          <w:lang w:val="de-DE"/>
        </w:rPr>
      </w:pPr>
      <w:r w:rsidRPr="008E6D39">
        <w:rPr>
          <w:lang w:val="de-DE"/>
        </w:rPr>
        <w:t xml:space="preserve">      type: integer</w:t>
      </w:r>
    </w:p>
    <w:p w:rsidR="00E154AB" w:rsidRPr="008E6D39" w:rsidRDefault="00E154AB" w:rsidP="00E154AB">
      <w:pPr>
        <w:pStyle w:val="PL"/>
        <w:rPr>
          <w:lang w:val="de-DE"/>
        </w:rPr>
      </w:pPr>
      <w:r w:rsidRPr="008E6D39">
        <w:rPr>
          <w:lang w:val="de-DE"/>
        </w:rPr>
        <w:t xml:space="preserve">      maximum: 65535</w:t>
      </w:r>
    </w:p>
    <w:p w:rsidR="00E154AB" w:rsidRPr="008E6D39" w:rsidRDefault="00E154AB" w:rsidP="00E154AB">
      <w:pPr>
        <w:pStyle w:val="PL"/>
        <w:rPr>
          <w:lang w:val="de-DE"/>
        </w:rPr>
      </w:pPr>
      <w:r w:rsidRPr="008E6D39">
        <w:rPr>
          <w:lang w:val="de-DE"/>
        </w:rPr>
        <w:t xml:space="preserve">    DigitalTilt:</w:t>
      </w:r>
    </w:p>
    <w:p w:rsidR="00E154AB" w:rsidRPr="008E6D39" w:rsidRDefault="00E154AB" w:rsidP="00E154AB">
      <w:pPr>
        <w:pStyle w:val="PL"/>
        <w:rPr>
          <w:lang w:val="de-DE"/>
        </w:rPr>
      </w:pPr>
      <w:r w:rsidRPr="008E6D39">
        <w:rPr>
          <w:lang w:val="de-DE"/>
        </w:rPr>
        <w:t xml:space="preserve">      type: integer</w:t>
      </w:r>
    </w:p>
    <w:p w:rsidR="00E154AB" w:rsidRPr="008E6D39" w:rsidRDefault="00E154AB" w:rsidP="00E154AB">
      <w:pPr>
        <w:pStyle w:val="PL"/>
        <w:rPr>
          <w:lang w:val="de-DE"/>
        </w:rPr>
      </w:pPr>
      <w:r w:rsidRPr="008E6D39">
        <w:rPr>
          <w:lang w:val="de-DE"/>
        </w:rPr>
        <w:t xml:space="preserve">      minimum: -900</w:t>
      </w:r>
    </w:p>
    <w:p w:rsidR="00E154AB" w:rsidRPr="008E6D39" w:rsidRDefault="00E154AB" w:rsidP="00E154AB">
      <w:pPr>
        <w:pStyle w:val="PL"/>
        <w:rPr>
          <w:lang w:val="de-DE"/>
        </w:rPr>
      </w:pPr>
      <w:r w:rsidRPr="008E6D39">
        <w:rPr>
          <w:lang w:val="de-DE"/>
        </w:rPr>
        <w:t xml:space="preserve">      maximum: 900</w:t>
      </w:r>
    </w:p>
    <w:p w:rsidR="00E154AB" w:rsidRPr="008E6D39" w:rsidRDefault="00E154AB" w:rsidP="00E154AB">
      <w:pPr>
        <w:pStyle w:val="PL"/>
        <w:rPr>
          <w:lang w:val="de-DE"/>
        </w:rPr>
      </w:pPr>
      <w:r w:rsidRPr="008E6D39">
        <w:rPr>
          <w:lang w:val="de-DE"/>
        </w:rPr>
        <w:t xml:space="preserve">    DigitalAzimuth:</w:t>
      </w:r>
    </w:p>
    <w:p w:rsidR="00E154AB" w:rsidRPr="008E6D39" w:rsidRDefault="00E154AB" w:rsidP="00E154AB">
      <w:pPr>
        <w:pStyle w:val="PL"/>
        <w:rPr>
          <w:lang w:val="de-DE"/>
        </w:rPr>
      </w:pPr>
      <w:r w:rsidRPr="008E6D39">
        <w:rPr>
          <w:lang w:val="de-DE"/>
        </w:rPr>
        <w:t xml:space="preserve">      type: integer</w:t>
      </w:r>
    </w:p>
    <w:p w:rsidR="00E154AB" w:rsidRPr="008E6D39" w:rsidRDefault="00E154AB" w:rsidP="00E154AB">
      <w:pPr>
        <w:pStyle w:val="PL"/>
        <w:rPr>
          <w:lang w:val="de-DE"/>
        </w:rPr>
      </w:pPr>
      <w:r w:rsidRPr="008E6D39">
        <w:rPr>
          <w:lang w:val="de-DE"/>
        </w:rPr>
        <w:t xml:space="preserve">      minimum: -1800</w:t>
      </w:r>
    </w:p>
    <w:p w:rsidR="00E154AB" w:rsidRDefault="00E154AB" w:rsidP="00E154AB">
      <w:pPr>
        <w:pStyle w:val="PL"/>
      </w:pPr>
      <w:r w:rsidRPr="008E6D39">
        <w:rPr>
          <w:lang w:val="de-DE"/>
        </w:rPr>
        <w:t xml:space="preserve">      </w:t>
      </w:r>
      <w:r>
        <w:t>maximum: 1800</w:t>
      </w:r>
    </w:p>
    <w:p w:rsidR="001B4943" w:rsidRDefault="001B4943" w:rsidP="001B4943">
      <w:pPr>
        <w:pStyle w:val="PL"/>
        <w:rPr>
          <w:ins w:id="21255" w:author="28.541_CR0284R1_(Rel-16)_eNRM" w:date="2020-06-26T16:19:00Z"/>
        </w:rPr>
      </w:pPr>
    </w:p>
    <w:p w:rsidR="001B4943" w:rsidRDefault="001B4943" w:rsidP="001B4943">
      <w:pPr>
        <w:pStyle w:val="PL"/>
        <w:rPr>
          <w:ins w:id="21256" w:author="28.541_CR0284R1_(Rel-16)_eNRM" w:date="2020-06-26T16:19:00Z"/>
        </w:rPr>
      </w:pPr>
      <w:ins w:id="21257" w:author="28.541_CR0284R1_(Rel-16)_eNRM" w:date="2020-06-26T16:19:00Z">
        <w:r>
          <w:t xml:space="preserve">    RSSetId:</w:t>
        </w:r>
      </w:ins>
    </w:p>
    <w:p w:rsidR="001B4943" w:rsidRDefault="001B4943" w:rsidP="001B4943">
      <w:pPr>
        <w:pStyle w:val="PL"/>
        <w:rPr>
          <w:ins w:id="21258" w:author="28.541_CR0284R1_(Rel-16)_eNRM" w:date="2020-06-26T16:19:00Z"/>
        </w:rPr>
      </w:pPr>
      <w:ins w:id="21259" w:author="28.541_CR0284R1_(Rel-16)_eNRM" w:date="2020-06-26T16:19:00Z">
        <w:r>
          <w:t xml:space="preserve">      type: integer</w:t>
        </w:r>
      </w:ins>
    </w:p>
    <w:p w:rsidR="001B4943" w:rsidRDefault="001B4943" w:rsidP="001B4943">
      <w:pPr>
        <w:pStyle w:val="PL"/>
        <w:rPr>
          <w:ins w:id="21260" w:author="28.541_CR0284R1_(Rel-16)_eNRM" w:date="2020-06-26T16:19:00Z"/>
        </w:rPr>
      </w:pPr>
      <w:ins w:id="21261" w:author="28.541_CR0284R1_(Rel-16)_eNRM" w:date="2020-06-26T16:19:00Z">
        <w:r>
          <w:t xml:space="preserve">      maximum: 4194303</w:t>
        </w:r>
      </w:ins>
    </w:p>
    <w:p w:rsidR="001B4943" w:rsidRDefault="001B4943" w:rsidP="001B4943">
      <w:pPr>
        <w:pStyle w:val="PL"/>
        <w:rPr>
          <w:ins w:id="21262" w:author="28.541_CR0284R1_(Rel-16)_eNRM" w:date="2020-06-26T16:19:00Z"/>
        </w:rPr>
      </w:pPr>
      <w:ins w:id="21263" w:author="28.541_CR0284R1_(Rel-16)_eNRM" w:date="2020-06-26T16:19:00Z">
        <w:r>
          <w:t xml:space="preserve">    </w:t>
        </w:r>
      </w:ins>
    </w:p>
    <w:p w:rsidR="001B4943" w:rsidRDefault="001B4943" w:rsidP="001B4943">
      <w:pPr>
        <w:pStyle w:val="PL"/>
        <w:rPr>
          <w:ins w:id="21264" w:author="28.541_CR0284R1_(Rel-16)_eNRM" w:date="2020-06-26T16:19:00Z"/>
        </w:rPr>
      </w:pPr>
      <w:ins w:id="21265" w:author="28.541_CR0284R1_(Rel-16)_eNRM" w:date="2020-06-26T16:19:00Z">
        <w:r>
          <w:t xml:space="preserve">    RSSetType:</w:t>
        </w:r>
      </w:ins>
    </w:p>
    <w:p w:rsidR="001B4943" w:rsidRDefault="001B4943" w:rsidP="001B4943">
      <w:pPr>
        <w:pStyle w:val="PL"/>
        <w:rPr>
          <w:ins w:id="21266" w:author="28.541_CR0284R1_(Rel-16)_eNRM" w:date="2020-06-26T16:19:00Z"/>
        </w:rPr>
      </w:pPr>
      <w:ins w:id="21267" w:author="28.541_CR0284R1_(Rel-16)_eNRM" w:date="2020-06-26T16:19:00Z">
        <w:r>
          <w:t xml:space="preserve">      type: string</w:t>
        </w:r>
      </w:ins>
    </w:p>
    <w:p w:rsidR="001B4943" w:rsidRDefault="001B4943" w:rsidP="001B4943">
      <w:pPr>
        <w:pStyle w:val="PL"/>
        <w:rPr>
          <w:ins w:id="21268" w:author="28.541_CR0284R1_(Rel-16)_eNRM" w:date="2020-06-26T16:19:00Z"/>
        </w:rPr>
      </w:pPr>
      <w:ins w:id="21269" w:author="28.541_CR0284R1_(Rel-16)_eNRM" w:date="2020-06-26T16:19:00Z">
        <w:r>
          <w:t xml:space="preserve">      enum:</w:t>
        </w:r>
      </w:ins>
    </w:p>
    <w:p w:rsidR="001B4943" w:rsidRDefault="001B4943" w:rsidP="001B4943">
      <w:pPr>
        <w:pStyle w:val="PL"/>
        <w:rPr>
          <w:ins w:id="21270" w:author="28.541_CR0284R1_(Rel-16)_eNRM" w:date="2020-06-26T16:19:00Z"/>
        </w:rPr>
      </w:pPr>
      <w:ins w:id="21271" w:author="28.541_CR0284R1_(Rel-16)_eNRM" w:date="2020-06-26T16:19:00Z">
        <w:r>
          <w:t xml:space="preserve">        - RS1</w:t>
        </w:r>
      </w:ins>
    </w:p>
    <w:p w:rsidR="001B4943" w:rsidRDefault="001B4943" w:rsidP="001B4943">
      <w:pPr>
        <w:pStyle w:val="PL"/>
        <w:rPr>
          <w:ins w:id="21272" w:author="28.541_CR0284R1_(Rel-16)_eNRM" w:date="2020-06-26T16:19:00Z"/>
        </w:rPr>
      </w:pPr>
      <w:ins w:id="21273" w:author="28.541_CR0284R1_(Rel-16)_eNRM" w:date="2020-06-26T16:19:00Z">
        <w:r>
          <w:t xml:space="preserve">        - RS2</w:t>
        </w:r>
      </w:ins>
    </w:p>
    <w:p w:rsidR="001B4943" w:rsidRDefault="001B4943" w:rsidP="001B4943">
      <w:pPr>
        <w:pStyle w:val="PL"/>
        <w:rPr>
          <w:ins w:id="21274" w:author="28.541_CR0284R1_(Rel-16)_eNRM" w:date="2020-06-26T16:19:00Z"/>
        </w:rPr>
      </w:pPr>
    </w:p>
    <w:p w:rsidR="001B4943" w:rsidRDefault="001B4943" w:rsidP="001B4943">
      <w:pPr>
        <w:pStyle w:val="PL"/>
        <w:rPr>
          <w:ins w:id="21275" w:author="28.541_CR0284R1_(Rel-16)_eNRM" w:date="2020-06-26T16:19:00Z"/>
        </w:rPr>
      </w:pPr>
      <w:ins w:id="21276" w:author="28.541_CR0284R1_(Rel-16)_eNRM" w:date="2020-06-26T16:19:00Z">
        <w:r>
          <w:t xml:space="preserve">    FrequencyDomainPara:</w:t>
        </w:r>
      </w:ins>
    </w:p>
    <w:p w:rsidR="001B4943" w:rsidRDefault="001B4943" w:rsidP="001B4943">
      <w:pPr>
        <w:pStyle w:val="PL"/>
        <w:rPr>
          <w:ins w:id="21277" w:author="28.541_CR0284R1_(Rel-16)_eNRM" w:date="2020-06-26T16:19:00Z"/>
        </w:rPr>
      </w:pPr>
      <w:ins w:id="21278" w:author="28.541_CR0284R1_(Rel-16)_eNRM" w:date="2020-06-26T16:19:00Z">
        <w:r>
          <w:t xml:space="preserve">      type: object</w:t>
        </w:r>
      </w:ins>
    </w:p>
    <w:p w:rsidR="001B4943" w:rsidRDefault="001B4943" w:rsidP="001B4943">
      <w:pPr>
        <w:pStyle w:val="PL"/>
        <w:rPr>
          <w:ins w:id="21279" w:author="28.541_CR0284R1_(Rel-16)_eNRM" w:date="2020-06-26T16:19:00Z"/>
        </w:rPr>
      </w:pPr>
      <w:ins w:id="21280" w:author="28.541_CR0284R1_(Rel-16)_eNRM" w:date="2020-06-26T16:19:00Z">
        <w:r>
          <w:t xml:space="preserve">      properties:</w:t>
        </w:r>
      </w:ins>
    </w:p>
    <w:p w:rsidR="001B4943" w:rsidRDefault="001B4943" w:rsidP="001B4943">
      <w:pPr>
        <w:pStyle w:val="PL"/>
        <w:rPr>
          <w:ins w:id="21281" w:author="28.541_CR0284R1_(Rel-16)_eNRM" w:date="2020-06-26T16:19:00Z"/>
        </w:rPr>
      </w:pPr>
      <w:ins w:id="21282" w:author="28.541_CR0284R1_(Rel-16)_eNRM" w:date="2020-06-26T16:19:00Z">
        <w:r>
          <w:t xml:space="preserve">        rimRSSubcarrierSpacing:</w:t>
        </w:r>
      </w:ins>
    </w:p>
    <w:p w:rsidR="001B4943" w:rsidRDefault="001B4943" w:rsidP="001B4943">
      <w:pPr>
        <w:pStyle w:val="PL"/>
        <w:rPr>
          <w:ins w:id="21283" w:author="28.541_CR0284R1_(Rel-16)_eNRM" w:date="2020-06-26T16:19:00Z"/>
        </w:rPr>
      </w:pPr>
      <w:ins w:id="21284" w:author="28.541_CR0284R1_(Rel-16)_eNRM" w:date="2020-06-26T16:19:00Z">
        <w:r>
          <w:t xml:space="preserve">          type: integer</w:t>
        </w:r>
      </w:ins>
    </w:p>
    <w:p w:rsidR="001B4943" w:rsidRDefault="001B4943" w:rsidP="001B4943">
      <w:pPr>
        <w:pStyle w:val="PL"/>
        <w:rPr>
          <w:ins w:id="21285" w:author="28.541_CR0284R1_(Rel-16)_eNRM" w:date="2020-06-26T16:19:00Z"/>
        </w:rPr>
      </w:pPr>
      <w:ins w:id="21286" w:author="28.541_CR0284R1_(Rel-16)_eNRM" w:date="2020-06-26T16:19:00Z">
        <w:r>
          <w:t xml:space="preserve">        rIMRSBandwidth:</w:t>
        </w:r>
      </w:ins>
    </w:p>
    <w:p w:rsidR="001B4943" w:rsidRDefault="001B4943" w:rsidP="001B4943">
      <w:pPr>
        <w:pStyle w:val="PL"/>
        <w:rPr>
          <w:ins w:id="21287" w:author="28.541_CR0284R1_(Rel-16)_eNRM" w:date="2020-06-26T16:19:00Z"/>
        </w:rPr>
      </w:pPr>
      <w:ins w:id="21288" w:author="28.541_CR0284R1_(Rel-16)_eNRM" w:date="2020-06-26T16:19:00Z">
        <w:r>
          <w:t xml:space="preserve">         type: integer</w:t>
        </w:r>
      </w:ins>
    </w:p>
    <w:p w:rsidR="001B4943" w:rsidRDefault="001B4943" w:rsidP="001B4943">
      <w:pPr>
        <w:pStyle w:val="PL"/>
        <w:rPr>
          <w:ins w:id="21289" w:author="28.541_CR0284R1_(Rel-16)_eNRM" w:date="2020-06-26T16:19:00Z"/>
        </w:rPr>
      </w:pPr>
      <w:ins w:id="21290" w:author="28.541_CR0284R1_(Rel-16)_eNRM" w:date="2020-06-26T16:19:00Z">
        <w:r>
          <w:t xml:space="preserve">        nrofGlobalRIMRSFrequencyCandidates:</w:t>
        </w:r>
      </w:ins>
    </w:p>
    <w:p w:rsidR="001B4943" w:rsidRDefault="001B4943" w:rsidP="001B4943">
      <w:pPr>
        <w:pStyle w:val="PL"/>
        <w:rPr>
          <w:ins w:id="21291" w:author="28.541_CR0284R1_(Rel-16)_eNRM" w:date="2020-06-26T16:19:00Z"/>
        </w:rPr>
      </w:pPr>
      <w:ins w:id="21292" w:author="28.541_CR0284R1_(Rel-16)_eNRM" w:date="2020-06-26T16:19:00Z">
        <w:r>
          <w:t xml:space="preserve">          type: integer</w:t>
        </w:r>
      </w:ins>
    </w:p>
    <w:p w:rsidR="001B4943" w:rsidRDefault="001B4943" w:rsidP="001B4943">
      <w:pPr>
        <w:pStyle w:val="PL"/>
        <w:rPr>
          <w:ins w:id="21293" w:author="28.541_CR0284R1_(Rel-16)_eNRM" w:date="2020-06-26T16:19:00Z"/>
        </w:rPr>
      </w:pPr>
      <w:ins w:id="21294" w:author="28.541_CR0284R1_(Rel-16)_eNRM" w:date="2020-06-26T16:19:00Z">
        <w:r>
          <w:lastRenderedPageBreak/>
          <w:t xml:space="preserve">        rimRSCommonCarrierReferencePoint:</w:t>
        </w:r>
      </w:ins>
    </w:p>
    <w:p w:rsidR="001B4943" w:rsidRDefault="001B4943" w:rsidP="001B4943">
      <w:pPr>
        <w:pStyle w:val="PL"/>
        <w:rPr>
          <w:ins w:id="21295" w:author="28.541_CR0284R1_(Rel-16)_eNRM" w:date="2020-06-26T16:19:00Z"/>
        </w:rPr>
      </w:pPr>
      <w:ins w:id="21296" w:author="28.541_CR0284R1_(Rel-16)_eNRM" w:date="2020-06-26T16:19:00Z">
        <w:r>
          <w:t xml:space="preserve">         type: integer</w:t>
        </w:r>
      </w:ins>
    </w:p>
    <w:p w:rsidR="001B4943" w:rsidRDefault="001B4943" w:rsidP="001B4943">
      <w:pPr>
        <w:pStyle w:val="PL"/>
        <w:rPr>
          <w:ins w:id="21297" w:author="28.541_CR0284R1_(Rel-16)_eNRM" w:date="2020-06-26T16:19:00Z"/>
        </w:rPr>
      </w:pPr>
      <w:ins w:id="21298" w:author="28.541_CR0284R1_(Rel-16)_eNRM" w:date="2020-06-26T16:19:00Z">
        <w:r>
          <w:t xml:space="preserve">        rimRSStartingFrequencyOffsetIdList:</w:t>
        </w:r>
      </w:ins>
    </w:p>
    <w:p w:rsidR="001B4943" w:rsidRDefault="001B4943" w:rsidP="001B4943">
      <w:pPr>
        <w:pStyle w:val="PL"/>
        <w:rPr>
          <w:ins w:id="21299" w:author="28.541_CR0284R1_(Rel-16)_eNRM" w:date="2020-06-26T16:19:00Z"/>
        </w:rPr>
      </w:pPr>
      <w:ins w:id="21300" w:author="28.541_CR0284R1_(Rel-16)_eNRM" w:date="2020-06-26T16:19:00Z">
        <w:r>
          <w:t xml:space="preserve">          type: array</w:t>
        </w:r>
      </w:ins>
    </w:p>
    <w:p w:rsidR="001B4943" w:rsidRDefault="001B4943" w:rsidP="001B4943">
      <w:pPr>
        <w:pStyle w:val="PL"/>
        <w:rPr>
          <w:ins w:id="21301" w:author="28.541_CR0284R1_(Rel-16)_eNRM" w:date="2020-06-26T16:19:00Z"/>
        </w:rPr>
      </w:pPr>
      <w:ins w:id="21302" w:author="28.541_CR0284R1_(Rel-16)_eNRM" w:date="2020-06-26T16:19:00Z">
        <w:r>
          <w:t xml:space="preserve">          items:</w:t>
        </w:r>
      </w:ins>
    </w:p>
    <w:p w:rsidR="001B4943" w:rsidRDefault="001B4943" w:rsidP="001B4943">
      <w:pPr>
        <w:pStyle w:val="PL"/>
        <w:rPr>
          <w:ins w:id="21303" w:author="28.541_CR0284R1_(Rel-16)_eNRM" w:date="2020-06-26T16:19:00Z"/>
        </w:rPr>
      </w:pPr>
      <w:ins w:id="21304" w:author="28.541_CR0284R1_(Rel-16)_eNRM" w:date="2020-06-26T16:19:00Z">
        <w:r>
          <w:t xml:space="preserve">            type: integer</w:t>
        </w:r>
      </w:ins>
    </w:p>
    <w:p w:rsidR="001B4943" w:rsidRDefault="001B4943" w:rsidP="001B4943">
      <w:pPr>
        <w:pStyle w:val="PL"/>
        <w:rPr>
          <w:ins w:id="21305" w:author="28.541_CR0284R1_(Rel-16)_eNRM" w:date="2020-06-26T16:19:00Z"/>
        </w:rPr>
      </w:pPr>
    </w:p>
    <w:p w:rsidR="001B4943" w:rsidRDefault="001B4943" w:rsidP="001B4943">
      <w:pPr>
        <w:pStyle w:val="PL"/>
        <w:rPr>
          <w:ins w:id="21306" w:author="28.541_CR0284R1_(Rel-16)_eNRM" w:date="2020-06-26T16:19:00Z"/>
        </w:rPr>
      </w:pPr>
      <w:ins w:id="21307" w:author="28.541_CR0284R1_(Rel-16)_eNRM" w:date="2020-06-26T16:19:00Z">
        <w:r>
          <w:t xml:space="preserve">    SequenceDomainPara:</w:t>
        </w:r>
      </w:ins>
    </w:p>
    <w:p w:rsidR="001B4943" w:rsidRDefault="001B4943" w:rsidP="001B4943">
      <w:pPr>
        <w:pStyle w:val="PL"/>
        <w:rPr>
          <w:ins w:id="21308" w:author="28.541_CR0284R1_(Rel-16)_eNRM" w:date="2020-06-26T16:19:00Z"/>
        </w:rPr>
      </w:pPr>
      <w:ins w:id="21309" w:author="28.541_CR0284R1_(Rel-16)_eNRM" w:date="2020-06-26T16:19:00Z">
        <w:r>
          <w:t xml:space="preserve">      type: object</w:t>
        </w:r>
      </w:ins>
    </w:p>
    <w:p w:rsidR="001B4943" w:rsidRDefault="001B4943" w:rsidP="001B4943">
      <w:pPr>
        <w:pStyle w:val="PL"/>
        <w:rPr>
          <w:ins w:id="21310" w:author="28.541_CR0284R1_(Rel-16)_eNRM" w:date="2020-06-26T16:19:00Z"/>
        </w:rPr>
      </w:pPr>
      <w:ins w:id="21311" w:author="28.541_CR0284R1_(Rel-16)_eNRM" w:date="2020-06-26T16:19:00Z">
        <w:r>
          <w:t xml:space="preserve">      properties:</w:t>
        </w:r>
      </w:ins>
    </w:p>
    <w:p w:rsidR="001B4943" w:rsidRDefault="001B4943" w:rsidP="001B4943">
      <w:pPr>
        <w:pStyle w:val="PL"/>
        <w:rPr>
          <w:ins w:id="21312" w:author="28.541_CR0284R1_(Rel-16)_eNRM" w:date="2020-06-26T16:19:00Z"/>
        </w:rPr>
      </w:pPr>
      <w:ins w:id="21313" w:author="28.541_CR0284R1_(Rel-16)_eNRM" w:date="2020-06-26T16:19:00Z">
        <w:r>
          <w:t xml:space="preserve">        nrofRIMRSSequenceCandidatesofRS1:</w:t>
        </w:r>
      </w:ins>
    </w:p>
    <w:p w:rsidR="001B4943" w:rsidRDefault="001B4943" w:rsidP="001B4943">
      <w:pPr>
        <w:pStyle w:val="PL"/>
        <w:rPr>
          <w:ins w:id="21314" w:author="28.541_CR0284R1_(Rel-16)_eNRM" w:date="2020-06-26T16:19:00Z"/>
        </w:rPr>
      </w:pPr>
      <w:ins w:id="21315" w:author="28.541_CR0284R1_(Rel-16)_eNRM" w:date="2020-06-26T16:19:00Z">
        <w:r>
          <w:t xml:space="preserve">         type: integer</w:t>
        </w:r>
      </w:ins>
    </w:p>
    <w:p w:rsidR="001B4943" w:rsidRDefault="001B4943" w:rsidP="001B4943">
      <w:pPr>
        <w:pStyle w:val="PL"/>
        <w:rPr>
          <w:ins w:id="21316" w:author="28.541_CR0284R1_(Rel-16)_eNRM" w:date="2020-06-26T16:19:00Z"/>
        </w:rPr>
      </w:pPr>
      <w:ins w:id="21317" w:author="28.541_CR0284R1_(Rel-16)_eNRM" w:date="2020-06-26T16:19:00Z">
        <w:r>
          <w:t xml:space="preserve">        rimRSScrambleIdListofRS1:</w:t>
        </w:r>
      </w:ins>
    </w:p>
    <w:p w:rsidR="001B4943" w:rsidRDefault="001B4943" w:rsidP="001B4943">
      <w:pPr>
        <w:pStyle w:val="PL"/>
        <w:rPr>
          <w:ins w:id="21318" w:author="28.541_CR0284R1_(Rel-16)_eNRM" w:date="2020-06-26T16:19:00Z"/>
        </w:rPr>
      </w:pPr>
      <w:ins w:id="21319" w:author="28.541_CR0284R1_(Rel-16)_eNRM" w:date="2020-06-26T16:19:00Z">
        <w:r>
          <w:t xml:space="preserve">          type: array</w:t>
        </w:r>
      </w:ins>
    </w:p>
    <w:p w:rsidR="001B4943" w:rsidRDefault="001B4943" w:rsidP="001B4943">
      <w:pPr>
        <w:pStyle w:val="PL"/>
        <w:rPr>
          <w:ins w:id="21320" w:author="28.541_CR0284R1_(Rel-16)_eNRM" w:date="2020-06-26T16:19:00Z"/>
        </w:rPr>
      </w:pPr>
      <w:ins w:id="21321" w:author="28.541_CR0284R1_(Rel-16)_eNRM" w:date="2020-06-26T16:19:00Z">
        <w:r>
          <w:t xml:space="preserve">          items:</w:t>
        </w:r>
      </w:ins>
    </w:p>
    <w:p w:rsidR="001B4943" w:rsidRDefault="001B4943" w:rsidP="001B4943">
      <w:pPr>
        <w:pStyle w:val="PL"/>
        <w:rPr>
          <w:ins w:id="21322" w:author="28.541_CR0284R1_(Rel-16)_eNRM" w:date="2020-06-26T16:19:00Z"/>
        </w:rPr>
      </w:pPr>
      <w:ins w:id="21323" w:author="28.541_CR0284R1_(Rel-16)_eNRM" w:date="2020-06-26T16:19:00Z">
        <w:r>
          <w:t xml:space="preserve">            type: integer</w:t>
        </w:r>
      </w:ins>
    </w:p>
    <w:p w:rsidR="001B4943" w:rsidRDefault="001B4943" w:rsidP="001B4943">
      <w:pPr>
        <w:pStyle w:val="PL"/>
        <w:rPr>
          <w:ins w:id="21324" w:author="28.541_CR0284R1_(Rel-16)_eNRM" w:date="2020-06-26T16:19:00Z"/>
        </w:rPr>
      </w:pPr>
      <w:ins w:id="21325" w:author="28.541_CR0284R1_(Rel-16)_eNRM" w:date="2020-06-26T16:19:00Z">
        <w:r>
          <w:t xml:space="preserve">        nrofRIMRSSequenceCandidatesofRS2:</w:t>
        </w:r>
      </w:ins>
    </w:p>
    <w:p w:rsidR="001B4943" w:rsidRDefault="001B4943" w:rsidP="001B4943">
      <w:pPr>
        <w:pStyle w:val="PL"/>
        <w:rPr>
          <w:ins w:id="21326" w:author="28.541_CR0284R1_(Rel-16)_eNRM" w:date="2020-06-26T16:19:00Z"/>
        </w:rPr>
      </w:pPr>
      <w:ins w:id="21327" w:author="28.541_CR0284R1_(Rel-16)_eNRM" w:date="2020-06-26T16:19:00Z">
        <w:r>
          <w:t xml:space="preserve">         type: integer</w:t>
        </w:r>
      </w:ins>
    </w:p>
    <w:p w:rsidR="001B4943" w:rsidRDefault="001B4943" w:rsidP="001B4943">
      <w:pPr>
        <w:pStyle w:val="PL"/>
        <w:rPr>
          <w:ins w:id="21328" w:author="28.541_CR0284R1_(Rel-16)_eNRM" w:date="2020-06-26T16:19:00Z"/>
        </w:rPr>
      </w:pPr>
      <w:ins w:id="21329" w:author="28.541_CR0284R1_(Rel-16)_eNRM" w:date="2020-06-26T16:19:00Z">
        <w:r>
          <w:t xml:space="preserve">        rimRSScrambleIdListofRS2:</w:t>
        </w:r>
      </w:ins>
    </w:p>
    <w:p w:rsidR="001B4943" w:rsidRDefault="001B4943" w:rsidP="001B4943">
      <w:pPr>
        <w:pStyle w:val="PL"/>
        <w:rPr>
          <w:ins w:id="21330" w:author="28.541_CR0284R1_(Rel-16)_eNRM" w:date="2020-06-26T16:19:00Z"/>
        </w:rPr>
      </w:pPr>
      <w:ins w:id="21331" w:author="28.541_CR0284R1_(Rel-16)_eNRM" w:date="2020-06-26T16:19:00Z">
        <w:r>
          <w:t xml:space="preserve">          type: array</w:t>
        </w:r>
      </w:ins>
    </w:p>
    <w:p w:rsidR="001B4943" w:rsidRDefault="001B4943" w:rsidP="001B4943">
      <w:pPr>
        <w:pStyle w:val="PL"/>
        <w:rPr>
          <w:ins w:id="21332" w:author="28.541_CR0284R1_(Rel-16)_eNRM" w:date="2020-06-26T16:19:00Z"/>
        </w:rPr>
      </w:pPr>
      <w:ins w:id="21333" w:author="28.541_CR0284R1_(Rel-16)_eNRM" w:date="2020-06-26T16:19:00Z">
        <w:r>
          <w:t xml:space="preserve">          items:</w:t>
        </w:r>
      </w:ins>
    </w:p>
    <w:p w:rsidR="001B4943" w:rsidRDefault="001B4943" w:rsidP="001B4943">
      <w:pPr>
        <w:pStyle w:val="PL"/>
        <w:rPr>
          <w:ins w:id="21334" w:author="28.541_CR0284R1_(Rel-16)_eNRM" w:date="2020-06-26T16:19:00Z"/>
        </w:rPr>
      </w:pPr>
      <w:ins w:id="21335" w:author="28.541_CR0284R1_(Rel-16)_eNRM" w:date="2020-06-26T16:19:00Z">
        <w:r>
          <w:t xml:space="preserve">            type: integer</w:t>
        </w:r>
      </w:ins>
    </w:p>
    <w:p w:rsidR="001B4943" w:rsidRDefault="001B4943" w:rsidP="001B4943">
      <w:pPr>
        <w:pStyle w:val="PL"/>
        <w:rPr>
          <w:ins w:id="21336" w:author="28.541_CR0284R1_(Rel-16)_eNRM" w:date="2020-06-26T16:19:00Z"/>
        </w:rPr>
      </w:pPr>
      <w:ins w:id="21337" w:author="28.541_CR0284R1_(Rel-16)_eNRM" w:date="2020-06-26T16:19:00Z">
        <w:r>
          <w:t xml:space="preserve">        enableEnoughNotEnoughIndication:</w:t>
        </w:r>
      </w:ins>
    </w:p>
    <w:p w:rsidR="001B4943" w:rsidRDefault="001B4943" w:rsidP="001B4943">
      <w:pPr>
        <w:pStyle w:val="PL"/>
        <w:rPr>
          <w:ins w:id="21338" w:author="28.541_CR0284R1_(Rel-16)_eNRM" w:date="2020-06-26T16:19:00Z"/>
        </w:rPr>
      </w:pPr>
      <w:ins w:id="21339" w:author="28.541_CR0284R1_(Rel-16)_eNRM" w:date="2020-06-26T16:19:00Z">
        <w:r>
          <w:t xml:space="preserve">          type: string</w:t>
        </w:r>
      </w:ins>
    </w:p>
    <w:p w:rsidR="001B4943" w:rsidRDefault="001B4943" w:rsidP="001B4943">
      <w:pPr>
        <w:pStyle w:val="PL"/>
        <w:rPr>
          <w:ins w:id="21340" w:author="28.541_CR0284R1_(Rel-16)_eNRM" w:date="2020-06-26T16:19:00Z"/>
        </w:rPr>
      </w:pPr>
      <w:ins w:id="21341" w:author="28.541_CR0284R1_(Rel-16)_eNRM" w:date="2020-06-26T16:19:00Z">
        <w:r>
          <w:t xml:space="preserve">          enum:</w:t>
        </w:r>
      </w:ins>
    </w:p>
    <w:p w:rsidR="001B4943" w:rsidRDefault="001B4943" w:rsidP="001B4943">
      <w:pPr>
        <w:pStyle w:val="PL"/>
        <w:rPr>
          <w:ins w:id="21342" w:author="28.541_CR0284R1_(Rel-16)_eNRM" w:date="2020-06-26T16:19:00Z"/>
        </w:rPr>
      </w:pPr>
      <w:ins w:id="21343" w:author="28.541_CR0284R1_(Rel-16)_eNRM" w:date="2020-06-26T16:19:00Z">
        <w:r>
          <w:t xml:space="preserve">            - ENABLE</w:t>
        </w:r>
      </w:ins>
    </w:p>
    <w:p w:rsidR="001B4943" w:rsidRDefault="001B4943" w:rsidP="001B4943">
      <w:pPr>
        <w:pStyle w:val="PL"/>
        <w:rPr>
          <w:ins w:id="21344" w:author="28.541_CR0284R1_(Rel-16)_eNRM" w:date="2020-06-26T16:19:00Z"/>
        </w:rPr>
      </w:pPr>
      <w:ins w:id="21345" w:author="28.541_CR0284R1_(Rel-16)_eNRM" w:date="2020-06-26T16:19:00Z">
        <w:r>
          <w:t xml:space="preserve">            - DISABLE          </w:t>
        </w:r>
      </w:ins>
    </w:p>
    <w:p w:rsidR="001B4943" w:rsidRDefault="001B4943" w:rsidP="001B4943">
      <w:pPr>
        <w:pStyle w:val="PL"/>
        <w:rPr>
          <w:ins w:id="21346" w:author="28.541_CR0284R1_(Rel-16)_eNRM" w:date="2020-06-26T16:19:00Z"/>
        </w:rPr>
      </w:pPr>
      <w:ins w:id="21347" w:author="28.541_CR0284R1_(Rel-16)_eNRM" w:date="2020-06-26T16:19:00Z">
        <w:r>
          <w:t xml:space="preserve">        RIMRSScrambleTimerMultiplier:</w:t>
        </w:r>
      </w:ins>
    </w:p>
    <w:p w:rsidR="001B4943" w:rsidRDefault="001B4943" w:rsidP="001B4943">
      <w:pPr>
        <w:pStyle w:val="PL"/>
        <w:rPr>
          <w:ins w:id="21348" w:author="28.541_CR0284R1_(Rel-16)_eNRM" w:date="2020-06-26T16:19:00Z"/>
        </w:rPr>
      </w:pPr>
      <w:ins w:id="21349" w:author="28.541_CR0284R1_(Rel-16)_eNRM" w:date="2020-06-26T16:19:00Z">
        <w:r>
          <w:t xml:space="preserve">          type: integer</w:t>
        </w:r>
      </w:ins>
    </w:p>
    <w:p w:rsidR="001B4943" w:rsidRDefault="001B4943" w:rsidP="001B4943">
      <w:pPr>
        <w:pStyle w:val="PL"/>
        <w:rPr>
          <w:ins w:id="21350" w:author="28.541_CR0284R1_(Rel-16)_eNRM" w:date="2020-06-26T16:19:00Z"/>
        </w:rPr>
      </w:pPr>
      <w:ins w:id="21351" w:author="28.541_CR0284R1_(Rel-16)_eNRM" w:date="2020-06-26T16:19:00Z">
        <w:r>
          <w:t xml:space="preserve">        RIMRSScrambleTimerOffset:</w:t>
        </w:r>
      </w:ins>
    </w:p>
    <w:p w:rsidR="001B4943" w:rsidRDefault="001B4943" w:rsidP="001B4943">
      <w:pPr>
        <w:pStyle w:val="PL"/>
        <w:rPr>
          <w:ins w:id="21352" w:author="28.541_CR0284R1_(Rel-16)_eNRM" w:date="2020-06-26T16:19:00Z"/>
        </w:rPr>
      </w:pPr>
      <w:ins w:id="21353" w:author="28.541_CR0284R1_(Rel-16)_eNRM" w:date="2020-06-26T16:19:00Z">
        <w:r>
          <w:t xml:space="preserve">          type: integer</w:t>
        </w:r>
      </w:ins>
    </w:p>
    <w:p w:rsidR="001B4943" w:rsidRDefault="001B4943" w:rsidP="001B4943">
      <w:pPr>
        <w:pStyle w:val="PL"/>
        <w:rPr>
          <w:ins w:id="21354" w:author="28.541_CR0284R1_(Rel-16)_eNRM" w:date="2020-06-26T16:19:00Z"/>
        </w:rPr>
      </w:pPr>
    </w:p>
    <w:p w:rsidR="001B4943" w:rsidRDefault="001B4943" w:rsidP="001B4943">
      <w:pPr>
        <w:pStyle w:val="PL"/>
        <w:rPr>
          <w:ins w:id="21355" w:author="28.541_CR0284R1_(Rel-16)_eNRM" w:date="2020-06-26T16:19:00Z"/>
        </w:rPr>
      </w:pPr>
      <w:ins w:id="21356" w:author="28.541_CR0284R1_(Rel-16)_eNRM" w:date="2020-06-26T16:19:00Z">
        <w:r>
          <w:t xml:space="preserve">    TimeDomainPara:</w:t>
        </w:r>
      </w:ins>
    </w:p>
    <w:p w:rsidR="001B4943" w:rsidRDefault="001B4943" w:rsidP="001B4943">
      <w:pPr>
        <w:pStyle w:val="PL"/>
        <w:rPr>
          <w:ins w:id="21357" w:author="28.541_CR0284R1_(Rel-16)_eNRM" w:date="2020-06-26T16:19:00Z"/>
        </w:rPr>
      </w:pPr>
      <w:ins w:id="21358" w:author="28.541_CR0284R1_(Rel-16)_eNRM" w:date="2020-06-26T16:19:00Z">
        <w:r>
          <w:t xml:space="preserve">      type: object</w:t>
        </w:r>
      </w:ins>
    </w:p>
    <w:p w:rsidR="001B4943" w:rsidRDefault="001B4943" w:rsidP="001B4943">
      <w:pPr>
        <w:pStyle w:val="PL"/>
        <w:rPr>
          <w:ins w:id="21359" w:author="28.541_CR0284R1_(Rel-16)_eNRM" w:date="2020-06-26T16:19:00Z"/>
        </w:rPr>
      </w:pPr>
      <w:ins w:id="21360" w:author="28.541_CR0284R1_(Rel-16)_eNRM" w:date="2020-06-26T16:19:00Z">
        <w:r>
          <w:t xml:space="preserve">      properties:</w:t>
        </w:r>
      </w:ins>
    </w:p>
    <w:p w:rsidR="001B4943" w:rsidRDefault="001B4943" w:rsidP="001B4943">
      <w:pPr>
        <w:pStyle w:val="PL"/>
        <w:rPr>
          <w:ins w:id="21361" w:author="28.541_CR0284R1_(Rel-16)_eNRM" w:date="2020-06-26T16:19:00Z"/>
        </w:rPr>
      </w:pPr>
      <w:ins w:id="21362" w:author="28.541_CR0284R1_(Rel-16)_eNRM" w:date="2020-06-26T16:19:00Z">
        <w:r>
          <w:t xml:space="preserve">        dlULSwitchingPeriod1:</w:t>
        </w:r>
      </w:ins>
    </w:p>
    <w:p w:rsidR="001B4943" w:rsidRDefault="001B4943" w:rsidP="001B4943">
      <w:pPr>
        <w:pStyle w:val="PL"/>
        <w:rPr>
          <w:ins w:id="21363" w:author="28.541_CR0284R1_(Rel-16)_eNRM" w:date="2020-06-26T16:19:00Z"/>
        </w:rPr>
      </w:pPr>
      <w:ins w:id="21364" w:author="28.541_CR0284R1_(Rel-16)_eNRM" w:date="2020-06-26T16:19:00Z">
        <w:r>
          <w:t xml:space="preserve">          type: string</w:t>
        </w:r>
      </w:ins>
    </w:p>
    <w:p w:rsidR="001B4943" w:rsidRDefault="001B4943" w:rsidP="001B4943">
      <w:pPr>
        <w:pStyle w:val="PL"/>
        <w:rPr>
          <w:ins w:id="21365" w:author="28.541_CR0284R1_(Rel-16)_eNRM" w:date="2020-06-26T16:19:00Z"/>
        </w:rPr>
      </w:pPr>
      <w:ins w:id="21366" w:author="28.541_CR0284R1_(Rel-16)_eNRM" w:date="2020-06-26T16:19:00Z">
        <w:r>
          <w:t xml:space="preserve">          enum:</w:t>
        </w:r>
      </w:ins>
    </w:p>
    <w:p w:rsidR="001B4943" w:rsidRDefault="001B4943" w:rsidP="001B4943">
      <w:pPr>
        <w:pStyle w:val="PL"/>
        <w:rPr>
          <w:ins w:id="21367" w:author="28.541_CR0284R1_(Rel-16)_eNRM" w:date="2020-06-26T16:19:00Z"/>
        </w:rPr>
      </w:pPr>
      <w:ins w:id="21368" w:author="28.541_CR0284R1_(Rel-16)_eNRM" w:date="2020-06-26T16:19:00Z">
        <w:r>
          <w:t xml:space="preserve">           - MS0P5</w:t>
        </w:r>
      </w:ins>
    </w:p>
    <w:p w:rsidR="001B4943" w:rsidRDefault="001B4943" w:rsidP="001B4943">
      <w:pPr>
        <w:pStyle w:val="PL"/>
        <w:rPr>
          <w:ins w:id="21369" w:author="28.541_CR0284R1_(Rel-16)_eNRM" w:date="2020-06-26T16:19:00Z"/>
        </w:rPr>
      </w:pPr>
      <w:ins w:id="21370" w:author="28.541_CR0284R1_(Rel-16)_eNRM" w:date="2020-06-26T16:19:00Z">
        <w:r>
          <w:t xml:space="preserve">           - MS0P625</w:t>
        </w:r>
      </w:ins>
    </w:p>
    <w:p w:rsidR="001B4943" w:rsidRDefault="001B4943" w:rsidP="001B4943">
      <w:pPr>
        <w:pStyle w:val="PL"/>
        <w:rPr>
          <w:ins w:id="21371" w:author="28.541_CR0284R1_(Rel-16)_eNRM" w:date="2020-06-26T16:19:00Z"/>
        </w:rPr>
      </w:pPr>
      <w:ins w:id="21372" w:author="28.541_CR0284R1_(Rel-16)_eNRM" w:date="2020-06-26T16:19:00Z">
        <w:r>
          <w:t xml:space="preserve">           - MS1</w:t>
        </w:r>
      </w:ins>
    </w:p>
    <w:p w:rsidR="001B4943" w:rsidRDefault="001B4943" w:rsidP="001B4943">
      <w:pPr>
        <w:pStyle w:val="PL"/>
        <w:rPr>
          <w:ins w:id="21373" w:author="28.541_CR0284R1_(Rel-16)_eNRM" w:date="2020-06-26T16:19:00Z"/>
        </w:rPr>
      </w:pPr>
      <w:ins w:id="21374" w:author="28.541_CR0284R1_(Rel-16)_eNRM" w:date="2020-06-26T16:19:00Z">
        <w:r>
          <w:t xml:space="preserve">           - MS1P25</w:t>
        </w:r>
      </w:ins>
    </w:p>
    <w:p w:rsidR="001B4943" w:rsidRDefault="001B4943" w:rsidP="001B4943">
      <w:pPr>
        <w:pStyle w:val="PL"/>
        <w:rPr>
          <w:ins w:id="21375" w:author="28.541_CR0284R1_(Rel-16)_eNRM" w:date="2020-06-26T16:19:00Z"/>
        </w:rPr>
      </w:pPr>
      <w:ins w:id="21376" w:author="28.541_CR0284R1_(Rel-16)_eNRM" w:date="2020-06-26T16:19:00Z">
        <w:r>
          <w:t xml:space="preserve">           - MS2</w:t>
        </w:r>
      </w:ins>
    </w:p>
    <w:p w:rsidR="001B4943" w:rsidRDefault="001B4943" w:rsidP="001B4943">
      <w:pPr>
        <w:pStyle w:val="PL"/>
        <w:rPr>
          <w:ins w:id="21377" w:author="28.541_CR0284R1_(Rel-16)_eNRM" w:date="2020-06-26T16:19:00Z"/>
        </w:rPr>
      </w:pPr>
      <w:ins w:id="21378" w:author="28.541_CR0284R1_(Rel-16)_eNRM" w:date="2020-06-26T16:19:00Z">
        <w:r>
          <w:t xml:space="preserve">           - MS2P5</w:t>
        </w:r>
      </w:ins>
    </w:p>
    <w:p w:rsidR="001B4943" w:rsidRDefault="001B4943" w:rsidP="001B4943">
      <w:pPr>
        <w:pStyle w:val="PL"/>
        <w:rPr>
          <w:ins w:id="21379" w:author="28.541_CR0284R1_(Rel-16)_eNRM" w:date="2020-06-26T16:19:00Z"/>
        </w:rPr>
      </w:pPr>
      <w:ins w:id="21380" w:author="28.541_CR0284R1_(Rel-16)_eNRM" w:date="2020-06-26T16:19:00Z">
        <w:r>
          <w:t xml:space="preserve">           - MS3</w:t>
        </w:r>
      </w:ins>
    </w:p>
    <w:p w:rsidR="001B4943" w:rsidRDefault="001B4943" w:rsidP="001B4943">
      <w:pPr>
        <w:pStyle w:val="PL"/>
        <w:rPr>
          <w:ins w:id="21381" w:author="28.541_CR0284R1_(Rel-16)_eNRM" w:date="2020-06-26T16:19:00Z"/>
        </w:rPr>
      </w:pPr>
      <w:ins w:id="21382" w:author="28.541_CR0284R1_(Rel-16)_eNRM" w:date="2020-06-26T16:19:00Z">
        <w:r>
          <w:t xml:space="preserve">           - MS4</w:t>
        </w:r>
      </w:ins>
    </w:p>
    <w:p w:rsidR="001B4943" w:rsidRDefault="001B4943" w:rsidP="001B4943">
      <w:pPr>
        <w:pStyle w:val="PL"/>
        <w:rPr>
          <w:ins w:id="21383" w:author="28.541_CR0284R1_(Rel-16)_eNRM" w:date="2020-06-26T16:19:00Z"/>
        </w:rPr>
      </w:pPr>
      <w:ins w:id="21384" w:author="28.541_CR0284R1_(Rel-16)_eNRM" w:date="2020-06-26T16:19:00Z">
        <w:r>
          <w:t xml:space="preserve">           - MS5</w:t>
        </w:r>
      </w:ins>
    </w:p>
    <w:p w:rsidR="001B4943" w:rsidRDefault="001B4943" w:rsidP="001B4943">
      <w:pPr>
        <w:pStyle w:val="PL"/>
        <w:rPr>
          <w:ins w:id="21385" w:author="28.541_CR0284R1_(Rel-16)_eNRM" w:date="2020-06-26T16:19:00Z"/>
        </w:rPr>
      </w:pPr>
      <w:ins w:id="21386" w:author="28.541_CR0284R1_(Rel-16)_eNRM" w:date="2020-06-26T16:19:00Z">
        <w:r>
          <w:t xml:space="preserve">           - MS10</w:t>
        </w:r>
      </w:ins>
    </w:p>
    <w:p w:rsidR="001B4943" w:rsidRDefault="001B4943" w:rsidP="001B4943">
      <w:pPr>
        <w:pStyle w:val="PL"/>
        <w:rPr>
          <w:ins w:id="21387" w:author="28.541_CR0284R1_(Rel-16)_eNRM" w:date="2020-06-26T16:19:00Z"/>
        </w:rPr>
      </w:pPr>
      <w:ins w:id="21388" w:author="28.541_CR0284R1_(Rel-16)_eNRM" w:date="2020-06-26T16:19:00Z">
        <w:r>
          <w:t xml:space="preserve">           - MS20</w:t>
        </w:r>
      </w:ins>
    </w:p>
    <w:p w:rsidR="001B4943" w:rsidRDefault="001B4943" w:rsidP="001B4943">
      <w:pPr>
        <w:pStyle w:val="PL"/>
        <w:rPr>
          <w:ins w:id="21389" w:author="28.541_CR0284R1_(Rel-16)_eNRM" w:date="2020-06-26T16:19:00Z"/>
        </w:rPr>
      </w:pPr>
      <w:ins w:id="21390" w:author="28.541_CR0284R1_(Rel-16)_eNRM" w:date="2020-06-26T16:19:00Z">
        <w:r>
          <w:t xml:space="preserve">        symbolOffsetOfReferencePoint1:</w:t>
        </w:r>
      </w:ins>
    </w:p>
    <w:p w:rsidR="001B4943" w:rsidRDefault="001B4943" w:rsidP="001B4943">
      <w:pPr>
        <w:pStyle w:val="PL"/>
        <w:rPr>
          <w:ins w:id="21391" w:author="28.541_CR0284R1_(Rel-16)_eNRM" w:date="2020-06-26T16:19:00Z"/>
        </w:rPr>
      </w:pPr>
      <w:ins w:id="21392" w:author="28.541_CR0284R1_(Rel-16)_eNRM" w:date="2020-06-26T16:19:00Z">
        <w:r>
          <w:t xml:space="preserve">           type: integer</w:t>
        </w:r>
      </w:ins>
    </w:p>
    <w:p w:rsidR="001B4943" w:rsidRDefault="001B4943" w:rsidP="001B4943">
      <w:pPr>
        <w:pStyle w:val="PL"/>
        <w:rPr>
          <w:ins w:id="21393" w:author="28.541_CR0284R1_(Rel-16)_eNRM" w:date="2020-06-26T16:19:00Z"/>
        </w:rPr>
      </w:pPr>
      <w:ins w:id="21394" w:author="28.541_CR0284R1_(Rel-16)_eNRM" w:date="2020-06-26T16:19:00Z">
        <w:r>
          <w:t xml:space="preserve">        dlULSwitchingPeriod2:</w:t>
        </w:r>
      </w:ins>
    </w:p>
    <w:p w:rsidR="001B4943" w:rsidRDefault="001B4943" w:rsidP="001B4943">
      <w:pPr>
        <w:pStyle w:val="PL"/>
        <w:rPr>
          <w:ins w:id="21395" w:author="28.541_CR0284R1_(Rel-16)_eNRM" w:date="2020-06-26T16:19:00Z"/>
        </w:rPr>
      </w:pPr>
      <w:ins w:id="21396" w:author="28.541_CR0284R1_(Rel-16)_eNRM" w:date="2020-06-26T16:19:00Z">
        <w:r>
          <w:t xml:space="preserve">          type: string</w:t>
        </w:r>
      </w:ins>
    </w:p>
    <w:p w:rsidR="001B4943" w:rsidRDefault="001B4943" w:rsidP="001B4943">
      <w:pPr>
        <w:pStyle w:val="PL"/>
        <w:rPr>
          <w:ins w:id="21397" w:author="28.541_CR0284R1_(Rel-16)_eNRM" w:date="2020-06-26T16:19:00Z"/>
        </w:rPr>
      </w:pPr>
      <w:ins w:id="21398" w:author="28.541_CR0284R1_(Rel-16)_eNRM" w:date="2020-06-26T16:19:00Z">
        <w:r>
          <w:t xml:space="preserve">          enum:</w:t>
        </w:r>
      </w:ins>
    </w:p>
    <w:p w:rsidR="001B4943" w:rsidRDefault="001B4943" w:rsidP="001B4943">
      <w:pPr>
        <w:pStyle w:val="PL"/>
        <w:rPr>
          <w:ins w:id="21399" w:author="28.541_CR0284R1_(Rel-16)_eNRM" w:date="2020-06-26T16:19:00Z"/>
        </w:rPr>
      </w:pPr>
      <w:ins w:id="21400" w:author="28.541_CR0284R1_(Rel-16)_eNRM" w:date="2020-06-26T16:19:00Z">
        <w:r>
          <w:t xml:space="preserve">           - MS0P5</w:t>
        </w:r>
      </w:ins>
    </w:p>
    <w:p w:rsidR="001B4943" w:rsidRDefault="001B4943" w:rsidP="001B4943">
      <w:pPr>
        <w:pStyle w:val="PL"/>
        <w:rPr>
          <w:ins w:id="21401" w:author="28.541_CR0284R1_(Rel-16)_eNRM" w:date="2020-06-26T16:19:00Z"/>
        </w:rPr>
      </w:pPr>
      <w:ins w:id="21402" w:author="28.541_CR0284R1_(Rel-16)_eNRM" w:date="2020-06-26T16:19:00Z">
        <w:r>
          <w:t xml:space="preserve">           - MS0P625</w:t>
        </w:r>
      </w:ins>
    </w:p>
    <w:p w:rsidR="001B4943" w:rsidRDefault="001B4943" w:rsidP="001B4943">
      <w:pPr>
        <w:pStyle w:val="PL"/>
        <w:rPr>
          <w:ins w:id="21403" w:author="28.541_CR0284R1_(Rel-16)_eNRM" w:date="2020-06-26T16:19:00Z"/>
        </w:rPr>
      </w:pPr>
      <w:ins w:id="21404" w:author="28.541_CR0284R1_(Rel-16)_eNRM" w:date="2020-06-26T16:19:00Z">
        <w:r>
          <w:t xml:space="preserve">           - MS1</w:t>
        </w:r>
      </w:ins>
    </w:p>
    <w:p w:rsidR="001B4943" w:rsidRDefault="001B4943" w:rsidP="001B4943">
      <w:pPr>
        <w:pStyle w:val="PL"/>
        <w:rPr>
          <w:ins w:id="21405" w:author="28.541_CR0284R1_(Rel-16)_eNRM" w:date="2020-06-26T16:19:00Z"/>
        </w:rPr>
      </w:pPr>
      <w:ins w:id="21406" w:author="28.541_CR0284R1_(Rel-16)_eNRM" w:date="2020-06-26T16:19:00Z">
        <w:r>
          <w:t xml:space="preserve">           - MS1P25</w:t>
        </w:r>
      </w:ins>
    </w:p>
    <w:p w:rsidR="001B4943" w:rsidRDefault="001B4943" w:rsidP="001B4943">
      <w:pPr>
        <w:pStyle w:val="PL"/>
        <w:rPr>
          <w:ins w:id="21407" w:author="28.541_CR0284R1_(Rel-16)_eNRM" w:date="2020-06-26T16:19:00Z"/>
        </w:rPr>
      </w:pPr>
      <w:ins w:id="21408" w:author="28.541_CR0284R1_(Rel-16)_eNRM" w:date="2020-06-26T16:19:00Z">
        <w:r>
          <w:t xml:space="preserve">           - MS2</w:t>
        </w:r>
      </w:ins>
    </w:p>
    <w:p w:rsidR="001B4943" w:rsidRDefault="001B4943" w:rsidP="001B4943">
      <w:pPr>
        <w:pStyle w:val="PL"/>
        <w:rPr>
          <w:ins w:id="21409" w:author="28.541_CR0284R1_(Rel-16)_eNRM" w:date="2020-06-26T16:19:00Z"/>
        </w:rPr>
      </w:pPr>
      <w:ins w:id="21410" w:author="28.541_CR0284R1_(Rel-16)_eNRM" w:date="2020-06-26T16:19:00Z">
        <w:r>
          <w:t xml:space="preserve">           - MS2P5</w:t>
        </w:r>
      </w:ins>
    </w:p>
    <w:p w:rsidR="001B4943" w:rsidRDefault="001B4943" w:rsidP="001B4943">
      <w:pPr>
        <w:pStyle w:val="PL"/>
        <w:rPr>
          <w:ins w:id="21411" w:author="28.541_CR0284R1_(Rel-16)_eNRM" w:date="2020-06-26T16:19:00Z"/>
        </w:rPr>
      </w:pPr>
      <w:ins w:id="21412" w:author="28.541_CR0284R1_(Rel-16)_eNRM" w:date="2020-06-26T16:19:00Z">
        <w:r>
          <w:t xml:space="preserve">           - MS3</w:t>
        </w:r>
      </w:ins>
    </w:p>
    <w:p w:rsidR="001B4943" w:rsidRDefault="001B4943" w:rsidP="001B4943">
      <w:pPr>
        <w:pStyle w:val="PL"/>
        <w:rPr>
          <w:ins w:id="21413" w:author="28.541_CR0284R1_(Rel-16)_eNRM" w:date="2020-06-26T16:19:00Z"/>
        </w:rPr>
      </w:pPr>
      <w:ins w:id="21414" w:author="28.541_CR0284R1_(Rel-16)_eNRM" w:date="2020-06-26T16:19:00Z">
        <w:r>
          <w:t xml:space="preserve">           - MS4</w:t>
        </w:r>
      </w:ins>
    </w:p>
    <w:p w:rsidR="001B4943" w:rsidRDefault="001B4943" w:rsidP="001B4943">
      <w:pPr>
        <w:pStyle w:val="PL"/>
        <w:rPr>
          <w:ins w:id="21415" w:author="28.541_CR0284R1_(Rel-16)_eNRM" w:date="2020-06-26T16:19:00Z"/>
        </w:rPr>
      </w:pPr>
      <w:ins w:id="21416" w:author="28.541_CR0284R1_(Rel-16)_eNRM" w:date="2020-06-26T16:19:00Z">
        <w:r>
          <w:t xml:space="preserve">           - MS5</w:t>
        </w:r>
      </w:ins>
    </w:p>
    <w:p w:rsidR="001B4943" w:rsidRDefault="001B4943" w:rsidP="001B4943">
      <w:pPr>
        <w:pStyle w:val="PL"/>
        <w:rPr>
          <w:ins w:id="21417" w:author="28.541_CR0284R1_(Rel-16)_eNRM" w:date="2020-06-26T16:19:00Z"/>
        </w:rPr>
      </w:pPr>
      <w:ins w:id="21418" w:author="28.541_CR0284R1_(Rel-16)_eNRM" w:date="2020-06-26T16:19:00Z">
        <w:r>
          <w:t xml:space="preserve">           - MS10</w:t>
        </w:r>
      </w:ins>
    </w:p>
    <w:p w:rsidR="001B4943" w:rsidRDefault="001B4943" w:rsidP="001B4943">
      <w:pPr>
        <w:pStyle w:val="PL"/>
        <w:rPr>
          <w:ins w:id="21419" w:author="28.541_CR0284R1_(Rel-16)_eNRM" w:date="2020-06-26T16:19:00Z"/>
        </w:rPr>
      </w:pPr>
      <w:ins w:id="21420" w:author="28.541_CR0284R1_(Rel-16)_eNRM" w:date="2020-06-26T16:19:00Z">
        <w:r>
          <w:t xml:space="preserve">           - MS20</w:t>
        </w:r>
      </w:ins>
    </w:p>
    <w:p w:rsidR="001B4943" w:rsidRDefault="001B4943" w:rsidP="001B4943">
      <w:pPr>
        <w:pStyle w:val="PL"/>
        <w:rPr>
          <w:ins w:id="21421" w:author="28.541_CR0284R1_(Rel-16)_eNRM" w:date="2020-06-26T16:19:00Z"/>
        </w:rPr>
      </w:pPr>
      <w:ins w:id="21422" w:author="28.541_CR0284R1_(Rel-16)_eNRM" w:date="2020-06-26T16:19:00Z">
        <w:r>
          <w:t xml:space="preserve">        symbolOffsetOfReferencePoint2:</w:t>
        </w:r>
      </w:ins>
    </w:p>
    <w:p w:rsidR="001B4943" w:rsidRDefault="001B4943" w:rsidP="001B4943">
      <w:pPr>
        <w:pStyle w:val="PL"/>
        <w:rPr>
          <w:ins w:id="21423" w:author="28.541_CR0284R1_(Rel-16)_eNRM" w:date="2020-06-26T16:19:00Z"/>
        </w:rPr>
      </w:pPr>
      <w:ins w:id="21424" w:author="28.541_CR0284R1_(Rel-16)_eNRM" w:date="2020-06-26T16:19:00Z">
        <w:r>
          <w:t xml:space="preserve">          type: integer</w:t>
        </w:r>
      </w:ins>
    </w:p>
    <w:p w:rsidR="001B4943" w:rsidRDefault="001B4943" w:rsidP="001B4943">
      <w:pPr>
        <w:pStyle w:val="PL"/>
        <w:rPr>
          <w:ins w:id="21425" w:author="28.541_CR0284R1_(Rel-16)_eNRM" w:date="2020-06-26T16:19:00Z"/>
        </w:rPr>
      </w:pPr>
      <w:ins w:id="21426" w:author="28.541_CR0284R1_(Rel-16)_eNRM" w:date="2020-06-26T16:19:00Z">
        <w:r>
          <w:t xml:space="preserve">        totalnrofSetIdofRS1:</w:t>
        </w:r>
      </w:ins>
    </w:p>
    <w:p w:rsidR="001B4943" w:rsidRDefault="001B4943" w:rsidP="001B4943">
      <w:pPr>
        <w:pStyle w:val="PL"/>
        <w:rPr>
          <w:ins w:id="21427" w:author="28.541_CR0284R1_(Rel-16)_eNRM" w:date="2020-06-26T16:19:00Z"/>
        </w:rPr>
      </w:pPr>
      <w:ins w:id="21428" w:author="28.541_CR0284R1_(Rel-16)_eNRM" w:date="2020-06-26T16:19:00Z">
        <w:r>
          <w:t xml:space="preserve">          type: integer</w:t>
        </w:r>
      </w:ins>
    </w:p>
    <w:p w:rsidR="001B4943" w:rsidRDefault="001B4943" w:rsidP="001B4943">
      <w:pPr>
        <w:pStyle w:val="PL"/>
        <w:rPr>
          <w:ins w:id="21429" w:author="28.541_CR0284R1_(Rel-16)_eNRM" w:date="2020-06-26T16:19:00Z"/>
        </w:rPr>
      </w:pPr>
      <w:ins w:id="21430" w:author="28.541_CR0284R1_(Rel-16)_eNRM" w:date="2020-06-26T16:19:00Z">
        <w:r>
          <w:t xml:space="preserve">        totalnrofSetIdofRS2:</w:t>
        </w:r>
      </w:ins>
    </w:p>
    <w:p w:rsidR="001B4943" w:rsidRDefault="001B4943" w:rsidP="001B4943">
      <w:pPr>
        <w:pStyle w:val="PL"/>
        <w:rPr>
          <w:ins w:id="21431" w:author="28.541_CR0284R1_(Rel-16)_eNRM" w:date="2020-06-26T16:19:00Z"/>
        </w:rPr>
      </w:pPr>
      <w:ins w:id="21432" w:author="28.541_CR0284R1_(Rel-16)_eNRM" w:date="2020-06-26T16:19:00Z">
        <w:r>
          <w:t xml:space="preserve">          type: integer</w:t>
        </w:r>
      </w:ins>
    </w:p>
    <w:p w:rsidR="001B4943" w:rsidRDefault="001B4943" w:rsidP="001B4943">
      <w:pPr>
        <w:pStyle w:val="PL"/>
        <w:rPr>
          <w:ins w:id="21433" w:author="28.541_CR0284R1_(Rel-16)_eNRM" w:date="2020-06-26T16:19:00Z"/>
        </w:rPr>
      </w:pPr>
      <w:ins w:id="21434" w:author="28.541_CR0284R1_(Rel-16)_eNRM" w:date="2020-06-26T16:19:00Z">
        <w:r>
          <w:t xml:space="preserve">        nrofConsecutiveRIMRS1:</w:t>
        </w:r>
      </w:ins>
    </w:p>
    <w:p w:rsidR="001B4943" w:rsidRDefault="001B4943" w:rsidP="001B4943">
      <w:pPr>
        <w:pStyle w:val="PL"/>
        <w:rPr>
          <w:ins w:id="21435" w:author="28.541_CR0284R1_(Rel-16)_eNRM" w:date="2020-06-26T16:19:00Z"/>
        </w:rPr>
      </w:pPr>
      <w:ins w:id="21436" w:author="28.541_CR0284R1_(Rel-16)_eNRM" w:date="2020-06-26T16:19:00Z">
        <w:r>
          <w:t xml:space="preserve">          type: integer</w:t>
        </w:r>
      </w:ins>
    </w:p>
    <w:p w:rsidR="001B4943" w:rsidRDefault="001B4943" w:rsidP="001B4943">
      <w:pPr>
        <w:pStyle w:val="PL"/>
        <w:rPr>
          <w:ins w:id="21437" w:author="28.541_CR0284R1_(Rel-16)_eNRM" w:date="2020-06-26T16:19:00Z"/>
        </w:rPr>
      </w:pPr>
      <w:ins w:id="21438" w:author="28.541_CR0284R1_(Rel-16)_eNRM" w:date="2020-06-26T16:19:00Z">
        <w:r>
          <w:t xml:space="preserve">        nrofConsecutiveRIMRS2:</w:t>
        </w:r>
      </w:ins>
    </w:p>
    <w:p w:rsidR="001B4943" w:rsidRDefault="001B4943" w:rsidP="001B4943">
      <w:pPr>
        <w:pStyle w:val="PL"/>
        <w:rPr>
          <w:ins w:id="21439" w:author="28.541_CR0284R1_(Rel-16)_eNRM" w:date="2020-06-26T16:19:00Z"/>
        </w:rPr>
      </w:pPr>
      <w:ins w:id="21440" w:author="28.541_CR0284R1_(Rel-16)_eNRM" w:date="2020-06-26T16:19:00Z">
        <w:r>
          <w:t xml:space="preserve">          type: integer</w:t>
        </w:r>
      </w:ins>
    </w:p>
    <w:p w:rsidR="001B4943" w:rsidRDefault="001B4943" w:rsidP="001B4943">
      <w:pPr>
        <w:pStyle w:val="PL"/>
        <w:rPr>
          <w:ins w:id="21441" w:author="28.541_CR0284R1_(Rel-16)_eNRM" w:date="2020-06-26T16:19:00Z"/>
        </w:rPr>
      </w:pPr>
      <w:ins w:id="21442" w:author="28.541_CR0284R1_(Rel-16)_eNRM" w:date="2020-06-26T16:19:00Z">
        <w:r>
          <w:t xml:space="preserve">        consecutiveRIMRS1List:</w:t>
        </w:r>
      </w:ins>
    </w:p>
    <w:p w:rsidR="001B4943" w:rsidRDefault="001B4943" w:rsidP="001B4943">
      <w:pPr>
        <w:pStyle w:val="PL"/>
        <w:rPr>
          <w:ins w:id="21443" w:author="28.541_CR0284R1_(Rel-16)_eNRM" w:date="2020-06-26T16:19:00Z"/>
        </w:rPr>
      </w:pPr>
      <w:ins w:id="21444" w:author="28.541_CR0284R1_(Rel-16)_eNRM" w:date="2020-06-26T16:19:00Z">
        <w:r>
          <w:t xml:space="preserve">          type: array</w:t>
        </w:r>
      </w:ins>
    </w:p>
    <w:p w:rsidR="001B4943" w:rsidRDefault="001B4943" w:rsidP="001B4943">
      <w:pPr>
        <w:pStyle w:val="PL"/>
        <w:rPr>
          <w:ins w:id="21445" w:author="28.541_CR0284R1_(Rel-16)_eNRM" w:date="2020-06-26T16:19:00Z"/>
        </w:rPr>
      </w:pPr>
      <w:ins w:id="21446" w:author="28.541_CR0284R1_(Rel-16)_eNRM" w:date="2020-06-26T16:19:00Z">
        <w:r>
          <w:t xml:space="preserve">          items:</w:t>
        </w:r>
      </w:ins>
    </w:p>
    <w:p w:rsidR="001B4943" w:rsidRDefault="001B4943" w:rsidP="001B4943">
      <w:pPr>
        <w:pStyle w:val="PL"/>
        <w:rPr>
          <w:ins w:id="21447" w:author="28.541_CR0284R1_(Rel-16)_eNRM" w:date="2020-06-26T16:19:00Z"/>
        </w:rPr>
      </w:pPr>
      <w:ins w:id="21448" w:author="28.541_CR0284R1_(Rel-16)_eNRM" w:date="2020-06-26T16:19:00Z">
        <w:r>
          <w:lastRenderedPageBreak/>
          <w:t xml:space="preserve">            type: integer</w:t>
        </w:r>
      </w:ins>
    </w:p>
    <w:p w:rsidR="001B4943" w:rsidRDefault="001B4943" w:rsidP="001B4943">
      <w:pPr>
        <w:pStyle w:val="PL"/>
        <w:rPr>
          <w:ins w:id="21449" w:author="28.541_CR0284R1_(Rel-16)_eNRM" w:date="2020-06-26T16:19:00Z"/>
        </w:rPr>
      </w:pPr>
      <w:ins w:id="21450" w:author="28.541_CR0284R1_(Rel-16)_eNRM" w:date="2020-06-26T16:19:00Z">
        <w:r>
          <w:t xml:space="preserve">        consecutiveRIMRS2List:</w:t>
        </w:r>
      </w:ins>
    </w:p>
    <w:p w:rsidR="001B4943" w:rsidRDefault="001B4943" w:rsidP="001B4943">
      <w:pPr>
        <w:pStyle w:val="PL"/>
        <w:rPr>
          <w:ins w:id="21451" w:author="28.541_CR0284R1_(Rel-16)_eNRM" w:date="2020-06-26T16:19:00Z"/>
        </w:rPr>
      </w:pPr>
      <w:ins w:id="21452" w:author="28.541_CR0284R1_(Rel-16)_eNRM" w:date="2020-06-26T16:19:00Z">
        <w:r>
          <w:t xml:space="preserve">          type: array</w:t>
        </w:r>
      </w:ins>
    </w:p>
    <w:p w:rsidR="001B4943" w:rsidRDefault="001B4943" w:rsidP="001B4943">
      <w:pPr>
        <w:pStyle w:val="PL"/>
        <w:rPr>
          <w:ins w:id="21453" w:author="28.541_CR0284R1_(Rel-16)_eNRM" w:date="2020-06-26T16:19:00Z"/>
        </w:rPr>
      </w:pPr>
      <w:ins w:id="21454" w:author="28.541_CR0284R1_(Rel-16)_eNRM" w:date="2020-06-26T16:19:00Z">
        <w:r>
          <w:t xml:space="preserve">          items:</w:t>
        </w:r>
      </w:ins>
    </w:p>
    <w:p w:rsidR="001B4943" w:rsidRDefault="001B4943" w:rsidP="001B4943">
      <w:pPr>
        <w:pStyle w:val="PL"/>
        <w:rPr>
          <w:ins w:id="21455" w:author="28.541_CR0284R1_(Rel-16)_eNRM" w:date="2020-06-26T16:19:00Z"/>
        </w:rPr>
      </w:pPr>
      <w:ins w:id="21456" w:author="28.541_CR0284R1_(Rel-16)_eNRM" w:date="2020-06-26T16:19:00Z">
        <w:r>
          <w:t xml:space="preserve">            type: integer</w:t>
        </w:r>
      </w:ins>
    </w:p>
    <w:p w:rsidR="001B4943" w:rsidRDefault="001B4943" w:rsidP="001B4943">
      <w:pPr>
        <w:pStyle w:val="PL"/>
        <w:rPr>
          <w:ins w:id="21457" w:author="28.541_CR0284R1_(Rel-16)_eNRM" w:date="2020-06-26T16:19:00Z"/>
        </w:rPr>
      </w:pPr>
      <w:ins w:id="21458" w:author="28.541_CR0284R1_(Rel-16)_eNRM" w:date="2020-06-26T16:19:00Z">
        <w:r>
          <w:t xml:space="preserve">        enablenearfarIndicationRS1:</w:t>
        </w:r>
      </w:ins>
    </w:p>
    <w:p w:rsidR="001B4943" w:rsidRDefault="001B4943" w:rsidP="001B4943">
      <w:pPr>
        <w:pStyle w:val="PL"/>
        <w:rPr>
          <w:ins w:id="21459" w:author="28.541_CR0284R1_(Rel-16)_eNRM" w:date="2020-06-26T16:19:00Z"/>
        </w:rPr>
      </w:pPr>
      <w:ins w:id="21460" w:author="28.541_CR0284R1_(Rel-16)_eNRM" w:date="2020-06-26T16:19:00Z">
        <w:r>
          <w:t xml:space="preserve">          type: string</w:t>
        </w:r>
      </w:ins>
    </w:p>
    <w:p w:rsidR="001B4943" w:rsidRDefault="001B4943" w:rsidP="001B4943">
      <w:pPr>
        <w:pStyle w:val="PL"/>
        <w:rPr>
          <w:ins w:id="21461" w:author="28.541_CR0284R1_(Rel-16)_eNRM" w:date="2020-06-26T16:19:00Z"/>
        </w:rPr>
      </w:pPr>
      <w:ins w:id="21462" w:author="28.541_CR0284R1_(Rel-16)_eNRM" w:date="2020-06-26T16:19:00Z">
        <w:r>
          <w:t xml:space="preserve">          enum:</w:t>
        </w:r>
      </w:ins>
    </w:p>
    <w:p w:rsidR="001B4943" w:rsidRDefault="001B4943" w:rsidP="001B4943">
      <w:pPr>
        <w:pStyle w:val="PL"/>
        <w:rPr>
          <w:ins w:id="21463" w:author="28.541_CR0284R1_(Rel-16)_eNRM" w:date="2020-06-26T16:19:00Z"/>
        </w:rPr>
      </w:pPr>
      <w:ins w:id="21464" w:author="28.541_CR0284R1_(Rel-16)_eNRM" w:date="2020-06-26T16:19:00Z">
        <w:r>
          <w:t xml:space="preserve">            - ENABLE</w:t>
        </w:r>
      </w:ins>
    </w:p>
    <w:p w:rsidR="001B4943" w:rsidRDefault="001B4943" w:rsidP="001B4943">
      <w:pPr>
        <w:pStyle w:val="PL"/>
        <w:rPr>
          <w:ins w:id="21465" w:author="28.541_CR0284R1_(Rel-16)_eNRM" w:date="2020-06-26T16:19:00Z"/>
        </w:rPr>
      </w:pPr>
      <w:ins w:id="21466" w:author="28.541_CR0284R1_(Rel-16)_eNRM" w:date="2020-06-26T16:19:00Z">
        <w:r>
          <w:t xml:space="preserve">            - DISABLE          </w:t>
        </w:r>
      </w:ins>
    </w:p>
    <w:p w:rsidR="001B4943" w:rsidRDefault="001B4943" w:rsidP="001B4943">
      <w:pPr>
        <w:pStyle w:val="PL"/>
        <w:rPr>
          <w:ins w:id="21467" w:author="28.541_CR0284R1_(Rel-16)_eNRM" w:date="2020-06-26T16:19:00Z"/>
        </w:rPr>
      </w:pPr>
      <w:ins w:id="21468" w:author="28.541_CR0284R1_(Rel-16)_eNRM" w:date="2020-06-26T16:19:00Z">
        <w:r>
          <w:t xml:space="preserve">        enablenearfarIndicationRS2:</w:t>
        </w:r>
      </w:ins>
    </w:p>
    <w:p w:rsidR="001B4943" w:rsidRDefault="001B4943" w:rsidP="001B4943">
      <w:pPr>
        <w:pStyle w:val="PL"/>
        <w:rPr>
          <w:ins w:id="21469" w:author="28.541_CR0284R1_(Rel-16)_eNRM" w:date="2020-06-26T16:19:00Z"/>
        </w:rPr>
      </w:pPr>
      <w:ins w:id="21470" w:author="28.541_CR0284R1_(Rel-16)_eNRM" w:date="2020-06-26T16:19:00Z">
        <w:r>
          <w:t xml:space="preserve">          type: string</w:t>
        </w:r>
      </w:ins>
    </w:p>
    <w:p w:rsidR="001B4943" w:rsidRDefault="001B4943" w:rsidP="001B4943">
      <w:pPr>
        <w:pStyle w:val="PL"/>
        <w:rPr>
          <w:ins w:id="21471" w:author="28.541_CR0284R1_(Rel-16)_eNRM" w:date="2020-06-26T16:19:00Z"/>
        </w:rPr>
      </w:pPr>
      <w:ins w:id="21472" w:author="28.541_CR0284R1_(Rel-16)_eNRM" w:date="2020-06-26T16:19:00Z">
        <w:r>
          <w:t xml:space="preserve">          enum:</w:t>
        </w:r>
      </w:ins>
    </w:p>
    <w:p w:rsidR="001B4943" w:rsidRDefault="001B4943" w:rsidP="001B4943">
      <w:pPr>
        <w:pStyle w:val="PL"/>
        <w:rPr>
          <w:ins w:id="21473" w:author="28.541_CR0284R1_(Rel-16)_eNRM" w:date="2020-06-26T16:19:00Z"/>
        </w:rPr>
      </w:pPr>
      <w:ins w:id="21474" w:author="28.541_CR0284R1_(Rel-16)_eNRM" w:date="2020-06-26T16:19:00Z">
        <w:r>
          <w:t xml:space="preserve">            - ENABLE</w:t>
        </w:r>
      </w:ins>
    </w:p>
    <w:p w:rsidR="001B4943" w:rsidRDefault="001B4943" w:rsidP="001B4943">
      <w:pPr>
        <w:pStyle w:val="PL"/>
        <w:rPr>
          <w:ins w:id="21475" w:author="28.541_CR0284R1_(Rel-16)_eNRM" w:date="2020-06-26T16:19:00Z"/>
        </w:rPr>
      </w:pPr>
      <w:ins w:id="21476" w:author="28.541_CR0284R1_(Rel-16)_eNRM" w:date="2020-06-26T16:19:00Z">
        <w:r>
          <w:t xml:space="preserve">            - DISABLE          </w:t>
        </w:r>
      </w:ins>
    </w:p>
    <w:p w:rsidR="001B4943" w:rsidRDefault="001B4943" w:rsidP="001B4943">
      <w:pPr>
        <w:pStyle w:val="PL"/>
        <w:rPr>
          <w:ins w:id="21477" w:author="28.541_CR0284R1_(Rel-16)_eNRM" w:date="2020-06-26T16:19:00Z"/>
        </w:rPr>
      </w:pPr>
    </w:p>
    <w:p w:rsidR="001B4943" w:rsidRDefault="001B4943" w:rsidP="001B4943">
      <w:pPr>
        <w:pStyle w:val="PL"/>
        <w:rPr>
          <w:ins w:id="21478" w:author="28.541_CR0284R1_(Rel-16)_eNRM" w:date="2020-06-26T16:19:00Z"/>
        </w:rPr>
      </w:pPr>
      <w:ins w:id="21479" w:author="28.541_CR0284R1_(Rel-16)_eNRM" w:date="2020-06-26T16:19:00Z">
        <w:r>
          <w:t xml:space="preserve">    RimRSReportInfo:</w:t>
        </w:r>
      </w:ins>
    </w:p>
    <w:p w:rsidR="001B4943" w:rsidRDefault="001B4943" w:rsidP="001B4943">
      <w:pPr>
        <w:pStyle w:val="PL"/>
        <w:rPr>
          <w:ins w:id="21480" w:author="28.541_CR0284R1_(Rel-16)_eNRM" w:date="2020-06-26T16:19:00Z"/>
        </w:rPr>
      </w:pPr>
      <w:ins w:id="21481" w:author="28.541_CR0284R1_(Rel-16)_eNRM" w:date="2020-06-26T16:19:00Z">
        <w:r>
          <w:t xml:space="preserve">      type: object</w:t>
        </w:r>
      </w:ins>
    </w:p>
    <w:p w:rsidR="001B4943" w:rsidRDefault="001B4943" w:rsidP="001B4943">
      <w:pPr>
        <w:pStyle w:val="PL"/>
        <w:rPr>
          <w:ins w:id="21482" w:author="28.541_CR0284R1_(Rel-16)_eNRM" w:date="2020-06-26T16:19:00Z"/>
        </w:rPr>
      </w:pPr>
      <w:ins w:id="21483" w:author="28.541_CR0284R1_(Rel-16)_eNRM" w:date="2020-06-26T16:19:00Z">
        <w:r>
          <w:t xml:space="preserve">      properties:</w:t>
        </w:r>
      </w:ins>
    </w:p>
    <w:p w:rsidR="001B4943" w:rsidRDefault="001B4943" w:rsidP="001B4943">
      <w:pPr>
        <w:pStyle w:val="PL"/>
        <w:rPr>
          <w:ins w:id="21484" w:author="28.541_CR0284R1_(Rel-16)_eNRM" w:date="2020-06-26T16:19:00Z"/>
        </w:rPr>
      </w:pPr>
      <w:ins w:id="21485" w:author="28.541_CR0284R1_(Rel-16)_eNRM" w:date="2020-06-26T16:19:00Z">
        <w:r>
          <w:t xml:space="preserve">        detectedSetID:</w:t>
        </w:r>
      </w:ins>
    </w:p>
    <w:p w:rsidR="001B4943" w:rsidRDefault="001B4943" w:rsidP="001B4943">
      <w:pPr>
        <w:pStyle w:val="PL"/>
        <w:rPr>
          <w:ins w:id="21486" w:author="28.541_CR0284R1_(Rel-16)_eNRM" w:date="2020-06-26T16:19:00Z"/>
        </w:rPr>
      </w:pPr>
      <w:ins w:id="21487" w:author="28.541_CR0284R1_(Rel-16)_eNRM" w:date="2020-06-26T16:19:00Z">
        <w:r>
          <w:t xml:space="preserve">          type: integer</w:t>
        </w:r>
      </w:ins>
    </w:p>
    <w:p w:rsidR="001B4943" w:rsidRDefault="001B4943" w:rsidP="001B4943">
      <w:pPr>
        <w:pStyle w:val="PL"/>
        <w:rPr>
          <w:ins w:id="21488" w:author="28.541_CR0284R1_(Rel-16)_eNRM" w:date="2020-06-26T16:19:00Z"/>
        </w:rPr>
      </w:pPr>
      <w:ins w:id="21489" w:author="28.541_CR0284R1_(Rel-16)_eNRM" w:date="2020-06-26T16:19:00Z">
        <w:r>
          <w:t xml:space="preserve">        propagationDelay:</w:t>
        </w:r>
      </w:ins>
    </w:p>
    <w:p w:rsidR="001B4943" w:rsidRDefault="001B4943" w:rsidP="001B4943">
      <w:pPr>
        <w:pStyle w:val="PL"/>
        <w:rPr>
          <w:ins w:id="21490" w:author="28.541_CR0284R1_(Rel-16)_eNRM" w:date="2020-06-26T16:19:00Z"/>
        </w:rPr>
      </w:pPr>
      <w:ins w:id="21491" w:author="28.541_CR0284R1_(Rel-16)_eNRM" w:date="2020-06-26T16:19:00Z">
        <w:r>
          <w:t xml:space="preserve">          type: integer</w:t>
        </w:r>
      </w:ins>
    </w:p>
    <w:p w:rsidR="001B4943" w:rsidRDefault="001B4943" w:rsidP="001B4943">
      <w:pPr>
        <w:pStyle w:val="PL"/>
        <w:rPr>
          <w:ins w:id="21492" w:author="28.541_CR0284R1_(Rel-16)_eNRM" w:date="2020-06-26T16:19:00Z"/>
        </w:rPr>
      </w:pPr>
      <w:ins w:id="21493" w:author="28.541_CR0284R1_(Rel-16)_eNRM" w:date="2020-06-26T16:19:00Z">
        <w:r>
          <w:t xml:space="preserve">        functionalityOfRIMRS:</w:t>
        </w:r>
      </w:ins>
    </w:p>
    <w:p w:rsidR="001B4943" w:rsidRDefault="001B4943" w:rsidP="001B4943">
      <w:pPr>
        <w:pStyle w:val="PL"/>
        <w:rPr>
          <w:ins w:id="21494" w:author="28.541_CR0284R1_(Rel-16)_eNRM" w:date="2020-06-26T16:19:00Z"/>
        </w:rPr>
      </w:pPr>
      <w:ins w:id="21495" w:author="28.541_CR0284R1_(Rel-16)_eNRM" w:date="2020-06-26T16:19:00Z">
        <w:r>
          <w:t xml:space="preserve">          type: string</w:t>
        </w:r>
      </w:ins>
    </w:p>
    <w:p w:rsidR="001B4943" w:rsidRDefault="001B4943" w:rsidP="001B4943">
      <w:pPr>
        <w:pStyle w:val="PL"/>
        <w:rPr>
          <w:ins w:id="21496" w:author="28.541_CR0284R1_(Rel-16)_eNRM" w:date="2020-06-26T16:19:00Z"/>
        </w:rPr>
      </w:pPr>
      <w:ins w:id="21497" w:author="28.541_CR0284R1_(Rel-16)_eNRM" w:date="2020-06-26T16:19:00Z">
        <w:r>
          <w:t xml:space="preserve">          enum:</w:t>
        </w:r>
      </w:ins>
    </w:p>
    <w:p w:rsidR="001B4943" w:rsidRDefault="001B4943" w:rsidP="001B4943">
      <w:pPr>
        <w:pStyle w:val="PL"/>
        <w:rPr>
          <w:ins w:id="21498" w:author="28.541_CR0284R1_(Rel-16)_eNRM" w:date="2020-06-26T16:19:00Z"/>
        </w:rPr>
      </w:pPr>
      <w:ins w:id="21499" w:author="28.541_CR0284R1_(Rel-16)_eNRM" w:date="2020-06-26T16:19:00Z">
        <w:r>
          <w:t xml:space="preserve">            - RS1</w:t>
        </w:r>
      </w:ins>
    </w:p>
    <w:p w:rsidR="001B4943" w:rsidRDefault="001B4943" w:rsidP="001B4943">
      <w:pPr>
        <w:pStyle w:val="PL"/>
        <w:rPr>
          <w:ins w:id="21500" w:author="28.541_CR0284R1_(Rel-16)_eNRM" w:date="2020-06-26T16:19:00Z"/>
        </w:rPr>
      </w:pPr>
      <w:ins w:id="21501" w:author="28.541_CR0284R1_(Rel-16)_eNRM" w:date="2020-06-26T16:19:00Z">
        <w:r>
          <w:t xml:space="preserve">            - RS2</w:t>
        </w:r>
      </w:ins>
    </w:p>
    <w:p w:rsidR="001B4943" w:rsidRDefault="001B4943" w:rsidP="001B4943">
      <w:pPr>
        <w:pStyle w:val="PL"/>
        <w:rPr>
          <w:ins w:id="21502" w:author="28.541_CR0284R1_(Rel-16)_eNRM" w:date="2020-06-26T16:19:00Z"/>
        </w:rPr>
      </w:pPr>
      <w:ins w:id="21503" w:author="28.541_CR0284R1_(Rel-16)_eNRM" w:date="2020-06-26T16:19:00Z">
        <w:r>
          <w:t xml:space="preserve">            - RS1forEnoughMitigation</w:t>
        </w:r>
      </w:ins>
    </w:p>
    <w:p w:rsidR="001B4943" w:rsidRDefault="001B4943" w:rsidP="001B4943">
      <w:pPr>
        <w:pStyle w:val="PL"/>
        <w:rPr>
          <w:ins w:id="21504" w:author="28.541_CR0284R1_(Rel-16)_eNRM" w:date="2020-06-26T16:19:00Z"/>
        </w:rPr>
      </w:pPr>
      <w:ins w:id="21505" w:author="28.541_CR0284R1_(Rel-16)_eNRM" w:date="2020-06-26T16:19:00Z">
        <w:r>
          <w:t xml:space="preserve">            - RS1forNotEnoughMitigation          </w:t>
        </w:r>
      </w:ins>
    </w:p>
    <w:p w:rsidR="001B4943" w:rsidRDefault="001B4943" w:rsidP="001B4943">
      <w:pPr>
        <w:pStyle w:val="PL"/>
        <w:rPr>
          <w:ins w:id="21506" w:author="28.541_CR0284R1_(Rel-16)_eNRM" w:date="2020-06-26T16:19:00Z"/>
        </w:rPr>
      </w:pPr>
    </w:p>
    <w:p w:rsidR="001B4943" w:rsidRDefault="001B4943" w:rsidP="001B4943">
      <w:pPr>
        <w:pStyle w:val="PL"/>
        <w:rPr>
          <w:ins w:id="21507" w:author="28.541_CR0284R1_(Rel-16)_eNRM" w:date="2020-06-26T16:19:00Z"/>
        </w:rPr>
      </w:pPr>
      <w:ins w:id="21508" w:author="28.541_CR0284R1_(Rel-16)_eNRM" w:date="2020-06-26T16:19:00Z">
        <w:r>
          <w:t xml:space="preserve">    RimRSReportConf:</w:t>
        </w:r>
      </w:ins>
    </w:p>
    <w:p w:rsidR="001B4943" w:rsidRDefault="001B4943" w:rsidP="001B4943">
      <w:pPr>
        <w:pStyle w:val="PL"/>
        <w:rPr>
          <w:ins w:id="21509" w:author="28.541_CR0284R1_(Rel-16)_eNRM" w:date="2020-06-26T16:19:00Z"/>
        </w:rPr>
      </w:pPr>
      <w:ins w:id="21510" w:author="28.541_CR0284R1_(Rel-16)_eNRM" w:date="2020-06-26T16:19:00Z">
        <w:r>
          <w:t xml:space="preserve">      type: object</w:t>
        </w:r>
      </w:ins>
    </w:p>
    <w:p w:rsidR="001B4943" w:rsidRDefault="001B4943" w:rsidP="001B4943">
      <w:pPr>
        <w:pStyle w:val="PL"/>
        <w:rPr>
          <w:ins w:id="21511" w:author="28.541_CR0284R1_(Rel-16)_eNRM" w:date="2020-06-26T16:19:00Z"/>
        </w:rPr>
      </w:pPr>
      <w:ins w:id="21512" w:author="28.541_CR0284R1_(Rel-16)_eNRM" w:date="2020-06-26T16:19:00Z">
        <w:r>
          <w:t xml:space="preserve">      properties:</w:t>
        </w:r>
      </w:ins>
    </w:p>
    <w:p w:rsidR="001B4943" w:rsidRDefault="001B4943" w:rsidP="001B4943">
      <w:pPr>
        <w:pStyle w:val="PL"/>
        <w:rPr>
          <w:ins w:id="21513" w:author="28.541_CR0284R1_(Rel-16)_eNRM" w:date="2020-06-26T16:19:00Z"/>
        </w:rPr>
      </w:pPr>
      <w:ins w:id="21514" w:author="28.541_CR0284R1_(Rel-16)_eNRM" w:date="2020-06-26T16:19:00Z">
        <w:r>
          <w:t xml:space="preserve">        reportIndicator:</w:t>
        </w:r>
      </w:ins>
    </w:p>
    <w:p w:rsidR="001B4943" w:rsidRDefault="001B4943" w:rsidP="001B4943">
      <w:pPr>
        <w:pStyle w:val="PL"/>
        <w:rPr>
          <w:ins w:id="21515" w:author="28.541_CR0284R1_(Rel-16)_eNRM" w:date="2020-06-26T16:19:00Z"/>
        </w:rPr>
      </w:pPr>
      <w:ins w:id="21516" w:author="28.541_CR0284R1_(Rel-16)_eNRM" w:date="2020-06-26T16:19:00Z">
        <w:r>
          <w:t xml:space="preserve">          type: string</w:t>
        </w:r>
      </w:ins>
    </w:p>
    <w:p w:rsidR="001B4943" w:rsidRDefault="001B4943" w:rsidP="001B4943">
      <w:pPr>
        <w:pStyle w:val="PL"/>
        <w:rPr>
          <w:ins w:id="21517" w:author="28.541_CR0284R1_(Rel-16)_eNRM" w:date="2020-06-26T16:19:00Z"/>
        </w:rPr>
      </w:pPr>
      <w:ins w:id="21518" w:author="28.541_CR0284R1_(Rel-16)_eNRM" w:date="2020-06-26T16:19:00Z">
        <w:r>
          <w:t xml:space="preserve">          enum:</w:t>
        </w:r>
      </w:ins>
    </w:p>
    <w:p w:rsidR="001B4943" w:rsidRDefault="001B4943" w:rsidP="001B4943">
      <w:pPr>
        <w:pStyle w:val="PL"/>
        <w:rPr>
          <w:ins w:id="21519" w:author="28.541_CR0284R1_(Rel-16)_eNRM" w:date="2020-06-26T16:19:00Z"/>
        </w:rPr>
      </w:pPr>
      <w:ins w:id="21520" w:author="28.541_CR0284R1_(Rel-16)_eNRM" w:date="2020-06-26T16:19:00Z">
        <w:r>
          <w:t xml:space="preserve">            - ENABLE</w:t>
        </w:r>
      </w:ins>
    </w:p>
    <w:p w:rsidR="001B4943" w:rsidRDefault="001B4943" w:rsidP="001B4943">
      <w:pPr>
        <w:pStyle w:val="PL"/>
        <w:rPr>
          <w:ins w:id="21521" w:author="28.541_CR0284R1_(Rel-16)_eNRM" w:date="2020-06-26T16:19:00Z"/>
        </w:rPr>
      </w:pPr>
      <w:ins w:id="21522" w:author="28.541_CR0284R1_(Rel-16)_eNRM" w:date="2020-06-26T16:19:00Z">
        <w:r>
          <w:t xml:space="preserve">            - DISABLE          </w:t>
        </w:r>
      </w:ins>
    </w:p>
    <w:p w:rsidR="001B4943" w:rsidRDefault="001B4943" w:rsidP="001B4943">
      <w:pPr>
        <w:pStyle w:val="PL"/>
        <w:rPr>
          <w:ins w:id="21523" w:author="28.541_CR0284R1_(Rel-16)_eNRM" w:date="2020-06-26T16:19:00Z"/>
        </w:rPr>
      </w:pPr>
      <w:ins w:id="21524" w:author="28.541_CR0284R1_(Rel-16)_eNRM" w:date="2020-06-26T16:19:00Z">
        <w:r>
          <w:t xml:space="preserve">        reportInterval:</w:t>
        </w:r>
      </w:ins>
    </w:p>
    <w:p w:rsidR="001B4943" w:rsidRDefault="001B4943" w:rsidP="001B4943">
      <w:pPr>
        <w:pStyle w:val="PL"/>
        <w:rPr>
          <w:ins w:id="21525" w:author="28.541_CR0284R1_(Rel-16)_eNRM" w:date="2020-06-26T16:19:00Z"/>
        </w:rPr>
      </w:pPr>
      <w:ins w:id="21526" w:author="28.541_CR0284R1_(Rel-16)_eNRM" w:date="2020-06-26T16:19:00Z">
        <w:r>
          <w:t xml:space="preserve">           type: integer</w:t>
        </w:r>
      </w:ins>
    </w:p>
    <w:p w:rsidR="001B4943" w:rsidRDefault="001B4943" w:rsidP="001B4943">
      <w:pPr>
        <w:pStyle w:val="PL"/>
        <w:rPr>
          <w:ins w:id="21527" w:author="28.541_CR0284R1_(Rel-16)_eNRM" w:date="2020-06-26T16:19:00Z"/>
        </w:rPr>
      </w:pPr>
      <w:ins w:id="21528" w:author="28.541_CR0284R1_(Rel-16)_eNRM" w:date="2020-06-26T16:19:00Z">
        <w:r>
          <w:t xml:space="preserve">        nrofRIMRSReportInfo:</w:t>
        </w:r>
      </w:ins>
    </w:p>
    <w:p w:rsidR="001B4943" w:rsidRDefault="001B4943" w:rsidP="001B4943">
      <w:pPr>
        <w:pStyle w:val="PL"/>
        <w:rPr>
          <w:ins w:id="21529" w:author="28.541_CR0284R1_(Rel-16)_eNRM" w:date="2020-06-26T16:19:00Z"/>
        </w:rPr>
      </w:pPr>
      <w:ins w:id="21530" w:author="28.541_CR0284R1_(Rel-16)_eNRM" w:date="2020-06-26T16:19:00Z">
        <w:r>
          <w:t xml:space="preserve">          type: integer</w:t>
        </w:r>
      </w:ins>
    </w:p>
    <w:p w:rsidR="001B4943" w:rsidRDefault="001B4943" w:rsidP="001B4943">
      <w:pPr>
        <w:pStyle w:val="PL"/>
        <w:rPr>
          <w:ins w:id="21531" w:author="28.541_CR0284R1_(Rel-16)_eNRM" w:date="2020-06-26T16:19:00Z"/>
        </w:rPr>
      </w:pPr>
      <w:ins w:id="21532" w:author="28.541_CR0284R1_(Rel-16)_eNRM" w:date="2020-06-26T16:19:00Z">
        <w:r>
          <w:t xml:space="preserve">        maxPropagationDelay:</w:t>
        </w:r>
      </w:ins>
    </w:p>
    <w:p w:rsidR="001B4943" w:rsidRDefault="001B4943" w:rsidP="001B4943">
      <w:pPr>
        <w:pStyle w:val="PL"/>
        <w:rPr>
          <w:ins w:id="21533" w:author="28.541_CR0284R1_(Rel-16)_eNRM" w:date="2020-06-26T16:19:00Z"/>
        </w:rPr>
      </w:pPr>
      <w:ins w:id="21534" w:author="28.541_CR0284R1_(Rel-16)_eNRM" w:date="2020-06-26T16:19:00Z">
        <w:r>
          <w:t xml:space="preserve">          type: integer</w:t>
        </w:r>
      </w:ins>
    </w:p>
    <w:p w:rsidR="001B4943" w:rsidRDefault="001B4943" w:rsidP="001B4943">
      <w:pPr>
        <w:pStyle w:val="PL"/>
        <w:rPr>
          <w:ins w:id="21535" w:author="28.541_CR0284R1_(Rel-16)_eNRM" w:date="2020-06-26T16:19:00Z"/>
        </w:rPr>
      </w:pPr>
      <w:ins w:id="21536" w:author="28.541_CR0284R1_(Rel-16)_eNRM" w:date="2020-06-26T16:19:00Z">
        <w:r>
          <w:t xml:space="preserve">        rimRSReportInfoList:</w:t>
        </w:r>
      </w:ins>
    </w:p>
    <w:p w:rsidR="001B4943" w:rsidRDefault="001B4943" w:rsidP="001B4943">
      <w:pPr>
        <w:pStyle w:val="PL"/>
        <w:rPr>
          <w:ins w:id="21537" w:author="28.541_CR0284R1_(Rel-16)_eNRM" w:date="2020-06-26T16:19:00Z"/>
        </w:rPr>
      </w:pPr>
      <w:ins w:id="21538" w:author="28.541_CR0284R1_(Rel-16)_eNRM" w:date="2020-06-26T16:19:00Z">
        <w:r>
          <w:t xml:space="preserve">          type: array</w:t>
        </w:r>
      </w:ins>
    </w:p>
    <w:p w:rsidR="001B4943" w:rsidRDefault="001B4943" w:rsidP="001B4943">
      <w:pPr>
        <w:pStyle w:val="PL"/>
        <w:rPr>
          <w:ins w:id="21539" w:author="28.541_CR0284R1_(Rel-16)_eNRM" w:date="2020-06-26T16:19:00Z"/>
        </w:rPr>
      </w:pPr>
      <w:ins w:id="21540" w:author="28.541_CR0284R1_(Rel-16)_eNRM" w:date="2020-06-26T16:19:00Z">
        <w:r>
          <w:t xml:space="preserve">          items:</w:t>
        </w:r>
      </w:ins>
    </w:p>
    <w:p w:rsidR="001B4943" w:rsidRDefault="001B4943" w:rsidP="001B4943">
      <w:pPr>
        <w:pStyle w:val="PL"/>
        <w:rPr>
          <w:ins w:id="21541" w:author="28.541_CR0284R1_(Rel-16)_eNRM" w:date="2020-06-26T16:19:00Z"/>
        </w:rPr>
      </w:pPr>
      <w:ins w:id="21542" w:author="28.541_CR0284R1_(Rel-16)_eNRM" w:date="2020-06-26T16:19:00Z">
        <w:r>
          <w:t xml:space="preserve">            $ref: '#/components/schemas/RimRSReportInfo'</w:t>
        </w:r>
      </w:ins>
    </w:p>
    <w:p w:rsidR="00620BAD" w:rsidRDefault="00620BAD" w:rsidP="00620BAD">
      <w:pPr>
        <w:pStyle w:val="PL"/>
      </w:pPr>
    </w:p>
    <w:p w:rsidR="00E154AB" w:rsidRDefault="00E154AB" w:rsidP="00E154AB">
      <w:pPr>
        <w:pStyle w:val="PL"/>
      </w:pPr>
      <w:r>
        <w:t>#-------- Definition of abstract IOCs --------------------------------------------</w:t>
      </w:r>
    </w:p>
    <w:p w:rsidR="00E154AB" w:rsidRDefault="00E154AB" w:rsidP="00E154AB">
      <w:pPr>
        <w:pStyle w:val="PL"/>
      </w:pPr>
    </w:p>
    <w:p w:rsidR="00E154AB" w:rsidRDefault="00E154AB" w:rsidP="00E154AB">
      <w:pPr>
        <w:pStyle w:val="PL"/>
      </w:pPr>
      <w:r>
        <w:t xml:space="preserve">    RrmPolicy_-Attr:</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resourceType:</w:t>
      </w:r>
    </w:p>
    <w:p w:rsidR="00E154AB" w:rsidRDefault="00E154AB" w:rsidP="00E154AB">
      <w:pPr>
        <w:pStyle w:val="PL"/>
      </w:pPr>
      <w:r>
        <w:t xml:space="preserve">          type: string</w:t>
      </w:r>
    </w:p>
    <w:p w:rsidR="00E154AB" w:rsidRDefault="00E154AB" w:rsidP="00E154AB">
      <w:pPr>
        <w:pStyle w:val="PL"/>
      </w:pPr>
      <w:r>
        <w:t xml:space="preserve">        rRMPolicyMemberList:</w:t>
      </w:r>
    </w:p>
    <w:p w:rsidR="00E154AB" w:rsidRDefault="00E154AB" w:rsidP="00E154AB">
      <w:pPr>
        <w:pStyle w:val="PL"/>
      </w:pPr>
      <w:r>
        <w:t xml:space="preserve">          $ref: '#/components/schemas/RrmPolicyMemberList'</w:t>
      </w:r>
    </w:p>
    <w:p w:rsidR="00E154AB" w:rsidRDefault="00E154AB" w:rsidP="00E154AB">
      <w:pPr>
        <w:pStyle w:val="PL"/>
      </w:pPr>
    </w:p>
    <w:p w:rsidR="00E154AB" w:rsidRDefault="00E154AB" w:rsidP="00E154AB">
      <w:pPr>
        <w:pStyle w:val="PL"/>
      </w:pPr>
    </w:p>
    <w:p w:rsidR="00E154AB" w:rsidRDefault="00E154AB" w:rsidP="00E154AB">
      <w:pPr>
        <w:pStyle w:val="PL"/>
      </w:pPr>
      <w:r>
        <w:t>#-------- Definition of concrete IOCs --------------------------------------------</w:t>
      </w:r>
    </w:p>
    <w:p w:rsidR="00E154AB" w:rsidRDefault="00E154AB" w:rsidP="00E154AB">
      <w:pPr>
        <w:pStyle w:val="PL"/>
      </w:pPr>
    </w:p>
    <w:p w:rsidR="00E154AB" w:rsidRDefault="00E154AB" w:rsidP="00E154AB">
      <w:pPr>
        <w:pStyle w:val="PL"/>
      </w:pPr>
      <w:r>
        <w:t xml:space="preserve">    SubNetwork-Single: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$ref: 'genericNrm.yaml#/components/schemas/SubNetwork-Attr'</w:t>
      </w:r>
    </w:p>
    <w:p w:rsidR="00E154AB" w:rsidRDefault="00E154AB" w:rsidP="00E154AB">
      <w:pPr>
        <w:pStyle w:val="PL"/>
      </w:pPr>
      <w:r>
        <w:t xml:space="preserve">        - $ref: 'genericNrm.yaml#/components/schemas/SubNetwork-ncO'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SubNetwork:</w:t>
      </w:r>
    </w:p>
    <w:p w:rsidR="00E154AB" w:rsidRDefault="00E154AB" w:rsidP="00E154AB">
      <w:pPr>
        <w:pStyle w:val="PL"/>
      </w:pPr>
      <w:r>
        <w:t xml:space="preserve">              $ref: '#/components/schemas/SubNetwork-Multiple'</w:t>
      </w:r>
    </w:p>
    <w:p w:rsidR="00E154AB" w:rsidRDefault="00E154AB" w:rsidP="00E154AB">
      <w:pPr>
        <w:pStyle w:val="PL"/>
      </w:pPr>
      <w:r>
        <w:t xml:space="preserve">            ManagedElement:</w:t>
      </w:r>
    </w:p>
    <w:p w:rsidR="00E154AB" w:rsidRDefault="00E154AB" w:rsidP="00E154AB">
      <w:pPr>
        <w:pStyle w:val="PL"/>
      </w:pPr>
      <w:r>
        <w:t xml:space="preserve">              $ref: '#/components/schemas/ManagedElement-Multiple'</w:t>
      </w:r>
    </w:p>
    <w:p w:rsidR="00E154AB" w:rsidRDefault="00E154AB" w:rsidP="00E154AB">
      <w:pPr>
        <w:pStyle w:val="PL"/>
      </w:pPr>
      <w:r>
        <w:t xml:space="preserve">            NRFrequency:</w:t>
      </w:r>
    </w:p>
    <w:p w:rsidR="00E154AB" w:rsidRDefault="00E154AB" w:rsidP="00E154AB">
      <w:pPr>
        <w:pStyle w:val="PL"/>
      </w:pPr>
      <w:r>
        <w:lastRenderedPageBreak/>
        <w:t xml:space="preserve">              $ref: '#/components/schemas/NRFrequency-Multiple'</w:t>
      </w:r>
    </w:p>
    <w:p w:rsidR="00E154AB" w:rsidRDefault="00E154AB" w:rsidP="00E154AB">
      <w:pPr>
        <w:pStyle w:val="PL"/>
      </w:pPr>
      <w:r>
        <w:t xml:space="preserve">            ExternalGnbCuCpFunction:</w:t>
      </w:r>
    </w:p>
    <w:p w:rsidR="00E154AB" w:rsidRDefault="00E154AB" w:rsidP="00E154AB">
      <w:pPr>
        <w:pStyle w:val="PL"/>
      </w:pPr>
      <w:r>
        <w:t xml:space="preserve">              $ref: '#/components/schemas/ExternalGnbCuCpFunction-Multiple'</w:t>
      </w:r>
    </w:p>
    <w:p w:rsidR="00E154AB" w:rsidRDefault="00E154AB" w:rsidP="00E154AB">
      <w:pPr>
        <w:pStyle w:val="PL"/>
      </w:pPr>
      <w:r>
        <w:t xml:space="preserve">            ExternalENBFunction:</w:t>
      </w:r>
    </w:p>
    <w:p w:rsidR="00E154AB" w:rsidRDefault="00E154AB" w:rsidP="00E154AB">
      <w:pPr>
        <w:pStyle w:val="PL"/>
      </w:pPr>
      <w:r>
        <w:t xml:space="preserve">              $ref: '#/components/schemas/ExternalENBFunction-Multiple'</w:t>
      </w:r>
    </w:p>
    <w:p w:rsidR="00E154AB" w:rsidRDefault="00E154AB" w:rsidP="00E154AB">
      <w:pPr>
        <w:pStyle w:val="PL"/>
      </w:pPr>
      <w:r>
        <w:t xml:space="preserve">            EUtranFrequency:</w:t>
      </w:r>
    </w:p>
    <w:p w:rsidR="00EF7973" w:rsidRDefault="00E154AB" w:rsidP="00EF7973">
      <w:pPr>
        <w:pStyle w:val="PL"/>
        <w:rPr>
          <w:ins w:id="21543" w:author="28.541_CR0289_(Rel-16)_SON_5G, EE_5G" w:date="2020-06-29T10:44:00Z"/>
        </w:rPr>
      </w:pPr>
      <w:r>
        <w:t xml:space="preserve">              $ref: '#/components/schemas/EUtranFrequency-Multiple'</w:t>
      </w:r>
    </w:p>
    <w:p w:rsidR="00EF7973" w:rsidRPr="004B4B2E" w:rsidRDefault="00EF7973" w:rsidP="00EF7973">
      <w:pPr>
        <w:pStyle w:val="PL"/>
        <w:rPr>
          <w:ins w:id="21544" w:author="28.541_CR0289_(Rel-16)_SON_5G, EE_5G" w:date="2020-06-29T10:44:00Z"/>
          <w:lang w:val="en-US"/>
        </w:rPr>
      </w:pPr>
      <w:ins w:id="21545" w:author="28.541_CR0289_(Rel-16)_SON_5G, EE_5G" w:date="2020-06-29T10:44:00Z">
        <w:r w:rsidRPr="004B4B2E">
          <w:rPr>
            <w:lang w:val="en-US"/>
          </w:rPr>
          <w:t xml:space="preserve">            </w:t>
        </w:r>
        <w:r w:rsidRPr="009800B6">
          <w:rPr>
            <w:lang w:eastAsia="zh-CN"/>
          </w:rPr>
          <w:t>DESManagement</w:t>
        </w:r>
        <w:r>
          <w:rPr>
            <w:lang w:eastAsia="zh-CN"/>
          </w:rPr>
          <w:t>Function</w:t>
        </w:r>
        <w:r w:rsidRPr="004B4B2E">
          <w:rPr>
            <w:lang w:val="en-US"/>
          </w:rPr>
          <w:t>:</w:t>
        </w:r>
      </w:ins>
    </w:p>
    <w:p w:rsidR="00EF7973" w:rsidRDefault="00EF7973" w:rsidP="00EF7973">
      <w:pPr>
        <w:pStyle w:val="PL"/>
        <w:rPr>
          <w:ins w:id="21546" w:author="28.541_CR0289_(Rel-16)_SON_5G, EE_5G" w:date="2020-06-29T10:44:00Z"/>
          <w:lang w:val="en-US"/>
        </w:rPr>
      </w:pPr>
      <w:ins w:id="21547" w:author="28.541_CR0289_(Rel-16)_SON_5G, EE_5G" w:date="2020-06-29T10:44:00Z">
        <w:r w:rsidRPr="004B4B2E">
          <w:rPr>
            <w:lang w:val="en-US"/>
          </w:rPr>
          <w:t xml:space="preserve">              $ref: '#/components/schemas/</w:t>
        </w:r>
        <w:r w:rsidRPr="009800B6">
          <w:rPr>
            <w:lang w:eastAsia="zh-CN"/>
          </w:rPr>
          <w:t>DESManagement</w:t>
        </w:r>
        <w:r>
          <w:rPr>
            <w:lang w:eastAsia="zh-CN"/>
          </w:rPr>
          <w:t>Function</w:t>
        </w:r>
        <w:r w:rsidRPr="004B4B2E">
          <w:rPr>
            <w:lang w:val="en-US"/>
          </w:rPr>
          <w:t>-Single'</w:t>
        </w:r>
      </w:ins>
    </w:p>
    <w:p w:rsidR="00EF7973" w:rsidRPr="004B4B2E" w:rsidRDefault="00EF7973" w:rsidP="00EF7973">
      <w:pPr>
        <w:pStyle w:val="PL"/>
        <w:rPr>
          <w:ins w:id="21548" w:author="28.541_CR0289_(Rel-16)_SON_5G, EE_5G" w:date="2020-06-29T10:44:00Z"/>
          <w:lang w:val="en-US"/>
        </w:rPr>
      </w:pPr>
      <w:ins w:id="21549" w:author="28.541_CR0289_(Rel-16)_SON_5G, EE_5G" w:date="2020-06-29T10:44:00Z">
        <w:r w:rsidRPr="004B4B2E">
          <w:rPr>
            <w:lang w:val="en-US"/>
          </w:rPr>
          <w:t xml:space="preserve">            </w:t>
        </w:r>
        <w:r w:rsidRPr="009800B6">
          <w:rPr>
            <w:lang w:eastAsia="zh-CN"/>
          </w:rPr>
          <w:t>DR</w:t>
        </w:r>
        <w:r>
          <w:rPr>
            <w:lang w:eastAsia="zh-CN"/>
          </w:rPr>
          <w:t>ACH</w:t>
        </w:r>
        <w:r w:rsidRPr="009800B6">
          <w:rPr>
            <w:lang w:eastAsia="zh-CN"/>
          </w:rPr>
          <w:t>OptimizationFunction</w:t>
        </w:r>
        <w:r w:rsidRPr="004B4B2E">
          <w:rPr>
            <w:lang w:val="en-US"/>
          </w:rPr>
          <w:t>:</w:t>
        </w:r>
      </w:ins>
    </w:p>
    <w:p w:rsidR="00EF7973" w:rsidRDefault="00EF7973" w:rsidP="00EF7973">
      <w:pPr>
        <w:pStyle w:val="PL"/>
        <w:rPr>
          <w:ins w:id="21550" w:author="28.541_CR0289_(Rel-16)_SON_5G, EE_5G" w:date="2020-06-29T10:44:00Z"/>
        </w:rPr>
      </w:pPr>
      <w:ins w:id="21551" w:author="28.541_CR0289_(Rel-16)_SON_5G, EE_5G" w:date="2020-06-29T10:44:00Z">
        <w:r w:rsidRPr="004B4B2E">
          <w:rPr>
            <w:lang w:val="en-US"/>
          </w:rPr>
          <w:t xml:space="preserve">              $ref: '#/components/schemas/</w:t>
        </w:r>
        <w:r w:rsidRPr="009800B6">
          <w:rPr>
            <w:lang w:eastAsia="zh-CN"/>
          </w:rPr>
          <w:t>DR</w:t>
        </w:r>
        <w:r>
          <w:rPr>
            <w:lang w:eastAsia="zh-CN"/>
          </w:rPr>
          <w:t>ACH</w:t>
        </w:r>
        <w:r w:rsidRPr="009800B6">
          <w:rPr>
            <w:lang w:eastAsia="zh-CN"/>
          </w:rPr>
          <w:t>OptimizationFunction</w:t>
        </w:r>
        <w:r w:rsidRPr="004B4B2E">
          <w:rPr>
            <w:lang w:val="en-US"/>
          </w:rPr>
          <w:t>-Single'</w:t>
        </w:r>
      </w:ins>
    </w:p>
    <w:p w:rsidR="00EF7973" w:rsidRPr="004B4B2E" w:rsidRDefault="00EF7973" w:rsidP="00EF7973">
      <w:pPr>
        <w:pStyle w:val="PL"/>
        <w:rPr>
          <w:ins w:id="21552" w:author="28.541_CR0289_(Rel-16)_SON_5G, EE_5G" w:date="2020-06-29T10:44:00Z"/>
          <w:lang w:val="en-US"/>
        </w:rPr>
      </w:pPr>
      <w:ins w:id="21553" w:author="28.541_CR0289_(Rel-16)_SON_5G, EE_5G" w:date="2020-06-29T10:44:00Z">
        <w:r w:rsidRPr="004B4B2E">
          <w:rPr>
            <w:lang w:val="en-US"/>
          </w:rPr>
          <w:t xml:space="preserve">            </w:t>
        </w:r>
        <w:r w:rsidRPr="009800B6">
          <w:rPr>
            <w:lang w:eastAsia="zh-CN"/>
          </w:rPr>
          <w:t>DM</w:t>
        </w:r>
        <w:r>
          <w:rPr>
            <w:lang w:eastAsia="zh-CN"/>
          </w:rPr>
          <w:t>RO</w:t>
        </w:r>
        <w:r w:rsidRPr="009800B6">
          <w:rPr>
            <w:lang w:eastAsia="zh-CN"/>
          </w:rPr>
          <w:t>Function</w:t>
        </w:r>
        <w:r w:rsidRPr="004B4B2E">
          <w:rPr>
            <w:lang w:val="en-US"/>
          </w:rPr>
          <w:t>:</w:t>
        </w:r>
      </w:ins>
    </w:p>
    <w:p w:rsidR="00EF7973" w:rsidRDefault="00EF7973" w:rsidP="00EF7973">
      <w:pPr>
        <w:pStyle w:val="PL"/>
        <w:rPr>
          <w:ins w:id="21554" w:author="28.541_CR0289_(Rel-16)_SON_5G, EE_5G" w:date="2020-06-29T10:44:00Z"/>
        </w:rPr>
      </w:pPr>
      <w:ins w:id="21555" w:author="28.541_CR0289_(Rel-16)_SON_5G, EE_5G" w:date="2020-06-29T10:44:00Z">
        <w:r w:rsidRPr="004B4B2E">
          <w:rPr>
            <w:lang w:val="en-US"/>
          </w:rPr>
          <w:t xml:space="preserve">              $ref: '#/components/schemas/</w:t>
        </w:r>
        <w:r w:rsidRPr="009800B6">
          <w:rPr>
            <w:lang w:eastAsia="zh-CN"/>
          </w:rPr>
          <w:t>DM</w:t>
        </w:r>
        <w:r>
          <w:rPr>
            <w:lang w:eastAsia="zh-CN"/>
          </w:rPr>
          <w:t>RO</w:t>
        </w:r>
        <w:r w:rsidRPr="009800B6">
          <w:rPr>
            <w:lang w:eastAsia="zh-CN"/>
          </w:rPr>
          <w:t>Function</w:t>
        </w:r>
        <w:r w:rsidRPr="004B4B2E">
          <w:rPr>
            <w:lang w:val="en-US"/>
          </w:rPr>
          <w:t>-Single'</w:t>
        </w:r>
      </w:ins>
    </w:p>
    <w:p w:rsidR="00EF7973" w:rsidRPr="004B4B2E" w:rsidRDefault="00EF7973" w:rsidP="00EF7973">
      <w:pPr>
        <w:pStyle w:val="PL"/>
        <w:rPr>
          <w:ins w:id="21556" w:author="28.541_CR0289_(Rel-16)_SON_5G, EE_5G" w:date="2020-06-29T10:44:00Z"/>
          <w:lang w:val="en-US"/>
        </w:rPr>
      </w:pPr>
      <w:ins w:id="21557" w:author="28.541_CR0289_(Rel-16)_SON_5G, EE_5G" w:date="2020-06-29T10:44:00Z">
        <w:r w:rsidRPr="004B4B2E">
          <w:rPr>
            <w:lang w:val="en-US"/>
          </w:rPr>
          <w:t xml:space="preserve">            </w:t>
        </w:r>
        <w:r w:rsidRPr="009800B6">
          <w:rPr>
            <w:lang w:eastAsia="zh-CN"/>
          </w:rPr>
          <w:t>DPCIConfig</w:t>
        </w:r>
        <w:r>
          <w:rPr>
            <w:lang w:eastAsia="zh-CN"/>
          </w:rPr>
          <w:t>uration</w:t>
        </w:r>
        <w:r w:rsidRPr="009800B6">
          <w:rPr>
            <w:lang w:eastAsia="zh-CN"/>
          </w:rPr>
          <w:t>Function</w:t>
        </w:r>
        <w:r w:rsidRPr="004B4B2E">
          <w:rPr>
            <w:lang w:val="en-US"/>
          </w:rPr>
          <w:t>:</w:t>
        </w:r>
      </w:ins>
    </w:p>
    <w:p w:rsidR="00EF7973" w:rsidRDefault="00EF7973" w:rsidP="00EF7973">
      <w:pPr>
        <w:pStyle w:val="PL"/>
        <w:rPr>
          <w:ins w:id="21558" w:author="28.541_CR0289_(Rel-16)_SON_5G, EE_5G" w:date="2020-06-29T10:44:00Z"/>
        </w:rPr>
      </w:pPr>
      <w:ins w:id="21559" w:author="28.541_CR0289_(Rel-16)_SON_5G, EE_5G" w:date="2020-06-29T10:44:00Z">
        <w:r w:rsidRPr="004B4B2E">
          <w:rPr>
            <w:lang w:val="en-US"/>
          </w:rPr>
          <w:t xml:space="preserve">              $ref: '#/components/schemas/</w:t>
        </w:r>
        <w:r w:rsidRPr="009800B6">
          <w:rPr>
            <w:lang w:eastAsia="zh-CN"/>
          </w:rPr>
          <w:t>DPCIConfig</w:t>
        </w:r>
        <w:r>
          <w:rPr>
            <w:lang w:eastAsia="zh-CN"/>
          </w:rPr>
          <w:t>uration</w:t>
        </w:r>
        <w:r w:rsidRPr="009800B6">
          <w:rPr>
            <w:lang w:eastAsia="zh-CN"/>
          </w:rPr>
          <w:t>Function</w:t>
        </w:r>
        <w:r w:rsidRPr="004B4B2E">
          <w:rPr>
            <w:lang w:val="en-US"/>
          </w:rPr>
          <w:t>-Single'</w:t>
        </w:r>
      </w:ins>
    </w:p>
    <w:p w:rsidR="00EF7973" w:rsidRPr="004B4B2E" w:rsidRDefault="00EF7973" w:rsidP="00EF7973">
      <w:pPr>
        <w:pStyle w:val="PL"/>
        <w:rPr>
          <w:ins w:id="21560" w:author="28.541_CR0289_(Rel-16)_SON_5G, EE_5G" w:date="2020-06-29T10:44:00Z"/>
          <w:lang w:val="en-US"/>
        </w:rPr>
      </w:pPr>
      <w:ins w:id="21561" w:author="28.541_CR0289_(Rel-16)_SON_5G, EE_5G" w:date="2020-06-29T10:44:00Z">
        <w:r w:rsidRPr="004B4B2E">
          <w:rPr>
            <w:lang w:val="en-US"/>
          </w:rPr>
          <w:t xml:space="preserve">            </w:t>
        </w:r>
        <w:r w:rsidRPr="00BF5359">
          <w:rPr>
            <w:lang w:eastAsia="zh-CN"/>
          </w:rPr>
          <w:t>CP</w:t>
        </w:r>
        <w:r>
          <w:rPr>
            <w:lang w:eastAsia="zh-CN"/>
          </w:rPr>
          <w:t>CI</w:t>
        </w:r>
        <w:r w:rsidRPr="00BF5359">
          <w:rPr>
            <w:lang w:eastAsia="zh-CN"/>
          </w:rPr>
          <w:t>ConfigurationFunction</w:t>
        </w:r>
        <w:r w:rsidRPr="004B4B2E">
          <w:rPr>
            <w:lang w:val="en-US"/>
          </w:rPr>
          <w:t>:</w:t>
        </w:r>
      </w:ins>
    </w:p>
    <w:p w:rsidR="00EF7973" w:rsidRDefault="00EF7973" w:rsidP="00EF7973">
      <w:pPr>
        <w:pStyle w:val="PL"/>
        <w:rPr>
          <w:ins w:id="21562" w:author="28.541_CR0289_(Rel-16)_SON_5G, EE_5G" w:date="2020-06-29T10:44:00Z"/>
        </w:rPr>
      </w:pPr>
      <w:ins w:id="21563" w:author="28.541_CR0289_(Rel-16)_SON_5G, EE_5G" w:date="2020-06-29T10:44:00Z">
        <w:r w:rsidRPr="004B4B2E">
          <w:rPr>
            <w:lang w:val="en-US"/>
          </w:rPr>
          <w:t xml:space="preserve">              $ref: '#/components/schemas/</w:t>
        </w:r>
        <w:r w:rsidRPr="00BF5359">
          <w:rPr>
            <w:lang w:eastAsia="zh-CN"/>
          </w:rPr>
          <w:t>CP</w:t>
        </w:r>
        <w:r>
          <w:rPr>
            <w:lang w:eastAsia="zh-CN"/>
          </w:rPr>
          <w:t>CI</w:t>
        </w:r>
        <w:r w:rsidRPr="00BF5359">
          <w:rPr>
            <w:lang w:eastAsia="zh-CN"/>
          </w:rPr>
          <w:t>ConfigurationFunction</w:t>
        </w:r>
        <w:r w:rsidRPr="004B4B2E">
          <w:rPr>
            <w:lang w:val="en-US"/>
          </w:rPr>
          <w:t>-Single'</w:t>
        </w:r>
      </w:ins>
    </w:p>
    <w:p w:rsidR="00EF7973" w:rsidRPr="004B4B2E" w:rsidRDefault="00EF7973" w:rsidP="00EF7973">
      <w:pPr>
        <w:pStyle w:val="PL"/>
        <w:rPr>
          <w:ins w:id="21564" w:author="28.541_CR0289_(Rel-16)_SON_5G, EE_5G" w:date="2020-06-29T10:44:00Z"/>
          <w:lang w:val="en-US"/>
        </w:rPr>
      </w:pPr>
      <w:ins w:id="21565" w:author="28.541_CR0289_(Rel-16)_SON_5G, EE_5G" w:date="2020-06-29T10:44:00Z">
        <w:r w:rsidRPr="004B4B2E">
          <w:rPr>
            <w:lang w:val="en-US"/>
          </w:rPr>
          <w:t xml:space="preserve">            </w:t>
        </w:r>
        <w:r w:rsidRPr="00EE06C1">
          <w:rPr>
            <w:lang w:eastAsia="zh-CN"/>
          </w:rPr>
          <w:t>C</w:t>
        </w:r>
        <w:r w:rsidRPr="00BF5359">
          <w:rPr>
            <w:lang w:eastAsia="zh-CN"/>
          </w:rPr>
          <w:t>ESManagement</w:t>
        </w:r>
        <w:r>
          <w:rPr>
            <w:lang w:eastAsia="zh-CN"/>
          </w:rPr>
          <w:t>Function</w:t>
        </w:r>
        <w:r w:rsidRPr="004B4B2E">
          <w:rPr>
            <w:lang w:val="en-US"/>
          </w:rPr>
          <w:t>:</w:t>
        </w:r>
      </w:ins>
    </w:p>
    <w:p w:rsidR="00F44B7B" w:rsidRDefault="00EF7973" w:rsidP="00EF7973">
      <w:pPr>
        <w:pStyle w:val="PL"/>
        <w:rPr>
          <w:ins w:id="21566" w:author="28.541_CR0286R1_(Rel-16)_eNRM" w:date="2020-06-26T17:56:00Z"/>
        </w:rPr>
      </w:pPr>
      <w:ins w:id="21567" w:author="28.541_CR0289_(Rel-16)_SON_5G, EE_5G" w:date="2020-06-29T10:44:00Z">
        <w:r w:rsidRPr="004B4B2E">
          <w:rPr>
            <w:lang w:val="en-US"/>
          </w:rPr>
          <w:t xml:space="preserve">              $ref: '#/components/schemas/</w:t>
        </w:r>
        <w:r w:rsidRPr="00EE06C1">
          <w:rPr>
            <w:lang w:eastAsia="zh-CN"/>
          </w:rPr>
          <w:t>C</w:t>
        </w:r>
        <w:r w:rsidRPr="00BF5359">
          <w:rPr>
            <w:lang w:eastAsia="zh-CN"/>
          </w:rPr>
          <w:t>ESManagement</w:t>
        </w:r>
        <w:r>
          <w:rPr>
            <w:lang w:eastAsia="zh-CN"/>
          </w:rPr>
          <w:t>Function</w:t>
        </w:r>
        <w:r w:rsidRPr="004B4B2E">
          <w:rPr>
            <w:lang w:val="en-US"/>
          </w:rPr>
          <w:t>-Single'</w:t>
        </w:r>
      </w:ins>
    </w:p>
    <w:p w:rsidR="00F44B7B" w:rsidRDefault="00F44B7B" w:rsidP="00F44B7B">
      <w:pPr>
        <w:pStyle w:val="PL"/>
        <w:rPr>
          <w:ins w:id="21568" w:author="28.541_CR0286R1_(Rel-16)_eNRM" w:date="2020-06-26T17:56:00Z"/>
        </w:rPr>
      </w:pPr>
      <w:ins w:id="21569" w:author="28.541_CR0286R1_(Rel-16)_eNRM" w:date="2020-06-26T17:56:00Z">
        <w:r>
          <w:t xml:space="preserve">            Configurable5QISet:</w:t>
        </w:r>
      </w:ins>
    </w:p>
    <w:p w:rsidR="00E154AB" w:rsidRDefault="00F44B7B" w:rsidP="00F44B7B">
      <w:pPr>
        <w:pStyle w:val="PL"/>
      </w:pPr>
      <w:ins w:id="21570" w:author="28.541_CR0286R1_(Rel-16)_eNRM" w:date="2020-06-26T17:56:00Z">
        <w:r>
          <w:t xml:space="preserve">              $ref: '5gcNrm.yaml#/components/schemas/Configurable5QISet-Multiple'</w:t>
        </w:r>
      </w:ins>
    </w:p>
    <w:p w:rsidR="001B4943" w:rsidRPr="004B4B2E" w:rsidRDefault="001B4943" w:rsidP="001B4943">
      <w:pPr>
        <w:pStyle w:val="PL"/>
        <w:rPr>
          <w:ins w:id="21571" w:author="28.541_CR0284R1_(Rel-16)_eNRM" w:date="2020-06-26T16:19:00Z"/>
          <w:lang w:val="en-US"/>
        </w:rPr>
      </w:pPr>
      <w:ins w:id="21572" w:author="28.541_CR0284R1_(Rel-16)_eNRM" w:date="2020-06-26T16:19:00Z">
        <w:r w:rsidRPr="004B4B2E">
          <w:rPr>
            <w:lang w:val="en-US"/>
          </w:rPr>
          <w:t xml:space="preserve">            RimRSGlobal:</w:t>
        </w:r>
      </w:ins>
    </w:p>
    <w:p w:rsidR="001B4943" w:rsidRPr="004B4B2E" w:rsidRDefault="001B4943" w:rsidP="001B4943">
      <w:pPr>
        <w:pStyle w:val="PL"/>
        <w:rPr>
          <w:ins w:id="21573" w:author="28.541_CR0284R1_(Rel-16)_eNRM" w:date="2020-06-26T16:19:00Z"/>
          <w:lang w:val="en-US"/>
          <w:rPrChange w:id="21574" w:author="CR0284" w:date="2020-06-17T18:49:00Z">
            <w:rPr>
              <w:ins w:id="21575" w:author="28.541_CR0284R1_(Rel-16)_eNRM" w:date="2020-06-26T16:19:00Z"/>
            </w:rPr>
          </w:rPrChange>
        </w:rPr>
      </w:pPr>
      <w:ins w:id="21576" w:author="28.541_CR0284R1_(Rel-16)_eNRM" w:date="2020-06-26T16:19:00Z">
        <w:r w:rsidRPr="004B4B2E">
          <w:rPr>
            <w:lang w:val="en-US"/>
          </w:rPr>
          <w:t xml:space="preserve">              $ref: '#/components/schemas/RimRSGlobal-Single'</w:t>
        </w:r>
      </w:ins>
    </w:p>
    <w:p w:rsidR="00E154AB" w:rsidRDefault="00E154AB" w:rsidP="00E154AB">
      <w:pPr>
        <w:pStyle w:val="PL"/>
      </w:pPr>
      <w:r>
        <w:t xml:space="preserve">    ManagedElement-Single: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$ref: 'genericNRM.yaml#/components/schemas/ManagedElement-Attr'</w:t>
      </w:r>
    </w:p>
    <w:p w:rsidR="00E154AB" w:rsidRDefault="00E154AB" w:rsidP="00E154AB">
      <w:pPr>
        <w:pStyle w:val="PL"/>
      </w:pPr>
      <w:r>
        <w:t xml:space="preserve">        - $ref: 'genericNRM.yaml#/components/schemas/ManagedElement-ncO'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GnbDuFunction:</w:t>
      </w:r>
    </w:p>
    <w:p w:rsidR="00E154AB" w:rsidRDefault="00E154AB" w:rsidP="00E154AB">
      <w:pPr>
        <w:pStyle w:val="PL"/>
      </w:pPr>
      <w:r>
        <w:t xml:space="preserve">              $ref: '#/components/schemas/GnbDuFunction-Multiple'</w:t>
      </w:r>
    </w:p>
    <w:p w:rsidR="00E154AB" w:rsidRDefault="00E154AB" w:rsidP="00E154AB">
      <w:pPr>
        <w:pStyle w:val="PL"/>
      </w:pPr>
      <w:r>
        <w:t xml:space="preserve">            GnbCuUpFunction:</w:t>
      </w:r>
    </w:p>
    <w:p w:rsidR="00E154AB" w:rsidRDefault="00E154AB" w:rsidP="00E154AB">
      <w:pPr>
        <w:pStyle w:val="PL"/>
      </w:pPr>
      <w:r>
        <w:t xml:space="preserve">              $ref: '#/components/schemas/GnbCuUpFunction-Multiple'</w:t>
      </w:r>
    </w:p>
    <w:p w:rsidR="00E154AB" w:rsidRDefault="00E154AB" w:rsidP="00E154AB">
      <w:pPr>
        <w:pStyle w:val="PL"/>
      </w:pPr>
      <w:r>
        <w:t xml:space="preserve">            GnbCuCpFunction:</w:t>
      </w:r>
    </w:p>
    <w:p w:rsidR="00EF7973" w:rsidRDefault="00E154AB" w:rsidP="00EF7973">
      <w:pPr>
        <w:pStyle w:val="PL"/>
        <w:rPr>
          <w:ins w:id="21577" w:author="28.541_CR0289_(Rel-16)_SON_5G, EE_5G" w:date="2020-06-29T10:44:00Z"/>
        </w:rPr>
      </w:pPr>
      <w:r>
        <w:t xml:space="preserve">              $ref: '#/components/schemas/GnbCuCpFunction-Multiple'</w:t>
      </w:r>
    </w:p>
    <w:p w:rsidR="00EF7973" w:rsidRPr="004B4B2E" w:rsidRDefault="00EF7973" w:rsidP="00EF7973">
      <w:pPr>
        <w:pStyle w:val="PL"/>
        <w:rPr>
          <w:ins w:id="21578" w:author="28.541_CR0289_(Rel-16)_SON_5G, EE_5G" w:date="2020-06-29T10:44:00Z"/>
          <w:lang w:val="en-US"/>
        </w:rPr>
      </w:pPr>
      <w:ins w:id="21579" w:author="28.541_CR0289_(Rel-16)_SON_5G, EE_5G" w:date="2020-06-29T10:44:00Z">
        <w:r w:rsidRPr="004B4B2E">
          <w:rPr>
            <w:lang w:val="en-US"/>
          </w:rPr>
          <w:t xml:space="preserve">            </w:t>
        </w:r>
        <w:r w:rsidRPr="009800B6">
          <w:rPr>
            <w:lang w:eastAsia="zh-CN"/>
          </w:rPr>
          <w:t>DESManagement</w:t>
        </w:r>
        <w:r>
          <w:rPr>
            <w:lang w:eastAsia="zh-CN"/>
          </w:rPr>
          <w:t>Function</w:t>
        </w:r>
        <w:r w:rsidRPr="004B4B2E">
          <w:rPr>
            <w:lang w:val="en-US"/>
          </w:rPr>
          <w:t>:</w:t>
        </w:r>
      </w:ins>
    </w:p>
    <w:p w:rsidR="00EF7973" w:rsidRDefault="00EF7973" w:rsidP="00EF7973">
      <w:pPr>
        <w:pStyle w:val="PL"/>
        <w:rPr>
          <w:ins w:id="21580" w:author="28.541_CR0289_(Rel-16)_SON_5G, EE_5G" w:date="2020-06-29T10:44:00Z"/>
          <w:lang w:val="en-US"/>
        </w:rPr>
      </w:pPr>
      <w:ins w:id="21581" w:author="28.541_CR0289_(Rel-16)_SON_5G, EE_5G" w:date="2020-06-29T10:44:00Z">
        <w:r w:rsidRPr="004B4B2E">
          <w:rPr>
            <w:lang w:val="en-US"/>
          </w:rPr>
          <w:t xml:space="preserve">              $ref: '#/components/schemas/</w:t>
        </w:r>
        <w:r w:rsidRPr="009800B6">
          <w:rPr>
            <w:lang w:eastAsia="zh-CN"/>
          </w:rPr>
          <w:t>DESManagement</w:t>
        </w:r>
        <w:r>
          <w:rPr>
            <w:lang w:eastAsia="zh-CN"/>
          </w:rPr>
          <w:t>Function</w:t>
        </w:r>
        <w:r w:rsidRPr="004B4B2E">
          <w:rPr>
            <w:lang w:val="en-US"/>
          </w:rPr>
          <w:t>-Single'</w:t>
        </w:r>
      </w:ins>
    </w:p>
    <w:p w:rsidR="00EF7973" w:rsidRPr="004B4B2E" w:rsidRDefault="00EF7973" w:rsidP="00EF7973">
      <w:pPr>
        <w:pStyle w:val="PL"/>
        <w:rPr>
          <w:ins w:id="21582" w:author="28.541_CR0289_(Rel-16)_SON_5G, EE_5G" w:date="2020-06-29T10:44:00Z"/>
          <w:lang w:val="en-US"/>
        </w:rPr>
      </w:pPr>
      <w:ins w:id="21583" w:author="28.541_CR0289_(Rel-16)_SON_5G, EE_5G" w:date="2020-06-29T10:44:00Z">
        <w:r w:rsidRPr="004B4B2E">
          <w:rPr>
            <w:lang w:val="en-US"/>
          </w:rPr>
          <w:t xml:space="preserve">            </w:t>
        </w:r>
        <w:r w:rsidRPr="009800B6">
          <w:rPr>
            <w:lang w:eastAsia="zh-CN"/>
          </w:rPr>
          <w:t>DR</w:t>
        </w:r>
        <w:r>
          <w:rPr>
            <w:lang w:eastAsia="zh-CN"/>
          </w:rPr>
          <w:t>ACH</w:t>
        </w:r>
        <w:r w:rsidRPr="009800B6">
          <w:rPr>
            <w:lang w:eastAsia="zh-CN"/>
          </w:rPr>
          <w:t>OptimizationFunction</w:t>
        </w:r>
        <w:r w:rsidRPr="004B4B2E">
          <w:rPr>
            <w:lang w:val="en-US"/>
          </w:rPr>
          <w:t>:</w:t>
        </w:r>
      </w:ins>
    </w:p>
    <w:p w:rsidR="00EF7973" w:rsidRDefault="00EF7973" w:rsidP="00EF7973">
      <w:pPr>
        <w:pStyle w:val="PL"/>
        <w:rPr>
          <w:ins w:id="21584" w:author="28.541_CR0289_(Rel-16)_SON_5G, EE_5G" w:date="2020-06-29T10:44:00Z"/>
        </w:rPr>
      </w:pPr>
      <w:ins w:id="21585" w:author="28.541_CR0289_(Rel-16)_SON_5G, EE_5G" w:date="2020-06-29T10:44:00Z">
        <w:r w:rsidRPr="004B4B2E">
          <w:rPr>
            <w:lang w:val="en-US"/>
          </w:rPr>
          <w:t xml:space="preserve">              $ref: '#/components/schemas/</w:t>
        </w:r>
        <w:r w:rsidRPr="009800B6">
          <w:rPr>
            <w:lang w:eastAsia="zh-CN"/>
          </w:rPr>
          <w:t>DR</w:t>
        </w:r>
        <w:r>
          <w:rPr>
            <w:lang w:eastAsia="zh-CN"/>
          </w:rPr>
          <w:t>ACH</w:t>
        </w:r>
        <w:r w:rsidRPr="009800B6">
          <w:rPr>
            <w:lang w:eastAsia="zh-CN"/>
          </w:rPr>
          <w:t>OptimizationFunction</w:t>
        </w:r>
        <w:r w:rsidRPr="004B4B2E">
          <w:rPr>
            <w:lang w:val="en-US"/>
          </w:rPr>
          <w:t>-Single'</w:t>
        </w:r>
      </w:ins>
    </w:p>
    <w:p w:rsidR="00EF7973" w:rsidRPr="004B4B2E" w:rsidRDefault="00EF7973" w:rsidP="00EF7973">
      <w:pPr>
        <w:pStyle w:val="PL"/>
        <w:rPr>
          <w:ins w:id="21586" w:author="28.541_CR0289_(Rel-16)_SON_5G, EE_5G" w:date="2020-06-29T10:44:00Z"/>
          <w:lang w:val="en-US"/>
        </w:rPr>
      </w:pPr>
      <w:ins w:id="21587" w:author="28.541_CR0289_(Rel-16)_SON_5G, EE_5G" w:date="2020-06-29T10:44:00Z">
        <w:r w:rsidRPr="004B4B2E">
          <w:rPr>
            <w:lang w:val="en-US"/>
          </w:rPr>
          <w:t xml:space="preserve">            </w:t>
        </w:r>
        <w:r w:rsidRPr="009800B6">
          <w:rPr>
            <w:lang w:eastAsia="zh-CN"/>
          </w:rPr>
          <w:t>DM</w:t>
        </w:r>
        <w:r>
          <w:rPr>
            <w:lang w:eastAsia="zh-CN"/>
          </w:rPr>
          <w:t>RO</w:t>
        </w:r>
        <w:r w:rsidRPr="009800B6">
          <w:rPr>
            <w:lang w:eastAsia="zh-CN"/>
          </w:rPr>
          <w:t>Function</w:t>
        </w:r>
        <w:r w:rsidRPr="004B4B2E">
          <w:rPr>
            <w:lang w:val="en-US"/>
          </w:rPr>
          <w:t>:</w:t>
        </w:r>
      </w:ins>
    </w:p>
    <w:p w:rsidR="00EF7973" w:rsidRDefault="00EF7973" w:rsidP="00EF7973">
      <w:pPr>
        <w:pStyle w:val="PL"/>
        <w:rPr>
          <w:ins w:id="21588" w:author="28.541_CR0289_(Rel-16)_SON_5G, EE_5G" w:date="2020-06-29T10:44:00Z"/>
        </w:rPr>
      </w:pPr>
      <w:ins w:id="21589" w:author="28.541_CR0289_(Rel-16)_SON_5G, EE_5G" w:date="2020-06-29T10:44:00Z">
        <w:r w:rsidRPr="004B4B2E">
          <w:rPr>
            <w:lang w:val="en-US"/>
          </w:rPr>
          <w:t xml:space="preserve">              $ref: '#/components/schemas/</w:t>
        </w:r>
        <w:r w:rsidRPr="009800B6">
          <w:rPr>
            <w:lang w:eastAsia="zh-CN"/>
          </w:rPr>
          <w:t>DM</w:t>
        </w:r>
        <w:r>
          <w:rPr>
            <w:lang w:eastAsia="zh-CN"/>
          </w:rPr>
          <w:t>RO</w:t>
        </w:r>
        <w:r w:rsidRPr="009800B6">
          <w:rPr>
            <w:lang w:eastAsia="zh-CN"/>
          </w:rPr>
          <w:t>Function</w:t>
        </w:r>
        <w:r w:rsidRPr="004B4B2E">
          <w:rPr>
            <w:lang w:val="en-US"/>
          </w:rPr>
          <w:t>-Single'</w:t>
        </w:r>
      </w:ins>
    </w:p>
    <w:p w:rsidR="00EF7973" w:rsidRPr="004B4B2E" w:rsidRDefault="00EF7973" w:rsidP="00EF7973">
      <w:pPr>
        <w:pStyle w:val="PL"/>
        <w:rPr>
          <w:ins w:id="21590" w:author="28.541_CR0289_(Rel-16)_SON_5G, EE_5G" w:date="2020-06-29T10:44:00Z"/>
          <w:lang w:val="en-US"/>
        </w:rPr>
      </w:pPr>
      <w:ins w:id="21591" w:author="28.541_CR0289_(Rel-16)_SON_5G, EE_5G" w:date="2020-06-29T10:44:00Z">
        <w:r w:rsidRPr="004B4B2E">
          <w:rPr>
            <w:lang w:val="en-US"/>
          </w:rPr>
          <w:t xml:space="preserve">            </w:t>
        </w:r>
        <w:r w:rsidRPr="009800B6">
          <w:rPr>
            <w:lang w:eastAsia="zh-CN"/>
          </w:rPr>
          <w:t>DPCIConfig</w:t>
        </w:r>
        <w:r>
          <w:rPr>
            <w:lang w:eastAsia="zh-CN"/>
          </w:rPr>
          <w:t>uration</w:t>
        </w:r>
        <w:r w:rsidRPr="009800B6">
          <w:rPr>
            <w:lang w:eastAsia="zh-CN"/>
          </w:rPr>
          <w:t>Function</w:t>
        </w:r>
        <w:r w:rsidRPr="004B4B2E">
          <w:rPr>
            <w:lang w:val="en-US"/>
          </w:rPr>
          <w:t>:</w:t>
        </w:r>
      </w:ins>
    </w:p>
    <w:p w:rsidR="00EF7973" w:rsidRDefault="00EF7973" w:rsidP="00EF7973">
      <w:pPr>
        <w:pStyle w:val="PL"/>
        <w:rPr>
          <w:ins w:id="21592" w:author="28.541_CR0289_(Rel-16)_SON_5G, EE_5G" w:date="2020-06-29T10:44:00Z"/>
        </w:rPr>
      </w:pPr>
      <w:ins w:id="21593" w:author="28.541_CR0289_(Rel-16)_SON_5G, EE_5G" w:date="2020-06-29T10:44:00Z">
        <w:r w:rsidRPr="004B4B2E">
          <w:rPr>
            <w:lang w:val="en-US"/>
          </w:rPr>
          <w:t xml:space="preserve">              $ref: '#/components/schemas/</w:t>
        </w:r>
        <w:r w:rsidRPr="009800B6">
          <w:rPr>
            <w:lang w:eastAsia="zh-CN"/>
          </w:rPr>
          <w:t>DPCIConfig</w:t>
        </w:r>
        <w:r>
          <w:rPr>
            <w:lang w:eastAsia="zh-CN"/>
          </w:rPr>
          <w:t>uration</w:t>
        </w:r>
        <w:r w:rsidRPr="009800B6">
          <w:rPr>
            <w:lang w:eastAsia="zh-CN"/>
          </w:rPr>
          <w:t>Function</w:t>
        </w:r>
        <w:r w:rsidRPr="004B4B2E">
          <w:rPr>
            <w:lang w:val="en-US"/>
          </w:rPr>
          <w:t>-Single'</w:t>
        </w:r>
      </w:ins>
    </w:p>
    <w:p w:rsidR="00EF7973" w:rsidRPr="004B4B2E" w:rsidRDefault="00EF7973" w:rsidP="00EF7973">
      <w:pPr>
        <w:pStyle w:val="PL"/>
        <w:rPr>
          <w:ins w:id="21594" w:author="28.541_CR0289_(Rel-16)_SON_5G, EE_5G" w:date="2020-06-29T10:44:00Z"/>
          <w:lang w:val="en-US"/>
        </w:rPr>
      </w:pPr>
      <w:ins w:id="21595" w:author="28.541_CR0289_(Rel-16)_SON_5G, EE_5G" w:date="2020-06-29T10:44:00Z">
        <w:r w:rsidRPr="004B4B2E">
          <w:rPr>
            <w:lang w:val="en-US"/>
          </w:rPr>
          <w:t xml:space="preserve">            </w:t>
        </w:r>
        <w:r w:rsidRPr="00BF5359">
          <w:rPr>
            <w:lang w:eastAsia="zh-CN"/>
          </w:rPr>
          <w:t>CP</w:t>
        </w:r>
        <w:r>
          <w:rPr>
            <w:lang w:eastAsia="zh-CN"/>
          </w:rPr>
          <w:t>CI</w:t>
        </w:r>
        <w:r w:rsidRPr="00BF5359">
          <w:rPr>
            <w:lang w:eastAsia="zh-CN"/>
          </w:rPr>
          <w:t>ConfigurationFunction</w:t>
        </w:r>
        <w:r w:rsidRPr="004B4B2E">
          <w:rPr>
            <w:lang w:val="en-US"/>
          </w:rPr>
          <w:t>:</w:t>
        </w:r>
      </w:ins>
    </w:p>
    <w:p w:rsidR="00EF7973" w:rsidRDefault="00EF7973" w:rsidP="00EF7973">
      <w:pPr>
        <w:pStyle w:val="PL"/>
        <w:rPr>
          <w:ins w:id="21596" w:author="28.541_CR0289_(Rel-16)_SON_5G, EE_5G" w:date="2020-06-29T10:44:00Z"/>
        </w:rPr>
      </w:pPr>
      <w:ins w:id="21597" w:author="28.541_CR0289_(Rel-16)_SON_5G, EE_5G" w:date="2020-06-29T10:44:00Z">
        <w:r w:rsidRPr="004B4B2E">
          <w:rPr>
            <w:lang w:val="en-US"/>
          </w:rPr>
          <w:t xml:space="preserve">              $ref: '#/components/schemas/</w:t>
        </w:r>
        <w:r w:rsidRPr="00BF5359">
          <w:rPr>
            <w:lang w:eastAsia="zh-CN"/>
          </w:rPr>
          <w:t>CP</w:t>
        </w:r>
        <w:r>
          <w:rPr>
            <w:lang w:eastAsia="zh-CN"/>
          </w:rPr>
          <w:t>CI</w:t>
        </w:r>
        <w:r w:rsidRPr="00BF5359">
          <w:rPr>
            <w:lang w:eastAsia="zh-CN"/>
          </w:rPr>
          <w:t>ConfigurationFunction</w:t>
        </w:r>
        <w:r w:rsidRPr="004B4B2E">
          <w:rPr>
            <w:lang w:val="en-US"/>
          </w:rPr>
          <w:t>-Single'</w:t>
        </w:r>
      </w:ins>
    </w:p>
    <w:p w:rsidR="00EF7973" w:rsidRPr="004B4B2E" w:rsidRDefault="00EF7973" w:rsidP="00EF7973">
      <w:pPr>
        <w:pStyle w:val="PL"/>
        <w:rPr>
          <w:ins w:id="21598" w:author="28.541_CR0289_(Rel-16)_SON_5G, EE_5G" w:date="2020-06-29T10:44:00Z"/>
          <w:lang w:val="en-US"/>
        </w:rPr>
      </w:pPr>
      <w:ins w:id="21599" w:author="28.541_CR0289_(Rel-16)_SON_5G, EE_5G" w:date="2020-06-29T10:44:00Z">
        <w:r w:rsidRPr="004B4B2E">
          <w:rPr>
            <w:lang w:val="en-US"/>
          </w:rPr>
          <w:t xml:space="preserve">            </w:t>
        </w:r>
        <w:r w:rsidRPr="00EE06C1">
          <w:rPr>
            <w:lang w:eastAsia="zh-CN"/>
          </w:rPr>
          <w:t>C</w:t>
        </w:r>
        <w:r w:rsidRPr="00BF5359">
          <w:rPr>
            <w:lang w:eastAsia="zh-CN"/>
          </w:rPr>
          <w:t>ESManagement</w:t>
        </w:r>
        <w:r>
          <w:rPr>
            <w:lang w:eastAsia="zh-CN"/>
          </w:rPr>
          <w:t>Function</w:t>
        </w:r>
        <w:r w:rsidRPr="004B4B2E">
          <w:rPr>
            <w:lang w:val="en-US"/>
          </w:rPr>
          <w:t>:</w:t>
        </w:r>
      </w:ins>
    </w:p>
    <w:p w:rsidR="00F44B7B" w:rsidRDefault="00EF7973" w:rsidP="00EF7973">
      <w:pPr>
        <w:pStyle w:val="PL"/>
        <w:rPr>
          <w:ins w:id="21600" w:author="28.541_CR0286R1_(Rel-16)_eNRM" w:date="2020-06-26T17:57:00Z"/>
        </w:rPr>
      </w:pPr>
      <w:ins w:id="21601" w:author="28.541_CR0289_(Rel-16)_SON_5G, EE_5G" w:date="2020-06-29T10:44:00Z">
        <w:r w:rsidRPr="004B4B2E">
          <w:rPr>
            <w:lang w:val="en-US"/>
          </w:rPr>
          <w:t xml:space="preserve">              $ref: '#/components/schemas/</w:t>
        </w:r>
        <w:r w:rsidRPr="00EE06C1">
          <w:rPr>
            <w:lang w:eastAsia="zh-CN"/>
          </w:rPr>
          <w:t>C</w:t>
        </w:r>
        <w:r w:rsidRPr="00BF5359">
          <w:rPr>
            <w:lang w:eastAsia="zh-CN"/>
          </w:rPr>
          <w:t>ESManagement</w:t>
        </w:r>
        <w:r>
          <w:rPr>
            <w:lang w:eastAsia="zh-CN"/>
          </w:rPr>
          <w:t>Function</w:t>
        </w:r>
        <w:r w:rsidRPr="004B4B2E">
          <w:rPr>
            <w:lang w:val="en-US"/>
          </w:rPr>
          <w:t>-Single'</w:t>
        </w:r>
      </w:ins>
    </w:p>
    <w:p w:rsidR="00F44B7B" w:rsidRDefault="00F44B7B" w:rsidP="00F44B7B">
      <w:pPr>
        <w:pStyle w:val="PL"/>
        <w:rPr>
          <w:ins w:id="21602" w:author="28.541_CR0286R1_(Rel-16)_eNRM" w:date="2020-06-26T17:57:00Z"/>
        </w:rPr>
      </w:pPr>
      <w:ins w:id="21603" w:author="28.541_CR0286R1_(Rel-16)_eNRM" w:date="2020-06-26T17:57:00Z">
        <w:r>
          <w:t xml:space="preserve">            Configurable5QISet:</w:t>
        </w:r>
      </w:ins>
    </w:p>
    <w:p w:rsidR="00E154AB" w:rsidRDefault="00F44B7B" w:rsidP="00F44B7B">
      <w:pPr>
        <w:pStyle w:val="PL"/>
      </w:pPr>
      <w:ins w:id="21604" w:author="28.541_CR0286R1_(Rel-16)_eNRM" w:date="2020-06-26T17:57:00Z">
        <w:r>
          <w:t xml:space="preserve">              $ref: '5gcNrm.yaml#/components/schemas/Configurable5QISet-Multiple'</w:t>
        </w:r>
      </w:ins>
    </w:p>
    <w:p w:rsidR="00E154AB" w:rsidRDefault="00E154AB" w:rsidP="00E154AB">
      <w:pPr>
        <w:pStyle w:val="PL"/>
      </w:pPr>
    </w:p>
    <w:p w:rsidR="00E154AB" w:rsidRDefault="00E154AB" w:rsidP="00E154AB">
      <w:pPr>
        <w:pStyle w:val="PL"/>
      </w:pPr>
      <w:r>
        <w:t xml:space="preserve">    GnbDuFunction-Single: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gnbDuId:</w:t>
      </w:r>
    </w:p>
    <w:p w:rsidR="00E154AB" w:rsidRDefault="00E154AB" w:rsidP="00E154AB">
      <w:pPr>
        <w:pStyle w:val="PL"/>
      </w:pPr>
      <w:r>
        <w:t xml:space="preserve">                      $ref: '#/components/schemas/GnbDuId'</w:t>
      </w:r>
    </w:p>
    <w:p w:rsidR="00E154AB" w:rsidRDefault="00E154AB" w:rsidP="00E154AB">
      <w:pPr>
        <w:pStyle w:val="PL"/>
      </w:pPr>
      <w:r>
        <w:t xml:space="preserve">                    gnbDuName:</w:t>
      </w:r>
    </w:p>
    <w:p w:rsidR="00E154AB" w:rsidRDefault="00E154AB" w:rsidP="00E154AB">
      <w:pPr>
        <w:pStyle w:val="PL"/>
      </w:pPr>
      <w:r>
        <w:t xml:space="preserve">                      $ref: '#/components/schemas/GnbName'</w:t>
      </w:r>
    </w:p>
    <w:p w:rsidR="00E154AB" w:rsidRDefault="00E154AB" w:rsidP="00E154AB">
      <w:pPr>
        <w:pStyle w:val="PL"/>
      </w:pPr>
      <w:r>
        <w:t xml:space="preserve">                    gnbId:</w:t>
      </w:r>
    </w:p>
    <w:p w:rsidR="00E154AB" w:rsidRDefault="00E154AB" w:rsidP="00E154AB">
      <w:pPr>
        <w:pStyle w:val="PL"/>
      </w:pPr>
      <w:r>
        <w:t xml:space="preserve">                      $ref: '#/components/schemas/GnbId'</w:t>
      </w:r>
    </w:p>
    <w:p w:rsidR="00E154AB" w:rsidRDefault="00E154AB" w:rsidP="00E154AB">
      <w:pPr>
        <w:pStyle w:val="PL"/>
      </w:pPr>
      <w:r>
        <w:t xml:space="preserve">                    gnbIdLength:</w:t>
      </w:r>
    </w:p>
    <w:p w:rsidR="00E154AB" w:rsidRDefault="00E154AB" w:rsidP="00E154AB">
      <w:pPr>
        <w:pStyle w:val="PL"/>
      </w:pPr>
      <w:r>
        <w:t xml:space="preserve">                      $ref: '#/components/schemas/GnbIdLength'</w:t>
      </w:r>
    </w:p>
    <w:p w:rsidR="00E154AB" w:rsidDel="001B4943" w:rsidRDefault="00E154AB" w:rsidP="00E154AB">
      <w:pPr>
        <w:pStyle w:val="PL"/>
        <w:rPr>
          <w:del w:id="21605" w:author="28.541_CR0284R1_(Rel-16)_eNRM" w:date="2020-06-26T16:20:00Z"/>
        </w:rPr>
      </w:pPr>
      <w:del w:id="21606" w:author="28.541_CR0284R1_(Rel-16)_eNRM" w:date="2020-06-26T16:20:00Z">
        <w:r w:rsidDel="001B4943">
          <w:delText xml:space="preserve">                    aggressorSetID:</w:delText>
        </w:r>
      </w:del>
    </w:p>
    <w:p w:rsidR="00E154AB" w:rsidDel="001B4943" w:rsidRDefault="00E154AB" w:rsidP="00E154AB">
      <w:pPr>
        <w:pStyle w:val="PL"/>
        <w:rPr>
          <w:del w:id="21607" w:author="28.541_CR0284R1_(Rel-16)_eNRM" w:date="2020-06-26T16:20:00Z"/>
        </w:rPr>
      </w:pPr>
      <w:del w:id="21608" w:author="28.541_CR0284R1_(Rel-16)_eNRM" w:date="2020-06-26T16:20:00Z">
        <w:r w:rsidDel="001B4943">
          <w:delText xml:space="preserve">                      type: integer</w:delText>
        </w:r>
      </w:del>
    </w:p>
    <w:p w:rsidR="00E154AB" w:rsidDel="001B4943" w:rsidRDefault="00E154AB" w:rsidP="00E154AB">
      <w:pPr>
        <w:pStyle w:val="PL"/>
        <w:rPr>
          <w:del w:id="21609" w:author="28.541_CR0284R1_(Rel-16)_eNRM" w:date="2020-06-26T16:20:00Z"/>
        </w:rPr>
      </w:pPr>
      <w:del w:id="21610" w:author="28.541_CR0284R1_(Rel-16)_eNRM" w:date="2020-06-26T16:20:00Z">
        <w:r w:rsidDel="001B4943">
          <w:delText xml:space="preserve">                    victimSetID:</w:delText>
        </w:r>
      </w:del>
    </w:p>
    <w:p w:rsidR="00E154AB" w:rsidDel="001B4943" w:rsidRDefault="00E154AB" w:rsidP="00E154AB">
      <w:pPr>
        <w:pStyle w:val="PL"/>
        <w:rPr>
          <w:del w:id="21611" w:author="28.541_CR0284R1_(Rel-16)_eNRM" w:date="2020-06-26T16:20:00Z"/>
        </w:rPr>
      </w:pPr>
      <w:del w:id="21612" w:author="28.541_CR0284R1_(Rel-16)_eNRM" w:date="2020-06-26T16:20:00Z">
        <w:r w:rsidDel="001B4943">
          <w:delText xml:space="preserve">                      type: integer</w:delText>
        </w:r>
      </w:del>
    </w:p>
    <w:p w:rsidR="001B4943" w:rsidRDefault="001B4943" w:rsidP="001B4943">
      <w:pPr>
        <w:pStyle w:val="PL"/>
        <w:rPr>
          <w:ins w:id="21613" w:author="28.541_CR0284R1_(Rel-16)_eNRM" w:date="2020-06-26T16:20:00Z"/>
        </w:rPr>
      </w:pPr>
      <w:ins w:id="21614" w:author="28.541_CR0284R1_(Rel-16)_eNRM" w:date="2020-06-26T16:20:00Z">
        <w:r>
          <w:t xml:space="preserve">                    rimRSReportConf:</w:t>
        </w:r>
      </w:ins>
    </w:p>
    <w:p w:rsidR="001B4943" w:rsidRPr="00E92417" w:rsidRDefault="001B4943" w:rsidP="001B4943">
      <w:pPr>
        <w:pStyle w:val="PL"/>
        <w:rPr>
          <w:ins w:id="21615" w:author="28.541_CR0284R1_(Rel-16)_eNRM" w:date="2020-06-26T16:20:00Z"/>
        </w:rPr>
      </w:pPr>
      <w:ins w:id="21616" w:author="28.541_CR0284R1_(Rel-16)_eNRM" w:date="2020-06-26T16:20:00Z">
        <w:r>
          <w:t xml:space="preserve">                      $ref: '#/components/schemas/RimRSReportConf'</w:t>
        </w:r>
      </w:ins>
    </w:p>
    <w:p w:rsidR="00E154AB" w:rsidRDefault="00E154AB" w:rsidP="00E154AB">
      <w:pPr>
        <w:pStyle w:val="PL"/>
      </w:pPr>
      <w:r>
        <w:lastRenderedPageBreak/>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RRMPolicyRatio:</w:t>
      </w:r>
    </w:p>
    <w:p w:rsidR="00E154AB" w:rsidRDefault="00E154AB" w:rsidP="00E154AB">
      <w:pPr>
        <w:pStyle w:val="PL"/>
      </w:pPr>
      <w:r>
        <w:t xml:space="preserve">              $ref: '#/components/schemas/RRMPolicyRatio-Multiple'</w:t>
      </w:r>
    </w:p>
    <w:p w:rsidR="00E154AB" w:rsidRDefault="00E154AB" w:rsidP="00E154AB">
      <w:pPr>
        <w:pStyle w:val="PL"/>
      </w:pPr>
      <w:r>
        <w:t xml:space="preserve">            NrCellDu:</w:t>
      </w:r>
    </w:p>
    <w:p w:rsidR="00E154AB" w:rsidRDefault="00E154AB" w:rsidP="00E154AB">
      <w:pPr>
        <w:pStyle w:val="PL"/>
      </w:pPr>
      <w:r>
        <w:t xml:space="preserve">              $ref: '#/components/schemas/NrCellDu-Multiple'</w:t>
      </w:r>
    </w:p>
    <w:p w:rsidR="00E154AB" w:rsidRDefault="00E154AB" w:rsidP="00E154AB">
      <w:pPr>
        <w:pStyle w:val="PL"/>
      </w:pPr>
      <w:r>
        <w:t xml:space="preserve">            Bwp-Multiple:</w:t>
      </w:r>
    </w:p>
    <w:p w:rsidR="00E154AB" w:rsidRDefault="00E154AB" w:rsidP="00E154AB">
      <w:pPr>
        <w:pStyle w:val="PL"/>
      </w:pPr>
      <w:r>
        <w:t xml:space="preserve">              $ref: '#/components/schemas/Bwp-Multiple'</w:t>
      </w:r>
    </w:p>
    <w:p w:rsidR="00E154AB" w:rsidRDefault="00E154AB" w:rsidP="00E154AB">
      <w:pPr>
        <w:pStyle w:val="PL"/>
      </w:pPr>
      <w:r>
        <w:t xml:space="preserve">            NrSectorCarrier-Multiple:</w:t>
      </w:r>
    </w:p>
    <w:p w:rsidR="00E154AB" w:rsidRDefault="00E154AB" w:rsidP="00E154AB">
      <w:pPr>
        <w:pStyle w:val="PL"/>
      </w:pPr>
      <w:r>
        <w:t xml:space="preserve">              $ref: '#/components/schemas/NrSectorCarrier-Multiple'</w:t>
      </w:r>
    </w:p>
    <w:p w:rsidR="00E154AB" w:rsidRDefault="00E154AB" w:rsidP="00E154AB">
      <w:pPr>
        <w:pStyle w:val="PL"/>
      </w:pPr>
      <w:r>
        <w:t xml:space="preserve">            EP_F1C:</w:t>
      </w:r>
    </w:p>
    <w:p w:rsidR="00E154AB" w:rsidRDefault="00E154AB" w:rsidP="00E154AB">
      <w:pPr>
        <w:pStyle w:val="PL"/>
      </w:pPr>
      <w:r>
        <w:t xml:space="preserve">              $ref: '#/components/schemas/EP_F1C-Single'</w:t>
      </w:r>
    </w:p>
    <w:p w:rsidR="00E154AB" w:rsidRDefault="00E154AB" w:rsidP="00E154AB">
      <w:pPr>
        <w:pStyle w:val="PL"/>
      </w:pPr>
      <w:r>
        <w:t xml:space="preserve">            EP_F1U:</w:t>
      </w:r>
    </w:p>
    <w:p w:rsidR="00E154AB" w:rsidRDefault="00E154AB" w:rsidP="00E154AB">
      <w:pPr>
        <w:pStyle w:val="PL"/>
      </w:pPr>
      <w:r>
        <w:t xml:space="preserve">              $ref: '#/components/schemas/EP_F1U-Multiple'</w:t>
      </w:r>
    </w:p>
    <w:p w:rsidR="00E154AB" w:rsidRDefault="00E154AB" w:rsidP="00E154AB">
      <w:pPr>
        <w:pStyle w:val="PL"/>
      </w:pPr>
      <w:r>
        <w:t xml:space="preserve">    GnbCuUpFunction-Single: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gnbId:</w:t>
      </w:r>
    </w:p>
    <w:p w:rsidR="00E154AB" w:rsidRDefault="00E154AB" w:rsidP="00E154AB">
      <w:pPr>
        <w:pStyle w:val="PL"/>
      </w:pPr>
      <w:r>
        <w:t xml:space="preserve">                      $ref: '#/components/schemas/GnbId'</w:t>
      </w:r>
    </w:p>
    <w:p w:rsidR="00E154AB" w:rsidRDefault="00E154AB" w:rsidP="00E154AB">
      <w:pPr>
        <w:pStyle w:val="PL"/>
      </w:pPr>
      <w:r>
        <w:t xml:space="preserve">                    gnbIdLength:</w:t>
      </w:r>
    </w:p>
    <w:p w:rsidR="00E154AB" w:rsidRDefault="00E154AB" w:rsidP="00E154AB">
      <w:pPr>
        <w:pStyle w:val="PL"/>
      </w:pPr>
      <w:r>
        <w:t xml:space="preserve">                      $ref: '#/components/schemas/GnbIdLength'</w:t>
      </w:r>
    </w:p>
    <w:p w:rsidR="00E154AB" w:rsidRDefault="00E154AB" w:rsidP="00E154AB">
      <w:pPr>
        <w:pStyle w:val="PL"/>
      </w:pPr>
      <w:r>
        <w:t xml:space="preserve">                    gnbCuUpId:</w:t>
      </w:r>
    </w:p>
    <w:p w:rsidR="00E154AB" w:rsidRDefault="00E154AB" w:rsidP="00E154AB">
      <w:pPr>
        <w:pStyle w:val="PL"/>
      </w:pPr>
      <w:r>
        <w:t xml:space="preserve">                      $ref: '#/components/schemas/GnbCuUpId'</w:t>
      </w:r>
    </w:p>
    <w:p w:rsidR="00E154AB" w:rsidRDefault="00E154AB" w:rsidP="00E154AB">
      <w:pPr>
        <w:pStyle w:val="PL"/>
      </w:pPr>
      <w:r>
        <w:t xml:space="preserve">                    plmnInfoList:</w:t>
      </w:r>
    </w:p>
    <w:p w:rsidR="00F44B7B" w:rsidRDefault="00E154AB" w:rsidP="00F44B7B">
      <w:pPr>
        <w:pStyle w:val="PL"/>
        <w:rPr>
          <w:ins w:id="21617" w:author="28.541_CR0286R1_(Rel-16)_eNRM" w:date="2020-06-26T17:58:00Z"/>
        </w:rPr>
      </w:pPr>
      <w:r>
        <w:t xml:space="preserve">                      $ref: '#/components/schemas/PlmnInfoList'</w:t>
      </w:r>
    </w:p>
    <w:p w:rsidR="00F44B7B" w:rsidRDefault="00F44B7B" w:rsidP="00F44B7B">
      <w:pPr>
        <w:pStyle w:val="PL"/>
        <w:rPr>
          <w:ins w:id="21618" w:author="28.541_CR0286R1_(Rel-16)_eNRM" w:date="2020-06-26T17:58:00Z"/>
        </w:rPr>
      </w:pPr>
      <w:ins w:id="21619" w:author="28.541_CR0286R1_(Rel-16)_eNRM" w:date="2020-06-26T17:58:00Z">
        <w:r>
          <w:t xml:space="preserve">                    configurable5QISetRef:</w:t>
        </w:r>
      </w:ins>
    </w:p>
    <w:p w:rsidR="00E154AB" w:rsidRDefault="00F44B7B" w:rsidP="00F44B7B">
      <w:pPr>
        <w:pStyle w:val="PL"/>
      </w:pPr>
      <w:ins w:id="21620" w:author="28.541_CR0286R1_(Rel-16)_eNRM" w:date="2020-06-26T17:58:00Z">
        <w:r>
          <w:t xml:space="preserve">                      $ref: 'genericNRM.yaml#/components/schemas/Dn'</w:t>
        </w:r>
      </w:ins>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RRMPolicyRatio:</w:t>
      </w:r>
    </w:p>
    <w:p w:rsidR="00E154AB" w:rsidRDefault="00E154AB" w:rsidP="00E154AB">
      <w:pPr>
        <w:pStyle w:val="PL"/>
      </w:pPr>
      <w:r>
        <w:t xml:space="preserve">              $ref: '#/components/schemas/RRMPolicyRatio-Multiple'</w:t>
      </w:r>
    </w:p>
    <w:p w:rsidR="00E154AB" w:rsidRDefault="00E154AB" w:rsidP="00E154AB">
      <w:pPr>
        <w:pStyle w:val="PL"/>
      </w:pPr>
      <w:r>
        <w:t xml:space="preserve">            EP_E1:</w:t>
      </w:r>
    </w:p>
    <w:p w:rsidR="00E154AB" w:rsidRDefault="00E154AB" w:rsidP="00E154AB">
      <w:pPr>
        <w:pStyle w:val="PL"/>
      </w:pPr>
      <w:r>
        <w:t xml:space="preserve">              $ref: '#/components/schemas/EP_E1-Single'</w:t>
      </w:r>
    </w:p>
    <w:p w:rsidR="00E154AB" w:rsidRDefault="00E154AB" w:rsidP="00E154AB">
      <w:pPr>
        <w:pStyle w:val="PL"/>
      </w:pPr>
      <w:r>
        <w:t xml:space="preserve">            EP_XnU:</w:t>
      </w:r>
    </w:p>
    <w:p w:rsidR="00E154AB" w:rsidRDefault="00E154AB" w:rsidP="00E154AB">
      <w:pPr>
        <w:pStyle w:val="PL"/>
      </w:pPr>
      <w:r>
        <w:t xml:space="preserve">              $ref: '#/components/schemas/EP_XnU-Multiple'</w:t>
      </w:r>
    </w:p>
    <w:p w:rsidR="00E154AB" w:rsidRDefault="00E154AB" w:rsidP="00E154AB">
      <w:pPr>
        <w:pStyle w:val="PL"/>
      </w:pPr>
      <w:r>
        <w:t xml:space="preserve">            EP_F1U:</w:t>
      </w:r>
    </w:p>
    <w:p w:rsidR="00E154AB" w:rsidRDefault="00E154AB" w:rsidP="00E154AB">
      <w:pPr>
        <w:pStyle w:val="PL"/>
      </w:pPr>
      <w:r>
        <w:t xml:space="preserve">              $ref: '#/components/schemas/EP_F1U-Multiple'</w:t>
      </w:r>
    </w:p>
    <w:p w:rsidR="00E154AB" w:rsidRDefault="00E154AB" w:rsidP="00E154AB">
      <w:pPr>
        <w:pStyle w:val="PL"/>
      </w:pPr>
      <w:r>
        <w:t xml:space="preserve">            EP_NgU:</w:t>
      </w:r>
    </w:p>
    <w:p w:rsidR="00E154AB" w:rsidRDefault="00E154AB" w:rsidP="00E154AB">
      <w:pPr>
        <w:pStyle w:val="PL"/>
      </w:pPr>
      <w:r>
        <w:t xml:space="preserve">              $ref: '#/components/schemas/EP_NgU-Multiple'</w:t>
      </w:r>
    </w:p>
    <w:p w:rsidR="00E154AB" w:rsidRDefault="00E154AB" w:rsidP="00E154AB">
      <w:pPr>
        <w:pStyle w:val="PL"/>
      </w:pPr>
      <w:r>
        <w:t xml:space="preserve">            EP_X2U:</w:t>
      </w:r>
    </w:p>
    <w:p w:rsidR="00E154AB" w:rsidRDefault="00E154AB" w:rsidP="00E154AB">
      <w:pPr>
        <w:pStyle w:val="PL"/>
      </w:pPr>
      <w:r>
        <w:t xml:space="preserve">              $ref: '#/components/schemas/EP_X2U-Multiple'</w:t>
      </w:r>
    </w:p>
    <w:p w:rsidR="00E154AB" w:rsidRDefault="00E154AB" w:rsidP="00E154AB">
      <w:pPr>
        <w:pStyle w:val="PL"/>
      </w:pPr>
      <w:r>
        <w:t xml:space="preserve">            EP_S1U:</w:t>
      </w:r>
    </w:p>
    <w:p w:rsidR="00E154AB" w:rsidRDefault="00E154AB" w:rsidP="00E154AB">
      <w:pPr>
        <w:pStyle w:val="PL"/>
      </w:pPr>
      <w:r>
        <w:t xml:space="preserve">              $ref: '#/components/schemas/EP_S1U-Multiple'</w:t>
      </w:r>
    </w:p>
    <w:p w:rsidR="00E154AB" w:rsidRDefault="00E154AB" w:rsidP="00E154AB">
      <w:pPr>
        <w:pStyle w:val="PL"/>
      </w:pPr>
      <w:r>
        <w:t xml:space="preserve">    GnbCuCpFunction-Single: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gnbId:</w:t>
      </w:r>
    </w:p>
    <w:p w:rsidR="00E154AB" w:rsidRDefault="00E154AB" w:rsidP="00E154AB">
      <w:pPr>
        <w:pStyle w:val="PL"/>
      </w:pPr>
      <w:r>
        <w:t xml:space="preserve">                      $ref: '#/components/schemas/GnbId'</w:t>
      </w:r>
    </w:p>
    <w:p w:rsidR="00E154AB" w:rsidRDefault="00E154AB" w:rsidP="00E154AB">
      <w:pPr>
        <w:pStyle w:val="PL"/>
      </w:pPr>
      <w:r>
        <w:t xml:space="preserve">                    gnbIdLength:</w:t>
      </w:r>
    </w:p>
    <w:p w:rsidR="00E154AB" w:rsidRDefault="00E154AB" w:rsidP="00E154AB">
      <w:pPr>
        <w:pStyle w:val="PL"/>
      </w:pPr>
      <w:r>
        <w:t xml:space="preserve">                      $ref: '#/components/schemas/GnbIdLength'</w:t>
      </w:r>
    </w:p>
    <w:p w:rsidR="00E154AB" w:rsidRDefault="00E154AB" w:rsidP="00E154AB">
      <w:pPr>
        <w:pStyle w:val="PL"/>
      </w:pPr>
      <w:r>
        <w:t xml:space="preserve">                    gnbCuName:</w:t>
      </w:r>
    </w:p>
    <w:p w:rsidR="00E154AB" w:rsidRDefault="00E154AB" w:rsidP="00E154AB">
      <w:pPr>
        <w:pStyle w:val="PL"/>
      </w:pPr>
      <w:r>
        <w:t xml:space="preserve">                      $ref: '#/components/schemas/GnbName'</w:t>
      </w:r>
    </w:p>
    <w:p w:rsidR="00E154AB" w:rsidRDefault="00E154AB" w:rsidP="00E154AB">
      <w:pPr>
        <w:pStyle w:val="PL"/>
      </w:pPr>
      <w:r>
        <w:t xml:space="preserve">                    plmnId:</w:t>
      </w:r>
    </w:p>
    <w:p w:rsidR="00E154AB" w:rsidRDefault="00E154AB" w:rsidP="00E154AB">
      <w:pPr>
        <w:pStyle w:val="PL"/>
      </w:pPr>
      <w:r>
        <w:t xml:space="preserve">                      $ref: '#/components/schemas/PlmnId'</w:t>
      </w:r>
    </w:p>
    <w:p w:rsidR="00E154AB" w:rsidRDefault="00E154AB" w:rsidP="00E154AB">
      <w:pPr>
        <w:pStyle w:val="PL"/>
      </w:pPr>
      <w:r>
        <w:t xml:space="preserve">                    x2BlackList:</w:t>
      </w:r>
    </w:p>
    <w:p w:rsidR="00457895" w:rsidRDefault="00E154AB">
      <w:pPr>
        <w:pStyle w:val="PL"/>
        <w:rPr>
          <w:ins w:id="21621" w:author="28.541_CR0260_(Rel-16)_SON_5G" w:date="2020-06-26T11:32:00Z"/>
        </w:rPr>
        <w:pPrChange w:id="21622" w:author="28.541_CR0260_(Rel-16)_SON_5G" w:date="2020-06-26T11:33: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r>
        <w:t xml:space="preserve">                      $ref: '</w:t>
      </w:r>
      <w:ins w:id="21623" w:author="28.541_CR0260_(Rel-16)_SON_5G" w:date="2020-06-26T11:32:00Z">
        <w:r w:rsidR="00457895" w:rsidRPr="00FC2B86">
          <w:t>#/components/schemas/</w:t>
        </w:r>
        <w:r w:rsidR="00457895">
          <w:t>GGnbIdList</w:t>
        </w:r>
      </w:ins>
      <w:del w:id="21624" w:author="28.541_CR0260_(Rel-16)_SON_5G" w:date="2020-06-26T11:32:00Z">
        <w:r w:rsidDel="00457895">
          <w:delText>genericNRM.yaml#/components/schemas/DnList</w:delText>
        </w:r>
      </w:del>
      <w:r>
        <w:t>'</w:t>
      </w:r>
    </w:p>
    <w:p w:rsidR="00457895" w:rsidRDefault="00457895">
      <w:pPr>
        <w:pStyle w:val="PL"/>
        <w:rPr>
          <w:ins w:id="21625" w:author="28.541_CR0260_(Rel-16)_SON_5G" w:date="2020-06-26T11:32:00Z"/>
        </w:rPr>
        <w:pPrChange w:id="21626" w:author="28.541_CR0260_(Rel-16)_SON_5G" w:date="2020-06-26T11:33: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1627" w:author="28.541_CR0260_(Rel-16)_SON_5G" w:date="2020-06-26T11:32:00Z">
        <w:r>
          <w:t xml:space="preserve">                    xnBlackList:</w:t>
        </w:r>
      </w:ins>
    </w:p>
    <w:p w:rsidR="00457895" w:rsidRDefault="00457895">
      <w:pPr>
        <w:pStyle w:val="PL"/>
        <w:rPr>
          <w:ins w:id="21628" w:author="28.541_CR0260_(Rel-16)_SON_5G" w:date="2020-06-26T11:32:00Z"/>
        </w:rPr>
        <w:pPrChange w:id="21629" w:author="28.541_CR0260_(Rel-16)_SON_5G" w:date="2020-06-26T11:33: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1630" w:author="28.541_CR0260_(Rel-16)_SON_5G" w:date="2020-06-26T11:32:00Z">
        <w:r>
          <w:t xml:space="preserve">                      </w:t>
        </w:r>
        <w:r w:rsidRPr="00FC2B86">
          <w:t>$ref: '#/components/schemas/</w:t>
        </w:r>
        <w:r>
          <w:t>GGnbIdList'</w:t>
        </w:r>
      </w:ins>
    </w:p>
    <w:p w:rsidR="00457895" w:rsidRDefault="00457895">
      <w:pPr>
        <w:pStyle w:val="PL"/>
        <w:rPr>
          <w:ins w:id="21631" w:author="28.541_CR0260_(Rel-16)_SON_5G" w:date="2020-06-26T11:32:00Z"/>
        </w:rPr>
        <w:pPrChange w:id="21632" w:author="28.541_CR0260_(Rel-16)_SON_5G" w:date="2020-06-26T11:33: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1633" w:author="28.541_CR0260_(Rel-16)_SON_5G" w:date="2020-06-26T11:32:00Z">
        <w:r>
          <w:t xml:space="preserve">                    x2WhiteList:</w:t>
        </w:r>
      </w:ins>
    </w:p>
    <w:p w:rsidR="00E154AB" w:rsidRDefault="00457895" w:rsidP="00457895">
      <w:pPr>
        <w:pStyle w:val="PL"/>
      </w:pPr>
      <w:ins w:id="21634" w:author="28.541_CR0260_(Rel-16)_SON_5G" w:date="2020-06-26T11:32:00Z">
        <w:r>
          <w:t xml:space="preserve">                      </w:t>
        </w:r>
        <w:r w:rsidRPr="00FC2B86">
          <w:t>$ref: '#/components/schemas/</w:t>
        </w:r>
        <w:r>
          <w:t>GGnbIdList'</w:t>
        </w:r>
      </w:ins>
    </w:p>
    <w:p w:rsidR="00E154AB" w:rsidRDefault="00E154AB" w:rsidP="008919B0">
      <w:pPr>
        <w:pStyle w:val="PL"/>
      </w:pPr>
      <w:r>
        <w:t xml:space="preserve">                    xnWhiteList:</w:t>
      </w:r>
    </w:p>
    <w:p w:rsidR="00E154AB" w:rsidRDefault="00E154AB" w:rsidP="00F610AC">
      <w:pPr>
        <w:pStyle w:val="PL"/>
      </w:pPr>
      <w:r>
        <w:lastRenderedPageBreak/>
        <w:t xml:space="preserve">                      $ref: '</w:t>
      </w:r>
      <w:ins w:id="21635" w:author="28.541_CR0260_(Rel-16)_SON_5G" w:date="2020-06-26T11:33:00Z">
        <w:r w:rsidR="00457895" w:rsidRPr="00FC2B86">
          <w:t>#/components/schemas/</w:t>
        </w:r>
        <w:r w:rsidR="00457895">
          <w:t>GGnbIdList</w:t>
        </w:r>
        <w:r w:rsidR="00457895" w:rsidRPr="00FC2B86" w:rsidDel="00B5373F">
          <w:t xml:space="preserve"> </w:t>
        </w:r>
      </w:ins>
      <w:del w:id="21636" w:author="28.541_CR0260_(Rel-16)_SON_5G" w:date="2020-06-26T11:33:00Z">
        <w:r w:rsidDel="00457895">
          <w:delText>genericNRM.yaml#/components/schemas/DnList</w:delText>
        </w:r>
      </w:del>
      <w:r>
        <w:t>'</w:t>
      </w:r>
    </w:p>
    <w:p w:rsidR="00E154AB" w:rsidRDefault="00E154AB" w:rsidP="00F610AC">
      <w:pPr>
        <w:pStyle w:val="PL"/>
      </w:pPr>
      <w:r>
        <w:t xml:space="preserve">                    x</w:t>
      </w:r>
      <w:del w:id="21637" w:author="28.541_CR0260_(Rel-16)_SON_5G" w:date="2020-06-26T11:33:00Z">
        <w:r w:rsidDel="00457895">
          <w:delText>2X</w:delText>
        </w:r>
      </w:del>
      <w:r>
        <w:t>nHOBlackList:</w:t>
      </w:r>
    </w:p>
    <w:p w:rsidR="00E154AB" w:rsidRDefault="00E154AB" w:rsidP="002E15E6">
      <w:pPr>
        <w:pStyle w:val="PL"/>
      </w:pPr>
      <w:r>
        <w:t xml:space="preserve">                      $ref: '</w:t>
      </w:r>
      <w:ins w:id="21638" w:author="28.541_CR0260_(Rel-16)_SON_5G" w:date="2020-06-26T11:33:00Z">
        <w:r w:rsidR="00457895" w:rsidRPr="00FC2B86">
          <w:t>#/components/schemas/</w:t>
        </w:r>
        <w:r w:rsidR="00457895">
          <w:t>GGnbIdList</w:t>
        </w:r>
        <w:r w:rsidR="00457895" w:rsidRPr="00FC2B86" w:rsidDel="00867AD4">
          <w:t xml:space="preserve"> </w:t>
        </w:r>
      </w:ins>
      <w:del w:id="21639" w:author="28.541_CR0260_(Rel-16)_SON_5G" w:date="2020-06-26T11:33:00Z">
        <w:r w:rsidDel="00457895">
          <w:delText>genericNRM.yaml#/components/schemas/DnList</w:delText>
        </w:r>
      </w:del>
      <w:r>
        <w:t>'</w:t>
      </w:r>
    </w:p>
    <w:p w:rsidR="00457895" w:rsidRPr="00FC2B86" w:rsidRDefault="00457895">
      <w:pPr>
        <w:pStyle w:val="PL"/>
        <w:rPr>
          <w:ins w:id="21640" w:author="28.541_CR0260_(Rel-16)_SON_5G" w:date="2020-06-26T11:33:00Z"/>
        </w:rPr>
        <w:pPrChange w:id="21641" w:author="28.541_CR0260_(Rel-16)_SON_5G" w:date="2020-06-26T11:33: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1642" w:author="28.541_CR0260_(Rel-16)_SON_5G" w:date="2020-06-26T11:33:00Z">
        <w:r w:rsidRPr="00FC2B86">
          <w:t xml:space="preserve">                    x2HOBlackList:</w:t>
        </w:r>
      </w:ins>
    </w:p>
    <w:p w:rsidR="00457895" w:rsidRPr="00FC2B86" w:rsidRDefault="00457895">
      <w:pPr>
        <w:pStyle w:val="PL"/>
        <w:rPr>
          <w:ins w:id="21643" w:author="28.541_CR0260_(Rel-16)_SON_5G" w:date="2020-06-26T11:33:00Z"/>
        </w:rPr>
        <w:pPrChange w:id="21644" w:author="28.541_CR0260_(Rel-16)_SON_5G" w:date="2020-06-26T11:33: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1645" w:author="28.541_CR0260_(Rel-16)_SON_5G" w:date="2020-06-26T11:33:00Z">
        <w:r w:rsidRPr="00FC2B86">
          <w:t xml:space="preserve">                      $ref: '#/components/schemas/</w:t>
        </w:r>
        <w:r>
          <w:t>GEnbIdList'</w:t>
        </w:r>
      </w:ins>
    </w:p>
    <w:p w:rsidR="00E154AB" w:rsidRDefault="00E154AB" w:rsidP="00E154AB">
      <w:pPr>
        <w:pStyle w:val="PL"/>
      </w:pPr>
      <w:r>
        <w:t xml:space="preserve">                    mappingSetIDBackhaulAddress:</w:t>
      </w:r>
    </w:p>
    <w:p w:rsidR="00F44B7B" w:rsidRDefault="00E154AB" w:rsidP="00F44B7B">
      <w:pPr>
        <w:pStyle w:val="PL"/>
        <w:rPr>
          <w:ins w:id="21646" w:author="28.541_CR0286R1_(Rel-16)_eNRM" w:date="2020-06-26T17:59:00Z"/>
        </w:rPr>
      </w:pPr>
      <w:r>
        <w:t xml:space="preserve">                      $ref: '#/components/schemas/MappingSetIDBackhaulAddress'</w:t>
      </w:r>
    </w:p>
    <w:p w:rsidR="00F44B7B" w:rsidRDefault="00F44B7B" w:rsidP="00F44B7B">
      <w:pPr>
        <w:pStyle w:val="PL"/>
        <w:rPr>
          <w:ins w:id="21647" w:author="28.541_CR0286R1_(Rel-16)_eNRM" w:date="2020-06-26T17:59:00Z"/>
        </w:rPr>
      </w:pPr>
      <w:ins w:id="21648" w:author="28.541_CR0286R1_(Rel-16)_eNRM" w:date="2020-06-26T17:59:00Z">
        <w:r>
          <w:t xml:space="preserve">                    configurable5QISetRef:</w:t>
        </w:r>
      </w:ins>
    </w:p>
    <w:p w:rsidR="00E154AB" w:rsidRDefault="00F44B7B" w:rsidP="00F44B7B">
      <w:pPr>
        <w:pStyle w:val="PL"/>
      </w:pPr>
      <w:ins w:id="21649" w:author="28.541_CR0286R1_(Rel-16)_eNRM" w:date="2020-06-26T17:59:00Z">
        <w:r>
          <w:t xml:space="preserve">                      $ref: 'genericNRM.yaml#/components/schemas/Dn'</w:t>
        </w:r>
      </w:ins>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RRMPolicyRatio:</w:t>
      </w:r>
    </w:p>
    <w:p w:rsidR="00E154AB" w:rsidRDefault="00E154AB" w:rsidP="00E154AB">
      <w:pPr>
        <w:pStyle w:val="PL"/>
      </w:pPr>
      <w:r>
        <w:t xml:space="preserve">              $ref: '#/components/schemas/RRMPolicyRatio-Multiple'</w:t>
      </w:r>
    </w:p>
    <w:p w:rsidR="00E154AB" w:rsidRDefault="00E154AB" w:rsidP="00E154AB">
      <w:pPr>
        <w:pStyle w:val="PL"/>
      </w:pPr>
      <w:r>
        <w:t xml:space="preserve">            NrCellCu:</w:t>
      </w:r>
    </w:p>
    <w:p w:rsidR="00E154AB" w:rsidRDefault="00E154AB" w:rsidP="00E154AB">
      <w:pPr>
        <w:pStyle w:val="PL"/>
      </w:pPr>
      <w:r>
        <w:t xml:space="preserve">              $ref: '#/components/schemas/NrCellCu-Multiple'</w:t>
      </w:r>
    </w:p>
    <w:p w:rsidR="00E154AB" w:rsidRDefault="00E154AB" w:rsidP="00E154AB">
      <w:pPr>
        <w:pStyle w:val="PL"/>
      </w:pPr>
      <w:r>
        <w:t xml:space="preserve">            EP_XnC:</w:t>
      </w:r>
    </w:p>
    <w:p w:rsidR="00E154AB" w:rsidRDefault="00E154AB" w:rsidP="00E154AB">
      <w:pPr>
        <w:pStyle w:val="PL"/>
      </w:pPr>
      <w:r>
        <w:t xml:space="preserve">              $ref: '#/components/schemas/EP_XnC-Multiple'</w:t>
      </w:r>
    </w:p>
    <w:p w:rsidR="00E154AB" w:rsidRDefault="00E154AB" w:rsidP="00E154AB">
      <w:pPr>
        <w:pStyle w:val="PL"/>
      </w:pPr>
      <w:r>
        <w:t xml:space="preserve">            EP_E1:</w:t>
      </w:r>
    </w:p>
    <w:p w:rsidR="00E154AB" w:rsidRDefault="00E154AB" w:rsidP="00E154AB">
      <w:pPr>
        <w:pStyle w:val="PL"/>
      </w:pPr>
      <w:r>
        <w:t xml:space="preserve">              $ref: '#/components/schemas/EP_E1-Multiple'</w:t>
      </w:r>
    </w:p>
    <w:p w:rsidR="00E154AB" w:rsidRDefault="00E154AB" w:rsidP="00E154AB">
      <w:pPr>
        <w:pStyle w:val="PL"/>
      </w:pPr>
      <w:r>
        <w:t xml:space="preserve">            EP_F1C:</w:t>
      </w:r>
    </w:p>
    <w:p w:rsidR="00E154AB" w:rsidRDefault="00E154AB" w:rsidP="00E154AB">
      <w:pPr>
        <w:pStyle w:val="PL"/>
      </w:pPr>
      <w:r>
        <w:t xml:space="preserve">              $ref: '#/components/schemas/EP_F1C-Multiple'</w:t>
      </w:r>
    </w:p>
    <w:p w:rsidR="00E154AB" w:rsidRDefault="00E154AB" w:rsidP="00E154AB">
      <w:pPr>
        <w:pStyle w:val="PL"/>
      </w:pPr>
      <w:r>
        <w:t xml:space="preserve">            EP_NgC:</w:t>
      </w:r>
    </w:p>
    <w:p w:rsidR="00E154AB" w:rsidRDefault="00E154AB" w:rsidP="00E154AB">
      <w:pPr>
        <w:pStyle w:val="PL"/>
      </w:pPr>
      <w:r>
        <w:t xml:space="preserve">              $ref: '#/components/schemas/EP_NgC-Multiple'</w:t>
      </w:r>
    </w:p>
    <w:p w:rsidR="00E154AB" w:rsidRDefault="00E154AB" w:rsidP="00E154AB">
      <w:pPr>
        <w:pStyle w:val="PL"/>
      </w:pPr>
      <w:r>
        <w:t xml:space="preserve">            EP_X2C:</w:t>
      </w:r>
    </w:p>
    <w:p w:rsidR="00EF7973" w:rsidRDefault="00E154AB" w:rsidP="00EF7973">
      <w:pPr>
        <w:pStyle w:val="PL"/>
        <w:rPr>
          <w:ins w:id="21650" w:author="28.541_CR0289_(Rel-16)_SON_5G, EE_5G" w:date="2020-06-29T10:45:00Z"/>
        </w:rPr>
      </w:pPr>
      <w:r>
        <w:t xml:space="preserve">              $ref: '#/components/schemas/EP_X2C-Multiple'</w:t>
      </w:r>
    </w:p>
    <w:p w:rsidR="00EF7973" w:rsidRPr="004B4B2E" w:rsidRDefault="00EF7973" w:rsidP="00EF7973">
      <w:pPr>
        <w:pStyle w:val="PL"/>
        <w:rPr>
          <w:ins w:id="21651" w:author="28.541_CR0289_(Rel-16)_SON_5G, EE_5G" w:date="2020-06-29T10:45:00Z"/>
          <w:lang w:val="en-US"/>
        </w:rPr>
      </w:pPr>
      <w:ins w:id="21652" w:author="28.541_CR0289_(Rel-16)_SON_5G, EE_5G" w:date="2020-06-29T10:45:00Z">
        <w:r w:rsidRPr="004B4B2E">
          <w:rPr>
            <w:lang w:val="en-US"/>
          </w:rPr>
          <w:t xml:space="preserve">            </w:t>
        </w:r>
        <w:r w:rsidRPr="009800B6">
          <w:rPr>
            <w:lang w:eastAsia="zh-CN"/>
          </w:rPr>
          <w:t>D</w:t>
        </w:r>
        <w:r>
          <w:rPr>
            <w:lang w:eastAsia="zh-CN"/>
          </w:rPr>
          <w:t>ANR</w:t>
        </w:r>
        <w:r w:rsidRPr="009800B6">
          <w:rPr>
            <w:lang w:eastAsia="zh-CN"/>
          </w:rPr>
          <w:t>Management</w:t>
        </w:r>
        <w:r>
          <w:rPr>
            <w:lang w:eastAsia="zh-CN"/>
          </w:rPr>
          <w:t>Function</w:t>
        </w:r>
        <w:r w:rsidRPr="004B4B2E">
          <w:rPr>
            <w:lang w:val="en-US"/>
          </w:rPr>
          <w:t>:</w:t>
        </w:r>
      </w:ins>
    </w:p>
    <w:p w:rsidR="00EF7973" w:rsidRDefault="00EF7973" w:rsidP="00EF7973">
      <w:pPr>
        <w:pStyle w:val="PL"/>
        <w:rPr>
          <w:ins w:id="21653" w:author="28.541_CR0289_(Rel-16)_SON_5G, EE_5G" w:date="2020-06-29T10:45:00Z"/>
        </w:rPr>
      </w:pPr>
      <w:ins w:id="21654" w:author="28.541_CR0289_(Rel-16)_SON_5G, EE_5G" w:date="2020-06-29T10:45:00Z">
        <w:r w:rsidRPr="004B4B2E">
          <w:rPr>
            <w:lang w:val="en-US"/>
          </w:rPr>
          <w:t xml:space="preserve">              $ref: '#/components/schemas/</w:t>
        </w:r>
        <w:r w:rsidRPr="009800B6">
          <w:rPr>
            <w:lang w:eastAsia="zh-CN"/>
          </w:rPr>
          <w:t>D</w:t>
        </w:r>
        <w:r>
          <w:rPr>
            <w:lang w:eastAsia="zh-CN"/>
          </w:rPr>
          <w:t>ANR</w:t>
        </w:r>
        <w:r w:rsidRPr="009800B6">
          <w:rPr>
            <w:lang w:eastAsia="zh-CN"/>
          </w:rPr>
          <w:t>Management</w:t>
        </w:r>
        <w:r>
          <w:rPr>
            <w:lang w:eastAsia="zh-CN"/>
          </w:rPr>
          <w:t>Function</w:t>
        </w:r>
        <w:r w:rsidRPr="004B4B2E">
          <w:rPr>
            <w:lang w:val="en-US"/>
          </w:rPr>
          <w:t>-Single'</w:t>
        </w:r>
      </w:ins>
    </w:p>
    <w:p w:rsidR="00EF7973" w:rsidRPr="004B4B2E" w:rsidRDefault="00EF7973" w:rsidP="00EF7973">
      <w:pPr>
        <w:pStyle w:val="PL"/>
        <w:rPr>
          <w:ins w:id="21655" w:author="28.541_CR0289_(Rel-16)_SON_5G, EE_5G" w:date="2020-06-29T10:45:00Z"/>
          <w:lang w:val="en-US"/>
        </w:rPr>
      </w:pPr>
      <w:ins w:id="21656" w:author="28.541_CR0289_(Rel-16)_SON_5G, EE_5G" w:date="2020-06-29T10:45:00Z">
        <w:r w:rsidRPr="004B4B2E">
          <w:rPr>
            <w:lang w:val="en-US"/>
          </w:rPr>
          <w:t xml:space="preserve">            </w:t>
        </w:r>
        <w:r w:rsidRPr="009800B6">
          <w:rPr>
            <w:lang w:eastAsia="zh-CN"/>
          </w:rPr>
          <w:t>DESManagement</w:t>
        </w:r>
        <w:r>
          <w:rPr>
            <w:lang w:eastAsia="zh-CN"/>
          </w:rPr>
          <w:t>Function</w:t>
        </w:r>
        <w:r w:rsidRPr="004B4B2E">
          <w:rPr>
            <w:lang w:val="en-US"/>
          </w:rPr>
          <w:t>:</w:t>
        </w:r>
      </w:ins>
    </w:p>
    <w:p w:rsidR="00EF7973" w:rsidRDefault="00EF7973" w:rsidP="00EF7973">
      <w:pPr>
        <w:pStyle w:val="PL"/>
        <w:rPr>
          <w:ins w:id="21657" w:author="28.541_CR0289_(Rel-16)_SON_5G, EE_5G" w:date="2020-06-29T10:45:00Z"/>
          <w:lang w:val="en-US"/>
        </w:rPr>
      </w:pPr>
      <w:ins w:id="21658" w:author="28.541_CR0289_(Rel-16)_SON_5G, EE_5G" w:date="2020-06-29T10:45:00Z">
        <w:r w:rsidRPr="004B4B2E">
          <w:rPr>
            <w:lang w:val="en-US"/>
          </w:rPr>
          <w:t xml:space="preserve">              $ref: '#/components/schemas/</w:t>
        </w:r>
        <w:r w:rsidRPr="009800B6">
          <w:rPr>
            <w:lang w:eastAsia="zh-CN"/>
          </w:rPr>
          <w:t>DESManagement</w:t>
        </w:r>
        <w:r>
          <w:rPr>
            <w:lang w:eastAsia="zh-CN"/>
          </w:rPr>
          <w:t>Function</w:t>
        </w:r>
        <w:r w:rsidRPr="004B4B2E">
          <w:rPr>
            <w:lang w:val="en-US"/>
          </w:rPr>
          <w:t>-Single'</w:t>
        </w:r>
      </w:ins>
    </w:p>
    <w:p w:rsidR="00EF7973" w:rsidRPr="004B4B2E" w:rsidRDefault="00EF7973" w:rsidP="00EF7973">
      <w:pPr>
        <w:pStyle w:val="PL"/>
        <w:rPr>
          <w:ins w:id="21659" w:author="28.541_CR0289_(Rel-16)_SON_5G, EE_5G" w:date="2020-06-29T10:45:00Z"/>
          <w:lang w:val="en-US"/>
        </w:rPr>
      </w:pPr>
      <w:ins w:id="21660" w:author="28.541_CR0289_(Rel-16)_SON_5G, EE_5G" w:date="2020-06-29T10:45:00Z">
        <w:r w:rsidRPr="004B4B2E">
          <w:rPr>
            <w:lang w:val="en-US"/>
          </w:rPr>
          <w:t xml:space="preserve">            </w:t>
        </w:r>
        <w:r w:rsidRPr="009800B6">
          <w:rPr>
            <w:lang w:eastAsia="zh-CN"/>
          </w:rPr>
          <w:t>DR</w:t>
        </w:r>
        <w:r>
          <w:rPr>
            <w:lang w:eastAsia="zh-CN"/>
          </w:rPr>
          <w:t>ACH</w:t>
        </w:r>
        <w:r w:rsidRPr="009800B6">
          <w:rPr>
            <w:lang w:eastAsia="zh-CN"/>
          </w:rPr>
          <w:t>OptimizationFunction</w:t>
        </w:r>
        <w:r w:rsidRPr="004B4B2E">
          <w:rPr>
            <w:lang w:val="en-US"/>
          </w:rPr>
          <w:t>:</w:t>
        </w:r>
      </w:ins>
    </w:p>
    <w:p w:rsidR="00EF7973" w:rsidRDefault="00EF7973" w:rsidP="00EF7973">
      <w:pPr>
        <w:pStyle w:val="PL"/>
        <w:rPr>
          <w:ins w:id="21661" w:author="28.541_CR0289_(Rel-16)_SON_5G, EE_5G" w:date="2020-06-29T10:45:00Z"/>
        </w:rPr>
      </w:pPr>
      <w:ins w:id="21662" w:author="28.541_CR0289_(Rel-16)_SON_5G, EE_5G" w:date="2020-06-29T10:45:00Z">
        <w:r w:rsidRPr="004B4B2E">
          <w:rPr>
            <w:lang w:val="en-US"/>
          </w:rPr>
          <w:t xml:space="preserve">              $ref: '#/components/schemas/</w:t>
        </w:r>
        <w:r w:rsidRPr="009800B6">
          <w:rPr>
            <w:lang w:eastAsia="zh-CN"/>
          </w:rPr>
          <w:t>DR</w:t>
        </w:r>
        <w:r>
          <w:rPr>
            <w:lang w:eastAsia="zh-CN"/>
          </w:rPr>
          <w:t>ACH</w:t>
        </w:r>
        <w:r w:rsidRPr="009800B6">
          <w:rPr>
            <w:lang w:eastAsia="zh-CN"/>
          </w:rPr>
          <w:t>OptimizationFunction</w:t>
        </w:r>
        <w:r w:rsidRPr="004B4B2E">
          <w:rPr>
            <w:lang w:val="en-US"/>
          </w:rPr>
          <w:t>-Single'</w:t>
        </w:r>
      </w:ins>
    </w:p>
    <w:p w:rsidR="00EF7973" w:rsidRPr="004B4B2E" w:rsidRDefault="00EF7973" w:rsidP="00EF7973">
      <w:pPr>
        <w:pStyle w:val="PL"/>
        <w:rPr>
          <w:ins w:id="21663" w:author="28.541_CR0289_(Rel-16)_SON_5G, EE_5G" w:date="2020-06-29T10:45:00Z"/>
          <w:lang w:val="en-US"/>
        </w:rPr>
      </w:pPr>
      <w:ins w:id="21664" w:author="28.541_CR0289_(Rel-16)_SON_5G, EE_5G" w:date="2020-06-29T10:45:00Z">
        <w:r w:rsidRPr="004B4B2E">
          <w:rPr>
            <w:lang w:val="en-US"/>
          </w:rPr>
          <w:t xml:space="preserve">            </w:t>
        </w:r>
        <w:r w:rsidRPr="009800B6">
          <w:rPr>
            <w:lang w:eastAsia="zh-CN"/>
          </w:rPr>
          <w:t>DM</w:t>
        </w:r>
        <w:r>
          <w:rPr>
            <w:lang w:eastAsia="zh-CN"/>
          </w:rPr>
          <w:t>RO</w:t>
        </w:r>
        <w:r w:rsidRPr="009800B6">
          <w:rPr>
            <w:lang w:eastAsia="zh-CN"/>
          </w:rPr>
          <w:t>Function</w:t>
        </w:r>
        <w:r w:rsidRPr="004B4B2E">
          <w:rPr>
            <w:lang w:val="en-US"/>
          </w:rPr>
          <w:t>:</w:t>
        </w:r>
      </w:ins>
    </w:p>
    <w:p w:rsidR="00EF7973" w:rsidRDefault="00EF7973" w:rsidP="00EF7973">
      <w:pPr>
        <w:pStyle w:val="PL"/>
        <w:rPr>
          <w:ins w:id="21665" w:author="28.541_CR0289_(Rel-16)_SON_5G, EE_5G" w:date="2020-06-29T10:45:00Z"/>
        </w:rPr>
      </w:pPr>
      <w:ins w:id="21666" w:author="28.541_CR0289_(Rel-16)_SON_5G, EE_5G" w:date="2020-06-29T10:45:00Z">
        <w:r w:rsidRPr="004B4B2E">
          <w:rPr>
            <w:lang w:val="en-US"/>
          </w:rPr>
          <w:t xml:space="preserve">              $ref: '#/components/schemas/</w:t>
        </w:r>
        <w:r w:rsidRPr="009800B6">
          <w:rPr>
            <w:lang w:eastAsia="zh-CN"/>
          </w:rPr>
          <w:t>DM</w:t>
        </w:r>
        <w:r>
          <w:rPr>
            <w:lang w:eastAsia="zh-CN"/>
          </w:rPr>
          <w:t>RO</w:t>
        </w:r>
        <w:r w:rsidRPr="009800B6">
          <w:rPr>
            <w:lang w:eastAsia="zh-CN"/>
          </w:rPr>
          <w:t>Function</w:t>
        </w:r>
        <w:r w:rsidRPr="004B4B2E">
          <w:rPr>
            <w:lang w:val="en-US"/>
          </w:rPr>
          <w:t>-Single'</w:t>
        </w:r>
      </w:ins>
    </w:p>
    <w:p w:rsidR="00E154AB" w:rsidRDefault="00E154AB" w:rsidP="00E154AB">
      <w:pPr>
        <w:pStyle w:val="PL"/>
      </w:pPr>
    </w:p>
    <w:p w:rsidR="00E154AB" w:rsidRDefault="00E154AB" w:rsidP="00E154AB">
      <w:pPr>
        <w:pStyle w:val="PL"/>
      </w:pPr>
      <w:r>
        <w:t xml:space="preserve">    NrCellCu-Single: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cellLocalId:</w:t>
      </w:r>
    </w:p>
    <w:p w:rsidR="00E154AB" w:rsidRDefault="00E154AB" w:rsidP="00E154AB">
      <w:pPr>
        <w:pStyle w:val="PL"/>
      </w:pPr>
      <w:r>
        <w:t xml:space="preserve">                      type: integer</w:t>
      </w:r>
    </w:p>
    <w:p w:rsidR="00E154AB" w:rsidRDefault="00E154AB" w:rsidP="00E154AB">
      <w:pPr>
        <w:pStyle w:val="PL"/>
      </w:pPr>
      <w:r>
        <w:t xml:space="preserve">                    plmnInfoList:</w:t>
      </w:r>
    </w:p>
    <w:p w:rsidR="00E154AB" w:rsidRDefault="00E154AB" w:rsidP="00E154AB">
      <w:pPr>
        <w:pStyle w:val="PL"/>
      </w:pPr>
      <w:r>
        <w:t xml:space="preserve">                      $ref: '#/components/schemas/PlmnInfoList'</w:t>
      </w:r>
    </w:p>
    <w:p w:rsidR="00E154AB" w:rsidRDefault="00E154AB" w:rsidP="00E154AB">
      <w:pPr>
        <w:pStyle w:val="PL"/>
      </w:pPr>
      <w:r>
        <w:t xml:space="preserve">                    nRFrequencyRef:</w:t>
      </w:r>
    </w:p>
    <w:p w:rsidR="00E154AB" w:rsidRDefault="00E154AB" w:rsidP="00E154AB">
      <w:pPr>
        <w:pStyle w:val="PL"/>
      </w:pPr>
      <w:r>
        <w:t xml:space="preserve">                      $ref: 'genericNRM.yaml#/components/schemas/Dn'</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RRMPolicyRatio:</w:t>
      </w:r>
    </w:p>
    <w:p w:rsidR="00E154AB" w:rsidRDefault="00E154AB" w:rsidP="00E154AB">
      <w:pPr>
        <w:pStyle w:val="PL"/>
      </w:pPr>
      <w:r>
        <w:t xml:space="preserve">              $ref: '#/components/schemas/RRMPolicyRatio-Multiple'</w:t>
      </w:r>
    </w:p>
    <w:p w:rsidR="00E154AB" w:rsidRDefault="00E154AB" w:rsidP="00E154AB">
      <w:pPr>
        <w:pStyle w:val="PL"/>
      </w:pPr>
      <w:r>
        <w:t xml:space="preserve">            NRCellRelation:</w:t>
      </w:r>
    </w:p>
    <w:p w:rsidR="00E154AB" w:rsidRDefault="00E154AB" w:rsidP="00E154AB">
      <w:pPr>
        <w:pStyle w:val="PL"/>
      </w:pPr>
      <w:r>
        <w:t xml:space="preserve">              $ref: '#/components/schemas/NRCellRelation-Multiple'</w:t>
      </w:r>
    </w:p>
    <w:p w:rsidR="00E154AB" w:rsidRDefault="00E154AB" w:rsidP="00E154AB">
      <w:pPr>
        <w:pStyle w:val="PL"/>
      </w:pPr>
      <w:r>
        <w:t xml:space="preserve">            EUtranCellRelation:</w:t>
      </w:r>
    </w:p>
    <w:p w:rsidR="00E154AB" w:rsidRDefault="00E154AB" w:rsidP="00E154AB">
      <w:pPr>
        <w:pStyle w:val="PL"/>
      </w:pPr>
      <w:r>
        <w:t xml:space="preserve">              $ref: '#/components/schemas/EUtranCellRelation-Multiple'</w:t>
      </w:r>
    </w:p>
    <w:p w:rsidR="00E154AB" w:rsidRDefault="00E154AB" w:rsidP="00E154AB">
      <w:pPr>
        <w:pStyle w:val="PL"/>
      </w:pPr>
      <w:r>
        <w:t xml:space="preserve">            NRFreqRelation:</w:t>
      </w:r>
    </w:p>
    <w:p w:rsidR="00E154AB" w:rsidRDefault="00E154AB" w:rsidP="00E154AB">
      <w:pPr>
        <w:pStyle w:val="PL"/>
      </w:pPr>
      <w:r>
        <w:t xml:space="preserve">              $ref: '#/components/schemas/NRFreqRelation-Multiple'</w:t>
      </w:r>
    </w:p>
    <w:p w:rsidR="00E154AB" w:rsidRDefault="00E154AB" w:rsidP="00E154AB">
      <w:pPr>
        <w:pStyle w:val="PL"/>
      </w:pPr>
      <w:r>
        <w:t xml:space="preserve">            EUtranFreqRelation:</w:t>
      </w:r>
    </w:p>
    <w:p w:rsidR="00EF7973" w:rsidRDefault="00E154AB" w:rsidP="00EF7973">
      <w:pPr>
        <w:pStyle w:val="PL"/>
        <w:rPr>
          <w:ins w:id="21667" w:author="28.541_CR0289_(Rel-16)_SON_5G, EE_5G" w:date="2020-06-29T10:45:00Z"/>
        </w:rPr>
      </w:pPr>
      <w:r>
        <w:t xml:space="preserve">              $ref: '#/components/schemas/EUtranFreqRelation-Multiple'</w:t>
      </w:r>
    </w:p>
    <w:p w:rsidR="00EF7973" w:rsidRPr="004B4B2E" w:rsidRDefault="00EF7973" w:rsidP="00EF7973">
      <w:pPr>
        <w:pStyle w:val="PL"/>
        <w:rPr>
          <w:ins w:id="21668" w:author="28.541_CR0289_(Rel-16)_SON_5G, EE_5G" w:date="2020-06-29T10:45:00Z"/>
          <w:lang w:val="en-US"/>
        </w:rPr>
      </w:pPr>
      <w:ins w:id="21669" w:author="28.541_CR0289_(Rel-16)_SON_5G, EE_5G" w:date="2020-06-29T10:45:00Z">
        <w:r w:rsidRPr="004B4B2E">
          <w:rPr>
            <w:lang w:val="en-US"/>
          </w:rPr>
          <w:t xml:space="preserve">            </w:t>
        </w:r>
        <w:r w:rsidRPr="009800B6">
          <w:rPr>
            <w:lang w:eastAsia="zh-CN"/>
          </w:rPr>
          <w:t>DESManagement</w:t>
        </w:r>
        <w:r>
          <w:rPr>
            <w:lang w:eastAsia="zh-CN"/>
          </w:rPr>
          <w:t>Function</w:t>
        </w:r>
        <w:r w:rsidRPr="004B4B2E">
          <w:rPr>
            <w:lang w:val="en-US"/>
          </w:rPr>
          <w:t>:</w:t>
        </w:r>
      </w:ins>
    </w:p>
    <w:p w:rsidR="00EF7973" w:rsidRDefault="00EF7973" w:rsidP="00EF7973">
      <w:pPr>
        <w:pStyle w:val="PL"/>
        <w:rPr>
          <w:ins w:id="21670" w:author="28.541_CR0289_(Rel-16)_SON_5G, EE_5G" w:date="2020-06-29T10:45:00Z"/>
          <w:lang w:val="en-US"/>
        </w:rPr>
      </w:pPr>
      <w:ins w:id="21671" w:author="28.541_CR0289_(Rel-16)_SON_5G, EE_5G" w:date="2020-06-29T10:45:00Z">
        <w:r w:rsidRPr="004B4B2E">
          <w:rPr>
            <w:lang w:val="en-US"/>
          </w:rPr>
          <w:t xml:space="preserve">              $ref: '#/components/schemas/</w:t>
        </w:r>
        <w:r w:rsidRPr="009800B6">
          <w:rPr>
            <w:lang w:eastAsia="zh-CN"/>
          </w:rPr>
          <w:t>DESManagement</w:t>
        </w:r>
        <w:r>
          <w:rPr>
            <w:lang w:eastAsia="zh-CN"/>
          </w:rPr>
          <w:t>Function</w:t>
        </w:r>
        <w:r w:rsidRPr="004B4B2E">
          <w:rPr>
            <w:lang w:val="en-US"/>
          </w:rPr>
          <w:t>-Single'</w:t>
        </w:r>
      </w:ins>
    </w:p>
    <w:p w:rsidR="00EF7973" w:rsidRPr="004B4B2E" w:rsidRDefault="00EF7973" w:rsidP="00EF7973">
      <w:pPr>
        <w:pStyle w:val="PL"/>
        <w:rPr>
          <w:ins w:id="21672" w:author="28.541_CR0289_(Rel-16)_SON_5G, EE_5G" w:date="2020-06-29T10:45:00Z"/>
          <w:lang w:val="en-US"/>
        </w:rPr>
      </w:pPr>
      <w:ins w:id="21673" w:author="28.541_CR0289_(Rel-16)_SON_5G, EE_5G" w:date="2020-06-29T10:45:00Z">
        <w:r w:rsidRPr="004B4B2E">
          <w:rPr>
            <w:lang w:val="en-US"/>
          </w:rPr>
          <w:t xml:space="preserve">            </w:t>
        </w:r>
        <w:r w:rsidRPr="009800B6">
          <w:rPr>
            <w:lang w:eastAsia="zh-CN"/>
          </w:rPr>
          <w:t>DR</w:t>
        </w:r>
        <w:r>
          <w:rPr>
            <w:lang w:eastAsia="zh-CN"/>
          </w:rPr>
          <w:t>ACH</w:t>
        </w:r>
        <w:r w:rsidRPr="009800B6">
          <w:rPr>
            <w:lang w:eastAsia="zh-CN"/>
          </w:rPr>
          <w:t>OptimizationFunction</w:t>
        </w:r>
        <w:r w:rsidRPr="004B4B2E">
          <w:rPr>
            <w:lang w:val="en-US"/>
          </w:rPr>
          <w:t>:</w:t>
        </w:r>
      </w:ins>
    </w:p>
    <w:p w:rsidR="00EF7973" w:rsidRDefault="00EF7973" w:rsidP="00EF7973">
      <w:pPr>
        <w:pStyle w:val="PL"/>
        <w:rPr>
          <w:ins w:id="21674" w:author="28.541_CR0289_(Rel-16)_SON_5G, EE_5G" w:date="2020-06-29T10:45:00Z"/>
        </w:rPr>
      </w:pPr>
      <w:ins w:id="21675" w:author="28.541_CR0289_(Rel-16)_SON_5G, EE_5G" w:date="2020-06-29T10:45:00Z">
        <w:r w:rsidRPr="004B4B2E">
          <w:rPr>
            <w:lang w:val="en-US"/>
          </w:rPr>
          <w:t xml:space="preserve">              $ref: '#/components/schemas/</w:t>
        </w:r>
        <w:r w:rsidRPr="009800B6">
          <w:rPr>
            <w:lang w:eastAsia="zh-CN"/>
          </w:rPr>
          <w:t>DR</w:t>
        </w:r>
        <w:r>
          <w:rPr>
            <w:lang w:eastAsia="zh-CN"/>
          </w:rPr>
          <w:t>ACH</w:t>
        </w:r>
        <w:r w:rsidRPr="009800B6">
          <w:rPr>
            <w:lang w:eastAsia="zh-CN"/>
          </w:rPr>
          <w:t>OptimizationFunction</w:t>
        </w:r>
        <w:r w:rsidRPr="004B4B2E">
          <w:rPr>
            <w:lang w:val="en-US"/>
          </w:rPr>
          <w:t>-Single'</w:t>
        </w:r>
      </w:ins>
    </w:p>
    <w:p w:rsidR="00EF7973" w:rsidRPr="004B4B2E" w:rsidRDefault="00EF7973" w:rsidP="00EF7973">
      <w:pPr>
        <w:pStyle w:val="PL"/>
        <w:rPr>
          <w:ins w:id="21676" w:author="28.541_CR0289_(Rel-16)_SON_5G, EE_5G" w:date="2020-06-29T10:45:00Z"/>
          <w:lang w:val="en-US"/>
        </w:rPr>
      </w:pPr>
      <w:ins w:id="21677" w:author="28.541_CR0289_(Rel-16)_SON_5G, EE_5G" w:date="2020-06-29T10:45:00Z">
        <w:r w:rsidRPr="004B4B2E">
          <w:rPr>
            <w:lang w:val="en-US"/>
          </w:rPr>
          <w:t xml:space="preserve">            </w:t>
        </w:r>
        <w:r w:rsidRPr="009800B6">
          <w:rPr>
            <w:lang w:eastAsia="zh-CN"/>
          </w:rPr>
          <w:t>DM</w:t>
        </w:r>
        <w:r>
          <w:rPr>
            <w:lang w:eastAsia="zh-CN"/>
          </w:rPr>
          <w:t>RO</w:t>
        </w:r>
        <w:r w:rsidRPr="009800B6">
          <w:rPr>
            <w:lang w:eastAsia="zh-CN"/>
          </w:rPr>
          <w:t>Function</w:t>
        </w:r>
        <w:r w:rsidRPr="004B4B2E">
          <w:rPr>
            <w:lang w:val="en-US"/>
          </w:rPr>
          <w:t>:</w:t>
        </w:r>
      </w:ins>
    </w:p>
    <w:p w:rsidR="00EF7973" w:rsidRDefault="00EF7973" w:rsidP="00EF7973">
      <w:pPr>
        <w:pStyle w:val="PL"/>
        <w:rPr>
          <w:ins w:id="21678" w:author="28.541_CR0289_(Rel-16)_SON_5G, EE_5G" w:date="2020-06-29T10:45:00Z"/>
        </w:rPr>
      </w:pPr>
      <w:ins w:id="21679" w:author="28.541_CR0289_(Rel-16)_SON_5G, EE_5G" w:date="2020-06-29T10:45:00Z">
        <w:r w:rsidRPr="004B4B2E">
          <w:rPr>
            <w:lang w:val="en-US"/>
          </w:rPr>
          <w:t xml:space="preserve">              $ref: '#/components/schemas/</w:t>
        </w:r>
        <w:r w:rsidRPr="009800B6">
          <w:rPr>
            <w:lang w:eastAsia="zh-CN"/>
          </w:rPr>
          <w:t>DM</w:t>
        </w:r>
        <w:r>
          <w:rPr>
            <w:lang w:eastAsia="zh-CN"/>
          </w:rPr>
          <w:t>RO</w:t>
        </w:r>
        <w:r w:rsidRPr="009800B6">
          <w:rPr>
            <w:lang w:eastAsia="zh-CN"/>
          </w:rPr>
          <w:t>Function</w:t>
        </w:r>
        <w:r w:rsidRPr="004B4B2E">
          <w:rPr>
            <w:lang w:val="en-US"/>
          </w:rPr>
          <w:t>-Single'</w:t>
        </w:r>
      </w:ins>
    </w:p>
    <w:p w:rsidR="00EF7973" w:rsidRPr="004B4B2E" w:rsidRDefault="00EF7973" w:rsidP="00EF7973">
      <w:pPr>
        <w:pStyle w:val="PL"/>
        <w:rPr>
          <w:ins w:id="21680" w:author="28.541_CR0289_(Rel-16)_SON_5G, EE_5G" w:date="2020-06-29T10:45:00Z"/>
          <w:lang w:val="en-US"/>
        </w:rPr>
      </w:pPr>
      <w:ins w:id="21681" w:author="28.541_CR0289_(Rel-16)_SON_5G, EE_5G" w:date="2020-06-29T10:45:00Z">
        <w:r w:rsidRPr="004B4B2E">
          <w:rPr>
            <w:lang w:val="en-US"/>
          </w:rPr>
          <w:t xml:space="preserve">            </w:t>
        </w:r>
        <w:r w:rsidRPr="00EE06C1">
          <w:rPr>
            <w:lang w:eastAsia="zh-CN"/>
          </w:rPr>
          <w:t>C</w:t>
        </w:r>
        <w:r w:rsidRPr="00BF5359">
          <w:rPr>
            <w:lang w:eastAsia="zh-CN"/>
          </w:rPr>
          <w:t>ESManagement</w:t>
        </w:r>
        <w:r>
          <w:rPr>
            <w:lang w:eastAsia="zh-CN"/>
          </w:rPr>
          <w:t>Function</w:t>
        </w:r>
        <w:r w:rsidRPr="004B4B2E">
          <w:rPr>
            <w:lang w:val="en-US"/>
          </w:rPr>
          <w:t>:</w:t>
        </w:r>
      </w:ins>
    </w:p>
    <w:p w:rsidR="00EF7973" w:rsidRPr="00A86C71" w:rsidRDefault="00EF7973" w:rsidP="00EF7973">
      <w:pPr>
        <w:pStyle w:val="PL"/>
        <w:rPr>
          <w:ins w:id="21682" w:author="28.541_CR0289_(Rel-16)_SON_5G, EE_5G" w:date="2020-06-29T10:45:00Z"/>
        </w:rPr>
      </w:pPr>
      <w:ins w:id="21683" w:author="28.541_CR0289_(Rel-16)_SON_5G, EE_5G" w:date="2020-06-29T10:45:00Z">
        <w:r w:rsidRPr="004B4B2E">
          <w:rPr>
            <w:lang w:val="en-US"/>
          </w:rPr>
          <w:t xml:space="preserve">              $ref: '#/components/schemas/</w:t>
        </w:r>
        <w:r w:rsidRPr="00EE06C1">
          <w:rPr>
            <w:lang w:eastAsia="zh-CN"/>
          </w:rPr>
          <w:t>C</w:t>
        </w:r>
        <w:r w:rsidRPr="00BF5359">
          <w:rPr>
            <w:lang w:eastAsia="zh-CN"/>
          </w:rPr>
          <w:t>ESManagement</w:t>
        </w:r>
        <w:r>
          <w:rPr>
            <w:lang w:eastAsia="zh-CN"/>
          </w:rPr>
          <w:t>Function</w:t>
        </w:r>
        <w:r w:rsidRPr="004B4B2E">
          <w:rPr>
            <w:lang w:val="en-US"/>
          </w:rPr>
          <w:t>-Single'</w:t>
        </w:r>
      </w:ins>
    </w:p>
    <w:p w:rsidR="00E154AB" w:rsidRDefault="00E154AB" w:rsidP="00E154AB">
      <w:pPr>
        <w:pStyle w:val="PL"/>
      </w:pPr>
    </w:p>
    <w:p w:rsidR="00E154AB" w:rsidRDefault="00E154AB" w:rsidP="00E154AB">
      <w:pPr>
        <w:pStyle w:val="PL"/>
      </w:pPr>
      <w:r>
        <w:t xml:space="preserve">    NrCellDu-Single: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lastRenderedPageBreak/>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administrativeState:</w:t>
      </w:r>
    </w:p>
    <w:p w:rsidR="00E154AB" w:rsidRDefault="00E154AB" w:rsidP="00E154AB">
      <w:pPr>
        <w:pStyle w:val="PL"/>
      </w:pPr>
      <w:r>
        <w:t xml:space="preserve">                      $ref: 'genericNRM.yaml#/components/schemas/AdministrativeState'</w:t>
      </w:r>
    </w:p>
    <w:p w:rsidR="00E154AB" w:rsidRDefault="00E154AB" w:rsidP="00E154AB">
      <w:pPr>
        <w:pStyle w:val="PL"/>
      </w:pPr>
      <w:r>
        <w:t xml:space="preserve">                    operationalState:</w:t>
      </w:r>
    </w:p>
    <w:p w:rsidR="00E154AB" w:rsidRDefault="00E154AB" w:rsidP="00E154AB">
      <w:pPr>
        <w:pStyle w:val="PL"/>
      </w:pPr>
      <w:r>
        <w:t xml:space="preserve">                      $ref: 'genericNRM.yaml#/components/schemas/OperationalState'</w:t>
      </w:r>
    </w:p>
    <w:p w:rsidR="00E154AB" w:rsidRDefault="00E154AB" w:rsidP="00E154AB">
      <w:pPr>
        <w:pStyle w:val="PL"/>
      </w:pPr>
      <w:r>
        <w:t xml:space="preserve">                    cellLocalId:</w:t>
      </w:r>
    </w:p>
    <w:p w:rsidR="00E154AB" w:rsidRDefault="00E154AB" w:rsidP="00E154AB">
      <w:pPr>
        <w:pStyle w:val="PL"/>
      </w:pPr>
      <w:r>
        <w:t xml:space="preserve">                      type: integer</w:t>
      </w:r>
    </w:p>
    <w:p w:rsidR="00E154AB" w:rsidRDefault="00E154AB" w:rsidP="00E154AB">
      <w:pPr>
        <w:pStyle w:val="PL"/>
      </w:pPr>
      <w:r>
        <w:t xml:space="preserve">                    cellState:</w:t>
      </w:r>
    </w:p>
    <w:p w:rsidR="00E154AB" w:rsidRDefault="00E154AB" w:rsidP="00E154AB">
      <w:pPr>
        <w:pStyle w:val="PL"/>
      </w:pPr>
      <w:r>
        <w:t xml:space="preserve">                      $ref: '#/components/schemas/CellState'</w:t>
      </w:r>
    </w:p>
    <w:p w:rsidR="00E154AB" w:rsidRDefault="00E154AB" w:rsidP="00E154AB">
      <w:pPr>
        <w:pStyle w:val="PL"/>
      </w:pPr>
      <w:r>
        <w:t xml:space="preserve">                    plmnInfoList:</w:t>
      </w:r>
    </w:p>
    <w:p w:rsidR="00E154AB" w:rsidRDefault="00E154AB" w:rsidP="00E154AB">
      <w:pPr>
        <w:pStyle w:val="PL"/>
      </w:pPr>
      <w:r>
        <w:t xml:space="preserve">                      $ref: '#/components/schemas/PlmnInfoList'</w:t>
      </w:r>
    </w:p>
    <w:p w:rsidR="00E154AB" w:rsidRDefault="00E154AB" w:rsidP="00E154AB">
      <w:pPr>
        <w:pStyle w:val="PL"/>
      </w:pPr>
      <w:r>
        <w:t xml:space="preserve">                    nrPci:</w:t>
      </w:r>
    </w:p>
    <w:p w:rsidR="00E154AB" w:rsidRDefault="00E154AB" w:rsidP="00E154AB">
      <w:pPr>
        <w:pStyle w:val="PL"/>
      </w:pPr>
      <w:r>
        <w:t xml:space="preserve">                      $ref: '#/components/schemas/NrPci'</w:t>
      </w:r>
    </w:p>
    <w:p w:rsidR="00E154AB" w:rsidRDefault="00E154AB" w:rsidP="00E154AB">
      <w:pPr>
        <w:pStyle w:val="PL"/>
      </w:pPr>
      <w:r>
        <w:t xml:space="preserve">                    nrTac:</w:t>
      </w:r>
    </w:p>
    <w:p w:rsidR="00E154AB" w:rsidRDefault="00E154AB" w:rsidP="00E154AB">
      <w:pPr>
        <w:pStyle w:val="PL"/>
      </w:pPr>
      <w:r>
        <w:t xml:space="preserve">                      $ref: '#/components/schemas/NrTac'</w:t>
      </w:r>
    </w:p>
    <w:p w:rsidR="00E154AB" w:rsidRDefault="00E154AB" w:rsidP="00E154AB">
      <w:pPr>
        <w:pStyle w:val="PL"/>
      </w:pPr>
      <w:r>
        <w:t xml:space="preserve">                    arfcnDL:</w:t>
      </w:r>
    </w:p>
    <w:p w:rsidR="00E154AB" w:rsidRDefault="00E154AB" w:rsidP="00E154AB">
      <w:pPr>
        <w:pStyle w:val="PL"/>
      </w:pPr>
      <w:r>
        <w:t xml:space="preserve">                      type: integer</w:t>
      </w:r>
    </w:p>
    <w:p w:rsidR="00E154AB" w:rsidRDefault="00E154AB" w:rsidP="00E154AB">
      <w:pPr>
        <w:pStyle w:val="PL"/>
      </w:pPr>
      <w:r>
        <w:t xml:space="preserve">                    arfcnUL:</w:t>
      </w:r>
    </w:p>
    <w:p w:rsidR="00E154AB" w:rsidRDefault="00E154AB" w:rsidP="00E154AB">
      <w:pPr>
        <w:pStyle w:val="PL"/>
      </w:pPr>
      <w:r>
        <w:t xml:space="preserve">                      type: integer</w:t>
      </w:r>
    </w:p>
    <w:p w:rsidR="00E154AB" w:rsidRDefault="00E154AB" w:rsidP="00E154AB">
      <w:pPr>
        <w:pStyle w:val="PL"/>
      </w:pPr>
      <w:r>
        <w:t xml:space="preserve">                    arfcnSUL:</w:t>
      </w:r>
    </w:p>
    <w:p w:rsidR="00E154AB" w:rsidRDefault="00E154AB" w:rsidP="00E154AB">
      <w:pPr>
        <w:pStyle w:val="PL"/>
      </w:pPr>
      <w:r>
        <w:t xml:space="preserve">                      type: integer</w:t>
      </w:r>
    </w:p>
    <w:p w:rsidR="00E154AB" w:rsidRPr="008E6D39" w:rsidRDefault="00E154AB" w:rsidP="00E154AB">
      <w:pPr>
        <w:pStyle w:val="PL"/>
        <w:rPr>
          <w:lang w:val="de-DE"/>
        </w:rPr>
      </w:pPr>
      <w:r>
        <w:t xml:space="preserve">                    </w:t>
      </w:r>
      <w:r w:rsidRPr="008E6D39">
        <w:rPr>
          <w:lang w:val="de-DE"/>
        </w:rPr>
        <w:t>bSChannelBwDL:</w:t>
      </w:r>
    </w:p>
    <w:p w:rsidR="00E154AB" w:rsidRPr="008E6D39" w:rsidRDefault="00E154AB" w:rsidP="00E154AB">
      <w:pPr>
        <w:pStyle w:val="PL"/>
        <w:rPr>
          <w:lang w:val="de-DE"/>
        </w:rPr>
      </w:pPr>
      <w:r w:rsidRPr="008E6D39">
        <w:rPr>
          <w:lang w:val="de-DE"/>
        </w:rPr>
        <w:t xml:space="preserve">                      type: integer</w:t>
      </w:r>
    </w:p>
    <w:p w:rsidR="00E154AB" w:rsidRPr="008E6D39" w:rsidRDefault="00E154AB" w:rsidP="00E154AB">
      <w:pPr>
        <w:pStyle w:val="PL"/>
        <w:rPr>
          <w:lang w:val="de-DE"/>
        </w:rPr>
      </w:pPr>
      <w:r w:rsidRPr="008E6D39">
        <w:rPr>
          <w:lang w:val="de-DE"/>
        </w:rPr>
        <w:t xml:space="preserve">                    bSChannelBwUL:</w:t>
      </w:r>
    </w:p>
    <w:p w:rsidR="00E154AB" w:rsidRPr="008E6D39" w:rsidRDefault="00E154AB" w:rsidP="00E154AB">
      <w:pPr>
        <w:pStyle w:val="PL"/>
        <w:rPr>
          <w:lang w:val="de-DE"/>
        </w:rPr>
      </w:pPr>
      <w:r w:rsidRPr="008E6D39">
        <w:rPr>
          <w:lang w:val="de-DE"/>
        </w:rPr>
        <w:t xml:space="preserve">                      type: integer</w:t>
      </w:r>
    </w:p>
    <w:p w:rsidR="00E154AB" w:rsidRDefault="00E154AB" w:rsidP="00E154AB">
      <w:pPr>
        <w:pStyle w:val="PL"/>
      </w:pPr>
      <w:r w:rsidRPr="008E6D39">
        <w:rPr>
          <w:lang w:val="de-DE"/>
        </w:rPr>
        <w:t xml:space="preserve">                    </w:t>
      </w:r>
      <w:r>
        <w:t>bSChannelBwSUL:</w:t>
      </w:r>
    </w:p>
    <w:p w:rsidR="00E154AB" w:rsidRDefault="00E154AB" w:rsidP="00E154AB">
      <w:pPr>
        <w:pStyle w:val="PL"/>
      </w:pPr>
      <w:r>
        <w:t xml:space="preserve">                      type: integer</w:t>
      </w:r>
    </w:p>
    <w:p w:rsidR="00E154AB" w:rsidRDefault="00E154AB" w:rsidP="00E154AB">
      <w:pPr>
        <w:pStyle w:val="PL"/>
      </w:pPr>
      <w:r>
        <w:t xml:space="preserve">                    ssbFrequency:</w:t>
      </w:r>
    </w:p>
    <w:p w:rsidR="00E154AB" w:rsidRDefault="00E154AB" w:rsidP="00E154AB">
      <w:pPr>
        <w:pStyle w:val="PL"/>
      </w:pPr>
      <w:r>
        <w:t xml:space="preserve">                      type: integer</w:t>
      </w:r>
    </w:p>
    <w:p w:rsidR="00E154AB" w:rsidRDefault="00E154AB" w:rsidP="00E154AB">
      <w:pPr>
        <w:pStyle w:val="PL"/>
      </w:pPr>
      <w:r>
        <w:t xml:space="preserve">                      minimum: 0</w:t>
      </w:r>
    </w:p>
    <w:p w:rsidR="00E154AB" w:rsidRDefault="00E154AB" w:rsidP="00E154AB">
      <w:pPr>
        <w:pStyle w:val="PL"/>
      </w:pPr>
      <w:r>
        <w:t xml:space="preserve">                      maximum: 3279165</w:t>
      </w:r>
    </w:p>
    <w:p w:rsidR="00E154AB" w:rsidRDefault="00E154AB" w:rsidP="00E154AB">
      <w:pPr>
        <w:pStyle w:val="PL"/>
      </w:pPr>
      <w:r>
        <w:t xml:space="preserve">                    ssbPeriodicity:</w:t>
      </w:r>
    </w:p>
    <w:p w:rsidR="00E154AB" w:rsidRDefault="00E154AB" w:rsidP="00E154AB">
      <w:pPr>
        <w:pStyle w:val="PL"/>
      </w:pPr>
      <w:r>
        <w:t xml:space="preserve">                      $ref: '#/components/schemas/SsbPeriodicity'</w:t>
      </w:r>
    </w:p>
    <w:p w:rsidR="00E154AB" w:rsidRDefault="00E154AB" w:rsidP="00E154AB">
      <w:pPr>
        <w:pStyle w:val="PL"/>
      </w:pPr>
      <w:r>
        <w:t xml:space="preserve">                    ssbSubCarrierSpacing:</w:t>
      </w:r>
    </w:p>
    <w:p w:rsidR="00E154AB" w:rsidRDefault="00E154AB" w:rsidP="00E154AB">
      <w:pPr>
        <w:pStyle w:val="PL"/>
      </w:pPr>
      <w:r>
        <w:t xml:space="preserve">                      $ref: '#/components/schemas/SsbSubCarrierSpacing'</w:t>
      </w:r>
    </w:p>
    <w:p w:rsidR="00E154AB" w:rsidRDefault="00E154AB" w:rsidP="00E154AB">
      <w:pPr>
        <w:pStyle w:val="PL"/>
      </w:pPr>
      <w:r>
        <w:t xml:space="preserve">                    ssbOffset:</w:t>
      </w:r>
    </w:p>
    <w:p w:rsidR="00E154AB" w:rsidRDefault="00E154AB" w:rsidP="00E154AB">
      <w:pPr>
        <w:pStyle w:val="PL"/>
      </w:pPr>
      <w:r>
        <w:t xml:space="preserve">                      type: integer</w:t>
      </w:r>
    </w:p>
    <w:p w:rsidR="00E154AB" w:rsidRDefault="00E154AB" w:rsidP="00E154AB">
      <w:pPr>
        <w:pStyle w:val="PL"/>
      </w:pPr>
      <w:r>
        <w:t xml:space="preserve">                      minimum: 0</w:t>
      </w:r>
    </w:p>
    <w:p w:rsidR="00E154AB" w:rsidRDefault="00E154AB" w:rsidP="00E154AB">
      <w:pPr>
        <w:pStyle w:val="PL"/>
      </w:pPr>
      <w:r>
        <w:t xml:space="preserve">                      maximum: 159</w:t>
      </w:r>
    </w:p>
    <w:p w:rsidR="00E154AB" w:rsidRDefault="00E154AB" w:rsidP="00E154AB">
      <w:pPr>
        <w:pStyle w:val="PL"/>
      </w:pPr>
      <w:r>
        <w:t xml:space="preserve">                    ssbDuration:</w:t>
      </w:r>
    </w:p>
    <w:p w:rsidR="00E154AB" w:rsidRDefault="00E154AB" w:rsidP="00E154AB">
      <w:pPr>
        <w:pStyle w:val="PL"/>
      </w:pPr>
      <w:r>
        <w:t xml:space="preserve">                      $ref: '#/components/schemas/SsbDuration'</w:t>
      </w:r>
    </w:p>
    <w:p w:rsidR="00E154AB" w:rsidRDefault="00E154AB" w:rsidP="00E154AB">
      <w:pPr>
        <w:pStyle w:val="PL"/>
      </w:pPr>
      <w:r>
        <w:t xml:space="preserve">                    nrSectorCarrierRef:</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'genericNRM.yaml#/components/schemas/Dn'</w:t>
      </w:r>
    </w:p>
    <w:p w:rsidR="00E154AB" w:rsidRDefault="00E154AB" w:rsidP="00E154AB">
      <w:pPr>
        <w:pStyle w:val="PL"/>
      </w:pPr>
      <w:r>
        <w:t xml:space="preserve">                    bwpRef:</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'genericNRM.yaml#/components/schemas/Dn'</w:t>
      </w:r>
    </w:p>
    <w:p w:rsidR="00E154AB" w:rsidRDefault="00E154AB" w:rsidP="00E154AB">
      <w:pPr>
        <w:pStyle w:val="PL"/>
      </w:pPr>
      <w:r>
        <w:t xml:space="preserve">                    nRFrequencyRef:</w:t>
      </w:r>
    </w:p>
    <w:p w:rsidR="00E154AB" w:rsidRDefault="00E154AB" w:rsidP="00E154AB">
      <w:pPr>
        <w:pStyle w:val="PL"/>
      </w:pPr>
      <w:r>
        <w:t xml:space="preserve">                      $ref: 'genericNRM.yaml#/components/schemas/Dn'</w:t>
      </w:r>
    </w:p>
    <w:p w:rsidR="001B4943" w:rsidRDefault="001B4943" w:rsidP="001B4943">
      <w:pPr>
        <w:pStyle w:val="PL"/>
        <w:rPr>
          <w:ins w:id="21684" w:author="28.541_CR0284R1_(Rel-16)_eNRM" w:date="2020-06-26T16:21:00Z"/>
        </w:rPr>
      </w:pPr>
      <w:ins w:id="21685" w:author="28.541_CR0284R1_(Rel-16)_eNRM" w:date="2020-06-26T16:21:00Z">
        <w:r>
          <w:t xml:space="preserve">                    victimSetRef:</w:t>
        </w:r>
      </w:ins>
    </w:p>
    <w:p w:rsidR="001B4943" w:rsidRDefault="001B4943" w:rsidP="001B4943">
      <w:pPr>
        <w:pStyle w:val="PL"/>
        <w:rPr>
          <w:ins w:id="21686" w:author="28.541_CR0284R1_(Rel-16)_eNRM" w:date="2020-06-26T16:21:00Z"/>
        </w:rPr>
      </w:pPr>
      <w:ins w:id="21687" w:author="28.541_CR0284R1_(Rel-16)_eNRM" w:date="2020-06-26T16:21:00Z">
        <w:r>
          <w:t xml:space="preserve">                      $ref: 'genericNRM.yaml#/components/schemas/Dn'</w:t>
        </w:r>
      </w:ins>
    </w:p>
    <w:p w:rsidR="001B4943" w:rsidRDefault="001B4943" w:rsidP="001B4943">
      <w:pPr>
        <w:pStyle w:val="PL"/>
        <w:rPr>
          <w:ins w:id="21688" w:author="28.541_CR0284R1_(Rel-16)_eNRM" w:date="2020-06-26T16:21:00Z"/>
        </w:rPr>
      </w:pPr>
      <w:ins w:id="21689" w:author="28.541_CR0284R1_(Rel-16)_eNRM" w:date="2020-06-26T16:21:00Z">
        <w:r>
          <w:t xml:space="preserve">                    aggressorSetRef:</w:t>
        </w:r>
      </w:ins>
    </w:p>
    <w:p w:rsidR="001B4943" w:rsidRDefault="001B4943" w:rsidP="001B4943">
      <w:pPr>
        <w:pStyle w:val="PL"/>
        <w:rPr>
          <w:ins w:id="21690" w:author="28.541_CR0284R1_(Rel-16)_eNRM" w:date="2020-06-26T16:21:00Z"/>
        </w:rPr>
      </w:pPr>
      <w:ins w:id="21691" w:author="28.541_CR0284R1_(Rel-16)_eNRM" w:date="2020-06-26T16:21:00Z">
        <w:r>
          <w:t xml:space="preserve">                      $ref: 'genericNRM.yaml#/components/schemas/Dn'</w:t>
        </w:r>
      </w:ins>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RRMPolicyRatio:</w:t>
      </w:r>
    </w:p>
    <w:p w:rsidR="00EF7973" w:rsidRDefault="00E154AB" w:rsidP="00EF7973">
      <w:pPr>
        <w:pStyle w:val="PL"/>
        <w:rPr>
          <w:ins w:id="21692" w:author="28.541_CR0289_(Rel-16)_SON_5G, EE_5G" w:date="2020-06-29T10:46:00Z"/>
        </w:rPr>
      </w:pPr>
      <w:r>
        <w:t xml:space="preserve">              $ref: '#/components/schemas/RRMPolicyRatio-Multiple'</w:t>
      </w:r>
    </w:p>
    <w:p w:rsidR="00EF7973" w:rsidRPr="004B4B2E" w:rsidRDefault="00EF7973" w:rsidP="00EF7973">
      <w:pPr>
        <w:pStyle w:val="PL"/>
        <w:rPr>
          <w:ins w:id="21693" w:author="28.541_CR0289_(Rel-16)_SON_5G, EE_5G" w:date="2020-06-29T10:46:00Z"/>
          <w:lang w:val="en-US"/>
        </w:rPr>
      </w:pPr>
      <w:ins w:id="21694" w:author="28.541_CR0289_(Rel-16)_SON_5G, EE_5G" w:date="2020-06-29T10:46:00Z">
        <w:r w:rsidRPr="004B4B2E">
          <w:rPr>
            <w:lang w:val="en-US"/>
          </w:rPr>
          <w:t xml:space="preserve">            </w:t>
        </w:r>
        <w:r w:rsidRPr="009800B6">
          <w:rPr>
            <w:lang w:eastAsia="zh-CN"/>
          </w:rPr>
          <w:t>DPCIConfig</w:t>
        </w:r>
        <w:r>
          <w:rPr>
            <w:lang w:eastAsia="zh-CN"/>
          </w:rPr>
          <w:t>uration</w:t>
        </w:r>
        <w:r w:rsidRPr="009800B6">
          <w:rPr>
            <w:lang w:eastAsia="zh-CN"/>
          </w:rPr>
          <w:t>Function</w:t>
        </w:r>
        <w:r w:rsidRPr="004B4B2E">
          <w:rPr>
            <w:lang w:val="en-US"/>
          </w:rPr>
          <w:t>:</w:t>
        </w:r>
      </w:ins>
    </w:p>
    <w:p w:rsidR="00EF7973" w:rsidRDefault="00EF7973" w:rsidP="00EF7973">
      <w:pPr>
        <w:pStyle w:val="PL"/>
        <w:rPr>
          <w:ins w:id="21695" w:author="28.541_CR0289_(Rel-16)_SON_5G, EE_5G" w:date="2020-06-29T10:46:00Z"/>
        </w:rPr>
      </w:pPr>
      <w:ins w:id="21696" w:author="28.541_CR0289_(Rel-16)_SON_5G, EE_5G" w:date="2020-06-29T10:46:00Z">
        <w:r w:rsidRPr="004B4B2E">
          <w:rPr>
            <w:lang w:val="en-US"/>
          </w:rPr>
          <w:t xml:space="preserve">              $ref: '#/components/schemas/</w:t>
        </w:r>
        <w:r w:rsidRPr="009800B6">
          <w:rPr>
            <w:lang w:eastAsia="zh-CN"/>
          </w:rPr>
          <w:t>DPCIConfig</w:t>
        </w:r>
        <w:r>
          <w:rPr>
            <w:lang w:eastAsia="zh-CN"/>
          </w:rPr>
          <w:t>uration</w:t>
        </w:r>
        <w:r w:rsidRPr="009800B6">
          <w:rPr>
            <w:lang w:eastAsia="zh-CN"/>
          </w:rPr>
          <w:t>Function</w:t>
        </w:r>
        <w:r w:rsidRPr="004B4B2E">
          <w:rPr>
            <w:lang w:val="en-US"/>
          </w:rPr>
          <w:t>-Single'</w:t>
        </w:r>
      </w:ins>
    </w:p>
    <w:p w:rsidR="00EF7973" w:rsidRPr="004B4B2E" w:rsidRDefault="00EF7973" w:rsidP="00EF7973">
      <w:pPr>
        <w:pStyle w:val="PL"/>
        <w:rPr>
          <w:ins w:id="21697" w:author="28.541_CR0289_(Rel-16)_SON_5G, EE_5G" w:date="2020-06-29T10:46:00Z"/>
          <w:lang w:val="en-US"/>
        </w:rPr>
      </w:pPr>
      <w:ins w:id="21698" w:author="28.541_CR0289_(Rel-16)_SON_5G, EE_5G" w:date="2020-06-29T10:46:00Z">
        <w:r w:rsidRPr="004B4B2E">
          <w:rPr>
            <w:lang w:val="en-US"/>
          </w:rPr>
          <w:t xml:space="preserve">            </w:t>
        </w:r>
        <w:r w:rsidRPr="00BF5359">
          <w:rPr>
            <w:lang w:eastAsia="zh-CN"/>
          </w:rPr>
          <w:t>CP</w:t>
        </w:r>
        <w:r>
          <w:rPr>
            <w:lang w:eastAsia="zh-CN"/>
          </w:rPr>
          <w:t>CI</w:t>
        </w:r>
        <w:r w:rsidRPr="00BF5359">
          <w:rPr>
            <w:lang w:eastAsia="zh-CN"/>
          </w:rPr>
          <w:t>ConfigurationFunction</w:t>
        </w:r>
        <w:r w:rsidRPr="004B4B2E">
          <w:rPr>
            <w:lang w:val="en-US"/>
          </w:rPr>
          <w:t>:</w:t>
        </w:r>
      </w:ins>
    </w:p>
    <w:p w:rsidR="00E154AB" w:rsidRDefault="00EF7973" w:rsidP="00EF7973">
      <w:pPr>
        <w:pStyle w:val="PL"/>
      </w:pPr>
      <w:ins w:id="21699" w:author="28.541_CR0289_(Rel-16)_SON_5G, EE_5G" w:date="2020-06-29T10:46:00Z">
        <w:r w:rsidRPr="004B4B2E">
          <w:rPr>
            <w:lang w:val="en-US"/>
          </w:rPr>
          <w:t xml:space="preserve">              $ref: '#/components/schemas/</w:t>
        </w:r>
        <w:r w:rsidRPr="00BF5359">
          <w:rPr>
            <w:lang w:eastAsia="zh-CN"/>
          </w:rPr>
          <w:t>CP</w:t>
        </w:r>
        <w:r>
          <w:rPr>
            <w:lang w:eastAsia="zh-CN"/>
          </w:rPr>
          <w:t>CI</w:t>
        </w:r>
        <w:r w:rsidRPr="00BF5359">
          <w:rPr>
            <w:lang w:eastAsia="zh-CN"/>
          </w:rPr>
          <w:t>ConfigurationFunction</w:t>
        </w:r>
        <w:r w:rsidRPr="004B4B2E">
          <w:rPr>
            <w:lang w:val="en-US"/>
          </w:rPr>
          <w:t>-Single'</w:t>
        </w:r>
      </w:ins>
    </w:p>
    <w:p w:rsidR="00E154AB" w:rsidRDefault="00E154AB" w:rsidP="00E154AB">
      <w:pPr>
        <w:pStyle w:val="PL"/>
      </w:pPr>
    </w:p>
    <w:p w:rsidR="00E154AB" w:rsidRDefault="00E154AB" w:rsidP="00E154AB">
      <w:pPr>
        <w:pStyle w:val="PL"/>
      </w:pPr>
      <w:r>
        <w:t xml:space="preserve">    NRFrequency-Single: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lastRenderedPageBreak/>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absoluteFrequencySSB:</w:t>
      </w:r>
    </w:p>
    <w:p w:rsidR="00E154AB" w:rsidRDefault="00E154AB" w:rsidP="00E154AB">
      <w:pPr>
        <w:pStyle w:val="PL"/>
      </w:pPr>
      <w:r>
        <w:t xml:space="preserve">                      type: integer</w:t>
      </w:r>
    </w:p>
    <w:p w:rsidR="00E154AB" w:rsidRDefault="00E154AB" w:rsidP="00E154AB">
      <w:pPr>
        <w:pStyle w:val="PL"/>
      </w:pPr>
      <w:r>
        <w:t xml:space="preserve">                      minimum: 0</w:t>
      </w:r>
    </w:p>
    <w:p w:rsidR="00E154AB" w:rsidRDefault="00E154AB" w:rsidP="00E154AB">
      <w:pPr>
        <w:pStyle w:val="PL"/>
      </w:pPr>
      <w:r>
        <w:t xml:space="preserve">                      maximum: 3279165</w:t>
      </w:r>
    </w:p>
    <w:p w:rsidR="00E154AB" w:rsidRDefault="00E154AB" w:rsidP="00E154AB">
      <w:pPr>
        <w:pStyle w:val="PL"/>
      </w:pPr>
      <w:r>
        <w:t xml:space="preserve">                    ssbSubCarrierSpacing:</w:t>
      </w:r>
    </w:p>
    <w:p w:rsidR="00E154AB" w:rsidRDefault="00E154AB" w:rsidP="00E154AB">
      <w:pPr>
        <w:pStyle w:val="PL"/>
      </w:pPr>
      <w:r>
        <w:t xml:space="preserve">                      $ref: '#/components/schemas/SsbSubCarrierSpacing'</w:t>
      </w:r>
    </w:p>
    <w:p w:rsidR="00E154AB" w:rsidRDefault="00E154AB" w:rsidP="00E154AB">
      <w:pPr>
        <w:pStyle w:val="PL"/>
      </w:pPr>
      <w:r>
        <w:t xml:space="preserve">                    multiFrequencyBandListNR:</w:t>
      </w:r>
    </w:p>
    <w:p w:rsidR="00E154AB" w:rsidRDefault="00E154AB" w:rsidP="00E154AB">
      <w:pPr>
        <w:pStyle w:val="PL"/>
      </w:pPr>
      <w:r>
        <w:t xml:space="preserve">                      type: integer</w:t>
      </w:r>
    </w:p>
    <w:p w:rsidR="00E154AB" w:rsidRDefault="00E154AB" w:rsidP="00E154AB">
      <w:pPr>
        <w:pStyle w:val="PL"/>
      </w:pPr>
      <w:r>
        <w:t xml:space="preserve">                      minimum: 1</w:t>
      </w:r>
    </w:p>
    <w:p w:rsidR="00E154AB" w:rsidRDefault="00E154AB" w:rsidP="00E154AB">
      <w:pPr>
        <w:pStyle w:val="PL"/>
      </w:pPr>
      <w:r>
        <w:t xml:space="preserve">                      maximum: 256</w:t>
      </w:r>
    </w:p>
    <w:p w:rsidR="00E154AB" w:rsidRDefault="00E154AB" w:rsidP="00E154AB">
      <w:pPr>
        <w:pStyle w:val="PL"/>
      </w:pPr>
      <w:r>
        <w:t xml:space="preserve">        - $ref: 'genericNRM.yaml#/components/schemas/ManagedFunction-ncO'</w:t>
      </w:r>
    </w:p>
    <w:p w:rsidR="00E154AB" w:rsidRDefault="00E154AB" w:rsidP="00E154AB">
      <w:pPr>
        <w:pStyle w:val="PL"/>
      </w:pPr>
      <w:r>
        <w:t xml:space="preserve">    EUtranFrequency-Single: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$ref: 'genericNRM.yaml#/components/schemas/ManagedFunction-Attr'</w:t>
      </w:r>
    </w:p>
    <w:p w:rsidR="00E154AB" w:rsidRDefault="00E154AB" w:rsidP="00E154AB">
      <w:pPr>
        <w:pStyle w:val="PL"/>
      </w:pPr>
      <w:r>
        <w:t xml:space="preserve">        - $ref: 'genericNRM.yaml#/components/schemas/ManagedFunction-ncO'</w:t>
      </w:r>
    </w:p>
    <w:p w:rsidR="00E154AB" w:rsidRDefault="00E154AB" w:rsidP="00E154AB">
      <w:pPr>
        <w:pStyle w:val="PL"/>
      </w:pPr>
    </w:p>
    <w:p w:rsidR="00E154AB" w:rsidRDefault="00E154AB" w:rsidP="00E154AB">
      <w:pPr>
        <w:pStyle w:val="PL"/>
      </w:pPr>
      <w:r>
        <w:t xml:space="preserve">    NrSectorCarrier-Single: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txDirection:</w:t>
      </w:r>
    </w:p>
    <w:p w:rsidR="00E154AB" w:rsidRDefault="00E154AB" w:rsidP="00E154AB">
      <w:pPr>
        <w:pStyle w:val="PL"/>
      </w:pPr>
      <w:r>
        <w:t xml:space="preserve">                      $ref: '#/components/schemas/TxDirection'</w:t>
      </w:r>
    </w:p>
    <w:p w:rsidR="00E154AB" w:rsidRDefault="00E154AB" w:rsidP="00E154AB">
      <w:pPr>
        <w:pStyle w:val="PL"/>
      </w:pPr>
      <w:r>
        <w:t xml:space="preserve">                    configuredMaxTxPower:</w:t>
      </w:r>
    </w:p>
    <w:p w:rsidR="00E154AB" w:rsidRDefault="00E154AB" w:rsidP="00E154AB">
      <w:pPr>
        <w:pStyle w:val="PL"/>
      </w:pPr>
      <w:r>
        <w:t xml:space="preserve">                      type: integer</w:t>
      </w:r>
    </w:p>
    <w:p w:rsidR="00E154AB" w:rsidRDefault="00E154AB" w:rsidP="00E154AB">
      <w:pPr>
        <w:pStyle w:val="PL"/>
      </w:pPr>
      <w:r>
        <w:t xml:space="preserve">                    arfcnDL:</w:t>
      </w:r>
    </w:p>
    <w:p w:rsidR="00E154AB" w:rsidRDefault="00E154AB" w:rsidP="00E154AB">
      <w:pPr>
        <w:pStyle w:val="PL"/>
      </w:pPr>
      <w:r>
        <w:t xml:space="preserve">                      type: integer</w:t>
      </w:r>
    </w:p>
    <w:p w:rsidR="00E154AB" w:rsidRPr="008E6D39" w:rsidRDefault="00E154AB" w:rsidP="00E154AB">
      <w:pPr>
        <w:pStyle w:val="PL"/>
        <w:rPr>
          <w:lang w:val="de-DE"/>
        </w:rPr>
      </w:pPr>
      <w:r>
        <w:t xml:space="preserve">                    </w:t>
      </w:r>
      <w:r w:rsidRPr="008E6D39">
        <w:rPr>
          <w:lang w:val="de-DE"/>
        </w:rPr>
        <w:t>arfcnUL:</w:t>
      </w:r>
    </w:p>
    <w:p w:rsidR="00E154AB" w:rsidRPr="008E6D39" w:rsidRDefault="00E154AB" w:rsidP="00E154AB">
      <w:pPr>
        <w:pStyle w:val="PL"/>
        <w:rPr>
          <w:lang w:val="de-DE"/>
        </w:rPr>
      </w:pPr>
      <w:r w:rsidRPr="008E6D39">
        <w:rPr>
          <w:lang w:val="de-DE"/>
        </w:rPr>
        <w:t xml:space="preserve">                      type: integer</w:t>
      </w:r>
    </w:p>
    <w:p w:rsidR="00E154AB" w:rsidRPr="008E6D39" w:rsidRDefault="00E154AB" w:rsidP="00E154AB">
      <w:pPr>
        <w:pStyle w:val="PL"/>
        <w:rPr>
          <w:lang w:val="de-DE"/>
        </w:rPr>
      </w:pPr>
      <w:r w:rsidRPr="008E6D39">
        <w:rPr>
          <w:lang w:val="de-DE"/>
        </w:rPr>
        <w:t xml:space="preserve">                    bSChannelBwDL:</w:t>
      </w:r>
    </w:p>
    <w:p w:rsidR="00E154AB" w:rsidRPr="008E6D39" w:rsidRDefault="00E154AB" w:rsidP="00E154AB">
      <w:pPr>
        <w:pStyle w:val="PL"/>
        <w:rPr>
          <w:lang w:val="de-DE"/>
        </w:rPr>
      </w:pPr>
      <w:r w:rsidRPr="008E6D39">
        <w:rPr>
          <w:lang w:val="de-DE"/>
        </w:rPr>
        <w:t xml:space="preserve">                      type: integer</w:t>
      </w:r>
    </w:p>
    <w:p w:rsidR="00E154AB" w:rsidRDefault="00E154AB" w:rsidP="00E154AB">
      <w:pPr>
        <w:pStyle w:val="PL"/>
      </w:pPr>
      <w:r w:rsidRPr="008E6D39">
        <w:rPr>
          <w:lang w:val="de-DE"/>
        </w:rPr>
        <w:t xml:space="preserve">                    </w:t>
      </w:r>
      <w:r>
        <w:t>bSChannelBwUL:</w:t>
      </w:r>
    </w:p>
    <w:p w:rsidR="00E154AB" w:rsidRDefault="00E154AB" w:rsidP="00E154AB">
      <w:pPr>
        <w:pStyle w:val="PL"/>
      </w:pPr>
      <w:r>
        <w:t xml:space="preserve">                      type: integer</w:t>
      </w:r>
    </w:p>
    <w:p w:rsidR="00E154AB" w:rsidRDefault="00E154AB" w:rsidP="00E154AB">
      <w:pPr>
        <w:pStyle w:val="PL"/>
      </w:pPr>
      <w:r>
        <w:t xml:space="preserve">                    sectorEquipmentFunctionRef:</w:t>
      </w:r>
    </w:p>
    <w:p w:rsidR="00E154AB" w:rsidRDefault="00E154AB" w:rsidP="00E154AB">
      <w:pPr>
        <w:pStyle w:val="PL"/>
      </w:pPr>
      <w:r>
        <w:t xml:space="preserve">                      $ref: 'genericNRM.yaml#/components/schemas/Dn'</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CommonBeamformingFunction:</w:t>
      </w:r>
    </w:p>
    <w:p w:rsidR="00E154AB" w:rsidRDefault="00E154AB" w:rsidP="00E154AB">
      <w:pPr>
        <w:pStyle w:val="PL"/>
      </w:pPr>
      <w:r>
        <w:t xml:space="preserve">              $ref: '#/components/schemas/CommonBeamformingFunction-Single'</w:t>
      </w:r>
    </w:p>
    <w:p w:rsidR="00E154AB" w:rsidRDefault="00E154AB" w:rsidP="00E154AB">
      <w:pPr>
        <w:pStyle w:val="PL"/>
      </w:pPr>
      <w:r>
        <w:t xml:space="preserve">    Bwp-Single: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bwpContext:</w:t>
      </w:r>
    </w:p>
    <w:p w:rsidR="00E154AB" w:rsidRDefault="00E154AB" w:rsidP="00E154AB">
      <w:pPr>
        <w:pStyle w:val="PL"/>
      </w:pPr>
      <w:r>
        <w:t xml:space="preserve">                      $ref: '#/components/schemas/BwpContext'</w:t>
      </w:r>
    </w:p>
    <w:p w:rsidR="00E154AB" w:rsidRDefault="00E154AB" w:rsidP="00E154AB">
      <w:pPr>
        <w:pStyle w:val="PL"/>
      </w:pPr>
      <w:r>
        <w:t xml:space="preserve">                    isInitialBwp:</w:t>
      </w:r>
    </w:p>
    <w:p w:rsidR="00E154AB" w:rsidRDefault="00E154AB" w:rsidP="00E154AB">
      <w:pPr>
        <w:pStyle w:val="PL"/>
      </w:pPr>
      <w:r>
        <w:t xml:space="preserve">                      $ref: '#/components/schemas/IsInitialBwp'</w:t>
      </w:r>
    </w:p>
    <w:p w:rsidR="00E154AB" w:rsidRDefault="00E154AB" w:rsidP="00E154AB">
      <w:pPr>
        <w:pStyle w:val="PL"/>
      </w:pPr>
      <w:r>
        <w:t xml:space="preserve">                    subCarrierSpacing:</w:t>
      </w:r>
    </w:p>
    <w:p w:rsidR="00E154AB" w:rsidRDefault="00E154AB" w:rsidP="00E154AB">
      <w:pPr>
        <w:pStyle w:val="PL"/>
      </w:pPr>
      <w:r>
        <w:t xml:space="preserve">                      type: integer</w:t>
      </w:r>
    </w:p>
    <w:p w:rsidR="00E154AB" w:rsidRDefault="00E154AB" w:rsidP="00E154AB">
      <w:pPr>
        <w:pStyle w:val="PL"/>
      </w:pPr>
      <w:r>
        <w:t xml:space="preserve">                    cyclicPrefix:</w:t>
      </w:r>
    </w:p>
    <w:p w:rsidR="00E154AB" w:rsidRDefault="00E154AB" w:rsidP="00E154AB">
      <w:pPr>
        <w:pStyle w:val="PL"/>
      </w:pPr>
      <w:r>
        <w:t xml:space="preserve">                      $ref: '#/components/schemas/CyclicPrefix'</w:t>
      </w:r>
    </w:p>
    <w:p w:rsidR="00E154AB" w:rsidRDefault="00E154AB" w:rsidP="00E154AB">
      <w:pPr>
        <w:pStyle w:val="PL"/>
      </w:pPr>
      <w:r>
        <w:t xml:space="preserve">                    startRB:</w:t>
      </w:r>
    </w:p>
    <w:p w:rsidR="00E154AB" w:rsidRDefault="00E154AB" w:rsidP="00E154AB">
      <w:pPr>
        <w:pStyle w:val="PL"/>
      </w:pPr>
      <w:r>
        <w:t xml:space="preserve">                      type: integer</w:t>
      </w:r>
    </w:p>
    <w:p w:rsidR="00E154AB" w:rsidRDefault="00E154AB" w:rsidP="00E154AB">
      <w:pPr>
        <w:pStyle w:val="PL"/>
      </w:pPr>
      <w:r>
        <w:t xml:space="preserve">                    numberOfRBs:</w:t>
      </w:r>
    </w:p>
    <w:p w:rsidR="00E154AB" w:rsidRDefault="00E154AB" w:rsidP="00E154AB">
      <w:pPr>
        <w:pStyle w:val="PL"/>
      </w:pPr>
      <w:r>
        <w:t xml:space="preserve">                      type: integer</w:t>
      </w:r>
    </w:p>
    <w:p w:rsidR="00E154AB" w:rsidRDefault="00E154AB" w:rsidP="00E154AB">
      <w:pPr>
        <w:pStyle w:val="PL"/>
      </w:pPr>
      <w:r>
        <w:t xml:space="preserve">        - $ref: 'genericNRM.yaml#/components/schemas/ManagedFunction-ncO'</w:t>
      </w:r>
    </w:p>
    <w:p w:rsidR="00E154AB" w:rsidRDefault="00E154AB" w:rsidP="00E154AB">
      <w:pPr>
        <w:pStyle w:val="PL"/>
      </w:pPr>
      <w:r>
        <w:t xml:space="preserve">    CommonBeamformingFunction-Single: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lastRenderedPageBreak/>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coverageShape:</w:t>
      </w:r>
    </w:p>
    <w:p w:rsidR="00E154AB" w:rsidRDefault="00E154AB" w:rsidP="00E154AB">
      <w:pPr>
        <w:pStyle w:val="PL"/>
      </w:pPr>
      <w:r>
        <w:t xml:space="preserve">                      $ref: '#/components/schemas/CoverageShape'</w:t>
      </w:r>
    </w:p>
    <w:p w:rsidR="00E154AB" w:rsidRPr="008E6D39" w:rsidRDefault="00E154AB" w:rsidP="00E154AB">
      <w:pPr>
        <w:pStyle w:val="PL"/>
        <w:rPr>
          <w:lang w:val="de-DE"/>
        </w:rPr>
      </w:pPr>
      <w:r>
        <w:t xml:space="preserve">                    </w:t>
      </w:r>
      <w:r w:rsidRPr="008E6D39">
        <w:rPr>
          <w:lang w:val="de-DE"/>
        </w:rPr>
        <w:t>digitalAzimuth:</w:t>
      </w:r>
    </w:p>
    <w:p w:rsidR="00E154AB" w:rsidRPr="008E6D39" w:rsidRDefault="00E154AB" w:rsidP="00E154AB">
      <w:pPr>
        <w:pStyle w:val="PL"/>
        <w:rPr>
          <w:lang w:val="de-DE"/>
        </w:rPr>
      </w:pPr>
      <w:r w:rsidRPr="008E6D39">
        <w:rPr>
          <w:lang w:val="de-DE"/>
        </w:rPr>
        <w:t xml:space="preserve">                      $ref: '#/components/schemas/DigitalAzimuth'</w:t>
      </w:r>
    </w:p>
    <w:p w:rsidR="00E154AB" w:rsidRPr="008E6D39" w:rsidRDefault="00E154AB" w:rsidP="00E154AB">
      <w:pPr>
        <w:pStyle w:val="PL"/>
        <w:rPr>
          <w:lang w:val="de-DE"/>
        </w:rPr>
      </w:pPr>
      <w:r w:rsidRPr="008E6D39">
        <w:rPr>
          <w:lang w:val="de-DE"/>
        </w:rPr>
        <w:t xml:space="preserve">                    digitalTilt:</w:t>
      </w:r>
    </w:p>
    <w:p w:rsidR="00E154AB" w:rsidRPr="008E6D39" w:rsidRDefault="00E154AB" w:rsidP="00E154AB">
      <w:pPr>
        <w:pStyle w:val="PL"/>
        <w:rPr>
          <w:lang w:val="de-DE"/>
        </w:rPr>
      </w:pPr>
      <w:r w:rsidRPr="008E6D39">
        <w:rPr>
          <w:lang w:val="de-DE"/>
        </w:rPr>
        <w:t xml:space="preserve">                      $ref: '#/components/schemas/DigitalTilt'</w:t>
      </w:r>
    </w:p>
    <w:p w:rsidR="00E154AB" w:rsidRDefault="00E154AB" w:rsidP="00E154AB">
      <w:pPr>
        <w:pStyle w:val="PL"/>
      </w:pPr>
      <w:r w:rsidRPr="008E6D39">
        <w:rPr>
          <w:lang w:val="de-DE"/>
        </w:rPr>
        <w:t xml:space="preserve">        </w:t>
      </w:r>
      <w:r>
        <w:t>- type: object</w:t>
      </w:r>
    </w:p>
    <w:p w:rsidR="00E154AB" w:rsidRDefault="00E154AB" w:rsidP="00E154AB">
      <w:pPr>
        <w:pStyle w:val="PL"/>
      </w:pPr>
      <w:r>
        <w:t xml:space="preserve">          properties:</w:t>
      </w:r>
    </w:p>
    <w:p w:rsidR="00E154AB" w:rsidRDefault="00E154AB" w:rsidP="00E154AB">
      <w:pPr>
        <w:pStyle w:val="PL"/>
      </w:pPr>
      <w:r>
        <w:t xml:space="preserve">            Beam:</w:t>
      </w:r>
    </w:p>
    <w:p w:rsidR="00E154AB" w:rsidRDefault="00E154AB" w:rsidP="00E154AB">
      <w:pPr>
        <w:pStyle w:val="PL"/>
      </w:pPr>
      <w:r>
        <w:t xml:space="preserve">              $ref: '#/components/schemas/Beam-Multiple'</w:t>
      </w:r>
    </w:p>
    <w:p w:rsidR="00E154AB" w:rsidRDefault="00E154AB" w:rsidP="00E154AB">
      <w:pPr>
        <w:pStyle w:val="PL"/>
      </w:pPr>
      <w:r>
        <w:t xml:space="preserve">    Beam-Single: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beamIndex:</w:t>
      </w:r>
    </w:p>
    <w:p w:rsidR="00E154AB" w:rsidRDefault="00E154AB" w:rsidP="00E154AB">
      <w:pPr>
        <w:pStyle w:val="PL"/>
      </w:pPr>
      <w:r>
        <w:t xml:space="preserve">                      type: integer</w:t>
      </w:r>
    </w:p>
    <w:p w:rsidR="00E154AB" w:rsidRDefault="00E154AB" w:rsidP="00E154AB">
      <w:pPr>
        <w:pStyle w:val="PL"/>
      </w:pPr>
      <w:r>
        <w:t xml:space="preserve">                    beamType:</w:t>
      </w:r>
    </w:p>
    <w:p w:rsidR="00E154AB" w:rsidRDefault="00E154AB" w:rsidP="00E154AB">
      <w:pPr>
        <w:pStyle w:val="PL"/>
      </w:pPr>
      <w:r>
        <w:t xml:space="preserve">                      type: string</w:t>
      </w:r>
    </w:p>
    <w:p w:rsidR="00E154AB" w:rsidRDefault="00E154AB" w:rsidP="00E154AB">
      <w:pPr>
        <w:pStyle w:val="PL"/>
      </w:pPr>
      <w:r>
        <w:t xml:space="preserve">                      enum:</w:t>
      </w:r>
    </w:p>
    <w:p w:rsidR="00E154AB" w:rsidRDefault="00E154AB" w:rsidP="00E154AB">
      <w:pPr>
        <w:pStyle w:val="PL"/>
      </w:pPr>
      <w:r>
        <w:t xml:space="preserve">                        - SSB-BEAM</w:t>
      </w:r>
    </w:p>
    <w:p w:rsidR="00E154AB" w:rsidRPr="008E6D39" w:rsidRDefault="00E154AB" w:rsidP="00E154AB">
      <w:pPr>
        <w:pStyle w:val="PL"/>
        <w:rPr>
          <w:lang w:val="de-DE"/>
        </w:rPr>
      </w:pPr>
      <w:r>
        <w:t xml:space="preserve">                    </w:t>
      </w:r>
      <w:r w:rsidRPr="008E6D39">
        <w:rPr>
          <w:lang w:val="de-DE"/>
        </w:rPr>
        <w:t>beamAzimuth:</w:t>
      </w:r>
    </w:p>
    <w:p w:rsidR="00E154AB" w:rsidRPr="008E6D39" w:rsidRDefault="00E154AB" w:rsidP="00E154AB">
      <w:pPr>
        <w:pStyle w:val="PL"/>
        <w:rPr>
          <w:lang w:val="de-DE"/>
        </w:rPr>
      </w:pPr>
      <w:r w:rsidRPr="008E6D39">
        <w:rPr>
          <w:lang w:val="de-DE"/>
        </w:rPr>
        <w:t xml:space="preserve">                      type: integer</w:t>
      </w:r>
    </w:p>
    <w:p w:rsidR="00E154AB" w:rsidRPr="008E6D39" w:rsidRDefault="00E154AB" w:rsidP="00E154AB">
      <w:pPr>
        <w:pStyle w:val="PL"/>
        <w:rPr>
          <w:lang w:val="de-DE"/>
        </w:rPr>
      </w:pPr>
      <w:r w:rsidRPr="008E6D39">
        <w:rPr>
          <w:lang w:val="de-DE"/>
        </w:rPr>
        <w:t xml:space="preserve">                      minimum: -1800</w:t>
      </w:r>
    </w:p>
    <w:p w:rsidR="00E154AB" w:rsidRPr="008E6D39" w:rsidRDefault="00E154AB" w:rsidP="00E154AB">
      <w:pPr>
        <w:pStyle w:val="PL"/>
        <w:rPr>
          <w:lang w:val="de-DE"/>
        </w:rPr>
      </w:pPr>
      <w:r w:rsidRPr="008E6D39">
        <w:rPr>
          <w:lang w:val="de-DE"/>
        </w:rPr>
        <w:t xml:space="preserve">                      maximum: 1800</w:t>
      </w:r>
    </w:p>
    <w:p w:rsidR="00E154AB" w:rsidRPr="008E6D39" w:rsidRDefault="00E154AB" w:rsidP="00E154AB">
      <w:pPr>
        <w:pStyle w:val="PL"/>
        <w:rPr>
          <w:lang w:val="de-DE"/>
        </w:rPr>
      </w:pPr>
      <w:r w:rsidRPr="008E6D39">
        <w:rPr>
          <w:lang w:val="de-DE"/>
        </w:rPr>
        <w:t xml:space="preserve">                    beamTilt:</w:t>
      </w:r>
    </w:p>
    <w:p w:rsidR="00E154AB" w:rsidRPr="008E6D39" w:rsidRDefault="00E154AB" w:rsidP="00E154AB">
      <w:pPr>
        <w:pStyle w:val="PL"/>
        <w:rPr>
          <w:lang w:val="de-DE"/>
        </w:rPr>
      </w:pPr>
      <w:r w:rsidRPr="008E6D39">
        <w:rPr>
          <w:lang w:val="de-DE"/>
        </w:rPr>
        <w:t xml:space="preserve">                      type: integer</w:t>
      </w:r>
    </w:p>
    <w:p w:rsidR="00E154AB" w:rsidRPr="008E6D39" w:rsidRDefault="00E154AB" w:rsidP="00E154AB">
      <w:pPr>
        <w:pStyle w:val="PL"/>
        <w:rPr>
          <w:lang w:val="de-DE"/>
        </w:rPr>
      </w:pPr>
      <w:r w:rsidRPr="008E6D39">
        <w:rPr>
          <w:lang w:val="de-DE"/>
        </w:rPr>
        <w:t xml:space="preserve">                      minimum: -900</w:t>
      </w:r>
    </w:p>
    <w:p w:rsidR="00E154AB" w:rsidRPr="008E6D39" w:rsidRDefault="00E154AB" w:rsidP="00E154AB">
      <w:pPr>
        <w:pStyle w:val="PL"/>
        <w:rPr>
          <w:lang w:val="de-DE"/>
        </w:rPr>
      </w:pPr>
      <w:r w:rsidRPr="008E6D39">
        <w:rPr>
          <w:lang w:val="de-DE"/>
        </w:rPr>
        <w:t xml:space="preserve">                      maximum: 900</w:t>
      </w:r>
    </w:p>
    <w:p w:rsidR="00E154AB" w:rsidRPr="008E6D39" w:rsidRDefault="00E154AB" w:rsidP="00E154AB">
      <w:pPr>
        <w:pStyle w:val="PL"/>
        <w:rPr>
          <w:lang w:val="de-DE"/>
        </w:rPr>
      </w:pPr>
      <w:r w:rsidRPr="008E6D39">
        <w:rPr>
          <w:lang w:val="de-DE"/>
        </w:rPr>
        <w:t xml:space="preserve">                    beamHorizWidth:</w:t>
      </w:r>
    </w:p>
    <w:p w:rsidR="00E154AB" w:rsidRPr="008E6D39" w:rsidRDefault="00E154AB" w:rsidP="00E154AB">
      <w:pPr>
        <w:pStyle w:val="PL"/>
        <w:rPr>
          <w:lang w:val="de-DE"/>
        </w:rPr>
      </w:pPr>
      <w:r w:rsidRPr="008E6D39">
        <w:rPr>
          <w:lang w:val="de-DE"/>
        </w:rPr>
        <w:t xml:space="preserve">                      type: integer</w:t>
      </w:r>
    </w:p>
    <w:p w:rsidR="00E154AB" w:rsidRPr="008E6D39" w:rsidRDefault="00E154AB" w:rsidP="00E154AB">
      <w:pPr>
        <w:pStyle w:val="PL"/>
        <w:rPr>
          <w:lang w:val="de-DE"/>
        </w:rPr>
      </w:pPr>
      <w:r w:rsidRPr="008E6D39">
        <w:rPr>
          <w:lang w:val="de-DE"/>
        </w:rPr>
        <w:t xml:space="preserve">                      minimum: 0</w:t>
      </w:r>
    </w:p>
    <w:p w:rsidR="00E154AB" w:rsidRPr="008E6D39" w:rsidRDefault="00E154AB" w:rsidP="00E154AB">
      <w:pPr>
        <w:pStyle w:val="PL"/>
        <w:rPr>
          <w:lang w:val="de-DE"/>
        </w:rPr>
      </w:pPr>
      <w:r w:rsidRPr="008E6D39">
        <w:rPr>
          <w:lang w:val="de-DE"/>
        </w:rPr>
        <w:t xml:space="preserve">                      maximum: 3599</w:t>
      </w:r>
    </w:p>
    <w:p w:rsidR="00E154AB" w:rsidRPr="008E6D39" w:rsidRDefault="00E154AB" w:rsidP="00E154AB">
      <w:pPr>
        <w:pStyle w:val="PL"/>
        <w:rPr>
          <w:lang w:val="de-DE"/>
        </w:rPr>
      </w:pPr>
      <w:r w:rsidRPr="008E6D39">
        <w:rPr>
          <w:lang w:val="de-DE"/>
        </w:rPr>
        <w:t xml:space="preserve">                    beamVertWidth:</w:t>
      </w:r>
    </w:p>
    <w:p w:rsidR="00E154AB" w:rsidRDefault="00E154AB" w:rsidP="00E154AB">
      <w:pPr>
        <w:pStyle w:val="PL"/>
      </w:pPr>
      <w:r w:rsidRPr="008E6D39">
        <w:rPr>
          <w:lang w:val="de-DE"/>
        </w:rPr>
        <w:t xml:space="preserve">                      </w:t>
      </w:r>
      <w:r>
        <w:t>type: integer</w:t>
      </w:r>
    </w:p>
    <w:p w:rsidR="00E154AB" w:rsidRDefault="00E154AB" w:rsidP="00E154AB">
      <w:pPr>
        <w:pStyle w:val="PL"/>
      </w:pPr>
      <w:r>
        <w:t xml:space="preserve">                      minimum: 0</w:t>
      </w:r>
    </w:p>
    <w:p w:rsidR="00E154AB" w:rsidRDefault="00E154AB" w:rsidP="00E154AB">
      <w:pPr>
        <w:pStyle w:val="PL"/>
      </w:pPr>
      <w:r>
        <w:t xml:space="preserve">                      maximum: 1800</w:t>
      </w:r>
    </w:p>
    <w:p w:rsidR="00E154AB" w:rsidRDefault="00E154AB" w:rsidP="00E154AB">
      <w:pPr>
        <w:pStyle w:val="PL"/>
      </w:pPr>
      <w:r>
        <w:t xml:space="preserve">    RRMPolicyRatio-Single: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'#/components/schemas/RrmPolicy_-Attr'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Del="00527FC2" w:rsidRDefault="00E154AB" w:rsidP="00E154AB">
      <w:pPr>
        <w:pStyle w:val="PL"/>
        <w:rPr>
          <w:del w:id="21700" w:author="28.541_CR0285_(Rel-16)_eNRM" w:date="2020-06-26T16:25:00Z"/>
        </w:rPr>
      </w:pPr>
      <w:del w:id="21701" w:author="28.541_CR0285_(Rel-16)_eNRM" w:date="2020-06-26T16:25:00Z">
        <w:r w:rsidDel="00527FC2">
          <w:delText xml:space="preserve">                    quotaType:</w:delText>
        </w:r>
      </w:del>
    </w:p>
    <w:p w:rsidR="00E154AB" w:rsidDel="00527FC2" w:rsidRDefault="00E154AB" w:rsidP="00E154AB">
      <w:pPr>
        <w:pStyle w:val="PL"/>
        <w:rPr>
          <w:del w:id="21702" w:author="28.541_CR0285_(Rel-16)_eNRM" w:date="2020-06-26T16:25:00Z"/>
        </w:rPr>
      </w:pPr>
      <w:del w:id="21703" w:author="28.541_CR0285_(Rel-16)_eNRM" w:date="2020-06-26T16:25:00Z">
        <w:r w:rsidDel="00527FC2">
          <w:delText xml:space="preserve">                      $ref: '#/components/schemas/QuotaType'</w:delText>
        </w:r>
      </w:del>
    </w:p>
    <w:p w:rsidR="00E154AB" w:rsidRDefault="00E154AB" w:rsidP="00E154AB">
      <w:pPr>
        <w:pStyle w:val="PL"/>
      </w:pPr>
      <w:r>
        <w:t xml:space="preserve">                    rRMPolicyMaxRatio:</w:t>
      </w:r>
    </w:p>
    <w:p w:rsidR="00E154AB" w:rsidRDefault="00E154AB" w:rsidP="00E154AB">
      <w:pPr>
        <w:pStyle w:val="PL"/>
      </w:pPr>
      <w:r>
        <w:t xml:space="preserve">                      type: integer</w:t>
      </w:r>
    </w:p>
    <w:p w:rsidR="00E154AB" w:rsidDel="00527FC2" w:rsidRDefault="00E154AB" w:rsidP="00E154AB">
      <w:pPr>
        <w:pStyle w:val="PL"/>
        <w:rPr>
          <w:del w:id="21704" w:author="28.541_CR0285_(Rel-16)_eNRM" w:date="2020-06-26T16:25:00Z"/>
        </w:rPr>
      </w:pPr>
      <w:del w:id="21705" w:author="28.541_CR0285_(Rel-16)_eNRM" w:date="2020-06-26T16:25:00Z">
        <w:r w:rsidDel="00527FC2">
          <w:delText xml:space="preserve">                    rRMPolicyMarginMaxRatio:</w:delText>
        </w:r>
      </w:del>
    </w:p>
    <w:p w:rsidR="00E154AB" w:rsidDel="00527FC2" w:rsidRDefault="00E154AB" w:rsidP="00E154AB">
      <w:pPr>
        <w:pStyle w:val="PL"/>
        <w:rPr>
          <w:del w:id="21706" w:author="28.541_CR0285_(Rel-16)_eNRM" w:date="2020-06-26T16:25:00Z"/>
        </w:rPr>
      </w:pPr>
      <w:del w:id="21707" w:author="28.541_CR0285_(Rel-16)_eNRM" w:date="2020-06-26T16:25:00Z">
        <w:r w:rsidDel="00527FC2">
          <w:delText xml:space="preserve">                      type: integer</w:delText>
        </w:r>
      </w:del>
    </w:p>
    <w:p w:rsidR="00E154AB" w:rsidRDefault="00E154AB" w:rsidP="00E154AB">
      <w:pPr>
        <w:pStyle w:val="PL"/>
      </w:pPr>
      <w:r>
        <w:t xml:space="preserve">                    rRMPolicyMinRatio:</w:t>
      </w:r>
    </w:p>
    <w:p w:rsidR="00E154AB" w:rsidRDefault="00E154AB" w:rsidP="00E154AB">
      <w:pPr>
        <w:pStyle w:val="PL"/>
      </w:pPr>
      <w:r>
        <w:t xml:space="preserve">                      type: integer</w:t>
      </w:r>
    </w:p>
    <w:p w:rsidR="00E154AB" w:rsidRDefault="00E154AB" w:rsidP="00E154AB">
      <w:pPr>
        <w:pStyle w:val="PL"/>
      </w:pPr>
      <w:r>
        <w:t xml:space="preserve">                    </w:t>
      </w:r>
      <w:del w:id="21708" w:author="28.541_CR0285_(Rel-16)_eNRM" w:date="2020-06-26T16:25:00Z">
        <w:r w:rsidDel="00527FC2">
          <w:delText>rRMPolicyMarginMinRatio</w:delText>
        </w:r>
      </w:del>
      <w:ins w:id="21709" w:author="28.541_CR0285_(Rel-16)_eNRM" w:date="2020-06-26T16:25:00Z">
        <w:r w:rsidR="00527FC2">
          <w:t>rRMPolicyDedicatedRatio</w:t>
        </w:r>
      </w:ins>
      <w:r>
        <w:t>:</w:t>
      </w:r>
    </w:p>
    <w:p w:rsidR="00E154AB" w:rsidRDefault="00E154AB" w:rsidP="00E154AB">
      <w:pPr>
        <w:pStyle w:val="PL"/>
      </w:pPr>
      <w:r>
        <w:t xml:space="preserve">                      type: integer</w:t>
      </w:r>
    </w:p>
    <w:p w:rsidR="00E154AB" w:rsidRDefault="00E154AB" w:rsidP="00E154AB">
      <w:pPr>
        <w:pStyle w:val="PL"/>
      </w:pPr>
    </w:p>
    <w:p w:rsidR="00E154AB" w:rsidRDefault="00E154AB" w:rsidP="00E154AB">
      <w:pPr>
        <w:pStyle w:val="PL"/>
      </w:pPr>
      <w:r>
        <w:t xml:space="preserve">    NRCellRelation-Single: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Del="009D66FC" w:rsidRDefault="00E154AB" w:rsidP="00E154AB">
      <w:pPr>
        <w:pStyle w:val="PL"/>
        <w:rPr>
          <w:del w:id="21710" w:author="28.541_CR0320_(Rel-16)_NETSLICE-5GNRM" w:date="2020-06-29T16:32:00Z"/>
        </w:rPr>
      </w:pPr>
      <w:del w:id="21711" w:author="28.541_CR0320_(Rel-16)_NETSLICE-5GNRM" w:date="2020-06-29T16:32:00Z">
        <w:r w:rsidDel="009D66FC">
          <w:delText xml:space="preserve">              allOf:</w:delText>
        </w:r>
      </w:del>
    </w:p>
    <w:p w:rsidR="00E154AB" w:rsidDel="005237DB" w:rsidRDefault="00E154AB" w:rsidP="00E154AB">
      <w:pPr>
        <w:pStyle w:val="PL"/>
        <w:rPr>
          <w:del w:id="21712" w:author="28.541_CR0281R1_(Rel-16)_NETSLICE-5GNRM" w:date="2020-06-26T15:22:00Z"/>
        </w:rPr>
      </w:pPr>
      <w:del w:id="21713" w:author="28.541_CR0281R1_(Rel-16)_NETSLICE-5GNRM" w:date="2020-06-26T15:22:00Z">
        <w:r w:rsidDel="005237DB">
          <w:delText xml:space="preserve">                - $ref: 'genericNRM.yaml#/components/schemas/ManagedFunction-Attr'</w:delText>
        </w:r>
      </w:del>
    </w:p>
    <w:p w:rsidR="00E154AB" w:rsidRDefault="00E154AB" w:rsidP="00E154AB">
      <w:pPr>
        <w:pStyle w:val="PL"/>
      </w:pPr>
      <w:r>
        <w:t xml:space="preserve">                </w:t>
      </w:r>
      <w:del w:id="21714" w:author="28.541_CR0320_(Rel-16)_NETSLICE-5GNRM" w:date="2020-06-29T16:32:00Z">
        <w:r w:rsidDel="007C056C">
          <w:delText>-</w:delText>
        </w:r>
      </w:del>
      <w:r>
        <w:t xml:space="preserve"> </w:t>
      </w:r>
      <w:ins w:id="21715" w:author="28.541_CR0320_(Rel-16)_NETSLICE-5GNRM" w:date="2020-06-29T16:33:00Z">
        <w:r w:rsidR="007C056C">
          <w:t xml:space="preserve"> </w:t>
        </w:r>
      </w:ins>
      <w:r>
        <w:t>type: object</w:t>
      </w:r>
    </w:p>
    <w:p w:rsidR="00E154AB" w:rsidRDefault="00E154AB" w:rsidP="00E154AB">
      <w:pPr>
        <w:pStyle w:val="PL"/>
      </w:pPr>
      <w:r>
        <w:t xml:space="preserve">                  properties:</w:t>
      </w:r>
    </w:p>
    <w:p w:rsidR="00E154AB" w:rsidRDefault="00E154AB" w:rsidP="00E154AB">
      <w:pPr>
        <w:pStyle w:val="PL"/>
      </w:pPr>
      <w:r>
        <w:lastRenderedPageBreak/>
        <w:t xml:space="preserve">                    nRTCI:</w:t>
      </w:r>
    </w:p>
    <w:p w:rsidR="00E154AB" w:rsidRDefault="00E154AB" w:rsidP="00E154AB">
      <w:pPr>
        <w:pStyle w:val="PL"/>
      </w:pPr>
      <w:r>
        <w:t xml:space="preserve">                      type: integer</w:t>
      </w:r>
    </w:p>
    <w:p w:rsidR="00E154AB" w:rsidRDefault="00E154AB" w:rsidP="00E154AB">
      <w:pPr>
        <w:pStyle w:val="PL"/>
      </w:pPr>
      <w:r>
        <w:t xml:space="preserve">                    cellIndividualOffset:</w:t>
      </w:r>
    </w:p>
    <w:p w:rsidR="00E154AB" w:rsidRDefault="00E154AB" w:rsidP="00E154AB">
      <w:pPr>
        <w:pStyle w:val="PL"/>
      </w:pPr>
      <w:r>
        <w:t xml:space="preserve">                      $ref: '#/components/schemas/CellIndividualOffset'</w:t>
      </w:r>
    </w:p>
    <w:p w:rsidR="00E154AB" w:rsidRDefault="00E154AB" w:rsidP="00E154AB">
      <w:pPr>
        <w:pStyle w:val="PL"/>
      </w:pPr>
      <w:r>
        <w:t xml:space="preserve">                    adjacentNRCellRef:</w:t>
      </w:r>
    </w:p>
    <w:p w:rsidR="00E154AB" w:rsidRDefault="00E154AB" w:rsidP="00E154AB">
      <w:pPr>
        <w:pStyle w:val="PL"/>
      </w:pPr>
      <w:r>
        <w:t xml:space="preserve">                      $ref: 'genericNRM.yaml#/components/schemas/Dn'</w:t>
      </w:r>
    </w:p>
    <w:p w:rsidR="00E154AB" w:rsidRDefault="00E154AB" w:rsidP="00E154AB">
      <w:pPr>
        <w:pStyle w:val="PL"/>
      </w:pPr>
      <w:r>
        <w:t xml:space="preserve">                    nRFrequencyRef:</w:t>
      </w:r>
    </w:p>
    <w:p w:rsidR="00E154AB" w:rsidRDefault="00E154AB" w:rsidP="00E154AB">
      <w:pPr>
        <w:pStyle w:val="PL"/>
      </w:pPr>
      <w:r>
        <w:t xml:space="preserve">                      $ref: 'genericNRM.yaml#/components/schemas/Dn'</w:t>
      </w:r>
    </w:p>
    <w:p w:rsidR="00E154AB" w:rsidRDefault="00E154AB" w:rsidP="00E154AB">
      <w:pPr>
        <w:pStyle w:val="PL"/>
      </w:pPr>
      <w:r>
        <w:t xml:space="preserve">                    isRemoveAllowed:</w:t>
      </w:r>
    </w:p>
    <w:p w:rsidR="00E154AB" w:rsidRDefault="00E154AB" w:rsidP="00E154AB">
      <w:pPr>
        <w:pStyle w:val="PL"/>
      </w:pPr>
      <w:r>
        <w:t xml:space="preserve">                      type: boolean</w:t>
      </w:r>
    </w:p>
    <w:p w:rsidR="00E154AB" w:rsidRDefault="00E154AB" w:rsidP="00E154AB">
      <w:pPr>
        <w:pStyle w:val="PL"/>
      </w:pPr>
      <w:r>
        <w:t xml:space="preserve">                    isHOAllowed:</w:t>
      </w:r>
    </w:p>
    <w:p w:rsidR="00C17174" w:rsidRDefault="00E154AB" w:rsidP="00C17174">
      <w:pPr>
        <w:pStyle w:val="PL"/>
        <w:rPr>
          <w:ins w:id="21716" w:author="28.541_CR0319_(Rel-16)_EE_5G" w:date="2020-06-29T16:05:00Z"/>
        </w:rPr>
      </w:pPr>
      <w:r>
        <w:t xml:space="preserve">                      type: boolean</w:t>
      </w:r>
    </w:p>
    <w:p w:rsidR="007A0935" w:rsidRDefault="007A0935" w:rsidP="007A0935">
      <w:pPr>
        <w:pStyle w:val="PL"/>
        <w:rPr>
          <w:ins w:id="21717" w:author="28.541_CR0319_(Rel-16)_EE_5G" w:date="2020-06-29T16:05:00Z"/>
        </w:rPr>
      </w:pPr>
      <w:ins w:id="21718" w:author="28.541_CR0319_(Rel-16)_EE_5G" w:date="2020-06-29T16:05:00Z">
        <w:r>
          <w:t xml:space="preserve">                    </w:t>
        </w:r>
        <w:r w:rsidRPr="00352FAB">
          <w:t>isESCoveredBy</w:t>
        </w:r>
        <w:r>
          <w:t>:</w:t>
        </w:r>
      </w:ins>
    </w:p>
    <w:p w:rsidR="007A0935" w:rsidRDefault="007A0935" w:rsidP="007A0935">
      <w:pPr>
        <w:pStyle w:val="PL"/>
        <w:rPr>
          <w:ins w:id="21719" w:author="28.541_CR0290_(Rel-16)_SON_5G" w:date="2020-06-29T12:03:00Z"/>
        </w:rPr>
      </w:pPr>
      <w:ins w:id="21720" w:author="28.541_CR0319_(Rel-16)_EE_5G" w:date="2020-06-29T16:05:00Z">
        <w:r>
          <w:t xml:space="preserve">                      $ref: '#/components/schemas/I</w:t>
        </w:r>
        <w:r w:rsidRPr="00352FAB">
          <w:t>sESCoveredBy</w:t>
        </w:r>
        <w:r>
          <w:t>'</w:t>
        </w:r>
      </w:ins>
    </w:p>
    <w:p w:rsidR="00C17174" w:rsidRDefault="00C17174" w:rsidP="00C17174">
      <w:pPr>
        <w:pStyle w:val="PL"/>
        <w:rPr>
          <w:ins w:id="21721" w:author="28.541_CR0290_(Rel-16)_SON_5G" w:date="2020-06-29T12:03:00Z"/>
        </w:rPr>
      </w:pPr>
      <w:ins w:id="21722" w:author="28.541_CR0290_(Rel-16)_SON_5G" w:date="2020-06-29T12:03:00Z">
        <w:r>
          <w:t xml:space="preserve">                    isENDCAllowed:</w:t>
        </w:r>
      </w:ins>
    </w:p>
    <w:p w:rsidR="00E154AB" w:rsidRDefault="00C17174" w:rsidP="00C17174">
      <w:pPr>
        <w:pStyle w:val="PL"/>
      </w:pPr>
      <w:ins w:id="21723" w:author="28.541_CR0290_(Rel-16)_SON_5G" w:date="2020-06-29T12:03:00Z">
        <w:r>
          <w:t xml:space="preserve">                      type: boolean</w:t>
        </w:r>
      </w:ins>
    </w:p>
    <w:p w:rsidR="00E154AB" w:rsidDel="007C056C" w:rsidRDefault="00E154AB" w:rsidP="00E154AB">
      <w:pPr>
        <w:pStyle w:val="PL"/>
        <w:rPr>
          <w:del w:id="21724" w:author="28.541_CR0320_(Rel-16)_NETSLICE-5GNRM" w:date="2020-06-29T16:33:00Z"/>
        </w:rPr>
      </w:pPr>
      <w:del w:id="21725" w:author="28.541_CR0320_(Rel-16)_NETSLICE-5GNRM" w:date="2020-06-29T16:33:00Z">
        <w:r w:rsidDel="007C056C">
          <w:delText xml:space="preserve">        - $ref: 'genericNRM.yaml#/components/schemas/ManagedFunction-ncO'</w:delText>
        </w:r>
      </w:del>
    </w:p>
    <w:p w:rsidR="00E154AB" w:rsidRDefault="00E154AB" w:rsidP="00E154AB">
      <w:pPr>
        <w:pStyle w:val="PL"/>
      </w:pPr>
      <w:r>
        <w:t xml:space="preserve">    EUtranCellRelation-Single: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adjacentEUtranCellRef:</w:t>
      </w:r>
    </w:p>
    <w:p w:rsidR="00E154AB" w:rsidRDefault="00E154AB" w:rsidP="00E154AB">
      <w:pPr>
        <w:pStyle w:val="PL"/>
      </w:pPr>
      <w:r>
        <w:t xml:space="preserve">                      $ref: 'genericNRM.yaml#/components/schemas/Dn'</w:t>
      </w:r>
    </w:p>
    <w:p w:rsidR="00E154AB" w:rsidRDefault="00E154AB" w:rsidP="00E154AB">
      <w:pPr>
        <w:pStyle w:val="PL"/>
      </w:pPr>
      <w:r>
        <w:t xml:space="preserve">        - $ref: 'genericNRM.yaml#/components/schemas/ManagedFunction-ncO'</w:t>
      </w:r>
    </w:p>
    <w:p w:rsidR="00E154AB" w:rsidRDefault="00E154AB" w:rsidP="00E154AB">
      <w:pPr>
        <w:pStyle w:val="PL"/>
      </w:pPr>
      <w:r>
        <w:t xml:space="preserve">    NRFreqRelation-Single: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Del="00875F53" w:rsidRDefault="00E154AB" w:rsidP="00E154AB">
      <w:pPr>
        <w:pStyle w:val="PL"/>
        <w:rPr>
          <w:del w:id="21726" w:author="28.541_CR0320_(Rel-16)_NETSLICE-5GNRM" w:date="2020-06-29T16:34:00Z"/>
        </w:rPr>
      </w:pPr>
      <w:del w:id="21727" w:author="28.541_CR0320_(Rel-16)_NETSLICE-5GNRM" w:date="2020-06-29T16:34:00Z">
        <w:r w:rsidDel="00875F53">
          <w:delText xml:space="preserve">              allOf:</w:delText>
        </w:r>
      </w:del>
    </w:p>
    <w:p w:rsidR="00E154AB" w:rsidDel="005237DB" w:rsidRDefault="00E154AB" w:rsidP="00E154AB">
      <w:pPr>
        <w:pStyle w:val="PL"/>
        <w:rPr>
          <w:del w:id="21728" w:author="28.541_CR0281R1_(Rel-16)_NETSLICE-5GNRM" w:date="2020-06-26T15:22:00Z"/>
        </w:rPr>
      </w:pPr>
      <w:del w:id="21729" w:author="28.541_CR0281R1_(Rel-16)_NETSLICE-5GNRM" w:date="2020-06-26T15:22:00Z">
        <w:r w:rsidDel="005237DB">
          <w:delText xml:space="preserve">                - $ref: 'genericNRM.yaml#/components/schemas/ManagedFunction-Attr'</w:delText>
        </w:r>
      </w:del>
    </w:p>
    <w:p w:rsidR="00E154AB" w:rsidRDefault="00E154AB" w:rsidP="00E154AB">
      <w:pPr>
        <w:pStyle w:val="PL"/>
      </w:pPr>
      <w:r>
        <w:t xml:space="preserve">                </w:t>
      </w:r>
      <w:del w:id="21730" w:author="28.541_CR0320_(Rel-16)_NETSLICE-5GNRM" w:date="2020-06-29T16:34:00Z">
        <w:r w:rsidDel="00875F53">
          <w:delText>-</w:delText>
        </w:r>
      </w:del>
      <w:ins w:id="21731" w:author="28.541_CR0320_(Rel-16)_NETSLICE-5GNRM" w:date="2020-06-29T16:34:00Z">
        <w:r w:rsidR="00875F53">
          <w:t xml:space="preserve"> </w:t>
        </w:r>
      </w:ins>
      <w:r>
        <w:t xml:space="preserve"> type: object</w:t>
      </w:r>
    </w:p>
    <w:p w:rsidR="00E154AB" w:rsidRDefault="00E154AB" w:rsidP="00E154AB">
      <w:pPr>
        <w:pStyle w:val="PL"/>
      </w:pPr>
      <w:r>
        <w:t xml:space="preserve">                  properties:</w:t>
      </w:r>
    </w:p>
    <w:p w:rsidR="00E154AB" w:rsidRDefault="00E154AB" w:rsidP="00E154AB">
      <w:pPr>
        <w:pStyle w:val="PL"/>
      </w:pPr>
      <w:r>
        <w:t xml:space="preserve">                    offsetMO:</w:t>
      </w:r>
    </w:p>
    <w:p w:rsidR="00E154AB" w:rsidRDefault="00E154AB" w:rsidP="00E154AB">
      <w:pPr>
        <w:pStyle w:val="PL"/>
      </w:pPr>
      <w:r>
        <w:t xml:space="preserve">                      $ref: '#/components/schemas/QOffsetRangeList'</w:t>
      </w:r>
    </w:p>
    <w:p w:rsidR="00E154AB" w:rsidRDefault="00E154AB" w:rsidP="00E154AB">
      <w:pPr>
        <w:pStyle w:val="PL"/>
      </w:pPr>
      <w:r>
        <w:t xml:space="preserve">                    blackListEntry:</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type: integer</w:t>
      </w:r>
    </w:p>
    <w:p w:rsidR="00E154AB" w:rsidRDefault="00E154AB" w:rsidP="00E154AB">
      <w:pPr>
        <w:pStyle w:val="PL"/>
      </w:pPr>
      <w:r>
        <w:t xml:space="preserve">                        minimum: 0</w:t>
      </w:r>
    </w:p>
    <w:p w:rsidR="00E154AB" w:rsidRDefault="00E154AB" w:rsidP="00E154AB">
      <w:pPr>
        <w:pStyle w:val="PL"/>
      </w:pPr>
      <w:r>
        <w:t xml:space="preserve">                        maximum: 1007</w:t>
      </w:r>
    </w:p>
    <w:p w:rsidR="00E154AB" w:rsidRDefault="00E154AB" w:rsidP="00E154AB">
      <w:pPr>
        <w:pStyle w:val="PL"/>
      </w:pPr>
      <w:r>
        <w:t xml:space="preserve">                    blackListEntryIdleMode:</w:t>
      </w:r>
    </w:p>
    <w:p w:rsidR="00E154AB" w:rsidRDefault="00E154AB" w:rsidP="00E154AB">
      <w:pPr>
        <w:pStyle w:val="PL"/>
      </w:pPr>
      <w:r>
        <w:t xml:space="preserve">                      type: integer</w:t>
      </w:r>
    </w:p>
    <w:p w:rsidR="00E154AB" w:rsidRDefault="00E154AB" w:rsidP="00E154AB">
      <w:pPr>
        <w:pStyle w:val="PL"/>
      </w:pPr>
      <w:r>
        <w:t xml:space="preserve">                    cellReselectionPriority:</w:t>
      </w:r>
    </w:p>
    <w:p w:rsidR="00E154AB" w:rsidRDefault="00E154AB" w:rsidP="00E154AB">
      <w:pPr>
        <w:pStyle w:val="PL"/>
      </w:pPr>
      <w:r>
        <w:t xml:space="preserve">                      type: integer</w:t>
      </w:r>
    </w:p>
    <w:p w:rsidR="00E154AB" w:rsidRDefault="00E154AB" w:rsidP="00E154AB">
      <w:pPr>
        <w:pStyle w:val="PL"/>
      </w:pPr>
      <w:r>
        <w:t xml:space="preserve">                    cellReselectionSubPriority:</w:t>
      </w:r>
    </w:p>
    <w:p w:rsidR="00E154AB" w:rsidRDefault="00E154AB" w:rsidP="00E154AB">
      <w:pPr>
        <w:pStyle w:val="PL"/>
      </w:pPr>
      <w:r>
        <w:t xml:space="preserve">                      type: number</w:t>
      </w:r>
    </w:p>
    <w:p w:rsidR="00E154AB" w:rsidRDefault="00E154AB" w:rsidP="00E154AB">
      <w:pPr>
        <w:pStyle w:val="PL"/>
      </w:pPr>
      <w:r>
        <w:t xml:space="preserve">                      minimum: 0.2</w:t>
      </w:r>
    </w:p>
    <w:p w:rsidR="00E154AB" w:rsidRDefault="00E154AB" w:rsidP="00E154AB">
      <w:pPr>
        <w:pStyle w:val="PL"/>
      </w:pPr>
      <w:r>
        <w:t xml:space="preserve">                      maximum: 0.8</w:t>
      </w:r>
    </w:p>
    <w:p w:rsidR="00E154AB" w:rsidRDefault="00E154AB" w:rsidP="00E154AB">
      <w:pPr>
        <w:pStyle w:val="PL"/>
      </w:pPr>
      <w:r>
        <w:t xml:space="preserve">                      multipleOf: 0.2</w:t>
      </w:r>
    </w:p>
    <w:p w:rsidR="00E154AB" w:rsidRDefault="00E154AB" w:rsidP="00E154AB">
      <w:pPr>
        <w:pStyle w:val="PL"/>
      </w:pPr>
      <w:r>
        <w:t xml:space="preserve">                    pMax:</w:t>
      </w:r>
    </w:p>
    <w:p w:rsidR="00E154AB" w:rsidRDefault="00E154AB" w:rsidP="00E154AB">
      <w:pPr>
        <w:pStyle w:val="PL"/>
      </w:pPr>
      <w:r>
        <w:t xml:space="preserve">                      type: integer</w:t>
      </w:r>
    </w:p>
    <w:p w:rsidR="00E154AB" w:rsidRDefault="00E154AB" w:rsidP="00E154AB">
      <w:pPr>
        <w:pStyle w:val="PL"/>
      </w:pPr>
      <w:r>
        <w:t xml:space="preserve">                      minimum: -30</w:t>
      </w:r>
    </w:p>
    <w:p w:rsidR="00E154AB" w:rsidRDefault="00E154AB" w:rsidP="00E154AB">
      <w:pPr>
        <w:pStyle w:val="PL"/>
      </w:pPr>
      <w:r>
        <w:t xml:space="preserve">                      maximum: 33</w:t>
      </w:r>
    </w:p>
    <w:p w:rsidR="00E154AB" w:rsidRDefault="00E154AB" w:rsidP="00E154AB">
      <w:pPr>
        <w:pStyle w:val="PL"/>
      </w:pPr>
      <w:r>
        <w:t xml:space="preserve">                    qOffsetFreq:</w:t>
      </w:r>
    </w:p>
    <w:p w:rsidR="00E154AB" w:rsidRDefault="00E154AB" w:rsidP="00E154AB">
      <w:pPr>
        <w:pStyle w:val="PL"/>
      </w:pPr>
      <w:r>
        <w:t xml:space="preserve">                      $ref: '#/components/schemas/QOffsetFreq'</w:t>
      </w:r>
    </w:p>
    <w:p w:rsidR="00E154AB" w:rsidRDefault="00E154AB" w:rsidP="00E154AB">
      <w:pPr>
        <w:pStyle w:val="PL"/>
      </w:pPr>
      <w:r>
        <w:t xml:space="preserve">                    qQualMin:</w:t>
      </w:r>
    </w:p>
    <w:p w:rsidR="00E154AB" w:rsidRDefault="00E154AB" w:rsidP="00E154AB">
      <w:pPr>
        <w:pStyle w:val="PL"/>
      </w:pPr>
      <w:r>
        <w:t xml:space="preserve">                      type: number</w:t>
      </w:r>
    </w:p>
    <w:p w:rsidR="00E154AB" w:rsidRDefault="00E154AB" w:rsidP="00E154AB">
      <w:pPr>
        <w:pStyle w:val="PL"/>
      </w:pPr>
      <w:r>
        <w:t xml:space="preserve">                    qRxLevMin:</w:t>
      </w:r>
    </w:p>
    <w:p w:rsidR="00E154AB" w:rsidRDefault="00E154AB" w:rsidP="00E154AB">
      <w:pPr>
        <w:pStyle w:val="PL"/>
      </w:pPr>
      <w:r>
        <w:t xml:space="preserve">                      type: integer</w:t>
      </w:r>
    </w:p>
    <w:p w:rsidR="00E154AB" w:rsidRDefault="00E154AB" w:rsidP="00E154AB">
      <w:pPr>
        <w:pStyle w:val="PL"/>
      </w:pPr>
      <w:r>
        <w:t xml:space="preserve">                      minimum: -140</w:t>
      </w:r>
    </w:p>
    <w:p w:rsidR="00E154AB" w:rsidRDefault="00E154AB" w:rsidP="00E154AB">
      <w:pPr>
        <w:pStyle w:val="PL"/>
      </w:pPr>
      <w:r>
        <w:t xml:space="preserve">                      maximum: -44</w:t>
      </w:r>
    </w:p>
    <w:p w:rsidR="00E154AB" w:rsidRDefault="00E154AB" w:rsidP="00E154AB">
      <w:pPr>
        <w:pStyle w:val="PL"/>
      </w:pPr>
      <w:r>
        <w:t xml:space="preserve">                    threshXHighP:</w:t>
      </w:r>
    </w:p>
    <w:p w:rsidR="00E154AB" w:rsidRDefault="00E154AB" w:rsidP="00E154AB">
      <w:pPr>
        <w:pStyle w:val="PL"/>
      </w:pPr>
      <w:r>
        <w:t xml:space="preserve">                      type: integer</w:t>
      </w:r>
    </w:p>
    <w:p w:rsidR="00E154AB" w:rsidRDefault="00E154AB" w:rsidP="00E154AB">
      <w:pPr>
        <w:pStyle w:val="PL"/>
      </w:pPr>
      <w:r>
        <w:t xml:space="preserve">                      minimum: 0</w:t>
      </w:r>
    </w:p>
    <w:p w:rsidR="00E154AB" w:rsidRDefault="00E154AB" w:rsidP="00E154AB">
      <w:pPr>
        <w:pStyle w:val="PL"/>
      </w:pPr>
      <w:r>
        <w:t xml:space="preserve">                      maximum: 62</w:t>
      </w:r>
    </w:p>
    <w:p w:rsidR="00E154AB" w:rsidRDefault="00E154AB" w:rsidP="00E154AB">
      <w:pPr>
        <w:pStyle w:val="PL"/>
      </w:pPr>
      <w:r>
        <w:t xml:space="preserve">                    threshXHighQ:</w:t>
      </w:r>
    </w:p>
    <w:p w:rsidR="00E154AB" w:rsidRDefault="00E154AB" w:rsidP="00E154AB">
      <w:pPr>
        <w:pStyle w:val="PL"/>
      </w:pPr>
      <w:r>
        <w:t xml:space="preserve">                      type: integer</w:t>
      </w:r>
    </w:p>
    <w:p w:rsidR="00E154AB" w:rsidRDefault="00E154AB" w:rsidP="00E154AB">
      <w:pPr>
        <w:pStyle w:val="PL"/>
      </w:pPr>
      <w:r>
        <w:t xml:space="preserve">                      minimum: 0</w:t>
      </w:r>
    </w:p>
    <w:p w:rsidR="00E154AB" w:rsidRDefault="00E154AB" w:rsidP="00E154AB">
      <w:pPr>
        <w:pStyle w:val="PL"/>
      </w:pPr>
      <w:r>
        <w:t xml:space="preserve">                      maximum: 31</w:t>
      </w:r>
    </w:p>
    <w:p w:rsidR="00E154AB" w:rsidRDefault="00E154AB" w:rsidP="00E154AB">
      <w:pPr>
        <w:pStyle w:val="PL"/>
      </w:pPr>
      <w:r>
        <w:t xml:space="preserve">                    threshXLowP:</w:t>
      </w:r>
    </w:p>
    <w:p w:rsidR="00E154AB" w:rsidRDefault="00E154AB" w:rsidP="00E154AB">
      <w:pPr>
        <w:pStyle w:val="PL"/>
      </w:pPr>
      <w:r>
        <w:lastRenderedPageBreak/>
        <w:t xml:space="preserve">                      type: integer</w:t>
      </w:r>
    </w:p>
    <w:p w:rsidR="00E154AB" w:rsidRDefault="00E154AB" w:rsidP="00E154AB">
      <w:pPr>
        <w:pStyle w:val="PL"/>
      </w:pPr>
      <w:r>
        <w:t xml:space="preserve">                      minimum: 0</w:t>
      </w:r>
    </w:p>
    <w:p w:rsidR="00E154AB" w:rsidRDefault="00E154AB" w:rsidP="00E154AB">
      <w:pPr>
        <w:pStyle w:val="PL"/>
      </w:pPr>
      <w:r>
        <w:t xml:space="preserve">                      maximum: 62</w:t>
      </w:r>
    </w:p>
    <w:p w:rsidR="00E154AB" w:rsidRDefault="00E154AB" w:rsidP="00E154AB">
      <w:pPr>
        <w:pStyle w:val="PL"/>
      </w:pPr>
      <w:r>
        <w:t xml:space="preserve">                    threshXLowQ:</w:t>
      </w:r>
    </w:p>
    <w:p w:rsidR="00E154AB" w:rsidRDefault="00E154AB" w:rsidP="00E154AB">
      <w:pPr>
        <w:pStyle w:val="PL"/>
      </w:pPr>
      <w:r>
        <w:t xml:space="preserve">                      type: integer</w:t>
      </w:r>
    </w:p>
    <w:p w:rsidR="00E154AB" w:rsidRDefault="00E154AB" w:rsidP="00E154AB">
      <w:pPr>
        <w:pStyle w:val="PL"/>
      </w:pPr>
      <w:r>
        <w:t xml:space="preserve">                      minimum: 0</w:t>
      </w:r>
    </w:p>
    <w:p w:rsidR="00E154AB" w:rsidRDefault="00E154AB" w:rsidP="00E154AB">
      <w:pPr>
        <w:pStyle w:val="PL"/>
      </w:pPr>
      <w:r>
        <w:t xml:space="preserve">                      maximum: 31</w:t>
      </w:r>
    </w:p>
    <w:p w:rsidR="00E154AB" w:rsidRDefault="00E154AB" w:rsidP="00E154AB">
      <w:pPr>
        <w:pStyle w:val="PL"/>
      </w:pPr>
      <w:r>
        <w:t xml:space="preserve">                    tReselectionNr:</w:t>
      </w:r>
    </w:p>
    <w:p w:rsidR="00E154AB" w:rsidRDefault="00E154AB" w:rsidP="00E154AB">
      <w:pPr>
        <w:pStyle w:val="PL"/>
      </w:pPr>
      <w:r>
        <w:t xml:space="preserve">                      type: integer</w:t>
      </w:r>
    </w:p>
    <w:p w:rsidR="00E154AB" w:rsidRDefault="00E154AB" w:rsidP="00E154AB">
      <w:pPr>
        <w:pStyle w:val="PL"/>
      </w:pPr>
      <w:r>
        <w:t xml:space="preserve">                      minimum: 0</w:t>
      </w:r>
    </w:p>
    <w:p w:rsidR="00E154AB" w:rsidRDefault="00E154AB" w:rsidP="00E154AB">
      <w:pPr>
        <w:pStyle w:val="PL"/>
      </w:pPr>
      <w:r>
        <w:t xml:space="preserve">                      maximum: 7</w:t>
      </w:r>
    </w:p>
    <w:p w:rsidR="00E154AB" w:rsidRDefault="00E154AB" w:rsidP="00E154AB">
      <w:pPr>
        <w:pStyle w:val="PL"/>
      </w:pPr>
      <w:r>
        <w:t xml:space="preserve">                    tReselectionNRSfHigh:</w:t>
      </w:r>
    </w:p>
    <w:p w:rsidR="00E154AB" w:rsidRDefault="00E154AB" w:rsidP="00E154AB">
      <w:pPr>
        <w:pStyle w:val="PL"/>
      </w:pPr>
      <w:r>
        <w:t xml:space="preserve">                      $ref: '#/components/schemas/TReselectionNRSf'</w:t>
      </w:r>
    </w:p>
    <w:p w:rsidR="00E154AB" w:rsidRDefault="00E154AB" w:rsidP="00E154AB">
      <w:pPr>
        <w:pStyle w:val="PL"/>
      </w:pPr>
      <w:r>
        <w:t xml:space="preserve">                    tReselectionNRSfMedium:</w:t>
      </w:r>
    </w:p>
    <w:p w:rsidR="00E154AB" w:rsidRDefault="00E154AB" w:rsidP="00E154AB">
      <w:pPr>
        <w:pStyle w:val="PL"/>
      </w:pPr>
      <w:r>
        <w:t xml:space="preserve">                      $ref: '#/components/schemas/TReselectionNRSf'</w:t>
      </w:r>
    </w:p>
    <w:p w:rsidR="00E154AB" w:rsidRDefault="00E154AB" w:rsidP="00E154AB">
      <w:pPr>
        <w:pStyle w:val="PL"/>
      </w:pPr>
      <w:r>
        <w:t xml:space="preserve">                    nRFrequencyRef:</w:t>
      </w:r>
    </w:p>
    <w:p w:rsidR="00E154AB" w:rsidRDefault="00E154AB" w:rsidP="00E154AB">
      <w:pPr>
        <w:pStyle w:val="PL"/>
      </w:pPr>
      <w:r>
        <w:t xml:space="preserve">                      $ref: 'genericNRM.yaml#/components/schemas/Dn'</w:t>
      </w:r>
    </w:p>
    <w:p w:rsidR="00E154AB" w:rsidDel="00875F53" w:rsidRDefault="00E154AB" w:rsidP="00E154AB">
      <w:pPr>
        <w:pStyle w:val="PL"/>
        <w:rPr>
          <w:del w:id="21732" w:author="28.541_CR0320_(Rel-16)_NETSLICE-5GNRM" w:date="2020-06-29T16:34:00Z"/>
        </w:rPr>
      </w:pPr>
      <w:del w:id="21733" w:author="28.541_CR0320_(Rel-16)_NETSLICE-5GNRM" w:date="2020-06-29T16:34:00Z">
        <w:r w:rsidDel="00875F53">
          <w:delText xml:space="preserve">        - $ref: 'genericNRM.yaml#/components/schemas/ManagedFunction-ncO'</w:delText>
        </w:r>
      </w:del>
    </w:p>
    <w:p w:rsidR="00E154AB" w:rsidRDefault="00E154AB" w:rsidP="00E154AB">
      <w:pPr>
        <w:pStyle w:val="PL"/>
      </w:pPr>
      <w:r>
        <w:t xml:space="preserve">    EUtranFreqRelation-Single: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eUTranFrequencyRef:</w:t>
      </w:r>
    </w:p>
    <w:p w:rsidR="00E154AB" w:rsidRDefault="00E154AB" w:rsidP="00E154AB">
      <w:pPr>
        <w:pStyle w:val="PL"/>
      </w:pPr>
      <w:r>
        <w:t xml:space="preserve">                      $ref: 'genericNRM.yaml#/components/schemas/Dn'</w:t>
      </w:r>
    </w:p>
    <w:p w:rsidR="00E154AB" w:rsidRDefault="00E154AB" w:rsidP="00E154AB">
      <w:pPr>
        <w:pStyle w:val="PL"/>
      </w:pPr>
      <w:r>
        <w:t xml:space="preserve">        - $ref: 'genericNRM.yaml#/components/schemas/ManagedFunction-ncO'</w:t>
      </w:r>
    </w:p>
    <w:p w:rsidR="00EF7973" w:rsidRDefault="00EF7973" w:rsidP="00EF7973">
      <w:pPr>
        <w:pStyle w:val="PL"/>
        <w:rPr>
          <w:ins w:id="21734" w:author="28.541_CR0289_(Rel-16)_SON_5G, EE_5G" w:date="2020-06-29T10:47:00Z"/>
        </w:rPr>
      </w:pPr>
      <w:ins w:id="21735" w:author="28.541_CR0289_(Rel-16)_SON_5G, EE_5G" w:date="2020-06-29T10:47:00Z">
        <w:r>
          <w:t xml:space="preserve">    </w:t>
        </w:r>
        <w:r w:rsidRPr="009800B6">
          <w:rPr>
            <w:lang w:eastAsia="zh-CN"/>
          </w:rPr>
          <w:t>DANRManagement</w:t>
        </w:r>
        <w:r w:rsidRPr="009800B6">
          <w:rPr>
            <w:rFonts w:hint="eastAsia"/>
            <w:lang w:eastAsia="zh-CN"/>
          </w:rPr>
          <w:t>Function</w:t>
        </w:r>
        <w:r>
          <w:t>-Single:</w:t>
        </w:r>
      </w:ins>
    </w:p>
    <w:p w:rsidR="00EF7973" w:rsidRDefault="00EF7973" w:rsidP="00EF7973">
      <w:pPr>
        <w:pStyle w:val="PL"/>
        <w:rPr>
          <w:ins w:id="21736" w:author="28.541_CR0289_(Rel-16)_SON_5G, EE_5G" w:date="2020-06-29T10:47:00Z"/>
        </w:rPr>
      </w:pPr>
      <w:ins w:id="21737" w:author="28.541_CR0289_(Rel-16)_SON_5G, EE_5G" w:date="2020-06-29T10:47:00Z">
        <w:r>
          <w:t xml:space="preserve">      allOf:</w:t>
        </w:r>
      </w:ins>
    </w:p>
    <w:p w:rsidR="00EF7973" w:rsidRDefault="00EF7973" w:rsidP="00EF7973">
      <w:pPr>
        <w:pStyle w:val="PL"/>
        <w:rPr>
          <w:ins w:id="21738" w:author="28.541_CR0289_(Rel-16)_SON_5G, EE_5G" w:date="2020-06-29T10:47:00Z"/>
        </w:rPr>
      </w:pPr>
      <w:ins w:id="21739" w:author="28.541_CR0289_(Rel-16)_SON_5G, EE_5G" w:date="2020-06-29T10:47:00Z">
        <w:r>
          <w:t xml:space="preserve">        - $ref: 'genericNRM.yaml#/components/schemas/Top-Attr'</w:t>
        </w:r>
      </w:ins>
    </w:p>
    <w:p w:rsidR="00EF7973" w:rsidRDefault="00EF7973" w:rsidP="00EF7973">
      <w:pPr>
        <w:pStyle w:val="PL"/>
        <w:rPr>
          <w:ins w:id="21740" w:author="28.541_CR0289_(Rel-16)_SON_5G, EE_5G" w:date="2020-06-29T10:47:00Z"/>
        </w:rPr>
      </w:pPr>
      <w:ins w:id="21741" w:author="28.541_CR0289_(Rel-16)_SON_5G, EE_5G" w:date="2020-06-29T10:47:00Z">
        <w:r>
          <w:t xml:space="preserve">        - type: object</w:t>
        </w:r>
      </w:ins>
    </w:p>
    <w:p w:rsidR="00EF7973" w:rsidRDefault="00EF7973" w:rsidP="00EF7973">
      <w:pPr>
        <w:pStyle w:val="PL"/>
        <w:rPr>
          <w:ins w:id="21742" w:author="28.541_CR0289_(Rel-16)_SON_5G, EE_5G" w:date="2020-06-29T10:47:00Z"/>
        </w:rPr>
      </w:pPr>
      <w:ins w:id="21743" w:author="28.541_CR0289_(Rel-16)_SON_5G, EE_5G" w:date="2020-06-29T10:47:00Z">
        <w:r>
          <w:t xml:space="preserve">          properties:</w:t>
        </w:r>
      </w:ins>
    </w:p>
    <w:p w:rsidR="00EF7973" w:rsidRDefault="00EF7973" w:rsidP="00EF7973">
      <w:pPr>
        <w:pStyle w:val="PL"/>
        <w:rPr>
          <w:ins w:id="21744" w:author="28.541_CR0289_(Rel-16)_SON_5G, EE_5G" w:date="2020-06-29T10:47:00Z"/>
        </w:rPr>
      </w:pPr>
      <w:ins w:id="21745" w:author="28.541_CR0289_(Rel-16)_SON_5G, EE_5G" w:date="2020-06-29T10:47:00Z">
        <w:r>
          <w:t xml:space="preserve">            attributes:</w:t>
        </w:r>
      </w:ins>
    </w:p>
    <w:p w:rsidR="00EF7973" w:rsidRDefault="00EF7973" w:rsidP="00EF7973">
      <w:pPr>
        <w:pStyle w:val="PL"/>
        <w:rPr>
          <w:ins w:id="21746" w:author="28.541_CR0289_(Rel-16)_SON_5G, EE_5G" w:date="2020-06-29T10:47:00Z"/>
        </w:rPr>
      </w:pPr>
      <w:ins w:id="21747" w:author="28.541_CR0289_(Rel-16)_SON_5G, EE_5G" w:date="2020-06-29T10:47:00Z">
        <w:r>
          <w:t xml:space="preserve">                  type: object</w:t>
        </w:r>
      </w:ins>
    </w:p>
    <w:p w:rsidR="00EF7973" w:rsidRDefault="00EF7973" w:rsidP="00EF7973">
      <w:pPr>
        <w:pStyle w:val="PL"/>
        <w:rPr>
          <w:ins w:id="21748" w:author="28.541_CR0289_(Rel-16)_SON_5G, EE_5G" w:date="2020-06-29T10:47:00Z"/>
        </w:rPr>
      </w:pPr>
      <w:ins w:id="21749" w:author="28.541_CR0289_(Rel-16)_SON_5G, EE_5G" w:date="2020-06-29T10:47:00Z">
        <w:r>
          <w:t xml:space="preserve">                  properties:</w:t>
        </w:r>
      </w:ins>
    </w:p>
    <w:p w:rsidR="00EF7973" w:rsidRDefault="00EF7973" w:rsidP="00EF7973">
      <w:pPr>
        <w:pStyle w:val="PL"/>
        <w:rPr>
          <w:ins w:id="21750" w:author="28.541_CR0289_(Rel-16)_SON_5G, EE_5G" w:date="2020-06-29T10:47:00Z"/>
        </w:rPr>
      </w:pPr>
      <w:ins w:id="21751" w:author="28.541_CR0289_(Rel-16)_SON_5G, EE_5G" w:date="2020-06-29T10:47:00Z">
        <w:r>
          <w:t xml:space="preserve">                    </w:t>
        </w:r>
        <w:r>
          <w:rPr>
            <w:rFonts w:cs="Courier New"/>
            <w:szCs w:val="18"/>
          </w:rPr>
          <w:t>intrasystemANRManagementSwitch</w:t>
        </w:r>
        <w:r>
          <w:t>:</w:t>
        </w:r>
      </w:ins>
    </w:p>
    <w:p w:rsidR="00EF7973" w:rsidRDefault="00EF7973" w:rsidP="00EF7973">
      <w:pPr>
        <w:pStyle w:val="PL"/>
        <w:rPr>
          <w:ins w:id="21752" w:author="28.541_CR0289_(Rel-16)_SON_5G, EE_5G" w:date="2020-06-29T10:47:00Z"/>
        </w:rPr>
      </w:pPr>
      <w:ins w:id="21753" w:author="28.541_CR0289_(Rel-16)_SON_5G, EE_5G" w:date="2020-06-29T10:47:00Z">
        <w:r>
          <w:t xml:space="preserve">                      type: boolean</w:t>
        </w:r>
      </w:ins>
    </w:p>
    <w:p w:rsidR="00EF7973" w:rsidRDefault="00EF7973" w:rsidP="00EF7973">
      <w:pPr>
        <w:pStyle w:val="PL"/>
        <w:rPr>
          <w:ins w:id="21754" w:author="28.541_CR0289_(Rel-16)_SON_5G, EE_5G" w:date="2020-06-29T10:47:00Z"/>
        </w:rPr>
      </w:pPr>
      <w:ins w:id="21755" w:author="28.541_CR0289_(Rel-16)_SON_5G, EE_5G" w:date="2020-06-29T10:47:00Z">
        <w:r>
          <w:t xml:space="preserve">                    </w:t>
        </w:r>
        <w:r>
          <w:rPr>
            <w:rFonts w:cs="Courier New" w:hint="eastAsia"/>
            <w:szCs w:val="18"/>
            <w:lang w:eastAsia="zh-CN"/>
          </w:rPr>
          <w:t>i</w:t>
        </w:r>
        <w:r>
          <w:rPr>
            <w:rFonts w:cs="Courier New"/>
            <w:szCs w:val="18"/>
            <w:lang w:eastAsia="zh-CN"/>
          </w:rPr>
          <w:t>ntersystemANRManagementSwitch</w:t>
        </w:r>
        <w:r>
          <w:t>:</w:t>
        </w:r>
      </w:ins>
    </w:p>
    <w:p w:rsidR="00EF7973" w:rsidRDefault="00EF7973" w:rsidP="00EF7973">
      <w:pPr>
        <w:pStyle w:val="PL"/>
        <w:rPr>
          <w:ins w:id="21756" w:author="28.541_CR0289_(Rel-16)_SON_5G, EE_5G" w:date="2020-06-29T10:47:00Z"/>
        </w:rPr>
      </w:pPr>
      <w:ins w:id="21757" w:author="28.541_CR0289_(Rel-16)_SON_5G, EE_5G" w:date="2020-06-29T10:47:00Z">
        <w:r>
          <w:t xml:space="preserve">                      type: boolean</w:t>
        </w:r>
      </w:ins>
    </w:p>
    <w:p w:rsidR="00EF7973" w:rsidRPr="00A34AAA" w:rsidRDefault="00EF7973" w:rsidP="00EF7973">
      <w:pPr>
        <w:pStyle w:val="PL"/>
        <w:rPr>
          <w:ins w:id="21758" w:author="28.541_CR0289_(Rel-16)_SON_5G, EE_5G" w:date="2020-06-29T10:47:00Z"/>
        </w:rPr>
      </w:pPr>
    </w:p>
    <w:p w:rsidR="00EF7973" w:rsidRDefault="00EF7973" w:rsidP="00EF7973">
      <w:pPr>
        <w:pStyle w:val="PL"/>
        <w:rPr>
          <w:ins w:id="21759" w:author="28.541_CR0289_(Rel-16)_SON_5G, EE_5G" w:date="2020-06-29T10:47:00Z"/>
        </w:rPr>
      </w:pPr>
      <w:ins w:id="21760" w:author="28.541_CR0289_(Rel-16)_SON_5G, EE_5G" w:date="2020-06-29T10:47:00Z">
        <w:r>
          <w:t xml:space="preserve">    </w:t>
        </w:r>
        <w:r w:rsidRPr="009800B6">
          <w:rPr>
            <w:lang w:eastAsia="zh-CN"/>
          </w:rPr>
          <w:t>D</w:t>
        </w:r>
        <w:r>
          <w:rPr>
            <w:lang w:eastAsia="zh-CN"/>
          </w:rPr>
          <w:t>ES</w:t>
        </w:r>
        <w:r w:rsidRPr="009800B6">
          <w:rPr>
            <w:lang w:eastAsia="zh-CN"/>
          </w:rPr>
          <w:t>Management</w:t>
        </w:r>
        <w:r w:rsidRPr="009800B6">
          <w:rPr>
            <w:rFonts w:hint="eastAsia"/>
            <w:lang w:eastAsia="zh-CN"/>
          </w:rPr>
          <w:t>Function</w:t>
        </w:r>
        <w:r>
          <w:t>-Single:</w:t>
        </w:r>
      </w:ins>
    </w:p>
    <w:p w:rsidR="00EF7973" w:rsidRDefault="00EF7973" w:rsidP="00EF7973">
      <w:pPr>
        <w:pStyle w:val="PL"/>
        <w:rPr>
          <w:ins w:id="21761" w:author="28.541_CR0289_(Rel-16)_SON_5G, EE_5G" w:date="2020-06-29T10:47:00Z"/>
        </w:rPr>
      </w:pPr>
      <w:ins w:id="21762" w:author="28.541_CR0289_(Rel-16)_SON_5G, EE_5G" w:date="2020-06-29T10:47:00Z">
        <w:r>
          <w:t xml:space="preserve">      allOf:</w:t>
        </w:r>
      </w:ins>
    </w:p>
    <w:p w:rsidR="00EF7973" w:rsidRDefault="00EF7973" w:rsidP="00EF7973">
      <w:pPr>
        <w:pStyle w:val="PL"/>
        <w:rPr>
          <w:ins w:id="21763" w:author="28.541_CR0289_(Rel-16)_SON_5G, EE_5G" w:date="2020-06-29T10:47:00Z"/>
        </w:rPr>
      </w:pPr>
      <w:ins w:id="21764" w:author="28.541_CR0289_(Rel-16)_SON_5G, EE_5G" w:date="2020-06-29T10:47:00Z">
        <w:r>
          <w:t xml:space="preserve">        - $ref: 'genericNRM.yaml#/components/schemas/Top-Attr'</w:t>
        </w:r>
      </w:ins>
    </w:p>
    <w:p w:rsidR="00EF7973" w:rsidRDefault="00EF7973" w:rsidP="00EF7973">
      <w:pPr>
        <w:pStyle w:val="PL"/>
        <w:rPr>
          <w:ins w:id="21765" w:author="28.541_CR0289_(Rel-16)_SON_5G, EE_5G" w:date="2020-06-29T10:47:00Z"/>
        </w:rPr>
      </w:pPr>
      <w:ins w:id="21766" w:author="28.541_CR0289_(Rel-16)_SON_5G, EE_5G" w:date="2020-06-29T10:47:00Z">
        <w:r>
          <w:t xml:space="preserve">        - type: object</w:t>
        </w:r>
      </w:ins>
    </w:p>
    <w:p w:rsidR="00EF7973" w:rsidRDefault="00EF7973" w:rsidP="00EF7973">
      <w:pPr>
        <w:pStyle w:val="PL"/>
        <w:rPr>
          <w:ins w:id="21767" w:author="28.541_CR0289_(Rel-16)_SON_5G, EE_5G" w:date="2020-06-29T10:47:00Z"/>
        </w:rPr>
      </w:pPr>
      <w:ins w:id="21768" w:author="28.541_CR0289_(Rel-16)_SON_5G, EE_5G" w:date="2020-06-29T10:47:00Z">
        <w:r>
          <w:t xml:space="preserve">          properties:</w:t>
        </w:r>
      </w:ins>
    </w:p>
    <w:p w:rsidR="00EF7973" w:rsidRDefault="00EF7973" w:rsidP="00EF7973">
      <w:pPr>
        <w:pStyle w:val="PL"/>
        <w:rPr>
          <w:ins w:id="21769" w:author="28.541_CR0289_(Rel-16)_SON_5G, EE_5G" w:date="2020-06-29T10:47:00Z"/>
        </w:rPr>
      </w:pPr>
      <w:ins w:id="21770" w:author="28.541_CR0289_(Rel-16)_SON_5G, EE_5G" w:date="2020-06-29T10:47:00Z">
        <w:r>
          <w:t xml:space="preserve">            attributes:</w:t>
        </w:r>
      </w:ins>
    </w:p>
    <w:p w:rsidR="00EF7973" w:rsidRDefault="00EF7973" w:rsidP="00EF7973">
      <w:pPr>
        <w:pStyle w:val="PL"/>
        <w:rPr>
          <w:ins w:id="21771" w:author="28.541_CR0289_(Rel-16)_SON_5G, EE_5G" w:date="2020-06-29T10:47:00Z"/>
        </w:rPr>
      </w:pPr>
      <w:ins w:id="21772" w:author="28.541_CR0289_(Rel-16)_SON_5G, EE_5G" w:date="2020-06-29T10:47:00Z">
        <w:r>
          <w:t xml:space="preserve">                  type: object</w:t>
        </w:r>
      </w:ins>
    </w:p>
    <w:p w:rsidR="00EF7973" w:rsidRDefault="00EF7973" w:rsidP="00EF7973">
      <w:pPr>
        <w:pStyle w:val="PL"/>
        <w:rPr>
          <w:ins w:id="21773" w:author="28.541_CR0289_(Rel-16)_SON_5G, EE_5G" w:date="2020-06-29T10:47:00Z"/>
        </w:rPr>
      </w:pPr>
      <w:ins w:id="21774" w:author="28.541_CR0289_(Rel-16)_SON_5G, EE_5G" w:date="2020-06-29T10:47:00Z">
        <w:r>
          <w:t xml:space="preserve">                  properties:</w:t>
        </w:r>
      </w:ins>
    </w:p>
    <w:p w:rsidR="00EF7973" w:rsidRDefault="00EF7973" w:rsidP="00EF7973">
      <w:pPr>
        <w:pStyle w:val="PL"/>
        <w:rPr>
          <w:ins w:id="21775" w:author="28.541_CR0289_(Rel-16)_SON_5G, EE_5G" w:date="2020-06-29T10:47:00Z"/>
        </w:rPr>
      </w:pPr>
      <w:ins w:id="21776" w:author="28.541_CR0289_(Rel-16)_SON_5G, EE_5G" w:date="2020-06-29T10:47:00Z">
        <w:r>
          <w:t xml:space="preserve">                    </w:t>
        </w:r>
        <w:r>
          <w:rPr>
            <w:rFonts w:cs="Courier New"/>
            <w:lang w:eastAsia="zh-CN"/>
          </w:rPr>
          <w:t>d</w:t>
        </w:r>
        <w:r w:rsidRPr="005842EC">
          <w:rPr>
            <w:rFonts w:cs="Courier New"/>
            <w:lang w:eastAsia="zh-CN"/>
          </w:rPr>
          <w:t>esSwitch</w:t>
        </w:r>
        <w:r>
          <w:t>:</w:t>
        </w:r>
      </w:ins>
    </w:p>
    <w:p w:rsidR="00EF7973" w:rsidRDefault="00EF7973" w:rsidP="00EF7973">
      <w:pPr>
        <w:pStyle w:val="PL"/>
        <w:rPr>
          <w:ins w:id="21777" w:author="28.541_CR0289_(Rel-16)_SON_5G, EE_5G" w:date="2020-06-29T10:47:00Z"/>
        </w:rPr>
      </w:pPr>
      <w:ins w:id="21778" w:author="28.541_CR0289_(Rel-16)_SON_5G, EE_5G" w:date="2020-06-29T10:47:00Z">
        <w:r>
          <w:t xml:space="preserve">                      type: boolean</w:t>
        </w:r>
      </w:ins>
    </w:p>
    <w:p w:rsidR="00EF7973" w:rsidRDefault="00EF7973" w:rsidP="00EF7973">
      <w:pPr>
        <w:pStyle w:val="PL"/>
        <w:rPr>
          <w:ins w:id="21779" w:author="28.541_CR0289_(Rel-16)_SON_5G, EE_5G" w:date="2020-06-29T10:47:00Z"/>
        </w:rPr>
      </w:pPr>
      <w:ins w:id="21780" w:author="28.541_CR0289_(Rel-16)_SON_5G, EE_5G" w:date="2020-06-29T10:47:00Z">
        <w:r>
          <w:t xml:space="preserve">                    </w:t>
        </w:r>
        <w:r>
          <w:rPr>
            <w:rFonts w:cs="Courier New"/>
          </w:rPr>
          <w:t>intraRatEsActivationOriginalCellLoadParameters</w:t>
        </w:r>
        <w:r>
          <w:t>:</w:t>
        </w:r>
      </w:ins>
    </w:p>
    <w:p w:rsidR="00EF7973" w:rsidRDefault="00EF7973" w:rsidP="00EF7973">
      <w:pPr>
        <w:pStyle w:val="PL"/>
        <w:rPr>
          <w:ins w:id="21781" w:author="28.541_CR0289_(Rel-16)_SON_5G, EE_5G" w:date="2020-06-29T10:47:00Z"/>
        </w:rPr>
      </w:pPr>
      <w:ins w:id="21782" w:author="28.541_CR0289_(Rel-16)_SON_5G, EE_5G" w:date="2020-06-29T10:47:00Z">
        <w:r>
          <w:t xml:space="preserve">                      </w:t>
        </w:r>
        <w:r w:rsidRPr="008E6D39">
          <w:t>$ref: "#/components/schemas/</w:t>
        </w:r>
        <w:r>
          <w:rPr>
            <w:rFonts w:cs="Courier New"/>
          </w:rPr>
          <w:t>IntraRatEsActivationOriginalCellLoadParameters</w:t>
        </w:r>
        <w:r w:rsidRPr="008E6D39">
          <w:t>"</w:t>
        </w:r>
      </w:ins>
    </w:p>
    <w:p w:rsidR="00EF7973" w:rsidRDefault="00EF7973" w:rsidP="00EF7973">
      <w:pPr>
        <w:pStyle w:val="PL"/>
        <w:rPr>
          <w:ins w:id="21783" w:author="28.541_CR0289_(Rel-16)_SON_5G, EE_5G" w:date="2020-06-29T10:47:00Z"/>
        </w:rPr>
      </w:pPr>
      <w:ins w:id="21784" w:author="28.541_CR0289_(Rel-16)_SON_5G, EE_5G" w:date="2020-06-29T10:47:00Z">
        <w:r>
          <w:t xml:space="preserve">                    </w:t>
        </w:r>
        <w:r>
          <w:rPr>
            <w:rFonts w:cs="Courier New"/>
          </w:rPr>
          <w:t>i</w:t>
        </w:r>
        <w:r w:rsidRPr="00F40E0F">
          <w:rPr>
            <w:rFonts w:cs="Courier New"/>
          </w:rPr>
          <w:t>ntraRatEsActivationCandidateCellsLoadParameters</w:t>
        </w:r>
        <w:r>
          <w:t>:</w:t>
        </w:r>
      </w:ins>
    </w:p>
    <w:p w:rsidR="00EF7973" w:rsidRDefault="00EF7973" w:rsidP="00EF7973">
      <w:pPr>
        <w:pStyle w:val="PL"/>
        <w:rPr>
          <w:ins w:id="21785" w:author="28.541_CR0289_(Rel-16)_SON_5G, EE_5G" w:date="2020-06-29T10:47:00Z"/>
        </w:rPr>
      </w:pPr>
      <w:ins w:id="21786" w:author="28.541_CR0289_(Rel-16)_SON_5G, EE_5G" w:date="2020-06-29T10:47:00Z">
        <w:r>
          <w:t xml:space="preserve">                      </w:t>
        </w:r>
        <w:r w:rsidRPr="008E6D39">
          <w:t>$ref: "#/components/schemas/</w:t>
        </w:r>
        <w:r>
          <w:rPr>
            <w:rFonts w:cs="Courier New"/>
          </w:rPr>
          <w:t>I</w:t>
        </w:r>
        <w:r w:rsidRPr="00F40E0F">
          <w:rPr>
            <w:rFonts w:cs="Courier New"/>
          </w:rPr>
          <w:t>ntraRatEsActivationCandidateCellsLoadParameters</w:t>
        </w:r>
        <w:r w:rsidRPr="008E6D39">
          <w:t>"</w:t>
        </w:r>
      </w:ins>
    </w:p>
    <w:p w:rsidR="00EF7973" w:rsidRDefault="00EF7973" w:rsidP="00EF7973">
      <w:pPr>
        <w:pStyle w:val="PL"/>
        <w:rPr>
          <w:ins w:id="21787" w:author="28.541_CR0289_(Rel-16)_SON_5G, EE_5G" w:date="2020-06-29T10:47:00Z"/>
        </w:rPr>
      </w:pPr>
      <w:ins w:id="21788" w:author="28.541_CR0289_(Rel-16)_SON_5G, EE_5G" w:date="2020-06-29T10:47:00Z">
        <w:r>
          <w:t xml:space="preserve">                    </w:t>
        </w:r>
        <w:r>
          <w:rPr>
            <w:rFonts w:cs="Courier New"/>
          </w:rPr>
          <w:t>i</w:t>
        </w:r>
        <w:r w:rsidRPr="00F40E0F">
          <w:rPr>
            <w:rFonts w:cs="Courier New"/>
          </w:rPr>
          <w:t>ntraRatEsDeactivationCandidateCellsLoadParameters</w:t>
        </w:r>
        <w:r>
          <w:t>:</w:t>
        </w:r>
      </w:ins>
    </w:p>
    <w:p w:rsidR="00EF7973" w:rsidRDefault="00EF7973" w:rsidP="00EF7973">
      <w:pPr>
        <w:pStyle w:val="PL"/>
        <w:rPr>
          <w:ins w:id="21789" w:author="28.541_CR0289_(Rel-16)_SON_5G, EE_5G" w:date="2020-06-29T10:47:00Z"/>
        </w:rPr>
      </w:pPr>
      <w:ins w:id="21790" w:author="28.541_CR0289_(Rel-16)_SON_5G, EE_5G" w:date="2020-06-29T10:47:00Z">
        <w:r>
          <w:t xml:space="preserve">                      </w:t>
        </w:r>
        <w:r w:rsidRPr="008E6D39">
          <w:t>$ref: "#/components/schemas/</w:t>
        </w:r>
        <w:r>
          <w:rPr>
            <w:rFonts w:cs="Courier New"/>
          </w:rPr>
          <w:t>I</w:t>
        </w:r>
        <w:r w:rsidRPr="00F40E0F">
          <w:rPr>
            <w:rFonts w:cs="Courier New"/>
          </w:rPr>
          <w:t>ntraRatEsDeactivationCandidateCellsLoadParameters</w:t>
        </w:r>
        <w:r w:rsidRPr="008E6D39">
          <w:t>"</w:t>
        </w:r>
      </w:ins>
    </w:p>
    <w:p w:rsidR="00EF7973" w:rsidRDefault="00EF7973" w:rsidP="00EF7973">
      <w:pPr>
        <w:pStyle w:val="PL"/>
        <w:rPr>
          <w:ins w:id="21791" w:author="28.541_CR0289_(Rel-16)_SON_5G, EE_5G" w:date="2020-06-29T10:47:00Z"/>
        </w:rPr>
      </w:pPr>
      <w:ins w:id="21792" w:author="28.541_CR0289_(Rel-16)_SON_5G, EE_5G" w:date="2020-06-29T10:47:00Z">
        <w:r>
          <w:t xml:space="preserve">                    </w:t>
        </w:r>
        <w:r w:rsidRPr="00CF69AA">
          <w:rPr>
            <w:rFonts w:cs="Courier New"/>
          </w:rPr>
          <w:t>esNotAllowedTimePeriod</w:t>
        </w:r>
        <w:r>
          <w:t>:</w:t>
        </w:r>
      </w:ins>
    </w:p>
    <w:p w:rsidR="00EF7973" w:rsidRDefault="00EF7973" w:rsidP="00EF7973">
      <w:pPr>
        <w:pStyle w:val="PL"/>
        <w:rPr>
          <w:ins w:id="21793" w:author="28.541_CR0289_(Rel-16)_SON_5G, EE_5G" w:date="2020-06-29T10:47:00Z"/>
        </w:rPr>
      </w:pPr>
      <w:ins w:id="21794" w:author="28.541_CR0289_(Rel-16)_SON_5G, EE_5G" w:date="2020-06-29T10:47:00Z">
        <w:r>
          <w:t xml:space="preserve">                      </w:t>
        </w:r>
        <w:r w:rsidRPr="008E6D39">
          <w:t>$ref: "#/components/schemas/</w:t>
        </w:r>
        <w:r>
          <w:t>E</w:t>
        </w:r>
        <w:r w:rsidRPr="00F40E0F">
          <w:rPr>
            <w:rFonts w:cs="Courier New"/>
          </w:rPr>
          <w:t>sNotAllowedTimePeriod</w:t>
        </w:r>
        <w:r w:rsidRPr="008E6D39">
          <w:t>"</w:t>
        </w:r>
      </w:ins>
    </w:p>
    <w:p w:rsidR="00EF7973" w:rsidRDefault="00EF7973" w:rsidP="00EF7973">
      <w:pPr>
        <w:pStyle w:val="PL"/>
        <w:rPr>
          <w:ins w:id="21795" w:author="28.541_CR0289_(Rel-16)_SON_5G, EE_5G" w:date="2020-06-29T10:47:00Z"/>
        </w:rPr>
      </w:pPr>
      <w:ins w:id="21796" w:author="28.541_CR0289_(Rel-16)_SON_5G, EE_5G" w:date="2020-06-29T10:47:00Z">
        <w:r>
          <w:t xml:space="preserve">                    </w:t>
        </w:r>
        <w:r>
          <w:rPr>
            <w:rFonts w:cs="Courier New"/>
          </w:rPr>
          <w:t>i</w:t>
        </w:r>
        <w:r w:rsidRPr="00CF69AA">
          <w:rPr>
            <w:rFonts w:cs="Courier New"/>
          </w:rPr>
          <w:t>nterRatEsActivationOriginalCellParameters</w:t>
        </w:r>
        <w:r>
          <w:t>:</w:t>
        </w:r>
      </w:ins>
    </w:p>
    <w:p w:rsidR="00EF7973" w:rsidRDefault="00EF7973" w:rsidP="00EF7973">
      <w:pPr>
        <w:pStyle w:val="PL"/>
        <w:rPr>
          <w:ins w:id="21797" w:author="28.541_CR0289_(Rel-16)_SON_5G, EE_5G" w:date="2020-06-29T10:47:00Z"/>
        </w:rPr>
      </w:pPr>
      <w:ins w:id="21798" w:author="28.541_CR0289_(Rel-16)_SON_5G, EE_5G" w:date="2020-06-29T10:47:00Z">
        <w:r>
          <w:t xml:space="preserve">                      </w:t>
        </w:r>
        <w:r w:rsidRPr="008E6D39">
          <w:t>$ref: "#/components/schemas/</w:t>
        </w:r>
        <w:r>
          <w:rPr>
            <w:rFonts w:cs="Courier New"/>
          </w:rPr>
          <w:t>IntraRatEsActivationOriginalCellLoadParameters</w:t>
        </w:r>
        <w:r w:rsidRPr="008E6D39">
          <w:t>"</w:t>
        </w:r>
      </w:ins>
    </w:p>
    <w:p w:rsidR="00EF7973" w:rsidRDefault="00EF7973" w:rsidP="00EF7973">
      <w:pPr>
        <w:pStyle w:val="PL"/>
        <w:rPr>
          <w:ins w:id="21799" w:author="28.541_CR0289_(Rel-16)_SON_5G, EE_5G" w:date="2020-06-29T10:47:00Z"/>
        </w:rPr>
      </w:pPr>
      <w:ins w:id="21800" w:author="28.541_CR0289_(Rel-16)_SON_5G, EE_5G" w:date="2020-06-29T10:47:00Z">
        <w:r>
          <w:t xml:space="preserve">                    </w:t>
        </w:r>
        <w:r>
          <w:rPr>
            <w:rFonts w:cs="Courier New"/>
          </w:rPr>
          <w:t>i</w:t>
        </w:r>
        <w:r w:rsidRPr="00CF69AA">
          <w:rPr>
            <w:rFonts w:cs="Courier New"/>
          </w:rPr>
          <w:t>nterRatEsActivationCandidateCellParameters</w:t>
        </w:r>
        <w:r>
          <w:t>:</w:t>
        </w:r>
      </w:ins>
    </w:p>
    <w:p w:rsidR="00EF7973" w:rsidRDefault="00EF7973" w:rsidP="00EF7973">
      <w:pPr>
        <w:pStyle w:val="PL"/>
        <w:rPr>
          <w:ins w:id="21801" w:author="28.541_CR0289_(Rel-16)_SON_5G, EE_5G" w:date="2020-06-29T10:47:00Z"/>
        </w:rPr>
      </w:pPr>
      <w:ins w:id="21802" w:author="28.541_CR0289_(Rel-16)_SON_5G, EE_5G" w:date="2020-06-29T10:47:00Z">
        <w:r>
          <w:t xml:space="preserve">                      </w:t>
        </w:r>
        <w:r w:rsidRPr="008E6D39">
          <w:t>$ref: "#/components/schemas/</w:t>
        </w:r>
        <w:r>
          <w:rPr>
            <w:rFonts w:cs="Courier New"/>
          </w:rPr>
          <w:t>IntraRatEsActivationOriginalCellLoadParameters</w:t>
        </w:r>
        <w:r w:rsidRPr="008E6D39">
          <w:t>"</w:t>
        </w:r>
      </w:ins>
    </w:p>
    <w:p w:rsidR="00EF7973" w:rsidRDefault="00EF7973" w:rsidP="00EF7973">
      <w:pPr>
        <w:pStyle w:val="PL"/>
        <w:rPr>
          <w:ins w:id="21803" w:author="28.541_CR0289_(Rel-16)_SON_5G, EE_5G" w:date="2020-06-29T10:47:00Z"/>
        </w:rPr>
      </w:pPr>
      <w:ins w:id="21804" w:author="28.541_CR0289_(Rel-16)_SON_5G, EE_5G" w:date="2020-06-29T10:47:00Z">
        <w:r>
          <w:t xml:space="preserve">                    </w:t>
        </w:r>
        <w:r>
          <w:rPr>
            <w:rFonts w:cs="Courier New"/>
          </w:rPr>
          <w:t>i</w:t>
        </w:r>
        <w:r w:rsidRPr="00CF69AA">
          <w:rPr>
            <w:rFonts w:cs="Courier New"/>
          </w:rPr>
          <w:t>nterRatEsDeactivationCandidateCellParameters</w:t>
        </w:r>
        <w:r>
          <w:t>:</w:t>
        </w:r>
      </w:ins>
    </w:p>
    <w:p w:rsidR="00EF7973" w:rsidRDefault="00EF7973" w:rsidP="00EF7973">
      <w:pPr>
        <w:pStyle w:val="PL"/>
        <w:rPr>
          <w:ins w:id="21805" w:author="28.541_CR0289_(Rel-16)_SON_5G, EE_5G" w:date="2020-06-29T10:47:00Z"/>
        </w:rPr>
      </w:pPr>
      <w:ins w:id="21806" w:author="28.541_CR0289_(Rel-16)_SON_5G, EE_5G" w:date="2020-06-29T10:47:00Z">
        <w:r>
          <w:t xml:space="preserve">                      </w:t>
        </w:r>
        <w:r w:rsidRPr="008E6D39">
          <w:t>$ref: "#/components/schemas/</w:t>
        </w:r>
        <w:r>
          <w:rPr>
            <w:rFonts w:cs="Courier New"/>
          </w:rPr>
          <w:t>IntraRatEsActivationOriginalCellLoadParameters</w:t>
        </w:r>
        <w:r w:rsidRPr="008E6D39">
          <w:t>"</w:t>
        </w:r>
      </w:ins>
    </w:p>
    <w:p w:rsidR="00EF7973" w:rsidRDefault="00EF7973" w:rsidP="00EF7973">
      <w:pPr>
        <w:pStyle w:val="PL"/>
        <w:rPr>
          <w:ins w:id="21807" w:author="28.541_CR0289_(Rel-16)_SON_5G, EE_5G" w:date="2020-06-29T10:47:00Z"/>
        </w:rPr>
      </w:pPr>
      <w:ins w:id="21808" w:author="28.541_CR0289_(Rel-16)_SON_5G, EE_5G" w:date="2020-06-29T10:47:00Z">
        <w:r>
          <w:t xml:space="preserve">                    </w:t>
        </w:r>
        <w:r w:rsidRPr="00136545">
          <w:rPr>
            <w:rFonts w:cs="Courier New"/>
          </w:rPr>
          <w:t>isProbingCapable</w:t>
        </w:r>
        <w:r>
          <w:t>:</w:t>
        </w:r>
      </w:ins>
    </w:p>
    <w:p w:rsidR="00EF7973" w:rsidRDefault="00EF7973" w:rsidP="00EF7973">
      <w:pPr>
        <w:pStyle w:val="PL"/>
        <w:rPr>
          <w:ins w:id="21809" w:author="28.541_CR0289_(Rel-16)_SON_5G, EE_5G" w:date="2020-06-29T10:47:00Z"/>
          <w:rFonts w:cs="Arial"/>
          <w:lang w:eastAsia="zh-CN"/>
        </w:rPr>
      </w:pPr>
      <w:ins w:id="21810" w:author="28.541_CR0289_(Rel-16)_SON_5G, EE_5G" w:date="2020-06-29T10:47:00Z">
        <w:r>
          <w:t xml:space="preserve">                      type</w:t>
        </w:r>
        <w:r>
          <w:rPr>
            <w:rFonts w:hint="eastAsia"/>
            <w:lang w:eastAsia="zh-CN"/>
          </w:rPr>
          <w:t>:</w:t>
        </w:r>
        <w:r>
          <w:t xml:space="preserve"> string</w:t>
        </w:r>
      </w:ins>
    </w:p>
    <w:p w:rsidR="00EF7973" w:rsidRPr="000D720F" w:rsidRDefault="00EF7973" w:rsidP="00EF7973">
      <w:pPr>
        <w:pStyle w:val="PL"/>
        <w:rPr>
          <w:ins w:id="21811" w:author="28.541_CR0289_(Rel-16)_SON_5G, EE_5G" w:date="2020-06-29T10:47:00Z"/>
          <w:rFonts w:cs="Arial"/>
          <w:lang w:eastAsia="zh-CN"/>
        </w:rPr>
      </w:pPr>
      <w:ins w:id="21812" w:author="28.541_CR0289_(Rel-16)_SON_5G, EE_5G" w:date="2020-06-29T10:47:00Z">
        <w:r>
          <w:t xml:space="preserve">                      enum:</w:t>
        </w:r>
      </w:ins>
    </w:p>
    <w:p w:rsidR="00EF7973" w:rsidRDefault="00EF7973" w:rsidP="00EF7973">
      <w:pPr>
        <w:pStyle w:val="PL"/>
        <w:rPr>
          <w:ins w:id="21813" w:author="28.541_CR0289_(Rel-16)_SON_5G, EE_5G" w:date="2020-06-29T10:47:00Z"/>
          <w:rFonts w:cs="Arial"/>
          <w:lang w:eastAsia="zh-CN"/>
        </w:rPr>
      </w:pPr>
      <w:ins w:id="21814" w:author="28.541_CR0289_(Rel-16)_SON_5G, EE_5G" w:date="2020-06-29T10:47:00Z">
        <w:r>
          <w:t xml:space="preserve">                         - </w:t>
        </w:r>
        <w:r w:rsidRPr="00470365">
          <w:rPr>
            <w:rFonts w:cs="Arial"/>
            <w:lang w:eastAsia="zh-CN"/>
          </w:rPr>
          <w:t>yes</w:t>
        </w:r>
      </w:ins>
    </w:p>
    <w:p w:rsidR="00EF7973" w:rsidRDefault="00EF7973" w:rsidP="00EF7973">
      <w:pPr>
        <w:pStyle w:val="PL"/>
        <w:rPr>
          <w:ins w:id="21815" w:author="28.541_CR0289_(Rel-16)_SON_5G, EE_5G" w:date="2020-06-29T10:47:00Z"/>
          <w:rFonts w:cs="Arial"/>
          <w:lang w:eastAsia="zh-CN"/>
        </w:rPr>
      </w:pPr>
      <w:ins w:id="21816" w:author="28.541_CR0289_(Rel-16)_SON_5G, EE_5G" w:date="2020-06-29T10:47:00Z">
        <w:r>
          <w:t xml:space="preserve">                         - </w:t>
        </w:r>
        <w:r>
          <w:rPr>
            <w:rFonts w:cs="Arial"/>
            <w:lang w:eastAsia="zh-CN"/>
          </w:rPr>
          <w:t>no</w:t>
        </w:r>
      </w:ins>
    </w:p>
    <w:p w:rsidR="00EF7973" w:rsidRDefault="00EF7973" w:rsidP="00EF7973">
      <w:pPr>
        <w:pStyle w:val="PL"/>
        <w:rPr>
          <w:ins w:id="21817" w:author="28.541_CR0289_(Rel-16)_SON_5G, EE_5G" w:date="2020-06-29T10:47:00Z"/>
        </w:rPr>
      </w:pPr>
      <w:ins w:id="21818" w:author="28.541_CR0289_(Rel-16)_SON_5G, EE_5G" w:date="2020-06-29T10:47:00Z">
        <w:r>
          <w:t xml:space="preserve">                    </w:t>
        </w:r>
        <w:r w:rsidRPr="00160F54">
          <w:rPr>
            <w:rFonts w:cs="Courier New"/>
          </w:rPr>
          <w:t>energySavingState</w:t>
        </w:r>
        <w:r>
          <w:t>:</w:t>
        </w:r>
      </w:ins>
    </w:p>
    <w:p w:rsidR="00EF7973" w:rsidRDefault="00EF7973" w:rsidP="00EF7973">
      <w:pPr>
        <w:pStyle w:val="PL"/>
        <w:rPr>
          <w:ins w:id="21819" w:author="28.541_CR0289_(Rel-16)_SON_5G, EE_5G" w:date="2020-06-29T10:47:00Z"/>
          <w:rFonts w:cs="Arial"/>
          <w:lang w:eastAsia="zh-CN"/>
        </w:rPr>
      </w:pPr>
      <w:ins w:id="21820" w:author="28.541_CR0289_(Rel-16)_SON_5G, EE_5G" w:date="2020-06-29T10:47:00Z">
        <w:r>
          <w:t xml:space="preserve">                      type</w:t>
        </w:r>
        <w:r>
          <w:rPr>
            <w:rFonts w:hint="eastAsia"/>
            <w:lang w:eastAsia="zh-CN"/>
          </w:rPr>
          <w:t>:</w:t>
        </w:r>
        <w:r>
          <w:t xml:space="preserve"> string</w:t>
        </w:r>
      </w:ins>
    </w:p>
    <w:p w:rsidR="00EF7973" w:rsidRPr="00A90D37" w:rsidRDefault="00EF7973" w:rsidP="00EF7973">
      <w:pPr>
        <w:pStyle w:val="PL"/>
        <w:rPr>
          <w:ins w:id="21821" w:author="28.541_CR0289_(Rel-16)_SON_5G, EE_5G" w:date="2020-06-29T10:47:00Z"/>
          <w:rFonts w:cs="Arial"/>
          <w:lang w:eastAsia="zh-CN"/>
        </w:rPr>
      </w:pPr>
      <w:ins w:id="21822" w:author="28.541_CR0289_(Rel-16)_SON_5G, EE_5G" w:date="2020-06-29T10:47:00Z">
        <w:r>
          <w:t xml:space="preserve">                      enum:</w:t>
        </w:r>
      </w:ins>
    </w:p>
    <w:p w:rsidR="00EF7973" w:rsidRDefault="00EF7973" w:rsidP="00EF7973">
      <w:pPr>
        <w:pStyle w:val="PL"/>
        <w:rPr>
          <w:ins w:id="21823" w:author="28.541_CR0289_(Rel-16)_SON_5G, EE_5G" w:date="2020-06-29T10:47:00Z"/>
          <w:rFonts w:cs="Arial"/>
          <w:lang w:eastAsia="zh-CN"/>
        </w:rPr>
      </w:pPr>
      <w:ins w:id="21824" w:author="28.541_CR0289_(Rel-16)_SON_5G, EE_5G" w:date="2020-06-29T10:47:00Z">
        <w:r>
          <w:t xml:space="preserve">                         - </w:t>
        </w:r>
        <w:r w:rsidRPr="00160F54">
          <w:rPr>
            <w:rFonts w:cs="Arial"/>
            <w:lang w:eastAsia="zh-CN"/>
          </w:rPr>
          <w:t>isNotEnergySaving</w:t>
        </w:r>
      </w:ins>
    </w:p>
    <w:p w:rsidR="00EF7973" w:rsidRPr="00160F54" w:rsidRDefault="00EF7973" w:rsidP="00EF7973">
      <w:pPr>
        <w:pStyle w:val="PL"/>
        <w:rPr>
          <w:ins w:id="21825" w:author="28.541_CR0289_(Rel-16)_SON_5G, EE_5G" w:date="2020-06-29T10:47:00Z"/>
        </w:rPr>
      </w:pPr>
      <w:ins w:id="21826" w:author="28.541_CR0289_(Rel-16)_SON_5G, EE_5G" w:date="2020-06-29T10:47:00Z">
        <w:r>
          <w:lastRenderedPageBreak/>
          <w:t xml:space="preserve">                         - </w:t>
        </w:r>
        <w:r w:rsidRPr="00160F54">
          <w:rPr>
            <w:rFonts w:cs="Arial"/>
            <w:lang w:eastAsia="zh-CN"/>
          </w:rPr>
          <w:t>isEnergySaving</w:t>
        </w:r>
      </w:ins>
    </w:p>
    <w:p w:rsidR="00EF7973" w:rsidRDefault="00EF7973" w:rsidP="00EF7973">
      <w:pPr>
        <w:pStyle w:val="PL"/>
        <w:rPr>
          <w:ins w:id="21827" w:author="28.541_CR0289_(Rel-16)_SON_5G, EE_5G" w:date="2020-06-29T10:47:00Z"/>
        </w:rPr>
      </w:pPr>
    </w:p>
    <w:p w:rsidR="00EF7973" w:rsidRDefault="00EF7973" w:rsidP="00EF7973">
      <w:pPr>
        <w:pStyle w:val="PL"/>
        <w:rPr>
          <w:ins w:id="21828" w:author="28.541_CR0289_(Rel-16)_SON_5G, EE_5G" w:date="2020-06-29T10:47:00Z"/>
        </w:rPr>
      </w:pPr>
      <w:ins w:id="21829" w:author="28.541_CR0289_(Rel-16)_SON_5G, EE_5G" w:date="2020-06-29T10:47:00Z">
        <w:r>
          <w:t xml:space="preserve">    </w:t>
        </w:r>
        <w:r w:rsidRPr="009800B6">
          <w:rPr>
            <w:lang w:eastAsia="zh-CN"/>
          </w:rPr>
          <w:t>DR</w:t>
        </w:r>
        <w:r>
          <w:rPr>
            <w:lang w:eastAsia="zh-CN"/>
          </w:rPr>
          <w:t>ACH</w:t>
        </w:r>
        <w:r w:rsidRPr="009800B6">
          <w:rPr>
            <w:lang w:eastAsia="zh-CN"/>
          </w:rPr>
          <w:t>OptimizationFunction</w:t>
        </w:r>
        <w:r>
          <w:t>-Single:</w:t>
        </w:r>
      </w:ins>
    </w:p>
    <w:p w:rsidR="00EF7973" w:rsidRDefault="00EF7973" w:rsidP="00EF7973">
      <w:pPr>
        <w:pStyle w:val="PL"/>
        <w:rPr>
          <w:ins w:id="21830" w:author="28.541_CR0289_(Rel-16)_SON_5G, EE_5G" w:date="2020-06-29T10:47:00Z"/>
        </w:rPr>
      </w:pPr>
      <w:ins w:id="21831" w:author="28.541_CR0289_(Rel-16)_SON_5G, EE_5G" w:date="2020-06-29T10:47:00Z">
        <w:r>
          <w:t xml:space="preserve">      allOf:</w:t>
        </w:r>
      </w:ins>
    </w:p>
    <w:p w:rsidR="00EF7973" w:rsidRDefault="00EF7973" w:rsidP="00EF7973">
      <w:pPr>
        <w:pStyle w:val="PL"/>
        <w:rPr>
          <w:ins w:id="21832" w:author="28.541_CR0289_(Rel-16)_SON_5G, EE_5G" w:date="2020-06-29T10:47:00Z"/>
        </w:rPr>
      </w:pPr>
      <w:ins w:id="21833" w:author="28.541_CR0289_(Rel-16)_SON_5G, EE_5G" w:date="2020-06-29T10:47:00Z">
        <w:r>
          <w:t xml:space="preserve">        - $ref: 'genericNRM.yaml#/components/schemas/Top-Attr'</w:t>
        </w:r>
      </w:ins>
    </w:p>
    <w:p w:rsidR="00EF7973" w:rsidRDefault="00EF7973" w:rsidP="00EF7973">
      <w:pPr>
        <w:pStyle w:val="PL"/>
        <w:rPr>
          <w:ins w:id="21834" w:author="28.541_CR0289_(Rel-16)_SON_5G, EE_5G" w:date="2020-06-29T10:47:00Z"/>
        </w:rPr>
      </w:pPr>
      <w:ins w:id="21835" w:author="28.541_CR0289_(Rel-16)_SON_5G, EE_5G" w:date="2020-06-29T10:47:00Z">
        <w:r>
          <w:t xml:space="preserve">        - type: object</w:t>
        </w:r>
      </w:ins>
    </w:p>
    <w:p w:rsidR="00EF7973" w:rsidRDefault="00EF7973" w:rsidP="00EF7973">
      <w:pPr>
        <w:pStyle w:val="PL"/>
        <w:rPr>
          <w:ins w:id="21836" w:author="28.541_CR0289_(Rel-16)_SON_5G, EE_5G" w:date="2020-06-29T10:47:00Z"/>
        </w:rPr>
      </w:pPr>
      <w:ins w:id="21837" w:author="28.541_CR0289_(Rel-16)_SON_5G, EE_5G" w:date="2020-06-29T10:47:00Z">
        <w:r>
          <w:t xml:space="preserve">          properties:</w:t>
        </w:r>
      </w:ins>
    </w:p>
    <w:p w:rsidR="00EF7973" w:rsidRDefault="00EF7973" w:rsidP="00EF7973">
      <w:pPr>
        <w:pStyle w:val="PL"/>
        <w:rPr>
          <w:ins w:id="21838" w:author="28.541_CR0289_(Rel-16)_SON_5G, EE_5G" w:date="2020-06-29T10:47:00Z"/>
        </w:rPr>
      </w:pPr>
      <w:ins w:id="21839" w:author="28.541_CR0289_(Rel-16)_SON_5G, EE_5G" w:date="2020-06-29T10:47:00Z">
        <w:r>
          <w:t xml:space="preserve">            attributes:</w:t>
        </w:r>
      </w:ins>
    </w:p>
    <w:p w:rsidR="00EF7973" w:rsidRDefault="00EF7973" w:rsidP="00EF7973">
      <w:pPr>
        <w:pStyle w:val="PL"/>
        <w:rPr>
          <w:ins w:id="21840" w:author="28.541_CR0289_(Rel-16)_SON_5G, EE_5G" w:date="2020-06-29T10:47:00Z"/>
        </w:rPr>
      </w:pPr>
      <w:ins w:id="21841" w:author="28.541_CR0289_(Rel-16)_SON_5G, EE_5G" w:date="2020-06-29T10:47:00Z">
        <w:r>
          <w:t xml:space="preserve">                  type: object</w:t>
        </w:r>
      </w:ins>
    </w:p>
    <w:p w:rsidR="00EF7973" w:rsidRDefault="00EF7973" w:rsidP="00EF7973">
      <w:pPr>
        <w:pStyle w:val="PL"/>
        <w:rPr>
          <w:ins w:id="21842" w:author="28.541_CR0289_(Rel-16)_SON_5G, EE_5G" w:date="2020-06-29T10:47:00Z"/>
        </w:rPr>
      </w:pPr>
      <w:ins w:id="21843" w:author="28.541_CR0289_(Rel-16)_SON_5G, EE_5G" w:date="2020-06-29T10:47:00Z">
        <w:r>
          <w:t xml:space="preserve">                  properties:</w:t>
        </w:r>
      </w:ins>
    </w:p>
    <w:p w:rsidR="00EF7973" w:rsidRDefault="00EF7973" w:rsidP="00EF7973">
      <w:pPr>
        <w:pStyle w:val="PL"/>
        <w:rPr>
          <w:ins w:id="21844" w:author="28.541_CR0289_(Rel-16)_SON_5G, EE_5G" w:date="2020-06-29T10:47:00Z"/>
        </w:rPr>
      </w:pPr>
      <w:ins w:id="21845" w:author="28.541_CR0289_(Rel-16)_SON_5G, EE_5G" w:date="2020-06-29T10:47:00Z">
        <w:r>
          <w:t xml:space="preserve">                    </w:t>
        </w:r>
        <w:r>
          <w:rPr>
            <w:rFonts w:ascii="Courier" w:hAnsi="Courier"/>
            <w:lang w:eastAsia="zh-CN"/>
          </w:rPr>
          <w:t>drachOptimizationControl</w:t>
        </w:r>
        <w:r>
          <w:t>:</w:t>
        </w:r>
      </w:ins>
    </w:p>
    <w:p w:rsidR="00EF7973" w:rsidRDefault="00EF7973" w:rsidP="00EF7973">
      <w:pPr>
        <w:pStyle w:val="PL"/>
        <w:rPr>
          <w:ins w:id="21846" w:author="28.541_CR0289_(Rel-16)_SON_5G, EE_5G" w:date="2020-06-29T10:47:00Z"/>
        </w:rPr>
      </w:pPr>
      <w:ins w:id="21847" w:author="28.541_CR0289_(Rel-16)_SON_5G, EE_5G" w:date="2020-06-29T10:47:00Z">
        <w:r>
          <w:t xml:space="preserve">                      type: boolean</w:t>
        </w:r>
      </w:ins>
    </w:p>
    <w:p w:rsidR="00EF7973" w:rsidRDefault="00EF7973" w:rsidP="00EF7973">
      <w:pPr>
        <w:pStyle w:val="PL"/>
        <w:rPr>
          <w:ins w:id="21848" w:author="28.541_CR0289_(Rel-16)_SON_5G, EE_5G" w:date="2020-06-29T10:47:00Z"/>
        </w:rPr>
      </w:pPr>
      <w:ins w:id="21849" w:author="28.541_CR0289_(Rel-16)_SON_5G, EE_5G" w:date="2020-06-29T10:47:00Z">
        <w:r>
          <w:t xml:space="preserve">                    </w:t>
        </w:r>
        <w:r>
          <w:rPr>
            <w:rFonts w:cs="Courier New"/>
            <w:snapToGrid w:val="0"/>
            <w:lang w:eastAsia="zh-CN"/>
          </w:rPr>
          <w:t>ueAccProbilityDistPerSSB</w:t>
        </w:r>
        <w:r>
          <w:t>:</w:t>
        </w:r>
      </w:ins>
    </w:p>
    <w:p w:rsidR="00EF7973" w:rsidRDefault="00EF7973" w:rsidP="00EF7973">
      <w:pPr>
        <w:pStyle w:val="PL"/>
        <w:rPr>
          <w:ins w:id="21850" w:author="28.541_CR0289_(Rel-16)_SON_5G, EE_5G" w:date="2020-06-29T10:47:00Z"/>
        </w:rPr>
      </w:pPr>
      <w:ins w:id="21851" w:author="28.541_CR0289_(Rel-16)_SON_5G, EE_5G" w:date="2020-06-29T10:47:00Z">
        <w:r>
          <w:t xml:space="preserve">                      </w:t>
        </w:r>
        <w:r w:rsidRPr="008E6D39">
          <w:t>$ref: "#/components/schemas/</w:t>
        </w:r>
        <w:r>
          <w:rPr>
            <w:rFonts w:cs="Courier New"/>
            <w:snapToGrid w:val="0"/>
            <w:lang w:eastAsia="zh-CN"/>
          </w:rPr>
          <w:t>UeAccProbilityDistPerSSB</w:t>
        </w:r>
        <w:r w:rsidRPr="008E6D39">
          <w:t>"</w:t>
        </w:r>
      </w:ins>
    </w:p>
    <w:p w:rsidR="00EF7973" w:rsidRDefault="00EF7973" w:rsidP="00EF7973">
      <w:pPr>
        <w:pStyle w:val="PL"/>
        <w:rPr>
          <w:ins w:id="21852" w:author="28.541_CR0289_(Rel-16)_SON_5G, EE_5G" w:date="2020-06-29T10:47:00Z"/>
        </w:rPr>
      </w:pPr>
      <w:ins w:id="21853" w:author="28.541_CR0289_(Rel-16)_SON_5G, EE_5G" w:date="2020-06-29T10:47:00Z">
        <w:r>
          <w:t xml:space="preserve">                    </w:t>
        </w:r>
        <w:r>
          <w:rPr>
            <w:rFonts w:cs="Courier New"/>
            <w:snapToGrid w:val="0"/>
            <w:lang w:eastAsia="zh-CN"/>
          </w:rPr>
          <w:t>ueAccDelayProbilityDistPerSSB</w:t>
        </w:r>
        <w:r>
          <w:t>:</w:t>
        </w:r>
      </w:ins>
    </w:p>
    <w:p w:rsidR="00EF7973" w:rsidRDefault="00EF7973" w:rsidP="00EF7973">
      <w:pPr>
        <w:pStyle w:val="PL"/>
        <w:rPr>
          <w:ins w:id="21854" w:author="28.541_CR0289_(Rel-16)_SON_5G, EE_5G" w:date="2020-06-29T10:47:00Z"/>
        </w:rPr>
      </w:pPr>
      <w:ins w:id="21855" w:author="28.541_CR0289_(Rel-16)_SON_5G, EE_5G" w:date="2020-06-29T10:47:00Z">
        <w:r>
          <w:t xml:space="preserve">                      </w:t>
        </w:r>
        <w:r w:rsidRPr="008E6D39">
          <w:t>$ref: "#/components/schemas/</w:t>
        </w:r>
        <w:r>
          <w:rPr>
            <w:rFonts w:cs="Courier New"/>
            <w:snapToGrid w:val="0"/>
            <w:lang w:eastAsia="zh-CN"/>
          </w:rPr>
          <w:t>UeAccDelayProbilityDistPerSSB</w:t>
        </w:r>
        <w:r w:rsidRPr="008E6D39">
          <w:t>"</w:t>
        </w:r>
      </w:ins>
    </w:p>
    <w:p w:rsidR="00EF7973" w:rsidRDefault="00EF7973" w:rsidP="00EF7973">
      <w:pPr>
        <w:pStyle w:val="PL"/>
        <w:rPr>
          <w:ins w:id="21856" w:author="28.541_CR0289_(Rel-16)_SON_5G, EE_5G" w:date="2020-06-29T10:47:00Z"/>
        </w:rPr>
      </w:pPr>
      <w:ins w:id="21857" w:author="28.541_CR0289_(Rel-16)_SON_5G, EE_5G" w:date="2020-06-29T10:47:00Z">
        <w:r>
          <w:t xml:space="preserve">        - $ref: 'genericNRM.yaml#/components/schemas/ManagedFunction-ncO'</w:t>
        </w:r>
      </w:ins>
    </w:p>
    <w:p w:rsidR="00EF7973" w:rsidRPr="00A63217" w:rsidRDefault="00EF7973" w:rsidP="00EF7973">
      <w:pPr>
        <w:pStyle w:val="PL"/>
        <w:rPr>
          <w:ins w:id="21858" w:author="28.541_CR0289_(Rel-16)_SON_5G, EE_5G" w:date="2020-06-29T10:47:00Z"/>
        </w:rPr>
      </w:pPr>
    </w:p>
    <w:p w:rsidR="00EF7973" w:rsidRDefault="00EF7973" w:rsidP="00EF7973">
      <w:pPr>
        <w:pStyle w:val="PL"/>
        <w:rPr>
          <w:ins w:id="21859" w:author="28.541_CR0289_(Rel-16)_SON_5G, EE_5G" w:date="2020-06-29T10:47:00Z"/>
        </w:rPr>
      </w:pPr>
      <w:ins w:id="21860" w:author="28.541_CR0289_(Rel-16)_SON_5G, EE_5G" w:date="2020-06-29T10:47:00Z">
        <w:r>
          <w:t xml:space="preserve">    </w:t>
        </w:r>
        <w:r w:rsidRPr="009800B6">
          <w:rPr>
            <w:lang w:eastAsia="zh-CN"/>
          </w:rPr>
          <w:t>DM</w:t>
        </w:r>
        <w:r>
          <w:rPr>
            <w:lang w:eastAsia="zh-CN"/>
          </w:rPr>
          <w:t>RO</w:t>
        </w:r>
        <w:r w:rsidRPr="009800B6">
          <w:rPr>
            <w:lang w:eastAsia="zh-CN"/>
          </w:rPr>
          <w:t>Function</w:t>
        </w:r>
        <w:r>
          <w:t>-Single:</w:t>
        </w:r>
      </w:ins>
    </w:p>
    <w:p w:rsidR="00EF7973" w:rsidRDefault="00EF7973" w:rsidP="00EF7973">
      <w:pPr>
        <w:pStyle w:val="PL"/>
        <w:rPr>
          <w:ins w:id="21861" w:author="28.541_CR0289_(Rel-16)_SON_5G, EE_5G" w:date="2020-06-29T10:47:00Z"/>
        </w:rPr>
      </w:pPr>
      <w:ins w:id="21862" w:author="28.541_CR0289_(Rel-16)_SON_5G, EE_5G" w:date="2020-06-29T10:47:00Z">
        <w:r>
          <w:t xml:space="preserve">      allOf:</w:t>
        </w:r>
      </w:ins>
    </w:p>
    <w:p w:rsidR="00EF7973" w:rsidRDefault="00EF7973" w:rsidP="00EF7973">
      <w:pPr>
        <w:pStyle w:val="PL"/>
        <w:rPr>
          <w:ins w:id="21863" w:author="28.541_CR0289_(Rel-16)_SON_5G, EE_5G" w:date="2020-06-29T10:47:00Z"/>
        </w:rPr>
      </w:pPr>
      <w:ins w:id="21864" w:author="28.541_CR0289_(Rel-16)_SON_5G, EE_5G" w:date="2020-06-29T10:47:00Z">
        <w:r>
          <w:t xml:space="preserve">        - $ref: 'genericNRM.yaml#/components/schemas/Top-Attr'</w:t>
        </w:r>
      </w:ins>
    </w:p>
    <w:p w:rsidR="00EF7973" w:rsidRDefault="00EF7973" w:rsidP="00EF7973">
      <w:pPr>
        <w:pStyle w:val="PL"/>
        <w:rPr>
          <w:ins w:id="21865" w:author="28.541_CR0289_(Rel-16)_SON_5G, EE_5G" w:date="2020-06-29T10:47:00Z"/>
        </w:rPr>
      </w:pPr>
      <w:ins w:id="21866" w:author="28.541_CR0289_(Rel-16)_SON_5G, EE_5G" w:date="2020-06-29T10:47:00Z">
        <w:r>
          <w:t xml:space="preserve">        - type: object</w:t>
        </w:r>
      </w:ins>
    </w:p>
    <w:p w:rsidR="00EF7973" w:rsidRDefault="00EF7973" w:rsidP="00EF7973">
      <w:pPr>
        <w:pStyle w:val="PL"/>
        <w:rPr>
          <w:ins w:id="21867" w:author="28.541_CR0289_(Rel-16)_SON_5G, EE_5G" w:date="2020-06-29T10:47:00Z"/>
        </w:rPr>
      </w:pPr>
      <w:ins w:id="21868" w:author="28.541_CR0289_(Rel-16)_SON_5G, EE_5G" w:date="2020-06-29T10:47:00Z">
        <w:r>
          <w:t xml:space="preserve">          properties:</w:t>
        </w:r>
      </w:ins>
    </w:p>
    <w:p w:rsidR="00EF7973" w:rsidRDefault="00EF7973" w:rsidP="00EF7973">
      <w:pPr>
        <w:pStyle w:val="PL"/>
        <w:rPr>
          <w:ins w:id="21869" w:author="28.541_CR0289_(Rel-16)_SON_5G, EE_5G" w:date="2020-06-29T10:47:00Z"/>
        </w:rPr>
      </w:pPr>
      <w:ins w:id="21870" w:author="28.541_CR0289_(Rel-16)_SON_5G, EE_5G" w:date="2020-06-29T10:47:00Z">
        <w:r>
          <w:t xml:space="preserve">            attributes: </w:t>
        </w:r>
      </w:ins>
    </w:p>
    <w:p w:rsidR="00EF7973" w:rsidRDefault="00EF7973" w:rsidP="00EF7973">
      <w:pPr>
        <w:pStyle w:val="PL"/>
        <w:rPr>
          <w:ins w:id="21871" w:author="28.541_CR0289_(Rel-16)_SON_5G, EE_5G" w:date="2020-06-29T10:47:00Z"/>
        </w:rPr>
      </w:pPr>
      <w:ins w:id="21872" w:author="28.541_CR0289_(Rel-16)_SON_5G, EE_5G" w:date="2020-06-29T10:47:00Z">
        <w:r>
          <w:t xml:space="preserve">                  type: object</w:t>
        </w:r>
      </w:ins>
    </w:p>
    <w:p w:rsidR="00EF7973" w:rsidRDefault="00EF7973" w:rsidP="00EF7973">
      <w:pPr>
        <w:pStyle w:val="PL"/>
        <w:rPr>
          <w:ins w:id="21873" w:author="28.541_CR0289_(Rel-16)_SON_5G, EE_5G" w:date="2020-06-29T10:47:00Z"/>
        </w:rPr>
      </w:pPr>
      <w:ins w:id="21874" w:author="28.541_CR0289_(Rel-16)_SON_5G, EE_5G" w:date="2020-06-29T10:47:00Z">
        <w:r>
          <w:t xml:space="preserve">                  properties:</w:t>
        </w:r>
      </w:ins>
    </w:p>
    <w:p w:rsidR="00EF7973" w:rsidRDefault="00EF7973" w:rsidP="00EF7973">
      <w:pPr>
        <w:pStyle w:val="PL"/>
        <w:rPr>
          <w:ins w:id="21875" w:author="28.541_CR0289_(Rel-16)_SON_5G, EE_5G" w:date="2020-06-29T10:47:00Z"/>
        </w:rPr>
      </w:pPr>
      <w:ins w:id="21876" w:author="28.541_CR0289_(Rel-16)_SON_5G, EE_5G" w:date="2020-06-29T10:47:00Z">
        <w:r>
          <w:t xml:space="preserve">                    </w:t>
        </w:r>
        <w:r>
          <w:rPr>
            <w:rFonts w:cs="Courier New"/>
          </w:rPr>
          <w:t>dmroC</w:t>
        </w:r>
        <w:r w:rsidRPr="00474E61">
          <w:rPr>
            <w:rFonts w:cs="Courier New"/>
          </w:rPr>
          <w:t>ontrol</w:t>
        </w:r>
        <w:r>
          <w:t>:</w:t>
        </w:r>
      </w:ins>
    </w:p>
    <w:p w:rsidR="00EF7973" w:rsidRDefault="00EF7973" w:rsidP="00EF7973">
      <w:pPr>
        <w:pStyle w:val="PL"/>
        <w:rPr>
          <w:ins w:id="21877" w:author="28.541_CR0289_(Rel-16)_SON_5G, EE_5G" w:date="2020-06-29T10:47:00Z"/>
        </w:rPr>
      </w:pPr>
      <w:ins w:id="21878" w:author="28.541_CR0289_(Rel-16)_SON_5G, EE_5G" w:date="2020-06-29T10:47:00Z">
        <w:r>
          <w:t xml:space="preserve">                      type: boolean</w:t>
        </w:r>
      </w:ins>
    </w:p>
    <w:p w:rsidR="00EF7973" w:rsidRDefault="00EF7973" w:rsidP="00EF7973">
      <w:pPr>
        <w:pStyle w:val="PL"/>
        <w:rPr>
          <w:ins w:id="21879" w:author="28.541_CR0289_(Rel-16)_SON_5G, EE_5G" w:date="2020-06-29T10:47:00Z"/>
        </w:rPr>
      </w:pPr>
      <w:ins w:id="21880" w:author="28.541_CR0289_(Rel-16)_SON_5G, EE_5G" w:date="2020-06-29T10:47:00Z">
        <w:r>
          <w:t xml:space="preserve">                    </w:t>
        </w:r>
        <w:r w:rsidRPr="003B6AAA">
          <w:rPr>
            <w:rFonts w:cs="Courier New"/>
          </w:rPr>
          <w:t>maximumDeviationHoTrigger</w:t>
        </w:r>
        <w:r>
          <w:t>:</w:t>
        </w:r>
      </w:ins>
    </w:p>
    <w:p w:rsidR="00EF7973" w:rsidRDefault="00EF7973" w:rsidP="00EF7973">
      <w:pPr>
        <w:pStyle w:val="PL"/>
        <w:rPr>
          <w:ins w:id="21881" w:author="28.541_CR0289_(Rel-16)_SON_5G, EE_5G" w:date="2020-06-29T10:47:00Z"/>
        </w:rPr>
      </w:pPr>
      <w:ins w:id="21882" w:author="28.541_CR0289_(Rel-16)_SON_5G, EE_5G" w:date="2020-06-29T10:47:00Z">
        <w:r>
          <w:t xml:space="preserve">                      $ref: '#/components/schemas/</w:t>
        </w:r>
        <w:r>
          <w:rPr>
            <w:rFonts w:cs="Courier New"/>
          </w:rPr>
          <w:t>M</w:t>
        </w:r>
        <w:r w:rsidRPr="003B6AAA">
          <w:rPr>
            <w:rFonts w:cs="Courier New"/>
          </w:rPr>
          <w:t>aximumDeviationHoTrigger</w:t>
        </w:r>
        <w:r>
          <w:t>'</w:t>
        </w:r>
      </w:ins>
    </w:p>
    <w:p w:rsidR="00EF7973" w:rsidRDefault="00EF7973" w:rsidP="00EF7973">
      <w:pPr>
        <w:pStyle w:val="PL"/>
        <w:rPr>
          <w:ins w:id="21883" w:author="28.541_CR0289_(Rel-16)_SON_5G, EE_5G" w:date="2020-06-29T10:47:00Z"/>
        </w:rPr>
      </w:pPr>
      <w:ins w:id="21884" w:author="28.541_CR0289_(Rel-16)_SON_5G, EE_5G" w:date="2020-06-29T10:47:00Z">
        <w:r>
          <w:t xml:space="preserve">                    </w:t>
        </w:r>
        <w:r w:rsidRPr="003B6AAA">
          <w:rPr>
            <w:rFonts w:cs="Courier New"/>
          </w:rPr>
          <w:t>minimumTimeBetweenHoTriggerChange</w:t>
        </w:r>
        <w:r>
          <w:t>:</w:t>
        </w:r>
      </w:ins>
    </w:p>
    <w:p w:rsidR="00EF7973" w:rsidRDefault="00EF7973" w:rsidP="00EF7973">
      <w:pPr>
        <w:pStyle w:val="PL"/>
        <w:rPr>
          <w:ins w:id="21885" w:author="28.541_CR0289_(Rel-16)_SON_5G, EE_5G" w:date="2020-06-29T10:47:00Z"/>
        </w:rPr>
      </w:pPr>
      <w:ins w:id="21886" w:author="28.541_CR0289_(Rel-16)_SON_5G, EE_5G" w:date="2020-06-29T10:47:00Z">
        <w:r>
          <w:t xml:space="preserve">                      $ref: '#/components/schemas/</w:t>
        </w:r>
        <w:r>
          <w:rPr>
            <w:rFonts w:cs="Courier New"/>
          </w:rPr>
          <w:t>M</w:t>
        </w:r>
        <w:r w:rsidRPr="003B6AAA">
          <w:rPr>
            <w:rFonts w:cs="Courier New"/>
          </w:rPr>
          <w:t>inimumTimeBetweenHoTriggerChange</w:t>
        </w:r>
        <w:r>
          <w:t>'</w:t>
        </w:r>
      </w:ins>
    </w:p>
    <w:p w:rsidR="00EF7973" w:rsidRDefault="00EF7973" w:rsidP="00EF7973">
      <w:pPr>
        <w:pStyle w:val="PL"/>
        <w:rPr>
          <w:ins w:id="21887" w:author="28.541_CR0289_(Rel-16)_SON_5G, EE_5G" w:date="2020-06-29T10:47:00Z"/>
        </w:rPr>
      </w:pPr>
      <w:ins w:id="21888" w:author="28.541_CR0289_(Rel-16)_SON_5G, EE_5G" w:date="2020-06-29T10:47:00Z">
        <w:r>
          <w:t xml:space="preserve">                    </w:t>
        </w:r>
        <w:r w:rsidRPr="003B6AAA">
          <w:rPr>
            <w:rFonts w:cs="Courier New"/>
          </w:rPr>
          <w:t>tstoreUEcntxt</w:t>
        </w:r>
        <w:r>
          <w:t>:</w:t>
        </w:r>
      </w:ins>
    </w:p>
    <w:p w:rsidR="00EF7973" w:rsidRDefault="00EF7973" w:rsidP="00EF7973">
      <w:pPr>
        <w:pStyle w:val="PL"/>
        <w:rPr>
          <w:ins w:id="21889" w:author="28.541_CR0289_(Rel-16)_SON_5G, EE_5G" w:date="2020-06-29T10:47:00Z"/>
        </w:rPr>
      </w:pPr>
      <w:ins w:id="21890" w:author="28.541_CR0289_(Rel-16)_SON_5G, EE_5G" w:date="2020-06-29T10:47:00Z">
        <w:r>
          <w:t xml:space="preserve">                      $ref: '#/components/schemas/</w:t>
        </w:r>
        <w:r>
          <w:rPr>
            <w:rFonts w:cs="Courier New"/>
          </w:rPr>
          <w:t>T</w:t>
        </w:r>
        <w:r w:rsidRPr="003B6AAA">
          <w:rPr>
            <w:rFonts w:cs="Courier New"/>
          </w:rPr>
          <w:t>storeUEcntxt</w:t>
        </w:r>
        <w:r>
          <w:t>'</w:t>
        </w:r>
      </w:ins>
    </w:p>
    <w:p w:rsidR="00EF7973" w:rsidRDefault="00EF7973" w:rsidP="00EF7973">
      <w:pPr>
        <w:pStyle w:val="PL"/>
        <w:rPr>
          <w:ins w:id="21891" w:author="28.541_CR0289_(Rel-16)_SON_5G, EE_5G" w:date="2020-06-29T10:47:00Z"/>
        </w:rPr>
      </w:pPr>
    </w:p>
    <w:p w:rsidR="00EF7973" w:rsidRDefault="00EF7973" w:rsidP="00EF7973">
      <w:pPr>
        <w:pStyle w:val="PL"/>
        <w:rPr>
          <w:ins w:id="21892" w:author="28.541_CR0289_(Rel-16)_SON_5G, EE_5G" w:date="2020-06-29T10:47:00Z"/>
        </w:rPr>
      </w:pPr>
      <w:ins w:id="21893" w:author="28.541_CR0289_(Rel-16)_SON_5G, EE_5G" w:date="2020-06-29T10:47:00Z">
        <w:r>
          <w:t xml:space="preserve">    </w:t>
        </w:r>
        <w:r w:rsidRPr="009800B6">
          <w:rPr>
            <w:lang w:eastAsia="zh-CN"/>
          </w:rPr>
          <w:t>DPCIConfig</w:t>
        </w:r>
        <w:r>
          <w:rPr>
            <w:lang w:eastAsia="zh-CN"/>
          </w:rPr>
          <w:t>uration</w:t>
        </w:r>
        <w:r w:rsidRPr="009800B6">
          <w:rPr>
            <w:lang w:eastAsia="zh-CN"/>
          </w:rPr>
          <w:t>Function</w:t>
        </w:r>
        <w:r>
          <w:t>-Single:</w:t>
        </w:r>
      </w:ins>
    </w:p>
    <w:p w:rsidR="00EF7973" w:rsidRDefault="00EF7973" w:rsidP="00EF7973">
      <w:pPr>
        <w:pStyle w:val="PL"/>
        <w:rPr>
          <w:ins w:id="21894" w:author="28.541_CR0289_(Rel-16)_SON_5G, EE_5G" w:date="2020-06-29T10:47:00Z"/>
        </w:rPr>
      </w:pPr>
      <w:ins w:id="21895" w:author="28.541_CR0289_(Rel-16)_SON_5G, EE_5G" w:date="2020-06-29T10:47:00Z">
        <w:r>
          <w:t xml:space="preserve">      allOf:</w:t>
        </w:r>
      </w:ins>
    </w:p>
    <w:p w:rsidR="00EF7973" w:rsidRDefault="00EF7973" w:rsidP="00EF7973">
      <w:pPr>
        <w:pStyle w:val="PL"/>
        <w:rPr>
          <w:ins w:id="21896" w:author="28.541_CR0289_(Rel-16)_SON_5G, EE_5G" w:date="2020-06-29T10:47:00Z"/>
        </w:rPr>
      </w:pPr>
      <w:ins w:id="21897" w:author="28.541_CR0289_(Rel-16)_SON_5G, EE_5G" w:date="2020-06-29T10:47:00Z">
        <w:r>
          <w:t xml:space="preserve">        - $ref: 'genericNRM.yaml#/components/schemas/Top-Attr'</w:t>
        </w:r>
      </w:ins>
    </w:p>
    <w:p w:rsidR="00EF7973" w:rsidRDefault="00EF7973" w:rsidP="00EF7973">
      <w:pPr>
        <w:pStyle w:val="PL"/>
        <w:rPr>
          <w:ins w:id="21898" w:author="28.541_CR0289_(Rel-16)_SON_5G, EE_5G" w:date="2020-06-29T10:47:00Z"/>
        </w:rPr>
      </w:pPr>
      <w:ins w:id="21899" w:author="28.541_CR0289_(Rel-16)_SON_5G, EE_5G" w:date="2020-06-29T10:47:00Z">
        <w:r>
          <w:t xml:space="preserve">        - type: object</w:t>
        </w:r>
      </w:ins>
    </w:p>
    <w:p w:rsidR="00EF7973" w:rsidRDefault="00EF7973" w:rsidP="00EF7973">
      <w:pPr>
        <w:pStyle w:val="PL"/>
        <w:rPr>
          <w:ins w:id="21900" w:author="28.541_CR0289_(Rel-16)_SON_5G, EE_5G" w:date="2020-06-29T10:47:00Z"/>
        </w:rPr>
      </w:pPr>
      <w:ins w:id="21901" w:author="28.541_CR0289_(Rel-16)_SON_5G, EE_5G" w:date="2020-06-29T10:47:00Z">
        <w:r>
          <w:t xml:space="preserve">          properties:</w:t>
        </w:r>
      </w:ins>
    </w:p>
    <w:p w:rsidR="00EF7973" w:rsidRDefault="00EF7973" w:rsidP="00EF7973">
      <w:pPr>
        <w:pStyle w:val="PL"/>
        <w:rPr>
          <w:ins w:id="21902" w:author="28.541_CR0289_(Rel-16)_SON_5G, EE_5G" w:date="2020-06-29T10:47:00Z"/>
        </w:rPr>
      </w:pPr>
      <w:ins w:id="21903" w:author="28.541_CR0289_(Rel-16)_SON_5G, EE_5G" w:date="2020-06-29T10:47:00Z">
        <w:r>
          <w:t xml:space="preserve">            attributes:</w:t>
        </w:r>
      </w:ins>
    </w:p>
    <w:p w:rsidR="00EF7973" w:rsidRDefault="00EF7973" w:rsidP="00EF7973">
      <w:pPr>
        <w:pStyle w:val="PL"/>
        <w:rPr>
          <w:ins w:id="21904" w:author="28.541_CR0289_(Rel-16)_SON_5G, EE_5G" w:date="2020-06-29T10:47:00Z"/>
        </w:rPr>
      </w:pPr>
      <w:ins w:id="21905" w:author="28.541_CR0289_(Rel-16)_SON_5G, EE_5G" w:date="2020-06-29T10:47:00Z">
        <w:r>
          <w:t xml:space="preserve">                  type: object</w:t>
        </w:r>
      </w:ins>
    </w:p>
    <w:p w:rsidR="00EF7973" w:rsidRDefault="00EF7973" w:rsidP="00EF7973">
      <w:pPr>
        <w:pStyle w:val="PL"/>
        <w:rPr>
          <w:ins w:id="21906" w:author="28.541_CR0289_(Rel-16)_SON_5G, EE_5G" w:date="2020-06-29T10:47:00Z"/>
        </w:rPr>
      </w:pPr>
      <w:ins w:id="21907" w:author="28.541_CR0289_(Rel-16)_SON_5G, EE_5G" w:date="2020-06-29T10:47:00Z">
        <w:r>
          <w:t xml:space="preserve">                  properties:</w:t>
        </w:r>
      </w:ins>
    </w:p>
    <w:p w:rsidR="00EF7973" w:rsidRDefault="00EF7973" w:rsidP="00EF7973">
      <w:pPr>
        <w:pStyle w:val="PL"/>
        <w:rPr>
          <w:ins w:id="21908" w:author="28.541_CR0289_(Rel-16)_SON_5G, EE_5G" w:date="2020-06-29T10:47:00Z"/>
        </w:rPr>
      </w:pPr>
      <w:ins w:id="21909" w:author="28.541_CR0289_(Rel-16)_SON_5G, EE_5G" w:date="2020-06-29T10:47:00Z">
        <w:r>
          <w:t xml:space="preserve">                    </w:t>
        </w:r>
        <w:r>
          <w:rPr>
            <w:rFonts w:cs="Courier New"/>
            <w:szCs w:val="18"/>
          </w:rPr>
          <w:t>dPciConfigurationControl</w:t>
        </w:r>
        <w:r>
          <w:t>:</w:t>
        </w:r>
      </w:ins>
    </w:p>
    <w:p w:rsidR="00EF7973" w:rsidRDefault="00EF7973" w:rsidP="00EF7973">
      <w:pPr>
        <w:pStyle w:val="PL"/>
        <w:rPr>
          <w:ins w:id="21910" w:author="28.541_CR0289_(Rel-16)_SON_5G, EE_5G" w:date="2020-06-29T10:47:00Z"/>
        </w:rPr>
      </w:pPr>
      <w:ins w:id="21911" w:author="28.541_CR0289_(Rel-16)_SON_5G, EE_5G" w:date="2020-06-29T10:47:00Z">
        <w:r>
          <w:t xml:space="preserve">                      type: boolean</w:t>
        </w:r>
      </w:ins>
    </w:p>
    <w:p w:rsidR="00EF7973" w:rsidRDefault="00EF7973" w:rsidP="00EF7973">
      <w:pPr>
        <w:pStyle w:val="PL"/>
        <w:rPr>
          <w:ins w:id="21912" w:author="28.541_CR0289_(Rel-16)_SON_5G, EE_5G" w:date="2020-06-29T10:47:00Z"/>
        </w:rPr>
      </w:pPr>
      <w:ins w:id="21913" w:author="28.541_CR0289_(Rel-16)_SON_5G, EE_5G" w:date="2020-06-29T10:47:00Z">
        <w:r>
          <w:t xml:space="preserve">                    </w:t>
        </w:r>
        <w:r>
          <w:rPr>
            <w:rFonts w:cs="Courier New"/>
            <w:szCs w:val="18"/>
          </w:rPr>
          <w:t>nRP</w:t>
        </w:r>
        <w:r w:rsidRPr="00CB788F">
          <w:rPr>
            <w:rFonts w:cs="Courier New"/>
            <w:szCs w:val="18"/>
          </w:rPr>
          <w:t>ciList</w:t>
        </w:r>
        <w:r>
          <w:t>:</w:t>
        </w:r>
      </w:ins>
    </w:p>
    <w:p w:rsidR="00EF7973" w:rsidRDefault="00EF7973" w:rsidP="00EF7973">
      <w:pPr>
        <w:pStyle w:val="PL"/>
        <w:rPr>
          <w:ins w:id="21914" w:author="28.541_CR0289_(Rel-16)_SON_5G, EE_5G" w:date="2020-06-29T10:47:00Z"/>
        </w:rPr>
      </w:pPr>
      <w:ins w:id="21915" w:author="28.541_CR0289_(Rel-16)_SON_5G, EE_5G" w:date="2020-06-29T10:47:00Z">
        <w:r>
          <w:t xml:space="preserve">                      </w:t>
        </w:r>
        <w:r w:rsidRPr="008E6D39">
          <w:t>$ref: "#/components/schemas/</w:t>
        </w:r>
        <w:r>
          <w:rPr>
            <w:rFonts w:cs="Courier New"/>
            <w:szCs w:val="18"/>
          </w:rPr>
          <w:t>NRP</w:t>
        </w:r>
        <w:r w:rsidRPr="00CB788F">
          <w:rPr>
            <w:rFonts w:cs="Courier New"/>
            <w:szCs w:val="18"/>
          </w:rPr>
          <w:t>ciList</w:t>
        </w:r>
        <w:r w:rsidRPr="008E6D39">
          <w:t>"</w:t>
        </w:r>
      </w:ins>
    </w:p>
    <w:p w:rsidR="00EF7973" w:rsidRDefault="00EF7973" w:rsidP="00EF7973">
      <w:pPr>
        <w:pStyle w:val="PL"/>
        <w:rPr>
          <w:ins w:id="21916" w:author="28.541_CR0289_(Rel-16)_SON_5G, EE_5G" w:date="2020-06-29T10:47:00Z"/>
        </w:rPr>
      </w:pPr>
    </w:p>
    <w:p w:rsidR="00EF7973" w:rsidRDefault="00EF7973" w:rsidP="00EF7973">
      <w:pPr>
        <w:pStyle w:val="PL"/>
        <w:rPr>
          <w:ins w:id="21917" w:author="28.541_CR0289_(Rel-16)_SON_5G, EE_5G" w:date="2020-06-29T10:47:00Z"/>
        </w:rPr>
      </w:pPr>
      <w:ins w:id="21918" w:author="28.541_CR0289_(Rel-16)_SON_5G, EE_5G" w:date="2020-06-29T10:47:00Z">
        <w:r>
          <w:t xml:space="preserve">    </w:t>
        </w:r>
        <w:r w:rsidRPr="00BF5359">
          <w:rPr>
            <w:lang w:eastAsia="zh-CN"/>
          </w:rPr>
          <w:t>CP</w:t>
        </w:r>
        <w:r>
          <w:rPr>
            <w:lang w:eastAsia="zh-CN"/>
          </w:rPr>
          <w:t>CI</w:t>
        </w:r>
        <w:r w:rsidRPr="00BF5359">
          <w:rPr>
            <w:lang w:eastAsia="zh-CN"/>
          </w:rPr>
          <w:t>ConfigurationFunction</w:t>
        </w:r>
        <w:r>
          <w:t>-Single:</w:t>
        </w:r>
      </w:ins>
    </w:p>
    <w:p w:rsidR="00EF7973" w:rsidRDefault="00EF7973" w:rsidP="00EF7973">
      <w:pPr>
        <w:pStyle w:val="PL"/>
        <w:rPr>
          <w:ins w:id="21919" w:author="28.541_CR0289_(Rel-16)_SON_5G, EE_5G" w:date="2020-06-29T10:47:00Z"/>
        </w:rPr>
      </w:pPr>
      <w:ins w:id="21920" w:author="28.541_CR0289_(Rel-16)_SON_5G, EE_5G" w:date="2020-06-29T10:47:00Z">
        <w:r>
          <w:t xml:space="preserve">      allOf:</w:t>
        </w:r>
      </w:ins>
    </w:p>
    <w:p w:rsidR="00EF7973" w:rsidRDefault="00EF7973" w:rsidP="00EF7973">
      <w:pPr>
        <w:pStyle w:val="PL"/>
        <w:rPr>
          <w:ins w:id="21921" w:author="28.541_CR0289_(Rel-16)_SON_5G, EE_5G" w:date="2020-06-29T10:47:00Z"/>
        </w:rPr>
      </w:pPr>
      <w:ins w:id="21922" w:author="28.541_CR0289_(Rel-16)_SON_5G, EE_5G" w:date="2020-06-29T10:47:00Z">
        <w:r>
          <w:t xml:space="preserve">        - $ref: 'genericNRM.yaml#/components/schemas/Top-Attr'</w:t>
        </w:r>
      </w:ins>
    </w:p>
    <w:p w:rsidR="00EF7973" w:rsidRDefault="00EF7973" w:rsidP="00EF7973">
      <w:pPr>
        <w:pStyle w:val="PL"/>
        <w:rPr>
          <w:ins w:id="21923" w:author="28.541_CR0289_(Rel-16)_SON_5G, EE_5G" w:date="2020-06-29T10:47:00Z"/>
        </w:rPr>
      </w:pPr>
      <w:ins w:id="21924" w:author="28.541_CR0289_(Rel-16)_SON_5G, EE_5G" w:date="2020-06-29T10:47:00Z">
        <w:r>
          <w:t xml:space="preserve">        - type: object</w:t>
        </w:r>
      </w:ins>
    </w:p>
    <w:p w:rsidR="00EF7973" w:rsidRDefault="00EF7973" w:rsidP="00EF7973">
      <w:pPr>
        <w:pStyle w:val="PL"/>
        <w:rPr>
          <w:ins w:id="21925" w:author="28.541_CR0289_(Rel-16)_SON_5G, EE_5G" w:date="2020-06-29T10:47:00Z"/>
        </w:rPr>
      </w:pPr>
      <w:ins w:id="21926" w:author="28.541_CR0289_(Rel-16)_SON_5G, EE_5G" w:date="2020-06-29T10:47:00Z">
        <w:r>
          <w:t xml:space="preserve">          properties:</w:t>
        </w:r>
      </w:ins>
    </w:p>
    <w:p w:rsidR="00EF7973" w:rsidRDefault="00EF7973" w:rsidP="00EF7973">
      <w:pPr>
        <w:pStyle w:val="PL"/>
        <w:rPr>
          <w:ins w:id="21927" w:author="28.541_CR0289_(Rel-16)_SON_5G, EE_5G" w:date="2020-06-29T10:47:00Z"/>
        </w:rPr>
      </w:pPr>
      <w:ins w:id="21928" w:author="28.541_CR0289_(Rel-16)_SON_5G, EE_5G" w:date="2020-06-29T10:47:00Z">
        <w:r>
          <w:t xml:space="preserve">            attributes:</w:t>
        </w:r>
      </w:ins>
    </w:p>
    <w:p w:rsidR="00EF7973" w:rsidRDefault="00EF7973" w:rsidP="00EF7973">
      <w:pPr>
        <w:pStyle w:val="PL"/>
        <w:rPr>
          <w:ins w:id="21929" w:author="28.541_CR0289_(Rel-16)_SON_5G, EE_5G" w:date="2020-06-29T10:47:00Z"/>
        </w:rPr>
      </w:pPr>
      <w:ins w:id="21930" w:author="28.541_CR0289_(Rel-16)_SON_5G, EE_5G" w:date="2020-06-29T10:47:00Z">
        <w:r>
          <w:t xml:space="preserve">                  type: object</w:t>
        </w:r>
      </w:ins>
    </w:p>
    <w:p w:rsidR="00EF7973" w:rsidRDefault="00EF7973" w:rsidP="00EF7973">
      <w:pPr>
        <w:pStyle w:val="PL"/>
        <w:rPr>
          <w:ins w:id="21931" w:author="28.541_CR0289_(Rel-16)_SON_5G, EE_5G" w:date="2020-06-29T10:47:00Z"/>
        </w:rPr>
      </w:pPr>
      <w:ins w:id="21932" w:author="28.541_CR0289_(Rel-16)_SON_5G, EE_5G" w:date="2020-06-29T10:47:00Z">
        <w:r>
          <w:t xml:space="preserve">                  properties:</w:t>
        </w:r>
      </w:ins>
    </w:p>
    <w:p w:rsidR="00EF7973" w:rsidRDefault="00EF7973" w:rsidP="00EF7973">
      <w:pPr>
        <w:pStyle w:val="PL"/>
        <w:rPr>
          <w:ins w:id="21933" w:author="28.541_CR0289_(Rel-16)_SON_5G, EE_5G" w:date="2020-06-29T10:47:00Z"/>
        </w:rPr>
      </w:pPr>
      <w:ins w:id="21934" w:author="28.541_CR0289_(Rel-16)_SON_5G, EE_5G" w:date="2020-06-29T10:47:00Z">
        <w:r>
          <w:t xml:space="preserve">                    </w:t>
        </w:r>
        <w:r>
          <w:rPr>
            <w:rFonts w:cs="Courier New"/>
          </w:rPr>
          <w:t>cPciConfigurationC</w:t>
        </w:r>
        <w:r w:rsidRPr="00474E61">
          <w:rPr>
            <w:rFonts w:cs="Courier New"/>
          </w:rPr>
          <w:t>ontrol</w:t>
        </w:r>
        <w:r>
          <w:t>:</w:t>
        </w:r>
      </w:ins>
    </w:p>
    <w:p w:rsidR="00EF7973" w:rsidRDefault="00EF7973" w:rsidP="00EF7973">
      <w:pPr>
        <w:pStyle w:val="PL"/>
        <w:rPr>
          <w:ins w:id="21935" w:author="28.541_CR0289_(Rel-16)_SON_5G, EE_5G" w:date="2020-06-29T10:47:00Z"/>
        </w:rPr>
      </w:pPr>
      <w:ins w:id="21936" w:author="28.541_CR0289_(Rel-16)_SON_5G, EE_5G" w:date="2020-06-29T10:47:00Z">
        <w:r>
          <w:t xml:space="preserve">                      type: boolean</w:t>
        </w:r>
      </w:ins>
    </w:p>
    <w:p w:rsidR="00EF7973" w:rsidRDefault="00EF7973" w:rsidP="00EF7973">
      <w:pPr>
        <w:pStyle w:val="PL"/>
        <w:rPr>
          <w:ins w:id="21937" w:author="28.541_CR0289_(Rel-16)_SON_5G, EE_5G" w:date="2020-06-29T10:47:00Z"/>
        </w:rPr>
      </w:pPr>
      <w:ins w:id="21938" w:author="28.541_CR0289_(Rel-16)_SON_5G, EE_5G" w:date="2020-06-29T10:47:00Z">
        <w:r>
          <w:t xml:space="preserve">                    </w:t>
        </w:r>
        <w:r>
          <w:rPr>
            <w:rFonts w:cs="Courier New"/>
            <w:bCs/>
            <w:color w:val="333333"/>
            <w:szCs w:val="18"/>
          </w:rPr>
          <w:t>cSonP</w:t>
        </w:r>
        <w:r w:rsidRPr="00322098">
          <w:rPr>
            <w:rFonts w:cs="Courier New"/>
            <w:bCs/>
            <w:color w:val="333333"/>
            <w:szCs w:val="18"/>
          </w:rPr>
          <w:t>ciList</w:t>
        </w:r>
        <w:r>
          <w:t>:</w:t>
        </w:r>
      </w:ins>
    </w:p>
    <w:p w:rsidR="00EF7973" w:rsidRDefault="00EF7973" w:rsidP="00EF7973">
      <w:pPr>
        <w:pStyle w:val="PL"/>
        <w:rPr>
          <w:ins w:id="21939" w:author="28.541_CR0289_(Rel-16)_SON_5G, EE_5G" w:date="2020-06-29T10:47:00Z"/>
        </w:rPr>
      </w:pPr>
      <w:ins w:id="21940" w:author="28.541_CR0289_(Rel-16)_SON_5G, EE_5G" w:date="2020-06-29T10:47:00Z">
        <w:r>
          <w:t xml:space="preserve">                      </w:t>
        </w:r>
        <w:r w:rsidRPr="008E6D39">
          <w:t>$ref: "#/components/schemas/</w:t>
        </w:r>
        <w:r>
          <w:rPr>
            <w:rFonts w:cs="Courier New"/>
            <w:szCs w:val="18"/>
          </w:rPr>
          <w:t>CSonP</w:t>
        </w:r>
        <w:r w:rsidRPr="00CB788F">
          <w:rPr>
            <w:rFonts w:cs="Courier New"/>
            <w:szCs w:val="18"/>
          </w:rPr>
          <w:t>ciList</w:t>
        </w:r>
        <w:r w:rsidRPr="008E6D39">
          <w:t>"</w:t>
        </w:r>
      </w:ins>
    </w:p>
    <w:p w:rsidR="00EF7973" w:rsidRDefault="00EF7973" w:rsidP="00EF7973">
      <w:pPr>
        <w:pStyle w:val="PL"/>
        <w:rPr>
          <w:ins w:id="21941" w:author="28.541_CR0289_(Rel-16)_SON_5G, EE_5G" w:date="2020-06-29T10:47:00Z"/>
        </w:rPr>
      </w:pPr>
    </w:p>
    <w:p w:rsidR="00EF7973" w:rsidRDefault="00EF7973" w:rsidP="00EF7973">
      <w:pPr>
        <w:pStyle w:val="PL"/>
        <w:rPr>
          <w:ins w:id="21942" w:author="28.541_CR0289_(Rel-16)_SON_5G, EE_5G" w:date="2020-06-29T10:47:00Z"/>
        </w:rPr>
      </w:pPr>
      <w:ins w:id="21943" w:author="28.541_CR0289_(Rel-16)_SON_5G, EE_5G" w:date="2020-06-29T10:47:00Z">
        <w:r>
          <w:t xml:space="preserve">    </w:t>
        </w:r>
        <w:r w:rsidRPr="00EE06C1">
          <w:rPr>
            <w:lang w:eastAsia="zh-CN"/>
          </w:rPr>
          <w:t>C</w:t>
        </w:r>
        <w:r w:rsidRPr="00BF5359">
          <w:rPr>
            <w:lang w:eastAsia="zh-CN"/>
          </w:rPr>
          <w:t>ESManagement</w:t>
        </w:r>
        <w:r>
          <w:rPr>
            <w:lang w:eastAsia="zh-CN"/>
          </w:rPr>
          <w:t>Function</w:t>
        </w:r>
        <w:r>
          <w:t>-Single:</w:t>
        </w:r>
      </w:ins>
    </w:p>
    <w:p w:rsidR="00EF7973" w:rsidRDefault="00EF7973" w:rsidP="00EF7973">
      <w:pPr>
        <w:pStyle w:val="PL"/>
        <w:rPr>
          <w:ins w:id="21944" w:author="28.541_CR0289_(Rel-16)_SON_5G, EE_5G" w:date="2020-06-29T10:47:00Z"/>
        </w:rPr>
      </w:pPr>
      <w:ins w:id="21945" w:author="28.541_CR0289_(Rel-16)_SON_5G, EE_5G" w:date="2020-06-29T10:47:00Z">
        <w:r>
          <w:t xml:space="preserve">      allOf:</w:t>
        </w:r>
      </w:ins>
    </w:p>
    <w:p w:rsidR="00EF7973" w:rsidRDefault="00EF7973" w:rsidP="00EF7973">
      <w:pPr>
        <w:pStyle w:val="PL"/>
        <w:rPr>
          <w:ins w:id="21946" w:author="28.541_CR0289_(Rel-16)_SON_5G, EE_5G" w:date="2020-06-29T10:47:00Z"/>
        </w:rPr>
      </w:pPr>
      <w:ins w:id="21947" w:author="28.541_CR0289_(Rel-16)_SON_5G, EE_5G" w:date="2020-06-29T10:47:00Z">
        <w:r>
          <w:t xml:space="preserve">        - $ref: 'genericNRM.yaml#/components/schemas/Top-Attr'</w:t>
        </w:r>
      </w:ins>
    </w:p>
    <w:p w:rsidR="00EF7973" w:rsidRDefault="00EF7973" w:rsidP="00EF7973">
      <w:pPr>
        <w:pStyle w:val="PL"/>
        <w:rPr>
          <w:ins w:id="21948" w:author="28.541_CR0289_(Rel-16)_SON_5G, EE_5G" w:date="2020-06-29T10:47:00Z"/>
        </w:rPr>
      </w:pPr>
      <w:ins w:id="21949" w:author="28.541_CR0289_(Rel-16)_SON_5G, EE_5G" w:date="2020-06-29T10:47:00Z">
        <w:r>
          <w:t xml:space="preserve">        - type: object</w:t>
        </w:r>
      </w:ins>
    </w:p>
    <w:p w:rsidR="00EF7973" w:rsidRDefault="00EF7973" w:rsidP="00EF7973">
      <w:pPr>
        <w:pStyle w:val="PL"/>
        <w:rPr>
          <w:ins w:id="21950" w:author="28.541_CR0289_(Rel-16)_SON_5G, EE_5G" w:date="2020-06-29T10:47:00Z"/>
        </w:rPr>
      </w:pPr>
      <w:ins w:id="21951" w:author="28.541_CR0289_(Rel-16)_SON_5G, EE_5G" w:date="2020-06-29T10:47:00Z">
        <w:r>
          <w:t xml:space="preserve">          properties:</w:t>
        </w:r>
      </w:ins>
    </w:p>
    <w:p w:rsidR="00EF7973" w:rsidRDefault="00EF7973" w:rsidP="00EF7973">
      <w:pPr>
        <w:pStyle w:val="PL"/>
        <w:rPr>
          <w:ins w:id="21952" w:author="28.541_CR0289_(Rel-16)_SON_5G, EE_5G" w:date="2020-06-29T10:47:00Z"/>
        </w:rPr>
      </w:pPr>
      <w:ins w:id="21953" w:author="28.541_CR0289_(Rel-16)_SON_5G, EE_5G" w:date="2020-06-29T10:47:00Z">
        <w:r>
          <w:t xml:space="preserve">            attributes:</w:t>
        </w:r>
      </w:ins>
    </w:p>
    <w:p w:rsidR="00EF7973" w:rsidRDefault="00EF7973" w:rsidP="00EF7973">
      <w:pPr>
        <w:pStyle w:val="PL"/>
        <w:rPr>
          <w:ins w:id="21954" w:author="28.541_CR0289_(Rel-16)_SON_5G, EE_5G" w:date="2020-06-29T10:47:00Z"/>
        </w:rPr>
      </w:pPr>
      <w:ins w:id="21955" w:author="28.541_CR0289_(Rel-16)_SON_5G, EE_5G" w:date="2020-06-29T10:47:00Z">
        <w:r>
          <w:t xml:space="preserve">                  type: object</w:t>
        </w:r>
      </w:ins>
    </w:p>
    <w:p w:rsidR="00EF7973" w:rsidRDefault="00EF7973" w:rsidP="00EF7973">
      <w:pPr>
        <w:pStyle w:val="PL"/>
        <w:rPr>
          <w:ins w:id="21956" w:author="28.541_CR0289_(Rel-16)_SON_5G, EE_5G" w:date="2020-06-29T10:47:00Z"/>
        </w:rPr>
      </w:pPr>
      <w:ins w:id="21957" w:author="28.541_CR0289_(Rel-16)_SON_5G, EE_5G" w:date="2020-06-29T10:47:00Z">
        <w:r>
          <w:t xml:space="preserve">                  properties:</w:t>
        </w:r>
      </w:ins>
    </w:p>
    <w:p w:rsidR="00EF7973" w:rsidRDefault="00EF7973" w:rsidP="00EF7973">
      <w:pPr>
        <w:pStyle w:val="PL"/>
        <w:rPr>
          <w:ins w:id="21958" w:author="28.541_CR0289_(Rel-16)_SON_5G, EE_5G" w:date="2020-06-29T10:47:00Z"/>
        </w:rPr>
      </w:pPr>
      <w:ins w:id="21959" w:author="28.541_CR0289_(Rel-16)_SON_5G, EE_5G" w:date="2020-06-29T10:47:00Z">
        <w:r>
          <w:t xml:space="preserve">                    </w:t>
        </w:r>
        <w:r>
          <w:rPr>
            <w:rFonts w:cs="Courier New"/>
            <w:lang w:eastAsia="zh-CN"/>
          </w:rPr>
          <w:t>c</w:t>
        </w:r>
        <w:r w:rsidRPr="005842EC">
          <w:rPr>
            <w:rFonts w:cs="Courier New"/>
            <w:lang w:eastAsia="zh-CN"/>
          </w:rPr>
          <w:t>esSwitch</w:t>
        </w:r>
        <w:r>
          <w:t>:</w:t>
        </w:r>
      </w:ins>
    </w:p>
    <w:p w:rsidR="00EF7973" w:rsidRDefault="00EF7973" w:rsidP="00EF7973">
      <w:pPr>
        <w:pStyle w:val="PL"/>
        <w:rPr>
          <w:ins w:id="21960" w:author="28.541_CR0289_(Rel-16)_SON_5G, EE_5G" w:date="2020-06-29T10:47:00Z"/>
        </w:rPr>
      </w:pPr>
      <w:ins w:id="21961" w:author="28.541_CR0289_(Rel-16)_SON_5G, EE_5G" w:date="2020-06-29T10:47:00Z">
        <w:r>
          <w:t xml:space="preserve">                      type: boolean</w:t>
        </w:r>
      </w:ins>
    </w:p>
    <w:p w:rsidR="00EF7973" w:rsidRDefault="00EF7973" w:rsidP="00EF7973">
      <w:pPr>
        <w:pStyle w:val="PL"/>
        <w:rPr>
          <w:ins w:id="21962" w:author="28.541_CR0289_(Rel-16)_SON_5G, EE_5G" w:date="2020-06-29T10:47:00Z"/>
        </w:rPr>
      </w:pPr>
      <w:ins w:id="21963" w:author="28.541_CR0289_(Rel-16)_SON_5G, EE_5G" w:date="2020-06-29T10:47:00Z">
        <w:r>
          <w:t xml:space="preserve">                    </w:t>
        </w:r>
        <w:r>
          <w:rPr>
            <w:rFonts w:cs="Courier New"/>
          </w:rPr>
          <w:t>energySavingControl</w:t>
        </w:r>
        <w:r>
          <w:t>:</w:t>
        </w:r>
      </w:ins>
    </w:p>
    <w:p w:rsidR="00EF7973" w:rsidRDefault="00EF7973" w:rsidP="00EF7973">
      <w:pPr>
        <w:pStyle w:val="PL"/>
        <w:rPr>
          <w:ins w:id="21964" w:author="28.541_CR0289_(Rel-16)_SON_5G, EE_5G" w:date="2020-06-29T10:47:00Z"/>
          <w:rFonts w:cs="Arial"/>
          <w:lang w:eastAsia="zh-CN"/>
        </w:rPr>
      </w:pPr>
      <w:ins w:id="21965" w:author="28.541_CR0289_(Rel-16)_SON_5G, EE_5G" w:date="2020-06-29T10:47:00Z">
        <w:r>
          <w:t xml:space="preserve">                      type</w:t>
        </w:r>
        <w:r>
          <w:rPr>
            <w:rFonts w:hint="eastAsia"/>
            <w:lang w:eastAsia="zh-CN"/>
          </w:rPr>
          <w:t>:</w:t>
        </w:r>
        <w:r>
          <w:t xml:space="preserve"> string</w:t>
        </w:r>
      </w:ins>
    </w:p>
    <w:p w:rsidR="00EF7973" w:rsidRPr="000D720F" w:rsidRDefault="00EF7973" w:rsidP="00EF7973">
      <w:pPr>
        <w:pStyle w:val="PL"/>
        <w:rPr>
          <w:ins w:id="21966" w:author="28.541_CR0289_(Rel-16)_SON_5G, EE_5G" w:date="2020-06-29T10:47:00Z"/>
          <w:rFonts w:cs="Arial"/>
          <w:lang w:eastAsia="zh-CN"/>
        </w:rPr>
      </w:pPr>
      <w:ins w:id="21967" w:author="28.541_CR0289_(Rel-16)_SON_5G, EE_5G" w:date="2020-06-29T10:47:00Z">
        <w:r>
          <w:t xml:space="preserve">                      enum:</w:t>
        </w:r>
      </w:ins>
    </w:p>
    <w:p w:rsidR="00EF7973" w:rsidRDefault="00EF7973" w:rsidP="00EF7973">
      <w:pPr>
        <w:pStyle w:val="PL"/>
        <w:rPr>
          <w:ins w:id="21968" w:author="28.541_CR0289_(Rel-16)_SON_5G, EE_5G" w:date="2020-06-29T10:47:00Z"/>
          <w:rFonts w:cs="Arial"/>
          <w:lang w:eastAsia="zh-CN"/>
        </w:rPr>
      </w:pPr>
      <w:ins w:id="21969" w:author="28.541_CR0289_(Rel-16)_SON_5G, EE_5G" w:date="2020-06-29T10:47:00Z">
        <w:r>
          <w:t xml:space="preserve">                         - </w:t>
        </w:r>
        <w:r>
          <w:rPr>
            <w:lang w:eastAsia="zh-CN"/>
          </w:rPr>
          <w:t>toBeEnergySaving</w:t>
        </w:r>
      </w:ins>
    </w:p>
    <w:p w:rsidR="00EF7973" w:rsidRDefault="00EF7973" w:rsidP="00EF7973">
      <w:pPr>
        <w:pStyle w:val="PL"/>
        <w:rPr>
          <w:ins w:id="21970" w:author="28.541_CR0289_(Rel-16)_SON_5G, EE_5G" w:date="2020-06-29T10:47:00Z"/>
          <w:rFonts w:cs="Arial"/>
          <w:lang w:eastAsia="zh-CN"/>
        </w:rPr>
      </w:pPr>
      <w:ins w:id="21971" w:author="28.541_CR0289_(Rel-16)_SON_5G, EE_5G" w:date="2020-06-29T10:47:00Z">
        <w:r>
          <w:t xml:space="preserve">                         - </w:t>
        </w:r>
        <w:r>
          <w:rPr>
            <w:lang w:eastAsia="zh-CN"/>
          </w:rPr>
          <w:t>toBeNotEnergySaving</w:t>
        </w:r>
      </w:ins>
    </w:p>
    <w:p w:rsidR="00EF7973" w:rsidRDefault="00EF7973" w:rsidP="00EF7973">
      <w:pPr>
        <w:pStyle w:val="PL"/>
        <w:rPr>
          <w:ins w:id="21972" w:author="28.541_CR0289_(Rel-16)_SON_5G, EE_5G" w:date="2020-06-29T10:47:00Z"/>
        </w:rPr>
      </w:pPr>
      <w:ins w:id="21973" w:author="28.541_CR0289_(Rel-16)_SON_5G, EE_5G" w:date="2020-06-29T10:47:00Z">
        <w:r>
          <w:t xml:space="preserve">                    </w:t>
        </w:r>
        <w:r w:rsidRPr="00160F54">
          <w:rPr>
            <w:rFonts w:cs="Courier New"/>
          </w:rPr>
          <w:t>energySavingState</w:t>
        </w:r>
        <w:r>
          <w:t>:</w:t>
        </w:r>
      </w:ins>
    </w:p>
    <w:p w:rsidR="00EF7973" w:rsidRDefault="00EF7973" w:rsidP="00EF7973">
      <w:pPr>
        <w:pStyle w:val="PL"/>
        <w:rPr>
          <w:ins w:id="21974" w:author="28.541_CR0289_(Rel-16)_SON_5G, EE_5G" w:date="2020-06-29T10:47:00Z"/>
          <w:rFonts w:cs="Arial"/>
          <w:lang w:eastAsia="zh-CN"/>
        </w:rPr>
      </w:pPr>
      <w:ins w:id="21975" w:author="28.541_CR0289_(Rel-16)_SON_5G, EE_5G" w:date="2020-06-29T10:47:00Z">
        <w:r>
          <w:t xml:space="preserve">                      type</w:t>
        </w:r>
        <w:r>
          <w:rPr>
            <w:rFonts w:hint="eastAsia"/>
            <w:lang w:eastAsia="zh-CN"/>
          </w:rPr>
          <w:t>:</w:t>
        </w:r>
        <w:r>
          <w:t xml:space="preserve"> string</w:t>
        </w:r>
      </w:ins>
    </w:p>
    <w:p w:rsidR="00EF7973" w:rsidRPr="000D720F" w:rsidRDefault="00EF7973" w:rsidP="00EF7973">
      <w:pPr>
        <w:pStyle w:val="PL"/>
        <w:rPr>
          <w:ins w:id="21976" w:author="28.541_CR0289_(Rel-16)_SON_5G, EE_5G" w:date="2020-06-29T10:47:00Z"/>
          <w:rFonts w:cs="Arial"/>
          <w:lang w:eastAsia="zh-CN"/>
        </w:rPr>
      </w:pPr>
      <w:ins w:id="21977" w:author="28.541_CR0289_(Rel-16)_SON_5G, EE_5G" w:date="2020-06-29T10:47:00Z">
        <w:r>
          <w:lastRenderedPageBreak/>
          <w:t xml:space="preserve">                      enum:</w:t>
        </w:r>
      </w:ins>
    </w:p>
    <w:p w:rsidR="00EF7973" w:rsidRDefault="00EF7973" w:rsidP="00EF7973">
      <w:pPr>
        <w:pStyle w:val="PL"/>
        <w:rPr>
          <w:ins w:id="21978" w:author="28.541_CR0289_(Rel-16)_SON_5G, EE_5G" w:date="2020-06-29T10:47:00Z"/>
          <w:rFonts w:cs="Arial"/>
          <w:lang w:eastAsia="zh-CN"/>
        </w:rPr>
      </w:pPr>
      <w:ins w:id="21979" w:author="28.541_CR0289_(Rel-16)_SON_5G, EE_5G" w:date="2020-06-29T10:47:00Z">
        <w:r>
          <w:t xml:space="preserve">                         - </w:t>
        </w:r>
        <w:r w:rsidRPr="00160F54">
          <w:rPr>
            <w:rFonts w:cs="Arial"/>
            <w:lang w:eastAsia="zh-CN"/>
          </w:rPr>
          <w:t>isNotEnergySaving</w:t>
        </w:r>
      </w:ins>
    </w:p>
    <w:p w:rsidR="00EF7973" w:rsidRPr="00160F54" w:rsidRDefault="00EF7973" w:rsidP="00EF7973">
      <w:pPr>
        <w:pStyle w:val="PL"/>
        <w:rPr>
          <w:ins w:id="21980" w:author="28.541_CR0289_(Rel-16)_SON_5G, EE_5G" w:date="2020-06-29T10:47:00Z"/>
        </w:rPr>
      </w:pPr>
      <w:ins w:id="21981" w:author="28.541_CR0289_(Rel-16)_SON_5G, EE_5G" w:date="2020-06-29T10:47:00Z">
        <w:r>
          <w:t xml:space="preserve">                         - </w:t>
        </w:r>
        <w:r w:rsidRPr="00160F54">
          <w:rPr>
            <w:rFonts w:cs="Arial"/>
            <w:lang w:eastAsia="zh-CN"/>
          </w:rPr>
          <w:t>isEnergySaving</w:t>
        </w:r>
      </w:ins>
    </w:p>
    <w:p w:rsidR="00E154AB" w:rsidRDefault="00E154AB" w:rsidP="00E154AB">
      <w:pPr>
        <w:pStyle w:val="PL"/>
      </w:pPr>
    </w:p>
    <w:p w:rsidR="001B4943" w:rsidRDefault="001B4943" w:rsidP="001B4943">
      <w:pPr>
        <w:pStyle w:val="PL"/>
        <w:rPr>
          <w:ins w:id="21982" w:author="28.541_CR0284R1_(Rel-16)_eNRM" w:date="2020-06-26T16:22:00Z"/>
        </w:rPr>
      </w:pPr>
      <w:ins w:id="21983" w:author="28.541_CR0284R1_(Rel-16)_eNRM" w:date="2020-06-26T16:22:00Z">
        <w:r>
          <w:t xml:space="preserve">    RimRSGlobal-Single:</w:t>
        </w:r>
      </w:ins>
    </w:p>
    <w:p w:rsidR="001B4943" w:rsidRDefault="001B4943" w:rsidP="001B4943">
      <w:pPr>
        <w:pStyle w:val="PL"/>
        <w:rPr>
          <w:ins w:id="21984" w:author="28.541_CR0284R1_(Rel-16)_eNRM" w:date="2020-06-26T16:22:00Z"/>
        </w:rPr>
      </w:pPr>
      <w:ins w:id="21985" w:author="28.541_CR0284R1_(Rel-16)_eNRM" w:date="2020-06-26T16:22:00Z">
        <w:r>
          <w:t xml:space="preserve">      allOf:</w:t>
        </w:r>
      </w:ins>
    </w:p>
    <w:p w:rsidR="001B4943" w:rsidRDefault="001B4943" w:rsidP="001B4943">
      <w:pPr>
        <w:pStyle w:val="PL"/>
        <w:rPr>
          <w:ins w:id="21986" w:author="28.541_CR0284R1_(Rel-16)_eNRM" w:date="2020-06-26T16:22:00Z"/>
        </w:rPr>
      </w:pPr>
      <w:ins w:id="21987" w:author="28.541_CR0284R1_(Rel-16)_eNRM" w:date="2020-06-26T16:22:00Z">
        <w:r>
          <w:t xml:space="preserve">        - $ref: 'genericNRM.yaml#/components/schemas/Top-Attr'</w:t>
        </w:r>
      </w:ins>
    </w:p>
    <w:p w:rsidR="001B4943" w:rsidRDefault="001B4943" w:rsidP="001B4943">
      <w:pPr>
        <w:pStyle w:val="PL"/>
        <w:rPr>
          <w:ins w:id="21988" w:author="28.541_CR0284R1_(Rel-16)_eNRM" w:date="2020-06-26T16:22:00Z"/>
        </w:rPr>
      </w:pPr>
      <w:ins w:id="21989" w:author="28.541_CR0284R1_(Rel-16)_eNRM" w:date="2020-06-26T16:22:00Z">
        <w:r>
          <w:t xml:space="preserve">        - type: object</w:t>
        </w:r>
      </w:ins>
    </w:p>
    <w:p w:rsidR="001B4943" w:rsidRDefault="001B4943" w:rsidP="001B4943">
      <w:pPr>
        <w:pStyle w:val="PL"/>
        <w:rPr>
          <w:ins w:id="21990" w:author="28.541_CR0284R1_(Rel-16)_eNRM" w:date="2020-06-26T16:22:00Z"/>
        </w:rPr>
      </w:pPr>
      <w:ins w:id="21991" w:author="28.541_CR0284R1_(Rel-16)_eNRM" w:date="2020-06-26T16:22:00Z">
        <w:r>
          <w:t xml:space="preserve">          properties:</w:t>
        </w:r>
      </w:ins>
    </w:p>
    <w:p w:rsidR="001B4943" w:rsidRDefault="001B4943" w:rsidP="001B4943">
      <w:pPr>
        <w:pStyle w:val="PL"/>
        <w:rPr>
          <w:ins w:id="21992" w:author="28.541_CR0284R1_(Rel-16)_eNRM" w:date="2020-06-26T16:22:00Z"/>
        </w:rPr>
      </w:pPr>
      <w:ins w:id="21993" w:author="28.541_CR0284R1_(Rel-16)_eNRM" w:date="2020-06-26T16:22:00Z">
        <w:r>
          <w:t xml:space="preserve">            attributes:</w:t>
        </w:r>
      </w:ins>
    </w:p>
    <w:p w:rsidR="001B4943" w:rsidRDefault="001B4943" w:rsidP="001B4943">
      <w:pPr>
        <w:pStyle w:val="PL"/>
        <w:rPr>
          <w:ins w:id="21994" w:author="28.541_CR0284R1_(Rel-16)_eNRM" w:date="2020-06-26T16:22:00Z"/>
        </w:rPr>
      </w:pPr>
      <w:ins w:id="21995" w:author="28.541_CR0284R1_(Rel-16)_eNRM" w:date="2020-06-26T16:22:00Z">
        <w:r>
          <w:t xml:space="preserve">              type: object</w:t>
        </w:r>
      </w:ins>
    </w:p>
    <w:p w:rsidR="001B4943" w:rsidRDefault="001B4943" w:rsidP="001B4943">
      <w:pPr>
        <w:pStyle w:val="PL"/>
        <w:rPr>
          <w:ins w:id="21996" w:author="28.541_CR0284R1_(Rel-16)_eNRM" w:date="2020-06-26T16:22:00Z"/>
        </w:rPr>
      </w:pPr>
      <w:ins w:id="21997" w:author="28.541_CR0284R1_(Rel-16)_eNRM" w:date="2020-06-26T16:22:00Z">
        <w:r>
          <w:t xml:space="preserve">              properties:</w:t>
        </w:r>
      </w:ins>
    </w:p>
    <w:p w:rsidR="001B4943" w:rsidRDefault="001B4943" w:rsidP="001B4943">
      <w:pPr>
        <w:pStyle w:val="PL"/>
        <w:rPr>
          <w:ins w:id="21998" w:author="28.541_CR0284R1_(Rel-16)_eNRM" w:date="2020-06-26T16:22:00Z"/>
        </w:rPr>
      </w:pPr>
      <w:ins w:id="21999" w:author="28.541_CR0284R1_(Rel-16)_eNRM" w:date="2020-06-26T16:22:00Z">
        <w:r>
          <w:t xml:space="preserve">                frequencyDomainPara:</w:t>
        </w:r>
      </w:ins>
    </w:p>
    <w:p w:rsidR="001B4943" w:rsidRDefault="001B4943" w:rsidP="001B4943">
      <w:pPr>
        <w:pStyle w:val="PL"/>
        <w:rPr>
          <w:ins w:id="22000" w:author="28.541_CR0284R1_(Rel-16)_eNRM" w:date="2020-06-26T16:22:00Z"/>
        </w:rPr>
      </w:pPr>
      <w:ins w:id="22001" w:author="28.541_CR0284R1_(Rel-16)_eNRM" w:date="2020-06-26T16:22:00Z">
        <w:r>
          <w:t xml:space="preserve">                  $ref: '#/components/schemas/FrequencyDomainPara'</w:t>
        </w:r>
      </w:ins>
    </w:p>
    <w:p w:rsidR="001B4943" w:rsidRDefault="001B4943" w:rsidP="001B4943">
      <w:pPr>
        <w:pStyle w:val="PL"/>
        <w:rPr>
          <w:ins w:id="22002" w:author="28.541_CR0284R1_(Rel-16)_eNRM" w:date="2020-06-26T16:22:00Z"/>
        </w:rPr>
      </w:pPr>
      <w:ins w:id="22003" w:author="28.541_CR0284R1_(Rel-16)_eNRM" w:date="2020-06-26T16:22:00Z">
        <w:r>
          <w:t xml:space="preserve">                sequenceDomainPara:</w:t>
        </w:r>
      </w:ins>
    </w:p>
    <w:p w:rsidR="001B4943" w:rsidRDefault="001B4943" w:rsidP="001B4943">
      <w:pPr>
        <w:pStyle w:val="PL"/>
        <w:rPr>
          <w:ins w:id="22004" w:author="28.541_CR0284R1_(Rel-16)_eNRM" w:date="2020-06-26T16:22:00Z"/>
        </w:rPr>
      </w:pPr>
      <w:ins w:id="22005" w:author="28.541_CR0284R1_(Rel-16)_eNRM" w:date="2020-06-26T16:22:00Z">
        <w:r>
          <w:t xml:space="preserve">                  $ref: '#/components/schemas/SequenceDomainPara'</w:t>
        </w:r>
      </w:ins>
    </w:p>
    <w:p w:rsidR="001B4943" w:rsidRDefault="001B4943" w:rsidP="001B4943">
      <w:pPr>
        <w:pStyle w:val="PL"/>
        <w:rPr>
          <w:ins w:id="22006" w:author="28.541_CR0284R1_(Rel-16)_eNRM" w:date="2020-06-26T16:22:00Z"/>
        </w:rPr>
      </w:pPr>
      <w:ins w:id="22007" w:author="28.541_CR0284R1_(Rel-16)_eNRM" w:date="2020-06-26T16:22:00Z">
        <w:r>
          <w:t xml:space="preserve">                timeDomainPara:</w:t>
        </w:r>
      </w:ins>
    </w:p>
    <w:p w:rsidR="001B4943" w:rsidRDefault="001B4943" w:rsidP="001B4943">
      <w:pPr>
        <w:pStyle w:val="PL"/>
        <w:rPr>
          <w:ins w:id="22008" w:author="28.541_CR0284R1_(Rel-16)_eNRM" w:date="2020-06-26T16:22:00Z"/>
        </w:rPr>
      </w:pPr>
      <w:ins w:id="22009" w:author="28.541_CR0284R1_(Rel-16)_eNRM" w:date="2020-06-26T16:22:00Z">
        <w:r>
          <w:t xml:space="preserve">                  $ref: '#/components/schemas/TimeDomainPara'</w:t>
        </w:r>
      </w:ins>
    </w:p>
    <w:p w:rsidR="001B4943" w:rsidRDefault="001B4943" w:rsidP="001B4943">
      <w:pPr>
        <w:pStyle w:val="PL"/>
        <w:rPr>
          <w:ins w:id="22010" w:author="28.541_CR0284R1_(Rel-16)_eNRM" w:date="2020-06-26T16:22:00Z"/>
        </w:rPr>
      </w:pPr>
      <w:ins w:id="22011" w:author="28.541_CR0284R1_(Rel-16)_eNRM" w:date="2020-06-26T16:22:00Z">
        <w:r>
          <w:t xml:space="preserve">            RimRSSet:</w:t>
        </w:r>
      </w:ins>
    </w:p>
    <w:p w:rsidR="001B4943" w:rsidRDefault="001B4943" w:rsidP="001B4943">
      <w:pPr>
        <w:pStyle w:val="PL"/>
        <w:rPr>
          <w:ins w:id="22012" w:author="28.541_CR0284R1_(Rel-16)_eNRM" w:date="2020-06-26T16:22:00Z"/>
        </w:rPr>
      </w:pPr>
      <w:ins w:id="22013" w:author="28.541_CR0284R1_(Rel-16)_eNRM" w:date="2020-06-26T16:22:00Z">
        <w:r>
          <w:t xml:space="preserve">              $ref: '#/components/schemas/RimRSSet-Multiple'</w:t>
        </w:r>
      </w:ins>
    </w:p>
    <w:p w:rsidR="001B4943" w:rsidRDefault="001B4943" w:rsidP="001B4943">
      <w:pPr>
        <w:pStyle w:val="PL"/>
        <w:rPr>
          <w:ins w:id="22014" w:author="28.541_CR0284R1_(Rel-16)_eNRM" w:date="2020-06-26T16:22:00Z"/>
        </w:rPr>
      </w:pPr>
    </w:p>
    <w:p w:rsidR="001B4943" w:rsidRDefault="001B4943" w:rsidP="001B4943">
      <w:pPr>
        <w:pStyle w:val="PL"/>
        <w:rPr>
          <w:ins w:id="22015" w:author="28.541_CR0284R1_(Rel-16)_eNRM" w:date="2020-06-26T16:22:00Z"/>
        </w:rPr>
      </w:pPr>
      <w:ins w:id="22016" w:author="28.541_CR0284R1_(Rel-16)_eNRM" w:date="2020-06-26T16:22:00Z">
        <w:r>
          <w:t xml:space="preserve">    RimRSSet-Single:</w:t>
        </w:r>
      </w:ins>
    </w:p>
    <w:p w:rsidR="001B4943" w:rsidRDefault="001B4943" w:rsidP="001B4943">
      <w:pPr>
        <w:pStyle w:val="PL"/>
        <w:rPr>
          <w:ins w:id="22017" w:author="28.541_CR0284R1_(Rel-16)_eNRM" w:date="2020-06-26T16:22:00Z"/>
        </w:rPr>
      </w:pPr>
      <w:ins w:id="22018" w:author="28.541_CR0284R1_(Rel-16)_eNRM" w:date="2020-06-26T16:22:00Z">
        <w:r>
          <w:t xml:space="preserve">      allOf:</w:t>
        </w:r>
      </w:ins>
    </w:p>
    <w:p w:rsidR="001B4943" w:rsidRDefault="001B4943" w:rsidP="001B4943">
      <w:pPr>
        <w:pStyle w:val="PL"/>
        <w:rPr>
          <w:ins w:id="22019" w:author="28.541_CR0284R1_(Rel-16)_eNRM" w:date="2020-06-26T16:22:00Z"/>
        </w:rPr>
      </w:pPr>
      <w:ins w:id="22020" w:author="28.541_CR0284R1_(Rel-16)_eNRM" w:date="2020-06-26T16:22:00Z">
        <w:r>
          <w:t xml:space="preserve">        - $ref: 'genericNRM.yaml#/components/schemas/Top-Attr'</w:t>
        </w:r>
      </w:ins>
    </w:p>
    <w:p w:rsidR="001B4943" w:rsidRDefault="001B4943" w:rsidP="001B4943">
      <w:pPr>
        <w:pStyle w:val="PL"/>
        <w:rPr>
          <w:ins w:id="22021" w:author="28.541_CR0284R1_(Rel-16)_eNRM" w:date="2020-06-26T16:22:00Z"/>
        </w:rPr>
      </w:pPr>
      <w:ins w:id="22022" w:author="28.541_CR0284R1_(Rel-16)_eNRM" w:date="2020-06-26T16:22:00Z">
        <w:r>
          <w:t xml:space="preserve">        - type: object</w:t>
        </w:r>
      </w:ins>
    </w:p>
    <w:p w:rsidR="001B4943" w:rsidRDefault="001B4943" w:rsidP="001B4943">
      <w:pPr>
        <w:pStyle w:val="PL"/>
        <w:rPr>
          <w:ins w:id="22023" w:author="28.541_CR0284R1_(Rel-16)_eNRM" w:date="2020-06-26T16:22:00Z"/>
        </w:rPr>
      </w:pPr>
      <w:ins w:id="22024" w:author="28.541_CR0284R1_(Rel-16)_eNRM" w:date="2020-06-26T16:22:00Z">
        <w:r>
          <w:t xml:space="preserve">          properties:</w:t>
        </w:r>
      </w:ins>
    </w:p>
    <w:p w:rsidR="001B4943" w:rsidRDefault="001B4943" w:rsidP="001B4943">
      <w:pPr>
        <w:pStyle w:val="PL"/>
        <w:rPr>
          <w:ins w:id="22025" w:author="28.541_CR0284R1_(Rel-16)_eNRM" w:date="2020-06-26T16:22:00Z"/>
        </w:rPr>
      </w:pPr>
      <w:ins w:id="22026" w:author="28.541_CR0284R1_(Rel-16)_eNRM" w:date="2020-06-26T16:22:00Z">
        <w:r>
          <w:t xml:space="preserve">            attributes:</w:t>
        </w:r>
      </w:ins>
    </w:p>
    <w:p w:rsidR="001B4943" w:rsidRDefault="001B4943" w:rsidP="001B4943">
      <w:pPr>
        <w:pStyle w:val="PL"/>
        <w:rPr>
          <w:ins w:id="22027" w:author="28.541_CR0284R1_(Rel-16)_eNRM" w:date="2020-06-26T16:22:00Z"/>
        </w:rPr>
      </w:pPr>
      <w:ins w:id="22028" w:author="28.541_CR0284R1_(Rel-16)_eNRM" w:date="2020-06-26T16:22:00Z">
        <w:r>
          <w:t xml:space="preserve">              type: object</w:t>
        </w:r>
      </w:ins>
    </w:p>
    <w:p w:rsidR="001B4943" w:rsidRDefault="001B4943" w:rsidP="001B4943">
      <w:pPr>
        <w:pStyle w:val="PL"/>
        <w:rPr>
          <w:ins w:id="22029" w:author="28.541_CR0284R1_(Rel-16)_eNRM" w:date="2020-06-26T16:22:00Z"/>
        </w:rPr>
      </w:pPr>
      <w:ins w:id="22030" w:author="28.541_CR0284R1_(Rel-16)_eNRM" w:date="2020-06-26T16:22:00Z">
        <w:r>
          <w:t xml:space="preserve">              properties:</w:t>
        </w:r>
      </w:ins>
    </w:p>
    <w:p w:rsidR="001B4943" w:rsidRDefault="001B4943" w:rsidP="001B4943">
      <w:pPr>
        <w:pStyle w:val="PL"/>
        <w:rPr>
          <w:ins w:id="22031" w:author="28.541_CR0284R1_(Rel-16)_eNRM" w:date="2020-06-26T16:22:00Z"/>
        </w:rPr>
      </w:pPr>
      <w:ins w:id="22032" w:author="28.541_CR0284R1_(Rel-16)_eNRM" w:date="2020-06-26T16:22:00Z">
        <w:r>
          <w:t xml:space="preserve">                setId:</w:t>
        </w:r>
      </w:ins>
    </w:p>
    <w:p w:rsidR="001B4943" w:rsidRDefault="001B4943" w:rsidP="001B4943">
      <w:pPr>
        <w:pStyle w:val="PL"/>
        <w:rPr>
          <w:ins w:id="22033" w:author="28.541_CR0284R1_(Rel-16)_eNRM" w:date="2020-06-26T16:22:00Z"/>
        </w:rPr>
      </w:pPr>
      <w:ins w:id="22034" w:author="28.541_CR0284R1_(Rel-16)_eNRM" w:date="2020-06-26T16:22:00Z">
        <w:r>
          <w:t xml:space="preserve">                  $ref: '#/components/schemas/RSSetId'</w:t>
        </w:r>
      </w:ins>
    </w:p>
    <w:p w:rsidR="001B4943" w:rsidRDefault="001B4943" w:rsidP="001B4943">
      <w:pPr>
        <w:pStyle w:val="PL"/>
        <w:rPr>
          <w:ins w:id="22035" w:author="28.541_CR0284R1_(Rel-16)_eNRM" w:date="2020-06-26T16:22:00Z"/>
        </w:rPr>
      </w:pPr>
      <w:ins w:id="22036" w:author="28.541_CR0284R1_(Rel-16)_eNRM" w:date="2020-06-26T16:22:00Z">
        <w:r>
          <w:t xml:space="preserve">                setType:</w:t>
        </w:r>
      </w:ins>
    </w:p>
    <w:p w:rsidR="001B4943" w:rsidRDefault="001B4943" w:rsidP="001B4943">
      <w:pPr>
        <w:pStyle w:val="PL"/>
        <w:rPr>
          <w:ins w:id="22037" w:author="28.541_CR0284R1_(Rel-16)_eNRM" w:date="2020-06-26T16:22:00Z"/>
        </w:rPr>
      </w:pPr>
      <w:ins w:id="22038" w:author="28.541_CR0284R1_(Rel-16)_eNRM" w:date="2020-06-26T16:22:00Z">
        <w:r>
          <w:t xml:space="preserve">                  $ref: '#/components/schemas/RSSetType'</w:t>
        </w:r>
      </w:ins>
    </w:p>
    <w:p w:rsidR="001B4943" w:rsidRDefault="001B4943" w:rsidP="001B4943">
      <w:pPr>
        <w:pStyle w:val="PL"/>
        <w:rPr>
          <w:ins w:id="22039" w:author="28.541_CR0284R1_(Rel-16)_eNRM" w:date="2020-06-26T16:22:00Z"/>
        </w:rPr>
      </w:pPr>
      <w:ins w:id="22040" w:author="28.541_CR0284R1_(Rel-16)_eNRM" w:date="2020-06-26T16:22:00Z">
        <w:r>
          <w:t xml:space="preserve">                rimRSMonitoringStartTime:</w:t>
        </w:r>
      </w:ins>
    </w:p>
    <w:p w:rsidR="001B4943" w:rsidRDefault="001B4943" w:rsidP="001B4943">
      <w:pPr>
        <w:pStyle w:val="PL"/>
        <w:rPr>
          <w:ins w:id="22041" w:author="28.541_CR0284R1_(Rel-16)_eNRM" w:date="2020-06-26T16:22:00Z"/>
        </w:rPr>
      </w:pPr>
      <w:ins w:id="22042" w:author="28.541_CR0284R1_(Rel-16)_eNRM" w:date="2020-06-26T16:22:00Z">
        <w:r>
          <w:t xml:space="preserve">                  type: string</w:t>
        </w:r>
      </w:ins>
    </w:p>
    <w:p w:rsidR="001B4943" w:rsidRDefault="001B4943" w:rsidP="001B4943">
      <w:pPr>
        <w:pStyle w:val="PL"/>
        <w:rPr>
          <w:ins w:id="22043" w:author="28.541_CR0284R1_(Rel-16)_eNRM" w:date="2020-06-26T16:22:00Z"/>
        </w:rPr>
      </w:pPr>
      <w:ins w:id="22044" w:author="28.541_CR0284R1_(Rel-16)_eNRM" w:date="2020-06-26T16:22:00Z">
        <w:r>
          <w:t xml:space="preserve">                rimRSMonitoringStopTime:</w:t>
        </w:r>
      </w:ins>
    </w:p>
    <w:p w:rsidR="001B4943" w:rsidRDefault="001B4943" w:rsidP="001B4943">
      <w:pPr>
        <w:pStyle w:val="PL"/>
        <w:rPr>
          <w:ins w:id="22045" w:author="28.541_CR0284R1_(Rel-16)_eNRM" w:date="2020-06-26T16:22:00Z"/>
        </w:rPr>
      </w:pPr>
      <w:ins w:id="22046" w:author="28.541_CR0284R1_(Rel-16)_eNRM" w:date="2020-06-26T16:22:00Z">
        <w:r>
          <w:t xml:space="preserve">                  type: string</w:t>
        </w:r>
      </w:ins>
    </w:p>
    <w:p w:rsidR="001B4943" w:rsidRDefault="001B4943" w:rsidP="001B4943">
      <w:pPr>
        <w:pStyle w:val="PL"/>
        <w:rPr>
          <w:ins w:id="22047" w:author="28.541_CR0284R1_(Rel-16)_eNRM" w:date="2020-06-26T16:22:00Z"/>
        </w:rPr>
      </w:pPr>
      <w:ins w:id="22048" w:author="28.541_CR0284R1_(Rel-16)_eNRM" w:date="2020-06-26T16:22:00Z">
        <w:r>
          <w:t xml:space="preserve">                rimRSMonitoringWindowDuration:</w:t>
        </w:r>
      </w:ins>
    </w:p>
    <w:p w:rsidR="001B4943" w:rsidRDefault="001B4943" w:rsidP="001B4943">
      <w:pPr>
        <w:pStyle w:val="PL"/>
        <w:rPr>
          <w:ins w:id="22049" w:author="28.541_CR0284R1_(Rel-16)_eNRM" w:date="2020-06-26T16:22:00Z"/>
        </w:rPr>
      </w:pPr>
      <w:ins w:id="22050" w:author="28.541_CR0284R1_(Rel-16)_eNRM" w:date="2020-06-26T16:22:00Z">
        <w:r>
          <w:t xml:space="preserve">                  type: integer</w:t>
        </w:r>
      </w:ins>
    </w:p>
    <w:p w:rsidR="001B4943" w:rsidRDefault="001B4943" w:rsidP="001B4943">
      <w:pPr>
        <w:pStyle w:val="PL"/>
        <w:rPr>
          <w:ins w:id="22051" w:author="28.541_CR0284R1_(Rel-16)_eNRM" w:date="2020-06-26T16:22:00Z"/>
        </w:rPr>
      </w:pPr>
      <w:ins w:id="22052" w:author="28.541_CR0284R1_(Rel-16)_eNRM" w:date="2020-06-26T16:22:00Z">
        <w:r>
          <w:t xml:space="preserve">                rimRSMonitoringWindowStartingOffset:</w:t>
        </w:r>
      </w:ins>
    </w:p>
    <w:p w:rsidR="001B4943" w:rsidRDefault="001B4943" w:rsidP="001B4943">
      <w:pPr>
        <w:pStyle w:val="PL"/>
        <w:rPr>
          <w:ins w:id="22053" w:author="28.541_CR0284R1_(Rel-16)_eNRM" w:date="2020-06-26T16:22:00Z"/>
        </w:rPr>
      </w:pPr>
      <w:ins w:id="22054" w:author="28.541_CR0284R1_(Rel-16)_eNRM" w:date="2020-06-26T16:22:00Z">
        <w:r>
          <w:t xml:space="preserve">                  type: integer</w:t>
        </w:r>
      </w:ins>
    </w:p>
    <w:p w:rsidR="001B4943" w:rsidRDefault="001B4943" w:rsidP="001B4943">
      <w:pPr>
        <w:pStyle w:val="PL"/>
        <w:rPr>
          <w:ins w:id="22055" w:author="28.541_CR0284R1_(Rel-16)_eNRM" w:date="2020-06-26T16:22:00Z"/>
        </w:rPr>
      </w:pPr>
      <w:ins w:id="22056" w:author="28.541_CR0284R1_(Rel-16)_eNRM" w:date="2020-06-26T16:22:00Z">
        <w:r>
          <w:t xml:space="preserve">                rimRSMonitoringWindowPeriodicity:</w:t>
        </w:r>
      </w:ins>
    </w:p>
    <w:p w:rsidR="001B4943" w:rsidRDefault="001B4943" w:rsidP="001B4943">
      <w:pPr>
        <w:pStyle w:val="PL"/>
        <w:rPr>
          <w:ins w:id="22057" w:author="28.541_CR0284R1_(Rel-16)_eNRM" w:date="2020-06-26T16:22:00Z"/>
        </w:rPr>
      </w:pPr>
      <w:ins w:id="22058" w:author="28.541_CR0284R1_(Rel-16)_eNRM" w:date="2020-06-26T16:22:00Z">
        <w:r>
          <w:t xml:space="preserve">                  type: integer</w:t>
        </w:r>
      </w:ins>
    </w:p>
    <w:p w:rsidR="001B4943" w:rsidRDefault="001B4943" w:rsidP="001B4943">
      <w:pPr>
        <w:pStyle w:val="PL"/>
        <w:rPr>
          <w:ins w:id="22059" w:author="28.541_CR0284R1_(Rel-16)_eNRM" w:date="2020-06-26T16:22:00Z"/>
        </w:rPr>
      </w:pPr>
      <w:ins w:id="22060" w:author="28.541_CR0284R1_(Rel-16)_eNRM" w:date="2020-06-26T16:22:00Z">
        <w:r>
          <w:t xml:space="preserve">                rimRSMonitoringOccasionInterval:</w:t>
        </w:r>
      </w:ins>
    </w:p>
    <w:p w:rsidR="001B4943" w:rsidRDefault="001B4943" w:rsidP="001B4943">
      <w:pPr>
        <w:pStyle w:val="PL"/>
        <w:rPr>
          <w:ins w:id="22061" w:author="28.541_CR0284R1_(Rel-16)_eNRM" w:date="2020-06-26T16:22:00Z"/>
        </w:rPr>
      </w:pPr>
      <w:ins w:id="22062" w:author="28.541_CR0284R1_(Rel-16)_eNRM" w:date="2020-06-26T16:22:00Z">
        <w:r>
          <w:t xml:space="preserve">                  type: integer</w:t>
        </w:r>
      </w:ins>
    </w:p>
    <w:p w:rsidR="001B4943" w:rsidRDefault="001B4943" w:rsidP="001B4943">
      <w:pPr>
        <w:pStyle w:val="PL"/>
        <w:rPr>
          <w:ins w:id="22063" w:author="28.541_CR0284R1_(Rel-16)_eNRM" w:date="2020-06-26T16:22:00Z"/>
        </w:rPr>
      </w:pPr>
      <w:ins w:id="22064" w:author="28.541_CR0284R1_(Rel-16)_eNRM" w:date="2020-06-26T16:22:00Z">
        <w:r>
          <w:t xml:space="preserve">                rimRSMonitoringOccasionStartingOffset:</w:t>
        </w:r>
      </w:ins>
    </w:p>
    <w:p w:rsidR="001B4943" w:rsidRDefault="001B4943" w:rsidP="001B4943">
      <w:pPr>
        <w:pStyle w:val="PL"/>
        <w:rPr>
          <w:ins w:id="22065" w:author="28.541_CR0284R1_(Rel-16)_eNRM" w:date="2020-06-26T16:22:00Z"/>
        </w:rPr>
      </w:pPr>
      <w:ins w:id="22066" w:author="28.541_CR0284R1_(Rel-16)_eNRM" w:date="2020-06-26T16:22:00Z">
        <w:r>
          <w:t xml:space="preserve">                  type: integer</w:t>
        </w:r>
      </w:ins>
    </w:p>
    <w:p w:rsidR="001B4943" w:rsidRDefault="001B4943" w:rsidP="001B4943">
      <w:pPr>
        <w:pStyle w:val="PL"/>
        <w:rPr>
          <w:ins w:id="22067" w:author="28.541_CR0284R1_(Rel-16)_eNRM" w:date="2020-06-26T16:22:00Z"/>
        </w:rPr>
      </w:pPr>
      <w:ins w:id="22068" w:author="28.541_CR0284R1_(Rel-16)_eNRM" w:date="2020-06-26T16:22:00Z">
        <w:r>
          <w:t xml:space="preserve">                nRCellDURefs:</w:t>
        </w:r>
      </w:ins>
    </w:p>
    <w:p w:rsidR="001B4943" w:rsidRDefault="001B4943" w:rsidP="001B4943">
      <w:pPr>
        <w:pStyle w:val="PL"/>
        <w:rPr>
          <w:ins w:id="22069" w:author="28.541_CR0284R1_(Rel-16)_eNRM" w:date="2020-06-26T16:22:00Z"/>
        </w:rPr>
      </w:pPr>
      <w:ins w:id="22070" w:author="28.541_CR0284R1_(Rel-16)_eNRM" w:date="2020-06-26T16:22:00Z">
        <w:r>
          <w:t xml:space="preserve">                  $ref: 'genericNRM.yaml#/components/schemas/DnList'</w:t>
        </w:r>
      </w:ins>
    </w:p>
    <w:p w:rsidR="001B4943" w:rsidRDefault="001B4943" w:rsidP="001B4943">
      <w:pPr>
        <w:pStyle w:val="PL"/>
        <w:rPr>
          <w:ins w:id="22071" w:author="28.541_CR0284R1_(Rel-16)_eNRM" w:date="2020-06-26T16:22:00Z"/>
        </w:rPr>
      </w:pPr>
    </w:p>
    <w:p w:rsidR="00E154AB" w:rsidRDefault="00E154AB" w:rsidP="00E154AB">
      <w:pPr>
        <w:pStyle w:val="PL"/>
      </w:pPr>
      <w:r>
        <w:t xml:space="preserve">    ExternalGnbDuFunction-Single: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gnbId:</w:t>
      </w:r>
    </w:p>
    <w:p w:rsidR="00E154AB" w:rsidRDefault="00E154AB" w:rsidP="00E154AB">
      <w:pPr>
        <w:pStyle w:val="PL"/>
      </w:pPr>
      <w:r>
        <w:t xml:space="preserve">                      $ref: '#/components/schemas/GnbId'</w:t>
      </w:r>
    </w:p>
    <w:p w:rsidR="00E154AB" w:rsidRDefault="00E154AB" w:rsidP="00E154AB">
      <w:pPr>
        <w:pStyle w:val="PL"/>
      </w:pPr>
      <w:r>
        <w:t xml:space="preserve">                    gnbIdLength:</w:t>
      </w:r>
    </w:p>
    <w:p w:rsidR="00E154AB" w:rsidRDefault="00E154AB" w:rsidP="00E154AB">
      <w:pPr>
        <w:pStyle w:val="PL"/>
      </w:pPr>
      <w:r>
        <w:t xml:space="preserve">                      $ref: '#/components/schemas/GnbIdLength'</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EP_F1C:</w:t>
      </w:r>
    </w:p>
    <w:p w:rsidR="00E154AB" w:rsidRDefault="00E154AB" w:rsidP="00E154AB">
      <w:pPr>
        <w:pStyle w:val="PL"/>
      </w:pPr>
      <w:r>
        <w:t xml:space="preserve">              $ref: '#/components/schemas/EP_F1C-Multiple'</w:t>
      </w:r>
    </w:p>
    <w:p w:rsidR="00E154AB" w:rsidRDefault="00E154AB" w:rsidP="00E154AB">
      <w:pPr>
        <w:pStyle w:val="PL"/>
      </w:pPr>
      <w:r>
        <w:t xml:space="preserve">            EP_F1U:</w:t>
      </w:r>
    </w:p>
    <w:p w:rsidR="00E154AB" w:rsidRDefault="00E154AB" w:rsidP="00E154AB">
      <w:pPr>
        <w:pStyle w:val="PL"/>
      </w:pPr>
      <w:r>
        <w:t xml:space="preserve">              $ref: '#/components/schemas/EP_F1U-Multiple'</w:t>
      </w:r>
    </w:p>
    <w:p w:rsidR="00E154AB" w:rsidRDefault="00E154AB" w:rsidP="00E154AB">
      <w:pPr>
        <w:pStyle w:val="PL"/>
      </w:pPr>
      <w:r>
        <w:t xml:space="preserve">    ExternalGnbCuUpFunction-Single: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lastRenderedPageBreak/>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gnbId:</w:t>
      </w:r>
    </w:p>
    <w:p w:rsidR="00E154AB" w:rsidRDefault="00E154AB" w:rsidP="00E154AB">
      <w:pPr>
        <w:pStyle w:val="PL"/>
      </w:pPr>
      <w:r>
        <w:t xml:space="preserve">                      $ref: '#/components/schemas/GnbId'</w:t>
      </w:r>
    </w:p>
    <w:p w:rsidR="00E154AB" w:rsidRDefault="00E154AB" w:rsidP="00E154AB">
      <w:pPr>
        <w:pStyle w:val="PL"/>
      </w:pPr>
      <w:r>
        <w:t xml:space="preserve">                    gnbIdLength:</w:t>
      </w:r>
    </w:p>
    <w:p w:rsidR="00E154AB" w:rsidRDefault="00E154AB" w:rsidP="00E154AB">
      <w:pPr>
        <w:pStyle w:val="PL"/>
      </w:pPr>
      <w:r>
        <w:t xml:space="preserve">                      $ref: '#/components/schemas/GnbIdLength'</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EP_E1:</w:t>
      </w:r>
    </w:p>
    <w:p w:rsidR="00E154AB" w:rsidRDefault="00E154AB" w:rsidP="00E154AB">
      <w:pPr>
        <w:pStyle w:val="PL"/>
      </w:pPr>
      <w:r>
        <w:t xml:space="preserve">              $ref: '#/components/schemas/EP_E1-Multiple'</w:t>
      </w:r>
    </w:p>
    <w:p w:rsidR="00E154AB" w:rsidRDefault="00E154AB" w:rsidP="00E154AB">
      <w:pPr>
        <w:pStyle w:val="PL"/>
      </w:pPr>
      <w:r>
        <w:t xml:space="preserve">            EP_F1U:</w:t>
      </w:r>
    </w:p>
    <w:p w:rsidR="00E154AB" w:rsidRDefault="00E154AB" w:rsidP="00E154AB">
      <w:pPr>
        <w:pStyle w:val="PL"/>
      </w:pPr>
      <w:r>
        <w:t xml:space="preserve">              $ref: '#/components/schemas/EP_F1U-Multiple'</w:t>
      </w:r>
    </w:p>
    <w:p w:rsidR="00E154AB" w:rsidRDefault="00E154AB" w:rsidP="00E154AB">
      <w:pPr>
        <w:pStyle w:val="PL"/>
      </w:pPr>
      <w:r>
        <w:t xml:space="preserve">            EP_XnU:</w:t>
      </w:r>
    </w:p>
    <w:p w:rsidR="00E154AB" w:rsidRDefault="00E154AB" w:rsidP="00E154AB">
      <w:pPr>
        <w:pStyle w:val="PL"/>
      </w:pPr>
      <w:r>
        <w:t xml:space="preserve">              $ref: '#/components/schemas/EP_XnU-Multiple'</w:t>
      </w:r>
    </w:p>
    <w:p w:rsidR="00E154AB" w:rsidRDefault="00E154AB" w:rsidP="00E154AB">
      <w:pPr>
        <w:pStyle w:val="PL"/>
      </w:pPr>
      <w:r>
        <w:t xml:space="preserve">    ExternalGnbCuCpFunction-Single: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&gt;-</w:t>
      </w:r>
    </w:p>
    <w:p w:rsidR="00E154AB" w:rsidRDefault="00E154AB" w:rsidP="00E154AB">
      <w:pPr>
        <w:pStyle w:val="PL"/>
      </w:pPr>
      <w:r>
        <w:t xml:space="preserve">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gnbId:</w:t>
      </w:r>
    </w:p>
    <w:p w:rsidR="00E154AB" w:rsidRDefault="00E154AB" w:rsidP="00E154AB">
      <w:pPr>
        <w:pStyle w:val="PL"/>
      </w:pPr>
      <w:r>
        <w:t xml:space="preserve">                      $ref: '#/components/schemas/GnbId'</w:t>
      </w:r>
    </w:p>
    <w:p w:rsidR="00E154AB" w:rsidRDefault="00E154AB" w:rsidP="00E154AB">
      <w:pPr>
        <w:pStyle w:val="PL"/>
      </w:pPr>
      <w:r>
        <w:t xml:space="preserve">                    gnbIdLength:</w:t>
      </w:r>
    </w:p>
    <w:p w:rsidR="00E154AB" w:rsidRDefault="00E154AB" w:rsidP="00E154AB">
      <w:pPr>
        <w:pStyle w:val="PL"/>
      </w:pPr>
      <w:r>
        <w:t xml:space="preserve">                      $ref: '#/components/schemas/GnbIdLength'</w:t>
      </w:r>
    </w:p>
    <w:p w:rsidR="00E154AB" w:rsidRDefault="00E154AB" w:rsidP="00E154AB">
      <w:pPr>
        <w:pStyle w:val="PL"/>
      </w:pPr>
      <w:r>
        <w:t xml:space="preserve">                    plmnId:</w:t>
      </w:r>
    </w:p>
    <w:p w:rsidR="00E154AB" w:rsidRDefault="00E154AB" w:rsidP="00E154AB">
      <w:pPr>
        <w:pStyle w:val="PL"/>
      </w:pPr>
      <w:r>
        <w:t xml:space="preserve">                      $ref: '#/components/schemas/PlmnId'</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ExternalNrCellCu:</w:t>
      </w:r>
    </w:p>
    <w:p w:rsidR="00E154AB" w:rsidRDefault="00E154AB" w:rsidP="00E154AB">
      <w:pPr>
        <w:pStyle w:val="PL"/>
      </w:pPr>
      <w:r>
        <w:t xml:space="preserve">              $ref: '#/components/schemas/ExternalNrCellCu-Multiple'</w:t>
      </w:r>
    </w:p>
    <w:p w:rsidR="00E154AB" w:rsidRDefault="00E154AB" w:rsidP="00E154AB">
      <w:pPr>
        <w:pStyle w:val="PL"/>
      </w:pPr>
      <w:r>
        <w:t xml:space="preserve">            EP_XnC:</w:t>
      </w:r>
    </w:p>
    <w:p w:rsidR="00E154AB" w:rsidRDefault="00E154AB" w:rsidP="00E154AB">
      <w:pPr>
        <w:pStyle w:val="PL"/>
      </w:pPr>
      <w:r>
        <w:t xml:space="preserve">              $ref: '#/components/schemas/EP_XnC-Multiple'</w:t>
      </w:r>
    </w:p>
    <w:p w:rsidR="00E154AB" w:rsidRDefault="00E154AB" w:rsidP="00E154AB">
      <w:pPr>
        <w:pStyle w:val="PL"/>
      </w:pPr>
      <w:r>
        <w:t xml:space="preserve">            EP_E1:</w:t>
      </w:r>
    </w:p>
    <w:p w:rsidR="00E154AB" w:rsidRDefault="00E154AB" w:rsidP="00E154AB">
      <w:pPr>
        <w:pStyle w:val="PL"/>
      </w:pPr>
      <w:r>
        <w:t xml:space="preserve">              $ref: '#/components/schemas/EP_E1-Multiple'</w:t>
      </w:r>
    </w:p>
    <w:p w:rsidR="00E154AB" w:rsidRDefault="00E154AB" w:rsidP="00E154AB">
      <w:pPr>
        <w:pStyle w:val="PL"/>
      </w:pPr>
      <w:r>
        <w:t xml:space="preserve">            EP_F1C:</w:t>
      </w:r>
    </w:p>
    <w:p w:rsidR="00E154AB" w:rsidRDefault="00E154AB" w:rsidP="00E154AB">
      <w:pPr>
        <w:pStyle w:val="PL"/>
      </w:pPr>
      <w:r>
        <w:t xml:space="preserve">              $ref: '#/components/schemas/EP_F1C-Multiple'</w:t>
      </w:r>
    </w:p>
    <w:p w:rsidR="00E154AB" w:rsidRDefault="00E154AB" w:rsidP="00E154AB">
      <w:pPr>
        <w:pStyle w:val="PL"/>
      </w:pPr>
      <w:r>
        <w:t xml:space="preserve">    ExternalNrCellCu-Single: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cellLocalId:</w:t>
      </w:r>
    </w:p>
    <w:p w:rsidR="00E154AB" w:rsidRDefault="00E154AB" w:rsidP="00E154AB">
      <w:pPr>
        <w:pStyle w:val="PL"/>
      </w:pPr>
      <w:r>
        <w:t xml:space="preserve">                      type: integer</w:t>
      </w:r>
    </w:p>
    <w:p w:rsidR="00E154AB" w:rsidRDefault="00E154AB" w:rsidP="00E154AB">
      <w:pPr>
        <w:pStyle w:val="PL"/>
      </w:pPr>
      <w:r>
        <w:t xml:space="preserve">                    nrPci:</w:t>
      </w:r>
    </w:p>
    <w:p w:rsidR="00E154AB" w:rsidRDefault="00E154AB" w:rsidP="00E154AB">
      <w:pPr>
        <w:pStyle w:val="PL"/>
      </w:pPr>
      <w:r>
        <w:t xml:space="preserve">                      $ref: '#/components/schemas/NrPci'</w:t>
      </w:r>
    </w:p>
    <w:p w:rsidR="00E154AB" w:rsidRDefault="00E154AB" w:rsidP="00E154AB">
      <w:pPr>
        <w:pStyle w:val="PL"/>
      </w:pPr>
      <w:r>
        <w:t xml:space="preserve">                    plmnIdList:</w:t>
      </w:r>
    </w:p>
    <w:p w:rsidR="00E154AB" w:rsidRDefault="00E154AB" w:rsidP="00E154AB">
      <w:pPr>
        <w:pStyle w:val="PL"/>
      </w:pPr>
      <w:r>
        <w:t xml:space="preserve">                      $ref: '#/components/schemas/PlmnIdList'</w:t>
      </w:r>
    </w:p>
    <w:p w:rsidR="00E154AB" w:rsidRDefault="00E154AB" w:rsidP="00E154AB">
      <w:pPr>
        <w:pStyle w:val="PL"/>
      </w:pPr>
      <w:r>
        <w:t xml:space="preserve">                    nRFrequencyRef:</w:t>
      </w:r>
    </w:p>
    <w:p w:rsidR="00E154AB" w:rsidRDefault="00E154AB" w:rsidP="00E154AB">
      <w:pPr>
        <w:pStyle w:val="PL"/>
      </w:pPr>
      <w:r>
        <w:t xml:space="preserve">                      $ref: 'genericNRM.yaml#/components/schemas/Dn'</w:t>
      </w:r>
    </w:p>
    <w:p w:rsidR="00E154AB" w:rsidRDefault="00E154AB" w:rsidP="00E154AB">
      <w:pPr>
        <w:pStyle w:val="PL"/>
      </w:pPr>
      <w:r>
        <w:t xml:space="preserve">        - $ref: 'genericNRM.yaml#/components/schemas/ManagedFunction-ncO'</w:t>
      </w:r>
    </w:p>
    <w:p w:rsidR="00E154AB" w:rsidRDefault="00E154AB" w:rsidP="00E154AB">
      <w:pPr>
        <w:pStyle w:val="PL"/>
      </w:pPr>
      <w:r>
        <w:t xml:space="preserve">    ExternalENBFunction-Single: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eNBId:</w:t>
      </w:r>
    </w:p>
    <w:p w:rsidR="00E154AB" w:rsidRDefault="00E154AB" w:rsidP="00E154AB">
      <w:pPr>
        <w:pStyle w:val="PL"/>
      </w:pPr>
      <w:r>
        <w:t xml:space="preserve">                      type: integer</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lastRenderedPageBreak/>
        <w:t xml:space="preserve">            ExternalEUTranCell:</w:t>
      </w:r>
    </w:p>
    <w:p w:rsidR="00E154AB" w:rsidRDefault="00E154AB" w:rsidP="00E154AB">
      <w:pPr>
        <w:pStyle w:val="PL"/>
      </w:pPr>
      <w:r>
        <w:t xml:space="preserve">              $ref: '#/components/schemas/ExternalEUTranCell-Multiple'</w:t>
      </w:r>
    </w:p>
    <w:p w:rsidR="00E154AB" w:rsidRDefault="00E154AB" w:rsidP="00E154AB">
      <w:pPr>
        <w:pStyle w:val="PL"/>
      </w:pPr>
      <w:r>
        <w:t xml:space="preserve">    ExternalEUTranCell-Single: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EUtranFrequencyRef:</w:t>
      </w:r>
    </w:p>
    <w:p w:rsidR="00E154AB" w:rsidRDefault="00E154AB" w:rsidP="00E154AB">
      <w:pPr>
        <w:pStyle w:val="PL"/>
      </w:pPr>
      <w:r>
        <w:t xml:space="preserve">                      $ref: 'genericNRM.yaml#/components/schemas/Dn'</w:t>
      </w:r>
    </w:p>
    <w:p w:rsidR="00E154AB" w:rsidRDefault="00E154AB" w:rsidP="00E154AB">
      <w:pPr>
        <w:pStyle w:val="PL"/>
      </w:pPr>
      <w:r>
        <w:t xml:space="preserve">        - $ref: 'genericNRM.yaml#/components/schemas/ManagedFunction-ncO'</w:t>
      </w:r>
    </w:p>
    <w:p w:rsidR="00E154AB" w:rsidRDefault="00E154AB" w:rsidP="00E154AB">
      <w:pPr>
        <w:pStyle w:val="PL"/>
      </w:pPr>
    </w:p>
    <w:p w:rsidR="00E154AB" w:rsidRDefault="00E154AB" w:rsidP="00E154AB">
      <w:pPr>
        <w:pStyle w:val="PL"/>
      </w:pPr>
      <w:r>
        <w:t xml:space="preserve">    EP_XnC-Single: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'#/components/schemas/LocalAddress'</w:t>
      </w:r>
    </w:p>
    <w:p w:rsidR="00E154AB" w:rsidRDefault="00E154AB" w:rsidP="00E154AB">
      <w:pPr>
        <w:pStyle w:val="PL"/>
      </w:pPr>
      <w:r>
        <w:t xml:space="preserve">                    remoteAddress:</w:t>
      </w:r>
    </w:p>
    <w:p w:rsidR="00E154AB" w:rsidRDefault="00E154AB" w:rsidP="00E154AB">
      <w:pPr>
        <w:pStyle w:val="PL"/>
      </w:pPr>
      <w:r>
        <w:t xml:space="preserve">                      $ref: '#/components/schemas/RemoteAddress'</w:t>
      </w:r>
    </w:p>
    <w:p w:rsidR="00E154AB" w:rsidRDefault="00E154AB" w:rsidP="00E154AB">
      <w:pPr>
        <w:pStyle w:val="PL"/>
      </w:pPr>
      <w:r>
        <w:t xml:space="preserve">    EP_E1-Single: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'#/components/schemas/LocalAddress'</w:t>
      </w:r>
    </w:p>
    <w:p w:rsidR="00E154AB" w:rsidRDefault="00E154AB" w:rsidP="00E154AB">
      <w:pPr>
        <w:pStyle w:val="PL"/>
      </w:pPr>
      <w:r>
        <w:t xml:space="preserve">                    remoteAddress:</w:t>
      </w:r>
    </w:p>
    <w:p w:rsidR="00E154AB" w:rsidRDefault="00E154AB" w:rsidP="00E154AB">
      <w:pPr>
        <w:pStyle w:val="PL"/>
      </w:pPr>
      <w:r>
        <w:t xml:space="preserve">                      $ref: '#/components/schemas/RemoteAddress'</w:t>
      </w:r>
    </w:p>
    <w:p w:rsidR="00E154AB" w:rsidRDefault="00E154AB" w:rsidP="00E154AB">
      <w:pPr>
        <w:pStyle w:val="PL"/>
      </w:pPr>
      <w:r>
        <w:t xml:space="preserve">    EP_F1C-Single: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'#/components/schemas/LocalAddress'</w:t>
      </w:r>
    </w:p>
    <w:p w:rsidR="00E154AB" w:rsidRDefault="00E154AB" w:rsidP="00E154AB">
      <w:pPr>
        <w:pStyle w:val="PL"/>
      </w:pPr>
      <w:r>
        <w:t xml:space="preserve">                    remoteAddress:</w:t>
      </w:r>
    </w:p>
    <w:p w:rsidR="00E154AB" w:rsidRDefault="00E154AB" w:rsidP="00E154AB">
      <w:pPr>
        <w:pStyle w:val="PL"/>
      </w:pPr>
      <w:r>
        <w:t xml:space="preserve">                      $ref: '#/components/schemas/RemoteAddress'</w:t>
      </w:r>
    </w:p>
    <w:p w:rsidR="00E154AB" w:rsidRDefault="00E154AB" w:rsidP="00E154AB">
      <w:pPr>
        <w:pStyle w:val="PL"/>
      </w:pPr>
      <w:r>
        <w:t xml:space="preserve">    EP_NgC-Single: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'#/components/schemas/LocalAddress'</w:t>
      </w:r>
    </w:p>
    <w:p w:rsidR="00E154AB" w:rsidRDefault="00E154AB" w:rsidP="00E154AB">
      <w:pPr>
        <w:pStyle w:val="PL"/>
      </w:pPr>
      <w:r>
        <w:t xml:space="preserve">                    remoteAddress:</w:t>
      </w:r>
    </w:p>
    <w:p w:rsidR="00E154AB" w:rsidRDefault="00E154AB" w:rsidP="00E154AB">
      <w:pPr>
        <w:pStyle w:val="PL"/>
      </w:pPr>
      <w:r>
        <w:t xml:space="preserve">                      $ref: '#/components/schemas/RemoteAddress'</w:t>
      </w:r>
    </w:p>
    <w:p w:rsidR="00E154AB" w:rsidRDefault="00E154AB" w:rsidP="00E154AB">
      <w:pPr>
        <w:pStyle w:val="PL"/>
      </w:pPr>
      <w:r>
        <w:t xml:space="preserve">    EP_X2C-Single: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lastRenderedPageBreak/>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'#/components/schemas/LocalAddress'</w:t>
      </w:r>
    </w:p>
    <w:p w:rsidR="00E154AB" w:rsidRDefault="00E154AB" w:rsidP="00E154AB">
      <w:pPr>
        <w:pStyle w:val="PL"/>
      </w:pPr>
      <w:r>
        <w:t xml:space="preserve">                    remoteAddress:</w:t>
      </w:r>
    </w:p>
    <w:p w:rsidR="00E154AB" w:rsidRDefault="00E154AB" w:rsidP="00E154AB">
      <w:pPr>
        <w:pStyle w:val="PL"/>
      </w:pPr>
      <w:r>
        <w:t xml:space="preserve">                      $ref: '#/components/schemas/RemoteAddress'</w:t>
      </w:r>
    </w:p>
    <w:p w:rsidR="00E154AB" w:rsidRDefault="00E154AB" w:rsidP="00E154AB">
      <w:pPr>
        <w:pStyle w:val="PL"/>
      </w:pPr>
      <w:r>
        <w:t xml:space="preserve">    EP_XnU-Single: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'#/components/schemas/LocalAddress'</w:t>
      </w:r>
    </w:p>
    <w:p w:rsidR="00E154AB" w:rsidRDefault="00E154AB" w:rsidP="00E154AB">
      <w:pPr>
        <w:pStyle w:val="PL"/>
      </w:pPr>
      <w:r>
        <w:t xml:space="preserve">                    remoteAddress:</w:t>
      </w:r>
    </w:p>
    <w:p w:rsidR="00E154AB" w:rsidRDefault="00E154AB" w:rsidP="00E154AB">
      <w:pPr>
        <w:pStyle w:val="PL"/>
      </w:pPr>
      <w:r>
        <w:t xml:space="preserve">                      $ref: '#/components/schemas/RemoteAddress'</w:t>
      </w:r>
    </w:p>
    <w:p w:rsidR="00E154AB" w:rsidRDefault="00E154AB" w:rsidP="00E154AB">
      <w:pPr>
        <w:pStyle w:val="PL"/>
      </w:pPr>
      <w:r>
        <w:t xml:space="preserve">    EP_F1U-Single: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'#/components/schemas/LocalAddress'</w:t>
      </w:r>
    </w:p>
    <w:p w:rsidR="00E154AB" w:rsidRDefault="00E154AB" w:rsidP="00E154AB">
      <w:pPr>
        <w:pStyle w:val="PL"/>
      </w:pPr>
      <w:r>
        <w:t xml:space="preserve">                    remoteAddress:</w:t>
      </w:r>
    </w:p>
    <w:p w:rsidR="00E154AB" w:rsidRDefault="00E154AB" w:rsidP="00E154AB">
      <w:pPr>
        <w:pStyle w:val="PL"/>
      </w:pPr>
      <w:r>
        <w:t xml:space="preserve">                      $ref: '#/components/schemas/RemoteAddress'</w:t>
      </w:r>
    </w:p>
    <w:p w:rsidR="00E154AB" w:rsidRDefault="00E154AB" w:rsidP="00E154AB">
      <w:pPr>
        <w:pStyle w:val="PL"/>
      </w:pPr>
      <w:r>
        <w:t xml:space="preserve">    EP_NgU-Single: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'#/components/schemas/LocalAddress'</w:t>
      </w:r>
    </w:p>
    <w:p w:rsidR="00E154AB" w:rsidRDefault="00E154AB" w:rsidP="00E154AB">
      <w:pPr>
        <w:pStyle w:val="PL"/>
      </w:pPr>
      <w:r>
        <w:t xml:space="preserve">                    remoteAddress:</w:t>
      </w:r>
    </w:p>
    <w:p w:rsidR="00E154AB" w:rsidRDefault="00E154AB" w:rsidP="00E154AB">
      <w:pPr>
        <w:pStyle w:val="PL"/>
      </w:pPr>
      <w:r>
        <w:t xml:space="preserve">                      $ref: '#/components/schemas/RemoteAddress'</w:t>
      </w:r>
    </w:p>
    <w:p w:rsidR="00E154AB" w:rsidRDefault="00E154AB" w:rsidP="00E154AB">
      <w:pPr>
        <w:pStyle w:val="PL"/>
      </w:pPr>
      <w:r>
        <w:t xml:space="preserve">    EP_X2U-Single: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'#/components/schemas/LocalAddress'</w:t>
      </w:r>
    </w:p>
    <w:p w:rsidR="00E154AB" w:rsidRDefault="00E154AB" w:rsidP="00E154AB">
      <w:pPr>
        <w:pStyle w:val="PL"/>
      </w:pPr>
      <w:r>
        <w:t xml:space="preserve">                    remoteAddress:</w:t>
      </w:r>
    </w:p>
    <w:p w:rsidR="00E154AB" w:rsidRDefault="00E154AB" w:rsidP="00E154AB">
      <w:pPr>
        <w:pStyle w:val="PL"/>
      </w:pPr>
      <w:r>
        <w:t xml:space="preserve">                      $ref: '#/components/schemas/RemoteAddress'</w:t>
      </w:r>
    </w:p>
    <w:p w:rsidR="00E154AB" w:rsidRDefault="00E154AB" w:rsidP="00E154AB">
      <w:pPr>
        <w:pStyle w:val="PL"/>
      </w:pPr>
      <w:r>
        <w:t xml:space="preserve">    EP_S1U-Single: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'#/components/schemas/LocalAddress'</w:t>
      </w:r>
    </w:p>
    <w:p w:rsidR="00E154AB" w:rsidRDefault="00E154AB" w:rsidP="00E154AB">
      <w:pPr>
        <w:pStyle w:val="PL"/>
      </w:pPr>
      <w:r>
        <w:t xml:space="preserve">                    remoteAddress:</w:t>
      </w:r>
    </w:p>
    <w:p w:rsidR="00E154AB" w:rsidRDefault="00E154AB" w:rsidP="00E154AB">
      <w:pPr>
        <w:pStyle w:val="PL"/>
      </w:pPr>
      <w:r>
        <w:t xml:space="preserve">                      $ref: '#/components/schemas/RemoteAddress'</w:t>
      </w:r>
    </w:p>
    <w:p w:rsidR="00E154AB" w:rsidRDefault="00E154AB" w:rsidP="00E154AB">
      <w:pPr>
        <w:pStyle w:val="PL"/>
      </w:pPr>
    </w:p>
    <w:p w:rsidR="00E154AB" w:rsidRDefault="00E154AB" w:rsidP="00E154AB">
      <w:pPr>
        <w:pStyle w:val="PL"/>
      </w:pPr>
      <w:r>
        <w:t>#-------- Definition of JSON arrays for name-contained IOCs ----------------------</w:t>
      </w:r>
    </w:p>
    <w:p w:rsidR="00E154AB" w:rsidRDefault="00E154AB" w:rsidP="00E154AB">
      <w:pPr>
        <w:pStyle w:val="PL"/>
      </w:pPr>
    </w:p>
    <w:p w:rsidR="00E154AB" w:rsidRDefault="00E154AB" w:rsidP="00E154AB">
      <w:pPr>
        <w:pStyle w:val="PL"/>
      </w:pPr>
      <w:r>
        <w:t xml:space="preserve">    SubNetwork-Multiple: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'#/components/schemas/SubNetwork-Single'</w:t>
      </w:r>
    </w:p>
    <w:p w:rsidR="00E154AB" w:rsidRDefault="00E154AB" w:rsidP="00E154AB">
      <w:pPr>
        <w:pStyle w:val="PL"/>
      </w:pPr>
      <w:r>
        <w:t xml:space="preserve">    ManagedElement-Multiple: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'#/components/schemas/ManagedElement-Single'</w:t>
      </w:r>
    </w:p>
    <w:p w:rsidR="00E154AB" w:rsidRDefault="00E154AB" w:rsidP="00E154AB">
      <w:pPr>
        <w:pStyle w:val="PL"/>
      </w:pPr>
      <w:r>
        <w:t xml:space="preserve">    GnbDuFunction-Multiple: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'#/components/schemas/GnbDuFunction-Single'</w:t>
      </w:r>
    </w:p>
    <w:p w:rsidR="00E154AB" w:rsidRDefault="00E154AB" w:rsidP="00E154AB">
      <w:pPr>
        <w:pStyle w:val="PL"/>
      </w:pPr>
      <w:r>
        <w:t xml:space="preserve">    GnbCuUpFunction-Multiple: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'#/components/schemas/GnbCuUpFunction-Single'</w:t>
      </w:r>
    </w:p>
    <w:p w:rsidR="00E154AB" w:rsidRDefault="00E154AB" w:rsidP="00E154AB">
      <w:pPr>
        <w:pStyle w:val="PL"/>
      </w:pPr>
      <w:r>
        <w:t xml:space="preserve">    GnbCuCpFunction-Multiple: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'#/components/schemas/GnbCuCpFunction-Single'</w:t>
      </w:r>
    </w:p>
    <w:p w:rsidR="00E154AB" w:rsidRDefault="00E154AB" w:rsidP="00E154AB">
      <w:pPr>
        <w:pStyle w:val="PL"/>
      </w:pPr>
    </w:p>
    <w:p w:rsidR="00E154AB" w:rsidRDefault="00E154AB" w:rsidP="00E154AB">
      <w:pPr>
        <w:pStyle w:val="PL"/>
      </w:pPr>
      <w:r>
        <w:t xml:space="preserve">    NrCellDu-Multiple: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'#/components/schemas/NrCellDu-Single'</w:t>
      </w:r>
    </w:p>
    <w:p w:rsidR="00E154AB" w:rsidRDefault="00E154AB" w:rsidP="00E154AB">
      <w:pPr>
        <w:pStyle w:val="PL"/>
      </w:pPr>
      <w:r>
        <w:t xml:space="preserve">    NrCellCu-Multiple: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'#/components/schemas/NrCellCu-Single'</w:t>
      </w:r>
    </w:p>
    <w:p w:rsidR="00E154AB" w:rsidRDefault="00E154AB" w:rsidP="00E154AB">
      <w:pPr>
        <w:pStyle w:val="PL"/>
      </w:pPr>
    </w:p>
    <w:p w:rsidR="00E154AB" w:rsidRDefault="00E154AB" w:rsidP="00E154AB">
      <w:pPr>
        <w:pStyle w:val="PL"/>
      </w:pPr>
      <w:r>
        <w:t xml:space="preserve">    NRFrequency-Multiple:</w:t>
      </w:r>
    </w:p>
    <w:p w:rsidR="00E154AB" w:rsidRDefault="00E154AB" w:rsidP="00E154AB">
      <w:pPr>
        <w:pStyle w:val="PL"/>
      </w:pPr>
      <w:r>
        <w:t xml:space="preserve">      type: array</w:t>
      </w:r>
    </w:p>
    <w:p w:rsidR="00E154AB" w:rsidRDefault="00E154AB" w:rsidP="00E154AB">
      <w:pPr>
        <w:pStyle w:val="PL"/>
      </w:pPr>
      <w:r>
        <w:t xml:space="preserve">      minItems: 1</w:t>
      </w:r>
    </w:p>
    <w:p w:rsidR="00E154AB" w:rsidRDefault="00E154AB" w:rsidP="00E154AB">
      <w:pPr>
        <w:pStyle w:val="PL"/>
      </w:pPr>
      <w:r>
        <w:t xml:space="preserve">      items:</w:t>
      </w:r>
    </w:p>
    <w:p w:rsidR="00E154AB" w:rsidRDefault="00E154AB" w:rsidP="00E154AB">
      <w:pPr>
        <w:pStyle w:val="PL"/>
      </w:pPr>
      <w:r>
        <w:t xml:space="preserve">        $ref: '#/components/schemas/NRFrequency-Single'</w:t>
      </w:r>
    </w:p>
    <w:p w:rsidR="00E154AB" w:rsidRDefault="00E154AB" w:rsidP="00E154AB">
      <w:pPr>
        <w:pStyle w:val="PL"/>
      </w:pPr>
      <w:r>
        <w:t xml:space="preserve">    EUtranFrequency-Multiple:</w:t>
      </w:r>
    </w:p>
    <w:p w:rsidR="00E154AB" w:rsidRDefault="00E154AB" w:rsidP="00E154AB">
      <w:pPr>
        <w:pStyle w:val="PL"/>
      </w:pPr>
      <w:r>
        <w:t xml:space="preserve">      type: array</w:t>
      </w:r>
    </w:p>
    <w:p w:rsidR="00E154AB" w:rsidRDefault="00E154AB" w:rsidP="00E154AB">
      <w:pPr>
        <w:pStyle w:val="PL"/>
      </w:pPr>
      <w:r>
        <w:t xml:space="preserve">      minItems: 1</w:t>
      </w:r>
    </w:p>
    <w:p w:rsidR="00E154AB" w:rsidRDefault="00E154AB" w:rsidP="00E154AB">
      <w:pPr>
        <w:pStyle w:val="PL"/>
      </w:pPr>
      <w:r>
        <w:t xml:space="preserve">      items:</w:t>
      </w:r>
    </w:p>
    <w:p w:rsidR="00E154AB" w:rsidRDefault="00E154AB" w:rsidP="00E154AB">
      <w:pPr>
        <w:pStyle w:val="PL"/>
      </w:pPr>
      <w:r>
        <w:t xml:space="preserve">        $ref: '#/components/schemas/EUtranFrequency-Single'</w:t>
      </w:r>
    </w:p>
    <w:p w:rsidR="00E154AB" w:rsidRDefault="00E154AB" w:rsidP="00E154AB">
      <w:pPr>
        <w:pStyle w:val="PL"/>
      </w:pPr>
    </w:p>
    <w:p w:rsidR="00E154AB" w:rsidRDefault="00E154AB" w:rsidP="00E154AB">
      <w:pPr>
        <w:pStyle w:val="PL"/>
      </w:pPr>
      <w:r>
        <w:t xml:space="preserve">    NrSectorCarrier-Multiple: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'#/components/schemas/NrSectorCarrier-Single'</w:t>
      </w:r>
    </w:p>
    <w:p w:rsidR="00E154AB" w:rsidRDefault="00E154AB" w:rsidP="00E154AB">
      <w:pPr>
        <w:pStyle w:val="PL"/>
      </w:pPr>
      <w:r>
        <w:t xml:space="preserve">    Bwp-Multiple: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'#/components/schemas/Bwp-Single'</w:t>
      </w:r>
    </w:p>
    <w:p w:rsidR="00E154AB" w:rsidRDefault="00E154AB" w:rsidP="00E154AB">
      <w:pPr>
        <w:pStyle w:val="PL"/>
      </w:pPr>
      <w:r>
        <w:t xml:space="preserve">    Beam-Multiple: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'#/components/schemas/Beam-Single'</w:t>
      </w:r>
    </w:p>
    <w:p w:rsidR="00E154AB" w:rsidRDefault="00E154AB" w:rsidP="00E154AB">
      <w:pPr>
        <w:pStyle w:val="PL"/>
      </w:pPr>
      <w:r>
        <w:t xml:space="preserve">    RRMPolicyRatio-Multiple: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'#/components/schemas/RRMPolicyRatio-Single'</w:t>
      </w:r>
    </w:p>
    <w:p w:rsidR="00E154AB" w:rsidRDefault="00E154AB" w:rsidP="00E154AB">
      <w:pPr>
        <w:pStyle w:val="PL"/>
      </w:pPr>
    </w:p>
    <w:p w:rsidR="00E154AB" w:rsidRDefault="00E154AB" w:rsidP="00E154AB">
      <w:pPr>
        <w:pStyle w:val="PL"/>
      </w:pPr>
      <w:r>
        <w:t xml:space="preserve">    NRCellRelation-Multiple: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'#/components/schemas/NRCellRelation-Single'</w:t>
      </w:r>
    </w:p>
    <w:p w:rsidR="00E154AB" w:rsidRDefault="00E154AB" w:rsidP="00E154AB">
      <w:pPr>
        <w:pStyle w:val="PL"/>
      </w:pPr>
      <w:r>
        <w:t xml:space="preserve">    EUtranCellRelation-Multiple: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'#/components/schemas/EUtranCellRelation-Single'</w:t>
      </w:r>
    </w:p>
    <w:p w:rsidR="00E154AB" w:rsidRDefault="00E154AB" w:rsidP="00E154AB">
      <w:pPr>
        <w:pStyle w:val="PL"/>
      </w:pPr>
      <w:r>
        <w:t xml:space="preserve">    NRFreqRelation-Multiple: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'#/components/schemas/NRFreqRelation-Single'</w:t>
      </w:r>
    </w:p>
    <w:p w:rsidR="00E154AB" w:rsidRDefault="00E154AB" w:rsidP="00E154AB">
      <w:pPr>
        <w:pStyle w:val="PL"/>
      </w:pPr>
      <w:r>
        <w:t xml:space="preserve">    EUtranFreqRelation-Multiple: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'#/components/schemas/EUtranFreqRelation-Single'</w:t>
      </w:r>
    </w:p>
    <w:p w:rsidR="00E154AB" w:rsidRDefault="00E154AB" w:rsidP="00E154AB">
      <w:pPr>
        <w:pStyle w:val="PL"/>
      </w:pPr>
    </w:p>
    <w:p w:rsidR="001B4943" w:rsidRDefault="001B4943" w:rsidP="001B4943">
      <w:pPr>
        <w:pStyle w:val="PL"/>
        <w:rPr>
          <w:ins w:id="22072" w:author="28.541_CR0284R1_(Rel-16)_eNRM" w:date="2020-06-26T16:22:00Z"/>
        </w:rPr>
      </w:pPr>
      <w:ins w:id="22073" w:author="28.541_CR0284R1_(Rel-16)_eNRM" w:date="2020-06-26T16:22:00Z">
        <w:r>
          <w:lastRenderedPageBreak/>
          <w:t xml:space="preserve">    RimRSSet-Multiple:</w:t>
        </w:r>
      </w:ins>
    </w:p>
    <w:p w:rsidR="001B4943" w:rsidRDefault="001B4943" w:rsidP="001B4943">
      <w:pPr>
        <w:pStyle w:val="PL"/>
        <w:rPr>
          <w:ins w:id="22074" w:author="28.541_CR0284R1_(Rel-16)_eNRM" w:date="2020-06-26T16:22:00Z"/>
        </w:rPr>
      </w:pPr>
      <w:ins w:id="22075" w:author="28.541_CR0284R1_(Rel-16)_eNRM" w:date="2020-06-26T16:22:00Z">
        <w:r>
          <w:t xml:space="preserve">      type: array</w:t>
        </w:r>
      </w:ins>
    </w:p>
    <w:p w:rsidR="001B4943" w:rsidRDefault="001B4943" w:rsidP="001B4943">
      <w:pPr>
        <w:pStyle w:val="PL"/>
        <w:rPr>
          <w:ins w:id="22076" w:author="28.541_CR0284R1_(Rel-16)_eNRM" w:date="2020-06-26T16:22:00Z"/>
        </w:rPr>
      </w:pPr>
      <w:ins w:id="22077" w:author="28.541_CR0284R1_(Rel-16)_eNRM" w:date="2020-06-26T16:22:00Z">
        <w:r>
          <w:t xml:space="preserve">      items:</w:t>
        </w:r>
      </w:ins>
    </w:p>
    <w:p w:rsidR="001B4943" w:rsidRDefault="001B4943" w:rsidP="001B4943">
      <w:pPr>
        <w:pStyle w:val="PL"/>
        <w:rPr>
          <w:ins w:id="22078" w:author="28.541_CR0284R1_(Rel-16)_eNRM" w:date="2020-06-26T16:22:00Z"/>
        </w:rPr>
      </w:pPr>
      <w:ins w:id="22079" w:author="28.541_CR0284R1_(Rel-16)_eNRM" w:date="2020-06-26T16:22:00Z">
        <w:r>
          <w:t xml:space="preserve">        $ref: '#/components/schemas/RimRSSet-Single'</w:t>
        </w:r>
      </w:ins>
    </w:p>
    <w:p w:rsidR="001B4943" w:rsidRDefault="001B4943" w:rsidP="001B4943">
      <w:pPr>
        <w:pStyle w:val="PL"/>
        <w:rPr>
          <w:ins w:id="22080" w:author="28.541_CR0284R1_(Rel-16)_eNRM" w:date="2020-06-26T16:22:00Z"/>
        </w:rPr>
      </w:pPr>
    </w:p>
    <w:p w:rsidR="00E154AB" w:rsidRDefault="00E154AB" w:rsidP="00E154AB">
      <w:pPr>
        <w:pStyle w:val="PL"/>
      </w:pPr>
      <w:r>
        <w:t xml:space="preserve">    ExternalGnbDuFunction-Multiple: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'#/components/schemas/ExternalGnbDuFunction-Single'</w:t>
      </w:r>
    </w:p>
    <w:p w:rsidR="00E154AB" w:rsidRDefault="00E154AB" w:rsidP="00E154AB">
      <w:pPr>
        <w:pStyle w:val="PL"/>
      </w:pPr>
      <w:r>
        <w:t xml:space="preserve">    ExternalGnbCuUpFunction-Multiple: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'#/components/schemas/ExternalGnbCuUpFunction-Single'</w:t>
      </w:r>
    </w:p>
    <w:p w:rsidR="00E154AB" w:rsidRDefault="00E154AB" w:rsidP="00E154AB">
      <w:pPr>
        <w:pStyle w:val="PL"/>
      </w:pPr>
      <w:r>
        <w:t xml:space="preserve">    ExternalGnbCuCpFunction-Multiple: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'#/components/schemas/ExternalGnbCuCpFunction-Single'</w:t>
      </w:r>
    </w:p>
    <w:p w:rsidR="00E154AB" w:rsidRDefault="00E154AB" w:rsidP="00E154AB">
      <w:pPr>
        <w:pStyle w:val="PL"/>
      </w:pPr>
      <w:r>
        <w:t xml:space="preserve">    ExternalNrCellCu-Multiple: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'#/components/schemas/ExternalNrCellCu-Single'</w:t>
      </w:r>
    </w:p>
    <w:p w:rsidR="00E154AB" w:rsidRDefault="00E154AB" w:rsidP="00E154AB">
      <w:pPr>
        <w:pStyle w:val="PL"/>
      </w:pPr>
      <w:r>
        <w:t xml:space="preserve">    </w:t>
      </w:r>
    </w:p>
    <w:p w:rsidR="00E154AB" w:rsidRDefault="00E154AB" w:rsidP="00E154AB">
      <w:pPr>
        <w:pStyle w:val="PL"/>
      </w:pPr>
      <w:r>
        <w:t xml:space="preserve">    ExternalENBFunction-Multiple: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'#/components/schemas/ExternalENBFunction-Single'</w:t>
      </w:r>
    </w:p>
    <w:p w:rsidR="00E154AB" w:rsidRDefault="00E154AB" w:rsidP="00E154AB">
      <w:pPr>
        <w:pStyle w:val="PL"/>
      </w:pPr>
      <w:r>
        <w:t xml:space="preserve">    ExternalEUTranCell-Multiple: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'#/components/schemas/ExternalEUTranCell-Single'</w:t>
      </w:r>
    </w:p>
    <w:p w:rsidR="00E154AB" w:rsidRDefault="00E154AB" w:rsidP="00E154AB">
      <w:pPr>
        <w:pStyle w:val="PL"/>
      </w:pPr>
    </w:p>
    <w:p w:rsidR="00E154AB" w:rsidRDefault="00E154AB" w:rsidP="00E154AB">
      <w:pPr>
        <w:pStyle w:val="PL"/>
      </w:pPr>
      <w:r>
        <w:t xml:space="preserve">    EP_E1-Multiple: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'#/components/schemas/EP_E1-Single'</w:t>
      </w:r>
    </w:p>
    <w:p w:rsidR="00E154AB" w:rsidRDefault="00E154AB" w:rsidP="00E154AB">
      <w:pPr>
        <w:pStyle w:val="PL"/>
      </w:pPr>
      <w:r>
        <w:t xml:space="preserve">    EP_XnC-Multiple: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'#/components/schemas/EP_XnC-Single'</w:t>
      </w:r>
    </w:p>
    <w:p w:rsidR="00E154AB" w:rsidRDefault="00E154AB" w:rsidP="00E154AB">
      <w:pPr>
        <w:pStyle w:val="PL"/>
      </w:pPr>
      <w:r>
        <w:t xml:space="preserve">    EP_F1C-Multiple: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'#/components/schemas/EP_F1C-Single'</w:t>
      </w:r>
    </w:p>
    <w:p w:rsidR="00E154AB" w:rsidRDefault="00E154AB" w:rsidP="00E154AB">
      <w:pPr>
        <w:pStyle w:val="PL"/>
      </w:pPr>
      <w:r>
        <w:t xml:space="preserve">    EP_NgC-Multiple: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'#/components/schemas/EP_NgC-Single'</w:t>
      </w:r>
    </w:p>
    <w:p w:rsidR="00E154AB" w:rsidRDefault="00E154AB" w:rsidP="00E154AB">
      <w:pPr>
        <w:pStyle w:val="PL"/>
      </w:pPr>
      <w:r>
        <w:t xml:space="preserve">    EP_X2C-Multiple: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'#/components/schemas/EP_X2C-Single'</w:t>
      </w:r>
    </w:p>
    <w:p w:rsidR="00E154AB" w:rsidRDefault="00E154AB" w:rsidP="00E154AB">
      <w:pPr>
        <w:pStyle w:val="PL"/>
      </w:pPr>
      <w:r>
        <w:t xml:space="preserve">    EP_XnU-Multiple: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'#/components/schemas/EP_XnU-Single'</w:t>
      </w:r>
    </w:p>
    <w:p w:rsidR="00E154AB" w:rsidRDefault="00E154AB" w:rsidP="00E154AB">
      <w:pPr>
        <w:pStyle w:val="PL"/>
      </w:pPr>
      <w:r>
        <w:t xml:space="preserve">    EP_F1U-Multiple: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'#/components/schemas/EP_F1U-Single'</w:t>
      </w:r>
    </w:p>
    <w:p w:rsidR="00E154AB" w:rsidRDefault="00E154AB" w:rsidP="00E154AB">
      <w:pPr>
        <w:pStyle w:val="PL"/>
      </w:pPr>
      <w:r>
        <w:t xml:space="preserve">    EP_NgU-Multiple: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'#/components/schemas/EP_NgU-Single'</w:t>
      </w:r>
    </w:p>
    <w:p w:rsidR="00E154AB" w:rsidRDefault="00E154AB" w:rsidP="00E154AB">
      <w:pPr>
        <w:pStyle w:val="PL"/>
      </w:pPr>
      <w:r>
        <w:t xml:space="preserve">    EP_X2U-Multiple: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'#/components/schemas/EP_X2U-Single'</w:t>
      </w:r>
    </w:p>
    <w:p w:rsidR="00E154AB" w:rsidRDefault="00E154AB" w:rsidP="00E154AB">
      <w:pPr>
        <w:pStyle w:val="PL"/>
      </w:pPr>
      <w:r>
        <w:t xml:space="preserve">    EP_S1U-Multiple: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'#/components/schemas/EP_S1U-Single'</w:t>
      </w:r>
    </w:p>
    <w:p w:rsidR="00E154AB" w:rsidRDefault="00E154AB" w:rsidP="00E154AB">
      <w:pPr>
        <w:pStyle w:val="PL"/>
      </w:pPr>
    </w:p>
    <w:p w:rsidR="00E154AB" w:rsidRDefault="00E154AB" w:rsidP="00E154AB">
      <w:pPr>
        <w:pStyle w:val="PL"/>
      </w:pPr>
      <w:r>
        <w:t>#-------- Definitions in TS 28.541 for TS 28.532 ---------------------------------</w:t>
      </w:r>
    </w:p>
    <w:p w:rsidR="00E154AB" w:rsidRDefault="00E154AB" w:rsidP="00E154AB">
      <w:pPr>
        <w:pStyle w:val="PL"/>
      </w:pPr>
    </w:p>
    <w:p w:rsidR="00E154AB" w:rsidRDefault="00E154AB" w:rsidP="00E154AB">
      <w:pPr>
        <w:pStyle w:val="PL"/>
      </w:pPr>
      <w:r>
        <w:t xml:space="preserve">    resources-nrNrm:</w:t>
      </w:r>
    </w:p>
    <w:p w:rsidR="00E154AB" w:rsidRDefault="00E154AB" w:rsidP="00E154AB">
      <w:pPr>
        <w:pStyle w:val="PL"/>
      </w:pPr>
      <w:r>
        <w:t xml:space="preserve">      oneOf:</w:t>
      </w:r>
    </w:p>
    <w:p w:rsidR="00E154AB" w:rsidRDefault="00E154AB" w:rsidP="00E154AB">
      <w:pPr>
        <w:pStyle w:val="PL"/>
      </w:pPr>
      <w:r>
        <w:t xml:space="preserve">        - $ref: '#/components/schemas/SubNetwork-Single'</w:t>
      </w:r>
    </w:p>
    <w:p w:rsidR="00E154AB" w:rsidRDefault="00E154AB" w:rsidP="00E154AB">
      <w:pPr>
        <w:pStyle w:val="PL"/>
      </w:pPr>
      <w:r>
        <w:t xml:space="preserve">        - $ref: '#/components/schemas/ManagedElement-Single'</w:t>
      </w:r>
    </w:p>
    <w:p w:rsidR="00E154AB" w:rsidRDefault="00E154AB" w:rsidP="00E154AB">
      <w:pPr>
        <w:pStyle w:val="PL"/>
      </w:pPr>
    </w:p>
    <w:p w:rsidR="00E154AB" w:rsidRDefault="00E154AB" w:rsidP="00E154AB">
      <w:pPr>
        <w:pStyle w:val="PL"/>
      </w:pPr>
      <w:r>
        <w:t xml:space="preserve">        - $ref: '#/components/schemas/GnbDuFunction-Single'</w:t>
      </w:r>
    </w:p>
    <w:p w:rsidR="00E154AB" w:rsidRDefault="00E154AB" w:rsidP="00E154AB">
      <w:pPr>
        <w:pStyle w:val="PL"/>
      </w:pPr>
      <w:r>
        <w:t xml:space="preserve">        - $ref: '#/components/schemas/GnbCuUpFunction-Single'</w:t>
      </w:r>
    </w:p>
    <w:p w:rsidR="00E154AB" w:rsidRDefault="00E154AB" w:rsidP="00E154AB">
      <w:pPr>
        <w:pStyle w:val="PL"/>
      </w:pPr>
      <w:r>
        <w:t xml:space="preserve">        - $ref: '#/components/schemas/GnbCuCpFunction-Single'</w:t>
      </w:r>
    </w:p>
    <w:p w:rsidR="00E154AB" w:rsidRDefault="00E154AB" w:rsidP="00E154AB">
      <w:pPr>
        <w:pStyle w:val="PL"/>
      </w:pPr>
    </w:p>
    <w:p w:rsidR="00E154AB" w:rsidRDefault="00E154AB" w:rsidP="00E154AB">
      <w:pPr>
        <w:pStyle w:val="PL"/>
      </w:pPr>
      <w:r>
        <w:t xml:space="preserve">        - $ref: '#/components/schemas/NrCellCu-Single'</w:t>
      </w:r>
    </w:p>
    <w:p w:rsidR="00E154AB" w:rsidRDefault="00E154AB" w:rsidP="00E154AB">
      <w:pPr>
        <w:pStyle w:val="PL"/>
      </w:pPr>
      <w:r>
        <w:t xml:space="preserve">        - $ref: '#/components/schemas/NrCellDu-Single'</w:t>
      </w:r>
    </w:p>
    <w:p w:rsidR="00E154AB" w:rsidRDefault="00E154AB" w:rsidP="00E154AB">
      <w:pPr>
        <w:pStyle w:val="PL"/>
      </w:pPr>
    </w:p>
    <w:p w:rsidR="00E154AB" w:rsidRDefault="00E154AB" w:rsidP="00E154AB">
      <w:pPr>
        <w:pStyle w:val="PL"/>
      </w:pPr>
      <w:r>
        <w:t xml:space="preserve">        - $ref: '#/components/schemas/NRFrequency-Single'</w:t>
      </w:r>
    </w:p>
    <w:p w:rsidR="00E154AB" w:rsidRDefault="00E154AB" w:rsidP="00E154AB">
      <w:pPr>
        <w:pStyle w:val="PL"/>
      </w:pPr>
      <w:r>
        <w:t xml:space="preserve">        - $ref: '#/components/schemas/EUtranFrequency-Single'</w:t>
      </w:r>
    </w:p>
    <w:p w:rsidR="00E154AB" w:rsidRDefault="00E154AB" w:rsidP="00E154AB">
      <w:pPr>
        <w:pStyle w:val="PL"/>
      </w:pPr>
    </w:p>
    <w:p w:rsidR="00E154AB" w:rsidRDefault="00E154AB" w:rsidP="00E154AB">
      <w:pPr>
        <w:pStyle w:val="PL"/>
      </w:pPr>
      <w:r>
        <w:t xml:space="preserve">        - $ref: '#/components/schemas/NrSectorCarrier-Single'</w:t>
      </w:r>
    </w:p>
    <w:p w:rsidR="00E154AB" w:rsidRDefault="00E154AB" w:rsidP="00E154AB">
      <w:pPr>
        <w:pStyle w:val="PL"/>
      </w:pPr>
      <w:r>
        <w:t xml:space="preserve">        - $ref: '#/components/schemas/Bwp-Single'</w:t>
      </w:r>
    </w:p>
    <w:p w:rsidR="00E154AB" w:rsidRDefault="00E154AB" w:rsidP="00E154AB">
      <w:pPr>
        <w:pStyle w:val="PL"/>
      </w:pPr>
      <w:r>
        <w:t xml:space="preserve">        - $ref: '#/components/schemas/CommonBeamformingFunction-Single'</w:t>
      </w:r>
    </w:p>
    <w:p w:rsidR="00E154AB" w:rsidRDefault="00E154AB" w:rsidP="00E154AB">
      <w:pPr>
        <w:pStyle w:val="PL"/>
      </w:pPr>
      <w:r>
        <w:t xml:space="preserve">        - $ref: '#/components/schemas/Beam-Single'</w:t>
      </w:r>
    </w:p>
    <w:p w:rsidR="00E154AB" w:rsidRDefault="00E154AB" w:rsidP="00E154AB">
      <w:pPr>
        <w:pStyle w:val="PL"/>
      </w:pPr>
      <w:r>
        <w:t xml:space="preserve">        - $ref: '#/components/schemas/RRMPolicyRatio-Single'</w:t>
      </w:r>
    </w:p>
    <w:p w:rsidR="00E154AB" w:rsidRDefault="00E154AB" w:rsidP="00E154AB">
      <w:pPr>
        <w:pStyle w:val="PL"/>
      </w:pPr>
      <w:r>
        <w:t xml:space="preserve">        </w:t>
      </w:r>
    </w:p>
    <w:p w:rsidR="00E154AB" w:rsidRDefault="00E154AB" w:rsidP="00E154AB">
      <w:pPr>
        <w:pStyle w:val="PL"/>
      </w:pPr>
      <w:r>
        <w:t xml:space="preserve">        - $ref: '#/components/schemas/NRCellRelation-Single'</w:t>
      </w:r>
    </w:p>
    <w:p w:rsidR="00E154AB" w:rsidRDefault="00E154AB" w:rsidP="00E154AB">
      <w:pPr>
        <w:pStyle w:val="PL"/>
      </w:pPr>
      <w:r>
        <w:t xml:space="preserve">        - $ref: '#/components/schemas/EUtranCellRelation-Single'</w:t>
      </w:r>
    </w:p>
    <w:p w:rsidR="00E154AB" w:rsidRDefault="00E154AB" w:rsidP="00E154AB">
      <w:pPr>
        <w:pStyle w:val="PL"/>
      </w:pPr>
      <w:r>
        <w:t xml:space="preserve">        - $ref: '#/components/schemas/NRFreqRelation-Single'</w:t>
      </w:r>
    </w:p>
    <w:p w:rsidR="00C92C47" w:rsidRDefault="00E154AB" w:rsidP="00C92C47">
      <w:pPr>
        <w:pStyle w:val="PL"/>
        <w:rPr>
          <w:ins w:id="22081" w:author="28.541_CR0289_(Rel-16)_SON_5G, EE_5G" w:date="2020-06-29T10:50:00Z"/>
        </w:rPr>
      </w:pPr>
      <w:r>
        <w:t xml:space="preserve">        - $ref: '#/components/schemas/EUtranFreqRelation-Single'</w:t>
      </w:r>
    </w:p>
    <w:p w:rsidR="00C92C47" w:rsidRDefault="00C92C47" w:rsidP="00C92C47">
      <w:pPr>
        <w:pStyle w:val="PL"/>
        <w:rPr>
          <w:ins w:id="22082" w:author="28.541_CR0289_(Rel-16)_SON_5G, EE_5G" w:date="2020-06-29T10:50:00Z"/>
        </w:rPr>
      </w:pPr>
    </w:p>
    <w:p w:rsidR="00C92C47" w:rsidRDefault="00C92C47" w:rsidP="00C92C47">
      <w:pPr>
        <w:pStyle w:val="PL"/>
        <w:rPr>
          <w:ins w:id="22083" w:author="28.541_CR0289_(Rel-16)_SON_5G, EE_5G" w:date="2020-06-29T10:50:00Z"/>
        </w:rPr>
      </w:pPr>
      <w:ins w:id="22084" w:author="28.541_CR0289_(Rel-16)_SON_5G, EE_5G" w:date="2020-06-29T10:50:00Z">
        <w:r>
          <w:t xml:space="preserve">        - $ref: '#/components/schemas/</w:t>
        </w:r>
        <w:r w:rsidRPr="009800B6">
          <w:rPr>
            <w:lang w:eastAsia="zh-CN"/>
          </w:rPr>
          <w:t>DANRManagement</w:t>
        </w:r>
        <w:r w:rsidRPr="009800B6">
          <w:rPr>
            <w:rFonts w:hint="eastAsia"/>
            <w:lang w:eastAsia="zh-CN"/>
          </w:rPr>
          <w:t>Function</w:t>
        </w:r>
        <w:r>
          <w:t>-Single'</w:t>
        </w:r>
      </w:ins>
    </w:p>
    <w:p w:rsidR="00C92C47" w:rsidRDefault="00C92C47" w:rsidP="00C92C47">
      <w:pPr>
        <w:pStyle w:val="PL"/>
        <w:rPr>
          <w:ins w:id="22085" w:author="28.541_CR0289_(Rel-16)_SON_5G, EE_5G" w:date="2020-06-29T10:50:00Z"/>
        </w:rPr>
      </w:pPr>
      <w:ins w:id="22086" w:author="28.541_CR0289_(Rel-16)_SON_5G, EE_5G" w:date="2020-06-29T10:50:00Z">
        <w:r>
          <w:t xml:space="preserve">        - $ref: '#/components/schemas/</w:t>
        </w:r>
        <w:r w:rsidRPr="009800B6">
          <w:rPr>
            <w:lang w:eastAsia="zh-CN"/>
          </w:rPr>
          <w:t>DESManagement</w:t>
        </w:r>
        <w:r>
          <w:rPr>
            <w:lang w:eastAsia="zh-CN"/>
          </w:rPr>
          <w:t>Function</w:t>
        </w:r>
        <w:r>
          <w:t>-Single'</w:t>
        </w:r>
      </w:ins>
    </w:p>
    <w:p w:rsidR="00C92C47" w:rsidRDefault="00C92C47" w:rsidP="00C92C47">
      <w:pPr>
        <w:pStyle w:val="PL"/>
        <w:rPr>
          <w:ins w:id="22087" w:author="28.541_CR0289_(Rel-16)_SON_5G, EE_5G" w:date="2020-06-29T10:50:00Z"/>
        </w:rPr>
      </w:pPr>
      <w:ins w:id="22088" w:author="28.541_CR0289_(Rel-16)_SON_5G, EE_5G" w:date="2020-06-29T10:50:00Z">
        <w:r>
          <w:t xml:space="preserve">        - $ref: '#/components/schemas/</w:t>
        </w:r>
        <w:r w:rsidRPr="009800B6">
          <w:rPr>
            <w:lang w:eastAsia="zh-CN"/>
          </w:rPr>
          <w:t>DR</w:t>
        </w:r>
        <w:r>
          <w:rPr>
            <w:lang w:eastAsia="zh-CN"/>
          </w:rPr>
          <w:t>ACH</w:t>
        </w:r>
        <w:r w:rsidRPr="009800B6">
          <w:rPr>
            <w:lang w:eastAsia="zh-CN"/>
          </w:rPr>
          <w:t>OptimizationFunction</w:t>
        </w:r>
        <w:r>
          <w:t>-Single'</w:t>
        </w:r>
      </w:ins>
    </w:p>
    <w:p w:rsidR="00C92C47" w:rsidRDefault="00C92C47" w:rsidP="00C92C47">
      <w:pPr>
        <w:pStyle w:val="PL"/>
        <w:rPr>
          <w:ins w:id="22089" w:author="28.541_CR0289_(Rel-16)_SON_5G, EE_5G" w:date="2020-06-29T10:50:00Z"/>
        </w:rPr>
      </w:pPr>
      <w:ins w:id="22090" w:author="28.541_CR0289_(Rel-16)_SON_5G, EE_5G" w:date="2020-06-29T10:50:00Z">
        <w:r>
          <w:t xml:space="preserve">        - $ref: '#/components/schemas/</w:t>
        </w:r>
        <w:r w:rsidRPr="009800B6">
          <w:rPr>
            <w:lang w:eastAsia="zh-CN"/>
          </w:rPr>
          <w:t>DM</w:t>
        </w:r>
        <w:r>
          <w:rPr>
            <w:lang w:eastAsia="zh-CN"/>
          </w:rPr>
          <w:t>RO</w:t>
        </w:r>
        <w:r w:rsidRPr="009800B6">
          <w:rPr>
            <w:lang w:eastAsia="zh-CN"/>
          </w:rPr>
          <w:t>Function</w:t>
        </w:r>
        <w:r>
          <w:t>-Single'</w:t>
        </w:r>
      </w:ins>
    </w:p>
    <w:p w:rsidR="00C92C47" w:rsidRDefault="00C92C47" w:rsidP="00C92C47">
      <w:pPr>
        <w:pStyle w:val="PL"/>
        <w:rPr>
          <w:ins w:id="22091" w:author="28.541_CR0289_(Rel-16)_SON_5G, EE_5G" w:date="2020-06-29T10:50:00Z"/>
        </w:rPr>
      </w:pPr>
      <w:ins w:id="22092" w:author="28.541_CR0289_(Rel-16)_SON_5G, EE_5G" w:date="2020-06-29T10:50:00Z">
        <w:r>
          <w:t xml:space="preserve">        - $ref: '#/components/schemas/</w:t>
        </w:r>
        <w:r w:rsidRPr="009800B6">
          <w:rPr>
            <w:lang w:eastAsia="zh-CN"/>
          </w:rPr>
          <w:t>DPCIConfig</w:t>
        </w:r>
        <w:r>
          <w:rPr>
            <w:lang w:eastAsia="zh-CN"/>
          </w:rPr>
          <w:t>uration</w:t>
        </w:r>
        <w:r w:rsidRPr="009800B6">
          <w:rPr>
            <w:lang w:eastAsia="zh-CN"/>
          </w:rPr>
          <w:t>Function</w:t>
        </w:r>
        <w:r>
          <w:t>-Single'</w:t>
        </w:r>
      </w:ins>
    </w:p>
    <w:p w:rsidR="00C92C47" w:rsidRDefault="00C92C47" w:rsidP="00C92C47">
      <w:pPr>
        <w:pStyle w:val="PL"/>
        <w:rPr>
          <w:ins w:id="22093" w:author="28.541_CR0289_(Rel-16)_SON_5G, EE_5G" w:date="2020-06-29T10:50:00Z"/>
        </w:rPr>
      </w:pPr>
      <w:ins w:id="22094" w:author="28.541_CR0289_(Rel-16)_SON_5G, EE_5G" w:date="2020-06-29T10:50:00Z">
        <w:r>
          <w:t xml:space="preserve">        - $ref: '#/components/schemas/</w:t>
        </w:r>
        <w:r w:rsidRPr="00BF5359">
          <w:rPr>
            <w:lang w:eastAsia="zh-CN"/>
          </w:rPr>
          <w:t>CP</w:t>
        </w:r>
        <w:r>
          <w:rPr>
            <w:lang w:eastAsia="zh-CN"/>
          </w:rPr>
          <w:t>CI</w:t>
        </w:r>
        <w:r w:rsidRPr="00BF5359">
          <w:rPr>
            <w:lang w:eastAsia="zh-CN"/>
          </w:rPr>
          <w:t>ConfigurationFunction</w:t>
        </w:r>
        <w:r>
          <w:t>-Single'</w:t>
        </w:r>
      </w:ins>
    </w:p>
    <w:p w:rsidR="00E154AB" w:rsidRDefault="00C92C47" w:rsidP="00C92C47">
      <w:pPr>
        <w:pStyle w:val="PL"/>
      </w:pPr>
      <w:ins w:id="22095" w:author="28.541_CR0289_(Rel-16)_SON_5G, EE_5G" w:date="2020-06-29T10:50:00Z">
        <w:r>
          <w:t xml:space="preserve">        - $ref: '#/components/schemas/</w:t>
        </w:r>
        <w:r w:rsidRPr="00EE06C1">
          <w:rPr>
            <w:lang w:eastAsia="zh-CN"/>
          </w:rPr>
          <w:t>C</w:t>
        </w:r>
        <w:r w:rsidRPr="00BF5359">
          <w:rPr>
            <w:lang w:eastAsia="zh-CN"/>
          </w:rPr>
          <w:t>ESManagement</w:t>
        </w:r>
        <w:r>
          <w:rPr>
            <w:lang w:eastAsia="zh-CN"/>
          </w:rPr>
          <w:t>Function</w:t>
        </w:r>
        <w:r>
          <w:t>-Single'</w:t>
        </w:r>
      </w:ins>
    </w:p>
    <w:p w:rsidR="00E154AB" w:rsidRDefault="00E154AB" w:rsidP="00E154AB">
      <w:pPr>
        <w:pStyle w:val="PL"/>
      </w:pPr>
      <w:r>
        <w:t xml:space="preserve">     </w:t>
      </w:r>
    </w:p>
    <w:p w:rsidR="001B4943" w:rsidRDefault="001B4943" w:rsidP="001B4943">
      <w:pPr>
        <w:pStyle w:val="PL"/>
        <w:rPr>
          <w:ins w:id="22096" w:author="28.541_CR0284R1_(Rel-16)_eNRM" w:date="2020-06-26T16:23:00Z"/>
        </w:rPr>
      </w:pPr>
      <w:ins w:id="22097" w:author="28.541_CR0284R1_(Rel-16)_eNRM" w:date="2020-06-26T16:23:00Z">
        <w:r>
          <w:t xml:space="preserve">        - $ref: '#/components/schemas/RimRSGlobal-Single'</w:t>
        </w:r>
      </w:ins>
    </w:p>
    <w:p w:rsidR="001B4943" w:rsidRDefault="001B4943" w:rsidP="001B4943">
      <w:pPr>
        <w:pStyle w:val="PL"/>
        <w:rPr>
          <w:ins w:id="22098" w:author="28.541_CR0284R1_(Rel-16)_eNRM" w:date="2020-06-26T16:23:00Z"/>
        </w:rPr>
      </w:pPr>
      <w:ins w:id="22099" w:author="28.541_CR0284R1_(Rel-16)_eNRM" w:date="2020-06-26T16:23:00Z">
        <w:r>
          <w:t xml:space="preserve">        - $ref: '#/components/schemas/RimRSSet-Single'</w:t>
        </w:r>
      </w:ins>
    </w:p>
    <w:p w:rsidR="001B4943" w:rsidRDefault="001B4943" w:rsidP="001B4943">
      <w:pPr>
        <w:pStyle w:val="PL"/>
        <w:rPr>
          <w:ins w:id="22100" w:author="28.541_CR0284R1_(Rel-16)_eNRM" w:date="2020-06-26T16:23:00Z"/>
        </w:rPr>
      </w:pPr>
      <w:ins w:id="22101" w:author="28.541_CR0284R1_(Rel-16)_eNRM" w:date="2020-06-26T16:23:00Z">
        <w:r>
          <w:t xml:space="preserve">        </w:t>
        </w:r>
      </w:ins>
    </w:p>
    <w:p w:rsidR="00E154AB" w:rsidRDefault="00E154AB" w:rsidP="00E154AB">
      <w:pPr>
        <w:pStyle w:val="PL"/>
      </w:pPr>
      <w:r>
        <w:t xml:space="preserve">        - $ref: '#/components/schemas/ExternalGnbDuFunction-Single'</w:t>
      </w:r>
    </w:p>
    <w:p w:rsidR="00E154AB" w:rsidRDefault="00E154AB" w:rsidP="00E154AB">
      <w:pPr>
        <w:pStyle w:val="PL"/>
      </w:pPr>
      <w:r>
        <w:t xml:space="preserve">        - $ref: '#/components/schemas/ExternalGnbCuUpFunction-Single'</w:t>
      </w:r>
    </w:p>
    <w:p w:rsidR="00E154AB" w:rsidRDefault="00E154AB" w:rsidP="00E154AB">
      <w:pPr>
        <w:pStyle w:val="PL"/>
      </w:pPr>
      <w:r>
        <w:t xml:space="preserve">        - $ref: '#/components/schemas/ExternalGnbCuCpFunction-Single'</w:t>
      </w:r>
    </w:p>
    <w:p w:rsidR="00E154AB" w:rsidRDefault="00E154AB" w:rsidP="00E154AB">
      <w:pPr>
        <w:pStyle w:val="PL"/>
      </w:pPr>
      <w:r>
        <w:t xml:space="preserve">        - $ref: '#/components/schemas/ExternalNrCellCu-Single'</w:t>
      </w:r>
    </w:p>
    <w:p w:rsidR="00E154AB" w:rsidRDefault="00E154AB" w:rsidP="00E154AB">
      <w:pPr>
        <w:pStyle w:val="PL"/>
      </w:pPr>
      <w:r>
        <w:t xml:space="preserve">        - $ref: '#/components/schemas/ExternalENBFunction-Single'</w:t>
      </w:r>
    </w:p>
    <w:p w:rsidR="00E154AB" w:rsidRDefault="00E154AB" w:rsidP="00E154AB">
      <w:pPr>
        <w:pStyle w:val="PL"/>
      </w:pPr>
      <w:r>
        <w:t xml:space="preserve">        - $ref: '#/components/schemas/ExternalEUTranCell-Single'</w:t>
      </w:r>
    </w:p>
    <w:p w:rsidR="00E154AB" w:rsidRDefault="00E154AB" w:rsidP="00E154AB">
      <w:pPr>
        <w:pStyle w:val="PL"/>
      </w:pPr>
    </w:p>
    <w:p w:rsidR="00E154AB" w:rsidRDefault="00E154AB" w:rsidP="00E154AB">
      <w:pPr>
        <w:pStyle w:val="PL"/>
      </w:pPr>
      <w:r>
        <w:t xml:space="preserve">        - $ref: '#/components/schemas/EP_XnC-Single'</w:t>
      </w:r>
    </w:p>
    <w:p w:rsidR="00E154AB" w:rsidRDefault="00E154AB" w:rsidP="00E154AB">
      <w:pPr>
        <w:pStyle w:val="PL"/>
      </w:pPr>
      <w:r>
        <w:t xml:space="preserve">        - $ref: '#/components/schemas/EP_E1-Single'</w:t>
      </w:r>
    </w:p>
    <w:p w:rsidR="00E154AB" w:rsidRDefault="00E154AB" w:rsidP="00E154AB">
      <w:pPr>
        <w:pStyle w:val="PL"/>
      </w:pPr>
      <w:r>
        <w:t xml:space="preserve">        - $ref: '#/components/schemas/EP_F1C-Single'</w:t>
      </w:r>
    </w:p>
    <w:p w:rsidR="00E154AB" w:rsidRDefault="00E154AB" w:rsidP="00E154AB">
      <w:pPr>
        <w:pStyle w:val="PL"/>
      </w:pPr>
      <w:r>
        <w:t xml:space="preserve">        - $ref: '#/components/schemas/EP_NgC-Single'</w:t>
      </w:r>
    </w:p>
    <w:p w:rsidR="00E154AB" w:rsidRDefault="00E154AB" w:rsidP="00E154AB">
      <w:pPr>
        <w:pStyle w:val="PL"/>
      </w:pPr>
      <w:r>
        <w:t xml:space="preserve">        - $ref: '#/components/schemas/EP_X2C-Single'</w:t>
      </w:r>
    </w:p>
    <w:p w:rsidR="00E154AB" w:rsidRDefault="00E154AB" w:rsidP="00E154AB">
      <w:pPr>
        <w:pStyle w:val="PL"/>
      </w:pPr>
      <w:r>
        <w:t xml:space="preserve">        - $ref: '#/components/schemas/EP_XnU-Single'</w:t>
      </w:r>
    </w:p>
    <w:p w:rsidR="00E154AB" w:rsidRDefault="00E154AB" w:rsidP="00E154AB">
      <w:pPr>
        <w:pStyle w:val="PL"/>
      </w:pPr>
      <w:r>
        <w:t xml:space="preserve">        - $ref: '#/components/schemas/EP_F1U-Single'</w:t>
      </w:r>
    </w:p>
    <w:p w:rsidR="00E154AB" w:rsidRDefault="00E154AB" w:rsidP="00E154AB">
      <w:pPr>
        <w:pStyle w:val="PL"/>
      </w:pPr>
      <w:r>
        <w:t xml:space="preserve">        - $ref: '#/components/schemas/EP_NgU-Single'</w:t>
      </w:r>
    </w:p>
    <w:p w:rsidR="00E154AB" w:rsidRDefault="00E154AB" w:rsidP="00E154AB">
      <w:pPr>
        <w:pStyle w:val="PL"/>
      </w:pPr>
      <w:r>
        <w:t xml:space="preserve">        - $ref: '#/components/schemas/EP_X2U-Single'</w:t>
      </w:r>
    </w:p>
    <w:p w:rsidR="00E154AB" w:rsidRDefault="00E154AB" w:rsidP="00E154AB">
      <w:pPr>
        <w:pStyle w:val="PL"/>
      </w:pPr>
      <w:r>
        <w:t xml:space="preserve">        - $ref: '#/components/schemas/EP_S1U-Single'</w:t>
      </w:r>
    </w:p>
    <w:p w:rsidR="00E154AB" w:rsidRPr="002B15AA" w:rsidRDefault="00E154AB" w:rsidP="00E154AB">
      <w:pPr>
        <w:pStyle w:val="Heading8"/>
      </w:pPr>
      <w:r>
        <w:br w:type="page"/>
      </w:r>
      <w:bookmarkStart w:id="22102" w:name="_Toc19888591"/>
      <w:bookmarkStart w:id="22103" w:name="_Toc27405569"/>
      <w:bookmarkStart w:id="22104" w:name="_Toc35878759"/>
      <w:bookmarkStart w:id="22105" w:name="_Toc36220575"/>
      <w:bookmarkStart w:id="22106" w:name="_Toc36474673"/>
      <w:bookmarkStart w:id="22107" w:name="_Toc36542945"/>
      <w:bookmarkStart w:id="22108" w:name="_Toc36543766"/>
      <w:bookmarkStart w:id="22109" w:name="_Toc36568004"/>
      <w:bookmarkStart w:id="22110" w:name="_Toc44341743"/>
      <w:r w:rsidRPr="002B15AA">
        <w:lastRenderedPageBreak/>
        <w:t>Annex E (normative):</w:t>
      </w:r>
      <w:r w:rsidRPr="002B15AA">
        <w:br/>
        <w:t>YANG definitions for NR NRM</w:t>
      </w:r>
      <w:bookmarkEnd w:id="22102"/>
      <w:bookmarkEnd w:id="22103"/>
      <w:bookmarkEnd w:id="22104"/>
      <w:bookmarkEnd w:id="22105"/>
      <w:bookmarkEnd w:id="22106"/>
      <w:bookmarkEnd w:id="22107"/>
      <w:bookmarkEnd w:id="22108"/>
      <w:bookmarkEnd w:id="22109"/>
      <w:bookmarkEnd w:id="22110"/>
    </w:p>
    <w:p w:rsidR="00E154AB" w:rsidRPr="002B15AA" w:rsidRDefault="00E154AB" w:rsidP="00E154AB">
      <w:pPr>
        <w:pStyle w:val="Heading1"/>
      </w:pPr>
      <w:bookmarkStart w:id="22111" w:name="_Toc19888592"/>
      <w:bookmarkStart w:id="22112" w:name="_Toc27405570"/>
      <w:bookmarkStart w:id="22113" w:name="_Toc35878760"/>
      <w:bookmarkStart w:id="22114" w:name="_Toc36220576"/>
      <w:bookmarkStart w:id="22115" w:name="_Toc36474674"/>
      <w:bookmarkStart w:id="22116" w:name="_Toc36542946"/>
      <w:bookmarkStart w:id="22117" w:name="_Toc36543767"/>
      <w:bookmarkStart w:id="22118" w:name="_Toc36568005"/>
      <w:bookmarkStart w:id="22119" w:name="_Toc44341744"/>
      <w:r w:rsidRPr="002B15AA">
        <w:t>E.1</w:t>
      </w:r>
      <w:r w:rsidRPr="002B15AA">
        <w:tab/>
        <w:t>General</w:t>
      </w:r>
      <w:bookmarkEnd w:id="22111"/>
      <w:bookmarkEnd w:id="22112"/>
      <w:bookmarkEnd w:id="22113"/>
      <w:bookmarkEnd w:id="22114"/>
      <w:bookmarkEnd w:id="22115"/>
      <w:bookmarkEnd w:id="22116"/>
      <w:bookmarkEnd w:id="22117"/>
      <w:bookmarkEnd w:id="22118"/>
      <w:bookmarkEnd w:id="22119"/>
      <w:r w:rsidRPr="002B15AA">
        <w:t xml:space="preserve"> </w:t>
      </w:r>
    </w:p>
    <w:p w:rsidR="00E154AB" w:rsidRPr="002B15AA" w:rsidRDefault="00E154AB" w:rsidP="00E154AB">
      <w:r w:rsidRPr="002B15AA">
        <w:t xml:space="preserve">This annex contains the </w:t>
      </w:r>
      <w:r w:rsidRPr="002B15AA">
        <w:rPr>
          <w:color w:val="000000"/>
        </w:rPr>
        <w:t xml:space="preserve">YANG </w:t>
      </w:r>
      <w:r w:rsidRPr="002B15AA">
        <w:rPr>
          <w:rFonts w:hint="eastAsia"/>
          <w:color w:val="000000"/>
          <w:lang w:eastAsia="zh-CN"/>
        </w:rPr>
        <w:t>d</w:t>
      </w:r>
      <w:r w:rsidRPr="002B15AA">
        <w:rPr>
          <w:color w:val="000000"/>
        </w:rPr>
        <w:t xml:space="preserve">efinitions for the </w:t>
      </w:r>
      <w:r w:rsidRPr="002B15AA">
        <w:rPr>
          <w:color w:val="000000"/>
          <w:lang w:eastAsia="zh-CN"/>
        </w:rPr>
        <w:t>NR and NG-RAN</w:t>
      </w:r>
      <w:r w:rsidRPr="002B15AA">
        <w:rPr>
          <w:color w:val="000000"/>
        </w:rPr>
        <w:t xml:space="preserve"> NRM</w:t>
      </w:r>
      <w:r w:rsidRPr="002B15AA">
        <w:t xml:space="preserve">, in accordance with </w:t>
      </w:r>
      <w:r w:rsidRPr="002B15AA">
        <w:rPr>
          <w:rFonts w:hint="eastAsia"/>
          <w:lang w:eastAsia="zh-CN"/>
        </w:rPr>
        <w:t>NR and NG-RAN</w:t>
      </w:r>
      <w:r w:rsidRPr="002B15AA">
        <w:t xml:space="preserve"> NRM information model definitions specified in clause 4.</w:t>
      </w:r>
    </w:p>
    <w:p w:rsidR="00E154AB" w:rsidRPr="002B15AA" w:rsidRDefault="00E154AB" w:rsidP="00E154AB">
      <w:pPr>
        <w:pStyle w:val="Heading1"/>
      </w:pPr>
      <w:bookmarkStart w:id="22120" w:name="_Toc19888593"/>
      <w:bookmarkStart w:id="22121" w:name="_Toc27405571"/>
      <w:bookmarkStart w:id="22122" w:name="_Toc35878761"/>
      <w:bookmarkStart w:id="22123" w:name="_Toc36220577"/>
      <w:bookmarkStart w:id="22124" w:name="_Toc36474675"/>
      <w:bookmarkStart w:id="22125" w:name="_Toc36542947"/>
      <w:bookmarkStart w:id="22126" w:name="_Toc36543768"/>
      <w:bookmarkStart w:id="22127" w:name="_Toc36568006"/>
      <w:bookmarkStart w:id="22128" w:name="_Toc44341745"/>
      <w:r w:rsidRPr="002B15AA">
        <w:t>E.2</w:t>
      </w:r>
      <w:r w:rsidRPr="002B15AA">
        <w:tab/>
      </w:r>
      <w:r>
        <w:t>Void</w:t>
      </w:r>
      <w:bookmarkEnd w:id="22120"/>
      <w:bookmarkEnd w:id="22121"/>
      <w:bookmarkEnd w:id="22122"/>
      <w:bookmarkEnd w:id="22123"/>
      <w:bookmarkEnd w:id="22124"/>
      <w:bookmarkEnd w:id="22125"/>
      <w:bookmarkEnd w:id="22126"/>
      <w:bookmarkEnd w:id="22127"/>
      <w:bookmarkEnd w:id="22128"/>
    </w:p>
    <w:p w:rsidR="00E154AB" w:rsidRPr="002B15AA" w:rsidRDefault="00E154AB" w:rsidP="00E154AB">
      <w:pPr>
        <w:pStyle w:val="Heading1"/>
      </w:pPr>
      <w:bookmarkStart w:id="22129" w:name="_Toc19888594"/>
      <w:bookmarkStart w:id="22130" w:name="_Toc27405572"/>
      <w:bookmarkStart w:id="22131" w:name="_Toc35878762"/>
      <w:bookmarkStart w:id="22132" w:name="_Toc36220578"/>
      <w:bookmarkStart w:id="22133" w:name="_Toc36474676"/>
      <w:bookmarkStart w:id="22134" w:name="_Toc36542948"/>
      <w:bookmarkStart w:id="22135" w:name="_Toc36543769"/>
      <w:bookmarkStart w:id="22136" w:name="_Toc36568007"/>
      <w:bookmarkStart w:id="22137" w:name="_Toc44341746"/>
      <w:r w:rsidRPr="002B15AA">
        <w:t>E.3</w:t>
      </w:r>
      <w:r w:rsidRPr="002B15AA">
        <w:tab/>
      </w:r>
      <w:r>
        <w:t>Void</w:t>
      </w:r>
      <w:bookmarkEnd w:id="22129"/>
      <w:bookmarkEnd w:id="22130"/>
      <w:bookmarkEnd w:id="22131"/>
      <w:bookmarkEnd w:id="22132"/>
      <w:bookmarkEnd w:id="22133"/>
      <w:bookmarkEnd w:id="22134"/>
      <w:bookmarkEnd w:id="22135"/>
      <w:bookmarkEnd w:id="22136"/>
      <w:bookmarkEnd w:id="22137"/>
    </w:p>
    <w:p w:rsidR="00E154AB" w:rsidRDefault="00E154AB" w:rsidP="00E154AB">
      <w:pPr>
        <w:pStyle w:val="Heading1"/>
      </w:pPr>
      <w:bookmarkStart w:id="22138" w:name="_Toc19888595"/>
      <w:bookmarkStart w:id="22139" w:name="_Toc27405573"/>
      <w:bookmarkStart w:id="22140" w:name="_Toc35878763"/>
      <w:bookmarkStart w:id="22141" w:name="_Toc36220579"/>
      <w:bookmarkStart w:id="22142" w:name="_Toc36474677"/>
      <w:bookmarkStart w:id="22143" w:name="_Toc36542949"/>
      <w:bookmarkStart w:id="22144" w:name="_Toc36543770"/>
      <w:bookmarkStart w:id="22145" w:name="_Toc36568008"/>
      <w:bookmarkStart w:id="22146" w:name="_Toc44341747"/>
      <w:r w:rsidRPr="002B15AA">
        <w:t>E.4</w:t>
      </w:r>
      <w:r w:rsidRPr="002B15AA">
        <w:tab/>
      </w:r>
      <w:r>
        <w:t>Void</w:t>
      </w:r>
      <w:bookmarkEnd w:id="22138"/>
      <w:bookmarkEnd w:id="22139"/>
      <w:bookmarkEnd w:id="22140"/>
      <w:bookmarkEnd w:id="22141"/>
      <w:bookmarkEnd w:id="22142"/>
      <w:bookmarkEnd w:id="22143"/>
      <w:bookmarkEnd w:id="22144"/>
      <w:bookmarkEnd w:id="22145"/>
      <w:bookmarkEnd w:id="22146"/>
    </w:p>
    <w:p w:rsidR="00E154AB" w:rsidRDefault="00E154AB" w:rsidP="00E154AB">
      <w:pPr>
        <w:pStyle w:val="Heading1"/>
      </w:pPr>
      <w:bookmarkStart w:id="22147" w:name="_Toc19888596"/>
      <w:bookmarkStart w:id="22148" w:name="_Toc27405574"/>
      <w:bookmarkStart w:id="22149" w:name="_Toc35878764"/>
      <w:bookmarkStart w:id="22150" w:name="_Toc36220580"/>
      <w:bookmarkStart w:id="22151" w:name="_Toc36474678"/>
      <w:bookmarkStart w:id="22152" w:name="_Toc36542950"/>
      <w:bookmarkStart w:id="22153" w:name="_Toc36543771"/>
      <w:bookmarkStart w:id="22154" w:name="_Toc36568009"/>
      <w:bookmarkStart w:id="22155" w:name="_Toc44341748"/>
      <w:r w:rsidRPr="002B15AA">
        <w:t>E.</w:t>
      </w:r>
      <w:r>
        <w:t>5</w:t>
      </w:r>
      <w:r w:rsidRPr="002B15AA">
        <w:tab/>
      </w:r>
      <w:r>
        <w:t>Modules</w:t>
      </w:r>
      <w:bookmarkEnd w:id="22147"/>
      <w:bookmarkEnd w:id="22148"/>
      <w:bookmarkEnd w:id="22149"/>
      <w:bookmarkEnd w:id="22150"/>
      <w:bookmarkEnd w:id="22151"/>
      <w:bookmarkEnd w:id="22152"/>
      <w:bookmarkEnd w:id="22153"/>
      <w:bookmarkEnd w:id="22154"/>
      <w:bookmarkEnd w:id="22155"/>
      <w:r w:rsidRPr="002B15AA">
        <w:t xml:space="preserve"> </w:t>
      </w:r>
    </w:p>
    <w:p w:rsidR="00E154AB" w:rsidRPr="00443448" w:rsidRDefault="00E154AB" w:rsidP="00E154AB">
      <w:pPr>
        <w:pStyle w:val="Heading2"/>
      </w:pPr>
      <w:bookmarkStart w:id="22156" w:name="_Toc35878765"/>
      <w:bookmarkStart w:id="22157" w:name="_Toc36220581"/>
      <w:bookmarkStart w:id="22158" w:name="_Toc36474679"/>
      <w:bookmarkStart w:id="22159" w:name="_Toc36542951"/>
      <w:bookmarkStart w:id="22160" w:name="_Toc36543772"/>
      <w:bookmarkStart w:id="22161" w:name="_Toc36568010"/>
      <w:bookmarkStart w:id="22162" w:name="_Toc44341749"/>
      <w:r>
        <w:rPr>
          <w:lang w:eastAsia="zh-CN"/>
        </w:rPr>
        <w:t>E.5.1</w:t>
      </w:r>
      <w:r w:rsidRPr="00B22EF8">
        <w:rPr>
          <w:lang w:eastAsia="zh-CN"/>
        </w:rPr>
        <w:tab/>
        <w:t xml:space="preserve">module </w:t>
      </w:r>
      <w:r w:rsidRPr="001D10A0">
        <w:t>_3gpp-nr-nrm-b</w:t>
      </w:r>
      <w:r>
        <w:t>eam</w:t>
      </w:r>
      <w:r w:rsidRPr="001D10A0">
        <w:rPr>
          <w:lang w:eastAsia="zh-CN"/>
        </w:rPr>
        <w:t>@</w:t>
      </w:r>
      <w:r w:rsidRPr="001D10A0">
        <w:t>2019-1</w:t>
      </w:r>
      <w:r>
        <w:t>1</w:t>
      </w:r>
      <w:r w:rsidRPr="001D10A0">
        <w:t>-2</w:t>
      </w:r>
      <w:r>
        <w:t>2</w:t>
      </w:r>
      <w:r w:rsidRPr="001D10A0">
        <w:t>.yang</w:t>
      </w:r>
      <w:bookmarkEnd w:id="22156"/>
      <w:bookmarkEnd w:id="22157"/>
      <w:bookmarkEnd w:id="22158"/>
      <w:bookmarkEnd w:id="22159"/>
      <w:bookmarkEnd w:id="22160"/>
      <w:bookmarkEnd w:id="22161"/>
      <w:bookmarkEnd w:id="22162"/>
    </w:p>
    <w:p w:rsidR="00E154AB" w:rsidRPr="00C26131" w:rsidRDefault="00E154AB" w:rsidP="00E154AB">
      <w:pPr>
        <w:pStyle w:val="PL"/>
      </w:pPr>
    </w:p>
    <w:p w:rsidR="00E154AB" w:rsidRPr="00C26131" w:rsidRDefault="00E154AB" w:rsidP="00E154AB">
      <w:pPr>
        <w:pStyle w:val="PL"/>
      </w:pPr>
      <w:r w:rsidRPr="002A4150">
        <w:t>module _3gpp-nr-nrm-beam {</w:t>
      </w:r>
    </w:p>
    <w:p w:rsidR="00E154AB" w:rsidRPr="00C26131" w:rsidRDefault="00E154AB" w:rsidP="00E154AB">
      <w:pPr>
        <w:pStyle w:val="PL"/>
      </w:pPr>
      <w:r w:rsidRPr="00C26131">
        <w:t xml:space="preserve">  yang-version 1.1;</w:t>
      </w:r>
    </w:p>
    <w:p w:rsidR="00E154AB" w:rsidRPr="00C26131" w:rsidRDefault="00E154AB" w:rsidP="00E154AB">
      <w:pPr>
        <w:pStyle w:val="PL"/>
      </w:pPr>
      <w:r w:rsidRPr="00C26131">
        <w:t xml:space="preserve">  namespace "urn:3gpp:sa5:_3gpp-nr-nrm-nrnetwork-beam";</w:t>
      </w:r>
    </w:p>
    <w:p w:rsidR="00E154AB" w:rsidRPr="00C26131" w:rsidRDefault="00E154AB" w:rsidP="00E154AB">
      <w:pPr>
        <w:pStyle w:val="PL"/>
      </w:pPr>
      <w:r w:rsidRPr="00C26131">
        <w:t xml:space="preserve">  prefix "beam3gpp";</w:t>
      </w:r>
    </w:p>
    <w:p w:rsidR="00E154AB" w:rsidRPr="00C26131" w:rsidRDefault="00E154AB" w:rsidP="00E154AB">
      <w:pPr>
        <w:pStyle w:val="PL"/>
      </w:pPr>
    </w:p>
    <w:p w:rsidR="00E154AB" w:rsidRPr="00C26131" w:rsidRDefault="00E154AB" w:rsidP="00E154AB">
      <w:pPr>
        <w:pStyle w:val="PL"/>
      </w:pPr>
      <w:r w:rsidRPr="00C26131">
        <w:t xml:space="preserve">  import _3gpp-nr-nrm-commonbeamformingfunction { prefix </w:t>
      </w:r>
      <w:r w:rsidRPr="002A4150">
        <w:t>cbeamff3gpp</w:t>
      </w:r>
      <w:r w:rsidRPr="00C26131">
        <w:t>; }</w:t>
      </w:r>
    </w:p>
    <w:p w:rsidR="00E154AB" w:rsidRDefault="00E154AB" w:rsidP="00E154AB">
      <w:pPr>
        <w:pStyle w:val="PL"/>
      </w:pPr>
      <w:r w:rsidRPr="00C26131">
        <w:t xml:space="preserve">  import _3gpp-common-top { prefix top3gpp;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_3gpp-nr-nrm-gnbdufunction { prefix gnbdu3gpp; }</w:t>
      </w:r>
    </w:p>
    <w:p w:rsidR="00E154AB" w:rsidRDefault="00E154AB" w:rsidP="00E154AB">
      <w:pPr>
        <w:pStyle w:val="PL"/>
      </w:pPr>
      <w:r>
        <w:t xml:space="preserve">  import _3gpp-nr-nrm-nrsectorcarrier { prefix nrsectcarr3gpp; }</w:t>
      </w:r>
    </w:p>
    <w:p w:rsidR="00E154AB" w:rsidRPr="00C26131" w:rsidRDefault="00E154AB" w:rsidP="00E154AB">
      <w:pPr>
        <w:pStyle w:val="PL"/>
      </w:pPr>
    </w:p>
    <w:p w:rsidR="00E154AB" w:rsidRPr="00C26131" w:rsidRDefault="00E154AB" w:rsidP="00E154AB">
      <w:pPr>
        <w:pStyle w:val="PL"/>
      </w:pPr>
      <w:r w:rsidRPr="00C26131">
        <w:t xml:space="preserve">  organization "3GPP SA5";</w:t>
      </w:r>
    </w:p>
    <w:p w:rsidR="00E154AB" w:rsidRPr="00C26131" w:rsidRDefault="00E154AB" w:rsidP="00E154AB">
      <w:pPr>
        <w:pStyle w:val="PL"/>
      </w:pPr>
      <w:r w:rsidRPr="00C26131">
        <w:t xml:space="preserve">  description "Defines the YANG mapping of the Beam Information</w:t>
      </w:r>
    </w:p>
    <w:p w:rsidR="00E154AB" w:rsidRPr="00C26131" w:rsidRDefault="00E154AB" w:rsidP="00E154AB">
      <w:pPr>
        <w:pStyle w:val="PL"/>
      </w:pPr>
      <w:r w:rsidRPr="00C26131">
        <w:t xml:space="preserve">    Object Class (IOC) that is part of the NR Network Resource Model (NRM).";</w:t>
      </w:r>
    </w:p>
    <w:p w:rsidR="00E154AB" w:rsidRPr="00C26131" w:rsidRDefault="00E154AB" w:rsidP="00E154AB">
      <w:pPr>
        <w:pStyle w:val="PL"/>
      </w:pPr>
      <w:r w:rsidRPr="00C26131">
        <w:t xml:space="preserve">  reference "3GPP TS 28.541 5G Network Resource Model (NRM)";</w:t>
      </w:r>
    </w:p>
    <w:p w:rsidR="00E154AB" w:rsidRPr="00C26131" w:rsidRDefault="00E154AB" w:rsidP="00E154AB">
      <w:pPr>
        <w:pStyle w:val="PL"/>
      </w:pPr>
    </w:p>
    <w:p w:rsidR="00E154AB" w:rsidRPr="00C26131" w:rsidRDefault="00E154AB" w:rsidP="00E154AB">
      <w:pPr>
        <w:pStyle w:val="PL"/>
      </w:pPr>
      <w:r w:rsidRPr="00C26131">
        <w:t xml:space="preserve">  revision 2019-</w:t>
      </w:r>
      <w:r>
        <w:t>11</w:t>
      </w:r>
      <w:r w:rsidRPr="00C26131">
        <w:t>-</w:t>
      </w:r>
      <w:r>
        <w:t>22</w:t>
      </w:r>
      <w:r w:rsidRPr="00C26131">
        <w:t xml:space="preserve"> {</w:t>
      </w:r>
    </w:p>
    <w:p w:rsidR="00E154AB" w:rsidRPr="00C26131" w:rsidRDefault="00E154AB" w:rsidP="00E154AB">
      <w:pPr>
        <w:pStyle w:val="PL"/>
      </w:pPr>
      <w:r w:rsidRPr="00C26131">
        <w:t xml:space="preserve">    description "Initial revision";</w:t>
      </w:r>
    </w:p>
    <w:p w:rsidR="00E154AB" w:rsidRPr="00C26131" w:rsidRDefault="00E154AB" w:rsidP="00E154AB">
      <w:pPr>
        <w:pStyle w:val="PL"/>
      </w:pPr>
      <w:r w:rsidRPr="00C26131">
        <w:t xml:space="preserve">    reference "</w:t>
      </w:r>
      <w:r w:rsidRPr="00EB245C">
        <w:t>S5-197643</w:t>
      </w:r>
      <w:r w:rsidRPr="00C26131">
        <w:t>";</w:t>
      </w:r>
    </w:p>
    <w:p w:rsidR="00E154AB" w:rsidRDefault="00E154AB" w:rsidP="00E154AB">
      <w:pPr>
        <w:pStyle w:val="PL"/>
      </w:pPr>
      <w:r w:rsidRPr="00C26131">
        <w:t xml:space="preserve">  }</w:t>
      </w:r>
    </w:p>
    <w:p w:rsidR="00E154AB" w:rsidRDefault="00E154AB" w:rsidP="00E154AB">
      <w:pPr>
        <w:pStyle w:val="PL"/>
      </w:pPr>
    </w:p>
    <w:p w:rsidR="00E154AB" w:rsidRPr="004B5E1B" w:rsidRDefault="00E154AB" w:rsidP="00E154AB">
      <w:pPr>
        <w:pStyle w:val="PL"/>
        <w:rPr>
          <w:color w:val="000000"/>
          <w:lang w:eastAsia="zh-CN"/>
        </w:rPr>
      </w:pPr>
      <w:r w:rsidRPr="004B5E1B">
        <w:rPr>
          <w:color w:val="000000"/>
        </w:rPr>
        <w:t xml:space="preserve">  typedef BeamType {</w:t>
      </w:r>
    </w:p>
    <w:p w:rsidR="00E154AB" w:rsidRPr="004B5E1B" w:rsidRDefault="00E154AB" w:rsidP="00E154AB">
      <w:pPr>
        <w:pStyle w:val="PL"/>
        <w:rPr>
          <w:color w:val="000000"/>
          <w:lang w:eastAsia="zh-CN"/>
        </w:rPr>
      </w:pPr>
      <w:r w:rsidRPr="004B5E1B">
        <w:rPr>
          <w:color w:val="000000"/>
          <w:lang w:eastAsia="zh-CN"/>
        </w:rPr>
        <w:t xml:space="preserve">    </w:t>
      </w:r>
      <w:r w:rsidRPr="004B5E1B">
        <w:rPr>
          <w:color w:val="000000"/>
        </w:rPr>
        <w:t>type enumeration {</w:t>
      </w:r>
    </w:p>
    <w:p w:rsidR="00E154AB" w:rsidRPr="004B5E1B" w:rsidRDefault="00E154AB" w:rsidP="00E154AB">
      <w:pPr>
        <w:pStyle w:val="PL"/>
        <w:rPr>
          <w:color w:val="000000"/>
        </w:rPr>
      </w:pPr>
      <w:r w:rsidRPr="004B5E1B">
        <w:rPr>
          <w:color w:val="000000"/>
        </w:rPr>
        <w:t xml:space="preserve">      enum SSB-BEAM;</w:t>
      </w:r>
    </w:p>
    <w:p w:rsidR="00E154AB" w:rsidRPr="004B5E1B" w:rsidRDefault="00E154AB" w:rsidP="00E154AB">
      <w:pPr>
        <w:pStyle w:val="PL"/>
        <w:rPr>
          <w:color w:val="000000"/>
        </w:rPr>
      </w:pPr>
      <w:r w:rsidRPr="004B5E1B">
        <w:rPr>
          <w:color w:val="000000"/>
        </w:rPr>
        <w:t xml:space="preserve">    }</w:t>
      </w:r>
    </w:p>
    <w:p w:rsidR="00E154AB" w:rsidRPr="004B5E1B" w:rsidRDefault="00E154AB" w:rsidP="00E154AB">
      <w:pPr>
        <w:pStyle w:val="PL"/>
        <w:rPr>
          <w:color w:val="000000"/>
        </w:rPr>
      </w:pPr>
      <w:r w:rsidRPr="004B5E1B">
        <w:rPr>
          <w:color w:val="000000"/>
        </w:rPr>
        <w:t xml:space="preserve">  }</w:t>
      </w:r>
    </w:p>
    <w:p w:rsidR="00E154AB" w:rsidRPr="00C26131" w:rsidRDefault="00E154AB" w:rsidP="00E154AB">
      <w:pPr>
        <w:pStyle w:val="PL"/>
      </w:pPr>
    </w:p>
    <w:p w:rsidR="00E154AB" w:rsidRPr="00C26131" w:rsidRDefault="00E154AB" w:rsidP="00E154AB">
      <w:pPr>
        <w:pStyle w:val="PL"/>
      </w:pPr>
      <w:r w:rsidRPr="00C26131">
        <w:t xml:space="preserve">  grouping BeamGrp {</w:t>
      </w:r>
    </w:p>
    <w:p w:rsidR="00E154AB" w:rsidRPr="00C26131" w:rsidRDefault="00E154AB" w:rsidP="00E154AB">
      <w:pPr>
        <w:pStyle w:val="PL"/>
      </w:pPr>
      <w:r w:rsidRPr="00C26131">
        <w:t xml:space="preserve">    description "Represents the Beam IOC.";</w:t>
      </w:r>
    </w:p>
    <w:p w:rsidR="00E154AB" w:rsidRPr="00C26131" w:rsidRDefault="00E154AB" w:rsidP="00E154AB">
      <w:pPr>
        <w:pStyle w:val="PL"/>
      </w:pPr>
      <w:r w:rsidRPr="00C26131">
        <w:t xml:space="preserve">    reference "3GPP TS 28.541";</w:t>
      </w:r>
    </w:p>
    <w:p w:rsidR="00E154AB" w:rsidRPr="00C26131" w:rsidRDefault="00E154AB" w:rsidP="00E154AB">
      <w:pPr>
        <w:pStyle w:val="PL"/>
      </w:pPr>
      <w:r w:rsidRPr="00C26131">
        <w:t xml:space="preserve">    uses mf3gpp:ManagedFunctionGrp;</w:t>
      </w:r>
    </w:p>
    <w:p w:rsidR="00E154AB" w:rsidRPr="00C26131" w:rsidRDefault="00E154AB" w:rsidP="00E154AB">
      <w:pPr>
        <w:pStyle w:val="PL"/>
      </w:pPr>
    </w:p>
    <w:p w:rsidR="00E154AB" w:rsidRPr="00C26131" w:rsidRDefault="00E154AB" w:rsidP="00E154AB">
      <w:pPr>
        <w:pStyle w:val="PL"/>
      </w:pPr>
      <w:r w:rsidRPr="00C26131">
        <w:t xml:space="preserve">    leaf beamIndex {</w:t>
      </w:r>
    </w:p>
    <w:p w:rsidR="00E154AB" w:rsidRPr="00C26131" w:rsidRDefault="00E154AB" w:rsidP="00E154AB">
      <w:pPr>
        <w:pStyle w:val="PL"/>
      </w:pPr>
      <w:r w:rsidRPr="00C26131">
        <w:t xml:space="preserve">      description "Index of the beam.</w:t>
      </w:r>
      <w:r w:rsidRPr="00346575">
        <w:t xml:space="preserve"> </w:t>
      </w:r>
      <w:r w:rsidRPr="00C26131">
        <w:t>";</w:t>
      </w:r>
    </w:p>
    <w:p w:rsidR="00E154AB" w:rsidRPr="00C26131" w:rsidRDefault="00E154AB" w:rsidP="00E154AB">
      <w:pPr>
        <w:pStyle w:val="PL"/>
      </w:pPr>
      <w:r w:rsidRPr="00C26131">
        <w:t xml:space="preserve">      mandatory true;</w:t>
      </w:r>
    </w:p>
    <w:p w:rsidR="00E154AB" w:rsidRPr="00C26131" w:rsidRDefault="00E154AB" w:rsidP="00E154AB">
      <w:pPr>
        <w:pStyle w:val="PL"/>
      </w:pPr>
      <w:r w:rsidRPr="00C26131">
        <w:t xml:space="preserve">      type int32;</w:t>
      </w:r>
    </w:p>
    <w:p w:rsidR="00E154AB" w:rsidRPr="00C26131" w:rsidRDefault="00E154AB" w:rsidP="00E154AB">
      <w:pPr>
        <w:pStyle w:val="PL"/>
      </w:pPr>
      <w:r w:rsidRPr="00C26131">
        <w:t xml:space="preserve">    }</w:t>
      </w:r>
    </w:p>
    <w:p w:rsidR="00E154AB" w:rsidRPr="00C26131" w:rsidRDefault="00E154AB" w:rsidP="00E154AB">
      <w:pPr>
        <w:pStyle w:val="PL"/>
      </w:pPr>
    </w:p>
    <w:p w:rsidR="00E154AB" w:rsidRPr="00C26131" w:rsidRDefault="00E154AB" w:rsidP="00E154AB">
      <w:pPr>
        <w:pStyle w:val="PL"/>
      </w:pPr>
      <w:r w:rsidRPr="00C26131">
        <w:lastRenderedPageBreak/>
        <w:t xml:space="preserve">    leaf beamType {</w:t>
      </w:r>
    </w:p>
    <w:p w:rsidR="00E154AB" w:rsidRPr="00C26131" w:rsidRDefault="00E154AB" w:rsidP="00E154AB">
      <w:pPr>
        <w:pStyle w:val="PL"/>
      </w:pPr>
      <w:r w:rsidRPr="00C26131">
        <w:t xml:space="preserve">      description "The type of the beam.</w:t>
      </w:r>
      <w:r w:rsidRPr="00346575">
        <w:t xml:space="preserve"> </w:t>
      </w:r>
      <w:r w:rsidRPr="00C26131">
        <w:t>";</w:t>
      </w:r>
    </w:p>
    <w:p w:rsidR="00E154AB" w:rsidRPr="00C26131" w:rsidRDefault="00E154AB" w:rsidP="00E154AB">
      <w:pPr>
        <w:pStyle w:val="PL"/>
      </w:pPr>
      <w:r w:rsidRPr="00C26131">
        <w:t xml:space="preserve">      mandatory false;</w:t>
      </w:r>
    </w:p>
    <w:p w:rsidR="00E154AB" w:rsidRPr="00C26131" w:rsidRDefault="00E154AB" w:rsidP="00E154AB">
      <w:pPr>
        <w:pStyle w:val="PL"/>
      </w:pPr>
      <w:r w:rsidRPr="00C26131">
        <w:t xml:space="preserve">      type</w:t>
      </w:r>
      <w:r w:rsidRPr="004B5E1B">
        <w:rPr>
          <w:color w:val="000000"/>
        </w:rPr>
        <w:t xml:space="preserve"> BeamType;</w:t>
      </w:r>
    </w:p>
    <w:p w:rsidR="00E154AB" w:rsidRPr="00C26131" w:rsidRDefault="00E154AB" w:rsidP="00E154AB">
      <w:pPr>
        <w:pStyle w:val="PL"/>
      </w:pPr>
      <w:r w:rsidRPr="00C26131">
        <w:t xml:space="preserve">    }</w:t>
      </w:r>
    </w:p>
    <w:p w:rsidR="00E154AB" w:rsidRPr="00C26131" w:rsidRDefault="00E154AB" w:rsidP="00E154AB">
      <w:pPr>
        <w:pStyle w:val="PL"/>
      </w:pPr>
    </w:p>
    <w:p w:rsidR="00E154AB" w:rsidRPr="00C26131" w:rsidRDefault="00E154AB" w:rsidP="00E154AB">
      <w:pPr>
        <w:pStyle w:val="PL"/>
      </w:pPr>
      <w:r w:rsidRPr="00C26131">
        <w:t xml:space="preserve">    leaf beamAzimuth {</w:t>
      </w:r>
    </w:p>
    <w:p w:rsidR="00E154AB" w:rsidRPr="00C26131" w:rsidRDefault="00E154AB" w:rsidP="00E154AB">
      <w:pPr>
        <w:pStyle w:val="PL"/>
      </w:pPr>
      <w:r w:rsidRPr="00C26131">
        <w:t xml:space="preserve">      description "The azimuth of a beam transmission, which means the horizontal beamforming pointing angle (beam peak direction) in the (Phi) φ-axis in 1/10</w:t>
      </w:r>
      <w:r w:rsidRPr="00C26131">
        <w:rPr>
          <w:vertAlign w:val="superscript"/>
        </w:rPr>
        <w:t>th</w:t>
      </w:r>
      <w:r w:rsidRPr="00C26131">
        <w:t xml:space="preserve"> degree </w:t>
      </w:r>
      <w:r w:rsidRPr="00C26131">
        <w:rPr>
          <w:lang w:val="en-IN" w:eastAsia="en-IN"/>
        </w:rPr>
        <w:t>resolution</w:t>
      </w:r>
      <w:r w:rsidRPr="00C26131">
        <w:t>.  The pointing angle is the direction equal to the geometric centre of the half-power contour of the beam relative to the reference plane. Zero degree implies explicit antenna bearing (boresight). Positive angle implies clockwise from the antenna bearing.";</w:t>
      </w:r>
    </w:p>
    <w:p w:rsidR="00E154AB" w:rsidRPr="00C26131" w:rsidRDefault="00E154AB" w:rsidP="00E154AB">
      <w:pPr>
        <w:pStyle w:val="PL"/>
      </w:pPr>
      <w:r w:rsidRPr="00C26131">
        <w:t xml:space="preserve">      reference "3GPP TS 38.104, TS 38.901, TS 28.662";</w:t>
      </w:r>
    </w:p>
    <w:p w:rsidR="00E154AB" w:rsidRPr="00C26131" w:rsidRDefault="00E154AB" w:rsidP="00E154AB">
      <w:pPr>
        <w:pStyle w:val="PL"/>
      </w:pPr>
      <w:r w:rsidRPr="00C26131">
        <w:t xml:space="preserve">      mandatory false;</w:t>
      </w:r>
    </w:p>
    <w:p w:rsidR="00E154AB" w:rsidRPr="00C26131" w:rsidRDefault="00E154AB" w:rsidP="00E154AB">
      <w:pPr>
        <w:pStyle w:val="PL"/>
      </w:pPr>
      <w:r w:rsidRPr="00C26131">
        <w:t xml:space="preserve">      type int32 { range "-1800..1800"; }</w:t>
      </w:r>
    </w:p>
    <w:p w:rsidR="00E154AB" w:rsidRPr="00C26131" w:rsidRDefault="00E154AB" w:rsidP="00E154AB">
      <w:pPr>
        <w:pStyle w:val="PL"/>
      </w:pPr>
      <w:r w:rsidRPr="00C26131">
        <w:t xml:space="preserve">      units </w:t>
      </w:r>
      <w:r>
        <w:t>"</w:t>
      </w:r>
      <w:r w:rsidRPr="00C26131">
        <w:t>0.1</w:t>
      </w:r>
      <w:r>
        <w:t>"</w:t>
      </w:r>
      <w:r w:rsidRPr="00C26131">
        <w:t>;</w:t>
      </w:r>
    </w:p>
    <w:p w:rsidR="00E154AB" w:rsidRPr="00C26131" w:rsidRDefault="00E154AB" w:rsidP="00E154AB">
      <w:pPr>
        <w:pStyle w:val="PL"/>
      </w:pPr>
      <w:r w:rsidRPr="00C26131">
        <w:t xml:space="preserve">    }</w:t>
      </w:r>
    </w:p>
    <w:p w:rsidR="00E154AB" w:rsidRPr="00C26131" w:rsidRDefault="00E154AB" w:rsidP="00E154AB">
      <w:pPr>
        <w:pStyle w:val="PL"/>
      </w:pPr>
    </w:p>
    <w:p w:rsidR="00E154AB" w:rsidRPr="00C26131" w:rsidRDefault="00E154AB" w:rsidP="00E154AB">
      <w:pPr>
        <w:pStyle w:val="PL"/>
      </w:pPr>
      <w:r w:rsidRPr="00C26131">
        <w:t xml:space="preserve">    leaf beamTilt {</w:t>
      </w:r>
    </w:p>
    <w:p w:rsidR="00E154AB" w:rsidRPr="00C26131" w:rsidRDefault="00E154AB" w:rsidP="00E154AB">
      <w:pPr>
        <w:pStyle w:val="PL"/>
      </w:pPr>
      <w:r w:rsidRPr="00C26131">
        <w:t xml:space="preserve">      description "The tilt of a beam transmission, which means the vertical beamforming pointing angle (beam peak direction) in the (Theta) θ-axis in 1/10th degree resolution. </w:t>
      </w:r>
    </w:p>
    <w:p w:rsidR="00E154AB" w:rsidRPr="00C26131" w:rsidRDefault="00E154AB" w:rsidP="00E154AB">
      <w:pPr>
        <w:pStyle w:val="TAL"/>
        <w:rPr>
          <w:rFonts w:ascii="Courier New" w:hAnsi="Courier New"/>
          <w:noProof/>
          <w:sz w:val="16"/>
        </w:rPr>
      </w:pPr>
      <w:r w:rsidRPr="00C26131">
        <w:rPr>
          <w:rFonts w:ascii="Courier New" w:hAnsi="Courier New"/>
          <w:noProof/>
          <w:sz w:val="16"/>
        </w:rPr>
        <w:t>The pointing angle is the direction equal to the geometric centre of the half-power contour of the beam relative to the reference plane. Positive value implies downtilt.</w:t>
      </w:r>
      <w:r w:rsidRPr="00C26131">
        <w:t>";</w:t>
      </w:r>
    </w:p>
    <w:p w:rsidR="00E154AB" w:rsidRPr="00C26131" w:rsidRDefault="00E154AB" w:rsidP="00E154AB">
      <w:pPr>
        <w:pStyle w:val="PL"/>
      </w:pPr>
      <w:r w:rsidRPr="00C26131">
        <w:t xml:space="preserve">      reference "3GPP TS 38.104, TS 38.901, TS 28.662";</w:t>
      </w:r>
    </w:p>
    <w:p w:rsidR="00E154AB" w:rsidRPr="00C26131" w:rsidRDefault="00E154AB" w:rsidP="00E154AB">
      <w:pPr>
        <w:pStyle w:val="PL"/>
      </w:pPr>
      <w:r w:rsidRPr="00C26131">
        <w:t xml:space="preserve">      mandatory false;</w:t>
      </w:r>
    </w:p>
    <w:p w:rsidR="00E154AB" w:rsidRPr="00C26131" w:rsidRDefault="00E154AB" w:rsidP="00E154AB">
      <w:pPr>
        <w:pStyle w:val="PL"/>
      </w:pPr>
      <w:r w:rsidRPr="00C26131">
        <w:t xml:space="preserve">      type int32 { range "-900..900"; }</w:t>
      </w:r>
    </w:p>
    <w:p w:rsidR="00E154AB" w:rsidRPr="00C26131" w:rsidRDefault="00E154AB" w:rsidP="00E154AB">
      <w:pPr>
        <w:pStyle w:val="PL"/>
      </w:pPr>
      <w:r w:rsidRPr="00C26131">
        <w:t xml:space="preserve">      units "0.1";</w:t>
      </w:r>
    </w:p>
    <w:p w:rsidR="00E154AB" w:rsidRDefault="00E154AB" w:rsidP="00E154AB">
      <w:pPr>
        <w:pStyle w:val="PL"/>
      </w:pPr>
      <w:r w:rsidRPr="00C26131">
        <w:t xml:space="preserve">    }</w:t>
      </w:r>
    </w:p>
    <w:p w:rsidR="00E154AB" w:rsidRDefault="00E154AB" w:rsidP="00E154AB">
      <w:pPr>
        <w:pStyle w:val="PL"/>
      </w:pPr>
    </w:p>
    <w:p w:rsidR="00E154AB" w:rsidRPr="00C26131" w:rsidRDefault="00E154AB" w:rsidP="00E154AB">
      <w:pPr>
        <w:pStyle w:val="PL"/>
      </w:pPr>
    </w:p>
    <w:p w:rsidR="00E154AB" w:rsidRPr="00C26131" w:rsidRDefault="00E154AB" w:rsidP="00E154AB">
      <w:pPr>
        <w:pStyle w:val="PL"/>
      </w:pPr>
    </w:p>
    <w:p w:rsidR="00E154AB" w:rsidRPr="00C26131" w:rsidRDefault="00E154AB" w:rsidP="00E154AB">
      <w:pPr>
        <w:pStyle w:val="PL"/>
      </w:pPr>
      <w:r w:rsidRPr="00C26131">
        <w:t xml:space="preserve">    leaf beamHorizWidth {</w:t>
      </w:r>
    </w:p>
    <w:p w:rsidR="00E154AB" w:rsidRPr="00C26131" w:rsidRDefault="00E154AB" w:rsidP="00E154AB">
      <w:pPr>
        <w:pStyle w:val="PL"/>
      </w:pPr>
      <w:r w:rsidRPr="00C26131">
        <w:t xml:space="preserve">      description " The Horizontal beamWidth of a beam transmission, which means the horizontal beamforming half-power (3dB down) beamwidth in the (Phi) φ-axis in 1/10th degree resolution.";</w:t>
      </w:r>
    </w:p>
    <w:p w:rsidR="00E154AB" w:rsidRPr="00C26131" w:rsidRDefault="00E154AB" w:rsidP="00E154AB">
      <w:pPr>
        <w:pStyle w:val="PL"/>
      </w:pPr>
      <w:r w:rsidRPr="00C26131">
        <w:t xml:space="preserve">      reference "3GPP TS 38.104, TS 38.901";</w:t>
      </w:r>
    </w:p>
    <w:p w:rsidR="00E154AB" w:rsidRPr="00C26131" w:rsidRDefault="00E154AB" w:rsidP="00E154AB">
      <w:pPr>
        <w:pStyle w:val="PL"/>
      </w:pPr>
      <w:r w:rsidRPr="00C26131">
        <w:t xml:space="preserve">      mandatory false;</w:t>
      </w:r>
    </w:p>
    <w:p w:rsidR="00E154AB" w:rsidRPr="00C26131" w:rsidRDefault="00E154AB" w:rsidP="00E154AB">
      <w:pPr>
        <w:pStyle w:val="PL"/>
      </w:pPr>
      <w:r w:rsidRPr="00C26131">
        <w:t xml:space="preserve">      type int32 { range "0..3599"; }</w:t>
      </w:r>
    </w:p>
    <w:p w:rsidR="00E154AB" w:rsidRPr="00C26131" w:rsidRDefault="00E154AB" w:rsidP="00E154AB">
      <w:pPr>
        <w:pStyle w:val="PL"/>
      </w:pPr>
      <w:r w:rsidRPr="00C26131">
        <w:t xml:space="preserve">      units </w:t>
      </w:r>
      <w:r>
        <w:t>"</w:t>
      </w:r>
      <w:r w:rsidRPr="00C26131">
        <w:t>0.1</w:t>
      </w:r>
      <w:r>
        <w:t>"</w:t>
      </w:r>
      <w:r w:rsidRPr="00C26131">
        <w:t>;</w:t>
      </w:r>
    </w:p>
    <w:p w:rsidR="00E154AB" w:rsidRPr="00C26131" w:rsidRDefault="00E154AB" w:rsidP="00E154AB">
      <w:pPr>
        <w:pStyle w:val="PL"/>
      </w:pPr>
      <w:r w:rsidRPr="00C26131">
        <w:t xml:space="preserve">    }</w:t>
      </w:r>
    </w:p>
    <w:p w:rsidR="00E154AB" w:rsidRPr="00C26131" w:rsidRDefault="00E154AB" w:rsidP="00E154AB">
      <w:pPr>
        <w:pStyle w:val="PL"/>
      </w:pPr>
    </w:p>
    <w:p w:rsidR="00E154AB" w:rsidRPr="00C26131" w:rsidRDefault="00E154AB" w:rsidP="00E154AB">
      <w:pPr>
        <w:pStyle w:val="PL"/>
      </w:pPr>
      <w:r w:rsidRPr="00C26131">
        <w:t xml:space="preserve">    leaf beamVertWidth {</w:t>
      </w:r>
    </w:p>
    <w:p w:rsidR="00E154AB" w:rsidRPr="00C26131" w:rsidRDefault="00E154AB" w:rsidP="00E154AB">
      <w:pPr>
        <w:pStyle w:val="PL"/>
      </w:pPr>
      <w:r w:rsidRPr="00C26131">
        <w:t xml:space="preserve">      description " The Vertical beamWidth of a beam transmission, which means the vertical beamforming half-power (3dB down) beamwidth in the (Theta) θ-axis in 1/10th degree resolution.";</w:t>
      </w:r>
    </w:p>
    <w:p w:rsidR="00E154AB" w:rsidRPr="00C26131" w:rsidRDefault="00E154AB" w:rsidP="00E154AB">
      <w:pPr>
        <w:pStyle w:val="PL"/>
      </w:pPr>
      <w:r w:rsidRPr="00C26131">
        <w:t xml:space="preserve">      reference "3GPP TS 38.104, TS 38.901";</w:t>
      </w:r>
    </w:p>
    <w:p w:rsidR="00E154AB" w:rsidRPr="00C26131" w:rsidRDefault="00E154AB" w:rsidP="00E154AB">
      <w:pPr>
        <w:pStyle w:val="PL"/>
      </w:pPr>
      <w:r w:rsidRPr="00C26131">
        <w:t xml:space="preserve">      mandatory false;</w:t>
      </w:r>
    </w:p>
    <w:p w:rsidR="00E154AB" w:rsidRPr="00C26131" w:rsidRDefault="00E154AB" w:rsidP="00E154AB">
      <w:pPr>
        <w:pStyle w:val="PL"/>
      </w:pPr>
      <w:r w:rsidRPr="00C26131">
        <w:t xml:space="preserve">      type int32 { range "0..1800"; }</w:t>
      </w:r>
    </w:p>
    <w:p w:rsidR="00E154AB" w:rsidRPr="00C26131" w:rsidRDefault="00E154AB" w:rsidP="00E154AB">
      <w:pPr>
        <w:pStyle w:val="PL"/>
      </w:pPr>
      <w:r w:rsidRPr="00C26131">
        <w:t xml:space="preserve">      units </w:t>
      </w:r>
      <w:r>
        <w:t>"</w:t>
      </w:r>
      <w:r w:rsidRPr="00C26131">
        <w:t>0.1</w:t>
      </w:r>
      <w:r>
        <w:t>"</w:t>
      </w:r>
      <w:r w:rsidRPr="00C26131">
        <w:t>;</w:t>
      </w:r>
    </w:p>
    <w:p w:rsidR="00E154AB" w:rsidRPr="00C26131" w:rsidRDefault="00E154AB" w:rsidP="00E154AB">
      <w:pPr>
        <w:pStyle w:val="PL"/>
      </w:pPr>
      <w:r w:rsidRPr="00C26131">
        <w:t xml:space="preserve">    }</w:t>
      </w:r>
    </w:p>
    <w:p w:rsidR="00E154AB" w:rsidRPr="00C26131" w:rsidRDefault="00E154AB" w:rsidP="00E154AB">
      <w:pPr>
        <w:pStyle w:val="PL"/>
      </w:pPr>
    </w:p>
    <w:p w:rsidR="00E154AB" w:rsidRPr="00C26131" w:rsidRDefault="00E154AB" w:rsidP="00E154AB">
      <w:pPr>
        <w:pStyle w:val="PL"/>
      </w:pPr>
      <w:r w:rsidRPr="00C26131">
        <w:tab/>
      </w:r>
    </w:p>
    <w:p w:rsidR="00E154AB" w:rsidRPr="00C26131" w:rsidRDefault="00E154AB" w:rsidP="00E154AB">
      <w:pPr>
        <w:pStyle w:val="PL"/>
      </w:pPr>
      <w:r w:rsidRPr="00C26131">
        <w:t xml:space="preserve">  }    </w:t>
      </w:r>
    </w:p>
    <w:p w:rsidR="00E154AB" w:rsidRPr="00C26131" w:rsidRDefault="00E154AB" w:rsidP="00E154AB">
      <w:pPr>
        <w:pStyle w:val="PL"/>
      </w:pPr>
    </w:p>
    <w:p w:rsidR="00E154AB" w:rsidRPr="00C26131" w:rsidRDefault="00E154AB" w:rsidP="00E154AB">
      <w:pPr>
        <w:pStyle w:val="PL"/>
      </w:pPr>
      <w:r w:rsidRPr="00C26131">
        <w:t xml:space="preserve">  augment "/me3gpp:ManagedElement/</w:t>
      </w:r>
      <w:r w:rsidRPr="007C2428">
        <w:t>gnbdu3gpp:GNBDUFunction/nrsectcarr3gpp:NRSectorCarrier</w:t>
      </w:r>
      <w:r>
        <w:t>/</w:t>
      </w:r>
      <w:r w:rsidRPr="007C2428">
        <w:t>cbeamff3gpp</w:t>
      </w:r>
      <w:r w:rsidRPr="00C26131">
        <w:t>:CommonBeamformingFunction" {</w:t>
      </w:r>
    </w:p>
    <w:p w:rsidR="00E154AB" w:rsidRPr="00C26131" w:rsidRDefault="00E154AB" w:rsidP="00E154AB">
      <w:pPr>
        <w:pStyle w:val="PL"/>
      </w:pPr>
    </w:p>
    <w:p w:rsidR="00E154AB" w:rsidRPr="00C26131" w:rsidRDefault="00E154AB" w:rsidP="00E154AB">
      <w:pPr>
        <w:pStyle w:val="PL"/>
      </w:pPr>
      <w:r w:rsidRPr="00C26131">
        <w:t xml:space="preserve">    list Beam {</w:t>
      </w:r>
    </w:p>
    <w:p w:rsidR="00E154AB" w:rsidRPr="00C26131" w:rsidRDefault="00E154AB" w:rsidP="00E154AB">
      <w:pPr>
        <w:pStyle w:val="PL"/>
      </w:pPr>
      <w:r w:rsidRPr="00C26131">
        <w:t xml:space="preserve">      description "Represents the per-Beam information required for, e.g. beam performance management utilizing measurements generated in the RAN. Can have spatial attributes of horizontal/azimuth (ie: Phi φ-axis) and vertical/tilt (ie: Theta θ-axis) beam pointing direction and beam width attributes.";</w:t>
      </w:r>
    </w:p>
    <w:p w:rsidR="00E154AB" w:rsidRPr="00C26131" w:rsidRDefault="00E154AB" w:rsidP="00E154AB">
      <w:pPr>
        <w:pStyle w:val="PL"/>
      </w:pPr>
      <w:r w:rsidRPr="00C26131">
        <w:t xml:space="preserve">      reference "3GPP TS 28.541";</w:t>
      </w:r>
    </w:p>
    <w:p w:rsidR="00E154AB" w:rsidRPr="00C26131" w:rsidRDefault="00E154AB" w:rsidP="00E154AB">
      <w:pPr>
        <w:pStyle w:val="PL"/>
      </w:pPr>
      <w:r w:rsidRPr="00C26131">
        <w:t xml:space="preserve">      key id;</w:t>
      </w:r>
    </w:p>
    <w:p w:rsidR="00E154AB" w:rsidRPr="00C26131" w:rsidRDefault="00E154AB" w:rsidP="00E154AB">
      <w:pPr>
        <w:pStyle w:val="PL"/>
      </w:pPr>
      <w:r w:rsidRPr="00C26131">
        <w:t xml:space="preserve">      uses top3gpp:Top_Grp;</w:t>
      </w:r>
    </w:p>
    <w:p w:rsidR="00E154AB" w:rsidRPr="00C26131" w:rsidRDefault="00E154AB" w:rsidP="00E154AB">
      <w:pPr>
        <w:pStyle w:val="PL"/>
      </w:pPr>
      <w:r w:rsidRPr="00C26131">
        <w:t xml:space="preserve">      container attributes {</w:t>
      </w:r>
    </w:p>
    <w:p w:rsidR="00E154AB" w:rsidRPr="00C26131" w:rsidRDefault="00E154AB" w:rsidP="00E154AB">
      <w:pPr>
        <w:pStyle w:val="PL"/>
      </w:pPr>
      <w:r w:rsidRPr="00C26131">
        <w:t xml:space="preserve">        uses BeamGrp;</w:t>
      </w:r>
    </w:p>
    <w:p w:rsidR="00E154AB" w:rsidRPr="00C26131" w:rsidRDefault="00E154AB" w:rsidP="00E154AB">
      <w:pPr>
        <w:pStyle w:val="PL"/>
      </w:pPr>
      <w:r w:rsidRPr="00C26131">
        <w:t xml:space="preserve">      }</w:t>
      </w:r>
    </w:p>
    <w:p w:rsidR="00E154AB" w:rsidRPr="00C26131" w:rsidRDefault="00E154AB" w:rsidP="00E154AB">
      <w:pPr>
        <w:pStyle w:val="PL"/>
      </w:pPr>
      <w:r w:rsidRPr="00C26131">
        <w:t xml:space="preserve">    }</w:t>
      </w:r>
    </w:p>
    <w:p w:rsidR="00E154AB" w:rsidRPr="00C26131" w:rsidRDefault="00E154AB" w:rsidP="00E154AB">
      <w:pPr>
        <w:pStyle w:val="PL"/>
      </w:pPr>
      <w:r w:rsidRPr="00C26131">
        <w:t xml:space="preserve">  }</w:t>
      </w:r>
    </w:p>
    <w:p w:rsidR="00E154AB" w:rsidRPr="00C26131" w:rsidRDefault="00E154AB" w:rsidP="00E154AB">
      <w:pPr>
        <w:pStyle w:val="PL"/>
      </w:pPr>
      <w:r w:rsidRPr="00C26131">
        <w:t>}</w:t>
      </w:r>
    </w:p>
    <w:p w:rsidR="00E154AB" w:rsidRPr="00C26131" w:rsidRDefault="00E154AB" w:rsidP="00E154AB">
      <w:pPr>
        <w:pStyle w:val="PL"/>
      </w:pPr>
    </w:p>
    <w:p w:rsidR="00E154AB" w:rsidRPr="00C26131" w:rsidRDefault="00E154AB" w:rsidP="00E154AB">
      <w:pPr>
        <w:pStyle w:val="PL"/>
      </w:pPr>
    </w:p>
    <w:p w:rsidR="00E154AB" w:rsidRDefault="00E154AB" w:rsidP="00E154AB">
      <w:pPr>
        <w:pStyle w:val="PL"/>
      </w:pPr>
    </w:p>
    <w:p w:rsidR="00E154AB" w:rsidRDefault="00E154AB" w:rsidP="00E154AB">
      <w:pPr>
        <w:pStyle w:val="PL"/>
      </w:pPr>
    </w:p>
    <w:p w:rsidR="00E154AB" w:rsidRDefault="00E154AB" w:rsidP="00E154AB"/>
    <w:p w:rsidR="00E154AB" w:rsidRDefault="00E154AB" w:rsidP="00E154AB">
      <w:pPr>
        <w:pStyle w:val="Heading2"/>
      </w:pPr>
      <w:bookmarkStart w:id="22163" w:name="_Toc27405575"/>
      <w:bookmarkStart w:id="22164" w:name="_Toc35878766"/>
      <w:bookmarkStart w:id="22165" w:name="_Toc36220582"/>
      <w:bookmarkStart w:id="22166" w:name="_Toc36474680"/>
      <w:bookmarkStart w:id="22167" w:name="_Toc36542952"/>
      <w:bookmarkStart w:id="22168" w:name="_Toc36543773"/>
      <w:bookmarkStart w:id="22169" w:name="_Toc36568011"/>
      <w:bookmarkStart w:id="22170" w:name="_Toc44341750"/>
      <w:r>
        <w:rPr>
          <w:lang w:eastAsia="zh-CN"/>
        </w:rPr>
        <w:lastRenderedPageBreak/>
        <w:t>E.5.1a</w:t>
      </w:r>
      <w:r w:rsidRPr="00B22EF8">
        <w:rPr>
          <w:lang w:eastAsia="zh-CN"/>
        </w:rPr>
        <w:tab/>
        <w:t xml:space="preserve">module </w:t>
      </w:r>
      <w:r w:rsidRPr="001D10A0">
        <w:t>_3gpp-nr-nrm-bwp</w:t>
      </w:r>
      <w:r w:rsidRPr="001D10A0">
        <w:rPr>
          <w:lang w:eastAsia="zh-CN"/>
        </w:rPr>
        <w:t>@</w:t>
      </w:r>
      <w:r w:rsidRPr="001D10A0">
        <w:t>2019-10-28.yang</w:t>
      </w:r>
      <w:bookmarkEnd w:id="22163"/>
      <w:bookmarkEnd w:id="22164"/>
      <w:bookmarkEnd w:id="22165"/>
      <w:bookmarkEnd w:id="22166"/>
      <w:bookmarkEnd w:id="22167"/>
      <w:bookmarkEnd w:id="22168"/>
      <w:bookmarkEnd w:id="22169"/>
      <w:bookmarkEnd w:id="22170"/>
      <w:r w:rsidRPr="00B22EF8">
        <w:rPr>
          <w:lang w:eastAsia="zh-CN"/>
        </w:rPr>
        <w:t xml:space="preserve"> </w:t>
      </w:r>
    </w:p>
    <w:p w:rsidR="00E154AB" w:rsidRDefault="00E154AB" w:rsidP="00E154AB">
      <w:pPr>
        <w:pStyle w:val="PL"/>
      </w:pPr>
      <w:r>
        <w:t>module _3gpp-nr-nrm-bwp {</w:t>
      </w:r>
    </w:p>
    <w:p w:rsidR="00E154AB" w:rsidRDefault="00E154AB" w:rsidP="00E154AB">
      <w:pPr>
        <w:pStyle w:val="PL"/>
      </w:pPr>
      <w:r>
        <w:t xml:space="preserve">  yang-version 1.1;</w:t>
      </w:r>
    </w:p>
    <w:p w:rsidR="00E154AB" w:rsidRDefault="00E154AB" w:rsidP="00E154AB">
      <w:pPr>
        <w:pStyle w:val="PL"/>
      </w:pPr>
      <w:r>
        <w:t xml:space="preserve">  namespace "urn:3gpp:sa5:_3gpp-nr-nrm-bwp";</w:t>
      </w:r>
    </w:p>
    <w:p w:rsidR="00E154AB" w:rsidRDefault="00E154AB" w:rsidP="00E154AB">
      <w:pPr>
        <w:pStyle w:val="PL"/>
      </w:pPr>
      <w:r>
        <w:t xml:space="preserve">  prefix "bwp3gpp";</w:t>
      </w:r>
    </w:p>
    <w:p w:rsidR="00E154AB" w:rsidRDefault="00E154AB" w:rsidP="00E154AB">
      <w:pPr>
        <w:pStyle w:val="PL"/>
      </w:pP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_3gpp-common-top { prefix top3gpp; }</w:t>
      </w:r>
    </w:p>
    <w:p w:rsidR="00E154AB" w:rsidRDefault="00E154AB" w:rsidP="00E154AB">
      <w:pPr>
        <w:pStyle w:val="PL"/>
      </w:pPr>
      <w:r>
        <w:t xml:space="preserve">  import _3gpp-nr-nrm-gnbdufunction { prefix gnbdu3gpp;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BWP Information Object Class</w:t>
      </w:r>
    </w:p>
    <w:p w:rsidR="00E154AB" w:rsidRDefault="00E154AB" w:rsidP="00E154AB">
      <w:pPr>
        <w:pStyle w:val="PL"/>
      </w:pPr>
      <w:r>
        <w:t xml:space="preserve">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Default="00E154AB" w:rsidP="00E154AB">
      <w:pPr>
        <w:pStyle w:val="PL"/>
      </w:pPr>
      <w:r w:rsidRPr="00A0391C">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typedef CyclicPrefix {</w:t>
      </w:r>
    </w:p>
    <w:p w:rsidR="00E154AB" w:rsidRDefault="00E154AB" w:rsidP="00E154AB">
      <w:pPr>
        <w:pStyle w:val="PL"/>
      </w:pPr>
      <w:r>
        <w:t xml:space="preserve">    type enumeration {</w:t>
      </w:r>
    </w:p>
    <w:p w:rsidR="00E154AB" w:rsidRDefault="00E154AB" w:rsidP="00E154AB">
      <w:pPr>
        <w:pStyle w:val="PL"/>
      </w:pPr>
      <w:r>
        <w:t xml:space="preserve">      enum NORMAL;</w:t>
      </w:r>
    </w:p>
    <w:p w:rsidR="00E154AB" w:rsidRDefault="00E154AB" w:rsidP="00E154AB">
      <w:pPr>
        <w:pStyle w:val="PL"/>
      </w:pPr>
      <w:r>
        <w:t xml:space="preserve">      enum EXTENDED;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typedef BwpContext {</w:t>
      </w:r>
    </w:p>
    <w:p w:rsidR="00E154AB" w:rsidRDefault="00E154AB" w:rsidP="00E154AB">
      <w:pPr>
        <w:pStyle w:val="PL"/>
      </w:pPr>
      <w:r>
        <w:t xml:space="preserve">    type enumeration {</w:t>
      </w:r>
    </w:p>
    <w:p w:rsidR="00E154AB" w:rsidRDefault="00E154AB" w:rsidP="00E154AB">
      <w:pPr>
        <w:pStyle w:val="PL"/>
      </w:pPr>
      <w:r>
        <w:t xml:space="preserve">      enum DL;</w:t>
      </w:r>
    </w:p>
    <w:p w:rsidR="00E154AB" w:rsidRDefault="00E154AB" w:rsidP="00E154AB">
      <w:pPr>
        <w:pStyle w:val="PL"/>
      </w:pPr>
      <w:r>
        <w:t xml:space="preserve">      enum UL;</w:t>
      </w:r>
    </w:p>
    <w:p w:rsidR="00E154AB" w:rsidRDefault="00E154AB" w:rsidP="00E154AB">
      <w:pPr>
        <w:pStyle w:val="PL"/>
      </w:pPr>
      <w:r>
        <w:t xml:space="preserve">      enum SUL;</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r>
        <w:tab/>
      </w:r>
      <w:r>
        <w:tab/>
      </w:r>
    </w:p>
    <w:p w:rsidR="00E154AB" w:rsidRDefault="00E154AB" w:rsidP="00E154AB">
      <w:pPr>
        <w:pStyle w:val="PL"/>
      </w:pPr>
      <w:r>
        <w:t xml:space="preserve">  typedef IsInitialBwp {</w:t>
      </w:r>
    </w:p>
    <w:p w:rsidR="00E154AB" w:rsidRDefault="00E154AB" w:rsidP="00E154AB">
      <w:pPr>
        <w:pStyle w:val="PL"/>
      </w:pPr>
      <w:r>
        <w:t xml:space="preserve">    type enumeration {</w:t>
      </w:r>
    </w:p>
    <w:p w:rsidR="00E154AB" w:rsidRDefault="00E154AB" w:rsidP="00E154AB">
      <w:pPr>
        <w:pStyle w:val="PL"/>
      </w:pPr>
      <w:r>
        <w:t xml:space="preserve">      enum INITIAL;</w:t>
      </w:r>
    </w:p>
    <w:p w:rsidR="00E154AB" w:rsidRDefault="00E154AB" w:rsidP="00E154AB">
      <w:pPr>
        <w:pStyle w:val="PL"/>
      </w:pPr>
      <w:r>
        <w:t xml:space="preserve">      enum OTHER;</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BWPGrp {</w:t>
      </w:r>
    </w:p>
    <w:p w:rsidR="00E154AB" w:rsidRDefault="00E154AB" w:rsidP="00E154AB">
      <w:pPr>
        <w:pStyle w:val="PL"/>
      </w:pPr>
      <w:r>
        <w:t xml:space="preserve">    description "Represents the BWP IOC.";</w:t>
      </w:r>
    </w:p>
    <w:p w:rsidR="00E154AB" w:rsidRDefault="00E154AB" w:rsidP="00E154AB">
      <w:pPr>
        <w:pStyle w:val="PL"/>
      </w:pPr>
      <w:r>
        <w:t xml:space="preserve">    reference "3GPP TS 28.541";</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leaf bwpContext {</w:t>
      </w:r>
    </w:p>
    <w:p w:rsidR="00E154AB" w:rsidRDefault="00E154AB" w:rsidP="00E154AB">
      <w:pPr>
        <w:pStyle w:val="PL"/>
      </w:pPr>
      <w:r>
        <w:t xml:space="preserve">      description "Identifies whether the object is used for downlink, uplink</w:t>
      </w:r>
    </w:p>
    <w:p w:rsidR="00E154AB" w:rsidRDefault="00E154AB" w:rsidP="00E154AB">
      <w:pPr>
        <w:pStyle w:val="PL"/>
      </w:pPr>
      <w:r>
        <w:t xml:space="preserve">        or supplementary uplink.";</w:t>
      </w:r>
    </w:p>
    <w:p w:rsidR="00E154AB" w:rsidRDefault="00E154AB" w:rsidP="00E154AB">
      <w:pPr>
        <w:pStyle w:val="PL"/>
      </w:pPr>
      <w:r>
        <w:t xml:space="preserve">      mandatory true;</w:t>
      </w:r>
    </w:p>
    <w:p w:rsidR="00E154AB" w:rsidRDefault="00E154AB" w:rsidP="00E154AB">
      <w:pPr>
        <w:pStyle w:val="PL"/>
      </w:pPr>
      <w:r>
        <w:t xml:space="preserve">      type BwpContext;</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isInitialBwp {</w:t>
      </w:r>
    </w:p>
    <w:p w:rsidR="00E154AB" w:rsidRDefault="00E154AB" w:rsidP="00E154AB">
      <w:pPr>
        <w:pStyle w:val="PL"/>
      </w:pPr>
      <w:r>
        <w:t xml:space="preserve">      description "Identifies whether the object is used for initial or other</w:t>
      </w:r>
    </w:p>
    <w:p w:rsidR="00E154AB" w:rsidRDefault="00E154AB" w:rsidP="00E154AB">
      <w:pPr>
        <w:pStyle w:val="PL"/>
      </w:pPr>
      <w:r>
        <w:t xml:space="preserve">        BWP.";</w:t>
      </w:r>
    </w:p>
    <w:p w:rsidR="00E154AB" w:rsidRDefault="00E154AB" w:rsidP="00E154AB">
      <w:pPr>
        <w:pStyle w:val="PL"/>
      </w:pPr>
      <w:r>
        <w:t xml:space="preserve">      mandatory true;</w:t>
      </w:r>
    </w:p>
    <w:p w:rsidR="00E154AB" w:rsidRDefault="00E154AB" w:rsidP="00E154AB">
      <w:pPr>
        <w:pStyle w:val="PL"/>
      </w:pPr>
      <w:r>
        <w:t xml:space="preserve">      type IsInitialBwp;</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subCarrierSpacing {</w:t>
      </w:r>
    </w:p>
    <w:p w:rsidR="00E154AB" w:rsidRDefault="00E154AB" w:rsidP="00E154AB">
      <w:pPr>
        <w:pStyle w:val="PL"/>
      </w:pPr>
      <w:r>
        <w:t xml:space="preserve">      description "Subcarrier spacing configuration for a BWP.";</w:t>
      </w:r>
    </w:p>
    <w:p w:rsidR="00E154AB" w:rsidRDefault="00E154AB" w:rsidP="00E154AB">
      <w:pPr>
        <w:pStyle w:val="PL"/>
      </w:pPr>
      <w:r>
        <w:t xml:space="preserve">      reference "3GPP TS 38.104";</w:t>
      </w:r>
    </w:p>
    <w:p w:rsidR="00E154AB" w:rsidRDefault="00E154AB" w:rsidP="00E154AB">
      <w:pPr>
        <w:pStyle w:val="PL"/>
      </w:pPr>
      <w:r>
        <w:t xml:space="preserve">      mandatory true;</w:t>
      </w:r>
    </w:p>
    <w:p w:rsidR="00E154AB" w:rsidRDefault="00E154AB" w:rsidP="00E154AB">
      <w:pPr>
        <w:pStyle w:val="PL"/>
      </w:pPr>
      <w:r>
        <w:t xml:space="preserve">      type uint32 { range "5 | 30 | 60 | 120"; }</w:t>
      </w:r>
    </w:p>
    <w:p w:rsidR="00E154AB" w:rsidRDefault="00E154AB" w:rsidP="00E154AB">
      <w:pPr>
        <w:pStyle w:val="PL"/>
      </w:pPr>
      <w:r>
        <w:t xml:space="preserve">      units kHz;</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cyclicPrefix {</w:t>
      </w:r>
    </w:p>
    <w:p w:rsidR="00E154AB" w:rsidRDefault="00E154AB" w:rsidP="00E154AB">
      <w:pPr>
        <w:pStyle w:val="PL"/>
      </w:pPr>
      <w:r>
        <w:t xml:space="preserve">      description "Cyclic prefix, which may be normal or extended.";</w:t>
      </w:r>
      <w:r>
        <w:tab/>
        <w:t xml:space="preserve">    </w:t>
      </w:r>
    </w:p>
    <w:p w:rsidR="00E154AB" w:rsidRDefault="00E154AB" w:rsidP="00E154AB">
      <w:pPr>
        <w:pStyle w:val="PL"/>
      </w:pPr>
      <w:r>
        <w:t xml:space="preserve">      reference "3GPP TS 38.211";</w:t>
      </w:r>
    </w:p>
    <w:p w:rsidR="00E154AB" w:rsidRDefault="00E154AB" w:rsidP="00E154AB">
      <w:pPr>
        <w:pStyle w:val="PL"/>
      </w:pPr>
      <w:r>
        <w:t xml:space="preserve">      mandatory true;</w:t>
      </w:r>
    </w:p>
    <w:p w:rsidR="00E154AB" w:rsidRDefault="00E154AB" w:rsidP="00E154AB">
      <w:pPr>
        <w:pStyle w:val="PL"/>
      </w:pPr>
      <w:r>
        <w:t xml:space="preserve">      type CyclicPrefix;</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startRB {</w:t>
      </w:r>
    </w:p>
    <w:p w:rsidR="00E154AB" w:rsidRDefault="00E154AB" w:rsidP="00E154AB">
      <w:pPr>
        <w:pStyle w:val="PL"/>
      </w:pPr>
      <w:r>
        <w:t xml:space="preserve">      description "Offset in common resource blocks to common resource block 0</w:t>
      </w:r>
    </w:p>
    <w:p w:rsidR="00E154AB" w:rsidRDefault="00E154AB" w:rsidP="00E154AB">
      <w:pPr>
        <w:pStyle w:val="PL"/>
      </w:pPr>
      <w:r>
        <w:t xml:space="preserve">        for the applicable subcarrier spacing for a BWP.";</w:t>
      </w:r>
    </w:p>
    <w:p w:rsidR="00E154AB" w:rsidRDefault="00E154AB" w:rsidP="00E154AB">
      <w:pPr>
        <w:pStyle w:val="PL"/>
      </w:pPr>
      <w:r>
        <w:t xml:space="preserve">      reference "N_BWP_start in 3GPP TS 38.211";</w:t>
      </w:r>
    </w:p>
    <w:p w:rsidR="00E154AB" w:rsidRDefault="00E154AB" w:rsidP="00E154AB">
      <w:pPr>
        <w:pStyle w:val="PL"/>
      </w:pPr>
      <w:r>
        <w:t xml:space="preserve">      mandatory true;</w:t>
      </w:r>
    </w:p>
    <w:p w:rsidR="00E154AB" w:rsidRDefault="00E154AB" w:rsidP="00E154AB">
      <w:pPr>
        <w:pStyle w:val="PL"/>
      </w:pPr>
      <w:r>
        <w:t xml:space="preserve">      type uint32;</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numberOfRBs {</w:t>
      </w:r>
    </w:p>
    <w:p w:rsidR="00E154AB" w:rsidRDefault="00E154AB" w:rsidP="00E154AB">
      <w:pPr>
        <w:pStyle w:val="PL"/>
      </w:pPr>
      <w:r>
        <w:t xml:space="preserve">      description "Number of physical resource blocks for a BWP.";</w:t>
      </w:r>
    </w:p>
    <w:p w:rsidR="00E154AB" w:rsidRDefault="00E154AB" w:rsidP="00E154AB">
      <w:pPr>
        <w:pStyle w:val="PL"/>
      </w:pPr>
      <w:r>
        <w:t xml:space="preserve">      reference "N_BWP_size in 3GPP TS 38.211";</w:t>
      </w:r>
    </w:p>
    <w:p w:rsidR="00E154AB" w:rsidRDefault="00E154AB" w:rsidP="00E154AB">
      <w:pPr>
        <w:pStyle w:val="PL"/>
      </w:pPr>
      <w:r>
        <w:t xml:space="preserve">      mandatory true;</w:t>
      </w:r>
    </w:p>
    <w:p w:rsidR="00E154AB" w:rsidRDefault="00E154AB" w:rsidP="00E154AB">
      <w:pPr>
        <w:pStyle w:val="PL"/>
      </w:pPr>
      <w:r>
        <w:t xml:space="preserve">      type uint32;</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"/me3gpp:ManagedElement/gnbdu3gpp:GNBDUFunction" {</w:t>
      </w:r>
    </w:p>
    <w:p w:rsidR="00E154AB" w:rsidRDefault="00E154AB" w:rsidP="00E154AB">
      <w:pPr>
        <w:pStyle w:val="PL"/>
      </w:pPr>
    </w:p>
    <w:p w:rsidR="00E154AB" w:rsidRDefault="00E154AB" w:rsidP="00E154AB">
      <w:pPr>
        <w:pStyle w:val="PL"/>
      </w:pPr>
      <w:r>
        <w:t xml:space="preserve">    list BWP {</w:t>
      </w:r>
    </w:p>
    <w:p w:rsidR="00E154AB" w:rsidRDefault="00E154AB" w:rsidP="00E154AB">
      <w:pPr>
        <w:pStyle w:val="PL"/>
      </w:pPr>
      <w:r>
        <w:t xml:space="preserve">      description "Represents a bandwidth part (BWP).";</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BWPGrp;</w:t>
      </w:r>
    </w:p>
    <w:p w:rsidR="00E154AB" w:rsidRDefault="00E154AB" w:rsidP="00E154AB">
      <w:pPr>
        <w:pStyle w:val="PL"/>
      </w:pPr>
      <w:r>
        <w:t xml:space="preserve">      }</w:t>
      </w:r>
    </w:p>
    <w:p w:rsidR="00E154AB" w:rsidRDefault="00E154AB" w:rsidP="00E154AB">
      <w:pPr>
        <w:pStyle w:val="PL"/>
      </w:pPr>
      <w:r w:rsidRPr="00223052">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22171" w:name="_Toc35878767"/>
      <w:bookmarkStart w:id="22172" w:name="_Toc36220583"/>
      <w:bookmarkStart w:id="22173" w:name="_Toc36474681"/>
      <w:bookmarkStart w:id="22174" w:name="_Toc36542953"/>
      <w:bookmarkStart w:id="22175" w:name="_Toc36543774"/>
      <w:bookmarkStart w:id="22176" w:name="_Toc36568012"/>
      <w:bookmarkStart w:id="22177" w:name="_Toc44341751"/>
      <w:r>
        <w:rPr>
          <w:lang w:eastAsia="zh-CN"/>
        </w:rPr>
        <w:t>E.5.1b</w:t>
      </w:r>
      <w:r w:rsidRPr="00B22EF8">
        <w:rPr>
          <w:lang w:eastAsia="zh-CN"/>
        </w:rPr>
        <w:tab/>
        <w:t xml:space="preserve">module </w:t>
      </w:r>
      <w:r w:rsidRPr="001D10A0">
        <w:t>_3gpp-nr-nrm-</w:t>
      </w:r>
      <w:r>
        <w:t>commonbeamformingfunction</w:t>
      </w:r>
      <w:r w:rsidRPr="001D10A0">
        <w:rPr>
          <w:lang w:eastAsia="zh-CN"/>
        </w:rPr>
        <w:t>@</w:t>
      </w:r>
      <w:r w:rsidRPr="001D10A0">
        <w:t>2019-1</w:t>
      </w:r>
      <w:r>
        <w:t>1</w:t>
      </w:r>
      <w:r w:rsidRPr="001D10A0">
        <w:t>-2</w:t>
      </w:r>
      <w:r>
        <w:t>2</w:t>
      </w:r>
      <w:r w:rsidRPr="001D10A0">
        <w:t>.yang</w:t>
      </w:r>
      <w:bookmarkEnd w:id="22171"/>
      <w:bookmarkEnd w:id="22172"/>
      <w:bookmarkEnd w:id="22173"/>
      <w:bookmarkEnd w:id="22174"/>
      <w:bookmarkEnd w:id="22175"/>
      <w:bookmarkEnd w:id="22176"/>
      <w:bookmarkEnd w:id="22177"/>
      <w:r w:rsidRPr="00B22EF8">
        <w:rPr>
          <w:lang w:eastAsia="zh-CN"/>
        </w:rPr>
        <w:t xml:space="preserve"> </w:t>
      </w:r>
    </w:p>
    <w:p w:rsidR="00E154AB" w:rsidRDefault="00E154AB" w:rsidP="00E154AB">
      <w:pPr>
        <w:pStyle w:val="PL"/>
      </w:pPr>
    </w:p>
    <w:p w:rsidR="00E154AB" w:rsidRPr="00C26131" w:rsidRDefault="00E154AB" w:rsidP="00E154AB">
      <w:pPr>
        <w:pStyle w:val="PL"/>
      </w:pPr>
    </w:p>
    <w:p w:rsidR="00E154AB" w:rsidRPr="00C26131" w:rsidRDefault="00E154AB" w:rsidP="00E154AB">
      <w:pPr>
        <w:pStyle w:val="PL"/>
      </w:pPr>
      <w:r w:rsidRPr="008028D8">
        <w:t>module _3gpp-nr-nrm-commonbeamformingfunction {</w:t>
      </w:r>
    </w:p>
    <w:p w:rsidR="00E154AB" w:rsidRPr="00C26131" w:rsidRDefault="00E154AB" w:rsidP="00E154AB">
      <w:pPr>
        <w:pStyle w:val="PL"/>
      </w:pPr>
      <w:r w:rsidRPr="00C26131">
        <w:t xml:space="preserve">  yang-version 1.1;</w:t>
      </w:r>
    </w:p>
    <w:p w:rsidR="00E154AB" w:rsidRPr="00C26131" w:rsidRDefault="00E154AB" w:rsidP="00E154AB">
      <w:pPr>
        <w:pStyle w:val="PL"/>
      </w:pPr>
      <w:r w:rsidRPr="00C26131">
        <w:t xml:space="preserve">  namespace "urn:3gpp:sa5:_3gpp-nr-nrm-nrnetwork-commonbeamformingfunction";</w:t>
      </w:r>
    </w:p>
    <w:p w:rsidR="00E154AB" w:rsidRPr="00C26131" w:rsidRDefault="00E154AB" w:rsidP="00E154AB">
      <w:pPr>
        <w:pStyle w:val="PL"/>
      </w:pPr>
      <w:r w:rsidRPr="00C26131">
        <w:t xml:space="preserve">  prefix "combeamformfunc3gpp";</w:t>
      </w:r>
    </w:p>
    <w:p w:rsidR="00E154AB" w:rsidRPr="00C26131" w:rsidRDefault="00E154AB" w:rsidP="00E154AB">
      <w:pPr>
        <w:pStyle w:val="PL"/>
      </w:pPr>
    </w:p>
    <w:p w:rsidR="00E154AB" w:rsidRPr="00C26131" w:rsidRDefault="00E154AB" w:rsidP="00E154AB">
      <w:pPr>
        <w:pStyle w:val="PL"/>
      </w:pPr>
      <w:r w:rsidRPr="00C26131">
        <w:t xml:space="preserve">  import _3gpp-nr-nrm-nrsectorcarrier { prefix nrsectcarr3gpp; }</w:t>
      </w:r>
    </w:p>
    <w:p w:rsidR="00E154AB" w:rsidRDefault="00E154AB" w:rsidP="00E154AB">
      <w:pPr>
        <w:pStyle w:val="PL"/>
      </w:pPr>
      <w:r w:rsidRPr="00C26131">
        <w:t xml:space="preserve">  import _3gpp-common-top { prefix top3gpp;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w:t>
      </w:r>
      <w:r w:rsidRPr="007F76C0">
        <w:t>import _3gpp-nr-nrm-gnbdufunction { prefix gnbdu3gpp; }</w:t>
      </w:r>
    </w:p>
    <w:p w:rsidR="00E154AB" w:rsidRPr="00C26131" w:rsidRDefault="00E154AB" w:rsidP="00E154AB">
      <w:pPr>
        <w:pStyle w:val="PL"/>
      </w:pPr>
    </w:p>
    <w:p w:rsidR="00E154AB" w:rsidRPr="00C26131" w:rsidRDefault="00E154AB" w:rsidP="00E154AB">
      <w:pPr>
        <w:pStyle w:val="PL"/>
      </w:pPr>
    </w:p>
    <w:p w:rsidR="00E154AB" w:rsidRPr="00C26131" w:rsidRDefault="00E154AB" w:rsidP="00E154AB">
      <w:pPr>
        <w:pStyle w:val="PL"/>
      </w:pPr>
      <w:r w:rsidRPr="00C26131">
        <w:t xml:space="preserve">  organization "3GPP SA5";</w:t>
      </w:r>
    </w:p>
    <w:p w:rsidR="00E154AB" w:rsidRPr="00C26131" w:rsidRDefault="00E154AB" w:rsidP="00E154AB">
      <w:pPr>
        <w:pStyle w:val="PL"/>
      </w:pPr>
      <w:r w:rsidRPr="00C26131">
        <w:t xml:space="preserve">  description "Defines the YANG mapping of the CommonBeamformingFuntion Information</w:t>
      </w:r>
    </w:p>
    <w:p w:rsidR="00E154AB" w:rsidRPr="00C26131" w:rsidRDefault="00E154AB" w:rsidP="00E154AB">
      <w:pPr>
        <w:pStyle w:val="PL"/>
      </w:pPr>
      <w:r w:rsidRPr="00C26131">
        <w:t xml:space="preserve">    Object Class (IOC) that is part of the NR Network Resource Model (NRM).";</w:t>
      </w:r>
    </w:p>
    <w:p w:rsidR="00E154AB" w:rsidRPr="00C26131" w:rsidRDefault="00E154AB" w:rsidP="00E154AB">
      <w:pPr>
        <w:pStyle w:val="PL"/>
      </w:pPr>
      <w:r w:rsidRPr="00C26131">
        <w:t xml:space="preserve">  reference "3GPP TS 28.541 5G Network Resource Model (NRM)";</w:t>
      </w:r>
    </w:p>
    <w:p w:rsidR="00E154AB" w:rsidRPr="00C26131" w:rsidRDefault="00E154AB" w:rsidP="00E154AB">
      <w:pPr>
        <w:pStyle w:val="PL"/>
      </w:pPr>
    </w:p>
    <w:p w:rsidR="00E154AB" w:rsidRPr="00C26131" w:rsidRDefault="00E154AB" w:rsidP="00E154AB">
      <w:pPr>
        <w:pStyle w:val="PL"/>
      </w:pPr>
      <w:r w:rsidRPr="00C26131">
        <w:t xml:space="preserve">  revision 2019-</w:t>
      </w:r>
      <w:r>
        <w:t>11</w:t>
      </w:r>
      <w:r w:rsidRPr="00C26131">
        <w:t>-</w:t>
      </w:r>
      <w:r>
        <w:t>22</w:t>
      </w:r>
      <w:r w:rsidRPr="00C26131">
        <w:t xml:space="preserve"> {</w:t>
      </w:r>
    </w:p>
    <w:p w:rsidR="00E154AB" w:rsidRPr="00C26131" w:rsidRDefault="00E154AB" w:rsidP="00E154AB">
      <w:pPr>
        <w:pStyle w:val="PL"/>
      </w:pPr>
      <w:r w:rsidRPr="00C26131">
        <w:t xml:space="preserve">    description "Initial revision";</w:t>
      </w:r>
    </w:p>
    <w:p w:rsidR="00E154AB" w:rsidRPr="00C26131" w:rsidRDefault="00E154AB" w:rsidP="00E154AB">
      <w:pPr>
        <w:pStyle w:val="PL"/>
      </w:pPr>
      <w:r w:rsidRPr="00C26131">
        <w:t xml:space="preserve">    reference "</w:t>
      </w:r>
      <w:r w:rsidRPr="00E23388">
        <w:t>S5-197643</w:t>
      </w:r>
      <w:r w:rsidRPr="00C26131">
        <w:t>";</w:t>
      </w:r>
    </w:p>
    <w:p w:rsidR="00E154AB" w:rsidRPr="00C26131" w:rsidRDefault="00E154AB" w:rsidP="00E154AB">
      <w:pPr>
        <w:pStyle w:val="PL"/>
      </w:pPr>
      <w:r w:rsidRPr="00C26131">
        <w:t xml:space="preserve">  }</w:t>
      </w:r>
    </w:p>
    <w:p w:rsidR="00E154AB" w:rsidRPr="00C26131" w:rsidRDefault="00E154AB" w:rsidP="00E154AB">
      <w:pPr>
        <w:pStyle w:val="PL"/>
      </w:pPr>
    </w:p>
    <w:p w:rsidR="00E154AB" w:rsidRPr="00C26131" w:rsidRDefault="00E154AB" w:rsidP="00E154AB">
      <w:pPr>
        <w:pStyle w:val="PL"/>
      </w:pPr>
      <w:r w:rsidRPr="00C26131">
        <w:t xml:space="preserve">  grouping CommonBeamformingFunctionGrp {</w:t>
      </w:r>
    </w:p>
    <w:p w:rsidR="00E154AB" w:rsidRPr="00C26131" w:rsidRDefault="00E154AB" w:rsidP="00E154AB">
      <w:pPr>
        <w:pStyle w:val="PL"/>
      </w:pPr>
      <w:r w:rsidRPr="00C26131">
        <w:t xml:space="preserve">    description "Represents the CommonBeamformingFunction IOC.";</w:t>
      </w:r>
    </w:p>
    <w:p w:rsidR="00E154AB" w:rsidRPr="00C26131" w:rsidRDefault="00E154AB" w:rsidP="00E154AB">
      <w:pPr>
        <w:pStyle w:val="PL"/>
      </w:pPr>
      <w:r w:rsidRPr="00C26131">
        <w:t xml:space="preserve">    reference "3GPP TS 28.541";</w:t>
      </w:r>
    </w:p>
    <w:p w:rsidR="00E154AB" w:rsidRPr="00C26131" w:rsidRDefault="00E154AB" w:rsidP="00E154AB">
      <w:pPr>
        <w:pStyle w:val="PL"/>
      </w:pPr>
      <w:r w:rsidRPr="00C26131">
        <w:t xml:space="preserve">    uses mf3gpp:ManagedFunctionGrp;</w:t>
      </w:r>
    </w:p>
    <w:p w:rsidR="00E154AB" w:rsidRPr="00C26131" w:rsidRDefault="00E154AB" w:rsidP="00E154AB">
      <w:pPr>
        <w:pStyle w:val="PL"/>
      </w:pPr>
    </w:p>
    <w:p w:rsidR="00E154AB" w:rsidRPr="008028D8" w:rsidRDefault="00E154AB" w:rsidP="00E154AB">
      <w:pPr>
        <w:pStyle w:val="PL"/>
      </w:pPr>
      <w:r w:rsidRPr="00C26131">
        <w:t xml:space="preserve">    </w:t>
      </w:r>
      <w:r w:rsidRPr="008028D8">
        <w:t>leaf coverageShape {</w:t>
      </w:r>
    </w:p>
    <w:p w:rsidR="00E154AB" w:rsidRPr="008028D8" w:rsidRDefault="00E154AB" w:rsidP="00E154AB">
      <w:pPr>
        <w:pStyle w:val="PL"/>
      </w:pPr>
      <w:r w:rsidRPr="008028D8">
        <w:t xml:space="preserve">      description "Identifies the sector carrier coverage shape described by the envelope of the contained SSB beams. The coverage shape is implementation dependent.";</w:t>
      </w:r>
    </w:p>
    <w:p w:rsidR="00E154AB" w:rsidRPr="008028D8" w:rsidRDefault="00E154AB" w:rsidP="00E154AB">
      <w:pPr>
        <w:pStyle w:val="PL"/>
      </w:pPr>
      <w:r w:rsidRPr="008028D8">
        <w:t xml:space="preserve">      mandatory true;</w:t>
      </w:r>
    </w:p>
    <w:p w:rsidR="00E154AB" w:rsidRPr="008028D8" w:rsidRDefault="00E154AB" w:rsidP="00E154AB">
      <w:pPr>
        <w:pStyle w:val="PL"/>
      </w:pPr>
      <w:r w:rsidRPr="008028D8">
        <w:t xml:space="preserve">      type int32 { range "0..65535"; }</w:t>
      </w:r>
    </w:p>
    <w:p w:rsidR="00E154AB" w:rsidRPr="00C26131" w:rsidRDefault="00E154AB" w:rsidP="00E154AB">
      <w:pPr>
        <w:pStyle w:val="PL"/>
      </w:pPr>
      <w:r w:rsidRPr="008028D8">
        <w:t xml:space="preserve">    }</w:t>
      </w:r>
    </w:p>
    <w:p w:rsidR="00E154AB" w:rsidRPr="00C26131" w:rsidRDefault="00E154AB" w:rsidP="00E154AB">
      <w:pPr>
        <w:pStyle w:val="PL"/>
      </w:pPr>
    </w:p>
    <w:p w:rsidR="00E154AB" w:rsidRPr="00C26131" w:rsidRDefault="00E154AB" w:rsidP="00E154AB">
      <w:pPr>
        <w:pStyle w:val="PL"/>
      </w:pPr>
      <w:r w:rsidRPr="00C26131">
        <w:t xml:space="preserve">    leaf </w:t>
      </w:r>
      <w:r>
        <w:t>digital</w:t>
      </w:r>
      <w:r w:rsidRPr="00C26131">
        <w:t>Azimuth {</w:t>
      </w:r>
    </w:p>
    <w:p w:rsidR="00E154AB" w:rsidRPr="00621B58" w:rsidRDefault="00E154AB" w:rsidP="00E154AB">
      <w:pPr>
        <w:pStyle w:val="PL"/>
      </w:pPr>
      <w:r w:rsidRPr="00C26131">
        <w:t xml:space="preserve">      description "</w:t>
      </w:r>
      <w:r w:rsidRPr="00621B58">
        <w:t>Digitally-controlled azimuth through beamforming. It represents the horizontal pointing direction of the antenna relative to the antenna bore sight, representing the total non-mechanical horizontal pan of the selected coverageShape. Positive value gives azimuth to the right and negative value gives an azimuth to the left.</w:t>
      </w:r>
      <w:r w:rsidRPr="00C26131">
        <w:t>"</w:t>
      </w:r>
      <w:r>
        <w:t>;</w:t>
      </w:r>
    </w:p>
    <w:p w:rsidR="00E154AB" w:rsidRPr="00C26131" w:rsidRDefault="00E154AB" w:rsidP="00E154AB">
      <w:pPr>
        <w:pStyle w:val="PL"/>
      </w:pPr>
    </w:p>
    <w:p w:rsidR="00E154AB" w:rsidRPr="00C26131" w:rsidRDefault="00E154AB" w:rsidP="00E154AB">
      <w:pPr>
        <w:pStyle w:val="PL"/>
      </w:pPr>
      <w:r w:rsidRPr="00C26131">
        <w:lastRenderedPageBreak/>
        <w:t xml:space="preserve">      reference "3GPP TS 38.104, TS 38.901, TS 28.662";</w:t>
      </w:r>
    </w:p>
    <w:p w:rsidR="00E154AB" w:rsidRPr="00C26131" w:rsidRDefault="00E154AB" w:rsidP="00E154AB">
      <w:pPr>
        <w:pStyle w:val="PL"/>
      </w:pPr>
      <w:r w:rsidRPr="00C26131">
        <w:t xml:space="preserve">      type int32 { range "-1800..1800"; }</w:t>
      </w:r>
    </w:p>
    <w:p w:rsidR="00E154AB" w:rsidRPr="00C26131" w:rsidRDefault="00E154AB" w:rsidP="00E154AB">
      <w:pPr>
        <w:pStyle w:val="PL"/>
      </w:pPr>
      <w:r w:rsidRPr="00C26131">
        <w:t xml:space="preserve">      units </w:t>
      </w:r>
      <w:r>
        <w:t>"</w:t>
      </w:r>
      <w:r w:rsidRPr="00C26131">
        <w:t>0.1</w:t>
      </w:r>
      <w:r>
        <w:t>"</w:t>
      </w:r>
      <w:r w:rsidRPr="00C26131">
        <w:t>;</w:t>
      </w:r>
    </w:p>
    <w:p w:rsidR="00E154AB" w:rsidRPr="00C26131" w:rsidRDefault="00E154AB" w:rsidP="00E154AB">
      <w:pPr>
        <w:pStyle w:val="PL"/>
      </w:pPr>
      <w:r w:rsidRPr="00C26131">
        <w:t xml:space="preserve">    }</w:t>
      </w:r>
    </w:p>
    <w:p w:rsidR="00E154AB" w:rsidRPr="00C26131" w:rsidRDefault="00E154AB" w:rsidP="00E154AB">
      <w:pPr>
        <w:pStyle w:val="PL"/>
      </w:pPr>
    </w:p>
    <w:p w:rsidR="00E154AB" w:rsidRPr="00C26131" w:rsidRDefault="00E154AB" w:rsidP="00E154AB">
      <w:pPr>
        <w:pStyle w:val="PL"/>
      </w:pPr>
      <w:r w:rsidRPr="00C26131">
        <w:t xml:space="preserve">    leaf </w:t>
      </w:r>
      <w:r>
        <w:t>digital</w:t>
      </w:r>
      <w:r w:rsidRPr="00C26131">
        <w:t>Tilt {</w:t>
      </w:r>
    </w:p>
    <w:p w:rsidR="00E154AB" w:rsidRPr="001C17B0" w:rsidRDefault="00E154AB" w:rsidP="00E154AB">
      <w:pPr>
        <w:pStyle w:val="PL"/>
      </w:pPr>
      <w:r w:rsidRPr="00C26131">
        <w:t xml:space="preserve">      description "</w:t>
      </w:r>
      <w:r w:rsidRPr="001C17B0">
        <w:t>Digitally-controlled tilt through beamforming. It represents the vertical pointing direction of the antenna relative to the antenna bore sight, representing the total non-mechanical vertical tilt of the selected coverageShape. Positive value gives downwards tilt and negative value gives upwards tilt.</w:t>
      </w:r>
      <w:r w:rsidRPr="00C26131">
        <w:t>"</w:t>
      </w:r>
      <w:r>
        <w:t>;</w:t>
      </w:r>
    </w:p>
    <w:p w:rsidR="00E154AB" w:rsidRPr="00C26131" w:rsidRDefault="00E154AB" w:rsidP="00E154AB">
      <w:pPr>
        <w:pStyle w:val="PL"/>
      </w:pPr>
      <w:r w:rsidRPr="00C26131">
        <w:t xml:space="preserve">      reference "3GPP TS 38.104, TS 38.901, TS 28.662";</w:t>
      </w:r>
    </w:p>
    <w:p w:rsidR="00E154AB" w:rsidRPr="00C26131" w:rsidRDefault="00E154AB" w:rsidP="00E154AB">
      <w:pPr>
        <w:pStyle w:val="PL"/>
      </w:pPr>
      <w:r w:rsidRPr="00C26131">
        <w:t xml:space="preserve">      type int32 { range "-900..900"; }</w:t>
      </w:r>
    </w:p>
    <w:p w:rsidR="00E154AB" w:rsidRPr="00C26131" w:rsidRDefault="00E154AB" w:rsidP="00E154AB">
      <w:pPr>
        <w:pStyle w:val="PL"/>
      </w:pPr>
      <w:r w:rsidRPr="00C26131">
        <w:t xml:space="preserve">      units </w:t>
      </w:r>
      <w:r>
        <w:t>"</w:t>
      </w:r>
      <w:r w:rsidRPr="00C26131">
        <w:t>0.1</w:t>
      </w:r>
      <w:r>
        <w:t>"</w:t>
      </w:r>
      <w:r w:rsidRPr="00C26131">
        <w:t>;</w:t>
      </w:r>
    </w:p>
    <w:p w:rsidR="00E154AB" w:rsidRPr="00C26131" w:rsidRDefault="00E154AB" w:rsidP="00E154AB">
      <w:pPr>
        <w:pStyle w:val="PL"/>
      </w:pPr>
      <w:r w:rsidRPr="00C26131">
        <w:t xml:space="preserve">    }</w:t>
      </w:r>
      <w:r w:rsidRPr="00C26131">
        <w:tab/>
      </w:r>
    </w:p>
    <w:p w:rsidR="00E154AB" w:rsidRPr="00C26131" w:rsidRDefault="00E154AB" w:rsidP="00E154AB">
      <w:pPr>
        <w:pStyle w:val="PL"/>
      </w:pPr>
      <w:r w:rsidRPr="00C26131">
        <w:t xml:space="preserve">  }    </w:t>
      </w:r>
    </w:p>
    <w:p w:rsidR="00E154AB" w:rsidRPr="00C26131" w:rsidRDefault="00E154AB" w:rsidP="00E154AB">
      <w:pPr>
        <w:pStyle w:val="PL"/>
      </w:pPr>
    </w:p>
    <w:p w:rsidR="00E154AB" w:rsidRPr="00C26131" w:rsidRDefault="00E154AB" w:rsidP="00E154AB">
      <w:pPr>
        <w:pStyle w:val="PL"/>
      </w:pPr>
      <w:r w:rsidRPr="00C26131">
        <w:t xml:space="preserve">  augment "/me3gpp:ManagedElement</w:t>
      </w:r>
      <w:r w:rsidRPr="00E23388">
        <w:t>/gnbdu3gpp:GNBDUFunction</w:t>
      </w:r>
      <w:r w:rsidRPr="00C26131">
        <w:t>/nrsectcarr3gpp:NRSectorCarrier" {</w:t>
      </w:r>
    </w:p>
    <w:p w:rsidR="00E154AB" w:rsidRPr="00C26131" w:rsidRDefault="00E154AB" w:rsidP="00E154AB">
      <w:pPr>
        <w:pStyle w:val="PL"/>
      </w:pPr>
    </w:p>
    <w:p w:rsidR="00E154AB" w:rsidRPr="00C26131" w:rsidRDefault="00E154AB" w:rsidP="00E154AB">
      <w:pPr>
        <w:pStyle w:val="PL"/>
      </w:pPr>
      <w:r w:rsidRPr="00C26131">
        <w:t xml:space="preserve">    list CommonBeamformingFunction {</w:t>
      </w:r>
    </w:p>
    <w:p w:rsidR="00E154AB" w:rsidRPr="00C26131" w:rsidRDefault="00E154AB" w:rsidP="00E154AB">
      <w:pPr>
        <w:pStyle w:val="PL"/>
      </w:pPr>
      <w:r w:rsidRPr="00C26131">
        <w:t xml:space="preserve">      description "Represents common beamforming functionality (eg: SSB beams) for the NRSectorCarrier.";</w:t>
      </w:r>
    </w:p>
    <w:p w:rsidR="00E154AB" w:rsidRPr="00C26131" w:rsidRDefault="00E154AB" w:rsidP="00E154AB">
      <w:pPr>
        <w:pStyle w:val="PL"/>
      </w:pPr>
      <w:r w:rsidRPr="00C26131">
        <w:t xml:space="preserve">      reference "3GPP TS 28.541";</w:t>
      </w:r>
    </w:p>
    <w:p w:rsidR="00E154AB" w:rsidRPr="00C26131" w:rsidRDefault="00E154AB" w:rsidP="00E154AB">
      <w:pPr>
        <w:pStyle w:val="PL"/>
      </w:pPr>
      <w:r w:rsidRPr="00C26131">
        <w:t xml:space="preserve">      key id;</w:t>
      </w:r>
    </w:p>
    <w:p w:rsidR="00E154AB" w:rsidRPr="00C26131" w:rsidRDefault="00E154AB" w:rsidP="00E154AB">
      <w:pPr>
        <w:pStyle w:val="PL"/>
      </w:pPr>
      <w:r w:rsidRPr="00C26131">
        <w:t xml:space="preserve">      uses top3gpp:Top_Grp;</w:t>
      </w:r>
    </w:p>
    <w:p w:rsidR="00E154AB" w:rsidRPr="00C26131" w:rsidRDefault="00E154AB" w:rsidP="00E154AB">
      <w:pPr>
        <w:pStyle w:val="PL"/>
      </w:pPr>
      <w:r w:rsidRPr="00C26131">
        <w:t xml:space="preserve">      container attributes {</w:t>
      </w:r>
    </w:p>
    <w:p w:rsidR="00E154AB" w:rsidRPr="00C26131" w:rsidRDefault="00E154AB" w:rsidP="00E154AB">
      <w:pPr>
        <w:pStyle w:val="PL"/>
      </w:pPr>
      <w:r w:rsidRPr="00C26131">
        <w:t xml:space="preserve">        uses CommonBeamformingFunctionGrp;</w:t>
      </w:r>
    </w:p>
    <w:p w:rsidR="00E154AB" w:rsidRPr="00C26131" w:rsidRDefault="00E154AB" w:rsidP="00E154AB">
      <w:pPr>
        <w:pStyle w:val="PL"/>
      </w:pPr>
      <w:r w:rsidRPr="00C26131">
        <w:t xml:space="preserve">      }</w:t>
      </w:r>
    </w:p>
    <w:p w:rsidR="00E154AB" w:rsidRPr="00C26131" w:rsidRDefault="00E154AB" w:rsidP="00E154AB">
      <w:pPr>
        <w:pStyle w:val="PL"/>
      </w:pPr>
      <w:r w:rsidRPr="00C26131">
        <w:t xml:space="preserve">    }</w:t>
      </w:r>
    </w:p>
    <w:p w:rsidR="00E154AB" w:rsidRPr="00C26131" w:rsidRDefault="00E154AB" w:rsidP="00E154AB">
      <w:pPr>
        <w:pStyle w:val="PL"/>
      </w:pPr>
      <w:r w:rsidRPr="00C26131">
        <w:t xml:space="preserve">  }</w:t>
      </w:r>
    </w:p>
    <w:p w:rsidR="00E154AB" w:rsidRPr="00C26131" w:rsidRDefault="00E154AB" w:rsidP="00E154AB">
      <w:pPr>
        <w:pStyle w:val="PL"/>
      </w:pPr>
      <w:r w:rsidRPr="00C26131">
        <w:t>}</w:t>
      </w:r>
    </w:p>
    <w:p w:rsidR="00E154AB" w:rsidRDefault="00E154AB" w:rsidP="00E154AB">
      <w:pPr>
        <w:pStyle w:val="PL"/>
      </w:pPr>
    </w:p>
    <w:p w:rsidR="00E154AB" w:rsidRDefault="00E154AB" w:rsidP="00E154AB">
      <w:pPr>
        <w:pStyle w:val="PL"/>
      </w:pPr>
    </w:p>
    <w:p w:rsidR="00E154AB" w:rsidRDefault="00E154AB" w:rsidP="00E154AB">
      <w:pPr>
        <w:pStyle w:val="PL"/>
      </w:pPr>
    </w:p>
    <w:p w:rsidR="00E154AB" w:rsidRDefault="00E154AB" w:rsidP="00E154AB">
      <w:pPr>
        <w:pStyle w:val="Heading2"/>
        <w:rPr>
          <w:lang w:eastAsia="zh-CN"/>
        </w:rPr>
      </w:pPr>
      <w:bookmarkStart w:id="22178" w:name="_Toc35878768"/>
      <w:bookmarkStart w:id="22179" w:name="_Toc36220584"/>
      <w:bookmarkStart w:id="22180" w:name="_Toc36474682"/>
      <w:bookmarkStart w:id="22181" w:name="_Toc27405576"/>
      <w:bookmarkStart w:id="22182" w:name="_Toc36542954"/>
      <w:bookmarkStart w:id="22183" w:name="_Toc36543775"/>
      <w:bookmarkStart w:id="22184" w:name="_Toc36568013"/>
      <w:bookmarkStart w:id="22185" w:name="_Toc44341752"/>
      <w:r>
        <w:rPr>
          <w:lang w:eastAsia="zh-CN"/>
        </w:rPr>
        <w:t>E.5.2</w:t>
      </w:r>
      <w:r w:rsidRPr="00B22EF8">
        <w:rPr>
          <w:lang w:eastAsia="zh-CN"/>
        </w:rPr>
        <w:tab/>
        <w:t>module</w:t>
      </w:r>
      <w:r w:rsidRPr="001C4329">
        <w:t>_3gpp-nr-nrm-ep@.yang</w:t>
      </w:r>
      <w:bookmarkEnd w:id="22178"/>
      <w:bookmarkEnd w:id="22179"/>
      <w:bookmarkEnd w:id="22180"/>
      <w:bookmarkEnd w:id="22181"/>
      <w:bookmarkEnd w:id="22182"/>
      <w:bookmarkEnd w:id="22183"/>
      <w:bookmarkEnd w:id="22184"/>
      <w:bookmarkEnd w:id="22185"/>
    </w:p>
    <w:p w:rsidR="00E154AB" w:rsidRDefault="00E154AB" w:rsidP="00E154AB">
      <w:pPr>
        <w:pStyle w:val="PL"/>
      </w:pPr>
    </w:p>
    <w:p w:rsidR="00E154AB" w:rsidRDefault="00E154AB" w:rsidP="00E154AB">
      <w:pPr>
        <w:pStyle w:val="PL"/>
      </w:pPr>
      <w:r>
        <w:t>module _3gpp-nr-nrm-ep {</w:t>
      </w:r>
    </w:p>
    <w:p w:rsidR="00E154AB" w:rsidRDefault="00E154AB" w:rsidP="00E154AB">
      <w:pPr>
        <w:pStyle w:val="PL"/>
      </w:pPr>
      <w:r>
        <w:t xml:space="preserve">  yang-version 1.1;</w:t>
      </w:r>
    </w:p>
    <w:p w:rsidR="00E154AB" w:rsidRDefault="00E154AB" w:rsidP="00E154AB">
      <w:pPr>
        <w:pStyle w:val="PL"/>
      </w:pPr>
      <w:r>
        <w:t xml:space="preserve">  namespace "urn:3gpp:sa5:_3gpp-nr-nrm-ep";</w:t>
      </w:r>
    </w:p>
    <w:p w:rsidR="00E154AB" w:rsidRDefault="00E154AB" w:rsidP="00E154AB">
      <w:pPr>
        <w:pStyle w:val="PL"/>
      </w:pPr>
      <w:r>
        <w:t xml:space="preserve">  prefix "ep3gpp";</w:t>
      </w:r>
    </w:p>
    <w:p w:rsidR="00E154AB" w:rsidRDefault="00E154AB" w:rsidP="00E154AB">
      <w:pPr>
        <w:pStyle w:val="PL"/>
      </w:pPr>
    </w:p>
    <w:p w:rsidR="00E154AB" w:rsidRDefault="00E154AB" w:rsidP="00E154AB">
      <w:pPr>
        <w:pStyle w:val="PL"/>
      </w:pPr>
      <w:r>
        <w:t xml:space="preserve">  import _3gpp-common-ep-rp { prefix eprp3gpp;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_3gpp-common-top { prefix top3gpp; }</w:t>
      </w:r>
    </w:p>
    <w:p w:rsidR="00E154AB" w:rsidRDefault="00E154AB" w:rsidP="00E154AB">
      <w:pPr>
        <w:pStyle w:val="PL"/>
      </w:pPr>
      <w:r>
        <w:t xml:space="preserve">  import _3gpp-nr-nrm-gnbcucpfunction { prefix gnbcucp3gpp; }</w:t>
      </w:r>
    </w:p>
    <w:p w:rsidR="00E154AB" w:rsidRDefault="00E154AB" w:rsidP="00E154AB">
      <w:pPr>
        <w:pStyle w:val="PL"/>
      </w:pPr>
      <w:r>
        <w:t xml:space="preserve">  import _3gpp-nr-nrm-gnbcuupfunction { prefix gnbcuup3gpp; }</w:t>
      </w:r>
    </w:p>
    <w:p w:rsidR="00E154AB" w:rsidRDefault="00E154AB" w:rsidP="00E154AB">
      <w:pPr>
        <w:pStyle w:val="PL"/>
      </w:pPr>
      <w:r>
        <w:t xml:space="preserve">  import _3gpp-nr-nrm-gnbdufunction { prefix gnbdu3gpp;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NR related endpoint</w:t>
      </w:r>
    </w:p>
    <w:p w:rsidR="00E154AB" w:rsidRDefault="00E154AB" w:rsidP="00E154AB">
      <w:pPr>
        <w:pStyle w:val="PL"/>
      </w:pPr>
      <w:r>
        <w:t xml:space="preserve">    Information Object Classes (IOCs) that are part of the NR Network</w:t>
      </w:r>
    </w:p>
    <w:p w:rsidR="00E154AB" w:rsidRDefault="00E154AB" w:rsidP="00E154AB">
      <w:pPr>
        <w:pStyle w:val="PL"/>
      </w:pPr>
      <w:r>
        <w:t xml:space="preserve">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Default="00E154AB" w:rsidP="00E154AB">
      <w:pPr>
        <w:pStyle w:val="PL"/>
      </w:pPr>
      <w:r>
        <w:t xml:space="preserve">  revision 2020-03-02 { reference S5-201191";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EP_E1Grp {</w:t>
      </w:r>
    </w:p>
    <w:p w:rsidR="00E154AB" w:rsidRDefault="00E154AB" w:rsidP="00E154AB">
      <w:pPr>
        <w:pStyle w:val="PL"/>
      </w:pPr>
      <w:r>
        <w:t xml:space="preserve">    description "Represents the EP_E1 IOC.";</w:t>
      </w:r>
    </w:p>
    <w:p w:rsidR="00E154AB" w:rsidRDefault="00E154AB" w:rsidP="00E154AB">
      <w:pPr>
        <w:pStyle w:val="PL"/>
      </w:pPr>
      <w:r>
        <w:t xml:space="preserve">    reference "3GPP TS 28.541, 3GPP TS 38.401";</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EP_F1CGrp {</w:t>
      </w:r>
    </w:p>
    <w:p w:rsidR="00E154AB" w:rsidRDefault="00E154AB" w:rsidP="00E154AB">
      <w:pPr>
        <w:pStyle w:val="PL"/>
      </w:pPr>
      <w:r>
        <w:t xml:space="preserve">    description "Represents the EP_F1C IOC.";</w:t>
      </w:r>
    </w:p>
    <w:p w:rsidR="00E154AB" w:rsidRDefault="00E154AB" w:rsidP="00E154AB">
      <w:pPr>
        <w:pStyle w:val="PL"/>
      </w:pPr>
      <w:r>
        <w:t xml:space="preserve">    reference "3GPP TS 28.541, 3GPP TS 38.470";</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EP_F1UGrp {</w:t>
      </w:r>
    </w:p>
    <w:p w:rsidR="00E154AB" w:rsidRDefault="00E154AB" w:rsidP="00E154AB">
      <w:pPr>
        <w:pStyle w:val="PL"/>
      </w:pPr>
      <w:r>
        <w:t xml:space="preserve">    description "Represents the EP_F1U IOC.";</w:t>
      </w:r>
    </w:p>
    <w:p w:rsidR="00E154AB" w:rsidRDefault="00E154AB" w:rsidP="00E154AB">
      <w:pPr>
        <w:pStyle w:val="PL"/>
      </w:pPr>
      <w:r>
        <w:t xml:space="preserve">    reference "3GPP TS 28.541, 3GPP TS 38.470";</w:t>
      </w:r>
      <w:r>
        <w:tab/>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EP_XnCGrp {</w:t>
      </w:r>
    </w:p>
    <w:p w:rsidR="00E154AB" w:rsidRDefault="00E154AB" w:rsidP="00E154AB">
      <w:pPr>
        <w:pStyle w:val="PL"/>
      </w:pPr>
      <w:r>
        <w:t xml:space="preserve">    description "Represents the EP_XnC IOC.";</w:t>
      </w:r>
    </w:p>
    <w:p w:rsidR="00E154AB" w:rsidRDefault="00E154AB" w:rsidP="00E154AB">
      <w:pPr>
        <w:pStyle w:val="PL"/>
      </w:pPr>
      <w:r>
        <w:t xml:space="preserve">    reference "3GPP TS 28.541, 3GPP TS 38.420";</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EP_XnUGrp {</w:t>
      </w:r>
    </w:p>
    <w:p w:rsidR="00E154AB" w:rsidRDefault="00E154AB" w:rsidP="00E154AB">
      <w:pPr>
        <w:pStyle w:val="PL"/>
      </w:pPr>
      <w:r>
        <w:t xml:space="preserve">    description "Represents the EP_XnU IOC.";</w:t>
      </w:r>
    </w:p>
    <w:p w:rsidR="00E154AB" w:rsidRDefault="00E154AB" w:rsidP="00E154AB">
      <w:pPr>
        <w:pStyle w:val="PL"/>
      </w:pPr>
      <w:r>
        <w:t xml:space="preserve">    reference "3GPP TS 28.541, 3GPP TS 38.420";</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EP_NgCGrp {</w:t>
      </w:r>
    </w:p>
    <w:p w:rsidR="00E154AB" w:rsidRDefault="00E154AB" w:rsidP="00E154AB">
      <w:pPr>
        <w:pStyle w:val="PL"/>
      </w:pPr>
      <w:r>
        <w:t xml:space="preserve">    description "Represents the EP_NgC IOC.";</w:t>
      </w:r>
    </w:p>
    <w:p w:rsidR="00E154AB" w:rsidRDefault="00E154AB" w:rsidP="00E154AB">
      <w:pPr>
        <w:pStyle w:val="PL"/>
      </w:pPr>
      <w:r>
        <w:t xml:space="preserve">    reference "3GPP TS 28.541, 3GPP TS 38.470";</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EP_NgUGrp {</w:t>
      </w:r>
    </w:p>
    <w:p w:rsidR="00E154AB" w:rsidRDefault="00E154AB" w:rsidP="00E154AB">
      <w:pPr>
        <w:pStyle w:val="PL"/>
      </w:pPr>
      <w:r>
        <w:t xml:space="preserve">    description "Represents the EP_NgU IOC.";</w:t>
      </w:r>
    </w:p>
    <w:p w:rsidR="00E154AB" w:rsidRDefault="00E154AB" w:rsidP="00E154AB">
      <w:pPr>
        <w:pStyle w:val="PL"/>
      </w:pPr>
      <w:r>
        <w:t xml:space="preserve">    reference "3GPP TS 28.541, 3GPP TS 38.470";</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EP_X2CGrp {</w:t>
      </w:r>
    </w:p>
    <w:p w:rsidR="00E154AB" w:rsidRDefault="00E154AB" w:rsidP="00E154AB">
      <w:pPr>
        <w:pStyle w:val="PL"/>
      </w:pPr>
      <w:r>
        <w:t xml:space="preserve">    description "Represents the EP_X2C IOC.";</w:t>
      </w:r>
    </w:p>
    <w:p w:rsidR="00E154AB" w:rsidRDefault="00E154AB" w:rsidP="00E154AB">
      <w:pPr>
        <w:pStyle w:val="PL"/>
      </w:pPr>
      <w:r>
        <w:t xml:space="preserve">    reference "3GPP TS 28.541, 3GPP TS 36.423";</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EP_X2UGrp {</w:t>
      </w:r>
    </w:p>
    <w:p w:rsidR="00E154AB" w:rsidRDefault="00E154AB" w:rsidP="00E154AB">
      <w:pPr>
        <w:pStyle w:val="PL"/>
      </w:pPr>
      <w:r>
        <w:t xml:space="preserve">    description "Represents the EP_X2U IOC.";</w:t>
      </w:r>
    </w:p>
    <w:p w:rsidR="00E154AB" w:rsidRDefault="00E154AB" w:rsidP="00E154AB">
      <w:pPr>
        <w:pStyle w:val="PL"/>
      </w:pPr>
      <w:r>
        <w:t xml:space="preserve">    reference "3GPP TS 28.541, 3GPP TS 36.425";</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EP_S1UGrp {</w:t>
      </w:r>
    </w:p>
    <w:p w:rsidR="00E154AB" w:rsidRDefault="00E154AB" w:rsidP="00E154AB">
      <w:pPr>
        <w:pStyle w:val="PL"/>
      </w:pPr>
      <w:r>
        <w:t xml:space="preserve">    description "Represents the EP_S1U IOC.";</w:t>
      </w:r>
    </w:p>
    <w:p w:rsidR="00E154AB" w:rsidRDefault="00E154AB" w:rsidP="00E154AB">
      <w:pPr>
        <w:pStyle w:val="PL"/>
      </w:pPr>
      <w:r>
        <w:t xml:space="preserve">    reference "3GPP TS 28.541, 3GPP TS 36.410";</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"/me3gpp:ManagedElement/gnbcucp3gpp:GNBCUCPFunction" {</w:t>
      </w:r>
    </w:p>
    <w:p w:rsidR="00E154AB" w:rsidRDefault="00E154AB" w:rsidP="00E154AB">
      <w:pPr>
        <w:pStyle w:val="PL"/>
      </w:pPr>
    </w:p>
    <w:p w:rsidR="00E154AB" w:rsidRDefault="00E154AB" w:rsidP="00E154AB">
      <w:pPr>
        <w:pStyle w:val="PL"/>
      </w:pPr>
      <w:r>
        <w:t xml:space="preserve">    list EP_E1 {</w:t>
      </w:r>
    </w:p>
    <w:p w:rsidR="00E154AB" w:rsidRDefault="00E154AB" w:rsidP="00E154AB">
      <w:pPr>
        <w:pStyle w:val="PL"/>
      </w:pPr>
      <w:r>
        <w:t xml:space="preserve">      description "Represents the local end point of the logical link,</w:t>
      </w:r>
    </w:p>
    <w:p w:rsidR="00E154AB" w:rsidRDefault="00E154AB" w:rsidP="00E154AB">
      <w:pPr>
        <w:pStyle w:val="PL"/>
      </w:pPr>
      <w:r>
        <w:t xml:space="preserve">        supporting E1 interface between gNB-CU-CP and gNB-CU-UP.";</w:t>
      </w:r>
    </w:p>
    <w:p w:rsidR="00E154AB" w:rsidRDefault="00E154AB" w:rsidP="00E154AB">
      <w:pPr>
        <w:pStyle w:val="PL"/>
      </w:pPr>
      <w:r>
        <w:t xml:space="preserve">      reference "3GPP TS 28.541, 3GPP TS 38.401";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EP_E1Grp;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EP_F1C {</w:t>
      </w:r>
    </w:p>
    <w:p w:rsidR="00E154AB" w:rsidRDefault="00E154AB" w:rsidP="00E154AB">
      <w:pPr>
        <w:pStyle w:val="PL"/>
      </w:pPr>
      <w:r>
        <w:t xml:space="preserve">      description "Represents the local end point of the control plane</w:t>
      </w:r>
    </w:p>
    <w:p w:rsidR="00E154AB" w:rsidRDefault="00E154AB" w:rsidP="00E154AB">
      <w:pPr>
        <w:pStyle w:val="PL"/>
      </w:pPr>
      <w:r>
        <w:t xml:space="preserve">        interface (F1-C) between the DU and CU or CU-CP.";</w:t>
      </w:r>
    </w:p>
    <w:p w:rsidR="00E154AB" w:rsidRDefault="00E154AB" w:rsidP="00E154AB">
      <w:pPr>
        <w:pStyle w:val="PL"/>
      </w:pPr>
      <w:r>
        <w:t xml:space="preserve">      reference "3GPP TS 28.541, 3GPP TS 38.470";</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EP_F1CGrp;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EP_NgC {</w:t>
      </w:r>
    </w:p>
    <w:p w:rsidR="00E154AB" w:rsidRDefault="00E154AB" w:rsidP="00E154AB">
      <w:pPr>
        <w:pStyle w:val="PL"/>
      </w:pPr>
      <w:r>
        <w:t xml:space="preserve">      description "Represents the local end point of the control plane</w:t>
      </w:r>
    </w:p>
    <w:p w:rsidR="00E154AB" w:rsidRDefault="00E154AB" w:rsidP="00E154AB">
      <w:pPr>
        <w:pStyle w:val="PL"/>
      </w:pPr>
      <w:r>
        <w:t xml:space="preserve">        interface (NG-C) between the gNB and NG-Core entity.";</w:t>
      </w:r>
    </w:p>
    <w:p w:rsidR="00E154AB" w:rsidRDefault="00E154AB" w:rsidP="00E154AB">
      <w:pPr>
        <w:pStyle w:val="PL"/>
      </w:pPr>
      <w:r>
        <w:t xml:space="preserve">      reference "3GPP TS 28.541, 3GPP TS 38.470";</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EP_NgCGrp;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lastRenderedPageBreak/>
        <w:t xml:space="preserve">    list EP_XnC {</w:t>
      </w:r>
    </w:p>
    <w:p w:rsidR="00E154AB" w:rsidRDefault="00E154AB" w:rsidP="00E154AB">
      <w:pPr>
        <w:pStyle w:val="PL"/>
      </w:pPr>
      <w:r>
        <w:t xml:space="preserve">      description "Represents the local gNB node end point of the logical</w:t>
      </w:r>
    </w:p>
    <w:p w:rsidR="00E154AB" w:rsidRDefault="00E154AB" w:rsidP="00E154AB">
      <w:pPr>
        <w:pStyle w:val="PL"/>
      </w:pPr>
      <w:r>
        <w:t xml:space="preserve">        link, supporting Xn application protocols, to a neighbour NG-RAN node </w:t>
      </w:r>
    </w:p>
    <w:p w:rsidR="00E154AB" w:rsidRDefault="00E154AB" w:rsidP="00E154AB">
      <w:pPr>
        <w:pStyle w:val="PL"/>
      </w:pPr>
      <w:r>
        <w:t xml:space="preserve">        (including gNB and ng-eNB). The Xn Application PDUs are carried over </w:t>
      </w:r>
    </w:p>
    <w:p w:rsidR="00E154AB" w:rsidRDefault="00E154AB" w:rsidP="00E154AB">
      <w:pPr>
        <w:pStyle w:val="PL"/>
      </w:pPr>
      <w:r>
        <w:t xml:space="preserve">        SCTP/IP/Data link layer/Physical layer stack.";</w:t>
      </w:r>
    </w:p>
    <w:p w:rsidR="00E154AB" w:rsidRDefault="00E154AB" w:rsidP="00E154AB">
      <w:pPr>
        <w:pStyle w:val="PL"/>
      </w:pPr>
      <w:r>
        <w:t xml:space="preserve">      reference "3GPP TS 28.541, 3GPP TS 38.420 subclause 7";</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Pr="008E6D39" w:rsidRDefault="00E154AB" w:rsidP="00E154AB">
      <w:pPr>
        <w:pStyle w:val="PL"/>
        <w:rPr>
          <w:lang w:val="fr-FR"/>
        </w:rPr>
      </w:pPr>
      <w:r>
        <w:t xml:space="preserve">      </w:t>
      </w:r>
      <w:r w:rsidRPr="008E6D39">
        <w:rPr>
          <w:lang w:val="fr-FR"/>
        </w:rPr>
        <w:t xml:space="preserve">container attributes {    </w:t>
      </w:r>
    </w:p>
    <w:p w:rsidR="00E154AB" w:rsidRPr="008E6D39" w:rsidRDefault="00E154AB" w:rsidP="00E154AB">
      <w:pPr>
        <w:pStyle w:val="PL"/>
        <w:rPr>
          <w:lang w:val="fr-FR"/>
        </w:rPr>
      </w:pPr>
      <w:r w:rsidRPr="008E6D39">
        <w:rPr>
          <w:lang w:val="fr-FR"/>
        </w:rPr>
        <w:t xml:space="preserve">        uses EP_XnCGrp;</w:t>
      </w:r>
    </w:p>
    <w:p w:rsidR="00E154AB" w:rsidRDefault="00E154AB" w:rsidP="00E154AB">
      <w:pPr>
        <w:pStyle w:val="PL"/>
      </w:pPr>
      <w:r w:rsidRPr="008E6D39">
        <w:rPr>
          <w:lang w:val="fr-FR"/>
        </w:rPr>
        <w:t xml:space="preserve">      </w:t>
      </w:r>
      <w:r>
        <w:t>}</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EP_X2C {</w:t>
      </w:r>
    </w:p>
    <w:p w:rsidR="00E154AB" w:rsidRDefault="00E154AB" w:rsidP="00E154AB">
      <w:pPr>
        <w:pStyle w:val="PL"/>
      </w:pPr>
      <w:r>
        <w:t xml:space="preserve">      description "Represents the local end point of the logical link,</w:t>
      </w:r>
    </w:p>
    <w:p w:rsidR="00E154AB" w:rsidRDefault="00E154AB" w:rsidP="00E154AB">
      <w:pPr>
        <w:pStyle w:val="PL"/>
      </w:pPr>
      <w:r>
        <w:t xml:space="preserve">        supporting X2-C application protocols used in EN-DC, to a neighbour</w:t>
      </w:r>
    </w:p>
    <w:p w:rsidR="00E154AB" w:rsidRPr="008E6D39" w:rsidRDefault="00E154AB" w:rsidP="00E154AB">
      <w:pPr>
        <w:pStyle w:val="PL"/>
        <w:rPr>
          <w:lang w:val="fr-FR"/>
        </w:rPr>
      </w:pPr>
      <w:r>
        <w:t xml:space="preserve">        </w:t>
      </w:r>
      <w:r w:rsidRPr="008E6D39">
        <w:rPr>
          <w:lang w:val="fr-FR"/>
        </w:rPr>
        <w:t>eNB or en-gNB node.";</w:t>
      </w:r>
    </w:p>
    <w:p w:rsidR="00E154AB" w:rsidRDefault="00E154AB" w:rsidP="00E154AB">
      <w:pPr>
        <w:pStyle w:val="PL"/>
      </w:pPr>
      <w:r w:rsidRPr="008E6D39">
        <w:rPr>
          <w:lang w:val="fr-FR"/>
        </w:rPr>
        <w:t xml:space="preserve">      </w:t>
      </w:r>
      <w:r>
        <w:t>reference "3GPP TS 28.541, 3GPP TS 36.423";</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EP_X2CGrp;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"/me3gpp:ManagedElement/gnbcuup3gpp:GNBCUUPFunction" {</w:t>
      </w:r>
    </w:p>
    <w:p w:rsidR="00E154AB" w:rsidRDefault="00E154AB" w:rsidP="00E154AB">
      <w:pPr>
        <w:pStyle w:val="PL"/>
      </w:pPr>
    </w:p>
    <w:p w:rsidR="00E154AB" w:rsidRDefault="00E154AB" w:rsidP="00E154AB">
      <w:pPr>
        <w:pStyle w:val="PL"/>
      </w:pPr>
      <w:r>
        <w:t xml:space="preserve">    list EP_E1 {</w:t>
      </w:r>
    </w:p>
    <w:p w:rsidR="00E154AB" w:rsidRDefault="00E154AB" w:rsidP="00E154AB">
      <w:pPr>
        <w:pStyle w:val="PL"/>
      </w:pPr>
      <w:r>
        <w:t xml:space="preserve">      description "Represents the local end point of the logical link,</w:t>
      </w:r>
    </w:p>
    <w:p w:rsidR="00E154AB" w:rsidRDefault="00E154AB" w:rsidP="00E154AB">
      <w:pPr>
        <w:pStyle w:val="PL"/>
      </w:pPr>
      <w:r>
        <w:t xml:space="preserve">        supporting E1 interface between gNB-CU-CP and gNB-CU-UP.";</w:t>
      </w:r>
    </w:p>
    <w:p w:rsidR="00E154AB" w:rsidRDefault="00E154AB" w:rsidP="00E154AB">
      <w:pPr>
        <w:pStyle w:val="PL"/>
      </w:pPr>
      <w:r>
        <w:t xml:space="preserve">      reference "3GPP TS 28.541, 3GPP TS 38.401";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EP_E1Grp;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EP_F1U {</w:t>
      </w:r>
    </w:p>
    <w:p w:rsidR="00E154AB" w:rsidRDefault="00E154AB" w:rsidP="00E154AB">
      <w:pPr>
        <w:pStyle w:val="PL"/>
      </w:pPr>
      <w:r>
        <w:t xml:space="preserve">      description "Represents the local end point of the user plane</w:t>
      </w:r>
    </w:p>
    <w:p w:rsidR="00E154AB" w:rsidRDefault="00E154AB" w:rsidP="00E154AB">
      <w:pPr>
        <w:pStyle w:val="PL"/>
      </w:pPr>
      <w:r>
        <w:t xml:space="preserve">        interface (F1-U) between the DU and CU or CU-UP.";</w:t>
      </w:r>
    </w:p>
    <w:p w:rsidR="00E154AB" w:rsidRDefault="00E154AB" w:rsidP="00E154AB">
      <w:pPr>
        <w:pStyle w:val="PL"/>
      </w:pPr>
      <w:r>
        <w:t xml:space="preserve">      reference "3GPP TS 28.541, 3GPP TS 38.470";</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EP_F1UGrp;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EP_NgU {</w:t>
      </w:r>
    </w:p>
    <w:p w:rsidR="00E154AB" w:rsidRDefault="00E154AB" w:rsidP="00E154AB">
      <w:pPr>
        <w:pStyle w:val="PL"/>
      </w:pPr>
      <w:r>
        <w:t xml:space="preserve">      description "Represents the local end point of the NG user plane</w:t>
      </w:r>
    </w:p>
    <w:p w:rsidR="00E154AB" w:rsidRDefault="00E154AB" w:rsidP="00E154AB">
      <w:pPr>
        <w:pStyle w:val="PL"/>
      </w:pPr>
      <w:r>
        <w:t xml:space="preserve">        (NG-U) interface between the gNB and the UPGW.";</w:t>
      </w:r>
    </w:p>
    <w:p w:rsidR="00E154AB" w:rsidRDefault="00E154AB" w:rsidP="00E154AB">
      <w:pPr>
        <w:pStyle w:val="PL"/>
      </w:pPr>
      <w:r>
        <w:t xml:space="preserve">      reference "3GPP TS 28.541, 3GPP TS 38.470";</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EP_NgUGrp;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EP_XnU {</w:t>
      </w:r>
    </w:p>
    <w:p w:rsidR="00E154AB" w:rsidRDefault="00E154AB" w:rsidP="00E154AB">
      <w:pPr>
        <w:pStyle w:val="PL"/>
      </w:pPr>
      <w:r>
        <w:t xml:space="preserve">      description "Represents the one end-point of a logical link supporting</w:t>
      </w:r>
    </w:p>
    <w:p w:rsidR="00E154AB" w:rsidRDefault="00E154AB" w:rsidP="00E154AB">
      <w:pPr>
        <w:pStyle w:val="PL"/>
      </w:pPr>
      <w:r>
        <w:t xml:space="preserve">        the Xn user plane (Xn-U) interface. The Xn-U interface provides</w:t>
      </w:r>
    </w:p>
    <w:p w:rsidR="00E154AB" w:rsidRDefault="00E154AB" w:rsidP="00E154AB">
      <w:pPr>
        <w:pStyle w:val="PL"/>
      </w:pPr>
      <w:r>
        <w:t xml:space="preserve">        non-guaranteed delivery of user plane PDUs between two NG-RAN nodes.";</w:t>
      </w:r>
    </w:p>
    <w:p w:rsidR="00E154AB" w:rsidRDefault="00E154AB" w:rsidP="00E154AB">
      <w:pPr>
        <w:pStyle w:val="PL"/>
      </w:pPr>
      <w:r>
        <w:t xml:space="preserve">      reference "3GPP TS 28.541, 3GPP TS 38.420";</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Pr="008E6D39" w:rsidRDefault="00E154AB" w:rsidP="00E154AB">
      <w:pPr>
        <w:pStyle w:val="PL"/>
        <w:rPr>
          <w:lang w:val="fr-FR"/>
        </w:rPr>
      </w:pPr>
      <w:r>
        <w:t xml:space="preserve">      </w:t>
      </w:r>
      <w:r w:rsidRPr="008E6D39">
        <w:rPr>
          <w:lang w:val="fr-FR"/>
        </w:rPr>
        <w:t xml:space="preserve">container attributes {    </w:t>
      </w:r>
    </w:p>
    <w:p w:rsidR="00E154AB" w:rsidRPr="008E6D39" w:rsidRDefault="00E154AB" w:rsidP="00E154AB">
      <w:pPr>
        <w:pStyle w:val="PL"/>
        <w:rPr>
          <w:lang w:val="fr-FR"/>
        </w:rPr>
      </w:pPr>
      <w:r w:rsidRPr="008E6D39">
        <w:rPr>
          <w:lang w:val="fr-FR"/>
        </w:rPr>
        <w:t xml:space="preserve">        uses EP_XnUGrp;</w:t>
      </w:r>
    </w:p>
    <w:p w:rsidR="00E154AB" w:rsidRDefault="00E154AB" w:rsidP="00E154AB">
      <w:pPr>
        <w:pStyle w:val="PL"/>
      </w:pPr>
      <w:r w:rsidRPr="008E6D39">
        <w:rPr>
          <w:lang w:val="fr-FR"/>
        </w:rPr>
        <w:t xml:space="preserve">      </w:t>
      </w:r>
      <w:r>
        <w:t>}</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EP_X2U {</w:t>
      </w:r>
    </w:p>
    <w:p w:rsidR="00E154AB" w:rsidRDefault="00E154AB" w:rsidP="00E154AB">
      <w:pPr>
        <w:pStyle w:val="PL"/>
      </w:pPr>
      <w:r>
        <w:t xml:space="preserve">      description "Represents the local end-point of a logical link supporting</w:t>
      </w:r>
    </w:p>
    <w:p w:rsidR="00E154AB" w:rsidRDefault="00E154AB" w:rsidP="00E154AB">
      <w:pPr>
        <w:pStyle w:val="PL"/>
      </w:pPr>
      <w:r>
        <w:t xml:space="preserve">        the X2 user plane (X2-U) interface used in EN-DC.";</w:t>
      </w:r>
    </w:p>
    <w:p w:rsidR="00E154AB" w:rsidRDefault="00E154AB" w:rsidP="00E154AB">
      <w:pPr>
        <w:pStyle w:val="PL"/>
      </w:pPr>
      <w:r>
        <w:t xml:space="preserve">      reference "3GPP TS 28.541, 3GPP TS 36.425";</w:t>
      </w:r>
    </w:p>
    <w:p w:rsidR="00E154AB" w:rsidRDefault="00E154AB" w:rsidP="00E154AB">
      <w:pPr>
        <w:pStyle w:val="PL"/>
      </w:pPr>
      <w:r>
        <w:t xml:space="preserve">      key id;</w:t>
      </w:r>
    </w:p>
    <w:p w:rsidR="00E154AB" w:rsidRDefault="00E154AB" w:rsidP="00E154AB">
      <w:pPr>
        <w:pStyle w:val="PL"/>
      </w:pPr>
      <w:r>
        <w:lastRenderedPageBreak/>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EP_X2UGrp;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EP_S1U {</w:t>
      </w:r>
    </w:p>
    <w:p w:rsidR="00E154AB" w:rsidRDefault="00E154AB" w:rsidP="00E154AB">
      <w:pPr>
        <w:pStyle w:val="PL"/>
      </w:pPr>
      <w:r>
        <w:t xml:space="preserve">      description "Represents the local end point of the logical link,</w:t>
      </w:r>
    </w:p>
    <w:p w:rsidR="00E154AB" w:rsidRDefault="00E154AB" w:rsidP="00E154AB">
      <w:pPr>
        <w:pStyle w:val="PL"/>
      </w:pPr>
      <w:r>
        <w:t xml:space="preserve">        supporting S1-U interface towards a S-GW node.";</w:t>
      </w:r>
    </w:p>
    <w:p w:rsidR="00E154AB" w:rsidRDefault="00E154AB" w:rsidP="00E154AB">
      <w:pPr>
        <w:pStyle w:val="PL"/>
      </w:pPr>
      <w:r>
        <w:t xml:space="preserve">      reference "3GPP TS 28.541, 3GPP TS 36.410";</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EP_S1UGrp;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"/me3gpp:ManagedElement/gnbdu3gpp:GNBDUFunction" {</w:t>
      </w:r>
    </w:p>
    <w:p w:rsidR="00E154AB" w:rsidRDefault="00E154AB" w:rsidP="00E154AB">
      <w:pPr>
        <w:pStyle w:val="PL"/>
      </w:pPr>
    </w:p>
    <w:p w:rsidR="00E154AB" w:rsidRDefault="00E154AB" w:rsidP="00E154AB">
      <w:pPr>
        <w:pStyle w:val="PL"/>
      </w:pPr>
      <w:r>
        <w:t xml:space="preserve">    list EP_F1C {</w:t>
      </w:r>
    </w:p>
    <w:p w:rsidR="00E154AB" w:rsidRDefault="00E154AB" w:rsidP="00E154AB">
      <w:pPr>
        <w:pStyle w:val="PL"/>
      </w:pPr>
      <w:r>
        <w:t xml:space="preserve">      description "Represents the local end point of the control plane</w:t>
      </w:r>
    </w:p>
    <w:p w:rsidR="00E154AB" w:rsidRDefault="00E154AB" w:rsidP="00E154AB">
      <w:pPr>
        <w:pStyle w:val="PL"/>
      </w:pPr>
      <w:r>
        <w:t xml:space="preserve">        interface (F1-C) between the DU and CU or CU-CP.";</w:t>
      </w:r>
    </w:p>
    <w:p w:rsidR="00E154AB" w:rsidRDefault="00E154AB" w:rsidP="00E154AB">
      <w:pPr>
        <w:pStyle w:val="PL"/>
      </w:pPr>
      <w:r>
        <w:t xml:space="preserve">      reference "3GPP TS 28.541, 3GPP TS 38.470";</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EP_F1CGrp;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EP_F1U {</w:t>
      </w:r>
    </w:p>
    <w:p w:rsidR="00E154AB" w:rsidRDefault="00E154AB" w:rsidP="00E154AB">
      <w:pPr>
        <w:pStyle w:val="PL"/>
      </w:pPr>
      <w:r>
        <w:t xml:space="preserve">      description "Represents the local end point of the user plane</w:t>
      </w:r>
    </w:p>
    <w:p w:rsidR="00E154AB" w:rsidRDefault="00E154AB" w:rsidP="00E154AB">
      <w:pPr>
        <w:pStyle w:val="PL"/>
      </w:pPr>
      <w:r>
        <w:t xml:space="preserve">        interface (F1-U) between the DU and CU or CU-UP.";</w:t>
      </w:r>
    </w:p>
    <w:p w:rsidR="00E154AB" w:rsidRDefault="00E154AB" w:rsidP="00E154AB">
      <w:pPr>
        <w:pStyle w:val="PL"/>
      </w:pPr>
      <w:r>
        <w:t xml:space="preserve">      reference "3GPP TS 28.541, 3GPP TS 38.470";</w:t>
      </w:r>
      <w:r>
        <w:tab/>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EP_F1UGrp;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22186" w:name="_Toc35878769"/>
      <w:bookmarkStart w:id="22187" w:name="_Toc36220585"/>
      <w:bookmarkStart w:id="22188" w:name="_Toc36474683"/>
      <w:bookmarkStart w:id="22189" w:name="_Toc27405577"/>
      <w:bookmarkStart w:id="22190" w:name="_Toc36542955"/>
      <w:bookmarkStart w:id="22191" w:name="_Toc36543776"/>
      <w:bookmarkStart w:id="22192" w:name="_Toc36568014"/>
      <w:bookmarkStart w:id="22193" w:name="_Toc44341753"/>
      <w:r>
        <w:rPr>
          <w:lang w:eastAsia="zh-CN"/>
        </w:rPr>
        <w:t>E.5.3</w:t>
      </w:r>
      <w:r w:rsidRPr="00B22EF8">
        <w:rPr>
          <w:lang w:eastAsia="zh-CN"/>
        </w:rPr>
        <w:tab/>
        <w:t>module</w:t>
      </w:r>
      <w:r>
        <w:rPr>
          <w:lang w:eastAsia="zh-CN"/>
        </w:rPr>
        <w:t xml:space="preserve"> </w:t>
      </w:r>
      <w:r w:rsidRPr="001C4329">
        <w:rPr>
          <w:sz w:val="28"/>
          <w:lang w:eastAsia="zh-CN"/>
        </w:rPr>
        <w:t>_3gpp-nr-nrm-eutrancellrelation@2019-10-28.yang</w:t>
      </w:r>
      <w:bookmarkEnd w:id="22186"/>
      <w:bookmarkEnd w:id="22187"/>
      <w:bookmarkEnd w:id="22188"/>
      <w:bookmarkEnd w:id="22189"/>
      <w:bookmarkEnd w:id="22190"/>
      <w:bookmarkEnd w:id="22191"/>
      <w:bookmarkEnd w:id="22192"/>
      <w:bookmarkEnd w:id="22193"/>
    </w:p>
    <w:p w:rsidR="00E154AB" w:rsidRDefault="00E154AB" w:rsidP="00E154AB">
      <w:pPr>
        <w:pStyle w:val="PL"/>
      </w:pPr>
      <w:r>
        <w:t>module _3gpp-nr-nrm-eutrancellrelation {</w:t>
      </w:r>
    </w:p>
    <w:p w:rsidR="00E154AB" w:rsidRDefault="00E154AB" w:rsidP="00E154AB">
      <w:pPr>
        <w:pStyle w:val="PL"/>
      </w:pPr>
      <w:r>
        <w:t xml:space="preserve">  yang-version 1.1;</w:t>
      </w:r>
    </w:p>
    <w:p w:rsidR="00E154AB" w:rsidRDefault="00E154AB" w:rsidP="00E154AB">
      <w:pPr>
        <w:pStyle w:val="PL"/>
      </w:pPr>
      <w:r>
        <w:t xml:space="preserve">  namespace "urn:3gpp:sa5:_3gpp-nr-nrm-eutrancellrelation";</w:t>
      </w:r>
    </w:p>
    <w:p w:rsidR="00E154AB" w:rsidRDefault="00E154AB" w:rsidP="00E154AB">
      <w:pPr>
        <w:pStyle w:val="PL"/>
      </w:pPr>
      <w:r>
        <w:t xml:space="preserve">  prefix "eutrancellrel3gpp";</w:t>
      </w:r>
    </w:p>
    <w:p w:rsidR="00E154AB" w:rsidRDefault="00E154AB" w:rsidP="00E154AB">
      <w:pPr>
        <w:pStyle w:val="PL"/>
      </w:pPr>
      <w:r>
        <w:t xml:space="preserve">    </w:t>
      </w: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_3gpp-nr-nrm-gnbcucpfunction { prefix gnbcucp3gpp; }</w:t>
      </w:r>
    </w:p>
    <w:p w:rsidR="00E154AB" w:rsidRDefault="00E154AB" w:rsidP="00E154AB">
      <w:pPr>
        <w:pStyle w:val="PL"/>
      </w:pPr>
      <w:r>
        <w:t xml:space="preserve">  import _3gpp-nr-nrm-nrcellcu { prefix nrcellcu3gpp;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EUtranCellRelation Information</w:t>
      </w:r>
    </w:p>
    <w:p w:rsidR="00E154AB" w:rsidRDefault="00E154AB" w:rsidP="00E154AB">
      <w:pPr>
        <w:pStyle w:val="PL"/>
      </w:pPr>
      <w:r>
        <w:t xml:space="preserve">    Object Class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Default="00E154AB" w:rsidP="00E154AB">
      <w:pPr>
        <w:pStyle w:val="PL"/>
      </w:pPr>
      <w:r w:rsidRPr="002C3191">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typedef ActionAllowed {</w:t>
      </w:r>
    </w:p>
    <w:p w:rsidR="00E154AB" w:rsidRDefault="00E154AB" w:rsidP="00E154AB">
      <w:pPr>
        <w:pStyle w:val="PL"/>
      </w:pPr>
      <w:r>
        <w:t xml:space="preserve">    type enumeration {</w:t>
      </w:r>
    </w:p>
    <w:p w:rsidR="00E154AB" w:rsidRDefault="00E154AB" w:rsidP="00E154AB">
      <w:pPr>
        <w:pStyle w:val="PL"/>
      </w:pPr>
      <w:r>
        <w:t xml:space="preserve">      enum YES;</w:t>
      </w:r>
    </w:p>
    <w:p w:rsidR="00E154AB" w:rsidRDefault="00E154AB" w:rsidP="00E154AB">
      <w:pPr>
        <w:pStyle w:val="PL"/>
      </w:pPr>
      <w:r>
        <w:t xml:space="preserve">      enum NO;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typedef EnergySavingCoverage {</w:t>
      </w:r>
    </w:p>
    <w:p w:rsidR="00E154AB" w:rsidRDefault="00E154AB" w:rsidP="00E154AB">
      <w:pPr>
        <w:pStyle w:val="PL"/>
      </w:pPr>
      <w:r>
        <w:t xml:space="preserve">    type enumeration {</w:t>
      </w:r>
    </w:p>
    <w:p w:rsidR="00E154AB" w:rsidRDefault="00E154AB" w:rsidP="00E154AB">
      <w:pPr>
        <w:pStyle w:val="PL"/>
      </w:pPr>
      <w:r>
        <w:lastRenderedPageBreak/>
        <w:t xml:space="preserve">      enum YES;</w:t>
      </w:r>
    </w:p>
    <w:p w:rsidR="00E154AB" w:rsidRDefault="00E154AB" w:rsidP="00E154AB">
      <w:pPr>
        <w:pStyle w:val="PL"/>
      </w:pPr>
      <w:r>
        <w:t xml:space="preserve">      enum NO; </w:t>
      </w:r>
    </w:p>
    <w:p w:rsidR="00E154AB" w:rsidRDefault="00E154AB" w:rsidP="00E154AB">
      <w:pPr>
        <w:pStyle w:val="PL"/>
      </w:pPr>
      <w:r>
        <w:t xml:space="preserve">      enum PARTIAL;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EUtranCellRelationGrp {</w:t>
      </w:r>
    </w:p>
    <w:p w:rsidR="00E154AB" w:rsidRDefault="00E154AB" w:rsidP="00E154AB">
      <w:pPr>
        <w:pStyle w:val="PL"/>
      </w:pPr>
      <w:r>
        <w:t xml:space="preserve">    description "Represents the EUtranCellRelation IOC.";</w:t>
      </w:r>
    </w:p>
    <w:p w:rsidR="00E154AB" w:rsidRDefault="00E154AB" w:rsidP="00E154AB">
      <w:pPr>
        <w:pStyle w:val="PL"/>
      </w:pPr>
      <w:r>
        <w:t xml:space="preserve">    reference "3GPP TS 28.541, EUtranRelation in 3GPP TS 28.658";</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leaf tCI {</w:t>
      </w:r>
    </w:p>
    <w:p w:rsidR="00E154AB" w:rsidRDefault="00E154AB" w:rsidP="00E154AB">
      <w:pPr>
        <w:pStyle w:val="PL"/>
      </w:pPr>
      <w:r>
        <w:t xml:space="preserve">      description "Target Cell Identifier. Consists of E-UTRAN Cell Global</w:t>
      </w:r>
    </w:p>
    <w:p w:rsidR="00E154AB" w:rsidRDefault="00E154AB" w:rsidP="00E154AB">
      <w:pPr>
        <w:pStyle w:val="PL"/>
      </w:pPr>
      <w:r>
        <w:t xml:space="preserve">        Identifier (ECGI) and Physical Cell Identifier (PCI) of the target</w:t>
      </w:r>
    </w:p>
    <w:p w:rsidR="00E154AB" w:rsidRDefault="00E154AB" w:rsidP="00E154AB">
      <w:pPr>
        <w:pStyle w:val="PL"/>
      </w:pPr>
      <w:r>
        <w:t xml:space="preserve">        cell. Identifies the target cell from the perspective of the parent</w:t>
      </w:r>
    </w:p>
    <w:p w:rsidR="00E154AB" w:rsidRDefault="00E154AB" w:rsidP="00E154AB">
      <w:pPr>
        <w:pStyle w:val="PL"/>
      </w:pPr>
      <w:r>
        <w:t xml:space="preserve">        cell instance.";</w:t>
      </w:r>
    </w:p>
    <w:p w:rsidR="00E154AB" w:rsidRDefault="00E154AB" w:rsidP="00E154AB">
      <w:pPr>
        <w:pStyle w:val="PL"/>
      </w:pPr>
      <w:r>
        <w:t xml:space="preserve">      mandatory true;</w:t>
      </w:r>
    </w:p>
    <w:p w:rsidR="00E154AB" w:rsidRDefault="00E154AB" w:rsidP="00E154AB">
      <w:pPr>
        <w:pStyle w:val="PL"/>
      </w:pPr>
      <w:r>
        <w:t xml:space="preserve">      type uint64;</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isRemoveAllowed {</w:t>
      </w:r>
    </w:p>
    <w:p w:rsidR="00E154AB" w:rsidRDefault="00E154AB" w:rsidP="00E154AB">
      <w:pPr>
        <w:pStyle w:val="PL"/>
      </w:pPr>
      <w:r>
        <w:t xml:space="preserve">      description "Indicates if the subject EUtranCellRelation can be removed</w:t>
      </w:r>
    </w:p>
    <w:p w:rsidR="00E154AB" w:rsidRDefault="00E154AB" w:rsidP="00E154AB">
      <w:pPr>
        <w:pStyle w:val="PL"/>
      </w:pPr>
      <w:r>
        <w:t xml:space="preserve">        (deleted) or not. If YES, the subject EUtranCellRelation instance can</w:t>
      </w:r>
    </w:p>
    <w:p w:rsidR="00E154AB" w:rsidRDefault="00E154AB" w:rsidP="00E154AB">
      <w:pPr>
        <w:pStyle w:val="PL"/>
      </w:pPr>
      <w:r>
        <w:t xml:space="preserve">        be removed (deleted). If NO, the subject EUtranCellRelation instance</w:t>
      </w:r>
    </w:p>
    <w:p w:rsidR="00E154AB" w:rsidRDefault="00E154AB" w:rsidP="00E154AB">
      <w:pPr>
        <w:pStyle w:val="PL"/>
      </w:pPr>
      <w:r>
        <w:t xml:space="preserve">        shall not be removed (deleted) by any entity but an IRPManager.";</w:t>
      </w:r>
    </w:p>
    <w:p w:rsidR="00E154AB" w:rsidRDefault="00E154AB" w:rsidP="00E154AB">
      <w:pPr>
        <w:pStyle w:val="PL"/>
      </w:pPr>
      <w:r>
        <w:t xml:space="preserve">      mandatory true;</w:t>
      </w:r>
    </w:p>
    <w:p w:rsidR="00E154AB" w:rsidRDefault="00E154AB" w:rsidP="00E154AB">
      <w:pPr>
        <w:pStyle w:val="PL"/>
      </w:pPr>
      <w:r>
        <w:t xml:space="preserve">      type ActionAllowed;</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isHOAllowed {</w:t>
      </w:r>
    </w:p>
    <w:p w:rsidR="00E154AB" w:rsidRDefault="00E154AB" w:rsidP="00E154AB">
      <w:pPr>
        <w:pStyle w:val="PL"/>
      </w:pPr>
      <w:r>
        <w:t xml:space="preserve">      description "Indicates if handover is allowed or prohibited. If YES,</w:t>
      </w:r>
    </w:p>
    <w:p w:rsidR="00E154AB" w:rsidRDefault="00E154AB" w:rsidP="00E154AB">
      <w:pPr>
        <w:pStyle w:val="PL"/>
      </w:pPr>
      <w:r>
        <w:t xml:space="preserve">        handover is allowed from source cell to target cell. Source cell is</w:t>
      </w:r>
    </w:p>
    <w:p w:rsidR="00E154AB" w:rsidRDefault="00E154AB" w:rsidP="00E154AB">
      <w:pPr>
        <w:pStyle w:val="PL"/>
      </w:pPr>
      <w:r>
        <w:t xml:space="preserve">        represented by the parent cell instance. Target cell is the adjacent</w:t>
      </w:r>
    </w:p>
    <w:p w:rsidR="00E154AB" w:rsidRDefault="00E154AB" w:rsidP="00E154AB">
      <w:pPr>
        <w:pStyle w:val="PL"/>
      </w:pPr>
      <w:r>
        <w:t xml:space="preserve">        cell referenced by this EUtranCellRelation instance. If NO, handover</w:t>
      </w:r>
    </w:p>
    <w:p w:rsidR="00E154AB" w:rsidRDefault="00E154AB" w:rsidP="00E154AB">
      <w:pPr>
        <w:pStyle w:val="PL"/>
      </w:pPr>
      <w:r>
        <w:t xml:space="preserve">        shall not be allowed.";</w:t>
      </w:r>
    </w:p>
    <w:p w:rsidR="00E154AB" w:rsidRDefault="00E154AB" w:rsidP="00E154AB">
      <w:pPr>
        <w:pStyle w:val="PL"/>
      </w:pPr>
      <w:r>
        <w:t xml:space="preserve">      mandatory true;</w:t>
      </w:r>
    </w:p>
    <w:p w:rsidR="00E154AB" w:rsidRDefault="00E154AB" w:rsidP="00E154AB">
      <w:pPr>
        <w:pStyle w:val="PL"/>
      </w:pPr>
      <w:r>
        <w:t xml:space="preserve">      type ActionAllowed;</w:t>
      </w:r>
    </w:p>
    <w:p w:rsidR="00C17174" w:rsidRDefault="00E154AB" w:rsidP="00C17174">
      <w:pPr>
        <w:pStyle w:val="PL"/>
        <w:rPr>
          <w:ins w:id="22194" w:author="28.541_CR0290_(Rel-16)_SON_5G" w:date="2020-06-29T12:05:00Z"/>
        </w:rPr>
      </w:pPr>
      <w:r>
        <w:t xml:space="preserve">    }</w:t>
      </w:r>
    </w:p>
    <w:p w:rsidR="00C17174" w:rsidRDefault="00C17174" w:rsidP="00C17174">
      <w:pPr>
        <w:pStyle w:val="PL"/>
        <w:rPr>
          <w:ins w:id="22195" w:author="28.541_CR0290_(Rel-16)_SON_5G" w:date="2020-06-29T12:05:00Z"/>
        </w:rPr>
      </w:pPr>
      <w:ins w:id="22196" w:author="28.541_CR0290_(Rel-16)_SON_5G" w:date="2020-06-29T12:05:00Z">
        <w:r>
          <w:t xml:space="preserve">    leaf isENDCAllowed {</w:t>
        </w:r>
      </w:ins>
    </w:p>
    <w:p w:rsidR="00C17174" w:rsidRDefault="00C17174" w:rsidP="00C17174">
      <w:pPr>
        <w:pStyle w:val="PL"/>
        <w:rPr>
          <w:ins w:id="22197" w:author="28.541_CR0290_(Rel-16)_SON_5G" w:date="2020-06-29T12:05:00Z"/>
        </w:rPr>
      </w:pPr>
      <w:ins w:id="22198" w:author="28.541_CR0290_(Rel-16)_SON_5G" w:date="2020-06-29T12:05:00Z">
        <w:r>
          <w:t xml:space="preserve">      description "Indicates if EN-DC is allowed or prohibited. If TRUE,</w:t>
        </w:r>
      </w:ins>
    </w:p>
    <w:p w:rsidR="00C17174" w:rsidRDefault="00C17174" w:rsidP="00C17174">
      <w:pPr>
        <w:pStyle w:val="PL"/>
        <w:rPr>
          <w:ins w:id="22199" w:author="28.541_CR0290_(Rel-16)_SON_5G" w:date="2020-06-29T12:05:00Z"/>
        </w:rPr>
      </w:pPr>
      <w:ins w:id="22200" w:author="28.541_CR0290_(Rel-16)_SON_5G" w:date="2020-06-29T12:05:00Z">
        <w:r>
          <w:t xml:space="preserve">        the target cell is allowed </w:t>
        </w:r>
        <w:r>
          <w:rPr>
            <w:rFonts w:hint="eastAsia"/>
            <w:lang w:eastAsia="zh-CN"/>
          </w:rPr>
          <w:t>t</w:t>
        </w:r>
        <w:r>
          <w:rPr>
            <w:lang w:eastAsia="zh-CN"/>
          </w:rPr>
          <w:t>o be used for EN-DC</w:t>
        </w:r>
        <w:r>
          <w:t>. The target cell is</w:t>
        </w:r>
      </w:ins>
    </w:p>
    <w:p w:rsidR="00C17174" w:rsidRDefault="00C17174" w:rsidP="00C17174">
      <w:pPr>
        <w:pStyle w:val="PL"/>
        <w:rPr>
          <w:ins w:id="22201" w:author="28.541_CR0290_(Rel-16)_SON_5G" w:date="2020-06-29T12:05:00Z"/>
        </w:rPr>
      </w:pPr>
      <w:ins w:id="22202" w:author="28.541_CR0290_(Rel-16)_SON_5G" w:date="2020-06-29T12:05:00Z">
        <w:r>
          <w:t xml:space="preserve">        referenced by the </w:t>
        </w:r>
        <w:r>
          <w:rPr>
            <w:rFonts w:cs="Courier New"/>
          </w:rPr>
          <w:t>NRCell</w:t>
        </w:r>
        <w:r w:rsidRPr="000414F5">
          <w:rPr>
            <w:rFonts w:cs="Courier New"/>
          </w:rPr>
          <w:t>Relation</w:t>
        </w:r>
        <w:r>
          <w:t xml:space="preserve"> that contains this </w:t>
        </w:r>
        <w:r w:rsidRPr="00FB7D56">
          <w:rPr>
            <w:rFonts w:cs="Courier New"/>
          </w:rPr>
          <w:t>is</w:t>
        </w:r>
        <w:r>
          <w:rPr>
            <w:rFonts w:cs="Courier New"/>
          </w:rPr>
          <w:t>ENDC</w:t>
        </w:r>
        <w:r w:rsidRPr="00FB7D56">
          <w:rPr>
            <w:rFonts w:cs="Courier New"/>
          </w:rPr>
          <w:t>Allowed</w:t>
        </w:r>
        <w:r>
          <w:t>.</w:t>
        </w:r>
      </w:ins>
    </w:p>
    <w:p w:rsidR="00C17174" w:rsidRDefault="00C17174" w:rsidP="00C17174">
      <w:pPr>
        <w:pStyle w:val="PL"/>
        <w:rPr>
          <w:ins w:id="22203" w:author="28.541_CR0290_(Rel-16)_SON_5G" w:date="2020-06-29T12:05:00Z"/>
        </w:rPr>
      </w:pPr>
      <w:ins w:id="22204" w:author="28.541_CR0290_(Rel-16)_SON_5G" w:date="2020-06-29T12:05:00Z">
        <w:r>
          <w:t xml:space="preserve">        If FALSE, EN-DC shall not be allowed.";</w:t>
        </w:r>
      </w:ins>
    </w:p>
    <w:p w:rsidR="00C17174" w:rsidRDefault="00C17174" w:rsidP="00C17174">
      <w:pPr>
        <w:pStyle w:val="PL"/>
        <w:rPr>
          <w:ins w:id="22205" w:author="28.541_CR0290_(Rel-16)_SON_5G" w:date="2020-06-29T12:05:00Z"/>
        </w:rPr>
      </w:pPr>
      <w:ins w:id="22206" w:author="28.541_CR0290_(Rel-16)_SON_5G" w:date="2020-06-29T12:05:00Z">
        <w:r>
          <w:t xml:space="preserve">      mandatory true;</w:t>
        </w:r>
      </w:ins>
    </w:p>
    <w:p w:rsidR="00C17174" w:rsidRDefault="00C17174" w:rsidP="00C17174">
      <w:pPr>
        <w:pStyle w:val="PL"/>
        <w:rPr>
          <w:ins w:id="22207" w:author="28.541_CR0290_(Rel-16)_SON_5G" w:date="2020-06-29T12:05:00Z"/>
        </w:rPr>
      </w:pPr>
      <w:ins w:id="22208" w:author="28.541_CR0290_(Rel-16)_SON_5G" w:date="2020-06-29T12:05:00Z">
        <w:r>
          <w:t xml:space="preserve">      type ActionAllowed;</w:t>
        </w:r>
      </w:ins>
    </w:p>
    <w:p w:rsidR="00C17174" w:rsidRDefault="00C17174" w:rsidP="00C17174">
      <w:pPr>
        <w:pStyle w:val="PL"/>
        <w:rPr>
          <w:ins w:id="22209" w:author="28.541_CR0290_(Rel-16)_SON_5G" w:date="2020-06-29T12:05:00Z"/>
        </w:rPr>
      </w:pPr>
      <w:ins w:id="22210" w:author="28.541_CR0290_(Rel-16)_SON_5G" w:date="2020-06-29T12:05:00Z">
        <w:r>
          <w:t xml:space="preserve">    }</w:t>
        </w:r>
      </w:ins>
    </w:p>
    <w:p w:rsidR="00E154AB" w:rsidRDefault="00E154AB" w:rsidP="00E154AB">
      <w:pPr>
        <w:pStyle w:val="PL"/>
      </w:pPr>
    </w:p>
    <w:p w:rsidR="00E154AB" w:rsidRDefault="00E154AB" w:rsidP="00E154AB">
      <w:pPr>
        <w:pStyle w:val="PL"/>
      </w:pPr>
    </w:p>
    <w:p w:rsidR="00E154AB" w:rsidRDefault="00E154AB" w:rsidP="00E154AB">
      <w:pPr>
        <w:pStyle w:val="PL"/>
      </w:pPr>
      <w:r>
        <w:t xml:space="preserve">    leaf isICICInformationSendAllowed {</w:t>
      </w:r>
    </w:p>
    <w:p w:rsidR="00E154AB" w:rsidRDefault="00E154AB" w:rsidP="00E154AB">
      <w:pPr>
        <w:pStyle w:val="PL"/>
      </w:pPr>
      <w:r>
        <w:t xml:space="preserve">      description "Indicates if ICIC (Inter Cell Interference Coordination)</w:t>
      </w:r>
    </w:p>
    <w:p w:rsidR="00E154AB" w:rsidRDefault="00E154AB" w:rsidP="00E154AB">
      <w:pPr>
        <w:pStyle w:val="PL"/>
      </w:pPr>
      <w:r>
        <w:t xml:space="preserve">        load information message sending is allowed or prohibited. If YES,</w:t>
      </w:r>
    </w:p>
    <w:p w:rsidR="00E154AB" w:rsidRDefault="00E154AB" w:rsidP="00E154AB">
      <w:pPr>
        <w:pStyle w:val="PL"/>
      </w:pPr>
      <w:r>
        <w:t xml:space="preserve">        ICIC load information message sending is allowed from source cell to</w:t>
      </w:r>
    </w:p>
    <w:p w:rsidR="00E154AB" w:rsidRDefault="00E154AB" w:rsidP="00E154AB">
      <w:pPr>
        <w:pStyle w:val="PL"/>
      </w:pPr>
      <w:r>
        <w:t xml:space="preserve">        target cell. Source cell is represented by the parent cell instance.</w:t>
      </w:r>
    </w:p>
    <w:p w:rsidR="00E154AB" w:rsidRDefault="00E154AB" w:rsidP="00E154AB">
      <w:pPr>
        <w:pStyle w:val="PL"/>
      </w:pPr>
      <w:r>
        <w:t xml:space="preserve">        Target cell is the adjacent cell referenced by this EUtranCellRelation</w:t>
      </w:r>
    </w:p>
    <w:p w:rsidR="00E154AB" w:rsidRDefault="00E154AB" w:rsidP="00E154AB">
      <w:pPr>
        <w:pStyle w:val="PL"/>
      </w:pPr>
      <w:r>
        <w:t xml:space="preserve">        instance. If NO, ICIC load information message sending shall not be</w:t>
      </w:r>
    </w:p>
    <w:p w:rsidR="00E154AB" w:rsidRDefault="00E154AB" w:rsidP="00E154AB">
      <w:pPr>
        <w:pStyle w:val="PL"/>
      </w:pPr>
      <w:r>
        <w:t xml:space="preserve">        allowed.";</w:t>
      </w:r>
    </w:p>
    <w:p w:rsidR="00E154AB" w:rsidRDefault="00E154AB" w:rsidP="00E154AB">
      <w:pPr>
        <w:pStyle w:val="PL"/>
      </w:pPr>
      <w:r>
        <w:t xml:space="preserve">      reference "3GPP TS 36.423"; </w:t>
      </w:r>
    </w:p>
    <w:p w:rsidR="00E154AB" w:rsidRDefault="00E154AB" w:rsidP="00E154AB">
      <w:pPr>
        <w:pStyle w:val="PL"/>
      </w:pPr>
      <w:r>
        <w:t xml:space="preserve">      mandatory true;</w:t>
      </w:r>
    </w:p>
    <w:p w:rsidR="00E154AB" w:rsidRDefault="00E154AB" w:rsidP="00E154AB">
      <w:pPr>
        <w:pStyle w:val="PL"/>
      </w:pPr>
      <w:r>
        <w:t xml:space="preserve">      type ActionAllowed;</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isLBAllowed {</w:t>
      </w:r>
    </w:p>
    <w:p w:rsidR="00E154AB" w:rsidRDefault="00E154AB" w:rsidP="00E154AB">
      <w:pPr>
        <w:pStyle w:val="PL"/>
      </w:pPr>
      <w:r>
        <w:t xml:space="preserve">      description "Indicates if load balancing is allowed or prohibited from</w:t>
      </w:r>
    </w:p>
    <w:p w:rsidR="00E154AB" w:rsidRDefault="00E154AB" w:rsidP="00E154AB">
      <w:pPr>
        <w:pStyle w:val="PL"/>
      </w:pPr>
      <w:r>
        <w:t xml:space="preserve">        source cell to target cell. If YES, load balancing is allowed from</w:t>
      </w:r>
    </w:p>
    <w:p w:rsidR="00E154AB" w:rsidRDefault="00E154AB" w:rsidP="00E154AB">
      <w:pPr>
        <w:pStyle w:val="PL"/>
      </w:pPr>
      <w:r>
        <w:t xml:space="preserve">        source cell to target cell. Source cell is represented by the parent</w:t>
      </w:r>
    </w:p>
    <w:p w:rsidR="00E154AB" w:rsidRDefault="00E154AB" w:rsidP="00E154AB">
      <w:pPr>
        <w:pStyle w:val="PL"/>
      </w:pPr>
      <w:r>
        <w:t xml:space="preserve">        cell instance. Target cell is the adjacent cell referenced by this</w:t>
      </w:r>
    </w:p>
    <w:p w:rsidR="00E154AB" w:rsidRDefault="00E154AB" w:rsidP="00E154AB">
      <w:pPr>
        <w:pStyle w:val="PL"/>
      </w:pPr>
      <w:r>
        <w:t xml:space="preserve">        EUtranCellRelation instance. If NO, load balancing shall be prohibited</w:t>
      </w:r>
    </w:p>
    <w:p w:rsidR="00E154AB" w:rsidRDefault="00E154AB" w:rsidP="00E154AB">
      <w:pPr>
        <w:pStyle w:val="PL"/>
      </w:pPr>
      <w:r>
        <w:t xml:space="preserve">        from source cell to target cell.";</w:t>
      </w:r>
    </w:p>
    <w:p w:rsidR="00E154AB" w:rsidRDefault="00E154AB" w:rsidP="00E154AB">
      <w:pPr>
        <w:pStyle w:val="PL"/>
      </w:pPr>
      <w:r>
        <w:t xml:space="preserve">      mandatory true;</w:t>
      </w:r>
    </w:p>
    <w:p w:rsidR="00E154AB" w:rsidRDefault="00E154AB" w:rsidP="00E154AB">
      <w:pPr>
        <w:pStyle w:val="PL"/>
      </w:pPr>
      <w:r>
        <w:t xml:space="preserve">      type ActionAllowed;</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isESCoveredBy {</w:t>
      </w:r>
    </w:p>
    <w:p w:rsidR="00E154AB" w:rsidRDefault="00E154AB" w:rsidP="00E154AB">
      <w:pPr>
        <w:pStyle w:val="PL"/>
      </w:pPr>
      <w:r>
        <w:t xml:space="preserve">      description "Indicates whether the adjacent cell according to this</w:t>
      </w:r>
    </w:p>
    <w:p w:rsidR="00E154AB" w:rsidRDefault="00E154AB" w:rsidP="00E154AB">
      <w:pPr>
        <w:pStyle w:val="PL"/>
      </w:pPr>
      <w:r>
        <w:t xml:space="preserve">        planning provides no, partial or full coverage for the parent cell</w:t>
      </w:r>
    </w:p>
    <w:p w:rsidR="00E154AB" w:rsidRDefault="00E154AB" w:rsidP="00E154AB">
      <w:pPr>
        <w:pStyle w:val="PL"/>
      </w:pPr>
      <w:r>
        <w:t xml:space="preserve">        instance. Adjacent cells with this attribute equal to YES are</w:t>
      </w:r>
    </w:p>
    <w:p w:rsidR="00E154AB" w:rsidRDefault="00E154AB" w:rsidP="00E154AB">
      <w:pPr>
        <w:pStyle w:val="PL"/>
      </w:pPr>
      <w:r>
        <w:t xml:space="preserve">        recommended to be considered as candidate cells to take over the</w:t>
      </w:r>
    </w:p>
    <w:p w:rsidR="00E154AB" w:rsidRDefault="00E154AB" w:rsidP="00E154AB">
      <w:pPr>
        <w:pStyle w:val="PL"/>
      </w:pPr>
      <w:r>
        <w:t xml:space="preserve">        coverage when the original cell is about to be transferred to energy</w:t>
      </w:r>
    </w:p>
    <w:p w:rsidR="00E154AB" w:rsidRDefault="00E154AB" w:rsidP="00E154AB">
      <w:pPr>
        <w:pStyle w:val="PL"/>
      </w:pPr>
      <w:r>
        <w:lastRenderedPageBreak/>
        <w:t xml:space="preserve">        saving state. The entirety of adjacent cells with this property equal</w:t>
      </w:r>
    </w:p>
    <w:p w:rsidR="00E154AB" w:rsidRDefault="00E154AB" w:rsidP="00E154AB">
      <w:pPr>
        <w:pStyle w:val="PL"/>
      </w:pPr>
      <w:r>
        <w:t xml:space="preserve">        to PARTIAL are recommended to be considered as entirety of candidate</w:t>
      </w:r>
    </w:p>
    <w:p w:rsidR="00E154AB" w:rsidRDefault="00E154AB" w:rsidP="00E154AB">
      <w:pPr>
        <w:pStyle w:val="PL"/>
      </w:pPr>
      <w:r>
        <w:t xml:space="preserve">        cells to take over the coverage when the original cell is about to be</w:t>
      </w:r>
    </w:p>
    <w:p w:rsidR="00E154AB" w:rsidRDefault="00E154AB" w:rsidP="00E154AB">
      <w:pPr>
        <w:pStyle w:val="PL"/>
      </w:pPr>
      <w:r>
        <w:t xml:space="preserve">        transferred to energy saving state.";</w:t>
      </w:r>
    </w:p>
    <w:p w:rsidR="00E154AB" w:rsidRDefault="00E154AB" w:rsidP="00E154AB">
      <w:pPr>
        <w:pStyle w:val="PL"/>
      </w:pPr>
      <w:r>
        <w:t xml:space="preserve">      mandatory true;</w:t>
      </w:r>
    </w:p>
    <w:p w:rsidR="00E154AB" w:rsidRDefault="00E154AB" w:rsidP="00E154AB">
      <w:pPr>
        <w:pStyle w:val="PL"/>
      </w:pPr>
      <w:r>
        <w:t xml:space="preserve">      type EnergySavingCoverage;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qOffset {</w:t>
      </w:r>
    </w:p>
    <w:p w:rsidR="00E154AB" w:rsidRDefault="00E154AB" w:rsidP="00E154AB">
      <w:pPr>
        <w:pStyle w:val="PL"/>
      </w:pPr>
      <w:r>
        <w:t xml:space="preserve">      description "Offset applicable to a specific neighbouring cell used for</w:t>
      </w:r>
    </w:p>
    <w:p w:rsidR="00E154AB" w:rsidRDefault="00E154AB" w:rsidP="00E154AB">
      <w:pPr>
        <w:pStyle w:val="PL"/>
      </w:pPr>
      <w:r>
        <w:t xml:space="preserve">        evaluating the cell as a candidate for cell re-selection. Corresponds</w:t>
      </w:r>
    </w:p>
    <w:p w:rsidR="00E154AB" w:rsidRDefault="00E154AB" w:rsidP="00E154AB">
      <w:pPr>
        <w:pStyle w:val="PL"/>
      </w:pPr>
      <w:r>
        <w:t xml:space="preserve">        to parameter q-OffsetCell broadcast in SIB4 for intra-frequency cells</w:t>
      </w:r>
    </w:p>
    <w:p w:rsidR="00E154AB" w:rsidRDefault="00E154AB" w:rsidP="00E154AB">
      <w:pPr>
        <w:pStyle w:val="PL"/>
      </w:pPr>
      <w:r>
        <w:t xml:space="preserve">        and in SIB5 for inter-frequency cells. Used for Mobility Robustness</w:t>
      </w:r>
    </w:p>
    <w:p w:rsidR="00E154AB" w:rsidRDefault="00E154AB" w:rsidP="00E154AB">
      <w:pPr>
        <w:pStyle w:val="PL"/>
      </w:pPr>
      <w:r>
        <w:t xml:space="preserve">        Optimization.";</w:t>
      </w:r>
    </w:p>
    <w:p w:rsidR="00E154AB" w:rsidRDefault="00E154AB" w:rsidP="00E154AB">
      <w:pPr>
        <w:pStyle w:val="PL"/>
      </w:pPr>
      <w:r>
        <w:t xml:space="preserve">      reference "3GPP TS 36.331";</w:t>
      </w:r>
    </w:p>
    <w:p w:rsidR="00E154AB" w:rsidRDefault="00E154AB" w:rsidP="00E154AB">
      <w:pPr>
        <w:pStyle w:val="PL"/>
      </w:pPr>
      <w:r>
        <w:t xml:space="preserve">      mandatory true;</w:t>
      </w:r>
    </w:p>
    <w:p w:rsidR="00E154AB" w:rsidRDefault="00E154AB" w:rsidP="00E154AB">
      <w:pPr>
        <w:pStyle w:val="PL"/>
      </w:pPr>
      <w:r>
        <w:t xml:space="preserve">      type types3gpp:QOffsetRange;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cellIndividualOffset {</w:t>
      </w:r>
    </w:p>
    <w:p w:rsidR="00E154AB" w:rsidRDefault="00E154AB" w:rsidP="00E154AB">
      <w:pPr>
        <w:pStyle w:val="PL"/>
      </w:pPr>
      <w:r>
        <w:t xml:space="preserve">      description "Offset applicable to a neighbouring cell. It is used for</w:t>
      </w:r>
    </w:p>
    <w:p w:rsidR="00E154AB" w:rsidRDefault="00E154AB" w:rsidP="00E154AB">
      <w:pPr>
        <w:pStyle w:val="PL"/>
      </w:pPr>
      <w:r>
        <w:t xml:space="preserve">        evaluating the neighbouring cell for handover in connected mode. Used</w:t>
      </w:r>
    </w:p>
    <w:p w:rsidR="00E154AB" w:rsidRDefault="00E154AB" w:rsidP="00E154AB">
      <w:pPr>
        <w:pStyle w:val="PL"/>
      </w:pPr>
      <w:r>
        <w:t xml:space="preserve">        by the HandOver parameter Optimization (HOO) function or Load </w:t>
      </w:r>
    </w:p>
    <w:p w:rsidR="00E154AB" w:rsidRDefault="00E154AB" w:rsidP="00E154AB">
      <w:pPr>
        <w:pStyle w:val="PL"/>
      </w:pPr>
      <w:r>
        <w:t xml:space="preserve">        Balancing Optimization (LBO) function.";</w:t>
      </w:r>
    </w:p>
    <w:p w:rsidR="00E154AB" w:rsidRDefault="00E154AB" w:rsidP="00E154AB">
      <w:pPr>
        <w:pStyle w:val="PL"/>
      </w:pPr>
      <w:r>
        <w:t xml:space="preserve">      reference "3GPP TS 36.331";</w:t>
      </w:r>
    </w:p>
    <w:p w:rsidR="00E154AB" w:rsidRDefault="00E154AB" w:rsidP="00E154AB">
      <w:pPr>
        <w:pStyle w:val="PL"/>
      </w:pPr>
      <w:r>
        <w:t xml:space="preserve">      config false;</w:t>
      </w:r>
    </w:p>
    <w:p w:rsidR="00E154AB" w:rsidRDefault="00E154AB" w:rsidP="00E154AB">
      <w:pPr>
        <w:pStyle w:val="PL"/>
      </w:pPr>
      <w:r>
        <w:t xml:space="preserve">      type types3gpp:QOffsetRange;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adjacentCell {</w:t>
      </w:r>
    </w:p>
    <w:p w:rsidR="00E154AB" w:rsidRDefault="00E154AB" w:rsidP="00E154AB">
      <w:pPr>
        <w:pStyle w:val="PL"/>
      </w:pPr>
      <w:r>
        <w:t xml:space="preserve">      description "Reference to an EUtranCellFDD/TDD or</w:t>
      </w:r>
    </w:p>
    <w:p w:rsidR="00E154AB" w:rsidRDefault="00E154AB" w:rsidP="00E154AB">
      <w:pPr>
        <w:pStyle w:val="PL"/>
      </w:pPr>
      <w:r>
        <w:t xml:space="preserve">        ExternalEUtranCellFDD/TDD instance.";</w:t>
      </w:r>
    </w:p>
    <w:p w:rsidR="00E154AB" w:rsidRDefault="00E154AB" w:rsidP="00E154AB">
      <w:pPr>
        <w:pStyle w:val="PL"/>
      </w:pPr>
      <w:r>
        <w:t xml:space="preserve">      mandatory true;</w:t>
      </w:r>
    </w:p>
    <w:p w:rsidR="00E154AB" w:rsidRDefault="00E154AB" w:rsidP="00E154AB">
      <w:pPr>
        <w:pStyle w:val="PL"/>
      </w:pPr>
      <w:r>
        <w:t xml:space="preserve">      type types3gpp:DistinguishedName;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/me3gpp:ManagedElement/gnbcucp3gpp:GNBCUCPFunction/nrcellcu3gpp:NRCellCU {</w:t>
      </w:r>
    </w:p>
    <w:p w:rsidR="00E154AB" w:rsidRDefault="00E154AB" w:rsidP="00E154AB">
      <w:pPr>
        <w:pStyle w:val="PL"/>
      </w:pPr>
    </w:p>
    <w:p w:rsidR="00E154AB" w:rsidRDefault="00E154AB" w:rsidP="00E154AB">
      <w:pPr>
        <w:pStyle w:val="PL"/>
      </w:pPr>
      <w:r>
        <w:t xml:space="preserve">    list EUtranCellRelation {</w:t>
      </w:r>
    </w:p>
    <w:p w:rsidR="00E154AB" w:rsidRDefault="00E154AB" w:rsidP="00E154AB">
      <w:pPr>
        <w:pStyle w:val="PL"/>
      </w:pPr>
      <w:r>
        <w:t xml:space="preserve">      description "Represents a relation between an NR cell and an E-UTRAN cell.";</w:t>
      </w:r>
    </w:p>
    <w:p w:rsidR="00E154AB" w:rsidRDefault="00E154AB" w:rsidP="00E154AB">
      <w:pPr>
        <w:pStyle w:val="PL"/>
      </w:pPr>
      <w:r>
        <w:t xml:space="preserve">      reference "3GPP TS 28.541";</w:t>
      </w:r>
      <w:r>
        <w:tab/>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EUtranCellRelationGrp;</w:t>
      </w:r>
    </w:p>
    <w:p w:rsidR="00E154AB" w:rsidRDefault="00E154AB" w:rsidP="00E154AB">
      <w:pPr>
        <w:pStyle w:val="PL"/>
      </w:pPr>
      <w:r>
        <w:t xml:space="preserve">      }</w:t>
      </w:r>
    </w:p>
    <w:p w:rsidR="00E154AB" w:rsidRDefault="00E154AB" w:rsidP="00E154AB">
      <w:pPr>
        <w:pStyle w:val="PL"/>
      </w:pPr>
      <w:r w:rsidRPr="002C3191">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22211" w:name="_Toc27405578"/>
      <w:bookmarkStart w:id="22212" w:name="_Toc35878770"/>
      <w:bookmarkStart w:id="22213" w:name="_Toc36220586"/>
      <w:bookmarkStart w:id="22214" w:name="_Toc36474684"/>
      <w:bookmarkStart w:id="22215" w:name="_Toc36542956"/>
      <w:bookmarkStart w:id="22216" w:name="_Toc36543777"/>
      <w:bookmarkStart w:id="22217" w:name="_Toc36568015"/>
      <w:bookmarkStart w:id="22218" w:name="_Toc44341754"/>
      <w:r>
        <w:rPr>
          <w:lang w:eastAsia="zh-CN"/>
        </w:rPr>
        <w:t>E.5.4</w:t>
      </w:r>
      <w:r w:rsidRPr="00B22EF8">
        <w:rPr>
          <w:lang w:eastAsia="zh-CN"/>
        </w:rPr>
        <w:tab/>
        <w:t>module</w:t>
      </w:r>
      <w:r>
        <w:rPr>
          <w:lang w:eastAsia="zh-CN"/>
        </w:rPr>
        <w:t xml:space="preserve"> </w:t>
      </w:r>
      <w:r w:rsidRPr="00B22EF8">
        <w:rPr>
          <w:lang w:eastAsia="zh-CN"/>
        </w:rPr>
        <w:t>_3gpp-nr-nrm-eutranetwork@2019-06-17.yang</w:t>
      </w:r>
      <w:bookmarkEnd w:id="22211"/>
      <w:bookmarkEnd w:id="22212"/>
      <w:bookmarkEnd w:id="22213"/>
      <w:bookmarkEnd w:id="22214"/>
      <w:bookmarkEnd w:id="22215"/>
      <w:bookmarkEnd w:id="22216"/>
      <w:bookmarkEnd w:id="22217"/>
      <w:bookmarkEnd w:id="22218"/>
    </w:p>
    <w:p w:rsidR="00E154AB" w:rsidRDefault="00E154AB" w:rsidP="00E154AB">
      <w:pPr>
        <w:pStyle w:val="PL"/>
      </w:pPr>
      <w:r>
        <w:t>module _3gpp-nr-nrm-eutranetwork {</w:t>
      </w:r>
    </w:p>
    <w:p w:rsidR="00E154AB" w:rsidRDefault="00E154AB" w:rsidP="00E154AB">
      <w:pPr>
        <w:pStyle w:val="PL"/>
      </w:pPr>
      <w:r>
        <w:t xml:space="preserve">  yang-version 1.1;</w:t>
      </w:r>
    </w:p>
    <w:p w:rsidR="00E154AB" w:rsidRDefault="00E154AB" w:rsidP="00E154AB">
      <w:pPr>
        <w:pStyle w:val="PL"/>
      </w:pPr>
      <w:r>
        <w:t xml:space="preserve">  namespace "urn:3gpp:sa5:_3gpp-nr-nrm-eutranetwork";</w:t>
      </w:r>
    </w:p>
    <w:p w:rsidR="00E154AB" w:rsidRDefault="00E154AB" w:rsidP="00E154AB">
      <w:pPr>
        <w:pStyle w:val="PL"/>
      </w:pPr>
      <w:r>
        <w:t xml:space="preserve">  prefix "eutranet3gpp";</w:t>
      </w:r>
    </w:p>
    <w:p w:rsidR="00E154AB" w:rsidRDefault="00E154AB" w:rsidP="00E154AB">
      <w:pPr>
        <w:pStyle w:val="PL"/>
      </w:pP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EUtraNetwork Information Object</w:t>
      </w:r>
    </w:p>
    <w:p w:rsidR="00E154AB" w:rsidRDefault="00E154AB" w:rsidP="00E154AB">
      <w:pPr>
        <w:pStyle w:val="PL"/>
      </w:pPr>
      <w:r>
        <w:t xml:space="preserve">    Class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feature ExternalsUnderEUtraNetwork {</w:t>
      </w:r>
    </w:p>
    <w:p w:rsidR="00E154AB" w:rsidRDefault="00E154AB" w:rsidP="00E154AB">
      <w:pPr>
        <w:pStyle w:val="PL"/>
      </w:pPr>
      <w:r>
        <w:t xml:space="preserve">    description "Classes representing external entities like EUtranFrequency, </w:t>
      </w:r>
    </w:p>
    <w:p w:rsidR="00E154AB" w:rsidRDefault="00E154AB" w:rsidP="00E154AB">
      <w:pPr>
        <w:pStyle w:val="PL"/>
      </w:pPr>
      <w:r>
        <w:t xml:space="preserve">      ExternalENBFunction are contained under a EUtraNetwork list/class.";</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EUtraNetworkGrp {</w:t>
      </w:r>
    </w:p>
    <w:p w:rsidR="00E154AB" w:rsidRDefault="00E154AB" w:rsidP="00E154AB">
      <w:pPr>
        <w:pStyle w:val="PL"/>
      </w:pPr>
      <w:r>
        <w:lastRenderedPageBreak/>
        <w:t xml:space="preserve">    description "Represents the EUtraNetwork IOC.";</w:t>
      </w:r>
    </w:p>
    <w:p w:rsidR="00E154AB" w:rsidRDefault="00E154AB" w:rsidP="00E154AB">
      <w:pPr>
        <w:pStyle w:val="PL"/>
      </w:pPr>
      <w:r>
        <w:t xml:space="preserve">    reference "3GPP TS 28.541";</w:t>
      </w:r>
    </w:p>
    <w:p w:rsidR="00E154AB" w:rsidRDefault="00E154AB" w:rsidP="00E154AB">
      <w:pPr>
        <w:pStyle w:val="PL"/>
      </w:pPr>
      <w:r>
        <w:t xml:space="preserve">    uses subnet3gpp:SubNetworkGrp;</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EUtraNetwork {</w:t>
      </w:r>
    </w:p>
    <w:p w:rsidR="00E154AB" w:rsidRDefault="00E154AB" w:rsidP="00E154AB">
      <w:pPr>
        <w:pStyle w:val="PL"/>
      </w:pPr>
      <w:r>
        <w:t xml:space="preserve">    description "A subnetwork containing gNB external E-UTRAN entities.";</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EUtraNetworkGrp;</w:t>
      </w:r>
    </w:p>
    <w:p w:rsidR="00E154AB" w:rsidRDefault="00E154AB" w:rsidP="00E154AB">
      <w:pPr>
        <w:pStyle w:val="PL"/>
      </w:pPr>
      <w:r>
        <w:t xml:space="preserve">      leaf-list parents {</w:t>
      </w:r>
    </w:p>
    <w:p w:rsidR="00E154AB" w:rsidRDefault="00E154AB" w:rsidP="00E154AB">
      <w:pPr>
        <w:pStyle w:val="PL"/>
      </w:pPr>
      <w:r>
        <w:t xml:space="preserve">        description "Reference to all containg EUtraNetwork instances </w:t>
      </w:r>
    </w:p>
    <w:p w:rsidR="00E154AB" w:rsidRDefault="00E154AB" w:rsidP="00E154AB">
      <w:pPr>
        <w:pStyle w:val="PL"/>
      </w:pPr>
      <w:r>
        <w:t xml:space="preserve">          in strict order from the root EUtraNetwork down to the immediate </w:t>
      </w:r>
    </w:p>
    <w:p w:rsidR="00E154AB" w:rsidRDefault="00E154AB" w:rsidP="00E154AB">
      <w:pPr>
        <w:pStyle w:val="PL"/>
      </w:pPr>
      <w:r>
        <w:t xml:space="preserve">          parent EUtraNetwork.</w:t>
      </w:r>
    </w:p>
    <w:p w:rsidR="00E154AB" w:rsidRDefault="00E154AB" w:rsidP="00E154AB">
      <w:pPr>
        <w:pStyle w:val="PL"/>
      </w:pPr>
      <w:r>
        <w:t xml:space="preserve">          If EUtraNetworks form a containment hierarchy this is </w:t>
      </w:r>
    </w:p>
    <w:p w:rsidR="00E154AB" w:rsidRDefault="00E154AB" w:rsidP="00E154AB">
      <w:pPr>
        <w:pStyle w:val="PL"/>
      </w:pPr>
      <w:r>
        <w:t xml:space="preserve">          modeled using references between the child EUtraNetwork and the parent </w:t>
      </w:r>
    </w:p>
    <w:p w:rsidR="00E154AB" w:rsidRDefault="00E154AB" w:rsidP="00E154AB">
      <w:pPr>
        <w:pStyle w:val="PL"/>
      </w:pPr>
      <w:r>
        <w:t xml:space="preserve">          EUtraNetworks. </w:t>
      </w:r>
    </w:p>
    <w:p w:rsidR="00E154AB" w:rsidRDefault="00E154AB" w:rsidP="00E154AB">
      <w:pPr>
        <w:pStyle w:val="PL"/>
      </w:pPr>
      <w:r>
        <w:t xml:space="preserve">          This reference MUST NOT be present for the top level EUtraNetwork and </w:t>
      </w:r>
    </w:p>
    <w:p w:rsidR="00E154AB" w:rsidRDefault="00E154AB" w:rsidP="00E154AB">
      <w:pPr>
        <w:pStyle w:val="PL"/>
      </w:pPr>
      <w:r>
        <w:t xml:space="preserve">          MUST be present for other EUtraNetworks.";</w:t>
      </w:r>
    </w:p>
    <w:p w:rsidR="00E154AB" w:rsidRDefault="00E154AB" w:rsidP="00E154AB">
      <w:pPr>
        <w:pStyle w:val="PL"/>
      </w:pPr>
      <w:r>
        <w:t xml:space="preserve">        type leafref {</w:t>
      </w:r>
    </w:p>
    <w:p w:rsidR="00E154AB" w:rsidRDefault="00E154AB" w:rsidP="00E154AB">
      <w:pPr>
        <w:pStyle w:val="PL"/>
      </w:pPr>
      <w:r>
        <w:t xml:space="preserve">          path "../../../EUtraNetwork/id";  </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containedChildren{</w:t>
      </w:r>
    </w:p>
    <w:p w:rsidR="00E154AB" w:rsidRDefault="00E154AB" w:rsidP="00E154AB">
      <w:pPr>
        <w:pStyle w:val="PL"/>
      </w:pPr>
      <w:r>
        <w:t xml:space="preserve">        description "Reference to all directly contained EUtraNetwork instances.</w:t>
      </w:r>
    </w:p>
    <w:p w:rsidR="00E154AB" w:rsidRDefault="00E154AB" w:rsidP="00E154AB">
      <w:pPr>
        <w:pStyle w:val="PL"/>
      </w:pPr>
      <w:r>
        <w:t xml:space="preserve">          If EUtraNetworks form a containment hierarchy this is </w:t>
      </w:r>
    </w:p>
    <w:p w:rsidR="00E154AB" w:rsidRDefault="00E154AB" w:rsidP="00E154AB">
      <w:pPr>
        <w:pStyle w:val="PL"/>
      </w:pPr>
      <w:r>
        <w:t xml:space="preserve">          modeled using references between the child EUtraNetwork and the parent </w:t>
      </w:r>
    </w:p>
    <w:p w:rsidR="00E154AB" w:rsidRDefault="00E154AB" w:rsidP="00E154AB">
      <w:pPr>
        <w:pStyle w:val="PL"/>
      </w:pPr>
      <w:r>
        <w:t xml:space="preserve">          EUtraNetwork.";</w:t>
      </w:r>
    </w:p>
    <w:p w:rsidR="00E154AB" w:rsidRDefault="00E154AB" w:rsidP="00E154AB">
      <w:pPr>
        <w:pStyle w:val="PL"/>
      </w:pPr>
      <w:r>
        <w:t xml:space="preserve">        type leafref {</w:t>
      </w:r>
    </w:p>
    <w:p w:rsidR="00E154AB" w:rsidRDefault="00E154AB" w:rsidP="00E154AB">
      <w:pPr>
        <w:pStyle w:val="PL"/>
      </w:pPr>
      <w:r>
        <w:t xml:space="preserve">          path "../../../EUtraNetwork/id";  </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Pr="00437160" w:rsidRDefault="00E154AB" w:rsidP="00E154AB">
      <w:pPr>
        <w:pStyle w:val="Heading2"/>
      </w:pPr>
      <w:bookmarkStart w:id="22219" w:name="_Toc27405579"/>
      <w:bookmarkStart w:id="22220" w:name="_Toc35878771"/>
      <w:bookmarkStart w:id="22221" w:name="_Toc36220587"/>
      <w:bookmarkStart w:id="22222" w:name="_Toc36474685"/>
      <w:bookmarkStart w:id="22223" w:name="_Toc36542957"/>
      <w:bookmarkStart w:id="22224" w:name="_Toc36543778"/>
      <w:bookmarkStart w:id="22225" w:name="_Toc36568016"/>
      <w:bookmarkStart w:id="22226" w:name="_Toc44341755"/>
      <w:r w:rsidRPr="00437160">
        <w:rPr>
          <w:lang w:eastAsia="zh-CN"/>
        </w:rPr>
        <w:t>E.5.</w:t>
      </w:r>
      <w:r w:rsidRPr="00212C37">
        <w:rPr>
          <w:lang w:eastAsia="zh-CN"/>
        </w:rPr>
        <w:t>5</w:t>
      </w:r>
      <w:r w:rsidRPr="00437160">
        <w:rPr>
          <w:lang w:eastAsia="zh-CN"/>
        </w:rPr>
        <w:tab/>
        <w:t>module</w:t>
      </w:r>
      <w:r>
        <w:rPr>
          <w:lang w:eastAsia="zh-CN"/>
        </w:rPr>
        <w:t xml:space="preserve"> </w:t>
      </w:r>
      <w:r w:rsidRPr="00437160">
        <w:rPr>
          <w:lang w:eastAsia="zh-CN"/>
        </w:rPr>
        <w:t>_3gpp-nr-nrm-eutranfreqrelation@2019-</w:t>
      </w:r>
      <w:r w:rsidRPr="00212C37">
        <w:rPr>
          <w:lang w:eastAsia="zh-CN"/>
        </w:rPr>
        <w:t>10-28.yang</w:t>
      </w:r>
      <w:bookmarkEnd w:id="22219"/>
      <w:bookmarkEnd w:id="22220"/>
      <w:bookmarkEnd w:id="22221"/>
      <w:bookmarkEnd w:id="22222"/>
      <w:bookmarkEnd w:id="22223"/>
      <w:bookmarkEnd w:id="22224"/>
      <w:bookmarkEnd w:id="22225"/>
      <w:bookmarkEnd w:id="22226"/>
    </w:p>
    <w:p w:rsidR="00E154AB" w:rsidRDefault="00E154AB" w:rsidP="00E154AB">
      <w:pPr>
        <w:pStyle w:val="PL"/>
      </w:pPr>
      <w:r>
        <w:t>module _3gpp-nr-nrm-eutranfreqrelation {</w:t>
      </w:r>
    </w:p>
    <w:p w:rsidR="00E154AB" w:rsidRDefault="00E154AB" w:rsidP="00E154AB">
      <w:pPr>
        <w:pStyle w:val="PL"/>
      </w:pPr>
      <w:r>
        <w:t xml:space="preserve">  yang-version 1.1;</w:t>
      </w:r>
    </w:p>
    <w:p w:rsidR="00E154AB" w:rsidRDefault="00E154AB" w:rsidP="00E154AB">
      <w:pPr>
        <w:pStyle w:val="PL"/>
      </w:pPr>
      <w:r>
        <w:t xml:space="preserve">  namespace "urn:3gpp:sa5:_3gpp-nr-nrm-eutranfreqrelation";</w:t>
      </w:r>
    </w:p>
    <w:p w:rsidR="00E154AB" w:rsidRDefault="00E154AB" w:rsidP="00E154AB">
      <w:pPr>
        <w:pStyle w:val="PL"/>
      </w:pPr>
      <w:r>
        <w:t xml:space="preserve">  prefix "eutranfreqrel3gpp";</w:t>
      </w:r>
    </w:p>
    <w:p w:rsidR="00E154AB" w:rsidRDefault="00E154AB" w:rsidP="00E154AB">
      <w:pPr>
        <w:pStyle w:val="PL"/>
      </w:pPr>
      <w:r>
        <w:t xml:space="preserve">    </w:t>
      </w: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_3gpp-common-top { prefix top3gpp; }</w:t>
      </w:r>
    </w:p>
    <w:p w:rsidR="00E154AB" w:rsidRDefault="00E154AB" w:rsidP="00E154AB">
      <w:pPr>
        <w:pStyle w:val="PL"/>
      </w:pPr>
      <w:r>
        <w:t xml:space="preserve">  import _3gpp-nr-nrm-gnbcucpfunction { prefix gnbcucp3gpp; }</w:t>
      </w:r>
    </w:p>
    <w:p w:rsidR="00E154AB" w:rsidRDefault="00E154AB" w:rsidP="00E154AB">
      <w:pPr>
        <w:pStyle w:val="PL"/>
      </w:pPr>
      <w:r>
        <w:t xml:space="preserve">  import _3gpp-nr-nrm-nrcellcu { prefix nrcellcu3gpp;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EUtranFreqRelation Information</w:t>
      </w:r>
    </w:p>
    <w:p w:rsidR="00E154AB" w:rsidRDefault="00E154AB" w:rsidP="00E154AB">
      <w:pPr>
        <w:pStyle w:val="PL"/>
      </w:pPr>
      <w:r>
        <w:t xml:space="preserve">    Object Class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Default="00E154AB" w:rsidP="00E154AB">
      <w:pPr>
        <w:pStyle w:val="PL"/>
      </w:pPr>
      <w:r w:rsidRPr="003D4961">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EUtranFreqRelationGrp {</w:t>
      </w:r>
    </w:p>
    <w:p w:rsidR="00E154AB" w:rsidRDefault="00E154AB" w:rsidP="00E154AB">
      <w:pPr>
        <w:pStyle w:val="PL"/>
      </w:pPr>
      <w:r>
        <w:t xml:space="preserve">    description "Represents the EUtranFreqRelation IOC.";</w:t>
      </w:r>
    </w:p>
    <w:p w:rsidR="00E154AB" w:rsidRDefault="00E154AB" w:rsidP="00E154AB">
      <w:pPr>
        <w:pStyle w:val="PL"/>
      </w:pPr>
      <w:r>
        <w:t xml:space="preserve">    reference "3GPP TS 28.541";</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leaf cellIndividualOffset {</w:t>
      </w:r>
    </w:p>
    <w:p w:rsidR="00E154AB" w:rsidRDefault="00E154AB" w:rsidP="00E154AB">
      <w:pPr>
        <w:pStyle w:val="PL"/>
      </w:pPr>
      <w:r>
        <w:t xml:space="preserve">      description "Offset applicable to a neighbouring cell. Used for</w:t>
      </w:r>
    </w:p>
    <w:p w:rsidR="00E154AB" w:rsidRDefault="00E154AB" w:rsidP="00E154AB">
      <w:pPr>
        <w:pStyle w:val="PL"/>
      </w:pPr>
      <w:r>
        <w:t xml:space="preserve">        evaluating the neighbouring cell for handover in connected mode.</w:t>
      </w:r>
    </w:p>
    <w:p w:rsidR="00E154AB" w:rsidRDefault="00E154AB" w:rsidP="00E154AB">
      <w:pPr>
        <w:pStyle w:val="PL"/>
      </w:pPr>
      <w:r>
        <w:t xml:space="preserve">        Used by the HandOver parameter Optimization (HOO) function or</w:t>
      </w:r>
    </w:p>
    <w:p w:rsidR="00E154AB" w:rsidRDefault="00E154AB" w:rsidP="00E154AB">
      <w:pPr>
        <w:pStyle w:val="PL"/>
      </w:pPr>
      <w:r>
        <w:t xml:space="preserve">        Load Balancing Optimization (LBO) function.";</w:t>
      </w:r>
    </w:p>
    <w:p w:rsidR="00E154AB" w:rsidRDefault="00E154AB" w:rsidP="00E154AB">
      <w:pPr>
        <w:pStyle w:val="PL"/>
      </w:pPr>
      <w:r>
        <w:t xml:space="preserve">      reference "cellIndividualOffset in MeasObjectEUTRA in 3GPP TS 38.331";</w:t>
      </w:r>
    </w:p>
    <w:p w:rsidR="00E154AB" w:rsidRDefault="00E154AB" w:rsidP="00E154AB">
      <w:pPr>
        <w:pStyle w:val="PL"/>
      </w:pPr>
      <w:r>
        <w:t xml:space="preserve">      default 0;</w:t>
      </w:r>
    </w:p>
    <w:p w:rsidR="00E154AB" w:rsidRDefault="00E154AB" w:rsidP="00E154AB">
      <w:pPr>
        <w:pStyle w:val="PL"/>
      </w:pPr>
      <w:r>
        <w:t xml:space="preserve">      type types3gpp:QOffsetRange;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blackListEntry {</w:t>
      </w:r>
    </w:p>
    <w:p w:rsidR="00E154AB" w:rsidRDefault="00E154AB" w:rsidP="00E154AB">
      <w:pPr>
        <w:pStyle w:val="PL"/>
      </w:pPr>
      <w:r>
        <w:t xml:space="preserve">      description "A list of Physical Cell Identities (PCIs) that are</w:t>
      </w:r>
    </w:p>
    <w:p w:rsidR="00E154AB" w:rsidRDefault="00E154AB" w:rsidP="00E154AB">
      <w:pPr>
        <w:pStyle w:val="PL"/>
      </w:pPr>
      <w:r>
        <w:t xml:space="preserve">        blacklisted in E-UTRAN measurements.";</w:t>
      </w:r>
    </w:p>
    <w:p w:rsidR="00E154AB" w:rsidRDefault="00E154AB" w:rsidP="00E154AB">
      <w:pPr>
        <w:pStyle w:val="PL"/>
      </w:pPr>
      <w:r>
        <w:t xml:space="preserve">      reference "3GPP TS 38.331";</w:t>
      </w:r>
    </w:p>
    <w:p w:rsidR="00E154AB" w:rsidRDefault="00E154AB" w:rsidP="00E154AB">
      <w:pPr>
        <w:pStyle w:val="PL"/>
      </w:pPr>
      <w:r>
        <w:t xml:space="preserve">      min-elements 0;</w:t>
      </w:r>
    </w:p>
    <w:p w:rsidR="00E154AB" w:rsidRDefault="00E154AB" w:rsidP="00E154AB">
      <w:pPr>
        <w:pStyle w:val="PL"/>
      </w:pPr>
      <w:r>
        <w:t xml:space="preserve">      type uint16 { range "0..1007";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blackListEntryIdleMode {</w:t>
      </w:r>
    </w:p>
    <w:p w:rsidR="00E154AB" w:rsidRDefault="00E154AB" w:rsidP="00E154AB">
      <w:pPr>
        <w:pStyle w:val="PL"/>
      </w:pPr>
      <w:r>
        <w:t xml:space="preserve">      description "A list of Physical Cell Identities (PCIs) that are</w:t>
      </w:r>
    </w:p>
    <w:p w:rsidR="00E154AB" w:rsidRDefault="00E154AB" w:rsidP="00E154AB">
      <w:pPr>
        <w:pStyle w:val="PL"/>
      </w:pPr>
      <w:r>
        <w:t xml:space="preserve">        blacklisted in SIB4 and SIB5.";</w:t>
      </w:r>
    </w:p>
    <w:p w:rsidR="00E154AB" w:rsidRDefault="00E154AB" w:rsidP="00E154AB">
      <w:pPr>
        <w:pStyle w:val="PL"/>
      </w:pPr>
      <w:r>
        <w:t xml:space="preserve">      min-elements 0;</w:t>
      </w:r>
    </w:p>
    <w:p w:rsidR="00E154AB" w:rsidRDefault="00E154AB" w:rsidP="00E154AB">
      <w:pPr>
        <w:pStyle w:val="PL"/>
      </w:pPr>
      <w:r>
        <w:t xml:space="preserve">      type uint16 { range "0..1007";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cellReselectionPriority {</w:t>
      </w:r>
    </w:p>
    <w:p w:rsidR="00E154AB" w:rsidRDefault="00E154AB" w:rsidP="00E154AB">
      <w:pPr>
        <w:pStyle w:val="PL"/>
      </w:pPr>
      <w:r>
        <w:t xml:space="preserve">      description "The absolute priority of the carrier frequency used by the</w:t>
      </w:r>
    </w:p>
    <w:p w:rsidR="00E154AB" w:rsidRDefault="00E154AB" w:rsidP="00E154AB">
      <w:pPr>
        <w:pStyle w:val="PL"/>
      </w:pPr>
      <w:r>
        <w:t xml:space="preserve">        cell reselection procedure. Value 0 means lowest priority. The value</w:t>
      </w:r>
    </w:p>
    <w:p w:rsidR="00E154AB" w:rsidRDefault="00E154AB" w:rsidP="00E154AB">
      <w:pPr>
        <w:pStyle w:val="PL"/>
      </w:pPr>
      <w:r>
        <w:t xml:space="preserve">        must not already used by other RAT, i.e. equal priorities between RATs</w:t>
      </w:r>
    </w:p>
    <w:p w:rsidR="00E154AB" w:rsidRDefault="00E154AB" w:rsidP="00E154AB">
      <w:pPr>
        <w:pStyle w:val="PL"/>
      </w:pPr>
      <w:r>
        <w:t xml:space="preserve">        are not supported. The UE behaviour when no value is entered is</w:t>
      </w:r>
    </w:p>
    <w:p w:rsidR="00E154AB" w:rsidRDefault="00E154AB" w:rsidP="00E154AB">
      <w:pPr>
        <w:pStyle w:val="PL"/>
      </w:pPr>
      <w:r>
        <w:t xml:space="preserve">        specified in subclause 5.2.4.1 of 3GPP TS 38.304.";</w:t>
      </w:r>
    </w:p>
    <w:p w:rsidR="00E154AB" w:rsidRDefault="00E154AB" w:rsidP="00E154AB">
      <w:pPr>
        <w:pStyle w:val="PL"/>
      </w:pPr>
      <w:r>
        <w:t xml:space="preserve">      reference "CellReselectionPriority in 3GPP TS 38.331, priority in</w:t>
      </w:r>
    </w:p>
    <w:p w:rsidR="00E154AB" w:rsidRDefault="00E154AB" w:rsidP="00E154AB">
      <w:pPr>
        <w:pStyle w:val="PL"/>
      </w:pPr>
      <w:r>
        <w:t xml:space="preserve">        3GPP TS 38.304";</w:t>
      </w:r>
    </w:p>
    <w:p w:rsidR="00E154AB" w:rsidRDefault="00E154AB" w:rsidP="00E154AB">
      <w:pPr>
        <w:pStyle w:val="PL"/>
      </w:pPr>
      <w:r>
        <w:t xml:space="preserve">      mandatory true;</w:t>
      </w:r>
    </w:p>
    <w:p w:rsidR="00E154AB" w:rsidRDefault="00E154AB" w:rsidP="00E154AB">
      <w:pPr>
        <w:pStyle w:val="PL"/>
      </w:pPr>
      <w:r>
        <w:t xml:space="preserve">      type int32 { range "0..7";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cellReselectionSubPriority {</w:t>
      </w:r>
    </w:p>
    <w:p w:rsidR="00E154AB" w:rsidRDefault="00E154AB" w:rsidP="00E154AB">
      <w:pPr>
        <w:pStyle w:val="PL"/>
      </w:pPr>
      <w:r>
        <w:t xml:space="preserve">      description "Indicates a fractional value to be added to the value of</w:t>
      </w:r>
    </w:p>
    <w:p w:rsidR="00E154AB" w:rsidRDefault="00E154AB" w:rsidP="00E154AB">
      <w:pPr>
        <w:pStyle w:val="PL"/>
      </w:pPr>
      <w:r>
        <w:t xml:space="preserve">        cellReselectionPriority to obtain the absolute priority of the</w:t>
      </w:r>
    </w:p>
    <w:p w:rsidR="00E154AB" w:rsidRDefault="00E154AB" w:rsidP="00E154AB">
      <w:pPr>
        <w:pStyle w:val="PL"/>
      </w:pPr>
      <w:r>
        <w:t xml:space="preserve">        concerned carrier frequency for E-UTRA and NR.";</w:t>
      </w:r>
    </w:p>
    <w:p w:rsidR="00E154AB" w:rsidRDefault="00E154AB" w:rsidP="00E154AB">
      <w:pPr>
        <w:pStyle w:val="PL"/>
      </w:pPr>
      <w:r>
        <w:t xml:space="preserve">      reference "3GPP TS 38.331";</w:t>
      </w:r>
    </w:p>
    <w:p w:rsidR="00E154AB" w:rsidRDefault="00E154AB" w:rsidP="00E154AB">
      <w:pPr>
        <w:pStyle w:val="PL"/>
      </w:pPr>
      <w:r>
        <w:t xml:space="preserve">      type uint8 { range "2 | 4 | 6 | 8"; }</w:t>
      </w:r>
    </w:p>
    <w:p w:rsidR="00E154AB" w:rsidRDefault="00E154AB" w:rsidP="00E154AB">
      <w:pPr>
        <w:pStyle w:val="PL"/>
      </w:pPr>
      <w:r>
        <w:t xml:space="preserve">      units "0.1";</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pMax {</w:t>
      </w:r>
    </w:p>
    <w:p w:rsidR="00E154AB" w:rsidRDefault="00E154AB" w:rsidP="00E154AB">
      <w:pPr>
        <w:pStyle w:val="PL"/>
      </w:pPr>
      <w:r>
        <w:t xml:space="preserve">      description "Used for calculation of the parameter Pcompensation </w:t>
      </w:r>
    </w:p>
    <w:p w:rsidR="00E154AB" w:rsidRDefault="00E154AB" w:rsidP="00E154AB">
      <w:pPr>
        <w:pStyle w:val="PL"/>
      </w:pPr>
      <w:r>
        <w:t xml:space="preserve">        (defined in 3GPP TS 38.304), at cell reselection to a cell.";</w:t>
      </w:r>
    </w:p>
    <w:p w:rsidR="00E154AB" w:rsidRDefault="00E154AB" w:rsidP="00E154AB">
      <w:pPr>
        <w:pStyle w:val="PL"/>
      </w:pPr>
      <w:r>
        <w:t xml:space="preserve">      reference "PEMAX in 3GPP TS 38.101</w:t>
      </w:r>
      <w:ins w:id="22227" w:author="28.541_CR0305R1_(Rel-16)_TEI15" w:date="2020-06-29T15:13:00Z">
        <w:r w:rsidR="001417E5">
          <w:t>-1</w:t>
        </w:r>
      </w:ins>
      <w:r>
        <w:t>";</w:t>
      </w:r>
    </w:p>
    <w:p w:rsidR="00E154AB" w:rsidRDefault="00E154AB" w:rsidP="00E154AB">
      <w:pPr>
        <w:pStyle w:val="PL"/>
      </w:pPr>
      <w:r>
        <w:t xml:space="preserve">      mandatory true;</w:t>
      </w:r>
    </w:p>
    <w:p w:rsidR="00E154AB" w:rsidRDefault="00E154AB" w:rsidP="00E154AB">
      <w:pPr>
        <w:pStyle w:val="PL"/>
      </w:pPr>
      <w:r>
        <w:t xml:space="preserve">      type int32 { range "-30..33"; }</w:t>
      </w:r>
    </w:p>
    <w:p w:rsidR="00E154AB" w:rsidRDefault="00E154AB" w:rsidP="00E154AB">
      <w:pPr>
        <w:pStyle w:val="PL"/>
      </w:pPr>
      <w:r>
        <w:t xml:space="preserve">      units dBm;</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qOffsetFreq {</w:t>
      </w:r>
    </w:p>
    <w:p w:rsidR="00E154AB" w:rsidRDefault="00E154AB" w:rsidP="00E154AB">
      <w:pPr>
        <w:pStyle w:val="PL"/>
      </w:pPr>
      <w:r>
        <w:t xml:space="preserve">      description "The frequency specific offset applied when evaluating</w:t>
      </w:r>
    </w:p>
    <w:p w:rsidR="00E154AB" w:rsidRDefault="00E154AB" w:rsidP="00E154AB">
      <w:pPr>
        <w:pStyle w:val="PL"/>
      </w:pPr>
      <w:r>
        <w:t xml:space="preserve">        candidates for cell reselection.";</w:t>
      </w:r>
    </w:p>
    <w:p w:rsidR="00E154AB" w:rsidRDefault="00E154AB" w:rsidP="00E154AB">
      <w:pPr>
        <w:pStyle w:val="PL"/>
      </w:pPr>
      <w:r>
        <w:t xml:space="preserve">      type int32;</w:t>
      </w:r>
    </w:p>
    <w:p w:rsidR="00E154AB" w:rsidRDefault="00E154AB" w:rsidP="00E154AB">
      <w:pPr>
        <w:pStyle w:val="PL"/>
      </w:pPr>
      <w:r>
        <w:t xml:space="preserve">      default 0;</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qQualMin {</w:t>
      </w:r>
    </w:p>
    <w:p w:rsidR="00E154AB" w:rsidRDefault="00E154AB" w:rsidP="00E154AB">
      <w:pPr>
        <w:pStyle w:val="PL"/>
      </w:pPr>
      <w:r>
        <w:t xml:space="preserve">      description "Indicates the minimum required quality level in the cell.</w:t>
      </w:r>
    </w:p>
    <w:p w:rsidR="00E154AB" w:rsidRDefault="00E154AB" w:rsidP="00E154AB">
      <w:pPr>
        <w:pStyle w:val="PL"/>
      </w:pPr>
      <w:r>
        <w:t xml:space="preserve">        Value 0 means that it is not sent and UE applies in such case the</w:t>
      </w:r>
    </w:p>
    <w:p w:rsidR="00E154AB" w:rsidRDefault="00E154AB" w:rsidP="00E154AB">
      <w:pPr>
        <w:pStyle w:val="PL"/>
      </w:pPr>
      <w:r>
        <w:t xml:space="preserve">        (default) value of negative infinity for Qqualmin. Sent in SIB3 or</w:t>
      </w:r>
    </w:p>
    <w:p w:rsidR="00E154AB" w:rsidRDefault="00E154AB" w:rsidP="00E154AB">
      <w:pPr>
        <w:pStyle w:val="PL"/>
      </w:pPr>
      <w:r>
        <w:t xml:space="preserve">        SIB5.";</w:t>
      </w:r>
    </w:p>
    <w:p w:rsidR="00E154AB" w:rsidRDefault="00E154AB" w:rsidP="00E154AB">
      <w:pPr>
        <w:pStyle w:val="PL"/>
      </w:pPr>
      <w:r>
        <w:t xml:space="preserve">      reference "qQualMin in TS 38.304";</w:t>
      </w:r>
    </w:p>
    <w:p w:rsidR="00E154AB" w:rsidRDefault="00E154AB" w:rsidP="00E154AB">
      <w:pPr>
        <w:pStyle w:val="PL"/>
      </w:pPr>
      <w:r>
        <w:t xml:space="preserve">      mandatory true;</w:t>
      </w:r>
    </w:p>
    <w:p w:rsidR="00E154AB" w:rsidRDefault="00E154AB" w:rsidP="00E154AB">
      <w:pPr>
        <w:pStyle w:val="PL"/>
      </w:pPr>
      <w:r>
        <w:t xml:space="preserve">      type int32 { range "-34..-3 | 0"; }</w:t>
      </w:r>
    </w:p>
    <w:p w:rsidR="00E154AB" w:rsidRDefault="00E154AB" w:rsidP="00E154AB">
      <w:pPr>
        <w:pStyle w:val="PL"/>
      </w:pPr>
      <w:r>
        <w:t xml:space="preserve">      units dB;</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qRxLevMin {</w:t>
      </w:r>
    </w:p>
    <w:p w:rsidR="00E154AB" w:rsidRDefault="00E154AB" w:rsidP="00E154AB">
      <w:pPr>
        <w:pStyle w:val="PL"/>
      </w:pPr>
      <w:r>
        <w:t xml:space="preserve">      description "Indicates the required minimum received Reference Symbol</w:t>
      </w:r>
    </w:p>
    <w:p w:rsidR="00E154AB" w:rsidRDefault="00E154AB" w:rsidP="00E154AB">
      <w:pPr>
        <w:pStyle w:val="PL"/>
      </w:pPr>
      <w:r>
        <w:t xml:space="preserve">        Received Power (RSRP) level in the (E-UTRA) frequency for cell</w:t>
      </w:r>
    </w:p>
    <w:p w:rsidR="00E154AB" w:rsidRDefault="00E154AB" w:rsidP="00E154AB">
      <w:pPr>
        <w:pStyle w:val="PL"/>
      </w:pPr>
      <w:r>
        <w:t xml:space="preserve">        reselection. Broadcast in SIB3 or SIB5, depending on whether the</w:t>
      </w:r>
    </w:p>
    <w:p w:rsidR="00E154AB" w:rsidRDefault="00E154AB" w:rsidP="00E154AB">
      <w:pPr>
        <w:pStyle w:val="PL"/>
      </w:pPr>
      <w:r>
        <w:t xml:space="preserve">        related frequency is intra- or inter-frequency. Resolution is 2.";</w:t>
      </w:r>
    </w:p>
    <w:p w:rsidR="00E154AB" w:rsidRDefault="00E154AB" w:rsidP="00E154AB">
      <w:pPr>
        <w:pStyle w:val="PL"/>
      </w:pPr>
      <w:r>
        <w:t xml:space="preserve">      reference "Qrxlevmin in 3GPP TS 38.304";</w:t>
      </w:r>
    </w:p>
    <w:p w:rsidR="00E154AB" w:rsidRDefault="00E154AB" w:rsidP="00E154AB">
      <w:pPr>
        <w:pStyle w:val="PL"/>
      </w:pPr>
      <w:r>
        <w:t xml:space="preserve">      mandatory true;</w:t>
      </w:r>
    </w:p>
    <w:p w:rsidR="00E154AB" w:rsidRDefault="00E154AB" w:rsidP="00E154AB">
      <w:pPr>
        <w:pStyle w:val="PL"/>
      </w:pPr>
      <w:r>
        <w:t xml:space="preserve">      type int32 { range "-140..-44"; }</w:t>
      </w:r>
    </w:p>
    <w:p w:rsidR="00E154AB" w:rsidRDefault="00E154AB" w:rsidP="00E154AB">
      <w:pPr>
        <w:pStyle w:val="PL"/>
      </w:pPr>
      <w:r>
        <w:t xml:space="preserve">      units dBm;</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threshXHighP {</w:t>
      </w:r>
    </w:p>
    <w:p w:rsidR="00E154AB" w:rsidRDefault="00E154AB" w:rsidP="00E154AB">
      <w:pPr>
        <w:pStyle w:val="PL"/>
      </w:pPr>
      <w:r>
        <w:t xml:space="preserve">      description "Specifies the Srxlev threshold used by the UE when</w:t>
      </w:r>
    </w:p>
    <w:p w:rsidR="00E154AB" w:rsidRDefault="00E154AB" w:rsidP="00E154AB">
      <w:pPr>
        <w:pStyle w:val="PL"/>
      </w:pPr>
      <w:r>
        <w:t xml:space="preserve">        reselecting towards a higher priority RAT/frequency than the current</w:t>
      </w:r>
    </w:p>
    <w:p w:rsidR="00E154AB" w:rsidRDefault="00E154AB" w:rsidP="00E154AB">
      <w:pPr>
        <w:pStyle w:val="PL"/>
      </w:pPr>
      <w:r>
        <w:lastRenderedPageBreak/>
        <w:t xml:space="preserve">        serving frequency. Each frequency of NR and E-UTRAN might have a</w:t>
      </w:r>
    </w:p>
    <w:p w:rsidR="00E154AB" w:rsidRDefault="00E154AB" w:rsidP="00E154AB">
      <w:pPr>
        <w:pStyle w:val="PL"/>
      </w:pPr>
      <w:r>
        <w:t xml:space="preserve">        specific threshold. Resolution is 2.";</w:t>
      </w:r>
    </w:p>
    <w:p w:rsidR="00E154AB" w:rsidRDefault="00E154AB" w:rsidP="00E154AB">
      <w:pPr>
        <w:pStyle w:val="PL"/>
      </w:pPr>
      <w:r>
        <w:t xml:space="preserve">      reference "ThreshX, HighP in 3GPP TS 38.304";</w:t>
      </w:r>
    </w:p>
    <w:p w:rsidR="00E154AB" w:rsidRDefault="00E154AB" w:rsidP="00E154AB">
      <w:pPr>
        <w:pStyle w:val="PL"/>
      </w:pPr>
      <w:r>
        <w:t xml:space="preserve">      mandatory true;</w:t>
      </w:r>
    </w:p>
    <w:p w:rsidR="00E154AB" w:rsidRDefault="00E154AB" w:rsidP="00E154AB">
      <w:pPr>
        <w:pStyle w:val="PL"/>
      </w:pPr>
      <w:r>
        <w:t xml:space="preserve">      type int32 { range "0..62"; }</w:t>
      </w:r>
    </w:p>
    <w:p w:rsidR="00E154AB" w:rsidRDefault="00E154AB" w:rsidP="00E154AB">
      <w:pPr>
        <w:pStyle w:val="PL"/>
      </w:pPr>
      <w:r>
        <w:t xml:space="preserve">      units dB;</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threshXHighQ {</w:t>
      </w:r>
    </w:p>
    <w:p w:rsidR="00E154AB" w:rsidRDefault="00E154AB" w:rsidP="00E154AB">
      <w:pPr>
        <w:pStyle w:val="PL"/>
      </w:pPr>
      <w:r>
        <w:t xml:space="preserve">      description "Specifies the Squal threshold used by the UE when</w:t>
      </w:r>
    </w:p>
    <w:p w:rsidR="00E154AB" w:rsidRDefault="00E154AB" w:rsidP="00E154AB">
      <w:pPr>
        <w:pStyle w:val="PL"/>
      </w:pPr>
      <w:r>
        <w:t xml:space="preserve">        reselecting towards a higher priority RAT/frequency than the current</w:t>
      </w:r>
    </w:p>
    <w:p w:rsidR="00E154AB" w:rsidRDefault="00E154AB" w:rsidP="00E154AB">
      <w:pPr>
        <w:pStyle w:val="PL"/>
      </w:pPr>
      <w:r>
        <w:t xml:space="preserve">        serving frequency. Each frequency of NR and E-UTRAN might have a</w:t>
      </w:r>
    </w:p>
    <w:p w:rsidR="00E154AB" w:rsidRDefault="00E154AB" w:rsidP="00E154AB">
      <w:pPr>
        <w:pStyle w:val="PL"/>
      </w:pPr>
      <w:r>
        <w:t xml:space="preserve">        specific threshold.";</w:t>
      </w:r>
    </w:p>
    <w:p w:rsidR="00E154AB" w:rsidRDefault="00E154AB" w:rsidP="00E154AB">
      <w:pPr>
        <w:pStyle w:val="PL"/>
      </w:pPr>
      <w:r>
        <w:t xml:space="preserve">      reference "ThreshX, HighQ in 3GPP TS 38.304";</w:t>
      </w:r>
    </w:p>
    <w:p w:rsidR="00E154AB" w:rsidRDefault="00E154AB" w:rsidP="00E154AB">
      <w:pPr>
        <w:pStyle w:val="PL"/>
      </w:pPr>
      <w:r>
        <w:t xml:space="preserve">      mandatory true;</w:t>
      </w:r>
    </w:p>
    <w:p w:rsidR="00E154AB" w:rsidRDefault="00E154AB" w:rsidP="00E154AB">
      <w:pPr>
        <w:pStyle w:val="PL"/>
      </w:pPr>
      <w:r>
        <w:t xml:space="preserve">      type int32 { range 0..31; }</w:t>
      </w:r>
    </w:p>
    <w:p w:rsidR="00E154AB" w:rsidRDefault="00E154AB" w:rsidP="00E154AB">
      <w:pPr>
        <w:pStyle w:val="PL"/>
      </w:pPr>
      <w:r>
        <w:t xml:space="preserve">      units dB;</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threshXLowP {</w:t>
      </w:r>
    </w:p>
    <w:p w:rsidR="00E154AB" w:rsidRDefault="00E154AB" w:rsidP="00E154AB">
      <w:pPr>
        <w:pStyle w:val="PL"/>
      </w:pPr>
      <w:r>
        <w:t xml:space="preserve">      description "Specifies the Srxlev threshold used by the UE when</w:t>
      </w:r>
    </w:p>
    <w:p w:rsidR="00E154AB" w:rsidRDefault="00E154AB" w:rsidP="00E154AB">
      <w:pPr>
        <w:pStyle w:val="PL"/>
      </w:pPr>
      <w:r>
        <w:t xml:space="preserve">        reselecting towards a lower priority RAT/frequency than the current</w:t>
      </w:r>
    </w:p>
    <w:p w:rsidR="00E154AB" w:rsidRDefault="00E154AB" w:rsidP="00E154AB">
      <w:pPr>
        <w:pStyle w:val="PL"/>
      </w:pPr>
      <w:r>
        <w:t xml:space="preserve">        serving frequency. Each frequency of NR and E-UTRAN might have a</w:t>
      </w:r>
    </w:p>
    <w:p w:rsidR="00E154AB" w:rsidRDefault="00E154AB" w:rsidP="00E154AB">
      <w:pPr>
        <w:pStyle w:val="PL"/>
      </w:pPr>
      <w:r>
        <w:t xml:space="preserve">        specific threshold. Resolution is 2.";</w:t>
      </w:r>
    </w:p>
    <w:p w:rsidR="00E154AB" w:rsidRDefault="00E154AB" w:rsidP="00E154AB">
      <w:pPr>
        <w:pStyle w:val="PL"/>
      </w:pPr>
      <w:r>
        <w:t xml:space="preserve">      reference "ThreshX, LowP in 3GPP TS 38.304";</w:t>
      </w:r>
    </w:p>
    <w:p w:rsidR="00E154AB" w:rsidRDefault="00E154AB" w:rsidP="00E154AB">
      <w:pPr>
        <w:pStyle w:val="PL"/>
      </w:pPr>
      <w:r>
        <w:t xml:space="preserve">      mandatory true;</w:t>
      </w:r>
    </w:p>
    <w:p w:rsidR="00E154AB" w:rsidRDefault="00E154AB" w:rsidP="00E154AB">
      <w:pPr>
        <w:pStyle w:val="PL"/>
      </w:pPr>
      <w:r>
        <w:t xml:space="preserve">      type int32 { range "0..62"; }</w:t>
      </w:r>
    </w:p>
    <w:p w:rsidR="00E154AB" w:rsidRDefault="00E154AB" w:rsidP="00E154AB">
      <w:pPr>
        <w:pStyle w:val="PL"/>
      </w:pPr>
      <w:r>
        <w:t xml:space="preserve">      units dB;</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threshXLowQ {</w:t>
      </w:r>
    </w:p>
    <w:p w:rsidR="00E154AB" w:rsidRDefault="00E154AB" w:rsidP="00E154AB">
      <w:pPr>
        <w:pStyle w:val="PL"/>
      </w:pPr>
      <w:r>
        <w:t xml:space="preserve">      description "Specifies the Squal threshold used by the UE when</w:t>
      </w:r>
    </w:p>
    <w:p w:rsidR="00E154AB" w:rsidRDefault="00E154AB" w:rsidP="00E154AB">
      <w:pPr>
        <w:pStyle w:val="PL"/>
      </w:pPr>
      <w:r>
        <w:t xml:space="preserve">        reselecting towards a lower priority RAT/frequency than the current</w:t>
      </w:r>
    </w:p>
    <w:p w:rsidR="00E154AB" w:rsidRDefault="00E154AB" w:rsidP="00E154AB">
      <w:pPr>
        <w:pStyle w:val="PL"/>
      </w:pPr>
      <w:r>
        <w:t xml:space="preserve">        serving frequency. Each frequency of NR and E-UTRAN might have a</w:t>
      </w:r>
    </w:p>
    <w:p w:rsidR="00E154AB" w:rsidRDefault="00E154AB" w:rsidP="00E154AB">
      <w:pPr>
        <w:pStyle w:val="PL"/>
      </w:pPr>
      <w:r>
        <w:t xml:space="preserve">        specific threshold.";</w:t>
      </w:r>
    </w:p>
    <w:p w:rsidR="00E154AB" w:rsidRDefault="00E154AB" w:rsidP="00E154AB">
      <w:pPr>
        <w:pStyle w:val="PL"/>
      </w:pPr>
      <w:r>
        <w:t xml:space="preserve">      reference "ThreshX, LowQ in 3GPP TS 38.304";</w:t>
      </w:r>
    </w:p>
    <w:p w:rsidR="00E154AB" w:rsidRDefault="00E154AB" w:rsidP="00E154AB">
      <w:pPr>
        <w:pStyle w:val="PL"/>
      </w:pPr>
      <w:r>
        <w:t xml:space="preserve">      mandatory false;</w:t>
      </w:r>
    </w:p>
    <w:p w:rsidR="00E154AB" w:rsidRDefault="00E154AB" w:rsidP="00E154AB">
      <w:pPr>
        <w:pStyle w:val="PL"/>
      </w:pPr>
      <w:r>
        <w:t xml:space="preserve">      type int32 { range "0..31"; }</w:t>
      </w:r>
    </w:p>
    <w:p w:rsidR="00E154AB" w:rsidRDefault="00E154AB" w:rsidP="00E154AB">
      <w:pPr>
        <w:pStyle w:val="PL"/>
      </w:pPr>
      <w:r>
        <w:t xml:space="preserve">      units dB;</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tReselectionEutra {</w:t>
      </w:r>
    </w:p>
    <w:p w:rsidR="00E154AB" w:rsidRDefault="00E154AB" w:rsidP="00E154AB">
      <w:pPr>
        <w:pStyle w:val="PL"/>
      </w:pPr>
      <w:r>
        <w:t xml:space="preserve">      description "Cell reselection timer for intra frequency E-UTRA cell</w:t>
      </w:r>
    </w:p>
    <w:p w:rsidR="00E154AB" w:rsidRDefault="00E154AB" w:rsidP="00E154AB">
      <w:pPr>
        <w:pStyle w:val="PL"/>
      </w:pPr>
      <w:r>
        <w:t xml:space="preserve">        reselection. May be used for Mobility Robustness Optimization.";</w:t>
      </w:r>
    </w:p>
    <w:p w:rsidR="00E154AB" w:rsidRDefault="00E154AB" w:rsidP="00E154AB">
      <w:pPr>
        <w:pStyle w:val="PL"/>
      </w:pPr>
      <w:r>
        <w:t xml:space="preserve">      reference "t-ReselectionEUTRA in 3GPP TS 36.331 and in 3GPP TS 23.207";</w:t>
      </w:r>
    </w:p>
    <w:p w:rsidR="00E154AB" w:rsidRDefault="00E154AB" w:rsidP="00E154AB">
      <w:pPr>
        <w:pStyle w:val="PL"/>
      </w:pPr>
      <w:r>
        <w:t xml:space="preserve">      mandatory true;</w:t>
      </w:r>
    </w:p>
    <w:p w:rsidR="00E154AB" w:rsidRDefault="00E154AB" w:rsidP="00E154AB">
      <w:pPr>
        <w:pStyle w:val="PL"/>
      </w:pPr>
      <w:r>
        <w:t xml:space="preserve">      type uint8 { range "0..7"; }</w:t>
      </w:r>
    </w:p>
    <w:p w:rsidR="00E154AB" w:rsidRDefault="00E154AB" w:rsidP="00E154AB">
      <w:pPr>
        <w:pStyle w:val="PL"/>
      </w:pPr>
      <w:r>
        <w:t xml:space="preserve">      units s;</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tReselectionEutraSfHigh {</w:t>
      </w:r>
    </w:p>
    <w:p w:rsidR="00E154AB" w:rsidRDefault="00E154AB" w:rsidP="00E154AB">
      <w:pPr>
        <w:pStyle w:val="PL"/>
      </w:pPr>
      <w:r>
        <w:t xml:space="preserve">      description "The attribute tReselectionEutra (parameter TreselectionEUTRA</w:t>
      </w:r>
    </w:p>
    <w:p w:rsidR="00E154AB" w:rsidRDefault="00E154AB" w:rsidP="00E154AB">
      <w:pPr>
        <w:pStyle w:val="PL"/>
      </w:pPr>
      <w:r>
        <w:t xml:space="preserve">        in 3GPP TS 38.304) multiplied with this scaling factor if the UE is in</w:t>
      </w:r>
    </w:p>
    <w:p w:rsidR="00E154AB" w:rsidRDefault="00E154AB" w:rsidP="00E154AB">
      <w:pPr>
        <w:pStyle w:val="PL"/>
      </w:pPr>
      <w:r>
        <w:t xml:space="preserve">        high mobility state.";</w:t>
      </w:r>
    </w:p>
    <w:p w:rsidR="00E154AB" w:rsidRDefault="00E154AB" w:rsidP="00E154AB">
      <w:pPr>
        <w:pStyle w:val="PL"/>
      </w:pPr>
      <w:r>
        <w:t xml:space="preserve">      reference "Speed dependent ScalingFactor for TreselectionEUTRA for high</w:t>
      </w:r>
    </w:p>
    <w:p w:rsidR="00E154AB" w:rsidRDefault="00E154AB" w:rsidP="00E154AB">
      <w:pPr>
        <w:pStyle w:val="PL"/>
      </w:pPr>
      <w:r>
        <w:t xml:space="preserve">        mobility state in 3GPP TS 38.304";</w:t>
      </w:r>
    </w:p>
    <w:p w:rsidR="00E154AB" w:rsidRDefault="00E154AB" w:rsidP="00E154AB">
      <w:pPr>
        <w:pStyle w:val="PL"/>
      </w:pPr>
      <w:r>
        <w:t xml:space="preserve">      mandatory true;</w:t>
      </w:r>
    </w:p>
    <w:p w:rsidR="00E154AB" w:rsidRDefault="00E154AB" w:rsidP="00E154AB">
      <w:pPr>
        <w:pStyle w:val="PL"/>
      </w:pPr>
      <w:r>
        <w:t xml:space="preserve">      type uint8 { range "25 | 50 | 75 | 100"; }</w:t>
      </w:r>
    </w:p>
    <w:p w:rsidR="00E154AB" w:rsidRDefault="00E154AB" w:rsidP="00E154AB">
      <w:pPr>
        <w:pStyle w:val="PL"/>
      </w:pPr>
      <w:r>
        <w:t xml:space="preserve">      units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tReselectionEutraSfMedium {</w:t>
      </w:r>
    </w:p>
    <w:p w:rsidR="00E154AB" w:rsidRDefault="00E154AB" w:rsidP="00E154AB">
      <w:pPr>
        <w:pStyle w:val="PL"/>
      </w:pPr>
      <w:r>
        <w:t xml:space="preserve">      description "The attribute tReselectionEutra (parameter TreselectionEUTRA</w:t>
      </w:r>
    </w:p>
    <w:p w:rsidR="00E154AB" w:rsidRDefault="00E154AB" w:rsidP="00E154AB">
      <w:pPr>
        <w:pStyle w:val="PL"/>
      </w:pPr>
      <w:r>
        <w:t xml:space="preserve">        in 3GPP TS 38.304) multiplied with this scaling factor if the UE is in</w:t>
      </w:r>
    </w:p>
    <w:p w:rsidR="00E154AB" w:rsidRDefault="00E154AB" w:rsidP="00E154AB">
      <w:pPr>
        <w:pStyle w:val="PL"/>
      </w:pPr>
      <w:r>
        <w:t xml:space="preserve">        medium mobility state.";</w:t>
      </w:r>
    </w:p>
    <w:p w:rsidR="00E154AB" w:rsidRDefault="00E154AB" w:rsidP="00E154AB">
      <w:pPr>
        <w:pStyle w:val="PL"/>
      </w:pPr>
      <w:r>
        <w:t xml:space="preserve">      reference "Speed dependent ScalingFactor for TreselectionEUTRA for medium</w:t>
      </w:r>
    </w:p>
    <w:p w:rsidR="00E154AB" w:rsidRDefault="00E154AB" w:rsidP="00E154AB">
      <w:pPr>
        <w:pStyle w:val="PL"/>
      </w:pPr>
      <w:r>
        <w:t xml:space="preserve">        mobility state in 3GPP TS 38.304";</w:t>
      </w:r>
    </w:p>
    <w:p w:rsidR="00E154AB" w:rsidRDefault="00E154AB" w:rsidP="00E154AB">
      <w:pPr>
        <w:pStyle w:val="PL"/>
      </w:pPr>
      <w:r>
        <w:t xml:space="preserve">      mandatory true;</w:t>
      </w:r>
    </w:p>
    <w:p w:rsidR="00E154AB" w:rsidRDefault="00E154AB" w:rsidP="00E154AB">
      <w:pPr>
        <w:pStyle w:val="PL"/>
      </w:pPr>
      <w:r>
        <w:t xml:space="preserve">      type uint8 { range "25 | 50 | 75 | 100"; }</w:t>
      </w:r>
    </w:p>
    <w:p w:rsidR="00E154AB" w:rsidRDefault="00E154AB" w:rsidP="00E154AB">
      <w:pPr>
        <w:pStyle w:val="PL"/>
      </w:pPr>
      <w:r>
        <w:t xml:space="preserve">      units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eUtranFrequencyRef {</w:t>
      </w:r>
    </w:p>
    <w:p w:rsidR="00E154AB" w:rsidRDefault="00E154AB" w:rsidP="00E154AB">
      <w:pPr>
        <w:pStyle w:val="PL"/>
      </w:pPr>
      <w:r>
        <w:t xml:space="preserve">      description "Reference to a corresponding EUtranFrequency instance.";</w:t>
      </w:r>
    </w:p>
    <w:p w:rsidR="00E154AB" w:rsidRDefault="00E154AB" w:rsidP="00E154AB">
      <w:pPr>
        <w:pStyle w:val="PL"/>
      </w:pPr>
      <w:r>
        <w:t xml:space="preserve">        mandatory true;</w:t>
      </w:r>
    </w:p>
    <w:p w:rsidR="00E154AB" w:rsidRDefault="00E154AB" w:rsidP="00E154AB">
      <w:pPr>
        <w:pStyle w:val="PL"/>
      </w:pPr>
      <w:r>
        <w:t xml:space="preserve">        type types3gpp:DistinguishedName;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lastRenderedPageBreak/>
        <w:t xml:space="preserve">    </w:t>
      </w:r>
    </w:p>
    <w:p w:rsidR="00E154AB" w:rsidRDefault="00E154AB" w:rsidP="00E154AB">
      <w:pPr>
        <w:pStyle w:val="PL"/>
      </w:pPr>
      <w:r>
        <w:t xml:space="preserve">  augment /me3gpp:ManagedElement/gnbcucp3gpp:GNBCUCPFunction/nrcellcu3gpp:NRCellCU {</w:t>
      </w:r>
    </w:p>
    <w:p w:rsidR="00E154AB" w:rsidRDefault="00E154AB" w:rsidP="00E154AB">
      <w:pPr>
        <w:pStyle w:val="PL"/>
      </w:pPr>
    </w:p>
    <w:p w:rsidR="00E154AB" w:rsidRDefault="00E154AB" w:rsidP="00E154AB">
      <w:pPr>
        <w:pStyle w:val="PL"/>
      </w:pPr>
      <w:r>
        <w:t xml:space="preserve">    list EUtranFreqRelation {</w:t>
      </w:r>
    </w:p>
    <w:p w:rsidR="00E154AB" w:rsidRDefault="00E154AB" w:rsidP="00E154AB">
      <w:pPr>
        <w:pStyle w:val="PL"/>
      </w:pPr>
      <w:r>
        <w:t xml:space="preserve">      description "Represents a frequency relation between an NR cell and an</w:t>
      </w:r>
    </w:p>
    <w:p w:rsidR="00E154AB" w:rsidRDefault="00E154AB" w:rsidP="00E154AB">
      <w:pPr>
        <w:pStyle w:val="PL"/>
      </w:pPr>
      <w:r>
        <w:t xml:space="preserve">        E-UTRAN cell.";</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EUtranFreqRelationGrp;</w:t>
      </w:r>
    </w:p>
    <w:p w:rsidR="00E154AB" w:rsidRDefault="00E154AB" w:rsidP="00E154AB">
      <w:pPr>
        <w:pStyle w:val="PL"/>
      </w:pPr>
      <w:r>
        <w:t xml:space="preserve">      }</w:t>
      </w:r>
    </w:p>
    <w:p w:rsidR="00E154AB" w:rsidRDefault="00E154AB" w:rsidP="00E154AB">
      <w:pPr>
        <w:pStyle w:val="PL"/>
      </w:pPr>
      <w:r w:rsidRPr="003D4961">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22228" w:name="_Toc27405580"/>
      <w:bookmarkStart w:id="22229" w:name="_Toc35878772"/>
      <w:bookmarkStart w:id="22230" w:name="_Toc36220588"/>
      <w:bookmarkStart w:id="22231" w:name="_Toc36474686"/>
      <w:bookmarkStart w:id="22232" w:name="_Toc36542958"/>
      <w:bookmarkStart w:id="22233" w:name="_Toc36543779"/>
      <w:bookmarkStart w:id="22234" w:name="_Toc36568017"/>
      <w:bookmarkStart w:id="22235" w:name="_Toc44341756"/>
      <w:r>
        <w:rPr>
          <w:lang w:eastAsia="zh-CN"/>
        </w:rPr>
        <w:t>E.5.6</w:t>
      </w:r>
      <w:r w:rsidRPr="00B22EF8">
        <w:rPr>
          <w:lang w:eastAsia="zh-CN"/>
        </w:rPr>
        <w:tab/>
        <w:t>module</w:t>
      </w:r>
      <w:r>
        <w:rPr>
          <w:lang w:eastAsia="zh-CN"/>
        </w:rPr>
        <w:t xml:space="preserve"> </w:t>
      </w:r>
      <w:r w:rsidRPr="00B22EF8">
        <w:rPr>
          <w:lang w:eastAsia="zh-CN"/>
        </w:rPr>
        <w:t>_3gpp-nr-nrm-eutranfrequency@2019-</w:t>
      </w:r>
      <w:r>
        <w:rPr>
          <w:lang w:eastAsia="zh-CN"/>
        </w:rPr>
        <w:t>10-28</w:t>
      </w:r>
      <w:r w:rsidRPr="00B22EF8">
        <w:rPr>
          <w:lang w:eastAsia="zh-CN"/>
        </w:rPr>
        <w:t>.yang</w:t>
      </w:r>
      <w:bookmarkEnd w:id="22228"/>
      <w:bookmarkEnd w:id="22229"/>
      <w:bookmarkEnd w:id="22230"/>
      <w:bookmarkEnd w:id="22231"/>
      <w:bookmarkEnd w:id="22232"/>
      <w:bookmarkEnd w:id="22233"/>
      <w:bookmarkEnd w:id="22234"/>
      <w:bookmarkEnd w:id="22235"/>
    </w:p>
    <w:p w:rsidR="00E154AB" w:rsidRDefault="00E154AB" w:rsidP="00E154AB">
      <w:pPr>
        <w:pStyle w:val="PL"/>
      </w:pPr>
      <w:r>
        <w:t>module _3gpp-nr-nrm-eutranfrequency {</w:t>
      </w:r>
    </w:p>
    <w:p w:rsidR="00E154AB" w:rsidRDefault="00E154AB" w:rsidP="00E154AB">
      <w:pPr>
        <w:pStyle w:val="PL"/>
      </w:pPr>
      <w:r>
        <w:t xml:space="preserve">  yang-version 1.1;</w:t>
      </w:r>
    </w:p>
    <w:p w:rsidR="00E154AB" w:rsidRDefault="00E154AB" w:rsidP="00E154AB">
      <w:pPr>
        <w:pStyle w:val="PL"/>
      </w:pPr>
      <w:r>
        <w:t xml:space="preserve">  namespace "urn:3gpp:sa5:_3gpp-nr-nrm-eutranfrequency";</w:t>
      </w:r>
    </w:p>
    <w:p w:rsidR="00E154AB" w:rsidRDefault="00E154AB" w:rsidP="00E154AB">
      <w:pPr>
        <w:pStyle w:val="PL"/>
      </w:pPr>
      <w:r>
        <w:t xml:space="preserve">  prefix "eutraneteutranfreq3gpp";</w:t>
      </w:r>
    </w:p>
    <w:p w:rsidR="00E154AB" w:rsidRDefault="00E154AB" w:rsidP="00E154AB">
      <w:pPr>
        <w:pStyle w:val="PL"/>
      </w:pP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_3gpp-nr-nrm-eutranetwork { prefix eutranet3gpp;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EUtranFrequency Information</w:t>
      </w:r>
    </w:p>
    <w:p w:rsidR="00E154AB" w:rsidRDefault="00E154AB" w:rsidP="00E154AB">
      <w:pPr>
        <w:pStyle w:val="PL"/>
      </w:pPr>
      <w:r>
        <w:t xml:space="preserve">    Object Class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r>
        <w:t xml:space="preserve">    3GPP TS 28.658 (E-UTRAN) Network Resource Model (NRM)";</w:t>
      </w:r>
    </w:p>
    <w:p w:rsidR="00E154AB" w:rsidRDefault="00E154AB" w:rsidP="00E154AB">
      <w:pPr>
        <w:pStyle w:val="PL"/>
      </w:pPr>
    </w:p>
    <w:p w:rsidR="00E154AB" w:rsidRDefault="00E154AB" w:rsidP="00E154AB">
      <w:pPr>
        <w:pStyle w:val="PL"/>
      </w:pPr>
      <w:r w:rsidRPr="00515346">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EUtranFrequencyGrp {</w:t>
      </w:r>
    </w:p>
    <w:p w:rsidR="00E154AB" w:rsidRDefault="00E154AB" w:rsidP="00E154AB">
      <w:pPr>
        <w:pStyle w:val="PL"/>
      </w:pPr>
      <w:r>
        <w:t xml:space="preserve">    description "Represents the EUtranFrequency IOC.";</w:t>
      </w:r>
    </w:p>
    <w:p w:rsidR="00E154AB" w:rsidRDefault="00E154AB" w:rsidP="00E154AB">
      <w:pPr>
        <w:pStyle w:val="PL"/>
      </w:pPr>
      <w:r>
        <w:t xml:space="preserve">    reference "3GPP TS 28.541";</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leaf earfcnDL {</w:t>
      </w:r>
    </w:p>
    <w:p w:rsidR="00E154AB" w:rsidRDefault="00E154AB" w:rsidP="00E154AB">
      <w:pPr>
        <w:pStyle w:val="PL"/>
      </w:pPr>
      <w:r>
        <w:t xml:space="preserve">      description "Specifies the channel number for the central DL frequency.";</w:t>
      </w:r>
    </w:p>
    <w:p w:rsidR="00E154AB" w:rsidRDefault="00E154AB" w:rsidP="00E154AB">
      <w:pPr>
        <w:pStyle w:val="PL"/>
      </w:pPr>
      <w:r>
        <w:t xml:space="preserve">      reference "3GPP TS 36.101";</w:t>
      </w:r>
    </w:p>
    <w:p w:rsidR="00E154AB" w:rsidRDefault="00E154AB" w:rsidP="00E154AB">
      <w:pPr>
        <w:pStyle w:val="PL"/>
      </w:pPr>
      <w:r>
        <w:t xml:space="preserve">      mandatory true;</w:t>
      </w:r>
    </w:p>
    <w:p w:rsidR="00E154AB" w:rsidRDefault="00E154AB" w:rsidP="00E154AB">
      <w:pPr>
        <w:pStyle w:val="PL"/>
      </w:pPr>
      <w:r>
        <w:t xml:space="preserve">      type uint32 { range "0..262143";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multiBandInfoListEutra {</w:t>
      </w:r>
    </w:p>
    <w:p w:rsidR="00E154AB" w:rsidRDefault="00E154AB" w:rsidP="00E154AB">
      <w:pPr>
        <w:pStyle w:val="PL"/>
      </w:pPr>
      <w:r>
        <w:t xml:space="preserve">      description "List of additional frequency bands the frequency belongs to.";</w:t>
      </w:r>
    </w:p>
    <w:p w:rsidR="00E154AB" w:rsidRDefault="00E154AB" w:rsidP="00E154AB">
      <w:pPr>
        <w:pStyle w:val="PL"/>
      </w:pPr>
      <w:r>
        <w:t xml:space="preserve">      config false;</w:t>
      </w:r>
    </w:p>
    <w:p w:rsidR="00E154AB" w:rsidRDefault="00E154AB" w:rsidP="00E154AB">
      <w:pPr>
        <w:pStyle w:val="PL"/>
      </w:pPr>
      <w:r>
        <w:t xml:space="preserve">      min-elements 0;</w:t>
      </w:r>
    </w:p>
    <w:p w:rsidR="00E154AB" w:rsidRDefault="00E154AB" w:rsidP="00E154AB">
      <w:pPr>
        <w:pStyle w:val="PL"/>
      </w:pPr>
      <w:r>
        <w:t xml:space="preserve">      type uint16 { range "1..256";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EUtranFrequencyWrapper {</w:t>
      </w:r>
    </w:p>
    <w:p w:rsidR="00E154AB" w:rsidRDefault="00E154AB" w:rsidP="00E154AB">
      <w:pPr>
        <w:pStyle w:val="PL"/>
      </w:pPr>
      <w:r>
        <w:t xml:space="preserve">    list EUtranFrequency {</w:t>
      </w:r>
    </w:p>
    <w:p w:rsidR="00E154AB" w:rsidRDefault="00E154AB" w:rsidP="00E154AB">
      <w:pPr>
        <w:pStyle w:val="PL"/>
      </w:pPr>
      <w:r>
        <w:t xml:space="preserve">      description "Represents certain E-UTRAN frequency properties.";</w:t>
      </w:r>
    </w:p>
    <w:p w:rsidR="00E154AB" w:rsidRDefault="00E154AB" w:rsidP="00E154AB">
      <w:pPr>
        <w:pStyle w:val="PL"/>
      </w:pPr>
      <w:r>
        <w:t xml:space="preserve">      reference "3GPP TS 28.658";</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EUtranFrequencyGrp;</w:t>
      </w:r>
    </w:p>
    <w:p w:rsidR="00E154AB" w:rsidRDefault="00E154AB" w:rsidP="00E154AB">
      <w:pPr>
        <w:pStyle w:val="PL"/>
      </w:pPr>
      <w:r w:rsidRPr="002401F7">
        <w:t xml:space="preserve">      </w:t>
      </w:r>
      <w:r>
        <w:t>}</w:t>
      </w:r>
    </w:p>
    <w:p w:rsidR="00E154AB" w:rsidRDefault="00E154AB" w:rsidP="00E154AB">
      <w:pPr>
        <w:pStyle w:val="PL"/>
      </w:pPr>
      <w:r w:rsidRPr="00515346">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augment "/subnet3gpp:SubNetwork" {</w:t>
      </w:r>
    </w:p>
    <w:p w:rsidR="00E154AB" w:rsidRDefault="00E154AB" w:rsidP="00E154AB">
      <w:pPr>
        <w:pStyle w:val="PL"/>
      </w:pPr>
      <w:r>
        <w:t xml:space="preserve">    if-feature subnet3gpp:ExternalsUnderSubNetwork ;</w:t>
      </w:r>
    </w:p>
    <w:p w:rsidR="00E154AB" w:rsidRDefault="00E154AB" w:rsidP="00E154AB">
      <w:pPr>
        <w:pStyle w:val="PL"/>
      </w:pPr>
      <w:r>
        <w:t xml:space="preserve">    uses EUtranFrequencyWrapper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"/eutranet3gpp:EUtraNetwork" {</w:t>
      </w:r>
    </w:p>
    <w:p w:rsidR="00E154AB" w:rsidRDefault="00E154AB" w:rsidP="00E154AB">
      <w:pPr>
        <w:pStyle w:val="PL"/>
      </w:pPr>
      <w:r>
        <w:t xml:space="preserve">    if-feature eutranet3gpp:ExternalsUnderEUtraNetwork;</w:t>
      </w:r>
    </w:p>
    <w:p w:rsidR="00E154AB" w:rsidRDefault="00E154AB" w:rsidP="00E154AB">
      <w:pPr>
        <w:pStyle w:val="PL"/>
      </w:pPr>
      <w:r>
        <w:t xml:space="preserve">    uses EUtranFrequencyWrapper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22236" w:name="_Toc27405581"/>
      <w:bookmarkStart w:id="22237" w:name="_Toc35878773"/>
      <w:bookmarkStart w:id="22238" w:name="_Toc36220589"/>
      <w:bookmarkStart w:id="22239" w:name="_Toc36474687"/>
      <w:bookmarkStart w:id="22240" w:name="_Toc36542959"/>
      <w:bookmarkStart w:id="22241" w:name="_Toc36543780"/>
      <w:bookmarkStart w:id="22242" w:name="_Toc36568018"/>
      <w:bookmarkStart w:id="22243" w:name="_Toc44341757"/>
      <w:r>
        <w:rPr>
          <w:lang w:eastAsia="zh-CN"/>
        </w:rPr>
        <w:t>E.5.7</w:t>
      </w:r>
      <w:r w:rsidRPr="00B22EF8">
        <w:rPr>
          <w:lang w:eastAsia="zh-CN"/>
        </w:rPr>
        <w:tab/>
        <w:t>module</w:t>
      </w:r>
      <w:r>
        <w:rPr>
          <w:lang w:eastAsia="zh-CN"/>
        </w:rPr>
        <w:t xml:space="preserve"> </w:t>
      </w:r>
      <w:r w:rsidRPr="00B22EF8">
        <w:rPr>
          <w:lang w:eastAsia="zh-CN"/>
        </w:rPr>
        <w:t>_3gpp-nr-nrm-externalamffunction@2019-</w:t>
      </w:r>
      <w:r>
        <w:rPr>
          <w:lang w:eastAsia="zh-CN"/>
        </w:rPr>
        <w:t>10-28</w:t>
      </w:r>
      <w:r w:rsidRPr="00B22EF8">
        <w:rPr>
          <w:lang w:eastAsia="zh-CN"/>
        </w:rPr>
        <w:t>.yang</w:t>
      </w:r>
      <w:bookmarkEnd w:id="22236"/>
      <w:bookmarkEnd w:id="22237"/>
      <w:bookmarkEnd w:id="22238"/>
      <w:bookmarkEnd w:id="22239"/>
      <w:bookmarkEnd w:id="22240"/>
      <w:bookmarkEnd w:id="22241"/>
      <w:bookmarkEnd w:id="22242"/>
      <w:bookmarkEnd w:id="22243"/>
    </w:p>
    <w:p w:rsidR="00E154AB" w:rsidRDefault="00E154AB" w:rsidP="00E154AB">
      <w:pPr>
        <w:pStyle w:val="PL"/>
      </w:pPr>
      <w:r>
        <w:t>module _3gpp-nr-nrm-externalamffunction {</w:t>
      </w:r>
    </w:p>
    <w:p w:rsidR="00E154AB" w:rsidRDefault="00E154AB" w:rsidP="00E154AB">
      <w:pPr>
        <w:pStyle w:val="PL"/>
      </w:pPr>
      <w:r>
        <w:t xml:space="preserve">  yang-version 1.1;</w:t>
      </w:r>
    </w:p>
    <w:p w:rsidR="00E154AB" w:rsidRDefault="00E154AB" w:rsidP="00E154AB">
      <w:pPr>
        <w:pStyle w:val="PL"/>
      </w:pPr>
      <w:r>
        <w:t xml:space="preserve">  namespace "urn:3gpp:sa5:_3gpp-nr-nrm-externalamffunction";</w:t>
      </w:r>
    </w:p>
    <w:p w:rsidR="00E154AB" w:rsidRDefault="00E154AB" w:rsidP="00E154AB">
      <w:pPr>
        <w:pStyle w:val="PL"/>
      </w:pPr>
      <w:r>
        <w:t xml:space="preserve">  prefix "extamf3gpp";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_3gpp-nr-nrm-nrnetwork { prefix nrnet3gpp; }</w:t>
      </w:r>
    </w:p>
    <w:p w:rsidR="00E154AB" w:rsidRDefault="00E154AB" w:rsidP="00E154AB">
      <w:pPr>
        <w:pStyle w:val="PL"/>
      </w:pPr>
      <w:r>
        <w:t xml:space="preserve">  import _3gpp-common-top { prefix top3gpp; }</w:t>
      </w:r>
    </w:p>
    <w:p w:rsidR="00E154AB" w:rsidRDefault="00E154AB" w:rsidP="00E154AB">
      <w:pPr>
        <w:pStyle w:val="PL"/>
      </w:pPr>
      <w:r>
        <w:t xml:space="preserve">  import _3gpp-common-yang-types { prefix types3gpp;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ExternalAMFFunction Information</w:t>
      </w:r>
    </w:p>
    <w:p w:rsidR="00E154AB" w:rsidRDefault="00E154AB" w:rsidP="00E154AB">
      <w:pPr>
        <w:pStyle w:val="PL"/>
      </w:pPr>
      <w:r>
        <w:t xml:space="preserve">    Object Class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Default="00E154AB" w:rsidP="00E154AB">
      <w:pPr>
        <w:pStyle w:val="PL"/>
      </w:pPr>
      <w:r w:rsidRPr="00880BC1">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ExternalAMFFunctionGrp {</w:t>
      </w:r>
    </w:p>
    <w:p w:rsidR="00E154AB" w:rsidRDefault="00E154AB" w:rsidP="00E154AB">
      <w:pPr>
        <w:pStyle w:val="PL"/>
      </w:pPr>
      <w:r>
        <w:t xml:space="preserve">    description "Represents the ExternalAMFFunction IOC.";</w:t>
      </w:r>
    </w:p>
    <w:p w:rsidR="00E154AB" w:rsidRDefault="00E154AB" w:rsidP="00E154AB">
      <w:pPr>
        <w:pStyle w:val="PL"/>
      </w:pPr>
      <w:r>
        <w:t xml:space="preserve">    reference "3GPP TS 28.541";</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w:t>
      </w:r>
    </w:p>
    <w:p w:rsidR="00E154AB" w:rsidRDefault="00E154AB" w:rsidP="00E154AB">
      <w:pPr>
        <w:pStyle w:val="PL"/>
      </w:pPr>
      <w:r>
        <w:t xml:space="preserve">        one (the primary PLMN Id).</w:t>
      </w:r>
    </w:p>
    <w:p w:rsidR="00E154AB" w:rsidRDefault="00E154AB" w:rsidP="00E154AB">
      <w:pPr>
        <w:pStyle w:val="PL"/>
      </w:pPr>
      <w:r>
        <w:t xml:space="preserve">        The PLMN Identifier is composed of a Mobile Country Code (MCC) and a </w:t>
      </w:r>
    </w:p>
    <w:p w:rsidR="00E154AB" w:rsidRPr="008E6D39" w:rsidRDefault="00E154AB" w:rsidP="00E154AB">
      <w:pPr>
        <w:pStyle w:val="PL"/>
        <w:rPr>
          <w:lang w:val="fr-FR"/>
        </w:rPr>
      </w:pPr>
      <w:r>
        <w:t xml:space="preserve">        </w:t>
      </w:r>
      <w:r w:rsidRPr="008E6D39">
        <w:rPr>
          <w:lang w:val="fr-FR"/>
        </w:rPr>
        <w:t>Mobile Network Code (MNC).";</w:t>
      </w:r>
    </w:p>
    <w:p w:rsidR="00E154AB" w:rsidRPr="008E6D39" w:rsidRDefault="00E154AB" w:rsidP="00E154AB">
      <w:pPr>
        <w:pStyle w:val="PL"/>
        <w:rPr>
          <w:lang w:val="fr-FR"/>
        </w:rPr>
      </w:pPr>
      <w:r w:rsidRPr="008E6D39">
        <w:rPr>
          <w:lang w:val="fr-FR"/>
        </w:rPr>
        <w:t xml:space="preserve">      min-elements 1;</w:t>
      </w:r>
    </w:p>
    <w:p w:rsidR="00E154AB" w:rsidRDefault="00E154AB" w:rsidP="00E154AB">
      <w:pPr>
        <w:pStyle w:val="PL"/>
      </w:pPr>
      <w:r w:rsidRPr="008E6D39">
        <w:rPr>
          <w:lang w:val="fr-FR"/>
        </w:rPr>
        <w:t xml:space="preserve">      </w:t>
      </w:r>
      <w:r>
        <w:t>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container aMFIdentifier {</w:t>
      </w:r>
    </w:p>
    <w:p w:rsidR="00E154AB" w:rsidRDefault="00E154AB" w:rsidP="00E154AB">
      <w:pPr>
        <w:pStyle w:val="PL"/>
      </w:pPr>
      <w:r>
        <w:t xml:space="preserve">      presence true;</w:t>
      </w:r>
    </w:p>
    <w:p w:rsidR="00E154AB" w:rsidRDefault="00E154AB" w:rsidP="00E154AB">
      <w:pPr>
        <w:pStyle w:val="PL"/>
      </w:pPr>
      <w:r>
        <w:t xml:space="preserve">      description "An AMF identifier, comprising an AMF Region ID, an AMF Set ID and an AMF Pointer.";</w:t>
      </w:r>
    </w:p>
    <w:p w:rsidR="00E154AB" w:rsidRDefault="00E154AB" w:rsidP="00E154AB">
      <w:pPr>
        <w:pStyle w:val="PL"/>
      </w:pPr>
      <w:r>
        <w:t xml:space="preserve">      uses types3gpp:AmfIdentifier;</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ExternalAMFFunctionWrapper {</w:t>
      </w:r>
    </w:p>
    <w:p w:rsidR="00E154AB" w:rsidRDefault="00E154AB" w:rsidP="00E154AB">
      <w:pPr>
        <w:pStyle w:val="PL"/>
      </w:pPr>
      <w:r>
        <w:t xml:space="preserve">    list ExternalAMFFunction {</w:t>
      </w:r>
    </w:p>
    <w:p w:rsidR="00E154AB" w:rsidRDefault="00E154AB" w:rsidP="00E154AB">
      <w:pPr>
        <w:pStyle w:val="PL"/>
      </w:pPr>
      <w:r>
        <w:t xml:space="preserve">      description "Represents the properties, known by the management</w:t>
      </w:r>
    </w:p>
    <w:p w:rsidR="00E154AB" w:rsidRDefault="00E154AB" w:rsidP="00E154AB">
      <w:pPr>
        <w:pStyle w:val="PL"/>
      </w:pPr>
      <w:r>
        <w:t xml:space="preserve">        function, of a AMFFunction managed by another management</w:t>
      </w:r>
    </w:p>
    <w:p w:rsidR="00E154AB" w:rsidRDefault="00E154AB" w:rsidP="00E154AB">
      <w:pPr>
        <w:pStyle w:val="PL"/>
      </w:pPr>
      <w:r>
        <w:t xml:space="preserve">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ExternalAMFFunctionGrp;</w:t>
      </w:r>
    </w:p>
    <w:p w:rsidR="00E154AB" w:rsidRDefault="00E154AB" w:rsidP="00E154AB">
      <w:pPr>
        <w:pStyle w:val="PL"/>
      </w:pPr>
      <w:r>
        <w:t xml:space="preserve">      }</w:t>
      </w:r>
    </w:p>
    <w:p w:rsidR="00E154AB" w:rsidRDefault="00E154AB" w:rsidP="00E154AB">
      <w:pPr>
        <w:pStyle w:val="PL"/>
      </w:pPr>
      <w:r w:rsidRPr="00880BC1">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augment "/subnet3gpp:SubNetwork" {</w:t>
      </w:r>
    </w:p>
    <w:p w:rsidR="00E154AB" w:rsidRDefault="00E154AB" w:rsidP="00E154AB">
      <w:pPr>
        <w:pStyle w:val="PL"/>
      </w:pPr>
      <w:r>
        <w:t xml:space="preserve">    if-feature subnet3gpp:ExternalsUnderSubNetwork ;</w:t>
      </w:r>
    </w:p>
    <w:p w:rsidR="00E154AB" w:rsidRDefault="00E154AB" w:rsidP="00E154AB">
      <w:pPr>
        <w:pStyle w:val="PL"/>
      </w:pPr>
      <w:r>
        <w:t xml:space="preserve">    uses ExternalAMFFunctionWrapper;</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"/nrnet3gpp:NRNetwork" {</w:t>
      </w:r>
    </w:p>
    <w:p w:rsidR="00E154AB" w:rsidRDefault="00E154AB" w:rsidP="00E154AB">
      <w:pPr>
        <w:pStyle w:val="PL"/>
      </w:pPr>
      <w:r>
        <w:lastRenderedPageBreak/>
        <w:t xml:space="preserve">    if-feature nrnet3gpp:ExternalsUnderNRNetwork;</w:t>
      </w:r>
    </w:p>
    <w:p w:rsidR="00E154AB" w:rsidRDefault="00E154AB" w:rsidP="00E154AB">
      <w:pPr>
        <w:pStyle w:val="PL"/>
      </w:pPr>
      <w:r>
        <w:t xml:space="preserve">    uses ExternalAMFFunctionWrapper;</w:t>
      </w:r>
    </w:p>
    <w:p w:rsidR="00E154AB" w:rsidRDefault="00E154AB" w:rsidP="00E154AB">
      <w:pPr>
        <w:pStyle w:val="PL"/>
      </w:pPr>
      <w:r>
        <w:t xml:space="preserve">  }</w:t>
      </w:r>
    </w:p>
    <w:p w:rsidR="00E154AB" w:rsidRPr="00B22EF8" w:rsidRDefault="00E154AB" w:rsidP="00E154AB">
      <w:pPr>
        <w:pStyle w:val="PL"/>
      </w:pPr>
      <w:r>
        <w:t>}</w:t>
      </w:r>
    </w:p>
    <w:p w:rsidR="00E154AB" w:rsidRPr="00B22EF8" w:rsidRDefault="00E154AB" w:rsidP="00E154AB">
      <w:pPr>
        <w:pStyle w:val="Heading2"/>
        <w:rPr>
          <w:lang w:eastAsia="zh-CN"/>
        </w:rPr>
      </w:pPr>
      <w:bookmarkStart w:id="22244" w:name="_Toc27405582"/>
      <w:bookmarkStart w:id="22245" w:name="_Toc35878774"/>
      <w:bookmarkStart w:id="22246" w:name="_Toc36220590"/>
      <w:bookmarkStart w:id="22247" w:name="_Toc36474688"/>
      <w:bookmarkStart w:id="22248" w:name="_Toc36542960"/>
      <w:bookmarkStart w:id="22249" w:name="_Toc36543781"/>
      <w:bookmarkStart w:id="22250" w:name="_Toc36568019"/>
      <w:bookmarkStart w:id="22251" w:name="_Toc44341758"/>
      <w:r>
        <w:rPr>
          <w:lang w:eastAsia="zh-CN"/>
        </w:rPr>
        <w:t>E.5.8</w:t>
      </w:r>
      <w:r w:rsidRPr="00B22EF8">
        <w:rPr>
          <w:lang w:eastAsia="zh-CN"/>
        </w:rPr>
        <w:tab/>
        <w:t>module</w:t>
      </w:r>
      <w:r>
        <w:rPr>
          <w:lang w:eastAsia="zh-CN"/>
        </w:rPr>
        <w:t xml:space="preserve"> </w:t>
      </w:r>
      <w:r w:rsidRPr="00B22EF8">
        <w:rPr>
          <w:lang w:eastAsia="zh-CN"/>
        </w:rPr>
        <w:t>_3gpp-nr-nrm-externalenbfunction@2019-</w:t>
      </w:r>
      <w:r>
        <w:rPr>
          <w:lang w:eastAsia="zh-CN"/>
        </w:rPr>
        <w:t>10-28</w:t>
      </w:r>
      <w:r w:rsidRPr="00B22EF8">
        <w:rPr>
          <w:lang w:eastAsia="zh-CN"/>
        </w:rPr>
        <w:t>.yang</w:t>
      </w:r>
      <w:bookmarkEnd w:id="22244"/>
      <w:bookmarkEnd w:id="22245"/>
      <w:bookmarkEnd w:id="22246"/>
      <w:bookmarkEnd w:id="22247"/>
      <w:bookmarkEnd w:id="22248"/>
      <w:bookmarkEnd w:id="22249"/>
      <w:bookmarkEnd w:id="22250"/>
      <w:bookmarkEnd w:id="22251"/>
    </w:p>
    <w:p w:rsidR="00E154AB" w:rsidRDefault="00E154AB" w:rsidP="00E154AB">
      <w:pPr>
        <w:pStyle w:val="PL"/>
      </w:pPr>
      <w:r>
        <w:t>module _3gpp-nr-nrm-externalenbfunction {</w:t>
      </w:r>
    </w:p>
    <w:p w:rsidR="00E154AB" w:rsidRDefault="00E154AB" w:rsidP="00E154AB">
      <w:pPr>
        <w:pStyle w:val="PL"/>
      </w:pPr>
      <w:r>
        <w:t xml:space="preserve">  yang-version 1.1;</w:t>
      </w:r>
    </w:p>
    <w:p w:rsidR="00E154AB" w:rsidRDefault="00E154AB" w:rsidP="00E154AB">
      <w:pPr>
        <w:pStyle w:val="PL"/>
      </w:pPr>
      <w:r>
        <w:t xml:space="preserve">  namespace "urn:3gpp:sa5:_3gpp-nr-nrm-externalenbfunction";</w:t>
      </w:r>
    </w:p>
    <w:p w:rsidR="00E154AB" w:rsidRDefault="00E154AB" w:rsidP="00E154AB">
      <w:pPr>
        <w:pStyle w:val="PL"/>
      </w:pPr>
      <w:r>
        <w:t xml:space="preserve">  prefix "extenb3gpp";</w:t>
      </w:r>
    </w:p>
    <w:p w:rsidR="00E154AB" w:rsidRDefault="00E154AB" w:rsidP="00E154AB">
      <w:pPr>
        <w:pStyle w:val="PL"/>
      </w:pP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_3gpp-nr-nrm-eutranetwork { prefix eutranet3gpp;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ExternalENBFunction</w:t>
      </w:r>
    </w:p>
    <w:p w:rsidR="00E154AB" w:rsidRDefault="00E154AB" w:rsidP="00E154AB">
      <w:pPr>
        <w:pStyle w:val="PL"/>
      </w:pPr>
      <w:r>
        <w:t xml:space="preserve">    Information Object Class (IOC) that is part of the NR Network Resource</w:t>
      </w:r>
    </w:p>
    <w:p w:rsidR="00E154AB" w:rsidRDefault="00E154AB" w:rsidP="00E154AB">
      <w:pPr>
        <w:pStyle w:val="PL"/>
      </w:pPr>
      <w:r>
        <w:t xml:space="preserve">    Model (NRM).";</w:t>
      </w:r>
    </w:p>
    <w:p w:rsidR="00E154AB" w:rsidRDefault="00E154AB" w:rsidP="00E154AB">
      <w:pPr>
        <w:pStyle w:val="PL"/>
      </w:pPr>
      <w:r>
        <w:t xml:space="preserve">  reference "3GPP TS 28.541 5G Network Resource Model (NRM),</w:t>
      </w:r>
    </w:p>
    <w:p w:rsidR="00E154AB" w:rsidRDefault="00E154AB" w:rsidP="00E154AB">
      <w:pPr>
        <w:pStyle w:val="PL"/>
      </w:pPr>
      <w:r>
        <w:t xml:space="preserve">    3GPP TS 28.658 (E-UTRAN) Network Resource Model (NRM)";</w:t>
      </w:r>
    </w:p>
    <w:p w:rsidR="00E154AB" w:rsidRDefault="00E154AB" w:rsidP="00E154AB">
      <w:pPr>
        <w:pStyle w:val="PL"/>
      </w:pPr>
    </w:p>
    <w:p w:rsidR="00E154AB" w:rsidRPr="000B2571" w:rsidRDefault="00E154AB" w:rsidP="00E154AB">
      <w:pPr>
        <w:pStyle w:val="PL"/>
      </w:pPr>
      <w:r w:rsidRPr="000B2571">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ExternalENBFunctionGrp {</w:t>
      </w:r>
    </w:p>
    <w:p w:rsidR="00E154AB" w:rsidRDefault="00E154AB" w:rsidP="00E154AB">
      <w:pPr>
        <w:pStyle w:val="PL"/>
      </w:pPr>
      <w:r>
        <w:t xml:space="preserve">    description "Represets the ExternalENBFunction IOC.";</w:t>
      </w:r>
    </w:p>
    <w:p w:rsidR="00E154AB" w:rsidRDefault="00E154AB" w:rsidP="00E154AB">
      <w:pPr>
        <w:pStyle w:val="PL"/>
      </w:pPr>
      <w:r>
        <w:t xml:space="preserve">    reference "3GPP TS 28.658";</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leaf eNBId {</w:t>
      </w:r>
    </w:p>
    <w:p w:rsidR="00E154AB" w:rsidRDefault="00E154AB" w:rsidP="00E154AB">
      <w:pPr>
        <w:pStyle w:val="PL"/>
      </w:pPr>
      <w:r>
        <w:t xml:space="preserve">      description "Unambiguously identifies an eNodeB within a PLMN.";</w:t>
      </w:r>
    </w:p>
    <w:p w:rsidR="00E154AB" w:rsidRDefault="00E154AB" w:rsidP="00E154AB">
      <w:pPr>
        <w:pStyle w:val="PL"/>
      </w:pPr>
      <w:r>
        <w:t xml:space="preserve">      reference "3GPP TS 36.413, 3GPP TS 36.300";</w:t>
      </w:r>
    </w:p>
    <w:p w:rsidR="00E154AB" w:rsidRDefault="00E154AB" w:rsidP="00E154AB">
      <w:pPr>
        <w:pStyle w:val="PL"/>
      </w:pPr>
      <w:r>
        <w:t xml:space="preserve">      mandatory true;</w:t>
      </w:r>
    </w:p>
    <w:p w:rsidR="00E154AB" w:rsidRDefault="00E154AB" w:rsidP="00E154AB">
      <w:pPr>
        <w:pStyle w:val="PL"/>
      </w:pPr>
      <w:r>
        <w:t xml:space="preserve">      type int32 { range "0..268435455"; } // Representing 28 bit eNB ID.</w:t>
      </w:r>
    </w:p>
    <w:p w:rsidR="00E154AB" w:rsidRDefault="00E154AB" w:rsidP="00E154AB">
      <w:pPr>
        <w:pStyle w:val="PL"/>
      </w:pPr>
      <w:r>
        <w:t xml:space="preserve">                                           // 18, 20 and 21 bit eNB IDs also</w:t>
      </w:r>
    </w:p>
    <w:p w:rsidR="00E154AB" w:rsidRDefault="00E154AB" w:rsidP="00E154AB">
      <w:pPr>
        <w:pStyle w:val="PL"/>
      </w:pPr>
      <w:r>
        <w:t xml:space="preserve">                                           // allowed.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ExternalENBFunctionWrapper {</w:t>
      </w:r>
    </w:p>
    <w:p w:rsidR="00E154AB" w:rsidRDefault="00E154AB" w:rsidP="00E154AB">
      <w:pPr>
        <w:pStyle w:val="PL"/>
      </w:pPr>
      <w:r>
        <w:t xml:space="preserve">    list ExternalENBFunction {</w:t>
      </w:r>
    </w:p>
    <w:p w:rsidR="00E154AB" w:rsidRDefault="00E154AB" w:rsidP="00E154AB">
      <w:pPr>
        <w:pStyle w:val="PL"/>
      </w:pPr>
      <w:r>
        <w:t xml:space="preserve">      description "Represents an external eNB functionality.";</w:t>
      </w:r>
    </w:p>
    <w:p w:rsidR="00E154AB" w:rsidRDefault="00E154AB" w:rsidP="00E154AB">
      <w:pPr>
        <w:pStyle w:val="PL"/>
      </w:pPr>
      <w:r>
        <w:t xml:space="preserve">      reference "3GPP TS 28.658";</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ExternalENBFunctionGrp;</w:t>
      </w:r>
    </w:p>
    <w:p w:rsidR="00E154AB" w:rsidRDefault="00E154AB" w:rsidP="00E154AB">
      <w:pPr>
        <w:pStyle w:val="PL"/>
      </w:pPr>
      <w:r>
        <w:t xml:space="preserve">      }</w:t>
      </w:r>
    </w:p>
    <w:p w:rsidR="00E154AB" w:rsidRDefault="00E154AB" w:rsidP="00E154AB">
      <w:pPr>
        <w:pStyle w:val="PL"/>
      </w:pPr>
      <w:r w:rsidRPr="000B2571">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augment "/subnet3gpp:SubNetwork" {</w:t>
      </w:r>
    </w:p>
    <w:p w:rsidR="00E154AB" w:rsidRDefault="00E154AB" w:rsidP="00E154AB">
      <w:pPr>
        <w:pStyle w:val="PL"/>
      </w:pPr>
      <w:r>
        <w:t xml:space="preserve">    if-feature subnet3gpp:ExternalsUnderSubNetwork ;</w:t>
      </w:r>
    </w:p>
    <w:p w:rsidR="00E154AB" w:rsidRDefault="00E154AB" w:rsidP="00E154AB">
      <w:pPr>
        <w:pStyle w:val="PL"/>
      </w:pPr>
      <w:r>
        <w:t xml:space="preserve">    uses ExternalENBFunctionWrapper;</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"/eutranet3gpp:EUtraNetwork" {</w:t>
      </w:r>
    </w:p>
    <w:p w:rsidR="00E154AB" w:rsidRDefault="00E154AB" w:rsidP="00E154AB">
      <w:pPr>
        <w:pStyle w:val="PL"/>
      </w:pPr>
      <w:r>
        <w:t xml:space="preserve">    if-feature eutranet3gpp:ExternalsUnderEUtraNetwork;</w:t>
      </w:r>
    </w:p>
    <w:p w:rsidR="00E154AB" w:rsidRPr="008E6D39" w:rsidRDefault="00E154AB" w:rsidP="00E154AB">
      <w:pPr>
        <w:pStyle w:val="PL"/>
        <w:rPr>
          <w:lang w:val="fr-FR"/>
        </w:rPr>
      </w:pPr>
      <w:r>
        <w:t xml:space="preserve">    </w:t>
      </w:r>
      <w:r w:rsidRPr="008E6D39">
        <w:rPr>
          <w:lang w:val="fr-FR"/>
        </w:rPr>
        <w:t>uses ExternalENBFunctionWrapper;</w:t>
      </w:r>
    </w:p>
    <w:p w:rsidR="00E154AB" w:rsidRPr="008E6D39" w:rsidRDefault="00E154AB" w:rsidP="00E154AB">
      <w:pPr>
        <w:pStyle w:val="PL"/>
        <w:rPr>
          <w:lang w:val="fr-FR"/>
        </w:rPr>
      </w:pPr>
      <w:r w:rsidRPr="008E6D39">
        <w:rPr>
          <w:lang w:val="fr-FR"/>
        </w:rPr>
        <w:t xml:space="preserve">  }</w:t>
      </w:r>
    </w:p>
    <w:p w:rsidR="00E154AB" w:rsidRPr="008E6D39" w:rsidRDefault="00E154AB" w:rsidP="00E154AB">
      <w:pPr>
        <w:pStyle w:val="PL"/>
        <w:rPr>
          <w:lang w:val="fr-FR"/>
        </w:rPr>
      </w:pPr>
      <w:r w:rsidRPr="008E6D39">
        <w:rPr>
          <w:lang w:val="fr-FR"/>
        </w:rPr>
        <w:t>}</w:t>
      </w:r>
    </w:p>
    <w:p w:rsidR="00E154AB" w:rsidRPr="008E6D39" w:rsidRDefault="00E154AB" w:rsidP="00E154AB">
      <w:pPr>
        <w:pStyle w:val="Heading2"/>
        <w:rPr>
          <w:lang w:val="fr-FR" w:eastAsia="zh-CN"/>
        </w:rPr>
      </w:pPr>
      <w:bookmarkStart w:id="22252" w:name="_Toc35878775"/>
      <w:bookmarkStart w:id="22253" w:name="_Toc36220591"/>
      <w:bookmarkStart w:id="22254" w:name="_Toc36474689"/>
      <w:bookmarkStart w:id="22255" w:name="_Toc27405583"/>
      <w:bookmarkStart w:id="22256" w:name="_Toc36542961"/>
      <w:bookmarkStart w:id="22257" w:name="_Toc36543782"/>
      <w:bookmarkStart w:id="22258" w:name="_Toc36568020"/>
      <w:bookmarkStart w:id="22259" w:name="_Toc44341759"/>
      <w:r w:rsidRPr="008E6D39">
        <w:rPr>
          <w:lang w:val="fr-FR" w:eastAsia="zh-CN"/>
        </w:rPr>
        <w:t>E.5.9</w:t>
      </w:r>
      <w:r w:rsidRPr="008E6D39">
        <w:rPr>
          <w:lang w:val="fr-FR" w:eastAsia="zh-CN"/>
        </w:rPr>
        <w:tab/>
      </w:r>
      <w:r w:rsidRPr="001C4329">
        <w:rPr>
          <w:lang w:val="fr-FR" w:eastAsia="zh-CN"/>
        </w:rPr>
        <w:t>module_3gpp-nr-nrm-externaleutrancell@2019-10-28.yang</w:t>
      </w:r>
      <w:bookmarkEnd w:id="22252"/>
      <w:bookmarkEnd w:id="22253"/>
      <w:bookmarkEnd w:id="22254"/>
      <w:bookmarkEnd w:id="22255"/>
      <w:bookmarkEnd w:id="22256"/>
      <w:bookmarkEnd w:id="22257"/>
      <w:bookmarkEnd w:id="22258"/>
      <w:bookmarkEnd w:id="22259"/>
    </w:p>
    <w:p w:rsidR="00E154AB" w:rsidRPr="008E6D39" w:rsidRDefault="00E154AB" w:rsidP="00E154AB">
      <w:pPr>
        <w:pStyle w:val="PL"/>
        <w:rPr>
          <w:lang w:val="fr-FR" w:eastAsia="zh-CN"/>
        </w:rPr>
      </w:pPr>
    </w:p>
    <w:p w:rsidR="00E154AB" w:rsidRPr="008E6D39" w:rsidRDefault="00E154AB" w:rsidP="00E154AB">
      <w:pPr>
        <w:pStyle w:val="PL"/>
        <w:rPr>
          <w:lang w:val="fr-FR"/>
        </w:rPr>
      </w:pPr>
      <w:r w:rsidRPr="008E6D39">
        <w:rPr>
          <w:lang w:val="fr-FR"/>
        </w:rPr>
        <w:t>module _3gpp-nr-nrm-externaleutrancell {</w:t>
      </w:r>
    </w:p>
    <w:p w:rsidR="00E154AB" w:rsidRPr="008E6D39" w:rsidRDefault="00E154AB" w:rsidP="00E154AB">
      <w:pPr>
        <w:pStyle w:val="PL"/>
        <w:rPr>
          <w:lang w:val="fr-FR"/>
        </w:rPr>
      </w:pPr>
      <w:r w:rsidRPr="008E6D39">
        <w:rPr>
          <w:lang w:val="fr-FR"/>
        </w:rPr>
        <w:t xml:space="preserve">  yang-version 1.1;</w:t>
      </w:r>
    </w:p>
    <w:p w:rsidR="00E154AB" w:rsidRPr="008E6D39" w:rsidRDefault="00E154AB" w:rsidP="00E154AB">
      <w:pPr>
        <w:pStyle w:val="PL"/>
        <w:rPr>
          <w:lang w:val="fr-FR"/>
        </w:rPr>
      </w:pPr>
      <w:r w:rsidRPr="008E6D39">
        <w:rPr>
          <w:lang w:val="fr-FR"/>
        </w:rPr>
        <w:t xml:space="preserve">  namespace "urn:3gpp:sa5:_3gpp-nr-nrm-externaleutrancell";</w:t>
      </w:r>
    </w:p>
    <w:p w:rsidR="00E154AB" w:rsidRPr="008E6D39" w:rsidRDefault="00E154AB" w:rsidP="00E154AB">
      <w:pPr>
        <w:pStyle w:val="PL"/>
        <w:rPr>
          <w:lang w:val="fr-FR"/>
        </w:rPr>
      </w:pPr>
      <w:r w:rsidRPr="008E6D39">
        <w:rPr>
          <w:lang w:val="fr-FR"/>
        </w:rPr>
        <w:lastRenderedPageBreak/>
        <w:t xml:space="preserve">  prefix "exteutrancell3gpp";</w:t>
      </w:r>
    </w:p>
    <w:p w:rsidR="00E154AB" w:rsidRPr="008E6D39" w:rsidRDefault="00E154AB" w:rsidP="00E154AB">
      <w:pPr>
        <w:pStyle w:val="PL"/>
        <w:rPr>
          <w:lang w:val="fr-FR"/>
        </w:rPr>
      </w:pPr>
    </w:p>
    <w:p w:rsidR="00E154AB" w:rsidRPr="008E6D39" w:rsidRDefault="00E154AB" w:rsidP="00E154AB">
      <w:pPr>
        <w:pStyle w:val="PL"/>
        <w:rPr>
          <w:lang w:val="fr-FR"/>
        </w:rPr>
      </w:pPr>
      <w:r w:rsidRPr="008E6D39">
        <w:rPr>
          <w:lang w:val="fr-FR"/>
        </w:rPr>
        <w:t xml:space="preserve">  import _3gpp-common-yang-types { prefix types3gpp; }</w:t>
      </w:r>
    </w:p>
    <w:p w:rsidR="00E154AB" w:rsidRDefault="00E154AB" w:rsidP="00E154AB">
      <w:pPr>
        <w:pStyle w:val="PL"/>
      </w:pPr>
      <w:r w:rsidRPr="008E6D39">
        <w:rPr>
          <w:lang w:val="fr-FR"/>
        </w:rPr>
        <w:t xml:space="preserve">  </w:t>
      </w:r>
      <w:r>
        <w:t>import _3gpp-common-managed-function { prefix mf3gpp;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_3gpp-nr-nrm-eutranetwork { prefix eutranet3gpp; }</w:t>
      </w:r>
    </w:p>
    <w:p w:rsidR="00E154AB" w:rsidRDefault="00E154AB" w:rsidP="00E154AB">
      <w:pPr>
        <w:pStyle w:val="PL"/>
      </w:pPr>
      <w:r>
        <w:t xml:space="preserve">  import _3gpp-nr-nrm-externalenbfunction { prefix extenb3gpp;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ExternalEUtranCellFDD and</w:t>
      </w:r>
    </w:p>
    <w:p w:rsidR="00E154AB" w:rsidRDefault="00E154AB" w:rsidP="00E154AB">
      <w:pPr>
        <w:pStyle w:val="PL"/>
      </w:pPr>
      <w:r>
        <w:t xml:space="preserve">    ExternalEUtranCellTDD Information Object Classes (IOCs) that are part</w:t>
      </w:r>
    </w:p>
    <w:p w:rsidR="00E154AB" w:rsidRDefault="00E154AB" w:rsidP="00E154AB">
      <w:pPr>
        <w:pStyle w:val="PL"/>
      </w:pPr>
      <w:r>
        <w:t xml:space="preserve">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r>
        <w:t xml:space="preserve">    3GPP TS 28.658 (E-UTRAN) Network Resource Model (NRM)";</w:t>
      </w:r>
    </w:p>
    <w:p w:rsidR="00E154AB" w:rsidRDefault="00E154AB" w:rsidP="00E154AB">
      <w:pPr>
        <w:pStyle w:val="PL"/>
      </w:pPr>
    </w:p>
    <w:p w:rsidR="00E154AB" w:rsidRPr="00426A80" w:rsidRDefault="00E154AB" w:rsidP="00E154AB">
      <w:pPr>
        <w:pStyle w:val="PL"/>
      </w:pPr>
      <w:r w:rsidRPr="00426A80">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ExternalEUtranGenericCellGrp {</w:t>
      </w:r>
    </w:p>
    <w:p w:rsidR="00E154AB" w:rsidRDefault="00E154AB" w:rsidP="00E154AB">
      <w:pPr>
        <w:pStyle w:val="PL"/>
      </w:pPr>
      <w:r>
        <w:t xml:space="preserve">    description "Represents the ExternalEUtranGenericCell IOC."; </w:t>
      </w:r>
    </w:p>
    <w:p w:rsidR="00E154AB" w:rsidRDefault="00E154AB" w:rsidP="00E154AB">
      <w:pPr>
        <w:pStyle w:val="PL"/>
      </w:pPr>
      <w:r>
        <w:t xml:space="preserve">    reference "3GPP TS 28.658";</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leaf pci {</w:t>
      </w:r>
    </w:p>
    <w:p w:rsidR="00E154AB" w:rsidRDefault="00E154AB" w:rsidP="00E154AB">
      <w:pPr>
        <w:pStyle w:val="PL"/>
      </w:pPr>
      <w:r>
        <w:t xml:space="preserve">      description "The Physical Cell Identity (PCI) of the cell (for</w:t>
      </w:r>
    </w:p>
    <w:p w:rsidR="00E154AB" w:rsidRDefault="00E154AB" w:rsidP="00E154AB">
      <w:pPr>
        <w:pStyle w:val="PL"/>
      </w:pPr>
      <w:r>
        <w:t xml:space="preserve">        NM-Centralized, EM-Centralized and Distributed PCI assignment cases).</w:t>
      </w:r>
    </w:p>
    <w:p w:rsidR="00E154AB" w:rsidRDefault="00E154AB" w:rsidP="00E154AB">
      <w:pPr>
        <w:pStyle w:val="PL"/>
      </w:pPr>
      <w:r>
        <w:t xml:space="preserve">        In the case of NM-Centralized PCI assignment, see 3GPP TS 36.300.";</w:t>
      </w:r>
    </w:p>
    <w:p w:rsidR="00E154AB" w:rsidRDefault="00E154AB" w:rsidP="00E154AB">
      <w:pPr>
        <w:pStyle w:val="PL"/>
      </w:pPr>
      <w:r>
        <w:t xml:space="preserve">      reference "3GPP TS 36.211";</w:t>
      </w:r>
    </w:p>
    <w:p w:rsidR="00E154AB" w:rsidRDefault="00E154AB" w:rsidP="00E154AB">
      <w:pPr>
        <w:pStyle w:val="PL"/>
      </w:pPr>
      <w:r>
        <w:t xml:space="preserve">      mandatory true;</w:t>
      </w:r>
    </w:p>
    <w:p w:rsidR="00E154AB" w:rsidRDefault="00E154AB" w:rsidP="00E154AB">
      <w:pPr>
        <w:pStyle w:val="PL"/>
      </w:pPr>
      <w:r>
        <w:t xml:space="preserve">      type int32 { range "0..503";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plmnIdList {</w:t>
      </w:r>
    </w:p>
    <w:p w:rsidR="00E154AB" w:rsidRDefault="00E154AB" w:rsidP="00E154AB">
      <w:pPr>
        <w:pStyle w:val="PL"/>
      </w:pPr>
      <w:r>
        <w:t xml:space="preserve">      description "List of unique identities for PLMNs. A cell can broadcast</w:t>
      </w:r>
    </w:p>
    <w:p w:rsidR="00E154AB" w:rsidRDefault="00E154AB" w:rsidP="00E154AB">
      <w:pPr>
        <w:pStyle w:val="PL"/>
      </w:pPr>
      <w:r>
        <w:t xml:space="preserve">        up to 6 PLMN IDs. This is to support the case that one cell can be</w:t>
      </w:r>
    </w:p>
    <w:p w:rsidR="00E154AB" w:rsidRDefault="00E154AB" w:rsidP="00E154AB">
      <w:pPr>
        <w:pStyle w:val="PL"/>
      </w:pPr>
      <w:r>
        <w:t xml:space="preserve">        used by up to 6 operator's core networks. The PLMN(s) included in this</w:t>
      </w:r>
    </w:p>
    <w:p w:rsidR="00E154AB" w:rsidRDefault="00E154AB" w:rsidP="00E154AB">
      <w:pPr>
        <w:pStyle w:val="PL"/>
      </w:pPr>
      <w:r>
        <w:t xml:space="preserve">        list will use the same single tracking area code (TAC) and the same</w:t>
      </w:r>
    </w:p>
    <w:p w:rsidR="00E154AB" w:rsidRDefault="00E154AB" w:rsidP="00E154AB">
      <w:pPr>
        <w:pStyle w:val="PL"/>
      </w:pPr>
      <w:r>
        <w:t xml:space="preserve">        Cell Identity (cellLocalId) for sharing the radio access network</w:t>
      </w:r>
    </w:p>
    <w:p w:rsidR="00E154AB" w:rsidRDefault="00E154AB" w:rsidP="00E154AB">
      <w:pPr>
        <w:pStyle w:val="PL"/>
      </w:pPr>
      <w:r>
        <w:t xml:space="preserve">        resources. One member of plmnIdList is the primary PLMN ID. A PLMN ID</w:t>
      </w:r>
    </w:p>
    <w:p w:rsidR="00E154AB" w:rsidRDefault="00E154AB" w:rsidP="00E154AB">
      <w:pPr>
        <w:pStyle w:val="PL"/>
      </w:pPr>
      <w:r>
        <w:t xml:space="preserve">        included in this list cannot be included in the cellAccessInfoList.</w:t>
      </w:r>
    </w:p>
    <w:p w:rsidR="00E154AB" w:rsidRDefault="00E154AB" w:rsidP="00E154AB">
      <w:pPr>
        <w:pStyle w:val="PL"/>
      </w:pPr>
      <w:r>
        <w:t xml:space="preserve">        The PLMN ID is composed of a Mobile Country Code (MCC) and a Mobile</w:t>
      </w:r>
    </w:p>
    <w:p w:rsidR="00E154AB" w:rsidRDefault="00E154AB" w:rsidP="00E154AB">
      <w:pPr>
        <w:pStyle w:val="PL"/>
      </w:pPr>
      <w:r>
        <w:t xml:space="preserve">        Network Code (MNC).";</w:t>
      </w:r>
    </w:p>
    <w:p w:rsidR="00E154AB" w:rsidRDefault="00E154AB" w:rsidP="00E154AB">
      <w:pPr>
        <w:pStyle w:val="PL"/>
      </w:pPr>
      <w:r>
        <w:t xml:space="preserve">      reference "3GPP TS 36.300, 3GPP TS 36.331, 3GPP TS 23.003";</w:t>
      </w:r>
    </w:p>
    <w:p w:rsidR="00E154AB" w:rsidRDefault="00E154AB" w:rsidP="00E154AB">
      <w:pPr>
        <w:pStyle w:val="PL"/>
      </w:pPr>
      <w:r>
        <w:t xml:space="preserve">      key "mcc mnc";</w:t>
      </w: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cellLocalId {        </w:t>
      </w:r>
      <w:r>
        <w:tab/>
      </w:r>
    </w:p>
    <w:p w:rsidR="00E154AB" w:rsidRDefault="00E154AB" w:rsidP="00E154AB">
      <w:pPr>
        <w:pStyle w:val="PL"/>
      </w:pPr>
      <w:r>
        <w:t xml:space="preserve">      description "Unambiguously identifies a cell within an eNodeB.";</w:t>
      </w:r>
    </w:p>
    <w:p w:rsidR="00E154AB" w:rsidRDefault="00E154AB" w:rsidP="00E154AB">
      <w:pPr>
        <w:pStyle w:val="PL"/>
      </w:pPr>
      <w:r>
        <w:t xml:space="preserve">      reference "NCI defined in 3GPP TS 38.300";</w:t>
      </w:r>
    </w:p>
    <w:p w:rsidR="00E154AB" w:rsidRDefault="00E154AB" w:rsidP="00E154AB">
      <w:pPr>
        <w:pStyle w:val="PL"/>
      </w:pPr>
      <w:r>
        <w:t xml:space="preserve">      type int32 {range "0..255"; }      </w:t>
      </w:r>
      <w:r>
        <w:tab/>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eNBId {</w:t>
      </w:r>
    </w:p>
    <w:p w:rsidR="00E154AB" w:rsidRDefault="00E154AB" w:rsidP="00E154AB">
      <w:pPr>
        <w:pStyle w:val="PL"/>
      </w:pPr>
      <w:r>
        <w:t xml:space="preserve">      description "Unambiguously identifies an eNodeB within a PLMN.";</w:t>
      </w:r>
    </w:p>
    <w:p w:rsidR="00E154AB" w:rsidRDefault="00E154AB" w:rsidP="00E154AB">
      <w:pPr>
        <w:pStyle w:val="PL"/>
      </w:pPr>
      <w:r>
        <w:t xml:space="preserve">      reference "3GPP TS 36.413, 3GPP TS 36.300";</w:t>
      </w:r>
    </w:p>
    <w:p w:rsidR="00E154AB" w:rsidRDefault="00E154AB" w:rsidP="00E154AB">
      <w:pPr>
        <w:pStyle w:val="PL"/>
      </w:pPr>
      <w:r>
        <w:t xml:space="preserve">      mandatory true;</w:t>
      </w:r>
    </w:p>
    <w:p w:rsidR="00E154AB" w:rsidRDefault="00E154AB" w:rsidP="00E154AB">
      <w:pPr>
        <w:pStyle w:val="PL"/>
      </w:pPr>
      <w:r>
        <w:t xml:space="preserve">      type int32 { range "0..268435455"; } // Representing 28 bit eNB ID.</w:t>
      </w:r>
    </w:p>
    <w:p w:rsidR="00E154AB" w:rsidRDefault="00E154AB" w:rsidP="00E154AB">
      <w:pPr>
        <w:pStyle w:val="PL"/>
      </w:pPr>
      <w:r>
        <w:t xml:space="preserve">                                           // 18, 20 and 21 bit eNB IDs also</w:t>
      </w:r>
    </w:p>
    <w:p w:rsidR="00E154AB" w:rsidRDefault="00E154AB" w:rsidP="00E154AB">
      <w:pPr>
        <w:pStyle w:val="PL"/>
      </w:pPr>
      <w:r>
        <w:t xml:space="preserve">                                           // allowed.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ExternalEUtranCellFDDGrp {</w:t>
      </w:r>
    </w:p>
    <w:p w:rsidR="00E154AB" w:rsidRDefault="00E154AB" w:rsidP="00E154AB">
      <w:pPr>
        <w:pStyle w:val="PL"/>
      </w:pPr>
      <w:r>
        <w:t xml:space="preserve">    description "Represents the ExternalEUtranCellFDD IOC."; </w:t>
      </w:r>
    </w:p>
    <w:p w:rsidR="00E154AB" w:rsidRDefault="00E154AB" w:rsidP="00E154AB">
      <w:pPr>
        <w:pStyle w:val="PL"/>
      </w:pPr>
      <w:r>
        <w:t xml:space="preserve">    reference "3GPP TS 28.658";</w:t>
      </w:r>
    </w:p>
    <w:p w:rsidR="00E154AB" w:rsidRDefault="00E154AB" w:rsidP="00E154AB">
      <w:pPr>
        <w:pStyle w:val="PL"/>
      </w:pPr>
      <w:r>
        <w:t xml:space="preserve">    uses ExternalEUtranGenericCellGrp;</w:t>
      </w:r>
    </w:p>
    <w:p w:rsidR="00E154AB" w:rsidRDefault="00E154AB" w:rsidP="00E154AB">
      <w:pPr>
        <w:pStyle w:val="PL"/>
      </w:pPr>
    </w:p>
    <w:p w:rsidR="00E154AB" w:rsidRDefault="00E154AB" w:rsidP="00E154AB">
      <w:pPr>
        <w:pStyle w:val="PL"/>
      </w:pPr>
      <w:r>
        <w:t xml:space="preserve">    leaf earfcnDL {</w:t>
      </w:r>
    </w:p>
    <w:p w:rsidR="00E154AB" w:rsidRDefault="00E154AB" w:rsidP="00E154AB">
      <w:pPr>
        <w:pStyle w:val="PL"/>
      </w:pPr>
      <w:r>
        <w:t xml:space="preserve">      description "The channel number for the central DL frequency.";</w:t>
      </w:r>
    </w:p>
    <w:p w:rsidR="00E154AB" w:rsidRDefault="00E154AB" w:rsidP="00E154AB">
      <w:pPr>
        <w:pStyle w:val="PL"/>
      </w:pPr>
      <w:r>
        <w:t xml:space="preserve">      reference "3GPP TS 36.101";</w:t>
      </w:r>
    </w:p>
    <w:p w:rsidR="00E154AB" w:rsidRDefault="00E154AB" w:rsidP="00E154AB">
      <w:pPr>
        <w:pStyle w:val="PL"/>
      </w:pPr>
      <w:r>
        <w:t xml:space="preserve">      mandatory true;</w:t>
      </w:r>
    </w:p>
    <w:p w:rsidR="00E154AB" w:rsidRDefault="00E154AB" w:rsidP="00E154AB">
      <w:pPr>
        <w:pStyle w:val="PL"/>
      </w:pPr>
      <w:r>
        <w:t xml:space="preserve">      type int32 { range "0..17999 | 46590..262143"; }</w:t>
      </w:r>
    </w:p>
    <w:p w:rsidR="00E154AB" w:rsidRDefault="00E154AB" w:rsidP="00E154AB">
      <w:pPr>
        <w:pStyle w:val="PL"/>
      </w:pPr>
      <w:r>
        <w:lastRenderedPageBreak/>
        <w:t xml:space="preserve">    }</w:t>
      </w:r>
    </w:p>
    <w:p w:rsidR="00E154AB" w:rsidRDefault="00E154AB" w:rsidP="00E154AB">
      <w:pPr>
        <w:pStyle w:val="PL"/>
      </w:pPr>
    </w:p>
    <w:p w:rsidR="00E154AB" w:rsidRDefault="00E154AB" w:rsidP="00E154AB">
      <w:pPr>
        <w:pStyle w:val="PL"/>
      </w:pPr>
      <w:r>
        <w:t xml:space="preserve">    leaf earfcnUL {</w:t>
      </w:r>
    </w:p>
    <w:p w:rsidR="00E154AB" w:rsidRDefault="00E154AB" w:rsidP="00E154AB">
      <w:pPr>
        <w:pStyle w:val="PL"/>
      </w:pPr>
      <w:r>
        <w:t xml:space="preserve">      description "The channel number for the central UL frequency. Value 0</w:t>
      </w:r>
    </w:p>
    <w:p w:rsidR="00E154AB" w:rsidRDefault="00E154AB" w:rsidP="00E154AB">
      <w:pPr>
        <w:pStyle w:val="PL"/>
      </w:pPr>
      <w:r>
        <w:t xml:space="preserve">        means that the UL channel number is N/A for the DL-only bands.";</w:t>
      </w:r>
    </w:p>
    <w:p w:rsidR="00E154AB" w:rsidRDefault="00E154AB" w:rsidP="00E154AB">
      <w:pPr>
        <w:pStyle w:val="PL"/>
      </w:pPr>
      <w:r>
        <w:t xml:space="preserve">      reference "3GPP TS 36.101";</w:t>
      </w:r>
    </w:p>
    <w:p w:rsidR="00E154AB" w:rsidRDefault="00E154AB" w:rsidP="00E154AB">
      <w:pPr>
        <w:pStyle w:val="PL"/>
      </w:pPr>
      <w:r>
        <w:t xml:space="preserve">      mandatory true;</w:t>
      </w:r>
    </w:p>
    <w:p w:rsidR="00E154AB" w:rsidRDefault="00E154AB" w:rsidP="00E154AB">
      <w:pPr>
        <w:pStyle w:val="PL"/>
      </w:pPr>
      <w:r>
        <w:t xml:space="preserve">      type int32 { range "0 | 18000..35999 | 46590..262143";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ExternalEUtranCellTDDGrp {</w:t>
      </w:r>
    </w:p>
    <w:p w:rsidR="00E154AB" w:rsidRDefault="00E154AB" w:rsidP="00E154AB">
      <w:pPr>
        <w:pStyle w:val="PL"/>
      </w:pPr>
      <w:r>
        <w:t xml:space="preserve">    description "Represents the ExternalEUtranCellTDD IOC."; </w:t>
      </w:r>
    </w:p>
    <w:p w:rsidR="00E154AB" w:rsidRDefault="00E154AB" w:rsidP="00E154AB">
      <w:pPr>
        <w:pStyle w:val="PL"/>
      </w:pPr>
      <w:r>
        <w:t xml:space="preserve">    reference "3GPP TS 28.658";</w:t>
      </w:r>
    </w:p>
    <w:p w:rsidR="00E154AB" w:rsidRDefault="00E154AB" w:rsidP="00E154AB">
      <w:pPr>
        <w:pStyle w:val="PL"/>
      </w:pPr>
      <w:r>
        <w:t xml:space="preserve">    uses ExternalEUtranGenericCellGrp;</w:t>
      </w:r>
    </w:p>
    <w:p w:rsidR="00E154AB" w:rsidRDefault="00E154AB" w:rsidP="00E154AB">
      <w:pPr>
        <w:pStyle w:val="PL"/>
      </w:pPr>
    </w:p>
    <w:p w:rsidR="00E154AB" w:rsidRDefault="00E154AB" w:rsidP="00E154AB">
      <w:pPr>
        <w:pStyle w:val="PL"/>
      </w:pPr>
      <w:r>
        <w:t xml:space="preserve">    leaf earfcn {</w:t>
      </w:r>
    </w:p>
    <w:p w:rsidR="00E154AB" w:rsidRDefault="00E154AB" w:rsidP="00E154AB">
      <w:pPr>
        <w:pStyle w:val="PL"/>
      </w:pPr>
      <w:r>
        <w:t xml:space="preserve">      description "The frequency number for the central frequency.";</w:t>
      </w:r>
    </w:p>
    <w:p w:rsidR="00E154AB" w:rsidRDefault="00E154AB" w:rsidP="00E154AB">
      <w:pPr>
        <w:pStyle w:val="PL"/>
      </w:pPr>
      <w:r>
        <w:t xml:space="preserve">      reference "3GPP TS 36.104";</w:t>
      </w:r>
    </w:p>
    <w:p w:rsidR="00E154AB" w:rsidRDefault="00E154AB" w:rsidP="00E154AB">
      <w:pPr>
        <w:pStyle w:val="PL"/>
      </w:pPr>
      <w:r>
        <w:t xml:space="preserve">      mandatory true;</w:t>
      </w:r>
    </w:p>
    <w:p w:rsidR="00E154AB" w:rsidRDefault="00E154AB" w:rsidP="00E154AB">
      <w:pPr>
        <w:pStyle w:val="PL"/>
      </w:pPr>
      <w:r>
        <w:t xml:space="preserve">      type int32 { range "36000..262143";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ExternalEUtranCellFDDWrapper {</w:t>
      </w:r>
    </w:p>
    <w:p w:rsidR="00E154AB" w:rsidRDefault="00E154AB" w:rsidP="00E154AB">
      <w:pPr>
        <w:pStyle w:val="PL"/>
      </w:pPr>
      <w:r>
        <w:t xml:space="preserve">    list ExternalEUtranCellFDD {</w:t>
      </w:r>
    </w:p>
    <w:p w:rsidR="00E154AB" w:rsidRDefault="00E154AB" w:rsidP="00E154AB">
      <w:pPr>
        <w:pStyle w:val="PL"/>
      </w:pPr>
      <w:r>
        <w:t xml:space="preserve">      description "Represents the common properties of external E-UTRAN FDD</w:t>
      </w:r>
    </w:p>
    <w:p w:rsidR="00E154AB" w:rsidRDefault="00E154AB" w:rsidP="00E154AB">
      <w:pPr>
        <w:pStyle w:val="PL"/>
      </w:pPr>
      <w:r>
        <w:t xml:space="preserve">        cell provided by eNB or NG-RAN FDD cell provided by ng-eNB.";</w:t>
      </w:r>
    </w:p>
    <w:p w:rsidR="00E154AB" w:rsidRDefault="00E154AB" w:rsidP="00E154AB">
      <w:pPr>
        <w:pStyle w:val="PL"/>
      </w:pPr>
      <w:r>
        <w:t xml:space="preserve">      reference "3GPP TS 28.658";</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ExternalEUtranCellFDDGrp;</w:t>
      </w:r>
    </w:p>
    <w:p w:rsidR="00E154AB" w:rsidRDefault="00E154AB" w:rsidP="00E154AB">
      <w:pPr>
        <w:pStyle w:val="PL"/>
      </w:pPr>
      <w:r>
        <w:t xml:space="preserve">      }</w:t>
      </w:r>
    </w:p>
    <w:p w:rsidR="00E154AB" w:rsidRDefault="00E154AB" w:rsidP="00E154AB">
      <w:pPr>
        <w:pStyle w:val="PL"/>
      </w:pPr>
      <w:r w:rsidRPr="00426A80">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ExternalEUtranCellTDDWrapper {</w:t>
      </w:r>
    </w:p>
    <w:p w:rsidR="00E154AB" w:rsidRDefault="00E154AB" w:rsidP="00E154AB">
      <w:pPr>
        <w:pStyle w:val="PL"/>
      </w:pPr>
      <w:r>
        <w:t xml:space="preserve">    list ExternalEUtranCellTDD {</w:t>
      </w:r>
    </w:p>
    <w:p w:rsidR="00E154AB" w:rsidRDefault="00E154AB" w:rsidP="00E154AB">
      <w:pPr>
        <w:pStyle w:val="PL"/>
      </w:pPr>
      <w:r>
        <w:t xml:space="preserve">      description "Represents the common properties of external E-UTRAN cell</w:t>
      </w:r>
    </w:p>
    <w:p w:rsidR="00E154AB" w:rsidRDefault="00E154AB" w:rsidP="00E154AB">
      <w:pPr>
        <w:pStyle w:val="PL"/>
      </w:pPr>
      <w:r>
        <w:t xml:space="preserve">        TDD provided by eNB or NG-RAN TDD cell provided by ng-eNB.";</w:t>
      </w:r>
    </w:p>
    <w:p w:rsidR="00E154AB" w:rsidRDefault="00E154AB" w:rsidP="00E154AB">
      <w:pPr>
        <w:pStyle w:val="PL"/>
      </w:pPr>
      <w:r>
        <w:t xml:space="preserve">      reference "3GPP TS 28.658";</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ExternalEUtranCellTDDGrp;</w:t>
      </w:r>
    </w:p>
    <w:p w:rsidR="00E154AB" w:rsidRDefault="00E154AB" w:rsidP="00E154AB">
      <w:pPr>
        <w:pStyle w:val="PL"/>
      </w:pPr>
      <w:r>
        <w:t xml:space="preserve">      }</w:t>
      </w:r>
    </w:p>
    <w:p w:rsidR="00E154AB" w:rsidRDefault="00E154AB" w:rsidP="00E154AB">
      <w:pPr>
        <w:pStyle w:val="PL"/>
      </w:pPr>
      <w:r w:rsidRPr="00426A80">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"/subnet3gpp:SubNetwork/extenb3gpp:ExternalENBFunction" {</w:t>
      </w:r>
    </w:p>
    <w:p w:rsidR="00E154AB" w:rsidRDefault="00E154AB" w:rsidP="00E154AB">
      <w:pPr>
        <w:pStyle w:val="PL"/>
      </w:pPr>
      <w:r>
        <w:t xml:space="preserve">    if-feature subnet3gpp:ExternalsUnderSubNetwork;</w:t>
      </w:r>
    </w:p>
    <w:p w:rsidR="00E154AB" w:rsidRDefault="00E154AB" w:rsidP="00E154AB">
      <w:pPr>
        <w:pStyle w:val="PL"/>
      </w:pPr>
      <w:r>
        <w:t xml:space="preserve">    uses ExternalEUtranCellFDDWrapper;</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"/eutranet3gpp:EUtraNetwork/extenb3gpp:ExternalENBFunction" {</w:t>
      </w:r>
    </w:p>
    <w:p w:rsidR="00E154AB" w:rsidRDefault="00E154AB" w:rsidP="00E154AB">
      <w:pPr>
        <w:pStyle w:val="PL"/>
      </w:pPr>
      <w:r>
        <w:t xml:space="preserve">    if-feature eutranet3gpp:ExternalsUnderEUtraNetwork;</w:t>
      </w:r>
    </w:p>
    <w:p w:rsidR="00E154AB" w:rsidRDefault="00E154AB" w:rsidP="00E154AB">
      <w:pPr>
        <w:pStyle w:val="PL"/>
      </w:pPr>
      <w:r>
        <w:t xml:space="preserve">    uses ExternalEUtranCellFDDWrapper;</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"/subnet3gpp:SubNetwork/extenb3gpp:ExternalENBFunction" {</w:t>
      </w:r>
    </w:p>
    <w:p w:rsidR="00E154AB" w:rsidRDefault="00E154AB" w:rsidP="00E154AB">
      <w:pPr>
        <w:pStyle w:val="PL"/>
      </w:pPr>
      <w:r>
        <w:t xml:space="preserve">    if-feature subnet3gpp:ExternalsUnderSubNetwork;</w:t>
      </w:r>
    </w:p>
    <w:p w:rsidR="00E154AB" w:rsidRDefault="00E154AB" w:rsidP="00E154AB">
      <w:pPr>
        <w:pStyle w:val="PL"/>
      </w:pPr>
      <w:r>
        <w:t xml:space="preserve">    uses ExternalEUtranCellTDDWrapper;</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"/eutranet3gpp:EUtraNetwork/extenb3gpp:ExternalENBFunction" {</w:t>
      </w:r>
    </w:p>
    <w:p w:rsidR="00E154AB" w:rsidRDefault="00E154AB" w:rsidP="00E154AB">
      <w:pPr>
        <w:pStyle w:val="PL"/>
      </w:pPr>
      <w:r>
        <w:t xml:space="preserve">    if-feature eutranet3gpp:ExternalsUnderEUtraNetwork;</w:t>
      </w:r>
    </w:p>
    <w:p w:rsidR="00E154AB" w:rsidRDefault="00E154AB" w:rsidP="00E154AB">
      <w:pPr>
        <w:pStyle w:val="PL"/>
      </w:pPr>
      <w:r>
        <w:t xml:space="preserve">    uses ExternalEUtranCellTDDWrapper;</w:t>
      </w:r>
    </w:p>
    <w:p w:rsidR="00E154AB" w:rsidRDefault="00E154AB" w:rsidP="00E154AB">
      <w:pPr>
        <w:pStyle w:val="PL"/>
      </w:pPr>
      <w:r>
        <w:t xml:space="preserve">  }</w:t>
      </w:r>
    </w:p>
    <w:p w:rsidR="00E154AB" w:rsidRPr="00B22EF8" w:rsidRDefault="00E154AB" w:rsidP="00E154AB">
      <w:pPr>
        <w:pStyle w:val="PL"/>
      </w:pPr>
      <w:r>
        <w:t>}</w:t>
      </w:r>
    </w:p>
    <w:p w:rsidR="00E154AB" w:rsidRDefault="00E154AB" w:rsidP="00E154AB">
      <w:pPr>
        <w:pStyle w:val="Heading2"/>
      </w:pPr>
      <w:bookmarkStart w:id="22260" w:name="_Toc27405584"/>
      <w:bookmarkStart w:id="22261" w:name="_Toc35878776"/>
      <w:bookmarkStart w:id="22262" w:name="_Toc36220592"/>
      <w:bookmarkStart w:id="22263" w:name="_Toc36474690"/>
      <w:bookmarkStart w:id="22264" w:name="_Toc36542962"/>
      <w:bookmarkStart w:id="22265" w:name="_Toc36543783"/>
      <w:bookmarkStart w:id="22266" w:name="_Toc36568021"/>
      <w:bookmarkStart w:id="22267" w:name="_Toc44341760"/>
      <w:r>
        <w:rPr>
          <w:lang w:eastAsia="zh-CN"/>
        </w:rPr>
        <w:lastRenderedPageBreak/>
        <w:t>E.5.10</w:t>
      </w:r>
      <w:r w:rsidRPr="00B22EF8">
        <w:rPr>
          <w:lang w:eastAsia="zh-CN"/>
        </w:rPr>
        <w:tab/>
        <w:t>module</w:t>
      </w:r>
      <w:r>
        <w:rPr>
          <w:lang w:eastAsia="zh-CN"/>
        </w:rPr>
        <w:t xml:space="preserve"> </w:t>
      </w:r>
      <w:r w:rsidRPr="00B22EF8">
        <w:rPr>
          <w:lang w:eastAsia="zh-CN"/>
        </w:rPr>
        <w:t>_3gpp-nr-nrm-externalgnbcucpfunction@2019-</w:t>
      </w:r>
      <w:r>
        <w:rPr>
          <w:lang w:eastAsia="zh-CN"/>
        </w:rPr>
        <w:t>10-28</w:t>
      </w:r>
      <w:r w:rsidRPr="00B22EF8">
        <w:rPr>
          <w:lang w:eastAsia="zh-CN"/>
        </w:rPr>
        <w:t>.yang</w:t>
      </w:r>
      <w:bookmarkEnd w:id="22260"/>
      <w:bookmarkEnd w:id="22261"/>
      <w:bookmarkEnd w:id="22262"/>
      <w:bookmarkEnd w:id="22263"/>
      <w:bookmarkEnd w:id="22264"/>
      <w:bookmarkEnd w:id="22265"/>
      <w:bookmarkEnd w:id="22266"/>
      <w:bookmarkEnd w:id="22267"/>
    </w:p>
    <w:p w:rsidR="00E154AB" w:rsidRDefault="00E154AB" w:rsidP="00E154AB">
      <w:pPr>
        <w:pStyle w:val="PL"/>
      </w:pPr>
      <w:r>
        <w:t>module _3gpp-nr-nrm-externalgnbcucpfunction {</w:t>
      </w:r>
    </w:p>
    <w:p w:rsidR="00E154AB" w:rsidRDefault="00E154AB" w:rsidP="00E154AB">
      <w:pPr>
        <w:pStyle w:val="PL"/>
      </w:pPr>
      <w:r>
        <w:t xml:space="preserve">  yang-version 1.1;</w:t>
      </w:r>
    </w:p>
    <w:p w:rsidR="00E154AB" w:rsidRDefault="00E154AB" w:rsidP="00E154AB">
      <w:pPr>
        <w:pStyle w:val="PL"/>
      </w:pPr>
      <w:r>
        <w:t xml:space="preserve">  namespace "urn:3gpp:sa5:_3gpp-nr-nrm-externalgnbcucpfunction";</w:t>
      </w:r>
    </w:p>
    <w:p w:rsidR="00E154AB" w:rsidRDefault="00E154AB" w:rsidP="00E154AB">
      <w:pPr>
        <w:pStyle w:val="PL"/>
      </w:pPr>
      <w:r>
        <w:t xml:space="preserve">  prefix "extgnbcucp3gpp";</w:t>
      </w:r>
    </w:p>
    <w:p w:rsidR="00E154AB" w:rsidRDefault="00E154AB" w:rsidP="00E154AB">
      <w:pPr>
        <w:pStyle w:val="PL"/>
      </w:pP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_3gpp-nr-nrm-nrnetwork { prefix nrnet3gpp;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ExternalGNBCUCPFunction</w:t>
      </w:r>
    </w:p>
    <w:p w:rsidR="00E154AB" w:rsidRDefault="00E154AB" w:rsidP="00E154AB">
      <w:pPr>
        <w:pStyle w:val="PL"/>
      </w:pPr>
      <w:r>
        <w:t xml:space="preserve">    Information Object Class (IOC), that is part of the NR Network Resource</w:t>
      </w:r>
    </w:p>
    <w:p w:rsidR="00E154AB" w:rsidRDefault="00E154AB" w:rsidP="00E154AB">
      <w:pPr>
        <w:pStyle w:val="PL"/>
      </w:pPr>
      <w:r>
        <w:t xml:space="preserv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Pr="00803511" w:rsidRDefault="00E154AB" w:rsidP="00E154AB">
      <w:pPr>
        <w:pStyle w:val="PL"/>
      </w:pPr>
      <w:r w:rsidRPr="00803511">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ExternalGNBCUCPFunctionGrp {</w:t>
      </w:r>
    </w:p>
    <w:p w:rsidR="00E154AB" w:rsidRDefault="00E154AB" w:rsidP="00E154AB">
      <w:pPr>
        <w:pStyle w:val="PL"/>
      </w:pPr>
      <w:r>
        <w:t xml:space="preserve">    description "Represets the ExternalGNBCUCPFunction IOC.";</w:t>
      </w:r>
    </w:p>
    <w:p w:rsidR="00E154AB" w:rsidRDefault="00E154AB" w:rsidP="00E154AB">
      <w:pPr>
        <w:pStyle w:val="PL"/>
      </w:pPr>
      <w:r>
        <w:t xml:space="preserve">    reference "3GPP TS 28.541";</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leaf gNBId {</w:t>
      </w:r>
    </w:p>
    <w:p w:rsidR="00E154AB" w:rsidRDefault="00E154AB" w:rsidP="00E154AB">
      <w:pPr>
        <w:pStyle w:val="PL"/>
      </w:pPr>
      <w:r>
        <w:t xml:space="preserve">      description "Identifies a gNB within a PLMN.";</w:t>
      </w:r>
    </w:p>
    <w:p w:rsidR="00E154AB" w:rsidRDefault="00E154AB" w:rsidP="00E154AB">
      <w:pPr>
        <w:pStyle w:val="PL"/>
      </w:pPr>
      <w:r>
        <w:t xml:space="preserve">      reference "gNB Identifier (gNB ID) in 3GPP TS 38.300, Global gNB ID</w:t>
      </w:r>
    </w:p>
    <w:p w:rsidR="00E154AB" w:rsidRDefault="00E154AB" w:rsidP="00E154AB">
      <w:pPr>
        <w:pStyle w:val="PL"/>
      </w:pPr>
      <w:r>
        <w:t xml:space="preserve">        in 3GPP TS 38.413";</w:t>
      </w:r>
    </w:p>
    <w:p w:rsidR="00E154AB" w:rsidRDefault="00E154AB" w:rsidP="00E154AB">
      <w:pPr>
        <w:pStyle w:val="PL"/>
      </w:pPr>
      <w:r>
        <w:t xml:space="preserve">      mandatory true;</w:t>
      </w:r>
    </w:p>
    <w:p w:rsidR="00E154AB" w:rsidRDefault="00E154AB" w:rsidP="00E154AB">
      <w:pPr>
        <w:pStyle w:val="PL"/>
      </w:pPr>
      <w:r>
        <w:t xml:space="preserve">      type int64 { range "0..4294967295";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gNBIdLength {</w:t>
      </w:r>
    </w:p>
    <w:p w:rsidR="00E154AB" w:rsidRDefault="00E154AB" w:rsidP="00E154AB">
      <w:pPr>
        <w:pStyle w:val="PL"/>
      </w:pPr>
      <w:r>
        <w:t xml:space="preserve">      description "Indicates the number of bits for encoding the gNB ID.";</w:t>
      </w:r>
    </w:p>
    <w:p w:rsidR="00E154AB" w:rsidRDefault="00E154AB" w:rsidP="00E154AB">
      <w:pPr>
        <w:pStyle w:val="PL"/>
      </w:pPr>
      <w:r>
        <w:t xml:space="preserve">      reference "gNB ID in 3GPP TS 38.300, Global gNB ID in 3GPP TS 38.413";</w:t>
      </w:r>
    </w:p>
    <w:p w:rsidR="00E154AB" w:rsidRDefault="00E154AB" w:rsidP="00E154AB">
      <w:pPr>
        <w:pStyle w:val="PL"/>
      </w:pPr>
      <w:r>
        <w:t xml:space="preserve">      mandatory true;</w:t>
      </w:r>
    </w:p>
    <w:p w:rsidR="00E154AB" w:rsidRDefault="00E154AB" w:rsidP="00E154AB">
      <w:pPr>
        <w:pStyle w:val="PL"/>
      </w:pPr>
      <w:r>
        <w:t xml:space="preserve">      type int32 { range "22..32";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pLMNId {</w:t>
      </w:r>
    </w:p>
    <w:p w:rsidR="00E154AB" w:rsidRDefault="00E154AB" w:rsidP="00E154AB">
      <w:pPr>
        <w:pStyle w:val="PL"/>
      </w:pPr>
      <w:r>
        <w:t xml:space="preserve">      description "Specifies the PLMN identifier to be used as part of the</w:t>
      </w:r>
    </w:p>
    <w:p w:rsidR="00E154AB" w:rsidRDefault="00E154AB" w:rsidP="00E154AB">
      <w:pPr>
        <w:pStyle w:val="PL"/>
      </w:pPr>
      <w:r>
        <w:t xml:space="preserve">        global RAN node identity.";</w:t>
      </w:r>
    </w:p>
    <w:p w:rsidR="00E154AB" w:rsidRDefault="00E154AB" w:rsidP="00E154AB">
      <w:pPr>
        <w:pStyle w:val="PL"/>
      </w:pPr>
      <w:r>
        <w:t xml:space="preserve">      key "mcc mnc";</w:t>
      </w:r>
    </w:p>
    <w:p w:rsidR="00E154AB" w:rsidRDefault="00E154AB" w:rsidP="00E154AB">
      <w:pPr>
        <w:pStyle w:val="PL"/>
      </w:pPr>
      <w:r>
        <w:t xml:space="preserve">      min-elements 1;</w:t>
      </w:r>
    </w:p>
    <w:p w:rsidR="00E154AB" w:rsidRDefault="00E154AB" w:rsidP="00E154AB">
      <w:pPr>
        <w:pStyle w:val="PL"/>
      </w:pPr>
      <w:r>
        <w:t xml:space="preserve">      max-elements 1;</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ExternalGNBCUCPFunctionWrapper {</w:t>
      </w:r>
    </w:p>
    <w:p w:rsidR="00E154AB" w:rsidRDefault="00E154AB" w:rsidP="00E154AB">
      <w:pPr>
        <w:pStyle w:val="PL"/>
      </w:pPr>
      <w:r>
        <w:t xml:space="preserve">    list ExternalGNBCUCPFunction {</w:t>
      </w:r>
    </w:p>
    <w:p w:rsidR="00E154AB" w:rsidRDefault="00E154AB" w:rsidP="00E154AB">
      <w:pPr>
        <w:pStyle w:val="PL"/>
      </w:pPr>
      <w:r>
        <w:t xml:space="preserve">      description "Represents the properties, known by the management function,</w:t>
      </w:r>
    </w:p>
    <w:p w:rsidR="00E154AB" w:rsidRDefault="00E154AB" w:rsidP="00E154AB">
      <w:pPr>
        <w:pStyle w:val="PL"/>
      </w:pPr>
      <w:r>
        <w:t xml:space="preserve">        of a GNBCUCPFunction managed by another management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ExternalGNBCUCPFunctionGrp;</w:t>
      </w:r>
    </w:p>
    <w:p w:rsidR="00E154AB" w:rsidRDefault="00E154AB" w:rsidP="00E154AB">
      <w:pPr>
        <w:pStyle w:val="PL"/>
      </w:pPr>
      <w:r>
        <w:t xml:space="preserve">      }</w:t>
      </w:r>
    </w:p>
    <w:p w:rsidR="00E154AB" w:rsidRDefault="00E154AB" w:rsidP="00E154AB">
      <w:pPr>
        <w:pStyle w:val="PL"/>
      </w:pPr>
      <w:r w:rsidRPr="00803511">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augment "/subnet3gpp:SubNetwork" {</w:t>
      </w:r>
    </w:p>
    <w:p w:rsidR="00E154AB" w:rsidRDefault="00E154AB" w:rsidP="00E154AB">
      <w:pPr>
        <w:pStyle w:val="PL"/>
      </w:pPr>
      <w:r>
        <w:t xml:space="preserve">    if-feature subnet3gpp:ExternalsUnderSubNetwork ;</w:t>
      </w:r>
    </w:p>
    <w:p w:rsidR="00E154AB" w:rsidRDefault="00E154AB" w:rsidP="00E154AB">
      <w:pPr>
        <w:pStyle w:val="PL"/>
      </w:pPr>
      <w:r>
        <w:t xml:space="preserve">    uses ExternalGNBCUCPFunctionWrapper;</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"/nrnet3gpp:NRNetwork" {</w:t>
      </w:r>
    </w:p>
    <w:p w:rsidR="00E154AB" w:rsidRDefault="00E154AB" w:rsidP="00E154AB">
      <w:pPr>
        <w:pStyle w:val="PL"/>
      </w:pPr>
      <w:r>
        <w:t xml:space="preserve">    if-feature nrnet3gpp:ExternalsUnderNRNetwork;</w:t>
      </w:r>
    </w:p>
    <w:p w:rsidR="00E154AB" w:rsidRDefault="00E154AB" w:rsidP="00E154AB">
      <w:pPr>
        <w:pStyle w:val="PL"/>
      </w:pPr>
      <w:r>
        <w:lastRenderedPageBreak/>
        <w:t xml:space="preserve">    uses ExternalGNBCUCPFunctionWrapper;</w:t>
      </w:r>
    </w:p>
    <w:p w:rsidR="00E154AB" w:rsidRDefault="00E154AB" w:rsidP="00E154AB">
      <w:pPr>
        <w:pStyle w:val="PL"/>
      </w:pPr>
      <w:r>
        <w:t xml:space="preserve">  }</w:t>
      </w:r>
      <w:r>
        <w:tab/>
      </w:r>
      <w:r>
        <w:tab/>
      </w:r>
    </w:p>
    <w:p w:rsidR="00E154AB" w:rsidRDefault="00E154AB" w:rsidP="00E154AB">
      <w:pPr>
        <w:pStyle w:val="PL"/>
      </w:pPr>
      <w:r>
        <w:t>}</w:t>
      </w:r>
    </w:p>
    <w:p w:rsidR="00E154AB" w:rsidRDefault="00E154AB" w:rsidP="00E154AB">
      <w:pPr>
        <w:pStyle w:val="Heading2"/>
      </w:pPr>
      <w:bookmarkStart w:id="22268" w:name="_Toc27405585"/>
      <w:bookmarkStart w:id="22269" w:name="_Toc35878777"/>
      <w:bookmarkStart w:id="22270" w:name="_Toc36220593"/>
      <w:bookmarkStart w:id="22271" w:name="_Toc36474691"/>
      <w:bookmarkStart w:id="22272" w:name="_Toc36542963"/>
      <w:bookmarkStart w:id="22273" w:name="_Toc36543784"/>
      <w:bookmarkStart w:id="22274" w:name="_Toc36568022"/>
      <w:bookmarkStart w:id="22275" w:name="_Toc44341761"/>
      <w:r>
        <w:rPr>
          <w:lang w:eastAsia="zh-CN"/>
        </w:rPr>
        <w:t>E.5.11</w:t>
      </w:r>
      <w:r w:rsidRPr="00B22EF8">
        <w:rPr>
          <w:lang w:eastAsia="zh-CN"/>
        </w:rPr>
        <w:tab/>
        <w:t>module</w:t>
      </w:r>
      <w:r>
        <w:rPr>
          <w:lang w:eastAsia="zh-CN"/>
        </w:rPr>
        <w:t xml:space="preserve"> </w:t>
      </w:r>
      <w:r w:rsidRPr="00B22EF8">
        <w:rPr>
          <w:lang w:eastAsia="zh-CN"/>
        </w:rPr>
        <w:t>_3gpp-nr-nrm-externalgnbcuupfunction@2019-</w:t>
      </w:r>
      <w:r>
        <w:rPr>
          <w:lang w:eastAsia="zh-CN"/>
        </w:rPr>
        <w:t>10-28</w:t>
      </w:r>
      <w:r w:rsidRPr="00B22EF8">
        <w:rPr>
          <w:lang w:eastAsia="zh-CN"/>
        </w:rPr>
        <w:t>.yang</w:t>
      </w:r>
      <w:bookmarkEnd w:id="22268"/>
      <w:bookmarkEnd w:id="22269"/>
      <w:bookmarkEnd w:id="22270"/>
      <w:bookmarkEnd w:id="22271"/>
      <w:bookmarkEnd w:id="22272"/>
      <w:bookmarkEnd w:id="22273"/>
      <w:bookmarkEnd w:id="22274"/>
      <w:bookmarkEnd w:id="22275"/>
    </w:p>
    <w:p w:rsidR="00E154AB" w:rsidRDefault="00E154AB" w:rsidP="00E154AB">
      <w:pPr>
        <w:pStyle w:val="PL"/>
      </w:pPr>
      <w:r>
        <w:t>module _3gpp-nr-nrm-externalgnbcuupfunction {</w:t>
      </w:r>
    </w:p>
    <w:p w:rsidR="00E154AB" w:rsidRDefault="00E154AB" w:rsidP="00E154AB">
      <w:pPr>
        <w:pStyle w:val="PL"/>
      </w:pPr>
      <w:r>
        <w:t xml:space="preserve">  yang-version 1.1;</w:t>
      </w:r>
    </w:p>
    <w:p w:rsidR="00E154AB" w:rsidRDefault="00E154AB" w:rsidP="00E154AB">
      <w:pPr>
        <w:pStyle w:val="PL"/>
      </w:pPr>
      <w:r>
        <w:t xml:space="preserve">  namespace "urn:3gpp:sa5:_3gpp-nr-nrm-externalgnbcuupfunction";</w:t>
      </w:r>
    </w:p>
    <w:p w:rsidR="00E154AB" w:rsidRDefault="00E154AB" w:rsidP="00E154AB">
      <w:pPr>
        <w:pStyle w:val="PL"/>
      </w:pPr>
      <w:r>
        <w:t xml:space="preserve">  prefix "extgnbcuup3gpp";</w:t>
      </w:r>
    </w:p>
    <w:p w:rsidR="00E154AB" w:rsidRDefault="00E154AB" w:rsidP="00E154AB">
      <w:pPr>
        <w:pStyle w:val="PL"/>
      </w:pP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_3gpp-nr-nrm-nrnetwork { prefix nrnet3gpp;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ExternalGNBCUUPFunction</w:t>
      </w:r>
    </w:p>
    <w:p w:rsidR="00E154AB" w:rsidRDefault="00E154AB" w:rsidP="00E154AB">
      <w:pPr>
        <w:pStyle w:val="PL"/>
      </w:pPr>
      <w:r>
        <w:t xml:space="preserve">    Information Object Class (IOC), that is part of the NR Network</w:t>
      </w:r>
    </w:p>
    <w:p w:rsidR="00E154AB" w:rsidRDefault="00E154AB" w:rsidP="00E154AB">
      <w:pPr>
        <w:pStyle w:val="PL"/>
      </w:pPr>
      <w:r>
        <w:t xml:space="preserve">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Pr="00A33A17" w:rsidRDefault="00E154AB" w:rsidP="00E154AB">
      <w:pPr>
        <w:pStyle w:val="PL"/>
      </w:pPr>
      <w:r w:rsidRPr="00A33A17">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ExternalGNBCUUPFunctionGrp {</w:t>
      </w:r>
    </w:p>
    <w:p w:rsidR="00E154AB" w:rsidRDefault="00E154AB" w:rsidP="00E154AB">
      <w:pPr>
        <w:pStyle w:val="PL"/>
      </w:pPr>
      <w:r>
        <w:t xml:space="preserve">    description "Represets the ExternalGNBCUUPFunction IOC.";</w:t>
      </w:r>
    </w:p>
    <w:p w:rsidR="00E154AB" w:rsidRDefault="00E154AB" w:rsidP="00E154AB">
      <w:pPr>
        <w:pStyle w:val="PL"/>
      </w:pPr>
      <w:r>
        <w:t xml:space="preserve">    reference "3GPP TS 28.541";   </w:t>
      </w:r>
    </w:p>
    <w:p w:rsidR="00E154AB" w:rsidRDefault="00E154AB" w:rsidP="00E154AB">
      <w:pPr>
        <w:pStyle w:val="PL"/>
      </w:pPr>
      <w:r>
        <w:t xml:space="preserve">    uses mf3gpp:ManagedFunctionGrp; </w:t>
      </w:r>
    </w:p>
    <w:p w:rsidR="00E154AB" w:rsidRDefault="00E154AB" w:rsidP="00E154AB">
      <w:pPr>
        <w:pStyle w:val="PL"/>
      </w:pPr>
      <w:r>
        <w:t xml:space="preserve">            </w:t>
      </w:r>
    </w:p>
    <w:p w:rsidR="00E154AB" w:rsidRDefault="00E154AB" w:rsidP="00E154AB">
      <w:pPr>
        <w:pStyle w:val="PL"/>
      </w:pPr>
      <w:r>
        <w:t xml:space="preserve">    leaf gNBId {</w:t>
      </w:r>
    </w:p>
    <w:p w:rsidR="00E154AB" w:rsidRDefault="00E154AB" w:rsidP="00E154AB">
      <w:pPr>
        <w:pStyle w:val="PL"/>
      </w:pPr>
      <w:r>
        <w:t xml:space="preserve">      description "Identifies a gNB within a PLMN.";</w:t>
      </w:r>
    </w:p>
    <w:p w:rsidR="00E154AB" w:rsidRDefault="00E154AB" w:rsidP="00E154AB">
      <w:pPr>
        <w:pStyle w:val="PL"/>
      </w:pPr>
      <w:r>
        <w:t xml:space="preserve">      reference "gNB Identifier (gNB ID) in 3GPP TS 38.300, Global gNB ID</w:t>
      </w:r>
    </w:p>
    <w:p w:rsidR="00E154AB" w:rsidRDefault="00E154AB" w:rsidP="00E154AB">
      <w:pPr>
        <w:pStyle w:val="PL"/>
      </w:pPr>
      <w:r>
        <w:t xml:space="preserve">        in 3GPP TS 38.413";</w:t>
      </w:r>
    </w:p>
    <w:p w:rsidR="00E154AB" w:rsidRDefault="00E154AB" w:rsidP="00E154AB">
      <w:pPr>
        <w:pStyle w:val="PL"/>
      </w:pPr>
      <w:r>
        <w:t xml:space="preserve">      mandatory true;</w:t>
      </w:r>
    </w:p>
    <w:p w:rsidR="00E154AB" w:rsidRDefault="00E154AB" w:rsidP="00E154AB">
      <w:pPr>
        <w:pStyle w:val="PL"/>
      </w:pPr>
      <w:r>
        <w:t xml:space="preserve">      type int64 { range "0..4294967295";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gNBIdLength {</w:t>
      </w:r>
    </w:p>
    <w:p w:rsidR="00E154AB" w:rsidRDefault="00E154AB" w:rsidP="00E154AB">
      <w:pPr>
        <w:pStyle w:val="PL"/>
      </w:pPr>
      <w:r>
        <w:t xml:space="preserve">      description "Indicates the number of bits for encoding the gNB ID.";</w:t>
      </w:r>
    </w:p>
    <w:p w:rsidR="00E154AB" w:rsidRDefault="00E154AB" w:rsidP="00E154AB">
      <w:pPr>
        <w:pStyle w:val="PL"/>
      </w:pPr>
      <w:r>
        <w:t xml:space="preserve">      reference "gNB ID in 3GPP TS 38.300, Global gNB ID in 3GPP TS 38.413";</w:t>
      </w:r>
    </w:p>
    <w:p w:rsidR="00E154AB" w:rsidRDefault="00E154AB" w:rsidP="00E154AB">
      <w:pPr>
        <w:pStyle w:val="PL"/>
      </w:pPr>
      <w:r>
        <w:t xml:space="preserve">      mandatory true;</w:t>
      </w:r>
    </w:p>
    <w:p w:rsidR="00E154AB" w:rsidRDefault="00E154AB" w:rsidP="00E154AB">
      <w:pPr>
        <w:pStyle w:val="PL"/>
      </w:pPr>
      <w:r>
        <w:t xml:space="preserve">      type int32 { range "22..32";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ExternalGNBCUUPFunctionWrapper {</w:t>
      </w:r>
    </w:p>
    <w:p w:rsidR="00E154AB" w:rsidRDefault="00E154AB" w:rsidP="00E154AB">
      <w:pPr>
        <w:pStyle w:val="PL"/>
      </w:pPr>
      <w:r>
        <w:t xml:space="preserve">    list ExternalGNBCUUPFunction {</w:t>
      </w:r>
    </w:p>
    <w:p w:rsidR="00E154AB" w:rsidRDefault="00E154AB" w:rsidP="00E154AB">
      <w:pPr>
        <w:pStyle w:val="PL"/>
      </w:pPr>
      <w:r>
        <w:t xml:space="preserve">      description "Represents the properties, known by the management function,</w:t>
      </w:r>
    </w:p>
    <w:p w:rsidR="00E154AB" w:rsidRDefault="00E154AB" w:rsidP="00E154AB">
      <w:pPr>
        <w:pStyle w:val="PL"/>
      </w:pPr>
      <w:r>
        <w:t xml:space="preserve">        of a GNBCUUPFunction managed by another management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ExternalGNBCUUPFunctionGrp;</w:t>
      </w:r>
    </w:p>
    <w:p w:rsidR="00E154AB" w:rsidRDefault="00E154AB" w:rsidP="00E154AB">
      <w:pPr>
        <w:pStyle w:val="PL"/>
      </w:pPr>
      <w:r>
        <w:t xml:space="preserve">      }</w:t>
      </w:r>
    </w:p>
    <w:p w:rsidR="00E154AB" w:rsidRDefault="00E154AB" w:rsidP="00E154AB">
      <w:pPr>
        <w:pStyle w:val="PL"/>
      </w:pPr>
      <w:r w:rsidRPr="00A33A17">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augment "/subnet3gpp:SubNetwork" {</w:t>
      </w:r>
    </w:p>
    <w:p w:rsidR="00E154AB" w:rsidRDefault="00E154AB" w:rsidP="00E154AB">
      <w:pPr>
        <w:pStyle w:val="PL"/>
      </w:pPr>
      <w:r>
        <w:t xml:space="preserve">    if-feature subnet3gpp:ExternalsUnderSubNetwork ;</w:t>
      </w:r>
    </w:p>
    <w:p w:rsidR="00E154AB" w:rsidRDefault="00E154AB" w:rsidP="00E154AB">
      <w:pPr>
        <w:pStyle w:val="PL"/>
      </w:pPr>
      <w:r>
        <w:t xml:space="preserve">    uses ExternalGNBCUUPFunctionWrapper;</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"/nrnet3gpp:NRNetwork" {</w:t>
      </w:r>
    </w:p>
    <w:p w:rsidR="00E154AB" w:rsidRDefault="00E154AB" w:rsidP="00E154AB">
      <w:pPr>
        <w:pStyle w:val="PL"/>
      </w:pPr>
      <w:r>
        <w:t xml:space="preserve">    if-feature nrnet3gpp:ExternalsUnderNRNetwork;</w:t>
      </w:r>
    </w:p>
    <w:p w:rsidR="00E154AB" w:rsidRDefault="00E154AB" w:rsidP="00E154AB">
      <w:pPr>
        <w:pStyle w:val="PL"/>
      </w:pPr>
      <w:r>
        <w:t xml:space="preserve">    uses ExternalGNBCUUPFunctionWrapper;</w:t>
      </w:r>
    </w:p>
    <w:p w:rsidR="00E154AB" w:rsidRDefault="00E154AB" w:rsidP="00E154AB">
      <w:pPr>
        <w:pStyle w:val="PL"/>
      </w:pPr>
      <w:r>
        <w:t xml:space="preserve">  }</w:t>
      </w:r>
      <w:r>
        <w:tab/>
      </w:r>
    </w:p>
    <w:p w:rsidR="00E154AB" w:rsidRDefault="00E154AB" w:rsidP="00E154AB">
      <w:pPr>
        <w:pStyle w:val="PL"/>
      </w:pPr>
      <w:r>
        <w:t>}</w:t>
      </w:r>
    </w:p>
    <w:p w:rsidR="00E154AB" w:rsidRDefault="00E154AB" w:rsidP="00E154AB">
      <w:pPr>
        <w:pStyle w:val="Heading2"/>
      </w:pPr>
      <w:bookmarkStart w:id="22276" w:name="_Toc27405586"/>
      <w:bookmarkStart w:id="22277" w:name="_Toc35878778"/>
      <w:bookmarkStart w:id="22278" w:name="_Toc36220594"/>
      <w:bookmarkStart w:id="22279" w:name="_Toc36474692"/>
      <w:bookmarkStart w:id="22280" w:name="_Toc36542964"/>
      <w:bookmarkStart w:id="22281" w:name="_Toc36543785"/>
      <w:bookmarkStart w:id="22282" w:name="_Toc36568023"/>
      <w:bookmarkStart w:id="22283" w:name="_Toc44341762"/>
      <w:r>
        <w:rPr>
          <w:lang w:eastAsia="zh-CN"/>
        </w:rPr>
        <w:lastRenderedPageBreak/>
        <w:t>E.5.12</w:t>
      </w:r>
      <w:r w:rsidRPr="00B22EF8">
        <w:rPr>
          <w:lang w:eastAsia="zh-CN"/>
        </w:rPr>
        <w:tab/>
        <w:t>module</w:t>
      </w:r>
      <w:r>
        <w:rPr>
          <w:lang w:eastAsia="zh-CN"/>
        </w:rPr>
        <w:t xml:space="preserve"> </w:t>
      </w:r>
      <w:r w:rsidRPr="00B22EF8">
        <w:rPr>
          <w:lang w:eastAsia="zh-CN"/>
        </w:rPr>
        <w:t>_3gpp-nr-nrm-externalgnbdufunction@2019-</w:t>
      </w:r>
      <w:r>
        <w:rPr>
          <w:lang w:eastAsia="zh-CN"/>
        </w:rPr>
        <w:t>10-28</w:t>
      </w:r>
      <w:r w:rsidRPr="00B22EF8">
        <w:rPr>
          <w:lang w:eastAsia="zh-CN"/>
        </w:rPr>
        <w:t>.yang</w:t>
      </w:r>
      <w:bookmarkEnd w:id="22276"/>
      <w:bookmarkEnd w:id="22277"/>
      <w:bookmarkEnd w:id="22278"/>
      <w:bookmarkEnd w:id="22279"/>
      <w:bookmarkEnd w:id="22280"/>
      <w:bookmarkEnd w:id="22281"/>
      <w:bookmarkEnd w:id="22282"/>
      <w:bookmarkEnd w:id="22283"/>
    </w:p>
    <w:p w:rsidR="00E154AB" w:rsidRDefault="00E154AB" w:rsidP="00E154AB">
      <w:pPr>
        <w:pStyle w:val="PL"/>
      </w:pPr>
      <w:r>
        <w:t>module _3gpp-nr-nrm-externalgnbdufunction {</w:t>
      </w:r>
    </w:p>
    <w:p w:rsidR="00E154AB" w:rsidRDefault="00E154AB" w:rsidP="00E154AB">
      <w:pPr>
        <w:pStyle w:val="PL"/>
      </w:pPr>
      <w:r>
        <w:t xml:space="preserve">  yang-version 1.1;</w:t>
      </w:r>
    </w:p>
    <w:p w:rsidR="00E154AB" w:rsidRDefault="00E154AB" w:rsidP="00E154AB">
      <w:pPr>
        <w:pStyle w:val="PL"/>
      </w:pPr>
      <w:r>
        <w:t xml:space="preserve">  namespace "urn:3gpp:sa5:_3gpp-nr-nrm-externalgnbdufunction";</w:t>
      </w:r>
    </w:p>
    <w:p w:rsidR="00E154AB" w:rsidRDefault="00E154AB" w:rsidP="00E154AB">
      <w:pPr>
        <w:pStyle w:val="PL"/>
      </w:pPr>
      <w:r>
        <w:t xml:space="preserve">  prefix "extgnbdu3gpp";</w:t>
      </w:r>
    </w:p>
    <w:p w:rsidR="00E154AB" w:rsidRDefault="00E154AB" w:rsidP="00E154AB">
      <w:pPr>
        <w:pStyle w:val="PL"/>
      </w:pP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_3gpp-nr-nrm-nrnetwork { prefix nrnet3gpp;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ExternalGNBDUFunction</w:t>
      </w:r>
    </w:p>
    <w:p w:rsidR="00E154AB" w:rsidRDefault="00E154AB" w:rsidP="00E154AB">
      <w:pPr>
        <w:pStyle w:val="PL"/>
      </w:pPr>
      <w:r>
        <w:t xml:space="preserve">    Information Object Class (IOC) that is part of the NR Network Resource</w:t>
      </w:r>
    </w:p>
    <w:p w:rsidR="00E154AB" w:rsidRDefault="00E154AB" w:rsidP="00E154AB">
      <w:pPr>
        <w:pStyle w:val="PL"/>
      </w:pPr>
      <w:r>
        <w:t xml:space="preserv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Pr="00EA3CDC" w:rsidRDefault="00E154AB" w:rsidP="00E154AB">
      <w:pPr>
        <w:pStyle w:val="PL"/>
      </w:pPr>
      <w:r w:rsidRPr="00EA3CDC">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ExternalGNBDUFunctionGrp {</w:t>
      </w:r>
    </w:p>
    <w:p w:rsidR="00E154AB" w:rsidRDefault="00E154AB" w:rsidP="00E154AB">
      <w:pPr>
        <w:pStyle w:val="PL"/>
      </w:pPr>
      <w:r>
        <w:t xml:space="preserve">    description "Represets the ExternalGNBDUFunction IOC.";</w:t>
      </w:r>
    </w:p>
    <w:p w:rsidR="00E154AB" w:rsidRDefault="00E154AB" w:rsidP="00E154AB">
      <w:pPr>
        <w:pStyle w:val="PL"/>
      </w:pPr>
      <w:r>
        <w:t xml:space="preserve">    reference "3GPP TS 28.541";   </w:t>
      </w:r>
    </w:p>
    <w:p w:rsidR="00E154AB" w:rsidRDefault="00E154AB" w:rsidP="00E154AB">
      <w:pPr>
        <w:pStyle w:val="PL"/>
      </w:pPr>
      <w:r>
        <w:t xml:space="preserve">    uses mf3gpp:ManagedFunctionGrp; </w:t>
      </w:r>
    </w:p>
    <w:p w:rsidR="00E154AB" w:rsidRDefault="00E154AB" w:rsidP="00E154AB">
      <w:pPr>
        <w:pStyle w:val="PL"/>
      </w:pPr>
      <w:r>
        <w:t xml:space="preserve">            </w:t>
      </w:r>
    </w:p>
    <w:p w:rsidR="00E154AB" w:rsidRDefault="00E154AB" w:rsidP="00E154AB">
      <w:pPr>
        <w:pStyle w:val="PL"/>
      </w:pPr>
      <w:r>
        <w:t xml:space="preserve">    leaf gNBId {</w:t>
      </w:r>
    </w:p>
    <w:p w:rsidR="00E154AB" w:rsidRDefault="00E154AB" w:rsidP="00E154AB">
      <w:pPr>
        <w:pStyle w:val="PL"/>
      </w:pPr>
      <w:r>
        <w:t xml:space="preserve">      description "Identifies a gNB within a PLMN.";</w:t>
      </w:r>
    </w:p>
    <w:p w:rsidR="00E154AB" w:rsidRDefault="00E154AB" w:rsidP="00E154AB">
      <w:pPr>
        <w:pStyle w:val="PL"/>
      </w:pPr>
      <w:r>
        <w:t xml:space="preserve">      reference "gNB Identifier (gNB ID) in 3GPP TS 38.300, Global gNB ID</w:t>
      </w:r>
    </w:p>
    <w:p w:rsidR="00E154AB" w:rsidRDefault="00E154AB" w:rsidP="00E154AB">
      <w:pPr>
        <w:pStyle w:val="PL"/>
      </w:pPr>
      <w:r>
        <w:t xml:space="preserve">        in 3GPP TS 38.413";</w:t>
      </w:r>
    </w:p>
    <w:p w:rsidR="00E154AB" w:rsidRDefault="00E154AB" w:rsidP="00E154AB">
      <w:pPr>
        <w:pStyle w:val="PL"/>
      </w:pPr>
      <w:r>
        <w:t xml:space="preserve">      mandatory true;</w:t>
      </w:r>
    </w:p>
    <w:p w:rsidR="00E154AB" w:rsidRDefault="00E154AB" w:rsidP="00E154AB">
      <w:pPr>
        <w:pStyle w:val="PL"/>
      </w:pPr>
      <w:r>
        <w:t xml:space="preserve">      type int64 { range "0..4294967295";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gNBIdLength {</w:t>
      </w:r>
    </w:p>
    <w:p w:rsidR="00E154AB" w:rsidRDefault="00E154AB" w:rsidP="00E154AB">
      <w:pPr>
        <w:pStyle w:val="PL"/>
      </w:pPr>
      <w:r>
        <w:t xml:space="preserve">      description "Indicates the number of bits for encoding the gNB ID.";</w:t>
      </w:r>
    </w:p>
    <w:p w:rsidR="00E154AB" w:rsidRDefault="00E154AB" w:rsidP="00E154AB">
      <w:pPr>
        <w:pStyle w:val="PL"/>
      </w:pPr>
      <w:r>
        <w:t xml:space="preserve">      reference "gNB ID in 3GPP TS 38.300, Global gNB ID in 3GPP TS 38.413";</w:t>
      </w:r>
    </w:p>
    <w:p w:rsidR="00E154AB" w:rsidRDefault="00E154AB" w:rsidP="00E154AB">
      <w:pPr>
        <w:pStyle w:val="PL"/>
      </w:pPr>
      <w:r>
        <w:t xml:space="preserve">      mandatory true;</w:t>
      </w:r>
    </w:p>
    <w:p w:rsidR="00E154AB" w:rsidRDefault="00E154AB" w:rsidP="00E154AB">
      <w:pPr>
        <w:pStyle w:val="PL"/>
      </w:pPr>
      <w:r>
        <w:t xml:space="preserve">      type int32 { range "22..32";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pLMNId {</w:t>
      </w:r>
    </w:p>
    <w:p w:rsidR="00E154AB" w:rsidRDefault="00E154AB" w:rsidP="00E154AB">
      <w:pPr>
        <w:pStyle w:val="PL"/>
      </w:pPr>
      <w:r>
        <w:t xml:space="preserve">      description "Specifies the PLMN identifier to be used as part of the</w:t>
      </w:r>
    </w:p>
    <w:p w:rsidR="00E154AB" w:rsidRDefault="00E154AB" w:rsidP="00E154AB">
      <w:pPr>
        <w:pStyle w:val="PL"/>
      </w:pPr>
      <w:r>
        <w:t xml:space="preserve">        global RAN node identity.";</w:t>
      </w:r>
    </w:p>
    <w:p w:rsidR="00E154AB" w:rsidRDefault="00E154AB" w:rsidP="00E154AB">
      <w:pPr>
        <w:pStyle w:val="PL"/>
      </w:pPr>
      <w:r>
        <w:t xml:space="preserve">      key "mcc mnc";</w:t>
      </w:r>
    </w:p>
    <w:p w:rsidR="00E154AB" w:rsidRDefault="00E154AB" w:rsidP="00E154AB">
      <w:pPr>
        <w:pStyle w:val="PL"/>
      </w:pPr>
      <w:r>
        <w:t xml:space="preserve">      min-elements 1;</w:t>
      </w:r>
    </w:p>
    <w:p w:rsidR="00E154AB" w:rsidRDefault="00E154AB" w:rsidP="00E154AB">
      <w:pPr>
        <w:pStyle w:val="PL"/>
      </w:pPr>
      <w:r>
        <w:t xml:space="preserve">      max-elements 1;</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ExternalGNBDUFunctionWrapper {</w:t>
      </w:r>
    </w:p>
    <w:p w:rsidR="00E154AB" w:rsidRDefault="00E154AB" w:rsidP="00E154AB">
      <w:pPr>
        <w:pStyle w:val="PL"/>
      </w:pPr>
      <w:r>
        <w:t xml:space="preserve">    list ExternalGNBDUFunction {</w:t>
      </w:r>
    </w:p>
    <w:p w:rsidR="00E154AB" w:rsidRDefault="00E154AB" w:rsidP="00E154AB">
      <w:pPr>
        <w:pStyle w:val="PL"/>
      </w:pPr>
      <w:r>
        <w:t xml:space="preserve">      description "Represents the properties, known by the management function,</w:t>
      </w:r>
    </w:p>
    <w:p w:rsidR="00E154AB" w:rsidRDefault="00E154AB" w:rsidP="00E154AB">
      <w:pPr>
        <w:pStyle w:val="PL"/>
      </w:pPr>
      <w:r>
        <w:t xml:space="preserve">        of a GNBDUFunction managed by another management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ExternalGNBDUFunctionGrp;</w:t>
      </w:r>
    </w:p>
    <w:p w:rsidR="00E154AB" w:rsidRDefault="00E154AB" w:rsidP="00E154AB">
      <w:pPr>
        <w:pStyle w:val="PL"/>
      </w:pPr>
      <w:r>
        <w:t xml:space="preserve">      }</w:t>
      </w:r>
    </w:p>
    <w:p w:rsidR="00E154AB" w:rsidRDefault="00E154AB" w:rsidP="00E154AB">
      <w:pPr>
        <w:pStyle w:val="PL"/>
      </w:pPr>
      <w:r w:rsidRPr="00EA3CDC">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augment "/subnet3gpp:SubNetwork" {</w:t>
      </w:r>
    </w:p>
    <w:p w:rsidR="00E154AB" w:rsidRDefault="00E154AB" w:rsidP="00E154AB">
      <w:pPr>
        <w:pStyle w:val="PL"/>
      </w:pPr>
      <w:r>
        <w:t xml:space="preserve">    if-feature subnet3gpp:ExternalsUnderSubNetwork ;</w:t>
      </w:r>
    </w:p>
    <w:p w:rsidR="00E154AB" w:rsidRDefault="00E154AB" w:rsidP="00E154AB">
      <w:pPr>
        <w:pStyle w:val="PL"/>
      </w:pPr>
      <w:r>
        <w:t xml:space="preserve">    uses ExternalGNBDUFunctionWrapper;</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"/nrnet3gpp:NRNetwork" {</w:t>
      </w:r>
    </w:p>
    <w:p w:rsidR="00E154AB" w:rsidRDefault="00E154AB" w:rsidP="00E154AB">
      <w:pPr>
        <w:pStyle w:val="PL"/>
      </w:pPr>
      <w:r>
        <w:t xml:space="preserve">    if-feature nrnet3gpp:ExternalsUnderNRNetwork;</w:t>
      </w:r>
    </w:p>
    <w:p w:rsidR="00E154AB" w:rsidRDefault="00E154AB" w:rsidP="00E154AB">
      <w:pPr>
        <w:pStyle w:val="PL"/>
      </w:pPr>
      <w:r>
        <w:lastRenderedPageBreak/>
        <w:t xml:space="preserve">    uses ExternalGNBDUFunctionWrapper;</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22284" w:name="_Toc27405587"/>
      <w:bookmarkStart w:id="22285" w:name="_Toc35878779"/>
      <w:bookmarkStart w:id="22286" w:name="_Toc36220595"/>
      <w:bookmarkStart w:id="22287" w:name="_Toc36474693"/>
      <w:bookmarkStart w:id="22288" w:name="_Toc36542965"/>
      <w:bookmarkStart w:id="22289" w:name="_Toc36543786"/>
      <w:bookmarkStart w:id="22290" w:name="_Toc36568024"/>
      <w:bookmarkStart w:id="22291" w:name="_Toc44341763"/>
      <w:r>
        <w:rPr>
          <w:lang w:eastAsia="zh-CN"/>
        </w:rPr>
        <w:t>E.5.13</w:t>
      </w:r>
      <w:r w:rsidRPr="00B22EF8">
        <w:rPr>
          <w:lang w:eastAsia="zh-CN"/>
        </w:rPr>
        <w:tab/>
        <w:t>module</w:t>
      </w:r>
      <w:r>
        <w:rPr>
          <w:lang w:eastAsia="zh-CN"/>
        </w:rPr>
        <w:t xml:space="preserve"> </w:t>
      </w:r>
      <w:r w:rsidRPr="00B22EF8">
        <w:rPr>
          <w:lang w:eastAsia="zh-CN"/>
        </w:rPr>
        <w:t>_3gpp-nr-nrm-externalnrcellcu@2019-</w:t>
      </w:r>
      <w:r>
        <w:rPr>
          <w:lang w:eastAsia="zh-CN"/>
        </w:rPr>
        <w:t>10-28</w:t>
      </w:r>
      <w:r w:rsidRPr="00B22EF8">
        <w:rPr>
          <w:lang w:eastAsia="zh-CN"/>
        </w:rPr>
        <w:t>.yang</w:t>
      </w:r>
      <w:bookmarkEnd w:id="22284"/>
      <w:bookmarkEnd w:id="22285"/>
      <w:bookmarkEnd w:id="22286"/>
      <w:bookmarkEnd w:id="22287"/>
      <w:bookmarkEnd w:id="22288"/>
      <w:bookmarkEnd w:id="22289"/>
      <w:bookmarkEnd w:id="22290"/>
      <w:bookmarkEnd w:id="22291"/>
    </w:p>
    <w:p w:rsidR="00E154AB" w:rsidRDefault="00E154AB" w:rsidP="00E154AB">
      <w:pPr>
        <w:pStyle w:val="PL"/>
      </w:pPr>
      <w:r>
        <w:t>module _3gpp-nr-nrm-externalnrcellcu {</w:t>
      </w:r>
    </w:p>
    <w:p w:rsidR="00E154AB" w:rsidRDefault="00E154AB" w:rsidP="00E154AB">
      <w:pPr>
        <w:pStyle w:val="PL"/>
      </w:pPr>
      <w:r>
        <w:t xml:space="preserve">  yang-version 1.1;</w:t>
      </w:r>
    </w:p>
    <w:p w:rsidR="00E154AB" w:rsidRDefault="00E154AB" w:rsidP="00E154AB">
      <w:pPr>
        <w:pStyle w:val="PL"/>
      </w:pPr>
      <w:r>
        <w:t xml:space="preserve">  namespace "urn:3gpp:sa5:_3gpp-nr-nrm-externalnrcellcu";</w:t>
      </w:r>
    </w:p>
    <w:p w:rsidR="00E154AB" w:rsidRDefault="00E154AB" w:rsidP="00E154AB">
      <w:pPr>
        <w:pStyle w:val="PL"/>
      </w:pPr>
      <w:r>
        <w:t xml:space="preserve">  prefix "extnrcellcu3gpp";</w:t>
      </w:r>
    </w:p>
    <w:p w:rsidR="00E154AB" w:rsidRDefault="00E154AB" w:rsidP="00E154AB">
      <w:pPr>
        <w:pStyle w:val="PL"/>
      </w:pP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_3gpp-nr-nrm-nrnetwork { prefix nrnet3gpp;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_3gpp-nr-nrm-externalgnbcucpfunction { prefix extgnbcucp3gpp;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ExternalNRCellCU Information</w:t>
      </w:r>
    </w:p>
    <w:p w:rsidR="00E154AB" w:rsidRDefault="00E154AB" w:rsidP="00E154AB">
      <w:pPr>
        <w:pStyle w:val="PL"/>
      </w:pPr>
      <w:r>
        <w:t xml:space="preserve">    Object Class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Pr="00880F16" w:rsidRDefault="00E154AB" w:rsidP="00E154AB">
      <w:pPr>
        <w:pStyle w:val="PL"/>
      </w:pPr>
      <w:r w:rsidRPr="00880F16">
        <w:t xml:space="preserve">  revision 2019-10-28 { reference S5-193518 ; }</w:t>
      </w:r>
    </w:p>
    <w:p w:rsidR="00E154AB" w:rsidRDefault="00E154AB" w:rsidP="00E154AB">
      <w:pPr>
        <w:pStyle w:val="PL"/>
      </w:pPr>
      <w:r w:rsidRPr="00880F16">
        <w:t xml:space="preserve">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ExternalNRCellCUGrp {</w:t>
      </w:r>
    </w:p>
    <w:p w:rsidR="00E154AB" w:rsidRDefault="00E154AB" w:rsidP="00E154AB">
      <w:pPr>
        <w:pStyle w:val="PL"/>
      </w:pPr>
      <w:r>
        <w:t xml:space="preserve">    description "Represents the ExternalNRCellCU IOC."; </w:t>
      </w:r>
    </w:p>
    <w:p w:rsidR="00E154AB" w:rsidRDefault="00E154AB" w:rsidP="00E154AB">
      <w:pPr>
        <w:pStyle w:val="PL"/>
      </w:pPr>
      <w:r>
        <w:t xml:space="preserve">    reference "3GPP TS 28.541";</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leaf cellLocalId {        </w:t>
      </w:r>
      <w:r>
        <w:tab/>
      </w:r>
    </w:p>
    <w:p w:rsidR="00E154AB" w:rsidRDefault="00E154AB" w:rsidP="00E154AB">
      <w:pPr>
        <w:pStyle w:val="PL"/>
      </w:pPr>
      <w:r>
        <w:t xml:space="preserve">      description "Identifies an NR cell of a gNB. Together with corresponding</w:t>
      </w:r>
    </w:p>
    <w:p w:rsidR="00E154AB" w:rsidRDefault="00E154AB" w:rsidP="00E154AB">
      <w:pPr>
        <w:pStyle w:val="PL"/>
      </w:pPr>
      <w:r>
        <w:t xml:space="preserve">        gNB ID it forms the NR Cell Identifier (NCI).";</w:t>
      </w:r>
    </w:p>
    <w:p w:rsidR="00E154AB" w:rsidRDefault="00E154AB" w:rsidP="00E154AB">
      <w:pPr>
        <w:pStyle w:val="PL"/>
      </w:pPr>
      <w:r>
        <w:t xml:space="preserve">      reference "NCI in 3GPP TS 38.300";</w:t>
      </w:r>
    </w:p>
    <w:p w:rsidR="00E154AB" w:rsidRDefault="00E154AB" w:rsidP="00E154AB">
      <w:pPr>
        <w:pStyle w:val="PL"/>
      </w:pPr>
      <w:r>
        <w:t xml:space="preserve">      mandatory true;</w:t>
      </w:r>
    </w:p>
    <w:p w:rsidR="00E154AB" w:rsidRDefault="00E154AB" w:rsidP="00E154AB">
      <w:pPr>
        <w:pStyle w:val="PL"/>
      </w:pPr>
      <w:r>
        <w:t xml:space="preserve">      type int32 {range "0..16383"; }      </w:t>
      </w:r>
      <w:r>
        <w:tab/>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nRPCI {</w:t>
      </w:r>
    </w:p>
    <w:p w:rsidR="00E154AB" w:rsidRDefault="00E154AB" w:rsidP="00E154AB">
      <w:pPr>
        <w:pStyle w:val="PL"/>
      </w:pPr>
      <w:r>
        <w:t xml:space="preserve">      description "The Physical Cell Identity (PCI) of the NR cell.";</w:t>
      </w:r>
    </w:p>
    <w:p w:rsidR="00E154AB" w:rsidRDefault="00E154AB" w:rsidP="00E154AB">
      <w:pPr>
        <w:pStyle w:val="PL"/>
      </w:pPr>
      <w:r>
        <w:t xml:space="preserve">      reference "3GPP TS 36.211";</w:t>
      </w:r>
    </w:p>
    <w:p w:rsidR="00E154AB" w:rsidRDefault="00E154AB" w:rsidP="00E154AB">
      <w:pPr>
        <w:pStyle w:val="PL"/>
      </w:pPr>
      <w:r>
        <w:t xml:space="preserve">      mandatory true;</w:t>
      </w:r>
    </w:p>
    <w:p w:rsidR="00E154AB" w:rsidRDefault="00E154AB" w:rsidP="00E154AB">
      <w:pPr>
        <w:pStyle w:val="PL"/>
      </w:pPr>
      <w:r>
        <w:t xml:space="preserve">      type int32 { range "0..1007";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pLMNIdList {</w:t>
      </w:r>
    </w:p>
    <w:p w:rsidR="00E154AB" w:rsidRDefault="00E154AB" w:rsidP="00E154AB">
      <w:pPr>
        <w:pStyle w:val="PL"/>
      </w:pPr>
      <w:r>
        <w:t xml:space="preserve">      description "Defines which PLMNs that are assumed to be served by the</w:t>
      </w:r>
    </w:p>
    <w:p w:rsidR="00E154AB" w:rsidRDefault="00E154AB" w:rsidP="00E154AB">
      <w:pPr>
        <w:pStyle w:val="PL"/>
      </w:pPr>
      <w:r>
        <w:t xml:space="preserve">        NR cell in another gNB CU-CP. This list is either updated by the</w:t>
      </w:r>
    </w:p>
    <w:p w:rsidR="00E154AB" w:rsidRDefault="00E154AB" w:rsidP="00E154AB">
      <w:pPr>
        <w:pStyle w:val="PL"/>
      </w:pPr>
      <w:r>
        <w:t xml:space="preserve">        managed element itself (e.g. due to ANR, signalling over Xn, etc.) or</w:t>
      </w:r>
    </w:p>
    <w:p w:rsidR="00E154AB" w:rsidRDefault="00E154AB" w:rsidP="00E154AB">
      <w:pPr>
        <w:pStyle w:val="PL"/>
      </w:pPr>
      <w:r>
        <w:t xml:space="preserve">        by consumer over the standard interface.";</w:t>
      </w:r>
    </w:p>
    <w:p w:rsidR="00E154AB" w:rsidRDefault="00E154AB" w:rsidP="00E154AB">
      <w:pPr>
        <w:pStyle w:val="PL"/>
      </w:pPr>
      <w:r>
        <w:t xml:space="preserve">      key "mcc mnc";</w:t>
      </w:r>
    </w:p>
    <w:p w:rsidR="00E154AB" w:rsidRDefault="00E154AB" w:rsidP="00E154AB">
      <w:pPr>
        <w:pStyle w:val="PL"/>
      </w:pPr>
      <w:r>
        <w:t xml:space="preserve">      min-elements 1;</w:t>
      </w:r>
    </w:p>
    <w:p w:rsidR="00E154AB" w:rsidRDefault="00E154AB" w:rsidP="00E154AB">
      <w:pPr>
        <w:pStyle w:val="PL"/>
      </w:pPr>
      <w:r>
        <w:t xml:space="preserve">      max-elements 12;</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nRFrequencyRef {</w:t>
      </w:r>
    </w:p>
    <w:p w:rsidR="00E154AB" w:rsidRDefault="00E154AB" w:rsidP="00E154AB">
      <w:pPr>
        <w:pStyle w:val="PL"/>
      </w:pPr>
      <w:r>
        <w:t xml:space="preserve">      description "Reference to corresponding NRFrequency instance.";</w:t>
      </w:r>
    </w:p>
    <w:p w:rsidR="00E154AB" w:rsidRDefault="00E154AB" w:rsidP="00E154AB">
      <w:pPr>
        <w:pStyle w:val="PL"/>
      </w:pPr>
      <w:r>
        <w:t xml:space="preserve">      mandatory true;</w:t>
      </w:r>
    </w:p>
    <w:p w:rsidR="00E154AB" w:rsidRDefault="00E154AB" w:rsidP="00E154AB">
      <w:pPr>
        <w:pStyle w:val="PL"/>
      </w:pPr>
      <w:r>
        <w:t xml:space="preserve">      type types3gpp:DistinguishedName;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ExternalNRCellCUWrapper {</w:t>
      </w:r>
    </w:p>
    <w:p w:rsidR="00E154AB" w:rsidRDefault="00E154AB" w:rsidP="00E154AB">
      <w:pPr>
        <w:pStyle w:val="PL"/>
      </w:pPr>
      <w:r>
        <w:t xml:space="preserve">    list ExternalNRCellCU {</w:t>
      </w:r>
    </w:p>
    <w:p w:rsidR="00E154AB" w:rsidRDefault="00E154AB" w:rsidP="00E154AB">
      <w:pPr>
        <w:pStyle w:val="PL"/>
      </w:pPr>
      <w:r>
        <w:t xml:space="preserve">      description "Represents the properties of an NRCellCU controlled by</w:t>
      </w:r>
    </w:p>
    <w:p w:rsidR="00E154AB" w:rsidRDefault="00E154AB" w:rsidP="00E154AB">
      <w:pPr>
        <w:pStyle w:val="PL"/>
      </w:pPr>
      <w:r>
        <w:t xml:space="preserve">        another Management Service Provider.";</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ExternalNRCellCUGrp;</w:t>
      </w:r>
    </w:p>
    <w:p w:rsidR="00E154AB" w:rsidRDefault="00E154AB" w:rsidP="00E154AB">
      <w:pPr>
        <w:pStyle w:val="PL"/>
      </w:pPr>
      <w:r>
        <w:t xml:space="preserve">      }</w:t>
      </w:r>
    </w:p>
    <w:p w:rsidR="00E154AB" w:rsidRDefault="00E154AB" w:rsidP="00E154AB">
      <w:pPr>
        <w:pStyle w:val="PL"/>
      </w:pPr>
      <w:r w:rsidRPr="00974E92">
        <w:lastRenderedPageBreak/>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augment "/subnet3gpp:SubNetwork/extgnbcucp3gpp:ExternalGNBCUCPFunction" {</w:t>
      </w:r>
    </w:p>
    <w:p w:rsidR="00E154AB" w:rsidRDefault="00E154AB" w:rsidP="00E154AB">
      <w:pPr>
        <w:pStyle w:val="PL"/>
      </w:pPr>
      <w:r>
        <w:t xml:space="preserve">    if-feature subnet3gpp:ExternalsUnderSubNetwork ;</w:t>
      </w:r>
    </w:p>
    <w:p w:rsidR="00E154AB" w:rsidRDefault="00E154AB" w:rsidP="00E154AB">
      <w:pPr>
        <w:pStyle w:val="PL"/>
      </w:pPr>
      <w:r>
        <w:t xml:space="preserve">    uses ExternalNRCellCUWrapper;</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"/nrnet3gpp:NRNetwork/extgnbcucp3gpp:ExternalGNBCUCPFunction" {</w:t>
      </w:r>
    </w:p>
    <w:p w:rsidR="00E154AB" w:rsidRDefault="00E154AB" w:rsidP="00E154AB">
      <w:pPr>
        <w:pStyle w:val="PL"/>
      </w:pPr>
      <w:r>
        <w:t xml:space="preserve">    if-feature nrnet3gpp:ExternalsUnderNRNetwork;</w:t>
      </w:r>
    </w:p>
    <w:p w:rsidR="00E154AB" w:rsidRDefault="00E154AB" w:rsidP="00E154AB">
      <w:pPr>
        <w:pStyle w:val="PL"/>
      </w:pPr>
      <w:r>
        <w:t xml:space="preserve">    uses ExternalNRCellCUWrapper;</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22292" w:name="_Toc35878780"/>
      <w:bookmarkStart w:id="22293" w:name="_Toc36220596"/>
      <w:bookmarkStart w:id="22294" w:name="_Toc36474694"/>
      <w:bookmarkStart w:id="22295" w:name="_Toc27405588"/>
      <w:bookmarkStart w:id="22296" w:name="_Toc36542966"/>
      <w:bookmarkStart w:id="22297" w:name="_Toc36543787"/>
      <w:bookmarkStart w:id="22298" w:name="_Toc36568025"/>
      <w:bookmarkStart w:id="22299" w:name="_Toc44341764"/>
      <w:r>
        <w:rPr>
          <w:lang w:eastAsia="zh-CN"/>
        </w:rPr>
        <w:t>E.5.14</w:t>
      </w:r>
      <w:r w:rsidRPr="00B22EF8">
        <w:rPr>
          <w:lang w:eastAsia="zh-CN"/>
        </w:rPr>
        <w:tab/>
        <w:t>module</w:t>
      </w:r>
      <w:r>
        <w:rPr>
          <w:lang w:eastAsia="zh-CN"/>
        </w:rPr>
        <w:t xml:space="preserve"> </w:t>
      </w:r>
      <w:r w:rsidRPr="001C4329">
        <w:rPr>
          <w:sz w:val="28"/>
          <w:lang w:eastAsia="zh-CN"/>
        </w:rPr>
        <w:t>_3gpp-nr-nrm-externalservinggwfunction@2019-10-28.yang</w:t>
      </w:r>
      <w:bookmarkEnd w:id="22292"/>
      <w:bookmarkEnd w:id="22293"/>
      <w:bookmarkEnd w:id="22294"/>
      <w:bookmarkEnd w:id="22295"/>
      <w:bookmarkEnd w:id="22296"/>
      <w:bookmarkEnd w:id="22297"/>
      <w:bookmarkEnd w:id="22298"/>
      <w:bookmarkEnd w:id="22299"/>
    </w:p>
    <w:p w:rsidR="00E154AB" w:rsidRDefault="00E154AB" w:rsidP="00E154AB">
      <w:pPr>
        <w:pStyle w:val="PL"/>
      </w:pPr>
      <w:r>
        <w:t>module _3gpp-nr-nrm-externalservinggwfunction {</w:t>
      </w:r>
    </w:p>
    <w:p w:rsidR="00E154AB" w:rsidRDefault="00E154AB" w:rsidP="00E154AB">
      <w:pPr>
        <w:pStyle w:val="PL"/>
      </w:pPr>
      <w:r>
        <w:t xml:space="preserve">  yang-version 1.1;</w:t>
      </w:r>
    </w:p>
    <w:p w:rsidR="00E154AB" w:rsidRDefault="00E154AB" w:rsidP="00E154AB">
      <w:pPr>
        <w:pStyle w:val="PL"/>
      </w:pPr>
      <w:r>
        <w:t xml:space="preserve">  namespace "urn:3gpp:sa5:_3gpp-nr-nrm-externalservinggwfunction";</w:t>
      </w:r>
    </w:p>
    <w:p w:rsidR="00E154AB" w:rsidRDefault="00E154AB" w:rsidP="00E154AB">
      <w:pPr>
        <w:pStyle w:val="PL"/>
      </w:pPr>
      <w:r>
        <w:t xml:space="preserve">  prefix "extservgw3gpp";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_3gpp-nr-nrm-eutranetwork { prefix eutranet3gpp;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ExternalServingGWFunction</w:t>
      </w:r>
    </w:p>
    <w:p w:rsidR="00E154AB" w:rsidRDefault="00E154AB" w:rsidP="00E154AB">
      <w:pPr>
        <w:pStyle w:val="PL"/>
      </w:pPr>
      <w:r>
        <w:t xml:space="preserve">    Information Object Class (IOC) that is part of the NR Network Resource</w:t>
      </w:r>
    </w:p>
    <w:p w:rsidR="00E154AB" w:rsidRDefault="00E154AB" w:rsidP="00E154AB">
      <w:pPr>
        <w:pStyle w:val="PL"/>
      </w:pPr>
      <w:r>
        <w:t xml:space="preserv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Pr="00614224" w:rsidRDefault="00E154AB" w:rsidP="00E154AB">
      <w:pPr>
        <w:pStyle w:val="PL"/>
      </w:pPr>
      <w:r w:rsidRPr="00614224">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ExternalServingGWFunctionGrp {</w:t>
      </w:r>
    </w:p>
    <w:p w:rsidR="00E154AB" w:rsidRDefault="00E154AB" w:rsidP="00E154AB">
      <w:pPr>
        <w:pStyle w:val="PL"/>
      </w:pPr>
      <w:r>
        <w:t xml:space="preserve">    description "Represents the ExternalServingGWFunction IOC.";</w:t>
      </w:r>
    </w:p>
    <w:p w:rsidR="00E154AB" w:rsidRDefault="00E154AB" w:rsidP="00E154AB">
      <w:pPr>
        <w:pStyle w:val="PL"/>
      </w:pPr>
      <w:r>
        <w:t xml:space="preserve">    reference "3GPP TS 28.541";</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ExternalServingGWFunctionWrapper {</w:t>
      </w:r>
    </w:p>
    <w:p w:rsidR="00E154AB" w:rsidRDefault="00E154AB" w:rsidP="00E154AB">
      <w:pPr>
        <w:pStyle w:val="PL"/>
      </w:pPr>
      <w:r>
        <w:t xml:space="preserve">    list ExternalServingGWFunction {</w:t>
      </w:r>
    </w:p>
    <w:p w:rsidR="00E154AB" w:rsidRDefault="00E154AB" w:rsidP="00E154AB">
      <w:pPr>
        <w:pStyle w:val="PL"/>
      </w:pPr>
      <w:r>
        <w:t xml:space="preserve">      description "Represents the properties, known by the management</w:t>
      </w:r>
    </w:p>
    <w:p w:rsidR="00E154AB" w:rsidRDefault="00E154AB" w:rsidP="00E154AB">
      <w:pPr>
        <w:pStyle w:val="PL"/>
      </w:pPr>
      <w:r>
        <w:t xml:space="preserve">        function, of a ServingGWFunction managed by another management</w:t>
      </w:r>
    </w:p>
    <w:p w:rsidR="00E154AB" w:rsidRDefault="00E154AB" w:rsidP="00E154AB">
      <w:pPr>
        <w:pStyle w:val="PL"/>
      </w:pPr>
      <w:r>
        <w:t xml:space="preserve">        function.";</w:t>
      </w:r>
    </w:p>
    <w:p w:rsidR="00E154AB" w:rsidRDefault="00E154AB" w:rsidP="00E154AB">
      <w:pPr>
        <w:pStyle w:val="PL"/>
      </w:pPr>
      <w:r>
        <w:t xml:space="preserve">      reference "3GPP TS 28.658";</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ExternalServingGWFunctionGrp;</w:t>
      </w:r>
    </w:p>
    <w:p w:rsidR="00E154AB" w:rsidRDefault="00E154AB" w:rsidP="00E154AB">
      <w:pPr>
        <w:pStyle w:val="PL"/>
      </w:pPr>
      <w:r>
        <w:t xml:space="preserve">      }</w:t>
      </w:r>
    </w:p>
    <w:p w:rsidR="00E154AB" w:rsidRDefault="00E154AB" w:rsidP="00E154AB">
      <w:pPr>
        <w:pStyle w:val="PL"/>
      </w:pPr>
      <w:r w:rsidRPr="00614224">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augment "/subnet3gpp:SubNetwork" {</w:t>
      </w:r>
    </w:p>
    <w:p w:rsidR="00E154AB" w:rsidRDefault="00E154AB" w:rsidP="00E154AB">
      <w:pPr>
        <w:pStyle w:val="PL"/>
      </w:pPr>
      <w:r>
        <w:t xml:space="preserve">    if-feature subnet3gpp:ExternalsUnderSubNetwork ;</w:t>
      </w:r>
    </w:p>
    <w:p w:rsidR="00E154AB" w:rsidRDefault="00E154AB" w:rsidP="00E154AB">
      <w:pPr>
        <w:pStyle w:val="PL"/>
      </w:pPr>
      <w:r>
        <w:t xml:space="preserve">    uses ExternalServingGWFunctionWrapper;</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"/eutranet3gpp:EUtraNetwork" {</w:t>
      </w:r>
    </w:p>
    <w:p w:rsidR="00E154AB" w:rsidRDefault="00E154AB" w:rsidP="00E154AB">
      <w:pPr>
        <w:pStyle w:val="PL"/>
      </w:pPr>
      <w:r>
        <w:t xml:space="preserve">    if-feature eutranet3gpp:ExternalsUnderEUtraNetwork;</w:t>
      </w:r>
    </w:p>
    <w:p w:rsidR="00E154AB" w:rsidRDefault="00E154AB" w:rsidP="00E154AB">
      <w:pPr>
        <w:pStyle w:val="PL"/>
      </w:pPr>
      <w:r>
        <w:t xml:space="preserve">    uses ExternalServingGWFunctionWrapper;</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22300" w:name="_Toc27405589"/>
      <w:bookmarkStart w:id="22301" w:name="_Toc35878781"/>
      <w:bookmarkStart w:id="22302" w:name="_Toc36220597"/>
      <w:bookmarkStart w:id="22303" w:name="_Toc36474695"/>
      <w:bookmarkStart w:id="22304" w:name="_Toc36542967"/>
      <w:bookmarkStart w:id="22305" w:name="_Toc36543788"/>
      <w:bookmarkStart w:id="22306" w:name="_Toc36568026"/>
      <w:bookmarkStart w:id="22307" w:name="_Toc44341765"/>
      <w:r>
        <w:rPr>
          <w:lang w:eastAsia="zh-CN"/>
        </w:rPr>
        <w:t>E.5.15</w:t>
      </w:r>
      <w:r w:rsidRPr="00B22EF8">
        <w:rPr>
          <w:lang w:eastAsia="zh-CN"/>
        </w:rPr>
        <w:tab/>
        <w:t>module</w:t>
      </w:r>
      <w:r>
        <w:rPr>
          <w:lang w:eastAsia="zh-CN"/>
        </w:rPr>
        <w:t xml:space="preserve"> </w:t>
      </w:r>
      <w:r w:rsidRPr="00B22EF8">
        <w:rPr>
          <w:lang w:eastAsia="zh-CN"/>
        </w:rPr>
        <w:t>_3gpp-nr-nrm-externalupffunction@2019-</w:t>
      </w:r>
      <w:r>
        <w:rPr>
          <w:lang w:eastAsia="zh-CN"/>
        </w:rPr>
        <w:t>10-28</w:t>
      </w:r>
      <w:r w:rsidRPr="00B22EF8">
        <w:rPr>
          <w:lang w:eastAsia="zh-CN"/>
        </w:rPr>
        <w:t>.yang</w:t>
      </w:r>
      <w:bookmarkEnd w:id="22300"/>
      <w:bookmarkEnd w:id="22301"/>
      <w:bookmarkEnd w:id="22302"/>
      <w:bookmarkEnd w:id="22303"/>
      <w:bookmarkEnd w:id="22304"/>
      <w:bookmarkEnd w:id="22305"/>
      <w:bookmarkEnd w:id="22306"/>
      <w:bookmarkEnd w:id="22307"/>
    </w:p>
    <w:p w:rsidR="00E154AB" w:rsidRDefault="00E154AB" w:rsidP="00E154AB">
      <w:pPr>
        <w:pStyle w:val="PL"/>
      </w:pPr>
      <w:r>
        <w:t>module _3gpp-nr-nrm-externalupffunction {</w:t>
      </w:r>
    </w:p>
    <w:p w:rsidR="00E154AB" w:rsidRDefault="00E154AB" w:rsidP="00E154AB">
      <w:pPr>
        <w:pStyle w:val="PL"/>
      </w:pPr>
      <w:r>
        <w:lastRenderedPageBreak/>
        <w:t xml:space="preserve">  yang-version 1.1;</w:t>
      </w:r>
    </w:p>
    <w:p w:rsidR="00E154AB" w:rsidRDefault="00E154AB" w:rsidP="00E154AB">
      <w:pPr>
        <w:pStyle w:val="PL"/>
      </w:pPr>
      <w:r>
        <w:t xml:space="preserve">  namespace "urn:3gpp:sa5:_3gpp-nr-nrm-externalupffunction";</w:t>
      </w:r>
    </w:p>
    <w:p w:rsidR="00E154AB" w:rsidRDefault="00E154AB" w:rsidP="00E154AB">
      <w:pPr>
        <w:pStyle w:val="PL"/>
      </w:pPr>
      <w:r>
        <w:t xml:space="preserve">  prefix "extupf3gpp";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_3gpp-nr-nrm-nrnetwork { prefix nrnet3gpp;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ExternalUPFFunction Information</w:t>
      </w:r>
    </w:p>
    <w:p w:rsidR="00E154AB" w:rsidRDefault="00E154AB" w:rsidP="00E154AB">
      <w:pPr>
        <w:pStyle w:val="PL"/>
      </w:pPr>
      <w:r>
        <w:t xml:space="preserve">    Object Class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Pr="00FE1580" w:rsidRDefault="00E154AB" w:rsidP="00E154AB">
      <w:pPr>
        <w:pStyle w:val="PL"/>
      </w:pPr>
      <w:r w:rsidRPr="00FE1580">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ExternalUPFFunctionGrp {</w:t>
      </w:r>
    </w:p>
    <w:p w:rsidR="00E154AB" w:rsidRDefault="00E154AB" w:rsidP="00E154AB">
      <w:pPr>
        <w:pStyle w:val="PL"/>
      </w:pPr>
      <w:r>
        <w:t xml:space="preserve">    description "Represents the ExternalUPFFunction IOC.";</w:t>
      </w:r>
    </w:p>
    <w:p w:rsidR="00E154AB" w:rsidRDefault="00E154AB" w:rsidP="00E154AB">
      <w:pPr>
        <w:pStyle w:val="PL"/>
      </w:pPr>
      <w:r>
        <w:t xml:space="preserve">    reference "3GPP TS 28.541";</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ExternalUPFFunctionWrapper {</w:t>
      </w:r>
    </w:p>
    <w:p w:rsidR="00E154AB" w:rsidRDefault="00E154AB" w:rsidP="00E154AB">
      <w:pPr>
        <w:pStyle w:val="PL"/>
      </w:pPr>
      <w:r>
        <w:t xml:space="preserve">    list ExternalUPFFunction {</w:t>
      </w:r>
    </w:p>
    <w:p w:rsidR="00E154AB" w:rsidRDefault="00E154AB" w:rsidP="00E154AB">
      <w:pPr>
        <w:pStyle w:val="PL"/>
      </w:pPr>
      <w:r>
        <w:t xml:space="preserve">      description "Represents the properties, known by the management</w:t>
      </w:r>
    </w:p>
    <w:p w:rsidR="00E154AB" w:rsidRDefault="00E154AB" w:rsidP="00E154AB">
      <w:pPr>
        <w:pStyle w:val="PL"/>
      </w:pPr>
      <w:r>
        <w:t xml:space="preserve">        function, of a UPFFunction managed by another management</w:t>
      </w:r>
    </w:p>
    <w:p w:rsidR="00E154AB" w:rsidRDefault="00E154AB" w:rsidP="00E154AB">
      <w:pPr>
        <w:pStyle w:val="PL"/>
      </w:pPr>
      <w:r>
        <w:t xml:space="preserve">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ExternalUPFFunctionGrp;</w:t>
      </w:r>
    </w:p>
    <w:p w:rsidR="00E154AB" w:rsidRDefault="00E154AB" w:rsidP="00E154AB">
      <w:pPr>
        <w:pStyle w:val="PL"/>
      </w:pPr>
      <w:r>
        <w:t xml:space="preserve">      }</w:t>
      </w:r>
    </w:p>
    <w:p w:rsidR="00E154AB" w:rsidRDefault="00E154AB" w:rsidP="00E154AB">
      <w:pPr>
        <w:pStyle w:val="PL"/>
      </w:pPr>
      <w:r w:rsidRPr="00FE1580">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augment "/subnet3gpp:SubNetwork" {</w:t>
      </w:r>
    </w:p>
    <w:p w:rsidR="00E154AB" w:rsidRDefault="00E154AB" w:rsidP="00E154AB">
      <w:pPr>
        <w:pStyle w:val="PL"/>
      </w:pPr>
      <w:r>
        <w:t xml:space="preserve">    if-feature subnet3gpp:ExternalsUnderSubNetwork ;</w:t>
      </w:r>
    </w:p>
    <w:p w:rsidR="00E154AB" w:rsidRDefault="00E154AB" w:rsidP="00E154AB">
      <w:pPr>
        <w:pStyle w:val="PL"/>
      </w:pPr>
      <w:r>
        <w:t xml:space="preserve">    uses ExternalUPFFunctionWrapper;</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"/nrnet3gpp:NRNetwork" {</w:t>
      </w:r>
    </w:p>
    <w:p w:rsidR="00E154AB" w:rsidRDefault="00E154AB" w:rsidP="00E154AB">
      <w:pPr>
        <w:pStyle w:val="PL"/>
      </w:pPr>
      <w:r>
        <w:t xml:space="preserve">    if-feature nrnet3gpp:ExternalsUnderNRNetwork;</w:t>
      </w:r>
    </w:p>
    <w:p w:rsidR="00E154AB" w:rsidRPr="00865D99" w:rsidRDefault="00E154AB" w:rsidP="00E154AB">
      <w:pPr>
        <w:pStyle w:val="PL"/>
      </w:pPr>
      <w:r>
        <w:t xml:space="preserve">    </w:t>
      </w:r>
      <w:r w:rsidRPr="00865D99">
        <w:t>uses ExternalUPFFunctionWrapper;</w:t>
      </w:r>
    </w:p>
    <w:p w:rsidR="00E154AB" w:rsidRPr="00865D99" w:rsidRDefault="00E154AB" w:rsidP="00E154AB">
      <w:pPr>
        <w:pStyle w:val="PL"/>
      </w:pPr>
      <w:r w:rsidRPr="00865D99">
        <w:t xml:space="preserve">  }</w:t>
      </w:r>
    </w:p>
    <w:p w:rsidR="00E154AB" w:rsidRPr="00865D99" w:rsidRDefault="00E154AB" w:rsidP="00E154AB">
      <w:pPr>
        <w:pStyle w:val="PL"/>
      </w:pPr>
      <w:r w:rsidRPr="00865D99">
        <w:t>}</w:t>
      </w:r>
    </w:p>
    <w:p w:rsidR="00E154AB" w:rsidRPr="00E24492" w:rsidRDefault="00E154AB" w:rsidP="00E154AB">
      <w:pPr>
        <w:pStyle w:val="Heading2"/>
      </w:pPr>
      <w:bookmarkStart w:id="22308" w:name="_Toc27405590"/>
      <w:bookmarkStart w:id="22309" w:name="_Toc35878782"/>
      <w:bookmarkStart w:id="22310" w:name="_Toc36220598"/>
      <w:bookmarkStart w:id="22311" w:name="_Toc36474696"/>
      <w:bookmarkStart w:id="22312" w:name="_Toc36542968"/>
      <w:bookmarkStart w:id="22313" w:name="_Toc36543789"/>
      <w:bookmarkStart w:id="22314" w:name="_Toc36568027"/>
      <w:bookmarkStart w:id="22315" w:name="_Toc44341766"/>
      <w:r w:rsidRPr="00E24492">
        <w:rPr>
          <w:lang w:eastAsia="zh-CN"/>
        </w:rPr>
        <w:t>E.5.16</w:t>
      </w:r>
      <w:r w:rsidRPr="00E24492">
        <w:rPr>
          <w:lang w:eastAsia="zh-CN"/>
        </w:rPr>
        <w:tab/>
        <w:t>module</w:t>
      </w:r>
      <w:r w:rsidRPr="008E6D39">
        <w:rPr>
          <w:lang w:eastAsia="zh-CN"/>
        </w:rPr>
        <w:t xml:space="preserve"> </w:t>
      </w:r>
      <w:r w:rsidRPr="00E24492">
        <w:rPr>
          <w:lang w:eastAsia="zh-CN"/>
        </w:rPr>
        <w:t>_3gpp-nr-nrm-gnbcucpfunction</w:t>
      </w:r>
      <w:del w:id="22316" w:author="28.541_CR0260_(Rel-16)_SON_5G" w:date="2020-06-26T11:39:00Z">
        <w:r w:rsidRPr="00E24492" w:rsidDel="008919B0">
          <w:rPr>
            <w:lang w:eastAsia="zh-CN"/>
          </w:rPr>
          <w:delText>@2020-02-14</w:delText>
        </w:r>
      </w:del>
      <w:r w:rsidRPr="00E24492">
        <w:rPr>
          <w:lang w:eastAsia="zh-CN"/>
        </w:rPr>
        <w:t>.yang</w:t>
      </w:r>
      <w:bookmarkEnd w:id="22308"/>
      <w:bookmarkEnd w:id="22309"/>
      <w:bookmarkEnd w:id="22310"/>
      <w:bookmarkEnd w:id="22311"/>
      <w:bookmarkEnd w:id="22312"/>
      <w:bookmarkEnd w:id="22313"/>
      <w:bookmarkEnd w:id="22314"/>
      <w:bookmarkEnd w:id="22315"/>
    </w:p>
    <w:p w:rsidR="00E154AB" w:rsidRDefault="00E154AB" w:rsidP="00E154AB">
      <w:pPr>
        <w:pStyle w:val="PL"/>
      </w:pPr>
      <w:r>
        <w:t>module _3gpp-nr-nrm-gnbcucpfunction {</w:t>
      </w:r>
    </w:p>
    <w:p w:rsidR="00E154AB" w:rsidRDefault="00E154AB" w:rsidP="00E154AB">
      <w:pPr>
        <w:pStyle w:val="PL"/>
      </w:pPr>
      <w:r>
        <w:t xml:space="preserve">  yang-version 1.1;</w:t>
      </w:r>
    </w:p>
    <w:p w:rsidR="00E154AB" w:rsidRDefault="00E154AB" w:rsidP="00E154AB">
      <w:pPr>
        <w:pStyle w:val="PL"/>
      </w:pPr>
      <w:r>
        <w:t xml:space="preserve">  namespace "urn:3gpp:sa5:_3gpp-nr-nrm-gnbcucpfunction";</w:t>
      </w:r>
    </w:p>
    <w:p w:rsidR="00E154AB" w:rsidRDefault="00E154AB" w:rsidP="00E154AB">
      <w:pPr>
        <w:pStyle w:val="PL"/>
      </w:pPr>
      <w:r>
        <w:t xml:space="preserve">  prefix "gnbcucp3gpp";</w:t>
      </w:r>
    </w:p>
    <w:p w:rsidR="00E154AB" w:rsidRDefault="00E154AB" w:rsidP="00E154AB">
      <w:pPr>
        <w:pStyle w:val="PL"/>
      </w:pPr>
      <w:r>
        <w:t xml:space="preserve">    </w:t>
      </w: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Pr="00F94F50" w:rsidRDefault="00E154AB" w:rsidP="00E154AB">
      <w:pPr>
        <w:pStyle w:val="PL"/>
      </w:pPr>
      <w:r>
        <w:t xml:space="preserve">  import _3gpp-common-top { prefix top3gpp; }</w:t>
      </w:r>
    </w:p>
    <w:p w:rsidR="00E154AB" w:rsidRDefault="00E154AB" w:rsidP="00E154AB">
      <w:pPr>
        <w:pStyle w:val="PL"/>
      </w:pPr>
      <w:r w:rsidRPr="00F94F50">
        <w:t xml:space="preserve">  import _3gpp-nr-nrm-rrmpolicy { prefix nrrrmpolicy3gpp; }</w:t>
      </w:r>
    </w:p>
    <w:p w:rsidR="00E154AB" w:rsidRDefault="00E154AB" w:rsidP="00E154AB">
      <w:pPr>
        <w:pStyle w:val="PL"/>
      </w:pPr>
    </w:p>
    <w:p w:rsidR="00C92C47" w:rsidRDefault="00E154AB" w:rsidP="00C92C47">
      <w:pPr>
        <w:pStyle w:val="PL"/>
        <w:rPr>
          <w:ins w:id="22317" w:author="28.541_CR0289_(Rel-16)_SON_5G, EE_5G" w:date="2020-06-29T10:50:00Z"/>
        </w:rPr>
      </w:pPr>
      <w:r>
        <w:t xml:space="preserve">  organization "3GPP SA5";</w:t>
      </w:r>
    </w:p>
    <w:p w:rsidR="00E154AB" w:rsidRPr="00D07F51" w:rsidRDefault="00C92C47" w:rsidP="00C92C47">
      <w:pPr>
        <w:pStyle w:val="PL"/>
      </w:pPr>
      <w:ins w:id="22318" w:author="28.541_CR0289_(Rel-16)_SON_5G, EE_5G" w:date="2020-06-29T10:50:00Z">
        <w:r w:rsidRPr="004C2BE0">
          <w:t xml:space="preserve">  contact "https://www.3gpp.org/DynaReport/TSG-WG--S5--officials.htm?Itemid=464";</w:t>
        </w:r>
      </w:ins>
    </w:p>
    <w:p w:rsidR="00E154AB" w:rsidRDefault="00E154AB" w:rsidP="00E154AB">
      <w:pPr>
        <w:pStyle w:val="PL"/>
      </w:pPr>
      <w:r w:rsidRPr="004C2BE0">
        <w:rPr>
          <w:rPrChange w:id="22319" w:author="32.423_CR0115R1_(Rel-16)_TM_SBMA, OAM_RTT" w:date="2020-07-06T10:40:00Z">
            <w:rPr/>
          </w:rPrChange>
        </w:rPr>
        <w:t xml:space="preserve">  </w:t>
      </w:r>
      <w:r>
        <w:t xml:space="preserve">description "Defines the YANG mapping of the GNBCUCPFunction Information </w:t>
      </w:r>
    </w:p>
    <w:p w:rsidR="00E154AB" w:rsidRDefault="00E154AB" w:rsidP="00E154AB">
      <w:pPr>
        <w:pStyle w:val="PL"/>
      </w:pPr>
      <w:r>
        <w:t xml:space="preserve">    Object Class (IOC) that is part of the NR Network Resource Model (NRM).";</w:t>
      </w:r>
    </w:p>
    <w:p w:rsidR="00E154AB" w:rsidRDefault="00E154AB" w:rsidP="00E154AB">
      <w:pPr>
        <w:pStyle w:val="PL"/>
      </w:pPr>
      <w:r>
        <w:t xml:space="preserve">  reference "3GPP TS 28.541 5G Network Resource Model (NRM)";</w:t>
      </w:r>
    </w:p>
    <w:p w:rsidR="00262CCB" w:rsidRDefault="00262CCB" w:rsidP="00262CCB">
      <w:pPr>
        <w:pStyle w:val="PL"/>
        <w:rPr>
          <w:ins w:id="22320" w:author="28.541_CR0289_(Rel-16)_SON_5G, EE_5G" w:date="2020-06-29T11:44:00Z"/>
        </w:rPr>
      </w:pPr>
    </w:p>
    <w:p w:rsidR="00F44B7B" w:rsidRDefault="00262CCB" w:rsidP="00262CCB">
      <w:pPr>
        <w:pStyle w:val="PL"/>
        <w:rPr>
          <w:ins w:id="22321" w:author="28.541_CR0286R1_(Rel-16)_eNRM" w:date="2020-06-26T18:02:00Z"/>
        </w:rPr>
      </w:pPr>
      <w:ins w:id="22322" w:author="28.541_CR0289_(Rel-16)_SON_5G, EE_5G" w:date="2020-06-29T11:44:00Z">
        <w:r w:rsidRPr="00617C50">
          <w:rPr>
            <w:rFonts w:cs="Courier New"/>
            <w:szCs w:val="16"/>
            <w:lang w:eastAsia="zh-CN"/>
          </w:rPr>
          <w:t xml:space="preserve">  revision 2020-0</w:t>
        </w:r>
        <w:r>
          <w:rPr>
            <w:rFonts w:cs="Courier New"/>
            <w:szCs w:val="16"/>
            <w:lang w:eastAsia="zh-CN"/>
          </w:rPr>
          <w:t>5</w:t>
        </w:r>
        <w:r w:rsidRPr="00617C50">
          <w:rPr>
            <w:rFonts w:cs="Courier New"/>
            <w:szCs w:val="16"/>
            <w:lang w:eastAsia="zh-CN"/>
          </w:rPr>
          <w:t>-</w:t>
        </w:r>
        <w:r>
          <w:rPr>
            <w:rFonts w:cs="Courier New"/>
            <w:szCs w:val="16"/>
            <w:lang w:eastAsia="zh-CN"/>
          </w:rPr>
          <w:t>08</w:t>
        </w:r>
        <w:r w:rsidRPr="00617C50">
          <w:rPr>
            <w:rFonts w:cs="Courier New"/>
            <w:szCs w:val="16"/>
            <w:lang w:eastAsia="zh-CN"/>
          </w:rPr>
          <w:t xml:space="preserve"> { reference S5-</w:t>
        </w:r>
        <w:r w:rsidRPr="00981673">
          <w:rPr>
            <w:rFonts w:cs="Courier New"/>
            <w:szCs w:val="16"/>
            <w:lang w:eastAsia="zh-CN"/>
          </w:rPr>
          <w:t>203316</w:t>
        </w:r>
        <w:r w:rsidRPr="00617C50">
          <w:rPr>
            <w:rFonts w:cs="Courier New"/>
            <w:szCs w:val="16"/>
            <w:lang w:eastAsia="zh-CN"/>
          </w:rPr>
          <w:t xml:space="preserve"> ; }</w:t>
        </w:r>
      </w:ins>
    </w:p>
    <w:p w:rsidR="008919B0" w:rsidRDefault="00F44B7B">
      <w:pPr>
        <w:pStyle w:val="PL"/>
        <w:rPr>
          <w:ins w:id="22323" w:author="28.541_CR0260_(Rel-16)_SON_5G" w:date="2020-06-26T11:39:00Z"/>
        </w:rPr>
        <w:pPrChange w:id="22324" w:author="28.541_CR0260_(Rel-16)_SON_5G" w:date="2020-06-26T11:3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2325" w:author="28.541_CR0286R1_(Rel-16)_eNRM" w:date="2020-06-26T18:02:00Z">
        <w:r w:rsidRPr="004A4753">
          <w:t xml:space="preserve">  revision 2020-0</w:t>
        </w:r>
        <w:r>
          <w:t>6</w:t>
        </w:r>
        <w:r w:rsidRPr="004A4753">
          <w:t>-</w:t>
        </w:r>
        <w:r>
          <w:t xml:space="preserve">03 </w:t>
        </w:r>
        <w:r w:rsidRPr="004A4753">
          <w:t>{ reference "CR-0286"; }</w:t>
        </w:r>
      </w:ins>
    </w:p>
    <w:p w:rsidR="00E154AB" w:rsidRDefault="008919B0" w:rsidP="008919B0">
      <w:pPr>
        <w:pStyle w:val="PL"/>
      </w:pPr>
      <w:ins w:id="22326" w:author="28.541_CR0260_(Rel-16)_SON_5G" w:date="2020-06-26T11:39:00Z">
        <w:r>
          <w:t xml:space="preserve">  revision 2020-04-28 { reference "0260"; }</w:t>
        </w:r>
      </w:ins>
    </w:p>
    <w:p w:rsidR="00E154AB" w:rsidRDefault="00E154AB" w:rsidP="00E154AB">
      <w:pPr>
        <w:pStyle w:val="PL"/>
      </w:pPr>
      <w:r w:rsidRPr="00F94F50">
        <w:t xml:space="preserve">  revision 20</w:t>
      </w:r>
      <w:r>
        <w:t>20-02-14</w:t>
      </w:r>
      <w:r w:rsidRPr="00F94F50">
        <w:t xml:space="preserve"> { reference S5-</w:t>
      </w:r>
      <w:r>
        <w:t>20XXXX</w:t>
      </w:r>
      <w:r w:rsidRPr="00F94F50">
        <w:t xml:space="preserve"> ; }</w:t>
      </w:r>
    </w:p>
    <w:p w:rsidR="00E154AB" w:rsidRPr="00D156C7" w:rsidRDefault="00E154AB" w:rsidP="00E154AB">
      <w:pPr>
        <w:pStyle w:val="PL"/>
      </w:pPr>
      <w:r w:rsidRPr="00D156C7">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rPr>
          <w:ins w:id="22327" w:author="28.541_CR0289_(Rel-16)_SON_5G, EE_5G" w:date="2020-06-29T11:45:00Z"/>
        </w:rPr>
      </w:pPr>
      <w:r>
        <w:lastRenderedPageBreak/>
        <w:t xml:space="preserve">  }</w:t>
      </w:r>
    </w:p>
    <w:p w:rsidR="00262CCB" w:rsidRDefault="00262CCB" w:rsidP="00E154AB">
      <w:pPr>
        <w:pStyle w:val="PL"/>
      </w:pPr>
    </w:p>
    <w:p w:rsidR="00262CCB" w:rsidRDefault="00262CCB" w:rsidP="00262CCB">
      <w:pPr>
        <w:pStyle w:val="PL"/>
        <w:rPr>
          <w:ins w:id="22328" w:author="28.541_CR0289_(Rel-16)_SON_5G, EE_5G" w:date="2020-06-29T11:45:00Z"/>
        </w:rPr>
      </w:pPr>
      <w:ins w:id="22329" w:author="28.541_CR0289_(Rel-16)_SON_5G, EE_5G" w:date="2020-06-29T11:45:00Z">
        <w:r>
          <w:t xml:space="preserve">  feature DESManagementFunction {</w:t>
        </w:r>
      </w:ins>
    </w:p>
    <w:p w:rsidR="00262CCB" w:rsidRDefault="00262CCB" w:rsidP="00262CCB">
      <w:pPr>
        <w:pStyle w:val="PL"/>
        <w:rPr>
          <w:ins w:id="22330" w:author="28.541_CR0289_(Rel-16)_SON_5G, EE_5G" w:date="2020-06-29T11:45:00Z"/>
        </w:rPr>
      </w:pPr>
      <w:ins w:id="22331" w:author="28.541_CR0289_(Rel-16)_SON_5G, EE_5G" w:date="2020-06-29T11:45:00Z">
        <w:r w:rsidRPr="000C2D92">
          <w:t xml:space="preserve">    </w:t>
        </w:r>
        <w:r>
          <w:t xml:space="preserve">description "Classs representing </w:t>
        </w:r>
        <w:r w:rsidRPr="009E4FA1">
          <w:rPr>
            <w:lang w:eastAsia="zh-CN"/>
          </w:rPr>
          <w:t>Distributed SON or Domain-Centralized SON Energy Saving</w:t>
        </w:r>
        <w:r>
          <w:t xml:space="preserve"> feature";</w:t>
        </w:r>
      </w:ins>
    </w:p>
    <w:p w:rsidR="00262CCB" w:rsidRDefault="00262CCB" w:rsidP="00262CCB">
      <w:pPr>
        <w:pStyle w:val="PL"/>
        <w:rPr>
          <w:ins w:id="22332" w:author="28.541_CR0289_(Rel-16)_SON_5G, EE_5G" w:date="2020-06-29T11:45:00Z"/>
        </w:rPr>
      </w:pPr>
      <w:ins w:id="22333" w:author="28.541_CR0289_(Rel-16)_SON_5G, EE_5G" w:date="2020-06-29T11:45:00Z">
        <w:r>
          <w:t xml:space="preserve">  }</w:t>
        </w:r>
      </w:ins>
    </w:p>
    <w:p w:rsidR="00262CCB" w:rsidRDefault="00262CCB" w:rsidP="00262CCB">
      <w:pPr>
        <w:pStyle w:val="PL"/>
        <w:rPr>
          <w:ins w:id="22334" w:author="28.541_CR0289_(Rel-16)_SON_5G, EE_5G" w:date="2020-06-29T11:45:00Z"/>
        </w:rPr>
      </w:pPr>
    </w:p>
    <w:p w:rsidR="00262CCB" w:rsidRDefault="00262CCB" w:rsidP="00262CCB">
      <w:pPr>
        <w:pStyle w:val="PL"/>
        <w:rPr>
          <w:ins w:id="22335" w:author="28.541_CR0289_(Rel-16)_SON_5G, EE_5G" w:date="2020-06-29T11:45:00Z"/>
        </w:rPr>
      </w:pPr>
      <w:ins w:id="22336" w:author="28.541_CR0289_(Rel-16)_SON_5G, EE_5G" w:date="2020-06-29T11:45:00Z">
        <w:r>
          <w:t xml:space="preserve">  feature DANRManagementFunction {</w:t>
        </w:r>
      </w:ins>
    </w:p>
    <w:p w:rsidR="00262CCB" w:rsidRDefault="00262CCB" w:rsidP="00262CCB">
      <w:pPr>
        <w:pStyle w:val="PL"/>
        <w:rPr>
          <w:ins w:id="22337" w:author="28.541_CR0289_(Rel-16)_SON_5G, EE_5G" w:date="2020-06-29T11:45:00Z"/>
        </w:rPr>
      </w:pPr>
      <w:ins w:id="22338" w:author="28.541_CR0289_(Rel-16)_SON_5G, EE_5G" w:date="2020-06-29T11:45:00Z">
        <w:r w:rsidRPr="000C2D92">
          <w:t xml:space="preserve">    </w:t>
        </w:r>
        <w:r>
          <w:t xml:space="preserve">description "Classs representing D-SON function of </w:t>
        </w:r>
        <w:r>
          <w:rPr>
            <w:rFonts w:hint="eastAsia"/>
            <w:lang w:eastAsia="zh-CN"/>
          </w:rPr>
          <w:t>ANR</w:t>
        </w:r>
        <w:r>
          <w:t xml:space="preserve"> Management feature";</w:t>
        </w:r>
      </w:ins>
    </w:p>
    <w:p w:rsidR="00262CCB" w:rsidRDefault="00262CCB" w:rsidP="00262CCB">
      <w:pPr>
        <w:pStyle w:val="PL"/>
        <w:rPr>
          <w:ins w:id="22339" w:author="28.541_CR0289_(Rel-16)_SON_5G, EE_5G" w:date="2020-06-29T11:45:00Z"/>
        </w:rPr>
      </w:pPr>
      <w:ins w:id="22340" w:author="28.541_CR0289_(Rel-16)_SON_5G, EE_5G" w:date="2020-06-29T11:45:00Z">
        <w:r>
          <w:t xml:space="preserve">  }</w:t>
        </w:r>
      </w:ins>
    </w:p>
    <w:p w:rsidR="00262CCB" w:rsidRDefault="00262CCB" w:rsidP="00262CCB">
      <w:pPr>
        <w:pStyle w:val="PL"/>
        <w:rPr>
          <w:ins w:id="22341" w:author="28.541_CR0289_(Rel-16)_SON_5G, EE_5G" w:date="2020-06-29T11:45:00Z"/>
        </w:rPr>
      </w:pPr>
    </w:p>
    <w:p w:rsidR="00262CCB" w:rsidRDefault="00262CCB" w:rsidP="00262CCB">
      <w:pPr>
        <w:pStyle w:val="PL"/>
        <w:rPr>
          <w:ins w:id="22342" w:author="28.541_CR0289_(Rel-16)_SON_5G, EE_5G" w:date="2020-06-29T11:45:00Z"/>
        </w:rPr>
      </w:pPr>
      <w:ins w:id="22343" w:author="28.541_CR0289_(Rel-16)_SON_5G, EE_5G" w:date="2020-06-29T11:45:00Z">
        <w:r>
          <w:t xml:space="preserve">  feature DRACHOptimizationFunction {</w:t>
        </w:r>
      </w:ins>
    </w:p>
    <w:p w:rsidR="00262CCB" w:rsidRDefault="00262CCB" w:rsidP="00262CCB">
      <w:pPr>
        <w:pStyle w:val="PL"/>
        <w:rPr>
          <w:ins w:id="22344" w:author="28.541_CR0289_(Rel-16)_SON_5G, EE_5G" w:date="2020-06-29T11:45:00Z"/>
        </w:rPr>
      </w:pPr>
      <w:ins w:id="22345" w:author="28.541_CR0289_(Rel-16)_SON_5G, EE_5G" w:date="2020-06-29T11:45:00Z">
        <w:r w:rsidRPr="000C2D92">
          <w:t xml:space="preserve">    </w:t>
        </w:r>
        <w:r>
          <w:t>description "Classs representing D-SON function of RACH optimization feature";</w:t>
        </w:r>
      </w:ins>
    </w:p>
    <w:p w:rsidR="00262CCB" w:rsidRDefault="00262CCB" w:rsidP="00262CCB">
      <w:pPr>
        <w:pStyle w:val="PL"/>
        <w:rPr>
          <w:ins w:id="22346" w:author="28.541_CR0289_(Rel-16)_SON_5G, EE_5G" w:date="2020-06-29T11:45:00Z"/>
        </w:rPr>
      </w:pPr>
      <w:ins w:id="22347" w:author="28.541_CR0289_(Rel-16)_SON_5G, EE_5G" w:date="2020-06-29T11:45:00Z">
        <w:r>
          <w:t xml:space="preserve">  }</w:t>
        </w:r>
      </w:ins>
    </w:p>
    <w:p w:rsidR="00262CCB" w:rsidRDefault="00262CCB" w:rsidP="00262CCB">
      <w:pPr>
        <w:pStyle w:val="PL"/>
        <w:rPr>
          <w:ins w:id="22348" w:author="28.541_CR0289_(Rel-16)_SON_5G, EE_5G" w:date="2020-06-29T11:45:00Z"/>
        </w:rPr>
      </w:pPr>
    </w:p>
    <w:p w:rsidR="00262CCB" w:rsidRDefault="00262CCB" w:rsidP="00262CCB">
      <w:pPr>
        <w:pStyle w:val="PL"/>
        <w:rPr>
          <w:ins w:id="22349" w:author="28.541_CR0289_(Rel-16)_SON_5G, EE_5G" w:date="2020-06-29T11:45:00Z"/>
        </w:rPr>
      </w:pPr>
      <w:ins w:id="22350" w:author="28.541_CR0289_(Rel-16)_SON_5G, EE_5G" w:date="2020-06-29T11:45:00Z">
        <w:r>
          <w:t xml:space="preserve">  feature DMROFunction {</w:t>
        </w:r>
      </w:ins>
    </w:p>
    <w:p w:rsidR="00262CCB" w:rsidRDefault="00262CCB" w:rsidP="00262CCB">
      <w:pPr>
        <w:pStyle w:val="PL"/>
        <w:rPr>
          <w:ins w:id="22351" w:author="28.541_CR0289_(Rel-16)_SON_5G, EE_5G" w:date="2020-06-29T11:45:00Z"/>
        </w:rPr>
      </w:pPr>
      <w:ins w:id="22352" w:author="28.541_CR0289_(Rel-16)_SON_5G, EE_5G" w:date="2020-06-29T11:45:00Z">
        <w:r w:rsidRPr="000C2D92">
          <w:t xml:space="preserve">    </w:t>
        </w:r>
        <w:r>
          <w:t>description "Classs representing D-SON function of MRO feature";</w:t>
        </w:r>
      </w:ins>
    </w:p>
    <w:p w:rsidR="00262CCB" w:rsidRDefault="00262CCB" w:rsidP="00262CCB">
      <w:pPr>
        <w:pStyle w:val="PL"/>
        <w:rPr>
          <w:ins w:id="22353" w:author="28.541_CR0289_(Rel-16)_SON_5G, EE_5G" w:date="2020-06-29T11:45:00Z"/>
        </w:rPr>
      </w:pPr>
      <w:ins w:id="22354" w:author="28.541_CR0289_(Rel-16)_SON_5G, EE_5G" w:date="2020-06-29T11:45:00Z">
        <w:r>
          <w:t xml:space="preserve">  }</w:t>
        </w:r>
      </w:ins>
    </w:p>
    <w:p w:rsidR="00E154AB" w:rsidRDefault="00E154AB" w:rsidP="00E154AB">
      <w:pPr>
        <w:pStyle w:val="PL"/>
      </w:pPr>
      <w:r>
        <w:t xml:space="preserve"> </w:t>
      </w:r>
    </w:p>
    <w:p w:rsidR="00E154AB" w:rsidRDefault="00E154AB" w:rsidP="00E154AB">
      <w:pPr>
        <w:pStyle w:val="PL"/>
      </w:pPr>
      <w:r>
        <w:t xml:space="preserve">  grouping GNBCUCPFunctionGrp {</w:t>
      </w:r>
    </w:p>
    <w:p w:rsidR="00E154AB" w:rsidRDefault="00E154AB" w:rsidP="00E154AB">
      <w:pPr>
        <w:pStyle w:val="PL"/>
      </w:pPr>
      <w:r>
        <w:t xml:space="preserve">    description "Represents the GNBCUCPFunction IOC.";</w:t>
      </w:r>
    </w:p>
    <w:p w:rsidR="00E154AB" w:rsidRDefault="00E154AB" w:rsidP="00E154AB">
      <w:pPr>
        <w:pStyle w:val="PL"/>
      </w:pPr>
      <w:r>
        <w:t xml:space="preserve">    reference "3GPP TS 28.541";</w:t>
      </w:r>
    </w:p>
    <w:p w:rsidR="00E154AB" w:rsidRDefault="00E154AB" w:rsidP="00E154AB">
      <w:pPr>
        <w:pStyle w:val="PL"/>
      </w:pPr>
      <w:r>
        <w:t xml:space="preserve">    uses mf3gpp:ManagedFunctionGrp;</w:t>
      </w:r>
    </w:p>
    <w:p w:rsidR="00E154AB" w:rsidRDefault="00E154AB" w:rsidP="00E154AB">
      <w:pPr>
        <w:pStyle w:val="PL"/>
      </w:pPr>
      <w:r w:rsidRPr="00F94F50">
        <w:t xml:space="preserve">    uses nrrrmpolicy3gpp:RRMPolicy_Grp;</w:t>
      </w:r>
    </w:p>
    <w:p w:rsidR="00E154AB" w:rsidRDefault="00E154AB" w:rsidP="00E154AB">
      <w:pPr>
        <w:pStyle w:val="PL"/>
      </w:pPr>
    </w:p>
    <w:p w:rsidR="00E154AB" w:rsidRDefault="00E154AB" w:rsidP="00E154AB">
      <w:pPr>
        <w:pStyle w:val="PL"/>
      </w:pPr>
      <w:r>
        <w:t xml:space="preserve">    leaf gNBId {</w:t>
      </w:r>
    </w:p>
    <w:p w:rsidR="00E154AB" w:rsidRDefault="00E154AB" w:rsidP="00E154AB">
      <w:pPr>
        <w:pStyle w:val="PL"/>
      </w:pPr>
      <w:r>
        <w:t xml:space="preserve">      description "Identifies a gNB within a PLMN. The gNB Identifier (gNB ID)</w:t>
      </w:r>
    </w:p>
    <w:p w:rsidR="00E154AB" w:rsidRDefault="00E154AB" w:rsidP="00E154AB">
      <w:pPr>
        <w:pStyle w:val="PL"/>
      </w:pPr>
      <w:r>
        <w:t xml:space="preserve">        is part of the NR Cell Identifier (NCI) of the gNB cells.";</w:t>
      </w:r>
    </w:p>
    <w:p w:rsidR="00E154AB" w:rsidRDefault="00E154AB" w:rsidP="00E154AB">
      <w:pPr>
        <w:pStyle w:val="PL"/>
      </w:pPr>
      <w:r>
        <w:t xml:space="preserve">      reference "gNB ID in 3GPP TS 38.300, Global gNB ID in 3GPP TS 38.413";</w:t>
      </w:r>
    </w:p>
    <w:p w:rsidR="00E154AB" w:rsidRDefault="00E154AB" w:rsidP="00E154AB">
      <w:pPr>
        <w:pStyle w:val="PL"/>
      </w:pPr>
      <w:r>
        <w:t xml:space="preserve">      mandatory true;</w:t>
      </w:r>
    </w:p>
    <w:p w:rsidR="00E154AB" w:rsidRDefault="00E154AB" w:rsidP="00E154AB">
      <w:pPr>
        <w:pStyle w:val="PL"/>
      </w:pPr>
      <w:r>
        <w:t xml:space="preserve">      type int64 { range "0..4294967295";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gNBIdLength {</w:t>
      </w:r>
    </w:p>
    <w:p w:rsidR="00E154AB" w:rsidRDefault="00E154AB" w:rsidP="00E154AB">
      <w:pPr>
        <w:pStyle w:val="PL"/>
      </w:pPr>
      <w:r>
        <w:t xml:space="preserve">      description "Indicates the number of bits for encoding the gNB ID.";</w:t>
      </w:r>
    </w:p>
    <w:p w:rsidR="00E154AB" w:rsidRDefault="00E154AB" w:rsidP="00E154AB">
      <w:pPr>
        <w:pStyle w:val="PL"/>
      </w:pPr>
      <w:r>
        <w:t xml:space="preserve">      reference "gNB ID in 3GPP TS 38.300, Global gNB ID in 3GPP TS 38.413";</w:t>
      </w:r>
    </w:p>
    <w:p w:rsidR="00E154AB" w:rsidRDefault="00E154AB" w:rsidP="00E154AB">
      <w:pPr>
        <w:pStyle w:val="PL"/>
      </w:pPr>
      <w:r>
        <w:t xml:space="preserve">      mandatory true;</w:t>
      </w:r>
    </w:p>
    <w:p w:rsidR="00E154AB" w:rsidRDefault="00E154AB" w:rsidP="00E154AB">
      <w:pPr>
        <w:pStyle w:val="PL"/>
      </w:pPr>
      <w:r>
        <w:t xml:space="preserve">      type int32 { range "22..32";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gNBCUName {</w:t>
      </w:r>
    </w:p>
    <w:p w:rsidR="00E154AB" w:rsidRDefault="00E154AB" w:rsidP="00E154AB">
      <w:pPr>
        <w:pStyle w:val="PL"/>
      </w:pPr>
      <w:r>
        <w:t xml:space="preserve">      description "Identifies the Central Unit of an gNB.";</w:t>
      </w:r>
    </w:p>
    <w:p w:rsidR="00E154AB" w:rsidRDefault="00E154AB" w:rsidP="00E154AB">
      <w:pPr>
        <w:pStyle w:val="PL"/>
      </w:pPr>
      <w:r>
        <w:t xml:space="preserve">      reference "3GPP TS 38.473";</w:t>
      </w:r>
    </w:p>
    <w:p w:rsidR="00E154AB" w:rsidRDefault="00E154AB" w:rsidP="00E154AB">
      <w:pPr>
        <w:pStyle w:val="PL"/>
      </w:pPr>
      <w:r>
        <w:t xml:space="preserve">      mandatory true;</w:t>
      </w:r>
    </w:p>
    <w:p w:rsidR="00E154AB" w:rsidRDefault="00E154AB" w:rsidP="00E154AB">
      <w:pPr>
        <w:pStyle w:val="PL"/>
      </w:pPr>
      <w:r>
        <w:t xml:space="preserve">      type string { length "1..150";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pLMNId {</w:t>
      </w:r>
    </w:p>
    <w:p w:rsidR="00E154AB" w:rsidRDefault="00E154AB" w:rsidP="00E154AB">
      <w:pPr>
        <w:pStyle w:val="PL"/>
      </w:pPr>
      <w:r>
        <w:t xml:space="preserve">      description "The PLMN identifier to be used as part of the global RAN</w:t>
      </w:r>
    </w:p>
    <w:p w:rsidR="00E154AB" w:rsidRDefault="00E154AB" w:rsidP="00E154AB">
      <w:pPr>
        <w:pStyle w:val="PL"/>
      </w:pPr>
      <w:r>
        <w:t xml:space="preserve">        node identity.";</w:t>
      </w:r>
    </w:p>
    <w:p w:rsidR="00E154AB" w:rsidRDefault="00E154AB" w:rsidP="00E154AB">
      <w:pPr>
        <w:pStyle w:val="PL"/>
      </w:pPr>
      <w:r>
        <w:t xml:space="preserve">      key "mcc mnc";</w:t>
      </w:r>
    </w:p>
    <w:p w:rsidR="00E154AB" w:rsidRDefault="00E154AB" w:rsidP="00E154AB">
      <w:pPr>
        <w:pStyle w:val="PL"/>
      </w:pPr>
      <w:r>
        <w:t xml:space="preserve">      min-elements 1;</w:t>
      </w:r>
      <w:ins w:id="22355" w:author="28.541_CR0260_(Rel-16)_SON_5G" w:date="2020-06-26T11:40:00Z">
        <w:r w:rsidR="008919B0">
          <w:t>3</w:t>
        </w:r>
        <w:r w:rsidR="008919B0">
          <w:tab/>
        </w:r>
      </w:ins>
    </w:p>
    <w:p w:rsidR="00E154AB" w:rsidRDefault="00E154AB" w:rsidP="00E154AB">
      <w:pPr>
        <w:pStyle w:val="PL"/>
      </w:pPr>
      <w:r>
        <w:t xml:space="preserve">      max-elements 1;</w:t>
      </w:r>
    </w:p>
    <w:p w:rsidR="00E154AB" w:rsidRDefault="00E154AB" w:rsidP="00E154AB">
      <w:pPr>
        <w:pStyle w:val="PL"/>
      </w:pPr>
      <w:r>
        <w:t xml:space="preserve">      uses types3gpp:PLMNId;</w:t>
      </w:r>
    </w:p>
    <w:p w:rsidR="00E154AB" w:rsidRDefault="00E154AB" w:rsidP="00E154AB">
      <w:pPr>
        <w:pStyle w:val="PL"/>
      </w:pPr>
      <w:r>
        <w:t xml:space="preserve">    } </w:t>
      </w:r>
    </w:p>
    <w:p w:rsidR="00E154AB" w:rsidRDefault="00E154AB" w:rsidP="00E154AB">
      <w:pPr>
        <w:pStyle w:val="PL"/>
      </w:pPr>
    </w:p>
    <w:p w:rsidR="00E154AB" w:rsidRDefault="00E154AB" w:rsidP="00E154AB">
      <w:pPr>
        <w:pStyle w:val="PL"/>
      </w:pPr>
      <w:r>
        <w:t xml:space="preserve">    leaf-list </w:t>
      </w:r>
      <w:r w:rsidRPr="00E928AB">
        <w:t xml:space="preserve">x2BlackList </w:t>
      </w:r>
      <w:r>
        <w:t>{</w:t>
      </w:r>
    </w:p>
    <w:p w:rsidR="00E154AB" w:rsidRDefault="00E154AB" w:rsidP="00E154AB">
      <w:pPr>
        <w:pStyle w:val="PL"/>
      </w:pPr>
      <w:r>
        <w:t xml:space="preserve">      type</w:t>
      </w:r>
      <w:ins w:id="22356" w:author="28.541_CR0260_(Rel-16)_SON_5G" w:date="2020-06-26T11:40:00Z">
        <w:r w:rsidR="008919B0">
          <w:t xml:space="preserve"> </w:t>
        </w:r>
      </w:ins>
      <w:del w:id="22357" w:author="28.541_CR0260_(Rel-16)_SON_5G" w:date="2020-06-26T11:40:00Z">
        <w:r w:rsidDel="008919B0">
          <w:delText xml:space="preserve"> </w:delText>
        </w:r>
        <w:r w:rsidRPr="006542C0" w:rsidDel="008919B0">
          <w:rPr>
            <w:lang w:val="en-US" w:eastAsia="zh-CN"/>
          </w:rPr>
          <w:delText>types3gpp:DistinguishedName</w:delText>
        </w:r>
      </w:del>
      <w:ins w:id="22358" w:author="28.541_CR0260_(Rel-16)_SON_5G" w:date="2020-06-26T11:40:00Z">
        <w:r w:rsidR="008919B0">
          <w:rPr>
            <w:lang w:val="en-US" w:eastAsia="zh-CN"/>
          </w:rPr>
          <w:t>string</w:t>
        </w:r>
      </w:ins>
      <w:r>
        <w:t>;</w:t>
      </w:r>
    </w:p>
    <w:p w:rsidR="00E154AB" w:rsidRDefault="00E154AB" w:rsidP="00E154AB">
      <w:pPr>
        <w:pStyle w:val="PL"/>
      </w:pPr>
      <w:r>
        <w:t xml:space="preserve">      description "List of nodes to which X2 connections are prohibited.";</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w:t>
      </w:r>
      <w:r w:rsidRPr="00A93EB1">
        <w:rPr>
          <w:rFonts w:cs="Courier New"/>
        </w:rPr>
        <w:t>x</w:t>
      </w:r>
      <w:r>
        <w:rPr>
          <w:rFonts w:cs="Courier New"/>
        </w:rPr>
        <w:t>2</w:t>
      </w:r>
      <w:r w:rsidRPr="00A93EB1">
        <w:rPr>
          <w:rFonts w:cs="Courier New"/>
        </w:rPr>
        <w:t>WhiteList</w:t>
      </w:r>
      <w:r>
        <w:t xml:space="preserve"> {</w:t>
      </w:r>
    </w:p>
    <w:p w:rsidR="00E154AB" w:rsidRDefault="00E154AB" w:rsidP="00E154AB">
      <w:pPr>
        <w:pStyle w:val="PL"/>
      </w:pPr>
      <w:r>
        <w:t xml:space="preserve">      type </w:t>
      </w:r>
      <w:del w:id="22359" w:author="28.541_CR0260_(Rel-16)_SON_5G" w:date="2020-06-26T11:40:00Z">
        <w:r w:rsidRPr="006542C0" w:rsidDel="008919B0">
          <w:rPr>
            <w:lang w:val="en-US" w:eastAsia="zh-CN"/>
          </w:rPr>
          <w:delText>types3gpp:DistinguishedName</w:delText>
        </w:r>
      </w:del>
      <w:ins w:id="22360" w:author="28.541_CR0260_(Rel-16)_SON_5G" w:date="2020-06-26T11:40:00Z">
        <w:r w:rsidR="008919B0">
          <w:rPr>
            <w:lang w:val="en-US" w:eastAsia="zh-CN"/>
          </w:rPr>
          <w:t>string</w:t>
        </w:r>
      </w:ins>
      <w:r>
        <w:t>;</w:t>
      </w:r>
    </w:p>
    <w:p w:rsidR="00E154AB" w:rsidRDefault="00E154AB" w:rsidP="00E154AB">
      <w:pPr>
        <w:pStyle w:val="PL"/>
      </w:pPr>
      <w:r>
        <w:t xml:space="preserve">      description "List of nodes to which X2 connections are enforced.";</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w:t>
      </w:r>
      <w:r w:rsidRPr="00A93EB1">
        <w:rPr>
          <w:rFonts w:cs="Courier New"/>
        </w:rPr>
        <w:t>x</w:t>
      </w:r>
      <w:r>
        <w:rPr>
          <w:rFonts w:cs="Courier New"/>
        </w:rPr>
        <w:t>n</w:t>
      </w:r>
      <w:r w:rsidRPr="00A93EB1">
        <w:rPr>
          <w:rFonts w:cs="Courier New"/>
        </w:rPr>
        <w:t>BlackList</w:t>
      </w:r>
      <w:r>
        <w:t xml:space="preserve"> {</w:t>
      </w:r>
    </w:p>
    <w:p w:rsidR="00E154AB" w:rsidRDefault="00E154AB" w:rsidP="00E154AB">
      <w:pPr>
        <w:pStyle w:val="PL"/>
      </w:pPr>
      <w:r>
        <w:t xml:space="preserve">      type </w:t>
      </w:r>
      <w:del w:id="22361" w:author="28.541_CR0260_(Rel-16)_SON_5G" w:date="2020-06-26T11:40:00Z">
        <w:r w:rsidRPr="006542C0" w:rsidDel="008919B0">
          <w:rPr>
            <w:lang w:val="en-US" w:eastAsia="zh-CN"/>
          </w:rPr>
          <w:delText>types3gpp:DistinguishedName</w:delText>
        </w:r>
      </w:del>
      <w:ins w:id="22362" w:author="28.541_CR0260_(Rel-16)_SON_5G" w:date="2020-06-26T11:40:00Z">
        <w:r w:rsidR="008919B0">
          <w:rPr>
            <w:lang w:val="en-US" w:eastAsia="zh-CN"/>
          </w:rPr>
          <w:t>string</w:t>
        </w:r>
      </w:ins>
      <w:r>
        <w:t>;</w:t>
      </w:r>
    </w:p>
    <w:p w:rsidR="00E154AB" w:rsidRDefault="00E154AB" w:rsidP="00E154AB">
      <w:pPr>
        <w:pStyle w:val="PL"/>
      </w:pPr>
      <w:r>
        <w:t xml:space="preserve">      description "List of nodes to which Xn connections are prohibited.";</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w:t>
      </w:r>
      <w:r w:rsidRPr="00A93EB1">
        <w:rPr>
          <w:rFonts w:cs="Courier New"/>
        </w:rPr>
        <w:t>x</w:t>
      </w:r>
      <w:r>
        <w:rPr>
          <w:rFonts w:cs="Courier New"/>
        </w:rPr>
        <w:t>n</w:t>
      </w:r>
      <w:r w:rsidRPr="00A93EB1">
        <w:rPr>
          <w:rFonts w:cs="Courier New"/>
        </w:rPr>
        <w:t>WhiteList</w:t>
      </w:r>
      <w:r>
        <w:t xml:space="preserve"> {</w:t>
      </w:r>
    </w:p>
    <w:p w:rsidR="00E154AB" w:rsidRDefault="00E154AB" w:rsidP="00E154AB">
      <w:pPr>
        <w:pStyle w:val="PL"/>
      </w:pPr>
      <w:r>
        <w:t xml:space="preserve">      type </w:t>
      </w:r>
      <w:del w:id="22363" w:author="28.541_CR0260_(Rel-16)_SON_5G" w:date="2020-06-26T11:40:00Z">
        <w:r w:rsidRPr="006542C0" w:rsidDel="008919B0">
          <w:rPr>
            <w:lang w:val="en-US" w:eastAsia="zh-CN"/>
          </w:rPr>
          <w:delText>types3gpp:DistinguishedName</w:delText>
        </w:r>
      </w:del>
      <w:ins w:id="22364" w:author="28.541_CR0260_(Rel-16)_SON_5G" w:date="2020-06-26T11:40:00Z">
        <w:r w:rsidR="008919B0">
          <w:rPr>
            <w:lang w:val="en-US" w:eastAsia="zh-CN"/>
          </w:rPr>
          <w:t>string</w:t>
        </w:r>
      </w:ins>
      <w:r>
        <w:t>;</w:t>
      </w:r>
    </w:p>
    <w:p w:rsidR="00E154AB" w:rsidRDefault="00E154AB" w:rsidP="00E154AB">
      <w:pPr>
        <w:pStyle w:val="PL"/>
      </w:pPr>
      <w:r>
        <w:t xml:space="preserve">      description "List of nodes to which X2 connections are enforced.";</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w:t>
      </w:r>
      <w:r w:rsidRPr="00A93EB1">
        <w:rPr>
          <w:rFonts w:cs="Courier New"/>
        </w:rPr>
        <w:t>x</w:t>
      </w:r>
      <w:del w:id="22365" w:author="28.541_CR0260_(Rel-16)_SON_5G" w:date="2020-06-26T11:41:00Z">
        <w:r w:rsidRPr="00A93EB1" w:rsidDel="008919B0">
          <w:rPr>
            <w:rFonts w:cs="Courier New"/>
          </w:rPr>
          <w:delText>2</w:delText>
        </w:r>
        <w:r w:rsidDel="008919B0">
          <w:rPr>
            <w:rFonts w:cs="Courier New"/>
          </w:rPr>
          <w:delText>X</w:delText>
        </w:r>
      </w:del>
      <w:r>
        <w:rPr>
          <w:rFonts w:cs="Courier New"/>
        </w:rPr>
        <w:t>n</w:t>
      </w:r>
      <w:r w:rsidRPr="00A93EB1">
        <w:rPr>
          <w:rFonts w:cs="Courier New"/>
        </w:rPr>
        <w:t>HOBlackList</w:t>
      </w:r>
      <w:r>
        <w:t xml:space="preserve"> {</w:t>
      </w:r>
    </w:p>
    <w:p w:rsidR="00E154AB" w:rsidRDefault="00E154AB" w:rsidP="00E154AB">
      <w:pPr>
        <w:pStyle w:val="PL"/>
      </w:pPr>
      <w:r>
        <w:t xml:space="preserve">      type </w:t>
      </w:r>
      <w:del w:id="22366" w:author="28.541_CR0260_(Rel-16)_SON_5G" w:date="2020-06-26T11:41:00Z">
        <w:r w:rsidRPr="006542C0" w:rsidDel="008919B0">
          <w:rPr>
            <w:lang w:val="en-US" w:eastAsia="zh-CN"/>
          </w:rPr>
          <w:delText>types3gpp:DistinguishedName</w:delText>
        </w:r>
      </w:del>
      <w:ins w:id="22367" w:author="28.541_CR0260_(Rel-16)_SON_5G" w:date="2020-06-26T11:41:00Z">
        <w:r w:rsidR="008919B0">
          <w:rPr>
            <w:lang w:val="en-US" w:eastAsia="zh-CN"/>
          </w:rPr>
          <w:t>string</w:t>
        </w:r>
      </w:ins>
      <w:r>
        <w:t>;</w:t>
      </w:r>
    </w:p>
    <w:p w:rsidR="00E154AB" w:rsidRDefault="00E154AB" w:rsidP="00E154AB">
      <w:pPr>
        <w:pStyle w:val="PL"/>
      </w:pPr>
      <w:r>
        <w:lastRenderedPageBreak/>
        <w:t xml:space="preserve">      description "List of nodes to which handovers over </w:t>
      </w:r>
      <w:del w:id="22368" w:author="28.541_CR0260_(Rel-16)_SON_5G" w:date="2020-06-26T11:41:00Z">
        <w:r w:rsidDel="008919B0">
          <w:delText>X2 or</w:delText>
        </w:r>
      </w:del>
      <w:r>
        <w:t xml:space="preserve"> Xn are prohibited.";</w:t>
      </w:r>
    </w:p>
    <w:p w:rsidR="00F44B7B" w:rsidRDefault="00E154AB" w:rsidP="00F44B7B">
      <w:pPr>
        <w:pStyle w:val="PL"/>
        <w:ind w:firstLine="384"/>
        <w:rPr>
          <w:ins w:id="22369" w:author="28.541_CR0286R1_(Rel-16)_eNRM" w:date="2020-06-26T18:03:00Z"/>
        </w:rPr>
      </w:pPr>
      <w:r>
        <w:t xml:space="preserve">    }</w:t>
      </w:r>
    </w:p>
    <w:p w:rsidR="00F44B7B" w:rsidRDefault="00F44B7B" w:rsidP="00F44B7B">
      <w:pPr>
        <w:pStyle w:val="PL"/>
        <w:rPr>
          <w:ins w:id="22370" w:author="28.541_CR0286R1_(Rel-16)_eNRM" w:date="2020-06-26T18:03:00Z"/>
        </w:rPr>
      </w:pPr>
      <w:ins w:id="22371" w:author="28.541_CR0286R1_(Rel-16)_eNRM" w:date="2020-06-26T18:03:00Z">
        <w:r>
          <w:t xml:space="preserve">    leaf configurable5QISetRef {</w:t>
        </w:r>
      </w:ins>
    </w:p>
    <w:p w:rsidR="00F44B7B" w:rsidRDefault="00F44B7B" w:rsidP="00F44B7B">
      <w:pPr>
        <w:pStyle w:val="PL"/>
        <w:rPr>
          <w:ins w:id="22372" w:author="28.541_CR0286R1_(Rel-16)_eNRM" w:date="2020-06-26T18:03:00Z"/>
        </w:rPr>
      </w:pPr>
      <w:ins w:id="22373" w:author="28.541_CR0286R1_(Rel-16)_eNRM" w:date="2020-06-26T18:03:00Z">
        <w:r>
          <w:t xml:space="preserve">      type </w:t>
        </w:r>
        <w:r w:rsidRPr="006542C0">
          <w:rPr>
            <w:lang w:val="en-US" w:eastAsia="zh-CN"/>
          </w:rPr>
          <w:t>types3gpp:DistinguishedName</w:t>
        </w:r>
        <w:r>
          <w:rPr>
            <w:lang w:val="en-US" w:eastAsia="zh-CN"/>
          </w:rPr>
          <w:t>;</w:t>
        </w:r>
      </w:ins>
    </w:p>
    <w:p w:rsidR="00F44B7B" w:rsidRDefault="00F44B7B" w:rsidP="00F44B7B">
      <w:pPr>
        <w:pStyle w:val="PL"/>
        <w:rPr>
          <w:ins w:id="22374" w:author="28.541_CR0286R1_(Rel-16)_eNRM" w:date="2020-06-26T18:03:00Z"/>
        </w:rPr>
      </w:pPr>
      <w:ins w:id="22375" w:author="28.541_CR0286R1_(Rel-16)_eNRM" w:date="2020-06-26T18:03:00Z">
        <w:r>
          <w:t xml:space="preserve">      description "DN of the Configurable5QISet that the GNBCUCPFunction supports (is associated to).";</w:t>
        </w:r>
      </w:ins>
    </w:p>
    <w:p w:rsidR="00E154AB" w:rsidRDefault="00F44B7B" w:rsidP="00E154AB">
      <w:pPr>
        <w:pStyle w:val="PL"/>
        <w:rPr>
          <w:ins w:id="22376" w:author="28.541_CR0260_(Rel-16)_SON_5G" w:date="2020-06-26T11:42:00Z"/>
        </w:rPr>
      </w:pPr>
      <w:ins w:id="22377" w:author="28.541_CR0286R1_(Rel-16)_eNRM" w:date="2020-06-26T18:03:00Z">
        <w:r>
          <w:t xml:space="preserve">    }</w:t>
        </w:r>
      </w:ins>
    </w:p>
    <w:p w:rsidR="008919B0" w:rsidRPr="00A32980" w:rsidRDefault="008919B0">
      <w:pPr>
        <w:pStyle w:val="PL"/>
        <w:rPr>
          <w:ins w:id="22378" w:author="28.541_CR0260_(Rel-16)_SON_5G" w:date="2020-06-26T11:42:00Z"/>
        </w:rPr>
        <w:pPrChange w:id="22379" w:author="28.541_CR0260_(Rel-16)_SON_5G" w:date="2020-06-26T11:42: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8919B0" w:rsidRPr="00A32980" w:rsidRDefault="008919B0">
      <w:pPr>
        <w:pStyle w:val="PL"/>
        <w:rPr>
          <w:ins w:id="22380" w:author="28.541_CR0260_(Rel-16)_SON_5G" w:date="2020-06-26T11:42:00Z"/>
        </w:rPr>
        <w:pPrChange w:id="22381" w:author="28.541_CR0260_(Rel-16)_SON_5G" w:date="2020-06-26T11:42: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2382" w:author="28.541_CR0260_(Rel-16)_SON_5G" w:date="2020-06-26T11:42:00Z">
        <w:r w:rsidRPr="00A32980">
          <w:t xml:space="preserve">    leaf-list </w:t>
        </w:r>
        <w:r w:rsidRPr="00A32980">
          <w:rPr>
            <w:rFonts w:cs="Courier New"/>
          </w:rPr>
          <w:t>x2HOBlackList</w:t>
        </w:r>
        <w:r w:rsidRPr="00A32980">
          <w:t xml:space="preserve"> {</w:t>
        </w:r>
      </w:ins>
    </w:p>
    <w:p w:rsidR="008919B0" w:rsidRPr="00A32980" w:rsidRDefault="008919B0">
      <w:pPr>
        <w:pStyle w:val="PL"/>
        <w:rPr>
          <w:ins w:id="22383" w:author="28.541_CR0260_(Rel-16)_SON_5G" w:date="2020-06-26T11:42:00Z"/>
        </w:rPr>
        <w:pPrChange w:id="22384" w:author="28.541_CR0260_(Rel-16)_SON_5G" w:date="2020-06-26T11:42: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2385" w:author="28.541_CR0260_(Rel-16)_SON_5G" w:date="2020-06-26T11:42:00Z">
        <w:r w:rsidRPr="00A32980">
          <w:t xml:space="preserve">      type </w:t>
        </w:r>
        <w:r>
          <w:rPr>
            <w:lang w:val="en-US" w:eastAsia="zh-CN"/>
          </w:rPr>
          <w:t>string</w:t>
        </w:r>
        <w:r w:rsidRPr="00A32980">
          <w:t>;</w:t>
        </w:r>
      </w:ins>
    </w:p>
    <w:p w:rsidR="008919B0" w:rsidRPr="00A32980" w:rsidRDefault="008919B0">
      <w:pPr>
        <w:pStyle w:val="PL"/>
        <w:rPr>
          <w:ins w:id="22386" w:author="28.541_CR0260_(Rel-16)_SON_5G" w:date="2020-06-26T11:42:00Z"/>
        </w:rPr>
        <w:pPrChange w:id="22387" w:author="28.541_CR0260_(Rel-16)_SON_5G" w:date="2020-06-26T11:42: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22388" w:author="28.541_CR0260_(Rel-16)_SON_5G" w:date="2020-06-26T11:42:00Z">
        <w:r w:rsidRPr="00A32980">
          <w:t xml:space="preserve">      description "List of nodes to which handovers over X2 are prohibited.";</w:t>
        </w:r>
      </w:ins>
    </w:p>
    <w:p w:rsidR="008919B0" w:rsidRDefault="008919B0" w:rsidP="00E154AB">
      <w:pPr>
        <w:pStyle w:val="PL"/>
      </w:pPr>
      <w:ins w:id="22389" w:author="28.541_CR0260_(Rel-16)_SON_5G" w:date="2020-06-26T11:42:00Z">
        <w:r w:rsidRPr="00A32980">
          <w:t xml:space="preserve">    }</w:t>
        </w:r>
      </w:ins>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"/me3gpp:ManagedElement" {</w:t>
      </w:r>
    </w:p>
    <w:p w:rsidR="00E154AB" w:rsidRDefault="00E154AB" w:rsidP="00E154AB">
      <w:pPr>
        <w:pStyle w:val="PL"/>
      </w:pPr>
    </w:p>
    <w:p w:rsidR="00E154AB" w:rsidRDefault="00E154AB" w:rsidP="00E154AB">
      <w:pPr>
        <w:pStyle w:val="PL"/>
      </w:pPr>
      <w:r>
        <w:t xml:space="preserve">    list GNBCUCPFunction {</w:t>
      </w:r>
    </w:p>
    <w:p w:rsidR="00E154AB" w:rsidRDefault="00E154AB" w:rsidP="00E154AB">
      <w:pPr>
        <w:pStyle w:val="PL"/>
      </w:pPr>
      <w:r>
        <w:t xml:space="preserve">      description "Represents the logical function CU-CP of gNB and en-gNB.";</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GNBCUCPFunctionGrp;</w:t>
      </w:r>
    </w:p>
    <w:p w:rsidR="00E154AB" w:rsidRDefault="00E154AB" w:rsidP="00E154AB">
      <w:pPr>
        <w:pStyle w:val="PL"/>
      </w:pPr>
      <w:r>
        <w:t xml:space="preserve">      }</w:t>
      </w:r>
    </w:p>
    <w:p w:rsidR="00E154AB" w:rsidRDefault="00E154AB" w:rsidP="00E154AB">
      <w:pPr>
        <w:pStyle w:val="PL"/>
      </w:pPr>
      <w:r w:rsidRPr="00D156C7">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22390" w:name="_Toc27405591"/>
      <w:bookmarkStart w:id="22391" w:name="_Toc35878783"/>
      <w:bookmarkStart w:id="22392" w:name="_Toc36220599"/>
      <w:bookmarkStart w:id="22393" w:name="_Toc36474697"/>
      <w:bookmarkStart w:id="22394" w:name="_Toc36542969"/>
      <w:bookmarkStart w:id="22395" w:name="_Toc36543790"/>
      <w:bookmarkStart w:id="22396" w:name="_Toc36568028"/>
      <w:bookmarkStart w:id="22397" w:name="_Toc44341767"/>
      <w:r>
        <w:rPr>
          <w:lang w:eastAsia="zh-CN"/>
        </w:rPr>
        <w:t>E.5.17</w:t>
      </w:r>
      <w:r w:rsidRPr="00B22EF8">
        <w:rPr>
          <w:lang w:eastAsia="zh-CN"/>
        </w:rPr>
        <w:tab/>
        <w:t>module</w:t>
      </w:r>
      <w:r>
        <w:rPr>
          <w:lang w:eastAsia="zh-CN"/>
        </w:rPr>
        <w:t xml:space="preserve"> </w:t>
      </w:r>
      <w:r w:rsidRPr="00B22EF8">
        <w:rPr>
          <w:lang w:eastAsia="zh-CN"/>
        </w:rPr>
        <w:t>_3gpp-nr-nrm-gnbcuupfunction@</w:t>
      </w:r>
      <w:del w:id="22398" w:author="28.541_CR0318_(Rel-16)_eNRM" w:date="2020-06-29T15:55:00Z">
        <w:r w:rsidRPr="00B22EF8" w:rsidDel="00644452">
          <w:rPr>
            <w:lang w:eastAsia="zh-CN"/>
          </w:rPr>
          <w:delText>20</w:delText>
        </w:r>
        <w:r w:rsidDel="00644452">
          <w:rPr>
            <w:lang w:eastAsia="zh-CN"/>
          </w:rPr>
          <w:delText>20</w:delText>
        </w:r>
        <w:r w:rsidRPr="00F94F50" w:rsidDel="00644452">
          <w:rPr>
            <w:lang w:eastAsia="zh-CN"/>
          </w:rPr>
          <w:delText>-</w:delText>
        </w:r>
        <w:r w:rsidDel="00644452">
          <w:rPr>
            <w:lang w:eastAsia="zh-CN"/>
          </w:rPr>
          <w:delText>0</w:delText>
        </w:r>
      </w:del>
      <w:ins w:id="22399" w:author="28.541_CR0286R1_(Rel-16)_eNRM" w:date="2020-06-26T18:04:00Z">
        <w:del w:id="22400" w:author="28.541_CR0318_(Rel-16)_eNRM" w:date="2020-06-29T15:55:00Z">
          <w:r w:rsidR="00F44B7B" w:rsidDel="00644452">
            <w:rPr>
              <w:lang w:eastAsia="zh-CN"/>
            </w:rPr>
            <w:delText>6</w:delText>
          </w:r>
        </w:del>
      </w:ins>
      <w:del w:id="22401" w:author="28.541_CR0286R1_(Rel-16)_eNRM" w:date="2020-06-26T18:04:00Z">
        <w:r w:rsidDel="00F44B7B">
          <w:rPr>
            <w:lang w:eastAsia="zh-CN"/>
          </w:rPr>
          <w:delText>2</w:delText>
        </w:r>
      </w:del>
      <w:r w:rsidRPr="00F94F50">
        <w:rPr>
          <w:lang w:eastAsia="zh-CN"/>
        </w:rPr>
        <w:t>-</w:t>
      </w:r>
      <w:ins w:id="22402" w:author="28.541_CR0286R1_(Rel-16)_eNRM" w:date="2020-06-26T18:04:00Z">
        <w:del w:id="22403" w:author="28.541_CR0318_(Rel-16)_eNRM" w:date="2020-06-29T15:55:00Z">
          <w:r w:rsidR="00F44B7B" w:rsidDel="00644452">
            <w:rPr>
              <w:lang w:eastAsia="zh-CN"/>
            </w:rPr>
            <w:delText>03</w:delText>
          </w:r>
        </w:del>
      </w:ins>
      <w:del w:id="22404" w:author="28.541_CR0286R1_(Rel-16)_eNRM" w:date="2020-06-26T18:05:00Z">
        <w:r w:rsidDel="00F44B7B">
          <w:rPr>
            <w:lang w:eastAsia="zh-CN"/>
          </w:rPr>
          <w:delText>14</w:delText>
        </w:r>
      </w:del>
      <w:r w:rsidRPr="00B22EF8">
        <w:rPr>
          <w:lang w:eastAsia="zh-CN"/>
        </w:rPr>
        <w:t>.yang</w:t>
      </w:r>
      <w:bookmarkEnd w:id="22390"/>
      <w:bookmarkEnd w:id="22391"/>
      <w:bookmarkEnd w:id="22392"/>
      <w:bookmarkEnd w:id="22393"/>
      <w:bookmarkEnd w:id="22394"/>
      <w:bookmarkEnd w:id="22395"/>
      <w:bookmarkEnd w:id="22396"/>
      <w:bookmarkEnd w:id="22397"/>
    </w:p>
    <w:p w:rsidR="00E154AB" w:rsidRDefault="00E154AB" w:rsidP="00E154AB">
      <w:pPr>
        <w:pStyle w:val="PL"/>
      </w:pPr>
      <w:r>
        <w:t>module _3gpp-nr-nrm-gnbcuupfunction {</w:t>
      </w:r>
    </w:p>
    <w:p w:rsidR="00E154AB" w:rsidRDefault="00E154AB" w:rsidP="00E154AB">
      <w:pPr>
        <w:pStyle w:val="PL"/>
      </w:pPr>
      <w:r>
        <w:t xml:space="preserve">  yang-version 1.1;</w:t>
      </w:r>
    </w:p>
    <w:p w:rsidR="00E154AB" w:rsidRDefault="00E154AB" w:rsidP="00E154AB">
      <w:pPr>
        <w:pStyle w:val="PL"/>
      </w:pPr>
      <w:r>
        <w:t xml:space="preserve">  namespace "urn:3gpp:sa5:_3gpp-nr-nrm-gnbcuupfunction";</w:t>
      </w:r>
    </w:p>
    <w:p w:rsidR="00E154AB" w:rsidRDefault="00E154AB" w:rsidP="00E154AB">
      <w:pPr>
        <w:pStyle w:val="PL"/>
      </w:pPr>
      <w:r>
        <w:t xml:space="preserve">  prefix "gnbcuup3gpp";</w:t>
      </w:r>
    </w:p>
    <w:p w:rsidR="00E154AB" w:rsidRDefault="00E154AB" w:rsidP="00E154AB">
      <w:pPr>
        <w:pStyle w:val="PL"/>
      </w:pPr>
      <w:r>
        <w:t xml:space="preserve">    </w:t>
      </w: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_3gpp-common-top { prefix top3gpp; }</w:t>
      </w:r>
    </w:p>
    <w:p w:rsidR="00E154AB" w:rsidRPr="00F94F50" w:rsidRDefault="00E154AB" w:rsidP="00E154AB">
      <w:pPr>
        <w:pStyle w:val="PL"/>
      </w:pPr>
      <w:r w:rsidRPr="00F94F50">
        <w:t xml:space="preserve">  import _3gpp-nr-nrm-rrmpolicy { prefix nrrrmpolicy3gpp; }</w:t>
      </w:r>
    </w:p>
    <w:p w:rsidR="00E154AB" w:rsidRPr="00F94F50" w:rsidRDefault="00E154AB" w:rsidP="00E154AB">
      <w:pPr>
        <w:pStyle w:val="PL"/>
      </w:pPr>
      <w:r w:rsidRPr="00F94F50">
        <w:t xml:space="preserve">  import _3gpp-nr-nrm-common { prefix nrcommon3gpp; }</w:t>
      </w:r>
    </w:p>
    <w:p w:rsidR="00E154AB" w:rsidRDefault="00E154AB" w:rsidP="00E154AB">
      <w:pPr>
        <w:pStyle w:val="PL"/>
      </w:pPr>
    </w:p>
    <w:p w:rsidR="00E154AB" w:rsidRDefault="00E154AB" w:rsidP="00E154AB">
      <w:pPr>
        <w:pStyle w:val="PL"/>
      </w:pPr>
      <w:r>
        <w:t xml:space="preserve">  organization "3GPP SA5";</w:t>
      </w:r>
    </w:p>
    <w:p w:rsidR="00644452" w:rsidRPr="004C2BE0" w:rsidRDefault="00644452" w:rsidP="00644452">
      <w:pPr>
        <w:pStyle w:val="PL"/>
        <w:rPr>
          <w:ins w:id="22405" w:author="28.541_CR0318_(Rel-16)_eNRM" w:date="2020-06-29T15:55:00Z"/>
          <w:rPrChange w:id="22406" w:author="32.423_CR0115R1_(Rel-16)_TM_SBMA, OAM_RTT" w:date="2020-07-06T10:40:00Z">
            <w:rPr>
              <w:ins w:id="22407" w:author="28.541_CR0318_(Rel-16)_eNRM" w:date="2020-06-29T15:55:00Z"/>
            </w:rPr>
          </w:rPrChange>
        </w:rPr>
      </w:pPr>
      <w:ins w:id="22408" w:author="28.541_CR0318_(Rel-16)_eNRM" w:date="2020-06-29T15:55:00Z">
        <w:r w:rsidRPr="004C2BE0">
          <w:t xml:space="preserve">  contact "https:</w:t>
        </w:r>
        <w:r w:rsidRPr="00D07F51">
          <w:t>//www.3gpp.org/DynaReport/TSG-WG--S5--officials.htm?Itemid=464";</w:t>
        </w:r>
      </w:ins>
    </w:p>
    <w:p w:rsidR="00E154AB" w:rsidRDefault="00E154AB" w:rsidP="00E154AB">
      <w:pPr>
        <w:pStyle w:val="PL"/>
      </w:pPr>
      <w:r w:rsidRPr="004C2BE0">
        <w:rPr>
          <w:rPrChange w:id="22409" w:author="32.423_CR0115R1_(Rel-16)_TM_SBMA, OAM_RTT" w:date="2020-07-06T10:40:00Z">
            <w:rPr/>
          </w:rPrChange>
        </w:rPr>
        <w:t xml:space="preserve">  </w:t>
      </w:r>
      <w:r>
        <w:t>description "Defines the YANG mapping of the GNBCUUPFunction Information</w:t>
      </w:r>
    </w:p>
    <w:p w:rsidR="00E154AB" w:rsidRDefault="00E154AB" w:rsidP="00E154AB">
      <w:pPr>
        <w:pStyle w:val="PL"/>
      </w:pPr>
      <w:r>
        <w:t xml:space="preserve">    Object Class (IOC) that is part of the NR Network Resource Model (NRM).";</w:t>
      </w:r>
    </w:p>
    <w:p w:rsidR="00E154AB" w:rsidRDefault="00E154AB" w:rsidP="00E154AB">
      <w:pPr>
        <w:pStyle w:val="PL"/>
      </w:pPr>
      <w:r>
        <w:t xml:space="preserve">  reference "3GPP TS 28.541 5G Network Resource Model (NRM)";</w:t>
      </w:r>
    </w:p>
    <w:p w:rsidR="00F44B7B" w:rsidRDefault="00F44B7B" w:rsidP="00F44B7B">
      <w:pPr>
        <w:pStyle w:val="PL"/>
        <w:rPr>
          <w:ins w:id="22410" w:author="28.541_CR0318_(Rel-16)_eNRM" w:date="2020-06-29T15:56:00Z"/>
        </w:rPr>
      </w:pPr>
    </w:p>
    <w:p w:rsidR="00644452" w:rsidRDefault="00644452" w:rsidP="00F44B7B">
      <w:pPr>
        <w:pStyle w:val="PL"/>
        <w:rPr>
          <w:ins w:id="22411" w:author="28.541_CR0286R1_(Rel-16)_eNRM" w:date="2020-06-26T18:05:00Z"/>
        </w:rPr>
      </w:pPr>
      <w:ins w:id="22412" w:author="28.541_CR0318_(Rel-16)_eNRM" w:date="2020-06-29T15:56:00Z">
        <w:r w:rsidRPr="009874A5">
          <w:t xml:space="preserve">  revision 2020-</w:t>
        </w:r>
        <w:r>
          <w:t>05-28</w:t>
        </w:r>
        <w:r w:rsidRPr="009874A5">
          <w:t xml:space="preserve"> { reference "</w:t>
        </w:r>
        <w:r>
          <w:t>CR-0318</w:t>
        </w:r>
        <w:r w:rsidRPr="009874A5">
          <w:t xml:space="preserve">"; } </w:t>
        </w:r>
      </w:ins>
    </w:p>
    <w:p w:rsidR="00E154AB" w:rsidRDefault="00F44B7B" w:rsidP="00F44B7B">
      <w:pPr>
        <w:pStyle w:val="PL"/>
      </w:pPr>
      <w:ins w:id="22413" w:author="28.541_CR0286R1_(Rel-16)_eNRM" w:date="2020-06-26T18:05:00Z">
        <w:r w:rsidRPr="004A4753">
          <w:t xml:space="preserve">  revision 2020-0</w:t>
        </w:r>
        <w:r>
          <w:t>6</w:t>
        </w:r>
        <w:r w:rsidRPr="004A4753">
          <w:t>-</w:t>
        </w:r>
        <w:r>
          <w:t>03</w:t>
        </w:r>
        <w:r w:rsidRPr="004A4753">
          <w:t xml:space="preserve"> { reference "CR-0286"; }</w:t>
        </w:r>
      </w:ins>
    </w:p>
    <w:p w:rsidR="00E154AB" w:rsidRDefault="00E154AB" w:rsidP="00E154AB">
      <w:pPr>
        <w:pStyle w:val="PL"/>
      </w:pPr>
      <w:r w:rsidRPr="009874A5">
        <w:t xml:space="preserve">  revision 2020-03-12 { reference "SP-200233 S5-201547"; }</w:t>
      </w:r>
    </w:p>
    <w:p w:rsidR="00E154AB" w:rsidRPr="00F94F50" w:rsidRDefault="00E154AB" w:rsidP="00E154AB">
      <w:pPr>
        <w:pStyle w:val="PL"/>
      </w:pPr>
      <w:r w:rsidRPr="00F94F50">
        <w:t xml:space="preserve">  revision 20</w:t>
      </w:r>
      <w:r>
        <w:t>20-02-14</w:t>
      </w:r>
      <w:r w:rsidRPr="00F94F50">
        <w:t xml:space="preserve"> { reference S5-</w:t>
      </w:r>
      <w:r>
        <w:t>20XXXX</w:t>
      </w:r>
      <w:r w:rsidRPr="00F94F50">
        <w:t xml:space="preserve"> ; }</w:t>
      </w:r>
    </w:p>
    <w:p w:rsidR="00E154AB" w:rsidRPr="007F7541" w:rsidRDefault="00E154AB" w:rsidP="00E154AB">
      <w:pPr>
        <w:pStyle w:val="PL"/>
      </w:pPr>
      <w:r w:rsidRPr="007F7541">
        <w:t xml:space="preserve">  revision 2019-10-28 { reference S5-193518 ; }</w:t>
      </w:r>
    </w:p>
    <w:p w:rsidR="00E154AB" w:rsidRDefault="00E154AB" w:rsidP="00E154AB">
      <w:pPr>
        <w:pStyle w:val="PL"/>
      </w:pPr>
      <w:r>
        <w:t xml:space="preserve">  revision 2019-</w:t>
      </w:r>
      <w:r w:rsidRPr="00B22EF8">
        <w:t>08-21</w:t>
      </w:r>
      <w:r>
        <w:t xml:space="preserve">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TAIGrp {</w:t>
      </w:r>
    </w:p>
    <w:p w:rsidR="00E154AB" w:rsidRDefault="00E154AB" w:rsidP="00E154AB">
      <w:pPr>
        <w:pStyle w:val="PL"/>
      </w:pPr>
      <w:r>
        <w:t xml:space="preserve">    description "Tracking Area Identity";</w:t>
      </w:r>
    </w:p>
    <w:p w:rsidR="00E154AB" w:rsidRDefault="00E154AB" w:rsidP="00E154AB">
      <w:pPr>
        <w:pStyle w:val="PL"/>
      </w:pPr>
      <w:r>
        <w:t xml:space="preserve">    </w:t>
      </w:r>
    </w:p>
    <w:p w:rsidR="00E154AB" w:rsidRDefault="00E154AB" w:rsidP="00E154AB">
      <w:pPr>
        <w:pStyle w:val="PL"/>
      </w:pPr>
      <w:r>
        <w:t xml:space="preserve">    list pLMNId {</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nRTAC {</w:t>
      </w:r>
    </w:p>
    <w:p w:rsidR="00E154AB" w:rsidRDefault="00E154AB" w:rsidP="00E154AB">
      <w:pPr>
        <w:pStyle w:val="PL"/>
      </w:pPr>
      <w:r>
        <w:t xml:space="preserve">      type int64;</w:t>
      </w:r>
    </w:p>
    <w:p w:rsidR="00E154AB" w:rsidRDefault="00E154AB" w:rsidP="00E154AB">
      <w:pPr>
        <w:pStyle w:val="PL"/>
      </w:pPr>
      <w:r>
        <w:t xml:space="preserve">      description "Identity of the common Tracking Area Code for the PLMNs</w:t>
      </w:r>
    </w:p>
    <w:p w:rsidR="00E154AB" w:rsidRDefault="00E154AB" w:rsidP="00E154AB">
      <w:pPr>
        <w:pStyle w:val="PL"/>
      </w:pPr>
      <w:r>
        <w:t xml:space="preserve">        allowedValues:</w:t>
      </w:r>
    </w:p>
    <w:p w:rsidR="00E154AB" w:rsidRDefault="00E154AB" w:rsidP="00E154AB">
      <w:pPr>
        <w:pStyle w:val="PL"/>
      </w:pPr>
      <w:r>
        <w:t xml:space="preserve">        a)</w:t>
      </w:r>
      <w:r>
        <w:tab/>
        <w:t xml:space="preserve">It is the TAC or Extended-TAC. </w:t>
      </w:r>
    </w:p>
    <w:p w:rsidR="00E154AB" w:rsidRDefault="00E154AB" w:rsidP="00E154AB">
      <w:pPr>
        <w:pStyle w:val="PL"/>
      </w:pPr>
      <w:r>
        <w:t xml:space="preserve">        b)</w:t>
      </w:r>
      <w:r>
        <w:tab/>
        <w:t xml:space="preserve">A cell can only broadcast one TAC or Extended-TAC. </w:t>
      </w:r>
    </w:p>
    <w:p w:rsidR="00E154AB" w:rsidRDefault="00E154AB" w:rsidP="00E154AB">
      <w:pPr>
        <w:pStyle w:val="PL"/>
      </w:pPr>
      <w:r>
        <w:t xml:space="preserve">          See TS 36.300, subclause 10.1.7 (PLMNID and TAC relation).</w:t>
      </w:r>
    </w:p>
    <w:p w:rsidR="00E154AB" w:rsidRDefault="00E154AB" w:rsidP="00E154AB">
      <w:pPr>
        <w:pStyle w:val="PL"/>
      </w:pPr>
      <w:r>
        <w:t xml:space="preserve">        c) </w:t>
      </w:r>
      <w:r>
        <w:tab/>
        <w:t xml:space="preserve">TAC is defined in subclause 19.4.2.3 of 3GPP TS 23.003 and </w:t>
      </w:r>
    </w:p>
    <w:p w:rsidR="00E154AB" w:rsidRDefault="00E154AB" w:rsidP="00E154AB">
      <w:pPr>
        <w:pStyle w:val="PL"/>
      </w:pPr>
      <w:r>
        <w:t xml:space="preserve">          Extended-TAC is defined in subclause 9.3.1.29 of 3GPP TS 38.473.</w:t>
      </w:r>
    </w:p>
    <w:p w:rsidR="00E154AB" w:rsidRDefault="00E154AB" w:rsidP="00E154AB">
      <w:pPr>
        <w:pStyle w:val="PL"/>
      </w:pPr>
      <w:r>
        <w:lastRenderedPageBreak/>
        <w:t xml:space="preserve">        d)</w:t>
      </w:r>
      <w:r>
        <w:tab/>
        <w:t>For a 5G SA (Stand Alone), it has a non-null value.";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BackhaulAddressGrp {</w:t>
      </w:r>
    </w:p>
    <w:p w:rsidR="00E154AB" w:rsidRDefault="00E154AB" w:rsidP="00E154AB">
      <w:pPr>
        <w:pStyle w:val="PL"/>
      </w:pPr>
      <w:r>
        <w:t xml:space="preserve">    description "Indicates the backhauladdress of gNB.";</w:t>
      </w:r>
    </w:p>
    <w:p w:rsidR="00E154AB" w:rsidRDefault="00E154AB" w:rsidP="00E154AB">
      <w:pPr>
        <w:pStyle w:val="PL"/>
      </w:pPr>
    </w:p>
    <w:p w:rsidR="00E154AB" w:rsidRDefault="00E154AB" w:rsidP="00E154AB">
      <w:pPr>
        <w:pStyle w:val="PL"/>
      </w:pPr>
      <w:r>
        <w:t xml:space="preserve">    leaf gNBId {</w:t>
      </w:r>
    </w:p>
    <w:p w:rsidR="00E154AB" w:rsidRDefault="00E154AB" w:rsidP="00E154AB">
      <w:pPr>
        <w:pStyle w:val="PL"/>
      </w:pPr>
      <w:r>
        <w:t xml:space="preserve">      type uint32 {</w:t>
      </w:r>
    </w:p>
    <w:p w:rsidR="00E154AB" w:rsidRDefault="00E154AB" w:rsidP="00E154AB">
      <w:pPr>
        <w:pStyle w:val="PL"/>
      </w:pPr>
      <w:r>
        <w:t xml:space="preserve">        range "0..4294967295";</w:t>
      </w:r>
    </w:p>
    <w:p w:rsidR="00E154AB" w:rsidRDefault="00E154AB" w:rsidP="00E154AB">
      <w:pPr>
        <w:pStyle w:val="PL"/>
      </w:pPr>
      <w:r>
        <w:t xml:space="preserve">      }</w:t>
      </w:r>
    </w:p>
    <w:p w:rsidR="00E154AB" w:rsidRDefault="00E154AB" w:rsidP="00E154AB">
      <w:pPr>
        <w:pStyle w:val="PL"/>
      </w:pPr>
      <w:r>
        <w:t xml:space="preserve">      description "It identifies a gNB within a PLMN. The gNB ID is part of </w:t>
      </w:r>
    </w:p>
    <w:p w:rsidR="00E154AB" w:rsidRDefault="00E154AB" w:rsidP="00E154AB">
      <w:pPr>
        <w:pStyle w:val="PL"/>
      </w:pPr>
      <w:r>
        <w:t xml:space="preserve">        the NR Cell Identifier (NCI) of the gNB cells.";</w:t>
      </w:r>
    </w:p>
    <w:p w:rsidR="00E154AB" w:rsidRDefault="00E154AB" w:rsidP="00E154AB">
      <w:pPr>
        <w:pStyle w:val="PL"/>
      </w:pPr>
      <w:r>
        <w:t xml:space="preserve">      reference "gNB Identifier (gNB ID) of subclause 8.2 of TS 38.300. </w:t>
      </w:r>
    </w:p>
    <w:p w:rsidR="00E154AB" w:rsidRDefault="00E154AB" w:rsidP="00E154AB">
      <w:pPr>
        <w:pStyle w:val="PL"/>
      </w:pPr>
      <w:r>
        <w:t xml:space="preserve">                 Global gNB ID in subclause 9.3.1.6 of TS 38.413";</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tAI {</w:t>
      </w:r>
    </w:p>
    <w:p w:rsidR="00E154AB" w:rsidRDefault="00E154AB" w:rsidP="00E154AB">
      <w:pPr>
        <w:pStyle w:val="PL"/>
      </w:pPr>
      <w:r>
        <w:t xml:space="preserve">      key nRTAC;</w:t>
      </w:r>
    </w:p>
    <w:p w:rsidR="00E154AB" w:rsidRDefault="00E154AB" w:rsidP="00E154AB">
      <w:pPr>
        <w:pStyle w:val="PL"/>
      </w:pPr>
      <w:r>
        <w:t xml:space="preserve">      min-elements 1;</w:t>
      </w:r>
    </w:p>
    <w:p w:rsidR="00E154AB" w:rsidRDefault="00E154AB" w:rsidP="00E154AB">
      <w:pPr>
        <w:pStyle w:val="PL"/>
      </w:pPr>
      <w:r>
        <w:t xml:space="preserve">      max-elements 1;</w:t>
      </w:r>
    </w:p>
    <w:p w:rsidR="00E154AB" w:rsidRDefault="00E154AB" w:rsidP="00E154AB">
      <w:pPr>
        <w:pStyle w:val="PL"/>
      </w:pPr>
      <w:r>
        <w:t xml:space="preserve">      description "Tracking Area Identity";</w:t>
      </w:r>
    </w:p>
    <w:p w:rsidR="00E154AB" w:rsidRDefault="00E154AB" w:rsidP="00E154AB">
      <w:pPr>
        <w:pStyle w:val="PL"/>
      </w:pPr>
      <w:r>
        <w:t xml:space="preserve">      reference "subclause 9.3.3.11 in TS 38.413";</w:t>
      </w:r>
    </w:p>
    <w:p w:rsidR="00E154AB" w:rsidRDefault="00E154AB" w:rsidP="00E154AB">
      <w:pPr>
        <w:pStyle w:val="PL"/>
      </w:pPr>
      <w:r>
        <w:t xml:space="preserve">      uses TAIGrp;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MappingSetIDBackhaulAddressGrp {</w:t>
      </w:r>
    </w:p>
    <w:p w:rsidR="00E154AB" w:rsidRDefault="00E154AB" w:rsidP="00E154AB">
      <w:pPr>
        <w:pStyle w:val="PL"/>
      </w:pPr>
      <w:r>
        <w:t xml:space="preserve">    description "Mapping relationship between setID and backhaulAddress of gNB";</w:t>
      </w:r>
    </w:p>
    <w:p w:rsidR="00E154AB" w:rsidRDefault="00E154AB" w:rsidP="00E154AB">
      <w:pPr>
        <w:pStyle w:val="PL"/>
      </w:pPr>
      <w:r>
        <w:t xml:space="preserve">    </w:t>
      </w:r>
    </w:p>
    <w:p w:rsidR="00E154AB" w:rsidRDefault="00E154AB" w:rsidP="00E154AB">
      <w:pPr>
        <w:pStyle w:val="PL"/>
      </w:pPr>
      <w:r>
        <w:t xml:space="preserve">    leaf idx { </w:t>
      </w:r>
    </w:p>
    <w:p w:rsidR="00E154AB" w:rsidRDefault="00E154AB" w:rsidP="00E154AB">
      <w:pPr>
        <w:pStyle w:val="PL"/>
      </w:pPr>
      <w:r>
        <w:t xml:space="preserve">      type uint32 ;</w:t>
      </w:r>
    </w:p>
    <w:p w:rsidR="00E154AB" w:rsidRDefault="00E154AB" w:rsidP="00E154AB">
      <w:pPr>
        <w:pStyle w:val="PL"/>
      </w:pPr>
      <w:r>
        <w:t xml:space="preserve">      description "ID value";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setID {</w:t>
      </w:r>
    </w:p>
    <w:p w:rsidR="00E154AB" w:rsidRDefault="00E154AB" w:rsidP="00E154AB">
      <w:pPr>
        <w:pStyle w:val="PL"/>
      </w:pPr>
      <w:r>
        <w:t xml:space="preserve">      type uint32;</w:t>
      </w:r>
    </w:p>
    <w:p w:rsidR="00E154AB" w:rsidRDefault="00E154AB" w:rsidP="00E154AB">
      <w:pPr>
        <w:pStyle w:val="PL"/>
      </w:pPr>
      <w:r>
        <w:t xml:space="preserve">      mandatory true;</w:t>
      </w:r>
    </w:p>
    <w:p w:rsidR="00E154AB" w:rsidRDefault="00E154AB" w:rsidP="00E154AB">
      <w:pPr>
        <w:pStyle w:val="PL"/>
      </w:pPr>
      <w:r>
        <w:t xml:space="preserve">      description "Indicates the setID of gNB.";</w:t>
      </w:r>
    </w:p>
    <w:p w:rsidR="00E154AB" w:rsidRDefault="00E154AB" w:rsidP="00E154AB">
      <w:pPr>
        <w:pStyle w:val="PL"/>
      </w:pPr>
      <w:r>
        <w:t xml:space="preserve">      reference "Subclause 7.4.1.6 in TS 38.211";</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backhaulAddress {</w:t>
      </w:r>
    </w:p>
    <w:p w:rsidR="00E154AB" w:rsidRDefault="00E154AB" w:rsidP="00E154AB">
      <w:pPr>
        <w:pStyle w:val="PL"/>
      </w:pPr>
      <w:r>
        <w:t xml:space="preserve">      key gNBId;</w:t>
      </w:r>
    </w:p>
    <w:p w:rsidR="00E154AB" w:rsidRDefault="00E154AB" w:rsidP="00E154AB">
      <w:pPr>
        <w:pStyle w:val="PL"/>
      </w:pPr>
      <w:r>
        <w:t xml:space="preserve">      min-elements 1;</w:t>
      </w:r>
    </w:p>
    <w:p w:rsidR="00E154AB" w:rsidRDefault="00E154AB" w:rsidP="00E154AB">
      <w:pPr>
        <w:pStyle w:val="PL"/>
      </w:pPr>
      <w:r>
        <w:t xml:space="preserve">      max-elements 1;</w:t>
      </w:r>
    </w:p>
    <w:p w:rsidR="00E154AB" w:rsidRDefault="00E154AB" w:rsidP="00E154AB">
      <w:pPr>
        <w:pStyle w:val="PL"/>
      </w:pPr>
      <w:r>
        <w:t xml:space="preserve">      description "Indicates the backhauladdress of gNB.";</w:t>
      </w:r>
    </w:p>
    <w:p w:rsidR="00E154AB" w:rsidRDefault="00E154AB" w:rsidP="00E154AB">
      <w:pPr>
        <w:pStyle w:val="PL"/>
      </w:pPr>
      <w:r>
        <w:t xml:space="preserve">      uses BackhaulAddressGrp;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GNBCUUPFunctionGrp {</w:t>
      </w:r>
    </w:p>
    <w:p w:rsidR="00E154AB" w:rsidRDefault="00E154AB" w:rsidP="00E154AB">
      <w:pPr>
        <w:pStyle w:val="PL"/>
      </w:pPr>
      <w:r>
        <w:t xml:space="preserve">    description "Represents the GNBCUUPFunction IOC.";</w:t>
      </w:r>
    </w:p>
    <w:p w:rsidR="00E154AB" w:rsidRDefault="00E154AB" w:rsidP="00E154AB">
      <w:pPr>
        <w:pStyle w:val="PL"/>
      </w:pPr>
      <w:r>
        <w:t xml:space="preserve">    reference "3GPP TS 28.541";</w:t>
      </w:r>
    </w:p>
    <w:p w:rsidR="00E154AB" w:rsidRDefault="00E154AB" w:rsidP="00E154AB">
      <w:pPr>
        <w:pStyle w:val="PL"/>
      </w:pPr>
      <w:r>
        <w:t xml:space="preserve">    uses mf3gpp:ManagedFunctionGrp; </w:t>
      </w:r>
    </w:p>
    <w:p w:rsidR="00E154AB" w:rsidRPr="00F94F50" w:rsidRDefault="00E154AB" w:rsidP="00E154AB">
      <w:pPr>
        <w:pStyle w:val="PL"/>
      </w:pPr>
      <w:r w:rsidRPr="00F94F50">
        <w:t xml:space="preserve">    uses nrrrmpolicy3gpp:RRMPolicy_Grp;</w:t>
      </w:r>
    </w:p>
    <w:p w:rsidR="00E154AB" w:rsidRDefault="00E154AB" w:rsidP="00E154AB">
      <w:pPr>
        <w:pStyle w:val="PL"/>
      </w:pPr>
    </w:p>
    <w:p w:rsidR="00E154AB" w:rsidRDefault="00E154AB" w:rsidP="00E154AB">
      <w:pPr>
        <w:pStyle w:val="PL"/>
      </w:pPr>
      <w:r>
        <w:t xml:space="preserve">    leaf </w:t>
      </w:r>
      <w:r w:rsidRPr="00B22EF8">
        <w:t>gNBCUUPId</w:t>
      </w:r>
      <w:r>
        <w:t xml:space="preserve"> {</w:t>
      </w:r>
    </w:p>
    <w:p w:rsidR="00E154AB" w:rsidRPr="00B22EF8" w:rsidRDefault="00E154AB" w:rsidP="00E154AB">
      <w:pPr>
        <w:pStyle w:val="PL"/>
      </w:pPr>
      <w:r w:rsidRPr="00B22EF8">
        <w:t xml:space="preserve">      type uint64 {</w:t>
      </w:r>
    </w:p>
    <w:p w:rsidR="00E154AB" w:rsidRPr="00B22EF8" w:rsidRDefault="00E154AB" w:rsidP="00E154AB">
      <w:pPr>
        <w:pStyle w:val="PL"/>
      </w:pPr>
      <w:r w:rsidRPr="00B22EF8">
        <w:t xml:space="preserve">        range "0..68719476735" ;</w:t>
      </w:r>
    </w:p>
    <w:p w:rsidR="00E154AB" w:rsidRPr="00B22EF8" w:rsidRDefault="00E154AB" w:rsidP="00E154AB">
      <w:pPr>
        <w:pStyle w:val="PL"/>
      </w:pPr>
      <w:r w:rsidRPr="00B22EF8">
        <w:t xml:space="preserve">      }</w:t>
      </w:r>
    </w:p>
    <w:p w:rsidR="00E154AB" w:rsidRPr="00B22EF8" w:rsidRDefault="00E154AB" w:rsidP="00E154AB">
      <w:pPr>
        <w:pStyle w:val="PL"/>
      </w:pPr>
      <w:r w:rsidRPr="00B22EF8">
        <w:t xml:space="preserve">      config false;</w:t>
      </w:r>
    </w:p>
    <w:p w:rsidR="00E154AB" w:rsidRDefault="00E154AB" w:rsidP="00E154AB">
      <w:pPr>
        <w:pStyle w:val="PL"/>
      </w:pPr>
      <w:r>
        <w:t xml:space="preserve">      mandatory true;</w:t>
      </w:r>
    </w:p>
    <w:p w:rsidR="00E154AB" w:rsidRDefault="00E154AB" w:rsidP="00E154AB">
      <w:pPr>
        <w:pStyle w:val="PL"/>
      </w:pPr>
      <w:r>
        <w:t xml:space="preserve">      description "</w:t>
      </w:r>
      <w:r w:rsidRPr="00B22EF8">
        <w:t>Identifies</w:t>
      </w:r>
      <w:r>
        <w:t xml:space="preserve"> the gNB</w:t>
      </w:r>
      <w:r w:rsidRPr="00B22EF8">
        <w:t>-CU-UP at least within a gNB-CU-CP";</w:t>
      </w:r>
    </w:p>
    <w:p w:rsidR="00E154AB" w:rsidRDefault="00E154AB" w:rsidP="00E154AB">
      <w:pPr>
        <w:pStyle w:val="PL"/>
      </w:pPr>
      <w:r>
        <w:t xml:space="preserve">      reference "</w:t>
      </w:r>
      <w:r w:rsidRPr="00B22EF8">
        <w:t>'gNB-CU-UP ID'</w:t>
      </w:r>
      <w:r>
        <w:t xml:space="preserve"> in </w:t>
      </w:r>
      <w:r w:rsidRPr="00B22EF8">
        <w:t xml:space="preserve">subclause 9.3.1.15 of </w:t>
      </w:r>
      <w:r>
        <w:t>3GPP TS 38.</w:t>
      </w:r>
      <w:r w:rsidRPr="00B22EF8">
        <w:t>463</w:t>
      </w:r>
      <w:r>
        <w:t>";</w:t>
      </w:r>
    </w:p>
    <w:p w:rsidR="00644452" w:rsidRDefault="00E154AB" w:rsidP="00644452">
      <w:pPr>
        <w:pStyle w:val="PL"/>
        <w:rPr>
          <w:ins w:id="22414" w:author="28.541_CR0318_(Rel-16)_eNRM" w:date="2020-06-29T15:56:00Z"/>
        </w:rPr>
      </w:pPr>
      <w:r w:rsidRPr="00B22EF8">
        <w:t xml:space="preserve">    }</w:t>
      </w:r>
    </w:p>
    <w:p w:rsidR="00644452" w:rsidRDefault="00644452" w:rsidP="00644452">
      <w:pPr>
        <w:pStyle w:val="PL"/>
        <w:rPr>
          <w:ins w:id="22415" w:author="28.541_CR0318_(Rel-16)_eNRM" w:date="2020-06-29T15:56:00Z"/>
        </w:rPr>
      </w:pPr>
    </w:p>
    <w:p w:rsidR="00644452" w:rsidRPr="00283612" w:rsidRDefault="00644452" w:rsidP="00644452">
      <w:pPr>
        <w:pStyle w:val="PL"/>
        <w:rPr>
          <w:ins w:id="22416" w:author="28.541_CR0318_(Rel-16)_eNRM" w:date="2020-06-29T15:56:00Z"/>
        </w:rPr>
      </w:pPr>
      <w:ins w:id="22417" w:author="28.541_CR0318_(Rel-16)_eNRM" w:date="2020-06-29T15:56:00Z">
        <w:r>
          <w:t xml:space="preserve">    leaf </w:t>
        </w:r>
        <w:r w:rsidRPr="00283612">
          <w:t>gNBId {</w:t>
        </w:r>
      </w:ins>
    </w:p>
    <w:p w:rsidR="00644452" w:rsidRPr="006B4A08" w:rsidRDefault="00644452" w:rsidP="00644452">
      <w:pPr>
        <w:pStyle w:val="PL"/>
        <w:rPr>
          <w:ins w:id="22418" w:author="28.541_CR0318_(Rel-16)_eNRM" w:date="2020-06-29T15:56:00Z"/>
        </w:rPr>
      </w:pPr>
      <w:ins w:id="22419" w:author="28.541_CR0318_(Rel-16)_eNRM" w:date="2020-06-29T15:56:00Z">
        <w:r w:rsidRPr="006B4A08">
          <w:t xml:space="preserve">      type uint32;</w:t>
        </w:r>
      </w:ins>
    </w:p>
    <w:p w:rsidR="00644452" w:rsidRPr="006B4A08" w:rsidRDefault="00644452" w:rsidP="00644452">
      <w:pPr>
        <w:pStyle w:val="PL"/>
        <w:rPr>
          <w:ins w:id="22420" w:author="28.541_CR0318_(Rel-16)_eNRM" w:date="2020-06-29T15:56:00Z"/>
        </w:rPr>
      </w:pPr>
      <w:ins w:id="22421" w:author="28.541_CR0318_(Rel-16)_eNRM" w:date="2020-06-29T15:56:00Z">
        <w:r w:rsidRPr="006B4A08">
          <w:t xml:space="preserve">      mandatory true;</w:t>
        </w:r>
      </w:ins>
    </w:p>
    <w:p w:rsidR="00644452" w:rsidRDefault="00644452" w:rsidP="00644452">
      <w:pPr>
        <w:pStyle w:val="PL"/>
        <w:rPr>
          <w:ins w:id="22422" w:author="28.541_CR0318_(Rel-16)_eNRM" w:date="2020-06-29T15:56:00Z"/>
        </w:rPr>
      </w:pPr>
      <w:ins w:id="22423" w:author="28.541_CR0318_(Rel-16)_eNRM" w:date="2020-06-29T15:56:00Z">
        <w:r w:rsidRPr="006B4A08">
          <w:t xml:space="preserve">      description </w:t>
        </w:r>
        <w:r w:rsidRPr="002B15AA">
          <w:t>"</w:t>
        </w:r>
        <w:r w:rsidRPr="007959BD">
          <w:t>I</w:t>
        </w:r>
        <w:r w:rsidRPr="002B15AA">
          <w:t xml:space="preserve">dentifies a gNB within a PLMN. The gNB ID is part of the </w:t>
        </w:r>
      </w:ins>
    </w:p>
    <w:p w:rsidR="00644452" w:rsidRDefault="00644452" w:rsidP="00644452">
      <w:pPr>
        <w:pStyle w:val="PL"/>
        <w:rPr>
          <w:ins w:id="22424" w:author="28.541_CR0318_(Rel-16)_eNRM" w:date="2020-06-29T15:56:00Z"/>
        </w:rPr>
      </w:pPr>
      <w:ins w:id="22425" w:author="28.541_CR0318_(Rel-16)_eNRM" w:date="2020-06-29T15:56:00Z">
        <w:r>
          <w:t xml:space="preserve">        </w:t>
        </w:r>
        <w:r w:rsidRPr="002B15AA">
          <w:t>NR Cell Identifier (NCI) of the gNB cells.</w:t>
        </w:r>
        <w:r w:rsidRPr="007959BD">
          <w:t xml:space="preserve"> </w:t>
        </w:r>
        <w:r w:rsidRPr="002B15AA">
          <w:t>"</w:t>
        </w:r>
        <w:r>
          <w:t>;</w:t>
        </w:r>
      </w:ins>
    </w:p>
    <w:p w:rsidR="00644452" w:rsidRDefault="00644452" w:rsidP="00644452">
      <w:pPr>
        <w:pStyle w:val="PL"/>
        <w:rPr>
          <w:ins w:id="22426" w:author="28.541_CR0318_(Rel-16)_eNRM" w:date="2020-06-29T15:56:00Z"/>
        </w:rPr>
      </w:pPr>
      <w:ins w:id="22427" w:author="28.541_CR0318_(Rel-16)_eNRM" w:date="2020-06-29T15:56:00Z">
        <w:r>
          <w:t xml:space="preserve">      reference </w:t>
        </w:r>
        <w:r w:rsidRPr="002B15AA">
          <w:t>"gNB Identifier (gNB ID) of subclause 8.2 of TS 38.300.</w:t>
        </w:r>
      </w:ins>
    </w:p>
    <w:p w:rsidR="00644452" w:rsidRPr="00283612" w:rsidRDefault="00644452" w:rsidP="00644452">
      <w:pPr>
        <w:pStyle w:val="PL"/>
        <w:rPr>
          <w:ins w:id="22428" w:author="28.541_CR0318_(Rel-16)_eNRM" w:date="2020-06-29T15:56:00Z"/>
        </w:rPr>
      </w:pPr>
      <w:ins w:id="22429" w:author="28.541_CR0318_(Rel-16)_eNRM" w:date="2020-06-29T15:56:00Z">
        <w:r>
          <w:t xml:space="preserve">        </w:t>
        </w:r>
        <w:r w:rsidRPr="002B15AA">
          <w:t xml:space="preserve"> Global gNB ID" in subclause 9.3.1.6 of TS 38.413"</w:t>
        </w:r>
        <w:r>
          <w:t>;</w:t>
        </w:r>
      </w:ins>
    </w:p>
    <w:p w:rsidR="00E154AB" w:rsidRPr="00B22EF8" w:rsidRDefault="00644452" w:rsidP="00644452">
      <w:pPr>
        <w:pStyle w:val="PL"/>
      </w:pPr>
      <w:ins w:id="22430" w:author="28.541_CR0318_(Rel-16)_eNRM" w:date="2020-06-29T15:56:00Z">
        <w:r w:rsidRPr="00283612">
          <w:t xml:space="preserve">    }</w:t>
        </w:r>
      </w:ins>
    </w:p>
    <w:p w:rsidR="00E154AB" w:rsidRPr="00B22EF8" w:rsidRDefault="00E154AB" w:rsidP="00E154AB">
      <w:pPr>
        <w:pStyle w:val="PL"/>
      </w:pPr>
      <w:r w:rsidRPr="00B22EF8">
        <w:t xml:space="preserve">    </w:t>
      </w:r>
    </w:p>
    <w:p w:rsidR="00E154AB" w:rsidRPr="00B22EF8" w:rsidRDefault="00E154AB" w:rsidP="00E154AB">
      <w:pPr>
        <w:pStyle w:val="PL"/>
      </w:pPr>
      <w:r w:rsidRPr="00B22EF8">
        <w:t xml:space="preserve">    leaf </w:t>
      </w:r>
      <w:ins w:id="22431" w:author="28.541_CR0318_(Rel-16)_eNRM" w:date="2020-06-29T15:57:00Z">
        <w:r w:rsidR="00644452" w:rsidRPr="00C20232">
          <w:t>gNBIdLength</w:t>
        </w:r>
        <w:r w:rsidR="00644452" w:rsidRPr="00C20232" w:rsidDel="00C20232">
          <w:t xml:space="preserve"> </w:t>
        </w:r>
      </w:ins>
      <w:del w:id="22432" w:author="28.541_CR0318_(Rel-16)_eNRM" w:date="2020-06-29T15:57:00Z">
        <w:r w:rsidRPr="00B22EF8" w:rsidDel="00644452">
          <w:delText xml:space="preserve">gNBId </w:delText>
        </w:r>
      </w:del>
      <w:r w:rsidRPr="00B22EF8">
        <w:t>{</w:t>
      </w:r>
    </w:p>
    <w:p w:rsidR="00E154AB" w:rsidRDefault="00E154AB" w:rsidP="00E154AB">
      <w:pPr>
        <w:pStyle w:val="PL"/>
      </w:pPr>
      <w:r>
        <w:t xml:space="preserve">      mandatory true;</w:t>
      </w:r>
    </w:p>
    <w:p w:rsidR="00E154AB" w:rsidRDefault="00E154AB" w:rsidP="00E154AB">
      <w:pPr>
        <w:pStyle w:val="PL"/>
      </w:pPr>
      <w:r>
        <w:t xml:space="preserve">      type int32 { range "22..32"; }</w:t>
      </w:r>
    </w:p>
    <w:p w:rsidR="00E154AB" w:rsidRPr="00B22EF8" w:rsidRDefault="00E154AB" w:rsidP="00E154AB">
      <w:pPr>
        <w:pStyle w:val="PL"/>
      </w:pPr>
      <w:r w:rsidRPr="00B22EF8">
        <w:lastRenderedPageBreak/>
        <w:t xml:space="preserve">      description "Indicates the number of bits for encoding the gNB I</w:t>
      </w:r>
      <w:r>
        <w:t>d</w:t>
      </w:r>
      <w:r w:rsidRPr="00B22EF8">
        <w:t>.";</w:t>
      </w:r>
    </w:p>
    <w:p w:rsidR="00E154AB" w:rsidRDefault="00E154AB" w:rsidP="00E154AB">
      <w:pPr>
        <w:pStyle w:val="PL"/>
      </w:pPr>
      <w:r w:rsidRPr="00B22EF8">
        <w:t xml:space="preserve">      reference "gNB I</w:t>
      </w:r>
      <w:r>
        <w:t>d</w:t>
      </w:r>
      <w:r w:rsidRPr="00B22EF8">
        <w:t xml:space="preserve"> in 3GPP TS 38.300, Global gNB ID in 3GPP TS 38.413";</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pLMNI</w:t>
      </w:r>
      <w:r w:rsidRPr="00F94F50">
        <w:t>nfo</w:t>
      </w:r>
      <w:r>
        <w:t>List {</w:t>
      </w:r>
    </w:p>
    <w:p w:rsidR="00E154AB" w:rsidRPr="00F94F50" w:rsidRDefault="00E154AB" w:rsidP="00E154AB">
      <w:pPr>
        <w:pStyle w:val="PL"/>
      </w:pPr>
      <w:r>
        <w:t xml:space="preserve">      description "</w:t>
      </w:r>
      <w:r w:rsidRPr="00F94F50">
        <w:t>The PLMNInfoList is a list of PLMNInfo data type. It defines which PLMNs that</w:t>
      </w:r>
    </w:p>
    <w:p w:rsidR="00E154AB" w:rsidRPr="00F94F50" w:rsidRDefault="00E154AB" w:rsidP="00E154AB">
      <w:pPr>
        <w:pStyle w:val="PL"/>
      </w:pPr>
      <w:r w:rsidRPr="00F94F50">
        <w:t xml:space="preserve">        can be served by the GNBCUUPFunction and which S-NSSAIs can be supported by the</w:t>
      </w:r>
    </w:p>
    <w:p w:rsidR="00E154AB" w:rsidRPr="00F94F50" w:rsidRDefault="00E154AB" w:rsidP="00E154AB">
      <w:pPr>
        <w:pStyle w:val="PL"/>
      </w:pPr>
      <w:r w:rsidRPr="00F94F50">
        <w:t xml:space="preserve">        GNBCUUPFunction for corresponding PLMN in case of network slicing feature is supported</w:t>
      </w:r>
      <w:r>
        <w:t>";</w:t>
      </w:r>
    </w:p>
    <w:p w:rsidR="00E154AB" w:rsidRDefault="00E154AB" w:rsidP="00E154AB">
      <w:pPr>
        <w:pStyle w:val="PL"/>
      </w:pPr>
      <w:r w:rsidRPr="00F94F50">
        <w:t xml:space="preserve">      key "mcc mnc";</w:t>
      </w:r>
    </w:p>
    <w:p w:rsidR="00E154AB" w:rsidRDefault="00E154AB" w:rsidP="00E154AB">
      <w:pPr>
        <w:pStyle w:val="PL"/>
      </w:pPr>
      <w:r>
        <w:t xml:space="preserve">      uses </w:t>
      </w:r>
      <w:r w:rsidRPr="00F94F50">
        <w:t>nrcommon3gpp:PLMNInfo</w:t>
      </w:r>
      <w:r>
        <w:t>;</w:t>
      </w:r>
    </w:p>
    <w:p w:rsidR="00E154AB" w:rsidRDefault="00E154AB" w:rsidP="00E154AB">
      <w:pPr>
        <w:pStyle w:val="PL"/>
      </w:pPr>
      <w:r>
        <w:t xml:space="preserve">    }   </w:t>
      </w:r>
      <w:r>
        <w:tab/>
      </w:r>
      <w:r>
        <w:tab/>
      </w:r>
    </w:p>
    <w:p w:rsidR="00E154AB" w:rsidRDefault="00E154AB" w:rsidP="00E154AB">
      <w:pPr>
        <w:pStyle w:val="PL"/>
      </w:pPr>
      <w:r>
        <w:t xml:space="preserve">    </w:t>
      </w:r>
    </w:p>
    <w:p w:rsidR="00E154AB" w:rsidRDefault="00E154AB" w:rsidP="00E154AB">
      <w:pPr>
        <w:pStyle w:val="PL"/>
      </w:pPr>
      <w:r>
        <w:t xml:space="preserve">    list mappingSetIDBackhaulAddressList {</w:t>
      </w:r>
    </w:p>
    <w:p w:rsidR="00E154AB" w:rsidRDefault="00E154AB" w:rsidP="00E154AB">
      <w:pPr>
        <w:pStyle w:val="PL"/>
      </w:pPr>
      <w:r>
        <w:t xml:space="preserve">      key idx;</w:t>
      </w:r>
    </w:p>
    <w:p w:rsidR="00E154AB" w:rsidRDefault="00E154AB" w:rsidP="00E154AB">
      <w:pPr>
        <w:pStyle w:val="PL"/>
      </w:pPr>
      <w:r>
        <w:t xml:space="preserve">      description "Specifies a list of mappingSetIDBackhaulAddress used to </w:t>
      </w:r>
    </w:p>
    <w:p w:rsidR="00E154AB" w:rsidRDefault="00E154AB" w:rsidP="00E154AB">
      <w:pPr>
        <w:pStyle w:val="PL"/>
      </w:pPr>
      <w:r>
        <w:t xml:space="preserve">        retrieve the backhaul address of the victim set.</w:t>
      </w:r>
    </w:p>
    <w:p w:rsidR="00E154AB" w:rsidRDefault="00E154AB" w:rsidP="00E154AB">
      <w:pPr>
        <w:pStyle w:val="PL"/>
      </w:pPr>
      <w:r>
        <w:t xml:space="preserve">        Must be present if Remote Interference Management function is supported.";</w:t>
      </w:r>
    </w:p>
    <w:p w:rsidR="00E154AB" w:rsidRDefault="00E154AB" w:rsidP="00E154AB">
      <w:pPr>
        <w:pStyle w:val="PL"/>
      </w:pPr>
      <w:r>
        <w:t xml:space="preserve">      uses MappingSetIDBackhaulAddressGrp;</w:t>
      </w:r>
    </w:p>
    <w:p w:rsidR="00F44B7B" w:rsidRDefault="00E154AB" w:rsidP="00F44B7B">
      <w:pPr>
        <w:pStyle w:val="PL"/>
        <w:rPr>
          <w:ins w:id="22433" w:author="28.541_CR0286R1_(Rel-16)_eNRM" w:date="2020-06-26T18:05:00Z"/>
        </w:rPr>
      </w:pPr>
      <w:r>
        <w:t xml:space="preserve">    }</w:t>
      </w:r>
    </w:p>
    <w:p w:rsidR="00F44B7B" w:rsidRDefault="00F44B7B" w:rsidP="00F44B7B">
      <w:pPr>
        <w:pStyle w:val="PL"/>
        <w:rPr>
          <w:ins w:id="22434" w:author="28.541_CR0286R1_(Rel-16)_eNRM" w:date="2020-06-26T18:05:00Z"/>
        </w:rPr>
      </w:pPr>
    </w:p>
    <w:p w:rsidR="00F44B7B" w:rsidRDefault="00F44B7B" w:rsidP="00F44B7B">
      <w:pPr>
        <w:pStyle w:val="PL"/>
        <w:rPr>
          <w:ins w:id="22435" w:author="28.541_CR0286R1_(Rel-16)_eNRM" w:date="2020-06-26T18:05:00Z"/>
        </w:rPr>
      </w:pPr>
      <w:ins w:id="22436" w:author="28.541_CR0286R1_(Rel-16)_eNRM" w:date="2020-06-26T18:05:00Z">
        <w:r>
          <w:t xml:space="preserve">    leaf configurable5QISetRef {</w:t>
        </w:r>
      </w:ins>
    </w:p>
    <w:p w:rsidR="00F44B7B" w:rsidRDefault="00F44B7B" w:rsidP="00F44B7B">
      <w:pPr>
        <w:pStyle w:val="PL"/>
        <w:rPr>
          <w:ins w:id="22437" w:author="28.541_CR0286R1_(Rel-16)_eNRM" w:date="2020-06-26T18:05:00Z"/>
        </w:rPr>
      </w:pPr>
      <w:ins w:id="22438" w:author="28.541_CR0286R1_(Rel-16)_eNRM" w:date="2020-06-26T18:05:00Z">
        <w:r>
          <w:t xml:space="preserve">      type </w:t>
        </w:r>
        <w:r w:rsidRPr="006542C0">
          <w:rPr>
            <w:lang w:val="en-US" w:eastAsia="zh-CN"/>
          </w:rPr>
          <w:t>types3gpp:DistinguishedName</w:t>
        </w:r>
        <w:r>
          <w:rPr>
            <w:lang w:val="en-US" w:eastAsia="zh-CN"/>
          </w:rPr>
          <w:t>;</w:t>
        </w:r>
      </w:ins>
    </w:p>
    <w:p w:rsidR="00F44B7B" w:rsidRDefault="00F44B7B" w:rsidP="00F44B7B">
      <w:pPr>
        <w:pStyle w:val="PL"/>
        <w:rPr>
          <w:ins w:id="22439" w:author="28.541_CR0286R1_(Rel-16)_eNRM" w:date="2020-06-26T18:05:00Z"/>
        </w:rPr>
      </w:pPr>
      <w:ins w:id="22440" w:author="28.541_CR0286R1_(Rel-16)_eNRM" w:date="2020-06-26T18:05:00Z">
        <w:r>
          <w:t xml:space="preserve">      description "DN of the Configurable5QISet that the GNBCUUPFunction supports (is associated to).";</w:t>
        </w:r>
      </w:ins>
    </w:p>
    <w:p w:rsidR="00E154AB" w:rsidRDefault="00F44B7B" w:rsidP="00F44B7B">
      <w:pPr>
        <w:pStyle w:val="PL"/>
      </w:pPr>
      <w:ins w:id="22441" w:author="28.541_CR0286R1_(Rel-16)_eNRM" w:date="2020-06-26T18:05:00Z">
        <w:r>
          <w:t xml:space="preserve">    }</w:t>
        </w:r>
      </w:ins>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"/me3gpp:ManagedElement" {</w:t>
      </w:r>
    </w:p>
    <w:p w:rsidR="00E154AB" w:rsidRDefault="00E154AB" w:rsidP="00E154AB">
      <w:pPr>
        <w:pStyle w:val="PL"/>
      </w:pPr>
    </w:p>
    <w:p w:rsidR="00E154AB" w:rsidRDefault="00E154AB" w:rsidP="00E154AB">
      <w:pPr>
        <w:pStyle w:val="PL"/>
      </w:pPr>
      <w:r>
        <w:t xml:space="preserve">    list GNBCUUPFunction {</w:t>
      </w:r>
    </w:p>
    <w:p w:rsidR="00E154AB" w:rsidRPr="00B22EF8" w:rsidRDefault="00E154AB" w:rsidP="00E154AB">
      <w:pPr>
        <w:pStyle w:val="PL"/>
      </w:pPr>
      <w:r w:rsidRPr="00B22EF8">
        <w:t xml:space="preserve">      key id;</w:t>
      </w:r>
    </w:p>
    <w:p w:rsidR="00E154AB" w:rsidRDefault="00E154AB" w:rsidP="00E154AB">
      <w:pPr>
        <w:pStyle w:val="PL"/>
      </w:pPr>
      <w:r>
        <w:t xml:space="preserve">      description "Represents the logical function CU-UP of gNB or en-gNB.";</w:t>
      </w:r>
    </w:p>
    <w:p w:rsidR="00E154AB" w:rsidRDefault="00E154AB" w:rsidP="00E154AB">
      <w:pPr>
        <w:pStyle w:val="PL"/>
      </w:pPr>
      <w:r>
        <w:t xml:space="preserve">      reference "3GPP TS 28.541";</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GNBCUUPFunctionGrp;</w:t>
      </w:r>
    </w:p>
    <w:p w:rsidR="00E154AB" w:rsidRDefault="00E154AB" w:rsidP="00E154AB">
      <w:pPr>
        <w:pStyle w:val="PL"/>
      </w:pPr>
      <w:r>
        <w:t xml:space="preserve">      }</w:t>
      </w:r>
    </w:p>
    <w:p w:rsidR="00E154AB" w:rsidRDefault="00E154AB" w:rsidP="00E154AB">
      <w:pPr>
        <w:pStyle w:val="PL"/>
      </w:pPr>
      <w:r w:rsidRPr="00F32208">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rPr>
          <w:lang w:eastAsia="zh-CN"/>
        </w:rPr>
      </w:pPr>
      <w:bookmarkStart w:id="22442" w:name="_Toc35878784"/>
      <w:bookmarkStart w:id="22443" w:name="_Toc36220600"/>
      <w:bookmarkStart w:id="22444" w:name="_Toc36474698"/>
      <w:bookmarkStart w:id="22445" w:name="_Toc27405592"/>
      <w:bookmarkStart w:id="22446" w:name="_Toc36542970"/>
      <w:bookmarkStart w:id="22447" w:name="_Toc36543791"/>
      <w:bookmarkStart w:id="22448" w:name="_Toc36568029"/>
      <w:bookmarkStart w:id="22449" w:name="_Toc44341768"/>
      <w:r>
        <w:rPr>
          <w:lang w:eastAsia="zh-CN"/>
        </w:rPr>
        <w:t>E.5.18</w:t>
      </w:r>
      <w:r w:rsidRPr="00B22EF8">
        <w:rPr>
          <w:lang w:eastAsia="zh-CN"/>
        </w:rPr>
        <w:tab/>
      </w:r>
      <w:r w:rsidRPr="001C4329">
        <w:rPr>
          <w:lang w:eastAsia="zh-CN"/>
        </w:rPr>
        <w:t>module_3gpp-nr-nrm-gnbdufunction@2020-02-14.yang</w:t>
      </w:r>
      <w:bookmarkEnd w:id="22442"/>
      <w:bookmarkEnd w:id="22443"/>
      <w:bookmarkEnd w:id="22444"/>
      <w:bookmarkEnd w:id="22445"/>
      <w:bookmarkEnd w:id="22446"/>
      <w:bookmarkEnd w:id="22447"/>
      <w:bookmarkEnd w:id="22448"/>
      <w:bookmarkEnd w:id="22449"/>
    </w:p>
    <w:p w:rsidR="00E154AB" w:rsidRDefault="00E154AB" w:rsidP="00E154AB">
      <w:pPr>
        <w:pStyle w:val="PL"/>
      </w:pPr>
      <w:r>
        <w:t>module _3gpp-nr-nrm-gnbdufunction {</w:t>
      </w:r>
    </w:p>
    <w:p w:rsidR="00E154AB" w:rsidRDefault="00E154AB" w:rsidP="00E154AB">
      <w:pPr>
        <w:pStyle w:val="PL"/>
      </w:pPr>
      <w:r>
        <w:t xml:space="preserve">  yang-version 1.1;</w:t>
      </w:r>
    </w:p>
    <w:p w:rsidR="00E154AB" w:rsidRDefault="00E154AB" w:rsidP="00E154AB">
      <w:pPr>
        <w:pStyle w:val="PL"/>
      </w:pPr>
      <w:r>
        <w:t xml:space="preserve">  namespace "urn:3gpp:sa5:_3gpp-nr-nrm-gnbdufunction";</w:t>
      </w:r>
    </w:p>
    <w:p w:rsidR="00E154AB" w:rsidRDefault="00E154AB" w:rsidP="00E154AB">
      <w:pPr>
        <w:pStyle w:val="PL"/>
      </w:pPr>
      <w:r>
        <w:t xml:space="preserve">  prefix "gnbdu3gpp";</w:t>
      </w:r>
    </w:p>
    <w:p w:rsidR="00E154AB" w:rsidRDefault="00E154AB" w:rsidP="00E154AB">
      <w:pPr>
        <w:pStyle w:val="PL"/>
      </w:pP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_3gpp-common-top { prefix top3gpp; }</w:t>
      </w:r>
    </w:p>
    <w:p w:rsidR="00E154AB" w:rsidRDefault="00E154AB" w:rsidP="00E154AB">
      <w:pPr>
        <w:pStyle w:val="PL"/>
      </w:pPr>
      <w:r w:rsidRPr="00F94F50">
        <w:t xml:space="preserve">  import _3gpp-nr-nrm-rrmpolicy { prefix nrrrmpolicy3gpp;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GNBDUFunction Information</w:t>
      </w:r>
    </w:p>
    <w:p w:rsidR="00E154AB" w:rsidRDefault="00E154AB" w:rsidP="00E154AB">
      <w:pPr>
        <w:pStyle w:val="PL"/>
      </w:pPr>
      <w:r>
        <w:t xml:space="preserve">    Object Class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Del="00262CCB" w:rsidRDefault="00E154AB" w:rsidP="00E154AB">
      <w:pPr>
        <w:pStyle w:val="PL"/>
        <w:rPr>
          <w:del w:id="22450" w:author="28.541_CR0289_(Rel-16)_SON_5G, EE_5G" w:date="2020-06-29T11:52:00Z"/>
        </w:rPr>
      </w:pPr>
      <w:del w:id="22451" w:author="28.541_CR0289_(Rel-16)_SON_5G, EE_5G" w:date="2020-06-29T11:52:00Z">
        <w:r w:rsidRPr="00F94F50" w:rsidDel="00262CCB">
          <w:delText xml:space="preserve">  revision 20</w:delText>
        </w:r>
        <w:r w:rsidDel="00262CCB">
          <w:delText>20-02-14</w:delText>
        </w:r>
        <w:r w:rsidRPr="00F94F50" w:rsidDel="00262CCB">
          <w:delText xml:space="preserve"> { reference S5-</w:delText>
        </w:r>
        <w:r w:rsidDel="00262CCB">
          <w:delText>20XXXX</w:delText>
        </w:r>
        <w:r w:rsidRPr="00F94F50" w:rsidDel="00262CCB">
          <w:delText xml:space="preserve"> ; }</w:delText>
        </w:r>
      </w:del>
    </w:p>
    <w:p w:rsidR="00262CCB" w:rsidRDefault="00E154AB" w:rsidP="00262CCB">
      <w:pPr>
        <w:pStyle w:val="PL"/>
        <w:rPr>
          <w:ins w:id="22452" w:author="28.541_CR0289_(Rel-16)_SON_5G, EE_5G" w:date="2020-06-29T11:52:00Z"/>
        </w:rPr>
      </w:pPr>
      <w:r w:rsidRPr="009B6033">
        <w:t xml:space="preserve">  </w:t>
      </w:r>
      <w:r w:rsidRPr="009874A5">
        <w:t>revision 2020-03-12 { reference "SP-200233 S5-201547" ; }</w:t>
      </w:r>
    </w:p>
    <w:p w:rsidR="00E154AB" w:rsidRDefault="00262CCB" w:rsidP="00262CCB">
      <w:pPr>
        <w:pStyle w:val="PL"/>
      </w:pPr>
      <w:ins w:id="22453" w:author="28.541_CR0289_(Rel-16)_SON_5G, EE_5G" w:date="2020-06-29T11:52:00Z">
        <w:r>
          <w:t xml:space="preserve">  revision 2020-02-14 { reference S5-20XXXX ; }</w:t>
        </w:r>
      </w:ins>
    </w:p>
    <w:p w:rsidR="00E154AB" w:rsidRPr="009B6033" w:rsidRDefault="00E154AB" w:rsidP="00E154AB">
      <w:pPr>
        <w:pStyle w:val="PL"/>
      </w:pPr>
      <w:r>
        <w:t xml:space="preserve">  </w:t>
      </w:r>
      <w:r w:rsidRPr="009B6033">
        <w:t>revision 2019-10-28 { reference S5-193518 ; }</w:t>
      </w:r>
    </w:p>
    <w:p w:rsidR="00E154AB" w:rsidRDefault="00E154AB" w:rsidP="00E154AB">
      <w:pPr>
        <w:pStyle w:val="PL"/>
      </w:pPr>
      <w:r>
        <w:t xml:space="preserve">  revision 2019-</w:t>
      </w:r>
      <w:r w:rsidRPr="00B22EF8">
        <w:t>08-21</w:t>
      </w:r>
      <w:r>
        <w:t xml:space="preserve"> {</w:t>
      </w:r>
    </w:p>
    <w:p w:rsidR="00E154AB" w:rsidRDefault="00E154AB" w:rsidP="00E154AB">
      <w:pPr>
        <w:pStyle w:val="PL"/>
      </w:pPr>
      <w:r>
        <w:t xml:space="preserve">    description "Initial revision</w:t>
      </w:r>
      <w:r w:rsidRPr="00B22EF8">
        <w:t>.";</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GNBDUFunctionGrp {</w:t>
      </w:r>
    </w:p>
    <w:p w:rsidR="00E154AB" w:rsidRDefault="00E154AB" w:rsidP="00E154AB">
      <w:pPr>
        <w:pStyle w:val="PL"/>
      </w:pPr>
      <w:r>
        <w:t xml:space="preserve">    description "Represents the GNBDUFunction IOC.";</w:t>
      </w:r>
    </w:p>
    <w:p w:rsidR="00E154AB" w:rsidRDefault="00E154AB" w:rsidP="00E154AB">
      <w:pPr>
        <w:pStyle w:val="PL"/>
      </w:pPr>
      <w:r>
        <w:t xml:space="preserve">    reference "3GPP TS 28.541";</w:t>
      </w:r>
    </w:p>
    <w:p w:rsidR="00E154AB" w:rsidRDefault="00E154AB" w:rsidP="00E154AB">
      <w:pPr>
        <w:pStyle w:val="PL"/>
      </w:pPr>
      <w:r>
        <w:t xml:space="preserve">    uses mf3gpp:ManagedFunctionGrp; </w:t>
      </w:r>
    </w:p>
    <w:p w:rsidR="00E154AB" w:rsidRDefault="00E154AB" w:rsidP="00E154AB">
      <w:pPr>
        <w:pStyle w:val="PL"/>
      </w:pPr>
      <w:r w:rsidRPr="00F94F50">
        <w:t xml:space="preserve">    uses nrrrmpolicy3gpp:RRMPolicy_Grp;</w:t>
      </w:r>
    </w:p>
    <w:p w:rsidR="00E154AB" w:rsidRDefault="00E154AB" w:rsidP="00E154AB">
      <w:pPr>
        <w:pStyle w:val="PL"/>
      </w:pPr>
    </w:p>
    <w:p w:rsidR="00E154AB" w:rsidRPr="00766C64" w:rsidRDefault="00E154AB" w:rsidP="00E154AB">
      <w:pPr>
        <w:pStyle w:val="PL"/>
      </w:pPr>
      <w:r w:rsidRPr="00766C64">
        <w:t xml:space="preserve">    leaf gNBId {</w:t>
      </w:r>
    </w:p>
    <w:p w:rsidR="00E154AB" w:rsidRPr="00766C64" w:rsidRDefault="00E154AB" w:rsidP="00E154AB">
      <w:pPr>
        <w:pStyle w:val="PL"/>
      </w:pPr>
      <w:r w:rsidRPr="00766C64">
        <w:t xml:space="preserve">      type int64 { range "0..4294967295"; }</w:t>
      </w:r>
    </w:p>
    <w:p w:rsidR="00E154AB" w:rsidRDefault="00E154AB" w:rsidP="00E154AB">
      <w:pPr>
        <w:pStyle w:val="PL"/>
      </w:pPr>
      <w:r w:rsidRPr="009874A5">
        <w:t xml:space="preserve">      config false;</w:t>
      </w:r>
    </w:p>
    <w:p w:rsidR="00E154AB" w:rsidRPr="00766C64" w:rsidRDefault="00E154AB" w:rsidP="00E154AB">
      <w:pPr>
        <w:pStyle w:val="PL"/>
      </w:pPr>
      <w:r w:rsidRPr="00766C64">
        <w:t xml:space="preserve">      mandatory true;</w:t>
      </w:r>
    </w:p>
    <w:p w:rsidR="00E154AB" w:rsidRPr="00766C64" w:rsidRDefault="00E154AB" w:rsidP="00E154AB">
      <w:pPr>
        <w:pStyle w:val="PL"/>
      </w:pPr>
      <w:r w:rsidRPr="00766C64">
        <w:lastRenderedPageBreak/>
        <w:t xml:space="preserve">      description "Identifies a gNB within a PLMN. The gNB Identifier (gNB ID)</w:t>
      </w:r>
    </w:p>
    <w:p w:rsidR="00E154AB" w:rsidRPr="00766C64" w:rsidRDefault="00E154AB" w:rsidP="00E154AB">
      <w:pPr>
        <w:pStyle w:val="PL"/>
      </w:pPr>
      <w:r w:rsidRPr="00766C64">
        <w:t xml:space="preserve">        is part of the NR Cell Identifier (NCI) of the gNB cells.";</w:t>
      </w:r>
    </w:p>
    <w:p w:rsidR="00E154AB" w:rsidRPr="00766C64" w:rsidRDefault="00E154AB" w:rsidP="00E154AB">
      <w:pPr>
        <w:pStyle w:val="PL"/>
      </w:pPr>
      <w:r w:rsidRPr="00766C64">
        <w:t xml:space="preserve">      reference "gNB ID in 3GPP TS 38.300, Global gNB ID in 3GPP TS 38.413";</w:t>
      </w:r>
    </w:p>
    <w:p w:rsidR="00E154AB" w:rsidRPr="00766C64" w:rsidRDefault="00E154AB" w:rsidP="00E154AB">
      <w:pPr>
        <w:pStyle w:val="PL"/>
      </w:pPr>
      <w:r w:rsidRPr="00766C64">
        <w:t xml:space="preserve">    }</w:t>
      </w:r>
    </w:p>
    <w:p w:rsidR="00E154AB" w:rsidRPr="00766C64" w:rsidRDefault="00E154AB" w:rsidP="00E154AB">
      <w:pPr>
        <w:pStyle w:val="PL"/>
      </w:pPr>
    </w:p>
    <w:p w:rsidR="00E154AB" w:rsidRPr="00766C64" w:rsidRDefault="00E154AB" w:rsidP="00E154AB">
      <w:pPr>
        <w:pStyle w:val="PL"/>
      </w:pPr>
      <w:r w:rsidRPr="00766C64">
        <w:t xml:space="preserve">    leaf gNBIdLength {</w:t>
      </w:r>
    </w:p>
    <w:p w:rsidR="00E154AB" w:rsidRPr="00766C64" w:rsidRDefault="00E154AB" w:rsidP="00E154AB">
      <w:pPr>
        <w:pStyle w:val="PL"/>
      </w:pPr>
      <w:r w:rsidRPr="00766C64">
        <w:t xml:space="preserve">      type int32 { range "22..32"; }</w:t>
      </w:r>
    </w:p>
    <w:p w:rsidR="00E154AB" w:rsidRPr="00766C64" w:rsidRDefault="00E154AB" w:rsidP="00E154AB">
      <w:pPr>
        <w:pStyle w:val="PL"/>
      </w:pPr>
      <w:r w:rsidRPr="00766C64">
        <w:t xml:space="preserve">      mandatory true;</w:t>
      </w:r>
    </w:p>
    <w:p w:rsidR="00E154AB" w:rsidRPr="00766C64" w:rsidRDefault="00E154AB" w:rsidP="00E154AB">
      <w:pPr>
        <w:pStyle w:val="PL"/>
      </w:pPr>
      <w:r w:rsidRPr="00766C64">
        <w:t xml:space="preserve">      description "Indicates the number of bits for encoding the gNB ID.";</w:t>
      </w:r>
    </w:p>
    <w:p w:rsidR="00E154AB" w:rsidRPr="00766C64" w:rsidRDefault="00E154AB" w:rsidP="00E154AB">
      <w:pPr>
        <w:pStyle w:val="PL"/>
      </w:pPr>
      <w:r w:rsidRPr="00766C64">
        <w:t xml:space="preserve">      reference "gNB ID in 3GPP TS 38.300, Global gNB ID in 3GPP TS 38.413";</w:t>
      </w:r>
    </w:p>
    <w:p w:rsidR="00E154AB" w:rsidRPr="00766C64" w:rsidRDefault="00E154AB" w:rsidP="00E154AB">
      <w:pPr>
        <w:pStyle w:val="PL"/>
      </w:pPr>
      <w:r w:rsidRPr="00766C64">
        <w:t xml:space="preserve">    }</w:t>
      </w:r>
    </w:p>
    <w:p w:rsidR="00E154AB" w:rsidRPr="00766C64" w:rsidRDefault="00E154AB" w:rsidP="00E154AB">
      <w:pPr>
        <w:pStyle w:val="PL"/>
      </w:pPr>
    </w:p>
    <w:p w:rsidR="00E154AB" w:rsidRPr="00766C64" w:rsidRDefault="00E154AB" w:rsidP="00E154AB">
      <w:pPr>
        <w:pStyle w:val="PL"/>
      </w:pPr>
      <w:r w:rsidRPr="00766C64">
        <w:t xml:space="preserve">    leaf gNBDUId {</w:t>
      </w:r>
    </w:p>
    <w:p w:rsidR="00E154AB" w:rsidRPr="00766C64" w:rsidRDefault="00E154AB" w:rsidP="00E154AB">
      <w:pPr>
        <w:pStyle w:val="PL"/>
      </w:pPr>
      <w:r w:rsidRPr="00766C64">
        <w:t xml:space="preserve">      type int64 { range "0..68719476735"; }</w:t>
      </w:r>
    </w:p>
    <w:p w:rsidR="00E154AB" w:rsidRPr="00766C64" w:rsidRDefault="00E154AB" w:rsidP="00E154AB">
      <w:pPr>
        <w:pStyle w:val="PL"/>
      </w:pPr>
      <w:r w:rsidRPr="00766C64">
        <w:t xml:space="preserve">      mandatory true;</w:t>
      </w:r>
    </w:p>
    <w:p w:rsidR="00E154AB" w:rsidRPr="00766C64" w:rsidRDefault="00E154AB" w:rsidP="00E154AB">
      <w:pPr>
        <w:pStyle w:val="PL"/>
      </w:pPr>
      <w:r w:rsidRPr="00766C64">
        <w:t xml:space="preserve">      description "Uniquely identifies the DU at least within a gNB.";</w:t>
      </w:r>
    </w:p>
    <w:p w:rsidR="00E154AB" w:rsidRPr="00766C64" w:rsidRDefault="00E154AB" w:rsidP="00E154AB">
      <w:pPr>
        <w:pStyle w:val="PL"/>
      </w:pPr>
      <w:r w:rsidRPr="00766C64">
        <w:t xml:space="preserve">      reference "3GPP TS 38.473";</w:t>
      </w:r>
    </w:p>
    <w:p w:rsidR="00E154AB" w:rsidRDefault="00E154AB" w:rsidP="00E154AB">
      <w:pPr>
        <w:pStyle w:val="PL"/>
      </w:pPr>
      <w:r w:rsidRPr="00766C64">
        <w:t xml:space="preserve">    }</w:t>
      </w:r>
    </w:p>
    <w:p w:rsidR="00E154AB" w:rsidRDefault="00E154AB" w:rsidP="00E154AB">
      <w:pPr>
        <w:pStyle w:val="PL"/>
      </w:pPr>
      <w:r>
        <w:t xml:space="preserve">            </w:t>
      </w:r>
    </w:p>
    <w:p w:rsidR="00E154AB" w:rsidRDefault="00E154AB" w:rsidP="00E154AB">
      <w:pPr>
        <w:pStyle w:val="PL"/>
      </w:pPr>
      <w:r>
        <w:t xml:space="preserve">    leaf gNBDUName {</w:t>
      </w:r>
    </w:p>
    <w:p w:rsidR="00E154AB" w:rsidRPr="00B22EF8" w:rsidRDefault="00E154AB" w:rsidP="00E154AB">
      <w:pPr>
        <w:pStyle w:val="PL"/>
      </w:pPr>
      <w:r w:rsidRPr="00B22EF8">
        <w:t xml:space="preserve">      type string { length "1..150"; }</w:t>
      </w:r>
    </w:p>
    <w:p w:rsidR="00E154AB" w:rsidRDefault="00E154AB" w:rsidP="00E154AB">
      <w:pPr>
        <w:pStyle w:val="PL"/>
      </w:pPr>
      <w:r>
        <w:t xml:space="preserve">      description "Identifies the Distributed Unit of an NR node";</w:t>
      </w:r>
    </w:p>
    <w:p w:rsidR="00E154AB" w:rsidRDefault="00E154AB" w:rsidP="00E154AB">
      <w:pPr>
        <w:pStyle w:val="PL"/>
      </w:pPr>
      <w:r>
        <w:t xml:space="preserve">      reference "3GPP TS 38.473";</w:t>
      </w:r>
    </w:p>
    <w:p w:rsidR="00E154AB" w:rsidRDefault="00E154AB" w:rsidP="00E154AB">
      <w:pPr>
        <w:pStyle w:val="PL"/>
      </w:pPr>
      <w:r w:rsidRPr="00B22EF8">
        <w:t xml:space="preserve">    }</w:t>
      </w:r>
      <w:r w:rsidRPr="00B22EF8">
        <w:tab/>
      </w:r>
    </w:p>
    <w:p w:rsidR="00E154AB" w:rsidRDefault="00E154AB" w:rsidP="00E154AB">
      <w:pPr>
        <w:pStyle w:val="PL"/>
      </w:pPr>
      <w:r>
        <w:tab/>
      </w:r>
    </w:p>
    <w:p w:rsidR="00E154AB" w:rsidRDefault="00E154AB" w:rsidP="00E154AB">
      <w:pPr>
        <w:pStyle w:val="PL"/>
      </w:pPr>
      <w:r>
        <w:t xml:space="preserve">    leaf aggressorSetID {</w:t>
      </w:r>
    </w:p>
    <w:p w:rsidR="00E154AB" w:rsidRDefault="00E154AB" w:rsidP="00E154AB">
      <w:pPr>
        <w:pStyle w:val="PL"/>
      </w:pPr>
      <w:r>
        <w:t xml:space="preserve">      type uint32 { range "0..4194304"; }</w:t>
      </w:r>
    </w:p>
    <w:p w:rsidR="00E154AB" w:rsidRDefault="00E154AB" w:rsidP="00E154AB">
      <w:pPr>
        <w:pStyle w:val="PL"/>
      </w:pPr>
      <w:r>
        <w:t xml:space="preserve">      config false;</w:t>
      </w:r>
    </w:p>
    <w:p w:rsidR="00E154AB" w:rsidRDefault="00E154AB" w:rsidP="00E154AB">
      <w:pPr>
        <w:pStyle w:val="PL"/>
      </w:pPr>
      <w:r>
        <w:t xml:space="preserve">      description "Indicates the associated aggressor gNB Set ID of the cell</w:t>
      </w:r>
    </w:p>
    <w:p w:rsidR="00E154AB" w:rsidRDefault="00E154AB" w:rsidP="00E154AB">
      <w:pPr>
        <w:pStyle w:val="PL"/>
      </w:pPr>
      <w:r>
        <w:t xml:space="preserve">        Valid when Remote Interference Management function is supported.";</w:t>
      </w:r>
    </w:p>
    <w:p w:rsidR="00E154AB" w:rsidRDefault="00E154AB" w:rsidP="00E154AB">
      <w:pPr>
        <w:pStyle w:val="PL"/>
      </w:pPr>
      <w:r>
        <w:t xml:space="preserve">      reference "3GPP TS 38.211 subclause 7.4.1.6";</w:t>
      </w:r>
    </w:p>
    <w:p w:rsidR="00E154AB" w:rsidRDefault="00E154AB" w:rsidP="00E154AB">
      <w:pPr>
        <w:pStyle w:val="PL"/>
      </w:pPr>
      <w:r>
        <w:t xml:space="preserve">    }</w:t>
      </w:r>
    </w:p>
    <w:p w:rsidR="00E154AB" w:rsidRDefault="00E154AB" w:rsidP="00E154AB">
      <w:pPr>
        <w:pStyle w:val="PL"/>
      </w:pPr>
      <w:r>
        <w:t xml:space="preserve">    leaf victimSetID {</w:t>
      </w:r>
    </w:p>
    <w:p w:rsidR="00E154AB" w:rsidRDefault="00E154AB" w:rsidP="00E154AB">
      <w:pPr>
        <w:pStyle w:val="PL"/>
      </w:pPr>
      <w:r>
        <w:t xml:space="preserve">      type uint32 { range "0..4194304"; }</w:t>
      </w:r>
    </w:p>
    <w:p w:rsidR="00E154AB" w:rsidRDefault="00E154AB" w:rsidP="00E154AB">
      <w:pPr>
        <w:pStyle w:val="PL"/>
      </w:pPr>
      <w:r>
        <w:t xml:space="preserve">      config false;</w:t>
      </w:r>
    </w:p>
    <w:p w:rsidR="00E154AB" w:rsidRDefault="00E154AB" w:rsidP="00E154AB">
      <w:pPr>
        <w:pStyle w:val="PL"/>
      </w:pPr>
      <w:r>
        <w:t xml:space="preserve">      description "Indicates the associated victim gNB Set ID of the cell</w:t>
      </w:r>
    </w:p>
    <w:p w:rsidR="00E154AB" w:rsidRDefault="00E154AB" w:rsidP="00E154AB">
      <w:pPr>
        <w:pStyle w:val="PL"/>
      </w:pPr>
      <w:r>
        <w:t xml:space="preserve">        Valid when Remote Interference Management function is supported.";</w:t>
      </w:r>
    </w:p>
    <w:p w:rsidR="00E154AB" w:rsidRDefault="00E154AB" w:rsidP="00E154AB">
      <w:pPr>
        <w:pStyle w:val="PL"/>
      </w:pPr>
      <w:r>
        <w:t xml:space="preserve">      reference "3GPP TS 38.211 subclause 7.4.1.6";</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"/me3gpp:ManagedElement" {</w:t>
      </w:r>
    </w:p>
    <w:p w:rsidR="00E154AB" w:rsidRDefault="00E154AB" w:rsidP="00E154AB">
      <w:pPr>
        <w:pStyle w:val="PL"/>
      </w:pPr>
    </w:p>
    <w:p w:rsidR="00E154AB" w:rsidRDefault="00E154AB" w:rsidP="00E154AB">
      <w:pPr>
        <w:pStyle w:val="PL"/>
      </w:pPr>
      <w:r>
        <w:t xml:space="preserve">    list GNBDUFunction {</w:t>
      </w:r>
    </w:p>
    <w:p w:rsidR="00E154AB" w:rsidRDefault="00E154AB" w:rsidP="00E154AB">
      <w:pPr>
        <w:pStyle w:val="PL"/>
      </w:pPr>
      <w:r w:rsidRPr="008E6D39">
        <w:t xml:space="preserve">   key id;</w:t>
      </w:r>
    </w:p>
    <w:p w:rsidR="00E154AB" w:rsidRDefault="00E154AB" w:rsidP="00E154AB">
      <w:pPr>
        <w:pStyle w:val="PL"/>
      </w:pPr>
      <w:r>
        <w:t xml:space="preserve">      description "Represents the logical function DU of gNB or en-gNB.";</w:t>
      </w:r>
    </w:p>
    <w:p w:rsidR="00E154AB" w:rsidRDefault="00E154AB" w:rsidP="00E154AB">
      <w:pPr>
        <w:pStyle w:val="PL"/>
      </w:pPr>
      <w:r>
        <w:t xml:space="preserve">      reference "3GPP TS 28.541";</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GNBDUFunctionGrp;</w:t>
      </w:r>
    </w:p>
    <w:p w:rsidR="00E154AB" w:rsidRDefault="00E154AB" w:rsidP="00E154AB">
      <w:pPr>
        <w:pStyle w:val="PL"/>
      </w:pPr>
      <w:r>
        <w:t xml:space="preserve">      }</w:t>
      </w:r>
    </w:p>
    <w:p w:rsidR="00E154AB" w:rsidRDefault="00E154AB" w:rsidP="00E154AB">
      <w:pPr>
        <w:pStyle w:val="PL"/>
      </w:pPr>
      <w:r w:rsidRPr="005872C7">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22454" w:name="_Toc27405593"/>
      <w:bookmarkStart w:id="22455" w:name="_Toc35878785"/>
      <w:bookmarkStart w:id="22456" w:name="_Toc36220601"/>
      <w:bookmarkStart w:id="22457" w:name="_Toc36474699"/>
      <w:bookmarkStart w:id="22458" w:name="_Toc36542971"/>
      <w:bookmarkStart w:id="22459" w:name="_Toc36543792"/>
      <w:bookmarkStart w:id="22460" w:name="_Toc36568030"/>
      <w:bookmarkStart w:id="22461" w:name="_Toc44341769"/>
      <w:r>
        <w:rPr>
          <w:lang w:eastAsia="zh-CN"/>
        </w:rPr>
        <w:t>E.5.19</w:t>
      </w:r>
      <w:r w:rsidRPr="00B22EF8">
        <w:rPr>
          <w:lang w:eastAsia="zh-CN"/>
        </w:rPr>
        <w:tab/>
        <w:t>module</w:t>
      </w:r>
      <w:r>
        <w:rPr>
          <w:lang w:eastAsia="zh-CN"/>
        </w:rPr>
        <w:t xml:space="preserve"> </w:t>
      </w:r>
      <w:r w:rsidRPr="00B22EF8">
        <w:rPr>
          <w:lang w:eastAsia="zh-CN"/>
        </w:rPr>
        <w:t>_3gpp-nr-nrm-nrcellcu@20</w:t>
      </w:r>
      <w:r>
        <w:rPr>
          <w:lang w:eastAsia="zh-CN"/>
        </w:rPr>
        <w:t>20</w:t>
      </w:r>
      <w:r w:rsidRPr="00B22EF8">
        <w:rPr>
          <w:lang w:eastAsia="zh-CN"/>
        </w:rPr>
        <w:t>-</w:t>
      </w:r>
      <w:r>
        <w:rPr>
          <w:lang w:eastAsia="zh-CN"/>
        </w:rPr>
        <w:t>02-14</w:t>
      </w:r>
      <w:r w:rsidRPr="00B22EF8">
        <w:rPr>
          <w:lang w:eastAsia="zh-CN"/>
        </w:rPr>
        <w:t>.yang</w:t>
      </w:r>
      <w:bookmarkEnd w:id="22454"/>
      <w:bookmarkEnd w:id="22455"/>
      <w:bookmarkEnd w:id="22456"/>
      <w:bookmarkEnd w:id="22457"/>
      <w:bookmarkEnd w:id="22458"/>
      <w:bookmarkEnd w:id="22459"/>
      <w:bookmarkEnd w:id="22460"/>
      <w:bookmarkEnd w:id="22461"/>
    </w:p>
    <w:p w:rsidR="00E154AB" w:rsidRDefault="00E154AB" w:rsidP="00E154AB">
      <w:pPr>
        <w:pStyle w:val="PL"/>
      </w:pPr>
      <w:r>
        <w:t>module _3gpp-nr-nrm-nrcellcu {</w:t>
      </w:r>
    </w:p>
    <w:p w:rsidR="00E154AB" w:rsidRDefault="00E154AB" w:rsidP="00E154AB">
      <w:pPr>
        <w:pStyle w:val="PL"/>
      </w:pPr>
      <w:r>
        <w:t xml:space="preserve">  yang-version 1.1;</w:t>
      </w:r>
    </w:p>
    <w:p w:rsidR="00E154AB" w:rsidRDefault="00E154AB" w:rsidP="00E154AB">
      <w:pPr>
        <w:pStyle w:val="PL"/>
      </w:pPr>
      <w:r>
        <w:t xml:space="preserve">  namespace "urn:3gpp:sa5:_3gpp-nr-nrm-nrcellcu";</w:t>
      </w:r>
    </w:p>
    <w:p w:rsidR="00E154AB" w:rsidRDefault="00E154AB" w:rsidP="00E154AB">
      <w:pPr>
        <w:pStyle w:val="PL"/>
      </w:pPr>
      <w:r>
        <w:t xml:space="preserve">  prefix "nrcellcu3gpp";</w:t>
      </w:r>
    </w:p>
    <w:p w:rsidR="00E154AB" w:rsidRDefault="00E154AB" w:rsidP="00E154AB">
      <w:pPr>
        <w:pStyle w:val="PL"/>
      </w:pP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_3gpp-nr-nrm-gnbcucpfunction { prefix gnbcucp3gpp; }</w:t>
      </w:r>
    </w:p>
    <w:p w:rsidR="00E154AB" w:rsidRDefault="00E154AB" w:rsidP="00E154AB">
      <w:pPr>
        <w:pStyle w:val="PL"/>
      </w:pPr>
      <w:r>
        <w:t xml:space="preserve">  import _3gpp-common-top { prefix top3gpp; }</w:t>
      </w:r>
    </w:p>
    <w:p w:rsidR="00E154AB" w:rsidRDefault="00E154AB" w:rsidP="00E154AB">
      <w:pPr>
        <w:pStyle w:val="PL"/>
      </w:pPr>
      <w:r w:rsidRPr="00F94F50">
        <w:t xml:space="preserve">  import _3gpp-nr-nrm-common { prefix nrcommon3gpp; }</w:t>
      </w:r>
    </w:p>
    <w:p w:rsidR="00E154AB" w:rsidRDefault="00E154AB" w:rsidP="00E154AB">
      <w:pPr>
        <w:pStyle w:val="PL"/>
      </w:pPr>
    </w:p>
    <w:p w:rsidR="00262CCB" w:rsidRDefault="00E154AB" w:rsidP="00262CCB">
      <w:pPr>
        <w:pStyle w:val="PL"/>
        <w:rPr>
          <w:ins w:id="22462" w:author="28.541_CR0289_(Rel-16)_SON_5G, EE_5G" w:date="2020-06-29T11:53:00Z"/>
        </w:rPr>
      </w:pPr>
      <w:r>
        <w:t xml:space="preserve">  organization "3GPP SA5";</w:t>
      </w:r>
    </w:p>
    <w:p w:rsidR="00E154AB" w:rsidRPr="004C2BE0" w:rsidRDefault="00262CCB" w:rsidP="00262CCB">
      <w:pPr>
        <w:pStyle w:val="PL"/>
        <w:rPr>
          <w:rPrChange w:id="22463" w:author="32.423_CR0115R1_(Rel-16)_TM_SBMA, OAM_RTT" w:date="2020-07-06T10:40:00Z">
            <w:rPr/>
          </w:rPrChange>
        </w:rPr>
      </w:pPr>
      <w:ins w:id="22464" w:author="28.541_CR0289_(Rel-16)_SON_5G, EE_5G" w:date="2020-06-29T11:53:00Z">
        <w:r w:rsidRPr="004C2BE0">
          <w:t xml:space="preserve">  contact "https://www.3gpp.org/DynaReport/TSG-WG--S5--officials.htm?Itemid=</w:t>
        </w:r>
        <w:r w:rsidRPr="00D07F51">
          <w:t>464";</w:t>
        </w:r>
      </w:ins>
    </w:p>
    <w:p w:rsidR="00E154AB" w:rsidRDefault="00E154AB" w:rsidP="00E154AB">
      <w:pPr>
        <w:pStyle w:val="PL"/>
      </w:pPr>
      <w:r w:rsidRPr="004C2BE0">
        <w:rPr>
          <w:rPrChange w:id="22465" w:author="32.423_CR0115R1_(Rel-16)_TM_SBMA, OAM_RTT" w:date="2020-07-06T10:40:00Z">
            <w:rPr/>
          </w:rPrChange>
        </w:rPr>
        <w:t xml:space="preserve">  </w:t>
      </w:r>
      <w:r>
        <w:t>description "Defines the YANG mapping of the NRCellCU Information Object</w:t>
      </w:r>
    </w:p>
    <w:p w:rsidR="00E154AB" w:rsidRDefault="00E154AB" w:rsidP="00E154AB">
      <w:pPr>
        <w:pStyle w:val="PL"/>
      </w:pPr>
      <w:r>
        <w:t xml:space="preserve">    Class (IOC) that is part of the NR Network Resource Model (NRM).";</w:t>
      </w:r>
    </w:p>
    <w:p w:rsidR="00E154AB" w:rsidRDefault="00E154AB" w:rsidP="00E154AB">
      <w:pPr>
        <w:pStyle w:val="PL"/>
      </w:pPr>
      <w:r>
        <w:t xml:space="preserve">  reference "3GPP TS 28.541 5G Network Resource Model (NRM)";</w:t>
      </w:r>
    </w:p>
    <w:p w:rsidR="00262CCB" w:rsidRDefault="00262CCB" w:rsidP="00262CCB">
      <w:pPr>
        <w:pStyle w:val="PL"/>
        <w:rPr>
          <w:ins w:id="22466" w:author="28.541_CR0289_(Rel-16)_SON_5G, EE_5G" w:date="2020-06-29T11:54:00Z"/>
        </w:rPr>
      </w:pPr>
    </w:p>
    <w:p w:rsidR="00E154AB" w:rsidRDefault="00262CCB" w:rsidP="00262CCB">
      <w:pPr>
        <w:pStyle w:val="PL"/>
      </w:pPr>
      <w:ins w:id="22467" w:author="28.541_CR0289_(Rel-16)_SON_5G, EE_5G" w:date="2020-06-29T11:54:00Z">
        <w:r w:rsidRPr="00617C50">
          <w:rPr>
            <w:rFonts w:cs="Courier New"/>
            <w:szCs w:val="16"/>
            <w:lang w:eastAsia="zh-CN"/>
          </w:rPr>
          <w:t xml:space="preserve">  revision 2020-0</w:t>
        </w:r>
        <w:r>
          <w:rPr>
            <w:rFonts w:cs="Courier New"/>
            <w:szCs w:val="16"/>
            <w:lang w:eastAsia="zh-CN"/>
          </w:rPr>
          <w:t>5</w:t>
        </w:r>
        <w:r w:rsidRPr="00617C50">
          <w:rPr>
            <w:rFonts w:cs="Courier New"/>
            <w:szCs w:val="16"/>
            <w:lang w:eastAsia="zh-CN"/>
          </w:rPr>
          <w:t>-</w:t>
        </w:r>
        <w:r>
          <w:rPr>
            <w:rFonts w:cs="Courier New"/>
            <w:szCs w:val="16"/>
            <w:lang w:eastAsia="zh-CN"/>
          </w:rPr>
          <w:t>08</w:t>
        </w:r>
        <w:r w:rsidRPr="00617C50">
          <w:rPr>
            <w:rFonts w:cs="Courier New"/>
            <w:szCs w:val="16"/>
            <w:lang w:eastAsia="zh-CN"/>
          </w:rPr>
          <w:t xml:space="preserve"> { reference S5-</w:t>
        </w:r>
        <w:r w:rsidRPr="00981673">
          <w:rPr>
            <w:rFonts w:cs="Courier New"/>
            <w:szCs w:val="16"/>
            <w:lang w:eastAsia="zh-CN"/>
          </w:rPr>
          <w:t>203316</w:t>
        </w:r>
        <w:r w:rsidRPr="00617C50">
          <w:rPr>
            <w:rFonts w:cs="Courier New"/>
            <w:szCs w:val="16"/>
            <w:lang w:eastAsia="zh-CN"/>
          </w:rPr>
          <w:t xml:space="preserve"> ; }</w:t>
        </w:r>
      </w:ins>
    </w:p>
    <w:p w:rsidR="00E154AB" w:rsidRDefault="00E154AB" w:rsidP="00E154AB">
      <w:pPr>
        <w:pStyle w:val="PL"/>
      </w:pPr>
      <w:r w:rsidRPr="00F94F50">
        <w:lastRenderedPageBreak/>
        <w:t xml:space="preserve">  revision 20</w:t>
      </w:r>
      <w:r>
        <w:t>20-02-14</w:t>
      </w:r>
      <w:r w:rsidRPr="00F94F50">
        <w:t xml:space="preserve"> { reference S5-</w:t>
      </w:r>
      <w:r>
        <w:t>20XXXX</w:t>
      </w:r>
      <w:r w:rsidRPr="00F94F50">
        <w:t xml:space="preserve"> ; }</w:t>
      </w:r>
    </w:p>
    <w:p w:rsidR="00E154AB" w:rsidRPr="00082EA0" w:rsidRDefault="00E154AB" w:rsidP="00E154AB">
      <w:pPr>
        <w:pStyle w:val="PL"/>
      </w:pPr>
      <w:r w:rsidRPr="00082EA0">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262CCB" w:rsidRDefault="00262CCB" w:rsidP="00262CCB">
      <w:pPr>
        <w:pStyle w:val="PL"/>
        <w:rPr>
          <w:ins w:id="22468" w:author="28.541_CR0289_(Rel-16)_SON_5G, EE_5G" w:date="2020-06-29T11:54:00Z"/>
        </w:rPr>
      </w:pPr>
    </w:p>
    <w:p w:rsidR="00262CCB" w:rsidRDefault="00262CCB" w:rsidP="00262CCB">
      <w:pPr>
        <w:pStyle w:val="PL"/>
        <w:rPr>
          <w:ins w:id="22469" w:author="28.541_CR0289_(Rel-16)_SON_5G, EE_5G" w:date="2020-06-29T11:54:00Z"/>
        </w:rPr>
      </w:pPr>
      <w:ins w:id="22470" w:author="28.541_CR0289_(Rel-16)_SON_5G, EE_5G" w:date="2020-06-29T11:54:00Z">
        <w:r>
          <w:t xml:space="preserve">  feature DESManagementFunction {</w:t>
        </w:r>
      </w:ins>
    </w:p>
    <w:p w:rsidR="00262CCB" w:rsidRDefault="00262CCB" w:rsidP="00262CCB">
      <w:pPr>
        <w:pStyle w:val="PL"/>
        <w:rPr>
          <w:ins w:id="22471" w:author="28.541_CR0289_(Rel-16)_SON_5G, EE_5G" w:date="2020-06-29T11:54:00Z"/>
        </w:rPr>
      </w:pPr>
      <w:ins w:id="22472" w:author="28.541_CR0289_(Rel-16)_SON_5G, EE_5G" w:date="2020-06-29T11:54:00Z">
        <w:r w:rsidRPr="000C2D92">
          <w:t xml:space="preserve">    </w:t>
        </w:r>
        <w:r>
          <w:t xml:space="preserve">description "Classs representing Distributed SON or </w:t>
        </w:r>
        <w:r>
          <w:rPr>
            <w:lang w:eastAsia="zh-CN"/>
          </w:rPr>
          <w:t xml:space="preserve">Domain-Centralized </w:t>
        </w:r>
        <w:r>
          <w:t xml:space="preserve">SON </w:t>
        </w:r>
        <w:r w:rsidRPr="00E63AA5">
          <w:t>Energy Saving</w:t>
        </w:r>
        <w:r>
          <w:t xml:space="preserve"> feature";</w:t>
        </w:r>
      </w:ins>
    </w:p>
    <w:p w:rsidR="00262CCB" w:rsidRDefault="00262CCB" w:rsidP="00262CCB">
      <w:pPr>
        <w:pStyle w:val="PL"/>
        <w:rPr>
          <w:ins w:id="22473" w:author="28.541_CR0289_(Rel-16)_SON_5G, EE_5G" w:date="2020-06-29T11:54:00Z"/>
        </w:rPr>
      </w:pPr>
      <w:ins w:id="22474" w:author="28.541_CR0289_(Rel-16)_SON_5G, EE_5G" w:date="2020-06-29T11:54:00Z">
        <w:r>
          <w:t xml:space="preserve">  }</w:t>
        </w:r>
      </w:ins>
    </w:p>
    <w:p w:rsidR="00262CCB" w:rsidRDefault="00262CCB" w:rsidP="00262CCB">
      <w:pPr>
        <w:pStyle w:val="PL"/>
        <w:rPr>
          <w:ins w:id="22475" w:author="28.541_CR0289_(Rel-16)_SON_5G, EE_5G" w:date="2020-06-29T11:54:00Z"/>
        </w:rPr>
      </w:pPr>
    </w:p>
    <w:p w:rsidR="00262CCB" w:rsidRDefault="00262CCB" w:rsidP="00262CCB">
      <w:pPr>
        <w:pStyle w:val="PL"/>
        <w:rPr>
          <w:ins w:id="22476" w:author="28.541_CR0289_(Rel-16)_SON_5G, EE_5G" w:date="2020-06-29T11:54:00Z"/>
        </w:rPr>
      </w:pPr>
      <w:ins w:id="22477" w:author="28.541_CR0289_(Rel-16)_SON_5G, EE_5G" w:date="2020-06-29T11:54:00Z">
        <w:r>
          <w:t xml:space="preserve">  feature DRACHOptimizationFunction {</w:t>
        </w:r>
      </w:ins>
    </w:p>
    <w:p w:rsidR="00262CCB" w:rsidRDefault="00262CCB" w:rsidP="00262CCB">
      <w:pPr>
        <w:pStyle w:val="PL"/>
        <w:rPr>
          <w:ins w:id="22478" w:author="28.541_CR0289_(Rel-16)_SON_5G, EE_5G" w:date="2020-06-29T11:54:00Z"/>
        </w:rPr>
      </w:pPr>
      <w:ins w:id="22479" w:author="28.541_CR0289_(Rel-16)_SON_5G, EE_5G" w:date="2020-06-29T11:54:00Z">
        <w:r w:rsidRPr="000C2D92">
          <w:t xml:space="preserve">    </w:t>
        </w:r>
        <w:r>
          <w:t>description "Classs representing D-SON function of RACH optimization feature";</w:t>
        </w:r>
      </w:ins>
    </w:p>
    <w:p w:rsidR="00262CCB" w:rsidRDefault="00262CCB" w:rsidP="00262CCB">
      <w:pPr>
        <w:pStyle w:val="PL"/>
        <w:rPr>
          <w:ins w:id="22480" w:author="28.541_CR0289_(Rel-16)_SON_5G, EE_5G" w:date="2020-06-29T11:54:00Z"/>
        </w:rPr>
      </w:pPr>
      <w:ins w:id="22481" w:author="28.541_CR0289_(Rel-16)_SON_5G, EE_5G" w:date="2020-06-29T11:54:00Z">
        <w:r>
          <w:t xml:space="preserve">  }</w:t>
        </w:r>
      </w:ins>
    </w:p>
    <w:p w:rsidR="00262CCB" w:rsidRDefault="00262CCB" w:rsidP="00262CCB">
      <w:pPr>
        <w:pStyle w:val="PL"/>
        <w:rPr>
          <w:ins w:id="22482" w:author="28.541_CR0289_(Rel-16)_SON_5G, EE_5G" w:date="2020-06-29T11:54:00Z"/>
        </w:rPr>
      </w:pPr>
    </w:p>
    <w:p w:rsidR="00262CCB" w:rsidRDefault="00262CCB" w:rsidP="00262CCB">
      <w:pPr>
        <w:pStyle w:val="PL"/>
        <w:rPr>
          <w:ins w:id="22483" w:author="28.541_CR0289_(Rel-16)_SON_5G, EE_5G" w:date="2020-06-29T11:54:00Z"/>
        </w:rPr>
      </w:pPr>
      <w:ins w:id="22484" w:author="28.541_CR0289_(Rel-16)_SON_5G, EE_5G" w:date="2020-06-29T11:54:00Z">
        <w:r>
          <w:t xml:space="preserve">  feature DMROFunction {</w:t>
        </w:r>
      </w:ins>
    </w:p>
    <w:p w:rsidR="00262CCB" w:rsidRDefault="00262CCB" w:rsidP="00262CCB">
      <w:pPr>
        <w:pStyle w:val="PL"/>
        <w:rPr>
          <w:ins w:id="22485" w:author="28.541_CR0289_(Rel-16)_SON_5G, EE_5G" w:date="2020-06-29T11:54:00Z"/>
        </w:rPr>
      </w:pPr>
      <w:ins w:id="22486" w:author="28.541_CR0289_(Rel-16)_SON_5G, EE_5G" w:date="2020-06-29T11:54:00Z">
        <w:r w:rsidRPr="000C2D92">
          <w:t xml:space="preserve">    </w:t>
        </w:r>
        <w:r>
          <w:t>description "Classs representing D-SON function of MRO feature";</w:t>
        </w:r>
      </w:ins>
    </w:p>
    <w:p w:rsidR="00262CCB" w:rsidRDefault="00262CCB" w:rsidP="00262CCB">
      <w:pPr>
        <w:pStyle w:val="PL"/>
        <w:rPr>
          <w:ins w:id="22487" w:author="28.541_CR0289_(Rel-16)_SON_5G, EE_5G" w:date="2020-06-29T11:54:00Z"/>
        </w:rPr>
      </w:pPr>
      <w:ins w:id="22488" w:author="28.541_CR0289_(Rel-16)_SON_5G, EE_5G" w:date="2020-06-29T11:54:00Z">
        <w:r>
          <w:t xml:space="preserve">  }</w:t>
        </w:r>
      </w:ins>
    </w:p>
    <w:p w:rsidR="00262CCB" w:rsidRDefault="00262CCB" w:rsidP="00262CCB">
      <w:pPr>
        <w:pStyle w:val="PL"/>
        <w:rPr>
          <w:ins w:id="22489" w:author="28.541_CR0289_(Rel-16)_SON_5G, EE_5G" w:date="2020-06-29T11:54:00Z"/>
        </w:rPr>
      </w:pPr>
    </w:p>
    <w:p w:rsidR="00262CCB" w:rsidRDefault="00262CCB" w:rsidP="00262CCB">
      <w:pPr>
        <w:pStyle w:val="PL"/>
        <w:rPr>
          <w:ins w:id="22490" w:author="28.541_CR0289_(Rel-16)_SON_5G, EE_5G" w:date="2020-06-29T11:54:00Z"/>
        </w:rPr>
      </w:pPr>
      <w:ins w:id="22491" w:author="28.541_CR0289_(Rel-16)_SON_5G, EE_5G" w:date="2020-06-29T11:54:00Z">
        <w:r>
          <w:t xml:space="preserve">  feature CESManagementFunction {</w:t>
        </w:r>
      </w:ins>
    </w:p>
    <w:p w:rsidR="00262CCB" w:rsidRDefault="00262CCB" w:rsidP="00262CCB">
      <w:pPr>
        <w:pStyle w:val="PL"/>
        <w:rPr>
          <w:ins w:id="22492" w:author="28.541_CR0289_(Rel-16)_SON_5G, EE_5G" w:date="2020-06-29T11:54:00Z"/>
        </w:rPr>
      </w:pPr>
      <w:ins w:id="22493" w:author="28.541_CR0289_(Rel-16)_SON_5G, EE_5G" w:date="2020-06-29T11:54:00Z">
        <w:r w:rsidRPr="000C2D92">
          <w:t xml:space="preserve">    </w:t>
        </w:r>
        <w:r>
          <w:t xml:space="preserve">description "Classs representing </w:t>
        </w:r>
        <w:r>
          <w:rPr>
            <w:lang w:eastAsia="zh-CN"/>
          </w:rPr>
          <w:t xml:space="preserve">Cross Domain-Centralized </w:t>
        </w:r>
        <w:r>
          <w:t xml:space="preserve">SON </w:t>
        </w:r>
        <w:r w:rsidRPr="00E63AA5">
          <w:t>Energy Saving</w:t>
        </w:r>
        <w:r>
          <w:t xml:space="preserve"> feature";</w:t>
        </w:r>
      </w:ins>
    </w:p>
    <w:p w:rsidR="00262CCB" w:rsidRDefault="00262CCB" w:rsidP="00262CCB">
      <w:pPr>
        <w:pStyle w:val="PL"/>
        <w:rPr>
          <w:ins w:id="22494" w:author="28.541_CR0289_(Rel-16)_SON_5G, EE_5G" w:date="2020-06-29T11:54:00Z"/>
        </w:rPr>
      </w:pPr>
      <w:ins w:id="22495" w:author="28.541_CR0289_(Rel-16)_SON_5G, EE_5G" w:date="2020-06-29T11:54:00Z">
        <w:r>
          <w:t xml:space="preserve">  }</w:t>
        </w:r>
      </w:ins>
    </w:p>
    <w:p w:rsidR="00E154AB" w:rsidRDefault="00E154AB" w:rsidP="00E154AB">
      <w:pPr>
        <w:pStyle w:val="PL"/>
      </w:pPr>
    </w:p>
    <w:p w:rsidR="00E154AB" w:rsidRDefault="00E154AB" w:rsidP="00E154AB">
      <w:pPr>
        <w:pStyle w:val="PL"/>
      </w:pPr>
      <w:r>
        <w:t xml:space="preserve">  grouping NRCellCUGrp {</w:t>
      </w:r>
    </w:p>
    <w:p w:rsidR="00E154AB" w:rsidRDefault="00E154AB" w:rsidP="00E154AB">
      <w:pPr>
        <w:pStyle w:val="PL"/>
      </w:pPr>
      <w:r>
        <w:t xml:space="preserve">    description "Represents the NRCellCU IOC.";</w:t>
      </w:r>
    </w:p>
    <w:p w:rsidR="00E154AB" w:rsidRDefault="00E154AB" w:rsidP="00E154AB">
      <w:pPr>
        <w:pStyle w:val="PL"/>
      </w:pPr>
      <w:r>
        <w:t xml:space="preserve">    reference "3GPP TS 28.541";</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leaf cellLocalId {        </w:t>
      </w:r>
      <w:r>
        <w:tab/>
      </w:r>
    </w:p>
    <w:p w:rsidR="00E154AB" w:rsidRDefault="00E154AB" w:rsidP="00E154AB">
      <w:pPr>
        <w:pStyle w:val="PL"/>
      </w:pPr>
      <w:r>
        <w:t xml:space="preserve">      description "Identifies an NR cell of a gNB. Together with corresponding</w:t>
      </w:r>
    </w:p>
    <w:p w:rsidR="00E154AB" w:rsidRDefault="00E154AB" w:rsidP="00E154AB">
      <w:pPr>
        <w:pStyle w:val="PL"/>
      </w:pPr>
      <w:r>
        <w:t xml:space="preserve">        gNB ID it forms the NR Cell Identifier (NCI).";</w:t>
      </w:r>
    </w:p>
    <w:p w:rsidR="00E154AB" w:rsidRDefault="00E154AB" w:rsidP="00E154AB">
      <w:pPr>
        <w:pStyle w:val="PL"/>
      </w:pPr>
      <w:r>
        <w:t xml:space="preserve">      mandatory true;</w:t>
      </w:r>
    </w:p>
    <w:p w:rsidR="00E154AB" w:rsidRDefault="00E154AB" w:rsidP="00E154AB">
      <w:pPr>
        <w:pStyle w:val="PL"/>
      </w:pPr>
      <w:r>
        <w:t xml:space="preserve">      type int32 { range "0..16383"; }      </w:t>
      </w:r>
      <w:r>
        <w:tab/>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pLMNInfoList {</w:t>
      </w:r>
    </w:p>
    <w:p w:rsidR="00E154AB" w:rsidRPr="00F94F50" w:rsidRDefault="00E154AB" w:rsidP="00E154AB">
      <w:pPr>
        <w:pStyle w:val="PL"/>
      </w:pPr>
      <w:r>
        <w:t xml:space="preserve">      description "</w:t>
      </w:r>
      <w:r w:rsidRPr="00F94F50">
        <w:t>The PLMNInfoList is a list of PLMNInfo data type. It defines which PLMNs</w:t>
      </w:r>
    </w:p>
    <w:p w:rsidR="00E154AB" w:rsidRPr="00F94F50" w:rsidRDefault="00E154AB" w:rsidP="00E154AB">
      <w:pPr>
        <w:pStyle w:val="PL"/>
      </w:pPr>
      <w:r w:rsidRPr="00F94F50">
        <w:t xml:space="preserve">        that can be served by the NR cell, and which S-NSSAIs that can be supported by the</w:t>
      </w:r>
    </w:p>
    <w:p w:rsidR="00E154AB" w:rsidRDefault="00E154AB" w:rsidP="00E154AB">
      <w:pPr>
        <w:pStyle w:val="PL"/>
      </w:pPr>
      <w:r w:rsidRPr="00F94F50">
        <w:t xml:space="preserve">        NR cell for corresponding PLMN in case of network slicing feature is supported.</w:t>
      </w:r>
      <w:r>
        <w:t>";</w:t>
      </w:r>
    </w:p>
    <w:p w:rsidR="00E154AB" w:rsidRDefault="00E154AB" w:rsidP="00E154AB">
      <w:pPr>
        <w:pStyle w:val="PL"/>
      </w:pPr>
      <w:r>
        <w:t xml:space="preserve">      // Note: Whether th</w:t>
      </w:r>
      <w:r w:rsidRPr="00F94F50">
        <w:t xml:space="preserve">e attribute pLMNId in the pLMNInfo </w:t>
      </w:r>
      <w:r>
        <w:t>can be writable depends on the implementation.</w:t>
      </w:r>
    </w:p>
    <w:p w:rsidR="00E154AB" w:rsidRDefault="00E154AB" w:rsidP="00E154AB">
      <w:pPr>
        <w:pStyle w:val="PL"/>
      </w:pPr>
      <w:r>
        <w:t xml:space="preserve">      key "mcc mnc";</w:t>
      </w:r>
    </w:p>
    <w:p w:rsidR="00E154AB" w:rsidRDefault="00E154AB" w:rsidP="00E154AB">
      <w:pPr>
        <w:pStyle w:val="PL"/>
      </w:pPr>
      <w:r>
        <w:t xml:space="preserve">      min-elements 1;</w:t>
      </w:r>
    </w:p>
    <w:p w:rsidR="00E154AB" w:rsidRDefault="00E154AB" w:rsidP="00E154AB">
      <w:pPr>
        <w:pStyle w:val="PL"/>
      </w:pPr>
      <w:r>
        <w:t xml:space="preserve">      uses </w:t>
      </w:r>
      <w:r w:rsidRPr="00F94F50">
        <w:t>nrcommon3gpp:PLMNInfo</w:t>
      </w:r>
      <w:r>
        <w:t>;</w:t>
      </w:r>
    </w:p>
    <w:p w:rsidR="00E154AB" w:rsidRDefault="00E154AB" w:rsidP="00E154AB">
      <w:pPr>
        <w:pStyle w:val="PL"/>
      </w:pPr>
      <w:r>
        <w:t xml:space="preserve">    }</w:t>
      </w:r>
    </w:p>
    <w:p w:rsidR="00E154AB" w:rsidRDefault="00E154AB" w:rsidP="00E154AB">
      <w:pPr>
        <w:pStyle w:val="PL"/>
      </w:pPr>
      <w:r>
        <w:tab/>
      </w:r>
      <w:r>
        <w:tab/>
      </w:r>
    </w:p>
    <w:p w:rsidR="00E154AB" w:rsidRDefault="00E154AB" w:rsidP="00E154AB">
      <w:pPr>
        <w:pStyle w:val="PL"/>
      </w:pPr>
    </w:p>
    <w:p w:rsidR="00E154AB" w:rsidRDefault="00E154AB" w:rsidP="00E154AB">
      <w:pPr>
        <w:pStyle w:val="PL"/>
      </w:pPr>
      <w:r>
        <w:t xml:space="preserve">    leaf nRFrequencyRef {</w:t>
      </w:r>
    </w:p>
    <w:p w:rsidR="00E154AB" w:rsidRDefault="00E154AB" w:rsidP="00E154AB">
      <w:pPr>
        <w:pStyle w:val="PL"/>
      </w:pPr>
      <w:r>
        <w:t xml:space="preserve">      description "Reference to corresponding NRFrequency instance.";</w:t>
      </w:r>
    </w:p>
    <w:p w:rsidR="00E154AB" w:rsidRDefault="00E154AB" w:rsidP="00E154AB">
      <w:pPr>
        <w:pStyle w:val="PL"/>
      </w:pPr>
      <w:r>
        <w:t xml:space="preserve">      config false;</w:t>
      </w:r>
    </w:p>
    <w:p w:rsidR="00E154AB" w:rsidRDefault="00E154AB" w:rsidP="00E154AB">
      <w:pPr>
        <w:pStyle w:val="PL"/>
      </w:pPr>
      <w:r>
        <w:t xml:space="preserve">      type types3gpp:DistinguishedName;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"/me3gpp:ManagedElement/gnbcucp3gpp:GNBCUCPFunction" {</w:t>
      </w:r>
    </w:p>
    <w:p w:rsidR="00E154AB" w:rsidRDefault="00E154AB" w:rsidP="00E154AB">
      <w:pPr>
        <w:pStyle w:val="PL"/>
      </w:pPr>
    </w:p>
    <w:p w:rsidR="00E154AB" w:rsidRDefault="00E154AB" w:rsidP="00E154AB">
      <w:pPr>
        <w:pStyle w:val="PL"/>
      </w:pPr>
      <w:r>
        <w:t xml:space="preserve">    list NRCellCU {</w:t>
      </w:r>
    </w:p>
    <w:p w:rsidR="00E154AB" w:rsidRDefault="00E154AB" w:rsidP="00E154AB">
      <w:pPr>
        <w:pStyle w:val="PL"/>
      </w:pPr>
      <w:r>
        <w:t xml:space="preserve">      description "Represents the information required by CU that is</w:t>
      </w:r>
    </w:p>
    <w:p w:rsidR="00E154AB" w:rsidRDefault="00E154AB" w:rsidP="00E154AB">
      <w:pPr>
        <w:pStyle w:val="PL"/>
      </w:pPr>
      <w:r>
        <w:t xml:space="preserve">        responsible for the management of inter-cell mobility and neighbour</w:t>
      </w:r>
    </w:p>
    <w:p w:rsidR="00E154AB" w:rsidRDefault="00E154AB" w:rsidP="00E154AB">
      <w:pPr>
        <w:pStyle w:val="PL"/>
      </w:pPr>
      <w:r>
        <w:t xml:space="preserve">        relations via ANR.";</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NRCellCUGrp;</w:t>
      </w:r>
    </w:p>
    <w:p w:rsidR="00E154AB" w:rsidRDefault="00E154AB" w:rsidP="00E154AB">
      <w:pPr>
        <w:pStyle w:val="PL"/>
      </w:pPr>
      <w:r>
        <w:t xml:space="preserve">      }</w:t>
      </w:r>
    </w:p>
    <w:p w:rsidR="00E154AB" w:rsidRDefault="00E154AB" w:rsidP="00E154AB">
      <w:pPr>
        <w:pStyle w:val="PL"/>
      </w:pPr>
      <w:r w:rsidRPr="00082EA0">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22496" w:name="_Toc27405594"/>
      <w:bookmarkStart w:id="22497" w:name="_Toc35878786"/>
      <w:bookmarkStart w:id="22498" w:name="_Toc36220602"/>
      <w:bookmarkStart w:id="22499" w:name="_Toc36474700"/>
      <w:bookmarkStart w:id="22500" w:name="_Toc36542972"/>
      <w:bookmarkStart w:id="22501" w:name="_Toc36543793"/>
      <w:bookmarkStart w:id="22502" w:name="_Toc36568031"/>
      <w:bookmarkStart w:id="22503" w:name="_Toc44341770"/>
      <w:r>
        <w:rPr>
          <w:lang w:eastAsia="zh-CN"/>
        </w:rPr>
        <w:t>E.5.20</w:t>
      </w:r>
      <w:r>
        <w:rPr>
          <w:lang w:eastAsia="zh-CN"/>
        </w:rPr>
        <w:tab/>
      </w:r>
      <w:r w:rsidRPr="00B22EF8">
        <w:rPr>
          <w:lang w:eastAsia="zh-CN"/>
        </w:rPr>
        <w:t>module</w:t>
      </w:r>
      <w:r>
        <w:rPr>
          <w:lang w:eastAsia="zh-CN"/>
        </w:rPr>
        <w:t xml:space="preserve"> </w:t>
      </w:r>
      <w:r w:rsidRPr="00B22EF8">
        <w:rPr>
          <w:lang w:eastAsia="zh-CN"/>
        </w:rPr>
        <w:t>_3gpp-nr-nrm-nrcelldu@20</w:t>
      </w:r>
      <w:r>
        <w:rPr>
          <w:lang w:eastAsia="zh-CN"/>
        </w:rPr>
        <w:t>20</w:t>
      </w:r>
      <w:r w:rsidRPr="00B22EF8">
        <w:rPr>
          <w:lang w:eastAsia="zh-CN"/>
        </w:rPr>
        <w:t>-</w:t>
      </w:r>
      <w:r>
        <w:rPr>
          <w:lang w:eastAsia="zh-CN"/>
        </w:rPr>
        <w:t>02-14</w:t>
      </w:r>
      <w:r w:rsidRPr="00B22EF8">
        <w:rPr>
          <w:lang w:eastAsia="zh-CN"/>
        </w:rPr>
        <w:t>.yang</w:t>
      </w:r>
      <w:bookmarkEnd w:id="22496"/>
      <w:bookmarkEnd w:id="22497"/>
      <w:bookmarkEnd w:id="22498"/>
      <w:bookmarkEnd w:id="22499"/>
      <w:bookmarkEnd w:id="22500"/>
      <w:bookmarkEnd w:id="22501"/>
      <w:bookmarkEnd w:id="22502"/>
      <w:bookmarkEnd w:id="22503"/>
    </w:p>
    <w:p w:rsidR="00E154AB" w:rsidRDefault="00E154AB" w:rsidP="00E154AB">
      <w:pPr>
        <w:pStyle w:val="PL"/>
      </w:pPr>
      <w:r>
        <w:t>module _3gpp-nr-nrm-nrcelldu {</w:t>
      </w:r>
    </w:p>
    <w:p w:rsidR="00E154AB" w:rsidRDefault="00E154AB" w:rsidP="00E154AB">
      <w:pPr>
        <w:pStyle w:val="PL"/>
      </w:pPr>
      <w:r>
        <w:t xml:space="preserve">  yang-version 1.1;</w:t>
      </w:r>
    </w:p>
    <w:p w:rsidR="00E154AB" w:rsidRDefault="00E154AB" w:rsidP="00E154AB">
      <w:pPr>
        <w:pStyle w:val="PL"/>
      </w:pPr>
      <w:r>
        <w:t xml:space="preserve">  namespace "urn:3gpp:sa5:_3gpp-nr-nrm-nrcelldu";</w:t>
      </w:r>
    </w:p>
    <w:p w:rsidR="00E154AB" w:rsidRDefault="00E154AB" w:rsidP="00E154AB">
      <w:pPr>
        <w:pStyle w:val="PL"/>
      </w:pPr>
      <w:r>
        <w:t xml:space="preserve">  prefix "nrcelldu3gpp";</w:t>
      </w:r>
    </w:p>
    <w:p w:rsidR="00E154AB" w:rsidRDefault="00E154AB" w:rsidP="00E154AB">
      <w:pPr>
        <w:pStyle w:val="PL"/>
      </w:pP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_3gpp-common-top { prefix top3gpp; }</w:t>
      </w:r>
    </w:p>
    <w:p w:rsidR="00E154AB" w:rsidRPr="00F94F50" w:rsidRDefault="00E154AB" w:rsidP="00E154AB">
      <w:pPr>
        <w:pStyle w:val="PL"/>
      </w:pPr>
      <w:r>
        <w:t xml:space="preserve">  import _3gpp-nr-nrm-gnbdufunction { prefix gnbdu3gpp; }</w:t>
      </w:r>
    </w:p>
    <w:p w:rsidR="00E154AB" w:rsidRPr="00F94F50" w:rsidRDefault="00E154AB" w:rsidP="00E154AB">
      <w:pPr>
        <w:pStyle w:val="PL"/>
      </w:pPr>
      <w:r w:rsidRPr="00F94F50">
        <w:t xml:space="preserve">  import _3gpp-nr-nrm-rrmpolicy { prefix nrrrmpolicy3gpp; }</w:t>
      </w:r>
    </w:p>
    <w:p w:rsidR="00E154AB" w:rsidRPr="00F94F50" w:rsidRDefault="00E154AB" w:rsidP="00E154AB">
      <w:pPr>
        <w:pStyle w:val="PL"/>
      </w:pPr>
      <w:r w:rsidRPr="00F94F50">
        <w:t xml:space="preserve">  import _3gpp-nr-nrm-common { prefix nrcommon3gpp; }</w:t>
      </w:r>
    </w:p>
    <w:p w:rsidR="00E154AB" w:rsidRDefault="00E154AB" w:rsidP="00E154AB">
      <w:pPr>
        <w:pStyle w:val="PL"/>
      </w:pPr>
    </w:p>
    <w:p w:rsidR="00E154AB" w:rsidRDefault="00E154AB" w:rsidP="00E154AB">
      <w:pPr>
        <w:pStyle w:val="PL"/>
      </w:pPr>
    </w:p>
    <w:p w:rsidR="00262CCB" w:rsidRDefault="00E154AB" w:rsidP="00262CCB">
      <w:pPr>
        <w:pStyle w:val="PL"/>
        <w:rPr>
          <w:ins w:id="22504" w:author="28.541_CR0289_(Rel-16)_SON_5G, EE_5G" w:date="2020-06-29T11:55:00Z"/>
        </w:rPr>
      </w:pPr>
      <w:r>
        <w:t xml:space="preserve">  organization "3GPP SA5";</w:t>
      </w:r>
    </w:p>
    <w:p w:rsidR="00E154AB" w:rsidRPr="00D07F51" w:rsidRDefault="00262CCB" w:rsidP="00262CCB">
      <w:pPr>
        <w:pStyle w:val="PL"/>
      </w:pPr>
      <w:ins w:id="22505" w:author="28.541_CR0289_(Rel-16)_SON_5G, EE_5G" w:date="2020-06-29T11:55:00Z">
        <w:r w:rsidRPr="004C2BE0">
          <w:t xml:space="preserve">  contact "https://www.3gpp.org/DynaReport/TSG-WG--S5--officials.htm?Itemid=464";</w:t>
        </w:r>
      </w:ins>
    </w:p>
    <w:p w:rsidR="00E154AB" w:rsidRDefault="00E154AB" w:rsidP="00E154AB">
      <w:pPr>
        <w:pStyle w:val="PL"/>
      </w:pPr>
      <w:r w:rsidRPr="004C2BE0">
        <w:rPr>
          <w:rPrChange w:id="22506" w:author="32.423_CR0115R1_(Rel-16)_TM_SBMA, OAM_RTT" w:date="2020-07-06T10:40:00Z">
            <w:rPr/>
          </w:rPrChange>
        </w:rPr>
        <w:t xml:space="preserve">  </w:t>
      </w:r>
      <w:r>
        <w:t>description "Defines the YANG mapping of the NRCellDU Information Object</w:t>
      </w:r>
    </w:p>
    <w:p w:rsidR="00E154AB" w:rsidRDefault="00E154AB" w:rsidP="00E154AB">
      <w:pPr>
        <w:pStyle w:val="PL"/>
      </w:pPr>
      <w:r>
        <w:t xml:space="preserve">    Class (IOC) that is part of the NR Network Resource Model (NRM).";</w:t>
      </w:r>
    </w:p>
    <w:p w:rsidR="00E154AB" w:rsidRDefault="00E154AB" w:rsidP="00E154AB">
      <w:pPr>
        <w:pStyle w:val="PL"/>
      </w:pPr>
      <w:r>
        <w:t xml:space="preserve">  reference "3GPP TS 28.541 5G Network Resource Model (NRM)";</w:t>
      </w:r>
    </w:p>
    <w:p w:rsidR="00262CCB" w:rsidRDefault="00262CCB" w:rsidP="00262CCB">
      <w:pPr>
        <w:pStyle w:val="PL"/>
        <w:rPr>
          <w:ins w:id="22507" w:author="28.541_CR0289_(Rel-16)_SON_5G, EE_5G" w:date="2020-06-29T11:56:00Z"/>
        </w:rPr>
      </w:pPr>
    </w:p>
    <w:p w:rsidR="00E154AB" w:rsidRDefault="00262CCB" w:rsidP="00262CCB">
      <w:pPr>
        <w:pStyle w:val="PL"/>
      </w:pPr>
      <w:ins w:id="22508" w:author="28.541_CR0289_(Rel-16)_SON_5G, EE_5G" w:date="2020-06-29T11:56:00Z">
        <w:r>
          <w:rPr>
            <w:rFonts w:hint="eastAsia"/>
            <w:lang w:eastAsia="zh-CN"/>
          </w:rPr>
          <w:t xml:space="preserve"> </w:t>
        </w:r>
        <w:r>
          <w:rPr>
            <w:lang w:eastAsia="zh-CN"/>
          </w:rPr>
          <w:t xml:space="preserve"> </w:t>
        </w:r>
        <w:r w:rsidRPr="00617C50">
          <w:rPr>
            <w:rFonts w:cs="Courier New"/>
            <w:szCs w:val="16"/>
            <w:lang w:eastAsia="zh-CN"/>
          </w:rPr>
          <w:t>revision 2020-0</w:t>
        </w:r>
        <w:r>
          <w:rPr>
            <w:rFonts w:cs="Courier New"/>
            <w:szCs w:val="16"/>
            <w:lang w:eastAsia="zh-CN"/>
          </w:rPr>
          <w:t>5</w:t>
        </w:r>
        <w:r w:rsidRPr="00617C50">
          <w:rPr>
            <w:rFonts w:cs="Courier New"/>
            <w:szCs w:val="16"/>
            <w:lang w:eastAsia="zh-CN"/>
          </w:rPr>
          <w:t>-</w:t>
        </w:r>
        <w:r>
          <w:rPr>
            <w:rFonts w:cs="Courier New"/>
            <w:szCs w:val="16"/>
            <w:lang w:eastAsia="zh-CN"/>
          </w:rPr>
          <w:t>08</w:t>
        </w:r>
        <w:r w:rsidRPr="00617C50">
          <w:rPr>
            <w:rFonts w:cs="Courier New"/>
            <w:szCs w:val="16"/>
            <w:lang w:eastAsia="zh-CN"/>
          </w:rPr>
          <w:t xml:space="preserve"> { reference S5-</w:t>
        </w:r>
        <w:r w:rsidRPr="00981673">
          <w:rPr>
            <w:rFonts w:cs="Courier New"/>
            <w:szCs w:val="16"/>
            <w:lang w:eastAsia="zh-CN"/>
          </w:rPr>
          <w:t>203316</w:t>
        </w:r>
        <w:r w:rsidRPr="00617C50">
          <w:rPr>
            <w:rFonts w:cs="Courier New"/>
            <w:szCs w:val="16"/>
            <w:lang w:eastAsia="zh-CN"/>
          </w:rPr>
          <w:t xml:space="preserve"> ; }</w:t>
        </w:r>
      </w:ins>
    </w:p>
    <w:p w:rsidR="00E154AB" w:rsidRDefault="00E154AB" w:rsidP="00E154AB">
      <w:pPr>
        <w:pStyle w:val="PL"/>
      </w:pPr>
      <w:r w:rsidRPr="00F94F50">
        <w:t xml:space="preserve">  revision 20</w:t>
      </w:r>
      <w:r>
        <w:t>20-02-14</w:t>
      </w:r>
      <w:r w:rsidRPr="00F94F50">
        <w:t xml:space="preserve"> { reference S5-</w:t>
      </w:r>
      <w:r>
        <w:t>20XXXX</w:t>
      </w:r>
      <w:r w:rsidRPr="00F94F50">
        <w:t xml:space="preserve"> ; }</w:t>
      </w:r>
    </w:p>
    <w:p w:rsidR="00E154AB" w:rsidRPr="00A01DA7" w:rsidRDefault="00E154AB" w:rsidP="00E154AB">
      <w:pPr>
        <w:pStyle w:val="PL"/>
      </w:pPr>
      <w:r w:rsidRPr="00A01DA7">
        <w:t xml:space="preserve">  revision 2019-10-28 { reference S5-193518 ; }</w:t>
      </w:r>
    </w:p>
    <w:p w:rsidR="00E154AB" w:rsidRDefault="00E154AB" w:rsidP="00E154AB">
      <w:pPr>
        <w:pStyle w:val="PL"/>
      </w:pPr>
      <w:r>
        <w:t xml:space="preserve">  revision 2019-</w:t>
      </w:r>
      <w:r w:rsidRPr="00B22EF8">
        <w:t>09-03</w:t>
      </w:r>
      <w:r>
        <w:t xml:space="preserve"> {</w:t>
      </w:r>
    </w:p>
    <w:p w:rsidR="00E154AB" w:rsidRDefault="00E154AB" w:rsidP="00E154AB">
      <w:pPr>
        <w:pStyle w:val="PL"/>
      </w:pPr>
      <w:r>
        <w:t xml:space="preserve">    description "Initial revision";</w:t>
      </w:r>
    </w:p>
    <w:p w:rsidR="00E154AB" w:rsidRDefault="00E154AB" w:rsidP="00E154AB">
      <w:pPr>
        <w:pStyle w:val="PL"/>
      </w:pPr>
      <w:r>
        <w:t xml:space="preserve">  }</w:t>
      </w:r>
    </w:p>
    <w:p w:rsidR="00262CCB" w:rsidRDefault="00262CCB" w:rsidP="00262CCB">
      <w:pPr>
        <w:pStyle w:val="PL"/>
        <w:rPr>
          <w:ins w:id="22509" w:author="28.541_CR0289_(Rel-16)_SON_5G, EE_5G" w:date="2020-06-29T11:57:00Z"/>
        </w:rPr>
      </w:pPr>
    </w:p>
    <w:p w:rsidR="00262CCB" w:rsidRDefault="00262CCB" w:rsidP="00262CCB">
      <w:pPr>
        <w:pStyle w:val="PL"/>
        <w:rPr>
          <w:ins w:id="22510" w:author="28.541_CR0289_(Rel-16)_SON_5G, EE_5G" w:date="2020-06-29T11:57:00Z"/>
        </w:rPr>
      </w:pPr>
      <w:ins w:id="22511" w:author="28.541_CR0289_(Rel-16)_SON_5G, EE_5G" w:date="2020-06-29T11:57:00Z">
        <w:r>
          <w:t xml:space="preserve">  feature DPCIConfigurationFunction {</w:t>
        </w:r>
      </w:ins>
    </w:p>
    <w:p w:rsidR="00262CCB" w:rsidRDefault="00262CCB" w:rsidP="00262CCB">
      <w:pPr>
        <w:pStyle w:val="PL"/>
        <w:rPr>
          <w:ins w:id="22512" w:author="28.541_CR0289_(Rel-16)_SON_5G, EE_5G" w:date="2020-06-29T11:57:00Z"/>
        </w:rPr>
      </w:pPr>
      <w:ins w:id="22513" w:author="28.541_CR0289_(Rel-16)_SON_5G, EE_5G" w:date="2020-06-29T11:57:00Z">
        <w:r w:rsidRPr="000C2D92">
          <w:t xml:space="preserve">    </w:t>
        </w:r>
        <w:r>
          <w:t xml:space="preserve">description "Classs representing Distributed SON or </w:t>
        </w:r>
        <w:r>
          <w:rPr>
            <w:lang w:eastAsia="zh-CN"/>
          </w:rPr>
          <w:t>Domain-Centralized</w:t>
        </w:r>
        <w:r w:rsidDel="001B3A48">
          <w:t xml:space="preserve"> </w:t>
        </w:r>
        <w:r>
          <w:t>SON function of PCI configuration feature";</w:t>
        </w:r>
      </w:ins>
    </w:p>
    <w:p w:rsidR="00262CCB" w:rsidRDefault="00262CCB" w:rsidP="00262CCB">
      <w:pPr>
        <w:pStyle w:val="PL"/>
        <w:rPr>
          <w:ins w:id="22514" w:author="28.541_CR0289_(Rel-16)_SON_5G, EE_5G" w:date="2020-06-29T11:57:00Z"/>
        </w:rPr>
      </w:pPr>
      <w:ins w:id="22515" w:author="28.541_CR0289_(Rel-16)_SON_5G, EE_5G" w:date="2020-06-29T11:57:00Z">
        <w:r>
          <w:t xml:space="preserve">  }</w:t>
        </w:r>
      </w:ins>
    </w:p>
    <w:p w:rsidR="00262CCB" w:rsidRDefault="00262CCB" w:rsidP="00262CCB">
      <w:pPr>
        <w:pStyle w:val="PL"/>
        <w:rPr>
          <w:ins w:id="22516" w:author="28.541_CR0289_(Rel-16)_SON_5G, EE_5G" w:date="2020-06-29T11:57:00Z"/>
        </w:rPr>
      </w:pPr>
      <w:ins w:id="22517" w:author="28.541_CR0289_(Rel-16)_SON_5G, EE_5G" w:date="2020-06-29T11:57:00Z">
        <w:r>
          <w:t xml:space="preserve">  </w:t>
        </w:r>
      </w:ins>
    </w:p>
    <w:p w:rsidR="00262CCB" w:rsidRDefault="00262CCB" w:rsidP="00262CCB">
      <w:pPr>
        <w:pStyle w:val="PL"/>
        <w:rPr>
          <w:ins w:id="22518" w:author="28.541_CR0289_(Rel-16)_SON_5G, EE_5G" w:date="2020-06-29T11:57:00Z"/>
        </w:rPr>
      </w:pPr>
      <w:ins w:id="22519" w:author="28.541_CR0289_(Rel-16)_SON_5G, EE_5G" w:date="2020-06-29T11:57:00Z">
        <w:r>
          <w:t xml:space="preserve">  feature CPCIConfigurationFunction {</w:t>
        </w:r>
      </w:ins>
    </w:p>
    <w:p w:rsidR="00262CCB" w:rsidRDefault="00262CCB" w:rsidP="00262CCB">
      <w:pPr>
        <w:pStyle w:val="PL"/>
        <w:rPr>
          <w:ins w:id="22520" w:author="28.541_CR0289_(Rel-16)_SON_5G, EE_5G" w:date="2020-06-29T11:57:00Z"/>
        </w:rPr>
      </w:pPr>
      <w:ins w:id="22521" w:author="28.541_CR0289_(Rel-16)_SON_5G, EE_5G" w:date="2020-06-29T11:57:00Z">
        <w:r w:rsidRPr="002108E7">
          <w:t xml:space="preserve">    </w:t>
        </w:r>
        <w:r>
          <w:t xml:space="preserve">description "Classs representing Cross </w:t>
        </w:r>
        <w:r>
          <w:rPr>
            <w:lang w:eastAsia="zh-CN"/>
          </w:rPr>
          <w:t>Domain-Centralized</w:t>
        </w:r>
        <w:r w:rsidDel="001B3A48">
          <w:t xml:space="preserve"> </w:t>
        </w:r>
        <w:r>
          <w:t>SON function of PCI configuration feature";</w:t>
        </w:r>
      </w:ins>
    </w:p>
    <w:p w:rsidR="00262CCB" w:rsidRDefault="00262CCB" w:rsidP="00262CCB">
      <w:pPr>
        <w:pStyle w:val="PL"/>
        <w:rPr>
          <w:ins w:id="22522" w:author="28.541_CR0289_(Rel-16)_SON_5G, EE_5G" w:date="2020-06-29T11:57:00Z"/>
        </w:rPr>
      </w:pPr>
      <w:ins w:id="22523" w:author="28.541_CR0289_(Rel-16)_SON_5G, EE_5G" w:date="2020-06-29T11:57:00Z">
        <w:r>
          <w:t xml:space="preserve">  }</w:t>
        </w:r>
      </w:ins>
    </w:p>
    <w:p w:rsidR="00E154AB" w:rsidRDefault="00E154AB" w:rsidP="00E154AB">
      <w:pPr>
        <w:pStyle w:val="PL"/>
      </w:pPr>
    </w:p>
    <w:p w:rsidR="00E154AB" w:rsidRDefault="00E154AB" w:rsidP="00E154AB">
      <w:pPr>
        <w:pStyle w:val="PL"/>
      </w:pPr>
      <w:r>
        <w:t xml:space="preserve">  grouping NRCellDUGrp {</w:t>
      </w:r>
    </w:p>
    <w:p w:rsidR="00E154AB" w:rsidRDefault="00E154AB" w:rsidP="00E154AB">
      <w:pPr>
        <w:pStyle w:val="PL"/>
      </w:pPr>
      <w:r>
        <w:t xml:space="preserve">    description "Represents the NRCellDU IOC.";</w:t>
      </w:r>
    </w:p>
    <w:p w:rsidR="00E154AB" w:rsidRDefault="00E154AB" w:rsidP="00E154AB">
      <w:pPr>
        <w:pStyle w:val="PL"/>
      </w:pPr>
      <w:r>
        <w:t xml:space="preserve">    reference "3GPP TS 28.541";</w:t>
      </w:r>
    </w:p>
    <w:p w:rsidR="00E154AB" w:rsidRDefault="00E154AB" w:rsidP="00E154AB">
      <w:pPr>
        <w:pStyle w:val="PL"/>
      </w:pPr>
      <w:r>
        <w:t xml:space="preserve">    uses mf3gpp:ManagedFunctionGrp;</w:t>
      </w:r>
    </w:p>
    <w:p w:rsidR="00E154AB" w:rsidRDefault="00E154AB" w:rsidP="00E154AB">
      <w:pPr>
        <w:pStyle w:val="PL"/>
      </w:pPr>
      <w:r w:rsidRPr="00F94F50">
        <w:t xml:space="preserve">    uses nrrrmpolicy3gpp:RRMPolicy_Grp;</w:t>
      </w:r>
    </w:p>
    <w:p w:rsidR="00E154AB" w:rsidRDefault="00E154AB" w:rsidP="00E154AB">
      <w:pPr>
        <w:pStyle w:val="PL"/>
      </w:pPr>
      <w:r>
        <w:t xml:space="preserve">        </w:t>
      </w:r>
    </w:p>
    <w:p w:rsidR="00E154AB" w:rsidRDefault="00E154AB" w:rsidP="00E154AB">
      <w:pPr>
        <w:pStyle w:val="PL"/>
      </w:pPr>
      <w:r>
        <w:t xml:space="preserve">    leaf cellLocalId {</w:t>
      </w:r>
    </w:p>
    <w:p w:rsidR="00E154AB" w:rsidRDefault="00E154AB" w:rsidP="00E154AB">
      <w:pPr>
        <w:pStyle w:val="PL"/>
      </w:pPr>
      <w:r>
        <w:t xml:space="preserve">      description "Identifies an NR cell of a gNB. Together with the</w:t>
      </w:r>
    </w:p>
    <w:p w:rsidR="00E154AB" w:rsidRDefault="00E154AB" w:rsidP="00E154AB">
      <w:pPr>
        <w:pStyle w:val="PL"/>
      </w:pPr>
      <w:r>
        <w:t xml:space="preserve">        corresponding gNB identifier in forms the NR Cell Identity (NCI)."; </w:t>
      </w:r>
    </w:p>
    <w:p w:rsidR="00E154AB" w:rsidRDefault="00E154AB" w:rsidP="00E154AB">
      <w:pPr>
        <w:pStyle w:val="PL"/>
      </w:pPr>
      <w:r>
        <w:t xml:space="preserve">      reference "NCI in 3GPP TS 38.300";</w:t>
      </w:r>
    </w:p>
    <w:p w:rsidR="00E154AB" w:rsidRDefault="00E154AB" w:rsidP="00E154AB">
      <w:pPr>
        <w:pStyle w:val="PL"/>
      </w:pPr>
      <w:r>
        <w:t xml:space="preserve">      mandatory true;</w:t>
      </w:r>
    </w:p>
    <w:p w:rsidR="00E154AB" w:rsidRDefault="00E154AB" w:rsidP="00E154AB">
      <w:pPr>
        <w:pStyle w:val="PL"/>
      </w:pPr>
      <w:r>
        <w:t xml:space="preserve">      type int32 { range "0..16383";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operationalState  {</w:t>
      </w:r>
    </w:p>
    <w:p w:rsidR="00E154AB" w:rsidRDefault="00E154AB" w:rsidP="00E154AB">
      <w:pPr>
        <w:pStyle w:val="PL"/>
      </w:pPr>
      <w:r>
        <w:t xml:space="preserve">      description "Operational state of the NRCellDU instance. Indicates</w:t>
      </w:r>
    </w:p>
    <w:p w:rsidR="00E154AB" w:rsidRDefault="00E154AB" w:rsidP="00E154AB">
      <w:pPr>
        <w:pStyle w:val="PL"/>
      </w:pPr>
      <w:r>
        <w:t xml:space="preserve">        whether the resource is installed and partially or fully operable</w:t>
      </w:r>
    </w:p>
    <w:p w:rsidR="00E154AB" w:rsidRDefault="00E154AB" w:rsidP="00E154AB">
      <w:pPr>
        <w:pStyle w:val="PL"/>
      </w:pPr>
      <w:r>
        <w:t xml:space="preserve">        (ENABLED) or the resource is not installed or not operable</w:t>
      </w:r>
    </w:p>
    <w:p w:rsidR="00E154AB" w:rsidRDefault="00E154AB" w:rsidP="00E154AB">
      <w:pPr>
        <w:pStyle w:val="PL"/>
      </w:pPr>
      <w:r>
        <w:t xml:space="preserve">        (DISABLED).";</w:t>
      </w:r>
    </w:p>
    <w:p w:rsidR="00E154AB" w:rsidRDefault="00E154AB" w:rsidP="00E154AB">
      <w:pPr>
        <w:pStyle w:val="PL"/>
      </w:pPr>
      <w:r>
        <w:t xml:space="preserve">      config false;</w:t>
      </w:r>
    </w:p>
    <w:p w:rsidR="00E154AB" w:rsidRDefault="00E154AB" w:rsidP="00E154AB">
      <w:pPr>
        <w:pStyle w:val="PL"/>
      </w:pPr>
      <w:r>
        <w:t xml:space="preserve">      type types3gpp:OperationalState;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administrativeState  {</w:t>
      </w:r>
    </w:p>
    <w:p w:rsidR="00E154AB" w:rsidRDefault="00E154AB" w:rsidP="00E154AB">
      <w:pPr>
        <w:pStyle w:val="PL"/>
      </w:pPr>
      <w:r>
        <w:t xml:space="preserve">      description "Administrative state of the NRCellDU. Indicates the</w:t>
      </w:r>
    </w:p>
    <w:p w:rsidR="00E154AB" w:rsidRDefault="00E154AB" w:rsidP="00E154AB">
      <w:pPr>
        <w:pStyle w:val="PL"/>
      </w:pPr>
      <w:r>
        <w:t xml:space="preserve">        permission to use or prohibition against using the cell, imposed</w:t>
      </w:r>
    </w:p>
    <w:p w:rsidR="00E154AB" w:rsidRDefault="00E154AB" w:rsidP="00E154AB">
      <w:pPr>
        <w:pStyle w:val="PL"/>
      </w:pPr>
      <w:r>
        <w:t xml:space="preserve">        through the OAM services.";</w:t>
      </w:r>
    </w:p>
    <w:p w:rsidR="00E154AB" w:rsidRDefault="00E154AB" w:rsidP="00E154AB">
      <w:pPr>
        <w:pStyle w:val="PL"/>
      </w:pPr>
      <w:r>
        <w:t xml:space="preserve">      type types3gpp:AdministrativeState;</w:t>
      </w:r>
    </w:p>
    <w:p w:rsidR="00E154AB" w:rsidRDefault="00E154AB" w:rsidP="00E154AB">
      <w:pPr>
        <w:pStyle w:val="PL"/>
      </w:pPr>
      <w:r w:rsidRPr="00B22EF8">
        <w:t xml:space="preserve">      default LOCKED;</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cellState  {</w:t>
      </w:r>
    </w:p>
    <w:p w:rsidR="00E154AB" w:rsidRDefault="00E154AB" w:rsidP="00E154AB">
      <w:pPr>
        <w:pStyle w:val="PL"/>
      </w:pPr>
      <w:r>
        <w:t xml:space="preserve">      description "Cell state of the NRCellDU instance. Indicates whether the</w:t>
      </w:r>
    </w:p>
    <w:p w:rsidR="00E154AB" w:rsidRDefault="00E154AB" w:rsidP="00E154AB">
      <w:pPr>
        <w:pStyle w:val="PL"/>
      </w:pPr>
      <w:r>
        <w:t xml:space="preserve">        cell is not currently in use (IDLE), or currently in use but not</w:t>
      </w:r>
    </w:p>
    <w:p w:rsidR="00E154AB" w:rsidRDefault="00E154AB" w:rsidP="00E154AB">
      <w:pPr>
        <w:pStyle w:val="PL"/>
      </w:pPr>
      <w:r>
        <w:t xml:space="preserve">        configured to carry traffic (INACTIVE), or currently in use and is</w:t>
      </w:r>
    </w:p>
    <w:p w:rsidR="00E154AB" w:rsidRDefault="00E154AB" w:rsidP="00E154AB">
      <w:pPr>
        <w:pStyle w:val="PL"/>
      </w:pPr>
      <w:r>
        <w:t xml:space="preserve">        configured to carry traffic (ACTIVE).";</w:t>
      </w:r>
    </w:p>
    <w:p w:rsidR="00E154AB" w:rsidRDefault="00E154AB" w:rsidP="00E154AB">
      <w:pPr>
        <w:pStyle w:val="PL"/>
      </w:pPr>
      <w:r>
        <w:t xml:space="preserve">      config false;</w:t>
      </w:r>
    </w:p>
    <w:p w:rsidR="00E154AB" w:rsidRDefault="00E154AB" w:rsidP="00E154AB">
      <w:pPr>
        <w:pStyle w:val="PL"/>
      </w:pPr>
      <w:r>
        <w:t xml:space="preserve">      type types3gpp:CellState;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pLMNInfoList {</w:t>
      </w:r>
    </w:p>
    <w:p w:rsidR="00E154AB" w:rsidRPr="00F94F50" w:rsidRDefault="00E154AB" w:rsidP="00E154AB">
      <w:pPr>
        <w:pStyle w:val="PL"/>
      </w:pPr>
      <w:r>
        <w:t xml:space="preserve">      description "</w:t>
      </w:r>
      <w:r w:rsidRPr="00F94F50">
        <w:t>The PLMNInfoList is a list of PLMNInfo data type. It defines which PLMNs that</w:t>
      </w:r>
    </w:p>
    <w:p w:rsidR="00E154AB" w:rsidRPr="00F94F50" w:rsidRDefault="00E154AB" w:rsidP="00E154AB">
      <w:pPr>
        <w:pStyle w:val="PL"/>
      </w:pPr>
      <w:r w:rsidRPr="00F94F50">
        <w:t xml:space="preserve">        can be served by the NR cell, and which S-NSSAIs that can be supported by the NR cell for</w:t>
      </w:r>
    </w:p>
    <w:p w:rsidR="00E154AB" w:rsidRPr="00F94F50" w:rsidRDefault="00E154AB" w:rsidP="00E154AB">
      <w:pPr>
        <w:pStyle w:val="PL"/>
      </w:pPr>
      <w:r w:rsidRPr="00F94F50">
        <w:t xml:space="preserve">        corresponding PLMN in case of network slicing feature is supported. The plMNId of the first</w:t>
      </w:r>
    </w:p>
    <w:p w:rsidR="00E154AB" w:rsidRDefault="00E154AB" w:rsidP="00E154AB">
      <w:pPr>
        <w:pStyle w:val="PL"/>
      </w:pPr>
      <w:r w:rsidRPr="00F94F50">
        <w:t xml:space="preserve">        entry of the list is the PLMNId used to construct the nCGI for the NR cell.</w:t>
      </w:r>
      <w:r>
        <w:t>";</w:t>
      </w:r>
    </w:p>
    <w:p w:rsidR="00E154AB" w:rsidRDefault="00E154AB" w:rsidP="00E154AB">
      <w:pPr>
        <w:pStyle w:val="PL"/>
      </w:pPr>
      <w:r>
        <w:lastRenderedPageBreak/>
        <w:t xml:space="preserve">      key "mcc mnc";</w:t>
      </w:r>
    </w:p>
    <w:p w:rsidR="00E154AB" w:rsidRDefault="00E154AB" w:rsidP="00E154AB">
      <w:pPr>
        <w:pStyle w:val="PL"/>
      </w:pPr>
      <w:r>
        <w:t xml:space="preserve">      min-elements 1;</w:t>
      </w:r>
    </w:p>
    <w:p w:rsidR="00E154AB" w:rsidRDefault="00E154AB" w:rsidP="00E154AB">
      <w:pPr>
        <w:pStyle w:val="PL"/>
      </w:pPr>
      <w:r>
        <w:t xml:space="preserve">      uses </w:t>
      </w:r>
      <w:r w:rsidRPr="00F94F50">
        <w:t>nrcommon3gpp</w:t>
      </w:r>
      <w:r>
        <w:t>:PLMNInfo;</w:t>
      </w:r>
    </w:p>
    <w:p w:rsidR="00E154AB" w:rsidRDefault="00E154AB" w:rsidP="00E154AB">
      <w:pPr>
        <w:pStyle w:val="PL"/>
      </w:pPr>
      <w:r>
        <w:t xml:space="preserve">    }</w:t>
      </w:r>
    </w:p>
    <w:p w:rsidR="00E154AB" w:rsidRDefault="00E154AB" w:rsidP="00E154AB">
      <w:pPr>
        <w:pStyle w:val="PL"/>
      </w:pPr>
      <w:r>
        <w:tab/>
      </w:r>
      <w:r>
        <w:tab/>
      </w:r>
    </w:p>
    <w:p w:rsidR="00E154AB" w:rsidRDefault="00E154AB" w:rsidP="00E154AB">
      <w:pPr>
        <w:pStyle w:val="PL"/>
      </w:pPr>
    </w:p>
    <w:p w:rsidR="00E154AB" w:rsidRDefault="00E154AB" w:rsidP="00E154AB">
      <w:pPr>
        <w:pStyle w:val="PL"/>
      </w:pPr>
      <w:r>
        <w:t xml:space="preserve">    leaf nRPCI {</w:t>
      </w:r>
    </w:p>
    <w:p w:rsidR="00E154AB" w:rsidRDefault="00E154AB" w:rsidP="00E154AB">
      <w:pPr>
        <w:pStyle w:val="PL"/>
      </w:pPr>
      <w:r>
        <w:t xml:space="preserve">      description "The Physical Cell Identity (PCI) of the NR cell.";</w:t>
      </w:r>
    </w:p>
    <w:p w:rsidR="00E154AB" w:rsidRDefault="00E154AB" w:rsidP="00E154AB">
      <w:pPr>
        <w:pStyle w:val="PL"/>
      </w:pPr>
      <w:r>
        <w:t xml:space="preserve">      reference "3GPP TS 36.211";</w:t>
      </w:r>
    </w:p>
    <w:p w:rsidR="00E154AB" w:rsidRDefault="00E154AB" w:rsidP="00E154AB">
      <w:pPr>
        <w:pStyle w:val="PL"/>
      </w:pPr>
      <w:r>
        <w:t xml:space="preserve">      mandatory true;</w:t>
      </w:r>
    </w:p>
    <w:p w:rsidR="00E154AB" w:rsidRDefault="00E154AB" w:rsidP="00E154AB">
      <w:pPr>
        <w:pStyle w:val="PL"/>
      </w:pPr>
      <w:r>
        <w:t xml:space="preserve">      type int32 { range "0..1007";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nRTAC {</w:t>
      </w:r>
    </w:p>
    <w:p w:rsidR="00E154AB" w:rsidRDefault="00E154AB" w:rsidP="00E154AB">
      <w:pPr>
        <w:pStyle w:val="PL"/>
      </w:pPr>
      <w:r>
        <w:t xml:space="preserve">      description "The common 5GS Tracking Area Code for the PLMNs."; </w:t>
      </w:r>
    </w:p>
    <w:p w:rsidR="00E154AB" w:rsidRDefault="00E154AB" w:rsidP="00E154AB">
      <w:pPr>
        <w:pStyle w:val="PL"/>
      </w:pPr>
      <w:r>
        <w:t xml:space="preserve">      reference "3GPP TS 23.003, 3GPP TS 38.473";</w:t>
      </w:r>
    </w:p>
    <w:p w:rsidR="00E154AB" w:rsidRDefault="00E154AB" w:rsidP="00E154AB">
      <w:pPr>
        <w:pStyle w:val="PL"/>
      </w:pPr>
      <w:r>
        <w:t xml:space="preserve">      type types3gpp:Tac;</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arfcnDL {</w:t>
      </w:r>
    </w:p>
    <w:p w:rsidR="00E154AB" w:rsidRDefault="00E154AB" w:rsidP="00E154AB">
      <w:pPr>
        <w:pStyle w:val="PL"/>
      </w:pPr>
      <w:r>
        <w:t xml:space="preserve">      description "NR Absolute Radio Frequency Channel Number (NR-ARFCN) for</w:t>
      </w:r>
    </w:p>
    <w:p w:rsidR="00E154AB" w:rsidRDefault="00E154AB" w:rsidP="00E154AB">
      <w:pPr>
        <w:pStyle w:val="PL"/>
      </w:pPr>
      <w:r>
        <w:t xml:space="preserve">        downlink.";</w:t>
      </w:r>
    </w:p>
    <w:p w:rsidR="00E154AB" w:rsidRDefault="00E154AB" w:rsidP="00E154AB">
      <w:pPr>
        <w:pStyle w:val="PL"/>
      </w:pPr>
      <w:r>
        <w:t xml:space="preserve">      reference "3GPP TS 38.104";</w:t>
      </w:r>
    </w:p>
    <w:p w:rsidR="00E154AB" w:rsidRDefault="00E154AB" w:rsidP="00E154AB">
      <w:pPr>
        <w:pStyle w:val="PL"/>
      </w:pPr>
      <w:r>
        <w:t xml:space="preserve">      mandatory true;</w:t>
      </w:r>
    </w:p>
    <w:p w:rsidR="00E154AB" w:rsidRDefault="00E154AB" w:rsidP="00E154AB">
      <w:pPr>
        <w:pStyle w:val="PL"/>
      </w:pPr>
      <w:r>
        <w:t xml:space="preserve">      type int32;</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arfcnUL {</w:t>
      </w:r>
    </w:p>
    <w:p w:rsidR="00E154AB" w:rsidRDefault="00E154AB" w:rsidP="00E154AB">
      <w:pPr>
        <w:pStyle w:val="PL"/>
      </w:pPr>
      <w:r>
        <w:t xml:space="preserve">      description "NR Absolute Radio Frequency Channel Number (NR-ARFCN) for</w:t>
      </w:r>
    </w:p>
    <w:p w:rsidR="00E154AB" w:rsidRDefault="00E154AB" w:rsidP="00E154AB">
      <w:pPr>
        <w:pStyle w:val="PL"/>
      </w:pPr>
      <w:r>
        <w:t xml:space="preserve">        uplink.";</w:t>
      </w:r>
    </w:p>
    <w:p w:rsidR="00E154AB" w:rsidRDefault="00E154AB" w:rsidP="00E154AB">
      <w:pPr>
        <w:pStyle w:val="PL"/>
      </w:pPr>
      <w:r>
        <w:t xml:space="preserve">      reference "3GPP TS 38.104";</w:t>
      </w:r>
    </w:p>
    <w:p w:rsidR="00E154AB" w:rsidRDefault="00E154AB" w:rsidP="00E154AB">
      <w:pPr>
        <w:pStyle w:val="PL"/>
      </w:pPr>
      <w:r>
        <w:t xml:space="preserve">      type int32;</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arfcnSUL {</w:t>
      </w:r>
    </w:p>
    <w:p w:rsidR="00E154AB" w:rsidRDefault="00E154AB" w:rsidP="00E154AB">
      <w:pPr>
        <w:pStyle w:val="PL"/>
      </w:pPr>
      <w:r>
        <w:t xml:space="preserve">      description "NR Absolute Radio Frequency Channel Number (NR-ARFCN) for</w:t>
      </w:r>
    </w:p>
    <w:p w:rsidR="00E154AB" w:rsidRDefault="00E154AB" w:rsidP="00E154AB">
      <w:pPr>
        <w:pStyle w:val="PL"/>
      </w:pPr>
      <w:r>
        <w:t xml:space="preserve">        supplementary uplink.";</w:t>
      </w:r>
    </w:p>
    <w:p w:rsidR="00E154AB" w:rsidRDefault="00E154AB" w:rsidP="00E154AB">
      <w:pPr>
        <w:pStyle w:val="PL"/>
      </w:pPr>
      <w:r>
        <w:t xml:space="preserve">      reference "3GPP TS 38.104";</w:t>
      </w:r>
    </w:p>
    <w:p w:rsidR="00E154AB" w:rsidRDefault="00E154AB" w:rsidP="00E154AB">
      <w:pPr>
        <w:pStyle w:val="PL"/>
      </w:pPr>
      <w:r>
        <w:t xml:space="preserve">      type int32;</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bSChannelBwDL {</w:t>
      </w:r>
    </w:p>
    <w:p w:rsidR="00E154AB" w:rsidRDefault="00E154AB" w:rsidP="00E154AB">
      <w:pPr>
        <w:pStyle w:val="PL"/>
      </w:pPr>
      <w:r>
        <w:t xml:space="preserve">      description "Base station channel bandwidth for downlink.";</w:t>
      </w:r>
    </w:p>
    <w:p w:rsidR="00E154AB" w:rsidRDefault="00E154AB" w:rsidP="00E154AB">
      <w:pPr>
        <w:pStyle w:val="PL"/>
      </w:pPr>
      <w:r>
        <w:t xml:space="preserve">      reference "3GPP TS 38.104";</w:t>
      </w:r>
    </w:p>
    <w:p w:rsidR="00E154AB" w:rsidRDefault="00E154AB" w:rsidP="00E154AB">
      <w:pPr>
        <w:pStyle w:val="PL"/>
      </w:pPr>
      <w:r>
        <w:t xml:space="preserve">      type int32;</w:t>
      </w:r>
    </w:p>
    <w:p w:rsidR="00E154AB" w:rsidRDefault="00E154AB" w:rsidP="00E154AB">
      <w:pPr>
        <w:pStyle w:val="PL"/>
      </w:pPr>
      <w:r>
        <w:t xml:space="preserve">      units MHz;</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bSChannelBwUL {</w:t>
      </w:r>
    </w:p>
    <w:p w:rsidR="00E154AB" w:rsidRDefault="00E154AB" w:rsidP="00E154AB">
      <w:pPr>
        <w:pStyle w:val="PL"/>
      </w:pPr>
      <w:r>
        <w:t xml:space="preserve">      description "Base station channel bandwidth for uplink.";</w:t>
      </w:r>
    </w:p>
    <w:p w:rsidR="00E154AB" w:rsidRDefault="00E154AB" w:rsidP="00E154AB">
      <w:pPr>
        <w:pStyle w:val="PL"/>
      </w:pPr>
      <w:r>
        <w:t xml:space="preserve">      reference "3GPP TS 38.104";</w:t>
      </w:r>
    </w:p>
    <w:p w:rsidR="00E154AB" w:rsidRDefault="00E154AB" w:rsidP="00E154AB">
      <w:pPr>
        <w:pStyle w:val="PL"/>
      </w:pPr>
      <w:r>
        <w:t xml:space="preserve">      type int32;</w:t>
      </w:r>
    </w:p>
    <w:p w:rsidR="00E154AB" w:rsidRDefault="00E154AB" w:rsidP="00E154AB">
      <w:pPr>
        <w:pStyle w:val="PL"/>
      </w:pPr>
      <w:r>
        <w:t xml:space="preserve">      units MHz;</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bSChannelBwSUL {</w:t>
      </w:r>
    </w:p>
    <w:p w:rsidR="00E154AB" w:rsidRDefault="00E154AB" w:rsidP="00E154AB">
      <w:pPr>
        <w:pStyle w:val="PL"/>
      </w:pPr>
      <w:r>
        <w:t xml:space="preserve">      description "Base station channel bandwidth for supplementary uplink.";</w:t>
      </w:r>
    </w:p>
    <w:p w:rsidR="00E154AB" w:rsidRDefault="00E154AB" w:rsidP="00E154AB">
      <w:pPr>
        <w:pStyle w:val="PL"/>
      </w:pPr>
      <w:r>
        <w:t xml:space="preserve">      reference "3GPP TS 38.104";</w:t>
      </w:r>
    </w:p>
    <w:p w:rsidR="00E154AB" w:rsidRDefault="00E154AB" w:rsidP="00E154AB">
      <w:pPr>
        <w:pStyle w:val="PL"/>
      </w:pPr>
      <w:r>
        <w:t xml:space="preserve">      mandatory false;</w:t>
      </w:r>
    </w:p>
    <w:p w:rsidR="00E154AB" w:rsidRDefault="00E154AB" w:rsidP="00E154AB">
      <w:pPr>
        <w:pStyle w:val="PL"/>
      </w:pPr>
      <w:r>
        <w:t xml:space="preserve">      type int32;</w:t>
      </w:r>
    </w:p>
    <w:p w:rsidR="00E154AB" w:rsidRDefault="00E154AB" w:rsidP="00E154AB">
      <w:pPr>
        <w:pStyle w:val="PL"/>
      </w:pPr>
      <w:r>
        <w:t xml:space="preserve">      units MHz;</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ssbFrequency {</w:t>
      </w:r>
    </w:p>
    <w:p w:rsidR="00E154AB" w:rsidRDefault="00E154AB" w:rsidP="00E154AB">
      <w:pPr>
        <w:pStyle w:val="PL"/>
      </w:pPr>
      <w:r>
        <w:t xml:space="preserve">      description "Indicates cell defining SSB frequency domain position.</w:t>
      </w:r>
    </w:p>
    <w:p w:rsidR="00E154AB" w:rsidRDefault="00E154AB" w:rsidP="00E154AB">
      <w:pPr>
        <w:pStyle w:val="PL"/>
      </w:pPr>
      <w:r>
        <w:t xml:space="preserve">        Frequency (in terms of NR-ARFCN) of the cell defining SSB transmission.</w:t>
      </w:r>
    </w:p>
    <w:p w:rsidR="00E154AB" w:rsidRDefault="00E154AB" w:rsidP="00E154AB">
      <w:pPr>
        <w:pStyle w:val="PL"/>
      </w:pPr>
      <w:r>
        <w:t xml:space="preserve">        The frequency identifies the position of resource element RE=#0</w:t>
      </w:r>
    </w:p>
    <w:p w:rsidR="00E154AB" w:rsidRDefault="00E154AB" w:rsidP="00E154AB">
      <w:pPr>
        <w:pStyle w:val="PL"/>
      </w:pPr>
      <w:r>
        <w:t xml:space="preserve">        (subcarrier #0) of resource block RB#10 of the SS block. The frequency</w:t>
      </w:r>
    </w:p>
    <w:p w:rsidR="00E154AB" w:rsidRDefault="00E154AB" w:rsidP="00E154AB">
      <w:pPr>
        <w:pStyle w:val="PL"/>
      </w:pPr>
      <w:r>
        <w:t xml:space="preserve">        must be positioned on the NR global frequency raster, as defined in</w:t>
      </w:r>
    </w:p>
    <w:p w:rsidR="00E154AB" w:rsidRDefault="00E154AB" w:rsidP="00E154AB">
      <w:pPr>
        <w:pStyle w:val="PL"/>
      </w:pPr>
      <w:r>
        <w:t xml:space="preserve">        3GPP TS 38.101</w:t>
      </w:r>
      <w:ins w:id="22524" w:author="28.541_CR0305R1_(Rel-16)_TEI15" w:date="2020-06-29T15:14:00Z">
        <w:r w:rsidR="001417E5">
          <w:t>-1</w:t>
        </w:r>
      </w:ins>
      <w:r>
        <w:t>, and within bSChannelBwDL.";</w:t>
      </w:r>
    </w:p>
    <w:p w:rsidR="00E154AB" w:rsidRDefault="00E154AB" w:rsidP="00E154AB">
      <w:pPr>
        <w:pStyle w:val="PL"/>
      </w:pPr>
      <w:r>
        <w:t xml:space="preserve">      mandatory true;</w:t>
      </w:r>
    </w:p>
    <w:p w:rsidR="00E154AB" w:rsidRDefault="00E154AB" w:rsidP="00E154AB">
      <w:pPr>
        <w:pStyle w:val="PL"/>
      </w:pPr>
      <w:r>
        <w:t xml:space="preserve">      type int32 { range "0..3279165"; }</w:t>
      </w:r>
    </w:p>
    <w:p w:rsidR="00E154AB" w:rsidRDefault="00E154AB" w:rsidP="00E154AB">
      <w:pPr>
        <w:pStyle w:val="PL"/>
      </w:pPr>
      <w:r>
        <w:t xml:space="preserve">    }       </w:t>
      </w:r>
    </w:p>
    <w:p w:rsidR="00E154AB" w:rsidRDefault="00E154AB" w:rsidP="00E154AB">
      <w:pPr>
        <w:pStyle w:val="PL"/>
      </w:pPr>
    </w:p>
    <w:p w:rsidR="00E154AB" w:rsidRDefault="00E154AB" w:rsidP="00E154AB">
      <w:pPr>
        <w:pStyle w:val="PL"/>
      </w:pPr>
      <w:r>
        <w:t xml:space="preserve">    leaf ssbPeriodicity {</w:t>
      </w:r>
    </w:p>
    <w:p w:rsidR="00E154AB" w:rsidRDefault="00E154AB" w:rsidP="00E154AB">
      <w:pPr>
        <w:pStyle w:val="PL"/>
      </w:pPr>
      <w:r>
        <w:t xml:space="preserve">      description "Indicates cell defined SSB periodicity. The SSB periodicity</w:t>
      </w:r>
    </w:p>
    <w:p w:rsidR="00E154AB" w:rsidRDefault="00E154AB" w:rsidP="00E154AB">
      <w:pPr>
        <w:pStyle w:val="PL"/>
      </w:pPr>
      <w:r>
        <w:t xml:space="preserve">      is used for the rate matching purpose.";</w:t>
      </w:r>
    </w:p>
    <w:p w:rsidR="00E154AB" w:rsidRDefault="00E154AB" w:rsidP="00E154AB">
      <w:pPr>
        <w:pStyle w:val="PL"/>
      </w:pPr>
      <w:r>
        <w:t xml:space="preserve">      mandatory true;</w:t>
      </w:r>
    </w:p>
    <w:p w:rsidR="00E154AB" w:rsidRDefault="00E154AB" w:rsidP="00E154AB">
      <w:pPr>
        <w:pStyle w:val="PL"/>
      </w:pPr>
      <w:r>
        <w:lastRenderedPageBreak/>
        <w:t xml:space="preserve">      type int32 { range "5 | 10 | 20 | 40 | 80 | 160"; }</w:t>
      </w:r>
    </w:p>
    <w:p w:rsidR="00E154AB" w:rsidRDefault="00E154AB" w:rsidP="00E154AB">
      <w:pPr>
        <w:pStyle w:val="PL"/>
      </w:pPr>
      <w:r>
        <w:t xml:space="preserve">      units "subframes (ms)";</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ssbSubCarrierSpacing {</w:t>
      </w:r>
    </w:p>
    <w:p w:rsidR="00E154AB" w:rsidRDefault="00E154AB" w:rsidP="00E154AB">
      <w:pPr>
        <w:pStyle w:val="PL"/>
      </w:pPr>
      <w:r>
        <w:t xml:space="preserve">      description "Subcarrier spacing of SSB. Only the values 15 kHz or 30 kHz</w:t>
      </w:r>
    </w:p>
    <w:p w:rsidR="00E154AB" w:rsidRDefault="00E154AB" w:rsidP="00E154AB">
      <w:pPr>
        <w:pStyle w:val="PL"/>
      </w:pPr>
      <w:r>
        <w:t xml:space="preserve">        (&lt; 6 GHz), 120 kHz or 240 kHz (&gt; 6 GHz) are applicable.";</w:t>
      </w:r>
    </w:p>
    <w:p w:rsidR="00E154AB" w:rsidRDefault="00E154AB" w:rsidP="00E154AB">
      <w:pPr>
        <w:pStyle w:val="PL"/>
      </w:pPr>
      <w:r>
        <w:t xml:space="preserve">      reference "3GPP TS 38.211";</w:t>
      </w:r>
    </w:p>
    <w:p w:rsidR="00E154AB" w:rsidRDefault="00E154AB" w:rsidP="00E154AB">
      <w:pPr>
        <w:pStyle w:val="PL"/>
      </w:pPr>
      <w:r>
        <w:t xml:space="preserve">      mandatory true;</w:t>
      </w:r>
    </w:p>
    <w:p w:rsidR="00E154AB" w:rsidRDefault="00E154AB" w:rsidP="00E154AB">
      <w:pPr>
        <w:pStyle w:val="PL"/>
      </w:pPr>
      <w:r>
        <w:t xml:space="preserve">      type int32 { range "15 | 30 | 120 | 240"; }</w:t>
      </w:r>
    </w:p>
    <w:p w:rsidR="00E154AB" w:rsidRDefault="00E154AB" w:rsidP="00E154AB">
      <w:pPr>
        <w:pStyle w:val="PL"/>
      </w:pPr>
      <w:r>
        <w:t xml:space="preserve">      units kHz;</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ssbOffset {</w:t>
      </w:r>
    </w:p>
    <w:p w:rsidR="00E154AB" w:rsidRDefault="00E154AB" w:rsidP="00E154AB">
      <w:pPr>
        <w:pStyle w:val="PL"/>
      </w:pPr>
      <w:r>
        <w:t xml:space="preserve">      description "Indicates cell defining SSB time domain position. Defined</w:t>
      </w:r>
    </w:p>
    <w:p w:rsidR="00E154AB" w:rsidRDefault="00E154AB" w:rsidP="00E154AB">
      <w:pPr>
        <w:pStyle w:val="PL"/>
      </w:pPr>
      <w:r>
        <w:t xml:space="preserve">        as the offset of the measurement window, in which to receive SS/PBCH</w:t>
      </w:r>
    </w:p>
    <w:p w:rsidR="00E154AB" w:rsidRDefault="00E154AB" w:rsidP="00E154AB">
      <w:pPr>
        <w:pStyle w:val="PL"/>
      </w:pPr>
      <w:r>
        <w:t xml:space="preserve">        blocks, where allowed values depend on the ssbPeriodicity</w:t>
      </w:r>
    </w:p>
    <w:p w:rsidR="00E154AB" w:rsidRDefault="00E154AB" w:rsidP="00E154AB">
      <w:pPr>
        <w:pStyle w:val="PL"/>
      </w:pPr>
      <w:r>
        <w:t xml:space="preserve">        (ssbOffset &lt; ssbPeriodicity).";</w:t>
      </w:r>
    </w:p>
    <w:p w:rsidR="00E154AB" w:rsidRDefault="00E154AB" w:rsidP="00E154AB">
      <w:pPr>
        <w:pStyle w:val="PL"/>
      </w:pPr>
      <w:r>
        <w:t xml:space="preserve">      mandatory true;</w:t>
      </w:r>
    </w:p>
    <w:p w:rsidR="00E154AB" w:rsidRDefault="00E154AB" w:rsidP="00E154AB">
      <w:pPr>
        <w:pStyle w:val="PL"/>
      </w:pPr>
      <w:r>
        <w:t xml:space="preserve">      type int32 { range "0..159"; }</w:t>
      </w:r>
    </w:p>
    <w:p w:rsidR="00E154AB" w:rsidRDefault="00E154AB" w:rsidP="00E154AB">
      <w:pPr>
        <w:pStyle w:val="PL"/>
      </w:pPr>
      <w:r>
        <w:t xml:space="preserve">      units "subframes (ms)";</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ssbDuration {</w:t>
      </w:r>
    </w:p>
    <w:p w:rsidR="00E154AB" w:rsidRDefault="00E154AB" w:rsidP="00E154AB">
      <w:pPr>
        <w:pStyle w:val="PL"/>
      </w:pPr>
      <w:r>
        <w:t xml:space="preserve">      description "Duration of the measurement window in which to receive</w:t>
      </w:r>
    </w:p>
    <w:p w:rsidR="00E154AB" w:rsidRDefault="00E154AB" w:rsidP="00E154AB">
      <w:pPr>
        <w:pStyle w:val="PL"/>
      </w:pPr>
      <w:r>
        <w:t xml:space="preserve">        SS/PBCH blocks.";</w:t>
      </w:r>
    </w:p>
    <w:p w:rsidR="00E154AB" w:rsidRDefault="00E154AB" w:rsidP="00E154AB">
      <w:pPr>
        <w:pStyle w:val="PL"/>
      </w:pPr>
      <w:r>
        <w:t xml:space="preserve">      reference "3GPP TS 38.213";</w:t>
      </w:r>
    </w:p>
    <w:p w:rsidR="00E154AB" w:rsidRDefault="00E154AB" w:rsidP="00E154AB">
      <w:pPr>
        <w:pStyle w:val="PL"/>
      </w:pPr>
      <w:r>
        <w:t xml:space="preserve">      mandatory true;</w:t>
      </w:r>
    </w:p>
    <w:p w:rsidR="00E154AB" w:rsidRDefault="00E154AB" w:rsidP="00E154AB">
      <w:pPr>
        <w:pStyle w:val="PL"/>
      </w:pPr>
      <w:r>
        <w:t xml:space="preserve">      type int32 { range "1..5"; }</w:t>
      </w:r>
    </w:p>
    <w:p w:rsidR="00E154AB" w:rsidRDefault="00E154AB" w:rsidP="00E154AB">
      <w:pPr>
        <w:pStyle w:val="PL"/>
      </w:pPr>
      <w:r>
        <w:t xml:space="preserve">      units "subframes (ms)";</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nRSectorCarrierRef {</w:t>
      </w:r>
    </w:p>
    <w:p w:rsidR="00E154AB" w:rsidRDefault="00E154AB" w:rsidP="00E154AB">
      <w:pPr>
        <w:pStyle w:val="PL"/>
      </w:pPr>
      <w:r>
        <w:t xml:space="preserve">      description "Reference to corresponding NRSectorCarrier instance.";</w:t>
      </w:r>
    </w:p>
    <w:p w:rsidR="00E154AB" w:rsidRDefault="00E154AB" w:rsidP="00E154AB">
      <w:pPr>
        <w:pStyle w:val="PL"/>
      </w:pPr>
      <w:r>
        <w:t xml:space="preserve">      min-elements 1;</w:t>
      </w:r>
    </w:p>
    <w:p w:rsidR="00E154AB" w:rsidRDefault="00E154AB" w:rsidP="00E154AB">
      <w:pPr>
        <w:pStyle w:val="PL"/>
      </w:pPr>
      <w:r>
        <w:t xml:space="preserve">      type types3gpp:DistinguishedName;    </w:t>
      </w:r>
      <w:r>
        <w:tab/>
        <w:t xml:space="preserve">       </w:t>
      </w:r>
      <w:r>
        <w:tab/>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bWPRef {</w:t>
      </w:r>
    </w:p>
    <w:p w:rsidR="00E154AB" w:rsidRDefault="00E154AB" w:rsidP="00E154AB">
      <w:pPr>
        <w:pStyle w:val="PL"/>
      </w:pPr>
      <w:r>
        <w:t xml:space="preserve">      description "Reference to corresponding BWP instance.";</w:t>
      </w:r>
    </w:p>
    <w:p w:rsidR="00E154AB" w:rsidRDefault="00E154AB" w:rsidP="00E154AB">
      <w:pPr>
        <w:pStyle w:val="PL"/>
      </w:pPr>
      <w:r>
        <w:t xml:space="preserve">      min-elements 0;</w:t>
      </w:r>
    </w:p>
    <w:p w:rsidR="00E154AB" w:rsidRDefault="00E154AB" w:rsidP="00E154AB">
      <w:pPr>
        <w:pStyle w:val="PL"/>
      </w:pPr>
      <w:r>
        <w:t xml:space="preserve">      type types3gpp:DistinguishedName;    </w:t>
      </w:r>
      <w:r>
        <w:tab/>
        <w:t xml:space="preserve">       </w:t>
      </w:r>
      <w:r>
        <w:tab/>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nRFrequencyRef {</w:t>
      </w:r>
    </w:p>
    <w:p w:rsidR="00E154AB" w:rsidRDefault="00E154AB" w:rsidP="00E154AB">
      <w:pPr>
        <w:pStyle w:val="PL"/>
      </w:pPr>
      <w:r>
        <w:t xml:space="preserve">      description "Reference to corresponding NRFrequency instance.";</w:t>
      </w:r>
    </w:p>
    <w:p w:rsidR="00E154AB" w:rsidRDefault="00E154AB" w:rsidP="00E154AB">
      <w:pPr>
        <w:pStyle w:val="PL"/>
      </w:pPr>
      <w:r>
        <w:t xml:space="preserve">      min-elements 0;</w:t>
      </w:r>
    </w:p>
    <w:p w:rsidR="00E154AB" w:rsidRDefault="00E154AB" w:rsidP="00E154AB">
      <w:pPr>
        <w:pStyle w:val="PL"/>
      </w:pPr>
      <w:r>
        <w:t xml:space="preserve">      type types3gpp:DistinguishedName;    </w:t>
      </w:r>
      <w:r>
        <w:tab/>
        <w:t xml:space="preserve">       </w:t>
      </w:r>
      <w:r>
        <w:tab/>
      </w:r>
    </w:p>
    <w:p w:rsidR="00E154AB" w:rsidRDefault="00E154AB">
      <w:pPr>
        <w:pStyle w:val="PL"/>
        <w:ind w:left="384"/>
        <w:pPrChange w:id="22525" w:author="28.541_CR0284R1_(Rel-16)_eNRM" w:date="2020-06-26T16:04:00Z">
          <w:pPr>
            <w:pStyle w:val="PL"/>
          </w:pPr>
        </w:pPrChange>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"/me3gpp:ManagedElement/gnbdu3gpp:GNBDUFunction" {</w:t>
      </w:r>
    </w:p>
    <w:p w:rsidR="00E154AB" w:rsidRDefault="00E154AB" w:rsidP="00E154AB">
      <w:pPr>
        <w:pStyle w:val="PL"/>
      </w:pPr>
    </w:p>
    <w:p w:rsidR="00E154AB" w:rsidRDefault="00E154AB" w:rsidP="00E154AB">
      <w:pPr>
        <w:pStyle w:val="PL"/>
      </w:pPr>
      <w:r>
        <w:t xml:space="preserve">    list NRCellDU {</w:t>
      </w:r>
    </w:p>
    <w:p w:rsidR="00E154AB" w:rsidRDefault="00E154AB" w:rsidP="00E154AB">
      <w:pPr>
        <w:pStyle w:val="PL"/>
      </w:pPr>
      <w:r>
        <w:t xml:space="preserve">      description "Represents the information of a cell known by DU.";</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NRCellDUGrp;</w:t>
      </w:r>
    </w:p>
    <w:p w:rsidR="00E154AB" w:rsidRDefault="00E154AB" w:rsidP="00E154AB">
      <w:pPr>
        <w:pStyle w:val="PL"/>
      </w:pPr>
      <w:r>
        <w:t xml:space="preserve">      }</w:t>
      </w:r>
    </w:p>
    <w:p w:rsidR="00E154AB" w:rsidRDefault="00E154AB" w:rsidP="00E154AB">
      <w:pPr>
        <w:pStyle w:val="PL"/>
      </w:pPr>
      <w:r w:rsidRPr="00A01DA7">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620BAD" w:rsidRDefault="00E154AB" w:rsidP="00E154AB">
      <w:pPr>
        <w:pStyle w:val="PL"/>
      </w:pPr>
      <w:r>
        <w:t>}</w:t>
      </w:r>
    </w:p>
    <w:p w:rsidR="00E154AB" w:rsidRPr="00880376" w:rsidRDefault="00E154AB" w:rsidP="00E154AB">
      <w:pPr>
        <w:pStyle w:val="Heading2"/>
      </w:pPr>
      <w:bookmarkStart w:id="22526" w:name="_Toc27405595"/>
      <w:bookmarkStart w:id="22527" w:name="_Toc35878787"/>
      <w:bookmarkStart w:id="22528" w:name="_Toc36220603"/>
      <w:bookmarkStart w:id="22529" w:name="_Toc36474701"/>
      <w:bookmarkStart w:id="22530" w:name="_Toc36542973"/>
      <w:bookmarkStart w:id="22531" w:name="_Toc36543794"/>
      <w:bookmarkStart w:id="22532" w:name="_Toc36568032"/>
      <w:bookmarkStart w:id="22533" w:name="_Toc44341771"/>
      <w:r w:rsidRPr="00212C37">
        <w:rPr>
          <w:lang w:eastAsia="zh-CN"/>
        </w:rPr>
        <w:t>E.5.2</w:t>
      </w:r>
      <w:r>
        <w:rPr>
          <w:lang w:eastAsia="zh-CN"/>
        </w:rPr>
        <w:t>1</w:t>
      </w:r>
      <w:r w:rsidRPr="00212C37">
        <w:rPr>
          <w:lang w:eastAsia="zh-CN"/>
        </w:rPr>
        <w:tab/>
        <w:t>module</w:t>
      </w:r>
      <w:r>
        <w:rPr>
          <w:lang w:eastAsia="zh-CN"/>
        </w:rPr>
        <w:t xml:space="preserve"> </w:t>
      </w:r>
      <w:r w:rsidRPr="00212C37">
        <w:rPr>
          <w:lang w:eastAsia="zh-CN"/>
        </w:rPr>
        <w:t>_3gpp-nr-nrm-nrcellrelation@2019-10-28.yang</w:t>
      </w:r>
      <w:bookmarkEnd w:id="22526"/>
      <w:bookmarkEnd w:id="22527"/>
      <w:bookmarkEnd w:id="22528"/>
      <w:bookmarkEnd w:id="22529"/>
      <w:bookmarkEnd w:id="22530"/>
      <w:bookmarkEnd w:id="22531"/>
      <w:bookmarkEnd w:id="22532"/>
      <w:bookmarkEnd w:id="22533"/>
    </w:p>
    <w:p w:rsidR="00E154AB" w:rsidRDefault="00E154AB" w:rsidP="00E154AB">
      <w:pPr>
        <w:pStyle w:val="PL"/>
      </w:pPr>
      <w:r>
        <w:t>module _3gpp-nr-nrm-nrcellrelation {</w:t>
      </w:r>
    </w:p>
    <w:p w:rsidR="00E154AB" w:rsidRDefault="00E154AB" w:rsidP="00E154AB">
      <w:pPr>
        <w:pStyle w:val="PL"/>
      </w:pPr>
      <w:r>
        <w:t xml:space="preserve">  yang-version 1.1;</w:t>
      </w:r>
    </w:p>
    <w:p w:rsidR="00E154AB" w:rsidRDefault="00E154AB" w:rsidP="00E154AB">
      <w:pPr>
        <w:pStyle w:val="PL"/>
      </w:pPr>
      <w:r>
        <w:t xml:space="preserve">  namespace "urn:3gpp:sa5:_3gpp-nr-nrm-nrcellrelation";</w:t>
      </w:r>
    </w:p>
    <w:p w:rsidR="00E154AB" w:rsidRDefault="00E154AB" w:rsidP="00E154AB">
      <w:pPr>
        <w:pStyle w:val="PL"/>
      </w:pPr>
      <w:r>
        <w:t xml:space="preserve">  prefix "nrcellrel3gpp";</w:t>
      </w:r>
    </w:p>
    <w:p w:rsidR="00E154AB" w:rsidRDefault="00E154AB" w:rsidP="00E154AB">
      <w:pPr>
        <w:pStyle w:val="PL"/>
      </w:pP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_3gpp-common-top { prefix top3gpp; }</w:t>
      </w:r>
    </w:p>
    <w:p w:rsidR="00E154AB" w:rsidRDefault="00E154AB" w:rsidP="00E154AB">
      <w:pPr>
        <w:pStyle w:val="PL"/>
      </w:pPr>
      <w:r>
        <w:lastRenderedPageBreak/>
        <w:t xml:space="preserve">  import _3gpp-nr-nrm-gnbcucpfunction { prefix gnbcucp3gpp; }</w:t>
      </w:r>
    </w:p>
    <w:p w:rsidR="00E154AB" w:rsidRDefault="00E154AB" w:rsidP="00E154AB">
      <w:pPr>
        <w:pStyle w:val="PL"/>
      </w:pPr>
      <w:r>
        <w:t xml:space="preserve">  import _3gpp-nr-nrm-nrcellcu { prefix nrcellcu3gpp;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NRCellRelation Information</w:t>
      </w:r>
    </w:p>
    <w:p w:rsidR="00E154AB" w:rsidRDefault="00E154AB" w:rsidP="00E154AB">
      <w:pPr>
        <w:pStyle w:val="PL"/>
      </w:pPr>
      <w:r>
        <w:t xml:space="preserve">    Object Class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7A0935" w:rsidRDefault="007A0935" w:rsidP="00E154AB">
      <w:pPr>
        <w:pStyle w:val="PL"/>
        <w:rPr>
          <w:ins w:id="22534" w:author="28.541_CR0319_(Rel-16)_EE_5G" w:date="2020-06-29T16:06:00Z"/>
        </w:rPr>
      </w:pPr>
      <w:ins w:id="22535" w:author="28.541_CR0319_(Rel-16)_EE_5G" w:date="2020-06-29T16:06:00Z">
        <w:r w:rsidRPr="002C3191">
          <w:t xml:space="preserve">  revision 20</w:t>
        </w:r>
        <w:r>
          <w:t>20</w:t>
        </w:r>
        <w:r w:rsidRPr="002C3191">
          <w:t>-</w:t>
        </w:r>
        <w:r>
          <w:t>06</w:t>
        </w:r>
        <w:r w:rsidRPr="002C3191">
          <w:t>-</w:t>
        </w:r>
        <w:r>
          <w:t>03</w:t>
        </w:r>
        <w:r w:rsidRPr="002C3191">
          <w:t xml:space="preserve"> { reference S5-</w:t>
        </w:r>
        <w:r>
          <w:t>202333</w:t>
        </w:r>
        <w:r w:rsidRPr="002C3191">
          <w:t xml:space="preserve"> ; }</w:t>
        </w:r>
      </w:ins>
    </w:p>
    <w:p w:rsidR="005237DB" w:rsidRDefault="005237DB" w:rsidP="00E154AB">
      <w:pPr>
        <w:pStyle w:val="PL"/>
        <w:rPr>
          <w:ins w:id="22536" w:author="28.541_CR0281R1_(Rel-16)_NETSLICE-5GNRM" w:date="2020-06-26T15:22:00Z"/>
        </w:rPr>
      </w:pPr>
      <w:ins w:id="22537" w:author="28.541_CR0281R1_(Rel-16)_NETSLICE-5GNRM" w:date="2020-06-26T15:22:00Z">
        <w:r w:rsidRPr="00CB1A59">
          <w:t xml:space="preserve">  revis</w:t>
        </w:r>
        <w:r>
          <w:t>ion 2020-04-23</w:t>
        </w:r>
        <w:r w:rsidRPr="00CB1A59">
          <w:t xml:space="preserve"> { reference </w:t>
        </w:r>
        <w:r>
          <w:t>CR0281</w:t>
        </w:r>
        <w:r w:rsidRPr="00CB1A59">
          <w:t xml:space="preserve"> ; }</w:t>
        </w:r>
      </w:ins>
    </w:p>
    <w:p w:rsidR="00E154AB" w:rsidRDefault="00E154AB" w:rsidP="00E154AB">
      <w:pPr>
        <w:pStyle w:val="PL"/>
      </w:pPr>
      <w:r w:rsidRPr="00147A6D">
        <w:t xml:space="preserve">  revision 2019-10-28 { reference S5-193518 ; }</w:t>
      </w:r>
    </w:p>
    <w:p w:rsidR="00E154AB" w:rsidRDefault="00E154AB" w:rsidP="00E154AB">
      <w:pPr>
        <w:pStyle w:val="PL"/>
      </w:pPr>
      <w:r>
        <w:t xml:space="preserve">  revision 2019-</w:t>
      </w:r>
      <w:r w:rsidRPr="00B22EF8">
        <w:t>08-30</w:t>
      </w:r>
      <w:r>
        <w:t xml:space="preserve">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rPr>
          <w:ins w:id="22538" w:author="28.541_CR0319_(Rel-16)_EE_5G" w:date="2020-06-29T16:07:00Z"/>
        </w:rPr>
      </w:pPr>
    </w:p>
    <w:p w:rsidR="007A0935" w:rsidRDefault="007A0935" w:rsidP="00E154AB">
      <w:pPr>
        <w:pStyle w:val="PL"/>
        <w:rPr>
          <w:ins w:id="22539" w:author="28.541_CR0319_(Rel-16)_EE_5G" w:date="2020-06-29T16:06:00Z"/>
        </w:rPr>
      </w:pPr>
    </w:p>
    <w:p w:rsidR="007A0935" w:rsidRDefault="007A0935" w:rsidP="007A0935">
      <w:pPr>
        <w:pStyle w:val="PL"/>
        <w:rPr>
          <w:ins w:id="22540" w:author="28.541_CR0319_(Rel-16)_EE_5G" w:date="2020-06-29T16:07:00Z"/>
        </w:rPr>
      </w:pPr>
      <w:ins w:id="22541" w:author="28.541_CR0319_(Rel-16)_EE_5G" w:date="2020-06-29T16:07:00Z">
        <w:r>
          <w:t xml:space="preserve">  typedef EnergySavingCoverage {</w:t>
        </w:r>
      </w:ins>
    </w:p>
    <w:p w:rsidR="007A0935" w:rsidRDefault="007A0935" w:rsidP="007A0935">
      <w:pPr>
        <w:pStyle w:val="PL"/>
        <w:rPr>
          <w:ins w:id="22542" w:author="28.541_CR0319_(Rel-16)_EE_5G" w:date="2020-06-29T16:07:00Z"/>
        </w:rPr>
      </w:pPr>
      <w:ins w:id="22543" w:author="28.541_CR0319_(Rel-16)_EE_5G" w:date="2020-06-29T16:07:00Z">
        <w:r>
          <w:t xml:space="preserve">    type enumeration {</w:t>
        </w:r>
      </w:ins>
    </w:p>
    <w:p w:rsidR="007A0935" w:rsidRDefault="007A0935" w:rsidP="007A0935">
      <w:pPr>
        <w:pStyle w:val="PL"/>
        <w:rPr>
          <w:ins w:id="22544" w:author="28.541_CR0319_(Rel-16)_EE_5G" w:date="2020-06-29T16:07:00Z"/>
        </w:rPr>
      </w:pPr>
      <w:ins w:id="22545" w:author="28.541_CR0319_(Rel-16)_EE_5G" w:date="2020-06-29T16:07:00Z">
        <w:r>
          <w:t xml:space="preserve">      enum FULL;</w:t>
        </w:r>
      </w:ins>
    </w:p>
    <w:p w:rsidR="007A0935" w:rsidRDefault="007A0935" w:rsidP="007A0935">
      <w:pPr>
        <w:pStyle w:val="PL"/>
        <w:rPr>
          <w:ins w:id="22546" w:author="28.541_CR0319_(Rel-16)_EE_5G" w:date="2020-06-29T16:07:00Z"/>
        </w:rPr>
      </w:pPr>
      <w:ins w:id="22547" w:author="28.541_CR0319_(Rel-16)_EE_5G" w:date="2020-06-29T16:07:00Z">
        <w:r>
          <w:t xml:space="preserve">      enum NO; </w:t>
        </w:r>
      </w:ins>
    </w:p>
    <w:p w:rsidR="007A0935" w:rsidRDefault="007A0935" w:rsidP="007A0935">
      <w:pPr>
        <w:pStyle w:val="PL"/>
        <w:rPr>
          <w:ins w:id="22548" w:author="28.541_CR0319_(Rel-16)_EE_5G" w:date="2020-06-29T16:07:00Z"/>
        </w:rPr>
      </w:pPr>
      <w:ins w:id="22549" w:author="28.541_CR0319_(Rel-16)_EE_5G" w:date="2020-06-29T16:07:00Z">
        <w:r>
          <w:t xml:space="preserve">      enum PARTIAL;                       </w:t>
        </w:r>
      </w:ins>
    </w:p>
    <w:p w:rsidR="007A0935" w:rsidRDefault="007A0935" w:rsidP="007A0935">
      <w:pPr>
        <w:pStyle w:val="PL"/>
        <w:rPr>
          <w:ins w:id="22550" w:author="28.541_CR0319_(Rel-16)_EE_5G" w:date="2020-06-29T16:07:00Z"/>
        </w:rPr>
      </w:pPr>
      <w:ins w:id="22551" w:author="28.541_CR0319_(Rel-16)_EE_5G" w:date="2020-06-29T16:07:00Z">
        <w:r>
          <w:t xml:space="preserve">    }</w:t>
        </w:r>
      </w:ins>
    </w:p>
    <w:p w:rsidR="007A0935" w:rsidRDefault="007A0935" w:rsidP="007A0935">
      <w:pPr>
        <w:pStyle w:val="PL"/>
        <w:rPr>
          <w:ins w:id="22552" w:author="28.541_CR0319_(Rel-16)_EE_5G" w:date="2020-06-29T16:07:00Z"/>
        </w:rPr>
      </w:pPr>
      <w:ins w:id="22553" w:author="28.541_CR0319_(Rel-16)_EE_5G" w:date="2020-06-29T16:07:00Z">
        <w:r>
          <w:t xml:space="preserve">  }</w:t>
        </w:r>
      </w:ins>
    </w:p>
    <w:p w:rsidR="007A0935" w:rsidRDefault="007A0935" w:rsidP="00E154AB">
      <w:pPr>
        <w:pStyle w:val="PL"/>
      </w:pPr>
    </w:p>
    <w:p w:rsidR="00E154AB" w:rsidRDefault="00E154AB" w:rsidP="00E154AB">
      <w:pPr>
        <w:pStyle w:val="PL"/>
      </w:pPr>
      <w:r>
        <w:t xml:space="preserve">  grouping NRCellRelationGrp {</w:t>
      </w:r>
    </w:p>
    <w:p w:rsidR="00E154AB" w:rsidRDefault="00E154AB" w:rsidP="00E154AB">
      <w:pPr>
        <w:pStyle w:val="PL"/>
      </w:pPr>
      <w:r>
        <w:t xml:space="preserve">    description "Represents the NRCellRelation IOC.";</w:t>
      </w:r>
    </w:p>
    <w:p w:rsidR="00E154AB" w:rsidRDefault="00E154AB" w:rsidP="00E154AB">
      <w:pPr>
        <w:pStyle w:val="PL"/>
      </w:pPr>
      <w:r>
        <w:t xml:space="preserve">    reference "3GPP TS 28.541";</w:t>
      </w:r>
    </w:p>
    <w:p w:rsidR="00E154AB" w:rsidDel="0074682F" w:rsidRDefault="00E154AB" w:rsidP="00E154AB">
      <w:pPr>
        <w:pStyle w:val="PL"/>
        <w:rPr>
          <w:del w:id="22554" w:author="28.541_CR0281R1_(Rel-16)_NETSLICE-5GNRM" w:date="2020-06-26T15:23:00Z"/>
        </w:rPr>
      </w:pPr>
      <w:del w:id="22555" w:author="28.541_CR0281R1_(Rel-16)_NETSLICE-5GNRM" w:date="2020-06-26T15:23:00Z">
        <w:r w:rsidDel="0074682F">
          <w:delText xml:space="preserve">    uses mf3gpp:ManagedFunctionGrp;</w:delText>
        </w:r>
      </w:del>
    </w:p>
    <w:p w:rsidR="00E154AB" w:rsidRDefault="00E154AB" w:rsidP="00E154AB">
      <w:pPr>
        <w:pStyle w:val="PL"/>
      </w:pPr>
    </w:p>
    <w:p w:rsidR="00E154AB" w:rsidRDefault="00E154AB" w:rsidP="00E154AB">
      <w:pPr>
        <w:pStyle w:val="PL"/>
      </w:pPr>
      <w:r>
        <w:t xml:space="preserve">    leaf nRTCI {        </w:t>
      </w:r>
      <w:r>
        <w:tab/>
      </w:r>
    </w:p>
    <w:p w:rsidR="00E154AB" w:rsidRDefault="00E154AB" w:rsidP="00E154AB">
      <w:pPr>
        <w:pStyle w:val="PL"/>
      </w:pPr>
      <w:r>
        <w:t xml:space="preserve">      description "Target NR Cell Identifier. It consists of NR Cell</w:t>
      </w:r>
    </w:p>
    <w:p w:rsidR="00E154AB" w:rsidRDefault="00E154AB" w:rsidP="00E154AB">
      <w:pPr>
        <w:pStyle w:val="PL"/>
      </w:pPr>
      <w:r>
        <w:t xml:space="preserve">        Identifier (NCI) and Physical Cell Identifier of the target NR cell</w:t>
      </w:r>
    </w:p>
    <w:p w:rsidR="00E154AB" w:rsidRDefault="00E154AB" w:rsidP="00E154AB">
      <w:pPr>
        <w:pStyle w:val="PL"/>
      </w:pPr>
      <w:r>
        <w:t xml:space="preserve">        (nRPCI).";</w:t>
      </w:r>
    </w:p>
    <w:p w:rsidR="00E154AB" w:rsidRDefault="00E154AB" w:rsidP="00E154AB">
      <w:pPr>
        <w:pStyle w:val="PL"/>
      </w:pPr>
      <w:r>
        <w:t xml:space="preserve">      type uint64;     </w:t>
      </w:r>
      <w:r>
        <w:tab/>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container cellIndividualOffset {</w:t>
      </w:r>
    </w:p>
    <w:p w:rsidR="00E154AB" w:rsidRDefault="00E154AB" w:rsidP="00E154AB">
      <w:pPr>
        <w:pStyle w:val="PL"/>
      </w:pPr>
      <w:r>
        <w:t xml:space="preserve">      description "A set of offset values for the neighbour cell. Used when</w:t>
      </w:r>
    </w:p>
    <w:p w:rsidR="00E154AB" w:rsidRDefault="00E154AB" w:rsidP="00E154AB">
      <w:pPr>
        <w:pStyle w:val="PL"/>
      </w:pPr>
      <w:r>
        <w:t xml:space="preserve">        UE is in connected mode. Defined for rsrpOffsetSSB, rsrqOffsetSSB, </w:t>
      </w:r>
    </w:p>
    <w:p w:rsidR="00E154AB" w:rsidRDefault="00E154AB" w:rsidP="00E154AB">
      <w:pPr>
        <w:pStyle w:val="PL"/>
      </w:pPr>
      <w:r>
        <w:t xml:space="preserve">        sinrOffsetSSB, rsrpOffsetCSI-RS, rsrqOffsetCSI-RS and</w:t>
      </w:r>
    </w:p>
    <w:p w:rsidR="00E154AB" w:rsidRDefault="00E154AB" w:rsidP="00E154AB">
      <w:pPr>
        <w:pStyle w:val="PL"/>
      </w:pPr>
      <w:r>
        <w:t xml:space="preserve">        sinrOffsetCSI-RS.";</w:t>
      </w:r>
    </w:p>
    <w:p w:rsidR="00E154AB" w:rsidRDefault="00E154AB" w:rsidP="00E154AB">
      <w:pPr>
        <w:pStyle w:val="PL"/>
      </w:pPr>
      <w:r>
        <w:t xml:space="preserve">      reference "cellIndividualOffset in MeasObjectNR in 3GPP TS 38.331";</w:t>
      </w:r>
    </w:p>
    <w:p w:rsidR="00E154AB" w:rsidRDefault="00E154AB" w:rsidP="00E154AB">
      <w:pPr>
        <w:pStyle w:val="PL"/>
      </w:pPr>
    </w:p>
    <w:p w:rsidR="00E154AB" w:rsidRDefault="00E154AB" w:rsidP="00E154AB">
      <w:pPr>
        <w:pStyle w:val="PL"/>
      </w:pPr>
      <w:r>
        <w:t xml:space="preserve">      leaf rsrpOffsetSsb {</w:t>
      </w:r>
      <w:r>
        <w:tab/>
      </w:r>
    </w:p>
    <w:p w:rsidR="00E154AB" w:rsidRDefault="00E154AB" w:rsidP="00E154AB">
      <w:pPr>
        <w:pStyle w:val="PL"/>
      </w:pPr>
      <w:r>
        <w:t xml:space="preserve">        description "Offset value of rsrpOffsetSSB.";</w:t>
      </w:r>
    </w:p>
    <w:p w:rsidR="00E154AB" w:rsidRDefault="00E154AB" w:rsidP="00E154AB">
      <w:pPr>
        <w:pStyle w:val="PL"/>
      </w:pPr>
      <w:r>
        <w:t xml:space="preserve">        default 0;</w:t>
      </w:r>
    </w:p>
    <w:p w:rsidR="00E154AB" w:rsidRDefault="00E154AB" w:rsidP="00E154AB">
      <w:pPr>
        <w:pStyle w:val="PL"/>
      </w:pPr>
      <w:r>
        <w:t xml:space="preserve">        type types3gpp:QOffsetRange;</w:t>
      </w:r>
      <w:r>
        <w:tab/>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rsrqOffsetSsb{</w:t>
      </w:r>
      <w:r>
        <w:tab/>
      </w:r>
    </w:p>
    <w:p w:rsidR="00E154AB" w:rsidRDefault="00E154AB" w:rsidP="00E154AB">
      <w:pPr>
        <w:pStyle w:val="PL"/>
      </w:pPr>
      <w:r>
        <w:t xml:space="preserve">        description "Offset value of rsrqOffsetSSB.";</w:t>
      </w:r>
    </w:p>
    <w:p w:rsidR="00E154AB" w:rsidRDefault="00E154AB" w:rsidP="00E154AB">
      <w:pPr>
        <w:pStyle w:val="PL"/>
      </w:pPr>
      <w:r>
        <w:t xml:space="preserve">        default 0;</w:t>
      </w:r>
    </w:p>
    <w:p w:rsidR="00E154AB" w:rsidRDefault="00E154AB" w:rsidP="00E154AB">
      <w:pPr>
        <w:pStyle w:val="PL"/>
      </w:pPr>
      <w:r>
        <w:t xml:space="preserve">        type types3gpp:QOffsetRange;</w:t>
      </w:r>
      <w:r>
        <w:tab/>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sinrOffsetSsb {</w:t>
      </w:r>
      <w:r>
        <w:tab/>
      </w:r>
    </w:p>
    <w:p w:rsidR="00E154AB" w:rsidRDefault="00E154AB" w:rsidP="00E154AB">
      <w:pPr>
        <w:pStyle w:val="PL"/>
      </w:pPr>
      <w:r>
        <w:t xml:space="preserve">        description "Offset value of sinrOffsetSSB.";</w:t>
      </w:r>
    </w:p>
    <w:p w:rsidR="00E154AB" w:rsidRDefault="00E154AB" w:rsidP="00E154AB">
      <w:pPr>
        <w:pStyle w:val="PL"/>
      </w:pPr>
      <w:r>
        <w:t xml:space="preserve">        default 0;</w:t>
      </w:r>
    </w:p>
    <w:p w:rsidR="00E154AB" w:rsidRDefault="00E154AB" w:rsidP="00E154AB">
      <w:pPr>
        <w:pStyle w:val="PL"/>
      </w:pPr>
      <w:r>
        <w:t xml:space="preserve">        type types3gpp:QOffsetRange;</w:t>
      </w:r>
      <w:r>
        <w:tab/>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rsrpOffsetCsiRs{</w:t>
      </w:r>
      <w:r>
        <w:tab/>
      </w:r>
    </w:p>
    <w:p w:rsidR="00E154AB" w:rsidRDefault="00E154AB" w:rsidP="00E154AB">
      <w:pPr>
        <w:pStyle w:val="PL"/>
      </w:pPr>
      <w:r>
        <w:t xml:space="preserve">        description "Offset value of rsrpOffsetCSI-RS.";</w:t>
      </w:r>
    </w:p>
    <w:p w:rsidR="00E154AB" w:rsidRDefault="00E154AB" w:rsidP="00E154AB">
      <w:pPr>
        <w:pStyle w:val="PL"/>
      </w:pPr>
      <w:r>
        <w:t xml:space="preserve">        default 0;</w:t>
      </w:r>
    </w:p>
    <w:p w:rsidR="00E154AB" w:rsidRDefault="00E154AB" w:rsidP="00E154AB">
      <w:pPr>
        <w:pStyle w:val="PL"/>
      </w:pPr>
      <w:r>
        <w:t xml:space="preserve">        type types3gpp:QOffsetRange;</w:t>
      </w:r>
      <w:r>
        <w:tab/>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rsrqOffsetCsiRs {</w:t>
      </w:r>
      <w:r>
        <w:tab/>
      </w:r>
    </w:p>
    <w:p w:rsidR="00E154AB" w:rsidRDefault="00E154AB" w:rsidP="00E154AB">
      <w:pPr>
        <w:pStyle w:val="PL"/>
      </w:pPr>
      <w:r>
        <w:t xml:space="preserve">        description "Offset value of rsrqOffsetCSI-RS.";</w:t>
      </w:r>
    </w:p>
    <w:p w:rsidR="00E154AB" w:rsidRDefault="00E154AB" w:rsidP="00E154AB">
      <w:pPr>
        <w:pStyle w:val="PL"/>
      </w:pPr>
      <w:r>
        <w:t xml:space="preserve">        default 0;</w:t>
      </w:r>
    </w:p>
    <w:p w:rsidR="00E154AB" w:rsidRDefault="00E154AB" w:rsidP="00E154AB">
      <w:pPr>
        <w:pStyle w:val="PL"/>
      </w:pPr>
      <w:r>
        <w:t xml:space="preserve">        type types3gpp:QOffsetRange;</w:t>
      </w:r>
      <w:r>
        <w:tab/>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sinrOffsetCsiRs {</w:t>
      </w:r>
      <w:r>
        <w:tab/>
      </w:r>
    </w:p>
    <w:p w:rsidR="00E154AB" w:rsidRDefault="00E154AB" w:rsidP="00E154AB">
      <w:pPr>
        <w:pStyle w:val="PL"/>
      </w:pPr>
      <w:r>
        <w:t xml:space="preserve">        description "Offset value of sinrOffsetCSI-RS.";</w:t>
      </w:r>
    </w:p>
    <w:p w:rsidR="00E154AB" w:rsidRDefault="00E154AB" w:rsidP="00E154AB">
      <w:pPr>
        <w:pStyle w:val="PL"/>
      </w:pPr>
      <w:r>
        <w:t xml:space="preserve">        default 0;</w:t>
      </w:r>
    </w:p>
    <w:p w:rsidR="00E154AB" w:rsidRDefault="00E154AB" w:rsidP="00E154AB">
      <w:pPr>
        <w:pStyle w:val="PL"/>
      </w:pPr>
      <w:r>
        <w:t xml:space="preserve">        type types3gpp:QOffsetRange;</w:t>
      </w:r>
      <w:r>
        <w:tab/>
        <w:t xml:space="preserve">    </w:t>
      </w:r>
    </w:p>
    <w:p w:rsidR="00E154AB" w:rsidRDefault="00E154AB" w:rsidP="00E154AB">
      <w:pPr>
        <w:pStyle w:val="PL"/>
      </w:pPr>
      <w:r>
        <w:t xml:space="preserve">      }</w:t>
      </w:r>
    </w:p>
    <w:p w:rsidR="00E154AB" w:rsidRDefault="00E154AB" w:rsidP="00E154AB">
      <w:pPr>
        <w:pStyle w:val="PL"/>
      </w:pPr>
      <w:r>
        <w:lastRenderedPageBreak/>
        <w:t xml:space="preserve">    }</w:t>
      </w:r>
    </w:p>
    <w:p w:rsidR="00E154AB" w:rsidRDefault="00E154AB" w:rsidP="00E154AB">
      <w:pPr>
        <w:pStyle w:val="PL"/>
      </w:pPr>
    </w:p>
    <w:p w:rsidR="00E154AB" w:rsidRDefault="00E154AB" w:rsidP="00E154AB">
      <w:pPr>
        <w:pStyle w:val="PL"/>
      </w:pPr>
      <w:r>
        <w:t xml:space="preserve">    leaf nRFreqRelationRef {        </w:t>
      </w:r>
      <w:r>
        <w:tab/>
      </w:r>
    </w:p>
    <w:p w:rsidR="00E154AB" w:rsidRDefault="00E154AB" w:rsidP="00E154AB">
      <w:pPr>
        <w:pStyle w:val="PL"/>
      </w:pPr>
      <w:r>
        <w:t xml:space="preserve">      description "Reference to a corresponding </w:t>
      </w:r>
      <w:r w:rsidRPr="00B22EF8">
        <w:t>NRFreqRelation</w:t>
      </w:r>
      <w:r>
        <w:t xml:space="preserve"> instance.";</w:t>
      </w:r>
    </w:p>
    <w:p w:rsidR="00E154AB" w:rsidRDefault="00E154AB" w:rsidP="00E154AB">
      <w:pPr>
        <w:pStyle w:val="PL"/>
      </w:pPr>
      <w:r>
        <w:t xml:space="preserve">      mandatory true;</w:t>
      </w:r>
    </w:p>
    <w:p w:rsidR="00E154AB" w:rsidRDefault="00E154AB" w:rsidP="00E154AB">
      <w:pPr>
        <w:pStyle w:val="PL"/>
      </w:pPr>
      <w:r>
        <w:t xml:space="preserve">      type types3gpp:DistinguishedName;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adjacentNRCellRef {        </w:t>
      </w:r>
      <w:r>
        <w:tab/>
      </w:r>
    </w:p>
    <w:p w:rsidR="00E154AB" w:rsidRDefault="00E154AB" w:rsidP="00E154AB">
      <w:pPr>
        <w:pStyle w:val="PL"/>
      </w:pPr>
      <w:r>
        <w:t xml:space="preserve">      description "Reference to an adjacent NR cell (NRCellCU or</w:t>
      </w:r>
    </w:p>
    <w:p w:rsidR="00E154AB" w:rsidRDefault="00E154AB" w:rsidP="00E154AB">
      <w:pPr>
        <w:pStyle w:val="PL"/>
      </w:pPr>
      <w:r>
        <w:t xml:space="preserve">        ExternalNRCellCU).";</w:t>
      </w:r>
    </w:p>
    <w:p w:rsidR="00E154AB" w:rsidRDefault="00E154AB" w:rsidP="00E154AB">
      <w:pPr>
        <w:pStyle w:val="PL"/>
      </w:pPr>
      <w:r>
        <w:t xml:space="preserve">      mandatory true;</w:t>
      </w:r>
    </w:p>
    <w:p w:rsidR="00E154AB" w:rsidRDefault="00E154AB" w:rsidP="00E154AB">
      <w:pPr>
        <w:pStyle w:val="PL"/>
      </w:pPr>
      <w:r>
        <w:t xml:space="preserve">      type types3gpp:DistinguishedName;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w:t>
      </w:r>
      <w:r>
        <w:rPr>
          <w:rFonts w:cs="Arial"/>
          <w:sz w:val="18"/>
          <w:lang w:val="en-US" w:eastAsia="zh-CN"/>
        </w:rPr>
        <w:t>isRemoveAllowed</w:t>
      </w:r>
      <w:r>
        <w:t xml:space="preserve"> {</w:t>
      </w:r>
      <w:r>
        <w:tab/>
      </w:r>
    </w:p>
    <w:p w:rsidR="00E154AB" w:rsidRDefault="00E154AB" w:rsidP="00E154AB">
      <w:pPr>
        <w:pStyle w:val="PL"/>
      </w:pPr>
      <w:r>
        <w:t xml:space="preserve">      type boolean;</w:t>
      </w:r>
      <w:r>
        <w:tab/>
        <w:t xml:space="preserve">    </w:t>
      </w:r>
    </w:p>
    <w:p w:rsidR="00E154AB" w:rsidRDefault="00E154AB" w:rsidP="00E154AB">
      <w:pPr>
        <w:pStyle w:val="PL"/>
      </w:pPr>
      <w:r>
        <w:t xml:space="preserve">      default true;</w:t>
      </w:r>
    </w:p>
    <w:p w:rsidR="00E154AB" w:rsidRDefault="00E154AB" w:rsidP="00E154AB">
      <w:pPr>
        <w:pStyle w:val="PL"/>
      </w:pPr>
      <w:r>
        <w:t xml:space="preserve">      description "True if the ANR function in the node is allowed to remove this relation.";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w:t>
      </w:r>
      <w:r w:rsidRPr="006E4370">
        <w:rPr>
          <w:rFonts w:cs="Courier New"/>
        </w:rPr>
        <w:t>isHOAllowed</w:t>
      </w:r>
      <w:r>
        <w:t xml:space="preserve"> {</w:t>
      </w:r>
      <w:r>
        <w:tab/>
      </w:r>
    </w:p>
    <w:p w:rsidR="00E154AB" w:rsidRDefault="00E154AB" w:rsidP="00E154AB">
      <w:pPr>
        <w:pStyle w:val="PL"/>
      </w:pPr>
      <w:r>
        <w:t xml:space="preserve">      type boolean;</w:t>
      </w:r>
      <w:r>
        <w:tab/>
        <w:t xml:space="preserve">    </w:t>
      </w:r>
    </w:p>
    <w:p w:rsidR="00E154AB" w:rsidRDefault="00E154AB" w:rsidP="00E154AB">
      <w:pPr>
        <w:pStyle w:val="PL"/>
      </w:pPr>
      <w:r>
        <w:t xml:space="preserve">      default true;</w:t>
      </w:r>
    </w:p>
    <w:p w:rsidR="00E154AB" w:rsidRDefault="00E154AB" w:rsidP="00E154AB">
      <w:pPr>
        <w:pStyle w:val="PL"/>
      </w:pPr>
      <w:r>
        <w:t xml:space="preserve">      description "True if handovers are allowed over this relation.";</w:t>
      </w:r>
    </w:p>
    <w:p w:rsidR="00E154AB" w:rsidRDefault="00E154AB" w:rsidP="00E154AB">
      <w:pPr>
        <w:pStyle w:val="PL"/>
      </w:pPr>
      <w:r>
        <w:t xml:space="preserve">    }</w:t>
      </w:r>
    </w:p>
    <w:p w:rsidR="00E154AB" w:rsidRDefault="00E154AB" w:rsidP="00E154AB">
      <w:pPr>
        <w:pStyle w:val="PL"/>
      </w:pPr>
      <w:r>
        <w:t xml:space="preserve">  }</w:t>
      </w:r>
    </w:p>
    <w:p w:rsidR="007A0935" w:rsidRDefault="007A0935" w:rsidP="007A0935">
      <w:pPr>
        <w:pStyle w:val="PL"/>
        <w:rPr>
          <w:ins w:id="22556" w:author="28.541_CR0319_(Rel-16)_EE_5G" w:date="2020-06-29T16:08:00Z"/>
        </w:rPr>
      </w:pPr>
    </w:p>
    <w:p w:rsidR="007A0935" w:rsidRDefault="007A0935" w:rsidP="007A0935">
      <w:pPr>
        <w:pStyle w:val="PL"/>
        <w:rPr>
          <w:ins w:id="22557" w:author="28.541_CR0319_(Rel-16)_EE_5G" w:date="2020-06-29T16:08:00Z"/>
        </w:rPr>
      </w:pPr>
      <w:ins w:id="22558" w:author="28.541_CR0319_(Rel-16)_EE_5G" w:date="2020-06-29T16:08:00Z">
        <w:r>
          <w:t xml:space="preserve">    leaf isESCoveredBy {</w:t>
        </w:r>
      </w:ins>
    </w:p>
    <w:p w:rsidR="007A0935" w:rsidRDefault="007A0935" w:rsidP="007A0935">
      <w:pPr>
        <w:pStyle w:val="PL"/>
        <w:rPr>
          <w:ins w:id="22559" w:author="28.541_CR0319_(Rel-16)_EE_5G" w:date="2020-06-29T16:08:00Z"/>
        </w:rPr>
      </w:pPr>
      <w:ins w:id="22560" w:author="28.541_CR0319_(Rel-16)_EE_5G" w:date="2020-06-29T16:08:00Z">
        <w:r>
          <w:t xml:space="preserve">      description "Indicates whether the adjacent cell</w:t>
        </w:r>
      </w:ins>
    </w:p>
    <w:p w:rsidR="007A0935" w:rsidRDefault="007A0935" w:rsidP="007A0935">
      <w:pPr>
        <w:pStyle w:val="PL"/>
        <w:rPr>
          <w:ins w:id="22561" w:author="28.541_CR0319_(Rel-16)_EE_5G" w:date="2020-06-29T16:08:00Z"/>
        </w:rPr>
      </w:pPr>
      <w:ins w:id="22562" w:author="28.541_CR0319_(Rel-16)_EE_5G" w:date="2020-06-29T16:08:00Z">
        <w:r>
          <w:t xml:space="preserve">        provides no, partial or full coverage for the parent cell</w:t>
        </w:r>
      </w:ins>
    </w:p>
    <w:p w:rsidR="007A0935" w:rsidRDefault="007A0935" w:rsidP="007A0935">
      <w:pPr>
        <w:pStyle w:val="PL"/>
        <w:rPr>
          <w:ins w:id="22563" w:author="28.541_CR0319_(Rel-16)_EE_5G" w:date="2020-06-29T16:08:00Z"/>
        </w:rPr>
      </w:pPr>
      <w:ins w:id="22564" w:author="28.541_CR0319_(Rel-16)_EE_5G" w:date="2020-06-29T16:08:00Z">
        <w:r>
          <w:t xml:space="preserve">        instance. Adjacent cells with this attribute equal to FULL are</w:t>
        </w:r>
      </w:ins>
    </w:p>
    <w:p w:rsidR="007A0935" w:rsidRDefault="007A0935" w:rsidP="007A0935">
      <w:pPr>
        <w:pStyle w:val="PL"/>
        <w:rPr>
          <w:ins w:id="22565" w:author="28.541_CR0319_(Rel-16)_EE_5G" w:date="2020-06-29T16:08:00Z"/>
        </w:rPr>
      </w:pPr>
      <w:ins w:id="22566" w:author="28.541_CR0319_(Rel-16)_EE_5G" w:date="2020-06-29T16:08:00Z">
        <w:r>
          <w:t xml:space="preserve">        recommended to be considered as candidate cells to take over the</w:t>
        </w:r>
      </w:ins>
    </w:p>
    <w:p w:rsidR="007A0935" w:rsidRDefault="007A0935" w:rsidP="007A0935">
      <w:pPr>
        <w:pStyle w:val="PL"/>
        <w:rPr>
          <w:ins w:id="22567" w:author="28.541_CR0319_(Rel-16)_EE_5G" w:date="2020-06-29T16:08:00Z"/>
        </w:rPr>
      </w:pPr>
      <w:ins w:id="22568" w:author="28.541_CR0319_(Rel-16)_EE_5G" w:date="2020-06-29T16:08:00Z">
        <w:r>
          <w:t xml:space="preserve">        coverage when the original cell is about to be changed to energy</w:t>
        </w:r>
      </w:ins>
    </w:p>
    <w:p w:rsidR="007A0935" w:rsidRDefault="007A0935" w:rsidP="007A0935">
      <w:pPr>
        <w:pStyle w:val="PL"/>
        <w:rPr>
          <w:ins w:id="22569" w:author="28.541_CR0319_(Rel-16)_EE_5G" w:date="2020-06-29T16:08:00Z"/>
        </w:rPr>
      </w:pPr>
      <w:ins w:id="22570" w:author="28.541_CR0319_(Rel-16)_EE_5G" w:date="2020-06-29T16:08:00Z">
        <w:r>
          <w:t xml:space="preserve">        saving state. All adjacent cells with this property equal</w:t>
        </w:r>
      </w:ins>
    </w:p>
    <w:p w:rsidR="007A0935" w:rsidRDefault="007A0935" w:rsidP="007A0935">
      <w:pPr>
        <w:pStyle w:val="PL"/>
        <w:rPr>
          <w:ins w:id="22571" w:author="28.541_CR0319_(Rel-16)_EE_5G" w:date="2020-06-29T16:08:00Z"/>
        </w:rPr>
      </w:pPr>
      <w:ins w:id="22572" w:author="28.541_CR0319_(Rel-16)_EE_5G" w:date="2020-06-29T16:08:00Z">
        <w:r>
          <w:t xml:space="preserve">        to PARTIAL are recommended to be considered as entirety of candidate</w:t>
        </w:r>
      </w:ins>
    </w:p>
    <w:p w:rsidR="007A0935" w:rsidRDefault="007A0935" w:rsidP="007A0935">
      <w:pPr>
        <w:pStyle w:val="PL"/>
        <w:rPr>
          <w:ins w:id="22573" w:author="28.541_CR0319_(Rel-16)_EE_5G" w:date="2020-06-29T16:08:00Z"/>
        </w:rPr>
      </w:pPr>
      <w:ins w:id="22574" w:author="28.541_CR0319_(Rel-16)_EE_5G" w:date="2020-06-29T16:08:00Z">
        <w:r>
          <w:t xml:space="preserve">        cells to take over the coverage when the original cell is about to be</w:t>
        </w:r>
      </w:ins>
    </w:p>
    <w:p w:rsidR="007A0935" w:rsidRDefault="007A0935" w:rsidP="007A0935">
      <w:pPr>
        <w:pStyle w:val="PL"/>
        <w:rPr>
          <w:ins w:id="22575" w:author="28.541_CR0319_(Rel-16)_EE_5G" w:date="2020-06-29T16:08:00Z"/>
        </w:rPr>
      </w:pPr>
      <w:ins w:id="22576" w:author="28.541_CR0319_(Rel-16)_EE_5G" w:date="2020-06-29T16:08:00Z">
        <w:r>
          <w:t xml:space="preserve">        changed to energy saving state.";</w:t>
        </w:r>
      </w:ins>
    </w:p>
    <w:p w:rsidR="007A0935" w:rsidRDefault="007A0935" w:rsidP="007A0935">
      <w:pPr>
        <w:pStyle w:val="PL"/>
        <w:rPr>
          <w:ins w:id="22577" w:author="28.541_CR0319_(Rel-16)_EE_5G" w:date="2020-06-29T16:08:00Z"/>
        </w:rPr>
      </w:pPr>
      <w:ins w:id="22578" w:author="28.541_CR0319_(Rel-16)_EE_5G" w:date="2020-06-29T16:08:00Z">
        <w:r>
          <w:t xml:space="preserve">      type EnergySavingCoverage;</w:t>
        </w:r>
      </w:ins>
    </w:p>
    <w:p w:rsidR="007A0935" w:rsidRDefault="007A0935" w:rsidP="007A0935">
      <w:pPr>
        <w:pStyle w:val="PL"/>
        <w:rPr>
          <w:ins w:id="22579" w:author="28.541_CR0319_(Rel-16)_EE_5G" w:date="2020-06-29T16:08:00Z"/>
        </w:rPr>
      </w:pPr>
      <w:ins w:id="22580" w:author="28.541_CR0319_(Rel-16)_EE_5G" w:date="2020-06-29T16:08:00Z">
        <w:r>
          <w:t xml:space="preserve">    }</w:t>
        </w:r>
      </w:ins>
    </w:p>
    <w:p w:rsidR="00E154AB" w:rsidRDefault="00E154AB" w:rsidP="00E154AB">
      <w:pPr>
        <w:pStyle w:val="PL"/>
      </w:pPr>
    </w:p>
    <w:p w:rsidR="00E154AB" w:rsidRDefault="00E154AB" w:rsidP="00E154AB">
      <w:pPr>
        <w:pStyle w:val="PL"/>
      </w:pPr>
      <w:r>
        <w:t xml:space="preserve">  augment /me3gpp:ManagedElement/gnbcucp3gpp:GNBCUCPFunction/nrcellcu3gpp:NRCellCU {</w:t>
      </w:r>
    </w:p>
    <w:p w:rsidR="00E154AB" w:rsidRDefault="00E154AB" w:rsidP="00E154AB">
      <w:pPr>
        <w:pStyle w:val="PL"/>
      </w:pPr>
    </w:p>
    <w:p w:rsidR="00E154AB" w:rsidRDefault="00E154AB" w:rsidP="00E154AB">
      <w:pPr>
        <w:pStyle w:val="PL"/>
      </w:pPr>
      <w:r>
        <w:t xml:space="preserve">    list NRCellRelation {</w:t>
      </w:r>
    </w:p>
    <w:p w:rsidR="00E154AB" w:rsidRDefault="00E154AB" w:rsidP="00E154AB">
      <w:pPr>
        <w:pStyle w:val="PL"/>
      </w:pPr>
      <w:r>
        <w:t xml:space="preserve">      description "Represents a neighbour cell relation from a source cell</w:t>
      </w:r>
    </w:p>
    <w:p w:rsidR="00E154AB" w:rsidRDefault="00E154AB" w:rsidP="00E154AB">
      <w:pPr>
        <w:pStyle w:val="PL"/>
      </w:pPr>
      <w:r>
        <w:t xml:space="preserve">        to a target cell, where the target cell is an NRCellCU or</w:t>
      </w:r>
    </w:p>
    <w:p w:rsidR="00E154AB" w:rsidRDefault="00E154AB" w:rsidP="00E154AB">
      <w:pPr>
        <w:pStyle w:val="PL"/>
      </w:pPr>
      <w:r>
        <w:t xml:space="preserve">        ExternalNRCellCU instance.";</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NRCellRelationGrp;</w:t>
      </w:r>
    </w:p>
    <w:p w:rsidR="00E154AB" w:rsidRDefault="00E154AB" w:rsidP="00E154AB">
      <w:pPr>
        <w:pStyle w:val="PL"/>
      </w:pPr>
      <w:r>
        <w:t xml:space="preserve">      }</w:t>
      </w:r>
    </w:p>
    <w:p w:rsidR="00E154AB" w:rsidRDefault="00E154AB" w:rsidP="00E154AB">
      <w:pPr>
        <w:pStyle w:val="PL"/>
      </w:pPr>
      <w:r w:rsidRPr="00A4600A">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Pr="00B22EF8" w:rsidRDefault="00E154AB" w:rsidP="00E154AB">
      <w:pPr>
        <w:pStyle w:val="Heading2"/>
        <w:rPr>
          <w:lang w:eastAsia="zh-CN"/>
        </w:rPr>
      </w:pPr>
      <w:bookmarkStart w:id="22581" w:name="_Toc35878788"/>
      <w:bookmarkStart w:id="22582" w:name="_Toc36220604"/>
      <w:bookmarkStart w:id="22583" w:name="_Toc36474702"/>
      <w:bookmarkStart w:id="22584" w:name="_Toc27405596"/>
      <w:bookmarkStart w:id="22585" w:name="_Toc36542974"/>
      <w:bookmarkStart w:id="22586" w:name="_Toc36543795"/>
      <w:bookmarkStart w:id="22587" w:name="_Toc36568033"/>
      <w:bookmarkStart w:id="22588" w:name="_Toc44341772"/>
      <w:r>
        <w:rPr>
          <w:lang w:eastAsia="zh-CN"/>
        </w:rPr>
        <w:t>E.5.22</w:t>
      </w:r>
      <w:r w:rsidRPr="00B22EF8">
        <w:rPr>
          <w:lang w:eastAsia="zh-CN"/>
        </w:rPr>
        <w:tab/>
        <w:t>module</w:t>
      </w:r>
      <w:r>
        <w:rPr>
          <w:lang w:eastAsia="zh-CN"/>
        </w:rPr>
        <w:t xml:space="preserve"> </w:t>
      </w:r>
      <w:r w:rsidRPr="001C4329">
        <w:rPr>
          <w:sz w:val="28"/>
          <w:lang w:eastAsia="zh-CN"/>
        </w:rPr>
        <w:t>_3gpp-nr-nrm-nrfreqrelation@2019-10-28.yang</w:t>
      </w:r>
      <w:bookmarkEnd w:id="22581"/>
      <w:bookmarkEnd w:id="22582"/>
      <w:bookmarkEnd w:id="22583"/>
      <w:bookmarkEnd w:id="22584"/>
      <w:bookmarkEnd w:id="22585"/>
      <w:bookmarkEnd w:id="22586"/>
      <w:bookmarkEnd w:id="22587"/>
      <w:bookmarkEnd w:id="22588"/>
    </w:p>
    <w:p w:rsidR="00E154AB" w:rsidRDefault="00E154AB" w:rsidP="00E154AB">
      <w:pPr>
        <w:pStyle w:val="PL"/>
      </w:pPr>
      <w:r>
        <w:t>module _3gpp-nr-nrm-nrfreqrelation {</w:t>
      </w:r>
    </w:p>
    <w:p w:rsidR="00E154AB" w:rsidRDefault="00E154AB" w:rsidP="00E154AB">
      <w:pPr>
        <w:pStyle w:val="PL"/>
      </w:pPr>
      <w:r>
        <w:t xml:space="preserve">  yang-version 1.1;</w:t>
      </w:r>
    </w:p>
    <w:p w:rsidR="00E154AB" w:rsidRDefault="00E154AB" w:rsidP="00E154AB">
      <w:pPr>
        <w:pStyle w:val="PL"/>
      </w:pPr>
      <w:r>
        <w:t xml:space="preserve">  namespace "urn:3gpp:sa5:_3gpp-nr-nrm-nrfreqrelation";</w:t>
      </w:r>
    </w:p>
    <w:p w:rsidR="00E154AB" w:rsidRDefault="00E154AB" w:rsidP="00E154AB">
      <w:pPr>
        <w:pStyle w:val="PL"/>
      </w:pPr>
      <w:r>
        <w:t xml:space="preserve">  prefix "nrfreqrel3gpp";</w:t>
      </w:r>
    </w:p>
    <w:p w:rsidR="00E154AB" w:rsidRDefault="00E154AB" w:rsidP="00E154AB">
      <w:pPr>
        <w:pStyle w:val="PL"/>
      </w:pP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_3gpp-common-top { prefix top3gpp; }</w:t>
      </w:r>
    </w:p>
    <w:p w:rsidR="00E154AB" w:rsidRDefault="00E154AB" w:rsidP="00E154AB">
      <w:pPr>
        <w:pStyle w:val="PL"/>
      </w:pPr>
      <w:r>
        <w:t xml:space="preserve">  import _3gpp-nr-nrm-gnbcucpfunction { prefix gnbcucp3gpp; }</w:t>
      </w:r>
    </w:p>
    <w:p w:rsidR="00E154AB" w:rsidRDefault="00E154AB" w:rsidP="00E154AB">
      <w:pPr>
        <w:pStyle w:val="PL"/>
      </w:pPr>
      <w:r>
        <w:t xml:space="preserve">  import _3gpp-nr-nrm-nrcellcu { prefix nrcellcu3gpp;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NRFreqRelation Information</w:t>
      </w:r>
    </w:p>
    <w:p w:rsidR="00E154AB" w:rsidRDefault="00E154AB" w:rsidP="00E154AB">
      <w:pPr>
        <w:pStyle w:val="PL"/>
      </w:pPr>
      <w:r>
        <w:t xml:space="preserve">    Object Class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74682F" w:rsidRDefault="0074682F" w:rsidP="00E154AB">
      <w:pPr>
        <w:pStyle w:val="PL"/>
        <w:rPr>
          <w:ins w:id="22589" w:author="28.541_CR0281R1_(Rel-16)_NETSLICE-5GNRM" w:date="2020-06-26T15:24:00Z"/>
        </w:rPr>
      </w:pPr>
      <w:ins w:id="22590" w:author="28.541_CR0281R1_(Rel-16)_NETSLICE-5GNRM" w:date="2020-06-26T15:24:00Z">
        <w:r w:rsidRPr="00CB1A59">
          <w:lastRenderedPageBreak/>
          <w:t xml:space="preserve">  revis</w:t>
        </w:r>
        <w:r>
          <w:t>ion 2020-04-23</w:t>
        </w:r>
        <w:r w:rsidRPr="00CB1A59">
          <w:t xml:space="preserve"> { reference </w:t>
        </w:r>
        <w:r>
          <w:t>CR0281</w:t>
        </w:r>
        <w:r w:rsidRPr="00CB1A59">
          <w:t xml:space="preserve"> ; }</w:t>
        </w:r>
      </w:ins>
    </w:p>
    <w:p w:rsidR="00E154AB" w:rsidRPr="00CB1A59" w:rsidRDefault="00E154AB" w:rsidP="00E154AB">
      <w:pPr>
        <w:pStyle w:val="PL"/>
      </w:pPr>
      <w:r w:rsidRPr="00CB1A59">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NRFreqRelationGrp {</w:t>
      </w:r>
    </w:p>
    <w:p w:rsidR="00E154AB" w:rsidRDefault="00E154AB" w:rsidP="00E154AB">
      <w:pPr>
        <w:pStyle w:val="PL"/>
      </w:pPr>
      <w:r>
        <w:t xml:space="preserve">    description "Represents the NRFreqRelation IOC.";</w:t>
      </w:r>
    </w:p>
    <w:p w:rsidR="00E154AB" w:rsidRDefault="00E154AB" w:rsidP="00E154AB">
      <w:pPr>
        <w:pStyle w:val="PL"/>
      </w:pPr>
      <w:r>
        <w:t xml:space="preserve">    reference "3GPP TS 28.541";</w:t>
      </w:r>
    </w:p>
    <w:p w:rsidR="00E154AB" w:rsidDel="0074682F" w:rsidRDefault="00E154AB" w:rsidP="00E154AB">
      <w:pPr>
        <w:pStyle w:val="PL"/>
        <w:rPr>
          <w:del w:id="22591" w:author="28.541_CR0281R1_(Rel-16)_NETSLICE-5GNRM" w:date="2020-06-26T15:24:00Z"/>
        </w:rPr>
      </w:pPr>
      <w:del w:id="22592" w:author="28.541_CR0281R1_(Rel-16)_NETSLICE-5GNRM" w:date="2020-06-26T15:24:00Z">
        <w:r w:rsidDel="0074682F">
          <w:delText xml:space="preserve">    uses mf3gpp:ManagedFunctionGrp;</w:delText>
        </w:r>
      </w:del>
    </w:p>
    <w:p w:rsidR="00E154AB" w:rsidRDefault="00E154AB" w:rsidP="00E154AB">
      <w:pPr>
        <w:pStyle w:val="PL"/>
      </w:pPr>
    </w:p>
    <w:p w:rsidR="00E154AB" w:rsidRDefault="00E154AB" w:rsidP="00E154AB">
      <w:pPr>
        <w:pStyle w:val="PL"/>
      </w:pPr>
      <w:r>
        <w:t xml:space="preserve">    container offsetMO {</w:t>
      </w:r>
    </w:p>
    <w:p w:rsidR="00E154AB" w:rsidRDefault="00E154AB" w:rsidP="00E154AB">
      <w:pPr>
        <w:pStyle w:val="PL"/>
      </w:pPr>
      <w:r>
        <w:t xml:space="preserve">      description "A set of offset values applicable to all measured cells</w:t>
      </w:r>
    </w:p>
    <w:p w:rsidR="00E154AB" w:rsidRDefault="00E154AB" w:rsidP="00E154AB">
      <w:pPr>
        <w:pStyle w:val="PL"/>
      </w:pPr>
      <w:r>
        <w:t xml:space="preserve">        with reference signal(s) indicated in corresponding MeasObjectNR. It</w:t>
      </w:r>
    </w:p>
    <w:p w:rsidR="00E154AB" w:rsidRDefault="00E154AB" w:rsidP="00E154AB">
      <w:pPr>
        <w:pStyle w:val="PL"/>
      </w:pPr>
      <w:r>
        <w:t xml:space="preserve">        is used to indicate a cell, beam or measurement object specific offset</w:t>
      </w:r>
    </w:p>
    <w:p w:rsidR="00E154AB" w:rsidRDefault="00E154AB" w:rsidP="00E154AB">
      <w:pPr>
        <w:pStyle w:val="PL"/>
      </w:pPr>
      <w:r>
        <w:t xml:space="preserve">        to be applied when evaluating candidates for cell re-selection or when</w:t>
      </w:r>
    </w:p>
    <w:p w:rsidR="00E154AB" w:rsidRDefault="00E154AB" w:rsidP="00E154AB">
      <w:pPr>
        <w:pStyle w:val="PL"/>
      </w:pPr>
      <w:r>
        <w:t xml:space="preserve">        evaluating triggering conditions for measurement reporting. It is</w:t>
      </w:r>
    </w:p>
    <w:p w:rsidR="00E154AB" w:rsidRDefault="00E154AB" w:rsidP="00E154AB">
      <w:pPr>
        <w:pStyle w:val="PL"/>
      </w:pPr>
      <w:r>
        <w:t xml:space="preserve">        defined for rsrpOffsetSSB, rsrqOffsetSSB, sinrOffsetSSB,</w:t>
      </w:r>
    </w:p>
    <w:p w:rsidR="00E154AB" w:rsidRDefault="00E154AB" w:rsidP="00E154AB">
      <w:pPr>
        <w:pStyle w:val="PL"/>
      </w:pPr>
      <w:r>
        <w:t xml:space="preserve">        rsrpOffsetCSI-RS, rsrqOffsetCSI-RS and sinrOffsetCSI-RS.";</w:t>
      </w:r>
    </w:p>
    <w:p w:rsidR="00E154AB" w:rsidRDefault="00E154AB" w:rsidP="00E154AB">
      <w:pPr>
        <w:pStyle w:val="PL"/>
      </w:pPr>
      <w:r>
        <w:t xml:space="preserve">      reference "offsetMO in MeasObjectNR in 3GPP TS 38.331";</w:t>
      </w:r>
    </w:p>
    <w:p w:rsidR="00E154AB" w:rsidRDefault="00E154AB" w:rsidP="00E154AB">
      <w:pPr>
        <w:pStyle w:val="PL"/>
      </w:pPr>
    </w:p>
    <w:p w:rsidR="00E154AB" w:rsidRDefault="00E154AB" w:rsidP="00E154AB">
      <w:pPr>
        <w:pStyle w:val="PL"/>
      </w:pPr>
      <w:r>
        <w:t xml:space="preserve">      leaf rsrpOffsetSsb {                     </w:t>
      </w:r>
    </w:p>
    <w:p w:rsidR="00E154AB" w:rsidRDefault="00E154AB" w:rsidP="00E154AB">
      <w:pPr>
        <w:pStyle w:val="PL"/>
      </w:pPr>
      <w:r>
        <w:t xml:space="preserve">        description "Offset value of rsrpOffsetSSB.";</w:t>
      </w:r>
    </w:p>
    <w:p w:rsidR="00E154AB" w:rsidRDefault="00E154AB" w:rsidP="00E154AB">
      <w:pPr>
        <w:pStyle w:val="PL"/>
      </w:pPr>
      <w:r>
        <w:t xml:space="preserve">        default 0;</w:t>
      </w:r>
    </w:p>
    <w:p w:rsidR="00E154AB" w:rsidRDefault="00E154AB" w:rsidP="00E154AB">
      <w:pPr>
        <w:pStyle w:val="PL"/>
      </w:pPr>
      <w:r>
        <w:t xml:space="preserve">        type types3gpp:QOffsetRange;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rsrqOffsetSsb {                     </w:t>
      </w:r>
    </w:p>
    <w:p w:rsidR="00E154AB" w:rsidRDefault="00E154AB" w:rsidP="00E154AB">
      <w:pPr>
        <w:pStyle w:val="PL"/>
      </w:pPr>
      <w:r>
        <w:t xml:space="preserve">        description "Offset value of rsrqOffsetSSB.";</w:t>
      </w:r>
    </w:p>
    <w:p w:rsidR="00E154AB" w:rsidRDefault="00E154AB" w:rsidP="00E154AB">
      <w:pPr>
        <w:pStyle w:val="PL"/>
      </w:pPr>
      <w:r>
        <w:t xml:space="preserve">        default 0;</w:t>
      </w:r>
    </w:p>
    <w:p w:rsidR="00E154AB" w:rsidRDefault="00E154AB" w:rsidP="00E154AB">
      <w:pPr>
        <w:pStyle w:val="PL"/>
      </w:pPr>
      <w:r>
        <w:t xml:space="preserve">        type types3gpp:QOffsetRange;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sinrOffsetSsb {                     </w:t>
      </w:r>
    </w:p>
    <w:p w:rsidR="00E154AB" w:rsidRDefault="00E154AB" w:rsidP="00E154AB">
      <w:pPr>
        <w:pStyle w:val="PL"/>
      </w:pPr>
      <w:r>
        <w:t xml:space="preserve">        description "Offset value of sinrOffsetSSB.";</w:t>
      </w:r>
    </w:p>
    <w:p w:rsidR="00E154AB" w:rsidRDefault="00E154AB" w:rsidP="00E154AB">
      <w:pPr>
        <w:pStyle w:val="PL"/>
      </w:pPr>
      <w:r>
        <w:t xml:space="preserve">        default 0;</w:t>
      </w:r>
    </w:p>
    <w:p w:rsidR="00E154AB" w:rsidRDefault="00E154AB" w:rsidP="00E154AB">
      <w:pPr>
        <w:pStyle w:val="PL"/>
      </w:pPr>
      <w:r>
        <w:t xml:space="preserve">        type types3gpp:QOffsetRange;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rsrpOffsetCsiRs {                     </w:t>
      </w:r>
    </w:p>
    <w:p w:rsidR="00E154AB" w:rsidRDefault="00E154AB" w:rsidP="00E154AB">
      <w:pPr>
        <w:pStyle w:val="PL"/>
      </w:pPr>
      <w:r>
        <w:t xml:space="preserve">        description "Offset value of rsrpOffsetCSI-RS.";</w:t>
      </w:r>
    </w:p>
    <w:p w:rsidR="00E154AB" w:rsidRDefault="00E154AB" w:rsidP="00E154AB">
      <w:pPr>
        <w:pStyle w:val="PL"/>
      </w:pPr>
      <w:r>
        <w:t xml:space="preserve">        default 0;</w:t>
      </w:r>
    </w:p>
    <w:p w:rsidR="00E154AB" w:rsidRDefault="00E154AB" w:rsidP="00E154AB">
      <w:pPr>
        <w:pStyle w:val="PL"/>
      </w:pPr>
      <w:r>
        <w:t xml:space="preserve">        type types3gpp:QOffsetRange;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rsrqOffsetCsiRs {                     </w:t>
      </w:r>
    </w:p>
    <w:p w:rsidR="00E154AB" w:rsidRDefault="00E154AB" w:rsidP="00E154AB">
      <w:pPr>
        <w:pStyle w:val="PL"/>
      </w:pPr>
      <w:r>
        <w:t xml:space="preserve">        description "Offset value of rsrqOffsetCSI-RS.";</w:t>
      </w:r>
    </w:p>
    <w:p w:rsidR="00E154AB" w:rsidRDefault="00E154AB" w:rsidP="00E154AB">
      <w:pPr>
        <w:pStyle w:val="PL"/>
      </w:pPr>
      <w:r>
        <w:t xml:space="preserve">        default 0;</w:t>
      </w:r>
    </w:p>
    <w:p w:rsidR="00E154AB" w:rsidRDefault="00E154AB" w:rsidP="00E154AB">
      <w:pPr>
        <w:pStyle w:val="PL"/>
      </w:pPr>
      <w:r>
        <w:t xml:space="preserve">        type types3gpp:QOffsetRange;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sinrOffsetCsiRs {                     </w:t>
      </w:r>
    </w:p>
    <w:p w:rsidR="00E154AB" w:rsidRDefault="00E154AB" w:rsidP="00E154AB">
      <w:pPr>
        <w:pStyle w:val="PL"/>
      </w:pPr>
      <w:r>
        <w:t xml:space="preserve">        description "Offset value of sinrOffsetCSI-RS.";</w:t>
      </w:r>
    </w:p>
    <w:p w:rsidR="00E154AB" w:rsidRDefault="00E154AB" w:rsidP="00E154AB">
      <w:pPr>
        <w:pStyle w:val="PL"/>
      </w:pPr>
      <w:r>
        <w:t xml:space="preserve">        default 0;</w:t>
      </w:r>
    </w:p>
    <w:p w:rsidR="00E154AB" w:rsidRDefault="00E154AB" w:rsidP="00E154AB">
      <w:pPr>
        <w:pStyle w:val="PL"/>
      </w:pPr>
      <w:r>
        <w:t xml:space="preserve">        type types3gpp:QOffsetRange;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blackListEntry {</w:t>
      </w:r>
    </w:p>
    <w:p w:rsidR="00E154AB" w:rsidRDefault="00E154AB" w:rsidP="00E154AB">
      <w:pPr>
        <w:pStyle w:val="PL"/>
      </w:pPr>
      <w:r>
        <w:t xml:space="preserve">      description "A list of Physical Cell Identities (PCIs) that are</w:t>
      </w:r>
    </w:p>
    <w:p w:rsidR="00E154AB" w:rsidRDefault="00E154AB" w:rsidP="00E154AB">
      <w:pPr>
        <w:pStyle w:val="PL"/>
      </w:pPr>
      <w:r>
        <w:t xml:space="preserve">        blacklisted in NR measurements.";</w:t>
      </w:r>
    </w:p>
    <w:p w:rsidR="00E154AB" w:rsidRDefault="00E154AB" w:rsidP="00E154AB">
      <w:pPr>
        <w:pStyle w:val="PL"/>
      </w:pPr>
      <w:r>
        <w:t xml:space="preserve">      reference "3GPP TS 38.331";</w:t>
      </w:r>
    </w:p>
    <w:p w:rsidR="00E154AB" w:rsidRDefault="00E154AB" w:rsidP="00E154AB">
      <w:pPr>
        <w:pStyle w:val="PL"/>
      </w:pPr>
      <w:r>
        <w:t xml:space="preserve">      min-elements 0;</w:t>
      </w:r>
    </w:p>
    <w:p w:rsidR="00E154AB" w:rsidRDefault="00E154AB" w:rsidP="00E154AB">
      <w:pPr>
        <w:pStyle w:val="PL"/>
      </w:pPr>
      <w:r>
        <w:t xml:space="preserve">      type uint16 { range "0..1007";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blackListEntryIdleMode {</w:t>
      </w:r>
    </w:p>
    <w:p w:rsidR="00E154AB" w:rsidRDefault="00E154AB" w:rsidP="00E154AB">
      <w:pPr>
        <w:pStyle w:val="PL"/>
      </w:pPr>
      <w:r>
        <w:t xml:space="preserve">      description "A list of Physical Cell Identities (PCIs) that are</w:t>
      </w:r>
    </w:p>
    <w:p w:rsidR="00E154AB" w:rsidRDefault="00E154AB" w:rsidP="00E154AB">
      <w:pPr>
        <w:pStyle w:val="PL"/>
      </w:pPr>
      <w:r>
        <w:t xml:space="preserve">        blacklisted in SIB4 and SIB5.";</w:t>
      </w:r>
    </w:p>
    <w:p w:rsidR="00E154AB" w:rsidRDefault="00E154AB" w:rsidP="00E154AB">
      <w:pPr>
        <w:pStyle w:val="PL"/>
      </w:pPr>
      <w:r>
        <w:t xml:space="preserve">      min-elements 0;</w:t>
      </w:r>
    </w:p>
    <w:p w:rsidR="00E154AB" w:rsidRDefault="00E154AB" w:rsidP="00E154AB">
      <w:pPr>
        <w:pStyle w:val="PL"/>
      </w:pPr>
      <w:r>
        <w:t xml:space="preserve">      type uint16 { range "0..1007";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cellReselectionPriority {</w:t>
      </w:r>
    </w:p>
    <w:p w:rsidR="00E154AB" w:rsidRDefault="00E154AB" w:rsidP="00E154AB">
      <w:pPr>
        <w:pStyle w:val="PL"/>
      </w:pPr>
      <w:r>
        <w:t xml:space="preserve">      description "The absolute priority of the carrier frequency used by the</w:t>
      </w:r>
    </w:p>
    <w:p w:rsidR="00E154AB" w:rsidRDefault="00E154AB" w:rsidP="00E154AB">
      <w:pPr>
        <w:pStyle w:val="PL"/>
      </w:pPr>
      <w:r>
        <w:t xml:space="preserve">        cell reselection procedure. Value 0 means lowest priority. The value</w:t>
      </w:r>
    </w:p>
    <w:p w:rsidR="00E154AB" w:rsidRDefault="00E154AB" w:rsidP="00E154AB">
      <w:pPr>
        <w:pStyle w:val="PL"/>
      </w:pPr>
      <w:r>
        <w:t xml:space="preserve">        must not already used by other RAT, i.e. equal priorities between RATs</w:t>
      </w:r>
    </w:p>
    <w:p w:rsidR="00E154AB" w:rsidRDefault="00E154AB" w:rsidP="00E154AB">
      <w:pPr>
        <w:pStyle w:val="PL"/>
      </w:pPr>
      <w:r>
        <w:t xml:space="preserve">        are not supported. The UE behaviour when no value is entered is</w:t>
      </w:r>
    </w:p>
    <w:p w:rsidR="00E154AB" w:rsidRDefault="00E154AB" w:rsidP="00E154AB">
      <w:pPr>
        <w:pStyle w:val="PL"/>
      </w:pPr>
      <w:r>
        <w:lastRenderedPageBreak/>
        <w:t xml:space="preserve">        specified in subclause 5.2.4.1 of 3GPP TS 38.304.";</w:t>
      </w:r>
    </w:p>
    <w:p w:rsidR="00E154AB" w:rsidRDefault="00E154AB" w:rsidP="00E154AB">
      <w:pPr>
        <w:pStyle w:val="PL"/>
      </w:pPr>
      <w:r>
        <w:t xml:space="preserve">      reference "CellReselectionPriority in 3GPP TS 38.331, priority in</w:t>
      </w:r>
    </w:p>
    <w:p w:rsidR="00E154AB" w:rsidRDefault="00E154AB" w:rsidP="00E154AB">
      <w:pPr>
        <w:pStyle w:val="PL"/>
      </w:pPr>
      <w:r>
        <w:t xml:space="preserve">        3GPP TS 38.304";</w:t>
      </w:r>
    </w:p>
    <w:p w:rsidR="00E154AB" w:rsidRDefault="00E154AB" w:rsidP="00E154AB">
      <w:pPr>
        <w:pStyle w:val="PL"/>
      </w:pPr>
      <w:r>
        <w:t xml:space="preserve">      type uint32;</w:t>
      </w:r>
    </w:p>
    <w:p w:rsidR="00E154AB" w:rsidRDefault="00E154AB" w:rsidP="00E154AB">
      <w:pPr>
        <w:pStyle w:val="PL"/>
      </w:pPr>
      <w:r>
        <w:t xml:space="preserve">      default 0;</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cellReselectionSubPriority {</w:t>
      </w:r>
    </w:p>
    <w:p w:rsidR="00E154AB" w:rsidRDefault="00E154AB" w:rsidP="00E154AB">
      <w:pPr>
        <w:pStyle w:val="PL"/>
      </w:pPr>
      <w:r>
        <w:t xml:space="preserve">      description "Indicates a fractional value to be added to the value of</w:t>
      </w:r>
    </w:p>
    <w:p w:rsidR="00E154AB" w:rsidRDefault="00E154AB" w:rsidP="00E154AB">
      <w:pPr>
        <w:pStyle w:val="PL"/>
      </w:pPr>
      <w:r>
        <w:t xml:space="preserve">        cellReselectionPriority to obtain the absolute priority of the</w:t>
      </w:r>
    </w:p>
    <w:p w:rsidR="00E154AB" w:rsidRDefault="00E154AB" w:rsidP="00E154AB">
      <w:pPr>
        <w:pStyle w:val="PL"/>
      </w:pPr>
      <w:r>
        <w:t xml:space="preserve">        concerned carrier frequency for E-UTRA and NR.";</w:t>
      </w:r>
    </w:p>
    <w:p w:rsidR="00E154AB" w:rsidRDefault="00E154AB" w:rsidP="00E154AB">
      <w:pPr>
        <w:pStyle w:val="PL"/>
      </w:pPr>
      <w:r>
        <w:t xml:space="preserve">      reference "3GPP TS 38.331";</w:t>
      </w:r>
    </w:p>
    <w:p w:rsidR="00E154AB" w:rsidRDefault="00E154AB" w:rsidP="00E154AB">
      <w:pPr>
        <w:pStyle w:val="PL"/>
      </w:pPr>
      <w:r>
        <w:t xml:space="preserve">      type uint8 { range "2 | 4 | 6 | 8"; }</w:t>
      </w:r>
    </w:p>
    <w:p w:rsidR="00E154AB" w:rsidRDefault="00E154AB" w:rsidP="00E154AB">
      <w:pPr>
        <w:pStyle w:val="PL"/>
      </w:pPr>
      <w:r>
        <w:t xml:space="preserve">      units "0.1";</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pMax {</w:t>
      </w:r>
    </w:p>
    <w:p w:rsidR="00E154AB" w:rsidRDefault="00E154AB" w:rsidP="00E154AB">
      <w:pPr>
        <w:pStyle w:val="PL"/>
      </w:pPr>
      <w:r>
        <w:t xml:space="preserve">      description "Used for calculation of the parameter Pcompensation </w:t>
      </w:r>
    </w:p>
    <w:p w:rsidR="00E154AB" w:rsidRDefault="00E154AB" w:rsidP="00E154AB">
      <w:pPr>
        <w:pStyle w:val="PL"/>
      </w:pPr>
      <w:r>
        <w:t xml:space="preserve">        (defined in 3GPP TS 38.304), at cell reselection to a cell.";</w:t>
      </w:r>
    </w:p>
    <w:p w:rsidR="00E154AB" w:rsidRDefault="00E154AB" w:rsidP="00E154AB">
      <w:pPr>
        <w:pStyle w:val="PL"/>
      </w:pPr>
      <w:r>
        <w:t xml:space="preserve">      reference "PEMAX in 3GPP TS 38.101</w:t>
      </w:r>
      <w:ins w:id="22593" w:author="28.541_CR0305R1_(Rel-16)_TEI15" w:date="2020-06-29T15:14:00Z">
        <w:r w:rsidR="001417E5">
          <w:t>-1</w:t>
        </w:r>
      </w:ins>
      <w:r>
        <w:t>";</w:t>
      </w:r>
    </w:p>
    <w:p w:rsidR="00E154AB" w:rsidRDefault="00E154AB" w:rsidP="00E154AB">
      <w:pPr>
        <w:pStyle w:val="PL"/>
      </w:pPr>
      <w:r>
        <w:t xml:space="preserve">      mandatory false;</w:t>
      </w:r>
    </w:p>
    <w:p w:rsidR="00E154AB" w:rsidRDefault="00E154AB" w:rsidP="00E154AB">
      <w:pPr>
        <w:pStyle w:val="PL"/>
      </w:pPr>
      <w:r>
        <w:t xml:space="preserve">      type int32 { range "-30..33"; }</w:t>
      </w:r>
    </w:p>
    <w:p w:rsidR="00E154AB" w:rsidRDefault="00E154AB" w:rsidP="00E154AB">
      <w:pPr>
        <w:pStyle w:val="PL"/>
      </w:pPr>
      <w:r>
        <w:t xml:space="preserve">      units dBm;</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qOffsetFreq {</w:t>
      </w:r>
    </w:p>
    <w:p w:rsidR="00E154AB" w:rsidRDefault="00E154AB" w:rsidP="00E154AB">
      <w:pPr>
        <w:pStyle w:val="PL"/>
      </w:pPr>
      <w:r>
        <w:t xml:space="preserve">      description "The frequency specific offset applied when evaluating</w:t>
      </w:r>
    </w:p>
    <w:p w:rsidR="00E154AB" w:rsidRDefault="00E154AB" w:rsidP="00E154AB">
      <w:pPr>
        <w:pStyle w:val="PL"/>
      </w:pPr>
      <w:r>
        <w:t xml:space="preserve">        candidates for cell reselection.";</w:t>
      </w:r>
    </w:p>
    <w:p w:rsidR="00E154AB" w:rsidRDefault="00E154AB" w:rsidP="00E154AB">
      <w:pPr>
        <w:pStyle w:val="PL"/>
      </w:pPr>
      <w:r>
        <w:t xml:space="preserve">      mandatory false;</w:t>
      </w:r>
    </w:p>
    <w:p w:rsidR="00E154AB" w:rsidRDefault="00E154AB" w:rsidP="00E154AB">
      <w:pPr>
        <w:pStyle w:val="PL"/>
      </w:pPr>
      <w:r>
        <w:t xml:space="preserve">      type types3gpp:QOffsetRange;</w:t>
      </w:r>
    </w:p>
    <w:p w:rsidR="00E154AB" w:rsidRDefault="00E154AB" w:rsidP="00E154AB">
      <w:pPr>
        <w:pStyle w:val="PL"/>
      </w:pPr>
      <w:r>
        <w:t xml:space="preserve">      default 0;</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qQualMin {</w:t>
      </w:r>
    </w:p>
    <w:p w:rsidR="00E154AB" w:rsidRDefault="00E154AB" w:rsidP="00E154AB">
      <w:pPr>
        <w:pStyle w:val="PL"/>
      </w:pPr>
      <w:r>
        <w:t xml:space="preserve">      description "Indicates the minimum required quality level in the cell.</w:t>
      </w:r>
    </w:p>
    <w:p w:rsidR="00E154AB" w:rsidRDefault="00E154AB" w:rsidP="00E154AB">
      <w:pPr>
        <w:pStyle w:val="PL"/>
      </w:pPr>
      <w:r>
        <w:t xml:space="preserve">        Value 0 means that it is not sent and UE applies in such case the</w:t>
      </w:r>
    </w:p>
    <w:p w:rsidR="00E154AB" w:rsidRDefault="00E154AB" w:rsidP="00E154AB">
      <w:pPr>
        <w:pStyle w:val="PL"/>
      </w:pPr>
      <w:r>
        <w:t xml:space="preserve">        (default) value of negative infinity for Qqualmin. Sent in SIB3 or</w:t>
      </w:r>
    </w:p>
    <w:p w:rsidR="00E154AB" w:rsidRDefault="00E154AB" w:rsidP="00E154AB">
      <w:pPr>
        <w:pStyle w:val="PL"/>
      </w:pPr>
      <w:r>
        <w:t xml:space="preserve">        SIB5.";</w:t>
      </w:r>
    </w:p>
    <w:p w:rsidR="00E154AB" w:rsidRDefault="00E154AB" w:rsidP="00E154AB">
      <w:pPr>
        <w:pStyle w:val="PL"/>
      </w:pPr>
      <w:r>
        <w:t xml:space="preserve">      reference "3GPP TS 38.304";</w:t>
      </w:r>
    </w:p>
    <w:p w:rsidR="00E154AB" w:rsidRDefault="00E154AB" w:rsidP="00E154AB">
      <w:pPr>
        <w:pStyle w:val="PL"/>
      </w:pPr>
      <w:r>
        <w:t xml:space="preserve">      type int32 { range "-34..-3 | 0"; }</w:t>
      </w:r>
    </w:p>
    <w:p w:rsidR="00E154AB" w:rsidRDefault="00E154AB" w:rsidP="00E154AB">
      <w:pPr>
        <w:pStyle w:val="PL"/>
      </w:pPr>
      <w:r>
        <w:t xml:space="preserve">      units dB;</w:t>
      </w:r>
    </w:p>
    <w:p w:rsidR="00E154AB" w:rsidRDefault="00E154AB" w:rsidP="00E154AB">
      <w:pPr>
        <w:pStyle w:val="PL"/>
      </w:pPr>
      <w:r>
        <w:t xml:space="preserve">      default 0;</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qRxLevMin {</w:t>
      </w:r>
    </w:p>
    <w:p w:rsidR="00E154AB" w:rsidRDefault="00E154AB" w:rsidP="00E154AB">
      <w:pPr>
        <w:pStyle w:val="PL"/>
      </w:pPr>
      <w:r>
        <w:t xml:space="preserve">      description "Indicates the required minimum received Reference Symbol</w:t>
      </w:r>
    </w:p>
    <w:p w:rsidR="00E154AB" w:rsidRDefault="00E154AB" w:rsidP="00E154AB">
      <w:pPr>
        <w:pStyle w:val="PL"/>
      </w:pPr>
      <w:r>
        <w:t xml:space="preserve">        Received Power (RSRP) level in the NR frequency for cell reselection.</w:t>
      </w:r>
    </w:p>
    <w:p w:rsidR="00E154AB" w:rsidRDefault="00E154AB" w:rsidP="00E154AB">
      <w:pPr>
        <w:pStyle w:val="PL"/>
      </w:pPr>
      <w:r>
        <w:t xml:space="preserve">        Broadcast in SIB3 or SIB5, depending on whether the related frequency</w:t>
      </w:r>
    </w:p>
    <w:p w:rsidR="00E154AB" w:rsidRDefault="00E154AB" w:rsidP="00E154AB">
      <w:pPr>
        <w:pStyle w:val="PL"/>
      </w:pPr>
      <w:r>
        <w:t xml:space="preserve">        is intra- or inter-frequency. Resolution is 2.";</w:t>
      </w:r>
    </w:p>
    <w:p w:rsidR="00E154AB" w:rsidRDefault="00E154AB" w:rsidP="00E154AB">
      <w:pPr>
        <w:pStyle w:val="PL"/>
      </w:pPr>
      <w:r>
        <w:t xml:space="preserve">      reference "3GPP TS 38.304";</w:t>
      </w:r>
    </w:p>
    <w:p w:rsidR="00E154AB" w:rsidRDefault="00E154AB" w:rsidP="00E154AB">
      <w:pPr>
        <w:pStyle w:val="PL"/>
      </w:pPr>
      <w:r>
        <w:t xml:space="preserve">      mandatory true;</w:t>
      </w:r>
    </w:p>
    <w:p w:rsidR="00E154AB" w:rsidRDefault="00E154AB" w:rsidP="00E154AB">
      <w:pPr>
        <w:pStyle w:val="PL"/>
      </w:pPr>
      <w:r>
        <w:t xml:space="preserve">      type int32 { range "-140..-44"; }</w:t>
      </w:r>
    </w:p>
    <w:p w:rsidR="00E154AB" w:rsidRDefault="00E154AB" w:rsidP="00E154AB">
      <w:pPr>
        <w:pStyle w:val="PL"/>
      </w:pPr>
      <w:r>
        <w:t xml:space="preserve">      units dBm;</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threshXHighP {</w:t>
      </w:r>
    </w:p>
    <w:p w:rsidR="00E154AB" w:rsidRDefault="00E154AB" w:rsidP="00E154AB">
      <w:pPr>
        <w:pStyle w:val="PL"/>
      </w:pPr>
      <w:r>
        <w:t xml:space="preserve">      description "Specifies the Srxlev threshold used by the UE when</w:t>
      </w:r>
    </w:p>
    <w:p w:rsidR="00E154AB" w:rsidRDefault="00E154AB" w:rsidP="00E154AB">
      <w:pPr>
        <w:pStyle w:val="PL"/>
      </w:pPr>
      <w:r>
        <w:t xml:space="preserve">        reselecting towards a higher priority RAT/frequency than the current</w:t>
      </w:r>
    </w:p>
    <w:p w:rsidR="00E154AB" w:rsidRDefault="00E154AB" w:rsidP="00E154AB">
      <w:pPr>
        <w:pStyle w:val="PL"/>
      </w:pPr>
      <w:r>
        <w:t xml:space="preserve">        serving frequency. Each frequency of NR and E-UTRAN might have a</w:t>
      </w:r>
    </w:p>
    <w:p w:rsidR="00E154AB" w:rsidRDefault="00E154AB" w:rsidP="00E154AB">
      <w:pPr>
        <w:pStyle w:val="PL"/>
      </w:pPr>
      <w:r>
        <w:t xml:space="preserve">        specific threshold. Resolution is 2.";</w:t>
      </w:r>
    </w:p>
    <w:p w:rsidR="00E154AB" w:rsidRDefault="00E154AB" w:rsidP="00E154AB">
      <w:pPr>
        <w:pStyle w:val="PL"/>
      </w:pPr>
      <w:r>
        <w:t xml:space="preserve">      reference "ThreshX, HighP in 3GPP TS 38.304";</w:t>
      </w:r>
    </w:p>
    <w:p w:rsidR="00E154AB" w:rsidRDefault="00E154AB" w:rsidP="00E154AB">
      <w:pPr>
        <w:pStyle w:val="PL"/>
      </w:pPr>
      <w:r>
        <w:t xml:space="preserve">      mandatory true;</w:t>
      </w:r>
    </w:p>
    <w:p w:rsidR="00E154AB" w:rsidRDefault="00E154AB" w:rsidP="00E154AB">
      <w:pPr>
        <w:pStyle w:val="PL"/>
      </w:pPr>
      <w:r>
        <w:t xml:space="preserve">      type int32 { range "0..62"; }</w:t>
      </w:r>
    </w:p>
    <w:p w:rsidR="00E154AB" w:rsidRDefault="00E154AB" w:rsidP="00E154AB">
      <w:pPr>
        <w:pStyle w:val="PL"/>
      </w:pPr>
      <w:r>
        <w:t xml:space="preserve">      units dB;</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threshXHighQ {</w:t>
      </w:r>
    </w:p>
    <w:p w:rsidR="00E154AB" w:rsidRDefault="00E154AB" w:rsidP="00E154AB">
      <w:pPr>
        <w:pStyle w:val="PL"/>
      </w:pPr>
      <w:r>
        <w:t xml:space="preserve">      description "Specifies the Squal threshold used by the UE when</w:t>
      </w:r>
    </w:p>
    <w:p w:rsidR="00E154AB" w:rsidRDefault="00E154AB" w:rsidP="00E154AB">
      <w:pPr>
        <w:pStyle w:val="PL"/>
      </w:pPr>
      <w:r>
        <w:t xml:space="preserve">        reselecting towards a higher priority RAT/frequency than the current</w:t>
      </w:r>
    </w:p>
    <w:p w:rsidR="00E154AB" w:rsidRDefault="00E154AB" w:rsidP="00E154AB">
      <w:pPr>
        <w:pStyle w:val="PL"/>
      </w:pPr>
      <w:r>
        <w:t xml:space="preserve">        serving frequency. Each frequency of NR and E-UTRAN might have a</w:t>
      </w:r>
    </w:p>
    <w:p w:rsidR="00E154AB" w:rsidRDefault="00E154AB" w:rsidP="00E154AB">
      <w:pPr>
        <w:pStyle w:val="PL"/>
      </w:pPr>
      <w:r>
        <w:t xml:space="preserve">        specific threshold.";</w:t>
      </w:r>
    </w:p>
    <w:p w:rsidR="00E154AB" w:rsidRDefault="00E154AB" w:rsidP="00E154AB">
      <w:pPr>
        <w:pStyle w:val="PL"/>
      </w:pPr>
      <w:r>
        <w:t xml:space="preserve">      reference "ThreshX, HighQ in 3GPP TS 38.304";</w:t>
      </w:r>
    </w:p>
    <w:p w:rsidR="00E154AB" w:rsidRDefault="00E154AB" w:rsidP="00E154AB">
      <w:pPr>
        <w:pStyle w:val="PL"/>
      </w:pPr>
      <w:r>
        <w:t xml:space="preserve">      mandatory true;</w:t>
      </w:r>
    </w:p>
    <w:p w:rsidR="00E154AB" w:rsidRDefault="00E154AB" w:rsidP="00E154AB">
      <w:pPr>
        <w:pStyle w:val="PL"/>
      </w:pPr>
      <w:r>
        <w:t xml:space="preserve">      type int32 { range "0..31"; }</w:t>
      </w:r>
    </w:p>
    <w:p w:rsidR="00E154AB" w:rsidRDefault="00E154AB" w:rsidP="00E154AB">
      <w:pPr>
        <w:pStyle w:val="PL"/>
      </w:pPr>
      <w:r>
        <w:t xml:space="preserve">      units dB;</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threshXLowP {</w:t>
      </w:r>
    </w:p>
    <w:p w:rsidR="00E154AB" w:rsidRDefault="00E154AB" w:rsidP="00E154AB">
      <w:pPr>
        <w:pStyle w:val="PL"/>
      </w:pPr>
      <w:r>
        <w:lastRenderedPageBreak/>
        <w:t xml:space="preserve">      description "Specifies the Srxlev threshold used by the UE when</w:t>
      </w:r>
    </w:p>
    <w:p w:rsidR="00E154AB" w:rsidRDefault="00E154AB" w:rsidP="00E154AB">
      <w:pPr>
        <w:pStyle w:val="PL"/>
      </w:pPr>
      <w:r>
        <w:t xml:space="preserve">        reselecting towards a lower priority RAT/frequency than the current</w:t>
      </w:r>
    </w:p>
    <w:p w:rsidR="00E154AB" w:rsidRDefault="00E154AB" w:rsidP="00E154AB">
      <w:pPr>
        <w:pStyle w:val="PL"/>
      </w:pPr>
      <w:r>
        <w:t xml:space="preserve">        serving frequency. Each frequency of NR and E-UTRAN might have a</w:t>
      </w:r>
    </w:p>
    <w:p w:rsidR="00E154AB" w:rsidRDefault="00E154AB" w:rsidP="00E154AB">
      <w:pPr>
        <w:pStyle w:val="PL"/>
      </w:pPr>
      <w:r>
        <w:t xml:space="preserve">        specific threshold. Resolution is 2.";</w:t>
      </w:r>
    </w:p>
    <w:p w:rsidR="00E154AB" w:rsidRDefault="00E154AB" w:rsidP="00E154AB">
      <w:pPr>
        <w:pStyle w:val="PL"/>
      </w:pPr>
      <w:r>
        <w:t xml:space="preserve">      reference "ThreshX, LowP in 3GPP TS 38.304";</w:t>
      </w:r>
    </w:p>
    <w:p w:rsidR="00E154AB" w:rsidRDefault="00E154AB" w:rsidP="00E154AB">
      <w:pPr>
        <w:pStyle w:val="PL"/>
      </w:pPr>
      <w:r>
        <w:t xml:space="preserve">      mandatory true;</w:t>
      </w:r>
    </w:p>
    <w:p w:rsidR="00E154AB" w:rsidRDefault="00E154AB" w:rsidP="00E154AB">
      <w:pPr>
        <w:pStyle w:val="PL"/>
      </w:pPr>
      <w:r>
        <w:t xml:space="preserve">      type int32 { range "0..62"; }</w:t>
      </w:r>
    </w:p>
    <w:p w:rsidR="00E154AB" w:rsidRDefault="00E154AB" w:rsidP="00E154AB">
      <w:pPr>
        <w:pStyle w:val="PL"/>
      </w:pPr>
      <w:r>
        <w:t xml:space="preserve">      units dB;</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threshXLowQ {</w:t>
      </w:r>
    </w:p>
    <w:p w:rsidR="00E154AB" w:rsidRDefault="00E154AB" w:rsidP="00E154AB">
      <w:pPr>
        <w:pStyle w:val="PL"/>
      </w:pPr>
      <w:r>
        <w:t xml:space="preserve">      description "Specifies the Squal threshold used by the UE when</w:t>
      </w:r>
    </w:p>
    <w:p w:rsidR="00E154AB" w:rsidRDefault="00E154AB" w:rsidP="00E154AB">
      <w:pPr>
        <w:pStyle w:val="PL"/>
      </w:pPr>
      <w:r>
        <w:t xml:space="preserve">        reselecting towards a lower priority RAT/frequency than the current</w:t>
      </w:r>
    </w:p>
    <w:p w:rsidR="00E154AB" w:rsidRDefault="00E154AB" w:rsidP="00E154AB">
      <w:pPr>
        <w:pStyle w:val="PL"/>
      </w:pPr>
      <w:r>
        <w:t xml:space="preserve">        serving frequency. Each frequency of NR and E-UTRAN might have a</w:t>
      </w:r>
    </w:p>
    <w:p w:rsidR="00E154AB" w:rsidRDefault="00E154AB" w:rsidP="00E154AB">
      <w:pPr>
        <w:pStyle w:val="PL"/>
      </w:pPr>
      <w:r>
        <w:t xml:space="preserve">        specific threshold.";</w:t>
      </w:r>
    </w:p>
    <w:p w:rsidR="00E154AB" w:rsidRDefault="00E154AB" w:rsidP="00E154AB">
      <w:pPr>
        <w:pStyle w:val="PL"/>
      </w:pPr>
      <w:r>
        <w:t xml:space="preserve">      reference "ThreshX, LowQ in 3GPP TS 38.304";</w:t>
      </w:r>
    </w:p>
    <w:p w:rsidR="00E154AB" w:rsidRDefault="00E154AB" w:rsidP="00E154AB">
      <w:pPr>
        <w:pStyle w:val="PL"/>
      </w:pPr>
      <w:r>
        <w:t xml:space="preserve">      mandatory true;</w:t>
      </w:r>
    </w:p>
    <w:p w:rsidR="00E154AB" w:rsidRDefault="00E154AB" w:rsidP="00E154AB">
      <w:pPr>
        <w:pStyle w:val="PL"/>
      </w:pPr>
      <w:r>
        <w:t xml:space="preserve">      type int32 { range "0..31"; }</w:t>
      </w:r>
    </w:p>
    <w:p w:rsidR="00E154AB" w:rsidRDefault="00E154AB" w:rsidP="00E154AB">
      <w:pPr>
        <w:pStyle w:val="PL"/>
      </w:pPr>
      <w:r>
        <w:t xml:space="preserve">      units dB;</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tReselectionNR {        </w:t>
      </w:r>
      <w:r>
        <w:tab/>
      </w:r>
    </w:p>
    <w:p w:rsidR="00E154AB" w:rsidRDefault="00E154AB" w:rsidP="00E154AB">
      <w:pPr>
        <w:pStyle w:val="PL"/>
      </w:pPr>
      <w:r>
        <w:t xml:space="preserve">      description "Cell reselection timer for NR.";</w:t>
      </w:r>
    </w:p>
    <w:p w:rsidR="00E154AB" w:rsidRDefault="00E154AB" w:rsidP="00E154AB">
      <w:pPr>
        <w:pStyle w:val="PL"/>
      </w:pPr>
      <w:r>
        <w:t xml:space="preserve">      reference "TreselectionRAT for NR in 3GPP TS 38.331";</w:t>
      </w:r>
    </w:p>
    <w:p w:rsidR="00E154AB" w:rsidRDefault="00E154AB" w:rsidP="00E154AB">
      <w:pPr>
        <w:pStyle w:val="PL"/>
      </w:pPr>
      <w:r>
        <w:t xml:space="preserve">      mandatory true;</w:t>
      </w:r>
    </w:p>
    <w:p w:rsidR="00E154AB" w:rsidRDefault="00E154AB" w:rsidP="00E154AB">
      <w:pPr>
        <w:pStyle w:val="PL"/>
      </w:pPr>
      <w:r>
        <w:t xml:space="preserve">      type int32 { range "0..7"; }</w:t>
      </w:r>
    </w:p>
    <w:p w:rsidR="00E154AB" w:rsidRDefault="00E154AB" w:rsidP="00E154AB">
      <w:pPr>
        <w:pStyle w:val="PL"/>
      </w:pPr>
      <w:r>
        <w:t xml:space="preserve">      units s;      </w:t>
      </w:r>
      <w:r>
        <w:tab/>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tReselectionNRSfHigh {        </w:t>
      </w:r>
      <w:r>
        <w:tab/>
      </w:r>
    </w:p>
    <w:p w:rsidR="00E154AB" w:rsidRDefault="00E154AB" w:rsidP="00E154AB">
      <w:pPr>
        <w:pStyle w:val="PL"/>
      </w:pPr>
      <w:r>
        <w:t xml:space="preserve">      description "The attribute tReselectionNr (parameter TreselectionNR in</w:t>
      </w:r>
    </w:p>
    <w:p w:rsidR="00E154AB" w:rsidRDefault="00E154AB" w:rsidP="00E154AB">
      <w:pPr>
        <w:pStyle w:val="PL"/>
      </w:pPr>
      <w:r>
        <w:t xml:space="preserve">        3GPP TS 38.304) is multiplied with this scaling factor if the UE is</w:t>
      </w:r>
    </w:p>
    <w:p w:rsidR="00E154AB" w:rsidRDefault="00E154AB" w:rsidP="00E154AB">
      <w:pPr>
        <w:pStyle w:val="PL"/>
      </w:pPr>
      <w:r>
        <w:t xml:space="preserve">        in high mobility state.";</w:t>
      </w:r>
    </w:p>
    <w:p w:rsidR="00E154AB" w:rsidRDefault="00E154AB" w:rsidP="00E154AB">
      <w:pPr>
        <w:pStyle w:val="PL"/>
      </w:pPr>
      <w:r>
        <w:t xml:space="preserve">      reference "Speed dependent ScalingFactor for TreselectionNR for high</w:t>
      </w:r>
    </w:p>
    <w:p w:rsidR="00E154AB" w:rsidRDefault="00E154AB" w:rsidP="00E154AB">
      <w:pPr>
        <w:pStyle w:val="PL"/>
      </w:pPr>
      <w:r>
        <w:t xml:space="preserve">        mobility state in 3GPP TS 38.304";</w:t>
      </w:r>
    </w:p>
    <w:p w:rsidR="00E154AB" w:rsidRDefault="00E154AB" w:rsidP="00E154AB">
      <w:pPr>
        <w:pStyle w:val="PL"/>
      </w:pPr>
      <w:r>
        <w:t xml:space="preserve">      mandatory true;</w:t>
      </w:r>
    </w:p>
    <w:p w:rsidR="00E154AB" w:rsidRDefault="00E154AB" w:rsidP="00E154AB">
      <w:pPr>
        <w:pStyle w:val="PL"/>
      </w:pPr>
      <w:r>
        <w:t xml:space="preserve">      type uint8 { range "25 | 50 | 75 | 100"; }</w:t>
      </w:r>
    </w:p>
    <w:p w:rsidR="00E154AB" w:rsidRDefault="00E154AB" w:rsidP="00E154AB">
      <w:pPr>
        <w:pStyle w:val="PL"/>
      </w:pPr>
      <w:r>
        <w:t xml:space="preserve">      units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tReselectionNRSfMedium {        </w:t>
      </w:r>
      <w:r>
        <w:tab/>
      </w:r>
    </w:p>
    <w:p w:rsidR="00E154AB" w:rsidRDefault="00E154AB" w:rsidP="00E154AB">
      <w:pPr>
        <w:pStyle w:val="PL"/>
      </w:pPr>
      <w:r>
        <w:t xml:space="preserve">      description "The attribute tReselectionNr (parameter TreselectionNR in</w:t>
      </w:r>
    </w:p>
    <w:p w:rsidR="00E154AB" w:rsidRDefault="00E154AB" w:rsidP="00E154AB">
      <w:pPr>
        <w:pStyle w:val="PL"/>
      </w:pPr>
      <w:r>
        <w:t xml:space="preserve">        3GPP TS 38.304) multiplied with this scaling factor if the UE is in</w:t>
      </w:r>
    </w:p>
    <w:p w:rsidR="00E154AB" w:rsidRDefault="00E154AB" w:rsidP="00E154AB">
      <w:pPr>
        <w:pStyle w:val="PL"/>
      </w:pPr>
      <w:r>
        <w:t xml:space="preserve">        medium mobility state.";</w:t>
      </w:r>
    </w:p>
    <w:p w:rsidR="00E154AB" w:rsidRDefault="00E154AB" w:rsidP="00E154AB">
      <w:pPr>
        <w:pStyle w:val="PL"/>
      </w:pPr>
      <w:r>
        <w:t xml:space="preserve">      reference "Speed dependent ScalingFactor for TreselectionNR for medium</w:t>
      </w:r>
    </w:p>
    <w:p w:rsidR="00E154AB" w:rsidRDefault="00E154AB" w:rsidP="00E154AB">
      <w:pPr>
        <w:pStyle w:val="PL"/>
      </w:pPr>
      <w:r>
        <w:t xml:space="preserve">        mobility state in 3GPP TS 38.304";</w:t>
      </w:r>
    </w:p>
    <w:p w:rsidR="00E154AB" w:rsidRDefault="00E154AB" w:rsidP="00E154AB">
      <w:pPr>
        <w:pStyle w:val="PL"/>
      </w:pPr>
      <w:r>
        <w:t xml:space="preserve">      mandatory true;</w:t>
      </w:r>
    </w:p>
    <w:p w:rsidR="00E154AB" w:rsidRDefault="00E154AB" w:rsidP="00E154AB">
      <w:pPr>
        <w:pStyle w:val="PL"/>
      </w:pPr>
      <w:r>
        <w:t xml:space="preserve">      type uint8 { range "25 | 50 | 75 | 100"; }</w:t>
      </w:r>
    </w:p>
    <w:p w:rsidR="00E154AB" w:rsidRDefault="00E154AB" w:rsidP="00E154AB">
      <w:pPr>
        <w:pStyle w:val="PL"/>
      </w:pPr>
      <w:r>
        <w:t xml:space="preserve">      units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nRFrequencyRef {        </w:t>
      </w:r>
      <w:r>
        <w:tab/>
      </w:r>
    </w:p>
    <w:p w:rsidR="00E154AB" w:rsidRDefault="00E154AB" w:rsidP="00E154AB">
      <w:pPr>
        <w:pStyle w:val="PL"/>
      </w:pPr>
      <w:r>
        <w:t xml:space="preserve">      description "Reference to a corresponding NRFrequency instance.";</w:t>
      </w:r>
    </w:p>
    <w:p w:rsidR="00E154AB" w:rsidRDefault="00E154AB" w:rsidP="00E154AB">
      <w:pPr>
        <w:pStyle w:val="PL"/>
      </w:pPr>
      <w:r>
        <w:t xml:space="preserve">      mandatory true;</w:t>
      </w:r>
    </w:p>
    <w:p w:rsidR="00E154AB" w:rsidRDefault="00E154AB" w:rsidP="00E154AB">
      <w:pPr>
        <w:pStyle w:val="PL"/>
      </w:pPr>
      <w:r>
        <w:t xml:space="preserve">      type types3gpp:DistinguishedName;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/me3gpp:ManagedElement/gnbcucp3gpp:GNBCUCPFunction/nrcellcu3gpp:NRCellCU {</w:t>
      </w:r>
    </w:p>
    <w:p w:rsidR="00E154AB" w:rsidRDefault="00E154AB" w:rsidP="00E154AB">
      <w:pPr>
        <w:pStyle w:val="PL"/>
      </w:pPr>
    </w:p>
    <w:p w:rsidR="00E154AB" w:rsidRDefault="00E154AB" w:rsidP="00E154AB">
      <w:pPr>
        <w:pStyle w:val="PL"/>
      </w:pPr>
      <w:r>
        <w:t xml:space="preserve">    list NRFreqRelation {</w:t>
      </w:r>
    </w:p>
    <w:p w:rsidR="00E154AB" w:rsidRDefault="00E154AB" w:rsidP="00E154AB">
      <w:pPr>
        <w:pStyle w:val="PL"/>
      </w:pPr>
      <w:r>
        <w:t xml:space="preserve">      description "Together with the target NRFrequency, it represents the</w:t>
      </w:r>
    </w:p>
    <w:p w:rsidR="00E154AB" w:rsidRDefault="00E154AB" w:rsidP="00E154AB">
      <w:pPr>
        <w:pStyle w:val="PL"/>
      </w:pPr>
      <w:r>
        <w:t xml:space="preserve">        frequency properties applicable to the referencing NRFreqRelation.";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NRFreqRelationGrp;</w:t>
      </w:r>
    </w:p>
    <w:p w:rsidR="00E154AB" w:rsidRDefault="00E154AB" w:rsidP="00E154AB">
      <w:pPr>
        <w:pStyle w:val="PL"/>
      </w:pPr>
      <w:r>
        <w:t xml:space="preserve">      }</w:t>
      </w:r>
    </w:p>
    <w:p w:rsidR="00E154AB" w:rsidRDefault="00E154AB" w:rsidP="00E154AB">
      <w:pPr>
        <w:pStyle w:val="PL"/>
      </w:pPr>
      <w:r w:rsidRPr="00CB1A59">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Pr="00B22EF8" w:rsidRDefault="00E154AB" w:rsidP="00E154AB">
      <w:pPr>
        <w:pStyle w:val="Heading2"/>
        <w:rPr>
          <w:lang w:eastAsia="zh-CN"/>
        </w:rPr>
      </w:pPr>
      <w:bookmarkStart w:id="22594" w:name="_Toc27405597"/>
      <w:bookmarkStart w:id="22595" w:name="_Toc35878789"/>
      <w:bookmarkStart w:id="22596" w:name="_Toc36220605"/>
      <w:bookmarkStart w:id="22597" w:name="_Toc36474703"/>
      <w:bookmarkStart w:id="22598" w:name="_Toc36542975"/>
      <w:bookmarkStart w:id="22599" w:name="_Toc36543796"/>
      <w:bookmarkStart w:id="22600" w:name="_Toc36568034"/>
      <w:bookmarkStart w:id="22601" w:name="_Toc44341773"/>
      <w:r>
        <w:rPr>
          <w:lang w:eastAsia="zh-CN"/>
        </w:rPr>
        <w:t>E.5.23</w:t>
      </w:r>
      <w:r w:rsidRPr="00B22EF8">
        <w:rPr>
          <w:lang w:eastAsia="zh-CN"/>
        </w:rPr>
        <w:tab/>
        <w:t>module</w:t>
      </w:r>
      <w:r>
        <w:rPr>
          <w:lang w:eastAsia="zh-CN"/>
        </w:rPr>
        <w:t xml:space="preserve"> </w:t>
      </w:r>
      <w:r w:rsidRPr="00B22EF8">
        <w:rPr>
          <w:lang w:eastAsia="zh-CN"/>
        </w:rPr>
        <w:t>_3gpp-nr-nrm-nrfrequency@2019-</w:t>
      </w:r>
      <w:r>
        <w:rPr>
          <w:lang w:eastAsia="zh-CN"/>
        </w:rPr>
        <w:t>10-28</w:t>
      </w:r>
      <w:r w:rsidRPr="00B22EF8">
        <w:rPr>
          <w:lang w:eastAsia="zh-CN"/>
        </w:rPr>
        <w:t>.yang</w:t>
      </w:r>
      <w:bookmarkEnd w:id="22594"/>
      <w:bookmarkEnd w:id="22595"/>
      <w:bookmarkEnd w:id="22596"/>
      <w:bookmarkEnd w:id="22597"/>
      <w:bookmarkEnd w:id="22598"/>
      <w:bookmarkEnd w:id="22599"/>
      <w:bookmarkEnd w:id="22600"/>
      <w:bookmarkEnd w:id="22601"/>
    </w:p>
    <w:p w:rsidR="00E154AB" w:rsidRDefault="00E154AB" w:rsidP="00E154AB">
      <w:pPr>
        <w:pStyle w:val="PL"/>
      </w:pPr>
      <w:r>
        <w:t>module _3gpp-nr-nrm-nrfrequency {</w:t>
      </w:r>
    </w:p>
    <w:p w:rsidR="00E154AB" w:rsidRDefault="00E154AB" w:rsidP="00E154AB">
      <w:pPr>
        <w:pStyle w:val="PL"/>
      </w:pPr>
      <w:r>
        <w:lastRenderedPageBreak/>
        <w:t xml:space="preserve">  yang-version 1.1;</w:t>
      </w:r>
    </w:p>
    <w:p w:rsidR="00E154AB" w:rsidRDefault="00E154AB" w:rsidP="00E154AB">
      <w:pPr>
        <w:pStyle w:val="PL"/>
      </w:pPr>
      <w:r>
        <w:t xml:space="preserve">  namespace "urn:3gpp:sa5:_3gpp-nr-nrm-nrnetwork-nrfrequency";</w:t>
      </w:r>
    </w:p>
    <w:p w:rsidR="00E154AB" w:rsidRDefault="00E154AB" w:rsidP="00E154AB">
      <w:pPr>
        <w:pStyle w:val="PL"/>
      </w:pPr>
      <w:r>
        <w:t xml:space="preserve">  prefix "nrfreq3gpp";</w:t>
      </w:r>
    </w:p>
    <w:p w:rsidR="00E154AB" w:rsidRDefault="00E154AB" w:rsidP="00E154AB">
      <w:pPr>
        <w:pStyle w:val="PL"/>
      </w:pP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_3gpp-nr-nrm-nrnetwork { prefix nrnet3gpp;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NRFrequency Information Object</w:t>
      </w:r>
    </w:p>
    <w:p w:rsidR="00E154AB" w:rsidRDefault="00E154AB" w:rsidP="00E154AB">
      <w:pPr>
        <w:pStyle w:val="PL"/>
      </w:pPr>
      <w:r>
        <w:t xml:space="preserve">    Class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Default="00E154AB" w:rsidP="00E154AB">
      <w:pPr>
        <w:pStyle w:val="PL"/>
      </w:pPr>
      <w:r w:rsidRPr="00FF3539">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NRFrequencyGrp {</w:t>
      </w:r>
    </w:p>
    <w:p w:rsidR="00E154AB" w:rsidRDefault="00E154AB" w:rsidP="00E154AB">
      <w:pPr>
        <w:pStyle w:val="PL"/>
      </w:pPr>
      <w:r>
        <w:t xml:space="preserve">    description "Represents the NRFrequency IOC.";</w:t>
      </w:r>
    </w:p>
    <w:p w:rsidR="00E154AB" w:rsidRDefault="00E154AB" w:rsidP="00E154AB">
      <w:pPr>
        <w:pStyle w:val="PL"/>
      </w:pPr>
      <w:r>
        <w:t xml:space="preserve">    reference "3GPP TS 28.541";</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leaf absoluteFrequencySSB {</w:t>
      </w:r>
    </w:p>
    <w:p w:rsidR="00E154AB" w:rsidRDefault="00E154AB" w:rsidP="00E154AB">
      <w:pPr>
        <w:pStyle w:val="PL"/>
      </w:pPr>
      <w:r>
        <w:t xml:space="preserve">      description "The absolute frequency applicable for a downlink NR carrier</w:t>
      </w:r>
    </w:p>
    <w:p w:rsidR="00E154AB" w:rsidRDefault="00E154AB" w:rsidP="00E154AB">
      <w:pPr>
        <w:pStyle w:val="PL"/>
      </w:pPr>
      <w:r>
        <w:t xml:space="preserve">        frequency associated with the SSB, in terms of NR-ARFCN.";</w:t>
      </w:r>
    </w:p>
    <w:p w:rsidR="00E154AB" w:rsidRDefault="00E154AB" w:rsidP="00E154AB">
      <w:pPr>
        <w:pStyle w:val="PL"/>
      </w:pPr>
      <w:r>
        <w:t xml:space="preserve">      mandatory true;</w:t>
      </w:r>
    </w:p>
    <w:p w:rsidR="00E154AB" w:rsidRDefault="00E154AB" w:rsidP="00E154AB">
      <w:pPr>
        <w:pStyle w:val="PL"/>
      </w:pPr>
      <w:r>
        <w:t xml:space="preserve">      type uint32 { range "0.. 3279165";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sSBSubCarrierSpacing {</w:t>
      </w:r>
    </w:p>
    <w:p w:rsidR="00E154AB" w:rsidRDefault="00E154AB" w:rsidP="00E154AB">
      <w:pPr>
        <w:pStyle w:val="PL"/>
      </w:pPr>
      <w:r>
        <w:t xml:space="preserve">      description "Sub-carrier spacing of the SSB.";</w:t>
      </w:r>
    </w:p>
    <w:p w:rsidR="00E154AB" w:rsidRDefault="00E154AB" w:rsidP="00E154AB">
      <w:pPr>
        <w:pStyle w:val="PL"/>
      </w:pPr>
      <w:r>
        <w:t xml:space="preserve">      mandatory true;</w:t>
      </w:r>
    </w:p>
    <w:p w:rsidR="00E154AB" w:rsidRDefault="00E154AB" w:rsidP="00E154AB">
      <w:pPr>
        <w:pStyle w:val="PL"/>
      </w:pPr>
      <w:r>
        <w:t xml:space="preserve">      type uint8 { range "15 | 30 | 60 | 120"; }</w:t>
      </w:r>
    </w:p>
    <w:p w:rsidR="00E154AB" w:rsidRDefault="00E154AB" w:rsidP="00E154AB">
      <w:pPr>
        <w:pStyle w:val="PL"/>
      </w:pPr>
      <w:r>
        <w:t xml:space="preserve">      units "kHz";</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multiFrequencyBandListNR {</w:t>
      </w:r>
    </w:p>
    <w:p w:rsidR="00E154AB" w:rsidRDefault="00E154AB" w:rsidP="00E154AB">
      <w:pPr>
        <w:pStyle w:val="PL"/>
      </w:pPr>
      <w:r>
        <w:t xml:space="preserve">      description "List of additional frequency bands the frequency belongs to.</w:t>
      </w:r>
    </w:p>
    <w:p w:rsidR="00E154AB" w:rsidRDefault="00E154AB" w:rsidP="00E154AB">
      <w:pPr>
        <w:pStyle w:val="PL"/>
      </w:pPr>
      <w:r>
        <w:t xml:space="preserve">        The list is automatically set by the gNB.";</w:t>
      </w:r>
    </w:p>
    <w:p w:rsidR="00E154AB" w:rsidRDefault="00E154AB" w:rsidP="00E154AB">
      <w:pPr>
        <w:pStyle w:val="PL"/>
      </w:pPr>
      <w:r>
        <w:t xml:space="preserve">      config false;</w:t>
      </w:r>
    </w:p>
    <w:p w:rsidR="00E154AB" w:rsidRDefault="00E154AB" w:rsidP="00E154AB">
      <w:pPr>
        <w:pStyle w:val="PL"/>
      </w:pPr>
      <w:r>
        <w:t xml:space="preserve">      min-elements 0;</w:t>
      </w:r>
    </w:p>
    <w:p w:rsidR="00E154AB" w:rsidRDefault="00E154AB" w:rsidP="00E154AB">
      <w:pPr>
        <w:pStyle w:val="PL"/>
      </w:pPr>
      <w:r>
        <w:t xml:space="preserve">      type uint16 { range "1..256";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NRFrequencyWrapper {</w:t>
      </w:r>
    </w:p>
    <w:p w:rsidR="00E154AB" w:rsidRDefault="00E154AB" w:rsidP="00E154AB">
      <w:pPr>
        <w:pStyle w:val="PL"/>
      </w:pPr>
      <w:r>
        <w:t xml:space="preserve">    list NRFrequency {</w:t>
      </w:r>
    </w:p>
    <w:p w:rsidR="00E154AB" w:rsidRDefault="00E154AB" w:rsidP="00E154AB">
      <w:pPr>
        <w:pStyle w:val="PL"/>
      </w:pPr>
      <w:r>
        <w:t xml:space="preserve">      description "Represents certain NR frequency properties.";</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NRFrequencyGrp;</w:t>
      </w:r>
    </w:p>
    <w:p w:rsidR="00E154AB" w:rsidRDefault="00E154AB" w:rsidP="00E154AB">
      <w:pPr>
        <w:pStyle w:val="PL"/>
      </w:pPr>
      <w:r>
        <w:t xml:space="preserve">      }</w:t>
      </w:r>
    </w:p>
    <w:p w:rsidR="00E154AB" w:rsidRDefault="00E154AB" w:rsidP="00E154AB">
      <w:pPr>
        <w:pStyle w:val="PL"/>
      </w:pPr>
      <w:r w:rsidRPr="00FF3539">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augment "/subnet3gpp:SubNetwork" {</w:t>
      </w:r>
    </w:p>
    <w:p w:rsidR="00E154AB" w:rsidRDefault="00E154AB" w:rsidP="00E154AB">
      <w:pPr>
        <w:pStyle w:val="PL"/>
      </w:pPr>
      <w:r>
        <w:t xml:space="preserve">    if-feature subnet3gpp:ExternalsUnderSubNetwork ;</w:t>
      </w:r>
    </w:p>
    <w:p w:rsidR="00E154AB" w:rsidRDefault="00E154AB" w:rsidP="00E154AB">
      <w:pPr>
        <w:pStyle w:val="PL"/>
      </w:pPr>
      <w:r>
        <w:t xml:space="preserve">    uses NRFrequencyWrapper;</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"/nrnet3gpp:NRNetwork" {</w:t>
      </w:r>
    </w:p>
    <w:p w:rsidR="00E154AB" w:rsidRDefault="00E154AB" w:rsidP="00E154AB">
      <w:pPr>
        <w:pStyle w:val="PL"/>
      </w:pPr>
      <w:r>
        <w:t xml:space="preserve">    if-feature nrnet3gpp:ExternalsUnderNRNetwork;</w:t>
      </w:r>
    </w:p>
    <w:p w:rsidR="00E154AB" w:rsidRDefault="00E154AB" w:rsidP="00E154AB">
      <w:pPr>
        <w:pStyle w:val="PL"/>
      </w:pPr>
      <w:r>
        <w:t xml:space="preserve">    uses NRFrequencyWrapper;</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22602" w:name="_Toc27405598"/>
      <w:bookmarkStart w:id="22603" w:name="_Toc35878790"/>
      <w:bookmarkStart w:id="22604" w:name="_Toc36220606"/>
      <w:bookmarkStart w:id="22605" w:name="_Toc36474704"/>
      <w:bookmarkStart w:id="22606" w:name="_Toc36542976"/>
      <w:bookmarkStart w:id="22607" w:name="_Toc36543797"/>
      <w:bookmarkStart w:id="22608" w:name="_Toc36568035"/>
      <w:bookmarkStart w:id="22609" w:name="_Toc44341774"/>
      <w:r>
        <w:rPr>
          <w:lang w:eastAsia="zh-CN"/>
        </w:rPr>
        <w:t>E.5.24</w:t>
      </w:r>
      <w:r w:rsidRPr="00B22EF8">
        <w:rPr>
          <w:lang w:eastAsia="zh-CN"/>
        </w:rPr>
        <w:tab/>
        <w:t>module</w:t>
      </w:r>
      <w:r>
        <w:rPr>
          <w:lang w:eastAsia="zh-CN"/>
        </w:rPr>
        <w:t xml:space="preserve"> </w:t>
      </w:r>
      <w:r w:rsidRPr="00B22EF8">
        <w:rPr>
          <w:lang w:eastAsia="zh-CN"/>
        </w:rPr>
        <w:t>_3gpp-nr-nrm-nrnetwork@2019-06-17.yang</w:t>
      </w:r>
      <w:bookmarkEnd w:id="22602"/>
      <w:bookmarkEnd w:id="22603"/>
      <w:bookmarkEnd w:id="22604"/>
      <w:bookmarkEnd w:id="22605"/>
      <w:bookmarkEnd w:id="22606"/>
      <w:bookmarkEnd w:id="22607"/>
      <w:bookmarkEnd w:id="22608"/>
      <w:bookmarkEnd w:id="22609"/>
    </w:p>
    <w:p w:rsidR="00E154AB" w:rsidRDefault="00E154AB" w:rsidP="00E154AB">
      <w:pPr>
        <w:pStyle w:val="PL"/>
      </w:pPr>
      <w:r>
        <w:t>module _3gpp-nr-nrm-nrnetwork {</w:t>
      </w:r>
    </w:p>
    <w:p w:rsidR="00E154AB" w:rsidRDefault="00E154AB" w:rsidP="00E154AB">
      <w:pPr>
        <w:pStyle w:val="PL"/>
      </w:pPr>
      <w:r>
        <w:t xml:space="preserve">  yang-version 1.1;</w:t>
      </w:r>
    </w:p>
    <w:p w:rsidR="00E154AB" w:rsidRDefault="00E154AB" w:rsidP="00E154AB">
      <w:pPr>
        <w:pStyle w:val="PL"/>
      </w:pPr>
      <w:r>
        <w:t xml:space="preserve">  namespace "urn:3gpp:sa5:_3gpp-nr-nrm-nrnetwork";</w:t>
      </w:r>
    </w:p>
    <w:p w:rsidR="00E154AB" w:rsidRDefault="00E154AB" w:rsidP="00E154AB">
      <w:pPr>
        <w:pStyle w:val="PL"/>
      </w:pPr>
      <w:r>
        <w:t xml:space="preserve">  prefix "nrnet3gpp";</w:t>
      </w:r>
    </w:p>
    <w:p w:rsidR="00E154AB" w:rsidRDefault="00E154AB" w:rsidP="00E154AB">
      <w:pPr>
        <w:pStyle w:val="PL"/>
      </w:pP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NRNetwork Information Object</w:t>
      </w:r>
    </w:p>
    <w:p w:rsidR="00E154AB" w:rsidRDefault="00E154AB" w:rsidP="00E154AB">
      <w:pPr>
        <w:pStyle w:val="PL"/>
      </w:pPr>
      <w:r>
        <w:t xml:space="preserve">    Class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feature ExternalsUnderNRNetwork {</w:t>
      </w:r>
    </w:p>
    <w:p w:rsidR="00E154AB" w:rsidRDefault="00E154AB" w:rsidP="00E154AB">
      <w:pPr>
        <w:pStyle w:val="PL"/>
      </w:pPr>
      <w:r>
        <w:t xml:space="preserve">    description "Classes representing external entities like NRFrequency, </w:t>
      </w:r>
    </w:p>
    <w:p w:rsidR="00E154AB" w:rsidRDefault="00E154AB" w:rsidP="00E154AB">
      <w:pPr>
        <w:pStyle w:val="PL"/>
      </w:pPr>
      <w:r>
        <w:t xml:space="preserve">      ExternalGNBCUCPFunction, ExternalGNBDUFunction </w:t>
      </w:r>
    </w:p>
    <w:p w:rsidR="00E154AB" w:rsidRDefault="00E154AB" w:rsidP="00E154AB">
      <w:pPr>
        <w:pStyle w:val="PL"/>
      </w:pPr>
      <w:r>
        <w:t xml:space="preserve">      are contained under a NRNetwork list/class.";</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NRNetworkGrp {</w:t>
      </w:r>
    </w:p>
    <w:p w:rsidR="00E154AB" w:rsidRDefault="00E154AB" w:rsidP="00E154AB">
      <w:pPr>
        <w:pStyle w:val="PL"/>
      </w:pPr>
      <w:r>
        <w:t xml:space="preserve">    description "Represents the NRNetwork IOC.";</w:t>
      </w:r>
    </w:p>
    <w:p w:rsidR="00E154AB" w:rsidRDefault="00E154AB" w:rsidP="00E154AB">
      <w:pPr>
        <w:pStyle w:val="PL"/>
      </w:pPr>
      <w:r>
        <w:t xml:space="preserve">    reference "3GPP TS 28.541";</w:t>
      </w:r>
    </w:p>
    <w:p w:rsidR="00E154AB" w:rsidRDefault="00E154AB" w:rsidP="00E154AB">
      <w:pPr>
        <w:pStyle w:val="PL"/>
      </w:pPr>
      <w:r>
        <w:t xml:space="preserve">    uses subnet3gpp:SubNetworkGrp;</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NRNetwork {</w:t>
      </w:r>
    </w:p>
    <w:p w:rsidR="00E154AB" w:rsidRDefault="00E154AB" w:rsidP="00E154AB">
      <w:pPr>
        <w:pStyle w:val="PL"/>
      </w:pPr>
      <w:r>
        <w:t xml:space="preserve">    description "A subnetwork containing gNB external NR entities.";</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NRNetworkGrp;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Pr="00DF500D" w:rsidRDefault="00E154AB" w:rsidP="00E154AB">
      <w:pPr>
        <w:pStyle w:val="Heading2"/>
      </w:pPr>
      <w:bookmarkStart w:id="22610" w:name="_Toc27405599"/>
      <w:bookmarkStart w:id="22611" w:name="_Toc35878791"/>
      <w:bookmarkStart w:id="22612" w:name="_Toc36220607"/>
      <w:bookmarkStart w:id="22613" w:name="_Toc36474705"/>
      <w:bookmarkStart w:id="22614" w:name="_Toc36542977"/>
      <w:bookmarkStart w:id="22615" w:name="_Toc36543798"/>
      <w:bookmarkStart w:id="22616" w:name="_Toc36568036"/>
      <w:bookmarkStart w:id="22617" w:name="_Toc44341775"/>
      <w:r w:rsidRPr="00212C37">
        <w:rPr>
          <w:lang w:eastAsia="zh-CN"/>
        </w:rPr>
        <w:t>E.5.25</w:t>
      </w:r>
      <w:r w:rsidRPr="00212C37">
        <w:rPr>
          <w:lang w:eastAsia="zh-CN"/>
        </w:rPr>
        <w:tab/>
        <w:t>module</w:t>
      </w:r>
      <w:r>
        <w:rPr>
          <w:lang w:eastAsia="zh-CN"/>
        </w:rPr>
        <w:t xml:space="preserve"> </w:t>
      </w:r>
      <w:r w:rsidRPr="00212C37">
        <w:rPr>
          <w:lang w:eastAsia="zh-CN"/>
        </w:rPr>
        <w:t>_3gpp-nr-nrm-nrsectorcarrier</w:t>
      </w:r>
      <w:del w:id="22618" w:author="28.541_CR0316_(Rel-16)_eNRM" w:date="2020-06-29T15:43:00Z">
        <w:r w:rsidRPr="00212C37" w:rsidDel="002F4A34">
          <w:rPr>
            <w:lang w:eastAsia="zh-CN"/>
          </w:rPr>
          <w:delText>@2019-10-28</w:delText>
        </w:r>
      </w:del>
      <w:r w:rsidRPr="00212C37">
        <w:rPr>
          <w:lang w:eastAsia="zh-CN"/>
        </w:rPr>
        <w:t>.yang</w:t>
      </w:r>
      <w:bookmarkEnd w:id="22610"/>
      <w:bookmarkEnd w:id="22611"/>
      <w:bookmarkEnd w:id="22612"/>
      <w:bookmarkEnd w:id="22613"/>
      <w:bookmarkEnd w:id="22614"/>
      <w:bookmarkEnd w:id="22615"/>
      <w:bookmarkEnd w:id="22616"/>
      <w:bookmarkEnd w:id="22617"/>
    </w:p>
    <w:p w:rsidR="00E154AB" w:rsidRDefault="00E154AB" w:rsidP="00E154AB">
      <w:pPr>
        <w:pStyle w:val="PL"/>
      </w:pPr>
      <w:r>
        <w:t>module _3gpp-nr-nrm-nrsectorcarrier {</w:t>
      </w:r>
    </w:p>
    <w:p w:rsidR="00E154AB" w:rsidRDefault="00E154AB" w:rsidP="00E154AB">
      <w:pPr>
        <w:pStyle w:val="PL"/>
      </w:pPr>
      <w:r>
        <w:t xml:space="preserve">  yang-version 1.1;</w:t>
      </w:r>
    </w:p>
    <w:p w:rsidR="00E154AB" w:rsidRDefault="00E154AB" w:rsidP="00E154AB">
      <w:pPr>
        <w:pStyle w:val="PL"/>
      </w:pPr>
      <w:r>
        <w:t xml:space="preserve">  namespace "urn:3gpp:sa5:_3gpp-nr-nrm-nrnetwork-nrsectorcarrier";</w:t>
      </w:r>
    </w:p>
    <w:p w:rsidR="00E154AB" w:rsidRDefault="00E154AB" w:rsidP="00E154AB">
      <w:pPr>
        <w:pStyle w:val="PL"/>
      </w:pPr>
      <w:r>
        <w:t xml:space="preserve">  prefix "nrsectcarr3gpp";</w:t>
      </w:r>
    </w:p>
    <w:p w:rsidR="00E154AB" w:rsidRDefault="00E154AB" w:rsidP="00E154AB">
      <w:pPr>
        <w:pStyle w:val="PL"/>
      </w:pP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_3gpp-nr-nrm-gnbdufunction { prefix gnbdu3gpp;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organization "3GPP SA5";</w:t>
      </w:r>
    </w:p>
    <w:p w:rsidR="002F4A34" w:rsidRPr="00D07F51" w:rsidRDefault="002F4A34" w:rsidP="002F4A34">
      <w:pPr>
        <w:pStyle w:val="PL"/>
        <w:rPr>
          <w:ins w:id="22619" w:author="28.541_CR0316_(Rel-16)_eNRM" w:date="2020-06-29T15:43:00Z"/>
        </w:rPr>
      </w:pPr>
      <w:ins w:id="22620" w:author="28.541_CR0316_(Rel-16)_eNRM" w:date="2020-06-29T15:43:00Z">
        <w:r w:rsidRPr="004C2BE0">
          <w:t xml:space="preserve">  contact "https://www.3gpp.org/DynaReport/TSG-WG--S5--officials.htm?Itemid=464";</w:t>
        </w:r>
      </w:ins>
    </w:p>
    <w:p w:rsidR="00E154AB" w:rsidRDefault="00E154AB" w:rsidP="00E154AB">
      <w:pPr>
        <w:pStyle w:val="PL"/>
      </w:pPr>
      <w:r w:rsidRPr="004C2BE0">
        <w:rPr>
          <w:rPrChange w:id="22621" w:author="32.423_CR0115R1_(Rel-16)_TM_SBMA, OAM_RTT" w:date="2020-07-06T10:40:00Z">
            <w:rPr/>
          </w:rPrChange>
        </w:rPr>
        <w:t xml:space="preserve">  </w:t>
      </w:r>
      <w:r>
        <w:t>description "Defines the YANG mapping of the NRSectorCarrier Information</w:t>
      </w:r>
    </w:p>
    <w:p w:rsidR="00E154AB" w:rsidRDefault="00E154AB" w:rsidP="00E154AB">
      <w:pPr>
        <w:pStyle w:val="PL"/>
      </w:pPr>
      <w:r>
        <w:t xml:space="preserve">    Object Class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2F4A34" w:rsidRDefault="002F4A34" w:rsidP="002F4A34">
      <w:pPr>
        <w:pStyle w:val="PL"/>
        <w:rPr>
          <w:ins w:id="22622" w:author="28.541_CR0316_(Rel-16)_eNRM" w:date="2020-06-29T15:44:00Z"/>
        </w:rPr>
      </w:pPr>
      <w:ins w:id="22623" w:author="28.541_CR0316_(Rel-16)_eNRM" w:date="2020-06-29T15:44:00Z">
        <w:r w:rsidRPr="00C92DFB">
          <w:t xml:space="preserve">  revision 2020-05-28 { reference CR-0316 ; }</w:t>
        </w:r>
      </w:ins>
    </w:p>
    <w:p w:rsidR="00E154AB" w:rsidRDefault="00E154AB" w:rsidP="00E154AB">
      <w:pPr>
        <w:pStyle w:val="PL"/>
      </w:pPr>
      <w:r w:rsidRPr="00991E7F">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NRSectorCarrierGrp {</w:t>
      </w:r>
    </w:p>
    <w:p w:rsidR="00E154AB" w:rsidRDefault="00E154AB" w:rsidP="00E154AB">
      <w:pPr>
        <w:pStyle w:val="PL"/>
      </w:pPr>
      <w:r>
        <w:t xml:space="preserve">    description "Represents the NRSectorCarrier IOC.";</w:t>
      </w:r>
    </w:p>
    <w:p w:rsidR="00E154AB" w:rsidRDefault="00E154AB" w:rsidP="00E154AB">
      <w:pPr>
        <w:pStyle w:val="PL"/>
      </w:pPr>
      <w:r>
        <w:t xml:space="preserve">    reference "3GPP TS 28.541";</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leaf txDirection {</w:t>
      </w:r>
    </w:p>
    <w:p w:rsidR="00E154AB" w:rsidRDefault="00E154AB" w:rsidP="00E154AB">
      <w:pPr>
        <w:pStyle w:val="PL"/>
      </w:pPr>
      <w:r>
        <w:t xml:space="preserve">      description "Indicates if the transmission direction is downlink,</w:t>
      </w:r>
    </w:p>
    <w:p w:rsidR="00E154AB" w:rsidRDefault="00E154AB" w:rsidP="00E154AB">
      <w:pPr>
        <w:pStyle w:val="PL"/>
      </w:pPr>
      <w:r>
        <w:t xml:space="preserve">        uplink, or both downlink and uplink.";</w:t>
      </w:r>
    </w:p>
    <w:p w:rsidR="00E154AB" w:rsidRDefault="00E154AB" w:rsidP="00E154AB">
      <w:pPr>
        <w:pStyle w:val="PL"/>
      </w:pPr>
      <w:r>
        <w:t xml:space="preserve">      mandatory true;</w:t>
      </w:r>
    </w:p>
    <w:p w:rsidR="00E154AB" w:rsidRDefault="00E154AB" w:rsidP="00E154AB">
      <w:pPr>
        <w:pStyle w:val="PL"/>
      </w:pPr>
      <w:r>
        <w:t xml:space="preserve">      type types3gpp:TxDirection;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configuredMaxTxPower {</w:t>
      </w:r>
    </w:p>
    <w:p w:rsidR="002F4A34" w:rsidRDefault="002F4A34" w:rsidP="002F4A34">
      <w:pPr>
        <w:pStyle w:val="PL"/>
        <w:rPr>
          <w:ins w:id="22624" w:author="28.541_CR0316_(Rel-16)_eNRM" w:date="2020-06-29T15:46:00Z"/>
        </w:rPr>
      </w:pPr>
      <w:ins w:id="22625" w:author="28.541_CR0316_(Rel-16)_eNRM" w:date="2020-06-29T15:46:00Z">
        <w:r>
          <w:t xml:space="preserve">      description "Maximum transmisssion power at the antenna port for all </w:t>
        </w:r>
      </w:ins>
    </w:p>
    <w:p w:rsidR="002F4A34" w:rsidRDefault="002F4A34" w:rsidP="002F4A34">
      <w:pPr>
        <w:pStyle w:val="PL"/>
        <w:rPr>
          <w:ins w:id="22626" w:author="28.541_CR0316_(Rel-16)_eNRM" w:date="2020-06-29T15:46:00Z"/>
        </w:rPr>
      </w:pPr>
      <w:ins w:id="22627" w:author="28.541_CR0316_(Rel-16)_eNRM" w:date="2020-06-29T15:46:00Z">
        <w:r>
          <w:t xml:space="preserve">        downlink channels, used simultaneously in a cell, added together.</w:t>
        </w:r>
      </w:ins>
    </w:p>
    <w:p w:rsidR="002F4A34" w:rsidRDefault="002F4A34" w:rsidP="002F4A34">
      <w:pPr>
        <w:pStyle w:val="PL"/>
        <w:rPr>
          <w:ins w:id="22628" w:author="28.541_CR0316_(Rel-16)_eNRM" w:date="2020-06-29T15:46:00Z"/>
        </w:rPr>
      </w:pPr>
      <w:ins w:id="22629" w:author="28.541_CR0316_(Rel-16)_eNRM" w:date="2020-06-29T15:46:00Z">
        <w:r>
          <w:t xml:space="preserve">        Condition:  The sector-carrier has a downlink and the </w:t>
        </w:r>
      </w:ins>
    </w:p>
    <w:p w:rsidR="002F4A34" w:rsidRDefault="002F4A34" w:rsidP="002F4A34">
      <w:pPr>
        <w:pStyle w:val="PL"/>
        <w:rPr>
          <w:ins w:id="22630" w:author="28.541_CR0316_(Rel-16)_eNRM" w:date="2020-06-29T15:46:00Z"/>
        </w:rPr>
      </w:pPr>
      <w:ins w:id="22631" w:author="28.541_CR0316_(Rel-16)_eNRM" w:date="2020-06-29T15:46:00Z">
        <w:r>
          <w:lastRenderedPageBreak/>
          <w:t xml:space="preserve">        configuration of Tx power at antenna port reference point is supported.";</w:t>
        </w:r>
      </w:ins>
    </w:p>
    <w:p w:rsidR="00E154AB" w:rsidDel="002F4A34" w:rsidRDefault="00E154AB" w:rsidP="00E154AB">
      <w:pPr>
        <w:pStyle w:val="PL"/>
        <w:rPr>
          <w:del w:id="22632" w:author="28.541_CR0316_(Rel-16)_eNRM" w:date="2020-06-29T15:46:00Z"/>
        </w:rPr>
      </w:pPr>
      <w:del w:id="22633" w:author="28.541_CR0316_(Rel-16)_eNRM" w:date="2020-06-29T15:46:00Z">
        <w:r w:rsidDel="002F4A34">
          <w:delText xml:space="preserve">      description "Maximum possible transmisssion power for all downlink</w:delText>
        </w:r>
      </w:del>
    </w:p>
    <w:p w:rsidR="00E154AB" w:rsidDel="002F4A34" w:rsidRDefault="00E154AB" w:rsidP="00E154AB">
      <w:pPr>
        <w:pStyle w:val="PL"/>
        <w:rPr>
          <w:del w:id="22634" w:author="28.541_CR0316_(Rel-16)_eNRM" w:date="2020-06-29T15:46:00Z"/>
        </w:rPr>
      </w:pPr>
      <w:del w:id="22635" w:author="28.541_CR0316_(Rel-16)_eNRM" w:date="2020-06-29T15:46:00Z">
        <w:r w:rsidDel="002F4A34">
          <w:delText xml:space="preserve">        channels, used simultaneously in a sector-carrier, added together.";</w:delText>
        </w:r>
      </w:del>
    </w:p>
    <w:p w:rsidR="00E154AB" w:rsidRDefault="00E154AB" w:rsidP="00E154AB">
      <w:pPr>
        <w:pStyle w:val="PL"/>
      </w:pPr>
      <w:r>
        <w:t xml:space="preserve">      mandatory true;</w:t>
      </w:r>
    </w:p>
    <w:p w:rsidR="00E154AB" w:rsidRDefault="00E154AB" w:rsidP="00E154AB">
      <w:pPr>
        <w:pStyle w:val="PL"/>
      </w:pPr>
      <w:r>
        <w:t xml:space="preserve">      type int32;</w:t>
      </w:r>
    </w:p>
    <w:p w:rsidR="00E154AB" w:rsidRDefault="00E154AB" w:rsidP="00E154AB">
      <w:pPr>
        <w:pStyle w:val="PL"/>
      </w:pPr>
      <w:r>
        <w:t xml:space="preserve">      units mW;</w:t>
      </w:r>
    </w:p>
    <w:p w:rsidR="00E154AB" w:rsidRDefault="00E154AB" w:rsidP="00E154AB">
      <w:pPr>
        <w:pStyle w:val="PL"/>
      </w:pPr>
      <w:r>
        <w:t xml:space="preserve">    }</w:t>
      </w:r>
    </w:p>
    <w:p w:rsidR="00E154AB" w:rsidRDefault="00E154AB" w:rsidP="00E154AB">
      <w:pPr>
        <w:pStyle w:val="PL"/>
      </w:pPr>
    </w:p>
    <w:p w:rsidR="002F4A34" w:rsidRDefault="002F4A34" w:rsidP="002F4A34">
      <w:pPr>
        <w:pStyle w:val="PL"/>
        <w:rPr>
          <w:ins w:id="22636" w:author="28.541_CR0316_(Rel-16)_eNRM" w:date="2020-06-29T15:46:00Z"/>
        </w:rPr>
      </w:pPr>
      <w:ins w:id="22637" w:author="28.541_CR0316_(Rel-16)_eNRM" w:date="2020-06-29T15:46:00Z">
        <w:r>
          <w:t xml:space="preserve">    leaf configuredMaxTxEIRP {</w:t>
        </w:r>
      </w:ins>
    </w:p>
    <w:p w:rsidR="002F4A34" w:rsidRDefault="002F4A34" w:rsidP="002F4A34">
      <w:pPr>
        <w:pStyle w:val="PL"/>
        <w:rPr>
          <w:ins w:id="22638" w:author="28.541_CR0316_(Rel-16)_eNRM" w:date="2020-06-29T15:46:00Z"/>
        </w:rPr>
      </w:pPr>
      <w:ins w:id="22639" w:author="28.541_CR0316_(Rel-16)_eNRM" w:date="2020-06-29T15:46:00Z">
        <w:r>
          <w:t xml:space="preserve">      type int64;</w:t>
        </w:r>
      </w:ins>
    </w:p>
    <w:p w:rsidR="002F4A34" w:rsidRDefault="002F4A34" w:rsidP="002F4A34">
      <w:pPr>
        <w:pStyle w:val="PL"/>
        <w:rPr>
          <w:ins w:id="22640" w:author="28.541_CR0316_(Rel-16)_eNRM" w:date="2020-06-29T15:46:00Z"/>
        </w:rPr>
      </w:pPr>
      <w:ins w:id="22641" w:author="28.541_CR0316_(Rel-16)_eNRM" w:date="2020-06-29T15:46:00Z">
        <w:r>
          <w:t xml:space="preserve">      units dBm;</w:t>
        </w:r>
      </w:ins>
    </w:p>
    <w:p w:rsidR="002F4A34" w:rsidRDefault="002F4A34" w:rsidP="002F4A34">
      <w:pPr>
        <w:pStyle w:val="PL"/>
        <w:rPr>
          <w:ins w:id="22642" w:author="28.541_CR0316_(Rel-16)_eNRM" w:date="2020-06-29T15:46:00Z"/>
        </w:rPr>
      </w:pPr>
      <w:ins w:id="22643" w:author="28.541_CR0316_(Rel-16)_eNRM" w:date="2020-06-29T15:46:00Z">
        <w:r>
          <w:t xml:space="preserve">      mandatory true;</w:t>
        </w:r>
      </w:ins>
    </w:p>
    <w:p w:rsidR="002F4A34" w:rsidRDefault="002F4A34" w:rsidP="002F4A34">
      <w:pPr>
        <w:pStyle w:val="PL"/>
        <w:rPr>
          <w:ins w:id="22644" w:author="28.541_CR0316_(Rel-16)_eNRM" w:date="2020-06-29T15:46:00Z"/>
        </w:rPr>
      </w:pPr>
      <w:ins w:id="22645" w:author="28.541_CR0316_(Rel-16)_eNRM" w:date="2020-06-29T15:46:00Z">
        <w:r>
          <w:t xml:space="preserve">      description "The maximum emitted isotroptic radiated power (EIRP) in dBm </w:t>
        </w:r>
      </w:ins>
    </w:p>
    <w:p w:rsidR="002F4A34" w:rsidRDefault="002F4A34" w:rsidP="002F4A34">
      <w:pPr>
        <w:pStyle w:val="PL"/>
        <w:rPr>
          <w:ins w:id="22646" w:author="28.541_CR0316_(Rel-16)_eNRM" w:date="2020-06-29T15:46:00Z"/>
        </w:rPr>
      </w:pPr>
      <w:ins w:id="22647" w:author="28.541_CR0316_(Rel-16)_eNRM" w:date="2020-06-29T15:46:00Z">
        <w:r>
          <w:t xml:space="preserve">        for all downlink channels, used simultaneously in a cell, added together.</w:t>
        </w:r>
      </w:ins>
    </w:p>
    <w:p w:rsidR="002F4A34" w:rsidRDefault="002F4A34" w:rsidP="002F4A34">
      <w:pPr>
        <w:pStyle w:val="PL"/>
        <w:rPr>
          <w:ins w:id="22648" w:author="28.541_CR0316_(Rel-16)_eNRM" w:date="2020-06-29T15:46:00Z"/>
        </w:rPr>
      </w:pPr>
      <w:ins w:id="22649" w:author="28.541_CR0316_(Rel-16)_eNRM" w:date="2020-06-29T15:46:00Z">
        <w:r>
          <w:t xml:space="preserve">        Condition: the sector-carrier has a downlink and the </w:t>
        </w:r>
      </w:ins>
    </w:p>
    <w:p w:rsidR="002F4A34" w:rsidRDefault="002F4A34" w:rsidP="002F4A34">
      <w:pPr>
        <w:pStyle w:val="PL"/>
        <w:rPr>
          <w:ins w:id="22650" w:author="28.541_CR0316_(Rel-16)_eNRM" w:date="2020-06-29T15:46:00Z"/>
        </w:rPr>
      </w:pPr>
      <w:ins w:id="22651" w:author="28.541_CR0316_(Rel-16)_eNRM" w:date="2020-06-29T15:46:00Z">
        <w:r>
          <w:t xml:space="preserve">        configuration of emitted isotropic radiated power is supported";</w:t>
        </w:r>
      </w:ins>
    </w:p>
    <w:p w:rsidR="002F4A34" w:rsidRDefault="002F4A34" w:rsidP="002F4A34">
      <w:pPr>
        <w:pStyle w:val="PL"/>
        <w:rPr>
          <w:ins w:id="22652" w:author="28.541_CR0316_(Rel-16)_eNRM" w:date="2020-06-29T15:46:00Z"/>
        </w:rPr>
      </w:pPr>
      <w:ins w:id="22653" w:author="28.541_CR0316_(Rel-16)_eNRM" w:date="2020-06-29T15:46:00Z">
        <w:r>
          <w:t xml:space="preserve">    }</w:t>
        </w:r>
      </w:ins>
    </w:p>
    <w:p w:rsidR="002F4A34" w:rsidRDefault="002F4A34" w:rsidP="002F4A34">
      <w:pPr>
        <w:pStyle w:val="PL"/>
        <w:rPr>
          <w:ins w:id="22654" w:author="28.541_CR0316_(Rel-16)_eNRM" w:date="2020-06-29T15:46:00Z"/>
        </w:rPr>
      </w:pPr>
    </w:p>
    <w:p w:rsidR="00E154AB" w:rsidRDefault="00E154AB" w:rsidP="00E154AB">
      <w:pPr>
        <w:pStyle w:val="PL"/>
      </w:pPr>
      <w:r>
        <w:t xml:space="preserve">    leaf arfcnDL {</w:t>
      </w:r>
    </w:p>
    <w:p w:rsidR="00E154AB" w:rsidRDefault="00E154AB" w:rsidP="00E154AB">
      <w:pPr>
        <w:pStyle w:val="PL"/>
      </w:pPr>
      <w:r>
        <w:t xml:space="preserve">      description "NR Absolute Radio Frequency Channel Number (NR-ARFCN)</w:t>
      </w:r>
    </w:p>
    <w:p w:rsidR="002F4A34" w:rsidRDefault="00E154AB" w:rsidP="002F4A34">
      <w:pPr>
        <w:pStyle w:val="PL"/>
        <w:rPr>
          <w:ins w:id="22655" w:author="28.541_CR0316_(Rel-16)_eNRM" w:date="2020-06-29T15:47:00Z"/>
        </w:rPr>
      </w:pPr>
      <w:r>
        <w:t xml:space="preserve">        for downlink.</w:t>
      </w:r>
      <w:ins w:id="22656" w:author="28.541_CR0316_(Rel-16)_eNRM" w:date="2020-06-29T15:47:00Z">
        <w:r w:rsidR="002F4A34" w:rsidRPr="00971D6C">
          <w:t xml:space="preserve"> </w:t>
        </w:r>
      </w:ins>
    </w:p>
    <w:p w:rsidR="002F4A34" w:rsidRDefault="002F4A34" w:rsidP="002F4A34">
      <w:pPr>
        <w:pStyle w:val="PL"/>
        <w:rPr>
          <w:ins w:id="22657" w:author="28.541_CR0316_(Rel-16)_eNRM" w:date="2020-06-29T15:47:00Z"/>
        </w:rPr>
      </w:pPr>
      <w:ins w:id="22658" w:author="28.541_CR0316_(Rel-16)_eNRM" w:date="2020-06-29T15:47:00Z">
        <w:r>
          <w:t xml:space="preserve">        Condition:  The sector-carrier has a downlink AND the value </w:t>
        </w:r>
      </w:ins>
    </w:p>
    <w:p w:rsidR="00E154AB" w:rsidRDefault="002F4A34" w:rsidP="002F4A34">
      <w:pPr>
        <w:pStyle w:val="PL"/>
      </w:pPr>
      <w:ins w:id="22659" w:author="28.541_CR0316_(Rel-16)_eNRM" w:date="2020-06-29T15:47:00Z">
        <w:r>
          <w:t xml:space="preserve">        differs from the referring cell's value of arfcnDL.</w:t>
        </w:r>
      </w:ins>
      <w:r w:rsidR="00E154AB">
        <w:t>";</w:t>
      </w:r>
    </w:p>
    <w:p w:rsidR="00E154AB" w:rsidRDefault="00E154AB" w:rsidP="00E154AB">
      <w:pPr>
        <w:pStyle w:val="PL"/>
      </w:pPr>
      <w:r>
        <w:t xml:space="preserve">      reference "3GPP TS 38.104";</w:t>
      </w:r>
    </w:p>
    <w:p w:rsidR="00E154AB" w:rsidRDefault="00E154AB" w:rsidP="00E154AB">
      <w:pPr>
        <w:pStyle w:val="PL"/>
      </w:pPr>
      <w:r>
        <w:t xml:space="preserve">      mandatory true;</w:t>
      </w:r>
    </w:p>
    <w:p w:rsidR="00E154AB" w:rsidRDefault="00E154AB" w:rsidP="00E154AB">
      <w:pPr>
        <w:pStyle w:val="PL"/>
      </w:pPr>
      <w:r>
        <w:t xml:space="preserve">      type int32 { range "0..3279165";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arfcnUL {</w:t>
      </w:r>
    </w:p>
    <w:p w:rsidR="00E154AB" w:rsidRDefault="00E154AB" w:rsidP="00E154AB">
      <w:pPr>
        <w:pStyle w:val="PL"/>
      </w:pPr>
      <w:r>
        <w:t xml:space="preserve">      description "NR Absolute Radio Frequency Channel Number (NR-ARFCN)</w:t>
      </w:r>
    </w:p>
    <w:p w:rsidR="00D63D13" w:rsidRDefault="00E154AB" w:rsidP="00D63D13">
      <w:pPr>
        <w:pStyle w:val="PL"/>
        <w:rPr>
          <w:ins w:id="22660" w:author="28.541_CR0316_(Rel-16)_eNRM" w:date="2020-06-29T15:51:00Z"/>
        </w:rPr>
      </w:pPr>
      <w:r>
        <w:t xml:space="preserve">        for uplink.</w:t>
      </w:r>
      <w:ins w:id="22661" w:author="28.541_CR0316_(Rel-16)_eNRM" w:date="2020-06-29T15:51:00Z">
        <w:r w:rsidR="00D63D13" w:rsidRPr="00971D6C">
          <w:t xml:space="preserve"> </w:t>
        </w:r>
      </w:ins>
    </w:p>
    <w:p w:rsidR="00D63D13" w:rsidRDefault="00D63D13" w:rsidP="00D63D13">
      <w:pPr>
        <w:pStyle w:val="PL"/>
        <w:rPr>
          <w:ins w:id="22662" w:author="28.541_CR0316_(Rel-16)_eNRM" w:date="2020-06-29T15:51:00Z"/>
        </w:rPr>
      </w:pPr>
      <w:ins w:id="22663" w:author="28.541_CR0316_(Rel-16)_eNRM" w:date="2020-06-29T15:51:00Z">
        <w:r>
          <w:t xml:space="preserve">        Condition: The sector-carrier has an uplink AND the value </w:t>
        </w:r>
      </w:ins>
    </w:p>
    <w:p w:rsidR="00E154AB" w:rsidRDefault="00D63D13" w:rsidP="00D63D13">
      <w:pPr>
        <w:pStyle w:val="PL"/>
      </w:pPr>
      <w:ins w:id="22664" w:author="28.541_CR0316_(Rel-16)_eNRM" w:date="2020-06-29T15:51:00Z">
        <w:r>
          <w:t xml:space="preserve">        differs from the referring cell's value of arfcnUL.</w:t>
        </w:r>
      </w:ins>
      <w:r w:rsidR="00E154AB">
        <w:t>";</w:t>
      </w:r>
    </w:p>
    <w:p w:rsidR="00E154AB" w:rsidRDefault="00E154AB" w:rsidP="00E154AB">
      <w:pPr>
        <w:pStyle w:val="PL"/>
      </w:pPr>
      <w:r>
        <w:t xml:space="preserve">      reference "3GPP TS 38.104";</w:t>
      </w:r>
    </w:p>
    <w:p w:rsidR="00E154AB" w:rsidRDefault="00E154AB" w:rsidP="00E154AB">
      <w:pPr>
        <w:pStyle w:val="PL"/>
      </w:pPr>
      <w:r>
        <w:t xml:space="preserve">      mandatory true;</w:t>
      </w:r>
    </w:p>
    <w:p w:rsidR="00E154AB" w:rsidRDefault="00E154AB" w:rsidP="00E154AB">
      <w:pPr>
        <w:pStyle w:val="PL"/>
      </w:pPr>
      <w:r>
        <w:t xml:space="preserve">      type int32 { range "0..3279165";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bSChannelBwDL {</w:t>
      </w:r>
    </w:p>
    <w:p w:rsidR="00D63D13" w:rsidRDefault="00E154AB" w:rsidP="00D63D13">
      <w:pPr>
        <w:pStyle w:val="PL"/>
        <w:rPr>
          <w:ins w:id="22665" w:author="28.541_CR0316_(Rel-16)_eNRM" w:date="2020-06-29T15:52:00Z"/>
        </w:rPr>
      </w:pPr>
      <w:r>
        <w:t xml:space="preserve">      description "Base station channel bandwitdth for downlink.</w:t>
      </w:r>
      <w:ins w:id="22666" w:author="28.541_CR0316_(Rel-16)_eNRM" w:date="2020-06-29T15:52:00Z">
        <w:r w:rsidR="00D63D13" w:rsidRPr="00A2115B">
          <w:t xml:space="preserve"> </w:t>
        </w:r>
      </w:ins>
    </w:p>
    <w:p w:rsidR="00D63D13" w:rsidRDefault="00D63D13" w:rsidP="00D63D13">
      <w:pPr>
        <w:pStyle w:val="PL"/>
        <w:rPr>
          <w:ins w:id="22667" w:author="28.541_CR0316_(Rel-16)_eNRM" w:date="2020-06-29T15:52:00Z"/>
        </w:rPr>
      </w:pPr>
      <w:ins w:id="22668" w:author="28.541_CR0316_(Rel-16)_eNRM" w:date="2020-06-29T15:52:00Z">
        <w:r>
          <w:t xml:space="preserve">        Condition: The sector-carrier has a downlink AND the value </w:t>
        </w:r>
      </w:ins>
    </w:p>
    <w:p w:rsidR="00E154AB" w:rsidRDefault="00D63D13" w:rsidP="00D63D13">
      <w:pPr>
        <w:pStyle w:val="PL"/>
      </w:pPr>
      <w:ins w:id="22669" w:author="28.541_CR0316_(Rel-16)_eNRM" w:date="2020-06-29T15:52:00Z">
        <w:r>
          <w:t xml:space="preserve">        differs from the referring cell's value of bSChannelBwDL.</w:t>
        </w:r>
      </w:ins>
      <w:r w:rsidR="00E154AB">
        <w:t>";</w:t>
      </w:r>
    </w:p>
    <w:p w:rsidR="00E154AB" w:rsidRDefault="00E154AB" w:rsidP="00E154AB">
      <w:pPr>
        <w:pStyle w:val="PL"/>
      </w:pPr>
      <w:r>
        <w:t xml:space="preserve">      reference "3GPP TS 38.104";</w:t>
      </w:r>
    </w:p>
    <w:p w:rsidR="00E154AB" w:rsidRDefault="00E154AB" w:rsidP="00E154AB">
      <w:pPr>
        <w:pStyle w:val="PL"/>
      </w:pPr>
      <w:r>
        <w:t xml:space="preserve">      mandatory true;</w:t>
      </w:r>
    </w:p>
    <w:p w:rsidR="00E154AB" w:rsidRDefault="00E154AB" w:rsidP="00E154AB">
      <w:pPr>
        <w:pStyle w:val="PL"/>
      </w:pPr>
      <w:r>
        <w:t xml:space="preserve">      type int32 { range "5 | 10 | 15 | 20 | 30 | 40 | 50 | 60 | 70 | 80 |</w:t>
      </w:r>
    </w:p>
    <w:p w:rsidR="00E154AB" w:rsidRDefault="00E154AB" w:rsidP="00E154AB">
      <w:pPr>
        <w:pStyle w:val="PL"/>
      </w:pPr>
      <w:r>
        <w:t xml:space="preserve">        90 | 100"; }</w:t>
      </w:r>
    </w:p>
    <w:p w:rsidR="00E154AB" w:rsidRDefault="00E154AB" w:rsidP="00E154AB">
      <w:pPr>
        <w:pStyle w:val="PL"/>
      </w:pPr>
      <w:r>
        <w:t xml:space="preserve">      units MHz;</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bSChannelBwUL {</w:t>
      </w:r>
    </w:p>
    <w:p w:rsidR="00E154AB" w:rsidRDefault="00E154AB" w:rsidP="00E154AB">
      <w:pPr>
        <w:pStyle w:val="PL"/>
      </w:pPr>
      <w:r>
        <w:t xml:space="preserve">      description "Base station channel bandwitdth for uplink.";</w:t>
      </w:r>
    </w:p>
    <w:p w:rsidR="00E154AB" w:rsidRDefault="00E154AB" w:rsidP="00E154AB">
      <w:pPr>
        <w:pStyle w:val="PL"/>
      </w:pPr>
      <w:r>
        <w:t xml:space="preserve">      reference "3GPP TS 38.104";</w:t>
      </w:r>
    </w:p>
    <w:p w:rsidR="00E154AB" w:rsidRDefault="00E154AB" w:rsidP="00E154AB">
      <w:pPr>
        <w:pStyle w:val="PL"/>
      </w:pPr>
      <w:r>
        <w:t xml:space="preserve">      mandatory true;</w:t>
      </w:r>
    </w:p>
    <w:p w:rsidR="00E154AB" w:rsidRDefault="00E154AB" w:rsidP="00E154AB">
      <w:pPr>
        <w:pStyle w:val="PL"/>
      </w:pPr>
      <w:r>
        <w:t xml:space="preserve">      type int32 { range "5 | 10 | 15 | 20 | 30 | 40 | 50 | 60 | 70 | 80 |</w:t>
      </w:r>
    </w:p>
    <w:p w:rsidR="00E154AB" w:rsidRDefault="00E154AB" w:rsidP="00E154AB">
      <w:pPr>
        <w:pStyle w:val="PL"/>
      </w:pPr>
      <w:r>
        <w:t xml:space="preserve">        90 | 100"; }</w:t>
      </w:r>
    </w:p>
    <w:p w:rsidR="00E154AB" w:rsidRDefault="00E154AB" w:rsidP="00E154AB">
      <w:pPr>
        <w:pStyle w:val="PL"/>
      </w:pPr>
      <w:r>
        <w:t xml:space="preserve">      units MHz;</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sectorEquipmentFunctionRef {</w:t>
      </w:r>
    </w:p>
    <w:p w:rsidR="00E154AB" w:rsidRDefault="00E154AB" w:rsidP="00E154AB">
      <w:pPr>
        <w:pStyle w:val="PL"/>
      </w:pPr>
      <w:r>
        <w:t xml:space="preserve">      description "Reference to corresponding SectorEquipmentFunction</w:t>
      </w:r>
    </w:p>
    <w:p w:rsidR="00E154AB" w:rsidRDefault="00E154AB" w:rsidP="00E154AB">
      <w:pPr>
        <w:pStyle w:val="PL"/>
      </w:pPr>
      <w:r>
        <w:t xml:space="preserve">        instance.";</w:t>
      </w:r>
    </w:p>
    <w:p w:rsidR="00E154AB" w:rsidRDefault="00E154AB" w:rsidP="00E154AB">
      <w:pPr>
        <w:pStyle w:val="PL"/>
      </w:pPr>
      <w:r>
        <w:t xml:space="preserve">      reference "3GPP TS 23.622";</w:t>
      </w:r>
    </w:p>
    <w:p w:rsidR="00E154AB" w:rsidRDefault="00E154AB" w:rsidP="00E154AB">
      <w:pPr>
        <w:pStyle w:val="PL"/>
      </w:pPr>
      <w:r>
        <w:t xml:space="preserve">      mandatory true;</w:t>
      </w:r>
    </w:p>
    <w:p w:rsidR="00E154AB" w:rsidRDefault="00E154AB" w:rsidP="00E154AB">
      <w:pPr>
        <w:pStyle w:val="PL"/>
      </w:pPr>
      <w:r>
        <w:t xml:space="preserve">      type types3gpp:DistinguishedName;       </w:t>
      </w:r>
      <w:r>
        <w:tab/>
      </w:r>
    </w:p>
    <w:p w:rsidR="00E154AB" w:rsidRDefault="00E154AB" w:rsidP="00E154AB">
      <w:pPr>
        <w:pStyle w:val="PL"/>
      </w:pPr>
      <w:r>
        <w:t xml:space="preserve">    }</w:t>
      </w:r>
      <w:r>
        <w:tab/>
      </w:r>
      <w:r>
        <w:tab/>
      </w:r>
    </w:p>
    <w:p w:rsidR="00E154AB" w:rsidRDefault="00E154AB" w:rsidP="00E154AB">
      <w:pPr>
        <w:pStyle w:val="PL"/>
      </w:pPr>
      <w:r>
        <w:t xml:space="preserve">  }    </w:t>
      </w:r>
    </w:p>
    <w:p w:rsidR="00E154AB" w:rsidRDefault="00E154AB" w:rsidP="00E154AB">
      <w:pPr>
        <w:pStyle w:val="PL"/>
      </w:pPr>
    </w:p>
    <w:p w:rsidR="00E154AB" w:rsidRDefault="00E154AB" w:rsidP="00E154AB">
      <w:pPr>
        <w:pStyle w:val="PL"/>
      </w:pPr>
      <w:r>
        <w:t xml:space="preserve">  augment "/me3gpp:ManagedElement/gnbdu3gpp:GNBDUFunction" {</w:t>
      </w:r>
    </w:p>
    <w:p w:rsidR="00E154AB" w:rsidRDefault="00E154AB" w:rsidP="00E154AB">
      <w:pPr>
        <w:pStyle w:val="PL"/>
      </w:pPr>
    </w:p>
    <w:p w:rsidR="00E154AB" w:rsidRDefault="00E154AB" w:rsidP="00E154AB">
      <w:pPr>
        <w:pStyle w:val="PL"/>
      </w:pPr>
      <w:r>
        <w:t xml:space="preserve">    list NRSectorCarrier {</w:t>
      </w:r>
    </w:p>
    <w:p w:rsidR="00E154AB" w:rsidRDefault="00E154AB" w:rsidP="00E154AB">
      <w:pPr>
        <w:pStyle w:val="PL"/>
      </w:pPr>
      <w:r>
        <w:t xml:space="preserve">      description "Represents the resources of each transmission point</w:t>
      </w:r>
    </w:p>
    <w:p w:rsidR="00E154AB" w:rsidRDefault="00E154AB" w:rsidP="00E154AB">
      <w:pPr>
        <w:pStyle w:val="PL"/>
      </w:pPr>
      <w:r>
        <w:t xml:space="preserve">        included in the cell.";</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NRSectorCarrierGrp;</w:t>
      </w:r>
    </w:p>
    <w:p w:rsidR="00E154AB" w:rsidRDefault="00E154AB" w:rsidP="00E154AB">
      <w:pPr>
        <w:pStyle w:val="PL"/>
      </w:pPr>
      <w:r>
        <w:t xml:space="preserve">      }</w:t>
      </w:r>
    </w:p>
    <w:p w:rsidR="00E154AB" w:rsidRDefault="00E154AB" w:rsidP="00E154AB">
      <w:pPr>
        <w:pStyle w:val="PL"/>
      </w:pPr>
      <w:r w:rsidRPr="00991E7F">
        <w:lastRenderedPageBreak/>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 w:rsidR="00E154AB" w:rsidRPr="00F94F50" w:rsidRDefault="00E154AB" w:rsidP="00E154AB">
      <w:pPr>
        <w:pStyle w:val="Heading2"/>
      </w:pPr>
      <w:bookmarkStart w:id="22670" w:name="_Toc35878792"/>
      <w:bookmarkStart w:id="22671" w:name="_Toc36220608"/>
      <w:bookmarkStart w:id="22672" w:name="_Toc36474706"/>
      <w:bookmarkStart w:id="22673" w:name="_Toc36542978"/>
      <w:bookmarkStart w:id="22674" w:name="_Toc36543799"/>
      <w:bookmarkStart w:id="22675" w:name="_Toc36568037"/>
      <w:bookmarkStart w:id="22676" w:name="_Toc44341776"/>
      <w:r w:rsidRPr="00F94F50">
        <w:rPr>
          <w:lang w:eastAsia="zh-CN"/>
        </w:rPr>
        <w:t>E.5.</w:t>
      </w:r>
      <w:r>
        <w:rPr>
          <w:lang w:eastAsia="zh-CN"/>
        </w:rPr>
        <w:t>26</w:t>
      </w:r>
      <w:r w:rsidRPr="00F94F50">
        <w:rPr>
          <w:lang w:eastAsia="zh-CN"/>
        </w:rPr>
        <w:tab/>
        <w:t>module</w:t>
      </w:r>
      <w:r>
        <w:rPr>
          <w:lang w:eastAsia="zh-CN"/>
        </w:rPr>
        <w:t xml:space="preserve"> </w:t>
      </w:r>
      <w:r w:rsidRPr="00F94F50">
        <w:rPr>
          <w:lang w:eastAsia="zh-CN"/>
        </w:rPr>
        <w:t>_3gpp-nr-nrm-rrmpolicy</w:t>
      </w:r>
      <w:del w:id="22677" w:author="28.541_CR0285_(Rel-16)_eNRM" w:date="2020-06-26T16:26:00Z">
        <w:r w:rsidRPr="00F94F50" w:rsidDel="00527FC2">
          <w:rPr>
            <w:lang w:eastAsia="zh-CN"/>
          </w:rPr>
          <w:delText>@2020-02-</w:delText>
        </w:r>
        <w:r w:rsidDel="00527FC2">
          <w:rPr>
            <w:lang w:eastAsia="zh-CN"/>
          </w:rPr>
          <w:delText>14</w:delText>
        </w:r>
      </w:del>
      <w:r w:rsidRPr="00F94F50">
        <w:rPr>
          <w:lang w:eastAsia="zh-CN"/>
        </w:rPr>
        <w:t>.yang</w:t>
      </w:r>
      <w:bookmarkEnd w:id="22670"/>
      <w:bookmarkEnd w:id="22671"/>
      <w:bookmarkEnd w:id="22672"/>
      <w:bookmarkEnd w:id="22673"/>
      <w:bookmarkEnd w:id="22674"/>
      <w:bookmarkEnd w:id="22675"/>
      <w:bookmarkEnd w:id="22676"/>
    </w:p>
    <w:p w:rsidR="00E154AB" w:rsidRPr="00F94F50" w:rsidRDefault="00E154AB" w:rsidP="00E154AB">
      <w:pPr>
        <w:pStyle w:val="PL"/>
      </w:pPr>
      <w:r w:rsidRPr="00F94F50">
        <w:t>module _3gpp-nr-nrm-rrmpolicy {</w:t>
      </w:r>
    </w:p>
    <w:p w:rsidR="00E154AB" w:rsidRPr="00F94F50" w:rsidRDefault="00E154AB" w:rsidP="00E154AB">
      <w:pPr>
        <w:pStyle w:val="PL"/>
      </w:pPr>
      <w:r w:rsidRPr="00F94F50">
        <w:t xml:space="preserve">  yang-version 1.1;</w:t>
      </w:r>
    </w:p>
    <w:p w:rsidR="00E154AB" w:rsidRPr="00F94F50" w:rsidRDefault="00E154AB" w:rsidP="00E154AB">
      <w:pPr>
        <w:pStyle w:val="PL"/>
      </w:pPr>
      <w:r w:rsidRPr="00F94F50">
        <w:t xml:space="preserve">  namespace "urn:3gpp:sa5:3gpp-nr-nrm-nrnetwork-rrmpolicy";</w:t>
      </w:r>
    </w:p>
    <w:p w:rsidR="00E154AB" w:rsidRPr="00F94F50" w:rsidRDefault="00E154AB" w:rsidP="00E154AB">
      <w:pPr>
        <w:pStyle w:val="PL"/>
      </w:pPr>
      <w:r w:rsidRPr="00F94F50">
        <w:t xml:space="preserve">  prefix "nrrrmpolicy3gpp";</w:t>
      </w:r>
    </w:p>
    <w:p w:rsidR="00E154AB" w:rsidRPr="00F94F50" w:rsidRDefault="00E154AB" w:rsidP="00E154AB">
      <w:pPr>
        <w:pStyle w:val="PL"/>
      </w:pPr>
    </w:p>
    <w:p w:rsidR="00E154AB" w:rsidRPr="00F94F50" w:rsidRDefault="00E154AB" w:rsidP="00E154AB">
      <w:pPr>
        <w:pStyle w:val="PL"/>
      </w:pPr>
      <w:r w:rsidRPr="00F94F50">
        <w:t xml:space="preserve">  import _3gpp-common-yang-types { prefix types3gpp; }</w:t>
      </w:r>
    </w:p>
    <w:p w:rsidR="00E154AB" w:rsidRPr="00F94F50" w:rsidRDefault="00E154AB" w:rsidP="00E154AB">
      <w:pPr>
        <w:pStyle w:val="PL"/>
      </w:pPr>
      <w:r w:rsidRPr="00F94F50">
        <w:t xml:space="preserve">  import _3gpp-common-top { prefix top3gpp; }</w:t>
      </w:r>
    </w:p>
    <w:p w:rsidR="00E154AB" w:rsidRPr="00F94F50" w:rsidRDefault="00E154AB" w:rsidP="00E154AB">
      <w:pPr>
        <w:pStyle w:val="PL"/>
      </w:pPr>
    </w:p>
    <w:p w:rsidR="00E154AB" w:rsidRPr="00F94F50" w:rsidRDefault="00E154AB" w:rsidP="00E154AB">
      <w:pPr>
        <w:pStyle w:val="PL"/>
      </w:pPr>
      <w:r w:rsidRPr="00F94F50">
        <w:t xml:space="preserve">  organization "3GPP SA5";</w:t>
      </w:r>
    </w:p>
    <w:p w:rsidR="00E154AB" w:rsidRPr="00F94F50" w:rsidRDefault="00E154AB" w:rsidP="00E154AB">
      <w:pPr>
        <w:pStyle w:val="PL"/>
      </w:pPr>
      <w:r w:rsidRPr="00F94F50">
        <w:t xml:space="preserve">  description "Defines the YANG mapping of the RRMPolicy abstract class that is part of the NR Network Resource Model (NRM).";</w:t>
      </w:r>
    </w:p>
    <w:p w:rsidR="00E154AB" w:rsidRPr="00F94F50" w:rsidRDefault="00E154AB" w:rsidP="00E154AB">
      <w:pPr>
        <w:pStyle w:val="PL"/>
      </w:pPr>
      <w:r w:rsidRPr="00F94F50">
        <w:t xml:space="preserve">  reference "3GPP TS 28.541 5G Network Resource Model (NRM)";</w:t>
      </w:r>
    </w:p>
    <w:p w:rsidR="00527FC2" w:rsidRDefault="00527FC2" w:rsidP="00527FC2">
      <w:pPr>
        <w:pStyle w:val="PL"/>
        <w:rPr>
          <w:ins w:id="22678" w:author="28.541_CR0285_(Rel-16)_eNRM" w:date="2020-06-26T16:26:00Z"/>
        </w:rPr>
      </w:pPr>
    </w:p>
    <w:p w:rsidR="00527FC2" w:rsidRDefault="00527FC2" w:rsidP="00527FC2">
      <w:pPr>
        <w:pStyle w:val="PL"/>
        <w:rPr>
          <w:ins w:id="22679" w:author="28.541_CR0285_(Rel-16)_eNRM" w:date="2020-06-26T16:26:00Z"/>
        </w:rPr>
      </w:pPr>
      <w:ins w:id="22680" w:author="28.541_CR0285_(Rel-16)_eNRM" w:date="2020-06-26T16:26:00Z">
        <w:r>
          <w:t xml:space="preserve">  revision 2020-04-28 {</w:t>
        </w:r>
      </w:ins>
    </w:p>
    <w:p w:rsidR="00527FC2" w:rsidRDefault="00527FC2" w:rsidP="00527FC2">
      <w:pPr>
        <w:pStyle w:val="PL"/>
        <w:rPr>
          <w:ins w:id="22681" w:author="28.541_CR0285_(Rel-16)_eNRM" w:date="2020-06-26T16:26:00Z"/>
        </w:rPr>
      </w:pPr>
      <w:ins w:id="22682" w:author="28.541_CR0285_(Rel-16)_eNRM" w:date="2020-06-26T16:26:00Z">
        <w:r>
          <w:t xml:space="preserve">    reference "CR0285";</w:t>
        </w:r>
      </w:ins>
    </w:p>
    <w:p w:rsidR="00E154AB" w:rsidRPr="00F94F50" w:rsidRDefault="00527FC2" w:rsidP="00527FC2">
      <w:pPr>
        <w:pStyle w:val="PL"/>
      </w:pPr>
      <w:ins w:id="22683" w:author="28.541_CR0285_(Rel-16)_eNRM" w:date="2020-06-26T16:26:00Z">
        <w:r>
          <w:t xml:space="preserve">  }</w:t>
        </w:r>
      </w:ins>
    </w:p>
    <w:p w:rsidR="00E154AB" w:rsidRPr="00F94F50" w:rsidRDefault="00E154AB" w:rsidP="00E154AB">
      <w:pPr>
        <w:pStyle w:val="PL"/>
      </w:pPr>
      <w:r w:rsidRPr="00F94F50">
        <w:t xml:space="preserve"> revision 2020-0</w:t>
      </w:r>
      <w:r>
        <w:t>2</w:t>
      </w:r>
      <w:r w:rsidRPr="00F94F50">
        <w:t>-</w:t>
      </w:r>
      <w:r>
        <w:t>14</w:t>
      </w:r>
      <w:r w:rsidRPr="00F94F50">
        <w:t xml:space="preserve"> {</w:t>
      </w:r>
    </w:p>
    <w:p w:rsidR="00E154AB" w:rsidRPr="00F94F50" w:rsidRDefault="00E154AB" w:rsidP="00E154AB">
      <w:pPr>
        <w:pStyle w:val="PL"/>
      </w:pPr>
      <w:r w:rsidRPr="00F94F50">
        <w:t xml:space="preserve">    description "Initial revision";</w:t>
      </w:r>
    </w:p>
    <w:p w:rsidR="00E154AB" w:rsidRPr="00F94F50" w:rsidRDefault="00E154AB" w:rsidP="00E154AB">
      <w:pPr>
        <w:pStyle w:val="PL"/>
      </w:pPr>
      <w:r w:rsidRPr="00F94F50">
        <w:t xml:space="preserve">  }</w:t>
      </w:r>
    </w:p>
    <w:p w:rsidR="00E154AB" w:rsidRPr="00F94F50" w:rsidDel="00527FC2" w:rsidRDefault="00E154AB" w:rsidP="00E154AB">
      <w:pPr>
        <w:pStyle w:val="PL"/>
        <w:rPr>
          <w:del w:id="22684" w:author="28.541_CR0285_(Rel-16)_eNRM" w:date="2020-06-26T16:27:00Z"/>
        </w:rPr>
      </w:pPr>
    </w:p>
    <w:p w:rsidR="00E154AB" w:rsidRPr="00F94F50" w:rsidRDefault="00E154AB" w:rsidP="00E154AB">
      <w:pPr>
        <w:pStyle w:val="PL"/>
      </w:pPr>
    </w:p>
    <w:p w:rsidR="00E154AB" w:rsidRPr="00F94F50" w:rsidRDefault="00E154AB" w:rsidP="00E154AB">
      <w:pPr>
        <w:pStyle w:val="PL"/>
      </w:pPr>
      <w:r w:rsidRPr="00F94F50">
        <w:t xml:space="preserve">  grouping rRMPolicyMemberGrp {</w:t>
      </w:r>
    </w:p>
    <w:p w:rsidR="00E154AB" w:rsidRPr="00F94F50" w:rsidRDefault="00E154AB" w:rsidP="00E154AB">
      <w:pPr>
        <w:pStyle w:val="PL"/>
      </w:pPr>
      <w:r w:rsidRPr="00F94F50">
        <w:t xml:space="preserve">    description "This data type represents an RRM Policy member that will be part of a</w:t>
      </w:r>
    </w:p>
    <w:p w:rsidR="00E154AB" w:rsidRPr="00F94F50" w:rsidRDefault="00E154AB" w:rsidP="00E154AB">
      <w:pPr>
        <w:pStyle w:val="PL"/>
      </w:pPr>
      <w:r w:rsidRPr="00F94F50">
        <w:t xml:space="preserve">      rRMPolicyMemberList. A RRMPolicyMember is defined by its pLMNId and sNSSAI (S-NSSAI).</w:t>
      </w:r>
    </w:p>
    <w:p w:rsidR="00E154AB" w:rsidRPr="00F94F50" w:rsidRDefault="00E154AB" w:rsidP="00E154AB">
      <w:pPr>
        <w:pStyle w:val="PL"/>
      </w:pPr>
      <w:r w:rsidRPr="00F94F50">
        <w:t xml:space="preserve">      The members in a rRMPolicyMemberList are assigned a specific amount of RRM resources</w:t>
      </w:r>
    </w:p>
    <w:p w:rsidR="00E154AB" w:rsidRPr="00F94F50" w:rsidRDefault="00E154AB" w:rsidP="00E154AB">
      <w:pPr>
        <w:pStyle w:val="PL"/>
      </w:pPr>
      <w:r w:rsidRPr="00F94F50">
        <w:t xml:space="preserve">      based on settings in RRMPolicy.";</w:t>
      </w:r>
    </w:p>
    <w:p w:rsidR="00E154AB" w:rsidRPr="00F94F50" w:rsidRDefault="00E154AB" w:rsidP="00E154AB">
      <w:pPr>
        <w:pStyle w:val="PL"/>
      </w:pPr>
      <w:r w:rsidRPr="00F94F50">
        <w:t xml:space="preserve">    uses types3gpp:PLMNId;</w:t>
      </w:r>
    </w:p>
    <w:p w:rsidR="00E154AB" w:rsidRPr="00F94F50" w:rsidRDefault="00E154AB" w:rsidP="00E154AB">
      <w:pPr>
        <w:pStyle w:val="PL"/>
      </w:pPr>
      <w:r w:rsidRPr="00F94F50">
        <w:t xml:space="preserve">    leaf sNSSAI {</w:t>
      </w:r>
    </w:p>
    <w:p w:rsidR="00E154AB" w:rsidRPr="00F94F50" w:rsidRDefault="00E154AB" w:rsidP="00E154AB">
      <w:pPr>
        <w:pStyle w:val="PL"/>
      </w:pPr>
      <w:r w:rsidRPr="00F94F50">
        <w:t xml:space="preserve">      type types3gpp:SNssai;</w:t>
      </w:r>
    </w:p>
    <w:p w:rsidR="00E154AB" w:rsidRPr="00F94F50" w:rsidRDefault="00E154AB" w:rsidP="00E154AB">
      <w:pPr>
        <w:pStyle w:val="PL"/>
      </w:pPr>
      <w:r w:rsidRPr="00F94F50">
        <w:t xml:space="preserve">    }</w:t>
      </w:r>
    </w:p>
    <w:p w:rsidR="00E154AB" w:rsidRPr="00F94F50" w:rsidRDefault="00E154AB" w:rsidP="00E154AB">
      <w:pPr>
        <w:pStyle w:val="PL"/>
      </w:pPr>
      <w:r w:rsidRPr="00F94F50">
        <w:t xml:space="preserve">  }</w:t>
      </w:r>
    </w:p>
    <w:p w:rsidR="00E154AB" w:rsidRPr="00F94F50" w:rsidDel="00527FC2" w:rsidRDefault="00E154AB" w:rsidP="00E154AB">
      <w:pPr>
        <w:pStyle w:val="PL"/>
        <w:rPr>
          <w:del w:id="22685" w:author="28.541_CR0285_(Rel-16)_eNRM" w:date="2020-06-26T16:27:00Z"/>
        </w:rPr>
      </w:pPr>
    </w:p>
    <w:p w:rsidR="00E154AB" w:rsidRPr="00F94F50" w:rsidDel="00527FC2" w:rsidRDefault="00E154AB" w:rsidP="00E154AB">
      <w:pPr>
        <w:pStyle w:val="PL"/>
        <w:rPr>
          <w:del w:id="22686" w:author="28.541_CR0285_(Rel-16)_eNRM" w:date="2020-06-26T16:27:00Z"/>
        </w:rPr>
      </w:pPr>
      <w:del w:id="22687" w:author="28.541_CR0285_(Rel-16)_eNRM" w:date="2020-06-26T16:27:00Z">
        <w:r w:rsidRPr="00F94F50" w:rsidDel="00527FC2">
          <w:delText xml:space="preserve">  typedef QuotaType { </w:delText>
        </w:r>
      </w:del>
    </w:p>
    <w:p w:rsidR="00E154AB" w:rsidRPr="00F94F50" w:rsidDel="00527FC2" w:rsidRDefault="00E154AB" w:rsidP="00E154AB">
      <w:pPr>
        <w:pStyle w:val="PL"/>
        <w:rPr>
          <w:del w:id="22688" w:author="28.541_CR0285_(Rel-16)_eNRM" w:date="2020-06-26T16:27:00Z"/>
        </w:rPr>
      </w:pPr>
      <w:del w:id="22689" w:author="28.541_CR0285_(Rel-16)_eNRM" w:date="2020-06-26T16:27:00Z">
        <w:r w:rsidRPr="00F94F50" w:rsidDel="00527FC2">
          <w:delText xml:space="preserve">    type enumeration  {</w:delText>
        </w:r>
      </w:del>
    </w:p>
    <w:p w:rsidR="00E154AB" w:rsidRPr="00F94F50" w:rsidDel="00527FC2" w:rsidRDefault="00E154AB" w:rsidP="00E154AB">
      <w:pPr>
        <w:pStyle w:val="PL"/>
        <w:rPr>
          <w:del w:id="22690" w:author="28.541_CR0285_(Rel-16)_eNRM" w:date="2020-06-26T16:27:00Z"/>
        </w:rPr>
      </w:pPr>
      <w:del w:id="22691" w:author="28.541_CR0285_(Rel-16)_eNRM" w:date="2020-06-26T16:27:00Z">
        <w:r w:rsidRPr="00F94F50" w:rsidDel="00527FC2">
          <w:delText xml:space="preserve">      enum STRICT;</w:delText>
        </w:r>
      </w:del>
    </w:p>
    <w:p w:rsidR="00E154AB" w:rsidRPr="00F94F50" w:rsidDel="00527FC2" w:rsidRDefault="00E154AB" w:rsidP="00E154AB">
      <w:pPr>
        <w:pStyle w:val="PL"/>
        <w:rPr>
          <w:del w:id="22692" w:author="28.541_CR0285_(Rel-16)_eNRM" w:date="2020-06-26T16:27:00Z"/>
        </w:rPr>
      </w:pPr>
      <w:del w:id="22693" w:author="28.541_CR0285_(Rel-16)_eNRM" w:date="2020-06-26T16:27:00Z">
        <w:r w:rsidRPr="00F94F50" w:rsidDel="00527FC2">
          <w:delText xml:space="preserve">      enum FLOAT;</w:delText>
        </w:r>
      </w:del>
    </w:p>
    <w:p w:rsidR="00E154AB" w:rsidRPr="00F94F50" w:rsidDel="00527FC2" w:rsidRDefault="00E154AB" w:rsidP="00E154AB">
      <w:pPr>
        <w:pStyle w:val="PL"/>
        <w:rPr>
          <w:del w:id="22694" w:author="28.541_CR0285_(Rel-16)_eNRM" w:date="2020-06-26T16:27:00Z"/>
        </w:rPr>
      </w:pPr>
      <w:del w:id="22695" w:author="28.541_CR0285_(Rel-16)_eNRM" w:date="2020-06-26T16:27:00Z">
        <w:r w:rsidRPr="00F94F50" w:rsidDel="00527FC2">
          <w:delText xml:space="preserve">    }</w:delText>
        </w:r>
      </w:del>
    </w:p>
    <w:p w:rsidR="00E154AB" w:rsidRPr="00F94F50" w:rsidDel="00527FC2" w:rsidRDefault="00E154AB" w:rsidP="00E154AB">
      <w:pPr>
        <w:pStyle w:val="PL"/>
        <w:rPr>
          <w:del w:id="22696" w:author="28.541_CR0285_(Rel-16)_eNRM" w:date="2020-06-26T16:27:00Z"/>
        </w:rPr>
      </w:pPr>
      <w:del w:id="22697" w:author="28.541_CR0285_(Rel-16)_eNRM" w:date="2020-06-26T16:27:00Z">
        <w:r w:rsidRPr="00F94F50" w:rsidDel="00527FC2">
          <w:delText xml:space="preserve">  }</w:delText>
        </w:r>
      </w:del>
    </w:p>
    <w:p w:rsidR="00E154AB" w:rsidRPr="00F94F50" w:rsidRDefault="00E154AB" w:rsidP="00E154AB">
      <w:pPr>
        <w:pStyle w:val="PL"/>
      </w:pPr>
    </w:p>
    <w:p w:rsidR="00E154AB" w:rsidRPr="00F94F50" w:rsidRDefault="00E154AB" w:rsidP="00E154AB">
      <w:pPr>
        <w:pStyle w:val="PL"/>
      </w:pPr>
      <w:r w:rsidRPr="00F94F50">
        <w:t xml:space="preserve">  typedef CyclicPrefix {</w:t>
      </w:r>
    </w:p>
    <w:p w:rsidR="00E154AB" w:rsidRPr="00F94F50" w:rsidRDefault="00E154AB" w:rsidP="00E154AB">
      <w:pPr>
        <w:pStyle w:val="PL"/>
      </w:pPr>
      <w:r w:rsidRPr="00F94F50">
        <w:t xml:space="preserve">    type enumeration {</w:t>
      </w:r>
    </w:p>
    <w:p w:rsidR="00E154AB" w:rsidRPr="00F94F50" w:rsidRDefault="00E154AB" w:rsidP="00E154AB">
      <w:pPr>
        <w:pStyle w:val="PL"/>
      </w:pPr>
      <w:r w:rsidRPr="00F94F50">
        <w:t xml:space="preserve">      enum NORMAL;</w:t>
      </w:r>
    </w:p>
    <w:p w:rsidR="00E154AB" w:rsidRPr="00F94F50" w:rsidRDefault="00E154AB" w:rsidP="00E154AB">
      <w:pPr>
        <w:pStyle w:val="PL"/>
      </w:pPr>
      <w:r w:rsidRPr="00F94F50">
        <w:t xml:space="preserve">      enum EXTENDED; </w:t>
      </w:r>
    </w:p>
    <w:p w:rsidR="00E154AB" w:rsidRPr="00F94F50" w:rsidRDefault="00E154AB" w:rsidP="00E154AB">
      <w:pPr>
        <w:pStyle w:val="PL"/>
      </w:pPr>
      <w:r w:rsidRPr="00F94F50">
        <w:t xml:space="preserve">    }</w:t>
      </w:r>
    </w:p>
    <w:p w:rsidR="00E154AB" w:rsidRPr="00F94F50" w:rsidRDefault="00E154AB" w:rsidP="00E154AB">
      <w:pPr>
        <w:pStyle w:val="PL"/>
      </w:pPr>
      <w:r w:rsidRPr="00F94F50">
        <w:t xml:space="preserve">  }</w:t>
      </w:r>
    </w:p>
    <w:p w:rsidR="00E154AB" w:rsidRPr="00F94F50" w:rsidRDefault="00E154AB" w:rsidP="00E154AB">
      <w:pPr>
        <w:pStyle w:val="PL"/>
      </w:pPr>
    </w:p>
    <w:p w:rsidR="00E154AB" w:rsidRPr="00F94F50" w:rsidRDefault="00E154AB" w:rsidP="00E154AB">
      <w:pPr>
        <w:pStyle w:val="PL"/>
      </w:pPr>
      <w:r w:rsidRPr="00F94F50">
        <w:t xml:space="preserve">  grouping RRMPolicy_Grp {</w:t>
      </w:r>
    </w:p>
    <w:p w:rsidR="00E154AB" w:rsidRPr="00F94F50" w:rsidRDefault="00E154AB" w:rsidP="00E154AB">
      <w:pPr>
        <w:pStyle w:val="PL"/>
      </w:pPr>
      <w:r w:rsidRPr="00F94F50">
        <w:t xml:space="preserve">    description "This IOC represents the properties of an abstract RRMPolicy. The RRMPolicy_ IOC</w:t>
      </w:r>
    </w:p>
    <w:p w:rsidR="00E154AB" w:rsidRPr="00F94F50" w:rsidRDefault="00E154AB" w:rsidP="00E154AB">
      <w:pPr>
        <w:pStyle w:val="PL"/>
      </w:pPr>
      <w:r w:rsidRPr="00F94F50">
        <w:t xml:space="preserve">      needs to be subclassed to be instantiated. It defines two attributes apart from those</w:t>
      </w:r>
    </w:p>
    <w:p w:rsidR="00E154AB" w:rsidRPr="00F94F50" w:rsidRDefault="00E154AB" w:rsidP="00E154AB">
      <w:pPr>
        <w:pStyle w:val="PL"/>
      </w:pPr>
      <w:r w:rsidRPr="00F94F50">
        <w:t xml:space="preserve">      inherited from Top IOC, the resourceType attribute defines type of resource (PRB, RRC</w:t>
      </w:r>
    </w:p>
    <w:p w:rsidR="00E154AB" w:rsidRPr="00F94F50" w:rsidRDefault="00E154AB" w:rsidP="00E154AB">
      <w:pPr>
        <w:pStyle w:val="PL"/>
      </w:pPr>
      <w:r w:rsidRPr="00F94F50">
        <w:t xml:space="preserve">      connected users, DRB usage etc.) and the rRMPolicyMemberList attribute defines the</w:t>
      </w:r>
    </w:p>
    <w:p w:rsidR="00E154AB" w:rsidRPr="00F94F50" w:rsidRDefault="00E154AB" w:rsidP="00E154AB">
      <w:pPr>
        <w:pStyle w:val="PL"/>
      </w:pPr>
      <w:r w:rsidRPr="00F94F50">
        <w:t xml:space="preserve">      RRMPolicyMember(s)that are subject to this policy. An RRM resource (defined in resourceType</w:t>
      </w:r>
    </w:p>
    <w:p w:rsidR="00E154AB" w:rsidRPr="00F94F50" w:rsidRDefault="00E154AB" w:rsidP="00E154AB">
      <w:pPr>
        <w:pStyle w:val="PL"/>
      </w:pPr>
      <w:r w:rsidRPr="00F94F50">
        <w:t xml:space="preserve">      attribute) is located in NRCellDU, NRCellCU, GNBDUFunction, GNBCUCPFunction or in</w:t>
      </w:r>
    </w:p>
    <w:p w:rsidR="00E154AB" w:rsidRPr="00F94F50" w:rsidRDefault="00E154AB" w:rsidP="00E154AB">
      <w:pPr>
        <w:pStyle w:val="PL"/>
      </w:pPr>
      <w:r w:rsidRPr="00F94F50">
        <w:t xml:space="preserve">      GNBCUUPFunction. The RRMPolicyRatio IOC is one realization of a RRMPolicy_ IOC, see the</w:t>
      </w:r>
    </w:p>
    <w:p w:rsidR="00E154AB" w:rsidRPr="00F94F50" w:rsidRDefault="00E154AB" w:rsidP="00E154AB">
      <w:pPr>
        <w:pStyle w:val="PL"/>
      </w:pPr>
      <w:r w:rsidRPr="00F94F50">
        <w:t xml:space="preserve">      inheritance in TS 28.541 Figure 4.2.1.2-1. This RRM framework allows adding new policies,</w:t>
      </w:r>
    </w:p>
    <w:p w:rsidR="00E154AB" w:rsidRPr="00F94F50" w:rsidRDefault="00E154AB" w:rsidP="00E154AB">
      <w:pPr>
        <w:pStyle w:val="PL"/>
      </w:pPr>
      <w:r w:rsidRPr="00F94F50">
        <w:t xml:space="preserve">      both standardized (like RRMPolicyRatio) or as vendor specific, by inheriting from the</w:t>
      </w:r>
    </w:p>
    <w:p w:rsidR="00E154AB" w:rsidRPr="00F94F50" w:rsidRDefault="00E154AB" w:rsidP="00E154AB">
      <w:pPr>
        <w:pStyle w:val="PL"/>
      </w:pPr>
      <w:r w:rsidRPr="00F94F50">
        <w:t xml:space="preserve">      abstract RRMPolicy_ IOC.";</w:t>
      </w:r>
    </w:p>
    <w:p w:rsidR="00E154AB" w:rsidRPr="00F94F50" w:rsidRDefault="00E154AB" w:rsidP="00E154AB">
      <w:pPr>
        <w:pStyle w:val="PL"/>
      </w:pPr>
      <w:r w:rsidRPr="00F94F50">
        <w:t xml:space="preserve">    leaf resourceType {</w:t>
      </w:r>
    </w:p>
    <w:p w:rsidR="00E154AB" w:rsidRPr="00F94F50" w:rsidRDefault="00E154AB" w:rsidP="00E154AB">
      <w:pPr>
        <w:pStyle w:val="PL"/>
      </w:pPr>
      <w:r w:rsidRPr="00F94F50">
        <w:t xml:space="preserve">      description "The resourceType attribute defines type of resource (PRB, RRC connected users,</w:t>
      </w:r>
    </w:p>
    <w:p w:rsidR="00E154AB" w:rsidRPr="00F94F50" w:rsidRDefault="00E154AB" w:rsidP="00E154AB">
      <w:pPr>
        <w:pStyle w:val="PL"/>
      </w:pPr>
      <w:r w:rsidRPr="00F94F50">
        <w:t xml:space="preserve">      DRB usage etc.) that is subject to policy. Valid values are 'PRB', 'RRC' or 'DRB'";</w:t>
      </w:r>
    </w:p>
    <w:p w:rsidR="00E154AB" w:rsidRPr="00F94F50" w:rsidRDefault="00E154AB" w:rsidP="00E154AB">
      <w:pPr>
        <w:pStyle w:val="PL"/>
      </w:pPr>
      <w:r w:rsidRPr="00F94F50">
        <w:t xml:space="preserve">      mandatory true;</w:t>
      </w:r>
    </w:p>
    <w:p w:rsidR="00E154AB" w:rsidRPr="00F94F50" w:rsidRDefault="00E154AB" w:rsidP="00E154AB">
      <w:pPr>
        <w:pStyle w:val="PL"/>
      </w:pPr>
      <w:r w:rsidRPr="00F94F50">
        <w:t xml:space="preserve">      type string;</w:t>
      </w:r>
    </w:p>
    <w:p w:rsidR="00E154AB" w:rsidRPr="00F94F50" w:rsidRDefault="00E154AB" w:rsidP="00E154AB">
      <w:pPr>
        <w:pStyle w:val="PL"/>
      </w:pPr>
      <w:r w:rsidRPr="00F94F50">
        <w:t xml:space="preserve">    }</w:t>
      </w:r>
    </w:p>
    <w:p w:rsidR="00E154AB" w:rsidRPr="00F94F50" w:rsidRDefault="00E154AB" w:rsidP="00E154AB">
      <w:pPr>
        <w:pStyle w:val="PL"/>
      </w:pPr>
    </w:p>
    <w:p w:rsidR="00E154AB" w:rsidRPr="00F94F50" w:rsidRDefault="00E154AB" w:rsidP="00E154AB">
      <w:pPr>
        <w:pStyle w:val="PL"/>
      </w:pPr>
      <w:r w:rsidRPr="00F94F50">
        <w:t xml:space="preserve">    list rRMPolicyMemberList{</w:t>
      </w:r>
    </w:p>
    <w:p w:rsidR="00E154AB" w:rsidRPr="00F94F50" w:rsidRDefault="00E154AB" w:rsidP="00E154AB">
      <w:pPr>
        <w:pStyle w:val="PL"/>
      </w:pPr>
      <w:r w:rsidRPr="00F94F50">
        <w:t xml:space="preserve">      description "It represents the list of RRMPolicyMember (s) that the managed object</w:t>
      </w:r>
    </w:p>
    <w:p w:rsidR="00E154AB" w:rsidRPr="00F94F50" w:rsidRDefault="00E154AB" w:rsidP="00E154AB">
      <w:pPr>
        <w:pStyle w:val="PL"/>
      </w:pPr>
      <w:r w:rsidRPr="00F94F50">
        <w:t xml:space="preserve">        is supporting. A RRMPolicyMember &lt;&lt;dataType&gt;&gt; include the PLMNId &lt;&lt;dataType&gt;&gt; </w:t>
      </w:r>
    </w:p>
    <w:p w:rsidR="00E154AB" w:rsidRPr="00F94F50" w:rsidRDefault="00E154AB" w:rsidP="00E154AB">
      <w:pPr>
        <w:pStyle w:val="PL"/>
      </w:pPr>
      <w:r w:rsidRPr="00F94F50">
        <w:t xml:space="preserve">        and S-NSSAI &lt;&lt;dataType&gt;&gt;."</w:t>
      </w:r>
      <w:r w:rsidR="00E00A77">
        <w:t xml:space="preserve"> ;</w:t>
      </w:r>
    </w:p>
    <w:p w:rsidR="00E154AB" w:rsidRPr="00F94F50" w:rsidRDefault="00E154AB" w:rsidP="00E154AB">
      <w:pPr>
        <w:pStyle w:val="PL"/>
      </w:pPr>
      <w:r w:rsidRPr="00F94F50">
        <w:lastRenderedPageBreak/>
        <w:t xml:space="preserve">      min-elements 1;</w:t>
      </w:r>
    </w:p>
    <w:p w:rsidR="00E154AB" w:rsidRPr="00F94F50" w:rsidRDefault="00E154AB" w:rsidP="00E154AB">
      <w:pPr>
        <w:pStyle w:val="PL"/>
      </w:pPr>
      <w:r w:rsidRPr="00F94F50">
        <w:t>      key "idx";</w:t>
      </w:r>
    </w:p>
    <w:p w:rsidR="00E154AB" w:rsidRPr="00F94F50" w:rsidRDefault="00E154AB" w:rsidP="00E154AB">
      <w:pPr>
        <w:pStyle w:val="PL"/>
      </w:pPr>
      <w:r w:rsidRPr="00F94F50">
        <w:t>      leaf idx { type uint32; }</w:t>
      </w:r>
    </w:p>
    <w:p w:rsidR="00E154AB" w:rsidRPr="00F94F50" w:rsidRDefault="00E154AB" w:rsidP="00E154AB">
      <w:pPr>
        <w:pStyle w:val="PL"/>
      </w:pPr>
      <w:r w:rsidRPr="00F94F50">
        <w:t xml:space="preserve">      uses rRMPolicyMemberGrp;</w:t>
      </w:r>
    </w:p>
    <w:p w:rsidR="00E154AB" w:rsidRPr="00F94F50" w:rsidRDefault="00E154AB" w:rsidP="00E154AB">
      <w:pPr>
        <w:pStyle w:val="PL"/>
      </w:pPr>
      <w:r w:rsidRPr="00F94F50">
        <w:t xml:space="preserve">    }</w:t>
      </w:r>
    </w:p>
    <w:p w:rsidR="00E154AB" w:rsidRPr="00F94F50" w:rsidRDefault="00E154AB" w:rsidP="00E154AB">
      <w:pPr>
        <w:pStyle w:val="PL"/>
      </w:pPr>
      <w:r w:rsidRPr="00F94F50">
        <w:t xml:space="preserve">  } // grouping</w:t>
      </w:r>
    </w:p>
    <w:p w:rsidR="00E154AB" w:rsidRPr="00F94F50" w:rsidRDefault="00E154AB" w:rsidP="00E154AB">
      <w:pPr>
        <w:pStyle w:val="PL"/>
      </w:pPr>
    </w:p>
    <w:p w:rsidR="00E154AB" w:rsidRPr="00F94F50" w:rsidRDefault="00E154AB" w:rsidP="00E154AB">
      <w:pPr>
        <w:pStyle w:val="PL"/>
      </w:pPr>
    </w:p>
    <w:p w:rsidR="00E154AB" w:rsidRPr="00F94F50" w:rsidRDefault="00E154AB" w:rsidP="00E154AB">
      <w:pPr>
        <w:pStyle w:val="PL"/>
      </w:pPr>
      <w:r w:rsidRPr="00F94F50">
        <w:t xml:space="preserve">  grouping RRMPolicyRatioGrp {</w:t>
      </w:r>
    </w:p>
    <w:p w:rsidR="00E154AB" w:rsidRPr="00F94F50" w:rsidRDefault="00E154AB" w:rsidP="00E154AB">
      <w:pPr>
        <w:pStyle w:val="PL"/>
      </w:pPr>
      <w:r w:rsidRPr="00F94F50">
        <w:t xml:space="preserve">    description "Represents the RRMPolicyRatio concrete IOC.";</w:t>
      </w:r>
    </w:p>
    <w:p w:rsidR="00E154AB" w:rsidRPr="00F94F50" w:rsidRDefault="00E154AB" w:rsidP="00E154AB">
      <w:pPr>
        <w:pStyle w:val="PL"/>
      </w:pPr>
    </w:p>
    <w:p w:rsidR="00E154AB" w:rsidRPr="00F94F50" w:rsidRDefault="00E154AB" w:rsidP="00E154AB">
      <w:pPr>
        <w:pStyle w:val="PL"/>
      </w:pPr>
      <w:r w:rsidRPr="00F94F50">
        <w:t xml:space="preserve">    uses RRMPolicy_Grp;    // Inherits RRMPolicy_</w:t>
      </w:r>
    </w:p>
    <w:p w:rsidR="00E154AB" w:rsidRPr="00F94F50" w:rsidRDefault="00E154AB" w:rsidP="00E154AB">
      <w:pPr>
        <w:pStyle w:val="PL"/>
      </w:pPr>
    </w:p>
    <w:p w:rsidR="00E154AB" w:rsidRPr="00F94F50" w:rsidDel="00527FC2" w:rsidRDefault="00E154AB" w:rsidP="00E154AB">
      <w:pPr>
        <w:pStyle w:val="PL"/>
        <w:rPr>
          <w:del w:id="22698" w:author="28.541_CR0285_(Rel-16)_eNRM" w:date="2020-06-26T16:27:00Z"/>
        </w:rPr>
      </w:pPr>
      <w:del w:id="22699" w:author="28.541_CR0285_(Rel-16)_eNRM" w:date="2020-06-26T16:27:00Z">
        <w:r w:rsidRPr="00F94F50" w:rsidDel="00527FC2">
          <w:delText xml:space="preserve">    leaf quotaType {</w:delText>
        </w:r>
      </w:del>
    </w:p>
    <w:p w:rsidR="00E154AB" w:rsidRPr="00F94F50" w:rsidDel="00527FC2" w:rsidRDefault="00E154AB" w:rsidP="00E154AB">
      <w:pPr>
        <w:pStyle w:val="PL"/>
        <w:rPr>
          <w:del w:id="22700" w:author="28.541_CR0285_(Rel-16)_eNRM" w:date="2020-06-26T16:27:00Z"/>
        </w:rPr>
      </w:pPr>
      <w:del w:id="22701" w:author="28.541_CR0285_(Rel-16)_eNRM" w:date="2020-06-26T16:27:00Z">
        <w:r w:rsidRPr="00F94F50" w:rsidDel="00527FC2">
          <w:delText xml:space="preserve">      description "The type of the quota which allows to allocate resources as</w:delText>
        </w:r>
      </w:del>
    </w:p>
    <w:p w:rsidR="00E154AB" w:rsidRPr="00F94F50" w:rsidDel="00527FC2" w:rsidRDefault="00E154AB" w:rsidP="00E154AB">
      <w:pPr>
        <w:pStyle w:val="PL"/>
        <w:rPr>
          <w:del w:id="22702" w:author="28.541_CR0285_(Rel-16)_eNRM" w:date="2020-06-26T16:27:00Z"/>
        </w:rPr>
      </w:pPr>
      <w:del w:id="22703" w:author="28.541_CR0285_(Rel-16)_eNRM" w:date="2020-06-26T16:27:00Z">
        <w:r w:rsidRPr="00F94F50" w:rsidDel="00527FC2">
          <w:delText xml:space="preserve">        strictly usable for defined slice(s) (strict quota) or allows that</w:delText>
        </w:r>
      </w:del>
    </w:p>
    <w:p w:rsidR="00E154AB" w:rsidRPr="00F94F50" w:rsidDel="00527FC2" w:rsidRDefault="00E154AB" w:rsidP="00E154AB">
      <w:pPr>
        <w:pStyle w:val="PL"/>
        <w:rPr>
          <w:del w:id="22704" w:author="28.541_CR0285_(Rel-16)_eNRM" w:date="2020-06-26T16:27:00Z"/>
        </w:rPr>
      </w:pPr>
      <w:del w:id="22705" w:author="28.541_CR0285_(Rel-16)_eNRM" w:date="2020-06-26T16:27:00Z">
        <w:r w:rsidRPr="00F94F50" w:rsidDel="00527FC2">
          <w:delText xml:space="preserve">        resources to be used by other slice(s) when defined slice(s) do not</w:delText>
        </w:r>
      </w:del>
    </w:p>
    <w:p w:rsidR="00E154AB" w:rsidRPr="00F94F50" w:rsidDel="00527FC2" w:rsidRDefault="00E154AB" w:rsidP="00E154AB">
      <w:pPr>
        <w:pStyle w:val="PL"/>
        <w:rPr>
          <w:del w:id="22706" w:author="28.541_CR0285_(Rel-16)_eNRM" w:date="2020-06-26T16:27:00Z"/>
        </w:rPr>
      </w:pPr>
      <w:del w:id="22707" w:author="28.541_CR0285_(Rel-16)_eNRM" w:date="2020-06-26T16:27:00Z">
        <w:r w:rsidRPr="00F94F50" w:rsidDel="00527FC2">
          <w:delText xml:space="preserve">        need them (float quota).";</w:delText>
        </w:r>
      </w:del>
    </w:p>
    <w:p w:rsidR="00E154AB" w:rsidRPr="00F94F50" w:rsidDel="00527FC2" w:rsidRDefault="00E154AB" w:rsidP="00E154AB">
      <w:pPr>
        <w:pStyle w:val="PL"/>
        <w:rPr>
          <w:del w:id="22708" w:author="28.541_CR0285_(Rel-16)_eNRM" w:date="2020-06-26T16:27:00Z"/>
        </w:rPr>
      </w:pPr>
      <w:del w:id="22709" w:author="28.541_CR0285_(Rel-16)_eNRM" w:date="2020-06-26T16:27:00Z">
        <w:r w:rsidRPr="00F94F50" w:rsidDel="00527FC2">
          <w:delText xml:space="preserve">      mandatory true;</w:delText>
        </w:r>
      </w:del>
    </w:p>
    <w:p w:rsidR="00E154AB" w:rsidRPr="00F94F50" w:rsidDel="00527FC2" w:rsidRDefault="00E154AB" w:rsidP="00E154AB">
      <w:pPr>
        <w:pStyle w:val="PL"/>
        <w:rPr>
          <w:del w:id="22710" w:author="28.541_CR0285_(Rel-16)_eNRM" w:date="2020-06-26T16:27:00Z"/>
        </w:rPr>
      </w:pPr>
      <w:del w:id="22711" w:author="28.541_CR0285_(Rel-16)_eNRM" w:date="2020-06-26T16:27:00Z">
        <w:r w:rsidRPr="00F94F50" w:rsidDel="00527FC2">
          <w:delText xml:space="preserve">      type QuotaType;</w:delText>
        </w:r>
      </w:del>
    </w:p>
    <w:p w:rsidR="00E154AB" w:rsidRPr="00F94F50" w:rsidDel="00527FC2" w:rsidRDefault="00E154AB" w:rsidP="00E154AB">
      <w:pPr>
        <w:pStyle w:val="PL"/>
        <w:rPr>
          <w:del w:id="22712" w:author="28.541_CR0285_(Rel-16)_eNRM" w:date="2020-06-26T16:27:00Z"/>
        </w:rPr>
      </w:pPr>
      <w:del w:id="22713" w:author="28.541_CR0285_(Rel-16)_eNRM" w:date="2020-06-26T16:27:00Z">
        <w:r w:rsidRPr="00F94F50" w:rsidDel="00527FC2">
          <w:delText xml:space="preserve">    }</w:delText>
        </w:r>
      </w:del>
    </w:p>
    <w:p w:rsidR="00E154AB" w:rsidRPr="00F94F50" w:rsidRDefault="00E154AB" w:rsidP="00E154AB">
      <w:pPr>
        <w:pStyle w:val="PL"/>
      </w:pPr>
    </w:p>
    <w:p w:rsidR="00E154AB" w:rsidRPr="00F94F50" w:rsidRDefault="00E154AB" w:rsidP="00E154AB">
      <w:pPr>
        <w:pStyle w:val="PL"/>
      </w:pPr>
      <w:r w:rsidRPr="00F94F50">
        <w:t xml:space="preserve">    leaf rRMPolicyMaxRatio {</w:t>
      </w:r>
    </w:p>
    <w:p w:rsidR="00527FC2" w:rsidRDefault="00E154AB" w:rsidP="00527FC2">
      <w:pPr>
        <w:pStyle w:val="PL"/>
        <w:rPr>
          <w:ins w:id="22714" w:author="28.541_CR0285_(Rel-16)_eNRM" w:date="2020-06-26T16:27:00Z"/>
        </w:rPr>
      </w:pPr>
      <w:r w:rsidRPr="00F94F50">
        <w:t xml:space="preserve">      description "</w:t>
      </w:r>
      <w:ins w:id="22715" w:author="28.541_CR0285_(Rel-16)_eNRM" w:date="2020-06-26T16:27:00Z">
        <w:r w:rsidR="00527FC2" w:rsidRPr="007B3829">
          <w:t xml:space="preserve"> </w:t>
        </w:r>
        <w:r w:rsidR="00527FC2">
          <w:t xml:space="preserve">This attribute specifies the maximum percentage of radio </w:t>
        </w:r>
      </w:ins>
    </w:p>
    <w:p w:rsidR="00527FC2" w:rsidRDefault="00527FC2" w:rsidP="00527FC2">
      <w:pPr>
        <w:pStyle w:val="PL"/>
        <w:rPr>
          <w:ins w:id="22716" w:author="28.541_CR0285_(Rel-16)_eNRM" w:date="2020-06-26T16:27:00Z"/>
        </w:rPr>
      </w:pPr>
      <w:ins w:id="22717" w:author="28.541_CR0285_(Rel-16)_eNRM" w:date="2020-06-26T16:27:00Z">
        <w:r>
          <w:tab/>
          <w:t xml:space="preserve">    resource that can be used by the associated rRMPolicyMemberList. </w:t>
        </w:r>
      </w:ins>
    </w:p>
    <w:p w:rsidR="00527FC2" w:rsidRDefault="00527FC2" w:rsidP="00527FC2">
      <w:pPr>
        <w:pStyle w:val="PL"/>
        <w:rPr>
          <w:ins w:id="22718" w:author="28.541_CR0285_(Rel-16)_eNRM" w:date="2020-06-26T16:27:00Z"/>
        </w:rPr>
      </w:pPr>
      <w:ins w:id="22719" w:author="28.541_CR0285_(Rel-16)_eNRM" w:date="2020-06-26T16:27:00Z">
        <w:r>
          <w:t xml:space="preserve">        The maximum percentage of radio resource include at least one of </w:t>
        </w:r>
      </w:ins>
    </w:p>
    <w:p w:rsidR="00527FC2" w:rsidRDefault="00527FC2" w:rsidP="00527FC2">
      <w:pPr>
        <w:pStyle w:val="PL"/>
        <w:rPr>
          <w:ins w:id="22720" w:author="28.541_CR0285_(Rel-16)_eNRM" w:date="2020-06-26T16:27:00Z"/>
        </w:rPr>
      </w:pPr>
      <w:ins w:id="22721" w:author="28.541_CR0285_(Rel-16)_eNRM" w:date="2020-06-26T16:27:00Z">
        <w:r>
          <w:t xml:space="preserve">        the shared resources, prioritized resources and dedicated resources.</w:t>
        </w:r>
      </w:ins>
    </w:p>
    <w:p w:rsidR="00527FC2" w:rsidRDefault="00527FC2" w:rsidP="00527FC2">
      <w:pPr>
        <w:pStyle w:val="PL"/>
        <w:rPr>
          <w:ins w:id="22722" w:author="28.541_CR0285_(Rel-16)_eNRM" w:date="2020-06-26T16:27:00Z"/>
        </w:rPr>
      </w:pPr>
      <w:ins w:id="22723" w:author="28.541_CR0285_(Rel-16)_eNRM" w:date="2020-06-26T16:27:00Z">
        <w:r>
          <w:t xml:space="preserve">        The sum of the rRMPolicyMaxRatio values assigned to all RRMPolicyRatio(s) </w:t>
        </w:r>
      </w:ins>
    </w:p>
    <w:p w:rsidR="00527FC2" w:rsidRDefault="00527FC2" w:rsidP="00527FC2">
      <w:pPr>
        <w:pStyle w:val="PL"/>
        <w:rPr>
          <w:ins w:id="22724" w:author="28.541_CR0285_(Rel-16)_eNRM" w:date="2020-06-26T16:30:00Z"/>
        </w:rPr>
      </w:pPr>
      <w:ins w:id="22725" w:author="28.541_CR0285_(Rel-16)_eNRM" w:date="2020-06-26T16:27:00Z">
        <w:r>
          <w:t xml:space="preserve">        name-contained by same ManagedEntity can be greater that 100.</w:t>
        </w:r>
      </w:ins>
      <w:ins w:id="22726" w:author="28.541_CR0285_(Rel-16)_eNRM" w:date="2020-06-26T17:03:00Z">
        <w:r w:rsidR="008438CB">
          <w:t>"</w:t>
        </w:r>
      </w:ins>
      <w:ins w:id="22727" w:author="28.541_CR0285_(Rel-16)_eNRM" w:date="2020-06-26T17:04:00Z">
        <w:r w:rsidR="008438CB">
          <w:t>;</w:t>
        </w:r>
      </w:ins>
    </w:p>
    <w:p w:rsidR="00E154AB" w:rsidRPr="00F94F50" w:rsidDel="00527FC2" w:rsidRDefault="00527FC2" w:rsidP="00527FC2">
      <w:pPr>
        <w:pStyle w:val="PL"/>
        <w:rPr>
          <w:del w:id="22728" w:author="28.541_CR0285_(Rel-16)_eNRM" w:date="2020-06-26T16:28:00Z"/>
        </w:rPr>
      </w:pPr>
      <w:ins w:id="22729" w:author="28.541_CR0285_(Rel-16)_eNRM" w:date="2020-06-26T16:27:00Z">
        <w:r w:rsidRPr="00F94F50" w:rsidDel="00F4438B">
          <w:t xml:space="preserve"> </w:t>
        </w:r>
      </w:ins>
      <w:del w:id="22730" w:author="28.541_CR0285_(Rel-16)_eNRM" w:date="2020-06-26T16:28:00Z">
        <w:r w:rsidR="00E154AB" w:rsidRPr="00F94F50" w:rsidDel="00527FC2">
          <w:delText>The RRM policy setting the maximum percentage of radio</w:delText>
        </w:r>
      </w:del>
    </w:p>
    <w:p w:rsidR="00E154AB" w:rsidRPr="00F94F50" w:rsidDel="00527FC2" w:rsidRDefault="00E154AB" w:rsidP="00527FC2">
      <w:pPr>
        <w:pStyle w:val="PL"/>
        <w:rPr>
          <w:del w:id="22731" w:author="28.541_CR0285_(Rel-16)_eNRM" w:date="2020-06-26T16:28:00Z"/>
        </w:rPr>
      </w:pPr>
      <w:del w:id="22732" w:author="28.541_CR0285_(Rel-16)_eNRM" w:date="2020-06-26T16:28:00Z">
        <w:r w:rsidRPr="00F94F50" w:rsidDel="00527FC2">
          <w:delText xml:space="preserve">        resources to be allocated to the corresponding S-NSSAI list. This</w:delText>
        </w:r>
      </w:del>
    </w:p>
    <w:p w:rsidR="00E154AB" w:rsidRPr="00F94F50" w:rsidDel="00527FC2" w:rsidRDefault="00E154AB" w:rsidP="00527FC2">
      <w:pPr>
        <w:pStyle w:val="PL"/>
        <w:rPr>
          <w:del w:id="22733" w:author="28.541_CR0285_(Rel-16)_eNRM" w:date="2020-06-26T16:28:00Z"/>
        </w:rPr>
      </w:pPr>
      <w:del w:id="22734" w:author="28.541_CR0285_(Rel-16)_eNRM" w:date="2020-06-26T16:28:00Z">
        <w:r w:rsidRPr="00F94F50" w:rsidDel="00527FC2">
          <w:delText xml:space="preserve">        quota can be strict or float quota. Strict quota means resources are</w:delText>
        </w:r>
      </w:del>
    </w:p>
    <w:p w:rsidR="00E154AB" w:rsidRPr="00F94F50" w:rsidDel="00527FC2" w:rsidRDefault="00E154AB" w:rsidP="00527FC2">
      <w:pPr>
        <w:pStyle w:val="PL"/>
        <w:rPr>
          <w:del w:id="22735" w:author="28.541_CR0285_(Rel-16)_eNRM" w:date="2020-06-26T16:28:00Z"/>
        </w:rPr>
      </w:pPr>
      <w:del w:id="22736" w:author="28.541_CR0285_(Rel-16)_eNRM" w:date="2020-06-26T16:28:00Z">
        <w:r w:rsidRPr="00F94F50" w:rsidDel="00527FC2">
          <w:delText xml:space="preserve">        not allowed for other sNSSAIs even when they are not used by the</w:delText>
        </w:r>
      </w:del>
    </w:p>
    <w:p w:rsidR="00E154AB" w:rsidRPr="00F94F50" w:rsidDel="00527FC2" w:rsidRDefault="00E154AB" w:rsidP="00527FC2">
      <w:pPr>
        <w:pStyle w:val="PL"/>
        <w:rPr>
          <w:del w:id="22737" w:author="28.541_CR0285_(Rel-16)_eNRM" w:date="2020-06-26T16:28:00Z"/>
        </w:rPr>
      </w:pPr>
      <w:del w:id="22738" w:author="28.541_CR0285_(Rel-16)_eNRM" w:date="2020-06-26T16:28:00Z">
        <w:r w:rsidRPr="00F94F50" w:rsidDel="00527FC2">
          <w:delText xml:space="preserve">        defined sNSSAIList. Float quota resources can be used by other sNSSAIs</w:delText>
        </w:r>
      </w:del>
    </w:p>
    <w:p w:rsidR="00E154AB" w:rsidRPr="00F94F50" w:rsidDel="00527FC2" w:rsidRDefault="00E154AB" w:rsidP="00527FC2">
      <w:pPr>
        <w:pStyle w:val="PL"/>
        <w:rPr>
          <w:del w:id="22739" w:author="28.541_CR0285_(Rel-16)_eNRM" w:date="2020-06-26T16:28:00Z"/>
        </w:rPr>
      </w:pPr>
      <w:del w:id="22740" w:author="28.541_CR0285_(Rel-16)_eNRM" w:date="2020-06-26T16:28:00Z">
        <w:r w:rsidRPr="00F94F50" w:rsidDel="00527FC2">
          <w:delText xml:space="preserve">        when the defined sNSSAIList do not need them. Value 0 indicates that</w:delText>
        </w:r>
      </w:del>
    </w:p>
    <w:p w:rsidR="00E154AB" w:rsidRPr="00F94F50" w:rsidDel="00527FC2" w:rsidRDefault="00E154AB" w:rsidP="00527FC2">
      <w:pPr>
        <w:pStyle w:val="PL"/>
        <w:rPr>
          <w:del w:id="22741" w:author="28.541_CR0285_(Rel-16)_eNRM" w:date="2020-06-26T16:28:00Z"/>
        </w:rPr>
      </w:pPr>
      <w:del w:id="22742" w:author="28.541_CR0285_(Rel-16)_eNRM" w:date="2020-06-26T16:28:00Z">
        <w:r w:rsidRPr="00F94F50" w:rsidDel="00527FC2">
          <w:delText xml:space="preserve">        there is no maximum limit.";</w:delText>
        </w:r>
      </w:del>
    </w:p>
    <w:p w:rsidR="00E154AB" w:rsidDel="00527FC2" w:rsidRDefault="00E154AB" w:rsidP="00527FC2">
      <w:pPr>
        <w:pStyle w:val="PL"/>
        <w:rPr>
          <w:del w:id="22743" w:author="28.541_CR0285_(Rel-16)_eNRM" w:date="2020-06-26T16:28:00Z"/>
        </w:rPr>
      </w:pPr>
      <w:del w:id="22744" w:author="28.541_CR0285_(Rel-16)_eNRM" w:date="2020-06-26T16:28:00Z">
        <w:r w:rsidRPr="00F94F50" w:rsidDel="00527FC2">
          <w:delText xml:space="preserve">      mandatory true;</w:delText>
        </w:r>
      </w:del>
    </w:p>
    <w:p w:rsidR="00527FC2" w:rsidRPr="00F94F50" w:rsidRDefault="00527FC2" w:rsidP="00527FC2">
      <w:pPr>
        <w:pStyle w:val="PL"/>
        <w:rPr>
          <w:ins w:id="22745" w:author="28.541_CR0285_(Rel-16)_eNRM" w:date="2020-06-26T16:29:00Z"/>
        </w:rPr>
      </w:pPr>
      <w:ins w:id="22746" w:author="28.541_CR0285_(Rel-16)_eNRM" w:date="2020-06-26T16:29:00Z">
        <w:r>
          <w:t xml:space="preserve">      default 100;</w:t>
        </w:r>
      </w:ins>
    </w:p>
    <w:p w:rsidR="00E154AB" w:rsidRPr="00F94F50" w:rsidRDefault="00E154AB" w:rsidP="00E154AB">
      <w:pPr>
        <w:pStyle w:val="PL"/>
      </w:pPr>
      <w:r w:rsidRPr="00F94F50">
        <w:t xml:space="preserve">      type uint8 { range "0..100"; }</w:t>
      </w:r>
    </w:p>
    <w:p w:rsidR="00E154AB" w:rsidRPr="00F94F50" w:rsidRDefault="00E154AB" w:rsidP="00E154AB">
      <w:pPr>
        <w:pStyle w:val="PL"/>
      </w:pPr>
      <w:r w:rsidRPr="00F94F50">
        <w:t xml:space="preserve">      units percent;</w:t>
      </w:r>
    </w:p>
    <w:p w:rsidR="00E154AB" w:rsidRPr="00F94F50" w:rsidDel="00527FC2" w:rsidRDefault="00E154AB" w:rsidP="00527FC2">
      <w:pPr>
        <w:pStyle w:val="PL"/>
        <w:rPr>
          <w:del w:id="22747" w:author="28.541_CR0285_(Rel-16)_eNRM" w:date="2020-06-26T16:30:00Z"/>
        </w:rPr>
      </w:pPr>
      <w:r w:rsidRPr="00F94F50">
        <w:t xml:space="preserve">    }</w:t>
      </w:r>
    </w:p>
    <w:p w:rsidR="00E154AB" w:rsidRPr="00F94F50" w:rsidDel="00527FC2" w:rsidRDefault="00E154AB" w:rsidP="00527FC2">
      <w:pPr>
        <w:pStyle w:val="PL"/>
        <w:rPr>
          <w:del w:id="22748" w:author="28.541_CR0285_(Rel-16)_eNRM" w:date="2020-06-26T16:30:00Z"/>
        </w:rPr>
      </w:pPr>
    </w:p>
    <w:p w:rsidR="00E154AB" w:rsidRPr="00F94F50" w:rsidDel="00527FC2" w:rsidRDefault="00E154AB" w:rsidP="00527FC2">
      <w:pPr>
        <w:pStyle w:val="PL"/>
        <w:rPr>
          <w:del w:id="22749" w:author="28.541_CR0285_(Rel-16)_eNRM" w:date="2020-06-26T16:30:00Z"/>
        </w:rPr>
      </w:pPr>
      <w:del w:id="22750" w:author="28.541_CR0285_(Rel-16)_eNRM" w:date="2020-06-26T16:30:00Z">
        <w:r w:rsidRPr="00F94F50" w:rsidDel="00527FC2">
          <w:delText xml:space="preserve">    leaf rRMPolicyMarginMaxRatio {</w:delText>
        </w:r>
      </w:del>
    </w:p>
    <w:p w:rsidR="00E154AB" w:rsidRPr="00F94F50" w:rsidDel="00527FC2" w:rsidRDefault="00E154AB" w:rsidP="00527FC2">
      <w:pPr>
        <w:pStyle w:val="PL"/>
        <w:rPr>
          <w:del w:id="22751" w:author="28.541_CR0285_(Rel-16)_eNRM" w:date="2020-06-26T16:30:00Z"/>
        </w:rPr>
      </w:pPr>
      <w:del w:id="22752" w:author="28.541_CR0285_(Rel-16)_eNRM" w:date="2020-06-26T16:30:00Z">
        <w:r w:rsidRPr="00F94F50" w:rsidDel="00527FC2">
          <w:delText xml:space="preserve">      description "Maximum quota margin ratio is applicable when maximum quota</w:delText>
        </w:r>
      </w:del>
    </w:p>
    <w:p w:rsidR="00E154AB" w:rsidRPr="00F94F50" w:rsidDel="00527FC2" w:rsidRDefault="00E154AB" w:rsidP="00527FC2">
      <w:pPr>
        <w:pStyle w:val="PL"/>
        <w:rPr>
          <w:del w:id="22753" w:author="28.541_CR0285_(Rel-16)_eNRM" w:date="2020-06-26T16:30:00Z"/>
        </w:rPr>
      </w:pPr>
      <w:del w:id="22754" w:author="28.541_CR0285_(Rel-16)_eNRM" w:date="2020-06-26T16:30:00Z">
        <w:r w:rsidRPr="00F94F50" w:rsidDel="00527FC2">
          <w:delText xml:space="preserve">        policy ratio is of type float quota. It defines the resource quota</w:delText>
        </w:r>
      </w:del>
    </w:p>
    <w:p w:rsidR="00E154AB" w:rsidRPr="00F94F50" w:rsidDel="00527FC2" w:rsidRDefault="00E154AB" w:rsidP="00527FC2">
      <w:pPr>
        <w:pStyle w:val="PL"/>
        <w:rPr>
          <w:del w:id="22755" w:author="28.541_CR0285_(Rel-16)_eNRM" w:date="2020-06-26T16:30:00Z"/>
        </w:rPr>
      </w:pPr>
      <w:del w:id="22756" w:author="28.541_CR0285_(Rel-16)_eNRM" w:date="2020-06-26T16:30:00Z">
        <w:r w:rsidRPr="00F94F50" w:rsidDel="00527FC2">
          <w:delText xml:space="preserve">        within maximum quota to reserve buffers for new resource requirements</w:delText>
        </w:r>
      </w:del>
    </w:p>
    <w:p w:rsidR="00E154AB" w:rsidRPr="00F94F50" w:rsidDel="00527FC2" w:rsidRDefault="00E154AB" w:rsidP="00527FC2">
      <w:pPr>
        <w:pStyle w:val="PL"/>
        <w:rPr>
          <w:del w:id="22757" w:author="28.541_CR0285_(Rel-16)_eNRM" w:date="2020-06-26T16:30:00Z"/>
        </w:rPr>
      </w:pPr>
      <w:del w:id="22758" w:author="28.541_CR0285_(Rel-16)_eNRM" w:date="2020-06-26T16:30:00Z">
        <w:r w:rsidRPr="00F94F50" w:rsidDel="00527FC2">
          <w:delText xml:space="preserve">        for the specified S-NSSAI list. With the margin ratio, unused resources</w:delText>
        </w:r>
      </w:del>
    </w:p>
    <w:p w:rsidR="00E154AB" w:rsidRPr="00F94F50" w:rsidDel="00527FC2" w:rsidRDefault="00E154AB" w:rsidP="00527FC2">
      <w:pPr>
        <w:pStyle w:val="PL"/>
        <w:rPr>
          <w:del w:id="22759" w:author="28.541_CR0285_(Rel-16)_eNRM" w:date="2020-06-26T16:30:00Z"/>
        </w:rPr>
      </w:pPr>
      <w:del w:id="22760" w:author="28.541_CR0285_(Rel-16)_eNRM" w:date="2020-06-26T16:30:00Z">
        <w:r w:rsidRPr="00F94F50" w:rsidDel="00527FC2">
          <w:delText xml:space="preserve">        of the maximum resource quota can be allocated to other S-NSSAIs when</w:delText>
        </w:r>
      </w:del>
    </w:p>
    <w:p w:rsidR="00E154AB" w:rsidRPr="00F94F50" w:rsidDel="00527FC2" w:rsidRDefault="00E154AB" w:rsidP="00527FC2">
      <w:pPr>
        <w:pStyle w:val="PL"/>
        <w:rPr>
          <w:del w:id="22761" w:author="28.541_CR0285_(Rel-16)_eNRM" w:date="2020-06-26T16:30:00Z"/>
        </w:rPr>
      </w:pPr>
      <w:del w:id="22762" w:author="28.541_CR0285_(Rel-16)_eNRM" w:date="2020-06-26T16:30:00Z">
        <w:r w:rsidRPr="00F94F50" w:rsidDel="00527FC2">
          <w:delText xml:space="preserve">        the free resources are more than resource amount indicated by the</w:delText>
        </w:r>
      </w:del>
    </w:p>
    <w:p w:rsidR="00E154AB" w:rsidRPr="00F94F50" w:rsidDel="00527FC2" w:rsidRDefault="00E154AB" w:rsidP="00527FC2">
      <w:pPr>
        <w:pStyle w:val="PL"/>
        <w:rPr>
          <w:del w:id="22763" w:author="28.541_CR0285_(Rel-16)_eNRM" w:date="2020-06-26T16:30:00Z"/>
        </w:rPr>
      </w:pPr>
      <w:del w:id="22764" w:author="28.541_CR0285_(Rel-16)_eNRM" w:date="2020-06-26T16:30:00Z">
        <w:r w:rsidRPr="00F94F50" w:rsidDel="00527FC2">
          <w:delText xml:space="preserve">        margin. The margin resource quota can only be used for the specific</w:delText>
        </w:r>
      </w:del>
    </w:p>
    <w:p w:rsidR="00E154AB" w:rsidRPr="00F94F50" w:rsidDel="00527FC2" w:rsidRDefault="00E154AB" w:rsidP="00527FC2">
      <w:pPr>
        <w:pStyle w:val="PL"/>
        <w:rPr>
          <w:del w:id="22765" w:author="28.541_CR0285_(Rel-16)_eNRM" w:date="2020-06-26T16:30:00Z"/>
        </w:rPr>
      </w:pPr>
      <w:del w:id="22766" w:author="28.541_CR0285_(Rel-16)_eNRM" w:date="2020-06-26T16:30:00Z">
        <w:r w:rsidRPr="00F94F50" w:rsidDel="00527FC2">
          <w:delText xml:space="preserve">        S-NSSAI list. Value 0 indicates that no margin is used.";</w:delText>
        </w:r>
      </w:del>
    </w:p>
    <w:p w:rsidR="00E154AB" w:rsidRPr="00F94F50" w:rsidDel="00527FC2" w:rsidRDefault="00E154AB" w:rsidP="00527FC2">
      <w:pPr>
        <w:pStyle w:val="PL"/>
        <w:rPr>
          <w:del w:id="22767" w:author="28.541_CR0285_(Rel-16)_eNRM" w:date="2020-06-26T16:30:00Z"/>
        </w:rPr>
      </w:pPr>
      <w:del w:id="22768" w:author="28.541_CR0285_(Rel-16)_eNRM" w:date="2020-06-26T16:30:00Z">
        <w:r w:rsidRPr="00F94F50" w:rsidDel="00527FC2">
          <w:delText xml:space="preserve">      type uint8 { range "0..100"; }</w:delText>
        </w:r>
      </w:del>
    </w:p>
    <w:p w:rsidR="00E154AB" w:rsidRPr="00F94F50" w:rsidDel="00527FC2" w:rsidRDefault="00E154AB" w:rsidP="00527FC2">
      <w:pPr>
        <w:pStyle w:val="PL"/>
        <w:rPr>
          <w:del w:id="22769" w:author="28.541_CR0285_(Rel-16)_eNRM" w:date="2020-06-26T16:30:00Z"/>
        </w:rPr>
      </w:pPr>
      <w:del w:id="22770" w:author="28.541_CR0285_(Rel-16)_eNRM" w:date="2020-06-26T16:30:00Z">
        <w:r w:rsidRPr="00F94F50" w:rsidDel="00527FC2">
          <w:delText xml:space="preserve">      units percent;</w:delText>
        </w:r>
      </w:del>
    </w:p>
    <w:p w:rsidR="00E154AB" w:rsidRPr="00F94F50" w:rsidRDefault="00E154AB" w:rsidP="00527FC2">
      <w:pPr>
        <w:pStyle w:val="PL"/>
      </w:pPr>
      <w:del w:id="22771" w:author="28.541_CR0285_(Rel-16)_eNRM" w:date="2020-06-26T16:30:00Z">
        <w:r w:rsidRPr="00F94F50" w:rsidDel="00527FC2">
          <w:delText xml:space="preserve">    }</w:delText>
        </w:r>
      </w:del>
    </w:p>
    <w:p w:rsidR="00E154AB" w:rsidRPr="00F94F50" w:rsidRDefault="00E154AB" w:rsidP="00E154AB">
      <w:pPr>
        <w:pStyle w:val="PL"/>
      </w:pPr>
    </w:p>
    <w:p w:rsidR="00E154AB" w:rsidRPr="00F94F50" w:rsidRDefault="00E154AB" w:rsidP="00E154AB">
      <w:pPr>
        <w:pStyle w:val="PL"/>
      </w:pPr>
      <w:r w:rsidRPr="00F94F50">
        <w:t xml:space="preserve">    leaf rRMPolicyMinRatio {</w:t>
      </w:r>
    </w:p>
    <w:p w:rsidR="00527FC2" w:rsidRDefault="00E154AB" w:rsidP="00527FC2">
      <w:pPr>
        <w:pStyle w:val="PL"/>
        <w:rPr>
          <w:ins w:id="22772" w:author="28.541_CR0285_(Rel-16)_eNRM" w:date="2020-06-26T16:30:00Z"/>
        </w:rPr>
      </w:pPr>
      <w:r w:rsidRPr="00F94F50">
        <w:t xml:space="preserve">      description "</w:t>
      </w:r>
      <w:ins w:id="22773" w:author="28.541_CR0285_(Rel-16)_eNRM" w:date="2020-06-26T16:30:00Z">
        <w:r w:rsidR="00527FC2" w:rsidRPr="007B3829">
          <w:t xml:space="preserve"> </w:t>
        </w:r>
        <w:r w:rsidR="00527FC2">
          <w:t>This attribute specifies the minimum percentage of radio resources</w:t>
        </w:r>
      </w:ins>
    </w:p>
    <w:p w:rsidR="00527FC2" w:rsidRDefault="00527FC2" w:rsidP="00527FC2">
      <w:pPr>
        <w:pStyle w:val="PL"/>
        <w:rPr>
          <w:ins w:id="22774" w:author="28.541_CR0285_(Rel-16)_eNRM" w:date="2020-06-26T16:30:00Z"/>
        </w:rPr>
      </w:pPr>
      <w:ins w:id="22775" w:author="28.541_CR0285_(Rel-16)_eNRM" w:date="2020-06-26T16:30:00Z">
        <w:r>
          <w:t xml:space="preserve">        that can be used by the associated rRMPolicyMemberList. The minimum percentage</w:t>
        </w:r>
      </w:ins>
    </w:p>
    <w:p w:rsidR="00527FC2" w:rsidRDefault="00527FC2" w:rsidP="00527FC2">
      <w:pPr>
        <w:pStyle w:val="PL"/>
        <w:rPr>
          <w:ins w:id="22776" w:author="28.541_CR0285_(Rel-16)_eNRM" w:date="2020-06-26T16:30:00Z"/>
        </w:rPr>
      </w:pPr>
      <w:ins w:id="22777" w:author="28.541_CR0285_(Rel-16)_eNRM" w:date="2020-06-26T16:30:00Z">
        <w:r>
          <w:t xml:space="preserve">        of radio resources including at least one of prioritized resources and dedicated</w:t>
        </w:r>
      </w:ins>
    </w:p>
    <w:p w:rsidR="00527FC2" w:rsidRDefault="00527FC2" w:rsidP="00527FC2">
      <w:pPr>
        <w:pStyle w:val="PL"/>
        <w:rPr>
          <w:ins w:id="22778" w:author="28.541_CR0285_(Rel-16)_eNRM" w:date="2020-06-26T16:30:00Z"/>
        </w:rPr>
      </w:pPr>
      <w:ins w:id="22779" w:author="28.541_CR0285_(Rel-16)_eNRM" w:date="2020-06-26T16:30:00Z">
        <w:r>
          <w:t xml:space="preserve">        resources. The sum of the rRMPolicyMinRatio values assigned to all RRM PolicyRatio(s)</w:t>
        </w:r>
      </w:ins>
    </w:p>
    <w:p w:rsidR="00E154AB" w:rsidRPr="00F94F50" w:rsidDel="00527FC2" w:rsidRDefault="00527FC2" w:rsidP="00527FC2">
      <w:pPr>
        <w:pStyle w:val="PL"/>
        <w:rPr>
          <w:del w:id="22780" w:author="28.541_CR0285_(Rel-16)_eNRM" w:date="2020-06-26T16:31:00Z"/>
        </w:rPr>
      </w:pPr>
      <w:ins w:id="22781" w:author="28.541_CR0285_(Rel-16)_eNRM" w:date="2020-06-26T16:30:00Z">
        <w:r>
          <w:t xml:space="preserve">        name-contained by same ManagedEntity shall be less or equal 100.</w:t>
        </w:r>
      </w:ins>
      <w:ins w:id="22782" w:author="28.541_CR0285_(Rel-16)_eNRM" w:date="2020-06-26T17:03:00Z">
        <w:r w:rsidR="008438CB">
          <w:t>"</w:t>
        </w:r>
      </w:ins>
      <w:ins w:id="22783" w:author="28.541_CR0285_(Rel-16)_eNRM" w:date="2020-06-26T17:04:00Z">
        <w:r w:rsidR="008438CB">
          <w:t>;</w:t>
        </w:r>
      </w:ins>
      <w:del w:id="22784" w:author="28.541_CR0285_(Rel-16)_eNRM" w:date="2020-06-26T16:31:00Z">
        <w:r w:rsidR="00E154AB" w:rsidRPr="00F94F50" w:rsidDel="00527FC2">
          <w:delText>The RRM policy setting the minimum percentage of radio</w:delText>
        </w:r>
      </w:del>
    </w:p>
    <w:p w:rsidR="00E154AB" w:rsidRPr="00F94F50" w:rsidDel="00527FC2" w:rsidRDefault="00E154AB" w:rsidP="00527FC2">
      <w:pPr>
        <w:pStyle w:val="PL"/>
        <w:rPr>
          <w:del w:id="22785" w:author="28.541_CR0285_(Rel-16)_eNRM" w:date="2020-06-26T16:31:00Z"/>
        </w:rPr>
      </w:pPr>
      <w:del w:id="22786" w:author="28.541_CR0285_(Rel-16)_eNRM" w:date="2020-06-26T16:31:00Z">
        <w:r w:rsidRPr="00F94F50" w:rsidDel="00527FC2">
          <w:delText xml:space="preserve">        resources to be allocated to the corresponding S-NSSAI list. This</w:delText>
        </w:r>
      </w:del>
    </w:p>
    <w:p w:rsidR="00E154AB" w:rsidRPr="00F94F50" w:rsidDel="00527FC2" w:rsidRDefault="00E154AB" w:rsidP="00527FC2">
      <w:pPr>
        <w:pStyle w:val="PL"/>
        <w:rPr>
          <w:del w:id="22787" w:author="28.541_CR0285_(Rel-16)_eNRM" w:date="2020-06-26T16:31:00Z"/>
        </w:rPr>
      </w:pPr>
      <w:del w:id="22788" w:author="28.541_CR0285_(Rel-16)_eNRM" w:date="2020-06-26T16:31:00Z">
        <w:r w:rsidRPr="00F94F50" w:rsidDel="00527FC2">
          <w:delText xml:space="preserve">        quota can be strict or float quota. Strict quota means resources are</w:delText>
        </w:r>
      </w:del>
    </w:p>
    <w:p w:rsidR="00E154AB" w:rsidRPr="00F94F50" w:rsidDel="00527FC2" w:rsidRDefault="00E154AB" w:rsidP="00527FC2">
      <w:pPr>
        <w:pStyle w:val="PL"/>
        <w:rPr>
          <w:del w:id="22789" w:author="28.541_CR0285_(Rel-16)_eNRM" w:date="2020-06-26T16:31:00Z"/>
        </w:rPr>
      </w:pPr>
      <w:del w:id="22790" w:author="28.541_CR0285_(Rel-16)_eNRM" w:date="2020-06-26T16:31:00Z">
        <w:r w:rsidRPr="00F94F50" w:rsidDel="00527FC2">
          <w:delText xml:space="preserve">        not allowed for other sNSSAIs even when they are not used by the</w:delText>
        </w:r>
      </w:del>
    </w:p>
    <w:p w:rsidR="00E154AB" w:rsidRPr="00F94F50" w:rsidDel="00527FC2" w:rsidRDefault="00E154AB" w:rsidP="00527FC2">
      <w:pPr>
        <w:pStyle w:val="PL"/>
        <w:rPr>
          <w:del w:id="22791" w:author="28.541_CR0285_(Rel-16)_eNRM" w:date="2020-06-26T16:31:00Z"/>
        </w:rPr>
      </w:pPr>
      <w:del w:id="22792" w:author="28.541_CR0285_(Rel-16)_eNRM" w:date="2020-06-26T16:31:00Z">
        <w:r w:rsidRPr="00F94F50" w:rsidDel="00527FC2">
          <w:delText xml:space="preserve">        defined sNSSAIList. Float quota resources can be used by other sNSSAIs</w:delText>
        </w:r>
      </w:del>
    </w:p>
    <w:p w:rsidR="00E154AB" w:rsidRPr="00F94F50" w:rsidDel="00527FC2" w:rsidRDefault="00E154AB" w:rsidP="00527FC2">
      <w:pPr>
        <w:pStyle w:val="PL"/>
        <w:rPr>
          <w:del w:id="22793" w:author="28.541_CR0285_(Rel-16)_eNRM" w:date="2020-06-26T16:31:00Z"/>
        </w:rPr>
      </w:pPr>
      <w:del w:id="22794" w:author="28.541_CR0285_(Rel-16)_eNRM" w:date="2020-06-26T16:31:00Z">
        <w:r w:rsidRPr="00F94F50" w:rsidDel="00527FC2">
          <w:delText xml:space="preserve">        when the defined sNSSAIList do not need them. Value 0 indicates that</w:delText>
        </w:r>
      </w:del>
    </w:p>
    <w:p w:rsidR="00E154AB" w:rsidRPr="00F94F50" w:rsidDel="00527FC2" w:rsidRDefault="00E154AB" w:rsidP="00527FC2">
      <w:pPr>
        <w:pStyle w:val="PL"/>
        <w:rPr>
          <w:del w:id="22795" w:author="28.541_CR0285_(Rel-16)_eNRM" w:date="2020-06-26T16:31:00Z"/>
        </w:rPr>
      </w:pPr>
      <w:del w:id="22796" w:author="28.541_CR0285_(Rel-16)_eNRM" w:date="2020-06-26T16:31:00Z">
        <w:r w:rsidRPr="00F94F50" w:rsidDel="00527FC2">
          <w:delText xml:space="preserve">        there is no minimum limit.";</w:delText>
        </w:r>
      </w:del>
    </w:p>
    <w:p w:rsidR="00E154AB" w:rsidRDefault="00E154AB" w:rsidP="00527FC2">
      <w:pPr>
        <w:pStyle w:val="PL"/>
        <w:rPr>
          <w:ins w:id="22797" w:author="28.541_CR0285_(Rel-16)_eNRM" w:date="2020-06-26T16:31:00Z"/>
        </w:rPr>
      </w:pPr>
      <w:del w:id="22798" w:author="28.541_CR0285_(Rel-16)_eNRM" w:date="2020-06-26T16:31:00Z">
        <w:r w:rsidRPr="00F94F50" w:rsidDel="00527FC2">
          <w:delText xml:space="preserve">      mandatory true;</w:delText>
        </w:r>
      </w:del>
    </w:p>
    <w:p w:rsidR="00527FC2" w:rsidRPr="00F94F50" w:rsidRDefault="00527FC2" w:rsidP="00527FC2">
      <w:pPr>
        <w:pStyle w:val="PL"/>
      </w:pPr>
      <w:ins w:id="22799" w:author="28.541_CR0285_(Rel-16)_eNRM" w:date="2020-06-26T16:31:00Z">
        <w:r>
          <w:t xml:space="preserve">      default 0;</w:t>
        </w:r>
      </w:ins>
    </w:p>
    <w:p w:rsidR="00E154AB" w:rsidRPr="00F94F50" w:rsidRDefault="00E154AB" w:rsidP="00E154AB">
      <w:pPr>
        <w:pStyle w:val="PL"/>
      </w:pPr>
      <w:r w:rsidRPr="00F94F50">
        <w:t xml:space="preserve">      type uint8 { range "0..100"; }</w:t>
      </w:r>
    </w:p>
    <w:p w:rsidR="00E154AB" w:rsidRPr="00F94F50" w:rsidRDefault="00E154AB" w:rsidP="00E154AB">
      <w:pPr>
        <w:pStyle w:val="PL"/>
      </w:pPr>
      <w:r w:rsidRPr="00F94F50">
        <w:t xml:space="preserve">      units percent;</w:t>
      </w:r>
    </w:p>
    <w:p w:rsidR="00E154AB" w:rsidRPr="00F94F50" w:rsidRDefault="00E154AB" w:rsidP="00E154AB">
      <w:pPr>
        <w:pStyle w:val="PL"/>
      </w:pPr>
      <w:r w:rsidRPr="00F94F50">
        <w:t xml:space="preserve">    }</w:t>
      </w:r>
    </w:p>
    <w:p w:rsidR="00E154AB" w:rsidRPr="00F94F50" w:rsidRDefault="00E154AB" w:rsidP="00E154AB">
      <w:pPr>
        <w:pStyle w:val="PL"/>
      </w:pPr>
    </w:p>
    <w:p w:rsidR="00E154AB" w:rsidRPr="00F94F50" w:rsidRDefault="00E154AB" w:rsidP="00E154AB">
      <w:pPr>
        <w:pStyle w:val="PL"/>
      </w:pPr>
      <w:r w:rsidRPr="00F94F50">
        <w:t xml:space="preserve">    leaf </w:t>
      </w:r>
      <w:del w:id="22800" w:author="28.541_CR0285_(Rel-16)_eNRM" w:date="2020-06-26T17:01:00Z">
        <w:r w:rsidRPr="00F94F50" w:rsidDel="008438CB">
          <w:delText xml:space="preserve">rRMPolicyMarginMinRatio </w:delText>
        </w:r>
      </w:del>
      <w:ins w:id="22801" w:author="28.541_CR0285_(Rel-16)_eNRM" w:date="2020-06-26T17:01:00Z">
        <w:r w:rsidR="008438CB" w:rsidRPr="00F94F50">
          <w:t>rRMPolicy</w:t>
        </w:r>
        <w:r w:rsidR="008438CB">
          <w:t>Dedicated</w:t>
        </w:r>
        <w:r w:rsidR="008438CB" w:rsidRPr="00F94F50">
          <w:t xml:space="preserve">Ratio </w:t>
        </w:r>
      </w:ins>
      <w:r w:rsidRPr="00F94F50">
        <w:t>{</w:t>
      </w:r>
    </w:p>
    <w:p w:rsidR="008438CB" w:rsidRDefault="00E154AB" w:rsidP="008438CB">
      <w:pPr>
        <w:pStyle w:val="PL"/>
        <w:rPr>
          <w:ins w:id="22802" w:author="28.541_CR0285_(Rel-16)_eNRM" w:date="2020-06-26T17:02:00Z"/>
        </w:rPr>
      </w:pPr>
      <w:r w:rsidRPr="00F94F50">
        <w:t xml:space="preserve">      description "</w:t>
      </w:r>
      <w:ins w:id="22803" w:author="28.541_CR0285_(Rel-16)_eNRM" w:date="2020-06-26T17:02:00Z">
        <w:r w:rsidR="008438CB" w:rsidRPr="007B3829">
          <w:t xml:space="preserve"> </w:t>
        </w:r>
        <w:r w:rsidR="008438CB">
          <w:t xml:space="preserve">This attribute specifies the percentage of radio resource </w:t>
        </w:r>
      </w:ins>
    </w:p>
    <w:p w:rsidR="008438CB" w:rsidRDefault="008438CB" w:rsidP="008438CB">
      <w:pPr>
        <w:pStyle w:val="PL"/>
        <w:rPr>
          <w:ins w:id="22804" w:author="28.541_CR0285_(Rel-16)_eNRM" w:date="2020-06-26T17:02:00Z"/>
        </w:rPr>
      </w:pPr>
      <w:ins w:id="22805" w:author="28.541_CR0285_(Rel-16)_eNRM" w:date="2020-06-26T17:02:00Z">
        <w:r>
          <w:tab/>
          <w:t xml:space="preserve">    that dedicatedly used by the associated rRMPolicyMemberList. The sum of</w:t>
        </w:r>
      </w:ins>
    </w:p>
    <w:p w:rsidR="008438CB" w:rsidRDefault="008438CB" w:rsidP="008438CB">
      <w:pPr>
        <w:pStyle w:val="PL"/>
        <w:rPr>
          <w:ins w:id="22806" w:author="28.541_CR0285_(Rel-16)_eNRM" w:date="2020-06-26T17:02:00Z"/>
        </w:rPr>
      </w:pPr>
      <w:ins w:id="22807" w:author="28.541_CR0285_(Rel-16)_eNRM" w:date="2020-06-26T17:02:00Z">
        <w:r>
          <w:tab/>
          <w:t xml:space="preserve">    the rRMPolicyDeidctaedRatio values assigned to all RRMPolicyRatio(s)</w:t>
        </w:r>
      </w:ins>
    </w:p>
    <w:p w:rsidR="00E154AB" w:rsidRPr="00F94F50" w:rsidDel="008438CB" w:rsidRDefault="008438CB" w:rsidP="008438CB">
      <w:pPr>
        <w:pStyle w:val="PL"/>
        <w:rPr>
          <w:del w:id="22808" w:author="28.541_CR0285_(Rel-16)_eNRM" w:date="2020-06-26T17:02:00Z"/>
        </w:rPr>
      </w:pPr>
      <w:ins w:id="22809" w:author="28.541_CR0285_(Rel-16)_eNRM" w:date="2020-06-26T17:02:00Z">
        <w:r>
          <w:lastRenderedPageBreak/>
          <w:t xml:space="preserve">        name-contained by same ManagedEntity shall be less or equal 100.</w:t>
        </w:r>
        <w:r w:rsidRPr="00F94F50" w:rsidDel="008B76CD">
          <w:t xml:space="preserve"> </w:t>
        </w:r>
      </w:ins>
      <w:del w:id="22810" w:author="28.541_CR0285_(Rel-16)_eNRM" w:date="2020-06-26T17:02:00Z">
        <w:r w:rsidR="00E154AB" w:rsidRPr="00F94F50" w:rsidDel="008438CB">
          <w:delText>Minimum quota margin ratio is applicable when minimum quota</w:delText>
        </w:r>
      </w:del>
    </w:p>
    <w:p w:rsidR="00E154AB" w:rsidRPr="00F94F50" w:rsidDel="008438CB" w:rsidRDefault="00E154AB" w:rsidP="008438CB">
      <w:pPr>
        <w:pStyle w:val="PL"/>
        <w:rPr>
          <w:del w:id="22811" w:author="28.541_CR0285_(Rel-16)_eNRM" w:date="2020-06-26T17:02:00Z"/>
        </w:rPr>
      </w:pPr>
      <w:del w:id="22812" w:author="28.541_CR0285_(Rel-16)_eNRM" w:date="2020-06-26T17:02:00Z">
        <w:r w:rsidRPr="00F94F50" w:rsidDel="008438CB">
          <w:delText xml:space="preserve">        policy ratio is of type float quota. It defines the resource quota</w:delText>
        </w:r>
      </w:del>
    </w:p>
    <w:p w:rsidR="00E154AB" w:rsidRPr="00F94F50" w:rsidDel="008438CB" w:rsidRDefault="00E154AB" w:rsidP="008438CB">
      <w:pPr>
        <w:pStyle w:val="PL"/>
        <w:rPr>
          <w:del w:id="22813" w:author="28.541_CR0285_(Rel-16)_eNRM" w:date="2020-06-26T17:02:00Z"/>
        </w:rPr>
      </w:pPr>
      <w:del w:id="22814" w:author="28.541_CR0285_(Rel-16)_eNRM" w:date="2020-06-26T17:02:00Z">
        <w:r w:rsidRPr="00F94F50" w:rsidDel="008438CB">
          <w:delText xml:space="preserve">        within minimum quota to reserve buffers for new resource requirements</w:delText>
        </w:r>
      </w:del>
    </w:p>
    <w:p w:rsidR="00E154AB" w:rsidRPr="00F94F50" w:rsidDel="008438CB" w:rsidRDefault="00E154AB" w:rsidP="008438CB">
      <w:pPr>
        <w:pStyle w:val="PL"/>
        <w:rPr>
          <w:del w:id="22815" w:author="28.541_CR0285_(Rel-16)_eNRM" w:date="2020-06-26T17:02:00Z"/>
        </w:rPr>
      </w:pPr>
      <w:del w:id="22816" w:author="28.541_CR0285_(Rel-16)_eNRM" w:date="2020-06-26T17:02:00Z">
        <w:r w:rsidRPr="00F94F50" w:rsidDel="008438CB">
          <w:delText xml:space="preserve">        for the specified S-NSSAI list. With the margin ratio, unused resources</w:delText>
        </w:r>
      </w:del>
    </w:p>
    <w:p w:rsidR="00E154AB" w:rsidRPr="00F94F50" w:rsidDel="008438CB" w:rsidRDefault="00E154AB" w:rsidP="008438CB">
      <w:pPr>
        <w:pStyle w:val="PL"/>
        <w:rPr>
          <w:del w:id="22817" w:author="28.541_CR0285_(Rel-16)_eNRM" w:date="2020-06-26T17:02:00Z"/>
        </w:rPr>
      </w:pPr>
      <w:del w:id="22818" w:author="28.541_CR0285_(Rel-16)_eNRM" w:date="2020-06-26T17:02:00Z">
        <w:r w:rsidRPr="00F94F50" w:rsidDel="008438CB">
          <w:delText xml:space="preserve">        of the minimum resource quota can be allocated to other S-NSSAIs when</w:delText>
        </w:r>
      </w:del>
    </w:p>
    <w:p w:rsidR="00E154AB" w:rsidRPr="00F94F50" w:rsidDel="008438CB" w:rsidRDefault="00E154AB" w:rsidP="008438CB">
      <w:pPr>
        <w:pStyle w:val="PL"/>
        <w:rPr>
          <w:del w:id="22819" w:author="28.541_CR0285_(Rel-16)_eNRM" w:date="2020-06-26T17:02:00Z"/>
        </w:rPr>
      </w:pPr>
      <w:del w:id="22820" w:author="28.541_CR0285_(Rel-16)_eNRM" w:date="2020-06-26T17:02:00Z">
        <w:r w:rsidRPr="00F94F50" w:rsidDel="008438CB">
          <w:delText xml:space="preserve">        the free resources are more than resource amount indicated by the</w:delText>
        </w:r>
      </w:del>
    </w:p>
    <w:p w:rsidR="00E154AB" w:rsidRPr="00F94F50" w:rsidDel="008438CB" w:rsidRDefault="00E154AB" w:rsidP="008438CB">
      <w:pPr>
        <w:pStyle w:val="PL"/>
        <w:rPr>
          <w:del w:id="22821" w:author="28.541_CR0285_(Rel-16)_eNRM" w:date="2020-06-26T17:02:00Z"/>
        </w:rPr>
      </w:pPr>
      <w:del w:id="22822" w:author="28.541_CR0285_(Rel-16)_eNRM" w:date="2020-06-26T17:02:00Z">
        <w:r w:rsidRPr="00F94F50" w:rsidDel="008438CB">
          <w:delText xml:space="preserve">        margin. The margin resource quota can only be used for the specific</w:delText>
        </w:r>
      </w:del>
    </w:p>
    <w:p w:rsidR="00E154AB" w:rsidRPr="00F94F50" w:rsidDel="008438CB" w:rsidRDefault="00E154AB" w:rsidP="008438CB">
      <w:pPr>
        <w:pStyle w:val="PL"/>
        <w:rPr>
          <w:del w:id="22823" w:author="28.541_CR0285_(Rel-16)_eNRM" w:date="2020-06-26T17:02:00Z"/>
        </w:rPr>
      </w:pPr>
      <w:del w:id="22824" w:author="28.541_CR0285_(Rel-16)_eNRM" w:date="2020-06-26T17:02:00Z">
        <w:r w:rsidRPr="00F94F50" w:rsidDel="008438CB">
          <w:delText xml:space="preserve">        S-NSSAI list. Value 0 indicates that no margin is used. Value 0</w:delText>
        </w:r>
      </w:del>
    </w:p>
    <w:p w:rsidR="00E154AB" w:rsidRDefault="00E154AB" w:rsidP="008438CB">
      <w:pPr>
        <w:pStyle w:val="PL"/>
        <w:rPr>
          <w:ins w:id="22825" w:author="28.541_CR0285_(Rel-16)_eNRM" w:date="2020-06-26T17:03:00Z"/>
        </w:rPr>
      </w:pPr>
      <w:del w:id="22826" w:author="28.541_CR0285_(Rel-16)_eNRM" w:date="2020-06-26T17:02:00Z">
        <w:r w:rsidRPr="00F94F50" w:rsidDel="008438CB">
          <w:delText xml:space="preserve">        indicates that there is no minimum limit.</w:delText>
        </w:r>
      </w:del>
      <w:r w:rsidRPr="00F94F50">
        <w:t>";</w:t>
      </w:r>
    </w:p>
    <w:p w:rsidR="008438CB" w:rsidRPr="00F94F50" w:rsidRDefault="008438CB" w:rsidP="008438CB">
      <w:pPr>
        <w:pStyle w:val="PL"/>
      </w:pPr>
      <w:ins w:id="22827" w:author="28.541_CR0285_(Rel-16)_eNRM" w:date="2020-06-26T17:03:00Z">
        <w:r>
          <w:t xml:space="preserve">      default 0;</w:t>
        </w:r>
      </w:ins>
    </w:p>
    <w:p w:rsidR="00E154AB" w:rsidRPr="00F94F50" w:rsidRDefault="00E154AB" w:rsidP="00E154AB">
      <w:pPr>
        <w:pStyle w:val="PL"/>
      </w:pPr>
      <w:r w:rsidRPr="00F94F50">
        <w:t xml:space="preserve">      type uint8 { range "0..100"; }</w:t>
      </w:r>
    </w:p>
    <w:p w:rsidR="00E154AB" w:rsidRPr="00F94F50" w:rsidRDefault="00E154AB" w:rsidP="00E154AB">
      <w:pPr>
        <w:pStyle w:val="PL"/>
      </w:pPr>
      <w:r w:rsidRPr="00F94F50">
        <w:t xml:space="preserve">      units percent;</w:t>
      </w:r>
    </w:p>
    <w:p w:rsidR="00E154AB" w:rsidRDefault="00E154AB" w:rsidP="00E154AB">
      <w:pPr>
        <w:pStyle w:val="PL"/>
      </w:pPr>
      <w:r w:rsidRPr="00F94F50">
        <w:t xml:space="preserve">      }</w:t>
      </w:r>
    </w:p>
    <w:p w:rsidR="00E00A77" w:rsidRPr="00F94F50" w:rsidRDefault="00E00A77" w:rsidP="00E154AB">
      <w:pPr>
        <w:pStyle w:val="PL"/>
      </w:pPr>
      <w:r>
        <w:t xml:space="preserve">    }</w:t>
      </w:r>
    </w:p>
    <w:p w:rsidR="00E154AB" w:rsidRPr="00F94F50" w:rsidRDefault="00E154AB" w:rsidP="00E154AB">
      <w:pPr>
        <w:pStyle w:val="PL"/>
      </w:pPr>
    </w:p>
    <w:p w:rsidR="00E154AB" w:rsidRPr="00F94F50" w:rsidRDefault="00E154AB" w:rsidP="00E154AB">
      <w:pPr>
        <w:pStyle w:val="PL"/>
      </w:pPr>
      <w:r w:rsidRPr="00F94F50">
        <w:t xml:space="preserve">  list RRMPolicyRatio {</w:t>
      </w:r>
    </w:p>
    <w:p w:rsidR="00E154AB" w:rsidRDefault="00E154AB" w:rsidP="00E154AB">
      <w:pPr>
        <w:pStyle w:val="PL"/>
      </w:pPr>
      <w:r w:rsidRPr="00F94F50">
        <w:t xml:space="preserve">    description "</w:t>
      </w:r>
      <w:r w:rsidRPr="002E0165">
        <w:t xml:space="preserve"> The RRMPolicyRatio IOC is one realization of a RRMPolicy_ IOC, see the</w:t>
      </w:r>
    </w:p>
    <w:p w:rsidR="00E154AB" w:rsidRDefault="00E154AB" w:rsidP="00E154AB">
      <w:pPr>
        <w:pStyle w:val="PL"/>
      </w:pPr>
      <w:r>
        <w:t xml:space="preserve">      </w:t>
      </w:r>
      <w:r w:rsidRPr="002E0165">
        <w:t>inheritance in Figure 4.2.1.2-1. This RRM framework allows adding new policies, both</w:t>
      </w:r>
    </w:p>
    <w:p w:rsidR="00E154AB" w:rsidRDefault="00E154AB" w:rsidP="00E154AB">
      <w:pPr>
        <w:pStyle w:val="PL"/>
      </w:pPr>
      <w:r>
        <w:t xml:space="preserve">     </w:t>
      </w:r>
      <w:r w:rsidRPr="002E0165">
        <w:t xml:space="preserve"> standardized (like RRMPolicyRatio) or as vendor specific, by inheriting from the </w:t>
      </w:r>
    </w:p>
    <w:p w:rsidR="00E154AB" w:rsidRPr="00F94F50" w:rsidRDefault="00E154AB" w:rsidP="00E154AB">
      <w:pPr>
        <w:pStyle w:val="PL"/>
      </w:pPr>
      <w:r>
        <w:t xml:space="preserve">      </w:t>
      </w:r>
      <w:r w:rsidRPr="002E0165">
        <w:t>abstract RRMPolicy_ IOC. For details see subclause 4.3.36.</w:t>
      </w:r>
      <w:r w:rsidRPr="00F94F50">
        <w:t>";</w:t>
      </w:r>
    </w:p>
    <w:p w:rsidR="00E154AB" w:rsidRPr="00F94F50" w:rsidRDefault="00E154AB" w:rsidP="00E154AB">
      <w:pPr>
        <w:pStyle w:val="PL"/>
      </w:pPr>
      <w:r w:rsidRPr="00F94F50">
        <w:t xml:space="preserve">    key id;</w:t>
      </w:r>
    </w:p>
    <w:p w:rsidR="00E154AB" w:rsidRPr="00F94F50" w:rsidRDefault="00E154AB" w:rsidP="00E154AB">
      <w:pPr>
        <w:pStyle w:val="PL"/>
      </w:pPr>
      <w:r w:rsidRPr="00F94F50">
        <w:t xml:space="preserve">    uses top3gpp:Top_Grp;</w:t>
      </w:r>
    </w:p>
    <w:p w:rsidR="00E154AB" w:rsidRPr="00F94F50" w:rsidRDefault="00E154AB" w:rsidP="00E154AB">
      <w:pPr>
        <w:pStyle w:val="PL"/>
      </w:pPr>
      <w:r w:rsidRPr="00F94F50">
        <w:t xml:space="preserve">    container attributes {</w:t>
      </w:r>
    </w:p>
    <w:p w:rsidR="00E154AB" w:rsidRPr="00F94F50" w:rsidRDefault="00E154AB" w:rsidP="00E154AB">
      <w:pPr>
        <w:pStyle w:val="PL"/>
      </w:pPr>
      <w:r w:rsidRPr="00F94F50">
        <w:t xml:space="preserve">      uses RRMPolicyRatioGrp;</w:t>
      </w:r>
    </w:p>
    <w:p w:rsidR="00E154AB" w:rsidRPr="00F94F50" w:rsidRDefault="00E154AB" w:rsidP="00E154AB">
      <w:pPr>
        <w:pStyle w:val="PL"/>
      </w:pPr>
      <w:r w:rsidRPr="00F94F50">
        <w:t xml:space="preserve">    }</w:t>
      </w:r>
    </w:p>
    <w:p w:rsidR="00E154AB" w:rsidRPr="00F94F50" w:rsidRDefault="00E154AB" w:rsidP="00E154AB">
      <w:pPr>
        <w:pStyle w:val="PL"/>
      </w:pPr>
      <w:r w:rsidRPr="00F94F50">
        <w:t xml:space="preserve">  }</w:t>
      </w:r>
    </w:p>
    <w:p w:rsidR="00E154AB" w:rsidRPr="00F94F50" w:rsidRDefault="00E154AB" w:rsidP="00E154AB">
      <w:pPr>
        <w:pStyle w:val="PL"/>
      </w:pPr>
    </w:p>
    <w:p w:rsidR="00E154AB" w:rsidRPr="00F94F50" w:rsidRDefault="00E154AB" w:rsidP="00E154AB">
      <w:pPr>
        <w:pStyle w:val="PL"/>
      </w:pPr>
      <w:r w:rsidRPr="00F94F50">
        <w:t>}</w:t>
      </w:r>
    </w:p>
    <w:p w:rsidR="00E154AB" w:rsidRPr="00F94F50" w:rsidRDefault="00E154AB" w:rsidP="00E154AB">
      <w:pPr>
        <w:pStyle w:val="PL"/>
      </w:pPr>
    </w:p>
    <w:p w:rsidR="00E154AB" w:rsidRPr="008E6D39" w:rsidRDefault="00E154AB" w:rsidP="00E154AB">
      <w:pPr>
        <w:pStyle w:val="Heading2"/>
      </w:pPr>
      <w:bookmarkStart w:id="22828" w:name="_Toc35878793"/>
      <w:bookmarkStart w:id="22829" w:name="_Toc36220609"/>
      <w:bookmarkStart w:id="22830" w:name="_Toc36474707"/>
      <w:bookmarkStart w:id="22831" w:name="_Toc36542979"/>
      <w:bookmarkStart w:id="22832" w:name="_Toc36543800"/>
      <w:bookmarkStart w:id="22833" w:name="_Toc36568038"/>
      <w:bookmarkStart w:id="22834" w:name="_Toc44341777"/>
      <w:r w:rsidRPr="008E6D39">
        <w:rPr>
          <w:lang w:eastAsia="zh-CN"/>
        </w:rPr>
        <w:t>E.5.</w:t>
      </w:r>
      <w:r>
        <w:rPr>
          <w:lang w:eastAsia="zh-CN"/>
        </w:rPr>
        <w:t>27</w:t>
      </w:r>
      <w:r w:rsidRPr="008E6D39">
        <w:rPr>
          <w:lang w:eastAsia="zh-CN"/>
        </w:rPr>
        <w:tab/>
        <w:t>module _3gpp-nr-nrm-common@2020-02-14.yang</w:t>
      </w:r>
      <w:bookmarkEnd w:id="22828"/>
      <w:bookmarkEnd w:id="22829"/>
      <w:bookmarkEnd w:id="22830"/>
      <w:bookmarkEnd w:id="22831"/>
      <w:bookmarkEnd w:id="22832"/>
      <w:bookmarkEnd w:id="22833"/>
      <w:bookmarkEnd w:id="22834"/>
    </w:p>
    <w:p w:rsidR="00E154AB" w:rsidRPr="00F94F50" w:rsidRDefault="00E154AB" w:rsidP="00E154AB">
      <w:pPr>
        <w:pStyle w:val="PL"/>
      </w:pPr>
      <w:r w:rsidRPr="00F94F50">
        <w:t>module _3gpp-nr-nrm-common {</w:t>
      </w:r>
    </w:p>
    <w:p w:rsidR="00E154AB" w:rsidRPr="00F94F50" w:rsidRDefault="00E154AB" w:rsidP="00E154AB">
      <w:pPr>
        <w:pStyle w:val="PL"/>
      </w:pPr>
      <w:r w:rsidRPr="00F94F50">
        <w:t xml:space="preserve">  yang-version 1.1;</w:t>
      </w:r>
    </w:p>
    <w:p w:rsidR="00E154AB" w:rsidRPr="00F94F50" w:rsidRDefault="00E154AB" w:rsidP="00E154AB">
      <w:pPr>
        <w:pStyle w:val="PL"/>
      </w:pPr>
      <w:r w:rsidRPr="00F94F50">
        <w:t xml:space="preserve">  namespace "urn:3gpp:sa5:3gpp-nr-nrm-common";</w:t>
      </w:r>
    </w:p>
    <w:p w:rsidR="00E154AB" w:rsidRPr="00F94F50" w:rsidRDefault="00E154AB" w:rsidP="00E154AB">
      <w:pPr>
        <w:pStyle w:val="PL"/>
      </w:pPr>
      <w:r w:rsidRPr="00F94F50">
        <w:t xml:space="preserve">  prefix "nrcommon3gpp";</w:t>
      </w:r>
    </w:p>
    <w:p w:rsidR="00E154AB" w:rsidRPr="00F94F50" w:rsidRDefault="00E154AB" w:rsidP="00E154AB">
      <w:pPr>
        <w:pStyle w:val="PL"/>
      </w:pPr>
    </w:p>
    <w:p w:rsidR="00E154AB" w:rsidRPr="00F94F50" w:rsidRDefault="00E154AB" w:rsidP="00E154AB">
      <w:pPr>
        <w:pStyle w:val="PL"/>
      </w:pPr>
      <w:r w:rsidRPr="00F94F50">
        <w:t xml:space="preserve">  import _3gpp-common-yang-types { prefix types3gpp; }</w:t>
      </w:r>
    </w:p>
    <w:p w:rsidR="00E154AB" w:rsidRPr="00F94F50" w:rsidRDefault="00E154AB" w:rsidP="00E154AB">
      <w:pPr>
        <w:pStyle w:val="PL"/>
      </w:pPr>
    </w:p>
    <w:p w:rsidR="00E154AB" w:rsidRPr="00F94F50" w:rsidRDefault="00E154AB" w:rsidP="00E154AB">
      <w:pPr>
        <w:pStyle w:val="PL"/>
      </w:pPr>
      <w:r w:rsidRPr="00F94F50">
        <w:t xml:space="preserve">  organization "3GPP SA5";</w:t>
      </w:r>
    </w:p>
    <w:p w:rsidR="00E154AB" w:rsidRPr="00F94F50" w:rsidRDefault="00E154AB" w:rsidP="00E154AB">
      <w:pPr>
        <w:pStyle w:val="PL"/>
      </w:pPr>
      <w:r w:rsidRPr="00F94F50">
        <w:t xml:space="preserve">  description "Defines the YANG mapping of comon parts for 3GPP TS 28.541.";</w:t>
      </w:r>
    </w:p>
    <w:p w:rsidR="00E154AB" w:rsidRPr="00F94F50" w:rsidRDefault="00E154AB" w:rsidP="00E154AB">
      <w:pPr>
        <w:pStyle w:val="PL"/>
      </w:pPr>
      <w:r w:rsidRPr="00F94F50">
        <w:t xml:space="preserve">  reference "3GPP TS 28.541 5G Network Resource Model (NRM)";</w:t>
      </w:r>
    </w:p>
    <w:p w:rsidR="00E154AB" w:rsidRPr="00F94F50" w:rsidRDefault="00E154AB" w:rsidP="00E154AB">
      <w:pPr>
        <w:pStyle w:val="PL"/>
      </w:pPr>
    </w:p>
    <w:p w:rsidR="00E154AB" w:rsidRPr="00F94F50" w:rsidRDefault="00E154AB" w:rsidP="00E154AB">
      <w:pPr>
        <w:pStyle w:val="PL"/>
      </w:pPr>
      <w:r w:rsidRPr="00F94F50">
        <w:t xml:space="preserve"> revision 2020-02-14 {</w:t>
      </w:r>
    </w:p>
    <w:p w:rsidR="00E154AB" w:rsidRPr="00F94F50" w:rsidRDefault="00E154AB" w:rsidP="00E154AB">
      <w:pPr>
        <w:pStyle w:val="PL"/>
      </w:pPr>
      <w:r w:rsidRPr="00F94F50">
        <w:t xml:space="preserve">    description "Initial revision";</w:t>
      </w:r>
    </w:p>
    <w:p w:rsidR="00E154AB" w:rsidRPr="00F94F50" w:rsidRDefault="00E154AB" w:rsidP="00E154AB">
      <w:pPr>
        <w:pStyle w:val="PL"/>
      </w:pPr>
      <w:r w:rsidRPr="00F94F50">
        <w:t xml:space="preserve">  }</w:t>
      </w:r>
    </w:p>
    <w:p w:rsidR="00E154AB" w:rsidRPr="00F94F50" w:rsidRDefault="00E154AB" w:rsidP="00E154AB">
      <w:pPr>
        <w:pStyle w:val="PL"/>
      </w:pPr>
    </w:p>
    <w:p w:rsidR="00E154AB" w:rsidRPr="00F94F50" w:rsidRDefault="00E154AB" w:rsidP="00E154AB">
      <w:pPr>
        <w:pStyle w:val="PL"/>
      </w:pPr>
    </w:p>
    <w:p w:rsidR="00E154AB" w:rsidRPr="00D64614" w:rsidRDefault="00E154AB" w:rsidP="00E154AB">
      <w:pPr>
        <w:pStyle w:val="PL"/>
        <w:rPr>
          <w:rFonts w:cs="Courier New"/>
          <w:lang w:val="en-US"/>
        </w:rPr>
      </w:pPr>
      <w:r w:rsidRPr="00D64614">
        <w:rPr>
          <w:rFonts w:cs="Courier New"/>
          <w:lang w:val="en-US"/>
        </w:rPr>
        <w:t xml:space="preserve">  grouping PLMNInfo {</w:t>
      </w:r>
    </w:p>
    <w:p w:rsidR="00E154AB" w:rsidRPr="00D64614" w:rsidRDefault="00E154AB" w:rsidP="00E154AB">
      <w:pPr>
        <w:pStyle w:val="PL"/>
        <w:rPr>
          <w:rFonts w:cs="Courier New"/>
          <w:lang w:val="en-US"/>
        </w:rPr>
      </w:pPr>
      <w:r w:rsidRPr="00D64614">
        <w:rPr>
          <w:rFonts w:cs="Courier New"/>
          <w:lang w:val="en-US"/>
        </w:rPr>
        <w:t xml:space="preserve">    description "The PLMNInfo data type define a S-NSSAI member in a specific PLMNId, and it have</w:t>
      </w:r>
    </w:p>
    <w:p w:rsidR="00E154AB" w:rsidRPr="00D64614" w:rsidRDefault="00E154AB" w:rsidP="00E154AB">
      <w:pPr>
        <w:pStyle w:val="PL"/>
        <w:rPr>
          <w:rFonts w:cs="Courier New"/>
          <w:lang w:val="en-US"/>
        </w:rPr>
      </w:pPr>
      <w:r w:rsidRPr="00D64614">
        <w:rPr>
          <w:rFonts w:cs="Courier New"/>
          <w:lang w:val="en-US"/>
        </w:rPr>
        <w:t xml:space="preserve">      two attributes PLMNId and S-NSSAI (PLMNId, S-NSSAI). The PLMNId represents a data type that </w:t>
      </w:r>
    </w:p>
    <w:p w:rsidR="00E154AB" w:rsidRPr="00D64614" w:rsidRDefault="00E154AB" w:rsidP="00E154AB">
      <w:pPr>
        <w:pStyle w:val="PL"/>
        <w:rPr>
          <w:rFonts w:cs="Courier New"/>
          <w:lang w:val="en-US"/>
        </w:rPr>
      </w:pPr>
      <w:r w:rsidRPr="00D64614">
        <w:rPr>
          <w:rFonts w:cs="Courier New"/>
          <w:lang w:val="en-US"/>
        </w:rPr>
        <w:t xml:space="preserve">      is comprised of mcc (mobile country code) and mnc (mobile network code), (See TS 23.003 </w:t>
      </w:r>
    </w:p>
    <w:p w:rsidR="00E154AB" w:rsidRPr="00D64614" w:rsidRDefault="00E154AB" w:rsidP="00E154AB">
      <w:pPr>
        <w:pStyle w:val="PL"/>
        <w:rPr>
          <w:rFonts w:cs="Courier New"/>
          <w:lang w:val="en-US"/>
        </w:rPr>
      </w:pPr>
      <w:r w:rsidRPr="00D64614">
        <w:rPr>
          <w:rFonts w:cs="Courier New"/>
          <w:lang w:val="en-US"/>
        </w:rPr>
        <w:t xml:space="preserve">      subclause 2.2 and 12.1) and S-NSSAI represents an data type, that is comprised of an SST </w:t>
      </w:r>
    </w:p>
    <w:p w:rsidR="00E154AB" w:rsidRPr="00D64614" w:rsidRDefault="00E154AB" w:rsidP="00E154AB">
      <w:pPr>
        <w:pStyle w:val="PL"/>
        <w:rPr>
          <w:rFonts w:cs="Courier New"/>
          <w:lang w:val="en-US"/>
        </w:rPr>
      </w:pPr>
      <w:r w:rsidRPr="00D64614">
        <w:rPr>
          <w:rFonts w:cs="Courier New"/>
          <w:lang w:val="en-US"/>
        </w:rPr>
        <w:t xml:space="preserve">      (Slice/Service type) and an optional SD (Slice Differentiator) field, (See TS 23.003 [13]).";</w:t>
      </w:r>
    </w:p>
    <w:p w:rsidR="00E154AB" w:rsidRPr="00D64614" w:rsidRDefault="00E154AB" w:rsidP="00E154AB">
      <w:pPr>
        <w:pStyle w:val="PL"/>
        <w:rPr>
          <w:rFonts w:cs="Courier New"/>
          <w:lang w:val="en-US"/>
        </w:rPr>
      </w:pPr>
      <w:r w:rsidRPr="00D64614">
        <w:rPr>
          <w:rFonts w:cs="Courier New"/>
          <w:lang w:val="en-US"/>
        </w:rPr>
        <w:t xml:space="preserve">    uses types3gpp:PLMNId;</w:t>
      </w:r>
    </w:p>
    <w:p w:rsidR="00E154AB" w:rsidRPr="00D64614" w:rsidRDefault="00E154AB" w:rsidP="00E154AB">
      <w:pPr>
        <w:pStyle w:val="PL"/>
        <w:rPr>
          <w:rFonts w:cs="Courier New"/>
          <w:lang w:val="en-US"/>
        </w:rPr>
      </w:pPr>
      <w:r w:rsidRPr="00D64614">
        <w:rPr>
          <w:rFonts w:cs="Courier New"/>
          <w:lang w:val="en-US"/>
        </w:rPr>
        <w:t xml:space="preserve">    leaf sNssai {</w:t>
      </w:r>
    </w:p>
    <w:p w:rsidR="00E154AB" w:rsidRPr="00D64614" w:rsidRDefault="00E154AB" w:rsidP="00E154AB">
      <w:pPr>
        <w:pStyle w:val="PL"/>
        <w:rPr>
          <w:rFonts w:cs="Courier New"/>
          <w:lang w:val="en-US"/>
        </w:rPr>
      </w:pPr>
      <w:r w:rsidRPr="00D64614">
        <w:rPr>
          <w:rFonts w:cs="Courier New"/>
          <w:lang w:val="en-US"/>
        </w:rPr>
        <w:t xml:space="preserve">      type types3gpp:SNssai;</w:t>
      </w:r>
    </w:p>
    <w:p w:rsidR="00E154AB" w:rsidRPr="008E6D39" w:rsidRDefault="00E154AB" w:rsidP="00E154AB">
      <w:pPr>
        <w:pStyle w:val="PL"/>
        <w:rPr>
          <w:rFonts w:cs="Courier New"/>
        </w:rPr>
      </w:pPr>
      <w:r w:rsidRPr="00D64614">
        <w:rPr>
          <w:rFonts w:cs="Courier New"/>
          <w:lang w:val="en-US"/>
        </w:rPr>
        <w:t xml:space="preserve">    </w:t>
      </w:r>
      <w:r w:rsidRPr="008E6D39">
        <w:rPr>
          <w:rFonts w:cs="Courier New"/>
        </w:rPr>
        <w:t>}</w:t>
      </w:r>
    </w:p>
    <w:p w:rsidR="00E154AB" w:rsidRPr="008E6D39" w:rsidRDefault="00E154AB" w:rsidP="00E154AB">
      <w:pPr>
        <w:pStyle w:val="PL"/>
        <w:rPr>
          <w:rFonts w:cs="Courier New"/>
        </w:rPr>
      </w:pPr>
      <w:r w:rsidRPr="008E6D39">
        <w:rPr>
          <w:rFonts w:cs="Courier New"/>
        </w:rPr>
        <w:t xml:space="preserve">  }</w:t>
      </w:r>
    </w:p>
    <w:p w:rsidR="00E154AB" w:rsidRPr="00F94F50" w:rsidRDefault="00E154AB" w:rsidP="00E154AB">
      <w:pPr>
        <w:pStyle w:val="PL"/>
      </w:pPr>
    </w:p>
    <w:p w:rsidR="00E154AB" w:rsidRDefault="00E154AB" w:rsidP="00E154AB">
      <w:pPr>
        <w:pStyle w:val="PL"/>
      </w:pPr>
      <w:r w:rsidRPr="00F94F50">
        <w:t>}</w:t>
      </w:r>
    </w:p>
    <w:p w:rsidR="00620BAD" w:rsidRDefault="00620BAD" w:rsidP="00E154AB">
      <w:pPr>
        <w:rPr>
          <w:ins w:id="22835" w:author="28.541_CR0289_(Rel-16)_SON_5G, EE_5G" w:date="2020-06-29T11:58:00Z"/>
        </w:rPr>
      </w:pPr>
    </w:p>
    <w:p w:rsidR="00262CCB" w:rsidRDefault="00262CCB" w:rsidP="00262CCB">
      <w:pPr>
        <w:pStyle w:val="Heading2"/>
        <w:rPr>
          <w:ins w:id="22836" w:author="28.541_CR0289_(Rel-16)_SON_5G, EE_5G" w:date="2020-06-29T11:58:00Z"/>
          <w:lang w:eastAsia="zh-CN"/>
        </w:rPr>
      </w:pPr>
      <w:bookmarkStart w:id="22837" w:name="_Toc44341778"/>
      <w:ins w:id="22838" w:author="28.541_CR0289_(Rel-16)_SON_5G, EE_5G" w:date="2020-06-29T11:58:00Z">
        <w:r w:rsidRPr="008E6D39">
          <w:rPr>
            <w:lang w:eastAsia="zh-CN"/>
          </w:rPr>
          <w:t>E.5.</w:t>
        </w:r>
        <w:r>
          <w:rPr>
            <w:lang w:eastAsia="zh-CN"/>
          </w:rPr>
          <w:t>2</w:t>
        </w:r>
      </w:ins>
      <w:ins w:id="22839" w:author="28.541_CR0289_(Rel-16)_SON_5G, EE_5G" w:date="2020-06-29T11:59:00Z">
        <w:r>
          <w:rPr>
            <w:lang w:eastAsia="zh-CN"/>
          </w:rPr>
          <w:t>8</w:t>
        </w:r>
      </w:ins>
      <w:ins w:id="22840" w:author="28.541_CR0289_(Rel-16)_SON_5G, EE_5G" w:date="2020-06-29T11:58:00Z">
        <w:r w:rsidRPr="008E6D39">
          <w:rPr>
            <w:lang w:eastAsia="zh-CN"/>
          </w:rPr>
          <w:tab/>
          <w:t xml:space="preserve">module </w:t>
        </w:r>
        <w:r>
          <w:rPr>
            <w:lang w:eastAsia="zh-CN"/>
          </w:rPr>
          <w:fldChar w:fldCharType="begin"/>
        </w:r>
        <w:r>
          <w:rPr>
            <w:lang w:eastAsia="zh-CN"/>
          </w:rPr>
          <w:instrText xml:space="preserve"> HYPERLINK "mailto:</w:instrText>
        </w:r>
        <w:r w:rsidRPr="00010743">
          <w:rPr>
            <w:lang w:eastAsia="zh-CN"/>
          </w:rPr>
          <w:instrText>_3gpp-nr-nrm-rimrs</w:instrText>
        </w:r>
        <w:r>
          <w:rPr>
            <w:lang w:eastAsia="zh-CN"/>
          </w:rPr>
          <w:instrText>set</w:instrText>
        </w:r>
        <w:r w:rsidRPr="00010743">
          <w:rPr>
            <w:lang w:eastAsia="zh-CN"/>
          </w:rPr>
          <w:instrText>.yang</w:instrText>
        </w:r>
        <w:r w:rsidRPr="008E6D39">
          <w:rPr>
            <w:lang w:eastAsia="zh-CN"/>
          </w:rPr>
          <w:instrText>@2020-0</w:instrText>
        </w:r>
        <w:r>
          <w:rPr>
            <w:lang w:eastAsia="zh-CN"/>
          </w:rPr>
          <w:instrText>4</w:instrText>
        </w:r>
        <w:r w:rsidRPr="008E6D39">
          <w:rPr>
            <w:lang w:eastAsia="zh-CN"/>
          </w:rPr>
          <w:instrText>-</w:instrText>
        </w:r>
        <w:r>
          <w:rPr>
            <w:lang w:eastAsia="zh-CN"/>
          </w:rPr>
          <w:instrText>28</w:instrText>
        </w:r>
        <w:r w:rsidRPr="008E6D39">
          <w:rPr>
            <w:lang w:eastAsia="zh-CN"/>
          </w:rPr>
          <w:instrText>.yang</w:instrText>
        </w:r>
        <w:r>
          <w:rPr>
            <w:lang w:eastAsia="zh-CN"/>
          </w:rPr>
          <w:instrText xml:space="preserve">" </w:instrText>
        </w:r>
        <w:r>
          <w:rPr>
            <w:lang w:eastAsia="zh-CN"/>
          </w:rPr>
          <w:fldChar w:fldCharType="separate"/>
        </w:r>
        <w:r w:rsidRPr="00363CE6">
          <w:rPr>
            <w:rStyle w:val="Hyperlink"/>
            <w:lang w:eastAsia="zh-CN"/>
          </w:rPr>
          <w:t>_3gpp-nr-nrm-</w:t>
        </w:r>
        <w:r>
          <w:rPr>
            <w:rStyle w:val="Hyperlink"/>
            <w:lang w:eastAsia="zh-CN"/>
          </w:rPr>
          <w:t>danrmanagementfunction</w:t>
        </w:r>
        <w:r w:rsidRPr="00363CE6">
          <w:rPr>
            <w:rStyle w:val="Hyperlink"/>
            <w:lang w:eastAsia="zh-CN"/>
          </w:rPr>
          <w:t>.yang</w:t>
        </w:r>
        <w:bookmarkEnd w:id="22837"/>
        <w:r>
          <w:rPr>
            <w:lang w:eastAsia="zh-CN"/>
          </w:rPr>
          <w:fldChar w:fldCharType="end"/>
        </w:r>
      </w:ins>
    </w:p>
    <w:p w:rsidR="00262CCB" w:rsidRPr="00981673" w:rsidRDefault="00262CCB" w:rsidP="00262CCB">
      <w:pPr>
        <w:pStyle w:val="PL"/>
        <w:rPr>
          <w:ins w:id="22841" w:author="28.541_CR0289_(Rel-16)_SON_5G, EE_5G" w:date="2020-06-29T11:58:00Z"/>
          <w:rFonts w:cs="Courier New"/>
          <w:szCs w:val="16"/>
          <w:lang w:eastAsia="zh-CN"/>
        </w:rPr>
      </w:pPr>
      <w:ins w:id="22842" w:author="28.541_CR0289_(Rel-16)_SON_5G, EE_5G" w:date="2020-06-29T11:58:00Z">
        <w:r w:rsidRPr="00981673">
          <w:rPr>
            <w:rFonts w:cs="Courier New"/>
            <w:szCs w:val="16"/>
            <w:lang w:eastAsia="zh-CN"/>
          </w:rPr>
          <w:t>module _3gpp-nr-nrm-danrmanagementfunction {</w:t>
        </w:r>
      </w:ins>
    </w:p>
    <w:p w:rsidR="00262CCB" w:rsidRPr="00981673" w:rsidRDefault="00262CCB" w:rsidP="00262CCB">
      <w:pPr>
        <w:pStyle w:val="PL"/>
        <w:rPr>
          <w:ins w:id="22843" w:author="28.541_CR0289_(Rel-16)_SON_5G, EE_5G" w:date="2020-06-29T11:58:00Z"/>
          <w:rFonts w:cs="Courier New"/>
          <w:szCs w:val="16"/>
          <w:lang w:eastAsia="zh-CN"/>
        </w:rPr>
      </w:pPr>
      <w:ins w:id="22844" w:author="28.541_CR0289_(Rel-16)_SON_5G, EE_5G" w:date="2020-06-29T11:58:00Z">
        <w:r w:rsidRPr="00981673">
          <w:rPr>
            <w:rFonts w:cs="Courier New"/>
            <w:szCs w:val="16"/>
            <w:lang w:eastAsia="zh-CN"/>
          </w:rPr>
          <w:t xml:space="preserve">  yang-version 1.1;</w:t>
        </w:r>
      </w:ins>
    </w:p>
    <w:p w:rsidR="00262CCB" w:rsidRPr="00981673" w:rsidRDefault="00262CCB" w:rsidP="00262CCB">
      <w:pPr>
        <w:pStyle w:val="PL"/>
        <w:rPr>
          <w:ins w:id="22845" w:author="28.541_CR0289_(Rel-16)_SON_5G, EE_5G" w:date="2020-06-29T11:58:00Z"/>
          <w:rFonts w:cs="Courier New"/>
          <w:szCs w:val="16"/>
          <w:lang w:eastAsia="zh-CN"/>
        </w:rPr>
      </w:pPr>
      <w:ins w:id="22846" w:author="28.541_CR0289_(Rel-16)_SON_5G, EE_5G" w:date="2020-06-29T11:58:00Z">
        <w:r w:rsidRPr="00981673">
          <w:rPr>
            <w:rFonts w:cs="Courier New"/>
            <w:szCs w:val="16"/>
            <w:lang w:eastAsia="zh-CN"/>
          </w:rPr>
          <w:t xml:space="preserve">  namespace "urn:3gpp:sa5:_3gpp-nr-nrm-danrmanagementfunction";</w:t>
        </w:r>
      </w:ins>
    </w:p>
    <w:p w:rsidR="00262CCB" w:rsidRPr="00981673" w:rsidRDefault="00262CCB" w:rsidP="00262CCB">
      <w:pPr>
        <w:pStyle w:val="PL"/>
        <w:rPr>
          <w:ins w:id="22847" w:author="28.541_CR0289_(Rel-16)_SON_5G, EE_5G" w:date="2020-06-29T11:58:00Z"/>
          <w:rFonts w:cs="Courier New"/>
          <w:szCs w:val="16"/>
          <w:lang w:eastAsia="zh-CN"/>
        </w:rPr>
      </w:pPr>
      <w:ins w:id="22848" w:author="28.541_CR0289_(Rel-16)_SON_5G, EE_5G" w:date="2020-06-29T11:58:00Z">
        <w:r w:rsidRPr="00981673">
          <w:rPr>
            <w:rFonts w:cs="Courier New"/>
            <w:szCs w:val="16"/>
            <w:lang w:eastAsia="zh-CN"/>
          </w:rPr>
          <w:t xml:space="preserve">  prefix "danrmanagementfunction3gpp";</w:t>
        </w:r>
      </w:ins>
    </w:p>
    <w:p w:rsidR="00262CCB" w:rsidRPr="00981673" w:rsidRDefault="00262CCB" w:rsidP="00262CCB">
      <w:pPr>
        <w:pStyle w:val="PL"/>
        <w:rPr>
          <w:ins w:id="22849" w:author="28.541_CR0289_(Rel-16)_SON_5G, EE_5G" w:date="2020-06-29T11:58:00Z"/>
          <w:rFonts w:cs="Courier New"/>
          <w:szCs w:val="16"/>
          <w:lang w:eastAsia="zh-CN"/>
        </w:rPr>
      </w:pPr>
    </w:p>
    <w:p w:rsidR="00262CCB" w:rsidRPr="00981673" w:rsidRDefault="00262CCB" w:rsidP="00262CCB">
      <w:pPr>
        <w:pStyle w:val="PL"/>
        <w:rPr>
          <w:ins w:id="22850" w:author="28.541_CR0289_(Rel-16)_SON_5G, EE_5G" w:date="2020-06-29T11:58:00Z"/>
          <w:rFonts w:cs="Courier New"/>
          <w:szCs w:val="16"/>
          <w:lang w:eastAsia="zh-CN"/>
        </w:rPr>
      </w:pPr>
    </w:p>
    <w:p w:rsidR="00262CCB" w:rsidRPr="00981673" w:rsidRDefault="00262CCB" w:rsidP="00262CCB">
      <w:pPr>
        <w:pStyle w:val="PL"/>
        <w:rPr>
          <w:ins w:id="22851" w:author="28.541_CR0289_(Rel-16)_SON_5G, EE_5G" w:date="2020-06-29T11:58:00Z"/>
          <w:rFonts w:cs="Courier New"/>
          <w:szCs w:val="16"/>
          <w:lang w:eastAsia="zh-CN"/>
        </w:rPr>
      </w:pPr>
      <w:ins w:id="22852" w:author="28.541_CR0289_(Rel-16)_SON_5G, EE_5G" w:date="2020-06-29T11:58:00Z">
        <w:r w:rsidRPr="00981673">
          <w:rPr>
            <w:rFonts w:cs="Courier New"/>
            <w:szCs w:val="16"/>
            <w:lang w:eastAsia="zh-CN"/>
          </w:rPr>
          <w:t xml:space="preserve">  import _3gpp-common-top { prefix top3gpp; }</w:t>
        </w:r>
      </w:ins>
    </w:p>
    <w:p w:rsidR="00262CCB" w:rsidRPr="00981673" w:rsidRDefault="00262CCB" w:rsidP="00262CCB">
      <w:pPr>
        <w:pStyle w:val="PL"/>
        <w:rPr>
          <w:ins w:id="22853" w:author="28.541_CR0289_(Rel-16)_SON_5G, EE_5G" w:date="2020-06-29T11:58:00Z"/>
          <w:rFonts w:cs="Courier New"/>
          <w:szCs w:val="16"/>
          <w:lang w:eastAsia="zh-CN"/>
        </w:rPr>
      </w:pPr>
      <w:ins w:id="22854" w:author="28.541_CR0289_(Rel-16)_SON_5G, EE_5G" w:date="2020-06-29T11:58:00Z">
        <w:r w:rsidRPr="00981673">
          <w:rPr>
            <w:rFonts w:cs="Courier New"/>
            <w:szCs w:val="16"/>
            <w:lang w:eastAsia="zh-CN"/>
          </w:rPr>
          <w:t xml:space="preserve">  import _3gpp-nr-nrm-gnbcucpfunction { prefix gnbcucp3gpp; }</w:t>
        </w:r>
      </w:ins>
    </w:p>
    <w:p w:rsidR="00262CCB" w:rsidRPr="00981673" w:rsidRDefault="00262CCB" w:rsidP="00262CCB">
      <w:pPr>
        <w:pStyle w:val="PL"/>
        <w:rPr>
          <w:ins w:id="22855" w:author="28.541_CR0289_(Rel-16)_SON_5G, EE_5G" w:date="2020-06-29T11:58:00Z"/>
          <w:rFonts w:cs="Courier New"/>
          <w:szCs w:val="16"/>
          <w:lang w:eastAsia="zh-CN"/>
        </w:rPr>
      </w:pPr>
      <w:ins w:id="22856" w:author="28.541_CR0289_(Rel-16)_SON_5G, EE_5G" w:date="2020-06-29T11:58:00Z">
        <w:r w:rsidRPr="00981673">
          <w:rPr>
            <w:rFonts w:cs="Courier New"/>
            <w:szCs w:val="16"/>
            <w:lang w:eastAsia="zh-CN"/>
          </w:rPr>
          <w:t xml:space="preserve">  import _3gpp-common-managed-element { prefix me3gpp; }</w:t>
        </w:r>
      </w:ins>
    </w:p>
    <w:p w:rsidR="00262CCB" w:rsidRPr="00981673" w:rsidRDefault="00262CCB" w:rsidP="00262CCB">
      <w:pPr>
        <w:pStyle w:val="PL"/>
        <w:rPr>
          <w:ins w:id="22857" w:author="28.541_CR0289_(Rel-16)_SON_5G, EE_5G" w:date="2020-06-29T11:58:00Z"/>
          <w:rFonts w:cs="Courier New"/>
          <w:szCs w:val="16"/>
          <w:lang w:eastAsia="zh-CN"/>
        </w:rPr>
      </w:pPr>
    </w:p>
    <w:p w:rsidR="00262CCB" w:rsidRPr="00981673" w:rsidRDefault="00262CCB" w:rsidP="00262CCB">
      <w:pPr>
        <w:pStyle w:val="PL"/>
        <w:rPr>
          <w:ins w:id="22858" w:author="28.541_CR0289_(Rel-16)_SON_5G, EE_5G" w:date="2020-06-29T11:58:00Z"/>
          <w:rFonts w:cs="Courier New"/>
          <w:szCs w:val="16"/>
          <w:lang w:eastAsia="zh-CN"/>
        </w:rPr>
      </w:pPr>
      <w:ins w:id="22859" w:author="28.541_CR0289_(Rel-16)_SON_5G, EE_5G" w:date="2020-06-29T11:58:00Z">
        <w:r w:rsidRPr="00981673">
          <w:rPr>
            <w:rFonts w:cs="Courier New"/>
            <w:szCs w:val="16"/>
            <w:lang w:eastAsia="zh-CN"/>
          </w:rPr>
          <w:t xml:space="preserve"> </w:t>
        </w:r>
      </w:ins>
    </w:p>
    <w:p w:rsidR="00262CCB" w:rsidRPr="00981673" w:rsidRDefault="00262CCB" w:rsidP="00262CCB">
      <w:pPr>
        <w:pStyle w:val="PL"/>
        <w:rPr>
          <w:ins w:id="22860" w:author="28.541_CR0289_(Rel-16)_SON_5G, EE_5G" w:date="2020-06-29T11:58:00Z"/>
          <w:rFonts w:cs="Courier New"/>
          <w:szCs w:val="16"/>
          <w:lang w:eastAsia="zh-CN"/>
        </w:rPr>
      </w:pPr>
    </w:p>
    <w:p w:rsidR="00262CCB" w:rsidRPr="00981673" w:rsidRDefault="00262CCB" w:rsidP="00262CCB">
      <w:pPr>
        <w:pStyle w:val="PL"/>
        <w:rPr>
          <w:ins w:id="22861" w:author="28.541_CR0289_(Rel-16)_SON_5G, EE_5G" w:date="2020-06-29T11:58:00Z"/>
          <w:rFonts w:cs="Courier New"/>
          <w:szCs w:val="16"/>
          <w:lang w:eastAsia="zh-CN"/>
        </w:rPr>
      </w:pPr>
      <w:ins w:id="22862" w:author="28.541_CR0289_(Rel-16)_SON_5G, EE_5G" w:date="2020-06-29T11:58:00Z">
        <w:r w:rsidRPr="00981673">
          <w:rPr>
            <w:rFonts w:cs="Courier New"/>
            <w:szCs w:val="16"/>
            <w:lang w:eastAsia="zh-CN"/>
          </w:rPr>
          <w:t xml:space="preserve">  organization "3GPP SA5";</w:t>
        </w:r>
      </w:ins>
    </w:p>
    <w:p w:rsidR="00262CCB" w:rsidRPr="00981673" w:rsidRDefault="00262CCB" w:rsidP="00262CCB">
      <w:pPr>
        <w:pStyle w:val="PL"/>
        <w:rPr>
          <w:ins w:id="22863" w:author="28.541_CR0289_(Rel-16)_SON_5G, EE_5G" w:date="2020-06-29T11:58:00Z"/>
          <w:rFonts w:cs="Courier New"/>
          <w:szCs w:val="16"/>
          <w:lang w:eastAsia="zh-CN"/>
        </w:rPr>
      </w:pPr>
      <w:ins w:id="22864" w:author="28.541_CR0289_(Rel-16)_SON_5G, EE_5G" w:date="2020-06-29T11:58:00Z">
        <w:r w:rsidRPr="00981673">
          <w:rPr>
            <w:rFonts w:cs="Courier New"/>
            <w:szCs w:val="16"/>
            <w:lang w:eastAsia="zh-CN"/>
          </w:rPr>
          <w:t xml:space="preserve">  contact "https://www.3gpp.org/DynaReport/TSG-WG--S5--officials.htm?Itemid=464";</w:t>
        </w:r>
      </w:ins>
    </w:p>
    <w:p w:rsidR="00262CCB" w:rsidRPr="00981673" w:rsidRDefault="00262CCB" w:rsidP="00262CCB">
      <w:pPr>
        <w:pStyle w:val="PL"/>
        <w:rPr>
          <w:ins w:id="22865" w:author="28.541_CR0289_(Rel-16)_SON_5G, EE_5G" w:date="2020-06-29T11:58:00Z"/>
          <w:rFonts w:cs="Courier New"/>
          <w:szCs w:val="16"/>
          <w:lang w:eastAsia="zh-CN"/>
        </w:rPr>
      </w:pPr>
      <w:ins w:id="22866" w:author="28.541_CR0289_(Rel-16)_SON_5G, EE_5G" w:date="2020-06-29T11:58:00Z">
        <w:r w:rsidRPr="00981673">
          <w:rPr>
            <w:rFonts w:cs="Courier New"/>
            <w:szCs w:val="16"/>
            <w:lang w:eastAsia="zh-CN"/>
          </w:rPr>
          <w:t xml:space="preserve">  description "Defines the YANG mapping of the DANRManagementFunction Information Object Class</w:t>
        </w:r>
      </w:ins>
    </w:p>
    <w:p w:rsidR="00262CCB" w:rsidRPr="00981673" w:rsidRDefault="00262CCB" w:rsidP="00262CCB">
      <w:pPr>
        <w:pStyle w:val="PL"/>
        <w:rPr>
          <w:ins w:id="22867" w:author="28.541_CR0289_(Rel-16)_SON_5G, EE_5G" w:date="2020-06-29T11:58:00Z"/>
          <w:rFonts w:cs="Courier New"/>
          <w:szCs w:val="16"/>
          <w:lang w:eastAsia="zh-CN"/>
        </w:rPr>
      </w:pPr>
      <w:ins w:id="22868" w:author="28.541_CR0289_(Rel-16)_SON_5G, EE_5G" w:date="2020-06-29T11:58:00Z">
        <w:r w:rsidRPr="00981673">
          <w:rPr>
            <w:rFonts w:cs="Courier New"/>
            <w:szCs w:val="16"/>
            <w:lang w:eastAsia="zh-CN"/>
          </w:rPr>
          <w:t xml:space="preserve">    (IOC) that is part of the NR Network Resource Model (NRM).";</w:t>
        </w:r>
      </w:ins>
    </w:p>
    <w:p w:rsidR="00262CCB" w:rsidRPr="00981673" w:rsidRDefault="00262CCB" w:rsidP="00262CCB">
      <w:pPr>
        <w:pStyle w:val="PL"/>
        <w:rPr>
          <w:ins w:id="22869" w:author="28.541_CR0289_(Rel-16)_SON_5G, EE_5G" w:date="2020-06-29T11:58:00Z"/>
          <w:rFonts w:cs="Courier New"/>
          <w:szCs w:val="16"/>
          <w:lang w:eastAsia="zh-CN"/>
        </w:rPr>
      </w:pPr>
      <w:ins w:id="22870" w:author="28.541_CR0289_(Rel-16)_SON_5G, EE_5G" w:date="2020-06-29T11:58:00Z">
        <w:r w:rsidRPr="00981673">
          <w:rPr>
            <w:rFonts w:cs="Courier New"/>
            <w:szCs w:val="16"/>
            <w:lang w:eastAsia="zh-CN"/>
          </w:rPr>
          <w:t xml:space="preserve">  reference "3GPP TS 28.541 5G Network Resource Model (NRM)";</w:t>
        </w:r>
      </w:ins>
    </w:p>
    <w:p w:rsidR="00262CCB" w:rsidRPr="00981673" w:rsidRDefault="00262CCB" w:rsidP="00262CCB">
      <w:pPr>
        <w:pStyle w:val="PL"/>
        <w:rPr>
          <w:ins w:id="22871" w:author="28.541_CR0289_(Rel-16)_SON_5G, EE_5G" w:date="2020-06-29T11:58:00Z"/>
          <w:rFonts w:cs="Courier New"/>
          <w:szCs w:val="16"/>
          <w:lang w:eastAsia="zh-CN"/>
        </w:rPr>
      </w:pPr>
    </w:p>
    <w:p w:rsidR="00262CCB" w:rsidRPr="00981673" w:rsidRDefault="00262CCB" w:rsidP="00262CCB">
      <w:pPr>
        <w:pStyle w:val="PL"/>
        <w:rPr>
          <w:ins w:id="22872" w:author="28.541_CR0289_(Rel-16)_SON_5G, EE_5G" w:date="2020-06-29T11:58:00Z"/>
          <w:rFonts w:cs="Courier New"/>
          <w:szCs w:val="16"/>
          <w:lang w:eastAsia="zh-CN"/>
        </w:rPr>
      </w:pPr>
      <w:ins w:id="22873" w:author="28.541_CR0289_(Rel-16)_SON_5G, EE_5G" w:date="2020-06-29T11:58:00Z">
        <w:r w:rsidRPr="00981673">
          <w:rPr>
            <w:rFonts w:cs="Courier New"/>
            <w:szCs w:val="16"/>
            <w:lang w:eastAsia="zh-CN"/>
          </w:rPr>
          <w:t xml:space="preserve">  revision 2020-05-08 { reference </w:t>
        </w:r>
        <w:r w:rsidRPr="00617C50">
          <w:rPr>
            <w:rFonts w:cs="Courier New"/>
            <w:szCs w:val="16"/>
            <w:lang w:eastAsia="zh-CN"/>
          </w:rPr>
          <w:t>S5-</w:t>
        </w:r>
        <w:r w:rsidRPr="00981673">
          <w:rPr>
            <w:rFonts w:cs="Courier New"/>
            <w:szCs w:val="16"/>
            <w:lang w:eastAsia="zh-CN"/>
          </w:rPr>
          <w:t>203316; }</w:t>
        </w:r>
      </w:ins>
    </w:p>
    <w:p w:rsidR="00262CCB" w:rsidRPr="00981673" w:rsidRDefault="00262CCB" w:rsidP="00262CCB">
      <w:pPr>
        <w:pStyle w:val="PL"/>
        <w:rPr>
          <w:ins w:id="22874" w:author="28.541_CR0289_(Rel-16)_SON_5G, EE_5G" w:date="2020-06-29T11:58:00Z"/>
          <w:rFonts w:cs="Courier New"/>
          <w:szCs w:val="16"/>
          <w:lang w:eastAsia="zh-CN"/>
        </w:rPr>
      </w:pPr>
    </w:p>
    <w:p w:rsidR="00262CCB" w:rsidRPr="00981673" w:rsidRDefault="00262CCB" w:rsidP="00262CCB">
      <w:pPr>
        <w:pStyle w:val="PL"/>
        <w:rPr>
          <w:ins w:id="22875" w:author="28.541_CR0289_(Rel-16)_SON_5G, EE_5G" w:date="2020-06-29T11:58:00Z"/>
          <w:rFonts w:cs="Courier New"/>
          <w:szCs w:val="16"/>
          <w:lang w:eastAsia="zh-CN"/>
        </w:rPr>
      </w:pPr>
    </w:p>
    <w:p w:rsidR="00262CCB" w:rsidRPr="00981673" w:rsidRDefault="00262CCB" w:rsidP="00262CCB">
      <w:pPr>
        <w:pStyle w:val="PL"/>
        <w:rPr>
          <w:ins w:id="22876" w:author="28.541_CR0289_(Rel-16)_SON_5G, EE_5G" w:date="2020-06-29T11:58:00Z"/>
          <w:rFonts w:cs="Courier New"/>
          <w:szCs w:val="16"/>
          <w:lang w:eastAsia="zh-CN"/>
        </w:rPr>
      </w:pPr>
      <w:ins w:id="22877" w:author="28.541_CR0289_(Rel-16)_SON_5G, EE_5G" w:date="2020-06-29T11:58:00Z">
        <w:r w:rsidRPr="00981673">
          <w:rPr>
            <w:rFonts w:cs="Courier New"/>
            <w:szCs w:val="16"/>
            <w:lang w:eastAsia="zh-CN"/>
          </w:rPr>
          <w:t xml:space="preserve">  grouping DANRManagementFunctionGrp {</w:t>
        </w:r>
      </w:ins>
    </w:p>
    <w:p w:rsidR="00262CCB" w:rsidRPr="00981673" w:rsidRDefault="00262CCB" w:rsidP="00262CCB">
      <w:pPr>
        <w:pStyle w:val="PL"/>
        <w:rPr>
          <w:ins w:id="22878" w:author="28.541_CR0289_(Rel-16)_SON_5G, EE_5G" w:date="2020-06-29T11:58:00Z"/>
          <w:rFonts w:cs="Courier New"/>
          <w:szCs w:val="16"/>
          <w:lang w:eastAsia="zh-CN"/>
        </w:rPr>
      </w:pPr>
      <w:ins w:id="22879" w:author="28.541_CR0289_(Rel-16)_SON_5G, EE_5G" w:date="2020-06-29T11:58:00Z">
        <w:r w:rsidRPr="00981673">
          <w:rPr>
            <w:rFonts w:cs="Courier New"/>
            <w:szCs w:val="16"/>
            <w:lang w:eastAsia="zh-CN"/>
          </w:rPr>
          <w:t xml:space="preserve">    description "Represents the DANRManagementFunction IOC.";</w:t>
        </w:r>
      </w:ins>
    </w:p>
    <w:p w:rsidR="00262CCB" w:rsidRPr="00981673" w:rsidRDefault="00262CCB" w:rsidP="00262CCB">
      <w:pPr>
        <w:pStyle w:val="PL"/>
        <w:rPr>
          <w:ins w:id="22880" w:author="28.541_CR0289_(Rel-16)_SON_5G, EE_5G" w:date="2020-06-29T11:58:00Z"/>
          <w:rFonts w:cs="Courier New"/>
          <w:szCs w:val="16"/>
          <w:lang w:eastAsia="zh-CN"/>
        </w:rPr>
      </w:pPr>
      <w:ins w:id="22881" w:author="28.541_CR0289_(Rel-16)_SON_5G, EE_5G" w:date="2020-06-29T11:58:00Z">
        <w:r w:rsidRPr="00981673">
          <w:rPr>
            <w:rFonts w:cs="Courier New"/>
            <w:szCs w:val="16"/>
            <w:lang w:eastAsia="zh-CN"/>
          </w:rPr>
          <w:t xml:space="preserve">    reference "3GPP TS 28.541";</w:t>
        </w:r>
      </w:ins>
    </w:p>
    <w:p w:rsidR="00262CCB" w:rsidRPr="00981673" w:rsidRDefault="00262CCB" w:rsidP="00262CCB">
      <w:pPr>
        <w:pStyle w:val="PL"/>
        <w:rPr>
          <w:ins w:id="22882" w:author="28.541_CR0289_(Rel-16)_SON_5G, EE_5G" w:date="2020-06-29T11:58:00Z"/>
          <w:rFonts w:cs="Courier New"/>
          <w:szCs w:val="16"/>
          <w:lang w:eastAsia="zh-CN"/>
        </w:rPr>
      </w:pPr>
      <w:ins w:id="22883" w:author="28.541_CR0289_(Rel-16)_SON_5G, EE_5G" w:date="2020-06-29T11:58:00Z">
        <w:r w:rsidRPr="00981673">
          <w:rPr>
            <w:rFonts w:cs="Courier New"/>
            <w:szCs w:val="16"/>
            <w:lang w:eastAsia="zh-CN"/>
          </w:rPr>
          <w:t xml:space="preserve">    uses top3gpp:Top_Grp;</w:t>
        </w:r>
      </w:ins>
    </w:p>
    <w:p w:rsidR="00262CCB" w:rsidRPr="00981673" w:rsidRDefault="00262CCB" w:rsidP="00262CCB">
      <w:pPr>
        <w:pStyle w:val="PL"/>
        <w:rPr>
          <w:ins w:id="22884" w:author="28.541_CR0289_(Rel-16)_SON_5G, EE_5G" w:date="2020-06-29T11:58:00Z"/>
          <w:rFonts w:cs="Courier New"/>
          <w:szCs w:val="16"/>
          <w:lang w:eastAsia="zh-CN"/>
        </w:rPr>
      </w:pPr>
    </w:p>
    <w:p w:rsidR="00262CCB" w:rsidRPr="00981673" w:rsidRDefault="00262CCB" w:rsidP="00262CCB">
      <w:pPr>
        <w:pStyle w:val="PL"/>
        <w:rPr>
          <w:ins w:id="22885" w:author="28.541_CR0289_(Rel-16)_SON_5G, EE_5G" w:date="2020-06-29T11:58:00Z"/>
          <w:rFonts w:cs="Courier New"/>
          <w:szCs w:val="16"/>
          <w:lang w:eastAsia="zh-CN"/>
        </w:rPr>
      </w:pPr>
      <w:ins w:id="22886" w:author="28.541_CR0289_(Rel-16)_SON_5G, EE_5G" w:date="2020-06-29T11:58:00Z">
        <w:r w:rsidRPr="00981673">
          <w:rPr>
            <w:rFonts w:cs="Courier New"/>
            <w:szCs w:val="16"/>
            <w:lang w:eastAsia="zh-CN"/>
          </w:rPr>
          <w:t xml:space="preserve">    leaf intrasystemANRManagementSwitch {</w:t>
        </w:r>
      </w:ins>
    </w:p>
    <w:p w:rsidR="00262CCB" w:rsidRPr="00981673" w:rsidRDefault="00262CCB" w:rsidP="00262CCB">
      <w:pPr>
        <w:pStyle w:val="PL"/>
        <w:rPr>
          <w:ins w:id="22887" w:author="28.541_CR0289_(Rel-16)_SON_5G, EE_5G" w:date="2020-06-29T11:58:00Z"/>
          <w:rFonts w:cs="Courier New"/>
          <w:szCs w:val="16"/>
          <w:lang w:eastAsia="zh-CN"/>
        </w:rPr>
      </w:pPr>
      <w:ins w:id="22888" w:author="28.541_CR0289_(Rel-16)_SON_5G, EE_5G" w:date="2020-06-29T11:58:00Z">
        <w:r w:rsidRPr="00981673">
          <w:rPr>
            <w:rFonts w:cs="Courier New"/>
            <w:szCs w:val="16"/>
            <w:lang w:eastAsia="zh-CN"/>
          </w:rPr>
          <w:t xml:space="preserve">        description "This attribute determines whether the intra-system ANR function is activated or deactivated.";</w:t>
        </w:r>
      </w:ins>
    </w:p>
    <w:p w:rsidR="00262CCB" w:rsidRPr="00981673" w:rsidRDefault="00262CCB" w:rsidP="00262CCB">
      <w:pPr>
        <w:pStyle w:val="PL"/>
        <w:rPr>
          <w:ins w:id="22889" w:author="28.541_CR0289_(Rel-16)_SON_5G, EE_5G" w:date="2020-06-29T11:58:00Z"/>
          <w:rFonts w:cs="Courier New"/>
          <w:szCs w:val="16"/>
          <w:lang w:eastAsia="zh-CN"/>
        </w:rPr>
      </w:pPr>
      <w:ins w:id="22890" w:author="28.541_CR0289_(Rel-16)_SON_5G, EE_5G" w:date="2020-06-29T11:58:00Z">
        <w:r w:rsidRPr="00981673">
          <w:rPr>
            <w:rFonts w:cs="Courier New"/>
            <w:szCs w:val="16"/>
            <w:lang w:eastAsia="zh-CN"/>
          </w:rPr>
          <w:t xml:space="preserve">         type boolean;</w:t>
        </w:r>
      </w:ins>
    </w:p>
    <w:p w:rsidR="00262CCB" w:rsidRPr="00981673" w:rsidRDefault="00262CCB" w:rsidP="00262CCB">
      <w:pPr>
        <w:pStyle w:val="PL"/>
        <w:rPr>
          <w:ins w:id="22891" w:author="28.541_CR0289_(Rel-16)_SON_5G, EE_5G" w:date="2020-06-29T11:58:00Z"/>
          <w:rFonts w:cs="Courier New"/>
          <w:szCs w:val="16"/>
          <w:lang w:eastAsia="zh-CN"/>
        </w:rPr>
      </w:pPr>
      <w:ins w:id="22892" w:author="28.541_CR0289_(Rel-16)_SON_5G, EE_5G" w:date="2020-06-29T11:58:00Z">
        <w:r w:rsidRPr="00981673">
          <w:rPr>
            <w:rFonts w:cs="Courier New"/>
            <w:szCs w:val="16"/>
            <w:lang w:eastAsia="zh-CN"/>
          </w:rPr>
          <w:t xml:space="preserve">    }</w:t>
        </w:r>
      </w:ins>
    </w:p>
    <w:p w:rsidR="00262CCB" w:rsidRPr="00981673" w:rsidRDefault="00262CCB" w:rsidP="00262CCB">
      <w:pPr>
        <w:pStyle w:val="PL"/>
        <w:rPr>
          <w:ins w:id="22893" w:author="28.541_CR0289_(Rel-16)_SON_5G, EE_5G" w:date="2020-06-29T11:58:00Z"/>
          <w:rFonts w:cs="Courier New"/>
          <w:szCs w:val="16"/>
          <w:lang w:eastAsia="zh-CN"/>
        </w:rPr>
      </w:pPr>
    </w:p>
    <w:p w:rsidR="00262CCB" w:rsidRPr="00981673" w:rsidRDefault="00262CCB" w:rsidP="00262CCB">
      <w:pPr>
        <w:pStyle w:val="PL"/>
        <w:rPr>
          <w:ins w:id="22894" w:author="28.541_CR0289_(Rel-16)_SON_5G, EE_5G" w:date="2020-06-29T11:58:00Z"/>
          <w:rFonts w:cs="Courier New"/>
          <w:szCs w:val="16"/>
          <w:lang w:eastAsia="zh-CN"/>
        </w:rPr>
      </w:pPr>
      <w:ins w:id="22895" w:author="28.541_CR0289_(Rel-16)_SON_5G, EE_5G" w:date="2020-06-29T11:58:00Z">
        <w:r w:rsidRPr="00981673">
          <w:rPr>
            <w:rFonts w:cs="Courier New"/>
            <w:szCs w:val="16"/>
            <w:lang w:eastAsia="zh-CN"/>
          </w:rPr>
          <w:t xml:space="preserve">    leaf intersystemANRManagementSwitch {</w:t>
        </w:r>
      </w:ins>
    </w:p>
    <w:p w:rsidR="00262CCB" w:rsidRPr="00981673" w:rsidRDefault="00262CCB" w:rsidP="00262CCB">
      <w:pPr>
        <w:pStyle w:val="PL"/>
        <w:rPr>
          <w:ins w:id="22896" w:author="28.541_CR0289_(Rel-16)_SON_5G, EE_5G" w:date="2020-06-29T11:58:00Z"/>
          <w:rFonts w:cs="Courier New"/>
          <w:szCs w:val="16"/>
          <w:lang w:eastAsia="zh-CN"/>
        </w:rPr>
      </w:pPr>
      <w:ins w:id="22897" w:author="28.541_CR0289_(Rel-16)_SON_5G, EE_5G" w:date="2020-06-29T11:58:00Z">
        <w:r w:rsidRPr="00981673">
          <w:rPr>
            <w:rFonts w:cs="Courier New"/>
            <w:szCs w:val="16"/>
            <w:lang w:eastAsia="zh-CN"/>
          </w:rPr>
          <w:t xml:space="preserve">        description "This attribute determines whether the inter-system ANR function is activated or deactivated.";</w:t>
        </w:r>
      </w:ins>
    </w:p>
    <w:p w:rsidR="00262CCB" w:rsidRPr="00981673" w:rsidRDefault="00262CCB" w:rsidP="00262CCB">
      <w:pPr>
        <w:pStyle w:val="PL"/>
        <w:rPr>
          <w:ins w:id="22898" w:author="28.541_CR0289_(Rel-16)_SON_5G, EE_5G" w:date="2020-06-29T11:58:00Z"/>
          <w:rFonts w:cs="Courier New"/>
          <w:szCs w:val="16"/>
          <w:lang w:eastAsia="zh-CN"/>
        </w:rPr>
      </w:pPr>
      <w:ins w:id="22899" w:author="28.541_CR0289_(Rel-16)_SON_5G, EE_5G" w:date="2020-06-29T11:58:00Z">
        <w:r w:rsidRPr="00981673">
          <w:rPr>
            <w:rFonts w:cs="Courier New"/>
            <w:szCs w:val="16"/>
            <w:lang w:eastAsia="zh-CN"/>
          </w:rPr>
          <w:t xml:space="preserve">        type boolean;</w:t>
        </w:r>
      </w:ins>
    </w:p>
    <w:p w:rsidR="00262CCB" w:rsidRPr="00981673" w:rsidRDefault="00262CCB" w:rsidP="00262CCB">
      <w:pPr>
        <w:pStyle w:val="PL"/>
        <w:rPr>
          <w:ins w:id="22900" w:author="28.541_CR0289_(Rel-16)_SON_5G, EE_5G" w:date="2020-06-29T11:58:00Z"/>
          <w:rFonts w:cs="Courier New"/>
          <w:szCs w:val="16"/>
          <w:lang w:eastAsia="zh-CN"/>
        </w:rPr>
      </w:pPr>
      <w:ins w:id="22901" w:author="28.541_CR0289_(Rel-16)_SON_5G, EE_5G" w:date="2020-06-29T11:58:00Z">
        <w:r w:rsidRPr="00981673">
          <w:rPr>
            <w:rFonts w:cs="Courier New"/>
            <w:szCs w:val="16"/>
            <w:lang w:eastAsia="zh-CN"/>
          </w:rPr>
          <w:t xml:space="preserve">    }</w:t>
        </w:r>
      </w:ins>
    </w:p>
    <w:p w:rsidR="00262CCB" w:rsidRPr="00981673" w:rsidRDefault="00262CCB" w:rsidP="00262CCB">
      <w:pPr>
        <w:pStyle w:val="PL"/>
        <w:rPr>
          <w:ins w:id="22902" w:author="28.541_CR0289_(Rel-16)_SON_5G, EE_5G" w:date="2020-06-29T11:58:00Z"/>
          <w:rFonts w:cs="Courier New"/>
          <w:szCs w:val="16"/>
          <w:lang w:eastAsia="zh-CN"/>
        </w:rPr>
      </w:pPr>
    </w:p>
    <w:p w:rsidR="00262CCB" w:rsidRPr="00981673" w:rsidRDefault="00262CCB" w:rsidP="00262CCB">
      <w:pPr>
        <w:pStyle w:val="PL"/>
        <w:rPr>
          <w:ins w:id="22903" w:author="28.541_CR0289_(Rel-16)_SON_5G, EE_5G" w:date="2020-06-29T11:58:00Z"/>
          <w:rFonts w:cs="Courier New"/>
          <w:szCs w:val="16"/>
          <w:lang w:eastAsia="zh-CN"/>
        </w:rPr>
      </w:pPr>
      <w:ins w:id="22904" w:author="28.541_CR0289_(Rel-16)_SON_5G, EE_5G" w:date="2020-06-29T11:58:00Z">
        <w:r w:rsidRPr="00981673">
          <w:rPr>
            <w:rFonts w:cs="Courier New"/>
            <w:szCs w:val="16"/>
            <w:lang w:eastAsia="zh-CN"/>
          </w:rPr>
          <w:t xml:space="preserve">    </w:t>
        </w:r>
      </w:ins>
    </w:p>
    <w:p w:rsidR="00262CCB" w:rsidRPr="00981673" w:rsidRDefault="00262CCB" w:rsidP="00262CCB">
      <w:pPr>
        <w:pStyle w:val="PL"/>
        <w:rPr>
          <w:ins w:id="22905" w:author="28.541_CR0289_(Rel-16)_SON_5G, EE_5G" w:date="2020-06-29T11:58:00Z"/>
          <w:rFonts w:cs="Courier New"/>
          <w:szCs w:val="16"/>
          <w:lang w:eastAsia="zh-CN"/>
        </w:rPr>
      </w:pPr>
      <w:ins w:id="22906" w:author="28.541_CR0289_(Rel-16)_SON_5G, EE_5G" w:date="2020-06-29T11:58:00Z">
        <w:r w:rsidRPr="00981673">
          <w:rPr>
            <w:rFonts w:cs="Courier New"/>
            <w:szCs w:val="16"/>
            <w:lang w:eastAsia="zh-CN"/>
          </w:rPr>
          <w:t xml:space="preserve">  }</w:t>
        </w:r>
      </w:ins>
    </w:p>
    <w:p w:rsidR="00262CCB" w:rsidRPr="00981673" w:rsidRDefault="00262CCB" w:rsidP="00262CCB">
      <w:pPr>
        <w:pStyle w:val="PL"/>
        <w:rPr>
          <w:ins w:id="22907" w:author="28.541_CR0289_(Rel-16)_SON_5G, EE_5G" w:date="2020-06-29T11:58:00Z"/>
          <w:rFonts w:cs="Courier New"/>
          <w:szCs w:val="16"/>
          <w:lang w:eastAsia="zh-CN"/>
        </w:rPr>
      </w:pPr>
    </w:p>
    <w:p w:rsidR="00262CCB" w:rsidRPr="00981673" w:rsidRDefault="00262CCB" w:rsidP="00262CCB">
      <w:pPr>
        <w:pStyle w:val="PL"/>
        <w:rPr>
          <w:ins w:id="22908" w:author="28.541_CR0289_(Rel-16)_SON_5G, EE_5G" w:date="2020-06-29T11:58:00Z"/>
          <w:rFonts w:cs="Courier New"/>
          <w:szCs w:val="16"/>
          <w:lang w:eastAsia="zh-CN"/>
        </w:rPr>
      </w:pPr>
      <w:ins w:id="22909" w:author="28.541_CR0289_(Rel-16)_SON_5G, EE_5G" w:date="2020-06-29T11:58:00Z">
        <w:r w:rsidRPr="00981673">
          <w:rPr>
            <w:rFonts w:cs="Courier New"/>
            <w:szCs w:val="16"/>
            <w:lang w:eastAsia="zh-CN"/>
          </w:rPr>
          <w:t xml:space="preserve">  augment "/me3gpp:ManagedElement/gnbcucp3gpp:GNBCUCPFunction" {</w:t>
        </w:r>
      </w:ins>
    </w:p>
    <w:p w:rsidR="00262CCB" w:rsidRPr="00981673" w:rsidRDefault="00262CCB" w:rsidP="00262CCB">
      <w:pPr>
        <w:pStyle w:val="PL"/>
        <w:rPr>
          <w:ins w:id="22910" w:author="28.541_CR0289_(Rel-16)_SON_5G, EE_5G" w:date="2020-06-29T11:58:00Z"/>
          <w:rFonts w:cs="Courier New"/>
          <w:szCs w:val="16"/>
          <w:lang w:eastAsia="zh-CN"/>
        </w:rPr>
      </w:pPr>
      <w:ins w:id="22911" w:author="28.541_CR0289_(Rel-16)_SON_5G, EE_5G" w:date="2020-06-29T11:58:00Z">
        <w:r w:rsidRPr="00981673">
          <w:rPr>
            <w:rFonts w:cs="Courier New"/>
            <w:szCs w:val="16"/>
            <w:lang w:eastAsia="zh-CN"/>
          </w:rPr>
          <w:t xml:space="preserve">    if-feature gnbcucp3gpp:DANRManagementFunction;</w:t>
        </w:r>
      </w:ins>
    </w:p>
    <w:p w:rsidR="00262CCB" w:rsidRPr="00981673" w:rsidRDefault="00262CCB" w:rsidP="00262CCB">
      <w:pPr>
        <w:pStyle w:val="PL"/>
        <w:rPr>
          <w:ins w:id="22912" w:author="28.541_CR0289_(Rel-16)_SON_5G, EE_5G" w:date="2020-06-29T11:58:00Z"/>
          <w:rFonts w:cs="Courier New"/>
          <w:szCs w:val="16"/>
          <w:lang w:eastAsia="zh-CN"/>
        </w:rPr>
      </w:pPr>
      <w:ins w:id="22913" w:author="28.541_CR0289_(Rel-16)_SON_5G, EE_5G" w:date="2020-06-29T11:58:00Z">
        <w:r w:rsidRPr="00981673">
          <w:rPr>
            <w:rFonts w:cs="Courier New"/>
            <w:szCs w:val="16"/>
            <w:lang w:eastAsia="zh-CN"/>
          </w:rPr>
          <w:t xml:space="preserve">    uses DANRManagementFunctionGrp;</w:t>
        </w:r>
      </w:ins>
    </w:p>
    <w:p w:rsidR="00262CCB" w:rsidRPr="00981673" w:rsidRDefault="00262CCB" w:rsidP="00C17174">
      <w:pPr>
        <w:pStyle w:val="PL"/>
        <w:rPr>
          <w:ins w:id="22914" w:author="28.541_CR0289_(Rel-16)_SON_5G, EE_5G" w:date="2020-06-29T11:58:00Z"/>
          <w:lang w:eastAsia="zh-CN"/>
        </w:rPr>
      </w:pPr>
      <w:ins w:id="22915" w:author="28.541_CR0289_(Rel-16)_SON_5G, EE_5G" w:date="2020-06-29T11:58:00Z">
        <w:r w:rsidRPr="00981673">
          <w:rPr>
            <w:lang w:eastAsia="zh-CN"/>
          </w:rPr>
          <w:t xml:space="preserve">  }</w:t>
        </w:r>
      </w:ins>
    </w:p>
    <w:p w:rsidR="00262CCB" w:rsidRDefault="00262CCB" w:rsidP="00262CCB">
      <w:pPr>
        <w:pStyle w:val="PL"/>
        <w:rPr>
          <w:ins w:id="22916" w:author="28.541_CR0289_(Rel-16)_SON_5G, EE_5G" w:date="2020-06-29T11:59:00Z"/>
          <w:lang w:eastAsia="zh-CN"/>
        </w:rPr>
      </w:pPr>
      <w:ins w:id="22917" w:author="28.541_CR0289_(Rel-16)_SON_5G, EE_5G" w:date="2020-06-29T11:58:00Z">
        <w:r w:rsidRPr="00981673">
          <w:rPr>
            <w:lang w:eastAsia="zh-CN"/>
          </w:rPr>
          <w:t>}</w:t>
        </w:r>
      </w:ins>
    </w:p>
    <w:p w:rsidR="00262CCB" w:rsidRDefault="00262CCB" w:rsidP="00262CCB">
      <w:pPr>
        <w:pStyle w:val="PL"/>
        <w:rPr>
          <w:ins w:id="22918" w:author="28.541_CR0289_(Rel-16)_SON_5G, EE_5G" w:date="2020-06-29T11:59:00Z"/>
          <w:lang w:eastAsia="zh-CN"/>
        </w:rPr>
      </w:pPr>
    </w:p>
    <w:p w:rsidR="00262CCB" w:rsidRDefault="00262CCB" w:rsidP="00262CCB">
      <w:pPr>
        <w:pStyle w:val="Heading2"/>
        <w:rPr>
          <w:ins w:id="22919" w:author="28.541_CR0289_(Rel-16)_SON_5G, EE_5G" w:date="2020-06-29T11:59:00Z"/>
          <w:lang w:eastAsia="zh-CN"/>
        </w:rPr>
      </w:pPr>
      <w:bookmarkStart w:id="22920" w:name="_Toc44341779"/>
      <w:ins w:id="22921" w:author="28.541_CR0289_(Rel-16)_SON_5G, EE_5G" w:date="2020-06-29T11:59:00Z">
        <w:r w:rsidRPr="008E6D39">
          <w:rPr>
            <w:lang w:eastAsia="zh-CN"/>
          </w:rPr>
          <w:t>E.5.</w:t>
        </w:r>
        <w:r>
          <w:rPr>
            <w:lang w:eastAsia="zh-CN"/>
          </w:rPr>
          <w:t>29</w:t>
        </w:r>
        <w:r w:rsidRPr="008E6D39">
          <w:rPr>
            <w:lang w:eastAsia="zh-CN"/>
          </w:rPr>
          <w:tab/>
          <w:t xml:space="preserve">module </w:t>
        </w:r>
        <w:r>
          <w:rPr>
            <w:lang w:eastAsia="zh-CN"/>
          </w:rPr>
          <w:fldChar w:fldCharType="begin"/>
        </w:r>
        <w:r>
          <w:rPr>
            <w:lang w:eastAsia="zh-CN"/>
          </w:rPr>
          <w:instrText xml:space="preserve"> HYPERLINK "mailto:</w:instrText>
        </w:r>
        <w:r w:rsidRPr="00411BD6">
          <w:rPr>
            <w:lang w:eastAsia="zh-CN"/>
          </w:rPr>
          <w:instrText>_3gpp-nr-nrm-desmanagementfunction.yang@2020-04-28.yang</w:instrText>
        </w:r>
        <w:r>
          <w:rPr>
            <w:lang w:eastAsia="zh-CN"/>
          </w:rPr>
          <w:instrText xml:space="preserve">" </w:instrText>
        </w:r>
        <w:r>
          <w:rPr>
            <w:lang w:eastAsia="zh-CN"/>
          </w:rPr>
          <w:fldChar w:fldCharType="separate"/>
        </w:r>
        <w:r w:rsidRPr="00A030F1">
          <w:rPr>
            <w:rStyle w:val="Hyperlink"/>
            <w:lang w:eastAsia="zh-CN"/>
          </w:rPr>
          <w:t>_3gpp-nr-nrm-desmanagementfunction.yang</w:t>
        </w:r>
        <w:bookmarkEnd w:id="22920"/>
        <w:r>
          <w:rPr>
            <w:lang w:eastAsia="zh-CN"/>
          </w:rPr>
          <w:fldChar w:fldCharType="end"/>
        </w:r>
      </w:ins>
    </w:p>
    <w:p w:rsidR="00262CCB" w:rsidRPr="00981673" w:rsidRDefault="00262CCB" w:rsidP="00262CCB">
      <w:pPr>
        <w:pStyle w:val="PL"/>
        <w:rPr>
          <w:ins w:id="22922" w:author="28.541_CR0289_(Rel-16)_SON_5G, EE_5G" w:date="2020-06-29T11:59:00Z"/>
          <w:rFonts w:cs="Courier New"/>
          <w:szCs w:val="16"/>
          <w:lang w:eastAsia="zh-CN"/>
        </w:rPr>
      </w:pPr>
      <w:ins w:id="22923" w:author="28.541_CR0289_(Rel-16)_SON_5G, EE_5G" w:date="2020-06-29T11:59:00Z">
        <w:r w:rsidRPr="00981673">
          <w:rPr>
            <w:rFonts w:cs="Courier New"/>
            <w:szCs w:val="16"/>
            <w:lang w:eastAsia="zh-CN"/>
          </w:rPr>
          <w:t>module _3gpp-nr-nrm-desmanagementfunction {</w:t>
        </w:r>
      </w:ins>
    </w:p>
    <w:p w:rsidR="00262CCB" w:rsidRPr="00981673" w:rsidRDefault="00262CCB" w:rsidP="00262CCB">
      <w:pPr>
        <w:pStyle w:val="PL"/>
        <w:rPr>
          <w:ins w:id="22924" w:author="28.541_CR0289_(Rel-16)_SON_5G, EE_5G" w:date="2020-06-29T11:59:00Z"/>
          <w:rFonts w:cs="Courier New"/>
          <w:szCs w:val="16"/>
          <w:lang w:eastAsia="zh-CN"/>
        </w:rPr>
      </w:pPr>
      <w:ins w:id="22925" w:author="28.541_CR0289_(Rel-16)_SON_5G, EE_5G" w:date="2020-06-29T11:59:00Z">
        <w:r w:rsidRPr="00981673">
          <w:rPr>
            <w:rFonts w:cs="Courier New"/>
            <w:szCs w:val="16"/>
            <w:lang w:eastAsia="zh-CN"/>
          </w:rPr>
          <w:t xml:space="preserve">  yang-version 1.1;</w:t>
        </w:r>
      </w:ins>
    </w:p>
    <w:p w:rsidR="00262CCB" w:rsidRPr="00981673" w:rsidRDefault="00262CCB" w:rsidP="00262CCB">
      <w:pPr>
        <w:pStyle w:val="PL"/>
        <w:rPr>
          <w:ins w:id="22926" w:author="28.541_CR0289_(Rel-16)_SON_5G, EE_5G" w:date="2020-06-29T11:59:00Z"/>
          <w:rFonts w:cs="Courier New"/>
          <w:szCs w:val="16"/>
          <w:lang w:eastAsia="zh-CN"/>
        </w:rPr>
      </w:pPr>
      <w:ins w:id="22927" w:author="28.541_CR0289_(Rel-16)_SON_5G, EE_5G" w:date="2020-06-29T11:59:00Z">
        <w:r w:rsidRPr="00981673">
          <w:rPr>
            <w:rFonts w:cs="Courier New"/>
            <w:szCs w:val="16"/>
            <w:lang w:eastAsia="zh-CN"/>
          </w:rPr>
          <w:t xml:space="preserve">  namespace "urn:3gpp:sa5:_3gpp-nr-nrm-desmanagementfunction";</w:t>
        </w:r>
      </w:ins>
    </w:p>
    <w:p w:rsidR="00262CCB" w:rsidRPr="00981673" w:rsidRDefault="00262CCB" w:rsidP="00262CCB">
      <w:pPr>
        <w:pStyle w:val="PL"/>
        <w:rPr>
          <w:ins w:id="22928" w:author="28.541_CR0289_(Rel-16)_SON_5G, EE_5G" w:date="2020-06-29T11:59:00Z"/>
          <w:rFonts w:cs="Courier New"/>
          <w:szCs w:val="16"/>
          <w:lang w:eastAsia="zh-CN"/>
        </w:rPr>
      </w:pPr>
      <w:ins w:id="22929" w:author="28.541_CR0289_(Rel-16)_SON_5G, EE_5G" w:date="2020-06-29T11:59:00Z">
        <w:r w:rsidRPr="00981673">
          <w:rPr>
            <w:rFonts w:cs="Courier New"/>
            <w:szCs w:val="16"/>
            <w:lang w:eastAsia="zh-CN"/>
          </w:rPr>
          <w:t xml:space="preserve">  prefix "desmanagementfunction3gpp";</w:t>
        </w:r>
      </w:ins>
    </w:p>
    <w:p w:rsidR="00262CCB" w:rsidRPr="00981673" w:rsidRDefault="00262CCB" w:rsidP="00262CCB">
      <w:pPr>
        <w:pStyle w:val="PL"/>
        <w:rPr>
          <w:ins w:id="22930" w:author="28.541_CR0289_(Rel-16)_SON_5G, EE_5G" w:date="2020-06-29T11:59:00Z"/>
          <w:rFonts w:cs="Courier New"/>
          <w:szCs w:val="16"/>
          <w:lang w:eastAsia="zh-CN"/>
        </w:rPr>
      </w:pPr>
    </w:p>
    <w:p w:rsidR="00262CCB" w:rsidRPr="00981673" w:rsidRDefault="00262CCB" w:rsidP="00262CCB">
      <w:pPr>
        <w:pStyle w:val="PL"/>
        <w:rPr>
          <w:ins w:id="22931" w:author="28.541_CR0289_(Rel-16)_SON_5G, EE_5G" w:date="2020-06-29T11:59:00Z"/>
          <w:rFonts w:cs="Courier New"/>
          <w:szCs w:val="16"/>
          <w:lang w:eastAsia="zh-CN"/>
        </w:rPr>
      </w:pPr>
    </w:p>
    <w:p w:rsidR="00262CCB" w:rsidRPr="00981673" w:rsidRDefault="00262CCB" w:rsidP="00262CCB">
      <w:pPr>
        <w:pStyle w:val="PL"/>
        <w:rPr>
          <w:ins w:id="22932" w:author="28.541_CR0289_(Rel-16)_SON_5G, EE_5G" w:date="2020-06-29T11:59:00Z"/>
          <w:rFonts w:cs="Courier New"/>
          <w:szCs w:val="16"/>
          <w:lang w:eastAsia="zh-CN"/>
        </w:rPr>
      </w:pPr>
      <w:ins w:id="22933" w:author="28.541_CR0289_(Rel-16)_SON_5G, EE_5G" w:date="2020-06-29T11:59:00Z">
        <w:r w:rsidRPr="00981673">
          <w:rPr>
            <w:rFonts w:cs="Courier New"/>
            <w:szCs w:val="16"/>
            <w:lang w:eastAsia="zh-CN"/>
          </w:rPr>
          <w:t xml:space="preserve">  import _3gpp-common-top { prefix top3gpp; }</w:t>
        </w:r>
      </w:ins>
    </w:p>
    <w:p w:rsidR="00262CCB" w:rsidRPr="00981673" w:rsidRDefault="00262CCB" w:rsidP="00262CCB">
      <w:pPr>
        <w:pStyle w:val="PL"/>
        <w:rPr>
          <w:ins w:id="22934" w:author="28.541_CR0289_(Rel-16)_SON_5G, EE_5G" w:date="2020-06-29T11:59:00Z"/>
          <w:rFonts w:cs="Courier New"/>
          <w:szCs w:val="16"/>
          <w:lang w:eastAsia="zh-CN"/>
        </w:rPr>
      </w:pPr>
      <w:ins w:id="22935" w:author="28.541_CR0289_(Rel-16)_SON_5G, EE_5G" w:date="2020-06-29T11:59:00Z">
        <w:r w:rsidRPr="00981673">
          <w:rPr>
            <w:rFonts w:cs="Courier New"/>
            <w:szCs w:val="16"/>
            <w:lang w:eastAsia="zh-CN"/>
          </w:rPr>
          <w:t xml:space="preserve">  import _3gpp-nr-nrm-gnbcucpfunction { prefix gnbcucp3gpp; }</w:t>
        </w:r>
      </w:ins>
    </w:p>
    <w:p w:rsidR="00262CCB" w:rsidRPr="00981673" w:rsidRDefault="00262CCB" w:rsidP="00262CCB">
      <w:pPr>
        <w:pStyle w:val="PL"/>
        <w:rPr>
          <w:ins w:id="22936" w:author="28.541_CR0289_(Rel-16)_SON_5G, EE_5G" w:date="2020-06-29T11:59:00Z"/>
          <w:rFonts w:cs="Courier New"/>
          <w:szCs w:val="16"/>
          <w:lang w:eastAsia="zh-CN"/>
        </w:rPr>
      </w:pPr>
      <w:ins w:id="22937" w:author="28.541_CR0289_(Rel-16)_SON_5G, EE_5G" w:date="2020-06-29T11:59:00Z">
        <w:r w:rsidRPr="00981673">
          <w:rPr>
            <w:rFonts w:cs="Courier New"/>
            <w:szCs w:val="16"/>
            <w:lang w:eastAsia="zh-CN"/>
          </w:rPr>
          <w:t xml:space="preserve">  import _3gpp-common-managed-element { prefix me3gpp; }</w:t>
        </w:r>
      </w:ins>
    </w:p>
    <w:p w:rsidR="00262CCB" w:rsidRPr="00981673" w:rsidRDefault="00262CCB" w:rsidP="00262CCB">
      <w:pPr>
        <w:pStyle w:val="PL"/>
        <w:rPr>
          <w:ins w:id="22938" w:author="28.541_CR0289_(Rel-16)_SON_5G, EE_5G" w:date="2020-06-29T11:59:00Z"/>
          <w:rFonts w:cs="Courier New"/>
          <w:szCs w:val="16"/>
          <w:lang w:eastAsia="zh-CN"/>
        </w:rPr>
      </w:pPr>
      <w:ins w:id="22939" w:author="28.541_CR0289_(Rel-16)_SON_5G, EE_5G" w:date="2020-06-29T11:59:00Z">
        <w:r w:rsidRPr="00981673">
          <w:rPr>
            <w:rFonts w:cs="Courier New"/>
            <w:szCs w:val="16"/>
            <w:lang w:eastAsia="zh-CN"/>
          </w:rPr>
          <w:t xml:space="preserve">  import _3gpp-nr-nrm-nrcellcu { prefix nrcellcu3gpp; }</w:t>
        </w:r>
      </w:ins>
    </w:p>
    <w:p w:rsidR="00262CCB" w:rsidRPr="00981673" w:rsidRDefault="00262CCB" w:rsidP="00262CCB">
      <w:pPr>
        <w:pStyle w:val="PL"/>
        <w:rPr>
          <w:ins w:id="22940" w:author="28.541_CR0289_(Rel-16)_SON_5G, EE_5G" w:date="2020-06-29T11:59:00Z"/>
          <w:rFonts w:cs="Courier New"/>
          <w:szCs w:val="16"/>
          <w:lang w:eastAsia="zh-CN"/>
        </w:rPr>
      </w:pPr>
      <w:ins w:id="22941" w:author="28.541_CR0289_(Rel-16)_SON_5G, EE_5G" w:date="2020-06-29T11:59:00Z">
        <w:r w:rsidRPr="00981673">
          <w:rPr>
            <w:rFonts w:cs="Courier New"/>
            <w:szCs w:val="16"/>
            <w:lang w:eastAsia="zh-CN"/>
          </w:rPr>
          <w:t xml:space="preserve">  import _3gpp-common-subnetwork { prefix subnet3gpp; }</w:t>
        </w:r>
      </w:ins>
    </w:p>
    <w:p w:rsidR="00262CCB" w:rsidRPr="00981673" w:rsidRDefault="00262CCB" w:rsidP="00262CCB">
      <w:pPr>
        <w:pStyle w:val="PL"/>
        <w:rPr>
          <w:ins w:id="22942" w:author="28.541_CR0289_(Rel-16)_SON_5G, EE_5G" w:date="2020-06-29T11:59:00Z"/>
          <w:rFonts w:cs="Courier New"/>
          <w:szCs w:val="16"/>
          <w:lang w:eastAsia="zh-CN"/>
        </w:rPr>
      </w:pPr>
    </w:p>
    <w:p w:rsidR="00262CCB" w:rsidRPr="00981673" w:rsidRDefault="00262CCB" w:rsidP="00262CCB">
      <w:pPr>
        <w:pStyle w:val="PL"/>
        <w:rPr>
          <w:ins w:id="22943" w:author="28.541_CR0289_(Rel-16)_SON_5G, EE_5G" w:date="2020-06-29T11:59:00Z"/>
          <w:rFonts w:cs="Courier New"/>
          <w:szCs w:val="16"/>
          <w:lang w:eastAsia="zh-CN"/>
        </w:rPr>
      </w:pPr>
    </w:p>
    <w:p w:rsidR="00262CCB" w:rsidRPr="00981673" w:rsidRDefault="00262CCB" w:rsidP="00262CCB">
      <w:pPr>
        <w:pStyle w:val="PL"/>
        <w:rPr>
          <w:ins w:id="22944" w:author="28.541_CR0289_(Rel-16)_SON_5G, EE_5G" w:date="2020-06-29T11:59:00Z"/>
          <w:rFonts w:cs="Courier New"/>
          <w:szCs w:val="16"/>
          <w:lang w:eastAsia="zh-CN"/>
        </w:rPr>
      </w:pPr>
      <w:ins w:id="22945" w:author="28.541_CR0289_(Rel-16)_SON_5G, EE_5G" w:date="2020-06-29T11:59:00Z">
        <w:r w:rsidRPr="00981673">
          <w:rPr>
            <w:rFonts w:cs="Courier New"/>
            <w:szCs w:val="16"/>
            <w:lang w:eastAsia="zh-CN"/>
          </w:rPr>
          <w:t xml:space="preserve">  organization "3GPP SA5";</w:t>
        </w:r>
      </w:ins>
    </w:p>
    <w:p w:rsidR="00262CCB" w:rsidRPr="00981673" w:rsidRDefault="00262CCB" w:rsidP="00262CCB">
      <w:pPr>
        <w:pStyle w:val="PL"/>
        <w:rPr>
          <w:ins w:id="22946" w:author="28.541_CR0289_(Rel-16)_SON_5G, EE_5G" w:date="2020-06-29T11:59:00Z"/>
          <w:rFonts w:cs="Courier New"/>
          <w:szCs w:val="16"/>
          <w:lang w:eastAsia="zh-CN"/>
        </w:rPr>
      </w:pPr>
      <w:ins w:id="22947" w:author="28.541_CR0289_(Rel-16)_SON_5G, EE_5G" w:date="2020-06-29T11:59:00Z">
        <w:r w:rsidRPr="00981673">
          <w:rPr>
            <w:rFonts w:cs="Courier New"/>
            <w:szCs w:val="16"/>
            <w:lang w:eastAsia="zh-CN"/>
          </w:rPr>
          <w:t xml:space="preserve">  contact "https://www.3gpp.org/DynaReport/TSG-WG--S5--officials.htm?Itemid=464";</w:t>
        </w:r>
      </w:ins>
    </w:p>
    <w:p w:rsidR="00262CCB" w:rsidRPr="00981673" w:rsidRDefault="00262CCB" w:rsidP="00262CCB">
      <w:pPr>
        <w:pStyle w:val="PL"/>
        <w:rPr>
          <w:ins w:id="22948" w:author="28.541_CR0289_(Rel-16)_SON_5G, EE_5G" w:date="2020-06-29T11:59:00Z"/>
          <w:rFonts w:cs="Courier New"/>
          <w:szCs w:val="16"/>
          <w:lang w:eastAsia="zh-CN"/>
        </w:rPr>
      </w:pPr>
      <w:ins w:id="22949" w:author="28.541_CR0289_(Rel-16)_SON_5G, EE_5G" w:date="2020-06-29T11:59:00Z">
        <w:r w:rsidRPr="00981673">
          <w:rPr>
            <w:rFonts w:cs="Courier New"/>
            <w:szCs w:val="16"/>
            <w:lang w:eastAsia="zh-CN"/>
          </w:rPr>
          <w:t xml:space="preserve">  description "Defines the YANG mapping of the DESManagementFunction Information Object Class</w:t>
        </w:r>
      </w:ins>
    </w:p>
    <w:p w:rsidR="00262CCB" w:rsidRPr="00981673" w:rsidRDefault="00262CCB" w:rsidP="00262CCB">
      <w:pPr>
        <w:pStyle w:val="PL"/>
        <w:rPr>
          <w:ins w:id="22950" w:author="28.541_CR0289_(Rel-16)_SON_5G, EE_5G" w:date="2020-06-29T11:59:00Z"/>
          <w:rFonts w:cs="Courier New"/>
          <w:szCs w:val="16"/>
          <w:lang w:eastAsia="zh-CN"/>
        </w:rPr>
      </w:pPr>
      <w:ins w:id="22951" w:author="28.541_CR0289_(Rel-16)_SON_5G, EE_5G" w:date="2020-06-29T11:59:00Z">
        <w:r w:rsidRPr="00981673">
          <w:rPr>
            <w:rFonts w:cs="Courier New"/>
            <w:szCs w:val="16"/>
            <w:lang w:eastAsia="zh-CN"/>
          </w:rPr>
          <w:t xml:space="preserve">    (IOC) that is part of the NR Network Resource Model (NRM).";</w:t>
        </w:r>
      </w:ins>
    </w:p>
    <w:p w:rsidR="00262CCB" w:rsidRPr="00981673" w:rsidRDefault="00262CCB" w:rsidP="00262CCB">
      <w:pPr>
        <w:pStyle w:val="PL"/>
        <w:rPr>
          <w:ins w:id="22952" w:author="28.541_CR0289_(Rel-16)_SON_5G, EE_5G" w:date="2020-06-29T11:59:00Z"/>
          <w:rFonts w:cs="Courier New"/>
          <w:szCs w:val="16"/>
          <w:lang w:eastAsia="zh-CN"/>
        </w:rPr>
      </w:pPr>
      <w:ins w:id="22953" w:author="28.541_CR0289_(Rel-16)_SON_5G, EE_5G" w:date="2020-06-29T11:59:00Z">
        <w:r w:rsidRPr="00981673">
          <w:rPr>
            <w:rFonts w:cs="Courier New"/>
            <w:szCs w:val="16"/>
            <w:lang w:eastAsia="zh-CN"/>
          </w:rPr>
          <w:t xml:space="preserve">  reference "3GPP TS 28.541 5G Network Resource Model (NRM)";</w:t>
        </w:r>
      </w:ins>
    </w:p>
    <w:p w:rsidR="00262CCB" w:rsidRPr="00981673" w:rsidRDefault="00262CCB" w:rsidP="00262CCB">
      <w:pPr>
        <w:pStyle w:val="PL"/>
        <w:rPr>
          <w:ins w:id="22954" w:author="28.541_CR0289_(Rel-16)_SON_5G, EE_5G" w:date="2020-06-29T11:59:00Z"/>
          <w:rFonts w:cs="Courier New"/>
          <w:szCs w:val="16"/>
          <w:lang w:eastAsia="zh-CN"/>
        </w:rPr>
      </w:pPr>
    </w:p>
    <w:p w:rsidR="00262CCB" w:rsidRPr="00981673" w:rsidRDefault="00262CCB" w:rsidP="00262CCB">
      <w:pPr>
        <w:pStyle w:val="PL"/>
        <w:rPr>
          <w:ins w:id="22955" w:author="28.541_CR0289_(Rel-16)_SON_5G, EE_5G" w:date="2020-06-29T11:59:00Z"/>
          <w:rFonts w:cs="Courier New"/>
          <w:szCs w:val="16"/>
          <w:lang w:eastAsia="zh-CN"/>
        </w:rPr>
      </w:pPr>
      <w:ins w:id="22956" w:author="28.541_CR0289_(Rel-16)_SON_5G, EE_5G" w:date="2020-06-29T11:59:00Z">
        <w:r w:rsidRPr="00981673">
          <w:rPr>
            <w:rFonts w:cs="Courier New"/>
            <w:szCs w:val="16"/>
            <w:lang w:eastAsia="zh-CN"/>
          </w:rPr>
          <w:t xml:space="preserve">  revision 2020-05-08 { reference </w:t>
        </w:r>
        <w:r w:rsidRPr="00617C50">
          <w:rPr>
            <w:rFonts w:cs="Courier New"/>
            <w:szCs w:val="16"/>
            <w:lang w:eastAsia="zh-CN"/>
          </w:rPr>
          <w:t>S5-</w:t>
        </w:r>
        <w:r w:rsidRPr="00981673">
          <w:rPr>
            <w:rFonts w:cs="Courier New"/>
            <w:szCs w:val="16"/>
            <w:lang w:eastAsia="zh-CN"/>
          </w:rPr>
          <w:t>203316; }</w:t>
        </w:r>
      </w:ins>
    </w:p>
    <w:p w:rsidR="00262CCB" w:rsidRPr="00981673" w:rsidRDefault="00262CCB" w:rsidP="00262CCB">
      <w:pPr>
        <w:pStyle w:val="PL"/>
        <w:rPr>
          <w:ins w:id="22957" w:author="28.541_CR0289_(Rel-16)_SON_5G, EE_5G" w:date="2020-06-29T11:59:00Z"/>
          <w:rFonts w:cs="Courier New"/>
          <w:szCs w:val="16"/>
          <w:lang w:eastAsia="zh-CN"/>
        </w:rPr>
      </w:pPr>
    </w:p>
    <w:p w:rsidR="00262CCB" w:rsidRPr="00981673" w:rsidRDefault="00262CCB" w:rsidP="00262CCB">
      <w:pPr>
        <w:pStyle w:val="PL"/>
        <w:rPr>
          <w:ins w:id="22958" w:author="28.541_CR0289_(Rel-16)_SON_5G, EE_5G" w:date="2020-06-29T11:59:00Z"/>
          <w:rFonts w:cs="Courier New"/>
          <w:szCs w:val="16"/>
          <w:lang w:eastAsia="zh-CN"/>
        </w:rPr>
      </w:pPr>
    </w:p>
    <w:p w:rsidR="00262CCB" w:rsidRPr="00981673" w:rsidRDefault="00262CCB" w:rsidP="00262CCB">
      <w:pPr>
        <w:pStyle w:val="PL"/>
        <w:rPr>
          <w:ins w:id="22959" w:author="28.541_CR0289_(Rel-16)_SON_5G, EE_5G" w:date="2020-06-29T11:59:00Z"/>
          <w:rFonts w:cs="Courier New"/>
          <w:szCs w:val="16"/>
          <w:lang w:eastAsia="zh-CN"/>
        </w:rPr>
      </w:pPr>
      <w:ins w:id="22960" w:author="28.541_CR0289_(Rel-16)_SON_5G, EE_5G" w:date="2020-06-29T11:59:00Z">
        <w:r w:rsidRPr="00981673">
          <w:rPr>
            <w:rFonts w:cs="Courier New"/>
            <w:szCs w:val="16"/>
            <w:lang w:eastAsia="zh-CN"/>
          </w:rPr>
          <w:t xml:space="preserve">  grouping DESManagementFunctionGrp {</w:t>
        </w:r>
      </w:ins>
    </w:p>
    <w:p w:rsidR="00262CCB" w:rsidRPr="00981673" w:rsidRDefault="00262CCB" w:rsidP="00262CCB">
      <w:pPr>
        <w:pStyle w:val="PL"/>
        <w:rPr>
          <w:ins w:id="22961" w:author="28.541_CR0289_(Rel-16)_SON_5G, EE_5G" w:date="2020-06-29T11:59:00Z"/>
          <w:rFonts w:cs="Courier New"/>
          <w:szCs w:val="16"/>
          <w:lang w:eastAsia="zh-CN"/>
        </w:rPr>
      </w:pPr>
      <w:ins w:id="22962" w:author="28.541_CR0289_(Rel-16)_SON_5G, EE_5G" w:date="2020-06-29T11:59:00Z">
        <w:r w:rsidRPr="00981673">
          <w:rPr>
            <w:rFonts w:cs="Courier New"/>
            <w:szCs w:val="16"/>
            <w:lang w:eastAsia="zh-CN"/>
          </w:rPr>
          <w:t xml:space="preserve">    description "Represents the DESManagementFunction IOC.";</w:t>
        </w:r>
      </w:ins>
    </w:p>
    <w:p w:rsidR="00262CCB" w:rsidRPr="00981673" w:rsidRDefault="00262CCB" w:rsidP="00262CCB">
      <w:pPr>
        <w:pStyle w:val="PL"/>
        <w:rPr>
          <w:ins w:id="22963" w:author="28.541_CR0289_(Rel-16)_SON_5G, EE_5G" w:date="2020-06-29T11:59:00Z"/>
          <w:rFonts w:cs="Courier New"/>
          <w:szCs w:val="16"/>
          <w:lang w:eastAsia="zh-CN"/>
        </w:rPr>
      </w:pPr>
      <w:ins w:id="22964" w:author="28.541_CR0289_(Rel-16)_SON_5G, EE_5G" w:date="2020-06-29T11:59:00Z">
        <w:r w:rsidRPr="00981673">
          <w:rPr>
            <w:rFonts w:cs="Courier New"/>
            <w:szCs w:val="16"/>
            <w:lang w:eastAsia="zh-CN"/>
          </w:rPr>
          <w:t xml:space="preserve">    reference "3GPP TS 28.541";</w:t>
        </w:r>
      </w:ins>
    </w:p>
    <w:p w:rsidR="00262CCB" w:rsidRPr="00981673" w:rsidRDefault="00262CCB" w:rsidP="00262CCB">
      <w:pPr>
        <w:pStyle w:val="PL"/>
        <w:rPr>
          <w:ins w:id="22965" w:author="28.541_CR0289_(Rel-16)_SON_5G, EE_5G" w:date="2020-06-29T11:59:00Z"/>
          <w:rFonts w:cs="Courier New"/>
          <w:szCs w:val="16"/>
          <w:lang w:eastAsia="zh-CN"/>
        </w:rPr>
      </w:pPr>
      <w:ins w:id="22966" w:author="28.541_CR0289_(Rel-16)_SON_5G, EE_5G" w:date="2020-06-29T11:59:00Z">
        <w:r w:rsidRPr="00981673">
          <w:rPr>
            <w:rFonts w:cs="Courier New"/>
            <w:szCs w:val="16"/>
            <w:lang w:eastAsia="zh-CN"/>
          </w:rPr>
          <w:t xml:space="preserve">    uses top3gpp:Top_Grp;</w:t>
        </w:r>
      </w:ins>
    </w:p>
    <w:p w:rsidR="00262CCB" w:rsidRPr="00981673" w:rsidRDefault="00262CCB" w:rsidP="00262CCB">
      <w:pPr>
        <w:pStyle w:val="PL"/>
        <w:rPr>
          <w:ins w:id="22967" w:author="28.541_CR0289_(Rel-16)_SON_5G, EE_5G" w:date="2020-06-29T11:59:00Z"/>
          <w:rFonts w:cs="Courier New"/>
          <w:szCs w:val="16"/>
          <w:lang w:eastAsia="zh-CN"/>
        </w:rPr>
      </w:pPr>
    </w:p>
    <w:p w:rsidR="00262CCB" w:rsidRPr="00981673" w:rsidRDefault="00262CCB" w:rsidP="00262CCB">
      <w:pPr>
        <w:pStyle w:val="PL"/>
        <w:rPr>
          <w:ins w:id="22968" w:author="28.541_CR0289_(Rel-16)_SON_5G, EE_5G" w:date="2020-06-29T11:59:00Z"/>
          <w:rFonts w:cs="Courier New"/>
          <w:szCs w:val="16"/>
          <w:lang w:eastAsia="zh-CN"/>
        </w:rPr>
      </w:pPr>
      <w:ins w:id="22969" w:author="28.541_CR0289_(Rel-16)_SON_5G, EE_5G" w:date="2020-06-29T11:59:00Z">
        <w:r w:rsidRPr="00981673">
          <w:rPr>
            <w:rFonts w:cs="Courier New"/>
            <w:szCs w:val="16"/>
            <w:lang w:eastAsia="zh-CN"/>
          </w:rPr>
          <w:t xml:space="preserve">    leaf desSwitch {</w:t>
        </w:r>
      </w:ins>
    </w:p>
    <w:p w:rsidR="00262CCB" w:rsidRPr="00981673" w:rsidRDefault="00262CCB" w:rsidP="00262CCB">
      <w:pPr>
        <w:pStyle w:val="PL"/>
        <w:rPr>
          <w:ins w:id="22970" w:author="28.541_CR0289_(Rel-16)_SON_5G, EE_5G" w:date="2020-06-29T11:59:00Z"/>
          <w:rFonts w:cs="Courier New"/>
          <w:szCs w:val="16"/>
          <w:lang w:eastAsia="zh-CN"/>
        </w:rPr>
      </w:pPr>
      <w:ins w:id="22971" w:author="28.541_CR0289_(Rel-16)_SON_5G, EE_5G" w:date="2020-06-29T11:59:00Z">
        <w:r w:rsidRPr="00981673">
          <w:rPr>
            <w:rFonts w:cs="Courier New"/>
            <w:szCs w:val="16"/>
            <w:lang w:eastAsia="zh-CN"/>
          </w:rPr>
          <w:t xml:space="preserve">        description "This attribute determines whether the Distributed SON or Domain-Centralized SON energy saving function is enabled or disabled.";</w:t>
        </w:r>
      </w:ins>
    </w:p>
    <w:p w:rsidR="00262CCB" w:rsidRPr="00981673" w:rsidRDefault="00262CCB" w:rsidP="00262CCB">
      <w:pPr>
        <w:pStyle w:val="PL"/>
        <w:rPr>
          <w:ins w:id="22972" w:author="28.541_CR0289_(Rel-16)_SON_5G, EE_5G" w:date="2020-06-29T11:59:00Z"/>
          <w:rFonts w:cs="Courier New"/>
          <w:szCs w:val="16"/>
          <w:lang w:eastAsia="zh-CN"/>
        </w:rPr>
      </w:pPr>
      <w:ins w:id="22973" w:author="28.541_CR0289_(Rel-16)_SON_5G, EE_5G" w:date="2020-06-29T11:59:00Z">
        <w:r w:rsidRPr="00981673">
          <w:rPr>
            <w:rFonts w:cs="Courier New"/>
            <w:szCs w:val="16"/>
            <w:lang w:eastAsia="zh-CN"/>
          </w:rPr>
          <w:t xml:space="preserve">         type boolean;</w:t>
        </w:r>
      </w:ins>
    </w:p>
    <w:p w:rsidR="00262CCB" w:rsidRPr="00981673" w:rsidRDefault="00262CCB" w:rsidP="00262CCB">
      <w:pPr>
        <w:pStyle w:val="PL"/>
        <w:rPr>
          <w:ins w:id="22974" w:author="28.541_CR0289_(Rel-16)_SON_5G, EE_5G" w:date="2020-06-29T11:59:00Z"/>
          <w:rFonts w:cs="Courier New"/>
          <w:szCs w:val="16"/>
          <w:lang w:eastAsia="zh-CN"/>
        </w:rPr>
      </w:pPr>
      <w:ins w:id="22975"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2976" w:author="28.541_CR0289_(Rel-16)_SON_5G, EE_5G" w:date="2020-06-29T11:59:00Z"/>
          <w:rFonts w:cs="Courier New"/>
          <w:szCs w:val="16"/>
          <w:lang w:eastAsia="zh-CN"/>
        </w:rPr>
      </w:pPr>
    </w:p>
    <w:p w:rsidR="00262CCB" w:rsidRPr="00981673" w:rsidRDefault="00262CCB" w:rsidP="00262CCB">
      <w:pPr>
        <w:pStyle w:val="PL"/>
        <w:rPr>
          <w:ins w:id="22977" w:author="28.541_CR0289_(Rel-16)_SON_5G, EE_5G" w:date="2020-06-29T11:59:00Z"/>
          <w:rFonts w:cs="Courier New"/>
          <w:szCs w:val="16"/>
          <w:lang w:eastAsia="zh-CN"/>
        </w:rPr>
      </w:pPr>
      <w:ins w:id="22978" w:author="28.541_CR0289_(Rel-16)_SON_5G, EE_5G" w:date="2020-06-29T11:59:00Z">
        <w:r w:rsidRPr="00981673">
          <w:rPr>
            <w:rFonts w:cs="Courier New"/>
            <w:szCs w:val="16"/>
            <w:lang w:eastAsia="zh-CN"/>
          </w:rPr>
          <w:t xml:space="preserve">  list intraRatEsActivationOriginalCellLoadParameters {</w:t>
        </w:r>
      </w:ins>
    </w:p>
    <w:p w:rsidR="00262CCB" w:rsidRPr="00981673" w:rsidRDefault="00262CCB" w:rsidP="00262CCB">
      <w:pPr>
        <w:pStyle w:val="PL"/>
        <w:rPr>
          <w:ins w:id="22979" w:author="28.541_CR0289_(Rel-16)_SON_5G, EE_5G" w:date="2020-06-29T11:59:00Z"/>
          <w:rFonts w:cs="Courier New"/>
          <w:szCs w:val="16"/>
          <w:lang w:eastAsia="zh-CN"/>
        </w:rPr>
      </w:pPr>
      <w:ins w:id="22980" w:author="28.541_CR0289_(Rel-16)_SON_5G, EE_5G" w:date="2020-06-29T11:59:00Z">
        <w:r w:rsidRPr="00981673">
          <w:rPr>
            <w:rFonts w:cs="Courier New"/>
            <w:szCs w:val="16"/>
            <w:lang w:eastAsia="zh-CN"/>
          </w:rPr>
          <w:t xml:space="preserve">    key loadThreshold;</w:t>
        </w:r>
      </w:ins>
    </w:p>
    <w:p w:rsidR="00262CCB" w:rsidRPr="00981673" w:rsidRDefault="00262CCB" w:rsidP="00262CCB">
      <w:pPr>
        <w:pStyle w:val="PL"/>
        <w:rPr>
          <w:ins w:id="22981" w:author="28.541_CR0289_(Rel-16)_SON_5G, EE_5G" w:date="2020-06-29T11:59:00Z"/>
          <w:rFonts w:cs="Courier New"/>
          <w:szCs w:val="16"/>
          <w:lang w:eastAsia="zh-CN"/>
        </w:rPr>
      </w:pPr>
      <w:ins w:id="22982" w:author="28.541_CR0289_(Rel-16)_SON_5G, EE_5G" w:date="2020-06-29T11:59:00Z">
        <w:r w:rsidRPr="00981673">
          <w:rPr>
            <w:rFonts w:cs="Courier New"/>
            <w:szCs w:val="16"/>
            <w:lang w:eastAsia="zh-CN"/>
          </w:rPr>
          <w:lastRenderedPageBreak/>
          <w:t xml:space="preserve">      description "This attributes is relevant, if the cell acts as an original cell.This attribute indicates the traffic load threshold and the time duration, which are used by distributed ES algorithms to allow a cell to enter the energySaving state.";</w:t>
        </w:r>
      </w:ins>
    </w:p>
    <w:p w:rsidR="00262CCB" w:rsidRPr="00981673" w:rsidRDefault="00262CCB" w:rsidP="00262CCB">
      <w:pPr>
        <w:pStyle w:val="PL"/>
        <w:rPr>
          <w:ins w:id="22983" w:author="28.541_CR0289_(Rel-16)_SON_5G, EE_5G" w:date="2020-06-29T11:59:00Z"/>
          <w:rFonts w:cs="Courier New"/>
          <w:szCs w:val="16"/>
          <w:lang w:eastAsia="zh-CN"/>
        </w:rPr>
      </w:pPr>
      <w:ins w:id="22984" w:author="28.541_CR0289_(Rel-16)_SON_5G, EE_5G" w:date="2020-06-29T11:59:00Z">
        <w:r w:rsidRPr="00981673">
          <w:rPr>
            <w:rFonts w:cs="Courier New"/>
            <w:szCs w:val="16"/>
            <w:lang w:eastAsia="zh-CN"/>
          </w:rPr>
          <w:t xml:space="preserve">    leaf loadThreshold {type int32;}</w:t>
        </w:r>
      </w:ins>
    </w:p>
    <w:p w:rsidR="00262CCB" w:rsidRPr="00981673" w:rsidRDefault="00262CCB" w:rsidP="00262CCB">
      <w:pPr>
        <w:pStyle w:val="PL"/>
        <w:rPr>
          <w:ins w:id="22985" w:author="28.541_CR0289_(Rel-16)_SON_5G, EE_5G" w:date="2020-06-29T11:59:00Z"/>
          <w:rFonts w:cs="Courier New"/>
          <w:szCs w:val="16"/>
          <w:lang w:eastAsia="zh-CN"/>
        </w:rPr>
      </w:pPr>
      <w:ins w:id="22986" w:author="28.541_CR0289_(Rel-16)_SON_5G, EE_5G" w:date="2020-06-29T11:59:00Z">
        <w:r w:rsidRPr="00981673">
          <w:rPr>
            <w:rFonts w:cs="Courier New"/>
            <w:szCs w:val="16"/>
            <w:lang w:eastAsia="zh-CN"/>
          </w:rPr>
          <w:t xml:space="preserve">    container attributes {</w:t>
        </w:r>
      </w:ins>
    </w:p>
    <w:p w:rsidR="00262CCB" w:rsidRPr="00981673" w:rsidRDefault="00262CCB" w:rsidP="00262CCB">
      <w:pPr>
        <w:pStyle w:val="PL"/>
        <w:rPr>
          <w:ins w:id="22987" w:author="28.541_CR0289_(Rel-16)_SON_5G, EE_5G" w:date="2020-06-29T11:59:00Z"/>
          <w:rFonts w:cs="Courier New"/>
          <w:szCs w:val="16"/>
          <w:lang w:eastAsia="zh-CN"/>
        </w:rPr>
      </w:pPr>
      <w:ins w:id="22988" w:author="28.541_CR0289_(Rel-16)_SON_5G, EE_5G" w:date="2020-06-29T11:59:00Z">
        <w:r w:rsidRPr="00981673">
          <w:rPr>
            <w:rFonts w:cs="Courier New"/>
            <w:szCs w:val="16"/>
            <w:lang w:eastAsia="zh-CN"/>
          </w:rPr>
          <w:t xml:space="preserve">      uses IntraRatEsActivationOriginalCellLoadParametersGrp;</w:t>
        </w:r>
      </w:ins>
    </w:p>
    <w:p w:rsidR="00262CCB" w:rsidRPr="00981673" w:rsidRDefault="00262CCB" w:rsidP="00262CCB">
      <w:pPr>
        <w:pStyle w:val="PL"/>
        <w:rPr>
          <w:ins w:id="22989" w:author="28.541_CR0289_(Rel-16)_SON_5G, EE_5G" w:date="2020-06-29T11:59:00Z"/>
          <w:rFonts w:cs="Courier New"/>
          <w:szCs w:val="16"/>
          <w:lang w:eastAsia="zh-CN"/>
        </w:rPr>
      </w:pPr>
      <w:ins w:id="22990"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2991" w:author="28.541_CR0289_(Rel-16)_SON_5G, EE_5G" w:date="2020-06-29T11:59:00Z"/>
          <w:rFonts w:cs="Courier New"/>
          <w:szCs w:val="16"/>
          <w:lang w:eastAsia="zh-CN"/>
        </w:rPr>
      </w:pPr>
      <w:ins w:id="22992"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2993" w:author="28.541_CR0289_(Rel-16)_SON_5G, EE_5G" w:date="2020-06-29T11:59:00Z"/>
          <w:rFonts w:cs="Courier New"/>
          <w:szCs w:val="16"/>
          <w:lang w:eastAsia="zh-CN"/>
        </w:rPr>
      </w:pPr>
    </w:p>
    <w:p w:rsidR="00262CCB" w:rsidRPr="00981673" w:rsidRDefault="00262CCB" w:rsidP="00262CCB">
      <w:pPr>
        <w:pStyle w:val="PL"/>
        <w:rPr>
          <w:ins w:id="22994" w:author="28.541_CR0289_(Rel-16)_SON_5G, EE_5G" w:date="2020-06-29T11:59:00Z"/>
          <w:rFonts w:cs="Courier New"/>
          <w:szCs w:val="16"/>
          <w:lang w:eastAsia="zh-CN"/>
        </w:rPr>
      </w:pPr>
    </w:p>
    <w:p w:rsidR="00262CCB" w:rsidRPr="00981673" w:rsidRDefault="00262CCB" w:rsidP="00262CCB">
      <w:pPr>
        <w:pStyle w:val="PL"/>
        <w:rPr>
          <w:ins w:id="22995" w:author="28.541_CR0289_(Rel-16)_SON_5G, EE_5G" w:date="2020-06-29T11:59:00Z"/>
          <w:rFonts w:cs="Courier New"/>
          <w:szCs w:val="16"/>
          <w:lang w:eastAsia="zh-CN"/>
        </w:rPr>
      </w:pPr>
      <w:ins w:id="22996" w:author="28.541_CR0289_(Rel-16)_SON_5G, EE_5G" w:date="2020-06-29T11:59:00Z">
        <w:r w:rsidRPr="00981673">
          <w:rPr>
            <w:rFonts w:cs="Courier New"/>
            <w:szCs w:val="16"/>
            <w:lang w:eastAsia="zh-CN"/>
          </w:rPr>
          <w:t xml:space="preserve">  list intraRatEsActivationCandidateCellsLoadParameters {</w:t>
        </w:r>
      </w:ins>
    </w:p>
    <w:p w:rsidR="00262CCB" w:rsidRPr="00981673" w:rsidRDefault="00262CCB" w:rsidP="00262CCB">
      <w:pPr>
        <w:pStyle w:val="PL"/>
        <w:rPr>
          <w:ins w:id="22997" w:author="28.541_CR0289_(Rel-16)_SON_5G, EE_5G" w:date="2020-06-29T11:59:00Z"/>
          <w:rFonts w:cs="Courier New"/>
          <w:szCs w:val="16"/>
          <w:lang w:eastAsia="zh-CN"/>
        </w:rPr>
      </w:pPr>
      <w:ins w:id="22998" w:author="28.541_CR0289_(Rel-16)_SON_5G, EE_5G" w:date="2020-06-29T11:59:00Z">
        <w:r w:rsidRPr="00981673">
          <w:rPr>
            <w:rFonts w:cs="Courier New"/>
            <w:szCs w:val="16"/>
            <w:lang w:eastAsia="zh-CN"/>
          </w:rPr>
          <w:t xml:space="preserve">    key loadThreshold;</w:t>
        </w:r>
      </w:ins>
    </w:p>
    <w:p w:rsidR="00262CCB" w:rsidRPr="00981673" w:rsidRDefault="00262CCB" w:rsidP="00262CCB">
      <w:pPr>
        <w:pStyle w:val="PL"/>
        <w:rPr>
          <w:ins w:id="22999" w:author="28.541_CR0289_(Rel-16)_SON_5G, EE_5G" w:date="2020-06-29T11:59:00Z"/>
          <w:rFonts w:cs="Courier New"/>
          <w:szCs w:val="16"/>
          <w:lang w:eastAsia="zh-CN"/>
        </w:rPr>
      </w:pPr>
      <w:ins w:id="23000" w:author="28.541_CR0289_(Rel-16)_SON_5G, EE_5G" w:date="2020-06-29T11:59:00Z">
        <w:r w:rsidRPr="00981673">
          <w:rPr>
            <w:rFonts w:cs="Courier New"/>
            <w:szCs w:val="16"/>
            <w:lang w:eastAsia="zh-CN"/>
          </w:rPr>
          <w:t xml:space="preserve">      description "This attribute indicates the traffic load threshold and the time duration, which are used by distributed ES algorithms level to allow a n ‘original’ cell to enter the energySaving state.";</w:t>
        </w:r>
      </w:ins>
    </w:p>
    <w:p w:rsidR="00262CCB" w:rsidRPr="00981673" w:rsidRDefault="00262CCB" w:rsidP="00262CCB">
      <w:pPr>
        <w:pStyle w:val="PL"/>
        <w:rPr>
          <w:ins w:id="23001" w:author="28.541_CR0289_(Rel-16)_SON_5G, EE_5G" w:date="2020-06-29T11:59:00Z"/>
          <w:rFonts w:cs="Courier New"/>
          <w:szCs w:val="16"/>
          <w:lang w:eastAsia="zh-CN"/>
        </w:rPr>
      </w:pPr>
      <w:ins w:id="23002" w:author="28.541_CR0289_(Rel-16)_SON_5G, EE_5G" w:date="2020-06-29T11:59:00Z">
        <w:r w:rsidRPr="00981673">
          <w:rPr>
            <w:rFonts w:cs="Courier New"/>
            <w:szCs w:val="16"/>
            <w:lang w:eastAsia="zh-CN"/>
          </w:rPr>
          <w:t xml:space="preserve">    leaf loadThreshold {type int32;}</w:t>
        </w:r>
      </w:ins>
    </w:p>
    <w:p w:rsidR="00262CCB" w:rsidRPr="00981673" w:rsidRDefault="00262CCB" w:rsidP="00262CCB">
      <w:pPr>
        <w:pStyle w:val="PL"/>
        <w:rPr>
          <w:ins w:id="23003" w:author="28.541_CR0289_(Rel-16)_SON_5G, EE_5G" w:date="2020-06-29T11:59:00Z"/>
          <w:rFonts w:cs="Courier New"/>
          <w:szCs w:val="16"/>
          <w:lang w:eastAsia="zh-CN"/>
        </w:rPr>
      </w:pPr>
      <w:ins w:id="23004" w:author="28.541_CR0289_(Rel-16)_SON_5G, EE_5G" w:date="2020-06-29T11:59:00Z">
        <w:r w:rsidRPr="00981673">
          <w:rPr>
            <w:rFonts w:cs="Courier New"/>
            <w:szCs w:val="16"/>
            <w:lang w:eastAsia="zh-CN"/>
          </w:rPr>
          <w:t xml:space="preserve">    container attributes {</w:t>
        </w:r>
      </w:ins>
    </w:p>
    <w:p w:rsidR="00262CCB" w:rsidRPr="00981673" w:rsidRDefault="00262CCB" w:rsidP="00262CCB">
      <w:pPr>
        <w:pStyle w:val="PL"/>
        <w:rPr>
          <w:ins w:id="23005" w:author="28.541_CR0289_(Rel-16)_SON_5G, EE_5G" w:date="2020-06-29T11:59:00Z"/>
          <w:rFonts w:cs="Courier New"/>
          <w:szCs w:val="16"/>
          <w:lang w:eastAsia="zh-CN"/>
        </w:rPr>
      </w:pPr>
      <w:ins w:id="23006" w:author="28.541_CR0289_(Rel-16)_SON_5G, EE_5G" w:date="2020-06-29T11:59:00Z">
        <w:r w:rsidRPr="00981673">
          <w:rPr>
            <w:rFonts w:cs="Courier New"/>
            <w:szCs w:val="16"/>
            <w:lang w:eastAsia="zh-CN"/>
          </w:rPr>
          <w:t xml:space="preserve">        uses IntraRatEsActivationCandidateCellsLoadParametersGrp;</w:t>
        </w:r>
      </w:ins>
    </w:p>
    <w:p w:rsidR="00262CCB" w:rsidRPr="00981673" w:rsidRDefault="00262CCB" w:rsidP="00262CCB">
      <w:pPr>
        <w:pStyle w:val="PL"/>
        <w:rPr>
          <w:ins w:id="23007" w:author="28.541_CR0289_(Rel-16)_SON_5G, EE_5G" w:date="2020-06-29T11:59:00Z"/>
          <w:rFonts w:cs="Courier New"/>
          <w:szCs w:val="16"/>
          <w:lang w:eastAsia="zh-CN"/>
        </w:rPr>
      </w:pPr>
      <w:ins w:id="23008"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009" w:author="28.541_CR0289_(Rel-16)_SON_5G, EE_5G" w:date="2020-06-29T11:59:00Z"/>
          <w:rFonts w:cs="Courier New"/>
          <w:szCs w:val="16"/>
          <w:lang w:eastAsia="zh-CN"/>
        </w:rPr>
      </w:pPr>
      <w:ins w:id="23010"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011" w:author="28.541_CR0289_(Rel-16)_SON_5G, EE_5G" w:date="2020-06-29T11:59:00Z"/>
          <w:rFonts w:cs="Courier New"/>
          <w:szCs w:val="16"/>
          <w:lang w:eastAsia="zh-CN"/>
        </w:rPr>
      </w:pPr>
    </w:p>
    <w:p w:rsidR="00262CCB" w:rsidRPr="00981673" w:rsidRDefault="00262CCB" w:rsidP="00262CCB">
      <w:pPr>
        <w:pStyle w:val="PL"/>
        <w:rPr>
          <w:ins w:id="23012" w:author="28.541_CR0289_(Rel-16)_SON_5G, EE_5G" w:date="2020-06-29T11:59:00Z"/>
          <w:rFonts w:cs="Courier New"/>
          <w:szCs w:val="16"/>
          <w:lang w:eastAsia="zh-CN"/>
        </w:rPr>
      </w:pPr>
      <w:ins w:id="23013" w:author="28.541_CR0289_(Rel-16)_SON_5G, EE_5G" w:date="2020-06-29T11:59:00Z">
        <w:r w:rsidRPr="00981673">
          <w:rPr>
            <w:rFonts w:cs="Courier New"/>
            <w:szCs w:val="16"/>
            <w:lang w:eastAsia="zh-CN"/>
          </w:rPr>
          <w:t xml:space="preserve">  list intraRatEsDeactivationCandidateCellsLoadParameters {</w:t>
        </w:r>
      </w:ins>
    </w:p>
    <w:p w:rsidR="00262CCB" w:rsidRPr="00981673" w:rsidRDefault="00262CCB" w:rsidP="00262CCB">
      <w:pPr>
        <w:pStyle w:val="PL"/>
        <w:rPr>
          <w:ins w:id="23014" w:author="28.541_CR0289_(Rel-16)_SON_5G, EE_5G" w:date="2020-06-29T11:59:00Z"/>
          <w:rFonts w:cs="Courier New"/>
          <w:szCs w:val="16"/>
          <w:lang w:eastAsia="zh-CN"/>
        </w:rPr>
      </w:pPr>
      <w:ins w:id="23015" w:author="28.541_CR0289_(Rel-16)_SON_5G, EE_5G" w:date="2020-06-29T11:59:00Z">
        <w:r w:rsidRPr="00981673">
          <w:rPr>
            <w:rFonts w:cs="Courier New"/>
            <w:szCs w:val="16"/>
            <w:lang w:eastAsia="zh-CN"/>
          </w:rPr>
          <w:t xml:space="preserve">    key loadThreshold;</w:t>
        </w:r>
      </w:ins>
    </w:p>
    <w:p w:rsidR="00262CCB" w:rsidRPr="00981673" w:rsidRDefault="00262CCB" w:rsidP="00262CCB">
      <w:pPr>
        <w:pStyle w:val="PL"/>
        <w:rPr>
          <w:ins w:id="23016" w:author="28.541_CR0289_(Rel-16)_SON_5G, EE_5G" w:date="2020-06-29T11:59:00Z"/>
          <w:rFonts w:cs="Courier New"/>
          <w:szCs w:val="16"/>
          <w:lang w:eastAsia="zh-CN"/>
        </w:rPr>
      </w:pPr>
      <w:ins w:id="23017" w:author="28.541_CR0289_(Rel-16)_SON_5G, EE_5G" w:date="2020-06-29T11:59:00Z">
        <w:r w:rsidRPr="00981673">
          <w:rPr>
            <w:rFonts w:cs="Courier New"/>
            <w:szCs w:val="16"/>
            <w:lang w:eastAsia="zh-CN"/>
          </w:rPr>
          <w:t xml:space="preserve">      description "This attributes is relevant, if the cell acts as a candidate cell.This attribute indicates the traffic load threshold  and the time duration which is used by distributed ES algorithms to allow a cell to leave the energySaving state.";</w:t>
        </w:r>
      </w:ins>
    </w:p>
    <w:p w:rsidR="00262CCB" w:rsidRPr="00981673" w:rsidRDefault="00262CCB" w:rsidP="00262CCB">
      <w:pPr>
        <w:pStyle w:val="PL"/>
        <w:rPr>
          <w:ins w:id="23018" w:author="28.541_CR0289_(Rel-16)_SON_5G, EE_5G" w:date="2020-06-29T11:59:00Z"/>
          <w:rFonts w:cs="Courier New"/>
          <w:szCs w:val="16"/>
          <w:lang w:eastAsia="zh-CN"/>
        </w:rPr>
      </w:pPr>
      <w:ins w:id="23019" w:author="28.541_CR0289_(Rel-16)_SON_5G, EE_5G" w:date="2020-06-29T11:59:00Z">
        <w:r w:rsidRPr="00981673">
          <w:rPr>
            <w:rFonts w:cs="Courier New"/>
            <w:szCs w:val="16"/>
            <w:lang w:eastAsia="zh-CN"/>
          </w:rPr>
          <w:t xml:space="preserve">    leaf loadThreshold {type int32;}</w:t>
        </w:r>
      </w:ins>
    </w:p>
    <w:p w:rsidR="00262CCB" w:rsidRPr="00981673" w:rsidRDefault="00262CCB" w:rsidP="00262CCB">
      <w:pPr>
        <w:pStyle w:val="PL"/>
        <w:rPr>
          <w:ins w:id="23020" w:author="28.541_CR0289_(Rel-16)_SON_5G, EE_5G" w:date="2020-06-29T11:59:00Z"/>
          <w:rFonts w:cs="Courier New"/>
          <w:szCs w:val="16"/>
          <w:lang w:eastAsia="zh-CN"/>
        </w:rPr>
      </w:pPr>
      <w:ins w:id="23021" w:author="28.541_CR0289_(Rel-16)_SON_5G, EE_5G" w:date="2020-06-29T11:59:00Z">
        <w:r w:rsidRPr="00981673">
          <w:rPr>
            <w:rFonts w:cs="Courier New"/>
            <w:szCs w:val="16"/>
            <w:lang w:eastAsia="zh-CN"/>
          </w:rPr>
          <w:t xml:space="preserve">    container attributes {</w:t>
        </w:r>
      </w:ins>
    </w:p>
    <w:p w:rsidR="00262CCB" w:rsidRPr="00981673" w:rsidRDefault="00262CCB" w:rsidP="00262CCB">
      <w:pPr>
        <w:pStyle w:val="PL"/>
        <w:rPr>
          <w:ins w:id="23022" w:author="28.541_CR0289_(Rel-16)_SON_5G, EE_5G" w:date="2020-06-29T11:59:00Z"/>
          <w:rFonts w:cs="Courier New"/>
          <w:szCs w:val="16"/>
          <w:lang w:eastAsia="zh-CN"/>
        </w:rPr>
      </w:pPr>
      <w:ins w:id="23023" w:author="28.541_CR0289_(Rel-16)_SON_5G, EE_5G" w:date="2020-06-29T11:59:00Z">
        <w:r w:rsidRPr="00981673">
          <w:rPr>
            <w:rFonts w:cs="Courier New"/>
            <w:szCs w:val="16"/>
            <w:lang w:eastAsia="zh-CN"/>
          </w:rPr>
          <w:t xml:space="preserve">        uses IntraRatEsDeactivationCandidateCellsLoadParametersGrp;</w:t>
        </w:r>
      </w:ins>
    </w:p>
    <w:p w:rsidR="00262CCB" w:rsidRPr="00981673" w:rsidRDefault="00262CCB" w:rsidP="00262CCB">
      <w:pPr>
        <w:pStyle w:val="PL"/>
        <w:rPr>
          <w:ins w:id="23024" w:author="28.541_CR0289_(Rel-16)_SON_5G, EE_5G" w:date="2020-06-29T11:59:00Z"/>
          <w:rFonts w:cs="Courier New"/>
          <w:szCs w:val="16"/>
          <w:lang w:eastAsia="zh-CN"/>
        </w:rPr>
      </w:pPr>
      <w:ins w:id="23025"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026" w:author="28.541_CR0289_(Rel-16)_SON_5G, EE_5G" w:date="2020-06-29T11:59:00Z"/>
          <w:rFonts w:cs="Courier New"/>
          <w:szCs w:val="16"/>
          <w:lang w:eastAsia="zh-CN"/>
        </w:rPr>
      </w:pPr>
      <w:ins w:id="23027"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028" w:author="28.541_CR0289_(Rel-16)_SON_5G, EE_5G" w:date="2020-06-29T11:59:00Z"/>
          <w:rFonts w:cs="Courier New"/>
          <w:szCs w:val="16"/>
          <w:lang w:eastAsia="zh-CN"/>
        </w:rPr>
      </w:pPr>
    </w:p>
    <w:p w:rsidR="00262CCB" w:rsidRPr="00981673" w:rsidRDefault="00262CCB" w:rsidP="00262CCB">
      <w:pPr>
        <w:pStyle w:val="PL"/>
        <w:rPr>
          <w:ins w:id="23029" w:author="28.541_CR0289_(Rel-16)_SON_5G, EE_5G" w:date="2020-06-29T11:59:00Z"/>
          <w:rFonts w:cs="Courier New"/>
          <w:szCs w:val="16"/>
          <w:lang w:eastAsia="zh-CN"/>
        </w:rPr>
      </w:pPr>
      <w:ins w:id="23030" w:author="28.541_CR0289_(Rel-16)_SON_5G, EE_5G" w:date="2020-06-29T11:59:00Z">
        <w:r w:rsidRPr="00981673">
          <w:rPr>
            <w:rFonts w:cs="Courier New"/>
            <w:szCs w:val="16"/>
            <w:lang w:eastAsia="zh-CN"/>
          </w:rPr>
          <w:t xml:space="preserve">  list esNotAllowedTimePeriod {</w:t>
        </w:r>
      </w:ins>
    </w:p>
    <w:p w:rsidR="00262CCB" w:rsidRPr="00981673" w:rsidRDefault="00262CCB" w:rsidP="00262CCB">
      <w:pPr>
        <w:pStyle w:val="PL"/>
        <w:rPr>
          <w:ins w:id="23031" w:author="28.541_CR0289_(Rel-16)_SON_5G, EE_5G" w:date="2020-06-29T11:59:00Z"/>
          <w:rFonts w:cs="Courier New"/>
          <w:szCs w:val="16"/>
          <w:lang w:eastAsia="zh-CN"/>
        </w:rPr>
      </w:pPr>
      <w:ins w:id="23032" w:author="28.541_CR0289_(Rel-16)_SON_5G, EE_5G" w:date="2020-06-29T11:59:00Z">
        <w:r w:rsidRPr="00981673">
          <w:rPr>
            <w:rFonts w:cs="Courier New"/>
            <w:szCs w:val="16"/>
            <w:lang w:eastAsia="zh-CN"/>
          </w:rPr>
          <w:t xml:space="preserve">    key startTimeandendTime;</w:t>
        </w:r>
      </w:ins>
    </w:p>
    <w:p w:rsidR="00262CCB" w:rsidRPr="00981673" w:rsidRDefault="00262CCB" w:rsidP="00262CCB">
      <w:pPr>
        <w:pStyle w:val="PL"/>
        <w:rPr>
          <w:ins w:id="23033" w:author="28.541_CR0289_(Rel-16)_SON_5G, EE_5G" w:date="2020-06-29T11:59:00Z"/>
          <w:rFonts w:cs="Courier New"/>
          <w:szCs w:val="16"/>
          <w:lang w:eastAsia="zh-CN"/>
        </w:rPr>
      </w:pPr>
      <w:ins w:id="23034" w:author="28.541_CR0289_(Rel-16)_SON_5G, EE_5G" w:date="2020-06-29T11:59:00Z">
        <w:r w:rsidRPr="00981673">
          <w:rPr>
            <w:rFonts w:cs="Courier New"/>
            <w:szCs w:val="16"/>
            <w:lang w:eastAsia="zh-CN"/>
          </w:rPr>
          <w:t xml:space="preserve">      description "This attribute indicates a list of time periods during which inter-RAT energy saving is not allowed.";</w:t>
        </w:r>
      </w:ins>
    </w:p>
    <w:p w:rsidR="00262CCB" w:rsidRPr="00981673" w:rsidRDefault="00262CCB" w:rsidP="00262CCB">
      <w:pPr>
        <w:pStyle w:val="PL"/>
        <w:rPr>
          <w:ins w:id="23035" w:author="28.541_CR0289_(Rel-16)_SON_5G, EE_5G" w:date="2020-06-29T11:59:00Z"/>
          <w:rFonts w:cs="Courier New"/>
          <w:szCs w:val="16"/>
          <w:lang w:eastAsia="zh-CN"/>
        </w:rPr>
      </w:pPr>
      <w:ins w:id="23036" w:author="28.541_CR0289_(Rel-16)_SON_5G, EE_5G" w:date="2020-06-29T11:59:00Z">
        <w:r w:rsidRPr="00981673">
          <w:rPr>
            <w:rFonts w:cs="Courier New"/>
            <w:szCs w:val="16"/>
            <w:lang w:eastAsia="zh-CN"/>
          </w:rPr>
          <w:t xml:space="preserve">    leaf startTimeandendTime {type string;}</w:t>
        </w:r>
      </w:ins>
    </w:p>
    <w:p w:rsidR="00262CCB" w:rsidRPr="00981673" w:rsidRDefault="00262CCB" w:rsidP="00262CCB">
      <w:pPr>
        <w:pStyle w:val="PL"/>
        <w:rPr>
          <w:ins w:id="23037" w:author="28.541_CR0289_(Rel-16)_SON_5G, EE_5G" w:date="2020-06-29T11:59:00Z"/>
          <w:rFonts w:cs="Courier New"/>
          <w:szCs w:val="16"/>
          <w:lang w:eastAsia="zh-CN"/>
        </w:rPr>
      </w:pPr>
      <w:ins w:id="23038" w:author="28.541_CR0289_(Rel-16)_SON_5G, EE_5G" w:date="2020-06-29T11:59:00Z">
        <w:r w:rsidRPr="00981673">
          <w:rPr>
            <w:rFonts w:cs="Courier New"/>
            <w:szCs w:val="16"/>
            <w:lang w:eastAsia="zh-CN"/>
          </w:rPr>
          <w:t xml:space="preserve">    container attributes {</w:t>
        </w:r>
      </w:ins>
    </w:p>
    <w:p w:rsidR="00262CCB" w:rsidRPr="00981673" w:rsidRDefault="00262CCB" w:rsidP="00262CCB">
      <w:pPr>
        <w:pStyle w:val="PL"/>
        <w:rPr>
          <w:ins w:id="23039" w:author="28.541_CR0289_(Rel-16)_SON_5G, EE_5G" w:date="2020-06-29T11:59:00Z"/>
          <w:rFonts w:cs="Courier New"/>
          <w:szCs w:val="16"/>
          <w:lang w:eastAsia="zh-CN"/>
        </w:rPr>
      </w:pPr>
      <w:ins w:id="23040" w:author="28.541_CR0289_(Rel-16)_SON_5G, EE_5G" w:date="2020-06-29T11:59:00Z">
        <w:r w:rsidRPr="00981673">
          <w:rPr>
            <w:rFonts w:cs="Courier New"/>
            <w:szCs w:val="16"/>
            <w:lang w:eastAsia="zh-CN"/>
          </w:rPr>
          <w:t xml:space="preserve">        uses EsNotAllowedTimePeriodGrp;</w:t>
        </w:r>
      </w:ins>
    </w:p>
    <w:p w:rsidR="00262CCB" w:rsidRPr="00981673" w:rsidRDefault="00262CCB" w:rsidP="00262CCB">
      <w:pPr>
        <w:pStyle w:val="PL"/>
        <w:rPr>
          <w:ins w:id="23041" w:author="28.541_CR0289_(Rel-16)_SON_5G, EE_5G" w:date="2020-06-29T11:59:00Z"/>
          <w:rFonts w:cs="Courier New"/>
          <w:szCs w:val="16"/>
          <w:lang w:eastAsia="zh-CN"/>
        </w:rPr>
      </w:pPr>
      <w:ins w:id="23042"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043" w:author="28.541_CR0289_(Rel-16)_SON_5G, EE_5G" w:date="2020-06-29T11:59:00Z"/>
          <w:rFonts w:cs="Courier New"/>
          <w:szCs w:val="16"/>
          <w:lang w:eastAsia="zh-CN"/>
        </w:rPr>
      </w:pPr>
      <w:ins w:id="23044"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045" w:author="28.541_CR0289_(Rel-16)_SON_5G, EE_5G" w:date="2020-06-29T11:59:00Z"/>
          <w:rFonts w:cs="Courier New"/>
          <w:szCs w:val="16"/>
          <w:lang w:eastAsia="zh-CN"/>
        </w:rPr>
      </w:pPr>
    </w:p>
    <w:p w:rsidR="00262CCB" w:rsidRPr="00981673" w:rsidRDefault="00262CCB" w:rsidP="00262CCB">
      <w:pPr>
        <w:pStyle w:val="PL"/>
        <w:rPr>
          <w:ins w:id="23046" w:author="28.541_CR0289_(Rel-16)_SON_5G, EE_5G" w:date="2020-06-29T11:59:00Z"/>
          <w:rFonts w:cs="Courier New"/>
          <w:szCs w:val="16"/>
          <w:lang w:eastAsia="zh-CN"/>
        </w:rPr>
      </w:pPr>
      <w:ins w:id="23047" w:author="28.541_CR0289_(Rel-16)_SON_5G, EE_5G" w:date="2020-06-29T11:59:00Z">
        <w:r w:rsidRPr="00981673">
          <w:rPr>
            <w:rFonts w:cs="Courier New"/>
            <w:szCs w:val="16"/>
            <w:lang w:eastAsia="zh-CN"/>
          </w:rPr>
          <w:t xml:space="preserve">  list interRatEsActivationOriginalCellParameters {</w:t>
        </w:r>
      </w:ins>
    </w:p>
    <w:p w:rsidR="00262CCB" w:rsidRPr="00981673" w:rsidRDefault="00262CCB" w:rsidP="00262CCB">
      <w:pPr>
        <w:pStyle w:val="PL"/>
        <w:rPr>
          <w:ins w:id="23048" w:author="28.541_CR0289_(Rel-16)_SON_5G, EE_5G" w:date="2020-06-29T11:59:00Z"/>
          <w:rFonts w:cs="Courier New"/>
          <w:szCs w:val="16"/>
          <w:lang w:eastAsia="zh-CN"/>
        </w:rPr>
      </w:pPr>
      <w:ins w:id="23049" w:author="28.541_CR0289_(Rel-16)_SON_5G, EE_5G" w:date="2020-06-29T11:59:00Z">
        <w:r w:rsidRPr="00981673">
          <w:rPr>
            <w:rFonts w:cs="Courier New"/>
            <w:szCs w:val="16"/>
            <w:lang w:eastAsia="zh-CN"/>
          </w:rPr>
          <w:t xml:space="preserve">    key loadThreshold;</w:t>
        </w:r>
      </w:ins>
    </w:p>
    <w:p w:rsidR="00262CCB" w:rsidRPr="00981673" w:rsidRDefault="00262CCB" w:rsidP="00262CCB">
      <w:pPr>
        <w:pStyle w:val="PL"/>
        <w:rPr>
          <w:ins w:id="23050" w:author="28.541_CR0289_(Rel-16)_SON_5G, EE_5G" w:date="2020-06-29T11:59:00Z"/>
          <w:rFonts w:cs="Courier New"/>
          <w:szCs w:val="16"/>
          <w:lang w:eastAsia="zh-CN"/>
        </w:rPr>
      </w:pPr>
      <w:ins w:id="23051" w:author="28.541_CR0289_(Rel-16)_SON_5G, EE_5G" w:date="2020-06-29T11:59:00Z">
        <w:r w:rsidRPr="00981673">
          <w:rPr>
            <w:rFonts w:cs="Courier New"/>
            <w:szCs w:val="16"/>
            <w:lang w:eastAsia="zh-CN"/>
          </w:rPr>
          <w:t xml:space="preserve">      description "This attribute indicates the traffic load threshold and the time duration, which are used by distributed inter-RAT ES algorithms to allow an original cell to enter the energySaving state.";</w:t>
        </w:r>
      </w:ins>
    </w:p>
    <w:p w:rsidR="00262CCB" w:rsidRPr="00981673" w:rsidRDefault="00262CCB" w:rsidP="00262CCB">
      <w:pPr>
        <w:pStyle w:val="PL"/>
        <w:rPr>
          <w:ins w:id="23052" w:author="28.541_CR0289_(Rel-16)_SON_5G, EE_5G" w:date="2020-06-29T11:59:00Z"/>
          <w:rFonts w:cs="Courier New"/>
          <w:szCs w:val="16"/>
          <w:lang w:eastAsia="zh-CN"/>
        </w:rPr>
      </w:pPr>
      <w:ins w:id="23053" w:author="28.541_CR0289_(Rel-16)_SON_5G, EE_5G" w:date="2020-06-29T11:59:00Z">
        <w:r w:rsidRPr="00981673">
          <w:rPr>
            <w:rFonts w:cs="Courier New"/>
            <w:szCs w:val="16"/>
            <w:lang w:eastAsia="zh-CN"/>
          </w:rPr>
          <w:t xml:space="preserve">    leaf loadThreshold {type int32;}</w:t>
        </w:r>
      </w:ins>
    </w:p>
    <w:p w:rsidR="00262CCB" w:rsidRPr="00981673" w:rsidRDefault="00262CCB" w:rsidP="00262CCB">
      <w:pPr>
        <w:pStyle w:val="PL"/>
        <w:rPr>
          <w:ins w:id="23054" w:author="28.541_CR0289_(Rel-16)_SON_5G, EE_5G" w:date="2020-06-29T11:59:00Z"/>
          <w:rFonts w:cs="Courier New"/>
          <w:szCs w:val="16"/>
          <w:lang w:eastAsia="zh-CN"/>
        </w:rPr>
      </w:pPr>
      <w:ins w:id="23055" w:author="28.541_CR0289_(Rel-16)_SON_5G, EE_5G" w:date="2020-06-29T11:59:00Z">
        <w:r w:rsidRPr="00981673">
          <w:rPr>
            <w:rFonts w:cs="Courier New"/>
            <w:szCs w:val="16"/>
            <w:lang w:eastAsia="zh-CN"/>
          </w:rPr>
          <w:t xml:space="preserve">    container attributes {</w:t>
        </w:r>
      </w:ins>
    </w:p>
    <w:p w:rsidR="00262CCB" w:rsidRPr="00981673" w:rsidRDefault="00262CCB" w:rsidP="00262CCB">
      <w:pPr>
        <w:pStyle w:val="PL"/>
        <w:rPr>
          <w:ins w:id="23056" w:author="28.541_CR0289_(Rel-16)_SON_5G, EE_5G" w:date="2020-06-29T11:59:00Z"/>
          <w:rFonts w:cs="Courier New"/>
          <w:szCs w:val="16"/>
          <w:lang w:eastAsia="zh-CN"/>
        </w:rPr>
      </w:pPr>
      <w:ins w:id="23057" w:author="28.541_CR0289_(Rel-16)_SON_5G, EE_5G" w:date="2020-06-29T11:59:00Z">
        <w:r w:rsidRPr="00981673">
          <w:rPr>
            <w:rFonts w:cs="Courier New"/>
            <w:szCs w:val="16"/>
            <w:lang w:eastAsia="zh-CN"/>
          </w:rPr>
          <w:t xml:space="preserve">        uses InterRatEsActivationOriginalCellParametersGrp;</w:t>
        </w:r>
      </w:ins>
    </w:p>
    <w:p w:rsidR="00262CCB" w:rsidRPr="00981673" w:rsidRDefault="00262CCB" w:rsidP="00262CCB">
      <w:pPr>
        <w:pStyle w:val="PL"/>
        <w:rPr>
          <w:ins w:id="23058" w:author="28.541_CR0289_(Rel-16)_SON_5G, EE_5G" w:date="2020-06-29T11:59:00Z"/>
          <w:rFonts w:cs="Courier New"/>
          <w:szCs w:val="16"/>
          <w:lang w:eastAsia="zh-CN"/>
        </w:rPr>
      </w:pPr>
      <w:ins w:id="23059"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060" w:author="28.541_CR0289_(Rel-16)_SON_5G, EE_5G" w:date="2020-06-29T11:59:00Z"/>
          <w:rFonts w:cs="Courier New"/>
          <w:szCs w:val="16"/>
          <w:lang w:eastAsia="zh-CN"/>
        </w:rPr>
      </w:pPr>
      <w:ins w:id="23061"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062" w:author="28.541_CR0289_(Rel-16)_SON_5G, EE_5G" w:date="2020-06-29T11:59:00Z"/>
          <w:rFonts w:cs="Courier New"/>
          <w:szCs w:val="16"/>
          <w:lang w:eastAsia="zh-CN"/>
        </w:rPr>
      </w:pPr>
    </w:p>
    <w:p w:rsidR="00262CCB" w:rsidRPr="00981673" w:rsidRDefault="00262CCB" w:rsidP="00262CCB">
      <w:pPr>
        <w:pStyle w:val="PL"/>
        <w:rPr>
          <w:ins w:id="23063" w:author="28.541_CR0289_(Rel-16)_SON_5G, EE_5G" w:date="2020-06-29T11:59:00Z"/>
          <w:rFonts w:cs="Courier New"/>
          <w:szCs w:val="16"/>
          <w:lang w:eastAsia="zh-CN"/>
        </w:rPr>
      </w:pPr>
      <w:ins w:id="23064" w:author="28.541_CR0289_(Rel-16)_SON_5G, EE_5G" w:date="2020-06-29T11:59:00Z">
        <w:r w:rsidRPr="00981673">
          <w:rPr>
            <w:rFonts w:cs="Courier New"/>
            <w:szCs w:val="16"/>
            <w:lang w:eastAsia="zh-CN"/>
          </w:rPr>
          <w:t xml:space="preserve">  list interRatEsActivationCandidateCellParameters {</w:t>
        </w:r>
      </w:ins>
    </w:p>
    <w:p w:rsidR="00262CCB" w:rsidRPr="00981673" w:rsidRDefault="00262CCB" w:rsidP="00262CCB">
      <w:pPr>
        <w:pStyle w:val="PL"/>
        <w:rPr>
          <w:ins w:id="23065" w:author="28.541_CR0289_(Rel-16)_SON_5G, EE_5G" w:date="2020-06-29T11:59:00Z"/>
          <w:rFonts w:cs="Courier New"/>
          <w:szCs w:val="16"/>
          <w:lang w:eastAsia="zh-CN"/>
        </w:rPr>
      </w:pPr>
      <w:ins w:id="23066" w:author="28.541_CR0289_(Rel-16)_SON_5G, EE_5G" w:date="2020-06-29T11:59:00Z">
        <w:r w:rsidRPr="00981673">
          <w:rPr>
            <w:rFonts w:cs="Courier New"/>
            <w:szCs w:val="16"/>
            <w:lang w:eastAsia="zh-CN"/>
          </w:rPr>
          <w:t xml:space="preserve">    key loadThreshold;</w:t>
        </w:r>
      </w:ins>
    </w:p>
    <w:p w:rsidR="00262CCB" w:rsidRPr="00981673" w:rsidRDefault="00262CCB" w:rsidP="00262CCB">
      <w:pPr>
        <w:pStyle w:val="PL"/>
        <w:rPr>
          <w:ins w:id="23067" w:author="28.541_CR0289_(Rel-16)_SON_5G, EE_5G" w:date="2020-06-29T11:59:00Z"/>
          <w:rFonts w:cs="Courier New"/>
          <w:szCs w:val="16"/>
          <w:lang w:eastAsia="zh-CN"/>
        </w:rPr>
      </w:pPr>
      <w:ins w:id="23068" w:author="28.541_CR0289_(Rel-16)_SON_5G, EE_5G" w:date="2020-06-29T11:59:00Z">
        <w:r w:rsidRPr="00981673">
          <w:rPr>
            <w:rFonts w:cs="Courier New"/>
            <w:szCs w:val="16"/>
            <w:lang w:eastAsia="zh-CN"/>
          </w:rPr>
          <w:t xml:space="preserve">      description "This attribute indicates the traffic load threshold and the time duration, which are used by distributed inter-RAT ES algorithms to allow an original cell to enter the energySaving state.";</w:t>
        </w:r>
      </w:ins>
    </w:p>
    <w:p w:rsidR="00262CCB" w:rsidRPr="00981673" w:rsidRDefault="00262CCB" w:rsidP="00262CCB">
      <w:pPr>
        <w:pStyle w:val="PL"/>
        <w:rPr>
          <w:ins w:id="23069" w:author="28.541_CR0289_(Rel-16)_SON_5G, EE_5G" w:date="2020-06-29T11:59:00Z"/>
          <w:rFonts w:cs="Courier New"/>
          <w:szCs w:val="16"/>
          <w:lang w:eastAsia="zh-CN"/>
        </w:rPr>
      </w:pPr>
      <w:ins w:id="23070" w:author="28.541_CR0289_(Rel-16)_SON_5G, EE_5G" w:date="2020-06-29T11:59:00Z">
        <w:r w:rsidRPr="00981673">
          <w:rPr>
            <w:rFonts w:cs="Courier New"/>
            <w:szCs w:val="16"/>
            <w:lang w:eastAsia="zh-CN"/>
          </w:rPr>
          <w:t xml:space="preserve">    leaf loadThreshold {type int32;}</w:t>
        </w:r>
      </w:ins>
    </w:p>
    <w:p w:rsidR="00262CCB" w:rsidRPr="00981673" w:rsidRDefault="00262CCB" w:rsidP="00262CCB">
      <w:pPr>
        <w:pStyle w:val="PL"/>
        <w:rPr>
          <w:ins w:id="23071" w:author="28.541_CR0289_(Rel-16)_SON_5G, EE_5G" w:date="2020-06-29T11:59:00Z"/>
          <w:rFonts w:cs="Courier New"/>
          <w:szCs w:val="16"/>
          <w:lang w:eastAsia="zh-CN"/>
        </w:rPr>
      </w:pPr>
      <w:ins w:id="23072" w:author="28.541_CR0289_(Rel-16)_SON_5G, EE_5G" w:date="2020-06-29T11:59:00Z">
        <w:r w:rsidRPr="00981673">
          <w:rPr>
            <w:rFonts w:cs="Courier New"/>
            <w:szCs w:val="16"/>
            <w:lang w:eastAsia="zh-CN"/>
          </w:rPr>
          <w:t xml:space="preserve">    container attributes {</w:t>
        </w:r>
      </w:ins>
    </w:p>
    <w:p w:rsidR="00262CCB" w:rsidRPr="00981673" w:rsidRDefault="00262CCB" w:rsidP="00262CCB">
      <w:pPr>
        <w:pStyle w:val="PL"/>
        <w:rPr>
          <w:ins w:id="23073" w:author="28.541_CR0289_(Rel-16)_SON_5G, EE_5G" w:date="2020-06-29T11:59:00Z"/>
          <w:rFonts w:cs="Courier New"/>
          <w:szCs w:val="16"/>
          <w:lang w:eastAsia="zh-CN"/>
        </w:rPr>
      </w:pPr>
      <w:ins w:id="23074" w:author="28.541_CR0289_(Rel-16)_SON_5G, EE_5G" w:date="2020-06-29T11:59:00Z">
        <w:r w:rsidRPr="00981673">
          <w:rPr>
            <w:rFonts w:cs="Courier New"/>
            <w:szCs w:val="16"/>
            <w:lang w:eastAsia="zh-CN"/>
          </w:rPr>
          <w:t xml:space="preserve">        uses InterRatEsActivationCandidateCellParametersGrp;</w:t>
        </w:r>
      </w:ins>
    </w:p>
    <w:p w:rsidR="00262CCB" w:rsidRPr="00981673" w:rsidRDefault="00262CCB" w:rsidP="00262CCB">
      <w:pPr>
        <w:pStyle w:val="PL"/>
        <w:rPr>
          <w:ins w:id="23075" w:author="28.541_CR0289_(Rel-16)_SON_5G, EE_5G" w:date="2020-06-29T11:59:00Z"/>
          <w:rFonts w:cs="Courier New"/>
          <w:szCs w:val="16"/>
          <w:lang w:eastAsia="zh-CN"/>
        </w:rPr>
      </w:pPr>
      <w:ins w:id="23076"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077" w:author="28.541_CR0289_(Rel-16)_SON_5G, EE_5G" w:date="2020-06-29T11:59:00Z"/>
          <w:rFonts w:cs="Courier New"/>
          <w:szCs w:val="16"/>
          <w:lang w:eastAsia="zh-CN"/>
        </w:rPr>
      </w:pPr>
      <w:ins w:id="23078"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079" w:author="28.541_CR0289_(Rel-16)_SON_5G, EE_5G" w:date="2020-06-29T11:59:00Z"/>
          <w:rFonts w:cs="Courier New"/>
          <w:szCs w:val="16"/>
          <w:lang w:eastAsia="zh-CN"/>
        </w:rPr>
      </w:pPr>
    </w:p>
    <w:p w:rsidR="00262CCB" w:rsidRPr="00981673" w:rsidRDefault="00262CCB" w:rsidP="00262CCB">
      <w:pPr>
        <w:pStyle w:val="PL"/>
        <w:rPr>
          <w:ins w:id="23080" w:author="28.541_CR0289_(Rel-16)_SON_5G, EE_5G" w:date="2020-06-29T11:59:00Z"/>
          <w:rFonts w:cs="Courier New"/>
          <w:szCs w:val="16"/>
          <w:lang w:eastAsia="zh-CN"/>
        </w:rPr>
      </w:pPr>
      <w:ins w:id="23081" w:author="28.541_CR0289_(Rel-16)_SON_5G, EE_5G" w:date="2020-06-29T11:59:00Z">
        <w:r w:rsidRPr="00981673">
          <w:rPr>
            <w:rFonts w:cs="Courier New"/>
            <w:szCs w:val="16"/>
            <w:lang w:eastAsia="zh-CN"/>
          </w:rPr>
          <w:t xml:space="preserve">  list interRatEsDeactivationCandidateCellParameters {</w:t>
        </w:r>
      </w:ins>
    </w:p>
    <w:p w:rsidR="00262CCB" w:rsidRPr="00981673" w:rsidRDefault="00262CCB" w:rsidP="00262CCB">
      <w:pPr>
        <w:pStyle w:val="PL"/>
        <w:rPr>
          <w:ins w:id="23082" w:author="28.541_CR0289_(Rel-16)_SON_5G, EE_5G" w:date="2020-06-29T11:59:00Z"/>
          <w:rFonts w:cs="Courier New"/>
          <w:szCs w:val="16"/>
          <w:lang w:eastAsia="zh-CN"/>
        </w:rPr>
      </w:pPr>
      <w:ins w:id="23083" w:author="28.541_CR0289_(Rel-16)_SON_5G, EE_5G" w:date="2020-06-29T11:59:00Z">
        <w:r w:rsidRPr="00981673">
          <w:rPr>
            <w:rFonts w:cs="Courier New"/>
            <w:szCs w:val="16"/>
            <w:lang w:eastAsia="zh-CN"/>
          </w:rPr>
          <w:t xml:space="preserve">    key loadThreshold;</w:t>
        </w:r>
      </w:ins>
    </w:p>
    <w:p w:rsidR="00262CCB" w:rsidRPr="00981673" w:rsidRDefault="00262CCB" w:rsidP="00262CCB">
      <w:pPr>
        <w:pStyle w:val="PL"/>
        <w:rPr>
          <w:ins w:id="23084" w:author="28.541_CR0289_(Rel-16)_SON_5G, EE_5G" w:date="2020-06-29T11:59:00Z"/>
          <w:rFonts w:cs="Courier New"/>
          <w:szCs w:val="16"/>
          <w:lang w:eastAsia="zh-CN"/>
        </w:rPr>
      </w:pPr>
      <w:ins w:id="23085" w:author="28.541_CR0289_(Rel-16)_SON_5G, EE_5G" w:date="2020-06-29T11:59:00Z">
        <w:r w:rsidRPr="00981673">
          <w:rPr>
            <w:rFonts w:cs="Courier New"/>
            <w:szCs w:val="16"/>
            <w:lang w:eastAsia="zh-CN"/>
          </w:rPr>
          <w:t xml:space="preserve">      description "This attribute indicates the traffic load threshold and the time duration which is used by distributed inter-RAT ES algorithms to allow an original cell to leave the energySaving state.";</w:t>
        </w:r>
      </w:ins>
    </w:p>
    <w:p w:rsidR="00262CCB" w:rsidRPr="00981673" w:rsidRDefault="00262CCB" w:rsidP="00262CCB">
      <w:pPr>
        <w:pStyle w:val="PL"/>
        <w:rPr>
          <w:ins w:id="23086" w:author="28.541_CR0289_(Rel-16)_SON_5G, EE_5G" w:date="2020-06-29T11:59:00Z"/>
          <w:rFonts w:cs="Courier New"/>
          <w:szCs w:val="16"/>
          <w:lang w:eastAsia="zh-CN"/>
        </w:rPr>
      </w:pPr>
      <w:ins w:id="23087" w:author="28.541_CR0289_(Rel-16)_SON_5G, EE_5G" w:date="2020-06-29T11:59:00Z">
        <w:r w:rsidRPr="00981673">
          <w:rPr>
            <w:rFonts w:cs="Courier New"/>
            <w:szCs w:val="16"/>
            <w:lang w:eastAsia="zh-CN"/>
          </w:rPr>
          <w:t xml:space="preserve">    leaf loadThreshold {type int32;}</w:t>
        </w:r>
      </w:ins>
    </w:p>
    <w:p w:rsidR="00262CCB" w:rsidRPr="00981673" w:rsidRDefault="00262CCB" w:rsidP="00262CCB">
      <w:pPr>
        <w:pStyle w:val="PL"/>
        <w:rPr>
          <w:ins w:id="23088" w:author="28.541_CR0289_(Rel-16)_SON_5G, EE_5G" w:date="2020-06-29T11:59:00Z"/>
          <w:rFonts w:cs="Courier New"/>
          <w:szCs w:val="16"/>
          <w:lang w:eastAsia="zh-CN"/>
        </w:rPr>
      </w:pPr>
      <w:ins w:id="23089" w:author="28.541_CR0289_(Rel-16)_SON_5G, EE_5G" w:date="2020-06-29T11:59:00Z">
        <w:r w:rsidRPr="00981673">
          <w:rPr>
            <w:rFonts w:cs="Courier New"/>
            <w:szCs w:val="16"/>
            <w:lang w:eastAsia="zh-CN"/>
          </w:rPr>
          <w:t xml:space="preserve">    container attributes {</w:t>
        </w:r>
      </w:ins>
    </w:p>
    <w:p w:rsidR="00262CCB" w:rsidRPr="00981673" w:rsidRDefault="00262CCB" w:rsidP="00262CCB">
      <w:pPr>
        <w:pStyle w:val="PL"/>
        <w:rPr>
          <w:ins w:id="23090" w:author="28.541_CR0289_(Rel-16)_SON_5G, EE_5G" w:date="2020-06-29T11:59:00Z"/>
          <w:rFonts w:cs="Courier New"/>
          <w:szCs w:val="16"/>
          <w:lang w:eastAsia="zh-CN"/>
        </w:rPr>
      </w:pPr>
      <w:ins w:id="23091" w:author="28.541_CR0289_(Rel-16)_SON_5G, EE_5G" w:date="2020-06-29T11:59:00Z">
        <w:r w:rsidRPr="00981673">
          <w:rPr>
            <w:rFonts w:cs="Courier New"/>
            <w:szCs w:val="16"/>
            <w:lang w:eastAsia="zh-CN"/>
          </w:rPr>
          <w:t xml:space="preserve">        uses InterRatEsDeactivationCandidateCellParametersGrp;</w:t>
        </w:r>
      </w:ins>
    </w:p>
    <w:p w:rsidR="00262CCB" w:rsidRPr="00981673" w:rsidRDefault="00262CCB" w:rsidP="00262CCB">
      <w:pPr>
        <w:pStyle w:val="PL"/>
        <w:rPr>
          <w:ins w:id="23092" w:author="28.541_CR0289_(Rel-16)_SON_5G, EE_5G" w:date="2020-06-29T11:59:00Z"/>
          <w:rFonts w:cs="Courier New"/>
          <w:szCs w:val="16"/>
          <w:lang w:eastAsia="zh-CN"/>
        </w:rPr>
      </w:pPr>
      <w:ins w:id="23093"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094" w:author="28.541_CR0289_(Rel-16)_SON_5G, EE_5G" w:date="2020-06-29T11:59:00Z"/>
          <w:rFonts w:cs="Courier New"/>
          <w:szCs w:val="16"/>
          <w:lang w:eastAsia="zh-CN"/>
        </w:rPr>
      </w:pPr>
      <w:ins w:id="23095"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096" w:author="28.541_CR0289_(Rel-16)_SON_5G, EE_5G" w:date="2020-06-29T11:59:00Z"/>
          <w:rFonts w:cs="Courier New"/>
          <w:szCs w:val="16"/>
          <w:lang w:eastAsia="zh-CN"/>
        </w:rPr>
      </w:pPr>
    </w:p>
    <w:p w:rsidR="00262CCB" w:rsidRPr="00981673" w:rsidRDefault="00262CCB" w:rsidP="00262CCB">
      <w:pPr>
        <w:pStyle w:val="PL"/>
        <w:rPr>
          <w:ins w:id="23097" w:author="28.541_CR0289_(Rel-16)_SON_5G, EE_5G" w:date="2020-06-29T11:59:00Z"/>
          <w:rFonts w:cs="Courier New"/>
          <w:szCs w:val="16"/>
          <w:lang w:eastAsia="zh-CN"/>
        </w:rPr>
      </w:pPr>
      <w:ins w:id="23098" w:author="28.541_CR0289_(Rel-16)_SON_5G, EE_5G" w:date="2020-06-29T11:59:00Z">
        <w:r w:rsidRPr="00981673">
          <w:rPr>
            <w:rFonts w:cs="Courier New"/>
            <w:szCs w:val="16"/>
            <w:lang w:eastAsia="zh-CN"/>
          </w:rPr>
          <w:t xml:space="preserve">    leaf energySavingState {</w:t>
        </w:r>
      </w:ins>
    </w:p>
    <w:p w:rsidR="00262CCB" w:rsidRPr="00981673" w:rsidRDefault="00262CCB" w:rsidP="00262CCB">
      <w:pPr>
        <w:pStyle w:val="PL"/>
        <w:rPr>
          <w:ins w:id="23099" w:author="28.541_CR0289_(Rel-16)_SON_5G, EE_5G" w:date="2020-06-29T11:59:00Z"/>
          <w:rFonts w:cs="Courier New"/>
          <w:szCs w:val="16"/>
          <w:lang w:eastAsia="zh-CN"/>
        </w:rPr>
      </w:pPr>
      <w:ins w:id="23100" w:author="28.541_CR0289_(Rel-16)_SON_5G, EE_5G" w:date="2020-06-29T11:59:00Z">
        <w:r w:rsidRPr="00981673">
          <w:rPr>
            <w:rFonts w:cs="Courier New"/>
            <w:szCs w:val="16"/>
            <w:lang w:eastAsia="zh-CN"/>
          </w:rPr>
          <w:t xml:space="preserve">        description "Specifies the status regarding the energy saving in the cell.";</w:t>
        </w:r>
      </w:ins>
    </w:p>
    <w:p w:rsidR="00262CCB" w:rsidRPr="00981673" w:rsidRDefault="00262CCB" w:rsidP="00262CCB">
      <w:pPr>
        <w:pStyle w:val="PL"/>
        <w:rPr>
          <w:ins w:id="23101" w:author="28.541_CR0289_(Rel-16)_SON_5G, EE_5G" w:date="2020-06-29T11:59:00Z"/>
          <w:rFonts w:cs="Courier New"/>
          <w:szCs w:val="16"/>
          <w:lang w:eastAsia="zh-CN"/>
        </w:rPr>
      </w:pPr>
      <w:ins w:id="23102" w:author="28.541_CR0289_(Rel-16)_SON_5G, EE_5G" w:date="2020-06-29T11:59:00Z">
        <w:r w:rsidRPr="00981673">
          <w:rPr>
            <w:rFonts w:cs="Courier New"/>
            <w:szCs w:val="16"/>
            <w:lang w:eastAsia="zh-CN"/>
          </w:rPr>
          <w:t xml:space="preserve">        type enumeration {</w:t>
        </w:r>
      </w:ins>
    </w:p>
    <w:p w:rsidR="00262CCB" w:rsidRPr="00981673" w:rsidRDefault="00262CCB" w:rsidP="00262CCB">
      <w:pPr>
        <w:pStyle w:val="PL"/>
        <w:rPr>
          <w:ins w:id="23103" w:author="28.541_CR0289_(Rel-16)_SON_5G, EE_5G" w:date="2020-06-29T11:59:00Z"/>
          <w:rFonts w:cs="Courier New"/>
          <w:szCs w:val="16"/>
          <w:lang w:eastAsia="zh-CN"/>
        </w:rPr>
      </w:pPr>
      <w:ins w:id="23104" w:author="28.541_CR0289_(Rel-16)_SON_5G, EE_5G" w:date="2020-06-29T11:59:00Z">
        <w:r w:rsidRPr="00981673">
          <w:rPr>
            <w:rFonts w:cs="Courier New"/>
            <w:szCs w:val="16"/>
            <w:lang w:eastAsia="zh-CN"/>
          </w:rPr>
          <w:lastRenderedPageBreak/>
          <w:t xml:space="preserve">          enum isNotEnergySaving;</w:t>
        </w:r>
      </w:ins>
    </w:p>
    <w:p w:rsidR="00262CCB" w:rsidRPr="00981673" w:rsidRDefault="00262CCB" w:rsidP="00262CCB">
      <w:pPr>
        <w:pStyle w:val="PL"/>
        <w:rPr>
          <w:ins w:id="23105" w:author="28.541_CR0289_(Rel-16)_SON_5G, EE_5G" w:date="2020-06-29T11:59:00Z"/>
          <w:rFonts w:cs="Courier New"/>
          <w:szCs w:val="16"/>
          <w:lang w:eastAsia="zh-CN"/>
        </w:rPr>
      </w:pPr>
      <w:ins w:id="23106" w:author="28.541_CR0289_(Rel-16)_SON_5G, EE_5G" w:date="2020-06-29T11:59:00Z">
        <w:r w:rsidRPr="00981673">
          <w:rPr>
            <w:rFonts w:cs="Courier New"/>
            <w:szCs w:val="16"/>
            <w:lang w:eastAsia="zh-CN"/>
          </w:rPr>
          <w:t xml:space="preserve">          enum isEnergySaving;</w:t>
        </w:r>
      </w:ins>
    </w:p>
    <w:p w:rsidR="00262CCB" w:rsidRPr="00981673" w:rsidRDefault="00262CCB" w:rsidP="00262CCB">
      <w:pPr>
        <w:pStyle w:val="PL"/>
        <w:rPr>
          <w:ins w:id="23107" w:author="28.541_CR0289_(Rel-16)_SON_5G, EE_5G" w:date="2020-06-29T11:59:00Z"/>
          <w:rFonts w:cs="Courier New"/>
          <w:szCs w:val="16"/>
          <w:lang w:eastAsia="zh-CN"/>
        </w:rPr>
      </w:pPr>
      <w:ins w:id="23108" w:author="28.541_CR0289_(Rel-16)_SON_5G, EE_5G" w:date="2020-06-29T11:59:00Z">
        <w:r w:rsidRPr="00981673">
          <w:rPr>
            <w:rFonts w:cs="Courier New"/>
            <w:szCs w:val="16"/>
            <w:lang w:eastAsia="zh-CN"/>
          </w:rPr>
          <w:tab/>
        </w:r>
        <w:r w:rsidRPr="00981673">
          <w:rPr>
            <w:rFonts w:cs="Courier New"/>
            <w:szCs w:val="16"/>
            <w:lang w:eastAsia="zh-CN"/>
          </w:rPr>
          <w:tab/>
          <w:t xml:space="preserve">  }</w:t>
        </w:r>
      </w:ins>
    </w:p>
    <w:p w:rsidR="00262CCB" w:rsidRPr="00981673" w:rsidRDefault="00262CCB" w:rsidP="00262CCB">
      <w:pPr>
        <w:pStyle w:val="PL"/>
        <w:rPr>
          <w:ins w:id="23109" w:author="28.541_CR0289_(Rel-16)_SON_5G, EE_5G" w:date="2020-06-29T11:59:00Z"/>
          <w:rFonts w:cs="Courier New"/>
          <w:szCs w:val="16"/>
          <w:lang w:eastAsia="zh-CN"/>
        </w:rPr>
      </w:pPr>
      <w:ins w:id="23110"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111" w:author="28.541_CR0289_(Rel-16)_SON_5G, EE_5G" w:date="2020-06-29T11:59:00Z"/>
          <w:rFonts w:cs="Courier New"/>
          <w:szCs w:val="16"/>
          <w:lang w:eastAsia="zh-CN"/>
        </w:rPr>
      </w:pPr>
    </w:p>
    <w:p w:rsidR="00262CCB" w:rsidRPr="00981673" w:rsidRDefault="00262CCB" w:rsidP="00262CCB">
      <w:pPr>
        <w:pStyle w:val="PL"/>
        <w:rPr>
          <w:ins w:id="23112" w:author="28.541_CR0289_(Rel-16)_SON_5G, EE_5G" w:date="2020-06-29T11:59:00Z"/>
          <w:rFonts w:cs="Courier New"/>
          <w:szCs w:val="16"/>
          <w:lang w:eastAsia="zh-CN"/>
        </w:rPr>
      </w:pPr>
      <w:ins w:id="23113" w:author="28.541_CR0289_(Rel-16)_SON_5G, EE_5G" w:date="2020-06-29T11:59:00Z">
        <w:r w:rsidRPr="00981673">
          <w:rPr>
            <w:rFonts w:cs="Courier New"/>
            <w:szCs w:val="16"/>
            <w:lang w:eastAsia="zh-CN"/>
          </w:rPr>
          <w:t xml:space="preserve">    leaf isProbingCapable {</w:t>
        </w:r>
      </w:ins>
    </w:p>
    <w:p w:rsidR="00262CCB" w:rsidRPr="00981673" w:rsidRDefault="00262CCB" w:rsidP="00262CCB">
      <w:pPr>
        <w:pStyle w:val="PL"/>
        <w:rPr>
          <w:ins w:id="23114" w:author="28.541_CR0289_(Rel-16)_SON_5G, EE_5G" w:date="2020-06-29T11:59:00Z"/>
          <w:rFonts w:cs="Courier New"/>
          <w:szCs w:val="16"/>
          <w:lang w:eastAsia="zh-CN"/>
        </w:rPr>
      </w:pPr>
      <w:ins w:id="23115" w:author="28.541_CR0289_(Rel-16)_SON_5G, EE_5G" w:date="2020-06-29T11:59:00Z">
        <w:r w:rsidRPr="00981673">
          <w:rPr>
            <w:rFonts w:cs="Courier New"/>
            <w:szCs w:val="16"/>
            <w:lang w:eastAsia="zh-CN"/>
          </w:rPr>
          <w:t xml:space="preserve">        description " This attribute indicates whether this cell is capable of performing the ES probing procedure.";</w:t>
        </w:r>
      </w:ins>
    </w:p>
    <w:p w:rsidR="00262CCB" w:rsidRPr="00981673" w:rsidRDefault="00262CCB" w:rsidP="00262CCB">
      <w:pPr>
        <w:pStyle w:val="PL"/>
        <w:rPr>
          <w:ins w:id="23116" w:author="28.541_CR0289_(Rel-16)_SON_5G, EE_5G" w:date="2020-06-29T11:59:00Z"/>
          <w:rFonts w:cs="Courier New"/>
          <w:szCs w:val="16"/>
          <w:lang w:eastAsia="zh-CN"/>
        </w:rPr>
      </w:pPr>
      <w:ins w:id="23117" w:author="28.541_CR0289_(Rel-16)_SON_5G, EE_5G" w:date="2020-06-29T11:59:00Z">
        <w:r w:rsidRPr="00981673">
          <w:rPr>
            <w:rFonts w:cs="Courier New"/>
            <w:szCs w:val="16"/>
            <w:lang w:eastAsia="zh-CN"/>
          </w:rPr>
          <w:t xml:space="preserve">        type enumeration{</w:t>
        </w:r>
      </w:ins>
    </w:p>
    <w:p w:rsidR="00262CCB" w:rsidRPr="00981673" w:rsidRDefault="00262CCB" w:rsidP="00262CCB">
      <w:pPr>
        <w:pStyle w:val="PL"/>
        <w:rPr>
          <w:ins w:id="23118" w:author="28.541_CR0289_(Rel-16)_SON_5G, EE_5G" w:date="2020-06-29T11:59:00Z"/>
          <w:rFonts w:cs="Courier New"/>
          <w:szCs w:val="16"/>
          <w:lang w:eastAsia="zh-CN"/>
        </w:rPr>
      </w:pPr>
      <w:ins w:id="23119" w:author="28.541_CR0289_(Rel-16)_SON_5G, EE_5G" w:date="2020-06-29T11:59:00Z">
        <w:r w:rsidRPr="00981673">
          <w:rPr>
            <w:rFonts w:cs="Courier New"/>
            <w:szCs w:val="16"/>
            <w:lang w:eastAsia="zh-CN"/>
          </w:rPr>
          <w:tab/>
        </w:r>
        <w:r w:rsidRPr="00981673">
          <w:rPr>
            <w:rFonts w:cs="Courier New"/>
            <w:szCs w:val="16"/>
            <w:lang w:eastAsia="zh-CN"/>
          </w:rPr>
          <w:tab/>
          <w:t xml:space="preserve">  enum yes;</w:t>
        </w:r>
      </w:ins>
    </w:p>
    <w:p w:rsidR="00262CCB" w:rsidRPr="00981673" w:rsidRDefault="00262CCB" w:rsidP="00262CCB">
      <w:pPr>
        <w:pStyle w:val="PL"/>
        <w:rPr>
          <w:ins w:id="23120" w:author="28.541_CR0289_(Rel-16)_SON_5G, EE_5G" w:date="2020-06-29T11:59:00Z"/>
          <w:rFonts w:cs="Courier New"/>
          <w:szCs w:val="16"/>
          <w:lang w:eastAsia="zh-CN"/>
        </w:rPr>
      </w:pPr>
      <w:ins w:id="23121" w:author="28.541_CR0289_(Rel-16)_SON_5G, EE_5G" w:date="2020-06-29T11:59:00Z">
        <w:r w:rsidRPr="00981673">
          <w:rPr>
            <w:rFonts w:cs="Courier New"/>
            <w:szCs w:val="16"/>
            <w:lang w:eastAsia="zh-CN"/>
          </w:rPr>
          <w:t xml:space="preserve">          enum no;</w:t>
        </w:r>
      </w:ins>
    </w:p>
    <w:p w:rsidR="00262CCB" w:rsidRPr="00981673" w:rsidRDefault="00262CCB" w:rsidP="00262CCB">
      <w:pPr>
        <w:pStyle w:val="PL"/>
        <w:rPr>
          <w:ins w:id="23122" w:author="28.541_CR0289_(Rel-16)_SON_5G, EE_5G" w:date="2020-06-29T11:59:00Z"/>
          <w:rFonts w:cs="Courier New"/>
          <w:szCs w:val="16"/>
          <w:lang w:eastAsia="zh-CN"/>
        </w:rPr>
      </w:pPr>
      <w:ins w:id="23123" w:author="28.541_CR0289_(Rel-16)_SON_5G, EE_5G" w:date="2020-06-29T11:59:00Z">
        <w:r w:rsidRPr="00981673">
          <w:rPr>
            <w:rFonts w:cs="Courier New"/>
            <w:szCs w:val="16"/>
            <w:lang w:eastAsia="zh-CN"/>
          </w:rPr>
          <w:tab/>
        </w:r>
        <w:r w:rsidRPr="00981673">
          <w:rPr>
            <w:rFonts w:cs="Courier New"/>
            <w:szCs w:val="16"/>
            <w:lang w:eastAsia="zh-CN"/>
          </w:rPr>
          <w:tab/>
          <w:t xml:space="preserve">}  </w:t>
        </w:r>
      </w:ins>
    </w:p>
    <w:p w:rsidR="00262CCB" w:rsidRPr="00981673" w:rsidRDefault="00262CCB" w:rsidP="00262CCB">
      <w:pPr>
        <w:pStyle w:val="PL"/>
        <w:rPr>
          <w:ins w:id="23124" w:author="28.541_CR0289_(Rel-16)_SON_5G, EE_5G" w:date="2020-06-29T11:59:00Z"/>
          <w:rFonts w:cs="Courier New"/>
          <w:szCs w:val="16"/>
          <w:lang w:eastAsia="zh-CN"/>
        </w:rPr>
      </w:pPr>
      <w:ins w:id="23125"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126" w:author="28.541_CR0289_(Rel-16)_SON_5G, EE_5G" w:date="2020-06-29T11:59:00Z"/>
          <w:rFonts w:cs="Courier New"/>
          <w:szCs w:val="16"/>
          <w:lang w:eastAsia="zh-CN"/>
        </w:rPr>
      </w:pPr>
      <w:ins w:id="23127"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128" w:author="28.541_CR0289_(Rel-16)_SON_5G, EE_5G" w:date="2020-06-29T11:59:00Z"/>
          <w:rFonts w:cs="Courier New"/>
          <w:szCs w:val="16"/>
          <w:lang w:eastAsia="zh-CN"/>
        </w:rPr>
      </w:pPr>
      <w:ins w:id="23129"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130" w:author="28.541_CR0289_(Rel-16)_SON_5G, EE_5G" w:date="2020-06-29T11:59:00Z"/>
          <w:rFonts w:cs="Courier New"/>
          <w:szCs w:val="16"/>
          <w:lang w:eastAsia="zh-CN"/>
        </w:rPr>
      </w:pPr>
    </w:p>
    <w:p w:rsidR="00262CCB" w:rsidRPr="00981673" w:rsidRDefault="00262CCB" w:rsidP="00262CCB">
      <w:pPr>
        <w:pStyle w:val="PL"/>
        <w:rPr>
          <w:ins w:id="23131" w:author="28.541_CR0289_(Rel-16)_SON_5G, EE_5G" w:date="2020-06-29T11:59:00Z"/>
          <w:rFonts w:cs="Courier New"/>
          <w:szCs w:val="16"/>
          <w:lang w:eastAsia="zh-CN"/>
        </w:rPr>
      </w:pPr>
      <w:ins w:id="23132" w:author="28.541_CR0289_(Rel-16)_SON_5G, EE_5G" w:date="2020-06-29T11:59:00Z">
        <w:r w:rsidRPr="00981673">
          <w:rPr>
            <w:rFonts w:cs="Courier New"/>
            <w:szCs w:val="16"/>
            <w:lang w:eastAsia="zh-CN"/>
          </w:rPr>
          <w:t xml:space="preserve">  grouping IntraRatEsActivationOriginalCellLoadParametersGrp {</w:t>
        </w:r>
      </w:ins>
    </w:p>
    <w:p w:rsidR="00262CCB" w:rsidRPr="00981673" w:rsidRDefault="00262CCB" w:rsidP="00262CCB">
      <w:pPr>
        <w:pStyle w:val="PL"/>
        <w:rPr>
          <w:ins w:id="23133" w:author="28.541_CR0289_(Rel-16)_SON_5G, EE_5G" w:date="2020-06-29T11:59:00Z"/>
          <w:rFonts w:cs="Courier New"/>
          <w:szCs w:val="16"/>
          <w:lang w:eastAsia="zh-CN"/>
        </w:rPr>
      </w:pPr>
      <w:ins w:id="23134" w:author="28.541_CR0289_(Rel-16)_SON_5G, EE_5G" w:date="2020-06-29T11:59:00Z">
        <w:r w:rsidRPr="00981673">
          <w:rPr>
            <w:rFonts w:cs="Courier New"/>
            <w:szCs w:val="16"/>
            <w:lang w:eastAsia="zh-CN"/>
          </w:rPr>
          <w:t xml:space="preserve">    description "Represents the the traffic load threshold and the time duration.";</w:t>
        </w:r>
      </w:ins>
    </w:p>
    <w:p w:rsidR="00262CCB" w:rsidRPr="00981673" w:rsidRDefault="00262CCB" w:rsidP="00262CCB">
      <w:pPr>
        <w:pStyle w:val="PL"/>
        <w:rPr>
          <w:ins w:id="23135" w:author="28.541_CR0289_(Rel-16)_SON_5G, EE_5G" w:date="2020-06-29T11:59:00Z"/>
          <w:rFonts w:cs="Courier New"/>
          <w:szCs w:val="16"/>
          <w:lang w:eastAsia="zh-CN"/>
        </w:rPr>
      </w:pPr>
    </w:p>
    <w:p w:rsidR="00262CCB" w:rsidRPr="00981673" w:rsidRDefault="00262CCB" w:rsidP="00262CCB">
      <w:pPr>
        <w:pStyle w:val="PL"/>
        <w:rPr>
          <w:ins w:id="23136" w:author="28.541_CR0289_(Rel-16)_SON_5G, EE_5G" w:date="2020-06-29T11:59:00Z"/>
          <w:rFonts w:cs="Courier New"/>
          <w:szCs w:val="16"/>
          <w:lang w:eastAsia="zh-CN"/>
        </w:rPr>
      </w:pPr>
      <w:ins w:id="23137" w:author="28.541_CR0289_(Rel-16)_SON_5G, EE_5G" w:date="2020-06-29T11:59:00Z">
        <w:r w:rsidRPr="00981673">
          <w:rPr>
            <w:rFonts w:cs="Courier New"/>
            <w:szCs w:val="16"/>
            <w:lang w:eastAsia="zh-CN"/>
          </w:rPr>
          <w:t xml:space="preserve">    leaf loadThreshold {</w:t>
        </w:r>
      </w:ins>
    </w:p>
    <w:p w:rsidR="00262CCB" w:rsidRPr="00981673" w:rsidRDefault="00262CCB" w:rsidP="00262CCB">
      <w:pPr>
        <w:pStyle w:val="PL"/>
        <w:rPr>
          <w:ins w:id="23138" w:author="28.541_CR0289_(Rel-16)_SON_5G, EE_5G" w:date="2020-06-29T11:59:00Z"/>
          <w:rFonts w:cs="Courier New"/>
          <w:szCs w:val="16"/>
          <w:lang w:eastAsia="zh-CN"/>
        </w:rPr>
      </w:pPr>
      <w:ins w:id="23139" w:author="28.541_CR0289_(Rel-16)_SON_5G, EE_5G" w:date="2020-06-29T11:59:00Z">
        <w:r w:rsidRPr="00981673">
          <w:rPr>
            <w:rFonts w:cs="Courier New"/>
            <w:szCs w:val="16"/>
            <w:lang w:eastAsia="zh-CN"/>
          </w:rPr>
          <w:t xml:space="preserve">        description "This attribute is used by distributed ES algorithms to allow a cell to enter the energySaving state.";</w:t>
        </w:r>
      </w:ins>
    </w:p>
    <w:p w:rsidR="00262CCB" w:rsidRPr="00981673" w:rsidRDefault="00262CCB" w:rsidP="00262CCB">
      <w:pPr>
        <w:pStyle w:val="PL"/>
        <w:rPr>
          <w:ins w:id="23140" w:author="28.541_CR0289_(Rel-16)_SON_5G, EE_5G" w:date="2020-06-29T11:59:00Z"/>
          <w:rFonts w:cs="Courier New"/>
          <w:szCs w:val="16"/>
          <w:lang w:eastAsia="zh-CN"/>
        </w:rPr>
      </w:pPr>
      <w:ins w:id="23141" w:author="28.541_CR0289_(Rel-16)_SON_5G, EE_5G" w:date="2020-06-29T11:59:00Z">
        <w:r w:rsidRPr="00981673">
          <w:rPr>
            <w:rFonts w:cs="Courier New"/>
            <w:szCs w:val="16"/>
            <w:lang w:eastAsia="zh-CN"/>
          </w:rPr>
          <w:t xml:space="preserve">        type int32 { range "0..10000"; }</w:t>
        </w:r>
      </w:ins>
    </w:p>
    <w:p w:rsidR="00262CCB" w:rsidRPr="00981673" w:rsidRDefault="00262CCB" w:rsidP="00262CCB">
      <w:pPr>
        <w:pStyle w:val="PL"/>
        <w:rPr>
          <w:ins w:id="23142" w:author="28.541_CR0289_(Rel-16)_SON_5G, EE_5G" w:date="2020-06-29T11:59:00Z"/>
          <w:rFonts w:cs="Courier New"/>
          <w:szCs w:val="16"/>
          <w:lang w:eastAsia="zh-CN"/>
        </w:rPr>
      </w:pPr>
      <w:ins w:id="23143" w:author="28.541_CR0289_(Rel-16)_SON_5G, EE_5G" w:date="2020-06-29T11:59:00Z">
        <w:r w:rsidRPr="00981673">
          <w:rPr>
            <w:rFonts w:cs="Courier New"/>
            <w:szCs w:val="16"/>
            <w:lang w:eastAsia="zh-CN"/>
          </w:rPr>
          <w:tab/>
        </w:r>
        <w:r w:rsidRPr="00981673">
          <w:rPr>
            <w:rFonts w:cs="Courier New"/>
            <w:szCs w:val="16"/>
            <w:lang w:eastAsia="zh-CN"/>
          </w:rPr>
          <w:tab/>
          <w:t>units "1";</w:t>
        </w:r>
      </w:ins>
    </w:p>
    <w:p w:rsidR="00262CCB" w:rsidRPr="00981673" w:rsidRDefault="00262CCB" w:rsidP="00262CCB">
      <w:pPr>
        <w:pStyle w:val="PL"/>
        <w:rPr>
          <w:ins w:id="23144" w:author="28.541_CR0289_(Rel-16)_SON_5G, EE_5G" w:date="2020-06-29T11:59:00Z"/>
          <w:rFonts w:cs="Courier New"/>
          <w:szCs w:val="16"/>
          <w:lang w:eastAsia="zh-CN"/>
        </w:rPr>
      </w:pPr>
      <w:ins w:id="23145"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146" w:author="28.541_CR0289_(Rel-16)_SON_5G, EE_5G" w:date="2020-06-29T11:59:00Z"/>
          <w:rFonts w:cs="Courier New"/>
          <w:szCs w:val="16"/>
          <w:lang w:eastAsia="zh-CN"/>
        </w:rPr>
      </w:pPr>
    </w:p>
    <w:p w:rsidR="00262CCB" w:rsidRPr="00981673" w:rsidRDefault="00262CCB" w:rsidP="00262CCB">
      <w:pPr>
        <w:pStyle w:val="PL"/>
        <w:rPr>
          <w:ins w:id="23147" w:author="28.541_CR0289_(Rel-16)_SON_5G, EE_5G" w:date="2020-06-29T11:59:00Z"/>
          <w:rFonts w:cs="Courier New"/>
          <w:szCs w:val="16"/>
          <w:lang w:eastAsia="zh-CN"/>
        </w:rPr>
      </w:pPr>
    </w:p>
    <w:p w:rsidR="00262CCB" w:rsidRPr="00981673" w:rsidRDefault="00262CCB" w:rsidP="00262CCB">
      <w:pPr>
        <w:pStyle w:val="PL"/>
        <w:rPr>
          <w:ins w:id="23148" w:author="28.541_CR0289_(Rel-16)_SON_5G, EE_5G" w:date="2020-06-29T11:59:00Z"/>
          <w:rFonts w:cs="Courier New"/>
          <w:szCs w:val="16"/>
          <w:lang w:eastAsia="zh-CN"/>
        </w:rPr>
      </w:pPr>
      <w:ins w:id="23149" w:author="28.541_CR0289_(Rel-16)_SON_5G, EE_5G" w:date="2020-06-29T11:59:00Z">
        <w:r w:rsidRPr="00981673">
          <w:rPr>
            <w:rFonts w:cs="Courier New"/>
            <w:szCs w:val="16"/>
            <w:lang w:eastAsia="zh-CN"/>
          </w:rPr>
          <w:t xml:space="preserve">    leaf timeDuration {</w:t>
        </w:r>
      </w:ins>
    </w:p>
    <w:p w:rsidR="00262CCB" w:rsidRPr="00981673" w:rsidRDefault="00262CCB" w:rsidP="00262CCB">
      <w:pPr>
        <w:pStyle w:val="PL"/>
        <w:rPr>
          <w:ins w:id="23150" w:author="28.541_CR0289_(Rel-16)_SON_5G, EE_5G" w:date="2020-06-29T11:59:00Z"/>
          <w:rFonts w:cs="Courier New"/>
          <w:szCs w:val="16"/>
          <w:lang w:eastAsia="zh-CN"/>
        </w:rPr>
      </w:pPr>
      <w:ins w:id="23151" w:author="28.541_CR0289_(Rel-16)_SON_5G, EE_5G" w:date="2020-06-29T11:59:00Z">
        <w:r w:rsidRPr="00981673">
          <w:rPr>
            <w:rFonts w:cs="Courier New"/>
            <w:szCs w:val="16"/>
            <w:lang w:eastAsia="zh-CN"/>
          </w:rPr>
          <w:t xml:space="preserve">        description " The time duration indicates how long the load needs to have been below the threshold.";</w:t>
        </w:r>
      </w:ins>
    </w:p>
    <w:p w:rsidR="00262CCB" w:rsidRPr="00981673" w:rsidRDefault="00262CCB" w:rsidP="00262CCB">
      <w:pPr>
        <w:pStyle w:val="PL"/>
        <w:rPr>
          <w:ins w:id="23152" w:author="28.541_CR0289_(Rel-16)_SON_5G, EE_5G" w:date="2020-06-29T11:59:00Z"/>
          <w:rFonts w:cs="Courier New"/>
          <w:szCs w:val="16"/>
          <w:lang w:eastAsia="zh-CN"/>
        </w:rPr>
      </w:pPr>
      <w:ins w:id="23153" w:author="28.541_CR0289_(Rel-16)_SON_5G, EE_5G" w:date="2020-06-29T11:59:00Z">
        <w:r w:rsidRPr="00981673">
          <w:rPr>
            <w:rFonts w:cs="Courier New"/>
            <w:szCs w:val="16"/>
            <w:lang w:eastAsia="zh-CN"/>
          </w:rPr>
          <w:t xml:space="preserve">        type int32 { range "0..900"; }</w:t>
        </w:r>
      </w:ins>
    </w:p>
    <w:p w:rsidR="00262CCB" w:rsidRPr="00981673" w:rsidRDefault="00262CCB" w:rsidP="00262CCB">
      <w:pPr>
        <w:pStyle w:val="PL"/>
        <w:rPr>
          <w:ins w:id="23154" w:author="28.541_CR0289_(Rel-16)_SON_5G, EE_5G" w:date="2020-06-29T11:59:00Z"/>
          <w:rFonts w:cs="Courier New"/>
          <w:szCs w:val="16"/>
          <w:lang w:eastAsia="zh-CN"/>
        </w:rPr>
      </w:pPr>
      <w:ins w:id="23155" w:author="28.541_CR0289_(Rel-16)_SON_5G, EE_5G" w:date="2020-06-29T11:59:00Z">
        <w:r w:rsidRPr="00981673">
          <w:rPr>
            <w:rFonts w:cs="Courier New"/>
            <w:szCs w:val="16"/>
            <w:lang w:eastAsia="zh-CN"/>
          </w:rPr>
          <w:tab/>
        </w:r>
        <w:r w:rsidRPr="00981673">
          <w:rPr>
            <w:rFonts w:cs="Courier New"/>
            <w:szCs w:val="16"/>
            <w:lang w:eastAsia="zh-CN"/>
          </w:rPr>
          <w:tab/>
          <w:t>units "1";</w:t>
        </w:r>
      </w:ins>
    </w:p>
    <w:p w:rsidR="00262CCB" w:rsidRPr="00981673" w:rsidRDefault="00262CCB" w:rsidP="00262CCB">
      <w:pPr>
        <w:pStyle w:val="PL"/>
        <w:rPr>
          <w:ins w:id="23156" w:author="28.541_CR0289_(Rel-16)_SON_5G, EE_5G" w:date="2020-06-29T11:59:00Z"/>
          <w:rFonts w:cs="Courier New"/>
          <w:szCs w:val="16"/>
          <w:lang w:eastAsia="zh-CN"/>
        </w:rPr>
      </w:pPr>
      <w:ins w:id="23157"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158" w:author="28.541_CR0289_(Rel-16)_SON_5G, EE_5G" w:date="2020-06-29T11:59:00Z"/>
          <w:rFonts w:cs="Courier New"/>
          <w:szCs w:val="16"/>
          <w:lang w:eastAsia="zh-CN"/>
        </w:rPr>
      </w:pPr>
      <w:ins w:id="23159"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160" w:author="28.541_CR0289_(Rel-16)_SON_5G, EE_5G" w:date="2020-06-29T11:59:00Z"/>
          <w:rFonts w:cs="Courier New"/>
          <w:szCs w:val="16"/>
          <w:lang w:eastAsia="zh-CN"/>
        </w:rPr>
      </w:pPr>
    </w:p>
    <w:p w:rsidR="00262CCB" w:rsidRPr="00981673" w:rsidRDefault="00262CCB" w:rsidP="00262CCB">
      <w:pPr>
        <w:pStyle w:val="PL"/>
        <w:rPr>
          <w:ins w:id="23161" w:author="28.541_CR0289_(Rel-16)_SON_5G, EE_5G" w:date="2020-06-29T11:59:00Z"/>
          <w:rFonts w:cs="Courier New"/>
          <w:szCs w:val="16"/>
          <w:lang w:eastAsia="zh-CN"/>
        </w:rPr>
      </w:pPr>
      <w:ins w:id="23162" w:author="28.541_CR0289_(Rel-16)_SON_5G, EE_5G" w:date="2020-06-29T11:59:00Z">
        <w:r w:rsidRPr="00981673">
          <w:rPr>
            <w:rFonts w:cs="Courier New"/>
            <w:szCs w:val="16"/>
            <w:lang w:eastAsia="zh-CN"/>
          </w:rPr>
          <w:t xml:space="preserve">  grouping IntraRatEsActivationCandidateCellsLoadParametersGrp {</w:t>
        </w:r>
      </w:ins>
    </w:p>
    <w:p w:rsidR="00262CCB" w:rsidRPr="00981673" w:rsidRDefault="00262CCB" w:rsidP="00262CCB">
      <w:pPr>
        <w:pStyle w:val="PL"/>
        <w:rPr>
          <w:ins w:id="23163" w:author="28.541_CR0289_(Rel-16)_SON_5G, EE_5G" w:date="2020-06-29T11:59:00Z"/>
          <w:rFonts w:cs="Courier New"/>
          <w:szCs w:val="16"/>
          <w:lang w:eastAsia="zh-CN"/>
        </w:rPr>
      </w:pPr>
      <w:ins w:id="23164" w:author="28.541_CR0289_(Rel-16)_SON_5G, EE_5G" w:date="2020-06-29T11:59:00Z">
        <w:r w:rsidRPr="00981673">
          <w:rPr>
            <w:rFonts w:cs="Courier New"/>
            <w:szCs w:val="16"/>
            <w:lang w:eastAsia="zh-CN"/>
          </w:rPr>
          <w:t xml:space="preserve">    description "Represents the the traffic load threshold and the time duration.";</w:t>
        </w:r>
      </w:ins>
    </w:p>
    <w:p w:rsidR="00262CCB" w:rsidRPr="00981673" w:rsidRDefault="00262CCB" w:rsidP="00262CCB">
      <w:pPr>
        <w:pStyle w:val="PL"/>
        <w:rPr>
          <w:ins w:id="23165" w:author="28.541_CR0289_(Rel-16)_SON_5G, EE_5G" w:date="2020-06-29T11:59:00Z"/>
          <w:rFonts w:cs="Courier New"/>
          <w:szCs w:val="16"/>
          <w:lang w:eastAsia="zh-CN"/>
        </w:rPr>
      </w:pPr>
    </w:p>
    <w:p w:rsidR="00262CCB" w:rsidRPr="00981673" w:rsidRDefault="00262CCB" w:rsidP="00262CCB">
      <w:pPr>
        <w:pStyle w:val="PL"/>
        <w:rPr>
          <w:ins w:id="23166" w:author="28.541_CR0289_(Rel-16)_SON_5G, EE_5G" w:date="2020-06-29T11:59:00Z"/>
          <w:rFonts w:cs="Courier New"/>
          <w:szCs w:val="16"/>
          <w:lang w:eastAsia="zh-CN"/>
        </w:rPr>
      </w:pPr>
      <w:ins w:id="23167" w:author="28.541_CR0289_(Rel-16)_SON_5G, EE_5G" w:date="2020-06-29T11:59:00Z">
        <w:r w:rsidRPr="00981673">
          <w:rPr>
            <w:rFonts w:cs="Courier New"/>
            <w:szCs w:val="16"/>
            <w:lang w:eastAsia="zh-CN"/>
          </w:rPr>
          <w:t xml:space="preserve">    leaf loadThreshold {</w:t>
        </w:r>
      </w:ins>
    </w:p>
    <w:p w:rsidR="00262CCB" w:rsidRPr="00981673" w:rsidRDefault="00262CCB" w:rsidP="00262CCB">
      <w:pPr>
        <w:pStyle w:val="PL"/>
        <w:rPr>
          <w:ins w:id="23168" w:author="28.541_CR0289_(Rel-16)_SON_5G, EE_5G" w:date="2020-06-29T11:59:00Z"/>
          <w:rFonts w:cs="Courier New"/>
          <w:szCs w:val="16"/>
          <w:lang w:eastAsia="zh-CN"/>
        </w:rPr>
      </w:pPr>
      <w:ins w:id="23169" w:author="28.541_CR0289_(Rel-16)_SON_5G, EE_5G" w:date="2020-06-29T11:59:00Z">
        <w:r w:rsidRPr="00981673">
          <w:rPr>
            <w:rFonts w:cs="Courier New"/>
            <w:szCs w:val="16"/>
            <w:lang w:eastAsia="zh-CN"/>
          </w:rPr>
          <w:t xml:space="preserve">        description "This attribute is used by distributed ES algorithms to allow a cell to enter the energySaving state.";</w:t>
        </w:r>
      </w:ins>
    </w:p>
    <w:p w:rsidR="00262CCB" w:rsidRPr="00981673" w:rsidRDefault="00262CCB" w:rsidP="00262CCB">
      <w:pPr>
        <w:pStyle w:val="PL"/>
        <w:rPr>
          <w:ins w:id="23170" w:author="28.541_CR0289_(Rel-16)_SON_5G, EE_5G" w:date="2020-06-29T11:59:00Z"/>
          <w:rFonts w:cs="Courier New"/>
          <w:szCs w:val="16"/>
          <w:lang w:eastAsia="zh-CN"/>
        </w:rPr>
      </w:pPr>
      <w:ins w:id="23171" w:author="28.541_CR0289_(Rel-16)_SON_5G, EE_5G" w:date="2020-06-29T11:59:00Z">
        <w:r w:rsidRPr="00981673">
          <w:rPr>
            <w:rFonts w:cs="Courier New"/>
            <w:szCs w:val="16"/>
            <w:lang w:eastAsia="zh-CN"/>
          </w:rPr>
          <w:t xml:space="preserve">        type int32 { range "0..10000"; }</w:t>
        </w:r>
      </w:ins>
    </w:p>
    <w:p w:rsidR="00262CCB" w:rsidRPr="00981673" w:rsidRDefault="00262CCB" w:rsidP="00262CCB">
      <w:pPr>
        <w:pStyle w:val="PL"/>
        <w:rPr>
          <w:ins w:id="23172" w:author="28.541_CR0289_(Rel-16)_SON_5G, EE_5G" w:date="2020-06-29T11:59:00Z"/>
          <w:rFonts w:cs="Courier New"/>
          <w:szCs w:val="16"/>
          <w:lang w:eastAsia="zh-CN"/>
        </w:rPr>
      </w:pPr>
      <w:ins w:id="23173" w:author="28.541_CR0289_(Rel-16)_SON_5G, EE_5G" w:date="2020-06-29T11:59:00Z">
        <w:r w:rsidRPr="00981673">
          <w:rPr>
            <w:rFonts w:cs="Courier New"/>
            <w:szCs w:val="16"/>
            <w:lang w:eastAsia="zh-CN"/>
          </w:rPr>
          <w:tab/>
        </w:r>
        <w:r w:rsidRPr="00981673">
          <w:rPr>
            <w:rFonts w:cs="Courier New"/>
            <w:szCs w:val="16"/>
            <w:lang w:eastAsia="zh-CN"/>
          </w:rPr>
          <w:tab/>
          <w:t>units "1";</w:t>
        </w:r>
      </w:ins>
    </w:p>
    <w:p w:rsidR="00262CCB" w:rsidRPr="00981673" w:rsidRDefault="00262CCB" w:rsidP="00262CCB">
      <w:pPr>
        <w:pStyle w:val="PL"/>
        <w:rPr>
          <w:ins w:id="23174" w:author="28.541_CR0289_(Rel-16)_SON_5G, EE_5G" w:date="2020-06-29T11:59:00Z"/>
          <w:rFonts w:cs="Courier New"/>
          <w:szCs w:val="16"/>
          <w:lang w:eastAsia="zh-CN"/>
        </w:rPr>
      </w:pPr>
      <w:ins w:id="23175"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176" w:author="28.541_CR0289_(Rel-16)_SON_5G, EE_5G" w:date="2020-06-29T11:59:00Z"/>
          <w:rFonts w:cs="Courier New"/>
          <w:szCs w:val="16"/>
          <w:lang w:eastAsia="zh-CN"/>
        </w:rPr>
      </w:pPr>
    </w:p>
    <w:p w:rsidR="00262CCB" w:rsidRPr="00981673" w:rsidRDefault="00262CCB" w:rsidP="00262CCB">
      <w:pPr>
        <w:pStyle w:val="PL"/>
        <w:rPr>
          <w:ins w:id="23177" w:author="28.541_CR0289_(Rel-16)_SON_5G, EE_5G" w:date="2020-06-29T11:59:00Z"/>
          <w:rFonts w:cs="Courier New"/>
          <w:szCs w:val="16"/>
          <w:lang w:eastAsia="zh-CN"/>
        </w:rPr>
      </w:pPr>
    </w:p>
    <w:p w:rsidR="00262CCB" w:rsidRPr="00981673" w:rsidRDefault="00262CCB" w:rsidP="00262CCB">
      <w:pPr>
        <w:pStyle w:val="PL"/>
        <w:rPr>
          <w:ins w:id="23178" w:author="28.541_CR0289_(Rel-16)_SON_5G, EE_5G" w:date="2020-06-29T11:59:00Z"/>
          <w:rFonts w:cs="Courier New"/>
          <w:szCs w:val="16"/>
          <w:lang w:eastAsia="zh-CN"/>
        </w:rPr>
      </w:pPr>
      <w:ins w:id="23179" w:author="28.541_CR0289_(Rel-16)_SON_5G, EE_5G" w:date="2020-06-29T11:59:00Z">
        <w:r w:rsidRPr="00981673">
          <w:rPr>
            <w:rFonts w:cs="Courier New"/>
            <w:szCs w:val="16"/>
            <w:lang w:eastAsia="zh-CN"/>
          </w:rPr>
          <w:t xml:space="preserve">    leaf timeDuration {</w:t>
        </w:r>
      </w:ins>
    </w:p>
    <w:p w:rsidR="00262CCB" w:rsidRPr="00981673" w:rsidRDefault="00262CCB" w:rsidP="00262CCB">
      <w:pPr>
        <w:pStyle w:val="PL"/>
        <w:rPr>
          <w:ins w:id="23180" w:author="28.541_CR0289_(Rel-16)_SON_5G, EE_5G" w:date="2020-06-29T11:59:00Z"/>
          <w:rFonts w:cs="Courier New"/>
          <w:szCs w:val="16"/>
          <w:lang w:eastAsia="zh-CN"/>
        </w:rPr>
      </w:pPr>
      <w:ins w:id="23181" w:author="28.541_CR0289_(Rel-16)_SON_5G, EE_5G" w:date="2020-06-29T11:59:00Z">
        <w:r w:rsidRPr="00981673">
          <w:rPr>
            <w:rFonts w:cs="Courier New"/>
            <w:szCs w:val="16"/>
            <w:lang w:eastAsia="zh-CN"/>
          </w:rPr>
          <w:t xml:space="preserve">        description " The time duration indicates how long the load needs to have been below the threshold.";</w:t>
        </w:r>
      </w:ins>
    </w:p>
    <w:p w:rsidR="00262CCB" w:rsidRPr="00981673" w:rsidRDefault="00262CCB" w:rsidP="00262CCB">
      <w:pPr>
        <w:pStyle w:val="PL"/>
        <w:rPr>
          <w:ins w:id="23182" w:author="28.541_CR0289_(Rel-16)_SON_5G, EE_5G" w:date="2020-06-29T11:59:00Z"/>
          <w:rFonts w:cs="Courier New"/>
          <w:szCs w:val="16"/>
          <w:lang w:eastAsia="zh-CN"/>
        </w:rPr>
      </w:pPr>
      <w:ins w:id="23183" w:author="28.541_CR0289_(Rel-16)_SON_5G, EE_5G" w:date="2020-06-29T11:59:00Z">
        <w:r w:rsidRPr="00981673">
          <w:rPr>
            <w:rFonts w:cs="Courier New"/>
            <w:szCs w:val="16"/>
            <w:lang w:eastAsia="zh-CN"/>
          </w:rPr>
          <w:t xml:space="preserve">        type int32 { range "0..900"; }</w:t>
        </w:r>
      </w:ins>
    </w:p>
    <w:p w:rsidR="00262CCB" w:rsidRPr="00981673" w:rsidRDefault="00262CCB" w:rsidP="00262CCB">
      <w:pPr>
        <w:pStyle w:val="PL"/>
        <w:rPr>
          <w:ins w:id="23184" w:author="28.541_CR0289_(Rel-16)_SON_5G, EE_5G" w:date="2020-06-29T11:59:00Z"/>
          <w:rFonts w:cs="Courier New"/>
          <w:szCs w:val="16"/>
          <w:lang w:eastAsia="zh-CN"/>
        </w:rPr>
      </w:pPr>
      <w:ins w:id="23185" w:author="28.541_CR0289_(Rel-16)_SON_5G, EE_5G" w:date="2020-06-29T11:59:00Z">
        <w:r w:rsidRPr="00981673">
          <w:rPr>
            <w:rFonts w:cs="Courier New"/>
            <w:szCs w:val="16"/>
            <w:lang w:eastAsia="zh-CN"/>
          </w:rPr>
          <w:tab/>
        </w:r>
        <w:r w:rsidRPr="00981673">
          <w:rPr>
            <w:rFonts w:cs="Courier New"/>
            <w:szCs w:val="16"/>
            <w:lang w:eastAsia="zh-CN"/>
          </w:rPr>
          <w:tab/>
          <w:t>units "1";</w:t>
        </w:r>
      </w:ins>
    </w:p>
    <w:p w:rsidR="00262CCB" w:rsidRPr="00981673" w:rsidRDefault="00262CCB" w:rsidP="00262CCB">
      <w:pPr>
        <w:pStyle w:val="PL"/>
        <w:rPr>
          <w:ins w:id="23186" w:author="28.541_CR0289_(Rel-16)_SON_5G, EE_5G" w:date="2020-06-29T11:59:00Z"/>
          <w:rFonts w:cs="Courier New"/>
          <w:szCs w:val="16"/>
          <w:lang w:eastAsia="zh-CN"/>
        </w:rPr>
      </w:pPr>
      <w:ins w:id="23187"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188" w:author="28.541_CR0289_(Rel-16)_SON_5G, EE_5G" w:date="2020-06-29T11:59:00Z"/>
          <w:rFonts w:cs="Courier New"/>
          <w:szCs w:val="16"/>
          <w:lang w:eastAsia="zh-CN"/>
        </w:rPr>
      </w:pPr>
      <w:ins w:id="23189"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190" w:author="28.541_CR0289_(Rel-16)_SON_5G, EE_5G" w:date="2020-06-29T11:59:00Z"/>
          <w:rFonts w:cs="Courier New"/>
          <w:szCs w:val="16"/>
          <w:lang w:eastAsia="zh-CN"/>
        </w:rPr>
      </w:pPr>
    </w:p>
    <w:p w:rsidR="00262CCB" w:rsidRPr="00981673" w:rsidRDefault="00262CCB" w:rsidP="00262CCB">
      <w:pPr>
        <w:pStyle w:val="PL"/>
        <w:rPr>
          <w:ins w:id="23191" w:author="28.541_CR0289_(Rel-16)_SON_5G, EE_5G" w:date="2020-06-29T11:59:00Z"/>
          <w:rFonts w:cs="Courier New"/>
          <w:szCs w:val="16"/>
          <w:lang w:eastAsia="zh-CN"/>
        </w:rPr>
      </w:pPr>
      <w:ins w:id="23192" w:author="28.541_CR0289_(Rel-16)_SON_5G, EE_5G" w:date="2020-06-29T11:59:00Z">
        <w:r w:rsidRPr="00981673">
          <w:rPr>
            <w:rFonts w:cs="Courier New"/>
            <w:szCs w:val="16"/>
            <w:lang w:eastAsia="zh-CN"/>
          </w:rPr>
          <w:t xml:space="preserve">  grouping IntraRatEsDeactivationCandidateCellsLoadParametersGrp {</w:t>
        </w:r>
      </w:ins>
    </w:p>
    <w:p w:rsidR="00262CCB" w:rsidRPr="00981673" w:rsidRDefault="00262CCB" w:rsidP="00262CCB">
      <w:pPr>
        <w:pStyle w:val="PL"/>
        <w:rPr>
          <w:ins w:id="23193" w:author="28.541_CR0289_(Rel-16)_SON_5G, EE_5G" w:date="2020-06-29T11:59:00Z"/>
          <w:rFonts w:cs="Courier New"/>
          <w:szCs w:val="16"/>
          <w:lang w:eastAsia="zh-CN"/>
        </w:rPr>
      </w:pPr>
      <w:ins w:id="23194" w:author="28.541_CR0289_(Rel-16)_SON_5G, EE_5G" w:date="2020-06-29T11:59:00Z">
        <w:r w:rsidRPr="00981673">
          <w:rPr>
            <w:rFonts w:cs="Courier New"/>
            <w:szCs w:val="16"/>
            <w:lang w:eastAsia="zh-CN"/>
          </w:rPr>
          <w:t xml:space="preserve">    description "Represents the the traffic load threshold and the time duration.";</w:t>
        </w:r>
      </w:ins>
    </w:p>
    <w:p w:rsidR="00262CCB" w:rsidRPr="00981673" w:rsidRDefault="00262CCB" w:rsidP="00262CCB">
      <w:pPr>
        <w:pStyle w:val="PL"/>
        <w:rPr>
          <w:ins w:id="23195" w:author="28.541_CR0289_(Rel-16)_SON_5G, EE_5G" w:date="2020-06-29T11:59:00Z"/>
          <w:rFonts w:cs="Courier New"/>
          <w:szCs w:val="16"/>
          <w:lang w:eastAsia="zh-CN"/>
        </w:rPr>
      </w:pPr>
    </w:p>
    <w:p w:rsidR="00262CCB" w:rsidRPr="00981673" w:rsidRDefault="00262CCB" w:rsidP="00262CCB">
      <w:pPr>
        <w:pStyle w:val="PL"/>
        <w:rPr>
          <w:ins w:id="23196" w:author="28.541_CR0289_(Rel-16)_SON_5G, EE_5G" w:date="2020-06-29T11:59:00Z"/>
          <w:rFonts w:cs="Courier New"/>
          <w:szCs w:val="16"/>
          <w:lang w:eastAsia="zh-CN"/>
        </w:rPr>
      </w:pPr>
      <w:ins w:id="23197" w:author="28.541_CR0289_(Rel-16)_SON_5G, EE_5G" w:date="2020-06-29T11:59:00Z">
        <w:r w:rsidRPr="00981673">
          <w:rPr>
            <w:rFonts w:cs="Courier New"/>
            <w:szCs w:val="16"/>
            <w:lang w:eastAsia="zh-CN"/>
          </w:rPr>
          <w:t xml:space="preserve">    leaf loadThreshold {</w:t>
        </w:r>
      </w:ins>
    </w:p>
    <w:p w:rsidR="00262CCB" w:rsidRPr="00981673" w:rsidRDefault="00262CCB" w:rsidP="00262CCB">
      <w:pPr>
        <w:pStyle w:val="PL"/>
        <w:rPr>
          <w:ins w:id="23198" w:author="28.541_CR0289_(Rel-16)_SON_5G, EE_5G" w:date="2020-06-29T11:59:00Z"/>
          <w:rFonts w:cs="Courier New"/>
          <w:szCs w:val="16"/>
          <w:lang w:eastAsia="zh-CN"/>
        </w:rPr>
      </w:pPr>
      <w:ins w:id="23199" w:author="28.541_CR0289_(Rel-16)_SON_5G, EE_5G" w:date="2020-06-29T11:59:00Z">
        <w:r w:rsidRPr="00981673">
          <w:rPr>
            <w:rFonts w:cs="Courier New"/>
            <w:szCs w:val="16"/>
            <w:lang w:eastAsia="zh-CN"/>
          </w:rPr>
          <w:t xml:space="preserve">        description "This attribute is used by distributed ES algorithms to allow a cell to enter the energySaving state.";</w:t>
        </w:r>
      </w:ins>
    </w:p>
    <w:p w:rsidR="00262CCB" w:rsidRPr="00981673" w:rsidRDefault="00262CCB" w:rsidP="00262CCB">
      <w:pPr>
        <w:pStyle w:val="PL"/>
        <w:rPr>
          <w:ins w:id="23200" w:author="28.541_CR0289_(Rel-16)_SON_5G, EE_5G" w:date="2020-06-29T11:59:00Z"/>
          <w:rFonts w:cs="Courier New"/>
          <w:szCs w:val="16"/>
          <w:lang w:eastAsia="zh-CN"/>
        </w:rPr>
      </w:pPr>
      <w:ins w:id="23201" w:author="28.541_CR0289_(Rel-16)_SON_5G, EE_5G" w:date="2020-06-29T11:59:00Z">
        <w:r w:rsidRPr="00981673">
          <w:rPr>
            <w:rFonts w:cs="Courier New"/>
            <w:szCs w:val="16"/>
            <w:lang w:eastAsia="zh-CN"/>
          </w:rPr>
          <w:t xml:space="preserve">        type int32 { range "0..10000"; }</w:t>
        </w:r>
      </w:ins>
    </w:p>
    <w:p w:rsidR="00262CCB" w:rsidRPr="00981673" w:rsidRDefault="00262CCB" w:rsidP="00262CCB">
      <w:pPr>
        <w:pStyle w:val="PL"/>
        <w:rPr>
          <w:ins w:id="23202" w:author="28.541_CR0289_(Rel-16)_SON_5G, EE_5G" w:date="2020-06-29T11:59:00Z"/>
          <w:rFonts w:cs="Courier New"/>
          <w:szCs w:val="16"/>
          <w:lang w:eastAsia="zh-CN"/>
        </w:rPr>
      </w:pPr>
      <w:ins w:id="23203" w:author="28.541_CR0289_(Rel-16)_SON_5G, EE_5G" w:date="2020-06-29T11:59:00Z">
        <w:r w:rsidRPr="00981673">
          <w:rPr>
            <w:rFonts w:cs="Courier New"/>
            <w:szCs w:val="16"/>
            <w:lang w:eastAsia="zh-CN"/>
          </w:rPr>
          <w:tab/>
        </w:r>
        <w:r w:rsidRPr="00981673">
          <w:rPr>
            <w:rFonts w:cs="Courier New"/>
            <w:szCs w:val="16"/>
            <w:lang w:eastAsia="zh-CN"/>
          </w:rPr>
          <w:tab/>
          <w:t>units "1";</w:t>
        </w:r>
      </w:ins>
    </w:p>
    <w:p w:rsidR="00262CCB" w:rsidRPr="00981673" w:rsidRDefault="00262CCB" w:rsidP="00262CCB">
      <w:pPr>
        <w:pStyle w:val="PL"/>
        <w:rPr>
          <w:ins w:id="23204" w:author="28.541_CR0289_(Rel-16)_SON_5G, EE_5G" w:date="2020-06-29T11:59:00Z"/>
          <w:rFonts w:cs="Courier New"/>
          <w:szCs w:val="16"/>
          <w:lang w:eastAsia="zh-CN"/>
        </w:rPr>
      </w:pPr>
      <w:ins w:id="23205"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206" w:author="28.541_CR0289_(Rel-16)_SON_5G, EE_5G" w:date="2020-06-29T11:59:00Z"/>
          <w:rFonts w:cs="Courier New"/>
          <w:szCs w:val="16"/>
          <w:lang w:eastAsia="zh-CN"/>
        </w:rPr>
      </w:pPr>
    </w:p>
    <w:p w:rsidR="00262CCB" w:rsidRPr="00981673" w:rsidRDefault="00262CCB" w:rsidP="00262CCB">
      <w:pPr>
        <w:pStyle w:val="PL"/>
        <w:rPr>
          <w:ins w:id="23207" w:author="28.541_CR0289_(Rel-16)_SON_5G, EE_5G" w:date="2020-06-29T11:59:00Z"/>
          <w:rFonts w:cs="Courier New"/>
          <w:szCs w:val="16"/>
          <w:lang w:eastAsia="zh-CN"/>
        </w:rPr>
      </w:pPr>
    </w:p>
    <w:p w:rsidR="00262CCB" w:rsidRPr="00981673" w:rsidRDefault="00262CCB" w:rsidP="00262CCB">
      <w:pPr>
        <w:pStyle w:val="PL"/>
        <w:rPr>
          <w:ins w:id="23208" w:author="28.541_CR0289_(Rel-16)_SON_5G, EE_5G" w:date="2020-06-29T11:59:00Z"/>
          <w:rFonts w:cs="Courier New"/>
          <w:szCs w:val="16"/>
          <w:lang w:eastAsia="zh-CN"/>
        </w:rPr>
      </w:pPr>
      <w:ins w:id="23209" w:author="28.541_CR0289_(Rel-16)_SON_5G, EE_5G" w:date="2020-06-29T11:59:00Z">
        <w:r w:rsidRPr="00981673">
          <w:rPr>
            <w:rFonts w:cs="Courier New"/>
            <w:szCs w:val="16"/>
            <w:lang w:eastAsia="zh-CN"/>
          </w:rPr>
          <w:t xml:space="preserve">    leaf timeDuration {</w:t>
        </w:r>
      </w:ins>
    </w:p>
    <w:p w:rsidR="00262CCB" w:rsidRPr="00981673" w:rsidRDefault="00262CCB" w:rsidP="00262CCB">
      <w:pPr>
        <w:pStyle w:val="PL"/>
        <w:rPr>
          <w:ins w:id="23210" w:author="28.541_CR0289_(Rel-16)_SON_5G, EE_5G" w:date="2020-06-29T11:59:00Z"/>
          <w:rFonts w:cs="Courier New"/>
          <w:szCs w:val="16"/>
          <w:lang w:eastAsia="zh-CN"/>
        </w:rPr>
      </w:pPr>
      <w:ins w:id="23211" w:author="28.541_CR0289_(Rel-16)_SON_5G, EE_5G" w:date="2020-06-29T11:59:00Z">
        <w:r w:rsidRPr="00981673">
          <w:rPr>
            <w:rFonts w:cs="Courier New"/>
            <w:szCs w:val="16"/>
            <w:lang w:eastAsia="zh-CN"/>
          </w:rPr>
          <w:t xml:space="preserve">        description " The time duration indicates how long the load needs to have been below the threshold.";</w:t>
        </w:r>
      </w:ins>
    </w:p>
    <w:p w:rsidR="00262CCB" w:rsidRPr="00981673" w:rsidRDefault="00262CCB" w:rsidP="00262CCB">
      <w:pPr>
        <w:pStyle w:val="PL"/>
        <w:rPr>
          <w:ins w:id="23212" w:author="28.541_CR0289_(Rel-16)_SON_5G, EE_5G" w:date="2020-06-29T11:59:00Z"/>
          <w:rFonts w:cs="Courier New"/>
          <w:szCs w:val="16"/>
          <w:lang w:eastAsia="zh-CN"/>
        </w:rPr>
      </w:pPr>
      <w:ins w:id="23213" w:author="28.541_CR0289_(Rel-16)_SON_5G, EE_5G" w:date="2020-06-29T11:59:00Z">
        <w:r w:rsidRPr="00981673">
          <w:rPr>
            <w:rFonts w:cs="Courier New"/>
            <w:szCs w:val="16"/>
            <w:lang w:eastAsia="zh-CN"/>
          </w:rPr>
          <w:t xml:space="preserve">        type int32 { range "0..900"; }</w:t>
        </w:r>
      </w:ins>
    </w:p>
    <w:p w:rsidR="00262CCB" w:rsidRPr="00981673" w:rsidRDefault="00262CCB" w:rsidP="00262CCB">
      <w:pPr>
        <w:pStyle w:val="PL"/>
        <w:rPr>
          <w:ins w:id="23214" w:author="28.541_CR0289_(Rel-16)_SON_5G, EE_5G" w:date="2020-06-29T11:59:00Z"/>
          <w:rFonts w:cs="Courier New"/>
          <w:szCs w:val="16"/>
          <w:lang w:eastAsia="zh-CN"/>
        </w:rPr>
      </w:pPr>
      <w:ins w:id="23215" w:author="28.541_CR0289_(Rel-16)_SON_5G, EE_5G" w:date="2020-06-29T11:59:00Z">
        <w:r w:rsidRPr="00981673">
          <w:rPr>
            <w:rFonts w:cs="Courier New"/>
            <w:szCs w:val="16"/>
            <w:lang w:eastAsia="zh-CN"/>
          </w:rPr>
          <w:tab/>
        </w:r>
        <w:r w:rsidRPr="00981673">
          <w:rPr>
            <w:rFonts w:cs="Courier New"/>
            <w:szCs w:val="16"/>
            <w:lang w:eastAsia="zh-CN"/>
          </w:rPr>
          <w:tab/>
          <w:t>units "1";</w:t>
        </w:r>
      </w:ins>
    </w:p>
    <w:p w:rsidR="00262CCB" w:rsidRPr="00981673" w:rsidRDefault="00262CCB" w:rsidP="00262CCB">
      <w:pPr>
        <w:pStyle w:val="PL"/>
        <w:rPr>
          <w:ins w:id="23216" w:author="28.541_CR0289_(Rel-16)_SON_5G, EE_5G" w:date="2020-06-29T11:59:00Z"/>
          <w:rFonts w:cs="Courier New"/>
          <w:szCs w:val="16"/>
          <w:lang w:eastAsia="zh-CN"/>
        </w:rPr>
      </w:pPr>
      <w:ins w:id="23217"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218" w:author="28.541_CR0289_(Rel-16)_SON_5G, EE_5G" w:date="2020-06-29T11:59:00Z"/>
          <w:rFonts w:cs="Courier New"/>
          <w:szCs w:val="16"/>
          <w:lang w:eastAsia="zh-CN"/>
        </w:rPr>
      </w:pPr>
      <w:ins w:id="23219"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220" w:author="28.541_CR0289_(Rel-16)_SON_5G, EE_5G" w:date="2020-06-29T11:59:00Z"/>
          <w:rFonts w:cs="Courier New"/>
          <w:szCs w:val="16"/>
          <w:lang w:eastAsia="zh-CN"/>
        </w:rPr>
      </w:pPr>
    </w:p>
    <w:p w:rsidR="00262CCB" w:rsidRPr="00981673" w:rsidRDefault="00262CCB" w:rsidP="00262CCB">
      <w:pPr>
        <w:pStyle w:val="PL"/>
        <w:rPr>
          <w:ins w:id="23221" w:author="28.541_CR0289_(Rel-16)_SON_5G, EE_5G" w:date="2020-06-29T11:59:00Z"/>
          <w:rFonts w:cs="Courier New"/>
          <w:szCs w:val="16"/>
          <w:lang w:eastAsia="zh-CN"/>
        </w:rPr>
      </w:pPr>
      <w:ins w:id="23222" w:author="28.541_CR0289_(Rel-16)_SON_5G, EE_5G" w:date="2020-06-29T11:59:00Z">
        <w:r w:rsidRPr="00981673">
          <w:rPr>
            <w:rFonts w:cs="Courier New"/>
            <w:szCs w:val="16"/>
            <w:lang w:eastAsia="zh-CN"/>
          </w:rPr>
          <w:t xml:space="preserve">  grouping EsNotAllowedTimePeriodGrp {</w:t>
        </w:r>
      </w:ins>
    </w:p>
    <w:p w:rsidR="00262CCB" w:rsidRPr="00981673" w:rsidRDefault="00262CCB" w:rsidP="00262CCB">
      <w:pPr>
        <w:pStyle w:val="PL"/>
        <w:rPr>
          <w:ins w:id="23223" w:author="28.541_CR0289_(Rel-16)_SON_5G, EE_5G" w:date="2020-06-29T11:59:00Z"/>
          <w:rFonts w:cs="Courier New"/>
          <w:szCs w:val="16"/>
          <w:lang w:eastAsia="zh-CN"/>
        </w:rPr>
      </w:pPr>
      <w:ins w:id="23224" w:author="28.541_CR0289_(Rel-16)_SON_5G, EE_5G" w:date="2020-06-29T11:59:00Z">
        <w:r w:rsidRPr="00981673">
          <w:rPr>
            <w:rFonts w:cs="Courier New"/>
            <w:szCs w:val="16"/>
            <w:lang w:eastAsia="zh-CN"/>
          </w:rPr>
          <w:t xml:space="preserve">    description "Represents the the traffic load threshold and the time duration.";</w:t>
        </w:r>
      </w:ins>
    </w:p>
    <w:p w:rsidR="00262CCB" w:rsidRPr="00981673" w:rsidRDefault="00262CCB" w:rsidP="00262CCB">
      <w:pPr>
        <w:pStyle w:val="PL"/>
        <w:rPr>
          <w:ins w:id="23225" w:author="28.541_CR0289_(Rel-16)_SON_5G, EE_5G" w:date="2020-06-29T11:59:00Z"/>
          <w:rFonts w:cs="Courier New"/>
          <w:szCs w:val="16"/>
          <w:lang w:eastAsia="zh-CN"/>
        </w:rPr>
      </w:pPr>
    </w:p>
    <w:p w:rsidR="00262CCB" w:rsidRPr="00981673" w:rsidRDefault="00262CCB" w:rsidP="00262CCB">
      <w:pPr>
        <w:pStyle w:val="PL"/>
        <w:rPr>
          <w:ins w:id="23226" w:author="28.541_CR0289_(Rel-16)_SON_5G, EE_5G" w:date="2020-06-29T11:59:00Z"/>
          <w:rFonts w:cs="Courier New"/>
          <w:szCs w:val="16"/>
          <w:lang w:eastAsia="zh-CN"/>
        </w:rPr>
      </w:pPr>
      <w:ins w:id="23227" w:author="28.541_CR0289_(Rel-16)_SON_5G, EE_5G" w:date="2020-06-29T11:59:00Z">
        <w:r w:rsidRPr="00981673">
          <w:rPr>
            <w:rFonts w:cs="Courier New"/>
            <w:szCs w:val="16"/>
            <w:lang w:eastAsia="zh-CN"/>
          </w:rPr>
          <w:t xml:space="preserve">    leaf startTimeandendTime {</w:t>
        </w:r>
      </w:ins>
    </w:p>
    <w:p w:rsidR="00262CCB" w:rsidRPr="00981673" w:rsidRDefault="00262CCB" w:rsidP="00262CCB">
      <w:pPr>
        <w:pStyle w:val="PL"/>
        <w:rPr>
          <w:ins w:id="23228" w:author="28.541_CR0289_(Rel-16)_SON_5G, EE_5G" w:date="2020-06-29T11:59:00Z"/>
          <w:rFonts w:cs="Courier New"/>
          <w:szCs w:val="16"/>
          <w:lang w:eastAsia="zh-CN"/>
        </w:rPr>
      </w:pPr>
      <w:ins w:id="23229" w:author="28.541_CR0289_(Rel-16)_SON_5G, EE_5G" w:date="2020-06-29T11:59:00Z">
        <w:r w:rsidRPr="00981673">
          <w:rPr>
            <w:rFonts w:cs="Courier New"/>
            <w:szCs w:val="16"/>
            <w:lang w:eastAsia="zh-CN"/>
          </w:rPr>
          <w:t xml:space="preserve">        description "This field indicate valid UTC time.";</w:t>
        </w:r>
      </w:ins>
    </w:p>
    <w:p w:rsidR="00262CCB" w:rsidRPr="00981673" w:rsidRDefault="00262CCB" w:rsidP="00262CCB">
      <w:pPr>
        <w:pStyle w:val="PL"/>
        <w:rPr>
          <w:ins w:id="23230" w:author="28.541_CR0289_(Rel-16)_SON_5G, EE_5G" w:date="2020-06-29T11:59:00Z"/>
          <w:rFonts w:cs="Courier New"/>
          <w:szCs w:val="16"/>
          <w:lang w:eastAsia="zh-CN"/>
        </w:rPr>
      </w:pPr>
      <w:ins w:id="23231" w:author="28.541_CR0289_(Rel-16)_SON_5G, EE_5G" w:date="2020-06-29T11:59:00Z">
        <w:r w:rsidRPr="00981673">
          <w:rPr>
            <w:rFonts w:cs="Courier New"/>
            <w:szCs w:val="16"/>
            <w:lang w:eastAsia="zh-CN"/>
          </w:rPr>
          <w:lastRenderedPageBreak/>
          <w:t xml:space="preserve">        type string;</w:t>
        </w:r>
      </w:ins>
    </w:p>
    <w:p w:rsidR="00262CCB" w:rsidRPr="00981673" w:rsidRDefault="00262CCB" w:rsidP="00262CCB">
      <w:pPr>
        <w:pStyle w:val="PL"/>
        <w:rPr>
          <w:ins w:id="23232" w:author="28.541_CR0289_(Rel-16)_SON_5G, EE_5G" w:date="2020-06-29T11:59:00Z"/>
          <w:rFonts w:cs="Courier New"/>
          <w:szCs w:val="16"/>
          <w:lang w:eastAsia="zh-CN"/>
        </w:rPr>
      </w:pPr>
      <w:ins w:id="23233"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234" w:author="28.541_CR0289_(Rel-16)_SON_5G, EE_5G" w:date="2020-06-29T11:59:00Z"/>
          <w:rFonts w:cs="Courier New"/>
          <w:szCs w:val="16"/>
          <w:lang w:eastAsia="zh-CN"/>
        </w:rPr>
      </w:pPr>
    </w:p>
    <w:p w:rsidR="00262CCB" w:rsidRPr="00981673" w:rsidRDefault="00262CCB" w:rsidP="00262CCB">
      <w:pPr>
        <w:pStyle w:val="PL"/>
        <w:rPr>
          <w:ins w:id="23235" w:author="28.541_CR0289_(Rel-16)_SON_5G, EE_5G" w:date="2020-06-29T11:59:00Z"/>
          <w:rFonts w:cs="Courier New"/>
          <w:szCs w:val="16"/>
          <w:lang w:eastAsia="zh-CN"/>
        </w:rPr>
      </w:pPr>
    </w:p>
    <w:p w:rsidR="00262CCB" w:rsidRPr="00981673" w:rsidRDefault="00262CCB" w:rsidP="00262CCB">
      <w:pPr>
        <w:pStyle w:val="PL"/>
        <w:rPr>
          <w:ins w:id="23236" w:author="28.541_CR0289_(Rel-16)_SON_5G, EE_5G" w:date="2020-06-29T11:59:00Z"/>
          <w:rFonts w:cs="Courier New"/>
          <w:szCs w:val="16"/>
          <w:lang w:eastAsia="zh-CN"/>
        </w:rPr>
      </w:pPr>
      <w:ins w:id="23237" w:author="28.541_CR0289_(Rel-16)_SON_5G, EE_5G" w:date="2020-06-29T11:59:00Z">
        <w:r w:rsidRPr="00981673">
          <w:rPr>
            <w:rFonts w:cs="Courier New"/>
            <w:szCs w:val="16"/>
            <w:lang w:eastAsia="zh-CN"/>
          </w:rPr>
          <w:t xml:space="preserve">    leaf periodOfDay {</w:t>
        </w:r>
      </w:ins>
    </w:p>
    <w:p w:rsidR="00262CCB" w:rsidRPr="00981673" w:rsidRDefault="00262CCB" w:rsidP="00262CCB">
      <w:pPr>
        <w:pStyle w:val="PL"/>
        <w:rPr>
          <w:ins w:id="23238" w:author="28.541_CR0289_(Rel-16)_SON_5G, EE_5G" w:date="2020-06-29T11:59:00Z"/>
          <w:rFonts w:cs="Courier New"/>
          <w:szCs w:val="16"/>
          <w:lang w:eastAsia="zh-CN"/>
        </w:rPr>
      </w:pPr>
      <w:ins w:id="23239" w:author="28.541_CR0289_(Rel-16)_SON_5G, EE_5G" w:date="2020-06-29T11:59:00Z">
        <w:r w:rsidRPr="00981673">
          <w:rPr>
            <w:rFonts w:cs="Courier New"/>
            <w:szCs w:val="16"/>
            <w:lang w:eastAsia="zh-CN"/>
          </w:rPr>
          <w:t xml:space="preserve">        description "This field indicate the period of day.";</w:t>
        </w:r>
      </w:ins>
    </w:p>
    <w:p w:rsidR="00262CCB" w:rsidRPr="00981673" w:rsidRDefault="00262CCB" w:rsidP="00262CCB">
      <w:pPr>
        <w:pStyle w:val="PL"/>
        <w:rPr>
          <w:ins w:id="23240" w:author="28.541_CR0289_(Rel-16)_SON_5G, EE_5G" w:date="2020-06-29T11:59:00Z"/>
          <w:rFonts w:cs="Courier New"/>
          <w:szCs w:val="16"/>
          <w:lang w:eastAsia="zh-CN"/>
        </w:rPr>
      </w:pPr>
      <w:ins w:id="23241" w:author="28.541_CR0289_(Rel-16)_SON_5G, EE_5G" w:date="2020-06-29T11:59:00Z">
        <w:r w:rsidRPr="00981673">
          <w:rPr>
            <w:rFonts w:cs="Courier New"/>
            <w:szCs w:val="16"/>
            <w:lang w:eastAsia="zh-CN"/>
          </w:rPr>
          <w:t xml:space="preserve">        type string;</w:t>
        </w:r>
      </w:ins>
    </w:p>
    <w:p w:rsidR="00262CCB" w:rsidRPr="00981673" w:rsidRDefault="00262CCB" w:rsidP="00262CCB">
      <w:pPr>
        <w:pStyle w:val="PL"/>
        <w:rPr>
          <w:ins w:id="23242" w:author="28.541_CR0289_(Rel-16)_SON_5G, EE_5G" w:date="2020-06-29T11:59:00Z"/>
          <w:rFonts w:cs="Courier New"/>
          <w:szCs w:val="16"/>
          <w:lang w:eastAsia="zh-CN"/>
        </w:rPr>
      </w:pPr>
      <w:ins w:id="23243"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244" w:author="28.541_CR0289_(Rel-16)_SON_5G, EE_5G" w:date="2020-06-29T11:59:00Z"/>
          <w:rFonts w:cs="Courier New"/>
          <w:szCs w:val="16"/>
          <w:lang w:eastAsia="zh-CN"/>
        </w:rPr>
      </w:pPr>
    </w:p>
    <w:p w:rsidR="00262CCB" w:rsidRPr="00981673" w:rsidRDefault="00262CCB" w:rsidP="00262CCB">
      <w:pPr>
        <w:pStyle w:val="PL"/>
        <w:rPr>
          <w:ins w:id="23245" w:author="28.541_CR0289_(Rel-16)_SON_5G, EE_5G" w:date="2020-06-29T11:59:00Z"/>
          <w:rFonts w:cs="Courier New"/>
          <w:szCs w:val="16"/>
          <w:lang w:eastAsia="zh-CN"/>
        </w:rPr>
      </w:pPr>
      <w:ins w:id="23246" w:author="28.541_CR0289_(Rel-16)_SON_5G, EE_5G" w:date="2020-06-29T11:59:00Z">
        <w:r w:rsidRPr="00981673">
          <w:rPr>
            <w:rFonts w:cs="Courier New"/>
            <w:szCs w:val="16"/>
            <w:lang w:eastAsia="zh-CN"/>
          </w:rPr>
          <w:t xml:space="preserve">    leaf daysOfWeekList {</w:t>
        </w:r>
      </w:ins>
    </w:p>
    <w:p w:rsidR="00262CCB" w:rsidRPr="00981673" w:rsidRDefault="00262CCB" w:rsidP="00262CCB">
      <w:pPr>
        <w:pStyle w:val="PL"/>
        <w:rPr>
          <w:ins w:id="23247" w:author="28.541_CR0289_(Rel-16)_SON_5G, EE_5G" w:date="2020-06-29T11:59:00Z"/>
          <w:rFonts w:cs="Courier New"/>
          <w:szCs w:val="16"/>
          <w:lang w:eastAsia="zh-CN"/>
        </w:rPr>
      </w:pPr>
      <w:ins w:id="23248" w:author="28.541_CR0289_(Rel-16)_SON_5G, EE_5G" w:date="2020-06-29T11:59:00Z">
        <w:r w:rsidRPr="00981673">
          <w:rPr>
            <w:rFonts w:cs="Courier New"/>
            <w:szCs w:val="16"/>
            <w:lang w:eastAsia="zh-CN"/>
          </w:rPr>
          <w:t xml:space="preserve">        description "This field indicate the list of weekday.";</w:t>
        </w:r>
      </w:ins>
    </w:p>
    <w:p w:rsidR="00262CCB" w:rsidRPr="00981673" w:rsidRDefault="00262CCB" w:rsidP="00262CCB">
      <w:pPr>
        <w:pStyle w:val="PL"/>
        <w:rPr>
          <w:ins w:id="23249" w:author="28.541_CR0289_(Rel-16)_SON_5G, EE_5G" w:date="2020-06-29T11:59:00Z"/>
          <w:rFonts w:cs="Courier New"/>
          <w:szCs w:val="16"/>
          <w:lang w:eastAsia="zh-CN"/>
        </w:rPr>
      </w:pPr>
      <w:ins w:id="23250" w:author="28.541_CR0289_(Rel-16)_SON_5G, EE_5G" w:date="2020-06-29T11:59:00Z">
        <w:r w:rsidRPr="00981673">
          <w:rPr>
            <w:rFonts w:cs="Courier New"/>
            <w:szCs w:val="16"/>
            <w:lang w:eastAsia="zh-CN"/>
          </w:rPr>
          <w:t xml:space="preserve">        type string;</w:t>
        </w:r>
      </w:ins>
    </w:p>
    <w:p w:rsidR="00262CCB" w:rsidRPr="00981673" w:rsidRDefault="00262CCB" w:rsidP="00262CCB">
      <w:pPr>
        <w:pStyle w:val="PL"/>
        <w:rPr>
          <w:ins w:id="23251" w:author="28.541_CR0289_(Rel-16)_SON_5G, EE_5G" w:date="2020-06-29T11:59:00Z"/>
          <w:rFonts w:cs="Courier New"/>
          <w:szCs w:val="16"/>
          <w:lang w:eastAsia="zh-CN"/>
        </w:rPr>
      </w:pPr>
      <w:ins w:id="23252"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253" w:author="28.541_CR0289_(Rel-16)_SON_5G, EE_5G" w:date="2020-06-29T11:59:00Z"/>
          <w:rFonts w:cs="Courier New"/>
          <w:szCs w:val="16"/>
          <w:lang w:eastAsia="zh-CN"/>
        </w:rPr>
      </w:pPr>
    </w:p>
    <w:p w:rsidR="00262CCB" w:rsidRPr="00981673" w:rsidRDefault="00262CCB" w:rsidP="00262CCB">
      <w:pPr>
        <w:pStyle w:val="PL"/>
        <w:rPr>
          <w:ins w:id="23254" w:author="28.541_CR0289_(Rel-16)_SON_5G, EE_5G" w:date="2020-06-29T11:59:00Z"/>
          <w:rFonts w:cs="Courier New"/>
          <w:szCs w:val="16"/>
          <w:lang w:eastAsia="zh-CN"/>
        </w:rPr>
      </w:pPr>
      <w:ins w:id="23255" w:author="28.541_CR0289_(Rel-16)_SON_5G, EE_5G" w:date="2020-06-29T11:59:00Z">
        <w:r w:rsidRPr="00981673">
          <w:rPr>
            <w:rFonts w:cs="Courier New"/>
            <w:szCs w:val="16"/>
            <w:lang w:eastAsia="zh-CN"/>
          </w:rPr>
          <w:t xml:space="preserve">    leaf listoftimeperiods {</w:t>
        </w:r>
      </w:ins>
    </w:p>
    <w:p w:rsidR="00262CCB" w:rsidRPr="00981673" w:rsidRDefault="00262CCB" w:rsidP="00262CCB">
      <w:pPr>
        <w:pStyle w:val="PL"/>
        <w:rPr>
          <w:ins w:id="23256" w:author="28.541_CR0289_(Rel-16)_SON_5G, EE_5G" w:date="2020-06-29T11:59:00Z"/>
          <w:rFonts w:cs="Courier New"/>
          <w:szCs w:val="16"/>
          <w:lang w:eastAsia="zh-CN"/>
        </w:rPr>
      </w:pPr>
      <w:ins w:id="23257" w:author="28.541_CR0289_(Rel-16)_SON_5G, EE_5G" w:date="2020-06-29T11:59:00Z">
        <w:r w:rsidRPr="00981673">
          <w:rPr>
            <w:rFonts w:cs="Courier New"/>
            <w:szCs w:val="16"/>
            <w:lang w:eastAsia="zh-CN"/>
          </w:rPr>
          <w:t xml:space="preserve">        description "This field indicate the list of time periods.";</w:t>
        </w:r>
      </w:ins>
    </w:p>
    <w:p w:rsidR="00262CCB" w:rsidRPr="00981673" w:rsidRDefault="00262CCB" w:rsidP="00262CCB">
      <w:pPr>
        <w:pStyle w:val="PL"/>
        <w:rPr>
          <w:ins w:id="23258" w:author="28.541_CR0289_(Rel-16)_SON_5G, EE_5G" w:date="2020-06-29T11:59:00Z"/>
          <w:rFonts w:cs="Courier New"/>
          <w:szCs w:val="16"/>
          <w:lang w:eastAsia="zh-CN"/>
        </w:rPr>
      </w:pPr>
      <w:ins w:id="23259" w:author="28.541_CR0289_(Rel-16)_SON_5G, EE_5G" w:date="2020-06-29T11:59:00Z">
        <w:r w:rsidRPr="00981673">
          <w:rPr>
            <w:rFonts w:cs="Courier New"/>
            <w:szCs w:val="16"/>
            <w:lang w:eastAsia="zh-CN"/>
          </w:rPr>
          <w:t xml:space="preserve">        type string;</w:t>
        </w:r>
      </w:ins>
    </w:p>
    <w:p w:rsidR="00262CCB" w:rsidRPr="00981673" w:rsidRDefault="00262CCB" w:rsidP="00262CCB">
      <w:pPr>
        <w:pStyle w:val="PL"/>
        <w:rPr>
          <w:ins w:id="23260" w:author="28.541_CR0289_(Rel-16)_SON_5G, EE_5G" w:date="2020-06-29T11:59:00Z"/>
          <w:rFonts w:cs="Courier New"/>
          <w:szCs w:val="16"/>
          <w:lang w:eastAsia="zh-CN"/>
        </w:rPr>
      </w:pPr>
      <w:ins w:id="23261"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262" w:author="28.541_CR0289_(Rel-16)_SON_5G, EE_5G" w:date="2020-06-29T11:59:00Z"/>
          <w:rFonts w:cs="Courier New"/>
          <w:szCs w:val="16"/>
          <w:lang w:eastAsia="zh-CN"/>
        </w:rPr>
      </w:pPr>
    </w:p>
    <w:p w:rsidR="00262CCB" w:rsidRPr="00981673" w:rsidRDefault="00262CCB" w:rsidP="00262CCB">
      <w:pPr>
        <w:pStyle w:val="PL"/>
        <w:rPr>
          <w:ins w:id="23263" w:author="28.541_CR0289_(Rel-16)_SON_5G, EE_5G" w:date="2020-06-29T11:59:00Z"/>
          <w:rFonts w:cs="Courier New"/>
          <w:szCs w:val="16"/>
          <w:lang w:eastAsia="zh-CN"/>
        </w:rPr>
      </w:pPr>
      <w:ins w:id="23264"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265" w:author="28.541_CR0289_(Rel-16)_SON_5G, EE_5G" w:date="2020-06-29T11:59:00Z"/>
          <w:rFonts w:cs="Courier New"/>
          <w:szCs w:val="16"/>
          <w:lang w:eastAsia="zh-CN"/>
        </w:rPr>
      </w:pPr>
    </w:p>
    <w:p w:rsidR="00262CCB" w:rsidRPr="00981673" w:rsidRDefault="00262CCB" w:rsidP="00262CCB">
      <w:pPr>
        <w:pStyle w:val="PL"/>
        <w:rPr>
          <w:ins w:id="23266" w:author="28.541_CR0289_(Rel-16)_SON_5G, EE_5G" w:date="2020-06-29T11:59:00Z"/>
          <w:rFonts w:cs="Courier New"/>
          <w:szCs w:val="16"/>
          <w:lang w:eastAsia="zh-CN"/>
        </w:rPr>
      </w:pPr>
      <w:ins w:id="23267" w:author="28.541_CR0289_(Rel-16)_SON_5G, EE_5G" w:date="2020-06-29T11:59:00Z">
        <w:r w:rsidRPr="00981673">
          <w:rPr>
            <w:rFonts w:cs="Courier New"/>
            <w:szCs w:val="16"/>
            <w:lang w:eastAsia="zh-CN"/>
          </w:rPr>
          <w:t xml:space="preserve">  grouping InterRatEsActivationOriginalCellParametersGrp {</w:t>
        </w:r>
      </w:ins>
    </w:p>
    <w:p w:rsidR="00262CCB" w:rsidRPr="00981673" w:rsidRDefault="00262CCB" w:rsidP="00262CCB">
      <w:pPr>
        <w:pStyle w:val="PL"/>
        <w:rPr>
          <w:ins w:id="23268" w:author="28.541_CR0289_(Rel-16)_SON_5G, EE_5G" w:date="2020-06-29T11:59:00Z"/>
          <w:rFonts w:cs="Courier New"/>
          <w:szCs w:val="16"/>
          <w:lang w:eastAsia="zh-CN"/>
        </w:rPr>
      </w:pPr>
      <w:ins w:id="23269" w:author="28.541_CR0289_(Rel-16)_SON_5G, EE_5G" w:date="2020-06-29T11:59:00Z">
        <w:r w:rsidRPr="00981673">
          <w:rPr>
            <w:rFonts w:cs="Courier New"/>
            <w:szCs w:val="16"/>
            <w:lang w:eastAsia="zh-CN"/>
          </w:rPr>
          <w:t xml:space="preserve">    description "Represents the the traffic load threshold and the time duration.";</w:t>
        </w:r>
      </w:ins>
    </w:p>
    <w:p w:rsidR="00262CCB" w:rsidRPr="00981673" w:rsidRDefault="00262CCB" w:rsidP="00262CCB">
      <w:pPr>
        <w:pStyle w:val="PL"/>
        <w:rPr>
          <w:ins w:id="23270" w:author="28.541_CR0289_(Rel-16)_SON_5G, EE_5G" w:date="2020-06-29T11:59:00Z"/>
          <w:rFonts w:cs="Courier New"/>
          <w:szCs w:val="16"/>
          <w:lang w:eastAsia="zh-CN"/>
        </w:rPr>
      </w:pPr>
    </w:p>
    <w:p w:rsidR="00262CCB" w:rsidRPr="00981673" w:rsidRDefault="00262CCB" w:rsidP="00262CCB">
      <w:pPr>
        <w:pStyle w:val="PL"/>
        <w:rPr>
          <w:ins w:id="23271" w:author="28.541_CR0289_(Rel-16)_SON_5G, EE_5G" w:date="2020-06-29T11:59:00Z"/>
          <w:rFonts w:cs="Courier New"/>
          <w:szCs w:val="16"/>
          <w:lang w:eastAsia="zh-CN"/>
        </w:rPr>
      </w:pPr>
      <w:ins w:id="23272" w:author="28.541_CR0289_(Rel-16)_SON_5G, EE_5G" w:date="2020-06-29T11:59:00Z">
        <w:r w:rsidRPr="00981673">
          <w:rPr>
            <w:rFonts w:cs="Courier New"/>
            <w:szCs w:val="16"/>
            <w:lang w:eastAsia="zh-CN"/>
          </w:rPr>
          <w:t xml:space="preserve">    leaf loadThreshold {</w:t>
        </w:r>
      </w:ins>
    </w:p>
    <w:p w:rsidR="00262CCB" w:rsidRPr="00981673" w:rsidRDefault="00262CCB" w:rsidP="00262CCB">
      <w:pPr>
        <w:pStyle w:val="PL"/>
        <w:rPr>
          <w:ins w:id="23273" w:author="28.541_CR0289_(Rel-16)_SON_5G, EE_5G" w:date="2020-06-29T11:59:00Z"/>
          <w:rFonts w:cs="Courier New"/>
          <w:szCs w:val="16"/>
          <w:lang w:eastAsia="zh-CN"/>
        </w:rPr>
      </w:pPr>
      <w:ins w:id="23274" w:author="28.541_CR0289_(Rel-16)_SON_5G, EE_5G" w:date="2020-06-29T11:59:00Z">
        <w:r w:rsidRPr="00981673">
          <w:rPr>
            <w:rFonts w:cs="Courier New"/>
            <w:szCs w:val="16"/>
            <w:lang w:eastAsia="zh-CN"/>
          </w:rPr>
          <w:t xml:space="preserve">        description "The time duration indicates how long the traffic load (both for UL and DL) needs to have been below the threshold.";</w:t>
        </w:r>
      </w:ins>
    </w:p>
    <w:p w:rsidR="00262CCB" w:rsidRPr="00981673" w:rsidRDefault="00262CCB" w:rsidP="00262CCB">
      <w:pPr>
        <w:pStyle w:val="PL"/>
        <w:rPr>
          <w:ins w:id="23275" w:author="28.541_CR0289_(Rel-16)_SON_5G, EE_5G" w:date="2020-06-29T11:59:00Z"/>
          <w:rFonts w:cs="Courier New"/>
          <w:szCs w:val="16"/>
          <w:lang w:eastAsia="zh-CN"/>
        </w:rPr>
      </w:pPr>
      <w:ins w:id="23276" w:author="28.541_CR0289_(Rel-16)_SON_5G, EE_5G" w:date="2020-06-29T11:59:00Z">
        <w:r w:rsidRPr="00981673">
          <w:rPr>
            <w:rFonts w:cs="Courier New"/>
            <w:szCs w:val="16"/>
            <w:lang w:eastAsia="zh-CN"/>
          </w:rPr>
          <w:t xml:space="preserve">        type int32 { range "0..10000"; }</w:t>
        </w:r>
      </w:ins>
    </w:p>
    <w:p w:rsidR="00262CCB" w:rsidRPr="00981673" w:rsidRDefault="00262CCB" w:rsidP="00262CCB">
      <w:pPr>
        <w:pStyle w:val="PL"/>
        <w:rPr>
          <w:ins w:id="23277" w:author="28.541_CR0289_(Rel-16)_SON_5G, EE_5G" w:date="2020-06-29T11:59:00Z"/>
          <w:rFonts w:cs="Courier New"/>
          <w:szCs w:val="16"/>
          <w:lang w:eastAsia="zh-CN"/>
        </w:rPr>
      </w:pPr>
      <w:ins w:id="23278" w:author="28.541_CR0289_(Rel-16)_SON_5G, EE_5G" w:date="2020-06-29T11:59:00Z">
        <w:r w:rsidRPr="00981673">
          <w:rPr>
            <w:rFonts w:cs="Courier New"/>
            <w:szCs w:val="16"/>
            <w:lang w:eastAsia="zh-CN"/>
          </w:rPr>
          <w:tab/>
        </w:r>
        <w:r w:rsidRPr="00981673">
          <w:rPr>
            <w:rFonts w:cs="Courier New"/>
            <w:szCs w:val="16"/>
            <w:lang w:eastAsia="zh-CN"/>
          </w:rPr>
          <w:tab/>
          <w:t>units "1";</w:t>
        </w:r>
      </w:ins>
    </w:p>
    <w:p w:rsidR="00262CCB" w:rsidRPr="00981673" w:rsidRDefault="00262CCB" w:rsidP="00262CCB">
      <w:pPr>
        <w:pStyle w:val="PL"/>
        <w:rPr>
          <w:ins w:id="23279" w:author="28.541_CR0289_(Rel-16)_SON_5G, EE_5G" w:date="2020-06-29T11:59:00Z"/>
          <w:rFonts w:cs="Courier New"/>
          <w:szCs w:val="16"/>
          <w:lang w:eastAsia="zh-CN"/>
        </w:rPr>
      </w:pPr>
      <w:ins w:id="23280"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281" w:author="28.541_CR0289_(Rel-16)_SON_5G, EE_5G" w:date="2020-06-29T11:59:00Z"/>
          <w:rFonts w:cs="Courier New"/>
          <w:szCs w:val="16"/>
          <w:lang w:eastAsia="zh-CN"/>
        </w:rPr>
      </w:pPr>
    </w:p>
    <w:p w:rsidR="00262CCB" w:rsidRPr="00981673" w:rsidRDefault="00262CCB" w:rsidP="00262CCB">
      <w:pPr>
        <w:pStyle w:val="PL"/>
        <w:rPr>
          <w:ins w:id="23282" w:author="28.541_CR0289_(Rel-16)_SON_5G, EE_5G" w:date="2020-06-29T11:59:00Z"/>
          <w:rFonts w:cs="Courier New"/>
          <w:szCs w:val="16"/>
          <w:lang w:eastAsia="zh-CN"/>
        </w:rPr>
      </w:pPr>
    </w:p>
    <w:p w:rsidR="00262CCB" w:rsidRPr="00981673" w:rsidRDefault="00262CCB" w:rsidP="00262CCB">
      <w:pPr>
        <w:pStyle w:val="PL"/>
        <w:rPr>
          <w:ins w:id="23283" w:author="28.541_CR0289_(Rel-16)_SON_5G, EE_5G" w:date="2020-06-29T11:59:00Z"/>
          <w:rFonts w:cs="Courier New"/>
          <w:szCs w:val="16"/>
          <w:lang w:eastAsia="zh-CN"/>
        </w:rPr>
      </w:pPr>
      <w:ins w:id="23284" w:author="28.541_CR0289_(Rel-16)_SON_5G, EE_5G" w:date="2020-06-29T11:59:00Z">
        <w:r w:rsidRPr="00981673">
          <w:rPr>
            <w:rFonts w:cs="Courier New"/>
            <w:szCs w:val="16"/>
            <w:lang w:eastAsia="zh-CN"/>
          </w:rPr>
          <w:t xml:space="preserve">    leaf timeDuration {</w:t>
        </w:r>
      </w:ins>
    </w:p>
    <w:p w:rsidR="00262CCB" w:rsidRPr="00981673" w:rsidRDefault="00262CCB" w:rsidP="00262CCB">
      <w:pPr>
        <w:pStyle w:val="PL"/>
        <w:rPr>
          <w:ins w:id="23285" w:author="28.541_CR0289_(Rel-16)_SON_5G, EE_5G" w:date="2020-06-29T11:59:00Z"/>
          <w:rFonts w:cs="Courier New"/>
          <w:szCs w:val="16"/>
          <w:lang w:eastAsia="zh-CN"/>
        </w:rPr>
      </w:pPr>
      <w:ins w:id="23286" w:author="28.541_CR0289_(Rel-16)_SON_5G, EE_5G" w:date="2020-06-29T11:59:00Z">
        <w:r w:rsidRPr="00981673">
          <w:rPr>
            <w:rFonts w:cs="Courier New"/>
            <w:szCs w:val="16"/>
            <w:lang w:eastAsia="zh-CN"/>
          </w:rPr>
          <w:t xml:space="preserve">        description " The time duration indicates how long the load needs to have been below the threshold.";</w:t>
        </w:r>
      </w:ins>
    </w:p>
    <w:p w:rsidR="00262CCB" w:rsidRPr="00981673" w:rsidRDefault="00262CCB" w:rsidP="00262CCB">
      <w:pPr>
        <w:pStyle w:val="PL"/>
        <w:rPr>
          <w:ins w:id="23287" w:author="28.541_CR0289_(Rel-16)_SON_5G, EE_5G" w:date="2020-06-29T11:59:00Z"/>
          <w:rFonts w:cs="Courier New"/>
          <w:szCs w:val="16"/>
          <w:lang w:eastAsia="zh-CN"/>
        </w:rPr>
      </w:pPr>
      <w:ins w:id="23288" w:author="28.541_CR0289_(Rel-16)_SON_5G, EE_5G" w:date="2020-06-29T11:59:00Z">
        <w:r w:rsidRPr="00981673">
          <w:rPr>
            <w:rFonts w:cs="Courier New"/>
            <w:szCs w:val="16"/>
            <w:lang w:eastAsia="zh-CN"/>
          </w:rPr>
          <w:t xml:space="preserve">        type int32 { range "0..900"; }</w:t>
        </w:r>
      </w:ins>
    </w:p>
    <w:p w:rsidR="00262CCB" w:rsidRPr="00981673" w:rsidRDefault="00262CCB" w:rsidP="00262CCB">
      <w:pPr>
        <w:pStyle w:val="PL"/>
        <w:rPr>
          <w:ins w:id="23289" w:author="28.541_CR0289_(Rel-16)_SON_5G, EE_5G" w:date="2020-06-29T11:59:00Z"/>
          <w:rFonts w:cs="Courier New"/>
          <w:szCs w:val="16"/>
          <w:lang w:eastAsia="zh-CN"/>
        </w:rPr>
      </w:pPr>
      <w:ins w:id="23290" w:author="28.541_CR0289_(Rel-16)_SON_5G, EE_5G" w:date="2020-06-29T11:59:00Z">
        <w:r w:rsidRPr="00981673">
          <w:rPr>
            <w:rFonts w:cs="Courier New"/>
            <w:szCs w:val="16"/>
            <w:lang w:eastAsia="zh-CN"/>
          </w:rPr>
          <w:tab/>
        </w:r>
        <w:r w:rsidRPr="00981673">
          <w:rPr>
            <w:rFonts w:cs="Courier New"/>
            <w:szCs w:val="16"/>
            <w:lang w:eastAsia="zh-CN"/>
          </w:rPr>
          <w:tab/>
          <w:t>units "1";</w:t>
        </w:r>
      </w:ins>
    </w:p>
    <w:p w:rsidR="00262CCB" w:rsidRPr="00981673" w:rsidRDefault="00262CCB" w:rsidP="00262CCB">
      <w:pPr>
        <w:pStyle w:val="PL"/>
        <w:rPr>
          <w:ins w:id="23291" w:author="28.541_CR0289_(Rel-16)_SON_5G, EE_5G" w:date="2020-06-29T11:59:00Z"/>
          <w:rFonts w:cs="Courier New"/>
          <w:szCs w:val="16"/>
          <w:lang w:eastAsia="zh-CN"/>
        </w:rPr>
      </w:pPr>
      <w:ins w:id="23292"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293" w:author="28.541_CR0289_(Rel-16)_SON_5G, EE_5G" w:date="2020-06-29T11:59:00Z"/>
          <w:rFonts w:cs="Courier New"/>
          <w:szCs w:val="16"/>
          <w:lang w:eastAsia="zh-CN"/>
        </w:rPr>
      </w:pPr>
      <w:ins w:id="23294"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295" w:author="28.541_CR0289_(Rel-16)_SON_5G, EE_5G" w:date="2020-06-29T11:59:00Z"/>
          <w:rFonts w:cs="Courier New"/>
          <w:szCs w:val="16"/>
          <w:lang w:eastAsia="zh-CN"/>
        </w:rPr>
      </w:pPr>
    </w:p>
    <w:p w:rsidR="00262CCB" w:rsidRPr="00981673" w:rsidRDefault="00262CCB" w:rsidP="00262CCB">
      <w:pPr>
        <w:pStyle w:val="PL"/>
        <w:rPr>
          <w:ins w:id="23296" w:author="28.541_CR0289_(Rel-16)_SON_5G, EE_5G" w:date="2020-06-29T11:59:00Z"/>
          <w:rFonts w:cs="Courier New"/>
          <w:szCs w:val="16"/>
          <w:lang w:eastAsia="zh-CN"/>
        </w:rPr>
      </w:pPr>
      <w:ins w:id="23297" w:author="28.541_CR0289_(Rel-16)_SON_5G, EE_5G" w:date="2020-06-29T11:59:00Z">
        <w:r w:rsidRPr="00981673">
          <w:rPr>
            <w:rFonts w:cs="Courier New"/>
            <w:szCs w:val="16"/>
            <w:lang w:eastAsia="zh-CN"/>
          </w:rPr>
          <w:t xml:space="preserve">  grouping InterRatEsActivationCandidateCellParametersGrp {</w:t>
        </w:r>
      </w:ins>
    </w:p>
    <w:p w:rsidR="00262CCB" w:rsidRPr="00981673" w:rsidRDefault="00262CCB" w:rsidP="00262CCB">
      <w:pPr>
        <w:pStyle w:val="PL"/>
        <w:rPr>
          <w:ins w:id="23298" w:author="28.541_CR0289_(Rel-16)_SON_5G, EE_5G" w:date="2020-06-29T11:59:00Z"/>
          <w:rFonts w:cs="Courier New"/>
          <w:szCs w:val="16"/>
          <w:lang w:eastAsia="zh-CN"/>
        </w:rPr>
      </w:pPr>
      <w:ins w:id="23299" w:author="28.541_CR0289_(Rel-16)_SON_5G, EE_5G" w:date="2020-06-29T11:59:00Z">
        <w:r w:rsidRPr="00981673">
          <w:rPr>
            <w:rFonts w:cs="Courier New"/>
            <w:szCs w:val="16"/>
            <w:lang w:eastAsia="zh-CN"/>
          </w:rPr>
          <w:t xml:space="preserve">    description "Represents the the traffic load threshold and the time duration.";</w:t>
        </w:r>
      </w:ins>
    </w:p>
    <w:p w:rsidR="00262CCB" w:rsidRPr="00981673" w:rsidRDefault="00262CCB" w:rsidP="00262CCB">
      <w:pPr>
        <w:pStyle w:val="PL"/>
        <w:rPr>
          <w:ins w:id="23300" w:author="28.541_CR0289_(Rel-16)_SON_5G, EE_5G" w:date="2020-06-29T11:59:00Z"/>
          <w:rFonts w:cs="Courier New"/>
          <w:szCs w:val="16"/>
          <w:lang w:eastAsia="zh-CN"/>
        </w:rPr>
      </w:pPr>
    </w:p>
    <w:p w:rsidR="00262CCB" w:rsidRPr="00981673" w:rsidRDefault="00262CCB" w:rsidP="00262CCB">
      <w:pPr>
        <w:pStyle w:val="PL"/>
        <w:rPr>
          <w:ins w:id="23301" w:author="28.541_CR0289_(Rel-16)_SON_5G, EE_5G" w:date="2020-06-29T11:59:00Z"/>
          <w:rFonts w:cs="Courier New"/>
          <w:szCs w:val="16"/>
          <w:lang w:eastAsia="zh-CN"/>
        </w:rPr>
      </w:pPr>
      <w:ins w:id="23302" w:author="28.541_CR0289_(Rel-16)_SON_5G, EE_5G" w:date="2020-06-29T11:59:00Z">
        <w:r w:rsidRPr="00981673">
          <w:rPr>
            <w:rFonts w:cs="Courier New"/>
            <w:szCs w:val="16"/>
            <w:lang w:eastAsia="zh-CN"/>
          </w:rPr>
          <w:t xml:space="preserve">    leaf loadThreshold {</w:t>
        </w:r>
      </w:ins>
    </w:p>
    <w:p w:rsidR="00262CCB" w:rsidRPr="00981673" w:rsidRDefault="00262CCB" w:rsidP="00262CCB">
      <w:pPr>
        <w:pStyle w:val="PL"/>
        <w:rPr>
          <w:ins w:id="23303" w:author="28.541_CR0289_(Rel-16)_SON_5G, EE_5G" w:date="2020-06-29T11:59:00Z"/>
          <w:rFonts w:cs="Courier New"/>
          <w:szCs w:val="16"/>
          <w:lang w:eastAsia="zh-CN"/>
        </w:rPr>
      </w:pPr>
      <w:ins w:id="23304" w:author="28.541_CR0289_(Rel-16)_SON_5G, EE_5G" w:date="2020-06-29T11:59:00Z">
        <w:r w:rsidRPr="00981673">
          <w:rPr>
            <w:rFonts w:cs="Courier New"/>
            <w:szCs w:val="16"/>
            <w:lang w:eastAsia="zh-CN"/>
          </w:rPr>
          <w:t xml:space="preserve">        description "This attribute is used by distributed ES algorithms to allow a cell to enter the energySaving state.";</w:t>
        </w:r>
      </w:ins>
    </w:p>
    <w:p w:rsidR="00262CCB" w:rsidRPr="00981673" w:rsidRDefault="00262CCB" w:rsidP="00262CCB">
      <w:pPr>
        <w:pStyle w:val="PL"/>
        <w:rPr>
          <w:ins w:id="23305" w:author="28.541_CR0289_(Rel-16)_SON_5G, EE_5G" w:date="2020-06-29T11:59:00Z"/>
          <w:rFonts w:cs="Courier New"/>
          <w:szCs w:val="16"/>
          <w:lang w:eastAsia="zh-CN"/>
        </w:rPr>
      </w:pPr>
      <w:ins w:id="23306" w:author="28.541_CR0289_(Rel-16)_SON_5G, EE_5G" w:date="2020-06-29T11:59:00Z">
        <w:r w:rsidRPr="00981673">
          <w:rPr>
            <w:rFonts w:cs="Courier New"/>
            <w:szCs w:val="16"/>
            <w:lang w:eastAsia="zh-CN"/>
          </w:rPr>
          <w:t xml:space="preserve">        type int32 { range "0..10000"; }</w:t>
        </w:r>
      </w:ins>
    </w:p>
    <w:p w:rsidR="00262CCB" w:rsidRPr="00981673" w:rsidRDefault="00262CCB" w:rsidP="00262CCB">
      <w:pPr>
        <w:pStyle w:val="PL"/>
        <w:rPr>
          <w:ins w:id="23307" w:author="28.541_CR0289_(Rel-16)_SON_5G, EE_5G" w:date="2020-06-29T11:59:00Z"/>
          <w:rFonts w:cs="Courier New"/>
          <w:szCs w:val="16"/>
          <w:lang w:eastAsia="zh-CN"/>
        </w:rPr>
      </w:pPr>
      <w:ins w:id="23308" w:author="28.541_CR0289_(Rel-16)_SON_5G, EE_5G" w:date="2020-06-29T11:59:00Z">
        <w:r w:rsidRPr="00981673">
          <w:rPr>
            <w:rFonts w:cs="Courier New"/>
            <w:szCs w:val="16"/>
            <w:lang w:eastAsia="zh-CN"/>
          </w:rPr>
          <w:tab/>
        </w:r>
        <w:r w:rsidRPr="00981673">
          <w:rPr>
            <w:rFonts w:cs="Courier New"/>
            <w:szCs w:val="16"/>
            <w:lang w:eastAsia="zh-CN"/>
          </w:rPr>
          <w:tab/>
          <w:t>units "1";</w:t>
        </w:r>
      </w:ins>
    </w:p>
    <w:p w:rsidR="00262CCB" w:rsidRPr="00981673" w:rsidRDefault="00262CCB" w:rsidP="00262CCB">
      <w:pPr>
        <w:pStyle w:val="PL"/>
        <w:rPr>
          <w:ins w:id="23309" w:author="28.541_CR0289_(Rel-16)_SON_5G, EE_5G" w:date="2020-06-29T11:59:00Z"/>
          <w:rFonts w:cs="Courier New"/>
          <w:szCs w:val="16"/>
          <w:lang w:eastAsia="zh-CN"/>
        </w:rPr>
      </w:pPr>
      <w:ins w:id="23310"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311" w:author="28.541_CR0289_(Rel-16)_SON_5G, EE_5G" w:date="2020-06-29T11:59:00Z"/>
          <w:rFonts w:cs="Courier New"/>
          <w:szCs w:val="16"/>
          <w:lang w:eastAsia="zh-CN"/>
        </w:rPr>
      </w:pPr>
    </w:p>
    <w:p w:rsidR="00262CCB" w:rsidRPr="00981673" w:rsidRDefault="00262CCB" w:rsidP="00262CCB">
      <w:pPr>
        <w:pStyle w:val="PL"/>
        <w:rPr>
          <w:ins w:id="23312" w:author="28.541_CR0289_(Rel-16)_SON_5G, EE_5G" w:date="2020-06-29T11:59:00Z"/>
          <w:rFonts w:cs="Courier New"/>
          <w:szCs w:val="16"/>
          <w:lang w:eastAsia="zh-CN"/>
        </w:rPr>
      </w:pPr>
    </w:p>
    <w:p w:rsidR="00262CCB" w:rsidRPr="00981673" w:rsidRDefault="00262CCB" w:rsidP="00262CCB">
      <w:pPr>
        <w:pStyle w:val="PL"/>
        <w:rPr>
          <w:ins w:id="23313" w:author="28.541_CR0289_(Rel-16)_SON_5G, EE_5G" w:date="2020-06-29T11:59:00Z"/>
          <w:rFonts w:cs="Courier New"/>
          <w:szCs w:val="16"/>
          <w:lang w:eastAsia="zh-CN"/>
        </w:rPr>
      </w:pPr>
      <w:ins w:id="23314" w:author="28.541_CR0289_(Rel-16)_SON_5G, EE_5G" w:date="2020-06-29T11:59:00Z">
        <w:r w:rsidRPr="00981673">
          <w:rPr>
            <w:rFonts w:cs="Courier New"/>
            <w:szCs w:val="16"/>
            <w:lang w:eastAsia="zh-CN"/>
          </w:rPr>
          <w:t xml:space="preserve">    leaf timeDuration {</w:t>
        </w:r>
      </w:ins>
    </w:p>
    <w:p w:rsidR="00262CCB" w:rsidRPr="00981673" w:rsidRDefault="00262CCB" w:rsidP="00262CCB">
      <w:pPr>
        <w:pStyle w:val="PL"/>
        <w:rPr>
          <w:ins w:id="23315" w:author="28.541_CR0289_(Rel-16)_SON_5G, EE_5G" w:date="2020-06-29T11:59:00Z"/>
          <w:rFonts w:cs="Courier New"/>
          <w:szCs w:val="16"/>
          <w:lang w:eastAsia="zh-CN"/>
        </w:rPr>
      </w:pPr>
      <w:ins w:id="23316" w:author="28.541_CR0289_(Rel-16)_SON_5G, EE_5G" w:date="2020-06-29T11:59:00Z">
        <w:r w:rsidRPr="00981673">
          <w:rPr>
            <w:rFonts w:cs="Courier New"/>
            <w:szCs w:val="16"/>
            <w:lang w:eastAsia="zh-CN"/>
          </w:rPr>
          <w:t xml:space="preserve">        description "The time duration indicates how long the traffic load (both for UL and DL) in the candidate cell needs to have been below the threshold before any original cells which will be provided backup coverage by the candidate cell enters energySaving state.";</w:t>
        </w:r>
      </w:ins>
    </w:p>
    <w:p w:rsidR="00262CCB" w:rsidRPr="00981673" w:rsidRDefault="00262CCB" w:rsidP="00262CCB">
      <w:pPr>
        <w:pStyle w:val="PL"/>
        <w:rPr>
          <w:ins w:id="23317" w:author="28.541_CR0289_(Rel-16)_SON_5G, EE_5G" w:date="2020-06-29T11:59:00Z"/>
          <w:rFonts w:cs="Courier New"/>
          <w:szCs w:val="16"/>
          <w:lang w:eastAsia="zh-CN"/>
        </w:rPr>
      </w:pPr>
      <w:ins w:id="23318" w:author="28.541_CR0289_(Rel-16)_SON_5G, EE_5G" w:date="2020-06-29T11:59:00Z">
        <w:r w:rsidRPr="00981673">
          <w:rPr>
            <w:rFonts w:cs="Courier New"/>
            <w:szCs w:val="16"/>
            <w:lang w:eastAsia="zh-CN"/>
          </w:rPr>
          <w:t xml:space="preserve">        type int32 { range "0..900"; }</w:t>
        </w:r>
      </w:ins>
    </w:p>
    <w:p w:rsidR="00262CCB" w:rsidRPr="00981673" w:rsidRDefault="00262CCB" w:rsidP="00262CCB">
      <w:pPr>
        <w:pStyle w:val="PL"/>
        <w:rPr>
          <w:ins w:id="23319" w:author="28.541_CR0289_(Rel-16)_SON_5G, EE_5G" w:date="2020-06-29T11:59:00Z"/>
          <w:rFonts w:cs="Courier New"/>
          <w:szCs w:val="16"/>
          <w:lang w:eastAsia="zh-CN"/>
        </w:rPr>
      </w:pPr>
      <w:ins w:id="23320" w:author="28.541_CR0289_(Rel-16)_SON_5G, EE_5G" w:date="2020-06-29T11:59:00Z">
        <w:r w:rsidRPr="00981673">
          <w:rPr>
            <w:rFonts w:cs="Courier New"/>
            <w:szCs w:val="16"/>
            <w:lang w:eastAsia="zh-CN"/>
          </w:rPr>
          <w:tab/>
        </w:r>
        <w:r w:rsidRPr="00981673">
          <w:rPr>
            <w:rFonts w:cs="Courier New"/>
            <w:szCs w:val="16"/>
            <w:lang w:eastAsia="zh-CN"/>
          </w:rPr>
          <w:tab/>
          <w:t>units "1";</w:t>
        </w:r>
      </w:ins>
    </w:p>
    <w:p w:rsidR="00262CCB" w:rsidRPr="00981673" w:rsidRDefault="00262CCB" w:rsidP="00262CCB">
      <w:pPr>
        <w:pStyle w:val="PL"/>
        <w:rPr>
          <w:ins w:id="23321" w:author="28.541_CR0289_(Rel-16)_SON_5G, EE_5G" w:date="2020-06-29T11:59:00Z"/>
          <w:rFonts w:cs="Courier New"/>
          <w:szCs w:val="16"/>
          <w:lang w:eastAsia="zh-CN"/>
        </w:rPr>
      </w:pPr>
      <w:ins w:id="23322"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323" w:author="28.541_CR0289_(Rel-16)_SON_5G, EE_5G" w:date="2020-06-29T11:59:00Z"/>
          <w:rFonts w:cs="Courier New"/>
          <w:szCs w:val="16"/>
          <w:lang w:eastAsia="zh-CN"/>
        </w:rPr>
      </w:pPr>
      <w:ins w:id="23324"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325" w:author="28.541_CR0289_(Rel-16)_SON_5G, EE_5G" w:date="2020-06-29T11:59:00Z"/>
          <w:rFonts w:cs="Courier New"/>
          <w:szCs w:val="16"/>
          <w:lang w:eastAsia="zh-CN"/>
        </w:rPr>
      </w:pPr>
    </w:p>
    <w:p w:rsidR="00262CCB" w:rsidRPr="00981673" w:rsidRDefault="00262CCB" w:rsidP="00262CCB">
      <w:pPr>
        <w:pStyle w:val="PL"/>
        <w:rPr>
          <w:ins w:id="23326" w:author="28.541_CR0289_(Rel-16)_SON_5G, EE_5G" w:date="2020-06-29T11:59:00Z"/>
          <w:rFonts w:cs="Courier New"/>
          <w:szCs w:val="16"/>
          <w:lang w:eastAsia="zh-CN"/>
        </w:rPr>
      </w:pPr>
      <w:ins w:id="23327" w:author="28.541_CR0289_(Rel-16)_SON_5G, EE_5G" w:date="2020-06-29T11:59:00Z">
        <w:r w:rsidRPr="00981673">
          <w:rPr>
            <w:rFonts w:cs="Courier New"/>
            <w:szCs w:val="16"/>
            <w:lang w:eastAsia="zh-CN"/>
          </w:rPr>
          <w:t xml:space="preserve">  grouping InterRatEsDeactivationCandidateCellParametersGrp {</w:t>
        </w:r>
      </w:ins>
    </w:p>
    <w:p w:rsidR="00262CCB" w:rsidRPr="00981673" w:rsidRDefault="00262CCB" w:rsidP="00262CCB">
      <w:pPr>
        <w:pStyle w:val="PL"/>
        <w:rPr>
          <w:ins w:id="23328" w:author="28.541_CR0289_(Rel-16)_SON_5G, EE_5G" w:date="2020-06-29T11:59:00Z"/>
          <w:rFonts w:cs="Courier New"/>
          <w:szCs w:val="16"/>
          <w:lang w:eastAsia="zh-CN"/>
        </w:rPr>
      </w:pPr>
      <w:ins w:id="23329" w:author="28.541_CR0289_(Rel-16)_SON_5G, EE_5G" w:date="2020-06-29T11:59:00Z">
        <w:r w:rsidRPr="00981673">
          <w:rPr>
            <w:rFonts w:cs="Courier New"/>
            <w:szCs w:val="16"/>
            <w:lang w:eastAsia="zh-CN"/>
          </w:rPr>
          <w:t xml:space="preserve">    description "Represents the the traffic load threshold and the time duration.";</w:t>
        </w:r>
      </w:ins>
    </w:p>
    <w:p w:rsidR="00262CCB" w:rsidRPr="00981673" w:rsidRDefault="00262CCB" w:rsidP="00262CCB">
      <w:pPr>
        <w:pStyle w:val="PL"/>
        <w:rPr>
          <w:ins w:id="23330" w:author="28.541_CR0289_(Rel-16)_SON_5G, EE_5G" w:date="2020-06-29T11:59:00Z"/>
          <w:rFonts w:cs="Courier New"/>
          <w:szCs w:val="16"/>
          <w:lang w:eastAsia="zh-CN"/>
        </w:rPr>
      </w:pPr>
    </w:p>
    <w:p w:rsidR="00262CCB" w:rsidRPr="00981673" w:rsidRDefault="00262CCB" w:rsidP="00262CCB">
      <w:pPr>
        <w:pStyle w:val="PL"/>
        <w:rPr>
          <w:ins w:id="23331" w:author="28.541_CR0289_(Rel-16)_SON_5G, EE_5G" w:date="2020-06-29T11:59:00Z"/>
          <w:rFonts w:cs="Courier New"/>
          <w:szCs w:val="16"/>
          <w:lang w:eastAsia="zh-CN"/>
        </w:rPr>
      </w:pPr>
      <w:ins w:id="23332" w:author="28.541_CR0289_(Rel-16)_SON_5G, EE_5G" w:date="2020-06-29T11:59:00Z">
        <w:r w:rsidRPr="00981673">
          <w:rPr>
            <w:rFonts w:cs="Courier New"/>
            <w:szCs w:val="16"/>
            <w:lang w:eastAsia="zh-CN"/>
          </w:rPr>
          <w:t xml:space="preserve">    leaf loadThreshold {</w:t>
        </w:r>
      </w:ins>
    </w:p>
    <w:p w:rsidR="00262CCB" w:rsidRPr="00981673" w:rsidRDefault="00262CCB" w:rsidP="00262CCB">
      <w:pPr>
        <w:pStyle w:val="PL"/>
        <w:rPr>
          <w:ins w:id="23333" w:author="28.541_CR0289_(Rel-16)_SON_5G, EE_5G" w:date="2020-06-29T11:59:00Z"/>
          <w:rFonts w:cs="Courier New"/>
          <w:szCs w:val="16"/>
          <w:lang w:eastAsia="zh-CN"/>
        </w:rPr>
      </w:pPr>
      <w:ins w:id="23334" w:author="28.541_CR0289_(Rel-16)_SON_5G, EE_5G" w:date="2020-06-29T11:59:00Z">
        <w:r w:rsidRPr="00981673">
          <w:rPr>
            <w:rFonts w:cs="Courier New"/>
            <w:szCs w:val="16"/>
            <w:lang w:eastAsia="zh-CN"/>
          </w:rPr>
          <w:t xml:space="preserve">        description "This attribute is used by distributed ES algorithms to allow a cell to enter the energySaving state.";</w:t>
        </w:r>
      </w:ins>
    </w:p>
    <w:p w:rsidR="00262CCB" w:rsidRPr="00981673" w:rsidRDefault="00262CCB" w:rsidP="00262CCB">
      <w:pPr>
        <w:pStyle w:val="PL"/>
        <w:rPr>
          <w:ins w:id="23335" w:author="28.541_CR0289_(Rel-16)_SON_5G, EE_5G" w:date="2020-06-29T11:59:00Z"/>
          <w:rFonts w:cs="Courier New"/>
          <w:szCs w:val="16"/>
          <w:lang w:eastAsia="zh-CN"/>
        </w:rPr>
      </w:pPr>
      <w:ins w:id="23336" w:author="28.541_CR0289_(Rel-16)_SON_5G, EE_5G" w:date="2020-06-29T11:59:00Z">
        <w:r w:rsidRPr="00981673">
          <w:rPr>
            <w:rFonts w:cs="Courier New"/>
            <w:szCs w:val="16"/>
            <w:lang w:eastAsia="zh-CN"/>
          </w:rPr>
          <w:t xml:space="preserve">        type int32 { range "0..10000"; }</w:t>
        </w:r>
      </w:ins>
    </w:p>
    <w:p w:rsidR="00262CCB" w:rsidRPr="00981673" w:rsidRDefault="00262CCB" w:rsidP="00262CCB">
      <w:pPr>
        <w:pStyle w:val="PL"/>
        <w:rPr>
          <w:ins w:id="23337" w:author="28.541_CR0289_(Rel-16)_SON_5G, EE_5G" w:date="2020-06-29T11:59:00Z"/>
          <w:rFonts w:cs="Courier New"/>
          <w:szCs w:val="16"/>
          <w:lang w:eastAsia="zh-CN"/>
        </w:rPr>
      </w:pPr>
      <w:ins w:id="23338" w:author="28.541_CR0289_(Rel-16)_SON_5G, EE_5G" w:date="2020-06-29T11:59:00Z">
        <w:r w:rsidRPr="00981673">
          <w:rPr>
            <w:rFonts w:cs="Courier New"/>
            <w:szCs w:val="16"/>
            <w:lang w:eastAsia="zh-CN"/>
          </w:rPr>
          <w:tab/>
        </w:r>
        <w:r w:rsidRPr="00981673">
          <w:rPr>
            <w:rFonts w:cs="Courier New"/>
            <w:szCs w:val="16"/>
            <w:lang w:eastAsia="zh-CN"/>
          </w:rPr>
          <w:tab/>
          <w:t>units "1";</w:t>
        </w:r>
      </w:ins>
    </w:p>
    <w:p w:rsidR="00262CCB" w:rsidRPr="00981673" w:rsidRDefault="00262CCB" w:rsidP="00262CCB">
      <w:pPr>
        <w:pStyle w:val="PL"/>
        <w:rPr>
          <w:ins w:id="23339" w:author="28.541_CR0289_(Rel-16)_SON_5G, EE_5G" w:date="2020-06-29T11:59:00Z"/>
          <w:rFonts w:cs="Courier New"/>
          <w:szCs w:val="16"/>
          <w:lang w:eastAsia="zh-CN"/>
        </w:rPr>
      </w:pPr>
      <w:ins w:id="23340"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341" w:author="28.541_CR0289_(Rel-16)_SON_5G, EE_5G" w:date="2020-06-29T11:59:00Z"/>
          <w:rFonts w:cs="Courier New"/>
          <w:szCs w:val="16"/>
          <w:lang w:eastAsia="zh-CN"/>
        </w:rPr>
      </w:pPr>
    </w:p>
    <w:p w:rsidR="00262CCB" w:rsidRPr="00981673" w:rsidRDefault="00262CCB" w:rsidP="00262CCB">
      <w:pPr>
        <w:pStyle w:val="PL"/>
        <w:rPr>
          <w:ins w:id="23342" w:author="28.541_CR0289_(Rel-16)_SON_5G, EE_5G" w:date="2020-06-29T11:59:00Z"/>
          <w:rFonts w:cs="Courier New"/>
          <w:szCs w:val="16"/>
          <w:lang w:eastAsia="zh-CN"/>
        </w:rPr>
      </w:pPr>
    </w:p>
    <w:p w:rsidR="00262CCB" w:rsidRPr="00981673" w:rsidRDefault="00262CCB" w:rsidP="00262CCB">
      <w:pPr>
        <w:pStyle w:val="PL"/>
        <w:rPr>
          <w:ins w:id="23343" w:author="28.541_CR0289_(Rel-16)_SON_5G, EE_5G" w:date="2020-06-29T11:59:00Z"/>
          <w:rFonts w:cs="Courier New"/>
          <w:szCs w:val="16"/>
          <w:lang w:eastAsia="zh-CN"/>
        </w:rPr>
      </w:pPr>
      <w:ins w:id="23344" w:author="28.541_CR0289_(Rel-16)_SON_5G, EE_5G" w:date="2020-06-29T11:59:00Z">
        <w:r w:rsidRPr="00981673">
          <w:rPr>
            <w:rFonts w:cs="Courier New"/>
            <w:szCs w:val="16"/>
            <w:lang w:eastAsia="zh-CN"/>
          </w:rPr>
          <w:t xml:space="preserve">    leaf timeDuration {</w:t>
        </w:r>
      </w:ins>
    </w:p>
    <w:p w:rsidR="00262CCB" w:rsidRPr="00981673" w:rsidRDefault="00262CCB" w:rsidP="00262CCB">
      <w:pPr>
        <w:pStyle w:val="PL"/>
        <w:rPr>
          <w:ins w:id="23345" w:author="28.541_CR0289_(Rel-16)_SON_5G, EE_5G" w:date="2020-06-29T11:59:00Z"/>
          <w:rFonts w:cs="Courier New"/>
          <w:szCs w:val="16"/>
          <w:lang w:eastAsia="zh-CN"/>
        </w:rPr>
      </w:pPr>
      <w:ins w:id="23346" w:author="28.541_CR0289_(Rel-16)_SON_5G, EE_5G" w:date="2020-06-29T11:59:00Z">
        <w:r w:rsidRPr="00981673">
          <w:rPr>
            <w:rFonts w:cs="Courier New"/>
            <w:szCs w:val="16"/>
            <w:lang w:eastAsia="zh-CN"/>
          </w:rPr>
          <w:t xml:space="preserve">        description "The time duration indicates how long the traffic load (either for UL or DL) in the candidate cell needs to have been above the threshold to wake up one or more original cells which have been provided backup coverage by the candidate cell.";</w:t>
        </w:r>
      </w:ins>
    </w:p>
    <w:p w:rsidR="00262CCB" w:rsidRPr="00981673" w:rsidRDefault="00262CCB" w:rsidP="00262CCB">
      <w:pPr>
        <w:pStyle w:val="PL"/>
        <w:rPr>
          <w:ins w:id="23347" w:author="28.541_CR0289_(Rel-16)_SON_5G, EE_5G" w:date="2020-06-29T11:59:00Z"/>
          <w:rFonts w:cs="Courier New"/>
          <w:szCs w:val="16"/>
          <w:lang w:eastAsia="zh-CN"/>
        </w:rPr>
      </w:pPr>
      <w:ins w:id="23348" w:author="28.541_CR0289_(Rel-16)_SON_5G, EE_5G" w:date="2020-06-29T11:59:00Z">
        <w:r w:rsidRPr="00981673">
          <w:rPr>
            <w:rFonts w:cs="Courier New"/>
            <w:szCs w:val="16"/>
            <w:lang w:eastAsia="zh-CN"/>
          </w:rPr>
          <w:t xml:space="preserve">        type int32 { range "0..900"; }</w:t>
        </w:r>
      </w:ins>
    </w:p>
    <w:p w:rsidR="00262CCB" w:rsidRPr="00981673" w:rsidRDefault="00262CCB" w:rsidP="00262CCB">
      <w:pPr>
        <w:pStyle w:val="PL"/>
        <w:rPr>
          <w:ins w:id="23349" w:author="28.541_CR0289_(Rel-16)_SON_5G, EE_5G" w:date="2020-06-29T11:59:00Z"/>
          <w:rFonts w:cs="Courier New"/>
          <w:szCs w:val="16"/>
          <w:lang w:eastAsia="zh-CN"/>
        </w:rPr>
      </w:pPr>
      <w:ins w:id="23350" w:author="28.541_CR0289_(Rel-16)_SON_5G, EE_5G" w:date="2020-06-29T11:59:00Z">
        <w:r w:rsidRPr="00981673">
          <w:rPr>
            <w:rFonts w:cs="Courier New"/>
            <w:szCs w:val="16"/>
            <w:lang w:eastAsia="zh-CN"/>
          </w:rPr>
          <w:tab/>
        </w:r>
        <w:r w:rsidRPr="00981673">
          <w:rPr>
            <w:rFonts w:cs="Courier New"/>
            <w:szCs w:val="16"/>
            <w:lang w:eastAsia="zh-CN"/>
          </w:rPr>
          <w:tab/>
          <w:t>units "1";</w:t>
        </w:r>
      </w:ins>
    </w:p>
    <w:p w:rsidR="00262CCB" w:rsidRPr="00981673" w:rsidRDefault="00262CCB" w:rsidP="00262CCB">
      <w:pPr>
        <w:pStyle w:val="PL"/>
        <w:rPr>
          <w:ins w:id="23351" w:author="28.541_CR0289_(Rel-16)_SON_5G, EE_5G" w:date="2020-06-29T11:59:00Z"/>
          <w:rFonts w:cs="Courier New"/>
          <w:szCs w:val="16"/>
          <w:lang w:eastAsia="zh-CN"/>
        </w:rPr>
      </w:pPr>
      <w:ins w:id="23352"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353" w:author="28.541_CR0289_(Rel-16)_SON_5G, EE_5G" w:date="2020-06-29T11:59:00Z"/>
          <w:rFonts w:cs="Courier New"/>
          <w:szCs w:val="16"/>
          <w:lang w:eastAsia="zh-CN"/>
        </w:rPr>
      </w:pPr>
      <w:ins w:id="23354" w:author="28.541_CR0289_(Rel-16)_SON_5G, EE_5G" w:date="2020-06-29T11:59:00Z">
        <w:r w:rsidRPr="00981673">
          <w:rPr>
            <w:rFonts w:cs="Courier New"/>
            <w:szCs w:val="16"/>
            <w:lang w:eastAsia="zh-CN"/>
          </w:rPr>
          <w:lastRenderedPageBreak/>
          <w:t xml:space="preserve">  }</w:t>
        </w:r>
      </w:ins>
    </w:p>
    <w:p w:rsidR="00262CCB" w:rsidRPr="00981673" w:rsidRDefault="00262CCB" w:rsidP="00262CCB">
      <w:pPr>
        <w:pStyle w:val="PL"/>
        <w:rPr>
          <w:ins w:id="23355" w:author="28.541_CR0289_(Rel-16)_SON_5G, EE_5G" w:date="2020-06-29T11:59:00Z"/>
          <w:rFonts w:cs="Courier New"/>
          <w:szCs w:val="16"/>
          <w:lang w:eastAsia="zh-CN"/>
        </w:rPr>
      </w:pPr>
    </w:p>
    <w:p w:rsidR="00262CCB" w:rsidRPr="00981673" w:rsidRDefault="00262CCB" w:rsidP="00262CCB">
      <w:pPr>
        <w:pStyle w:val="PL"/>
        <w:rPr>
          <w:ins w:id="23356" w:author="28.541_CR0289_(Rel-16)_SON_5G, EE_5G" w:date="2020-06-29T11:59:00Z"/>
          <w:rFonts w:cs="Courier New"/>
          <w:szCs w:val="16"/>
          <w:lang w:eastAsia="zh-CN"/>
        </w:rPr>
      </w:pPr>
    </w:p>
    <w:p w:rsidR="00262CCB" w:rsidRPr="00981673" w:rsidRDefault="00262CCB" w:rsidP="00262CCB">
      <w:pPr>
        <w:pStyle w:val="PL"/>
        <w:rPr>
          <w:ins w:id="23357" w:author="28.541_CR0289_(Rel-16)_SON_5G, EE_5G" w:date="2020-06-29T11:59:00Z"/>
          <w:rFonts w:cs="Courier New"/>
          <w:szCs w:val="16"/>
          <w:lang w:eastAsia="zh-CN"/>
        </w:rPr>
      </w:pPr>
      <w:ins w:id="23358" w:author="28.541_CR0289_(Rel-16)_SON_5G, EE_5G" w:date="2020-06-29T11:59:00Z">
        <w:r w:rsidRPr="00981673">
          <w:rPr>
            <w:rFonts w:cs="Courier New"/>
            <w:szCs w:val="16"/>
            <w:lang w:eastAsia="zh-CN"/>
          </w:rPr>
          <w:t xml:space="preserve">  augment "/me3gpp:ManagedElement/gnbcucp3gpp:GNBCUCPFunction/nrcellcu3gpp:NRCellCU" {</w:t>
        </w:r>
      </w:ins>
    </w:p>
    <w:p w:rsidR="00262CCB" w:rsidRPr="00981673" w:rsidRDefault="00262CCB" w:rsidP="00262CCB">
      <w:pPr>
        <w:pStyle w:val="PL"/>
        <w:rPr>
          <w:ins w:id="23359" w:author="28.541_CR0289_(Rel-16)_SON_5G, EE_5G" w:date="2020-06-29T11:59:00Z"/>
          <w:rFonts w:cs="Courier New"/>
          <w:szCs w:val="16"/>
          <w:lang w:eastAsia="zh-CN"/>
        </w:rPr>
      </w:pPr>
      <w:ins w:id="23360" w:author="28.541_CR0289_(Rel-16)_SON_5G, EE_5G" w:date="2020-06-29T11:59:00Z">
        <w:r w:rsidRPr="00981673">
          <w:rPr>
            <w:rFonts w:cs="Courier New"/>
            <w:szCs w:val="16"/>
            <w:lang w:eastAsia="zh-CN"/>
          </w:rPr>
          <w:t xml:space="preserve">    if-feature nrcellcu3gpp:DESManagementFunction;</w:t>
        </w:r>
      </w:ins>
    </w:p>
    <w:p w:rsidR="00262CCB" w:rsidRPr="00981673" w:rsidRDefault="00262CCB" w:rsidP="00262CCB">
      <w:pPr>
        <w:pStyle w:val="PL"/>
        <w:rPr>
          <w:ins w:id="23361" w:author="28.541_CR0289_(Rel-16)_SON_5G, EE_5G" w:date="2020-06-29T11:59:00Z"/>
          <w:rFonts w:cs="Courier New"/>
          <w:szCs w:val="16"/>
          <w:lang w:eastAsia="zh-CN"/>
        </w:rPr>
      </w:pPr>
      <w:ins w:id="23362" w:author="28.541_CR0289_(Rel-16)_SON_5G, EE_5G" w:date="2020-06-29T11:59:00Z">
        <w:r w:rsidRPr="00981673">
          <w:rPr>
            <w:rFonts w:cs="Courier New"/>
            <w:szCs w:val="16"/>
            <w:lang w:eastAsia="zh-CN"/>
          </w:rPr>
          <w:t xml:space="preserve">    uses DESManagementFunctionGrp;</w:t>
        </w:r>
      </w:ins>
    </w:p>
    <w:p w:rsidR="00262CCB" w:rsidRPr="00981673" w:rsidRDefault="00262CCB" w:rsidP="00262CCB">
      <w:pPr>
        <w:pStyle w:val="PL"/>
        <w:rPr>
          <w:ins w:id="23363" w:author="28.541_CR0289_(Rel-16)_SON_5G, EE_5G" w:date="2020-06-29T11:59:00Z"/>
          <w:rFonts w:cs="Courier New"/>
          <w:szCs w:val="16"/>
          <w:lang w:eastAsia="zh-CN"/>
        </w:rPr>
      </w:pPr>
      <w:ins w:id="23364"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365" w:author="28.541_CR0289_(Rel-16)_SON_5G, EE_5G" w:date="2020-06-29T11:59:00Z"/>
          <w:rFonts w:cs="Courier New"/>
          <w:szCs w:val="16"/>
          <w:lang w:eastAsia="zh-CN"/>
        </w:rPr>
      </w:pPr>
      <w:ins w:id="23366" w:author="28.541_CR0289_(Rel-16)_SON_5G, EE_5G" w:date="2020-06-29T11:59:00Z">
        <w:r w:rsidRPr="00981673">
          <w:rPr>
            <w:rFonts w:cs="Courier New"/>
            <w:szCs w:val="16"/>
            <w:lang w:eastAsia="zh-CN"/>
          </w:rPr>
          <w:t xml:space="preserve">  augment "/me3gpp:ManagedElement/gnbcucp3gpp:GNBCUCPFunction" {</w:t>
        </w:r>
      </w:ins>
    </w:p>
    <w:p w:rsidR="00262CCB" w:rsidRPr="00981673" w:rsidRDefault="00262CCB" w:rsidP="00262CCB">
      <w:pPr>
        <w:pStyle w:val="PL"/>
        <w:rPr>
          <w:ins w:id="23367" w:author="28.541_CR0289_(Rel-16)_SON_5G, EE_5G" w:date="2020-06-29T11:59:00Z"/>
          <w:rFonts w:cs="Courier New"/>
          <w:szCs w:val="16"/>
          <w:lang w:eastAsia="zh-CN"/>
        </w:rPr>
      </w:pPr>
      <w:ins w:id="23368" w:author="28.541_CR0289_(Rel-16)_SON_5G, EE_5G" w:date="2020-06-29T11:59:00Z">
        <w:r w:rsidRPr="00981673">
          <w:rPr>
            <w:rFonts w:cs="Courier New"/>
            <w:szCs w:val="16"/>
            <w:lang w:eastAsia="zh-CN"/>
          </w:rPr>
          <w:t xml:space="preserve">    if-feature gnbcucp3gpp:DESManagementFunction;</w:t>
        </w:r>
      </w:ins>
    </w:p>
    <w:p w:rsidR="00262CCB" w:rsidRPr="00981673" w:rsidRDefault="00262CCB" w:rsidP="00262CCB">
      <w:pPr>
        <w:pStyle w:val="PL"/>
        <w:rPr>
          <w:ins w:id="23369" w:author="28.541_CR0289_(Rel-16)_SON_5G, EE_5G" w:date="2020-06-29T11:59:00Z"/>
          <w:rFonts w:cs="Courier New"/>
          <w:szCs w:val="16"/>
          <w:lang w:eastAsia="zh-CN"/>
        </w:rPr>
      </w:pPr>
      <w:ins w:id="23370" w:author="28.541_CR0289_(Rel-16)_SON_5G, EE_5G" w:date="2020-06-29T11:59:00Z">
        <w:r w:rsidRPr="00981673">
          <w:rPr>
            <w:rFonts w:cs="Courier New"/>
            <w:szCs w:val="16"/>
            <w:lang w:eastAsia="zh-CN"/>
          </w:rPr>
          <w:t xml:space="preserve">    uses DESManagementFunctionGrp;</w:t>
        </w:r>
      </w:ins>
    </w:p>
    <w:p w:rsidR="00262CCB" w:rsidRPr="00981673" w:rsidRDefault="00262CCB" w:rsidP="00262CCB">
      <w:pPr>
        <w:pStyle w:val="PL"/>
        <w:rPr>
          <w:ins w:id="23371" w:author="28.541_CR0289_(Rel-16)_SON_5G, EE_5G" w:date="2020-06-29T11:59:00Z"/>
          <w:rFonts w:cs="Courier New"/>
          <w:szCs w:val="16"/>
          <w:lang w:eastAsia="zh-CN"/>
        </w:rPr>
      </w:pPr>
      <w:ins w:id="23372"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373" w:author="28.541_CR0289_(Rel-16)_SON_5G, EE_5G" w:date="2020-06-29T11:59:00Z"/>
          <w:rFonts w:cs="Courier New"/>
          <w:szCs w:val="16"/>
          <w:lang w:eastAsia="zh-CN"/>
        </w:rPr>
      </w:pPr>
      <w:ins w:id="23374" w:author="28.541_CR0289_(Rel-16)_SON_5G, EE_5G" w:date="2020-06-29T11:59:00Z">
        <w:r w:rsidRPr="00981673">
          <w:rPr>
            <w:rFonts w:cs="Courier New"/>
            <w:szCs w:val="16"/>
            <w:lang w:eastAsia="zh-CN"/>
          </w:rPr>
          <w:t xml:space="preserve">  augment "/me3gpp:ManagedElement" {</w:t>
        </w:r>
      </w:ins>
    </w:p>
    <w:p w:rsidR="00262CCB" w:rsidRPr="00981673" w:rsidRDefault="00262CCB" w:rsidP="00262CCB">
      <w:pPr>
        <w:pStyle w:val="PL"/>
        <w:rPr>
          <w:ins w:id="23375" w:author="28.541_CR0289_(Rel-16)_SON_5G, EE_5G" w:date="2020-06-29T11:59:00Z"/>
          <w:rFonts w:cs="Courier New"/>
          <w:szCs w:val="16"/>
          <w:lang w:eastAsia="zh-CN"/>
        </w:rPr>
      </w:pPr>
      <w:ins w:id="23376" w:author="28.541_CR0289_(Rel-16)_SON_5G, EE_5G" w:date="2020-06-29T11:59:00Z">
        <w:r w:rsidRPr="00981673">
          <w:rPr>
            <w:rFonts w:cs="Courier New"/>
            <w:szCs w:val="16"/>
            <w:lang w:eastAsia="zh-CN"/>
          </w:rPr>
          <w:t xml:space="preserve">    if-feature me3gpp:DESManagementFunction;</w:t>
        </w:r>
      </w:ins>
    </w:p>
    <w:p w:rsidR="00262CCB" w:rsidRPr="00981673" w:rsidRDefault="00262CCB" w:rsidP="00262CCB">
      <w:pPr>
        <w:pStyle w:val="PL"/>
        <w:rPr>
          <w:ins w:id="23377" w:author="28.541_CR0289_(Rel-16)_SON_5G, EE_5G" w:date="2020-06-29T11:59:00Z"/>
          <w:rFonts w:cs="Courier New"/>
          <w:szCs w:val="16"/>
          <w:lang w:eastAsia="zh-CN"/>
        </w:rPr>
      </w:pPr>
      <w:ins w:id="23378" w:author="28.541_CR0289_(Rel-16)_SON_5G, EE_5G" w:date="2020-06-29T11:59:00Z">
        <w:r w:rsidRPr="00981673">
          <w:rPr>
            <w:rFonts w:cs="Courier New"/>
            <w:szCs w:val="16"/>
            <w:lang w:eastAsia="zh-CN"/>
          </w:rPr>
          <w:t xml:space="preserve">    uses DESManagementFunctionGrp;</w:t>
        </w:r>
      </w:ins>
    </w:p>
    <w:p w:rsidR="00262CCB" w:rsidRPr="00981673" w:rsidRDefault="00262CCB" w:rsidP="00262CCB">
      <w:pPr>
        <w:pStyle w:val="PL"/>
        <w:rPr>
          <w:ins w:id="23379" w:author="28.541_CR0289_(Rel-16)_SON_5G, EE_5G" w:date="2020-06-29T11:59:00Z"/>
          <w:rFonts w:cs="Courier New"/>
          <w:szCs w:val="16"/>
          <w:lang w:eastAsia="zh-CN"/>
        </w:rPr>
      </w:pPr>
      <w:ins w:id="23380"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381" w:author="28.541_CR0289_(Rel-16)_SON_5G, EE_5G" w:date="2020-06-29T11:59:00Z"/>
          <w:rFonts w:cs="Courier New"/>
          <w:szCs w:val="16"/>
          <w:lang w:eastAsia="zh-CN"/>
        </w:rPr>
      </w:pPr>
      <w:ins w:id="23382" w:author="28.541_CR0289_(Rel-16)_SON_5G, EE_5G" w:date="2020-06-29T11:59:00Z">
        <w:r w:rsidRPr="00981673">
          <w:rPr>
            <w:rFonts w:cs="Courier New"/>
            <w:szCs w:val="16"/>
            <w:lang w:eastAsia="zh-CN"/>
          </w:rPr>
          <w:t xml:space="preserve">  augment "/subnet3gpp:SubNetwork" {</w:t>
        </w:r>
      </w:ins>
    </w:p>
    <w:p w:rsidR="00262CCB" w:rsidRPr="00981673" w:rsidRDefault="00262CCB" w:rsidP="00262CCB">
      <w:pPr>
        <w:pStyle w:val="PL"/>
        <w:rPr>
          <w:ins w:id="23383" w:author="28.541_CR0289_(Rel-16)_SON_5G, EE_5G" w:date="2020-06-29T11:59:00Z"/>
          <w:rFonts w:cs="Courier New"/>
          <w:szCs w:val="16"/>
          <w:lang w:eastAsia="zh-CN"/>
        </w:rPr>
      </w:pPr>
      <w:ins w:id="23384" w:author="28.541_CR0289_(Rel-16)_SON_5G, EE_5G" w:date="2020-06-29T11:59:00Z">
        <w:r w:rsidRPr="00981673">
          <w:rPr>
            <w:rFonts w:cs="Courier New"/>
            <w:szCs w:val="16"/>
            <w:lang w:eastAsia="zh-CN"/>
          </w:rPr>
          <w:t xml:space="preserve">    if-feature subnet3gpp:DESManagementFunction;</w:t>
        </w:r>
      </w:ins>
    </w:p>
    <w:p w:rsidR="00262CCB" w:rsidRPr="00981673" w:rsidRDefault="00262CCB" w:rsidP="00262CCB">
      <w:pPr>
        <w:pStyle w:val="PL"/>
        <w:rPr>
          <w:ins w:id="23385" w:author="28.541_CR0289_(Rel-16)_SON_5G, EE_5G" w:date="2020-06-29T11:59:00Z"/>
          <w:rFonts w:cs="Courier New"/>
          <w:szCs w:val="16"/>
          <w:lang w:eastAsia="zh-CN"/>
        </w:rPr>
      </w:pPr>
      <w:ins w:id="23386" w:author="28.541_CR0289_(Rel-16)_SON_5G, EE_5G" w:date="2020-06-29T11:59:00Z">
        <w:r w:rsidRPr="00981673">
          <w:rPr>
            <w:rFonts w:cs="Courier New"/>
            <w:szCs w:val="16"/>
            <w:lang w:eastAsia="zh-CN"/>
          </w:rPr>
          <w:t xml:space="preserve">    uses DESManagementFunctionGrp;</w:t>
        </w:r>
      </w:ins>
    </w:p>
    <w:p w:rsidR="00262CCB" w:rsidRPr="00981673" w:rsidRDefault="00262CCB" w:rsidP="00262CCB">
      <w:pPr>
        <w:pStyle w:val="PL"/>
        <w:rPr>
          <w:ins w:id="23387" w:author="28.541_CR0289_(Rel-16)_SON_5G, EE_5G" w:date="2020-06-29T11:59:00Z"/>
          <w:rFonts w:cs="Courier New"/>
          <w:szCs w:val="16"/>
          <w:lang w:eastAsia="zh-CN"/>
        </w:rPr>
      </w:pPr>
      <w:ins w:id="23388"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389" w:author="28.541_CR0289_(Rel-16)_SON_5G, EE_5G" w:date="2020-06-29T11:59:00Z"/>
          <w:rFonts w:cs="Courier New"/>
          <w:szCs w:val="16"/>
          <w:lang w:eastAsia="zh-CN"/>
        </w:rPr>
      </w:pPr>
    </w:p>
    <w:p w:rsidR="00262CCB" w:rsidRPr="00981673" w:rsidRDefault="00262CCB" w:rsidP="00262CCB">
      <w:pPr>
        <w:pStyle w:val="PL"/>
        <w:rPr>
          <w:ins w:id="23390" w:author="28.541_CR0289_(Rel-16)_SON_5G, EE_5G" w:date="2020-06-29T11:59:00Z"/>
          <w:rFonts w:cs="Courier New"/>
          <w:szCs w:val="16"/>
          <w:lang w:eastAsia="zh-CN"/>
        </w:rPr>
      </w:pPr>
      <w:ins w:id="23391" w:author="28.541_CR0289_(Rel-16)_SON_5G, EE_5G" w:date="2020-06-29T11:59:00Z">
        <w:r w:rsidRPr="00981673">
          <w:rPr>
            <w:rFonts w:cs="Courier New"/>
            <w:szCs w:val="16"/>
            <w:lang w:eastAsia="zh-CN"/>
          </w:rPr>
          <w:t>}</w:t>
        </w:r>
      </w:ins>
    </w:p>
    <w:p w:rsidR="00262CCB" w:rsidRDefault="00262CCB" w:rsidP="00262CCB">
      <w:pPr>
        <w:pStyle w:val="Heading2"/>
        <w:rPr>
          <w:ins w:id="23392" w:author="28.541_CR0289_(Rel-16)_SON_5G, EE_5G" w:date="2020-06-29T11:59:00Z"/>
          <w:lang w:eastAsia="zh-CN"/>
        </w:rPr>
      </w:pPr>
      <w:bookmarkStart w:id="23393" w:name="_Toc44341780"/>
      <w:ins w:id="23394" w:author="28.541_CR0289_(Rel-16)_SON_5G, EE_5G" w:date="2020-06-29T11:59:00Z">
        <w:r w:rsidRPr="008E6D39">
          <w:rPr>
            <w:lang w:eastAsia="zh-CN"/>
          </w:rPr>
          <w:t>E.5.</w:t>
        </w:r>
      </w:ins>
      <w:ins w:id="23395" w:author="28.541_CR0289_(Rel-16)_SON_5G, EE_5G" w:date="2020-06-29T12:00:00Z">
        <w:r>
          <w:rPr>
            <w:lang w:eastAsia="zh-CN"/>
          </w:rPr>
          <w:t>30</w:t>
        </w:r>
      </w:ins>
      <w:ins w:id="23396" w:author="28.541_CR0289_(Rel-16)_SON_5G, EE_5G" w:date="2020-06-29T11:59:00Z">
        <w:r w:rsidRPr="008E6D39">
          <w:rPr>
            <w:lang w:eastAsia="zh-CN"/>
          </w:rPr>
          <w:tab/>
          <w:t xml:space="preserve">module </w:t>
        </w:r>
        <w:r>
          <w:rPr>
            <w:lang w:eastAsia="zh-CN"/>
          </w:rPr>
          <w:fldChar w:fldCharType="begin"/>
        </w:r>
        <w:r>
          <w:rPr>
            <w:lang w:eastAsia="zh-CN"/>
          </w:rPr>
          <w:instrText xml:space="preserve"> HYPERLINK "mailto:</w:instrText>
        </w:r>
        <w:r w:rsidRPr="00AF1575">
          <w:rPr>
            <w:lang w:eastAsia="zh-CN"/>
          </w:rPr>
          <w:instrText>_3gpp-nr-nrm-drachoptimizationfunction.yang@2020-04-28.yang</w:instrText>
        </w:r>
        <w:r>
          <w:rPr>
            <w:lang w:eastAsia="zh-CN"/>
          </w:rPr>
          <w:instrText xml:space="preserve">" </w:instrText>
        </w:r>
        <w:r>
          <w:rPr>
            <w:lang w:eastAsia="zh-CN"/>
          </w:rPr>
          <w:fldChar w:fldCharType="separate"/>
        </w:r>
        <w:r w:rsidRPr="00AF1575">
          <w:rPr>
            <w:rStyle w:val="Hyperlink"/>
            <w:lang w:eastAsia="zh-CN"/>
          </w:rPr>
          <w:t>_3gpp-nr-nrm-drachoptimizationfunction.yang</w:t>
        </w:r>
        <w:bookmarkEnd w:id="23393"/>
        <w:r>
          <w:rPr>
            <w:lang w:eastAsia="zh-CN"/>
          </w:rPr>
          <w:fldChar w:fldCharType="end"/>
        </w:r>
      </w:ins>
    </w:p>
    <w:p w:rsidR="00262CCB" w:rsidRPr="00981673" w:rsidRDefault="00262CCB" w:rsidP="00262CCB">
      <w:pPr>
        <w:pStyle w:val="PL"/>
        <w:rPr>
          <w:ins w:id="23397" w:author="28.541_CR0289_(Rel-16)_SON_5G, EE_5G" w:date="2020-06-29T11:59:00Z"/>
          <w:rFonts w:cs="Courier New"/>
          <w:szCs w:val="16"/>
          <w:lang w:eastAsia="zh-CN"/>
        </w:rPr>
      </w:pPr>
      <w:ins w:id="23398" w:author="28.541_CR0289_(Rel-16)_SON_5G, EE_5G" w:date="2020-06-29T11:59:00Z">
        <w:r w:rsidRPr="00981673">
          <w:rPr>
            <w:rFonts w:cs="Courier New"/>
            <w:szCs w:val="16"/>
            <w:lang w:eastAsia="zh-CN"/>
          </w:rPr>
          <w:t>module _3gpp-nr-nrm-drachoptimizationfunction {</w:t>
        </w:r>
      </w:ins>
    </w:p>
    <w:p w:rsidR="00262CCB" w:rsidRPr="00981673" w:rsidRDefault="00262CCB" w:rsidP="00262CCB">
      <w:pPr>
        <w:pStyle w:val="PL"/>
        <w:rPr>
          <w:ins w:id="23399" w:author="28.541_CR0289_(Rel-16)_SON_5G, EE_5G" w:date="2020-06-29T11:59:00Z"/>
          <w:rFonts w:cs="Courier New"/>
          <w:szCs w:val="16"/>
          <w:lang w:eastAsia="zh-CN"/>
        </w:rPr>
      </w:pPr>
      <w:ins w:id="23400" w:author="28.541_CR0289_(Rel-16)_SON_5G, EE_5G" w:date="2020-06-29T11:59:00Z">
        <w:r w:rsidRPr="00981673">
          <w:rPr>
            <w:rFonts w:cs="Courier New"/>
            <w:szCs w:val="16"/>
            <w:lang w:eastAsia="zh-CN"/>
          </w:rPr>
          <w:t xml:space="preserve">  yang-version 1.1;</w:t>
        </w:r>
      </w:ins>
    </w:p>
    <w:p w:rsidR="00262CCB" w:rsidRPr="00981673" w:rsidRDefault="00262CCB" w:rsidP="00262CCB">
      <w:pPr>
        <w:pStyle w:val="PL"/>
        <w:rPr>
          <w:ins w:id="23401" w:author="28.541_CR0289_(Rel-16)_SON_5G, EE_5G" w:date="2020-06-29T11:59:00Z"/>
          <w:rFonts w:cs="Courier New"/>
          <w:szCs w:val="16"/>
          <w:lang w:eastAsia="zh-CN"/>
        </w:rPr>
      </w:pPr>
      <w:ins w:id="23402" w:author="28.541_CR0289_(Rel-16)_SON_5G, EE_5G" w:date="2020-06-29T11:59:00Z">
        <w:r w:rsidRPr="00981673">
          <w:rPr>
            <w:rFonts w:cs="Courier New"/>
            <w:szCs w:val="16"/>
            <w:lang w:eastAsia="zh-CN"/>
          </w:rPr>
          <w:t xml:space="preserve">  namespace "urn:3gpp:sa5:_3gpp-nr-nrm-drachoptimizationfunction";</w:t>
        </w:r>
      </w:ins>
    </w:p>
    <w:p w:rsidR="00262CCB" w:rsidRPr="00981673" w:rsidRDefault="00262CCB" w:rsidP="00262CCB">
      <w:pPr>
        <w:pStyle w:val="PL"/>
        <w:rPr>
          <w:ins w:id="23403" w:author="28.541_CR0289_(Rel-16)_SON_5G, EE_5G" w:date="2020-06-29T11:59:00Z"/>
          <w:rFonts w:cs="Courier New"/>
          <w:szCs w:val="16"/>
          <w:lang w:eastAsia="zh-CN"/>
        </w:rPr>
      </w:pPr>
      <w:ins w:id="23404" w:author="28.541_CR0289_(Rel-16)_SON_5G, EE_5G" w:date="2020-06-29T11:59:00Z">
        <w:r w:rsidRPr="00981673">
          <w:rPr>
            <w:rFonts w:cs="Courier New"/>
            <w:szCs w:val="16"/>
            <w:lang w:eastAsia="zh-CN"/>
          </w:rPr>
          <w:t xml:space="preserve">  prefix "drachoptimizationfunction3gpp";</w:t>
        </w:r>
      </w:ins>
    </w:p>
    <w:p w:rsidR="00262CCB" w:rsidRPr="00981673" w:rsidRDefault="00262CCB" w:rsidP="00262CCB">
      <w:pPr>
        <w:pStyle w:val="PL"/>
        <w:rPr>
          <w:ins w:id="23405" w:author="28.541_CR0289_(Rel-16)_SON_5G, EE_5G" w:date="2020-06-29T11:59:00Z"/>
          <w:rFonts w:cs="Courier New"/>
          <w:szCs w:val="16"/>
          <w:lang w:eastAsia="zh-CN"/>
        </w:rPr>
      </w:pPr>
    </w:p>
    <w:p w:rsidR="00262CCB" w:rsidRPr="00981673" w:rsidRDefault="00262CCB" w:rsidP="00262CCB">
      <w:pPr>
        <w:pStyle w:val="PL"/>
        <w:rPr>
          <w:ins w:id="23406" w:author="28.541_CR0289_(Rel-16)_SON_5G, EE_5G" w:date="2020-06-29T11:59:00Z"/>
          <w:rFonts w:cs="Courier New"/>
          <w:szCs w:val="16"/>
          <w:lang w:eastAsia="zh-CN"/>
        </w:rPr>
      </w:pPr>
      <w:ins w:id="23407" w:author="28.541_CR0289_(Rel-16)_SON_5G, EE_5G" w:date="2020-06-29T11:59:00Z">
        <w:r w:rsidRPr="00981673">
          <w:rPr>
            <w:rFonts w:cs="Courier New"/>
            <w:szCs w:val="16"/>
            <w:lang w:eastAsia="zh-CN"/>
          </w:rPr>
          <w:t xml:space="preserve">  import _3gpp-common-subnetwork { prefix subnet3gpp; }</w:t>
        </w:r>
      </w:ins>
    </w:p>
    <w:p w:rsidR="00262CCB" w:rsidRPr="00981673" w:rsidRDefault="00262CCB" w:rsidP="00262CCB">
      <w:pPr>
        <w:pStyle w:val="PL"/>
        <w:rPr>
          <w:ins w:id="23408" w:author="28.541_CR0289_(Rel-16)_SON_5G, EE_5G" w:date="2020-06-29T11:59:00Z"/>
          <w:rFonts w:cs="Courier New"/>
          <w:szCs w:val="16"/>
          <w:lang w:eastAsia="zh-CN"/>
        </w:rPr>
      </w:pPr>
      <w:ins w:id="23409" w:author="28.541_CR0289_(Rel-16)_SON_5G, EE_5G" w:date="2020-06-29T11:59:00Z">
        <w:r w:rsidRPr="00981673">
          <w:rPr>
            <w:rFonts w:cs="Courier New"/>
            <w:szCs w:val="16"/>
            <w:lang w:eastAsia="zh-CN"/>
          </w:rPr>
          <w:t xml:space="preserve">  import _3gpp-common-top { prefix top3gpp; }</w:t>
        </w:r>
      </w:ins>
    </w:p>
    <w:p w:rsidR="00262CCB" w:rsidRPr="00981673" w:rsidRDefault="00262CCB" w:rsidP="00262CCB">
      <w:pPr>
        <w:pStyle w:val="PL"/>
        <w:rPr>
          <w:ins w:id="23410" w:author="28.541_CR0289_(Rel-16)_SON_5G, EE_5G" w:date="2020-06-29T11:59:00Z"/>
          <w:rFonts w:cs="Courier New"/>
          <w:szCs w:val="16"/>
          <w:lang w:eastAsia="zh-CN"/>
        </w:rPr>
      </w:pPr>
      <w:ins w:id="23411" w:author="28.541_CR0289_(Rel-16)_SON_5G, EE_5G" w:date="2020-06-29T11:59:00Z">
        <w:r w:rsidRPr="00981673">
          <w:rPr>
            <w:rFonts w:cs="Courier New"/>
            <w:szCs w:val="16"/>
            <w:lang w:eastAsia="zh-CN"/>
          </w:rPr>
          <w:t xml:space="preserve">  import _3gpp-nr-nrm-gnbcucpfunction { prefix gnbcucp3gpp; }</w:t>
        </w:r>
      </w:ins>
    </w:p>
    <w:p w:rsidR="00262CCB" w:rsidRPr="00981673" w:rsidRDefault="00262CCB" w:rsidP="00262CCB">
      <w:pPr>
        <w:pStyle w:val="PL"/>
        <w:rPr>
          <w:ins w:id="23412" w:author="28.541_CR0289_(Rel-16)_SON_5G, EE_5G" w:date="2020-06-29T11:59:00Z"/>
          <w:rFonts w:cs="Courier New"/>
          <w:szCs w:val="16"/>
          <w:lang w:eastAsia="zh-CN"/>
        </w:rPr>
      </w:pPr>
      <w:ins w:id="23413" w:author="28.541_CR0289_(Rel-16)_SON_5G, EE_5G" w:date="2020-06-29T11:59:00Z">
        <w:r w:rsidRPr="00981673">
          <w:rPr>
            <w:rFonts w:cs="Courier New"/>
            <w:szCs w:val="16"/>
            <w:lang w:eastAsia="zh-CN"/>
          </w:rPr>
          <w:t xml:space="preserve">  import _3gpp-common-managed-element { prefix me3gpp; }</w:t>
        </w:r>
      </w:ins>
    </w:p>
    <w:p w:rsidR="00262CCB" w:rsidRPr="00981673" w:rsidRDefault="00262CCB" w:rsidP="00262CCB">
      <w:pPr>
        <w:pStyle w:val="PL"/>
        <w:rPr>
          <w:ins w:id="23414" w:author="28.541_CR0289_(Rel-16)_SON_5G, EE_5G" w:date="2020-06-29T11:59:00Z"/>
          <w:rFonts w:cs="Courier New"/>
          <w:szCs w:val="16"/>
          <w:lang w:eastAsia="zh-CN"/>
        </w:rPr>
      </w:pPr>
      <w:ins w:id="23415" w:author="28.541_CR0289_(Rel-16)_SON_5G, EE_5G" w:date="2020-06-29T11:59:00Z">
        <w:r w:rsidRPr="00981673">
          <w:rPr>
            <w:rFonts w:cs="Courier New"/>
            <w:szCs w:val="16"/>
            <w:lang w:eastAsia="zh-CN"/>
          </w:rPr>
          <w:t xml:space="preserve">  import _3gpp-nr-nrm-nrcellcu { prefix nrcellcu3gpp; }</w:t>
        </w:r>
      </w:ins>
    </w:p>
    <w:p w:rsidR="00262CCB" w:rsidRPr="00981673" w:rsidRDefault="00262CCB" w:rsidP="00262CCB">
      <w:pPr>
        <w:pStyle w:val="PL"/>
        <w:rPr>
          <w:ins w:id="23416" w:author="28.541_CR0289_(Rel-16)_SON_5G, EE_5G" w:date="2020-06-29T11:59:00Z"/>
          <w:rFonts w:cs="Courier New"/>
          <w:szCs w:val="16"/>
          <w:lang w:eastAsia="zh-CN"/>
        </w:rPr>
      </w:pPr>
    </w:p>
    <w:p w:rsidR="00262CCB" w:rsidRPr="00981673" w:rsidRDefault="00262CCB" w:rsidP="00262CCB">
      <w:pPr>
        <w:pStyle w:val="PL"/>
        <w:rPr>
          <w:ins w:id="23417" w:author="28.541_CR0289_(Rel-16)_SON_5G, EE_5G" w:date="2020-06-29T11:59:00Z"/>
          <w:rFonts w:cs="Courier New"/>
          <w:szCs w:val="16"/>
          <w:lang w:eastAsia="zh-CN"/>
        </w:rPr>
      </w:pPr>
    </w:p>
    <w:p w:rsidR="00262CCB" w:rsidRPr="00981673" w:rsidRDefault="00262CCB" w:rsidP="00262CCB">
      <w:pPr>
        <w:pStyle w:val="PL"/>
        <w:rPr>
          <w:ins w:id="23418" w:author="28.541_CR0289_(Rel-16)_SON_5G, EE_5G" w:date="2020-06-29T11:59:00Z"/>
          <w:rFonts w:cs="Courier New"/>
          <w:szCs w:val="16"/>
          <w:lang w:eastAsia="zh-CN"/>
        </w:rPr>
      </w:pPr>
      <w:ins w:id="23419" w:author="28.541_CR0289_(Rel-16)_SON_5G, EE_5G" w:date="2020-06-29T11:59:00Z">
        <w:r w:rsidRPr="00981673">
          <w:rPr>
            <w:rFonts w:cs="Courier New"/>
            <w:szCs w:val="16"/>
            <w:lang w:eastAsia="zh-CN"/>
          </w:rPr>
          <w:t xml:space="preserve">  organization "3GPP SA5";</w:t>
        </w:r>
      </w:ins>
    </w:p>
    <w:p w:rsidR="00262CCB" w:rsidRPr="00981673" w:rsidRDefault="00262CCB" w:rsidP="00262CCB">
      <w:pPr>
        <w:pStyle w:val="PL"/>
        <w:rPr>
          <w:ins w:id="23420" w:author="28.541_CR0289_(Rel-16)_SON_5G, EE_5G" w:date="2020-06-29T11:59:00Z"/>
          <w:rFonts w:cs="Courier New"/>
          <w:szCs w:val="16"/>
          <w:lang w:eastAsia="zh-CN"/>
        </w:rPr>
      </w:pPr>
      <w:ins w:id="23421" w:author="28.541_CR0289_(Rel-16)_SON_5G, EE_5G" w:date="2020-06-29T11:59:00Z">
        <w:r w:rsidRPr="00981673">
          <w:rPr>
            <w:rFonts w:cs="Courier New"/>
            <w:szCs w:val="16"/>
            <w:lang w:eastAsia="zh-CN"/>
          </w:rPr>
          <w:t xml:space="preserve">  contact "https://www.3gpp.org/DynaReport/TSG-WG--S5--officials.htm?Itemid=464";</w:t>
        </w:r>
      </w:ins>
    </w:p>
    <w:p w:rsidR="00262CCB" w:rsidRPr="00981673" w:rsidRDefault="00262CCB" w:rsidP="00262CCB">
      <w:pPr>
        <w:pStyle w:val="PL"/>
        <w:rPr>
          <w:ins w:id="23422" w:author="28.541_CR0289_(Rel-16)_SON_5G, EE_5G" w:date="2020-06-29T11:59:00Z"/>
          <w:rFonts w:cs="Courier New"/>
          <w:szCs w:val="16"/>
          <w:lang w:eastAsia="zh-CN"/>
        </w:rPr>
      </w:pPr>
      <w:ins w:id="23423" w:author="28.541_CR0289_(Rel-16)_SON_5G, EE_5G" w:date="2020-06-29T11:59:00Z">
        <w:r w:rsidRPr="00981673">
          <w:rPr>
            <w:rFonts w:cs="Courier New"/>
            <w:szCs w:val="16"/>
            <w:lang w:eastAsia="zh-CN"/>
          </w:rPr>
          <w:t xml:space="preserve">  description "Defines the YANG mapping of the DRACHOptimizationFunction Information Object Class</w:t>
        </w:r>
      </w:ins>
    </w:p>
    <w:p w:rsidR="00262CCB" w:rsidRPr="00981673" w:rsidRDefault="00262CCB" w:rsidP="00262CCB">
      <w:pPr>
        <w:pStyle w:val="PL"/>
        <w:rPr>
          <w:ins w:id="23424" w:author="28.541_CR0289_(Rel-16)_SON_5G, EE_5G" w:date="2020-06-29T11:59:00Z"/>
          <w:rFonts w:cs="Courier New"/>
          <w:szCs w:val="16"/>
          <w:lang w:eastAsia="zh-CN"/>
        </w:rPr>
      </w:pPr>
      <w:ins w:id="23425" w:author="28.541_CR0289_(Rel-16)_SON_5G, EE_5G" w:date="2020-06-29T11:59:00Z">
        <w:r w:rsidRPr="00981673">
          <w:rPr>
            <w:rFonts w:cs="Courier New"/>
            <w:szCs w:val="16"/>
            <w:lang w:eastAsia="zh-CN"/>
          </w:rPr>
          <w:t xml:space="preserve">    (IOC) that is part of the NR Network Resource Model (NRM).";</w:t>
        </w:r>
      </w:ins>
    </w:p>
    <w:p w:rsidR="00262CCB" w:rsidRPr="00981673" w:rsidRDefault="00262CCB" w:rsidP="00262CCB">
      <w:pPr>
        <w:pStyle w:val="PL"/>
        <w:rPr>
          <w:ins w:id="23426" w:author="28.541_CR0289_(Rel-16)_SON_5G, EE_5G" w:date="2020-06-29T11:59:00Z"/>
          <w:rFonts w:cs="Courier New"/>
          <w:szCs w:val="16"/>
          <w:lang w:eastAsia="zh-CN"/>
        </w:rPr>
      </w:pPr>
      <w:ins w:id="23427" w:author="28.541_CR0289_(Rel-16)_SON_5G, EE_5G" w:date="2020-06-29T11:59:00Z">
        <w:r w:rsidRPr="00981673">
          <w:rPr>
            <w:rFonts w:cs="Courier New"/>
            <w:szCs w:val="16"/>
            <w:lang w:eastAsia="zh-CN"/>
          </w:rPr>
          <w:t xml:space="preserve">  reference "3GPP TS 28.541 5G Network Resource Model (NRM)";</w:t>
        </w:r>
      </w:ins>
    </w:p>
    <w:p w:rsidR="00262CCB" w:rsidRPr="00981673" w:rsidRDefault="00262CCB" w:rsidP="00262CCB">
      <w:pPr>
        <w:pStyle w:val="PL"/>
        <w:rPr>
          <w:ins w:id="23428" w:author="28.541_CR0289_(Rel-16)_SON_5G, EE_5G" w:date="2020-06-29T11:59:00Z"/>
          <w:rFonts w:cs="Courier New"/>
          <w:szCs w:val="16"/>
          <w:lang w:eastAsia="zh-CN"/>
        </w:rPr>
      </w:pPr>
    </w:p>
    <w:p w:rsidR="00262CCB" w:rsidRPr="00981673" w:rsidRDefault="00262CCB" w:rsidP="00262CCB">
      <w:pPr>
        <w:pStyle w:val="PL"/>
        <w:rPr>
          <w:ins w:id="23429" w:author="28.541_CR0289_(Rel-16)_SON_5G, EE_5G" w:date="2020-06-29T11:59:00Z"/>
          <w:rFonts w:cs="Courier New"/>
          <w:szCs w:val="16"/>
          <w:lang w:eastAsia="zh-CN"/>
        </w:rPr>
      </w:pPr>
      <w:ins w:id="23430" w:author="28.541_CR0289_(Rel-16)_SON_5G, EE_5G" w:date="2020-06-29T11:59:00Z">
        <w:r w:rsidRPr="00981673">
          <w:rPr>
            <w:rFonts w:cs="Courier New"/>
            <w:szCs w:val="16"/>
            <w:lang w:eastAsia="zh-CN"/>
          </w:rPr>
          <w:t xml:space="preserve">  revision 2020-05-08 { reference </w:t>
        </w:r>
        <w:r w:rsidRPr="00617C50">
          <w:rPr>
            <w:rFonts w:cs="Courier New"/>
            <w:szCs w:val="16"/>
            <w:lang w:eastAsia="zh-CN"/>
          </w:rPr>
          <w:t>S5-</w:t>
        </w:r>
        <w:r w:rsidRPr="00981673">
          <w:rPr>
            <w:rFonts w:cs="Courier New"/>
            <w:szCs w:val="16"/>
            <w:lang w:eastAsia="zh-CN"/>
          </w:rPr>
          <w:t>203316; }</w:t>
        </w:r>
      </w:ins>
    </w:p>
    <w:p w:rsidR="00262CCB" w:rsidRPr="00981673" w:rsidRDefault="00262CCB" w:rsidP="00262CCB">
      <w:pPr>
        <w:pStyle w:val="PL"/>
        <w:rPr>
          <w:ins w:id="23431" w:author="28.541_CR0289_(Rel-16)_SON_5G, EE_5G" w:date="2020-06-29T11:59:00Z"/>
          <w:rFonts w:cs="Courier New"/>
          <w:szCs w:val="16"/>
          <w:lang w:eastAsia="zh-CN"/>
        </w:rPr>
      </w:pPr>
    </w:p>
    <w:p w:rsidR="00262CCB" w:rsidRPr="00981673" w:rsidRDefault="00262CCB" w:rsidP="00262CCB">
      <w:pPr>
        <w:pStyle w:val="PL"/>
        <w:rPr>
          <w:ins w:id="23432" w:author="28.541_CR0289_(Rel-16)_SON_5G, EE_5G" w:date="2020-06-29T11:59:00Z"/>
          <w:rFonts w:cs="Courier New"/>
          <w:szCs w:val="16"/>
          <w:lang w:eastAsia="zh-CN"/>
        </w:rPr>
      </w:pPr>
    </w:p>
    <w:p w:rsidR="00262CCB" w:rsidRPr="00981673" w:rsidRDefault="00262CCB" w:rsidP="00262CCB">
      <w:pPr>
        <w:pStyle w:val="PL"/>
        <w:rPr>
          <w:ins w:id="23433" w:author="28.541_CR0289_(Rel-16)_SON_5G, EE_5G" w:date="2020-06-29T11:59:00Z"/>
          <w:rFonts w:cs="Courier New"/>
          <w:szCs w:val="16"/>
          <w:lang w:eastAsia="zh-CN"/>
        </w:rPr>
      </w:pPr>
      <w:ins w:id="23434" w:author="28.541_CR0289_(Rel-16)_SON_5G, EE_5G" w:date="2020-06-29T11:59:00Z">
        <w:r w:rsidRPr="00981673">
          <w:rPr>
            <w:rFonts w:cs="Courier New"/>
            <w:szCs w:val="16"/>
            <w:lang w:eastAsia="zh-CN"/>
          </w:rPr>
          <w:t xml:space="preserve">  grouping DRACHOptimizationFunctionGrp {</w:t>
        </w:r>
      </w:ins>
    </w:p>
    <w:p w:rsidR="00262CCB" w:rsidRPr="00981673" w:rsidRDefault="00262CCB" w:rsidP="00262CCB">
      <w:pPr>
        <w:pStyle w:val="PL"/>
        <w:rPr>
          <w:ins w:id="23435" w:author="28.541_CR0289_(Rel-16)_SON_5G, EE_5G" w:date="2020-06-29T11:59:00Z"/>
          <w:rFonts w:cs="Courier New"/>
          <w:szCs w:val="16"/>
          <w:lang w:eastAsia="zh-CN"/>
        </w:rPr>
      </w:pPr>
      <w:ins w:id="23436" w:author="28.541_CR0289_(Rel-16)_SON_5G, EE_5G" w:date="2020-06-29T11:59:00Z">
        <w:r w:rsidRPr="00981673">
          <w:rPr>
            <w:rFonts w:cs="Courier New"/>
            <w:szCs w:val="16"/>
            <w:lang w:eastAsia="zh-CN"/>
          </w:rPr>
          <w:t xml:space="preserve">    description "Represents the DRACHOptimizationFunction IOC.";</w:t>
        </w:r>
      </w:ins>
    </w:p>
    <w:p w:rsidR="00262CCB" w:rsidRPr="00981673" w:rsidRDefault="00262CCB" w:rsidP="00262CCB">
      <w:pPr>
        <w:pStyle w:val="PL"/>
        <w:rPr>
          <w:ins w:id="23437" w:author="28.541_CR0289_(Rel-16)_SON_5G, EE_5G" w:date="2020-06-29T11:59:00Z"/>
          <w:rFonts w:cs="Courier New"/>
          <w:szCs w:val="16"/>
          <w:lang w:eastAsia="zh-CN"/>
        </w:rPr>
      </w:pPr>
      <w:ins w:id="23438" w:author="28.541_CR0289_(Rel-16)_SON_5G, EE_5G" w:date="2020-06-29T11:59:00Z">
        <w:r w:rsidRPr="00981673">
          <w:rPr>
            <w:rFonts w:cs="Courier New"/>
            <w:szCs w:val="16"/>
            <w:lang w:eastAsia="zh-CN"/>
          </w:rPr>
          <w:t xml:space="preserve">    reference "3GPP TS 28.541";</w:t>
        </w:r>
      </w:ins>
    </w:p>
    <w:p w:rsidR="00262CCB" w:rsidRPr="00981673" w:rsidRDefault="00262CCB" w:rsidP="00262CCB">
      <w:pPr>
        <w:pStyle w:val="PL"/>
        <w:rPr>
          <w:ins w:id="23439" w:author="28.541_CR0289_(Rel-16)_SON_5G, EE_5G" w:date="2020-06-29T11:59:00Z"/>
          <w:rFonts w:cs="Courier New"/>
          <w:szCs w:val="16"/>
          <w:lang w:eastAsia="zh-CN"/>
        </w:rPr>
      </w:pPr>
      <w:ins w:id="23440" w:author="28.541_CR0289_(Rel-16)_SON_5G, EE_5G" w:date="2020-06-29T11:59:00Z">
        <w:r w:rsidRPr="00981673">
          <w:rPr>
            <w:rFonts w:cs="Courier New"/>
            <w:szCs w:val="16"/>
            <w:lang w:eastAsia="zh-CN"/>
          </w:rPr>
          <w:t xml:space="preserve">    uses top3gpp:Top_Grp;</w:t>
        </w:r>
      </w:ins>
    </w:p>
    <w:p w:rsidR="00262CCB" w:rsidRPr="00981673" w:rsidRDefault="00262CCB" w:rsidP="00262CCB">
      <w:pPr>
        <w:pStyle w:val="PL"/>
        <w:rPr>
          <w:ins w:id="23441" w:author="28.541_CR0289_(Rel-16)_SON_5G, EE_5G" w:date="2020-06-29T11:59:00Z"/>
          <w:rFonts w:cs="Courier New"/>
          <w:szCs w:val="16"/>
          <w:lang w:eastAsia="zh-CN"/>
        </w:rPr>
      </w:pPr>
    </w:p>
    <w:p w:rsidR="00262CCB" w:rsidRPr="00981673" w:rsidRDefault="00262CCB" w:rsidP="00262CCB">
      <w:pPr>
        <w:pStyle w:val="PL"/>
        <w:rPr>
          <w:ins w:id="23442" w:author="28.541_CR0289_(Rel-16)_SON_5G, EE_5G" w:date="2020-06-29T11:59:00Z"/>
          <w:rFonts w:cs="Courier New"/>
          <w:szCs w:val="16"/>
          <w:lang w:eastAsia="zh-CN"/>
        </w:rPr>
      </w:pPr>
      <w:ins w:id="23443" w:author="28.541_CR0289_(Rel-16)_SON_5G, EE_5G" w:date="2020-06-29T11:59:00Z">
        <w:r w:rsidRPr="00981673">
          <w:rPr>
            <w:rFonts w:cs="Courier New"/>
            <w:szCs w:val="16"/>
            <w:lang w:eastAsia="zh-CN"/>
          </w:rPr>
          <w:t xml:space="preserve">    list ueAccProbilityDistPerSSB {</w:t>
        </w:r>
      </w:ins>
    </w:p>
    <w:p w:rsidR="00262CCB" w:rsidRPr="00981673" w:rsidRDefault="00262CCB" w:rsidP="00262CCB">
      <w:pPr>
        <w:pStyle w:val="PL"/>
        <w:rPr>
          <w:ins w:id="23444" w:author="28.541_CR0289_(Rel-16)_SON_5G, EE_5G" w:date="2020-06-29T11:59:00Z"/>
          <w:rFonts w:cs="Courier New"/>
          <w:szCs w:val="16"/>
          <w:lang w:eastAsia="zh-CN"/>
        </w:rPr>
      </w:pPr>
      <w:ins w:id="23445" w:author="28.541_CR0289_(Rel-16)_SON_5G, EE_5G" w:date="2020-06-29T11:59:00Z">
        <w:r w:rsidRPr="00981673">
          <w:rPr>
            <w:rFonts w:cs="Courier New"/>
            <w:szCs w:val="16"/>
            <w:lang w:eastAsia="zh-CN"/>
          </w:rPr>
          <w:t xml:space="preserve">      key targetProbability;</w:t>
        </w:r>
      </w:ins>
    </w:p>
    <w:p w:rsidR="00262CCB" w:rsidRPr="00981673" w:rsidRDefault="00262CCB" w:rsidP="00262CCB">
      <w:pPr>
        <w:pStyle w:val="PL"/>
        <w:rPr>
          <w:ins w:id="23446" w:author="28.541_CR0289_(Rel-16)_SON_5G, EE_5G" w:date="2020-06-29T11:59:00Z"/>
          <w:rFonts w:cs="Courier New"/>
          <w:szCs w:val="16"/>
          <w:lang w:eastAsia="zh-CN"/>
        </w:rPr>
      </w:pPr>
      <w:ins w:id="23447" w:author="28.541_CR0289_(Rel-16)_SON_5G, EE_5G" w:date="2020-06-29T11:59:00Z">
        <w:r w:rsidRPr="00981673">
          <w:rPr>
            <w:rFonts w:cs="Courier New"/>
            <w:szCs w:val="16"/>
            <w:lang w:eastAsia="zh-CN"/>
          </w:rPr>
          <w:t xml:space="preserve">      description "This is a list of target Access Probability (APn) for the RACH optimization function.";</w:t>
        </w:r>
      </w:ins>
    </w:p>
    <w:p w:rsidR="00262CCB" w:rsidRPr="00981673" w:rsidRDefault="00262CCB" w:rsidP="00262CCB">
      <w:pPr>
        <w:pStyle w:val="PL"/>
        <w:rPr>
          <w:ins w:id="23448" w:author="28.541_CR0289_(Rel-16)_SON_5G, EE_5G" w:date="2020-06-29T11:59:00Z"/>
          <w:rFonts w:cs="Courier New"/>
          <w:szCs w:val="16"/>
          <w:lang w:eastAsia="zh-CN"/>
        </w:rPr>
      </w:pPr>
      <w:ins w:id="23449" w:author="28.541_CR0289_(Rel-16)_SON_5G, EE_5G" w:date="2020-06-29T11:59:00Z">
        <w:r w:rsidRPr="00981673">
          <w:rPr>
            <w:rFonts w:cs="Courier New"/>
            <w:szCs w:val="16"/>
            <w:lang w:eastAsia="zh-CN"/>
          </w:rPr>
          <w:t xml:space="preserve">      leaf targetProbability {type TargetProbability;}</w:t>
        </w:r>
      </w:ins>
    </w:p>
    <w:p w:rsidR="00262CCB" w:rsidRPr="00981673" w:rsidRDefault="00262CCB" w:rsidP="00262CCB">
      <w:pPr>
        <w:pStyle w:val="PL"/>
        <w:rPr>
          <w:ins w:id="23450" w:author="28.541_CR0289_(Rel-16)_SON_5G, EE_5G" w:date="2020-06-29T11:59:00Z"/>
          <w:rFonts w:cs="Courier New"/>
          <w:szCs w:val="16"/>
          <w:lang w:eastAsia="zh-CN"/>
        </w:rPr>
      </w:pPr>
      <w:ins w:id="23451" w:author="28.541_CR0289_(Rel-16)_SON_5G, EE_5G" w:date="2020-06-29T11:59:00Z">
        <w:r w:rsidRPr="00981673">
          <w:rPr>
            <w:rFonts w:cs="Courier New"/>
            <w:szCs w:val="16"/>
            <w:lang w:eastAsia="zh-CN"/>
          </w:rPr>
          <w:t xml:space="preserve">      container attributes {</w:t>
        </w:r>
      </w:ins>
    </w:p>
    <w:p w:rsidR="00262CCB" w:rsidRPr="00981673" w:rsidRDefault="00262CCB" w:rsidP="00262CCB">
      <w:pPr>
        <w:pStyle w:val="PL"/>
        <w:rPr>
          <w:ins w:id="23452" w:author="28.541_CR0289_(Rel-16)_SON_5G, EE_5G" w:date="2020-06-29T11:59:00Z"/>
          <w:rFonts w:cs="Courier New"/>
          <w:szCs w:val="16"/>
          <w:lang w:eastAsia="zh-CN"/>
        </w:rPr>
      </w:pPr>
      <w:ins w:id="23453" w:author="28.541_CR0289_(Rel-16)_SON_5G, EE_5G" w:date="2020-06-29T11:59:00Z">
        <w:r w:rsidRPr="00981673">
          <w:rPr>
            <w:rFonts w:cs="Courier New"/>
            <w:szCs w:val="16"/>
            <w:lang w:eastAsia="zh-CN"/>
          </w:rPr>
          <w:t xml:space="preserve">         uses UeAccProbilityDistPerSSBGrp;</w:t>
        </w:r>
      </w:ins>
    </w:p>
    <w:p w:rsidR="00262CCB" w:rsidRPr="00981673" w:rsidRDefault="00262CCB" w:rsidP="00262CCB">
      <w:pPr>
        <w:pStyle w:val="PL"/>
        <w:rPr>
          <w:ins w:id="23454" w:author="28.541_CR0289_(Rel-16)_SON_5G, EE_5G" w:date="2020-06-29T11:59:00Z"/>
          <w:rFonts w:cs="Courier New"/>
          <w:szCs w:val="16"/>
          <w:lang w:eastAsia="zh-CN"/>
        </w:rPr>
      </w:pPr>
      <w:ins w:id="23455"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456" w:author="28.541_CR0289_(Rel-16)_SON_5G, EE_5G" w:date="2020-06-29T11:59:00Z"/>
          <w:rFonts w:cs="Courier New"/>
          <w:szCs w:val="16"/>
          <w:lang w:eastAsia="zh-CN"/>
        </w:rPr>
      </w:pPr>
      <w:ins w:id="23457"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458" w:author="28.541_CR0289_(Rel-16)_SON_5G, EE_5G" w:date="2020-06-29T11:59:00Z"/>
          <w:rFonts w:cs="Courier New"/>
          <w:szCs w:val="16"/>
          <w:lang w:eastAsia="zh-CN"/>
        </w:rPr>
      </w:pPr>
    </w:p>
    <w:p w:rsidR="00262CCB" w:rsidRPr="00981673" w:rsidRDefault="00262CCB" w:rsidP="00262CCB">
      <w:pPr>
        <w:pStyle w:val="PL"/>
        <w:rPr>
          <w:ins w:id="23459" w:author="28.541_CR0289_(Rel-16)_SON_5G, EE_5G" w:date="2020-06-29T11:59:00Z"/>
          <w:rFonts w:cs="Courier New"/>
          <w:szCs w:val="16"/>
          <w:lang w:eastAsia="zh-CN"/>
        </w:rPr>
      </w:pPr>
      <w:ins w:id="23460" w:author="28.541_CR0289_(Rel-16)_SON_5G, EE_5G" w:date="2020-06-29T11:59:00Z">
        <w:r w:rsidRPr="00981673">
          <w:rPr>
            <w:rFonts w:cs="Courier New"/>
            <w:szCs w:val="16"/>
            <w:lang w:eastAsia="zh-CN"/>
          </w:rPr>
          <w:t xml:space="preserve">    list ueAccDelayProbilityDistPerSSB {</w:t>
        </w:r>
      </w:ins>
    </w:p>
    <w:p w:rsidR="00262CCB" w:rsidRPr="00981673" w:rsidRDefault="00262CCB" w:rsidP="00262CCB">
      <w:pPr>
        <w:pStyle w:val="PL"/>
        <w:rPr>
          <w:ins w:id="23461" w:author="28.541_CR0289_(Rel-16)_SON_5G, EE_5G" w:date="2020-06-29T11:59:00Z"/>
          <w:rFonts w:cs="Courier New"/>
          <w:szCs w:val="16"/>
          <w:lang w:eastAsia="zh-CN"/>
        </w:rPr>
      </w:pPr>
      <w:ins w:id="23462" w:author="28.541_CR0289_(Rel-16)_SON_5G, EE_5G" w:date="2020-06-29T11:59:00Z">
        <w:r w:rsidRPr="00981673">
          <w:rPr>
            <w:rFonts w:cs="Courier New"/>
            <w:szCs w:val="16"/>
            <w:lang w:eastAsia="zh-CN"/>
          </w:rPr>
          <w:t xml:space="preserve">      key targetProbability;</w:t>
        </w:r>
      </w:ins>
    </w:p>
    <w:p w:rsidR="00262CCB" w:rsidRPr="00981673" w:rsidRDefault="00262CCB" w:rsidP="00262CCB">
      <w:pPr>
        <w:pStyle w:val="PL"/>
        <w:rPr>
          <w:ins w:id="23463" w:author="28.541_CR0289_(Rel-16)_SON_5G, EE_5G" w:date="2020-06-29T11:59:00Z"/>
          <w:rFonts w:cs="Courier New"/>
          <w:szCs w:val="16"/>
          <w:lang w:eastAsia="zh-CN"/>
        </w:rPr>
      </w:pPr>
      <w:ins w:id="23464" w:author="28.541_CR0289_(Rel-16)_SON_5G, EE_5G" w:date="2020-06-29T11:59:00Z">
        <w:r w:rsidRPr="00981673">
          <w:rPr>
            <w:rFonts w:cs="Courier New"/>
            <w:szCs w:val="16"/>
            <w:lang w:eastAsia="zh-CN"/>
          </w:rPr>
          <w:t xml:space="preserve">      description "This is a list of target Access Delay probability (ADP) for the RACH optimization function.";</w:t>
        </w:r>
      </w:ins>
    </w:p>
    <w:p w:rsidR="00262CCB" w:rsidRPr="00981673" w:rsidRDefault="00262CCB" w:rsidP="00262CCB">
      <w:pPr>
        <w:pStyle w:val="PL"/>
        <w:rPr>
          <w:ins w:id="23465" w:author="28.541_CR0289_(Rel-16)_SON_5G, EE_5G" w:date="2020-06-29T11:59:00Z"/>
          <w:rFonts w:cs="Courier New"/>
          <w:szCs w:val="16"/>
          <w:lang w:eastAsia="zh-CN"/>
        </w:rPr>
      </w:pPr>
      <w:ins w:id="23466" w:author="28.541_CR0289_(Rel-16)_SON_5G, EE_5G" w:date="2020-06-29T11:59:00Z">
        <w:r w:rsidRPr="00981673">
          <w:rPr>
            <w:rFonts w:cs="Courier New"/>
            <w:szCs w:val="16"/>
            <w:lang w:eastAsia="zh-CN"/>
          </w:rPr>
          <w:t xml:space="preserve">      leaf targetProbability {type TargetProbability;}</w:t>
        </w:r>
      </w:ins>
    </w:p>
    <w:p w:rsidR="00262CCB" w:rsidRPr="00981673" w:rsidRDefault="00262CCB" w:rsidP="00262CCB">
      <w:pPr>
        <w:pStyle w:val="PL"/>
        <w:rPr>
          <w:ins w:id="23467" w:author="28.541_CR0289_(Rel-16)_SON_5G, EE_5G" w:date="2020-06-29T11:59:00Z"/>
          <w:rFonts w:cs="Courier New"/>
          <w:szCs w:val="16"/>
          <w:lang w:eastAsia="zh-CN"/>
        </w:rPr>
      </w:pPr>
      <w:ins w:id="23468" w:author="28.541_CR0289_(Rel-16)_SON_5G, EE_5G" w:date="2020-06-29T11:59:00Z">
        <w:r w:rsidRPr="00981673">
          <w:rPr>
            <w:rFonts w:cs="Courier New"/>
            <w:szCs w:val="16"/>
            <w:lang w:eastAsia="zh-CN"/>
          </w:rPr>
          <w:t xml:space="preserve">      container attributes {</w:t>
        </w:r>
      </w:ins>
    </w:p>
    <w:p w:rsidR="00262CCB" w:rsidRPr="00981673" w:rsidRDefault="00262CCB" w:rsidP="00262CCB">
      <w:pPr>
        <w:pStyle w:val="PL"/>
        <w:rPr>
          <w:ins w:id="23469" w:author="28.541_CR0289_(Rel-16)_SON_5G, EE_5G" w:date="2020-06-29T11:59:00Z"/>
          <w:rFonts w:cs="Courier New"/>
          <w:szCs w:val="16"/>
          <w:lang w:eastAsia="zh-CN"/>
        </w:rPr>
      </w:pPr>
      <w:ins w:id="23470" w:author="28.541_CR0289_(Rel-16)_SON_5G, EE_5G" w:date="2020-06-29T11:59:00Z">
        <w:r w:rsidRPr="00981673">
          <w:rPr>
            <w:rFonts w:cs="Courier New"/>
            <w:szCs w:val="16"/>
            <w:lang w:eastAsia="zh-CN"/>
          </w:rPr>
          <w:t xml:space="preserve">         uses UeAccDelayProbilityDistPerSSBGrp;</w:t>
        </w:r>
      </w:ins>
    </w:p>
    <w:p w:rsidR="00262CCB" w:rsidRPr="00981673" w:rsidRDefault="00262CCB" w:rsidP="00262CCB">
      <w:pPr>
        <w:pStyle w:val="PL"/>
        <w:rPr>
          <w:ins w:id="23471" w:author="28.541_CR0289_(Rel-16)_SON_5G, EE_5G" w:date="2020-06-29T11:59:00Z"/>
          <w:rFonts w:cs="Courier New"/>
          <w:szCs w:val="16"/>
          <w:lang w:eastAsia="zh-CN"/>
        </w:rPr>
      </w:pPr>
      <w:ins w:id="23472"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473" w:author="28.541_CR0289_(Rel-16)_SON_5G, EE_5G" w:date="2020-06-29T11:59:00Z"/>
          <w:rFonts w:cs="Courier New"/>
          <w:szCs w:val="16"/>
          <w:lang w:eastAsia="zh-CN"/>
        </w:rPr>
      </w:pPr>
      <w:ins w:id="23474"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475" w:author="28.541_CR0289_(Rel-16)_SON_5G, EE_5G" w:date="2020-06-29T11:59:00Z"/>
          <w:rFonts w:cs="Courier New"/>
          <w:szCs w:val="16"/>
          <w:lang w:eastAsia="zh-CN"/>
        </w:rPr>
      </w:pPr>
    </w:p>
    <w:p w:rsidR="00262CCB" w:rsidRPr="00981673" w:rsidRDefault="00262CCB" w:rsidP="00262CCB">
      <w:pPr>
        <w:pStyle w:val="PL"/>
        <w:rPr>
          <w:ins w:id="23476" w:author="28.541_CR0289_(Rel-16)_SON_5G, EE_5G" w:date="2020-06-29T11:59:00Z"/>
          <w:rFonts w:cs="Courier New"/>
          <w:szCs w:val="16"/>
          <w:lang w:eastAsia="zh-CN"/>
        </w:rPr>
      </w:pPr>
      <w:ins w:id="23477" w:author="28.541_CR0289_(Rel-16)_SON_5G, EE_5G" w:date="2020-06-29T11:59:00Z">
        <w:r w:rsidRPr="00981673">
          <w:rPr>
            <w:rFonts w:cs="Courier New"/>
            <w:szCs w:val="16"/>
            <w:lang w:eastAsia="zh-CN"/>
          </w:rPr>
          <w:t xml:space="preserve">    leaf drachOptimizationControl {</w:t>
        </w:r>
      </w:ins>
    </w:p>
    <w:p w:rsidR="00262CCB" w:rsidRPr="00981673" w:rsidRDefault="00262CCB" w:rsidP="00262CCB">
      <w:pPr>
        <w:pStyle w:val="PL"/>
        <w:rPr>
          <w:ins w:id="23478" w:author="28.541_CR0289_(Rel-16)_SON_5G, EE_5G" w:date="2020-06-29T11:59:00Z"/>
          <w:rFonts w:cs="Courier New"/>
          <w:szCs w:val="16"/>
          <w:lang w:eastAsia="zh-CN"/>
        </w:rPr>
      </w:pPr>
      <w:ins w:id="23479" w:author="28.541_CR0289_(Rel-16)_SON_5G, EE_5G" w:date="2020-06-29T11:59:00Z">
        <w:r w:rsidRPr="00981673">
          <w:rPr>
            <w:rFonts w:cs="Courier New"/>
            <w:szCs w:val="16"/>
            <w:lang w:eastAsia="zh-CN"/>
          </w:rPr>
          <w:t xml:space="preserve">        description "This attribute determines whether the RACH Optimization function is enabled or disabled.";</w:t>
        </w:r>
      </w:ins>
    </w:p>
    <w:p w:rsidR="00262CCB" w:rsidRPr="00981673" w:rsidRDefault="00262CCB" w:rsidP="00262CCB">
      <w:pPr>
        <w:pStyle w:val="PL"/>
        <w:rPr>
          <w:ins w:id="23480" w:author="28.541_CR0289_(Rel-16)_SON_5G, EE_5G" w:date="2020-06-29T11:59:00Z"/>
          <w:rFonts w:cs="Courier New"/>
          <w:szCs w:val="16"/>
          <w:lang w:eastAsia="zh-CN"/>
        </w:rPr>
      </w:pPr>
      <w:ins w:id="23481" w:author="28.541_CR0289_(Rel-16)_SON_5G, EE_5G" w:date="2020-06-29T11:59:00Z">
        <w:r w:rsidRPr="00981673">
          <w:rPr>
            <w:rFonts w:cs="Courier New"/>
            <w:szCs w:val="16"/>
            <w:lang w:eastAsia="zh-CN"/>
          </w:rPr>
          <w:t xml:space="preserve">        type boolean;</w:t>
        </w:r>
      </w:ins>
    </w:p>
    <w:p w:rsidR="00262CCB" w:rsidRPr="00981673" w:rsidRDefault="00262CCB" w:rsidP="00262CCB">
      <w:pPr>
        <w:pStyle w:val="PL"/>
        <w:rPr>
          <w:ins w:id="23482" w:author="28.541_CR0289_(Rel-16)_SON_5G, EE_5G" w:date="2020-06-29T11:59:00Z"/>
          <w:rFonts w:cs="Courier New"/>
          <w:szCs w:val="16"/>
          <w:lang w:eastAsia="zh-CN"/>
        </w:rPr>
      </w:pPr>
      <w:ins w:id="23483"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484" w:author="28.541_CR0289_(Rel-16)_SON_5G, EE_5G" w:date="2020-06-29T11:59:00Z"/>
          <w:rFonts w:cs="Courier New"/>
          <w:szCs w:val="16"/>
          <w:lang w:eastAsia="zh-CN"/>
        </w:rPr>
      </w:pPr>
      <w:ins w:id="23485"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486" w:author="28.541_CR0289_(Rel-16)_SON_5G, EE_5G" w:date="2020-06-29T11:59:00Z"/>
          <w:rFonts w:cs="Courier New"/>
          <w:szCs w:val="16"/>
          <w:lang w:eastAsia="zh-CN"/>
        </w:rPr>
      </w:pPr>
      <w:ins w:id="23487" w:author="28.541_CR0289_(Rel-16)_SON_5G, EE_5G" w:date="2020-06-29T11:59:00Z">
        <w:r w:rsidRPr="00981673">
          <w:rPr>
            <w:rFonts w:cs="Courier New"/>
            <w:szCs w:val="16"/>
            <w:lang w:eastAsia="zh-CN"/>
          </w:rPr>
          <w:t xml:space="preserve">  typedef TargetProbability { </w:t>
        </w:r>
      </w:ins>
    </w:p>
    <w:p w:rsidR="00262CCB" w:rsidRPr="00981673" w:rsidRDefault="00262CCB" w:rsidP="00262CCB">
      <w:pPr>
        <w:pStyle w:val="PL"/>
        <w:rPr>
          <w:ins w:id="23488" w:author="28.541_CR0289_(Rel-16)_SON_5G, EE_5G" w:date="2020-06-29T11:59:00Z"/>
          <w:rFonts w:cs="Courier New"/>
          <w:szCs w:val="16"/>
          <w:lang w:eastAsia="zh-CN"/>
        </w:rPr>
      </w:pPr>
      <w:ins w:id="23489" w:author="28.541_CR0289_(Rel-16)_SON_5G, EE_5G" w:date="2020-06-29T11:59:00Z">
        <w:r w:rsidRPr="00981673">
          <w:rPr>
            <w:rFonts w:cs="Courier New"/>
            <w:szCs w:val="16"/>
            <w:lang w:eastAsia="zh-CN"/>
          </w:rPr>
          <w:lastRenderedPageBreak/>
          <w:t xml:space="preserve">    type enumeration  {</w:t>
        </w:r>
      </w:ins>
    </w:p>
    <w:p w:rsidR="00262CCB" w:rsidRPr="00981673" w:rsidRDefault="00262CCB" w:rsidP="00262CCB">
      <w:pPr>
        <w:pStyle w:val="PL"/>
        <w:rPr>
          <w:ins w:id="23490" w:author="28.541_CR0289_(Rel-16)_SON_5G, EE_5G" w:date="2020-06-29T11:59:00Z"/>
          <w:rFonts w:cs="Courier New"/>
          <w:szCs w:val="16"/>
          <w:lang w:eastAsia="zh-CN"/>
        </w:rPr>
      </w:pPr>
      <w:ins w:id="23491" w:author="28.541_CR0289_(Rel-16)_SON_5G, EE_5G" w:date="2020-06-29T11:59:00Z">
        <w:r w:rsidRPr="00981673">
          <w:rPr>
            <w:rFonts w:cs="Courier New"/>
            <w:szCs w:val="16"/>
            <w:lang w:eastAsia="zh-CN"/>
          </w:rPr>
          <w:t xml:space="preserve">      enum 25;</w:t>
        </w:r>
      </w:ins>
    </w:p>
    <w:p w:rsidR="00262CCB" w:rsidRPr="00981673" w:rsidRDefault="00262CCB" w:rsidP="00262CCB">
      <w:pPr>
        <w:pStyle w:val="PL"/>
        <w:rPr>
          <w:ins w:id="23492" w:author="28.541_CR0289_(Rel-16)_SON_5G, EE_5G" w:date="2020-06-29T11:59:00Z"/>
          <w:rFonts w:cs="Courier New"/>
          <w:szCs w:val="16"/>
          <w:lang w:eastAsia="zh-CN"/>
        </w:rPr>
      </w:pPr>
      <w:ins w:id="23493" w:author="28.541_CR0289_(Rel-16)_SON_5G, EE_5G" w:date="2020-06-29T11:59:00Z">
        <w:r w:rsidRPr="00981673">
          <w:rPr>
            <w:rFonts w:cs="Courier New"/>
            <w:szCs w:val="16"/>
            <w:lang w:eastAsia="zh-CN"/>
          </w:rPr>
          <w:t xml:space="preserve">      enum 50;</w:t>
        </w:r>
      </w:ins>
    </w:p>
    <w:p w:rsidR="00262CCB" w:rsidRPr="00981673" w:rsidRDefault="00262CCB" w:rsidP="00262CCB">
      <w:pPr>
        <w:pStyle w:val="PL"/>
        <w:rPr>
          <w:ins w:id="23494" w:author="28.541_CR0289_(Rel-16)_SON_5G, EE_5G" w:date="2020-06-29T11:59:00Z"/>
          <w:rFonts w:cs="Courier New"/>
          <w:szCs w:val="16"/>
          <w:lang w:eastAsia="zh-CN"/>
        </w:rPr>
      </w:pPr>
      <w:ins w:id="23495" w:author="28.541_CR0289_(Rel-16)_SON_5G, EE_5G" w:date="2020-06-29T11:59:00Z">
        <w:r w:rsidRPr="00981673">
          <w:rPr>
            <w:rFonts w:cs="Courier New"/>
            <w:szCs w:val="16"/>
            <w:lang w:eastAsia="zh-CN"/>
          </w:rPr>
          <w:t xml:space="preserve">      enum 75;</w:t>
        </w:r>
      </w:ins>
    </w:p>
    <w:p w:rsidR="00262CCB" w:rsidRPr="00981673" w:rsidRDefault="00262CCB" w:rsidP="00262CCB">
      <w:pPr>
        <w:pStyle w:val="PL"/>
        <w:rPr>
          <w:ins w:id="23496" w:author="28.541_CR0289_(Rel-16)_SON_5G, EE_5G" w:date="2020-06-29T11:59:00Z"/>
          <w:rFonts w:cs="Courier New"/>
          <w:szCs w:val="16"/>
          <w:lang w:eastAsia="zh-CN"/>
        </w:rPr>
      </w:pPr>
      <w:ins w:id="23497" w:author="28.541_CR0289_(Rel-16)_SON_5G, EE_5G" w:date="2020-06-29T11:59:00Z">
        <w:r w:rsidRPr="00981673">
          <w:rPr>
            <w:rFonts w:cs="Courier New"/>
            <w:szCs w:val="16"/>
            <w:lang w:eastAsia="zh-CN"/>
          </w:rPr>
          <w:t xml:space="preserve">      enum 90;</w:t>
        </w:r>
      </w:ins>
    </w:p>
    <w:p w:rsidR="00262CCB" w:rsidRPr="00981673" w:rsidRDefault="00262CCB" w:rsidP="00262CCB">
      <w:pPr>
        <w:pStyle w:val="PL"/>
        <w:rPr>
          <w:ins w:id="23498" w:author="28.541_CR0289_(Rel-16)_SON_5G, EE_5G" w:date="2020-06-29T11:59:00Z"/>
          <w:rFonts w:cs="Courier New"/>
          <w:szCs w:val="16"/>
          <w:lang w:eastAsia="zh-CN"/>
        </w:rPr>
      </w:pPr>
      <w:ins w:id="23499"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500" w:author="28.541_CR0289_(Rel-16)_SON_5G, EE_5G" w:date="2020-06-29T11:59:00Z"/>
          <w:rFonts w:cs="Courier New"/>
          <w:szCs w:val="16"/>
          <w:lang w:eastAsia="zh-CN"/>
        </w:rPr>
      </w:pPr>
      <w:ins w:id="23501"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502" w:author="28.541_CR0289_(Rel-16)_SON_5G, EE_5G" w:date="2020-06-29T11:59:00Z"/>
          <w:rFonts w:cs="Courier New"/>
          <w:szCs w:val="16"/>
          <w:lang w:eastAsia="zh-CN"/>
        </w:rPr>
      </w:pPr>
    </w:p>
    <w:p w:rsidR="00262CCB" w:rsidRPr="00981673" w:rsidRDefault="00262CCB" w:rsidP="00262CCB">
      <w:pPr>
        <w:pStyle w:val="PL"/>
        <w:rPr>
          <w:ins w:id="23503" w:author="28.541_CR0289_(Rel-16)_SON_5G, EE_5G" w:date="2020-06-29T11:59:00Z"/>
          <w:rFonts w:cs="Courier New"/>
          <w:szCs w:val="16"/>
          <w:lang w:eastAsia="zh-CN"/>
        </w:rPr>
      </w:pPr>
      <w:ins w:id="23504" w:author="28.541_CR0289_(Rel-16)_SON_5G, EE_5G" w:date="2020-06-29T11:59:00Z">
        <w:r w:rsidRPr="00981673">
          <w:rPr>
            <w:rFonts w:cs="Courier New"/>
            <w:szCs w:val="16"/>
            <w:lang w:eastAsia="zh-CN"/>
          </w:rPr>
          <w:t xml:space="preserve">    typedef Numberofpreamblessent { </w:t>
        </w:r>
      </w:ins>
    </w:p>
    <w:p w:rsidR="00262CCB" w:rsidRPr="00981673" w:rsidRDefault="00262CCB" w:rsidP="00262CCB">
      <w:pPr>
        <w:pStyle w:val="PL"/>
        <w:rPr>
          <w:ins w:id="23505" w:author="28.541_CR0289_(Rel-16)_SON_5G, EE_5G" w:date="2020-06-29T11:59:00Z"/>
          <w:rFonts w:cs="Courier New"/>
          <w:szCs w:val="16"/>
          <w:lang w:eastAsia="zh-CN"/>
        </w:rPr>
      </w:pPr>
      <w:ins w:id="23506" w:author="28.541_CR0289_(Rel-16)_SON_5G, EE_5G" w:date="2020-06-29T11:59:00Z">
        <w:r w:rsidRPr="00981673">
          <w:rPr>
            <w:rFonts w:cs="Courier New"/>
            <w:szCs w:val="16"/>
            <w:lang w:eastAsia="zh-CN"/>
          </w:rPr>
          <w:t xml:space="preserve">      type int32  { range "1..200"; }</w:t>
        </w:r>
      </w:ins>
    </w:p>
    <w:p w:rsidR="00262CCB" w:rsidRPr="00981673" w:rsidRDefault="00262CCB" w:rsidP="00262CCB">
      <w:pPr>
        <w:pStyle w:val="PL"/>
        <w:rPr>
          <w:ins w:id="23507" w:author="28.541_CR0289_(Rel-16)_SON_5G, EE_5G" w:date="2020-06-29T11:59:00Z"/>
          <w:rFonts w:cs="Courier New"/>
          <w:szCs w:val="16"/>
          <w:lang w:eastAsia="zh-CN"/>
        </w:rPr>
      </w:pPr>
      <w:ins w:id="23508" w:author="28.541_CR0289_(Rel-16)_SON_5G, EE_5G" w:date="2020-06-29T11:59:00Z">
        <w:r w:rsidRPr="00981673">
          <w:rPr>
            <w:rFonts w:cs="Courier New"/>
            <w:szCs w:val="16"/>
            <w:lang w:eastAsia="zh-CN"/>
          </w:rPr>
          <w:t xml:space="preserve">        units "1";</w:t>
        </w:r>
      </w:ins>
    </w:p>
    <w:p w:rsidR="00262CCB" w:rsidRPr="00981673" w:rsidRDefault="00262CCB" w:rsidP="00262CCB">
      <w:pPr>
        <w:pStyle w:val="PL"/>
        <w:rPr>
          <w:ins w:id="23509" w:author="28.541_CR0289_(Rel-16)_SON_5G, EE_5G" w:date="2020-06-29T11:59:00Z"/>
          <w:rFonts w:cs="Courier New"/>
          <w:szCs w:val="16"/>
          <w:lang w:eastAsia="zh-CN"/>
        </w:rPr>
      </w:pPr>
      <w:ins w:id="23510"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511" w:author="28.541_CR0289_(Rel-16)_SON_5G, EE_5G" w:date="2020-06-29T11:59:00Z"/>
          <w:rFonts w:cs="Courier New"/>
          <w:szCs w:val="16"/>
          <w:lang w:eastAsia="zh-CN"/>
        </w:rPr>
      </w:pPr>
    </w:p>
    <w:p w:rsidR="00262CCB" w:rsidRPr="00981673" w:rsidRDefault="00262CCB" w:rsidP="00262CCB">
      <w:pPr>
        <w:pStyle w:val="PL"/>
        <w:rPr>
          <w:ins w:id="23512" w:author="28.541_CR0289_(Rel-16)_SON_5G, EE_5G" w:date="2020-06-29T11:59:00Z"/>
          <w:rFonts w:cs="Courier New"/>
          <w:szCs w:val="16"/>
          <w:lang w:eastAsia="zh-CN"/>
        </w:rPr>
      </w:pPr>
      <w:ins w:id="23513" w:author="28.541_CR0289_(Rel-16)_SON_5G, EE_5G" w:date="2020-06-29T11:59:00Z">
        <w:r w:rsidRPr="00981673">
          <w:rPr>
            <w:rFonts w:cs="Courier New"/>
            <w:szCs w:val="16"/>
            <w:lang w:eastAsia="zh-CN"/>
          </w:rPr>
          <w:t xml:space="preserve">    typedef Accessdelay { </w:t>
        </w:r>
      </w:ins>
    </w:p>
    <w:p w:rsidR="00262CCB" w:rsidRPr="00981673" w:rsidRDefault="00262CCB" w:rsidP="00262CCB">
      <w:pPr>
        <w:pStyle w:val="PL"/>
        <w:rPr>
          <w:ins w:id="23514" w:author="28.541_CR0289_(Rel-16)_SON_5G, EE_5G" w:date="2020-06-29T11:59:00Z"/>
          <w:rFonts w:cs="Courier New"/>
          <w:szCs w:val="16"/>
          <w:lang w:eastAsia="zh-CN"/>
        </w:rPr>
      </w:pPr>
      <w:ins w:id="23515" w:author="28.541_CR0289_(Rel-16)_SON_5G, EE_5G" w:date="2020-06-29T11:59:00Z">
        <w:r w:rsidRPr="00981673">
          <w:rPr>
            <w:rFonts w:cs="Courier New"/>
            <w:szCs w:val="16"/>
            <w:lang w:eastAsia="zh-CN"/>
          </w:rPr>
          <w:t xml:space="preserve">      type int32  { range "10..560"; }</w:t>
        </w:r>
      </w:ins>
    </w:p>
    <w:p w:rsidR="00262CCB" w:rsidRPr="00981673" w:rsidRDefault="00262CCB" w:rsidP="00262CCB">
      <w:pPr>
        <w:pStyle w:val="PL"/>
        <w:rPr>
          <w:ins w:id="23516" w:author="28.541_CR0289_(Rel-16)_SON_5G, EE_5G" w:date="2020-06-29T11:59:00Z"/>
          <w:rFonts w:cs="Courier New"/>
          <w:szCs w:val="16"/>
          <w:lang w:eastAsia="zh-CN"/>
        </w:rPr>
      </w:pPr>
      <w:ins w:id="23517" w:author="28.541_CR0289_(Rel-16)_SON_5G, EE_5G" w:date="2020-06-29T11:59:00Z">
        <w:r w:rsidRPr="00981673">
          <w:rPr>
            <w:rFonts w:cs="Courier New"/>
            <w:szCs w:val="16"/>
            <w:lang w:eastAsia="zh-CN"/>
          </w:rPr>
          <w:t xml:space="preserve">        units "1";</w:t>
        </w:r>
      </w:ins>
    </w:p>
    <w:p w:rsidR="00262CCB" w:rsidRPr="00981673" w:rsidRDefault="00262CCB" w:rsidP="00262CCB">
      <w:pPr>
        <w:pStyle w:val="PL"/>
        <w:rPr>
          <w:ins w:id="23518" w:author="28.541_CR0289_(Rel-16)_SON_5G, EE_5G" w:date="2020-06-29T11:59:00Z"/>
          <w:rFonts w:cs="Courier New"/>
          <w:szCs w:val="16"/>
          <w:lang w:eastAsia="zh-CN"/>
        </w:rPr>
      </w:pPr>
      <w:ins w:id="23519"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520" w:author="28.541_CR0289_(Rel-16)_SON_5G, EE_5G" w:date="2020-06-29T11:59:00Z"/>
          <w:rFonts w:cs="Courier New"/>
          <w:szCs w:val="16"/>
          <w:lang w:eastAsia="zh-CN"/>
        </w:rPr>
      </w:pPr>
    </w:p>
    <w:p w:rsidR="00262CCB" w:rsidRPr="00981673" w:rsidRDefault="00262CCB" w:rsidP="00262CCB">
      <w:pPr>
        <w:pStyle w:val="PL"/>
        <w:rPr>
          <w:ins w:id="23521" w:author="28.541_CR0289_(Rel-16)_SON_5G, EE_5G" w:date="2020-06-29T11:59:00Z"/>
          <w:rFonts w:cs="Courier New"/>
          <w:szCs w:val="16"/>
          <w:lang w:eastAsia="zh-CN"/>
        </w:rPr>
      </w:pPr>
    </w:p>
    <w:p w:rsidR="00262CCB" w:rsidRPr="00981673" w:rsidRDefault="00262CCB" w:rsidP="00262CCB">
      <w:pPr>
        <w:pStyle w:val="PL"/>
        <w:rPr>
          <w:ins w:id="23522" w:author="28.541_CR0289_(Rel-16)_SON_5G, EE_5G" w:date="2020-06-29T11:59:00Z"/>
          <w:rFonts w:cs="Courier New"/>
          <w:szCs w:val="16"/>
          <w:lang w:eastAsia="zh-CN"/>
        </w:rPr>
      </w:pPr>
      <w:ins w:id="23523" w:author="28.541_CR0289_(Rel-16)_SON_5G, EE_5G" w:date="2020-06-29T11:59:00Z">
        <w:r w:rsidRPr="00981673">
          <w:rPr>
            <w:rFonts w:cs="Courier New"/>
            <w:szCs w:val="16"/>
            <w:lang w:eastAsia="zh-CN"/>
          </w:rPr>
          <w:t xml:space="preserve">  grouping UeAccProbilityDistPerSSBGrp {</w:t>
        </w:r>
      </w:ins>
    </w:p>
    <w:p w:rsidR="00262CCB" w:rsidRPr="00981673" w:rsidRDefault="00262CCB" w:rsidP="00262CCB">
      <w:pPr>
        <w:pStyle w:val="PL"/>
        <w:rPr>
          <w:ins w:id="23524" w:author="28.541_CR0289_(Rel-16)_SON_5G, EE_5G" w:date="2020-06-29T11:59:00Z"/>
          <w:rFonts w:cs="Courier New"/>
          <w:szCs w:val="16"/>
          <w:lang w:eastAsia="zh-CN"/>
        </w:rPr>
      </w:pPr>
      <w:ins w:id="23525" w:author="28.541_CR0289_(Rel-16)_SON_5G, EE_5G" w:date="2020-06-29T11:59:00Z">
        <w:r w:rsidRPr="00981673">
          <w:rPr>
            <w:rFonts w:cs="Courier New"/>
            <w:szCs w:val="16"/>
            <w:lang w:eastAsia="zh-CN"/>
          </w:rPr>
          <w:t xml:space="preserve">    description "Represents the target Access Probability (APn) for the RACH optimization function.";</w:t>
        </w:r>
      </w:ins>
    </w:p>
    <w:p w:rsidR="00262CCB" w:rsidRPr="00981673" w:rsidRDefault="00262CCB" w:rsidP="00262CCB">
      <w:pPr>
        <w:pStyle w:val="PL"/>
        <w:rPr>
          <w:ins w:id="23526" w:author="28.541_CR0289_(Rel-16)_SON_5G, EE_5G" w:date="2020-06-29T11:59:00Z"/>
          <w:rFonts w:cs="Courier New"/>
          <w:szCs w:val="16"/>
          <w:lang w:eastAsia="zh-CN"/>
        </w:rPr>
      </w:pPr>
    </w:p>
    <w:p w:rsidR="00262CCB" w:rsidRPr="00981673" w:rsidRDefault="00262CCB" w:rsidP="00262CCB">
      <w:pPr>
        <w:pStyle w:val="PL"/>
        <w:rPr>
          <w:ins w:id="23527" w:author="28.541_CR0289_(Rel-16)_SON_5G, EE_5G" w:date="2020-06-29T11:59:00Z"/>
          <w:rFonts w:cs="Courier New"/>
          <w:szCs w:val="16"/>
          <w:lang w:eastAsia="zh-CN"/>
        </w:rPr>
      </w:pPr>
      <w:ins w:id="23528" w:author="28.541_CR0289_(Rel-16)_SON_5G, EE_5G" w:date="2020-06-29T11:59:00Z">
        <w:r w:rsidRPr="00981673">
          <w:rPr>
            <w:rFonts w:cs="Courier New"/>
            <w:szCs w:val="16"/>
            <w:lang w:eastAsia="zh-CN"/>
          </w:rPr>
          <w:t xml:space="preserve">    leaf targetProbability {</w:t>
        </w:r>
      </w:ins>
    </w:p>
    <w:p w:rsidR="00262CCB" w:rsidRPr="00981673" w:rsidRDefault="00262CCB" w:rsidP="00262CCB">
      <w:pPr>
        <w:pStyle w:val="PL"/>
        <w:rPr>
          <w:ins w:id="23529" w:author="28.541_CR0289_(Rel-16)_SON_5G, EE_5G" w:date="2020-06-29T11:59:00Z"/>
          <w:rFonts w:cs="Courier New"/>
          <w:szCs w:val="16"/>
          <w:lang w:eastAsia="zh-CN"/>
        </w:rPr>
      </w:pPr>
      <w:ins w:id="23530" w:author="28.541_CR0289_(Rel-16)_SON_5G, EE_5G" w:date="2020-06-29T11:59:00Z">
        <w:r w:rsidRPr="00981673">
          <w:rPr>
            <w:rFonts w:cs="Courier New"/>
            <w:szCs w:val="16"/>
            <w:lang w:eastAsia="zh-CN"/>
          </w:rPr>
          <w:t xml:space="preserve">        description "This attribute determines the target Probability.";</w:t>
        </w:r>
      </w:ins>
    </w:p>
    <w:p w:rsidR="00262CCB" w:rsidRPr="00981673" w:rsidRDefault="00262CCB" w:rsidP="00262CCB">
      <w:pPr>
        <w:pStyle w:val="PL"/>
        <w:rPr>
          <w:ins w:id="23531" w:author="28.541_CR0289_(Rel-16)_SON_5G, EE_5G" w:date="2020-06-29T11:59:00Z"/>
          <w:rFonts w:cs="Courier New"/>
          <w:szCs w:val="16"/>
          <w:lang w:eastAsia="zh-CN"/>
        </w:rPr>
      </w:pPr>
      <w:ins w:id="23532" w:author="28.541_CR0289_(Rel-16)_SON_5G, EE_5G" w:date="2020-06-29T11:59:00Z">
        <w:r w:rsidRPr="00981673">
          <w:rPr>
            <w:rFonts w:cs="Courier New"/>
            <w:szCs w:val="16"/>
            <w:lang w:eastAsia="zh-CN"/>
          </w:rPr>
          <w:t xml:space="preserve">        mandatory true;</w:t>
        </w:r>
      </w:ins>
    </w:p>
    <w:p w:rsidR="00262CCB" w:rsidRPr="00981673" w:rsidRDefault="00262CCB" w:rsidP="00262CCB">
      <w:pPr>
        <w:pStyle w:val="PL"/>
        <w:rPr>
          <w:ins w:id="23533" w:author="28.541_CR0289_(Rel-16)_SON_5G, EE_5G" w:date="2020-06-29T11:59:00Z"/>
          <w:rFonts w:cs="Courier New"/>
          <w:szCs w:val="16"/>
          <w:lang w:eastAsia="zh-CN"/>
        </w:rPr>
      </w:pPr>
      <w:ins w:id="23534" w:author="28.541_CR0289_(Rel-16)_SON_5G, EE_5G" w:date="2020-06-29T11:59:00Z">
        <w:r w:rsidRPr="00981673">
          <w:rPr>
            <w:rFonts w:cs="Courier New"/>
            <w:szCs w:val="16"/>
            <w:lang w:eastAsia="zh-CN"/>
          </w:rPr>
          <w:t xml:space="preserve">        type TargetProbability;</w:t>
        </w:r>
      </w:ins>
    </w:p>
    <w:p w:rsidR="00262CCB" w:rsidRPr="00981673" w:rsidRDefault="00262CCB" w:rsidP="00262CCB">
      <w:pPr>
        <w:pStyle w:val="PL"/>
        <w:rPr>
          <w:ins w:id="23535" w:author="28.541_CR0289_(Rel-16)_SON_5G, EE_5G" w:date="2020-06-29T11:59:00Z"/>
          <w:rFonts w:cs="Courier New"/>
          <w:szCs w:val="16"/>
          <w:lang w:eastAsia="zh-CN"/>
        </w:rPr>
      </w:pPr>
      <w:ins w:id="23536"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537" w:author="28.541_CR0289_(Rel-16)_SON_5G, EE_5G" w:date="2020-06-29T11:59:00Z"/>
          <w:rFonts w:cs="Courier New"/>
          <w:szCs w:val="16"/>
          <w:lang w:eastAsia="zh-CN"/>
        </w:rPr>
      </w:pPr>
    </w:p>
    <w:p w:rsidR="00262CCB" w:rsidRPr="00981673" w:rsidRDefault="00262CCB" w:rsidP="00262CCB">
      <w:pPr>
        <w:pStyle w:val="PL"/>
        <w:rPr>
          <w:ins w:id="23538" w:author="28.541_CR0289_(Rel-16)_SON_5G, EE_5G" w:date="2020-06-29T11:59:00Z"/>
          <w:rFonts w:cs="Courier New"/>
          <w:szCs w:val="16"/>
          <w:lang w:eastAsia="zh-CN"/>
        </w:rPr>
      </w:pPr>
    </w:p>
    <w:p w:rsidR="00262CCB" w:rsidRPr="00981673" w:rsidRDefault="00262CCB" w:rsidP="00262CCB">
      <w:pPr>
        <w:pStyle w:val="PL"/>
        <w:rPr>
          <w:ins w:id="23539" w:author="28.541_CR0289_(Rel-16)_SON_5G, EE_5G" w:date="2020-06-29T11:59:00Z"/>
          <w:rFonts w:cs="Courier New"/>
          <w:szCs w:val="16"/>
          <w:lang w:eastAsia="zh-CN"/>
        </w:rPr>
      </w:pPr>
      <w:ins w:id="23540" w:author="28.541_CR0289_(Rel-16)_SON_5G, EE_5G" w:date="2020-06-29T11:59:00Z">
        <w:r w:rsidRPr="00981673">
          <w:rPr>
            <w:rFonts w:cs="Courier New"/>
            <w:szCs w:val="16"/>
            <w:lang w:eastAsia="zh-CN"/>
          </w:rPr>
          <w:t xml:space="preserve">    leaf numberofpreamblessent {</w:t>
        </w:r>
      </w:ins>
    </w:p>
    <w:p w:rsidR="00262CCB" w:rsidRPr="00981673" w:rsidRDefault="00262CCB" w:rsidP="00262CCB">
      <w:pPr>
        <w:pStyle w:val="PL"/>
        <w:rPr>
          <w:ins w:id="23541" w:author="28.541_CR0289_(Rel-16)_SON_5G, EE_5G" w:date="2020-06-29T11:59:00Z"/>
          <w:rFonts w:cs="Courier New"/>
          <w:szCs w:val="16"/>
          <w:lang w:eastAsia="zh-CN"/>
        </w:rPr>
      </w:pPr>
      <w:ins w:id="23542" w:author="28.541_CR0289_(Rel-16)_SON_5G, EE_5G" w:date="2020-06-29T11:59:00Z">
        <w:r w:rsidRPr="00981673">
          <w:rPr>
            <w:rFonts w:cs="Courier New"/>
            <w:szCs w:val="16"/>
            <w:lang w:eastAsia="zh-CN"/>
          </w:rPr>
          <w:t xml:space="preserve">        description "This attribute determines the number of preambles sent.";</w:t>
        </w:r>
      </w:ins>
    </w:p>
    <w:p w:rsidR="00262CCB" w:rsidRPr="00981673" w:rsidRDefault="00262CCB" w:rsidP="00262CCB">
      <w:pPr>
        <w:pStyle w:val="PL"/>
        <w:rPr>
          <w:ins w:id="23543" w:author="28.541_CR0289_(Rel-16)_SON_5G, EE_5G" w:date="2020-06-29T11:59:00Z"/>
          <w:rFonts w:cs="Courier New"/>
          <w:szCs w:val="16"/>
          <w:lang w:eastAsia="zh-CN"/>
        </w:rPr>
      </w:pPr>
      <w:ins w:id="23544" w:author="28.541_CR0289_(Rel-16)_SON_5G, EE_5G" w:date="2020-06-29T11:59:00Z">
        <w:r w:rsidRPr="00981673">
          <w:rPr>
            <w:rFonts w:cs="Courier New"/>
            <w:szCs w:val="16"/>
            <w:lang w:eastAsia="zh-CN"/>
          </w:rPr>
          <w:t xml:space="preserve">        mandatory true;</w:t>
        </w:r>
      </w:ins>
    </w:p>
    <w:p w:rsidR="00262CCB" w:rsidRPr="00981673" w:rsidRDefault="00262CCB" w:rsidP="00262CCB">
      <w:pPr>
        <w:pStyle w:val="PL"/>
        <w:rPr>
          <w:ins w:id="23545" w:author="28.541_CR0289_(Rel-16)_SON_5G, EE_5G" w:date="2020-06-29T11:59:00Z"/>
          <w:rFonts w:cs="Courier New"/>
          <w:szCs w:val="16"/>
          <w:lang w:eastAsia="zh-CN"/>
        </w:rPr>
      </w:pPr>
      <w:ins w:id="23546" w:author="28.541_CR0289_(Rel-16)_SON_5G, EE_5G" w:date="2020-06-29T11:59:00Z">
        <w:r w:rsidRPr="00981673">
          <w:rPr>
            <w:rFonts w:cs="Courier New"/>
            <w:szCs w:val="16"/>
            <w:lang w:eastAsia="zh-CN"/>
          </w:rPr>
          <w:t xml:space="preserve">        type Numberofpreamblessent;</w:t>
        </w:r>
      </w:ins>
    </w:p>
    <w:p w:rsidR="00262CCB" w:rsidRPr="00981673" w:rsidRDefault="00262CCB" w:rsidP="00262CCB">
      <w:pPr>
        <w:pStyle w:val="PL"/>
        <w:rPr>
          <w:ins w:id="23547" w:author="28.541_CR0289_(Rel-16)_SON_5G, EE_5G" w:date="2020-06-29T11:59:00Z"/>
          <w:rFonts w:cs="Courier New"/>
          <w:szCs w:val="16"/>
          <w:lang w:eastAsia="zh-CN"/>
        </w:rPr>
      </w:pPr>
      <w:ins w:id="23548"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549" w:author="28.541_CR0289_(Rel-16)_SON_5G, EE_5G" w:date="2020-06-29T11:59:00Z"/>
          <w:rFonts w:cs="Courier New"/>
          <w:szCs w:val="16"/>
          <w:lang w:eastAsia="zh-CN"/>
        </w:rPr>
      </w:pPr>
      <w:ins w:id="23550"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551" w:author="28.541_CR0289_(Rel-16)_SON_5G, EE_5G" w:date="2020-06-29T11:59:00Z"/>
          <w:rFonts w:cs="Courier New"/>
          <w:szCs w:val="16"/>
          <w:lang w:eastAsia="zh-CN"/>
        </w:rPr>
      </w:pPr>
    </w:p>
    <w:p w:rsidR="00262CCB" w:rsidRPr="00981673" w:rsidRDefault="00262CCB" w:rsidP="00262CCB">
      <w:pPr>
        <w:pStyle w:val="PL"/>
        <w:rPr>
          <w:ins w:id="23552" w:author="28.541_CR0289_(Rel-16)_SON_5G, EE_5G" w:date="2020-06-29T11:59:00Z"/>
          <w:rFonts w:cs="Courier New"/>
          <w:szCs w:val="16"/>
          <w:lang w:eastAsia="zh-CN"/>
        </w:rPr>
      </w:pPr>
      <w:ins w:id="23553" w:author="28.541_CR0289_(Rel-16)_SON_5G, EE_5G" w:date="2020-06-29T11:59:00Z">
        <w:r w:rsidRPr="00981673">
          <w:rPr>
            <w:rFonts w:cs="Courier New"/>
            <w:szCs w:val="16"/>
            <w:lang w:eastAsia="zh-CN"/>
          </w:rPr>
          <w:t xml:space="preserve">  grouping UeAccDelayProbilityDistPerSSBGrp {</w:t>
        </w:r>
      </w:ins>
    </w:p>
    <w:p w:rsidR="00262CCB" w:rsidRPr="00981673" w:rsidRDefault="00262CCB" w:rsidP="00262CCB">
      <w:pPr>
        <w:pStyle w:val="PL"/>
        <w:rPr>
          <w:ins w:id="23554" w:author="28.541_CR0289_(Rel-16)_SON_5G, EE_5G" w:date="2020-06-29T11:59:00Z"/>
          <w:rFonts w:cs="Courier New"/>
          <w:szCs w:val="16"/>
          <w:lang w:eastAsia="zh-CN"/>
        </w:rPr>
      </w:pPr>
      <w:ins w:id="23555" w:author="28.541_CR0289_(Rel-16)_SON_5G, EE_5G" w:date="2020-06-29T11:59:00Z">
        <w:r w:rsidRPr="00981673">
          <w:rPr>
            <w:rFonts w:cs="Courier New"/>
            <w:szCs w:val="16"/>
            <w:lang w:eastAsia="zh-CN"/>
          </w:rPr>
          <w:t xml:space="preserve">    description "Represents the target Access Delay probability (ADP) for the RACH optimization function.";</w:t>
        </w:r>
      </w:ins>
    </w:p>
    <w:p w:rsidR="00262CCB" w:rsidRPr="00981673" w:rsidRDefault="00262CCB" w:rsidP="00262CCB">
      <w:pPr>
        <w:pStyle w:val="PL"/>
        <w:rPr>
          <w:ins w:id="23556" w:author="28.541_CR0289_(Rel-16)_SON_5G, EE_5G" w:date="2020-06-29T11:59:00Z"/>
          <w:rFonts w:cs="Courier New"/>
          <w:szCs w:val="16"/>
          <w:lang w:eastAsia="zh-CN"/>
        </w:rPr>
      </w:pPr>
    </w:p>
    <w:p w:rsidR="00262CCB" w:rsidRPr="00981673" w:rsidRDefault="00262CCB" w:rsidP="00262CCB">
      <w:pPr>
        <w:pStyle w:val="PL"/>
        <w:rPr>
          <w:ins w:id="23557" w:author="28.541_CR0289_(Rel-16)_SON_5G, EE_5G" w:date="2020-06-29T11:59:00Z"/>
          <w:rFonts w:cs="Courier New"/>
          <w:szCs w:val="16"/>
          <w:lang w:eastAsia="zh-CN"/>
        </w:rPr>
      </w:pPr>
      <w:ins w:id="23558" w:author="28.541_CR0289_(Rel-16)_SON_5G, EE_5G" w:date="2020-06-29T11:59:00Z">
        <w:r w:rsidRPr="00981673">
          <w:rPr>
            <w:rFonts w:cs="Courier New"/>
            <w:szCs w:val="16"/>
            <w:lang w:eastAsia="zh-CN"/>
          </w:rPr>
          <w:t xml:space="preserve">    leaf targetProbability {</w:t>
        </w:r>
      </w:ins>
    </w:p>
    <w:p w:rsidR="00262CCB" w:rsidRPr="00981673" w:rsidRDefault="00262CCB" w:rsidP="00262CCB">
      <w:pPr>
        <w:pStyle w:val="PL"/>
        <w:rPr>
          <w:ins w:id="23559" w:author="28.541_CR0289_(Rel-16)_SON_5G, EE_5G" w:date="2020-06-29T11:59:00Z"/>
          <w:rFonts w:cs="Courier New"/>
          <w:szCs w:val="16"/>
          <w:lang w:eastAsia="zh-CN"/>
        </w:rPr>
      </w:pPr>
      <w:ins w:id="23560" w:author="28.541_CR0289_(Rel-16)_SON_5G, EE_5G" w:date="2020-06-29T11:59:00Z">
        <w:r w:rsidRPr="00981673">
          <w:rPr>
            <w:rFonts w:cs="Courier New"/>
            <w:szCs w:val="16"/>
            <w:lang w:eastAsia="zh-CN"/>
          </w:rPr>
          <w:t xml:space="preserve">        description "This attribute determines the target Probability.";</w:t>
        </w:r>
      </w:ins>
    </w:p>
    <w:p w:rsidR="00262CCB" w:rsidRPr="00981673" w:rsidRDefault="00262CCB" w:rsidP="00262CCB">
      <w:pPr>
        <w:pStyle w:val="PL"/>
        <w:rPr>
          <w:ins w:id="23561" w:author="28.541_CR0289_(Rel-16)_SON_5G, EE_5G" w:date="2020-06-29T11:59:00Z"/>
          <w:rFonts w:cs="Courier New"/>
          <w:szCs w:val="16"/>
          <w:lang w:eastAsia="zh-CN"/>
        </w:rPr>
      </w:pPr>
      <w:ins w:id="23562" w:author="28.541_CR0289_(Rel-16)_SON_5G, EE_5G" w:date="2020-06-29T11:59:00Z">
        <w:r w:rsidRPr="00981673">
          <w:rPr>
            <w:rFonts w:cs="Courier New"/>
            <w:szCs w:val="16"/>
            <w:lang w:eastAsia="zh-CN"/>
          </w:rPr>
          <w:t xml:space="preserve">      mandatory true;</w:t>
        </w:r>
      </w:ins>
    </w:p>
    <w:p w:rsidR="00262CCB" w:rsidRPr="00981673" w:rsidRDefault="00262CCB" w:rsidP="00262CCB">
      <w:pPr>
        <w:pStyle w:val="PL"/>
        <w:rPr>
          <w:ins w:id="23563" w:author="28.541_CR0289_(Rel-16)_SON_5G, EE_5G" w:date="2020-06-29T11:59:00Z"/>
          <w:rFonts w:cs="Courier New"/>
          <w:szCs w:val="16"/>
          <w:lang w:eastAsia="zh-CN"/>
        </w:rPr>
      </w:pPr>
      <w:ins w:id="23564" w:author="28.541_CR0289_(Rel-16)_SON_5G, EE_5G" w:date="2020-06-29T11:59:00Z">
        <w:r w:rsidRPr="00981673">
          <w:rPr>
            <w:rFonts w:cs="Courier New"/>
            <w:szCs w:val="16"/>
            <w:lang w:eastAsia="zh-CN"/>
          </w:rPr>
          <w:t xml:space="preserve">        type TargetProbability;</w:t>
        </w:r>
      </w:ins>
    </w:p>
    <w:p w:rsidR="00262CCB" w:rsidRPr="00981673" w:rsidRDefault="00262CCB" w:rsidP="00262CCB">
      <w:pPr>
        <w:pStyle w:val="PL"/>
        <w:rPr>
          <w:ins w:id="23565" w:author="28.541_CR0289_(Rel-16)_SON_5G, EE_5G" w:date="2020-06-29T11:59:00Z"/>
          <w:rFonts w:cs="Courier New"/>
          <w:szCs w:val="16"/>
          <w:lang w:eastAsia="zh-CN"/>
        </w:rPr>
      </w:pPr>
      <w:ins w:id="23566"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567" w:author="28.541_CR0289_(Rel-16)_SON_5G, EE_5G" w:date="2020-06-29T11:59:00Z"/>
          <w:rFonts w:cs="Courier New"/>
          <w:szCs w:val="16"/>
          <w:lang w:eastAsia="zh-CN"/>
        </w:rPr>
      </w:pPr>
    </w:p>
    <w:p w:rsidR="00262CCB" w:rsidRPr="00981673" w:rsidRDefault="00262CCB" w:rsidP="00262CCB">
      <w:pPr>
        <w:pStyle w:val="PL"/>
        <w:rPr>
          <w:ins w:id="23568" w:author="28.541_CR0289_(Rel-16)_SON_5G, EE_5G" w:date="2020-06-29T11:59:00Z"/>
          <w:rFonts w:cs="Courier New"/>
          <w:szCs w:val="16"/>
          <w:lang w:eastAsia="zh-CN"/>
        </w:rPr>
      </w:pPr>
    </w:p>
    <w:p w:rsidR="00262CCB" w:rsidRPr="00981673" w:rsidRDefault="00262CCB" w:rsidP="00262CCB">
      <w:pPr>
        <w:pStyle w:val="PL"/>
        <w:rPr>
          <w:ins w:id="23569" w:author="28.541_CR0289_(Rel-16)_SON_5G, EE_5G" w:date="2020-06-29T11:59:00Z"/>
          <w:rFonts w:cs="Courier New"/>
          <w:szCs w:val="16"/>
          <w:lang w:eastAsia="zh-CN"/>
        </w:rPr>
      </w:pPr>
      <w:ins w:id="23570" w:author="28.541_CR0289_(Rel-16)_SON_5G, EE_5G" w:date="2020-06-29T11:59:00Z">
        <w:r w:rsidRPr="00981673">
          <w:rPr>
            <w:rFonts w:cs="Courier New"/>
            <w:szCs w:val="16"/>
            <w:lang w:eastAsia="zh-CN"/>
          </w:rPr>
          <w:t xml:space="preserve">    leaf accessdelay {</w:t>
        </w:r>
      </w:ins>
    </w:p>
    <w:p w:rsidR="00262CCB" w:rsidRPr="00981673" w:rsidRDefault="00262CCB" w:rsidP="00262CCB">
      <w:pPr>
        <w:pStyle w:val="PL"/>
        <w:rPr>
          <w:ins w:id="23571" w:author="28.541_CR0289_(Rel-16)_SON_5G, EE_5G" w:date="2020-06-29T11:59:00Z"/>
          <w:rFonts w:cs="Courier New"/>
          <w:szCs w:val="16"/>
          <w:lang w:eastAsia="zh-CN"/>
        </w:rPr>
      </w:pPr>
      <w:ins w:id="23572" w:author="28.541_CR0289_(Rel-16)_SON_5G, EE_5G" w:date="2020-06-29T11:59:00Z">
        <w:r w:rsidRPr="00981673">
          <w:rPr>
            <w:rFonts w:cs="Courier New"/>
            <w:szCs w:val="16"/>
            <w:lang w:eastAsia="zh-CN"/>
          </w:rPr>
          <w:t xml:space="preserve">        description "This attribute determines the access delay.";</w:t>
        </w:r>
      </w:ins>
    </w:p>
    <w:p w:rsidR="00262CCB" w:rsidRPr="00981673" w:rsidRDefault="00262CCB" w:rsidP="00262CCB">
      <w:pPr>
        <w:pStyle w:val="PL"/>
        <w:rPr>
          <w:ins w:id="23573" w:author="28.541_CR0289_(Rel-16)_SON_5G, EE_5G" w:date="2020-06-29T11:59:00Z"/>
          <w:rFonts w:cs="Courier New"/>
          <w:szCs w:val="16"/>
          <w:lang w:eastAsia="zh-CN"/>
        </w:rPr>
      </w:pPr>
      <w:ins w:id="23574" w:author="28.541_CR0289_(Rel-16)_SON_5G, EE_5G" w:date="2020-06-29T11:59:00Z">
        <w:r w:rsidRPr="00981673">
          <w:rPr>
            <w:rFonts w:cs="Courier New"/>
            <w:szCs w:val="16"/>
            <w:lang w:eastAsia="zh-CN"/>
          </w:rPr>
          <w:t xml:space="preserve">        mandatory true;</w:t>
        </w:r>
      </w:ins>
    </w:p>
    <w:p w:rsidR="00262CCB" w:rsidRPr="00981673" w:rsidRDefault="00262CCB" w:rsidP="00262CCB">
      <w:pPr>
        <w:pStyle w:val="PL"/>
        <w:rPr>
          <w:ins w:id="23575" w:author="28.541_CR0289_(Rel-16)_SON_5G, EE_5G" w:date="2020-06-29T11:59:00Z"/>
          <w:rFonts w:cs="Courier New"/>
          <w:szCs w:val="16"/>
          <w:lang w:eastAsia="zh-CN"/>
        </w:rPr>
      </w:pPr>
      <w:ins w:id="23576" w:author="28.541_CR0289_(Rel-16)_SON_5G, EE_5G" w:date="2020-06-29T11:59:00Z">
        <w:r w:rsidRPr="00981673">
          <w:rPr>
            <w:rFonts w:cs="Courier New"/>
            <w:szCs w:val="16"/>
            <w:lang w:eastAsia="zh-CN"/>
          </w:rPr>
          <w:t xml:space="preserve">        type Accessdelay;</w:t>
        </w:r>
      </w:ins>
    </w:p>
    <w:p w:rsidR="00262CCB" w:rsidRPr="00981673" w:rsidRDefault="00262CCB" w:rsidP="00262CCB">
      <w:pPr>
        <w:pStyle w:val="PL"/>
        <w:rPr>
          <w:ins w:id="23577" w:author="28.541_CR0289_(Rel-16)_SON_5G, EE_5G" w:date="2020-06-29T11:59:00Z"/>
          <w:rFonts w:cs="Courier New"/>
          <w:szCs w:val="16"/>
          <w:lang w:eastAsia="zh-CN"/>
        </w:rPr>
      </w:pPr>
      <w:ins w:id="23578"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579" w:author="28.541_CR0289_(Rel-16)_SON_5G, EE_5G" w:date="2020-06-29T11:59:00Z"/>
          <w:rFonts w:cs="Courier New"/>
          <w:szCs w:val="16"/>
          <w:lang w:eastAsia="zh-CN"/>
        </w:rPr>
      </w:pPr>
      <w:ins w:id="23580"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581" w:author="28.541_CR0289_(Rel-16)_SON_5G, EE_5G" w:date="2020-06-29T11:59:00Z"/>
          <w:rFonts w:cs="Courier New"/>
          <w:szCs w:val="16"/>
          <w:lang w:eastAsia="zh-CN"/>
        </w:rPr>
      </w:pPr>
    </w:p>
    <w:p w:rsidR="00262CCB" w:rsidRPr="00981673" w:rsidRDefault="00262CCB" w:rsidP="00262CCB">
      <w:pPr>
        <w:pStyle w:val="PL"/>
        <w:rPr>
          <w:ins w:id="23582" w:author="28.541_CR0289_(Rel-16)_SON_5G, EE_5G" w:date="2020-06-29T11:59:00Z"/>
          <w:rFonts w:cs="Courier New"/>
          <w:szCs w:val="16"/>
          <w:lang w:eastAsia="zh-CN"/>
        </w:rPr>
      </w:pPr>
      <w:ins w:id="23583" w:author="28.541_CR0289_(Rel-16)_SON_5G, EE_5G" w:date="2020-06-29T11:59:00Z">
        <w:r w:rsidRPr="00981673">
          <w:rPr>
            <w:rFonts w:cs="Courier New"/>
            <w:szCs w:val="16"/>
            <w:lang w:eastAsia="zh-CN"/>
          </w:rPr>
          <w:t xml:space="preserve">  augment "/me3gpp:ManagedElement/gnbcucp3gpp:GNBCUCPFunction/nrcellcu3gpp:NRCellCU" {</w:t>
        </w:r>
      </w:ins>
    </w:p>
    <w:p w:rsidR="00262CCB" w:rsidRPr="00981673" w:rsidRDefault="00262CCB" w:rsidP="00262CCB">
      <w:pPr>
        <w:pStyle w:val="PL"/>
        <w:rPr>
          <w:ins w:id="23584" w:author="28.541_CR0289_(Rel-16)_SON_5G, EE_5G" w:date="2020-06-29T11:59:00Z"/>
          <w:rFonts w:cs="Courier New"/>
          <w:szCs w:val="16"/>
          <w:lang w:eastAsia="zh-CN"/>
        </w:rPr>
      </w:pPr>
      <w:ins w:id="23585" w:author="28.541_CR0289_(Rel-16)_SON_5G, EE_5G" w:date="2020-06-29T11:59:00Z">
        <w:r w:rsidRPr="00981673">
          <w:rPr>
            <w:rFonts w:cs="Courier New"/>
            <w:szCs w:val="16"/>
            <w:lang w:eastAsia="zh-CN"/>
          </w:rPr>
          <w:t xml:space="preserve">    if-feature nrcellcu3gpp:DRACHOptimizationFunction;</w:t>
        </w:r>
      </w:ins>
    </w:p>
    <w:p w:rsidR="00262CCB" w:rsidRPr="00981673" w:rsidRDefault="00262CCB" w:rsidP="00262CCB">
      <w:pPr>
        <w:pStyle w:val="PL"/>
        <w:rPr>
          <w:ins w:id="23586" w:author="28.541_CR0289_(Rel-16)_SON_5G, EE_5G" w:date="2020-06-29T11:59:00Z"/>
          <w:rFonts w:cs="Courier New"/>
          <w:szCs w:val="16"/>
          <w:lang w:eastAsia="zh-CN"/>
        </w:rPr>
      </w:pPr>
      <w:ins w:id="23587" w:author="28.541_CR0289_(Rel-16)_SON_5G, EE_5G" w:date="2020-06-29T11:59:00Z">
        <w:r w:rsidRPr="00981673">
          <w:rPr>
            <w:rFonts w:cs="Courier New"/>
            <w:szCs w:val="16"/>
            <w:lang w:eastAsia="zh-CN"/>
          </w:rPr>
          <w:t xml:space="preserve">    uses DRACHOptimizationFunctionGrp;</w:t>
        </w:r>
      </w:ins>
    </w:p>
    <w:p w:rsidR="00262CCB" w:rsidRPr="00981673" w:rsidRDefault="00262CCB" w:rsidP="00262CCB">
      <w:pPr>
        <w:pStyle w:val="PL"/>
        <w:rPr>
          <w:ins w:id="23588" w:author="28.541_CR0289_(Rel-16)_SON_5G, EE_5G" w:date="2020-06-29T11:59:00Z"/>
          <w:rFonts w:cs="Courier New"/>
          <w:szCs w:val="16"/>
          <w:lang w:eastAsia="zh-CN"/>
        </w:rPr>
      </w:pPr>
      <w:ins w:id="23589"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590" w:author="28.541_CR0289_(Rel-16)_SON_5G, EE_5G" w:date="2020-06-29T11:59:00Z"/>
          <w:rFonts w:cs="Courier New"/>
          <w:szCs w:val="16"/>
          <w:lang w:eastAsia="zh-CN"/>
        </w:rPr>
      </w:pPr>
      <w:ins w:id="23591" w:author="28.541_CR0289_(Rel-16)_SON_5G, EE_5G" w:date="2020-06-29T11:59:00Z">
        <w:r w:rsidRPr="00981673">
          <w:rPr>
            <w:rFonts w:cs="Courier New"/>
            <w:szCs w:val="16"/>
            <w:lang w:eastAsia="zh-CN"/>
          </w:rPr>
          <w:t xml:space="preserve">  augment "/me3gpp:ManagedElement/gnbcucp3gpp:GNBCUCPFunction" {</w:t>
        </w:r>
      </w:ins>
    </w:p>
    <w:p w:rsidR="00262CCB" w:rsidRPr="00981673" w:rsidRDefault="00262CCB" w:rsidP="00262CCB">
      <w:pPr>
        <w:pStyle w:val="PL"/>
        <w:rPr>
          <w:ins w:id="23592" w:author="28.541_CR0289_(Rel-16)_SON_5G, EE_5G" w:date="2020-06-29T11:59:00Z"/>
          <w:rFonts w:cs="Courier New"/>
          <w:szCs w:val="16"/>
          <w:lang w:eastAsia="zh-CN"/>
        </w:rPr>
      </w:pPr>
      <w:ins w:id="23593" w:author="28.541_CR0289_(Rel-16)_SON_5G, EE_5G" w:date="2020-06-29T11:59:00Z">
        <w:r w:rsidRPr="00981673">
          <w:rPr>
            <w:rFonts w:cs="Courier New"/>
            <w:szCs w:val="16"/>
            <w:lang w:eastAsia="zh-CN"/>
          </w:rPr>
          <w:t xml:space="preserve">    if-feature gnbcucp3gpp:DRACHOptimizationFunction;</w:t>
        </w:r>
      </w:ins>
    </w:p>
    <w:p w:rsidR="00262CCB" w:rsidRPr="00981673" w:rsidRDefault="00262CCB" w:rsidP="00262CCB">
      <w:pPr>
        <w:pStyle w:val="PL"/>
        <w:rPr>
          <w:ins w:id="23594" w:author="28.541_CR0289_(Rel-16)_SON_5G, EE_5G" w:date="2020-06-29T11:59:00Z"/>
          <w:rFonts w:cs="Courier New"/>
          <w:szCs w:val="16"/>
          <w:lang w:eastAsia="zh-CN"/>
        </w:rPr>
      </w:pPr>
      <w:ins w:id="23595" w:author="28.541_CR0289_(Rel-16)_SON_5G, EE_5G" w:date="2020-06-29T11:59:00Z">
        <w:r w:rsidRPr="00981673">
          <w:rPr>
            <w:rFonts w:cs="Courier New"/>
            <w:szCs w:val="16"/>
            <w:lang w:eastAsia="zh-CN"/>
          </w:rPr>
          <w:t xml:space="preserve">    uses DRACHOptimizationFunctionGrp;</w:t>
        </w:r>
      </w:ins>
    </w:p>
    <w:p w:rsidR="00262CCB" w:rsidRPr="00981673" w:rsidRDefault="00262CCB" w:rsidP="00262CCB">
      <w:pPr>
        <w:pStyle w:val="PL"/>
        <w:rPr>
          <w:ins w:id="23596" w:author="28.541_CR0289_(Rel-16)_SON_5G, EE_5G" w:date="2020-06-29T11:59:00Z"/>
          <w:rFonts w:cs="Courier New"/>
          <w:szCs w:val="16"/>
          <w:lang w:eastAsia="zh-CN"/>
        </w:rPr>
      </w:pPr>
      <w:ins w:id="23597"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598" w:author="28.541_CR0289_(Rel-16)_SON_5G, EE_5G" w:date="2020-06-29T11:59:00Z"/>
          <w:rFonts w:cs="Courier New"/>
          <w:szCs w:val="16"/>
          <w:lang w:eastAsia="zh-CN"/>
        </w:rPr>
      </w:pPr>
      <w:ins w:id="23599" w:author="28.541_CR0289_(Rel-16)_SON_5G, EE_5G" w:date="2020-06-29T11:59:00Z">
        <w:r w:rsidRPr="00981673">
          <w:rPr>
            <w:rFonts w:cs="Courier New"/>
            <w:szCs w:val="16"/>
            <w:lang w:eastAsia="zh-CN"/>
          </w:rPr>
          <w:t xml:space="preserve">  augment "/me3gpp:ManagedElement" {</w:t>
        </w:r>
      </w:ins>
    </w:p>
    <w:p w:rsidR="00262CCB" w:rsidRPr="00981673" w:rsidRDefault="00262CCB" w:rsidP="00262CCB">
      <w:pPr>
        <w:pStyle w:val="PL"/>
        <w:rPr>
          <w:ins w:id="23600" w:author="28.541_CR0289_(Rel-16)_SON_5G, EE_5G" w:date="2020-06-29T11:59:00Z"/>
          <w:rFonts w:cs="Courier New"/>
          <w:szCs w:val="16"/>
          <w:lang w:eastAsia="zh-CN"/>
        </w:rPr>
      </w:pPr>
      <w:ins w:id="23601" w:author="28.541_CR0289_(Rel-16)_SON_5G, EE_5G" w:date="2020-06-29T11:59:00Z">
        <w:r w:rsidRPr="00981673">
          <w:rPr>
            <w:rFonts w:cs="Courier New"/>
            <w:szCs w:val="16"/>
            <w:lang w:eastAsia="zh-CN"/>
          </w:rPr>
          <w:t xml:space="preserve">    if-feature me3gpp:DRACHOptimizationFunction;</w:t>
        </w:r>
      </w:ins>
    </w:p>
    <w:p w:rsidR="00262CCB" w:rsidRPr="00981673" w:rsidRDefault="00262CCB" w:rsidP="00262CCB">
      <w:pPr>
        <w:pStyle w:val="PL"/>
        <w:rPr>
          <w:ins w:id="23602" w:author="28.541_CR0289_(Rel-16)_SON_5G, EE_5G" w:date="2020-06-29T11:59:00Z"/>
          <w:rFonts w:cs="Courier New"/>
          <w:szCs w:val="16"/>
          <w:lang w:eastAsia="zh-CN"/>
        </w:rPr>
      </w:pPr>
      <w:ins w:id="23603" w:author="28.541_CR0289_(Rel-16)_SON_5G, EE_5G" w:date="2020-06-29T11:59:00Z">
        <w:r w:rsidRPr="00981673">
          <w:rPr>
            <w:rFonts w:cs="Courier New"/>
            <w:szCs w:val="16"/>
            <w:lang w:eastAsia="zh-CN"/>
          </w:rPr>
          <w:t xml:space="preserve">    uses DRACHOptimizationFunctionGrp;</w:t>
        </w:r>
      </w:ins>
    </w:p>
    <w:p w:rsidR="00262CCB" w:rsidRPr="00981673" w:rsidRDefault="00262CCB" w:rsidP="00262CCB">
      <w:pPr>
        <w:pStyle w:val="PL"/>
        <w:rPr>
          <w:ins w:id="23604" w:author="28.541_CR0289_(Rel-16)_SON_5G, EE_5G" w:date="2020-06-29T11:59:00Z"/>
          <w:rFonts w:cs="Courier New"/>
          <w:szCs w:val="16"/>
          <w:lang w:eastAsia="zh-CN"/>
        </w:rPr>
      </w:pPr>
      <w:ins w:id="23605"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606" w:author="28.541_CR0289_(Rel-16)_SON_5G, EE_5G" w:date="2020-06-29T11:59:00Z"/>
          <w:rFonts w:cs="Courier New"/>
          <w:szCs w:val="16"/>
          <w:lang w:eastAsia="zh-CN"/>
        </w:rPr>
      </w:pPr>
      <w:ins w:id="23607" w:author="28.541_CR0289_(Rel-16)_SON_5G, EE_5G" w:date="2020-06-29T11:59:00Z">
        <w:r w:rsidRPr="00981673">
          <w:rPr>
            <w:rFonts w:cs="Courier New"/>
            <w:szCs w:val="16"/>
            <w:lang w:eastAsia="zh-CN"/>
          </w:rPr>
          <w:t xml:space="preserve">  augment "/subnet3gpp:SubNetwork" {</w:t>
        </w:r>
      </w:ins>
    </w:p>
    <w:p w:rsidR="00262CCB" w:rsidRPr="00981673" w:rsidRDefault="00262CCB" w:rsidP="00262CCB">
      <w:pPr>
        <w:pStyle w:val="PL"/>
        <w:rPr>
          <w:ins w:id="23608" w:author="28.541_CR0289_(Rel-16)_SON_5G, EE_5G" w:date="2020-06-29T11:59:00Z"/>
          <w:rFonts w:cs="Courier New"/>
          <w:szCs w:val="16"/>
          <w:lang w:eastAsia="zh-CN"/>
        </w:rPr>
      </w:pPr>
      <w:ins w:id="23609" w:author="28.541_CR0289_(Rel-16)_SON_5G, EE_5G" w:date="2020-06-29T11:59:00Z">
        <w:r w:rsidRPr="00981673">
          <w:rPr>
            <w:rFonts w:cs="Courier New"/>
            <w:szCs w:val="16"/>
            <w:lang w:eastAsia="zh-CN"/>
          </w:rPr>
          <w:t xml:space="preserve">    if-feature nrcellcu3gpp:DRACHOptimizationFunction;</w:t>
        </w:r>
      </w:ins>
    </w:p>
    <w:p w:rsidR="00262CCB" w:rsidRPr="00981673" w:rsidRDefault="00262CCB" w:rsidP="00262CCB">
      <w:pPr>
        <w:pStyle w:val="PL"/>
        <w:rPr>
          <w:ins w:id="23610" w:author="28.541_CR0289_(Rel-16)_SON_5G, EE_5G" w:date="2020-06-29T11:59:00Z"/>
          <w:rFonts w:cs="Courier New"/>
          <w:szCs w:val="16"/>
          <w:lang w:eastAsia="zh-CN"/>
        </w:rPr>
      </w:pPr>
      <w:ins w:id="23611" w:author="28.541_CR0289_(Rel-16)_SON_5G, EE_5G" w:date="2020-06-29T11:59:00Z">
        <w:r w:rsidRPr="00981673">
          <w:rPr>
            <w:rFonts w:cs="Courier New"/>
            <w:szCs w:val="16"/>
            <w:lang w:eastAsia="zh-CN"/>
          </w:rPr>
          <w:t xml:space="preserve">    uses DRACHOptimizationFunctionGrp;</w:t>
        </w:r>
      </w:ins>
    </w:p>
    <w:p w:rsidR="00262CCB" w:rsidRPr="00981673" w:rsidRDefault="00262CCB" w:rsidP="00262CCB">
      <w:pPr>
        <w:pStyle w:val="PL"/>
        <w:rPr>
          <w:ins w:id="23612" w:author="28.541_CR0289_(Rel-16)_SON_5G, EE_5G" w:date="2020-06-29T11:59:00Z"/>
          <w:rFonts w:cs="Courier New"/>
          <w:szCs w:val="16"/>
          <w:lang w:eastAsia="zh-CN"/>
        </w:rPr>
      </w:pPr>
      <w:ins w:id="23613" w:author="28.541_CR0289_(Rel-16)_SON_5G, EE_5G" w:date="2020-06-29T11:59:00Z">
        <w:r w:rsidRPr="00981673">
          <w:rPr>
            <w:rFonts w:cs="Courier New"/>
            <w:szCs w:val="16"/>
            <w:lang w:eastAsia="zh-CN"/>
          </w:rPr>
          <w:t xml:space="preserve">    }</w:t>
        </w:r>
      </w:ins>
    </w:p>
    <w:p w:rsidR="00262CCB" w:rsidRDefault="00262CCB" w:rsidP="00262CCB">
      <w:pPr>
        <w:pStyle w:val="PL"/>
        <w:rPr>
          <w:ins w:id="23614" w:author="28.541_CR0289_(Rel-16)_SON_5G, EE_5G" w:date="2020-06-29T11:59:00Z"/>
          <w:rFonts w:cs="Courier New"/>
          <w:szCs w:val="16"/>
          <w:lang w:eastAsia="zh-CN"/>
        </w:rPr>
      </w:pPr>
      <w:ins w:id="23615" w:author="28.541_CR0289_(Rel-16)_SON_5G, EE_5G" w:date="2020-06-29T11:59:00Z">
        <w:r w:rsidRPr="00981673">
          <w:rPr>
            <w:rFonts w:cs="Courier New"/>
            <w:szCs w:val="16"/>
            <w:lang w:eastAsia="zh-CN"/>
          </w:rPr>
          <w:t>}</w:t>
        </w:r>
      </w:ins>
    </w:p>
    <w:p w:rsidR="00262CCB" w:rsidRDefault="00262CCB" w:rsidP="00262CCB">
      <w:pPr>
        <w:pStyle w:val="Heading2"/>
        <w:rPr>
          <w:ins w:id="23616" w:author="28.541_CR0289_(Rel-16)_SON_5G, EE_5G" w:date="2020-06-29T11:59:00Z"/>
          <w:lang w:eastAsia="zh-CN"/>
        </w:rPr>
      </w:pPr>
      <w:bookmarkStart w:id="23617" w:name="_Toc44341781"/>
      <w:ins w:id="23618" w:author="28.541_CR0289_(Rel-16)_SON_5G, EE_5G" w:date="2020-06-29T11:59:00Z">
        <w:r w:rsidRPr="008E6D39">
          <w:rPr>
            <w:lang w:eastAsia="zh-CN"/>
          </w:rPr>
          <w:t>E.5.</w:t>
        </w:r>
      </w:ins>
      <w:ins w:id="23619" w:author="28.541_CR0289_(Rel-16)_SON_5G, EE_5G" w:date="2020-06-29T12:00:00Z">
        <w:r>
          <w:rPr>
            <w:lang w:eastAsia="zh-CN"/>
          </w:rPr>
          <w:t>31</w:t>
        </w:r>
      </w:ins>
      <w:ins w:id="23620" w:author="28.541_CR0289_(Rel-16)_SON_5G, EE_5G" w:date="2020-06-29T11:59:00Z">
        <w:r w:rsidRPr="008E6D39">
          <w:rPr>
            <w:lang w:eastAsia="zh-CN"/>
          </w:rPr>
          <w:tab/>
          <w:t xml:space="preserve">module </w:t>
        </w:r>
        <w:r>
          <w:rPr>
            <w:lang w:eastAsia="zh-CN"/>
          </w:rPr>
          <w:fldChar w:fldCharType="begin"/>
        </w:r>
        <w:r>
          <w:rPr>
            <w:lang w:eastAsia="zh-CN"/>
          </w:rPr>
          <w:instrText xml:space="preserve"> HYPERLINK "mailto:</w:instrText>
        </w:r>
        <w:r w:rsidRPr="00F14494">
          <w:instrText>_3gpp-nr-nrm-dmrofunction.yang@2020-04-28.yang</w:instrText>
        </w:r>
        <w:r>
          <w:rPr>
            <w:lang w:eastAsia="zh-CN"/>
          </w:rPr>
          <w:instrText xml:space="preserve">" </w:instrText>
        </w:r>
        <w:r>
          <w:rPr>
            <w:lang w:eastAsia="zh-CN"/>
          </w:rPr>
          <w:fldChar w:fldCharType="separate"/>
        </w:r>
        <w:r w:rsidRPr="00D6072C">
          <w:rPr>
            <w:rStyle w:val="Hyperlink"/>
            <w:lang w:eastAsia="zh-CN"/>
          </w:rPr>
          <w:t>_3gpp-nr-nrm-dmrofunction.yang</w:t>
        </w:r>
        <w:bookmarkEnd w:id="23617"/>
        <w:r>
          <w:rPr>
            <w:lang w:eastAsia="zh-CN"/>
          </w:rPr>
          <w:fldChar w:fldCharType="end"/>
        </w:r>
      </w:ins>
    </w:p>
    <w:p w:rsidR="00262CCB" w:rsidRPr="00981673" w:rsidRDefault="00262CCB" w:rsidP="00262CCB">
      <w:pPr>
        <w:pStyle w:val="PL"/>
        <w:rPr>
          <w:ins w:id="23621" w:author="28.541_CR0289_(Rel-16)_SON_5G, EE_5G" w:date="2020-06-29T11:59:00Z"/>
          <w:rFonts w:cs="Courier New"/>
          <w:szCs w:val="16"/>
          <w:lang w:eastAsia="zh-CN"/>
        </w:rPr>
      </w:pPr>
      <w:ins w:id="23622" w:author="28.541_CR0289_(Rel-16)_SON_5G, EE_5G" w:date="2020-06-29T11:59:00Z">
        <w:r w:rsidRPr="00981673">
          <w:rPr>
            <w:rFonts w:cs="Courier New"/>
            <w:szCs w:val="16"/>
            <w:lang w:eastAsia="zh-CN"/>
          </w:rPr>
          <w:t>module _3gpp-nr-nrm-dmrofunction {</w:t>
        </w:r>
      </w:ins>
    </w:p>
    <w:p w:rsidR="00262CCB" w:rsidRPr="00981673" w:rsidRDefault="00262CCB" w:rsidP="00262CCB">
      <w:pPr>
        <w:pStyle w:val="PL"/>
        <w:rPr>
          <w:ins w:id="23623" w:author="28.541_CR0289_(Rel-16)_SON_5G, EE_5G" w:date="2020-06-29T11:59:00Z"/>
          <w:rFonts w:cs="Courier New"/>
          <w:szCs w:val="16"/>
          <w:lang w:eastAsia="zh-CN"/>
        </w:rPr>
      </w:pPr>
      <w:ins w:id="23624" w:author="28.541_CR0289_(Rel-16)_SON_5G, EE_5G" w:date="2020-06-29T11:59:00Z">
        <w:r w:rsidRPr="00981673">
          <w:rPr>
            <w:rFonts w:cs="Courier New"/>
            <w:szCs w:val="16"/>
            <w:lang w:eastAsia="zh-CN"/>
          </w:rPr>
          <w:t xml:space="preserve">  yang-version 1.1;</w:t>
        </w:r>
      </w:ins>
    </w:p>
    <w:p w:rsidR="00262CCB" w:rsidRPr="00981673" w:rsidRDefault="00262CCB" w:rsidP="00262CCB">
      <w:pPr>
        <w:pStyle w:val="PL"/>
        <w:rPr>
          <w:ins w:id="23625" w:author="28.541_CR0289_(Rel-16)_SON_5G, EE_5G" w:date="2020-06-29T11:59:00Z"/>
          <w:rFonts w:cs="Courier New"/>
          <w:szCs w:val="16"/>
          <w:lang w:eastAsia="zh-CN"/>
        </w:rPr>
      </w:pPr>
      <w:ins w:id="23626" w:author="28.541_CR0289_(Rel-16)_SON_5G, EE_5G" w:date="2020-06-29T11:59:00Z">
        <w:r w:rsidRPr="00981673">
          <w:rPr>
            <w:rFonts w:cs="Courier New"/>
            <w:szCs w:val="16"/>
            <w:lang w:eastAsia="zh-CN"/>
          </w:rPr>
          <w:lastRenderedPageBreak/>
          <w:t xml:space="preserve">  namespace "urn:3gpp:sa5:_3gpp-nr-nrm-dmrofunction";</w:t>
        </w:r>
      </w:ins>
    </w:p>
    <w:p w:rsidR="00262CCB" w:rsidRPr="00981673" w:rsidRDefault="00262CCB" w:rsidP="00262CCB">
      <w:pPr>
        <w:pStyle w:val="PL"/>
        <w:rPr>
          <w:ins w:id="23627" w:author="28.541_CR0289_(Rel-16)_SON_5G, EE_5G" w:date="2020-06-29T11:59:00Z"/>
          <w:rFonts w:cs="Courier New"/>
          <w:szCs w:val="16"/>
          <w:lang w:eastAsia="zh-CN"/>
        </w:rPr>
      </w:pPr>
      <w:ins w:id="23628" w:author="28.541_CR0289_(Rel-16)_SON_5G, EE_5G" w:date="2020-06-29T11:59:00Z">
        <w:r w:rsidRPr="00981673">
          <w:rPr>
            <w:rFonts w:cs="Courier New"/>
            <w:szCs w:val="16"/>
            <w:lang w:eastAsia="zh-CN"/>
          </w:rPr>
          <w:t xml:space="preserve">  prefix "dmrofunction3gpp";</w:t>
        </w:r>
      </w:ins>
    </w:p>
    <w:p w:rsidR="00262CCB" w:rsidRPr="00981673" w:rsidRDefault="00262CCB" w:rsidP="00262CCB">
      <w:pPr>
        <w:pStyle w:val="PL"/>
        <w:rPr>
          <w:ins w:id="23629" w:author="28.541_CR0289_(Rel-16)_SON_5G, EE_5G" w:date="2020-06-29T11:59:00Z"/>
          <w:rFonts w:cs="Courier New"/>
          <w:szCs w:val="16"/>
          <w:lang w:eastAsia="zh-CN"/>
        </w:rPr>
      </w:pPr>
    </w:p>
    <w:p w:rsidR="00262CCB" w:rsidRPr="00981673" w:rsidRDefault="00262CCB" w:rsidP="00262CCB">
      <w:pPr>
        <w:pStyle w:val="PL"/>
        <w:rPr>
          <w:ins w:id="23630" w:author="28.541_CR0289_(Rel-16)_SON_5G, EE_5G" w:date="2020-06-29T11:59:00Z"/>
          <w:rFonts w:cs="Courier New"/>
          <w:szCs w:val="16"/>
          <w:lang w:eastAsia="zh-CN"/>
        </w:rPr>
      </w:pPr>
      <w:ins w:id="23631" w:author="28.541_CR0289_(Rel-16)_SON_5G, EE_5G" w:date="2020-06-29T11:59:00Z">
        <w:r w:rsidRPr="00981673">
          <w:rPr>
            <w:rFonts w:cs="Courier New"/>
            <w:szCs w:val="16"/>
            <w:lang w:eastAsia="zh-CN"/>
          </w:rPr>
          <w:t xml:space="preserve">  import _3gpp-common-subnetwork { prefix subnet3gpp; }</w:t>
        </w:r>
      </w:ins>
    </w:p>
    <w:p w:rsidR="00262CCB" w:rsidRPr="00981673" w:rsidRDefault="00262CCB" w:rsidP="00262CCB">
      <w:pPr>
        <w:pStyle w:val="PL"/>
        <w:rPr>
          <w:ins w:id="23632" w:author="28.541_CR0289_(Rel-16)_SON_5G, EE_5G" w:date="2020-06-29T11:59:00Z"/>
          <w:rFonts w:cs="Courier New"/>
          <w:szCs w:val="16"/>
          <w:lang w:eastAsia="zh-CN"/>
        </w:rPr>
      </w:pPr>
      <w:ins w:id="23633" w:author="28.541_CR0289_(Rel-16)_SON_5G, EE_5G" w:date="2020-06-29T11:59:00Z">
        <w:r w:rsidRPr="00981673">
          <w:rPr>
            <w:rFonts w:cs="Courier New"/>
            <w:szCs w:val="16"/>
            <w:lang w:eastAsia="zh-CN"/>
          </w:rPr>
          <w:t xml:space="preserve">  import _3gpp-common-top { prefix top3gpp; }</w:t>
        </w:r>
      </w:ins>
    </w:p>
    <w:p w:rsidR="00262CCB" w:rsidRPr="00981673" w:rsidRDefault="00262CCB" w:rsidP="00262CCB">
      <w:pPr>
        <w:pStyle w:val="PL"/>
        <w:rPr>
          <w:ins w:id="23634" w:author="28.541_CR0289_(Rel-16)_SON_5G, EE_5G" w:date="2020-06-29T11:59:00Z"/>
          <w:rFonts w:cs="Courier New"/>
          <w:szCs w:val="16"/>
          <w:lang w:eastAsia="zh-CN"/>
        </w:rPr>
      </w:pPr>
      <w:ins w:id="23635" w:author="28.541_CR0289_(Rel-16)_SON_5G, EE_5G" w:date="2020-06-29T11:59:00Z">
        <w:r w:rsidRPr="00981673">
          <w:rPr>
            <w:rFonts w:cs="Courier New"/>
            <w:szCs w:val="16"/>
            <w:lang w:eastAsia="zh-CN"/>
          </w:rPr>
          <w:t xml:space="preserve">  import _3gpp-nr-nrm-gnbcucpfunction { prefix gnbcucp3gpp; }</w:t>
        </w:r>
      </w:ins>
    </w:p>
    <w:p w:rsidR="00262CCB" w:rsidRPr="00981673" w:rsidRDefault="00262CCB" w:rsidP="00262CCB">
      <w:pPr>
        <w:pStyle w:val="PL"/>
        <w:rPr>
          <w:ins w:id="23636" w:author="28.541_CR0289_(Rel-16)_SON_5G, EE_5G" w:date="2020-06-29T11:59:00Z"/>
          <w:rFonts w:cs="Courier New"/>
          <w:szCs w:val="16"/>
          <w:lang w:eastAsia="zh-CN"/>
        </w:rPr>
      </w:pPr>
      <w:ins w:id="23637" w:author="28.541_CR0289_(Rel-16)_SON_5G, EE_5G" w:date="2020-06-29T11:59:00Z">
        <w:r w:rsidRPr="00981673">
          <w:rPr>
            <w:rFonts w:cs="Courier New"/>
            <w:szCs w:val="16"/>
            <w:lang w:eastAsia="zh-CN"/>
          </w:rPr>
          <w:t xml:space="preserve">  import _3gpp-common-managed-element { prefix me3gpp; }</w:t>
        </w:r>
      </w:ins>
    </w:p>
    <w:p w:rsidR="00262CCB" w:rsidRPr="00981673" w:rsidRDefault="00262CCB" w:rsidP="00262CCB">
      <w:pPr>
        <w:pStyle w:val="PL"/>
        <w:rPr>
          <w:ins w:id="23638" w:author="28.541_CR0289_(Rel-16)_SON_5G, EE_5G" w:date="2020-06-29T11:59:00Z"/>
          <w:rFonts w:cs="Courier New"/>
          <w:szCs w:val="16"/>
          <w:lang w:eastAsia="zh-CN"/>
        </w:rPr>
      </w:pPr>
      <w:ins w:id="23639" w:author="28.541_CR0289_(Rel-16)_SON_5G, EE_5G" w:date="2020-06-29T11:59:00Z">
        <w:r w:rsidRPr="00981673">
          <w:rPr>
            <w:rFonts w:cs="Courier New"/>
            <w:szCs w:val="16"/>
            <w:lang w:eastAsia="zh-CN"/>
          </w:rPr>
          <w:t xml:space="preserve">  import _3gpp-nr-nrm-nrcellcu { prefix nrcellcu3gpp; }</w:t>
        </w:r>
      </w:ins>
    </w:p>
    <w:p w:rsidR="00262CCB" w:rsidRPr="00981673" w:rsidRDefault="00262CCB" w:rsidP="00262CCB">
      <w:pPr>
        <w:pStyle w:val="PL"/>
        <w:rPr>
          <w:ins w:id="23640" w:author="28.541_CR0289_(Rel-16)_SON_5G, EE_5G" w:date="2020-06-29T11:59:00Z"/>
          <w:rFonts w:cs="Courier New"/>
          <w:szCs w:val="16"/>
          <w:lang w:eastAsia="zh-CN"/>
        </w:rPr>
      </w:pPr>
    </w:p>
    <w:p w:rsidR="00262CCB" w:rsidRPr="00981673" w:rsidRDefault="00262CCB" w:rsidP="00262CCB">
      <w:pPr>
        <w:pStyle w:val="PL"/>
        <w:rPr>
          <w:ins w:id="23641" w:author="28.541_CR0289_(Rel-16)_SON_5G, EE_5G" w:date="2020-06-29T11:59:00Z"/>
          <w:rFonts w:cs="Courier New"/>
          <w:szCs w:val="16"/>
          <w:lang w:eastAsia="zh-CN"/>
        </w:rPr>
      </w:pPr>
    </w:p>
    <w:p w:rsidR="00262CCB" w:rsidRPr="00981673" w:rsidRDefault="00262CCB" w:rsidP="00262CCB">
      <w:pPr>
        <w:pStyle w:val="PL"/>
        <w:rPr>
          <w:ins w:id="23642" w:author="28.541_CR0289_(Rel-16)_SON_5G, EE_5G" w:date="2020-06-29T11:59:00Z"/>
          <w:rFonts w:cs="Courier New"/>
          <w:szCs w:val="16"/>
          <w:lang w:eastAsia="zh-CN"/>
        </w:rPr>
      </w:pPr>
      <w:ins w:id="23643" w:author="28.541_CR0289_(Rel-16)_SON_5G, EE_5G" w:date="2020-06-29T11:59:00Z">
        <w:r w:rsidRPr="00981673">
          <w:rPr>
            <w:rFonts w:cs="Courier New"/>
            <w:szCs w:val="16"/>
            <w:lang w:eastAsia="zh-CN"/>
          </w:rPr>
          <w:t xml:space="preserve">  organization "3GPP SA5";</w:t>
        </w:r>
      </w:ins>
    </w:p>
    <w:p w:rsidR="00262CCB" w:rsidRPr="00981673" w:rsidRDefault="00262CCB" w:rsidP="00262CCB">
      <w:pPr>
        <w:pStyle w:val="PL"/>
        <w:rPr>
          <w:ins w:id="23644" w:author="28.541_CR0289_(Rel-16)_SON_5G, EE_5G" w:date="2020-06-29T11:59:00Z"/>
          <w:rFonts w:cs="Courier New"/>
          <w:szCs w:val="16"/>
          <w:lang w:eastAsia="zh-CN"/>
        </w:rPr>
      </w:pPr>
      <w:ins w:id="23645" w:author="28.541_CR0289_(Rel-16)_SON_5G, EE_5G" w:date="2020-06-29T11:59:00Z">
        <w:r w:rsidRPr="00981673">
          <w:rPr>
            <w:rFonts w:cs="Courier New"/>
            <w:szCs w:val="16"/>
            <w:lang w:eastAsia="zh-CN"/>
          </w:rPr>
          <w:t xml:space="preserve">  contact "https://www.3gpp.org/DynaReport/TSG-WG--S5--officials.htm?Itemid=464";</w:t>
        </w:r>
      </w:ins>
    </w:p>
    <w:p w:rsidR="00262CCB" w:rsidRPr="00981673" w:rsidRDefault="00262CCB" w:rsidP="00262CCB">
      <w:pPr>
        <w:pStyle w:val="PL"/>
        <w:rPr>
          <w:ins w:id="23646" w:author="28.541_CR0289_(Rel-16)_SON_5G, EE_5G" w:date="2020-06-29T11:59:00Z"/>
          <w:rFonts w:cs="Courier New"/>
          <w:szCs w:val="16"/>
          <w:lang w:eastAsia="zh-CN"/>
        </w:rPr>
      </w:pPr>
      <w:ins w:id="23647" w:author="28.541_CR0289_(Rel-16)_SON_5G, EE_5G" w:date="2020-06-29T11:59:00Z">
        <w:r w:rsidRPr="00981673">
          <w:rPr>
            <w:rFonts w:cs="Courier New"/>
            <w:szCs w:val="16"/>
            <w:lang w:eastAsia="zh-CN"/>
          </w:rPr>
          <w:t xml:space="preserve">  description "Defines the YANG mapping of the DMROFunction Information Object Class</w:t>
        </w:r>
      </w:ins>
    </w:p>
    <w:p w:rsidR="00262CCB" w:rsidRPr="00981673" w:rsidRDefault="00262CCB" w:rsidP="00262CCB">
      <w:pPr>
        <w:pStyle w:val="PL"/>
        <w:rPr>
          <w:ins w:id="23648" w:author="28.541_CR0289_(Rel-16)_SON_5G, EE_5G" w:date="2020-06-29T11:59:00Z"/>
          <w:rFonts w:cs="Courier New"/>
          <w:szCs w:val="16"/>
          <w:lang w:eastAsia="zh-CN"/>
        </w:rPr>
      </w:pPr>
      <w:ins w:id="23649" w:author="28.541_CR0289_(Rel-16)_SON_5G, EE_5G" w:date="2020-06-29T11:59:00Z">
        <w:r w:rsidRPr="00981673">
          <w:rPr>
            <w:rFonts w:cs="Courier New"/>
            <w:szCs w:val="16"/>
            <w:lang w:eastAsia="zh-CN"/>
          </w:rPr>
          <w:t xml:space="preserve">    (IOC) that is part of the NR Network Resource Model (NRM).";</w:t>
        </w:r>
      </w:ins>
    </w:p>
    <w:p w:rsidR="00262CCB" w:rsidRPr="00981673" w:rsidRDefault="00262CCB" w:rsidP="00262CCB">
      <w:pPr>
        <w:pStyle w:val="PL"/>
        <w:rPr>
          <w:ins w:id="23650" w:author="28.541_CR0289_(Rel-16)_SON_5G, EE_5G" w:date="2020-06-29T11:59:00Z"/>
          <w:rFonts w:cs="Courier New"/>
          <w:szCs w:val="16"/>
          <w:lang w:eastAsia="zh-CN"/>
        </w:rPr>
      </w:pPr>
      <w:ins w:id="23651" w:author="28.541_CR0289_(Rel-16)_SON_5G, EE_5G" w:date="2020-06-29T11:59:00Z">
        <w:r w:rsidRPr="00981673">
          <w:rPr>
            <w:rFonts w:cs="Courier New"/>
            <w:szCs w:val="16"/>
            <w:lang w:eastAsia="zh-CN"/>
          </w:rPr>
          <w:t xml:space="preserve">  reference "3GPP TS 28.541 5G Network Resource Model (NRM)";</w:t>
        </w:r>
      </w:ins>
    </w:p>
    <w:p w:rsidR="00262CCB" w:rsidRPr="00981673" w:rsidRDefault="00262CCB" w:rsidP="00262CCB">
      <w:pPr>
        <w:pStyle w:val="PL"/>
        <w:rPr>
          <w:ins w:id="23652" w:author="28.541_CR0289_(Rel-16)_SON_5G, EE_5G" w:date="2020-06-29T11:59:00Z"/>
          <w:rFonts w:cs="Courier New"/>
          <w:szCs w:val="16"/>
          <w:lang w:eastAsia="zh-CN"/>
        </w:rPr>
      </w:pPr>
    </w:p>
    <w:p w:rsidR="00262CCB" w:rsidRPr="00981673" w:rsidRDefault="00262CCB" w:rsidP="00262CCB">
      <w:pPr>
        <w:pStyle w:val="PL"/>
        <w:rPr>
          <w:ins w:id="23653" w:author="28.541_CR0289_(Rel-16)_SON_5G, EE_5G" w:date="2020-06-29T11:59:00Z"/>
          <w:rFonts w:cs="Courier New"/>
          <w:szCs w:val="16"/>
          <w:lang w:eastAsia="zh-CN"/>
        </w:rPr>
      </w:pPr>
      <w:ins w:id="23654" w:author="28.541_CR0289_(Rel-16)_SON_5G, EE_5G" w:date="2020-06-29T11:59:00Z">
        <w:r w:rsidRPr="00981673">
          <w:rPr>
            <w:rFonts w:cs="Courier New"/>
            <w:szCs w:val="16"/>
            <w:lang w:eastAsia="zh-CN"/>
          </w:rPr>
          <w:t xml:space="preserve">  revision 2020-05-08 { reference </w:t>
        </w:r>
        <w:r w:rsidRPr="00617C50">
          <w:rPr>
            <w:rFonts w:cs="Courier New"/>
            <w:szCs w:val="16"/>
            <w:lang w:eastAsia="zh-CN"/>
          </w:rPr>
          <w:t>S5-</w:t>
        </w:r>
        <w:r w:rsidRPr="00981673">
          <w:rPr>
            <w:rFonts w:cs="Courier New"/>
            <w:szCs w:val="16"/>
            <w:lang w:eastAsia="zh-CN"/>
          </w:rPr>
          <w:t>203316; }</w:t>
        </w:r>
      </w:ins>
    </w:p>
    <w:p w:rsidR="00262CCB" w:rsidRPr="00981673" w:rsidRDefault="00262CCB" w:rsidP="00262CCB">
      <w:pPr>
        <w:pStyle w:val="PL"/>
        <w:rPr>
          <w:ins w:id="23655" w:author="28.541_CR0289_(Rel-16)_SON_5G, EE_5G" w:date="2020-06-29T11:59:00Z"/>
          <w:rFonts w:cs="Courier New"/>
          <w:szCs w:val="16"/>
          <w:lang w:eastAsia="zh-CN"/>
        </w:rPr>
      </w:pPr>
    </w:p>
    <w:p w:rsidR="00262CCB" w:rsidRPr="00981673" w:rsidRDefault="00262CCB" w:rsidP="00262CCB">
      <w:pPr>
        <w:pStyle w:val="PL"/>
        <w:rPr>
          <w:ins w:id="23656" w:author="28.541_CR0289_(Rel-16)_SON_5G, EE_5G" w:date="2020-06-29T11:59:00Z"/>
          <w:rFonts w:cs="Courier New"/>
          <w:szCs w:val="16"/>
          <w:lang w:eastAsia="zh-CN"/>
        </w:rPr>
      </w:pPr>
    </w:p>
    <w:p w:rsidR="00262CCB" w:rsidRPr="00981673" w:rsidRDefault="00262CCB" w:rsidP="00262CCB">
      <w:pPr>
        <w:pStyle w:val="PL"/>
        <w:rPr>
          <w:ins w:id="23657" w:author="28.541_CR0289_(Rel-16)_SON_5G, EE_5G" w:date="2020-06-29T11:59:00Z"/>
          <w:rFonts w:cs="Courier New"/>
          <w:szCs w:val="16"/>
          <w:lang w:eastAsia="zh-CN"/>
        </w:rPr>
      </w:pPr>
      <w:ins w:id="23658" w:author="28.541_CR0289_(Rel-16)_SON_5G, EE_5G" w:date="2020-06-29T11:59:00Z">
        <w:r w:rsidRPr="00981673">
          <w:rPr>
            <w:rFonts w:cs="Courier New"/>
            <w:szCs w:val="16"/>
            <w:lang w:eastAsia="zh-CN"/>
          </w:rPr>
          <w:t xml:space="preserve">  grouping DMROFunctionGrp {</w:t>
        </w:r>
      </w:ins>
    </w:p>
    <w:p w:rsidR="00262CCB" w:rsidRPr="00981673" w:rsidRDefault="00262CCB" w:rsidP="00262CCB">
      <w:pPr>
        <w:pStyle w:val="PL"/>
        <w:rPr>
          <w:ins w:id="23659" w:author="28.541_CR0289_(Rel-16)_SON_5G, EE_5G" w:date="2020-06-29T11:59:00Z"/>
          <w:rFonts w:cs="Courier New"/>
          <w:szCs w:val="16"/>
          <w:lang w:eastAsia="zh-CN"/>
        </w:rPr>
      </w:pPr>
      <w:ins w:id="23660" w:author="28.541_CR0289_(Rel-16)_SON_5G, EE_5G" w:date="2020-06-29T11:59:00Z">
        <w:r w:rsidRPr="00981673">
          <w:rPr>
            <w:rFonts w:cs="Courier New"/>
            <w:szCs w:val="16"/>
            <w:lang w:eastAsia="zh-CN"/>
          </w:rPr>
          <w:t xml:space="preserve">    description "Represents the DMROFunction IOC.";</w:t>
        </w:r>
      </w:ins>
    </w:p>
    <w:p w:rsidR="00262CCB" w:rsidRPr="00981673" w:rsidRDefault="00262CCB" w:rsidP="00262CCB">
      <w:pPr>
        <w:pStyle w:val="PL"/>
        <w:rPr>
          <w:ins w:id="23661" w:author="28.541_CR0289_(Rel-16)_SON_5G, EE_5G" w:date="2020-06-29T11:59:00Z"/>
          <w:rFonts w:cs="Courier New"/>
          <w:szCs w:val="16"/>
          <w:lang w:eastAsia="zh-CN"/>
        </w:rPr>
      </w:pPr>
      <w:ins w:id="23662" w:author="28.541_CR0289_(Rel-16)_SON_5G, EE_5G" w:date="2020-06-29T11:59:00Z">
        <w:r w:rsidRPr="00981673">
          <w:rPr>
            <w:rFonts w:cs="Courier New"/>
            <w:szCs w:val="16"/>
            <w:lang w:eastAsia="zh-CN"/>
          </w:rPr>
          <w:t xml:space="preserve">    reference "3GPP TS 28.541";</w:t>
        </w:r>
      </w:ins>
    </w:p>
    <w:p w:rsidR="00262CCB" w:rsidRPr="00981673" w:rsidRDefault="00262CCB" w:rsidP="00262CCB">
      <w:pPr>
        <w:pStyle w:val="PL"/>
        <w:rPr>
          <w:ins w:id="23663" w:author="28.541_CR0289_(Rel-16)_SON_5G, EE_5G" w:date="2020-06-29T11:59:00Z"/>
          <w:rFonts w:cs="Courier New"/>
          <w:szCs w:val="16"/>
          <w:lang w:eastAsia="zh-CN"/>
        </w:rPr>
      </w:pPr>
      <w:ins w:id="23664" w:author="28.541_CR0289_(Rel-16)_SON_5G, EE_5G" w:date="2020-06-29T11:59:00Z">
        <w:r w:rsidRPr="00981673">
          <w:rPr>
            <w:rFonts w:cs="Courier New"/>
            <w:szCs w:val="16"/>
            <w:lang w:eastAsia="zh-CN"/>
          </w:rPr>
          <w:t xml:space="preserve">    uses top3gpp:Top_Grp;</w:t>
        </w:r>
      </w:ins>
    </w:p>
    <w:p w:rsidR="00262CCB" w:rsidRPr="00981673" w:rsidRDefault="00262CCB" w:rsidP="00262CCB">
      <w:pPr>
        <w:pStyle w:val="PL"/>
        <w:rPr>
          <w:ins w:id="23665" w:author="28.541_CR0289_(Rel-16)_SON_5G, EE_5G" w:date="2020-06-29T11:59:00Z"/>
          <w:rFonts w:cs="Courier New"/>
          <w:szCs w:val="16"/>
          <w:lang w:eastAsia="zh-CN"/>
        </w:rPr>
      </w:pPr>
    </w:p>
    <w:p w:rsidR="00262CCB" w:rsidRPr="00981673" w:rsidRDefault="00262CCB" w:rsidP="00262CCB">
      <w:pPr>
        <w:pStyle w:val="PL"/>
        <w:rPr>
          <w:ins w:id="23666" w:author="28.541_CR0289_(Rel-16)_SON_5G, EE_5G" w:date="2020-06-29T11:59:00Z"/>
          <w:rFonts w:cs="Courier New"/>
          <w:szCs w:val="16"/>
          <w:lang w:eastAsia="zh-CN"/>
        </w:rPr>
      </w:pPr>
      <w:ins w:id="23667" w:author="28.541_CR0289_(Rel-16)_SON_5G, EE_5G" w:date="2020-06-29T11:59:00Z">
        <w:r w:rsidRPr="00981673">
          <w:rPr>
            <w:rFonts w:cs="Courier New"/>
            <w:szCs w:val="16"/>
            <w:lang w:eastAsia="zh-CN"/>
          </w:rPr>
          <w:t xml:space="preserve">    leaf maximumDeviationHoTrigger {</w:t>
        </w:r>
      </w:ins>
    </w:p>
    <w:p w:rsidR="00262CCB" w:rsidRPr="00981673" w:rsidRDefault="00262CCB" w:rsidP="00262CCB">
      <w:pPr>
        <w:pStyle w:val="PL"/>
        <w:rPr>
          <w:ins w:id="23668" w:author="28.541_CR0289_(Rel-16)_SON_5G, EE_5G" w:date="2020-06-29T11:59:00Z"/>
          <w:rFonts w:cs="Courier New"/>
          <w:szCs w:val="16"/>
          <w:lang w:eastAsia="zh-CN"/>
        </w:rPr>
      </w:pPr>
      <w:ins w:id="23669" w:author="28.541_CR0289_(Rel-16)_SON_5G, EE_5G" w:date="2020-06-29T11:59:00Z">
        <w:r w:rsidRPr="00981673">
          <w:rPr>
            <w:rFonts w:cs="Courier New"/>
            <w:szCs w:val="16"/>
            <w:lang w:eastAsia="zh-CN"/>
          </w:rPr>
          <w:t xml:space="preserve">        description "This parameter defines the maximum allowed absolute deviation of the Handover Trigger, from the default point of operation.";</w:t>
        </w:r>
      </w:ins>
    </w:p>
    <w:p w:rsidR="00262CCB" w:rsidRPr="00981673" w:rsidRDefault="00262CCB" w:rsidP="00262CCB">
      <w:pPr>
        <w:pStyle w:val="PL"/>
        <w:rPr>
          <w:ins w:id="23670" w:author="28.541_CR0289_(Rel-16)_SON_5G, EE_5G" w:date="2020-06-29T11:59:00Z"/>
          <w:rFonts w:cs="Courier New"/>
          <w:szCs w:val="16"/>
          <w:lang w:eastAsia="zh-CN"/>
        </w:rPr>
      </w:pPr>
      <w:ins w:id="23671" w:author="28.541_CR0289_(Rel-16)_SON_5G, EE_5G" w:date="2020-06-29T11:59:00Z">
        <w:r w:rsidRPr="00981673">
          <w:rPr>
            <w:rFonts w:cs="Courier New"/>
            <w:szCs w:val="16"/>
            <w:lang w:eastAsia="zh-CN"/>
          </w:rPr>
          <w:t xml:space="preserve">        type int32 { range "-20..20"; }</w:t>
        </w:r>
      </w:ins>
    </w:p>
    <w:p w:rsidR="00262CCB" w:rsidRPr="00981673" w:rsidRDefault="00262CCB" w:rsidP="00262CCB">
      <w:pPr>
        <w:pStyle w:val="PL"/>
        <w:rPr>
          <w:ins w:id="23672" w:author="28.541_CR0289_(Rel-16)_SON_5G, EE_5G" w:date="2020-06-29T11:59:00Z"/>
          <w:rFonts w:cs="Courier New"/>
          <w:szCs w:val="16"/>
          <w:lang w:eastAsia="zh-CN"/>
        </w:rPr>
      </w:pPr>
      <w:ins w:id="23673" w:author="28.541_CR0289_(Rel-16)_SON_5G, EE_5G" w:date="2020-06-29T11:59:00Z">
        <w:r w:rsidRPr="00981673">
          <w:rPr>
            <w:rFonts w:cs="Courier New"/>
            <w:szCs w:val="16"/>
            <w:lang w:eastAsia="zh-CN"/>
          </w:rPr>
          <w:t xml:space="preserve">        units "0.5";</w:t>
        </w:r>
      </w:ins>
    </w:p>
    <w:p w:rsidR="00262CCB" w:rsidRPr="00981673" w:rsidRDefault="00262CCB" w:rsidP="00262CCB">
      <w:pPr>
        <w:pStyle w:val="PL"/>
        <w:rPr>
          <w:ins w:id="23674" w:author="28.541_CR0289_(Rel-16)_SON_5G, EE_5G" w:date="2020-06-29T11:59:00Z"/>
          <w:rFonts w:cs="Courier New"/>
          <w:szCs w:val="16"/>
          <w:lang w:eastAsia="zh-CN"/>
        </w:rPr>
      </w:pPr>
      <w:ins w:id="23675"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676" w:author="28.541_CR0289_(Rel-16)_SON_5G, EE_5G" w:date="2020-06-29T11:59:00Z"/>
          <w:rFonts w:cs="Courier New"/>
          <w:szCs w:val="16"/>
          <w:lang w:eastAsia="zh-CN"/>
        </w:rPr>
      </w:pPr>
    </w:p>
    <w:p w:rsidR="00262CCB" w:rsidRPr="00981673" w:rsidRDefault="00262CCB" w:rsidP="00262CCB">
      <w:pPr>
        <w:pStyle w:val="PL"/>
        <w:rPr>
          <w:ins w:id="23677" w:author="28.541_CR0289_(Rel-16)_SON_5G, EE_5G" w:date="2020-06-29T11:59:00Z"/>
          <w:rFonts w:cs="Courier New"/>
          <w:szCs w:val="16"/>
          <w:lang w:eastAsia="zh-CN"/>
        </w:rPr>
      </w:pPr>
      <w:ins w:id="23678" w:author="28.541_CR0289_(Rel-16)_SON_5G, EE_5G" w:date="2020-06-29T11:59:00Z">
        <w:r w:rsidRPr="00981673">
          <w:rPr>
            <w:rFonts w:cs="Courier New"/>
            <w:szCs w:val="16"/>
            <w:lang w:eastAsia="zh-CN"/>
          </w:rPr>
          <w:t xml:space="preserve">    leaf minimumTimeBetweenHoTriggerChange {</w:t>
        </w:r>
      </w:ins>
    </w:p>
    <w:p w:rsidR="00262CCB" w:rsidRPr="00981673" w:rsidRDefault="00262CCB" w:rsidP="00262CCB">
      <w:pPr>
        <w:pStyle w:val="PL"/>
        <w:rPr>
          <w:ins w:id="23679" w:author="28.541_CR0289_(Rel-16)_SON_5G, EE_5G" w:date="2020-06-29T11:59:00Z"/>
          <w:rFonts w:cs="Courier New"/>
          <w:szCs w:val="16"/>
          <w:lang w:eastAsia="zh-CN"/>
        </w:rPr>
      </w:pPr>
      <w:ins w:id="23680" w:author="28.541_CR0289_(Rel-16)_SON_5G, EE_5G" w:date="2020-06-29T11:59:00Z">
        <w:r w:rsidRPr="00981673">
          <w:rPr>
            <w:rFonts w:cs="Courier New"/>
            <w:szCs w:val="16"/>
            <w:lang w:eastAsia="zh-CN"/>
          </w:rPr>
          <w:t xml:space="preserve">        description "This parameter defines the minimum allowed time interval between two Handover Trigger change performed by MRO. This is used to control the stability and convergence of the algorithm.";</w:t>
        </w:r>
      </w:ins>
    </w:p>
    <w:p w:rsidR="00262CCB" w:rsidRPr="00981673" w:rsidRDefault="00262CCB" w:rsidP="00262CCB">
      <w:pPr>
        <w:pStyle w:val="PL"/>
        <w:rPr>
          <w:ins w:id="23681" w:author="28.541_CR0289_(Rel-16)_SON_5G, EE_5G" w:date="2020-06-29T11:59:00Z"/>
          <w:rFonts w:cs="Courier New"/>
          <w:szCs w:val="16"/>
          <w:lang w:eastAsia="zh-CN"/>
        </w:rPr>
      </w:pPr>
      <w:ins w:id="23682" w:author="28.541_CR0289_(Rel-16)_SON_5G, EE_5G" w:date="2020-06-29T11:59:00Z">
        <w:r w:rsidRPr="00981673">
          <w:rPr>
            <w:rFonts w:cs="Courier New"/>
            <w:szCs w:val="16"/>
            <w:lang w:eastAsia="zh-CN"/>
          </w:rPr>
          <w:t xml:space="preserve">        type int32 { range "0..604800"; }</w:t>
        </w:r>
      </w:ins>
    </w:p>
    <w:p w:rsidR="00262CCB" w:rsidRPr="00981673" w:rsidRDefault="00262CCB" w:rsidP="00262CCB">
      <w:pPr>
        <w:pStyle w:val="PL"/>
        <w:rPr>
          <w:ins w:id="23683" w:author="28.541_CR0289_(Rel-16)_SON_5G, EE_5G" w:date="2020-06-29T11:59:00Z"/>
          <w:rFonts w:cs="Courier New"/>
          <w:szCs w:val="16"/>
          <w:lang w:eastAsia="zh-CN"/>
        </w:rPr>
      </w:pPr>
      <w:ins w:id="23684" w:author="28.541_CR0289_(Rel-16)_SON_5G, EE_5G" w:date="2020-06-29T11:59:00Z">
        <w:r w:rsidRPr="00981673">
          <w:rPr>
            <w:rFonts w:cs="Courier New"/>
            <w:szCs w:val="16"/>
            <w:lang w:eastAsia="zh-CN"/>
          </w:rPr>
          <w:t xml:space="preserve">        units "1";</w:t>
        </w:r>
      </w:ins>
    </w:p>
    <w:p w:rsidR="00262CCB" w:rsidRPr="00981673" w:rsidRDefault="00262CCB" w:rsidP="00262CCB">
      <w:pPr>
        <w:pStyle w:val="PL"/>
        <w:rPr>
          <w:ins w:id="23685" w:author="28.541_CR0289_(Rel-16)_SON_5G, EE_5G" w:date="2020-06-29T11:59:00Z"/>
          <w:rFonts w:cs="Courier New"/>
          <w:szCs w:val="16"/>
          <w:lang w:eastAsia="zh-CN"/>
        </w:rPr>
      </w:pPr>
      <w:ins w:id="23686"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687" w:author="28.541_CR0289_(Rel-16)_SON_5G, EE_5G" w:date="2020-06-29T11:59:00Z"/>
          <w:rFonts w:cs="Courier New"/>
          <w:szCs w:val="16"/>
          <w:lang w:eastAsia="zh-CN"/>
        </w:rPr>
      </w:pPr>
    </w:p>
    <w:p w:rsidR="00262CCB" w:rsidRPr="00981673" w:rsidRDefault="00262CCB" w:rsidP="00262CCB">
      <w:pPr>
        <w:pStyle w:val="PL"/>
        <w:rPr>
          <w:ins w:id="23688" w:author="28.541_CR0289_(Rel-16)_SON_5G, EE_5G" w:date="2020-06-29T11:59:00Z"/>
          <w:rFonts w:cs="Courier New"/>
          <w:szCs w:val="16"/>
          <w:lang w:eastAsia="zh-CN"/>
        </w:rPr>
      </w:pPr>
      <w:ins w:id="23689" w:author="28.541_CR0289_(Rel-16)_SON_5G, EE_5G" w:date="2020-06-29T11:59:00Z">
        <w:r w:rsidRPr="00981673">
          <w:rPr>
            <w:rFonts w:cs="Courier New"/>
            <w:szCs w:val="16"/>
            <w:lang w:eastAsia="zh-CN"/>
          </w:rPr>
          <w:t xml:space="preserve">    leaf tstoreUEcntxt {</w:t>
        </w:r>
      </w:ins>
    </w:p>
    <w:p w:rsidR="00262CCB" w:rsidRPr="00981673" w:rsidRDefault="00262CCB" w:rsidP="00262CCB">
      <w:pPr>
        <w:pStyle w:val="PL"/>
        <w:rPr>
          <w:ins w:id="23690" w:author="28.541_CR0289_(Rel-16)_SON_5G, EE_5G" w:date="2020-06-29T11:59:00Z"/>
          <w:rFonts w:cs="Courier New"/>
          <w:szCs w:val="16"/>
          <w:lang w:eastAsia="zh-CN"/>
        </w:rPr>
      </w:pPr>
      <w:ins w:id="23691" w:author="28.541_CR0289_(Rel-16)_SON_5G, EE_5G" w:date="2020-06-29T11:59:00Z">
        <w:r w:rsidRPr="00981673">
          <w:rPr>
            <w:rFonts w:cs="Courier New"/>
            <w:szCs w:val="16"/>
            <w:lang w:eastAsia="zh-CN"/>
          </w:rPr>
          <w:t xml:space="preserve">        description "The timer used for detection of too early HO, too late HO and HO to wrong cell.";</w:t>
        </w:r>
      </w:ins>
    </w:p>
    <w:p w:rsidR="00262CCB" w:rsidRPr="00981673" w:rsidRDefault="00262CCB" w:rsidP="00262CCB">
      <w:pPr>
        <w:pStyle w:val="PL"/>
        <w:rPr>
          <w:ins w:id="23692" w:author="28.541_CR0289_(Rel-16)_SON_5G, EE_5G" w:date="2020-06-29T11:59:00Z"/>
          <w:rFonts w:cs="Courier New"/>
          <w:szCs w:val="16"/>
          <w:lang w:eastAsia="zh-CN"/>
        </w:rPr>
      </w:pPr>
      <w:ins w:id="23693" w:author="28.541_CR0289_(Rel-16)_SON_5G, EE_5G" w:date="2020-06-29T11:59:00Z">
        <w:r w:rsidRPr="00981673">
          <w:rPr>
            <w:rFonts w:cs="Courier New"/>
            <w:szCs w:val="16"/>
            <w:lang w:eastAsia="zh-CN"/>
          </w:rPr>
          <w:t xml:space="preserve">        type int32 { range "0..1023"; }</w:t>
        </w:r>
      </w:ins>
    </w:p>
    <w:p w:rsidR="00262CCB" w:rsidRPr="00981673" w:rsidRDefault="00262CCB" w:rsidP="00262CCB">
      <w:pPr>
        <w:pStyle w:val="PL"/>
        <w:rPr>
          <w:ins w:id="23694" w:author="28.541_CR0289_(Rel-16)_SON_5G, EE_5G" w:date="2020-06-29T11:59:00Z"/>
          <w:rFonts w:cs="Courier New"/>
          <w:szCs w:val="16"/>
          <w:lang w:eastAsia="zh-CN"/>
        </w:rPr>
      </w:pPr>
      <w:ins w:id="23695" w:author="28.541_CR0289_(Rel-16)_SON_5G, EE_5G" w:date="2020-06-29T11:59:00Z">
        <w:r w:rsidRPr="00981673">
          <w:rPr>
            <w:rFonts w:cs="Courier New"/>
            <w:szCs w:val="16"/>
            <w:lang w:eastAsia="zh-CN"/>
          </w:rPr>
          <w:t xml:space="preserve">        units "100";</w:t>
        </w:r>
      </w:ins>
    </w:p>
    <w:p w:rsidR="00262CCB" w:rsidRPr="00981673" w:rsidRDefault="00262CCB" w:rsidP="00262CCB">
      <w:pPr>
        <w:pStyle w:val="PL"/>
        <w:rPr>
          <w:ins w:id="23696" w:author="28.541_CR0289_(Rel-16)_SON_5G, EE_5G" w:date="2020-06-29T11:59:00Z"/>
          <w:rFonts w:cs="Courier New"/>
          <w:szCs w:val="16"/>
          <w:lang w:eastAsia="zh-CN"/>
        </w:rPr>
      </w:pPr>
      <w:ins w:id="23697"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698" w:author="28.541_CR0289_(Rel-16)_SON_5G, EE_5G" w:date="2020-06-29T11:59:00Z"/>
          <w:rFonts w:cs="Courier New"/>
          <w:szCs w:val="16"/>
          <w:lang w:eastAsia="zh-CN"/>
        </w:rPr>
      </w:pPr>
    </w:p>
    <w:p w:rsidR="00262CCB" w:rsidRPr="00981673" w:rsidRDefault="00262CCB" w:rsidP="00262CCB">
      <w:pPr>
        <w:pStyle w:val="PL"/>
        <w:rPr>
          <w:ins w:id="23699" w:author="28.541_CR0289_(Rel-16)_SON_5G, EE_5G" w:date="2020-06-29T11:59:00Z"/>
          <w:rFonts w:cs="Courier New"/>
          <w:szCs w:val="16"/>
          <w:lang w:eastAsia="zh-CN"/>
        </w:rPr>
      </w:pPr>
    </w:p>
    <w:p w:rsidR="00262CCB" w:rsidRPr="00981673" w:rsidRDefault="00262CCB" w:rsidP="00262CCB">
      <w:pPr>
        <w:pStyle w:val="PL"/>
        <w:rPr>
          <w:ins w:id="23700" w:author="28.541_CR0289_(Rel-16)_SON_5G, EE_5G" w:date="2020-06-29T11:59:00Z"/>
          <w:rFonts w:cs="Courier New"/>
          <w:szCs w:val="16"/>
          <w:lang w:eastAsia="zh-CN"/>
        </w:rPr>
      </w:pPr>
      <w:ins w:id="23701" w:author="28.541_CR0289_(Rel-16)_SON_5G, EE_5G" w:date="2020-06-29T11:59:00Z">
        <w:r w:rsidRPr="00981673">
          <w:rPr>
            <w:rFonts w:cs="Courier New"/>
            <w:szCs w:val="16"/>
            <w:lang w:eastAsia="zh-CN"/>
          </w:rPr>
          <w:t xml:space="preserve">    leaf dmroControl {</w:t>
        </w:r>
      </w:ins>
    </w:p>
    <w:p w:rsidR="00262CCB" w:rsidRPr="00981673" w:rsidRDefault="00262CCB" w:rsidP="00262CCB">
      <w:pPr>
        <w:pStyle w:val="PL"/>
        <w:rPr>
          <w:ins w:id="23702" w:author="28.541_CR0289_(Rel-16)_SON_5G, EE_5G" w:date="2020-06-29T11:59:00Z"/>
          <w:rFonts w:cs="Courier New"/>
          <w:szCs w:val="16"/>
          <w:lang w:eastAsia="zh-CN"/>
        </w:rPr>
      </w:pPr>
      <w:ins w:id="23703" w:author="28.541_CR0289_(Rel-16)_SON_5G, EE_5G" w:date="2020-06-29T11:59:00Z">
        <w:r w:rsidRPr="00981673">
          <w:rPr>
            <w:rFonts w:cs="Courier New"/>
            <w:szCs w:val="16"/>
            <w:lang w:eastAsia="zh-CN"/>
          </w:rPr>
          <w:t xml:space="preserve">        description " This attribute determines whether the MRO function is enabled or disabled.";</w:t>
        </w:r>
      </w:ins>
    </w:p>
    <w:p w:rsidR="00262CCB" w:rsidRPr="00981673" w:rsidRDefault="00262CCB" w:rsidP="00262CCB">
      <w:pPr>
        <w:pStyle w:val="PL"/>
        <w:rPr>
          <w:ins w:id="23704" w:author="28.541_CR0289_(Rel-16)_SON_5G, EE_5G" w:date="2020-06-29T11:59:00Z"/>
          <w:rFonts w:cs="Courier New"/>
          <w:szCs w:val="16"/>
          <w:lang w:eastAsia="zh-CN"/>
        </w:rPr>
      </w:pPr>
      <w:ins w:id="23705" w:author="28.541_CR0289_(Rel-16)_SON_5G, EE_5G" w:date="2020-06-29T11:59:00Z">
        <w:r w:rsidRPr="00981673">
          <w:rPr>
            <w:rFonts w:cs="Courier New"/>
            <w:szCs w:val="16"/>
            <w:lang w:eastAsia="zh-CN"/>
          </w:rPr>
          <w:t xml:space="preserve">        type boolean;</w:t>
        </w:r>
      </w:ins>
    </w:p>
    <w:p w:rsidR="00262CCB" w:rsidRPr="00981673" w:rsidRDefault="00262CCB" w:rsidP="00262CCB">
      <w:pPr>
        <w:pStyle w:val="PL"/>
        <w:rPr>
          <w:ins w:id="23706" w:author="28.541_CR0289_(Rel-16)_SON_5G, EE_5G" w:date="2020-06-29T11:59:00Z"/>
          <w:rFonts w:cs="Courier New"/>
          <w:szCs w:val="16"/>
          <w:lang w:eastAsia="zh-CN"/>
        </w:rPr>
      </w:pPr>
      <w:ins w:id="23707"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708" w:author="28.541_CR0289_(Rel-16)_SON_5G, EE_5G" w:date="2020-06-29T11:59:00Z"/>
          <w:rFonts w:cs="Courier New"/>
          <w:szCs w:val="16"/>
          <w:lang w:eastAsia="zh-CN"/>
        </w:rPr>
      </w:pPr>
    </w:p>
    <w:p w:rsidR="00262CCB" w:rsidRPr="00981673" w:rsidRDefault="00262CCB" w:rsidP="00262CCB">
      <w:pPr>
        <w:pStyle w:val="PL"/>
        <w:rPr>
          <w:ins w:id="23709" w:author="28.541_CR0289_(Rel-16)_SON_5G, EE_5G" w:date="2020-06-29T11:59:00Z"/>
          <w:rFonts w:cs="Courier New"/>
          <w:szCs w:val="16"/>
          <w:lang w:eastAsia="zh-CN"/>
        </w:rPr>
      </w:pPr>
      <w:ins w:id="23710"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711" w:author="28.541_CR0289_(Rel-16)_SON_5G, EE_5G" w:date="2020-06-29T11:59:00Z"/>
          <w:rFonts w:cs="Courier New"/>
          <w:szCs w:val="16"/>
          <w:lang w:eastAsia="zh-CN"/>
        </w:rPr>
      </w:pPr>
    </w:p>
    <w:p w:rsidR="00262CCB" w:rsidRPr="00981673" w:rsidRDefault="00262CCB" w:rsidP="00262CCB">
      <w:pPr>
        <w:pStyle w:val="PL"/>
        <w:rPr>
          <w:ins w:id="23712" w:author="28.541_CR0289_(Rel-16)_SON_5G, EE_5G" w:date="2020-06-29T11:59:00Z"/>
          <w:rFonts w:cs="Courier New"/>
          <w:szCs w:val="16"/>
          <w:lang w:eastAsia="zh-CN"/>
        </w:rPr>
      </w:pPr>
    </w:p>
    <w:p w:rsidR="00262CCB" w:rsidRPr="00981673" w:rsidRDefault="00262CCB" w:rsidP="00262CCB">
      <w:pPr>
        <w:pStyle w:val="PL"/>
        <w:rPr>
          <w:ins w:id="23713" w:author="28.541_CR0289_(Rel-16)_SON_5G, EE_5G" w:date="2020-06-29T11:59:00Z"/>
          <w:rFonts w:cs="Courier New"/>
          <w:szCs w:val="16"/>
          <w:lang w:eastAsia="zh-CN"/>
        </w:rPr>
      </w:pPr>
      <w:ins w:id="23714" w:author="28.541_CR0289_(Rel-16)_SON_5G, EE_5G" w:date="2020-06-29T11:59:00Z">
        <w:r w:rsidRPr="00981673">
          <w:rPr>
            <w:rFonts w:cs="Courier New"/>
            <w:szCs w:val="16"/>
            <w:lang w:eastAsia="zh-CN"/>
          </w:rPr>
          <w:t xml:space="preserve">  augment "/me3gpp:ManagedElement/gnbcucp3gpp:GNBCUCPFunction/nrcellcu3gpp:NRCellCU" {</w:t>
        </w:r>
      </w:ins>
    </w:p>
    <w:p w:rsidR="00262CCB" w:rsidRPr="00981673" w:rsidRDefault="00262CCB" w:rsidP="00262CCB">
      <w:pPr>
        <w:pStyle w:val="PL"/>
        <w:rPr>
          <w:ins w:id="23715" w:author="28.541_CR0289_(Rel-16)_SON_5G, EE_5G" w:date="2020-06-29T11:59:00Z"/>
          <w:rFonts w:cs="Courier New"/>
          <w:szCs w:val="16"/>
          <w:lang w:eastAsia="zh-CN"/>
        </w:rPr>
      </w:pPr>
      <w:ins w:id="23716" w:author="28.541_CR0289_(Rel-16)_SON_5G, EE_5G" w:date="2020-06-29T11:59:00Z">
        <w:r w:rsidRPr="00981673">
          <w:rPr>
            <w:rFonts w:cs="Courier New"/>
            <w:szCs w:val="16"/>
            <w:lang w:eastAsia="zh-CN"/>
          </w:rPr>
          <w:t xml:space="preserve">    if-feature nrcellcu3gpp:DMROFunction;</w:t>
        </w:r>
      </w:ins>
    </w:p>
    <w:p w:rsidR="00262CCB" w:rsidRPr="00981673" w:rsidRDefault="00262CCB" w:rsidP="00262CCB">
      <w:pPr>
        <w:pStyle w:val="PL"/>
        <w:rPr>
          <w:ins w:id="23717" w:author="28.541_CR0289_(Rel-16)_SON_5G, EE_5G" w:date="2020-06-29T11:59:00Z"/>
          <w:rFonts w:cs="Courier New"/>
          <w:szCs w:val="16"/>
          <w:lang w:eastAsia="zh-CN"/>
        </w:rPr>
      </w:pPr>
      <w:ins w:id="23718" w:author="28.541_CR0289_(Rel-16)_SON_5G, EE_5G" w:date="2020-06-29T11:59:00Z">
        <w:r w:rsidRPr="00981673">
          <w:rPr>
            <w:rFonts w:cs="Courier New"/>
            <w:szCs w:val="16"/>
            <w:lang w:eastAsia="zh-CN"/>
          </w:rPr>
          <w:t xml:space="preserve">    uses DMROFunctionGrp;</w:t>
        </w:r>
      </w:ins>
    </w:p>
    <w:p w:rsidR="00262CCB" w:rsidRPr="00981673" w:rsidRDefault="00262CCB" w:rsidP="00262CCB">
      <w:pPr>
        <w:pStyle w:val="PL"/>
        <w:rPr>
          <w:ins w:id="23719" w:author="28.541_CR0289_(Rel-16)_SON_5G, EE_5G" w:date="2020-06-29T11:59:00Z"/>
          <w:rFonts w:cs="Courier New"/>
          <w:szCs w:val="16"/>
          <w:lang w:eastAsia="zh-CN"/>
        </w:rPr>
      </w:pPr>
      <w:ins w:id="23720"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721" w:author="28.541_CR0289_(Rel-16)_SON_5G, EE_5G" w:date="2020-06-29T11:59:00Z"/>
          <w:rFonts w:cs="Courier New"/>
          <w:szCs w:val="16"/>
          <w:lang w:eastAsia="zh-CN"/>
        </w:rPr>
      </w:pPr>
      <w:ins w:id="23722" w:author="28.541_CR0289_(Rel-16)_SON_5G, EE_5G" w:date="2020-06-29T11:59:00Z">
        <w:r w:rsidRPr="00981673">
          <w:rPr>
            <w:rFonts w:cs="Courier New"/>
            <w:szCs w:val="16"/>
            <w:lang w:eastAsia="zh-CN"/>
          </w:rPr>
          <w:t xml:space="preserve">  augment "/me3gpp:ManagedElement/gnbcucp3gpp:GNBCUCPFunction" {</w:t>
        </w:r>
      </w:ins>
    </w:p>
    <w:p w:rsidR="00262CCB" w:rsidRPr="00981673" w:rsidRDefault="00262CCB" w:rsidP="00262CCB">
      <w:pPr>
        <w:pStyle w:val="PL"/>
        <w:rPr>
          <w:ins w:id="23723" w:author="28.541_CR0289_(Rel-16)_SON_5G, EE_5G" w:date="2020-06-29T11:59:00Z"/>
          <w:rFonts w:cs="Courier New"/>
          <w:szCs w:val="16"/>
          <w:lang w:eastAsia="zh-CN"/>
        </w:rPr>
      </w:pPr>
      <w:ins w:id="23724" w:author="28.541_CR0289_(Rel-16)_SON_5G, EE_5G" w:date="2020-06-29T11:59:00Z">
        <w:r w:rsidRPr="00981673">
          <w:rPr>
            <w:rFonts w:cs="Courier New"/>
            <w:szCs w:val="16"/>
            <w:lang w:eastAsia="zh-CN"/>
          </w:rPr>
          <w:t xml:space="preserve">    if-feature gnbcucp3gpp:DMROFunction;</w:t>
        </w:r>
      </w:ins>
    </w:p>
    <w:p w:rsidR="00262CCB" w:rsidRPr="00981673" w:rsidRDefault="00262CCB" w:rsidP="00262CCB">
      <w:pPr>
        <w:pStyle w:val="PL"/>
        <w:rPr>
          <w:ins w:id="23725" w:author="28.541_CR0289_(Rel-16)_SON_5G, EE_5G" w:date="2020-06-29T11:59:00Z"/>
          <w:rFonts w:cs="Courier New"/>
          <w:szCs w:val="16"/>
          <w:lang w:eastAsia="zh-CN"/>
        </w:rPr>
      </w:pPr>
      <w:ins w:id="23726" w:author="28.541_CR0289_(Rel-16)_SON_5G, EE_5G" w:date="2020-06-29T11:59:00Z">
        <w:r w:rsidRPr="00981673">
          <w:rPr>
            <w:rFonts w:cs="Courier New"/>
            <w:szCs w:val="16"/>
            <w:lang w:eastAsia="zh-CN"/>
          </w:rPr>
          <w:t xml:space="preserve">    uses DMROFunctionGrp;</w:t>
        </w:r>
      </w:ins>
    </w:p>
    <w:p w:rsidR="00262CCB" w:rsidRPr="00981673" w:rsidRDefault="00262CCB" w:rsidP="00262CCB">
      <w:pPr>
        <w:pStyle w:val="PL"/>
        <w:rPr>
          <w:ins w:id="23727" w:author="28.541_CR0289_(Rel-16)_SON_5G, EE_5G" w:date="2020-06-29T11:59:00Z"/>
          <w:rFonts w:cs="Courier New"/>
          <w:szCs w:val="16"/>
          <w:lang w:eastAsia="zh-CN"/>
        </w:rPr>
      </w:pPr>
      <w:ins w:id="23728"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729" w:author="28.541_CR0289_(Rel-16)_SON_5G, EE_5G" w:date="2020-06-29T11:59:00Z"/>
          <w:rFonts w:cs="Courier New"/>
          <w:szCs w:val="16"/>
          <w:lang w:eastAsia="zh-CN"/>
        </w:rPr>
      </w:pPr>
      <w:ins w:id="23730" w:author="28.541_CR0289_(Rel-16)_SON_5G, EE_5G" w:date="2020-06-29T11:59:00Z">
        <w:r w:rsidRPr="00981673">
          <w:rPr>
            <w:rFonts w:cs="Courier New"/>
            <w:szCs w:val="16"/>
            <w:lang w:eastAsia="zh-CN"/>
          </w:rPr>
          <w:t xml:space="preserve">  augment "/me3gpp:ManagedElement" {</w:t>
        </w:r>
      </w:ins>
    </w:p>
    <w:p w:rsidR="00262CCB" w:rsidRPr="00981673" w:rsidRDefault="00262CCB" w:rsidP="00262CCB">
      <w:pPr>
        <w:pStyle w:val="PL"/>
        <w:rPr>
          <w:ins w:id="23731" w:author="28.541_CR0289_(Rel-16)_SON_5G, EE_5G" w:date="2020-06-29T11:59:00Z"/>
          <w:rFonts w:cs="Courier New"/>
          <w:szCs w:val="16"/>
          <w:lang w:eastAsia="zh-CN"/>
        </w:rPr>
      </w:pPr>
      <w:ins w:id="23732" w:author="28.541_CR0289_(Rel-16)_SON_5G, EE_5G" w:date="2020-06-29T11:59:00Z">
        <w:r w:rsidRPr="00981673">
          <w:rPr>
            <w:rFonts w:cs="Courier New"/>
            <w:szCs w:val="16"/>
            <w:lang w:eastAsia="zh-CN"/>
          </w:rPr>
          <w:t xml:space="preserve">    if-feature me3gpp:DMROFunction;</w:t>
        </w:r>
      </w:ins>
    </w:p>
    <w:p w:rsidR="00262CCB" w:rsidRPr="00981673" w:rsidRDefault="00262CCB" w:rsidP="00262CCB">
      <w:pPr>
        <w:pStyle w:val="PL"/>
        <w:rPr>
          <w:ins w:id="23733" w:author="28.541_CR0289_(Rel-16)_SON_5G, EE_5G" w:date="2020-06-29T11:59:00Z"/>
          <w:rFonts w:cs="Courier New"/>
          <w:szCs w:val="16"/>
          <w:lang w:eastAsia="zh-CN"/>
        </w:rPr>
      </w:pPr>
      <w:ins w:id="23734" w:author="28.541_CR0289_(Rel-16)_SON_5G, EE_5G" w:date="2020-06-29T11:59:00Z">
        <w:r w:rsidRPr="00981673">
          <w:rPr>
            <w:rFonts w:cs="Courier New"/>
            <w:szCs w:val="16"/>
            <w:lang w:eastAsia="zh-CN"/>
          </w:rPr>
          <w:t xml:space="preserve">    uses DMROFunctionGrp;</w:t>
        </w:r>
      </w:ins>
    </w:p>
    <w:p w:rsidR="00262CCB" w:rsidRPr="00981673" w:rsidRDefault="00262CCB" w:rsidP="00262CCB">
      <w:pPr>
        <w:pStyle w:val="PL"/>
        <w:rPr>
          <w:ins w:id="23735" w:author="28.541_CR0289_(Rel-16)_SON_5G, EE_5G" w:date="2020-06-29T11:59:00Z"/>
          <w:rFonts w:cs="Courier New"/>
          <w:szCs w:val="16"/>
          <w:lang w:eastAsia="zh-CN"/>
        </w:rPr>
      </w:pPr>
      <w:ins w:id="23736"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737" w:author="28.541_CR0289_(Rel-16)_SON_5G, EE_5G" w:date="2020-06-29T11:59:00Z"/>
          <w:rFonts w:cs="Courier New"/>
          <w:szCs w:val="16"/>
          <w:lang w:eastAsia="zh-CN"/>
        </w:rPr>
      </w:pPr>
      <w:ins w:id="23738" w:author="28.541_CR0289_(Rel-16)_SON_5G, EE_5G" w:date="2020-06-29T11:59:00Z">
        <w:r w:rsidRPr="00981673">
          <w:rPr>
            <w:rFonts w:cs="Courier New"/>
            <w:szCs w:val="16"/>
            <w:lang w:eastAsia="zh-CN"/>
          </w:rPr>
          <w:t xml:space="preserve">  augment "/subnet3gpp:SubNetwork" {</w:t>
        </w:r>
      </w:ins>
    </w:p>
    <w:p w:rsidR="00262CCB" w:rsidRPr="00981673" w:rsidRDefault="00262CCB" w:rsidP="00262CCB">
      <w:pPr>
        <w:pStyle w:val="PL"/>
        <w:rPr>
          <w:ins w:id="23739" w:author="28.541_CR0289_(Rel-16)_SON_5G, EE_5G" w:date="2020-06-29T11:59:00Z"/>
          <w:rFonts w:cs="Courier New"/>
          <w:szCs w:val="16"/>
          <w:lang w:eastAsia="zh-CN"/>
        </w:rPr>
      </w:pPr>
      <w:ins w:id="23740" w:author="28.541_CR0289_(Rel-16)_SON_5G, EE_5G" w:date="2020-06-29T11:59:00Z">
        <w:r w:rsidRPr="00981673">
          <w:rPr>
            <w:rFonts w:cs="Courier New"/>
            <w:szCs w:val="16"/>
            <w:lang w:eastAsia="zh-CN"/>
          </w:rPr>
          <w:t xml:space="preserve">    if-feature subnet3gpp:DMROFunction;</w:t>
        </w:r>
      </w:ins>
    </w:p>
    <w:p w:rsidR="00262CCB" w:rsidRPr="00981673" w:rsidRDefault="00262CCB" w:rsidP="00262CCB">
      <w:pPr>
        <w:pStyle w:val="PL"/>
        <w:rPr>
          <w:ins w:id="23741" w:author="28.541_CR0289_(Rel-16)_SON_5G, EE_5G" w:date="2020-06-29T11:59:00Z"/>
          <w:rFonts w:cs="Courier New"/>
          <w:szCs w:val="16"/>
          <w:lang w:eastAsia="zh-CN"/>
        </w:rPr>
      </w:pPr>
      <w:ins w:id="23742" w:author="28.541_CR0289_(Rel-16)_SON_5G, EE_5G" w:date="2020-06-29T11:59:00Z">
        <w:r w:rsidRPr="00981673">
          <w:rPr>
            <w:rFonts w:cs="Courier New"/>
            <w:szCs w:val="16"/>
            <w:lang w:eastAsia="zh-CN"/>
          </w:rPr>
          <w:t xml:space="preserve">    uses DMROFunctionGrp;</w:t>
        </w:r>
      </w:ins>
    </w:p>
    <w:p w:rsidR="00262CCB" w:rsidRPr="00981673" w:rsidRDefault="00262CCB" w:rsidP="00262CCB">
      <w:pPr>
        <w:pStyle w:val="PL"/>
        <w:rPr>
          <w:ins w:id="23743" w:author="28.541_CR0289_(Rel-16)_SON_5G, EE_5G" w:date="2020-06-29T11:59:00Z"/>
          <w:rFonts w:cs="Courier New"/>
          <w:szCs w:val="16"/>
          <w:lang w:eastAsia="zh-CN"/>
        </w:rPr>
      </w:pPr>
      <w:ins w:id="23744" w:author="28.541_CR0289_(Rel-16)_SON_5G, EE_5G" w:date="2020-06-29T11:59:00Z">
        <w:r w:rsidRPr="00981673">
          <w:rPr>
            <w:rFonts w:cs="Courier New"/>
            <w:szCs w:val="16"/>
            <w:lang w:eastAsia="zh-CN"/>
          </w:rPr>
          <w:t xml:space="preserve">    }</w:t>
        </w:r>
      </w:ins>
    </w:p>
    <w:p w:rsidR="00262CCB" w:rsidRDefault="00262CCB" w:rsidP="00262CCB">
      <w:pPr>
        <w:pStyle w:val="PL"/>
        <w:rPr>
          <w:ins w:id="23745" w:author="28.541_CR0289_(Rel-16)_SON_5G, EE_5G" w:date="2020-06-29T11:59:00Z"/>
          <w:rFonts w:cs="Courier New"/>
          <w:szCs w:val="16"/>
          <w:lang w:eastAsia="zh-CN"/>
        </w:rPr>
      </w:pPr>
      <w:ins w:id="23746" w:author="28.541_CR0289_(Rel-16)_SON_5G, EE_5G" w:date="2020-06-29T11:59:00Z">
        <w:r w:rsidRPr="00981673">
          <w:rPr>
            <w:rFonts w:cs="Courier New"/>
            <w:szCs w:val="16"/>
            <w:lang w:eastAsia="zh-CN"/>
          </w:rPr>
          <w:t>}</w:t>
        </w:r>
      </w:ins>
    </w:p>
    <w:p w:rsidR="00262CCB" w:rsidRDefault="00262CCB" w:rsidP="00262CCB">
      <w:pPr>
        <w:pStyle w:val="Heading2"/>
        <w:rPr>
          <w:ins w:id="23747" w:author="28.541_CR0289_(Rel-16)_SON_5G, EE_5G" w:date="2020-06-29T11:59:00Z"/>
          <w:lang w:eastAsia="zh-CN"/>
        </w:rPr>
      </w:pPr>
      <w:bookmarkStart w:id="23748" w:name="_Toc44341782"/>
      <w:ins w:id="23749" w:author="28.541_CR0289_(Rel-16)_SON_5G, EE_5G" w:date="2020-06-29T11:59:00Z">
        <w:r w:rsidRPr="008E6D39">
          <w:rPr>
            <w:lang w:eastAsia="zh-CN"/>
          </w:rPr>
          <w:t>E.5.</w:t>
        </w:r>
      </w:ins>
      <w:ins w:id="23750" w:author="28.541_CR0289_(Rel-16)_SON_5G, EE_5G" w:date="2020-06-29T12:00:00Z">
        <w:r>
          <w:rPr>
            <w:lang w:eastAsia="zh-CN"/>
          </w:rPr>
          <w:t>32</w:t>
        </w:r>
      </w:ins>
      <w:ins w:id="23751" w:author="28.541_CR0289_(Rel-16)_SON_5G, EE_5G" w:date="2020-06-29T11:59:00Z">
        <w:r w:rsidRPr="008E6D39">
          <w:rPr>
            <w:lang w:eastAsia="zh-CN"/>
          </w:rPr>
          <w:tab/>
          <w:t xml:space="preserve">module </w:t>
        </w:r>
        <w:r>
          <w:rPr>
            <w:lang w:eastAsia="zh-CN"/>
          </w:rPr>
          <w:fldChar w:fldCharType="begin"/>
        </w:r>
        <w:r>
          <w:rPr>
            <w:lang w:eastAsia="zh-CN"/>
          </w:rPr>
          <w:instrText xml:space="preserve"> HYPERLINK "mailto:</w:instrText>
        </w:r>
        <w:r w:rsidRPr="00A90D37">
          <w:rPr>
            <w:lang w:eastAsia="zh-CN"/>
          </w:rPr>
          <w:instrText>_3gpp-nr-nrm-dmrofunction.yang@2020-04-28.yang</w:instrText>
        </w:r>
        <w:r>
          <w:rPr>
            <w:lang w:eastAsia="zh-CN"/>
          </w:rPr>
          <w:instrText xml:space="preserve">" </w:instrText>
        </w:r>
        <w:r>
          <w:rPr>
            <w:lang w:eastAsia="zh-CN"/>
          </w:rPr>
          <w:fldChar w:fldCharType="separate"/>
        </w:r>
        <w:r w:rsidRPr="00D6072C">
          <w:rPr>
            <w:rStyle w:val="Hyperlink"/>
            <w:lang w:eastAsia="zh-CN"/>
          </w:rPr>
          <w:t>_3gpp-nr-nrm-d</w:t>
        </w:r>
        <w:r>
          <w:rPr>
            <w:rStyle w:val="Hyperlink"/>
            <w:lang w:eastAsia="zh-CN"/>
          </w:rPr>
          <w:t>pciconfiguration</w:t>
        </w:r>
        <w:r w:rsidRPr="00D6072C">
          <w:rPr>
            <w:rStyle w:val="Hyperlink"/>
            <w:lang w:eastAsia="zh-CN"/>
          </w:rPr>
          <w:t>function.yang</w:t>
        </w:r>
        <w:bookmarkEnd w:id="23748"/>
        <w:r>
          <w:rPr>
            <w:lang w:eastAsia="zh-CN"/>
          </w:rPr>
          <w:fldChar w:fldCharType="end"/>
        </w:r>
      </w:ins>
    </w:p>
    <w:p w:rsidR="00262CCB" w:rsidRPr="00981673" w:rsidRDefault="00262CCB" w:rsidP="00262CCB">
      <w:pPr>
        <w:pStyle w:val="PL"/>
        <w:rPr>
          <w:ins w:id="23752" w:author="28.541_CR0289_(Rel-16)_SON_5G, EE_5G" w:date="2020-06-29T11:59:00Z"/>
          <w:rFonts w:cs="Courier New"/>
          <w:szCs w:val="16"/>
          <w:lang w:eastAsia="zh-CN"/>
        </w:rPr>
      </w:pPr>
      <w:ins w:id="23753" w:author="28.541_CR0289_(Rel-16)_SON_5G, EE_5G" w:date="2020-06-29T11:59:00Z">
        <w:r w:rsidRPr="00981673">
          <w:rPr>
            <w:rFonts w:cs="Courier New"/>
            <w:szCs w:val="16"/>
            <w:lang w:eastAsia="zh-CN"/>
          </w:rPr>
          <w:t>module _3gpp-nr-nrm-dpciconfigurationfunction {</w:t>
        </w:r>
      </w:ins>
    </w:p>
    <w:p w:rsidR="00262CCB" w:rsidRPr="00981673" w:rsidRDefault="00262CCB" w:rsidP="00262CCB">
      <w:pPr>
        <w:pStyle w:val="PL"/>
        <w:rPr>
          <w:ins w:id="23754" w:author="28.541_CR0289_(Rel-16)_SON_5G, EE_5G" w:date="2020-06-29T11:59:00Z"/>
          <w:rFonts w:cs="Courier New"/>
          <w:szCs w:val="16"/>
          <w:lang w:eastAsia="zh-CN"/>
        </w:rPr>
      </w:pPr>
      <w:ins w:id="23755" w:author="28.541_CR0289_(Rel-16)_SON_5G, EE_5G" w:date="2020-06-29T11:59:00Z">
        <w:r w:rsidRPr="00981673">
          <w:rPr>
            <w:rFonts w:cs="Courier New"/>
            <w:szCs w:val="16"/>
            <w:lang w:eastAsia="zh-CN"/>
          </w:rPr>
          <w:t xml:space="preserve">  yang-version 1.1;</w:t>
        </w:r>
      </w:ins>
    </w:p>
    <w:p w:rsidR="00262CCB" w:rsidRPr="00981673" w:rsidRDefault="00262CCB" w:rsidP="00262CCB">
      <w:pPr>
        <w:pStyle w:val="PL"/>
        <w:rPr>
          <w:ins w:id="23756" w:author="28.541_CR0289_(Rel-16)_SON_5G, EE_5G" w:date="2020-06-29T11:59:00Z"/>
          <w:rFonts w:cs="Courier New"/>
          <w:szCs w:val="16"/>
          <w:lang w:eastAsia="zh-CN"/>
        </w:rPr>
      </w:pPr>
      <w:ins w:id="23757" w:author="28.541_CR0289_(Rel-16)_SON_5G, EE_5G" w:date="2020-06-29T11:59:00Z">
        <w:r w:rsidRPr="00981673">
          <w:rPr>
            <w:rFonts w:cs="Courier New"/>
            <w:szCs w:val="16"/>
            <w:lang w:eastAsia="zh-CN"/>
          </w:rPr>
          <w:lastRenderedPageBreak/>
          <w:t xml:space="preserve">  namespace "urn:3gpp:sa5:_3gpp-nr-nrm-dpciconfigurationfunction";</w:t>
        </w:r>
      </w:ins>
    </w:p>
    <w:p w:rsidR="00262CCB" w:rsidRPr="00981673" w:rsidRDefault="00262CCB" w:rsidP="00262CCB">
      <w:pPr>
        <w:pStyle w:val="PL"/>
        <w:rPr>
          <w:ins w:id="23758" w:author="28.541_CR0289_(Rel-16)_SON_5G, EE_5G" w:date="2020-06-29T11:59:00Z"/>
          <w:rFonts w:cs="Courier New"/>
          <w:szCs w:val="16"/>
          <w:lang w:eastAsia="zh-CN"/>
        </w:rPr>
      </w:pPr>
      <w:ins w:id="23759" w:author="28.541_CR0289_(Rel-16)_SON_5G, EE_5G" w:date="2020-06-29T11:59:00Z">
        <w:r w:rsidRPr="00981673">
          <w:rPr>
            <w:rFonts w:cs="Courier New"/>
            <w:szCs w:val="16"/>
            <w:lang w:eastAsia="zh-CN"/>
          </w:rPr>
          <w:t xml:space="preserve">  prefix "dpciconfigurationfunction3gpp";</w:t>
        </w:r>
      </w:ins>
    </w:p>
    <w:p w:rsidR="00262CCB" w:rsidRPr="00981673" w:rsidRDefault="00262CCB" w:rsidP="00262CCB">
      <w:pPr>
        <w:pStyle w:val="PL"/>
        <w:rPr>
          <w:ins w:id="23760" w:author="28.541_CR0289_(Rel-16)_SON_5G, EE_5G" w:date="2020-06-29T11:59:00Z"/>
          <w:rFonts w:cs="Courier New"/>
          <w:szCs w:val="16"/>
          <w:lang w:eastAsia="zh-CN"/>
        </w:rPr>
      </w:pPr>
    </w:p>
    <w:p w:rsidR="00262CCB" w:rsidRPr="00981673" w:rsidRDefault="00262CCB" w:rsidP="00262CCB">
      <w:pPr>
        <w:pStyle w:val="PL"/>
        <w:rPr>
          <w:ins w:id="23761" w:author="28.541_CR0289_(Rel-16)_SON_5G, EE_5G" w:date="2020-06-29T11:59:00Z"/>
          <w:rFonts w:cs="Courier New"/>
          <w:szCs w:val="16"/>
          <w:lang w:eastAsia="zh-CN"/>
        </w:rPr>
      </w:pPr>
      <w:ins w:id="23762" w:author="28.541_CR0289_(Rel-16)_SON_5G, EE_5G" w:date="2020-06-29T11:59:00Z">
        <w:r w:rsidRPr="00981673">
          <w:rPr>
            <w:rFonts w:cs="Courier New"/>
            <w:szCs w:val="16"/>
            <w:lang w:eastAsia="zh-CN"/>
          </w:rPr>
          <w:t xml:space="preserve">  import _3gpp-common-subnetwork { prefix subnet3gpp; }</w:t>
        </w:r>
      </w:ins>
    </w:p>
    <w:p w:rsidR="00262CCB" w:rsidRPr="00981673" w:rsidRDefault="00262CCB" w:rsidP="00262CCB">
      <w:pPr>
        <w:pStyle w:val="PL"/>
        <w:rPr>
          <w:ins w:id="23763" w:author="28.541_CR0289_(Rel-16)_SON_5G, EE_5G" w:date="2020-06-29T11:59:00Z"/>
          <w:rFonts w:cs="Courier New"/>
          <w:szCs w:val="16"/>
          <w:lang w:eastAsia="zh-CN"/>
        </w:rPr>
      </w:pPr>
      <w:ins w:id="23764" w:author="28.541_CR0289_(Rel-16)_SON_5G, EE_5G" w:date="2020-06-29T11:59:00Z">
        <w:r w:rsidRPr="00981673">
          <w:rPr>
            <w:rFonts w:cs="Courier New"/>
            <w:szCs w:val="16"/>
            <w:lang w:eastAsia="zh-CN"/>
          </w:rPr>
          <w:t xml:space="preserve">  import _3gpp-common-top { prefix top3gpp; }</w:t>
        </w:r>
      </w:ins>
    </w:p>
    <w:p w:rsidR="00262CCB" w:rsidRPr="00981673" w:rsidRDefault="00262CCB" w:rsidP="00262CCB">
      <w:pPr>
        <w:pStyle w:val="PL"/>
        <w:rPr>
          <w:ins w:id="23765" w:author="28.541_CR0289_(Rel-16)_SON_5G, EE_5G" w:date="2020-06-29T11:59:00Z"/>
          <w:rFonts w:cs="Courier New"/>
          <w:szCs w:val="16"/>
          <w:lang w:eastAsia="zh-CN"/>
        </w:rPr>
      </w:pPr>
      <w:ins w:id="23766" w:author="28.541_CR0289_(Rel-16)_SON_5G, EE_5G" w:date="2020-06-29T11:59:00Z">
        <w:r w:rsidRPr="00981673">
          <w:rPr>
            <w:rFonts w:cs="Courier New"/>
            <w:szCs w:val="16"/>
            <w:lang w:eastAsia="zh-CN"/>
          </w:rPr>
          <w:t xml:space="preserve">  import _3gpp-nr-nrm-nrcelldu { prefix nrcelldu3gpp; }</w:t>
        </w:r>
      </w:ins>
    </w:p>
    <w:p w:rsidR="00262CCB" w:rsidRPr="00981673" w:rsidRDefault="00262CCB" w:rsidP="00262CCB">
      <w:pPr>
        <w:pStyle w:val="PL"/>
        <w:rPr>
          <w:ins w:id="23767" w:author="28.541_CR0289_(Rel-16)_SON_5G, EE_5G" w:date="2020-06-29T11:59:00Z"/>
          <w:rFonts w:cs="Courier New"/>
          <w:szCs w:val="16"/>
          <w:lang w:eastAsia="zh-CN"/>
        </w:rPr>
      </w:pPr>
      <w:ins w:id="23768" w:author="28.541_CR0289_(Rel-16)_SON_5G, EE_5G" w:date="2020-06-29T11:59:00Z">
        <w:r w:rsidRPr="00981673">
          <w:rPr>
            <w:rFonts w:cs="Courier New"/>
            <w:szCs w:val="16"/>
            <w:lang w:eastAsia="zh-CN"/>
          </w:rPr>
          <w:t xml:space="preserve">  import _3gpp-nr-nrm-gnbdufunction { prefix gnbdu3gpp; }</w:t>
        </w:r>
      </w:ins>
    </w:p>
    <w:p w:rsidR="00262CCB" w:rsidRPr="00981673" w:rsidRDefault="00262CCB" w:rsidP="00262CCB">
      <w:pPr>
        <w:pStyle w:val="PL"/>
        <w:rPr>
          <w:ins w:id="23769" w:author="28.541_CR0289_(Rel-16)_SON_5G, EE_5G" w:date="2020-06-29T11:59:00Z"/>
          <w:rFonts w:cs="Courier New"/>
          <w:szCs w:val="16"/>
          <w:lang w:eastAsia="zh-CN"/>
        </w:rPr>
      </w:pPr>
      <w:ins w:id="23770" w:author="28.541_CR0289_(Rel-16)_SON_5G, EE_5G" w:date="2020-06-29T11:59:00Z">
        <w:r w:rsidRPr="00981673">
          <w:rPr>
            <w:rFonts w:cs="Courier New"/>
            <w:szCs w:val="16"/>
            <w:lang w:eastAsia="zh-CN"/>
          </w:rPr>
          <w:t xml:space="preserve">  import _3gpp-common-managed-element { prefix me3gpp; }</w:t>
        </w:r>
      </w:ins>
    </w:p>
    <w:p w:rsidR="00262CCB" w:rsidRPr="00981673" w:rsidRDefault="00262CCB" w:rsidP="00262CCB">
      <w:pPr>
        <w:pStyle w:val="PL"/>
        <w:rPr>
          <w:ins w:id="23771" w:author="28.541_CR0289_(Rel-16)_SON_5G, EE_5G" w:date="2020-06-29T11:59:00Z"/>
          <w:rFonts w:cs="Courier New"/>
          <w:szCs w:val="16"/>
          <w:lang w:eastAsia="zh-CN"/>
        </w:rPr>
      </w:pPr>
    </w:p>
    <w:p w:rsidR="00262CCB" w:rsidRPr="00981673" w:rsidRDefault="00262CCB" w:rsidP="00262CCB">
      <w:pPr>
        <w:pStyle w:val="PL"/>
        <w:rPr>
          <w:ins w:id="23772" w:author="28.541_CR0289_(Rel-16)_SON_5G, EE_5G" w:date="2020-06-29T11:59:00Z"/>
          <w:rFonts w:cs="Courier New"/>
          <w:szCs w:val="16"/>
          <w:lang w:eastAsia="zh-CN"/>
        </w:rPr>
      </w:pPr>
      <w:ins w:id="23773" w:author="28.541_CR0289_(Rel-16)_SON_5G, EE_5G" w:date="2020-06-29T11:59:00Z">
        <w:r w:rsidRPr="00981673">
          <w:rPr>
            <w:rFonts w:cs="Courier New"/>
            <w:szCs w:val="16"/>
            <w:lang w:eastAsia="zh-CN"/>
          </w:rPr>
          <w:t xml:space="preserve">  organization "3GPP SA5";</w:t>
        </w:r>
      </w:ins>
    </w:p>
    <w:p w:rsidR="00262CCB" w:rsidRPr="00981673" w:rsidRDefault="00262CCB" w:rsidP="00262CCB">
      <w:pPr>
        <w:pStyle w:val="PL"/>
        <w:rPr>
          <w:ins w:id="23774" w:author="28.541_CR0289_(Rel-16)_SON_5G, EE_5G" w:date="2020-06-29T11:59:00Z"/>
          <w:rFonts w:cs="Courier New"/>
          <w:szCs w:val="16"/>
          <w:lang w:eastAsia="zh-CN"/>
        </w:rPr>
      </w:pPr>
      <w:ins w:id="23775" w:author="28.541_CR0289_(Rel-16)_SON_5G, EE_5G" w:date="2020-06-29T11:59:00Z">
        <w:r w:rsidRPr="00981673">
          <w:rPr>
            <w:rFonts w:cs="Courier New"/>
            <w:szCs w:val="16"/>
            <w:lang w:eastAsia="zh-CN"/>
          </w:rPr>
          <w:t xml:space="preserve">  contact "https://www.3gpp.org/DynaReport/TSG-WG--S5--officials.htm?Itemid=464";</w:t>
        </w:r>
      </w:ins>
    </w:p>
    <w:p w:rsidR="00262CCB" w:rsidRPr="00981673" w:rsidRDefault="00262CCB" w:rsidP="00262CCB">
      <w:pPr>
        <w:pStyle w:val="PL"/>
        <w:rPr>
          <w:ins w:id="23776" w:author="28.541_CR0289_(Rel-16)_SON_5G, EE_5G" w:date="2020-06-29T11:59:00Z"/>
          <w:rFonts w:cs="Courier New"/>
          <w:szCs w:val="16"/>
          <w:lang w:eastAsia="zh-CN"/>
        </w:rPr>
      </w:pPr>
      <w:ins w:id="23777" w:author="28.541_CR0289_(Rel-16)_SON_5G, EE_5G" w:date="2020-06-29T11:59:00Z">
        <w:r w:rsidRPr="00981673">
          <w:rPr>
            <w:rFonts w:cs="Courier New"/>
            <w:szCs w:val="16"/>
            <w:lang w:eastAsia="zh-CN"/>
          </w:rPr>
          <w:t xml:space="preserve">  description "Defines the YANG mapping of the DPCIConfigurationFunction Information Object Class</w:t>
        </w:r>
      </w:ins>
    </w:p>
    <w:p w:rsidR="00262CCB" w:rsidRPr="00981673" w:rsidRDefault="00262CCB" w:rsidP="00262CCB">
      <w:pPr>
        <w:pStyle w:val="PL"/>
        <w:rPr>
          <w:ins w:id="23778" w:author="28.541_CR0289_(Rel-16)_SON_5G, EE_5G" w:date="2020-06-29T11:59:00Z"/>
          <w:rFonts w:cs="Courier New"/>
          <w:szCs w:val="16"/>
          <w:lang w:eastAsia="zh-CN"/>
        </w:rPr>
      </w:pPr>
      <w:ins w:id="23779" w:author="28.541_CR0289_(Rel-16)_SON_5G, EE_5G" w:date="2020-06-29T11:59:00Z">
        <w:r w:rsidRPr="00981673">
          <w:rPr>
            <w:rFonts w:cs="Courier New"/>
            <w:szCs w:val="16"/>
            <w:lang w:eastAsia="zh-CN"/>
          </w:rPr>
          <w:t xml:space="preserve">    (IOC) that is part of the NR Network Resource Model (NRM).";</w:t>
        </w:r>
      </w:ins>
    </w:p>
    <w:p w:rsidR="00262CCB" w:rsidRPr="00981673" w:rsidRDefault="00262CCB" w:rsidP="00262CCB">
      <w:pPr>
        <w:pStyle w:val="PL"/>
        <w:rPr>
          <w:ins w:id="23780" w:author="28.541_CR0289_(Rel-16)_SON_5G, EE_5G" w:date="2020-06-29T11:59:00Z"/>
          <w:rFonts w:cs="Courier New"/>
          <w:szCs w:val="16"/>
          <w:lang w:eastAsia="zh-CN"/>
        </w:rPr>
      </w:pPr>
      <w:ins w:id="23781" w:author="28.541_CR0289_(Rel-16)_SON_5G, EE_5G" w:date="2020-06-29T11:59:00Z">
        <w:r w:rsidRPr="00981673">
          <w:rPr>
            <w:rFonts w:cs="Courier New"/>
            <w:szCs w:val="16"/>
            <w:lang w:eastAsia="zh-CN"/>
          </w:rPr>
          <w:t xml:space="preserve">  reference "3GPP TS 28.541 5G Network Resource Model (NRM)";</w:t>
        </w:r>
      </w:ins>
    </w:p>
    <w:p w:rsidR="00262CCB" w:rsidRPr="00981673" w:rsidRDefault="00262CCB" w:rsidP="00262CCB">
      <w:pPr>
        <w:pStyle w:val="PL"/>
        <w:rPr>
          <w:ins w:id="23782" w:author="28.541_CR0289_(Rel-16)_SON_5G, EE_5G" w:date="2020-06-29T11:59:00Z"/>
          <w:rFonts w:cs="Courier New"/>
          <w:szCs w:val="16"/>
          <w:lang w:eastAsia="zh-CN"/>
        </w:rPr>
      </w:pPr>
    </w:p>
    <w:p w:rsidR="00262CCB" w:rsidRPr="00981673" w:rsidRDefault="00262CCB" w:rsidP="00262CCB">
      <w:pPr>
        <w:pStyle w:val="PL"/>
        <w:rPr>
          <w:ins w:id="23783" w:author="28.541_CR0289_(Rel-16)_SON_5G, EE_5G" w:date="2020-06-29T11:59:00Z"/>
          <w:rFonts w:cs="Courier New"/>
          <w:szCs w:val="16"/>
          <w:lang w:eastAsia="zh-CN"/>
        </w:rPr>
      </w:pPr>
      <w:ins w:id="23784" w:author="28.541_CR0289_(Rel-16)_SON_5G, EE_5G" w:date="2020-06-29T11:59:00Z">
        <w:r w:rsidRPr="00981673">
          <w:rPr>
            <w:rFonts w:cs="Courier New"/>
            <w:szCs w:val="16"/>
            <w:lang w:eastAsia="zh-CN"/>
          </w:rPr>
          <w:t xml:space="preserve">  revision 2020-05-08 { reference </w:t>
        </w:r>
        <w:r w:rsidRPr="00617C50">
          <w:rPr>
            <w:rFonts w:cs="Courier New"/>
            <w:szCs w:val="16"/>
            <w:lang w:eastAsia="zh-CN"/>
          </w:rPr>
          <w:t>S5-</w:t>
        </w:r>
        <w:r w:rsidRPr="00981673">
          <w:rPr>
            <w:rFonts w:cs="Courier New"/>
            <w:szCs w:val="16"/>
            <w:lang w:eastAsia="zh-CN"/>
          </w:rPr>
          <w:t>203316; }</w:t>
        </w:r>
      </w:ins>
    </w:p>
    <w:p w:rsidR="00262CCB" w:rsidRPr="00981673" w:rsidRDefault="00262CCB" w:rsidP="00262CCB">
      <w:pPr>
        <w:pStyle w:val="PL"/>
        <w:rPr>
          <w:ins w:id="23785" w:author="28.541_CR0289_(Rel-16)_SON_5G, EE_5G" w:date="2020-06-29T11:59:00Z"/>
          <w:rFonts w:cs="Courier New"/>
          <w:szCs w:val="16"/>
          <w:lang w:eastAsia="zh-CN"/>
        </w:rPr>
      </w:pPr>
    </w:p>
    <w:p w:rsidR="00262CCB" w:rsidRPr="00981673" w:rsidRDefault="00262CCB" w:rsidP="00262CCB">
      <w:pPr>
        <w:pStyle w:val="PL"/>
        <w:rPr>
          <w:ins w:id="23786" w:author="28.541_CR0289_(Rel-16)_SON_5G, EE_5G" w:date="2020-06-29T11:59:00Z"/>
          <w:rFonts w:cs="Courier New"/>
          <w:szCs w:val="16"/>
          <w:lang w:eastAsia="zh-CN"/>
        </w:rPr>
      </w:pPr>
    </w:p>
    <w:p w:rsidR="00262CCB" w:rsidRPr="00981673" w:rsidRDefault="00262CCB" w:rsidP="00262CCB">
      <w:pPr>
        <w:pStyle w:val="PL"/>
        <w:rPr>
          <w:ins w:id="23787" w:author="28.541_CR0289_(Rel-16)_SON_5G, EE_5G" w:date="2020-06-29T11:59:00Z"/>
          <w:rFonts w:cs="Courier New"/>
          <w:szCs w:val="16"/>
          <w:lang w:eastAsia="zh-CN"/>
        </w:rPr>
      </w:pPr>
      <w:ins w:id="23788" w:author="28.541_CR0289_(Rel-16)_SON_5G, EE_5G" w:date="2020-06-29T11:59:00Z">
        <w:r w:rsidRPr="00981673">
          <w:rPr>
            <w:rFonts w:cs="Courier New"/>
            <w:szCs w:val="16"/>
            <w:lang w:eastAsia="zh-CN"/>
          </w:rPr>
          <w:t xml:space="preserve">  grouping DPCIConfigurationFunctionGrp {</w:t>
        </w:r>
      </w:ins>
    </w:p>
    <w:p w:rsidR="00262CCB" w:rsidRPr="00981673" w:rsidRDefault="00262CCB" w:rsidP="00262CCB">
      <w:pPr>
        <w:pStyle w:val="PL"/>
        <w:rPr>
          <w:ins w:id="23789" w:author="28.541_CR0289_(Rel-16)_SON_5G, EE_5G" w:date="2020-06-29T11:59:00Z"/>
          <w:rFonts w:cs="Courier New"/>
          <w:szCs w:val="16"/>
          <w:lang w:eastAsia="zh-CN"/>
        </w:rPr>
      </w:pPr>
      <w:ins w:id="23790" w:author="28.541_CR0289_(Rel-16)_SON_5G, EE_5G" w:date="2020-06-29T11:59:00Z">
        <w:r w:rsidRPr="00981673">
          <w:rPr>
            <w:rFonts w:cs="Courier New"/>
            <w:szCs w:val="16"/>
            <w:lang w:eastAsia="zh-CN"/>
          </w:rPr>
          <w:t xml:space="preserve">    description "Represents the DPCICONFIGURATIONFunction IOC.";</w:t>
        </w:r>
      </w:ins>
    </w:p>
    <w:p w:rsidR="00262CCB" w:rsidRPr="00981673" w:rsidRDefault="00262CCB" w:rsidP="00262CCB">
      <w:pPr>
        <w:pStyle w:val="PL"/>
        <w:rPr>
          <w:ins w:id="23791" w:author="28.541_CR0289_(Rel-16)_SON_5G, EE_5G" w:date="2020-06-29T11:59:00Z"/>
          <w:rFonts w:cs="Courier New"/>
          <w:szCs w:val="16"/>
          <w:lang w:eastAsia="zh-CN"/>
        </w:rPr>
      </w:pPr>
      <w:ins w:id="23792" w:author="28.541_CR0289_(Rel-16)_SON_5G, EE_5G" w:date="2020-06-29T11:59:00Z">
        <w:r w:rsidRPr="00981673">
          <w:rPr>
            <w:rFonts w:cs="Courier New"/>
            <w:szCs w:val="16"/>
            <w:lang w:eastAsia="zh-CN"/>
          </w:rPr>
          <w:t xml:space="preserve">    reference "3GPP TS 28.541";</w:t>
        </w:r>
      </w:ins>
    </w:p>
    <w:p w:rsidR="00262CCB" w:rsidRPr="00981673" w:rsidRDefault="00262CCB" w:rsidP="00262CCB">
      <w:pPr>
        <w:pStyle w:val="PL"/>
        <w:rPr>
          <w:ins w:id="23793" w:author="28.541_CR0289_(Rel-16)_SON_5G, EE_5G" w:date="2020-06-29T11:59:00Z"/>
          <w:rFonts w:cs="Courier New"/>
          <w:szCs w:val="16"/>
          <w:lang w:eastAsia="zh-CN"/>
        </w:rPr>
      </w:pPr>
      <w:ins w:id="23794" w:author="28.541_CR0289_(Rel-16)_SON_5G, EE_5G" w:date="2020-06-29T11:59:00Z">
        <w:r w:rsidRPr="00981673">
          <w:rPr>
            <w:rFonts w:cs="Courier New"/>
            <w:szCs w:val="16"/>
            <w:lang w:eastAsia="zh-CN"/>
          </w:rPr>
          <w:t xml:space="preserve">    uses top3gpp:Top_Grp;</w:t>
        </w:r>
      </w:ins>
    </w:p>
    <w:p w:rsidR="00262CCB" w:rsidRPr="00981673" w:rsidRDefault="00262CCB" w:rsidP="00262CCB">
      <w:pPr>
        <w:pStyle w:val="PL"/>
        <w:rPr>
          <w:ins w:id="23795" w:author="28.541_CR0289_(Rel-16)_SON_5G, EE_5G" w:date="2020-06-29T11:59:00Z"/>
          <w:rFonts w:cs="Courier New"/>
          <w:szCs w:val="16"/>
          <w:lang w:eastAsia="zh-CN"/>
        </w:rPr>
      </w:pPr>
    </w:p>
    <w:p w:rsidR="00262CCB" w:rsidRPr="00981673" w:rsidRDefault="00262CCB" w:rsidP="00262CCB">
      <w:pPr>
        <w:pStyle w:val="PL"/>
        <w:rPr>
          <w:ins w:id="23796" w:author="28.541_CR0289_(Rel-16)_SON_5G, EE_5G" w:date="2020-06-29T11:59:00Z"/>
          <w:rFonts w:cs="Courier New"/>
          <w:szCs w:val="16"/>
          <w:lang w:eastAsia="zh-CN"/>
        </w:rPr>
      </w:pPr>
    </w:p>
    <w:p w:rsidR="00262CCB" w:rsidRPr="00981673" w:rsidRDefault="00262CCB" w:rsidP="00262CCB">
      <w:pPr>
        <w:pStyle w:val="PL"/>
        <w:rPr>
          <w:ins w:id="23797" w:author="28.541_CR0289_(Rel-16)_SON_5G, EE_5G" w:date="2020-06-29T11:59:00Z"/>
          <w:rFonts w:cs="Courier New"/>
          <w:szCs w:val="16"/>
          <w:lang w:eastAsia="zh-CN"/>
        </w:rPr>
      </w:pPr>
      <w:ins w:id="23798" w:author="28.541_CR0289_(Rel-16)_SON_5G, EE_5G" w:date="2020-06-29T11:59:00Z">
        <w:r w:rsidRPr="00981673">
          <w:rPr>
            <w:rFonts w:cs="Courier New"/>
            <w:szCs w:val="16"/>
            <w:lang w:eastAsia="zh-CN"/>
          </w:rPr>
          <w:t xml:space="preserve">    list nRPciList {</w:t>
        </w:r>
      </w:ins>
    </w:p>
    <w:p w:rsidR="00262CCB" w:rsidRPr="00981673" w:rsidRDefault="00262CCB" w:rsidP="00262CCB">
      <w:pPr>
        <w:pStyle w:val="PL"/>
        <w:rPr>
          <w:ins w:id="23799" w:author="28.541_CR0289_(Rel-16)_SON_5G, EE_5G" w:date="2020-06-29T11:59:00Z"/>
          <w:rFonts w:cs="Courier New"/>
          <w:szCs w:val="16"/>
          <w:lang w:eastAsia="zh-CN"/>
        </w:rPr>
      </w:pPr>
      <w:ins w:id="23800" w:author="28.541_CR0289_(Rel-16)_SON_5G, EE_5G" w:date="2020-06-29T11:59:00Z">
        <w:r w:rsidRPr="00981673">
          <w:rPr>
            <w:rFonts w:cs="Courier New"/>
            <w:szCs w:val="16"/>
            <w:lang w:eastAsia="zh-CN"/>
          </w:rPr>
          <w:t xml:space="preserve">      key NRPci;</w:t>
        </w:r>
      </w:ins>
    </w:p>
    <w:p w:rsidR="00262CCB" w:rsidRPr="00981673" w:rsidRDefault="00262CCB" w:rsidP="00262CCB">
      <w:pPr>
        <w:pStyle w:val="PL"/>
        <w:rPr>
          <w:ins w:id="23801" w:author="28.541_CR0289_(Rel-16)_SON_5G, EE_5G" w:date="2020-06-29T11:59:00Z"/>
          <w:rFonts w:cs="Courier New"/>
          <w:szCs w:val="16"/>
          <w:lang w:eastAsia="zh-CN"/>
        </w:rPr>
      </w:pPr>
      <w:ins w:id="23802" w:author="28.541_CR0289_(Rel-16)_SON_5G, EE_5G" w:date="2020-06-29T11:59:00Z">
        <w:r w:rsidRPr="00981673">
          <w:rPr>
            <w:rFonts w:cs="Courier New"/>
            <w:szCs w:val="16"/>
            <w:lang w:eastAsia="zh-CN"/>
          </w:rPr>
          <w:t xml:space="preserve">      description "This holds a list of physical cell identities that can be assigned to the NR cells. This attribute shall be supported if D-SON PCI configuration or domain Centralized SON PCI configuration function is supported.";</w:t>
        </w:r>
      </w:ins>
    </w:p>
    <w:p w:rsidR="00262CCB" w:rsidRPr="00262CCB" w:rsidRDefault="00262CCB" w:rsidP="00262CCB">
      <w:pPr>
        <w:pStyle w:val="PL"/>
        <w:rPr>
          <w:ins w:id="23803" w:author="28.541_CR0289_(Rel-16)_SON_5G, EE_5G" w:date="2020-06-29T11:59:00Z"/>
          <w:rFonts w:cs="Courier New"/>
          <w:szCs w:val="16"/>
          <w:lang w:val="fr-FR" w:eastAsia="zh-CN"/>
          <w:rPrChange w:id="23804" w:author="28.541_CR0289_(Rel-16)_SON_5G, EE_5G" w:date="2020-06-29T11:59:00Z">
            <w:rPr>
              <w:ins w:id="23805" w:author="28.541_CR0289_(Rel-16)_SON_5G, EE_5G" w:date="2020-06-29T11:59:00Z"/>
              <w:rFonts w:cs="Courier New"/>
              <w:szCs w:val="16"/>
              <w:lang w:eastAsia="zh-CN"/>
            </w:rPr>
          </w:rPrChange>
        </w:rPr>
      </w:pPr>
      <w:ins w:id="23806" w:author="28.541_CR0289_(Rel-16)_SON_5G, EE_5G" w:date="2020-06-29T11:59:00Z">
        <w:r w:rsidRPr="00981673">
          <w:rPr>
            <w:rFonts w:cs="Courier New"/>
            <w:szCs w:val="16"/>
            <w:lang w:eastAsia="zh-CN"/>
          </w:rPr>
          <w:tab/>
          <w:t xml:space="preserve">  </w:t>
        </w:r>
        <w:r w:rsidRPr="00262CCB">
          <w:rPr>
            <w:rFonts w:cs="Courier New"/>
            <w:szCs w:val="16"/>
            <w:lang w:val="fr-FR" w:eastAsia="zh-CN"/>
            <w:rPrChange w:id="23807" w:author="28.541_CR0289_(Rel-16)_SON_5G, EE_5G" w:date="2020-06-29T11:59:00Z">
              <w:rPr>
                <w:rFonts w:cs="Courier New"/>
                <w:szCs w:val="16"/>
                <w:lang w:eastAsia="zh-CN"/>
              </w:rPr>
            </w:rPrChange>
          </w:rPr>
          <w:t>leaf NRPci {type int32;}</w:t>
        </w:r>
      </w:ins>
    </w:p>
    <w:p w:rsidR="00262CCB" w:rsidRPr="00262CCB" w:rsidRDefault="00262CCB" w:rsidP="00262CCB">
      <w:pPr>
        <w:pStyle w:val="PL"/>
        <w:rPr>
          <w:ins w:id="23808" w:author="28.541_CR0289_(Rel-16)_SON_5G, EE_5G" w:date="2020-06-29T11:59:00Z"/>
          <w:rFonts w:cs="Courier New"/>
          <w:szCs w:val="16"/>
          <w:lang w:val="fr-FR" w:eastAsia="zh-CN"/>
          <w:rPrChange w:id="23809" w:author="28.541_CR0289_(Rel-16)_SON_5G, EE_5G" w:date="2020-06-29T11:59:00Z">
            <w:rPr>
              <w:ins w:id="23810" w:author="28.541_CR0289_(Rel-16)_SON_5G, EE_5G" w:date="2020-06-29T11:59:00Z"/>
              <w:rFonts w:cs="Courier New"/>
              <w:szCs w:val="16"/>
              <w:lang w:eastAsia="zh-CN"/>
            </w:rPr>
          </w:rPrChange>
        </w:rPr>
      </w:pPr>
      <w:ins w:id="23811" w:author="28.541_CR0289_(Rel-16)_SON_5G, EE_5G" w:date="2020-06-29T11:59:00Z">
        <w:r w:rsidRPr="00262CCB">
          <w:rPr>
            <w:rFonts w:cs="Courier New"/>
            <w:szCs w:val="16"/>
            <w:lang w:val="fr-FR" w:eastAsia="zh-CN"/>
            <w:rPrChange w:id="23812" w:author="28.541_CR0289_(Rel-16)_SON_5G, EE_5G" w:date="2020-06-29T11:59:00Z">
              <w:rPr>
                <w:rFonts w:cs="Courier New"/>
                <w:szCs w:val="16"/>
                <w:lang w:eastAsia="zh-CN"/>
              </w:rPr>
            </w:rPrChange>
          </w:rPr>
          <w:t xml:space="preserve">      container attributes {</w:t>
        </w:r>
      </w:ins>
    </w:p>
    <w:p w:rsidR="00262CCB" w:rsidRPr="00981673" w:rsidRDefault="00262CCB" w:rsidP="00262CCB">
      <w:pPr>
        <w:pStyle w:val="PL"/>
        <w:rPr>
          <w:ins w:id="23813" w:author="28.541_CR0289_(Rel-16)_SON_5G, EE_5G" w:date="2020-06-29T11:59:00Z"/>
          <w:rFonts w:cs="Courier New"/>
          <w:szCs w:val="16"/>
          <w:lang w:eastAsia="zh-CN"/>
        </w:rPr>
      </w:pPr>
      <w:ins w:id="23814" w:author="28.541_CR0289_(Rel-16)_SON_5G, EE_5G" w:date="2020-06-29T11:59:00Z">
        <w:r w:rsidRPr="00262CCB">
          <w:rPr>
            <w:rFonts w:cs="Courier New"/>
            <w:szCs w:val="16"/>
            <w:lang w:val="fr-FR" w:eastAsia="zh-CN"/>
            <w:rPrChange w:id="23815" w:author="28.541_CR0289_(Rel-16)_SON_5G, EE_5G" w:date="2020-06-29T11:59:00Z">
              <w:rPr>
                <w:rFonts w:cs="Courier New"/>
                <w:szCs w:val="16"/>
                <w:lang w:eastAsia="zh-CN"/>
              </w:rPr>
            </w:rPrChange>
          </w:rPr>
          <w:t xml:space="preserve">         </w:t>
        </w:r>
        <w:r w:rsidRPr="00981673">
          <w:rPr>
            <w:rFonts w:cs="Courier New"/>
            <w:szCs w:val="16"/>
            <w:lang w:eastAsia="zh-CN"/>
          </w:rPr>
          <w:t>uses NRPciListGrp;</w:t>
        </w:r>
      </w:ins>
    </w:p>
    <w:p w:rsidR="00262CCB" w:rsidRPr="00981673" w:rsidRDefault="00262CCB" w:rsidP="00262CCB">
      <w:pPr>
        <w:pStyle w:val="PL"/>
        <w:rPr>
          <w:ins w:id="23816" w:author="28.541_CR0289_(Rel-16)_SON_5G, EE_5G" w:date="2020-06-29T11:59:00Z"/>
          <w:rFonts w:cs="Courier New"/>
          <w:szCs w:val="16"/>
          <w:lang w:eastAsia="zh-CN"/>
        </w:rPr>
      </w:pPr>
      <w:ins w:id="23817"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818" w:author="28.541_CR0289_(Rel-16)_SON_5G, EE_5G" w:date="2020-06-29T11:59:00Z"/>
          <w:rFonts w:cs="Courier New"/>
          <w:szCs w:val="16"/>
          <w:lang w:eastAsia="zh-CN"/>
        </w:rPr>
      </w:pPr>
      <w:ins w:id="23819"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820" w:author="28.541_CR0289_(Rel-16)_SON_5G, EE_5G" w:date="2020-06-29T11:59:00Z"/>
          <w:rFonts w:cs="Courier New"/>
          <w:szCs w:val="16"/>
          <w:lang w:eastAsia="zh-CN"/>
        </w:rPr>
      </w:pPr>
    </w:p>
    <w:p w:rsidR="00262CCB" w:rsidRPr="00981673" w:rsidRDefault="00262CCB" w:rsidP="00262CCB">
      <w:pPr>
        <w:pStyle w:val="PL"/>
        <w:rPr>
          <w:ins w:id="23821" w:author="28.541_CR0289_(Rel-16)_SON_5G, EE_5G" w:date="2020-06-29T11:59:00Z"/>
          <w:rFonts w:cs="Courier New"/>
          <w:szCs w:val="16"/>
          <w:lang w:eastAsia="zh-CN"/>
        </w:rPr>
      </w:pPr>
    </w:p>
    <w:p w:rsidR="00262CCB" w:rsidRPr="00981673" w:rsidRDefault="00262CCB" w:rsidP="00262CCB">
      <w:pPr>
        <w:pStyle w:val="PL"/>
        <w:rPr>
          <w:ins w:id="23822" w:author="28.541_CR0289_(Rel-16)_SON_5G, EE_5G" w:date="2020-06-29T11:59:00Z"/>
          <w:rFonts w:cs="Courier New"/>
          <w:szCs w:val="16"/>
          <w:lang w:eastAsia="zh-CN"/>
        </w:rPr>
      </w:pPr>
      <w:ins w:id="23823" w:author="28.541_CR0289_(Rel-16)_SON_5G, EE_5G" w:date="2020-06-29T11:59:00Z">
        <w:r w:rsidRPr="00981673">
          <w:rPr>
            <w:rFonts w:cs="Courier New"/>
            <w:szCs w:val="16"/>
            <w:lang w:eastAsia="zh-CN"/>
          </w:rPr>
          <w:t xml:space="preserve">    leaf dPciConfigurationControl {</w:t>
        </w:r>
      </w:ins>
    </w:p>
    <w:p w:rsidR="00262CCB" w:rsidRPr="00981673" w:rsidRDefault="00262CCB" w:rsidP="00262CCB">
      <w:pPr>
        <w:pStyle w:val="PL"/>
        <w:rPr>
          <w:ins w:id="23824" w:author="28.541_CR0289_(Rel-16)_SON_5G, EE_5G" w:date="2020-06-29T11:59:00Z"/>
          <w:rFonts w:cs="Courier New"/>
          <w:szCs w:val="16"/>
          <w:lang w:eastAsia="zh-CN"/>
        </w:rPr>
      </w:pPr>
      <w:ins w:id="23825" w:author="28.541_CR0289_(Rel-16)_SON_5G, EE_5G" w:date="2020-06-29T11:59:00Z">
        <w:r w:rsidRPr="00981673">
          <w:rPr>
            <w:rFonts w:cs="Courier New"/>
            <w:szCs w:val="16"/>
            <w:lang w:eastAsia="zh-CN"/>
          </w:rPr>
          <w:t xml:space="preserve">        description " This attribute determines whether the Distributed SON or Domain-Centralized SON PCI configuration Function is enabled or disabled.";</w:t>
        </w:r>
      </w:ins>
    </w:p>
    <w:p w:rsidR="00262CCB" w:rsidRPr="00981673" w:rsidRDefault="00262CCB" w:rsidP="00262CCB">
      <w:pPr>
        <w:pStyle w:val="PL"/>
        <w:rPr>
          <w:ins w:id="23826" w:author="28.541_CR0289_(Rel-16)_SON_5G, EE_5G" w:date="2020-06-29T11:59:00Z"/>
          <w:rFonts w:cs="Courier New"/>
          <w:szCs w:val="16"/>
          <w:lang w:eastAsia="zh-CN"/>
        </w:rPr>
      </w:pPr>
      <w:ins w:id="23827" w:author="28.541_CR0289_(Rel-16)_SON_5G, EE_5G" w:date="2020-06-29T11:59:00Z">
        <w:r w:rsidRPr="00981673">
          <w:rPr>
            <w:rFonts w:cs="Courier New"/>
            <w:szCs w:val="16"/>
            <w:lang w:eastAsia="zh-CN"/>
          </w:rPr>
          <w:t xml:space="preserve">        type boolean;</w:t>
        </w:r>
      </w:ins>
    </w:p>
    <w:p w:rsidR="00262CCB" w:rsidRPr="00981673" w:rsidRDefault="00262CCB" w:rsidP="00262CCB">
      <w:pPr>
        <w:pStyle w:val="PL"/>
        <w:rPr>
          <w:ins w:id="23828" w:author="28.541_CR0289_(Rel-16)_SON_5G, EE_5G" w:date="2020-06-29T11:59:00Z"/>
          <w:rFonts w:cs="Courier New"/>
          <w:szCs w:val="16"/>
          <w:lang w:eastAsia="zh-CN"/>
        </w:rPr>
      </w:pPr>
      <w:ins w:id="23829"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830" w:author="28.541_CR0289_(Rel-16)_SON_5G, EE_5G" w:date="2020-06-29T11:59:00Z"/>
          <w:rFonts w:cs="Courier New"/>
          <w:szCs w:val="16"/>
          <w:lang w:eastAsia="zh-CN"/>
        </w:rPr>
      </w:pPr>
    </w:p>
    <w:p w:rsidR="00262CCB" w:rsidRPr="00981673" w:rsidRDefault="00262CCB" w:rsidP="00262CCB">
      <w:pPr>
        <w:pStyle w:val="PL"/>
        <w:rPr>
          <w:ins w:id="23831" w:author="28.541_CR0289_(Rel-16)_SON_5G, EE_5G" w:date="2020-06-29T11:59:00Z"/>
          <w:rFonts w:cs="Courier New"/>
          <w:szCs w:val="16"/>
          <w:lang w:eastAsia="zh-CN"/>
        </w:rPr>
      </w:pPr>
      <w:ins w:id="23832"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833" w:author="28.541_CR0289_(Rel-16)_SON_5G, EE_5G" w:date="2020-06-29T11:59:00Z"/>
          <w:rFonts w:cs="Courier New"/>
          <w:szCs w:val="16"/>
          <w:lang w:eastAsia="zh-CN"/>
        </w:rPr>
      </w:pPr>
    </w:p>
    <w:p w:rsidR="00262CCB" w:rsidRPr="00981673" w:rsidRDefault="00262CCB" w:rsidP="00262CCB">
      <w:pPr>
        <w:pStyle w:val="PL"/>
        <w:rPr>
          <w:ins w:id="23834" w:author="28.541_CR0289_(Rel-16)_SON_5G, EE_5G" w:date="2020-06-29T11:59:00Z"/>
          <w:rFonts w:cs="Courier New"/>
          <w:szCs w:val="16"/>
          <w:lang w:eastAsia="zh-CN"/>
        </w:rPr>
      </w:pPr>
      <w:ins w:id="23835" w:author="28.541_CR0289_(Rel-16)_SON_5G, EE_5G" w:date="2020-06-29T11:59:00Z">
        <w:r w:rsidRPr="00981673">
          <w:rPr>
            <w:rFonts w:cs="Courier New"/>
            <w:szCs w:val="16"/>
            <w:lang w:eastAsia="zh-CN"/>
          </w:rPr>
          <w:t xml:space="preserve">  grouping NRPciListGrp {</w:t>
        </w:r>
      </w:ins>
    </w:p>
    <w:p w:rsidR="00262CCB" w:rsidRPr="00981673" w:rsidRDefault="00262CCB" w:rsidP="00262CCB">
      <w:pPr>
        <w:pStyle w:val="PL"/>
        <w:rPr>
          <w:ins w:id="23836" w:author="28.541_CR0289_(Rel-16)_SON_5G, EE_5G" w:date="2020-06-29T11:59:00Z"/>
          <w:rFonts w:cs="Courier New"/>
          <w:szCs w:val="16"/>
          <w:lang w:eastAsia="zh-CN"/>
        </w:rPr>
      </w:pPr>
      <w:ins w:id="23837" w:author="28.541_CR0289_(Rel-16)_SON_5G, EE_5G" w:date="2020-06-29T11:59:00Z">
        <w:r w:rsidRPr="00981673">
          <w:rPr>
            <w:rFonts w:cs="Courier New"/>
            <w:szCs w:val="16"/>
            <w:lang w:eastAsia="zh-CN"/>
          </w:rPr>
          <w:t xml:space="preserve">    description "Represents the NR PCI list for the PCI configuration function.";</w:t>
        </w:r>
      </w:ins>
    </w:p>
    <w:p w:rsidR="00262CCB" w:rsidRPr="00981673" w:rsidRDefault="00262CCB" w:rsidP="00262CCB">
      <w:pPr>
        <w:pStyle w:val="PL"/>
        <w:rPr>
          <w:ins w:id="23838" w:author="28.541_CR0289_(Rel-16)_SON_5G, EE_5G" w:date="2020-06-29T11:59:00Z"/>
          <w:rFonts w:cs="Courier New"/>
          <w:szCs w:val="16"/>
          <w:lang w:eastAsia="zh-CN"/>
        </w:rPr>
      </w:pPr>
    </w:p>
    <w:p w:rsidR="00262CCB" w:rsidRPr="00981673" w:rsidRDefault="00262CCB" w:rsidP="00262CCB">
      <w:pPr>
        <w:pStyle w:val="PL"/>
        <w:rPr>
          <w:ins w:id="23839" w:author="28.541_CR0289_(Rel-16)_SON_5G, EE_5G" w:date="2020-06-29T11:59:00Z"/>
          <w:rFonts w:cs="Courier New"/>
          <w:szCs w:val="16"/>
          <w:lang w:eastAsia="zh-CN"/>
        </w:rPr>
      </w:pPr>
      <w:ins w:id="23840" w:author="28.541_CR0289_(Rel-16)_SON_5G, EE_5G" w:date="2020-06-29T11:59:00Z">
        <w:r w:rsidRPr="00981673">
          <w:rPr>
            <w:rFonts w:cs="Courier New"/>
            <w:szCs w:val="16"/>
            <w:lang w:eastAsia="zh-CN"/>
          </w:rPr>
          <w:t xml:space="preserve">    leaf NRPci {</w:t>
        </w:r>
      </w:ins>
    </w:p>
    <w:p w:rsidR="00262CCB" w:rsidRPr="00981673" w:rsidRDefault="00262CCB" w:rsidP="00262CCB">
      <w:pPr>
        <w:pStyle w:val="PL"/>
        <w:rPr>
          <w:ins w:id="23841" w:author="28.541_CR0289_(Rel-16)_SON_5G, EE_5G" w:date="2020-06-29T11:59:00Z"/>
          <w:rFonts w:cs="Courier New"/>
          <w:szCs w:val="16"/>
          <w:lang w:eastAsia="zh-CN"/>
        </w:rPr>
      </w:pPr>
      <w:ins w:id="23842" w:author="28.541_CR0289_(Rel-16)_SON_5G, EE_5G" w:date="2020-06-29T11:59:00Z">
        <w:r w:rsidRPr="00981673">
          <w:rPr>
            <w:rFonts w:cs="Courier New"/>
            <w:szCs w:val="16"/>
            <w:lang w:eastAsia="zh-CN"/>
          </w:rPr>
          <w:t xml:space="preserve">        description "This attribute determines the NR PCI.";</w:t>
        </w:r>
      </w:ins>
    </w:p>
    <w:p w:rsidR="00262CCB" w:rsidRPr="00981673" w:rsidRDefault="00262CCB" w:rsidP="00262CCB">
      <w:pPr>
        <w:pStyle w:val="PL"/>
        <w:rPr>
          <w:ins w:id="23843" w:author="28.541_CR0289_(Rel-16)_SON_5G, EE_5G" w:date="2020-06-29T11:59:00Z"/>
          <w:rFonts w:cs="Courier New"/>
          <w:szCs w:val="16"/>
          <w:lang w:eastAsia="zh-CN"/>
        </w:rPr>
      </w:pPr>
      <w:ins w:id="23844" w:author="28.541_CR0289_(Rel-16)_SON_5G, EE_5G" w:date="2020-06-29T11:59:00Z">
        <w:r w:rsidRPr="00981673">
          <w:rPr>
            <w:rFonts w:cs="Courier New"/>
            <w:szCs w:val="16"/>
            <w:lang w:eastAsia="zh-CN"/>
          </w:rPr>
          <w:t xml:space="preserve">        type int32 { range "0..1007"; }</w:t>
        </w:r>
      </w:ins>
    </w:p>
    <w:p w:rsidR="00262CCB" w:rsidRPr="00981673" w:rsidRDefault="00262CCB" w:rsidP="00262CCB">
      <w:pPr>
        <w:pStyle w:val="PL"/>
        <w:rPr>
          <w:ins w:id="23845" w:author="28.541_CR0289_(Rel-16)_SON_5G, EE_5G" w:date="2020-06-29T11:59:00Z"/>
          <w:rFonts w:cs="Courier New"/>
          <w:szCs w:val="16"/>
          <w:lang w:eastAsia="zh-CN"/>
        </w:rPr>
      </w:pPr>
      <w:ins w:id="23846" w:author="28.541_CR0289_(Rel-16)_SON_5G, EE_5G" w:date="2020-06-29T11:59:00Z">
        <w:r w:rsidRPr="00981673">
          <w:rPr>
            <w:rFonts w:cs="Courier New"/>
            <w:szCs w:val="16"/>
            <w:lang w:eastAsia="zh-CN"/>
          </w:rPr>
          <w:t xml:space="preserve">        units "1";</w:t>
        </w:r>
      </w:ins>
    </w:p>
    <w:p w:rsidR="00262CCB" w:rsidRPr="00981673" w:rsidRDefault="00262CCB" w:rsidP="00262CCB">
      <w:pPr>
        <w:pStyle w:val="PL"/>
        <w:rPr>
          <w:ins w:id="23847" w:author="28.541_CR0289_(Rel-16)_SON_5G, EE_5G" w:date="2020-06-29T11:59:00Z"/>
          <w:rFonts w:cs="Courier New"/>
          <w:szCs w:val="16"/>
          <w:lang w:eastAsia="zh-CN"/>
        </w:rPr>
      </w:pPr>
      <w:ins w:id="23848"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849" w:author="28.541_CR0289_(Rel-16)_SON_5G, EE_5G" w:date="2020-06-29T11:59:00Z"/>
          <w:rFonts w:cs="Courier New"/>
          <w:szCs w:val="16"/>
          <w:lang w:eastAsia="zh-CN"/>
        </w:rPr>
      </w:pPr>
      <w:ins w:id="23850"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851" w:author="28.541_CR0289_(Rel-16)_SON_5G, EE_5G" w:date="2020-06-29T11:59:00Z"/>
          <w:rFonts w:cs="Courier New"/>
          <w:szCs w:val="16"/>
          <w:lang w:eastAsia="zh-CN"/>
        </w:rPr>
      </w:pPr>
    </w:p>
    <w:p w:rsidR="00262CCB" w:rsidRPr="00981673" w:rsidRDefault="00262CCB" w:rsidP="00262CCB">
      <w:pPr>
        <w:pStyle w:val="PL"/>
        <w:rPr>
          <w:ins w:id="23852" w:author="28.541_CR0289_(Rel-16)_SON_5G, EE_5G" w:date="2020-06-29T11:59:00Z"/>
          <w:rFonts w:cs="Courier New"/>
          <w:szCs w:val="16"/>
          <w:lang w:eastAsia="zh-CN"/>
        </w:rPr>
      </w:pPr>
    </w:p>
    <w:p w:rsidR="00262CCB" w:rsidRPr="00981673" w:rsidRDefault="00262CCB" w:rsidP="00262CCB">
      <w:pPr>
        <w:pStyle w:val="PL"/>
        <w:rPr>
          <w:ins w:id="23853" w:author="28.541_CR0289_(Rel-16)_SON_5G, EE_5G" w:date="2020-06-29T11:59:00Z"/>
          <w:rFonts w:cs="Courier New"/>
          <w:szCs w:val="16"/>
          <w:lang w:eastAsia="zh-CN"/>
        </w:rPr>
      </w:pPr>
      <w:ins w:id="23854" w:author="28.541_CR0289_(Rel-16)_SON_5G, EE_5G" w:date="2020-06-29T11:59:00Z">
        <w:r w:rsidRPr="00981673">
          <w:rPr>
            <w:rFonts w:cs="Courier New"/>
            <w:szCs w:val="16"/>
            <w:lang w:eastAsia="zh-CN"/>
          </w:rPr>
          <w:t xml:space="preserve">  augment "/me3gpp:ManagedElement/gnbdu3gpp:GNBDUFunction/nrcelldu3gpp:NRCellDU" {</w:t>
        </w:r>
      </w:ins>
    </w:p>
    <w:p w:rsidR="00262CCB" w:rsidRPr="00981673" w:rsidRDefault="00262CCB" w:rsidP="00262CCB">
      <w:pPr>
        <w:pStyle w:val="PL"/>
        <w:rPr>
          <w:ins w:id="23855" w:author="28.541_CR0289_(Rel-16)_SON_5G, EE_5G" w:date="2020-06-29T11:59:00Z"/>
          <w:rFonts w:cs="Courier New"/>
          <w:szCs w:val="16"/>
          <w:lang w:eastAsia="zh-CN"/>
        </w:rPr>
      </w:pPr>
      <w:ins w:id="23856" w:author="28.541_CR0289_(Rel-16)_SON_5G, EE_5G" w:date="2020-06-29T11:59:00Z">
        <w:r w:rsidRPr="00981673">
          <w:rPr>
            <w:rFonts w:cs="Courier New"/>
            <w:szCs w:val="16"/>
            <w:lang w:eastAsia="zh-CN"/>
          </w:rPr>
          <w:t xml:space="preserve">    if-feature nrcelldu3gpp:DPCIConfigurationFunction;</w:t>
        </w:r>
      </w:ins>
    </w:p>
    <w:p w:rsidR="00262CCB" w:rsidRPr="00981673" w:rsidRDefault="00262CCB" w:rsidP="00262CCB">
      <w:pPr>
        <w:pStyle w:val="PL"/>
        <w:rPr>
          <w:ins w:id="23857" w:author="28.541_CR0289_(Rel-16)_SON_5G, EE_5G" w:date="2020-06-29T11:59:00Z"/>
          <w:rFonts w:cs="Courier New"/>
          <w:szCs w:val="16"/>
          <w:lang w:eastAsia="zh-CN"/>
        </w:rPr>
      </w:pPr>
      <w:ins w:id="23858" w:author="28.541_CR0289_(Rel-16)_SON_5G, EE_5G" w:date="2020-06-29T11:59:00Z">
        <w:r w:rsidRPr="00981673">
          <w:rPr>
            <w:rFonts w:cs="Courier New"/>
            <w:szCs w:val="16"/>
            <w:lang w:eastAsia="zh-CN"/>
          </w:rPr>
          <w:t xml:space="preserve">    uses DPCIConfigurationFunctionGrp;</w:t>
        </w:r>
      </w:ins>
    </w:p>
    <w:p w:rsidR="00262CCB" w:rsidRPr="00981673" w:rsidRDefault="00262CCB" w:rsidP="00262CCB">
      <w:pPr>
        <w:pStyle w:val="PL"/>
        <w:rPr>
          <w:ins w:id="23859" w:author="28.541_CR0289_(Rel-16)_SON_5G, EE_5G" w:date="2020-06-29T11:59:00Z"/>
          <w:rFonts w:cs="Courier New"/>
          <w:szCs w:val="16"/>
          <w:lang w:eastAsia="zh-CN"/>
        </w:rPr>
      </w:pPr>
      <w:ins w:id="23860"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861" w:author="28.541_CR0289_(Rel-16)_SON_5G, EE_5G" w:date="2020-06-29T11:59:00Z"/>
          <w:rFonts w:cs="Courier New"/>
          <w:szCs w:val="16"/>
          <w:lang w:eastAsia="zh-CN"/>
        </w:rPr>
      </w:pPr>
      <w:ins w:id="23862" w:author="28.541_CR0289_(Rel-16)_SON_5G, EE_5G" w:date="2020-06-29T11:59:00Z">
        <w:r w:rsidRPr="00981673">
          <w:rPr>
            <w:rFonts w:cs="Courier New"/>
            <w:szCs w:val="16"/>
            <w:lang w:eastAsia="zh-CN"/>
          </w:rPr>
          <w:t xml:space="preserve">  augment "/me3gpp:ManagedElement" {</w:t>
        </w:r>
      </w:ins>
    </w:p>
    <w:p w:rsidR="00262CCB" w:rsidRPr="00981673" w:rsidRDefault="00262CCB" w:rsidP="00262CCB">
      <w:pPr>
        <w:pStyle w:val="PL"/>
        <w:rPr>
          <w:ins w:id="23863" w:author="28.541_CR0289_(Rel-16)_SON_5G, EE_5G" w:date="2020-06-29T11:59:00Z"/>
          <w:rFonts w:cs="Courier New"/>
          <w:szCs w:val="16"/>
          <w:lang w:eastAsia="zh-CN"/>
        </w:rPr>
      </w:pPr>
      <w:ins w:id="23864" w:author="28.541_CR0289_(Rel-16)_SON_5G, EE_5G" w:date="2020-06-29T11:59:00Z">
        <w:r w:rsidRPr="00981673">
          <w:rPr>
            <w:rFonts w:cs="Courier New"/>
            <w:szCs w:val="16"/>
            <w:lang w:eastAsia="zh-CN"/>
          </w:rPr>
          <w:t xml:space="preserve">    if-feature me3gpp:DPCIConfigurationFunction;</w:t>
        </w:r>
      </w:ins>
    </w:p>
    <w:p w:rsidR="00262CCB" w:rsidRPr="00981673" w:rsidRDefault="00262CCB" w:rsidP="00262CCB">
      <w:pPr>
        <w:pStyle w:val="PL"/>
        <w:rPr>
          <w:ins w:id="23865" w:author="28.541_CR0289_(Rel-16)_SON_5G, EE_5G" w:date="2020-06-29T11:59:00Z"/>
          <w:rFonts w:cs="Courier New"/>
          <w:szCs w:val="16"/>
          <w:lang w:eastAsia="zh-CN"/>
        </w:rPr>
      </w:pPr>
      <w:ins w:id="23866" w:author="28.541_CR0289_(Rel-16)_SON_5G, EE_5G" w:date="2020-06-29T11:59:00Z">
        <w:r w:rsidRPr="00981673">
          <w:rPr>
            <w:rFonts w:cs="Courier New"/>
            <w:szCs w:val="16"/>
            <w:lang w:eastAsia="zh-CN"/>
          </w:rPr>
          <w:t xml:space="preserve">    uses DPCIConfigurationFunctionGrp;</w:t>
        </w:r>
      </w:ins>
    </w:p>
    <w:p w:rsidR="00262CCB" w:rsidRPr="00981673" w:rsidRDefault="00262CCB" w:rsidP="00262CCB">
      <w:pPr>
        <w:pStyle w:val="PL"/>
        <w:rPr>
          <w:ins w:id="23867" w:author="28.541_CR0289_(Rel-16)_SON_5G, EE_5G" w:date="2020-06-29T11:59:00Z"/>
          <w:rFonts w:cs="Courier New"/>
          <w:szCs w:val="16"/>
          <w:lang w:eastAsia="zh-CN"/>
        </w:rPr>
      </w:pPr>
      <w:ins w:id="23868" w:author="28.541_CR0289_(Rel-16)_SON_5G, EE_5G" w:date="2020-06-29T11:59:00Z">
        <w:r w:rsidRPr="00981673">
          <w:rPr>
            <w:rFonts w:cs="Courier New"/>
            <w:szCs w:val="16"/>
            <w:lang w:eastAsia="zh-CN"/>
          </w:rPr>
          <w:t xml:space="preserve">    }</w:t>
        </w:r>
      </w:ins>
    </w:p>
    <w:p w:rsidR="00262CCB" w:rsidRPr="00981673" w:rsidRDefault="00262CCB" w:rsidP="00262CCB">
      <w:pPr>
        <w:pStyle w:val="PL"/>
        <w:rPr>
          <w:ins w:id="23869" w:author="28.541_CR0289_(Rel-16)_SON_5G, EE_5G" w:date="2020-06-29T11:59:00Z"/>
          <w:rFonts w:cs="Courier New"/>
          <w:szCs w:val="16"/>
          <w:lang w:eastAsia="zh-CN"/>
        </w:rPr>
      </w:pPr>
      <w:ins w:id="23870" w:author="28.541_CR0289_(Rel-16)_SON_5G, EE_5G" w:date="2020-06-29T11:59:00Z">
        <w:r w:rsidRPr="00981673">
          <w:rPr>
            <w:rFonts w:cs="Courier New"/>
            <w:szCs w:val="16"/>
            <w:lang w:eastAsia="zh-CN"/>
          </w:rPr>
          <w:t xml:space="preserve">  augment "/subnet3gpp:SubNetwork" {</w:t>
        </w:r>
      </w:ins>
    </w:p>
    <w:p w:rsidR="00262CCB" w:rsidRPr="00981673" w:rsidRDefault="00262CCB" w:rsidP="00262CCB">
      <w:pPr>
        <w:pStyle w:val="PL"/>
        <w:rPr>
          <w:ins w:id="23871" w:author="28.541_CR0289_(Rel-16)_SON_5G, EE_5G" w:date="2020-06-29T11:59:00Z"/>
          <w:rFonts w:cs="Courier New"/>
          <w:szCs w:val="16"/>
          <w:lang w:eastAsia="zh-CN"/>
        </w:rPr>
      </w:pPr>
      <w:ins w:id="23872" w:author="28.541_CR0289_(Rel-16)_SON_5G, EE_5G" w:date="2020-06-29T11:59:00Z">
        <w:r w:rsidRPr="00981673">
          <w:rPr>
            <w:rFonts w:cs="Courier New"/>
            <w:szCs w:val="16"/>
            <w:lang w:eastAsia="zh-CN"/>
          </w:rPr>
          <w:t xml:space="preserve">    if-feature subnet3gpp:DPCIConfigurationFunction;</w:t>
        </w:r>
      </w:ins>
    </w:p>
    <w:p w:rsidR="00262CCB" w:rsidRPr="00981673" w:rsidRDefault="00262CCB" w:rsidP="00262CCB">
      <w:pPr>
        <w:pStyle w:val="PL"/>
        <w:rPr>
          <w:ins w:id="23873" w:author="28.541_CR0289_(Rel-16)_SON_5G, EE_5G" w:date="2020-06-29T11:59:00Z"/>
          <w:rFonts w:cs="Courier New"/>
          <w:szCs w:val="16"/>
          <w:lang w:eastAsia="zh-CN"/>
        </w:rPr>
      </w:pPr>
      <w:ins w:id="23874" w:author="28.541_CR0289_(Rel-16)_SON_5G, EE_5G" w:date="2020-06-29T11:59:00Z">
        <w:r w:rsidRPr="00981673">
          <w:rPr>
            <w:rFonts w:cs="Courier New"/>
            <w:szCs w:val="16"/>
            <w:lang w:eastAsia="zh-CN"/>
          </w:rPr>
          <w:t xml:space="preserve">    uses DPCIConfigurationFunctionGrp;</w:t>
        </w:r>
      </w:ins>
    </w:p>
    <w:p w:rsidR="00262CCB" w:rsidRPr="00981673" w:rsidRDefault="00262CCB" w:rsidP="00262CCB">
      <w:pPr>
        <w:pStyle w:val="PL"/>
        <w:rPr>
          <w:ins w:id="23875" w:author="28.541_CR0289_(Rel-16)_SON_5G, EE_5G" w:date="2020-06-29T11:59:00Z"/>
          <w:rFonts w:cs="Courier New"/>
          <w:szCs w:val="16"/>
          <w:lang w:eastAsia="zh-CN"/>
        </w:rPr>
      </w:pPr>
      <w:ins w:id="23876" w:author="28.541_CR0289_(Rel-16)_SON_5G, EE_5G" w:date="2020-06-29T11:59:00Z">
        <w:r w:rsidRPr="00981673">
          <w:rPr>
            <w:rFonts w:cs="Courier New"/>
            <w:szCs w:val="16"/>
            <w:lang w:eastAsia="zh-CN"/>
          </w:rPr>
          <w:t xml:space="preserve">    }</w:t>
        </w:r>
      </w:ins>
    </w:p>
    <w:p w:rsidR="00262CCB" w:rsidRDefault="00262CCB" w:rsidP="00262CCB">
      <w:pPr>
        <w:pStyle w:val="PL"/>
        <w:rPr>
          <w:ins w:id="23877" w:author="28.541_CR0289_(Rel-16)_SON_5G, EE_5G" w:date="2020-06-29T11:59:00Z"/>
          <w:rFonts w:cs="Courier New"/>
          <w:szCs w:val="16"/>
          <w:lang w:eastAsia="zh-CN"/>
        </w:rPr>
      </w:pPr>
      <w:ins w:id="23878" w:author="28.541_CR0289_(Rel-16)_SON_5G, EE_5G" w:date="2020-06-29T11:59:00Z">
        <w:r w:rsidRPr="00981673">
          <w:rPr>
            <w:rFonts w:cs="Courier New"/>
            <w:szCs w:val="16"/>
            <w:lang w:eastAsia="zh-CN"/>
          </w:rPr>
          <w:t>}</w:t>
        </w:r>
      </w:ins>
    </w:p>
    <w:p w:rsidR="00262CCB" w:rsidRDefault="00262CCB" w:rsidP="00262CCB">
      <w:pPr>
        <w:pStyle w:val="Heading2"/>
        <w:rPr>
          <w:ins w:id="23879" w:author="28.541_CR0289_(Rel-16)_SON_5G, EE_5G" w:date="2020-06-29T11:59:00Z"/>
          <w:lang w:eastAsia="zh-CN"/>
        </w:rPr>
      </w:pPr>
      <w:bookmarkStart w:id="23880" w:name="_Toc44341783"/>
      <w:ins w:id="23881" w:author="28.541_CR0289_(Rel-16)_SON_5G, EE_5G" w:date="2020-06-29T11:59:00Z">
        <w:r w:rsidRPr="008E6D39">
          <w:rPr>
            <w:lang w:eastAsia="zh-CN"/>
          </w:rPr>
          <w:t>E.5.</w:t>
        </w:r>
      </w:ins>
      <w:ins w:id="23882" w:author="28.541_CR0289_(Rel-16)_SON_5G, EE_5G" w:date="2020-06-29T12:00:00Z">
        <w:r>
          <w:rPr>
            <w:lang w:eastAsia="zh-CN"/>
          </w:rPr>
          <w:t>33</w:t>
        </w:r>
      </w:ins>
      <w:ins w:id="23883" w:author="28.541_CR0289_(Rel-16)_SON_5G, EE_5G" w:date="2020-06-29T11:59:00Z">
        <w:r w:rsidRPr="008E6D39">
          <w:rPr>
            <w:lang w:eastAsia="zh-CN"/>
          </w:rPr>
          <w:tab/>
          <w:t xml:space="preserve">module </w:t>
        </w:r>
        <w:r>
          <w:rPr>
            <w:lang w:eastAsia="zh-CN"/>
          </w:rPr>
          <w:fldChar w:fldCharType="begin"/>
        </w:r>
        <w:r>
          <w:rPr>
            <w:lang w:eastAsia="zh-CN"/>
          </w:rPr>
          <w:instrText xml:space="preserve"> HYPERLINK "mailto:</w:instrText>
        </w:r>
        <w:r w:rsidRPr="00AE0CC9">
          <w:instrText>_3gpp-nr-nrm-cpciconfigurationfunction.yang@2020-04-28.yang</w:instrText>
        </w:r>
        <w:r>
          <w:rPr>
            <w:lang w:eastAsia="zh-CN"/>
          </w:rPr>
          <w:instrText xml:space="preserve">" </w:instrText>
        </w:r>
        <w:r>
          <w:rPr>
            <w:lang w:eastAsia="zh-CN"/>
          </w:rPr>
          <w:fldChar w:fldCharType="separate"/>
        </w:r>
        <w:r w:rsidRPr="00AE3ED3">
          <w:rPr>
            <w:rStyle w:val="Hyperlink"/>
            <w:lang w:eastAsia="zh-CN"/>
          </w:rPr>
          <w:t>_3gpp-nr-nrm-</w:t>
        </w:r>
        <w:r w:rsidRPr="00AE3ED3">
          <w:rPr>
            <w:rStyle w:val="Hyperlink"/>
            <w:rFonts w:hint="eastAsia"/>
            <w:lang w:eastAsia="zh-CN"/>
          </w:rPr>
          <w:t>c</w:t>
        </w:r>
        <w:r w:rsidRPr="00AE3ED3">
          <w:rPr>
            <w:rStyle w:val="Hyperlink"/>
            <w:lang w:eastAsia="zh-CN"/>
          </w:rPr>
          <w:t>pciconfigurationfunction.yang</w:t>
        </w:r>
        <w:bookmarkEnd w:id="23880"/>
        <w:r>
          <w:rPr>
            <w:lang w:eastAsia="zh-CN"/>
          </w:rPr>
          <w:fldChar w:fldCharType="end"/>
        </w:r>
      </w:ins>
    </w:p>
    <w:p w:rsidR="00262CCB" w:rsidRPr="00EF1F43" w:rsidRDefault="00262CCB" w:rsidP="00262CCB">
      <w:pPr>
        <w:pStyle w:val="PL"/>
        <w:rPr>
          <w:ins w:id="23884" w:author="28.541_CR0289_(Rel-16)_SON_5G, EE_5G" w:date="2020-06-29T11:59:00Z"/>
          <w:rFonts w:cs="Courier New"/>
          <w:szCs w:val="16"/>
          <w:lang w:eastAsia="zh-CN"/>
        </w:rPr>
      </w:pPr>
      <w:ins w:id="23885" w:author="28.541_CR0289_(Rel-16)_SON_5G, EE_5G" w:date="2020-06-29T11:59:00Z">
        <w:r w:rsidRPr="00EF1F43">
          <w:rPr>
            <w:rFonts w:cs="Courier New"/>
            <w:szCs w:val="16"/>
            <w:lang w:eastAsia="zh-CN"/>
          </w:rPr>
          <w:t>module _3gpp-nr-nrm-cpciconfigurationfunction {</w:t>
        </w:r>
      </w:ins>
    </w:p>
    <w:p w:rsidR="00262CCB" w:rsidRPr="00EF1F43" w:rsidRDefault="00262CCB" w:rsidP="00262CCB">
      <w:pPr>
        <w:pStyle w:val="PL"/>
        <w:rPr>
          <w:ins w:id="23886" w:author="28.541_CR0289_(Rel-16)_SON_5G, EE_5G" w:date="2020-06-29T11:59:00Z"/>
          <w:rFonts w:cs="Courier New"/>
          <w:szCs w:val="16"/>
          <w:lang w:eastAsia="zh-CN"/>
        </w:rPr>
      </w:pPr>
      <w:ins w:id="23887" w:author="28.541_CR0289_(Rel-16)_SON_5G, EE_5G" w:date="2020-06-29T11:59:00Z">
        <w:r w:rsidRPr="00EF1F43">
          <w:rPr>
            <w:rFonts w:cs="Courier New"/>
            <w:szCs w:val="16"/>
            <w:lang w:eastAsia="zh-CN"/>
          </w:rPr>
          <w:t xml:space="preserve">  yang-version 1.1;</w:t>
        </w:r>
      </w:ins>
    </w:p>
    <w:p w:rsidR="00262CCB" w:rsidRPr="00EF1F43" w:rsidRDefault="00262CCB" w:rsidP="00262CCB">
      <w:pPr>
        <w:pStyle w:val="PL"/>
        <w:rPr>
          <w:ins w:id="23888" w:author="28.541_CR0289_(Rel-16)_SON_5G, EE_5G" w:date="2020-06-29T11:59:00Z"/>
          <w:rFonts w:cs="Courier New"/>
          <w:szCs w:val="16"/>
          <w:lang w:eastAsia="zh-CN"/>
        </w:rPr>
      </w:pPr>
      <w:ins w:id="23889" w:author="28.541_CR0289_(Rel-16)_SON_5G, EE_5G" w:date="2020-06-29T11:59:00Z">
        <w:r w:rsidRPr="00EF1F43">
          <w:rPr>
            <w:rFonts w:cs="Courier New"/>
            <w:szCs w:val="16"/>
            <w:lang w:eastAsia="zh-CN"/>
          </w:rPr>
          <w:t xml:space="preserve">  namespace "urn:3gpp:sa5:_3gpp-nr-nrm-cpciconfigurationfunction";</w:t>
        </w:r>
      </w:ins>
    </w:p>
    <w:p w:rsidR="00262CCB" w:rsidRPr="00EF1F43" w:rsidRDefault="00262CCB" w:rsidP="00262CCB">
      <w:pPr>
        <w:pStyle w:val="PL"/>
        <w:rPr>
          <w:ins w:id="23890" w:author="28.541_CR0289_(Rel-16)_SON_5G, EE_5G" w:date="2020-06-29T11:59:00Z"/>
          <w:rFonts w:cs="Courier New"/>
          <w:szCs w:val="16"/>
          <w:lang w:eastAsia="zh-CN"/>
        </w:rPr>
      </w:pPr>
      <w:ins w:id="23891" w:author="28.541_CR0289_(Rel-16)_SON_5G, EE_5G" w:date="2020-06-29T11:59:00Z">
        <w:r w:rsidRPr="00EF1F43">
          <w:rPr>
            <w:rFonts w:cs="Courier New"/>
            <w:szCs w:val="16"/>
            <w:lang w:eastAsia="zh-CN"/>
          </w:rPr>
          <w:t xml:space="preserve">  prefix "cpciconfigurationfunction3gpp";</w:t>
        </w:r>
      </w:ins>
    </w:p>
    <w:p w:rsidR="00262CCB" w:rsidRPr="00EF1F43" w:rsidRDefault="00262CCB" w:rsidP="00262CCB">
      <w:pPr>
        <w:pStyle w:val="PL"/>
        <w:rPr>
          <w:ins w:id="23892" w:author="28.541_CR0289_(Rel-16)_SON_5G, EE_5G" w:date="2020-06-29T11:59:00Z"/>
          <w:rFonts w:cs="Courier New"/>
          <w:szCs w:val="16"/>
          <w:lang w:eastAsia="zh-CN"/>
        </w:rPr>
      </w:pPr>
    </w:p>
    <w:p w:rsidR="00262CCB" w:rsidRPr="00EF1F43" w:rsidRDefault="00262CCB" w:rsidP="00262CCB">
      <w:pPr>
        <w:pStyle w:val="PL"/>
        <w:rPr>
          <w:ins w:id="23893" w:author="28.541_CR0289_(Rel-16)_SON_5G, EE_5G" w:date="2020-06-29T11:59:00Z"/>
          <w:rFonts w:cs="Courier New"/>
          <w:szCs w:val="16"/>
          <w:lang w:eastAsia="zh-CN"/>
        </w:rPr>
      </w:pPr>
      <w:ins w:id="23894" w:author="28.541_CR0289_(Rel-16)_SON_5G, EE_5G" w:date="2020-06-29T11:59:00Z">
        <w:r w:rsidRPr="00EF1F43">
          <w:rPr>
            <w:rFonts w:cs="Courier New"/>
            <w:szCs w:val="16"/>
            <w:lang w:eastAsia="zh-CN"/>
          </w:rPr>
          <w:t xml:space="preserve">  import _3gpp-common-subnetwork { prefix subnet3gpp; }</w:t>
        </w:r>
      </w:ins>
    </w:p>
    <w:p w:rsidR="00262CCB" w:rsidRPr="00EF1F43" w:rsidRDefault="00262CCB" w:rsidP="00262CCB">
      <w:pPr>
        <w:pStyle w:val="PL"/>
        <w:rPr>
          <w:ins w:id="23895" w:author="28.541_CR0289_(Rel-16)_SON_5G, EE_5G" w:date="2020-06-29T11:59:00Z"/>
          <w:rFonts w:cs="Courier New"/>
          <w:szCs w:val="16"/>
          <w:lang w:eastAsia="zh-CN"/>
        </w:rPr>
      </w:pPr>
      <w:ins w:id="23896" w:author="28.541_CR0289_(Rel-16)_SON_5G, EE_5G" w:date="2020-06-29T11:59:00Z">
        <w:r w:rsidRPr="00EF1F43">
          <w:rPr>
            <w:rFonts w:cs="Courier New"/>
            <w:szCs w:val="16"/>
            <w:lang w:eastAsia="zh-CN"/>
          </w:rPr>
          <w:lastRenderedPageBreak/>
          <w:t xml:space="preserve">  import _3gpp-common-top { prefix top3gpp; }</w:t>
        </w:r>
      </w:ins>
    </w:p>
    <w:p w:rsidR="00262CCB" w:rsidRPr="00EF1F43" w:rsidRDefault="00262CCB" w:rsidP="00262CCB">
      <w:pPr>
        <w:pStyle w:val="PL"/>
        <w:rPr>
          <w:ins w:id="23897" w:author="28.541_CR0289_(Rel-16)_SON_5G, EE_5G" w:date="2020-06-29T11:59:00Z"/>
          <w:rFonts w:cs="Courier New"/>
          <w:szCs w:val="16"/>
          <w:lang w:eastAsia="zh-CN"/>
        </w:rPr>
      </w:pPr>
      <w:ins w:id="23898" w:author="28.541_CR0289_(Rel-16)_SON_5G, EE_5G" w:date="2020-06-29T11:59:00Z">
        <w:r w:rsidRPr="00EF1F43">
          <w:rPr>
            <w:rFonts w:cs="Courier New"/>
            <w:szCs w:val="16"/>
            <w:lang w:eastAsia="zh-CN"/>
          </w:rPr>
          <w:t xml:space="preserve">  import _3gpp-nr-nrm-nrcelldu { prefix nrcelldu3gpp; }</w:t>
        </w:r>
      </w:ins>
    </w:p>
    <w:p w:rsidR="00262CCB" w:rsidRPr="00EF1F43" w:rsidRDefault="00262CCB" w:rsidP="00262CCB">
      <w:pPr>
        <w:pStyle w:val="PL"/>
        <w:rPr>
          <w:ins w:id="23899" w:author="28.541_CR0289_(Rel-16)_SON_5G, EE_5G" w:date="2020-06-29T11:59:00Z"/>
          <w:rFonts w:cs="Courier New"/>
          <w:szCs w:val="16"/>
          <w:lang w:eastAsia="zh-CN"/>
        </w:rPr>
      </w:pPr>
      <w:ins w:id="23900" w:author="28.541_CR0289_(Rel-16)_SON_5G, EE_5G" w:date="2020-06-29T11:59:00Z">
        <w:r w:rsidRPr="00EF1F43">
          <w:rPr>
            <w:rFonts w:cs="Courier New"/>
            <w:szCs w:val="16"/>
            <w:lang w:eastAsia="zh-CN"/>
          </w:rPr>
          <w:t xml:space="preserve">  import _3gpp-nr-nrm-gnbdufunction { prefix gnbdu3gpp; }</w:t>
        </w:r>
      </w:ins>
    </w:p>
    <w:p w:rsidR="00262CCB" w:rsidRPr="00EF1F43" w:rsidRDefault="00262CCB" w:rsidP="00262CCB">
      <w:pPr>
        <w:pStyle w:val="PL"/>
        <w:rPr>
          <w:ins w:id="23901" w:author="28.541_CR0289_(Rel-16)_SON_5G, EE_5G" w:date="2020-06-29T11:59:00Z"/>
          <w:rFonts w:cs="Courier New"/>
          <w:szCs w:val="16"/>
          <w:lang w:eastAsia="zh-CN"/>
        </w:rPr>
      </w:pPr>
      <w:ins w:id="23902" w:author="28.541_CR0289_(Rel-16)_SON_5G, EE_5G" w:date="2020-06-29T11:59:00Z">
        <w:r w:rsidRPr="00EF1F43">
          <w:rPr>
            <w:rFonts w:cs="Courier New"/>
            <w:szCs w:val="16"/>
            <w:lang w:eastAsia="zh-CN"/>
          </w:rPr>
          <w:t xml:space="preserve">  import _3gpp-common-managed-element { prefix me3gpp; }</w:t>
        </w:r>
      </w:ins>
    </w:p>
    <w:p w:rsidR="00262CCB" w:rsidRPr="00EF1F43" w:rsidRDefault="00262CCB" w:rsidP="00262CCB">
      <w:pPr>
        <w:pStyle w:val="PL"/>
        <w:rPr>
          <w:ins w:id="23903" w:author="28.541_CR0289_(Rel-16)_SON_5G, EE_5G" w:date="2020-06-29T11:59:00Z"/>
          <w:rFonts w:cs="Courier New"/>
          <w:szCs w:val="16"/>
          <w:lang w:eastAsia="zh-CN"/>
        </w:rPr>
      </w:pPr>
    </w:p>
    <w:p w:rsidR="00262CCB" w:rsidRPr="00EF1F43" w:rsidRDefault="00262CCB" w:rsidP="00262CCB">
      <w:pPr>
        <w:pStyle w:val="PL"/>
        <w:rPr>
          <w:ins w:id="23904" w:author="28.541_CR0289_(Rel-16)_SON_5G, EE_5G" w:date="2020-06-29T11:59:00Z"/>
          <w:rFonts w:cs="Courier New"/>
          <w:szCs w:val="16"/>
          <w:lang w:eastAsia="zh-CN"/>
        </w:rPr>
      </w:pPr>
      <w:ins w:id="23905" w:author="28.541_CR0289_(Rel-16)_SON_5G, EE_5G" w:date="2020-06-29T11:59:00Z">
        <w:r w:rsidRPr="00EF1F43">
          <w:rPr>
            <w:rFonts w:cs="Courier New"/>
            <w:szCs w:val="16"/>
            <w:lang w:eastAsia="zh-CN"/>
          </w:rPr>
          <w:t xml:space="preserve">  organization "3GPP SA5";</w:t>
        </w:r>
      </w:ins>
    </w:p>
    <w:p w:rsidR="00262CCB" w:rsidRPr="00EF1F43" w:rsidRDefault="00262CCB" w:rsidP="00262CCB">
      <w:pPr>
        <w:pStyle w:val="PL"/>
        <w:rPr>
          <w:ins w:id="23906" w:author="28.541_CR0289_(Rel-16)_SON_5G, EE_5G" w:date="2020-06-29T11:59:00Z"/>
          <w:rFonts w:cs="Courier New"/>
          <w:szCs w:val="16"/>
          <w:lang w:eastAsia="zh-CN"/>
        </w:rPr>
      </w:pPr>
      <w:ins w:id="23907" w:author="28.541_CR0289_(Rel-16)_SON_5G, EE_5G" w:date="2020-06-29T11:59:00Z">
        <w:r w:rsidRPr="00EF1F43">
          <w:rPr>
            <w:rFonts w:cs="Courier New"/>
            <w:szCs w:val="16"/>
            <w:lang w:eastAsia="zh-CN"/>
          </w:rPr>
          <w:t xml:space="preserve">  contact "https://www.3gpp.org/DynaReport/TSG-WG--S5--officials.htm?Itemid=464";</w:t>
        </w:r>
      </w:ins>
    </w:p>
    <w:p w:rsidR="00262CCB" w:rsidRPr="00EF1F43" w:rsidRDefault="00262CCB" w:rsidP="00262CCB">
      <w:pPr>
        <w:pStyle w:val="PL"/>
        <w:rPr>
          <w:ins w:id="23908" w:author="28.541_CR0289_(Rel-16)_SON_5G, EE_5G" w:date="2020-06-29T11:59:00Z"/>
          <w:rFonts w:cs="Courier New"/>
          <w:szCs w:val="16"/>
          <w:lang w:eastAsia="zh-CN"/>
        </w:rPr>
      </w:pPr>
      <w:ins w:id="23909" w:author="28.541_CR0289_(Rel-16)_SON_5G, EE_5G" w:date="2020-06-29T11:59:00Z">
        <w:r w:rsidRPr="00EF1F43">
          <w:rPr>
            <w:rFonts w:cs="Courier New"/>
            <w:szCs w:val="16"/>
            <w:lang w:eastAsia="zh-CN"/>
          </w:rPr>
          <w:t xml:space="preserve">  description "Defines the YANG mapping of the CPCIConfigurationFunction Information Object Class</w:t>
        </w:r>
      </w:ins>
    </w:p>
    <w:p w:rsidR="00262CCB" w:rsidRPr="00EF1F43" w:rsidRDefault="00262CCB" w:rsidP="00262CCB">
      <w:pPr>
        <w:pStyle w:val="PL"/>
        <w:rPr>
          <w:ins w:id="23910" w:author="28.541_CR0289_(Rel-16)_SON_5G, EE_5G" w:date="2020-06-29T11:59:00Z"/>
          <w:rFonts w:cs="Courier New"/>
          <w:szCs w:val="16"/>
          <w:lang w:eastAsia="zh-CN"/>
        </w:rPr>
      </w:pPr>
      <w:ins w:id="23911" w:author="28.541_CR0289_(Rel-16)_SON_5G, EE_5G" w:date="2020-06-29T11:59:00Z">
        <w:r w:rsidRPr="00EF1F43">
          <w:rPr>
            <w:rFonts w:cs="Courier New"/>
            <w:szCs w:val="16"/>
            <w:lang w:eastAsia="zh-CN"/>
          </w:rPr>
          <w:t xml:space="preserve">    (IOC) that is part of the NR Network Resource Model (NRM).";</w:t>
        </w:r>
      </w:ins>
    </w:p>
    <w:p w:rsidR="00262CCB" w:rsidRPr="00EF1F43" w:rsidRDefault="00262CCB" w:rsidP="00262CCB">
      <w:pPr>
        <w:pStyle w:val="PL"/>
        <w:rPr>
          <w:ins w:id="23912" w:author="28.541_CR0289_(Rel-16)_SON_5G, EE_5G" w:date="2020-06-29T11:59:00Z"/>
          <w:rFonts w:cs="Courier New"/>
          <w:szCs w:val="16"/>
          <w:lang w:eastAsia="zh-CN"/>
        </w:rPr>
      </w:pPr>
      <w:ins w:id="23913" w:author="28.541_CR0289_(Rel-16)_SON_5G, EE_5G" w:date="2020-06-29T11:59:00Z">
        <w:r w:rsidRPr="00EF1F43">
          <w:rPr>
            <w:rFonts w:cs="Courier New"/>
            <w:szCs w:val="16"/>
            <w:lang w:eastAsia="zh-CN"/>
          </w:rPr>
          <w:t xml:space="preserve">  reference "3GPP TS 28.541 5G Network Resource Model (NRM)";</w:t>
        </w:r>
      </w:ins>
    </w:p>
    <w:p w:rsidR="00262CCB" w:rsidRPr="00EF1F43" w:rsidRDefault="00262CCB" w:rsidP="00262CCB">
      <w:pPr>
        <w:pStyle w:val="PL"/>
        <w:rPr>
          <w:ins w:id="23914" w:author="28.541_CR0289_(Rel-16)_SON_5G, EE_5G" w:date="2020-06-29T11:59:00Z"/>
          <w:rFonts w:cs="Courier New"/>
          <w:szCs w:val="16"/>
          <w:lang w:eastAsia="zh-CN"/>
        </w:rPr>
      </w:pPr>
    </w:p>
    <w:p w:rsidR="00262CCB" w:rsidRPr="00EF1F43" w:rsidRDefault="00262CCB" w:rsidP="00262CCB">
      <w:pPr>
        <w:pStyle w:val="PL"/>
        <w:rPr>
          <w:ins w:id="23915" w:author="28.541_CR0289_(Rel-16)_SON_5G, EE_5G" w:date="2020-06-29T11:59:00Z"/>
          <w:rFonts w:cs="Courier New"/>
          <w:szCs w:val="16"/>
          <w:lang w:eastAsia="zh-CN"/>
        </w:rPr>
      </w:pPr>
      <w:ins w:id="23916" w:author="28.541_CR0289_(Rel-16)_SON_5G, EE_5G" w:date="2020-06-29T11:59:00Z">
        <w:r w:rsidRPr="00EF1F43">
          <w:rPr>
            <w:rFonts w:cs="Courier New"/>
            <w:szCs w:val="16"/>
            <w:lang w:eastAsia="zh-CN"/>
          </w:rPr>
          <w:t xml:space="preserve">  revision 2020-05-08 { reference </w:t>
        </w:r>
        <w:r w:rsidRPr="00617C50">
          <w:rPr>
            <w:rFonts w:cs="Courier New"/>
            <w:szCs w:val="16"/>
            <w:lang w:eastAsia="zh-CN"/>
          </w:rPr>
          <w:t>S5-</w:t>
        </w:r>
        <w:r w:rsidRPr="00981673">
          <w:rPr>
            <w:rFonts w:cs="Courier New"/>
            <w:szCs w:val="16"/>
            <w:lang w:eastAsia="zh-CN"/>
          </w:rPr>
          <w:t>203316</w:t>
        </w:r>
        <w:r w:rsidRPr="00EF1F43">
          <w:rPr>
            <w:rFonts w:cs="Courier New"/>
            <w:szCs w:val="16"/>
            <w:lang w:eastAsia="zh-CN"/>
          </w:rPr>
          <w:t>; }</w:t>
        </w:r>
      </w:ins>
    </w:p>
    <w:p w:rsidR="00262CCB" w:rsidRPr="00EF1F43" w:rsidRDefault="00262CCB" w:rsidP="00262CCB">
      <w:pPr>
        <w:pStyle w:val="PL"/>
        <w:rPr>
          <w:ins w:id="23917" w:author="28.541_CR0289_(Rel-16)_SON_5G, EE_5G" w:date="2020-06-29T11:59:00Z"/>
          <w:rFonts w:cs="Courier New"/>
          <w:szCs w:val="16"/>
          <w:lang w:eastAsia="zh-CN"/>
        </w:rPr>
      </w:pPr>
    </w:p>
    <w:p w:rsidR="00262CCB" w:rsidRPr="00EF1F43" w:rsidRDefault="00262CCB" w:rsidP="00262CCB">
      <w:pPr>
        <w:pStyle w:val="PL"/>
        <w:rPr>
          <w:ins w:id="23918" w:author="28.541_CR0289_(Rel-16)_SON_5G, EE_5G" w:date="2020-06-29T11:59:00Z"/>
          <w:rFonts w:cs="Courier New"/>
          <w:szCs w:val="16"/>
          <w:lang w:eastAsia="zh-CN"/>
        </w:rPr>
      </w:pPr>
    </w:p>
    <w:p w:rsidR="00262CCB" w:rsidRPr="00EF1F43" w:rsidRDefault="00262CCB" w:rsidP="00262CCB">
      <w:pPr>
        <w:pStyle w:val="PL"/>
        <w:rPr>
          <w:ins w:id="23919" w:author="28.541_CR0289_(Rel-16)_SON_5G, EE_5G" w:date="2020-06-29T11:59:00Z"/>
          <w:rFonts w:cs="Courier New"/>
          <w:szCs w:val="16"/>
          <w:lang w:eastAsia="zh-CN"/>
        </w:rPr>
      </w:pPr>
      <w:ins w:id="23920" w:author="28.541_CR0289_(Rel-16)_SON_5G, EE_5G" w:date="2020-06-29T11:59:00Z">
        <w:r w:rsidRPr="00EF1F43">
          <w:rPr>
            <w:rFonts w:cs="Courier New"/>
            <w:szCs w:val="16"/>
            <w:lang w:eastAsia="zh-CN"/>
          </w:rPr>
          <w:t xml:space="preserve">  grouping CPCIConfigurationFunctionGrp {</w:t>
        </w:r>
      </w:ins>
    </w:p>
    <w:p w:rsidR="00262CCB" w:rsidRPr="00EF1F43" w:rsidRDefault="00262CCB" w:rsidP="00262CCB">
      <w:pPr>
        <w:pStyle w:val="PL"/>
        <w:rPr>
          <w:ins w:id="23921" w:author="28.541_CR0289_(Rel-16)_SON_5G, EE_5G" w:date="2020-06-29T11:59:00Z"/>
          <w:rFonts w:cs="Courier New"/>
          <w:szCs w:val="16"/>
          <w:lang w:eastAsia="zh-CN"/>
        </w:rPr>
      </w:pPr>
      <w:ins w:id="23922" w:author="28.541_CR0289_(Rel-16)_SON_5G, EE_5G" w:date="2020-06-29T11:59:00Z">
        <w:r w:rsidRPr="00EF1F43">
          <w:rPr>
            <w:rFonts w:cs="Courier New"/>
            <w:szCs w:val="16"/>
            <w:lang w:eastAsia="zh-CN"/>
          </w:rPr>
          <w:t xml:space="preserve">    description "Represents the CPCICONFIGURATIONFunction IOC.";</w:t>
        </w:r>
      </w:ins>
    </w:p>
    <w:p w:rsidR="00262CCB" w:rsidRPr="00EF1F43" w:rsidRDefault="00262CCB" w:rsidP="00262CCB">
      <w:pPr>
        <w:pStyle w:val="PL"/>
        <w:rPr>
          <w:ins w:id="23923" w:author="28.541_CR0289_(Rel-16)_SON_5G, EE_5G" w:date="2020-06-29T11:59:00Z"/>
          <w:rFonts w:cs="Courier New"/>
          <w:szCs w:val="16"/>
          <w:lang w:eastAsia="zh-CN"/>
        </w:rPr>
      </w:pPr>
      <w:ins w:id="23924" w:author="28.541_CR0289_(Rel-16)_SON_5G, EE_5G" w:date="2020-06-29T11:59:00Z">
        <w:r w:rsidRPr="00EF1F43">
          <w:rPr>
            <w:rFonts w:cs="Courier New"/>
            <w:szCs w:val="16"/>
            <w:lang w:eastAsia="zh-CN"/>
          </w:rPr>
          <w:t xml:space="preserve">    reference "3GPP TS 28.541";</w:t>
        </w:r>
      </w:ins>
    </w:p>
    <w:p w:rsidR="00262CCB" w:rsidRPr="00EF1F43" w:rsidRDefault="00262CCB" w:rsidP="00262CCB">
      <w:pPr>
        <w:pStyle w:val="PL"/>
        <w:rPr>
          <w:ins w:id="23925" w:author="28.541_CR0289_(Rel-16)_SON_5G, EE_5G" w:date="2020-06-29T11:59:00Z"/>
          <w:rFonts w:cs="Courier New"/>
          <w:szCs w:val="16"/>
          <w:lang w:eastAsia="zh-CN"/>
        </w:rPr>
      </w:pPr>
      <w:ins w:id="23926" w:author="28.541_CR0289_(Rel-16)_SON_5G, EE_5G" w:date="2020-06-29T11:59:00Z">
        <w:r w:rsidRPr="00EF1F43">
          <w:rPr>
            <w:rFonts w:cs="Courier New"/>
            <w:szCs w:val="16"/>
            <w:lang w:eastAsia="zh-CN"/>
          </w:rPr>
          <w:t xml:space="preserve">    uses top3gpp:Top_Grp;</w:t>
        </w:r>
      </w:ins>
    </w:p>
    <w:p w:rsidR="00262CCB" w:rsidRPr="00EF1F43" w:rsidRDefault="00262CCB" w:rsidP="00262CCB">
      <w:pPr>
        <w:pStyle w:val="PL"/>
        <w:rPr>
          <w:ins w:id="23927" w:author="28.541_CR0289_(Rel-16)_SON_5G, EE_5G" w:date="2020-06-29T11:59:00Z"/>
          <w:rFonts w:cs="Courier New"/>
          <w:szCs w:val="16"/>
          <w:lang w:eastAsia="zh-CN"/>
        </w:rPr>
      </w:pPr>
    </w:p>
    <w:p w:rsidR="00262CCB" w:rsidRPr="00EF1F43" w:rsidRDefault="00262CCB" w:rsidP="00262CCB">
      <w:pPr>
        <w:pStyle w:val="PL"/>
        <w:rPr>
          <w:ins w:id="23928" w:author="28.541_CR0289_(Rel-16)_SON_5G, EE_5G" w:date="2020-06-29T11:59:00Z"/>
          <w:rFonts w:cs="Courier New"/>
          <w:szCs w:val="16"/>
          <w:lang w:eastAsia="zh-CN"/>
        </w:rPr>
      </w:pPr>
    </w:p>
    <w:p w:rsidR="00262CCB" w:rsidRPr="00EF1F43" w:rsidRDefault="00262CCB" w:rsidP="00262CCB">
      <w:pPr>
        <w:pStyle w:val="PL"/>
        <w:rPr>
          <w:ins w:id="23929" w:author="28.541_CR0289_(Rel-16)_SON_5G, EE_5G" w:date="2020-06-29T11:59:00Z"/>
          <w:rFonts w:cs="Courier New"/>
          <w:szCs w:val="16"/>
          <w:lang w:eastAsia="zh-CN"/>
        </w:rPr>
      </w:pPr>
      <w:ins w:id="23930" w:author="28.541_CR0289_(Rel-16)_SON_5G, EE_5G" w:date="2020-06-29T11:59:00Z">
        <w:r w:rsidRPr="00EF1F43">
          <w:rPr>
            <w:rFonts w:cs="Courier New"/>
            <w:szCs w:val="16"/>
            <w:lang w:eastAsia="zh-CN"/>
          </w:rPr>
          <w:t xml:space="preserve">    list cSonPciList {</w:t>
        </w:r>
      </w:ins>
    </w:p>
    <w:p w:rsidR="00262CCB" w:rsidRPr="00EF1F43" w:rsidRDefault="00262CCB" w:rsidP="00262CCB">
      <w:pPr>
        <w:pStyle w:val="PL"/>
        <w:rPr>
          <w:ins w:id="23931" w:author="28.541_CR0289_(Rel-16)_SON_5G, EE_5G" w:date="2020-06-29T11:59:00Z"/>
          <w:rFonts w:cs="Courier New"/>
          <w:szCs w:val="16"/>
          <w:lang w:eastAsia="zh-CN"/>
        </w:rPr>
      </w:pPr>
      <w:ins w:id="23932" w:author="28.541_CR0289_(Rel-16)_SON_5G, EE_5G" w:date="2020-06-29T11:59:00Z">
        <w:r w:rsidRPr="00EF1F43">
          <w:rPr>
            <w:rFonts w:cs="Courier New"/>
            <w:szCs w:val="16"/>
            <w:lang w:eastAsia="zh-CN"/>
          </w:rPr>
          <w:t xml:space="preserve">      key NRPci;</w:t>
        </w:r>
      </w:ins>
    </w:p>
    <w:p w:rsidR="00262CCB" w:rsidRPr="00EF1F43" w:rsidRDefault="00262CCB" w:rsidP="00262CCB">
      <w:pPr>
        <w:pStyle w:val="PL"/>
        <w:rPr>
          <w:ins w:id="23933" w:author="28.541_CR0289_(Rel-16)_SON_5G, EE_5G" w:date="2020-06-29T11:59:00Z"/>
          <w:rFonts w:cs="Courier New"/>
          <w:szCs w:val="16"/>
          <w:lang w:eastAsia="zh-CN"/>
        </w:rPr>
      </w:pPr>
      <w:ins w:id="23934" w:author="28.541_CR0289_(Rel-16)_SON_5G, EE_5G" w:date="2020-06-29T11:59:00Z">
        <w:r w:rsidRPr="00EF1F43">
          <w:rPr>
            <w:rFonts w:cs="Courier New"/>
            <w:szCs w:val="16"/>
            <w:lang w:eastAsia="zh-CN"/>
          </w:rPr>
          <w:t xml:space="preserve">      description " This holds a list of physical cell identities that can be assigned to the pci attribute by gNB. The assignment algorithm is not specified. This attribute shall be supported if and only if the C-SON PCI configuration is supported.";</w:t>
        </w:r>
      </w:ins>
    </w:p>
    <w:p w:rsidR="00262CCB" w:rsidRPr="00262CCB" w:rsidRDefault="00262CCB" w:rsidP="00262CCB">
      <w:pPr>
        <w:pStyle w:val="PL"/>
        <w:rPr>
          <w:ins w:id="23935" w:author="28.541_CR0289_(Rel-16)_SON_5G, EE_5G" w:date="2020-06-29T11:59:00Z"/>
          <w:rFonts w:cs="Courier New"/>
          <w:szCs w:val="16"/>
          <w:lang w:val="fr-FR" w:eastAsia="zh-CN"/>
          <w:rPrChange w:id="23936" w:author="28.541_CR0289_(Rel-16)_SON_5G, EE_5G" w:date="2020-06-29T11:59:00Z">
            <w:rPr>
              <w:ins w:id="23937" w:author="28.541_CR0289_(Rel-16)_SON_5G, EE_5G" w:date="2020-06-29T11:59:00Z"/>
              <w:rFonts w:cs="Courier New"/>
              <w:szCs w:val="16"/>
              <w:lang w:eastAsia="zh-CN"/>
            </w:rPr>
          </w:rPrChange>
        </w:rPr>
      </w:pPr>
      <w:ins w:id="23938" w:author="28.541_CR0289_(Rel-16)_SON_5G, EE_5G" w:date="2020-06-29T11:59:00Z">
        <w:r w:rsidRPr="00EF1F43">
          <w:rPr>
            <w:rFonts w:cs="Courier New"/>
            <w:szCs w:val="16"/>
            <w:lang w:eastAsia="zh-CN"/>
          </w:rPr>
          <w:tab/>
          <w:t xml:space="preserve">  </w:t>
        </w:r>
        <w:r w:rsidRPr="00262CCB">
          <w:rPr>
            <w:rFonts w:cs="Courier New"/>
            <w:szCs w:val="16"/>
            <w:lang w:val="fr-FR" w:eastAsia="zh-CN"/>
            <w:rPrChange w:id="23939" w:author="28.541_CR0289_(Rel-16)_SON_5G, EE_5G" w:date="2020-06-29T11:59:00Z">
              <w:rPr>
                <w:rFonts w:cs="Courier New"/>
                <w:szCs w:val="16"/>
                <w:lang w:eastAsia="zh-CN"/>
              </w:rPr>
            </w:rPrChange>
          </w:rPr>
          <w:t>leaf NRPci {type int32;}</w:t>
        </w:r>
      </w:ins>
    </w:p>
    <w:p w:rsidR="00262CCB" w:rsidRPr="00262CCB" w:rsidRDefault="00262CCB" w:rsidP="00262CCB">
      <w:pPr>
        <w:pStyle w:val="PL"/>
        <w:rPr>
          <w:ins w:id="23940" w:author="28.541_CR0289_(Rel-16)_SON_5G, EE_5G" w:date="2020-06-29T11:59:00Z"/>
          <w:rFonts w:cs="Courier New"/>
          <w:szCs w:val="16"/>
          <w:lang w:val="fr-FR" w:eastAsia="zh-CN"/>
          <w:rPrChange w:id="23941" w:author="28.541_CR0289_(Rel-16)_SON_5G, EE_5G" w:date="2020-06-29T11:59:00Z">
            <w:rPr>
              <w:ins w:id="23942" w:author="28.541_CR0289_(Rel-16)_SON_5G, EE_5G" w:date="2020-06-29T11:59:00Z"/>
              <w:rFonts w:cs="Courier New"/>
              <w:szCs w:val="16"/>
              <w:lang w:eastAsia="zh-CN"/>
            </w:rPr>
          </w:rPrChange>
        </w:rPr>
      </w:pPr>
      <w:ins w:id="23943" w:author="28.541_CR0289_(Rel-16)_SON_5G, EE_5G" w:date="2020-06-29T11:59:00Z">
        <w:r w:rsidRPr="00262CCB">
          <w:rPr>
            <w:rFonts w:cs="Courier New"/>
            <w:szCs w:val="16"/>
            <w:lang w:val="fr-FR" w:eastAsia="zh-CN"/>
            <w:rPrChange w:id="23944" w:author="28.541_CR0289_(Rel-16)_SON_5G, EE_5G" w:date="2020-06-29T11:59:00Z">
              <w:rPr>
                <w:rFonts w:cs="Courier New"/>
                <w:szCs w:val="16"/>
                <w:lang w:eastAsia="zh-CN"/>
              </w:rPr>
            </w:rPrChange>
          </w:rPr>
          <w:t xml:space="preserve">      container attributes {</w:t>
        </w:r>
      </w:ins>
    </w:p>
    <w:p w:rsidR="00262CCB" w:rsidRPr="00EF1F43" w:rsidRDefault="00262CCB" w:rsidP="00262CCB">
      <w:pPr>
        <w:pStyle w:val="PL"/>
        <w:rPr>
          <w:ins w:id="23945" w:author="28.541_CR0289_(Rel-16)_SON_5G, EE_5G" w:date="2020-06-29T11:59:00Z"/>
          <w:rFonts w:cs="Courier New"/>
          <w:szCs w:val="16"/>
          <w:lang w:eastAsia="zh-CN"/>
        </w:rPr>
      </w:pPr>
      <w:ins w:id="23946" w:author="28.541_CR0289_(Rel-16)_SON_5G, EE_5G" w:date="2020-06-29T11:59:00Z">
        <w:r w:rsidRPr="00262CCB">
          <w:rPr>
            <w:rFonts w:cs="Courier New"/>
            <w:szCs w:val="16"/>
            <w:lang w:val="fr-FR" w:eastAsia="zh-CN"/>
            <w:rPrChange w:id="23947" w:author="28.541_CR0289_(Rel-16)_SON_5G, EE_5G" w:date="2020-06-29T11:59:00Z">
              <w:rPr>
                <w:rFonts w:cs="Courier New"/>
                <w:szCs w:val="16"/>
                <w:lang w:eastAsia="zh-CN"/>
              </w:rPr>
            </w:rPrChange>
          </w:rPr>
          <w:t xml:space="preserve">         </w:t>
        </w:r>
        <w:r w:rsidRPr="00EF1F43">
          <w:rPr>
            <w:rFonts w:cs="Courier New"/>
            <w:szCs w:val="16"/>
            <w:lang w:eastAsia="zh-CN"/>
          </w:rPr>
          <w:t>uses CSonPciListGrp;</w:t>
        </w:r>
      </w:ins>
    </w:p>
    <w:p w:rsidR="00262CCB" w:rsidRPr="00EF1F43" w:rsidRDefault="00262CCB" w:rsidP="00262CCB">
      <w:pPr>
        <w:pStyle w:val="PL"/>
        <w:rPr>
          <w:ins w:id="23948" w:author="28.541_CR0289_(Rel-16)_SON_5G, EE_5G" w:date="2020-06-29T11:59:00Z"/>
          <w:rFonts w:cs="Courier New"/>
          <w:szCs w:val="16"/>
          <w:lang w:eastAsia="zh-CN"/>
        </w:rPr>
      </w:pPr>
      <w:ins w:id="23949" w:author="28.541_CR0289_(Rel-16)_SON_5G, EE_5G" w:date="2020-06-29T11:59:00Z">
        <w:r w:rsidRPr="00EF1F43">
          <w:rPr>
            <w:rFonts w:cs="Courier New"/>
            <w:szCs w:val="16"/>
            <w:lang w:eastAsia="zh-CN"/>
          </w:rPr>
          <w:t xml:space="preserve">     }</w:t>
        </w:r>
      </w:ins>
    </w:p>
    <w:p w:rsidR="00262CCB" w:rsidRPr="00EF1F43" w:rsidRDefault="00262CCB" w:rsidP="00262CCB">
      <w:pPr>
        <w:pStyle w:val="PL"/>
        <w:rPr>
          <w:ins w:id="23950" w:author="28.541_CR0289_(Rel-16)_SON_5G, EE_5G" w:date="2020-06-29T11:59:00Z"/>
          <w:rFonts w:cs="Courier New"/>
          <w:szCs w:val="16"/>
          <w:lang w:eastAsia="zh-CN"/>
        </w:rPr>
      </w:pPr>
      <w:ins w:id="23951" w:author="28.541_CR0289_(Rel-16)_SON_5G, EE_5G" w:date="2020-06-29T11:59:00Z">
        <w:r w:rsidRPr="00EF1F43">
          <w:rPr>
            <w:rFonts w:cs="Courier New"/>
            <w:szCs w:val="16"/>
            <w:lang w:eastAsia="zh-CN"/>
          </w:rPr>
          <w:t xml:space="preserve">    }</w:t>
        </w:r>
      </w:ins>
    </w:p>
    <w:p w:rsidR="00262CCB" w:rsidRPr="00EF1F43" w:rsidRDefault="00262CCB" w:rsidP="00262CCB">
      <w:pPr>
        <w:pStyle w:val="PL"/>
        <w:rPr>
          <w:ins w:id="23952" w:author="28.541_CR0289_(Rel-16)_SON_5G, EE_5G" w:date="2020-06-29T11:59:00Z"/>
          <w:rFonts w:cs="Courier New"/>
          <w:szCs w:val="16"/>
          <w:lang w:eastAsia="zh-CN"/>
        </w:rPr>
      </w:pPr>
    </w:p>
    <w:p w:rsidR="00262CCB" w:rsidRPr="00EF1F43" w:rsidRDefault="00262CCB" w:rsidP="00262CCB">
      <w:pPr>
        <w:pStyle w:val="PL"/>
        <w:rPr>
          <w:ins w:id="23953" w:author="28.541_CR0289_(Rel-16)_SON_5G, EE_5G" w:date="2020-06-29T11:59:00Z"/>
          <w:rFonts w:cs="Courier New"/>
          <w:szCs w:val="16"/>
          <w:lang w:eastAsia="zh-CN"/>
        </w:rPr>
      </w:pPr>
    </w:p>
    <w:p w:rsidR="00262CCB" w:rsidRPr="00EF1F43" w:rsidRDefault="00262CCB" w:rsidP="00262CCB">
      <w:pPr>
        <w:pStyle w:val="PL"/>
        <w:rPr>
          <w:ins w:id="23954" w:author="28.541_CR0289_(Rel-16)_SON_5G, EE_5G" w:date="2020-06-29T11:59:00Z"/>
          <w:rFonts w:cs="Courier New"/>
          <w:szCs w:val="16"/>
          <w:lang w:eastAsia="zh-CN"/>
        </w:rPr>
      </w:pPr>
      <w:ins w:id="23955" w:author="28.541_CR0289_(Rel-16)_SON_5G, EE_5G" w:date="2020-06-29T11:59:00Z">
        <w:r w:rsidRPr="00EF1F43">
          <w:rPr>
            <w:rFonts w:cs="Courier New"/>
            <w:szCs w:val="16"/>
            <w:lang w:eastAsia="zh-CN"/>
          </w:rPr>
          <w:t xml:space="preserve">    leaf cPciConfigurationControl {</w:t>
        </w:r>
      </w:ins>
    </w:p>
    <w:p w:rsidR="00262CCB" w:rsidRPr="00EF1F43" w:rsidRDefault="00262CCB" w:rsidP="00262CCB">
      <w:pPr>
        <w:pStyle w:val="PL"/>
        <w:rPr>
          <w:ins w:id="23956" w:author="28.541_CR0289_(Rel-16)_SON_5G, EE_5G" w:date="2020-06-29T11:59:00Z"/>
          <w:rFonts w:cs="Courier New"/>
          <w:szCs w:val="16"/>
          <w:lang w:eastAsia="zh-CN"/>
        </w:rPr>
      </w:pPr>
      <w:ins w:id="23957" w:author="28.541_CR0289_(Rel-16)_SON_5G, EE_5G" w:date="2020-06-29T11:59:00Z">
        <w:r w:rsidRPr="00EF1F43">
          <w:rPr>
            <w:rFonts w:cs="Courier New"/>
            <w:szCs w:val="16"/>
            <w:lang w:eastAsia="zh-CN"/>
          </w:rPr>
          <w:t xml:space="preserve">        description "This attribute determines whether the Cross Domain-Centralized SON PCI configuration function is enabled or disabled.";</w:t>
        </w:r>
      </w:ins>
    </w:p>
    <w:p w:rsidR="00262CCB" w:rsidRPr="00EF1F43" w:rsidRDefault="00262CCB" w:rsidP="00262CCB">
      <w:pPr>
        <w:pStyle w:val="PL"/>
        <w:rPr>
          <w:ins w:id="23958" w:author="28.541_CR0289_(Rel-16)_SON_5G, EE_5G" w:date="2020-06-29T11:59:00Z"/>
          <w:rFonts w:cs="Courier New"/>
          <w:szCs w:val="16"/>
          <w:lang w:eastAsia="zh-CN"/>
        </w:rPr>
      </w:pPr>
      <w:ins w:id="23959" w:author="28.541_CR0289_(Rel-16)_SON_5G, EE_5G" w:date="2020-06-29T11:59:00Z">
        <w:r w:rsidRPr="00EF1F43">
          <w:rPr>
            <w:rFonts w:cs="Courier New"/>
            <w:szCs w:val="16"/>
            <w:lang w:eastAsia="zh-CN"/>
          </w:rPr>
          <w:t xml:space="preserve">        type boolean;</w:t>
        </w:r>
      </w:ins>
    </w:p>
    <w:p w:rsidR="00262CCB" w:rsidRPr="00EF1F43" w:rsidRDefault="00262CCB" w:rsidP="00262CCB">
      <w:pPr>
        <w:pStyle w:val="PL"/>
        <w:rPr>
          <w:ins w:id="23960" w:author="28.541_CR0289_(Rel-16)_SON_5G, EE_5G" w:date="2020-06-29T11:59:00Z"/>
          <w:rFonts w:cs="Courier New"/>
          <w:szCs w:val="16"/>
          <w:lang w:eastAsia="zh-CN"/>
        </w:rPr>
      </w:pPr>
      <w:ins w:id="23961" w:author="28.541_CR0289_(Rel-16)_SON_5G, EE_5G" w:date="2020-06-29T11:59:00Z">
        <w:r w:rsidRPr="00EF1F43">
          <w:rPr>
            <w:rFonts w:cs="Courier New"/>
            <w:szCs w:val="16"/>
            <w:lang w:eastAsia="zh-CN"/>
          </w:rPr>
          <w:t xml:space="preserve">    }</w:t>
        </w:r>
      </w:ins>
    </w:p>
    <w:p w:rsidR="00262CCB" w:rsidRPr="00EF1F43" w:rsidRDefault="00262CCB" w:rsidP="00262CCB">
      <w:pPr>
        <w:pStyle w:val="PL"/>
        <w:rPr>
          <w:ins w:id="23962" w:author="28.541_CR0289_(Rel-16)_SON_5G, EE_5G" w:date="2020-06-29T11:59:00Z"/>
          <w:rFonts w:cs="Courier New"/>
          <w:szCs w:val="16"/>
          <w:lang w:eastAsia="zh-CN"/>
        </w:rPr>
      </w:pPr>
    </w:p>
    <w:p w:rsidR="00262CCB" w:rsidRPr="00EF1F43" w:rsidRDefault="00262CCB" w:rsidP="00262CCB">
      <w:pPr>
        <w:pStyle w:val="PL"/>
        <w:rPr>
          <w:ins w:id="23963" w:author="28.541_CR0289_(Rel-16)_SON_5G, EE_5G" w:date="2020-06-29T11:59:00Z"/>
          <w:rFonts w:cs="Courier New"/>
          <w:szCs w:val="16"/>
          <w:lang w:eastAsia="zh-CN"/>
        </w:rPr>
      </w:pPr>
      <w:ins w:id="23964" w:author="28.541_CR0289_(Rel-16)_SON_5G, EE_5G" w:date="2020-06-29T11:59:00Z">
        <w:r w:rsidRPr="00EF1F43">
          <w:rPr>
            <w:rFonts w:cs="Courier New"/>
            <w:szCs w:val="16"/>
            <w:lang w:eastAsia="zh-CN"/>
          </w:rPr>
          <w:t xml:space="preserve">  }</w:t>
        </w:r>
      </w:ins>
    </w:p>
    <w:p w:rsidR="00262CCB" w:rsidRPr="00EF1F43" w:rsidRDefault="00262CCB" w:rsidP="00262CCB">
      <w:pPr>
        <w:pStyle w:val="PL"/>
        <w:rPr>
          <w:ins w:id="23965" w:author="28.541_CR0289_(Rel-16)_SON_5G, EE_5G" w:date="2020-06-29T11:59:00Z"/>
          <w:rFonts w:cs="Courier New"/>
          <w:szCs w:val="16"/>
          <w:lang w:eastAsia="zh-CN"/>
        </w:rPr>
      </w:pPr>
    </w:p>
    <w:p w:rsidR="00262CCB" w:rsidRPr="00EF1F43" w:rsidRDefault="00262CCB" w:rsidP="00262CCB">
      <w:pPr>
        <w:pStyle w:val="PL"/>
        <w:rPr>
          <w:ins w:id="23966" w:author="28.541_CR0289_(Rel-16)_SON_5G, EE_5G" w:date="2020-06-29T11:59:00Z"/>
          <w:rFonts w:cs="Courier New"/>
          <w:szCs w:val="16"/>
          <w:lang w:eastAsia="zh-CN"/>
        </w:rPr>
      </w:pPr>
      <w:ins w:id="23967" w:author="28.541_CR0289_(Rel-16)_SON_5G, EE_5G" w:date="2020-06-29T11:59:00Z">
        <w:r w:rsidRPr="00EF1F43">
          <w:rPr>
            <w:rFonts w:cs="Courier New"/>
            <w:szCs w:val="16"/>
            <w:lang w:eastAsia="zh-CN"/>
          </w:rPr>
          <w:t xml:space="preserve">  grouping CSonPciListGrp {</w:t>
        </w:r>
      </w:ins>
    </w:p>
    <w:p w:rsidR="00262CCB" w:rsidRPr="00EF1F43" w:rsidRDefault="00262CCB" w:rsidP="00262CCB">
      <w:pPr>
        <w:pStyle w:val="PL"/>
        <w:rPr>
          <w:ins w:id="23968" w:author="28.541_CR0289_(Rel-16)_SON_5G, EE_5G" w:date="2020-06-29T11:59:00Z"/>
          <w:rFonts w:cs="Courier New"/>
          <w:szCs w:val="16"/>
          <w:lang w:eastAsia="zh-CN"/>
        </w:rPr>
      </w:pPr>
      <w:ins w:id="23969" w:author="28.541_CR0289_(Rel-16)_SON_5G, EE_5G" w:date="2020-06-29T11:59:00Z">
        <w:r w:rsidRPr="00EF1F43">
          <w:rPr>
            <w:rFonts w:cs="Courier New"/>
            <w:szCs w:val="16"/>
            <w:lang w:eastAsia="zh-CN"/>
          </w:rPr>
          <w:t xml:space="preserve">    description "Represents the C-SON PCI list for the PCI configuration function.";</w:t>
        </w:r>
      </w:ins>
    </w:p>
    <w:p w:rsidR="00262CCB" w:rsidRPr="00EF1F43" w:rsidRDefault="00262CCB" w:rsidP="00262CCB">
      <w:pPr>
        <w:pStyle w:val="PL"/>
        <w:rPr>
          <w:ins w:id="23970" w:author="28.541_CR0289_(Rel-16)_SON_5G, EE_5G" w:date="2020-06-29T11:59:00Z"/>
          <w:rFonts w:cs="Courier New"/>
          <w:szCs w:val="16"/>
          <w:lang w:eastAsia="zh-CN"/>
        </w:rPr>
      </w:pPr>
    </w:p>
    <w:p w:rsidR="00262CCB" w:rsidRPr="00EF1F43" w:rsidRDefault="00262CCB" w:rsidP="00262CCB">
      <w:pPr>
        <w:pStyle w:val="PL"/>
        <w:rPr>
          <w:ins w:id="23971" w:author="28.541_CR0289_(Rel-16)_SON_5G, EE_5G" w:date="2020-06-29T11:59:00Z"/>
          <w:rFonts w:cs="Courier New"/>
          <w:szCs w:val="16"/>
          <w:lang w:eastAsia="zh-CN"/>
        </w:rPr>
      </w:pPr>
      <w:ins w:id="23972" w:author="28.541_CR0289_(Rel-16)_SON_5G, EE_5G" w:date="2020-06-29T11:59:00Z">
        <w:r w:rsidRPr="00EF1F43">
          <w:rPr>
            <w:rFonts w:cs="Courier New"/>
            <w:szCs w:val="16"/>
            <w:lang w:eastAsia="zh-CN"/>
          </w:rPr>
          <w:t xml:space="preserve">    leaf NRPci {</w:t>
        </w:r>
      </w:ins>
    </w:p>
    <w:p w:rsidR="00262CCB" w:rsidRPr="00EF1F43" w:rsidRDefault="00262CCB" w:rsidP="00262CCB">
      <w:pPr>
        <w:pStyle w:val="PL"/>
        <w:rPr>
          <w:ins w:id="23973" w:author="28.541_CR0289_(Rel-16)_SON_5G, EE_5G" w:date="2020-06-29T11:59:00Z"/>
          <w:rFonts w:cs="Courier New"/>
          <w:szCs w:val="16"/>
          <w:lang w:eastAsia="zh-CN"/>
        </w:rPr>
      </w:pPr>
      <w:ins w:id="23974" w:author="28.541_CR0289_(Rel-16)_SON_5G, EE_5G" w:date="2020-06-29T11:59:00Z">
        <w:r w:rsidRPr="00EF1F43">
          <w:rPr>
            <w:rFonts w:cs="Courier New"/>
            <w:szCs w:val="16"/>
            <w:lang w:eastAsia="zh-CN"/>
          </w:rPr>
          <w:t xml:space="preserve">        description "This attribute determines the NR PCI.";</w:t>
        </w:r>
      </w:ins>
    </w:p>
    <w:p w:rsidR="00262CCB" w:rsidRPr="00EF1F43" w:rsidRDefault="00262CCB" w:rsidP="00262CCB">
      <w:pPr>
        <w:pStyle w:val="PL"/>
        <w:rPr>
          <w:ins w:id="23975" w:author="28.541_CR0289_(Rel-16)_SON_5G, EE_5G" w:date="2020-06-29T11:59:00Z"/>
          <w:rFonts w:cs="Courier New"/>
          <w:szCs w:val="16"/>
          <w:lang w:eastAsia="zh-CN"/>
        </w:rPr>
      </w:pPr>
      <w:ins w:id="23976" w:author="28.541_CR0289_(Rel-16)_SON_5G, EE_5G" w:date="2020-06-29T11:59:00Z">
        <w:r w:rsidRPr="00EF1F43">
          <w:rPr>
            <w:rFonts w:cs="Courier New"/>
            <w:szCs w:val="16"/>
            <w:lang w:eastAsia="zh-CN"/>
          </w:rPr>
          <w:t xml:space="preserve">        type int32 { range "0..1007"; }</w:t>
        </w:r>
      </w:ins>
    </w:p>
    <w:p w:rsidR="00262CCB" w:rsidRPr="00EF1F43" w:rsidRDefault="00262CCB" w:rsidP="00262CCB">
      <w:pPr>
        <w:pStyle w:val="PL"/>
        <w:rPr>
          <w:ins w:id="23977" w:author="28.541_CR0289_(Rel-16)_SON_5G, EE_5G" w:date="2020-06-29T11:59:00Z"/>
          <w:rFonts w:cs="Courier New"/>
          <w:szCs w:val="16"/>
          <w:lang w:eastAsia="zh-CN"/>
        </w:rPr>
      </w:pPr>
      <w:ins w:id="23978" w:author="28.541_CR0289_(Rel-16)_SON_5G, EE_5G" w:date="2020-06-29T11:59:00Z">
        <w:r w:rsidRPr="00EF1F43">
          <w:rPr>
            <w:rFonts w:cs="Courier New"/>
            <w:szCs w:val="16"/>
            <w:lang w:eastAsia="zh-CN"/>
          </w:rPr>
          <w:t xml:space="preserve">        units "1";</w:t>
        </w:r>
      </w:ins>
    </w:p>
    <w:p w:rsidR="00262CCB" w:rsidRPr="00EF1F43" w:rsidRDefault="00262CCB" w:rsidP="00262CCB">
      <w:pPr>
        <w:pStyle w:val="PL"/>
        <w:rPr>
          <w:ins w:id="23979" w:author="28.541_CR0289_(Rel-16)_SON_5G, EE_5G" w:date="2020-06-29T11:59:00Z"/>
          <w:rFonts w:cs="Courier New"/>
          <w:szCs w:val="16"/>
          <w:lang w:eastAsia="zh-CN"/>
        </w:rPr>
      </w:pPr>
      <w:ins w:id="23980" w:author="28.541_CR0289_(Rel-16)_SON_5G, EE_5G" w:date="2020-06-29T11:59:00Z">
        <w:r w:rsidRPr="00EF1F43">
          <w:rPr>
            <w:rFonts w:cs="Courier New"/>
            <w:szCs w:val="16"/>
            <w:lang w:eastAsia="zh-CN"/>
          </w:rPr>
          <w:t xml:space="preserve">    }</w:t>
        </w:r>
      </w:ins>
    </w:p>
    <w:p w:rsidR="00262CCB" w:rsidRPr="00EF1F43" w:rsidRDefault="00262CCB" w:rsidP="00262CCB">
      <w:pPr>
        <w:pStyle w:val="PL"/>
        <w:rPr>
          <w:ins w:id="23981" w:author="28.541_CR0289_(Rel-16)_SON_5G, EE_5G" w:date="2020-06-29T11:59:00Z"/>
          <w:rFonts w:cs="Courier New"/>
          <w:szCs w:val="16"/>
          <w:lang w:eastAsia="zh-CN"/>
        </w:rPr>
      </w:pPr>
      <w:ins w:id="23982" w:author="28.541_CR0289_(Rel-16)_SON_5G, EE_5G" w:date="2020-06-29T11:59:00Z">
        <w:r w:rsidRPr="00EF1F43">
          <w:rPr>
            <w:rFonts w:cs="Courier New"/>
            <w:szCs w:val="16"/>
            <w:lang w:eastAsia="zh-CN"/>
          </w:rPr>
          <w:t xml:space="preserve">  }</w:t>
        </w:r>
      </w:ins>
    </w:p>
    <w:p w:rsidR="00262CCB" w:rsidRPr="00EF1F43" w:rsidRDefault="00262CCB" w:rsidP="00262CCB">
      <w:pPr>
        <w:pStyle w:val="PL"/>
        <w:rPr>
          <w:ins w:id="23983" w:author="28.541_CR0289_(Rel-16)_SON_5G, EE_5G" w:date="2020-06-29T11:59:00Z"/>
          <w:rFonts w:cs="Courier New"/>
          <w:szCs w:val="16"/>
          <w:lang w:eastAsia="zh-CN"/>
        </w:rPr>
      </w:pPr>
    </w:p>
    <w:p w:rsidR="00262CCB" w:rsidRPr="00EF1F43" w:rsidRDefault="00262CCB" w:rsidP="00262CCB">
      <w:pPr>
        <w:pStyle w:val="PL"/>
        <w:rPr>
          <w:ins w:id="23984" w:author="28.541_CR0289_(Rel-16)_SON_5G, EE_5G" w:date="2020-06-29T11:59:00Z"/>
          <w:rFonts w:cs="Courier New"/>
          <w:szCs w:val="16"/>
          <w:lang w:eastAsia="zh-CN"/>
        </w:rPr>
      </w:pPr>
    </w:p>
    <w:p w:rsidR="00262CCB" w:rsidRPr="00EF1F43" w:rsidRDefault="00262CCB" w:rsidP="00262CCB">
      <w:pPr>
        <w:pStyle w:val="PL"/>
        <w:rPr>
          <w:ins w:id="23985" w:author="28.541_CR0289_(Rel-16)_SON_5G, EE_5G" w:date="2020-06-29T11:59:00Z"/>
          <w:rFonts w:cs="Courier New"/>
          <w:szCs w:val="16"/>
          <w:lang w:eastAsia="zh-CN"/>
        </w:rPr>
      </w:pPr>
      <w:ins w:id="23986" w:author="28.541_CR0289_(Rel-16)_SON_5G, EE_5G" w:date="2020-06-29T11:59:00Z">
        <w:r w:rsidRPr="00EF1F43">
          <w:rPr>
            <w:rFonts w:cs="Courier New"/>
            <w:szCs w:val="16"/>
            <w:lang w:eastAsia="zh-CN"/>
          </w:rPr>
          <w:t xml:space="preserve">  augment "/me3gpp:ManagedElement/gnbdu3gpp:GNBDUFunction/nrcelldu3gpp:NRCellDU" {</w:t>
        </w:r>
      </w:ins>
    </w:p>
    <w:p w:rsidR="00262CCB" w:rsidRPr="00EF1F43" w:rsidRDefault="00262CCB" w:rsidP="00262CCB">
      <w:pPr>
        <w:pStyle w:val="PL"/>
        <w:rPr>
          <w:ins w:id="23987" w:author="28.541_CR0289_(Rel-16)_SON_5G, EE_5G" w:date="2020-06-29T11:59:00Z"/>
          <w:rFonts w:cs="Courier New"/>
          <w:szCs w:val="16"/>
          <w:lang w:eastAsia="zh-CN"/>
        </w:rPr>
      </w:pPr>
      <w:ins w:id="23988" w:author="28.541_CR0289_(Rel-16)_SON_5G, EE_5G" w:date="2020-06-29T11:59:00Z">
        <w:r w:rsidRPr="00EF1F43">
          <w:rPr>
            <w:rFonts w:cs="Courier New"/>
            <w:szCs w:val="16"/>
            <w:lang w:eastAsia="zh-CN"/>
          </w:rPr>
          <w:t xml:space="preserve">    if-feature nrcelldu3gpp:CPCIConfigurationFunction;</w:t>
        </w:r>
      </w:ins>
    </w:p>
    <w:p w:rsidR="00262CCB" w:rsidRPr="00EF1F43" w:rsidRDefault="00262CCB" w:rsidP="00262CCB">
      <w:pPr>
        <w:pStyle w:val="PL"/>
        <w:rPr>
          <w:ins w:id="23989" w:author="28.541_CR0289_(Rel-16)_SON_5G, EE_5G" w:date="2020-06-29T11:59:00Z"/>
          <w:rFonts w:cs="Courier New"/>
          <w:szCs w:val="16"/>
          <w:lang w:eastAsia="zh-CN"/>
        </w:rPr>
      </w:pPr>
      <w:ins w:id="23990" w:author="28.541_CR0289_(Rel-16)_SON_5G, EE_5G" w:date="2020-06-29T11:59:00Z">
        <w:r w:rsidRPr="00EF1F43">
          <w:rPr>
            <w:rFonts w:cs="Courier New"/>
            <w:szCs w:val="16"/>
            <w:lang w:eastAsia="zh-CN"/>
          </w:rPr>
          <w:t xml:space="preserve">    uses CPCIConfigurationFunctionGrp;</w:t>
        </w:r>
      </w:ins>
    </w:p>
    <w:p w:rsidR="00262CCB" w:rsidRPr="00EF1F43" w:rsidRDefault="00262CCB" w:rsidP="00262CCB">
      <w:pPr>
        <w:pStyle w:val="PL"/>
        <w:rPr>
          <w:ins w:id="23991" w:author="28.541_CR0289_(Rel-16)_SON_5G, EE_5G" w:date="2020-06-29T11:59:00Z"/>
          <w:rFonts w:cs="Courier New"/>
          <w:szCs w:val="16"/>
          <w:lang w:eastAsia="zh-CN"/>
        </w:rPr>
      </w:pPr>
      <w:ins w:id="23992" w:author="28.541_CR0289_(Rel-16)_SON_5G, EE_5G" w:date="2020-06-29T11:59:00Z">
        <w:r w:rsidRPr="00EF1F43">
          <w:rPr>
            <w:rFonts w:cs="Courier New"/>
            <w:szCs w:val="16"/>
            <w:lang w:eastAsia="zh-CN"/>
          </w:rPr>
          <w:t xml:space="preserve">    }</w:t>
        </w:r>
      </w:ins>
    </w:p>
    <w:p w:rsidR="00262CCB" w:rsidRPr="00EF1F43" w:rsidRDefault="00262CCB" w:rsidP="00262CCB">
      <w:pPr>
        <w:pStyle w:val="PL"/>
        <w:rPr>
          <w:ins w:id="23993" w:author="28.541_CR0289_(Rel-16)_SON_5G, EE_5G" w:date="2020-06-29T11:59:00Z"/>
          <w:rFonts w:cs="Courier New"/>
          <w:szCs w:val="16"/>
          <w:lang w:eastAsia="zh-CN"/>
        </w:rPr>
      </w:pPr>
      <w:ins w:id="23994" w:author="28.541_CR0289_(Rel-16)_SON_5G, EE_5G" w:date="2020-06-29T11:59:00Z">
        <w:r w:rsidRPr="00EF1F43">
          <w:rPr>
            <w:rFonts w:cs="Courier New"/>
            <w:szCs w:val="16"/>
            <w:lang w:eastAsia="zh-CN"/>
          </w:rPr>
          <w:t xml:space="preserve">  augment "/me3gpp:ManagedElement" {</w:t>
        </w:r>
      </w:ins>
    </w:p>
    <w:p w:rsidR="00262CCB" w:rsidRPr="00EF1F43" w:rsidRDefault="00262CCB" w:rsidP="00262CCB">
      <w:pPr>
        <w:pStyle w:val="PL"/>
        <w:rPr>
          <w:ins w:id="23995" w:author="28.541_CR0289_(Rel-16)_SON_5G, EE_5G" w:date="2020-06-29T11:59:00Z"/>
          <w:rFonts w:cs="Courier New"/>
          <w:szCs w:val="16"/>
          <w:lang w:eastAsia="zh-CN"/>
        </w:rPr>
      </w:pPr>
      <w:ins w:id="23996" w:author="28.541_CR0289_(Rel-16)_SON_5G, EE_5G" w:date="2020-06-29T11:59:00Z">
        <w:r w:rsidRPr="00EF1F43">
          <w:rPr>
            <w:rFonts w:cs="Courier New"/>
            <w:szCs w:val="16"/>
            <w:lang w:eastAsia="zh-CN"/>
          </w:rPr>
          <w:t xml:space="preserve">    if-feature me3gpp:CPCIConfigurationFunction;</w:t>
        </w:r>
      </w:ins>
    </w:p>
    <w:p w:rsidR="00262CCB" w:rsidRPr="00EF1F43" w:rsidRDefault="00262CCB" w:rsidP="00262CCB">
      <w:pPr>
        <w:pStyle w:val="PL"/>
        <w:rPr>
          <w:ins w:id="23997" w:author="28.541_CR0289_(Rel-16)_SON_5G, EE_5G" w:date="2020-06-29T11:59:00Z"/>
          <w:rFonts w:cs="Courier New"/>
          <w:szCs w:val="16"/>
          <w:lang w:eastAsia="zh-CN"/>
        </w:rPr>
      </w:pPr>
      <w:ins w:id="23998" w:author="28.541_CR0289_(Rel-16)_SON_5G, EE_5G" w:date="2020-06-29T11:59:00Z">
        <w:r w:rsidRPr="00EF1F43">
          <w:rPr>
            <w:rFonts w:cs="Courier New"/>
            <w:szCs w:val="16"/>
            <w:lang w:eastAsia="zh-CN"/>
          </w:rPr>
          <w:t xml:space="preserve">    uses CPCIConfigurationFunctionGrp;</w:t>
        </w:r>
      </w:ins>
    </w:p>
    <w:p w:rsidR="00262CCB" w:rsidRPr="00EF1F43" w:rsidRDefault="00262CCB" w:rsidP="00262CCB">
      <w:pPr>
        <w:pStyle w:val="PL"/>
        <w:rPr>
          <w:ins w:id="23999" w:author="28.541_CR0289_(Rel-16)_SON_5G, EE_5G" w:date="2020-06-29T11:59:00Z"/>
          <w:rFonts w:cs="Courier New"/>
          <w:szCs w:val="16"/>
          <w:lang w:eastAsia="zh-CN"/>
        </w:rPr>
      </w:pPr>
      <w:ins w:id="24000" w:author="28.541_CR0289_(Rel-16)_SON_5G, EE_5G" w:date="2020-06-29T11:59:00Z">
        <w:r w:rsidRPr="00EF1F43">
          <w:rPr>
            <w:rFonts w:cs="Courier New"/>
            <w:szCs w:val="16"/>
            <w:lang w:eastAsia="zh-CN"/>
          </w:rPr>
          <w:t xml:space="preserve">    }</w:t>
        </w:r>
      </w:ins>
    </w:p>
    <w:p w:rsidR="00262CCB" w:rsidRPr="00EF1F43" w:rsidRDefault="00262CCB" w:rsidP="00262CCB">
      <w:pPr>
        <w:pStyle w:val="PL"/>
        <w:rPr>
          <w:ins w:id="24001" w:author="28.541_CR0289_(Rel-16)_SON_5G, EE_5G" w:date="2020-06-29T11:59:00Z"/>
          <w:rFonts w:cs="Courier New"/>
          <w:szCs w:val="16"/>
          <w:lang w:eastAsia="zh-CN"/>
        </w:rPr>
      </w:pPr>
      <w:ins w:id="24002" w:author="28.541_CR0289_(Rel-16)_SON_5G, EE_5G" w:date="2020-06-29T11:59:00Z">
        <w:r w:rsidRPr="00EF1F43">
          <w:rPr>
            <w:rFonts w:cs="Courier New"/>
            <w:szCs w:val="16"/>
            <w:lang w:eastAsia="zh-CN"/>
          </w:rPr>
          <w:t xml:space="preserve">  augment "/subnet3gpp:SubNetwork" {</w:t>
        </w:r>
      </w:ins>
    </w:p>
    <w:p w:rsidR="00262CCB" w:rsidRPr="00EF1F43" w:rsidRDefault="00262CCB" w:rsidP="00262CCB">
      <w:pPr>
        <w:pStyle w:val="PL"/>
        <w:rPr>
          <w:ins w:id="24003" w:author="28.541_CR0289_(Rel-16)_SON_5G, EE_5G" w:date="2020-06-29T11:59:00Z"/>
          <w:rFonts w:cs="Courier New"/>
          <w:szCs w:val="16"/>
          <w:lang w:eastAsia="zh-CN"/>
        </w:rPr>
      </w:pPr>
      <w:ins w:id="24004" w:author="28.541_CR0289_(Rel-16)_SON_5G, EE_5G" w:date="2020-06-29T11:59:00Z">
        <w:r w:rsidRPr="00EF1F43">
          <w:rPr>
            <w:rFonts w:cs="Courier New"/>
            <w:szCs w:val="16"/>
            <w:lang w:eastAsia="zh-CN"/>
          </w:rPr>
          <w:t xml:space="preserve">    if-feature subnet3gpp:CPCIConfigurationFunction;</w:t>
        </w:r>
      </w:ins>
    </w:p>
    <w:p w:rsidR="00262CCB" w:rsidRPr="00EF1F43" w:rsidRDefault="00262CCB" w:rsidP="00262CCB">
      <w:pPr>
        <w:pStyle w:val="PL"/>
        <w:rPr>
          <w:ins w:id="24005" w:author="28.541_CR0289_(Rel-16)_SON_5G, EE_5G" w:date="2020-06-29T11:59:00Z"/>
          <w:rFonts w:cs="Courier New"/>
          <w:szCs w:val="16"/>
          <w:lang w:eastAsia="zh-CN"/>
        </w:rPr>
      </w:pPr>
      <w:ins w:id="24006" w:author="28.541_CR0289_(Rel-16)_SON_5G, EE_5G" w:date="2020-06-29T11:59:00Z">
        <w:r w:rsidRPr="00EF1F43">
          <w:rPr>
            <w:rFonts w:cs="Courier New"/>
            <w:szCs w:val="16"/>
            <w:lang w:eastAsia="zh-CN"/>
          </w:rPr>
          <w:t xml:space="preserve">    uses CPCIConfigurationFunctionGrp;</w:t>
        </w:r>
      </w:ins>
    </w:p>
    <w:p w:rsidR="00262CCB" w:rsidRPr="00EF1F43" w:rsidRDefault="00262CCB" w:rsidP="00262CCB">
      <w:pPr>
        <w:pStyle w:val="PL"/>
        <w:rPr>
          <w:ins w:id="24007" w:author="28.541_CR0289_(Rel-16)_SON_5G, EE_5G" w:date="2020-06-29T11:59:00Z"/>
          <w:rFonts w:cs="Courier New"/>
          <w:szCs w:val="16"/>
          <w:lang w:eastAsia="zh-CN"/>
        </w:rPr>
      </w:pPr>
      <w:ins w:id="24008" w:author="28.541_CR0289_(Rel-16)_SON_5G, EE_5G" w:date="2020-06-29T11:59:00Z">
        <w:r w:rsidRPr="00EF1F43">
          <w:rPr>
            <w:rFonts w:cs="Courier New"/>
            <w:szCs w:val="16"/>
            <w:lang w:eastAsia="zh-CN"/>
          </w:rPr>
          <w:t xml:space="preserve">    }</w:t>
        </w:r>
      </w:ins>
    </w:p>
    <w:p w:rsidR="00262CCB" w:rsidRDefault="00262CCB" w:rsidP="00262CCB">
      <w:pPr>
        <w:pStyle w:val="PL"/>
        <w:rPr>
          <w:ins w:id="24009" w:author="28.541_CR0289_(Rel-16)_SON_5G, EE_5G" w:date="2020-06-29T11:59:00Z"/>
          <w:rFonts w:cs="Courier New"/>
          <w:szCs w:val="16"/>
          <w:lang w:eastAsia="zh-CN"/>
        </w:rPr>
      </w:pPr>
      <w:ins w:id="24010" w:author="28.541_CR0289_(Rel-16)_SON_5G, EE_5G" w:date="2020-06-29T11:59:00Z">
        <w:r w:rsidRPr="00EF1F43">
          <w:rPr>
            <w:rFonts w:cs="Courier New"/>
            <w:szCs w:val="16"/>
            <w:lang w:eastAsia="zh-CN"/>
          </w:rPr>
          <w:t>}</w:t>
        </w:r>
      </w:ins>
    </w:p>
    <w:p w:rsidR="00262CCB" w:rsidRDefault="00262CCB" w:rsidP="00262CCB">
      <w:pPr>
        <w:pStyle w:val="Heading2"/>
        <w:rPr>
          <w:ins w:id="24011" w:author="28.541_CR0289_(Rel-16)_SON_5G, EE_5G" w:date="2020-06-29T11:59:00Z"/>
          <w:lang w:eastAsia="zh-CN"/>
        </w:rPr>
      </w:pPr>
      <w:bookmarkStart w:id="24012" w:name="_Toc44341784"/>
      <w:ins w:id="24013" w:author="28.541_CR0289_(Rel-16)_SON_5G, EE_5G" w:date="2020-06-29T11:59:00Z">
        <w:r w:rsidRPr="008E6D39">
          <w:rPr>
            <w:lang w:eastAsia="zh-CN"/>
          </w:rPr>
          <w:t>E.5.</w:t>
        </w:r>
      </w:ins>
      <w:ins w:id="24014" w:author="28.541_CR0289_(Rel-16)_SON_5G, EE_5G" w:date="2020-06-29T12:00:00Z">
        <w:r>
          <w:rPr>
            <w:lang w:eastAsia="zh-CN"/>
          </w:rPr>
          <w:t>34</w:t>
        </w:r>
      </w:ins>
      <w:ins w:id="24015" w:author="28.541_CR0289_(Rel-16)_SON_5G, EE_5G" w:date="2020-06-29T11:59:00Z">
        <w:r w:rsidRPr="008E6D39">
          <w:rPr>
            <w:lang w:eastAsia="zh-CN"/>
          </w:rPr>
          <w:tab/>
          <w:t xml:space="preserve">module </w:t>
        </w:r>
        <w:r>
          <w:rPr>
            <w:lang w:eastAsia="zh-CN"/>
          </w:rPr>
          <w:fldChar w:fldCharType="begin"/>
        </w:r>
        <w:r>
          <w:rPr>
            <w:lang w:eastAsia="zh-CN"/>
          </w:rPr>
          <w:instrText xml:space="preserve"> HYPERLINK "mailto:</w:instrText>
        </w:r>
        <w:r w:rsidRPr="00617C50">
          <w:instrText>_3gpp-nr-nrm-cesmanagementfunction.yang@2020-04-28.yang</w:instrText>
        </w:r>
        <w:r>
          <w:rPr>
            <w:lang w:eastAsia="zh-CN"/>
          </w:rPr>
          <w:instrText xml:space="preserve">" </w:instrText>
        </w:r>
        <w:r>
          <w:rPr>
            <w:lang w:eastAsia="zh-CN"/>
          </w:rPr>
          <w:fldChar w:fldCharType="separate"/>
        </w:r>
        <w:r w:rsidRPr="001311B6">
          <w:rPr>
            <w:rStyle w:val="Hyperlink"/>
            <w:lang w:eastAsia="zh-CN"/>
          </w:rPr>
          <w:t>_3gpp-nr-nrm-</w:t>
        </w:r>
        <w:r w:rsidRPr="001311B6">
          <w:rPr>
            <w:rStyle w:val="Hyperlink"/>
            <w:rFonts w:hint="eastAsia"/>
            <w:lang w:eastAsia="zh-CN"/>
          </w:rPr>
          <w:t>c</w:t>
        </w:r>
        <w:r w:rsidRPr="001311B6">
          <w:rPr>
            <w:rStyle w:val="Hyperlink"/>
            <w:lang w:eastAsia="zh-CN"/>
          </w:rPr>
          <w:t>esmanagementfunction.yang</w:t>
        </w:r>
        <w:bookmarkEnd w:id="24012"/>
        <w:r>
          <w:rPr>
            <w:lang w:eastAsia="zh-CN"/>
          </w:rPr>
          <w:fldChar w:fldCharType="end"/>
        </w:r>
      </w:ins>
    </w:p>
    <w:p w:rsidR="00262CCB" w:rsidRPr="00EF1F43" w:rsidRDefault="00262CCB" w:rsidP="00262CCB">
      <w:pPr>
        <w:pStyle w:val="PL"/>
        <w:rPr>
          <w:ins w:id="24016" w:author="28.541_CR0289_(Rel-16)_SON_5G, EE_5G" w:date="2020-06-29T11:59:00Z"/>
          <w:rFonts w:cs="Courier New"/>
          <w:szCs w:val="16"/>
          <w:lang w:eastAsia="zh-CN"/>
        </w:rPr>
      </w:pPr>
      <w:ins w:id="24017" w:author="28.541_CR0289_(Rel-16)_SON_5G, EE_5G" w:date="2020-06-29T11:59:00Z">
        <w:r w:rsidRPr="00EF1F43">
          <w:rPr>
            <w:rFonts w:cs="Courier New"/>
            <w:szCs w:val="16"/>
            <w:lang w:eastAsia="zh-CN"/>
          </w:rPr>
          <w:t>module _3gpp-nr-nrm-cesmanagementfunction {</w:t>
        </w:r>
      </w:ins>
    </w:p>
    <w:p w:rsidR="00262CCB" w:rsidRPr="00EF1F43" w:rsidRDefault="00262CCB" w:rsidP="00262CCB">
      <w:pPr>
        <w:pStyle w:val="PL"/>
        <w:rPr>
          <w:ins w:id="24018" w:author="28.541_CR0289_(Rel-16)_SON_5G, EE_5G" w:date="2020-06-29T11:59:00Z"/>
          <w:rFonts w:cs="Courier New"/>
          <w:szCs w:val="16"/>
          <w:lang w:eastAsia="zh-CN"/>
        </w:rPr>
      </w:pPr>
      <w:ins w:id="24019" w:author="28.541_CR0289_(Rel-16)_SON_5G, EE_5G" w:date="2020-06-29T11:59:00Z">
        <w:r w:rsidRPr="00EF1F43">
          <w:rPr>
            <w:rFonts w:cs="Courier New"/>
            <w:szCs w:val="16"/>
            <w:lang w:eastAsia="zh-CN"/>
          </w:rPr>
          <w:t xml:space="preserve">  yang-version 1.1;</w:t>
        </w:r>
      </w:ins>
    </w:p>
    <w:p w:rsidR="00262CCB" w:rsidRPr="00EF1F43" w:rsidRDefault="00262CCB" w:rsidP="00262CCB">
      <w:pPr>
        <w:pStyle w:val="PL"/>
        <w:rPr>
          <w:ins w:id="24020" w:author="28.541_CR0289_(Rel-16)_SON_5G, EE_5G" w:date="2020-06-29T11:59:00Z"/>
          <w:rFonts w:cs="Courier New"/>
          <w:szCs w:val="16"/>
          <w:lang w:eastAsia="zh-CN"/>
        </w:rPr>
      </w:pPr>
      <w:ins w:id="24021" w:author="28.541_CR0289_(Rel-16)_SON_5G, EE_5G" w:date="2020-06-29T11:59:00Z">
        <w:r w:rsidRPr="00EF1F43">
          <w:rPr>
            <w:rFonts w:cs="Courier New"/>
            <w:szCs w:val="16"/>
            <w:lang w:eastAsia="zh-CN"/>
          </w:rPr>
          <w:t xml:space="preserve">  namespace "urn:3gpp:sa5:_3gpp-nr-nrm-cesmanagementfunction";</w:t>
        </w:r>
      </w:ins>
    </w:p>
    <w:p w:rsidR="00262CCB" w:rsidRPr="00EF1F43" w:rsidRDefault="00262CCB" w:rsidP="00262CCB">
      <w:pPr>
        <w:pStyle w:val="PL"/>
        <w:rPr>
          <w:ins w:id="24022" w:author="28.541_CR0289_(Rel-16)_SON_5G, EE_5G" w:date="2020-06-29T11:59:00Z"/>
          <w:rFonts w:cs="Courier New"/>
          <w:szCs w:val="16"/>
          <w:lang w:eastAsia="zh-CN"/>
        </w:rPr>
      </w:pPr>
      <w:ins w:id="24023" w:author="28.541_CR0289_(Rel-16)_SON_5G, EE_5G" w:date="2020-06-29T11:59:00Z">
        <w:r w:rsidRPr="00EF1F43">
          <w:rPr>
            <w:rFonts w:cs="Courier New"/>
            <w:szCs w:val="16"/>
            <w:lang w:eastAsia="zh-CN"/>
          </w:rPr>
          <w:t xml:space="preserve">  prefix "cesmanagementfunction3gpp";</w:t>
        </w:r>
      </w:ins>
    </w:p>
    <w:p w:rsidR="00262CCB" w:rsidRPr="00EF1F43" w:rsidRDefault="00262CCB" w:rsidP="00262CCB">
      <w:pPr>
        <w:pStyle w:val="PL"/>
        <w:rPr>
          <w:ins w:id="24024" w:author="28.541_CR0289_(Rel-16)_SON_5G, EE_5G" w:date="2020-06-29T11:59:00Z"/>
          <w:rFonts w:cs="Courier New"/>
          <w:szCs w:val="16"/>
          <w:lang w:eastAsia="zh-CN"/>
        </w:rPr>
      </w:pPr>
    </w:p>
    <w:p w:rsidR="00262CCB" w:rsidRPr="00EF1F43" w:rsidRDefault="00262CCB" w:rsidP="00262CCB">
      <w:pPr>
        <w:pStyle w:val="PL"/>
        <w:rPr>
          <w:ins w:id="24025" w:author="28.541_CR0289_(Rel-16)_SON_5G, EE_5G" w:date="2020-06-29T11:59:00Z"/>
          <w:rFonts w:cs="Courier New"/>
          <w:szCs w:val="16"/>
          <w:lang w:eastAsia="zh-CN"/>
        </w:rPr>
      </w:pPr>
      <w:ins w:id="24026" w:author="28.541_CR0289_(Rel-16)_SON_5G, EE_5G" w:date="2020-06-29T11:59:00Z">
        <w:r w:rsidRPr="00EF1F43">
          <w:rPr>
            <w:rFonts w:cs="Courier New"/>
            <w:szCs w:val="16"/>
            <w:lang w:eastAsia="zh-CN"/>
          </w:rPr>
          <w:t xml:space="preserve">  import _3gpp-common-subnetwork { prefix subnet3gpp; }</w:t>
        </w:r>
      </w:ins>
    </w:p>
    <w:p w:rsidR="00262CCB" w:rsidRPr="00EF1F43" w:rsidRDefault="00262CCB" w:rsidP="00262CCB">
      <w:pPr>
        <w:pStyle w:val="PL"/>
        <w:rPr>
          <w:ins w:id="24027" w:author="28.541_CR0289_(Rel-16)_SON_5G, EE_5G" w:date="2020-06-29T11:59:00Z"/>
          <w:rFonts w:cs="Courier New"/>
          <w:szCs w:val="16"/>
          <w:lang w:eastAsia="zh-CN"/>
        </w:rPr>
      </w:pPr>
      <w:ins w:id="24028" w:author="28.541_CR0289_(Rel-16)_SON_5G, EE_5G" w:date="2020-06-29T11:59:00Z">
        <w:r w:rsidRPr="00EF1F43">
          <w:rPr>
            <w:rFonts w:cs="Courier New"/>
            <w:szCs w:val="16"/>
            <w:lang w:eastAsia="zh-CN"/>
          </w:rPr>
          <w:t xml:space="preserve">  import _3gpp-common-top { prefix top3gpp; }</w:t>
        </w:r>
      </w:ins>
    </w:p>
    <w:p w:rsidR="00262CCB" w:rsidRPr="00EF1F43" w:rsidRDefault="00262CCB" w:rsidP="00262CCB">
      <w:pPr>
        <w:pStyle w:val="PL"/>
        <w:rPr>
          <w:ins w:id="24029" w:author="28.541_CR0289_(Rel-16)_SON_5G, EE_5G" w:date="2020-06-29T11:59:00Z"/>
          <w:rFonts w:cs="Courier New"/>
          <w:szCs w:val="16"/>
          <w:lang w:eastAsia="zh-CN"/>
        </w:rPr>
      </w:pPr>
      <w:ins w:id="24030" w:author="28.541_CR0289_(Rel-16)_SON_5G, EE_5G" w:date="2020-06-29T11:59:00Z">
        <w:r w:rsidRPr="00EF1F43">
          <w:rPr>
            <w:rFonts w:cs="Courier New"/>
            <w:szCs w:val="16"/>
            <w:lang w:eastAsia="zh-CN"/>
          </w:rPr>
          <w:t xml:space="preserve">  import _3gpp-nr-nrm-nrcellcu { prefix nrcellcu3gpp; }</w:t>
        </w:r>
      </w:ins>
    </w:p>
    <w:p w:rsidR="00262CCB" w:rsidRPr="00EF1F43" w:rsidRDefault="00262CCB" w:rsidP="00262CCB">
      <w:pPr>
        <w:pStyle w:val="PL"/>
        <w:rPr>
          <w:ins w:id="24031" w:author="28.541_CR0289_(Rel-16)_SON_5G, EE_5G" w:date="2020-06-29T11:59:00Z"/>
          <w:rFonts w:cs="Courier New"/>
          <w:szCs w:val="16"/>
          <w:lang w:eastAsia="zh-CN"/>
        </w:rPr>
      </w:pPr>
      <w:ins w:id="24032" w:author="28.541_CR0289_(Rel-16)_SON_5G, EE_5G" w:date="2020-06-29T11:59:00Z">
        <w:r w:rsidRPr="00EF1F43">
          <w:rPr>
            <w:rFonts w:cs="Courier New"/>
            <w:szCs w:val="16"/>
            <w:lang w:eastAsia="zh-CN"/>
          </w:rPr>
          <w:t xml:space="preserve">  import _3gpp-nr-nrm-gnbcucpfunction { prefix gnbcucp3gpp; }</w:t>
        </w:r>
      </w:ins>
    </w:p>
    <w:p w:rsidR="00262CCB" w:rsidRPr="00EF1F43" w:rsidRDefault="00262CCB" w:rsidP="00262CCB">
      <w:pPr>
        <w:pStyle w:val="PL"/>
        <w:rPr>
          <w:ins w:id="24033" w:author="28.541_CR0289_(Rel-16)_SON_5G, EE_5G" w:date="2020-06-29T11:59:00Z"/>
          <w:rFonts w:cs="Courier New"/>
          <w:szCs w:val="16"/>
          <w:lang w:eastAsia="zh-CN"/>
        </w:rPr>
      </w:pPr>
      <w:ins w:id="24034" w:author="28.541_CR0289_(Rel-16)_SON_5G, EE_5G" w:date="2020-06-29T11:59:00Z">
        <w:r w:rsidRPr="00EF1F43">
          <w:rPr>
            <w:rFonts w:cs="Courier New"/>
            <w:szCs w:val="16"/>
            <w:lang w:eastAsia="zh-CN"/>
          </w:rPr>
          <w:t xml:space="preserve">  import _3gpp-common-managed-element { prefix me3gpp; }</w:t>
        </w:r>
      </w:ins>
    </w:p>
    <w:p w:rsidR="00262CCB" w:rsidRPr="00EF1F43" w:rsidRDefault="00262CCB" w:rsidP="00262CCB">
      <w:pPr>
        <w:pStyle w:val="PL"/>
        <w:rPr>
          <w:ins w:id="24035" w:author="28.541_CR0289_(Rel-16)_SON_5G, EE_5G" w:date="2020-06-29T11:59:00Z"/>
          <w:rFonts w:cs="Courier New"/>
          <w:szCs w:val="16"/>
          <w:lang w:eastAsia="zh-CN"/>
        </w:rPr>
      </w:pPr>
    </w:p>
    <w:p w:rsidR="00262CCB" w:rsidRPr="00EF1F43" w:rsidRDefault="00262CCB" w:rsidP="00262CCB">
      <w:pPr>
        <w:pStyle w:val="PL"/>
        <w:rPr>
          <w:ins w:id="24036" w:author="28.541_CR0289_(Rel-16)_SON_5G, EE_5G" w:date="2020-06-29T11:59:00Z"/>
          <w:rFonts w:cs="Courier New"/>
          <w:szCs w:val="16"/>
          <w:lang w:eastAsia="zh-CN"/>
        </w:rPr>
      </w:pPr>
    </w:p>
    <w:p w:rsidR="00262CCB" w:rsidRPr="00EF1F43" w:rsidRDefault="00262CCB" w:rsidP="00262CCB">
      <w:pPr>
        <w:pStyle w:val="PL"/>
        <w:rPr>
          <w:ins w:id="24037" w:author="28.541_CR0289_(Rel-16)_SON_5G, EE_5G" w:date="2020-06-29T11:59:00Z"/>
          <w:rFonts w:cs="Courier New"/>
          <w:szCs w:val="16"/>
          <w:lang w:eastAsia="zh-CN"/>
        </w:rPr>
      </w:pPr>
      <w:ins w:id="24038" w:author="28.541_CR0289_(Rel-16)_SON_5G, EE_5G" w:date="2020-06-29T11:59:00Z">
        <w:r w:rsidRPr="00EF1F43">
          <w:rPr>
            <w:rFonts w:cs="Courier New"/>
            <w:szCs w:val="16"/>
            <w:lang w:eastAsia="zh-CN"/>
          </w:rPr>
          <w:t xml:space="preserve">  organization "3GPP SA5";</w:t>
        </w:r>
      </w:ins>
    </w:p>
    <w:p w:rsidR="00262CCB" w:rsidRPr="00EF1F43" w:rsidRDefault="00262CCB" w:rsidP="00262CCB">
      <w:pPr>
        <w:pStyle w:val="PL"/>
        <w:rPr>
          <w:ins w:id="24039" w:author="28.541_CR0289_(Rel-16)_SON_5G, EE_5G" w:date="2020-06-29T11:59:00Z"/>
          <w:rFonts w:cs="Courier New"/>
          <w:szCs w:val="16"/>
          <w:lang w:eastAsia="zh-CN"/>
        </w:rPr>
      </w:pPr>
      <w:ins w:id="24040" w:author="28.541_CR0289_(Rel-16)_SON_5G, EE_5G" w:date="2020-06-29T11:59:00Z">
        <w:r w:rsidRPr="00EF1F43">
          <w:rPr>
            <w:rFonts w:cs="Courier New"/>
            <w:szCs w:val="16"/>
            <w:lang w:eastAsia="zh-CN"/>
          </w:rPr>
          <w:t xml:space="preserve">  contact "https://www.3gpp.org/DynaReport/TSG-WG--S5--officials.htm?Itemid=464";</w:t>
        </w:r>
      </w:ins>
    </w:p>
    <w:p w:rsidR="00262CCB" w:rsidRPr="00EF1F43" w:rsidRDefault="00262CCB" w:rsidP="00262CCB">
      <w:pPr>
        <w:pStyle w:val="PL"/>
        <w:rPr>
          <w:ins w:id="24041" w:author="28.541_CR0289_(Rel-16)_SON_5G, EE_5G" w:date="2020-06-29T11:59:00Z"/>
          <w:rFonts w:cs="Courier New"/>
          <w:szCs w:val="16"/>
          <w:lang w:eastAsia="zh-CN"/>
        </w:rPr>
      </w:pPr>
      <w:ins w:id="24042" w:author="28.541_CR0289_(Rel-16)_SON_5G, EE_5G" w:date="2020-06-29T11:59:00Z">
        <w:r w:rsidRPr="00EF1F43">
          <w:rPr>
            <w:rFonts w:cs="Courier New"/>
            <w:szCs w:val="16"/>
            <w:lang w:eastAsia="zh-CN"/>
          </w:rPr>
          <w:t xml:space="preserve">  description "Defines the YANG mapping of the CESManagementFunction Information Object Class</w:t>
        </w:r>
      </w:ins>
    </w:p>
    <w:p w:rsidR="00262CCB" w:rsidRPr="00EF1F43" w:rsidRDefault="00262CCB" w:rsidP="00262CCB">
      <w:pPr>
        <w:pStyle w:val="PL"/>
        <w:rPr>
          <w:ins w:id="24043" w:author="28.541_CR0289_(Rel-16)_SON_5G, EE_5G" w:date="2020-06-29T11:59:00Z"/>
          <w:rFonts w:cs="Courier New"/>
          <w:szCs w:val="16"/>
          <w:lang w:eastAsia="zh-CN"/>
        </w:rPr>
      </w:pPr>
      <w:ins w:id="24044" w:author="28.541_CR0289_(Rel-16)_SON_5G, EE_5G" w:date="2020-06-29T11:59:00Z">
        <w:r w:rsidRPr="00EF1F43">
          <w:rPr>
            <w:rFonts w:cs="Courier New"/>
            <w:szCs w:val="16"/>
            <w:lang w:eastAsia="zh-CN"/>
          </w:rPr>
          <w:t xml:space="preserve">    (IOC) that is part of the NR Network Resource Model (NRM).";</w:t>
        </w:r>
      </w:ins>
    </w:p>
    <w:p w:rsidR="00262CCB" w:rsidRPr="00EF1F43" w:rsidRDefault="00262CCB" w:rsidP="00262CCB">
      <w:pPr>
        <w:pStyle w:val="PL"/>
        <w:rPr>
          <w:ins w:id="24045" w:author="28.541_CR0289_(Rel-16)_SON_5G, EE_5G" w:date="2020-06-29T11:59:00Z"/>
          <w:rFonts w:cs="Courier New"/>
          <w:szCs w:val="16"/>
          <w:lang w:eastAsia="zh-CN"/>
        </w:rPr>
      </w:pPr>
      <w:ins w:id="24046" w:author="28.541_CR0289_(Rel-16)_SON_5G, EE_5G" w:date="2020-06-29T11:59:00Z">
        <w:r w:rsidRPr="00EF1F43">
          <w:rPr>
            <w:rFonts w:cs="Courier New"/>
            <w:szCs w:val="16"/>
            <w:lang w:eastAsia="zh-CN"/>
          </w:rPr>
          <w:t xml:space="preserve">  reference "3GPP TS 28.541 5G Network Resource Model (NRM)";</w:t>
        </w:r>
      </w:ins>
    </w:p>
    <w:p w:rsidR="00262CCB" w:rsidRPr="00EF1F43" w:rsidRDefault="00262CCB" w:rsidP="00262CCB">
      <w:pPr>
        <w:pStyle w:val="PL"/>
        <w:rPr>
          <w:ins w:id="24047" w:author="28.541_CR0289_(Rel-16)_SON_5G, EE_5G" w:date="2020-06-29T11:59:00Z"/>
          <w:rFonts w:cs="Courier New"/>
          <w:szCs w:val="16"/>
          <w:lang w:eastAsia="zh-CN"/>
        </w:rPr>
      </w:pPr>
    </w:p>
    <w:p w:rsidR="00262CCB" w:rsidRPr="00EF1F43" w:rsidRDefault="00262CCB" w:rsidP="00262CCB">
      <w:pPr>
        <w:pStyle w:val="PL"/>
        <w:rPr>
          <w:ins w:id="24048" w:author="28.541_CR0289_(Rel-16)_SON_5G, EE_5G" w:date="2020-06-29T11:59:00Z"/>
          <w:rFonts w:cs="Courier New"/>
          <w:szCs w:val="16"/>
          <w:lang w:eastAsia="zh-CN"/>
        </w:rPr>
      </w:pPr>
      <w:ins w:id="24049" w:author="28.541_CR0289_(Rel-16)_SON_5G, EE_5G" w:date="2020-06-29T11:59:00Z">
        <w:r w:rsidRPr="00EF1F43">
          <w:rPr>
            <w:rFonts w:cs="Courier New"/>
            <w:szCs w:val="16"/>
            <w:lang w:eastAsia="zh-CN"/>
          </w:rPr>
          <w:t xml:space="preserve">  revision 2020-05-08 { reference </w:t>
        </w:r>
        <w:r w:rsidRPr="00617C50">
          <w:rPr>
            <w:rFonts w:cs="Courier New"/>
            <w:szCs w:val="16"/>
            <w:lang w:eastAsia="zh-CN"/>
          </w:rPr>
          <w:t>S5-</w:t>
        </w:r>
        <w:r w:rsidRPr="00981673">
          <w:rPr>
            <w:rFonts w:cs="Courier New"/>
            <w:szCs w:val="16"/>
            <w:lang w:eastAsia="zh-CN"/>
          </w:rPr>
          <w:t>203316</w:t>
        </w:r>
        <w:r w:rsidRPr="00EF1F43">
          <w:rPr>
            <w:rFonts w:cs="Courier New"/>
            <w:szCs w:val="16"/>
            <w:lang w:eastAsia="zh-CN"/>
          </w:rPr>
          <w:t>; }</w:t>
        </w:r>
      </w:ins>
    </w:p>
    <w:p w:rsidR="00262CCB" w:rsidRPr="00EF1F43" w:rsidRDefault="00262CCB" w:rsidP="00262CCB">
      <w:pPr>
        <w:pStyle w:val="PL"/>
        <w:rPr>
          <w:ins w:id="24050" w:author="28.541_CR0289_(Rel-16)_SON_5G, EE_5G" w:date="2020-06-29T11:59:00Z"/>
          <w:rFonts w:cs="Courier New"/>
          <w:szCs w:val="16"/>
          <w:lang w:eastAsia="zh-CN"/>
        </w:rPr>
      </w:pPr>
    </w:p>
    <w:p w:rsidR="00262CCB" w:rsidRPr="00EF1F43" w:rsidRDefault="00262CCB" w:rsidP="00262CCB">
      <w:pPr>
        <w:pStyle w:val="PL"/>
        <w:rPr>
          <w:ins w:id="24051" w:author="28.541_CR0289_(Rel-16)_SON_5G, EE_5G" w:date="2020-06-29T11:59:00Z"/>
          <w:rFonts w:cs="Courier New"/>
          <w:szCs w:val="16"/>
          <w:lang w:eastAsia="zh-CN"/>
        </w:rPr>
      </w:pPr>
    </w:p>
    <w:p w:rsidR="00262CCB" w:rsidRPr="00EF1F43" w:rsidRDefault="00262CCB" w:rsidP="00262CCB">
      <w:pPr>
        <w:pStyle w:val="PL"/>
        <w:rPr>
          <w:ins w:id="24052" w:author="28.541_CR0289_(Rel-16)_SON_5G, EE_5G" w:date="2020-06-29T11:59:00Z"/>
          <w:rFonts w:cs="Courier New"/>
          <w:szCs w:val="16"/>
          <w:lang w:eastAsia="zh-CN"/>
        </w:rPr>
      </w:pPr>
      <w:ins w:id="24053" w:author="28.541_CR0289_(Rel-16)_SON_5G, EE_5G" w:date="2020-06-29T11:59:00Z">
        <w:r w:rsidRPr="00EF1F43">
          <w:rPr>
            <w:rFonts w:cs="Courier New"/>
            <w:szCs w:val="16"/>
            <w:lang w:eastAsia="zh-CN"/>
          </w:rPr>
          <w:t xml:space="preserve">  grouping CESManagementFunctionGrp {</w:t>
        </w:r>
      </w:ins>
    </w:p>
    <w:p w:rsidR="00262CCB" w:rsidRPr="00EF1F43" w:rsidRDefault="00262CCB" w:rsidP="00262CCB">
      <w:pPr>
        <w:pStyle w:val="PL"/>
        <w:rPr>
          <w:ins w:id="24054" w:author="28.541_CR0289_(Rel-16)_SON_5G, EE_5G" w:date="2020-06-29T11:59:00Z"/>
          <w:rFonts w:cs="Courier New"/>
          <w:szCs w:val="16"/>
          <w:lang w:eastAsia="zh-CN"/>
        </w:rPr>
      </w:pPr>
      <w:ins w:id="24055" w:author="28.541_CR0289_(Rel-16)_SON_5G, EE_5G" w:date="2020-06-29T11:59:00Z">
        <w:r w:rsidRPr="00EF1F43">
          <w:rPr>
            <w:rFonts w:cs="Courier New"/>
            <w:szCs w:val="16"/>
            <w:lang w:eastAsia="zh-CN"/>
          </w:rPr>
          <w:t xml:space="preserve">    description "Represents the CESManagementFunction IOC.";</w:t>
        </w:r>
      </w:ins>
    </w:p>
    <w:p w:rsidR="00262CCB" w:rsidRPr="00EF1F43" w:rsidRDefault="00262CCB" w:rsidP="00262CCB">
      <w:pPr>
        <w:pStyle w:val="PL"/>
        <w:rPr>
          <w:ins w:id="24056" w:author="28.541_CR0289_(Rel-16)_SON_5G, EE_5G" w:date="2020-06-29T11:59:00Z"/>
          <w:rFonts w:cs="Courier New"/>
          <w:szCs w:val="16"/>
          <w:lang w:eastAsia="zh-CN"/>
        </w:rPr>
      </w:pPr>
      <w:ins w:id="24057" w:author="28.541_CR0289_(Rel-16)_SON_5G, EE_5G" w:date="2020-06-29T11:59:00Z">
        <w:r w:rsidRPr="00EF1F43">
          <w:rPr>
            <w:rFonts w:cs="Courier New"/>
            <w:szCs w:val="16"/>
            <w:lang w:eastAsia="zh-CN"/>
          </w:rPr>
          <w:t xml:space="preserve">    reference "3GPP TS 28.541";</w:t>
        </w:r>
      </w:ins>
    </w:p>
    <w:p w:rsidR="00262CCB" w:rsidRPr="00EF1F43" w:rsidRDefault="00262CCB" w:rsidP="00262CCB">
      <w:pPr>
        <w:pStyle w:val="PL"/>
        <w:rPr>
          <w:ins w:id="24058" w:author="28.541_CR0289_(Rel-16)_SON_5G, EE_5G" w:date="2020-06-29T11:59:00Z"/>
          <w:rFonts w:cs="Courier New"/>
          <w:szCs w:val="16"/>
          <w:lang w:eastAsia="zh-CN"/>
        </w:rPr>
      </w:pPr>
      <w:ins w:id="24059" w:author="28.541_CR0289_(Rel-16)_SON_5G, EE_5G" w:date="2020-06-29T11:59:00Z">
        <w:r w:rsidRPr="00EF1F43">
          <w:rPr>
            <w:rFonts w:cs="Courier New"/>
            <w:szCs w:val="16"/>
            <w:lang w:eastAsia="zh-CN"/>
          </w:rPr>
          <w:t xml:space="preserve">    uses top3gpp:Top_Grp;</w:t>
        </w:r>
      </w:ins>
    </w:p>
    <w:p w:rsidR="00262CCB" w:rsidRPr="00EF1F43" w:rsidRDefault="00262CCB" w:rsidP="00262CCB">
      <w:pPr>
        <w:pStyle w:val="PL"/>
        <w:rPr>
          <w:ins w:id="24060" w:author="28.541_CR0289_(Rel-16)_SON_5G, EE_5G" w:date="2020-06-29T11:59:00Z"/>
          <w:rFonts w:cs="Courier New"/>
          <w:szCs w:val="16"/>
          <w:lang w:eastAsia="zh-CN"/>
        </w:rPr>
      </w:pPr>
    </w:p>
    <w:p w:rsidR="00262CCB" w:rsidRPr="00EF1F43" w:rsidRDefault="00262CCB" w:rsidP="00262CCB">
      <w:pPr>
        <w:pStyle w:val="PL"/>
        <w:rPr>
          <w:ins w:id="24061" w:author="28.541_CR0289_(Rel-16)_SON_5G, EE_5G" w:date="2020-06-29T11:59:00Z"/>
          <w:rFonts w:cs="Courier New"/>
          <w:szCs w:val="16"/>
          <w:lang w:eastAsia="zh-CN"/>
        </w:rPr>
      </w:pPr>
      <w:ins w:id="24062" w:author="28.541_CR0289_(Rel-16)_SON_5G, EE_5G" w:date="2020-06-29T11:59:00Z">
        <w:r w:rsidRPr="00EF1F43">
          <w:rPr>
            <w:rFonts w:cs="Courier New"/>
            <w:szCs w:val="16"/>
            <w:lang w:eastAsia="zh-CN"/>
          </w:rPr>
          <w:t xml:space="preserve">    leaf cesSwitch {</w:t>
        </w:r>
      </w:ins>
    </w:p>
    <w:p w:rsidR="00262CCB" w:rsidRPr="00EF1F43" w:rsidRDefault="00262CCB" w:rsidP="00262CCB">
      <w:pPr>
        <w:pStyle w:val="PL"/>
        <w:rPr>
          <w:ins w:id="24063" w:author="28.541_CR0289_(Rel-16)_SON_5G, EE_5G" w:date="2020-06-29T11:59:00Z"/>
          <w:rFonts w:cs="Courier New"/>
          <w:szCs w:val="16"/>
          <w:lang w:eastAsia="zh-CN"/>
        </w:rPr>
      </w:pPr>
      <w:ins w:id="24064" w:author="28.541_CR0289_(Rel-16)_SON_5G, EE_5G" w:date="2020-06-29T11:59:00Z">
        <w:r w:rsidRPr="00EF1F43">
          <w:rPr>
            <w:rFonts w:cs="Courier New"/>
            <w:szCs w:val="16"/>
            <w:lang w:eastAsia="zh-CN"/>
          </w:rPr>
          <w:t xml:space="preserve">        description "This attribute determines whether the Cross Domain-Centralized SON energy saving function is enabled or disabled.";</w:t>
        </w:r>
      </w:ins>
    </w:p>
    <w:p w:rsidR="00262CCB" w:rsidRPr="00EF1F43" w:rsidRDefault="00262CCB" w:rsidP="00262CCB">
      <w:pPr>
        <w:pStyle w:val="PL"/>
        <w:rPr>
          <w:ins w:id="24065" w:author="28.541_CR0289_(Rel-16)_SON_5G, EE_5G" w:date="2020-06-29T11:59:00Z"/>
          <w:rFonts w:cs="Courier New"/>
          <w:szCs w:val="16"/>
          <w:lang w:eastAsia="zh-CN"/>
        </w:rPr>
      </w:pPr>
      <w:ins w:id="24066" w:author="28.541_CR0289_(Rel-16)_SON_5G, EE_5G" w:date="2020-06-29T11:59:00Z">
        <w:r w:rsidRPr="00EF1F43">
          <w:rPr>
            <w:rFonts w:cs="Courier New"/>
            <w:szCs w:val="16"/>
            <w:lang w:eastAsia="zh-CN"/>
          </w:rPr>
          <w:t xml:space="preserve">         type boolean;</w:t>
        </w:r>
      </w:ins>
    </w:p>
    <w:p w:rsidR="00262CCB" w:rsidRPr="00EF1F43" w:rsidRDefault="00262CCB" w:rsidP="00262CCB">
      <w:pPr>
        <w:pStyle w:val="PL"/>
        <w:rPr>
          <w:ins w:id="24067" w:author="28.541_CR0289_(Rel-16)_SON_5G, EE_5G" w:date="2020-06-29T11:59:00Z"/>
          <w:rFonts w:cs="Courier New"/>
          <w:szCs w:val="16"/>
          <w:lang w:eastAsia="zh-CN"/>
        </w:rPr>
      </w:pPr>
      <w:ins w:id="24068" w:author="28.541_CR0289_(Rel-16)_SON_5G, EE_5G" w:date="2020-06-29T11:59:00Z">
        <w:r w:rsidRPr="00EF1F43">
          <w:rPr>
            <w:rFonts w:cs="Courier New"/>
            <w:szCs w:val="16"/>
            <w:lang w:eastAsia="zh-CN"/>
          </w:rPr>
          <w:t xml:space="preserve">    }</w:t>
        </w:r>
      </w:ins>
    </w:p>
    <w:p w:rsidR="00262CCB" w:rsidRPr="00EF1F43" w:rsidRDefault="00262CCB" w:rsidP="00262CCB">
      <w:pPr>
        <w:pStyle w:val="PL"/>
        <w:rPr>
          <w:ins w:id="24069" w:author="28.541_CR0289_(Rel-16)_SON_5G, EE_5G" w:date="2020-06-29T11:59:00Z"/>
          <w:rFonts w:cs="Courier New"/>
          <w:szCs w:val="16"/>
          <w:lang w:eastAsia="zh-CN"/>
        </w:rPr>
      </w:pPr>
    </w:p>
    <w:p w:rsidR="00262CCB" w:rsidRPr="00EF1F43" w:rsidRDefault="00262CCB" w:rsidP="00262CCB">
      <w:pPr>
        <w:pStyle w:val="PL"/>
        <w:rPr>
          <w:ins w:id="24070" w:author="28.541_CR0289_(Rel-16)_SON_5G, EE_5G" w:date="2020-06-29T11:59:00Z"/>
          <w:rFonts w:cs="Courier New"/>
          <w:szCs w:val="16"/>
          <w:lang w:eastAsia="zh-CN"/>
        </w:rPr>
      </w:pPr>
      <w:ins w:id="24071" w:author="28.541_CR0289_(Rel-16)_SON_5G, EE_5G" w:date="2020-06-29T11:59:00Z">
        <w:r w:rsidRPr="00EF1F43">
          <w:rPr>
            <w:rFonts w:cs="Courier New"/>
            <w:szCs w:val="16"/>
            <w:lang w:eastAsia="zh-CN"/>
          </w:rPr>
          <w:t xml:space="preserve">    leaf energySavingState {</w:t>
        </w:r>
      </w:ins>
    </w:p>
    <w:p w:rsidR="00262CCB" w:rsidRPr="00EF1F43" w:rsidRDefault="00262CCB" w:rsidP="00262CCB">
      <w:pPr>
        <w:pStyle w:val="PL"/>
        <w:rPr>
          <w:ins w:id="24072" w:author="28.541_CR0289_(Rel-16)_SON_5G, EE_5G" w:date="2020-06-29T11:59:00Z"/>
          <w:rFonts w:cs="Courier New"/>
          <w:szCs w:val="16"/>
          <w:lang w:eastAsia="zh-CN"/>
        </w:rPr>
      </w:pPr>
      <w:ins w:id="24073" w:author="28.541_CR0289_(Rel-16)_SON_5G, EE_5G" w:date="2020-06-29T11:59:00Z">
        <w:r w:rsidRPr="00EF1F43">
          <w:rPr>
            <w:rFonts w:cs="Courier New"/>
            <w:szCs w:val="16"/>
            <w:lang w:eastAsia="zh-CN"/>
          </w:rPr>
          <w:t xml:space="preserve">        description "Specifies the status regarding the energy saving in the cell. If the value of energySavingControl is toBeEnergySaving, then it shall be tried to achieve the value isEnergySaving for the energySavingState. If the value of energySavingControl is toBeNotEnergySaving, then it shall be tried to achieve the value isNotEnergySaving for the energySavingState. ";</w:t>
        </w:r>
      </w:ins>
    </w:p>
    <w:p w:rsidR="00262CCB" w:rsidRPr="00EF1F43" w:rsidRDefault="00262CCB" w:rsidP="00262CCB">
      <w:pPr>
        <w:pStyle w:val="PL"/>
        <w:rPr>
          <w:ins w:id="24074" w:author="28.541_CR0289_(Rel-16)_SON_5G, EE_5G" w:date="2020-06-29T11:59:00Z"/>
          <w:rFonts w:cs="Courier New"/>
          <w:szCs w:val="16"/>
          <w:lang w:eastAsia="zh-CN"/>
        </w:rPr>
      </w:pPr>
      <w:ins w:id="24075" w:author="28.541_CR0289_(Rel-16)_SON_5G, EE_5G" w:date="2020-06-29T11:59:00Z">
        <w:r w:rsidRPr="00EF1F43">
          <w:rPr>
            <w:rFonts w:cs="Courier New"/>
            <w:szCs w:val="16"/>
            <w:lang w:eastAsia="zh-CN"/>
          </w:rPr>
          <w:t xml:space="preserve">        type enumeration{</w:t>
        </w:r>
      </w:ins>
    </w:p>
    <w:p w:rsidR="00262CCB" w:rsidRPr="00EF1F43" w:rsidRDefault="00262CCB" w:rsidP="00262CCB">
      <w:pPr>
        <w:pStyle w:val="PL"/>
        <w:rPr>
          <w:ins w:id="24076" w:author="28.541_CR0289_(Rel-16)_SON_5G, EE_5G" w:date="2020-06-29T11:59:00Z"/>
          <w:rFonts w:cs="Courier New"/>
          <w:szCs w:val="16"/>
          <w:lang w:eastAsia="zh-CN"/>
        </w:rPr>
      </w:pPr>
      <w:ins w:id="24077" w:author="28.541_CR0289_(Rel-16)_SON_5G, EE_5G" w:date="2020-06-29T11:59:00Z">
        <w:r w:rsidRPr="00EF1F43">
          <w:rPr>
            <w:rFonts w:cs="Courier New"/>
            <w:szCs w:val="16"/>
            <w:lang w:eastAsia="zh-CN"/>
          </w:rPr>
          <w:tab/>
        </w:r>
        <w:r w:rsidRPr="00EF1F43">
          <w:rPr>
            <w:rFonts w:cs="Courier New"/>
            <w:szCs w:val="16"/>
            <w:lang w:eastAsia="zh-CN"/>
          </w:rPr>
          <w:tab/>
          <w:t xml:space="preserve">  enum isNotEnergySaving;</w:t>
        </w:r>
      </w:ins>
    </w:p>
    <w:p w:rsidR="00262CCB" w:rsidRPr="00EF1F43" w:rsidRDefault="00262CCB" w:rsidP="00262CCB">
      <w:pPr>
        <w:pStyle w:val="PL"/>
        <w:rPr>
          <w:ins w:id="24078" w:author="28.541_CR0289_(Rel-16)_SON_5G, EE_5G" w:date="2020-06-29T11:59:00Z"/>
          <w:rFonts w:cs="Courier New"/>
          <w:szCs w:val="16"/>
          <w:lang w:eastAsia="zh-CN"/>
        </w:rPr>
      </w:pPr>
      <w:ins w:id="24079" w:author="28.541_CR0289_(Rel-16)_SON_5G, EE_5G" w:date="2020-06-29T11:59:00Z">
        <w:r w:rsidRPr="00EF1F43">
          <w:rPr>
            <w:rFonts w:cs="Courier New"/>
            <w:szCs w:val="16"/>
            <w:lang w:eastAsia="zh-CN"/>
          </w:rPr>
          <w:t xml:space="preserve">          enum isEnergySaving;</w:t>
        </w:r>
      </w:ins>
    </w:p>
    <w:p w:rsidR="00262CCB" w:rsidRPr="00EF1F43" w:rsidRDefault="00262CCB" w:rsidP="00262CCB">
      <w:pPr>
        <w:pStyle w:val="PL"/>
        <w:rPr>
          <w:ins w:id="24080" w:author="28.541_CR0289_(Rel-16)_SON_5G, EE_5G" w:date="2020-06-29T11:59:00Z"/>
          <w:rFonts w:cs="Courier New"/>
          <w:szCs w:val="16"/>
          <w:lang w:eastAsia="zh-CN"/>
        </w:rPr>
      </w:pPr>
      <w:ins w:id="24081" w:author="28.541_CR0289_(Rel-16)_SON_5G, EE_5G" w:date="2020-06-29T11:59:00Z">
        <w:r w:rsidRPr="00EF1F43">
          <w:rPr>
            <w:rFonts w:cs="Courier New"/>
            <w:szCs w:val="16"/>
            <w:lang w:eastAsia="zh-CN"/>
          </w:rPr>
          <w:tab/>
        </w:r>
        <w:r w:rsidRPr="00EF1F43">
          <w:rPr>
            <w:rFonts w:cs="Courier New"/>
            <w:szCs w:val="16"/>
            <w:lang w:eastAsia="zh-CN"/>
          </w:rPr>
          <w:tab/>
          <w:t>}</w:t>
        </w:r>
      </w:ins>
    </w:p>
    <w:p w:rsidR="00262CCB" w:rsidRPr="00EF1F43" w:rsidRDefault="00262CCB" w:rsidP="00262CCB">
      <w:pPr>
        <w:pStyle w:val="PL"/>
        <w:rPr>
          <w:ins w:id="24082" w:author="28.541_CR0289_(Rel-16)_SON_5G, EE_5G" w:date="2020-06-29T11:59:00Z"/>
          <w:rFonts w:cs="Courier New"/>
          <w:szCs w:val="16"/>
          <w:lang w:eastAsia="zh-CN"/>
        </w:rPr>
      </w:pPr>
      <w:ins w:id="24083" w:author="28.541_CR0289_(Rel-16)_SON_5G, EE_5G" w:date="2020-06-29T11:59:00Z">
        <w:r w:rsidRPr="00EF1F43">
          <w:rPr>
            <w:rFonts w:cs="Courier New"/>
            <w:szCs w:val="16"/>
            <w:lang w:eastAsia="zh-CN"/>
          </w:rPr>
          <w:t xml:space="preserve">    }</w:t>
        </w:r>
      </w:ins>
    </w:p>
    <w:p w:rsidR="00262CCB" w:rsidRPr="00EF1F43" w:rsidRDefault="00262CCB" w:rsidP="00262CCB">
      <w:pPr>
        <w:pStyle w:val="PL"/>
        <w:rPr>
          <w:ins w:id="24084" w:author="28.541_CR0289_(Rel-16)_SON_5G, EE_5G" w:date="2020-06-29T11:59:00Z"/>
          <w:rFonts w:cs="Courier New"/>
          <w:szCs w:val="16"/>
          <w:lang w:eastAsia="zh-CN"/>
        </w:rPr>
      </w:pPr>
    </w:p>
    <w:p w:rsidR="00262CCB" w:rsidRPr="00EF1F43" w:rsidRDefault="00262CCB" w:rsidP="00262CCB">
      <w:pPr>
        <w:pStyle w:val="PL"/>
        <w:rPr>
          <w:ins w:id="24085" w:author="28.541_CR0289_(Rel-16)_SON_5G, EE_5G" w:date="2020-06-29T11:59:00Z"/>
          <w:rFonts w:cs="Courier New"/>
          <w:szCs w:val="16"/>
          <w:lang w:eastAsia="zh-CN"/>
        </w:rPr>
      </w:pPr>
    </w:p>
    <w:p w:rsidR="00262CCB" w:rsidRPr="00EF1F43" w:rsidRDefault="00262CCB" w:rsidP="00262CCB">
      <w:pPr>
        <w:pStyle w:val="PL"/>
        <w:rPr>
          <w:ins w:id="24086" w:author="28.541_CR0289_(Rel-16)_SON_5G, EE_5G" w:date="2020-06-29T11:59:00Z"/>
          <w:rFonts w:cs="Courier New"/>
          <w:szCs w:val="16"/>
          <w:lang w:eastAsia="zh-CN"/>
        </w:rPr>
      </w:pPr>
      <w:ins w:id="24087" w:author="28.541_CR0289_(Rel-16)_SON_5G, EE_5G" w:date="2020-06-29T11:59:00Z">
        <w:r w:rsidRPr="00EF1F43">
          <w:rPr>
            <w:rFonts w:cs="Courier New"/>
            <w:szCs w:val="16"/>
            <w:lang w:eastAsia="zh-CN"/>
          </w:rPr>
          <w:t xml:space="preserve">    leaf energySavingControl {</w:t>
        </w:r>
      </w:ins>
    </w:p>
    <w:p w:rsidR="00262CCB" w:rsidRPr="00EF1F43" w:rsidRDefault="00262CCB" w:rsidP="00262CCB">
      <w:pPr>
        <w:pStyle w:val="PL"/>
        <w:rPr>
          <w:ins w:id="24088" w:author="28.541_CR0289_(Rel-16)_SON_5G, EE_5G" w:date="2020-06-29T11:59:00Z"/>
          <w:rFonts w:cs="Courier New"/>
          <w:szCs w:val="16"/>
          <w:lang w:eastAsia="zh-CN"/>
        </w:rPr>
      </w:pPr>
      <w:ins w:id="24089" w:author="28.541_CR0289_(Rel-16)_SON_5G, EE_5G" w:date="2020-06-29T11:59:00Z">
        <w:r w:rsidRPr="00EF1F43">
          <w:rPr>
            <w:rFonts w:cs="Courier New"/>
            <w:szCs w:val="16"/>
            <w:lang w:eastAsia="zh-CN"/>
          </w:rPr>
          <w:t xml:space="preserve">        description "This attribute allows the Cross Domain-Centralized SON energy saving function to initiate energy saving activation or deactivation.";</w:t>
        </w:r>
      </w:ins>
    </w:p>
    <w:p w:rsidR="00262CCB" w:rsidRPr="00EF1F43" w:rsidRDefault="00262CCB" w:rsidP="00262CCB">
      <w:pPr>
        <w:pStyle w:val="PL"/>
        <w:rPr>
          <w:ins w:id="24090" w:author="28.541_CR0289_(Rel-16)_SON_5G, EE_5G" w:date="2020-06-29T11:59:00Z"/>
          <w:rFonts w:cs="Courier New"/>
          <w:szCs w:val="16"/>
          <w:lang w:eastAsia="zh-CN"/>
        </w:rPr>
      </w:pPr>
      <w:ins w:id="24091" w:author="28.541_CR0289_(Rel-16)_SON_5G, EE_5G" w:date="2020-06-29T11:59:00Z">
        <w:r w:rsidRPr="00EF1F43">
          <w:rPr>
            <w:rFonts w:cs="Courier New"/>
            <w:szCs w:val="16"/>
            <w:lang w:eastAsia="zh-CN"/>
          </w:rPr>
          <w:t xml:space="preserve">        type enumeration{</w:t>
        </w:r>
      </w:ins>
    </w:p>
    <w:p w:rsidR="00262CCB" w:rsidRPr="00EF1F43" w:rsidRDefault="00262CCB" w:rsidP="00262CCB">
      <w:pPr>
        <w:pStyle w:val="PL"/>
        <w:rPr>
          <w:ins w:id="24092" w:author="28.541_CR0289_(Rel-16)_SON_5G, EE_5G" w:date="2020-06-29T11:59:00Z"/>
          <w:rFonts w:cs="Courier New"/>
          <w:szCs w:val="16"/>
          <w:lang w:eastAsia="zh-CN"/>
        </w:rPr>
      </w:pPr>
      <w:ins w:id="24093" w:author="28.541_CR0289_(Rel-16)_SON_5G, EE_5G" w:date="2020-06-29T11:59:00Z">
        <w:r w:rsidRPr="00EF1F43">
          <w:rPr>
            <w:rFonts w:cs="Courier New"/>
            <w:szCs w:val="16"/>
            <w:lang w:eastAsia="zh-CN"/>
          </w:rPr>
          <w:tab/>
        </w:r>
        <w:r w:rsidRPr="00EF1F43">
          <w:rPr>
            <w:rFonts w:cs="Courier New"/>
            <w:szCs w:val="16"/>
            <w:lang w:eastAsia="zh-CN"/>
          </w:rPr>
          <w:tab/>
          <w:t xml:space="preserve">  enum toBeEnergySaving;</w:t>
        </w:r>
      </w:ins>
    </w:p>
    <w:p w:rsidR="00262CCB" w:rsidRPr="00EF1F43" w:rsidRDefault="00262CCB" w:rsidP="00262CCB">
      <w:pPr>
        <w:pStyle w:val="PL"/>
        <w:rPr>
          <w:ins w:id="24094" w:author="28.541_CR0289_(Rel-16)_SON_5G, EE_5G" w:date="2020-06-29T11:59:00Z"/>
          <w:rFonts w:cs="Courier New"/>
          <w:szCs w:val="16"/>
          <w:lang w:eastAsia="zh-CN"/>
        </w:rPr>
      </w:pPr>
      <w:ins w:id="24095" w:author="28.541_CR0289_(Rel-16)_SON_5G, EE_5G" w:date="2020-06-29T11:59:00Z">
        <w:r w:rsidRPr="00EF1F43">
          <w:rPr>
            <w:rFonts w:cs="Courier New"/>
            <w:szCs w:val="16"/>
            <w:lang w:eastAsia="zh-CN"/>
          </w:rPr>
          <w:t xml:space="preserve">          enum toBeNotEnergySaving;</w:t>
        </w:r>
      </w:ins>
    </w:p>
    <w:p w:rsidR="00262CCB" w:rsidRPr="00EF1F43" w:rsidRDefault="00262CCB" w:rsidP="00262CCB">
      <w:pPr>
        <w:pStyle w:val="PL"/>
        <w:rPr>
          <w:ins w:id="24096" w:author="28.541_CR0289_(Rel-16)_SON_5G, EE_5G" w:date="2020-06-29T11:59:00Z"/>
          <w:rFonts w:cs="Courier New"/>
          <w:szCs w:val="16"/>
          <w:lang w:eastAsia="zh-CN"/>
        </w:rPr>
      </w:pPr>
      <w:ins w:id="24097" w:author="28.541_CR0289_(Rel-16)_SON_5G, EE_5G" w:date="2020-06-29T11:59:00Z">
        <w:r w:rsidRPr="00EF1F43">
          <w:rPr>
            <w:rFonts w:cs="Courier New"/>
            <w:szCs w:val="16"/>
            <w:lang w:eastAsia="zh-CN"/>
          </w:rPr>
          <w:tab/>
        </w:r>
        <w:r w:rsidRPr="00EF1F43">
          <w:rPr>
            <w:rFonts w:cs="Courier New"/>
            <w:szCs w:val="16"/>
            <w:lang w:eastAsia="zh-CN"/>
          </w:rPr>
          <w:tab/>
          <w:t>}</w:t>
        </w:r>
      </w:ins>
    </w:p>
    <w:p w:rsidR="00262CCB" w:rsidRPr="00EF1F43" w:rsidRDefault="00262CCB" w:rsidP="00262CCB">
      <w:pPr>
        <w:pStyle w:val="PL"/>
        <w:rPr>
          <w:ins w:id="24098" w:author="28.541_CR0289_(Rel-16)_SON_5G, EE_5G" w:date="2020-06-29T11:59:00Z"/>
          <w:rFonts w:cs="Courier New"/>
          <w:szCs w:val="16"/>
          <w:lang w:eastAsia="zh-CN"/>
        </w:rPr>
      </w:pPr>
      <w:ins w:id="24099" w:author="28.541_CR0289_(Rel-16)_SON_5G, EE_5G" w:date="2020-06-29T11:59:00Z">
        <w:r w:rsidRPr="00EF1F43">
          <w:rPr>
            <w:rFonts w:cs="Courier New"/>
            <w:szCs w:val="16"/>
            <w:lang w:eastAsia="zh-CN"/>
          </w:rPr>
          <w:t xml:space="preserve">    }</w:t>
        </w:r>
      </w:ins>
    </w:p>
    <w:p w:rsidR="00262CCB" w:rsidRPr="00EF1F43" w:rsidRDefault="00262CCB" w:rsidP="00262CCB">
      <w:pPr>
        <w:pStyle w:val="PL"/>
        <w:rPr>
          <w:ins w:id="24100" w:author="28.541_CR0289_(Rel-16)_SON_5G, EE_5G" w:date="2020-06-29T11:59:00Z"/>
          <w:rFonts w:cs="Courier New"/>
          <w:szCs w:val="16"/>
          <w:lang w:eastAsia="zh-CN"/>
        </w:rPr>
      </w:pPr>
    </w:p>
    <w:p w:rsidR="00262CCB" w:rsidRPr="00EF1F43" w:rsidRDefault="00262CCB" w:rsidP="00262CCB">
      <w:pPr>
        <w:pStyle w:val="PL"/>
        <w:rPr>
          <w:ins w:id="24101" w:author="28.541_CR0289_(Rel-16)_SON_5G, EE_5G" w:date="2020-06-29T11:59:00Z"/>
          <w:rFonts w:cs="Courier New"/>
          <w:szCs w:val="16"/>
          <w:lang w:eastAsia="zh-CN"/>
        </w:rPr>
      </w:pPr>
      <w:ins w:id="24102" w:author="28.541_CR0289_(Rel-16)_SON_5G, EE_5G" w:date="2020-06-29T11:59:00Z">
        <w:r w:rsidRPr="00EF1F43">
          <w:rPr>
            <w:rFonts w:cs="Courier New"/>
            <w:szCs w:val="16"/>
            <w:lang w:eastAsia="zh-CN"/>
          </w:rPr>
          <w:t xml:space="preserve">    </w:t>
        </w:r>
      </w:ins>
    </w:p>
    <w:p w:rsidR="00262CCB" w:rsidRPr="00EF1F43" w:rsidRDefault="00262CCB" w:rsidP="00262CCB">
      <w:pPr>
        <w:pStyle w:val="PL"/>
        <w:rPr>
          <w:ins w:id="24103" w:author="28.541_CR0289_(Rel-16)_SON_5G, EE_5G" w:date="2020-06-29T11:59:00Z"/>
          <w:rFonts w:cs="Courier New"/>
          <w:szCs w:val="16"/>
          <w:lang w:eastAsia="zh-CN"/>
        </w:rPr>
      </w:pPr>
      <w:ins w:id="24104" w:author="28.541_CR0289_(Rel-16)_SON_5G, EE_5G" w:date="2020-06-29T11:59:00Z">
        <w:r w:rsidRPr="00EF1F43">
          <w:rPr>
            <w:rFonts w:cs="Courier New"/>
            <w:szCs w:val="16"/>
            <w:lang w:eastAsia="zh-CN"/>
          </w:rPr>
          <w:t xml:space="preserve">  }</w:t>
        </w:r>
      </w:ins>
    </w:p>
    <w:p w:rsidR="00262CCB" w:rsidRPr="00EF1F43" w:rsidRDefault="00262CCB" w:rsidP="00262CCB">
      <w:pPr>
        <w:pStyle w:val="PL"/>
        <w:rPr>
          <w:ins w:id="24105" w:author="28.541_CR0289_(Rel-16)_SON_5G, EE_5G" w:date="2020-06-29T11:59:00Z"/>
          <w:rFonts w:cs="Courier New"/>
          <w:szCs w:val="16"/>
          <w:lang w:eastAsia="zh-CN"/>
        </w:rPr>
      </w:pPr>
    </w:p>
    <w:p w:rsidR="00262CCB" w:rsidRPr="00EF1F43" w:rsidRDefault="00262CCB" w:rsidP="00262CCB">
      <w:pPr>
        <w:pStyle w:val="PL"/>
        <w:rPr>
          <w:ins w:id="24106" w:author="28.541_CR0289_(Rel-16)_SON_5G, EE_5G" w:date="2020-06-29T11:59:00Z"/>
          <w:rFonts w:cs="Courier New"/>
          <w:szCs w:val="16"/>
          <w:lang w:eastAsia="zh-CN"/>
        </w:rPr>
      </w:pPr>
      <w:ins w:id="24107" w:author="28.541_CR0289_(Rel-16)_SON_5G, EE_5G" w:date="2020-06-29T11:59:00Z">
        <w:r w:rsidRPr="00EF1F43">
          <w:rPr>
            <w:rFonts w:cs="Courier New"/>
            <w:szCs w:val="16"/>
            <w:lang w:eastAsia="zh-CN"/>
          </w:rPr>
          <w:t xml:space="preserve">  augment "/me3gpp:ManagedElement/gnbcucp3gpp:GNBCUCPFunction/nrcellcu3gpp:NRCellCU" {</w:t>
        </w:r>
      </w:ins>
    </w:p>
    <w:p w:rsidR="00262CCB" w:rsidRPr="00EF1F43" w:rsidRDefault="00262CCB" w:rsidP="00262CCB">
      <w:pPr>
        <w:pStyle w:val="PL"/>
        <w:rPr>
          <w:ins w:id="24108" w:author="28.541_CR0289_(Rel-16)_SON_5G, EE_5G" w:date="2020-06-29T11:59:00Z"/>
          <w:rFonts w:cs="Courier New"/>
          <w:szCs w:val="16"/>
          <w:lang w:eastAsia="zh-CN"/>
        </w:rPr>
      </w:pPr>
      <w:ins w:id="24109" w:author="28.541_CR0289_(Rel-16)_SON_5G, EE_5G" w:date="2020-06-29T11:59:00Z">
        <w:r w:rsidRPr="00EF1F43">
          <w:rPr>
            <w:rFonts w:cs="Courier New"/>
            <w:szCs w:val="16"/>
            <w:lang w:eastAsia="zh-CN"/>
          </w:rPr>
          <w:t xml:space="preserve">    if-feature nrcellcu3gpp:CESManagementFunction;</w:t>
        </w:r>
      </w:ins>
    </w:p>
    <w:p w:rsidR="00262CCB" w:rsidRPr="00EF1F43" w:rsidRDefault="00262CCB" w:rsidP="00262CCB">
      <w:pPr>
        <w:pStyle w:val="PL"/>
        <w:rPr>
          <w:ins w:id="24110" w:author="28.541_CR0289_(Rel-16)_SON_5G, EE_5G" w:date="2020-06-29T11:59:00Z"/>
          <w:rFonts w:cs="Courier New"/>
          <w:szCs w:val="16"/>
          <w:lang w:eastAsia="zh-CN"/>
        </w:rPr>
      </w:pPr>
      <w:ins w:id="24111" w:author="28.541_CR0289_(Rel-16)_SON_5G, EE_5G" w:date="2020-06-29T11:59:00Z">
        <w:r w:rsidRPr="00EF1F43">
          <w:rPr>
            <w:rFonts w:cs="Courier New"/>
            <w:szCs w:val="16"/>
            <w:lang w:eastAsia="zh-CN"/>
          </w:rPr>
          <w:t xml:space="preserve">    uses CESManagementFunctionGrp;</w:t>
        </w:r>
      </w:ins>
    </w:p>
    <w:p w:rsidR="00262CCB" w:rsidRPr="00EF1F43" w:rsidRDefault="00262CCB" w:rsidP="00262CCB">
      <w:pPr>
        <w:pStyle w:val="PL"/>
        <w:rPr>
          <w:ins w:id="24112" w:author="28.541_CR0289_(Rel-16)_SON_5G, EE_5G" w:date="2020-06-29T11:59:00Z"/>
          <w:rFonts w:cs="Courier New"/>
          <w:szCs w:val="16"/>
          <w:lang w:eastAsia="zh-CN"/>
        </w:rPr>
      </w:pPr>
      <w:ins w:id="24113" w:author="28.541_CR0289_(Rel-16)_SON_5G, EE_5G" w:date="2020-06-29T11:59:00Z">
        <w:r w:rsidRPr="00EF1F43">
          <w:rPr>
            <w:rFonts w:cs="Courier New"/>
            <w:szCs w:val="16"/>
            <w:lang w:eastAsia="zh-CN"/>
          </w:rPr>
          <w:t xml:space="preserve">    }</w:t>
        </w:r>
      </w:ins>
    </w:p>
    <w:p w:rsidR="00262CCB" w:rsidRPr="00EF1F43" w:rsidRDefault="00262CCB" w:rsidP="00262CCB">
      <w:pPr>
        <w:pStyle w:val="PL"/>
        <w:rPr>
          <w:ins w:id="24114" w:author="28.541_CR0289_(Rel-16)_SON_5G, EE_5G" w:date="2020-06-29T11:59:00Z"/>
          <w:rFonts w:cs="Courier New"/>
          <w:szCs w:val="16"/>
          <w:lang w:eastAsia="zh-CN"/>
        </w:rPr>
      </w:pPr>
      <w:ins w:id="24115" w:author="28.541_CR0289_(Rel-16)_SON_5G, EE_5G" w:date="2020-06-29T11:59:00Z">
        <w:r w:rsidRPr="00EF1F43">
          <w:rPr>
            <w:rFonts w:cs="Courier New"/>
            <w:szCs w:val="16"/>
            <w:lang w:eastAsia="zh-CN"/>
          </w:rPr>
          <w:t xml:space="preserve">  augment "/me3gpp:ManagedElement" {</w:t>
        </w:r>
      </w:ins>
    </w:p>
    <w:p w:rsidR="00262CCB" w:rsidRPr="00EF1F43" w:rsidRDefault="00262CCB" w:rsidP="00262CCB">
      <w:pPr>
        <w:pStyle w:val="PL"/>
        <w:rPr>
          <w:ins w:id="24116" w:author="28.541_CR0289_(Rel-16)_SON_5G, EE_5G" w:date="2020-06-29T11:59:00Z"/>
          <w:rFonts w:cs="Courier New"/>
          <w:szCs w:val="16"/>
          <w:lang w:eastAsia="zh-CN"/>
        </w:rPr>
      </w:pPr>
      <w:ins w:id="24117" w:author="28.541_CR0289_(Rel-16)_SON_5G, EE_5G" w:date="2020-06-29T11:59:00Z">
        <w:r w:rsidRPr="00EF1F43">
          <w:rPr>
            <w:rFonts w:cs="Courier New"/>
            <w:szCs w:val="16"/>
            <w:lang w:eastAsia="zh-CN"/>
          </w:rPr>
          <w:t xml:space="preserve">    if-feature me3gpp:CESManagementFunction;</w:t>
        </w:r>
      </w:ins>
    </w:p>
    <w:p w:rsidR="00262CCB" w:rsidRPr="00EF1F43" w:rsidRDefault="00262CCB" w:rsidP="00262CCB">
      <w:pPr>
        <w:pStyle w:val="PL"/>
        <w:rPr>
          <w:ins w:id="24118" w:author="28.541_CR0289_(Rel-16)_SON_5G, EE_5G" w:date="2020-06-29T11:59:00Z"/>
          <w:rFonts w:cs="Courier New"/>
          <w:szCs w:val="16"/>
          <w:lang w:eastAsia="zh-CN"/>
        </w:rPr>
      </w:pPr>
      <w:ins w:id="24119" w:author="28.541_CR0289_(Rel-16)_SON_5G, EE_5G" w:date="2020-06-29T11:59:00Z">
        <w:r w:rsidRPr="00EF1F43">
          <w:rPr>
            <w:rFonts w:cs="Courier New"/>
            <w:szCs w:val="16"/>
            <w:lang w:eastAsia="zh-CN"/>
          </w:rPr>
          <w:t xml:space="preserve">    uses CESManagementFunctionGrp;</w:t>
        </w:r>
      </w:ins>
    </w:p>
    <w:p w:rsidR="00262CCB" w:rsidRPr="00EF1F43" w:rsidRDefault="00262CCB" w:rsidP="00262CCB">
      <w:pPr>
        <w:pStyle w:val="PL"/>
        <w:rPr>
          <w:ins w:id="24120" w:author="28.541_CR0289_(Rel-16)_SON_5G, EE_5G" w:date="2020-06-29T11:59:00Z"/>
          <w:rFonts w:cs="Courier New"/>
          <w:szCs w:val="16"/>
          <w:lang w:eastAsia="zh-CN"/>
        </w:rPr>
      </w:pPr>
      <w:ins w:id="24121" w:author="28.541_CR0289_(Rel-16)_SON_5G, EE_5G" w:date="2020-06-29T11:59:00Z">
        <w:r w:rsidRPr="00EF1F43">
          <w:rPr>
            <w:rFonts w:cs="Courier New"/>
            <w:szCs w:val="16"/>
            <w:lang w:eastAsia="zh-CN"/>
          </w:rPr>
          <w:t xml:space="preserve">    }</w:t>
        </w:r>
      </w:ins>
    </w:p>
    <w:p w:rsidR="00262CCB" w:rsidRPr="00EF1F43" w:rsidRDefault="00262CCB" w:rsidP="00262CCB">
      <w:pPr>
        <w:pStyle w:val="PL"/>
        <w:rPr>
          <w:ins w:id="24122" w:author="28.541_CR0289_(Rel-16)_SON_5G, EE_5G" w:date="2020-06-29T11:59:00Z"/>
          <w:rFonts w:cs="Courier New"/>
          <w:szCs w:val="16"/>
          <w:lang w:eastAsia="zh-CN"/>
        </w:rPr>
      </w:pPr>
      <w:ins w:id="24123" w:author="28.541_CR0289_(Rel-16)_SON_5G, EE_5G" w:date="2020-06-29T11:59:00Z">
        <w:r w:rsidRPr="00EF1F43">
          <w:rPr>
            <w:rFonts w:cs="Courier New"/>
            <w:szCs w:val="16"/>
            <w:lang w:eastAsia="zh-CN"/>
          </w:rPr>
          <w:t xml:space="preserve">  augment "/subnet3gpp:SubNetwork" {</w:t>
        </w:r>
      </w:ins>
    </w:p>
    <w:p w:rsidR="00262CCB" w:rsidRPr="00EF1F43" w:rsidRDefault="00262CCB" w:rsidP="00262CCB">
      <w:pPr>
        <w:pStyle w:val="PL"/>
        <w:rPr>
          <w:ins w:id="24124" w:author="28.541_CR0289_(Rel-16)_SON_5G, EE_5G" w:date="2020-06-29T11:59:00Z"/>
          <w:rFonts w:cs="Courier New"/>
          <w:szCs w:val="16"/>
          <w:lang w:eastAsia="zh-CN"/>
        </w:rPr>
      </w:pPr>
      <w:ins w:id="24125" w:author="28.541_CR0289_(Rel-16)_SON_5G, EE_5G" w:date="2020-06-29T11:59:00Z">
        <w:r w:rsidRPr="00EF1F43">
          <w:rPr>
            <w:rFonts w:cs="Courier New"/>
            <w:szCs w:val="16"/>
            <w:lang w:eastAsia="zh-CN"/>
          </w:rPr>
          <w:t xml:space="preserve">    if-feature subnet3gpp:CESManagementFunction;</w:t>
        </w:r>
      </w:ins>
    </w:p>
    <w:p w:rsidR="00262CCB" w:rsidRPr="00EF1F43" w:rsidRDefault="00262CCB" w:rsidP="00262CCB">
      <w:pPr>
        <w:pStyle w:val="PL"/>
        <w:rPr>
          <w:ins w:id="24126" w:author="28.541_CR0289_(Rel-16)_SON_5G, EE_5G" w:date="2020-06-29T11:59:00Z"/>
          <w:rFonts w:cs="Courier New"/>
          <w:szCs w:val="16"/>
          <w:lang w:eastAsia="zh-CN"/>
        </w:rPr>
      </w:pPr>
      <w:ins w:id="24127" w:author="28.541_CR0289_(Rel-16)_SON_5G, EE_5G" w:date="2020-06-29T11:59:00Z">
        <w:r w:rsidRPr="00EF1F43">
          <w:rPr>
            <w:rFonts w:cs="Courier New"/>
            <w:szCs w:val="16"/>
            <w:lang w:eastAsia="zh-CN"/>
          </w:rPr>
          <w:t xml:space="preserve">    uses CESManagementFunctionGrp;</w:t>
        </w:r>
      </w:ins>
    </w:p>
    <w:p w:rsidR="00262CCB" w:rsidRPr="00EF1F43" w:rsidRDefault="00262CCB" w:rsidP="00262CCB">
      <w:pPr>
        <w:pStyle w:val="PL"/>
        <w:rPr>
          <w:ins w:id="24128" w:author="28.541_CR0289_(Rel-16)_SON_5G, EE_5G" w:date="2020-06-29T11:59:00Z"/>
          <w:rFonts w:cs="Courier New"/>
          <w:szCs w:val="16"/>
          <w:lang w:eastAsia="zh-CN"/>
        </w:rPr>
      </w:pPr>
      <w:ins w:id="24129" w:author="28.541_CR0289_(Rel-16)_SON_5G, EE_5G" w:date="2020-06-29T11:59:00Z">
        <w:r w:rsidRPr="00EF1F43">
          <w:rPr>
            <w:rFonts w:cs="Courier New"/>
            <w:szCs w:val="16"/>
            <w:lang w:eastAsia="zh-CN"/>
          </w:rPr>
          <w:t xml:space="preserve">    }</w:t>
        </w:r>
      </w:ins>
    </w:p>
    <w:p w:rsidR="00262CCB" w:rsidRPr="00617C50" w:rsidRDefault="00262CCB" w:rsidP="00262CCB">
      <w:pPr>
        <w:pStyle w:val="PL"/>
        <w:rPr>
          <w:ins w:id="24130" w:author="28.541_CR0289_(Rel-16)_SON_5G, EE_5G" w:date="2020-06-29T11:59:00Z"/>
          <w:rFonts w:cs="Courier New"/>
          <w:szCs w:val="16"/>
          <w:lang w:eastAsia="zh-CN"/>
        </w:rPr>
      </w:pPr>
      <w:ins w:id="24131" w:author="28.541_CR0289_(Rel-16)_SON_5G, EE_5G" w:date="2020-06-29T11:59:00Z">
        <w:r w:rsidRPr="00EF1F43">
          <w:rPr>
            <w:rFonts w:cs="Courier New"/>
            <w:szCs w:val="16"/>
            <w:lang w:eastAsia="zh-CN"/>
          </w:rPr>
          <w:t>}</w:t>
        </w:r>
      </w:ins>
    </w:p>
    <w:p w:rsidR="00262CCB" w:rsidRPr="00542C9C" w:rsidRDefault="00262CCB" w:rsidP="00262CCB"/>
    <w:p w:rsidR="00E154AB" w:rsidRDefault="00E154AB" w:rsidP="00E154AB">
      <w:pPr>
        <w:pStyle w:val="Heading1"/>
        <w:rPr>
          <w:lang w:eastAsia="zh-CN"/>
        </w:rPr>
      </w:pPr>
      <w:bookmarkStart w:id="24132" w:name="_Toc19888597"/>
      <w:bookmarkStart w:id="24133" w:name="_Toc27405600"/>
      <w:bookmarkStart w:id="24134" w:name="_Toc35878794"/>
      <w:bookmarkStart w:id="24135" w:name="_Toc36220610"/>
      <w:bookmarkStart w:id="24136" w:name="_Toc36474708"/>
      <w:bookmarkStart w:id="24137" w:name="_Toc36542980"/>
      <w:bookmarkStart w:id="24138" w:name="_Toc36543801"/>
      <w:bookmarkStart w:id="24139" w:name="_Toc36568039"/>
      <w:bookmarkStart w:id="24140" w:name="_Toc44341785"/>
      <w:r>
        <w:rPr>
          <w:lang w:eastAsia="zh-CN"/>
        </w:rPr>
        <w:t>E.6</w:t>
      </w:r>
      <w:r>
        <w:rPr>
          <w:lang w:eastAsia="zh-CN"/>
        </w:rPr>
        <w:tab/>
      </w:r>
      <w:bookmarkEnd w:id="24132"/>
      <w:r>
        <w:rPr>
          <w:lang w:eastAsia="zh-CN"/>
        </w:rPr>
        <w:t>Void</w:t>
      </w:r>
      <w:bookmarkEnd w:id="24133"/>
      <w:bookmarkEnd w:id="24134"/>
      <w:bookmarkEnd w:id="24135"/>
      <w:bookmarkEnd w:id="24136"/>
      <w:bookmarkEnd w:id="24137"/>
      <w:bookmarkEnd w:id="24138"/>
      <w:bookmarkEnd w:id="24139"/>
      <w:bookmarkEnd w:id="24140"/>
    </w:p>
    <w:p w:rsidR="00E154AB" w:rsidRDefault="00E154AB" w:rsidP="00E154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p>
    <w:p w:rsidR="00E154AB" w:rsidRDefault="00E154AB" w:rsidP="00E154AB">
      <w:pPr>
        <w:pStyle w:val="Heading1"/>
        <w:rPr>
          <w:lang w:eastAsia="zh-CN"/>
        </w:rPr>
      </w:pPr>
      <w:bookmarkStart w:id="24141" w:name="_Toc19888598"/>
      <w:bookmarkStart w:id="24142" w:name="_Toc27405601"/>
      <w:bookmarkStart w:id="24143" w:name="_Toc35878795"/>
      <w:bookmarkStart w:id="24144" w:name="_Toc36220611"/>
      <w:bookmarkStart w:id="24145" w:name="_Toc36474709"/>
      <w:bookmarkStart w:id="24146" w:name="_Toc36542981"/>
      <w:bookmarkStart w:id="24147" w:name="_Toc36543802"/>
      <w:bookmarkStart w:id="24148" w:name="_Toc36568040"/>
      <w:bookmarkStart w:id="24149" w:name="_Toc44341786"/>
      <w:r>
        <w:rPr>
          <w:lang w:eastAsia="zh-CN"/>
        </w:rPr>
        <w:t>E.7</w:t>
      </w:r>
      <w:r>
        <w:rPr>
          <w:lang w:eastAsia="zh-CN"/>
        </w:rPr>
        <w:tab/>
        <w:t>Mount information</w:t>
      </w:r>
      <w:bookmarkEnd w:id="24141"/>
      <w:bookmarkEnd w:id="24142"/>
      <w:bookmarkEnd w:id="24143"/>
      <w:bookmarkEnd w:id="24144"/>
      <w:bookmarkEnd w:id="24145"/>
      <w:bookmarkEnd w:id="24146"/>
      <w:bookmarkEnd w:id="24147"/>
      <w:bookmarkEnd w:id="24148"/>
      <w:bookmarkEnd w:id="24149"/>
    </w:p>
    <w:p w:rsidR="00E154AB" w:rsidRDefault="00E154AB" w:rsidP="00E154AB">
      <w:r>
        <w:rPr>
          <w:lang w:eastAsia="zh-CN"/>
        </w:rPr>
        <w:t xml:space="preserve">At the mountpoint "children-of-SubNetwork" in the YANG module </w:t>
      </w:r>
      <w:r w:rsidRPr="00B87188">
        <w:rPr>
          <w:rFonts w:ascii="Courier New" w:hAnsi="Courier New" w:cs="Courier New"/>
          <w:lang w:eastAsia="zh-CN"/>
        </w:rPr>
        <w:t>_3gpp-common-subnetwork</w:t>
      </w:r>
      <w:r>
        <w:rPr>
          <w:lang w:eastAsia="zh-CN"/>
        </w:rPr>
        <w:t xml:space="preserve">, the following YANG modules may be mounted if the class </w:t>
      </w:r>
      <w:r w:rsidRPr="002030C5">
        <w:rPr>
          <w:rFonts w:ascii="Courier New" w:hAnsi="Courier New" w:cs="Courier New"/>
          <w:lang w:eastAsia="zh-CN"/>
        </w:rPr>
        <w:t>ManagedElement</w:t>
      </w:r>
      <w:r>
        <w:rPr>
          <w:lang w:eastAsia="zh-CN"/>
        </w:rPr>
        <w:t xml:space="preserve"> and the </w:t>
      </w:r>
      <w:r w:rsidRPr="00B87188">
        <w:t xml:space="preserve">underlying hierarchy is contained under a </w:t>
      </w:r>
      <w:r w:rsidRPr="00B87188">
        <w:rPr>
          <w:rFonts w:ascii="Courier New" w:hAnsi="Courier New" w:cs="Courier New"/>
        </w:rPr>
        <w:t>SubNetwork</w:t>
      </w:r>
      <w:r w:rsidRPr="00B87188">
        <w:t xml:space="preserve">. </w:t>
      </w:r>
    </w:p>
    <w:p w:rsidR="00E154AB" w:rsidRPr="005A0BB3" w:rsidRDefault="00E154AB" w:rsidP="00E154AB">
      <w:pPr>
        <w:rPr>
          <w:rFonts w:cs="Courier New"/>
          <w:lang w:val="en-US"/>
        </w:rPr>
      </w:pPr>
      <w:r w:rsidRPr="00B87188">
        <w:lastRenderedPageBreak/>
        <w:t xml:space="preserve">See </w:t>
      </w:r>
      <w:r>
        <w:t>[45]</w:t>
      </w:r>
      <w:r w:rsidRPr="00B87188">
        <w:t xml:space="preserve"> </w:t>
      </w:r>
      <w:r>
        <w:t>that describes the</w:t>
      </w:r>
      <w:r w:rsidRPr="002030C5">
        <w:t xml:space="preserve"> mechanism that adds the schema trees defined</w:t>
      </w:r>
      <w:r w:rsidRPr="00B87188">
        <w:t xml:space="preserve"> by a set of YANG modules onto a mount point defined in the schema</w:t>
      </w:r>
      <w:r>
        <w:t xml:space="preserve"> tree in another YANG module</w:t>
      </w:r>
      <w:r w:rsidRPr="002030C5">
        <w:rPr>
          <w:rFonts w:ascii="Courier New" w:hAnsi="Courier New" w:cs="Courier New"/>
          <w:lang w:val="en-US"/>
        </w:rPr>
        <w:t>.</w:t>
      </w:r>
    </w:p>
    <w:p w:rsidR="00E154AB" w:rsidRDefault="00E154AB" w:rsidP="00E154AB">
      <w:pPr>
        <w:pStyle w:val="PL"/>
        <w:rPr>
          <w:lang w:eastAsia="zh-CN"/>
        </w:rPr>
      </w:pPr>
      <w:r>
        <w:rPr>
          <w:lang w:eastAsia="zh-CN"/>
        </w:rPr>
        <w:t>_3gpp-common-ep-rp.yang</w:t>
      </w:r>
    </w:p>
    <w:p w:rsidR="00E154AB" w:rsidRDefault="00E154AB" w:rsidP="00E154AB">
      <w:pPr>
        <w:pStyle w:val="PL"/>
        <w:rPr>
          <w:lang w:eastAsia="zh-CN"/>
        </w:rPr>
      </w:pPr>
      <w:r>
        <w:rPr>
          <w:lang w:eastAsia="zh-CN"/>
        </w:rPr>
        <w:t>_3gpp-common-managed-element.yang</w:t>
      </w:r>
    </w:p>
    <w:p w:rsidR="00E154AB" w:rsidRDefault="00E154AB" w:rsidP="00E154AB">
      <w:pPr>
        <w:pStyle w:val="PL"/>
        <w:rPr>
          <w:lang w:eastAsia="zh-CN"/>
        </w:rPr>
      </w:pPr>
      <w:r>
        <w:rPr>
          <w:lang w:eastAsia="zh-CN"/>
        </w:rPr>
        <w:t>_3gpp-common-managed-function.yang</w:t>
      </w:r>
    </w:p>
    <w:p w:rsidR="00E154AB" w:rsidRDefault="00E154AB" w:rsidP="00E154AB">
      <w:pPr>
        <w:pStyle w:val="PL"/>
        <w:rPr>
          <w:lang w:eastAsia="zh-CN"/>
        </w:rPr>
      </w:pPr>
      <w:r>
        <w:rPr>
          <w:lang w:eastAsia="zh-CN"/>
        </w:rPr>
        <w:t>_3gpp-common-measurements.yang</w:t>
      </w:r>
    </w:p>
    <w:p w:rsidR="00E154AB" w:rsidRDefault="00E154AB" w:rsidP="00E154AB">
      <w:pPr>
        <w:pStyle w:val="PL"/>
        <w:rPr>
          <w:lang w:eastAsia="zh-CN"/>
        </w:rPr>
      </w:pPr>
      <w:r>
        <w:rPr>
          <w:lang w:eastAsia="zh-CN"/>
        </w:rPr>
        <w:t>_3gpp-common-subnetwork.yang</w:t>
      </w:r>
    </w:p>
    <w:p w:rsidR="00E154AB" w:rsidRDefault="00E154AB" w:rsidP="00E154AB">
      <w:pPr>
        <w:pStyle w:val="PL"/>
        <w:rPr>
          <w:lang w:eastAsia="zh-CN"/>
        </w:rPr>
      </w:pPr>
      <w:r>
        <w:rPr>
          <w:lang w:eastAsia="zh-CN"/>
        </w:rPr>
        <w:t>_3gpp-common-top.yang</w:t>
      </w:r>
    </w:p>
    <w:p w:rsidR="00E154AB" w:rsidRDefault="00E154AB" w:rsidP="00E154AB">
      <w:pPr>
        <w:pStyle w:val="PL"/>
        <w:rPr>
          <w:lang w:eastAsia="zh-CN"/>
        </w:rPr>
      </w:pPr>
      <w:r>
        <w:rPr>
          <w:lang w:eastAsia="zh-CN"/>
        </w:rPr>
        <w:t>_3gpp-common-yang-extensions.yang</w:t>
      </w:r>
    </w:p>
    <w:p w:rsidR="00E154AB" w:rsidRDefault="00E154AB" w:rsidP="00E154AB">
      <w:pPr>
        <w:pStyle w:val="PL"/>
        <w:rPr>
          <w:lang w:eastAsia="zh-CN"/>
        </w:rPr>
      </w:pPr>
      <w:r>
        <w:rPr>
          <w:lang w:eastAsia="zh-CN"/>
        </w:rPr>
        <w:t>_3gpp-common-yang-types.yang</w:t>
      </w:r>
    </w:p>
    <w:p w:rsidR="00E154AB" w:rsidRDefault="00E154AB" w:rsidP="00E154AB">
      <w:pPr>
        <w:pStyle w:val="PL"/>
        <w:rPr>
          <w:lang w:eastAsia="zh-CN"/>
        </w:rPr>
      </w:pPr>
      <w:r>
        <w:rPr>
          <w:lang w:eastAsia="zh-CN"/>
        </w:rPr>
        <w:t>_3gpp-nr-nrm-bwp.yang</w:t>
      </w:r>
    </w:p>
    <w:p w:rsidR="00E154AB" w:rsidRDefault="00E154AB" w:rsidP="00E154AB">
      <w:pPr>
        <w:pStyle w:val="PL"/>
        <w:rPr>
          <w:lang w:eastAsia="zh-CN"/>
        </w:rPr>
      </w:pPr>
      <w:r>
        <w:rPr>
          <w:lang w:eastAsia="zh-CN"/>
        </w:rPr>
        <w:t>_3gpp-nr-nrm-ep.yang</w:t>
      </w:r>
    </w:p>
    <w:p w:rsidR="00E154AB" w:rsidRDefault="00E154AB" w:rsidP="00E154AB">
      <w:pPr>
        <w:pStyle w:val="PL"/>
        <w:rPr>
          <w:lang w:eastAsia="zh-CN"/>
        </w:rPr>
      </w:pPr>
      <w:r>
        <w:rPr>
          <w:lang w:eastAsia="zh-CN"/>
        </w:rPr>
        <w:t>_3gpp-nr-nrm-eutrancellrelation.yang</w:t>
      </w:r>
    </w:p>
    <w:p w:rsidR="00E154AB" w:rsidRDefault="00E154AB" w:rsidP="00E154AB">
      <w:pPr>
        <w:pStyle w:val="PL"/>
        <w:rPr>
          <w:lang w:eastAsia="zh-CN"/>
        </w:rPr>
      </w:pPr>
      <w:r>
        <w:rPr>
          <w:lang w:eastAsia="zh-CN"/>
        </w:rPr>
        <w:t>_3gpp-nr-nrm-gnbcucpfunction.yang</w:t>
      </w:r>
    </w:p>
    <w:p w:rsidR="00E154AB" w:rsidRDefault="00E154AB" w:rsidP="00E154AB">
      <w:pPr>
        <w:pStyle w:val="PL"/>
        <w:rPr>
          <w:lang w:eastAsia="zh-CN"/>
        </w:rPr>
      </w:pPr>
      <w:r>
        <w:rPr>
          <w:lang w:eastAsia="zh-CN"/>
        </w:rPr>
        <w:t>_3gpp-nr-nrm-gnbcuupfunction.yang</w:t>
      </w:r>
    </w:p>
    <w:p w:rsidR="00E154AB" w:rsidRDefault="00E154AB" w:rsidP="00E154AB">
      <w:pPr>
        <w:pStyle w:val="PL"/>
        <w:rPr>
          <w:lang w:eastAsia="zh-CN"/>
        </w:rPr>
      </w:pPr>
      <w:r>
        <w:rPr>
          <w:lang w:eastAsia="zh-CN"/>
        </w:rPr>
        <w:t>_3gpp-nr-nrm-gnbdufunction.yang</w:t>
      </w:r>
    </w:p>
    <w:p w:rsidR="00E154AB" w:rsidRDefault="00E154AB" w:rsidP="00E154AB">
      <w:pPr>
        <w:pStyle w:val="PL"/>
        <w:rPr>
          <w:lang w:eastAsia="zh-CN"/>
        </w:rPr>
      </w:pPr>
      <w:r>
        <w:rPr>
          <w:lang w:eastAsia="zh-CN"/>
        </w:rPr>
        <w:t>_3gpp-nr-nrm-nrcellcu.yang</w:t>
      </w:r>
    </w:p>
    <w:p w:rsidR="00E154AB" w:rsidRDefault="00E154AB" w:rsidP="00E154AB">
      <w:pPr>
        <w:pStyle w:val="PL"/>
        <w:rPr>
          <w:lang w:eastAsia="zh-CN"/>
        </w:rPr>
      </w:pPr>
      <w:r>
        <w:rPr>
          <w:lang w:eastAsia="zh-CN"/>
        </w:rPr>
        <w:t>_3gpp-nr-nrm-nrcelldu.yang</w:t>
      </w:r>
    </w:p>
    <w:p w:rsidR="00E154AB" w:rsidRDefault="00E154AB" w:rsidP="00E154AB">
      <w:pPr>
        <w:pStyle w:val="PL"/>
        <w:rPr>
          <w:lang w:eastAsia="zh-CN"/>
        </w:rPr>
      </w:pPr>
      <w:r>
        <w:rPr>
          <w:lang w:eastAsia="zh-CN"/>
        </w:rPr>
        <w:t>_3gpp-nr-nrm-nrcellrelation.yang</w:t>
      </w:r>
    </w:p>
    <w:p w:rsidR="00E154AB" w:rsidRDefault="00E154AB" w:rsidP="00E154AB">
      <w:pPr>
        <w:pStyle w:val="PL"/>
        <w:rPr>
          <w:lang w:eastAsia="zh-CN"/>
        </w:rPr>
      </w:pPr>
      <w:r>
        <w:rPr>
          <w:lang w:eastAsia="zh-CN"/>
        </w:rPr>
        <w:t>_3gpp-nr-nrm-nrfreqrelation.yang</w:t>
      </w:r>
    </w:p>
    <w:p w:rsidR="00E154AB" w:rsidRDefault="00E154AB" w:rsidP="00E154AB">
      <w:pPr>
        <w:pStyle w:val="PL"/>
        <w:rPr>
          <w:lang w:eastAsia="zh-CN"/>
        </w:rPr>
      </w:pPr>
      <w:r>
        <w:rPr>
          <w:lang w:eastAsia="zh-CN"/>
        </w:rPr>
        <w:t>_3gpp-nr-nrm-nrfrequency.yang</w:t>
      </w:r>
    </w:p>
    <w:p w:rsidR="00E154AB" w:rsidRDefault="00E154AB" w:rsidP="00E154AB">
      <w:pPr>
        <w:pStyle w:val="PL"/>
        <w:rPr>
          <w:lang w:eastAsia="zh-CN"/>
        </w:rPr>
      </w:pPr>
      <w:r>
        <w:rPr>
          <w:lang w:eastAsia="zh-CN"/>
        </w:rPr>
        <w:t>_3gpp-nr-nrm-nrnetwork.yang</w:t>
      </w:r>
    </w:p>
    <w:p w:rsidR="00E154AB" w:rsidRDefault="00E154AB" w:rsidP="00E154AB">
      <w:pPr>
        <w:pStyle w:val="PL"/>
        <w:rPr>
          <w:lang w:eastAsia="zh-CN"/>
        </w:rPr>
      </w:pPr>
      <w:r>
        <w:rPr>
          <w:lang w:eastAsia="zh-CN"/>
        </w:rPr>
        <w:t>_3gpp-nr-nrm-nrsectorcarrier.yang</w:t>
      </w:r>
    </w:p>
    <w:p w:rsidR="00E154AB" w:rsidRPr="00C26131" w:rsidRDefault="00E154AB" w:rsidP="00E154AB">
      <w:pPr>
        <w:pStyle w:val="PL"/>
      </w:pPr>
      <w:r w:rsidRPr="00C26131">
        <w:t>_3gpp-nr-nrm-beam.yang</w:t>
      </w:r>
    </w:p>
    <w:p w:rsidR="00E154AB" w:rsidRDefault="00E154AB" w:rsidP="00E154AB">
      <w:pPr>
        <w:pStyle w:val="PL"/>
      </w:pPr>
      <w:r w:rsidRPr="00C26131">
        <w:t>_3gpp-nr-nrm-commonbeamformingfunction.yang</w:t>
      </w:r>
    </w:p>
    <w:p w:rsidR="00E154AB" w:rsidRDefault="00E154AB" w:rsidP="00E154AB">
      <w:pPr>
        <w:pStyle w:val="PL"/>
        <w:rPr>
          <w:lang w:eastAsia="zh-CN"/>
        </w:rPr>
      </w:pPr>
      <w:r w:rsidRPr="00F94F50">
        <w:rPr>
          <w:lang w:eastAsia="zh-CN"/>
        </w:rPr>
        <w:t>_3gpp-nr-nrm-rrmpolicy.yang</w:t>
      </w:r>
    </w:p>
    <w:p w:rsidR="00E154AB" w:rsidRDefault="00E154AB" w:rsidP="00E154AB">
      <w:pPr>
        <w:pStyle w:val="PL"/>
        <w:rPr>
          <w:lang w:eastAsia="zh-CN"/>
        </w:rPr>
      </w:pPr>
      <w:r>
        <w:rPr>
          <w:lang w:eastAsia="zh-CN"/>
        </w:rPr>
        <w:t>ietf-inet-types.yang</w:t>
      </w:r>
    </w:p>
    <w:p w:rsidR="00E154AB" w:rsidRDefault="00FA0B23" w:rsidP="00E154AB">
      <w:pPr>
        <w:pStyle w:val="PL"/>
        <w:rPr>
          <w:lang w:eastAsia="zh-CN"/>
        </w:rPr>
      </w:pPr>
      <w:r w:rsidRPr="00137B9E">
        <w:rPr>
          <w:lang w:eastAsia="zh-CN"/>
        </w:rPr>
        <w:t>ietf-yang-types.yang</w:t>
      </w:r>
    </w:p>
    <w:p w:rsidR="00E154AB" w:rsidRDefault="00E154AB" w:rsidP="00E154AB">
      <w:pPr>
        <w:pStyle w:val="PL"/>
        <w:rPr>
          <w:lang w:eastAsia="zh-CN"/>
        </w:rPr>
      </w:pPr>
    </w:p>
    <w:p w:rsidR="00E154AB" w:rsidRPr="002E7224" w:rsidRDefault="00E154AB" w:rsidP="00E154AB">
      <w:pPr>
        <w:rPr>
          <w:rFonts w:cs="Courier New"/>
          <w:lang w:val="en-US"/>
        </w:rPr>
      </w:pPr>
      <w:r>
        <w:t>If the above files are mounted the yang files described in clause H.7 shall also be mounted</w:t>
      </w:r>
      <w:r w:rsidRPr="002030C5">
        <w:rPr>
          <w:rFonts w:ascii="Courier New" w:hAnsi="Courier New" w:cs="Courier New"/>
          <w:lang w:val="en-US"/>
        </w:rPr>
        <w:t>.</w:t>
      </w:r>
    </w:p>
    <w:p w:rsidR="00E154AB" w:rsidRPr="005A0BB3" w:rsidRDefault="00E154AB" w:rsidP="00E154AB">
      <w:pPr>
        <w:rPr>
          <w:lang w:val="en-US" w:eastAsia="zh-CN"/>
        </w:rPr>
      </w:pPr>
    </w:p>
    <w:p w:rsidR="00E154AB" w:rsidRPr="002B15AA" w:rsidRDefault="00E154AB" w:rsidP="00E154AB">
      <w:pPr>
        <w:pStyle w:val="Heading8"/>
      </w:pPr>
      <w:r w:rsidRPr="002B15AA">
        <w:br w:type="page"/>
      </w:r>
      <w:bookmarkStart w:id="24150" w:name="_Toc19888599"/>
      <w:bookmarkStart w:id="24151" w:name="_Toc27405602"/>
      <w:bookmarkStart w:id="24152" w:name="_Toc35878796"/>
      <w:bookmarkStart w:id="24153" w:name="_Toc36220612"/>
      <w:bookmarkStart w:id="24154" w:name="_Toc36474710"/>
      <w:bookmarkStart w:id="24155" w:name="_Toc36542982"/>
      <w:bookmarkStart w:id="24156" w:name="_Toc36543803"/>
      <w:bookmarkStart w:id="24157" w:name="_Toc36568041"/>
      <w:bookmarkStart w:id="24158" w:name="_Toc44341787"/>
      <w:r w:rsidRPr="002B15AA">
        <w:lastRenderedPageBreak/>
        <w:t>Annex F (normative):</w:t>
      </w:r>
      <w:r w:rsidRPr="002B15AA">
        <w:br/>
        <w:t>XML definitions for 5GC NRM</w:t>
      </w:r>
      <w:bookmarkEnd w:id="24150"/>
      <w:bookmarkEnd w:id="24151"/>
      <w:bookmarkEnd w:id="24152"/>
      <w:bookmarkEnd w:id="24153"/>
      <w:bookmarkEnd w:id="24154"/>
      <w:bookmarkEnd w:id="24155"/>
      <w:bookmarkEnd w:id="24156"/>
      <w:bookmarkEnd w:id="24157"/>
      <w:bookmarkEnd w:id="24158"/>
    </w:p>
    <w:p w:rsidR="00E154AB" w:rsidRPr="002B15AA" w:rsidRDefault="00E154AB" w:rsidP="00E154AB">
      <w:pPr>
        <w:pStyle w:val="Heading1"/>
      </w:pPr>
      <w:bookmarkStart w:id="24159" w:name="_Toc19888600"/>
      <w:bookmarkStart w:id="24160" w:name="_Toc27405603"/>
      <w:bookmarkStart w:id="24161" w:name="_Toc35878797"/>
      <w:bookmarkStart w:id="24162" w:name="_Toc36220613"/>
      <w:bookmarkStart w:id="24163" w:name="_Toc36474711"/>
      <w:bookmarkStart w:id="24164" w:name="_Toc36542983"/>
      <w:bookmarkStart w:id="24165" w:name="_Toc36543804"/>
      <w:bookmarkStart w:id="24166" w:name="_Toc36568042"/>
      <w:bookmarkStart w:id="24167" w:name="_Toc44341788"/>
      <w:r w:rsidRPr="002B15AA">
        <w:t>F.1</w:t>
      </w:r>
      <w:r w:rsidRPr="002B15AA">
        <w:tab/>
        <w:t>General</w:t>
      </w:r>
      <w:bookmarkEnd w:id="24159"/>
      <w:bookmarkEnd w:id="24160"/>
      <w:bookmarkEnd w:id="24161"/>
      <w:bookmarkEnd w:id="24162"/>
      <w:bookmarkEnd w:id="24163"/>
      <w:bookmarkEnd w:id="24164"/>
      <w:bookmarkEnd w:id="24165"/>
      <w:bookmarkEnd w:id="24166"/>
      <w:bookmarkEnd w:id="24167"/>
      <w:r w:rsidRPr="002B15AA">
        <w:t xml:space="preserve"> </w:t>
      </w:r>
    </w:p>
    <w:p w:rsidR="00E154AB" w:rsidRPr="002B15AA" w:rsidRDefault="00E154AB" w:rsidP="00E154AB">
      <w:r w:rsidRPr="002B15AA">
        <w:t xml:space="preserve">This annex contains the </w:t>
      </w:r>
      <w:r w:rsidRPr="002B15AA">
        <w:rPr>
          <w:color w:val="000000"/>
        </w:rPr>
        <w:t xml:space="preserve">XML </w:t>
      </w:r>
      <w:r w:rsidRPr="002B15AA">
        <w:rPr>
          <w:rFonts w:hint="eastAsia"/>
          <w:color w:val="000000"/>
          <w:lang w:eastAsia="zh-CN"/>
        </w:rPr>
        <w:t>d</w:t>
      </w:r>
      <w:r w:rsidRPr="002B15AA">
        <w:rPr>
          <w:color w:val="000000"/>
        </w:rPr>
        <w:t xml:space="preserve">efinitions for the </w:t>
      </w:r>
      <w:r w:rsidRPr="002B15AA">
        <w:rPr>
          <w:color w:val="000000"/>
          <w:lang w:eastAsia="zh-CN"/>
        </w:rPr>
        <w:t>5GC</w:t>
      </w:r>
      <w:r w:rsidRPr="002B15AA">
        <w:rPr>
          <w:color w:val="000000"/>
        </w:rPr>
        <w:t xml:space="preserve"> NRM</w:t>
      </w:r>
      <w:r>
        <w:rPr>
          <w:color w:val="000000"/>
        </w:rPr>
        <w:t xml:space="preserve"> specified in clause 5</w:t>
      </w:r>
      <w:r w:rsidRPr="002B15AA">
        <w:t xml:space="preserve">, in accordance with </w:t>
      </w:r>
      <w:r w:rsidRPr="002B15AA">
        <w:rPr>
          <w:lang w:eastAsia="zh-CN"/>
        </w:rPr>
        <w:t>5G</w:t>
      </w:r>
      <w:r w:rsidRPr="002B15AA">
        <w:rPr>
          <w:rFonts w:hint="eastAsia"/>
          <w:lang w:eastAsia="zh-CN"/>
        </w:rPr>
        <w:t xml:space="preserve"> </w:t>
      </w:r>
      <w:r w:rsidRPr="002B15AA">
        <w:t>NRM Information Model definitions specified in clause 4.</w:t>
      </w:r>
    </w:p>
    <w:p w:rsidR="00E154AB" w:rsidRPr="002B15AA" w:rsidRDefault="00E154AB" w:rsidP="00E154AB">
      <w:pPr>
        <w:pStyle w:val="Heading1"/>
      </w:pPr>
      <w:bookmarkStart w:id="24168" w:name="_Toc19888601"/>
      <w:bookmarkStart w:id="24169" w:name="_Toc27405604"/>
      <w:bookmarkStart w:id="24170" w:name="_Toc35878798"/>
      <w:bookmarkStart w:id="24171" w:name="_Toc36220614"/>
      <w:bookmarkStart w:id="24172" w:name="_Toc36474712"/>
      <w:bookmarkStart w:id="24173" w:name="_Toc36542984"/>
      <w:bookmarkStart w:id="24174" w:name="_Toc36543805"/>
      <w:bookmarkStart w:id="24175" w:name="_Toc36568043"/>
      <w:bookmarkStart w:id="24176" w:name="_Toc44341789"/>
      <w:r w:rsidRPr="002B15AA">
        <w:t>F.2</w:t>
      </w:r>
      <w:r w:rsidRPr="002B15AA">
        <w:tab/>
        <w:t>Architectural features</w:t>
      </w:r>
      <w:bookmarkEnd w:id="24168"/>
      <w:bookmarkEnd w:id="24169"/>
      <w:bookmarkEnd w:id="24170"/>
      <w:bookmarkEnd w:id="24171"/>
      <w:bookmarkEnd w:id="24172"/>
      <w:bookmarkEnd w:id="24173"/>
      <w:bookmarkEnd w:id="24174"/>
      <w:bookmarkEnd w:id="24175"/>
      <w:bookmarkEnd w:id="24176"/>
    </w:p>
    <w:p w:rsidR="00E154AB" w:rsidRPr="002B15AA" w:rsidRDefault="00E154AB" w:rsidP="00E154AB">
      <w:pPr>
        <w:rPr>
          <w:lang w:eastAsia="zh-CN"/>
        </w:rPr>
      </w:pPr>
      <w:r w:rsidRPr="002B15AA">
        <w:t xml:space="preserve">The overall architectural feature of 5GC NRM information model is specified in clause 4, this clause specifies features that are specific to the </w:t>
      </w:r>
      <w:r w:rsidRPr="002B15AA">
        <w:rPr>
          <w:rFonts w:hint="eastAsia"/>
          <w:lang w:eastAsia="zh-CN"/>
        </w:rPr>
        <w:t>Schema definitions</w:t>
      </w:r>
      <w:r w:rsidRPr="002B15AA">
        <w:t>.</w:t>
      </w:r>
    </w:p>
    <w:p w:rsidR="00E154AB" w:rsidRPr="002B15AA" w:rsidRDefault="00E154AB" w:rsidP="00E154AB">
      <w:r w:rsidRPr="002B15AA">
        <w:t xml:space="preserve">The XML definitions of </w:t>
      </w:r>
      <w:r>
        <w:t>the present document</w:t>
      </w:r>
      <w:r w:rsidRPr="002B15AA">
        <w:t xml:space="preserve"> specify the schema for a configuration content, which can be included in a configuration file for Bulk configuration management operations.</w:t>
      </w:r>
    </w:p>
    <w:p w:rsidR="00E154AB" w:rsidRPr="002B15AA" w:rsidRDefault="00E154AB" w:rsidP="00E154AB">
      <w:pPr>
        <w:pStyle w:val="Heading1"/>
      </w:pPr>
      <w:bookmarkStart w:id="24177" w:name="_Toc19888602"/>
      <w:bookmarkStart w:id="24178" w:name="_Toc27405605"/>
      <w:bookmarkStart w:id="24179" w:name="_Toc35878799"/>
      <w:bookmarkStart w:id="24180" w:name="_Toc36220615"/>
      <w:bookmarkStart w:id="24181" w:name="_Toc36474713"/>
      <w:bookmarkStart w:id="24182" w:name="_Toc36542985"/>
      <w:bookmarkStart w:id="24183" w:name="_Toc36543806"/>
      <w:bookmarkStart w:id="24184" w:name="_Toc36568044"/>
      <w:bookmarkStart w:id="24185" w:name="_Toc44341790"/>
      <w:r w:rsidRPr="002B15AA">
        <w:t>F.3</w:t>
      </w:r>
      <w:r w:rsidRPr="002B15AA">
        <w:tab/>
        <w:t>Mapping</w:t>
      </w:r>
      <w:bookmarkEnd w:id="24177"/>
      <w:bookmarkEnd w:id="24178"/>
      <w:bookmarkEnd w:id="24179"/>
      <w:bookmarkEnd w:id="24180"/>
      <w:bookmarkEnd w:id="24181"/>
      <w:bookmarkEnd w:id="24182"/>
      <w:bookmarkEnd w:id="24183"/>
      <w:bookmarkEnd w:id="24184"/>
      <w:bookmarkEnd w:id="24185"/>
    </w:p>
    <w:p w:rsidR="00E154AB" w:rsidRPr="002B15AA" w:rsidRDefault="00E154AB" w:rsidP="00E154AB">
      <w:pPr>
        <w:pStyle w:val="Heading2"/>
        <w:rPr>
          <w:lang w:eastAsia="zh-CN"/>
        </w:rPr>
      </w:pPr>
      <w:bookmarkStart w:id="24186" w:name="_Toc19888603"/>
      <w:bookmarkStart w:id="24187" w:name="_Toc27405606"/>
      <w:bookmarkStart w:id="24188" w:name="_Toc35878800"/>
      <w:bookmarkStart w:id="24189" w:name="_Toc36220616"/>
      <w:bookmarkStart w:id="24190" w:name="_Toc36474714"/>
      <w:bookmarkStart w:id="24191" w:name="_Toc36542986"/>
      <w:bookmarkStart w:id="24192" w:name="_Toc36543807"/>
      <w:bookmarkStart w:id="24193" w:name="_Toc36568045"/>
      <w:bookmarkStart w:id="24194" w:name="_Toc44341791"/>
      <w:r w:rsidRPr="002B15AA">
        <w:t>F.</w:t>
      </w:r>
      <w:r w:rsidRPr="002B15AA">
        <w:rPr>
          <w:rFonts w:hint="eastAsia"/>
          <w:lang w:eastAsia="zh-CN"/>
        </w:rPr>
        <w:t>3</w:t>
      </w:r>
      <w:r w:rsidRPr="002B15AA">
        <w:t>.1</w:t>
      </w:r>
      <w:r w:rsidRPr="002B15AA">
        <w:tab/>
        <w:t xml:space="preserve">General </w:t>
      </w:r>
      <w:r w:rsidRPr="002B15AA">
        <w:rPr>
          <w:rFonts w:hint="eastAsia"/>
          <w:lang w:eastAsia="zh-CN"/>
        </w:rPr>
        <w:t>mapping</w:t>
      </w:r>
      <w:bookmarkEnd w:id="24186"/>
      <w:bookmarkEnd w:id="24187"/>
      <w:bookmarkEnd w:id="24188"/>
      <w:bookmarkEnd w:id="24189"/>
      <w:bookmarkEnd w:id="24190"/>
      <w:bookmarkEnd w:id="24191"/>
      <w:bookmarkEnd w:id="24192"/>
      <w:bookmarkEnd w:id="24193"/>
      <w:bookmarkEnd w:id="24194"/>
    </w:p>
    <w:p w:rsidR="00E154AB" w:rsidRPr="002B15AA" w:rsidRDefault="00E154AB" w:rsidP="00E154AB">
      <w:r w:rsidRPr="002B15AA">
        <w:t>An IOC maps to an XML element of the same name as the IOC's name in the Information Model. An IOC attribute maps to a sub-element of the corresponding IOC's XML element, and the name of this sub-element is the same as the attribute's name in the Information Model.</w:t>
      </w:r>
    </w:p>
    <w:p w:rsidR="00E154AB" w:rsidRPr="002B15AA" w:rsidRDefault="00E154AB" w:rsidP="00E154AB">
      <w:pPr>
        <w:pStyle w:val="Heading2"/>
      </w:pPr>
      <w:bookmarkStart w:id="24195" w:name="_Toc19888604"/>
      <w:bookmarkStart w:id="24196" w:name="_Toc27405607"/>
      <w:bookmarkStart w:id="24197" w:name="_Toc35878801"/>
      <w:bookmarkStart w:id="24198" w:name="_Toc36220617"/>
      <w:bookmarkStart w:id="24199" w:name="_Toc36474715"/>
      <w:bookmarkStart w:id="24200" w:name="_Toc36542987"/>
      <w:bookmarkStart w:id="24201" w:name="_Toc36543808"/>
      <w:bookmarkStart w:id="24202" w:name="_Toc36568046"/>
      <w:bookmarkStart w:id="24203" w:name="_Toc44341792"/>
      <w:r w:rsidRPr="002B15AA">
        <w:t>F.</w:t>
      </w:r>
      <w:r w:rsidRPr="002B15AA">
        <w:rPr>
          <w:rFonts w:hint="eastAsia"/>
        </w:rPr>
        <w:t>3.</w:t>
      </w:r>
      <w:r w:rsidRPr="002B15AA">
        <w:t>2</w:t>
      </w:r>
      <w:r w:rsidRPr="002B15AA">
        <w:tab/>
        <w:t>Information Object Class (IOC) mapping</w:t>
      </w:r>
      <w:bookmarkEnd w:id="24195"/>
      <w:bookmarkEnd w:id="24196"/>
      <w:bookmarkEnd w:id="24197"/>
      <w:bookmarkEnd w:id="24198"/>
      <w:bookmarkEnd w:id="24199"/>
      <w:bookmarkEnd w:id="24200"/>
      <w:bookmarkEnd w:id="24201"/>
      <w:bookmarkEnd w:id="24202"/>
      <w:bookmarkEnd w:id="24203"/>
    </w:p>
    <w:p w:rsidR="00E154AB" w:rsidRPr="002B15AA" w:rsidRDefault="00E154AB" w:rsidP="00E154AB">
      <w:r w:rsidRPr="002B15AA">
        <w:t xml:space="preserve">The mapping is not present in the current version of </w:t>
      </w:r>
      <w:r>
        <w:t>the present document</w:t>
      </w:r>
      <w:r w:rsidRPr="002B15AA">
        <w:t>.</w:t>
      </w:r>
    </w:p>
    <w:p w:rsidR="00E154AB" w:rsidRPr="002B15AA" w:rsidRDefault="00E154AB" w:rsidP="00E154AB">
      <w:pPr>
        <w:pStyle w:val="Heading1"/>
      </w:pPr>
      <w:bookmarkStart w:id="24204" w:name="_Toc19888605"/>
      <w:bookmarkStart w:id="24205" w:name="_Toc27405608"/>
      <w:bookmarkStart w:id="24206" w:name="_Toc35878802"/>
      <w:bookmarkStart w:id="24207" w:name="_Toc36220618"/>
      <w:bookmarkStart w:id="24208" w:name="_Toc36474716"/>
      <w:bookmarkStart w:id="24209" w:name="_Toc36542988"/>
      <w:bookmarkStart w:id="24210" w:name="_Toc36543809"/>
      <w:bookmarkStart w:id="24211" w:name="_Toc36568047"/>
      <w:bookmarkStart w:id="24212" w:name="_Toc44341793"/>
      <w:r w:rsidRPr="002B15AA">
        <w:t>F.4</w:t>
      </w:r>
      <w:r w:rsidRPr="002B15AA">
        <w:tab/>
        <w:t>Solution Set definitions</w:t>
      </w:r>
      <w:bookmarkEnd w:id="24204"/>
      <w:bookmarkEnd w:id="24205"/>
      <w:bookmarkEnd w:id="24206"/>
      <w:bookmarkEnd w:id="24207"/>
      <w:bookmarkEnd w:id="24208"/>
      <w:bookmarkEnd w:id="24209"/>
      <w:bookmarkEnd w:id="24210"/>
      <w:bookmarkEnd w:id="24211"/>
      <w:bookmarkEnd w:id="24212"/>
    </w:p>
    <w:p w:rsidR="00E154AB" w:rsidRPr="002B15AA" w:rsidRDefault="00E154AB" w:rsidP="00E154AB">
      <w:pPr>
        <w:pStyle w:val="Heading2"/>
        <w:rPr>
          <w:lang w:eastAsia="zh-CN"/>
        </w:rPr>
      </w:pPr>
      <w:bookmarkStart w:id="24213" w:name="_Toc19888606"/>
      <w:bookmarkStart w:id="24214" w:name="_Toc27405609"/>
      <w:bookmarkStart w:id="24215" w:name="_Toc35878803"/>
      <w:bookmarkStart w:id="24216" w:name="_Toc36220619"/>
      <w:bookmarkStart w:id="24217" w:name="_Toc36474717"/>
      <w:bookmarkStart w:id="24218" w:name="_Toc36542989"/>
      <w:bookmarkStart w:id="24219" w:name="_Toc36543810"/>
      <w:bookmarkStart w:id="24220" w:name="_Toc36568048"/>
      <w:bookmarkStart w:id="24221" w:name="_Toc44341794"/>
      <w:r w:rsidRPr="002B15AA">
        <w:rPr>
          <w:lang w:eastAsia="zh-CN"/>
        </w:rPr>
        <w:t>F.4.1</w:t>
      </w:r>
      <w:r w:rsidRPr="002B15AA">
        <w:rPr>
          <w:lang w:eastAsia="zh-CN"/>
        </w:rPr>
        <w:tab/>
        <w:t>XML definition structure</w:t>
      </w:r>
      <w:bookmarkEnd w:id="24213"/>
      <w:bookmarkEnd w:id="24214"/>
      <w:bookmarkEnd w:id="24215"/>
      <w:bookmarkEnd w:id="24216"/>
      <w:bookmarkEnd w:id="24217"/>
      <w:bookmarkEnd w:id="24218"/>
      <w:bookmarkEnd w:id="24219"/>
      <w:bookmarkEnd w:id="24220"/>
      <w:bookmarkEnd w:id="24221"/>
    </w:p>
    <w:p w:rsidR="00E154AB" w:rsidRPr="002B15AA" w:rsidRDefault="00E154AB" w:rsidP="00E154AB">
      <w:pPr>
        <w:rPr>
          <w:lang w:eastAsia="zh-CN"/>
        </w:rPr>
      </w:pPr>
      <w:r w:rsidRPr="002B15AA">
        <w:rPr>
          <w:lang w:eastAsia="zh-CN"/>
        </w:rPr>
        <w:t>The overall description of the file format of configuration data XML files is provided by 3GPP TS 32.616 [33].</w:t>
      </w:r>
    </w:p>
    <w:p w:rsidR="00E154AB" w:rsidRPr="002B15AA" w:rsidRDefault="00E154AB" w:rsidP="00E154AB">
      <w:pPr>
        <w:rPr>
          <w:lang w:eastAsia="zh-CN"/>
        </w:rPr>
      </w:pPr>
      <w:r w:rsidRPr="002B15AA">
        <w:rPr>
          <w:lang w:eastAsia="zh-CN"/>
        </w:rPr>
        <w:t>The present document defines the NRM-specific XML schema ngcNrm.xsd for the 5GC NRM Information Model defined in clause 4.</w:t>
      </w:r>
    </w:p>
    <w:p w:rsidR="00E154AB" w:rsidRPr="002B15AA" w:rsidRDefault="00E154AB" w:rsidP="00E154AB">
      <w:pPr>
        <w:rPr>
          <w:lang w:eastAsia="zh-CN"/>
        </w:rPr>
      </w:pPr>
      <w:r w:rsidRPr="002B15AA">
        <w:rPr>
          <w:lang w:eastAsia="zh-CN"/>
        </w:rPr>
        <w:t>XML schema ngcNrm.xsd explicitly declares NRM-specific XML element types for the related NRM.</w:t>
      </w:r>
    </w:p>
    <w:p w:rsidR="00E154AB" w:rsidRPr="002B15AA" w:rsidRDefault="00E154AB" w:rsidP="00E154AB">
      <w:pPr>
        <w:rPr>
          <w:lang w:eastAsia="zh-CN"/>
        </w:rPr>
      </w:pPr>
      <w:r w:rsidRPr="002B15AA">
        <w:rPr>
          <w:lang w:eastAsia="zh-CN"/>
        </w:rPr>
        <w:t>The definition of those NRM-specific XML element types complies with the generic mapping rules defined in 3GPP TS 32.616 [33].</w:t>
      </w:r>
    </w:p>
    <w:p w:rsidR="00E154AB" w:rsidRPr="002B15AA" w:rsidRDefault="00E154AB" w:rsidP="00E154AB">
      <w:pPr>
        <w:pStyle w:val="Heading2"/>
        <w:rPr>
          <w:lang w:eastAsia="zh-CN"/>
        </w:rPr>
      </w:pPr>
      <w:bookmarkStart w:id="24222" w:name="_Toc19888607"/>
      <w:bookmarkStart w:id="24223" w:name="_Toc27405610"/>
      <w:bookmarkStart w:id="24224" w:name="_Toc35878804"/>
      <w:bookmarkStart w:id="24225" w:name="_Toc36220620"/>
      <w:bookmarkStart w:id="24226" w:name="_Toc36474718"/>
      <w:bookmarkStart w:id="24227" w:name="_Toc36542990"/>
      <w:bookmarkStart w:id="24228" w:name="_Toc36543811"/>
      <w:bookmarkStart w:id="24229" w:name="_Toc36568049"/>
      <w:bookmarkStart w:id="24230" w:name="_Toc44341795"/>
      <w:r w:rsidRPr="002B15AA">
        <w:rPr>
          <w:lang w:eastAsia="zh-CN"/>
        </w:rPr>
        <w:t>F.4.2</w:t>
      </w:r>
      <w:r w:rsidRPr="002B15AA">
        <w:rPr>
          <w:lang w:eastAsia="zh-CN"/>
        </w:rPr>
        <w:tab/>
        <w:t>Graphical representation</w:t>
      </w:r>
      <w:bookmarkEnd w:id="24222"/>
      <w:bookmarkEnd w:id="24223"/>
      <w:bookmarkEnd w:id="24224"/>
      <w:bookmarkEnd w:id="24225"/>
      <w:bookmarkEnd w:id="24226"/>
      <w:bookmarkEnd w:id="24227"/>
      <w:bookmarkEnd w:id="24228"/>
      <w:bookmarkEnd w:id="24229"/>
      <w:bookmarkEnd w:id="24230"/>
    </w:p>
    <w:p w:rsidR="00E154AB" w:rsidRPr="002B15AA" w:rsidRDefault="00E154AB" w:rsidP="00E154AB">
      <w:pPr>
        <w:rPr>
          <w:lang w:eastAsia="zh-CN"/>
        </w:rPr>
      </w:pPr>
      <w:r w:rsidRPr="002B15AA">
        <w:t xml:space="preserve">The graphical representation is not present in the current version of </w:t>
      </w:r>
      <w:r>
        <w:t>the present document</w:t>
      </w:r>
      <w:r w:rsidRPr="002B15AA">
        <w:t>.</w:t>
      </w:r>
    </w:p>
    <w:p w:rsidR="00E154AB" w:rsidRPr="002B15AA" w:rsidRDefault="00E154AB" w:rsidP="00E154AB">
      <w:pPr>
        <w:pStyle w:val="Heading2"/>
        <w:rPr>
          <w:rFonts w:ascii="Courier" w:eastAsia="MS Mincho" w:hAnsi="Courier"/>
          <w:szCs w:val="16"/>
        </w:rPr>
      </w:pPr>
      <w:bookmarkStart w:id="24231" w:name="_Toc19888608"/>
      <w:bookmarkStart w:id="24232" w:name="_Toc27405611"/>
      <w:bookmarkStart w:id="24233" w:name="_Toc35878805"/>
      <w:bookmarkStart w:id="24234" w:name="_Toc36220621"/>
      <w:bookmarkStart w:id="24235" w:name="_Toc36474719"/>
      <w:bookmarkStart w:id="24236" w:name="_Toc36542991"/>
      <w:bookmarkStart w:id="24237" w:name="_Toc36543812"/>
      <w:bookmarkStart w:id="24238" w:name="_Toc36568050"/>
      <w:bookmarkStart w:id="24239" w:name="_Toc44341796"/>
      <w:r w:rsidRPr="002B15AA">
        <w:rPr>
          <w:lang w:eastAsia="zh-CN"/>
        </w:rPr>
        <w:lastRenderedPageBreak/>
        <w:t>F.4.3</w:t>
      </w:r>
      <w:r w:rsidRPr="002B15AA">
        <w:rPr>
          <w:lang w:eastAsia="zh-CN"/>
        </w:rPr>
        <w:tab/>
        <w:t xml:space="preserve">XML schema </w:t>
      </w:r>
      <w:r w:rsidRPr="002B15AA">
        <w:rPr>
          <w:rFonts w:ascii="Courier" w:eastAsia="MS Mincho" w:hAnsi="Courier"/>
          <w:szCs w:val="16"/>
        </w:rPr>
        <w:t>"ngcNrm.xsd"</w:t>
      </w:r>
      <w:bookmarkEnd w:id="24231"/>
      <w:bookmarkEnd w:id="24232"/>
      <w:bookmarkEnd w:id="24233"/>
      <w:bookmarkEnd w:id="24234"/>
      <w:bookmarkEnd w:id="24235"/>
      <w:bookmarkEnd w:id="24236"/>
      <w:bookmarkEnd w:id="24237"/>
      <w:bookmarkEnd w:id="24238"/>
      <w:bookmarkEnd w:id="24239"/>
    </w:p>
    <w:p w:rsidR="00E154AB" w:rsidRPr="002B15AA" w:rsidRDefault="00E154AB" w:rsidP="00E154AB">
      <w:pPr>
        <w:pStyle w:val="PL"/>
      </w:pPr>
      <w:r w:rsidRPr="002B15AA">
        <w:t>&lt;?xml version="1.0" encoding="UTF-8"?&gt;</w:t>
      </w:r>
    </w:p>
    <w:p w:rsidR="00E154AB" w:rsidRPr="002B15AA" w:rsidRDefault="00E154AB" w:rsidP="00E154AB">
      <w:pPr>
        <w:pStyle w:val="PL"/>
      </w:pPr>
    </w:p>
    <w:p w:rsidR="00E154AB" w:rsidRPr="002B15AA" w:rsidRDefault="00E154AB" w:rsidP="00E154AB">
      <w:pPr>
        <w:pStyle w:val="PL"/>
      </w:pPr>
      <w:r w:rsidRPr="002B15AA">
        <w:t>&lt;!--</w:t>
      </w:r>
    </w:p>
    <w:p w:rsidR="00E154AB" w:rsidRPr="002B15AA" w:rsidRDefault="00E154AB" w:rsidP="00E154AB">
      <w:pPr>
        <w:pStyle w:val="PL"/>
      </w:pPr>
      <w:r w:rsidRPr="002B15AA">
        <w:t xml:space="preserve">  3GPP TS 28.541 5GC Network Resource Model</w:t>
      </w:r>
    </w:p>
    <w:p w:rsidR="00E154AB" w:rsidRPr="002B15AA" w:rsidRDefault="00E154AB" w:rsidP="00E154AB">
      <w:pPr>
        <w:pStyle w:val="PL"/>
      </w:pPr>
      <w:r w:rsidRPr="002B15AA">
        <w:t xml:space="preserve">  XML schema definition</w:t>
      </w:r>
    </w:p>
    <w:p w:rsidR="00E154AB" w:rsidRPr="002B15AA" w:rsidRDefault="00E154AB" w:rsidP="00E154AB">
      <w:pPr>
        <w:pStyle w:val="PL"/>
      </w:pPr>
      <w:r w:rsidRPr="002B15AA">
        <w:t xml:space="preserve">  ngcNrm.xsd</w:t>
      </w:r>
    </w:p>
    <w:p w:rsidR="00E154AB" w:rsidRPr="002B15AA" w:rsidRDefault="00E154AB" w:rsidP="00E154AB">
      <w:pPr>
        <w:pStyle w:val="PL"/>
      </w:pPr>
      <w:r w:rsidRPr="002B15AA">
        <w:t>--&gt;</w:t>
      </w:r>
    </w:p>
    <w:p w:rsidR="00E154AB" w:rsidRPr="002B15AA" w:rsidRDefault="00E154AB" w:rsidP="00E154AB">
      <w:pPr>
        <w:pStyle w:val="PL"/>
      </w:pPr>
    </w:p>
    <w:p w:rsidR="00E154AB" w:rsidRPr="002B15AA" w:rsidRDefault="00E154AB" w:rsidP="00E154AB">
      <w:pPr>
        <w:pStyle w:val="PL"/>
      </w:pPr>
      <w:r w:rsidRPr="002B15AA">
        <w:t>&lt;schema</w:t>
      </w:r>
    </w:p>
    <w:p w:rsidR="00E154AB" w:rsidRPr="002B15AA" w:rsidRDefault="00E154AB" w:rsidP="00E154AB">
      <w:pPr>
        <w:pStyle w:val="PL"/>
      </w:pPr>
      <w:r w:rsidRPr="002B15AA">
        <w:t xml:space="preserve">  targetNamespace="http://www.3gpp.org/ftp/specs/archive/28_series/28.541#ngcNrm"</w:t>
      </w:r>
    </w:p>
    <w:p w:rsidR="00E154AB" w:rsidRPr="002B15AA" w:rsidRDefault="00E154AB" w:rsidP="00E154AB">
      <w:pPr>
        <w:pStyle w:val="PL"/>
      </w:pPr>
      <w:r w:rsidRPr="002B15AA">
        <w:t xml:space="preserve">  elementFormDefault="qualified"</w:t>
      </w:r>
    </w:p>
    <w:p w:rsidR="00E154AB" w:rsidRPr="002B15AA" w:rsidRDefault="00E154AB" w:rsidP="00E154AB">
      <w:pPr>
        <w:pStyle w:val="PL"/>
      </w:pPr>
      <w:r w:rsidRPr="002B15AA">
        <w:t xml:space="preserve">  attributeFormDefault="unqualified"</w:t>
      </w:r>
    </w:p>
    <w:p w:rsidR="00E154AB" w:rsidRPr="002B15AA" w:rsidRDefault="00E154AB" w:rsidP="00E154AB">
      <w:pPr>
        <w:pStyle w:val="PL"/>
      </w:pPr>
      <w:r w:rsidRPr="002B15AA">
        <w:t xml:space="preserve">  xmlns="http://www.w3.org/2001/XMLSchema"</w:t>
      </w:r>
    </w:p>
    <w:p w:rsidR="00E154AB" w:rsidRPr="002B15AA" w:rsidRDefault="00E154AB" w:rsidP="00E154AB">
      <w:pPr>
        <w:pStyle w:val="PL"/>
      </w:pPr>
      <w:r w:rsidRPr="002B15AA">
        <w:t xml:space="preserve">  xmlns:xn="http://www.3gpp.org/ftp/specs/archive/28_series/28.623#genericNrm"</w:t>
      </w:r>
      <w:r>
        <w:t xml:space="preserve"> </w:t>
      </w:r>
      <w:r w:rsidRPr="002B15AA">
        <w:t>xmlns:nn="http://www.3gpp.org/ftp/specs/archive/28_series/28.541#nrNrm"     xmlns:en="http://www.3gpp.org/ftp/specs/archive/28_series/28.659#eutranNrm"</w:t>
      </w:r>
    </w:p>
    <w:p w:rsidR="00E154AB" w:rsidRPr="002B15AA" w:rsidRDefault="00E154AB" w:rsidP="00E154AB">
      <w:pPr>
        <w:pStyle w:val="PL"/>
      </w:pPr>
      <w:r w:rsidRPr="002B15AA">
        <w:t>xmlns:ngc="http://www.3gpp.org/ftp/specs/archive/28_series/28.541#ngcNrm"</w:t>
      </w:r>
    </w:p>
    <w:p w:rsidR="00E154AB" w:rsidRPr="008E6D39" w:rsidRDefault="00E154AB" w:rsidP="00E154AB">
      <w:pPr>
        <w:pStyle w:val="PL"/>
        <w:rPr>
          <w:lang w:val="fr-FR"/>
        </w:rPr>
      </w:pPr>
      <w:r w:rsidRPr="008E6D39">
        <w:rPr>
          <w:lang w:val="fr-FR"/>
        </w:rPr>
        <w:t>&gt;</w:t>
      </w:r>
    </w:p>
    <w:p w:rsidR="00E154AB" w:rsidRPr="008E6D39" w:rsidRDefault="00E154AB" w:rsidP="00E154AB">
      <w:pPr>
        <w:pStyle w:val="PL"/>
        <w:rPr>
          <w:lang w:val="fr-FR"/>
        </w:rPr>
      </w:pPr>
    </w:p>
    <w:p w:rsidR="00E154AB" w:rsidRPr="008E6D39" w:rsidRDefault="00E154AB" w:rsidP="00E154AB">
      <w:pPr>
        <w:pStyle w:val="PL"/>
        <w:rPr>
          <w:lang w:val="fr-FR"/>
        </w:rPr>
      </w:pPr>
      <w:r w:rsidRPr="008E6D39">
        <w:rPr>
          <w:lang w:val="fr-FR"/>
        </w:rPr>
        <w:t>&lt;import namespace="http://www.3gpp.org/ftp/specs/archive/28_series/28.623#genericNrm"/&gt;</w:t>
      </w:r>
    </w:p>
    <w:p w:rsidR="00E154AB" w:rsidRPr="008E6D39" w:rsidRDefault="00E154AB" w:rsidP="00E154AB">
      <w:pPr>
        <w:pStyle w:val="PL"/>
        <w:rPr>
          <w:lang w:val="fr-FR"/>
        </w:rPr>
      </w:pPr>
      <w:r w:rsidRPr="008E6D39">
        <w:rPr>
          <w:lang w:val="fr-FR"/>
        </w:rPr>
        <w:t>&lt;import namespace="http://www.3gpp.org/ftp/specs/archive/28_series/28.659#eutranNrm"/&gt;</w:t>
      </w:r>
    </w:p>
    <w:p w:rsidR="00E154AB" w:rsidRPr="008E6D39" w:rsidRDefault="00E154AB" w:rsidP="00E154AB">
      <w:pPr>
        <w:pStyle w:val="PL"/>
        <w:rPr>
          <w:lang w:val="fr-FR"/>
        </w:rPr>
      </w:pPr>
      <w:r w:rsidRPr="008E6D39">
        <w:rPr>
          <w:lang w:val="fr-FR"/>
        </w:rPr>
        <w:t>&lt;import namespace="http://www.3gpp.org/ftp/specs/archive/28_series/28.541#nrNrm"/&gt;</w:t>
      </w:r>
    </w:p>
    <w:p w:rsidR="00E154AB" w:rsidRPr="008E6D39" w:rsidRDefault="00E154AB" w:rsidP="00E154AB">
      <w:pPr>
        <w:pStyle w:val="PL"/>
        <w:rPr>
          <w:lang w:val="fr-FR"/>
        </w:rPr>
      </w:pPr>
    </w:p>
    <w:p w:rsidR="00E154AB" w:rsidRPr="002B15AA" w:rsidRDefault="00E154AB" w:rsidP="00E154AB">
      <w:pPr>
        <w:pStyle w:val="PL"/>
      </w:pPr>
      <w:r w:rsidRPr="002B15AA">
        <w:t>&lt;!--NGC NRM IM class associated XML elements --&gt;</w:t>
      </w:r>
    </w:p>
    <w:p w:rsidR="00E154AB" w:rsidRPr="002B15AA" w:rsidRDefault="00E154AB" w:rsidP="00E154AB">
      <w:pPr>
        <w:pStyle w:val="PL"/>
      </w:pPr>
      <w:r w:rsidRPr="002B15AA">
        <w:t xml:space="preserve">  &lt;complexType name="aMFIdentifier"&gt;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name="amfRegionId" type="ngc:AmfRegionId"/&gt;</w:t>
      </w:r>
    </w:p>
    <w:p w:rsidR="00E154AB" w:rsidRPr="002B15AA" w:rsidRDefault="00E154AB" w:rsidP="00E154AB">
      <w:pPr>
        <w:pStyle w:val="PL"/>
      </w:pPr>
      <w:r w:rsidRPr="002B15AA">
        <w:t xml:space="preserve">      &lt;element name="amfSetId" type="ngc:AmfSetId"/&gt;</w:t>
      </w:r>
    </w:p>
    <w:p w:rsidR="00E154AB" w:rsidRPr="002B15AA" w:rsidRDefault="00E154AB" w:rsidP="00E154AB">
      <w:pPr>
        <w:pStyle w:val="PL"/>
      </w:pPr>
      <w:r w:rsidRPr="002B15AA">
        <w:t xml:space="preserve">      &lt;element name="amfPointer" type="ngc:AmfPointer"/&gt;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&lt;simpleType name="AmfRegionId"&gt;</w:t>
      </w:r>
    </w:p>
    <w:p w:rsidR="00E154AB" w:rsidRPr="002B15AA" w:rsidRDefault="00E154AB" w:rsidP="00E154AB">
      <w:pPr>
        <w:pStyle w:val="PL"/>
      </w:pPr>
      <w:r w:rsidRPr="002B15AA">
        <w:t xml:space="preserve">    &lt;restriction base="integer"&gt;</w:t>
      </w:r>
    </w:p>
    <w:p w:rsidR="00E154AB" w:rsidRPr="002B15AA" w:rsidRDefault="00E154AB" w:rsidP="00E154AB">
      <w:pPr>
        <w:pStyle w:val="PL"/>
      </w:pPr>
      <w:r w:rsidRPr="002B15AA">
        <w:t xml:space="preserve">      &lt;maxInclusive value="255"/&gt;</w:t>
      </w:r>
    </w:p>
    <w:p w:rsidR="00E154AB" w:rsidRPr="002B15AA" w:rsidRDefault="00E154AB" w:rsidP="00E154AB">
      <w:pPr>
        <w:pStyle w:val="PL"/>
      </w:pPr>
      <w:r w:rsidRPr="002B15AA">
        <w:t xml:space="preserve">      &lt;!-- The AMF Region ID is 8-bitslength, defined in 23.003 --&gt;</w:t>
      </w:r>
    </w:p>
    <w:p w:rsidR="00E154AB" w:rsidRPr="002B15AA" w:rsidRDefault="00E154AB" w:rsidP="00E154AB">
      <w:pPr>
        <w:pStyle w:val="PL"/>
      </w:pPr>
      <w:r w:rsidRPr="002B15AA">
        <w:t xml:space="preserve">    &lt;/restriction&gt;</w:t>
      </w:r>
    </w:p>
    <w:p w:rsidR="00E154AB" w:rsidRPr="002B15AA" w:rsidRDefault="00E154AB" w:rsidP="00E154AB">
      <w:pPr>
        <w:pStyle w:val="PL"/>
      </w:pPr>
      <w:r w:rsidRPr="002B15AA">
        <w:t xml:space="preserve">  &lt;/simpleType&gt;</w:t>
      </w:r>
    </w:p>
    <w:p w:rsidR="00E154AB" w:rsidRPr="002B15AA" w:rsidRDefault="00E154AB" w:rsidP="00E154AB">
      <w:pPr>
        <w:pStyle w:val="PL"/>
      </w:pPr>
      <w:r w:rsidRPr="002B15AA">
        <w:t xml:space="preserve">  &lt;simpleType name="AmfSetId"&gt;</w:t>
      </w:r>
    </w:p>
    <w:p w:rsidR="00E154AB" w:rsidRPr="002B15AA" w:rsidRDefault="00E154AB" w:rsidP="00E154AB">
      <w:pPr>
        <w:pStyle w:val="PL"/>
      </w:pPr>
      <w:r w:rsidRPr="002B15AA">
        <w:t xml:space="preserve">    &lt;restriction base="integer"&gt;</w:t>
      </w:r>
    </w:p>
    <w:p w:rsidR="00E154AB" w:rsidRPr="002B15AA" w:rsidRDefault="00E154AB" w:rsidP="00E154AB">
      <w:pPr>
        <w:pStyle w:val="PL"/>
      </w:pPr>
      <w:r w:rsidRPr="002B15AA">
        <w:t xml:space="preserve">      &lt;maxInclusive value="1023"/&gt;</w:t>
      </w:r>
    </w:p>
    <w:p w:rsidR="00E154AB" w:rsidRPr="002B15AA" w:rsidRDefault="00E154AB" w:rsidP="00E154AB">
      <w:pPr>
        <w:pStyle w:val="PL"/>
      </w:pPr>
      <w:r w:rsidRPr="002B15AA">
        <w:t xml:space="preserve">      &lt;!-- The AMF Region ID is 10-bits length, defined in 23.003 --&gt;</w:t>
      </w:r>
    </w:p>
    <w:p w:rsidR="00E154AB" w:rsidRPr="002B15AA" w:rsidRDefault="00E154AB" w:rsidP="00E154AB">
      <w:pPr>
        <w:pStyle w:val="PL"/>
      </w:pPr>
      <w:r w:rsidRPr="002B15AA">
        <w:t xml:space="preserve">    &lt;/restriction&gt;</w:t>
      </w:r>
    </w:p>
    <w:p w:rsidR="00E154AB" w:rsidRPr="002B15AA" w:rsidRDefault="00E154AB" w:rsidP="00E154AB">
      <w:pPr>
        <w:pStyle w:val="PL"/>
      </w:pPr>
      <w:r w:rsidRPr="002B15AA">
        <w:t xml:space="preserve">  &lt;/simpleType&gt;</w:t>
      </w:r>
    </w:p>
    <w:p w:rsidR="00E154AB" w:rsidRPr="002B15AA" w:rsidRDefault="00E154AB" w:rsidP="00E154AB">
      <w:pPr>
        <w:pStyle w:val="PL"/>
      </w:pPr>
      <w:r w:rsidRPr="002B15AA">
        <w:t xml:space="preserve">  &lt;simpleType name="AmfPointer"&gt;</w:t>
      </w:r>
    </w:p>
    <w:p w:rsidR="00E154AB" w:rsidRPr="002B15AA" w:rsidRDefault="00E154AB" w:rsidP="00E154AB">
      <w:pPr>
        <w:pStyle w:val="PL"/>
      </w:pPr>
      <w:r w:rsidRPr="002B15AA">
        <w:t xml:space="preserve">    &lt;restriction base="integer"&gt;</w:t>
      </w:r>
    </w:p>
    <w:p w:rsidR="00E154AB" w:rsidRPr="002B15AA" w:rsidRDefault="00E154AB" w:rsidP="00E154AB">
      <w:pPr>
        <w:pStyle w:val="PL"/>
      </w:pPr>
      <w:r w:rsidRPr="002B15AA">
        <w:t xml:space="preserve">      &lt;maxInclusive value="63"/&gt;</w:t>
      </w:r>
    </w:p>
    <w:p w:rsidR="00E154AB" w:rsidRPr="002B15AA" w:rsidRDefault="00E154AB" w:rsidP="00E154AB">
      <w:pPr>
        <w:pStyle w:val="PL"/>
      </w:pPr>
      <w:r w:rsidRPr="002B15AA">
        <w:t xml:space="preserve">      &lt;!-- The AMF Pointer is 6-bits length, defined in 23.003 --&gt;</w:t>
      </w:r>
    </w:p>
    <w:p w:rsidR="00E154AB" w:rsidRPr="002B15AA" w:rsidRDefault="00E154AB" w:rsidP="00E154AB">
      <w:pPr>
        <w:pStyle w:val="PL"/>
      </w:pPr>
      <w:r w:rsidRPr="002B15AA">
        <w:t xml:space="preserve">    &lt;/restriction&gt;</w:t>
      </w:r>
    </w:p>
    <w:p w:rsidR="00E154AB" w:rsidRPr="002B15AA" w:rsidRDefault="00E154AB" w:rsidP="00E154AB">
      <w:pPr>
        <w:pStyle w:val="PL"/>
      </w:pPr>
      <w:r w:rsidRPr="002B15AA">
        <w:t xml:space="preserve">  &lt;/simpleType&gt;   &lt;complexType name="N</w:t>
      </w:r>
      <w:r>
        <w:t>r</w:t>
      </w:r>
      <w:r w:rsidRPr="002B15AA">
        <w:t>TACList"&gt;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name="tac" type="nn:N</w:t>
      </w:r>
      <w:r>
        <w:t>r</w:t>
      </w:r>
      <w:r w:rsidRPr="002B15AA">
        <w:t>Tac" minOccurs="0" maxOccurs="unbounded"/&gt;</w:t>
      </w:r>
    </w:p>
    <w:p w:rsidR="00E154AB" w:rsidRPr="002B15AA" w:rsidRDefault="00E154AB" w:rsidP="00E154AB">
      <w:pPr>
        <w:pStyle w:val="PL"/>
      </w:pPr>
      <w:r w:rsidRPr="002B15AA">
        <w:t xml:space="preserve">    &lt;/sequence&gt;</w:t>
      </w:r>
    </w:p>
    <w:p w:rsidR="00E154AB" w:rsidRDefault="00E154AB" w:rsidP="00E154AB">
      <w:pPr>
        <w:pStyle w:val="PL"/>
      </w:pPr>
      <w:r w:rsidRPr="002B15AA">
        <w:t xml:space="preserve">  &lt;/complexType&gt;</w:t>
      </w:r>
    </w:p>
    <w:p w:rsidR="00E154AB" w:rsidRDefault="00E154AB" w:rsidP="00E154AB">
      <w:pPr>
        <w:pStyle w:val="PL"/>
      </w:pPr>
      <w:r>
        <w:t xml:space="preserve">  &lt;complexType name="managedNFProfile"&gt;</w:t>
      </w:r>
    </w:p>
    <w:p w:rsidR="00E154AB" w:rsidRDefault="00E154AB" w:rsidP="00E154AB">
      <w:pPr>
        <w:pStyle w:val="PL"/>
      </w:pPr>
      <w:r>
        <w:t xml:space="preserve">    &lt;sequence&gt;</w:t>
      </w:r>
    </w:p>
    <w:p w:rsidR="00E154AB" w:rsidRDefault="00E154AB" w:rsidP="00E154AB">
      <w:pPr>
        <w:pStyle w:val="PL"/>
      </w:pPr>
      <w:r>
        <w:t xml:space="preserve">      &lt;element name="nfInstanceID" type="string"/&gt;</w:t>
      </w:r>
    </w:p>
    <w:p w:rsidR="00E154AB" w:rsidRDefault="00E154AB" w:rsidP="00E154AB">
      <w:pPr>
        <w:pStyle w:val="PL"/>
      </w:pPr>
      <w:r>
        <w:t xml:space="preserve">      &lt;element name="nfType" type="ngc:NfType"/&gt;</w:t>
      </w:r>
    </w:p>
    <w:p w:rsidR="00E154AB" w:rsidRDefault="00E154AB" w:rsidP="00E154AB">
      <w:pPr>
        <w:pStyle w:val="PL"/>
      </w:pPr>
      <w:r>
        <w:t xml:space="preserve">      &lt;element name="hostAddr" type="ngc:hostAddr"/&gt;</w:t>
      </w:r>
    </w:p>
    <w:p w:rsidR="00E154AB" w:rsidRDefault="00E154AB" w:rsidP="00E154AB">
      <w:pPr>
        <w:pStyle w:val="PL"/>
      </w:pPr>
      <w:r>
        <w:t xml:space="preserve">      &lt;element name="authzInfo" type="string" minOccurs="0"/&gt;</w:t>
      </w:r>
    </w:p>
    <w:p w:rsidR="00E154AB" w:rsidRDefault="00E154AB" w:rsidP="00E154AB">
      <w:pPr>
        <w:pStyle w:val="PL"/>
      </w:pPr>
      <w:r>
        <w:t xml:space="preserve">      &lt;element name="location" type="string" minOccurs="0"/&gt;</w:t>
      </w:r>
    </w:p>
    <w:p w:rsidR="00E154AB" w:rsidRDefault="00E154AB" w:rsidP="00E154AB">
      <w:pPr>
        <w:pStyle w:val="PL"/>
      </w:pPr>
      <w:r>
        <w:t xml:space="preserve">      &lt;element name="capacity" type="ngc:capacity" minOccurs="0"/&gt;</w:t>
      </w:r>
    </w:p>
    <w:p w:rsidR="00E154AB" w:rsidRDefault="00E154AB" w:rsidP="00E154AB">
      <w:pPr>
        <w:pStyle w:val="PL"/>
      </w:pPr>
      <w:r>
        <w:t xml:space="preserve">      &lt;element name="nfInfo" type="ngc:Nfinfo"/&gt;</w:t>
      </w:r>
    </w:p>
    <w:p w:rsidR="00E154AB" w:rsidRDefault="00E154AB" w:rsidP="00E154AB">
      <w:pPr>
        <w:pStyle w:val="PL"/>
      </w:pPr>
      <w:r>
        <w:t xml:space="preserve">    &lt;/sequence&gt;</w:t>
      </w:r>
    </w:p>
    <w:p w:rsidR="00E154AB" w:rsidRDefault="00E154AB" w:rsidP="00E154AB">
      <w:pPr>
        <w:pStyle w:val="PL"/>
      </w:pPr>
      <w:r>
        <w:t xml:space="preserve">  &lt;/complexType&gt;</w:t>
      </w:r>
    </w:p>
    <w:p w:rsidR="00E154AB" w:rsidRDefault="00E154AB" w:rsidP="00E154AB">
      <w:pPr>
        <w:pStyle w:val="PL"/>
      </w:pPr>
    </w:p>
    <w:p w:rsidR="00E154AB" w:rsidRDefault="00E154AB" w:rsidP="00E154AB">
      <w:pPr>
        <w:pStyle w:val="PL"/>
      </w:pPr>
      <w:r>
        <w:t xml:space="preserve">  &lt;complexType name="hostAddr"&gt;</w:t>
      </w:r>
    </w:p>
    <w:p w:rsidR="00E154AB" w:rsidRDefault="00E154AB" w:rsidP="00E154AB">
      <w:pPr>
        <w:pStyle w:val="PL"/>
      </w:pPr>
      <w:r>
        <w:t xml:space="preserve">    &lt;!-- Refer to definitions in TS 28.541--&gt;</w:t>
      </w:r>
    </w:p>
    <w:p w:rsidR="00E154AB" w:rsidRDefault="00E154AB" w:rsidP="00E154AB">
      <w:pPr>
        <w:pStyle w:val="PL"/>
      </w:pPr>
      <w:r>
        <w:t xml:space="preserve">    &lt;sequence&gt;</w:t>
      </w:r>
    </w:p>
    <w:p w:rsidR="00E154AB" w:rsidRDefault="00E154AB" w:rsidP="00E154AB">
      <w:pPr>
        <w:pStyle w:val="PL"/>
        <w:tabs>
          <w:tab w:val="clear" w:pos="768"/>
          <w:tab w:val="left" w:pos="535"/>
        </w:tabs>
      </w:pPr>
      <w:r>
        <w:t xml:space="preserve">    </w:t>
      </w:r>
      <w:r>
        <w:tab/>
        <w:t>&lt;choice minOccurs="0" maxOccurs="1"&gt;</w:t>
      </w:r>
    </w:p>
    <w:p w:rsidR="00E154AB" w:rsidRDefault="00E154AB" w:rsidP="00E154AB">
      <w:pPr>
        <w:pStyle w:val="PL"/>
      </w:pPr>
      <w:r>
        <w:t xml:space="preserve">        &lt;element name="ipAddress" type="string"/&gt;</w:t>
      </w:r>
    </w:p>
    <w:p w:rsidR="00E154AB" w:rsidRDefault="00E154AB" w:rsidP="00E154AB">
      <w:pPr>
        <w:pStyle w:val="PL"/>
      </w:pPr>
      <w:r>
        <w:t xml:space="preserve">        &lt;element name="fqdn" type="string"/&gt;</w:t>
      </w:r>
    </w:p>
    <w:p w:rsidR="00E154AB" w:rsidRDefault="00E154AB" w:rsidP="00E154AB">
      <w:pPr>
        <w:pStyle w:val="PL"/>
      </w:pPr>
      <w:r>
        <w:t xml:space="preserve">      &lt;/choice&gt;</w:t>
      </w:r>
    </w:p>
    <w:p w:rsidR="00E154AB" w:rsidRDefault="00E154AB" w:rsidP="00E154AB">
      <w:pPr>
        <w:pStyle w:val="PL"/>
      </w:pPr>
      <w:r>
        <w:t xml:space="preserve">    &lt;/sequence&gt;</w:t>
      </w:r>
    </w:p>
    <w:p w:rsidR="00E154AB" w:rsidRDefault="00E154AB" w:rsidP="00E154AB">
      <w:pPr>
        <w:pStyle w:val="PL"/>
      </w:pPr>
      <w:r>
        <w:t xml:space="preserve">  &lt;/complexType&gt;</w:t>
      </w:r>
    </w:p>
    <w:p w:rsidR="00E154AB" w:rsidRDefault="00E154AB" w:rsidP="00E154AB">
      <w:pPr>
        <w:pStyle w:val="PL"/>
      </w:pPr>
    </w:p>
    <w:p w:rsidR="00E154AB" w:rsidRDefault="00E154AB" w:rsidP="00E154AB">
      <w:pPr>
        <w:pStyle w:val="PL"/>
      </w:pPr>
      <w:r>
        <w:lastRenderedPageBreak/>
        <w:t xml:space="preserve">  &lt;simpleType name="capacity"&gt;</w:t>
      </w:r>
    </w:p>
    <w:p w:rsidR="00E154AB" w:rsidRDefault="00E154AB" w:rsidP="00E154AB">
      <w:pPr>
        <w:pStyle w:val="PL"/>
      </w:pPr>
      <w:r>
        <w:t xml:space="preserve">    &lt;!-- Refer to definitions in TS 28.541--&gt;</w:t>
      </w:r>
    </w:p>
    <w:p w:rsidR="00E154AB" w:rsidRDefault="00E154AB" w:rsidP="00E154AB">
      <w:pPr>
        <w:pStyle w:val="PL"/>
      </w:pPr>
      <w:r>
        <w:t xml:space="preserve">    &lt;restriction base="integer"&gt;</w:t>
      </w:r>
    </w:p>
    <w:p w:rsidR="00E154AB" w:rsidRDefault="00E154AB" w:rsidP="00E154AB">
      <w:pPr>
        <w:pStyle w:val="PL"/>
      </w:pPr>
      <w:r>
        <w:t xml:space="preserve">      &lt;minInclusive value="0"/&gt;</w:t>
      </w:r>
    </w:p>
    <w:p w:rsidR="00E154AB" w:rsidRDefault="00E154AB" w:rsidP="00E154AB">
      <w:pPr>
        <w:pStyle w:val="PL"/>
      </w:pPr>
      <w:r>
        <w:t xml:space="preserve">      &lt;maxInclusive value="65535"/&gt;</w:t>
      </w:r>
    </w:p>
    <w:p w:rsidR="00E154AB" w:rsidRDefault="00E154AB" w:rsidP="00E154AB">
      <w:pPr>
        <w:pStyle w:val="PL"/>
      </w:pPr>
      <w:r>
        <w:t xml:space="preserve">    &lt;/restriction&gt;</w:t>
      </w:r>
    </w:p>
    <w:p w:rsidR="00E154AB" w:rsidRDefault="00E154AB" w:rsidP="00E154AB">
      <w:pPr>
        <w:pStyle w:val="PL"/>
      </w:pPr>
      <w:r>
        <w:t xml:space="preserve">  &lt;/simpleType&gt;</w:t>
      </w:r>
    </w:p>
    <w:p w:rsidR="00E154AB" w:rsidRDefault="00E154AB" w:rsidP="00E154AB">
      <w:pPr>
        <w:pStyle w:val="PL"/>
      </w:pPr>
    </w:p>
    <w:p w:rsidR="00E154AB" w:rsidRDefault="00E154AB" w:rsidP="00E154AB">
      <w:pPr>
        <w:pStyle w:val="PL"/>
      </w:pPr>
      <w:r>
        <w:t xml:space="preserve">  &lt;complexType name="Nfinfo"&gt;</w:t>
      </w:r>
    </w:p>
    <w:p w:rsidR="00E154AB" w:rsidRDefault="00E154AB" w:rsidP="00E154AB">
      <w:pPr>
        <w:pStyle w:val="PL"/>
      </w:pPr>
      <w:r>
        <w:t xml:space="preserve">    &lt;!-- Refer to definitions in TS 28.541--&gt;</w:t>
      </w:r>
    </w:p>
    <w:p w:rsidR="00E154AB" w:rsidRDefault="00E154AB" w:rsidP="00E154AB">
      <w:pPr>
        <w:pStyle w:val="PL"/>
      </w:pPr>
      <w:r>
        <w:t xml:space="preserve">    &lt;sequence&gt;</w:t>
      </w:r>
    </w:p>
    <w:p w:rsidR="00E154AB" w:rsidRDefault="00E154AB" w:rsidP="00E154AB">
      <w:pPr>
        <w:pStyle w:val="PL"/>
      </w:pPr>
      <w:r>
        <w:t xml:space="preserve">      &lt;choice minOccurs="0" maxOccurs="1"&gt;</w:t>
      </w:r>
    </w:p>
    <w:p w:rsidR="00E154AB" w:rsidRDefault="00E154AB" w:rsidP="00E154AB">
      <w:pPr>
        <w:pStyle w:val="PL"/>
      </w:pPr>
      <w:r>
        <w:t xml:space="preserve">        &lt;element name="amfInfo" type="ngc:AmfInfo"/&gt;</w:t>
      </w:r>
    </w:p>
    <w:p w:rsidR="00E154AB" w:rsidRDefault="00E154AB" w:rsidP="00E154AB">
      <w:pPr>
        <w:pStyle w:val="PL"/>
      </w:pPr>
      <w:r>
        <w:t xml:space="preserve">        &lt;element name="udrInfo" type="ngc:UdrInfo"/&gt;</w:t>
      </w:r>
    </w:p>
    <w:p w:rsidR="00E154AB" w:rsidRDefault="00E154AB" w:rsidP="00E154AB">
      <w:pPr>
        <w:pStyle w:val="PL"/>
      </w:pPr>
      <w:r>
        <w:t xml:space="preserve">        &lt;element name="udmInfo" type="ngc:UdmInfo"/&gt;</w:t>
      </w:r>
    </w:p>
    <w:p w:rsidR="00E154AB" w:rsidRDefault="00E154AB" w:rsidP="00E154AB">
      <w:pPr>
        <w:pStyle w:val="PL"/>
      </w:pPr>
      <w:r>
        <w:t xml:space="preserve">        &lt;element name="ausfInfo" type="ngc:AusfInfo"/&gt;</w:t>
      </w:r>
    </w:p>
    <w:p w:rsidR="00E154AB" w:rsidRDefault="00E154AB" w:rsidP="00E154AB">
      <w:pPr>
        <w:pStyle w:val="PL"/>
      </w:pPr>
      <w:r>
        <w:t xml:space="preserve">        &lt;element name="upfInfo" type="ngc:UpfInfo"/&gt;</w:t>
      </w:r>
    </w:p>
    <w:p w:rsidR="00E154AB" w:rsidRDefault="00E154AB" w:rsidP="00E154AB">
      <w:pPr>
        <w:pStyle w:val="PL"/>
      </w:pPr>
      <w:r>
        <w:t xml:space="preserve">      &lt;/choice&gt;</w:t>
      </w:r>
    </w:p>
    <w:p w:rsidR="00E154AB" w:rsidRDefault="00E154AB" w:rsidP="00E154AB">
      <w:pPr>
        <w:pStyle w:val="PL"/>
      </w:pPr>
      <w:r>
        <w:t xml:space="preserve">    &lt;/sequence&gt;</w:t>
      </w:r>
    </w:p>
    <w:p w:rsidR="00E154AB" w:rsidRPr="002B15AA" w:rsidRDefault="00E154AB" w:rsidP="00E154AB">
      <w:pPr>
        <w:pStyle w:val="PL"/>
      </w:pPr>
      <w:r>
        <w:t xml:space="preserve">  &lt;/complexType&gt;</w:t>
      </w:r>
    </w:p>
    <w:p w:rsidR="00E154AB" w:rsidRPr="002B15AA" w:rsidRDefault="00E154AB" w:rsidP="00E154AB">
      <w:pPr>
        <w:pStyle w:val="PL"/>
      </w:pPr>
      <w:r w:rsidRPr="002B15AA">
        <w:t xml:space="preserve">  &lt;complexType name="NFProfileList"&gt;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name="nfProfile" type="ngc:NfProfile"/&gt;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&lt;complexType name="NfProfile"&gt;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name="nfInstanceI</w:t>
      </w:r>
      <w:r w:rsidRPr="00246ADE">
        <w:rPr>
          <w:rFonts w:hint="eastAsia"/>
          <w:lang w:eastAsia="zh-CN"/>
        </w:rPr>
        <w:t>D</w:t>
      </w:r>
      <w:r w:rsidRPr="002B15AA">
        <w:t>" type="string"/&gt;</w:t>
      </w:r>
    </w:p>
    <w:p w:rsidR="00E154AB" w:rsidRPr="002B15AA" w:rsidRDefault="00E154AB" w:rsidP="00E154AB">
      <w:pPr>
        <w:pStyle w:val="PL"/>
      </w:pPr>
      <w:r w:rsidRPr="002B15AA">
        <w:t xml:space="preserve">      </w:t>
      </w:r>
      <w:r w:rsidRPr="002B15AA">
        <w:tab/>
        <w:t>&lt;!-- nfInstanceI</w:t>
      </w:r>
      <w:r w:rsidRPr="00246ADE">
        <w:rPr>
          <w:rFonts w:hint="eastAsia"/>
          <w:lang w:eastAsia="zh-CN"/>
        </w:rPr>
        <w:t>D</w:t>
      </w:r>
      <w:r w:rsidRPr="002B15AA">
        <w:t xml:space="preserve"> is uuid of NF instance --&gt;</w:t>
      </w:r>
    </w:p>
    <w:p w:rsidR="00E154AB" w:rsidRPr="002B15AA" w:rsidRDefault="00E154AB" w:rsidP="00E154AB">
      <w:pPr>
        <w:pStyle w:val="PL"/>
      </w:pPr>
      <w:r w:rsidRPr="002B15AA">
        <w:t xml:space="preserve">      &lt;element name="nfType" type="ngc:NfType"/&gt;</w:t>
      </w:r>
    </w:p>
    <w:p w:rsidR="00E154AB" w:rsidRPr="002B15AA" w:rsidRDefault="00E154AB" w:rsidP="00E154AB">
      <w:pPr>
        <w:pStyle w:val="PL"/>
      </w:pPr>
      <w:r w:rsidRPr="002B15AA">
        <w:t xml:space="preserve">      </w:t>
      </w:r>
      <w:del w:id="24240" w:author="28.541_CR0295R1_(Rel-16)_eNRM" w:date="2020-06-29T12:49:00Z">
        <w:r w:rsidRPr="002B15AA" w:rsidDel="0079303C">
          <w:delText>&lt;element name="nfType" type="ngc:NfType"/&gt;</w:delText>
        </w:r>
      </w:del>
    </w:p>
    <w:p w:rsidR="00E154AB" w:rsidRPr="002B15AA" w:rsidRDefault="00E154AB" w:rsidP="00E154AB">
      <w:pPr>
        <w:pStyle w:val="PL"/>
      </w:pPr>
      <w:r w:rsidRPr="002B15AA">
        <w:t xml:space="preserve">      &lt;element name="sNssais" type="ngc: </w:t>
      </w:r>
      <w:r>
        <w:t>SnssaiList</w:t>
      </w:r>
      <w:r w:rsidRPr="002B15AA">
        <w:t>"/&gt;</w:t>
      </w:r>
    </w:p>
    <w:p w:rsidR="00E154AB" w:rsidRPr="002B15AA" w:rsidRDefault="00E154AB" w:rsidP="00E154AB">
      <w:pPr>
        <w:pStyle w:val="PL"/>
      </w:pPr>
      <w:r w:rsidRPr="002B15AA">
        <w:t xml:space="preserve">      &lt;element name="fqdn" type="string"/&gt;</w:t>
      </w:r>
    </w:p>
    <w:p w:rsidR="00E154AB" w:rsidRPr="002B15AA" w:rsidRDefault="00E154AB" w:rsidP="00E154AB">
      <w:pPr>
        <w:pStyle w:val="PL"/>
      </w:pPr>
      <w:r w:rsidRPr="002B15AA">
        <w:t xml:space="preserve">      &lt;element name="interPlmnFqdn" type="string"/&gt;</w:t>
      </w:r>
    </w:p>
    <w:p w:rsidR="00E154AB" w:rsidRPr="002B15AA" w:rsidRDefault="00E154AB" w:rsidP="00E154AB">
      <w:pPr>
        <w:pStyle w:val="PL"/>
      </w:pPr>
      <w:r w:rsidRPr="002B15AA">
        <w:t xml:space="preserve">      &lt;element name="ipv4Addresses" type="string"/&gt;</w:t>
      </w:r>
    </w:p>
    <w:p w:rsidR="00E154AB" w:rsidRPr="002B15AA" w:rsidRDefault="00E154AB" w:rsidP="00E154AB">
      <w:pPr>
        <w:pStyle w:val="PL"/>
      </w:pPr>
      <w:r w:rsidRPr="002B15AA">
        <w:t xml:space="preserve">      &lt;element name="ipv6Addresses" type="string"/&gt;</w:t>
      </w:r>
    </w:p>
    <w:p w:rsidR="00E154AB" w:rsidRPr="002B15AA" w:rsidRDefault="00E154AB" w:rsidP="00E154AB">
      <w:pPr>
        <w:pStyle w:val="PL"/>
      </w:pPr>
      <w:r w:rsidRPr="002B15AA">
        <w:t xml:space="preserve">      &lt;element name="ipv6Prefixes" type="string"/&gt;</w:t>
      </w:r>
    </w:p>
    <w:p w:rsidR="00E154AB" w:rsidRPr="002B15AA" w:rsidRDefault="00E154AB" w:rsidP="00E154AB">
      <w:pPr>
        <w:pStyle w:val="PL"/>
      </w:pPr>
      <w:r w:rsidRPr="002B15AA">
        <w:t xml:space="preserve">      &lt;element name="capacity" type="string"/&gt;</w:t>
      </w:r>
    </w:p>
    <w:p w:rsidR="00E154AB" w:rsidRPr="002B15AA" w:rsidRDefault="00E154AB" w:rsidP="00E154AB">
      <w:pPr>
        <w:pStyle w:val="PL"/>
      </w:pPr>
      <w:r w:rsidRPr="002B15AA">
        <w:t xml:space="preserve">      &lt;element name="udrInfo" type="ngc:UdrInfo"/&gt;</w:t>
      </w:r>
    </w:p>
    <w:p w:rsidR="00E154AB" w:rsidRPr="002B15AA" w:rsidRDefault="00E154AB" w:rsidP="00E154AB">
      <w:pPr>
        <w:pStyle w:val="PL"/>
      </w:pPr>
      <w:r w:rsidRPr="002B15AA">
        <w:t xml:space="preserve">      &lt;element name="amfInfo" type="ngc:AmfInfo"/&gt;</w:t>
      </w:r>
    </w:p>
    <w:p w:rsidR="00E154AB" w:rsidRPr="002B15AA" w:rsidRDefault="00E154AB" w:rsidP="00E154AB">
      <w:pPr>
        <w:pStyle w:val="PL"/>
      </w:pPr>
      <w:r w:rsidRPr="002B15AA">
        <w:t xml:space="preserve">      &lt;element name="smfInfo" type="ngc:SmfInfo"/&gt;</w:t>
      </w:r>
    </w:p>
    <w:p w:rsidR="00E154AB" w:rsidRPr="002B15AA" w:rsidRDefault="00E154AB" w:rsidP="00E154AB">
      <w:pPr>
        <w:pStyle w:val="PL"/>
      </w:pPr>
      <w:r w:rsidRPr="002B15AA">
        <w:t xml:space="preserve">      &lt;element name="upfInfo" type="ngc:UpfInfo"/&gt;</w:t>
      </w:r>
    </w:p>
    <w:p w:rsidR="00E154AB" w:rsidRDefault="00E154AB" w:rsidP="00E154AB">
      <w:pPr>
        <w:pStyle w:val="PL"/>
      </w:pPr>
      <w:r w:rsidRPr="002B15AA">
        <w:t xml:space="preserve">      &lt;element name="nfServices" type="ngc:NfServices"/&gt;</w:t>
      </w:r>
    </w:p>
    <w:p w:rsidR="00E154AB" w:rsidRPr="00246ADE" w:rsidRDefault="00E154AB" w:rsidP="00E154AB">
      <w:pPr>
        <w:pStyle w:val="PL"/>
        <w:rPr>
          <w:lang w:eastAsia="zh-CN"/>
        </w:rPr>
      </w:pPr>
      <w:r w:rsidRPr="00246ADE">
        <w:rPr>
          <w:rFonts w:hint="eastAsia"/>
          <w:lang w:eastAsia="zh-CN"/>
        </w:rPr>
        <w:t xml:space="preserve">      </w:t>
      </w:r>
      <w:r w:rsidRPr="00246ADE">
        <w:rPr>
          <w:lang w:eastAsia="zh-CN"/>
        </w:rPr>
        <w:t>&lt;element name="priority" type="integer" minOccurs="0"/&gt;</w:t>
      </w:r>
    </w:p>
    <w:p w:rsidR="00E154AB" w:rsidRPr="00246ADE" w:rsidRDefault="00E154AB" w:rsidP="00E154AB">
      <w:pPr>
        <w:pStyle w:val="PL"/>
      </w:pPr>
      <w:r w:rsidRPr="00246ADE">
        <w:t xml:space="preserve">      &lt;element name="</w:t>
      </w:r>
      <w:r w:rsidRPr="00246ADE">
        <w:rPr>
          <w:rFonts w:cs="Courier New"/>
          <w:sz w:val="18"/>
          <w:lang w:eastAsia="zh-CN"/>
        </w:rPr>
        <w:t>nFSrvGroupId</w:t>
      </w:r>
      <w:r w:rsidRPr="00246ADE">
        <w:t>" type="</w:t>
      </w:r>
      <w:del w:id="24241" w:author="28.541_CR0295R1_(Rel-16)_eNRM" w:date="2020-06-29T12:49:00Z">
        <w:r w:rsidRPr="00246ADE" w:rsidDel="0079303C">
          <w:delText xml:space="preserve"> </w:delText>
        </w:r>
      </w:del>
      <w:r w:rsidRPr="00246ADE">
        <w:rPr>
          <w:rFonts w:cs="Courier New" w:hint="eastAsia"/>
          <w:sz w:val="18"/>
          <w:lang w:eastAsia="zh-CN"/>
        </w:rPr>
        <w:t>string</w:t>
      </w:r>
      <w:r w:rsidRPr="00246ADE">
        <w:t>"/&gt;</w:t>
      </w:r>
    </w:p>
    <w:p w:rsidR="00E154AB" w:rsidRPr="00246ADE" w:rsidRDefault="00E154AB" w:rsidP="00E154AB">
      <w:pPr>
        <w:pStyle w:val="PL"/>
      </w:pPr>
      <w:r w:rsidRPr="00246ADE">
        <w:t xml:space="preserve">      &lt;element name="</w:t>
      </w:r>
      <w:r w:rsidRPr="00246ADE">
        <w:rPr>
          <w:rFonts w:cs="Courier New"/>
          <w:sz w:val="18"/>
        </w:rPr>
        <w:t>smfServingAreas</w:t>
      </w:r>
      <w:r w:rsidRPr="00246ADE">
        <w:t>" type="</w:t>
      </w:r>
      <w:r w:rsidRPr="00246ADE">
        <w:rPr>
          <w:rFonts w:cs="Courier New" w:hint="eastAsia"/>
          <w:sz w:val="18"/>
          <w:lang w:eastAsia="zh-CN"/>
        </w:rPr>
        <w:t>string</w:t>
      </w:r>
      <w:r w:rsidRPr="00246ADE">
        <w:t>"/&gt;</w:t>
      </w:r>
    </w:p>
    <w:p w:rsidR="00E154AB" w:rsidRPr="00246ADE" w:rsidRDefault="00E154AB" w:rsidP="00E154AB">
      <w:pPr>
        <w:pStyle w:val="PL"/>
      </w:pPr>
      <w:r w:rsidRPr="00246ADE">
        <w:t xml:space="preserve">      &lt;element name="</w:t>
      </w:r>
      <w:r w:rsidRPr="00246ADE">
        <w:rPr>
          <w:rFonts w:cs="Courier New"/>
          <w:sz w:val="18"/>
        </w:rPr>
        <w:t>locality</w:t>
      </w:r>
      <w:r w:rsidRPr="00246ADE">
        <w:t>" type="string"/&gt;</w:t>
      </w:r>
    </w:p>
    <w:p w:rsidR="00E154AB" w:rsidRPr="002B15AA" w:rsidRDefault="00E154AB" w:rsidP="00E154AB">
      <w:pPr>
        <w:pStyle w:val="PL"/>
      </w:pPr>
      <w:r w:rsidRPr="00246ADE">
        <w:t xml:space="preserve">      &lt;element name="</w:t>
      </w:r>
      <w:r w:rsidRPr="00246ADE">
        <w:rPr>
          <w:rFonts w:cs="Courier New"/>
          <w:sz w:val="18"/>
          <w:szCs w:val="18"/>
        </w:rPr>
        <w:t>authzInfo</w:t>
      </w:r>
      <w:r w:rsidRPr="00246ADE">
        <w:t>" type="</w:t>
      </w:r>
      <w:r w:rsidRPr="00246ADE">
        <w:rPr>
          <w:rFonts w:cs="Courier New" w:hint="eastAsia"/>
          <w:sz w:val="18"/>
          <w:lang w:eastAsia="zh-CN"/>
        </w:rPr>
        <w:t>string</w:t>
      </w:r>
      <w:r w:rsidRPr="00246ADE">
        <w: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&lt;complexType name="NfServices"&gt;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name="serviceInstanceId" type="string"/&gt;</w:t>
      </w:r>
    </w:p>
    <w:p w:rsidR="00E154AB" w:rsidRPr="002B15AA" w:rsidRDefault="00E154AB" w:rsidP="00E154AB">
      <w:pPr>
        <w:pStyle w:val="PL"/>
      </w:pPr>
      <w:r w:rsidRPr="002B15AA">
        <w:t xml:space="preserve">      &lt;element name="serviceName" type="string"/&gt;</w:t>
      </w:r>
    </w:p>
    <w:p w:rsidR="00E154AB" w:rsidRPr="002B15AA" w:rsidRDefault="00E154AB" w:rsidP="00E154AB">
      <w:pPr>
        <w:pStyle w:val="PL"/>
      </w:pPr>
      <w:r w:rsidRPr="002B15AA">
        <w:t xml:space="preserve">      &lt;element name="version" type="string"/&gt;</w:t>
      </w:r>
    </w:p>
    <w:p w:rsidR="00E154AB" w:rsidRPr="002B15AA" w:rsidRDefault="00E154AB" w:rsidP="00E154AB">
      <w:pPr>
        <w:pStyle w:val="PL"/>
      </w:pPr>
      <w:r w:rsidRPr="002B15AA">
        <w:t xml:space="preserve">      &lt;element name="schema" type="string"/&gt;</w:t>
      </w:r>
    </w:p>
    <w:p w:rsidR="00E154AB" w:rsidRPr="002B15AA" w:rsidRDefault="00E154AB" w:rsidP="00E154AB">
      <w:pPr>
        <w:pStyle w:val="PL"/>
      </w:pPr>
      <w:r w:rsidRPr="002B15AA">
        <w:t xml:space="preserve">      &lt;element name="fqdn" type="string"/&gt;</w:t>
      </w:r>
    </w:p>
    <w:p w:rsidR="00E154AB" w:rsidRPr="002B15AA" w:rsidRDefault="00E154AB" w:rsidP="00E154AB">
      <w:pPr>
        <w:pStyle w:val="PL"/>
      </w:pPr>
      <w:r w:rsidRPr="002B15AA">
        <w:t xml:space="preserve">      &lt;element name="interPlmnFqdn" type="string"/&gt;</w:t>
      </w:r>
    </w:p>
    <w:p w:rsidR="00E154AB" w:rsidRPr="002B15AA" w:rsidRDefault="00E154AB" w:rsidP="00E154AB">
      <w:pPr>
        <w:pStyle w:val="PL"/>
      </w:pPr>
      <w:r w:rsidRPr="002B15AA">
        <w:tab/>
      </w:r>
      <w:r w:rsidRPr="002B15AA">
        <w:tab/>
      </w:r>
      <w:r w:rsidRPr="002B15AA">
        <w:tab/>
        <w:t>&lt;element name="ipEndPoints" type="ngc:IpEndpoints"/&gt;</w:t>
      </w:r>
    </w:p>
    <w:p w:rsidR="00E154AB" w:rsidRPr="002B15AA" w:rsidRDefault="00E154AB" w:rsidP="00E154AB">
      <w:pPr>
        <w:pStyle w:val="PL"/>
      </w:pPr>
      <w:r w:rsidRPr="002B15AA">
        <w:tab/>
      </w:r>
      <w:r w:rsidRPr="002B15AA">
        <w:tab/>
      </w:r>
      <w:r w:rsidRPr="002B15AA">
        <w:tab/>
        <w:t>&lt;element name="apiPrefix" type="string"/&gt;</w:t>
      </w:r>
    </w:p>
    <w:p w:rsidR="00E154AB" w:rsidRPr="002B15AA" w:rsidRDefault="00E154AB" w:rsidP="00E154AB">
      <w:pPr>
        <w:pStyle w:val="PL"/>
      </w:pPr>
      <w:r w:rsidRPr="002B15AA">
        <w:t xml:space="preserve">      &lt;element name="defaultNotificationSubscriptions" type="ngc:DefaultNotificationSubscriptions"/&gt;</w:t>
      </w:r>
    </w:p>
    <w:p w:rsidR="00E154AB" w:rsidRPr="002B15AA" w:rsidRDefault="00E154AB" w:rsidP="00E154AB">
      <w:pPr>
        <w:pStyle w:val="PL"/>
      </w:pPr>
      <w:r w:rsidRPr="002B15AA">
        <w:tab/>
      </w:r>
      <w:r w:rsidRPr="002B15AA">
        <w:tab/>
      </w:r>
      <w:r w:rsidRPr="002B15AA">
        <w:tab/>
        <w:t>&lt;element name="allowedPlmns" type="</w:t>
      </w:r>
      <w:del w:id="24242" w:author="28.541_CR0295R1_(Rel-16)_eNRM" w:date="2020-06-29T12:49:00Z">
        <w:r w:rsidRPr="002B15AA" w:rsidDel="0079303C">
          <w:delText>e</w:delText>
        </w:r>
      </w:del>
      <w:ins w:id="24243" w:author="28.541_CR0295R1_(Rel-16)_eNRM" w:date="2020-06-29T12:49:00Z">
        <w:r w:rsidR="0079303C">
          <w:rPr>
            <w:rFonts w:hint="eastAsia"/>
            <w:lang w:eastAsia="zh-CN"/>
          </w:rPr>
          <w:t>n</w:t>
        </w:r>
      </w:ins>
      <w:r w:rsidRPr="002B15AA">
        <w:t>n:PLMNIdList"/&gt;</w:t>
      </w:r>
    </w:p>
    <w:p w:rsidR="00E154AB" w:rsidRPr="002B15AA" w:rsidRDefault="00E154AB" w:rsidP="00E154AB">
      <w:pPr>
        <w:pStyle w:val="PL"/>
      </w:pPr>
      <w:r w:rsidRPr="002B15AA">
        <w:tab/>
      </w:r>
      <w:r w:rsidRPr="002B15AA">
        <w:tab/>
      </w:r>
      <w:r w:rsidRPr="002B15AA">
        <w:tab/>
        <w:t>&lt;element name="allowedNfTypes" type="ngc:NFTypeList"/&gt;</w:t>
      </w:r>
    </w:p>
    <w:p w:rsidR="00E154AB" w:rsidRPr="002B15AA" w:rsidRDefault="00E154AB" w:rsidP="00E154AB">
      <w:pPr>
        <w:pStyle w:val="PL"/>
      </w:pPr>
      <w:r w:rsidRPr="002B15AA">
        <w:t xml:space="preserve">      &lt;element name="allowedNssais" type="ngc:Nssai"/&gt;</w:t>
      </w:r>
    </w:p>
    <w:p w:rsidR="00E154AB" w:rsidRPr="002B15AA" w:rsidRDefault="00E154AB" w:rsidP="00E154AB">
      <w:pPr>
        <w:pStyle w:val="PL"/>
      </w:pPr>
      <w:r w:rsidRPr="002B15AA">
        <w:tab/>
      </w:r>
      <w:r w:rsidRPr="002B15AA">
        <w:tab/>
      </w:r>
      <w:r w:rsidRPr="002B15AA">
        <w:tab/>
        <w:t>&lt;element name="capacity" type="string"/&gt;</w:t>
      </w:r>
    </w:p>
    <w:p w:rsidR="00E154AB" w:rsidRPr="002B15AA" w:rsidRDefault="00E154AB" w:rsidP="00E154AB">
      <w:pPr>
        <w:pStyle w:val="PL"/>
      </w:pPr>
      <w:r w:rsidRPr="002B15AA">
        <w:tab/>
      </w:r>
      <w:r w:rsidRPr="002B15AA">
        <w:tab/>
      </w:r>
      <w:r w:rsidRPr="002B15AA">
        <w:tab/>
        <w:t>&lt;element name="supportedFeatures" type="string"/&gt;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&lt;simpleType name="NfType"&gt;</w:t>
      </w:r>
    </w:p>
    <w:p w:rsidR="00E154AB" w:rsidRPr="002B15AA" w:rsidRDefault="00E154AB" w:rsidP="00E154AB">
      <w:pPr>
        <w:pStyle w:val="PL"/>
      </w:pPr>
      <w:r w:rsidRPr="002B15AA">
        <w:t xml:space="preserve">    &lt;restriction base="string"&gt;</w:t>
      </w:r>
    </w:p>
    <w:p w:rsidR="00E154AB" w:rsidRPr="002B15AA" w:rsidRDefault="00E154AB" w:rsidP="00E154AB">
      <w:pPr>
        <w:pStyle w:val="PL"/>
      </w:pPr>
      <w:r w:rsidRPr="002B15AA">
        <w:t xml:space="preserve">      &lt;!-- NF name is defined in TS 23.501 --&gt;</w:t>
      </w:r>
    </w:p>
    <w:p w:rsidR="00E154AB" w:rsidRPr="002B15AA" w:rsidRDefault="00E154AB" w:rsidP="00E154AB">
      <w:pPr>
        <w:pStyle w:val="PL"/>
      </w:pPr>
      <w:r w:rsidRPr="002B15AA">
        <w:t xml:space="preserve">      &lt;enumeration value="NRF"/&gt;</w:t>
      </w:r>
    </w:p>
    <w:p w:rsidR="00E154AB" w:rsidRPr="002B15AA" w:rsidRDefault="00E154AB" w:rsidP="00E154AB">
      <w:pPr>
        <w:pStyle w:val="PL"/>
      </w:pPr>
      <w:r w:rsidRPr="002B15AA">
        <w:t xml:space="preserve">      &lt;enumeration value="UDM"/&gt;</w:t>
      </w:r>
    </w:p>
    <w:p w:rsidR="00E154AB" w:rsidRPr="002B15AA" w:rsidRDefault="00E154AB" w:rsidP="00E154AB">
      <w:pPr>
        <w:pStyle w:val="PL"/>
      </w:pPr>
      <w:r w:rsidRPr="002B15AA">
        <w:t xml:space="preserve">      &lt;enumeration value="AMF"/&gt;</w:t>
      </w:r>
    </w:p>
    <w:p w:rsidR="00E154AB" w:rsidRPr="002B15AA" w:rsidRDefault="00E154AB" w:rsidP="00E154AB">
      <w:pPr>
        <w:pStyle w:val="PL"/>
      </w:pPr>
      <w:r w:rsidRPr="002B15AA">
        <w:t xml:space="preserve">      &lt;enumeration value="SMF"/&gt;</w:t>
      </w:r>
    </w:p>
    <w:p w:rsidR="00E154AB" w:rsidRPr="002B15AA" w:rsidRDefault="00E154AB" w:rsidP="00E154AB">
      <w:pPr>
        <w:pStyle w:val="PL"/>
      </w:pPr>
      <w:r w:rsidRPr="002B15AA">
        <w:t xml:space="preserve">      &lt;enumeration value="AUSF"/&gt;</w:t>
      </w:r>
    </w:p>
    <w:p w:rsidR="00E154AB" w:rsidRPr="002B15AA" w:rsidRDefault="00E154AB" w:rsidP="00E154AB">
      <w:pPr>
        <w:pStyle w:val="PL"/>
      </w:pPr>
      <w:r w:rsidRPr="002B15AA">
        <w:t xml:space="preserve">      &lt;enumeration value="NEF"/&gt;</w:t>
      </w:r>
    </w:p>
    <w:p w:rsidR="00E154AB" w:rsidRPr="002B15AA" w:rsidRDefault="00E154AB" w:rsidP="00E154AB">
      <w:pPr>
        <w:pStyle w:val="PL"/>
      </w:pPr>
      <w:r w:rsidRPr="002B15AA">
        <w:t xml:space="preserve">      &lt;enumeration value="PCF"/&gt;</w:t>
      </w:r>
    </w:p>
    <w:p w:rsidR="00E154AB" w:rsidRPr="002B15AA" w:rsidRDefault="00E154AB" w:rsidP="00E154AB">
      <w:pPr>
        <w:pStyle w:val="PL"/>
      </w:pPr>
      <w:r w:rsidRPr="002B15AA">
        <w:lastRenderedPageBreak/>
        <w:t xml:space="preserve">      &lt;enumeration value="SMSF"/&gt;</w:t>
      </w:r>
    </w:p>
    <w:p w:rsidR="00E154AB" w:rsidRPr="002B15AA" w:rsidRDefault="00E154AB" w:rsidP="00E154AB">
      <w:pPr>
        <w:pStyle w:val="PL"/>
      </w:pPr>
      <w:r w:rsidRPr="002B15AA">
        <w:t xml:space="preserve">      &lt;enumeration value="NSSF"/&gt;</w:t>
      </w:r>
    </w:p>
    <w:p w:rsidR="00E154AB" w:rsidRPr="002B15AA" w:rsidRDefault="00E154AB" w:rsidP="00E154AB">
      <w:pPr>
        <w:pStyle w:val="PL"/>
      </w:pPr>
      <w:r w:rsidRPr="002B15AA">
        <w:t xml:space="preserve">      &lt;enumeration value="UDR"/&gt;</w:t>
      </w:r>
    </w:p>
    <w:p w:rsidR="00E154AB" w:rsidRPr="002B15AA" w:rsidRDefault="00E154AB" w:rsidP="00E154AB">
      <w:pPr>
        <w:pStyle w:val="PL"/>
      </w:pPr>
      <w:r w:rsidRPr="002B15AA">
        <w:t xml:space="preserve">      &lt;enumeration value="LMF"/&gt;</w:t>
      </w:r>
    </w:p>
    <w:p w:rsidR="00E154AB" w:rsidRPr="002B15AA" w:rsidRDefault="00E154AB" w:rsidP="00E154AB">
      <w:pPr>
        <w:pStyle w:val="PL"/>
      </w:pPr>
      <w:r w:rsidRPr="002B15AA">
        <w:t xml:space="preserve">      &lt;enumeration value="GMLC"/&gt;</w:t>
      </w:r>
    </w:p>
    <w:p w:rsidR="00E154AB" w:rsidRPr="002B15AA" w:rsidRDefault="00E154AB" w:rsidP="00E154AB">
      <w:pPr>
        <w:pStyle w:val="PL"/>
      </w:pPr>
      <w:r w:rsidRPr="002B15AA">
        <w:t xml:space="preserve">      &lt;enumeration value="5GEIR"/&gt;</w:t>
      </w:r>
    </w:p>
    <w:p w:rsidR="00E154AB" w:rsidRPr="002B15AA" w:rsidRDefault="00E154AB" w:rsidP="00E154AB">
      <w:pPr>
        <w:pStyle w:val="PL"/>
      </w:pPr>
      <w:r w:rsidRPr="002B15AA">
        <w:t xml:space="preserve">      &lt;enumeration value="SEPP"/&gt;</w:t>
      </w:r>
    </w:p>
    <w:p w:rsidR="00E154AB" w:rsidRPr="002B15AA" w:rsidRDefault="00E154AB" w:rsidP="00E154AB">
      <w:pPr>
        <w:pStyle w:val="PL"/>
      </w:pPr>
      <w:r w:rsidRPr="002B15AA">
        <w:t xml:space="preserve">      &lt;enumeration value="UPF"/&gt;</w:t>
      </w:r>
    </w:p>
    <w:p w:rsidR="00E154AB" w:rsidRPr="002B15AA" w:rsidRDefault="00E154AB" w:rsidP="00E154AB">
      <w:pPr>
        <w:pStyle w:val="PL"/>
      </w:pPr>
      <w:r w:rsidRPr="002B15AA">
        <w:t xml:space="preserve">      &lt;enumeration value="N3IWF"/&gt;</w:t>
      </w:r>
    </w:p>
    <w:p w:rsidR="00E154AB" w:rsidRPr="002B15AA" w:rsidRDefault="00E154AB" w:rsidP="00E154AB">
      <w:pPr>
        <w:pStyle w:val="PL"/>
      </w:pPr>
      <w:r w:rsidRPr="002B15AA">
        <w:t xml:space="preserve">      &lt;enumeration value="AF"/&gt;</w:t>
      </w:r>
    </w:p>
    <w:p w:rsidR="00E154AB" w:rsidRPr="002B15AA" w:rsidRDefault="00E154AB" w:rsidP="00E154AB">
      <w:pPr>
        <w:pStyle w:val="PL"/>
      </w:pPr>
      <w:r w:rsidRPr="002B15AA">
        <w:t xml:space="preserve">      &lt;enumeration value="UDSF"/&gt;</w:t>
      </w:r>
    </w:p>
    <w:p w:rsidR="00E154AB" w:rsidRPr="002B15AA" w:rsidRDefault="00E154AB" w:rsidP="00E154AB">
      <w:pPr>
        <w:pStyle w:val="PL"/>
      </w:pPr>
      <w:r w:rsidRPr="002B15AA">
        <w:t xml:space="preserve">      &lt;enumeration value="DN"/&gt;</w:t>
      </w:r>
    </w:p>
    <w:p w:rsidR="00E154AB" w:rsidRPr="002B15AA" w:rsidRDefault="00E154AB" w:rsidP="00E154AB">
      <w:pPr>
        <w:pStyle w:val="PL"/>
      </w:pPr>
      <w:r w:rsidRPr="002B15AA">
        <w:t xml:space="preserve">    &lt;/restriction&gt;</w:t>
      </w:r>
    </w:p>
    <w:p w:rsidR="00E154AB" w:rsidRPr="002B15AA" w:rsidRDefault="00E154AB" w:rsidP="00E154AB">
      <w:pPr>
        <w:pStyle w:val="PL"/>
      </w:pPr>
      <w:r w:rsidRPr="002B15AA">
        <w:t xml:space="preserve">  &lt;/simpleType&gt;</w:t>
      </w:r>
    </w:p>
    <w:p w:rsidR="00E154AB" w:rsidRPr="002B15AA" w:rsidRDefault="00E154AB" w:rsidP="00E154AB">
      <w:pPr>
        <w:pStyle w:val="PL"/>
      </w:pPr>
      <w:r w:rsidRPr="002B15AA">
        <w:t xml:space="preserve">  &lt;complexType name="NFTypeList"&gt;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name="NFType" type="ngc:NfType"/&gt;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Default="00E154AB" w:rsidP="00E154AB">
      <w:pPr>
        <w:pStyle w:val="PL"/>
        <w:ind w:leftChars="200" w:left="400"/>
      </w:pPr>
      <w:r>
        <w:t>&lt;complexType name="LocalEndPoint"&gt;</w:t>
      </w:r>
    </w:p>
    <w:p w:rsidR="00E154AB" w:rsidRDefault="00E154AB" w:rsidP="00E154AB">
      <w:pPr>
        <w:pStyle w:val="PL"/>
        <w:tabs>
          <w:tab w:val="clear" w:pos="768"/>
          <w:tab w:val="left" w:pos="605"/>
        </w:tabs>
        <w:ind w:leftChars="200" w:left="400"/>
      </w:pPr>
      <w:r>
        <w:tab/>
        <w:t>&lt;sequence&gt;</w:t>
      </w:r>
    </w:p>
    <w:p w:rsidR="00E154AB" w:rsidRDefault="00E154AB" w:rsidP="00E154AB">
      <w:pPr>
        <w:pStyle w:val="PL"/>
        <w:tabs>
          <w:tab w:val="clear" w:pos="384"/>
          <w:tab w:val="left" w:pos="880"/>
        </w:tabs>
      </w:pPr>
      <w:r>
        <w:tab/>
        <w:t>&lt;element name="ipv4Address" type="string"/&gt;</w:t>
      </w:r>
    </w:p>
    <w:p w:rsidR="00E154AB" w:rsidRDefault="00E154AB" w:rsidP="00E154AB">
      <w:pPr>
        <w:pStyle w:val="PL"/>
      </w:pPr>
      <w:r>
        <w:tab/>
      </w:r>
      <w:r>
        <w:tab/>
        <w:t>&lt;element name="ipv6Address" type="string"/&gt;</w:t>
      </w:r>
    </w:p>
    <w:p w:rsidR="00E154AB" w:rsidRDefault="00E154AB" w:rsidP="00E154AB">
      <w:pPr>
        <w:pStyle w:val="PL"/>
      </w:pPr>
      <w:r>
        <w:tab/>
      </w:r>
      <w:r>
        <w:tab/>
        <w:t>&lt;element name="ipv6Prefix" type="string"/&gt;</w:t>
      </w:r>
    </w:p>
    <w:p w:rsidR="00E154AB" w:rsidRDefault="00E154AB" w:rsidP="00E154AB">
      <w:pPr>
        <w:pStyle w:val="PL"/>
      </w:pPr>
      <w:r>
        <w:tab/>
      </w:r>
      <w:r>
        <w:tab/>
        <w:t>&lt;element name="vlanId" type="integer"/&gt;</w:t>
      </w:r>
    </w:p>
    <w:p w:rsidR="00E154AB" w:rsidRDefault="00E154AB" w:rsidP="00E154AB">
      <w:pPr>
        <w:pStyle w:val="PL"/>
        <w:ind w:leftChars="200" w:left="400"/>
      </w:pPr>
      <w:r>
        <w:tab/>
        <w:t>&lt;/sequence&gt;</w:t>
      </w:r>
    </w:p>
    <w:p w:rsidR="00E154AB" w:rsidRDefault="00E154AB" w:rsidP="00E154AB">
      <w:pPr>
        <w:pStyle w:val="PL"/>
        <w:ind w:leftChars="200" w:left="400"/>
      </w:pPr>
      <w:r>
        <w:t>&lt;/complexType&gt;</w:t>
      </w:r>
    </w:p>
    <w:p w:rsidR="00E154AB" w:rsidRDefault="00E154AB" w:rsidP="00E154AB">
      <w:pPr>
        <w:pStyle w:val="PL"/>
        <w:ind w:leftChars="200" w:left="400"/>
      </w:pPr>
      <w:r>
        <w:t>&lt;complexType name="RemoteEndPoint"&gt;</w:t>
      </w:r>
    </w:p>
    <w:p w:rsidR="00E154AB" w:rsidRDefault="00E154AB" w:rsidP="00E154AB">
      <w:pPr>
        <w:pStyle w:val="PL"/>
        <w:tabs>
          <w:tab w:val="clear" w:pos="768"/>
          <w:tab w:val="left" w:pos="605"/>
        </w:tabs>
        <w:ind w:leftChars="200" w:left="400"/>
      </w:pPr>
      <w:r>
        <w:tab/>
        <w:t>&lt;sequence&gt;</w:t>
      </w:r>
    </w:p>
    <w:p w:rsidR="00E154AB" w:rsidRDefault="00E154AB" w:rsidP="00E154AB">
      <w:pPr>
        <w:pStyle w:val="PL"/>
        <w:tabs>
          <w:tab w:val="clear" w:pos="5376"/>
          <w:tab w:val="clear" w:pos="5760"/>
          <w:tab w:val="clear" w:pos="6144"/>
          <w:tab w:val="clear" w:pos="6528"/>
          <w:tab w:val="clear" w:pos="6912"/>
          <w:tab w:val="clear" w:pos="7680"/>
          <w:tab w:val="clear" w:pos="8064"/>
          <w:tab w:val="clear" w:pos="8448"/>
          <w:tab w:val="clear" w:pos="8832"/>
          <w:tab w:val="clear" w:pos="9216"/>
        </w:tabs>
        <w:ind w:leftChars="200" w:left="400"/>
      </w:pPr>
      <w:r>
        <w:tab/>
        <w:t>&lt;element name="ipv4Address" type="string"/&gt;</w:t>
      </w:r>
      <w:r>
        <w:tab/>
      </w:r>
      <w:r>
        <w:tab/>
      </w:r>
    </w:p>
    <w:p w:rsidR="00E154AB" w:rsidRDefault="00E154AB" w:rsidP="00E154AB">
      <w:pPr>
        <w:pStyle w:val="PL"/>
        <w:ind w:leftChars="200" w:left="400"/>
      </w:pPr>
      <w:r>
        <w:tab/>
        <w:t>&lt;element name="ipv6Address" type="string"/&gt;</w:t>
      </w:r>
    </w:p>
    <w:p w:rsidR="00E154AB" w:rsidRDefault="00E154AB" w:rsidP="00E154AB">
      <w:pPr>
        <w:pStyle w:val="PL"/>
        <w:ind w:leftChars="200" w:left="400"/>
      </w:pPr>
      <w:r>
        <w:tab/>
        <w:t>&lt;element name="ipv6Prefix" type="string"/&gt;</w:t>
      </w:r>
    </w:p>
    <w:p w:rsidR="00E154AB" w:rsidRDefault="00E154AB" w:rsidP="00E154AB">
      <w:pPr>
        <w:pStyle w:val="PL"/>
        <w:tabs>
          <w:tab w:val="clear" w:pos="768"/>
          <w:tab w:val="left" w:pos="605"/>
        </w:tabs>
        <w:ind w:leftChars="200" w:left="400"/>
      </w:pPr>
      <w:r>
        <w:tab/>
        <w:t>&lt;/sequence&gt;</w:t>
      </w:r>
    </w:p>
    <w:p w:rsidR="00E154AB" w:rsidRDefault="00E154AB" w:rsidP="00E154AB">
      <w:pPr>
        <w:pStyle w:val="PL"/>
        <w:ind w:leftChars="200" w:left="400"/>
      </w:pPr>
      <w:r>
        <w:t>&lt;/complexType&gt;</w:t>
      </w:r>
    </w:p>
    <w:p w:rsidR="00E154AB" w:rsidRPr="002B15AA" w:rsidRDefault="00E154AB" w:rsidP="00E154AB">
      <w:pPr>
        <w:pStyle w:val="PL"/>
      </w:pPr>
      <w:r w:rsidRPr="002B15AA">
        <w:t xml:space="preserve">  &lt;complexType name="UdrInfo"&gt;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name="supiRange" type="ngc:SupiRange"/&gt;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&lt;complexType name="SupiRange"&gt;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name="start" type="string"/&gt;</w:t>
      </w:r>
    </w:p>
    <w:p w:rsidR="00E154AB" w:rsidRPr="002B15AA" w:rsidRDefault="00E154AB" w:rsidP="00E154AB">
      <w:pPr>
        <w:pStyle w:val="PL"/>
      </w:pPr>
      <w:r w:rsidRPr="002B15AA">
        <w:t xml:space="preserve">      &lt;element name="end" type="string"/&gt;</w:t>
      </w:r>
    </w:p>
    <w:p w:rsidR="00E154AB" w:rsidRPr="002B15AA" w:rsidRDefault="00E154AB" w:rsidP="00E154AB">
      <w:pPr>
        <w:pStyle w:val="PL"/>
      </w:pPr>
      <w:r w:rsidRPr="002B15AA">
        <w:t xml:space="preserve">      &lt;element name="pattern" type="string"/&gt;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&lt;complexType name="AmfInfo"&gt;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name="amfSetId" type="ngc:AmfSetId"/&gt;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&lt;complexType name="SmfInfo"&gt;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name="dnn" type="string"/&gt;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&lt;complexType name="UpfInfo"&gt;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name="snssaiUpfInfo" type="ngc:SnssaiUpfInfo"/&gt;</w:t>
      </w:r>
    </w:p>
    <w:p w:rsidR="00E154AB" w:rsidRPr="002B15AA" w:rsidRDefault="00E154AB" w:rsidP="00E154AB">
      <w:pPr>
        <w:pStyle w:val="PL"/>
      </w:pPr>
      <w:r w:rsidRPr="002B15AA">
        <w:t xml:space="preserve">    &lt;/sequence&gt;</w:t>
      </w:r>
    </w:p>
    <w:p w:rsidR="0079303C" w:rsidRDefault="00E154AB" w:rsidP="0079303C">
      <w:pPr>
        <w:pStyle w:val="PL"/>
        <w:rPr>
          <w:ins w:id="24244" w:author="28.541_CR0295R1_(Rel-16)_eNRM" w:date="2020-06-29T12:50:00Z"/>
          <w:lang w:eastAsia="zh-CN"/>
        </w:rPr>
      </w:pPr>
      <w:r w:rsidRPr="002B15AA">
        <w:t xml:space="preserve">  &lt;/complexType&gt;</w:t>
      </w:r>
    </w:p>
    <w:p w:rsidR="0079303C" w:rsidRDefault="0079303C" w:rsidP="0079303C">
      <w:pPr>
        <w:pStyle w:val="PL"/>
        <w:rPr>
          <w:ins w:id="24245" w:author="28.541_CR0295R1_(Rel-16)_eNRM" w:date="2020-06-29T12:50:00Z"/>
          <w:lang w:eastAsia="zh-CN"/>
        </w:rPr>
      </w:pPr>
      <w:ins w:id="24246" w:author="28.541_CR0295R1_(Rel-16)_eNRM" w:date="2020-06-29T12:50:00Z">
        <w:r>
          <w:rPr>
            <w:lang w:eastAsia="zh-CN"/>
          </w:rPr>
          <w:t xml:space="preserve">  &lt;complexType name="UdmInfo"&gt;</w:t>
        </w:r>
      </w:ins>
    </w:p>
    <w:p w:rsidR="0079303C" w:rsidRDefault="0079303C" w:rsidP="0079303C">
      <w:pPr>
        <w:pStyle w:val="PL"/>
        <w:rPr>
          <w:ins w:id="24247" w:author="28.541_CR0295R1_(Rel-16)_eNRM" w:date="2020-06-29T12:50:00Z"/>
          <w:lang w:eastAsia="zh-CN"/>
        </w:rPr>
      </w:pPr>
      <w:ins w:id="24248" w:author="28.541_CR0295R1_(Rel-16)_eNRM" w:date="2020-06-29T12:50:00Z">
        <w:r>
          <w:rPr>
            <w:lang w:eastAsia="zh-CN"/>
          </w:rPr>
          <w:t xml:space="preserve">    &lt;sequence&gt;</w:t>
        </w:r>
      </w:ins>
    </w:p>
    <w:p w:rsidR="0079303C" w:rsidRDefault="0079303C" w:rsidP="0079303C">
      <w:pPr>
        <w:pStyle w:val="PL"/>
        <w:rPr>
          <w:ins w:id="24249" w:author="28.541_CR0295R1_(Rel-16)_eNRM" w:date="2020-06-29T12:50:00Z"/>
          <w:lang w:eastAsia="zh-CN"/>
        </w:rPr>
      </w:pPr>
      <w:ins w:id="24250" w:author="28.541_CR0295R1_(Rel-16)_eNRM" w:date="2020-06-29T12:50:00Z">
        <w:r>
          <w:rPr>
            <w:lang w:eastAsia="zh-CN"/>
          </w:rPr>
          <w:t xml:space="preserve">      &lt;element name="nFSrvGroupId" type="string"/&gt;</w:t>
        </w:r>
      </w:ins>
    </w:p>
    <w:p w:rsidR="0079303C" w:rsidRDefault="0079303C" w:rsidP="0079303C">
      <w:pPr>
        <w:pStyle w:val="PL"/>
        <w:rPr>
          <w:ins w:id="24251" w:author="28.541_CR0295R1_(Rel-16)_eNRM" w:date="2020-06-29T12:50:00Z"/>
          <w:lang w:eastAsia="zh-CN"/>
        </w:rPr>
      </w:pPr>
      <w:ins w:id="24252" w:author="28.541_CR0295R1_(Rel-16)_eNRM" w:date="2020-06-29T12:50:00Z">
        <w:r>
          <w:rPr>
            <w:lang w:eastAsia="zh-CN"/>
          </w:rPr>
          <w:t xml:space="preserve">    &lt;/sequence&gt;</w:t>
        </w:r>
      </w:ins>
    </w:p>
    <w:p w:rsidR="0079303C" w:rsidRDefault="0079303C" w:rsidP="0079303C">
      <w:pPr>
        <w:pStyle w:val="PL"/>
        <w:rPr>
          <w:ins w:id="24253" w:author="28.541_CR0295R1_(Rel-16)_eNRM" w:date="2020-06-29T12:50:00Z"/>
          <w:lang w:eastAsia="zh-CN"/>
        </w:rPr>
      </w:pPr>
      <w:ins w:id="24254" w:author="28.541_CR0295R1_(Rel-16)_eNRM" w:date="2020-06-29T12:50:00Z">
        <w:r>
          <w:rPr>
            <w:lang w:eastAsia="zh-CN"/>
          </w:rPr>
          <w:t xml:space="preserve">  &lt;/complexType&gt;</w:t>
        </w:r>
      </w:ins>
    </w:p>
    <w:p w:rsidR="0079303C" w:rsidRDefault="0079303C" w:rsidP="0079303C">
      <w:pPr>
        <w:pStyle w:val="PL"/>
        <w:rPr>
          <w:ins w:id="24255" w:author="28.541_CR0295R1_(Rel-16)_eNRM" w:date="2020-06-29T12:50:00Z"/>
          <w:lang w:eastAsia="zh-CN"/>
        </w:rPr>
      </w:pPr>
      <w:ins w:id="24256" w:author="28.541_CR0295R1_(Rel-16)_eNRM" w:date="2020-06-29T12:50:00Z">
        <w:r>
          <w:rPr>
            <w:lang w:eastAsia="zh-CN"/>
          </w:rPr>
          <w:t xml:space="preserve">  &lt;complexType name="AusfInfo"&gt;</w:t>
        </w:r>
      </w:ins>
    </w:p>
    <w:p w:rsidR="0079303C" w:rsidRDefault="0079303C" w:rsidP="0079303C">
      <w:pPr>
        <w:pStyle w:val="PL"/>
        <w:rPr>
          <w:ins w:id="24257" w:author="28.541_CR0295R1_(Rel-16)_eNRM" w:date="2020-06-29T12:50:00Z"/>
          <w:lang w:eastAsia="zh-CN"/>
        </w:rPr>
      </w:pPr>
      <w:ins w:id="24258" w:author="28.541_CR0295R1_(Rel-16)_eNRM" w:date="2020-06-29T12:50:00Z">
        <w:r>
          <w:rPr>
            <w:lang w:eastAsia="zh-CN"/>
          </w:rPr>
          <w:t xml:space="preserve">    &lt;sequence&gt;</w:t>
        </w:r>
      </w:ins>
    </w:p>
    <w:p w:rsidR="0079303C" w:rsidRDefault="0079303C" w:rsidP="0079303C">
      <w:pPr>
        <w:pStyle w:val="PL"/>
        <w:rPr>
          <w:ins w:id="24259" w:author="28.541_CR0295R1_(Rel-16)_eNRM" w:date="2020-06-29T12:50:00Z"/>
          <w:lang w:eastAsia="zh-CN"/>
        </w:rPr>
      </w:pPr>
      <w:ins w:id="24260" w:author="28.541_CR0295R1_(Rel-16)_eNRM" w:date="2020-06-29T12:50:00Z">
        <w:r>
          <w:rPr>
            <w:lang w:eastAsia="zh-CN"/>
          </w:rPr>
          <w:t xml:space="preserve">      &lt;element name="nFSrvGroupId" type="string"/&gt;</w:t>
        </w:r>
      </w:ins>
    </w:p>
    <w:p w:rsidR="0079303C" w:rsidRDefault="0079303C" w:rsidP="0079303C">
      <w:pPr>
        <w:pStyle w:val="PL"/>
        <w:rPr>
          <w:ins w:id="24261" w:author="28.541_CR0295R1_(Rel-16)_eNRM" w:date="2020-06-29T12:50:00Z"/>
          <w:lang w:eastAsia="zh-CN"/>
        </w:rPr>
      </w:pPr>
      <w:ins w:id="24262" w:author="28.541_CR0295R1_(Rel-16)_eNRM" w:date="2020-06-29T12:50:00Z">
        <w:r>
          <w:rPr>
            <w:lang w:eastAsia="zh-CN"/>
          </w:rPr>
          <w:t xml:space="preserve">    &lt;/sequence&gt;</w:t>
        </w:r>
      </w:ins>
    </w:p>
    <w:p w:rsidR="00E154AB" w:rsidRPr="002B15AA" w:rsidRDefault="0079303C" w:rsidP="0079303C">
      <w:pPr>
        <w:pStyle w:val="PL"/>
      </w:pPr>
      <w:ins w:id="24263" w:author="28.541_CR0295R1_(Rel-16)_eNRM" w:date="2020-06-29T12:50:00Z">
        <w:r>
          <w:rPr>
            <w:lang w:eastAsia="zh-CN"/>
          </w:rPr>
          <w:t xml:space="preserve">  &lt;/complexType&gt;</w:t>
        </w:r>
      </w:ins>
    </w:p>
    <w:p w:rsidR="00E154AB" w:rsidRPr="002B15AA" w:rsidRDefault="00E154AB" w:rsidP="00E154AB">
      <w:pPr>
        <w:pStyle w:val="PL"/>
      </w:pPr>
      <w:r w:rsidRPr="002B15AA">
        <w:t xml:space="preserve">  &lt;complexType name="SnssaiUpfInfo"&gt;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name="sNssai" type="ngc:SNssai"/&gt;</w:t>
      </w:r>
    </w:p>
    <w:p w:rsidR="00E154AB" w:rsidRPr="002B15AA" w:rsidRDefault="00E154AB" w:rsidP="00E154AB">
      <w:pPr>
        <w:pStyle w:val="PL"/>
      </w:pPr>
      <w:r w:rsidRPr="002B15AA">
        <w:t xml:space="preserve">      &lt;element name="dnnUpfInfoList" type="ngc:DnnUpfInfoList"/&gt;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&lt;complexType name="DnnUpfInfoList"&gt;</w:t>
      </w:r>
    </w:p>
    <w:p w:rsidR="00E154AB" w:rsidRPr="002B15AA" w:rsidRDefault="00E154AB" w:rsidP="00E154AB">
      <w:pPr>
        <w:pStyle w:val="PL"/>
      </w:pPr>
      <w:r w:rsidRPr="002B15AA">
        <w:lastRenderedPageBreak/>
        <w:t xml:space="preserve">    &lt;sequence&gt;</w:t>
      </w:r>
    </w:p>
    <w:p w:rsidR="00E154AB" w:rsidRPr="002B15AA" w:rsidRDefault="00E154AB" w:rsidP="00E154AB">
      <w:pPr>
        <w:pStyle w:val="PL"/>
      </w:pPr>
      <w:r w:rsidRPr="002B15AA">
        <w:t xml:space="preserve">      &lt;element name="dnn" type="string"/&gt;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&lt;complexType name="DefaultNotificationSubscription"&gt;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name="notificationType" type="ngc:NotificationType"/&gt;</w:t>
      </w:r>
    </w:p>
    <w:p w:rsidR="00E154AB" w:rsidRPr="002B15AA" w:rsidRDefault="00E154AB" w:rsidP="00E154AB">
      <w:pPr>
        <w:pStyle w:val="PL"/>
      </w:pPr>
      <w:r w:rsidRPr="002B15AA">
        <w:t xml:space="preserve">      &lt;element name="callbackUri" type="string"/&gt;</w:t>
      </w:r>
    </w:p>
    <w:p w:rsidR="00E154AB" w:rsidRPr="002B15AA" w:rsidRDefault="00E154AB" w:rsidP="00E154AB">
      <w:pPr>
        <w:pStyle w:val="PL"/>
      </w:pPr>
      <w:r w:rsidRPr="002B15AA">
        <w:t xml:space="preserve">      &lt;element name="n1MessageClass" type="string"/&gt;</w:t>
      </w:r>
    </w:p>
    <w:p w:rsidR="00E154AB" w:rsidRPr="002B15AA" w:rsidRDefault="00E154AB" w:rsidP="00E154AB">
      <w:pPr>
        <w:pStyle w:val="PL"/>
      </w:pPr>
      <w:r w:rsidRPr="002B15AA">
        <w:t xml:space="preserve">      &lt;element name="n2InformationClass" type="string"/&gt;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&lt;simpleType name="NotificationType"&gt;</w:t>
      </w:r>
    </w:p>
    <w:p w:rsidR="00E154AB" w:rsidRPr="002B15AA" w:rsidRDefault="00E154AB" w:rsidP="00E154AB">
      <w:pPr>
        <w:pStyle w:val="PL"/>
      </w:pPr>
      <w:r w:rsidRPr="002B15AA">
        <w:t xml:space="preserve">    &lt;restriction base="string"&gt;</w:t>
      </w:r>
    </w:p>
    <w:p w:rsidR="00E154AB" w:rsidRPr="002B15AA" w:rsidRDefault="00E154AB" w:rsidP="00E154AB">
      <w:pPr>
        <w:pStyle w:val="PL"/>
      </w:pPr>
      <w:r w:rsidRPr="002B15AA">
        <w:t xml:space="preserve">      &lt;enumeration value="N1_MESSAGES"/&gt;</w:t>
      </w:r>
    </w:p>
    <w:p w:rsidR="00E154AB" w:rsidRPr="002B15AA" w:rsidRDefault="00E154AB" w:rsidP="00E154AB">
      <w:pPr>
        <w:pStyle w:val="PL"/>
      </w:pPr>
      <w:r w:rsidRPr="002B15AA">
        <w:t xml:space="preserve">      &lt;enumeration value="N2_INFORMATION"/&gt;</w:t>
      </w:r>
    </w:p>
    <w:p w:rsidR="00E154AB" w:rsidRPr="002B15AA" w:rsidRDefault="00E154AB" w:rsidP="00E154AB">
      <w:pPr>
        <w:pStyle w:val="PL"/>
      </w:pPr>
      <w:r w:rsidRPr="002B15AA">
        <w:t xml:space="preserve">      &lt;enumeration value="LOCATION_NOTIFICATION"/&gt;</w:t>
      </w:r>
    </w:p>
    <w:p w:rsidR="00E154AB" w:rsidRPr="002B15AA" w:rsidRDefault="00E154AB" w:rsidP="00E154AB">
      <w:pPr>
        <w:pStyle w:val="PL"/>
      </w:pPr>
      <w:r w:rsidRPr="002B15AA">
        <w:t xml:space="preserve">    &lt;/restriction&gt;</w:t>
      </w:r>
    </w:p>
    <w:p w:rsidR="00E154AB" w:rsidRPr="002B15AA" w:rsidRDefault="00E154AB" w:rsidP="00E154AB">
      <w:pPr>
        <w:pStyle w:val="PL"/>
      </w:pPr>
      <w:r w:rsidRPr="002B15AA">
        <w:t xml:space="preserve">  &lt;/simpleType&gt;</w:t>
      </w:r>
    </w:p>
    <w:p w:rsidR="00E154AB" w:rsidRPr="002B15AA" w:rsidRDefault="00E154AB" w:rsidP="00E154AB">
      <w:pPr>
        <w:pStyle w:val="PL"/>
      </w:pPr>
      <w:r w:rsidRPr="002B15AA">
        <w:t xml:space="preserve">  &lt;simpleType name="TransportProtocol"&gt;</w:t>
      </w:r>
    </w:p>
    <w:p w:rsidR="00E154AB" w:rsidRPr="002B15AA" w:rsidRDefault="00E154AB" w:rsidP="00E154AB">
      <w:pPr>
        <w:pStyle w:val="PL"/>
      </w:pPr>
      <w:r w:rsidRPr="002B15AA">
        <w:t xml:space="preserve">    &lt;restriction base="string"&gt;</w:t>
      </w:r>
    </w:p>
    <w:p w:rsidR="00E154AB" w:rsidRPr="002B15AA" w:rsidRDefault="00E154AB" w:rsidP="00E154AB">
      <w:pPr>
        <w:pStyle w:val="PL"/>
      </w:pPr>
      <w:r w:rsidRPr="002B15AA">
        <w:t xml:space="preserve">      &lt;enumeration value="TCP"/&gt;</w:t>
      </w:r>
    </w:p>
    <w:p w:rsidR="00E154AB" w:rsidRPr="002B15AA" w:rsidRDefault="00E154AB" w:rsidP="00E154AB">
      <w:pPr>
        <w:pStyle w:val="PL"/>
      </w:pPr>
      <w:r w:rsidRPr="002B15AA">
        <w:t xml:space="preserve">    &lt;/restriction&gt;</w:t>
      </w:r>
    </w:p>
    <w:p w:rsidR="00E154AB" w:rsidRPr="002B15AA" w:rsidRDefault="00E154AB" w:rsidP="00E154AB">
      <w:pPr>
        <w:pStyle w:val="PL"/>
      </w:pPr>
      <w:r w:rsidRPr="002B15AA">
        <w:t xml:space="preserve">  &lt;/simpleType&gt;</w:t>
      </w:r>
    </w:p>
    <w:p w:rsidR="00E154AB" w:rsidRPr="002B15AA" w:rsidRDefault="00E154AB" w:rsidP="00E154AB">
      <w:pPr>
        <w:pStyle w:val="PL"/>
      </w:pPr>
      <w:r w:rsidRPr="002B15AA">
        <w:t xml:space="preserve">  &lt;simpleType name="NfStatus"&gt;</w:t>
      </w:r>
    </w:p>
    <w:p w:rsidR="00E154AB" w:rsidRPr="002B15AA" w:rsidRDefault="00E154AB" w:rsidP="00E154AB">
      <w:pPr>
        <w:pStyle w:val="PL"/>
      </w:pPr>
      <w:r w:rsidRPr="002B15AA">
        <w:t xml:space="preserve">    &lt;restriction base="string"&gt;</w:t>
      </w:r>
    </w:p>
    <w:p w:rsidR="00E154AB" w:rsidRPr="002B15AA" w:rsidRDefault="00E154AB" w:rsidP="00E154AB">
      <w:pPr>
        <w:pStyle w:val="PL"/>
      </w:pPr>
      <w:r w:rsidRPr="002B15AA">
        <w:t xml:space="preserve">      &lt;enumeration value="REGISTERED"/&gt;</w:t>
      </w:r>
    </w:p>
    <w:p w:rsidR="00E154AB" w:rsidRPr="002B15AA" w:rsidRDefault="00E154AB" w:rsidP="00E154AB">
      <w:pPr>
        <w:pStyle w:val="PL"/>
      </w:pPr>
      <w:r w:rsidRPr="002B15AA">
        <w:t xml:space="preserve">      &lt;enumeration value="SUSPENDED"/&gt;</w:t>
      </w:r>
    </w:p>
    <w:p w:rsidR="00E154AB" w:rsidRPr="002B15AA" w:rsidRDefault="00E154AB" w:rsidP="00E154AB">
      <w:pPr>
        <w:pStyle w:val="PL"/>
      </w:pPr>
      <w:r w:rsidRPr="002B15AA">
        <w:t xml:space="preserve">    &lt;/restriction&gt;</w:t>
      </w:r>
    </w:p>
    <w:p w:rsidR="00E154AB" w:rsidRPr="002B15AA" w:rsidRDefault="00E154AB" w:rsidP="00E154AB">
      <w:pPr>
        <w:pStyle w:val="PL"/>
      </w:pPr>
      <w:r w:rsidRPr="002B15AA">
        <w:t xml:space="preserve">  &lt;/simpleType&gt;</w:t>
      </w:r>
    </w:p>
    <w:p w:rsidR="00E154AB" w:rsidRPr="002B15AA" w:rsidRDefault="00E154AB" w:rsidP="00E154AB">
      <w:pPr>
        <w:pStyle w:val="PL"/>
      </w:pPr>
      <w:r w:rsidRPr="002B15AA">
        <w:t xml:space="preserve">  &lt;complexType name="NfRegistrationData"&gt;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name="heartBeatTimer" type="integer"/&gt;</w:t>
      </w:r>
    </w:p>
    <w:p w:rsidR="00E154AB" w:rsidRPr="002B15AA" w:rsidRDefault="00E154AB" w:rsidP="00E154AB">
      <w:pPr>
        <w:pStyle w:val="PL"/>
      </w:pPr>
      <w:r w:rsidRPr="002B15AA">
        <w:t xml:space="preserve">      &lt;element name="nfProfile" type="ngc:NfProfile"/&gt;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  </w:t>
      </w:r>
    </w:p>
    <w:p w:rsidR="00E154AB" w:rsidRPr="002B15AA" w:rsidRDefault="00E154AB" w:rsidP="00E154AB">
      <w:pPr>
        <w:pStyle w:val="PL"/>
      </w:pPr>
      <w:r w:rsidRPr="002B15AA">
        <w:t xml:space="preserve">  &lt;complexType name="</w:t>
      </w:r>
      <w:ins w:id="24264" w:author="28.541_CR0270_(Rel-16)_TEI16" w:date="2020-06-26T14:47:00Z">
        <w:r w:rsidR="00CE2E00">
          <w:t>C</w:t>
        </w:r>
      </w:ins>
      <w:r w:rsidRPr="002B15AA">
        <w:t>NSI</w:t>
      </w:r>
      <w:ins w:id="24265" w:author="28.541_CR0270_(Rel-16)_TEI16" w:date="2020-06-26T14:48:00Z">
        <w:r w:rsidR="00CE2E00">
          <w:t>I</w:t>
        </w:r>
      </w:ins>
      <w:del w:id="24266" w:author="28.541_CR0270_(Rel-16)_TEI16" w:date="2020-06-26T14:48:00Z">
        <w:r w:rsidRPr="002B15AA" w:rsidDel="00CE2E00">
          <w:delText>L</w:delText>
        </w:r>
      </w:del>
      <w:r w:rsidRPr="002B15AA">
        <w:t>dList"&gt;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w:t>
      </w:r>
      <w:del w:id="24267" w:author="28.541_CR0270_(Rel-16)_TEI16" w:date="2020-06-26T14:48:00Z">
        <w:r w:rsidRPr="002B15AA" w:rsidDel="00CE2E00">
          <w:delText>n</w:delText>
        </w:r>
      </w:del>
      <w:ins w:id="24268" w:author="28.541_CR0270_(Rel-16)_TEI16" w:date="2020-06-26T14:48:00Z">
        <w:r w:rsidR="00CE2E00">
          <w:t>cN</w:t>
        </w:r>
      </w:ins>
      <w:r w:rsidRPr="002B15AA">
        <w:t>SIId" type="string"/&gt;</w:t>
      </w:r>
    </w:p>
    <w:p w:rsidR="00E154AB" w:rsidRPr="002B15AA" w:rsidRDefault="00E154AB" w:rsidP="00E154AB">
      <w:pPr>
        <w:pStyle w:val="PL"/>
      </w:pPr>
      <w:r w:rsidRPr="002B15AA">
        <w:t xml:space="preserve">        &lt;!-- </w:t>
      </w:r>
      <w:ins w:id="24269" w:author="28.541_CR0270_(Rel-16)_TEI16" w:date="2020-06-26T14:48:00Z">
        <w:r w:rsidR="00CE2E00">
          <w:t>C</w:t>
        </w:r>
      </w:ins>
      <w:r w:rsidRPr="002B15AA">
        <w:t>NSI Id is defined in TS 29.531 --&gt;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  </w:t>
      </w:r>
    </w:p>
    <w:p w:rsidR="00E154AB" w:rsidRPr="002B15AA" w:rsidRDefault="00E154AB" w:rsidP="00E154AB">
      <w:pPr>
        <w:pStyle w:val="PL"/>
      </w:pPr>
      <w:r w:rsidRPr="002B15AA">
        <w:t xml:space="preserve">  &lt;complexType name="</w:t>
      </w:r>
      <w:r>
        <w:t>SnssaiList</w:t>
      </w:r>
      <w:r w:rsidRPr="002B15AA">
        <w: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name="sNssai" type="ngc:SNssai"/&gt;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  </w:t>
      </w:r>
    </w:p>
    <w:p w:rsidR="00E154AB" w:rsidRPr="002B15AA" w:rsidRDefault="00E154AB" w:rsidP="00E154AB">
      <w:pPr>
        <w:pStyle w:val="PL"/>
      </w:pPr>
      <w:r w:rsidRPr="002B15AA">
        <w:t xml:space="preserve">  &lt;complexType name="SNssai"&gt;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name="sst" type="ngc:Sst" minOccurs="0"/&gt;</w:t>
      </w:r>
    </w:p>
    <w:p w:rsidR="00E154AB" w:rsidRPr="002B15AA" w:rsidRDefault="00E154AB" w:rsidP="00E154AB">
      <w:pPr>
        <w:pStyle w:val="PL"/>
      </w:pPr>
      <w:r w:rsidRPr="002B15AA">
        <w:t xml:space="preserve">      &lt;element name="sd" type="ngc:Sd"/&gt;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&lt;simpleType name="Sst"&gt;</w:t>
      </w:r>
    </w:p>
    <w:p w:rsidR="00E154AB" w:rsidRPr="002B15AA" w:rsidRDefault="00E154AB" w:rsidP="00E154AB">
      <w:pPr>
        <w:pStyle w:val="PL"/>
      </w:pPr>
      <w:r w:rsidRPr="002B15AA">
        <w:t xml:space="preserve">    &lt;restriction base="integer"&gt;</w:t>
      </w:r>
    </w:p>
    <w:p w:rsidR="00E154AB" w:rsidRPr="002B15AA" w:rsidRDefault="00E154AB" w:rsidP="00E154AB">
      <w:pPr>
        <w:pStyle w:val="PL"/>
      </w:pPr>
      <w:r w:rsidRPr="002B15AA">
        <w:t xml:space="preserve">      &lt;maxInclusive value="255"/&gt;</w:t>
      </w:r>
    </w:p>
    <w:p w:rsidR="00E154AB" w:rsidRPr="002B15AA" w:rsidRDefault="00E154AB" w:rsidP="00E154AB">
      <w:pPr>
        <w:pStyle w:val="PL"/>
      </w:pPr>
      <w:r w:rsidRPr="002B15AA">
        <w:t xml:space="preserve">      &lt;!-- SST is 1-octets length and defined in TS 23.003 --&gt;</w:t>
      </w:r>
    </w:p>
    <w:p w:rsidR="00E154AB" w:rsidRPr="002B15AA" w:rsidRDefault="00E154AB" w:rsidP="00E154AB">
      <w:pPr>
        <w:pStyle w:val="PL"/>
      </w:pPr>
      <w:r w:rsidRPr="002B15AA">
        <w:t xml:space="preserve">    &lt;/restriction&gt;</w:t>
      </w:r>
    </w:p>
    <w:p w:rsidR="00E154AB" w:rsidRPr="002B15AA" w:rsidRDefault="00E154AB" w:rsidP="00E154AB">
      <w:pPr>
        <w:pStyle w:val="PL"/>
      </w:pPr>
      <w:r w:rsidRPr="002B15AA">
        <w:t xml:space="preserve">  &lt;/simpleType&gt;  </w:t>
      </w:r>
    </w:p>
    <w:p w:rsidR="00E154AB" w:rsidRPr="002B15AA" w:rsidRDefault="00E154AB" w:rsidP="00E154AB">
      <w:pPr>
        <w:pStyle w:val="PL"/>
      </w:pPr>
      <w:r w:rsidRPr="002B15AA">
        <w:t xml:space="preserve">  &lt;simpleType name="Sd"&gt;</w:t>
      </w:r>
    </w:p>
    <w:p w:rsidR="001D4655" w:rsidRDefault="00E154AB">
      <w:pPr>
        <w:pStyle w:val="PL"/>
        <w:ind w:firstLine="390"/>
        <w:rPr>
          <w:ins w:id="24270" w:author="28.541_CR0274R1_(Rel-16)_eNRM" w:date="2020-06-26T14:59:00Z"/>
        </w:rPr>
        <w:pPrChange w:id="24271" w:author="CR0274" w:date="2020-06-17T18:49:00Z">
          <w:pPr>
            <w:pStyle w:val="PL"/>
          </w:pPr>
        </w:pPrChange>
      </w:pPr>
      <w:del w:id="24272" w:author="28.541_CR0274R1_(Rel-16)_eNRM" w:date="2020-06-26T14:58:00Z">
        <w:r w:rsidRPr="002B15AA" w:rsidDel="001D4655">
          <w:delText xml:space="preserve">    </w:delText>
        </w:r>
      </w:del>
      <w:r w:rsidRPr="002B15AA">
        <w:t>&lt;restriction base="</w:t>
      </w:r>
      <w:del w:id="24273" w:author="28.541_CR0274R1_(Rel-16)_eNRM" w:date="2020-06-26T14:58:00Z">
        <w:r w:rsidRPr="002B15AA" w:rsidDel="001D4655">
          <w:delText>integer</w:delText>
        </w:r>
      </w:del>
      <w:ins w:id="24274" w:author="28.541_CR0274R1_(Rel-16)_eNRM" w:date="2020-06-26T14:58:00Z">
        <w:r w:rsidR="001D4655">
          <w:t>string</w:t>
        </w:r>
      </w:ins>
      <w:r w:rsidRPr="002B15AA">
        <w:t>"&gt;</w:t>
      </w:r>
    </w:p>
    <w:p w:rsidR="00E154AB" w:rsidRPr="002B15AA" w:rsidDel="001D4655" w:rsidRDefault="001D4655" w:rsidP="001D4655">
      <w:pPr>
        <w:pStyle w:val="PL"/>
        <w:rPr>
          <w:del w:id="24275" w:author="28.541_CR0274R1_(Rel-16)_eNRM" w:date="2020-06-26T14:59:00Z"/>
        </w:rPr>
      </w:pPr>
      <w:ins w:id="24276" w:author="28.541_CR0274R1_(Rel-16)_eNRM" w:date="2020-06-26T14:59:00Z">
        <w:r w:rsidRPr="00A7495F">
          <w:rPr>
            <w:rPrChange w:id="24277" w:author="CR0274" w:date="2020-06-17T18:49:00Z">
              <w:rPr>
                <w:rFonts w:ascii="Arial" w:hAnsi="Arial" w:cs="Arial"/>
                <w:color w:val="FF0000"/>
                <w:sz w:val="21"/>
                <w:szCs w:val="21"/>
              </w:rPr>
            </w:rPrChange>
          </w:rPr>
          <w:tab/>
          <w:t>&lt;pattern value="^[A-Fa-f0-9]{6}$"/&gt;</w:t>
        </w:r>
      </w:ins>
    </w:p>
    <w:p w:rsidR="00E154AB" w:rsidRPr="002B15AA" w:rsidRDefault="00E154AB" w:rsidP="00E154AB">
      <w:pPr>
        <w:pStyle w:val="PL"/>
      </w:pPr>
      <w:del w:id="24278" w:author="28.541_CR0274R1_(Rel-16)_eNRM" w:date="2020-06-26T14:59:00Z">
        <w:r w:rsidRPr="002B15AA" w:rsidDel="001D4655">
          <w:delText xml:space="preserve">      &lt;maxInclusive value="65535"/&gt;</w:delText>
        </w:r>
      </w:del>
    </w:p>
    <w:p w:rsidR="00E154AB" w:rsidRPr="002B15AA" w:rsidRDefault="00E154AB" w:rsidP="00E154AB">
      <w:pPr>
        <w:pStyle w:val="PL"/>
      </w:pPr>
      <w:r w:rsidRPr="002B15AA">
        <w:t xml:space="preserve">      &lt;!-- SST is </w:t>
      </w:r>
      <w:del w:id="24279" w:author="28.541_CR0274R1_(Rel-16)_eNRM" w:date="2020-06-26T14:59:00Z">
        <w:r w:rsidRPr="002B15AA" w:rsidDel="001D4655">
          <w:delText>2</w:delText>
        </w:r>
      </w:del>
      <w:ins w:id="24280" w:author="28.541_CR0274R1_(Rel-16)_eNRM" w:date="2020-06-26T14:59:00Z">
        <w:r w:rsidR="001D4655">
          <w:t>3</w:t>
        </w:r>
      </w:ins>
      <w:r w:rsidRPr="002B15AA">
        <w:t>-octets length and defined in TS 23.003 --&gt;</w:t>
      </w:r>
    </w:p>
    <w:p w:rsidR="00E154AB" w:rsidRPr="002B15AA" w:rsidRDefault="00E154AB" w:rsidP="00E154AB">
      <w:pPr>
        <w:pStyle w:val="PL"/>
      </w:pPr>
      <w:r w:rsidRPr="002B15AA">
        <w:t xml:space="preserve">    &lt;/restriction&gt;</w:t>
      </w:r>
    </w:p>
    <w:p w:rsidR="00E154AB" w:rsidRPr="002B15AA" w:rsidRDefault="00E154AB" w:rsidP="00E154AB">
      <w:pPr>
        <w:pStyle w:val="PL"/>
      </w:pPr>
      <w:r w:rsidRPr="002B15AA">
        <w:t xml:space="preserve">  &lt;/</w:t>
      </w:r>
      <w:ins w:id="24281" w:author="28.541_CR0295R1_(Rel-16)_eNRM" w:date="2020-06-29T12:50:00Z">
        <w:r w:rsidR="0079303C">
          <w:t>simpleType</w:t>
        </w:r>
      </w:ins>
      <w:del w:id="24282" w:author="28.541_CR0295R1_(Rel-16)_eNRM" w:date="2020-06-29T12:50:00Z">
        <w:r w:rsidRPr="002B15AA" w:rsidDel="0079303C">
          <w:delText>complexType</w:delText>
        </w:r>
      </w:del>
      <w:r w:rsidRPr="002B15AA">
        <w:t xml:space="preserve">&gt;  </w:t>
      </w:r>
    </w:p>
    <w:p w:rsidR="00E154AB" w:rsidRPr="002B15AA" w:rsidRDefault="00E154AB" w:rsidP="00E154AB">
      <w:pPr>
        <w:pStyle w:val="PL"/>
      </w:pPr>
      <w:r w:rsidRPr="002B15AA">
        <w:t xml:space="preserve">  &lt;simpleType name="WeightFactor"&gt;</w:t>
      </w:r>
    </w:p>
    <w:p w:rsidR="00E154AB" w:rsidRPr="002B15AA" w:rsidRDefault="00E154AB" w:rsidP="00E154AB">
      <w:pPr>
        <w:pStyle w:val="PL"/>
      </w:pPr>
      <w:r w:rsidRPr="002B15AA">
        <w:t xml:space="preserve">    &lt;restriction base="integer"&gt;</w:t>
      </w:r>
    </w:p>
    <w:p w:rsidR="00E154AB" w:rsidRPr="002B15AA" w:rsidRDefault="00E154AB" w:rsidP="00E154AB">
      <w:pPr>
        <w:pStyle w:val="PL"/>
      </w:pPr>
      <w:r w:rsidRPr="002B15AA">
        <w:t xml:space="preserve">    &lt;/restriction&gt;</w:t>
      </w:r>
    </w:p>
    <w:p w:rsidR="00E154AB" w:rsidRDefault="00E154AB" w:rsidP="00E154AB">
      <w:pPr>
        <w:pStyle w:val="PL"/>
      </w:pPr>
      <w:r w:rsidRPr="002B15AA">
        <w:t xml:space="preserve">  &lt;/simpleType&gt; </w:t>
      </w:r>
    </w:p>
    <w:p w:rsidR="00E154AB" w:rsidRDefault="00E154AB" w:rsidP="00E154AB">
      <w:pPr>
        <w:pStyle w:val="PL"/>
      </w:pPr>
    </w:p>
    <w:p w:rsidR="00E154AB" w:rsidRPr="002B15AA" w:rsidRDefault="00E154AB" w:rsidP="00E154AB">
      <w:pPr>
        <w:pStyle w:val="PL"/>
      </w:pPr>
      <w:r w:rsidRPr="002B15AA">
        <w:t xml:space="preserve">  &lt;simpleType name="</w:t>
      </w:r>
      <w:r>
        <w:t>SEPP</w:t>
      </w:r>
      <w:r w:rsidRPr="00A27988">
        <w:t>Type</w:t>
      </w:r>
      <w:r w:rsidRPr="002B15AA">
        <w:t>"&gt;</w:t>
      </w:r>
    </w:p>
    <w:p w:rsidR="00E154AB" w:rsidRPr="002B15AA" w:rsidRDefault="00E154AB" w:rsidP="00E154AB">
      <w:pPr>
        <w:pStyle w:val="PL"/>
      </w:pPr>
      <w:r w:rsidRPr="002B15AA">
        <w:t xml:space="preserve">    &lt;restriction base="string"&gt;</w:t>
      </w:r>
    </w:p>
    <w:p w:rsidR="00E154AB" w:rsidRPr="002B15AA" w:rsidRDefault="00E154AB" w:rsidP="00E154AB">
      <w:pPr>
        <w:pStyle w:val="PL"/>
      </w:pPr>
      <w:r w:rsidRPr="002B15AA">
        <w:t xml:space="preserve">      &lt;enumeration value="</w:t>
      </w:r>
      <w:r>
        <w:t>CSEPP</w:t>
      </w:r>
      <w:r w:rsidRPr="002B15AA">
        <w:t>"/&gt;</w:t>
      </w:r>
    </w:p>
    <w:p w:rsidR="00E154AB" w:rsidRPr="002B15AA" w:rsidRDefault="00E154AB" w:rsidP="00E154AB">
      <w:pPr>
        <w:pStyle w:val="PL"/>
      </w:pPr>
      <w:r w:rsidRPr="002B15AA">
        <w:t xml:space="preserve">      &lt;enumeration value="</w:t>
      </w:r>
      <w:r>
        <w:t>PSEPP</w:t>
      </w:r>
      <w:r w:rsidRPr="002B15AA">
        <w:t>"/&gt;</w:t>
      </w:r>
    </w:p>
    <w:p w:rsidR="00E154AB" w:rsidRPr="002B15AA" w:rsidRDefault="00E154AB" w:rsidP="00E154AB">
      <w:pPr>
        <w:pStyle w:val="PL"/>
      </w:pPr>
      <w:r w:rsidRPr="002B15AA">
        <w:t xml:space="preserve">    &lt;/restriction&gt;</w:t>
      </w:r>
    </w:p>
    <w:p w:rsidR="00E154AB" w:rsidRDefault="00E154AB" w:rsidP="00E154AB">
      <w:pPr>
        <w:pStyle w:val="PL"/>
      </w:pPr>
      <w:r w:rsidRPr="002B15AA">
        <w:t xml:space="preserve">  &lt;/simpleType&gt;</w:t>
      </w:r>
    </w:p>
    <w:p w:rsidR="00E154AB" w:rsidRDefault="00E154AB" w:rsidP="00E154AB">
      <w:pPr>
        <w:pStyle w:val="PL"/>
      </w:pPr>
    </w:p>
    <w:p w:rsidR="00E154AB" w:rsidRPr="002B15AA" w:rsidRDefault="00E154AB" w:rsidP="00E154AB">
      <w:pPr>
        <w:pStyle w:val="PL"/>
      </w:pPr>
      <w:r w:rsidRPr="002B15AA">
        <w:lastRenderedPageBreak/>
        <w:t xml:space="preserve">  &lt;complexType name="</w:t>
      </w:r>
      <w:r>
        <w:rPr>
          <w:rFonts w:cs="Courier New"/>
          <w:lang w:eastAsia="zh-CN"/>
        </w:rPr>
        <w:t>SupportedFunc</w:t>
      </w:r>
      <w:r w:rsidRPr="002B15AA">
        <w: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w:t>
      </w:r>
      <w:r>
        <w:t>function</w:t>
      </w:r>
      <w:r w:rsidRPr="002B15AA">
        <w:t>" type="</w:t>
      </w:r>
      <w:r>
        <w:t>string</w:t>
      </w:r>
      <w:r w:rsidRPr="002B15AA">
        <w:t>"/&gt;</w:t>
      </w:r>
    </w:p>
    <w:p w:rsidR="00E154AB" w:rsidRPr="002B15AA" w:rsidRDefault="00E154AB" w:rsidP="00E154AB">
      <w:pPr>
        <w:pStyle w:val="PL"/>
      </w:pPr>
      <w:r w:rsidRPr="002B15AA">
        <w:t xml:space="preserve">      &lt;element name="</w:t>
      </w:r>
      <w:r>
        <w:t>policy</w:t>
      </w:r>
      <w:r w:rsidRPr="002B15AA">
        <w:t>" type="</w:t>
      </w:r>
      <w:r>
        <w:t>string</w:t>
      </w:r>
      <w:r w:rsidRPr="002B15AA">
        <w:t>"</w:t>
      </w:r>
      <w:r w:rsidRPr="00A27988">
        <w:t xml:space="preserve"> </w:t>
      </w:r>
      <w:r w:rsidRPr="002B15AA">
        <w:t>minOccurs="0"/&gt;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Default="00E154AB" w:rsidP="00E154AB">
      <w:pPr>
        <w:pStyle w:val="PL"/>
      </w:pPr>
    </w:p>
    <w:p w:rsidR="00E154AB" w:rsidRPr="002B15AA" w:rsidRDefault="00E154AB" w:rsidP="00E154AB">
      <w:pPr>
        <w:pStyle w:val="PL"/>
      </w:pPr>
      <w:r w:rsidRPr="002B15AA">
        <w:t xml:space="preserve">  &lt;complexType name="</w:t>
      </w:r>
      <w:r>
        <w:rPr>
          <w:rFonts w:cs="Courier New"/>
          <w:lang w:eastAsia="zh-CN"/>
        </w:rPr>
        <w:t>SupportedFuncList</w:t>
      </w:r>
      <w:r w:rsidRPr="002B15AA">
        <w: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w:t>
      </w:r>
      <w:r>
        <w:t>s</w:t>
      </w:r>
      <w:r>
        <w:rPr>
          <w:rFonts w:cs="Courier New"/>
          <w:lang w:eastAsia="zh-CN"/>
        </w:rPr>
        <w:t>upportedFunc</w:t>
      </w:r>
      <w:r w:rsidRPr="002B15AA">
        <w:t>" type="</w:t>
      </w:r>
      <w:r>
        <w:t>ngc:</w:t>
      </w:r>
      <w:r>
        <w:rPr>
          <w:rFonts w:cs="Courier New"/>
          <w:lang w:eastAsia="zh-CN"/>
        </w:rPr>
        <w:t>SupportedFunc</w:t>
      </w:r>
      <w:r w:rsidRPr="002B15AA">
        <w: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Default="00E154AB" w:rsidP="00E154AB">
      <w:pPr>
        <w:pStyle w:val="PL"/>
      </w:pPr>
    </w:p>
    <w:p w:rsidR="00E154AB" w:rsidRPr="002B15AA" w:rsidRDefault="00E154AB" w:rsidP="00E154AB">
      <w:pPr>
        <w:pStyle w:val="PL"/>
      </w:pPr>
      <w:r w:rsidRPr="002B15AA">
        <w:t xml:space="preserve">  &lt;simpleType name="</w:t>
      </w:r>
      <w:r w:rsidRPr="00A27988">
        <w:t>CommModelType</w:t>
      </w:r>
      <w:r w:rsidRPr="002B15AA">
        <w:t>"&gt;</w:t>
      </w:r>
    </w:p>
    <w:p w:rsidR="00E154AB" w:rsidRPr="002B15AA" w:rsidRDefault="00E154AB" w:rsidP="00E154AB">
      <w:pPr>
        <w:pStyle w:val="PL"/>
      </w:pPr>
      <w:r w:rsidRPr="002B15AA">
        <w:t xml:space="preserve">    &lt;restriction base="string"&gt;</w:t>
      </w:r>
    </w:p>
    <w:p w:rsidR="00E154AB" w:rsidRPr="002B15AA" w:rsidRDefault="00E154AB" w:rsidP="00E154AB">
      <w:pPr>
        <w:pStyle w:val="PL"/>
      </w:pPr>
      <w:r w:rsidRPr="002B15AA">
        <w:t xml:space="preserve">      &lt;enumeration value="</w:t>
      </w:r>
      <w:r w:rsidRPr="00A27988">
        <w:t>DIRECT_COMMUNICATION_WO_NRF</w:t>
      </w:r>
      <w:r w:rsidRPr="002B15AA">
        <w:t>"/&gt;</w:t>
      </w:r>
    </w:p>
    <w:p w:rsidR="00E154AB" w:rsidRPr="002B15AA" w:rsidRDefault="00E154AB" w:rsidP="00E154AB">
      <w:pPr>
        <w:pStyle w:val="PL"/>
      </w:pPr>
      <w:r w:rsidRPr="002B15AA">
        <w:t xml:space="preserve">      &lt;enumeration value="</w:t>
      </w:r>
      <w:r w:rsidRPr="00A27988">
        <w:t>DIRECT_COMMUNICATION_WITH_NRF</w:t>
      </w:r>
      <w:r w:rsidRPr="002B15AA">
        <w:t>"/&gt;</w:t>
      </w:r>
    </w:p>
    <w:p w:rsidR="00E154AB" w:rsidRPr="002B15AA" w:rsidRDefault="00E154AB" w:rsidP="00E154AB">
      <w:pPr>
        <w:pStyle w:val="PL"/>
      </w:pPr>
      <w:r w:rsidRPr="002B15AA">
        <w:t xml:space="preserve">      &lt;enumeration value="</w:t>
      </w:r>
      <w:r w:rsidRPr="00A27988">
        <w:t>INDIRECT_COMMUNICATION_WO_DEDICATED_DISCOVERY</w:t>
      </w:r>
      <w:r w:rsidRPr="002B15AA">
        <w:t>"/&gt;</w:t>
      </w:r>
    </w:p>
    <w:p w:rsidR="00E154AB" w:rsidRPr="002B15AA" w:rsidRDefault="00E154AB" w:rsidP="00E154AB">
      <w:pPr>
        <w:pStyle w:val="PL"/>
      </w:pPr>
      <w:r w:rsidRPr="002B15AA">
        <w:t xml:space="preserve">      &lt;enumeration value="</w:t>
      </w:r>
      <w:r w:rsidRPr="00A27988">
        <w:t>INDIRECT_COMMUNICATION_WITH_DEDICATED_DISCOVERY</w:t>
      </w:r>
      <w:r w:rsidRPr="002B15AA">
        <w:t>"/&gt;</w:t>
      </w:r>
    </w:p>
    <w:p w:rsidR="00E154AB" w:rsidRPr="002B15AA" w:rsidRDefault="00E154AB" w:rsidP="00E154AB">
      <w:pPr>
        <w:pStyle w:val="PL"/>
      </w:pPr>
      <w:r w:rsidRPr="002B15AA">
        <w:t xml:space="preserve">    &lt;/restriction&gt;</w:t>
      </w:r>
    </w:p>
    <w:p w:rsidR="00E154AB" w:rsidRPr="002B15AA" w:rsidRDefault="00E154AB" w:rsidP="00E154AB">
      <w:pPr>
        <w:pStyle w:val="PL"/>
      </w:pPr>
      <w:r w:rsidRPr="002B15AA">
        <w:t xml:space="preserve">  &lt;/simpleType&gt;</w:t>
      </w:r>
    </w:p>
    <w:p w:rsidR="00E154AB" w:rsidRPr="002B15AA" w:rsidRDefault="00E154AB" w:rsidP="00E154AB">
      <w:pPr>
        <w:pStyle w:val="PL"/>
      </w:pPr>
    </w:p>
    <w:p w:rsidR="00E154AB" w:rsidRPr="002B15AA" w:rsidRDefault="00E154AB" w:rsidP="00E154AB">
      <w:pPr>
        <w:pStyle w:val="PL"/>
      </w:pPr>
      <w:r w:rsidRPr="002B15AA">
        <w:t xml:space="preserve">  &lt;complexType name="</w:t>
      </w:r>
      <w:r>
        <w:rPr>
          <w:lang w:val="en-US"/>
        </w:rPr>
        <w:t>CommModel</w:t>
      </w:r>
      <w:r w:rsidRPr="002B15AA">
        <w: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w:t>
      </w:r>
      <w:r>
        <w:rPr>
          <w:rFonts w:cs="Courier New"/>
          <w:sz w:val="18"/>
        </w:rPr>
        <w:t>groupId</w:t>
      </w:r>
      <w:r w:rsidRPr="002B15AA">
        <w:t>" type="</w:t>
      </w:r>
      <w:r>
        <w:t>integer</w:t>
      </w:r>
      <w:r w:rsidRPr="002B15AA">
        <w:t>"/&gt;</w:t>
      </w:r>
    </w:p>
    <w:p w:rsidR="00E154AB" w:rsidRDefault="00E154AB" w:rsidP="00E154AB">
      <w:pPr>
        <w:pStyle w:val="PL"/>
      </w:pPr>
      <w:r w:rsidRPr="002B15AA">
        <w:t xml:space="preserve">      &lt;element name="</w:t>
      </w:r>
      <w:r>
        <w:rPr>
          <w:rFonts w:cs="Courier New"/>
          <w:sz w:val="18"/>
        </w:rPr>
        <w:t>commModelType</w:t>
      </w:r>
      <w:r w:rsidRPr="002B15AA">
        <w:t>" type="</w:t>
      </w:r>
      <w:r>
        <w:t>ngc:CommModelType</w:t>
      </w:r>
      <w:r w:rsidRPr="002B15AA">
        <w:t>"/&gt;</w:t>
      </w:r>
    </w:p>
    <w:p w:rsidR="00E154AB" w:rsidRPr="002B15AA" w:rsidRDefault="00E154AB" w:rsidP="00E154AB">
      <w:pPr>
        <w:pStyle w:val="PL"/>
      </w:pPr>
      <w:r w:rsidRPr="002B15AA">
        <w:t xml:space="preserve">      &lt;element name="</w:t>
      </w:r>
      <w:r>
        <w:rPr>
          <w:rFonts w:cs="Courier New"/>
          <w:sz w:val="18"/>
        </w:rPr>
        <w:t>targetNFServiceList</w:t>
      </w:r>
      <w:r w:rsidRPr="002B15AA">
        <w:t>" type="</w:t>
      </w:r>
      <w:r>
        <w:t>xn:dnlist</w:t>
      </w:r>
      <w:r w:rsidRPr="002B15AA">
        <w:t>"/&gt;</w:t>
      </w:r>
    </w:p>
    <w:p w:rsidR="00E154AB" w:rsidRDefault="00E154AB" w:rsidP="00E154AB">
      <w:pPr>
        <w:pStyle w:val="PL"/>
      </w:pPr>
      <w:r w:rsidRPr="002B15AA">
        <w:t xml:space="preserve">      &lt;element name="</w:t>
      </w:r>
      <w:r>
        <w:rPr>
          <w:rFonts w:cs="Courier New"/>
          <w:sz w:val="18"/>
        </w:rPr>
        <w:t>commModelConfiguration</w:t>
      </w:r>
      <w:r w:rsidRPr="002B15AA">
        <w:t>" type="</w:t>
      </w:r>
      <w:r>
        <w:t>string</w:t>
      </w:r>
      <w:r w:rsidRPr="002B15AA">
        <w: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Default="00E154AB" w:rsidP="00E154AB">
      <w:pPr>
        <w:pStyle w:val="PL"/>
      </w:pPr>
    </w:p>
    <w:p w:rsidR="00E154AB" w:rsidRPr="002B15AA" w:rsidRDefault="00E154AB" w:rsidP="00E154AB">
      <w:pPr>
        <w:pStyle w:val="PL"/>
      </w:pPr>
      <w:r w:rsidRPr="002B15AA">
        <w:t xml:space="preserve">  &lt;complexType name="</w:t>
      </w:r>
      <w:r>
        <w:rPr>
          <w:lang w:val="en-US"/>
        </w:rPr>
        <w:t>CommModel</w:t>
      </w:r>
      <w:r>
        <w:rPr>
          <w:rFonts w:cs="Courier New"/>
          <w:lang w:eastAsia="zh-CN"/>
        </w:rPr>
        <w:t>List</w:t>
      </w:r>
      <w:r w:rsidRPr="002B15AA">
        <w: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w:t>
      </w:r>
      <w:r>
        <w:rPr>
          <w:lang w:val="en-US"/>
        </w:rPr>
        <w:t>commModel</w:t>
      </w:r>
      <w:r w:rsidRPr="002B15AA">
        <w:t>" type="</w:t>
      </w:r>
      <w:r>
        <w:t>ngc:</w:t>
      </w:r>
      <w:r>
        <w:rPr>
          <w:lang w:val="en-US"/>
        </w:rPr>
        <w:t>CommModel</w:t>
      </w:r>
      <w:r w:rsidRPr="002B15AA">
        <w: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Default="00E154AB" w:rsidP="00E154AB">
      <w:pPr>
        <w:pStyle w:val="PL"/>
      </w:pPr>
    </w:p>
    <w:p w:rsidR="00E154AB" w:rsidRPr="002B15AA" w:rsidRDefault="00E154AB" w:rsidP="00E154AB">
      <w:pPr>
        <w:pStyle w:val="PL"/>
      </w:pPr>
      <w:r w:rsidRPr="002B15AA">
        <w:t xml:space="preserve">  &lt;complexType name="</w:t>
      </w:r>
      <w:r>
        <w:rPr>
          <w:lang w:val="en-US"/>
        </w:rPr>
        <w:t>CapabilityList</w:t>
      </w:r>
      <w:r w:rsidRPr="002B15AA">
        <w: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w:t>
      </w:r>
      <w:r>
        <w:rPr>
          <w:lang w:val="en-US"/>
        </w:rPr>
        <w:t>capability</w:t>
      </w:r>
      <w:r w:rsidRPr="002B15AA">
        <w:t>" type="</w:t>
      </w:r>
      <w:r>
        <w:t>string</w:t>
      </w:r>
      <w:r w:rsidRPr="002B15AA">
        <w:t>"/&gt;</w:t>
      </w:r>
    </w:p>
    <w:p w:rsidR="00E154AB" w:rsidRPr="002B15AA" w:rsidRDefault="00E154AB" w:rsidP="00E154AB">
      <w:pPr>
        <w:pStyle w:val="PL"/>
      </w:pPr>
      <w:r w:rsidRPr="002B15AA">
        <w:t xml:space="preserve">    &lt;/sequence&gt;</w:t>
      </w:r>
    </w:p>
    <w:p w:rsidR="00E154AB" w:rsidDel="00AB10BE" w:rsidRDefault="00E154AB" w:rsidP="00E154AB">
      <w:pPr>
        <w:pStyle w:val="PL"/>
        <w:rPr>
          <w:ins w:id="24283" w:author="28.541_CR0286R1_(Rel-16)_eNRM" w:date="2020-06-26T18:08:00Z"/>
          <w:del w:id="24284" w:author="28.541_CR0287R1_(Rel-16)_eNRM" w:date="2020-06-29T10:26:00Z"/>
        </w:rPr>
      </w:pPr>
      <w:r w:rsidRPr="002B15AA">
        <w:t xml:space="preserve">  &lt;/complexType&gt;</w:t>
      </w:r>
    </w:p>
    <w:p w:rsidR="00AB10BE" w:rsidRDefault="00AB10BE" w:rsidP="00AB10BE">
      <w:pPr>
        <w:pStyle w:val="PL"/>
        <w:rPr>
          <w:ins w:id="24285" w:author="28.541_CR0287R1_(Rel-16)_eNRM" w:date="2020-06-29T10:26:00Z"/>
        </w:rPr>
      </w:pPr>
    </w:p>
    <w:p w:rsidR="00AB10BE" w:rsidRPr="002B15AA" w:rsidRDefault="00AB10BE" w:rsidP="00AB10BE">
      <w:pPr>
        <w:pStyle w:val="PL"/>
        <w:rPr>
          <w:ins w:id="24286" w:author="28.541_CR0287R1_(Rel-16)_eNRM" w:date="2020-06-29T10:26:00Z"/>
        </w:rPr>
      </w:pPr>
      <w:ins w:id="24287" w:author="28.541_CR0287R1_(Rel-16)_eNRM" w:date="2020-06-29T10:26:00Z">
        <w:r w:rsidRPr="002B15AA">
          <w:t xml:space="preserve">  &lt;complexType name="</w:t>
        </w:r>
        <w:r>
          <w:t>FiveQIList</w:t>
        </w:r>
        <w:r w:rsidRPr="002B15AA">
          <w:t>"&gt;</w:t>
        </w:r>
      </w:ins>
    </w:p>
    <w:p w:rsidR="00AB10BE" w:rsidRPr="002B15AA" w:rsidRDefault="00AB10BE" w:rsidP="00AB10BE">
      <w:pPr>
        <w:pStyle w:val="PL"/>
        <w:rPr>
          <w:ins w:id="24288" w:author="28.541_CR0287R1_(Rel-16)_eNRM" w:date="2020-06-29T10:26:00Z"/>
        </w:rPr>
      </w:pPr>
      <w:ins w:id="24289" w:author="28.541_CR0287R1_(Rel-16)_eNRM" w:date="2020-06-29T10:26:00Z">
        <w:r w:rsidRPr="002B15AA">
          <w:t xml:space="preserve">    &lt;sequence&gt;</w:t>
        </w:r>
      </w:ins>
    </w:p>
    <w:p w:rsidR="00AB10BE" w:rsidRPr="002B15AA" w:rsidRDefault="00AB10BE" w:rsidP="00AB10BE">
      <w:pPr>
        <w:pStyle w:val="PL"/>
        <w:rPr>
          <w:ins w:id="24290" w:author="28.541_CR0287R1_(Rel-16)_eNRM" w:date="2020-06-29T10:26:00Z"/>
        </w:rPr>
      </w:pPr>
      <w:ins w:id="24291" w:author="28.541_CR0287R1_(Rel-16)_eNRM" w:date="2020-06-29T10:26:00Z">
        <w:r w:rsidRPr="002B15AA">
          <w:t xml:space="preserve">      &lt;element name="</w:t>
        </w:r>
        <w:r>
          <w:t>FiveQI</w:t>
        </w:r>
        <w:r w:rsidRPr="002B15AA">
          <w:t>" type="</w:t>
        </w:r>
        <w:r>
          <w:t>integer</w:t>
        </w:r>
        <w:r w:rsidRPr="002B15AA">
          <w:t>"/&gt;</w:t>
        </w:r>
      </w:ins>
    </w:p>
    <w:p w:rsidR="00AB10BE" w:rsidRPr="002B15AA" w:rsidRDefault="00AB10BE" w:rsidP="00AB10BE">
      <w:pPr>
        <w:pStyle w:val="PL"/>
        <w:rPr>
          <w:ins w:id="24292" w:author="28.541_CR0287R1_(Rel-16)_eNRM" w:date="2020-06-29T10:26:00Z"/>
        </w:rPr>
      </w:pPr>
      <w:ins w:id="24293" w:author="28.541_CR0287R1_(Rel-16)_eNRM" w:date="2020-06-29T10:26:00Z">
        <w:r w:rsidRPr="002B15AA">
          <w:t xml:space="preserve">    &lt;/sequence&gt;</w:t>
        </w:r>
      </w:ins>
    </w:p>
    <w:p w:rsidR="00AB10BE" w:rsidRDefault="00AB10BE" w:rsidP="00AB10BE">
      <w:pPr>
        <w:pStyle w:val="PL"/>
        <w:rPr>
          <w:ins w:id="24294" w:author="28.541_CR0287R1_(Rel-16)_eNRM" w:date="2020-06-29T10:26:00Z"/>
        </w:rPr>
      </w:pPr>
      <w:ins w:id="24295" w:author="28.541_CR0287R1_(Rel-16)_eNRM" w:date="2020-06-29T10:26:00Z">
        <w:r w:rsidRPr="002B15AA">
          <w:t xml:space="preserve">  &lt;/complexType&gt;</w:t>
        </w:r>
      </w:ins>
    </w:p>
    <w:p w:rsidR="00AB10BE" w:rsidRDefault="00AB10BE" w:rsidP="00AB10BE">
      <w:pPr>
        <w:pStyle w:val="PL"/>
        <w:rPr>
          <w:ins w:id="24296" w:author="28.541_CR0287R1_(Rel-16)_eNRM" w:date="2020-06-29T10:26:00Z"/>
        </w:rPr>
      </w:pPr>
    </w:p>
    <w:p w:rsidR="00AB10BE" w:rsidRPr="002B15AA" w:rsidRDefault="00AB10BE" w:rsidP="00AB10BE">
      <w:pPr>
        <w:pStyle w:val="PL"/>
        <w:rPr>
          <w:ins w:id="24297" w:author="28.541_CR0287R1_(Rel-16)_eNRM" w:date="2020-06-29T10:26:00Z"/>
        </w:rPr>
      </w:pPr>
      <w:ins w:id="24298" w:author="28.541_CR0287R1_(Rel-16)_eNRM" w:date="2020-06-29T10:26:00Z">
        <w:r w:rsidRPr="002B15AA">
          <w:t xml:space="preserve">  &lt;complexType name="</w:t>
        </w:r>
        <w:r>
          <w:rPr>
            <w:rFonts w:cs="Courier New"/>
            <w:lang w:eastAsia="zh-CN"/>
          </w:rPr>
          <w:t>FiveQiDscpMapping</w:t>
        </w:r>
        <w:r w:rsidRPr="002B15AA">
          <w:t>"&gt;</w:t>
        </w:r>
      </w:ins>
    </w:p>
    <w:p w:rsidR="00AB10BE" w:rsidRPr="002B15AA" w:rsidRDefault="00AB10BE" w:rsidP="00AB10BE">
      <w:pPr>
        <w:pStyle w:val="PL"/>
        <w:rPr>
          <w:ins w:id="24299" w:author="28.541_CR0287R1_(Rel-16)_eNRM" w:date="2020-06-29T10:26:00Z"/>
        </w:rPr>
      </w:pPr>
      <w:ins w:id="24300" w:author="28.541_CR0287R1_(Rel-16)_eNRM" w:date="2020-06-29T10:26:00Z">
        <w:r w:rsidRPr="002B15AA">
          <w:t xml:space="preserve">    &lt;sequence&gt;</w:t>
        </w:r>
      </w:ins>
    </w:p>
    <w:p w:rsidR="00AB10BE" w:rsidRPr="002B15AA" w:rsidRDefault="00AB10BE" w:rsidP="00AB10BE">
      <w:pPr>
        <w:pStyle w:val="PL"/>
        <w:rPr>
          <w:ins w:id="24301" w:author="28.541_CR0287R1_(Rel-16)_eNRM" w:date="2020-06-29T10:26:00Z"/>
        </w:rPr>
      </w:pPr>
      <w:ins w:id="24302" w:author="28.541_CR0287R1_(Rel-16)_eNRM" w:date="2020-06-29T10:26:00Z">
        <w:r w:rsidRPr="002B15AA">
          <w:t xml:space="preserve">      &lt;element name="</w:t>
        </w:r>
        <w:r>
          <w:t>five</w:t>
        </w:r>
        <w:r>
          <w:rPr>
            <w:rFonts w:cs="Courier New"/>
          </w:rPr>
          <w:t>QIValues</w:t>
        </w:r>
        <w:r w:rsidRPr="002B15AA">
          <w:t>" type="ngc:</w:t>
        </w:r>
        <w:r>
          <w:t>FiveQIList</w:t>
        </w:r>
        <w:r w:rsidRPr="002B15AA">
          <w:t>"/&gt;</w:t>
        </w:r>
      </w:ins>
    </w:p>
    <w:p w:rsidR="00AB10BE" w:rsidRDefault="00AB10BE" w:rsidP="00AB10BE">
      <w:pPr>
        <w:pStyle w:val="PL"/>
        <w:rPr>
          <w:ins w:id="24303" w:author="28.541_CR0287R1_(Rel-16)_eNRM" w:date="2020-06-29T10:26:00Z"/>
        </w:rPr>
      </w:pPr>
      <w:ins w:id="24304" w:author="28.541_CR0287R1_(Rel-16)_eNRM" w:date="2020-06-29T10:26:00Z">
        <w:r w:rsidRPr="002B15AA">
          <w:t xml:space="preserve">      &lt;element name="</w:t>
        </w:r>
        <w:r>
          <w:t>dscp</w:t>
        </w:r>
        <w:r w:rsidRPr="002B15AA">
          <w:t>" type="</w:t>
        </w:r>
        <w:r>
          <w:t>integer</w:t>
        </w:r>
        <w:r w:rsidRPr="002B15AA">
          <w:t>"/&gt;</w:t>
        </w:r>
      </w:ins>
    </w:p>
    <w:p w:rsidR="00AB10BE" w:rsidRPr="002B15AA" w:rsidRDefault="00AB10BE" w:rsidP="00AB10BE">
      <w:pPr>
        <w:pStyle w:val="PL"/>
        <w:rPr>
          <w:ins w:id="24305" w:author="28.541_CR0287R1_(Rel-16)_eNRM" w:date="2020-06-29T10:26:00Z"/>
        </w:rPr>
      </w:pPr>
      <w:ins w:id="24306" w:author="28.541_CR0287R1_(Rel-16)_eNRM" w:date="2020-06-29T10:26:00Z">
        <w:r w:rsidRPr="002B15AA">
          <w:t xml:space="preserve">    &lt;/sequence&gt;</w:t>
        </w:r>
      </w:ins>
    </w:p>
    <w:p w:rsidR="00AB10BE" w:rsidDel="00011A5C" w:rsidRDefault="00AB10BE" w:rsidP="00AB10BE">
      <w:pPr>
        <w:pStyle w:val="PL"/>
        <w:rPr>
          <w:ins w:id="24307" w:author="28.541_CR0287R1_(Rel-16)_eNRM" w:date="2020-06-29T10:26:00Z"/>
          <w:del w:id="24308" w:author="CR0287" w:date="2020-06-17T18:49:00Z"/>
        </w:rPr>
      </w:pPr>
      <w:ins w:id="24309" w:author="28.541_CR0287R1_(Rel-16)_eNRM" w:date="2020-06-29T10:26:00Z">
        <w:r w:rsidRPr="002B15AA">
          <w:t xml:space="preserve">  &lt;/complexType&gt;</w:t>
        </w:r>
      </w:ins>
    </w:p>
    <w:p w:rsidR="00AB10BE" w:rsidRDefault="00AB10BE" w:rsidP="00AB10BE">
      <w:pPr>
        <w:pStyle w:val="PL"/>
        <w:rPr>
          <w:ins w:id="24310" w:author="28.541_CR0287R1_(Rel-16)_eNRM" w:date="2020-06-29T10:26:00Z"/>
        </w:rPr>
      </w:pPr>
    </w:p>
    <w:p w:rsidR="00AB10BE" w:rsidRPr="002B15AA" w:rsidRDefault="00AB10BE" w:rsidP="00AB10BE">
      <w:pPr>
        <w:pStyle w:val="PL"/>
        <w:rPr>
          <w:ins w:id="24311" w:author="28.541_CR0287R1_(Rel-16)_eNRM" w:date="2020-06-29T10:26:00Z"/>
        </w:rPr>
      </w:pPr>
      <w:ins w:id="24312" w:author="28.541_CR0287R1_(Rel-16)_eNRM" w:date="2020-06-29T10:26:00Z">
        <w:r w:rsidRPr="002B15AA">
          <w:t xml:space="preserve">  &lt;complexType name="</w:t>
        </w:r>
        <w:r>
          <w:rPr>
            <w:rFonts w:cs="Courier New"/>
            <w:lang w:eastAsia="zh-CN"/>
          </w:rPr>
          <w:t>FiveQiDscpMappingList</w:t>
        </w:r>
        <w:r w:rsidRPr="002B15AA">
          <w:t>"&gt;</w:t>
        </w:r>
      </w:ins>
    </w:p>
    <w:p w:rsidR="00AB10BE" w:rsidRPr="002B15AA" w:rsidRDefault="00AB10BE" w:rsidP="00AB10BE">
      <w:pPr>
        <w:pStyle w:val="PL"/>
        <w:rPr>
          <w:ins w:id="24313" w:author="28.541_CR0287R1_(Rel-16)_eNRM" w:date="2020-06-29T10:26:00Z"/>
        </w:rPr>
      </w:pPr>
      <w:ins w:id="24314" w:author="28.541_CR0287R1_(Rel-16)_eNRM" w:date="2020-06-29T10:26:00Z">
        <w:r w:rsidRPr="002B15AA">
          <w:t xml:space="preserve">    &lt;sequence&gt;</w:t>
        </w:r>
      </w:ins>
    </w:p>
    <w:p w:rsidR="00AB10BE" w:rsidRPr="002B15AA" w:rsidRDefault="00AB10BE" w:rsidP="00AB10BE">
      <w:pPr>
        <w:pStyle w:val="PL"/>
        <w:rPr>
          <w:ins w:id="24315" w:author="28.541_CR0287R1_(Rel-16)_eNRM" w:date="2020-06-29T10:26:00Z"/>
        </w:rPr>
      </w:pPr>
      <w:ins w:id="24316" w:author="28.541_CR0287R1_(Rel-16)_eNRM" w:date="2020-06-29T10:26:00Z">
        <w:r w:rsidRPr="002B15AA">
          <w:t xml:space="preserve">      &lt;element name="</w:t>
        </w:r>
        <w:r>
          <w:rPr>
            <w:rFonts w:cs="Courier New"/>
            <w:lang w:eastAsia="zh-CN"/>
          </w:rPr>
          <w:t>FiveQiDscpMapping</w:t>
        </w:r>
        <w:r w:rsidRPr="002B15AA">
          <w:t>" type="ngc:</w:t>
        </w:r>
        <w:r>
          <w:rPr>
            <w:rFonts w:cs="Courier New"/>
            <w:lang w:eastAsia="zh-CN"/>
          </w:rPr>
          <w:t>5qiDscpMapping</w:t>
        </w:r>
        <w:r w:rsidRPr="002B15AA">
          <w:t>"/&gt;</w:t>
        </w:r>
      </w:ins>
    </w:p>
    <w:p w:rsidR="00AB10BE" w:rsidRPr="002B15AA" w:rsidRDefault="00AB10BE" w:rsidP="00AB10BE">
      <w:pPr>
        <w:pStyle w:val="PL"/>
        <w:rPr>
          <w:ins w:id="24317" w:author="28.541_CR0287R1_(Rel-16)_eNRM" w:date="2020-06-29T10:26:00Z"/>
        </w:rPr>
      </w:pPr>
      <w:ins w:id="24318" w:author="28.541_CR0287R1_(Rel-16)_eNRM" w:date="2020-06-29T10:26:00Z">
        <w:r w:rsidRPr="002B15AA">
          <w:t xml:space="preserve">    &lt;/sequence&gt;</w:t>
        </w:r>
      </w:ins>
    </w:p>
    <w:p w:rsidR="00AB10BE" w:rsidRPr="002B15AA" w:rsidRDefault="00AB10BE" w:rsidP="00AB10BE">
      <w:pPr>
        <w:pStyle w:val="PL"/>
        <w:rPr>
          <w:ins w:id="24319" w:author="28.541_CR0287R1_(Rel-16)_eNRM" w:date="2020-06-29T10:26:00Z"/>
        </w:rPr>
      </w:pPr>
      <w:ins w:id="24320" w:author="28.541_CR0287R1_(Rel-16)_eNRM" w:date="2020-06-29T10:26:00Z">
        <w:r w:rsidRPr="002B15AA">
          <w:t xml:space="preserve">  &lt;/complexType&gt;</w:t>
        </w:r>
      </w:ins>
    </w:p>
    <w:p w:rsidR="00AB10BE" w:rsidRDefault="00AB10BE" w:rsidP="00A861ED">
      <w:pPr>
        <w:pStyle w:val="PL"/>
        <w:rPr>
          <w:ins w:id="24321" w:author="28.541_CR0286R1_(Rel-16)_eNRM" w:date="2020-06-26T18:08:00Z"/>
        </w:rPr>
      </w:pPr>
    </w:p>
    <w:p w:rsidR="00A861ED" w:rsidRPr="002B15AA" w:rsidRDefault="00A861ED" w:rsidP="00A861ED">
      <w:pPr>
        <w:pStyle w:val="PL"/>
        <w:rPr>
          <w:ins w:id="24322" w:author="28.541_CR0286R1_(Rel-16)_eNRM" w:date="2020-06-26T18:08:00Z"/>
        </w:rPr>
      </w:pPr>
      <w:ins w:id="24323" w:author="28.541_CR0286R1_(Rel-16)_eNRM" w:date="2020-06-26T18:08:00Z">
        <w:r w:rsidRPr="002B15AA">
          <w:t xml:space="preserve">  &lt;simpleType name="</w:t>
        </w:r>
        <w:r>
          <w:t>FiveQIR</w:t>
        </w:r>
        <w:r w:rsidRPr="007F41CA">
          <w:rPr>
            <w:rFonts w:cs="Courier New"/>
          </w:rPr>
          <w:t>esourceType</w:t>
        </w:r>
        <w:r w:rsidRPr="002B15AA">
          <w:t>"&gt;</w:t>
        </w:r>
      </w:ins>
    </w:p>
    <w:p w:rsidR="00A861ED" w:rsidRPr="002B15AA" w:rsidRDefault="00A861ED" w:rsidP="00A861ED">
      <w:pPr>
        <w:pStyle w:val="PL"/>
        <w:rPr>
          <w:ins w:id="24324" w:author="28.541_CR0286R1_(Rel-16)_eNRM" w:date="2020-06-26T18:08:00Z"/>
        </w:rPr>
      </w:pPr>
      <w:ins w:id="24325" w:author="28.541_CR0286R1_(Rel-16)_eNRM" w:date="2020-06-26T18:08:00Z">
        <w:r w:rsidRPr="002B15AA">
          <w:t xml:space="preserve">    &lt;restriction base="string"&gt;</w:t>
        </w:r>
      </w:ins>
    </w:p>
    <w:p w:rsidR="00A861ED" w:rsidRPr="002B15AA" w:rsidRDefault="00A861ED" w:rsidP="00A861ED">
      <w:pPr>
        <w:pStyle w:val="PL"/>
        <w:rPr>
          <w:ins w:id="24326" w:author="28.541_CR0286R1_(Rel-16)_eNRM" w:date="2020-06-26T18:08:00Z"/>
        </w:rPr>
      </w:pPr>
      <w:ins w:id="24327" w:author="28.541_CR0286R1_(Rel-16)_eNRM" w:date="2020-06-26T18:08:00Z">
        <w:r w:rsidRPr="002B15AA">
          <w:t xml:space="preserve">      &lt;enumeration value="</w:t>
        </w:r>
        <w:r>
          <w:t>GBR</w:t>
        </w:r>
        <w:r w:rsidRPr="002B15AA">
          <w:t>"/&gt;</w:t>
        </w:r>
      </w:ins>
    </w:p>
    <w:p w:rsidR="00A861ED" w:rsidRPr="002B15AA" w:rsidRDefault="00A861ED" w:rsidP="00A861ED">
      <w:pPr>
        <w:pStyle w:val="PL"/>
        <w:rPr>
          <w:ins w:id="24328" w:author="28.541_CR0286R1_(Rel-16)_eNRM" w:date="2020-06-26T18:08:00Z"/>
        </w:rPr>
      </w:pPr>
      <w:ins w:id="24329" w:author="28.541_CR0286R1_(Rel-16)_eNRM" w:date="2020-06-26T18:08:00Z">
        <w:r w:rsidRPr="002B15AA">
          <w:t xml:space="preserve">      &lt;enumeration value="</w:t>
        </w:r>
        <w:r>
          <w:t>NonGBR</w:t>
        </w:r>
        <w:r w:rsidRPr="002B15AA">
          <w:t>"/&gt;</w:t>
        </w:r>
      </w:ins>
    </w:p>
    <w:p w:rsidR="00A861ED" w:rsidRPr="002B15AA" w:rsidRDefault="00A861ED" w:rsidP="00A861ED">
      <w:pPr>
        <w:pStyle w:val="PL"/>
        <w:rPr>
          <w:ins w:id="24330" w:author="28.541_CR0286R1_(Rel-16)_eNRM" w:date="2020-06-26T18:08:00Z"/>
        </w:rPr>
      </w:pPr>
      <w:ins w:id="24331" w:author="28.541_CR0286R1_(Rel-16)_eNRM" w:date="2020-06-26T18:08:00Z">
        <w:r w:rsidRPr="002B15AA">
          <w:t xml:space="preserve">    &lt;/restriction&gt;</w:t>
        </w:r>
      </w:ins>
    </w:p>
    <w:p w:rsidR="00A861ED" w:rsidRPr="002B15AA" w:rsidRDefault="00A861ED" w:rsidP="00A861ED">
      <w:pPr>
        <w:pStyle w:val="PL"/>
        <w:rPr>
          <w:ins w:id="24332" w:author="28.541_CR0286R1_(Rel-16)_eNRM" w:date="2020-06-26T18:08:00Z"/>
        </w:rPr>
      </w:pPr>
      <w:ins w:id="24333" w:author="28.541_CR0286R1_(Rel-16)_eNRM" w:date="2020-06-26T18:08:00Z">
        <w:r w:rsidRPr="002B15AA">
          <w:t xml:space="preserve">  &lt;/simpleType&gt;</w:t>
        </w:r>
      </w:ins>
    </w:p>
    <w:p w:rsidR="00A861ED" w:rsidRDefault="00A861ED" w:rsidP="00A861ED">
      <w:pPr>
        <w:pStyle w:val="PL"/>
        <w:rPr>
          <w:ins w:id="24334" w:author="28.541_CR0286R1_(Rel-16)_eNRM" w:date="2020-06-26T18:08:00Z"/>
        </w:rPr>
      </w:pPr>
    </w:p>
    <w:p w:rsidR="00A861ED" w:rsidRPr="002B15AA" w:rsidRDefault="00A861ED" w:rsidP="00A861ED">
      <w:pPr>
        <w:pStyle w:val="PL"/>
        <w:rPr>
          <w:ins w:id="24335" w:author="28.541_CR0286R1_(Rel-16)_eNRM" w:date="2020-06-26T18:08:00Z"/>
        </w:rPr>
      </w:pPr>
      <w:ins w:id="24336" w:author="28.541_CR0286R1_(Rel-16)_eNRM" w:date="2020-06-26T18:08:00Z">
        <w:r w:rsidRPr="002B15AA">
          <w:t xml:space="preserve">  &lt;complexType name="</w:t>
        </w:r>
        <w:r>
          <w:rPr>
            <w:rFonts w:cs="Courier New"/>
          </w:rPr>
          <w:t>P</w:t>
        </w:r>
        <w:r w:rsidRPr="007F41CA">
          <w:rPr>
            <w:rFonts w:cs="Courier New"/>
          </w:rPr>
          <w:t>acketErrorRate</w:t>
        </w:r>
        <w:r w:rsidRPr="002B15AA">
          <w:t>"&gt;</w:t>
        </w:r>
      </w:ins>
    </w:p>
    <w:p w:rsidR="00A861ED" w:rsidRPr="002B15AA" w:rsidRDefault="00A861ED" w:rsidP="00A861ED">
      <w:pPr>
        <w:pStyle w:val="PL"/>
        <w:rPr>
          <w:ins w:id="24337" w:author="28.541_CR0286R1_(Rel-16)_eNRM" w:date="2020-06-26T18:08:00Z"/>
        </w:rPr>
      </w:pPr>
      <w:ins w:id="24338" w:author="28.541_CR0286R1_(Rel-16)_eNRM" w:date="2020-06-26T18:08:00Z">
        <w:r w:rsidRPr="002B15AA">
          <w:t xml:space="preserve">    &lt;sequence&gt;</w:t>
        </w:r>
      </w:ins>
    </w:p>
    <w:p w:rsidR="00A861ED" w:rsidRPr="002B15AA" w:rsidRDefault="00A861ED" w:rsidP="00A861ED">
      <w:pPr>
        <w:pStyle w:val="PL"/>
        <w:rPr>
          <w:ins w:id="24339" w:author="28.541_CR0286R1_(Rel-16)_eNRM" w:date="2020-06-26T18:08:00Z"/>
        </w:rPr>
      </w:pPr>
      <w:ins w:id="24340" w:author="28.541_CR0286R1_(Rel-16)_eNRM" w:date="2020-06-26T18:08:00Z">
        <w:r w:rsidRPr="002B15AA">
          <w:t xml:space="preserve">      &lt;element name="</w:t>
        </w:r>
        <w:r w:rsidRPr="00880A8D">
          <w:rPr>
            <w:rFonts w:cs="Courier New"/>
          </w:rPr>
          <w:t>scalar</w:t>
        </w:r>
        <w:r w:rsidRPr="002B15AA">
          <w:t>" type="</w:t>
        </w:r>
        <w:r>
          <w:t>integer</w:t>
        </w:r>
        <w:r w:rsidRPr="002B15AA">
          <w:t>"/&gt;</w:t>
        </w:r>
      </w:ins>
    </w:p>
    <w:p w:rsidR="00A861ED" w:rsidRDefault="00A861ED" w:rsidP="00A861ED">
      <w:pPr>
        <w:pStyle w:val="PL"/>
        <w:rPr>
          <w:ins w:id="24341" w:author="28.541_CR0286R1_(Rel-16)_eNRM" w:date="2020-06-26T18:08:00Z"/>
        </w:rPr>
      </w:pPr>
      <w:ins w:id="24342" w:author="28.541_CR0286R1_(Rel-16)_eNRM" w:date="2020-06-26T18:08:00Z">
        <w:r w:rsidRPr="002B15AA">
          <w:t xml:space="preserve">      &lt;element name="</w:t>
        </w:r>
        <w:r>
          <w:rPr>
            <w:rFonts w:cs="Courier New"/>
          </w:rPr>
          <w:t>e</w:t>
        </w:r>
        <w:r w:rsidRPr="00880A8D">
          <w:rPr>
            <w:rFonts w:cs="Courier New"/>
          </w:rPr>
          <w:t>xponent</w:t>
        </w:r>
        <w:r w:rsidRPr="002B15AA">
          <w:t>" type="</w:t>
        </w:r>
        <w:r>
          <w:t>integer</w:t>
        </w:r>
        <w:r w:rsidRPr="002B15AA">
          <w:t>"/&gt;</w:t>
        </w:r>
      </w:ins>
    </w:p>
    <w:p w:rsidR="00A861ED" w:rsidRPr="002B15AA" w:rsidRDefault="00A861ED" w:rsidP="00A861ED">
      <w:pPr>
        <w:pStyle w:val="PL"/>
        <w:rPr>
          <w:ins w:id="24343" w:author="28.541_CR0286R1_(Rel-16)_eNRM" w:date="2020-06-26T18:08:00Z"/>
        </w:rPr>
      </w:pPr>
      <w:ins w:id="24344" w:author="28.541_CR0286R1_(Rel-16)_eNRM" w:date="2020-06-26T18:08:00Z">
        <w:r w:rsidRPr="002B15AA">
          <w:t xml:space="preserve">    &lt;/sequence&gt;</w:t>
        </w:r>
      </w:ins>
    </w:p>
    <w:p w:rsidR="00A861ED" w:rsidRDefault="00A861ED" w:rsidP="00A861ED">
      <w:pPr>
        <w:pStyle w:val="PL"/>
        <w:rPr>
          <w:ins w:id="24345" w:author="28.541_CR0286R1_(Rel-16)_eNRM" w:date="2020-06-26T18:08:00Z"/>
        </w:rPr>
      </w:pPr>
      <w:ins w:id="24346" w:author="28.541_CR0286R1_(Rel-16)_eNRM" w:date="2020-06-26T18:08:00Z">
        <w:r w:rsidRPr="002B15AA">
          <w:t xml:space="preserve">  &lt;/complexType&gt;</w:t>
        </w:r>
      </w:ins>
    </w:p>
    <w:p w:rsidR="00A861ED" w:rsidRDefault="00A861ED" w:rsidP="00A861ED">
      <w:pPr>
        <w:pStyle w:val="PL"/>
        <w:rPr>
          <w:ins w:id="24347" w:author="28.541_CR0286R1_(Rel-16)_eNRM" w:date="2020-06-26T18:08:00Z"/>
        </w:rPr>
      </w:pPr>
    </w:p>
    <w:p w:rsidR="00A861ED" w:rsidRPr="002B15AA" w:rsidRDefault="00A861ED" w:rsidP="00A861ED">
      <w:pPr>
        <w:pStyle w:val="PL"/>
        <w:rPr>
          <w:ins w:id="24348" w:author="28.541_CR0286R1_(Rel-16)_eNRM" w:date="2020-06-26T18:08:00Z"/>
        </w:rPr>
      </w:pPr>
      <w:ins w:id="24349" w:author="28.541_CR0286R1_(Rel-16)_eNRM" w:date="2020-06-26T18:08:00Z">
        <w:r w:rsidRPr="002B15AA">
          <w:t xml:space="preserve">  &lt;complexType name="</w:t>
        </w:r>
        <w:r>
          <w:t>FiveQI</w:t>
        </w:r>
        <w:r w:rsidRPr="00094A70">
          <w:t>Characteristics</w:t>
        </w:r>
        <w:r w:rsidRPr="002B15AA">
          <w:t>"&gt;</w:t>
        </w:r>
      </w:ins>
    </w:p>
    <w:p w:rsidR="00A861ED" w:rsidRPr="002B15AA" w:rsidRDefault="00A861ED" w:rsidP="00A861ED">
      <w:pPr>
        <w:pStyle w:val="PL"/>
        <w:rPr>
          <w:ins w:id="24350" w:author="28.541_CR0286R1_(Rel-16)_eNRM" w:date="2020-06-26T18:08:00Z"/>
        </w:rPr>
      </w:pPr>
      <w:ins w:id="24351" w:author="28.541_CR0286R1_(Rel-16)_eNRM" w:date="2020-06-26T18:08:00Z">
        <w:r w:rsidRPr="002B15AA">
          <w:t xml:space="preserve">    &lt;sequence&gt;</w:t>
        </w:r>
      </w:ins>
    </w:p>
    <w:p w:rsidR="00A861ED" w:rsidRPr="002B15AA" w:rsidRDefault="00A861ED" w:rsidP="00A861ED">
      <w:pPr>
        <w:pStyle w:val="PL"/>
        <w:rPr>
          <w:ins w:id="24352" w:author="28.541_CR0286R1_(Rel-16)_eNRM" w:date="2020-06-26T18:08:00Z"/>
        </w:rPr>
      </w:pPr>
      <w:ins w:id="24353" w:author="28.541_CR0286R1_(Rel-16)_eNRM" w:date="2020-06-26T18:08:00Z">
        <w:r w:rsidRPr="002B15AA">
          <w:lastRenderedPageBreak/>
          <w:t xml:space="preserve">      &lt;element name="</w:t>
        </w:r>
        <w:r>
          <w:rPr>
            <w:rFonts w:cs="Courier New"/>
          </w:rPr>
          <w:t>fiveQIValue</w:t>
        </w:r>
        <w:r w:rsidRPr="002B15AA">
          <w:t>" type="</w:t>
        </w:r>
        <w:r>
          <w:t>integer</w:t>
        </w:r>
        <w:r w:rsidRPr="002B15AA">
          <w:t>"/&gt;</w:t>
        </w:r>
      </w:ins>
    </w:p>
    <w:p w:rsidR="00A861ED" w:rsidRDefault="00A861ED" w:rsidP="00A861ED">
      <w:pPr>
        <w:pStyle w:val="PL"/>
        <w:rPr>
          <w:ins w:id="24354" w:author="28.541_CR0286R1_(Rel-16)_eNRM" w:date="2020-06-26T18:08:00Z"/>
        </w:rPr>
      </w:pPr>
      <w:ins w:id="24355" w:author="28.541_CR0286R1_(Rel-16)_eNRM" w:date="2020-06-26T18:08:00Z">
        <w:r w:rsidRPr="002B15AA">
          <w:t xml:space="preserve">      &lt;element name="</w:t>
        </w:r>
        <w:r>
          <w:rPr>
            <w:rFonts w:cs="Courier New"/>
          </w:rPr>
          <w:t>r</w:t>
        </w:r>
        <w:r w:rsidRPr="007F41CA">
          <w:rPr>
            <w:rFonts w:cs="Courier New"/>
          </w:rPr>
          <w:t>esourceType</w:t>
        </w:r>
        <w:r w:rsidRPr="002B15AA">
          <w:t>" type="</w:t>
        </w:r>
        <w:r>
          <w:t>ngc:5QIR</w:t>
        </w:r>
        <w:r w:rsidRPr="007F41CA">
          <w:rPr>
            <w:rFonts w:cs="Courier New"/>
          </w:rPr>
          <w:t>esourceType</w:t>
        </w:r>
        <w:r w:rsidRPr="002B15AA">
          <w:t>"/&gt;</w:t>
        </w:r>
      </w:ins>
    </w:p>
    <w:p w:rsidR="00A861ED" w:rsidRDefault="00A861ED" w:rsidP="00A861ED">
      <w:pPr>
        <w:pStyle w:val="PL"/>
        <w:rPr>
          <w:ins w:id="24356" w:author="28.541_CR0286R1_(Rel-16)_eNRM" w:date="2020-06-26T18:08:00Z"/>
        </w:rPr>
      </w:pPr>
      <w:ins w:id="24357" w:author="28.541_CR0286R1_(Rel-16)_eNRM" w:date="2020-06-26T18:08:00Z">
        <w:r w:rsidRPr="002B15AA">
          <w:t xml:space="preserve">      &lt;element name="</w:t>
        </w:r>
        <w:r w:rsidRPr="007F41CA">
          <w:rPr>
            <w:rFonts w:cs="Courier New"/>
          </w:rPr>
          <w:t>priorityLevel</w:t>
        </w:r>
        <w:r w:rsidRPr="002B15AA">
          <w:t>" type="</w:t>
        </w:r>
        <w:r>
          <w:t>integer</w:t>
        </w:r>
        <w:r w:rsidRPr="002B15AA">
          <w:t>"/&gt;</w:t>
        </w:r>
      </w:ins>
    </w:p>
    <w:p w:rsidR="00A861ED" w:rsidRPr="002B15AA" w:rsidRDefault="00A861ED" w:rsidP="00A861ED">
      <w:pPr>
        <w:pStyle w:val="PL"/>
        <w:rPr>
          <w:ins w:id="24358" w:author="28.541_CR0286R1_(Rel-16)_eNRM" w:date="2020-06-26T18:08:00Z"/>
        </w:rPr>
      </w:pPr>
      <w:ins w:id="24359" w:author="28.541_CR0286R1_(Rel-16)_eNRM" w:date="2020-06-26T18:08:00Z">
        <w:r w:rsidRPr="002B15AA">
          <w:t xml:space="preserve">      &lt;element name="</w:t>
        </w:r>
        <w:r w:rsidRPr="007F41CA">
          <w:rPr>
            <w:rFonts w:cs="Courier New"/>
          </w:rPr>
          <w:t>packetDelayBudget</w:t>
        </w:r>
        <w:r w:rsidRPr="002B15AA">
          <w:t>" type="</w:t>
        </w:r>
        <w:r>
          <w:t>integer</w:t>
        </w:r>
        <w:r w:rsidRPr="002B15AA">
          <w:t>"/&gt;</w:t>
        </w:r>
      </w:ins>
    </w:p>
    <w:p w:rsidR="00A861ED" w:rsidRPr="002B15AA" w:rsidRDefault="00A861ED" w:rsidP="00A861ED">
      <w:pPr>
        <w:pStyle w:val="PL"/>
        <w:rPr>
          <w:ins w:id="24360" w:author="28.541_CR0286R1_(Rel-16)_eNRM" w:date="2020-06-26T18:08:00Z"/>
        </w:rPr>
      </w:pPr>
      <w:ins w:id="24361" w:author="28.541_CR0286R1_(Rel-16)_eNRM" w:date="2020-06-26T18:08:00Z">
        <w:r w:rsidRPr="002B15AA">
          <w:t xml:space="preserve">      &lt;element name="</w:t>
        </w:r>
        <w:r w:rsidRPr="007F41CA">
          <w:rPr>
            <w:rFonts w:cs="Courier New"/>
          </w:rPr>
          <w:t>packetErrorRate</w:t>
        </w:r>
        <w:r w:rsidRPr="002B15AA">
          <w:t>" type="</w:t>
        </w:r>
        <w:r>
          <w:t>ngc:</w:t>
        </w:r>
        <w:r>
          <w:rPr>
            <w:rFonts w:cs="Courier New"/>
          </w:rPr>
          <w:t>P</w:t>
        </w:r>
        <w:r w:rsidRPr="007F41CA">
          <w:rPr>
            <w:rFonts w:cs="Courier New"/>
          </w:rPr>
          <w:t>acketErrorRate</w:t>
        </w:r>
        <w:r w:rsidRPr="002B15AA">
          <w:t xml:space="preserve"> "/&gt;</w:t>
        </w:r>
      </w:ins>
    </w:p>
    <w:p w:rsidR="00A861ED" w:rsidRDefault="00A861ED" w:rsidP="00A861ED">
      <w:pPr>
        <w:pStyle w:val="PL"/>
        <w:rPr>
          <w:ins w:id="24362" w:author="28.541_CR0286R1_(Rel-16)_eNRM" w:date="2020-06-26T18:08:00Z"/>
        </w:rPr>
      </w:pPr>
      <w:ins w:id="24363" w:author="28.541_CR0286R1_(Rel-16)_eNRM" w:date="2020-06-26T18:08:00Z">
        <w:r w:rsidRPr="002B15AA">
          <w:t xml:space="preserve">      &lt;element name="</w:t>
        </w:r>
        <w:r w:rsidRPr="007F41CA">
          <w:rPr>
            <w:rFonts w:cs="Courier New"/>
          </w:rPr>
          <w:t>averagingWindow</w:t>
        </w:r>
        <w:r w:rsidRPr="002B15AA">
          <w:t>" type="</w:t>
        </w:r>
        <w:r>
          <w:t>integer</w:t>
        </w:r>
        <w:r w:rsidRPr="002B15AA">
          <w:t>"/&gt;</w:t>
        </w:r>
      </w:ins>
    </w:p>
    <w:p w:rsidR="00A861ED" w:rsidRPr="002B15AA" w:rsidRDefault="00A861ED" w:rsidP="00A861ED">
      <w:pPr>
        <w:pStyle w:val="PL"/>
        <w:rPr>
          <w:ins w:id="24364" w:author="28.541_CR0286R1_(Rel-16)_eNRM" w:date="2020-06-26T18:08:00Z"/>
        </w:rPr>
      </w:pPr>
      <w:ins w:id="24365" w:author="28.541_CR0286R1_(Rel-16)_eNRM" w:date="2020-06-26T18:08:00Z">
        <w:r w:rsidRPr="002B15AA">
          <w:t xml:space="preserve">      &lt;element name="</w:t>
        </w:r>
        <w:r w:rsidRPr="007F41CA">
          <w:rPr>
            <w:rFonts w:cs="Courier New"/>
          </w:rPr>
          <w:t>maximumDataBurstVolume</w:t>
        </w:r>
        <w:r w:rsidRPr="002B15AA">
          <w:t>" type="</w:t>
        </w:r>
        <w:r>
          <w:t>integer</w:t>
        </w:r>
        <w:r w:rsidRPr="002B15AA">
          <w:t>"/&gt;</w:t>
        </w:r>
      </w:ins>
    </w:p>
    <w:p w:rsidR="00A861ED" w:rsidRPr="002B15AA" w:rsidRDefault="00A861ED" w:rsidP="00A861ED">
      <w:pPr>
        <w:pStyle w:val="PL"/>
        <w:rPr>
          <w:ins w:id="24366" w:author="28.541_CR0286R1_(Rel-16)_eNRM" w:date="2020-06-26T18:08:00Z"/>
        </w:rPr>
      </w:pPr>
      <w:ins w:id="24367" w:author="28.541_CR0286R1_(Rel-16)_eNRM" w:date="2020-06-26T18:08:00Z">
        <w:r w:rsidRPr="002B15AA">
          <w:t xml:space="preserve">    &lt;/sequence&gt;</w:t>
        </w:r>
      </w:ins>
    </w:p>
    <w:p w:rsidR="00A861ED" w:rsidRDefault="00A861ED" w:rsidP="00A861ED">
      <w:pPr>
        <w:pStyle w:val="PL"/>
        <w:rPr>
          <w:ins w:id="24368" w:author="28.541_CR0286R1_(Rel-16)_eNRM" w:date="2020-06-26T18:08:00Z"/>
        </w:rPr>
      </w:pPr>
      <w:ins w:id="24369" w:author="28.541_CR0286R1_(Rel-16)_eNRM" w:date="2020-06-26T18:08:00Z">
        <w:r w:rsidRPr="002B15AA">
          <w:t xml:space="preserve">  &lt;/complexType&gt;</w:t>
        </w:r>
      </w:ins>
    </w:p>
    <w:p w:rsidR="00A861ED" w:rsidRDefault="00A861ED" w:rsidP="00A861ED">
      <w:pPr>
        <w:pStyle w:val="PL"/>
        <w:rPr>
          <w:ins w:id="24370" w:author="28.541_CR0286R1_(Rel-16)_eNRM" w:date="2020-06-26T18:08:00Z"/>
        </w:rPr>
      </w:pPr>
    </w:p>
    <w:p w:rsidR="00A861ED" w:rsidRPr="002B15AA" w:rsidRDefault="00A861ED" w:rsidP="00A861ED">
      <w:pPr>
        <w:pStyle w:val="PL"/>
        <w:rPr>
          <w:ins w:id="24371" w:author="28.541_CR0286R1_(Rel-16)_eNRM" w:date="2020-06-26T18:08:00Z"/>
        </w:rPr>
      </w:pPr>
      <w:ins w:id="24372" w:author="28.541_CR0286R1_(Rel-16)_eNRM" w:date="2020-06-26T18:08:00Z">
        <w:r w:rsidRPr="002B15AA">
          <w:t xml:space="preserve">  &lt;complexType name="</w:t>
        </w:r>
        <w:r>
          <w:t>FiveQIList</w:t>
        </w:r>
        <w:r w:rsidRPr="002B15AA">
          <w:t>"&gt;</w:t>
        </w:r>
      </w:ins>
    </w:p>
    <w:p w:rsidR="00A861ED" w:rsidRPr="002B15AA" w:rsidRDefault="00A861ED" w:rsidP="00A861ED">
      <w:pPr>
        <w:pStyle w:val="PL"/>
        <w:rPr>
          <w:ins w:id="24373" w:author="28.541_CR0286R1_(Rel-16)_eNRM" w:date="2020-06-26T18:08:00Z"/>
        </w:rPr>
      </w:pPr>
      <w:ins w:id="24374" w:author="28.541_CR0286R1_(Rel-16)_eNRM" w:date="2020-06-26T18:08:00Z">
        <w:r w:rsidRPr="002B15AA">
          <w:t xml:space="preserve">    &lt;sequence&gt;</w:t>
        </w:r>
      </w:ins>
    </w:p>
    <w:p w:rsidR="00A861ED" w:rsidRPr="002B15AA" w:rsidRDefault="00A861ED" w:rsidP="00A861ED">
      <w:pPr>
        <w:pStyle w:val="PL"/>
        <w:rPr>
          <w:ins w:id="24375" w:author="28.541_CR0286R1_(Rel-16)_eNRM" w:date="2020-06-26T18:08:00Z"/>
        </w:rPr>
      </w:pPr>
      <w:ins w:id="24376" w:author="28.541_CR0286R1_(Rel-16)_eNRM" w:date="2020-06-26T18:08:00Z">
        <w:r w:rsidRPr="002B15AA">
          <w:t xml:space="preserve">      &lt;element name="</w:t>
        </w:r>
        <w:r>
          <w:t>FiveQI</w:t>
        </w:r>
        <w:r w:rsidRPr="002B15AA">
          <w:t>" type="</w:t>
        </w:r>
        <w:r>
          <w:t>ngc:FiveQI</w:t>
        </w:r>
        <w:r w:rsidRPr="00094A70">
          <w:t>Characteristics</w:t>
        </w:r>
        <w:r w:rsidRPr="002B15AA">
          <w:t>"/&gt;</w:t>
        </w:r>
      </w:ins>
    </w:p>
    <w:p w:rsidR="00A861ED" w:rsidRPr="002B15AA" w:rsidRDefault="00A861ED" w:rsidP="00A861ED">
      <w:pPr>
        <w:pStyle w:val="PL"/>
        <w:rPr>
          <w:ins w:id="24377" w:author="28.541_CR0286R1_(Rel-16)_eNRM" w:date="2020-06-26T18:08:00Z"/>
        </w:rPr>
      </w:pPr>
      <w:ins w:id="24378" w:author="28.541_CR0286R1_(Rel-16)_eNRM" w:date="2020-06-26T18:08:00Z">
        <w:r w:rsidRPr="002B15AA">
          <w:t xml:space="preserve">    &lt;/sequence&gt;</w:t>
        </w:r>
      </w:ins>
    </w:p>
    <w:p w:rsidR="00A861ED" w:rsidRDefault="00A861ED" w:rsidP="00A861ED">
      <w:pPr>
        <w:pStyle w:val="PL"/>
        <w:rPr>
          <w:ins w:id="24379" w:author="28.541_CR0262_(Rel-16)_eNRM" w:date="2020-06-26T14:28:00Z"/>
        </w:rPr>
      </w:pPr>
      <w:ins w:id="24380" w:author="28.541_CR0286R1_(Rel-16)_eNRM" w:date="2020-06-26T18:08:00Z">
        <w:r w:rsidRPr="002B15AA">
          <w:t xml:space="preserve">  &lt;/complexType&gt;</w:t>
        </w:r>
      </w:ins>
    </w:p>
    <w:p w:rsidR="00CE767A" w:rsidRDefault="00CE767A" w:rsidP="00CE767A">
      <w:pPr>
        <w:pStyle w:val="PL"/>
        <w:rPr>
          <w:ins w:id="24381" w:author="28.541_CR0262_(Rel-16)_eNRM" w:date="2020-06-26T14:28:00Z"/>
        </w:rPr>
      </w:pPr>
    </w:p>
    <w:p w:rsidR="00CE767A" w:rsidRPr="002B15AA" w:rsidRDefault="00CE767A" w:rsidP="00CE767A">
      <w:pPr>
        <w:pStyle w:val="PL"/>
        <w:rPr>
          <w:ins w:id="24382" w:author="28.541_CR0262_(Rel-16)_eNRM" w:date="2020-06-26T14:28:00Z"/>
        </w:rPr>
      </w:pPr>
      <w:ins w:id="24383" w:author="28.541_CR0262_(Rel-16)_eNRM" w:date="2020-06-26T14:28:00Z">
        <w:r w:rsidRPr="002B15AA">
          <w:t xml:space="preserve">  &lt;simpleType name="</w:t>
        </w:r>
        <w:r>
          <w:t>GtpUPathQoSMonitoring</w:t>
        </w:r>
        <w:r>
          <w:rPr>
            <w:rFonts w:cs="Courier New"/>
            <w:lang w:eastAsia="zh-CN"/>
          </w:rPr>
          <w:t>State</w:t>
        </w:r>
        <w:r>
          <w:t>Type</w:t>
        </w:r>
        <w:r w:rsidRPr="002B15AA">
          <w:t>"&gt;</w:t>
        </w:r>
      </w:ins>
    </w:p>
    <w:p w:rsidR="00CE767A" w:rsidRPr="002B15AA" w:rsidRDefault="00CE767A" w:rsidP="00CE767A">
      <w:pPr>
        <w:pStyle w:val="PL"/>
        <w:rPr>
          <w:ins w:id="24384" w:author="28.541_CR0262_(Rel-16)_eNRM" w:date="2020-06-26T14:28:00Z"/>
        </w:rPr>
      </w:pPr>
      <w:ins w:id="24385" w:author="28.541_CR0262_(Rel-16)_eNRM" w:date="2020-06-26T14:28:00Z">
        <w:r w:rsidRPr="002B15AA">
          <w:t xml:space="preserve">    &lt;restriction base="string"&gt;</w:t>
        </w:r>
      </w:ins>
    </w:p>
    <w:p w:rsidR="00CE767A" w:rsidRPr="002B15AA" w:rsidRDefault="00CE767A" w:rsidP="00CE767A">
      <w:pPr>
        <w:pStyle w:val="PL"/>
        <w:rPr>
          <w:ins w:id="24386" w:author="28.541_CR0262_(Rel-16)_eNRM" w:date="2020-06-26T14:28:00Z"/>
        </w:rPr>
      </w:pPr>
      <w:ins w:id="24387" w:author="28.541_CR0262_(Rel-16)_eNRM" w:date="2020-06-26T14:28:00Z">
        <w:r w:rsidRPr="002B15AA">
          <w:t xml:space="preserve">      &lt;enumeration value="</w:t>
        </w:r>
        <w:r>
          <w:t>ENABLED</w:t>
        </w:r>
        <w:r w:rsidRPr="002B15AA">
          <w:t>"/&gt;</w:t>
        </w:r>
      </w:ins>
    </w:p>
    <w:p w:rsidR="00CE767A" w:rsidRPr="002B15AA" w:rsidRDefault="00CE767A" w:rsidP="00CE767A">
      <w:pPr>
        <w:pStyle w:val="PL"/>
        <w:rPr>
          <w:ins w:id="24388" w:author="28.541_CR0262_(Rel-16)_eNRM" w:date="2020-06-26T14:28:00Z"/>
        </w:rPr>
      </w:pPr>
      <w:ins w:id="24389" w:author="28.541_CR0262_(Rel-16)_eNRM" w:date="2020-06-26T14:28:00Z">
        <w:r w:rsidRPr="002B15AA">
          <w:t xml:space="preserve">      &lt;enumeration value="</w:t>
        </w:r>
        <w:r>
          <w:t>DISABLED</w:t>
        </w:r>
        <w:r w:rsidRPr="002B15AA">
          <w:t>"/&gt;</w:t>
        </w:r>
      </w:ins>
    </w:p>
    <w:p w:rsidR="00CE767A" w:rsidRPr="002B15AA" w:rsidRDefault="00CE767A" w:rsidP="00CE767A">
      <w:pPr>
        <w:pStyle w:val="PL"/>
        <w:rPr>
          <w:ins w:id="24390" w:author="28.541_CR0262_(Rel-16)_eNRM" w:date="2020-06-26T14:28:00Z"/>
        </w:rPr>
      </w:pPr>
      <w:ins w:id="24391" w:author="28.541_CR0262_(Rel-16)_eNRM" w:date="2020-06-26T14:28:00Z">
        <w:r w:rsidRPr="002B15AA">
          <w:t xml:space="preserve">    &lt;/restriction&gt;</w:t>
        </w:r>
      </w:ins>
    </w:p>
    <w:p w:rsidR="00CE767A" w:rsidRDefault="00CE767A" w:rsidP="00CE767A">
      <w:pPr>
        <w:pStyle w:val="PL"/>
        <w:rPr>
          <w:ins w:id="24392" w:author="28.541_CR0262_(Rel-16)_eNRM" w:date="2020-06-26T14:28:00Z"/>
        </w:rPr>
      </w:pPr>
      <w:ins w:id="24393" w:author="28.541_CR0262_(Rel-16)_eNRM" w:date="2020-06-26T14:28:00Z">
        <w:r w:rsidRPr="002B15AA">
          <w:t xml:space="preserve">  &lt;/simpleType&gt;</w:t>
        </w:r>
      </w:ins>
    </w:p>
    <w:p w:rsidR="00CE767A" w:rsidRDefault="00CE767A" w:rsidP="00CE767A">
      <w:pPr>
        <w:pStyle w:val="PL"/>
        <w:rPr>
          <w:ins w:id="24394" w:author="28.541_CR0262_(Rel-16)_eNRM" w:date="2020-06-26T14:28:00Z"/>
        </w:rPr>
      </w:pPr>
    </w:p>
    <w:p w:rsidR="00CE767A" w:rsidRPr="002B15AA" w:rsidRDefault="00CE767A" w:rsidP="00CE767A">
      <w:pPr>
        <w:pStyle w:val="PL"/>
        <w:rPr>
          <w:ins w:id="24395" w:author="28.541_CR0262_(Rel-16)_eNRM" w:date="2020-06-26T14:28:00Z"/>
        </w:rPr>
      </w:pPr>
      <w:ins w:id="24396" w:author="28.541_CR0262_(Rel-16)_eNRM" w:date="2020-06-26T14:28:00Z">
        <w:r w:rsidRPr="002B15AA">
          <w:t xml:space="preserve">  &lt;complexType name="</w:t>
        </w:r>
        <w:r>
          <w:t>DscpList</w:t>
        </w:r>
        <w:r w:rsidRPr="002B15AA">
          <w:t>"&gt;</w:t>
        </w:r>
      </w:ins>
    </w:p>
    <w:p w:rsidR="00CE767A" w:rsidRPr="002B15AA" w:rsidRDefault="00CE767A" w:rsidP="00CE767A">
      <w:pPr>
        <w:pStyle w:val="PL"/>
        <w:rPr>
          <w:ins w:id="24397" w:author="28.541_CR0262_(Rel-16)_eNRM" w:date="2020-06-26T14:28:00Z"/>
        </w:rPr>
      </w:pPr>
      <w:ins w:id="24398" w:author="28.541_CR0262_(Rel-16)_eNRM" w:date="2020-06-26T14:28:00Z">
        <w:r w:rsidRPr="002B15AA">
          <w:t xml:space="preserve">    &lt;sequence&gt;</w:t>
        </w:r>
      </w:ins>
    </w:p>
    <w:p w:rsidR="00CE767A" w:rsidRPr="002B15AA" w:rsidRDefault="00CE767A" w:rsidP="00CE767A">
      <w:pPr>
        <w:pStyle w:val="PL"/>
        <w:rPr>
          <w:ins w:id="24399" w:author="28.541_CR0262_(Rel-16)_eNRM" w:date="2020-06-26T14:28:00Z"/>
        </w:rPr>
      </w:pPr>
      <w:ins w:id="24400" w:author="28.541_CR0262_(Rel-16)_eNRM" w:date="2020-06-26T14:28:00Z">
        <w:r w:rsidRPr="002B15AA">
          <w:t xml:space="preserve">      &lt;element name="</w:t>
        </w:r>
        <w:r>
          <w:t>dscp</w:t>
        </w:r>
        <w:r w:rsidRPr="002B15AA">
          <w:t>" type="</w:t>
        </w:r>
        <w:r>
          <w:t>integer</w:t>
        </w:r>
        <w:r w:rsidRPr="002B15AA">
          <w:t>"/&gt;</w:t>
        </w:r>
      </w:ins>
    </w:p>
    <w:p w:rsidR="00CE767A" w:rsidRPr="002B15AA" w:rsidRDefault="00CE767A" w:rsidP="00CE767A">
      <w:pPr>
        <w:pStyle w:val="PL"/>
        <w:rPr>
          <w:ins w:id="24401" w:author="28.541_CR0262_(Rel-16)_eNRM" w:date="2020-06-26T14:28:00Z"/>
        </w:rPr>
      </w:pPr>
      <w:ins w:id="24402" w:author="28.541_CR0262_(Rel-16)_eNRM" w:date="2020-06-26T14:28:00Z">
        <w:r w:rsidRPr="002B15AA">
          <w:t xml:space="preserve">    &lt;/sequence&gt;</w:t>
        </w:r>
      </w:ins>
    </w:p>
    <w:p w:rsidR="00CE767A" w:rsidRDefault="00CE767A" w:rsidP="00CE767A">
      <w:pPr>
        <w:pStyle w:val="PL"/>
        <w:rPr>
          <w:ins w:id="24403" w:author="28.541_CR0262_(Rel-16)_eNRM" w:date="2020-06-26T14:28:00Z"/>
        </w:rPr>
      </w:pPr>
      <w:ins w:id="24404" w:author="28.541_CR0262_(Rel-16)_eNRM" w:date="2020-06-26T14:28:00Z">
        <w:r w:rsidRPr="002B15AA">
          <w:t xml:space="preserve">  &lt;/complexType&gt;</w:t>
        </w:r>
      </w:ins>
    </w:p>
    <w:p w:rsidR="00CE767A" w:rsidRDefault="00CE767A" w:rsidP="00CE767A">
      <w:pPr>
        <w:pStyle w:val="PL"/>
        <w:rPr>
          <w:ins w:id="24405" w:author="28.541_CR0262_(Rel-16)_eNRM" w:date="2020-06-26T14:28:00Z"/>
        </w:rPr>
      </w:pPr>
    </w:p>
    <w:p w:rsidR="00CE767A" w:rsidRPr="002B15AA" w:rsidRDefault="00CE767A" w:rsidP="00CE767A">
      <w:pPr>
        <w:pStyle w:val="PL"/>
        <w:rPr>
          <w:ins w:id="24406" w:author="28.541_CR0262_(Rel-16)_eNRM" w:date="2020-06-26T14:28:00Z"/>
        </w:rPr>
      </w:pPr>
      <w:ins w:id="24407" w:author="28.541_CR0262_(Rel-16)_eNRM" w:date="2020-06-26T14:28:00Z">
        <w:r w:rsidRPr="002B15AA">
          <w:t xml:space="preserve">  &lt;complexType name="</w:t>
        </w:r>
        <w:r>
          <w:t>GtpUPath</w:t>
        </w:r>
        <w:r w:rsidRPr="00713B57">
          <w:rPr>
            <w:rFonts w:cs="Courier New"/>
            <w:lang w:eastAsia="zh-CN"/>
          </w:rPr>
          <w:t>DelayThresholds</w:t>
        </w:r>
        <w:r>
          <w:t>Type</w:t>
        </w:r>
        <w:r w:rsidRPr="002B15AA">
          <w:t>"&gt;</w:t>
        </w:r>
      </w:ins>
    </w:p>
    <w:p w:rsidR="00CE767A" w:rsidRPr="002B15AA" w:rsidRDefault="00CE767A" w:rsidP="00CE767A">
      <w:pPr>
        <w:pStyle w:val="PL"/>
        <w:rPr>
          <w:ins w:id="24408" w:author="28.541_CR0262_(Rel-16)_eNRM" w:date="2020-06-26T14:28:00Z"/>
        </w:rPr>
      </w:pPr>
      <w:ins w:id="24409" w:author="28.541_CR0262_(Rel-16)_eNRM" w:date="2020-06-26T14:28:00Z">
        <w:r w:rsidRPr="002B15AA">
          <w:t xml:space="preserve">    &lt;sequence&gt;</w:t>
        </w:r>
      </w:ins>
    </w:p>
    <w:p w:rsidR="00CE767A" w:rsidRPr="002B15AA" w:rsidRDefault="00CE767A" w:rsidP="00CE767A">
      <w:pPr>
        <w:pStyle w:val="PL"/>
        <w:rPr>
          <w:ins w:id="24410" w:author="28.541_CR0262_(Rel-16)_eNRM" w:date="2020-06-26T14:28:00Z"/>
        </w:rPr>
      </w:pPr>
      <w:ins w:id="24411" w:author="28.541_CR0262_(Rel-16)_eNRM" w:date="2020-06-26T14:28:00Z">
        <w:r w:rsidRPr="002B15AA">
          <w:t xml:space="preserve">      &lt;element name="</w:t>
        </w:r>
        <w:r>
          <w:rPr>
            <w:rFonts w:cs="Courier New"/>
            <w:lang w:eastAsia="zh-CN"/>
          </w:rPr>
          <w:t>n3AveragePacketDelayThreshold</w:t>
        </w:r>
        <w:r w:rsidRPr="002B15AA">
          <w:t xml:space="preserve"> " type="</w:t>
        </w:r>
        <w:r>
          <w:t>integer</w:t>
        </w:r>
        <w:r w:rsidRPr="002B15AA">
          <w:t>"/&gt;</w:t>
        </w:r>
      </w:ins>
    </w:p>
    <w:p w:rsidR="00CE767A" w:rsidRDefault="00CE767A" w:rsidP="00CE767A">
      <w:pPr>
        <w:pStyle w:val="PL"/>
        <w:rPr>
          <w:ins w:id="24412" w:author="28.541_CR0262_(Rel-16)_eNRM" w:date="2020-06-26T14:28:00Z"/>
        </w:rPr>
      </w:pPr>
      <w:ins w:id="24413" w:author="28.541_CR0262_(Rel-16)_eNRM" w:date="2020-06-26T14:28:00Z">
        <w:r w:rsidRPr="002B15AA">
          <w:t xml:space="preserve">      &lt;element name="</w:t>
        </w:r>
        <w:r>
          <w:rPr>
            <w:rFonts w:cs="Courier New"/>
            <w:lang w:eastAsia="zh-CN"/>
          </w:rPr>
          <w:t>n3MinPacketDelayThreshold</w:t>
        </w:r>
        <w:r w:rsidRPr="002B15AA">
          <w:t>" type="</w:t>
        </w:r>
        <w:r>
          <w:t>integer</w:t>
        </w:r>
        <w:r w:rsidRPr="002B15AA">
          <w:t>"/&gt;</w:t>
        </w:r>
      </w:ins>
    </w:p>
    <w:p w:rsidR="00CE767A" w:rsidRDefault="00CE767A" w:rsidP="00CE767A">
      <w:pPr>
        <w:pStyle w:val="PL"/>
        <w:rPr>
          <w:ins w:id="24414" w:author="28.541_CR0262_(Rel-16)_eNRM" w:date="2020-06-26T14:28:00Z"/>
        </w:rPr>
      </w:pPr>
      <w:ins w:id="24415" w:author="28.541_CR0262_(Rel-16)_eNRM" w:date="2020-06-26T14:28:00Z">
        <w:r w:rsidRPr="002B15AA">
          <w:t xml:space="preserve">      &lt;element name="</w:t>
        </w:r>
        <w:r>
          <w:rPr>
            <w:rFonts w:cs="Courier New"/>
            <w:lang w:eastAsia="zh-CN"/>
          </w:rPr>
          <w:t>n3MaxPacketDelayThreshold</w:t>
        </w:r>
        <w:r w:rsidRPr="002B15AA">
          <w:t>" type="</w:t>
        </w:r>
        <w:r>
          <w:t>integer</w:t>
        </w:r>
        <w:r w:rsidRPr="002B15AA">
          <w:t>"/&gt;</w:t>
        </w:r>
      </w:ins>
    </w:p>
    <w:p w:rsidR="00CE767A" w:rsidRPr="002B15AA" w:rsidRDefault="00CE767A" w:rsidP="00CE767A">
      <w:pPr>
        <w:pStyle w:val="PL"/>
        <w:rPr>
          <w:ins w:id="24416" w:author="28.541_CR0262_(Rel-16)_eNRM" w:date="2020-06-26T14:28:00Z"/>
        </w:rPr>
      </w:pPr>
      <w:ins w:id="24417" w:author="28.541_CR0262_(Rel-16)_eNRM" w:date="2020-06-26T14:28:00Z">
        <w:r w:rsidRPr="002B15AA">
          <w:t xml:space="preserve">      &lt;element name="</w:t>
        </w:r>
        <w:r>
          <w:rPr>
            <w:rFonts w:cs="Courier New"/>
            <w:lang w:eastAsia="zh-CN"/>
          </w:rPr>
          <w:t>n9AveragePacketDelayThreshold</w:t>
        </w:r>
        <w:r w:rsidRPr="002B15AA">
          <w:t xml:space="preserve"> " type="</w:t>
        </w:r>
        <w:r>
          <w:t>integer</w:t>
        </w:r>
        <w:r w:rsidRPr="002B15AA">
          <w:t>"/&gt;</w:t>
        </w:r>
      </w:ins>
    </w:p>
    <w:p w:rsidR="00CE767A" w:rsidRDefault="00CE767A" w:rsidP="00CE767A">
      <w:pPr>
        <w:pStyle w:val="PL"/>
        <w:rPr>
          <w:ins w:id="24418" w:author="28.541_CR0262_(Rel-16)_eNRM" w:date="2020-06-26T14:28:00Z"/>
        </w:rPr>
      </w:pPr>
      <w:ins w:id="24419" w:author="28.541_CR0262_(Rel-16)_eNRM" w:date="2020-06-26T14:28:00Z">
        <w:r w:rsidRPr="002B15AA">
          <w:t xml:space="preserve">      &lt;element name="</w:t>
        </w:r>
        <w:r>
          <w:rPr>
            <w:rFonts w:cs="Courier New"/>
            <w:lang w:eastAsia="zh-CN"/>
          </w:rPr>
          <w:t>n9MinPacketDelayThreshold</w:t>
        </w:r>
        <w:r w:rsidRPr="002B15AA">
          <w:t>" type="</w:t>
        </w:r>
        <w:r>
          <w:t>integer</w:t>
        </w:r>
        <w:r w:rsidRPr="002B15AA">
          <w:t>"/&gt;</w:t>
        </w:r>
      </w:ins>
    </w:p>
    <w:p w:rsidR="00CE767A" w:rsidRPr="002B15AA" w:rsidRDefault="00CE767A" w:rsidP="00CE767A">
      <w:pPr>
        <w:pStyle w:val="PL"/>
        <w:rPr>
          <w:ins w:id="24420" w:author="28.541_CR0262_(Rel-16)_eNRM" w:date="2020-06-26T14:28:00Z"/>
        </w:rPr>
      </w:pPr>
      <w:ins w:id="24421" w:author="28.541_CR0262_(Rel-16)_eNRM" w:date="2020-06-26T14:28:00Z">
        <w:r w:rsidRPr="002B15AA">
          <w:t xml:space="preserve">      &lt;element name="</w:t>
        </w:r>
        <w:r>
          <w:rPr>
            <w:rFonts w:cs="Courier New"/>
            <w:lang w:eastAsia="zh-CN"/>
          </w:rPr>
          <w:t>n9MaxPacketDelayThreshold</w:t>
        </w:r>
        <w:r w:rsidRPr="002B15AA">
          <w:t>" type="</w:t>
        </w:r>
        <w:r>
          <w:t>integer</w:t>
        </w:r>
        <w:r w:rsidRPr="002B15AA">
          <w:t>"/&gt;</w:t>
        </w:r>
      </w:ins>
    </w:p>
    <w:p w:rsidR="00CE767A" w:rsidRPr="002B15AA" w:rsidRDefault="00CE767A" w:rsidP="00CE767A">
      <w:pPr>
        <w:pStyle w:val="PL"/>
        <w:rPr>
          <w:ins w:id="24422" w:author="28.541_CR0262_(Rel-16)_eNRM" w:date="2020-06-26T14:28:00Z"/>
        </w:rPr>
      </w:pPr>
      <w:ins w:id="24423" w:author="28.541_CR0262_(Rel-16)_eNRM" w:date="2020-06-26T14:28:00Z">
        <w:r w:rsidRPr="002B15AA">
          <w:t xml:space="preserve">    &lt;/sequence&gt;</w:t>
        </w:r>
      </w:ins>
    </w:p>
    <w:p w:rsidR="00CE767A" w:rsidRDefault="00CE767A" w:rsidP="00CE767A">
      <w:pPr>
        <w:pStyle w:val="PL"/>
        <w:rPr>
          <w:ins w:id="24424" w:author="28.541_CR0261_(Rel-16)_eNRM" w:date="2020-06-26T11:53:00Z"/>
        </w:rPr>
      </w:pPr>
      <w:ins w:id="24425" w:author="28.541_CR0262_(Rel-16)_eNRM" w:date="2020-06-26T14:28:00Z">
        <w:r w:rsidRPr="002B15AA">
          <w:t xml:space="preserve">  &lt;/complexType&gt;</w:t>
        </w:r>
      </w:ins>
    </w:p>
    <w:p w:rsidR="00F4273F" w:rsidRDefault="00F4273F" w:rsidP="00F4273F">
      <w:pPr>
        <w:pStyle w:val="PL"/>
        <w:rPr>
          <w:ins w:id="24426" w:author="28.541_CR0261_(Rel-16)_eNRM" w:date="2020-06-26T11:53:00Z"/>
        </w:rPr>
      </w:pPr>
    </w:p>
    <w:p w:rsidR="00F4273F" w:rsidRPr="002B15AA" w:rsidRDefault="00F4273F" w:rsidP="00F4273F">
      <w:pPr>
        <w:pStyle w:val="PL"/>
        <w:rPr>
          <w:ins w:id="24427" w:author="28.541_CR0261_(Rel-16)_eNRM" w:date="2020-06-26T11:53:00Z"/>
        </w:rPr>
      </w:pPr>
      <w:ins w:id="24428" w:author="28.541_CR0261_(Rel-16)_eNRM" w:date="2020-06-26T11:53:00Z">
        <w:r w:rsidRPr="002B15AA">
          <w:t xml:space="preserve">  &lt;simpleType name="</w:t>
        </w:r>
        <w:r>
          <w:t>QFQoSMonitoring</w:t>
        </w:r>
        <w:r>
          <w:rPr>
            <w:rFonts w:cs="Courier New"/>
            <w:lang w:eastAsia="zh-CN"/>
          </w:rPr>
          <w:t>State</w:t>
        </w:r>
        <w:r>
          <w:t>Type</w:t>
        </w:r>
        <w:r w:rsidRPr="002B15AA">
          <w:t>"&gt;</w:t>
        </w:r>
      </w:ins>
    </w:p>
    <w:p w:rsidR="00F4273F" w:rsidRPr="002B15AA" w:rsidRDefault="00F4273F" w:rsidP="00F4273F">
      <w:pPr>
        <w:pStyle w:val="PL"/>
        <w:rPr>
          <w:ins w:id="24429" w:author="28.541_CR0261_(Rel-16)_eNRM" w:date="2020-06-26T11:53:00Z"/>
        </w:rPr>
      </w:pPr>
      <w:ins w:id="24430" w:author="28.541_CR0261_(Rel-16)_eNRM" w:date="2020-06-26T11:53:00Z">
        <w:r w:rsidRPr="002B15AA">
          <w:t xml:space="preserve">    &lt;restriction base="string"&gt;</w:t>
        </w:r>
      </w:ins>
    </w:p>
    <w:p w:rsidR="00F4273F" w:rsidRPr="002B15AA" w:rsidRDefault="00F4273F" w:rsidP="00F4273F">
      <w:pPr>
        <w:pStyle w:val="PL"/>
        <w:rPr>
          <w:ins w:id="24431" w:author="28.541_CR0261_(Rel-16)_eNRM" w:date="2020-06-26T11:53:00Z"/>
        </w:rPr>
      </w:pPr>
      <w:ins w:id="24432" w:author="28.541_CR0261_(Rel-16)_eNRM" w:date="2020-06-26T11:53:00Z">
        <w:r w:rsidRPr="002B15AA">
          <w:t xml:space="preserve">      &lt;enumeration value="</w:t>
        </w:r>
        <w:r>
          <w:t>ENABLED</w:t>
        </w:r>
        <w:r w:rsidRPr="002B15AA">
          <w:t>"/&gt;</w:t>
        </w:r>
      </w:ins>
    </w:p>
    <w:p w:rsidR="00F4273F" w:rsidRPr="002B15AA" w:rsidRDefault="00F4273F" w:rsidP="00F4273F">
      <w:pPr>
        <w:pStyle w:val="PL"/>
        <w:rPr>
          <w:ins w:id="24433" w:author="28.541_CR0261_(Rel-16)_eNRM" w:date="2020-06-26T11:53:00Z"/>
        </w:rPr>
      </w:pPr>
      <w:ins w:id="24434" w:author="28.541_CR0261_(Rel-16)_eNRM" w:date="2020-06-26T11:53:00Z">
        <w:r w:rsidRPr="002B15AA">
          <w:t xml:space="preserve">      &lt;enumeration value="</w:t>
        </w:r>
        <w:r>
          <w:t>DISABLED</w:t>
        </w:r>
        <w:r w:rsidRPr="002B15AA">
          <w:t>"/&gt;</w:t>
        </w:r>
      </w:ins>
    </w:p>
    <w:p w:rsidR="00F4273F" w:rsidRPr="002B15AA" w:rsidRDefault="00F4273F" w:rsidP="00F4273F">
      <w:pPr>
        <w:pStyle w:val="PL"/>
        <w:rPr>
          <w:ins w:id="24435" w:author="28.541_CR0261_(Rel-16)_eNRM" w:date="2020-06-26T11:53:00Z"/>
        </w:rPr>
      </w:pPr>
      <w:ins w:id="24436" w:author="28.541_CR0261_(Rel-16)_eNRM" w:date="2020-06-26T11:53:00Z">
        <w:r w:rsidRPr="002B15AA">
          <w:t xml:space="preserve">    &lt;/restriction&gt;</w:t>
        </w:r>
      </w:ins>
    </w:p>
    <w:p w:rsidR="00F4273F" w:rsidRDefault="00F4273F" w:rsidP="00F4273F">
      <w:pPr>
        <w:pStyle w:val="PL"/>
        <w:rPr>
          <w:ins w:id="24437" w:author="28.541_CR0261_(Rel-16)_eNRM" w:date="2020-06-26T11:53:00Z"/>
        </w:rPr>
      </w:pPr>
      <w:ins w:id="24438" w:author="28.541_CR0261_(Rel-16)_eNRM" w:date="2020-06-26T11:53:00Z">
        <w:r w:rsidRPr="002B15AA">
          <w:t xml:space="preserve">  &lt;/simpleType&gt;</w:t>
        </w:r>
      </w:ins>
    </w:p>
    <w:p w:rsidR="00F4273F" w:rsidRDefault="00F4273F" w:rsidP="00F4273F">
      <w:pPr>
        <w:pStyle w:val="PL"/>
        <w:rPr>
          <w:ins w:id="24439" w:author="28.541_CR0261_(Rel-16)_eNRM" w:date="2020-06-26T11:53:00Z"/>
        </w:rPr>
      </w:pPr>
    </w:p>
    <w:p w:rsidR="00F4273F" w:rsidRPr="002B15AA" w:rsidRDefault="00F4273F" w:rsidP="00F4273F">
      <w:pPr>
        <w:pStyle w:val="PL"/>
        <w:rPr>
          <w:ins w:id="24440" w:author="28.541_CR0261_(Rel-16)_eNRM" w:date="2020-06-26T11:53:00Z"/>
        </w:rPr>
      </w:pPr>
      <w:ins w:id="24441" w:author="28.541_CR0261_(Rel-16)_eNRM" w:date="2020-06-26T11:53:00Z">
        <w:r w:rsidRPr="002B15AA">
          <w:t xml:space="preserve">  &lt;complexType name="</w:t>
        </w:r>
        <w:r>
          <w:t>5qiList</w:t>
        </w:r>
        <w:r w:rsidRPr="002B15AA">
          <w:t>"&gt;</w:t>
        </w:r>
      </w:ins>
    </w:p>
    <w:p w:rsidR="00F4273F" w:rsidRPr="002B15AA" w:rsidRDefault="00F4273F" w:rsidP="00F4273F">
      <w:pPr>
        <w:pStyle w:val="PL"/>
        <w:rPr>
          <w:ins w:id="24442" w:author="28.541_CR0261_(Rel-16)_eNRM" w:date="2020-06-26T11:53:00Z"/>
        </w:rPr>
      </w:pPr>
      <w:ins w:id="24443" w:author="28.541_CR0261_(Rel-16)_eNRM" w:date="2020-06-26T11:53:00Z">
        <w:r w:rsidRPr="002B15AA">
          <w:t xml:space="preserve">    &lt;sequence&gt;</w:t>
        </w:r>
      </w:ins>
    </w:p>
    <w:p w:rsidR="00F4273F" w:rsidRPr="002B15AA" w:rsidRDefault="00F4273F" w:rsidP="00F4273F">
      <w:pPr>
        <w:pStyle w:val="PL"/>
        <w:rPr>
          <w:ins w:id="24444" w:author="28.541_CR0261_(Rel-16)_eNRM" w:date="2020-06-26T11:53:00Z"/>
        </w:rPr>
      </w:pPr>
      <w:ins w:id="24445" w:author="28.541_CR0261_(Rel-16)_eNRM" w:date="2020-06-26T11:53:00Z">
        <w:r w:rsidRPr="002B15AA">
          <w:t xml:space="preserve">      &lt;element name="</w:t>
        </w:r>
        <w:r>
          <w:t>5QI</w:t>
        </w:r>
        <w:r w:rsidRPr="002B15AA">
          <w:t>" type="</w:t>
        </w:r>
        <w:r>
          <w:t>integer</w:t>
        </w:r>
        <w:r w:rsidRPr="002B15AA">
          <w:t>"/&gt;</w:t>
        </w:r>
      </w:ins>
    </w:p>
    <w:p w:rsidR="00F4273F" w:rsidRPr="002B15AA" w:rsidRDefault="00F4273F" w:rsidP="00F4273F">
      <w:pPr>
        <w:pStyle w:val="PL"/>
        <w:rPr>
          <w:ins w:id="24446" w:author="28.541_CR0261_(Rel-16)_eNRM" w:date="2020-06-26T11:53:00Z"/>
        </w:rPr>
      </w:pPr>
      <w:ins w:id="24447" w:author="28.541_CR0261_(Rel-16)_eNRM" w:date="2020-06-26T11:53:00Z">
        <w:r w:rsidRPr="002B15AA">
          <w:t xml:space="preserve">    &lt;/sequence&gt;</w:t>
        </w:r>
      </w:ins>
    </w:p>
    <w:p w:rsidR="00F4273F" w:rsidRDefault="00F4273F" w:rsidP="00F4273F">
      <w:pPr>
        <w:pStyle w:val="PL"/>
        <w:rPr>
          <w:ins w:id="24448" w:author="28.541_CR0261_(Rel-16)_eNRM" w:date="2020-06-26T11:53:00Z"/>
        </w:rPr>
      </w:pPr>
      <w:ins w:id="24449" w:author="28.541_CR0261_(Rel-16)_eNRM" w:date="2020-06-26T11:53:00Z">
        <w:r w:rsidRPr="002B15AA">
          <w:t xml:space="preserve">  &lt;/complexType&gt;</w:t>
        </w:r>
      </w:ins>
    </w:p>
    <w:p w:rsidR="00F4273F" w:rsidRDefault="00F4273F" w:rsidP="00F4273F">
      <w:pPr>
        <w:pStyle w:val="PL"/>
        <w:rPr>
          <w:ins w:id="24450" w:author="28.541_CR0261_(Rel-16)_eNRM" w:date="2020-06-26T11:53:00Z"/>
        </w:rPr>
      </w:pPr>
    </w:p>
    <w:p w:rsidR="00F4273F" w:rsidRPr="002B15AA" w:rsidRDefault="00F4273F" w:rsidP="00F4273F">
      <w:pPr>
        <w:pStyle w:val="PL"/>
        <w:rPr>
          <w:ins w:id="24451" w:author="28.541_CR0261_(Rel-16)_eNRM" w:date="2020-06-26T11:53:00Z"/>
        </w:rPr>
      </w:pPr>
      <w:ins w:id="24452" w:author="28.541_CR0261_(Rel-16)_eNRM" w:date="2020-06-26T11:53:00Z">
        <w:r w:rsidRPr="002B15AA">
          <w:t xml:space="preserve">  &lt;complexType name="</w:t>
        </w:r>
        <w:r>
          <w:t>QFP</w:t>
        </w:r>
        <w:r w:rsidRPr="00713B57">
          <w:rPr>
            <w:rFonts w:cs="Courier New"/>
            <w:lang w:eastAsia="zh-CN"/>
          </w:rPr>
          <w:t>acketDelayThresholds</w:t>
        </w:r>
        <w:r>
          <w:t>Type</w:t>
        </w:r>
        <w:r w:rsidRPr="002B15AA">
          <w:t>"&gt;</w:t>
        </w:r>
      </w:ins>
    </w:p>
    <w:p w:rsidR="00F4273F" w:rsidRPr="002B15AA" w:rsidRDefault="00F4273F" w:rsidP="00F4273F">
      <w:pPr>
        <w:pStyle w:val="PL"/>
        <w:rPr>
          <w:ins w:id="24453" w:author="28.541_CR0261_(Rel-16)_eNRM" w:date="2020-06-26T11:53:00Z"/>
        </w:rPr>
      </w:pPr>
      <w:ins w:id="24454" w:author="28.541_CR0261_(Rel-16)_eNRM" w:date="2020-06-26T11:53:00Z">
        <w:r w:rsidRPr="002B15AA">
          <w:t xml:space="preserve">    &lt;sequence&gt;</w:t>
        </w:r>
      </w:ins>
    </w:p>
    <w:p w:rsidR="00F4273F" w:rsidRPr="002B15AA" w:rsidRDefault="00F4273F" w:rsidP="00F4273F">
      <w:pPr>
        <w:pStyle w:val="PL"/>
        <w:rPr>
          <w:ins w:id="24455" w:author="28.541_CR0261_(Rel-16)_eNRM" w:date="2020-06-26T11:53:00Z"/>
        </w:rPr>
      </w:pPr>
      <w:ins w:id="24456" w:author="28.541_CR0261_(Rel-16)_eNRM" w:date="2020-06-26T11:53:00Z">
        <w:r w:rsidRPr="002B15AA">
          <w:t xml:space="preserve">      &lt;element name="</w:t>
        </w:r>
        <w:r w:rsidRPr="00EA42A3">
          <w:t>thresholdDl</w:t>
        </w:r>
        <w:r w:rsidRPr="002B15AA">
          <w:t>" type="</w:t>
        </w:r>
        <w:r>
          <w:t>integer</w:t>
        </w:r>
        <w:r w:rsidRPr="002B15AA">
          <w:t>"/&gt;</w:t>
        </w:r>
      </w:ins>
    </w:p>
    <w:p w:rsidR="00F4273F" w:rsidRDefault="00F4273F" w:rsidP="00F4273F">
      <w:pPr>
        <w:pStyle w:val="PL"/>
        <w:rPr>
          <w:ins w:id="24457" w:author="28.541_CR0261_(Rel-16)_eNRM" w:date="2020-06-26T11:53:00Z"/>
        </w:rPr>
      </w:pPr>
      <w:ins w:id="24458" w:author="28.541_CR0261_(Rel-16)_eNRM" w:date="2020-06-26T11:53:00Z">
        <w:r w:rsidRPr="002B15AA">
          <w:t xml:space="preserve">      &lt;element name="</w:t>
        </w:r>
        <w:r w:rsidRPr="00EA42A3">
          <w:t>thresholUl</w:t>
        </w:r>
        <w:r w:rsidRPr="002B15AA">
          <w:t>" type="</w:t>
        </w:r>
        <w:r>
          <w:t>integer</w:t>
        </w:r>
        <w:r w:rsidRPr="002B15AA">
          <w:t>"/&gt;</w:t>
        </w:r>
      </w:ins>
    </w:p>
    <w:p w:rsidR="00F4273F" w:rsidRPr="002B15AA" w:rsidRDefault="00F4273F" w:rsidP="00F4273F">
      <w:pPr>
        <w:pStyle w:val="PL"/>
        <w:rPr>
          <w:ins w:id="24459" w:author="28.541_CR0261_(Rel-16)_eNRM" w:date="2020-06-26T11:53:00Z"/>
        </w:rPr>
      </w:pPr>
      <w:ins w:id="24460" w:author="28.541_CR0261_(Rel-16)_eNRM" w:date="2020-06-26T11:53:00Z">
        <w:r w:rsidRPr="002B15AA">
          <w:t xml:space="preserve">      &lt;element name="</w:t>
        </w:r>
        <w:r w:rsidRPr="00EA42A3">
          <w:t>thresholdRtt</w:t>
        </w:r>
        <w:r w:rsidRPr="002B15AA">
          <w:t>" type="</w:t>
        </w:r>
        <w:r>
          <w:t>integer</w:t>
        </w:r>
        <w:r w:rsidRPr="002B15AA">
          <w:t>"/&gt;</w:t>
        </w:r>
      </w:ins>
    </w:p>
    <w:p w:rsidR="00F4273F" w:rsidRPr="002B15AA" w:rsidRDefault="00F4273F" w:rsidP="00F4273F">
      <w:pPr>
        <w:pStyle w:val="PL"/>
        <w:rPr>
          <w:ins w:id="24461" w:author="28.541_CR0261_(Rel-16)_eNRM" w:date="2020-06-26T11:53:00Z"/>
        </w:rPr>
      </w:pPr>
      <w:ins w:id="24462" w:author="28.541_CR0261_(Rel-16)_eNRM" w:date="2020-06-26T11:53:00Z">
        <w:r w:rsidRPr="002B15AA">
          <w:t xml:space="preserve">    &lt;/sequence&gt;</w:t>
        </w:r>
      </w:ins>
    </w:p>
    <w:p w:rsidR="00F4273F" w:rsidRPr="002B15AA" w:rsidRDefault="00F4273F" w:rsidP="00F4273F">
      <w:pPr>
        <w:pStyle w:val="PL"/>
      </w:pPr>
      <w:ins w:id="24463" w:author="28.541_CR0261_(Rel-16)_eNRM" w:date="2020-06-26T11:53:00Z">
        <w:r w:rsidRPr="002B15AA">
          <w:t xml:space="preserve">  &lt;/complexType&gt;</w:t>
        </w:r>
      </w:ins>
    </w:p>
    <w:p w:rsidR="00E154AB" w:rsidRPr="002B15AA" w:rsidRDefault="00E154AB" w:rsidP="00E154AB">
      <w:pPr>
        <w:pStyle w:val="PL"/>
      </w:pPr>
    </w:p>
    <w:p w:rsidR="00E154AB" w:rsidRPr="002B15AA" w:rsidRDefault="00E154AB" w:rsidP="00E154AB">
      <w:pPr>
        <w:pStyle w:val="PL"/>
      </w:pPr>
      <w:r w:rsidRPr="002B15AA">
        <w:t xml:space="preserve">  &lt;element name="AMFFunction" substitutionGroup="xn:ManagedElementOptionallyContainedNrmClass"&gt;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Pr="002B15AA" w:rsidRDefault="00E154AB" w:rsidP="00E154AB">
      <w:pPr>
        <w:pStyle w:val="PL"/>
      </w:pPr>
      <w:r w:rsidRPr="002B15AA">
        <w:t xml:space="preserve">                  &lt;element name="pLMNIdList" type="</w:t>
      </w:r>
      <w:del w:id="24464" w:author="28.541_CR0295R1_(Rel-16)_eNRM" w:date="2020-06-29T12:51:00Z">
        <w:r w:rsidRPr="002B15AA" w:rsidDel="0079303C">
          <w:delText>e</w:delText>
        </w:r>
      </w:del>
      <w:ins w:id="24465" w:author="28.541_CR0295R1_(Rel-16)_eNRM" w:date="2020-06-29T12:51:00Z">
        <w:r w:rsidR="0079303C">
          <w:rPr>
            <w:rFonts w:hint="eastAsia"/>
            <w:lang w:eastAsia="zh-CN"/>
          </w:rPr>
          <w:t>n</w:t>
        </w:r>
      </w:ins>
      <w:r w:rsidRPr="002B15AA">
        <w:t>n:PLMNIdList"/&gt;</w:t>
      </w:r>
    </w:p>
    <w:p w:rsidR="00E154AB" w:rsidRPr="002B15AA" w:rsidRDefault="00E154AB" w:rsidP="00E154AB">
      <w:pPr>
        <w:pStyle w:val="PL"/>
      </w:pPr>
      <w:r w:rsidRPr="002B15AA">
        <w:t xml:space="preserve">                  &lt;element name="aMFIdentifier" type="ngc:aMFIdentifier"/&gt;</w:t>
      </w:r>
    </w:p>
    <w:p w:rsidR="00E154AB" w:rsidRPr="002B15AA" w:rsidRDefault="00E154AB" w:rsidP="00E154AB">
      <w:pPr>
        <w:pStyle w:val="PL"/>
      </w:pPr>
      <w:r w:rsidRPr="002B15AA">
        <w:t xml:space="preserve">                  &lt;element name="sBIFqdn" type="string"/&gt;</w:t>
      </w:r>
    </w:p>
    <w:p w:rsidR="00E154AB" w:rsidRPr="002B15AA" w:rsidRDefault="00E154AB" w:rsidP="00E154AB">
      <w:pPr>
        <w:pStyle w:val="PL"/>
      </w:pPr>
      <w:r w:rsidRPr="002B15AA">
        <w:t xml:space="preserve">                  &lt;element name="</w:t>
      </w:r>
      <w:r>
        <w:t>snssaiList</w:t>
      </w:r>
      <w:r w:rsidRPr="002B15AA">
        <w:t>" type="ngc:</w:t>
      </w:r>
      <w:r>
        <w:t>SnssaiList</w:t>
      </w:r>
      <w:r w:rsidRPr="002B15AA">
        <w:t>" minOccurs="0"/&gt;</w:t>
      </w:r>
    </w:p>
    <w:p w:rsidR="00E154AB" w:rsidRDefault="00E154AB" w:rsidP="00E154AB">
      <w:pPr>
        <w:pStyle w:val="PL"/>
      </w:pPr>
      <w:r w:rsidRPr="002B15AA">
        <w:t xml:space="preserve">                  &lt;element name="aMFSet" type="xn:dn" minOccurs="0"/&gt;   </w:t>
      </w:r>
    </w:p>
    <w:p w:rsidR="00E154AB" w:rsidRDefault="00E154AB" w:rsidP="00E154AB">
      <w:pPr>
        <w:pStyle w:val="PL"/>
        <w:tabs>
          <w:tab w:val="clear" w:pos="1920"/>
          <w:tab w:val="left" w:pos="1760"/>
        </w:tabs>
      </w:pP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Default="00E154AB" w:rsidP="00E154AB">
      <w:pPr>
        <w:pStyle w:val="PL"/>
      </w:pPr>
      <w:r>
        <w:lastRenderedPageBreak/>
        <w:tab/>
      </w:r>
      <w:r>
        <w:tab/>
      </w:r>
      <w:r>
        <w:tab/>
      </w:r>
      <w:r>
        <w:tab/>
      </w:r>
      <w:r>
        <w:tab/>
      </w:r>
      <w:r w:rsidRPr="00E71FF5">
        <w:t>&lt;element name="measurements" type="xn:MeasurementTypesAndGPsList" minOccurs="0"/&gt;</w:t>
      </w:r>
    </w:p>
    <w:p w:rsidR="00E154AB" w:rsidRPr="002B15AA" w:rsidRDefault="00E154AB" w:rsidP="00E154AB">
      <w:pPr>
        <w:pStyle w:val="PL"/>
      </w:pPr>
      <w:r w:rsidRPr="00246ADE">
        <w:tab/>
      </w: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r w:rsidRPr="002B15AA">
        <w:t xml:space="preserve">                                </w:t>
      </w:r>
    </w:p>
    <w:p w:rsidR="00E154AB" w:rsidRDefault="00E154AB" w:rsidP="00E154AB">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ref="ngc:EP_N2"/&gt;</w:t>
      </w:r>
    </w:p>
    <w:p w:rsidR="00E154AB" w:rsidRPr="002B15AA" w:rsidRDefault="00E154AB" w:rsidP="00E154AB">
      <w:pPr>
        <w:pStyle w:val="PL"/>
      </w:pPr>
      <w:r w:rsidRPr="002B15AA">
        <w:t xml:space="preserve">              &lt;element ref="ngc:EP_N8"/&gt;</w:t>
      </w:r>
    </w:p>
    <w:p w:rsidR="00E154AB" w:rsidRPr="002B15AA" w:rsidRDefault="00E154AB" w:rsidP="00E154AB">
      <w:pPr>
        <w:pStyle w:val="PL"/>
      </w:pPr>
      <w:r w:rsidRPr="002B15AA">
        <w:t xml:space="preserve">              &lt;element ref="ngc:EP_N11"/&gt;</w:t>
      </w:r>
    </w:p>
    <w:p w:rsidR="00E154AB" w:rsidRPr="002B15AA" w:rsidRDefault="00E154AB" w:rsidP="00E154AB">
      <w:pPr>
        <w:pStyle w:val="PL"/>
      </w:pPr>
      <w:r w:rsidRPr="002B15AA">
        <w:t xml:space="preserve">              &lt;element ref="ngc:EP_N12"/&gt;</w:t>
      </w:r>
    </w:p>
    <w:p w:rsidR="00E154AB" w:rsidRPr="002B15AA" w:rsidRDefault="00E154AB" w:rsidP="00E154AB">
      <w:pPr>
        <w:pStyle w:val="PL"/>
      </w:pPr>
      <w:r w:rsidRPr="002B15AA">
        <w:t xml:space="preserve">              &lt;element ref="ngc:EP_N14"/&gt;</w:t>
      </w:r>
    </w:p>
    <w:p w:rsidR="00E154AB" w:rsidRPr="002B15AA" w:rsidRDefault="00E154AB" w:rsidP="00E154AB">
      <w:pPr>
        <w:pStyle w:val="PL"/>
      </w:pPr>
      <w:r w:rsidRPr="002B15AA">
        <w:t xml:space="preserve">              &lt;element ref="ngc:EP_N15"/&gt;</w:t>
      </w:r>
    </w:p>
    <w:p w:rsidR="00E154AB" w:rsidRPr="002B15AA" w:rsidRDefault="00E154AB" w:rsidP="00E154AB">
      <w:pPr>
        <w:pStyle w:val="PL"/>
      </w:pPr>
      <w:r w:rsidRPr="002B15AA">
        <w:t xml:space="preserve">              &lt;element ref="ngc:EP_N17"/&gt;</w:t>
      </w:r>
    </w:p>
    <w:p w:rsidR="00E154AB" w:rsidRPr="002B15AA" w:rsidRDefault="00E154AB" w:rsidP="00E154AB">
      <w:pPr>
        <w:pStyle w:val="PL"/>
      </w:pPr>
      <w:r w:rsidRPr="002B15AA">
        <w:t xml:space="preserve">              &lt;element ref="ngc:EP_N22"/&gt;</w:t>
      </w:r>
    </w:p>
    <w:p w:rsidR="00E154AB" w:rsidRPr="002B15AA" w:rsidRDefault="00E154AB" w:rsidP="00E154AB">
      <w:pPr>
        <w:pStyle w:val="PL"/>
      </w:pPr>
      <w:r w:rsidRPr="002B15AA">
        <w:t xml:space="preserve">              &lt;element ref="ngc:EP_N26"/&gt;</w:t>
      </w:r>
    </w:p>
    <w:p w:rsidR="00E154AB" w:rsidRPr="002B15AA" w:rsidRDefault="00E154AB" w:rsidP="00E154AB">
      <w:pPr>
        <w:pStyle w:val="PL"/>
      </w:pPr>
      <w:r w:rsidRPr="002B15AA">
        <w:t xml:space="preserve">              &lt;element ref="ngc:EP_N20"/&gt;</w:t>
      </w:r>
    </w:p>
    <w:p w:rsidR="00E154AB" w:rsidRPr="002B15AA" w:rsidRDefault="00E154AB" w:rsidP="00E154AB">
      <w:pPr>
        <w:pStyle w:val="PL"/>
      </w:pPr>
      <w:r w:rsidRPr="002B15AA">
        <w:t xml:space="preserve">              &lt;element ref="ngc:EP_NLS"/&gt;</w:t>
      </w:r>
    </w:p>
    <w:p w:rsidR="00E154AB" w:rsidRPr="002B15AA" w:rsidRDefault="00E154AB" w:rsidP="00E154AB">
      <w:pPr>
        <w:pStyle w:val="PL"/>
      </w:pPr>
      <w:r w:rsidRPr="002B15AA">
        <w:t xml:space="preserve">              &lt;element ref="ngc:EP_NLG"/&gt;</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r>
      <w:r>
        <w:tab/>
      </w:r>
      <w:r w:rsidRPr="000B1A4A">
        <w:t>&lt;element ref="xn:MeasurementControl"/&gt;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Default="00E154AB" w:rsidP="00E154AB">
      <w:pPr>
        <w:pStyle w:val="PL"/>
      </w:pPr>
      <w:r w:rsidRPr="002B15AA">
        <w:t xml:space="preserve">  </w:t>
      </w:r>
    </w:p>
    <w:p w:rsidR="00E154AB" w:rsidRPr="002B15AA" w:rsidRDefault="00E154AB" w:rsidP="00E154AB">
      <w:pPr>
        <w:pStyle w:val="PL"/>
      </w:pPr>
      <w:r w:rsidRPr="002B15AA">
        <w:t>&lt;element name="SMFFunction"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Pr="002B15AA" w:rsidRDefault="00E154AB" w:rsidP="00E154AB">
      <w:pPr>
        <w:pStyle w:val="PL"/>
      </w:pPr>
      <w:r w:rsidRPr="002B15AA">
        <w:t xml:space="preserve">                  &lt;element name="pLMNIdList" type="en:PLMNIdList"/&gt;</w:t>
      </w:r>
    </w:p>
    <w:p w:rsidR="00E154AB" w:rsidRPr="002B15AA" w:rsidRDefault="00E154AB" w:rsidP="00E154AB">
      <w:pPr>
        <w:pStyle w:val="PL"/>
      </w:pPr>
      <w:r w:rsidRPr="002B15AA">
        <w:t xml:space="preserve">                  &lt;element name="</w:t>
      </w:r>
      <w:r>
        <w:t>nRT</w:t>
      </w:r>
      <w:r w:rsidRPr="002B15AA">
        <w:t>ACList" type="ngc:N</w:t>
      </w:r>
      <w:r>
        <w:t>r</w:t>
      </w:r>
      <w:r w:rsidRPr="002B15AA">
        <w:t>TACList"/&gt;</w:t>
      </w:r>
    </w:p>
    <w:p w:rsidR="00E154AB" w:rsidRPr="002B15AA" w:rsidRDefault="00E154AB" w:rsidP="00E154AB">
      <w:pPr>
        <w:pStyle w:val="PL"/>
      </w:pPr>
      <w:r w:rsidRPr="002B15AA">
        <w:t xml:space="preserve">                  &lt;element name="sBIFqdn" type="string"/&gt;</w:t>
      </w:r>
    </w:p>
    <w:p w:rsidR="00E154AB" w:rsidRDefault="00E154AB" w:rsidP="00E154AB">
      <w:pPr>
        <w:pStyle w:val="PL"/>
      </w:pPr>
      <w:r w:rsidRPr="002B15AA">
        <w:t xml:space="preserve">                  &lt;element name="</w:t>
      </w:r>
      <w:r>
        <w:t>snssaiList</w:t>
      </w:r>
      <w:r w:rsidRPr="002B15AA">
        <w:t>" type="ngc:</w:t>
      </w:r>
      <w:r>
        <w:t>SnssaiList</w:t>
      </w:r>
      <w:r w:rsidRPr="002B15AA">
        <w:t>" minOccurs="0"/&gt;</w:t>
      </w:r>
    </w:p>
    <w:p w:rsidR="00E154AB" w:rsidRDefault="00E154AB" w:rsidP="00E154AB">
      <w:pPr>
        <w:pStyle w:val="PL"/>
        <w:tabs>
          <w:tab w:val="clear" w:pos="1920"/>
          <w:tab w:val="left" w:pos="1760"/>
        </w:tabs>
      </w:pP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Default="00E154AB" w:rsidP="00E154AB">
      <w:pPr>
        <w:pStyle w:val="PL"/>
      </w:pPr>
      <w:r>
        <w:tab/>
      </w:r>
      <w:r>
        <w:tab/>
      </w:r>
      <w:r>
        <w:tab/>
      </w:r>
      <w:r>
        <w:tab/>
      </w:r>
      <w:r>
        <w:tab/>
      </w:r>
      <w:r w:rsidRPr="00E71FF5">
        <w:t>&lt;element name="measurements" type="xn:MeasurementTypesAndGPsList" minOccurs="0"/&gt;</w:t>
      </w:r>
    </w:p>
    <w:p w:rsidR="00E154AB" w:rsidRPr="002B15AA" w:rsidRDefault="00E154AB" w:rsidP="00E154AB">
      <w:pPr>
        <w:pStyle w:val="PL"/>
      </w:pPr>
      <w:r w:rsidRPr="00246ADE">
        <w:tab/>
      </w: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rsidR="004225C4" w:rsidRDefault="00E154AB" w:rsidP="004225C4">
      <w:pPr>
        <w:pStyle w:val="PL"/>
        <w:tabs>
          <w:tab w:val="clear" w:pos="1920"/>
          <w:tab w:val="left" w:pos="1760"/>
        </w:tabs>
        <w:rPr>
          <w:ins w:id="24466" w:author="28.541_CR0286R1_(Rel-16)_eNRM" w:date="2020-06-26T18:10:00Z"/>
        </w:rPr>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rsidR="00E154AB" w:rsidRDefault="004225C4" w:rsidP="004225C4">
      <w:pPr>
        <w:pStyle w:val="PL"/>
        <w:tabs>
          <w:tab w:val="clear" w:pos="1920"/>
          <w:tab w:val="left" w:pos="1760"/>
        </w:tabs>
      </w:pPr>
      <w:ins w:id="24467" w:author="28.541_CR0286R1_(Rel-16)_eNRM" w:date="2020-06-26T18:10:00Z">
        <w:r>
          <w:tab/>
        </w:r>
        <w:r>
          <w:tab/>
        </w:r>
        <w:r>
          <w:tab/>
        </w:r>
        <w:r>
          <w:tab/>
          <w:t xml:space="preserve">  &lt;</w:t>
        </w:r>
        <w:r w:rsidRPr="00BC0129">
          <w:rPr>
            <w:rFonts w:eastAsia="MS Mincho"/>
            <w:lang w:val="en-US"/>
          </w:rPr>
          <w:t>element</w:t>
        </w:r>
        <w:r>
          <w:t xml:space="preserve"> name="configurable5QISetRef" type="xn:dn"/&gt;</w:t>
        </w:r>
      </w:ins>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ref="ngc:EP_N4"/&gt;</w:t>
      </w:r>
    </w:p>
    <w:p w:rsidR="00E154AB" w:rsidRPr="002B15AA" w:rsidRDefault="00E154AB" w:rsidP="00E154AB">
      <w:pPr>
        <w:pStyle w:val="PL"/>
      </w:pPr>
      <w:r w:rsidRPr="002B15AA">
        <w:t xml:space="preserve">              &lt;element ref="ngc:EP_N10"/&gt;</w:t>
      </w:r>
    </w:p>
    <w:p w:rsidR="00E154AB" w:rsidRPr="002B15AA" w:rsidRDefault="00E154AB" w:rsidP="00E154AB">
      <w:pPr>
        <w:pStyle w:val="PL"/>
      </w:pPr>
      <w:r w:rsidRPr="002B15AA">
        <w:t xml:space="preserve">              &lt;element ref="ngc:EP_N11"/&gt;</w:t>
      </w:r>
    </w:p>
    <w:p w:rsidR="00E154AB" w:rsidRPr="002B15AA" w:rsidRDefault="00E154AB" w:rsidP="00E154AB">
      <w:pPr>
        <w:pStyle w:val="PL"/>
      </w:pPr>
      <w:r w:rsidRPr="002B15AA">
        <w:t xml:space="preserve">              &lt;element ref="ngc:EP_N7"/&gt;</w:t>
      </w:r>
    </w:p>
    <w:p w:rsidR="00E154AB" w:rsidRPr="002B15AA" w:rsidRDefault="00E154AB" w:rsidP="00E154AB">
      <w:pPr>
        <w:pStyle w:val="PL"/>
      </w:pPr>
      <w:r w:rsidRPr="002B15AA">
        <w:t xml:space="preserve">              &lt;element ref="ngc:EP_N16"/&gt;</w:t>
      </w:r>
    </w:p>
    <w:p w:rsidR="0011562A" w:rsidRDefault="00E154AB" w:rsidP="0011562A">
      <w:pPr>
        <w:pStyle w:val="PL"/>
        <w:rPr>
          <w:ins w:id="24468" w:author="28.541_CR0287R1_(Rel-16)_eNRM" w:date="2020-06-29T10:28:00Z"/>
        </w:rPr>
      </w:pPr>
      <w:r w:rsidRPr="002B15AA">
        <w:t xml:space="preserve">              &lt;element ref="ngc:EP_S5C"/&gt;</w:t>
      </w:r>
    </w:p>
    <w:p w:rsidR="0011562A" w:rsidRDefault="0011562A" w:rsidP="0011562A">
      <w:pPr>
        <w:pStyle w:val="PL"/>
        <w:rPr>
          <w:ins w:id="24469" w:author="28.541_CR0262_(Rel-16)_eNRM" w:date="2020-06-26T14:29:00Z"/>
        </w:rPr>
      </w:pPr>
      <w:ins w:id="24470" w:author="28.541_CR0287R1_(Rel-16)_eNRM" w:date="2020-06-29T10:28:00Z">
        <w:r>
          <w:tab/>
        </w:r>
        <w:r>
          <w:tab/>
        </w:r>
        <w:r>
          <w:tab/>
          <w:t xml:space="preserve">  </w:t>
        </w:r>
        <w:r w:rsidRPr="000B1A4A">
          <w:t>&lt;element ref="</w:t>
        </w:r>
        <w:r>
          <w:t>ngc</w:t>
        </w:r>
        <w:r w:rsidRPr="000B1A4A">
          <w:t>:</w:t>
        </w:r>
        <w:r>
          <w:t>FiveQiDscpMappingSet</w:t>
        </w:r>
        <w:r w:rsidRPr="000B1A4A">
          <w:t>"/&gt;</w:t>
        </w:r>
      </w:ins>
    </w:p>
    <w:p w:rsidR="00CD0F23" w:rsidRDefault="00CD0F23" w:rsidP="00CD0F23">
      <w:pPr>
        <w:pStyle w:val="PL"/>
        <w:rPr>
          <w:ins w:id="24471" w:author="28.541_CR0261_(Rel-16)_eNRM" w:date="2020-06-26T11:54:00Z"/>
        </w:rPr>
      </w:pPr>
      <w:ins w:id="24472" w:author="28.541_CR0262_(Rel-16)_eNRM" w:date="2020-06-26T14:29:00Z">
        <w:r>
          <w:tab/>
        </w:r>
        <w:r>
          <w:tab/>
        </w:r>
        <w:r>
          <w:tab/>
          <w:t xml:space="preserve">  </w:t>
        </w:r>
        <w:r w:rsidRPr="000B1A4A">
          <w:t>&lt;element ref="</w:t>
        </w:r>
        <w:r>
          <w:t>ngc</w:t>
        </w:r>
        <w:r w:rsidRPr="000B1A4A">
          <w:t>:</w:t>
        </w:r>
        <w:r>
          <w:t>GtpUPathQoSMonitoringControl</w:t>
        </w:r>
        <w:r w:rsidRPr="000B1A4A">
          <w:t>"/&gt;</w:t>
        </w:r>
      </w:ins>
    </w:p>
    <w:p w:rsidR="00E154AB" w:rsidRPr="002B15AA" w:rsidRDefault="00F4273F" w:rsidP="00F4273F">
      <w:pPr>
        <w:pStyle w:val="PL"/>
      </w:pPr>
      <w:ins w:id="24473" w:author="28.541_CR0261_(Rel-16)_eNRM" w:date="2020-06-26T11:54:00Z">
        <w:r>
          <w:tab/>
        </w:r>
        <w:r>
          <w:tab/>
        </w:r>
        <w:r>
          <w:tab/>
          <w:t xml:space="preserve">  </w:t>
        </w:r>
        <w:r w:rsidRPr="000B1A4A">
          <w:t>&lt;element ref="</w:t>
        </w:r>
        <w:r>
          <w:t>ngc</w:t>
        </w:r>
        <w:r w:rsidRPr="000B1A4A">
          <w:t>:</w:t>
        </w:r>
        <w:r>
          <w:t>QFQoSMonitoringControl</w:t>
        </w:r>
        <w:r w:rsidRPr="000B1A4A">
          <w:t>"/&gt;</w:t>
        </w:r>
      </w:ins>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r>
      <w:ins w:id="24474" w:author="28.541_CR0261_(Rel-16)_eNRM" w:date="2020-06-26T11:54:00Z">
        <w:r w:rsidR="00F4273F">
          <w:t xml:space="preserve">  </w:t>
        </w:r>
      </w:ins>
      <w:r w:rsidRPr="000B1A4A">
        <w:t>&lt;element ref="xn:MeasurementControl"/&gt;</w:t>
      </w:r>
    </w:p>
    <w:p w:rsidR="00E154AB" w:rsidRPr="002B15AA" w:rsidRDefault="00E154AB" w:rsidP="00E154AB">
      <w:pPr>
        <w:pStyle w:val="PL"/>
      </w:pPr>
      <w:r w:rsidRPr="002B15AA">
        <w:t xml:space="preserve">            &lt;/choice&gt;</w:t>
      </w:r>
    </w:p>
    <w:p w:rsidR="00E154AB" w:rsidRPr="004C2BE0" w:rsidRDefault="00E154AB" w:rsidP="00E154AB">
      <w:pPr>
        <w:pStyle w:val="PL"/>
        <w:rPr>
          <w:lang w:val="fr-FR"/>
          <w:rPrChange w:id="24475" w:author="32.423_CR0115R1_(Rel-16)_TM_SBMA, OAM_RTT" w:date="2020-07-06T10:40:00Z">
            <w:rPr/>
          </w:rPrChange>
        </w:rPr>
      </w:pPr>
      <w:r w:rsidRPr="002B15AA">
        <w:t xml:space="preserve">          </w:t>
      </w:r>
      <w:r w:rsidRPr="004C2BE0">
        <w:rPr>
          <w:lang w:val="fr-FR"/>
          <w:rPrChange w:id="24476" w:author="32.423_CR0115R1_(Rel-16)_TM_SBMA, OAM_RTT" w:date="2020-07-06T10:40:00Z">
            <w:rPr/>
          </w:rPrChange>
        </w:rPr>
        <w:t>&lt;/sequence&gt;</w:t>
      </w:r>
    </w:p>
    <w:p w:rsidR="00E154AB" w:rsidRPr="004C2BE0" w:rsidRDefault="00E154AB" w:rsidP="00E154AB">
      <w:pPr>
        <w:pStyle w:val="PL"/>
        <w:rPr>
          <w:lang w:val="fr-FR"/>
          <w:rPrChange w:id="24477" w:author="32.423_CR0115R1_(Rel-16)_TM_SBMA, OAM_RTT" w:date="2020-07-06T10:40:00Z">
            <w:rPr/>
          </w:rPrChange>
        </w:rPr>
      </w:pPr>
      <w:r w:rsidRPr="004C2BE0">
        <w:rPr>
          <w:lang w:val="fr-FR"/>
          <w:rPrChange w:id="24478" w:author="32.423_CR0115R1_(Rel-16)_TM_SBMA, OAM_RTT" w:date="2020-07-06T10:40:00Z">
            <w:rPr/>
          </w:rPrChange>
        </w:rPr>
        <w:t xml:space="preserve">        &lt;/extension&gt;</w:t>
      </w:r>
    </w:p>
    <w:p w:rsidR="00E154AB" w:rsidRPr="004C2BE0" w:rsidRDefault="00E154AB" w:rsidP="00E154AB">
      <w:pPr>
        <w:pStyle w:val="PL"/>
        <w:rPr>
          <w:lang w:val="fr-FR"/>
          <w:rPrChange w:id="24479" w:author="32.423_CR0115R1_(Rel-16)_TM_SBMA, OAM_RTT" w:date="2020-07-06T10:40:00Z">
            <w:rPr/>
          </w:rPrChange>
        </w:rPr>
      </w:pPr>
      <w:r w:rsidRPr="004C2BE0">
        <w:rPr>
          <w:lang w:val="fr-FR"/>
          <w:rPrChange w:id="24480" w:author="32.423_CR0115R1_(Rel-16)_TM_SBMA, OAM_RTT" w:date="2020-07-06T10:40:00Z">
            <w:rPr/>
          </w:rPrChange>
        </w:rPr>
        <w:t xml:space="preserve">      &lt;/complexContent&gt;</w:t>
      </w:r>
    </w:p>
    <w:p w:rsidR="00E154AB" w:rsidRPr="004C2BE0" w:rsidRDefault="00E154AB" w:rsidP="00E154AB">
      <w:pPr>
        <w:pStyle w:val="PL"/>
        <w:rPr>
          <w:lang w:val="fr-FR"/>
          <w:rPrChange w:id="24481" w:author="32.423_CR0115R1_(Rel-16)_TM_SBMA, OAM_RTT" w:date="2020-07-06T10:40:00Z">
            <w:rPr/>
          </w:rPrChange>
        </w:rPr>
      </w:pPr>
      <w:r w:rsidRPr="004C2BE0">
        <w:rPr>
          <w:lang w:val="fr-FR"/>
          <w:rPrChange w:id="24482" w:author="32.423_CR0115R1_(Rel-16)_TM_SBMA, OAM_RTT" w:date="2020-07-06T10:40:00Z">
            <w:rPr/>
          </w:rPrChange>
        </w:rPr>
        <w:t xml:space="preserve">    &lt;/complexType&gt;</w:t>
      </w:r>
    </w:p>
    <w:p w:rsidR="00E154AB" w:rsidRPr="004C2BE0" w:rsidRDefault="00E154AB" w:rsidP="00E154AB">
      <w:pPr>
        <w:pStyle w:val="PL"/>
        <w:rPr>
          <w:lang w:val="fr-FR"/>
          <w:rPrChange w:id="24483" w:author="32.423_CR0115R1_(Rel-16)_TM_SBMA, OAM_RTT" w:date="2020-07-06T10:40:00Z">
            <w:rPr/>
          </w:rPrChange>
        </w:rPr>
      </w:pPr>
      <w:r w:rsidRPr="004C2BE0">
        <w:rPr>
          <w:lang w:val="fr-FR"/>
          <w:rPrChange w:id="24484" w:author="32.423_CR0115R1_(Rel-16)_TM_SBMA, OAM_RTT" w:date="2020-07-06T10:40:00Z">
            <w:rPr/>
          </w:rPrChange>
        </w:rPr>
        <w:t xml:space="preserve">  &lt;/element&gt;</w:t>
      </w:r>
    </w:p>
    <w:p w:rsidR="00E154AB" w:rsidRPr="004C2BE0" w:rsidRDefault="00E154AB" w:rsidP="00E154AB">
      <w:pPr>
        <w:pStyle w:val="PL"/>
        <w:rPr>
          <w:lang w:val="fr-FR"/>
          <w:rPrChange w:id="24485" w:author="32.423_CR0115R1_(Rel-16)_TM_SBMA, OAM_RTT" w:date="2020-07-06T10:40:00Z">
            <w:rPr/>
          </w:rPrChange>
        </w:rPr>
      </w:pPr>
      <w:r w:rsidRPr="004C2BE0">
        <w:rPr>
          <w:lang w:val="fr-FR"/>
          <w:rPrChange w:id="24486" w:author="32.423_CR0115R1_(Rel-16)_TM_SBMA, OAM_RTT" w:date="2020-07-06T10:40:00Z">
            <w:rPr/>
          </w:rPrChange>
        </w:rPr>
        <w:t xml:space="preserve">  </w:t>
      </w:r>
    </w:p>
    <w:p w:rsidR="00E154AB" w:rsidRPr="002B15AA" w:rsidRDefault="00E154AB" w:rsidP="00E154AB">
      <w:pPr>
        <w:pStyle w:val="PL"/>
      </w:pPr>
      <w:r w:rsidRPr="002B15AA">
        <w:t>&lt;element name="UPFFunction"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lastRenderedPageBreak/>
        <w:t xml:space="preserve">                &lt;all&gt;</w:t>
      </w:r>
    </w:p>
    <w:p w:rsidR="00E154AB" w:rsidRPr="002B15AA" w:rsidRDefault="00E154AB" w:rsidP="00E154AB">
      <w:pPr>
        <w:pStyle w:val="PL"/>
      </w:pPr>
      <w:r w:rsidRPr="002B15AA">
        <w:t xml:space="preserve">          </w:t>
      </w:r>
      <w:r w:rsidRPr="002B15AA">
        <w:tab/>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Pr="002B15AA" w:rsidRDefault="00E154AB" w:rsidP="00E154AB">
      <w:pPr>
        <w:pStyle w:val="PL"/>
      </w:pPr>
      <w:r w:rsidRPr="002B15AA">
        <w:t xml:space="preserve">                  &lt;element name="pLMNIdList" type="en:PLMNIdList"/&gt;</w:t>
      </w:r>
    </w:p>
    <w:p w:rsidR="00E154AB" w:rsidRPr="002B15AA" w:rsidRDefault="00E154AB" w:rsidP="00E154AB">
      <w:pPr>
        <w:pStyle w:val="PL"/>
      </w:pPr>
      <w:r w:rsidRPr="002B15AA">
        <w:t xml:space="preserve">                  &lt;element name="</w:t>
      </w:r>
      <w:r>
        <w:t>nRT</w:t>
      </w:r>
      <w:r w:rsidRPr="002B15AA">
        <w:t>ACList" type="ngc:N</w:t>
      </w:r>
      <w:r>
        <w:t>r</w:t>
      </w:r>
      <w:r w:rsidRPr="002B15AA">
        <w:t>TACList"/&gt;</w:t>
      </w:r>
    </w:p>
    <w:p w:rsidR="00E154AB" w:rsidRDefault="00E154AB" w:rsidP="00E154AB">
      <w:pPr>
        <w:pStyle w:val="PL"/>
      </w:pPr>
      <w:r w:rsidRPr="002B15AA">
        <w:t xml:space="preserve">                  &lt;element name="</w:t>
      </w:r>
      <w:r>
        <w:t>snssaiList</w:t>
      </w:r>
      <w:r w:rsidRPr="002B15AA">
        <w:t>" type="ngc:</w:t>
      </w:r>
      <w:r>
        <w:t>SnssaiList</w:t>
      </w:r>
      <w:r w:rsidRPr="002B15AA">
        <w:t>" minOccurs="0"/&gt;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Default="00E154AB" w:rsidP="00E154AB">
      <w:pPr>
        <w:pStyle w:val="PL"/>
      </w:pPr>
      <w:r>
        <w:tab/>
      </w:r>
      <w:r>
        <w:tab/>
      </w:r>
      <w:r>
        <w:tab/>
      </w:r>
      <w:r>
        <w:tab/>
      </w:r>
      <w:r>
        <w:tab/>
      </w:r>
      <w:r w:rsidRPr="00E71FF5">
        <w:t>&lt;element name="measurements" type="xn:MeasurementTypesAndGPsList" minOccurs="0"/&gt;</w:t>
      </w:r>
    </w:p>
    <w:p w:rsidR="00E154AB" w:rsidRDefault="00E154AB" w:rsidP="00E154AB">
      <w:pPr>
        <w:pStyle w:val="PL"/>
      </w:pPr>
      <w:r w:rsidRPr="00246ADE">
        <w:tab/>
      </w: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rsidR="00E154AB" w:rsidRPr="002B15AA" w:rsidRDefault="00E154AB" w:rsidP="00E154AB">
      <w:pPr>
        <w:pStyle w:val="PL"/>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ref="ngc:EP_N4"/&gt;</w:t>
      </w:r>
    </w:p>
    <w:p w:rsidR="00E154AB" w:rsidRPr="002B15AA" w:rsidRDefault="00E154AB" w:rsidP="00E154AB">
      <w:pPr>
        <w:pStyle w:val="PL"/>
      </w:pPr>
      <w:r w:rsidRPr="002B15AA">
        <w:t xml:space="preserve">              &lt;element ref="ngc:EP_N3"/&gt;</w:t>
      </w:r>
    </w:p>
    <w:p w:rsidR="00E154AB" w:rsidRPr="002B15AA" w:rsidRDefault="00E154AB" w:rsidP="00E154AB">
      <w:pPr>
        <w:pStyle w:val="PL"/>
      </w:pPr>
      <w:r w:rsidRPr="002B15AA">
        <w:t xml:space="preserve">              &lt;element ref="ngc:EP_N9"/&gt;</w:t>
      </w:r>
    </w:p>
    <w:p w:rsidR="00E154AB" w:rsidRPr="002B15AA" w:rsidRDefault="00E154AB" w:rsidP="00E154AB">
      <w:pPr>
        <w:pStyle w:val="PL"/>
      </w:pPr>
      <w:r w:rsidRPr="002B15AA">
        <w:t xml:space="preserve">              &lt;element ref="ngc:EP_S5U"/&gt;</w:t>
      </w:r>
    </w:p>
    <w:p w:rsidR="00E154AB" w:rsidRPr="002B15AA" w:rsidRDefault="00E154AB" w:rsidP="00E154AB">
      <w:pPr>
        <w:pStyle w:val="PL"/>
      </w:pPr>
      <w:r w:rsidRPr="002B15AA">
        <w:t xml:space="preserve">              &lt;element ref="ngc:EP_N6"/&gt;</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r>
      <w:r w:rsidRPr="000B1A4A">
        <w:t>&lt;element ref="xn:MeasurementControl"/&gt;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w:t>
      </w:r>
    </w:p>
    <w:p w:rsidR="00E154AB" w:rsidRPr="002B15AA" w:rsidRDefault="00E154AB" w:rsidP="00E154AB">
      <w:pPr>
        <w:pStyle w:val="PL"/>
      </w:pPr>
    </w:p>
    <w:p w:rsidR="00E154AB" w:rsidRPr="002B15AA" w:rsidRDefault="00E154AB" w:rsidP="00E154AB">
      <w:pPr>
        <w:pStyle w:val="PL"/>
      </w:pPr>
      <w:r w:rsidRPr="002B15AA">
        <w:t xml:space="preserve">  &lt;element name="N3IWFFunction"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Default="00E154AB" w:rsidP="00E154AB">
      <w:pPr>
        <w:pStyle w:val="PL"/>
      </w:pPr>
      <w:r w:rsidRPr="002B15AA">
        <w:t xml:space="preserve">                  &lt;element name="pLMNIdList" type="en:PLMNIdList"/&gt;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Default="00E154AB" w:rsidP="00E154AB">
      <w:pPr>
        <w:pStyle w:val="PL"/>
      </w:pPr>
      <w:r>
        <w:tab/>
      </w:r>
      <w:r>
        <w:tab/>
      </w:r>
      <w:r>
        <w:tab/>
      </w:r>
      <w:r>
        <w:tab/>
      </w:r>
      <w:r>
        <w:tab/>
      </w:r>
      <w:r w:rsidRPr="00E71FF5">
        <w:t>&lt;element name="measurements" type="xn:MeasurementTypesAndGPsList" minOccurs="0"/&gt;</w:t>
      </w:r>
    </w:p>
    <w:p w:rsidR="00E154AB" w:rsidRPr="002B15AA" w:rsidRDefault="00E154AB" w:rsidP="00E154AB">
      <w:pPr>
        <w:pStyle w:val="PL"/>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ref="ngc:EP_N2"/&gt;</w:t>
      </w:r>
    </w:p>
    <w:p w:rsidR="00E154AB" w:rsidRPr="002B15AA" w:rsidRDefault="00E154AB" w:rsidP="00E154AB">
      <w:pPr>
        <w:pStyle w:val="PL"/>
      </w:pPr>
      <w:r w:rsidRPr="002B15AA">
        <w:t xml:space="preserve">              &lt;element ref="ngc:EP_N3"/&gt;</w:t>
      </w:r>
    </w:p>
    <w:p w:rsidR="00E154AB" w:rsidRDefault="00E154AB" w:rsidP="00E154AB">
      <w:pPr>
        <w:pStyle w:val="PL"/>
        <w:tabs>
          <w:tab w:val="clear" w:pos="1152"/>
          <w:tab w:val="left" w:pos="1325"/>
        </w:tabs>
      </w:pPr>
      <w:r w:rsidRPr="002B15AA">
        <w:t xml:space="preserve">              &lt;element ref="xn:VsDataContainer"/&gt;</w:t>
      </w:r>
    </w:p>
    <w:p w:rsidR="00E154AB" w:rsidRPr="002B15AA" w:rsidRDefault="00E154AB" w:rsidP="00E154AB">
      <w:pPr>
        <w:pStyle w:val="PL"/>
        <w:tabs>
          <w:tab w:val="clear" w:pos="1152"/>
          <w:tab w:val="left" w:pos="1325"/>
        </w:tabs>
      </w:pPr>
      <w:r>
        <w:tab/>
      </w:r>
      <w:r>
        <w:tab/>
      </w:r>
      <w:r>
        <w:tab/>
      </w:r>
      <w:r w:rsidRPr="000B1A4A">
        <w:t>&lt;element ref="xn:MeasurementControl"/&gt;</w:t>
      </w:r>
    </w:p>
    <w:p w:rsidR="00E154AB" w:rsidRPr="002B15AA" w:rsidRDefault="00E154AB" w:rsidP="00E154AB">
      <w:pPr>
        <w:pStyle w:val="PL"/>
      </w:pPr>
    </w:p>
    <w:p w:rsidR="00E154AB" w:rsidRPr="002B15AA" w:rsidRDefault="00E154AB" w:rsidP="00E154AB">
      <w:pPr>
        <w:pStyle w:val="PL"/>
      </w:pPr>
      <w:r w:rsidRPr="002B15AA">
        <w:t xml:space="preserve">            &lt;/choice&gt;</w:t>
      </w:r>
    </w:p>
    <w:p w:rsidR="00E154AB" w:rsidRPr="008E6D39" w:rsidRDefault="00E154AB" w:rsidP="00E154AB">
      <w:pPr>
        <w:pStyle w:val="PL"/>
        <w:rPr>
          <w:lang w:val="fr-FR"/>
        </w:rPr>
      </w:pPr>
      <w:r w:rsidRPr="002B15AA">
        <w:t xml:space="preserve">          </w:t>
      </w:r>
      <w:r w:rsidRPr="008E6D39">
        <w:rPr>
          <w:lang w:val="fr-FR"/>
        </w:rPr>
        <w:t>&lt;/sequence&gt;</w:t>
      </w:r>
    </w:p>
    <w:p w:rsidR="00E154AB" w:rsidRPr="008E6D39" w:rsidRDefault="00E154AB" w:rsidP="00E154AB">
      <w:pPr>
        <w:pStyle w:val="PL"/>
        <w:rPr>
          <w:lang w:val="fr-FR"/>
        </w:rPr>
      </w:pPr>
      <w:r w:rsidRPr="008E6D39">
        <w:rPr>
          <w:lang w:val="fr-FR"/>
        </w:rPr>
        <w:t xml:space="preserve">        &lt;/extension&gt;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&lt;/complexType&gt;</w:t>
      </w:r>
    </w:p>
    <w:p w:rsidR="00E154AB" w:rsidRPr="008E6D39" w:rsidRDefault="00E154AB" w:rsidP="00E154AB">
      <w:pPr>
        <w:pStyle w:val="PL"/>
        <w:rPr>
          <w:lang w:val="fr-FR"/>
        </w:rPr>
      </w:pPr>
      <w:r w:rsidRPr="008E6D39">
        <w:rPr>
          <w:lang w:val="fr-FR"/>
        </w:rPr>
        <w:t xml:space="preserve">  &lt;/element&gt;</w:t>
      </w:r>
    </w:p>
    <w:p w:rsidR="00E154AB" w:rsidRPr="008E6D39" w:rsidRDefault="00E154AB" w:rsidP="00E154AB">
      <w:pPr>
        <w:pStyle w:val="PL"/>
        <w:rPr>
          <w:lang w:val="fr-FR"/>
        </w:rPr>
      </w:pPr>
    </w:p>
    <w:p w:rsidR="00E154AB" w:rsidRPr="008E6D39" w:rsidRDefault="00E154AB" w:rsidP="00E154AB">
      <w:pPr>
        <w:pStyle w:val="PL"/>
        <w:rPr>
          <w:lang w:val="fr-FR"/>
        </w:rPr>
      </w:pPr>
      <w:r w:rsidRPr="008E6D39">
        <w:rPr>
          <w:lang w:val="fr-FR"/>
        </w:rPr>
        <w:t xml:space="preserve">  &lt;element name="PCFFunction" substitutionGroup="xn:ManagedElementOptionallyContainedNrmClass"&gt;</w:t>
      </w:r>
    </w:p>
    <w:p w:rsidR="00E154AB" w:rsidRPr="008E6D39" w:rsidRDefault="00E154AB" w:rsidP="00E154AB">
      <w:pPr>
        <w:pStyle w:val="PL"/>
        <w:rPr>
          <w:lang w:val="fr-FR"/>
        </w:rPr>
      </w:pPr>
      <w:r w:rsidRPr="008E6D39">
        <w:rPr>
          <w:lang w:val="fr-FR"/>
        </w:rPr>
        <w:t xml:space="preserve">    &lt;complexType&gt;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8E6D39" w:rsidRDefault="00E154AB" w:rsidP="00E154AB">
      <w:pPr>
        <w:pStyle w:val="PL"/>
        <w:rPr>
          <w:lang w:val="fr-FR"/>
        </w:rPr>
      </w:pPr>
      <w:r w:rsidRPr="008E6D39">
        <w:rPr>
          <w:lang w:val="fr-FR"/>
        </w:rPr>
        <w:t xml:space="preserve">          &lt;sequence&gt;</w:t>
      </w:r>
    </w:p>
    <w:p w:rsidR="00E154AB" w:rsidRPr="008E6D39" w:rsidRDefault="00E154AB" w:rsidP="00E154AB">
      <w:pPr>
        <w:pStyle w:val="PL"/>
        <w:rPr>
          <w:lang w:val="fr-FR"/>
        </w:rPr>
      </w:pPr>
      <w:r w:rsidRPr="008E6D39">
        <w:rPr>
          <w:lang w:val="fr-FR"/>
        </w:rPr>
        <w:t xml:space="preserve">            &lt;element name="attributes"&gt;</w:t>
      </w:r>
    </w:p>
    <w:p w:rsidR="00E154AB" w:rsidRPr="008E6D39" w:rsidRDefault="00E154AB" w:rsidP="00E154AB">
      <w:pPr>
        <w:pStyle w:val="PL"/>
        <w:rPr>
          <w:lang w:val="fr-FR"/>
        </w:rPr>
      </w:pPr>
      <w:r w:rsidRPr="008E6D39">
        <w:rPr>
          <w:lang w:val="fr-FR"/>
        </w:rPr>
        <w:t xml:space="preserve">              &lt;complexType&gt;</w:t>
      </w:r>
    </w:p>
    <w:p w:rsidR="00E154AB" w:rsidRPr="008E6D39" w:rsidRDefault="00E154AB" w:rsidP="00E154AB">
      <w:pPr>
        <w:pStyle w:val="PL"/>
        <w:rPr>
          <w:lang w:val="fr-FR"/>
        </w:rPr>
      </w:pPr>
      <w:r w:rsidRPr="008E6D39">
        <w:rPr>
          <w:lang w:val="fr-FR"/>
        </w:rPr>
        <w:t xml:space="preserve">                &lt;all&gt;</w:t>
      </w:r>
    </w:p>
    <w:p w:rsidR="00E154AB" w:rsidRPr="008E6D39" w:rsidRDefault="00E154AB" w:rsidP="00E154AB">
      <w:pPr>
        <w:pStyle w:val="PL"/>
        <w:rPr>
          <w:lang w:val="fr-FR"/>
        </w:rPr>
      </w:pPr>
      <w:r w:rsidRPr="008E6D39">
        <w:rPr>
          <w:lang w:val="fr-FR"/>
        </w:rPr>
        <w:t xml:space="preserve">          </w:t>
      </w:r>
      <w:r w:rsidRPr="008E6D39">
        <w:rPr>
          <w:lang w:val="fr-FR"/>
        </w:rPr>
        <w:tab/>
      </w:r>
      <w:r w:rsidRPr="008E6D39">
        <w:rPr>
          <w:lang w:val="fr-FR"/>
        </w:rPr>
        <w:tab/>
      </w:r>
      <w:r w:rsidRPr="008E6D39">
        <w:rPr>
          <w:lang w:val="fr-FR"/>
        </w:rPr>
        <w:tab/>
        <w:t>&lt;element name="userLabel" type="string"/&gt;</w:t>
      </w:r>
    </w:p>
    <w:p w:rsidR="00E154AB" w:rsidRPr="002B15AA" w:rsidRDefault="00E154AB" w:rsidP="00E154AB">
      <w:pPr>
        <w:pStyle w:val="PL"/>
      </w:pPr>
      <w:r w:rsidRPr="008E6D39">
        <w:rPr>
          <w:lang w:val="fr-FR"/>
        </w:rPr>
        <w:t xml:space="preserve">                  </w:t>
      </w:r>
      <w:r w:rsidRPr="002B15AA">
        <w:t>&lt;element name="vnfParametersList" type="xn:vnfParametersListType" minOccurs="0"/&gt;</w:t>
      </w:r>
    </w:p>
    <w:p w:rsidR="00E154AB" w:rsidRPr="002B15AA" w:rsidRDefault="00E154AB" w:rsidP="00E154AB">
      <w:pPr>
        <w:pStyle w:val="PL"/>
      </w:pPr>
      <w:r w:rsidRPr="002B15AA">
        <w:t xml:space="preserve">                  &lt;element name="pLMNIdList" type="en:PLMNIdList" /&gt;</w:t>
      </w:r>
    </w:p>
    <w:p w:rsidR="00E154AB" w:rsidRPr="002B15AA" w:rsidRDefault="00E154AB" w:rsidP="00E154AB">
      <w:pPr>
        <w:pStyle w:val="PL"/>
      </w:pPr>
      <w:r w:rsidRPr="002B15AA">
        <w:t xml:space="preserve">                  &lt;element name="sBIFqdn" type="string" /&gt;</w:t>
      </w:r>
    </w:p>
    <w:p w:rsidR="00E154AB" w:rsidRDefault="00E154AB" w:rsidP="00E154AB">
      <w:pPr>
        <w:pStyle w:val="PL"/>
        <w:tabs>
          <w:tab w:val="clear" w:pos="1920"/>
          <w:tab w:val="left" w:pos="1760"/>
        </w:tabs>
      </w:pPr>
      <w:r w:rsidRPr="002B15AA">
        <w:t xml:space="preserve">                  &lt;element name="</w:t>
      </w:r>
      <w:r>
        <w:t>snssaiList</w:t>
      </w:r>
      <w:r w:rsidRPr="002B15AA">
        <w:t>" type="ngc:</w:t>
      </w:r>
      <w:r>
        <w:t>SnssaiList</w:t>
      </w:r>
      <w:r w:rsidRPr="002B15AA">
        <w:t>" minOccurs="0"/&gt;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Default="00E154AB" w:rsidP="00E154AB">
      <w:pPr>
        <w:pStyle w:val="PL"/>
      </w:pPr>
      <w:r>
        <w:tab/>
      </w:r>
      <w:r>
        <w:tab/>
      </w:r>
      <w:r>
        <w:tab/>
      </w:r>
      <w:r>
        <w:tab/>
      </w:r>
      <w:r>
        <w:tab/>
      </w:r>
      <w:r w:rsidRPr="00E71FF5">
        <w:t>&lt;element name="measurements" type="xn:MeasurementTypesAndGPsList" minOccurs="0"/&gt;</w:t>
      </w:r>
    </w:p>
    <w:p w:rsidR="00E154AB" w:rsidRDefault="00E154AB" w:rsidP="00E154AB">
      <w:pPr>
        <w:pStyle w:val="PL"/>
      </w:pPr>
      <w:r w:rsidRPr="00246ADE">
        <w:tab/>
      </w: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rsidR="00E154AB" w:rsidRPr="002B15AA" w:rsidRDefault="00E154AB" w:rsidP="00E154AB">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rsidR="00E154AB" w:rsidRPr="002B15AA" w:rsidRDefault="00E154AB" w:rsidP="00E154AB">
      <w:pPr>
        <w:pStyle w:val="PL"/>
      </w:pPr>
      <w:r w:rsidRPr="002B15AA">
        <w:lastRenderedPageBreak/>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ref="ngc:EP_N7"/&gt;</w:t>
      </w:r>
    </w:p>
    <w:p w:rsidR="00E154AB" w:rsidRPr="002B15AA" w:rsidRDefault="00E154AB" w:rsidP="00E154AB">
      <w:pPr>
        <w:pStyle w:val="PL"/>
      </w:pPr>
      <w:r w:rsidRPr="002B15AA">
        <w:t xml:space="preserve">              &lt;element ref="ngc:EP_N15"/&gt;</w:t>
      </w:r>
    </w:p>
    <w:p w:rsidR="00E154AB" w:rsidRPr="002B15AA" w:rsidRDefault="00E154AB" w:rsidP="00E154AB">
      <w:pPr>
        <w:pStyle w:val="PL"/>
      </w:pPr>
      <w:r w:rsidRPr="002B15AA">
        <w:t xml:space="preserve">              &lt;element ref="ngc:EP_N16"/&gt;</w:t>
      </w:r>
    </w:p>
    <w:p w:rsidR="00E154AB" w:rsidRPr="002B15AA" w:rsidRDefault="00E154AB" w:rsidP="00E154AB">
      <w:pPr>
        <w:pStyle w:val="PL"/>
      </w:pPr>
      <w:r w:rsidRPr="002B15AA">
        <w:t xml:space="preserve">              &lt;element ref="ngc:EP_N5"/&gt;</w:t>
      </w:r>
    </w:p>
    <w:p w:rsidR="00E154AB" w:rsidRPr="002B15AA" w:rsidRDefault="00E154AB" w:rsidP="00E154AB">
      <w:pPr>
        <w:pStyle w:val="PL"/>
      </w:pPr>
      <w:r w:rsidRPr="002B15AA">
        <w:t xml:space="preserve">              &lt;element ref="ngc:EP_Rx"/&gt;</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r>
      <w:r w:rsidRPr="000B1A4A">
        <w:t>&lt;element ref="xn:MeasurementControl"/&gt;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w:t>
      </w:r>
    </w:p>
    <w:p w:rsidR="00E154AB" w:rsidRPr="002B15AA" w:rsidRDefault="00E154AB" w:rsidP="00E154AB">
      <w:pPr>
        <w:pStyle w:val="PL"/>
      </w:pPr>
    </w:p>
    <w:p w:rsidR="00E154AB" w:rsidRPr="002B15AA" w:rsidRDefault="00E154AB" w:rsidP="00E154AB">
      <w:pPr>
        <w:pStyle w:val="PL"/>
      </w:pPr>
      <w:r w:rsidRPr="002B15AA">
        <w:t xml:space="preserve">  &lt;element name="AUSFFunction"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Pr="002B15AA" w:rsidRDefault="00E154AB" w:rsidP="00E154AB">
      <w:pPr>
        <w:pStyle w:val="PL"/>
      </w:pPr>
      <w:r w:rsidRPr="002B15AA">
        <w:t xml:space="preserve">                  &lt;element name="pLMNIdList" type="en:PLMNIdList"/&gt;</w:t>
      </w:r>
    </w:p>
    <w:p w:rsidR="00E154AB" w:rsidRPr="002B15AA" w:rsidRDefault="00E154AB" w:rsidP="00E154AB">
      <w:pPr>
        <w:pStyle w:val="PL"/>
      </w:pPr>
      <w:r w:rsidRPr="002B15AA">
        <w:t xml:space="preserve">                  &lt;element name="sBIFqdn" type="string"/&gt;</w:t>
      </w:r>
    </w:p>
    <w:p w:rsidR="00E154AB" w:rsidRDefault="00E154AB" w:rsidP="00E154AB">
      <w:pPr>
        <w:pStyle w:val="PL"/>
      </w:pPr>
      <w:r w:rsidRPr="002B15AA">
        <w:t xml:space="preserve">                  &lt;element name="</w:t>
      </w:r>
      <w:r>
        <w:t>snssaiList</w:t>
      </w:r>
      <w:r w:rsidRPr="002B15AA">
        <w:t>" type="ngc:</w:t>
      </w:r>
      <w:r>
        <w:t>SnssaiList</w:t>
      </w:r>
      <w:r w:rsidRPr="002B15AA">
        <w:t>" minOccurs="0"/&gt;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Default="00E154AB" w:rsidP="00E154AB">
      <w:pPr>
        <w:pStyle w:val="PL"/>
      </w:pPr>
      <w:r>
        <w:tab/>
      </w:r>
      <w:r>
        <w:tab/>
      </w:r>
      <w:r>
        <w:tab/>
      </w:r>
      <w:r>
        <w:tab/>
      </w:r>
      <w:r w:rsidRPr="00E71FF5">
        <w:t>&lt;element name="measurements" type="xn:MeasurementTypesAndGPsList" minOccurs="0"/&gt;</w:t>
      </w:r>
    </w:p>
    <w:p w:rsidR="00E154AB" w:rsidRPr="002B15AA" w:rsidRDefault="00E154AB" w:rsidP="00E154AB">
      <w:pPr>
        <w:pStyle w:val="PL"/>
      </w:pPr>
      <w:r w:rsidRPr="00246ADE">
        <w:tab/>
      </w: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ref="ngc:EP_N12"/&gt;</w:t>
      </w:r>
    </w:p>
    <w:p w:rsidR="00E154AB" w:rsidRPr="002B15AA" w:rsidRDefault="00E154AB" w:rsidP="00E154AB">
      <w:pPr>
        <w:pStyle w:val="PL"/>
      </w:pPr>
      <w:r w:rsidRPr="002B15AA">
        <w:t xml:space="preserve">              &lt;element ref="ngc:EP_N13"/&gt;</w:t>
      </w:r>
    </w:p>
    <w:p w:rsidR="00E154AB" w:rsidRDefault="00E154AB" w:rsidP="00E154AB">
      <w:pPr>
        <w:pStyle w:val="PL"/>
        <w:tabs>
          <w:tab w:val="clear" w:pos="1152"/>
          <w:tab w:val="left" w:pos="1325"/>
        </w:tabs>
      </w:pPr>
      <w:r w:rsidRPr="002B15AA">
        <w:t xml:space="preserve">              &lt;element ref="xn:VsDataContainer"/&gt;</w:t>
      </w:r>
    </w:p>
    <w:p w:rsidR="00E154AB" w:rsidRPr="002B15AA" w:rsidRDefault="00E154AB" w:rsidP="00E154AB">
      <w:pPr>
        <w:pStyle w:val="PL"/>
      </w:pPr>
      <w:r>
        <w:tab/>
      </w:r>
      <w:r>
        <w:tab/>
      </w:r>
      <w:r>
        <w:tab/>
      </w:r>
      <w:r w:rsidRPr="000B1A4A">
        <w:t>&lt;element ref="xn:MeasurementControl"/&gt;</w:t>
      </w:r>
    </w:p>
    <w:p w:rsidR="00E154AB" w:rsidRPr="002B15AA" w:rsidRDefault="00E154AB" w:rsidP="00E154AB">
      <w:pPr>
        <w:pStyle w:val="PL"/>
      </w:pPr>
      <w:r w:rsidRPr="002B15AA">
        <w:t xml:space="preserve">            &lt;/choice&gt;</w:t>
      </w:r>
    </w:p>
    <w:p w:rsidR="00E154AB" w:rsidRPr="008E6D39" w:rsidRDefault="00E154AB" w:rsidP="00E154AB">
      <w:pPr>
        <w:pStyle w:val="PL"/>
        <w:rPr>
          <w:lang w:val="fr-FR"/>
        </w:rPr>
      </w:pPr>
      <w:r w:rsidRPr="002B15AA">
        <w:t xml:space="preserve">          </w:t>
      </w:r>
      <w:r w:rsidRPr="008E6D39">
        <w:rPr>
          <w:lang w:val="fr-FR"/>
        </w:rPr>
        <w:t>&lt;/sequence&gt;</w:t>
      </w:r>
    </w:p>
    <w:p w:rsidR="00E154AB" w:rsidRPr="008E6D39" w:rsidRDefault="00E154AB" w:rsidP="00E154AB">
      <w:pPr>
        <w:pStyle w:val="PL"/>
        <w:rPr>
          <w:lang w:val="fr-FR"/>
        </w:rPr>
      </w:pPr>
      <w:r w:rsidRPr="008E6D39">
        <w:rPr>
          <w:lang w:val="fr-FR"/>
        </w:rPr>
        <w:t xml:space="preserve">        &lt;/extension&gt;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&lt;/complexType&gt;</w:t>
      </w:r>
    </w:p>
    <w:p w:rsidR="00E154AB" w:rsidRPr="008E6D39" w:rsidRDefault="00E154AB" w:rsidP="00E154AB">
      <w:pPr>
        <w:pStyle w:val="PL"/>
        <w:rPr>
          <w:lang w:val="fr-FR"/>
        </w:rPr>
      </w:pPr>
      <w:r w:rsidRPr="008E6D39">
        <w:rPr>
          <w:lang w:val="fr-FR"/>
        </w:rPr>
        <w:t xml:space="preserve">  &lt;/element&gt;</w:t>
      </w:r>
    </w:p>
    <w:p w:rsidR="00E154AB" w:rsidRPr="008E6D39" w:rsidRDefault="00E154AB" w:rsidP="00E154AB">
      <w:pPr>
        <w:pStyle w:val="PL"/>
        <w:rPr>
          <w:lang w:val="fr-FR"/>
        </w:rPr>
      </w:pPr>
    </w:p>
    <w:p w:rsidR="00E154AB" w:rsidRPr="002B15AA" w:rsidRDefault="00E154AB" w:rsidP="00E154AB">
      <w:pPr>
        <w:pStyle w:val="PL"/>
      </w:pPr>
      <w:r w:rsidRPr="008E6D39">
        <w:rPr>
          <w:lang w:val="fr-FR"/>
        </w:rPr>
        <w:t xml:space="preserve">  </w:t>
      </w:r>
      <w:r w:rsidRPr="002B15AA">
        <w:t>&lt;element name="UDMFunction"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Pr="002B15AA" w:rsidRDefault="00E154AB" w:rsidP="00E154AB">
      <w:pPr>
        <w:pStyle w:val="PL"/>
      </w:pPr>
      <w:r w:rsidRPr="002B15AA">
        <w:t xml:space="preserve">                  &lt;element name="pLMNIdList" type="en:PLMNIdList"/&gt;</w:t>
      </w:r>
    </w:p>
    <w:p w:rsidR="00E154AB" w:rsidRPr="002B15AA" w:rsidRDefault="00E154AB" w:rsidP="00E154AB">
      <w:pPr>
        <w:pStyle w:val="PL"/>
      </w:pPr>
      <w:r w:rsidRPr="002B15AA">
        <w:t xml:space="preserve">                  &lt;element name="sBIFqdn" type="string"/&gt;</w:t>
      </w:r>
    </w:p>
    <w:p w:rsidR="00E154AB" w:rsidRDefault="00E154AB" w:rsidP="00E154AB">
      <w:pPr>
        <w:pStyle w:val="PL"/>
        <w:tabs>
          <w:tab w:val="clear" w:pos="1920"/>
          <w:tab w:val="left" w:pos="1760"/>
        </w:tabs>
      </w:pPr>
      <w:r w:rsidRPr="002B15AA">
        <w:t xml:space="preserve">                  &lt;element name="</w:t>
      </w:r>
      <w:r>
        <w:t>snssaiList</w:t>
      </w:r>
      <w:r w:rsidRPr="002B15AA">
        <w:t>" type="ngc:</w:t>
      </w:r>
      <w:r>
        <w:t>SnssaiList</w:t>
      </w:r>
      <w:r w:rsidRPr="002B15AA">
        <w:t>" minOccurs="0"/&gt;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Default="00E154AB" w:rsidP="00E154AB">
      <w:pPr>
        <w:pStyle w:val="PL"/>
      </w:pPr>
      <w:r>
        <w:tab/>
      </w:r>
      <w:r>
        <w:tab/>
      </w:r>
      <w:r>
        <w:tab/>
      </w:r>
      <w:r>
        <w:tab/>
      </w:r>
      <w:r w:rsidRPr="00E71FF5">
        <w:t>&lt;element name="measurements" type="xn:MeasurementTypesAndGPsList" minOccurs="0"/&gt;</w:t>
      </w:r>
    </w:p>
    <w:p w:rsidR="00E154AB" w:rsidRPr="00246ADE" w:rsidRDefault="00E154AB" w:rsidP="00E154AB">
      <w:pPr>
        <w:pStyle w:val="PL"/>
      </w:pPr>
      <w:r w:rsidRPr="00246ADE">
        <w:tab/>
      </w:r>
      <w:r w:rsidRPr="00246ADE">
        <w:tab/>
        <w:t>&lt;element name="measurements" type="xn:MeasurementTypesAndGPsList" minOccurs="0"/&gt;</w:t>
      </w:r>
    </w:p>
    <w:p w:rsidR="00E154AB" w:rsidRPr="00246ADE" w:rsidRDefault="00E154AB" w:rsidP="00E154AB">
      <w:pPr>
        <w:pStyle w:val="PL"/>
      </w:pP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rsidR="00E154AB" w:rsidRPr="002B15AA" w:rsidRDefault="00E154AB" w:rsidP="00E154AB">
      <w:pPr>
        <w:pStyle w:val="PL"/>
      </w:pPr>
      <w:r w:rsidRPr="00246ADE">
        <w:tab/>
      </w:r>
      <w:r w:rsidRPr="00246ADE">
        <w:tab/>
      </w:r>
      <w:r w:rsidRPr="00246ADE">
        <w:tab/>
        <w:t>&lt;/all&gt;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ref="ngc:EP_N8"/&gt;</w:t>
      </w:r>
    </w:p>
    <w:p w:rsidR="00E154AB" w:rsidRPr="002B15AA" w:rsidRDefault="00E154AB" w:rsidP="00E154AB">
      <w:pPr>
        <w:pStyle w:val="PL"/>
      </w:pPr>
      <w:r w:rsidRPr="002B15AA">
        <w:t xml:space="preserve">              &lt;element ref="ngc:EP_N10"/&gt;</w:t>
      </w:r>
    </w:p>
    <w:p w:rsidR="00E154AB" w:rsidRPr="002B15AA" w:rsidRDefault="00E154AB" w:rsidP="00E154AB">
      <w:pPr>
        <w:pStyle w:val="PL"/>
      </w:pPr>
      <w:r w:rsidRPr="002B15AA">
        <w:t xml:space="preserve">              &lt;element ref="ngc:EP_N13"/&gt;              </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r>
      <w:r>
        <w:tab/>
      </w:r>
      <w:r w:rsidRPr="000B1A4A">
        <w:t>&lt;element ref="xn:MeasurementControl"/&gt;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lastRenderedPageBreak/>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w:t>
      </w:r>
    </w:p>
    <w:p w:rsidR="00E154AB" w:rsidRPr="002B15AA" w:rsidRDefault="00E154AB" w:rsidP="00E154AB">
      <w:pPr>
        <w:pStyle w:val="PL"/>
      </w:pPr>
    </w:p>
    <w:p w:rsidR="00E154AB" w:rsidRPr="002B15AA" w:rsidRDefault="00E154AB" w:rsidP="00E154AB">
      <w:pPr>
        <w:pStyle w:val="PL"/>
      </w:pPr>
      <w:r w:rsidRPr="002B15AA">
        <w:t xml:space="preserve">  &lt;element name="UDRFunction"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Pr="002B15AA" w:rsidRDefault="00E154AB" w:rsidP="00E154AB">
      <w:pPr>
        <w:pStyle w:val="PL"/>
      </w:pPr>
      <w:r w:rsidRPr="002B15AA">
        <w:t xml:space="preserve">                  &lt;element name="pLMNIdList" type="en:PLMNIdList"/&gt;</w:t>
      </w:r>
    </w:p>
    <w:p w:rsidR="00E154AB" w:rsidRPr="002B15AA" w:rsidRDefault="00E154AB" w:rsidP="00E154AB">
      <w:pPr>
        <w:pStyle w:val="PL"/>
      </w:pPr>
      <w:r w:rsidRPr="002B15AA">
        <w:t xml:space="preserve">                  &lt;element name="sBIFqdn" type="string"/&gt;</w:t>
      </w:r>
    </w:p>
    <w:p w:rsidR="00E154AB" w:rsidRDefault="00E154AB" w:rsidP="00E154AB">
      <w:pPr>
        <w:pStyle w:val="PL"/>
      </w:pPr>
      <w:r w:rsidRPr="002B15AA">
        <w:t xml:space="preserve">                  &lt;element name="</w:t>
      </w:r>
      <w:r>
        <w:t>snssaiList</w:t>
      </w:r>
      <w:r w:rsidRPr="002B15AA">
        <w:t>" type="ngc:</w:t>
      </w:r>
      <w:r>
        <w:t>SnssaiList</w:t>
      </w:r>
      <w:r w:rsidRPr="002B15AA">
        <w:t>" minOccurs="0"/&gt;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Default="00E154AB" w:rsidP="00E154AB">
      <w:pPr>
        <w:pStyle w:val="PL"/>
      </w:pPr>
      <w:r>
        <w:tab/>
      </w:r>
      <w:r>
        <w:tab/>
      </w:r>
      <w:r>
        <w:tab/>
      </w:r>
      <w:r>
        <w:tab/>
      </w:r>
      <w:r w:rsidRPr="00E71FF5">
        <w:t>&lt;element name="measurements" type="xn:MeasurementTypesAndGPsList" minOccurs="0"/&gt;</w:t>
      </w:r>
    </w:p>
    <w:p w:rsidR="00E154AB" w:rsidRPr="002B15AA" w:rsidRDefault="00E154AB" w:rsidP="00E154AB">
      <w:pPr>
        <w:pStyle w:val="PL"/>
      </w:pP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r>
      <w:r>
        <w:tab/>
      </w:r>
      <w:r w:rsidRPr="000B1A4A">
        <w:t>&lt;element ref="xn:MeasurementControl"/&gt;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name="UDSFFunction" substitutionGroup="xn:ManagedElementOptionallyContainedNrmClass"&gt;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Pr="002B15AA" w:rsidRDefault="00E154AB" w:rsidP="00E154AB">
      <w:pPr>
        <w:pStyle w:val="PL"/>
      </w:pPr>
      <w:r w:rsidRPr="002B15AA">
        <w:t xml:space="preserve">                  &lt;element name="pLMNIdList" type="en:PLMNIdList"/&gt;</w:t>
      </w:r>
    </w:p>
    <w:p w:rsidR="00E154AB" w:rsidRPr="002B15AA" w:rsidRDefault="00E154AB" w:rsidP="00E154AB">
      <w:pPr>
        <w:pStyle w:val="PL"/>
      </w:pPr>
      <w:r w:rsidRPr="002B15AA">
        <w:t xml:space="preserve">                  &lt;element name="sBIFqdn" type="string"/&gt;</w:t>
      </w:r>
    </w:p>
    <w:p w:rsidR="00E154AB" w:rsidRDefault="00E154AB" w:rsidP="00E154AB">
      <w:pPr>
        <w:pStyle w:val="PL"/>
      </w:pPr>
      <w:r w:rsidRPr="002B15AA">
        <w:t xml:space="preserve">                  &lt;element name="</w:t>
      </w:r>
      <w:r>
        <w:t>snssaiList</w:t>
      </w:r>
      <w:r w:rsidRPr="002B15AA">
        <w:t>" type="ngc:</w:t>
      </w:r>
      <w:r>
        <w:t>SnssaiList</w:t>
      </w:r>
      <w:r w:rsidRPr="002B15AA">
        <w:t>" minOccurs="0"/&gt;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Default="00E154AB" w:rsidP="00E154AB">
      <w:pPr>
        <w:pStyle w:val="PL"/>
      </w:pPr>
      <w:r>
        <w:tab/>
      </w:r>
      <w:r>
        <w:tab/>
      </w:r>
      <w:r>
        <w:tab/>
      </w:r>
      <w:r>
        <w:tab/>
      </w:r>
      <w:r w:rsidRPr="00E71FF5">
        <w:t>&lt;element name="measurements" type="xn:MeasurementTypesAndGPsList" minOccurs="0"/&gt;</w:t>
      </w:r>
    </w:p>
    <w:p w:rsidR="00E154AB" w:rsidRDefault="00E154AB" w:rsidP="00E154AB">
      <w:pPr>
        <w:pStyle w:val="PL"/>
      </w:pP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p>
    <w:p w:rsidR="00E154AB" w:rsidRPr="002B15AA" w:rsidRDefault="00E154AB" w:rsidP="00E154AB">
      <w:pPr>
        <w:pStyle w:val="PL"/>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r>
      <w:r>
        <w:tab/>
      </w:r>
      <w:r w:rsidRPr="000B1A4A">
        <w:t>&lt;element ref="xn:MeasurementControl"/&gt;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name="NRFFunction"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Pr="002B15AA" w:rsidRDefault="00E154AB" w:rsidP="00E154AB">
      <w:pPr>
        <w:pStyle w:val="PL"/>
      </w:pPr>
      <w:r w:rsidRPr="002B15AA">
        <w:t xml:space="preserve">                  &lt;element name="pLMNIdList" type="en:PLMNIdList"/&gt;</w:t>
      </w:r>
    </w:p>
    <w:p w:rsidR="00E154AB" w:rsidRPr="002B15AA" w:rsidRDefault="00E154AB" w:rsidP="00E154AB">
      <w:pPr>
        <w:pStyle w:val="PL"/>
      </w:pPr>
      <w:r w:rsidRPr="002B15AA">
        <w:t xml:space="preserve">                  &lt;element name="sBIFqdn" type="string"/&gt;</w:t>
      </w:r>
    </w:p>
    <w:p w:rsidR="00E154AB" w:rsidRPr="002B15AA" w:rsidRDefault="00E154AB" w:rsidP="00E154AB">
      <w:pPr>
        <w:pStyle w:val="PL"/>
      </w:pPr>
      <w:r w:rsidRPr="002B15AA">
        <w:t xml:space="preserve">                  &lt;element name="</w:t>
      </w:r>
      <w:del w:id="24487" w:author="28.541_CR0270_(Rel-16)_TEI16" w:date="2020-06-26T14:48:00Z">
        <w:r w:rsidRPr="002B15AA" w:rsidDel="00CE2E00">
          <w:delText>n</w:delText>
        </w:r>
      </w:del>
      <w:ins w:id="24488" w:author="28.541_CR0270_(Rel-16)_TEI16" w:date="2020-06-26T14:48:00Z">
        <w:r w:rsidR="00CE2E00">
          <w:t>cN</w:t>
        </w:r>
      </w:ins>
      <w:r w:rsidRPr="002B15AA">
        <w:t>SIIdList" type="ngc:</w:t>
      </w:r>
      <w:ins w:id="24489" w:author="28.541_CR0270_(Rel-16)_TEI16" w:date="2020-06-26T14:48:00Z">
        <w:r w:rsidR="00CE2E00">
          <w:t>C</w:t>
        </w:r>
      </w:ins>
      <w:r w:rsidRPr="002B15AA">
        <w:t xml:space="preserve">NSIIdList" minOccurs="0"/&gt;                  </w:t>
      </w:r>
    </w:p>
    <w:p w:rsidR="00E154AB" w:rsidRPr="002B15AA" w:rsidRDefault="00E154AB" w:rsidP="00E154AB">
      <w:pPr>
        <w:pStyle w:val="PL"/>
      </w:pPr>
      <w:r w:rsidRPr="002B15AA">
        <w:t xml:space="preserve">                  &lt;element name="nFProfileList" type="ngc:NFProfileList" minOccurs="0"/&gt;                  </w:t>
      </w:r>
    </w:p>
    <w:p w:rsidR="00E154AB" w:rsidRDefault="00E154AB" w:rsidP="00E154AB">
      <w:pPr>
        <w:pStyle w:val="PL"/>
      </w:pPr>
      <w:r w:rsidRPr="002B15AA">
        <w:t xml:space="preserve">                  &lt;element name="</w:t>
      </w:r>
      <w:r>
        <w:t>snssaiList</w:t>
      </w:r>
      <w:r w:rsidRPr="002B15AA">
        <w:t>" type="ngc:</w:t>
      </w:r>
      <w:r>
        <w:t>SnssaiList</w:t>
      </w:r>
      <w:r w:rsidRPr="002B15AA">
        <w:t>" minOccurs="0"/&gt;</w:t>
      </w:r>
    </w:p>
    <w:p w:rsidR="00E154AB" w:rsidRDefault="00E154AB" w:rsidP="00E154AB">
      <w:pPr>
        <w:pStyle w:val="PL"/>
        <w:tabs>
          <w:tab w:val="clear" w:pos="1920"/>
          <w:tab w:val="left" w:pos="1760"/>
        </w:tabs>
      </w:pPr>
      <w:r>
        <w:lastRenderedPageBreak/>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Default="00E154AB" w:rsidP="00E154AB">
      <w:pPr>
        <w:pStyle w:val="PL"/>
      </w:pPr>
      <w:r>
        <w:tab/>
      </w:r>
      <w:r>
        <w:tab/>
      </w:r>
      <w:r>
        <w:tab/>
      </w:r>
      <w:r>
        <w:tab/>
      </w:r>
      <w:r w:rsidRPr="00E71FF5">
        <w:t>&lt;element name="measurements" type="xn:MeasurementTypesAndGPsList" minOccurs="0"/&gt;</w:t>
      </w:r>
    </w:p>
    <w:p w:rsidR="00E154AB" w:rsidRPr="002B15AA" w:rsidRDefault="00E154AB" w:rsidP="00E154AB">
      <w:pPr>
        <w:pStyle w:val="PL"/>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ref="ngc:EP_N27"/&gt;            </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r>
      <w:r>
        <w:tab/>
      </w:r>
      <w:r w:rsidRPr="000B1A4A">
        <w:t>&lt;element ref="xn:MeasurementControl"/&gt;</w:t>
      </w:r>
    </w:p>
    <w:p w:rsidR="00E154AB" w:rsidRPr="002B15AA" w:rsidRDefault="00E154AB" w:rsidP="00E154AB">
      <w:pPr>
        <w:pStyle w:val="PL"/>
      </w:pPr>
      <w:r w:rsidRPr="002B15AA">
        <w:t xml:space="preserve">            &lt;/choice&gt;</w:t>
      </w:r>
    </w:p>
    <w:p w:rsidR="00E154AB" w:rsidRPr="008E6D39" w:rsidRDefault="00E154AB" w:rsidP="00E154AB">
      <w:pPr>
        <w:pStyle w:val="PL"/>
        <w:rPr>
          <w:lang w:val="fr-FR"/>
        </w:rPr>
      </w:pPr>
      <w:r w:rsidRPr="002B15AA">
        <w:t xml:space="preserve">          </w:t>
      </w:r>
      <w:r w:rsidRPr="008E6D39">
        <w:rPr>
          <w:lang w:val="fr-FR"/>
        </w:rPr>
        <w:t>&lt;/sequence&gt;</w:t>
      </w:r>
    </w:p>
    <w:p w:rsidR="00E154AB" w:rsidRPr="008E6D39" w:rsidRDefault="00E154AB" w:rsidP="00E154AB">
      <w:pPr>
        <w:pStyle w:val="PL"/>
        <w:rPr>
          <w:lang w:val="fr-FR"/>
        </w:rPr>
      </w:pPr>
      <w:r w:rsidRPr="008E6D39">
        <w:rPr>
          <w:lang w:val="fr-FR"/>
        </w:rPr>
        <w:t xml:space="preserve">        &lt;/extension&gt;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&lt;/complexType&gt;</w:t>
      </w:r>
    </w:p>
    <w:p w:rsidR="00E154AB" w:rsidRPr="008E6D39" w:rsidRDefault="00E154AB" w:rsidP="00E154AB">
      <w:pPr>
        <w:pStyle w:val="PL"/>
        <w:rPr>
          <w:lang w:val="fr-FR"/>
        </w:rPr>
      </w:pPr>
      <w:r w:rsidRPr="008E6D39">
        <w:rPr>
          <w:lang w:val="fr-FR"/>
        </w:rPr>
        <w:t xml:space="preserve">  &lt;/element&gt; </w:t>
      </w:r>
    </w:p>
    <w:p w:rsidR="00E154AB" w:rsidRPr="008E6D39" w:rsidRDefault="00E154AB" w:rsidP="00E154AB">
      <w:pPr>
        <w:pStyle w:val="PL"/>
        <w:rPr>
          <w:lang w:val="fr-FR"/>
        </w:rPr>
      </w:pPr>
    </w:p>
    <w:p w:rsidR="00E154AB" w:rsidRPr="002B15AA" w:rsidRDefault="00E154AB" w:rsidP="00E154AB">
      <w:pPr>
        <w:pStyle w:val="PL"/>
      </w:pPr>
      <w:r w:rsidRPr="008E6D39">
        <w:rPr>
          <w:lang w:val="fr-FR"/>
        </w:rPr>
        <w:t xml:space="preserve">  </w:t>
      </w:r>
      <w:r w:rsidRPr="002B15AA">
        <w:t>&lt;element name="NSSFFunction"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Pr="002B15AA" w:rsidRDefault="00E154AB" w:rsidP="00E154AB">
      <w:pPr>
        <w:pStyle w:val="PL"/>
      </w:pPr>
      <w:r w:rsidRPr="002B15AA">
        <w:t xml:space="preserve">                  &lt;element name="pLMNIdList" type="en:PLMNIdList"/&gt;</w:t>
      </w:r>
    </w:p>
    <w:p w:rsidR="00E154AB" w:rsidRPr="002B15AA" w:rsidRDefault="00E154AB" w:rsidP="00E154AB">
      <w:pPr>
        <w:pStyle w:val="PL"/>
      </w:pPr>
      <w:r w:rsidRPr="002B15AA">
        <w:t xml:space="preserve">                  &lt;element name="sBIFqdn" type="string"/&gt;</w:t>
      </w:r>
    </w:p>
    <w:p w:rsidR="00E154AB" w:rsidRPr="002B15AA" w:rsidRDefault="00E154AB" w:rsidP="00E154AB">
      <w:pPr>
        <w:pStyle w:val="PL"/>
      </w:pPr>
      <w:r w:rsidRPr="002B15AA">
        <w:t xml:space="preserve">                  &lt;element name="</w:t>
      </w:r>
      <w:del w:id="24490" w:author="28.541_CR0270_(Rel-16)_TEI16" w:date="2020-06-26T14:48:00Z">
        <w:r w:rsidRPr="002B15AA" w:rsidDel="00CE2E00">
          <w:delText>n</w:delText>
        </w:r>
      </w:del>
      <w:ins w:id="24491" w:author="28.541_CR0270_(Rel-16)_TEI16" w:date="2020-06-26T14:48:00Z">
        <w:r w:rsidR="00CE2E00">
          <w:t>cN</w:t>
        </w:r>
      </w:ins>
      <w:r w:rsidRPr="002B15AA">
        <w:t>SIIdList" type="ngc:</w:t>
      </w:r>
      <w:ins w:id="24492" w:author="28.541_CR0270_(Rel-16)_TEI16" w:date="2020-06-26T14:48:00Z">
        <w:r w:rsidR="00CE2E00">
          <w:t>C</w:t>
        </w:r>
      </w:ins>
      <w:r w:rsidRPr="002B15AA">
        <w:t xml:space="preserve">NSIIdList"/&gt;                  </w:t>
      </w:r>
    </w:p>
    <w:p w:rsidR="00E154AB" w:rsidRDefault="00E154AB" w:rsidP="00E154AB">
      <w:pPr>
        <w:pStyle w:val="PL"/>
      </w:pPr>
      <w:r w:rsidRPr="002B15AA">
        <w:t xml:space="preserve">                  &lt;element name="</w:t>
      </w:r>
      <w:r>
        <w:t>snssaiList</w:t>
      </w:r>
      <w:r w:rsidRPr="002B15AA">
        <w:t xml:space="preserve">" type="ngc: </w:t>
      </w:r>
      <w:r>
        <w:t>SnssaiList</w:t>
      </w:r>
      <w:r w:rsidRPr="002B15AA">
        <w:t>" minOccurs="0"/&gt;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r w:rsidRPr="00E71FF5">
        <w:t>&lt;element name="measurements" type="xn:MeasurementTypesAndGPsList" minOccurs="0"/&gt;</w:t>
      </w:r>
    </w:p>
    <w:p w:rsidR="00E154AB" w:rsidRDefault="00E154AB" w:rsidP="00E154AB">
      <w:pPr>
        <w:pStyle w:val="PL"/>
        <w:tabs>
          <w:tab w:val="clear" w:pos="1920"/>
          <w:tab w:val="left" w:pos="1760"/>
        </w:tabs>
      </w:pP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p>
    <w:p w:rsidR="00E154AB" w:rsidRPr="002B15AA" w:rsidRDefault="00E154AB" w:rsidP="00E154AB">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ref="ngc:EP_N27"/&gt; </w:t>
      </w:r>
    </w:p>
    <w:p w:rsidR="00E154AB" w:rsidRPr="002B15AA" w:rsidRDefault="00E154AB" w:rsidP="00E154AB">
      <w:pPr>
        <w:pStyle w:val="PL"/>
      </w:pPr>
      <w:r w:rsidRPr="002B15AA">
        <w:t xml:space="preserve">              &lt;element ref="ngc:EP_N31"/&gt;                          </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r>
      <w:r>
        <w:tab/>
      </w:r>
      <w:r w:rsidRPr="000B1A4A">
        <w:t>&lt;element ref="xn:MeasurementControl"/&gt;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name="SMSFunction"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Pr="002B15AA" w:rsidRDefault="00E154AB" w:rsidP="00E154AB">
      <w:pPr>
        <w:pStyle w:val="PL"/>
      </w:pPr>
      <w:r w:rsidRPr="002B15AA">
        <w:t xml:space="preserve">                  &lt;element name="pLMNIdList" type="en:PLMNIdList"/&gt;</w:t>
      </w:r>
    </w:p>
    <w:p w:rsidR="00E154AB" w:rsidRDefault="00E154AB" w:rsidP="00E154AB">
      <w:pPr>
        <w:pStyle w:val="PL"/>
      </w:pPr>
      <w:r w:rsidRPr="002B15AA">
        <w:t xml:space="preserve">                  &lt;element name="sBIFqdn" type="string"/&gt;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Default="00E154AB" w:rsidP="00E154AB">
      <w:pPr>
        <w:pStyle w:val="PL"/>
      </w:pPr>
      <w:r>
        <w:tab/>
      </w:r>
      <w:r>
        <w:tab/>
      </w:r>
      <w:r>
        <w:tab/>
      </w:r>
      <w:r>
        <w:tab/>
      </w:r>
      <w:r w:rsidRPr="00E71FF5">
        <w:t>&lt;element name="measurements" type="xn:MeasurementTypesAndGPsList" minOccurs="0"/&gt;</w:t>
      </w:r>
    </w:p>
    <w:p w:rsidR="00E154AB" w:rsidRPr="002B15AA" w:rsidRDefault="00E154AB" w:rsidP="00E154AB">
      <w:pPr>
        <w:pStyle w:val="PL"/>
      </w:pP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rsidR="00E154AB" w:rsidRDefault="00E154AB" w:rsidP="00E154AB">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ref="ngc:EP_N20"/&gt; </w:t>
      </w:r>
    </w:p>
    <w:p w:rsidR="00E154AB" w:rsidRPr="002B15AA" w:rsidRDefault="00E154AB" w:rsidP="00E154AB">
      <w:pPr>
        <w:pStyle w:val="PL"/>
      </w:pPr>
      <w:r w:rsidRPr="002B15AA">
        <w:t xml:space="preserve">              &lt;element ref="ngc:EP_N21"/&gt;                          </w:t>
      </w:r>
    </w:p>
    <w:p w:rsidR="00E154AB" w:rsidRPr="002B15AA" w:rsidRDefault="00E154AB" w:rsidP="00E154AB">
      <w:pPr>
        <w:pStyle w:val="PL"/>
      </w:pPr>
      <w:r w:rsidRPr="002B15AA">
        <w:t xml:space="preserve">              &lt;element ref="ngc:EP_MAP_SMSC"/&gt;</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r>
      <w:r w:rsidRPr="000B1A4A">
        <w:t>&lt;element ref="xn:MeasurementControl"/&gt;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lastRenderedPageBreak/>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w:t>
      </w:r>
    </w:p>
    <w:p w:rsidR="00E154AB" w:rsidRPr="002B15AA" w:rsidRDefault="00E154AB" w:rsidP="00E154AB">
      <w:pPr>
        <w:pStyle w:val="PL"/>
      </w:pPr>
    </w:p>
    <w:p w:rsidR="00E154AB" w:rsidRPr="002B15AA" w:rsidRDefault="00E154AB" w:rsidP="00E154AB">
      <w:pPr>
        <w:pStyle w:val="PL"/>
      </w:pPr>
      <w:r w:rsidRPr="002B15AA">
        <w:t xml:space="preserve">  &lt;element name="LMFFunction"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Default="00E154AB" w:rsidP="00E154AB">
      <w:pPr>
        <w:pStyle w:val="PL"/>
      </w:pPr>
      <w:r w:rsidRPr="002B15AA">
        <w:t xml:space="preserve">                  &lt;element name="pLMNIdList" type="en:PLMNIdList"/&gt;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Default="00E154AB" w:rsidP="00E154AB">
      <w:pPr>
        <w:pStyle w:val="PL"/>
      </w:pPr>
      <w:r>
        <w:tab/>
      </w:r>
      <w:r>
        <w:tab/>
      </w:r>
      <w:r>
        <w:tab/>
      </w:r>
      <w:r>
        <w:tab/>
      </w:r>
      <w:r w:rsidRPr="00E71FF5">
        <w:t>&lt;element name="measurements" type="xn:MeasurementTypesAndGPsList" minOccurs="0"/&gt;</w:t>
      </w:r>
      <w:r w:rsidRPr="002B15AA">
        <w:t xml:space="preserve">    </w:t>
      </w:r>
    </w:p>
    <w:p w:rsidR="00E154AB" w:rsidRDefault="00E154AB" w:rsidP="00E154AB">
      <w:pPr>
        <w:pStyle w:val="PL"/>
      </w:pP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rsidR="00E154AB" w:rsidRPr="002B15AA" w:rsidRDefault="00E154AB" w:rsidP="00E154AB">
      <w:pPr>
        <w:pStyle w:val="PL"/>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rsidR="00E154AB" w:rsidRPr="002B15AA" w:rsidRDefault="00E154AB" w:rsidP="00E154AB">
      <w:pPr>
        <w:pStyle w:val="PL"/>
      </w:pPr>
      <w:r w:rsidRPr="002B15AA">
        <w:tab/>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ref="ngc:EP_NLS"/&gt; </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r>
      <w:r w:rsidRPr="000B1A4A">
        <w:t>&lt;element ref="xn:MeasurementControl"/&gt;</w:t>
      </w: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name="NGEIRFunction"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Pr="002B15AA" w:rsidRDefault="00E154AB" w:rsidP="00E154AB">
      <w:pPr>
        <w:pStyle w:val="PL"/>
      </w:pPr>
      <w:r w:rsidRPr="002B15AA">
        <w:t xml:space="preserve">                  &lt;element name="pLMNIdList" type="en:PLMNIdList"/&gt;</w:t>
      </w:r>
    </w:p>
    <w:p w:rsidR="00E154AB" w:rsidRPr="002B15AA" w:rsidRDefault="00E154AB" w:rsidP="00E154AB">
      <w:pPr>
        <w:pStyle w:val="PL"/>
      </w:pPr>
      <w:r w:rsidRPr="002B15AA">
        <w:t xml:space="preserve">                  &lt;element name="sBIFqdn" type="string"/&gt;</w:t>
      </w:r>
    </w:p>
    <w:p w:rsidR="00E154AB" w:rsidRDefault="00E154AB" w:rsidP="00E154AB">
      <w:pPr>
        <w:pStyle w:val="PL"/>
      </w:pPr>
      <w:r w:rsidRPr="002B15AA">
        <w:t xml:space="preserve">                  &lt;element name="</w:t>
      </w:r>
      <w:r>
        <w:t>snssaiList</w:t>
      </w:r>
      <w:r w:rsidRPr="002B15AA">
        <w:t>" type="ngc:</w:t>
      </w:r>
      <w:r>
        <w:t>SnssaiList</w:t>
      </w:r>
      <w:r w:rsidRPr="002B15AA">
        <w:t>" minOccurs="0"/&gt;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Default="00E154AB" w:rsidP="00E154AB">
      <w:pPr>
        <w:pStyle w:val="PL"/>
      </w:pPr>
      <w:r>
        <w:tab/>
      </w:r>
      <w:r>
        <w:tab/>
      </w:r>
      <w:r>
        <w:tab/>
      </w:r>
      <w:r>
        <w:tab/>
      </w:r>
      <w:r w:rsidRPr="00E71FF5">
        <w:t>&lt;element name="measurements" type="xn:MeasurementTypesAndGPsList" minOccurs="0"/&gt;</w:t>
      </w:r>
    </w:p>
    <w:p w:rsidR="00E154AB" w:rsidRDefault="00E154AB" w:rsidP="00E154AB">
      <w:pPr>
        <w:pStyle w:val="PL"/>
        <w:tabs>
          <w:tab w:val="clear" w:pos="1920"/>
          <w:tab w:val="left" w:pos="1760"/>
        </w:tabs>
      </w:pP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r w:rsidRPr="002B15AA">
        <w:t xml:space="preserve">                </w:t>
      </w: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rsidR="00E154AB" w:rsidRPr="002B15AA" w:rsidRDefault="00E154AB" w:rsidP="00E154AB">
      <w:pPr>
        <w:pStyle w:val="PL"/>
      </w:pPr>
      <w:r>
        <w:t xml:space="preserve">                </w:t>
      </w:r>
      <w:r w:rsidRPr="002B15AA">
        <w:t>&lt;/all&gt;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ref="ngc:EP_N17"/&gt; </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r>
      <w:r w:rsidRPr="000B1A4A">
        <w:t>&lt;element ref="xn:MeasurementControl"/&gt;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name="SEPPFunction"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Default="00E154AB" w:rsidP="00E154AB">
      <w:pPr>
        <w:pStyle w:val="PL"/>
      </w:pPr>
      <w:r w:rsidRPr="002B15AA">
        <w:t xml:space="preserve">                  &lt;element name="pLMNId" type="en:PLMNId"/&gt;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Pr="008306A1" w:rsidRDefault="00E154AB" w:rsidP="00E154AB">
      <w:pPr>
        <w:pStyle w:val="PL"/>
        <w:rPr>
          <w:rFonts w:eastAsia="SimSun"/>
        </w:rPr>
      </w:pPr>
      <w:r w:rsidRPr="008306A1">
        <w:rPr>
          <w:rFonts w:eastAsia="SimSun"/>
        </w:rPr>
        <w:t xml:space="preserve">   </w:t>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MS Mincho"/>
        </w:rPr>
        <w:t>&lt;element name="</w:t>
      </w:r>
      <w:r>
        <w:rPr>
          <w:rFonts w:eastAsia="SimSun"/>
          <w:lang w:eastAsia="zh-CN"/>
        </w:rPr>
        <w:t>sEPPType</w:t>
      </w:r>
      <w:r w:rsidRPr="008306A1">
        <w:rPr>
          <w:rFonts w:eastAsia="MS Mincho"/>
        </w:rPr>
        <w:t>"</w:t>
      </w:r>
      <w:r w:rsidRPr="008306A1">
        <w:rPr>
          <w:rFonts w:eastAsia="SimSun" w:hint="eastAsia"/>
          <w:lang w:eastAsia="zh-CN"/>
        </w:rPr>
        <w:t xml:space="preserve"> </w:t>
      </w:r>
      <w:r w:rsidRPr="008306A1">
        <w:rPr>
          <w:rFonts w:eastAsia="SimSun"/>
          <w:lang w:eastAsia="zh-CN"/>
        </w:rPr>
        <w:t>type</w:t>
      </w:r>
      <w:r w:rsidRPr="008306A1">
        <w:rPr>
          <w:rFonts w:eastAsia="SimSun"/>
        </w:rPr>
        <w:t>="</w:t>
      </w:r>
      <w:r>
        <w:rPr>
          <w:rFonts w:eastAsia="SimSun"/>
        </w:rPr>
        <w:t>nn:SEPPType</w:t>
      </w:r>
      <w:r w:rsidRPr="008306A1">
        <w:rPr>
          <w:rFonts w:eastAsia="SimSun"/>
        </w:rPr>
        <w:t>"</w:t>
      </w:r>
      <w:r w:rsidRPr="008306A1">
        <w:rPr>
          <w:rFonts w:eastAsia="MS Mincho"/>
        </w:rPr>
        <w:t>/&gt;</w:t>
      </w:r>
      <w:r w:rsidRPr="008306A1">
        <w:rPr>
          <w:rFonts w:eastAsia="SimSun"/>
        </w:rPr>
        <w:t xml:space="preserve"> </w:t>
      </w:r>
    </w:p>
    <w:p w:rsidR="00E154AB" w:rsidRPr="008306A1" w:rsidRDefault="00E154AB" w:rsidP="00E154AB">
      <w:pPr>
        <w:pStyle w:val="PL"/>
        <w:rPr>
          <w:rFonts w:eastAsia="SimSun"/>
        </w:rPr>
      </w:pPr>
      <w:r w:rsidRPr="008306A1">
        <w:rPr>
          <w:rFonts w:eastAsia="SimSun"/>
        </w:rPr>
        <w:t xml:space="preserve">   </w:t>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MS Mincho"/>
        </w:rPr>
        <w:t>&lt;element name="</w:t>
      </w:r>
      <w:r>
        <w:rPr>
          <w:rFonts w:eastAsia="SimSun"/>
          <w:lang w:eastAsia="zh-CN"/>
        </w:rPr>
        <w:t>sEPPId</w:t>
      </w:r>
      <w:r w:rsidRPr="008306A1">
        <w:rPr>
          <w:rFonts w:eastAsia="MS Mincho"/>
        </w:rPr>
        <w:t>"</w:t>
      </w:r>
      <w:r w:rsidRPr="008306A1">
        <w:rPr>
          <w:rFonts w:eastAsia="SimSun" w:hint="eastAsia"/>
          <w:lang w:eastAsia="zh-CN"/>
        </w:rPr>
        <w:t xml:space="preserve"> </w:t>
      </w:r>
      <w:r w:rsidRPr="008306A1">
        <w:rPr>
          <w:rFonts w:eastAsia="SimSun"/>
          <w:lang w:eastAsia="zh-CN"/>
        </w:rPr>
        <w:t>type</w:t>
      </w:r>
      <w:r w:rsidRPr="008306A1">
        <w:rPr>
          <w:rFonts w:eastAsia="SimSun"/>
        </w:rPr>
        <w:t>="integer"</w:t>
      </w:r>
      <w:r w:rsidRPr="008306A1">
        <w:rPr>
          <w:rFonts w:eastAsia="MS Mincho"/>
        </w:rPr>
        <w:t>/&gt;</w:t>
      </w:r>
      <w:r w:rsidRPr="008306A1">
        <w:rPr>
          <w:rFonts w:eastAsia="SimSun"/>
        </w:rPr>
        <w:t xml:space="preserve"> </w:t>
      </w:r>
    </w:p>
    <w:p w:rsidR="00E154AB" w:rsidRPr="008306A1" w:rsidRDefault="00E154AB" w:rsidP="00E154AB">
      <w:pPr>
        <w:pStyle w:val="PL"/>
        <w:rPr>
          <w:rFonts w:eastAsia="SimSun"/>
        </w:rPr>
      </w:pPr>
      <w:r w:rsidRPr="008306A1">
        <w:rPr>
          <w:rFonts w:eastAsia="SimSun"/>
        </w:rPr>
        <w:t xml:space="preserve">   </w:t>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MS Mincho"/>
        </w:rPr>
        <w:t>&lt;element name="</w:t>
      </w:r>
      <w:r>
        <w:rPr>
          <w:rFonts w:eastAsia="SimSun"/>
          <w:lang w:eastAsia="zh-CN"/>
        </w:rPr>
        <w:t>fqdn</w:t>
      </w:r>
      <w:r w:rsidRPr="008306A1">
        <w:rPr>
          <w:rFonts w:eastAsia="MS Mincho"/>
        </w:rPr>
        <w:t>"</w:t>
      </w:r>
      <w:r w:rsidRPr="008306A1">
        <w:rPr>
          <w:rFonts w:eastAsia="SimSun" w:hint="eastAsia"/>
          <w:lang w:eastAsia="zh-CN"/>
        </w:rPr>
        <w:t xml:space="preserve"> </w:t>
      </w:r>
      <w:r w:rsidRPr="008306A1">
        <w:rPr>
          <w:rFonts w:eastAsia="SimSun"/>
          <w:lang w:eastAsia="zh-CN"/>
        </w:rPr>
        <w:t>type</w:t>
      </w:r>
      <w:r w:rsidRPr="008306A1">
        <w:rPr>
          <w:rFonts w:eastAsia="SimSun"/>
        </w:rPr>
        <w:t>="</w:t>
      </w:r>
      <w:r>
        <w:rPr>
          <w:rFonts w:eastAsia="SimSun"/>
        </w:rPr>
        <w:t>string</w:t>
      </w:r>
      <w:r w:rsidRPr="008306A1">
        <w:rPr>
          <w:rFonts w:eastAsia="SimSun"/>
        </w:rPr>
        <w:t>"</w:t>
      </w:r>
      <w:r w:rsidRPr="008306A1">
        <w:rPr>
          <w:rFonts w:eastAsia="MS Mincho"/>
        </w:rPr>
        <w:t>/&gt;</w:t>
      </w:r>
      <w:r w:rsidRPr="008306A1">
        <w:rPr>
          <w:rFonts w:eastAsia="SimSun"/>
        </w:rPr>
        <w:t xml:space="preserve"> </w:t>
      </w:r>
    </w:p>
    <w:p w:rsidR="00E154AB" w:rsidRPr="002B15AA" w:rsidRDefault="00E154AB" w:rsidP="00E154AB">
      <w:pPr>
        <w:pStyle w:val="PL"/>
      </w:pPr>
      <w:r>
        <w:lastRenderedPageBreak/>
        <w:tab/>
      </w:r>
      <w:r>
        <w:tab/>
      </w:r>
      <w:r>
        <w:tab/>
      </w:r>
      <w:r>
        <w:tab/>
      </w:r>
      <w:r w:rsidRPr="00E71FF5">
        <w:t>&lt;element name="measurements" type="xn:MeasurementTypesAndGPsList"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ref="ngc:EP_N32"/&gt; </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r>
      <w:r w:rsidRPr="000B1A4A">
        <w:t>&lt;element ref="xn:MeasurementControl"/&gt;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8306A1" w:rsidRDefault="00E154AB" w:rsidP="00E154AB">
      <w:pPr>
        <w:pStyle w:val="PL"/>
        <w:rPr>
          <w:rFonts w:eastAsia="SimSun"/>
        </w:rPr>
      </w:pPr>
      <w:r w:rsidRPr="008306A1">
        <w:rPr>
          <w:rFonts w:eastAsia="SimSun"/>
        </w:rPr>
        <w:t xml:space="preserve">  &lt;element name="</w:t>
      </w:r>
      <w:r>
        <w:rPr>
          <w:rFonts w:eastAsia="SimSun"/>
        </w:rPr>
        <w:t>External</w:t>
      </w:r>
      <w:r w:rsidRPr="008306A1">
        <w:rPr>
          <w:rFonts w:eastAsia="SimSun"/>
        </w:rPr>
        <w:t>SEPPFunction" substitutionGroup="xn:ManagedElementOptionallyContainedNrmClass"&gt;</w:t>
      </w:r>
    </w:p>
    <w:p w:rsidR="00E154AB" w:rsidRPr="008E6D39" w:rsidRDefault="00E154AB" w:rsidP="00E154AB">
      <w:pPr>
        <w:pStyle w:val="PL"/>
        <w:rPr>
          <w:rFonts w:eastAsia="SimSun"/>
          <w:lang w:val="fr-FR"/>
        </w:rPr>
      </w:pPr>
      <w:r w:rsidRPr="008306A1">
        <w:rPr>
          <w:rFonts w:eastAsia="SimSun"/>
        </w:rPr>
        <w:t xml:space="preserve">    </w:t>
      </w:r>
      <w:r w:rsidRPr="008E6D39">
        <w:rPr>
          <w:rFonts w:eastAsia="SimSun"/>
          <w:lang w:val="fr-FR"/>
        </w:rPr>
        <w:t>&lt;complexType&gt;</w:t>
      </w:r>
    </w:p>
    <w:p w:rsidR="00E154AB" w:rsidRPr="008E6D39" w:rsidRDefault="00E154AB" w:rsidP="00E154AB">
      <w:pPr>
        <w:pStyle w:val="PL"/>
        <w:rPr>
          <w:rFonts w:eastAsia="SimSun"/>
          <w:lang w:val="fr-FR"/>
        </w:rPr>
      </w:pPr>
      <w:r w:rsidRPr="008E6D39">
        <w:rPr>
          <w:rFonts w:eastAsia="SimSun"/>
          <w:lang w:val="fr-FR"/>
        </w:rPr>
        <w:t xml:space="preserve">      &lt;complexContent&gt;</w:t>
      </w:r>
    </w:p>
    <w:p w:rsidR="00E154AB" w:rsidRPr="008E6D39" w:rsidRDefault="00E154AB" w:rsidP="00E154AB">
      <w:pPr>
        <w:pStyle w:val="PL"/>
        <w:rPr>
          <w:rFonts w:eastAsia="SimSun"/>
          <w:lang w:val="fr-FR"/>
        </w:rPr>
      </w:pPr>
      <w:r w:rsidRPr="008E6D39">
        <w:rPr>
          <w:rFonts w:eastAsia="SimSun"/>
          <w:lang w:val="fr-FR"/>
        </w:rPr>
        <w:t xml:space="preserve">        &lt;extension base="xn:NrmClass"&gt;</w:t>
      </w:r>
    </w:p>
    <w:p w:rsidR="00E154AB" w:rsidRPr="008306A1" w:rsidRDefault="00E154AB" w:rsidP="00E154AB">
      <w:pPr>
        <w:pStyle w:val="PL"/>
        <w:rPr>
          <w:rFonts w:eastAsia="SimSun"/>
        </w:rPr>
      </w:pPr>
      <w:r w:rsidRPr="008E6D39">
        <w:rPr>
          <w:rFonts w:eastAsia="SimSun"/>
          <w:lang w:val="fr-FR"/>
        </w:rPr>
        <w:t xml:space="preserve">          </w:t>
      </w:r>
      <w:r w:rsidRPr="008306A1">
        <w:rPr>
          <w:rFonts w:eastAsia="SimSun"/>
        </w:rPr>
        <w:t>&lt;sequence&gt;</w:t>
      </w:r>
    </w:p>
    <w:p w:rsidR="00E154AB" w:rsidRPr="008306A1" w:rsidRDefault="00E154AB" w:rsidP="00E154AB">
      <w:pPr>
        <w:pStyle w:val="PL"/>
        <w:rPr>
          <w:rFonts w:eastAsia="SimSun"/>
        </w:rPr>
      </w:pPr>
      <w:r w:rsidRPr="008306A1">
        <w:rPr>
          <w:rFonts w:eastAsia="SimSun"/>
        </w:rPr>
        <w:t xml:space="preserve">            &lt;element name="attributes"&gt;</w:t>
      </w:r>
    </w:p>
    <w:p w:rsidR="00E154AB" w:rsidRPr="008306A1" w:rsidRDefault="00E154AB" w:rsidP="00E154AB">
      <w:pPr>
        <w:pStyle w:val="PL"/>
        <w:rPr>
          <w:rFonts w:eastAsia="SimSun"/>
        </w:rPr>
      </w:pPr>
      <w:r w:rsidRPr="008306A1">
        <w:rPr>
          <w:rFonts w:eastAsia="SimSun"/>
        </w:rPr>
        <w:t xml:space="preserve">              &lt;complexType&gt;</w:t>
      </w:r>
    </w:p>
    <w:p w:rsidR="00E154AB" w:rsidRPr="008306A1" w:rsidRDefault="00E154AB" w:rsidP="00E154AB">
      <w:pPr>
        <w:pStyle w:val="PL"/>
        <w:rPr>
          <w:rFonts w:eastAsia="SimSun"/>
        </w:rPr>
      </w:pPr>
      <w:r w:rsidRPr="008306A1">
        <w:rPr>
          <w:rFonts w:eastAsia="SimSun"/>
        </w:rPr>
        <w:t xml:space="preserve">                &lt;all&gt;</w:t>
      </w:r>
    </w:p>
    <w:p w:rsidR="00E154AB" w:rsidRPr="008306A1" w:rsidRDefault="00E154AB" w:rsidP="00E154AB">
      <w:pPr>
        <w:pStyle w:val="PL"/>
        <w:rPr>
          <w:rFonts w:eastAsia="SimSun"/>
        </w:rPr>
      </w:pPr>
      <w:r w:rsidRPr="008306A1">
        <w:rPr>
          <w:rFonts w:eastAsia="SimSun"/>
        </w:rPr>
        <w:t xml:space="preserve">          </w:t>
      </w:r>
      <w:r w:rsidRPr="008306A1">
        <w:rPr>
          <w:rFonts w:eastAsia="SimSun"/>
        </w:rPr>
        <w:tab/>
      </w:r>
      <w:r w:rsidRPr="008306A1">
        <w:rPr>
          <w:rFonts w:eastAsia="SimSun"/>
        </w:rPr>
        <w:tab/>
      </w:r>
      <w:r w:rsidRPr="008306A1">
        <w:rPr>
          <w:rFonts w:eastAsia="SimSun"/>
        </w:rPr>
        <w:tab/>
        <w:t>&lt;element name="userLabel" type="string"/&gt;</w:t>
      </w:r>
    </w:p>
    <w:p w:rsidR="00E154AB" w:rsidRPr="008306A1" w:rsidRDefault="00E154AB" w:rsidP="00E154AB">
      <w:pPr>
        <w:pStyle w:val="PL"/>
        <w:rPr>
          <w:rFonts w:eastAsia="SimSun"/>
        </w:rPr>
      </w:pPr>
      <w:r w:rsidRPr="008306A1">
        <w:rPr>
          <w:rFonts w:eastAsia="SimSun"/>
        </w:rPr>
        <w:t xml:space="preserve">                  &lt;element name="vnfParametersList" type="xn:vnfParametersListType" minOccurs="0"/&gt;</w:t>
      </w:r>
    </w:p>
    <w:p w:rsidR="00E154AB" w:rsidRPr="008306A1" w:rsidRDefault="00E154AB" w:rsidP="00E154AB">
      <w:pPr>
        <w:pStyle w:val="PL"/>
        <w:rPr>
          <w:rFonts w:eastAsia="SimSun"/>
        </w:rPr>
      </w:pPr>
      <w:r w:rsidRPr="008306A1">
        <w:rPr>
          <w:rFonts w:eastAsia="SimSun"/>
        </w:rPr>
        <w:t xml:space="preserve">                  &lt;element name="pLMNId" type="en:PLMNId"/&gt;</w:t>
      </w:r>
    </w:p>
    <w:p w:rsidR="00E154AB" w:rsidRPr="008306A1" w:rsidRDefault="00E154AB" w:rsidP="00E154AB">
      <w:pPr>
        <w:pStyle w:val="PL"/>
        <w:rPr>
          <w:rFonts w:eastAsia="SimSun"/>
        </w:rPr>
      </w:pPr>
      <w:r w:rsidRPr="008306A1">
        <w:rPr>
          <w:rFonts w:eastAsia="SimSun"/>
        </w:rPr>
        <w:t xml:space="preserve">   </w:t>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MS Mincho"/>
        </w:rPr>
        <w:t>&lt;element name="</w:t>
      </w:r>
      <w:r w:rsidRPr="008306A1">
        <w:rPr>
          <w:rFonts w:eastAsia="SimSun"/>
          <w:lang w:eastAsia="zh-CN"/>
        </w:rPr>
        <w:t>priority</w:t>
      </w:r>
      <w:r w:rsidRPr="008306A1">
        <w:rPr>
          <w:rFonts w:eastAsia="MS Mincho"/>
        </w:rPr>
        <w:t>"</w:t>
      </w:r>
      <w:r w:rsidRPr="008306A1">
        <w:rPr>
          <w:rFonts w:eastAsia="SimSun" w:hint="eastAsia"/>
          <w:lang w:eastAsia="zh-CN"/>
        </w:rPr>
        <w:t xml:space="preserve"> </w:t>
      </w:r>
      <w:r w:rsidRPr="008306A1">
        <w:rPr>
          <w:rFonts w:eastAsia="SimSun"/>
          <w:lang w:eastAsia="zh-CN"/>
        </w:rPr>
        <w:t>type</w:t>
      </w:r>
      <w:r w:rsidRPr="008306A1">
        <w:rPr>
          <w:rFonts w:eastAsia="SimSun"/>
        </w:rPr>
        <w:t>="integer"</w:t>
      </w:r>
      <w:r w:rsidRPr="008306A1">
        <w:rPr>
          <w:rFonts w:eastAsia="SimSun"/>
          <w:lang w:eastAsia="zh-CN"/>
        </w:rPr>
        <w:t xml:space="preserve"> </w:t>
      </w:r>
      <w:r w:rsidRPr="008306A1">
        <w:rPr>
          <w:rFonts w:eastAsia="SimSun" w:hint="eastAsia"/>
          <w:lang w:eastAsia="zh-CN"/>
        </w:rPr>
        <w:t>minOccurs=</w:t>
      </w:r>
      <w:r w:rsidRPr="008E6D39">
        <w:rPr>
          <w:rFonts w:eastAsia="SimSun"/>
        </w:rPr>
        <w:t>"0"</w:t>
      </w:r>
      <w:r w:rsidRPr="008306A1">
        <w:rPr>
          <w:rFonts w:eastAsia="MS Mincho"/>
        </w:rPr>
        <w:t>/&gt;</w:t>
      </w:r>
      <w:r w:rsidRPr="008306A1">
        <w:rPr>
          <w:rFonts w:eastAsia="SimSun"/>
        </w:rPr>
        <w:t xml:space="preserve"> </w:t>
      </w:r>
    </w:p>
    <w:p w:rsidR="00E154AB" w:rsidRPr="008306A1" w:rsidRDefault="00E154AB" w:rsidP="00E154AB">
      <w:pPr>
        <w:pStyle w:val="PL"/>
        <w:rPr>
          <w:rFonts w:eastAsia="SimSun"/>
        </w:rPr>
      </w:pPr>
      <w:r w:rsidRPr="008306A1">
        <w:rPr>
          <w:rFonts w:eastAsia="SimSun"/>
        </w:rPr>
        <w:t xml:space="preserve">   </w:t>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MS Mincho"/>
        </w:rPr>
        <w:t>&lt;element name="</w:t>
      </w:r>
      <w:r>
        <w:rPr>
          <w:rFonts w:eastAsia="SimSun"/>
          <w:lang w:eastAsia="zh-CN"/>
        </w:rPr>
        <w:t>sEPPId</w:t>
      </w:r>
      <w:r w:rsidRPr="008306A1">
        <w:rPr>
          <w:rFonts w:eastAsia="MS Mincho"/>
        </w:rPr>
        <w:t>"</w:t>
      </w:r>
      <w:r w:rsidRPr="008306A1">
        <w:rPr>
          <w:rFonts w:eastAsia="SimSun" w:hint="eastAsia"/>
          <w:lang w:eastAsia="zh-CN"/>
        </w:rPr>
        <w:t xml:space="preserve"> </w:t>
      </w:r>
      <w:r w:rsidRPr="008306A1">
        <w:rPr>
          <w:rFonts w:eastAsia="SimSun"/>
          <w:lang w:eastAsia="zh-CN"/>
        </w:rPr>
        <w:t>type</w:t>
      </w:r>
      <w:r w:rsidRPr="008306A1">
        <w:rPr>
          <w:rFonts w:eastAsia="SimSun"/>
        </w:rPr>
        <w:t>="integer"</w:t>
      </w:r>
      <w:r w:rsidRPr="008306A1">
        <w:rPr>
          <w:rFonts w:eastAsia="MS Mincho"/>
        </w:rPr>
        <w:t>/&gt;</w:t>
      </w:r>
      <w:r w:rsidRPr="008306A1">
        <w:rPr>
          <w:rFonts w:eastAsia="SimSun"/>
        </w:rPr>
        <w:t xml:space="preserve"> </w:t>
      </w:r>
    </w:p>
    <w:p w:rsidR="00E154AB" w:rsidRPr="008306A1" w:rsidRDefault="00E154AB" w:rsidP="00E154AB">
      <w:pPr>
        <w:pStyle w:val="PL"/>
        <w:rPr>
          <w:rFonts w:eastAsia="SimSun"/>
        </w:rPr>
      </w:pPr>
      <w:r w:rsidRPr="008306A1">
        <w:rPr>
          <w:rFonts w:eastAsia="SimSun"/>
        </w:rPr>
        <w:t xml:space="preserve">   </w:t>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MS Mincho"/>
        </w:rPr>
        <w:t>&lt;element name="</w:t>
      </w:r>
      <w:r>
        <w:rPr>
          <w:rFonts w:eastAsia="SimSun"/>
          <w:lang w:eastAsia="zh-CN"/>
        </w:rPr>
        <w:t>fqdn</w:t>
      </w:r>
      <w:r w:rsidRPr="008306A1">
        <w:rPr>
          <w:rFonts w:eastAsia="MS Mincho"/>
        </w:rPr>
        <w:t>"</w:t>
      </w:r>
      <w:r w:rsidRPr="008306A1">
        <w:rPr>
          <w:rFonts w:eastAsia="SimSun" w:hint="eastAsia"/>
          <w:lang w:eastAsia="zh-CN"/>
        </w:rPr>
        <w:t xml:space="preserve"> </w:t>
      </w:r>
      <w:r w:rsidRPr="008306A1">
        <w:rPr>
          <w:rFonts w:eastAsia="SimSun"/>
          <w:lang w:eastAsia="zh-CN"/>
        </w:rPr>
        <w:t>type</w:t>
      </w:r>
      <w:r w:rsidRPr="008306A1">
        <w:rPr>
          <w:rFonts w:eastAsia="SimSun"/>
        </w:rPr>
        <w:t>="</w:t>
      </w:r>
      <w:r>
        <w:rPr>
          <w:rFonts w:eastAsia="SimSun"/>
        </w:rPr>
        <w:t>string</w:t>
      </w:r>
      <w:r w:rsidRPr="008306A1">
        <w:rPr>
          <w:rFonts w:eastAsia="SimSun"/>
        </w:rPr>
        <w:t>"</w:t>
      </w:r>
      <w:r w:rsidRPr="008306A1">
        <w:rPr>
          <w:rFonts w:eastAsia="MS Mincho"/>
        </w:rPr>
        <w:t>/&gt;</w:t>
      </w:r>
      <w:r w:rsidRPr="008306A1">
        <w:rPr>
          <w:rFonts w:eastAsia="SimSun"/>
        </w:rPr>
        <w:t xml:space="preserve"> </w:t>
      </w:r>
    </w:p>
    <w:p w:rsidR="00E154AB" w:rsidRPr="008306A1" w:rsidRDefault="00E154AB" w:rsidP="00E154AB">
      <w:pPr>
        <w:pStyle w:val="PL"/>
        <w:rPr>
          <w:rFonts w:eastAsia="SimSun"/>
        </w:rPr>
      </w:pPr>
      <w:r w:rsidRPr="008306A1">
        <w:rPr>
          <w:rFonts w:eastAsia="SimSun"/>
        </w:rPr>
        <w:tab/>
      </w:r>
      <w:r w:rsidRPr="008306A1">
        <w:rPr>
          <w:rFonts w:eastAsia="SimSun"/>
        </w:rPr>
        <w:tab/>
      </w:r>
      <w:r w:rsidRPr="008306A1">
        <w:rPr>
          <w:rFonts w:eastAsia="SimSun"/>
        </w:rPr>
        <w:tab/>
      </w:r>
      <w:r w:rsidRPr="008306A1">
        <w:rPr>
          <w:rFonts w:eastAsia="SimSun"/>
        </w:rPr>
        <w:tab/>
        <w:t>&lt;element name="measurements" type="xn:MeasurementTypesAndGPsList" minOccurs="0"/&gt;</w:t>
      </w:r>
    </w:p>
    <w:p w:rsidR="00E154AB" w:rsidRPr="008306A1" w:rsidRDefault="00E154AB" w:rsidP="00E154AB">
      <w:pPr>
        <w:pStyle w:val="PL"/>
        <w:rPr>
          <w:rFonts w:eastAsia="SimSun"/>
        </w:rPr>
      </w:pPr>
      <w:r w:rsidRPr="008306A1">
        <w:rPr>
          <w:rFonts w:eastAsia="SimSun"/>
        </w:rPr>
        <w:t xml:space="preserve">                &lt;/all&gt;</w:t>
      </w:r>
    </w:p>
    <w:p w:rsidR="00E154AB" w:rsidRPr="008306A1" w:rsidRDefault="00E154AB" w:rsidP="00E154AB">
      <w:pPr>
        <w:pStyle w:val="PL"/>
        <w:rPr>
          <w:rFonts w:eastAsia="SimSun"/>
        </w:rPr>
      </w:pPr>
      <w:r w:rsidRPr="008306A1">
        <w:rPr>
          <w:rFonts w:eastAsia="SimSun"/>
        </w:rPr>
        <w:t xml:space="preserve">              &lt;/complexType&gt;</w:t>
      </w:r>
    </w:p>
    <w:p w:rsidR="00E154AB" w:rsidRPr="008306A1" w:rsidRDefault="00E154AB" w:rsidP="00E154AB">
      <w:pPr>
        <w:pStyle w:val="PL"/>
        <w:rPr>
          <w:rFonts w:eastAsia="SimSun"/>
        </w:rPr>
      </w:pPr>
      <w:r w:rsidRPr="008306A1">
        <w:rPr>
          <w:rFonts w:eastAsia="SimSun"/>
        </w:rPr>
        <w:t xml:space="preserve">            &lt;/element&gt;</w:t>
      </w:r>
    </w:p>
    <w:p w:rsidR="00E154AB" w:rsidRPr="008306A1" w:rsidRDefault="00E154AB" w:rsidP="00E154AB">
      <w:pPr>
        <w:pStyle w:val="PL"/>
        <w:rPr>
          <w:rFonts w:eastAsia="SimSun"/>
        </w:rPr>
      </w:pPr>
      <w:r w:rsidRPr="008306A1">
        <w:rPr>
          <w:rFonts w:eastAsia="SimSun"/>
        </w:rPr>
        <w:t xml:space="preserve">            &lt;choice minOccurs="0" maxOccurs="unbounded"&gt;</w:t>
      </w:r>
    </w:p>
    <w:p w:rsidR="00E154AB" w:rsidRPr="008306A1" w:rsidRDefault="00E154AB" w:rsidP="00E154AB">
      <w:pPr>
        <w:pStyle w:val="PL"/>
        <w:rPr>
          <w:rFonts w:eastAsia="SimSun"/>
        </w:rPr>
      </w:pPr>
      <w:r w:rsidRPr="008306A1">
        <w:rPr>
          <w:rFonts w:eastAsia="SimSun"/>
        </w:rPr>
        <w:t xml:space="preserve">              &lt;element ref="ngc:EP_N32"/&gt; </w:t>
      </w:r>
    </w:p>
    <w:p w:rsidR="00E154AB" w:rsidRPr="008306A1" w:rsidRDefault="00E154AB" w:rsidP="00E154AB">
      <w:pPr>
        <w:pStyle w:val="PL"/>
        <w:rPr>
          <w:rFonts w:eastAsia="SimSun"/>
        </w:rPr>
      </w:pPr>
      <w:r w:rsidRPr="008306A1">
        <w:rPr>
          <w:rFonts w:eastAsia="SimSun"/>
        </w:rPr>
        <w:t xml:space="preserve">              &lt;element ref="xn:VsDataContainer"/&gt;</w:t>
      </w:r>
    </w:p>
    <w:p w:rsidR="00E154AB" w:rsidRPr="008306A1" w:rsidRDefault="00E154AB" w:rsidP="00E154AB">
      <w:pPr>
        <w:pStyle w:val="PL"/>
        <w:rPr>
          <w:rFonts w:eastAsia="SimSun"/>
        </w:rPr>
      </w:pPr>
      <w:r w:rsidRPr="008306A1">
        <w:rPr>
          <w:rFonts w:eastAsia="SimSun"/>
        </w:rPr>
        <w:tab/>
      </w:r>
      <w:r w:rsidRPr="008306A1">
        <w:rPr>
          <w:rFonts w:eastAsia="SimSun"/>
        </w:rPr>
        <w:tab/>
      </w:r>
      <w:r w:rsidRPr="008306A1">
        <w:rPr>
          <w:rFonts w:eastAsia="SimSun"/>
        </w:rPr>
        <w:tab/>
        <w:t>&lt;element ref="xn:MeasurementControl"/&gt;</w:t>
      </w:r>
    </w:p>
    <w:p w:rsidR="00E154AB" w:rsidRPr="008306A1" w:rsidRDefault="00E154AB" w:rsidP="00E154AB">
      <w:pPr>
        <w:pStyle w:val="PL"/>
        <w:rPr>
          <w:rFonts w:eastAsia="SimSun"/>
        </w:rPr>
      </w:pPr>
      <w:r w:rsidRPr="008306A1">
        <w:rPr>
          <w:rFonts w:eastAsia="SimSun"/>
        </w:rPr>
        <w:t xml:space="preserve">            &lt;/choice&gt;</w:t>
      </w:r>
    </w:p>
    <w:p w:rsidR="00E154AB" w:rsidRPr="008306A1" w:rsidRDefault="00E154AB" w:rsidP="00E154AB">
      <w:pPr>
        <w:pStyle w:val="PL"/>
        <w:rPr>
          <w:rFonts w:eastAsia="SimSun"/>
        </w:rPr>
      </w:pPr>
      <w:r w:rsidRPr="008306A1">
        <w:rPr>
          <w:rFonts w:eastAsia="SimSun"/>
        </w:rPr>
        <w:t xml:space="preserve">          &lt;/sequence&gt;</w:t>
      </w:r>
    </w:p>
    <w:p w:rsidR="00E154AB" w:rsidRPr="008306A1" w:rsidRDefault="00E154AB" w:rsidP="00E154AB">
      <w:pPr>
        <w:pStyle w:val="PL"/>
        <w:rPr>
          <w:rFonts w:eastAsia="SimSun"/>
        </w:rPr>
      </w:pPr>
      <w:r w:rsidRPr="008306A1">
        <w:rPr>
          <w:rFonts w:eastAsia="SimSun"/>
        </w:rPr>
        <w:t xml:space="preserve">        &lt;/extension&gt;</w:t>
      </w:r>
    </w:p>
    <w:p w:rsidR="00E154AB" w:rsidRPr="008306A1" w:rsidRDefault="00E154AB" w:rsidP="00E154AB">
      <w:pPr>
        <w:pStyle w:val="PL"/>
        <w:rPr>
          <w:rFonts w:eastAsia="SimSun"/>
        </w:rPr>
      </w:pPr>
      <w:r w:rsidRPr="008306A1">
        <w:rPr>
          <w:rFonts w:eastAsia="SimSun"/>
        </w:rPr>
        <w:t xml:space="preserve">      &lt;/complexContent&gt;</w:t>
      </w:r>
    </w:p>
    <w:p w:rsidR="00E154AB" w:rsidRPr="008306A1" w:rsidRDefault="00E154AB" w:rsidP="00E154AB">
      <w:pPr>
        <w:pStyle w:val="PL"/>
        <w:rPr>
          <w:rFonts w:eastAsia="SimSun"/>
        </w:rPr>
      </w:pPr>
      <w:r w:rsidRPr="008306A1">
        <w:rPr>
          <w:rFonts w:eastAsia="SimSun"/>
        </w:rPr>
        <w:t xml:space="preserve">    &lt;/complexType&gt;</w:t>
      </w:r>
    </w:p>
    <w:p w:rsidR="00E154AB" w:rsidRPr="002B15AA" w:rsidRDefault="00E154AB" w:rsidP="00E154AB">
      <w:pPr>
        <w:pStyle w:val="PL"/>
      </w:pPr>
      <w:r w:rsidRPr="008306A1">
        <w:rPr>
          <w:rFonts w:eastAsia="SimSun"/>
        </w:rPr>
        <w:t xml:space="preserve">  &lt;/element&gt;    </w:t>
      </w:r>
    </w:p>
    <w:p w:rsidR="00E154AB" w:rsidRPr="002B15AA" w:rsidRDefault="00E154AB" w:rsidP="00E154AB">
      <w:pPr>
        <w:pStyle w:val="PL"/>
      </w:pPr>
      <w:r w:rsidRPr="002B15AA">
        <w:t xml:space="preserve">  &lt;element name="NWDAFFunction"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Pr="002B15AA" w:rsidRDefault="00E154AB" w:rsidP="00E154AB">
      <w:pPr>
        <w:pStyle w:val="PL"/>
      </w:pPr>
      <w:r w:rsidRPr="002B15AA">
        <w:t xml:space="preserve">                  &lt;element name="pLMNIdList" type="en:PLMNIdList"/&gt;</w:t>
      </w:r>
    </w:p>
    <w:p w:rsidR="00E154AB" w:rsidRPr="002B15AA" w:rsidRDefault="00E154AB" w:rsidP="00E154AB">
      <w:pPr>
        <w:pStyle w:val="PL"/>
      </w:pPr>
      <w:r w:rsidRPr="002B15AA">
        <w:t xml:space="preserve">                  &lt;element name="sBIFqdn" type="string"/&gt;</w:t>
      </w:r>
    </w:p>
    <w:p w:rsidR="00E154AB" w:rsidRDefault="00E154AB" w:rsidP="00E154AB">
      <w:pPr>
        <w:pStyle w:val="PL"/>
      </w:pPr>
      <w:r w:rsidRPr="002B15AA">
        <w:t xml:space="preserve">                  &lt;element name="</w:t>
      </w:r>
      <w:r>
        <w:t>snssaiList</w:t>
      </w:r>
      <w:r w:rsidRPr="002B15AA">
        <w:t>" type="ngc:</w:t>
      </w:r>
      <w:r>
        <w:t>SnssaiList</w:t>
      </w:r>
      <w:r w:rsidRPr="002B15AA">
        <w:t>" minOccurs="0"/&gt;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Default="00E154AB" w:rsidP="00E154AB">
      <w:pPr>
        <w:pStyle w:val="PL"/>
      </w:pPr>
      <w:r>
        <w:tab/>
      </w:r>
      <w:r>
        <w:tab/>
      </w:r>
      <w:r>
        <w:tab/>
      </w:r>
      <w:r>
        <w:tab/>
      </w:r>
      <w:r w:rsidRPr="00E71FF5">
        <w:t>&lt;element name="measurements" type="xn:MeasurementTypesAndGPsList" minOccurs="0"/&gt;</w:t>
      </w:r>
    </w:p>
    <w:p w:rsidR="00E154AB" w:rsidRPr="002B15AA" w:rsidRDefault="00E154AB" w:rsidP="00E154AB">
      <w:pPr>
        <w:pStyle w:val="PL"/>
      </w:pP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p>
    <w:p w:rsidR="00E154AB" w:rsidRDefault="00E154AB" w:rsidP="00E154AB">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r>
      <w:r w:rsidRPr="000B1A4A">
        <w:t>&lt;element ref="xn:MeasurementControl"/&gt;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  </w:t>
      </w:r>
    </w:p>
    <w:p w:rsidR="00E154AB" w:rsidRDefault="00E154AB" w:rsidP="00E154AB">
      <w:pPr>
        <w:pStyle w:val="PL"/>
      </w:pPr>
      <w:r w:rsidRPr="002B15AA">
        <w:t xml:space="preserve">  </w:t>
      </w:r>
    </w:p>
    <w:p w:rsidR="00E154AB" w:rsidRPr="002B15AA" w:rsidRDefault="00E154AB" w:rsidP="00E154AB">
      <w:pPr>
        <w:pStyle w:val="PL"/>
      </w:pPr>
      <w:r w:rsidRPr="002B15AA">
        <w:t xml:space="preserve">  &lt;element name="</w:t>
      </w:r>
      <w:r>
        <w:t>SCP</w:t>
      </w:r>
      <w:r w:rsidRPr="002B15AA">
        <w:t>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lastRenderedPageBreak/>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t xml:space="preserve">  </w:t>
      </w:r>
      <w:r w:rsidRPr="002B15AA">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Pr="002B15AA" w:rsidRDefault="00E154AB" w:rsidP="00E154AB">
      <w:pPr>
        <w:pStyle w:val="PL"/>
      </w:pPr>
      <w:r>
        <w:tab/>
      </w:r>
      <w:r>
        <w:tab/>
      </w:r>
      <w:r>
        <w:tab/>
      </w:r>
      <w:r>
        <w:tab/>
        <w:t xml:space="preserve">  </w:t>
      </w:r>
      <w:r w:rsidRPr="00E71FF5">
        <w:t>&lt;element name="measurements" type="xn:MeasurementTypesAndGPsList" minOccurs="0"/&gt;</w:t>
      </w:r>
    </w:p>
    <w:p w:rsidR="00E154AB" w:rsidRPr="002B15AA" w:rsidRDefault="00E154AB" w:rsidP="00E154AB">
      <w:pPr>
        <w:pStyle w:val="PL"/>
      </w:pPr>
      <w:r w:rsidRPr="002B15AA">
        <w:t xml:space="preserve">                  &lt;element name="</w:t>
      </w:r>
      <w:r>
        <w:rPr>
          <w:rFonts w:cs="Courier New"/>
          <w:lang w:eastAsia="zh-CN"/>
        </w:rPr>
        <w:t>supportedFuncList</w:t>
      </w:r>
      <w:r w:rsidRPr="002B15AA">
        <w:t>" type="</w:t>
      </w:r>
      <w:r>
        <w:t>ngc</w:t>
      </w:r>
      <w:r w:rsidRPr="002B15AA">
        <w:t>:</w:t>
      </w:r>
      <w:r>
        <w:rPr>
          <w:rFonts w:cs="Courier New"/>
          <w:lang w:eastAsia="zh-CN"/>
        </w:rPr>
        <w:t>SupportedFuncList</w:t>
      </w:r>
      <w:r w:rsidRPr="002B15AA">
        <w:t>"/&gt;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address</w:t>
      </w:r>
      <w:r>
        <w:rPr>
          <w:rFonts w:eastAsia="MS Mincho"/>
          <w:lang w:val="en-US"/>
        </w:rPr>
        <w:t>"</w:t>
      </w:r>
      <w:r>
        <w:rPr>
          <w:rFonts w:hint="eastAsia"/>
          <w:lang w:val="en-US" w:eastAsia="zh-CN"/>
        </w:rPr>
        <w:t xml:space="preserve"> </w:t>
      </w:r>
      <w:r>
        <w:rPr>
          <w:lang w:val="en-US" w:eastAsia="zh-CN"/>
        </w:rPr>
        <w:t>type</w:t>
      </w:r>
      <w:r>
        <w:t>="string"</w:t>
      </w:r>
      <w:r>
        <w:rPr>
          <w:rFonts w:eastAsia="MS Mincho"/>
          <w:lang w:val="en-US"/>
        </w:rPr>
        <w:t>/&gt;</w:t>
      </w:r>
      <w:r w:rsidRPr="002B15AA">
        <w:t xml:space="preserve"> </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t xml:space="preserve">  </w:t>
      </w:r>
      <w:r w:rsidRPr="000B1A4A">
        <w:t>&lt;element ref="xn:MeasurementControl"/&gt;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  </w:t>
      </w:r>
    </w:p>
    <w:p w:rsidR="00E154AB" w:rsidRPr="002B15AA" w:rsidRDefault="00E154AB" w:rsidP="00E154AB">
      <w:pPr>
        <w:pStyle w:val="PL"/>
      </w:pPr>
      <w:r w:rsidRPr="002B15AA">
        <w:t xml:space="preserve">  </w:t>
      </w:r>
    </w:p>
    <w:p w:rsidR="00E154AB" w:rsidRPr="002B15AA" w:rsidRDefault="00E154AB" w:rsidP="00E154AB">
      <w:pPr>
        <w:pStyle w:val="PL"/>
      </w:pPr>
      <w:r w:rsidRPr="002B15AA">
        <w:t xml:space="preserve">  &lt;element name="</w:t>
      </w:r>
      <w:r>
        <w:t>NEF</w:t>
      </w:r>
      <w:r w:rsidRPr="002B15AA">
        <w:t>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t xml:space="preserve">  </w:t>
      </w:r>
      <w:r w:rsidRPr="002B15AA">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Pr="002B15AA" w:rsidRDefault="00E154AB" w:rsidP="00E154AB">
      <w:pPr>
        <w:pStyle w:val="PL"/>
      </w:pPr>
      <w:r>
        <w:tab/>
      </w:r>
      <w:r>
        <w:tab/>
      </w:r>
      <w:r>
        <w:tab/>
      </w:r>
      <w:r>
        <w:tab/>
        <w:t xml:space="preserve">  </w:t>
      </w:r>
      <w:r w:rsidRPr="00E71FF5">
        <w:t>&lt;element name="measurements" type="xn:MeasurementTypesAndGPsList" minOccurs="0"/&gt;</w:t>
      </w:r>
    </w:p>
    <w:p w:rsidR="00E154AB" w:rsidRPr="002B15AA" w:rsidRDefault="00E154AB" w:rsidP="00E154AB">
      <w:pPr>
        <w:pStyle w:val="PL"/>
      </w:pPr>
      <w:r w:rsidRPr="002B15AA">
        <w:t xml:space="preserve">                  &lt;element name="sBIFqdn" type="string"/&gt;</w:t>
      </w:r>
    </w:p>
    <w:p w:rsidR="00E154AB" w:rsidRDefault="00E154AB" w:rsidP="00E154AB">
      <w:pPr>
        <w:pStyle w:val="PL"/>
      </w:pPr>
      <w:r w:rsidRPr="002B15AA">
        <w:t xml:space="preserve">                  &lt;element name="</w:t>
      </w:r>
      <w:r>
        <w:t>snssaiList</w:t>
      </w:r>
      <w:r w:rsidRPr="002B15AA">
        <w:t>" type="ngc:</w:t>
      </w:r>
      <w:r>
        <w:t>SnssaiList</w:t>
      </w:r>
      <w:r w:rsidRPr="002B15AA">
        <w:t>" minOccurs="0"/&gt;</w:t>
      </w:r>
    </w:p>
    <w:p w:rsidR="00E154AB" w:rsidRPr="002B15AA" w:rsidRDefault="00E154AB" w:rsidP="00E154AB">
      <w:pPr>
        <w:pStyle w:val="PL"/>
      </w:pPr>
      <w:r w:rsidRPr="002B15AA">
        <w:t xml:space="preserve">                  &lt;element name="</w:t>
      </w:r>
      <w:r>
        <w:rPr>
          <w:rFonts w:cs="Courier New"/>
          <w:lang w:eastAsia="zh-CN"/>
        </w:rPr>
        <w:t>managedNFProfile</w:t>
      </w:r>
      <w:r w:rsidRPr="002B15AA">
        <w:t>" type="</w:t>
      </w:r>
      <w:r>
        <w:t>ngc</w:t>
      </w:r>
      <w:r w:rsidRPr="002B15AA">
        <w:t>:</w:t>
      </w:r>
      <w:r>
        <w:rPr>
          <w:rFonts w:cs="Courier New"/>
          <w:lang w:eastAsia="zh-CN"/>
        </w:rPr>
        <w:t>ManagedNFProfile</w:t>
      </w:r>
      <w:r w:rsidRPr="002B15AA">
        <w:t>"/&gt;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capabilitylist</w:t>
      </w:r>
      <w:r>
        <w:rPr>
          <w:rFonts w:eastAsia="MS Mincho"/>
          <w:lang w:val="en-US"/>
        </w:rPr>
        <w:t>"</w:t>
      </w:r>
      <w:r>
        <w:rPr>
          <w:rFonts w:hint="eastAsia"/>
          <w:lang w:val="en-US" w:eastAsia="zh-CN"/>
        </w:rPr>
        <w:t xml:space="preserve"> </w:t>
      </w:r>
      <w:r>
        <w:rPr>
          <w:lang w:val="en-US" w:eastAsia="zh-CN"/>
        </w:rPr>
        <w:t>type</w:t>
      </w:r>
      <w:r>
        <w:t>="ngc:CapabilityList"</w:t>
      </w:r>
      <w:r>
        <w:rPr>
          <w:rFonts w:eastAsia="MS Mincho"/>
          <w:lang w:val="en-US"/>
        </w:rPr>
        <w:t>/&gt;</w:t>
      </w:r>
      <w:r w:rsidRPr="002B15AA">
        <w:t xml:space="preserve"> </w:t>
      </w:r>
    </w:p>
    <w:p w:rsidR="00E154AB" w:rsidRPr="002B15AA" w:rsidRDefault="00E154AB" w:rsidP="00E154AB">
      <w:pPr>
        <w:pStyle w:val="PL"/>
      </w:pPr>
      <w:r>
        <w:t xml:space="preserve">                  </w:t>
      </w:r>
      <w:r w:rsidRPr="002B15AA">
        <w:t>&lt;element name="</w:t>
      </w:r>
      <w:r>
        <w:rPr>
          <w:rFonts w:cs="Courier New"/>
          <w:lang w:eastAsia="zh-CN"/>
        </w:rPr>
        <w:t>isINEF</w:t>
      </w:r>
      <w:r w:rsidRPr="002B15AA">
        <w:t>" type="</w:t>
      </w:r>
      <w:r>
        <w:t>boolean</w:t>
      </w:r>
      <w:r w:rsidRPr="002B15AA">
        <w:t>"/&gt;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isCAPIFSup</w:t>
      </w:r>
      <w:r>
        <w:rPr>
          <w:rFonts w:eastAsia="MS Mincho"/>
          <w:lang w:val="en-US"/>
        </w:rPr>
        <w:t>"</w:t>
      </w:r>
      <w:r>
        <w:rPr>
          <w:rFonts w:hint="eastAsia"/>
          <w:lang w:val="en-US" w:eastAsia="zh-CN"/>
        </w:rPr>
        <w:t xml:space="preserve"> </w:t>
      </w:r>
      <w:r>
        <w:rPr>
          <w:lang w:val="en-US" w:eastAsia="zh-CN"/>
        </w:rPr>
        <w:t>type</w:t>
      </w:r>
      <w:r>
        <w:t>="boolean"</w:t>
      </w:r>
      <w:r>
        <w:rPr>
          <w:rFonts w:eastAsia="MS Mincho"/>
          <w:lang w:val="en-US"/>
        </w:rPr>
        <w:t>/&gt;</w:t>
      </w:r>
      <w:r w:rsidRPr="002B15AA">
        <w:t xml:space="preserve"> </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t xml:space="preserve">  </w:t>
      </w:r>
      <w:r w:rsidRPr="000B1A4A">
        <w:t>&lt;element ref="xn:MeasurementControl"/&gt;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  </w:t>
      </w:r>
    </w:p>
    <w:p w:rsidR="00E154AB" w:rsidRPr="002B15AA" w:rsidRDefault="00E154AB" w:rsidP="00E154AB">
      <w:pPr>
        <w:pStyle w:val="PL"/>
      </w:pPr>
      <w:r w:rsidRPr="002B15AA">
        <w:t xml:space="preserve">  </w:t>
      </w:r>
    </w:p>
    <w:p w:rsidR="00E154AB" w:rsidRPr="002B15AA" w:rsidRDefault="00E154AB" w:rsidP="00E154AB">
      <w:pPr>
        <w:pStyle w:val="PL"/>
      </w:pPr>
      <w:r w:rsidRPr="002B15AA">
        <w:t xml:space="preserve">  &lt;element name="EP_N2"&gt;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w:t>
      </w:r>
    </w:p>
    <w:p w:rsidR="00E154AB" w:rsidRPr="002B15AA" w:rsidRDefault="00E154AB" w:rsidP="00E154AB">
      <w:pPr>
        <w:pStyle w:val="PL"/>
      </w:pPr>
    </w:p>
    <w:p w:rsidR="00E154AB" w:rsidRPr="002B15AA" w:rsidRDefault="00E154AB" w:rsidP="00E154AB">
      <w:pPr>
        <w:pStyle w:val="PL"/>
      </w:pPr>
      <w:r w:rsidRPr="002B15AA">
        <w:t xml:space="preserve">  &lt;element name="EP_N3"&gt;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tab/>
      </w:r>
      <w:r>
        <w:tab/>
      </w:r>
      <w:r>
        <w:tab/>
      </w:r>
      <w:r>
        <w:tab/>
      </w:r>
      <w:r w:rsidRPr="002B15AA">
        <w:t>&lt;element name="</w:t>
      </w:r>
      <w:r>
        <w:t>remote</w:t>
      </w:r>
      <w:r w:rsidRPr="002B15AA">
        <w:t>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&lt;element name="EP_N4"&gt;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w:t>
      </w:r>
    </w:p>
    <w:p w:rsidR="00E154AB" w:rsidRPr="002B15AA" w:rsidRDefault="00E154AB" w:rsidP="00E154AB">
      <w:pPr>
        <w:pStyle w:val="PL"/>
      </w:pPr>
    </w:p>
    <w:p w:rsidR="00E154AB" w:rsidRPr="002B15AA" w:rsidRDefault="00E154AB" w:rsidP="00E154AB">
      <w:pPr>
        <w:pStyle w:val="PL"/>
      </w:pPr>
      <w:r w:rsidRPr="002B15AA">
        <w:t xml:space="preserve">  &lt;element name="EP_N5"&gt;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lastRenderedPageBreak/>
        <w:t xml:space="preserve">  &lt;element name="EP_N6"&gt;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w:t>
      </w:r>
    </w:p>
    <w:p w:rsidR="00E154AB" w:rsidRPr="002B15AA" w:rsidRDefault="00E154AB" w:rsidP="00E154AB">
      <w:pPr>
        <w:pStyle w:val="PL"/>
      </w:pPr>
    </w:p>
    <w:p w:rsidR="00E154AB" w:rsidRPr="002B15AA" w:rsidRDefault="00E154AB" w:rsidP="00E154AB">
      <w:pPr>
        <w:pStyle w:val="PL"/>
      </w:pPr>
      <w:r w:rsidRPr="002B15AA">
        <w:t xml:space="preserve">  &lt;element name="EP_N7"&gt;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w:t>
      </w:r>
    </w:p>
    <w:p w:rsidR="00E154AB" w:rsidRPr="002B15AA" w:rsidRDefault="00E154AB" w:rsidP="00E154AB">
      <w:pPr>
        <w:pStyle w:val="PL"/>
      </w:pPr>
    </w:p>
    <w:p w:rsidR="00E154AB" w:rsidRPr="002B15AA" w:rsidRDefault="00E154AB" w:rsidP="00E154AB">
      <w:pPr>
        <w:pStyle w:val="PL"/>
      </w:pPr>
      <w:r w:rsidRPr="002B15AA">
        <w:t xml:space="preserve">  &lt;element name="EP_N8"&gt;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w:t>
      </w:r>
    </w:p>
    <w:p w:rsidR="00E154AB" w:rsidRPr="002B15AA" w:rsidRDefault="00E154AB" w:rsidP="00E154AB">
      <w:pPr>
        <w:pStyle w:val="PL"/>
      </w:pPr>
    </w:p>
    <w:p w:rsidR="00E154AB" w:rsidRPr="002B15AA" w:rsidRDefault="00E154AB" w:rsidP="00E154AB">
      <w:pPr>
        <w:pStyle w:val="PL"/>
      </w:pPr>
      <w:r w:rsidRPr="002B15AA">
        <w:lastRenderedPageBreak/>
        <w:t xml:space="preserve">  &lt;element name="EP_N9"&gt;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tabs>
          <w:tab w:val="clear" w:pos="1536"/>
          <w:tab w:val="clear" w:pos="1920"/>
          <w:tab w:val="left" w:pos="1690"/>
        </w:tabs>
      </w:pPr>
      <w:r>
        <w:tab/>
      </w:r>
      <w:r>
        <w:tab/>
      </w:r>
      <w:r>
        <w:tab/>
      </w:r>
      <w:r>
        <w:tab/>
      </w:r>
      <w:r w:rsidRPr="002B15AA">
        <w:t>&lt;element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name="EP_N10"&gt;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rPr>
          <w:rFonts w:hint="eastAsia"/>
          <w:lang w:eastAsia="zh-CN"/>
        </w:rPr>
        <w:t>Remote</w:t>
      </w:r>
      <w:r w:rsidRPr="002B15AA">
        <w: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name="EP_N11"&gt;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rPr>
          <w:rFonts w:hint="eastAsia"/>
          <w:lang w:eastAsia="zh-CN"/>
        </w:rPr>
        <w:t>Remote</w:t>
      </w:r>
      <w:r w:rsidRPr="002B15AA">
        <w: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lastRenderedPageBreak/>
        <w:t xml:space="preserve">  &lt;element name="EP_N12"&gt;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name="EP_N13"&gt;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name="EP_N14"&gt;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lastRenderedPageBreak/>
        <w:t xml:space="preserve">  &lt;element name="EP_N15"&gt;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name="EP_N16"&gt;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rPr>
          <w:rFonts w:hint="eastAsia"/>
          <w:lang w:eastAsia="zh-CN"/>
        </w:rPr>
        <w:t>Local</w:t>
      </w:r>
      <w:r w:rsidRPr="002B15AA">
        <w:t>" minOccurs="0"/&gt;</w:t>
      </w:r>
    </w:p>
    <w:p w:rsidR="00E154AB" w:rsidRPr="002B15AA" w:rsidRDefault="00E154AB" w:rsidP="00E154AB">
      <w:pPr>
        <w:pStyle w:val="PL"/>
      </w:pPr>
      <w:r w:rsidRPr="002B15AA">
        <w:t xml:space="preserve">                  &lt;element name="remoteAddress" type="</w:t>
      </w:r>
      <w:r>
        <w:t>ngc</w:t>
      </w:r>
      <w:r w:rsidRPr="002B15AA">
        <w:t>:</w:t>
      </w:r>
      <w:r>
        <w:t>Remote</w:t>
      </w:r>
      <w:r w:rsidRPr="002B15AA">
        <w:t>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name="EP_N17"&gt;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lastRenderedPageBreak/>
        <w:t xml:space="preserve">  &lt;element name="EP_N20"&gt;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rPr>
          <w:rFonts w:hint="eastAsia"/>
          <w:lang w:eastAsia="zh-CN"/>
        </w:rPr>
        <w:t>Local</w:t>
      </w:r>
      <w:r w:rsidRPr="002B15AA">
        <w:t>" minOccurs="0"/&gt;</w:t>
      </w:r>
    </w:p>
    <w:p w:rsidR="00E154AB" w:rsidRPr="002B15AA" w:rsidRDefault="00E154AB" w:rsidP="00E154AB">
      <w:pPr>
        <w:pStyle w:val="PL"/>
      </w:pPr>
      <w:r w:rsidRPr="002B15AA">
        <w:t xml:space="preserve">                  &lt;element name="remoteAddress" type="</w:t>
      </w:r>
      <w:r>
        <w:t>ngc</w:t>
      </w:r>
      <w:r w:rsidRPr="002B15AA">
        <w:t>:</w:t>
      </w:r>
      <w:r>
        <w:rPr>
          <w:rFonts w:hint="eastAsia"/>
          <w:lang w:eastAsia="zh-CN"/>
        </w:rPr>
        <w:t>Remote</w:t>
      </w:r>
      <w:r w:rsidRPr="002B15AA">
        <w:t>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name="EP_N21"&gt;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rPr>
          <w:rFonts w:hint="eastAsia"/>
          <w:lang w:eastAsia="zh-CN"/>
        </w:rPr>
        <w:t>Local</w:t>
      </w:r>
      <w:r w:rsidRPr="002B15AA">
        <w:t>" minOccurs="0"/&gt;</w:t>
      </w:r>
    </w:p>
    <w:p w:rsidR="00E154AB" w:rsidRPr="002B15AA" w:rsidRDefault="00E154AB" w:rsidP="00E154AB">
      <w:pPr>
        <w:pStyle w:val="PL"/>
      </w:pPr>
      <w:r w:rsidRPr="002B15AA">
        <w:t xml:space="preserve">                  &lt;element name="remoteAddress" type="</w:t>
      </w:r>
      <w:r>
        <w:t>ngc</w:t>
      </w:r>
      <w:r w:rsidRPr="002B15AA">
        <w:t>:</w:t>
      </w:r>
      <w:r>
        <w:rPr>
          <w:rFonts w:hint="eastAsia"/>
          <w:lang w:eastAsia="zh-CN"/>
        </w:rPr>
        <w:t>Remote</w:t>
      </w:r>
      <w:r w:rsidRPr="002B15AA">
        <w:t>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name="EP_N22"&gt;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lastRenderedPageBreak/>
        <w:t xml:space="preserve">  &lt;element name="EP_N26"&gt;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ind w:left="284"/>
      </w:pPr>
      <w:r w:rsidRPr="002B15AA">
        <w:t xml:space="preserve">&lt;/element&gt; </w:t>
      </w:r>
    </w:p>
    <w:p w:rsidR="00E154AB" w:rsidRPr="002B15AA" w:rsidRDefault="00E154AB" w:rsidP="00E154AB">
      <w:pPr>
        <w:pStyle w:val="PL"/>
      </w:pPr>
      <w:r w:rsidRPr="002B15AA">
        <w:t xml:space="preserve"> </w:t>
      </w:r>
    </w:p>
    <w:p w:rsidR="00E154AB" w:rsidRPr="002B15AA" w:rsidRDefault="00E154AB" w:rsidP="00E154AB">
      <w:pPr>
        <w:pStyle w:val="PL"/>
      </w:pPr>
      <w:r w:rsidRPr="002B15AA">
        <w:t xml:space="preserve">    &lt;element name="EP_N27"&gt;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ind w:left="284"/>
      </w:pPr>
      <w:r w:rsidRPr="002B15AA">
        <w:t xml:space="preserve">&lt;/element&gt;  </w:t>
      </w:r>
    </w:p>
    <w:p w:rsidR="00E154AB" w:rsidRPr="002B15AA" w:rsidRDefault="00E154AB" w:rsidP="00E154AB">
      <w:pPr>
        <w:pStyle w:val="PL"/>
      </w:pPr>
    </w:p>
    <w:p w:rsidR="00E154AB" w:rsidRPr="002B15AA" w:rsidRDefault="00E154AB" w:rsidP="00E154AB">
      <w:pPr>
        <w:pStyle w:val="PL"/>
      </w:pPr>
      <w:r w:rsidRPr="002B15AA">
        <w:t xml:space="preserve">    &lt;element name="EP_N31"&gt;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r w:rsidRPr="002B15AA">
        <w:t xml:space="preserve">    &lt;element name="EP_N32"&gt;</w:t>
      </w:r>
    </w:p>
    <w:p w:rsidR="00E154AB" w:rsidRPr="002B15AA" w:rsidRDefault="00E154AB" w:rsidP="00E154AB">
      <w:pPr>
        <w:pStyle w:val="PL"/>
      </w:pPr>
      <w:r w:rsidRPr="002B15AA">
        <w:lastRenderedPageBreak/>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Default="00E154AB" w:rsidP="00E154AB">
      <w:pPr>
        <w:pStyle w:val="PL"/>
        <w:rPr>
          <w:rFonts w:eastAsia="SimSun"/>
        </w:rPr>
      </w:pPr>
      <w:r w:rsidRPr="002B15AA">
        <w:t xml:space="preserve">                  &lt;element name="remoteAddress" type="</w:t>
      </w:r>
      <w:r>
        <w:t>ngc</w:t>
      </w:r>
      <w:r w:rsidRPr="002B15AA">
        <w:t>:</w:t>
      </w:r>
      <w:r>
        <w:t>Remote</w:t>
      </w:r>
      <w:r w:rsidRPr="002B15AA">
        <w:t>EndPoint" minOccurs="0"/&gt;</w:t>
      </w:r>
    </w:p>
    <w:p w:rsidR="00E154AB" w:rsidRPr="008306A1" w:rsidRDefault="00E154AB" w:rsidP="00E154AB">
      <w:pPr>
        <w:pStyle w:val="PL"/>
        <w:rPr>
          <w:rFonts w:eastAsia="SimSun"/>
        </w:rPr>
      </w:pPr>
      <w:r w:rsidRPr="008306A1">
        <w:rPr>
          <w:rFonts w:eastAsia="SimSun"/>
        </w:rPr>
        <w:t xml:space="preserve">                  &lt;element name="</w:t>
      </w:r>
      <w:r w:rsidRPr="00073351">
        <w:rPr>
          <w:rFonts w:eastAsia="SimSun"/>
        </w:rPr>
        <w:t>remotePlmnId</w:t>
      </w:r>
      <w:r w:rsidRPr="008306A1">
        <w:rPr>
          <w:rFonts w:eastAsia="SimSun"/>
        </w:rPr>
        <w:t>" type="</w:t>
      </w:r>
      <w:r>
        <w:rPr>
          <w:rFonts w:eastAsia="SimSun"/>
        </w:rPr>
        <w:t>en:PLMNId</w:t>
      </w:r>
      <w:r w:rsidRPr="008306A1">
        <w:rPr>
          <w:rFonts w:eastAsia="SimSun"/>
        </w:rPr>
        <w:t>"/&gt;</w:t>
      </w:r>
    </w:p>
    <w:p w:rsidR="00E154AB" w:rsidRDefault="00E154AB" w:rsidP="00E154AB">
      <w:pPr>
        <w:pStyle w:val="PL"/>
        <w:rPr>
          <w:rFonts w:eastAsia="SimSun"/>
        </w:rPr>
      </w:pPr>
      <w:r w:rsidRPr="008306A1">
        <w:rPr>
          <w:rFonts w:eastAsia="SimSun"/>
        </w:rPr>
        <w:t xml:space="preserve">                  &lt;element name="remote</w:t>
      </w:r>
      <w:r>
        <w:rPr>
          <w:rFonts w:eastAsia="SimSun"/>
        </w:rPr>
        <w:t>Sepp</w:t>
      </w:r>
      <w:r w:rsidRPr="008306A1">
        <w:rPr>
          <w:rFonts w:eastAsia="SimSun"/>
        </w:rPr>
        <w:t>Address" type="</w:t>
      </w:r>
      <w:r>
        <w:rPr>
          <w:rFonts w:eastAsia="SimSun"/>
        </w:rPr>
        <w:t>string</w:t>
      </w:r>
      <w:r w:rsidRPr="008306A1">
        <w:rPr>
          <w:rFonts w:eastAsia="SimSun"/>
        </w:rPr>
        <w:t>"/&gt;</w:t>
      </w:r>
    </w:p>
    <w:p w:rsidR="00E154AB" w:rsidRPr="008306A1" w:rsidRDefault="00E154AB" w:rsidP="00E154AB">
      <w:pPr>
        <w:pStyle w:val="PL"/>
        <w:rPr>
          <w:rFonts w:eastAsia="SimSun"/>
        </w:rPr>
      </w:pPr>
      <w:r w:rsidRPr="008306A1">
        <w:rPr>
          <w:rFonts w:eastAsia="SimSun"/>
        </w:rPr>
        <w:t xml:space="preserve">                  &lt;element name="</w:t>
      </w:r>
      <w:r>
        <w:rPr>
          <w:rFonts w:eastAsia="SimSun"/>
        </w:rPr>
        <w:t>remoteSeppId</w:t>
      </w:r>
      <w:r w:rsidRPr="008306A1">
        <w:rPr>
          <w:rFonts w:eastAsia="SimSun"/>
        </w:rPr>
        <w:t>" type="</w:t>
      </w:r>
      <w:r>
        <w:rPr>
          <w:rFonts w:eastAsia="SimSun"/>
        </w:rPr>
        <w:t>integer</w:t>
      </w:r>
      <w:r w:rsidRPr="008306A1">
        <w:rPr>
          <w:rFonts w:eastAsia="SimSun"/>
        </w:rPr>
        <w:t>" minOccurs="0"/&gt;</w:t>
      </w:r>
    </w:p>
    <w:p w:rsidR="00E154AB" w:rsidRDefault="00E154AB" w:rsidP="00E154AB">
      <w:pPr>
        <w:pStyle w:val="PL"/>
        <w:rPr>
          <w:rFonts w:eastAsia="SimSun"/>
        </w:rPr>
      </w:pPr>
      <w:r w:rsidRPr="008306A1">
        <w:rPr>
          <w:rFonts w:eastAsia="SimSun"/>
        </w:rPr>
        <w:t xml:space="preserve">                  &lt;element name="</w:t>
      </w:r>
      <w:r>
        <w:rPr>
          <w:rFonts w:eastAsia="SimSun"/>
        </w:rPr>
        <w:t>n32cParas</w:t>
      </w:r>
      <w:r w:rsidRPr="008306A1">
        <w:rPr>
          <w:rFonts w:eastAsia="SimSun"/>
        </w:rPr>
        <w:t>" type="</w:t>
      </w:r>
      <w:r>
        <w:rPr>
          <w:rFonts w:eastAsia="SimSun"/>
        </w:rPr>
        <w:t>string</w:t>
      </w:r>
      <w:r w:rsidRPr="008306A1">
        <w:rPr>
          <w:rFonts w:eastAsia="SimSun"/>
        </w:rPr>
        <w:t>" minOccurs="0"/&gt;</w:t>
      </w:r>
    </w:p>
    <w:p w:rsidR="00E154AB" w:rsidRPr="008306A1" w:rsidRDefault="00E154AB" w:rsidP="00E154AB">
      <w:pPr>
        <w:pStyle w:val="PL"/>
        <w:rPr>
          <w:rFonts w:eastAsia="SimSun"/>
        </w:rPr>
      </w:pPr>
      <w:r w:rsidRPr="008306A1">
        <w:rPr>
          <w:rFonts w:eastAsia="SimSun"/>
        </w:rPr>
        <w:t xml:space="preserve">                  &lt;element name="</w:t>
      </w:r>
      <w:r>
        <w:rPr>
          <w:rFonts w:eastAsia="SimSun"/>
        </w:rPr>
        <w:t>n32fPolicy</w:t>
      </w:r>
      <w:r w:rsidRPr="008306A1">
        <w:rPr>
          <w:rFonts w:eastAsia="SimSun"/>
        </w:rPr>
        <w:t>" type="</w:t>
      </w:r>
      <w:r>
        <w:rPr>
          <w:rFonts w:eastAsia="SimSun"/>
        </w:rPr>
        <w:t>string</w:t>
      </w:r>
      <w:r w:rsidRPr="008306A1">
        <w:rPr>
          <w:rFonts w:eastAsia="SimSun"/>
        </w:rPr>
        <w:t>" minOccurs="0"/&gt;</w:t>
      </w:r>
    </w:p>
    <w:p w:rsidR="00E154AB" w:rsidRPr="002B15AA" w:rsidRDefault="00E154AB" w:rsidP="00E154AB">
      <w:pPr>
        <w:pStyle w:val="PL"/>
      </w:pPr>
      <w:r w:rsidRPr="008306A1">
        <w:rPr>
          <w:rFonts w:eastAsia="SimSun"/>
        </w:rPr>
        <w:t xml:space="preserve">                  &lt;element name="</w:t>
      </w:r>
      <w:r>
        <w:rPr>
          <w:rFonts w:eastAsia="SimSun"/>
        </w:rPr>
        <w:t>withIPX</w:t>
      </w:r>
      <w:r w:rsidRPr="008306A1">
        <w:rPr>
          <w:rFonts w:eastAsia="SimSun"/>
        </w:rPr>
        <w:t>" type="</w:t>
      </w:r>
      <w:r>
        <w:rPr>
          <w:rFonts w:eastAsia="SimSun"/>
        </w:rPr>
        <w:t>boolean</w:t>
      </w:r>
      <w:r w:rsidRPr="008306A1">
        <w:rPr>
          <w:rFonts w:eastAsia="SimSun"/>
        </w:rPr>
        <w:t>"/&gt;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name="EP_S5C"&gt;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name="EP_S5U"&gt;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lastRenderedPageBreak/>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name="EP_Rx"&gt;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name="EP_MAP_SMSC"&gt;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name="EP_NLS"&gt;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lastRenderedPageBreak/>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name="EP_NLG"&gt;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F02D9F" w:rsidRDefault="00E154AB" w:rsidP="00F02D9F">
      <w:pPr>
        <w:pStyle w:val="PL"/>
        <w:rPr>
          <w:ins w:id="24493" w:author="28.541_CR0287R1_(Rel-16)_eNRM" w:date="2020-06-29T10:30:00Z"/>
        </w:rPr>
      </w:pPr>
      <w:r w:rsidRPr="002B15AA">
        <w:t xml:space="preserve">  &lt;/element&gt;</w:t>
      </w:r>
    </w:p>
    <w:p w:rsidR="00A57315" w:rsidRDefault="00A57315" w:rsidP="00A57315">
      <w:pPr>
        <w:pStyle w:val="PL"/>
        <w:rPr>
          <w:ins w:id="24494" w:author="28.541_CR0287R1_(Rel-16)_eNRM" w:date="2020-06-29T10:30:00Z"/>
        </w:rPr>
      </w:pPr>
    </w:p>
    <w:p w:rsidR="00A57315" w:rsidRPr="002B15AA" w:rsidRDefault="00A57315" w:rsidP="00A57315">
      <w:pPr>
        <w:pStyle w:val="PL"/>
        <w:rPr>
          <w:ins w:id="24495" w:author="28.541_CR0287R1_(Rel-16)_eNRM" w:date="2020-06-29T10:30:00Z"/>
        </w:rPr>
      </w:pPr>
      <w:ins w:id="24496" w:author="28.541_CR0287R1_(Rel-16)_eNRM" w:date="2020-06-29T10:30:00Z">
        <w:r>
          <w:t xml:space="preserve">  </w:t>
        </w:r>
        <w:r w:rsidRPr="002B15AA">
          <w:t>&lt;element name="</w:t>
        </w:r>
        <w:r>
          <w:t>FiveQiDscpMappingSet</w:t>
        </w:r>
        <w:r w:rsidRPr="002B15AA">
          <w:t>"&gt;</w:t>
        </w:r>
      </w:ins>
    </w:p>
    <w:p w:rsidR="00A57315" w:rsidRPr="00A57315" w:rsidRDefault="00A57315" w:rsidP="00A57315">
      <w:pPr>
        <w:pStyle w:val="PL"/>
        <w:rPr>
          <w:ins w:id="24497" w:author="28.541_CR0287R1_(Rel-16)_eNRM" w:date="2020-06-29T10:30:00Z"/>
          <w:rPrChange w:id="24498" w:author="28.541_CR0287R1_(Rel-16)_eNRM" w:date="2020-06-29T10:30:00Z">
            <w:rPr>
              <w:ins w:id="24499" w:author="28.541_CR0287R1_(Rel-16)_eNRM" w:date="2020-06-29T10:30:00Z"/>
              <w:lang w:val="fr-FR"/>
            </w:rPr>
          </w:rPrChange>
        </w:rPr>
      </w:pPr>
      <w:ins w:id="24500" w:author="28.541_CR0287R1_(Rel-16)_eNRM" w:date="2020-06-29T10:30:00Z">
        <w:r w:rsidRPr="002B15AA">
          <w:t xml:space="preserve">    </w:t>
        </w:r>
        <w:r w:rsidRPr="00A57315">
          <w:rPr>
            <w:rPrChange w:id="24501" w:author="28.541_CR0287R1_(Rel-16)_eNRM" w:date="2020-06-29T10:30:00Z">
              <w:rPr>
                <w:lang w:val="fr-FR"/>
              </w:rPr>
            </w:rPrChange>
          </w:rPr>
          <w:t>&lt;complexType&gt;</w:t>
        </w:r>
      </w:ins>
    </w:p>
    <w:p w:rsidR="00A57315" w:rsidRPr="00A57315" w:rsidRDefault="00A57315" w:rsidP="00A57315">
      <w:pPr>
        <w:pStyle w:val="PL"/>
        <w:rPr>
          <w:ins w:id="24502" w:author="28.541_CR0287R1_(Rel-16)_eNRM" w:date="2020-06-29T10:30:00Z"/>
          <w:rPrChange w:id="24503" w:author="28.541_CR0287R1_(Rel-16)_eNRM" w:date="2020-06-29T10:30:00Z">
            <w:rPr>
              <w:ins w:id="24504" w:author="28.541_CR0287R1_(Rel-16)_eNRM" w:date="2020-06-29T10:30:00Z"/>
              <w:lang w:val="fr-FR"/>
            </w:rPr>
          </w:rPrChange>
        </w:rPr>
      </w:pPr>
      <w:ins w:id="24505" w:author="28.541_CR0287R1_(Rel-16)_eNRM" w:date="2020-06-29T10:30:00Z">
        <w:r w:rsidRPr="00A57315">
          <w:rPr>
            <w:rPrChange w:id="24506" w:author="28.541_CR0287R1_(Rel-16)_eNRM" w:date="2020-06-29T10:30:00Z">
              <w:rPr>
                <w:lang w:val="fr-FR"/>
              </w:rPr>
            </w:rPrChange>
          </w:rPr>
          <w:t xml:space="preserve">      &lt;complexContent&gt;</w:t>
        </w:r>
      </w:ins>
    </w:p>
    <w:p w:rsidR="00A57315" w:rsidRPr="00A57315" w:rsidRDefault="00A57315" w:rsidP="00A57315">
      <w:pPr>
        <w:pStyle w:val="PL"/>
        <w:rPr>
          <w:ins w:id="24507" w:author="28.541_CR0287R1_(Rel-16)_eNRM" w:date="2020-06-29T10:30:00Z"/>
          <w:rPrChange w:id="24508" w:author="28.541_CR0287R1_(Rel-16)_eNRM" w:date="2020-06-29T10:30:00Z">
            <w:rPr>
              <w:ins w:id="24509" w:author="28.541_CR0287R1_(Rel-16)_eNRM" w:date="2020-06-29T10:30:00Z"/>
              <w:lang w:val="fr-FR"/>
            </w:rPr>
          </w:rPrChange>
        </w:rPr>
      </w:pPr>
      <w:ins w:id="24510" w:author="28.541_CR0287R1_(Rel-16)_eNRM" w:date="2020-06-29T10:30:00Z">
        <w:r w:rsidRPr="00A57315">
          <w:rPr>
            <w:rPrChange w:id="24511" w:author="28.541_CR0287R1_(Rel-16)_eNRM" w:date="2020-06-29T10:30:00Z">
              <w:rPr>
                <w:lang w:val="fr-FR"/>
              </w:rPr>
            </w:rPrChange>
          </w:rPr>
          <w:t xml:space="preserve">        &lt;extension base="xn:NrmClass"&gt;</w:t>
        </w:r>
      </w:ins>
    </w:p>
    <w:p w:rsidR="00A57315" w:rsidRPr="002B15AA" w:rsidRDefault="00A57315" w:rsidP="00A57315">
      <w:pPr>
        <w:pStyle w:val="PL"/>
        <w:rPr>
          <w:ins w:id="24512" w:author="28.541_CR0287R1_(Rel-16)_eNRM" w:date="2020-06-29T10:30:00Z"/>
        </w:rPr>
      </w:pPr>
      <w:ins w:id="24513" w:author="28.541_CR0287R1_(Rel-16)_eNRM" w:date="2020-06-29T10:30:00Z">
        <w:r w:rsidRPr="00A57315">
          <w:rPr>
            <w:rPrChange w:id="24514" w:author="28.541_CR0287R1_(Rel-16)_eNRM" w:date="2020-06-29T10:30:00Z">
              <w:rPr>
                <w:lang w:val="fr-FR"/>
              </w:rPr>
            </w:rPrChange>
          </w:rPr>
          <w:t xml:space="preserve">          </w:t>
        </w:r>
        <w:r w:rsidRPr="002B15AA">
          <w:t>&lt;sequence&gt;</w:t>
        </w:r>
      </w:ins>
    </w:p>
    <w:p w:rsidR="00A57315" w:rsidRPr="002B15AA" w:rsidRDefault="00A57315" w:rsidP="00A57315">
      <w:pPr>
        <w:pStyle w:val="PL"/>
        <w:rPr>
          <w:ins w:id="24515" w:author="28.541_CR0287R1_(Rel-16)_eNRM" w:date="2020-06-29T10:30:00Z"/>
        </w:rPr>
      </w:pPr>
      <w:ins w:id="24516" w:author="28.541_CR0287R1_(Rel-16)_eNRM" w:date="2020-06-29T10:30:00Z">
        <w:r w:rsidRPr="002B15AA">
          <w:t xml:space="preserve">            &lt;element name="attributes"&gt;</w:t>
        </w:r>
      </w:ins>
    </w:p>
    <w:p w:rsidR="00A57315" w:rsidRPr="002B15AA" w:rsidRDefault="00A57315" w:rsidP="00A57315">
      <w:pPr>
        <w:pStyle w:val="PL"/>
        <w:rPr>
          <w:ins w:id="24517" w:author="28.541_CR0287R1_(Rel-16)_eNRM" w:date="2020-06-29T10:30:00Z"/>
        </w:rPr>
      </w:pPr>
      <w:ins w:id="24518" w:author="28.541_CR0287R1_(Rel-16)_eNRM" w:date="2020-06-29T10:30:00Z">
        <w:r w:rsidRPr="002B15AA">
          <w:t xml:space="preserve">              &lt;complexType&gt;</w:t>
        </w:r>
      </w:ins>
    </w:p>
    <w:p w:rsidR="00A57315" w:rsidRPr="002B15AA" w:rsidRDefault="00A57315" w:rsidP="00A57315">
      <w:pPr>
        <w:pStyle w:val="PL"/>
        <w:rPr>
          <w:ins w:id="24519" w:author="28.541_CR0287R1_(Rel-16)_eNRM" w:date="2020-06-29T10:30:00Z"/>
        </w:rPr>
      </w:pPr>
      <w:ins w:id="24520" w:author="28.541_CR0287R1_(Rel-16)_eNRM" w:date="2020-06-29T10:30:00Z">
        <w:r w:rsidRPr="002B15AA">
          <w:t xml:space="preserve">                &lt;all&gt;</w:t>
        </w:r>
      </w:ins>
    </w:p>
    <w:p w:rsidR="00A57315" w:rsidRPr="002B15AA" w:rsidRDefault="00A57315" w:rsidP="00A57315">
      <w:pPr>
        <w:pStyle w:val="PL"/>
        <w:rPr>
          <w:ins w:id="24521" w:author="28.541_CR0287R1_(Rel-16)_eNRM" w:date="2020-06-29T10:30:00Z"/>
        </w:rPr>
      </w:pPr>
      <w:ins w:id="24522" w:author="28.541_CR0287R1_(Rel-16)_eNRM" w:date="2020-06-29T10:30:00Z">
        <w:r w:rsidRPr="002B15AA">
          <w:t xml:space="preserve">          </w:t>
        </w:r>
        <w:r w:rsidRPr="002B15AA">
          <w:tab/>
        </w:r>
        <w:r w:rsidRPr="002B15AA">
          <w:tab/>
        </w:r>
        <w:r>
          <w:t xml:space="preserve">  </w:t>
        </w:r>
        <w:r w:rsidRPr="002B15AA">
          <w:t>&lt;element name="</w:t>
        </w:r>
        <w:r>
          <w:rPr>
            <w:rFonts w:cs="Courier New"/>
            <w:lang w:eastAsia="zh-CN"/>
          </w:rPr>
          <w:t>FiveQiDscpMappingList</w:t>
        </w:r>
        <w:r w:rsidRPr="002B15AA">
          <w:t>" type="</w:t>
        </w:r>
        <w:r>
          <w:t>ngc:</w:t>
        </w:r>
        <w:r>
          <w:rPr>
            <w:rFonts w:cs="Courier New"/>
            <w:lang w:eastAsia="zh-CN"/>
          </w:rPr>
          <w:t>FiveQiDscpMappingList</w:t>
        </w:r>
        <w:r w:rsidRPr="002B15AA">
          <w:t>"/&gt;</w:t>
        </w:r>
      </w:ins>
    </w:p>
    <w:p w:rsidR="00A57315" w:rsidRPr="002B15AA" w:rsidRDefault="00A57315" w:rsidP="00A57315">
      <w:pPr>
        <w:pStyle w:val="PL"/>
        <w:rPr>
          <w:ins w:id="24523" w:author="28.541_CR0287R1_(Rel-16)_eNRM" w:date="2020-06-29T10:30:00Z"/>
        </w:rPr>
      </w:pPr>
      <w:ins w:id="24524" w:author="28.541_CR0287R1_(Rel-16)_eNRM" w:date="2020-06-29T10:30:00Z">
        <w:r w:rsidRPr="002B15AA">
          <w:t xml:space="preserve">                &lt;/all&gt;</w:t>
        </w:r>
      </w:ins>
    </w:p>
    <w:p w:rsidR="00A57315" w:rsidRPr="002B15AA" w:rsidRDefault="00A57315" w:rsidP="00A57315">
      <w:pPr>
        <w:pStyle w:val="PL"/>
        <w:rPr>
          <w:ins w:id="24525" w:author="28.541_CR0287R1_(Rel-16)_eNRM" w:date="2020-06-29T10:30:00Z"/>
        </w:rPr>
      </w:pPr>
      <w:ins w:id="24526" w:author="28.541_CR0287R1_(Rel-16)_eNRM" w:date="2020-06-29T10:30:00Z">
        <w:r w:rsidRPr="002B15AA">
          <w:t xml:space="preserve">              &lt;/complexType&gt;</w:t>
        </w:r>
      </w:ins>
    </w:p>
    <w:p w:rsidR="00A57315" w:rsidRPr="002B15AA" w:rsidRDefault="00A57315" w:rsidP="00A57315">
      <w:pPr>
        <w:pStyle w:val="PL"/>
        <w:rPr>
          <w:ins w:id="24527" w:author="28.541_CR0287R1_(Rel-16)_eNRM" w:date="2020-06-29T10:30:00Z"/>
        </w:rPr>
      </w:pPr>
      <w:ins w:id="24528" w:author="28.541_CR0287R1_(Rel-16)_eNRM" w:date="2020-06-29T10:30:00Z">
        <w:r w:rsidRPr="002B15AA">
          <w:t xml:space="preserve">            &lt;/element&gt;</w:t>
        </w:r>
      </w:ins>
    </w:p>
    <w:p w:rsidR="00A57315" w:rsidRPr="002B15AA" w:rsidRDefault="00A57315" w:rsidP="00A57315">
      <w:pPr>
        <w:pStyle w:val="PL"/>
        <w:rPr>
          <w:ins w:id="24529" w:author="28.541_CR0287R1_(Rel-16)_eNRM" w:date="2020-06-29T10:30:00Z"/>
        </w:rPr>
      </w:pPr>
      <w:ins w:id="24530" w:author="28.541_CR0287R1_(Rel-16)_eNRM" w:date="2020-06-29T10:30:00Z">
        <w:r w:rsidRPr="002B15AA">
          <w:t xml:space="preserve">            &lt;choice minOccurs="0" maxOccurs="unbounded"&gt;</w:t>
        </w:r>
      </w:ins>
    </w:p>
    <w:p w:rsidR="00A57315" w:rsidRDefault="00A57315" w:rsidP="00A57315">
      <w:pPr>
        <w:pStyle w:val="PL"/>
        <w:rPr>
          <w:ins w:id="24531" w:author="28.541_CR0287R1_(Rel-16)_eNRM" w:date="2020-06-29T10:30:00Z"/>
        </w:rPr>
      </w:pPr>
      <w:ins w:id="24532" w:author="28.541_CR0287R1_(Rel-16)_eNRM" w:date="2020-06-29T10:30:00Z">
        <w:r w:rsidRPr="002B15AA">
          <w:t xml:space="preserve">              &lt;element ref="xn:VsDataContainer"/&gt;</w:t>
        </w:r>
      </w:ins>
    </w:p>
    <w:p w:rsidR="00A57315" w:rsidRPr="002B15AA" w:rsidRDefault="00A57315" w:rsidP="00A57315">
      <w:pPr>
        <w:pStyle w:val="PL"/>
        <w:rPr>
          <w:ins w:id="24533" w:author="28.541_CR0287R1_(Rel-16)_eNRM" w:date="2020-06-29T10:30:00Z"/>
        </w:rPr>
      </w:pPr>
      <w:ins w:id="24534" w:author="28.541_CR0287R1_(Rel-16)_eNRM" w:date="2020-06-29T10:30:00Z">
        <w:r w:rsidRPr="002B15AA">
          <w:t xml:space="preserve">            &lt;/choice&gt;</w:t>
        </w:r>
      </w:ins>
    </w:p>
    <w:p w:rsidR="00A57315" w:rsidRPr="002B15AA" w:rsidRDefault="00A57315" w:rsidP="00A57315">
      <w:pPr>
        <w:pStyle w:val="PL"/>
        <w:rPr>
          <w:ins w:id="24535" w:author="28.541_CR0287R1_(Rel-16)_eNRM" w:date="2020-06-29T10:30:00Z"/>
        </w:rPr>
      </w:pPr>
      <w:ins w:id="24536" w:author="28.541_CR0287R1_(Rel-16)_eNRM" w:date="2020-06-29T10:30:00Z">
        <w:r w:rsidRPr="002B15AA">
          <w:t xml:space="preserve">          &lt;/sequence&gt;</w:t>
        </w:r>
      </w:ins>
    </w:p>
    <w:p w:rsidR="00A57315" w:rsidRPr="002B15AA" w:rsidRDefault="00A57315" w:rsidP="00A57315">
      <w:pPr>
        <w:pStyle w:val="PL"/>
        <w:rPr>
          <w:ins w:id="24537" w:author="28.541_CR0287R1_(Rel-16)_eNRM" w:date="2020-06-29T10:30:00Z"/>
        </w:rPr>
      </w:pPr>
      <w:ins w:id="24538" w:author="28.541_CR0287R1_(Rel-16)_eNRM" w:date="2020-06-29T10:30:00Z">
        <w:r w:rsidRPr="002B15AA">
          <w:t xml:space="preserve">        &lt;/extension&gt;</w:t>
        </w:r>
      </w:ins>
    </w:p>
    <w:p w:rsidR="00A57315" w:rsidRPr="002B15AA" w:rsidRDefault="00A57315" w:rsidP="00A57315">
      <w:pPr>
        <w:pStyle w:val="PL"/>
        <w:rPr>
          <w:ins w:id="24539" w:author="28.541_CR0287R1_(Rel-16)_eNRM" w:date="2020-06-29T10:30:00Z"/>
        </w:rPr>
      </w:pPr>
      <w:ins w:id="24540" w:author="28.541_CR0287R1_(Rel-16)_eNRM" w:date="2020-06-29T10:30:00Z">
        <w:r w:rsidRPr="002B15AA">
          <w:t xml:space="preserve">      &lt;/complexContent&gt;</w:t>
        </w:r>
      </w:ins>
    </w:p>
    <w:p w:rsidR="00A57315" w:rsidRPr="002B15AA" w:rsidRDefault="00A57315" w:rsidP="00A57315">
      <w:pPr>
        <w:pStyle w:val="PL"/>
        <w:rPr>
          <w:ins w:id="24541" w:author="28.541_CR0287R1_(Rel-16)_eNRM" w:date="2020-06-29T10:30:00Z"/>
        </w:rPr>
      </w:pPr>
      <w:ins w:id="24542" w:author="28.541_CR0287R1_(Rel-16)_eNRM" w:date="2020-06-29T10:30:00Z">
        <w:r w:rsidRPr="002B15AA">
          <w:t xml:space="preserve">    &lt;/complexType&gt;</w:t>
        </w:r>
      </w:ins>
    </w:p>
    <w:p w:rsidR="00A57315" w:rsidRDefault="00A57315" w:rsidP="00F02D9F">
      <w:pPr>
        <w:pStyle w:val="PL"/>
        <w:rPr>
          <w:ins w:id="24543" w:author="28.541_CR0286R1_(Rel-16)_eNRM" w:date="2020-06-26T18:11:00Z"/>
        </w:rPr>
      </w:pPr>
      <w:ins w:id="24544" w:author="28.541_CR0287R1_(Rel-16)_eNRM" w:date="2020-06-29T10:30:00Z">
        <w:r w:rsidRPr="002B15AA">
          <w:t xml:space="preserve">  &lt;/element&gt;  </w:t>
        </w:r>
      </w:ins>
    </w:p>
    <w:p w:rsidR="004225C4" w:rsidRDefault="004225C4" w:rsidP="004225C4">
      <w:pPr>
        <w:pStyle w:val="PL"/>
        <w:rPr>
          <w:ins w:id="24545" w:author="28.541_CR0286R1_(Rel-16)_eNRM" w:date="2020-06-26T18:11:00Z"/>
        </w:rPr>
      </w:pPr>
    </w:p>
    <w:p w:rsidR="004225C4" w:rsidRPr="002B15AA" w:rsidRDefault="004225C4" w:rsidP="004225C4">
      <w:pPr>
        <w:pStyle w:val="PL"/>
        <w:rPr>
          <w:ins w:id="24546" w:author="28.541_CR0286R1_(Rel-16)_eNRM" w:date="2020-06-26T18:11:00Z"/>
        </w:rPr>
      </w:pPr>
      <w:ins w:id="24547" w:author="28.541_CR0286R1_(Rel-16)_eNRM" w:date="2020-06-26T18:11:00Z">
        <w:r>
          <w:t xml:space="preserve">  </w:t>
        </w:r>
        <w:r w:rsidRPr="002B15AA">
          <w:t>&lt;element name="</w:t>
        </w:r>
        <w:r>
          <w:t>Configurable5QISet</w:t>
        </w:r>
        <w:r w:rsidRPr="002B15AA">
          <w:t>"</w:t>
        </w:r>
        <w:r w:rsidRPr="006F37B0">
          <w:t xml:space="preserve"> </w:t>
        </w:r>
        <w:r>
          <w:t>substitutionGroup="xn:SubNetworkOptionallyContainedNrmClass"</w:t>
        </w:r>
        <w:r w:rsidRPr="002B15AA">
          <w:t>&gt;</w:t>
        </w:r>
      </w:ins>
    </w:p>
    <w:p w:rsidR="004225C4" w:rsidRPr="004225C4" w:rsidRDefault="004225C4" w:rsidP="004225C4">
      <w:pPr>
        <w:pStyle w:val="PL"/>
        <w:rPr>
          <w:ins w:id="24548" w:author="28.541_CR0286R1_(Rel-16)_eNRM" w:date="2020-06-26T18:11:00Z"/>
          <w:rPrChange w:id="24549" w:author="28.541_CR0286R1_(Rel-16)_eNRM" w:date="2020-06-26T18:11:00Z">
            <w:rPr>
              <w:ins w:id="24550" w:author="28.541_CR0286R1_(Rel-16)_eNRM" w:date="2020-06-26T18:11:00Z"/>
              <w:lang w:val="fr-FR"/>
            </w:rPr>
          </w:rPrChange>
        </w:rPr>
      </w:pPr>
      <w:ins w:id="24551" w:author="28.541_CR0286R1_(Rel-16)_eNRM" w:date="2020-06-26T18:11:00Z">
        <w:r w:rsidRPr="002B15AA">
          <w:t xml:space="preserve">    </w:t>
        </w:r>
        <w:r w:rsidRPr="004225C4">
          <w:rPr>
            <w:rPrChange w:id="24552" w:author="28.541_CR0286R1_(Rel-16)_eNRM" w:date="2020-06-26T18:11:00Z">
              <w:rPr>
                <w:lang w:val="fr-FR"/>
              </w:rPr>
            </w:rPrChange>
          </w:rPr>
          <w:t>&lt;complexType&gt;</w:t>
        </w:r>
      </w:ins>
    </w:p>
    <w:p w:rsidR="004225C4" w:rsidRPr="004225C4" w:rsidRDefault="004225C4" w:rsidP="004225C4">
      <w:pPr>
        <w:pStyle w:val="PL"/>
        <w:rPr>
          <w:ins w:id="24553" w:author="28.541_CR0286R1_(Rel-16)_eNRM" w:date="2020-06-26T18:11:00Z"/>
          <w:rPrChange w:id="24554" w:author="28.541_CR0286R1_(Rel-16)_eNRM" w:date="2020-06-26T18:11:00Z">
            <w:rPr>
              <w:ins w:id="24555" w:author="28.541_CR0286R1_(Rel-16)_eNRM" w:date="2020-06-26T18:11:00Z"/>
              <w:lang w:val="fr-FR"/>
            </w:rPr>
          </w:rPrChange>
        </w:rPr>
      </w:pPr>
      <w:ins w:id="24556" w:author="28.541_CR0286R1_(Rel-16)_eNRM" w:date="2020-06-26T18:11:00Z">
        <w:r w:rsidRPr="004225C4">
          <w:rPr>
            <w:rPrChange w:id="24557" w:author="28.541_CR0286R1_(Rel-16)_eNRM" w:date="2020-06-26T18:11:00Z">
              <w:rPr>
                <w:lang w:val="fr-FR"/>
              </w:rPr>
            </w:rPrChange>
          </w:rPr>
          <w:t xml:space="preserve">      &lt;complexContent&gt;</w:t>
        </w:r>
      </w:ins>
    </w:p>
    <w:p w:rsidR="004225C4" w:rsidRPr="004225C4" w:rsidRDefault="004225C4" w:rsidP="004225C4">
      <w:pPr>
        <w:pStyle w:val="PL"/>
        <w:rPr>
          <w:ins w:id="24558" w:author="28.541_CR0286R1_(Rel-16)_eNRM" w:date="2020-06-26T18:11:00Z"/>
          <w:rPrChange w:id="24559" w:author="28.541_CR0286R1_(Rel-16)_eNRM" w:date="2020-06-26T18:11:00Z">
            <w:rPr>
              <w:ins w:id="24560" w:author="28.541_CR0286R1_(Rel-16)_eNRM" w:date="2020-06-26T18:11:00Z"/>
              <w:lang w:val="fr-FR"/>
            </w:rPr>
          </w:rPrChange>
        </w:rPr>
      </w:pPr>
      <w:ins w:id="24561" w:author="28.541_CR0286R1_(Rel-16)_eNRM" w:date="2020-06-26T18:11:00Z">
        <w:r w:rsidRPr="004225C4">
          <w:rPr>
            <w:rPrChange w:id="24562" w:author="28.541_CR0286R1_(Rel-16)_eNRM" w:date="2020-06-26T18:11:00Z">
              <w:rPr>
                <w:lang w:val="fr-FR"/>
              </w:rPr>
            </w:rPrChange>
          </w:rPr>
          <w:t xml:space="preserve">        &lt;extension base="xn:NrmClass"&gt;</w:t>
        </w:r>
      </w:ins>
    </w:p>
    <w:p w:rsidR="004225C4" w:rsidRPr="002B15AA" w:rsidRDefault="004225C4" w:rsidP="004225C4">
      <w:pPr>
        <w:pStyle w:val="PL"/>
        <w:rPr>
          <w:ins w:id="24563" w:author="28.541_CR0286R1_(Rel-16)_eNRM" w:date="2020-06-26T18:11:00Z"/>
        </w:rPr>
      </w:pPr>
      <w:ins w:id="24564" w:author="28.541_CR0286R1_(Rel-16)_eNRM" w:date="2020-06-26T18:11:00Z">
        <w:r w:rsidRPr="004225C4">
          <w:rPr>
            <w:rPrChange w:id="24565" w:author="28.541_CR0286R1_(Rel-16)_eNRM" w:date="2020-06-26T18:11:00Z">
              <w:rPr>
                <w:lang w:val="fr-FR"/>
              </w:rPr>
            </w:rPrChange>
          </w:rPr>
          <w:t xml:space="preserve">          </w:t>
        </w:r>
        <w:r w:rsidRPr="002B15AA">
          <w:t>&lt;sequence&gt;</w:t>
        </w:r>
      </w:ins>
    </w:p>
    <w:p w:rsidR="004225C4" w:rsidRPr="002B15AA" w:rsidRDefault="004225C4" w:rsidP="004225C4">
      <w:pPr>
        <w:pStyle w:val="PL"/>
        <w:rPr>
          <w:ins w:id="24566" w:author="28.541_CR0286R1_(Rel-16)_eNRM" w:date="2020-06-26T18:11:00Z"/>
        </w:rPr>
      </w:pPr>
      <w:ins w:id="24567" w:author="28.541_CR0286R1_(Rel-16)_eNRM" w:date="2020-06-26T18:11:00Z">
        <w:r w:rsidRPr="002B15AA">
          <w:t xml:space="preserve">            &lt;element name="attributes"&gt;</w:t>
        </w:r>
      </w:ins>
    </w:p>
    <w:p w:rsidR="004225C4" w:rsidRPr="002B15AA" w:rsidRDefault="004225C4" w:rsidP="004225C4">
      <w:pPr>
        <w:pStyle w:val="PL"/>
        <w:rPr>
          <w:ins w:id="24568" w:author="28.541_CR0286R1_(Rel-16)_eNRM" w:date="2020-06-26T18:11:00Z"/>
        </w:rPr>
      </w:pPr>
      <w:ins w:id="24569" w:author="28.541_CR0286R1_(Rel-16)_eNRM" w:date="2020-06-26T18:11:00Z">
        <w:r w:rsidRPr="002B15AA">
          <w:t xml:space="preserve">              &lt;complexType&gt;</w:t>
        </w:r>
      </w:ins>
    </w:p>
    <w:p w:rsidR="004225C4" w:rsidRPr="002B15AA" w:rsidRDefault="004225C4" w:rsidP="004225C4">
      <w:pPr>
        <w:pStyle w:val="PL"/>
        <w:rPr>
          <w:ins w:id="24570" w:author="28.541_CR0286R1_(Rel-16)_eNRM" w:date="2020-06-26T18:11:00Z"/>
        </w:rPr>
      </w:pPr>
      <w:ins w:id="24571" w:author="28.541_CR0286R1_(Rel-16)_eNRM" w:date="2020-06-26T18:11:00Z">
        <w:r w:rsidRPr="002B15AA">
          <w:t xml:space="preserve">                &lt;all&gt;</w:t>
        </w:r>
      </w:ins>
    </w:p>
    <w:p w:rsidR="004225C4" w:rsidRPr="002B15AA" w:rsidRDefault="004225C4" w:rsidP="004225C4">
      <w:pPr>
        <w:pStyle w:val="PL"/>
        <w:rPr>
          <w:ins w:id="24572" w:author="28.541_CR0286R1_(Rel-16)_eNRM" w:date="2020-06-26T18:11:00Z"/>
        </w:rPr>
      </w:pPr>
      <w:ins w:id="24573" w:author="28.541_CR0286R1_(Rel-16)_eNRM" w:date="2020-06-26T18:11:00Z">
        <w:r w:rsidRPr="002B15AA">
          <w:t xml:space="preserve">          </w:t>
        </w:r>
        <w:r w:rsidRPr="002B15AA">
          <w:tab/>
        </w:r>
        <w:r w:rsidRPr="002B15AA">
          <w:tab/>
        </w:r>
        <w:r>
          <w:t xml:space="preserve">  </w:t>
        </w:r>
        <w:r w:rsidRPr="002B15AA">
          <w:t>&lt;element name="</w:t>
        </w:r>
        <w:r>
          <w:t>configurable5QIs</w:t>
        </w:r>
        <w:r w:rsidRPr="002B15AA">
          <w:t>" type="</w:t>
        </w:r>
        <w:r>
          <w:t>ngc:FiveQIList</w:t>
        </w:r>
        <w:r w:rsidRPr="002B15AA">
          <w:t>"/&gt;</w:t>
        </w:r>
      </w:ins>
    </w:p>
    <w:p w:rsidR="004225C4" w:rsidRPr="002B15AA" w:rsidRDefault="004225C4" w:rsidP="004225C4">
      <w:pPr>
        <w:pStyle w:val="PL"/>
        <w:rPr>
          <w:ins w:id="24574" w:author="28.541_CR0286R1_(Rel-16)_eNRM" w:date="2020-06-26T18:11:00Z"/>
        </w:rPr>
      </w:pPr>
      <w:ins w:id="24575" w:author="28.541_CR0286R1_(Rel-16)_eNRM" w:date="2020-06-26T18:11:00Z">
        <w:r w:rsidRPr="002B15AA">
          <w:t xml:space="preserve">                &lt;/all&gt;</w:t>
        </w:r>
      </w:ins>
    </w:p>
    <w:p w:rsidR="004225C4" w:rsidRPr="002B15AA" w:rsidRDefault="004225C4" w:rsidP="004225C4">
      <w:pPr>
        <w:pStyle w:val="PL"/>
        <w:rPr>
          <w:ins w:id="24576" w:author="28.541_CR0286R1_(Rel-16)_eNRM" w:date="2020-06-26T18:11:00Z"/>
        </w:rPr>
      </w:pPr>
      <w:ins w:id="24577" w:author="28.541_CR0286R1_(Rel-16)_eNRM" w:date="2020-06-26T18:11:00Z">
        <w:r w:rsidRPr="002B15AA">
          <w:t xml:space="preserve">              &lt;/complexType&gt;</w:t>
        </w:r>
      </w:ins>
    </w:p>
    <w:p w:rsidR="004225C4" w:rsidRPr="002B15AA" w:rsidRDefault="004225C4" w:rsidP="004225C4">
      <w:pPr>
        <w:pStyle w:val="PL"/>
        <w:rPr>
          <w:ins w:id="24578" w:author="28.541_CR0286R1_(Rel-16)_eNRM" w:date="2020-06-26T18:11:00Z"/>
        </w:rPr>
      </w:pPr>
      <w:ins w:id="24579" w:author="28.541_CR0286R1_(Rel-16)_eNRM" w:date="2020-06-26T18:11:00Z">
        <w:r w:rsidRPr="002B15AA">
          <w:t xml:space="preserve">            &lt;/element&gt;</w:t>
        </w:r>
      </w:ins>
    </w:p>
    <w:p w:rsidR="004225C4" w:rsidRPr="002B15AA" w:rsidRDefault="004225C4" w:rsidP="004225C4">
      <w:pPr>
        <w:pStyle w:val="PL"/>
        <w:rPr>
          <w:ins w:id="24580" w:author="28.541_CR0286R1_(Rel-16)_eNRM" w:date="2020-06-26T18:11:00Z"/>
        </w:rPr>
      </w:pPr>
      <w:ins w:id="24581" w:author="28.541_CR0286R1_(Rel-16)_eNRM" w:date="2020-06-26T18:11:00Z">
        <w:r w:rsidRPr="002B15AA">
          <w:t xml:space="preserve">            &lt;choice minOccurs="0" maxOccurs="unbounded"&gt;</w:t>
        </w:r>
      </w:ins>
    </w:p>
    <w:p w:rsidR="004225C4" w:rsidRDefault="004225C4" w:rsidP="004225C4">
      <w:pPr>
        <w:pStyle w:val="PL"/>
        <w:rPr>
          <w:ins w:id="24582" w:author="28.541_CR0286R1_(Rel-16)_eNRM" w:date="2020-06-26T18:11:00Z"/>
        </w:rPr>
      </w:pPr>
      <w:ins w:id="24583" w:author="28.541_CR0286R1_(Rel-16)_eNRM" w:date="2020-06-26T18:11:00Z">
        <w:r w:rsidRPr="002B15AA">
          <w:t xml:space="preserve">              &lt;element ref="xn:VsDataContainer"/&gt;</w:t>
        </w:r>
      </w:ins>
    </w:p>
    <w:p w:rsidR="004225C4" w:rsidRPr="002B15AA" w:rsidRDefault="004225C4" w:rsidP="004225C4">
      <w:pPr>
        <w:pStyle w:val="PL"/>
        <w:rPr>
          <w:ins w:id="24584" w:author="28.541_CR0286R1_(Rel-16)_eNRM" w:date="2020-06-26T18:11:00Z"/>
        </w:rPr>
      </w:pPr>
      <w:ins w:id="24585" w:author="28.541_CR0286R1_(Rel-16)_eNRM" w:date="2020-06-26T18:11:00Z">
        <w:r w:rsidRPr="002B15AA">
          <w:t xml:space="preserve">            &lt;/choice&gt;</w:t>
        </w:r>
      </w:ins>
    </w:p>
    <w:p w:rsidR="004225C4" w:rsidRPr="002B15AA" w:rsidRDefault="004225C4" w:rsidP="004225C4">
      <w:pPr>
        <w:pStyle w:val="PL"/>
        <w:rPr>
          <w:ins w:id="24586" w:author="28.541_CR0286R1_(Rel-16)_eNRM" w:date="2020-06-26T18:11:00Z"/>
        </w:rPr>
      </w:pPr>
      <w:ins w:id="24587" w:author="28.541_CR0286R1_(Rel-16)_eNRM" w:date="2020-06-26T18:11:00Z">
        <w:r w:rsidRPr="002B15AA">
          <w:t xml:space="preserve">          &lt;/sequence&gt;</w:t>
        </w:r>
      </w:ins>
    </w:p>
    <w:p w:rsidR="004225C4" w:rsidRPr="002B15AA" w:rsidRDefault="004225C4" w:rsidP="004225C4">
      <w:pPr>
        <w:pStyle w:val="PL"/>
        <w:rPr>
          <w:ins w:id="24588" w:author="28.541_CR0286R1_(Rel-16)_eNRM" w:date="2020-06-26T18:11:00Z"/>
        </w:rPr>
      </w:pPr>
      <w:ins w:id="24589" w:author="28.541_CR0286R1_(Rel-16)_eNRM" w:date="2020-06-26T18:11:00Z">
        <w:r w:rsidRPr="002B15AA">
          <w:t xml:space="preserve">        &lt;/extension&gt;</w:t>
        </w:r>
      </w:ins>
    </w:p>
    <w:p w:rsidR="004225C4" w:rsidRPr="002B15AA" w:rsidRDefault="004225C4" w:rsidP="004225C4">
      <w:pPr>
        <w:pStyle w:val="PL"/>
        <w:rPr>
          <w:ins w:id="24590" w:author="28.541_CR0286R1_(Rel-16)_eNRM" w:date="2020-06-26T18:11:00Z"/>
        </w:rPr>
      </w:pPr>
      <w:ins w:id="24591" w:author="28.541_CR0286R1_(Rel-16)_eNRM" w:date="2020-06-26T18:11:00Z">
        <w:r w:rsidRPr="002B15AA">
          <w:t xml:space="preserve">      &lt;/complexContent&gt;</w:t>
        </w:r>
      </w:ins>
    </w:p>
    <w:p w:rsidR="004225C4" w:rsidRPr="002B15AA" w:rsidRDefault="004225C4" w:rsidP="004225C4">
      <w:pPr>
        <w:pStyle w:val="PL"/>
        <w:rPr>
          <w:ins w:id="24592" w:author="28.541_CR0286R1_(Rel-16)_eNRM" w:date="2020-06-26T18:11:00Z"/>
        </w:rPr>
      </w:pPr>
      <w:ins w:id="24593" w:author="28.541_CR0286R1_(Rel-16)_eNRM" w:date="2020-06-26T18:11:00Z">
        <w:r w:rsidRPr="002B15AA">
          <w:t xml:space="preserve">    &lt;/complexType&gt;</w:t>
        </w:r>
      </w:ins>
    </w:p>
    <w:p w:rsidR="004225C4" w:rsidRDefault="004225C4" w:rsidP="004225C4">
      <w:pPr>
        <w:pStyle w:val="PL"/>
        <w:rPr>
          <w:ins w:id="24594" w:author="28.541_CR0286R1_(Rel-16)_eNRM" w:date="2020-06-26T18:11:00Z"/>
        </w:rPr>
      </w:pPr>
      <w:ins w:id="24595" w:author="28.541_CR0286R1_(Rel-16)_eNRM" w:date="2020-06-26T18:11:00Z">
        <w:r w:rsidRPr="002B15AA">
          <w:t xml:space="preserve">  &lt;/element&gt;  </w:t>
        </w:r>
      </w:ins>
    </w:p>
    <w:p w:rsidR="004225C4" w:rsidRDefault="004225C4" w:rsidP="00F02D9F">
      <w:pPr>
        <w:pStyle w:val="PL"/>
        <w:rPr>
          <w:ins w:id="24596" w:author="28.541_CR0262_(Rel-16)_eNRM" w:date="2020-06-26T14:31:00Z"/>
        </w:rPr>
      </w:pPr>
    </w:p>
    <w:p w:rsidR="00F02D9F" w:rsidRDefault="00F02D9F" w:rsidP="00F02D9F">
      <w:pPr>
        <w:pStyle w:val="PL"/>
        <w:rPr>
          <w:ins w:id="24597" w:author="28.541_CR0262_(Rel-16)_eNRM" w:date="2020-06-26T14:31:00Z"/>
        </w:rPr>
      </w:pPr>
      <w:ins w:id="24598" w:author="28.541_CR0262_(Rel-16)_eNRM" w:date="2020-06-26T14:31:00Z">
        <w:r>
          <w:t xml:space="preserve">  </w:t>
        </w:r>
      </w:ins>
    </w:p>
    <w:p w:rsidR="00F02D9F" w:rsidRPr="002B15AA" w:rsidRDefault="00F02D9F" w:rsidP="00F02D9F">
      <w:pPr>
        <w:pStyle w:val="PL"/>
        <w:rPr>
          <w:ins w:id="24599" w:author="28.541_CR0262_(Rel-16)_eNRM" w:date="2020-06-26T14:31:00Z"/>
        </w:rPr>
      </w:pPr>
      <w:ins w:id="24600" w:author="28.541_CR0262_(Rel-16)_eNRM" w:date="2020-06-26T14:31:00Z">
        <w:r>
          <w:t xml:space="preserve">  </w:t>
        </w:r>
        <w:r w:rsidRPr="002B15AA">
          <w:t>&lt;element name="</w:t>
        </w:r>
        <w:r>
          <w:t>GtpUPathQoSMonitoringControl</w:t>
        </w:r>
        <w:r w:rsidRPr="002B15AA">
          <w:t>"&gt;</w:t>
        </w:r>
      </w:ins>
    </w:p>
    <w:p w:rsidR="00F02D9F" w:rsidRPr="00F26325" w:rsidRDefault="00F02D9F" w:rsidP="00F02D9F">
      <w:pPr>
        <w:pStyle w:val="PL"/>
        <w:rPr>
          <w:ins w:id="24601" w:author="28.541_CR0262_(Rel-16)_eNRM" w:date="2020-06-26T14:31:00Z"/>
        </w:rPr>
      </w:pPr>
      <w:ins w:id="24602" w:author="28.541_CR0262_(Rel-16)_eNRM" w:date="2020-06-26T14:31:00Z">
        <w:r w:rsidRPr="002B15AA">
          <w:t xml:space="preserve">    </w:t>
        </w:r>
        <w:r w:rsidRPr="00F26325">
          <w:t>&lt;complexType&gt;</w:t>
        </w:r>
      </w:ins>
    </w:p>
    <w:p w:rsidR="00F02D9F" w:rsidRPr="00F26325" w:rsidRDefault="00F02D9F" w:rsidP="00F02D9F">
      <w:pPr>
        <w:pStyle w:val="PL"/>
        <w:rPr>
          <w:ins w:id="24603" w:author="28.541_CR0262_(Rel-16)_eNRM" w:date="2020-06-26T14:31:00Z"/>
        </w:rPr>
      </w:pPr>
      <w:ins w:id="24604" w:author="28.541_CR0262_(Rel-16)_eNRM" w:date="2020-06-26T14:31:00Z">
        <w:r w:rsidRPr="00F26325">
          <w:t xml:space="preserve">      &lt;complexContent&gt;</w:t>
        </w:r>
      </w:ins>
    </w:p>
    <w:p w:rsidR="00F02D9F" w:rsidRPr="00F26325" w:rsidRDefault="00F02D9F" w:rsidP="00F02D9F">
      <w:pPr>
        <w:pStyle w:val="PL"/>
        <w:rPr>
          <w:ins w:id="24605" w:author="28.541_CR0262_(Rel-16)_eNRM" w:date="2020-06-26T14:31:00Z"/>
        </w:rPr>
      </w:pPr>
      <w:ins w:id="24606" w:author="28.541_CR0262_(Rel-16)_eNRM" w:date="2020-06-26T14:31:00Z">
        <w:r w:rsidRPr="00F26325">
          <w:t xml:space="preserve">        &lt;extension base="xn:NrmClass"&gt;</w:t>
        </w:r>
      </w:ins>
    </w:p>
    <w:p w:rsidR="00F02D9F" w:rsidRPr="002B15AA" w:rsidRDefault="00F02D9F" w:rsidP="00F02D9F">
      <w:pPr>
        <w:pStyle w:val="PL"/>
        <w:rPr>
          <w:ins w:id="24607" w:author="28.541_CR0262_(Rel-16)_eNRM" w:date="2020-06-26T14:31:00Z"/>
        </w:rPr>
      </w:pPr>
      <w:ins w:id="24608" w:author="28.541_CR0262_(Rel-16)_eNRM" w:date="2020-06-26T14:31:00Z">
        <w:r w:rsidRPr="00F26325">
          <w:lastRenderedPageBreak/>
          <w:t xml:space="preserve">          </w:t>
        </w:r>
        <w:r w:rsidRPr="002B15AA">
          <w:t>&lt;sequence&gt;</w:t>
        </w:r>
      </w:ins>
    </w:p>
    <w:p w:rsidR="00F02D9F" w:rsidRPr="002B15AA" w:rsidRDefault="00F02D9F" w:rsidP="00F02D9F">
      <w:pPr>
        <w:pStyle w:val="PL"/>
        <w:rPr>
          <w:ins w:id="24609" w:author="28.541_CR0262_(Rel-16)_eNRM" w:date="2020-06-26T14:31:00Z"/>
        </w:rPr>
      </w:pPr>
      <w:ins w:id="24610" w:author="28.541_CR0262_(Rel-16)_eNRM" w:date="2020-06-26T14:31:00Z">
        <w:r w:rsidRPr="002B15AA">
          <w:t xml:space="preserve">            &lt;element name="attributes"&gt;</w:t>
        </w:r>
      </w:ins>
    </w:p>
    <w:p w:rsidR="00F02D9F" w:rsidRPr="002B15AA" w:rsidRDefault="00F02D9F" w:rsidP="00F02D9F">
      <w:pPr>
        <w:pStyle w:val="PL"/>
        <w:rPr>
          <w:ins w:id="24611" w:author="28.541_CR0262_(Rel-16)_eNRM" w:date="2020-06-26T14:31:00Z"/>
        </w:rPr>
      </w:pPr>
      <w:ins w:id="24612" w:author="28.541_CR0262_(Rel-16)_eNRM" w:date="2020-06-26T14:31:00Z">
        <w:r w:rsidRPr="002B15AA">
          <w:t xml:space="preserve">              &lt;complexType&gt;</w:t>
        </w:r>
      </w:ins>
    </w:p>
    <w:p w:rsidR="00F02D9F" w:rsidRPr="002B15AA" w:rsidRDefault="00F02D9F" w:rsidP="00F02D9F">
      <w:pPr>
        <w:pStyle w:val="PL"/>
        <w:rPr>
          <w:ins w:id="24613" w:author="28.541_CR0262_(Rel-16)_eNRM" w:date="2020-06-26T14:31:00Z"/>
        </w:rPr>
      </w:pPr>
      <w:ins w:id="24614" w:author="28.541_CR0262_(Rel-16)_eNRM" w:date="2020-06-26T14:31:00Z">
        <w:r w:rsidRPr="002B15AA">
          <w:t xml:space="preserve">                &lt;all&gt;</w:t>
        </w:r>
      </w:ins>
    </w:p>
    <w:p w:rsidR="00F02D9F" w:rsidRPr="002B15AA" w:rsidRDefault="00F02D9F" w:rsidP="00F02D9F">
      <w:pPr>
        <w:pStyle w:val="PL"/>
        <w:rPr>
          <w:ins w:id="24615" w:author="28.541_CR0262_(Rel-16)_eNRM" w:date="2020-06-26T14:31:00Z"/>
        </w:rPr>
      </w:pPr>
      <w:ins w:id="24616" w:author="28.541_CR0262_(Rel-16)_eNRM" w:date="2020-06-26T14:31:00Z">
        <w:r w:rsidRPr="002B15AA">
          <w:t xml:space="preserve">          </w:t>
        </w:r>
        <w:r w:rsidRPr="002B15AA">
          <w:tab/>
        </w:r>
        <w:r w:rsidRPr="002B15AA">
          <w:tab/>
        </w:r>
        <w:r>
          <w:t xml:space="preserve">  </w:t>
        </w:r>
        <w:r w:rsidRPr="002B15AA">
          <w:t>&lt;element name="</w:t>
        </w:r>
        <w:r>
          <w:t>gtpUPathQoSMonitoring</w:t>
        </w:r>
        <w:r>
          <w:rPr>
            <w:rFonts w:cs="Courier New"/>
            <w:lang w:eastAsia="zh-CN"/>
          </w:rPr>
          <w:t>State</w:t>
        </w:r>
        <w:r w:rsidRPr="002B15AA">
          <w:t>" type="</w:t>
        </w:r>
        <w:r>
          <w:t>ngc:</w:t>
        </w:r>
        <w:r w:rsidRPr="006A5266">
          <w:t xml:space="preserve"> </w:t>
        </w:r>
        <w:r>
          <w:t>GtpUPathQoSMonitoring</w:t>
        </w:r>
        <w:r>
          <w:rPr>
            <w:rFonts w:cs="Courier New"/>
            <w:lang w:eastAsia="zh-CN"/>
          </w:rPr>
          <w:t>State</w:t>
        </w:r>
        <w:r>
          <w:t>Type</w:t>
        </w:r>
        <w:r w:rsidRPr="002B15AA">
          <w:t>"/&gt;</w:t>
        </w:r>
      </w:ins>
    </w:p>
    <w:p w:rsidR="00F02D9F" w:rsidRPr="002B15AA" w:rsidRDefault="00F02D9F" w:rsidP="00F02D9F">
      <w:pPr>
        <w:pStyle w:val="PL"/>
        <w:rPr>
          <w:ins w:id="24617" w:author="28.541_CR0262_(Rel-16)_eNRM" w:date="2020-06-26T14:31:00Z"/>
        </w:rPr>
      </w:pPr>
      <w:ins w:id="24618" w:author="28.541_CR0262_(Rel-16)_eNRM" w:date="2020-06-26T14:31:00Z">
        <w:r w:rsidRPr="002B15AA">
          <w:t xml:space="preserve">                  &lt;element name="</w:t>
        </w:r>
        <w:r>
          <w:t>gtpUPathM</w:t>
        </w:r>
        <w:r>
          <w:rPr>
            <w:rFonts w:cs="Courier New"/>
            <w:lang w:eastAsia="zh-CN"/>
          </w:rPr>
          <w:t>onitoredSNSSAIs</w:t>
        </w:r>
        <w:r w:rsidRPr="002B15AA">
          <w:t>" type="</w:t>
        </w:r>
        <w:r>
          <w:t>ngc:SnssaiList</w:t>
        </w:r>
        <w:r w:rsidRPr="002B15AA">
          <w:t>"/&gt;</w:t>
        </w:r>
      </w:ins>
    </w:p>
    <w:p w:rsidR="00F02D9F" w:rsidRPr="002B15AA" w:rsidRDefault="00F02D9F" w:rsidP="00F02D9F">
      <w:pPr>
        <w:pStyle w:val="PL"/>
        <w:rPr>
          <w:ins w:id="24619" w:author="28.541_CR0262_(Rel-16)_eNRM" w:date="2020-06-26T14:31:00Z"/>
        </w:rPr>
      </w:pPr>
      <w:ins w:id="24620" w:author="28.541_CR0262_(Rel-16)_eNRM" w:date="2020-06-26T14:31:00Z">
        <w:r w:rsidRPr="002B15AA">
          <w:t xml:space="preserve">                  &lt;element name="</w:t>
        </w:r>
        <w:r>
          <w:rPr>
            <w:rFonts w:cs="Courier New"/>
            <w:lang w:eastAsia="zh-CN"/>
          </w:rPr>
          <w:t>monitoredDSCPs</w:t>
        </w:r>
        <w:r w:rsidRPr="002B15AA">
          <w:t>" type="</w:t>
        </w:r>
        <w:r>
          <w:t>ngc:DscpList"</w:t>
        </w:r>
        <w:r w:rsidRPr="002B15AA">
          <w:t>/&gt;</w:t>
        </w:r>
      </w:ins>
    </w:p>
    <w:p w:rsidR="00F02D9F" w:rsidRDefault="00F02D9F" w:rsidP="00F02D9F">
      <w:pPr>
        <w:pStyle w:val="PL"/>
        <w:rPr>
          <w:ins w:id="24621" w:author="28.541_CR0262_(Rel-16)_eNRM" w:date="2020-06-26T14:31:00Z"/>
        </w:rPr>
      </w:pPr>
      <w:ins w:id="24622" w:author="28.541_CR0262_(Rel-16)_eNRM" w:date="2020-06-26T14:31:00Z">
        <w:r w:rsidRPr="002B15AA">
          <w:t xml:space="preserve">                  &lt;element name="</w:t>
        </w:r>
        <w:r>
          <w:rPr>
            <w:rFonts w:cs="Courier New"/>
            <w:lang w:eastAsia="zh-CN"/>
          </w:rPr>
          <w:t>isEventTriggeredGtpUPathMonitoringSupported</w:t>
        </w:r>
        <w:r w:rsidRPr="002B15AA">
          <w:t>" type="</w:t>
        </w:r>
        <w:r>
          <w:t>boolean</w:t>
        </w:r>
        <w:r w:rsidRPr="002B15AA">
          <w:t>"/&gt;</w:t>
        </w:r>
      </w:ins>
    </w:p>
    <w:p w:rsidR="00F02D9F" w:rsidRPr="002B15AA" w:rsidRDefault="00F02D9F" w:rsidP="00F02D9F">
      <w:pPr>
        <w:pStyle w:val="PL"/>
        <w:rPr>
          <w:ins w:id="24623" w:author="28.541_CR0262_(Rel-16)_eNRM" w:date="2020-06-26T14:31:00Z"/>
        </w:rPr>
      </w:pPr>
      <w:ins w:id="24624" w:author="28.541_CR0262_(Rel-16)_eNRM" w:date="2020-06-26T14:31:00Z">
        <w:r w:rsidRPr="002B15AA">
          <w:t xml:space="preserve">                  &lt;element name="</w:t>
        </w:r>
        <w:r>
          <w:rPr>
            <w:rFonts w:cs="Courier New"/>
            <w:lang w:eastAsia="zh-CN"/>
          </w:rPr>
          <w:t>isPeriodicGtpUMonitoringSupported</w:t>
        </w:r>
        <w:r w:rsidRPr="002B15AA">
          <w:t>" type="</w:t>
        </w:r>
        <w:r>
          <w:t>boolean</w:t>
        </w:r>
        <w:r w:rsidRPr="002B15AA">
          <w:t>"/&gt;</w:t>
        </w:r>
      </w:ins>
    </w:p>
    <w:p w:rsidR="00F02D9F" w:rsidRPr="002B15AA" w:rsidRDefault="00F02D9F" w:rsidP="00F02D9F">
      <w:pPr>
        <w:pStyle w:val="PL"/>
        <w:rPr>
          <w:ins w:id="24625" w:author="28.541_CR0262_(Rel-16)_eNRM" w:date="2020-06-26T14:31:00Z"/>
        </w:rPr>
      </w:pPr>
      <w:ins w:id="24626" w:author="28.541_CR0262_(Rel-16)_eNRM" w:date="2020-06-26T14:31:00Z">
        <w:r w:rsidRPr="002B15AA">
          <w:t xml:space="preserve">                  &lt;element name="</w:t>
        </w:r>
        <w:r>
          <w:rPr>
            <w:rFonts w:cs="Courier New"/>
            <w:lang w:eastAsia="zh-CN"/>
          </w:rPr>
          <w:t>isImmediateGtpUMonitoringSupported</w:t>
        </w:r>
        <w:r w:rsidRPr="002B15AA">
          <w:t>" type="</w:t>
        </w:r>
        <w:r>
          <w:t>boolean</w:t>
        </w:r>
        <w:r w:rsidRPr="002B15AA">
          <w:t>"/&gt;</w:t>
        </w:r>
      </w:ins>
    </w:p>
    <w:p w:rsidR="00F02D9F" w:rsidRPr="002B15AA" w:rsidRDefault="00F02D9F" w:rsidP="00F02D9F">
      <w:pPr>
        <w:pStyle w:val="PL"/>
        <w:rPr>
          <w:ins w:id="24627" w:author="28.541_CR0262_(Rel-16)_eNRM" w:date="2020-06-26T14:31:00Z"/>
        </w:rPr>
      </w:pPr>
      <w:ins w:id="24628" w:author="28.541_CR0262_(Rel-16)_eNRM" w:date="2020-06-26T14:31:00Z">
        <w:r w:rsidRPr="002B15AA">
          <w:t xml:space="preserve">                  &lt;element name="</w:t>
        </w:r>
        <w:r>
          <w:t>gtpUPath</w:t>
        </w:r>
        <w:r w:rsidRPr="00713B57">
          <w:rPr>
            <w:rFonts w:cs="Courier New"/>
            <w:lang w:eastAsia="zh-CN"/>
          </w:rPr>
          <w:t>DelayThresholds</w:t>
        </w:r>
        <w:r w:rsidRPr="002B15AA">
          <w:t>" type="</w:t>
        </w:r>
        <w:r>
          <w:t>ngc:GtpUPath</w:t>
        </w:r>
        <w:r w:rsidRPr="00713B57">
          <w:rPr>
            <w:rFonts w:cs="Courier New"/>
            <w:lang w:eastAsia="zh-CN"/>
          </w:rPr>
          <w:t>DelayThresholds</w:t>
        </w:r>
        <w:r>
          <w:rPr>
            <w:rFonts w:cs="Courier New"/>
            <w:lang w:eastAsia="zh-CN"/>
          </w:rPr>
          <w:t>Type</w:t>
        </w:r>
        <w:r w:rsidRPr="002B15AA">
          <w:t>"</w:t>
        </w:r>
        <w:r w:rsidRPr="00DE7D94">
          <w:t xml:space="preserve"> </w:t>
        </w:r>
        <w:r w:rsidRPr="002B15AA">
          <w:t>minOccurs="0"/&gt;</w:t>
        </w:r>
      </w:ins>
    </w:p>
    <w:p w:rsidR="00F02D9F" w:rsidRDefault="00F02D9F" w:rsidP="00F02D9F">
      <w:pPr>
        <w:pStyle w:val="PL"/>
        <w:rPr>
          <w:ins w:id="24629" w:author="28.541_CR0262_(Rel-16)_eNRM" w:date="2020-06-26T14:31:00Z"/>
        </w:rPr>
      </w:pPr>
      <w:ins w:id="24630" w:author="28.541_CR0262_(Rel-16)_eNRM" w:date="2020-06-26T14:31:00Z">
        <w:r w:rsidRPr="002B15AA">
          <w:t xml:space="preserve">                  &lt;element name="</w:t>
        </w:r>
        <w:r>
          <w:t>gtpUPathM</w:t>
        </w:r>
        <w:r w:rsidRPr="00713B57">
          <w:rPr>
            <w:rFonts w:cs="Courier New"/>
            <w:lang w:eastAsia="zh-CN"/>
          </w:rPr>
          <w:t>inimum</w:t>
        </w:r>
        <w:r w:rsidRPr="00713B57">
          <w:rPr>
            <w:rFonts w:cs="Courier New" w:hint="eastAsia"/>
            <w:lang w:eastAsia="zh-CN"/>
          </w:rPr>
          <w:t>W</w:t>
        </w:r>
        <w:r w:rsidRPr="00713B57">
          <w:rPr>
            <w:rFonts w:cs="Courier New"/>
            <w:lang w:eastAsia="zh-CN"/>
          </w:rPr>
          <w:t>aitTime</w:t>
        </w:r>
        <w:r w:rsidRPr="002B15AA">
          <w:t>" type="</w:t>
        </w:r>
        <w:r>
          <w:t>integer</w:t>
        </w:r>
        <w:r w:rsidRPr="002B15AA">
          <w:t>" minOccurs="0"/&gt;</w:t>
        </w:r>
      </w:ins>
    </w:p>
    <w:p w:rsidR="00F02D9F" w:rsidRDefault="00F02D9F" w:rsidP="00F02D9F">
      <w:pPr>
        <w:pStyle w:val="PL"/>
        <w:tabs>
          <w:tab w:val="clear" w:pos="1920"/>
          <w:tab w:val="left" w:pos="1760"/>
        </w:tabs>
        <w:rPr>
          <w:ins w:id="24631" w:author="28.541_CR0262_(Rel-16)_eNRM" w:date="2020-06-26T14:31:00Z"/>
        </w:rPr>
      </w:pPr>
      <w:ins w:id="24632" w:author="28.541_CR0262_(Rel-16)_eNRM" w:date="2020-06-26T14:31:00Z">
        <w:r>
          <w:tab/>
        </w:r>
        <w:r>
          <w:tab/>
        </w:r>
        <w:r>
          <w:tab/>
        </w:r>
        <w:r>
          <w:tab/>
        </w:r>
        <w:r>
          <w:tab/>
        </w:r>
        <w:r>
          <w:rPr>
            <w:rFonts w:eastAsia="MS Mincho"/>
            <w:lang w:val="en-US"/>
          </w:rPr>
          <w:t>&lt;element name="</w:t>
        </w:r>
        <w:r>
          <w:t>gtpUPath</w:t>
        </w:r>
        <w:r>
          <w:rPr>
            <w:rFonts w:cs="Courier New"/>
            <w:lang w:eastAsia="zh-CN"/>
          </w:rPr>
          <w:t>M</w:t>
        </w:r>
        <w:r w:rsidRPr="00713B57">
          <w:rPr>
            <w:rFonts w:cs="Courier New"/>
            <w:lang w:eastAsia="zh-CN"/>
          </w:rPr>
          <w:t>easurementPeriod</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ins>
    </w:p>
    <w:p w:rsidR="00F02D9F" w:rsidRPr="002B15AA" w:rsidRDefault="00F02D9F" w:rsidP="00F02D9F">
      <w:pPr>
        <w:pStyle w:val="PL"/>
        <w:rPr>
          <w:ins w:id="24633" w:author="28.541_CR0262_(Rel-16)_eNRM" w:date="2020-06-26T14:31:00Z"/>
        </w:rPr>
      </w:pPr>
      <w:ins w:id="24634" w:author="28.541_CR0262_(Rel-16)_eNRM" w:date="2020-06-26T14:31:00Z">
        <w:r w:rsidRPr="002B15AA">
          <w:t xml:space="preserve">                &lt;/all&gt;</w:t>
        </w:r>
      </w:ins>
    </w:p>
    <w:p w:rsidR="00F02D9F" w:rsidRPr="002B15AA" w:rsidRDefault="00F02D9F" w:rsidP="00F02D9F">
      <w:pPr>
        <w:pStyle w:val="PL"/>
        <w:rPr>
          <w:ins w:id="24635" w:author="28.541_CR0262_(Rel-16)_eNRM" w:date="2020-06-26T14:31:00Z"/>
        </w:rPr>
      </w:pPr>
      <w:ins w:id="24636" w:author="28.541_CR0262_(Rel-16)_eNRM" w:date="2020-06-26T14:31:00Z">
        <w:r w:rsidRPr="002B15AA">
          <w:t xml:space="preserve">              &lt;/complexType&gt;</w:t>
        </w:r>
      </w:ins>
    </w:p>
    <w:p w:rsidR="00F02D9F" w:rsidRPr="002B15AA" w:rsidRDefault="00F02D9F" w:rsidP="00F02D9F">
      <w:pPr>
        <w:pStyle w:val="PL"/>
        <w:rPr>
          <w:ins w:id="24637" w:author="28.541_CR0262_(Rel-16)_eNRM" w:date="2020-06-26T14:31:00Z"/>
        </w:rPr>
      </w:pPr>
      <w:ins w:id="24638" w:author="28.541_CR0262_(Rel-16)_eNRM" w:date="2020-06-26T14:31:00Z">
        <w:r w:rsidRPr="002B15AA">
          <w:t xml:space="preserve">            &lt;/element&gt;</w:t>
        </w:r>
      </w:ins>
    </w:p>
    <w:p w:rsidR="00F02D9F" w:rsidRPr="002B15AA" w:rsidRDefault="00F02D9F" w:rsidP="00F02D9F">
      <w:pPr>
        <w:pStyle w:val="PL"/>
        <w:rPr>
          <w:ins w:id="24639" w:author="28.541_CR0262_(Rel-16)_eNRM" w:date="2020-06-26T14:31:00Z"/>
        </w:rPr>
      </w:pPr>
      <w:ins w:id="24640" w:author="28.541_CR0262_(Rel-16)_eNRM" w:date="2020-06-26T14:31:00Z">
        <w:r w:rsidRPr="002B15AA">
          <w:t xml:space="preserve">            &lt;choice minOccurs="0" maxOccurs="unbounded"&gt;</w:t>
        </w:r>
      </w:ins>
    </w:p>
    <w:p w:rsidR="00F02D9F" w:rsidRDefault="00F02D9F" w:rsidP="00F02D9F">
      <w:pPr>
        <w:pStyle w:val="PL"/>
        <w:rPr>
          <w:ins w:id="24641" w:author="28.541_CR0262_(Rel-16)_eNRM" w:date="2020-06-26T14:31:00Z"/>
        </w:rPr>
      </w:pPr>
      <w:ins w:id="24642" w:author="28.541_CR0262_(Rel-16)_eNRM" w:date="2020-06-26T14:31:00Z">
        <w:r w:rsidRPr="002B15AA">
          <w:t xml:space="preserve">              &lt;element ref="xn:VsDataContainer"/&gt;</w:t>
        </w:r>
      </w:ins>
    </w:p>
    <w:p w:rsidR="00F02D9F" w:rsidRPr="002B15AA" w:rsidRDefault="00F02D9F" w:rsidP="00F02D9F">
      <w:pPr>
        <w:pStyle w:val="PL"/>
        <w:rPr>
          <w:ins w:id="24643" w:author="28.541_CR0262_(Rel-16)_eNRM" w:date="2020-06-26T14:31:00Z"/>
        </w:rPr>
      </w:pPr>
      <w:ins w:id="24644" w:author="28.541_CR0262_(Rel-16)_eNRM" w:date="2020-06-26T14:31:00Z">
        <w:r w:rsidRPr="002B15AA">
          <w:t xml:space="preserve">            &lt;/choice&gt;</w:t>
        </w:r>
      </w:ins>
    </w:p>
    <w:p w:rsidR="00F02D9F" w:rsidRPr="002B15AA" w:rsidRDefault="00F02D9F" w:rsidP="00F02D9F">
      <w:pPr>
        <w:pStyle w:val="PL"/>
        <w:rPr>
          <w:ins w:id="24645" w:author="28.541_CR0262_(Rel-16)_eNRM" w:date="2020-06-26T14:31:00Z"/>
        </w:rPr>
      </w:pPr>
      <w:ins w:id="24646" w:author="28.541_CR0262_(Rel-16)_eNRM" w:date="2020-06-26T14:31:00Z">
        <w:r w:rsidRPr="002B15AA">
          <w:t xml:space="preserve">          &lt;/sequence&gt;</w:t>
        </w:r>
      </w:ins>
    </w:p>
    <w:p w:rsidR="00F02D9F" w:rsidRPr="002B15AA" w:rsidRDefault="00F02D9F" w:rsidP="00F02D9F">
      <w:pPr>
        <w:pStyle w:val="PL"/>
        <w:rPr>
          <w:ins w:id="24647" w:author="28.541_CR0262_(Rel-16)_eNRM" w:date="2020-06-26T14:31:00Z"/>
        </w:rPr>
      </w:pPr>
      <w:ins w:id="24648" w:author="28.541_CR0262_(Rel-16)_eNRM" w:date="2020-06-26T14:31:00Z">
        <w:r w:rsidRPr="002B15AA">
          <w:t xml:space="preserve">        &lt;/extension&gt;</w:t>
        </w:r>
      </w:ins>
    </w:p>
    <w:p w:rsidR="00F02D9F" w:rsidRPr="002B15AA" w:rsidRDefault="00F02D9F" w:rsidP="00F02D9F">
      <w:pPr>
        <w:pStyle w:val="PL"/>
        <w:rPr>
          <w:ins w:id="24649" w:author="28.541_CR0262_(Rel-16)_eNRM" w:date="2020-06-26T14:31:00Z"/>
        </w:rPr>
      </w:pPr>
      <w:ins w:id="24650" w:author="28.541_CR0262_(Rel-16)_eNRM" w:date="2020-06-26T14:31:00Z">
        <w:r w:rsidRPr="002B15AA">
          <w:t xml:space="preserve">      &lt;/complexContent&gt;</w:t>
        </w:r>
      </w:ins>
    </w:p>
    <w:p w:rsidR="00F02D9F" w:rsidRPr="002B15AA" w:rsidRDefault="00F02D9F" w:rsidP="00F02D9F">
      <w:pPr>
        <w:pStyle w:val="PL"/>
        <w:rPr>
          <w:ins w:id="24651" w:author="28.541_CR0262_(Rel-16)_eNRM" w:date="2020-06-26T14:31:00Z"/>
        </w:rPr>
      </w:pPr>
      <w:ins w:id="24652" w:author="28.541_CR0262_(Rel-16)_eNRM" w:date="2020-06-26T14:31:00Z">
        <w:r w:rsidRPr="002B15AA">
          <w:t xml:space="preserve">    &lt;/complexType&gt;</w:t>
        </w:r>
      </w:ins>
    </w:p>
    <w:p w:rsidR="00F02D9F" w:rsidRDefault="00F02D9F" w:rsidP="00F02D9F">
      <w:pPr>
        <w:pStyle w:val="PL"/>
        <w:rPr>
          <w:ins w:id="24653" w:author="28.541_CR0261_(Rel-16)_eNRM" w:date="2020-06-26T11:58:00Z"/>
        </w:rPr>
      </w:pPr>
      <w:ins w:id="24654" w:author="28.541_CR0262_(Rel-16)_eNRM" w:date="2020-06-26T14:31:00Z">
        <w:r w:rsidRPr="002B15AA">
          <w:t xml:space="preserve">  &lt;/element&gt;</w:t>
        </w:r>
      </w:ins>
    </w:p>
    <w:p w:rsidR="00F4273F" w:rsidRDefault="00F4273F" w:rsidP="00F4273F">
      <w:pPr>
        <w:pStyle w:val="PL"/>
        <w:rPr>
          <w:ins w:id="24655" w:author="28.541_CR0261_(Rel-16)_eNRM" w:date="2020-06-26T11:58:00Z"/>
        </w:rPr>
      </w:pPr>
      <w:ins w:id="24656" w:author="28.541_CR0261_(Rel-16)_eNRM" w:date="2020-06-26T11:58:00Z">
        <w:r>
          <w:t xml:space="preserve">  </w:t>
        </w:r>
      </w:ins>
    </w:p>
    <w:p w:rsidR="00F4273F" w:rsidRPr="002B15AA" w:rsidRDefault="00F4273F" w:rsidP="00F4273F">
      <w:pPr>
        <w:pStyle w:val="PL"/>
        <w:rPr>
          <w:ins w:id="24657" w:author="28.541_CR0261_(Rel-16)_eNRM" w:date="2020-06-26T11:58:00Z"/>
        </w:rPr>
      </w:pPr>
      <w:ins w:id="24658" w:author="28.541_CR0261_(Rel-16)_eNRM" w:date="2020-06-26T11:58:00Z">
        <w:r>
          <w:t xml:space="preserve">  </w:t>
        </w:r>
        <w:r w:rsidRPr="002B15AA">
          <w:t>&lt;element name="</w:t>
        </w:r>
        <w:r>
          <w:t>QFQoSMonitoringControl</w:t>
        </w:r>
        <w:r w:rsidRPr="002B15AA">
          <w:t>"&gt;</w:t>
        </w:r>
      </w:ins>
    </w:p>
    <w:p w:rsidR="00F4273F" w:rsidRPr="00F26325" w:rsidRDefault="00F4273F" w:rsidP="00F4273F">
      <w:pPr>
        <w:pStyle w:val="PL"/>
        <w:rPr>
          <w:ins w:id="24659" w:author="28.541_CR0261_(Rel-16)_eNRM" w:date="2020-06-26T11:58:00Z"/>
        </w:rPr>
      </w:pPr>
      <w:ins w:id="24660" w:author="28.541_CR0261_(Rel-16)_eNRM" w:date="2020-06-26T11:58:00Z">
        <w:r w:rsidRPr="002B15AA">
          <w:t xml:space="preserve">    </w:t>
        </w:r>
        <w:r w:rsidRPr="00F26325">
          <w:t>&lt;complexType&gt;</w:t>
        </w:r>
      </w:ins>
    </w:p>
    <w:p w:rsidR="00F4273F" w:rsidRPr="00F26325" w:rsidRDefault="00F4273F" w:rsidP="00F4273F">
      <w:pPr>
        <w:pStyle w:val="PL"/>
        <w:rPr>
          <w:ins w:id="24661" w:author="28.541_CR0261_(Rel-16)_eNRM" w:date="2020-06-26T11:58:00Z"/>
        </w:rPr>
      </w:pPr>
      <w:ins w:id="24662" w:author="28.541_CR0261_(Rel-16)_eNRM" w:date="2020-06-26T11:58:00Z">
        <w:r w:rsidRPr="00F26325">
          <w:t xml:space="preserve">      &lt;complexContent&gt;</w:t>
        </w:r>
      </w:ins>
    </w:p>
    <w:p w:rsidR="00F4273F" w:rsidRPr="00F26325" w:rsidRDefault="00F4273F" w:rsidP="00F4273F">
      <w:pPr>
        <w:pStyle w:val="PL"/>
        <w:rPr>
          <w:ins w:id="24663" w:author="28.541_CR0261_(Rel-16)_eNRM" w:date="2020-06-26T11:58:00Z"/>
        </w:rPr>
      </w:pPr>
      <w:ins w:id="24664" w:author="28.541_CR0261_(Rel-16)_eNRM" w:date="2020-06-26T11:58:00Z">
        <w:r w:rsidRPr="00F26325">
          <w:t xml:space="preserve">        &lt;extension base="xn:NrmClass"&gt;</w:t>
        </w:r>
      </w:ins>
    </w:p>
    <w:p w:rsidR="00F4273F" w:rsidRPr="002B15AA" w:rsidRDefault="00F4273F" w:rsidP="00F4273F">
      <w:pPr>
        <w:pStyle w:val="PL"/>
        <w:rPr>
          <w:ins w:id="24665" w:author="28.541_CR0261_(Rel-16)_eNRM" w:date="2020-06-26T11:58:00Z"/>
        </w:rPr>
      </w:pPr>
      <w:ins w:id="24666" w:author="28.541_CR0261_(Rel-16)_eNRM" w:date="2020-06-26T11:58:00Z">
        <w:r w:rsidRPr="00F26325">
          <w:t xml:space="preserve">          </w:t>
        </w:r>
        <w:r w:rsidRPr="002B15AA">
          <w:t>&lt;sequence&gt;</w:t>
        </w:r>
      </w:ins>
    </w:p>
    <w:p w:rsidR="00F4273F" w:rsidRPr="002B15AA" w:rsidRDefault="00F4273F" w:rsidP="00F4273F">
      <w:pPr>
        <w:pStyle w:val="PL"/>
        <w:rPr>
          <w:ins w:id="24667" w:author="28.541_CR0261_(Rel-16)_eNRM" w:date="2020-06-26T11:58:00Z"/>
        </w:rPr>
      </w:pPr>
      <w:ins w:id="24668" w:author="28.541_CR0261_(Rel-16)_eNRM" w:date="2020-06-26T11:58:00Z">
        <w:r w:rsidRPr="002B15AA">
          <w:t xml:space="preserve">            &lt;element name="attributes"&gt;</w:t>
        </w:r>
      </w:ins>
    </w:p>
    <w:p w:rsidR="00F4273F" w:rsidRPr="002B15AA" w:rsidRDefault="00F4273F" w:rsidP="00F4273F">
      <w:pPr>
        <w:pStyle w:val="PL"/>
        <w:rPr>
          <w:ins w:id="24669" w:author="28.541_CR0261_(Rel-16)_eNRM" w:date="2020-06-26T11:58:00Z"/>
        </w:rPr>
      </w:pPr>
      <w:ins w:id="24670" w:author="28.541_CR0261_(Rel-16)_eNRM" w:date="2020-06-26T11:58:00Z">
        <w:r w:rsidRPr="002B15AA">
          <w:t xml:space="preserve">              &lt;complexType&gt;</w:t>
        </w:r>
      </w:ins>
    </w:p>
    <w:p w:rsidR="00F4273F" w:rsidRPr="002B15AA" w:rsidRDefault="00F4273F" w:rsidP="00F4273F">
      <w:pPr>
        <w:pStyle w:val="PL"/>
        <w:rPr>
          <w:ins w:id="24671" w:author="28.541_CR0261_(Rel-16)_eNRM" w:date="2020-06-26T11:58:00Z"/>
        </w:rPr>
      </w:pPr>
      <w:ins w:id="24672" w:author="28.541_CR0261_(Rel-16)_eNRM" w:date="2020-06-26T11:58:00Z">
        <w:r w:rsidRPr="002B15AA">
          <w:t xml:space="preserve">                &lt;all&gt;</w:t>
        </w:r>
      </w:ins>
    </w:p>
    <w:p w:rsidR="00F4273F" w:rsidRPr="002B15AA" w:rsidRDefault="00F4273F" w:rsidP="00F4273F">
      <w:pPr>
        <w:pStyle w:val="PL"/>
        <w:rPr>
          <w:ins w:id="24673" w:author="28.541_CR0261_(Rel-16)_eNRM" w:date="2020-06-26T11:58:00Z"/>
        </w:rPr>
      </w:pPr>
      <w:ins w:id="24674" w:author="28.541_CR0261_(Rel-16)_eNRM" w:date="2020-06-26T11:58:00Z">
        <w:r w:rsidRPr="002B15AA">
          <w:t xml:space="preserve">          </w:t>
        </w:r>
        <w:r w:rsidRPr="002B15AA">
          <w:tab/>
        </w:r>
        <w:r w:rsidRPr="002B15AA">
          <w:tab/>
        </w:r>
        <w:r>
          <w:t xml:space="preserve">  </w:t>
        </w:r>
        <w:r w:rsidRPr="002B15AA">
          <w:t>&lt;element name="</w:t>
        </w:r>
        <w:r>
          <w:t>qFQoSMonitoring</w:t>
        </w:r>
        <w:r>
          <w:rPr>
            <w:rFonts w:cs="Courier New"/>
            <w:lang w:eastAsia="zh-CN"/>
          </w:rPr>
          <w:t>State</w:t>
        </w:r>
        <w:r w:rsidRPr="002B15AA">
          <w:t>" type="</w:t>
        </w:r>
        <w:r>
          <w:t>ngc:QFQoSMonitoring</w:t>
        </w:r>
        <w:r>
          <w:rPr>
            <w:rFonts w:cs="Courier New"/>
            <w:lang w:eastAsia="zh-CN"/>
          </w:rPr>
          <w:t>State</w:t>
        </w:r>
        <w:r>
          <w:t>Type</w:t>
        </w:r>
        <w:r w:rsidRPr="002B15AA">
          <w:t>"/&gt;</w:t>
        </w:r>
      </w:ins>
    </w:p>
    <w:p w:rsidR="00F4273F" w:rsidRPr="002B15AA" w:rsidRDefault="00F4273F" w:rsidP="00F4273F">
      <w:pPr>
        <w:pStyle w:val="PL"/>
        <w:rPr>
          <w:ins w:id="24675" w:author="28.541_CR0261_(Rel-16)_eNRM" w:date="2020-06-26T11:58:00Z"/>
        </w:rPr>
      </w:pPr>
      <w:ins w:id="24676" w:author="28.541_CR0261_(Rel-16)_eNRM" w:date="2020-06-26T11:58:00Z">
        <w:r w:rsidRPr="002B15AA">
          <w:t xml:space="preserve">                  &lt;element name="</w:t>
        </w:r>
        <w:r>
          <w:t>qFM</w:t>
        </w:r>
        <w:r>
          <w:rPr>
            <w:rFonts w:cs="Courier New"/>
            <w:lang w:eastAsia="zh-CN"/>
          </w:rPr>
          <w:t>onitoredSNSSAIs</w:t>
        </w:r>
        <w:r w:rsidRPr="002B15AA">
          <w:t>" type="</w:t>
        </w:r>
        <w:r>
          <w:t>ngc:SnssaiList</w:t>
        </w:r>
        <w:r w:rsidRPr="002B15AA">
          <w:t>"/&gt;</w:t>
        </w:r>
      </w:ins>
    </w:p>
    <w:p w:rsidR="00F4273F" w:rsidRPr="002B15AA" w:rsidRDefault="00F4273F" w:rsidP="00F4273F">
      <w:pPr>
        <w:pStyle w:val="PL"/>
        <w:rPr>
          <w:ins w:id="24677" w:author="28.541_CR0261_(Rel-16)_eNRM" w:date="2020-06-26T11:58:00Z"/>
        </w:rPr>
      </w:pPr>
      <w:ins w:id="24678" w:author="28.541_CR0261_(Rel-16)_eNRM" w:date="2020-06-26T11:58:00Z">
        <w:r w:rsidRPr="002B15AA">
          <w:t xml:space="preserve">                  &lt;element name="</w:t>
        </w:r>
        <w:r>
          <w:t>qFM</w:t>
        </w:r>
        <w:r>
          <w:rPr>
            <w:rFonts w:cs="Courier New"/>
            <w:lang w:eastAsia="zh-CN"/>
          </w:rPr>
          <w:t>onitored5QIs</w:t>
        </w:r>
        <w:r w:rsidRPr="002B15AA">
          <w:t>" type="</w:t>
        </w:r>
        <w:r>
          <w:t>ngc:5qiList"</w:t>
        </w:r>
        <w:r w:rsidRPr="002B15AA">
          <w:t>/&gt;</w:t>
        </w:r>
      </w:ins>
    </w:p>
    <w:p w:rsidR="00F4273F" w:rsidRDefault="00F4273F" w:rsidP="00F4273F">
      <w:pPr>
        <w:pStyle w:val="PL"/>
        <w:rPr>
          <w:ins w:id="24679" w:author="28.541_CR0261_(Rel-16)_eNRM" w:date="2020-06-26T11:58:00Z"/>
        </w:rPr>
      </w:pPr>
      <w:ins w:id="24680" w:author="28.541_CR0261_(Rel-16)_eNRM" w:date="2020-06-26T11:58:00Z">
        <w:r w:rsidRPr="002B15AA">
          <w:t xml:space="preserve">                  &lt;element name="</w:t>
        </w:r>
        <w:r>
          <w:rPr>
            <w:rFonts w:cs="Courier New"/>
            <w:lang w:eastAsia="zh-CN"/>
          </w:rPr>
          <w:t>isEventTriggeredQFMonitoringSupported</w:t>
        </w:r>
        <w:r w:rsidRPr="002B15AA">
          <w:t>" type="</w:t>
        </w:r>
        <w:r>
          <w:t>boolean</w:t>
        </w:r>
        <w:r w:rsidRPr="002B15AA">
          <w:t>"/&gt;</w:t>
        </w:r>
      </w:ins>
    </w:p>
    <w:p w:rsidR="00F4273F" w:rsidRPr="002B15AA" w:rsidRDefault="00F4273F" w:rsidP="00F4273F">
      <w:pPr>
        <w:pStyle w:val="PL"/>
        <w:rPr>
          <w:ins w:id="24681" w:author="28.541_CR0261_(Rel-16)_eNRM" w:date="2020-06-26T11:58:00Z"/>
        </w:rPr>
      </w:pPr>
      <w:ins w:id="24682" w:author="28.541_CR0261_(Rel-16)_eNRM" w:date="2020-06-26T11:58:00Z">
        <w:r w:rsidRPr="002B15AA">
          <w:t xml:space="preserve">                  &lt;element name="</w:t>
        </w:r>
        <w:r>
          <w:rPr>
            <w:rFonts w:cs="Courier New"/>
            <w:lang w:eastAsia="zh-CN"/>
          </w:rPr>
          <w:t>isPeriodicQFMonitoringSupported</w:t>
        </w:r>
        <w:r w:rsidRPr="002B15AA">
          <w:t>" type="</w:t>
        </w:r>
        <w:r>
          <w:t>boolean</w:t>
        </w:r>
        <w:r w:rsidRPr="002B15AA">
          <w:t>"/&gt;</w:t>
        </w:r>
      </w:ins>
    </w:p>
    <w:p w:rsidR="00F4273F" w:rsidRPr="002B15AA" w:rsidRDefault="00F4273F" w:rsidP="00F4273F">
      <w:pPr>
        <w:pStyle w:val="PL"/>
        <w:rPr>
          <w:ins w:id="24683" w:author="28.541_CR0261_(Rel-16)_eNRM" w:date="2020-06-26T11:58:00Z"/>
        </w:rPr>
      </w:pPr>
      <w:ins w:id="24684" w:author="28.541_CR0261_(Rel-16)_eNRM" w:date="2020-06-26T11:58:00Z">
        <w:r w:rsidRPr="002B15AA">
          <w:t xml:space="preserve">                  &lt;element name="</w:t>
        </w:r>
        <w:r>
          <w:rPr>
            <w:rFonts w:cs="Courier New"/>
            <w:lang w:eastAsia="zh-CN"/>
          </w:rPr>
          <w:t>isSessionReleasedQFMonitoringSupported</w:t>
        </w:r>
        <w:r w:rsidRPr="002B15AA">
          <w:t>" type="</w:t>
        </w:r>
        <w:r>
          <w:t>boolean</w:t>
        </w:r>
        <w:r w:rsidRPr="002B15AA">
          <w:t>"/&gt;</w:t>
        </w:r>
      </w:ins>
    </w:p>
    <w:p w:rsidR="00F4273F" w:rsidRPr="002B15AA" w:rsidRDefault="00F4273F" w:rsidP="00F4273F">
      <w:pPr>
        <w:pStyle w:val="PL"/>
        <w:rPr>
          <w:ins w:id="24685" w:author="28.541_CR0261_(Rel-16)_eNRM" w:date="2020-06-26T11:59:00Z"/>
        </w:rPr>
      </w:pPr>
      <w:ins w:id="24686" w:author="28.541_CR0261_(Rel-16)_eNRM" w:date="2020-06-26T11:58:00Z">
        <w:r w:rsidRPr="002B15AA">
          <w:t xml:space="preserve">                  &lt;element name="</w:t>
        </w:r>
        <w:r>
          <w:t>qFP</w:t>
        </w:r>
        <w:r w:rsidRPr="00713B57">
          <w:rPr>
            <w:rFonts w:cs="Courier New"/>
            <w:lang w:eastAsia="zh-CN"/>
          </w:rPr>
          <w:t>acketDelayThresholds</w:t>
        </w:r>
        <w:r w:rsidRPr="002B15AA">
          <w:t>" type="</w:t>
        </w:r>
        <w:r>
          <w:t>ngc:QFP</w:t>
        </w:r>
        <w:r w:rsidRPr="00713B57">
          <w:rPr>
            <w:rFonts w:cs="Courier New"/>
            <w:lang w:eastAsia="zh-CN"/>
          </w:rPr>
          <w:t>acketDelayThresholds</w:t>
        </w:r>
        <w:r>
          <w:t>Type</w:t>
        </w:r>
        <w:r w:rsidRPr="002B15AA">
          <w:t>"</w:t>
        </w:r>
      </w:ins>
      <w:ins w:id="24687" w:author="28.541_CR0261_(Rel-16)_eNRM" w:date="2020-06-26T11:59:00Z">
        <w:r w:rsidRPr="00124397">
          <w:t xml:space="preserve"> </w:t>
        </w:r>
        <w:r w:rsidRPr="002B15AA">
          <w:t>minOccurs="0"/&gt;</w:t>
        </w:r>
      </w:ins>
    </w:p>
    <w:p w:rsidR="00F4273F" w:rsidRDefault="00F4273F" w:rsidP="00F4273F">
      <w:pPr>
        <w:pStyle w:val="PL"/>
        <w:rPr>
          <w:ins w:id="24688" w:author="28.541_CR0261_(Rel-16)_eNRM" w:date="2020-06-26T11:59:00Z"/>
        </w:rPr>
      </w:pPr>
      <w:ins w:id="24689" w:author="28.541_CR0261_(Rel-16)_eNRM" w:date="2020-06-26T11:59:00Z">
        <w:r w:rsidRPr="002B15AA">
          <w:t xml:space="preserve">                  &lt;element name="</w:t>
        </w:r>
        <w:r>
          <w:t>qFM</w:t>
        </w:r>
        <w:r w:rsidRPr="00713B57">
          <w:rPr>
            <w:rFonts w:cs="Courier New"/>
            <w:lang w:eastAsia="zh-CN"/>
          </w:rPr>
          <w:t>inimum</w:t>
        </w:r>
        <w:r w:rsidRPr="00713B57">
          <w:rPr>
            <w:rFonts w:cs="Courier New" w:hint="eastAsia"/>
            <w:lang w:eastAsia="zh-CN"/>
          </w:rPr>
          <w:t>W</w:t>
        </w:r>
        <w:r w:rsidRPr="00713B57">
          <w:rPr>
            <w:rFonts w:cs="Courier New"/>
            <w:lang w:eastAsia="zh-CN"/>
          </w:rPr>
          <w:t>aitTime</w:t>
        </w:r>
        <w:r w:rsidRPr="002B15AA">
          <w:t>" type="</w:t>
        </w:r>
        <w:r>
          <w:t>integer</w:t>
        </w:r>
        <w:r w:rsidRPr="002B15AA">
          <w:t>" minOccurs="0"/&gt;</w:t>
        </w:r>
      </w:ins>
    </w:p>
    <w:p w:rsidR="00F4273F" w:rsidRDefault="00F4273F" w:rsidP="00F4273F">
      <w:pPr>
        <w:pStyle w:val="PL"/>
        <w:tabs>
          <w:tab w:val="clear" w:pos="1920"/>
          <w:tab w:val="left" w:pos="1760"/>
        </w:tabs>
        <w:rPr>
          <w:ins w:id="24690" w:author="28.541_CR0261_(Rel-16)_eNRM" w:date="2020-06-26T11:59:00Z"/>
        </w:rPr>
      </w:pPr>
      <w:ins w:id="24691" w:author="28.541_CR0261_(Rel-16)_eNRM" w:date="2020-06-26T11:59:00Z">
        <w:r>
          <w:tab/>
        </w:r>
        <w:r>
          <w:tab/>
        </w:r>
        <w:r>
          <w:tab/>
        </w:r>
        <w:r>
          <w:tab/>
        </w:r>
        <w:r>
          <w:tab/>
        </w:r>
        <w:r>
          <w:rPr>
            <w:rFonts w:eastAsia="MS Mincho"/>
            <w:lang w:val="en-US"/>
          </w:rPr>
          <w:t>&lt;element name="</w:t>
        </w:r>
        <w:r>
          <w:t>qFM</w:t>
        </w:r>
        <w:r w:rsidRPr="00713B57">
          <w:rPr>
            <w:rFonts w:cs="Courier New"/>
            <w:lang w:eastAsia="zh-CN"/>
          </w:rPr>
          <w:t>easurementPeriod</w:t>
        </w:r>
        <w:r>
          <w:rPr>
            <w:rFonts w:eastAsia="MS Mincho"/>
            <w:lang w:val="en-US"/>
          </w:rPr>
          <w:t xml:space="preserve"> "</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ins>
    </w:p>
    <w:p w:rsidR="00F4273F" w:rsidRPr="002B15AA" w:rsidRDefault="00F4273F" w:rsidP="00F4273F">
      <w:pPr>
        <w:pStyle w:val="PL"/>
        <w:rPr>
          <w:ins w:id="24692" w:author="28.541_CR0261_(Rel-16)_eNRM" w:date="2020-06-26T11:59:00Z"/>
        </w:rPr>
      </w:pPr>
      <w:ins w:id="24693" w:author="28.541_CR0261_(Rel-16)_eNRM" w:date="2020-06-26T11:59:00Z">
        <w:r w:rsidRPr="002B15AA">
          <w:t xml:space="preserve">                &lt;/all&gt;</w:t>
        </w:r>
      </w:ins>
    </w:p>
    <w:p w:rsidR="00F4273F" w:rsidRPr="002B15AA" w:rsidRDefault="00F4273F" w:rsidP="00F4273F">
      <w:pPr>
        <w:pStyle w:val="PL"/>
        <w:rPr>
          <w:ins w:id="24694" w:author="28.541_CR0261_(Rel-16)_eNRM" w:date="2020-06-26T11:59:00Z"/>
        </w:rPr>
      </w:pPr>
      <w:ins w:id="24695" w:author="28.541_CR0261_(Rel-16)_eNRM" w:date="2020-06-26T11:59:00Z">
        <w:r w:rsidRPr="002B15AA">
          <w:t xml:space="preserve">              &lt;/complexType&gt;</w:t>
        </w:r>
      </w:ins>
    </w:p>
    <w:p w:rsidR="00F4273F" w:rsidRPr="002B15AA" w:rsidRDefault="00F4273F" w:rsidP="00F4273F">
      <w:pPr>
        <w:pStyle w:val="PL"/>
        <w:rPr>
          <w:ins w:id="24696" w:author="28.541_CR0261_(Rel-16)_eNRM" w:date="2020-06-26T11:59:00Z"/>
        </w:rPr>
      </w:pPr>
      <w:ins w:id="24697" w:author="28.541_CR0261_(Rel-16)_eNRM" w:date="2020-06-26T11:59:00Z">
        <w:r w:rsidRPr="002B15AA">
          <w:t xml:space="preserve">            &lt;/element&gt;</w:t>
        </w:r>
      </w:ins>
    </w:p>
    <w:p w:rsidR="00F4273F" w:rsidRPr="002B15AA" w:rsidRDefault="00F4273F" w:rsidP="00F4273F">
      <w:pPr>
        <w:pStyle w:val="PL"/>
        <w:rPr>
          <w:ins w:id="24698" w:author="28.541_CR0261_(Rel-16)_eNRM" w:date="2020-06-26T11:59:00Z"/>
        </w:rPr>
      </w:pPr>
      <w:ins w:id="24699" w:author="28.541_CR0261_(Rel-16)_eNRM" w:date="2020-06-26T11:59:00Z">
        <w:r w:rsidRPr="002B15AA">
          <w:t xml:space="preserve">            &lt;choice minOccurs="0" maxOccurs="unbounded"&gt;</w:t>
        </w:r>
      </w:ins>
    </w:p>
    <w:p w:rsidR="00F4273F" w:rsidRDefault="00F4273F" w:rsidP="00F4273F">
      <w:pPr>
        <w:pStyle w:val="PL"/>
        <w:rPr>
          <w:ins w:id="24700" w:author="28.541_CR0261_(Rel-16)_eNRM" w:date="2020-06-26T11:59:00Z"/>
        </w:rPr>
      </w:pPr>
      <w:ins w:id="24701" w:author="28.541_CR0261_(Rel-16)_eNRM" w:date="2020-06-26T11:59:00Z">
        <w:r w:rsidRPr="002B15AA">
          <w:t xml:space="preserve">              &lt;element ref="xn:VsDataContainer"/&gt;</w:t>
        </w:r>
      </w:ins>
    </w:p>
    <w:p w:rsidR="00F4273F" w:rsidRPr="002B15AA" w:rsidRDefault="00F4273F" w:rsidP="00F4273F">
      <w:pPr>
        <w:pStyle w:val="PL"/>
        <w:rPr>
          <w:ins w:id="24702" w:author="28.541_CR0261_(Rel-16)_eNRM" w:date="2020-06-26T11:59:00Z"/>
        </w:rPr>
      </w:pPr>
      <w:ins w:id="24703" w:author="28.541_CR0261_(Rel-16)_eNRM" w:date="2020-06-26T11:59:00Z">
        <w:r w:rsidRPr="002B15AA">
          <w:t xml:space="preserve">            &lt;/choice&gt;</w:t>
        </w:r>
      </w:ins>
    </w:p>
    <w:p w:rsidR="00F4273F" w:rsidRPr="002B15AA" w:rsidRDefault="00F4273F" w:rsidP="00F4273F">
      <w:pPr>
        <w:pStyle w:val="PL"/>
        <w:rPr>
          <w:ins w:id="24704" w:author="28.541_CR0261_(Rel-16)_eNRM" w:date="2020-06-26T11:59:00Z"/>
        </w:rPr>
      </w:pPr>
      <w:ins w:id="24705" w:author="28.541_CR0261_(Rel-16)_eNRM" w:date="2020-06-26T11:59:00Z">
        <w:r w:rsidRPr="002B15AA">
          <w:t xml:space="preserve">          &lt;/sequence&gt;</w:t>
        </w:r>
      </w:ins>
    </w:p>
    <w:p w:rsidR="00F4273F" w:rsidRPr="002B15AA" w:rsidRDefault="00F4273F" w:rsidP="00F4273F">
      <w:pPr>
        <w:pStyle w:val="PL"/>
        <w:rPr>
          <w:ins w:id="24706" w:author="28.541_CR0261_(Rel-16)_eNRM" w:date="2020-06-26T11:59:00Z"/>
        </w:rPr>
      </w:pPr>
      <w:ins w:id="24707" w:author="28.541_CR0261_(Rel-16)_eNRM" w:date="2020-06-26T11:59:00Z">
        <w:r w:rsidRPr="002B15AA">
          <w:t xml:space="preserve">        &lt;/extension&gt;</w:t>
        </w:r>
      </w:ins>
    </w:p>
    <w:p w:rsidR="00F4273F" w:rsidRPr="002B15AA" w:rsidRDefault="00F4273F" w:rsidP="00F4273F">
      <w:pPr>
        <w:pStyle w:val="PL"/>
        <w:rPr>
          <w:ins w:id="24708" w:author="28.541_CR0261_(Rel-16)_eNRM" w:date="2020-06-26T11:59:00Z"/>
        </w:rPr>
      </w:pPr>
      <w:ins w:id="24709" w:author="28.541_CR0261_(Rel-16)_eNRM" w:date="2020-06-26T11:59:00Z">
        <w:r w:rsidRPr="002B15AA">
          <w:t xml:space="preserve">      &lt;/complexContent&gt;</w:t>
        </w:r>
      </w:ins>
    </w:p>
    <w:p w:rsidR="00F4273F" w:rsidRPr="002B15AA" w:rsidRDefault="00F4273F" w:rsidP="00F4273F">
      <w:pPr>
        <w:pStyle w:val="PL"/>
        <w:rPr>
          <w:ins w:id="24710" w:author="28.541_CR0261_(Rel-16)_eNRM" w:date="2020-06-26T11:59:00Z"/>
        </w:rPr>
      </w:pPr>
      <w:ins w:id="24711" w:author="28.541_CR0261_(Rel-16)_eNRM" w:date="2020-06-26T11:59:00Z">
        <w:r w:rsidRPr="002B15AA">
          <w:t xml:space="preserve">    &lt;/complexType&gt;</w:t>
        </w:r>
      </w:ins>
    </w:p>
    <w:p w:rsidR="00E154AB" w:rsidRPr="002B15AA" w:rsidRDefault="00F4273F" w:rsidP="00F4273F">
      <w:pPr>
        <w:pStyle w:val="PL"/>
      </w:pPr>
      <w:ins w:id="24712" w:author="28.541_CR0261_(Rel-16)_eNRM" w:date="2020-06-26T11:59:00Z">
        <w:r w:rsidRPr="002B15AA">
          <w:t xml:space="preserve">  &lt;/element&gt;</w:t>
        </w:r>
      </w:ins>
      <w:r w:rsidR="00E154AB" w:rsidRPr="002B15AA">
        <w:t xml:space="preserve">  </w:t>
      </w:r>
    </w:p>
    <w:p w:rsidR="00E154AB" w:rsidRPr="002B15AA" w:rsidRDefault="00E154AB" w:rsidP="00E154AB">
      <w:pPr>
        <w:pStyle w:val="PL"/>
      </w:pPr>
      <w:r w:rsidRPr="002B15AA">
        <w:t>&lt;/schema&gt;</w:t>
      </w:r>
    </w:p>
    <w:p w:rsidR="00E154AB" w:rsidRPr="002B15AA" w:rsidRDefault="00E154AB" w:rsidP="00E154A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w:eastAsia="MS Mincho" w:hAnsi="Courier"/>
          <w:szCs w:val="16"/>
        </w:rPr>
      </w:pPr>
    </w:p>
    <w:p w:rsidR="00E154AB" w:rsidRPr="002B15AA" w:rsidRDefault="00E154AB" w:rsidP="00E154AB">
      <w:pPr>
        <w:pStyle w:val="Heading8"/>
      </w:pPr>
      <w:r w:rsidRPr="002B15AA">
        <w:br w:type="page"/>
      </w:r>
      <w:bookmarkStart w:id="24713" w:name="_Toc19888609"/>
      <w:bookmarkStart w:id="24714" w:name="_Toc27405612"/>
      <w:bookmarkStart w:id="24715" w:name="_Toc35878806"/>
      <w:bookmarkStart w:id="24716" w:name="_Toc36220622"/>
      <w:bookmarkStart w:id="24717" w:name="_Toc36474720"/>
      <w:bookmarkStart w:id="24718" w:name="_Toc36542992"/>
      <w:bookmarkStart w:id="24719" w:name="_Toc36543813"/>
      <w:bookmarkStart w:id="24720" w:name="_Toc36568051"/>
      <w:bookmarkStart w:id="24721" w:name="_Toc44341797"/>
      <w:r w:rsidRPr="002B15AA">
        <w:lastRenderedPageBreak/>
        <w:t>Annex G (normative):</w:t>
      </w:r>
      <w:r w:rsidRPr="002B15AA">
        <w:br/>
      </w:r>
      <w:r>
        <w:t>OpenAPI</w:t>
      </w:r>
      <w:r w:rsidRPr="002B15AA">
        <w:t xml:space="preserve"> definition </w:t>
      </w:r>
      <w:r>
        <w:t>of the</w:t>
      </w:r>
      <w:r w:rsidRPr="002B15AA">
        <w:t xml:space="preserve"> 5GC NRM</w:t>
      </w:r>
      <w:bookmarkEnd w:id="24713"/>
      <w:bookmarkEnd w:id="24714"/>
      <w:bookmarkEnd w:id="24715"/>
      <w:bookmarkEnd w:id="24716"/>
      <w:bookmarkEnd w:id="24717"/>
      <w:bookmarkEnd w:id="24718"/>
      <w:bookmarkEnd w:id="24719"/>
      <w:bookmarkEnd w:id="24720"/>
      <w:bookmarkEnd w:id="24721"/>
    </w:p>
    <w:p w:rsidR="00E154AB" w:rsidRPr="002B15AA" w:rsidRDefault="00E154AB" w:rsidP="00E154AB">
      <w:pPr>
        <w:pStyle w:val="Heading1"/>
      </w:pPr>
      <w:bookmarkStart w:id="24722" w:name="_Toc19888610"/>
      <w:bookmarkStart w:id="24723" w:name="_Toc27405613"/>
      <w:bookmarkStart w:id="24724" w:name="_Toc35878807"/>
      <w:bookmarkStart w:id="24725" w:name="_Toc36220623"/>
      <w:bookmarkStart w:id="24726" w:name="_Toc36474721"/>
      <w:bookmarkStart w:id="24727" w:name="_Toc36542993"/>
      <w:bookmarkStart w:id="24728" w:name="_Toc36543814"/>
      <w:bookmarkStart w:id="24729" w:name="_Toc36568052"/>
      <w:bookmarkStart w:id="24730" w:name="_Toc44341798"/>
      <w:r w:rsidRPr="002B15AA">
        <w:t>G.1</w:t>
      </w:r>
      <w:r w:rsidRPr="002B15AA">
        <w:tab/>
        <w:t>General</w:t>
      </w:r>
      <w:bookmarkEnd w:id="24722"/>
      <w:bookmarkEnd w:id="24723"/>
      <w:bookmarkEnd w:id="24724"/>
      <w:bookmarkEnd w:id="24725"/>
      <w:bookmarkEnd w:id="24726"/>
      <w:bookmarkEnd w:id="24727"/>
      <w:bookmarkEnd w:id="24728"/>
      <w:bookmarkEnd w:id="24729"/>
      <w:bookmarkEnd w:id="24730"/>
      <w:r w:rsidRPr="002B15AA">
        <w:t xml:space="preserve"> </w:t>
      </w:r>
    </w:p>
    <w:p w:rsidR="00E154AB" w:rsidRDefault="00E154AB" w:rsidP="00E154AB">
      <w:pPr>
        <w:rPr>
          <w:color w:val="000000"/>
        </w:rPr>
      </w:pPr>
      <w:r>
        <w:t xml:space="preserve">This annex contains the </w:t>
      </w:r>
      <w:r>
        <w:rPr>
          <w:color w:val="000000"/>
        </w:rPr>
        <w:t>OpenAPI definition of the NR NRM in YAML format.</w:t>
      </w:r>
    </w:p>
    <w:p w:rsidR="00E154AB" w:rsidRDefault="00E154AB" w:rsidP="00E154AB">
      <w:r>
        <w:t>The Information Service (IS) of the NR NRM is defined in clause 4.</w:t>
      </w:r>
    </w:p>
    <w:p w:rsidR="00E154AB" w:rsidRPr="002B15AA" w:rsidRDefault="00E154AB" w:rsidP="00E154AB">
      <w:r>
        <w:t xml:space="preserve">Mapping rules to produce the </w:t>
      </w:r>
      <w:r>
        <w:rPr>
          <w:color w:val="000000"/>
        </w:rPr>
        <w:t xml:space="preserve">OpenAPI definition based on the IS are defined in </w:t>
      </w:r>
      <w:r>
        <w:t>3GPP TS 32.160 [</w:t>
      </w:r>
      <w:r>
        <w:rPr>
          <w:lang w:eastAsia="zh-CN"/>
        </w:rPr>
        <w:t>14</w:t>
      </w:r>
      <w:r>
        <w:t>]</w:t>
      </w:r>
      <w:r>
        <w:rPr>
          <w:rFonts w:hint="eastAsia"/>
          <w:lang w:eastAsia="zh-CN"/>
        </w:rPr>
        <w:t>.</w:t>
      </w:r>
    </w:p>
    <w:p w:rsidR="00E154AB" w:rsidRPr="002B15AA" w:rsidRDefault="00E154AB" w:rsidP="00E154AB">
      <w:pPr>
        <w:pStyle w:val="Heading1"/>
      </w:pPr>
      <w:bookmarkStart w:id="24731" w:name="_Toc19888611"/>
      <w:bookmarkStart w:id="24732" w:name="_Toc27405614"/>
      <w:bookmarkStart w:id="24733" w:name="_Toc35878808"/>
      <w:bookmarkStart w:id="24734" w:name="_Toc36220624"/>
      <w:bookmarkStart w:id="24735" w:name="_Toc36474722"/>
      <w:bookmarkStart w:id="24736" w:name="_Toc36542994"/>
      <w:bookmarkStart w:id="24737" w:name="_Toc36543815"/>
      <w:bookmarkStart w:id="24738" w:name="_Toc36568053"/>
      <w:bookmarkStart w:id="24739" w:name="_Toc44341799"/>
      <w:r w:rsidRPr="002B15AA">
        <w:t>G.2</w:t>
      </w:r>
      <w:r w:rsidRPr="002B15AA">
        <w:tab/>
      </w:r>
      <w:bookmarkEnd w:id="24731"/>
      <w:bookmarkEnd w:id="24732"/>
      <w:r>
        <w:t>Void</w:t>
      </w:r>
      <w:bookmarkEnd w:id="24733"/>
      <w:bookmarkEnd w:id="24734"/>
      <w:bookmarkEnd w:id="24735"/>
      <w:bookmarkEnd w:id="24736"/>
      <w:bookmarkEnd w:id="24737"/>
      <w:bookmarkEnd w:id="24738"/>
      <w:bookmarkEnd w:id="24739"/>
    </w:p>
    <w:p w:rsidR="00E154AB" w:rsidRDefault="00E154AB" w:rsidP="00E154AB">
      <w:pPr>
        <w:pStyle w:val="Heading1"/>
      </w:pPr>
      <w:bookmarkStart w:id="24740" w:name="_Toc19888612"/>
      <w:bookmarkStart w:id="24741" w:name="_Toc27405615"/>
      <w:bookmarkStart w:id="24742" w:name="_Toc35878809"/>
      <w:bookmarkStart w:id="24743" w:name="_Toc36220625"/>
      <w:bookmarkStart w:id="24744" w:name="_Toc36474723"/>
      <w:bookmarkStart w:id="24745" w:name="_Toc36542995"/>
      <w:bookmarkStart w:id="24746" w:name="_Toc36543816"/>
      <w:bookmarkStart w:id="24747" w:name="_Toc36568054"/>
      <w:bookmarkStart w:id="24748" w:name="_Toc44341800"/>
      <w:r w:rsidRPr="002B15AA">
        <w:t>G.3</w:t>
      </w:r>
      <w:r w:rsidRPr="002B15AA">
        <w:tab/>
      </w:r>
      <w:bookmarkEnd w:id="24740"/>
      <w:bookmarkEnd w:id="24741"/>
      <w:r>
        <w:t>Void</w:t>
      </w:r>
      <w:bookmarkEnd w:id="24742"/>
      <w:bookmarkEnd w:id="24743"/>
      <w:bookmarkEnd w:id="24744"/>
      <w:bookmarkEnd w:id="24745"/>
      <w:bookmarkEnd w:id="24746"/>
      <w:bookmarkEnd w:id="24747"/>
      <w:bookmarkEnd w:id="24748"/>
    </w:p>
    <w:p w:rsidR="00E154AB" w:rsidRPr="00F84DB8" w:rsidRDefault="00E154AB" w:rsidP="00E154AB"/>
    <w:p w:rsidR="00E154AB" w:rsidRPr="002B15AA" w:rsidRDefault="00E154AB" w:rsidP="00E154AB"/>
    <w:p w:rsidR="00E154AB" w:rsidRPr="002B15AA" w:rsidRDefault="00E154AB" w:rsidP="00E154AB">
      <w:pPr>
        <w:pStyle w:val="Heading1"/>
      </w:pPr>
      <w:bookmarkStart w:id="24749" w:name="_Toc19888613"/>
      <w:bookmarkStart w:id="24750" w:name="_Toc27405616"/>
      <w:bookmarkStart w:id="24751" w:name="_Toc35878810"/>
      <w:bookmarkStart w:id="24752" w:name="_Toc36220626"/>
      <w:bookmarkStart w:id="24753" w:name="_Toc36474724"/>
      <w:bookmarkStart w:id="24754" w:name="_Toc36542996"/>
      <w:bookmarkStart w:id="24755" w:name="_Toc36543817"/>
      <w:bookmarkStart w:id="24756" w:name="_Toc36568055"/>
      <w:bookmarkStart w:id="24757" w:name="_Toc44341801"/>
      <w:r w:rsidRPr="002B15AA">
        <w:t>G.4</w:t>
      </w:r>
      <w:r w:rsidRPr="002B15AA">
        <w:tab/>
        <w:t xml:space="preserve">Solution Set </w:t>
      </w:r>
      <w:r>
        <w:t xml:space="preserve">(SS) </w:t>
      </w:r>
      <w:r w:rsidRPr="002B15AA">
        <w:t>definitions</w:t>
      </w:r>
      <w:bookmarkEnd w:id="24749"/>
      <w:bookmarkEnd w:id="24750"/>
      <w:bookmarkEnd w:id="24751"/>
      <w:bookmarkEnd w:id="24752"/>
      <w:bookmarkEnd w:id="24753"/>
      <w:bookmarkEnd w:id="24754"/>
      <w:bookmarkEnd w:id="24755"/>
      <w:bookmarkEnd w:id="24756"/>
      <w:bookmarkEnd w:id="24757"/>
    </w:p>
    <w:p w:rsidR="00E154AB" w:rsidRPr="002B15AA" w:rsidRDefault="00E154AB" w:rsidP="00E154AB">
      <w:pPr>
        <w:pStyle w:val="Heading2"/>
        <w:rPr>
          <w:lang w:eastAsia="zh-CN"/>
        </w:rPr>
      </w:pPr>
      <w:bookmarkStart w:id="24758" w:name="_Toc19888614"/>
      <w:bookmarkStart w:id="24759" w:name="_Toc27405617"/>
      <w:bookmarkStart w:id="24760" w:name="_Toc35878811"/>
      <w:bookmarkStart w:id="24761" w:name="_Toc36220627"/>
      <w:bookmarkStart w:id="24762" w:name="_Toc36474725"/>
      <w:bookmarkStart w:id="24763" w:name="_Toc36542997"/>
      <w:bookmarkStart w:id="24764" w:name="_Toc36543818"/>
      <w:bookmarkStart w:id="24765" w:name="_Toc36568056"/>
      <w:bookmarkStart w:id="24766" w:name="_Toc44341802"/>
      <w:r w:rsidRPr="002B15AA">
        <w:rPr>
          <w:lang w:eastAsia="zh-CN"/>
        </w:rPr>
        <w:t>G.4.1</w:t>
      </w:r>
      <w:r w:rsidRPr="002B15AA">
        <w:rPr>
          <w:lang w:eastAsia="zh-CN"/>
        </w:rPr>
        <w:tab/>
      </w:r>
      <w:bookmarkEnd w:id="24758"/>
      <w:bookmarkEnd w:id="24759"/>
      <w:r>
        <w:rPr>
          <w:lang w:eastAsia="zh-CN"/>
        </w:rPr>
        <w:t>Void</w:t>
      </w:r>
      <w:bookmarkEnd w:id="24760"/>
      <w:bookmarkEnd w:id="24761"/>
      <w:bookmarkEnd w:id="24762"/>
      <w:bookmarkEnd w:id="24763"/>
      <w:bookmarkEnd w:id="24764"/>
      <w:bookmarkEnd w:id="24765"/>
      <w:bookmarkEnd w:id="24766"/>
    </w:p>
    <w:p w:rsidR="00E154AB" w:rsidRPr="002B15AA" w:rsidRDefault="00E154AB" w:rsidP="00E154AB">
      <w:pPr>
        <w:rPr>
          <w:lang w:eastAsia="zh-CN"/>
        </w:rPr>
      </w:pPr>
    </w:p>
    <w:p w:rsidR="00E154AB" w:rsidRPr="002B15AA" w:rsidRDefault="00E154AB" w:rsidP="00E154AB">
      <w:pPr>
        <w:pStyle w:val="Heading2"/>
        <w:rPr>
          <w:lang w:eastAsia="zh-CN"/>
        </w:rPr>
      </w:pPr>
      <w:bookmarkStart w:id="24767" w:name="_Toc19888615"/>
      <w:bookmarkStart w:id="24768" w:name="_Toc27405618"/>
      <w:bookmarkStart w:id="24769" w:name="_Toc35878812"/>
      <w:bookmarkStart w:id="24770" w:name="_Toc36220628"/>
      <w:bookmarkStart w:id="24771" w:name="_Toc36474726"/>
      <w:bookmarkStart w:id="24772" w:name="_Toc36542998"/>
      <w:bookmarkStart w:id="24773" w:name="_Toc36543819"/>
      <w:bookmarkStart w:id="24774" w:name="_Toc36568057"/>
      <w:bookmarkStart w:id="24775" w:name="_Toc44341803"/>
      <w:r w:rsidRPr="002B15AA">
        <w:rPr>
          <w:lang w:eastAsia="zh-CN"/>
        </w:rPr>
        <w:t>G.4.2</w:t>
      </w:r>
      <w:r w:rsidRPr="002B15AA">
        <w:rPr>
          <w:lang w:eastAsia="zh-CN"/>
        </w:rPr>
        <w:tab/>
      </w:r>
      <w:bookmarkEnd w:id="24767"/>
      <w:bookmarkEnd w:id="24768"/>
      <w:r>
        <w:rPr>
          <w:lang w:eastAsia="zh-CN"/>
        </w:rPr>
        <w:t>Void</w:t>
      </w:r>
      <w:bookmarkEnd w:id="24769"/>
      <w:bookmarkEnd w:id="24770"/>
      <w:bookmarkEnd w:id="24771"/>
      <w:bookmarkEnd w:id="24772"/>
      <w:bookmarkEnd w:id="24773"/>
      <w:bookmarkEnd w:id="24774"/>
      <w:bookmarkEnd w:id="24775"/>
    </w:p>
    <w:p w:rsidR="00E154AB" w:rsidRPr="002B15AA" w:rsidRDefault="00E154AB" w:rsidP="00E154AB">
      <w:pPr>
        <w:rPr>
          <w:lang w:eastAsia="zh-CN"/>
        </w:rPr>
      </w:pPr>
    </w:p>
    <w:p w:rsidR="00E154AB" w:rsidRPr="002B15AA" w:rsidRDefault="00E154AB" w:rsidP="00E154AB">
      <w:pPr>
        <w:pStyle w:val="Heading2"/>
        <w:rPr>
          <w:lang w:eastAsia="zh-CN"/>
        </w:rPr>
      </w:pPr>
      <w:bookmarkStart w:id="24776" w:name="_Toc19888616"/>
      <w:bookmarkStart w:id="24777" w:name="_Toc27405619"/>
      <w:bookmarkStart w:id="24778" w:name="_Toc35878813"/>
      <w:bookmarkStart w:id="24779" w:name="_Toc36220629"/>
      <w:bookmarkStart w:id="24780" w:name="_Toc36474727"/>
      <w:bookmarkStart w:id="24781" w:name="_Toc36542999"/>
      <w:bookmarkStart w:id="24782" w:name="_Toc36543820"/>
      <w:bookmarkStart w:id="24783" w:name="_Toc36568058"/>
      <w:bookmarkStart w:id="24784" w:name="_Toc44341804"/>
      <w:r w:rsidRPr="002B15AA">
        <w:rPr>
          <w:lang w:eastAsia="zh-CN"/>
        </w:rPr>
        <w:t>G.4.3</w:t>
      </w:r>
      <w:r w:rsidRPr="002B15AA">
        <w:rPr>
          <w:lang w:eastAsia="zh-CN"/>
        </w:rPr>
        <w:tab/>
      </w:r>
      <w:r>
        <w:rPr>
          <w:lang w:eastAsia="zh-CN"/>
        </w:rPr>
        <w:t>OpenAPI document</w:t>
      </w:r>
      <w:r w:rsidRPr="002B15AA">
        <w:rPr>
          <w:lang w:eastAsia="zh-CN"/>
        </w:rPr>
        <w:t xml:space="preserve"> </w:t>
      </w:r>
      <w:r w:rsidRPr="002B15AA">
        <w:rPr>
          <w:rFonts w:ascii="Courier" w:eastAsia="MS Mincho" w:hAnsi="Courier"/>
          <w:szCs w:val="16"/>
        </w:rPr>
        <w:t>"</w:t>
      </w:r>
      <w:r>
        <w:rPr>
          <w:rFonts w:ascii="Courier" w:eastAsia="MS Mincho" w:hAnsi="Courier"/>
          <w:szCs w:val="16"/>
        </w:rPr>
        <w:t>5</w:t>
      </w:r>
      <w:r w:rsidRPr="002B15AA">
        <w:rPr>
          <w:rFonts w:ascii="Courier" w:eastAsia="MS Mincho" w:hAnsi="Courier"/>
          <w:szCs w:val="16"/>
        </w:rPr>
        <w:t>gcNrm.</w:t>
      </w:r>
      <w:r>
        <w:rPr>
          <w:rFonts w:ascii="Courier" w:eastAsia="MS Mincho" w:hAnsi="Courier"/>
          <w:szCs w:val="16"/>
        </w:rPr>
        <w:t>yaml</w:t>
      </w:r>
      <w:r w:rsidRPr="002B15AA">
        <w:rPr>
          <w:rFonts w:ascii="Courier" w:eastAsia="MS Mincho" w:hAnsi="Courier"/>
          <w:szCs w:val="16"/>
        </w:rPr>
        <w:t>"</w:t>
      </w:r>
      <w:bookmarkEnd w:id="24776"/>
      <w:bookmarkEnd w:id="24777"/>
      <w:bookmarkEnd w:id="24778"/>
      <w:bookmarkEnd w:id="24779"/>
      <w:bookmarkEnd w:id="24780"/>
      <w:bookmarkEnd w:id="24781"/>
      <w:bookmarkEnd w:id="24782"/>
      <w:bookmarkEnd w:id="24783"/>
      <w:bookmarkEnd w:id="24784"/>
    </w:p>
    <w:p w:rsidR="00E154AB" w:rsidRDefault="00E154AB" w:rsidP="00E154AB">
      <w:pPr>
        <w:pStyle w:val="PL"/>
      </w:pPr>
      <w:r>
        <w:t>openapi: 3.0.1</w:t>
      </w:r>
    </w:p>
    <w:p w:rsidR="00E154AB" w:rsidRDefault="00E154AB" w:rsidP="00E154AB">
      <w:pPr>
        <w:pStyle w:val="PL"/>
      </w:pPr>
      <w:r>
        <w:t>info:</w:t>
      </w:r>
    </w:p>
    <w:p w:rsidR="00E154AB" w:rsidRDefault="00E154AB" w:rsidP="00E154AB">
      <w:pPr>
        <w:pStyle w:val="PL"/>
      </w:pPr>
      <w:r>
        <w:t xml:space="preserve">  title: 3GPP 5GC NRM</w:t>
      </w:r>
    </w:p>
    <w:p w:rsidR="00E154AB" w:rsidRDefault="00E154AB" w:rsidP="00E154AB">
      <w:pPr>
        <w:pStyle w:val="PL"/>
      </w:pPr>
      <w:r>
        <w:t xml:space="preserve">  version: 16.</w:t>
      </w:r>
      <w:del w:id="24785" w:author="28.541_CR0261_(Rel-16)_eNRM" w:date="2020-06-26T12:00:00Z">
        <w:r w:rsidDel="00060EA1">
          <w:delText>4</w:delText>
        </w:r>
      </w:del>
      <w:ins w:id="24786" w:author="28.541_CR0261_(Rel-16)_eNRM" w:date="2020-06-26T12:00:00Z">
        <w:r w:rsidR="00060EA1">
          <w:t>5</w:t>
        </w:r>
      </w:ins>
      <w:r>
        <w:t>.0</w:t>
      </w:r>
    </w:p>
    <w:p w:rsidR="00E154AB" w:rsidRDefault="00E154AB" w:rsidP="00E154AB">
      <w:pPr>
        <w:pStyle w:val="PL"/>
      </w:pPr>
      <w:r>
        <w:t xml:space="preserve">  description: &gt;-</w:t>
      </w:r>
    </w:p>
    <w:p w:rsidR="00E154AB" w:rsidRDefault="00E154AB" w:rsidP="00E154AB">
      <w:pPr>
        <w:pStyle w:val="PL"/>
      </w:pPr>
      <w:r>
        <w:t xml:space="preserve">    OAS 3.0.1 specification of the 5GC NRM</w:t>
      </w:r>
    </w:p>
    <w:p w:rsidR="00E154AB" w:rsidRDefault="00E154AB" w:rsidP="00E154AB">
      <w:pPr>
        <w:pStyle w:val="PL"/>
      </w:pPr>
      <w:r>
        <w:t xml:space="preserve">    © 2020, 3GPP Organizational Partners (ARIB, ATIS, CCSA, ETSI, TSDSI, TTA, TTC).</w:t>
      </w:r>
    </w:p>
    <w:p w:rsidR="00E154AB" w:rsidRDefault="00E154AB" w:rsidP="00E154AB">
      <w:pPr>
        <w:pStyle w:val="PL"/>
      </w:pPr>
      <w:r>
        <w:t xml:space="preserve">    All rights reserved.</w:t>
      </w:r>
    </w:p>
    <w:p w:rsidR="00E154AB" w:rsidRDefault="00E154AB" w:rsidP="00E154AB">
      <w:pPr>
        <w:pStyle w:val="PL"/>
      </w:pPr>
      <w:r>
        <w:t>externalDocs:</w:t>
      </w:r>
    </w:p>
    <w:p w:rsidR="00E154AB" w:rsidRDefault="00E154AB" w:rsidP="00E154AB">
      <w:pPr>
        <w:pStyle w:val="PL"/>
      </w:pPr>
      <w:r>
        <w:t xml:space="preserve">  description: 3GPP TS 28.541 V16.4.0; 5G NRM, 5GC NRM</w:t>
      </w:r>
    </w:p>
    <w:p w:rsidR="00E154AB" w:rsidRDefault="00E154AB" w:rsidP="00E154AB">
      <w:pPr>
        <w:pStyle w:val="PL"/>
      </w:pPr>
      <w:r>
        <w:t xml:space="preserve">  url: http://www.3gpp.org/ftp/Specs/archive/28_series/28.541/</w:t>
      </w:r>
    </w:p>
    <w:p w:rsidR="00E154AB" w:rsidRDefault="00E154AB" w:rsidP="00E154AB">
      <w:pPr>
        <w:pStyle w:val="PL"/>
      </w:pPr>
      <w:r>
        <w:t>paths: {}</w:t>
      </w:r>
    </w:p>
    <w:p w:rsidR="00E154AB" w:rsidRDefault="00E154AB" w:rsidP="00E154AB">
      <w:pPr>
        <w:pStyle w:val="PL"/>
      </w:pPr>
      <w:r>
        <w:t>components:</w:t>
      </w:r>
    </w:p>
    <w:p w:rsidR="00E154AB" w:rsidRDefault="00E154AB" w:rsidP="00E154AB">
      <w:pPr>
        <w:pStyle w:val="PL"/>
      </w:pPr>
      <w:r>
        <w:t xml:space="preserve">  schemas:</w:t>
      </w:r>
    </w:p>
    <w:p w:rsidR="00E154AB" w:rsidRDefault="00E154AB" w:rsidP="00E154AB">
      <w:pPr>
        <w:pStyle w:val="PL"/>
      </w:pPr>
    </w:p>
    <w:p w:rsidR="00E154AB" w:rsidRDefault="00E154AB" w:rsidP="00E154AB">
      <w:pPr>
        <w:pStyle w:val="PL"/>
      </w:pPr>
      <w:r>
        <w:t>#-------- Definition of types-----------------------------------------------------</w:t>
      </w:r>
    </w:p>
    <w:p w:rsidR="00E154AB" w:rsidRDefault="00E154AB" w:rsidP="00E154AB">
      <w:pPr>
        <w:pStyle w:val="PL"/>
      </w:pPr>
    </w:p>
    <w:p w:rsidR="00E154AB" w:rsidRDefault="00E154AB" w:rsidP="00E154AB">
      <w:pPr>
        <w:pStyle w:val="PL"/>
      </w:pPr>
      <w:r>
        <w:t xml:space="preserve">    AmfIdentifier:</w:t>
      </w:r>
    </w:p>
    <w:p w:rsidR="00E154AB" w:rsidRDefault="00E154AB" w:rsidP="00E154AB">
      <w:pPr>
        <w:pStyle w:val="PL"/>
      </w:pPr>
      <w:r>
        <w:t xml:space="preserve">      type: object</w:t>
      </w:r>
    </w:p>
    <w:p w:rsidR="00E154AB" w:rsidRDefault="00E154AB" w:rsidP="00E154AB">
      <w:pPr>
        <w:pStyle w:val="PL"/>
      </w:pPr>
      <w:r>
        <w:t xml:space="preserve">      description: 'AmfIdentifier comprise of amfRegionId, amfSetId and amfPointer'</w:t>
      </w:r>
    </w:p>
    <w:p w:rsidR="00E154AB" w:rsidRDefault="00E154AB" w:rsidP="00E154AB">
      <w:pPr>
        <w:pStyle w:val="PL"/>
      </w:pPr>
      <w:r>
        <w:t xml:space="preserve">      properties:</w:t>
      </w:r>
    </w:p>
    <w:p w:rsidR="00E154AB" w:rsidRDefault="00E154AB" w:rsidP="00E154AB">
      <w:pPr>
        <w:pStyle w:val="PL"/>
      </w:pPr>
      <w:r>
        <w:t xml:space="preserve">        amfRegionId:</w:t>
      </w:r>
    </w:p>
    <w:p w:rsidR="00E154AB" w:rsidRDefault="00E154AB" w:rsidP="00E154AB">
      <w:pPr>
        <w:pStyle w:val="PL"/>
      </w:pPr>
      <w:r>
        <w:t xml:space="preserve">          $ref: '#/components/schemas/AmfRegionId'</w:t>
      </w:r>
    </w:p>
    <w:p w:rsidR="00E154AB" w:rsidRDefault="00E154AB" w:rsidP="00E154AB">
      <w:pPr>
        <w:pStyle w:val="PL"/>
      </w:pPr>
      <w:r>
        <w:t xml:space="preserve">        amfSetId:</w:t>
      </w:r>
    </w:p>
    <w:p w:rsidR="00E154AB" w:rsidRDefault="00E154AB" w:rsidP="00E154AB">
      <w:pPr>
        <w:pStyle w:val="PL"/>
      </w:pPr>
      <w:r>
        <w:lastRenderedPageBreak/>
        <w:t xml:space="preserve">          $ref: '#/components/schemas/AmfSetId'</w:t>
      </w:r>
    </w:p>
    <w:p w:rsidR="00E154AB" w:rsidRDefault="00E154AB" w:rsidP="00E154AB">
      <w:pPr>
        <w:pStyle w:val="PL"/>
      </w:pPr>
      <w:r>
        <w:t xml:space="preserve">        amfPointer:</w:t>
      </w:r>
    </w:p>
    <w:p w:rsidR="00E154AB" w:rsidRDefault="00E154AB" w:rsidP="00E154AB">
      <w:pPr>
        <w:pStyle w:val="PL"/>
      </w:pPr>
      <w:r>
        <w:t xml:space="preserve">          $ref: '#/components/schemas/AmfPointer'</w:t>
      </w:r>
    </w:p>
    <w:p w:rsidR="00E154AB" w:rsidRDefault="00E154AB" w:rsidP="00E154AB">
      <w:pPr>
        <w:pStyle w:val="PL"/>
      </w:pPr>
      <w:r>
        <w:t xml:space="preserve">    AmfRegionId:</w:t>
      </w:r>
    </w:p>
    <w:p w:rsidR="00E154AB" w:rsidRDefault="00E154AB" w:rsidP="00E154AB">
      <w:pPr>
        <w:pStyle w:val="PL"/>
      </w:pPr>
      <w:r>
        <w:t xml:space="preserve">      type: integer</w:t>
      </w:r>
    </w:p>
    <w:p w:rsidR="00E154AB" w:rsidRDefault="00E154AB" w:rsidP="00E154AB">
      <w:pPr>
        <w:pStyle w:val="PL"/>
      </w:pPr>
      <w:r>
        <w:t xml:space="preserve">      description: AmfRegionId is defined in TS 23.003</w:t>
      </w:r>
    </w:p>
    <w:p w:rsidR="00E154AB" w:rsidRDefault="00E154AB" w:rsidP="00E154AB">
      <w:pPr>
        <w:pStyle w:val="PL"/>
      </w:pPr>
      <w:r>
        <w:t xml:space="preserve">      maximum: 255</w:t>
      </w:r>
    </w:p>
    <w:p w:rsidR="00E154AB" w:rsidRDefault="00E154AB" w:rsidP="00E154AB">
      <w:pPr>
        <w:pStyle w:val="PL"/>
      </w:pPr>
      <w:r>
        <w:t xml:space="preserve">    AmfSetId:</w:t>
      </w:r>
    </w:p>
    <w:p w:rsidR="00E154AB" w:rsidRDefault="00E154AB" w:rsidP="00E154AB">
      <w:pPr>
        <w:pStyle w:val="PL"/>
      </w:pPr>
      <w:r>
        <w:t xml:space="preserve">      type: string</w:t>
      </w:r>
    </w:p>
    <w:p w:rsidR="00E154AB" w:rsidRDefault="00E154AB" w:rsidP="00E154AB">
      <w:pPr>
        <w:pStyle w:val="PL"/>
      </w:pPr>
      <w:r>
        <w:t xml:space="preserve">      description: AmfSetId is defined in TS 23.003</w:t>
      </w:r>
    </w:p>
    <w:p w:rsidR="00E154AB" w:rsidRDefault="00E154AB" w:rsidP="00E154AB">
      <w:pPr>
        <w:pStyle w:val="PL"/>
      </w:pPr>
      <w:r>
        <w:t xml:space="preserve">      maximum: 1023</w:t>
      </w:r>
    </w:p>
    <w:p w:rsidR="00E154AB" w:rsidRDefault="00E154AB" w:rsidP="00E154AB">
      <w:pPr>
        <w:pStyle w:val="PL"/>
      </w:pPr>
      <w:r>
        <w:t xml:space="preserve">    AmfPointer:</w:t>
      </w:r>
    </w:p>
    <w:p w:rsidR="00E154AB" w:rsidRDefault="00E154AB" w:rsidP="00E154AB">
      <w:pPr>
        <w:pStyle w:val="PL"/>
      </w:pPr>
      <w:r>
        <w:t xml:space="preserve">      type: integer</w:t>
      </w:r>
    </w:p>
    <w:p w:rsidR="00E154AB" w:rsidRDefault="00E154AB" w:rsidP="00E154AB">
      <w:pPr>
        <w:pStyle w:val="PL"/>
      </w:pPr>
      <w:r>
        <w:t xml:space="preserve">      description: AmfPointer is defined in TS 23.003</w:t>
      </w:r>
    </w:p>
    <w:p w:rsidR="00E154AB" w:rsidRDefault="00E154AB" w:rsidP="00E154AB">
      <w:pPr>
        <w:pStyle w:val="PL"/>
      </w:pPr>
      <w:r>
        <w:t xml:space="preserve">      maximum: 63</w:t>
      </w:r>
    </w:p>
    <w:p w:rsidR="00E154AB" w:rsidRDefault="00E154AB" w:rsidP="00E154AB">
      <w:pPr>
        <w:pStyle w:val="PL"/>
      </w:pPr>
      <w:r>
        <w:t xml:space="preserve">    IpEndPoint:</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ipv4Address:</w:t>
      </w:r>
    </w:p>
    <w:p w:rsidR="00E154AB" w:rsidRDefault="00E154AB" w:rsidP="00E154AB">
      <w:pPr>
        <w:pStyle w:val="PL"/>
      </w:pPr>
      <w:r>
        <w:t xml:space="preserve">          $ref: 'genericNrm.yaml#/components/schemas/Ipv4Addr'</w:t>
      </w:r>
    </w:p>
    <w:p w:rsidR="00E154AB" w:rsidRDefault="00E154AB" w:rsidP="00E154AB">
      <w:pPr>
        <w:pStyle w:val="PL"/>
      </w:pPr>
      <w:r>
        <w:t xml:space="preserve">        ipv6Address:</w:t>
      </w:r>
    </w:p>
    <w:p w:rsidR="00E154AB" w:rsidRDefault="00E154AB" w:rsidP="00E154AB">
      <w:pPr>
        <w:pStyle w:val="PL"/>
      </w:pPr>
      <w:r>
        <w:t xml:space="preserve">          $ref: 'genericNrm.yaml#/components/schemas/Ipv6Addr'</w:t>
      </w:r>
    </w:p>
    <w:p w:rsidR="00E154AB" w:rsidRDefault="00E154AB" w:rsidP="00E154AB">
      <w:pPr>
        <w:pStyle w:val="PL"/>
      </w:pPr>
      <w:r>
        <w:t xml:space="preserve">        ipv6Prefix:</w:t>
      </w:r>
    </w:p>
    <w:p w:rsidR="00E154AB" w:rsidRDefault="00E154AB" w:rsidP="00E154AB">
      <w:pPr>
        <w:pStyle w:val="PL"/>
      </w:pPr>
      <w:r>
        <w:t xml:space="preserve">          $ref: 'genericNrm.yaml#/components/schemas/Ipv6Prefix'</w:t>
      </w:r>
    </w:p>
    <w:p w:rsidR="00E154AB" w:rsidRDefault="00E154AB" w:rsidP="00E154AB">
      <w:pPr>
        <w:pStyle w:val="PL"/>
      </w:pPr>
      <w:r>
        <w:t xml:space="preserve">        transport:</w:t>
      </w:r>
    </w:p>
    <w:p w:rsidR="00E154AB" w:rsidRDefault="00E154AB" w:rsidP="00E154AB">
      <w:pPr>
        <w:pStyle w:val="PL"/>
      </w:pPr>
      <w:r>
        <w:t xml:space="preserve">          $ref: 'genericNrm.yaml#/components/schemas/TransportProtocol'</w:t>
      </w:r>
    </w:p>
    <w:p w:rsidR="00E154AB" w:rsidRDefault="00E154AB" w:rsidP="00E154AB">
      <w:pPr>
        <w:pStyle w:val="PL"/>
      </w:pPr>
      <w:r>
        <w:t xml:space="preserve">        port:</w:t>
      </w:r>
    </w:p>
    <w:p w:rsidR="00E154AB" w:rsidRDefault="00E154AB" w:rsidP="00E154AB">
      <w:pPr>
        <w:pStyle w:val="PL"/>
      </w:pPr>
      <w:r>
        <w:t xml:space="preserve">          type: integer</w:t>
      </w:r>
    </w:p>
    <w:p w:rsidR="00E154AB" w:rsidRDefault="00E154AB" w:rsidP="00E154AB">
      <w:pPr>
        <w:pStyle w:val="PL"/>
      </w:pPr>
      <w:r>
        <w:t xml:space="preserve">    NFProfileList:</w:t>
      </w:r>
    </w:p>
    <w:p w:rsidR="00E154AB" w:rsidRDefault="00E154AB" w:rsidP="00E154AB">
      <w:pPr>
        <w:pStyle w:val="PL"/>
      </w:pPr>
      <w:r>
        <w:t xml:space="preserve">      type: array</w:t>
      </w:r>
    </w:p>
    <w:p w:rsidR="00E154AB" w:rsidRDefault="00E154AB" w:rsidP="00E154AB">
      <w:pPr>
        <w:pStyle w:val="PL"/>
      </w:pPr>
      <w:r>
        <w:t xml:space="preserve">      description: List of NF profile</w:t>
      </w:r>
    </w:p>
    <w:p w:rsidR="00E154AB" w:rsidRDefault="00E154AB" w:rsidP="00E154AB">
      <w:pPr>
        <w:pStyle w:val="PL"/>
      </w:pPr>
      <w:r>
        <w:t xml:space="preserve">      items:</w:t>
      </w:r>
    </w:p>
    <w:p w:rsidR="00E154AB" w:rsidRDefault="00E154AB" w:rsidP="00E154AB">
      <w:pPr>
        <w:pStyle w:val="PL"/>
      </w:pPr>
      <w:r>
        <w:t xml:space="preserve">        $ref: '#/components/schemas/NFProfile'</w:t>
      </w:r>
    </w:p>
    <w:p w:rsidR="00E154AB" w:rsidRDefault="00E154AB" w:rsidP="00E154AB">
      <w:pPr>
        <w:pStyle w:val="PL"/>
      </w:pPr>
      <w:r>
        <w:t xml:space="preserve">    NFProfile:</w:t>
      </w:r>
    </w:p>
    <w:p w:rsidR="00E154AB" w:rsidRDefault="00E154AB" w:rsidP="00E154AB">
      <w:pPr>
        <w:pStyle w:val="PL"/>
      </w:pPr>
      <w:r>
        <w:t xml:space="preserve">      type: object</w:t>
      </w:r>
    </w:p>
    <w:p w:rsidR="00E154AB" w:rsidRDefault="00E154AB" w:rsidP="00E154AB">
      <w:pPr>
        <w:pStyle w:val="PL"/>
      </w:pPr>
      <w:r>
        <w:t xml:space="preserve">      description: 'NF profile stored in NRF, defined in TS 29.510'</w:t>
      </w:r>
    </w:p>
    <w:p w:rsidR="00E154AB" w:rsidRDefault="00E154AB" w:rsidP="00E154AB">
      <w:pPr>
        <w:pStyle w:val="PL"/>
      </w:pPr>
      <w:r>
        <w:t xml:space="preserve">      properties:</w:t>
      </w:r>
    </w:p>
    <w:p w:rsidR="00E154AB" w:rsidRDefault="00E154AB" w:rsidP="00E154AB">
      <w:pPr>
        <w:pStyle w:val="PL"/>
      </w:pPr>
      <w:r>
        <w:t xml:space="preserve">        nFInstanceId:</w:t>
      </w:r>
    </w:p>
    <w:p w:rsidR="00E154AB" w:rsidRDefault="00E154AB" w:rsidP="00E154AB">
      <w:pPr>
        <w:pStyle w:val="PL"/>
      </w:pPr>
      <w:r>
        <w:t xml:space="preserve">          type: string</w:t>
      </w:r>
    </w:p>
    <w:p w:rsidR="00E154AB" w:rsidRDefault="00E154AB" w:rsidP="00E154AB">
      <w:pPr>
        <w:pStyle w:val="PL"/>
      </w:pPr>
      <w:r>
        <w:t xml:space="preserve">          description: uuid of NF instance</w:t>
      </w:r>
    </w:p>
    <w:p w:rsidR="00E154AB" w:rsidRDefault="00E154AB" w:rsidP="00E154AB">
      <w:pPr>
        <w:pStyle w:val="PL"/>
      </w:pPr>
      <w:r>
        <w:t xml:space="preserve">        nFType:</w:t>
      </w:r>
    </w:p>
    <w:p w:rsidR="00E154AB" w:rsidRDefault="00E154AB" w:rsidP="00E154AB">
      <w:pPr>
        <w:pStyle w:val="PL"/>
      </w:pPr>
      <w:r>
        <w:t xml:space="preserve">          $ref: 'genericNrm.yaml#/components/schemas/NFType'</w:t>
      </w:r>
    </w:p>
    <w:p w:rsidR="00E154AB" w:rsidRDefault="00E154AB" w:rsidP="00E154AB">
      <w:pPr>
        <w:pStyle w:val="PL"/>
      </w:pPr>
      <w:r>
        <w:t xml:space="preserve">        nFStatus:</w:t>
      </w:r>
    </w:p>
    <w:p w:rsidR="00E154AB" w:rsidRDefault="00E154AB" w:rsidP="00E154AB">
      <w:pPr>
        <w:pStyle w:val="PL"/>
      </w:pPr>
      <w:r>
        <w:t xml:space="preserve">          $ref: '#/components/schemas/NFStatus'</w:t>
      </w:r>
    </w:p>
    <w:p w:rsidR="00E154AB" w:rsidRDefault="00E154AB" w:rsidP="00E154AB">
      <w:pPr>
        <w:pStyle w:val="PL"/>
      </w:pPr>
      <w:r>
        <w:t xml:space="preserve">        plmn:</w:t>
      </w:r>
    </w:p>
    <w:p w:rsidR="00E154AB" w:rsidRDefault="00E154AB" w:rsidP="00E154AB">
      <w:pPr>
        <w:pStyle w:val="PL"/>
      </w:pPr>
      <w:r>
        <w:t xml:space="preserve">          $ref: 'nrNrm.yaml#/components/schemas/PlmnId'</w:t>
      </w:r>
    </w:p>
    <w:p w:rsidR="00E154AB" w:rsidRDefault="00E154AB" w:rsidP="00E154AB">
      <w:pPr>
        <w:pStyle w:val="PL"/>
      </w:pPr>
      <w:r>
        <w:t xml:space="preserve">        sNssais:</w:t>
      </w:r>
    </w:p>
    <w:p w:rsidR="00E154AB" w:rsidRDefault="00E154AB" w:rsidP="00E154AB">
      <w:pPr>
        <w:pStyle w:val="PL"/>
      </w:pPr>
      <w:r>
        <w:t xml:space="preserve">          $ref: 'nrNrm.yaml#/components/schemas/Snssai'</w:t>
      </w:r>
    </w:p>
    <w:p w:rsidR="00E154AB" w:rsidRDefault="00E154AB" w:rsidP="00E154AB">
      <w:pPr>
        <w:pStyle w:val="PL"/>
      </w:pPr>
      <w:r>
        <w:t xml:space="preserve">        fqdn:</w:t>
      </w:r>
    </w:p>
    <w:p w:rsidR="00E154AB" w:rsidRDefault="00E154AB" w:rsidP="00E154AB">
      <w:pPr>
        <w:pStyle w:val="PL"/>
      </w:pPr>
      <w:r>
        <w:t xml:space="preserve">          $ref: 'genericNrm.yaml#/components/schemas/Fqdn'</w:t>
      </w:r>
    </w:p>
    <w:p w:rsidR="00E154AB" w:rsidRDefault="00E154AB" w:rsidP="00E154AB">
      <w:pPr>
        <w:pStyle w:val="PL"/>
      </w:pPr>
      <w:r>
        <w:t xml:space="preserve">        interPlmnFqdn:</w:t>
      </w:r>
    </w:p>
    <w:p w:rsidR="00E154AB" w:rsidRDefault="00E154AB" w:rsidP="00E154AB">
      <w:pPr>
        <w:pStyle w:val="PL"/>
      </w:pPr>
      <w:r>
        <w:t xml:space="preserve">          $ref: 'genericNrm.yaml#/components/schemas/Fqdn'</w:t>
      </w:r>
    </w:p>
    <w:p w:rsidR="00E154AB" w:rsidRDefault="00E154AB" w:rsidP="00E154AB">
      <w:pPr>
        <w:pStyle w:val="PL"/>
      </w:pPr>
      <w:r>
        <w:t xml:space="preserve">        nfServices:</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'#/components/schemas/NFService'</w:t>
      </w:r>
    </w:p>
    <w:p w:rsidR="00E154AB" w:rsidRDefault="00E154AB" w:rsidP="00E154AB">
      <w:pPr>
        <w:pStyle w:val="PL"/>
      </w:pPr>
      <w:r>
        <w:t xml:space="preserve">    NFService:</w:t>
      </w:r>
    </w:p>
    <w:p w:rsidR="00E154AB" w:rsidRDefault="00E154AB" w:rsidP="00E154AB">
      <w:pPr>
        <w:pStyle w:val="PL"/>
      </w:pPr>
      <w:r>
        <w:t xml:space="preserve">      type: object</w:t>
      </w:r>
    </w:p>
    <w:p w:rsidR="00E154AB" w:rsidRDefault="00E154AB" w:rsidP="00E154AB">
      <w:pPr>
        <w:pStyle w:val="PL"/>
      </w:pPr>
      <w:r>
        <w:t xml:space="preserve">      description: NF Service is defined in TS 29.510</w:t>
      </w:r>
    </w:p>
    <w:p w:rsidR="00E154AB" w:rsidRDefault="00E154AB" w:rsidP="00E154AB">
      <w:pPr>
        <w:pStyle w:val="PL"/>
      </w:pPr>
      <w:r>
        <w:t xml:space="preserve">      properties:</w:t>
      </w:r>
    </w:p>
    <w:p w:rsidR="00E154AB" w:rsidRDefault="00E154AB" w:rsidP="00E154AB">
      <w:pPr>
        <w:pStyle w:val="PL"/>
      </w:pPr>
      <w:r>
        <w:t xml:space="preserve">        serviceInstanceId:</w:t>
      </w:r>
    </w:p>
    <w:p w:rsidR="00E154AB" w:rsidRDefault="00E154AB" w:rsidP="00E154AB">
      <w:pPr>
        <w:pStyle w:val="PL"/>
      </w:pPr>
      <w:r>
        <w:t xml:space="preserve">          type: string</w:t>
      </w:r>
    </w:p>
    <w:p w:rsidR="00E154AB" w:rsidRDefault="00E154AB" w:rsidP="00E154AB">
      <w:pPr>
        <w:pStyle w:val="PL"/>
      </w:pPr>
      <w:r>
        <w:t xml:space="preserve">        serviceName:</w:t>
      </w:r>
    </w:p>
    <w:p w:rsidR="00E154AB" w:rsidRPr="008E6D39" w:rsidRDefault="00E154AB" w:rsidP="00E154AB">
      <w:pPr>
        <w:pStyle w:val="PL"/>
        <w:rPr>
          <w:lang w:val="de-DE"/>
        </w:rPr>
      </w:pPr>
      <w:r>
        <w:t xml:space="preserve">          </w:t>
      </w:r>
      <w:r w:rsidRPr="008E6D39">
        <w:rPr>
          <w:lang w:val="de-DE"/>
        </w:rPr>
        <w:t>type: string</w:t>
      </w:r>
    </w:p>
    <w:p w:rsidR="00E154AB" w:rsidRPr="008E6D39" w:rsidRDefault="00E154AB" w:rsidP="00E154AB">
      <w:pPr>
        <w:pStyle w:val="PL"/>
        <w:rPr>
          <w:lang w:val="de-DE"/>
        </w:rPr>
      </w:pPr>
      <w:r w:rsidRPr="008E6D39">
        <w:rPr>
          <w:lang w:val="de-DE"/>
        </w:rPr>
        <w:t xml:space="preserve">        version:</w:t>
      </w:r>
    </w:p>
    <w:p w:rsidR="00E154AB" w:rsidRPr="008E6D39" w:rsidRDefault="00E154AB" w:rsidP="00E154AB">
      <w:pPr>
        <w:pStyle w:val="PL"/>
        <w:rPr>
          <w:lang w:val="de-DE"/>
        </w:rPr>
      </w:pPr>
      <w:r w:rsidRPr="008E6D39">
        <w:rPr>
          <w:lang w:val="de-DE"/>
        </w:rPr>
        <w:t xml:space="preserve">          type: string</w:t>
      </w:r>
    </w:p>
    <w:p w:rsidR="00E154AB" w:rsidRPr="008E6D39" w:rsidRDefault="00E154AB" w:rsidP="00E154AB">
      <w:pPr>
        <w:pStyle w:val="PL"/>
        <w:rPr>
          <w:lang w:val="de-DE"/>
        </w:rPr>
      </w:pPr>
      <w:r w:rsidRPr="008E6D39">
        <w:rPr>
          <w:lang w:val="de-DE"/>
        </w:rPr>
        <w:t xml:space="preserve">        schema:</w:t>
      </w:r>
    </w:p>
    <w:p w:rsidR="00E154AB" w:rsidRPr="008E6D39" w:rsidRDefault="00E154AB" w:rsidP="00E154AB">
      <w:pPr>
        <w:pStyle w:val="PL"/>
        <w:rPr>
          <w:lang w:val="de-DE"/>
        </w:rPr>
      </w:pPr>
      <w:r w:rsidRPr="008E6D39">
        <w:rPr>
          <w:lang w:val="de-DE"/>
        </w:rPr>
        <w:t xml:space="preserve">          type: string</w:t>
      </w:r>
    </w:p>
    <w:p w:rsidR="00E154AB" w:rsidRPr="008E6D39" w:rsidRDefault="00E154AB" w:rsidP="00E154AB">
      <w:pPr>
        <w:pStyle w:val="PL"/>
        <w:rPr>
          <w:lang w:val="de-DE"/>
        </w:rPr>
      </w:pPr>
      <w:r w:rsidRPr="008E6D39">
        <w:rPr>
          <w:lang w:val="de-DE"/>
        </w:rPr>
        <w:t xml:space="preserve">        fqdn:</w:t>
      </w:r>
    </w:p>
    <w:p w:rsidR="00E154AB" w:rsidRPr="008E6D39" w:rsidRDefault="00E154AB" w:rsidP="00E154AB">
      <w:pPr>
        <w:pStyle w:val="PL"/>
        <w:rPr>
          <w:lang w:val="de-DE"/>
        </w:rPr>
      </w:pPr>
      <w:r w:rsidRPr="008E6D39">
        <w:rPr>
          <w:lang w:val="de-DE"/>
        </w:rPr>
        <w:t xml:space="preserve">          $ref: 'genericNrm.yaml#/components/schemas/Fqdn'</w:t>
      </w:r>
    </w:p>
    <w:p w:rsidR="00E154AB" w:rsidRPr="008E6D39" w:rsidRDefault="00E154AB" w:rsidP="00E154AB">
      <w:pPr>
        <w:pStyle w:val="PL"/>
        <w:rPr>
          <w:lang w:val="de-DE"/>
        </w:rPr>
      </w:pPr>
      <w:r w:rsidRPr="008E6D39">
        <w:rPr>
          <w:lang w:val="de-DE"/>
        </w:rPr>
        <w:t xml:space="preserve">        interPlmnFqdn:</w:t>
      </w:r>
    </w:p>
    <w:p w:rsidR="00E154AB" w:rsidRPr="008E6D39" w:rsidRDefault="00E154AB" w:rsidP="00E154AB">
      <w:pPr>
        <w:pStyle w:val="PL"/>
        <w:rPr>
          <w:lang w:val="de-DE"/>
        </w:rPr>
      </w:pPr>
      <w:r w:rsidRPr="008E6D39">
        <w:rPr>
          <w:lang w:val="de-DE"/>
        </w:rPr>
        <w:t xml:space="preserve">          $ref: 'genericNrm.yaml#/components/schemas/Fqdn'</w:t>
      </w:r>
    </w:p>
    <w:p w:rsidR="00E154AB" w:rsidRPr="008E6D39" w:rsidRDefault="00E154AB" w:rsidP="00E154AB">
      <w:pPr>
        <w:pStyle w:val="PL"/>
        <w:rPr>
          <w:lang w:val="de-DE"/>
        </w:rPr>
      </w:pPr>
      <w:r w:rsidRPr="008E6D39">
        <w:rPr>
          <w:lang w:val="de-DE"/>
        </w:rPr>
        <w:t xml:space="preserve">        ipEndPoints:</w:t>
      </w:r>
    </w:p>
    <w:p w:rsidR="00E154AB" w:rsidRPr="008E6D39" w:rsidRDefault="00E154AB" w:rsidP="00E154AB">
      <w:pPr>
        <w:pStyle w:val="PL"/>
        <w:rPr>
          <w:lang w:val="de-DE"/>
        </w:rPr>
      </w:pPr>
      <w:r w:rsidRPr="008E6D39">
        <w:rPr>
          <w:lang w:val="de-DE"/>
        </w:rPr>
        <w:t xml:space="preserve">          type: array</w:t>
      </w:r>
    </w:p>
    <w:p w:rsidR="00E154AB" w:rsidRDefault="00E154AB" w:rsidP="00E154AB">
      <w:pPr>
        <w:pStyle w:val="PL"/>
      </w:pPr>
      <w:r w:rsidRPr="008E6D39">
        <w:rPr>
          <w:lang w:val="de-DE"/>
        </w:rPr>
        <w:t xml:space="preserve">          </w:t>
      </w:r>
      <w:r>
        <w:t>items:</w:t>
      </w:r>
    </w:p>
    <w:p w:rsidR="00E154AB" w:rsidRDefault="00E154AB" w:rsidP="00E154AB">
      <w:pPr>
        <w:pStyle w:val="PL"/>
      </w:pPr>
      <w:r>
        <w:t xml:space="preserve">            $ref: '#/components/schemas/IpEndPoint'</w:t>
      </w:r>
    </w:p>
    <w:p w:rsidR="00E154AB" w:rsidRDefault="00E154AB" w:rsidP="00E154AB">
      <w:pPr>
        <w:pStyle w:val="PL"/>
      </w:pPr>
      <w:r>
        <w:t xml:space="preserve">        apiPrfix:</w:t>
      </w:r>
    </w:p>
    <w:p w:rsidR="00E154AB" w:rsidRDefault="00E154AB" w:rsidP="00E154AB">
      <w:pPr>
        <w:pStyle w:val="PL"/>
      </w:pPr>
      <w:r>
        <w:t xml:space="preserve">          type: string</w:t>
      </w:r>
    </w:p>
    <w:p w:rsidR="00E154AB" w:rsidRDefault="00E154AB" w:rsidP="00E154AB">
      <w:pPr>
        <w:pStyle w:val="PL"/>
      </w:pPr>
      <w:r>
        <w:lastRenderedPageBreak/>
        <w:t xml:space="preserve">        allowedPlmns:</w:t>
      </w:r>
    </w:p>
    <w:p w:rsidR="00E154AB" w:rsidRDefault="00E154AB" w:rsidP="00E154AB">
      <w:pPr>
        <w:pStyle w:val="PL"/>
      </w:pPr>
      <w:r>
        <w:t xml:space="preserve">          $ref: 'nrNrm.yaml#/components/schemas/PlmnId'</w:t>
      </w:r>
    </w:p>
    <w:p w:rsidR="00E154AB" w:rsidRDefault="00E154AB" w:rsidP="00E154AB">
      <w:pPr>
        <w:pStyle w:val="PL"/>
      </w:pPr>
      <w:r>
        <w:t xml:space="preserve">        allowedNfTypes:</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'genericNrm.yaml#/components/schemas/NFType'</w:t>
      </w:r>
    </w:p>
    <w:p w:rsidR="00E154AB" w:rsidRDefault="00E154AB" w:rsidP="00E154AB">
      <w:pPr>
        <w:pStyle w:val="PL"/>
      </w:pPr>
      <w:r>
        <w:t xml:space="preserve">        allowedNssais:</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'nrNrm.yaml#/components/schemas/Snssai'</w:t>
      </w:r>
    </w:p>
    <w:p w:rsidR="00E154AB" w:rsidRDefault="00E154AB" w:rsidP="00E154AB">
      <w:pPr>
        <w:pStyle w:val="PL"/>
      </w:pPr>
      <w:r>
        <w:t xml:space="preserve">    NFStatus:</w:t>
      </w:r>
    </w:p>
    <w:p w:rsidR="00E154AB" w:rsidRDefault="00E154AB" w:rsidP="00E154AB">
      <w:pPr>
        <w:pStyle w:val="PL"/>
      </w:pPr>
      <w:r>
        <w:t xml:space="preserve">      type: string</w:t>
      </w:r>
    </w:p>
    <w:p w:rsidR="00E154AB" w:rsidRDefault="00E154AB" w:rsidP="00E154AB">
      <w:pPr>
        <w:pStyle w:val="PL"/>
      </w:pPr>
      <w:r>
        <w:t xml:space="preserve">      description: any of enumrated value</w:t>
      </w:r>
    </w:p>
    <w:p w:rsidR="00E154AB" w:rsidRDefault="00E154AB" w:rsidP="00E154AB">
      <w:pPr>
        <w:pStyle w:val="PL"/>
      </w:pPr>
      <w:r>
        <w:t xml:space="preserve">      enum:</w:t>
      </w:r>
    </w:p>
    <w:p w:rsidR="00E154AB" w:rsidRDefault="00E154AB" w:rsidP="00E154AB">
      <w:pPr>
        <w:pStyle w:val="PL"/>
      </w:pPr>
      <w:r>
        <w:t xml:space="preserve">        - REGISTERED</w:t>
      </w:r>
    </w:p>
    <w:p w:rsidR="00E154AB" w:rsidRDefault="00E154AB" w:rsidP="00E154AB">
      <w:pPr>
        <w:pStyle w:val="PL"/>
      </w:pPr>
      <w:r>
        <w:t xml:space="preserve">        - SUSPENDED</w:t>
      </w:r>
    </w:p>
    <w:p w:rsidR="00E154AB" w:rsidRDefault="00E154AB" w:rsidP="00E154AB">
      <w:pPr>
        <w:pStyle w:val="PL"/>
      </w:pPr>
      <w:r>
        <w:t xml:space="preserve">    </w:t>
      </w:r>
      <w:ins w:id="24787" w:author="28.541_CR0270_(Rel-16)_TEI16" w:date="2020-06-26T14:49:00Z">
        <w:r w:rsidR="00CE2E00">
          <w:t>C</w:t>
        </w:r>
      </w:ins>
      <w:r>
        <w:t>NSIIdList:</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w:t>
      </w:r>
      <w:ins w:id="24788" w:author="28.541_CR0270_(Rel-16)_TEI16" w:date="2020-06-26T14:49:00Z">
        <w:r w:rsidR="00CE2E00">
          <w:t>C</w:t>
        </w:r>
      </w:ins>
      <w:r>
        <w:t>NSIId'</w:t>
      </w:r>
    </w:p>
    <w:p w:rsidR="00E154AB" w:rsidRDefault="00E154AB" w:rsidP="00E154AB">
      <w:pPr>
        <w:pStyle w:val="PL"/>
      </w:pPr>
      <w:r>
        <w:t xml:space="preserve">    </w:t>
      </w:r>
      <w:ins w:id="24789" w:author="28.541_CR0270_(Rel-16)_TEI16" w:date="2020-06-26T14:49:00Z">
        <w:r w:rsidR="00CE2E00">
          <w:t>C</w:t>
        </w:r>
      </w:ins>
      <w:r>
        <w:t>NSIId:</w:t>
      </w:r>
    </w:p>
    <w:p w:rsidR="00E154AB" w:rsidRDefault="00E154AB" w:rsidP="00E154AB">
      <w:pPr>
        <w:pStyle w:val="PL"/>
      </w:pPr>
      <w:r>
        <w:t xml:space="preserve">      type: string</w:t>
      </w:r>
    </w:p>
    <w:p w:rsidR="00E154AB" w:rsidRDefault="00E154AB" w:rsidP="00E154AB">
      <w:pPr>
        <w:pStyle w:val="PL"/>
      </w:pPr>
      <w:r>
        <w:t xml:space="preserve">      description: </w:t>
      </w:r>
      <w:ins w:id="24790" w:author="28.541_CR0270_(Rel-16)_TEI16" w:date="2020-06-26T14:49:00Z">
        <w:r w:rsidR="00CE2E00">
          <w:t>C</w:t>
        </w:r>
      </w:ins>
      <w:r>
        <w:t>NSI Id is defined in TS 29.531</w:t>
      </w:r>
      <w:ins w:id="24791" w:author="28.541_CR0270_(Rel-16)_TEI16" w:date="2020-06-26T14:49:00Z">
        <w:r w:rsidR="00CE2E00">
          <w:t>, only for Core Network</w:t>
        </w:r>
      </w:ins>
    </w:p>
    <w:p w:rsidR="00E154AB" w:rsidRDefault="00E154AB" w:rsidP="00E154AB">
      <w:pPr>
        <w:pStyle w:val="PL"/>
      </w:pPr>
      <w:r>
        <w:t xml:space="preserve">    TACList:</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'nrNrm.yaml#/components/schemas/NrTac'</w:t>
      </w:r>
    </w:p>
    <w:p w:rsidR="00E154AB" w:rsidRDefault="00E154AB" w:rsidP="00E154AB">
      <w:pPr>
        <w:pStyle w:val="PL"/>
      </w:pPr>
      <w:r>
        <w:t xml:space="preserve">    WeightFactor:</w:t>
      </w:r>
    </w:p>
    <w:p w:rsidR="00E154AB" w:rsidRDefault="00E154AB" w:rsidP="00E154AB">
      <w:pPr>
        <w:pStyle w:val="PL"/>
      </w:pPr>
      <w:r>
        <w:t xml:space="preserve">      type: integer</w:t>
      </w:r>
    </w:p>
    <w:p w:rsidR="00E154AB" w:rsidRDefault="00E154AB" w:rsidP="00E154AB">
      <w:pPr>
        <w:pStyle w:val="PL"/>
      </w:pPr>
      <w:r>
        <w:t xml:space="preserve">    UdmInfo:</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nFSrvGroupId:</w:t>
      </w:r>
    </w:p>
    <w:p w:rsidR="00E154AB" w:rsidRDefault="00E154AB" w:rsidP="00E154AB">
      <w:pPr>
        <w:pStyle w:val="PL"/>
      </w:pPr>
      <w:r>
        <w:t xml:space="preserve">          type: string</w:t>
      </w:r>
    </w:p>
    <w:p w:rsidR="00E154AB" w:rsidRDefault="00E154AB" w:rsidP="00E154AB">
      <w:pPr>
        <w:pStyle w:val="PL"/>
      </w:pPr>
      <w:r>
        <w:t xml:space="preserve">    AusfInfo:</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nFSrvGroupId:</w:t>
      </w:r>
    </w:p>
    <w:p w:rsidR="00E154AB" w:rsidRDefault="00E154AB" w:rsidP="00E154AB">
      <w:pPr>
        <w:pStyle w:val="PL"/>
      </w:pPr>
      <w:r>
        <w:t xml:space="preserve">          type: string</w:t>
      </w:r>
    </w:p>
    <w:p w:rsidR="00E154AB" w:rsidRDefault="00E154AB" w:rsidP="00E154AB">
      <w:pPr>
        <w:pStyle w:val="PL"/>
      </w:pPr>
      <w:r>
        <w:t xml:space="preserve">    UpfInfo:</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smfServingAreas:</w:t>
      </w:r>
    </w:p>
    <w:p w:rsidR="00E154AB" w:rsidRDefault="00E154AB" w:rsidP="00E154AB">
      <w:pPr>
        <w:pStyle w:val="PL"/>
      </w:pPr>
      <w:r>
        <w:t xml:space="preserve">          type: string</w:t>
      </w:r>
    </w:p>
    <w:p w:rsidR="00E154AB" w:rsidRDefault="00E154AB" w:rsidP="00E154AB">
      <w:pPr>
        <w:pStyle w:val="PL"/>
      </w:pPr>
      <w:r>
        <w:t xml:space="preserve">    AmfInfo:</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priority:</w:t>
      </w:r>
    </w:p>
    <w:p w:rsidR="00E154AB" w:rsidRDefault="00E154AB" w:rsidP="00E154AB">
      <w:pPr>
        <w:pStyle w:val="PL"/>
      </w:pPr>
      <w:r>
        <w:t xml:space="preserve">          type: integer</w:t>
      </w:r>
    </w:p>
    <w:p w:rsidR="00E154AB" w:rsidRDefault="00E154AB" w:rsidP="00E154AB">
      <w:pPr>
        <w:pStyle w:val="PL"/>
      </w:pPr>
      <w:r>
        <w:t xml:space="preserve">    SupportedDataSetId:</w:t>
      </w:r>
    </w:p>
    <w:p w:rsidR="00E154AB" w:rsidRDefault="00E154AB" w:rsidP="00E154AB">
      <w:pPr>
        <w:pStyle w:val="PL"/>
      </w:pPr>
      <w:r>
        <w:t xml:space="preserve">      type: string</w:t>
      </w:r>
    </w:p>
    <w:p w:rsidR="00E154AB" w:rsidRDefault="00E154AB" w:rsidP="00E154AB">
      <w:pPr>
        <w:pStyle w:val="PL"/>
      </w:pPr>
      <w:r>
        <w:t xml:space="preserve">      description: any of enumrated value</w:t>
      </w:r>
    </w:p>
    <w:p w:rsidR="00E154AB" w:rsidRDefault="00E154AB" w:rsidP="00E154AB">
      <w:pPr>
        <w:pStyle w:val="PL"/>
      </w:pPr>
      <w:r>
        <w:t xml:space="preserve">      enum:</w:t>
      </w:r>
    </w:p>
    <w:p w:rsidR="00E154AB" w:rsidRDefault="00E154AB" w:rsidP="00E154AB">
      <w:pPr>
        <w:pStyle w:val="PL"/>
      </w:pPr>
      <w:r>
        <w:t xml:space="preserve">        - SUBSCRIPTION</w:t>
      </w:r>
    </w:p>
    <w:p w:rsidR="00E154AB" w:rsidRDefault="00E154AB" w:rsidP="00E154AB">
      <w:pPr>
        <w:pStyle w:val="PL"/>
      </w:pPr>
      <w:r>
        <w:t xml:space="preserve">        - POLICY</w:t>
      </w:r>
    </w:p>
    <w:p w:rsidR="00E154AB" w:rsidRDefault="00E154AB" w:rsidP="00E154AB">
      <w:pPr>
        <w:pStyle w:val="PL"/>
      </w:pPr>
      <w:r>
        <w:t xml:space="preserve">        - EXPOSURE</w:t>
      </w:r>
    </w:p>
    <w:p w:rsidR="00E154AB" w:rsidRDefault="00E154AB" w:rsidP="00E154AB">
      <w:pPr>
        <w:pStyle w:val="PL"/>
      </w:pPr>
      <w:r>
        <w:t xml:space="preserve">        - APPLICATION</w:t>
      </w:r>
    </w:p>
    <w:p w:rsidR="00E154AB" w:rsidRDefault="00E154AB" w:rsidP="00E154AB">
      <w:pPr>
        <w:pStyle w:val="PL"/>
      </w:pPr>
      <w:r>
        <w:t xml:space="preserve">    Udrinfo:</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supportedDataSetIds:</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'#/components/schemas/SupportedDataSetId'</w:t>
      </w:r>
    </w:p>
    <w:p w:rsidR="00E154AB" w:rsidRDefault="00E154AB" w:rsidP="00E154AB">
      <w:pPr>
        <w:pStyle w:val="PL"/>
      </w:pPr>
      <w:r>
        <w:t xml:space="preserve">        nFSrvGroupId:</w:t>
      </w:r>
    </w:p>
    <w:p w:rsidR="00E154AB" w:rsidRDefault="00E154AB" w:rsidP="00E154AB">
      <w:pPr>
        <w:pStyle w:val="PL"/>
      </w:pPr>
      <w:r>
        <w:t xml:space="preserve">          type: string</w:t>
      </w:r>
    </w:p>
    <w:p w:rsidR="00E154AB" w:rsidRDefault="00E154AB" w:rsidP="00E154AB">
      <w:pPr>
        <w:pStyle w:val="PL"/>
      </w:pPr>
      <w:r>
        <w:t xml:space="preserve">    NFInfo:</w:t>
      </w:r>
    </w:p>
    <w:p w:rsidR="00E154AB" w:rsidRDefault="00E154AB" w:rsidP="00E154AB">
      <w:pPr>
        <w:pStyle w:val="PL"/>
      </w:pPr>
      <w:r>
        <w:t xml:space="preserve">      oneOf:</w:t>
      </w:r>
    </w:p>
    <w:p w:rsidR="00E154AB" w:rsidRDefault="00E154AB" w:rsidP="00E154AB">
      <w:pPr>
        <w:pStyle w:val="PL"/>
      </w:pPr>
      <w:r>
        <w:t xml:space="preserve">        - $ref: '#/components/schemas/UdmInfo'</w:t>
      </w:r>
    </w:p>
    <w:p w:rsidR="00E154AB" w:rsidRDefault="00E154AB" w:rsidP="00E154AB">
      <w:pPr>
        <w:pStyle w:val="PL"/>
      </w:pPr>
      <w:r>
        <w:t xml:space="preserve">        - $ref: '#/components/schemas/AusfInfo'</w:t>
      </w:r>
    </w:p>
    <w:p w:rsidR="00E154AB" w:rsidRDefault="00E154AB" w:rsidP="00E154AB">
      <w:pPr>
        <w:pStyle w:val="PL"/>
      </w:pPr>
      <w:r>
        <w:t xml:space="preserve">        - $ref: '#/components/schemas/UpfInfo'</w:t>
      </w:r>
    </w:p>
    <w:p w:rsidR="00E154AB" w:rsidRDefault="00E154AB" w:rsidP="00E154AB">
      <w:pPr>
        <w:pStyle w:val="PL"/>
      </w:pPr>
      <w:r>
        <w:t xml:space="preserve">        - $ref: '#/components/schemas/AmfInfo'</w:t>
      </w:r>
    </w:p>
    <w:p w:rsidR="00E154AB" w:rsidRDefault="00E154AB" w:rsidP="00E154AB">
      <w:pPr>
        <w:pStyle w:val="PL"/>
      </w:pPr>
      <w:r>
        <w:t xml:space="preserve">        - $ref: '#/components/schemas/Udrinfo'</w:t>
      </w:r>
    </w:p>
    <w:p w:rsidR="00E154AB" w:rsidRDefault="00E154AB" w:rsidP="00E154AB">
      <w:pPr>
        <w:pStyle w:val="PL"/>
      </w:pPr>
      <w:r>
        <w:t xml:space="preserve">    ManagedNFProfile:</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nfInstanceID:</w:t>
      </w:r>
    </w:p>
    <w:p w:rsidR="00E154AB" w:rsidRDefault="00E154AB" w:rsidP="00E154AB">
      <w:pPr>
        <w:pStyle w:val="PL"/>
      </w:pPr>
      <w:r>
        <w:t xml:space="preserve">          type: string</w:t>
      </w:r>
    </w:p>
    <w:p w:rsidR="00E154AB" w:rsidRDefault="00E154AB" w:rsidP="00E154AB">
      <w:pPr>
        <w:pStyle w:val="PL"/>
      </w:pPr>
      <w:r>
        <w:lastRenderedPageBreak/>
        <w:t xml:space="preserve">        nfType:</w:t>
      </w:r>
    </w:p>
    <w:p w:rsidR="00E154AB" w:rsidRDefault="00E154AB" w:rsidP="00E154AB">
      <w:pPr>
        <w:pStyle w:val="PL"/>
      </w:pPr>
      <w:r>
        <w:t xml:space="preserve">          $ref: 'genericNrm.yaml#/components/schemas/NFType'</w:t>
      </w:r>
    </w:p>
    <w:p w:rsidR="00E154AB" w:rsidRDefault="00E154AB" w:rsidP="00E154AB">
      <w:pPr>
        <w:pStyle w:val="PL"/>
      </w:pPr>
      <w:r>
        <w:t xml:space="preserve">        authzInfo:</w:t>
      </w:r>
    </w:p>
    <w:p w:rsidR="00E154AB" w:rsidRDefault="00E154AB" w:rsidP="00E154AB">
      <w:pPr>
        <w:pStyle w:val="PL"/>
      </w:pPr>
      <w:r>
        <w:t xml:space="preserve">          type: string</w:t>
      </w:r>
    </w:p>
    <w:p w:rsidR="00E154AB" w:rsidRDefault="00E154AB" w:rsidP="00E154AB">
      <w:pPr>
        <w:pStyle w:val="PL"/>
      </w:pPr>
      <w:r>
        <w:t xml:space="preserve">        hostAddr:</w:t>
      </w:r>
    </w:p>
    <w:p w:rsidR="00E154AB" w:rsidRDefault="00E154AB" w:rsidP="00E154AB">
      <w:pPr>
        <w:pStyle w:val="PL"/>
      </w:pPr>
      <w:r>
        <w:t xml:space="preserve">          $ref: 'genericNrm.yaml#/components/schemas/HostAddr'</w:t>
      </w:r>
    </w:p>
    <w:p w:rsidR="00E154AB" w:rsidRDefault="00E154AB" w:rsidP="00E154AB">
      <w:pPr>
        <w:pStyle w:val="PL"/>
      </w:pPr>
      <w:r>
        <w:t xml:space="preserve">        locality:</w:t>
      </w:r>
    </w:p>
    <w:p w:rsidR="00E154AB" w:rsidRDefault="00E154AB" w:rsidP="00E154AB">
      <w:pPr>
        <w:pStyle w:val="PL"/>
      </w:pPr>
      <w:r>
        <w:t xml:space="preserve">          type: string</w:t>
      </w:r>
    </w:p>
    <w:p w:rsidR="00E154AB" w:rsidRDefault="00E154AB" w:rsidP="00E154AB">
      <w:pPr>
        <w:pStyle w:val="PL"/>
      </w:pPr>
      <w:r>
        <w:t xml:space="preserve">        nFInfo:</w:t>
      </w:r>
    </w:p>
    <w:p w:rsidR="00E154AB" w:rsidRDefault="00E154AB" w:rsidP="00E154AB">
      <w:pPr>
        <w:pStyle w:val="PL"/>
      </w:pPr>
      <w:r>
        <w:t xml:space="preserve">          $ref: '#/components/schemas/NFInfo'</w:t>
      </w:r>
    </w:p>
    <w:p w:rsidR="00E154AB" w:rsidRDefault="00E154AB" w:rsidP="00E154AB">
      <w:pPr>
        <w:pStyle w:val="PL"/>
      </w:pPr>
      <w:r>
        <w:t xml:space="preserve">        capacity:</w:t>
      </w:r>
    </w:p>
    <w:p w:rsidR="00E154AB" w:rsidRDefault="00E154AB" w:rsidP="00E154AB">
      <w:pPr>
        <w:pStyle w:val="PL"/>
      </w:pPr>
      <w:r>
        <w:t xml:space="preserve">          type: integer</w:t>
      </w:r>
    </w:p>
    <w:p w:rsidR="00E154AB" w:rsidRDefault="00E154AB" w:rsidP="00E154AB">
      <w:pPr>
        <w:pStyle w:val="PL"/>
      </w:pPr>
      <w:r>
        <w:t xml:space="preserve">    SEPPType:</w:t>
      </w:r>
    </w:p>
    <w:p w:rsidR="00E154AB" w:rsidRDefault="00E154AB" w:rsidP="00E154AB">
      <w:pPr>
        <w:pStyle w:val="PL"/>
      </w:pPr>
      <w:r>
        <w:t xml:space="preserve">      type: string</w:t>
      </w:r>
    </w:p>
    <w:p w:rsidR="00E154AB" w:rsidRDefault="00E154AB" w:rsidP="00E154AB">
      <w:pPr>
        <w:pStyle w:val="PL"/>
      </w:pPr>
      <w:r>
        <w:t xml:space="preserve">      description: any of enumrated value</w:t>
      </w:r>
    </w:p>
    <w:p w:rsidR="00E154AB" w:rsidRDefault="00E154AB" w:rsidP="00E154AB">
      <w:pPr>
        <w:pStyle w:val="PL"/>
      </w:pPr>
      <w:r>
        <w:t xml:space="preserve">      enum:</w:t>
      </w:r>
    </w:p>
    <w:p w:rsidR="00E154AB" w:rsidRDefault="00E154AB" w:rsidP="00E154AB">
      <w:pPr>
        <w:pStyle w:val="PL"/>
      </w:pPr>
      <w:r>
        <w:t xml:space="preserve">        - CSEPP</w:t>
      </w:r>
    </w:p>
    <w:p w:rsidR="00E154AB" w:rsidRDefault="00E154AB" w:rsidP="00E154AB">
      <w:pPr>
        <w:pStyle w:val="PL"/>
      </w:pPr>
      <w:r>
        <w:t xml:space="preserve">        - PSEPP</w:t>
      </w:r>
    </w:p>
    <w:p w:rsidR="00E154AB" w:rsidRDefault="00E154AB" w:rsidP="00E154AB">
      <w:pPr>
        <w:pStyle w:val="PL"/>
      </w:pPr>
      <w:r>
        <w:t xml:space="preserve">    SupportedFunc:</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function:</w:t>
      </w:r>
    </w:p>
    <w:p w:rsidR="00E154AB" w:rsidRDefault="00E154AB" w:rsidP="00E154AB">
      <w:pPr>
        <w:pStyle w:val="PL"/>
      </w:pPr>
      <w:r>
        <w:t xml:space="preserve">          type: string</w:t>
      </w:r>
    </w:p>
    <w:p w:rsidR="00E154AB" w:rsidRDefault="00E154AB" w:rsidP="00E154AB">
      <w:pPr>
        <w:pStyle w:val="PL"/>
      </w:pPr>
      <w:r>
        <w:t xml:space="preserve">        policy:</w:t>
      </w:r>
    </w:p>
    <w:p w:rsidR="00E154AB" w:rsidRDefault="00E154AB" w:rsidP="00E154AB">
      <w:pPr>
        <w:pStyle w:val="PL"/>
      </w:pPr>
      <w:r>
        <w:t xml:space="preserve">          type: string</w:t>
      </w:r>
    </w:p>
    <w:p w:rsidR="00E154AB" w:rsidRDefault="00E154AB" w:rsidP="00E154AB">
      <w:pPr>
        <w:pStyle w:val="PL"/>
      </w:pPr>
      <w:r>
        <w:t xml:space="preserve">    SupportedFuncList:</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'#/components/schemas/SupportedFunc'</w:t>
      </w:r>
    </w:p>
    <w:p w:rsidR="00E154AB" w:rsidRDefault="00E154AB" w:rsidP="00E154AB">
      <w:pPr>
        <w:pStyle w:val="PL"/>
      </w:pPr>
      <w:r>
        <w:t xml:space="preserve">    CommModelType:</w:t>
      </w:r>
    </w:p>
    <w:p w:rsidR="00E154AB" w:rsidRDefault="00E154AB" w:rsidP="00E154AB">
      <w:pPr>
        <w:pStyle w:val="PL"/>
      </w:pPr>
      <w:r>
        <w:t xml:space="preserve">      type: string</w:t>
      </w:r>
    </w:p>
    <w:p w:rsidR="00E154AB" w:rsidRDefault="00E154AB" w:rsidP="00E154AB">
      <w:pPr>
        <w:pStyle w:val="PL"/>
      </w:pPr>
      <w:r>
        <w:t xml:space="preserve">      description: any of enumrated value</w:t>
      </w:r>
    </w:p>
    <w:p w:rsidR="00E154AB" w:rsidRDefault="00E154AB" w:rsidP="00E154AB">
      <w:pPr>
        <w:pStyle w:val="PL"/>
      </w:pPr>
      <w:r>
        <w:t xml:space="preserve">      enum:</w:t>
      </w:r>
    </w:p>
    <w:p w:rsidR="00E154AB" w:rsidRDefault="00E154AB" w:rsidP="00E154AB">
      <w:pPr>
        <w:pStyle w:val="PL"/>
      </w:pPr>
      <w:r>
        <w:t xml:space="preserve">        - DIRECT_COMMUNICATION_WO_NRF</w:t>
      </w:r>
    </w:p>
    <w:p w:rsidR="00E154AB" w:rsidRDefault="00E154AB" w:rsidP="00E154AB">
      <w:pPr>
        <w:pStyle w:val="PL"/>
      </w:pPr>
      <w:r>
        <w:t xml:space="preserve">        - DIRECT_COMMUNICATION_WITH_NRF</w:t>
      </w:r>
    </w:p>
    <w:p w:rsidR="00E154AB" w:rsidRDefault="00E154AB" w:rsidP="00E154AB">
      <w:pPr>
        <w:pStyle w:val="PL"/>
      </w:pPr>
      <w:r>
        <w:t xml:space="preserve">        - INDIRECT_COMMUNICATION_WO_DEDICATED_DISCOVERY</w:t>
      </w:r>
    </w:p>
    <w:p w:rsidR="00E154AB" w:rsidRDefault="00E154AB" w:rsidP="00E154AB">
      <w:pPr>
        <w:pStyle w:val="PL"/>
      </w:pPr>
      <w:r>
        <w:t xml:space="preserve">        - INDIRECT_COMMUNICATION_WITH_DEDICATED_DISCOVERY</w:t>
      </w:r>
    </w:p>
    <w:p w:rsidR="00E154AB" w:rsidRDefault="00E154AB" w:rsidP="00E154AB">
      <w:pPr>
        <w:pStyle w:val="PL"/>
      </w:pPr>
      <w:r>
        <w:t xml:space="preserve">    CommModel:</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groupId:</w:t>
      </w:r>
    </w:p>
    <w:p w:rsidR="00E154AB" w:rsidRDefault="00E154AB" w:rsidP="00E154AB">
      <w:pPr>
        <w:pStyle w:val="PL"/>
      </w:pPr>
      <w:r>
        <w:t xml:space="preserve">          type: integer</w:t>
      </w:r>
    </w:p>
    <w:p w:rsidR="00E154AB" w:rsidRDefault="00E154AB" w:rsidP="00E154AB">
      <w:pPr>
        <w:pStyle w:val="PL"/>
      </w:pPr>
      <w:r>
        <w:t xml:space="preserve">        commModelType:</w:t>
      </w:r>
    </w:p>
    <w:p w:rsidR="00E154AB" w:rsidRDefault="00E154AB" w:rsidP="00E154AB">
      <w:pPr>
        <w:pStyle w:val="PL"/>
      </w:pPr>
      <w:r>
        <w:t xml:space="preserve">          $ref: '#/components/schemas/CommModelType'</w:t>
      </w:r>
    </w:p>
    <w:p w:rsidR="00E154AB" w:rsidRDefault="00E154AB" w:rsidP="00E154AB">
      <w:pPr>
        <w:pStyle w:val="PL"/>
      </w:pPr>
      <w:r>
        <w:t xml:space="preserve">        targetNFServiceList:</w:t>
      </w:r>
    </w:p>
    <w:p w:rsidR="00E154AB" w:rsidRDefault="00E154AB" w:rsidP="00E154AB">
      <w:pPr>
        <w:pStyle w:val="PL"/>
      </w:pPr>
      <w:r>
        <w:t xml:space="preserve">          $ref: 'genericNrm.yaml#/components/schemas/DnList'</w:t>
      </w:r>
    </w:p>
    <w:p w:rsidR="00E154AB" w:rsidRDefault="00E154AB" w:rsidP="00E154AB">
      <w:pPr>
        <w:pStyle w:val="PL"/>
      </w:pPr>
      <w:r>
        <w:t xml:space="preserve">        commModelConfiguration:</w:t>
      </w:r>
    </w:p>
    <w:p w:rsidR="00E154AB" w:rsidRDefault="00E154AB" w:rsidP="00E154AB">
      <w:pPr>
        <w:pStyle w:val="PL"/>
      </w:pPr>
      <w:r>
        <w:t xml:space="preserve">          type: string</w:t>
      </w:r>
    </w:p>
    <w:p w:rsidR="00E154AB" w:rsidRDefault="00E154AB" w:rsidP="00E154AB">
      <w:pPr>
        <w:pStyle w:val="PL"/>
      </w:pPr>
      <w:r>
        <w:t xml:space="preserve">    CommModelList:</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'#/components/schemas/CommModel'</w:t>
      </w:r>
    </w:p>
    <w:p w:rsidR="00E154AB" w:rsidRDefault="00E154AB" w:rsidP="00E154AB">
      <w:pPr>
        <w:pStyle w:val="PL"/>
      </w:pPr>
      <w:r>
        <w:t xml:space="preserve">    CapabilityList:</w:t>
      </w:r>
    </w:p>
    <w:p w:rsidR="00E154AB" w:rsidRDefault="00E154AB" w:rsidP="00E154AB">
      <w:pPr>
        <w:pStyle w:val="PL"/>
      </w:pPr>
      <w:r>
        <w:t xml:space="preserve">      type: array</w:t>
      </w:r>
    </w:p>
    <w:p w:rsidR="00E154AB" w:rsidRDefault="00E154AB" w:rsidP="00E154AB">
      <w:pPr>
        <w:pStyle w:val="PL"/>
      </w:pPr>
      <w:r>
        <w:t xml:space="preserve">      items:</w:t>
      </w:r>
    </w:p>
    <w:p w:rsidR="001B1C63" w:rsidRDefault="00E154AB" w:rsidP="001B1C63">
      <w:pPr>
        <w:pStyle w:val="PL"/>
        <w:rPr>
          <w:ins w:id="24792" w:author="28.541_CR0287R1_(Rel-16)_eNRM" w:date="2020-06-29T10:31:00Z"/>
          <w:lang w:val="de-DE"/>
        </w:rPr>
      </w:pPr>
      <w:r>
        <w:t xml:space="preserve">        type: string</w:t>
      </w:r>
    </w:p>
    <w:p w:rsidR="001B1C63" w:rsidRDefault="001B1C63" w:rsidP="001B1C63">
      <w:pPr>
        <w:pStyle w:val="PL"/>
        <w:rPr>
          <w:ins w:id="24793" w:author="28.541_CR0287R1_(Rel-16)_eNRM" w:date="2020-06-29T10:31:00Z"/>
        </w:rPr>
      </w:pPr>
      <w:ins w:id="24794" w:author="28.541_CR0287R1_(Rel-16)_eNRM" w:date="2020-06-29T10:31:00Z">
        <w:r>
          <w:t xml:space="preserve">    </w:t>
        </w:r>
        <w:r>
          <w:rPr>
            <w:rFonts w:cs="Courier New"/>
            <w:lang w:eastAsia="zh-CN"/>
          </w:rPr>
          <w:t>FiveQiDscpMapping</w:t>
        </w:r>
        <w:r>
          <w:t>:</w:t>
        </w:r>
      </w:ins>
    </w:p>
    <w:p w:rsidR="001B1C63" w:rsidRDefault="001B1C63" w:rsidP="001B1C63">
      <w:pPr>
        <w:pStyle w:val="PL"/>
        <w:rPr>
          <w:ins w:id="24795" w:author="28.541_CR0287R1_(Rel-16)_eNRM" w:date="2020-06-29T10:31:00Z"/>
        </w:rPr>
      </w:pPr>
      <w:ins w:id="24796" w:author="28.541_CR0287R1_(Rel-16)_eNRM" w:date="2020-06-29T10:31:00Z">
        <w:r>
          <w:t xml:space="preserve">      type: object</w:t>
        </w:r>
      </w:ins>
    </w:p>
    <w:p w:rsidR="001B1C63" w:rsidRDefault="001B1C63" w:rsidP="001B1C63">
      <w:pPr>
        <w:pStyle w:val="PL"/>
        <w:rPr>
          <w:ins w:id="24797" w:author="28.541_CR0287R1_(Rel-16)_eNRM" w:date="2020-06-29T10:31:00Z"/>
        </w:rPr>
      </w:pPr>
      <w:ins w:id="24798" w:author="28.541_CR0287R1_(Rel-16)_eNRM" w:date="2020-06-29T10:31:00Z">
        <w:r>
          <w:t xml:space="preserve">      properties:</w:t>
        </w:r>
      </w:ins>
    </w:p>
    <w:p w:rsidR="001B1C63" w:rsidRDefault="001B1C63" w:rsidP="001B1C63">
      <w:pPr>
        <w:pStyle w:val="PL"/>
        <w:rPr>
          <w:ins w:id="24799" w:author="28.541_CR0287R1_(Rel-16)_eNRM" w:date="2020-06-29T10:31:00Z"/>
        </w:rPr>
      </w:pPr>
      <w:ins w:id="24800" w:author="28.541_CR0287R1_(Rel-16)_eNRM" w:date="2020-06-29T10:31:00Z">
        <w:r>
          <w:t xml:space="preserve">        </w:t>
        </w:r>
        <w:r>
          <w:rPr>
            <w:rFonts w:cs="Courier New"/>
          </w:rPr>
          <w:t>fiveQIValues</w:t>
        </w:r>
        <w:r>
          <w:t>:</w:t>
        </w:r>
      </w:ins>
    </w:p>
    <w:p w:rsidR="001B1C63" w:rsidRDefault="001B1C63" w:rsidP="001B1C63">
      <w:pPr>
        <w:pStyle w:val="PL"/>
        <w:rPr>
          <w:ins w:id="24801" w:author="28.541_CR0287R1_(Rel-16)_eNRM" w:date="2020-06-29T10:31:00Z"/>
        </w:rPr>
      </w:pPr>
      <w:ins w:id="24802" w:author="28.541_CR0287R1_(Rel-16)_eNRM" w:date="2020-06-29T10:31:00Z">
        <w:r>
          <w:t xml:space="preserve">          type: array</w:t>
        </w:r>
      </w:ins>
    </w:p>
    <w:p w:rsidR="001B1C63" w:rsidRDefault="001B1C63" w:rsidP="001B1C63">
      <w:pPr>
        <w:pStyle w:val="PL"/>
        <w:rPr>
          <w:ins w:id="24803" w:author="28.541_CR0287R1_(Rel-16)_eNRM" w:date="2020-06-29T10:31:00Z"/>
        </w:rPr>
      </w:pPr>
      <w:ins w:id="24804" w:author="28.541_CR0287R1_(Rel-16)_eNRM" w:date="2020-06-29T10:31:00Z">
        <w:r>
          <w:t xml:space="preserve">          items:</w:t>
        </w:r>
      </w:ins>
    </w:p>
    <w:p w:rsidR="001B1C63" w:rsidRDefault="001B1C63" w:rsidP="001B1C63">
      <w:pPr>
        <w:pStyle w:val="PL"/>
        <w:rPr>
          <w:ins w:id="24805" w:author="28.541_CR0287R1_(Rel-16)_eNRM" w:date="2020-06-29T10:31:00Z"/>
          <w:lang w:val="de-DE"/>
        </w:rPr>
      </w:pPr>
      <w:ins w:id="24806" w:author="28.541_CR0287R1_(Rel-16)_eNRM" w:date="2020-06-29T10:31:00Z">
        <w:r>
          <w:t xml:space="preserve">          type: integer</w:t>
        </w:r>
      </w:ins>
    </w:p>
    <w:p w:rsidR="001B1C63" w:rsidRDefault="001B1C63" w:rsidP="001B1C63">
      <w:pPr>
        <w:pStyle w:val="PL"/>
        <w:rPr>
          <w:ins w:id="24807" w:author="28.541_CR0287R1_(Rel-16)_eNRM" w:date="2020-06-29T10:31:00Z"/>
        </w:rPr>
      </w:pPr>
      <w:ins w:id="24808" w:author="28.541_CR0287R1_(Rel-16)_eNRM" w:date="2020-06-29T10:31:00Z">
        <w:r>
          <w:t xml:space="preserve">        </w:t>
        </w:r>
        <w:r>
          <w:rPr>
            <w:rFonts w:cs="Courier New"/>
          </w:rPr>
          <w:t>dscp</w:t>
        </w:r>
        <w:r>
          <w:t>:</w:t>
        </w:r>
      </w:ins>
    </w:p>
    <w:p w:rsidR="001B1C63" w:rsidRDefault="001B1C63" w:rsidP="001B1C63">
      <w:pPr>
        <w:pStyle w:val="PL"/>
        <w:rPr>
          <w:ins w:id="24809" w:author="28.541_CR0287R1_(Rel-16)_eNRM" w:date="2020-06-29T10:31:00Z"/>
        </w:rPr>
      </w:pPr>
      <w:ins w:id="24810" w:author="28.541_CR0287R1_(Rel-16)_eNRM" w:date="2020-06-29T10:31:00Z">
        <w:r>
          <w:t xml:space="preserve">          type: integer</w:t>
        </w:r>
      </w:ins>
    </w:p>
    <w:p w:rsidR="001B1C63" w:rsidRDefault="001B1C63" w:rsidP="004225C4">
      <w:pPr>
        <w:pStyle w:val="PL"/>
        <w:rPr>
          <w:ins w:id="24811" w:author="28.541_CR0286R1_(Rel-16)_eNRM" w:date="2020-06-26T18:13:00Z"/>
          <w:lang w:val="de-DE"/>
        </w:rPr>
      </w:pPr>
    </w:p>
    <w:p w:rsidR="004225C4" w:rsidRDefault="004225C4" w:rsidP="004225C4">
      <w:pPr>
        <w:pStyle w:val="PL"/>
        <w:rPr>
          <w:ins w:id="24812" w:author="28.541_CR0286R1_(Rel-16)_eNRM" w:date="2020-06-26T18:13:00Z"/>
        </w:rPr>
      </w:pPr>
      <w:ins w:id="24813" w:author="28.541_CR0286R1_(Rel-16)_eNRM" w:date="2020-06-26T18:13:00Z">
        <w:r>
          <w:t xml:space="preserve">    </w:t>
        </w:r>
        <w:r w:rsidRPr="00D2792A">
          <w:t>PacketErrorRat</w:t>
        </w:r>
        <w:r>
          <w:t>e:</w:t>
        </w:r>
      </w:ins>
    </w:p>
    <w:p w:rsidR="004225C4" w:rsidRDefault="004225C4" w:rsidP="004225C4">
      <w:pPr>
        <w:pStyle w:val="PL"/>
        <w:rPr>
          <w:ins w:id="24814" w:author="28.541_CR0286R1_(Rel-16)_eNRM" w:date="2020-06-26T18:13:00Z"/>
        </w:rPr>
      </w:pPr>
      <w:ins w:id="24815" w:author="28.541_CR0286R1_(Rel-16)_eNRM" w:date="2020-06-26T18:13:00Z">
        <w:r>
          <w:t xml:space="preserve">      type: object</w:t>
        </w:r>
      </w:ins>
    </w:p>
    <w:p w:rsidR="004225C4" w:rsidRDefault="004225C4" w:rsidP="004225C4">
      <w:pPr>
        <w:pStyle w:val="PL"/>
        <w:rPr>
          <w:ins w:id="24816" w:author="28.541_CR0286R1_(Rel-16)_eNRM" w:date="2020-06-26T18:13:00Z"/>
        </w:rPr>
      </w:pPr>
      <w:ins w:id="24817" w:author="28.541_CR0286R1_(Rel-16)_eNRM" w:date="2020-06-26T18:13:00Z">
        <w:r>
          <w:t xml:space="preserve">      properties:</w:t>
        </w:r>
      </w:ins>
    </w:p>
    <w:p w:rsidR="004225C4" w:rsidRDefault="004225C4" w:rsidP="004225C4">
      <w:pPr>
        <w:pStyle w:val="PL"/>
        <w:rPr>
          <w:ins w:id="24818" w:author="28.541_CR0286R1_(Rel-16)_eNRM" w:date="2020-06-26T18:13:00Z"/>
        </w:rPr>
      </w:pPr>
      <w:ins w:id="24819" w:author="28.541_CR0286R1_(Rel-16)_eNRM" w:date="2020-06-26T18:13:00Z">
        <w:r>
          <w:t xml:space="preserve">        </w:t>
        </w:r>
        <w:r w:rsidRPr="00880A8D">
          <w:rPr>
            <w:rFonts w:cs="Courier New"/>
          </w:rPr>
          <w:t>scalar</w:t>
        </w:r>
        <w:r>
          <w:t>:</w:t>
        </w:r>
      </w:ins>
    </w:p>
    <w:p w:rsidR="004225C4" w:rsidRDefault="004225C4" w:rsidP="004225C4">
      <w:pPr>
        <w:pStyle w:val="PL"/>
        <w:rPr>
          <w:ins w:id="24820" w:author="28.541_CR0286R1_(Rel-16)_eNRM" w:date="2020-06-26T18:13:00Z"/>
        </w:rPr>
      </w:pPr>
      <w:ins w:id="24821" w:author="28.541_CR0286R1_(Rel-16)_eNRM" w:date="2020-06-26T18:13:00Z">
        <w:r>
          <w:t xml:space="preserve">          type: integer</w:t>
        </w:r>
      </w:ins>
    </w:p>
    <w:p w:rsidR="004225C4" w:rsidRDefault="004225C4" w:rsidP="004225C4">
      <w:pPr>
        <w:pStyle w:val="PL"/>
        <w:rPr>
          <w:ins w:id="24822" w:author="28.541_CR0286R1_(Rel-16)_eNRM" w:date="2020-06-26T18:13:00Z"/>
        </w:rPr>
      </w:pPr>
      <w:ins w:id="24823" w:author="28.541_CR0286R1_(Rel-16)_eNRM" w:date="2020-06-26T18:13:00Z">
        <w:r>
          <w:t xml:space="preserve">        </w:t>
        </w:r>
        <w:r>
          <w:rPr>
            <w:rFonts w:cs="Courier New"/>
          </w:rPr>
          <w:t>e</w:t>
        </w:r>
        <w:r w:rsidRPr="00880A8D">
          <w:rPr>
            <w:rFonts w:cs="Courier New"/>
          </w:rPr>
          <w:t>xponent</w:t>
        </w:r>
        <w:r>
          <w:t>:</w:t>
        </w:r>
      </w:ins>
    </w:p>
    <w:p w:rsidR="004225C4" w:rsidRDefault="004225C4" w:rsidP="004225C4">
      <w:pPr>
        <w:pStyle w:val="PL"/>
        <w:rPr>
          <w:ins w:id="24824" w:author="28.541_CR0286R1_(Rel-16)_eNRM" w:date="2020-06-26T18:13:00Z"/>
        </w:rPr>
      </w:pPr>
      <w:ins w:id="24825" w:author="28.541_CR0286R1_(Rel-16)_eNRM" w:date="2020-06-26T18:13:00Z">
        <w:r>
          <w:t xml:space="preserve">          type: integer</w:t>
        </w:r>
      </w:ins>
    </w:p>
    <w:p w:rsidR="004225C4" w:rsidRDefault="004225C4" w:rsidP="004225C4">
      <w:pPr>
        <w:pStyle w:val="PL"/>
        <w:rPr>
          <w:ins w:id="24826" w:author="28.541_CR0286R1_(Rel-16)_eNRM" w:date="2020-06-26T18:13:00Z"/>
        </w:rPr>
      </w:pPr>
      <w:ins w:id="24827" w:author="28.541_CR0286R1_(Rel-16)_eNRM" w:date="2020-06-26T18:13:00Z">
        <w:r>
          <w:t xml:space="preserve">    FiveQI</w:t>
        </w:r>
        <w:r w:rsidRPr="00094A70">
          <w:t>Characteristics</w:t>
        </w:r>
        <w:r>
          <w:t>:</w:t>
        </w:r>
      </w:ins>
    </w:p>
    <w:p w:rsidR="004225C4" w:rsidRDefault="004225C4" w:rsidP="004225C4">
      <w:pPr>
        <w:pStyle w:val="PL"/>
        <w:rPr>
          <w:ins w:id="24828" w:author="28.541_CR0286R1_(Rel-16)_eNRM" w:date="2020-06-26T18:13:00Z"/>
        </w:rPr>
      </w:pPr>
      <w:ins w:id="24829" w:author="28.541_CR0286R1_(Rel-16)_eNRM" w:date="2020-06-26T18:13:00Z">
        <w:r>
          <w:t xml:space="preserve">      type: object</w:t>
        </w:r>
      </w:ins>
    </w:p>
    <w:p w:rsidR="004225C4" w:rsidRDefault="004225C4" w:rsidP="004225C4">
      <w:pPr>
        <w:pStyle w:val="PL"/>
        <w:rPr>
          <w:ins w:id="24830" w:author="28.541_CR0286R1_(Rel-16)_eNRM" w:date="2020-06-26T18:13:00Z"/>
        </w:rPr>
      </w:pPr>
      <w:ins w:id="24831" w:author="28.541_CR0286R1_(Rel-16)_eNRM" w:date="2020-06-26T18:13:00Z">
        <w:r>
          <w:t xml:space="preserve">      properties:</w:t>
        </w:r>
      </w:ins>
    </w:p>
    <w:p w:rsidR="004225C4" w:rsidRDefault="004225C4" w:rsidP="004225C4">
      <w:pPr>
        <w:pStyle w:val="PL"/>
        <w:rPr>
          <w:ins w:id="24832" w:author="28.541_CR0286R1_(Rel-16)_eNRM" w:date="2020-06-26T18:13:00Z"/>
        </w:rPr>
      </w:pPr>
      <w:ins w:id="24833" w:author="28.541_CR0286R1_(Rel-16)_eNRM" w:date="2020-06-26T18:13:00Z">
        <w:r>
          <w:t xml:space="preserve">        </w:t>
        </w:r>
        <w:r>
          <w:rPr>
            <w:rFonts w:cs="Courier New"/>
          </w:rPr>
          <w:t>fiveQIValue</w:t>
        </w:r>
        <w:r>
          <w:t>:</w:t>
        </w:r>
      </w:ins>
    </w:p>
    <w:p w:rsidR="004225C4" w:rsidRDefault="004225C4" w:rsidP="004225C4">
      <w:pPr>
        <w:pStyle w:val="PL"/>
        <w:rPr>
          <w:ins w:id="24834" w:author="28.541_CR0286R1_(Rel-16)_eNRM" w:date="2020-06-26T18:13:00Z"/>
        </w:rPr>
      </w:pPr>
      <w:ins w:id="24835" w:author="28.541_CR0286R1_(Rel-16)_eNRM" w:date="2020-06-26T18:13:00Z">
        <w:r>
          <w:t xml:space="preserve">          type: integer</w:t>
        </w:r>
      </w:ins>
    </w:p>
    <w:p w:rsidR="004225C4" w:rsidRDefault="004225C4" w:rsidP="004225C4">
      <w:pPr>
        <w:pStyle w:val="PL"/>
        <w:rPr>
          <w:ins w:id="24836" w:author="28.541_CR0286R1_(Rel-16)_eNRM" w:date="2020-06-26T18:13:00Z"/>
        </w:rPr>
      </w:pPr>
      <w:ins w:id="24837" w:author="28.541_CR0286R1_(Rel-16)_eNRM" w:date="2020-06-26T18:13:00Z">
        <w:r>
          <w:lastRenderedPageBreak/>
          <w:t xml:space="preserve">        </w:t>
        </w:r>
        <w:r>
          <w:rPr>
            <w:rFonts w:cs="Courier New"/>
          </w:rPr>
          <w:t>r</w:t>
        </w:r>
        <w:r w:rsidRPr="007F41CA">
          <w:rPr>
            <w:rFonts w:cs="Courier New"/>
          </w:rPr>
          <w:t>esourceType</w:t>
        </w:r>
        <w:r>
          <w:t>:</w:t>
        </w:r>
      </w:ins>
    </w:p>
    <w:p w:rsidR="004225C4" w:rsidRDefault="004225C4" w:rsidP="004225C4">
      <w:pPr>
        <w:pStyle w:val="PL"/>
        <w:rPr>
          <w:ins w:id="24838" w:author="28.541_CR0286R1_(Rel-16)_eNRM" w:date="2020-06-26T18:13:00Z"/>
        </w:rPr>
      </w:pPr>
      <w:ins w:id="24839" w:author="28.541_CR0286R1_(Rel-16)_eNRM" w:date="2020-06-26T18:13:00Z">
        <w:r>
          <w:t xml:space="preserve">          type: string</w:t>
        </w:r>
      </w:ins>
    </w:p>
    <w:p w:rsidR="004225C4" w:rsidRDefault="004225C4" w:rsidP="004225C4">
      <w:pPr>
        <w:pStyle w:val="PL"/>
        <w:rPr>
          <w:ins w:id="24840" w:author="28.541_CR0286R1_(Rel-16)_eNRM" w:date="2020-06-26T18:13:00Z"/>
        </w:rPr>
      </w:pPr>
      <w:ins w:id="24841" w:author="28.541_CR0286R1_(Rel-16)_eNRM" w:date="2020-06-26T18:13:00Z">
        <w:r>
          <w:t xml:space="preserve">          enum:</w:t>
        </w:r>
      </w:ins>
    </w:p>
    <w:p w:rsidR="004225C4" w:rsidRDefault="004225C4" w:rsidP="004225C4">
      <w:pPr>
        <w:pStyle w:val="PL"/>
        <w:rPr>
          <w:ins w:id="24842" w:author="28.541_CR0286R1_(Rel-16)_eNRM" w:date="2020-06-26T18:13:00Z"/>
        </w:rPr>
      </w:pPr>
      <w:ins w:id="24843" w:author="28.541_CR0286R1_(Rel-16)_eNRM" w:date="2020-06-26T18:13:00Z">
        <w:r>
          <w:t xml:space="preserve">            - GBR</w:t>
        </w:r>
      </w:ins>
    </w:p>
    <w:p w:rsidR="004225C4" w:rsidRDefault="004225C4" w:rsidP="004225C4">
      <w:pPr>
        <w:pStyle w:val="PL"/>
        <w:rPr>
          <w:ins w:id="24844" w:author="28.541_CR0286R1_(Rel-16)_eNRM" w:date="2020-06-26T18:13:00Z"/>
        </w:rPr>
      </w:pPr>
      <w:ins w:id="24845" w:author="28.541_CR0286R1_(Rel-16)_eNRM" w:date="2020-06-26T18:13:00Z">
        <w:r>
          <w:t xml:space="preserve">            - NonGBR</w:t>
        </w:r>
      </w:ins>
    </w:p>
    <w:p w:rsidR="004225C4" w:rsidRDefault="004225C4" w:rsidP="004225C4">
      <w:pPr>
        <w:pStyle w:val="PL"/>
        <w:rPr>
          <w:ins w:id="24846" w:author="28.541_CR0286R1_(Rel-16)_eNRM" w:date="2020-06-26T18:13:00Z"/>
        </w:rPr>
      </w:pPr>
      <w:ins w:id="24847" w:author="28.541_CR0286R1_(Rel-16)_eNRM" w:date="2020-06-26T18:13:00Z">
        <w:r>
          <w:t xml:space="preserve">        </w:t>
        </w:r>
        <w:r w:rsidRPr="007F41CA">
          <w:rPr>
            <w:rFonts w:cs="Courier New"/>
          </w:rPr>
          <w:t>priorityLevel</w:t>
        </w:r>
        <w:r>
          <w:t>:</w:t>
        </w:r>
      </w:ins>
    </w:p>
    <w:p w:rsidR="004225C4" w:rsidRDefault="004225C4" w:rsidP="004225C4">
      <w:pPr>
        <w:pStyle w:val="PL"/>
        <w:rPr>
          <w:ins w:id="24848" w:author="28.541_CR0286R1_(Rel-16)_eNRM" w:date="2020-06-26T18:13:00Z"/>
        </w:rPr>
      </w:pPr>
      <w:ins w:id="24849" w:author="28.541_CR0286R1_(Rel-16)_eNRM" w:date="2020-06-26T18:13:00Z">
        <w:r>
          <w:t xml:space="preserve">          type: integer</w:t>
        </w:r>
      </w:ins>
    </w:p>
    <w:p w:rsidR="004225C4" w:rsidRDefault="004225C4" w:rsidP="004225C4">
      <w:pPr>
        <w:pStyle w:val="PL"/>
        <w:rPr>
          <w:ins w:id="24850" w:author="28.541_CR0286R1_(Rel-16)_eNRM" w:date="2020-06-26T18:13:00Z"/>
        </w:rPr>
      </w:pPr>
      <w:ins w:id="24851" w:author="28.541_CR0286R1_(Rel-16)_eNRM" w:date="2020-06-26T18:13:00Z">
        <w:r>
          <w:t xml:space="preserve">        </w:t>
        </w:r>
        <w:r w:rsidRPr="007F41CA">
          <w:rPr>
            <w:rFonts w:cs="Courier New"/>
          </w:rPr>
          <w:t>packetDelayBudget</w:t>
        </w:r>
        <w:r>
          <w:t>:</w:t>
        </w:r>
      </w:ins>
    </w:p>
    <w:p w:rsidR="004225C4" w:rsidRDefault="004225C4" w:rsidP="004225C4">
      <w:pPr>
        <w:pStyle w:val="PL"/>
        <w:rPr>
          <w:ins w:id="24852" w:author="28.541_CR0286R1_(Rel-16)_eNRM" w:date="2020-06-26T18:13:00Z"/>
        </w:rPr>
      </w:pPr>
      <w:ins w:id="24853" w:author="28.541_CR0286R1_(Rel-16)_eNRM" w:date="2020-06-26T18:13:00Z">
        <w:r>
          <w:t xml:space="preserve">          type: integer</w:t>
        </w:r>
      </w:ins>
    </w:p>
    <w:p w:rsidR="004225C4" w:rsidRDefault="004225C4" w:rsidP="004225C4">
      <w:pPr>
        <w:pStyle w:val="PL"/>
        <w:rPr>
          <w:ins w:id="24854" w:author="28.541_CR0286R1_(Rel-16)_eNRM" w:date="2020-06-26T18:13:00Z"/>
        </w:rPr>
      </w:pPr>
      <w:ins w:id="24855" w:author="28.541_CR0286R1_(Rel-16)_eNRM" w:date="2020-06-26T18:13:00Z">
        <w:r>
          <w:t xml:space="preserve">        </w:t>
        </w:r>
        <w:r w:rsidRPr="007F41CA">
          <w:rPr>
            <w:rFonts w:cs="Courier New"/>
          </w:rPr>
          <w:t>packetErrorRate</w:t>
        </w:r>
        <w:r>
          <w:t>:</w:t>
        </w:r>
      </w:ins>
    </w:p>
    <w:p w:rsidR="004225C4" w:rsidRDefault="004225C4" w:rsidP="004225C4">
      <w:pPr>
        <w:pStyle w:val="PL"/>
        <w:rPr>
          <w:ins w:id="24856" w:author="28.541_CR0286R1_(Rel-16)_eNRM" w:date="2020-06-26T18:13:00Z"/>
        </w:rPr>
      </w:pPr>
      <w:ins w:id="24857" w:author="28.541_CR0286R1_(Rel-16)_eNRM" w:date="2020-06-26T18:13:00Z">
        <w:r>
          <w:t xml:space="preserve">          $ref: '#/components/schemas/</w:t>
        </w:r>
        <w:r w:rsidRPr="00D2792A">
          <w:t>PacketErrorRate</w:t>
        </w:r>
        <w:r>
          <w:t>'</w:t>
        </w:r>
      </w:ins>
    </w:p>
    <w:p w:rsidR="004225C4" w:rsidRDefault="004225C4" w:rsidP="004225C4">
      <w:pPr>
        <w:pStyle w:val="PL"/>
        <w:rPr>
          <w:ins w:id="24858" w:author="28.541_CR0286R1_(Rel-16)_eNRM" w:date="2020-06-26T18:13:00Z"/>
        </w:rPr>
      </w:pPr>
      <w:ins w:id="24859" w:author="28.541_CR0286R1_(Rel-16)_eNRM" w:date="2020-06-26T18:13:00Z">
        <w:r>
          <w:t xml:space="preserve">        </w:t>
        </w:r>
        <w:r w:rsidRPr="007F41CA">
          <w:rPr>
            <w:rFonts w:cs="Courier New"/>
          </w:rPr>
          <w:t>averagingWindow</w:t>
        </w:r>
        <w:r>
          <w:t>:</w:t>
        </w:r>
      </w:ins>
    </w:p>
    <w:p w:rsidR="004225C4" w:rsidRDefault="004225C4" w:rsidP="004225C4">
      <w:pPr>
        <w:pStyle w:val="PL"/>
        <w:rPr>
          <w:ins w:id="24860" w:author="28.541_CR0286R1_(Rel-16)_eNRM" w:date="2020-06-26T18:13:00Z"/>
        </w:rPr>
      </w:pPr>
      <w:ins w:id="24861" w:author="28.541_CR0286R1_(Rel-16)_eNRM" w:date="2020-06-26T18:13:00Z">
        <w:r>
          <w:t xml:space="preserve">          type: integer</w:t>
        </w:r>
      </w:ins>
    </w:p>
    <w:p w:rsidR="004225C4" w:rsidRDefault="004225C4" w:rsidP="004225C4">
      <w:pPr>
        <w:pStyle w:val="PL"/>
        <w:rPr>
          <w:ins w:id="24862" w:author="28.541_CR0286R1_(Rel-16)_eNRM" w:date="2020-06-26T18:13:00Z"/>
        </w:rPr>
      </w:pPr>
      <w:ins w:id="24863" w:author="28.541_CR0286R1_(Rel-16)_eNRM" w:date="2020-06-26T18:13:00Z">
        <w:r>
          <w:t xml:space="preserve">        </w:t>
        </w:r>
        <w:r w:rsidRPr="007F41CA">
          <w:rPr>
            <w:rFonts w:cs="Courier New"/>
          </w:rPr>
          <w:t>maximumDataBurstVolume</w:t>
        </w:r>
        <w:r>
          <w:t>:</w:t>
        </w:r>
      </w:ins>
    </w:p>
    <w:p w:rsidR="004225C4" w:rsidRDefault="004225C4" w:rsidP="004225C4">
      <w:pPr>
        <w:pStyle w:val="PL"/>
        <w:rPr>
          <w:ins w:id="24864" w:author="28.541_CR0286R1_(Rel-16)_eNRM" w:date="2020-06-26T18:13:00Z"/>
        </w:rPr>
      </w:pPr>
      <w:ins w:id="24865" w:author="28.541_CR0286R1_(Rel-16)_eNRM" w:date="2020-06-26T18:13:00Z">
        <w:r>
          <w:t xml:space="preserve">          type: integer</w:t>
        </w:r>
      </w:ins>
    </w:p>
    <w:p w:rsidR="004225C4" w:rsidRDefault="004225C4" w:rsidP="00226162">
      <w:pPr>
        <w:pStyle w:val="PL"/>
        <w:rPr>
          <w:ins w:id="24866" w:author="28.541_CR0262_(Rel-16)_eNRM" w:date="2020-06-26T14:32:00Z"/>
        </w:rPr>
      </w:pPr>
    </w:p>
    <w:p w:rsidR="00226162" w:rsidRDefault="00226162" w:rsidP="00226162">
      <w:pPr>
        <w:pStyle w:val="PL"/>
        <w:rPr>
          <w:ins w:id="24867" w:author="28.541_CR0262_(Rel-16)_eNRM" w:date="2020-06-26T14:32:00Z"/>
        </w:rPr>
      </w:pPr>
      <w:ins w:id="24868" w:author="28.541_CR0262_(Rel-16)_eNRM" w:date="2020-06-26T14:32:00Z">
        <w:r>
          <w:t xml:space="preserve">    G</w:t>
        </w:r>
        <w:r w:rsidRPr="006F05B3">
          <w:t>tpUPathDelayThresholdsType</w:t>
        </w:r>
        <w:r>
          <w:t>:</w:t>
        </w:r>
      </w:ins>
    </w:p>
    <w:p w:rsidR="00226162" w:rsidRDefault="00226162" w:rsidP="00226162">
      <w:pPr>
        <w:pStyle w:val="PL"/>
        <w:rPr>
          <w:ins w:id="24869" w:author="28.541_CR0262_(Rel-16)_eNRM" w:date="2020-06-26T14:32:00Z"/>
        </w:rPr>
      </w:pPr>
      <w:ins w:id="24870" w:author="28.541_CR0262_(Rel-16)_eNRM" w:date="2020-06-26T14:32:00Z">
        <w:r>
          <w:t xml:space="preserve">      type: object</w:t>
        </w:r>
      </w:ins>
    </w:p>
    <w:p w:rsidR="00226162" w:rsidRDefault="00226162" w:rsidP="00226162">
      <w:pPr>
        <w:pStyle w:val="PL"/>
        <w:rPr>
          <w:ins w:id="24871" w:author="28.541_CR0262_(Rel-16)_eNRM" w:date="2020-06-26T14:32:00Z"/>
        </w:rPr>
      </w:pPr>
      <w:ins w:id="24872" w:author="28.541_CR0262_(Rel-16)_eNRM" w:date="2020-06-26T14:32:00Z">
        <w:r>
          <w:t xml:space="preserve">      properties:</w:t>
        </w:r>
      </w:ins>
    </w:p>
    <w:p w:rsidR="00226162" w:rsidRDefault="00226162" w:rsidP="00226162">
      <w:pPr>
        <w:pStyle w:val="PL"/>
        <w:rPr>
          <w:ins w:id="24873" w:author="28.541_CR0262_(Rel-16)_eNRM" w:date="2020-06-26T14:32:00Z"/>
        </w:rPr>
      </w:pPr>
      <w:ins w:id="24874" w:author="28.541_CR0262_(Rel-16)_eNRM" w:date="2020-06-26T14:32:00Z">
        <w:r>
          <w:t xml:space="preserve">        </w:t>
        </w:r>
        <w:r>
          <w:rPr>
            <w:rFonts w:cs="Courier New"/>
            <w:lang w:eastAsia="zh-CN"/>
          </w:rPr>
          <w:t>n3AveragePacketDelayThreshold</w:t>
        </w:r>
        <w:r>
          <w:t>:</w:t>
        </w:r>
      </w:ins>
    </w:p>
    <w:p w:rsidR="00226162" w:rsidRDefault="00226162" w:rsidP="00226162">
      <w:pPr>
        <w:pStyle w:val="PL"/>
        <w:rPr>
          <w:ins w:id="24875" w:author="28.541_CR0262_(Rel-16)_eNRM" w:date="2020-06-26T14:32:00Z"/>
        </w:rPr>
      </w:pPr>
      <w:ins w:id="24876" w:author="28.541_CR0262_(Rel-16)_eNRM" w:date="2020-06-26T14:32:00Z">
        <w:r>
          <w:t xml:space="preserve">          type: integer</w:t>
        </w:r>
      </w:ins>
    </w:p>
    <w:p w:rsidR="00226162" w:rsidRDefault="00226162" w:rsidP="00226162">
      <w:pPr>
        <w:pStyle w:val="PL"/>
        <w:rPr>
          <w:ins w:id="24877" w:author="28.541_CR0262_(Rel-16)_eNRM" w:date="2020-06-26T14:32:00Z"/>
        </w:rPr>
      </w:pPr>
      <w:ins w:id="24878" w:author="28.541_CR0262_(Rel-16)_eNRM" w:date="2020-06-26T14:32:00Z">
        <w:r>
          <w:t xml:space="preserve">        </w:t>
        </w:r>
        <w:r>
          <w:rPr>
            <w:rFonts w:cs="Courier New"/>
            <w:lang w:eastAsia="zh-CN"/>
          </w:rPr>
          <w:t>n3MinPacketDelayThreshold</w:t>
        </w:r>
        <w:r>
          <w:t>:</w:t>
        </w:r>
      </w:ins>
    </w:p>
    <w:p w:rsidR="00226162" w:rsidRDefault="00226162" w:rsidP="00226162">
      <w:pPr>
        <w:pStyle w:val="PL"/>
        <w:rPr>
          <w:ins w:id="24879" w:author="28.541_CR0262_(Rel-16)_eNRM" w:date="2020-06-26T14:32:00Z"/>
        </w:rPr>
      </w:pPr>
      <w:ins w:id="24880" w:author="28.541_CR0262_(Rel-16)_eNRM" w:date="2020-06-26T14:32:00Z">
        <w:r>
          <w:t xml:space="preserve">          type: integer</w:t>
        </w:r>
      </w:ins>
    </w:p>
    <w:p w:rsidR="00226162" w:rsidRDefault="00226162" w:rsidP="00226162">
      <w:pPr>
        <w:pStyle w:val="PL"/>
        <w:rPr>
          <w:ins w:id="24881" w:author="28.541_CR0262_(Rel-16)_eNRM" w:date="2020-06-26T14:32:00Z"/>
        </w:rPr>
      </w:pPr>
      <w:ins w:id="24882" w:author="28.541_CR0262_(Rel-16)_eNRM" w:date="2020-06-26T14:32:00Z">
        <w:r>
          <w:t xml:space="preserve">        </w:t>
        </w:r>
        <w:r>
          <w:rPr>
            <w:rFonts w:cs="Courier New"/>
            <w:lang w:eastAsia="zh-CN"/>
          </w:rPr>
          <w:t>n3MaxPacketDelayThreshold</w:t>
        </w:r>
        <w:r>
          <w:t>:</w:t>
        </w:r>
      </w:ins>
    </w:p>
    <w:p w:rsidR="00226162" w:rsidRDefault="00226162" w:rsidP="00226162">
      <w:pPr>
        <w:pStyle w:val="PL"/>
        <w:rPr>
          <w:ins w:id="24883" w:author="28.541_CR0262_(Rel-16)_eNRM" w:date="2020-06-26T14:32:00Z"/>
        </w:rPr>
      </w:pPr>
      <w:ins w:id="24884" w:author="28.541_CR0262_(Rel-16)_eNRM" w:date="2020-06-26T14:32:00Z">
        <w:r>
          <w:t xml:space="preserve">          type: integer</w:t>
        </w:r>
      </w:ins>
    </w:p>
    <w:p w:rsidR="00226162" w:rsidRDefault="00226162" w:rsidP="00226162">
      <w:pPr>
        <w:pStyle w:val="PL"/>
        <w:rPr>
          <w:ins w:id="24885" w:author="28.541_CR0262_(Rel-16)_eNRM" w:date="2020-06-26T14:32:00Z"/>
        </w:rPr>
      </w:pPr>
      <w:ins w:id="24886" w:author="28.541_CR0262_(Rel-16)_eNRM" w:date="2020-06-26T14:32:00Z">
        <w:r>
          <w:t xml:space="preserve">        </w:t>
        </w:r>
        <w:r>
          <w:rPr>
            <w:rFonts w:cs="Courier New"/>
            <w:lang w:eastAsia="zh-CN"/>
          </w:rPr>
          <w:t>n9AveragePacketDelayThreshold</w:t>
        </w:r>
        <w:r>
          <w:t>:</w:t>
        </w:r>
      </w:ins>
    </w:p>
    <w:p w:rsidR="00226162" w:rsidRDefault="00226162" w:rsidP="00226162">
      <w:pPr>
        <w:pStyle w:val="PL"/>
        <w:rPr>
          <w:ins w:id="24887" w:author="28.541_CR0262_(Rel-16)_eNRM" w:date="2020-06-26T14:32:00Z"/>
        </w:rPr>
      </w:pPr>
      <w:ins w:id="24888" w:author="28.541_CR0262_(Rel-16)_eNRM" w:date="2020-06-26T14:32:00Z">
        <w:r>
          <w:t xml:space="preserve">          type: integer</w:t>
        </w:r>
      </w:ins>
    </w:p>
    <w:p w:rsidR="00226162" w:rsidRDefault="00226162" w:rsidP="00226162">
      <w:pPr>
        <w:pStyle w:val="PL"/>
        <w:rPr>
          <w:ins w:id="24889" w:author="28.541_CR0262_(Rel-16)_eNRM" w:date="2020-06-26T14:32:00Z"/>
        </w:rPr>
      </w:pPr>
      <w:ins w:id="24890" w:author="28.541_CR0262_(Rel-16)_eNRM" w:date="2020-06-26T14:32:00Z">
        <w:r>
          <w:t xml:space="preserve">        </w:t>
        </w:r>
        <w:r>
          <w:rPr>
            <w:rFonts w:cs="Courier New"/>
            <w:lang w:eastAsia="zh-CN"/>
          </w:rPr>
          <w:t>n9MinPacketDelayThreshold</w:t>
        </w:r>
        <w:r>
          <w:t>:</w:t>
        </w:r>
      </w:ins>
    </w:p>
    <w:p w:rsidR="00226162" w:rsidRDefault="00226162" w:rsidP="00226162">
      <w:pPr>
        <w:pStyle w:val="PL"/>
        <w:rPr>
          <w:ins w:id="24891" w:author="28.541_CR0262_(Rel-16)_eNRM" w:date="2020-06-26T14:32:00Z"/>
        </w:rPr>
      </w:pPr>
      <w:ins w:id="24892" w:author="28.541_CR0262_(Rel-16)_eNRM" w:date="2020-06-26T14:32:00Z">
        <w:r>
          <w:t xml:space="preserve">          type: integer</w:t>
        </w:r>
      </w:ins>
    </w:p>
    <w:p w:rsidR="00226162" w:rsidRDefault="00226162" w:rsidP="00226162">
      <w:pPr>
        <w:pStyle w:val="PL"/>
        <w:rPr>
          <w:ins w:id="24893" w:author="28.541_CR0262_(Rel-16)_eNRM" w:date="2020-06-26T14:32:00Z"/>
        </w:rPr>
      </w:pPr>
      <w:ins w:id="24894" w:author="28.541_CR0262_(Rel-16)_eNRM" w:date="2020-06-26T14:32:00Z">
        <w:r>
          <w:t xml:space="preserve">        </w:t>
        </w:r>
        <w:r>
          <w:rPr>
            <w:rFonts w:cs="Courier New"/>
            <w:lang w:eastAsia="zh-CN"/>
          </w:rPr>
          <w:t>n9MaxPacketDelayThreshold</w:t>
        </w:r>
        <w:r>
          <w:t>:</w:t>
        </w:r>
      </w:ins>
    </w:p>
    <w:p w:rsidR="00226162" w:rsidRDefault="00226162" w:rsidP="00060EA1">
      <w:pPr>
        <w:pStyle w:val="PL"/>
        <w:rPr>
          <w:ins w:id="24895" w:author="28.541_CR0261_(Rel-16)_eNRM" w:date="2020-06-26T12:00:00Z"/>
          <w:lang w:val="de-DE"/>
        </w:rPr>
      </w:pPr>
      <w:ins w:id="24896" w:author="28.541_CR0262_(Rel-16)_eNRM" w:date="2020-06-26T14:32:00Z">
        <w:r>
          <w:t xml:space="preserve">          type: integer</w:t>
        </w:r>
      </w:ins>
    </w:p>
    <w:p w:rsidR="00060EA1" w:rsidRDefault="00060EA1" w:rsidP="00060EA1">
      <w:pPr>
        <w:pStyle w:val="PL"/>
        <w:rPr>
          <w:ins w:id="24897" w:author="28.541_CR0261_(Rel-16)_eNRM" w:date="2020-06-26T12:00:00Z"/>
        </w:rPr>
      </w:pPr>
      <w:ins w:id="24898" w:author="28.541_CR0261_(Rel-16)_eNRM" w:date="2020-06-26T12:00:00Z">
        <w:r>
          <w:t xml:space="preserve">    </w:t>
        </w:r>
        <w:r>
          <w:rPr>
            <w:lang w:val="de-DE"/>
          </w:rPr>
          <w:t>Q</w:t>
        </w:r>
        <w:r>
          <w:t>FP</w:t>
        </w:r>
        <w:r w:rsidRPr="00713B57">
          <w:rPr>
            <w:rFonts w:cs="Courier New"/>
            <w:lang w:eastAsia="zh-CN"/>
          </w:rPr>
          <w:t>acketDelayThresholds</w:t>
        </w:r>
        <w:r>
          <w:rPr>
            <w:rFonts w:cs="Courier New"/>
            <w:lang w:eastAsia="zh-CN"/>
          </w:rPr>
          <w:t>Type</w:t>
        </w:r>
        <w:r>
          <w:t>:</w:t>
        </w:r>
      </w:ins>
    </w:p>
    <w:p w:rsidR="00060EA1" w:rsidRDefault="00060EA1" w:rsidP="00060EA1">
      <w:pPr>
        <w:pStyle w:val="PL"/>
        <w:rPr>
          <w:ins w:id="24899" w:author="28.541_CR0261_(Rel-16)_eNRM" w:date="2020-06-26T12:00:00Z"/>
        </w:rPr>
      </w:pPr>
      <w:ins w:id="24900" w:author="28.541_CR0261_(Rel-16)_eNRM" w:date="2020-06-26T12:00:00Z">
        <w:r>
          <w:t xml:space="preserve">      type: object</w:t>
        </w:r>
      </w:ins>
    </w:p>
    <w:p w:rsidR="00060EA1" w:rsidRDefault="00060EA1" w:rsidP="00060EA1">
      <w:pPr>
        <w:pStyle w:val="PL"/>
        <w:rPr>
          <w:ins w:id="24901" w:author="28.541_CR0261_(Rel-16)_eNRM" w:date="2020-06-26T12:00:00Z"/>
        </w:rPr>
      </w:pPr>
      <w:ins w:id="24902" w:author="28.541_CR0261_(Rel-16)_eNRM" w:date="2020-06-26T12:00:00Z">
        <w:r>
          <w:t xml:space="preserve">      properties:</w:t>
        </w:r>
      </w:ins>
    </w:p>
    <w:p w:rsidR="00060EA1" w:rsidRDefault="00060EA1" w:rsidP="00060EA1">
      <w:pPr>
        <w:pStyle w:val="PL"/>
        <w:rPr>
          <w:ins w:id="24903" w:author="28.541_CR0261_(Rel-16)_eNRM" w:date="2020-06-26T12:00:00Z"/>
        </w:rPr>
      </w:pPr>
      <w:ins w:id="24904" w:author="28.541_CR0261_(Rel-16)_eNRM" w:date="2020-06-26T12:00:00Z">
        <w:r>
          <w:t xml:space="preserve">        </w:t>
        </w:r>
        <w:r w:rsidRPr="007D05CD">
          <w:rPr>
            <w:rFonts w:cs="Courier New"/>
          </w:rPr>
          <w:t>thresholdDl</w:t>
        </w:r>
        <w:r>
          <w:t>:</w:t>
        </w:r>
      </w:ins>
    </w:p>
    <w:p w:rsidR="00060EA1" w:rsidRDefault="00060EA1" w:rsidP="00060EA1">
      <w:pPr>
        <w:pStyle w:val="PL"/>
        <w:rPr>
          <w:ins w:id="24905" w:author="28.541_CR0261_(Rel-16)_eNRM" w:date="2020-06-26T12:00:00Z"/>
        </w:rPr>
      </w:pPr>
      <w:ins w:id="24906" w:author="28.541_CR0261_(Rel-16)_eNRM" w:date="2020-06-26T12:00:00Z">
        <w:r>
          <w:t xml:space="preserve">          type: integer</w:t>
        </w:r>
      </w:ins>
    </w:p>
    <w:p w:rsidR="00060EA1" w:rsidRDefault="00060EA1" w:rsidP="00060EA1">
      <w:pPr>
        <w:pStyle w:val="PL"/>
        <w:rPr>
          <w:ins w:id="24907" w:author="28.541_CR0261_(Rel-16)_eNRM" w:date="2020-06-26T12:00:00Z"/>
        </w:rPr>
      </w:pPr>
      <w:ins w:id="24908" w:author="28.541_CR0261_(Rel-16)_eNRM" w:date="2020-06-26T12:00:00Z">
        <w:r>
          <w:t xml:space="preserve">        </w:t>
        </w:r>
        <w:r w:rsidRPr="007D05CD">
          <w:rPr>
            <w:rFonts w:cs="Courier New"/>
          </w:rPr>
          <w:t>threshold</w:t>
        </w:r>
        <w:r>
          <w:rPr>
            <w:rFonts w:cs="Courier New"/>
          </w:rPr>
          <w:t>U</w:t>
        </w:r>
        <w:r w:rsidRPr="007D05CD">
          <w:rPr>
            <w:rFonts w:cs="Courier New"/>
          </w:rPr>
          <w:t>l</w:t>
        </w:r>
        <w:r>
          <w:t>:</w:t>
        </w:r>
      </w:ins>
    </w:p>
    <w:p w:rsidR="00060EA1" w:rsidRDefault="00060EA1" w:rsidP="00060EA1">
      <w:pPr>
        <w:pStyle w:val="PL"/>
        <w:rPr>
          <w:ins w:id="24909" w:author="28.541_CR0261_(Rel-16)_eNRM" w:date="2020-06-26T12:00:00Z"/>
        </w:rPr>
      </w:pPr>
      <w:ins w:id="24910" w:author="28.541_CR0261_(Rel-16)_eNRM" w:date="2020-06-26T12:00:00Z">
        <w:r>
          <w:t xml:space="preserve">          type: integer</w:t>
        </w:r>
      </w:ins>
    </w:p>
    <w:p w:rsidR="00060EA1" w:rsidRDefault="00060EA1" w:rsidP="00060EA1">
      <w:pPr>
        <w:pStyle w:val="PL"/>
        <w:rPr>
          <w:ins w:id="24911" w:author="28.541_CR0261_(Rel-16)_eNRM" w:date="2020-06-26T12:00:00Z"/>
        </w:rPr>
      </w:pPr>
      <w:ins w:id="24912" w:author="28.541_CR0261_(Rel-16)_eNRM" w:date="2020-06-26T12:00:00Z">
        <w:r>
          <w:t xml:space="preserve">        </w:t>
        </w:r>
        <w:r w:rsidRPr="007D05CD">
          <w:rPr>
            <w:rFonts w:cs="Courier New"/>
          </w:rPr>
          <w:t>threshold</w:t>
        </w:r>
        <w:r>
          <w:rPr>
            <w:rFonts w:cs="Courier New"/>
          </w:rPr>
          <w:t>Rtt</w:t>
        </w:r>
        <w:r>
          <w:t>:</w:t>
        </w:r>
      </w:ins>
    </w:p>
    <w:p w:rsidR="00060EA1" w:rsidRDefault="00060EA1" w:rsidP="00060EA1">
      <w:pPr>
        <w:pStyle w:val="PL"/>
        <w:rPr>
          <w:ins w:id="24913" w:author="28.541_CR0261_(Rel-16)_eNRM" w:date="2020-06-26T12:00:00Z"/>
        </w:rPr>
      </w:pPr>
      <w:ins w:id="24914" w:author="28.541_CR0261_(Rel-16)_eNRM" w:date="2020-06-26T12:00:00Z">
        <w:r>
          <w:t xml:space="preserve">          type: integer</w:t>
        </w:r>
      </w:ins>
    </w:p>
    <w:p w:rsidR="00E154AB" w:rsidRDefault="00E154AB" w:rsidP="00E154AB">
      <w:pPr>
        <w:pStyle w:val="PL"/>
      </w:pPr>
    </w:p>
    <w:p w:rsidR="00E154AB" w:rsidRDefault="00E154AB" w:rsidP="00E154AB">
      <w:pPr>
        <w:pStyle w:val="PL"/>
      </w:pPr>
    </w:p>
    <w:p w:rsidR="00E154AB" w:rsidRDefault="00E154AB" w:rsidP="00E154AB">
      <w:pPr>
        <w:pStyle w:val="PL"/>
      </w:pPr>
      <w:r>
        <w:t>#-------- Definition of concrete IOCs --------------------------------------------</w:t>
      </w:r>
    </w:p>
    <w:p w:rsidR="00E154AB" w:rsidRDefault="00E154AB" w:rsidP="00E154AB">
      <w:pPr>
        <w:pStyle w:val="PL"/>
      </w:pPr>
    </w:p>
    <w:p w:rsidR="00E154AB" w:rsidRDefault="00E154AB" w:rsidP="00E154AB">
      <w:pPr>
        <w:pStyle w:val="PL"/>
      </w:pPr>
      <w:r>
        <w:t xml:space="preserve">    SubNetwork-Single: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'genericNrm.yaml#/components/schemas/SubNetwork-Attr'</w:t>
      </w:r>
    </w:p>
    <w:p w:rsidR="00E154AB" w:rsidRDefault="00E154AB" w:rsidP="00E154AB">
      <w:pPr>
        <w:pStyle w:val="PL"/>
      </w:pPr>
      <w:r>
        <w:t xml:space="preserve">        - $ref: 'genericNrm.yaml#/components/schemas/SubNetwork-ncO'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SubNetwork:</w:t>
      </w:r>
    </w:p>
    <w:p w:rsidR="00E154AB" w:rsidRDefault="00E154AB" w:rsidP="00E154AB">
      <w:pPr>
        <w:pStyle w:val="PL"/>
      </w:pPr>
      <w:r>
        <w:t xml:space="preserve">              $ref: '#/components/schemas/SubNetwork-Multiple'</w:t>
      </w:r>
    </w:p>
    <w:p w:rsidR="00E154AB" w:rsidRDefault="00E154AB" w:rsidP="00E154AB">
      <w:pPr>
        <w:pStyle w:val="PL"/>
      </w:pPr>
      <w:r>
        <w:t xml:space="preserve">            ManagedElement:</w:t>
      </w:r>
    </w:p>
    <w:p w:rsidR="00E154AB" w:rsidRDefault="00E154AB" w:rsidP="00E154AB">
      <w:pPr>
        <w:pStyle w:val="PL"/>
      </w:pPr>
      <w:r>
        <w:t xml:space="preserve">              $ref: '#/components/schemas/ManagedElement-Multiple'</w:t>
      </w:r>
    </w:p>
    <w:p w:rsidR="00E154AB" w:rsidRDefault="00E154AB" w:rsidP="00E154AB">
      <w:pPr>
        <w:pStyle w:val="PL"/>
      </w:pPr>
      <w:r>
        <w:t xml:space="preserve">            ExternalAmfFunction:</w:t>
      </w:r>
    </w:p>
    <w:p w:rsidR="00E154AB" w:rsidRDefault="00E154AB" w:rsidP="00E154AB">
      <w:pPr>
        <w:pStyle w:val="PL"/>
      </w:pPr>
      <w:r>
        <w:t xml:space="preserve">              $ref: '#/components/schemas/ExternalAmfFunction-Multiple'</w:t>
      </w:r>
    </w:p>
    <w:p w:rsidR="00E154AB" w:rsidRDefault="00E154AB" w:rsidP="00E154AB">
      <w:pPr>
        <w:pStyle w:val="PL"/>
      </w:pPr>
      <w:r>
        <w:t xml:space="preserve">            ExternalNrfFunction:</w:t>
      </w:r>
    </w:p>
    <w:p w:rsidR="00E154AB" w:rsidRDefault="00E154AB" w:rsidP="00E154AB">
      <w:pPr>
        <w:pStyle w:val="PL"/>
      </w:pPr>
      <w:r>
        <w:t xml:space="preserve">              $ref: '#/components/schemas/ExternalNrfFunction-Multiple'</w:t>
      </w:r>
    </w:p>
    <w:p w:rsidR="00E154AB" w:rsidRDefault="00E154AB" w:rsidP="00E154AB">
      <w:pPr>
        <w:pStyle w:val="PL"/>
      </w:pPr>
      <w:r>
        <w:t xml:space="preserve">            ExternalNssfFunction:</w:t>
      </w:r>
    </w:p>
    <w:p w:rsidR="00E154AB" w:rsidRDefault="00E154AB" w:rsidP="00E154AB">
      <w:pPr>
        <w:pStyle w:val="PL"/>
      </w:pPr>
      <w:r>
        <w:t xml:space="preserve">                $ref: '#/components/schemas/ExternalNssfFunction-Multiple'</w:t>
      </w:r>
    </w:p>
    <w:p w:rsidR="00E154AB" w:rsidRDefault="00E154AB" w:rsidP="00E154AB">
      <w:pPr>
        <w:pStyle w:val="PL"/>
      </w:pPr>
      <w:r>
        <w:t xml:space="preserve">            AmfSet:</w:t>
      </w:r>
    </w:p>
    <w:p w:rsidR="00E154AB" w:rsidRDefault="00E154AB" w:rsidP="00E154AB">
      <w:pPr>
        <w:pStyle w:val="PL"/>
      </w:pPr>
      <w:r>
        <w:t xml:space="preserve">              $ref: '#/components/schemas/AmfSet-Multiple'</w:t>
      </w:r>
    </w:p>
    <w:p w:rsidR="00E154AB" w:rsidRDefault="00E154AB" w:rsidP="00E154AB">
      <w:pPr>
        <w:pStyle w:val="PL"/>
      </w:pPr>
      <w:r>
        <w:t xml:space="preserve">            AmfRegion:</w:t>
      </w:r>
    </w:p>
    <w:p w:rsidR="004225C4" w:rsidRDefault="00E154AB" w:rsidP="004225C4">
      <w:pPr>
        <w:pStyle w:val="PL"/>
        <w:rPr>
          <w:ins w:id="24915" w:author="28.541_CR0286R1_(Rel-16)_eNRM" w:date="2020-06-26T18:14:00Z"/>
        </w:rPr>
      </w:pPr>
      <w:r>
        <w:t xml:space="preserve">              $ref: '#/components/schemas/AmfRegion-Multiple'</w:t>
      </w:r>
    </w:p>
    <w:p w:rsidR="004225C4" w:rsidRDefault="004225C4" w:rsidP="004225C4">
      <w:pPr>
        <w:pStyle w:val="PL"/>
        <w:rPr>
          <w:ins w:id="24916" w:author="28.541_CR0286R1_(Rel-16)_eNRM" w:date="2020-06-26T18:14:00Z"/>
        </w:rPr>
      </w:pPr>
      <w:ins w:id="24917" w:author="28.541_CR0286R1_(Rel-16)_eNRM" w:date="2020-06-26T18:14:00Z">
        <w:r>
          <w:t xml:space="preserve">            Configurable5QISetRef:</w:t>
        </w:r>
      </w:ins>
    </w:p>
    <w:p w:rsidR="004225C4" w:rsidDel="004A4753" w:rsidRDefault="004225C4" w:rsidP="004225C4">
      <w:pPr>
        <w:pStyle w:val="PL"/>
        <w:rPr>
          <w:ins w:id="24918" w:author="28.541_CR0286R1_(Rel-16)_eNRM" w:date="2020-06-26T18:14:00Z"/>
          <w:del w:id="24919" w:author="CR0286" w:date="2020-06-17T18:49:00Z"/>
        </w:rPr>
      </w:pPr>
      <w:ins w:id="24920" w:author="28.541_CR0286R1_(Rel-16)_eNRM" w:date="2020-06-26T18:14:00Z">
        <w:r>
          <w:t xml:space="preserve">              $ref: '#/components/schemas/Configurable5QISet-Multiple'</w:t>
        </w:r>
      </w:ins>
    </w:p>
    <w:p w:rsidR="00E154AB" w:rsidRDefault="00E154AB" w:rsidP="00E154AB">
      <w:pPr>
        <w:pStyle w:val="PL"/>
      </w:pPr>
    </w:p>
    <w:p w:rsidR="00E154AB" w:rsidRDefault="00E154AB" w:rsidP="00E154AB">
      <w:pPr>
        <w:pStyle w:val="PL"/>
      </w:pPr>
      <w:r>
        <w:t xml:space="preserve">    ManagedElement-Single: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lastRenderedPageBreak/>
        <w:t xml:space="preserve">              allOf:</w:t>
      </w:r>
    </w:p>
    <w:p w:rsidR="00E154AB" w:rsidRDefault="00E154AB" w:rsidP="00E154AB">
      <w:pPr>
        <w:pStyle w:val="PL"/>
      </w:pPr>
      <w:r>
        <w:t xml:space="preserve">                - $ref: 'genericNrm.yaml#/components/schemas/ManagedElement-Attr'</w:t>
      </w:r>
    </w:p>
    <w:p w:rsidR="00E154AB" w:rsidRDefault="00E154AB" w:rsidP="00E154AB">
      <w:pPr>
        <w:pStyle w:val="PL"/>
      </w:pPr>
      <w:r>
        <w:t xml:space="preserve">        - $ref: 'genericNrm.yaml#/components/schemas/ManagedElement-ncO'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AmfFunction:</w:t>
      </w:r>
    </w:p>
    <w:p w:rsidR="00E154AB" w:rsidRDefault="00E154AB" w:rsidP="00E154AB">
      <w:pPr>
        <w:pStyle w:val="PL"/>
      </w:pPr>
      <w:r>
        <w:t xml:space="preserve">              $ref: '#/components/schemas/AmfFunction-Multiple'</w:t>
      </w:r>
    </w:p>
    <w:p w:rsidR="00E154AB" w:rsidRDefault="00E154AB" w:rsidP="00E154AB">
      <w:pPr>
        <w:pStyle w:val="PL"/>
      </w:pPr>
      <w:r>
        <w:t xml:space="preserve">            SmfFunction:</w:t>
      </w:r>
    </w:p>
    <w:p w:rsidR="00E154AB" w:rsidRDefault="00E154AB" w:rsidP="00E154AB">
      <w:pPr>
        <w:pStyle w:val="PL"/>
      </w:pPr>
      <w:r>
        <w:t xml:space="preserve">              $ref: '#/components/schemas/SmfFunction-Multiple'</w:t>
      </w:r>
    </w:p>
    <w:p w:rsidR="00E154AB" w:rsidRDefault="00E154AB" w:rsidP="00E154AB">
      <w:pPr>
        <w:pStyle w:val="PL"/>
      </w:pPr>
      <w:r>
        <w:t xml:space="preserve">            UpfFunction:</w:t>
      </w:r>
    </w:p>
    <w:p w:rsidR="00E154AB" w:rsidRDefault="00E154AB" w:rsidP="00E154AB">
      <w:pPr>
        <w:pStyle w:val="PL"/>
      </w:pPr>
      <w:r>
        <w:t xml:space="preserve">              $ref: '#/components/schemas/UpfFunction-Multiple'</w:t>
      </w:r>
    </w:p>
    <w:p w:rsidR="00E154AB" w:rsidRDefault="00E154AB" w:rsidP="00E154AB">
      <w:pPr>
        <w:pStyle w:val="PL"/>
      </w:pPr>
      <w:r>
        <w:t xml:space="preserve">            N3iwfFunction:   </w:t>
      </w:r>
    </w:p>
    <w:p w:rsidR="00E154AB" w:rsidRDefault="00E154AB" w:rsidP="00E154AB">
      <w:pPr>
        <w:pStyle w:val="PL"/>
      </w:pPr>
      <w:r>
        <w:t xml:space="preserve">              $ref: '#/components/schemas/N3iwfFunction-Multiple'</w:t>
      </w:r>
    </w:p>
    <w:p w:rsidR="00E154AB" w:rsidRDefault="00E154AB" w:rsidP="00E154AB">
      <w:pPr>
        <w:pStyle w:val="PL"/>
      </w:pPr>
      <w:r>
        <w:t xml:space="preserve">            PcfFunction:</w:t>
      </w:r>
    </w:p>
    <w:p w:rsidR="00E154AB" w:rsidRDefault="00E154AB" w:rsidP="00E154AB">
      <w:pPr>
        <w:pStyle w:val="PL"/>
      </w:pPr>
      <w:r>
        <w:t xml:space="preserve">              $ref: '#/components/schemas/PcfFunction-Multiple'</w:t>
      </w:r>
    </w:p>
    <w:p w:rsidR="00E154AB" w:rsidRDefault="00E154AB" w:rsidP="00E154AB">
      <w:pPr>
        <w:pStyle w:val="PL"/>
      </w:pPr>
      <w:r>
        <w:t xml:space="preserve">            AusfFunction:</w:t>
      </w:r>
    </w:p>
    <w:p w:rsidR="00E154AB" w:rsidRDefault="00E154AB" w:rsidP="00E154AB">
      <w:pPr>
        <w:pStyle w:val="PL"/>
      </w:pPr>
      <w:r>
        <w:t xml:space="preserve">              $ref: '#/components/schemas/AusfFunction-Multiple'</w:t>
      </w:r>
    </w:p>
    <w:p w:rsidR="00E154AB" w:rsidRDefault="00E154AB" w:rsidP="00E154AB">
      <w:pPr>
        <w:pStyle w:val="PL"/>
      </w:pPr>
      <w:r>
        <w:t xml:space="preserve">            UdmFunction:</w:t>
      </w:r>
    </w:p>
    <w:p w:rsidR="00E154AB" w:rsidRDefault="00E154AB" w:rsidP="00E154AB">
      <w:pPr>
        <w:pStyle w:val="PL"/>
      </w:pPr>
      <w:r>
        <w:t xml:space="preserve">              $ref: '#/components/schemas/UdmFunction-Multiple'</w:t>
      </w:r>
    </w:p>
    <w:p w:rsidR="00E154AB" w:rsidRDefault="00E154AB" w:rsidP="00E154AB">
      <w:pPr>
        <w:pStyle w:val="PL"/>
      </w:pPr>
      <w:r>
        <w:t xml:space="preserve">            UdrFunction:</w:t>
      </w:r>
    </w:p>
    <w:p w:rsidR="00E154AB" w:rsidRDefault="00E154AB" w:rsidP="00E154AB">
      <w:pPr>
        <w:pStyle w:val="PL"/>
      </w:pPr>
      <w:r>
        <w:t xml:space="preserve">              $ref: '#/components/schemas/UdrFunction-Multiple'</w:t>
      </w:r>
    </w:p>
    <w:p w:rsidR="00E154AB" w:rsidRDefault="00E154AB" w:rsidP="00E154AB">
      <w:pPr>
        <w:pStyle w:val="PL"/>
      </w:pPr>
      <w:r>
        <w:t xml:space="preserve">            UdsfFunction:</w:t>
      </w:r>
    </w:p>
    <w:p w:rsidR="00E154AB" w:rsidRDefault="00E154AB" w:rsidP="00E154AB">
      <w:pPr>
        <w:pStyle w:val="PL"/>
      </w:pPr>
      <w:r>
        <w:t xml:space="preserve">              $ref: '#/components/schemas/UdsfFunction-Multiple'</w:t>
      </w:r>
    </w:p>
    <w:p w:rsidR="00E154AB" w:rsidRDefault="00E154AB" w:rsidP="00E154AB">
      <w:pPr>
        <w:pStyle w:val="PL"/>
      </w:pPr>
      <w:r>
        <w:t xml:space="preserve">            NrfFunction:</w:t>
      </w:r>
    </w:p>
    <w:p w:rsidR="00E154AB" w:rsidRDefault="00E154AB" w:rsidP="00E154AB">
      <w:pPr>
        <w:pStyle w:val="PL"/>
      </w:pPr>
      <w:r>
        <w:t xml:space="preserve">              $ref: '#/components/schemas/NrfFunction-Multiple'</w:t>
      </w:r>
    </w:p>
    <w:p w:rsidR="00E154AB" w:rsidRDefault="00E154AB" w:rsidP="00E154AB">
      <w:pPr>
        <w:pStyle w:val="PL"/>
      </w:pPr>
      <w:r>
        <w:t xml:space="preserve">            NssfFunction:</w:t>
      </w:r>
    </w:p>
    <w:p w:rsidR="00E154AB" w:rsidRDefault="00E154AB" w:rsidP="00E154AB">
      <w:pPr>
        <w:pStyle w:val="PL"/>
      </w:pPr>
      <w:r>
        <w:t xml:space="preserve">              $ref: '#/components/schemas/NssfFunction-Multiple'</w:t>
      </w:r>
    </w:p>
    <w:p w:rsidR="00E154AB" w:rsidRDefault="00E154AB" w:rsidP="00E154AB">
      <w:pPr>
        <w:pStyle w:val="PL"/>
      </w:pPr>
      <w:r>
        <w:t xml:space="preserve">            SmsfFunction:</w:t>
      </w:r>
    </w:p>
    <w:p w:rsidR="00E154AB" w:rsidRDefault="00E154AB" w:rsidP="00E154AB">
      <w:pPr>
        <w:pStyle w:val="PL"/>
      </w:pPr>
      <w:r>
        <w:t xml:space="preserve">              $ref: '#/components/schemas/SmsfFunction-Multiple'</w:t>
      </w:r>
    </w:p>
    <w:p w:rsidR="00E154AB" w:rsidRDefault="00E154AB" w:rsidP="00E154AB">
      <w:pPr>
        <w:pStyle w:val="PL"/>
      </w:pPr>
      <w:r>
        <w:t xml:space="preserve">            LmfFunction:</w:t>
      </w:r>
    </w:p>
    <w:p w:rsidR="00E154AB" w:rsidRDefault="00E154AB" w:rsidP="00E154AB">
      <w:pPr>
        <w:pStyle w:val="PL"/>
      </w:pPr>
      <w:r>
        <w:t xml:space="preserve">              $ref: '#/components/schemas/LmfFunction-Multiple'</w:t>
      </w:r>
    </w:p>
    <w:p w:rsidR="00E154AB" w:rsidRDefault="00E154AB" w:rsidP="00E154AB">
      <w:pPr>
        <w:pStyle w:val="PL"/>
      </w:pPr>
      <w:r>
        <w:t xml:space="preserve">            NgeirFunction:</w:t>
      </w:r>
    </w:p>
    <w:p w:rsidR="00E154AB" w:rsidRDefault="00E154AB" w:rsidP="00E154AB">
      <w:pPr>
        <w:pStyle w:val="PL"/>
      </w:pPr>
      <w:r>
        <w:t xml:space="preserve">              $ref: '#/components/schemas/NgeirFunction-Multiple'</w:t>
      </w:r>
    </w:p>
    <w:p w:rsidR="00E154AB" w:rsidRDefault="00E154AB" w:rsidP="00E154AB">
      <w:pPr>
        <w:pStyle w:val="PL"/>
      </w:pPr>
      <w:r>
        <w:t xml:space="preserve">            SeppFunction:</w:t>
      </w:r>
    </w:p>
    <w:p w:rsidR="00E154AB" w:rsidRDefault="00E154AB" w:rsidP="00E154AB">
      <w:pPr>
        <w:pStyle w:val="PL"/>
      </w:pPr>
      <w:r>
        <w:t xml:space="preserve">              $ref: '#/components/schemas/SeppFunction-Multiple'</w:t>
      </w:r>
    </w:p>
    <w:p w:rsidR="00E154AB" w:rsidRDefault="00E154AB" w:rsidP="00E154AB">
      <w:pPr>
        <w:pStyle w:val="PL"/>
      </w:pPr>
      <w:r>
        <w:t xml:space="preserve">            NwdafFunction:</w:t>
      </w:r>
    </w:p>
    <w:p w:rsidR="00E154AB" w:rsidRDefault="00E154AB" w:rsidP="00E154AB">
      <w:pPr>
        <w:pStyle w:val="PL"/>
      </w:pPr>
      <w:r>
        <w:t xml:space="preserve">              $ref: '#/components/schemas/NwdafFunction-Multiple'</w:t>
      </w:r>
    </w:p>
    <w:p w:rsidR="00E154AB" w:rsidRDefault="00E154AB" w:rsidP="00E154AB">
      <w:pPr>
        <w:pStyle w:val="PL"/>
      </w:pPr>
      <w:r>
        <w:t xml:space="preserve">            ScpFunction:</w:t>
      </w:r>
    </w:p>
    <w:p w:rsidR="00E154AB" w:rsidRDefault="00E154AB" w:rsidP="00E154AB">
      <w:pPr>
        <w:pStyle w:val="PL"/>
      </w:pPr>
      <w:r>
        <w:t xml:space="preserve">              $ref: '#/components/schemas/ScpFunction-Multiple'</w:t>
      </w:r>
    </w:p>
    <w:p w:rsidR="00E154AB" w:rsidRDefault="00E154AB" w:rsidP="00E154AB">
      <w:pPr>
        <w:pStyle w:val="PL"/>
      </w:pPr>
      <w:r>
        <w:t xml:space="preserve">            NefFunction:</w:t>
      </w:r>
    </w:p>
    <w:p w:rsidR="004225C4" w:rsidRDefault="00E154AB" w:rsidP="004225C4">
      <w:pPr>
        <w:pStyle w:val="PL"/>
        <w:rPr>
          <w:ins w:id="24921" w:author="28.541_CR0286R1_(Rel-16)_eNRM" w:date="2020-06-26T18:15:00Z"/>
        </w:rPr>
      </w:pPr>
      <w:r>
        <w:t xml:space="preserve">              $ref: '#/components/schemas/NefFunction-Multiple'</w:t>
      </w:r>
    </w:p>
    <w:p w:rsidR="004225C4" w:rsidRDefault="004225C4" w:rsidP="004225C4">
      <w:pPr>
        <w:pStyle w:val="PL"/>
        <w:rPr>
          <w:ins w:id="24922" w:author="28.541_CR0286R1_(Rel-16)_eNRM" w:date="2020-06-26T18:15:00Z"/>
        </w:rPr>
      </w:pPr>
      <w:ins w:id="24923" w:author="28.541_CR0286R1_(Rel-16)_eNRM" w:date="2020-06-26T18:15:00Z">
        <w:r>
          <w:t xml:space="preserve">            Configurable5QISetRef:</w:t>
        </w:r>
      </w:ins>
    </w:p>
    <w:p w:rsidR="00E154AB" w:rsidRDefault="004225C4" w:rsidP="004225C4">
      <w:pPr>
        <w:pStyle w:val="PL"/>
      </w:pPr>
      <w:ins w:id="24924" w:author="28.541_CR0286R1_(Rel-16)_eNRM" w:date="2020-06-26T18:15:00Z">
        <w:r>
          <w:t xml:space="preserve">              $ref: '#/components/schemas/Configurable5QISet-Multiple'</w:t>
        </w:r>
      </w:ins>
    </w:p>
    <w:p w:rsidR="00E154AB" w:rsidRDefault="00E154AB" w:rsidP="00E154AB">
      <w:pPr>
        <w:pStyle w:val="PL"/>
      </w:pPr>
      <w:r>
        <w:t xml:space="preserve"> </w:t>
      </w:r>
    </w:p>
    <w:p w:rsidR="00E154AB" w:rsidRDefault="00E154AB" w:rsidP="00E154AB">
      <w:pPr>
        <w:pStyle w:val="PL"/>
      </w:pPr>
      <w:r>
        <w:t xml:space="preserve">    AmfFunction-Single: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amfIdentifier:</w:t>
      </w:r>
    </w:p>
    <w:p w:rsidR="00E154AB" w:rsidRDefault="00E154AB" w:rsidP="00E154AB">
      <w:pPr>
        <w:pStyle w:val="PL"/>
      </w:pPr>
      <w:r>
        <w:t xml:space="preserve">                      $ref: '#/components/schemas/AmfIdentifier'</w:t>
      </w:r>
    </w:p>
    <w:p w:rsidR="00E154AB" w:rsidRDefault="00E154AB" w:rsidP="00E154AB">
      <w:pPr>
        <w:pStyle w:val="PL"/>
      </w:pPr>
      <w:r>
        <w:t xml:space="preserve">                    sBIFqdn:</w:t>
      </w:r>
    </w:p>
    <w:p w:rsidR="00E154AB" w:rsidRDefault="00E154AB" w:rsidP="00E154AB">
      <w:pPr>
        <w:pStyle w:val="PL"/>
      </w:pPr>
      <w:r>
        <w:t xml:space="preserve">                      type: string</w:t>
      </w:r>
    </w:p>
    <w:p w:rsidR="00E154AB" w:rsidRDefault="00E154AB" w:rsidP="00E154AB">
      <w:pPr>
        <w:pStyle w:val="PL"/>
      </w:pPr>
      <w:r>
        <w:t xml:space="preserve">                    weightFactor:</w:t>
      </w:r>
    </w:p>
    <w:p w:rsidR="00E154AB" w:rsidRDefault="00E154AB" w:rsidP="00E154AB">
      <w:pPr>
        <w:pStyle w:val="PL"/>
      </w:pPr>
      <w:r>
        <w:t xml:space="preserve">                      $ref: '#/components/schemas/WeightFactor'</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amfSet:</w:t>
      </w:r>
    </w:p>
    <w:p w:rsidR="00E154AB" w:rsidRDefault="00E154AB" w:rsidP="00E154AB">
      <w:pPr>
        <w:pStyle w:val="PL"/>
      </w:pPr>
      <w:r>
        <w:t xml:space="preserve">                      $ref: 'genericNrm.yaml#/components/schemas/Dn'</w:t>
      </w:r>
    </w:p>
    <w:p w:rsidR="00E154AB" w:rsidRDefault="00E154AB" w:rsidP="00E154AB">
      <w:pPr>
        <w:pStyle w:val="PL"/>
      </w:pPr>
      <w:r>
        <w:t xml:space="preserve">                    managedNFProfile:</w:t>
      </w:r>
    </w:p>
    <w:p w:rsidR="00E154AB" w:rsidRDefault="00E154AB" w:rsidP="00E154AB">
      <w:pPr>
        <w:pStyle w:val="PL"/>
      </w:pPr>
      <w:r>
        <w:t xml:space="preserve">                      $ref: '#/components/schemas/ManagedNFProfile'</w:t>
      </w:r>
    </w:p>
    <w:p w:rsidR="00E154AB" w:rsidRDefault="00E154AB" w:rsidP="00E154AB">
      <w:pPr>
        <w:pStyle w:val="PL"/>
      </w:pPr>
      <w:r>
        <w:t xml:space="preserve">                    commModelList:</w:t>
      </w:r>
    </w:p>
    <w:p w:rsidR="00E154AB" w:rsidRDefault="00E154AB" w:rsidP="00E154AB">
      <w:pPr>
        <w:pStyle w:val="PL"/>
      </w:pPr>
      <w:r>
        <w:t xml:space="preserve">                      $ref: '#/components/schemas/CommModelList'</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EP_N2:</w:t>
      </w:r>
    </w:p>
    <w:p w:rsidR="00E154AB" w:rsidRDefault="00E154AB" w:rsidP="00E154AB">
      <w:pPr>
        <w:pStyle w:val="PL"/>
      </w:pPr>
      <w:r>
        <w:t xml:space="preserve">              $ref: '#/components/schemas/EP_N2-Multiple'</w:t>
      </w:r>
    </w:p>
    <w:p w:rsidR="00E154AB" w:rsidRDefault="00E154AB" w:rsidP="00E154AB">
      <w:pPr>
        <w:pStyle w:val="PL"/>
      </w:pPr>
      <w:r>
        <w:t xml:space="preserve">            EP_N8:</w:t>
      </w:r>
    </w:p>
    <w:p w:rsidR="00E154AB" w:rsidRDefault="00E154AB" w:rsidP="00E154AB">
      <w:pPr>
        <w:pStyle w:val="PL"/>
      </w:pPr>
      <w:r>
        <w:t xml:space="preserve">              $ref: '#/components/schemas/EP_N8-Multiple'</w:t>
      </w:r>
    </w:p>
    <w:p w:rsidR="00E154AB" w:rsidRDefault="00E154AB" w:rsidP="00E154AB">
      <w:pPr>
        <w:pStyle w:val="PL"/>
      </w:pPr>
      <w:r>
        <w:t xml:space="preserve">            EP_N11:</w:t>
      </w:r>
    </w:p>
    <w:p w:rsidR="00E154AB" w:rsidRDefault="00E154AB" w:rsidP="00E154AB">
      <w:pPr>
        <w:pStyle w:val="PL"/>
      </w:pPr>
      <w:r>
        <w:lastRenderedPageBreak/>
        <w:t xml:space="preserve">              $ref: '#/components/schemas/EP_N11-Multiple'</w:t>
      </w:r>
    </w:p>
    <w:p w:rsidR="00E154AB" w:rsidRDefault="00E154AB" w:rsidP="00E154AB">
      <w:pPr>
        <w:pStyle w:val="PL"/>
      </w:pPr>
      <w:r>
        <w:t xml:space="preserve">            EP_N12:</w:t>
      </w:r>
    </w:p>
    <w:p w:rsidR="00E154AB" w:rsidRDefault="00E154AB" w:rsidP="00E154AB">
      <w:pPr>
        <w:pStyle w:val="PL"/>
      </w:pPr>
      <w:r>
        <w:t xml:space="preserve">              $ref: '#/components/schemas/EP_N12-Multiple'</w:t>
      </w:r>
    </w:p>
    <w:p w:rsidR="00E154AB" w:rsidRDefault="00E154AB" w:rsidP="00E154AB">
      <w:pPr>
        <w:pStyle w:val="PL"/>
      </w:pPr>
      <w:r>
        <w:t xml:space="preserve">            EP_N14:</w:t>
      </w:r>
    </w:p>
    <w:p w:rsidR="00E154AB" w:rsidRDefault="00E154AB" w:rsidP="00E154AB">
      <w:pPr>
        <w:pStyle w:val="PL"/>
      </w:pPr>
      <w:r>
        <w:t xml:space="preserve">              $ref: '#/components/schemas/EP_N14-Multiple'</w:t>
      </w:r>
    </w:p>
    <w:p w:rsidR="00E154AB" w:rsidRDefault="00E154AB" w:rsidP="00E154AB">
      <w:pPr>
        <w:pStyle w:val="PL"/>
      </w:pPr>
      <w:r>
        <w:t xml:space="preserve">            EP_N15:</w:t>
      </w:r>
    </w:p>
    <w:p w:rsidR="00E154AB" w:rsidRDefault="00E154AB" w:rsidP="00E154AB">
      <w:pPr>
        <w:pStyle w:val="PL"/>
      </w:pPr>
      <w:r>
        <w:t xml:space="preserve">              $ref: '#/components/schemas/EP_N15-Multiple'</w:t>
      </w:r>
    </w:p>
    <w:p w:rsidR="00E154AB" w:rsidRDefault="00E154AB" w:rsidP="00E154AB">
      <w:pPr>
        <w:pStyle w:val="PL"/>
      </w:pPr>
      <w:r>
        <w:t xml:space="preserve">            EP_N17:</w:t>
      </w:r>
    </w:p>
    <w:p w:rsidR="00E154AB" w:rsidRDefault="00E154AB" w:rsidP="00E154AB">
      <w:pPr>
        <w:pStyle w:val="PL"/>
      </w:pPr>
      <w:r>
        <w:t xml:space="preserve">              $ref: '#/components/schemas/EP_N17-Multiple'</w:t>
      </w:r>
    </w:p>
    <w:p w:rsidR="00E154AB" w:rsidRDefault="00E154AB" w:rsidP="00E154AB">
      <w:pPr>
        <w:pStyle w:val="PL"/>
      </w:pPr>
      <w:r>
        <w:t xml:space="preserve">            EP_N20:</w:t>
      </w:r>
    </w:p>
    <w:p w:rsidR="00E154AB" w:rsidRDefault="00E154AB" w:rsidP="00E154AB">
      <w:pPr>
        <w:pStyle w:val="PL"/>
      </w:pPr>
      <w:r>
        <w:t xml:space="preserve">              $ref: '#/components/schemas/EP_N20-Multiple'</w:t>
      </w:r>
    </w:p>
    <w:p w:rsidR="00E154AB" w:rsidRDefault="00E154AB" w:rsidP="00E154AB">
      <w:pPr>
        <w:pStyle w:val="PL"/>
      </w:pPr>
      <w:r>
        <w:t xml:space="preserve">            EP_N22:</w:t>
      </w:r>
    </w:p>
    <w:p w:rsidR="00E154AB" w:rsidRDefault="00E154AB" w:rsidP="00E154AB">
      <w:pPr>
        <w:pStyle w:val="PL"/>
      </w:pPr>
      <w:r>
        <w:t xml:space="preserve">              $ref: '#/components/schemas/EP_N22-Multiple'</w:t>
      </w:r>
    </w:p>
    <w:p w:rsidR="00E154AB" w:rsidRDefault="00E154AB" w:rsidP="00E154AB">
      <w:pPr>
        <w:pStyle w:val="PL"/>
      </w:pPr>
      <w:r>
        <w:t xml:space="preserve">            EP_N26:</w:t>
      </w:r>
    </w:p>
    <w:p w:rsidR="00E154AB" w:rsidRDefault="00E154AB" w:rsidP="00E154AB">
      <w:pPr>
        <w:pStyle w:val="PL"/>
      </w:pPr>
      <w:r>
        <w:t xml:space="preserve">              $ref: '#/components/schemas/EP_N26-Multiple'</w:t>
      </w:r>
    </w:p>
    <w:p w:rsidR="00E154AB" w:rsidRDefault="00E154AB" w:rsidP="00E154AB">
      <w:pPr>
        <w:pStyle w:val="PL"/>
      </w:pPr>
      <w:r>
        <w:t xml:space="preserve">            EP_NLS:</w:t>
      </w:r>
    </w:p>
    <w:p w:rsidR="00E154AB" w:rsidRDefault="00E154AB" w:rsidP="00E154AB">
      <w:pPr>
        <w:pStyle w:val="PL"/>
      </w:pPr>
      <w:r>
        <w:t xml:space="preserve">              $ref: '#/components/schemas/EP_NLS-Multiple'</w:t>
      </w:r>
    </w:p>
    <w:p w:rsidR="00E154AB" w:rsidRDefault="00E154AB" w:rsidP="00E154AB">
      <w:pPr>
        <w:pStyle w:val="PL"/>
      </w:pPr>
      <w:r>
        <w:t xml:space="preserve">            EP_NLG:</w:t>
      </w:r>
    </w:p>
    <w:p w:rsidR="00E154AB" w:rsidRDefault="00E154AB" w:rsidP="00E154AB">
      <w:pPr>
        <w:pStyle w:val="PL"/>
      </w:pPr>
      <w:r>
        <w:t xml:space="preserve">              $ref: '#/components/schemas/EP_NLG-Multiple'</w:t>
      </w:r>
    </w:p>
    <w:p w:rsidR="00E154AB" w:rsidRDefault="00E154AB" w:rsidP="00E154AB">
      <w:pPr>
        <w:pStyle w:val="PL"/>
      </w:pPr>
      <w:r>
        <w:t xml:space="preserve">    AmfSet-Single: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nRTACList:</w:t>
      </w:r>
    </w:p>
    <w:p w:rsidR="00E154AB" w:rsidRDefault="00E154AB" w:rsidP="00E154AB">
      <w:pPr>
        <w:pStyle w:val="PL"/>
      </w:pPr>
      <w:r>
        <w:t xml:space="preserve">                      $ref: '#/components/schemas/TACList'</w:t>
      </w:r>
    </w:p>
    <w:p w:rsidR="00E154AB" w:rsidRDefault="00E154AB" w:rsidP="00E154AB">
      <w:pPr>
        <w:pStyle w:val="PL"/>
      </w:pPr>
      <w:r>
        <w:t xml:space="preserve">                    amfSetId:</w:t>
      </w:r>
    </w:p>
    <w:p w:rsidR="00E154AB" w:rsidRDefault="00E154AB" w:rsidP="00E154AB">
      <w:pPr>
        <w:pStyle w:val="PL"/>
      </w:pPr>
      <w:r>
        <w:t xml:space="preserve">                      $ref: '#/components/schemas/AmfSetId'</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AmfRegion-Single: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nRTACList:</w:t>
      </w:r>
    </w:p>
    <w:p w:rsidR="00E154AB" w:rsidRDefault="00E154AB" w:rsidP="00E154AB">
      <w:pPr>
        <w:pStyle w:val="PL"/>
      </w:pPr>
      <w:r>
        <w:t xml:space="preserve">                      $ref: '#/components/schemas/TACList'</w:t>
      </w:r>
    </w:p>
    <w:p w:rsidR="00E154AB" w:rsidRDefault="00E154AB" w:rsidP="00E154AB">
      <w:pPr>
        <w:pStyle w:val="PL"/>
      </w:pPr>
      <w:r>
        <w:t xml:space="preserve">                    amfRegionId:</w:t>
      </w:r>
    </w:p>
    <w:p w:rsidR="00E154AB" w:rsidRDefault="00E154AB" w:rsidP="00E154AB">
      <w:pPr>
        <w:pStyle w:val="PL"/>
      </w:pPr>
      <w:r>
        <w:t xml:space="preserve">                      $ref: '#/components/schemas/AmfRegionId'</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SmfFunction-Single: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nRTACList:</w:t>
      </w:r>
    </w:p>
    <w:p w:rsidR="00E154AB" w:rsidRDefault="00E154AB" w:rsidP="00E154AB">
      <w:pPr>
        <w:pStyle w:val="PL"/>
      </w:pPr>
      <w:r>
        <w:t xml:space="preserve">                      $ref: '#/components/schemas/TACList'</w:t>
      </w:r>
    </w:p>
    <w:p w:rsidR="00E154AB" w:rsidRDefault="00E154AB" w:rsidP="00E154AB">
      <w:pPr>
        <w:pStyle w:val="PL"/>
      </w:pPr>
      <w:r>
        <w:t xml:space="preserve">                    sBIFqdn:</w:t>
      </w:r>
    </w:p>
    <w:p w:rsidR="00E154AB" w:rsidRDefault="00E154AB" w:rsidP="00E154AB">
      <w:pPr>
        <w:pStyle w:val="PL"/>
      </w:pPr>
      <w:r>
        <w:t xml:space="preserve">                      type: string</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managedNFProfile:</w:t>
      </w:r>
    </w:p>
    <w:p w:rsidR="00E154AB" w:rsidRDefault="00E154AB" w:rsidP="00E154AB">
      <w:pPr>
        <w:pStyle w:val="PL"/>
      </w:pPr>
      <w:r>
        <w:t xml:space="preserve">                      $ref: '#/components/schemas/ManagedNFProfile'</w:t>
      </w:r>
    </w:p>
    <w:p w:rsidR="00E154AB" w:rsidRDefault="00E154AB" w:rsidP="00E154AB">
      <w:pPr>
        <w:pStyle w:val="PL"/>
      </w:pPr>
      <w:r>
        <w:t xml:space="preserve">                    commModelList:</w:t>
      </w:r>
    </w:p>
    <w:p w:rsidR="004225C4" w:rsidRDefault="00E154AB" w:rsidP="004225C4">
      <w:pPr>
        <w:pStyle w:val="PL"/>
        <w:rPr>
          <w:ins w:id="24925" w:author="28.541_CR0286R1_(Rel-16)_eNRM" w:date="2020-06-26T18:16:00Z"/>
        </w:rPr>
      </w:pPr>
      <w:r>
        <w:t xml:space="preserve">                      $ref: '#/components/schemas/CommModelList'</w:t>
      </w:r>
    </w:p>
    <w:p w:rsidR="004225C4" w:rsidRDefault="004225C4" w:rsidP="004225C4">
      <w:pPr>
        <w:pStyle w:val="PL"/>
        <w:rPr>
          <w:ins w:id="24926" w:author="28.541_CR0286R1_(Rel-16)_eNRM" w:date="2020-06-26T18:16:00Z"/>
        </w:rPr>
      </w:pPr>
      <w:ins w:id="24927" w:author="28.541_CR0286R1_(Rel-16)_eNRM" w:date="2020-06-26T18:16:00Z">
        <w:r>
          <w:t xml:space="preserve">                    Configurable5QISetRef:</w:t>
        </w:r>
      </w:ins>
    </w:p>
    <w:p w:rsidR="004225C4" w:rsidRDefault="004225C4" w:rsidP="004225C4">
      <w:pPr>
        <w:pStyle w:val="PL"/>
        <w:rPr>
          <w:ins w:id="24928" w:author="28.541_CR0286R1_(Rel-16)_eNRM" w:date="2020-06-26T18:16:00Z"/>
        </w:rPr>
      </w:pPr>
      <w:ins w:id="24929" w:author="28.541_CR0286R1_(Rel-16)_eNRM" w:date="2020-06-26T18:16:00Z">
        <w:r>
          <w:lastRenderedPageBreak/>
          <w:t xml:space="preserve">                      $ref: '#/components/schemas/Configurable5QISet-Single'</w:t>
        </w:r>
      </w:ins>
    </w:p>
    <w:p w:rsidR="00E154AB" w:rsidRDefault="00E154AB" w:rsidP="00E154AB">
      <w:pPr>
        <w:pStyle w:val="PL"/>
      </w:pP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EP_N4:</w:t>
      </w:r>
    </w:p>
    <w:p w:rsidR="00E154AB" w:rsidRDefault="00E154AB" w:rsidP="00E154AB">
      <w:pPr>
        <w:pStyle w:val="PL"/>
      </w:pPr>
      <w:r>
        <w:t xml:space="preserve">              $ref: '#/components/schemas/EP_N4-Multiple'</w:t>
      </w:r>
    </w:p>
    <w:p w:rsidR="00E154AB" w:rsidRDefault="00E154AB" w:rsidP="00E154AB">
      <w:pPr>
        <w:pStyle w:val="PL"/>
      </w:pPr>
      <w:r>
        <w:t xml:space="preserve">            EP_N7:</w:t>
      </w:r>
    </w:p>
    <w:p w:rsidR="00E154AB" w:rsidRDefault="00E154AB" w:rsidP="00E154AB">
      <w:pPr>
        <w:pStyle w:val="PL"/>
      </w:pPr>
      <w:r>
        <w:t xml:space="preserve">              $ref: '#/components/schemas/EP_N7-Multiple'</w:t>
      </w:r>
    </w:p>
    <w:p w:rsidR="00E154AB" w:rsidRDefault="00E154AB" w:rsidP="00E154AB">
      <w:pPr>
        <w:pStyle w:val="PL"/>
      </w:pPr>
      <w:r>
        <w:t xml:space="preserve">            EP_N10:</w:t>
      </w:r>
    </w:p>
    <w:p w:rsidR="00E154AB" w:rsidRDefault="00E154AB" w:rsidP="00E154AB">
      <w:pPr>
        <w:pStyle w:val="PL"/>
      </w:pPr>
      <w:r>
        <w:t xml:space="preserve">              $ref: '#/components/schemas/EP_N10-Multiple'</w:t>
      </w:r>
    </w:p>
    <w:p w:rsidR="00E154AB" w:rsidRDefault="00E154AB" w:rsidP="00E154AB">
      <w:pPr>
        <w:pStyle w:val="PL"/>
      </w:pPr>
      <w:r>
        <w:t xml:space="preserve">            EP_N11:</w:t>
      </w:r>
    </w:p>
    <w:p w:rsidR="00E154AB" w:rsidRDefault="00E154AB" w:rsidP="00E154AB">
      <w:pPr>
        <w:pStyle w:val="PL"/>
      </w:pPr>
      <w:r>
        <w:t xml:space="preserve">              $ref: '#/components/schemas/EP_N11-Multiple'</w:t>
      </w:r>
    </w:p>
    <w:p w:rsidR="00E154AB" w:rsidRDefault="00E154AB" w:rsidP="00E154AB">
      <w:pPr>
        <w:pStyle w:val="PL"/>
      </w:pPr>
      <w:r>
        <w:t xml:space="preserve">            EP_N16:</w:t>
      </w:r>
    </w:p>
    <w:p w:rsidR="00E154AB" w:rsidRDefault="00E154AB" w:rsidP="00E154AB">
      <w:pPr>
        <w:pStyle w:val="PL"/>
      </w:pPr>
      <w:r>
        <w:t xml:space="preserve">              $ref: '#/components/schemas/EP_N16-Multiple'</w:t>
      </w:r>
    </w:p>
    <w:p w:rsidR="00E154AB" w:rsidRDefault="00E154AB" w:rsidP="00E154AB">
      <w:pPr>
        <w:pStyle w:val="PL"/>
      </w:pPr>
      <w:r>
        <w:t xml:space="preserve">            EP_S5C:</w:t>
      </w:r>
    </w:p>
    <w:p w:rsidR="008148DA" w:rsidRDefault="00E154AB" w:rsidP="008148DA">
      <w:pPr>
        <w:pStyle w:val="PL"/>
        <w:rPr>
          <w:ins w:id="24930" w:author="28.541_CR0287R1_(Rel-16)_eNRM" w:date="2020-06-29T10:35:00Z"/>
        </w:rPr>
      </w:pPr>
      <w:r>
        <w:t xml:space="preserve">              $ref: '#/components/schemas/EP_S5C-Multiple'</w:t>
      </w:r>
    </w:p>
    <w:p w:rsidR="008148DA" w:rsidRDefault="008148DA" w:rsidP="008148DA">
      <w:pPr>
        <w:pStyle w:val="PL"/>
        <w:rPr>
          <w:ins w:id="24931" w:author="28.541_CR0287R1_(Rel-16)_eNRM" w:date="2020-06-29T10:35:00Z"/>
        </w:rPr>
      </w:pPr>
      <w:ins w:id="24932" w:author="28.541_CR0287R1_(Rel-16)_eNRM" w:date="2020-06-29T10:35:00Z">
        <w:r>
          <w:t xml:space="preserve">            FiveQiDscpMappingSet:</w:t>
        </w:r>
      </w:ins>
    </w:p>
    <w:p w:rsidR="008148DA" w:rsidRDefault="008148DA" w:rsidP="008148DA">
      <w:pPr>
        <w:pStyle w:val="PL"/>
        <w:rPr>
          <w:ins w:id="24933" w:author="28.541_CR0287R1_(Rel-16)_eNRM" w:date="2020-06-29T10:35:00Z"/>
        </w:rPr>
      </w:pPr>
      <w:ins w:id="24934" w:author="28.541_CR0287R1_(Rel-16)_eNRM" w:date="2020-06-29T10:35:00Z">
        <w:r>
          <w:t xml:space="preserve">              $ref: '#/components/schemas/FiveQiDscpMappingSet-Single'</w:t>
        </w:r>
      </w:ins>
    </w:p>
    <w:p w:rsidR="008148DA" w:rsidRDefault="008148DA" w:rsidP="00226162">
      <w:pPr>
        <w:pStyle w:val="PL"/>
        <w:rPr>
          <w:ins w:id="24935" w:author="28.541_CR0262_(Rel-16)_eNRM" w:date="2020-06-26T14:33:00Z"/>
        </w:rPr>
      </w:pPr>
    </w:p>
    <w:p w:rsidR="00226162" w:rsidRDefault="00226162" w:rsidP="00226162">
      <w:pPr>
        <w:pStyle w:val="PL"/>
        <w:rPr>
          <w:ins w:id="24936" w:author="28.541_CR0262_(Rel-16)_eNRM" w:date="2020-06-26T14:33:00Z"/>
        </w:rPr>
      </w:pPr>
      <w:ins w:id="24937" w:author="28.541_CR0262_(Rel-16)_eNRM" w:date="2020-06-26T14:33:00Z">
        <w:r>
          <w:t xml:space="preserve">            GtpUPathQoSMonitoringControl:</w:t>
        </w:r>
      </w:ins>
    </w:p>
    <w:p w:rsidR="00226162" w:rsidRDefault="00226162" w:rsidP="00226162">
      <w:pPr>
        <w:pStyle w:val="PL"/>
        <w:rPr>
          <w:ins w:id="24938" w:author="28.541_CR0262_(Rel-16)_eNRM" w:date="2020-06-26T14:33:00Z"/>
        </w:rPr>
      </w:pPr>
      <w:ins w:id="24939" w:author="28.541_CR0262_(Rel-16)_eNRM" w:date="2020-06-26T14:33:00Z">
        <w:r>
          <w:t xml:space="preserve">              $ref: '#/components/schemas/GtpUPathQoSMonitoringControl-Single'</w:t>
        </w:r>
      </w:ins>
    </w:p>
    <w:p w:rsidR="00226162" w:rsidDel="00682D28" w:rsidRDefault="00226162" w:rsidP="00060EA1">
      <w:pPr>
        <w:pStyle w:val="PL"/>
        <w:rPr>
          <w:ins w:id="24940" w:author="28.541_CR0261_(Rel-16)_eNRM" w:date="2020-06-26T12:01:00Z"/>
          <w:del w:id="24941" w:author="28541-g50." w:date="2020-07-06T10:54:00Z"/>
        </w:rPr>
      </w:pPr>
    </w:p>
    <w:p w:rsidR="00060EA1" w:rsidRDefault="00060EA1" w:rsidP="00060EA1">
      <w:pPr>
        <w:pStyle w:val="PL"/>
        <w:rPr>
          <w:ins w:id="24942" w:author="28.541_CR0261_(Rel-16)_eNRM" w:date="2020-06-26T12:01:00Z"/>
        </w:rPr>
      </w:pPr>
      <w:ins w:id="24943" w:author="28.541_CR0261_(Rel-16)_eNRM" w:date="2020-06-26T12:01:00Z">
        <w:r>
          <w:t xml:space="preserve">            QFQoSMonitoringControl:</w:t>
        </w:r>
      </w:ins>
    </w:p>
    <w:p w:rsidR="00E154AB" w:rsidRDefault="00060EA1" w:rsidP="00060EA1">
      <w:pPr>
        <w:pStyle w:val="PL"/>
        <w:rPr>
          <w:ins w:id="24944" w:author="28.541_CR0262_(Rel-16)_eNRM" w:date="2020-06-26T14:33:00Z"/>
        </w:rPr>
      </w:pPr>
      <w:ins w:id="24945" w:author="28.541_CR0261_(Rel-16)_eNRM" w:date="2020-06-26T12:01:00Z">
        <w:r>
          <w:t xml:space="preserve">              $ref: '#/components/schemas/QFQoSMonitoringControl-Single'</w:t>
        </w:r>
      </w:ins>
    </w:p>
    <w:p w:rsidR="00226162" w:rsidRDefault="00226162" w:rsidP="00060EA1">
      <w:pPr>
        <w:pStyle w:val="PL"/>
      </w:pPr>
    </w:p>
    <w:p w:rsidR="00E154AB" w:rsidRDefault="00E154AB" w:rsidP="00E154AB">
      <w:pPr>
        <w:pStyle w:val="PL"/>
      </w:pPr>
      <w:r>
        <w:t xml:space="preserve">    UpfFunction-Single: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nRTACList:</w:t>
      </w:r>
    </w:p>
    <w:p w:rsidR="00E154AB" w:rsidRDefault="00E154AB" w:rsidP="00E154AB">
      <w:pPr>
        <w:pStyle w:val="PL"/>
      </w:pPr>
      <w:r>
        <w:t xml:space="preserve">                      $ref: '#/components/schemas/TACList'</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managedNFProfile:</w:t>
      </w:r>
    </w:p>
    <w:p w:rsidR="00E154AB" w:rsidRDefault="00E154AB" w:rsidP="00E154AB">
      <w:pPr>
        <w:pStyle w:val="PL"/>
      </w:pPr>
      <w:r>
        <w:t xml:space="preserve">                      $ref: '#/components/schemas/ManagedNFProfile'</w:t>
      </w:r>
    </w:p>
    <w:p w:rsidR="00E154AB" w:rsidRDefault="00E154AB" w:rsidP="00E154AB">
      <w:pPr>
        <w:pStyle w:val="PL"/>
      </w:pPr>
      <w:r>
        <w:t xml:space="preserve">                    commModelList:</w:t>
      </w:r>
    </w:p>
    <w:p w:rsidR="00E154AB" w:rsidRDefault="00E154AB" w:rsidP="00E154AB">
      <w:pPr>
        <w:pStyle w:val="PL"/>
      </w:pPr>
      <w:r>
        <w:t xml:space="preserve">                      $ref: '#/components/schemas/CommModelList'</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EP_N3:</w:t>
      </w:r>
    </w:p>
    <w:p w:rsidR="00E154AB" w:rsidRDefault="00E154AB" w:rsidP="00E154AB">
      <w:pPr>
        <w:pStyle w:val="PL"/>
      </w:pPr>
      <w:r>
        <w:t xml:space="preserve">              $ref: '#/components/schemas/EP_N3-Multiple'</w:t>
      </w:r>
    </w:p>
    <w:p w:rsidR="00E154AB" w:rsidRDefault="00E154AB" w:rsidP="00E154AB">
      <w:pPr>
        <w:pStyle w:val="PL"/>
      </w:pPr>
      <w:r>
        <w:t xml:space="preserve">            EP_N4:</w:t>
      </w:r>
    </w:p>
    <w:p w:rsidR="00E154AB" w:rsidRDefault="00E154AB" w:rsidP="00E154AB">
      <w:pPr>
        <w:pStyle w:val="PL"/>
      </w:pPr>
      <w:r>
        <w:t xml:space="preserve">              $ref: '#/components/schemas/EP_N4-Multiple'</w:t>
      </w:r>
    </w:p>
    <w:p w:rsidR="00E154AB" w:rsidRDefault="00E154AB" w:rsidP="00E154AB">
      <w:pPr>
        <w:pStyle w:val="PL"/>
      </w:pPr>
      <w:r>
        <w:t xml:space="preserve">            EP_N6:</w:t>
      </w:r>
    </w:p>
    <w:p w:rsidR="00E154AB" w:rsidRDefault="00E154AB" w:rsidP="00E154AB">
      <w:pPr>
        <w:pStyle w:val="PL"/>
      </w:pPr>
      <w:r>
        <w:t xml:space="preserve">              $ref: '#/components/schemas/EP_N6-Multiple'</w:t>
      </w:r>
    </w:p>
    <w:p w:rsidR="00E154AB" w:rsidRDefault="00E154AB" w:rsidP="00E154AB">
      <w:pPr>
        <w:pStyle w:val="PL"/>
      </w:pPr>
      <w:r>
        <w:t xml:space="preserve">            EP_N9:</w:t>
      </w:r>
    </w:p>
    <w:p w:rsidR="00E154AB" w:rsidRDefault="00E154AB" w:rsidP="00E154AB">
      <w:pPr>
        <w:pStyle w:val="PL"/>
      </w:pPr>
      <w:r>
        <w:t xml:space="preserve">              $ref: '#/components/schemas/EP_N9-Multiple'</w:t>
      </w:r>
    </w:p>
    <w:p w:rsidR="00E154AB" w:rsidRDefault="00E154AB" w:rsidP="00E154AB">
      <w:pPr>
        <w:pStyle w:val="PL"/>
      </w:pPr>
      <w:r>
        <w:t xml:space="preserve">            EP_S5U:</w:t>
      </w:r>
    </w:p>
    <w:p w:rsidR="00E154AB" w:rsidRDefault="00E154AB" w:rsidP="00E154AB">
      <w:pPr>
        <w:pStyle w:val="PL"/>
      </w:pPr>
      <w:r>
        <w:t xml:space="preserve">              $ref: '#/components/schemas/EP_S5U-Multiple'</w:t>
      </w:r>
    </w:p>
    <w:p w:rsidR="00E154AB" w:rsidRDefault="00E154AB" w:rsidP="00E154AB">
      <w:pPr>
        <w:pStyle w:val="PL"/>
      </w:pPr>
      <w:r>
        <w:t xml:space="preserve">    N3iwfFunction-Single: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commModelList:</w:t>
      </w:r>
    </w:p>
    <w:p w:rsidR="00E154AB" w:rsidRDefault="00E154AB" w:rsidP="00E154AB">
      <w:pPr>
        <w:pStyle w:val="PL"/>
      </w:pPr>
      <w:r>
        <w:t xml:space="preserve">                      $ref: '#/components/schemas/CommModelList'</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EP_N3:</w:t>
      </w:r>
    </w:p>
    <w:p w:rsidR="00E154AB" w:rsidRDefault="00E154AB" w:rsidP="00E154AB">
      <w:pPr>
        <w:pStyle w:val="PL"/>
      </w:pPr>
      <w:r>
        <w:t xml:space="preserve">              $ref: '#/components/schemas/EP_N3-Multiple'</w:t>
      </w:r>
    </w:p>
    <w:p w:rsidR="00E154AB" w:rsidRDefault="00E154AB" w:rsidP="00E154AB">
      <w:pPr>
        <w:pStyle w:val="PL"/>
      </w:pPr>
      <w:r>
        <w:lastRenderedPageBreak/>
        <w:t xml:space="preserve">            EP_N4:</w:t>
      </w:r>
    </w:p>
    <w:p w:rsidR="00E154AB" w:rsidRDefault="00E154AB" w:rsidP="00E154AB">
      <w:pPr>
        <w:pStyle w:val="PL"/>
      </w:pPr>
      <w:r>
        <w:t xml:space="preserve">              $ref: '#/components/schemas/EP_N4-Multiple'</w:t>
      </w:r>
    </w:p>
    <w:p w:rsidR="00E154AB" w:rsidRDefault="00E154AB" w:rsidP="00E154AB">
      <w:pPr>
        <w:pStyle w:val="PL"/>
      </w:pPr>
      <w:r>
        <w:t xml:space="preserve">    PcfFunction-Single: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sBIFqdn:</w:t>
      </w:r>
    </w:p>
    <w:p w:rsidR="00E154AB" w:rsidRDefault="00E154AB" w:rsidP="00E154AB">
      <w:pPr>
        <w:pStyle w:val="PL"/>
      </w:pPr>
      <w:r>
        <w:t xml:space="preserve">                      type: string</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managedNFProfile:</w:t>
      </w:r>
    </w:p>
    <w:p w:rsidR="00E154AB" w:rsidRDefault="00E154AB" w:rsidP="00E154AB">
      <w:pPr>
        <w:pStyle w:val="PL"/>
      </w:pPr>
      <w:r>
        <w:t xml:space="preserve">                      $ref: '#/components/schemas/ManagedNFProfile'</w:t>
      </w:r>
    </w:p>
    <w:p w:rsidR="00E154AB" w:rsidRDefault="00E154AB" w:rsidP="00E154AB">
      <w:pPr>
        <w:pStyle w:val="PL"/>
      </w:pPr>
      <w:r>
        <w:t xml:space="preserve">                    commModelList:</w:t>
      </w:r>
    </w:p>
    <w:p w:rsidR="00E154AB" w:rsidRDefault="00E154AB" w:rsidP="00E154AB">
      <w:pPr>
        <w:pStyle w:val="PL"/>
      </w:pPr>
      <w:r>
        <w:t xml:space="preserve">                      $ref: '#/components/schemas/CommModelList'</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EP_N5:</w:t>
      </w:r>
    </w:p>
    <w:p w:rsidR="00E154AB" w:rsidRDefault="00E154AB" w:rsidP="00E154AB">
      <w:pPr>
        <w:pStyle w:val="PL"/>
      </w:pPr>
      <w:r>
        <w:t xml:space="preserve">              $ref: '#/components/schemas/EP_N5-Multiple'</w:t>
      </w:r>
    </w:p>
    <w:p w:rsidR="00E154AB" w:rsidRDefault="00E154AB" w:rsidP="00E154AB">
      <w:pPr>
        <w:pStyle w:val="PL"/>
      </w:pPr>
      <w:r>
        <w:t xml:space="preserve">            EP_N7:</w:t>
      </w:r>
    </w:p>
    <w:p w:rsidR="00E154AB" w:rsidRDefault="00E154AB" w:rsidP="00E154AB">
      <w:pPr>
        <w:pStyle w:val="PL"/>
      </w:pPr>
      <w:r>
        <w:t xml:space="preserve">              $ref: '#/components/schemas/EP_N7-Multiple'</w:t>
      </w:r>
    </w:p>
    <w:p w:rsidR="00E154AB" w:rsidRDefault="00E154AB" w:rsidP="00E154AB">
      <w:pPr>
        <w:pStyle w:val="PL"/>
      </w:pPr>
      <w:r>
        <w:t xml:space="preserve">            EP_N15:</w:t>
      </w:r>
    </w:p>
    <w:p w:rsidR="00E154AB" w:rsidRDefault="00E154AB" w:rsidP="00E154AB">
      <w:pPr>
        <w:pStyle w:val="PL"/>
      </w:pPr>
      <w:r>
        <w:t xml:space="preserve">              $ref: '#/components/schemas/EP_N15-Multiple'</w:t>
      </w:r>
    </w:p>
    <w:p w:rsidR="00E154AB" w:rsidRDefault="00E154AB" w:rsidP="00E154AB">
      <w:pPr>
        <w:pStyle w:val="PL"/>
      </w:pPr>
      <w:r>
        <w:t xml:space="preserve">            EP_N16:</w:t>
      </w:r>
    </w:p>
    <w:p w:rsidR="00E154AB" w:rsidRDefault="00E154AB" w:rsidP="00E154AB">
      <w:pPr>
        <w:pStyle w:val="PL"/>
      </w:pPr>
      <w:r>
        <w:t xml:space="preserve">              $ref: '#/components/schemas/EP_N16-Multiple'</w:t>
      </w:r>
    </w:p>
    <w:p w:rsidR="00E154AB" w:rsidRDefault="00E154AB" w:rsidP="00E154AB">
      <w:pPr>
        <w:pStyle w:val="PL"/>
      </w:pPr>
      <w:r>
        <w:t xml:space="preserve">            EP_Rx:</w:t>
      </w:r>
    </w:p>
    <w:p w:rsidR="00E154AB" w:rsidRDefault="00E154AB" w:rsidP="00E154AB">
      <w:pPr>
        <w:pStyle w:val="PL"/>
      </w:pPr>
      <w:r>
        <w:t xml:space="preserve">              $ref: '#/components/schemas/EP_Rx-Multiple'</w:t>
      </w:r>
    </w:p>
    <w:p w:rsidR="00E154AB" w:rsidRDefault="00E154AB" w:rsidP="00E154AB">
      <w:pPr>
        <w:pStyle w:val="PL"/>
      </w:pPr>
      <w:r>
        <w:t xml:space="preserve">    AusfFunction-Single: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sBIFqdn:</w:t>
      </w:r>
    </w:p>
    <w:p w:rsidR="00E154AB" w:rsidRDefault="00E154AB" w:rsidP="00E154AB">
      <w:pPr>
        <w:pStyle w:val="PL"/>
      </w:pPr>
      <w:r>
        <w:t xml:space="preserve">                      type: string</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managedNFProfile:</w:t>
      </w:r>
    </w:p>
    <w:p w:rsidR="00E154AB" w:rsidRDefault="00E154AB" w:rsidP="00E154AB">
      <w:pPr>
        <w:pStyle w:val="PL"/>
      </w:pPr>
      <w:r>
        <w:t xml:space="preserve">                      $ref: '#/components/schemas/ManagedNFProfile'</w:t>
      </w:r>
    </w:p>
    <w:p w:rsidR="00E154AB" w:rsidRDefault="00E154AB" w:rsidP="00E154AB">
      <w:pPr>
        <w:pStyle w:val="PL"/>
      </w:pPr>
      <w:r>
        <w:t xml:space="preserve">                    commModelList:</w:t>
      </w:r>
    </w:p>
    <w:p w:rsidR="00E154AB" w:rsidRDefault="00E154AB" w:rsidP="00E154AB">
      <w:pPr>
        <w:pStyle w:val="PL"/>
      </w:pPr>
      <w:r>
        <w:t xml:space="preserve">                      $ref: '#/components/schemas/CommModelList'</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EP_N12:</w:t>
      </w:r>
    </w:p>
    <w:p w:rsidR="00E154AB" w:rsidRDefault="00E154AB" w:rsidP="00E154AB">
      <w:pPr>
        <w:pStyle w:val="PL"/>
      </w:pPr>
      <w:r>
        <w:t xml:space="preserve">              $ref: '#/components/schemas/EP_N12-Multiple'</w:t>
      </w:r>
    </w:p>
    <w:p w:rsidR="00E154AB" w:rsidRDefault="00E154AB" w:rsidP="00E154AB">
      <w:pPr>
        <w:pStyle w:val="PL"/>
      </w:pPr>
      <w:r>
        <w:t xml:space="preserve">            EP_N13:</w:t>
      </w:r>
    </w:p>
    <w:p w:rsidR="00E154AB" w:rsidRDefault="00E154AB" w:rsidP="00E154AB">
      <w:pPr>
        <w:pStyle w:val="PL"/>
      </w:pPr>
      <w:r>
        <w:t xml:space="preserve">              $ref: '#/components/schemas/EP_N13-Multiple'</w:t>
      </w:r>
    </w:p>
    <w:p w:rsidR="00E154AB" w:rsidRDefault="00E154AB" w:rsidP="00E154AB">
      <w:pPr>
        <w:pStyle w:val="PL"/>
      </w:pPr>
      <w:r>
        <w:t xml:space="preserve">    UdmFunction-Single: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sBIFqdn:</w:t>
      </w:r>
    </w:p>
    <w:p w:rsidR="00E154AB" w:rsidRDefault="00E154AB" w:rsidP="00E154AB">
      <w:pPr>
        <w:pStyle w:val="PL"/>
      </w:pPr>
      <w:r>
        <w:t xml:space="preserve">                      type: string</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lastRenderedPageBreak/>
        <w:t xml:space="preserve">                    managedNFProfile:</w:t>
      </w:r>
    </w:p>
    <w:p w:rsidR="00E154AB" w:rsidRDefault="00E154AB" w:rsidP="00E154AB">
      <w:pPr>
        <w:pStyle w:val="PL"/>
      </w:pPr>
      <w:r>
        <w:t xml:space="preserve">                      $ref: '#/components/schemas/ManagedNFProfile'</w:t>
      </w:r>
    </w:p>
    <w:p w:rsidR="00E154AB" w:rsidRDefault="00E154AB" w:rsidP="00E154AB">
      <w:pPr>
        <w:pStyle w:val="PL"/>
      </w:pPr>
      <w:r>
        <w:t xml:space="preserve">                    commModelList:</w:t>
      </w:r>
    </w:p>
    <w:p w:rsidR="00E154AB" w:rsidRDefault="00E154AB" w:rsidP="00E154AB">
      <w:pPr>
        <w:pStyle w:val="PL"/>
      </w:pPr>
      <w:r>
        <w:t xml:space="preserve">                      $ref: '#/components/schemas/CommModelList'</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EP_N8:</w:t>
      </w:r>
    </w:p>
    <w:p w:rsidR="00E154AB" w:rsidRDefault="00E154AB" w:rsidP="00E154AB">
      <w:pPr>
        <w:pStyle w:val="PL"/>
      </w:pPr>
      <w:r>
        <w:t xml:space="preserve">              $ref: '#/components/schemas/EP_N8-Multiple'</w:t>
      </w:r>
    </w:p>
    <w:p w:rsidR="00E154AB" w:rsidRDefault="00E154AB" w:rsidP="00E154AB">
      <w:pPr>
        <w:pStyle w:val="PL"/>
      </w:pPr>
      <w:r>
        <w:t xml:space="preserve">            EP_N10:</w:t>
      </w:r>
    </w:p>
    <w:p w:rsidR="00E154AB" w:rsidRDefault="00E154AB" w:rsidP="00E154AB">
      <w:pPr>
        <w:pStyle w:val="PL"/>
      </w:pPr>
      <w:r>
        <w:t xml:space="preserve">              $ref: '#/components/schemas/EP_N10-Multiple'</w:t>
      </w:r>
    </w:p>
    <w:p w:rsidR="00E154AB" w:rsidRDefault="00E154AB" w:rsidP="00E154AB">
      <w:pPr>
        <w:pStyle w:val="PL"/>
      </w:pPr>
      <w:r>
        <w:t xml:space="preserve">            EP_N13:</w:t>
      </w:r>
    </w:p>
    <w:p w:rsidR="00E154AB" w:rsidRDefault="00E154AB" w:rsidP="00E154AB">
      <w:pPr>
        <w:pStyle w:val="PL"/>
      </w:pPr>
      <w:r>
        <w:t xml:space="preserve">              $ref: '#/components/schemas/EP_N13-Multiple'</w:t>
      </w:r>
    </w:p>
    <w:p w:rsidR="00E154AB" w:rsidRDefault="00E154AB" w:rsidP="00E154AB">
      <w:pPr>
        <w:pStyle w:val="PL"/>
      </w:pPr>
      <w:r>
        <w:t xml:space="preserve">    UdrFunction-Single: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sBIFqdn:</w:t>
      </w:r>
    </w:p>
    <w:p w:rsidR="00E154AB" w:rsidRDefault="00E154AB" w:rsidP="00E154AB">
      <w:pPr>
        <w:pStyle w:val="PL"/>
      </w:pPr>
      <w:r>
        <w:t xml:space="preserve">                      type: string</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managedNFProfile:</w:t>
      </w:r>
    </w:p>
    <w:p w:rsidR="00E154AB" w:rsidRDefault="00E154AB" w:rsidP="00E154AB">
      <w:pPr>
        <w:pStyle w:val="PL"/>
      </w:pPr>
      <w:r>
        <w:t xml:space="preserve">                      $ref: '#/components/schemas/ManagedNFProfile'</w:t>
      </w:r>
    </w:p>
    <w:p w:rsidR="00E154AB" w:rsidRDefault="00E154AB" w:rsidP="00E154AB">
      <w:pPr>
        <w:pStyle w:val="PL"/>
      </w:pPr>
      <w:r>
        <w:t xml:space="preserve">    UdsfFunction-Single: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sBIFqdn:</w:t>
      </w:r>
    </w:p>
    <w:p w:rsidR="00E154AB" w:rsidRDefault="00E154AB" w:rsidP="00E154AB">
      <w:pPr>
        <w:pStyle w:val="PL"/>
      </w:pPr>
      <w:r>
        <w:t xml:space="preserve">                      type: string</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managedNFProfile:</w:t>
      </w:r>
    </w:p>
    <w:p w:rsidR="00E154AB" w:rsidRDefault="00E154AB" w:rsidP="00E154AB">
      <w:pPr>
        <w:pStyle w:val="PL"/>
      </w:pPr>
      <w:r>
        <w:t xml:space="preserve">                      $ref: '#/components/schemas/ManagedNFProfile'</w:t>
      </w:r>
    </w:p>
    <w:p w:rsidR="00E154AB" w:rsidRDefault="00E154AB" w:rsidP="00E154AB">
      <w:pPr>
        <w:pStyle w:val="PL"/>
      </w:pPr>
      <w:r>
        <w:t xml:space="preserve">    NrfFunction-Single: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sBIFqdn:</w:t>
      </w:r>
    </w:p>
    <w:p w:rsidR="00E154AB" w:rsidRDefault="00E154AB" w:rsidP="00E154AB">
      <w:pPr>
        <w:pStyle w:val="PL"/>
      </w:pPr>
      <w:r>
        <w:t xml:space="preserve">                      type: string</w:t>
      </w:r>
    </w:p>
    <w:p w:rsidR="00E154AB" w:rsidRDefault="00E154AB" w:rsidP="00E154AB">
      <w:pPr>
        <w:pStyle w:val="PL"/>
      </w:pPr>
      <w:r>
        <w:t xml:space="preserve">                    </w:t>
      </w:r>
      <w:del w:id="24946" w:author="28.541_CR0270_(Rel-16)_TEI16" w:date="2020-06-26T14:55:00Z">
        <w:r w:rsidDel="00CE2E00">
          <w:delText>n</w:delText>
        </w:r>
      </w:del>
      <w:ins w:id="24947" w:author="28.541_CR0270_(Rel-16)_TEI16" w:date="2020-06-26T14:55:00Z">
        <w:r w:rsidR="00CE2E00">
          <w:t>cN</w:t>
        </w:r>
      </w:ins>
      <w:r>
        <w:t>SIIdList:</w:t>
      </w:r>
    </w:p>
    <w:p w:rsidR="00E154AB" w:rsidRDefault="00E154AB" w:rsidP="00E154AB">
      <w:pPr>
        <w:pStyle w:val="PL"/>
      </w:pPr>
      <w:r>
        <w:t xml:space="preserve">                      $ref: '#/components/schemas/</w:t>
      </w:r>
      <w:ins w:id="24948" w:author="28.541_CR0270_(Rel-16)_TEI16" w:date="2020-06-26T14:55:00Z">
        <w:r w:rsidR="001D4655">
          <w:t>C</w:t>
        </w:r>
      </w:ins>
      <w:r>
        <w:t>NSIIdList'</w:t>
      </w:r>
    </w:p>
    <w:p w:rsidR="00E154AB" w:rsidRDefault="00E154AB" w:rsidP="00E154AB">
      <w:pPr>
        <w:pStyle w:val="PL"/>
      </w:pPr>
      <w:r>
        <w:t xml:space="preserve">                    nFProfileList:</w:t>
      </w:r>
    </w:p>
    <w:p w:rsidR="00E154AB" w:rsidRDefault="00E154AB" w:rsidP="00E154AB">
      <w:pPr>
        <w:pStyle w:val="PL"/>
      </w:pPr>
      <w:r>
        <w:t xml:space="preserve">                      $ref: '#/components/schemas/NFProfileList'</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EP_N27:</w:t>
      </w:r>
    </w:p>
    <w:p w:rsidR="00E154AB" w:rsidRDefault="00E154AB" w:rsidP="00E154AB">
      <w:pPr>
        <w:pStyle w:val="PL"/>
      </w:pPr>
      <w:r>
        <w:t xml:space="preserve">              $ref: '#/components/schemas/EP_N27-Multiple'</w:t>
      </w:r>
    </w:p>
    <w:p w:rsidR="00E154AB" w:rsidRDefault="00E154AB" w:rsidP="00E154AB">
      <w:pPr>
        <w:pStyle w:val="PL"/>
      </w:pPr>
      <w:r>
        <w:t xml:space="preserve">    NssfFunction-Single: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lastRenderedPageBreak/>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sBIFqdn:</w:t>
      </w:r>
    </w:p>
    <w:p w:rsidR="00E154AB" w:rsidRDefault="00E154AB" w:rsidP="00E154AB">
      <w:pPr>
        <w:pStyle w:val="PL"/>
      </w:pPr>
      <w:r>
        <w:t xml:space="preserve">                      type: string</w:t>
      </w:r>
    </w:p>
    <w:p w:rsidR="00E154AB" w:rsidRDefault="00E154AB" w:rsidP="00E154AB">
      <w:pPr>
        <w:pStyle w:val="PL"/>
      </w:pPr>
      <w:r>
        <w:t xml:space="preserve">                    </w:t>
      </w:r>
      <w:del w:id="24949" w:author="28.541_CR0270_(Rel-16)_TEI16" w:date="2020-06-26T14:55:00Z">
        <w:r w:rsidDel="001D4655">
          <w:delText>n</w:delText>
        </w:r>
      </w:del>
      <w:ins w:id="24950" w:author="28.541_CR0270_(Rel-16)_TEI16" w:date="2020-06-26T14:55:00Z">
        <w:r w:rsidR="001D4655">
          <w:t>cN</w:t>
        </w:r>
      </w:ins>
      <w:r>
        <w:t>SIIdList:</w:t>
      </w:r>
    </w:p>
    <w:p w:rsidR="00E154AB" w:rsidRDefault="00E154AB" w:rsidP="00E154AB">
      <w:pPr>
        <w:pStyle w:val="PL"/>
      </w:pPr>
      <w:r>
        <w:t xml:space="preserve">                      $ref: '#/components/schemas/</w:t>
      </w:r>
      <w:ins w:id="24951" w:author="28.541_CR0270_(Rel-16)_TEI16" w:date="2020-06-26T14:55:00Z">
        <w:r w:rsidR="001D4655">
          <w:t>C</w:t>
        </w:r>
      </w:ins>
      <w:r>
        <w:t>NSIIdList'</w:t>
      </w:r>
    </w:p>
    <w:p w:rsidR="00E154AB" w:rsidRDefault="00E154AB" w:rsidP="00E154AB">
      <w:pPr>
        <w:pStyle w:val="PL"/>
      </w:pPr>
      <w:r>
        <w:t xml:space="preserve">                    nFProfileList:</w:t>
      </w:r>
    </w:p>
    <w:p w:rsidR="00E154AB" w:rsidRDefault="00E154AB" w:rsidP="00E154AB">
      <w:pPr>
        <w:pStyle w:val="PL"/>
      </w:pPr>
      <w:r>
        <w:t xml:space="preserve">                      $ref: '#/components/schemas/NFProfileList'</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commModelList:</w:t>
      </w:r>
    </w:p>
    <w:p w:rsidR="00E154AB" w:rsidRDefault="00E154AB" w:rsidP="00E154AB">
      <w:pPr>
        <w:pStyle w:val="PL"/>
      </w:pPr>
      <w:r>
        <w:t xml:space="preserve">                      $ref: '#/components/schemas/CommModelList'</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EP_N22:</w:t>
      </w:r>
    </w:p>
    <w:p w:rsidR="00E154AB" w:rsidRDefault="00E154AB" w:rsidP="00E154AB">
      <w:pPr>
        <w:pStyle w:val="PL"/>
      </w:pPr>
      <w:r>
        <w:t xml:space="preserve">              $ref: '#/components/schemas/EP_N22-Multiple'</w:t>
      </w:r>
    </w:p>
    <w:p w:rsidR="00E154AB" w:rsidRDefault="00E154AB" w:rsidP="00E154AB">
      <w:pPr>
        <w:pStyle w:val="PL"/>
      </w:pPr>
      <w:r>
        <w:t xml:space="preserve">            EP_N31:</w:t>
      </w:r>
    </w:p>
    <w:p w:rsidR="00E154AB" w:rsidRDefault="00E154AB" w:rsidP="00E154AB">
      <w:pPr>
        <w:pStyle w:val="PL"/>
      </w:pPr>
      <w:r>
        <w:t xml:space="preserve">              $ref: '#/components/schemas/EP_N31-Multiple'</w:t>
      </w:r>
    </w:p>
    <w:p w:rsidR="00E154AB" w:rsidRDefault="00E154AB" w:rsidP="00E154AB">
      <w:pPr>
        <w:pStyle w:val="PL"/>
      </w:pPr>
      <w:r>
        <w:t xml:space="preserve">    SmsfFunction-Single: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sBIFqdn:</w:t>
      </w:r>
    </w:p>
    <w:p w:rsidR="00E154AB" w:rsidRDefault="00E154AB" w:rsidP="00E154AB">
      <w:pPr>
        <w:pStyle w:val="PL"/>
      </w:pPr>
      <w:r>
        <w:t xml:space="preserve">                      type: string</w:t>
      </w:r>
    </w:p>
    <w:p w:rsidR="00E154AB" w:rsidRDefault="00E154AB" w:rsidP="00E154AB">
      <w:pPr>
        <w:pStyle w:val="PL"/>
      </w:pPr>
      <w:r>
        <w:t xml:space="preserve">                    managedNFProfile:</w:t>
      </w:r>
    </w:p>
    <w:p w:rsidR="00E154AB" w:rsidRDefault="00E154AB" w:rsidP="00E154AB">
      <w:pPr>
        <w:pStyle w:val="PL"/>
      </w:pPr>
      <w:r>
        <w:t xml:space="preserve">                      $ref: '#/components/schemas/ManagedNFProfile'</w:t>
      </w:r>
    </w:p>
    <w:p w:rsidR="00E154AB" w:rsidRDefault="00E154AB" w:rsidP="00E154AB">
      <w:pPr>
        <w:pStyle w:val="PL"/>
      </w:pPr>
      <w:r>
        <w:t xml:space="preserve">                    commModelList:</w:t>
      </w:r>
    </w:p>
    <w:p w:rsidR="00E154AB" w:rsidRDefault="00E154AB" w:rsidP="00E154AB">
      <w:pPr>
        <w:pStyle w:val="PL"/>
      </w:pPr>
      <w:r>
        <w:t xml:space="preserve">                      $ref: '#/components/schemas/CommModelList'</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EP_N20:</w:t>
      </w:r>
    </w:p>
    <w:p w:rsidR="00E154AB" w:rsidRDefault="00E154AB" w:rsidP="00E154AB">
      <w:pPr>
        <w:pStyle w:val="PL"/>
      </w:pPr>
      <w:r>
        <w:t xml:space="preserve">              $ref: '#/components/schemas/EP_N20-Multiple'</w:t>
      </w:r>
    </w:p>
    <w:p w:rsidR="00E154AB" w:rsidRDefault="00E154AB" w:rsidP="00E154AB">
      <w:pPr>
        <w:pStyle w:val="PL"/>
      </w:pPr>
      <w:r>
        <w:t xml:space="preserve">            EP_N21:</w:t>
      </w:r>
    </w:p>
    <w:p w:rsidR="00E154AB" w:rsidRDefault="00E154AB" w:rsidP="00E154AB">
      <w:pPr>
        <w:pStyle w:val="PL"/>
      </w:pPr>
      <w:r>
        <w:t xml:space="preserve">              $ref: '#/components/schemas/EP_N21-Multiple'</w:t>
      </w:r>
    </w:p>
    <w:p w:rsidR="00E154AB" w:rsidRDefault="00E154AB" w:rsidP="00E154AB">
      <w:pPr>
        <w:pStyle w:val="PL"/>
      </w:pPr>
      <w:r>
        <w:t xml:space="preserve">            EP_MAP_SMSC:</w:t>
      </w:r>
    </w:p>
    <w:p w:rsidR="00E154AB" w:rsidRDefault="00E154AB" w:rsidP="00E154AB">
      <w:pPr>
        <w:pStyle w:val="PL"/>
      </w:pPr>
      <w:r>
        <w:t xml:space="preserve">              $ref: '#/components/schemas/EP_MAP_SMSC-Multiple'</w:t>
      </w:r>
    </w:p>
    <w:p w:rsidR="00E154AB" w:rsidRDefault="00E154AB" w:rsidP="00E154AB">
      <w:pPr>
        <w:pStyle w:val="PL"/>
      </w:pPr>
      <w:r>
        <w:t xml:space="preserve">    LmfFunction-Single: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managedNFProfile:</w:t>
      </w:r>
    </w:p>
    <w:p w:rsidR="00E154AB" w:rsidRDefault="00E154AB" w:rsidP="00E154AB">
      <w:pPr>
        <w:pStyle w:val="PL"/>
      </w:pPr>
      <w:r>
        <w:t xml:space="preserve">                      $ref: '#/components/schemas/ManagedNFProfile'</w:t>
      </w:r>
    </w:p>
    <w:p w:rsidR="00E154AB" w:rsidRDefault="00E154AB" w:rsidP="00E154AB">
      <w:pPr>
        <w:pStyle w:val="PL"/>
      </w:pPr>
      <w:r>
        <w:t xml:space="preserve">                    commModelList:</w:t>
      </w:r>
    </w:p>
    <w:p w:rsidR="00E154AB" w:rsidRDefault="00E154AB" w:rsidP="00E154AB">
      <w:pPr>
        <w:pStyle w:val="PL"/>
      </w:pPr>
      <w:r>
        <w:t xml:space="preserve">                      $ref: '#/components/schemas/CommModelList'</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EP_NLS:</w:t>
      </w:r>
    </w:p>
    <w:p w:rsidR="00E154AB" w:rsidRDefault="00E154AB" w:rsidP="00E154AB">
      <w:pPr>
        <w:pStyle w:val="PL"/>
      </w:pPr>
      <w:r>
        <w:t xml:space="preserve">              $ref: '#/components/schemas/EP_NLS-Multiple'</w:t>
      </w:r>
    </w:p>
    <w:p w:rsidR="00E154AB" w:rsidRDefault="00E154AB" w:rsidP="00E154AB">
      <w:pPr>
        <w:pStyle w:val="PL"/>
      </w:pPr>
      <w:r>
        <w:t xml:space="preserve">    NgeirFunction-Single: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lastRenderedPageBreak/>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sBIFqdn:</w:t>
      </w:r>
    </w:p>
    <w:p w:rsidR="00E154AB" w:rsidRDefault="00E154AB" w:rsidP="00E154AB">
      <w:pPr>
        <w:pStyle w:val="PL"/>
      </w:pPr>
      <w:r>
        <w:t xml:space="preserve">                      type: string</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managedNFProfile:</w:t>
      </w:r>
    </w:p>
    <w:p w:rsidR="00E154AB" w:rsidRDefault="00E154AB" w:rsidP="00E154AB">
      <w:pPr>
        <w:pStyle w:val="PL"/>
      </w:pPr>
      <w:r>
        <w:t xml:space="preserve">                      $ref: '#/components/schemas/ManagedNFProfile'</w:t>
      </w:r>
    </w:p>
    <w:p w:rsidR="00E154AB" w:rsidRDefault="00E154AB" w:rsidP="00E154AB">
      <w:pPr>
        <w:pStyle w:val="PL"/>
      </w:pPr>
      <w:r>
        <w:t xml:space="preserve">                    commModelList:</w:t>
      </w:r>
    </w:p>
    <w:p w:rsidR="00E154AB" w:rsidRDefault="00E154AB" w:rsidP="00E154AB">
      <w:pPr>
        <w:pStyle w:val="PL"/>
      </w:pPr>
      <w:r>
        <w:t xml:space="preserve">                      $ref: '#/components/schemas/CommModelList'</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EP_N17:</w:t>
      </w:r>
    </w:p>
    <w:p w:rsidR="00E154AB" w:rsidRDefault="00E154AB" w:rsidP="00E154AB">
      <w:pPr>
        <w:pStyle w:val="PL"/>
      </w:pPr>
      <w:r>
        <w:t xml:space="preserve">              $ref: '#/components/schemas/EP_N17-Multiple'</w:t>
      </w:r>
    </w:p>
    <w:p w:rsidR="00E154AB" w:rsidRDefault="00E154AB" w:rsidP="00E154AB">
      <w:pPr>
        <w:pStyle w:val="PL"/>
      </w:pPr>
      <w:r>
        <w:t xml:space="preserve">    SeppFunction-Single: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w:t>
      </w:r>
    </w:p>
    <w:p w:rsidR="00E154AB" w:rsidRDefault="00E154AB" w:rsidP="00E154AB">
      <w:pPr>
        <w:pStyle w:val="PL"/>
      </w:pPr>
      <w:r>
        <w:t xml:space="preserve">                      $ref: 'nrNrm.yaml#/components/schemas/PlmnId'</w:t>
      </w:r>
    </w:p>
    <w:p w:rsidR="00E154AB" w:rsidRDefault="00E154AB" w:rsidP="00E154AB">
      <w:pPr>
        <w:pStyle w:val="PL"/>
      </w:pPr>
      <w:r>
        <w:t xml:space="preserve">                    sEPPType:</w:t>
      </w:r>
    </w:p>
    <w:p w:rsidR="00E154AB" w:rsidRDefault="00E154AB" w:rsidP="00E154AB">
      <w:pPr>
        <w:pStyle w:val="PL"/>
      </w:pPr>
      <w:r>
        <w:t xml:space="preserve">                      $ref: '#/components/schemas/SEPPType'</w:t>
      </w:r>
    </w:p>
    <w:p w:rsidR="00E154AB" w:rsidRDefault="00E154AB" w:rsidP="00E154AB">
      <w:pPr>
        <w:pStyle w:val="PL"/>
      </w:pPr>
      <w:r>
        <w:t xml:space="preserve">                    sEPPId:</w:t>
      </w:r>
    </w:p>
    <w:p w:rsidR="00E154AB" w:rsidRDefault="00E154AB" w:rsidP="00E154AB">
      <w:pPr>
        <w:pStyle w:val="PL"/>
      </w:pPr>
      <w:r>
        <w:t xml:space="preserve">                      type: integer</w:t>
      </w:r>
    </w:p>
    <w:p w:rsidR="00E154AB" w:rsidRDefault="00E154AB" w:rsidP="00E154AB">
      <w:pPr>
        <w:pStyle w:val="PL"/>
      </w:pPr>
      <w:r>
        <w:t xml:space="preserve">                    fqdn:</w:t>
      </w:r>
    </w:p>
    <w:p w:rsidR="00E154AB" w:rsidRDefault="00E154AB" w:rsidP="00E154AB">
      <w:pPr>
        <w:pStyle w:val="PL"/>
      </w:pPr>
      <w:r>
        <w:t xml:space="preserve">                      $ref: 'genericNrm.yaml#/components/schemas/Fqdn'</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EP_N32:</w:t>
      </w:r>
    </w:p>
    <w:p w:rsidR="00E154AB" w:rsidRDefault="00E154AB" w:rsidP="00E154AB">
      <w:pPr>
        <w:pStyle w:val="PL"/>
      </w:pPr>
      <w:r>
        <w:t xml:space="preserve">              $ref: '#/components/schemas/EP_N32-Multiple'</w:t>
      </w:r>
    </w:p>
    <w:p w:rsidR="00E154AB" w:rsidRDefault="00E154AB" w:rsidP="00E154AB">
      <w:pPr>
        <w:pStyle w:val="PL"/>
      </w:pPr>
      <w:r>
        <w:t xml:space="preserve">    NwdafFunction-Single: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sBIFqdn:</w:t>
      </w:r>
    </w:p>
    <w:p w:rsidR="00E154AB" w:rsidRDefault="00E154AB" w:rsidP="00E154AB">
      <w:pPr>
        <w:pStyle w:val="PL"/>
      </w:pPr>
      <w:r>
        <w:t xml:space="preserve">                      type: string</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managedNFProfile:</w:t>
      </w:r>
    </w:p>
    <w:p w:rsidR="00E154AB" w:rsidRDefault="00E154AB" w:rsidP="00E154AB">
      <w:pPr>
        <w:pStyle w:val="PL"/>
      </w:pPr>
      <w:r>
        <w:t xml:space="preserve">                      $ref: '#/components/schemas/ManagedNFProfile'</w:t>
      </w:r>
    </w:p>
    <w:p w:rsidR="00E154AB" w:rsidRDefault="00E154AB" w:rsidP="00E154AB">
      <w:pPr>
        <w:pStyle w:val="PL"/>
      </w:pPr>
      <w:r>
        <w:t xml:space="preserve">                    commModelList:</w:t>
      </w:r>
    </w:p>
    <w:p w:rsidR="00E154AB" w:rsidRDefault="00E154AB" w:rsidP="00E154AB">
      <w:pPr>
        <w:pStyle w:val="PL"/>
      </w:pPr>
      <w:r>
        <w:t xml:space="preserve">                      $ref: '#/components/schemas/CommModelList'</w:t>
      </w:r>
    </w:p>
    <w:p w:rsidR="00E154AB" w:rsidRDefault="00E154AB" w:rsidP="00E154AB">
      <w:pPr>
        <w:pStyle w:val="PL"/>
      </w:pPr>
      <w:r>
        <w:t xml:space="preserve">    ScpFunction-Single: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supportedFuncList:</w:t>
      </w:r>
    </w:p>
    <w:p w:rsidR="00E154AB" w:rsidRDefault="00E154AB" w:rsidP="00E154AB">
      <w:pPr>
        <w:pStyle w:val="PL"/>
      </w:pPr>
      <w:r>
        <w:t xml:space="preserve">                      $ref: '#/components/schemas/SupportedFuncList'</w:t>
      </w:r>
    </w:p>
    <w:p w:rsidR="00E154AB" w:rsidRDefault="00E154AB" w:rsidP="00E154AB">
      <w:pPr>
        <w:pStyle w:val="PL"/>
      </w:pPr>
      <w:r>
        <w:t xml:space="preserve">                    address:</w:t>
      </w:r>
    </w:p>
    <w:p w:rsidR="00E154AB" w:rsidRDefault="00E154AB" w:rsidP="00E154AB">
      <w:pPr>
        <w:pStyle w:val="PL"/>
      </w:pPr>
      <w:r>
        <w:t xml:space="preserve">                      $ref: 'genericNrm.yaml#/components/schemas/HostAddr'</w:t>
      </w:r>
    </w:p>
    <w:p w:rsidR="00E154AB" w:rsidRDefault="00E154AB" w:rsidP="00E154AB">
      <w:pPr>
        <w:pStyle w:val="PL"/>
      </w:pPr>
      <w:r>
        <w:t xml:space="preserve">        - $ref: 'genericNrm.yaml#/components/schemas/ManagedFunction-ncO'</w:t>
      </w:r>
    </w:p>
    <w:p w:rsidR="00E154AB" w:rsidRDefault="00E154AB" w:rsidP="00E154AB">
      <w:pPr>
        <w:pStyle w:val="PL"/>
      </w:pPr>
      <w:r>
        <w:lastRenderedPageBreak/>
        <w:t xml:space="preserve">    NefFunction-Single: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sBIFqdn:</w:t>
      </w:r>
    </w:p>
    <w:p w:rsidR="00E154AB" w:rsidRDefault="00E154AB" w:rsidP="00E154AB">
      <w:pPr>
        <w:pStyle w:val="PL"/>
      </w:pPr>
      <w:r>
        <w:t xml:space="preserve">                      type: string</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managedNFProfile:</w:t>
      </w:r>
    </w:p>
    <w:p w:rsidR="00E154AB" w:rsidRDefault="00E154AB" w:rsidP="00E154AB">
      <w:pPr>
        <w:pStyle w:val="PL"/>
      </w:pPr>
      <w:r>
        <w:t xml:space="preserve">                      $ref: '#/components/schemas/ManagedNFProfile'</w:t>
      </w:r>
    </w:p>
    <w:p w:rsidR="00E154AB" w:rsidRDefault="00E154AB" w:rsidP="00E154AB">
      <w:pPr>
        <w:pStyle w:val="PL"/>
      </w:pPr>
      <w:r>
        <w:t xml:space="preserve">                    capabilityList:</w:t>
      </w:r>
    </w:p>
    <w:p w:rsidR="00E154AB" w:rsidRDefault="00E154AB" w:rsidP="00E154AB">
      <w:pPr>
        <w:pStyle w:val="PL"/>
      </w:pPr>
      <w:r>
        <w:t xml:space="preserve">                      $ref: '#/components/schemas/CapabilityList'</w:t>
      </w:r>
    </w:p>
    <w:p w:rsidR="00E154AB" w:rsidRDefault="00E154AB" w:rsidP="00E154AB">
      <w:pPr>
        <w:pStyle w:val="PL"/>
      </w:pPr>
      <w:r>
        <w:t xml:space="preserve">                    isINEF:</w:t>
      </w:r>
    </w:p>
    <w:p w:rsidR="00E154AB" w:rsidRDefault="00E154AB" w:rsidP="00E154AB">
      <w:pPr>
        <w:pStyle w:val="PL"/>
      </w:pPr>
      <w:r>
        <w:t xml:space="preserve">                      type: boolean</w:t>
      </w:r>
    </w:p>
    <w:p w:rsidR="00E154AB" w:rsidRDefault="00E154AB" w:rsidP="00E154AB">
      <w:pPr>
        <w:pStyle w:val="PL"/>
      </w:pPr>
      <w:r>
        <w:t xml:space="preserve">                    isCAPIFSup:</w:t>
      </w:r>
    </w:p>
    <w:p w:rsidR="00E154AB" w:rsidRDefault="00E154AB" w:rsidP="00E154AB">
      <w:pPr>
        <w:pStyle w:val="PL"/>
      </w:pPr>
      <w:r>
        <w:t xml:space="preserve">                      type: boolean</w:t>
      </w:r>
    </w:p>
    <w:p w:rsidR="00E154AB" w:rsidRDefault="00E154AB" w:rsidP="00E154AB">
      <w:pPr>
        <w:pStyle w:val="PL"/>
      </w:pPr>
      <w:r>
        <w:t xml:space="preserve">        - $ref: 'genericNrm.yaml#/components/schemas/ManagedFunction-ncO'</w:t>
      </w:r>
    </w:p>
    <w:p w:rsidR="00E154AB" w:rsidRDefault="00E154AB" w:rsidP="00E154AB">
      <w:pPr>
        <w:pStyle w:val="PL"/>
      </w:pPr>
    </w:p>
    <w:p w:rsidR="00E154AB" w:rsidRDefault="00E154AB" w:rsidP="00E154AB">
      <w:pPr>
        <w:pStyle w:val="PL"/>
      </w:pPr>
      <w:r>
        <w:t xml:space="preserve">    ExternalAmfFunction-Single: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amfIdentifier:</w:t>
      </w:r>
    </w:p>
    <w:p w:rsidR="00E154AB" w:rsidRDefault="00E154AB" w:rsidP="00E154AB">
      <w:pPr>
        <w:pStyle w:val="PL"/>
      </w:pPr>
      <w:r>
        <w:t xml:space="preserve">                      $ref: '#/components/schemas/AmfIdentifier'</w:t>
      </w:r>
    </w:p>
    <w:p w:rsidR="00E154AB" w:rsidRDefault="00E154AB" w:rsidP="00E154AB">
      <w:pPr>
        <w:pStyle w:val="PL"/>
      </w:pPr>
      <w:r>
        <w:t xml:space="preserve">    ExternalNrfFunction-Single: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ExternalNssfFunction-Single: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ExternalSeppFunction-Single: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w:t>
      </w:r>
    </w:p>
    <w:p w:rsidR="00E154AB" w:rsidRDefault="00E154AB" w:rsidP="00E154AB">
      <w:pPr>
        <w:pStyle w:val="PL"/>
      </w:pPr>
      <w:r>
        <w:t xml:space="preserve">                      $ref: 'nrNrm.yaml#/components/schemas/PlmnId'</w:t>
      </w:r>
    </w:p>
    <w:p w:rsidR="00E154AB" w:rsidRDefault="00E154AB" w:rsidP="00E154AB">
      <w:pPr>
        <w:pStyle w:val="PL"/>
      </w:pPr>
      <w:r>
        <w:t xml:space="preserve">                    sEPPId:</w:t>
      </w:r>
    </w:p>
    <w:p w:rsidR="00E154AB" w:rsidRDefault="00E154AB" w:rsidP="00E154AB">
      <w:pPr>
        <w:pStyle w:val="PL"/>
      </w:pPr>
      <w:r>
        <w:t xml:space="preserve">                      type: integer</w:t>
      </w:r>
    </w:p>
    <w:p w:rsidR="00E154AB" w:rsidRDefault="00E154AB" w:rsidP="00E154AB">
      <w:pPr>
        <w:pStyle w:val="PL"/>
      </w:pPr>
      <w:r>
        <w:t xml:space="preserve">                    fqdn:</w:t>
      </w:r>
    </w:p>
    <w:p w:rsidR="00E154AB" w:rsidRDefault="00E154AB" w:rsidP="00E154AB">
      <w:pPr>
        <w:pStyle w:val="PL"/>
      </w:pPr>
      <w:r>
        <w:t xml:space="preserve">                      $ref: 'genericNrm.yaml#/components/schemas/Fqdn'</w:t>
      </w:r>
    </w:p>
    <w:p w:rsidR="00E154AB" w:rsidRDefault="00E154AB" w:rsidP="00E154AB">
      <w:pPr>
        <w:pStyle w:val="PL"/>
      </w:pPr>
    </w:p>
    <w:p w:rsidR="00E154AB" w:rsidRDefault="00E154AB" w:rsidP="00E154AB">
      <w:pPr>
        <w:pStyle w:val="PL"/>
      </w:pPr>
    </w:p>
    <w:p w:rsidR="00E154AB" w:rsidRDefault="00E154AB" w:rsidP="00E154AB">
      <w:pPr>
        <w:pStyle w:val="PL"/>
      </w:pPr>
      <w:r>
        <w:t xml:space="preserve">    EP_N2-Single: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EP_N3-Single: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EP_N4-Single: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EP_N5-Single: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EP_N6-Single: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EP_N7-Single: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lastRenderedPageBreak/>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EP_N8-Single: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EP_N9-Single: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EP_N10-Single: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EP_N11-Single: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EP_N12-Single: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lastRenderedPageBreak/>
        <w:t xml:space="preserve">    EP_N13-Single: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EP_N14-Single: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EP_N15-Single: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EP_N16-Single: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EP_N17-Single: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p>
    <w:p w:rsidR="00E154AB" w:rsidRDefault="00E154AB" w:rsidP="00E154AB">
      <w:pPr>
        <w:pStyle w:val="PL"/>
      </w:pPr>
      <w:r>
        <w:t xml:space="preserve">    EP_N20-Single: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lastRenderedPageBreak/>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p>
    <w:p w:rsidR="00E154AB" w:rsidRDefault="00E154AB" w:rsidP="00E154AB">
      <w:pPr>
        <w:pStyle w:val="PL"/>
      </w:pPr>
      <w:r>
        <w:t xml:space="preserve">    EP_N21-Single: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EP_N22-Single: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p>
    <w:p w:rsidR="00E154AB" w:rsidRDefault="00E154AB" w:rsidP="00E154AB">
      <w:pPr>
        <w:pStyle w:val="PL"/>
      </w:pPr>
      <w:r>
        <w:t xml:space="preserve">    EP_N26-Single: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EP_N27-Single: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p>
    <w:p w:rsidR="00E154AB" w:rsidRDefault="00E154AB" w:rsidP="00E154AB">
      <w:pPr>
        <w:pStyle w:val="PL"/>
      </w:pPr>
    </w:p>
    <w:p w:rsidR="00E154AB" w:rsidRDefault="00E154AB" w:rsidP="00E154AB">
      <w:pPr>
        <w:pStyle w:val="PL"/>
      </w:pPr>
      <w:r>
        <w:t xml:space="preserve">    EP_N31-Single: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lastRenderedPageBreak/>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EP_N32-Single: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remotePlmnId:</w:t>
      </w:r>
    </w:p>
    <w:p w:rsidR="00E154AB" w:rsidRDefault="00E154AB" w:rsidP="00E154AB">
      <w:pPr>
        <w:pStyle w:val="PL"/>
      </w:pPr>
      <w:r>
        <w:t xml:space="preserve">                      $ref: 'nrNrm.yaml#/components/schemas/PlmnId'</w:t>
      </w:r>
    </w:p>
    <w:p w:rsidR="00E154AB" w:rsidRDefault="00E154AB" w:rsidP="00E154AB">
      <w:pPr>
        <w:pStyle w:val="PL"/>
      </w:pPr>
      <w:r>
        <w:t xml:space="preserve">                    remoteSeppAddress:</w:t>
      </w:r>
    </w:p>
    <w:p w:rsidR="00E154AB" w:rsidRDefault="00E154AB" w:rsidP="00E154AB">
      <w:pPr>
        <w:pStyle w:val="PL"/>
      </w:pPr>
      <w:r>
        <w:t xml:space="preserve">                      $ref: 'genericNrm.yaml#/components/schemas/HostAddr'</w:t>
      </w:r>
    </w:p>
    <w:p w:rsidR="00E154AB" w:rsidRDefault="00E154AB" w:rsidP="00E154AB">
      <w:pPr>
        <w:pStyle w:val="PL"/>
      </w:pPr>
      <w:r>
        <w:t xml:space="preserve">                    remoteSeppId:</w:t>
      </w:r>
    </w:p>
    <w:p w:rsidR="00E154AB" w:rsidRDefault="00E154AB" w:rsidP="00E154AB">
      <w:pPr>
        <w:pStyle w:val="PL"/>
      </w:pPr>
      <w:r>
        <w:t xml:space="preserve">                      type: integer</w:t>
      </w:r>
    </w:p>
    <w:p w:rsidR="00E154AB" w:rsidRDefault="00E154AB" w:rsidP="00E154AB">
      <w:pPr>
        <w:pStyle w:val="PL"/>
      </w:pPr>
      <w:r>
        <w:t xml:space="preserve">                    n32cParas:</w:t>
      </w:r>
    </w:p>
    <w:p w:rsidR="00E154AB" w:rsidRDefault="00E154AB" w:rsidP="00E154AB">
      <w:pPr>
        <w:pStyle w:val="PL"/>
      </w:pPr>
      <w:r>
        <w:t xml:space="preserve">                      type: string</w:t>
      </w:r>
    </w:p>
    <w:p w:rsidR="00E154AB" w:rsidRDefault="00E154AB" w:rsidP="00E154AB">
      <w:pPr>
        <w:pStyle w:val="PL"/>
      </w:pPr>
      <w:r>
        <w:t xml:space="preserve">                    n32fPolicy:</w:t>
      </w:r>
    </w:p>
    <w:p w:rsidR="00E154AB" w:rsidRDefault="00E154AB" w:rsidP="00E154AB">
      <w:pPr>
        <w:pStyle w:val="PL"/>
      </w:pPr>
      <w:r>
        <w:t xml:space="preserve">                      type: string</w:t>
      </w:r>
    </w:p>
    <w:p w:rsidR="00E154AB" w:rsidRDefault="00E154AB" w:rsidP="00E154AB">
      <w:pPr>
        <w:pStyle w:val="PL"/>
      </w:pPr>
      <w:r>
        <w:t xml:space="preserve">                    withIPX:</w:t>
      </w:r>
    </w:p>
    <w:p w:rsidR="00E154AB" w:rsidRDefault="00E154AB" w:rsidP="00E154AB">
      <w:pPr>
        <w:pStyle w:val="PL"/>
      </w:pPr>
      <w:r>
        <w:t xml:space="preserve">                      type: boolean</w:t>
      </w:r>
    </w:p>
    <w:p w:rsidR="00E154AB" w:rsidRDefault="00E154AB" w:rsidP="00E154AB">
      <w:pPr>
        <w:pStyle w:val="PL"/>
      </w:pPr>
    </w:p>
    <w:p w:rsidR="00E154AB" w:rsidRDefault="00E154AB" w:rsidP="00E154AB">
      <w:pPr>
        <w:pStyle w:val="PL"/>
      </w:pPr>
      <w:r>
        <w:t xml:space="preserve">    EP_S5C-Single: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EP_S5U-Single: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EP_Rx-Single: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EP_MAP_SMSC-Single: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lastRenderedPageBreak/>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EP_NLS-Single: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EP_NLG-Single: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8148DA" w:rsidRDefault="00E154AB" w:rsidP="008148DA">
      <w:pPr>
        <w:pStyle w:val="PL"/>
        <w:rPr>
          <w:ins w:id="24952" w:author="28.541_CR0287R1_(Rel-16)_eNRM" w:date="2020-06-29T10:36:00Z"/>
        </w:rPr>
      </w:pPr>
      <w:r>
        <w:t xml:space="preserve">                      $ref: 'nrNrm.yaml#/components/schemas/RemoteAddress'</w:t>
      </w:r>
    </w:p>
    <w:p w:rsidR="008148DA" w:rsidRDefault="008148DA" w:rsidP="008148DA">
      <w:pPr>
        <w:pStyle w:val="PL"/>
        <w:ind w:firstLine="384"/>
        <w:rPr>
          <w:ins w:id="24953" w:author="28.541_CR0287R1_(Rel-16)_eNRM" w:date="2020-06-29T10:36:00Z"/>
        </w:rPr>
      </w:pPr>
    </w:p>
    <w:p w:rsidR="008148DA" w:rsidRDefault="008148DA" w:rsidP="008148DA">
      <w:pPr>
        <w:pStyle w:val="PL"/>
        <w:rPr>
          <w:ins w:id="24954" w:author="28.541_CR0287R1_(Rel-16)_eNRM" w:date="2020-06-29T10:36:00Z"/>
        </w:rPr>
      </w:pPr>
      <w:ins w:id="24955" w:author="28.541_CR0287R1_(Rel-16)_eNRM" w:date="2020-06-29T10:36:00Z">
        <w:r>
          <w:t xml:space="preserve">    FiveQiDscpMappingSet-Single:</w:t>
        </w:r>
      </w:ins>
    </w:p>
    <w:p w:rsidR="008148DA" w:rsidRDefault="008148DA" w:rsidP="008148DA">
      <w:pPr>
        <w:pStyle w:val="PL"/>
        <w:rPr>
          <w:ins w:id="24956" w:author="28.541_CR0287R1_(Rel-16)_eNRM" w:date="2020-06-29T10:36:00Z"/>
        </w:rPr>
      </w:pPr>
      <w:ins w:id="24957" w:author="28.541_CR0287R1_(Rel-16)_eNRM" w:date="2020-06-29T10:36:00Z">
        <w:r>
          <w:t xml:space="preserve">      allOf:</w:t>
        </w:r>
      </w:ins>
    </w:p>
    <w:p w:rsidR="008148DA" w:rsidRDefault="008148DA" w:rsidP="008148DA">
      <w:pPr>
        <w:pStyle w:val="PL"/>
        <w:rPr>
          <w:ins w:id="24958" w:author="28.541_CR0287R1_(Rel-16)_eNRM" w:date="2020-06-29T10:36:00Z"/>
        </w:rPr>
      </w:pPr>
      <w:ins w:id="24959" w:author="28.541_CR0287R1_(Rel-16)_eNRM" w:date="2020-06-29T10:36:00Z">
        <w:r>
          <w:t xml:space="preserve">        - $ref: 'genericNRM.yaml#/components/schemas/Top-Attr'</w:t>
        </w:r>
      </w:ins>
    </w:p>
    <w:p w:rsidR="008148DA" w:rsidRDefault="008148DA" w:rsidP="008148DA">
      <w:pPr>
        <w:pStyle w:val="PL"/>
        <w:rPr>
          <w:ins w:id="24960" w:author="28.541_CR0287R1_(Rel-16)_eNRM" w:date="2020-06-29T10:36:00Z"/>
        </w:rPr>
      </w:pPr>
      <w:ins w:id="24961" w:author="28.541_CR0287R1_(Rel-16)_eNRM" w:date="2020-06-29T10:36:00Z">
        <w:r>
          <w:t xml:space="preserve">        - type: object</w:t>
        </w:r>
      </w:ins>
    </w:p>
    <w:p w:rsidR="008148DA" w:rsidRDefault="008148DA" w:rsidP="008148DA">
      <w:pPr>
        <w:pStyle w:val="PL"/>
        <w:rPr>
          <w:ins w:id="24962" w:author="28.541_CR0287R1_(Rel-16)_eNRM" w:date="2020-06-29T10:36:00Z"/>
        </w:rPr>
      </w:pPr>
      <w:ins w:id="24963" w:author="28.541_CR0287R1_(Rel-16)_eNRM" w:date="2020-06-29T10:36:00Z">
        <w:r>
          <w:t xml:space="preserve">          properties:</w:t>
        </w:r>
      </w:ins>
    </w:p>
    <w:p w:rsidR="008148DA" w:rsidRDefault="008148DA" w:rsidP="008148DA">
      <w:pPr>
        <w:pStyle w:val="PL"/>
        <w:rPr>
          <w:ins w:id="24964" w:author="28.541_CR0287R1_(Rel-16)_eNRM" w:date="2020-06-29T10:36:00Z"/>
        </w:rPr>
      </w:pPr>
      <w:ins w:id="24965" w:author="28.541_CR0287R1_(Rel-16)_eNRM" w:date="2020-06-29T10:36:00Z">
        <w:r>
          <w:t xml:space="preserve">            attributes:</w:t>
        </w:r>
      </w:ins>
    </w:p>
    <w:p w:rsidR="008148DA" w:rsidRDefault="008148DA" w:rsidP="008148DA">
      <w:pPr>
        <w:pStyle w:val="PL"/>
        <w:rPr>
          <w:ins w:id="24966" w:author="28.541_CR0287R1_(Rel-16)_eNRM" w:date="2020-06-29T10:36:00Z"/>
        </w:rPr>
      </w:pPr>
      <w:ins w:id="24967" w:author="28.541_CR0287R1_(Rel-16)_eNRM" w:date="2020-06-29T10:36:00Z">
        <w:r>
          <w:t xml:space="preserve">              allOf:</w:t>
        </w:r>
      </w:ins>
    </w:p>
    <w:p w:rsidR="008148DA" w:rsidRDefault="008148DA" w:rsidP="008148DA">
      <w:pPr>
        <w:pStyle w:val="PL"/>
        <w:rPr>
          <w:ins w:id="24968" w:author="28.541_CR0287R1_(Rel-16)_eNRM" w:date="2020-06-29T10:36:00Z"/>
        </w:rPr>
      </w:pPr>
      <w:ins w:id="24969" w:author="28.541_CR0287R1_(Rel-16)_eNRM" w:date="2020-06-29T10:36:00Z">
        <w:r>
          <w:t xml:space="preserve">                - type: object</w:t>
        </w:r>
      </w:ins>
    </w:p>
    <w:p w:rsidR="008148DA" w:rsidRDefault="008148DA" w:rsidP="008148DA">
      <w:pPr>
        <w:pStyle w:val="PL"/>
        <w:rPr>
          <w:ins w:id="24970" w:author="28.541_CR0287R1_(Rel-16)_eNRM" w:date="2020-06-29T10:36:00Z"/>
        </w:rPr>
      </w:pPr>
      <w:ins w:id="24971" w:author="28.541_CR0287R1_(Rel-16)_eNRM" w:date="2020-06-29T10:36:00Z">
        <w:r>
          <w:t xml:space="preserve">                  properties:</w:t>
        </w:r>
      </w:ins>
    </w:p>
    <w:p w:rsidR="008148DA" w:rsidRDefault="008148DA" w:rsidP="008148DA">
      <w:pPr>
        <w:pStyle w:val="PL"/>
        <w:rPr>
          <w:ins w:id="24972" w:author="28.541_CR0287R1_(Rel-16)_eNRM" w:date="2020-06-29T10:36:00Z"/>
        </w:rPr>
      </w:pPr>
      <w:ins w:id="24973" w:author="28.541_CR0287R1_(Rel-16)_eNRM" w:date="2020-06-29T10:36:00Z">
        <w:r>
          <w:t xml:space="preserve">                    </w:t>
        </w:r>
        <w:r>
          <w:rPr>
            <w:rFonts w:cs="Courier New"/>
            <w:lang w:eastAsia="zh-CN"/>
          </w:rPr>
          <w:t>FiveQiDscpMappingList</w:t>
        </w:r>
        <w:r>
          <w:t>:</w:t>
        </w:r>
      </w:ins>
    </w:p>
    <w:p w:rsidR="008148DA" w:rsidRDefault="008148DA" w:rsidP="008148DA">
      <w:pPr>
        <w:pStyle w:val="PL"/>
        <w:rPr>
          <w:ins w:id="24974" w:author="28.541_CR0287R1_(Rel-16)_eNRM" w:date="2020-06-29T10:36:00Z"/>
        </w:rPr>
      </w:pPr>
      <w:ins w:id="24975" w:author="28.541_CR0287R1_(Rel-16)_eNRM" w:date="2020-06-29T10:36:00Z">
        <w:r>
          <w:t xml:space="preserve">                      type: array</w:t>
        </w:r>
      </w:ins>
    </w:p>
    <w:p w:rsidR="008148DA" w:rsidRDefault="008148DA" w:rsidP="008148DA">
      <w:pPr>
        <w:pStyle w:val="PL"/>
        <w:rPr>
          <w:ins w:id="24976" w:author="28.541_CR0287R1_(Rel-16)_eNRM" w:date="2020-06-29T10:36:00Z"/>
        </w:rPr>
      </w:pPr>
      <w:ins w:id="24977" w:author="28.541_CR0287R1_(Rel-16)_eNRM" w:date="2020-06-29T10:36:00Z">
        <w:r>
          <w:t xml:space="preserve">                      items:</w:t>
        </w:r>
      </w:ins>
    </w:p>
    <w:p w:rsidR="008148DA" w:rsidRDefault="008148DA" w:rsidP="008148DA">
      <w:pPr>
        <w:pStyle w:val="PL"/>
        <w:rPr>
          <w:ins w:id="24978" w:author="28.541_CR0286R1_(Rel-16)_eNRM" w:date="2020-06-26T18:18:00Z"/>
        </w:rPr>
      </w:pPr>
      <w:ins w:id="24979" w:author="28.541_CR0287R1_(Rel-16)_eNRM" w:date="2020-06-29T10:36:00Z">
        <w:r>
          <w:t xml:space="preserve">                        $ref: '#/components/schemas/</w:t>
        </w:r>
        <w:r>
          <w:rPr>
            <w:rFonts w:cs="Courier New"/>
            <w:lang w:eastAsia="zh-CN"/>
          </w:rPr>
          <w:t>FiveQiDscpMapping</w:t>
        </w:r>
        <w:r>
          <w:t>'</w:t>
        </w:r>
      </w:ins>
    </w:p>
    <w:p w:rsidR="004225C4" w:rsidDel="00A10AD4" w:rsidRDefault="004225C4" w:rsidP="004225C4">
      <w:pPr>
        <w:pStyle w:val="PL"/>
        <w:rPr>
          <w:ins w:id="24980" w:author="28.541_CR0286R1_(Rel-16)_eNRM" w:date="2020-06-26T18:18:00Z"/>
          <w:del w:id="24981" w:author="CR0286" w:date="2020-06-17T18:49:00Z"/>
        </w:rPr>
      </w:pPr>
    </w:p>
    <w:p w:rsidR="004225C4" w:rsidRDefault="004225C4" w:rsidP="004225C4">
      <w:pPr>
        <w:pStyle w:val="PL"/>
        <w:rPr>
          <w:ins w:id="24982" w:author="28.541_CR0286R1_(Rel-16)_eNRM" w:date="2020-06-26T18:18:00Z"/>
        </w:rPr>
      </w:pPr>
      <w:ins w:id="24983" w:author="28.541_CR0286R1_(Rel-16)_eNRM" w:date="2020-06-26T18:18:00Z">
        <w:r>
          <w:t xml:space="preserve">    Configurable5QISet-Single:</w:t>
        </w:r>
      </w:ins>
    </w:p>
    <w:p w:rsidR="004225C4" w:rsidRDefault="004225C4" w:rsidP="004225C4">
      <w:pPr>
        <w:pStyle w:val="PL"/>
        <w:rPr>
          <w:ins w:id="24984" w:author="28.541_CR0286R1_(Rel-16)_eNRM" w:date="2020-06-26T18:18:00Z"/>
        </w:rPr>
      </w:pPr>
      <w:ins w:id="24985" w:author="28.541_CR0286R1_(Rel-16)_eNRM" w:date="2020-06-26T18:18:00Z">
        <w:r>
          <w:t xml:space="preserve">      allOf:</w:t>
        </w:r>
      </w:ins>
    </w:p>
    <w:p w:rsidR="004225C4" w:rsidRDefault="004225C4" w:rsidP="004225C4">
      <w:pPr>
        <w:pStyle w:val="PL"/>
        <w:rPr>
          <w:ins w:id="24986" w:author="28.541_CR0286R1_(Rel-16)_eNRM" w:date="2020-06-26T18:18:00Z"/>
        </w:rPr>
      </w:pPr>
      <w:ins w:id="24987" w:author="28.541_CR0286R1_(Rel-16)_eNRM" w:date="2020-06-26T18:18:00Z">
        <w:r>
          <w:t xml:space="preserve">        - $ref: 'genericNRM.yaml#/components/schemas/Top-Attr'</w:t>
        </w:r>
      </w:ins>
    </w:p>
    <w:p w:rsidR="004225C4" w:rsidRDefault="004225C4" w:rsidP="004225C4">
      <w:pPr>
        <w:pStyle w:val="PL"/>
        <w:rPr>
          <w:ins w:id="24988" w:author="28.541_CR0286R1_(Rel-16)_eNRM" w:date="2020-06-26T18:18:00Z"/>
        </w:rPr>
      </w:pPr>
      <w:ins w:id="24989" w:author="28.541_CR0286R1_(Rel-16)_eNRM" w:date="2020-06-26T18:18:00Z">
        <w:r>
          <w:t xml:space="preserve">        - type: object</w:t>
        </w:r>
      </w:ins>
    </w:p>
    <w:p w:rsidR="004225C4" w:rsidRDefault="004225C4" w:rsidP="004225C4">
      <w:pPr>
        <w:pStyle w:val="PL"/>
        <w:rPr>
          <w:ins w:id="24990" w:author="28.541_CR0286R1_(Rel-16)_eNRM" w:date="2020-06-26T18:18:00Z"/>
        </w:rPr>
      </w:pPr>
      <w:ins w:id="24991" w:author="28.541_CR0286R1_(Rel-16)_eNRM" w:date="2020-06-26T18:18:00Z">
        <w:r>
          <w:t xml:space="preserve">          properties:</w:t>
        </w:r>
      </w:ins>
    </w:p>
    <w:p w:rsidR="004225C4" w:rsidRDefault="004225C4" w:rsidP="004225C4">
      <w:pPr>
        <w:pStyle w:val="PL"/>
        <w:rPr>
          <w:ins w:id="24992" w:author="28.541_CR0286R1_(Rel-16)_eNRM" w:date="2020-06-26T18:18:00Z"/>
        </w:rPr>
      </w:pPr>
      <w:ins w:id="24993" w:author="28.541_CR0286R1_(Rel-16)_eNRM" w:date="2020-06-26T18:18:00Z">
        <w:r>
          <w:t xml:space="preserve">            attributes:</w:t>
        </w:r>
      </w:ins>
    </w:p>
    <w:p w:rsidR="004225C4" w:rsidRDefault="004225C4" w:rsidP="004225C4">
      <w:pPr>
        <w:pStyle w:val="PL"/>
        <w:rPr>
          <w:ins w:id="24994" w:author="28.541_CR0286R1_(Rel-16)_eNRM" w:date="2020-06-26T18:18:00Z"/>
        </w:rPr>
      </w:pPr>
      <w:ins w:id="24995" w:author="28.541_CR0286R1_(Rel-16)_eNRM" w:date="2020-06-26T18:18:00Z">
        <w:r>
          <w:t xml:space="preserve">              allOf:</w:t>
        </w:r>
      </w:ins>
    </w:p>
    <w:p w:rsidR="004225C4" w:rsidRDefault="004225C4" w:rsidP="004225C4">
      <w:pPr>
        <w:pStyle w:val="PL"/>
        <w:rPr>
          <w:ins w:id="24996" w:author="28.541_CR0286R1_(Rel-16)_eNRM" w:date="2020-06-26T18:18:00Z"/>
        </w:rPr>
      </w:pPr>
      <w:ins w:id="24997" w:author="28.541_CR0286R1_(Rel-16)_eNRM" w:date="2020-06-26T18:18:00Z">
        <w:r>
          <w:t xml:space="preserve">                - type: object</w:t>
        </w:r>
      </w:ins>
    </w:p>
    <w:p w:rsidR="004225C4" w:rsidRDefault="004225C4" w:rsidP="004225C4">
      <w:pPr>
        <w:pStyle w:val="PL"/>
        <w:rPr>
          <w:ins w:id="24998" w:author="28.541_CR0286R1_(Rel-16)_eNRM" w:date="2020-06-26T18:18:00Z"/>
        </w:rPr>
      </w:pPr>
      <w:ins w:id="24999" w:author="28.541_CR0286R1_(Rel-16)_eNRM" w:date="2020-06-26T18:18:00Z">
        <w:r>
          <w:t xml:space="preserve">                  properties:</w:t>
        </w:r>
      </w:ins>
    </w:p>
    <w:p w:rsidR="004225C4" w:rsidRDefault="004225C4" w:rsidP="004225C4">
      <w:pPr>
        <w:pStyle w:val="PL"/>
        <w:rPr>
          <w:ins w:id="25000" w:author="28.541_CR0286R1_(Rel-16)_eNRM" w:date="2020-06-26T18:18:00Z"/>
        </w:rPr>
      </w:pPr>
      <w:ins w:id="25001" w:author="28.541_CR0286R1_(Rel-16)_eNRM" w:date="2020-06-26T18:18:00Z">
        <w:r>
          <w:t xml:space="preserve">                    configurable5QIs:</w:t>
        </w:r>
      </w:ins>
    </w:p>
    <w:p w:rsidR="004225C4" w:rsidRDefault="004225C4" w:rsidP="004225C4">
      <w:pPr>
        <w:pStyle w:val="PL"/>
        <w:rPr>
          <w:ins w:id="25002" w:author="28.541_CR0286R1_(Rel-16)_eNRM" w:date="2020-06-26T18:18:00Z"/>
        </w:rPr>
      </w:pPr>
      <w:ins w:id="25003" w:author="28.541_CR0286R1_(Rel-16)_eNRM" w:date="2020-06-26T18:18:00Z">
        <w:r>
          <w:t xml:space="preserve">                      type: array</w:t>
        </w:r>
      </w:ins>
    </w:p>
    <w:p w:rsidR="004225C4" w:rsidRDefault="004225C4" w:rsidP="004225C4">
      <w:pPr>
        <w:pStyle w:val="PL"/>
        <w:rPr>
          <w:ins w:id="25004" w:author="28.541_CR0286R1_(Rel-16)_eNRM" w:date="2020-06-26T18:18:00Z"/>
        </w:rPr>
      </w:pPr>
      <w:ins w:id="25005" w:author="28.541_CR0286R1_(Rel-16)_eNRM" w:date="2020-06-26T18:18:00Z">
        <w:r>
          <w:t xml:space="preserve">                      items:</w:t>
        </w:r>
      </w:ins>
    </w:p>
    <w:p w:rsidR="004225C4" w:rsidDel="00422887" w:rsidRDefault="004225C4" w:rsidP="004225C4">
      <w:pPr>
        <w:pStyle w:val="PL"/>
        <w:rPr>
          <w:ins w:id="25006" w:author="28.541_CR0286R1_(Rel-16)_eNRM" w:date="2020-06-26T18:18:00Z"/>
          <w:del w:id="25007" w:author="28.541_CR0287R1_(Rel-16)_eNRM" w:date="2020-06-29T10:36:00Z"/>
          <w:lang w:val="de-DE"/>
        </w:rPr>
      </w:pPr>
      <w:ins w:id="25008" w:author="28.541_CR0286R1_(Rel-16)_eNRM" w:date="2020-06-26T18:18:00Z">
        <w:r w:rsidRPr="008E6D39">
          <w:rPr>
            <w:lang w:val="de-DE"/>
          </w:rPr>
          <w:t xml:space="preserve">        </w:t>
        </w:r>
        <w:r>
          <w:rPr>
            <w:lang w:val="de-DE"/>
          </w:rPr>
          <w:t xml:space="preserve">            </w:t>
        </w:r>
        <w:r w:rsidRPr="008E6D39">
          <w:rPr>
            <w:lang w:val="de-DE"/>
          </w:rPr>
          <w:t xml:space="preserve">  </w:t>
        </w:r>
        <w:r>
          <w:rPr>
            <w:lang w:val="de-DE"/>
          </w:rPr>
          <w:t xml:space="preserve">  </w:t>
        </w:r>
        <w:r w:rsidRPr="008E6D39">
          <w:rPr>
            <w:lang w:val="de-DE"/>
          </w:rPr>
          <w:t>$ref: '#/components/schemas/</w:t>
        </w:r>
        <w:r>
          <w:t>FiveQI</w:t>
        </w:r>
        <w:r w:rsidRPr="00094A70">
          <w:t>Characteristics</w:t>
        </w:r>
        <w:r w:rsidRPr="008E6D39">
          <w:rPr>
            <w:lang w:val="de-DE"/>
          </w:rPr>
          <w:t>'</w:t>
        </w:r>
        <w:r>
          <w:t xml:space="preserve">                           </w:t>
        </w:r>
      </w:ins>
    </w:p>
    <w:p w:rsidR="004225C4" w:rsidRPr="004225C4" w:rsidDel="004225C4" w:rsidRDefault="004225C4" w:rsidP="00060EA1">
      <w:pPr>
        <w:pStyle w:val="PL"/>
        <w:rPr>
          <w:ins w:id="25009" w:author="28.541_CR0262_(Rel-16)_eNRM" w:date="2020-06-26T14:35:00Z"/>
          <w:del w:id="25010" w:author="28.541_CR0286R1_(Rel-16)_eNRM" w:date="2020-06-26T18:18:00Z"/>
          <w:lang w:val="de-DE"/>
          <w:rPrChange w:id="25011" w:author="28.541_CR0286R1_(Rel-16)_eNRM" w:date="2020-06-26T18:18:00Z">
            <w:rPr>
              <w:ins w:id="25012" w:author="28.541_CR0262_(Rel-16)_eNRM" w:date="2020-06-26T14:35:00Z"/>
              <w:del w:id="25013" w:author="28.541_CR0286R1_(Rel-16)_eNRM" w:date="2020-06-26T18:18:00Z"/>
            </w:rPr>
          </w:rPrChange>
        </w:rPr>
      </w:pPr>
    </w:p>
    <w:p w:rsidR="00226162" w:rsidRDefault="00226162" w:rsidP="00226162">
      <w:pPr>
        <w:pStyle w:val="PL"/>
        <w:rPr>
          <w:ins w:id="25014" w:author="28.541_CR0262_(Rel-16)_eNRM" w:date="2020-06-26T14:35:00Z"/>
        </w:rPr>
      </w:pPr>
    </w:p>
    <w:p w:rsidR="00226162" w:rsidRDefault="00226162" w:rsidP="00226162">
      <w:pPr>
        <w:pStyle w:val="PL"/>
        <w:rPr>
          <w:ins w:id="25015" w:author="28.541_CR0262_(Rel-16)_eNRM" w:date="2020-06-26T14:35:00Z"/>
        </w:rPr>
      </w:pPr>
      <w:ins w:id="25016" w:author="28.541_CR0262_(Rel-16)_eNRM" w:date="2020-06-26T14:35:00Z">
        <w:r>
          <w:t xml:space="preserve">    GtpUPathQoSMonitoringControl-Single:</w:t>
        </w:r>
      </w:ins>
    </w:p>
    <w:p w:rsidR="00226162" w:rsidRDefault="00226162" w:rsidP="00226162">
      <w:pPr>
        <w:pStyle w:val="PL"/>
        <w:rPr>
          <w:ins w:id="25017" w:author="28.541_CR0262_(Rel-16)_eNRM" w:date="2020-06-26T14:35:00Z"/>
        </w:rPr>
      </w:pPr>
      <w:ins w:id="25018" w:author="28.541_CR0262_(Rel-16)_eNRM" w:date="2020-06-26T14:35:00Z">
        <w:r>
          <w:t xml:space="preserve">      allOf:</w:t>
        </w:r>
      </w:ins>
    </w:p>
    <w:p w:rsidR="00226162" w:rsidRDefault="00226162" w:rsidP="00226162">
      <w:pPr>
        <w:pStyle w:val="PL"/>
        <w:rPr>
          <w:ins w:id="25019" w:author="28.541_CR0262_(Rel-16)_eNRM" w:date="2020-06-26T14:35:00Z"/>
        </w:rPr>
      </w:pPr>
      <w:ins w:id="25020" w:author="28.541_CR0262_(Rel-16)_eNRM" w:date="2020-06-26T14:35:00Z">
        <w:r>
          <w:t xml:space="preserve">        - $ref: 'genericNRM.yaml#/components/schemas/Top-Attr'</w:t>
        </w:r>
      </w:ins>
    </w:p>
    <w:p w:rsidR="00226162" w:rsidRDefault="00226162" w:rsidP="00226162">
      <w:pPr>
        <w:pStyle w:val="PL"/>
        <w:rPr>
          <w:ins w:id="25021" w:author="28.541_CR0262_(Rel-16)_eNRM" w:date="2020-06-26T14:35:00Z"/>
        </w:rPr>
      </w:pPr>
      <w:ins w:id="25022" w:author="28.541_CR0262_(Rel-16)_eNRM" w:date="2020-06-26T14:35:00Z">
        <w:r>
          <w:t xml:space="preserve">        - type: object</w:t>
        </w:r>
      </w:ins>
    </w:p>
    <w:p w:rsidR="00226162" w:rsidRDefault="00226162" w:rsidP="00226162">
      <w:pPr>
        <w:pStyle w:val="PL"/>
        <w:rPr>
          <w:ins w:id="25023" w:author="28.541_CR0262_(Rel-16)_eNRM" w:date="2020-06-26T14:35:00Z"/>
        </w:rPr>
      </w:pPr>
      <w:ins w:id="25024" w:author="28.541_CR0262_(Rel-16)_eNRM" w:date="2020-06-26T14:35:00Z">
        <w:r>
          <w:t xml:space="preserve">          properties:</w:t>
        </w:r>
      </w:ins>
    </w:p>
    <w:p w:rsidR="00226162" w:rsidRDefault="00226162" w:rsidP="00226162">
      <w:pPr>
        <w:pStyle w:val="PL"/>
        <w:rPr>
          <w:ins w:id="25025" w:author="28.541_CR0262_(Rel-16)_eNRM" w:date="2020-06-26T14:35:00Z"/>
        </w:rPr>
      </w:pPr>
      <w:ins w:id="25026" w:author="28.541_CR0262_(Rel-16)_eNRM" w:date="2020-06-26T14:35:00Z">
        <w:r>
          <w:t xml:space="preserve">            attributes:</w:t>
        </w:r>
      </w:ins>
    </w:p>
    <w:p w:rsidR="00226162" w:rsidRDefault="00226162" w:rsidP="00226162">
      <w:pPr>
        <w:pStyle w:val="PL"/>
        <w:rPr>
          <w:ins w:id="25027" w:author="28.541_CR0262_(Rel-16)_eNRM" w:date="2020-06-26T14:35:00Z"/>
        </w:rPr>
      </w:pPr>
      <w:ins w:id="25028" w:author="28.541_CR0262_(Rel-16)_eNRM" w:date="2020-06-26T14:35:00Z">
        <w:r>
          <w:t xml:space="preserve">              allOf:</w:t>
        </w:r>
      </w:ins>
    </w:p>
    <w:p w:rsidR="00226162" w:rsidRDefault="00226162" w:rsidP="00226162">
      <w:pPr>
        <w:pStyle w:val="PL"/>
        <w:rPr>
          <w:ins w:id="25029" w:author="28.541_CR0262_(Rel-16)_eNRM" w:date="2020-06-26T14:35:00Z"/>
        </w:rPr>
      </w:pPr>
      <w:ins w:id="25030" w:author="28.541_CR0262_(Rel-16)_eNRM" w:date="2020-06-26T14:35:00Z">
        <w:r>
          <w:t xml:space="preserve">                - type: object</w:t>
        </w:r>
      </w:ins>
    </w:p>
    <w:p w:rsidR="00226162" w:rsidRDefault="00226162" w:rsidP="00226162">
      <w:pPr>
        <w:pStyle w:val="PL"/>
        <w:rPr>
          <w:ins w:id="25031" w:author="28.541_CR0262_(Rel-16)_eNRM" w:date="2020-06-26T14:35:00Z"/>
        </w:rPr>
      </w:pPr>
      <w:ins w:id="25032" w:author="28.541_CR0262_(Rel-16)_eNRM" w:date="2020-06-26T14:35:00Z">
        <w:r>
          <w:t xml:space="preserve">                  properties:</w:t>
        </w:r>
      </w:ins>
    </w:p>
    <w:p w:rsidR="00226162" w:rsidRDefault="00226162" w:rsidP="00226162">
      <w:pPr>
        <w:pStyle w:val="PL"/>
        <w:rPr>
          <w:ins w:id="25033" w:author="28.541_CR0262_(Rel-16)_eNRM" w:date="2020-06-26T14:35:00Z"/>
        </w:rPr>
      </w:pPr>
      <w:ins w:id="25034" w:author="28.541_CR0262_(Rel-16)_eNRM" w:date="2020-06-26T14:35:00Z">
        <w:r>
          <w:t xml:space="preserve">                    gtpUPathQoSMonitoring</w:t>
        </w:r>
        <w:r>
          <w:rPr>
            <w:rFonts w:cs="Courier New"/>
            <w:lang w:eastAsia="zh-CN"/>
          </w:rPr>
          <w:t>State</w:t>
        </w:r>
        <w:r>
          <w:t>:</w:t>
        </w:r>
      </w:ins>
    </w:p>
    <w:p w:rsidR="00226162" w:rsidRDefault="00226162" w:rsidP="00226162">
      <w:pPr>
        <w:pStyle w:val="PL"/>
        <w:rPr>
          <w:ins w:id="25035" w:author="28.541_CR0262_(Rel-16)_eNRM" w:date="2020-06-26T14:35:00Z"/>
        </w:rPr>
      </w:pPr>
      <w:ins w:id="25036" w:author="28.541_CR0262_(Rel-16)_eNRM" w:date="2020-06-26T14:35:00Z">
        <w:r>
          <w:t xml:space="preserve">                      type: string</w:t>
        </w:r>
      </w:ins>
    </w:p>
    <w:p w:rsidR="00226162" w:rsidRDefault="00226162" w:rsidP="00226162">
      <w:pPr>
        <w:pStyle w:val="PL"/>
        <w:rPr>
          <w:ins w:id="25037" w:author="28.541_CR0262_(Rel-16)_eNRM" w:date="2020-06-26T14:35:00Z"/>
        </w:rPr>
      </w:pPr>
      <w:ins w:id="25038" w:author="28.541_CR0262_(Rel-16)_eNRM" w:date="2020-06-26T14:35:00Z">
        <w:r>
          <w:t xml:space="preserve">                      enum:</w:t>
        </w:r>
      </w:ins>
    </w:p>
    <w:p w:rsidR="00226162" w:rsidRDefault="00226162" w:rsidP="00226162">
      <w:pPr>
        <w:pStyle w:val="PL"/>
        <w:rPr>
          <w:ins w:id="25039" w:author="28.541_CR0262_(Rel-16)_eNRM" w:date="2020-06-26T14:35:00Z"/>
        </w:rPr>
      </w:pPr>
      <w:ins w:id="25040" w:author="28.541_CR0262_(Rel-16)_eNRM" w:date="2020-06-26T14:35:00Z">
        <w:r>
          <w:t xml:space="preserve">                        - ENABLED</w:t>
        </w:r>
      </w:ins>
    </w:p>
    <w:p w:rsidR="00226162" w:rsidRDefault="00226162" w:rsidP="00226162">
      <w:pPr>
        <w:pStyle w:val="PL"/>
        <w:rPr>
          <w:ins w:id="25041" w:author="28.541_CR0262_(Rel-16)_eNRM" w:date="2020-06-26T14:35:00Z"/>
        </w:rPr>
      </w:pPr>
      <w:ins w:id="25042" w:author="28.541_CR0262_(Rel-16)_eNRM" w:date="2020-06-26T14:35:00Z">
        <w:r>
          <w:t xml:space="preserve">                        - DISABLED</w:t>
        </w:r>
      </w:ins>
    </w:p>
    <w:p w:rsidR="00226162" w:rsidRDefault="00226162" w:rsidP="00226162">
      <w:pPr>
        <w:pStyle w:val="PL"/>
        <w:rPr>
          <w:ins w:id="25043" w:author="28.541_CR0262_(Rel-16)_eNRM" w:date="2020-06-26T14:35:00Z"/>
        </w:rPr>
      </w:pPr>
      <w:ins w:id="25044" w:author="28.541_CR0262_(Rel-16)_eNRM" w:date="2020-06-26T14:35:00Z">
        <w:r>
          <w:t xml:space="preserve">                    gtpUPathM</w:t>
        </w:r>
        <w:r>
          <w:rPr>
            <w:rFonts w:cs="Courier New"/>
            <w:lang w:eastAsia="zh-CN"/>
          </w:rPr>
          <w:t>onitoredSNSSAIs</w:t>
        </w:r>
        <w:r>
          <w:t>:</w:t>
        </w:r>
      </w:ins>
    </w:p>
    <w:p w:rsidR="00226162" w:rsidRDefault="00226162" w:rsidP="00226162">
      <w:pPr>
        <w:pStyle w:val="PL"/>
        <w:rPr>
          <w:ins w:id="25045" w:author="28.541_CR0262_(Rel-16)_eNRM" w:date="2020-06-26T14:35:00Z"/>
        </w:rPr>
      </w:pPr>
      <w:ins w:id="25046" w:author="28.541_CR0262_(Rel-16)_eNRM" w:date="2020-06-26T14:35:00Z">
        <w:r>
          <w:t xml:space="preserve">                      type: array</w:t>
        </w:r>
      </w:ins>
    </w:p>
    <w:p w:rsidR="00226162" w:rsidRDefault="00226162" w:rsidP="00226162">
      <w:pPr>
        <w:pStyle w:val="PL"/>
        <w:rPr>
          <w:ins w:id="25047" w:author="28.541_CR0262_(Rel-16)_eNRM" w:date="2020-06-26T14:35:00Z"/>
        </w:rPr>
      </w:pPr>
      <w:ins w:id="25048" w:author="28.541_CR0262_(Rel-16)_eNRM" w:date="2020-06-26T14:35:00Z">
        <w:r>
          <w:lastRenderedPageBreak/>
          <w:t xml:space="preserve">                      items:</w:t>
        </w:r>
      </w:ins>
    </w:p>
    <w:p w:rsidR="00226162" w:rsidRDefault="00226162" w:rsidP="00226162">
      <w:pPr>
        <w:pStyle w:val="PL"/>
        <w:rPr>
          <w:ins w:id="25049" w:author="28.541_CR0262_(Rel-16)_eNRM" w:date="2020-06-26T14:35:00Z"/>
        </w:rPr>
      </w:pPr>
      <w:ins w:id="25050" w:author="28.541_CR0262_(Rel-16)_eNRM" w:date="2020-06-26T14:35:00Z">
        <w:r>
          <w:t xml:space="preserve">                        $ref: 'nrNrm.yaml#/components/schemas/Snssai'</w:t>
        </w:r>
      </w:ins>
    </w:p>
    <w:p w:rsidR="00226162" w:rsidRPr="008E6D39" w:rsidRDefault="00226162" w:rsidP="00226162">
      <w:pPr>
        <w:pStyle w:val="PL"/>
        <w:rPr>
          <w:ins w:id="25051" w:author="28.541_CR0262_(Rel-16)_eNRM" w:date="2020-06-26T14:35:00Z"/>
          <w:lang w:val="de-DE"/>
        </w:rPr>
      </w:pPr>
      <w:ins w:id="25052" w:author="28.541_CR0262_(Rel-16)_eNRM" w:date="2020-06-26T14:35:00Z">
        <w:r>
          <w:t xml:space="preserve">                    </w:t>
        </w:r>
        <w:r>
          <w:rPr>
            <w:rFonts w:cs="Courier New"/>
            <w:lang w:eastAsia="zh-CN"/>
          </w:rPr>
          <w:t>monitoredDSCPs</w:t>
        </w:r>
        <w:r w:rsidRPr="008E6D39">
          <w:rPr>
            <w:lang w:val="de-DE"/>
          </w:rPr>
          <w:t>:</w:t>
        </w:r>
      </w:ins>
    </w:p>
    <w:p w:rsidR="00226162" w:rsidRDefault="00226162" w:rsidP="00226162">
      <w:pPr>
        <w:pStyle w:val="PL"/>
        <w:rPr>
          <w:ins w:id="25053" w:author="28.541_CR0262_(Rel-16)_eNRM" w:date="2020-06-26T14:35:00Z"/>
        </w:rPr>
      </w:pPr>
      <w:ins w:id="25054" w:author="28.541_CR0262_(Rel-16)_eNRM" w:date="2020-06-26T14:35:00Z">
        <w:r>
          <w:t xml:space="preserve">                      type: array</w:t>
        </w:r>
      </w:ins>
    </w:p>
    <w:p w:rsidR="00226162" w:rsidRDefault="00226162" w:rsidP="00226162">
      <w:pPr>
        <w:pStyle w:val="PL"/>
        <w:rPr>
          <w:ins w:id="25055" w:author="28.541_CR0262_(Rel-16)_eNRM" w:date="2020-06-26T14:35:00Z"/>
        </w:rPr>
      </w:pPr>
      <w:ins w:id="25056" w:author="28.541_CR0262_(Rel-16)_eNRM" w:date="2020-06-26T14:35:00Z">
        <w:r>
          <w:t xml:space="preserve">                      items:</w:t>
        </w:r>
      </w:ins>
    </w:p>
    <w:p w:rsidR="00226162" w:rsidRDefault="00226162" w:rsidP="00226162">
      <w:pPr>
        <w:pStyle w:val="PL"/>
        <w:rPr>
          <w:ins w:id="25057" w:author="28.541_CR0262_(Rel-16)_eNRM" w:date="2020-06-26T14:35:00Z"/>
        </w:rPr>
      </w:pPr>
      <w:ins w:id="25058" w:author="28.541_CR0262_(Rel-16)_eNRM" w:date="2020-06-26T14:35:00Z">
        <w:r>
          <w:t xml:space="preserve">                        type: integer</w:t>
        </w:r>
      </w:ins>
    </w:p>
    <w:p w:rsidR="00226162" w:rsidRDefault="00226162" w:rsidP="00226162">
      <w:pPr>
        <w:pStyle w:val="PL"/>
        <w:rPr>
          <w:ins w:id="25059" w:author="28.541_CR0262_(Rel-16)_eNRM" w:date="2020-06-26T14:35:00Z"/>
        </w:rPr>
      </w:pPr>
      <w:ins w:id="25060" w:author="28.541_CR0262_(Rel-16)_eNRM" w:date="2020-06-26T14:35:00Z">
        <w:r>
          <w:t xml:space="preserve">                        minimum: 0</w:t>
        </w:r>
      </w:ins>
    </w:p>
    <w:p w:rsidR="00226162" w:rsidRDefault="00226162" w:rsidP="00226162">
      <w:pPr>
        <w:pStyle w:val="PL"/>
        <w:rPr>
          <w:ins w:id="25061" w:author="28.541_CR0262_(Rel-16)_eNRM" w:date="2020-06-26T14:35:00Z"/>
        </w:rPr>
      </w:pPr>
      <w:ins w:id="25062" w:author="28.541_CR0262_(Rel-16)_eNRM" w:date="2020-06-26T14:35:00Z">
        <w:r>
          <w:t xml:space="preserve">                        maximum: 255</w:t>
        </w:r>
      </w:ins>
    </w:p>
    <w:p w:rsidR="00226162" w:rsidRPr="008E6D39" w:rsidRDefault="00226162" w:rsidP="00226162">
      <w:pPr>
        <w:pStyle w:val="PL"/>
        <w:rPr>
          <w:ins w:id="25063" w:author="28.541_CR0262_(Rel-16)_eNRM" w:date="2020-06-26T14:35:00Z"/>
          <w:lang w:val="de-DE"/>
        </w:rPr>
      </w:pPr>
      <w:ins w:id="25064" w:author="28.541_CR0262_(Rel-16)_eNRM" w:date="2020-06-26T14:35:00Z">
        <w:r w:rsidRPr="008E6D39">
          <w:rPr>
            <w:lang w:val="de-DE"/>
          </w:rPr>
          <w:t xml:space="preserve">                    </w:t>
        </w:r>
        <w:r>
          <w:rPr>
            <w:rFonts w:cs="Courier New"/>
            <w:lang w:eastAsia="zh-CN"/>
          </w:rPr>
          <w:t>isEventTriggeredGtpUPathMonitoringSupported</w:t>
        </w:r>
        <w:r w:rsidRPr="008E6D39">
          <w:rPr>
            <w:lang w:val="de-DE"/>
          </w:rPr>
          <w:t>:</w:t>
        </w:r>
      </w:ins>
    </w:p>
    <w:p w:rsidR="00226162" w:rsidRPr="008E6D39" w:rsidRDefault="00226162" w:rsidP="00226162">
      <w:pPr>
        <w:pStyle w:val="PL"/>
        <w:rPr>
          <w:ins w:id="25065" w:author="28.541_CR0262_(Rel-16)_eNRM" w:date="2020-06-26T14:35:00Z"/>
          <w:lang w:val="de-DE"/>
        </w:rPr>
      </w:pPr>
      <w:ins w:id="25066" w:author="28.541_CR0262_(Rel-16)_eNRM" w:date="2020-06-26T14:35:00Z">
        <w:r w:rsidRPr="008E6D39">
          <w:rPr>
            <w:lang w:val="de-DE"/>
          </w:rPr>
          <w:t xml:space="preserve">                      type: </w:t>
        </w:r>
        <w:r>
          <w:rPr>
            <w:lang w:val="de-DE"/>
          </w:rPr>
          <w:t>boolean</w:t>
        </w:r>
      </w:ins>
    </w:p>
    <w:p w:rsidR="00226162" w:rsidRPr="008E6D39" w:rsidRDefault="00226162" w:rsidP="00226162">
      <w:pPr>
        <w:pStyle w:val="PL"/>
        <w:rPr>
          <w:ins w:id="25067" w:author="28.541_CR0262_(Rel-16)_eNRM" w:date="2020-06-26T14:35:00Z"/>
          <w:lang w:val="de-DE"/>
        </w:rPr>
      </w:pPr>
      <w:ins w:id="25068" w:author="28.541_CR0262_(Rel-16)_eNRM" w:date="2020-06-26T14:35:00Z">
        <w:r w:rsidRPr="008E6D39">
          <w:rPr>
            <w:lang w:val="de-DE"/>
          </w:rPr>
          <w:t xml:space="preserve">                    </w:t>
        </w:r>
        <w:r>
          <w:rPr>
            <w:rFonts w:cs="Courier New"/>
            <w:lang w:eastAsia="zh-CN"/>
          </w:rPr>
          <w:t>isPeriodicGtpUMonitoringSupported</w:t>
        </w:r>
        <w:r w:rsidRPr="008E6D39">
          <w:rPr>
            <w:lang w:val="de-DE"/>
          </w:rPr>
          <w:t>:</w:t>
        </w:r>
      </w:ins>
    </w:p>
    <w:p w:rsidR="00226162" w:rsidRPr="008E6D39" w:rsidRDefault="00226162" w:rsidP="00226162">
      <w:pPr>
        <w:pStyle w:val="PL"/>
        <w:rPr>
          <w:ins w:id="25069" w:author="28.541_CR0262_(Rel-16)_eNRM" w:date="2020-06-26T14:35:00Z"/>
          <w:lang w:val="de-DE"/>
        </w:rPr>
      </w:pPr>
      <w:ins w:id="25070" w:author="28.541_CR0262_(Rel-16)_eNRM" w:date="2020-06-26T14:35:00Z">
        <w:r w:rsidRPr="008E6D39">
          <w:rPr>
            <w:lang w:val="de-DE"/>
          </w:rPr>
          <w:t xml:space="preserve">                      type: </w:t>
        </w:r>
        <w:r>
          <w:rPr>
            <w:lang w:val="de-DE"/>
          </w:rPr>
          <w:t>boolean</w:t>
        </w:r>
      </w:ins>
    </w:p>
    <w:p w:rsidR="00226162" w:rsidRPr="008E6D39" w:rsidRDefault="00226162" w:rsidP="00226162">
      <w:pPr>
        <w:pStyle w:val="PL"/>
        <w:rPr>
          <w:ins w:id="25071" w:author="28.541_CR0262_(Rel-16)_eNRM" w:date="2020-06-26T14:35:00Z"/>
          <w:lang w:val="de-DE"/>
        </w:rPr>
      </w:pPr>
      <w:ins w:id="25072" w:author="28.541_CR0262_(Rel-16)_eNRM" w:date="2020-06-26T14:35:00Z">
        <w:r w:rsidRPr="008E6D39">
          <w:rPr>
            <w:lang w:val="de-DE"/>
          </w:rPr>
          <w:t xml:space="preserve">                    </w:t>
        </w:r>
        <w:r>
          <w:rPr>
            <w:rFonts w:cs="Courier New"/>
            <w:lang w:eastAsia="zh-CN"/>
          </w:rPr>
          <w:t>isImmediateGtpUMonitoringSupported</w:t>
        </w:r>
        <w:r w:rsidRPr="008E6D39">
          <w:rPr>
            <w:lang w:val="de-DE"/>
          </w:rPr>
          <w:t>:</w:t>
        </w:r>
      </w:ins>
    </w:p>
    <w:p w:rsidR="00226162" w:rsidRDefault="00226162" w:rsidP="00226162">
      <w:pPr>
        <w:pStyle w:val="PL"/>
        <w:rPr>
          <w:ins w:id="25073" w:author="28.541_CR0262_(Rel-16)_eNRM" w:date="2020-06-26T14:35:00Z"/>
          <w:lang w:val="de-DE"/>
        </w:rPr>
      </w:pPr>
      <w:ins w:id="25074" w:author="28.541_CR0262_(Rel-16)_eNRM" w:date="2020-06-26T14:35:00Z">
        <w:r w:rsidRPr="008E6D39">
          <w:rPr>
            <w:lang w:val="de-DE"/>
          </w:rPr>
          <w:t xml:space="preserve">                      type: </w:t>
        </w:r>
        <w:r>
          <w:rPr>
            <w:lang w:val="de-DE"/>
          </w:rPr>
          <w:t>boolean</w:t>
        </w:r>
      </w:ins>
    </w:p>
    <w:p w:rsidR="00226162" w:rsidRPr="008E6D39" w:rsidRDefault="00226162" w:rsidP="00226162">
      <w:pPr>
        <w:pStyle w:val="PL"/>
        <w:rPr>
          <w:ins w:id="25075" w:author="28.541_CR0262_(Rel-16)_eNRM" w:date="2020-06-26T14:35:00Z"/>
          <w:lang w:val="de-DE"/>
        </w:rPr>
      </w:pPr>
      <w:ins w:id="25076" w:author="28.541_CR0262_(Rel-16)_eNRM" w:date="2020-06-26T14:35:00Z">
        <w:r w:rsidRPr="008E6D39">
          <w:rPr>
            <w:lang w:val="de-DE"/>
          </w:rPr>
          <w:t xml:space="preserve">                    </w:t>
        </w:r>
        <w:r>
          <w:t>gtpUPath</w:t>
        </w:r>
        <w:r w:rsidRPr="00713B57">
          <w:rPr>
            <w:rFonts w:cs="Courier New"/>
            <w:lang w:eastAsia="zh-CN"/>
          </w:rPr>
          <w:t>DelayThresholds</w:t>
        </w:r>
        <w:r w:rsidRPr="008E6D39">
          <w:rPr>
            <w:lang w:val="de-DE"/>
          </w:rPr>
          <w:t>:</w:t>
        </w:r>
      </w:ins>
    </w:p>
    <w:p w:rsidR="00226162" w:rsidRPr="008E6D39" w:rsidRDefault="00226162" w:rsidP="00226162">
      <w:pPr>
        <w:pStyle w:val="PL"/>
        <w:rPr>
          <w:ins w:id="25077" w:author="28.541_CR0262_(Rel-16)_eNRM" w:date="2020-06-26T14:35:00Z"/>
          <w:lang w:val="de-DE"/>
        </w:rPr>
      </w:pPr>
      <w:ins w:id="25078" w:author="28.541_CR0262_(Rel-16)_eNRM" w:date="2020-06-26T14:35:00Z">
        <w:r w:rsidRPr="008E6D39">
          <w:rPr>
            <w:lang w:val="de-DE"/>
          </w:rPr>
          <w:t xml:space="preserve">        </w:t>
        </w:r>
        <w:r>
          <w:rPr>
            <w:lang w:val="de-DE"/>
          </w:rPr>
          <w:t xml:space="preserve">            </w:t>
        </w:r>
        <w:r w:rsidRPr="008E6D39">
          <w:rPr>
            <w:lang w:val="de-DE"/>
          </w:rPr>
          <w:t xml:space="preserve">  $ref: '#/components/schemas/</w:t>
        </w:r>
        <w:r>
          <w:t>G</w:t>
        </w:r>
        <w:r w:rsidRPr="006F05B3">
          <w:t>tpUPathDelayThresholdsType</w:t>
        </w:r>
        <w:r w:rsidRPr="008E6D39">
          <w:rPr>
            <w:lang w:val="de-DE"/>
          </w:rPr>
          <w:t>'</w:t>
        </w:r>
      </w:ins>
    </w:p>
    <w:p w:rsidR="00226162" w:rsidRPr="008E6D39" w:rsidRDefault="00226162" w:rsidP="00226162">
      <w:pPr>
        <w:pStyle w:val="PL"/>
        <w:rPr>
          <w:ins w:id="25079" w:author="28.541_CR0262_(Rel-16)_eNRM" w:date="2020-06-26T14:35:00Z"/>
          <w:lang w:val="de-DE"/>
        </w:rPr>
      </w:pPr>
      <w:ins w:id="25080" w:author="28.541_CR0262_(Rel-16)_eNRM" w:date="2020-06-26T14:35:00Z">
        <w:r w:rsidRPr="008E6D39">
          <w:rPr>
            <w:lang w:val="de-DE"/>
          </w:rPr>
          <w:t xml:space="preserve">                    </w:t>
        </w:r>
        <w:r>
          <w:t>gtpUPathM</w:t>
        </w:r>
        <w:r w:rsidRPr="00713B57">
          <w:rPr>
            <w:rFonts w:cs="Courier New"/>
            <w:lang w:eastAsia="zh-CN"/>
          </w:rPr>
          <w:t>inimum</w:t>
        </w:r>
        <w:r w:rsidRPr="00713B57">
          <w:rPr>
            <w:rFonts w:cs="Courier New" w:hint="eastAsia"/>
            <w:lang w:eastAsia="zh-CN"/>
          </w:rPr>
          <w:t>W</w:t>
        </w:r>
        <w:r w:rsidRPr="00713B57">
          <w:rPr>
            <w:rFonts w:cs="Courier New"/>
            <w:lang w:eastAsia="zh-CN"/>
          </w:rPr>
          <w:t>aitTime</w:t>
        </w:r>
        <w:r w:rsidRPr="008E6D39">
          <w:rPr>
            <w:lang w:val="de-DE"/>
          </w:rPr>
          <w:t>:</w:t>
        </w:r>
      </w:ins>
    </w:p>
    <w:p w:rsidR="00226162" w:rsidRDefault="00226162" w:rsidP="00226162">
      <w:pPr>
        <w:pStyle w:val="PL"/>
        <w:rPr>
          <w:ins w:id="25081" w:author="28.541_CR0262_(Rel-16)_eNRM" w:date="2020-06-26T14:35:00Z"/>
          <w:lang w:val="de-DE"/>
        </w:rPr>
      </w:pPr>
      <w:ins w:id="25082" w:author="28.541_CR0262_(Rel-16)_eNRM" w:date="2020-06-26T14:35:00Z">
        <w:r w:rsidRPr="008E6D39">
          <w:rPr>
            <w:lang w:val="de-DE"/>
          </w:rPr>
          <w:t xml:space="preserve">                      type: </w:t>
        </w:r>
        <w:r>
          <w:rPr>
            <w:lang w:val="de-DE"/>
          </w:rPr>
          <w:t>integer</w:t>
        </w:r>
      </w:ins>
    </w:p>
    <w:p w:rsidR="00226162" w:rsidRPr="008E6D39" w:rsidRDefault="00226162" w:rsidP="00226162">
      <w:pPr>
        <w:pStyle w:val="PL"/>
        <w:rPr>
          <w:ins w:id="25083" w:author="28.541_CR0262_(Rel-16)_eNRM" w:date="2020-06-26T14:35:00Z"/>
          <w:lang w:val="de-DE"/>
        </w:rPr>
      </w:pPr>
      <w:ins w:id="25084" w:author="28.541_CR0262_(Rel-16)_eNRM" w:date="2020-06-26T14:35:00Z">
        <w:r w:rsidRPr="008E6D39">
          <w:rPr>
            <w:lang w:val="de-DE"/>
          </w:rPr>
          <w:t xml:space="preserve">                    </w:t>
        </w:r>
        <w:r>
          <w:t>gtpUPath</w:t>
        </w:r>
        <w:r>
          <w:rPr>
            <w:rFonts w:cs="Courier New"/>
            <w:lang w:eastAsia="zh-CN"/>
          </w:rPr>
          <w:t>M</w:t>
        </w:r>
        <w:r w:rsidRPr="00713B57">
          <w:rPr>
            <w:rFonts w:cs="Courier New"/>
            <w:lang w:eastAsia="zh-CN"/>
          </w:rPr>
          <w:t>easurementPeriod</w:t>
        </w:r>
        <w:r w:rsidRPr="008E6D39">
          <w:rPr>
            <w:lang w:val="de-DE"/>
          </w:rPr>
          <w:t>:</w:t>
        </w:r>
      </w:ins>
    </w:p>
    <w:p w:rsidR="00226162" w:rsidRDefault="00226162" w:rsidP="00060EA1">
      <w:pPr>
        <w:pStyle w:val="PL"/>
        <w:rPr>
          <w:ins w:id="25085" w:author="28.541_CR0261_(Rel-16)_eNRM" w:date="2020-06-26T12:02:00Z"/>
        </w:rPr>
      </w:pPr>
      <w:ins w:id="25086" w:author="28.541_CR0262_(Rel-16)_eNRM" w:date="2020-06-26T14:35:00Z">
        <w:r w:rsidRPr="008E6D39">
          <w:rPr>
            <w:lang w:val="de-DE"/>
          </w:rPr>
          <w:t xml:space="preserve">                      type: </w:t>
        </w:r>
        <w:r>
          <w:rPr>
            <w:lang w:val="de-DE"/>
          </w:rPr>
          <w:t>integer</w:t>
        </w:r>
      </w:ins>
    </w:p>
    <w:p w:rsidR="00060EA1" w:rsidRDefault="00060EA1" w:rsidP="00060EA1">
      <w:pPr>
        <w:pStyle w:val="PL"/>
        <w:ind w:firstLine="384"/>
        <w:rPr>
          <w:ins w:id="25087" w:author="28.541_CR0261_(Rel-16)_eNRM" w:date="2020-06-26T12:02:00Z"/>
        </w:rPr>
      </w:pPr>
    </w:p>
    <w:p w:rsidR="00060EA1" w:rsidRDefault="00060EA1" w:rsidP="00060EA1">
      <w:pPr>
        <w:pStyle w:val="PL"/>
        <w:rPr>
          <w:ins w:id="25088" w:author="28.541_CR0261_(Rel-16)_eNRM" w:date="2020-06-26T12:02:00Z"/>
        </w:rPr>
      </w:pPr>
      <w:ins w:id="25089" w:author="28.541_CR0261_(Rel-16)_eNRM" w:date="2020-06-26T12:02:00Z">
        <w:r>
          <w:t xml:space="preserve">    QFQoSMonitoringControl-Single:</w:t>
        </w:r>
      </w:ins>
    </w:p>
    <w:p w:rsidR="00060EA1" w:rsidRDefault="00060EA1" w:rsidP="00060EA1">
      <w:pPr>
        <w:pStyle w:val="PL"/>
        <w:rPr>
          <w:ins w:id="25090" w:author="28.541_CR0261_(Rel-16)_eNRM" w:date="2020-06-26T12:02:00Z"/>
        </w:rPr>
      </w:pPr>
      <w:ins w:id="25091" w:author="28.541_CR0261_(Rel-16)_eNRM" w:date="2020-06-26T12:02:00Z">
        <w:r>
          <w:t xml:space="preserve">      allOf:</w:t>
        </w:r>
      </w:ins>
    </w:p>
    <w:p w:rsidR="00060EA1" w:rsidRDefault="00060EA1" w:rsidP="00060EA1">
      <w:pPr>
        <w:pStyle w:val="PL"/>
        <w:rPr>
          <w:ins w:id="25092" w:author="28.541_CR0261_(Rel-16)_eNRM" w:date="2020-06-26T12:02:00Z"/>
        </w:rPr>
      </w:pPr>
      <w:ins w:id="25093" w:author="28.541_CR0261_(Rel-16)_eNRM" w:date="2020-06-26T12:02:00Z">
        <w:r>
          <w:t xml:space="preserve">        - $ref: 'genericNRM.yaml#/components/schemas/Top-Attr'</w:t>
        </w:r>
      </w:ins>
    </w:p>
    <w:p w:rsidR="00060EA1" w:rsidRDefault="00060EA1" w:rsidP="00060EA1">
      <w:pPr>
        <w:pStyle w:val="PL"/>
        <w:rPr>
          <w:ins w:id="25094" w:author="28.541_CR0261_(Rel-16)_eNRM" w:date="2020-06-26T12:02:00Z"/>
        </w:rPr>
      </w:pPr>
      <w:ins w:id="25095" w:author="28.541_CR0261_(Rel-16)_eNRM" w:date="2020-06-26T12:02:00Z">
        <w:r>
          <w:t xml:space="preserve">        - type: object</w:t>
        </w:r>
      </w:ins>
    </w:p>
    <w:p w:rsidR="00060EA1" w:rsidRDefault="00060EA1" w:rsidP="00060EA1">
      <w:pPr>
        <w:pStyle w:val="PL"/>
        <w:rPr>
          <w:ins w:id="25096" w:author="28.541_CR0261_(Rel-16)_eNRM" w:date="2020-06-26T12:02:00Z"/>
        </w:rPr>
      </w:pPr>
      <w:ins w:id="25097" w:author="28.541_CR0261_(Rel-16)_eNRM" w:date="2020-06-26T12:02:00Z">
        <w:r>
          <w:t xml:space="preserve">          properties:</w:t>
        </w:r>
      </w:ins>
    </w:p>
    <w:p w:rsidR="00060EA1" w:rsidRDefault="00060EA1" w:rsidP="00060EA1">
      <w:pPr>
        <w:pStyle w:val="PL"/>
        <w:rPr>
          <w:ins w:id="25098" w:author="28.541_CR0261_(Rel-16)_eNRM" w:date="2020-06-26T12:02:00Z"/>
        </w:rPr>
      </w:pPr>
      <w:ins w:id="25099" w:author="28.541_CR0261_(Rel-16)_eNRM" w:date="2020-06-26T12:02:00Z">
        <w:r>
          <w:t xml:space="preserve">            attributes:</w:t>
        </w:r>
      </w:ins>
    </w:p>
    <w:p w:rsidR="00060EA1" w:rsidRDefault="00060EA1" w:rsidP="00060EA1">
      <w:pPr>
        <w:pStyle w:val="PL"/>
        <w:rPr>
          <w:ins w:id="25100" w:author="28.541_CR0261_(Rel-16)_eNRM" w:date="2020-06-26T12:02:00Z"/>
        </w:rPr>
      </w:pPr>
      <w:ins w:id="25101" w:author="28.541_CR0261_(Rel-16)_eNRM" w:date="2020-06-26T12:02:00Z">
        <w:r>
          <w:t xml:space="preserve">              allOf:</w:t>
        </w:r>
      </w:ins>
    </w:p>
    <w:p w:rsidR="00060EA1" w:rsidRDefault="00060EA1" w:rsidP="00060EA1">
      <w:pPr>
        <w:pStyle w:val="PL"/>
        <w:rPr>
          <w:ins w:id="25102" w:author="28.541_CR0261_(Rel-16)_eNRM" w:date="2020-06-26T12:02:00Z"/>
        </w:rPr>
      </w:pPr>
      <w:ins w:id="25103" w:author="28.541_CR0261_(Rel-16)_eNRM" w:date="2020-06-26T12:02:00Z">
        <w:r>
          <w:t xml:space="preserve">                - type: object</w:t>
        </w:r>
      </w:ins>
    </w:p>
    <w:p w:rsidR="00060EA1" w:rsidRDefault="00060EA1" w:rsidP="00060EA1">
      <w:pPr>
        <w:pStyle w:val="PL"/>
        <w:rPr>
          <w:ins w:id="25104" w:author="28.541_CR0261_(Rel-16)_eNRM" w:date="2020-06-26T12:02:00Z"/>
        </w:rPr>
      </w:pPr>
      <w:ins w:id="25105" w:author="28.541_CR0261_(Rel-16)_eNRM" w:date="2020-06-26T12:02:00Z">
        <w:r>
          <w:t xml:space="preserve">                  properties:</w:t>
        </w:r>
      </w:ins>
    </w:p>
    <w:p w:rsidR="00060EA1" w:rsidRDefault="00060EA1" w:rsidP="00060EA1">
      <w:pPr>
        <w:pStyle w:val="PL"/>
        <w:rPr>
          <w:ins w:id="25106" w:author="28.541_CR0261_(Rel-16)_eNRM" w:date="2020-06-26T12:02:00Z"/>
        </w:rPr>
      </w:pPr>
      <w:ins w:id="25107" w:author="28.541_CR0261_(Rel-16)_eNRM" w:date="2020-06-26T12:02:00Z">
        <w:r>
          <w:t xml:space="preserve">                    qFQoSMonitoring</w:t>
        </w:r>
        <w:r>
          <w:rPr>
            <w:rFonts w:cs="Courier New"/>
            <w:lang w:eastAsia="zh-CN"/>
          </w:rPr>
          <w:t>State</w:t>
        </w:r>
        <w:r>
          <w:t>:</w:t>
        </w:r>
      </w:ins>
    </w:p>
    <w:p w:rsidR="00060EA1" w:rsidRDefault="00060EA1" w:rsidP="00060EA1">
      <w:pPr>
        <w:pStyle w:val="PL"/>
        <w:rPr>
          <w:ins w:id="25108" w:author="28.541_CR0261_(Rel-16)_eNRM" w:date="2020-06-26T12:02:00Z"/>
        </w:rPr>
      </w:pPr>
      <w:ins w:id="25109" w:author="28.541_CR0261_(Rel-16)_eNRM" w:date="2020-06-26T12:02:00Z">
        <w:r>
          <w:t xml:space="preserve">                      type: string</w:t>
        </w:r>
      </w:ins>
    </w:p>
    <w:p w:rsidR="00060EA1" w:rsidRDefault="00060EA1" w:rsidP="00060EA1">
      <w:pPr>
        <w:pStyle w:val="PL"/>
        <w:rPr>
          <w:ins w:id="25110" w:author="28.541_CR0261_(Rel-16)_eNRM" w:date="2020-06-26T12:02:00Z"/>
        </w:rPr>
      </w:pPr>
      <w:ins w:id="25111" w:author="28.541_CR0261_(Rel-16)_eNRM" w:date="2020-06-26T12:02:00Z">
        <w:r>
          <w:t xml:space="preserve">                      enum:</w:t>
        </w:r>
      </w:ins>
    </w:p>
    <w:p w:rsidR="00060EA1" w:rsidRDefault="00060EA1" w:rsidP="00060EA1">
      <w:pPr>
        <w:pStyle w:val="PL"/>
        <w:rPr>
          <w:ins w:id="25112" w:author="28.541_CR0261_(Rel-16)_eNRM" w:date="2020-06-26T12:02:00Z"/>
        </w:rPr>
      </w:pPr>
      <w:ins w:id="25113" w:author="28.541_CR0261_(Rel-16)_eNRM" w:date="2020-06-26T12:02:00Z">
        <w:r>
          <w:t xml:space="preserve">                        - ENABLED</w:t>
        </w:r>
      </w:ins>
    </w:p>
    <w:p w:rsidR="00060EA1" w:rsidRDefault="00060EA1" w:rsidP="00060EA1">
      <w:pPr>
        <w:pStyle w:val="PL"/>
        <w:rPr>
          <w:ins w:id="25114" w:author="28.541_CR0261_(Rel-16)_eNRM" w:date="2020-06-26T12:02:00Z"/>
        </w:rPr>
      </w:pPr>
      <w:ins w:id="25115" w:author="28.541_CR0261_(Rel-16)_eNRM" w:date="2020-06-26T12:02:00Z">
        <w:r>
          <w:t xml:space="preserve">                        - DISABLED</w:t>
        </w:r>
      </w:ins>
    </w:p>
    <w:p w:rsidR="00060EA1" w:rsidRDefault="00060EA1" w:rsidP="00060EA1">
      <w:pPr>
        <w:pStyle w:val="PL"/>
        <w:rPr>
          <w:ins w:id="25116" w:author="28.541_CR0261_(Rel-16)_eNRM" w:date="2020-06-26T12:02:00Z"/>
        </w:rPr>
      </w:pPr>
      <w:ins w:id="25117" w:author="28.541_CR0261_(Rel-16)_eNRM" w:date="2020-06-26T12:02:00Z">
        <w:r>
          <w:t xml:space="preserve">                    qFM</w:t>
        </w:r>
        <w:r>
          <w:rPr>
            <w:rFonts w:cs="Courier New"/>
            <w:lang w:eastAsia="zh-CN"/>
          </w:rPr>
          <w:t>onitoredSNSSAIs</w:t>
        </w:r>
        <w:r>
          <w:t>:</w:t>
        </w:r>
      </w:ins>
    </w:p>
    <w:p w:rsidR="00060EA1" w:rsidRDefault="00060EA1" w:rsidP="00060EA1">
      <w:pPr>
        <w:pStyle w:val="PL"/>
        <w:rPr>
          <w:ins w:id="25118" w:author="28.541_CR0261_(Rel-16)_eNRM" w:date="2020-06-26T12:02:00Z"/>
        </w:rPr>
      </w:pPr>
      <w:ins w:id="25119" w:author="28.541_CR0261_(Rel-16)_eNRM" w:date="2020-06-26T12:02:00Z">
        <w:r>
          <w:t xml:space="preserve">                      type: array</w:t>
        </w:r>
      </w:ins>
    </w:p>
    <w:p w:rsidR="00060EA1" w:rsidRDefault="00060EA1" w:rsidP="00060EA1">
      <w:pPr>
        <w:pStyle w:val="PL"/>
        <w:rPr>
          <w:ins w:id="25120" w:author="28.541_CR0261_(Rel-16)_eNRM" w:date="2020-06-26T12:02:00Z"/>
        </w:rPr>
      </w:pPr>
      <w:ins w:id="25121" w:author="28.541_CR0261_(Rel-16)_eNRM" w:date="2020-06-26T12:02:00Z">
        <w:r>
          <w:t xml:space="preserve">                      items:</w:t>
        </w:r>
      </w:ins>
    </w:p>
    <w:p w:rsidR="00060EA1" w:rsidRDefault="00060EA1" w:rsidP="00060EA1">
      <w:pPr>
        <w:pStyle w:val="PL"/>
        <w:rPr>
          <w:ins w:id="25122" w:author="28.541_CR0261_(Rel-16)_eNRM" w:date="2020-06-26T12:02:00Z"/>
        </w:rPr>
      </w:pPr>
      <w:bookmarkStart w:id="25123" w:name="_Hlk37248351"/>
      <w:ins w:id="25124" w:author="28.541_CR0261_(Rel-16)_eNRM" w:date="2020-06-26T12:02:00Z">
        <w:r>
          <w:t xml:space="preserve">                        $ref: 'nrNrm.yaml#/components/schemas/Snssai'</w:t>
        </w:r>
      </w:ins>
    </w:p>
    <w:bookmarkEnd w:id="25123"/>
    <w:p w:rsidR="00060EA1" w:rsidRPr="008E6D39" w:rsidRDefault="00060EA1" w:rsidP="00060EA1">
      <w:pPr>
        <w:pStyle w:val="PL"/>
        <w:rPr>
          <w:ins w:id="25125" w:author="28.541_CR0261_(Rel-16)_eNRM" w:date="2020-06-26T12:02:00Z"/>
          <w:lang w:val="de-DE"/>
        </w:rPr>
      </w:pPr>
      <w:ins w:id="25126" w:author="28.541_CR0261_(Rel-16)_eNRM" w:date="2020-06-26T12:02:00Z">
        <w:r>
          <w:t xml:space="preserve">                    qFM</w:t>
        </w:r>
        <w:r>
          <w:rPr>
            <w:rFonts w:cs="Courier New"/>
            <w:lang w:eastAsia="zh-CN"/>
          </w:rPr>
          <w:t>onitored5QIs</w:t>
        </w:r>
        <w:r w:rsidRPr="008E6D39">
          <w:rPr>
            <w:lang w:val="de-DE"/>
          </w:rPr>
          <w:t>:</w:t>
        </w:r>
      </w:ins>
    </w:p>
    <w:p w:rsidR="00060EA1" w:rsidRDefault="00060EA1" w:rsidP="00060EA1">
      <w:pPr>
        <w:pStyle w:val="PL"/>
        <w:rPr>
          <w:ins w:id="25127" w:author="28.541_CR0261_(Rel-16)_eNRM" w:date="2020-06-26T12:02:00Z"/>
        </w:rPr>
      </w:pPr>
      <w:ins w:id="25128" w:author="28.541_CR0261_(Rel-16)_eNRM" w:date="2020-06-26T12:02:00Z">
        <w:r>
          <w:t xml:space="preserve">                      type: array</w:t>
        </w:r>
      </w:ins>
    </w:p>
    <w:p w:rsidR="00060EA1" w:rsidRDefault="00060EA1" w:rsidP="00060EA1">
      <w:pPr>
        <w:pStyle w:val="PL"/>
        <w:rPr>
          <w:ins w:id="25129" w:author="28.541_CR0261_(Rel-16)_eNRM" w:date="2020-06-26T12:02:00Z"/>
        </w:rPr>
      </w:pPr>
      <w:ins w:id="25130" w:author="28.541_CR0261_(Rel-16)_eNRM" w:date="2020-06-26T12:02:00Z">
        <w:r>
          <w:t xml:space="preserve">                      items:</w:t>
        </w:r>
      </w:ins>
    </w:p>
    <w:p w:rsidR="00060EA1" w:rsidRDefault="00060EA1" w:rsidP="00060EA1">
      <w:pPr>
        <w:pStyle w:val="PL"/>
        <w:rPr>
          <w:ins w:id="25131" w:author="28.541_CR0261_(Rel-16)_eNRM" w:date="2020-06-26T12:02:00Z"/>
        </w:rPr>
      </w:pPr>
      <w:ins w:id="25132" w:author="28.541_CR0261_(Rel-16)_eNRM" w:date="2020-06-26T12:02:00Z">
        <w:r>
          <w:t xml:space="preserve">                        type: integer</w:t>
        </w:r>
      </w:ins>
    </w:p>
    <w:p w:rsidR="00060EA1" w:rsidRDefault="00060EA1" w:rsidP="00060EA1">
      <w:pPr>
        <w:pStyle w:val="PL"/>
        <w:rPr>
          <w:ins w:id="25133" w:author="28.541_CR0261_(Rel-16)_eNRM" w:date="2020-06-26T12:02:00Z"/>
        </w:rPr>
      </w:pPr>
      <w:ins w:id="25134" w:author="28.541_CR0261_(Rel-16)_eNRM" w:date="2020-06-26T12:02:00Z">
        <w:r>
          <w:t xml:space="preserve">                        minimum: 0</w:t>
        </w:r>
      </w:ins>
    </w:p>
    <w:p w:rsidR="00060EA1" w:rsidRDefault="00060EA1" w:rsidP="00060EA1">
      <w:pPr>
        <w:pStyle w:val="PL"/>
        <w:rPr>
          <w:ins w:id="25135" w:author="28.541_CR0261_(Rel-16)_eNRM" w:date="2020-06-26T12:02:00Z"/>
        </w:rPr>
      </w:pPr>
      <w:ins w:id="25136" w:author="28.541_CR0261_(Rel-16)_eNRM" w:date="2020-06-26T12:02:00Z">
        <w:r>
          <w:t xml:space="preserve">                        maximum: 255</w:t>
        </w:r>
      </w:ins>
    </w:p>
    <w:p w:rsidR="00060EA1" w:rsidRPr="008E6D39" w:rsidRDefault="00060EA1" w:rsidP="00060EA1">
      <w:pPr>
        <w:pStyle w:val="PL"/>
        <w:rPr>
          <w:ins w:id="25137" w:author="28.541_CR0261_(Rel-16)_eNRM" w:date="2020-06-26T12:02:00Z"/>
          <w:lang w:val="de-DE"/>
        </w:rPr>
      </w:pPr>
      <w:ins w:id="25138" w:author="28.541_CR0261_(Rel-16)_eNRM" w:date="2020-06-26T12:02:00Z">
        <w:r w:rsidRPr="008E6D39">
          <w:rPr>
            <w:lang w:val="de-DE"/>
          </w:rPr>
          <w:t xml:space="preserve">                    </w:t>
        </w:r>
        <w:r>
          <w:rPr>
            <w:rFonts w:cs="Courier New"/>
            <w:lang w:eastAsia="zh-CN"/>
          </w:rPr>
          <w:t>isEventTriggeredQFMonitoringSupported</w:t>
        </w:r>
        <w:r w:rsidRPr="008E6D39">
          <w:rPr>
            <w:lang w:val="de-DE"/>
          </w:rPr>
          <w:t>:</w:t>
        </w:r>
      </w:ins>
    </w:p>
    <w:p w:rsidR="00060EA1" w:rsidRPr="008E6D39" w:rsidRDefault="00060EA1" w:rsidP="00060EA1">
      <w:pPr>
        <w:pStyle w:val="PL"/>
        <w:rPr>
          <w:ins w:id="25139" w:author="28.541_CR0261_(Rel-16)_eNRM" w:date="2020-06-26T12:02:00Z"/>
          <w:lang w:val="de-DE"/>
        </w:rPr>
      </w:pPr>
      <w:ins w:id="25140" w:author="28.541_CR0261_(Rel-16)_eNRM" w:date="2020-06-26T12:02:00Z">
        <w:r w:rsidRPr="008E6D39">
          <w:rPr>
            <w:lang w:val="de-DE"/>
          </w:rPr>
          <w:t xml:space="preserve">                      type: </w:t>
        </w:r>
        <w:r>
          <w:rPr>
            <w:lang w:val="de-DE"/>
          </w:rPr>
          <w:t>boolean</w:t>
        </w:r>
      </w:ins>
    </w:p>
    <w:p w:rsidR="00060EA1" w:rsidRPr="008E6D39" w:rsidRDefault="00060EA1" w:rsidP="00060EA1">
      <w:pPr>
        <w:pStyle w:val="PL"/>
        <w:rPr>
          <w:ins w:id="25141" w:author="28.541_CR0261_(Rel-16)_eNRM" w:date="2020-06-26T12:02:00Z"/>
          <w:lang w:val="de-DE"/>
        </w:rPr>
      </w:pPr>
      <w:ins w:id="25142" w:author="28.541_CR0261_(Rel-16)_eNRM" w:date="2020-06-26T12:02:00Z">
        <w:r w:rsidRPr="008E6D39">
          <w:rPr>
            <w:lang w:val="de-DE"/>
          </w:rPr>
          <w:t xml:space="preserve">                    </w:t>
        </w:r>
        <w:r>
          <w:rPr>
            <w:rFonts w:cs="Courier New"/>
            <w:lang w:eastAsia="zh-CN"/>
          </w:rPr>
          <w:t>isPeriodicQFMonitoringSupported</w:t>
        </w:r>
        <w:r w:rsidRPr="008E6D39">
          <w:rPr>
            <w:lang w:val="de-DE"/>
          </w:rPr>
          <w:t>:</w:t>
        </w:r>
      </w:ins>
    </w:p>
    <w:p w:rsidR="00060EA1" w:rsidRPr="008E6D39" w:rsidRDefault="00060EA1" w:rsidP="00060EA1">
      <w:pPr>
        <w:pStyle w:val="PL"/>
        <w:rPr>
          <w:ins w:id="25143" w:author="28.541_CR0261_(Rel-16)_eNRM" w:date="2020-06-26T12:02:00Z"/>
          <w:lang w:val="de-DE"/>
        </w:rPr>
      </w:pPr>
      <w:ins w:id="25144" w:author="28.541_CR0261_(Rel-16)_eNRM" w:date="2020-06-26T12:02:00Z">
        <w:r w:rsidRPr="008E6D39">
          <w:rPr>
            <w:lang w:val="de-DE"/>
          </w:rPr>
          <w:t xml:space="preserve">                      type: </w:t>
        </w:r>
        <w:r>
          <w:rPr>
            <w:lang w:val="de-DE"/>
          </w:rPr>
          <w:t>boolean</w:t>
        </w:r>
      </w:ins>
    </w:p>
    <w:p w:rsidR="00060EA1" w:rsidRPr="008E6D39" w:rsidRDefault="00060EA1" w:rsidP="00060EA1">
      <w:pPr>
        <w:pStyle w:val="PL"/>
        <w:rPr>
          <w:ins w:id="25145" w:author="28.541_CR0261_(Rel-16)_eNRM" w:date="2020-06-26T12:02:00Z"/>
          <w:lang w:val="de-DE"/>
        </w:rPr>
      </w:pPr>
      <w:ins w:id="25146" w:author="28.541_CR0261_(Rel-16)_eNRM" w:date="2020-06-26T12:02:00Z">
        <w:r w:rsidRPr="008E6D39">
          <w:rPr>
            <w:lang w:val="de-DE"/>
          </w:rPr>
          <w:t xml:space="preserve">                    </w:t>
        </w:r>
        <w:r>
          <w:rPr>
            <w:rFonts w:cs="Courier New"/>
            <w:lang w:eastAsia="zh-CN"/>
          </w:rPr>
          <w:t>isSessionReleasedQFMonitoringSupported</w:t>
        </w:r>
        <w:r w:rsidRPr="008E6D39">
          <w:rPr>
            <w:lang w:val="de-DE"/>
          </w:rPr>
          <w:t>:</w:t>
        </w:r>
      </w:ins>
    </w:p>
    <w:p w:rsidR="00060EA1" w:rsidRDefault="00060EA1" w:rsidP="00060EA1">
      <w:pPr>
        <w:pStyle w:val="PL"/>
        <w:rPr>
          <w:ins w:id="25147" w:author="28.541_CR0261_(Rel-16)_eNRM" w:date="2020-06-26T12:02:00Z"/>
          <w:lang w:val="de-DE"/>
        </w:rPr>
      </w:pPr>
      <w:ins w:id="25148" w:author="28.541_CR0261_(Rel-16)_eNRM" w:date="2020-06-26T12:02:00Z">
        <w:r w:rsidRPr="008E6D39">
          <w:rPr>
            <w:lang w:val="de-DE"/>
          </w:rPr>
          <w:t xml:space="preserve">                      type: </w:t>
        </w:r>
        <w:r>
          <w:rPr>
            <w:lang w:val="de-DE"/>
          </w:rPr>
          <w:t>boolean</w:t>
        </w:r>
      </w:ins>
    </w:p>
    <w:p w:rsidR="00060EA1" w:rsidRPr="008E6D39" w:rsidRDefault="00060EA1" w:rsidP="00060EA1">
      <w:pPr>
        <w:pStyle w:val="PL"/>
        <w:rPr>
          <w:ins w:id="25149" w:author="28.541_CR0261_(Rel-16)_eNRM" w:date="2020-06-26T12:02:00Z"/>
          <w:lang w:val="de-DE"/>
        </w:rPr>
      </w:pPr>
      <w:ins w:id="25150" w:author="28.541_CR0261_(Rel-16)_eNRM" w:date="2020-06-26T12:02:00Z">
        <w:r w:rsidRPr="008E6D39">
          <w:rPr>
            <w:lang w:val="de-DE"/>
          </w:rPr>
          <w:t xml:space="preserve">                    </w:t>
        </w:r>
        <w:r>
          <w:t>qFP</w:t>
        </w:r>
        <w:r w:rsidRPr="00713B57">
          <w:rPr>
            <w:rFonts w:cs="Courier New"/>
            <w:lang w:eastAsia="zh-CN"/>
          </w:rPr>
          <w:t>acketDelayThresholds</w:t>
        </w:r>
        <w:r w:rsidRPr="008E6D39">
          <w:rPr>
            <w:lang w:val="de-DE"/>
          </w:rPr>
          <w:t>:</w:t>
        </w:r>
      </w:ins>
    </w:p>
    <w:p w:rsidR="00060EA1" w:rsidRPr="008E6D39" w:rsidRDefault="00060EA1" w:rsidP="00060EA1">
      <w:pPr>
        <w:pStyle w:val="PL"/>
        <w:rPr>
          <w:ins w:id="25151" w:author="28.541_CR0261_(Rel-16)_eNRM" w:date="2020-06-26T12:02:00Z"/>
          <w:lang w:val="de-DE"/>
        </w:rPr>
      </w:pPr>
      <w:ins w:id="25152" w:author="28.541_CR0261_(Rel-16)_eNRM" w:date="2020-06-26T12:02:00Z">
        <w:r w:rsidRPr="008E6D39">
          <w:rPr>
            <w:lang w:val="de-DE"/>
          </w:rPr>
          <w:t xml:space="preserve">        </w:t>
        </w:r>
        <w:r>
          <w:rPr>
            <w:lang w:val="de-DE"/>
          </w:rPr>
          <w:t xml:space="preserve">            </w:t>
        </w:r>
        <w:r w:rsidRPr="008E6D39">
          <w:rPr>
            <w:lang w:val="de-DE"/>
          </w:rPr>
          <w:t xml:space="preserve">  $ref: '#/components/schemas/</w:t>
        </w:r>
        <w:r>
          <w:rPr>
            <w:lang w:val="de-DE"/>
          </w:rPr>
          <w:t>Q</w:t>
        </w:r>
        <w:r>
          <w:t>FP</w:t>
        </w:r>
        <w:r w:rsidRPr="00713B57">
          <w:rPr>
            <w:rFonts w:cs="Courier New"/>
            <w:lang w:eastAsia="zh-CN"/>
          </w:rPr>
          <w:t>acketDelayThresholds</w:t>
        </w:r>
        <w:r>
          <w:rPr>
            <w:rFonts w:cs="Courier New"/>
            <w:lang w:eastAsia="zh-CN"/>
          </w:rPr>
          <w:t>Type</w:t>
        </w:r>
        <w:r w:rsidRPr="008E6D39">
          <w:rPr>
            <w:lang w:val="de-DE"/>
          </w:rPr>
          <w:t>'</w:t>
        </w:r>
      </w:ins>
    </w:p>
    <w:p w:rsidR="00060EA1" w:rsidRPr="008E6D39" w:rsidRDefault="00060EA1" w:rsidP="00060EA1">
      <w:pPr>
        <w:pStyle w:val="PL"/>
        <w:rPr>
          <w:ins w:id="25153" w:author="28.541_CR0261_(Rel-16)_eNRM" w:date="2020-06-26T12:02:00Z"/>
          <w:lang w:val="de-DE"/>
        </w:rPr>
      </w:pPr>
      <w:ins w:id="25154" w:author="28.541_CR0261_(Rel-16)_eNRM" w:date="2020-06-26T12:02:00Z">
        <w:r w:rsidRPr="008E6D39">
          <w:rPr>
            <w:lang w:val="de-DE"/>
          </w:rPr>
          <w:t xml:space="preserve">                    </w:t>
        </w:r>
        <w:r>
          <w:t>qFM</w:t>
        </w:r>
        <w:r w:rsidRPr="00713B57">
          <w:rPr>
            <w:rFonts w:cs="Courier New"/>
            <w:lang w:eastAsia="zh-CN"/>
          </w:rPr>
          <w:t>inimum</w:t>
        </w:r>
        <w:r w:rsidRPr="00713B57">
          <w:rPr>
            <w:rFonts w:cs="Courier New" w:hint="eastAsia"/>
            <w:lang w:eastAsia="zh-CN"/>
          </w:rPr>
          <w:t>W</w:t>
        </w:r>
        <w:r w:rsidRPr="00713B57">
          <w:rPr>
            <w:rFonts w:cs="Courier New"/>
            <w:lang w:eastAsia="zh-CN"/>
          </w:rPr>
          <w:t>aitTime</w:t>
        </w:r>
        <w:r w:rsidRPr="008E6D39">
          <w:rPr>
            <w:lang w:val="de-DE"/>
          </w:rPr>
          <w:t>:</w:t>
        </w:r>
      </w:ins>
    </w:p>
    <w:p w:rsidR="00060EA1" w:rsidRDefault="00060EA1" w:rsidP="00060EA1">
      <w:pPr>
        <w:pStyle w:val="PL"/>
        <w:rPr>
          <w:ins w:id="25155" w:author="28.541_CR0261_(Rel-16)_eNRM" w:date="2020-06-26T12:02:00Z"/>
          <w:lang w:val="de-DE"/>
        </w:rPr>
      </w:pPr>
      <w:ins w:id="25156" w:author="28.541_CR0261_(Rel-16)_eNRM" w:date="2020-06-26T12:02:00Z">
        <w:r w:rsidRPr="008E6D39">
          <w:rPr>
            <w:lang w:val="de-DE"/>
          </w:rPr>
          <w:t xml:space="preserve">                      type: </w:t>
        </w:r>
        <w:r>
          <w:rPr>
            <w:lang w:val="de-DE"/>
          </w:rPr>
          <w:t>integer</w:t>
        </w:r>
      </w:ins>
    </w:p>
    <w:p w:rsidR="00060EA1" w:rsidRPr="008E6D39" w:rsidRDefault="00060EA1" w:rsidP="00060EA1">
      <w:pPr>
        <w:pStyle w:val="PL"/>
        <w:rPr>
          <w:ins w:id="25157" w:author="28.541_CR0261_(Rel-16)_eNRM" w:date="2020-06-26T12:02:00Z"/>
          <w:lang w:val="de-DE"/>
        </w:rPr>
      </w:pPr>
      <w:ins w:id="25158" w:author="28.541_CR0261_(Rel-16)_eNRM" w:date="2020-06-26T12:02:00Z">
        <w:r w:rsidRPr="008E6D39">
          <w:rPr>
            <w:lang w:val="de-DE"/>
          </w:rPr>
          <w:t xml:space="preserve">                    </w:t>
        </w:r>
        <w:r>
          <w:t>qFM</w:t>
        </w:r>
        <w:r w:rsidRPr="00713B57">
          <w:rPr>
            <w:rFonts w:cs="Courier New"/>
            <w:lang w:eastAsia="zh-CN"/>
          </w:rPr>
          <w:t>easurementPeriod</w:t>
        </w:r>
        <w:r w:rsidRPr="008E6D39">
          <w:rPr>
            <w:lang w:val="de-DE"/>
          </w:rPr>
          <w:t>:</w:t>
        </w:r>
      </w:ins>
    </w:p>
    <w:p w:rsidR="00060EA1" w:rsidRDefault="00060EA1" w:rsidP="00060EA1">
      <w:pPr>
        <w:pStyle w:val="PL"/>
        <w:rPr>
          <w:ins w:id="25159" w:author="28.541_CR0261_(Rel-16)_eNRM" w:date="2020-06-26T12:02:00Z"/>
          <w:lang w:val="de-DE"/>
        </w:rPr>
      </w:pPr>
      <w:ins w:id="25160" w:author="28.541_CR0261_(Rel-16)_eNRM" w:date="2020-06-26T12:02:00Z">
        <w:r w:rsidRPr="008E6D39">
          <w:rPr>
            <w:lang w:val="de-DE"/>
          </w:rPr>
          <w:t xml:space="preserve">                      type: </w:t>
        </w:r>
        <w:r>
          <w:rPr>
            <w:lang w:val="de-DE"/>
          </w:rPr>
          <w:t>integer</w:t>
        </w:r>
      </w:ins>
    </w:p>
    <w:p w:rsidR="00E154AB" w:rsidRDefault="00E154AB" w:rsidP="00E154AB">
      <w:pPr>
        <w:pStyle w:val="PL"/>
      </w:pPr>
    </w:p>
    <w:p w:rsidR="00E154AB" w:rsidRDefault="00E154AB" w:rsidP="00E154AB">
      <w:pPr>
        <w:pStyle w:val="PL"/>
      </w:pPr>
    </w:p>
    <w:p w:rsidR="00E154AB" w:rsidRDefault="00E154AB" w:rsidP="00E154AB">
      <w:pPr>
        <w:pStyle w:val="PL"/>
      </w:pPr>
      <w:r>
        <w:t>#-------- Definition of JSON arrays for name-contained IOCs ----------------------</w:t>
      </w:r>
    </w:p>
    <w:p w:rsidR="00E154AB" w:rsidRDefault="00E154AB" w:rsidP="00E154AB">
      <w:pPr>
        <w:pStyle w:val="PL"/>
      </w:pPr>
    </w:p>
    <w:p w:rsidR="00E154AB" w:rsidRDefault="00E154AB" w:rsidP="00E154AB">
      <w:pPr>
        <w:pStyle w:val="PL"/>
      </w:pPr>
      <w:r>
        <w:t xml:space="preserve">    SubNetwork-Multiple: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'#/components/schemas/SubNetwork-Single'</w:t>
      </w:r>
    </w:p>
    <w:p w:rsidR="00E154AB" w:rsidRDefault="00E154AB" w:rsidP="00E154AB">
      <w:pPr>
        <w:pStyle w:val="PL"/>
      </w:pPr>
      <w:r>
        <w:t xml:space="preserve">    ManagedElement-Multiple: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'#/components/schemas/ManagedElement-Single'</w:t>
      </w:r>
    </w:p>
    <w:p w:rsidR="00E154AB" w:rsidRDefault="00E154AB" w:rsidP="00E154AB">
      <w:pPr>
        <w:pStyle w:val="PL"/>
      </w:pPr>
      <w:r>
        <w:t xml:space="preserve">    AmfFunction-Multiple: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'#/components/schemas/AmfFunction-Single'</w:t>
      </w:r>
    </w:p>
    <w:p w:rsidR="00E154AB" w:rsidRDefault="00E154AB" w:rsidP="00E154AB">
      <w:pPr>
        <w:pStyle w:val="PL"/>
      </w:pPr>
      <w:r>
        <w:t xml:space="preserve">    SmfFunction-Multiple: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'#/components/schemas/SmfFunction-Single'</w:t>
      </w:r>
    </w:p>
    <w:p w:rsidR="00E154AB" w:rsidRDefault="00E154AB" w:rsidP="00E154AB">
      <w:pPr>
        <w:pStyle w:val="PL"/>
      </w:pPr>
      <w:r>
        <w:t xml:space="preserve">    UpfFunction-Multiple:</w:t>
      </w:r>
    </w:p>
    <w:p w:rsidR="00E154AB" w:rsidRDefault="00E154AB" w:rsidP="00E154AB">
      <w:pPr>
        <w:pStyle w:val="PL"/>
      </w:pPr>
      <w:r>
        <w:lastRenderedPageBreak/>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'#/components/schemas/UpfFunction-Single'</w:t>
      </w:r>
    </w:p>
    <w:p w:rsidR="00E154AB" w:rsidRDefault="00E154AB" w:rsidP="00E154AB">
      <w:pPr>
        <w:pStyle w:val="PL"/>
      </w:pPr>
      <w:r>
        <w:t xml:space="preserve">    N3iwfFunction-Multiple: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'#/components/schemas/N3iwfFunction-Single'</w:t>
      </w:r>
    </w:p>
    <w:p w:rsidR="00E154AB" w:rsidRDefault="00E154AB" w:rsidP="00E154AB">
      <w:pPr>
        <w:pStyle w:val="PL"/>
      </w:pPr>
      <w:r>
        <w:t xml:space="preserve">    PcfFunction-Multiple: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'#/components/schemas/PcfFunction-Single'</w:t>
      </w:r>
    </w:p>
    <w:p w:rsidR="00E154AB" w:rsidRDefault="00E154AB" w:rsidP="00E154AB">
      <w:pPr>
        <w:pStyle w:val="PL"/>
      </w:pPr>
      <w:r>
        <w:t xml:space="preserve">    AusfFunction-Multiple: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'#/components/schemas/AusfFunction-Single'</w:t>
      </w:r>
    </w:p>
    <w:p w:rsidR="00E154AB" w:rsidRDefault="00E154AB" w:rsidP="00E154AB">
      <w:pPr>
        <w:pStyle w:val="PL"/>
      </w:pPr>
      <w:r>
        <w:t xml:space="preserve">    UdmFunction-Multiple: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'#/components/schemas/UdmFunction-Single'</w:t>
      </w:r>
    </w:p>
    <w:p w:rsidR="00E154AB" w:rsidRDefault="00E154AB" w:rsidP="00E154AB">
      <w:pPr>
        <w:pStyle w:val="PL"/>
      </w:pPr>
      <w:r>
        <w:t xml:space="preserve">    UdrFunction-Multiple: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'#/components/schemas/UdrFunction-Single'</w:t>
      </w:r>
    </w:p>
    <w:p w:rsidR="00E154AB" w:rsidRDefault="00E154AB" w:rsidP="00E154AB">
      <w:pPr>
        <w:pStyle w:val="PL"/>
      </w:pPr>
      <w:r>
        <w:t xml:space="preserve">    UdsfFunction-Multiple: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'#/components/schemas/UdsfFunction-Single'</w:t>
      </w:r>
    </w:p>
    <w:p w:rsidR="00E154AB" w:rsidRDefault="00E154AB" w:rsidP="00E154AB">
      <w:pPr>
        <w:pStyle w:val="PL"/>
      </w:pPr>
      <w:r>
        <w:t xml:space="preserve">    NrfFunction-Multiple: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'#/components/schemas/NrfFunction-Single'</w:t>
      </w:r>
    </w:p>
    <w:p w:rsidR="00E154AB" w:rsidRDefault="00E154AB" w:rsidP="00E154AB">
      <w:pPr>
        <w:pStyle w:val="PL"/>
      </w:pPr>
      <w:r>
        <w:t xml:space="preserve">    NssfFunction-Multiple: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'#/components/schemas/NssfFunction-Single'</w:t>
      </w:r>
    </w:p>
    <w:p w:rsidR="00E154AB" w:rsidRDefault="00E154AB" w:rsidP="00E154AB">
      <w:pPr>
        <w:pStyle w:val="PL"/>
      </w:pPr>
      <w:r>
        <w:t xml:space="preserve">    SmsfFunction-Multiple: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'#/components/schemas/SmsfFunction-Single'</w:t>
      </w:r>
    </w:p>
    <w:p w:rsidR="00E154AB" w:rsidRDefault="00E154AB" w:rsidP="00E154AB">
      <w:pPr>
        <w:pStyle w:val="PL"/>
      </w:pPr>
      <w:r>
        <w:t xml:space="preserve">    LmfFunction-Multiple: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'#/components/schemas/LmfFunction-Single'</w:t>
      </w:r>
    </w:p>
    <w:p w:rsidR="00E154AB" w:rsidRDefault="00E154AB" w:rsidP="00E154AB">
      <w:pPr>
        <w:pStyle w:val="PL"/>
      </w:pPr>
      <w:r>
        <w:t xml:space="preserve">    NgeirFunction-Multiple: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'#/components/schemas/NgeirFunction-Single'</w:t>
      </w:r>
    </w:p>
    <w:p w:rsidR="00E154AB" w:rsidRDefault="00E154AB" w:rsidP="00E154AB">
      <w:pPr>
        <w:pStyle w:val="PL"/>
      </w:pPr>
      <w:r>
        <w:t xml:space="preserve">    SeppFunction-Multiple: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'#/components/schemas/SeppFunction-Single'</w:t>
      </w:r>
    </w:p>
    <w:p w:rsidR="00E154AB" w:rsidRDefault="00E154AB" w:rsidP="00E154AB">
      <w:pPr>
        <w:pStyle w:val="PL"/>
      </w:pPr>
      <w:r>
        <w:t xml:space="preserve">    NwdafFunction-Multiple: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'#/components/schemas/NwdafFunction-Single'</w:t>
      </w:r>
    </w:p>
    <w:p w:rsidR="00E154AB" w:rsidRDefault="00E154AB" w:rsidP="00E154AB">
      <w:pPr>
        <w:pStyle w:val="PL"/>
      </w:pPr>
      <w:r>
        <w:t xml:space="preserve">    ScpFunction-Multiple: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'#/components/schemas/ScpFunction-Single'</w:t>
      </w:r>
    </w:p>
    <w:p w:rsidR="00E154AB" w:rsidRDefault="00E154AB" w:rsidP="00E154AB">
      <w:pPr>
        <w:pStyle w:val="PL"/>
      </w:pPr>
      <w:r>
        <w:t xml:space="preserve">    NefFunction-Multiple: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'#/components/schemas/NefFunction-Single'</w:t>
      </w:r>
    </w:p>
    <w:p w:rsidR="00E154AB" w:rsidRDefault="00E154AB" w:rsidP="00E154AB">
      <w:pPr>
        <w:pStyle w:val="PL"/>
      </w:pPr>
    </w:p>
    <w:p w:rsidR="00E154AB" w:rsidRDefault="00E154AB" w:rsidP="00E154AB">
      <w:pPr>
        <w:pStyle w:val="PL"/>
      </w:pPr>
      <w:r>
        <w:t xml:space="preserve">    ExternalAmfFunction-Multiple: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'#/components/schemas/ExternalAmfFunction-Single'</w:t>
      </w:r>
    </w:p>
    <w:p w:rsidR="00E154AB" w:rsidRDefault="00E154AB" w:rsidP="00E154AB">
      <w:pPr>
        <w:pStyle w:val="PL"/>
      </w:pPr>
      <w:r>
        <w:t xml:space="preserve">    ExternalNrfFunction-Multiple: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'#/components/schemas/ExternalNrfFunction-Single'</w:t>
      </w:r>
    </w:p>
    <w:p w:rsidR="00E154AB" w:rsidRDefault="00E154AB" w:rsidP="00E154AB">
      <w:pPr>
        <w:pStyle w:val="PL"/>
      </w:pPr>
      <w:r>
        <w:t xml:space="preserve">    ExternalNssfFunction-Multiple: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'#/components/schemas/ExternalNssfFunction-Single'</w:t>
      </w:r>
    </w:p>
    <w:p w:rsidR="00E154AB" w:rsidRDefault="00E154AB" w:rsidP="00E154AB">
      <w:pPr>
        <w:pStyle w:val="PL"/>
      </w:pPr>
      <w:r>
        <w:t xml:space="preserve">    ExternalSeppFunction-Nultiple:</w:t>
      </w:r>
    </w:p>
    <w:p w:rsidR="00E154AB" w:rsidRDefault="00E154AB" w:rsidP="00E154AB">
      <w:pPr>
        <w:pStyle w:val="PL"/>
      </w:pPr>
      <w:r>
        <w:t xml:space="preserve">      type: array</w:t>
      </w:r>
    </w:p>
    <w:p w:rsidR="00E154AB" w:rsidRDefault="00E154AB" w:rsidP="00E154AB">
      <w:pPr>
        <w:pStyle w:val="PL"/>
      </w:pPr>
      <w:r>
        <w:lastRenderedPageBreak/>
        <w:t xml:space="preserve">      items:</w:t>
      </w:r>
    </w:p>
    <w:p w:rsidR="00E154AB" w:rsidRDefault="00E154AB" w:rsidP="00E154AB">
      <w:pPr>
        <w:pStyle w:val="PL"/>
      </w:pPr>
      <w:r>
        <w:t xml:space="preserve">        $ref: '#/components/schemas/ExternalSeppFunction-Single'</w:t>
      </w:r>
    </w:p>
    <w:p w:rsidR="00E154AB" w:rsidRDefault="00E154AB" w:rsidP="00E154AB">
      <w:pPr>
        <w:pStyle w:val="PL"/>
      </w:pPr>
    </w:p>
    <w:p w:rsidR="00E154AB" w:rsidRDefault="00E154AB" w:rsidP="00E154AB">
      <w:pPr>
        <w:pStyle w:val="PL"/>
      </w:pPr>
      <w:r>
        <w:t xml:space="preserve">    AmfSet-Multiple: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'#/components/schemas/AmfSet-Single'</w:t>
      </w:r>
    </w:p>
    <w:p w:rsidR="00E154AB" w:rsidRDefault="00E154AB" w:rsidP="00E154AB">
      <w:pPr>
        <w:pStyle w:val="PL"/>
      </w:pPr>
      <w:r>
        <w:t xml:space="preserve">    AmfRegion-Multiple: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'#/components/schemas/AmfRegion-Single'</w:t>
      </w:r>
    </w:p>
    <w:p w:rsidR="00E154AB" w:rsidRDefault="00E154AB" w:rsidP="00E154AB">
      <w:pPr>
        <w:pStyle w:val="PL"/>
      </w:pPr>
      <w:r>
        <w:t xml:space="preserve">  </w:t>
      </w:r>
    </w:p>
    <w:p w:rsidR="00E154AB" w:rsidRDefault="00E154AB" w:rsidP="00E154AB">
      <w:pPr>
        <w:pStyle w:val="PL"/>
      </w:pPr>
      <w:r>
        <w:t xml:space="preserve">    EP_N2-Multiple: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'#/components/schemas/EP_N2-Single'</w:t>
      </w:r>
    </w:p>
    <w:p w:rsidR="00E154AB" w:rsidRDefault="00E154AB" w:rsidP="00E154AB">
      <w:pPr>
        <w:pStyle w:val="PL"/>
      </w:pPr>
      <w:r>
        <w:t xml:space="preserve">    EP_N3-Multiple: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'#/components/schemas/EP_N3-Single'</w:t>
      </w:r>
    </w:p>
    <w:p w:rsidR="00E154AB" w:rsidRDefault="00E154AB" w:rsidP="00E154AB">
      <w:pPr>
        <w:pStyle w:val="PL"/>
      </w:pPr>
      <w:r>
        <w:t xml:space="preserve">    EP_N4-Multiple: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'#/components/schemas/EP_N4-Single'</w:t>
      </w:r>
    </w:p>
    <w:p w:rsidR="00E154AB" w:rsidRDefault="00E154AB" w:rsidP="00E154AB">
      <w:pPr>
        <w:pStyle w:val="PL"/>
      </w:pPr>
      <w:r>
        <w:t xml:space="preserve">    EP_N5-Multiple: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'#/components/schemas/EP_N5-Single'</w:t>
      </w:r>
    </w:p>
    <w:p w:rsidR="00E154AB" w:rsidRDefault="00E154AB" w:rsidP="00E154AB">
      <w:pPr>
        <w:pStyle w:val="PL"/>
      </w:pPr>
      <w:r>
        <w:t xml:space="preserve">    EP_N6-Multiple: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'#/components/schemas/EP_N6-Single'</w:t>
      </w:r>
    </w:p>
    <w:p w:rsidR="00E154AB" w:rsidRDefault="00E154AB" w:rsidP="00E154AB">
      <w:pPr>
        <w:pStyle w:val="PL"/>
      </w:pPr>
      <w:r>
        <w:t xml:space="preserve">    EP_N7-Multiple: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'#/components/schemas/EP_N7-Single'</w:t>
      </w:r>
    </w:p>
    <w:p w:rsidR="00E154AB" w:rsidRDefault="00E154AB" w:rsidP="00E154AB">
      <w:pPr>
        <w:pStyle w:val="PL"/>
      </w:pPr>
      <w:r>
        <w:t xml:space="preserve">    EP_N8-Multiple: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'#/components/schemas/EP_N8-Single'</w:t>
      </w:r>
    </w:p>
    <w:p w:rsidR="00E154AB" w:rsidRDefault="00E154AB" w:rsidP="00E154AB">
      <w:pPr>
        <w:pStyle w:val="PL"/>
      </w:pPr>
      <w:r>
        <w:t xml:space="preserve">    EP_N9-Multiple: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'#/components/schemas/EP_N9-Single'</w:t>
      </w:r>
    </w:p>
    <w:p w:rsidR="00E154AB" w:rsidRDefault="00E154AB" w:rsidP="00E154AB">
      <w:pPr>
        <w:pStyle w:val="PL"/>
      </w:pPr>
      <w:r>
        <w:t xml:space="preserve">    EP_N10-Multiple: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'#/components/schemas/EP_N10-Single'</w:t>
      </w:r>
    </w:p>
    <w:p w:rsidR="00E154AB" w:rsidRDefault="00E154AB" w:rsidP="00E154AB">
      <w:pPr>
        <w:pStyle w:val="PL"/>
      </w:pPr>
      <w:r>
        <w:t xml:space="preserve">    EP_N11-Multiple: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'#/components/schemas/EP_N11-Single'</w:t>
      </w:r>
    </w:p>
    <w:p w:rsidR="00E154AB" w:rsidRDefault="00E154AB" w:rsidP="00E154AB">
      <w:pPr>
        <w:pStyle w:val="PL"/>
      </w:pPr>
      <w:r>
        <w:t xml:space="preserve">    EP_N12-Multiple: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'#/components/schemas/EP_N12-Single'</w:t>
      </w:r>
    </w:p>
    <w:p w:rsidR="00E154AB" w:rsidRDefault="00E154AB" w:rsidP="00E154AB">
      <w:pPr>
        <w:pStyle w:val="PL"/>
      </w:pPr>
      <w:r>
        <w:t xml:space="preserve">    EP_N13-Multiple: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'#/components/schemas/EP_N13-Single'</w:t>
      </w:r>
    </w:p>
    <w:p w:rsidR="00E154AB" w:rsidRDefault="00E154AB" w:rsidP="00E154AB">
      <w:pPr>
        <w:pStyle w:val="PL"/>
      </w:pPr>
      <w:r>
        <w:t xml:space="preserve">    EP_N14-Multiple: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'#/components/schemas/EP_N14-Single'</w:t>
      </w:r>
    </w:p>
    <w:p w:rsidR="00E154AB" w:rsidRDefault="00E154AB" w:rsidP="00E154AB">
      <w:pPr>
        <w:pStyle w:val="PL"/>
      </w:pPr>
      <w:r>
        <w:t xml:space="preserve">    EP_N15-Multiple: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'#/components/schemas/EP_N15-Single'</w:t>
      </w:r>
    </w:p>
    <w:p w:rsidR="00E154AB" w:rsidRDefault="00E154AB" w:rsidP="00E154AB">
      <w:pPr>
        <w:pStyle w:val="PL"/>
      </w:pPr>
      <w:r>
        <w:t xml:space="preserve">    EP_N16-Multiple: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'#/components/schemas/EP_N16-Single'</w:t>
      </w:r>
    </w:p>
    <w:p w:rsidR="00E154AB" w:rsidRDefault="00E154AB" w:rsidP="00E154AB">
      <w:pPr>
        <w:pStyle w:val="PL"/>
      </w:pPr>
      <w:r>
        <w:t xml:space="preserve">    EP_N17-Multiple: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'#/components/schemas/EP_N17-Single'</w:t>
      </w:r>
    </w:p>
    <w:p w:rsidR="00E154AB" w:rsidRDefault="00E154AB" w:rsidP="00E154AB">
      <w:pPr>
        <w:pStyle w:val="PL"/>
      </w:pPr>
    </w:p>
    <w:p w:rsidR="00E154AB" w:rsidRDefault="00E154AB" w:rsidP="00E154AB">
      <w:pPr>
        <w:pStyle w:val="PL"/>
      </w:pPr>
      <w:r>
        <w:t xml:space="preserve">    EP_N20-Multiple:</w:t>
      </w:r>
    </w:p>
    <w:p w:rsidR="00E154AB" w:rsidRDefault="00E154AB" w:rsidP="00E154AB">
      <w:pPr>
        <w:pStyle w:val="PL"/>
      </w:pPr>
      <w:r>
        <w:lastRenderedPageBreak/>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'#/components/schemas/EP_N20-Single'</w:t>
      </w:r>
    </w:p>
    <w:p w:rsidR="00E154AB" w:rsidRDefault="00E154AB" w:rsidP="00E154AB">
      <w:pPr>
        <w:pStyle w:val="PL"/>
      </w:pPr>
      <w:r>
        <w:t xml:space="preserve">    EP_N21-Multiple: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'#/components/schemas/EP_N21-Single'</w:t>
      </w:r>
    </w:p>
    <w:p w:rsidR="00E154AB" w:rsidRDefault="00E154AB" w:rsidP="00E154AB">
      <w:pPr>
        <w:pStyle w:val="PL"/>
      </w:pPr>
      <w:r>
        <w:t xml:space="preserve">    EP_N22-Multiple: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'#/components/schemas/EP_N22-Single'</w:t>
      </w:r>
    </w:p>
    <w:p w:rsidR="00E154AB" w:rsidRDefault="00E154AB" w:rsidP="00E154AB">
      <w:pPr>
        <w:pStyle w:val="PL"/>
      </w:pPr>
    </w:p>
    <w:p w:rsidR="00E154AB" w:rsidRDefault="00E154AB" w:rsidP="00E154AB">
      <w:pPr>
        <w:pStyle w:val="PL"/>
      </w:pPr>
      <w:r>
        <w:t xml:space="preserve">    EP_N26-Multiple: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'#/components/schemas/EP_N26-Single'</w:t>
      </w:r>
    </w:p>
    <w:p w:rsidR="00E154AB" w:rsidRDefault="00E154AB" w:rsidP="00E154AB">
      <w:pPr>
        <w:pStyle w:val="PL"/>
      </w:pPr>
      <w:r>
        <w:t xml:space="preserve">    EP_N27-Multiple: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'#/components/schemas/EP_N27-Single'</w:t>
      </w:r>
    </w:p>
    <w:p w:rsidR="00E154AB" w:rsidRDefault="00E154AB" w:rsidP="00E154AB">
      <w:pPr>
        <w:pStyle w:val="PL"/>
      </w:pPr>
    </w:p>
    <w:p w:rsidR="00E154AB" w:rsidRDefault="00E154AB" w:rsidP="00E154AB">
      <w:pPr>
        <w:pStyle w:val="PL"/>
      </w:pPr>
      <w:r>
        <w:t xml:space="preserve">    EP_N31-Multiple: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'#/components/schemas/EP_N31-Single'</w:t>
      </w:r>
    </w:p>
    <w:p w:rsidR="00E154AB" w:rsidRDefault="00E154AB" w:rsidP="00E154AB">
      <w:pPr>
        <w:pStyle w:val="PL"/>
      </w:pPr>
      <w:r>
        <w:t xml:space="preserve">    EP_N32-Multiple: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'#/components/schemas/EP_N32-Single'</w:t>
      </w:r>
    </w:p>
    <w:p w:rsidR="00E154AB" w:rsidRDefault="00E154AB" w:rsidP="00E154AB">
      <w:pPr>
        <w:pStyle w:val="PL"/>
      </w:pPr>
    </w:p>
    <w:p w:rsidR="00E154AB" w:rsidRDefault="00E154AB" w:rsidP="00E154AB">
      <w:pPr>
        <w:pStyle w:val="PL"/>
      </w:pPr>
      <w:r>
        <w:t xml:space="preserve">    EP_S5C-Multiple: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'#/components/schemas/EP_S5C-Single'</w:t>
      </w:r>
    </w:p>
    <w:p w:rsidR="00E154AB" w:rsidRDefault="00E154AB" w:rsidP="00E154AB">
      <w:pPr>
        <w:pStyle w:val="PL"/>
      </w:pPr>
      <w:r>
        <w:t xml:space="preserve">    EP_S5U-Multiple: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'#/components/schemas/EP_S5U-Single'</w:t>
      </w:r>
    </w:p>
    <w:p w:rsidR="00E154AB" w:rsidRDefault="00E154AB" w:rsidP="00E154AB">
      <w:pPr>
        <w:pStyle w:val="PL"/>
      </w:pPr>
      <w:r>
        <w:t xml:space="preserve">    EP_Rx-Multiple: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'#/components/schemas/EP_Rx-Single'</w:t>
      </w:r>
    </w:p>
    <w:p w:rsidR="00E154AB" w:rsidRDefault="00E154AB" w:rsidP="00E154AB">
      <w:pPr>
        <w:pStyle w:val="PL"/>
      </w:pPr>
      <w:r>
        <w:t xml:space="preserve">    EP_MAP_SMSC-Multiple: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'#/components/schemas/EP_MAP_SMSC-Single'</w:t>
      </w:r>
    </w:p>
    <w:p w:rsidR="00E154AB" w:rsidRDefault="00E154AB" w:rsidP="00E154AB">
      <w:pPr>
        <w:pStyle w:val="PL"/>
      </w:pPr>
      <w:r>
        <w:t xml:space="preserve">    EP_NLS-Multiple: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'#/components/schemas/EP_NLS-Single'</w:t>
      </w:r>
    </w:p>
    <w:p w:rsidR="00E154AB" w:rsidRDefault="00E154AB" w:rsidP="00E154AB">
      <w:pPr>
        <w:pStyle w:val="PL"/>
      </w:pPr>
      <w:r>
        <w:t xml:space="preserve">    EP_NLG-Multiple:</w:t>
      </w:r>
    </w:p>
    <w:p w:rsidR="00E154AB" w:rsidRDefault="00E154AB" w:rsidP="00E154AB">
      <w:pPr>
        <w:pStyle w:val="PL"/>
      </w:pPr>
      <w:r>
        <w:t xml:space="preserve">      type: array</w:t>
      </w:r>
    </w:p>
    <w:p w:rsidR="00E154AB" w:rsidRDefault="00E154AB" w:rsidP="00E154AB">
      <w:pPr>
        <w:pStyle w:val="PL"/>
      </w:pPr>
      <w:r>
        <w:t xml:space="preserve">      items:</w:t>
      </w:r>
    </w:p>
    <w:p w:rsidR="004225C4" w:rsidRDefault="00E154AB" w:rsidP="004225C4">
      <w:pPr>
        <w:pStyle w:val="PL"/>
        <w:rPr>
          <w:ins w:id="25161" w:author="28.541_CR0286R1_(Rel-16)_eNRM" w:date="2020-06-26T18:19:00Z"/>
        </w:rPr>
      </w:pPr>
      <w:r>
        <w:t xml:space="preserve">        $ref: '#/components/schemas/EP_NLG-Single'</w:t>
      </w:r>
    </w:p>
    <w:p w:rsidR="004225C4" w:rsidRDefault="004225C4" w:rsidP="004225C4">
      <w:pPr>
        <w:pStyle w:val="PL"/>
        <w:rPr>
          <w:ins w:id="25162" w:author="28.541_CR0286R1_(Rel-16)_eNRM" w:date="2020-06-26T18:19:00Z"/>
        </w:rPr>
      </w:pPr>
      <w:ins w:id="25163" w:author="28.541_CR0286R1_(Rel-16)_eNRM" w:date="2020-06-26T18:19:00Z">
        <w:r>
          <w:t xml:space="preserve">    Configurable5QISet-Multiple:</w:t>
        </w:r>
      </w:ins>
    </w:p>
    <w:p w:rsidR="004225C4" w:rsidRDefault="004225C4" w:rsidP="004225C4">
      <w:pPr>
        <w:pStyle w:val="PL"/>
        <w:rPr>
          <w:ins w:id="25164" w:author="28.541_CR0286R1_(Rel-16)_eNRM" w:date="2020-06-26T18:19:00Z"/>
        </w:rPr>
      </w:pPr>
      <w:ins w:id="25165" w:author="28.541_CR0286R1_(Rel-16)_eNRM" w:date="2020-06-26T18:19:00Z">
        <w:r>
          <w:t xml:space="preserve">      type: array</w:t>
        </w:r>
      </w:ins>
    </w:p>
    <w:p w:rsidR="004225C4" w:rsidRDefault="004225C4" w:rsidP="004225C4">
      <w:pPr>
        <w:pStyle w:val="PL"/>
        <w:rPr>
          <w:ins w:id="25166" w:author="28.541_CR0286R1_(Rel-16)_eNRM" w:date="2020-06-26T18:19:00Z"/>
        </w:rPr>
      </w:pPr>
      <w:ins w:id="25167" w:author="28.541_CR0286R1_(Rel-16)_eNRM" w:date="2020-06-26T18:19:00Z">
        <w:r>
          <w:t xml:space="preserve">      items:</w:t>
        </w:r>
      </w:ins>
    </w:p>
    <w:p w:rsidR="004225C4" w:rsidRDefault="004225C4" w:rsidP="004225C4">
      <w:pPr>
        <w:pStyle w:val="PL"/>
        <w:rPr>
          <w:ins w:id="25168" w:author="28.541_CR0286R1_(Rel-16)_eNRM" w:date="2020-06-26T18:19:00Z"/>
        </w:rPr>
      </w:pPr>
      <w:ins w:id="25169" w:author="28.541_CR0286R1_(Rel-16)_eNRM" w:date="2020-06-26T18:19:00Z">
        <w:r>
          <w:t xml:space="preserve">        $ref: '#/components/schemas/Configurable5QISet-Single'</w:t>
        </w:r>
      </w:ins>
    </w:p>
    <w:p w:rsidR="00E154AB" w:rsidRDefault="00E154AB" w:rsidP="00E154AB">
      <w:pPr>
        <w:pStyle w:val="PL"/>
      </w:pPr>
    </w:p>
    <w:p w:rsidR="00E154AB" w:rsidRDefault="00E154AB" w:rsidP="00E154AB">
      <w:pPr>
        <w:pStyle w:val="PL"/>
      </w:pPr>
    </w:p>
    <w:p w:rsidR="00E154AB" w:rsidRDefault="00E154AB" w:rsidP="00E154AB">
      <w:pPr>
        <w:pStyle w:val="PL"/>
      </w:pPr>
      <w:r>
        <w:t>#------------ Definitions in TS 28.541 for TS 28.532 -----------------------------</w:t>
      </w:r>
    </w:p>
    <w:p w:rsidR="00E154AB" w:rsidRDefault="00E154AB" w:rsidP="00E154AB">
      <w:pPr>
        <w:pStyle w:val="PL"/>
      </w:pPr>
    </w:p>
    <w:p w:rsidR="00E154AB" w:rsidRDefault="00E154AB" w:rsidP="00E154AB">
      <w:pPr>
        <w:pStyle w:val="PL"/>
      </w:pPr>
      <w:r>
        <w:t xml:space="preserve">    resources-5gcNrm:</w:t>
      </w:r>
    </w:p>
    <w:p w:rsidR="00E154AB" w:rsidRDefault="00E154AB" w:rsidP="00E154AB">
      <w:pPr>
        <w:pStyle w:val="PL"/>
      </w:pPr>
      <w:r>
        <w:t xml:space="preserve">      oneOf:</w:t>
      </w:r>
    </w:p>
    <w:p w:rsidR="00E154AB" w:rsidRDefault="00E154AB" w:rsidP="00E154AB">
      <w:pPr>
        <w:pStyle w:val="PL"/>
      </w:pPr>
      <w:r>
        <w:t xml:space="preserve">       - $ref: '#/components/schemas/SubNetwork-Single'</w:t>
      </w:r>
    </w:p>
    <w:p w:rsidR="00E154AB" w:rsidRDefault="00E154AB" w:rsidP="00E154AB">
      <w:pPr>
        <w:pStyle w:val="PL"/>
      </w:pPr>
      <w:r>
        <w:t xml:space="preserve">       - $ref: '#/components/schemas/ManagedElement-Single'</w:t>
      </w:r>
    </w:p>
    <w:p w:rsidR="00E154AB" w:rsidRDefault="00E154AB" w:rsidP="00E154AB">
      <w:pPr>
        <w:pStyle w:val="PL"/>
      </w:pPr>
      <w:r>
        <w:t xml:space="preserve">       - $ref: '#/components/schemas/AmfFunction-Single'</w:t>
      </w:r>
    </w:p>
    <w:p w:rsidR="00E154AB" w:rsidRDefault="00E154AB" w:rsidP="00E154AB">
      <w:pPr>
        <w:pStyle w:val="PL"/>
      </w:pPr>
      <w:r>
        <w:t xml:space="preserve">       - $ref: '#/components/schemas/SmfFunction-Single'</w:t>
      </w:r>
    </w:p>
    <w:p w:rsidR="00E154AB" w:rsidRDefault="00E154AB" w:rsidP="00E154AB">
      <w:pPr>
        <w:pStyle w:val="PL"/>
      </w:pPr>
      <w:r>
        <w:t xml:space="preserve">       - $ref: '#/components/schemas/UpfFunction-Single'</w:t>
      </w:r>
    </w:p>
    <w:p w:rsidR="00E154AB" w:rsidRDefault="00E154AB" w:rsidP="00E154AB">
      <w:pPr>
        <w:pStyle w:val="PL"/>
      </w:pPr>
      <w:r>
        <w:t xml:space="preserve">       - $ref: '#/components/schemas/N3iwfFunction-Single'</w:t>
      </w:r>
    </w:p>
    <w:p w:rsidR="00E154AB" w:rsidRDefault="00E154AB" w:rsidP="00E154AB">
      <w:pPr>
        <w:pStyle w:val="PL"/>
      </w:pPr>
      <w:r>
        <w:t xml:space="preserve">       - $ref: '#/components/schemas/PcfFunction-Single'</w:t>
      </w:r>
    </w:p>
    <w:p w:rsidR="00E154AB" w:rsidRDefault="00E154AB" w:rsidP="00E154AB">
      <w:pPr>
        <w:pStyle w:val="PL"/>
      </w:pPr>
      <w:r>
        <w:t xml:space="preserve">       - $ref: '#/components/schemas/AusfFunction-Single'</w:t>
      </w:r>
    </w:p>
    <w:p w:rsidR="00E154AB" w:rsidRDefault="00E154AB" w:rsidP="00E154AB">
      <w:pPr>
        <w:pStyle w:val="PL"/>
      </w:pPr>
      <w:r>
        <w:t xml:space="preserve">       - $ref: '#/components/schemas/UdmFunction-Single'</w:t>
      </w:r>
    </w:p>
    <w:p w:rsidR="00E154AB" w:rsidRDefault="00E154AB" w:rsidP="00E154AB">
      <w:pPr>
        <w:pStyle w:val="PL"/>
      </w:pPr>
      <w:r>
        <w:t xml:space="preserve">       - $ref: '#/components/schemas/UdrFunction-Single'</w:t>
      </w:r>
    </w:p>
    <w:p w:rsidR="00E154AB" w:rsidRDefault="00E154AB" w:rsidP="00E154AB">
      <w:pPr>
        <w:pStyle w:val="PL"/>
      </w:pPr>
      <w:r>
        <w:t xml:space="preserve">       - $ref: '#/components/schemas/UdsfFunction-Single'</w:t>
      </w:r>
    </w:p>
    <w:p w:rsidR="00E154AB" w:rsidRDefault="00E154AB" w:rsidP="00E154AB">
      <w:pPr>
        <w:pStyle w:val="PL"/>
      </w:pPr>
      <w:r>
        <w:t xml:space="preserve">       - $ref: '#/components/schemas/NrfFunction-Single'</w:t>
      </w:r>
    </w:p>
    <w:p w:rsidR="00E154AB" w:rsidRDefault="00E154AB" w:rsidP="00E154AB">
      <w:pPr>
        <w:pStyle w:val="PL"/>
      </w:pPr>
      <w:r>
        <w:t xml:space="preserve">       - $ref: '#/components/schemas/NssfFunction-Single'</w:t>
      </w:r>
    </w:p>
    <w:p w:rsidR="00E154AB" w:rsidRDefault="00E154AB" w:rsidP="00E154AB">
      <w:pPr>
        <w:pStyle w:val="PL"/>
      </w:pPr>
      <w:r>
        <w:t xml:space="preserve">       - $ref: '#/components/schemas/SmsfFunction-Single'</w:t>
      </w:r>
    </w:p>
    <w:p w:rsidR="00E154AB" w:rsidRDefault="00E154AB" w:rsidP="00E154AB">
      <w:pPr>
        <w:pStyle w:val="PL"/>
      </w:pPr>
      <w:r>
        <w:lastRenderedPageBreak/>
        <w:t xml:space="preserve">       - $ref: '#/components/schemas/LmfFunction-Single'</w:t>
      </w:r>
    </w:p>
    <w:p w:rsidR="00E154AB" w:rsidRDefault="00E154AB" w:rsidP="00E154AB">
      <w:pPr>
        <w:pStyle w:val="PL"/>
      </w:pPr>
      <w:r>
        <w:t xml:space="preserve">       - $ref: '#/components/schemas/NgeirFunction-Single'</w:t>
      </w:r>
    </w:p>
    <w:p w:rsidR="00E154AB" w:rsidRDefault="00E154AB" w:rsidP="00E154AB">
      <w:pPr>
        <w:pStyle w:val="PL"/>
      </w:pPr>
      <w:r>
        <w:t xml:space="preserve">       - $ref: '#/components/schemas/SeppFunction-Single'</w:t>
      </w:r>
    </w:p>
    <w:p w:rsidR="00E154AB" w:rsidRDefault="00E154AB" w:rsidP="00E154AB">
      <w:pPr>
        <w:pStyle w:val="PL"/>
      </w:pPr>
      <w:r>
        <w:t xml:space="preserve">       - $ref: '#/components/schemas/NwdafFunction-Single'</w:t>
      </w:r>
    </w:p>
    <w:p w:rsidR="00E154AB" w:rsidRDefault="00E154AB" w:rsidP="00E154AB">
      <w:pPr>
        <w:pStyle w:val="PL"/>
      </w:pPr>
      <w:r>
        <w:t xml:space="preserve">       - $ref: '#/components/schemas/ScpFunction-Single'</w:t>
      </w:r>
    </w:p>
    <w:p w:rsidR="00E154AB" w:rsidRDefault="00E154AB" w:rsidP="00E154AB">
      <w:pPr>
        <w:pStyle w:val="PL"/>
      </w:pPr>
      <w:r>
        <w:t xml:space="preserve">       - $ref: '#/components/schemas/NefFunction-Single'</w:t>
      </w:r>
    </w:p>
    <w:p w:rsidR="00E154AB" w:rsidRDefault="00E154AB" w:rsidP="00E154AB">
      <w:pPr>
        <w:pStyle w:val="PL"/>
      </w:pPr>
    </w:p>
    <w:p w:rsidR="00E154AB" w:rsidRDefault="00E154AB" w:rsidP="00E154AB">
      <w:pPr>
        <w:pStyle w:val="PL"/>
      </w:pPr>
      <w:r>
        <w:t xml:space="preserve">       - $ref: '#/components/schemas/ExternalAmfFunction-Single'</w:t>
      </w:r>
    </w:p>
    <w:p w:rsidR="00E154AB" w:rsidRDefault="00E154AB" w:rsidP="00E154AB">
      <w:pPr>
        <w:pStyle w:val="PL"/>
      </w:pPr>
      <w:r>
        <w:t xml:space="preserve">       - $ref: '#/components/schemas/ExternalNrfFunction-Single'</w:t>
      </w:r>
    </w:p>
    <w:p w:rsidR="00E154AB" w:rsidRDefault="00E154AB" w:rsidP="00E154AB">
      <w:pPr>
        <w:pStyle w:val="PL"/>
      </w:pPr>
      <w:r>
        <w:t xml:space="preserve">       - $ref: '#/components/schemas/ExternalNssfFunction-Single'</w:t>
      </w:r>
    </w:p>
    <w:p w:rsidR="00E154AB" w:rsidRDefault="00E154AB" w:rsidP="00E154AB">
      <w:pPr>
        <w:pStyle w:val="PL"/>
      </w:pPr>
      <w:r>
        <w:t xml:space="preserve">       - $ref: '#/components/schemas/ExternalSeppFunction-Single'</w:t>
      </w:r>
    </w:p>
    <w:p w:rsidR="00E154AB" w:rsidRDefault="00E154AB" w:rsidP="00E154AB">
      <w:pPr>
        <w:pStyle w:val="PL"/>
      </w:pPr>
    </w:p>
    <w:p w:rsidR="00E154AB" w:rsidRDefault="00E154AB" w:rsidP="00E154AB">
      <w:pPr>
        <w:pStyle w:val="PL"/>
      </w:pPr>
      <w:r>
        <w:t xml:space="preserve">       - $ref: '#/components/schemas/AmfSet-Single'</w:t>
      </w:r>
    </w:p>
    <w:p w:rsidR="00D07F51" w:rsidRDefault="00E154AB" w:rsidP="00D07F51">
      <w:pPr>
        <w:pStyle w:val="PL"/>
        <w:rPr>
          <w:ins w:id="25170" w:author="28541-g50." w:date="2020-07-06T11:02:00Z"/>
        </w:rPr>
      </w:pPr>
      <w:r>
        <w:t xml:space="preserve">       - $ref: '#/components/schemas/AmfRegion-Single'</w:t>
      </w:r>
      <w:bookmarkStart w:id="25171" w:name="_GoBack"/>
      <w:bookmarkEnd w:id="25171"/>
    </w:p>
    <w:p w:rsidR="00D07F51" w:rsidRDefault="00D07F51" w:rsidP="00D07F51">
      <w:pPr>
        <w:pStyle w:val="PL"/>
      </w:pPr>
      <w:ins w:id="25172" w:author="28541-g50." w:date="2020-07-06T11:02:00Z">
        <w:r>
          <w:t xml:space="preserve">       </w:t>
        </w:r>
        <w:r w:rsidRPr="0098320F">
          <w:t>- $ref: '#/components/schemas/QFQoSMonitoringControl-Single'</w:t>
        </w:r>
      </w:ins>
    </w:p>
    <w:p w:rsidR="00E154AB" w:rsidRDefault="00E154AB" w:rsidP="00E154AB">
      <w:pPr>
        <w:pStyle w:val="PL"/>
      </w:pPr>
    </w:p>
    <w:p w:rsidR="00E154AB" w:rsidRDefault="00E154AB" w:rsidP="00E154AB">
      <w:pPr>
        <w:pStyle w:val="PL"/>
      </w:pPr>
      <w:r>
        <w:t xml:space="preserve">       - $ref: '#/components/schemas/EP_N2-Single'</w:t>
      </w:r>
    </w:p>
    <w:p w:rsidR="00E154AB" w:rsidRDefault="00E154AB" w:rsidP="00E154AB">
      <w:pPr>
        <w:pStyle w:val="PL"/>
      </w:pPr>
      <w:r>
        <w:t xml:space="preserve">       - $ref: '#/components/schemas/EP_N3-Single'</w:t>
      </w:r>
    </w:p>
    <w:p w:rsidR="00E154AB" w:rsidRDefault="00E154AB" w:rsidP="00E154AB">
      <w:pPr>
        <w:pStyle w:val="PL"/>
      </w:pPr>
      <w:r>
        <w:t xml:space="preserve">       - $ref: '#/components/schemas/EP_N4-Single'</w:t>
      </w:r>
    </w:p>
    <w:p w:rsidR="00E154AB" w:rsidRDefault="00E154AB" w:rsidP="00E154AB">
      <w:pPr>
        <w:pStyle w:val="PL"/>
      </w:pPr>
      <w:r>
        <w:t xml:space="preserve">       - $ref: '#/components/schemas/EP_N5-Single'</w:t>
      </w:r>
    </w:p>
    <w:p w:rsidR="00E154AB" w:rsidRDefault="00E154AB" w:rsidP="00E154AB">
      <w:pPr>
        <w:pStyle w:val="PL"/>
      </w:pPr>
      <w:r>
        <w:t xml:space="preserve">       - $ref: '#/components/schemas/EP_N6-Single'</w:t>
      </w:r>
    </w:p>
    <w:p w:rsidR="00E154AB" w:rsidRDefault="00E154AB" w:rsidP="00E154AB">
      <w:pPr>
        <w:pStyle w:val="PL"/>
      </w:pPr>
      <w:r>
        <w:t xml:space="preserve">       - $ref: '#/components/schemas/EP_N7-Single'</w:t>
      </w:r>
    </w:p>
    <w:p w:rsidR="00E154AB" w:rsidRDefault="00E154AB" w:rsidP="00E154AB">
      <w:pPr>
        <w:pStyle w:val="PL"/>
      </w:pPr>
      <w:r>
        <w:t xml:space="preserve">       - $ref: '#/components/schemas/EP_N8-Single'</w:t>
      </w:r>
    </w:p>
    <w:p w:rsidR="00E154AB" w:rsidRDefault="00E154AB" w:rsidP="00E154AB">
      <w:pPr>
        <w:pStyle w:val="PL"/>
      </w:pPr>
      <w:r>
        <w:t xml:space="preserve">       - $ref: '#/components/schemas/EP_N9-Single'</w:t>
      </w:r>
    </w:p>
    <w:p w:rsidR="00E154AB" w:rsidRDefault="00E154AB" w:rsidP="00E154AB">
      <w:pPr>
        <w:pStyle w:val="PL"/>
      </w:pPr>
      <w:r>
        <w:t xml:space="preserve">       - $ref: '#/components/schemas/EP_N10-Single'</w:t>
      </w:r>
    </w:p>
    <w:p w:rsidR="00E154AB" w:rsidRDefault="00E154AB" w:rsidP="00E154AB">
      <w:pPr>
        <w:pStyle w:val="PL"/>
      </w:pPr>
      <w:r>
        <w:t xml:space="preserve">       - $ref: '#/components/schemas/EP_N11-Single'</w:t>
      </w:r>
    </w:p>
    <w:p w:rsidR="00E154AB" w:rsidRDefault="00E154AB" w:rsidP="00E154AB">
      <w:pPr>
        <w:pStyle w:val="PL"/>
      </w:pPr>
      <w:r>
        <w:t xml:space="preserve">       - $ref: '#/components/schemas/EP_N12-Single'</w:t>
      </w:r>
    </w:p>
    <w:p w:rsidR="00E154AB" w:rsidRDefault="00E154AB" w:rsidP="00E154AB">
      <w:pPr>
        <w:pStyle w:val="PL"/>
      </w:pPr>
      <w:r>
        <w:t xml:space="preserve">       - $ref: '#/components/schemas/EP_N13-Single'</w:t>
      </w:r>
    </w:p>
    <w:p w:rsidR="00E154AB" w:rsidRDefault="00E154AB" w:rsidP="00E154AB">
      <w:pPr>
        <w:pStyle w:val="PL"/>
      </w:pPr>
      <w:r>
        <w:t xml:space="preserve">       - $ref: '#/components/schemas/EP_N14-Single'</w:t>
      </w:r>
    </w:p>
    <w:p w:rsidR="00E154AB" w:rsidRDefault="00E154AB" w:rsidP="00E154AB">
      <w:pPr>
        <w:pStyle w:val="PL"/>
      </w:pPr>
      <w:r>
        <w:t xml:space="preserve">       - $ref: '#/components/schemas/EP_N15-Single'</w:t>
      </w:r>
    </w:p>
    <w:p w:rsidR="00E154AB" w:rsidRDefault="00E154AB" w:rsidP="00E154AB">
      <w:pPr>
        <w:pStyle w:val="PL"/>
      </w:pPr>
      <w:r>
        <w:t xml:space="preserve">       - $ref: '#/components/schemas/EP_N16-Single'</w:t>
      </w:r>
    </w:p>
    <w:p w:rsidR="00E154AB" w:rsidRDefault="00E154AB" w:rsidP="00E154AB">
      <w:pPr>
        <w:pStyle w:val="PL"/>
      </w:pPr>
      <w:r>
        <w:t xml:space="preserve">       - $ref: '#/components/schemas/EP_N17-Single'</w:t>
      </w:r>
    </w:p>
    <w:p w:rsidR="00E154AB" w:rsidRDefault="00E154AB" w:rsidP="00E154AB">
      <w:pPr>
        <w:pStyle w:val="PL"/>
      </w:pPr>
    </w:p>
    <w:p w:rsidR="00E154AB" w:rsidRDefault="00E154AB" w:rsidP="00E154AB">
      <w:pPr>
        <w:pStyle w:val="PL"/>
      </w:pPr>
      <w:r>
        <w:t xml:space="preserve">       - $ref: '#/components/schemas/EP_N20-Single'</w:t>
      </w:r>
    </w:p>
    <w:p w:rsidR="00E154AB" w:rsidRDefault="00E154AB" w:rsidP="00E154AB">
      <w:pPr>
        <w:pStyle w:val="PL"/>
      </w:pPr>
      <w:r>
        <w:t xml:space="preserve">       - $ref: '#/components/schemas/EP_N21-Single'</w:t>
      </w:r>
    </w:p>
    <w:p w:rsidR="00E154AB" w:rsidRDefault="00E154AB" w:rsidP="00E154AB">
      <w:pPr>
        <w:pStyle w:val="PL"/>
      </w:pPr>
      <w:r>
        <w:t xml:space="preserve">       - $ref: '#/components/schemas/EP_N22-Single'</w:t>
      </w:r>
    </w:p>
    <w:p w:rsidR="00E154AB" w:rsidRDefault="00E154AB" w:rsidP="00E154AB">
      <w:pPr>
        <w:pStyle w:val="PL"/>
      </w:pPr>
    </w:p>
    <w:p w:rsidR="00E154AB" w:rsidRDefault="00E154AB" w:rsidP="00E154AB">
      <w:pPr>
        <w:pStyle w:val="PL"/>
      </w:pPr>
      <w:r>
        <w:t xml:space="preserve">       - $ref: '#/components/schemas/EP_N26-Single'</w:t>
      </w:r>
    </w:p>
    <w:p w:rsidR="00E154AB" w:rsidRDefault="00E154AB" w:rsidP="00E154AB">
      <w:pPr>
        <w:pStyle w:val="PL"/>
      </w:pPr>
      <w:r>
        <w:t xml:space="preserve">       - $ref: '#/components/schemas/EP_N27-Single'</w:t>
      </w:r>
    </w:p>
    <w:p w:rsidR="00E154AB" w:rsidRDefault="00E154AB" w:rsidP="00E154AB">
      <w:pPr>
        <w:pStyle w:val="PL"/>
      </w:pPr>
    </w:p>
    <w:p w:rsidR="00E154AB" w:rsidRDefault="00E154AB" w:rsidP="00E154AB">
      <w:pPr>
        <w:pStyle w:val="PL"/>
      </w:pPr>
      <w:r>
        <w:t xml:space="preserve">       - $ref: '#/components/schemas/EP_N31-Single'</w:t>
      </w:r>
    </w:p>
    <w:p w:rsidR="00E154AB" w:rsidRDefault="00E154AB" w:rsidP="00E154AB">
      <w:pPr>
        <w:pStyle w:val="PL"/>
      </w:pPr>
      <w:r>
        <w:t xml:space="preserve">       - $ref: '#/components/schemas/EP_N31-Single'</w:t>
      </w:r>
    </w:p>
    <w:p w:rsidR="00E154AB" w:rsidRDefault="00E154AB" w:rsidP="00E154AB">
      <w:pPr>
        <w:pStyle w:val="PL"/>
      </w:pPr>
    </w:p>
    <w:p w:rsidR="00E154AB" w:rsidRDefault="00E154AB" w:rsidP="00E154AB">
      <w:pPr>
        <w:pStyle w:val="PL"/>
      </w:pPr>
      <w:r>
        <w:t xml:space="preserve">       - $ref: '#/components/schemas/EP_S5C-Single'</w:t>
      </w:r>
    </w:p>
    <w:p w:rsidR="00E154AB" w:rsidRDefault="00E154AB" w:rsidP="00E154AB">
      <w:pPr>
        <w:pStyle w:val="PL"/>
      </w:pPr>
      <w:r>
        <w:t xml:space="preserve">       - $ref: '#/components/schemas/EP_S5U-Single'</w:t>
      </w:r>
    </w:p>
    <w:p w:rsidR="00E154AB" w:rsidRDefault="00E154AB" w:rsidP="00E154AB">
      <w:pPr>
        <w:pStyle w:val="PL"/>
      </w:pPr>
      <w:r>
        <w:t xml:space="preserve">       - $ref: '#/components/schemas/EP_Rx-Single'</w:t>
      </w:r>
    </w:p>
    <w:p w:rsidR="00E154AB" w:rsidRDefault="00E154AB" w:rsidP="00E154AB">
      <w:pPr>
        <w:pStyle w:val="PL"/>
      </w:pPr>
      <w:r>
        <w:t xml:space="preserve">       - $ref: '#/components/schemas/EP_MAP_SMSC-Single'</w:t>
      </w:r>
    </w:p>
    <w:p w:rsidR="00E154AB" w:rsidRDefault="00E154AB" w:rsidP="00E154AB">
      <w:pPr>
        <w:pStyle w:val="PL"/>
      </w:pPr>
      <w:r>
        <w:t xml:space="preserve">       - $ref: '#/components/schemas/EP_NLS-Single'</w:t>
      </w:r>
    </w:p>
    <w:p w:rsidR="004225C4" w:rsidRDefault="00E154AB" w:rsidP="004225C4">
      <w:pPr>
        <w:pStyle w:val="PL"/>
        <w:rPr>
          <w:ins w:id="25173" w:author="28.541_CR0286R1_(Rel-16)_eNRM" w:date="2020-06-26T18:20:00Z"/>
        </w:rPr>
      </w:pPr>
      <w:r>
        <w:t xml:space="preserve">       </w:t>
      </w:r>
      <w:bookmarkStart w:id="25174" w:name="_Toc36474728"/>
      <w:bookmarkStart w:id="25175" w:name="_Toc36543000"/>
      <w:bookmarkStart w:id="25176" w:name="_Toc36543821"/>
      <w:r>
        <w:t>- $ref: '#/components/schemas/EP_NLG-Single'</w:t>
      </w:r>
      <w:bookmarkStart w:id="25177" w:name="_Toc19888617"/>
      <w:bookmarkStart w:id="25178" w:name="_Toc27405620"/>
      <w:bookmarkStart w:id="25179" w:name="_Toc35878814"/>
      <w:bookmarkStart w:id="25180" w:name="_Toc36220630"/>
    </w:p>
    <w:p w:rsidR="00422887" w:rsidRDefault="004225C4" w:rsidP="00422887">
      <w:pPr>
        <w:pStyle w:val="PL"/>
        <w:rPr>
          <w:ins w:id="25181" w:author="28.541_CR0287R1_(Rel-16)_eNRM" w:date="2020-06-29T10:37:00Z"/>
        </w:rPr>
      </w:pPr>
      <w:ins w:id="25182" w:author="28.541_CR0286R1_(Rel-16)_eNRM" w:date="2020-06-26T18:20:00Z">
        <w:r>
          <w:t xml:space="preserve">       - $ref: '#/components/schemas/Configurable5QISet-Single'</w:t>
        </w:r>
      </w:ins>
    </w:p>
    <w:p w:rsidR="00FA0B23" w:rsidRDefault="00422887" w:rsidP="00422887">
      <w:pPr>
        <w:pStyle w:val="PL"/>
      </w:pPr>
      <w:ins w:id="25183" w:author="28.541_CR0287R1_(Rel-16)_eNRM" w:date="2020-06-29T10:37:00Z">
        <w:r>
          <w:t xml:space="preserve">       - $ref: '#/components/schemas/FiveQiDscpMappingSet-Single'</w:t>
        </w:r>
      </w:ins>
    </w:p>
    <w:p w:rsidR="00E154AB" w:rsidRPr="002B15AA" w:rsidRDefault="00E154AB" w:rsidP="00E154AB">
      <w:pPr>
        <w:pStyle w:val="Heading8"/>
      </w:pPr>
      <w:bookmarkStart w:id="25184" w:name="_Toc36568059"/>
      <w:bookmarkStart w:id="25185" w:name="_Toc44341805"/>
      <w:r w:rsidRPr="002B15AA">
        <w:t>Annex H (normative):</w:t>
      </w:r>
      <w:r w:rsidRPr="002B15AA">
        <w:br/>
        <w:t>YANG definitions for 5GC</w:t>
      </w:r>
      <w:bookmarkEnd w:id="25174"/>
      <w:bookmarkEnd w:id="25175"/>
      <w:bookmarkEnd w:id="25176"/>
      <w:bookmarkEnd w:id="25177"/>
      <w:bookmarkEnd w:id="25178"/>
      <w:bookmarkEnd w:id="25179"/>
      <w:bookmarkEnd w:id="25180"/>
      <w:bookmarkEnd w:id="25184"/>
      <w:bookmarkEnd w:id="25185"/>
    </w:p>
    <w:p w:rsidR="00E154AB" w:rsidRPr="002B15AA" w:rsidRDefault="00E154AB" w:rsidP="00E154AB">
      <w:pPr>
        <w:pStyle w:val="Heading1"/>
      </w:pPr>
      <w:bookmarkStart w:id="25186" w:name="_Toc19888618"/>
      <w:bookmarkStart w:id="25187" w:name="_Toc27405621"/>
      <w:bookmarkStart w:id="25188" w:name="_Toc35878815"/>
      <w:bookmarkStart w:id="25189" w:name="_Toc36220631"/>
      <w:bookmarkStart w:id="25190" w:name="_Toc36474729"/>
      <w:bookmarkStart w:id="25191" w:name="_Toc36543001"/>
      <w:bookmarkStart w:id="25192" w:name="_Toc36543822"/>
      <w:bookmarkStart w:id="25193" w:name="_Toc36568060"/>
      <w:bookmarkStart w:id="25194" w:name="_Toc44341806"/>
      <w:r w:rsidRPr="002B15AA">
        <w:t>H.1</w:t>
      </w:r>
      <w:r w:rsidRPr="002B15AA">
        <w:tab/>
        <w:t>General</w:t>
      </w:r>
      <w:bookmarkEnd w:id="25186"/>
      <w:bookmarkEnd w:id="25187"/>
      <w:bookmarkEnd w:id="25188"/>
      <w:bookmarkEnd w:id="25189"/>
      <w:bookmarkEnd w:id="25190"/>
      <w:bookmarkEnd w:id="25191"/>
      <w:bookmarkEnd w:id="25192"/>
      <w:bookmarkEnd w:id="25193"/>
      <w:bookmarkEnd w:id="25194"/>
      <w:r w:rsidRPr="002B15AA">
        <w:t xml:space="preserve"> </w:t>
      </w:r>
    </w:p>
    <w:p w:rsidR="00E154AB" w:rsidRPr="002B15AA" w:rsidRDefault="00E154AB" w:rsidP="00E154AB">
      <w:r w:rsidRPr="002B15AA">
        <w:t xml:space="preserve">This annex contains the </w:t>
      </w:r>
      <w:r w:rsidRPr="002B15AA">
        <w:rPr>
          <w:color w:val="000000"/>
        </w:rPr>
        <w:t xml:space="preserve">YANG </w:t>
      </w:r>
      <w:r w:rsidRPr="002B15AA">
        <w:rPr>
          <w:rFonts w:hint="eastAsia"/>
          <w:color w:val="000000"/>
          <w:lang w:eastAsia="zh-CN"/>
        </w:rPr>
        <w:t>d</w:t>
      </w:r>
      <w:r w:rsidRPr="002B15AA">
        <w:rPr>
          <w:color w:val="000000"/>
        </w:rPr>
        <w:t xml:space="preserve">efinitions for the </w:t>
      </w:r>
      <w:r w:rsidRPr="002B15AA">
        <w:rPr>
          <w:color w:val="000000"/>
          <w:lang w:eastAsia="zh-CN"/>
        </w:rPr>
        <w:t>5GC</w:t>
      </w:r>
      <w:r w:rsidRPr="002B15AA">
        <w:rPr>
          <w:color w:val="000000"/>
        </w:rPr>
        <w:t xml:space="preserve"> NRM</w:t>
      </w:r>
      <w:r w:rsidRPr="002B15AA">
        <w:t xml:space="preserve">, in accordance with </w:t>
      </w:r>
      <w:r w:rsidRPr="002B15AA">
        <w:rPr>
          <w:lang w:eastAsia="zh-CN"/>
        </w:rPr>
        <w:t>5GC</w:t>
      </w:r>
      <w:r w:rsidRPr="002B15AA">
        <w:t xml:space="preserve"> information model definitions specified in clause 4.</w:t>
      </w:r>
    </w:p>
    <w:p w:rsidR="00E154AB" w:rsidRPr="002B15AA" w:rsidRDefault="00E154AB" w:rsidP="00E154AB">
      <w:pPr>
        <w:pStyle w:val="Heading1"/>
      </w:pPr>
      <w:bookmarkStart w:id="25195" w:name="_Toc19888619"/>
      <w:bookmarkStart w:id="25196" w:name="_Toc27405622"/>
      <w:bookmarkStart w:id="25197" w:name="_Toc35878816"/>
      <w:bookmarkStart w:id="25198" w:name="_Toc36220632"/>
      <w:bookmarkStart w:id="25199" w:name="_Toc36474730"/>
      <w:bookmarkStart w:id="25200" w:name="_Toc36543002"/>
      <w:bookmarkStart w:id="25201" w:name="_Toc36543823"/>
      <w:bookmarkStart w:id="25202" w:name="_Toc36568061"/>
      <w:bookmarkStart w:id="25203" w:name="_Toc44341807"/>
      <w:r w:rsidRPr="002B15AA">
        <w:lastRenderedPageBreak/>
        <w:t>H.2</w:t>
      </w:r>
      <w:r w:rsidRPr="002B15AA">
        <w:tab/>
      </w:r>
      <w:r>
        <w:t>Void</w:t>
      </w:r>
      <w:bookmarkEnd w:id="25195"/>
      <w:bookmarkEnd w:id="25196"/>
      <w:bookmarkEnd w:id="25197"/>
      <w:bookmarkEnd w:id="25198"/>
      <w:bookmarkEnd w:id="25199"/>
      <w:bookmarkEnd w:id="25200"/>
      <w:bookmarkEnd w:id="25201"/>
      <w:bookmarkEnd w:id="25202"/>
      <w:bookmarkEnd w:id="25203"/>
    </w:p>
    <w:p w:rsidR="00E154AB" w:rsidRDefault="00E154AB" w:rsidP="00E154AB">
      <w:pPr>
        <w:pStyle w:val="Heading1"/>
      </w:pPr>
      <w:bookmarkStart w:id="25204" w:name="_Toc19888620"/>
      <w:bookmarkStart w:id="25205" w:name="_Toc27405623"/>
      <w:bookmarkStart w:id="25206" w:name="_Toc35878817"/>
      <w:bookmarkStart w:id="25207" w:name="_Toc36220633"/>
      <w:bookmarkStart w:id="25208" w:name="_Toc36474731"/>
      <w:bookmarkStart w:id="25209" w:name="_Toc36543003"/>
      <w:bookmarkStart w:id="25210" w:name="_Toc36543824"/>
      <w:bookmarkStart w:id="25211" w:name="_Toc36568062"/>
      <w:bookmarkStart w:id="25212" w:name="_Toc44341808"/>
      <w:r w:rsidRPr="002B15AA">
        <w:t>H.3</w:t>
      </w:r>
      <w:r w:rsidRPr="002B15AA">
        <w:tab/>
      </w:r>
      <w:r>
        <w:t>Void</w:t>
      </w:r>
      <w:bookmarkStart w:id="25213" w:name="_Toc19888621"/>
      <w:bookmarkEnd w:id="25204"/>
      <w:bookmarkEnd w:id="25205"/>
      <w:bookmarkEnd w:id="25206"/>
      <w:bookmarkEnd w:id="25207"/>
      <w:bookmarkEnd w:id="25208"/>
      <w:bookmarkEnd w:id="25209"/>
      <w:bookmarkEnd w:id="25210"/>
      <w:bookmarkEnd w:id="25211"/>
      <w:bookmarkEnd w:id="25212"/>
    </w:p>
    <w:p w:rsidR="00E154AB" w:rsidRDefault="00E154AB" w:rsidP="00E154AB">
      <w:pPr>
        <w:pStyle w:val="Heading1"/>
        <w:rPr>
          <w:lang w:eastAsia="zh-CN"/>
        </w:rPr>
      </w:pPr>
      <w:bookmarkStart w:id="25214" w:name="_Toc27405624"/>
      <w:bookmarkStart w:id="25215" w:name="_Toc35878818"/>
      <w:bookmarkStart w:id="25216" w:name="_Toc36220634"/>
      <w:bookmarkStart w:id="25217" w:name="_Toc36474732"/>
      <w:bookmarkStart w:id="25218" w:name="_Toc36543004"/>
      <w:bookmarkStart w:id="25219" w:name="_Toc36543825"/>
      <w:bookmarkStart w:id="25220" w:name="_Toc36568063"/>
      <w:bookmarkStart w:id="25221" w:name="_Toc44341809"/>
      <w:r w:rsidRPr="002B15AA">
        <w:t>H.4</w:t>
      </w:r>
      <w:r w:rsidRPr="002B15AA">
        <w:tab/>
      </w:r>
      <w:r>
        <w:t>Void</w:t>
      </w:r>
      <w:bookmarkEnd w:id="25213"/>
      <w:bookmarkEnd w:id="25214"/>
      <w:bookmarkEnd w:id="25215"/>
      <w:bookmarkEnd w:id="25216"/>
      <w:bookmarkEnd w:id="25217"/>
      <w:bookmarkEnd w:id="25218"/>
      <w:bookmarkEnd w:id="25219"/>
      <w:bookmarkEnd w:id="25220"/>
      <w:bookmarkEnd w:id="25221"/>
    </w:p>
    <w:p w:rsidR="00E154AB" w:rsidRDefault="00E154AB" w:rsidP="00E154AB">
      <w:pPr>
        <w:pStyle w:val="Heading1"/>
      </w:pPr>
      <w:bookmarkStart w:id="25222" w:name="_Toc19888622"/>
      <w:bookmarkStart w:id="25223" w:name="_Toc27405625"/>
      <w:bookmarkStart w:id="25224" w:name="_Toc35878819"/>
      <w:bookmarkStart w:id="25225" w:name="_Toc36220635"/>
      <w:bookmarkStart w:id="25226" w:name="_Toc36474733"/>
      <w:bookmarkStart w:id="25227" w:name="_Toc36543005"/>
      <w:bookmarkStart w:id="25228" w:name="_Toc36543826"/>
      <w:bookmarkStart w:id="25229" w:name="_Toc36568064"/>
      <w:bookmarkStart w:id="25230" w:name="_Toc44341810"/>
      <w:r>
        <w:t>H.5</w:t>
      </w:r>
      <w:r>
        <w:tab/>
        <w:t>Modules</w:t>
      </w:r>
      <w:bookmarkEnd w:id="25222"/>
      <w:bookmarkEnd w:id="25223"/>
      <w:bookmarkEnd w:id="25224"/>
      <w:bookmarkEnd w:id="25225"/>
      <w:bookmarkEnd w:id="25226"/>
      <w:bookmarkEnd w:id="25227"/>
      <w:bookmarkEnd w:id="25228"/>
      <w:bookmarkEnd w:id="25229"/>
      <w:bookmarkEnd w:id="25230"/>
    </w:p>
    <w:p w:rsidR="00E154AB" w:rsidRDefault="00E154AB" w:rsidP="00E154AB">
      <w:pPr>
        <w:pStyle w:val="Heading2"/>
      </w:pPr>
      <w:bookmarkStart w:id="25231" w:name="_Toc27405626"/>
      <w:bookmarkStart w:id="25232" w:name="_Toc35878820"/>
      <w:bookmarkStart w:id="25233" w:name="_Toc36220636"/>
      <w:bookmarkStart w:id="25234" w:name="_Toc36474734"/>
      <w:bookmarkStart w:id="25235" w:name="_Toc36543006"/>
      <w:bookmarkStart w:id="25236" w:name="_Toc36543827"/>
      <w:bookmarkStart w:id="25237" w:name="_Toc36568065"/>
      <w:bookmarkStart w:id="25238" w:name="_Toc44341811"/>
      <w:r>
        <w:rPr>
          <w:lang w:eastAsia="zh-CN"/>
        </w:rPr>
        <w:t>H.5.1</w:t>
      </w:r>
      <w:r>
        <w:rPr>
          <w:lang w:eastAsia="zh-CN"/>
        </w:rPr>
        <w:tab/>
        <w:t>module _</w:t>
      </w:r>
      <w:r w:rsidRPr="006F2E4A">
        <w:rPr>
          <w:lang w:eastAsia="zh-CN"/>
        </w:rPr>
        <w:t>3gpp-5gc</w:t>
      </w:r>
      <w:r>
        <w:rPr>
          <w:lang w:eastAsia="zh-CN"/>
        </w:rPr>
        <w:t>-common-yang-types</w:t>
      </w:r>
      <w:r w:rsidRPr="006F2E4A">
        <w:rPr>
          <w:lang w:eastAsia="zh-CN"/>
        </w:rPr>
        <w:t>@2019-</w:t>
      </w:r>
      <w:r>
        <w:rPr>
          <w:lang w:eastAsia="zh-CN"/>
        </w:rPr>
        <w:t>10-20</w:t>
      </w:r>
      <w:r w:rsidRPr="006F2E4A">
        <w:rPr>
          <w:lang w:eastAsia="zh-CN"/>
        </w:rPr>
        <w:t>.yang</w:t>
      </w:r>
      <w:bookmarkEnd w:id="25231"/>
      <w:bookmarkEnd w:id="25232"/>
      <w:bookmarkEnd w:id="25233"/>
      <w:bookmarkEnd w:id="25234"/>
      <w:bookmarkEnd w:id="25235"/>
      <w:bookmarkEnd w:id="25236"/>
      <w:bookmarkEnd w:id="25237"/>
      <w:bookmarkEnd w:id="25238"/>
    </w:p>
    <w:p w:rsidR="00E154AB" w:rsidRDefault="00E154AB" w:rsidP="00E154AB">
      <w:pPr>
        <w:pStyle w:val="PL"/>
      </w:pPr>
      <w:r>
        <w:t>module _3gpp-5g-common-yang-types {</w:t>
      </w:r>
    </w:p>
    <w:p w:rsidR="00E154AB" w:rsidRDefault="00E154AB" w:rsidP="00E154AB">
      <w:pPr>
        <w:pStyle w:val="PL"/>
      </w:pPr>
      <w:r>
        <w:t xml:space="preserve">  yang-version 1.1;</w:t>
      </w:r>
    </w:p>
    <w:p w:rsidR="00E154AB" w:rsidRDefault="00E154AB" w:rsidP="00E154AB">
      <w:pPr>
        <w:pStyle w:val="PL"/>
      </w:pPr>
      <w:r>
        <w:t xml:space="preserve">  namespace "urn:3gpp:sa5:_3gpp-5g-common-yang-types";</w:t>
      </w:r>
    </w:p>
    <w:p w:rsidR="00E154AB" w:rsidRDefault="00E154AB" w:rsidP="00E154AB">
      <w:pPr>
        <w:pStyle w:val="PL"/>
      </w:pPr>
      <w:r>
        <w:t xml:space="preserve">  prefix "types5g3gpp";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import _3gpp-common-yang-types { prefix types3gpp;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"The model defines common types for 5G networks and </w:t>
      </w:r>
    </w:p>
    <w:p w:rsidR="00E154AB" w:rsidRDefault="00E154AB" w:rsidP="00E154AB">
      <w:pPr>
        <w:pStyle w:val="PL"/>
      </w:pPr>
      <w:r>
        <w:t xml:space="preserve">    network slicing.";</w:t>
      </w:r>
    </w:p>
    <w:p w:rsidR="00E154AB" w:rsidRDefault="00E154AB" w:rsidP="00E154AB">
      <w:pPr>
        <w:pStyle w:val="PL"/>
      </w:pPr>
      <w:r>
        <w:t xml:space="preserve">  reference "3GPP TS 28.541";</w:t>
      </w:r>
    </w:p>
    <w:p w:rsidR="00E154AB" w:rsidRDefault="00E154AB" w:rsidP="00E154AB">
      <w:pPr>
        <w:pStyle w:val="PL"/>
      </w:pPr>
    </w:p>
    <w:p w:rsidR="00E154AB" w:rsidRDefault="00E154AB" w:rsidP="00E154AB">
      <w:pPr>
        <w:pStyle w:val="PL"/>
      </w:pPr>
      <w:r>
        <w:t xml:space="preserve">  revision 2019-10-20 {</w:t>
      </w:r>
    </w:p>
    <w:p w:rsidR="00E154AB" w:rsidRDefault="00E154AB" w:rsidP="00E154AB">
      <w:pPr>
        <w:pStyle w:val="PL"/>
      </w:pPr>
      <w:r>
        <w:t xml:space="preserve">    description "Initial version.";</w:t>
      </w:r>
    </w:p>
    <w:p w:rsidR="00E154AB" w:rsidRDefault="00E154AB" w:rsidP="00E154AB">
      <w:pPr>
        <w:pStyle w:val="PL"/>
      </w:pPr>
      <w:r>
        <w:t xml:space="preserve">    reference "Based on</w:t>
      </w:r>
    </w:p>
    <w:p w:rsidR="00E154AB" w:rsidRDefault="00E154AB" w:rsidP="00E154AB">
      <w:pPr>
        <w:pStyle w:val="PL"/>
      </w:pPr>
      <w:r>
        <w:t xml:space="preserve">      3GPP TS 28.541 V16.X.XX";</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typedef CommModelType {</w:t>
      </w:r>
    </w:p>
    <w:p w:rsidR="00E154AB" w:rsidRDefault="00E154AB" w:rsidP="00E154AB">
      <w:pPr>
        <w:pStyle w:val="PL"/>
      </w:pPr>
      <w:r>
        <w:t xml:space="preserve">    reference "3GPP TS 23501";</w:t>
      </w:r>
    </w:p>
    <w:p w:rsidR="00E154AB" w:rsidRDefault="00E154AB" w:rsidP="00E154AB">
      <w:pPr>
        <w:pStyle w:val="PL"/>
      </w:pPr>
      <w:r>
        <w:t xml:space="preserve">    type enumeration {</w:t>
      </w:r>
    </w:p>
    <w:p w:rsidR="00E154AB" w:rsidRDefault="00E154AB" w:rsidP="00E154AB">
      <w:pPr>
        <w:pStyle w:val="PL"/>
      </w:pPr>
      <w:r>
        <w:t xml:space="preserve">      enum DIRECT_COMMUNICATION_WO_NRF {</w:t>
      </w:r>
    </w:p>
    <w:p w:rsidR="00E154AB" w:rsidRDefault="00E154AB" w:rsidP="00E154AB">
      <w:pPr>
        <w:pStyle w:val="PL"/>
      </w:pPr>
      <w:r>
        <w:t xml:space="preserve">        value 0;</w:t>
      </w:r>
    </w:p>
    <w:p w:rsidR="00E154AB" w:rsidRDefault="00E154AB" w:rsidP="00E154AB">
      <w:pPr>
        <w:pStyle w:val="PL"/>
      </w:pPr>
      <w:r>
        <w:t xml:space="preserve">        description "Directly communicate to other pre-configured NF service.";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enum DIRECT_COMMUNICATION_WITH_NRF {</w:t>
      </w:r>
    </w:p>
    <w:p w:rsidR="00E154AB" w:rsidRDefault="00E154AB" w:rsidP="00E154AB">
      <w:pPr>
        <w:pStyle w:val="PL"/>
      </w:pPr>
      <w:r>
        <w:t xml:space="preserve">        value 1;</w:t>
      </w:r>
    </w:p>
    <w:p w:rsidR="00E154AB" w:rsidRDefault="00E154AB" w:rsidP="00E154AB">
      <w:pPr>
        <w:pStyle w:val="PL"/>
      </w:pPr>
      <w:r>
        <w:t xml:space="preserve">        description "Directly communicate to other NF service discovered by NRF.";</w:t>
      </w:r>
    </w:p>
    <w:p w:rsidR="00E154AB" w:rsidRDefault="00E154AB" w:rsidP="00E154AB">
      <w:pPr>
        <w:pStyle w:val="PL"/>
      </w:pPr>
      <w:r>
        <w:t xml:space="preserve">      }</w:t>
      </w:r>
    </w:p>
    <w:p w:rsidR="00E154AB" w:rsidRDefault="00E154AB" w:rsidP="00E154AB">
      <w:pPr>
        <w:pStyle w:val="PL"/>
      </w:pPr>
      <w:r>
        <w:tab/>
        <w:t xml:space="preserve">  </w:t>
      </w:r>
    </w:p>
    <w:p w:rsidR="00E154AB" w:rsidRDefault="00E154AB" w:rsidP="00E154AB">
      <w:pPr>
        <w:pStyle w:val="PL"/>
      </w:pPr>
      <w:r>
        <w:t xml:space="preserve">      enum INDIRECT_COMMUNICATION_WO_DEDICATED_DISCOVERY {</w:t>
      </w:r>
    </w:p>
    <w:p w:rsidR="00E154AB" w:rsidRDefault="00E154AB" w:rsidP="00E154AB">
      <w:pPr>
        <w:pStyle w:val="PL"/>
      </w:pPr>
      <w:r>
        <w:t xml:space="preserve">        value 2;</w:t>
      </w:r>
    </w:p>
    <w:p w:rsidR="00E154AB" w:rsidRDefault="00E154AB" w:rsidP="00E154AB">
      <w:pPr>
        <w:pStyle w:val="PL"/>
      </w:pPr>
      <w:r>
        <w:t xml:space="preserve">        description "Communicate to pre-configured other NF service through SCP as a proxy.";</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enum INDIRECT_COMMUNICATION_WITH_DEDICATED_DISCOVERY {</w:t>
      </w:r>
    </w:p>
    <w:p w:rsidR="00E154AB" w:rsidRDefault="00E154AB" w:rsidP="00E154AB">
      <w:pPr>
        <w:pStyle w:val="PL"/>
      </w:pPr>
      <w:r>
        <w:t xml:space="preserve">        value 3;</w:t>
      </w:r>
    </w:p>
    <w:p w:rsidR="00E154AB" w:rsidRDefault="00E154AB" w:rsidP="00E154AB">
      <w:pPr>
        <w:pStyle w:val="PL"/>
      </w:pPr>
      <w:r>
        <w:t xml:space="preserve">        description "Communication to NF service discovered by NRF through SCP as a proxy.";</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CommModel {</w:t>
      </w:r>
    </w:p>
    <w:p w:rsidR="00E154AB" w:rsidRDefault="00E154AB" w:rsidP="00E154AB">
      <w:pPr>
        <w:pStyle w:val="PL"/>
      </w:pPr>
      <w:r>
        <w:t xml:space="preserve">    leaf groupId {</w:t>
      </w:r>
    </w:p>
    <w:p w:rsidR="00E154AB" w:rsidRDefault="00E154AB" w:rsidP="00E154AB">
      <w:pPr>
        <w:pStyle w:val="PL"/>
      </w:pPr>
      <w:r>
        <w:t xml:space="preserve">      type uint16;   </w:t>
      </w:r>
    </w:p>
    <w:p w:rsidR="00E154AB" w:rsidRDefault="00E154AB" w:rsidP="00E154AB">
      <w:pPr>
        <w:pStyle w:val="PL"/>
      </w:pPr>
      <w:r>
        <w:t xml:space="preserve">    }</w:t>
      </w:r>
    </w:p>
    <w:p w:rsidR="00E154AB" w:rsidRDefault="00E154AB" w:rsidP="00E154AB">
      <w:pPr>
        <w:pStyle w:val="PL"/>
      </w:pPr>
      <w:r>
        <w:t xml:space="preserve">    leaf commModelType {</w:t>
      </w:r>
    </w:p>
    <w:p w:rsidR="00E154AB" w:rsidRDefault="00E154AB" w:rsidP="00E154AB">
      <w:pPr>
        <w:pStyle w:val="PL"/>
      </w:pPr>
      <w:r>
        <w:t xml:space="preserve">       type CommModelType;</w:t>
      </w:r>
    </w:p>
    <w:p w:rsidR="00E154AB" w:rsidRDefault="00E154AB" w:rsidP="00E154AB">
      <w:pPr>
        <w:pStyle w:val="PL"/>
      </w:pPr>
      <w:r>
        <w:t xml:space="preserve">    }  </w:t>
      </w:r>
    </w:p>
    <w:p w:rsidR="00E154AB" w:rsidRDefault="00E154AB" w:rsidP="00E154AB">
      <w:pPr>
        <w:pStyle w:val="PL"/>
      </w:pPr>
      <w:r>
        <w:t xml:space="preserve">    leaf-list targetNFServiceList {</w:t>
      </w:r>
    </w:p>
    <w:p w:rsidR="00E154AB" w:rsidRDefault="00E154AB" w:rsidP="00E154AB">
      <w:pPr>
        <w:pStyle w:val="PL"/>
      </w:pPr>
      <w:r>
        <w:t xml:space="preserve">      </w:t>
      </w:r>
    </w:p>
    <w:p w:rsidR="00E154AB" w:rsidRDefault="00E154AB" w:rsidP="00E154AB">
      <w:pPr>
        <w:pStyle w:val="PL"/>
      </w:pPr>
      <w:r w:rsidRPr="008E6D39">
        <w:tab/>
        <w:t xml:space="preserve">  type types3gpp:DistinguishedName; </w:t>
      </w:r>
      <w:r>
        <w:t xml:space="preserve">   </w:t>
      </w:r>
    </w:p>
    <w:p w:rsidR="00E154AB" w:rsidRDefault="00E154AB" w:rsidP="00E154AB">
      <w:pPr>
        <w:pStyle w:val="PL"/>
      </w:pPr>
      <w:r>
        <w:t xml:space="preserve">    }</w:t>
      </w:r>
    </w:p>
    <w:p w:rsidR="00E154AB" w:rsidRDefault="00E154AB" w:rsidP="00E154AB">
      <w:pPr>
        <w:pStyle w:val="PL"/>
      </w:pPr>
      <w:r>
        <w:t xml:space="preserve">    leaf commModelConfiguration {</w:t>
      </w:r>
    </w:p>
    <w:p w:rsidR="00E154AB" w:rsidRDefault="00E154AB" w:rsidP="00E154AB">
      <w:pPr>
        <w:pStyle w:val="PL"/>
      </w:pPr>
      <w:r>
        <w:lastRenderedPageBreak/>
        <w:t xml:space="preserve">       type string;</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SupportedFunc {</w:t>
      </w:r>
    </w:p>
    <w:p w:rsidR="00E154AB" w:rsidRDefault="00E154AB" w:rsidP="00E154AB">
      <w:pPr>
        <w:pStyle w:val="PL"/>
      </w:pPr>
      <w:r>
        <w:t xml:space="preserve">    leaf function {</w:t>
      </w:r>
    </w:p>
    <w:p w:rsidR="00E154AB" w:rsidRDefault="00E154AB" w:rsidP="00E154AB">
      <w:pPr>
        <w:pStyle w:val="PL"/>
      </w:pPr>
      <w:r>
        <w:t xml:space="preserve">      type string;   </w:t>
      </w:r>
    </w:p>
    <w:p w:rsidR="00E154AB" w:rsidRDefault="00E154AB" w:rsidP="00E154AB">
      <w:pPr>
        <w:pStyle w:val="PL"/>
      </w:pPr>
      <w:r>
        <w:t xml:space="preserve">    }</w:t>
      </w:r>
    </w:p>
    <w:p w:rsidR="00E154AB" w:rsidRDefault="00E154AB" w:rsidP="00E154AB">
      <w:pPr>
        <w:pStyle w:val="PL"/>
      </w:pPr>
      <w:r>
        <w:t xml:space="preserve">    leaf policy {</w:t>
      </w:r>
    </w:p>
    <w:p w:rsidR="00E154AB" w:rsidRDefault="00E154AB" w:rsidP="00E154AB">
      <w:pPr>
        <w:pStyle w:val="PL"/>
      </w:pPr>
      <w:r>
        <w:t xml:space="preserve">       type string;</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w:t>
      </w:r>
    </w:p>
    <w:p w:rsidR="00E154AB" w:rsidRDefault="00E154AB" w:rsidP="00E154AB">
      <w:pPr>
        <w:pStyle w:val="Heading2"/>
      </w:pPr>
      <w:bookmarkStart w:id="25239" w:name="_Toc35878821"/>
      <w:bookmarkStart w:id="25240" w:name="_Toc36220637"/>
      <w:bookmarkStart w:id="25241" w:name="_Toc36474735"/>
      <w:bookmarkStart w:id="25242" w:name="_Toc36543007"/>
      <w:bookmarkStart w:id="25243" w:name="_Toc36543828"/>
      <w:bookmarkStart w:id="25244" w:name="_Toc36568066"/>
      <w:bookmarkStart w:id="25245" w:name="_Toc44341812"/>
      <w:r>
        <w:rPr>
          <w:lang w:eastAsia="zh-CN"/>
        </w:rPr>
        <w:t>H.5.1a</w:t>
      </w:r>
      <w:r>
        <w:rPr>
          <w:lang w:eastAsia="zh-CN"/>
        </w:rPr>
        <w:tab/>
        <w:t>module _</w:t>
      </w:r>
      <w:r w:rsidRPr="006F2E4A">
        <w:rPr>
          <w:lang w:eastAsia="zh-CN"/>
        </w:rPr>
        <w:t>3gpp-5gc-nrm-affunction@2019-</w:t>
      </w:r>
      <w:r>
        <w:rPr>
          <w:lang w:eastAsia="zh-CN"/>
        </w:rPr>
        <w:t>10-28</w:t>
      </w:r>
      <w:r w:rsidRPr="006F2E4A">
        <w:rPr>
          <w:lang w:eastAsia="zh-CN"/>
        </w:rPr>
        <w:t>.yang</w:t>
      </w:r>
      <w:bookmarkEnd w:id="25239"/>
      <w:bookmarkEnd w:id="25240"/>
      <w:bookmarkEnd w:id="25241"/>
      <w:bookmarkEnd w:id="25242"/>
      <w:bookmarkEnd w:id="25243"/>
      <w:bookmarkEnd w:id="25244"/>
      <w:bookmarkEnd w:id="25245"/>
    </w:p>
    <w:p w:rsidR="00E154AB" w:rsidRDefault="00E154AB" w:rsidP="00E154AB">
      <w:pPr>
        <w:pStyle w:val="PL"/>
      </w:pPr>
    </w:p>
    <w:p w:rsidR="00E154AB" w:rsidRDefault="00E154AB" w:rsidP="00E154AB">
      <w:pPr>
        <w:pStyle w:val="PL"/>
      </w:pPr>
      <w:r>
        <w:t>module _3gpp-5gc-nrm-affunction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urn:3gpp:sa5:_3gpp-5gc-nrm-affunction;</w:t>
      </w:r>
    </w:p>
    <w:p w:rsidR="00E154AB" w:rsidRDefault="00E154AB" w:rsidP="00E154AB">
      <w:pPr>
        <w:pStyle w:val="PL"/>
      </w:pPr>
      <w:r>
        <w:t xml:space="preserve">  prefix af3gpp;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_3gpp-common-top { prefix top3gpp;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"This IOC is defined only to describe the IOCs representing</w:t>
      </w:r>
    </w:p>
    <w:p w:rsidR="00E154AB" w:rsidRDefault="00E154AB" w:rsidP="00E154AB">
      <w:pPr>
        <w:pStyle w:val="PL"/>
      </w:pPr>
      <w:r>
        <w:t xml:space="preserve">               its interaction interface with 5GC (i.e. EP_Rx and EP_N5).</w:t>
      </w:r>
    </w:p>
    <w:p w:rsidR="00E154AB" w:rsidRDefault="00E154AB" w:rsidP="00E154AB">
      <w:pPr>
        <w:pStyle w:val="PL"/>
      </w:pPr>
      <w:r>
        <w:t xml:space="preserve">               It has no attributes defined.";</w:t>
      </w:r>
    </w:p>
    <w:p w:rsidR="00E154AB" w:rsidRDefault="00E154AB" w:rsidP="00E154AB">
      <w:pPr>
        <w:pStyle w:val="PL"/>
      </w:pPr>
      <w:r>
        <w:t xml:space="preserve">  reference "3GPP TS 28.541";</w:t>
      </w:r>
    </w:p>
    <w:p w:rsidR="00E154AB" w:rsidRDefault="00E154AB" w:rsidP="00E154AB">
      <w:pPr>
        <w:pStyle w:val="PL"/>
      </w:pPr>
      <w:r>
        <w:t xml:space="preserve">  </w:t>
      </w:r>
    </w:p>
    <w:p w:rsidR="00E154AB" w:rsidRDefault="00E154AB" w:rsidP="00E154AB">
      <w:pPr>
        <w:pStyle w:val="PL"/>
      </w:pPr>
      <w:r>
        <w:t xml:space="preserve">  revision 2019-10-28 { reference S5-193518 ; }</w:t>
      </w:r>
    </w:p>
    <w:p w:rsidR="00E154AB" w:rsidRDefault="00E154AB" w:rsidP="00E154AB">
      <w:pPr>
        <w:pStyle w:val="PL"/>
      </w:pPr>
      <w:r>
        <w:t xml:space="preserve">  </w:t>
      </w:r>
    </w:p>
    <w:p w:rsidR="00E154AB" w:rsidRDefault="00E154AB" w:rsidP="00E154AB">
      <w:pPr>
        <w:pStyle w:val="PL"/>
      </w:pPr>
      <w:r>
        <w:t xml:space="preserve">  revision 2019-05-15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AFFunctionGrp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AFFunction {</w:t>
      </w:r>
    </w:p>
    <w:p w:rsidR="00E154AB" w:rsidRDefault="00E154AB" w:rsidP="00E154AB">
      <w:pPr>
        <w:pStyle w:val="PL"/>
      </w:pPr>
      <w:r>
        <w:t xml:space="preserve">      description "5G Core AF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Pr="00865D99" w:rsidRDefault="00E154AB" w:rsidP="00E154AB">
      <w:pPr>
        <w:pStyle w:val="PL"/>
      </w:pPr>
      <w:r>
        <w:t xml:space="preserve">      </w:t>
      </w:r>
      <w:r w:rsidRPr="00865D99">
        <w:t>container attributes {</w:t>
      </w:r>
    </w:p>
    <w:p w:rsidR="00E154AB" w:rsidRPr="00865D99" w:rsidRDefault="00E154AB" w:rsidP="00E154AB">
      <w:pPr>
        <w:pStyle w:val="PL"/>
      </w:pPr>
      <w:r w:rsidRPr="00865D99">
        <w:t xml:space="preserve">        uses AFFunctionGrp;</w:t>
      </w:r>
    </w:p>
    <w:p w:rsidR="00E154AB" w:rsidRPr="00865D99" w:rsidRDefault="00E154AB" w:rsidP="00E154AB">
      <w:pPr>
        <w:pStyle w:val="PL"/>
      </w:pPr>
      <w:r w:rsidRPr="00865D99">
        <w:t xml:space="preserve">      }</w:t>
      </w:r>
    </w:p>
    <w:p w:rsidR="00E154AB" w:rsidRPr="00865D99" w:rsidRDefault="00E154AB" w:rsidP="00E154AB">
      <w:pPr>
        <w:pStyle w:val="PL"/>
      </w:pPr>
      <w:r w:rsidRPr="00865D99">
        <w:t xml:space="preserve">    }</w:t>
      </w:r>
    </w:p>
    <w:p w:rsidR="00E154AB" w:rsidRPr="00865D99" w:rsidRDefault="00E154AB" w:rsidP="00E154AB">
      <w:pPr>
        <w:pStyle w:val="PL"/>
      </w:pPr>
      <w:r w:rsidRPr="00865D99">
        <w:t xml:space="preserve">  }</w:t>
      </w:r>
    </w:p>
    <w:p w:rsidR="00E154AB" w:rsidRPr="00865D99" w:rsidRDefault="00E154AB" w:rsidP="00E154AB">
      <w:pPr>
        <w:pStyle w:val="PL"/>
      </w:pPr>
      <w:r w:rsidRPr="00865D99">
        <w:t>}</w:t>
      </w:r>
    </w:p>
    <w:p w:rsidR="00E154AB" w:rsidRPr="00E24492" w:rsidRDefault="00E154AB" w:rsidP="00E154AB">
      <w:pPr>
        <w:pStyle w:val="Heading2"/>
      </w:pPr>
      <w:bookmarkStart w:id="25246" w:name="_Toc27405627"/>
      <w:bookmarkStart w:id="25247" w:name="_Toc35878822"/>
      <w:bookmarkStart w:id="25248" w:name="_Toc36220638"/>
      <w:bookmarkStart w:id="25249" w:name="_Toc36474736"/>
      <w:bookmarkStart w:id="25250" w:name="_Toc36543008"/>
      <w:bookmarkStart w:id="25251" w:name="_Toc36543829"/>
      <w:bookmarkStart w:id="25252" w:name="_Toc36568067"/>
      <w:bookmarkStart w:id="25253" w:name="_Toc44341813"/>
      <w:r w:rsidRPr="00E24492">
        <w:rPr>
          <w:lang w:eastAsia="zh-CN"/>
        </w:rPr>
        <w:t>H.5.2</w:t>
      </w:r>
      <w:r w:rsidRPr="00E24492">
        <w:rPr>
          <w:lang w:eastAsia="zh-CN"/>
        </w:rPr>
        <w:tab/>
      </w:r>
      <w:r>
        <w:rPr>
          <w:lang w:eastAsia="zh-CN"/>
        </w:rPr>
        <w:t>module _</w:t>
      </w:r>
      <w:r w:rsidRPr="00E24492">
        <w:rPr>
          <w:lang w:eastAsia="zh-CN"/>
        </w:rPr>
        <w:t>3gpp-5gc-nrm-amffunction@2019-10-25.yang</w:t>
      </w:r>
      <w:bookmarkEnd w:id="25246"/>
      <w:bookmarkEnd w:id="25247"/>
      <w:bookmarkEnd w:id="25248"/>
      <w:bookmarkEnd w:id="25249"/>
      <w:bookmarkEnd w:id="25250"/>
      <w:bookmarkEnd w:id="25251"/>
      <w:bookmarkEnd w:id="25252"/>
      <w:bookmarkEnd w:id="25253"/>
    </w:p>
    <w:p w:rsidR="00E154AB" w:rsidRDefault="00E154AB" w:rsidP="00E154AB">
      <w:pPr>
        <w:pStyle w:val="PL"/>
      </w:pPr>
      <w:r>
        <w:t>module _3gpp-5gc-nrm-amffunction {</w:t>
      </w:r>
    </w:p>
    <w:p w:rsidR="00E154AB" w:rsidRDefault="00E154AB" w:rsidP="00E154AB">
      <w:pPr>
        <w:pStyle w:val="PL"/>
      </w:pPr>
      <w:r>
        <w:t xml:space="preserve">  yang-version 1.1;</w:t>
      </w:r>
    </w:p>
    <w:p w:rsidR="00E154AB" w:rsidRDefault="00E154AB" w:rsidP="00E154AB">
      <w:pPr>
        <w:pStyle w:val="PL"/>
      </w:pPr>
      <w:r>
        <w:t xml:space="preserve">  namespace urn:3gpp:sa5:_3gpp-5gc-nrm-amffunction;</w:t>
      </w:r>
    </w:p>
    <w:p w:rsidR="00E154AB" w:rsidRDefault="00E154AB" w:rsidP="00E154AB">
      <w:pPr>
        <w:pStyle w:val="PL"/>
      </w:pPr>
      <w:r>
        <w:t xml:space="preserve">  prefix amf3gpp;</w:t>
      </w:r>
    </w:p>
    <w:p w:rsidR="00E154AB" w:rsidRDefault="00E154AB" w:rsidP="00E154AB">
      <w:pPr>
        <w:pStyle w:val="PL"/>
      </w:pP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_3gpp-common-yang-types { prefix types3gpp; }</w:t>
      </w:r>
    </w:p>
    <w:p w:rsidR="00E154AB" w:rsidRDefault="00E154AB" w:rsidP="00E154AB">
      <w:pPr>
        <w:pStyle w:val="PL"/>
      </w:pPr>
      <w:r>
        <w:rPr>
          <w:rStyle w:val="line"/>
        </w:rPr>
        <w:t xml:space="preserve">  </w:t>
      </w:r>
      <w:r w:rsidRPr="008E6D39">
        <w:rPr>
          <w:rStyle w:val="line"/>
          <w:szCs w:val="16"/>
        </w:rPr>
        <w:t>import _3gpp-5g-common-yang-types { prefix types5g3gpp; }</w:t>
      </w:r>
    </w:p>
    <w:p w:rsidR="00E154AB" w:rsidRDefault="00E154AB" w:rsidP="00E154AB">
      <w:pPr>
        <w:pStyle w:val="PL"/>
      </w:pPr>
      <w:r>
        <w:t xml:space="preserve">  import ietf-inet-types { prefix inet;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description "AMFFunction derived from basic ManagedFunction.";</w:t>
      </w:r>
    </w:p>
    <w:p w:rsidR="00E154AB" w:rsidRDefault="00E154AB" w:rsidP="00E154AB">
      <w:pPr>
        <w:pStyle w:val="PL"/>
      </w:pPr>
    </w:p>
    <w:p w:rsidR="00E154AB" w:rsidRDefault="00E154AB" w:rsidP="00E154AB">
      <w:pPr>
        <w:pStyle w:val="PL"/>
      </w:pPr>
      <w:r w:rsidRPr="00A42D0F">
        <w:t xml:space="preserve">  revision 2019-10-25 { reference "S5-194457 S5-193518"; }</w:t>
      </w:r>
    </w:p>
    <w:p w:rsidR="00E154AB" w:rsidRDefault="00E154AB" w:rsidP="00E154AB">
      <w:pPr>
        <w:pStyle w:val="PL"/>
      </w:pPr>
    </w:p>
    <w:p w:rsidR="00E154AB" w:rsidRDefault="00E154AB" w:rsidP="00E154AB">
      <w:pPr>
        <w:pStyle w:val="PL"/>
      </w:pPr>
      <w:r>
        <w:t xml:space="preserve">  revision 2019-05-31 {</w:t>
      </w:r>
    </w:p>
    <w:p w:rsidR="00E154AB" w:rsidRDefault="00E154AB" w:rsidP="00E154AB">
      <w:pPr>
        <w:pStyle w:val="PL"/>
      </w:pPr>
      <w:r>
        <w:lastRenderedPageBreak/>
        <w:t xml:space="preserve">      description "Ericsson refactoring.";</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revision 2018-08-07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AMFFunctionGrp {</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list pLMNIdList {</w:t>
      </w:r>
    </w:p>
    <w:p w:rsidR="00E154AB" w:rsidRDefault="00E154AB" w:rsidP="00E154AB">
      <w:pPr>
        <w:pStyle w:val="PL"/>
      </w:pPr>
      <w:r>
        <w:t xml:space="preserve">      min-elements 1;</w:t>
      </w:r>
    </w:p>
    <w:p w:rsidR="00E154AB" w:rsidRDefault="00E154AB" w:rsidP="00E154AB">
      <w:pPr>
        <w:pStyle w:val="PL"/>
      </w:pPr>
      <w:r>
        <w:t xml:space="preserve">      description "A list of PLMN identifiers (Mobile Country Code and Mobile Network Code).";</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container aMFIdentifier {</w:t>
      </w:r>
    </w:p>
    <w:p w:rsidR="00E154AB" w:rsidRDefault="00E154AB" w:rsidP="00E154AB">
      <w:pPr>
        <w:pStyle w:val="PL"/>
      </w:pPr>
      <w:r>
        <w:t xml:space="preserve">      presence true;</w:t>
      </w:r>
    </w:p>
    <w:p w:rsidR="00E154AB" w:rsidRDefault="00E154AB" w:rsidP="00E154AB">
      <w:pPr>
        <w:pStyle w:val="PL"/>
      </w:pPr>
      <w:r>
        <w:t xml:space="preserve">      description "An AMF identifier, comprising an AMF Region ID, an AMF Set ID and an AMF Pointer.";  </w:t>
      </w:r>
    </w:p>
    <w:p w:rsidR="00E154AB" w:rsidRDefault="00E154AB" w:rsidP="00E154AB">
      <w:pPr>
        <w:pStyle w:val="PL"/>
      </w:pPr>
      <w:r>
        <w:t xml:space="preserve">      uses types3gpp:AmfIdentifier;</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sBIFQDN {</w:t>
      </w:r>
    </w:p>
    <w:p w:rsidR="00E154AB" w:rsidRDefault="00E154AB" w:rsidP="00E154AB">
      <w:pPr>
        <w:pStyle w:val="PL"/>
      </w:pPr>
      <w:r>
        <w:t xml:space="preserve">      description "The FQDN of the registered NF instance in the service-based interface.";</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sNSSAIList {</w:t>
      </w:r>
    </w:p>
    <w:p w:rsidR="00E154AB" w:rsidRDefault="00E154AB" w:rsidP="00E154AB">
      <w:pPr>
        <w:pStyle w:val="PL"/>
      </w:pPr>
      <w:r>
        <w:t xml:space="preserve">      min-elements 0;  // conditionally mandatory if network slicing feature is supported</w:t>
      </w:r>
    </w:p>
    <w:p w:rsidR="00E154AB" w:rsidRDefault="00E154AB" w:rsidP="00E154AB">
      <w:pPr>
        <w:pStyle w:val="PL"/>
      </w:pPr>
      <w:r>
        <w:t xml:space="preserve">      description "List of S-NSSAIs the managed object is capable of supporting.</w:t>
      </w:r>
    </w:p>
    <w:p w:rsidR="00E154AB" w:rsidRDefault="00E154AB" w:rsidP="00E154AB">
      <w:pPr>
        <w:pStyle w:val="PL"/>
      </w:pPr>
      <w:r>
        <w:t xml:space="preserve">                  (Single Network Slice Selection Assistance Information)</w:t>
      </w:r>
    </w:p>
    <w:p w:rsidR="00E154AB" w:rsidRDefault="00E154AB" w:rsidP="00E154AB">
      <w:pPr>
        <w:pStyle w:val="PL"/>
      </w:pPr>
      <w:r>
        <w:t xml:space="preserve">                  An S-NSSAI has an SST (Slice/Service type) and an optional SD </w:t>
      </w:r>
    </w:p>
    <w:p w:rsidR="00E154AB" w:rsidRDefault="00E154AB" w:rsidP="00E154AB">
      <w:pPr>
        <w:pStyle w:val="PL"/>
      </w:pPr>
      <w:r>
        <w:t xml:space="preserve">                 (Slice Differentiator) field.";</w:t>
      </w:r>
    </w:p>
    <w:p w:rsidR="00E154AB" w:rsidRDefault="00E154AB" w:rsidP="00E154AB">
      <w:pPr>
        <w:pStyle w:val="PL"/>
      </w:pPr>
      <w:r>
        <w:t xml:space="preserve">      reference "3GPP TS 23.003";</w:t>
      </w:r>
    </w:p>
    <w:p w:rsidR="00E154AB" w:rsidRDefault="00E154AB" w:rsidP="00E154AB">
      <w:pPr>
        <w:pStyle w:val="PL"/>
      </w:pPr>
      <w:r>
        <w:t xml:space="preserve">      type types3gpp:SNssai;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managedNFProfile {</w:t>
      </w:r>
    </w:p>
    <w:p w:rsidR="00E154AB" w:rsidRDefault="00E154AB" w:rsidP="00E154AB">
      <w:pPr>
        <w:pStyle w:val="PL"/>
      </w:pPr>
      <w:r>
        <w:t xml:space="preserve">      key idx;</w:t>
      </w:r>
    </w:p>
    <w:p w:rsidR="00E154AB" w:rsidRDefault="00E154AB" w:rsidP="00E154AB">
      <w:pPr>
        <w:pStyle w:val="PL"/>
      </w:pPr>
      <w:r>
        <w:t xml:space="preserve">      min-elements 1;</w:t>
      </w:r>
    </w:p>
    <w:p w:rsidR="00E154AB" w:rsidRDefault="00E154AB" w:rsidP="00E154AB">
      <w:pPr>
        <w:pStyle w:val="PL"/>
      </w:pPr>
      <w:r>
        <w:t xml:space="preserve">      uses types3gpp:ManagedNFProfile;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commModelList {</w:t>
      </w:r>
    </w:p>
    <w:p w:rsidR="00E154AB" w:rsidRDefault="00E154AB" w:rsidP="00E154AB">
      <w:pPr>
        <w:pStyle w:val="PL"/>
      </w:pPr>
      <w:r>
        <w:t xml:space="preserve">      min-elements 1;</w:t>
      </w:r>
    </w:p>
    <w:p w:rsidR="00E154AB" w:rsidRDefault="00E154AB" w:rsidP="00E154AB">
      <w:pPr>
        <w:pStyle w:val="PL"/>
      </w:pPr>
      <w:r>
        <w:t xml:space="preserve">      key "groupId";</w:t>
      </w:r>
    </w:p>
    <w:p w:rsidR="00E154AB" w:rsidRDefault="00E154AB" w:rsidP="00E154AB">
      <w:pPr>
        <w:pStyle w:val="PL"/>
      </w:pPr>
      <w:r>
        <w:t xml:space="preserve">      uses </w:t>
      </w:r>
      <w:r w:rsidRPr="003636EA">
        <w:t>types5g3gpp</w:t>
      </w:r>
      <w:r>
        <w:t>:</w:t>
      </w:r>
      <w:r w:rsidRPr="003A4D98">
        <w:t>CommModel</w:t>
      </w:r>
      <w:r>
        <w:t>;</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AMFFunction {</w:t>
      </w:r>
    </w:p>
    <w:p w:rsidR="00E154AB" w:rsidRDefault="00E154AB" w:rsidP="00E154AB">
      <w:pPr>
        <w:pStyle w:val="PL"/>
      </w:pPr>
      <w:r>
        <w:t xml:space="preserve">      description "5G Core AMF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AMFFunctionGrp;</w:t>
      </w:r>
    </w:p>
    <w:p w:rsidR="00E154AB" w:rsidRDefault="00E154AB" w:rsidP="00E154AB">
      <w:pPr>
        <w:pStyle w:val="PL"/>
      </w:pPr>
      <w:r>
        <w:t xml:space="preserve">      }</w:t>
      </w:r>
    </w:p>
    <w:p w:rsidR="00E154AB" w:rsidRDefault="00E154AB" w:rsidP="00E154AB">
      <w:pPr>
        <w:pStyle w:val="PL"/>
      </w:pPr>
      <w:r w:rsidRPr="00A42D0F">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25254" w:name="_Toc27405628"/>
      <w:bookmarkStart w:id="25255" w:name="_Toc35878823"/>
      <w:bookmarkStart w:id="25256" w:name="_Toc36220639"/>
      <w:bookmarkStart w:id="25257" w:name="_Toc36474737"/>
      <w:bookmarkStart w:id="25258" w:name="_Toc36543009"/>
      <w:bookmarkStart w:id="25259" w:name="_Toc36543830"/>
      <w:bookmarkStart w:id="25260" w:name="_Toc36568068"/>
      <w:bookmarkStart w:id="25261" w:name="_Toc44341814"/>
      <w:r>
        <w:rPr>
          <w:lang w:eastAsia="zh-CN"/>
        </w:rPr>
        <w:t>H.5.3</w:t>
      </w:r>
      <w:r>
        <w:rPr>
          <w:lang w:eastAsia="zh-CN"/>
        </w:rPr>
        <w:tab/>
        <w:t xml:space="preserve">module </w:t>
      </w:r>
      <w:r w:rsidRPr="006F2E4A">
        <w:rPr>
          <w:lang w:eastAsia="zh-CN"/>
        </w:rPr>
        <w:t>_3gpp-5gc-nrm-amfregion@2019-</w:t>
      </w:r>
      <w:r>
        <w:rPr>
          <w:lang w:eastAsia="zh-CN"/>
        </w:rPr>
        <w:t>10-28</w:t>
      </w:r>
      <w:r w:rsidRPr="006F2E4A">
        <w:rPr>
          <w:lang w:eastAsia="zh-CN"/>
        </w:rPr>
        <w:t>.yang</w:t>
      </w:r>
      <w:bookmarkEnd w:id="25254"/>
      <w:bookmarkEnd w:id="25255"/>
      <w:bookmarkEnd w:id="25256"/>
      <w:bookmarkEnd w:id="25257"/>
      <w:bookmarkEnd w:id="25258"/>
      <w:bookmarkEnd w:id="25259"/>
      <w:bookmarkEnd w:id="25260"/>
      <w:bookmarkEnd w:id="25261"/>
    </w:p>
    <w:p w:rsidR="00E154AB" w:rsidRDefault="00E154AB" w:rsidP="00E154AB">
      <w:pPr>
        <w:pStyle w:val="PL"/>
      </w:pPr>
      <w:r>
        <w:t>module _3gpp-5gc-nrm-amfregion {</w:t>
      </w:r>
    </w:p>
    <w:p w:rsidR="00E154AB" w:rsidRDefault="00E154AB" w:rsidP="00E154AB">
      <w:pPr>
        <w:pStyle w:val="PL"/>
      </w:pPr>
      <w:r>
        <w:t xml:space="preserve">  yang-version 1.1;</w:t>
      </w:r>
    </w:p>
    <w:p w:rsidR="00E154AB" w:rsidRDefault="00E154AB" w:rsidP="00E154AB">
      <w:pPr>
        <w:pStyle w:val="PL"/>
      </w:pPr>
      <w:r>
        <w:t xml:space="preserve">  namespace urn:3gpp:sa5:_3gpp-5gc-nrm-amfregion;</w:t>
      </w:r>
    </w:p>
    <w:p w:rsidR="00E154AB" w:rsidRDefault="00E154AB" w:rsidP="00E154AB">
      <w:pPr>
        <w:pStyle w:val="PL"/>
      </w:pPr>
      <w:r>
        <w:t xml:space="preserve">  prefix amfr3gpp;</w:t>
      </w:r>
    </w:p>
    <w:p w:rsidR="00E154AB" w:rsidRDefault="00E154AB" w:rsidP="00E154AB">
      <w:pPr>
        <w:pStyle w:val="PL"/>
      </w:pPr>
      <w:r>
        <w:t xml:space="preserve">  </w:t>
      </w: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_3gpp-common-top { prefix top3gpp; }</w:t>
      </w:r>
    </w:p>
    <w:p w:rsidR="00E154AB" w:rsidRDefault="00E154AB" w:rsidP="00E154AB">
      <w:pPr>
        <w:pStyle w:val="PL"/>
      </w:pPr>
      <w:r>
        <w:lastRenderedPageBreak/>
        <w:t xml:space="preserve">  import _3gpp-common-managed-function { prefix mf3gpp; }</w:t>
      </w:r>
    </w:p>
    <w:p w:rsidR="00E154AB" w:rsidRDefault="00E154AB" w:rsidP="00E154AB">
      <w:pPr>
        <w:pStyle w:val="PL"/>
      </w:pPr>
      <w:r>
        <w:t xml:space="preserve">  </w:t>
      </w:r>
    </w:p>
    <w:p w:rsidR="00E154AB" w:rsidRDefault="00E154AB" w:rsidP="00E154AB">
      <w:pPr>
        <w:pStyle w:val="PL"/>
      </w:pPr>
      <w:r>
        <w:t xml:space="preserve">  description "This IOC represents the AMF Region which consists one or multiple AMF Sets.";</w:t>
      </w:r>
    </w:p>
    <w:p w:rsidR="00E154AB" w:rsidRDefault="00E154AB" w:rsidP="00E154AB">
      <w:pPr>
        <w:pStyle w:val="PL"/>
      </w:pPr>
    </w:p>
    <w:p w:rsidR="00E154AB" w:rsidRPr="00B92A64" w:rsidRDefault="00E154AB" w:rsidP="00E154AB">
      <w:pPr>
        <w:pStyle w:val="PL"/>
      </w:pPr>
      <w:r w:rsidRPr="00B92A64">
        <w:t xml:space="preserve">  revision 2019-10-28 { reference S5-193518 ; }</w:t>
      </w:r>
    </w:p>
    <w:p w:rsidR="00E154AB" w:rsidRDefault="00E154AB" w:rsidP="00E154AB">
      <w:pPr>
        <w:pStyle w:val="PL"/>
      </w:pPr>
      <w:r>
        <w:t xml:space="preserve">  revision 2019-06-11 {</w:t>
      </w:r>
    </w:p>
    <w:p w:rsidR="00E154AB" w:rsidRDefault="00E154AB" w:rsidP="00E154AB">
      <w:pPr>
        <w:pStyle w:val="PL"/>
      </w:pPr>
      <w:r>
        <w:t xml:space="preserve">    description "Ericsson refactoring.";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AMFRegionGrp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nRTACList {</w:t>
      </w:r>
    </w:p>
    <w:p w:rsidR="00E154AB" w:rsidRDefault="00E154AB" w:rsidP="00E154AB">
      <w:pPr>
        <w:pStyle w:val="PL"/>
      </w:pPr>
      <w:r>
        <w:t xml:space="preserve">      description "List of Tracking Area Codes (legacy TAC or extended TAC) </w:t>
      </w:r>
    </w:p>
    <w:p w:rsidR="00E154AB" w:rsidRDefault="00E154AB" w:rsidP="00E154AB">
      <w:pPr>
        <w:pStyle w:val="PL"/>
      </w:pPr>
      <w:r>
        <w:t xml:space="preserve">                   where the represented management function is serving.";</w:t>
      </w:r>
    </w:p>
    <w:p w:rsidR="00E154AB" w:rsidRDefault="00E154AB" w:rsidP="00E154AB">
      <w:pPr>
        <w:pStyle w:val="PL"/>
      </w:pPr>
      <w:r>
        <w:t xml:space="preserve">                   reference "TS 38.413 clause 9.3.3.10";</w:t>
      </w:r>
    </w:p>
    <w:p w:rsidR="00E154AB" w:rsidRDefault="00E154AB" w:rsidP="00E154AB">
      <w:pPr>
        <w:pStyle w:val="PL"/>
      </w:pPr>
      <w:r>
        <w:t xml:space="preserve">      min-elements 1;</w:t>
      </w:r>
    </w:p>
    <w:p w:rsidR="00E154AB" w:rsidRDefault="00E154AB" w:rsidP="00E154AB">
      <w:pPr>
        <w:pStyle w:val="PL"/>
      </w:pPr>
      <w:r>
        <w:t xml:space="preserve">      config false;</w:t>
      </w:r>
    </w:p>
    <w:p w:rsidR="00E154AB" w:rsidRDefault="00E154AB" w:rsidP="00E154AB">
      <w:pPr>
        <w:pStyle w:val="PL"/>
      </w:pPr>
      <w:r>
        <w:t xml:space="preserve">      type types3gpp:Tac;</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sNSSAIList {</w:t>
      </w:r>
    </w:p>
    <w:p w:rsidR="00E154AB" w:rsidRDefault="00E154AB" w:rsidP="00E154AB">
      <w:pPr>
        <w:pStyle w:val="PL"/>
      </w:pPr>
      <w:r>
        <w:t xml:space="preserve">      description "List of S-NSSAIs the managed object is capable of supporting.</w:t>
      </w:r>
    </w:p>
    <w:p w:rsidR="00E154AB" w:rsidRDefault="00E154AB" w:rsidP="00E154AB">
      <w:pPr>
        <w:pStyle w:val="PL"/>
      </w:pPr>
      <w:r>
        <w:t xml:space="preserve">                   (Single Network Slice Selection Assistance Information)</w:t>
      </w:r>
    </w:p>
    <w:p w:rsidR="00E154AB" w:rsidRDefault="00E154AB" w:rsidP="00E154AB">
      <w:pPr>
        <w:pStyle w:val="PL"/>
      </w:pPr>
      <w:r>
        <w:t xml:space="preserve">                   An S-NSSAI has an SST (Slice/Service type) and an optional SD </w:t>
      </w:r>
    </w:p>
    <w:p w:rsidR="00E154AB" w:rsidRDefault="00E154AB" w:rsidP="00E154AB">
      <w:pPr>
        <w:pStyle w:val="PL"/>
      </w:pPr>
      <w:r>
        <w:t xml:space="preserve">                  (Slice Differentiator) field.";</w:t>
      </w:r>
    </w:p>
    <w:p w:rsidR="00E154AB" w:rsidRDefault="00E154AB" w:rsidP="00E154AB">
      <w:pPr>
        <w:pStyle w:val="PL"/>
      </w:pPr>
      <w:r>
        <w:t xml:space="preserve">      //conditional support only if the network slicing feature is supported.</w:t>
      </w:r>
    </w:p>
    <w:p w:rsidR="00E154AB" w:rsidRDefault="00E154AB" w:rsidP="00E154AB">
      <w:pPr>
        <w:pStyle w:val="PL"/>
      </w:pPr>
      <w:r>
        <w:t xml:space="preserve">      reference "3GPP TS 23.003";</w:t>
      </w:r>
    </w:p>
    <w:p w:rsidR="00E154AB" w:rsidRDefault="00E154AB" w:rsidP="00E154AB">
      <w:pPr>
        <w:pStyle w:val="PL"/>
      </w:pPr>
      <w:r>
        <w:t xml:space="preserve">      type types3gpp:SNssai;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aMFRegionId {</w:t>
      </w:r>
    </w:p>
    <w:p w:rsidR="00E154AB" w:rsidRDefault="00E154AB" w:rsidP="00E154AB">
      <w:pPr>
        <w:pStyle w:val="PL"/>
      </w:pPr>
      <w:r>
        <w:t xml:space="preserve">      description "Represents the AMF Region ID, which identifies the region.";</w:t>
      </w:r>
    </w:p>
    <w:p w:rsidR="00E154AB" w:rsidRDefault="00E154AB" w:rsidP="00E154AB">
      <w:pPr>
        <w:pStyle w:val="PL"/>
      </w:pPr>
      <w:r>
        <w:t xml:space="preserve">      mandatory true;</w:t>
      </w:r>
    </w:p>
    <w:p w:rsidR="00E154AB" w:rsidRDefault="00E154AB" w:rsidP="00E154AB">
      <w:pPr>
        <w:pStyle w:val="PL"/>
      </w:pPr>
      <w:r>
        <w:t xml:space="preserve">      type types3gpp:AmfRegionId;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aMFSet {</w:t>
      </w:r>
    </w:p>
    <w:p w:rsidR="00E154AB" w:rsidRDefault="00E154AB" w:rsidP="00E154AB">
      <w:pPr>
        <w:pStyle w:val="PL"/>
      </w:pPr>
      <w:r>
        <w:t xml:space="preserve">      description "The AMFSet that the AFMRegion is associated with.";</w:t>
      </w:r>
    </w:p>
    <w:p w:rsidR="00E154AB" w:rsidRPr="008E6D39" w:rsidRDefault="00E154AB" w:rsidP="00E154AB">
      <w:pPr>
        <w:pStyle w:val="PL"/>
        <w:rPr>
          <w:lang w:val="fr-FR"/>
        </w:rPr>
      </w:pPr>
      <w:r>
        <w:t xml:space="preserve">      </w:t>
      </w:r>
      <w:r w:rsidRPr="008E6D39">
        <w:rPr>
          <w:lang w:val="fr-FR"/>
        </w:rPr>
        <w:t>min-elements 1;</w:t>
      </w:r>
    </w:p>
    <w:p w:rsidR="00E154AB" w:rsidRPr="008E6D39" w:rsidRDefault="00E154AB" w:rsidP="00E154AB">
      <w:pPr>
        <w:pStyle w:val="PL"/>
        <w:rPr>
          <w:lang w:val="fr-FR"/>
        </w:rPr>
      </w:pPr>
      <w:r w:rsidRPr="008E6D39">
        <w:rPr>
          <w:lang w:val="fr-FR"/>
        </w:rPr>
        <w:t xml:space="preserve">      type instance-identifier;</w:t>
      </w:r>
    </w:p>
    <w:p w:rsidR="00E154AB" w:rsidRPr="008E6D39" w:rsidRDefault="00E154AB" w:rsidP="00E154AB">
      <w:pPr>
        <w:pStyle w:val="PL"/>
        <w:rPr>
          <w:lang w:val="fr-FR"/>
        </w:rPr>
      </w:pPr>
      <w:r w:rsidRPr="008E6D39">
        <w:rPr>
          <w:lang w:val="fr-FR"/>
        </w:rPr>
        <w:t xml:space="preserve">    }</w:t>
      </w:r>
    </w:p>
    <w:p w:rsidR="00E154AB" w:rsidRPr="008E6D39" w:rsidRDefault="00E154AB" w:rsidP="00E154AB">
      <w:pPr>
        <w:pStyle w:val="PL"/>
        <w:rPr>
          <w:lang w:val="fr-FR"/>
        </w:rPr>
      </w:pPr>
      <w:r w:rsidRPr="008E6D39">
        <w:rPr>
          <w:lang w:val="fr-FR"/>
        </w:rPr>
        <w:t xml:space="preserve">  }</w:t>
      </w:r>
    </w:p>
    <w:p w:rsidR="00E154AB" w:rsidRPr="008E6D39" w:rsidRDefault="00E154AB" w:rsidP="00E154AB">
      <w:pPr>
        <w:pStyle w:val="PL"/>
        <w:rPr>
          <w:lang w:val="fr-FR"/>
        </w:rPr>
      </w:pPr>
      <w:r w:rsidRPr="008E6D39">
        <w:rPr>
          <w:lang w:val="fr-FR"/>
        </w:rPr>
        <w:t xml:space="preserve">  </w:t>
      </w:r>
    </w:p>
    <w:p w:rsidR="00E154AB" w:rsidRPr="008E6D39" w:rsidRDefault="00E154AB" w:rsidP="00E154AB">
      <w:pPr>
        <w:pStyle w:val="PL"/>
        <w:rPr>
          <w:lang w:val="fr-FR"/>
        </w:rPr>
      </w:pPr>
      <w:r w:rsidRPr="008E6D39">
        <w:rPr>
          <w:lang w:val="fr-FR"/>
        </w:rPr>
        <w:t xml:space="preserve">  augment "/subnet3gpp:SubNetwork" {</w:t>
      </w:r>
    </w:p>
    <w:p w:rsidR="00E154AB" w:rsidRPr="008E6D39" w:rsidRDefault="00E154AB" w:rsidP="00E154AB">
      <w:pPr>
        <w:pStyle w:val="PL"/>
        <w:rPr>
          <w:lang w:val="fr-FR"/>
        </w:rPr>
      </w:pPr>
      <w:r w:rsidRPr="008E6D39">
        <w:rPr>
          <w:lang w:val="fr-FR"/>
        </w:rPr>
        <w:t xml:space="preserve">    list AMFRegion {</w:t>
      </w:r>
    </w:p>
    <w:p w:rsidR="00E154AB" w:rsidRPr="008E6D39" w:rsidRDefault="00E154AB" w:rsidP="00E154AB">
      <w:pPr>
        <w:pStyle w:val="PL"/>
        <w:rPr>
          <w:lang w:val="fr-FR"/>
        </w:rPr>
      </w:pPr>
      <w:r w:rsidRPr="008E6D39">
        <w:rPr>
          <w:lang w:val="fr-FR"/>
        </w:rPr>
        <w:t xml:space="preserve">      description "5G Core AMFRegion IOC";</w:t>
      </w:r>
    </w:p>
    <w:p w:rsidR="00E154AB" w:rsidRPr="008E6D39" w:rsidRDefault="00E154AB" w:rsidP="00E154AB">
      <w:pPr>
        <w:pStyle w:val="PL"/>
        <w:rPr>
          <w:lang w:val="fr-FR"/>
        </w:rPr>
      </w:pPr>
      <w:r w:rsidRPr="008E6D39">
        <w:rPr>
          <w:lang w:val="fr-FR"/>
        </w:rPr>
        <w:t xml:space="preserve">      reference "3GPP TS 28.541";</w:t>
      </w:r>
    </w:p>
    <w:p w:rsidR="00E154AB" w:rsidRDefault="00E154AB" w:rsidP="00E154AB">
      <w:pPr>
        <w:pStyle w:val="PL"/>
      </w:pPr>
      <w:r w:rsidRPr="008E6D39">
        <w:rPr>
          <w:lang w:val="fr-FR"/>
        </w:rPr>
        <w:t xml:space="preserve">      </w:t>
      </w:r>
      <w:r>
        <w:t>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AMFRegionGrp;</w:t>
      </w:r>
    </w:p>
    <w:p w:rsidR="00E154AB" w:rsidRDefault="00E154AB" w:rsidP="00E154AB">
      <w:pPr>
        <w:pStyle w:val="PL"/>
      </w:pPr>
      <w:r>
        <w:t xml:space="preserve">      }</w:t>
      </w:r>
    </w:p>
    <w:p w:rsidR="00E154AB" w:rsidRDefault="00E154AB" w:rsidP="00E154AB">
      <w:pPr>
        <w:pStyle w:val="PL"/>
      </w:pPr>
      <w:r>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25262" w:name="_Toc27405629"/>
      <w:bookmarkStart w:id="25263" w:name="_Toc35878824"/>
      <w:bookmarkStart w:id="25264" w:name="_Toc36220640"/>
      <w:bookmarkStart w:id="25265" w:name="_Toc36474738"/>
      <w:bookmarkStart w:id="25266" w:name="_Toc36543010"/>
      <w:bookmarkStart w:id="25267" w:name="_Toc36543831"/>
      <w:bookmarkStart w:id="25268" w:name="_Toc36568069"/>
      <w:bookmarkStart w:id="25269" w:name="_Toc44341815"/>
      <w:r>
        <w:rPr>
          <w:lang w:eastAsia="zh-CN"/>
        </w:rPr>
        <w:t>H.5.4</w:t>
      </w:r>
      <w:r>
        <w:rPr>
          <w:lang w:eastAsia="zh-CN"/>
        </w:rPr>
        <w:tab/>
        <w:t xml:space="preserve">module </w:t>
      </w:r>
      <w:r w:rsidRPr="006F2E4A">
        <w:rPr>
          <w:lang w:eastAsia="zh-CN"/>
        </w:rPr>
        <w:t>_3gpp-5gc-nrm-amfset@2019-</w:t>
      </w:r>
      <w:r>
        <w:rPr>
          <w:lang w:eastAsia="zh-CN"/>
        </w:rPr>
        <w:t>10-28</w:t>
      </w:r>
      <w:r w:rsidRPr="006F2E4A">
        <w:rPr>
          <w:lang w:eastAsia="zh-CN"/>
        </w:rPr>
        <w:t>.yang</w:t>
      </w:r>
      <w:bookmarkEnd w:id="25262"/>
      <w:bookmarkEnd w:id="25263"/>
      <w:bookmarkEnd w:id="25264"/>
      <w:bookmarkEnd w:id="25265"/>
      <w:bookmarkEnd w:id="25266"/>
      <w:bookmarkEnd w:id="25267"/>
      <w:bookmarkEnd w:id="25268"/>
      <w:bookmarkEnd w:id="25269"/>
    </w:p>
    <w:p w:rsidR="00E154AB" w:rsidRDefault="00E154AB" w:rsidP="00E154AB">
      <w:pPr>
        <w:pStyle w:val="PL"/>
      </w:pPr>
      <w:r>
        <w:t>module _3gpp-5gc-nrm-amfset {</w:t>
      </w:r>
    </w:p>
    <w:p w:rsidR="00E154AB" w:rsidRDefault="00E154AB" w:rsidP="00E154AB">
      <w:pPr>
        <w:pStyle w:val="PL"/>
      </w:pPr>
      <w:r>
        <w:t xml:space="preserve">  yang-version 1.1;</w:t>
      </w:r>
    </w:p>
    <w:p w:rsidR="00E154AB" w:rsidRDefault="00E154AB" w:rsidP="00E154AB">
      <w:pPr>
        <w:pStyle w:val="PL"/>
      </w:pPr>
      <w:r>
        <w:t xml:space="preserve">  namespace urn:3gpp:sa5:_3gpp-5gc-nrm-amfset;</w:t>
      </w:r>
    </w:p>
    <w:p w:rsidR="00E154AB" w:rsidRDefault="00E154AB" w:rsidP="00E154AB">
      <w:pPr>
        <w:pStyle w:val="PL"/>
      </w:pPr>
      <w:r>
        <w:t xml:space="preserve">  prefix amfset3gpp;</w:t>
      </w:r>
    </w:p>
    <w:p w:rsidR="00E154AB" w:rsidRDefault="00E154AB" w:rsidP="00E154AB">
      <w:pPr>
        <w:pStyle w:val="PL"/>
      </w:pPr>
      <w:r>
        <w:t xml:space="preserve">  </w:t>
      </w:r>
    </w:p>
    <w:p w:rsidR="00E154AB" w:rsidRDefault="00E154AB" w:rsidP="00E154AB">
      <w:pPr>
        <w:pStyle w:val="PL"/>
      </w:pPr>
      <w:r>
        <w:lastRenderedPageBreak/>
        <w:t xml:space="preserve">  import _3gpp-common-yang-types { prefix types3gpp;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_3gpp-common-top { prefix top3gpp; }</w:t>
      </w:r>
    </w:p>
    <w:p w:rsidR="00E154AB" w:rsidRDefault="00E154AB" w:rsidP="00E154AB">
      <w:pPr>
        <w:pStyle w:val="PL"/>
      </w:pPr>
      <w:r>
        <w:t xml:space="preserve">  import _3gpp-common-managed-function { prefix mf3gpp; }</w:t>
      </w:r>
    </w:p>
    <w:p w:rsidR="00E154AB" w:rsidRDefault="00E154AB" w:rsidP="00E154AB">
      <w:pPr>
        <w:pStyle w:val="PL"/>
      </w:pPr>
      <w:r>
        <w:t xml:space="preserve">  </w:t>
      </w:r>
    </w:p>
    <w:p w:rsidR="00E154AB" w:rsidRDefault="00E154AB" w:rsidP="00E154AB">
      <w:pPr>
        <w:pStyle w:val="PL"/>
      </w:pPr>
      <w:r>
        <w:t xml:space="preserve">  description "This IOC represents the AMF Set which consists of some AMFs that serve a given area and Network Slice.";</w:t>
      </w:r>
    </w:p>
    <w:p w:rsidR="00E154AB" w:rsidRDefault="00E154AB" w:rsidP="00E154AB">
      <w:pPr>
        <w:pStyle w:val="PL"/>
      </w:pPr>
    </w:p>
    <w:p w:rsidR="00E154AB" w:rsidRDefault="00E154AB" w:rsidP="00E154AB">
      <w:pPr>
        <w:pStyle w:val="PL"/>
      </w:pPr>
      <w:r w:rsidRPr="0028025C">
        <w:t xml:space="preserve">  revision 2019-10-28 { reference S5-193518 ; }</w:t>
      </w:r>
    </w:p>
    <w:p w:rsidR="00E154AB" w:rsidRDefault="00E154AB" w:rsidP="00E154AB">
      <w:pPr>
        <w:pStyle w:val="PL"/>
      </w:pPr>
      <w:r>
        <w:t xml:space="preserve">  revision 2019-06-11 {</w:t>
      </w:r>
    </w:p>
    <w:p w:rsidR="00E154AB" w:rsidRDefault="00E154AB" w:rsidP="00E154AB">
      <w:pPr>
        <w:pStyle w:val="PL"/>
      </w:pPr>
      <w:r>
        <w:t xml:space="preserve">    description "Ericsson refactoring.";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AMFSetGrp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nRTACList {</w:t>
      </w:r>
    </w:p>
    <w:p w:rsidR="00E154AB" w:rsidRDefault="00E154AB" w:rsidP="00E154AB">
      <w:pPr>
        <w:pStyle w:val="PL"/>
      </w:pPr>
      <w:r>
        <w:t xml:space="preserve">      description "List of Tracking Area Codes (legacy TAC or extended TAC) </w:t>
      </w:r>
    </w:p>
    <w:p w:rsidR="00E154AB" w:rsidRDefault="00E154AB" w:rsidP="00E154AB">
      <w:pPr>
        <w:pStyle w:val="PL"/>
      </w:pPr>
      <w:r>
        <w:t xml:space="preserve">                   where the represented management function is serving.";</w:t>
      </w:r>
    </w:p>
    <w:p w:rsidR="00E154AB" w:rsidRDefault="00E154AB" w:rsidP="00E154AB">
      <w:pPr>
        <w:pStyle w:val="PL"/>
      </w:pPr>
      <w:r>
        <w:t xml:space="preserve">                   reference "TS 38.413 clause 9.3.3.10";</w:t>
      </w:r>
    </w:p>
    <w:p w:rsidR="00E154AB" w:rsidRDefault="00E154AB" w:rsidP="00E154AB">
      <w:pPr>
        <w:pStyle w:val="PL"/>
      </w:pPr>
      <w:r>
        <w:t xml:space="preserve">      min-elements 1;</w:t>
      </w:r>
    </w:p>
    <w:p w:rsidR="00E154AB" w:rsidRDefault="00E154AB" w:rsidP="00E154AB">
      <w:pPr>
        <w:pStyle w:val="PL"/>
      </w:pPr>
      <w:r>
        <w:t xml:space="preserve">      config false;</w:t>
      </w:r>
    </w:p>
    <w:p w:rsidR="00E154AB" w:rsidRDefault="00E154AB" w:rsidP="00E154AB">
      <w:pPr>
        <w:pStyle w:val="PL"/>
      </w:pPr>
      <w:r>
        <w:t xml:space="preserve">      type types3gpp:Tac;</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sNSSAIList {</w:t>
      </w:r>
    </w:p>
    <w:p w:rsidR="00E154AB" w:rsidRDefault="00E154AB" w:rsidP="00E154AB">
      <w:pPr>
        <w:pStyle w:val="PL"/>
      </w:pPr>
      <w:r>
        <w:t xml:space="preserve">      description "List of S-NSSAIs the managed object is capable of supporting.</w:t>
      </w:r>
    </w:p>
    <w:p w:rsidR="00E154AB" w:rsidRDefault="00E154AB" w:rsidP="00E154AB">
      <w:pPr>
        <w:pStyle w:val="PL"/>
      </w:pPr>
      <w:r>
        <w:t xml:space="preserve">                   (Single Network Slice Selection Assistance Information)</w:t>
      </w:r>
    </w:p>
    <w:p w:rsidR="00E154AB" w:rsidRDefault="00E154AB" w:rsidP="00E154AB">
      <w:pPr>
        <w:pStyle w:val="PL"/>
      </w:pPr>
      <w:r>
        <w:t xml:space="preserve">                   An S-NSSAI has an SST (Slice/Service type) and an optional SD </w:t>
      </w:r>
    </w:p>
    <w:p w:rsidR="00E154AB" w:rsidRDefault="00E154AB" w:rsidP="00E154AB">
      <w:pPr>
        <w:pStyle w:val="PL"/>
      </w:pPr>
      <w:r>
        <w:t xml:space="preserve">                  (Slice Differentiator) field.";</w:t>
      </w:r>
    </w:p>
    <w:p w:rsidR="00E154AB" w:rsidRDefault="00E154AB" w:rsidP="00E154AB">
      <w:pPr>
        <w:pStyle w:val="PL"/>
      </w:pPr>
      <w:r>
        <w:t xml:space="preserve">      //conditional support only if the network slicing feature is supported.</w:t>
      </w:r>
    </w:p>
    <w:p w:rsidR="00E154AB" w:rsidRDefault="00E154AB" w:rsidP="00E154AB">
      <w:pPr>
        <w:pStyle w:val="PL"/>
      </w:pPr>
      <w:r>
        <w:t xml:space="preserve">      reference "3GPP TS 23.003";</w:t>
      </w:r>
    </w:p>
    <w:p w:rsidR="00E154AB" w:rsidRDefault="00E154AB" w:rsidP="00E154AB">
      <w:pPr>
        <w:pStyle w:val="PL"/>
      </w:pPr>
      <w:r>
        <w:t xml:space="preserve">      type types3gpp:SNssai;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aMFRegion {</w:t>
      </w:r>
    </w:p>
    <w:p w:rsidR="00E154AB" w:rsidRDefault="00E154AB" w:rsidP="00E154AB">
      <w:pPr>
        <w:pStyle w:val="PL"/>
      </w:pPr>
      <w:r>
        <w:t xml:space="preserve">      description "The AMFRegion that the AFMSet is associated with.";</w:t>
      </w:r>
    </w:p>
    <w:p w:rsidR="00E154AB" w:rsidRDefault="00E154AB" w:rsidP="00E154AB">
      <w:pPr>
        <w:pStyle w:val="PL"/>
      </w:pPr>
      <w:r>
        <w:t xml:space="preserve">      type instance-identifier;</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aMFSetMemberList {</w:t>
      </w:r>
    </w:p>
    <w:p w:rsidR="00E154AB" w:rsidRDefault="00E154AB" w:rsidP="00E154AB">
      <w:pPr>
        <w:pStyle w:val="PL"/>
      </w:pPr>
      <w:r>
        <w:t xml:space="preserve">      description "List of DNs of AMFFunction instances of the AMFSet.";</w:t>
      </w:r>
    </w:p>
    <w:p w:rsidR="00E154AB" w:rsidRDefault="00E154AB" w:rsidP="00E154AB">
      <w:pPr>
        <w:pStyle w:val="PL"/>
      </w:pPr>
      <w:r>
        <w:t xml:space="preserve">      min-elements 1;</w:t>
      </w:r>
    </w:p>
    <w:p w:rsidR="00E154AB" w:rsidRDefault="00E154AB" w:rsidP="00E154AB">
      <w:pPr>
        <w:pStyle w:val="PL"/>
      </w:pPr>
      <w:r>
        <w:t xml:space="preserve">      max-elements 1;</w:t>
      </w:r>
    </w:p>
    <w:p w:rsidR="00E154AB" w:rsidRDefault="00E154AB" w:rsidP="00E154AB">
      <w:pPr>
        <w:pStyle w:val="PL"/>
      </w:pPr>
      <w:r>
        <w:t xml:space="preserve">      type types3gpp:DistinguishedName;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"/subnet3gpp:SubNetwork" {</w:t>
      </w:r>
    </w:p>
    <w:p w:rsidR="00E154AB" w:rsidRDefault="00E154AB" w:rsidP="00E154AB">
      <w:pPr>
        <w:pStyle w:val="PL"/>
      </w:pPr>
      <w:r>
        <w:t xml:space="preserve">    list AMFSet {</w:t>
      </w:r>
    </w:p>
    <w:p w:rsidR="00E154AB" w:rsidRDefault="00E154AB" w:rsidP="00E154AB">
      <w:pPr>
        <w:pStyle w:val="PL"/>
      </w:pPr>
      <w:r>
        <w:t xml:space="preserve">      description "5G Core AMFSet IOC";</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AMFSetGrp;</w:t>
      </w:r>
    </w:p>
    <w:p w:rsidR="00E154AB" w:rsidRDefault="00E154AB" w:rsidP="00E154AB">
      <w:pPr>
        <w:pStyle w:val="PL"/>
      </w:pPr>
      <w:r>
        <w:t xml:space="preserve">      }</w:t>
      </w:r>
    </w:p>
    <w:p w:rsidR="00E154AB" w:rsidRDefault="00E154AB" w:rsidP="00E154AB">
      <w:pPr>
        <w:pStyle w:val="PL"/>
      </w:pPr>
      <w:r w:rsidRPr="0028025C">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Pr="000A334F" w:rsidRDefault="00E154AB" w:rsidP="00E154AB">
      <w:pPr>
        <w:pStyle w:val="Heading2"/>
      </w:pPr>
      <w:bookmarkStart w:id="25270" w:name="_Toc27405630"/>
      <w:bookmarkStart w:id="25271" w:name="_Toc35878825"/>
      <w:bookmarkStart w:id="25272" w:name="_Toc36220641"/>
      <w:bookmarkStart w:id="25273" w:name="_Toc36474739"/>
      <w:bookmarkStart w:id="25274" w:name="_Toc36543011"/>
      <w:bookmarkStart w:id="25275" w:name="_Toc36543832"/>
      <w:bookmarkStart w:id="25276" w:name="_Toc36568070"/>
      <w:bookmarkStart w:id="25277" w:name="_Toc44341816"/>
      <w:r w:rsidRPr="00212C37">
        <w:rPr>
          <w:lang w:eastAsia="zh-CN"/>
        </w:rPr>
        <w:t>H.5.5</w:t>
      </w:r>
      <w:r w:rsidRPr="00212C37">
        <w:rPr>
          <w:lang w:eastAsia="zh-CN"/>
        </w:rPr>
        <w:tab/>
      </w:r>
      <w:r>
        <w:rPr>
          <w:lang w:eastAsia="zh-CN"/>
        </w:rPr>
        <w:t xml:space="preserve">module </w:t>
      </w:r>
      <w:r w:rsidRPr="00212C37">
        <w:rPr>
          <w:lang w:eastAsia="zh-CN"/>
        </w:rPr>
        <w:t>_3gpp-5gc-nrm-ausffunction@2019-10-25.yang</w:t>
      </w:r>
      <w:bookmarkEnd w:id="25270"/>
      <w:bookmarkEnd w:id="25271"/>
      <w:bookmarkEnd w:id="25272"/>
      <w:bookmarkEnd w:id="25273"/>
      <w:bookmarkEnd w:id="25274"/>
      <w:bookmarkEnd w:id="25275"/>
      <w:bookmarkEnd w:id="25276"/>
      <w:bookmarkEnd w:id="25277"/>
    </w:p>
    <w:p w:rsidR="00E154AB" w:rsidRDefault="00E154AB" w:rsidP="00E154AB">
      <w:pPr>
        <w:pStyle w:val="PL"/>
      </w:pPr>
      <w:r>
        <w:t>module _3gpp-5gc-nrm-ausffunction {</w:t>
      </w:r>
    </w:p>
    <w:p w:rsidR="00E154AB" w:rsidRDefault="00E154AB" w:rsidP="00E154AB">
      <w:pPr>
        <w:pStyle w:val="PL"/>
      </w:pPr>
      <w:r>
        <w:lastRenderedPageBreak/>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urn:3gpp:sa5:_3gpp-5gc-nrm-ausffunction;</w:t>
      </w:r>
    </w:p>
    <w:p w:rsidR="00E154AB" w:rsidRDefault="00E154AB" w:rsidP="00E154AB">
      <w:pPr>
        <w:pStyle w:val="PL"/>
      </w:pPr>
      <w:r>
        <w:t xml:space="preserve">  prefix ausf3gpp;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ietf-inet-types { prefix inet; }</w:t>
      </w:r>
    </w:p>
    <w:p w:rsidR="00E154AB" w:rsidRDefault="00E154AB" w:rsidP="00E154AB">
      <w:pPr>
        <w:pStyle w:val="PL"/>
      </w:pPr>
      <w:r>
        <w:rPr>
          <w:rStyle w:val="line"/>
          <w:szCs w:val="16"/>
        </w:rPr>
        <w:t xml:space="preserve">  </w:t>
      </w:r>
      <w:r w:rsidRPr="008E6D39">
        <w:rPr>
          <w:rStyle w:val="line"/>
          <w:szCs w:val="16"/>
        </w:rPr>
        <w:t>import _3gpp-5g-common-yang-types { prefix types5g3gpp; }</w:t>
      </w: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_3gpp-common-top { prefix top3gpp;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"This IOC represents the AUSF function in 5GC. For more information about the AUSF, see 3GPP TS 23.501.";</w:t>
      </w:r>
    </w:p>
    <w:p w:rsidR="00E154AB" w:rsidRDefault="00E154AB" w:rsidP="00E154AB">
      <w:pPr>
        <w:pStyle w:val="PL"/>
      </w:pPr>
      <w:r>
        <w:t xml:space="preserve">  reference "3GPP TS 28.541";</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rsidRPr="000A19BD">
        <w:t xml:space="preserve">  revision 2019-10-25 { reference "S5-194457 S5-193518"; }</w:t>
      </w:r>
    </w:p>
    <w:p w:rsidR="00E154AB" w:rsidRDefault="00E154AB" w:rsidP="00E154AB">
      <w:pPr>
        <w:pStyle w:val="PL"/>
      </w:pPr>
    </w:p>
    <w:p w:rsidR="00E154AB" w:rsidRDefault="00E154AB" w:rsidP="00E154AB">
      <w:pPr>
        <w:pStyle w:val="PL"/>
      </w:pPr>
      <w:r>
        <w:t xml:space="preserve">  revision 2019-05-22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AUSFFuntionGrp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sBIFQDN {</w:t>
      </w:r>
    </w:p>
    <w:p w:rsidR="00E154AB" w:rsidRDefault="00E154AB" w:rsidP="00E154AB">
      <w:pPr>
        <w:pStyle w:val="PL"/>
      </w:pPr>
      <w:r>
        <w:t xml:space="preserve">      description "The FQDN of the registered NF instance in the service-based interface.";</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sNSSAIList {</w:t>
      </w:r>
    </w:p>
    <w:p w:rsidR="00E154AB" w:rsidRDefault="00E154AB" w:rsidP="00E154AB">
      <w:pPr>
        <w:pStyle w:val="PL"/>
      </w:pPr>
      <w:r>
        <w:t xml:space="preserve">      description "List of S-NSSAIs the managed object is capable of supporting.</w:t>
      </w:r>
    </w:p>
    <w:p w:rsidR="00E154AB" w:rsidRDefault="00E154AB" w:rsidP="00E154AB">
      <w:pPr>
        <w:pStyle w:val="PL"/>
      </w:pPr>
      <w:r>
        <w:t xml:space="preserve">                   (Single Network Slice Selection Assistance Information)</w:t>
      </w:r>
    </w:p>
    <w:p w:rsidR="00E154AB" w:rsidRDefault="00E154AB" w:rsidP="00E154AB">
      <w:pPr>
        <w:pStyle w:val="PL"/>
      </w:pPr>
      <w:r>
        <w:t xml:space="preserve">                   An S-NSSAI has an SST (Slice/Service type) and an optional SD</w:t>
      </w:r>
    </w:p>
    <w:p w:rsidR="00E154AB" w:rsidRDefault="00E154AB" w:rsidP="00E154AB">
      <w:pPr>
        <w:pStyle w:val="PL"/>
      </w:pPr>
      <w:r>
        <w:t xml:space="preserve">                   (Slice Differentiator) field.";</w:t>
      </w:r>
    </w:p>
    <w:p w:rsidR="00E154AB" w:rsidRDefault="00E154AB" w:rsidP="00E154AB">
      <w:pPr>
        <w:pStyle w:val="PL"/>
      </w:pPr>
      <w:r>
        <w:t xml:space="preserve">      //optional support</w:t>
      </w:r>
    </w:p>
    <w:p w:rsidR="00E154AB" w:rsidRDefault="00E154AB" w:rsidP="00E154AB">
      <w:pPr>
        <w:pStyle w:val="PL"/>
      </w:pPr>
      <w:r>
        <w:t xml:space="preserve">      reference "3GPP TS 23.003";</w:t>
      </w:r>
    </w:p>
    <w:p w:rsidR="00E154AB" w:rsidRDefault="00E154AB" w:rsidP="00E154AB">
      <w:pPr>
        <w:pStyle w:val="PL"/>
      </w:pPr>
      <w:r>
        <w:t xml:space="preserve">      type types3gpp:SNssai;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managedNFProfile {</w:t>
      </w:r>
    </w:p>
    <w:p w:rsidR="00E154AB" w:rsidRDefault="00E154AB" w:rsidP="00E154AB">
      <w:pPr>
        <w:pStyle w:val="PL"/>
      </w:pPr>
      <w:r>
        <w:t xml:space="preserve">      key idx;</w:t>
      </w:r>
    </w:p>
    <w:p w:rsidR="00E154AB" w:rsidRDefault="00E154AB" w:rsidP="00E154AB">
      <w:pPr>
        <w:pStyle w:val="PL"/>
      </w:pPr>
      <w:r>
        <w:t xml:space="preserve">      min-elements 1;</w:t>
      </w:r>
    </w:p>
    <w:p w:rsidR="00E154AB" w:rsidRDefault="00E154AB" w:rsidP="00E154AB">
      <w:pPr>
        <w:pStyle w:val="PL"/>
      </w:pPr>
      <w:r>
        <w:t xml:space="preserve">      uses types3gpp:ManagedNFProfile;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commModelList {</w:t>
      </w:r>
    </w:p>
    <w:p w:rsidR="00E154AB" w:rsidRDefault="00E154AB" w:rsidP="00E154AB">
      <w:pPr>
        <w:pStyle w:val="PL"/>
      </w:pPr>
      <w:r>
        <w:t xml:space="preserve">      min-elements 1;</w:t>
      </w:r>
    </w:p>
    <w:p w:rsidR="00E154AB" w:rsidRDefault="00E154AB" w:rsidP="00E154AB">
      <w:pPr>
        <w:pStyle w:val="PL"/>
      </w:pPr>
      <w:r>
        <w:t xml:space="preserve">      key "groupId";</w:t>
      </w:r>
    </w:p>
    <w:p w:rsidR="00E154AB" w:rsidRDefault="00E154AB" w:rsidP="00E154AB">
      <w:pPr>
        <w:pStyle w:val="PL"/>
      </w:pPr>
      <w:r>
        <w:t xml:space="preserve">      uses </w:t>
      </w:r>
      <w:r w:rsidRPr="003636EA">
        <w:t>types5g3gpp</w:t>
      </w:r>
      <w:r>
        <w:t>:</w:t>
      </w:r>
      <w:r w:rsidRPr="003A4D98">
        <w:t>CommModel</w:t>
      </w:r>
      <w:r>
        <w:t>;</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AUSFFunction {</w:t>
      </w:r>
    </w:p>
    <w:p w:rsidR="00E154AB" w:rsidRDefault="00E154AB" w:rsidP="00E154AB">
      <w:pPr>
        <w:pStyle w:val="PL"/>
      </w:pPr>
      <w:r>
        <w:t xml:space="preserve">      description "5G Core AUSF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AUSFFuntionGrp;</w:t>
      </w:r>
    </w:p>
    <w:p w:rsidR="00E154AB" w:rsidRDefault="00E154AB" w:rsidP="00E154AB">
      <w:pPr>
        <w:pStyle w:val="PL"/>
      </w:pPr>
      <w:r>
        <w:t xml:space="preserve">      }</w:t>
      </w:r>
    </w:p>
    <w:p w:rsidR="00E154AB" w:rsidRDefault="00E154AB" w:rsidP="00E154AB">
      <w:pPr>
        <w:pStyle w:val="PL"/>
      </w:pPr>
      <w:r w:rsidRPr="000A19BD">
        <w:t xml:space="preserve">      uses mf3gpp:ManagedFunctionContainedClasses;</w:t>
      </w:r>
    </w:p>
    <w:p w:rsidR="00E154AB" w:rsidRDefault="00E154AB" w:rsidP="00E154AB">
      <w:pPr>
        <w:pStyle w:val="PL"/>
      </w:pPr>
      <w:r>
        <w:lastRenderedPageBreak/>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25278" w:name="_Toc27405631"/>
      <w:bookmarkStart w:id="25279" w:name="_Toc35878826"/>
      <w:bookmarkStart w:id="25280" w:name="_Toc36220642"/>
      <w:bookmarkStart w:id="25281" w:name="_Toc36474740"/>
      <w:bookmarkStart w:id="25282" w:name="_Toc36543012"/>
      <w:bookmarkStart w:id="25283" w:name="_Toc36543833"/>
      <w:bookmarkStart w:id="25284" w:name="_Toc36568071"/>
      <w:bookmarkStart w:id="25285" w:name="_Toc44341817"/>
      <w:r>
        <w:rPr>
          <w:lang w:eastAsia="zh-CN"/>
        </w:rPr>
        <w:t>H.5.6</w:t>
      </w:r>
      <w:r>
        <w:rPr>
          <w:lang w:eastAsia="zh-CN"/>
        </w:rPr>
        <w:tab/>
        <w:t xml:space="preserve">module </w:t>
      </w:r>
      <w:r w:rsidRPr="006F2E4A">
        <w:rPr>
          <w:lang w:eastAsia="zh-CN"/>
        </w:rPr>
        <w:t>_3gpp-5gc-nrm-dnfunction@2019-</w:t>
      </w:r>
      <w:r>
        <w:rPr>
          <w:lang w:eastAsia="zh-CN"/>
        </w:rPr>
        <w:t>10-28</w:t>
      </w:r>
      <w:r w:rsidRPr="006F2E4A">
        <w:rPr>
          <w:lang w:eastAsia="zh-CN"/>
        </w:rPr>
        <w:t>.yang</w:t>
      </w:r>
      <w:bookmarkEnd w:id="25278"/>
      <w:bookmarkEnd w:id="25279"/>
      <w:bookmarkEnd w:id="25280"/>
      <w:bookmarkEnd w:id="25281"/>
      <w:bookmarkEnd w:id="25282"/>
      <w:bookmarkEnd w:id="25283"/>
      <w:bookmarkEnd w:id="25284"/>
      <w:bookmarkEnd w:id="25285"/>
    </w:p>
    <w:p w:rsidR="00E154AB" w:rsidRDefault="00E154AB" w:rsidP="00E154AB">
      <w:pPr>
        <w:pStyle w:val="PL"/>
      </w:pPr>
      <w:r>
        <w:t>module _3gpp-5gc-nrm-dnfunction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urn:3gpp:sa5_3gpp-5gc-nrm-dnfunction;</w:t>
      </w:r>
    </w:p>
    <w:p w:rsidR="00E154AB" w:rsidRDefault="00E154AB" w:rsidP="00E154AB">
      <w:pPr>
        <w:pStyle w:val="PL"/>
      </w:pPr>
      <w:r>
        <w:t xml:space="preserve">  prefix dn3gpp;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_3gpp-common-top { prefix top3gpp;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"This IOC is defined only to describe the IOCs representing</w:t>
      </w:r>
    </w:p>
    <w:p w:rsidR="00E154AB" w:rsidRDefault="00E154AB" w:rsidP="00E154AB">
      <w:pPr>
        <w:pStyle w:val="PL"/>
      </w:pPr>
      <w:r>
        <w:t xml:space="preserve">               Data Network (DN) interaction interface with 5GC (i.e. EP_N6).</w:t>
      </w:r>
    </w:p>
    <w:p w:rsidR="00E154AB" w:rsidRDefault="00E154AB" w:rsidP="00E154AB">
      <w:pPr>
        <w:pStyle w:val="PL"/>
      </w:pPr>
      <w:r>
        <w:t xml:space="preserve">               It has no attributes defined.";</w:t>
      </w:r>
    </w:p>
    <w:p w:rsidR="00E154AB" w:rsidRDefault="00E154AB" w:rsidP="00E154AB">
      <w:pPr>
        <w:pStyle w:val="PL"/>
      </w:pPr>
      <w:r>
        <w:t xml:space="preserve">  reference "3GPP TS 28.541";</w:t>
      </w:r>
    </w:p>
    <w:p w:rsidR="00E154AB" w:rsidRDefault="00E154AB" w:rsidP="00E154AB">
      <w:pPr>
        <w:pStyle w:val="PL"/>
      </w:pPr>
      <w:r>
        <w:t xml:space="preserve">  </w:t>
      </w:r>
    </w:p>
    <w:p w:rsidR="00E154AB" w:rsidRDefault="00E154AB" w:rsidP="00E154AB">
      <w:pPr>
        <w:pStyle w:val="PL"/>
      </w:pPr>
      <w:r w:rsidRPr="005E5854">
        <w:t xml:space="preserve">  revision 2019-10-28 { reference S5-193518 ; }</w:t>
      </w:r>
    </w:p>
    <w:p w:rsidR="00E154AB" w:rsidRDefault="00E154AB" w:rsidP="00E154AB">
      <w:pPr>
        <w:pStyle w:val="PL"/>
      </w:pPr>
    </w:p>
    <w:p w:rsidR="00E154AB" w:rsidRDefault="00E154AB" w:rsidP="00E154AB">
      <w:pPr>
        <w:pStyle w:val="PL"/>
      </w:pPr>
      <w:r>
        <w:t xml:space="preserve">  revision 2019-05-15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DNFunctionGrp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DNFunction {</w:t>
      </w:r>
    </w:p>
    <w:p w:rsidR="00E154AB" w:rsidRDefault="00E154AB" w:rsidP="00E154AB">
      <w:pPr>
        <w:pStyle w:val="PL"/>
      </w:pPr>
      <w:r>
        <w:t xml:space="preserve">      description "5G Core DN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DNFunctionGrp;</w:t>
      </w:r>
    </w:p>
    <w:p w:rsidR="00E154AB" w:rsidRDefault="00E154AB" w:rsidP="00E154AB">
      <w:pPr>
        <w:pStyle w:val="PL"/>
      </w:pPr>
      <w:r>
        <w:t xml:space="preserve">      }</w:t>
      </w:r>
    </w:p>
    <w:p w:rsidR="00E154AB" w:rsidRDefault="00E154AB" w:rsidP="00E154AB">
      <w:pPr>
        <w:pStyle w:val="PL"/>
      </w:pPr>
      <w:r w:rsidRPr="005E5854">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Pr="00544583" w:rsidRDefault="00E154AB" w:rsidP="00E154AB">
      <w:pPr>
        <w:pStyle w:val="PL"/>
      </w:pPr>
      <w:r>
        <w:t>}</w:t>
      </w:r>
    </w:p>
    <w:p w:rsidR="00E154AB" w:rsidRDefault="00E154AB" w:rsidP="00E154AB">
      <w:pPr>
        <w:pStyle w:val="Heading2"/>
        <w:rPr>
          <w:lang w:eastAsia="zh-CN"/>
        </w:rPr>
      </w:pPr>
      <w:bookmarkStart w:id="25286" w:name="_Toc27405632"/>
      <w:bookmarkStart w:id="25287" w:name="_Toc35878827"/>
      <w:bookmarkStart w:id="25288" w:name="_Toc36220643"/>
      <w:bookmarkStart w:id="25289" w:name="_Toc36474741"/>
      <w:bookmarkStart w:id="25290" w:name="_Toc36543013"/>
      <w:bookmarkStart w:id="25291" w:name="_Toc36543834"/>
      <w:bookmarkStart w:id="25292" w:name="_Toc36568072"/>
      <w:bookmarkStart w:id="25293" w:name="_Toc44341818"/>
      <w:r>
        <w:rPr>
          <w:lang w:eastAsia="zh-CN"/>
        </w:rPr>
        <w:t>H.5.7</w:t>
      </w:r>
      <w:r>
        <w:rPr>
          <w:lang w:eastAsia="zh-CN"/>
        </w:rPr>
        <w:tab/>
        <w:t xml:space="preserve">module </w:t>
      </w:r>
      <w:r w:rsidRPr="006F2E4A">
        <w:rPr>
          <w:lang w:eastAsia="zh-CN"/>
        </w:rPr>
        <w:t>_3gpp-5gc-nrm-ep@2019-</w:t>
      </w:r>
      <w:r>
        <w:rPr>
          <w:lang w:eastAsia="zh-CN"/>
        </w:rPr>
        <w:t>11</w:t>
      </w:r>
      <w:r w:rsidRPr="006F2E4A">
        <w:rPr>
          <w:lang w:eastAsia="zh-CN"/>
        </w:rPr>
        <w:t>-</w:t>
      </w:r>
      <w:r>
        <w:rPr>
          <w:lang w:eastAsia="zh-CN"/>
        </w:rPr>
        <w:t>18</w:t>
      </w:r>
      <w:r w:rsidRPr="006F2E4A">
        <w:rPr>
          <w:lang w:eastAsia="zh-CN"/>
        </w:rPr>
        <w:t>.yang</w:t>
      </w:r>
      <w:bookmarkEnd w:id="25286"/>
      <w:bookmarkEnd w:id="25287"/>
      <w:bookmarkEnd w:id="25288"/>
      <w:bookmarkEnd w:id="25289"/>
      <w:bookmarkEnd w:id="25290"/>
      <w:bookmarkEnd w:id="25291"/>
      <w:bookmarkEnd w:id="25292"/>
      <w:bookmarkEnd w:id="25293"/>
    </w:p>
    <w:p w:rsidR="00E154AB" w:rsidRDefault="00E154AB" w:rsidP="00E154AB">
      <w:pPr>
        <w:pStyle w:val="PL"/>
      </w:pPr>
      <w:r>
        <w:t>module _3gpp-5gc-nrm-ep {</w:t>
      </w:r>
    </w:p>
    <w:p w:rsidR="00E154AB" w:rsidRDefault="00E154AB" w:rsidP="00E154AB">
      <w:pPr>
        <w:pStyle w:val="PL"/>
      </w:pPr>
      <w:r>
        <w:t xml:space="preserve">  yang-version 1.1;</w:t>
      </w:r>
    </w:p>
    <w:p w:rsidR="00E154AB" w:rsidRDefault="00E154AB" w:rsidP="00E154AB">
      <w:pPr>
        <w:pStyle w:val="PL"/>
      </w:pPr>
      <w:r>
        <w:t xml:space="preserve">  namespace "urn:3gpp:tsg:sa5:nrm:_3gpp-5gc-nrm-ep";</w:t>
      </w:r>
    </w:p>
    <w:p w:rsidR="00E154AB" w:rsidRDefault="00E154AB" w:rsidP="00E154AB">
      <w:pPr>
        <w:pStyle w:val="PL"/>
      </w:pPr>
      <w:r>
        <w:t xml:space="preserve">  prefix "cep3gpp";</w:t>
      </w:r>
    </w:p>
    <w:p w:rsidR="00E154AB" w:rsidRDefault="00E154AB" w:rsidP="00E154AB">
      <w:pPr>
        <w:pStyle w:val="PL"/>
      </w:pPr>
      <w:r>
        <w:t xml:space="preserve">  </w:t>
      </w:r>
    </w:p>
    <w:p w:rsidR="00E154AB" w:rsidRDefault="00E154AB" w:rsidP="00E154AB">
      <w:pPr>
        <w:pStyle w:val="PL"/>
      </w:pPr>
      <w:r>
        <w:t xml:space="preserve">  import _3gpp-common-ep-rp { prefix eprp3gpp;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_3gpp-5gc-nrm-affunction { prefix af3gpp; }</w:t>
      </w:r>
    </w:p>
    <w:p w:rsidR="00E154AB" w:rsidRDefault="00E154AB" w:rsidP="00E154AB">
      <w:pPr>
        <w:pStyle w:val="PL"/>
      </w:pPr>
      <w:r>
        <w:t xml:space="preserve">  import _3gpp-5gc-nrm-amffunction { prefix amf3gpp; }</w:t>
      </w:r>
    </w:p>
    <w:p w:rsidR="00E154AB" w:rsidRDefault="00E154AB" w:rsidP="00E154AB">
      <w:pPr>
        <w:pStyle w:val="PL"/>
      </w:pPr>
      <w:r>
        <w:t xml:space="preserve">  import _3gpp-5gc-nrm-ausffunction { prefix ausf3gpp; }</w:t>
      </w:r>
    </w:p>
    <w:p w:rsidR="00E154AB" w:rsidRDefault="00E154AB" w:rsidP="00E154AB">
      <w:pPr>
        <w:pStyle w:val="PL"/>
      </w:pPr>
      <w:r>
        <w:t xml:space="preserve">  import _3gpp-5gc-nrm-dnfunction { prefix dn3gpp; }</w:t>
      </w:r>
    </w:p>
    <w:p w:rsidR="00E154AB" w:rsidRDefault="00E154AB" w:rsidP="00E154AB">
      <w:pPr>
        <w:pStyle w:val="PL"/>
      </w:pPr>
      <w:r>
        <w:t xml:space="preserve">  import _3gpp-5gc-nrm-lmffunction { prefix lmf3gpp; }</w:t>
      </w:r>
    </w:p>
    <w:p w:rsidR="00E154AB" w:rsidRDefault="00E154AB" w:rsidP="00E154AB">
      <w:pPr>
        <w:pStyle w:val="PL"/>
      </w:pPr>
      <w:r>
        <w:t xml:space="preserve">  import _3gpp-5gc-nrm-n3iwffunction { prefix n3iwf3gpp; }</w:t>
      </w:r>
    </w:p>
    <w:p w:rsidR="00E154AB" w:rsidRDefault="00E154AB" w:rsidP="00E154AB">
      <w:pPr>
        <w:pStyle w:val="PL"/>
      </w:pPr>
      <w:r>
        <w:t xml:space="preserve">  import _3gpp-5gc-nrm-ngeirfunction { prefix ngeir3gpp; }</w:t>
      </w:r>
    </w:p>
    <w:p w:rsidR="00E154AB" w:rsidRDefault="00E154AB" w:rsidP="00E154AB">
      <w:pPr>
        <w:pStyle w:val="PL"/>
      </w:pPr>
      <w:r>
        <w:t xml:space="preserve">  import _3gpp-5gc-nrm-nrffunction { prefix nrf3gpp; }</w:t>
      </w:r>
    </w:p>
    <w:p w:rsidR="00E154AB" w:rsidRDefault="00E154AB" w:rsidP="00E154AB">
      <w:pPr>
        <w:pStyle w:val="PL"/>
      </w:pPr>
      <w:r>
        <w:t xml:space="preserve">  import _3gpp-5gc-nrm-nssffunction { prefix nssf3gpp; }</w:t>
      </w:r>
    </w:p>
    <w:p w:rsidR="00E154AB" w:rsidRDefault="00E154AB" w:rsidP="00E154AB">
      <w:pPr>
        <w:pStyle w:val="PL"/>
      </w:pPr>
      <w:r>
        <w:t xml:space="preserve">  import _3gpp-5gc-nrm-pcffunction { prefix pcf3gpp; }</w:t>
      </w:r>
    </w:p>
    <w:p w:rsidR="00E154AB" w:rsidRDefault="00E154AB" w:rsidP="00E154AB">
      <w:pPr>
        <w:pStyle w:val="PL"/>
      </w:pPr>
      <w:r>
        <w:t xml:space="preserve">  import _3gpp-5gc-nrm-seppfunction { prefix sepp3gpp; }</w:t>
      </w:r>
    </w:p>
    <w:p w:rsidR="00E154AB" w:rsidRDefault="00E154AB" w:rsidP="00E154AB">
      <w:pPr>
        <w:pStyle w:val="PL"/>
      </w:pPr>
      <w:r>
        <w:t xml:space="preserve">  import _3gpp-5gc-nrm-smffunction { prefix smf3gpp; }</w:t>
      </w:r>
    </w:p>
    <w:p w:rsidR="00E154AB" w:rsidRDefault="00E154AB" w:rsidP="00E154AB">
      <w:pPr>
        <w:pStyle w:val="PL"/>
      </w:pPr>
      <w:r>
        <w:t xml:space="preserve">  import _3gpp-5gc-nrm-smsffunction { prefix smsf3gpp; }</w:t>
      </w:r>
    </w:p>
    <w:p w:rsidR="00E154AB" w:rsidRDefault="00E154AB" w:rsidP="00E154AB">
      <w:pPr>
        <w:pStyle w:val="PL"/>
      </w:pPr>
      <w:r>
        <w:t xml:space="preserve">  import _3gpp-5gc-nrm-udmfunction { prefix udm3gpp; }</w:t>
      </w:r>
    </w:p>
    <w:p w:rsidR="00E154AB" w:rsidRDefault="00E154AB" w:rsidP="00E154AB">
      <w:pPr>
        <w:pStyle w:val="PL"/>
      </w:pPr>
      <w:r>
        <w:t xml:space="preserve">  import _3gpp-5gc-nrm-upffunction { prefix upf3gpp; }</w:t>
      </w:r>
    </w:p>
    <w:p w:rsidR="00E154AB" w:rsidRDefault="00E154AB" w:rsidP="00E154AB">
      <w:pPr>
        <w:pStyle w:val="PL"/>
      </w:pPr>
      <w:r>
        <w:rPr>
          <w:rStyle w:val="line"/>
          <w:szCs w:val="16"/>
        </w:rPr>
        <w:t xml:space="preserve">  </w:t>
      </w:r>
      <w:r w:rsidRPr="008E6D39">
        <w:rPr>
          <w:rStyle w:val="line"/>
          <w:szCs w:val="16"/>
        </w:rPr>
        <w:t>import _3gpp-common-yang-types { prefix types3gpp; }</w:t>
      </w:r>
    </w:p>
    <w:p w:rsidR="00E154AB" w:rsidRDefault="00E154AB" w:rsidP="00E154AB">
      <w:pPr>
        <w:pStyle w:val="PL"/>
      </w:pPr>
      <w:r>
        <w:t xml:space="preserve">  import _3gpp-common-top { prefix top3gpp; }</w:t>
      </w:r>
    </w:p>
    <w:p w:rsidR="00E154AB" w:rsidRDefault="00E154AB" w:rsidP="00E154AB">
      <w:pPr>
        <w:pStyle w:val="PL"/>
      </w:pPr>
      <w:r>
        <w:rPr>
          <w:rStyle w:val="line"/>
          <w:szCs w:val="16"/>
        </w:rPr>
        <w:t xml:space="preserve">  </w:t>
      </w:r>
      <w:r w:rsidRPr="008E6D39">
        <w:rPr>
          <w:rStyle w:val="line"/>
          <w:szCs w:val="16"/>
        </w:rPr>
        <w:t>import ietf-inet-types { prefix inet;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5GC related endpoint</w:t>
      </w:r>
    </w:p>
    <w:p w:rsidR="00E154AB" w:rsidRDefault="00E154AB" w:rsidP="00E154AB">
      <w:pPr>
        <w:pStyle w:val="PL"/>
      </w:pPr>
      <w:r>
        <w:lastRenderedPageBreak/>
        <w:t xml:space="preserve">               Information Object Classes (IOCs) that are part of the 5G Core </w:t>
      </w:r>
    </w:p>
    <w:p w:rsidR="00E154AB" w:rsidRDefault="00E154AB" w:rsidP="00E154AB">
      <w:pPr>
        <w:pStyle w:val="PL"/>
      </w:pPr>
      <w:r>
        <w:t xml:space="preserve">               Network Resource Model.";</w:t>
      </w:r>
    </w:p>
    <w:p w:rsidR="00E154AB" w:rsidRDefault="00E154AB" w:rsidP="00E154AB">
      <w:pPr>
        <w:pStyle w:val="PL"/>
      </w:pPr>
      <w:r>
        <w:t xml:space="preserve">  reference "3GPP TS 28.541";</w:t>
      </w:r>
    </w:p>
    <w:p w:rsidR="00E154AB" w:rsidRDefault="00E154AB" w:rsidP="00E154AB">
      <w:pPr>
        <w:pStyle w:val="PL"/>
      </w:pPr>
      <w:r>
        <w:t xml:space="preserve">  </w:t>
      </w:r>
    </w:p>
    <w:p w:rsidR="00E154AB" w:rsidRDefault="00E154AB" w:rsidP="00E154AB">
      <w:pPr>
        <w:pStyle w:val="PL"/>
      </w:pPr>
      <w:r>
        <w:t xml:space="preserve">  revision 2019-</w:t>
      </w:r>
      <w:r>
        <w:rPr>
          <w:rFonts w:eastAsia="SimSun"/>
        </w:rPr>
        <w:t>11</w:t>
      </w:r>
      <w:r>
        <w:t>-</w:t>
      </w:r>
      <w:r>
        <w:rPr>
          <w:rFonts w:eastAsia="SimSun"/>
        </w:rPr>
        <w:t>18</w:t>
      </w:r>
      <w:r>
        <w:t xml:space="preserve"> {</w:t>
      </w:r>
    </w:p>
    <w:p w:rsidR="00E154AB" w:rsidRDefault="00E154AB" w:rsidP="00E154AB">
      <w:pPr>
        <w:pStyle w:val="PL"/>
      </w:pPr>
      <w:r>
        <w:t xml:space="preserve">    description "Ericsson refactoring.";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revision 2018-07-31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EP_N2Grp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EP_N3Grp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EP_N4Grp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EP_N5Grp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EP_N6Grp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EP_N7Grp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EP_N8Grp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EP_N9Grp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EP_N10Grp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EP_N11Grp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EP_N12Grp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EP_N13Grp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EP_N14Grp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EP_N15Grp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EP_N16Grp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EP_N17Grp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EP_N20Grp {</w:t>
      </w:r>
    </w:p>
    <w:p w:rsidR="00E154AB" w:rsidRDefault="00E154AB" w:rsidP="00E154AB">
      <w:pPr>
        <w:pStyle w:val="PL"/>
      </w:pPr>
      <w:r>
        <w:t xml:space="preserve">    uses eprp3gpp:EP_Common;</w:t>
      </w:r>
    </w:p>
    <w:p w:rsidR="00E154AB" w:rsidRDefault="00E154AB" w:rsidP="00E154AB">
      <w:pPr>
        <w:pStyle w:val="PL"/>
      </w:pPr>
      <w:r>
        <w:lastRenderedPageBreak/>
        <w:t xml:space="preserve">  }</w:t>
      </w:r>
    </w:p>
    <w:p w:rsidR="00E154AB" w:rsidRDefault="00E154AB" w:rsidP="00E154AB">
      <w:pPr>
        <w:pStyle w:val="PL"/>
      </w:pPr>
      <w:r>
        <w:t xml:space="preserve">  </w:t>
      </w:r>
    </w:p>
    <w:p w:rsidR="00E154AB" w:rsidRDefault="00E154AB" w:rsidP="00E154AB">
      <w:pPr>
        <w:pStyle w:val="PL"/>
      </w:pPr>
      <w:r>
        <w:t xml:space="preserve">  grouping EP_N21Grp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EP_N22Grp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EP_N26Grp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EP_N27Grp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EP_N31Grp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EP_N32Grp {</w:t>
      </w:r>
    </w:p>
    <w:p w:rsidR="00E154AB" w:rsidRDefault="00E154AB" w:rsidP="00E154AB">
      <w:pPr>
        <w:pStyle w:val="PL"/>
      </w:pPr>
      <w:r>
        <w:t xml:space="preserve">    uses eprp3gpp:EP_Common;</w:t>
      </w:r>
    </w:p>
    <w:p w:rsidR="00E154AB" w:rsidRPr="00FB40B2" w:rsidRDefault="00E154AB" w:rsidP="00E154AB">
      <w:pPr>
        <w:pStyle w:val="PL"/>
        <w:rPr>
          <w:rFonts w:eastAsia="SimSun"/>
        </w:rPr>
      </w:pPr>
      <w:r w:rsidRPr="00FB40B2">
        <w:rPr>
          <w:rFonts w:eastAsia="SimSun"/>
        </w:rPr>
        <w:t xml:space="preserve">    container remotePlmnId {</w:t>
      </w:r>
    </w:p>
    <w:p w:rsidR="00E154AB" w:rsidRPr="00FB40B2" w:rsidRDefault="00E154AB" w:rsidP="00E154AB">
      <w:pPr>
        <w:pStyle w:val="PL"/>
        <w:rPr>
          <w:rFonts w:eastAsia="SimSun"/>
        </w:rPr>
      </w:pPr>
      <w:r w:rsidRPr="00FB40B2">
        <w:rPr>
          <w:rFonts w:eastAsia="SimSun"/>
        </w:rPr>
        <w:t xml:space="preserve">      description "PLMN Identifiers of the remote sepp.</w:t>
      </w:r>
    </w:p>
    <w:p w:rsidR="00E154AB" w:rsidRPr="00FB40B2" w:rsidRDefault="00E154AB" w:rsidP="00E154AB">
      <w:pPr>
        <w:pStyle w:val="PL"/>
        <w:rPr>
          <w:rFonts w:eastAsia="SimSun"/>
        </w:rPr>
      </w:pPr>
      <w:r w:rsidRPr="00FB40B2">
        <w:rPr>
          <w:rFonts w:eastAsia="SimSun"/>
        </w:rPr>
        <w:t xml:space="preserve">                   The PLMN Identifier is composed of a Mobile Country Code (MCC) and a Mobile Network Code (MNC).";</w:t>
      </w:r>
    </w:p>
    <w:p w:rsidR="00E154AB" w:rsidRPr="00FB40B2" w:rsidRDefault="00E154AB" w:rsidP="00E154AB">
      <w:pPr>
        <w:pStyle w:val="PL"/>
        <w:rPr>
          <w:rFonts w:eastAsia="SimSun"/>
        </w:rPr>
      </w:pPr>
      <w:r w:rsidRPr="00FB40B2">
        <w:rPr>
          <w:rFonts w:eastAsia="SimSun"/>
        </w:rPr>
        <w:t xml:space="preserve">      uses types3gpp:PLMNId;</w:t>
      </w:r>
    </w:p>
    <w:p w:rsidR="00E154AB" w:rsidRPr="00FB40B2" w:rsidRDefault="00E154AB" w:rsidP="00E154AB">
      <w:pPr>
        <w:pStyle w:val="PL"/>
        <w:rPr>
          <w:rFonts w:eastAsia="SimSun"/>
        </w:rPr>
      </w:pPr>
      <w:r w:rsidRPr="00FB40B2">
        <w:rPr>
          <w:rFonts w:eastAsia="SimSun"/>
        </w:rPr>
        <w:t xml:space="preserve">    }</w:t>
      </w:r>
    </w:p>
    <w:p w:rsidR="00E154AB" w:rsidRPr="00FB40B2" w:rsidRDefault="00E154AB" w:rsidP="00E154AB">
      <w:pPr>
        <w:pStyle w:val="PL"/>
        <w:rPr>
          <w:rFonts w:eastAsia="SimSun"/>
        </w:rPr>
      </w:pPr>
      <w:r w:rsidRPr="00FB40B2">
        <w:rPr>
          <w:rFonts w:eastAsia="SimSun"/>
        </w:rPr>
        <w:tab/>
      </w:r>
    </w:p>
    <w:p w:rsidR="00E154AB" w:rsidRPr="00FB40B2" w:rsidRDefault="00E154AB" w:rsidP="00E154AB">
      <w:pPr>
        <w:pStyle w:val="PL"/>
        <w:rPr>
          <w:rFonts w:eastAsia="SimSun"/>
        </w:rPr>
      </w:pPr>
      <w:r w:rsidRPr="00FB40B2">
        <w:rPr>
          <w:rFonts w:eastAsia="SimSun"/>
        </w:rPr>
        <w:tab/>
        <w:t>leaf remoteSeppAddress {</w:t>
      </w:r>
    </w:p>
    <w:p w:rsidR="00E154AB" w:rsidRPr="00FB40B2" w:rsidRDefault="00E154AB" w:rsidP="00E154AB">
      <w:pPr>
        <w:pStyle w:val="PL"/>
        <w:rPr>
          <w:rFonts w:eastAsia="SimSun"/>
        </w:rPr>
      </w:pPr>
      <w:r w:rsidRPr="00FB40B2">
        <w:rPr>
          <w:rFonts w:eastAsia="SimSun"/>
        </w:rPr>
        <w:t xml:space="preserve">      description "The host address of the SEPP.";</w:t>
      </w:r>
    </w:p>
    <w:p w:rsidR="00E154AB" w:rsidRPr="00FB40B2" w:rsidRDefault="00E154AB" w:rsidP="00E154AB">
      <w:pPr>
        <w:pStyle w:val="PL"/>
        <w:rPr>
          <w:rFonts w:eastAsia="SimSun"/>
        </w:rPr>
      </w:pPr>
      <w:r w:rsidRPr="00FB40B2">
        <w:rPr>
          <w:rFonts w:eastAsia="SimSun"/>
        </w:rPr>
        <w:t xml:space="preserve">      type inet:host;</w:t>
      </w:r>
    </w:p>
    <w:p w:rsidR="00E154AB" w:rsidRPr="00FB40B2" w:rsidRDefault="00E154AB" w:rsidP="00E154AB">
      <w:pPr>
        <w:pStyle w:val="PL"/>
        <w:rPr>
          <w:rFonts w:eastAsia="SimSun"/>
        </w:rPr>
      </w:pPr>
      <w:r w:rsidRPr="00FB40B2">
        <w:rPr>
          <w:rFonts w:eastAsia="SimSun"/>
        </w:rPr>
        <w:t xml:space="preserve">    }</w:t>
      </w:r>
    </w:p>
    <w:p w:rsidR="00E154AB" w:rsidRPr="00FB40B2" w:rsidRDefault="00E154AB" w:rsidP="00E154AB">
      <w:pPr>
        <w:pStyle w:val="PL"/>
        <w:rPr>
          <w:rFonts w:eastAsia="SimSun"/>
        </w:rPr>
      </w:pPr>
    </w:p>
    <w:p w:rsidR="00E154AB" w:rsidRPr="00FB40B2" w:rsidRDefault="00E154AB" w:rsidP="00E154AB">
      <w:pPr>
        <w:pStyle w:val="PL"/>
        <w:rPr>
          <w:rFonts w:eastAsia="SimSun"/>
        </w:rPr>
      </w:pPr>
      <w:r w:rsidRPr="00FB40B2">
        <w:rPr>
          <w:rFonts w:eastAsia="SimSun"/>
        </w:rPr>
        <w:tab/>
        <w:t>leaf remoteSeppId {</w:t>
      </w:r>
    </w:p>
    <w:p w:rsidR="00E154AB" w:rsidRPr="00FB40B2" w:rsidRDefault="00E154AB" w:rsidP="00E154AB">
      <w:pPr>
        <w:pStyle w:val="PL"/>
        <w:rPr>
          <w:rFonts w:eastAsia="SimSun"/>
        </w:rPr>
      </w:pPr>
      <w:r w:rsidRPr="00FB40B2">
        <w:rPr>
          <w:rFonts w:eastAsia="SimSun"/>
        </w:rPr>
        <w:t xml:space="preserve">      type uint16;</w:t>
      </w:r>
    </w:p>
    <w:p w:rsidR="00E154AB" w:rsidRPr="00FB40B2" w:rsidRDefault="00E154AB" w:rsidP="00E154AB">
      <w:pPr>
        <w:pStyle w:val="PL"/>
        <w:rPr>
          <w:rFonts w:eastAsia="SimSun"/>
        </w:rPr>
      </w:pPr>
      <w:r w:rsidRPr="00FB40B2">
        <w:rPr>
          <w:rFonts w:eastAsia="SimSun"/>
        </w:rPr>
        <w:t xml:space="preserve">    }    </w:t>
      </w:r>
    </w:p>
    <w:p w:rsidR="00E154AB" w:rsidRPr="00FB40B2" w:rsidRDefault="00E154AB" w:rsidP="00E154AB">
      <w:pPr>
        <w:pStyle w:val="PL"/>
        <w:rPr>
          <w:rFonts w:eastAsia="SimSun"/>
        </w:rPr>
      </w:pPr>
    </w:p>
    <w:p w:rsidR="00E154AB" w:rsidRPr="00FB40B2" w:rsidRDefault="00E154AB" w:rsidP="00E154AB">
      <w:pPr>
        <w:pStyle w:val="PL"/>
        <w:rPr>
          <w:rFonts w:eastAsia="SimSun"/>
        </w:rPr>
      </w:pPr>
      <w:r w:rsidRPr="00FB40B2">
        <w:rPr>
          <w:rFonts w:eastAsia="SimSun"/>
        </w:rPr>
        <w:t xml:space="preserve">    leaf n32cParas {</w:t>
      </w:r>
    </w:p>
    <w:p w:rsidR="00E154AB" w:rsidRPr="00FB40B2" w:rsidRDefault="00E154AB" w:rsidP="00E154AB">
      <w:pPr>
        <w:pStyle w:val="PL"/>
        <w:rPr>
          <w:rFonts w:eastAsia="SimSun"/>
        </w:rPr>
      </w:pPr>
      <w:r w:rsidRPr="00FB40B2">
        <w:rPr>
          <w:rFonts w:eastAsia="SimSun"/>
        </w:rPr>
        <w:t xml:space="preserve">      type string;</w:t>
      </w:r>
    </w:p>
    <w:p w:rsidR="00E154AB" w:rsidRPr="00FB40B2" w:rsidRDefault="00E154AB" w:rsidP="00E154AB">
      <w:pPr>
        <w:pStyle w:val="PL"/>
        <w:rPr>
          <w:rFonts w:eastAsia="SimSun"/>
        </w:rPr>
      </w:pPr>
      <w:r w:rsidRPr="00FB40B2">
        <w:rPr>
          <w:rFonts w:eastAsia="SimSun"/>
        </w:rPr>
        <w:t xml:space="preserve">    }    </w:t>
      </w:r>
    </w:p>
    <w:p w:rsidR="00E154AB" w:rsidRPr="00FB40B2" w:rsidRDefault="00E154AB" w:rsidP="00E154AB">
      <w:pPr>
        <w:pStyle w:val="PL"/>
        <w:rPr>
          <w:rFonts w:eastAsia="SimSun"/>
        </w:rPr>
      </w:pPr>
    </w:p>
    <w:p w:rsidR="00E154AB" w:rsidRPr="00FB40B2" w:rsidRDefault="00E154AB" w:rsidP="00E154AB">
      <w:pPr>
        <w:pStyle w:val="PL"/>
        <w:rPr>
          <w:rFonts w:eastAsia="SimSun"/>
        </w:rPr>
      </w:pPr>
      <w:r w:rsidRPr="00FB40B2">
        <w:rPr>
          <w:rFonts w:eastAsia="SimSun"/>
        </w:rPr>
        <w:t xml:space="preserve">    leaf n32fPolicy {</w:t>
      </w:r>
    </w:p>
    <w:p w:rsidR="00E154AB" w:rsidRPr="00FB40B2" w:rsidRDefault="00E154AB" w:rsidP="00E154AB">
      <w:pPr>
        <w:pStyle w:val="PL"/>
        <w:rPr>
          <w:rFonts w:eastAsia="SimSun"/>
        </w:rPr>
      </w:pPr>
      <w:r w:rsidRPr="00FB40B2">
        <w:rPr>
          <w:rFonts w:eastAsia="SimSun"/>
        </w:rPr>
        <w:t xml:space="preserve">      type string;</w:t>
      </w:r>
    </w:p>
    <w:p w:rsidR="00E154AB" w:rsidRPr="00FB40B2" w:rsidRDefault="00E154AB" w:rsidP="00E154AB">
      <w:pPr>
        <w:pStyle w:val="PL"/>
        <w:rPr>
          <w:rFonts w:eastAsia="SimSun"/>
        </w:rPr>
      </w:pPr>
      <w:r w:rsidRPr="00FB40B2">
        <w:rPr>
          <w:rFonts w:eastAsia="SimSun"/>
        </w:rPr>
        <w:t xml:space="preserve">    }    </w:t>
      </w:r>
    </w:p>
    <w:p w:rsidR="00E154AB" w:rsidRPr="00FB40B2" w:rsidRDefault="00E154AB" w:rsidP="00E154AB">
      <w:pPr>
        <w:pStyle w:val="PL"/>
        <w:rPr>
          <w:rFonts w:eastAsia="SimSun"/>
        </w:rPr>
      </w:pPr>
    </w:p>
    <w:p w:rsidR="00E154AB" w:rsidRPr="00FB40B2" w:rsidRDefault="00E154AB" w:rsidP="00E154AB">
      <w:pPr>
        <w:pStyle w:val="PL"/>
        <w:rPr>
          <w:rFonts w:eastAsia="SimSun"/>
        </w:rPr>
      </w:pPr>
      <w:r w:rsidRPr="00FB40B2">
        <w:rPr>
          <w:rFonts w:eastAsia="SimSun"/>
        </w:rPr>
        <w:t xml:space="preserve">    leaf withIPX {</w:t>
      </w:r>
    </w:p>
    <w:p w:rsidR="00E154AB" w:rsidRPr="00FB40B2" w:rsidRDefault="00E154AB" w:rsidP="00E154AB">
      <w:pPr>
        <w:pStyle w:val="PL"/>
        <w:rPr>
          <w:rFonts w:eastAsia="SimSun"/>
        </w:rPr>
      </w:pPr>
      <w:r w:rsidRPr="00FB40B2">
        <w:rPr>
          <w:rFonts w:eastAsia="SimSun"/>
        </w:rPr>
        <w:t xml:space="preserve">      type boolean;</w:t>
      </w:r>
    </w:p>
    <w:p w:rsidR="00E154AB" w:rsidRDefault="00E154AB" w:rsidP="00E154AB">
      <w:pPr>
        <w:pStyle w:val="PL"/>
        <w:rPr>
          <w:rFonts w:eastAsia="SimSun"/>
        </w:rPr>
      </w:pPr>
      <w:r w:rsidRPr="00FB40B2">
        <w:rPr>
          <w:rFonts w:eastAsia="SimSun"/>
        </w:rPr>
        <w:t xml:space="preserve">    }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EP_S5CGrp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EP_S5UGrp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EP_RxGrp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EP_MAP_SMSCGrp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EP_NLSGrp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EP_NLGGrp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EP_SBI_IPXGrp {</w:t>
      </w:r>
    </w:p>
    <w:p w:rsidR="00E154AB" w:rsidRDefault="00E154AB" w:rsidP="00E154AB">
      <w:pPr>
        <w:pStyle w:val="PL"/>
      </w:pPr>
      <w:r>
        <w:lastRenderedPageBreak/>
        <w:t xml:space="preserve">    uses eprp3gpp:EP_Common;</w:t>
      </w:r>
    </w:p>
    <w:p w:rsidR="00E154AB" w:rsidRDefault="00E154AB" w:rsidP="00E154AB">
      <w:pPr>
        <w:pStyle w:val="PL"/>
      </w:pPr>
      <w:r>
        <w:t xml:space="preserve">    leaf-list sBIService {</w:t>
      </w:r>
    </w:p>
    <w:p w:rsidR="00E154AB" w:rsidRDefault="00E154AB" w:rsidP="00E154AB">
      <w:pPr>
        <w:pStyle w:val="PL"/>
      </w:pPr>
      <w:r>
        <w:t xml:space="preserve">      min-elements 1;</w:t>
      </w:r>
    </w:p>
    <w:p w:rsidR="00E154AB" w:rsidRDefault="00E154AB" w:rsidP="00E154AB">
      <w:pPr>
        <w:pStyle w:val="PL"/>
      </w:pPr>
      <w:r>
        <w:t xml:space="preserve">      config false;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"/me3gpp:ManagedElement/af3gpp:AFFunction" {</w:t>
      </w:r>
    </w:p>
    <w:p w:rsidR="00E154AB" w:rsidRDefault="00E154AB" w:rsidP="00E154AB">
      <w:pPr>
        <w:pStyle w:val="PL"/>
      </w:pPr>
      <w:r>
        <w:t xml:space="preserve">    list EP_N6 {</w:t>
      </w:r>
    </w:p>
    <w:p w:rsidR="00E154AB" w:rsidRDefault="00E154AB" w:rsidP="00E154AB">
      <w:pPr>
        <w:pStyle w:val="PL"/>
      </w:pPr>
      <w:r>
        <w:t xml:space="preserve">      description "Represents the EP_N6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EP_N6Grp;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EP_Rx {</w:t>
      </w:r>
    </w:p>
    <w:p w:rsidR="00E154AB" w:rsidRDefault="00E154AB" w:rsidP="00E154AB">
      <w:pPr>
        <w:pStyle w:val="PL"/>
      </w:pPr>
      <w:r>
        <w:t xml:space="preserve">      description "Represents the EP_Rx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EP_RxGrp;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"/me3gpp:ManagedElement/amf3gpp:AMFFunction" {</w:t>
      </w:r>
    </w:p>
    <w:p w:rsidR="00E154AB" w:rsidRDefault="00E154AB" w:rsidP="00E154AB">
      <w:pPr>
        <w:pStyle w:val="PL"/>
      </w:pPr>
      <w:r>
        <w:t xml:space="preserve">    list EP_N2 {</w:t>
      </w:r>
    </w:p>
    <w:p w:rsidR="00E154AB" w:rsidRDefault="00E154AB" w:rsidP="00E154AB">
      <w:pPr>
        <w:pStyle w:val="PL"/>
      </w:pPr>
      <w:r>
        <w:t xml:space="preserve">      description "Represents the EP_N2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EP_N2Grp;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EP_N8 {</w:t>
      </w:r>
    </w:p>
    <w:p w:rsidR="00E154AB" w:rsidRDefault="00E154AB" w:rsidP="00E154AB">
      <w:pPr>
        <w:pStyle w:val="PL"/>
      </w:pPr>
      <w:r>
        <w:t xml:space="preserve">      description "Represents the EP_N8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EP_N8Grp;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EP_N11 {</w:t>
      </w:r>
    </w:p>
    <w:p w:rsidR="00E154AB" w:rsidRDefault="00E154AB" w:rsidP="00E154AB">
      <w:pPr>
        <w:pStyle w:val="PL"/>
      </w:pPr>
      <w:r>
        <w:t xml:space="preserve">      description "Represents the EP_N11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EP_N11Grp;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EP_N12 {</w:t>
      </w:r>
    </w:p>
    <w:p w:rsidR="00E154AB" w:rsidRDefault="00E154AB" w:rsidP="00E154AB">
      <w:pPr>
        <w:pStyle w:val="PL"/>
      </w:pPr>
      <w:r>
        <w:t xml:space="preserve">      description "Represents the EP_N12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EP_N12Grp;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EP_N14 {</w:t>
      </w:r>
    </w:p>
    <w:p w:rsidR="00E154AB" w:rsidRDefault="00E154AB" w:rsidP="00E154AB">
      <w:pPr>
        <w:pStyle w:val="PL"/>
      </w:pPr>
      <w:r>
        <w:t xml:space="preserve">      description "Represents the EP_N14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EP_N14Grp;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EP_N15 {</w:t>
      </w:r>
    </w:p>
    <w:p w:rsidR="00E154AB" w:rsidRDefault="00E154AB" w:rsidP="00E154AB">
      <w:pPr>
        <w:pStyle w:val="PL"/>
      </w:pPr>
      <w:r>
        <w:t xml:space="preserve">      description "Represents the EP_N15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lastRenderedPageBreak/>
        <w:t xml:space="preserve">      container attributes {</w:t>
      </w:r>
    </w:p>
    <w:p w:rsidR="00E154AB" w:rsidRDefault="00E154AB" w:rsidP="00E154AB">
      <w:pPr>
        <w:pStyle w:val="PL"/>
      </w:pPr>
      <w:r>
        <w:t xml:space="preserve">        uses EP_N15Grp;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EP_N17 {</w:t>
      </w:r>
    </w:p>
    <w:p w:rsidR="00E154AB" w:rsidRDefault="00E154AB" w:rsidP="00E154AB">
      <w:pPr>
        <w:pStyle w:val="PL"/>
      </w:pPr>
      <w:r>
        <w:t xml:space="preserve">      description "Represents the EP_N17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EP_N17Grp;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EP_N20 {</w:t>
      </w:r>
    </w:p>
    <w:p w:rsidR="00E154AB" w:rsidRDefault="00E154AB" w:rsidP="00E154AB">
      <w:pPr>
        <w:pStyle w:val="PL"/>
      </w:pPr>
      <w:r>
        <w:t xml:space="preserve">      description "Represents the EP_N20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EP_N20Grp;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EP_N22 {</w:t>
      </w:r>
    </w:p>
    <w:p w:rsidR="00E154AB" w:rsidRDefault="00E154AB" w:rsidP="00E154AB">
      <w:pPr>
        <w:pStyle w:val="PL"/>
      </w:pPr>
      <w:r>
        <w:t xml:space="preserve">      description "Represents the EP_N22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EP_N22Grp;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EP_N26 {</w:t>
      </w:r>
    </w:p>
    <w:p w:rsidR="00E154AB" w:rsidRDefault="00E154AB" w:rsidP="00E154AB">
      <w:pPr>
        <w:pStyle w:val="PL"/>
      </w:pPr>
      <w:r>
        <w:t xml:space="preserve">      description "Represents the EP_N26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EP_N26Grp;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EP_NLS {</w:t>
      </w:r>
    </w:p>
    <w:p w:rsidR="00E154AB" w:rsidRDefault="00E154AB" w:rsidP="00E154AB">
      <w:pPr>
        <w:pStyle w:val="PL"/>
      </w:pPr>
      <w:r>
        <w:t xml:space="preserve">      description "Represents the EP_NLS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EP_NLSGrp;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EP_NLG {</w:t>
      </w:r>
    </w:p>
    <w:p w:rsidR="00E154AB" w:rsidRDefault="00E154AB" w:rsidP="00E154AB">
      <w:pPr>
        <w:pStyle w:val="PL"/>
      </w:pPr>
      <w:r>
        <w:t xml:space="preserve">      description "Represents the EP_NLG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EP_NLGGrp;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"/me3gpp:ManagedElement/ausf3gpp:AUSFFunction" {</w:t>
      </w:r>
    </w:p>
    <w:p w:rsidR="00E154AB" w:rsidRDefault="00E154AB" w:rsidP="00E154AB">
      <w:pPr>
        <w:pStyle w:val="PL"/>
      </w:pPr>
      <w:r>
        <w:t xml:space="preserve">    list EP_N12 {</w:t>
      </w:r>
    </w:p>
    <w:p w:rsidR="00E154AB" w:rsidRDefault="00E154AB" w:rsidP="00E154AB">
      <w:pPr>
        <w:pStyle w:val="PL"/>
      </w:pPr>
      <w:r>
        <w:t xml:space="preserve">      description "Represents the EP_N12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EP_N12Grp;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EP_N13 {</w:t>
      </w:r>
    </w:p>
    <w:p w:rsidR="00E154AB" w:rsidRDefault="00E154AB" w:rsidP="00E154AB">
      <w:pPr>
        <w:pStyle w:val="PL"/>
      </w:pPr>
      <w:r>
        <w:t xml:space="preserve">      description "Represents the EP_N13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EP_N13Grp;</w:t>
      </w:r>
    </w:p>
    <w:p w:rsidR="00E154AB" w:rsidRDefault="00E154AB" w:rsidP="00E154AB">
      <w:pPr>
        <w:pStyle w:val="PL"/>
      </w:pPr>
      <w:r>
        <w:t xml:space="preserve">      }</w:t>
      </w:r>
    </w:p>
    <w:p w:rsidR="00E154AB" w:rsidRDefault="00E154AB" w:rsidP="00E154AB">
      <w:pPr>
        <w:pStyle w:val="PL"/>
      </w:pPr>
      <w:r>
        <w:t xml:space="preserve">    }    </w:t>
      </w:r>
    </w:p>
    <w:p w:rsidR="00E154AB" w:rsidRDefault="00E154AB" w:rsidP="00E154AB">
      <w:pPr>
        <w:pStyle w:val="PL"/>
      </w:pPr>
      <w:r>
        <w:lastRenderedPageBreak/>
        <w:t xml:space="preserve">  }</w:t>
      </w:r>
    </w:p>
    <w:p w:rsidR="00E154AB" w:rsidRDefault="00E154AB" w:rsidP="00E154AB">
      <w:pPr>
        <w:pStyle w:val="PL"/>
      </w:pPr>
      <w:r>
        <w:t xml:space="preserve">  </w:t>
      </w:r>
    </w:p>
    <w:p w:rsidR="00E154AB" w:rsidRDefault="00E154AB" w:rsidP="00E154AB">
      <w:pPr>
        <w:pStyle w:val="PL"/>
      </w:pPr>
      <w:r>
        <w:t xml:space="preserve">  augment "/me3gpp:ManagedElement/dn3gpp:DNFunction" {</w:t>
      </w:r>
    </w:p>
    <w:p w:rsidR="00E154AB" w:rsidRDefault="00E154AB" w:rsidP="00E154AB">
      <w:pPr>
        <w:pStyle w:val="PL"/>
      </w:pPr>
      <w:r>
        <w:t xml:space="preserve">    list EP_N6 {</w:t>
      </w:r>
    </w:p>
    <w:p w:rsidR="00E154AB" w:rsidRDefault="00E154AB" w:rsidP="00E154AB">
      <w:pPr>
        <w:pStyle w:val="PL"/>
      </w:pPr>
      <w:r>
        <w:t xml:space="preserve">      description "Represents the EP_N6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EP_N6Grp;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"/me3gpp:ManagedElement/lmf3gpp:LMFFunction" {</w:t>
      </w:r>
    </w:p>
    <w:p w:rsidR="00E154AB" w:rsidRDefault="00E154AB" w:rsidP="00E154AB">
      <w:pPr>
        <w:pStyle w:val="PL"/>
      </w:pPr>
      <w:r>
        <w:t xml:space="preserve">    list EP_NLS {</w:t>
      </w:r>
    </w:p>
    <w:p w:rsidR="00E154AB" w:rsidRDefault="00E154AB" w:rsidP="00E154AB">
      <w:pPr>
        <w:pStyle w:val="PL"/>
      </w:pPr>
      <w:r>
        <w:t xml:space="preserve">      description "Represents the EP_NLS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EP_NLSGrp;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"/me3gpp:ManagedElement/n3iwf3gpp:N3IWFFunction" {</w:t>
      </w:r>
    </w:p>
    <w:p w:rsidR="00E154AB" w:rsidRDefault="00E154AB" w:rsidP="00E154AB">
      <w:pPr>
        <w:pStyle w:val="PL"/>
      </w:pPr>
      <w:r>
        <w:t xml:space="preserve">    list EP_N2 {</w:t>
      </w:r>
    </w:p>
    <w:p w:rsidR="00E154AB" w:rsidRDefault="00E154AB" w:rsidP="00E154AB">
      <w:pPr>
        <w:pStyle w:val="PL"/>
      </w:pPr>
      <w:r>
        <w:t xml:space="preserve">      description "Represents the EP_N2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EP_N2Grp;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EP_N3 {</w:t>
      </w:r>
    </w:p>
    <w:p w:rsidR="00E154AB" w:rsidRDefault="00E154AB" w:rsidP="00E154AB">
      <w:pPr>
        <w:pStyle w:val="PL"/>
      </w:pPr>
      <w:r>
        <w:t xml:space="preserve">      description "Represents the EP_N3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EP_N3Grp;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"/me3gpp:ManagedElement/ngeir3gpp:NGEIRFunction" {</w:t>
      </w:r>
    </w:p>
    <w:p w:rsidR="00E154AB" w:rsidRDefault="00E154AB" w:rsidP="00E154AB">
      <w:pPr>
        <w:pStyle w:val="PL"/>
      </w:pPr>
      <w:r>
        <w:t xml:space="preserve">    list EP_N17 {</w:t>
      </w:r>
    </w:p>
    <w:p w:rsidR="00E154AB" w:rsidRDefault="00E154AB" w:rsidP="00E154AB">
      <w:pPr>
        <w:pStyle w:val="PL"/>
      </w:pPr>
      <w:r>
        <w:t xml:space="preserve">      description "Represents the EP_N17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EP_N17Grp;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"/me3gpp:ManagedElement/nrf3gpp:NRFFunction" {</w:t>
      </w:r>
    </w:p>
    <w:p w:rsidR="00E154AB" w:rsidRDefault="00E154AB" w:rsidP="00E154AB">
      <w:pPr>
        <w:pStyle w:val="PL"/>
      </w:pPr>
      <w:r>
        <w:t xml:space="preserve">    list EP_N27 {</w:t>
      </w:r>
    </w:p>
    <w:p w:rsidR="00E154AB" w:rsidRDefault="00E154AB" w:rsidP="00E154AB">
      <w:pPr>
        <w:pStyle w:val="PL"/>
      </w:pPr>
      <w:r>
        <w:t xml:space="preserve">      description "Represents the EP_N27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EP_N26Grp;</w:t>
      </w:r>
    </w:p>
    <w:p w:rsidR="00E154AB" w:rsidRDefault="00E154AB" w:rsidP="00E154AB">
      <w:pPr>
        <w:pStyle w:val="PL"/>
      </w:pPr>
      <w:r>
        <w:t xml:space="preserve">      }</w:t>
      </w:r>
    </w:p>
    <w:p w:rsidR="00E154AB" w:rsidRDefault="00E154AB" w:rsidP="00E154AB">
      <w:pPr>
        <w:pStyle w:val="PL"/>
      </w:pPr>
      <w:r>
        <w:t xml:space="preserve">    }    </w:t>
      </w:r>
    </w:p>
    <w:p w:rsidR="00E154AB" w:rsidRDefault="00E154AB" w:rsidP="00E154AB">
      <w:pPr>
        <w:pStyle w:val="PL"/>
      </w:pP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"/me3gpp:ManagedElement/nssf3gpp:NSSFFunction" {</w:t>
      </w:r>
    </w:p>
    <w:p w:rsidR="00E154AB" w:rsidRDefault="00E154AB" w:rsidP="00E154AB">
      <w:pPr>
        <w:pStyle w:val="PL"/>
      </w:pPr>
      <w:r>
        <w:t xml:space="preserve">    list EP_N22 {</w:t>
      </w:r>
    </w:p>
    <w:p w:rsidR="00E154AB" w:rsidRDefault="00E154AB" w:rsidP="00E154AB">
      <w:pPr>
        <w:pStyle w:val="PL"/>
      </w:pPr>
      <w:r>
        <w:t xml:space="preserve">      description "Represents the EP_N22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EP_N22Grp;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EP_N31 {</w:t>
      </w:r>
    </w:p>
    <w:p w:rsidR="00E154AB" w:rsidRDefault="00E154AB" w:rsidP="00E154AB">
      <w:pPr>
        <w:pStyle w:val="PL"/>
      </w:pPr>
      <w:r>
        <w:lastRenderedPageBreak/>
        <w:t xml:space="preserve">      description "Represents the EP_N31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EP_N31Grp;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"/me3gpp:ManagedElement/pcf3gpp:PCFFunction" {</w:t>
      </w:r>
    </w:p>
    <w:p w:rsidR="00E154AB" w:rsidRDefault="00E154AB" w:rsidP="00E154AB">
      <w:pPr>
        <w:pStyle w:val="PL"/>
      </w:pPr>
      <w:r>
        <w:t xml:space="preserve">    list EP_N5 {</w:t>
      </w:r>
    </w:p>
    <w:p w:rsidR="00E154AB" w:rsidRDefault="00E154AB" w:rsidP="00E154AB">
      <w:pPr>
        <w:pStyle w:val="PL"/>
      </w:pPr>
      <w:r>
        <w:t xml:space="preserve">      description "Represents the EP_N5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EP_N5Grp;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EP_N7 {</w:t>
      </w:r>
    </w:p>
    <w:p w:rsidR="00E154AB" w:rsidRDefault="00E154AB" w:rsidP="00E154AB">
      <w:pPr>
        <w:pStyle w:val="PL"/>
      </w:pPr>
      <w:r>
        <w:t xml:space="preserve">      description "Represents the EP_N7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EP_N7Grp;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EP_N15 {</w:t>
      </w:r>
    </w:p>
    <w:p w:rsidR="00E154AB" w:rsidRDefault="00E154AB" w:rsidP="00E154AB">
      <w:pPr>
        <w:pStyle w:val="PL"/>
      </w:pPr>
      <w:r>
        <w:t xml:space="preserve">      description "Represents the EP_N15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EP_N15Grp;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EP_N16 {</w:t>
      </w:r>
    </w:p>
    <w:p w:rsidR="00E154AB" w:rsidRDefault="00E154AB" w:rsidP="00E154AB">
      <w:pPr>
        <w:pStyle w:val="PL"/>
      </w:pPr>
      <w:r>
        <w:t xml:space="preserve">      description "Represents the EP_N16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EP_N16Grp;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EP_Rx {</w:t>
      </w:r>
    </w:p>
    <w:p w:rsidR="00E154AB" w:rsidRDefault="00E154AB" w:rsidP="00E154AB">
      <w:pPr>
        <w:pStyle w:val="PL"/>
      </w:pPr>
      <w:r>
        <w:t xml:space="preserve">      description "Represents the EP_Rx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Pr="008E6D39" w:rsidRDefault="00E154AB" w:rsidP="00E154AB">
      <w:pPr>
        <w:pStyle w:val="PL"/>
        <w:rPr>
          <w:lang w:val="fr-FR"/>
        </w:rPr>
      </w:pPr>
      <w:r>
        <w:t xml:space="preserve">      </w:t>
      </w:r>
      <w:r w:rsidRPr="008E6D39">
        <w:rPr>
          <w:lang w:val="fr-FR"/>
        </w:rPr>
        <w:t>container attributes {</w:t>
      </w:r>
    </w:p>
    <w:p w:rsidR="00E154AB" w:rsidRPr="008E6D39" w:rsidRDefault="00E154AB" w:rsidP="00E154AB">
      <w:pPr>
        <w:pStyle w:val="PL"/>
        <w:rPr>
          <w:lang w:val="fr-FR"/>
        </w:rPr>
      </w:pPr>
      <w:r w:rsidRPr="008E6D39">
        <w:rPr>
          <w:lang w:val="fr-FR"/>
        </w:rPr>
        <w:t xml:space="preserve">        uses EP_RxGrp;</w:t>
      </w:r>
    </w:p>
    <w:p w:rsidR="00E154AB" w:rsidRDefault="00E154AB" w:rsidP="00E154AB">
      <w:pPr>
        <w:pStyle w:val="PL"/>
      </w:pPr>
      <w:r w:rsidRPr="008E6D39">
        <w:rPr>
          <w:lang w:val="fr-FR"/>
        </w:rPr>
        <w:t xml:space="preserve">      </w:t>
      </w:r>
      <w:r>
        <w:t>}</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"/me3gpp:ManagedElement/sepp3gpp:SEPPFunction" {</w:t>
      </w:r>
    </w:p>
    <w:p w:rsidR="00E154AB" w:rsidRDefault="00E154AB" w:rsidP="00E154AB">
      <w:pPr>
        <w:pStyle w:val="PL"/>
      </w:pPr>
      <w:r>
        <w:t xml:space="preserve">    list EP_N32 {</w:t>
      </w:r>
    </w:p>
    <w:p w:rsidR="00E154AB" w:rsidRDefault="00E154AB" w:rsidP="00E154AB">
      <w:pPr>
        <w:pStyle w:val="PL"/>
      </w:pPr>
      <w:r>
        <w:t xml:space="preserve">      description "Represents the EP_N32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EP_N32Grp;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    </w:t>
      </w:r>
    </w:p>
    <w:p w:rsidR="00E154AB" w:rsidRDefault="00E154AB" w:rsidP="00E154AB">
      <w:pPr>
        <w:pStyle w:val="PL"/>
      </w:pPr>
      <w:r>
        <w:t xml:space="preserve">  augment "/me3gpp:ManagedElement/smsf3gpp:SMSFFunction" {</w:t>
      </w:r>
    </w:p>
    <w:p w:rsidR="00E154AB" w:rsidRDefault="00E154AB" w:rsidP="00E154AB">
      <w:pPr>
        <w:pStyle w:val="PL"/>
      </w:pPr>
      <w:r>
        <w:t xml:space="preserve">    list EP_N20 {</w:t>
      </w:r>
    </w:p>
    <w:p w:rsidR="00E154AB" w:rsidRDefault="00E154AB" w:rsidP="00E154AB">
      <w:pPr>
        <w:pStyle w:val="PL"/>
      </w:pPr>
      <w:r>
        <w:t xml:space="preserve">      description "Represents the EP_20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EP_N20Grp;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EP_N21 {</w:t>
      </w:r>
    </w:p>
    <w:p w:rsidR="00E154AB" w:rsidRDefault="00E154AB" w:rsidP="00E154AB">
      <w:pPr>
        <w:pStyle w:val="PL"/>
      </w:pPr>
      <w:r>
        <w:lastRenderedPageBreak/>
        <w:t xml:space="preserve">      description "Represents the EP_N21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EP_N21Grp;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EP_MAP_SMSC {</w:t>
      </w:r>
    </w:p>
    <w:p w:rsidR="00E154AB" w:rsidRDefault="00E154AB" w:rsidP="00E154AB">
      <w:pPr>
        <w:pStyle w:val="PL"/>
      </w:pPr>
      <w:r>
        <w:t xml:space="preserve">      description "Represents the EP_MAP_SMSC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EP_MAP_SMSCGrp;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"/me3gpp:ManagedElement/smf3gpp:SMFFunction" {</w:t>
      </w:r>
    </w:p>
    <w:p w:rsidR="00E154AB" w:rsidRDefault="00E154AB" w:rsidP="00E154AB">
      <w:pPr>
        <w:pStyle w:val="PL"/>
      </w:pPr>
      <w:r>
        <w:t xml:space="preserve">    list EP_N4 {</w:t>
      </w:r>
    </w:p>
    <w:p w:rsidR="00E154AB" w:rsidRDefault="00E154AB" w:rsidP="00E154AB">
      <w:pPr>
        <w:pStyle w:val="PL"/>
      </w:pPr>
      <w:r>
        <w:t xml:space="preserve">      description "Represents the EP_N4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EP_N4Grp;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EP_N7 {</w:t>
      </w:r>
    </w:p>
    <w:p w:rsidR="00E154AB" w:rsidRDefault="00E154AB" w:rsidP="00E154AB">
      <w:pPr>
        <w:pStyle w:val="PL"/>
      </w:pPr>
      <w:r>
        <w:t xml:space="preserve">      description "Represents the EP_N7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EP_N7Grp;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EP_N10 {</w:t>
      </w:r>
    </w:p>
    <w:p w:rsidR="00E154AB" w:rsidRDefault="00E154AB" w:rsidP="00E154AB">
      <w:pPr>
        <w:pStyle w:val="PL"/>
      </w:pPr>
      <w:r>
        <w:t xml:space="preserve">      description "Represents the EP_N10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EP_N10Grp;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EP_N11 {</w:t>
      </w:r>
    </w:p>
    <w:p w:rsidR="00E154AB" w:rsidRDefault="00E154AB" w:rsidP="00E154AB">
      <w:pPr>
        <w:pStyle w:val="PL"/>
      </w:pPr>
      <w:r>
        <w:t xml:space="preserve">      description "Represents the EP_N11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EP_N11Grp;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EP_N16 {</w:t>
      </w:r>
    </w:p>
    <w:p w:rsidR="00E154AB" w:rsidRDefault="00E154AB" w:rsidP="00E154AB">
      <w:pPr>
        <w:pStyle w:val="PL"/>
      </w:pPr>
      <w:r>
        <w:t xml:space="preserve">      description "Represents the EP_N16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EP_N16Grp;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EP_S5C {</w:t>
      </w:r>
    </w:p>
    <w:p w:rsidR="00E154AB" w:rsidRDefault="00E154AB" w:rsidP="00E154AB">
      <w:pPr>
        <w:pStyle w:val="PL"/>
      </w:pPr>
      <w:r>
        <w:t xml:space="preserve">    description "Represents the EP_S5C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EP_S5CGrp;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"/me3gpp:ManagedElement/udm3gpp:UDMFunction" {</w:t>
      </w:r>
    </w:p>
    <w:p w:rsidR="00E154AB" w:rsidRDefault="00E154AB" w:rsidP="00E154AB">
      <w:pPr>
        <w:pStyle w:val="PL"/>
      </w:pPr>
      <w:r>
        <w:t xml:space="preserve">    list EP_N8 {</w:t>
      </w:r>
    </w:p>
    <w:p w:rsidR="00E154AB" w:rsidRDefault="00E154AB" w:rsidP="00E154AB">
      <w:pPr>
        <w:pStyle w:val="PL"/>
      </w:pPr>
      <w:r>
        <w:t xml:space="preserve">      description "Represents the EP_N8 IOC.";</w:t>
      </w:r>
    </w:p>
    <w:p w:rsidR="00E154AB" w:rsidRDefault="00E154AB" w:rsidP="00E154AB">
      <w:pPr>
        <w:pStyle w:val="PL"/>
      </w:pPr>
      <w:r>
        <w:t xml:space="preserve">      key id;</w:t>
      </w:r>
    </w:p>
    <w:p w:rsidR="00E154AB" w:rsidRDefault="00E154AB" w:rsidP="00E154AB">
      <w:pPr>
        <w:pStyle w:val="PL"/>
      </w:pPr>
      <w:r>
        <w:lastRenderedPageBreak/>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EP_N8Grp;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EP_N10 {</w:t>
      </w:r>
    </w:p>
    <w:p w:rsidR="00E154AB" w:rsidRDefault="00E154AB" w:rsidP="00E154AB">
      <w:pPr>
        <w:pStyle w:val="PL"/>
      </w:pPr>
      <w:r>
        <w:t xml:space="preserve">      description "Represents the EP_N10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EP_N10Grp;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EP_N13 {</w:t>
      </w:r>
    </w:p>
    <w:p w:rsidR="00E154AB" w:rsidRDefault="00E154AB" w:rsidP="00E154AB">
      <w:pPr>
        <w:pStyle w:val="PL"/>
      </w:pPr>
      <w:r>
        <w:t xml:space="preserve">      description "Represents the EP_N13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EP_N13Grp;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"/me3gpp:ManagedElement/upf3gpp:UPFFunction" {</w:t>
      </w:r>
    </w:p>
    <w:p w:rsidR="00E154AB" w:rsidRDefault="00E154AB" w:rsidP="00E154AB">
      <w:pPr>
        <w:pStyle w:val="PL"/>
      </w:pPr>
      <w:r>
        <w:t xml:space="preserve">    list EP_N4 {</w:t>
      </w:r>
    </w:p>
    <w:p w:rsidR="00E154AB" w:rsidRDefault="00E154AB" w:rsidP="00E154AB">
      <w:pPr>
        <w:pStyle w:val="PL"/>
      </w:pPr>
      <w:r>
        <w:t xml:space="preserve">      description "Represents the EP_N4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EP_N4Grp;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EP_N3 {</w:t>
      </w:r>
    </w:p>
    <w:p w:rsidR="00E154AB" w:rsidRDefault="00E154AB" w:rsidP="00E154AB">
      <w:pPr>
        <w:pStyle w:val="PL"/>
      </w:pPr>
      <w:r>
        <w:t xml:space="preserve">      description "Represents the EP_N3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EP_N3Grp;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EP_N9 {</w:t>
      </w:r>
    </w:p>
    <w:p w:rsidR="00E154AB" w:rsidRDefault="00E154AB" w:rsidP="00E154AB">
      <w:pPr>
        <w:pStyle w:val="PL"/>
      </w:pPr>
      <w:r>
        <w:t xml:space="preserve">      description "Represents the EP_N9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EP_N9Grp;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EP_S5U {</w:t>
      </w:r>
    </w:p>
    <w:p w:rsidR="00E154AB" w:rsidRDefault="00E154AB" w:rsidP="00E154AB">
      <w:pPr>
        <w:pStyle w:val="PL"/>
      </w:pPr>
      <w:r>
        <w:t xml:space="preserve">      description "Represents the EP_S5U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EP_S5UGrp;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EP_EP_N6 {</w:t>
      </w:r>
    </w:p>
    <w:p w:rsidR="00E154AB" w:rsidRDefault="00E154AB" w:rsidP="00E154AB">
      <w:pPr>
        <w:pStyle w:val="PL"/>
      </w:pPr>
      <w:r>
        <w:t xml:space="preserve">      description "Represents the EP_N6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EP_N6Grp;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25294" w:name="_Toc27405633"/>
      <w:bookmarkStart w:id="25295" w:name="_Toc35878828"/>
      <w:bookmarkStart w:id="25296" w:name="_Toc36220644"/>
      <w:bookmarkStart w:id="25297" w:name="_Toc36474742"/>
      <w:bookmarkStart w:id="25298" w:name="_Toc36543014"/>
      <w:bookmarkStart w:id="25299" w:name="_Toc36543835"/>
      <w:bookmarkStart w:id="25300" w:name="_Toc36568073"/>
      <w:bookmarkStart w:id="25301" w:name="_Toc44341819"/>
      <w:r>
        <w:rPr>
          <w:lang w:eastAsia="zh-CN"/>
        </w:rPr>
        <w:lastRenderedPageBreak/>
        <w:t>H.5.8</w:t>
      </w:r>
      <w:r>
        <w:rPr>
          <w:lang w:eastAsia="zh-CN"/>
        </w:rPr>
        <w:tab/>
        <w:t>module _</w:t>
      </w:r>
      <w:r w:rsidRPr="006F2E4A">
        <w:rPr>
          <w:lang w:eastAsia="zh-CN"/>
        </w:rPr>
        <w:t>3gpp-5gc-nrm-externalnrffunction@2019-</w:t>
      </w:r>
      <w:r>
        <w:rPr>
          <w:lang w:eastAsia="zh-CN"/>
        </w:rPr>
        <w:t>10-28</w:t>
      </w:r>
      <w:r w:rsidRPr="006F2E4A">
        <w:rPr>
          <w:lang w:eastAsia="zh-CN"/>
        </w:rPr>
        <w:t>.yang</w:t>
      </w:r>
      <w:bookmarkEnd w:id="25294"/>
      <w:bookmarkEnd w:id="25295"/>
      <w:bookmarkEnd w:id="25296"/>
      <w:bookmarkEnd w:id="25297"/>
      <w:bookmarkEnd w:id="25298"/>
      <w:bookmarkEnd w:id="25299"/>
      <w:bookmarkEnd w:id="25300"/>
      <w:bookmarkEnd w:id="25301"/>
    </w:p>
    <w:p w:rsidR="00E154AB" w:rsidRDefault="00E154AB" w:rsidP="00E154AB">
      <w:pPr>
        <w:pStyle w:val="PL"/>
      </w:pPr>
      <w:r>
        <w:t>module _3gpp-5gc-nrm-externalnrffunction {</w:t>
      </w:r>
    </w:p>
    <w:p w:rsidR="00E154AB" w:rsidRDefault="00E154AB" w:rsidP="00E154AB">
      <w:pPr>
        <w:pStyle w:val="PL"/>
      </w:pPr>
      <w:r>
        <w:t xml:space="preserve">  yang-version 1.1;</w:t>
      </w:r>
    </w:p>
    <w:p w:rsidR="00E154AB" w:rsidRDefault="00E154AB" w:rsidP="00E154AB">
      <w:pPr>
        <w:pStyle w:val="PL"/>
      </w:pPr>
      <w:r>
        <w:t xml:space="preserve">  namespace urn:3gpp:sa5:_3gpp-5gc-nrm-externalnrffunction;</w:t>
      </w:r>
    </w:p>
    <w:p w:rsidR="00E154AB" w:rsidRDefault="00E154AB" w:rsidP="00E154AB">
      <w:pPr>
        <w:pStyle w:val="PL"/>
      </w:pPr>
      <w:r>
        <w:t xml:space="preserve">  prefix extnrf3gpp;</w:t>
      </w:r>
    </w:p>
    <w:p w:rsidR="00E154AB" w:rsidRDefault="00E154AB" w:rsidP="00E154AB">
      <w:pPr>
        <w:pStyle w:val="PL"/>
      </w:pPr>
      <w:r>
        <w:t xml:space="preserve">  </w:t>
      </w: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_3gpp-common-top { prefix top3gpp; }</w:t>
      </w:r>
    </w:p>
    <w:p w:rsidR="00E154AB" w:rsidRDefault="00E154AB" w:rsidP="00E154AB">
      <w:pPr>
        <w:pStyle w:val="PL"/>
      </w:pPr>
      <w:r>
        <w:t xml:space="preserve">  import _3gpp-common-managed-function { prefix mf3gpp; }</w:t>
      </w:r>
    </w:p>
    <w:p w:rsidR="00E154AB" w:rsidRDefault="00E154AB" w:rsidP="00E154AB">
      <w:pPr>
        <w:pStyle w:val="PL"/>
      </w:pPr>
      <w:r>
        <w:t xml:space="preserve">  </w:t>
      </w:r>
    </w:p>
    <w:p w:rsidR="00E154AB" w:rsidRDefault="00E154AB" w:rsidP="00E154AB">
      <w:pPr>
        <w:pStyle w:val="PL"/>
      </w:pPr>
      <w:r>
        <w:t xml:space="preserve">  description "This IOC represents external NRF function controlled by another management domain.";</w:t>
      </w:r>
    </w:p>
    <w:p w:rsidR="00E154AB" w:rsidRDefault="00E154AB" w:rsidP="00E154AB">
      <w:pPr>
        <w:pStyle w:val="PL"/>
      </w:pPr>
    </w:p>
    <w:p w:rsidR="00E154AB" w:rsidRPr="00734A83" w:rsidRDefault="00E154AB" w:rsidP="00E154AB">
      <w:pPr>
        <w:pStyle w:val="PL"/>
      </w:pPr>
      <w:r w:rsidRPr="00734A83">
        <w:t xml:space="preserve">  revision 2019-10-28 { reference S5-193518 ; }</w:t>
      </w:r>
    </w:p>
    <w:p w:rsidR="00E154AB" w:rsidRDefault="00E154AB" w:rsidP="00E154AB">
      <w:pPr>
        <w:pStyle w:val="PL"/>
      </w:pPr>
      <w:r>
        <w:t xml:space="preserve">  revision 2019-06-11 {</w:t>
      </w:r>
    </w:p>
    <w:p w:rsidR="00E154AB" w:rsidRDefault="00E154AB" w:rsidP="00E154AB">
      <w:pPr>
        <w:pStyle w:val="PL"/>
      </w:pPr>
      <w:r>
        <w:t xml:space="preserve">    description "Ericsson refactoring.";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ExternalNRFFunctionGrp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"/subnet3gpp:SubNetwork" {</w:t>
      </w:r>
    </w:p>
    <w:p w:rsidR="00E154AB" w:rsidRDefault="00E154AB" w:rsidP="00E154AB">
      <w:pPr>
        <w:pStyle w:val="PL"/>
      </w:pPr>
      <w:r>
        <w:t xml:space="preserve">    list ExternalNRFFunction {</w:t>
      </w:r>
    </w:p>
    <w:p w:rsidR="00E154AB" w:rsidRDefault="00E154AB" w:rsidP="00E154AB">
      <w:pPr>
        <w:pStyle w:val="PL"/>
      </w:pPr>
      <w:r>
        <w:t xml:space="preserve">      description "5G Core External NRF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ExternalNRFFunctionGrp;</w:t>
      </w:r>
    </w:p>
    <w:p w:rsidR="00E154AB" w:rsidRDefault="00E154AB" w:rsidP="00E154AB">
      <w:pPr>
        <w:pStyle w:val="PL"/>
      </w:pPr>
      <w:r>
        <w:t xml:space="preserve">      }</w:t>
      </w:r>
    </w:p>
    <w:p w:rsidR="00E154AB" w:rsidRDefault="00E154AB" w:rsidP="00E154AB">
      <w:pPr>
        <w:pStyle w:val="PL"/>
      </w:pPr>
      <w:r w:rsidRPr="00734A83">
        <w:t xml:space="preserve">      uses mf3gpp:ManagedFunctionContainedClasses;</w:t>
      </w:r>
      <w:r>
        <w:t xml:space="preserve">    }</w:t>
      </w:r>
    </w:p>
    <w:p w:rsidR="00E154AB" w:rsidRDefault="00E154AB" w:rsidP="00E154AB">
      <w:pPr>
        <w:pStyle w:val="PL"/>
      </w:pPr>
      <w:r>
        <w:t xml:space="preserve">  }</w:t>
      </w:r>
    </w:p>
    <w:p w:rsidR="00E154AB" w:rsidRPr="00544583" w:rsidRDefault="00E154AB" w:rsidP="00E154AB">
      <w:pPr>
        <w:pStyle w:val="PL"/>
      </w:pPr>
      <w:r>
        <w:t>}</w:t>
      </w:r>
    </w:p>
    <w:p w:rsidR="00E154AB" w:rsidRDefault="00E154AB" w:rsidP="00E154AB">
      <w:pPr>
        <w:pStyle w:val="Heading3"/>
        <w:rPr>
          <w:lang w:eastAsia="zh-CN"/>
        </w:rPr>
      </w:pPr>
      <w:bookmarkStart w:id="25302" w:name="_Toc27405634"/>
      <w:bookmarkStart w:id="25303" w:name="_Toc35878829"/>
      <w:bookmarkStart w:id="25304" w:name="_Toc36220645"/>
      <w:bookmarkStart w:id="25305" w:name="_Toc36474743"/>
      <w:bookmarkStart w:id="25306" w:name="_Toc36543015"/>
      <w:bookmarkStart w:id="25307" w:name="_Toc36543836"/>
      <w:bookmarkStart w:id="25308" w:name="_Toc36568074"/>
      <w:bookmarkStart w:id="25309" w:name="_Toc44341820"/>
      <w:r>
        <w:rPr>
          <w:lang w:eastAsia="zh-CN"/>
        </w:rPr>
        <w:t>H.5.9</w:t>
      </w:r>
      <w:r>
        <w:rPr>
          <w:lang w:eastAsia="zh-CN"/>
        </w:rPr>
        <w:tab/>
        <w:t>module _</w:t>
      </w:r>
      <w:r w:rsidRPr="006F2E4A">
        <w:rPr>
          <w:lang w:eastAsia="zh-CN"/>
        </w:rPr>
        <w:t>3gpp-5gc-nrm-externalnssffunction@2019-</w:t>
      </w:r>
      <w:r>
        <w:rPr>
          <w:lang w:eastAsia="zh-CN"/>
        </w:rPr>
        <w:t>10-28</w:t>
      </w:r>
      <w:r w:rsidRPr="006F2E4A">
        <w:rPr>
          <w:lang w:eastAsia="zh-CN"/>
        </w:rPr>
        <w:t>.yang</w:t>
      </w:r>
      <w:bookmarkEnd w:id="25302"/>
      <w:bookmarkEnd w:id="25303"/>
      <w:bookmarkEnd w:id="25304"/>
      <w:bookmarkEnd w:id="25305"/>
      <w:bookmarkEnd w:id="25306"/>
      <w:bookmarkEnd w:id="25307"/>
      <w:bookmarkEnd w:id="25308"/>
      <w:bookmarkEnd w:id="25309"/>
    </w:p>
    <w:p w:rsidR="00E154AB" w:rsidRDefault="00E154AB" w:rsidP="00E154AB">
      <w:pPr>
        <w:pStyle w:val="PL"/>
      </w:pPr>
      <w:r>
        <w:t>module _3gpp-5gc-nrm-externalnssffunction {</w:t>
      </w:r>
    </w:p>
    <w:p w:rsidR="00E154AB" w:rsidRDefault="00E154AB" w:rsidP="00E154AB">
      <w:pPr>
        <w:pStyle w:val="PL"/>
      </w:pPr>
      <w:r>
        <w:t xml:space="preserve">  yang-version 1.1;</w:t>
      </w:r>
    </w:p>
    <w:p w:rsidR="00E154AB" w:rsidRDefault="00E154AB" w:rsidP="00E154AB">
      <w:pPr>
        <w:pStyle w:val="PL"/>
      </w:pPr>
      <w:r>
        <w:t xml:space="preserve">  namespace urn:3gpp:sa5:_3gpp-5gc-nrm-externalnssffunction;</w:t>
      </w:r>
    </w:p>
    <w:p w:rsidR="00E154AB" w:rsidRDefault="00E154AB" w:rsidP="00E154AB">
      <w:pPr>
        <w:pStyle w:val="PL"/>
      </w:pPr>
      <w:r>
        <w:t xml:space="preserve">  prefix extnssf3gpp;</w:t>
      </w:r>
    </w:p>
    <w:p w:rsidR="00E154AB" w:rsidRDefault="00E154AB" w:rsidP="00E154AB">
      <w:pPr>
        <w:pStyle w:val="PL"/>
      </w:pPr>
      <w:r>
        <w:t xml:space="preserve">  </w:t>
      </w: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_3gpp-common-top { prefix top3gpp; }</w:t>
      </w:r>
    </w:p>
    <w:p w:rsidR="00E154AB" w:rsidRDefault="00E154AB" w:rsidP="00E154AB">
      <w:pPr>
        <w:pStyle w:val="PL"/>
      </w:pPr>
      <w:r>
        <w:t xml:space="preserve">  import _3gpp-common-managed-function { prefix mf3gpp; }</w:t>
      </w:r>
    </w:p>
    <w:p w:rsidR="00E154AB" w:rsidRDefault="00E154AB" w:rsidP="00E154AB">
      <w:pPr>
        <w:pStyle w:val="PL"/>
      </w:pPr>
      <w:r>
        <w:t xml:space="preserve">  </w:t>
      </w:r>
    </w:p>
    <w:p w:rsidR="00E154AB" w:rsidRDefault="00E154AB" w:rsidP="00E154AB">
      <w:pPr>
        <w:pStyle w:val="PL"/>
      </w:pPr>
      <w:r>
        <w:t xml:space="preserve">  description "This IOC represents external NSSF function controlled by another management domain.";</w:t>
      </w:r>
    </w:p>
    <w:p w:rsidR="00E154AB" w:rsidRDefault="00E154AB" w:rsidP="00E154AB">
      <w:pPr>
        <w:pStyle w:val="PL"/>
      </w:pPr>
    </w:p>
    <w:p w:rsidR="00E154AB" w:rsidRPr="00D303E8" w:rsidRDefault="00E154AB" w:rsidP="00E154AB">
      <w:pPr>
        <w:pStyle w:val="PL"/>
      </w:pPr>
      <w:r w:rsidRPr="00D303E8">
        <w:t xml:space="preserve">  revision 2019-10-28 { reference S5-193518 ; }</w:t>
      </w:r>
    </w:p>
    <w:p w:rsidR="00E154AB" w:rsidRDefault="00E154AB" w:rsidP="00E154AB">
      <w:pPr>
        <w:pStyle w:val="PL"/>
      </w:pPr>
      <w:r>
        <w:t xml:space="preserve">  revision 2019-06-11 {</w:t>
      </w:r>
    </w:p>
    <w:p w:rsidR="00E154AB" w:rsidRDefault="00E154AB" w:rsidP="00E154AB">
      <w:pPr>
        <w:pStyle w:val="PL"/>
      </w:pPr>
      <w:r>
        <w:t xml:space="preserve">    description "Ericsson refactoring.";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ExternalNSSFFunctionGrp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r>
        <w:t xml:space="preserve">      min-elements 1;</w:t>
      </w:r>
    </w:p>
    <w:p w:rsidR="00E154AB" w:rsidRDefault="00E154AB" w:rsidP="00E154AB">
      <w:pPr>
        <w:pStyle w:val="PL"/>
      </w:pPr>
      <w:r>
        <w:lastRenderedPageBreak/>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"/subnet3gpp:SubNetwork" {</w:t>
      </w:r>
    </w:p>
    <w:p w:rsidR="00E154AB" w:rsidRDefault="00E154AB" w:rsidP="00E154AB">
      <w:pPr>
        <w:pStyle w:val="PL"/>
      </w:pPr>
      <w:r>
        <w:t xml:space="preserve">    list ExternalNSSFFunction {</w:t>
      </w:r>
    </w:p>
    <w:p w:rsidR="00E154AB" w:rsidRDefault="00E154AB" w:rsidP="00E154AB">
      <w:pPr>
        <w:pStyle w:val="PL"/>
      </w:pPr>
      <w:r>
        <w:t xml:space="preserve">      description "5G Core External NSSF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ExternalNSSFFunctionGrp;</w:t>
      </w:r>
    </w:p>
    <w:p w:rsidR="00E154AB" w:rsidRDefault="00E154AB" w:rsidP="00E154AB">
      <w:pPr>
        <w:pStyle w:val="PL"/>
      </w:pPr>
      <w:r>
        <w:t xml:space="preserve">      }</w:t>
      </w:r>
    </w:p>
    <w:p w:rsidR="00E154AB" w:rsidRDefault="00E154AB" w:rsidP="00E154AB">
      <w:pPr>
        <w:pStyle w:val="PL"/>
      </w:pPr>
      <w:r w:rsidRPr="00D303E8">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25310" w:name="_Toc27405635"/>
      <w:bookmarkStart w:id="25311" w:name="_Toc35878830"/>
      <w:bookmarkStart w:id="25312" w:name="_Toc36220646"/>
      <w:bookmarkStart w:id="25313" w:name="_Toc36474744"/>
      <w:bookmarkStart w:id="25314" w:name="_Toc36543016"/>
      <w:bookmarkStart w:id="25315" w:name="_Toc36543837"/>
      <w:bookmarkStart w:id="25316" w:name="_Toc36568075"/>
      <w:bookmarkStart w:id="25317" w:name="_Toc44341821"/>
      <w:r>
        <w:rPr>
          <w:lang w:eastAsia="zh-CN"/>
        </w:rPr>
        <w:t>H.5.10</w:t>
      </w:r>
      <w:r>
        <w:rPr>
          <w:lang w:eastAsia="zh-CN"/>
        </w:rPr>
        <w:tab/>
        <w:t>module _</w:t>
      </w:r>
      <w:r w:rsidRPr="006F2E4A">
        <w:rPr>
          <w:lang w:eastAsia="zh-CN"/>
        </w:rPr>
        <w:t>3gpp-5gc-nrm-lmffunction@2019-10-25.yang</w:t>
      </w:r>
      <w:bookmarkEnd w:id="25310"/>
      <w:bookmarkEnd w:id="25311"/>
      <w:bookmarkEnd w:id="25312"/>
      <w:bookmarkEnd w:id="25313"/>
      <w:bookmarkEnd w:id="25314"/>
      <w:bookmarkEnd w:id="25315"/>
      <w:bookmarkEnd w:id="25316"/>
      <w:bookmarkEnd w:id="25317"/>
    </w:p>
    <w:p w:rsidR="00E154AB" w:rsidRDefault="00E154AB" w:rsidP="00E154AB">
      <w:pPr>
        <w:pStyle w:val="PL"/>
      </w:pPr>
      <w:r>
        <w:t>module _3gpp-5gc-nrm-lmffunction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urn:3gpp:sa5:_3gpp-5gc-nrm-lmffunction;</w:t>
      </w:r>
    </w:p>
    <w:p w:rsidR="00E154AB" w:rsidRDefault="00E154AB" w:rsidP="00E154AB">
      <w:pPr>
        <w:pStyle w:val="PL"/>
      </w:pPr>
      <w:r>
        <w:t xml:space="preserve">  prefix lmf3gpp;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_3gpp-common-yang-types { prefix types3gpp; }</w:t>
      </w:r>
    </w:p>
    <w:p w:rsidR="00E154AB" w:rsidRDefault="00E154AB" w:rsidP="00E154AB">
      <w:pPr>
        <w:pStyle w:val="PL"/>
      </w:pPr>
      <w:r>
        <w:rPr>
          <w:rStyle w:val="line"/>
          <w:szCs w:val="16"/>
        </w:rPr>
        <w:t xml:space="preserve">  </w:t>
      </w:r>
      <w:r w:rsidRPr="008E6D39">
        <w:rPr>
          <w:rStyle w:val="line"/>
          <w:szCs w:val="16"/>
        </w:rPr>
        <w:t>import _3gpp-5g-common-yang-types { prefix types5g3gpp; }</w:t>
      </w:r>
    </w:p>
    <w:p w:rsidR="00E154AB" w:rsidRDefault="00E154AB" w:rsidP="00E154AB">
      <w:pPr>
        <w:pStyle w:val="PL"/>
      </w:pPr>
      <w:r>
        <w:t xml:space="preserve">  import _3gpp-common-top { prefix top3gpp;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"This IOC represents the LMF function defined in 3GPP TS 23.501.";</w:t>
      </w:r>
    </w:p>
    <w:p w:rsidR="00E154AB" w:rsidRDefault="00E154AB" w:rsidP="00E154AB">
      <w:pPr>
        <w:pStyle w:val="PL"/>
      </w:pPr>
      <w:r>
        <w:t xml:space="preserve">  reference "3GPP TS 28.541";</w:t>
      </w:r>
    </w:p>
    <w:p w:rsidR="00E154AB" w:rsidRDefault="00E154AB" w:rsidP="00E154AB">
      <w:pPr>
        <w:pStyle w:val="PL"/>
      </w:pPr>
      <w:r>
        <w:t xml:space="preserve">  </w:t>
      </w:r>
    </w:p>
    <w:p w:rsidR="00E154AB" w:rsidRDefault="00E154AB" w:rsidP="00E154AB">
      <w:pPr>
        <w:pStyle w:val="PL"/>
      </w:pPr>
      <w:r w:rsidRPr="00D417A4">
        <w:t xml:space="preserve">  revision 2019-10-25 { reference "S5-194457 S5193518"; }</w:t>
      </w:r>
    </w:p>
    <w:p w:rsidR="00E154AB" w:rsidRDefault="00E154AB" w:rsidP="00E154AB">
      <w:pPr>
        <w:pStyle w:val="PL"/>
      </w:pPr>
    </w:p>
    <w:p w:rsidR="00E154AB" w:rsidRDefault="00E154AB" w:rsidP="00E154AB">
      <w:pPr>
        <w:pStyle w:val="PL"/>
      </w:pPr>
      <w:r>
        <w:t xml:space="preserve">  revision 2019-05-15 {</w:t>
      </w:r>
    </w:p>
    <w:p w:rsidR="00E154AB" w:rsidRDefault="00E154AB" w:rsidP="00E154AB">
      <w:pPr>
        <w:pStyle w:val="PL"/>
      </w:pPr>
      <w:r>
        <w:t xml:space="preserve">    description "initial revision";</w:t>
      </w:r>
    </w:p>
    <w:p w:rsidR="00E154AB" w:rsidRDefault="00E154AB" w:rsidP="00E154AB">
      <w:pPr>
        <w:pStyle w:val="PL"/>
      </w:pPr>
      <w:r>
        <w:t xml:space="preserve">    reference "Based on</w:t>
      </w:r>
    </w:p>
    <w:p w:rsidR="00E154AB" w:rsidRDefault="00E154AB" w:rsidP="00E154AB">
      <w:pPr>
        <w:pStyle w:val="PL"/>
      </w:pPr>
      <w:r>
        <w:t xml:space="preserve">      3GPP TS 28.541 V15.X.XX";</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LMFFunctionGrp {</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managedNFProfile {</w:t>
      </w:r>
    </w:p>
    <w:p w:rsidR="00E154AB" w:rsidRDefault="00E154AB" w:rsidP="00E154AB">
      <w:pPr>
        <w:pStyle w:val="PL"/>
      </w:pPr>
      <w:r>
        <w:t xml:space="preserve">      key idx;</w:t>
      </w:r>
    </w:p>
    <w:p w:rsidR="00E154AB" w:rsidRDefault="00E154AB" w:rsidP="00E154AB">
      <w:pPr>
        <w:pStyle w:val="PL"/>
      </w:pPr>
      <w:r>
        <w:t xml:space="preserve">      min-elements 1;</w:t>
      </w:r>
    </w:p>
    <w:p w:rsidR="00E154AB" w:rsidRDefault="00E154AB" w:rsidP="00E154AB">
      <w:pPr>
        <w:pStyle w:val="PL"/>
      </w:pPr>
      <w:r>
        <w:t xml:space="preserve">      uses types3gpp:ManagedNFProfile;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commModelList {</w:t>
      </w:r>
    </w:p>
    <w:p w:rsidR="00E154AB" w:rsidRDefault="00E154AB" w:rsidP="00E154AB">
      <w:pPr>
        <w:pStyle w:val="PL"/>
      </w:pPr>
      <w:r>
        <w:t xml:space="preserve">      min-elements 1;</w:t>
      </w:r>
    </w:p>
    <w:p w:rsidR="00E154AB" w:rsidRDefault="00E154AB" w:rsidP="00E154AB">
      <w:pPr>
        <w:pStyle w:val="PL"/>
      </w:pPr>
      <w:r>
        <w:t xml:space="preserve">      key "groupId";</w:t>
      </w:r>
    </w:p>
    <w:p w:rsidR="00E154AB" w:rsidRDefault="00E154AB" w:rsidP="00E154AB">
      <w:pPr>
        <w:pStyle w:val="PL"/>
      </w:pPr>
      <w:r>
        <w:t xml:space="preserve">      uses </w:t>
      </w:r>
      <w:r w:rsidRPr="003636EA">
        <w:t>types5g3gpp</w:t>
      </w:r>
      <w:r>
        <w:t>:</w:t>
      </w:r>
      <w:r w:rsidRPr="003A4D98">
        <w:t>CommModel</w:t>
      </w:r>
      <w:r>
        <w:t>;</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LMFFunction {</w:t>
      </w:r>
    </w:p>
    <w:p w:rsidR="00E154AB" w:rsidRDefault="00E154AB" w:rsidP="00E154AB">
      <w:pPr>
        <w:pStyle w:val="PL"/>
      </w:pPr>
      <w:r>
        <w:t xml:space="preserve">      description "5G Core LMF Function";</w:t>
      </w:r>
    </w:p>
    <w:p w:rsidR="00E154AB" w:rsidRDefault="00E154AB" w:rsidP="00E154AB">
      <w:pPr>
        <w:pStyle w:val="PL"/>
      </w:pPr>
      <w:r>
        <w:lastRenderedPageBreak/>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LMFFunctionGrp;</w:t>
      </w:r>
    </w:p>
    <w:p w:rsidR="00E154AB" w:rsidRDefault="00E154AB" w:rsidP="00E154AB">
      <w:pPr>
        <w:pStyle w:val="PL"/>
      </w:pPr>
      <w:r>
        <w:t xml:space="preserve">      }</w:t>
      </w:r>
    </w:p>
    <w:p w:rsidR="00E154AB" w:rsidRDefault="00E154AB" w:rsidP="00E154AB">
      <w:pPr>
        <w:pStyle w:val="PL"/>
      </w:pPr>
      <w:r w:rsidRPr="00D417A4">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25318" w:name="_Toc27405636"/>
      <w:bookmarkStart w:id="25319" w:name="_Toc35878831"/>
      <w:bookmarkStart w:id="25320" w:name="_Toc36220647"/>
      <w:bookmarkStart w:id="25321" w:name="_Toc36474745"/>
      <w:bookmarkStart w:id="25322" w:name="_Toc36543017"/>
      <w:bookmarkStart w:id="25323" w:name="_Toc36543838"/>
      <w:bookmarkStart w:id="25324" w:name="_Toc36568076"/>
      <w:bookmarkStart w:id="25325" w:name="_Toc44341822"/>
      <w:r>
        <w:rPr>
          <w:lang w:eastAsia="zh-CN"/>
        </w:rPr>
        <w:t>H.5.11</w:t>
      </w:r>
      <w:r>
        <w:rPr>
          <w:lang w:eastAsia="zh-CN"/>
        </w:rPr>
        <w:tab/>
        <w:t>module _</w:t>
      </w:r>
      <w:r w:rsidRPr="006F2E4A">
        <w:rPr>
          <w:lang w:eastAsia="zh-CN"/>
        </w:rPr>
        <w:t>3gpp-5gc-nrm-n3iwffunction@2019-</w:t>
      </w:r>
      <w:r>
        <w:rPr>
          <w:lang w:eastAsia="zh-CN"/>
        </w:rPr>
        <w:t>10-28</w:t>
      </w:r>
      <w:r w:rsidRPr="006F2E4A">
        <w:rPr>
          <w:lang w:eastAsia="zh-CN"/>
        </w:rPr>
        <w:t>.yang</w:t>
      </w:r>
      <w:bookmarkEnd w:id="25318"/>
      <w:bookmarkEnd w:id="25319"/>
      <w:bookmarkEnd w:id="25320"/>
      <w:bookmarkEnd w:id="25321"/>
      <w:bookmarkEnd w:id="25322"/>
      <w:bookmarkEnd w:id="25323"/>
      <w:bookmarkEnd w:id="25324"/>
      <w:bookmarkEnd w:id="25325"/>
    </w:p>
    <w:p w:rsidR="00E154AB" w:rsidRDefault="00E154AB" w:rsidP="00E154AB">
      <w:pPr>
        <w:pStyle w:val="PL"/>
      </w:pPr>
      <w:r>
        <w:t>module _3gpp-5gc-nrm-n3iwffunction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urn:3gpp:sa5:_3gpp-5gc-nrm-n3iwffunction;</w:t>
      </w:r>
    </w:p>
    <w:p w:rsidR="00E154AB" w:rsidRDefault="00E154AB" w:rsidP="00E154AB">
      <w:pPr>
        <w:pStyle w:val="PL"/>
      </w:pPr>
      <w:r>
        <w:t xml:space="preserve">  prefix n3iwf3gpp;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_3gpp-common-yang-types { prefix types3gpp; }</w:t>
      </w:r>
    </w:p>
    <w:p w:rsidR="00E154AB" w:rsidRDefault="00E154AB" w:rsidP="00E154AB">
      <w:pPr>
        <w:pStyle w:val="PL"/>
      </w:pPr>
      <w:r>
        <w:rPr>
          <w:rStyle w:val="line"/>
          <w:szCs w:val="16"/>
        </w:rPr>
        <w:t xml:space="preserve">  </w:t>
      </w:r>
      <w:r w:rsidRPr="008E6D39">
        <w:rPr>
          <w:rStyle w:val="line"/>
          <w:szCs w:val="16"/>
        </w:rPr>
        <w:t>import _3gpp-5g-common-yang-types { prefix types5g3gpp; }</w:t>
      </w:r>
    </w:p>
    <w:p w:rsidR="00E154AB" w:rsidRDefault="00E154AB" w:rsidP="00E154AB">
      <w:pPr>
        <w:pStyle w:val="PL"/>
      </w:pPr>
      <w:r>
        <w:t xml:space="preserve">  import _3gpp-common-top { prefix top3gpp;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"This IOC represents the N3IWF function which is used to enable non-3GPP</w:t>
      </w:r>
    </w:p>
    <w:p w:rsidR="00E154AB" w:rsidRDefault="00E154AB" w:rsidP="00E154AB">
      <w:pPr>
        <w:pStyle w:val="PL"/>
      </w:pPr>
      <w:r>
        <w:t xml:space="preserve">               access networks connected to the 5GC. For more information about the N3IWF, see 3GPP TS 23.501.";</w:t>
      </w:r>
    </w:p>
    <w:p w:rsidR="00E154AB" w:rsidRDefault="00E154AB" w:rsidP="00E154AB">
      <w:pPr>
        <w:pStyle w:val="PL"/>
      </w:pPr>
      <w:r>
        <w:t xml:space="preserve">  reference "3GPP TS 28.541";</w:t>
      </w:r>
    </w:p>
    <w:p w:rsidR="00E154AB" w:rsidRDefault="00E154AB" w:rsidP="00E154AB">
      <w:pPr>
        <w:pStyle w:val="PL"/>
      </w:pPr>
      <w:r>
        <w:t xml:space="preserve">  </w:t>
      </w:r>
    </w:p>
    <w:p w:rsidR="00E154AB" w:rsidRPr="00EB6658" w:rsidRDefault="00E154AB" w:rsidP="00E154AB">
      <w:pPr>
        <w:pStyle w:val="PL"/>
      </w:pPr>
      <w:r w:rsidRPr="00EB6658">
        <w:t xml:space="preserve">  revision 2019-10-28 { reference S5-193518 ; }</w:t>
      </w:r>
    </w:p>
    <w:p w:rsidR="00E154AB" w:rsidRDefault="00E154AB" w:rsidP="00E154AB">
      <w:pPr>
        <w:pStyle w:val="PL"/>
      </w:pPr>
      <w:r>
        <w:t xml:space="preserve">  revision 2019-05-22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N3IWFFunctionGrp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commModelList {</w:t>
      </w:r>
    </w:p>
    <w:p w:rsidR="00E154AB" w:rsidRDefault="00E154AB" w:rsidP="00E154AB">
      <w:pPr>
        <w:pStyle w:val="PL"/>
      </w:pPr>
      <w:r>
        <w:t xml:space="preserve">      min-elements 1;</w:t>
      </w:r>
    </w:p>
    <w:p w:rsidR="00E154AB" w:rsidRDefault="00E154AB" w:rsidP="00E154AB">
      <w:pPr>
        <w:pStyle w:val="PL"/>
      </w:pPr>
      <w:r>
        <w:t xml:space="preserve">      key "groupId";</w:t>
      </w:r>
    </w:p>
    <w:p w:rsidR="00E154AB" w:rsidRDefault="00E154AB" w:rsidP="00E154AB">
      <w:pPr>
        <w:pStyle w:val="PL"/>
      </w:pPr>
      <w:r>
        <w:t xml:space="preserve">      uses </w:t>
      </w:r>
      <w:r w:rsidRPr="003636EA">
        <w:t>types5g3gpp</w:t>
      </w:r>
      <w:r>
        <w:t>:</w:t>
      </w:r>
      <w:r w:rsidRPr="003A4D98">
        <w:t>CommModel</w:t>
      </w:r>
      <w:r>
        <w:t>;</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N3IWFFunction {</w:t>
      </w:r>
    </w:p>
    <w:p w:rsidR="00E154AB" w:rsidRDefault="00E154AB" w:rsidP="00E154AB">
      <w:pPr>
        <w:pStyle w:val="PL"/>
      </w:pPr>
      <w:r>
        <w:t xml:space="preserve">      description "5G Core N3IWF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N3IWFFunctionGrp;</w:t>
      </w:r>
    </w:p>
    <w:p w:rsidR="00E154AB" w:rsidRDefault="00E154AB" w:rsidP="00E154AB">
      <w:pPr>
        <w:pStyle w:val="PL"/>
      </w:pPr>
      <w:r>
        <w:t xml:space="preserve">      }</w:t>
      </w:r>
    </w:p>
    <w:p w:rsidR="00E154AB" w:rsidRDefault="00E154AB" w:rsidP="00E154AB">
      <w:pPr>
        <w:pStyle w:val="PL"/>
      </w:pPr>
      <w:r w:rsidRPr="00EB6658">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Pr="000A2740" w:rsidRDefault="00E154AB" w:rsidP="00E154AB">
      <w:pPr>
        <w:pStyle w:val="Heading2"/>
      </w:pPr>
      <w:bookmarkStart w:id="25326" w:name="_Toc27405637"/>
      <w:bookmarkStart w:id="25327" w:name="_Toc35878832"/>
      <w:bookmarkStart w:id="25328" w:name="_Toc36220648"/>
      <w:bookmarkStart w:id="25329" w:name="_Toc36474746"/>
      <w:bookmarkStart w:id="25330" w:name="_Toc36543018"/>
      <w:bookmarkStart w:id="25331" w:name="_Toc36543839"/>
      <w:bookmarkStart w:id="25332" w:name="_Toc36568077"/>
      <w:bookmarkStart w:id="25333" w:name="_Toc44341823"/>
      <w:r w:rsidRPr="00212C37">
        <w:rPr>
          <w:lang w:eastAsia="zh-CN"/>
        </w:rPr>
        <w:t>H.5.12</w:t>
      </w:r>
      <w:r w:rsidRPr="00212C37">
        <w:rPr>
          <w:lang w:eastAsia="zh-CN"/>
        </w:rPr>
        <w:tab/>
      </w:r>
      <w:r>
        <w:rPr>
          <w:lang w:eastAsia="zh-CN"/>
        </w:rPr>
        <w:t>module _</w:t>
      </w:r>
      <w:r w:rsidRPr="00212C37">
        <w:rPr>
          <w:lang w:eastAsia="zh-CN"/>
        </w:rPr>
        <w:t>3gpp-5gc-nrm-nfprofile@2019-06-17.yang</w:t>
      </w:r>
      <w:bookmarkEnd w:id="25326"/>
      <w:bookmarkEnd w:id="25327"/>
      <w:bookmarkEnd w:id="25328"/>
      <w:bookmarkEnd w:id="25329"/>
      <w:bookmarkEnd w:id="25330"/>
      <w:bookmarkEnd w:id="25331"/>
      <w:bookmarkEnd w:id="25332"/>
      <w:bookmarkEnd w:id="25333"/>
    </w:p>
    <w:p w:rsidR="00E154AB" w:rsidRDefault="00E154AB" w:rsidP="00E154AB">
      <w:pPr>
        <w:pStyle w:val="PL"/>
      </w:pPr>
      <w:r>
        <w:t>module _3gpp-5gc-nrm-nfprofile {</w:t>
      </w:r>
    </w:p>
    <w:p w:rsidR="00E154AB" w:rsidRDefault="00E154AB" w:rsidP="00E154AB">
      <w:pPr>
        <w:pStyle w:val="PL"/>
      </w:pPr>
      <w:r>
        <w:t xml:space="preserve">  yang-version 1.1;</w:t>
      </w:r>
    </w:p>
    <w:p w:rsidR="00E154AB" w:rsidRDefault="00E154AB" w:rsidP="00E154AB">
      <w:pPr>
        <w:pStyle w:val="PL"/>
      </w:pPr>
      <w:r>
        <w:lastRenderedPageBreak/>
        <w:t xml:space="preserve">  </w:t>
      </w:r>
    </w:p>
    <w:p w:rsidR="00E154AB" w:rsidRDefault="00E154AB" w:rsidP="00E154AB">
      <w:pPr>
        <w:pStyle w:val="PL"/>
      </w:pPr>
      <w:r>
        <w:t xml:space="preserve">  namespace urn:3gpp:sa5:_3gpp-5gc-nrm-nfprofile;</w:t>
      </w:r>
    </w:p>
    <w:p w:rsidR="00E154AB" w:rsidRDefault="00E154AB" w:rsidP="00E154AB">
      <w:pPr>
        <w:pStyle w:val="PL"/>
      </w:pPr>
      <w:r>
        <w:t xml:space="preserve">  prefix nfp3gpp;</w:t>
      </w:r>
    </w:p>
    <w:p w:rsidR="00E154AB" w:rsidRDefault="00E154AB" w:rsidP="00E154AB">
      <w:pPr>
        <w:pStyle w:val="PL"/>
      </w:pPr>
      <w:r>
        <w:t xml:space="preserve">  </w:t>
      </w:r>
    </w:p>
    <w:p w:rsidR="00E154AB" w:rsidRDefault="00E154AB" w:rsidP="00E154AB">
      <w:pPr>
        <w:pStyle w:val="PL"/>
      </w:pPr>
      <w:r>
        <w:t xml:space="preserve">  import _3gpp-common-yang-types { prefix types3gpp; }</w:t>
      </w:r>
    </w:p>
    <w:p w:rsidR="00E154AB" w:rsidRDefault="00E154AB" w:rsidP="00E154AB">
      <w:pPr>
        <w:pStyle w:val="PL"/>
      </w:pPr>
      <w:r>
        <w:t xml:space="preserve">  import ietf-inet-types { prefix inet; }</w:t>
      </w:r>
    </w:p>
    <w:p w:rsidR="00E154AB" w:rsidRDefault="00E154AB" w:rsidP="00E154AB">
      <w:pPr>
        <w:pStyle w:val="PL"/>
      </w:pPr>
      <w:r>
        <w:t xml:space="preserve">  import ietf-yang-types { prefix yang; }</w:t>
      </w:r>
    </w:p>
    <w:p w:rsidR="00E154AB" w:rsidRDefault="00E154AB" w:rsidP="00E154AB">
      <w:pPr>
        <w:pStyle w:val="PL"/>
      </w:pPr>
      <w:r>
        <w:t xml:space="preserve">  import _3gpp-5gc-nrm-nfservice { prefix nfs3gpp;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"NF profile class.";</w:t>
      </w:r>
    </w:p>
    <w:p w:rsidR="00E154AB" w:rsidRDefault="00E154AB" w:rsidP="00E154AB">
      <w:pPr>
        <w:pStyle w:val="PL"/>
      </w:pPr>
      <w:r>
        <w:t xml:space="preserve">  reference "3GPP TS 29.510";</w:t>
      </w:r>
    </w:p>
    <w:p w:rsidR="00E154AB" w:rsidRDefault="00E154AB" w:rsidP="00E154AB">
      <w:pPr>
        <w:pStyle w:val="PL"/>
      </w:pPr>
      <w:r>
        <w:t xml:space="preserve">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NFProfileGrp {</w:t>
      </w:r>
    </w:p>
    <w:p w:rsidR="00E154AB" w:rsidRDefault="00E154AB" w:rsidP="00E154AB">
      <w:pPr>
        <w:pStyle w:val="PL"/>
      </w:pPr>
      <w:r>
        <w:t xml:space="preserve">    leaf nfInstanceID {</w:t>
      </w:r>
    </w:p>
    <w:p w:rsidR="00E154AB" w:rsidRDefault="00E154AB" w:rsidP="00E154AB">
      <w:pPr>
        <w:pStyle w:val="PL"/>
      </w:pPr>
      <w:r>
        <w:t xml:space="preserve">      description "String uniquely identifying a NF instance.";</w:t>
      </w:r>
    </w:p>
    <w:p w:rsidR="00E154AB" w:rsidRDefault="00E154AB" w:rsidP="00E154AB">
      <w:pPr>
        <w:pStyle w:val="PL"/>
      </w:pPr>
      <w:r>
        <w:t xml:space="preserve">      mandatory true;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nfType {</w:t>
      </w:r>
    </w:p>
    <w:p w:rsidR="00E154AB" w:rsidRDefault="00E154AB" w:rsidP="00E154AB">
      <w:pPr>
        <w:pStyle w:val="PL"/>
      </w:pPr>
      <w:r>
        <w:t xml:space="preserve">      description "Type of Network Function.";</w:t>
      </w:r>
    </w:p>
    <w:p w:rsidR="00E154AB" w:rsidRDefault="00E154AB" w:rsidP="00E154AB">
      <w:pPr>
        <w:pStyle w:val="PL"/>
      </w:pPr>
      <w:r>
        <w:t xml:space="preserve">      mandatory true;</w:t>
      </w:r>
    </w:p>
    <w:p w:rsidR="00E154AB" w:rsidRDefault="00E154AB" w:rsidP="00E154AB">
      <w:pPr>
        <w:pStyle w:val="PL"/>
      </w:pPr>
      <w:r>
        <w:t xml:space="preserve">      type types3gpp:NfType;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nfStatus {</w:t>
      </w:r>
    </w:p>
    <w:p w:rsidR="00E154AB" w:rsidRDefault="00E154AB" w:rsidP="00E154AB">
      <w:pPr>
        <w:pStyle w:val="PL"/>
      </w:pPr>
      <w:r>
        <w:t xml:space="preserve">      description "Status of the NF Instance.";</w:t>
      </w:r>
    </w:p>
    <w:p w:rsidR="00E154AB" w:rsidRDefault="00E154AB" w:rsidP="00E154AB">
      <w:pPr>
        <w:pStyle w:val="PL"/>
      </w:pPr>
      <w:r>
        <w:t xml:space="preserve">      mandatory true;</w:t>
      </w:r>
    </w:p>
    <w:p w:rsidR="00E154AB" w:rsidRDefault="00E154AB" w:rsidP="00E154AB">
      <w:pPr>
        <w:pStyle w:val="PL"/>
      </w:pPr>
      <w:r>
        <w:t xml:space="preserve">      type NFStatus;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heartBeatTimer {</w:t>
      </w:r>
    </w:p>
    <w:p w:rsidR="00E154AB" w:rsidRDefault="00E154AB" w:rsidP="00E154AB">
      <w:pPr>
        <w:pStyle w:val="PL"/>
      </w:pPr>
      <w:r>
        <w:t xml:space="preserve">      description "Time in seconds expected between 2 consecutive heart-beat messages from</w:t>
      </w:r>
    </w:p>
    <w:p w:rsidR="00E154AB" w:rsidRDefault="00E154AB" w:rsidP="00E154AB">
      <w:pPr>
        <w:pStyle w:val="PL"/>
      </w:pPr>
      <w:r>
        <w:t xml:space="preserve">                   an NF Instance to the NRF. It may be included in the registration request.</w:t>
      </w:r>
    </w:p>
    <w:p w:rsidR="00E154AB" w:rsidRDefault="00E154AB" w:rsidP="00E154AB">
      <w:pPr>
        <w:pStyle w:val="PL"/>
      </w:pPr>
      <w:r>
        <w:t xml:space="preserve">                   When present in the request it shall contain the heartbeat time proposed by the NF service consumer.";</w:t>
      </w:r>
    </w:p>
    <w:p w:rsidR="00E154AB" w:rsidRDefault="00E154AB" w:rsidP="00E154AB">
      <w:pPr>
        <w:pStyle w:val="PL"/>
      </w:pPr>
      <w:r>
        <w:t xml:space="preserve">      //conditional support</w:t>
      </w:r>
    </w:p>
    <w:p w:rsidR="00E154AB" w:rsidRDefault="00E154AB" w:rsidP="00E154AB">
      <w:pPr>
        <w:pStyle w:val="PL"/>
      </w:pPr>
      <w:r>
        <w:t xml:space="preserve">      type uint16;</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plmnList {</w:t>
      </w:r>
    </w:p>
    <w:p w:rsidR="00E154AB" w:rsidRDefault="00E154AB" w:rsidP="00E154AB">
      <w:pPr>
        <w:pStyle w:val="PL"/>
      </w:pPr>
      <w:r>
        <w:t xml:space="preserve">      description "PLMN(s) of the Network Function.</w:t>
      </w:r>
    </w:p>
    <w:p w:rsidR="00E154AB" w:rsidRDefault="00E154AB" w:rsidP="00E154AB">
      <w:pPr>
        <w:pStyle w:val="PL"/>
      </w:pPr>
      <w:r>
        <w:t xml:space="preserve">                 This IE shall be present if this information is available for the NF.</w:t>
      </w:r>
    </w:p>
    <w:p w:rsidR="00E154AB" w:rsidRDefault="00E154AB" w:rsidP="00E154AB">
      <w:pPr>
        <w:pStyle w:val="PL"/>
      </w:pPr>
      <w:r>
        <w:t xml:space="preserve">                 If not provided, PLMN ID(s) of the PLMN of the NRF are assumed for the NF.";</w:t>
      </w:r>
    </w:p>
    <w:p w:rsidR="00E154AB" w:rsidRDefault="00E154AB" w:rsidP="00E154AB">
      <w:pPr>
        <w:pStyle w:val="PL"/>
      </w:pPr>
      <w:r>
        <w:t xml:space="preserve">      </w:t>
      </w:r>
    </w:p>
    <w:p w:rsidR="00E154AB" w:rsidRDefault="00E154AB" w:rsidP="00E154AB">
      <w:pPr>
        <w:pStyle w:val="PL"/>
      </w:pPr>
      <w:r>
        <w:t xml:space="preserve">      //conditional support</w:t>
      </w:r>
    </w:p>
    <w:p w:rsidR="00E154AB" w:rsidRDefault="00E154AB" w:rsidP="00E154AB">
      <w:pPr>
        <w:pStyle w:val="PL"/>
      </w:pPr>
      <w:r>
        <w:t xml:space="preserve">      min-elements 1;</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sNssais { //is the key unique</w:t>
      </w:r>
    </w:p>
    <w:p w:rsidR="00E154AB" w:rsidRDefault="00E154AB" w:rsidP="00E154AB">
      <w:pPr>
        <w:pStyle w:val="PL"/>
      </w:pPr>
      <w:r>
        <w:t xml:space="preserve">      description "S-NSSAIs of the Network Function. If not provided, the NF can serve any S-NSSAI.</w:t>
      </w:r>
    </w:p>
    <w:p w:rsidR="00E154AB" w:rsidRDefault="00E154AB" w:rsidP="00E154AB">
      <w:pPr>
        <w:pStyle w:val="PL"/>
      </w:pPr>
      <w:r>
        <w:t xml:space="preserve">                   When present this IE represents the list of S-NSSAIs supported in all the PLMNs listed in the plmnList IE.";</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key "sst sd";</w:t>
      </w:r>
    </w:p>
    <w:p w:rsidR="00E154AB" w:rsidRDefault="00E154AB" w:rsidP="00E154AB">
      <w:pPr>
        <w:pStyle w:val="PL"/>
      </w:pPr>
      <w:r>
        <w:t xml:space="preserve">      uses 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perPlmnSnssaiList {</w:t>
      </w:r>
    </w:p>
    <w:p w:rsidR="00E154AB" w:rsidRDefault="00E154AB" w:rsidP="00E154AB">
      <w:pPr>
        <w:pStyle w:val="PL"/>
      </w:pPr>
      <w:r>
        <w:t xml:space="preserve">      description "This IE may be included when the list of S-NSSAIs supported by the NF for each PLMN it is supporting is different.</w:t>
      </w:r>
    </w:p>
    <w:p w:rsidR="00E154AB" w:rsidRDefault="00E154AB" w:rsidP="00E154AB">
      <w:pPr>
        <w:pStyle w:val="PL"/>
      </w:pPr>
      <w:r>
        <w:t xml:space="preserve">                   When present, this IE shall include the S-NSSAIs supported by the Network Function</w:t>
      </w:r>
    </w:p>
    <w:p w:rsidR="00E154AB" w:rsidRDefault="00E154AB" w:rsidP="00E154AB">
      <w:pPr>
        <w:pStyle w:val="PL"/>
      </w:pPr>
      <w:r>
        <w:t xml:space="preserve">                   for each PLMN supported by the Network Function. When present, this IE shall override sNssais IE.";</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key idx; //no obvious leaf to use as a key</w:t>
      </w:r>
    </w:p>
    <w:p w:rsidR="00E154AB" w:rsidRDefault="00E154AB" w:rsidP="00E154AB">
      <w:pPr>
        <w:pStyle w:val="PL"/>
      </w:pPr>
      <w:r>
        <w:t xml:space="preserve">      leaf idx { type uint32; }</w:t>
      </w:r>
    </w:p>
    <w:p w:rsidR="00E154AB" w:rsidRDefault="00E154AB" w:rsidP="00E154AB">
      <w:pPr>
        <w:pStyle w:val="PL"/>
      </w:pPr>
      <w:r>
        <w:t xml:space="preserve">      uses PlmnSnssai;</w:t>
      </w:r>
    </w:p>
    <w:p w:rsidR="00E154AB" w:rsidRDefault="00E154AB" w:rsidP="00E154AB">
      <w:pPr>
        <w:pStyle w:val="PL"/>
      </w:pPr>
      <w:r>
        <w:lastRenderedPageBreak/>
        <w:t xml:space="preserve">    }</w:t>
      </w:r>
    </w:p>
    <w:p w:rsidR="00E154AB" w:rsidRDefault="00E154AB" w:rsidP="00E154AB">
      <w:pPr>
        <w:pStyle w:val="PL"/>
      </w:pPr>
      <w:r>
        <w:t xml:space="preserve">    </w:t>
      </w:r>
    </w:p>
    <w:p w:rsidR="00E154AB" w:rsidRDefault="00E154AB" w:rsidP="00E154AB">
      <w:pPr>
        <w:pStyle w:val="PL"/>
      </w:pPr>
      <w:r>
        <w:t xml:space="preserve">    leaf-list nsiList {</w:t>
      </w:r>
    </w:p>
    <w:p w:rsidR="00E154AB" w:rsidRDefault="00E154AB" w:rsidP="00E154AB">
      <w:pPr>
        <w:pStyle w:val="PL"/>
      </w:pPr>
      <w:r>
        <w:t xml:space="preserve">      description "NSI identities of the Network Function.</w:t>
      </w:r>
    </w:p>
    <w:p w:rsidR="00E154AB" w:rsidRDefault="00E154AB" w:rsidP="00E154AB">
      <w:pPr>
        <w:pStyle w:val="PL"/>
      </w:pPr>
      <w:r>
        <w:t xml:space="preserve">                   If not provided, the NF can serve any NSI.";</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fqdn {</w:t>
      </w:r>
    </w:p>
    <w:p w:rsidR="00E154AB" w:rsidRDefault="00E154AB" w:rsidP="00E154AB">
      <w:pPr>
        <w:pStyle w:val="PL"/>
      </w:pPr>
      <w:r>
        <w:t xml:space="preserve">      description "FQDN of the Network Function. For AMF, the FQDN registered with the NRF</w:t>
      </w:r>
    </w:p>
    <w:p w:rsidR="00E154AB" w:rsidRDefault="00E154AB" w:rsidP="00E154AB">
      <w:pPr>
        <w:pStyle w:val="PL"/>
      </w:pPr>
      <w:r>
        <w:t xml:space="preserve">                   shall be that of the AMF Name.";</w:t>
      </w:r>
    </w:p>
    <w:p w:rsidR="00E154AB" w:rsidRDefault="00E154AB" w:rsidP="00E154AB">
      <w:pPr>
        <w:pStyle w:val="PL"/>
      </w:pPr>
      <w:r>
        <w:t xml:space="preserve">      //conditional support</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interPlmnFqdn {</w:t>
      </w:r>
    </w:p>
    <w:p w:rsidR="00E154AB" w:rsidRDefault="00E154AB" w:rsidP="00E154AB">
      <w:pPr>
        <w:pStyle w:val="PL"/>
      </w:pPr>
      <w:r>
        <w:t xml:space="preserve">      description "If the NF needs to be discoverable by other NFs in a different PLMN,</w:t>
      </w:r>
    </w:p>
    <w:p w:rsidR="00E154AB" w:rsidRDefault="00E154AB" w:rsidP="00E154AB">
      <w:pPr>
        <w:pStyle w:val="PL"/>
      </w:pPr>
      <w:r>
        <w:t xml:space="preserve">                   then an FQDN that is used for inter-PLMN routing is specified.";</w:t>
      </w:r>
    </w:p>
    <w:p w:rsidR="00E154AB" w:rsidRDefault="00E154AB" w:rsidP="00E154AB">
      <w:pPr>
        <w:pStyle w:val="PL"/>
      </w:pPr>
      <w:r>
        <w:t xml:space="preserve">      //conditional support</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ipv4Addresses {</w:t>
      </w:r>
    </w:p>
    <w:p w:rsidR="00E154AB" w:rsidRDefault="00E154AB" w:rsidP="00E154AB">
      <w:pPr>
        <w:pStyle w:val="PL"/>
      </w:pPr>
      <w:r>
        <w:t xml:space="preserve">      description "IPv4 address(es) of the Network Function.";</w:t>
      </w:r>
    </w:p>
    <w:p w:rsidR="00E154AB" w:rsidRDefault="00E154AB" w:rsidP="00E154AB">
      <w:pPr>
        <w:pStyle w:val="PL"/>
      </w:pPr>
      <w:r>
        <w:t xml:space="preserve">      min-elements 1;</w:t>
      </w:r>
    </w:p>
    <w:p w:rsidR="00E154AB" w:rsidRDefault="00E154AB" w:rsidP="00E154AB">
      <w:pPr>
        <w:pStyle w:val="PL"/>
      </w:pPr>
      <w:r>
        <w:t xml:space="preserve">      //conditional support</w:t>
      </w:r>
    </w:p>
    <w:p w:rsidR="00E154AB" w:rsidRDefault="00E154AB" w:rsidP="00E154AB">
      <w:pPr>
        <w:pStyle w:val="PL"/>
      </w:pPr>
      <w:r>
        <w:t xml:space="preserve">      type inet:ipv4-address;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ipv6Addresses {</w:t>
      </w:r>
    </w:p>
    <w:p w:rsidR="00E154AB" w:rsidRDefault="00E154AB" w:rsidP="00E154AB">
      <w:pPr>
        <w:pStyle w:val="PL"/>
      </w:pPr>
      <w:r>
        <w:t xml:space="preserve">      description "IPv6 address(es) of the Network Function.";</w:t>
      </w:r>
    </w:p>
    <w:p w:rsidR="00E154AB" w:rsidRDefault="00E154AB" w:rsidP="00E154AB">
      <w:pPr>
        <w:pStyle w:val="PL"/>
      </w:pPr>
      <w:r>
        <w:t xml:space="preserve">      min-elements 1;</w:t>
      </w:r>
    </w:p>
    <w:p w:rsidR="00E154AB" w:rsidRDefault="00E154AB" w:rsidP="00E154AB">
      <w:pPr>
        <w:pStyle w:val="PL"/>
      </w:pPr>
      <w:r>
        <w:t xml:space="preserve">      //conditional support</w:t>
      </w:r>
    </w:p>
    <w:p w:rsidR="00E154AB" w:rsidRDefault="00E154AB" w:rsidP="00E154AB">
      <w:pPr>
        <w:pStyle w:val="PL"/>
      </w:pPr>
      <w:r>
        <w:t xml:space="preserve">      type inet:ipv6-address;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allowedPlmns {</w:t>
      </w:r>
    </w:p>
    <w:p w:rsidR="00E154AB" w:rsidRDefault="00E154AB" w:rsidP="00E154AB">
      <w:pPr>
        <w:pStyle w:val="PL"/>
      </w:pPr>
      <w:r>
        <w:t xml:space="preserve">      description "PLMNs allowed to access the NF instance.</w:t>
      </w:r>
    </w:p>
    <w:p w:rsidR="00E154AB" w:rsidRDefault="00E154AB" w:rsidP="00E154AB">
      <w:pPr>
        <w:pStyle w:val="PL"/>
      </w:pPr>
      <w:r>
        <w:t xml:space="preserve">                   If not provided, any PLMN is allowed to access the NF.";</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allowedNfTypes {</w:t>
      </w:r>
    </w:p>
    <w:p w:rsidR="00E154AB" w:rsidRDefault="00E154AB" w:rsidP="00E154AB">
      <w:pPr>
        <w:pStyle w:val="PL"/>
      </w:pPr>
      <w:r>
        <w:t xml:space="preserve">      description "Type of the NFs allowed to access the NF instance.</w:t>
      </w:r>
    </w:p>
    <w:p w:rsidR="00E154AB" w:rsidRDefault="00E154AB" w:rsidP="00E154AB">
      <w:pPr>
        <w:pStyle w:val="PL"/>
      </w:pPr>
      <w:r>
        <w:t xml:space="preserve">                   If not provided, any NF type is allowed to access the NF.";</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type types3gpp:NfType;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allowedNfDomains {</w:t>
      </w:r>
    </w:p>
    <w:p w:rsidR="00E154AB" w:rsidRDefault="00E154AB" w:rsidP="00E154AB">
      <w:pPr>
        <w:pStyle w:val="PL"/>
      </w:pPr>
      <w:r>
        <w:t xml:space="preserve">      description "Pattern representing the NF domain names allowed to access the NF instance.</w:t>
      </w:r>
    </w:p>
    <w:p w:rsidR="00E154AB" w:rsidRDefault="00E154AB" w:rsidP="00E154AB">
      <w:pPr>
        <w:pStyle w:val="PL"/>
      </w:pPr>
      <w:r>
        <w:t xml:space="preserve">                   If not provided, any NF domain is allowed to access the NF.";</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allowedNssais { //is the key unique</w:t>
      </w:r>
    </w:p>
    <w:p w:rsidR="00E154AB" w:rsidRDefault="00E154AB" w:rsidP="00E154AB">
      <w:pPr>
        <w:pStyle w:val="PL"/>
      </w:pPr>
      <w:r>
        <w:t xml:space="preserve">      description "S-NSSAI of the allowed slices to access the NF instance.</w:t>
      </w:r>
    </w:p>
    <w:p w:rsidR="00E154AB" w:rsidRDefault="00E154AB" w:rsidP="00E154AB">
      <w:pPr>
        <w:pStyle w:val="PL"/>
      </w:pPr>
      <w:r>
        <w:t xml:space="preserve">                   If not provided, any slice is allowed to access the NF.";</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key "sst sd";</w:t>
      </w:r>
    </w:p>
    <w:p w:rsidR="00E154AB" w:rsidRDefault="00E154AB" w:rsidP="00E154AB">
      <w:pPr>
        <w:pStyle w:val="PL"/>
      </w:pPr>
      <w:r>
        <w:t xml:space="preserve">      uses 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priority {</w:t>
      </w:r>
    </w:p>
    <w:p w:rsidR="00E154AB" w:rsidRDefault="00E154AB" w:rsidP="00E154AB">
      <w:pPr>
        <w:pStyle w:val="PL"/>
      </w:pPr>
      <w:r>
        <w:t xml:space="preserve">      description "Priority (relative to other NFs of the same type) in the range of 0-65535, to be used for NF selection;</w:t>
      </w:r>
    </w:p>
    <w:p w:rsidR="00E154AB" w:rsidRDefault="00E154AB" w:rsidP="00E154AB">
      <w:pPr>
        <w:pStyle w:val="PL"/>
      </w:pPr>
      <w:r>
        <w:t xml:space="preserve">                   lower values indicate a higher priority. If priority is also present in the nfServiceList parameters,</w:t>
      </w:r>
    </w:p>
    <w:p w:rsidR="00E154AB" w:rsidRDefault="00E154AB" w:rsidP="00E154AB">
      <w:pPr>
        <w:pStyle w:val="PL"/>
      </w:pPr>
      <w:r>
        <w:lastRenderedPageBreak/>
        <w:t xml:space="preserve">                   those will have precedence over this value. The NRF may overwrite the received priority value when exposing</w:t>
      </w:r>
    </w:p>
    <w:p w:rsidR="00E154AB" w:rsidRDefault="00E154AB" w:rsidP="00E154AB">
      <w:pPr>
        <w:pStyle w:val="PL"/>
      </w:pPr>
      <w:r>
        <w:t xml:space="preserve">                   an NFProfile with the Nnrf_NFDiscovery service.";</w:t>
      </w:r>
    </w:p>
    <w:p w:rsidR="00E154AB" w:rsidRDefault="00E154AB" w:rsidP="00E154AB">
      <w:pPr>
        <w:pStyle w:val="PL"/>
      </w:pPr>
      <w:r>
        <w:t xml:space="preserve">      //optional support</w:t>
      </w:r>
    </w:p>
    <w:p w:rsidR="00E154AB" w:rsidRDefault="00E154AB" w:rsidP="00E154AB">
      <w:pPr>
        <w:pStyle w:val="PL"/>
      </w:pPr>
      <w:r>
        <w:t xml:space="preserve">      type uint16;</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capacity {</w:t>
      </w:r>
    </w:p>
    <w:p w:rsidR="00E154AB" w:rsidRDefault="00E154AB" w:rsidP="00E154AB">
      <w:pPr>
        <w:pStyle w:val="PL"/>
      </w:pPr>
      <w:r>
        <w:t xml:space="preserve">      description "Static capacity information in the range of 0-65535, expressed as a weight</w:t>
      </w:r>
    </w:p>
    <w:p w:rsidR="00E154AB" w:rsidRDefault="00E154AB" w:rsidP="00E154AB">
      <w:pPr>
        <w:pStyle w:val="PL"/>
      </w:pPr>
      <w:r>
        <w:t xml:space="preserve">                   relative to other NF instances of the same type; if capacity is also present</w:t>
      </w:r>
    </w:p>
    <w:p w:rsidR="00E154AB" w:rsidRDefault="00E154AB" w:rsidP="00E154AB">
      <w:pPr>
        <w:pStyle w:val="PL"/>
      </w:pPr>
      <w:r>
        <w:t xml:space="preserve">                   in the nfServiceList parameters, those will have precedence over this value.";</w:t>
      </w:r>
    </w:p>
    <w:p w:rsidR="00E154AB" w:rsidRDefault="00E154AB" w:rsidP="00E154AB">
      <w:pPr>
        <w:pStyle w:val="PL"/>
      </w:pPr>
      <w:r>
        <w:t xml:space="preserve">      //optional support</w:t>
      </w:r>
    </w:p>
    <w:p w:rsidR="00E154AB" w:rsidRDefault="00E154AB" w:rsidP="00E154AB">
      <w:pPr>
        <w:pStyle w:val="PL"/>
      </w:pPr>
      <w:r>
        <w:t xml:space="preserve">      type uint16;</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load {</w:t>
      </w:r>
    </w:p>
    <w:p w:rsidR="00E154AB" w:rsidRDefault="00E154AB" w:rsidP="00E154AB">
      <w:pPr>
        <w:pStyle w:val="PL"/>
      </w:pPr>
      <w:r>
        <w:t xml:space="preserve">      description "Dynamic load information, ranged from 0 to 100, indicates the current load percentage of the NF.";</w:t>
      </w:r>
    </w:p>
    <w:p w:rsidR="00E154AB" w:rsidRDefault="00E154AB" w:rsidP="00E154AB">
      <w:pPr>
        <w:pStyle w:val="PL"/>
      </w:pPr>
      <w:r>
        <w:t xml:space="preserve">      //optional support</w:t>
      </w:r>
    </w:p>
    <w:p w:rsidR="00E154AB" w:rsidRDefault="00E154AB" w:rsidP="00E154AB">
      <w:pPr>
        <w:pStyle w:val="PL"/>
      </w:pPr>
      <w:r>
        <w:t xml:space="preserve">      type types3gpp:Load;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locality {</w:t>
      </w:r>
    </w:p>
    <w:p w:rsidR="00E154AB" w:rsidRDefault="00E154AB" w:rsidP="00E154AB">
      <w:pPr>
        <w:pStyle w:val="PL"/>
      </w:pPr>
      <w:r>
        <w:t xml:space="preserve">      description "Operator defined information about the location of the NF instance (e.g. geographic location, data center).";</w:t>
      </w:r>
    </w:p>
    <w:p w:rsidR="00E154AB" w:rsidRDefault="00E154AB" w:rsidP="00E154AB">
      <w:pPr>
        <w:pStyle w:val="PL"/>
      </w:pPr>
      <w:r>
        <w:t xml:space="preserve">      //optional support</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udrInfo {</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leaf groupId {</w:t>
      </w:r>
    </w:p>
    <w:p w:rsidR="00E154AB" w:rsidRDefault="00E154AB" w:rsidP="00E154AB">
      <w:pPr>
        <w:pStyle w:val="PL"/>
      </w:pPr>
      <w:r>
        <w:t xml:space="preserve">        description "Identity of the UDR group that is served by the UDR instance.</w:t>
      </w:r>
    </w:p>
    <w:p w:rsidR="00E154AB" w:rsidRDefault="00E154AB" w:rsidP="00E154AB">
      <w:pPr>
        <w:pStyle w:val="PL"/>
      </w:pPr>
      <w:r>
        <w:t xml:space="preserve">                     If not provided, the UDR instance does not pertain to any UDR group.";</w:t>
      </w:r>
    </w:p>
    <w:p w:rsidR="00E154AB" w:rsidRDefault="00E154AB" w:rsidP="00E154AB">
      <w:pPr>
        <w:pStyle w:val="PL"/>
      </w:pPr>
      <w:r>
        <w:t xml:space="preserve">        //optional support</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supiRanges {</w:t>
      </w:r>
    </w:p>
    <w:p w:rsidR="00E154AB" w:rsidRDefault="00E154AB" w:rsidP="00E154AB">
      <w:pPr>
        <w:pStyle w:val="PL"/>
      </w:pPr>
      <w:r>
        <w:t xml:space="preserve">        description "List of ranges of SUPI's whose profile data is available in the UDR instance.";</w:t>
      </w:r>
    </w:p>
    <w:p w:rsidR="00E154AB" w:rsidRDefault="00E154AB" w:rsidP="00E154AB">
      <w:pPr>
        <w:pStyle w:val="PL"/>
      </w:pPr>
      <w:r>
        <w:t xml:space="preserve">        key "start end pattern";</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uses SupiRange;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gpsiRanges {</w:t>
      </w:r>
    </w:p>
    <w:p w:rsidR="00E154AB" w:rsidRDefault="00E154AB" w:rsidP="00E154AB">
      <w:pPr>
        <w:pStyle w:val="PL"/>
      </w:pPr>
      <w:r>
        <w:t xml:space="preserve">        description "List of ranges of GPSIs whose profile data is available in the UDR instance.";</w:t>
      </w:r>
    </w:p>
    <w:p w:rsidR="00E154AB" w:rsidRDefault="00E154AB" w:rsidP="00E154AB">
      <w:pPr>
        <w:pStyle w:val="PL"/>
      </w:pPr>
      <w:r>
        <w:t xml:space="preserve">        key "start end pattern";</w:t>
      </w:r>
    </w:p>
    <w:p w:rsidR="00E154AB" w:rsidRDefault="00E154AB" w:rsidP="00E154AB">
      <w:pPr>
        <w:pStyle w:val="PL"/>
      </w:pPr>
      <w:r>
        <w:t xml:space="preserve">        min-elements 1;</w:t>
      </w:r>
    </w:p>
    <w:p w:rsidR="00E154AB" w:rsidRPr="008E6D39" w:rsidRDefault="00E154AB" w:rsidP="00E154AB">
      <w:pPr>
        <w:pStyle w:val="PL"/>
        <w:rPr>
          <w:lang w:val="fr-FR"/>
        </w:rPr>
      </w:pPr>
      <w:r>
        <w:t xml:space="preserve">        </w:t>
      </w:r>
      <w:r w:rsidRPr="008E6D39">
        <w:rPr>
          <w:lang w:val="fr-FR"/>
        </w:rPr>
        <w:t>//optional support</w:t>
      </w:r>
    </w:p>
    <w:p w:rsidR="00E154AB" w:rsidRPr="008E6D39" w:rsidRDefault="00E154AB" w:rsidP="00E154AB">
      <w:pPr>
        <w:pStyle w:val="PL"/>
        <w:rPr>
          <w:lang w:val="fr-FR"/>
        </w:rPr>
      </w:pPr>
      <w:r w:rsidRPr="008E6D39">
        <w:rPr>
          <w:lang w:val="fr-FR"/>
        </w:rPr>
        <w:t xml:space="preserve">        uses IdentityRange;</w:t>
      </w:r>
    </w:p>
    <w:p w:rsidR="00E154AB" w:rsidRPr="008E6D39" w:rsidRDefault="00E154AB" w:rsidP="00E154AB">
      <w:pPr>
        <w:pStyle w:val="PL"/>
        <w:rPr>
          <w:lang w:val="fr-FR"/>
        </w:rPr>
      </w:pPr>
      <w:r w:rsidRPr="008E6D39">
        <w:rPr>
          <w:lang w:val="fr-FR"/>
        </w:rPr>
        <w:t xml:space="preserve">      }</w:t>
      </w:r>
    </w:p>
    <w:p w:rsidR="00E154AB" w:rsidRPr="008E6D39" w:rsidRDefault="00E154AB" w:rsidP="00E154AB">
      <w:pPr>
        <w:pStyle w:val="PL"/>
        <w:rPr>
          <w:lang w:val="fr-FR"/>
        </w:rPr>
      </w:pPr>
      <w:r w:rsidRPr="008E6D39">
        <w:rPr>
          <w:lang w:val="fr-FR"/>
        </w:rPr>
        <w:t xml:space="preserve">      </w:t>
      </w:r>
    </w:p>
    <w:p w:rsidR="00E154AB" w:rsidRPr="008E6D39" w:rsidRDefault="00E154AB" w:rsidP="00E154AB">
      <w:pPr>
        <w:pStyle w:val="PL"/>
        <w:rPr>
          <w:lang w:val="fr-FR"/>
        </w:rPr>
      </w:pPr>
      <w:r w:rsidRPr="008E6D39">
        <w:rPr>
          <w:lang w:val="fr-FR"/>
        </w:rPr>
        <w:t xml:space="preserve">      list externalGroupIdentifiersRanges {</w:t>
      </w:r>
    </w:p>
    <w:p w:rsidR="00E154AB" w:rsidRDefault="00E154AB" w:rsidP="00E154AB">
      <w:pPr>
        <w:pStyle w:val="PL"/>
      </w:pPr>
      <w:r w:rsidRPr="008E6D39">
        <w:rPr>
          <w:lang w:val="fr-FR"/>
        </w:rPr>
        <w:t xml:space="preserve">        </w:t>
      </w:r>
      <w:r>
        <w:t>description "List of ranges of external groups whose profile data is available in the UDR instance.";</w:t>
      </w:r>
    </w:p>
    <w:p w:rsidR="00E154AB" w:rsidRDefault="00E154AB" w:rsidP="00E154AB">
      <w:pPr>
        <w:pStyle w:val="PL"/>
      </w:pPr>
      <w:r>
        <w:t xml:space="preserve">        key "start end pattern";</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uses IdentityRange;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supportedDataSets {</w:t>
      </w:r>
    </w:p>
    <w:p w:rsidR="00E154AB" w:rsidRDefault="00E154AB" w:rsidP="00E154AB">
      <w:pPr>
        <w:pStyle w:val="PL"/>
      </w:pPr>
      <w:r>
        <w:t xml:space="preserve">        description "List of supported data sets in the UDR instance.</w:t>
      </w:r>
    </w:p>
    <w:p w:rsidR="00E154AB" w:rsidRDefault="00E154AB" w:rsidP="00E154AB">
      <w:pPr>
        <w:pStyle w:val="PL"/>
      </w:pPr>
      <w:r>
        <w:t xml:space="preserve">                     If not provided, the UDR supports all data sets.";</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type DataSetId;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udmInfo {</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leaf groupId {</w:t>
      </w:r>
    </w:p>
    <w:p w:rsidR="00E154AB" w:rsidRDefault="00E154AB" w:rsidP="00E154AB">
      <w:pPr>
        <w:pStyle w:val="PL"/>
      </w:pPr>
      <w:r>
        <w:t xml:space="preserve">        description "Identity of the UDM group that is served by the UDM instance.</w:t>
      </w:r>
    </w:p>
    <w:p w:rsidR="00E154AB" w:rsidRDefault="00E154AB" w:rsidP="00E154AB">
      <w:pPr>
        <w:pStyle w:val="PL"/>
      </w:pPr>
      <w:r>
        <w:lastRenderedPageBreak/>
        <w:t xml:space="preserve">                     If not provided, the UDM instance does not pertain to any UDM group.";</w:t>
      </w:r>
    </w:p>
    <w:p w:rsidR="00E154AB" w:rsidRDefault="00E154AB" w:rsidP="00E154AB">
      <w:pPr>
        <w:pStyle w:val="PL"/>
      </w:pPr>
      <w:r>
        <w:t xml:space="preserve">        //optional support</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supiRanges {</w:t>
      </w:r>
    </w:p>
    <w:p w:rsidR="00E154AB" w:rsidRDefault="00E154AB" w:rsidP="00E154AB">
      <w:pPr>
        <w:pStyle w:val="PL"/>
      </w:pPr>
      <w:r>
        <w:t xml:space="preserve">        description "List of ranges of SUPI's whose profile data is available in the UDM instance.";</w:t>
      </w:r>
    </w:p>
    <w:p w:rsidR="00E154AB" w:rsidRDefault="00E154AB" w:rsidP="00E154AB">
      <w:pPr>
        <w:pStyle w:val="PL"/>
      </w:pPr>
      <w:r>
        <w:t xml:space="preserve">        key "start end pattern";</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uses SupiRange;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gpsiRanges {</w:t>
      </w:r>
    </w:p>
    <w:p w:rsidR="00E154AB" w:rsidRDefault="00E154AB" w:rsidP="00E154AB">
      <w:pPr>
        <w:pStyle w:val="PL"/>
      </w:pPr>
      <w:r>
        <w:t xml:space="preserve">        description "List of ranges of GPSIs whose profile data is available in the UDM instance.";</w:t>
      </w:r>
    </w:p>
    <w:p w:rsidR="00E154AB" w:rsidRDefault="00E154AB" w:rsidP="00E154AB">
      <w:pPr>
        <w:pStyle w:val="PL"/>
      </w:pPr>
      <w:r>
        <w:t xml:space="preserve">        key "start end pattern";</w:t>
      </w:r>
    </w:p>
    <w:p w:rsidR="00E154AB" w:rsidRDefault="00E154AB" w:rsidP="00E154AB">
      <w:pPr>
        <w:pStyle w:val="PL"/>
      </w:pPr>
      <w:r>
        <w:t xml:space="preserve">        min-elements 1;</w:t>
      </w:r>
    </w:p>
    <w:p w:rsidR="00E154AB" w:rsidRPr="008E6D39" w:rsidRDefault="00E154AB" w:rsidP="00E154AB">
      <w:pPr>
        <w:pStyle w:val="PL"/>
        <w:rPr>
          <w:lang w:val="fr-FR"/>
        </w:rPr>
      </w:pPr>
      <w:r>
        <w:t xml:space="preserve">        </w:t>
      </w:r>
      <w:r w:rsidRPr="008E6D39">
        <w:rPr>
          <w:lang w:val="fr-FR"/>
        </w:rPr>
        <w:t>//optional support</w:t>
      </w:r>
    </w:p>
    <w:p w:rsidR="00E154AB" w:rsidRPr="008E6D39" w:rsidRDefault="00E154AB" w:rsidP="00E154AB">
      <w:pPr>
        <w:pStyle w:val="PL"/>
        <w:rPr>
          <w:lang w:val="fr-FR"/>
        </w:rPr>
      </w:pPr>
      <w:r w:rsidRPr="008E6D39">
        <w:rPr>
          <w:lang w:val="fr-FR"/>
        </w:rPr>
        <w:t xml:space="preserve">        uses IdentityRange;</w:t>
      </w:r>
    </w:p>
    <w:p w:rsidR="00E154AB" w:rsidRPr="008E6D39" w:rsidRDefault="00E154AB" w:rsidP="00E154AB">
      <w:pPr>
        <w:pStyle w:val="PL"/>
        <w:rPr>
          <w:lang w:val="fr-FR"/>
        </w:rPr>
      </w:pPr>
      <w:r w:rsidRPr="008E6D39">
        <w:rPr>
          <w:lang w:val="fr-FR"/>
        </w:rPr>
        <w:t xml:space="preserve">      }</w:t>
      </w:r>
    </w:p>
    <w:p w:rsidR="00E154AB" w:rsidRPr="008E6D39" w:rsidRDefault="00E154AB" w:rsidP="00E154AB">
      <w:pPr>
        <w:pStyle w:val="PL"/>
        <w:rPr>
          <w:lang w:val="fr-FR"/>
        </w:rPr>
      </w:pPr>
      <w:r w:rsidRPr="008E6D39">
        <w:rPr>
          <w:lang w:val="fr-FR"/>
        </w:rPr>
        <w:t xml:space="preserve">      </w:t>
      </w:r>
    </w:p>
    <w:p w:rsidR="00E154AB" w:rsidRPr="008E6D39" w:rsidRDefault="00E154AB" w:rsidP="00E154AB">
      <w:pPr>
        <w:pStyle w:val="PL"/>
        <w:rPr>
          <w:lang w:val="fr-FR"/>
        </w:rPr>
      </w:pPr>
      <w:r w:rsidRPr="008E6D39">
        <w:rPr>
          <w:lang w:val="fr-FR"/>
        </w:rPr>
        <w:t xml:space="preserve">      list externalGroupIdentifiersRanges {</w:t>
      </w:r>
    </w:p>
    <w:p w:rsidR="00E154AB" w:rsidRDefault="00E154AB" w:rsidP="00E154AB">
      <w:pPr>
        <w:pStyle w:val="PL"/>
      </w:pPr>
      <w:r w:rsidRPr="008E6D39">
        <w:rPr>
          <w:lang w:val="fr-FR"/>
        </w:rPr>
        <w:t xml:space="preserve">        </w:t>
      </w:r>
      <w:r>
        <w:t>description "List of ranges of external groups whose profile data is available in the UDM instance.";</w:t>
      </w:r>
    </w:p>
    <w:p w:rsidR="00E154AB" w:rsidRDefault="00E154AB" w:rsidP="00E154AB">
      <w:pPr>
        <w:pStyle w:val="PL"/>
      </w:pPr>
      <w:r>
        <w:t xml:space="preserve">        key "start end pattern";</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uses IdentityRange;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routingIndicators {</w:t>
      </w:r>
    </w:p>
    <w:p w:rsidR="00E154AB" w:rsidRDefault="00E154AB" w:rsidP="00E154AB">
      <w:pPr>
        <w:pStyle w:val="PL"/>
      </w:pPr>
      <w:r>
        <w:t xml:space="preserve">        description "List of Routing Indicator information that allows to route network signalling with SUCI</w:t>
      </w:r>
    </w:p>
    <w:p w:rsidR="00E154AB" w:rsidRDefault="00E154AB" w:rsidP="00E154AB">
      <w:pPr>
        <w:pStyle w:val="PL"/>
      </w:pPr>
      <w:r>
        <w:t xml:space="preserve">                     to the UDM instance. If not provided, the UDM can serve any Routing Indicator.</w:t>
      </w:r>
    </w:p>
    <w:p w:rsidR="00E154AB" w:rsidRDefault="00E154AB" w:rsidP="00E154AB">
      <w:pPr>
        <w:pStyle w:val="PL"/>
      </w:pPr>
      <w:r>
        <w:t xml:space="preserve">                     Pattern: '^[0-9]{1,4}$'.";</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ausfInfo {</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leaf groupId {</w:t>
      </w:r>
    </w:p>
    <w:p w:rsidR="00E154AB" w:rsidRDefault="00E154AB" w:rsidP="00E154AB">
      <w:pPr>
        <w:pStyle w:val="PL"/>
      </w:pPr>
      <w:r>
        <w:t xml:space="preserve">        description "Identity of the AUSF group. If not provided, the AUSF instance does not pertain to any AUSF group.";</w:t>
      </w:r>
    </w:p>
    <w:p w:rsidR="00E154AB" w:rsidRDefault="00E154AB" w:rsidP="00E154AB">
      <w:pPr>
        <w:pStyle w:val="PL"/>
      </w:pPr>
      <w:r>
        <w:t xml:space="preserve">        //optional support</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supiRanges {</w:t>
      </w:r>
    </w:p>
    <w:p w:rsidR="00E154AB" w:rsidRDefault="00E154AB" w:rsidP="00E154AB">
      <w:pPr>
        <w:pStyle w:val="PL"/>
      </w:pPr>
      <w:r>
        <w:t xml:space="preserve">        description "List of ranges of SUPIs that can be served by the AUSF instance. If not provided, the AUSF can serve any SUPI.";</w:t>
      </w:r>
    </w:p>
    <w:p w:rsidR="00E154AB" w:rsidRDefault="00E154AB" w:rsidP="00E154AB">
      <w:pPr>
        <w:pStyle w:val="PL"/>
      </w:pPr>
      <w:r>
        <w:t xml:space="preserve">        key "start end pattern";</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uses SupiRange;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routingIndicators {</w:t>
      </w:r>
    </w:p>
    <w:p w:rsidR="00E154AB" w:rsidRDefault="00E154AB" w:rsidP="00E154AB">
      <w:pPr>
        <w:pStyle w:val="PL"/>
      </w:pPr>
      <w:r>
        <w:t xml:space="preserve">        description "List of Routing Indicator information that allows to route network signalling with SUCI</w:t>
      </w:r>
    </w:p>
    <w:p w:rsidR="00E154AB" w:rsidRDefault="00E154AB" w:rsidP="00E154AB">
      <w:pPr>
        <w:pStyle w:val="PL"/>
      </w:pPr>
      <w:r>
        <w:t xml:space="preserve">                     to the AUSF instance. If not provided, the AUSF can serve any Routing Indicator.</w:t>
      </w:r>
    </w:p>
    <w:p w:rsidR="00E154AB" w:rsidRDefault="00E154AB" w:rsidP="00E154AB">
      <w:pPr>
        <w:pStyle w:val="PL"/>
      </w:pPr>
      <w:r>
        <w:t xml:space="preserve">                     Pattern: '^[0-9]{1,4}$'.";</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amfInfo {</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leaf amfRegionId {</w:t>
      </w:r>
    </w:p>
    <w:p w:rsidR="00E154AB" w:rsidRDefault="00E154AB" w:rsidP="00E154AB">
      <w:pPr>
        <w:pStyle w:val="PL"/>
      </w:pPr>
      <w:r>
        <w:t xml:space="preserve">        description "AMF region identifier";</w:t>
      </w:r>
    </w:p>
    <w:p w:rsidR="00E154AB" w:rsidRDefault="00E154AB" w:rsidP="00E154AB">
      <w:pPr>
        <w:pStyle w:val="PL"/>
      </w:pPr>
      <w:r>
        <w:t xml:space="preserve">        type string;</w:t>
      </w:r>
    </w:p>
    <w:p w:rsidR="00E154AB" w:rsidRDefault="00E154AB" w:rsidP="00E154AB">
      <w:pPr>
        <w:pStyle w:val="PL"/>
      </w:pPr>
      <w:r>
        <w:lastRenderedPageBreak/>
        <w:t xml:space="preserve">      }</w:t>
      </w:r>
    </w:p>
    <w:p w:rsidR="00E154AB" w:rsidRDefault="00E154AB" w:rsidP="00E154AB">
      <w:pPr>
        <w:pStyle w:val="PL"/>
      </w:pPr>
      <w:r>
        <w:t xml:space="preserve">      </w:t>
      </w:r>
    </w:p>
    <w:p w:rsidR="00E154AB" w:rsidRDefault="00E154AB" w:rsidP="00E154AB">
      <w:pPr>
        <w:pStyle w:val="PL"/>
      </w:pPr>
      <w:r>
        <w:t xml:space="preserve">      leaf amfSetId {</w:t>
      </w:r>
    </w:p>
    <w:p w:rsidR="00E154AB" w:rsidRDefault="00E154AB" w:rsidP="00E154AB">
      <w:pPr>
        <w:pStyle w:val="PL"/>
      </w:pPr>
      <w:r>
        <w:t xml:space="preserve">        description "AMF set identifier";</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guamiList {</w:t>
      </w:r>
    </w:p>
    <w:p w:rsidR="00E154AB" w:rsidRDefault="00E154AB" w:rsidP="00E154AB">
      <w:pPr>
        <w:pStyle w:val="PL"/>
      </w:pPr>
      <w:r>
        <w:t xml:space="preserve">        description "List of supported GUAMIs.";</w:t>
      </w:r>
    </w:p>
    <w:p w:rsidR="00E154AB" w:rsidRDefault="00E154AB" w:rsidP="00E154AB">
      <w:pPr>
        <w:pStyle w:val="PL"/>
      </w:pPr>
      <w:r>
        <w:t xml:space="preserve">        </w:t>
      </w:r>
    </w:p>
    <w:p w:rsidR="00E154AB" w:rsidRDefault="00E154AB" w:rsidP="00E154AB">
      <w:pPr>
        <w:pStyle w:val="PL"/>
      </w:pPr>
      <w:r>
        <w:t xml:space="preserve">        key idx; //no obvious leaf to use as a key</w:t>
      </w:r>
    </w:p>
    <w:p w:rsidR="00E154AB" w:rsidRDefault="00E154AB" w:rsidP="00E154AB">
      <w:pPr>
        <w:pStyle w:val="PL"/>
      </w:pPr>
      <w:r>
        <w:t xml:space="preserve">        leaf idx { type uint32; }</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uses Guami;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taiList {</w:t>
      </w:r>
    </w:p>
    <w:p w:rsidR="00E154AB" w:rsidRDefault="00E154AB" w:rsidP="00E154AB">
      <w:pPr>
        <w:pStyle w:val="PL"/>
      </w:pPr>
      <w:r>
        <w:t xml:space="preserve">        description "The list of TAIs the AMF can serve. It may contain the non-3GPP access TAI.</w:t>
      </w:r>
    </w:p>
    <w:p w:rsidR="00E154AB" w:rsidRDefault="00E154AB" w:rsidP="00E154AB">
      <w:pPr>
        <w:pStyle w:val="PL"/>
      </w:pPr>
      <w:r>
        <w:t xml:space="preserve">                     The absence of this attribute and the taiRangeList attribute indicate that</w:t>
      </w:r>
    </w:p>
    <w:p w:rsidR="00E154AB" w:rsidRDefault="00E154AB" w:rsidP="00E154AB">
      <w:pPr>
        <w:pStyle w:val="PL"/>
      </w:pPr>
      <w:r>
        <w:t xml:space="preserve">                     the AMF can be selected for any TAI in the serving network.";</w:t>
      </w:r>
    </w:p>
    <w:p w:rsidR="00E154AB" w:rsidRDefault="00E154AB" w:rsidP="00E154AB">
      <w:pPr>
        <w:pStyle w:val="PL"/>
      </w:pPr>
      <w:r>
        <w:t xml:space="preserve">        </w:t>
      </w:r>
    </w:p>
    <w:p w:rsidR="00E154AB" w:rsidRDefault="00E154AB" w:rsidP="00E154AB">
      <w:pPr>
        <w:pStyle w:val="PL"/>
      </w:pPr>
      <w:r>
        <w:t xml:space="preserve">        key idx; //no obvious leaf to use as a key</w:t>
      </w:r>
    </w:p>
    <w:p w:rsidR="00E154AB" w:rsidRPr="008E6D39" w:rsidRDefault="00E154AB" w:rsidP="00E154AB">
      <w:pPr>
        <w:pStyle w:val="PL"/>
        <w:rPr>
          <w:lang w:val="fr-FR"/>
        </w:rPr>
      </w:pPr>
      <w:r>
        <w:t xml:space="preserve">        </w:t>
      </w:r>
      <w:r w:rsidRPr="008E6D39">
        <w:rPr>
          <w:lang w:val="fr-FR"/>
        </w:rPr>
        <w:t>leaf idx { type uint32; }</w:t>
      </w:r>
    </w:p>
    <w:p w:rsidR="00E154AB" w:rsidRPr="008E6D39" w:rsidRDefault="00E154AB" w:rsidP="00E154AB">
      <w:pPr>
        <w:pStyle w:val="PL"/>
        <w:rPr>
          <w:lang w:val="fr-FR"/>
        </w:rPr>
      </w:pPr>
      <w:r w:rsidRPr="008E6D39">
        <w:rPr>
          <w:lang w:val="fr-FR"/>
        </w:rPr>
        <w:t xml:space="preserve">        </w:t>
      </w:r>
    </w:p>
    <w:p w:rsidR="00E154AB" w:rsidRPr="008E6D39" w:rsidRDefault="00E154AB" w:rsidP="00E154AB">
      <w:pPr>
        <w:pStyle w:val="PL"/>
        <w:rPr>
          <w:lang w:val="fr-FR"/>
        </w:rPr>
      </w:pPr>
      <w:r w:rsidRPr="008E6D39">
        <w:rPr>
          <w:lang w:val="fr-FR"/>
        </w:rPr>
        <w:t xml:space="preserve">        //optional support</w:t>
      </w:r>
    </w:p>
    <w:p w:rsidR="00E154AB" w:rsidRPr="008E6D39" w:rsidRDefault="00E154AB" w:rsidP="00E154AB">
      <w:pPr>
        <w:pStyle w:val="PL"/>
        <w:rPr>
          <w:lang w:val="fr-FR"/>
        </w:rPr>
      </w:pPr>
      <w:r w:rsidRPr="008E6D39">
        <w:rPr>
          <w:lang w:val="fr-FR"/>
        </w:rPr>
        <w:t xml:space="preserve">        min-elements 1;</w:t>
      </w:r>
    </w:p>
    <w:p w:rsidR="00E154AB" w:rsidRPr="008E6D39" w:rsidRDefault="00E154AB" w:rsidP="00E154AB">
      <w:pPr>
        <w:pStyle w:val="PL"/>
        <w:rPr>
          <w:lang w:val="fr-FR"/>
        </w:rPr>
      </w:pPr>
      <w:r w:rsidRPr="008E6D39">
        <w:rPr>
          <w:lang w:val="fr-FR"/>
        </w:rPr>
        <w:t xml:space="preserve">        uses Tai;</w:t>
      </w:r>
    </w:p>
    <w:p w:rsidR="00E154AB" w:rsidRPr="008E6D39" w:rsidRDefault="00E154AB" w:rsidP="00E154AB">
      <w:pPr>
        <w:pStyle w:val="PL"/>
        <w:rPr>
          <w:lang w:val="fr-FR"/>
        </w:rPr>
      </w:pPr>
      <w:r w:rsidRPr="008E6D39">
        <w:rPr>
          <w:lang w:val="fr-FR"/>
        </w:rPr>
        <w:t xml:space="preserve">      }</w:t>
      </w:r>
    </w:p>
    <w:p w:rsidR="00E154AB" w:rsidRPr="008E6D39" w:rsidRDefault="00E154AB" w:rsidP="00E154AB">
      <w:pPr>
        <w:pStyle w:val="PL"/>
        <w:rPr>
          <w:lang w:val="fr-FR"/>
        </w:rPr>
      </w:pPr>
      <w:r w:rsidRPr="008E6D39">
        <w:rPr>
          <w:lang w:val="fr-FR"/>
        </w:rPr>
        <w:t xml:space="preserve">      </w:t>
      </w:r>
    </w:p>
    <w:p w:rsidR="00E154AB" w:rsidRPr="008E6D39" w:rsidRDefault="00E154AB" w:rsidP="00E154AB">
      <w:pPr>
        <w:pStyle w:val="PL"/>
        <w:rPr>
          <w:lang w:val="fr-FR"/>
        </w:rPr>
      </w:pPr>
      <w:r w:rsidRPr="008E6D39">
        <w:rPr>
          <w:lang w:val="fr-FR"/>
        </w:rPr>
        <w:t xml:space="preserve">      list taiRangeList {</w:t>
      </w:r>
    </w:p>
    <w:p w:rsidR="00E154AB" w:rsidRDefault="00E154AB" w:rsidP="00E154AB">
      <w:pPr>
        <w:pStyle w:val="PL"/>
      </w:pPr>
      <w:r w:rsidRPr="008E6D39">
        <w:rPr>
          <w:lang w:val="fr-FR"/>
        </w:rPr>
        <w:t xml:space="preserve">        </w:t>
      </w:r>
      <w:r>
        <w:t>description "The range of TAIs the AMF can serve. The absence of this attribute and the taiList</w:t>
      </w:r>
    </w:p>
    <w:p w:rsidR="00E154AB" w:rsidRDefault="00E154AB" w:rsidP="00E154AB">
      <w:pPr>
        <w:pStyle w:val="PL"/>
      </w:pPr>
      <w:r>
        <w:t xml:space="preserve">                     attribute indicate that the AMF can be selected for any TAI in the serving network.";</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key idx; //no obvious leaf to use as a key</w:t>
      </w:r>
    </w:p>
    <w:p w:rsidR="00E154AB" w:rsidRPr="008E6D39" w:rsidRDefault="00E154AB" w:rsidP="00E154AB">
      <w:pPr>
        <w:pStyle w:val="PL"/>
        <w:rPr>
          <w:lang w:val="fr-FR"/>
        </w:rPr>
      </w:pPr>
      <w:r>
        <w:t xml:space="preserve">        </w:t>
      </w:r>
      <w:r w:rsidRPr="008E6D39">
        <w:rPr>
          <w:lang w:val="fr-FR"/>
        </w:rPr>
        <w:t>leaf idx { type uint32; }</w:t>
      </w:r>
    </w:p>
    <w:p w:rsidR="00E154AB" w:rsidRPr="008E6D39" w:rsidRDefault="00E154AB" w:rsidP="00E154AB">
      <w:pPr>
        <w:pStyle w:val="PL"/>
        <w:rPr>
          <w:lang w:val="fr-FR"/>
        </w:rPr>
      </w:pPr>
      <w:r w:rsidRPr="008E6D39">
        <w:rPr>
          <w:lang w:val="fr-FR"/>
        </w:rPr>
        <w:t xml:space="preserve">        uses TaiRange;</w:t>
      </w:r>
    </w:p>
    <w:p w:rsidR="00E154AB" w:rsidRDefault="00E154AB" w:rsidP="00E154AB">
      <w:pPr>
        <w:pStyle w:val="PL"/>
      </w:pPr>
      <w:r w:rsidRPr="008E6D39">
        <w:rPr>
          <w:lang w:val="fr-FR"/>
        </w:rPr>
        <w:t xml:space="preserve">      </w:t>
      </w:r>
      <w:r>
        <w:t>}</w:t>
      </w:r>
    </w:p>
    <w:p w:rsidR="00E154AB" w:rsidRDefault="00E154AB" w:rsidP="00E154AB">
      <w:pPr>
        <w:pStyle w:val="PL"/>
      </w:pPr>
      <w:r>
        <w:t xml:space="preserve">      </w:t>
      </w:r>
    </w:p>
    <w:p w:rsidR="00E154AB" w:rsidRDefault="00E154AB" w:rsidP="00E154AB">
      <w:pPr>
        <w:pStyle w:val="PL"/>
      </w:pPr>
      <w:r>
        <w:t xml:space="preserve">      list backupInfoAmfFailure {</w:t>
      </w:r>
    </w:p>
    <w:p w:rsidR="00E154AB" w:rsidRDefault="00E154AB" w:rsidP="00E154AB">
      <w:pPr>
        <w:pStyle w:val="PL"/>
      </w:pPr>
      <w:r>
        <w:t xml:space="preserve">        description "List of GUAMIs for which the AMF acts as a backup for AMF failure.";</w:t>
      </w:r>
    </w:p>
    <w:p w:rsidR="00E154AB" w:rsidRDefault="00E154AB" w:rsidP="00E154AB">
      <w:pPr>
        <w:pStyle w:val="PL"/>
      </w:pPr>
      <w:r>
        <w:t xml:space="preserve">        </w:t>
      </w:r>
    </w:p>
    <w:p w:rsidR="00E154AB" w:rsidRDefault="00E154AB" w:rsidP="00E154AB">
      <w:pPr>
        <w:pStyle w:val="PL"/>
      </w:pPr>
      <w:r>
        <w:t xml:space="preserve">        key idx; //no obvious leaf to use as a key</w:t>
      </w:r>
    </w:p>
    <w:p w:rsidR="00E154AB" w:rsidRDefault="00E154AB" w:rsidP="00E154AB">
      <w:pPr>
        <w:pStyle w:val="PL"/>
      </w:pPr>
      <w:r>
        <w:t xml:space="preserve">        leaf idx { type uint32; }</w:t>
      </w:r>
    </w:p>
    <w:p w:rsidR="00E154AB" w:rsidRDefault="00E154AB" w:rsidP="00E154AB">
      <w:pPr>
        <w:pStyle w:val="PL"/>
      </w:pPr>
      <w:r>
        <w:t xml:space="preserve">        </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uses Guami;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backupInfoAmfRemoval {</w:t>
      </w:r>
    </w:p>
    <w:p w:rsidR="00E154AB" w:rsidRDefault="00E154AB" w:rsidP="00E154AB">
      <w:pPr>
        <w:pStyle w:val="PL"/>
      </w:pPr>
      <w:r>
        <w:t xml:space="preserve">        description "List of GUAMIs for which the AMF acts as a backup for planned AMF removal.";</w:t>
      </w:r>
    </w:p>
    <w:p w:rsidR="00E154AB" w:rsidRDefault="00E154AB" w:rsidP="00E154AB">
      <w:pPr>
        <w:pStyle w:val="PL"/>
      </w:pPr>
      <w:r>
        <w:t xml:space="preserve">        </w:t>
      </w:r>
    </w:p>
    <w:p w:rsidR="00E154AB" w:rsidRDefault="00E154AB" w:rsidP="00E154AB">
      <w:pPr>
        <w:pStyle w:val="PL"/>
      </w:pPr>
      <w:r>
        <w:t xml:space="preserve">        key idx; //no obvious leaf to use as a key</w:t>
      </w:r>
    </w:p>
    <w:p w:rsidR="00E154AB" w:rsidRDefault="00E154AB" w:rsidP="00E154AB">
      <w:pPr>
        <w:pStyle w:val="PL"/>
      </w:pPr>
      <w:r>
        <w:t xml:space="preserve">        leaf idx { type uint32; }</w:t>
      </w:r>
    </w:p>
    <w:p w:rsidR="00E154AB" w:rsidRDefault="00E154AB" w:rsidP="00E154AB">
      <w:pPr>
        <w:pStyle w:val="PL"/>
      </w:pPr>
      <w:r>
        <w:t xml:space="preserve">        </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uses Guami;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n2InterfaceAmfInfo {</w:t>
      </w:r>
    </w:p>
    <w:p w:rsidR="00E154AB" w:rsidRDefault="00E154AB" w:rsidP="00E154AB">
      <w:pPr>
        <w:pStyle w:val="PL"/>
      </w:pPr>
      <w:r>
        <w:t xml:space="preserve">        description "N2 interface information of the AMF. This information needs not be sent in NF Discovery responses.</w:t>
      </w:r>
    </w:p>
    <w:p w:rsidR="00E154AB" w:rsidRDefault="00E154AB" w:rsidP="00E154AB">
      <w:pPr>
        <w:pStyle w:val="PL"/>
      </w:pPr>
      <w:r>
        <w:t xml:space="preserve">                     It may be used by the NRF to update the DNS for AMF discovery by the 5G Access Network.";</w:t>
      </w:r>
    </w:p>
    <w:p w:rsidR="00E154AB" w:rsidRDefault="00E154AB" w:rsidP="00E154AB">
      <w:pPr>
        <w:pStyle w:val="PL"/>
      </w:pPr>
      <w:r>
        <w:t xml:space="preserve">        </w:t>
      </w:r>
    </w:p>
    <w:p w:rsidR="00E154AB" w:rsidRDefault="00E154AB" w:rsidP="00E154AB">
      <w:pPr>
        <w:pStyle w:val="PL"/>
      </w:pPr>
      <w:r>
        <w:t xml:space="preserve">        //optional support</w:t>
      </w:r>
    </w:p>
    <w:p w:rsidR="00E154AB" w:rsidRDefault="00E154AB" w:rsidP="00E154AB">
      <w:pPr>
        <w:pStyle w:val="PL"/>
      </w:pPr>
      <w:r>
        <w:t xml:space="preserve">        max-elements 1;</w:t>
      </w:r>
    </w:p>
    <w:p w:rsidR="00E154AB" w:rsidRDefault="00E154AB" w:rsidP="00E154AB">
      <w:pPr>
        <w:pStyle w:val="PL"/>
      </w:pPr>
      <w:r>
        <w:t xml:space="preserve">        key idx; //no obvious leaf to use as a key</w:t>
      </w:r>
    </w:p>
    <w:p w:rsidR="00E154AB" w:rsidRDefault="00E154AB" w:rsidP="00E154AB">
      <w:pPr>
        <w:pStyle w:val="PL"/>
      </w:pPr>
      <w:r>
        <w:t xml:space="preserve">        leaf idx { type uint32; }</w:t>
      </w:r>
    </w:p>
    <w:p w:rsidR="00E154AB" w:rsidRDefault="00E154AB" w:rsidP="00E154AB">
      <w:pPr>
        <w:pStyle w:val="PL"/>
      </w:pPr>
      <w:r>
        <w:t xml:space="preserve">        uses N2InterfaceAmfInfo;</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lastRenderedPageBreak/>
        <w:t xml:space="preserve">    grouping smfInfo {</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list sNssaiSmfInfoList {</w:t>
      </w:r>
    </w:p>
    <w:p w:rsidR="00E154AB" w:rsidRDefault="00E154AB" w:rsidP="00E154AB">
      <w:pPr>
        <w:pStyle w:val="PL"/>
      </w:pPr>
      <w:r>
        <w:t xml:space="preserve">        description "List of parameters supported by the SMF per S-NSSAI.";</w:t>
      </w:r>
    </w:p>
    <w:p w:rsidR="00E154AB" w:rsidRDefault="00E154AB" w:rsidP="00E154AB">
      <w:pPr>
        <w:pStyle w:val="PL"/>
      </w:pPr>
      <w:r>
        <w:t xml:space="preserve">        min-elements 1;</w:t>
      </w:r>
    </w:p>
    <w:p w:rsidR="00E154AB" w:rsidRDefault="00E154AB" w:rsidP="00E154AB">
      <w:pPr>
        <w:pStyle w:val="PL"/>
      </w:pPr>
      <w:r>
        <w:t xml:space="preserve">        key idx; //no obvious leaf to use as a key</w:t>
      </w:r>
    </w:p>
    <w:p w:rsidR="00E154AB" w:rsidRDefault="00E154AB" w:rsidP="00E154AB">
      <w:pPr>
        <w:pStyle w:val="PL"/>
      </w:pPr>
      <w:r>
        <w:t xml:space="preserve">        leaf idx { type uint32; }</w:t>
      </w:r>
    </w:p>
    <w:p w:rsidR="00E154AB" w:rsidRDefault="00E154AB" w:rsidP="00E154AB">
      <w:pPr>
        <w:pStyle w:val="PL"/>
      </w:pPr>
      <w:r>
        <w:t xml:space="preserve">        uses sNssaiSmfInfoItem;</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taiList {</w:t>
      </w:r>
    </w:p>
    <w:p w:rsidR="00E154AB" w:rsidRDefault="00E154AB" w:rsidP="00E154AB">
      <w:pPr>
        <w:pStyle w:val="PL"/>
      </w:pPr>
      <w:r>
        <w:t xml:space="preserve">        description "The list of TAIs the SMF can serve. It may contain the non-3GPP access TAI.</w:t>
      </w:r>
    </w:p>
    <w:p w:rsidR="00E154AB" w:rsidRDefault="00E154AB" w:rsidP="00E154AB">
      <w:pPr>
        <w:pStyle w:val="PL"/>
      </w:pPr>
      <w:r>
        <w:t xml:space="preserve">                     The absence of this attribute and the taiRangeList attribute indicate that</w:t>
      </w:r>
    </w:p>
    <w:p w:rsidR="00E154AB" w:rsidRDefault="00E154AB" w:rsidP="00E154AB">
      <w:pPr>
        <w:pStyle w:val="PL"/>
      </w:pPr>
      <w:r>
        <w:t xml:space="preserve">                     the SMF can be selected for any TAI in the serving network.";</w:t>
      </w:r>
    </w:p>
    <w:p w:rsidR="00E154AB" w:rsidRDefault="00E154AB" w:rsidP="00E154AB">
      <w:pPr>
        <w:pStyle w:val="PL"/>
      </w:pPr>
      <w:r>
        <w:t xml:space="preserve">        </w:t>
      </w:r>
    </w:p>
    <w:p w:rsidR="00E154AB" w:rsidRDefault="00E154AB" w:rsidP="00E154AB">
      <w:pPr>
        <w:pStyle w:val="PL"/>
      </w:pPr>
      <w:r>
        <w:t xml:space="preserve">        key idx; //no obvious leaf to use as a key</w:t>
      </w:r>
    </w:p>
    <w:p w:rsidR="00E154AB" w:rsidRPr="008E6D39" w:rsidRDefault="00E154AB" w:rsidP="00E154AB">
      <w:pPr>
        <w:pStyle w:val="PL"/>
        <w:rPr>
          <w:lang w:val="fr-FR"/>
        </w:rPr>
      </w:pPr>
      <w:r>
        <w:t xml:space="preserve">        </w:t>
      </w:r>
      <w:r w:rsidRPr="008E6D39">
        <w:rPr>
          <w:lang w:val="fr-FR"/>
        </w:rPr>
        <w:t>leaf idx { type uint32; }</w:t>
      </w:r>
    </w:p>
    <w:p w:rsidR="00E154AB" w:rsidRPr="008E6D39" w:rsidRDefault="00E154AB" w:rsidP="00E154AB">
      <w:pPr>
        <w:pStyle w:val="PL"/>
        <w:rPr>
          <w:lang w:val="fr-FR"/>
        </w:rPr>
      </w:pPr>
      <w:r w:rsidRPr="008E6D39">
        <w:rPr>
          <w:lang w:val="fr-FR"/>
        </w:rPr>
        <w:t xml:space="preserve">        </w:t>
      </w:r>
    </w:p>
    <w:p w:rsidR="00E154AB" w:rsidRPr="008E6D39" w:rsidRDefault="00E154AB" w:rsidP="00E154AB">
      <w:pPr>
        <w:pStyle w:val="PL"/>
        <w:rPr>
          <w:lang w:val="fr-FR"/>
        </w:rPr>
      </w:pPr>
      <w:r w:rsidRPr="008E6D39">
        <w:rPr>
          <w:lang w:val="fr-FR"/>
        </w:rPr>
        <w:t xml:space="preserve">        //optional support</w:t>
      </w:r>
    </w:p>
    <w:p w:rsidR="00E154AB" w:rsidRPr="008E6D39" w:rsidRDefault="00E154AB" w:rsidP="00E154AB">
      <w:pPr>
        <w:pStyle w:val="PL"/>
        <w:rPr>
          <w:lang w:val="fr-FR"/>
        </w:rPr>
      </w:pPr>
      <w:r w:rsidRPr="008E6D39">
        <w:rPr>
          <w:lang w:val="fr-FR"/>
        </w:rPr>
        <w:t xml:space="preserve">        min-elements 1;</w:t>
      </w:r>
    </w:p>
    <w:p w:rsidR="00E154AB" w:rsidRPr="008E6D39" w:rsidRDefault="00E154AB" w:rsidP="00E154AB">
      <w:pPr>
        <w:pStyle w:val="PL"/>
        <w:rPr>
          <w:lang w:val="fr-FR"/>
        </w:rPr>
      </w:pPr>
      <w:r w:rsidRPr="008E6D39">
        <w:rPr>
          <w:lang w:val="fr-FR"/>
        </w:rPr>
        <w:t xml:space="preserve">        uses Tai;</w:t>
      </w:r>
    </w:p>
    <w:p w:rsidR="00E154AB" w:rsidRPr="008E6D39" w:rsidRDefault="00E154AB" w:rsidP="00E154AB">
      <w:pPr>
        <w:pStyle w:val="PL"/>
        <w:rPr>
          <w:lang w:val="fr-FR"/>
        </w:rPr>
      </w:pPr>
      <w:r w:rsidRPr="008E6D39">
        <w:rPr>
          <w:lang w:val="fr-FR"/>
        </w:rPr>
        <w:t xml:space="preserve">      }</w:t>
      </w:r>
    </w:p>
    <w:p w:rsidR="00E154AB" w:rsidRPr="008E6D39" w:rsidRDefault="00E154AB" w:rsidP="00E154AB">
      <w:pPr>
        <w:pStyle w:val="PL"/>
        <w:rPr>
          <w:lang w:val="fr-FR"/>
        </w:rPr>
      </w:pPr>
      <w:r w:rsidRPr="008E6D39">
        <w:rPr>
          <w:lang w:val="fr-FR"/>
        </w:rPr>
        <w:t xml:space="preserve">      </w:t>
      </w:r>
    </w:p>
    <w:p w:rsidR="00E154AB" w:rsidRPr="008E6D39" w:rsidRDefault="00E154AB" w:rsidP="00E154AB">
      <w:pPr>
        <w:pStyle w:val="PL"/>
        <w:rPr>
          <w:lang w:val="fr-FR"/>
        </w:rPr>
      </w:pPr>
      <w:r w:rsidRPr="008E6D39">
        <w:rPr>
          <w:lang w:val="fr-FR"/>
        </w:rPr>
        <w:t xml:space="preserve">      list taiRangeList {</w:t>
      </w:r>
    </w:p>
    <w:p w:rsidR="00E154AB" w:rsidRDefault="00E154AB" w:rsidP="00E154AB">
      <w:pPr>
        <w:pStyle w:val="PL"/>
      </w:pPr>
      <w:r w:rsidRPr="008E6D39">
        <w:rPr>
          <w:lang w:val="fr-FR"/>
        </w:rPr>
        <w:t xml:space="preserve">        </w:t>
      </w:r>
      <w:r>
        <w:t>description "The range of TAIs the SMF can serve. The absence of this attribute and the taiList</w:t>
      </w:r>
    </w:p>
    <w:p w:rsidR="00E154AB" w:rsidRDefault="00E154AB" w:rsidP="00E154AB">
      <w:pPr>
        <w:pStyle w:val="PL"/>
      </w:pPr>
      <w:r>
        <w:t xml:space="preserve">                     attribute indicate that the SMF can be selected for any TAI in the serving network.";</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key idx; //no obvious leaf to use as a key</w:t>
      </w:r>
    </w:p>
    <w:p w:rsidR="00E154AB" w:rsidRPr="008E6D39" w:rsidRDefault="00E154AB" w:rsidP="00E154AB">
      <w:pPr>
        <w:pStyle w:val="PL"/>
        <w:rPr>
          <w:lang w:val="fr-FR"/>
        </w:rPr>
      </w:pPr>
      <w:r>
        <w:t xml:space="preserve">        </w:t>
      </w:r>
      <w:r w:rsidRPr="008E6D39">
        <w:rPr>
          <w:lang w:val="fr-FR"/>
        </w:rPr>
        <w:t>leaf idx { type uint32; }</w:t>
      </w:r>
    </w:p>
    <w:p w:rsidR="00E154AB" w:rsidRPr="008E6D39" w:rsidRDefault="00E154AB" w:rsidP="00E154AB">
      <w:pPr>
        <w:pStyle w:val="PL"/>
        <w:rPr>
          <w:lang w:val="fr-FR"/>
        </w:rPr>
      </w:pPr>
      <w:r w:rsidRPr="008E6D39">
        <w:rPr>
          <w:lang w:val="fr-FR"/>
        </w:rPr>
        <w:t xml:space="preserve">        uses TaiRange;</w:t>
      </w:r>
    </w:p>
    <w:p w:rsidR="00E154AB" w:rsidRDefault="00E154AB" w:rsidP="00E154AB">
      <w:pPr>
        <w:pStyle w:val="PL"/>
      </w:pPr>
      <w:r w:rsidRPr="008E6D39">
        <w:rPr>
          <w:lang w:val="fr-FR"/>
        </w:rPr>
        <w:t xml:space="preserve">      </w:t>
      </w:r>
      <w:r>
        <w:t>}</w:t>
      </w:r>
    </w:p>
    <w:p w:rsidR="00E154AB" w:rsidRDefault="00E154AB" w:rsidP="00E154AB">
      <w:pPr>
        <w:pStyle w:val="PL"/>
      </w:pPr>
      <w:r>
        <w:t xml:space="preserve">      </w:t>
      </w:r>
    </w:p>
    <w:p w:rsidR="00E154AB" w:rsidRDefault="00E154AB" w:rsidP="00E154AB">
      <w:pPr>
        <w:pStyle w:val="PL"/>
      </w:pPr>
      <w:r>
        <w:t xml:space="preserve">      leaf pgwFqdn {</w:t>
      </w:r>
    </w:p>
    <w:p w:rsidR="00E154AB" w:rsidRDefault="00E154AB" w:rsidP="00E154AB">
      <w:pPr>
        <w:pStyle w:val="PL"/>
      </w:pPr>
      <w:r>
        <w:t xml:space="preserve">        description "The FQDN of the PGW if the SMF is a combined SMF/PGW-C.";</w:t>
      </w:r>
    </w:p>
    <w:p w:rsidR="00E154AB" w:rsidRDefault="00E154AB" w:rsidP="00E154AB">
      <w:pPr>
        <w:pStyle w:val="PL"/>
      </w:pPr>
      <w:r>
        <w:t xml:space="preserve">        //optional support</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accessType {</w:t>
      </w:r>
    </w:p>
    <w:p w:rsidR="00E154AB" w:rsidRDefault="00E154AB" w:rsidP="00E154AB">
      <w:pPr>
        <w:pStyle w:val="PL"/>
      </w:pPr>
      <w:r>
        <w:t xml:space="preserve">        description "If included, this IE shall contain the access type (3GPP_ACCESS and/or NON_3GPP_ACCESS) supported by the SMF.</w:t>
      </w:r>
    </w:p>
    <w:p w:rsidR="00E154AB" w:rsidRDefault="00E154AB" w:rsidP="00E154AB">
      <w:pPr>
        <w:pStyle w:val="PL"/>
      </w:pPr>
      <w:r>
        <w:t xml:space="preserve">                     If not included, it shall be assumed the both access types are supported.";</w:t>
      </w:r>
    </w:p>
    <w:p w:rsidR="00E154AB" w:rsidRDefault="00E154AB" w:rsidP="00E154AB">
      <w:pPr>
        <w:pStyle w:val="PL"/>
      </w:pPr>
      <w:r>
        <w:t xml:space="preserve">        </w:t>
      </w:r>
    </w:p>
    <w:p w:rsidR="00E154AB" w:rsidRPr="008E6D39" w:rsidRDefault="00E154AB" w:rsidP="00E154AB">
      <w:pPr>
        <w:pStyle w:val="PL"/>
        <w:rPr>
          <w:lang w:val="fr-FR"/>
        </w:rPr>
      </w:pPr>
      <w:r>
        <w:t xml:space="preserve">        </w:t>
      </w:r>
      <w:r w:rsidRPr="008E6D39">
        <w:rPr>
          <w:lang w:val="fr-FR"/>
        </w:rPr>
        <w:t>//conditional support</w:t>
      </w:r>
    </w:p>
    <w:p w:rsidR="00E154AB" w:rsidRPr="008E6D39" w:rsidRDefault="00E154AB" w:rsidP="00E154AB">
      <w:pPr>
        <w:pStyle w:val="PL"/>
        <w:rPr>
          <w:lang w:val="fr-FR"/>
        </w:rPr>
      </w:pPr>
      <w:r w:rsidRPr="008E6D39">
        <w:rPr>
          <w:lang w:val="fr-FR"/>
        </w:rPr>
        <w:t xml:space="preserve">        min-elements 1;</w:t>
      </w:r>
    </w:p>
    <w:p w:rsidR="00E154AB" w:rsidRPr="008E6D39" w:rsidRDefault="00E154AB" w:rsidP="00E154AB">
      <w:pPr>
        <w:pStyle w:val="PL"/>
        <w:rPr>
          <w:lang w:val="fr-FR"/>
        </w:rPr>
      </w:pPr>
      <w:r w:rsidRPr="008E6D39">
        <w:rPr>
          <w:lang w:val="fr-FR"/>
        </w:rPr>
        <w:t xml:space="preserve">        max-elements 2;</w:t>
      </w:r>
    </w:p>
    <w:p w:rsidR="00E154AB" w:rsidRDefault="00E154AB" w:rsidP="00E154AB">
      <w:pPr>
        <w:pStyle w:val="PL"/>
      </w:pPr>
      <w:r w:rsidRPr="008E6D39">
        <w:rPr>
          <w:lang w:val="fr-FR"/>
        </w:rPr>
        <w:t xml:space="preserve">        </w:t>
      </w:r>
      <w:r>
        <w:t>type AccessType;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upfInfo {</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list sNssaiUpfInfoList {</w:t>
      </w:r>
    </w:p>
    <w:p w:rsidR="00E154AB" w:rsidRDefault="00E154AB" w:rsidP="00E154AB">
      <w:pPr>
        <w:pStyle w:val="PL"/>
      </w:pPr>
      <w:r>
        <w:t xml:space="preserve">        description "List of parameters supported by the UPF per S-NSSAI.";</w:t>
      </w:r>
    </w:p>
    <w:p w:rsidR="00E154AB" w:rsidRDefault="00E154AB" w:rsidP="00E154AB">
      <w:pPr>
        <w:pStyle w:val="PL"/>
      </w:pPr>
      <w:r>
        <w:t xml:space="preserve">        min-elements 1;</w:t>
      </w:r>
    </w:p>
    <w:p w:rsidR="00E154AB" w:rsidRDefault="00E154AB" w:rsidP="00E154AB">
      <w:pPr>
        <w:pStyle w:val="PL"/>
      </w:pPr>
      <w:r>
        <w:t xml:space="preserve">        key idx; //no obvious leaf to use as a key</w:t>
      </w:r>
    </w:p>
    <w:p w:rsidR="00E154AB" w:rsidRDefault="00E154AB" w:rsidP="00E154AB">
      <w:pPr>
        <w:pStyle w:val="PL"/>
      </w:pPr>
      <w:r>
        <w:t xml:space="preserve">        leaf idx { type uint32; }</w:t>
      </w:r>
    </w:p>
    <w:p w:rsidR="00E154AB" w:rsidRDefault="00E154AB" w:rsidP="00E154AB">
      <w:pPr>
        <w:pStyle w:val="PL"/>
      </w:pPr>
      <w:r>
        <w:t xml:space="preserve">        uses SnssaiUpfInfoItem;</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smfServingArea {</w:t>
      </w:r>
    </w:p>
    <w:p w:rsidR="00E154AB" w:rsidRDefault="00E154AB" w:rsidP="00E154AB">
      <w:pPr>
        <w:pStyle w:val="PL"/>
      </w:pPr>
      <w:r>
        <w:t xml:space="preserve">        description "The SMF service area(s) the UPF can serve.</w:t>
      </w:r>
    </w:p>
    <w:p w:rsidR="00E154AB" w:rsidRDefault="00E154AB" w:rsidP="00E154AB">
      <w:pPr>
        <w:pStyle w:val="PL"/>
      </w:pPr>
      <w:r>
        <w:t xml:space="preserve">                     If not provided, the UPF can serve any SMF service area.";</w:t>
      </w:r>
    </w:p>
    <w:p w:rsidR="00E154AB" w:rsidRDefault="00E154AB" w:rsidP="00E154AB">
      <w:pPr>
        <w:pStyle w:val="PL"/>
      </w:pPr>
      <w:r>
        <w:t xml:space="preserve">        </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interfaceUpfInfo {</w:t>
      </w:r>
    </w:p>
    <w:p w:rsidR="00E154AB" w:rsidRDefault="00E154AB" w:rsidP="00E154AB">
      <w:pPr>
        <w:pStyle w:val="PL"/>
      </w:pPr>
      <w:r>
        <w:t xml:space="preserve">        description "List of User Plane interfaces configured on the UPF. When this IE is provided in the NF Discovery response,</w:t>
      </w:r>
    </w:p>
    <w:p w:rsidR="00E154AB" w:rsidRDefault="00E154AB" w:rsidP="00E154AB">
      <w:pPr>
        <w:pStyle w:val="PL"/>
      </w:pPr>
      <w:r>
        <w:lastRenderedPageBreak/>
        <w:t xml:space="preserve">                     the NF Service Consumer (e.g. SMF) may use this information for UPF selection.";</w:t>
      </w:r>
    </w:p>
    <w:p w:rsidR="00E154AB" w:rsidRDefault="00E154AB" w:rsidP="00E154AB">
      <w:pPr>
        <w:pStyle w:val="PL"/>
      </w:pPr>
      <w:r>
        <w:t xml:space="preserve">        </w:t>
      </w:r>
    </w:p>
    <w:p w:rsidR="00E154AB" w:rsidRDefault="00E154AB" w:rsidP="00E154AB">
      <w:pPr>
        <w:pStyle w:val="PL"/>
      </w:pPr>
      <w:r>
        <w:t xml:space="preserve">        key idx; //no obvious leaf to use as a key</w:t>
      </w:r>
    </w:p>
    <w:p w:rsidR="00E154AB" w:rsidRDefault="00E154AB" w:rsidP="00E154AB">
      <w:pPr>
        <w:pStyle w:val="PL"/>
      </w:pPr>
      <w:r>
        <w:t xml:space="preserve">        leaf idx { type uint32; }</w:t>
      </w:r>
    </w:p>
    <w:p w:rsidR="00E154AB" w:rsidRDefault="00E154AB" w:rsidP="00E154AB">
      <w:pPr>
        <w:pStyle w:val="PL"/>
      </w:pPr>
      <w:r>
        <w:t xml:space="preserve">        </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uses InterfaceUpfInfoItem;</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iwkEpsInd {</w:t>
      </w:r>
    </w:p>
    <w:p w:rsidR="00E154AB" w:rsidRDefault="00E154AB" w:rsidP="00E154AB">
      <w:pPr>
        <w:pStyle w:val="PL"/>
      </w:pPr>
      <w:r>
        <w:t xml:space="preserve">        description "Indicates whether interworking with EPS is supported by the UPF.</w:t>
      </w:r>
    </w:p>
    <w:p w:rsidR="00E154AB" w:rsidRDefault="00E154AB" w:rsidP="00E154AB">
      <w:pPr>
        <w:pStyle w:val="PL"/>
      </w:pPr>
      <w:r>
        <w:t xml:space="preserve">                     true: Supported</w:t>
      </w:r>
    </w:p>
    <w:p w:rsidR="00E154AB" w:rsidRDefault="00E154AB" w:rsidP="00E154AB">
      <w:pPr>
        <w:pStyle w:val="PL"/>
      </w:pPr>
      <w:r>
        <w:t xml:space="preserve">                     false (default): Not Supported";</w:t>
      </w:r>
    </w:p>
    <w:p w:rsidR="00E154AB" w:rsidRDefault="00E154AB" w:rsidP="00E154AB">
      <w:pPr>
        <w:pStyle w:val="PL"/>
      </w:pPr>
      <w:r>
        <w:t xml:space="preserve">        </w:t>
      </w:r>
    </w:p>
    <w:p w:rsidR="00E154AB" w:rsidRDefault="00E154AB" w:rsidP="00E154AB">
      <w:pPr>
        <w:pStyle w:val="PL"/>
      </w:pPr>
      <w:r>
        <w:t xml:space="preserve">        //optional support</w:t>
      </w:r>
    </w:p>
    <w:p w:rsidR="00E154AB" w:rsidRDefault="00E154AB" w:rsidP="00E154AB">
      <w:pPr>
        <w:pStyle w:val="PL"/>
      </w:pPr>
      <w:r>
        <w:t xml:space="preserve">        type boolean;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pduSessionTypes {</w:t>
      </w:r>
    </w:p>
    <w:p w:rsidR="00E154AB" w:rsidRDefault="00E154AB" w:rsidP="00E154AB">
      <w:pPr>
        <w:pStyle w:val="PL"/>
      </w:pPr>
      <w:r>
        <w:t xml:space="preserve">        description "List of PDU session type(s) supported by the UPF. The absence of this attribute indicates that the UPF can be selected</w:t>
      </w:r>
    </w:p>
    <w:p w:rsidR="00E154AB" w:rsidRDefault="00E154AB" w:rsidP="00E154AB">
      <w:pPr>
        <w:pStyle w:val="PL"/>
      </w:pPr>
      <w:r>
        <w:t xml:space="preserve">                     for any PDU session type.";</w:t>
      </w:r>
    </w:p>
    <w:p w:rsidR="00E154AB" w:rsidRDefault="00E154AB" w:rsidP="00E154AB">
      <w:pPr>
        <w:pStyle w:val="PL"/>
      </w:pPr>
      <w:r>
        <w:t xml:space="preserve">        </w:t>
      </w:r>
    </w:p>
    <w:p w:rsidR="00E154AB" w:rsidRPr="008E6D39" w:rsidRDefault="00E154AB" w:rsidP="00E154AB">
      <w:pPr>
        <w:pStyle w:val="PL"/>
        <w:rPr>
          <w:lang w:val="fr-FR"/>
        </w:rPr>
      </w:pPr>
      <w:r>
        <w:t xml:space="preserve">        </w:t>
      </w:r>
      <w:r w:rsidRPr="008E6D39">
        <w:rPr>
          <w:lang w:val="fr-FR"/>
        </w:rPr>
        <w:t>//optional support</w:t>
      </w:r>
    </w:p>
    <w:p w:rsidR="00E154AB" w:rsidRPr="008E6D39" w:rsidRDefault="00E154AB" w:rsidP="00E154AB">
      <w:pPr>
        <w:pStyle w:val="PL"/>
        <w:rPr>
          <w:lang w:val="fr-FR"/>
        </w:rPr>
      </w:pPr>
      <w:r w:rsidRPr="008E6D39">
        <w:rPr>
          <w:lang w:val="fr-FR"/>
        </w:rPr>
        <w:t xml:space="preserve">        min-elements 1;</w:t>
      </w:r>
    </w:p>
    <w:p w:rsidR="00E154AB" w:rsidRPr="008E6D39" w:rsidRDefault="00E154AB" w:rsidP="00E154AB">
      <w:pPr>
        <w:pStyle w:val="PL"/>
        <w:rPr>
          <w:lang w:val="fr-FR"/>
        </w:rPr>
      </w:pPr>
      <w:r w:rsidRPr="008E6D39">
        <w:rPr>
          <w:lang w:val="fr-FR"/>
        </w:rPr>
        <w:t xml:space="preserve">        type PduSessionType;</w:t>
      </w:r>
    </w:p>
    <w:p w:rsidR="00E154AB" w:rsidRDefault="00E154AB" w:rsidP="00E154AB">
      <w:pPr>
        <w:pStyle w:val="PL"/>
      </w:pPr>
      <w:r w:rsidRPr="008E6D39">
        <w:rPr>
          <w:lang w:val="fr-FR"/>
        </w:rPr>
        <w:t xml:space="preserve">      </w:t>
      </w:r>
      <w:r>
        <w:t>}</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pcfInfo {</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leaf-list dnnList {</w:t>
      </w:r>
    </w:p>
    <w:p w:rsidR="00E154AB" w:rsidRDefault="00E154AB" w:rsidP="00E154AB">
      <w:pPr>
        <w:pStyle w:val="PL"/>
      </w:pPr>
      <w:r>
        <w:t xml:space="preserve">        description "DNNs supported by the PCF.</w:t>
      </w:r>
    </w:p>
    <w:p w:rsidR="00E154AB" w:rsidRDefault="00E154AB" w:rsidP="00E154AB">
      <w:pPr>
        <w:pStyle w:val="PL"/>
      </w:pPr>
      <w:r>
        <w:t xml:space="preserve">                     If not provided, the PCF can serve any DNN.";</w:t>
      </w:r>
    </w:p>
    <w:p w:rsidR="00E154AB" w:rsidRDefault="00E154AB" w:rsidP="00E154AB">
      <w:pPr>
        <w:pStyle w:val="PL"/>
      </w:pPr>
      <w:r>
        <w:t xml:space="preserve">        </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supiRanges {</w:t>
      </w:r>
    </w:p>
    <w:p w:rsidR="00E154AB" w:rsidRDefault="00E154AB" w:rsidP="00E154AB">
      <w:pPr>
        <w:pStyle w:val="PL"/>
      </w:pPr>
      <w:r>
        <w:t xml:space="preserve">        description "List of ranges of SUPIs that can be served by the PCF instance. If not provided, the PCF can serve any SUPI.";</w:t>
      </w:r>
    </w:p>
    <w:p w:rsidR="00E154AB" w:rsidRDefault="00E154AB" w:rsidP="00E154AB">
      <w:pPr>
        <w:pStyle w:val="PL"/>
      </w:pPr>
      <w:r>
        <w:t xml:space="preserve">        key "start end pattern";</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uses SupiRange;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rxDiamHost {</w:t>
      </w:r>
    </w:p>
    <w:p w:rsidR="00E154AB" w:rsidRDefault="00E154AB" w:rsidP="00E154AB">
      <w:pPr>
        <w:pStyle w:val="PL"/>
      </w:pPr>
      <w:r>
        <w:t xml:space="preserve">        description "This IE shall be present if the PCF supports Rx interface.</w:t>
      </w:r>
    </w:p>
    <w:p w:rsidR="00E154AB" w:rsidRPr="000A2740" w:rsidRDefault="00E154AB" w:rsidP="00E154AB">
      <w:pPr>
        <w:pStyle w:val="PL"/>
      </w:pPr>
      <w:r>
        <w:t xml:space="preserve">                     When present, this IE shall indicate the Diameter host of the Rx interface for </w:t>
      </w:r>
      <w:r w:rsidRPr="000A2740">
        <w:t>the PCF.</w:t>
      </w:r>
    </w:p>
    <w:p w:rsidR="00E154AB" w:rsidRPr="00212C37" w:rsidRDefault="00E154AB" w:rsidP="00E154AB">
      <w:pPr>
        <w:pStyle w:val="PL"/>
        <w:rPr>
          <w:lang w:val="es-ES"/>
        </w:rPr>
      </w:pPr>
      <w:r w:rsidRPr="000A2740">
        <w:t xml:space="preserve">                     </w:t>
      </w:r>
      <w:r w:rsidRPr="00212C37">
        <w:rPr>
          <w:lang w:val="es-ES"/>
        </w:rPr>
        <w:t>Pattern: '^([A-Za-z0-9]+(-[A-Za-z0-9]+).)+[a-z]{2,}$'.";</w:t>
      </w:r>
    </w:p>
    <w:p w:rsidR="00E154AB" w:rsidRPr="00212C37" w:rsidRDefault="00E154AB" w:rsidP="00E154AB">
      <w:pPr>
        <w:pStyle w:val="PL"/>
        <w:rPr>
          <w:lang w:val="es-ES"/>
        </w:rPr>
      </w:pPr>
      <w:r w:rsidRPr="00212C37">
        <w:rPr>
          <w:lang w:val="es-ES"/>
        </w:rPr>
        <w:t xml:space="preserve">        </w:t>
      </w:r>
    </w:p>
    <w:p w:rsidR="00E154AB" w:rsidRPr="00635307" w:rsidRDefault="00E154AB" w:rsidP="00E154AB">
      <w:pPr>
        <w:pStyle w:val="PL"/>
      </w:pPr>
      <w:r w:rsidRPr="00212C37">
        <w:rPr>
          <w:lang w:val="es-ES"/>
        </w:rPr>
        <w:t xml:space="preserve">        </w:t>
      </w:r>
      <w:r w:rsidRPr="000A2740">
        <w:t>//conditional</w:t>
      </w:r>
      <w:r w:rsidRPr="00635307">
        <w:t xml:space="preserve"> support</w:t>
      </w:r>
    </w:p>
    <w:p w:rsidR="00E154AB" w:rsidRPr="004D4F46" w:rsidRDefault="00E154AB" w:rsidP="00E154AB">
      <w:pPr>
        <w:pStyle w:val="PL"/>
      </w:pPr>
      <w:r w:rsidRPr="00DC2733">
        <w:t xml:space="preserve">        type string;</w:t>
      </w:r>
    </w:p>
    <w:p w:rsidR="00E154AB" w:rsidRPr="00FC1B72" w:rsidRDefault="00E154AB" w:rsidP="00E154AB">
      <w:pPr>
        <w:pStyle w:val="PL"/>
      </w:pPr>
      <w:r w:rsidRPr="003170E2">
        <w:t xml:space="preserve">      }</w:t>
      </w:r>
    </w:p>
    <w:p w:rsidR="00E154AB" w:rsidRPr="00182658" w:rsidRDefault="00E154AB" w:rsidP="00E154AB">
      <w:pPr>
        <w:pStyle w:val="PL"/>
      </w:pPr>
      <w:r w:rsidRPr="00214AD9">
        <w:t xml:space="preserve">      </w:t>
      </w:r>
    </w:p>
    <w:p w:rsidR="00E154AB" w:rsidRPr="00272FA8" w:rsidRDefault="00E154AB" w:rsidP="00E154AB">
      <w:pPr>
        <w:pStyle w:val="PL"/>
      </w:pPr>
      <w:r w:rsidRPr="004F2579">
        <w:t xml:space="preserve">      leaf rxDiamRealm {</w:t>
      </w:r>
    </w:p>
    <w:p w:rsidR="00E154AB" w:rsidRPr="00635307" w:rsidRDefault="00E154AB" w:rsidP="00E154AB">
      <w:pPr>
        <w:pStyle w:val="PL"/>
      </w:pPr>
      <w:r w:rsidRPr="00635307">
        <w:t xml:space="preserve">        description "This IE shall be present if the PCF supports Rx interface.</w:t>
      </w:r>
    </w:p>
    <w:p w:rsidR="00E154AB" w:rsidRPr="00635307" w:rsidRDefault="00E154AB" w:rsidP="00E154AB">
      <w:pPr>
        <w:pStyle w:val="PL"/>
      </w:pPr>
      <w:r w:rsidRPr="00635307">
        <w:t xml:space="preserve">                     When present, this IE shall indicate the Diameter realm of the Rx interface for the PCF.</w:t>
      </w:r>
    </w:p>
    <w:p w:rsidR="00E154AB" w:rsidRPr="00212C37" w:rsidRDefault="00E154AB" w:rsidP="00E154AB">
      <w:pPr>
        <w:pStyle w:val="PL"/>
        <w:rPr>
          <w:lang w:val="es-ES"/>
        </w:rPr>
      </w:pPr>
      <w:r w:rsidRPr="00635307">
        <w:t xml:space="preserve">                     </w:t>
      </w:r>
      <w:r w:rsidRPr="00212C37">
        <w:rPr>
          <w:lang w:val="es-ES"/>
        </w:rPr>
        <w:t>Pattern: '^([A-Za-z0-9]+(-[A-Za-z0-9]+).)+[a-z]{2,}$'.";</w:t>
      </w:r>
    </w:p>
    <w:p w:rsidR="00E154AB" w:rsidRPr="00212C37" w:rsidRDefault="00E154AB" w:rsidP="00E154AB">
      <w:pPr>
        <w:pStyle w:val="PL"/>
        <w:rPr>
          <w:lang w:val="es-ES"/>
        </w:rPr>
      </w:pPr>
      <w:r w:rsidRPr="00212C37">
        <w:rPr>
          <w:lang w:val="es-ES"/>
        </w:rPr>
        <w:t xml:space="preserve">        </w:t>
      </w:r>
    </w:p>
    <w:p w:rsidR="00E154AB" w:rsidRPr="003170E2" w:rsidRDefault="00E154AB" w:rsidP="00E154AB">
      <w:pPr>
        <w:pStyle w:val="PL"/>
      </w:pPr>
      <w:r w:rsidRPr="00212C37">
        <w:rPr>
          <w:lang w:val="es-ES"/>
        </w:rPr>
        <w:t xml:space="preserve">        </w:t>
      </w:r>
      <w:r w:rsidRPr="00635307">
        <w:t>//c</w:t>
      </w:r>
      <w:r w:rsidRPr="00DC2733">
        <w:t>on</w:t>
      </w:r>
      <w:r w:rsidRPr="004D4F46">
        <w:t>ditional support</w:t>
      </w:r>
    </w:p>
    <w:p w:rsidR="00E154AB" w:rsidRPr="00214AD9" w:rsidRDefault="00E154AB" w:rsidP="00E154AB">
      <w:pPr>
        <w:pStyle w:val="PL"/>
      </w:pPr>
      <w:r w:rsidRPr="00FC1B72">
        <w:t xml:space="preserve">        type string;</w:t>
      </w:r>
    </w:p>
    <w:p w:rsidR="00E154AB" w:rsidRPr="004F2579" w:rsidRDefault="00E154AB" w:rsidP="00E154AB">
      <w:pPr>
        <w:pStyle w:val="PL"/>
      </w:pPr>
      <w:r w:rsidRPr="00182658">
        <w:t xml:space="preserve">      }</w:t>
      </w:r>
    </w:p>
    <w:p w:rsidR="00E154AB" w:rsidRPr="00272FA8" w:rsidRDefault="00E154AB" w:rsidP="00E154AB">
      <w:pPr>
        <w:pStyle w:val="PL"/>
      </w:pPr>
      <w:r w:rsidRPr="004F2579">
        <w:t xml:space="preserve">    }</w:t>
      </w:r>
    </w:p>
    <w:p w:rsidR="00E154AB" w:rsidRDefault="00E154AB" w:rsidP="00E154AB">
      <w:pPr>
        <w:pStyle w:val="PL"/>
      </w:pPr>
      <w:r>
        <w:t xml:space="preserve">    </w:t>
      </w:r>
    </w:p>
    <w:p w:rsidR="00E154AB" w:rsidRDefault="00E154AB" w:rsidP="00E154AB">
      <w:pPr>
        <w:pStyle w:val="PL"/>
      </w:pPr>
      <w:r>
        <w:t xml:space="preserve">    grouping bsfInfo {</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list ipv4AddressRanges {</w:t>
      </w:r>
    </w:p>
    <w:p w:rsidR="00E154AB" w:rsidRDefault="00E154AB" w:rsidP="00E154AB">
      <w:pPr>
        <w:pStyle w:val="PL"/>
      </w:pPr>
      <w:r>
        <w:t xml:space="preserve">        description "List of ranges of IPv4 addresses handled by BSF.</w:t>
      </w:r>
    </w:p>
    <w:p w:rsidR="00E154AB" w:rsidRDefault="00E154AB" w:rsidP="00E154AB">
      <w:pPr>
        <w:pStyle w:val="PL"/>
      </w:pPr>
      <w:r>
        <w:lastRenderedPageBreak/>
        <w:t xml:space="preserve">                     If not provided, the BSF can serve any IPv4 address.";</w:t>
      </w:r>
    </w:p>
    <w:p w:rsidR="00E154AB" w:rsidRDefault="00E154AB" w:rsidP="00E154AB">
      <w:pPr>
        <w:pStyle w:val="PL"/>
      </w:pPr>
      <w:r>
        <w:t xml:space="preserve">        //optional support</w:t>
      </w:r>
    </w:p>
    <w:p w:rsidR="00E154AB" w:rsidRDefault="00E154AB" w:rsidP="00E154AB">
      <w:pPr>
        <w:pStyle w:val="PL"/>
      </w:pPr>
      <w:r>
        <w:t xml:space="preserve">        key "start end";</w:t>
      </w:r>
    </w:p>
    <w:p w:rsidR="00E154AB" w:rsidRDefault="00E154AB" w:rsidP="00E154AB">
      <w:pPr>
        <w:pStyle w:val="PL"/>
      </w:pPr>
      <w:r>
        <w:t xml:space="preserve">        uses types3gpp:Ipv4AddressRange;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dnnList {</w:t>
      </w:r>
    </w:p>
    <w:p w:rsidR="00E154AB" w:rsidRDefault="00E154AB" w:rsidP="00E154AB">
      <w:pPr>
        <w:pStyle w:val="PL"/>
      </w:pPr>
      <w:r>
        <w:t xml:space="preserve">        description "List of DNNs handled by the BSF</w:t>
      </w:r>
    </w:p>
    <w:p w:rsidR="00E154AB" w:rsidRDefault="00E154AB" w:rsidP="00E154AB">
      <w:pPr>
        <w:pStyle w:val="PL"/>
      </w:pPr>
      <w:r>
        <w:t xml:space="preserve">                     If not provided, the BSF can serve any DNN.";</w:t>
      </w:r>
    </w:p>
    <w:p w:rsidR="00E154AB" w:rsidRDefault="00E154AB" w:rsidP="00E154AB">
      <w:pPr>
        <w:pStyle w:val="PL"/>
      </w:pPr>
      <w:r>
        <w:t xml:space="preserve">        </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ipDomainList {</w:t>
      </w:r>
    </w:p>
    <w:p w:rsidR="00E154AB" w:rsidRDefault="00E154AB" w:rsidP="00E154AB">
      <w:pPr>
        <w:pStyle w:val="PL"/>
      </w:pPr>
      <w:r>
        <w:t xml:space="preserve">        description "List of IPv4 address domains, as described in subclause 6.2 of 3GPP TS 29.513, handled by the BSF.</w:t>
      </w:r>
    </w:p>
    <w:p w:rsidR="00E154AB" w:rsidRDefault="00E154AB" w:rsidP="00E154AB">
      <w:pPr>
        <w:pStyle w:val="PL"/>
      </w:pPr>
      <w:r>
        <w:t xml:space="preserve">                     If not provided, the BSF can serve any IP domain.";</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ipv6PrefixRanges {</w:t>
      </w:r>
    </w:p>
    <w:p w:rsidR="00E154AB" w:rsidRDefault="00E154AB" w:rsidP="00E154AB">
      <w:pPr>
        <w:pStyle w:val="PL"/>
      </w:pPr>
      <w:r>
        <w:t xml:space="preserve">        description "List of ranges of IPv6 prefixes handled by the BSF.</w:t>
      </w:r>
    </w:p>
    <w:p w:rsidR="00E154AB" w:rsidRDefault="00E154AB" w:rsidP="00E154AB">
      <w:pPr>
        <w:pStyle w:val="PL"/>
      </w:pPr>
      <w:r>
        <w:t xml:space="preserve">                     If not provided, the BSF can serve any IPv6 prefix.";</w:t>
      </w:r>
    </w:p>
    <w:p w:rsidR="00E154AB" w:rsidRDefault="00E154AB" w:rsidP="00E154AB">
      <w:pPr>
        <w:pStyle w:val="PL"/>
      </w:pPr>
      <w:r>
        <w:t xml:space="preserve">        //optional support</w:t>
      </w:r>
    </w:p>
    <w:p w:rsidR="00E154AB" w:rsidRDefault="00E154AB" w:rsidP="00E154AB">
      <w:pPr>
        <w:pStyle w:val="PL"/>
      </w:pPr>
      <w:r>
        <w:t xml:space="preserve">        key "start end";</w:t>
      </w:r>
    </w:p>
    <w:p w:rsidR="00E154AB" w:rsidRDefault="00E154AB" w:rsidP="00E154AB">
      <w:pPr>
        <w:pStyle w:val="PL"/>
      </w:pPr>
      <w:r>
        <w:t xml:space="preserve">        uses types3gpp:Ipv6PrefixRange;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chfInfo {</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list supiRangeList {</w:t>
      </w:r>
    </w:p>
    <w:p w:rsidR="00E154AB" w:rsidRDefault="00E154AB" w:rsidP="00E154AB">
      <w:pPr>
        <w:pStyle w:val="PL"/>
      </w:pPr>
      <w:r>
        <w:t xml:space="preserve">        description "List of ranges of SUPIs that can be served by the CHF instance. If not provided, the CHF can serve any SUPI.";</w:t>
      </w:r>
    </w:p>
    <w:p w:rsidR="00E154AB" w:rsidRDefault="00E154AB" w:rsidP="00E154AB">
      <w:pPr>
        <w:pStyle w:val="PL"/>
      </w:pPr>
      <w:r>
        <w:t xml:space="preserve">        key "start end pattern";</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uses SupiRange;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gpsiRangeList {</w:t>
      </w:r>
    </w:p>
    <w:p w:rsidR="00E154AB" w:rsidRDefault="00E154AB" w:rsidP="00E154AB">
      <w:pPr>
        <w:pStyle w:val="PL"/>
      </w:pPr>
      <w:r>
        <w:t xml:space="preserve">        description "List of ranges of GPSI that can be served by the CHF instance. If not provided, the CHF can serve any GPSI.";</w:t>
      </w:r>
    </w:p>
    <w:p w:rsidR="00E154AB" w:rsidRDefault="00E154AB" w:rsidP="00E154AB">
      <w:pPr>
        <w:pStyle w:val="PL"/>
      </w:pPr>
      <w:r>
        <w:t xml:space="preserve">        key "start end pattern";</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uses IdentityRange;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plmnRangeList {</w:t>
      </w:r>
    </w:p>
    <w:p w:rsidR="00E154AB" w:rsidRDefault="00E154AB" w:rsidP="00E154AB">
      <w:pPr>
        <w:pStyle w:val="PL"/>
      </w:pPr>
      <w:r>
        <w:t xml:space="preserve">        description "List of ranges of PLMNs (including the PLMN IDs of the CHF instance) that can be served by the CHF instance.</w:t>
      </w:r>
    </w:p>
    <w:p w:rsidR="00E154AB" w:rsidRDefault="00E154AB" w:rsidP="00E154AB">
      <w:pPr>
        <w:pStyle w:val="PL"/>
      </w:pPr>
      <w:r>
        <w:t xml:space="preserve">                     If not provided, the CHF can serve any PLMN.";</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nrfInfoGrp {</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list servedUdrInfo {</w:t>
      </w:r>
    </w:p>
    <w:p w:rsidR="00E154AB" w:rsidRDefault="00E154AB" w:rsidP="00E154AB">
      <w:pPr>
        <w:pStyle w:val="PL"/>
      </w:pPr>
      <w:r>
        <w:t xml:space="preserve">        description "This attribute contains all the udrInfo attributes locally configured in the NRF or the NRF received during NF registration.";</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key nfInstanceID;</w:t>
      </w:r>
    </w:p>
    <w:p w:rsidR="00E154AB" w:rsidRDefault="00E154AB" w:rsidP="00E154AB">
      <w:pPr>
        <w:pStyle w:val="PL"/>
      </w:pPr>
      <w:r>
        <w:t xml:space="preserve">        leaf nfInstanceID {</w:t>
      </w:r>
    </w:p>
    <w:p w:rsidR="00E154AB" w:rsidRDefault="00E154AB" w:rsidP="00E154AB">
      <w:pPr>
        <w:pStyle w:val="PL"/>
      </w:pPr>
      <w:r>
        <w:t xml:space="preserve">          description "String uniquely identifying a NF instance.";</w:t>
      </w:r>
    </w:p>
    <w:p w:rsidR="00E154AB" w:rsidRDefault="00E154AB" w:rsidP="00E154AB">
      <w:pPr>
        <w:pStyle w:val="PL"/>
      </w:pPr>
      <w:r>
        <w:t xml:space="preserve">          type string;</w:t>
      </w:r>
    </w:p>
    <w:p w:rsidR="00E154AB" w:rsidRDefault="00E154AB" w:rsidP="00E154AB">
      <w:pPr>
        <w:pStyle w:val="PL"/>
      </w:pPr>
      <w:r>
        <w:lastRenderedPageBreak/>
        <w:t xml:space="preserve">        }</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uses udrInfo;</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servedUdmInfo {</w:t>
      </w:r>
    </w:p>
    <w:p w:rsidR="00E154AB" w:rsidRDefault="00E154AB" w:rsidP="00E154AB">
      <w:pPr>
        <w:pStyle w:val="PL"/>
      </w:pPr>
      <w:r>
        <w:t xml:space="preserve">        description "This attribute contains all the udmInfo attributes locally configured in the NRF or the NRF received during NF registration.";</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key nfInstanceID;</w:t>
      </w:r>
    </w:p>
    <w:p w:rsidR="00E154AB" w:rsidRDefault="00E154AB" w:rsidP="00E154AB">
      <w:pPr>
        <w:pStyle w:val="PL"/>
      </w:pPr>
      <w:r>
        <w:t xml:space="preserve">        leaf nfInstanceID {</w:t>
      </w:r>
    </w:p>
    <w:p w:rsidR="00E154AB" w:rsidRDefault="00E154AB" w:rsidP="00E154AB">
      <w:pPr>
        <w:pStyle w:val="PL"/>
      </w:pPr>
      <w:r>
        <w:t xml:space="preserve">          description "String uniquely identifying a NF instance.";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uses udmInfo;</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servedAusfInfo {</w:t>
      </w:r>
    </w:p>
    <w:p w:rsidR="00E154AB" w:rsidRDefault="00E154AB" w:rsidP="00E154AB">
      <w:pPr>
        <w:pStyle w:val="PL"/>
      </w:pPr>
      <w:r>
        <w:t xml:space="preserve">        description "This attribute contains all the ausfInfo attributes locally configured in the NRF or the NRF received during NF registration.";</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key nfInstanceID;</w:t>
      </w:r>
    </w:p>
    <w:p w:rsidR="00E154AB" w:rsidRDefault="00E154AB" w:rsidP="00E154AB">
      <w:pPr>
        <w:pStyle w:val="PL"/>
      </w:pPr>
      <w:r>
        <w:t xml:space="preserve">        leaf nfInstanceID {</w:t>
      </w:r>
    </w:p>
    <w:p w:rsidR="00E154AB" w:rsidRDefault="00E154AB" w:rsidP="00E154AB">
      <w:pPr>
        <w:pStyle w:val="PL"/>
      </w:pPr>
      <w:r>
        <w:t xml:space="preserve">          description "String uniquely identifying a NF instance.";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uses ausfInfo;</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servedAmfInfo {</w:t>
      </w:r>
    </w:p>
    <w:p w:rsidR="00E154AB" w:rsidRDefault="00E154AB" w:rsidP="00E154AB">
      <w:pPr>
        <w:pStyle w:val="PL"/>
      </w:pPr>
      <w:r>
        <w:t xml:space="preserve">        description "This attribute contains all the amfInfo attributes locally configured in the NRF or the NRF received during NF registration.";</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key nfInstanceID;</w:t>
      </w:r>
    </w:p>
    <w:p w:rsidR="00E154AB" w:rsidRDefault="00E154AB" w:rsidP="00E154AB">
      <w:pPr>
        <w:pStyle w:val="PL"/>
      </w:pPr>
      <w:r>
        <w:t xml:space="preserve">        leaf nfInstanceID {</w:t>
      </w:r>
    </w:p>
    <w:p w:rsidR="00E154AB" w:rsidRDefault="00E154AB" w:rsidP="00E154AB">
      <w:pPr>
        <w:pStyle w:val="PL"/>
      </w:pPr>
      <w:r>
        <w:t xml:space="preserve">          description "String uniquely identifying a NF instance.";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uses amfInfo;</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servedSmfInfo {</w:t>
      </w:r>
    </w:p>
    <w:p w:rsidR="00E154AB" w:rsidRDefault="00E154AB" w:rsidP="00E154AB">
      <w:pPr>
        <w:pStyle w:val="PL"/>
      </w:pPr>
      <w:r>
        <w:t xml:space="preserve">        description "This attribute contains all the smfInfo attributes locally configured in the NRF or the NRF received during NF registration.";</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key nfInstanceID;</w:t>
      </w:r>
    </w:p>
    <w:p w:rsidR="00E154AB" w:rsidRDefault="00E154AB" w:rsidP="00E154AB">
      <w:pPr>
        <w:pStyle w:val="PL"/>
      </w:pPr>
      <w:r>
        <w:t xml:space="preserve">        leaf nfInstanceID {</w:t>
      </w:r>
    </w:p>
    <w:p w:rsidR="00E154AB" w:rsidRDefault="00E154AB" w:rsidP="00E154AB">
      <w:pPr>
        <w:pStyle w:val="PL"/>
      </w:pPr>
      <w:r>
        <w:t xml:space="preserve">          description "String uniquely identifying a NF instance.";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uses smfInfo;</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servedUpfInfo {</w:t>
      </w:r>
    </w:p>
    <w:p w:rsidR="00E154AB" w:rsidRDefault="00E154AB" w:rsidP="00E154AB">
      <w:pPr>
        <w:pStyle w:val="PL"/>
      </w:pPr>
      <w:r>
        <w:t xml:space="preserve">        description "This attribute contains all the upfInfo attributes locally configured in the NRF or the NRF received during NF registration.";</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key nfInstanceID;</w:t>
      </w:r>
    </w:p>
    <w:p w:rsidR="00E154AB" w:rsidRDefault="00E154AB" w:rsidP="00E154AB">
      <w:pPr>
        <w:pStyle w:val="PL"/>
      </w:pPr>
      <w:r>
        <w:t xml:space="preserve">        leaf nfInstanceID {</w:t>
      </w:r>
    </w:p>
    <w:p w:rsidR="00E154AB" w:rsidRDefault="00E154AB" w:rsidP="00E154AB">
      <w:pPr>
        <w:pStyle w:val="PL"/>
      </w:pPr>
      <w:r>
        <w:t xml:space="preserve">          description "String uniquely identifying a NF instance.";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lastRenderedPageBreak/>
        <w:t xml:space="preserve">        uses upfInfo;</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servedPcfInfo {</w:t>
      </w:r>
    </w:p>
    <w:p w:rsidR="00E154AB" w:rsidRDefault="00E154AB" w:rsidP="00E154AB">
      <w:pPr>
        <w:pStyle w:val="PL"/>
      </w:pPr>
      <w:r>
        <w:t xml:space="preserve">       description "This attribute contains all the pcfInfo attributes locally configured in the NRF or the NRF received during NF registration.";</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key nfInstanceID;</w:t>
      </w:r>
    </w:p>
    <w:p w:rsidR="00E154AB" w:rsidRDefault="00E154AB" w:rsidP="00E154AB">
      <w:pPr>
        <w:pStyle w:val="PL"/>
      </w:pPr>
      <w:r>
        <w:t xml:space="preserve">        leaf nfInstanceID {</w:t>
      </w:r>
    </w:p>
    <w:p w:rsidR="00E154AB" w:rsidRDefault="00E154AB" w:rsidP="00E154AB">
      <w:pPr>
        <w:pStyle w:val="PL"/>
      </w:pPr>
      <w:r>
        <w:t xml:space="preserve">          description "String uniquely identifying a NF instance.";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uses pcfInfo;</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servedBsfInfo {</w:t>
      </w:r>
    </w:p>
    <w:p w:rsidR="00E154AB" w:rsidRDefault="00E154AB" w:rsidP="00E154AB">
      <w:pPr>
        <w:pStyle w:val="PL"/>
      </w:pPr>
      <w:r>
        <w:t xml:space="preserve">       description "This attribute contains all the bsfInfo attributes locally configured in the NRF or the NRF received during NF registration.";</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key nfInstanceID;</w:t>
      </w:r>
    </w:p>
    <w:p w:rsidR="00E154AB" w:rsidRDefault="00E154AB" w:rsidP="00E154AB">
      <w:pPr>
        <w:pStyle w:val="PL"/>
      </w:pPr>
      <w:r>
        <w:t xml:space="preserve">        leaf nfInstanceID {</w:t>
      </w:r>
    </w:p>
    <w:p w:rsidR="00E154AB" w:rsidRDefault="00E154AB" w:rsidP="00E154AB">
      <w:pPr>
        <w:pStyle w:val="PL"/>
      </w:pPr>
      <w:r>
        <w:t xml:space="preserve">          description "String uniquely identifying a NF instance.";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uses bsfInfo;</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servedChfInfo {</w:t>
      </w:r>
    </w:p>
    <w:p w:rsidR="00E154AB" w:rsidRDefault="00E154AB" w:rsidP="00E154AB">
      <w:pPr>
        <w:pStyle w:val="PL"/>
      </w:pPr>
      <w:r>
        <w:t xml:space="preserve">        description "This attribute contains all the bsfInfo attributes locally configured in the NRF or the NRF received during NF registration.";</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key nfInstanceID;</w:t>
      </w:r>
    </w:p>
    <w:p w:rsidR="00E154AB" w:rsidRDefault="00E154AB" w:rsidP="00E154AB">
      <w:pPr>
        <w:pStyle w:val="PL"/>
      </w:pPr>
      <w:r>
        <w:t xml:space="preserve">        leaf nfInstanceID {</w:t>
      </w:r>
    </w:p>
    <w:p w:rsidR="00E154AB" w:rsidRDefault="00E154AB" w:rsidP="00E154AB">
      <w:pPr>
        <w:pStyle w:val="PL"/>
      </w:pPr>
      <w:r>
        <w:t xml:space="preserve">          description "String uniquely identifying a NF instance.";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uses chfInfo;</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nrfInfo {</w:t>
      </w:r>
    </w:p>
    <w:p w:rsidR="00E154AB" w:rsidRDefault="00E154AB" w:rsidP="00E154AB">
      <w:pPr>
        <w:pStyle w:val="PL"/>
      </w:pPr>
      <w:r>
        <w:t xml:space="preserve">      key idx; //no obvious leaf to use as a key</w:t>
      </w:r>
    </w:p>
    <w:p w:rsidR="00E154AB" w:rsidRDefault="00E154AB" w:rsidP="00E154AB">
      <w:pPr>
        <w:pStyle w:val="PL"/>
      </w:pPr>
      <w:r>
        <w:t xml:space="preserve">      leaf idx { type uint32; }</w:t>
      </w:r>
    </w:p>
    <w:p w:rsidR="00E154AB" w:rsidRDefault="00E154AB" w:rsidP="00E154AB">
      <w:pPr>
        <w:pStyle w:val="PL"/>
      </w:pPr>
      <w:r>
        <w:t xml:space="preserve">      max-elements 1;</w:t>
      </w:r>
    </w:p>
    <w:p w:rsidR="00E154AB" w:rsidRDefault="00E154AB" w:rsidP="00E154AB">
      <w:pPr>
        <w:pStyle w:val="PL"/>
      </w:pPr>
      <w:r>
        <w:t xml:space="preserve">      uses nrfInfoGrp;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customInfo {</w:t>
      </w:r>
    </w:p>
    <w:p w:rsidR="00E154AB" w:rsidRDefault="00E154AB" w:rsidP="00E154AB">
      <w:pPr>
        <w:pStyle w:val="PL"/>
      </w:pPr>
      <w:r>
        <w:t xml:space="preserve">      description "Specific data for custom Network Functions.";</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recoveryTime {</w:t>
      </w:r>
    </w:p>
    <w:p w:rsidR="00E154AB" w:rsidRDefault="00E154AB" w:rsidP="00E154AB">
      <w:pPr>
        <w:pStyle w:val="PL"/>
      </w:pPr>
      <w:r>
        <w:t xml:space="preserve">      description "Timestamp when the NF was (re)started.";</w:t>
      </w:r>
    </w:p>
    <w:p w:rsidR="00E154AB" w:rsidRDefault="00E154AB" w:rsidP="00E154AB">
      <w:pPr>
        <w:pStyle w:val="PL"/>
      </w:pPr>
      <w:r>
        <w:t xml:space="preserve">      //optional support</w:t>
      </w:r>
    </w:p>
    <w:p w:rsidR="00E154AB" w:rsidRDefault="00E154AB" w:rsidP="00E154AB">
      <w:pPr>
        <w:pStyle w:val="PL"/>
      </w:pPr>
      <w:r>
        <w:t xml:space="preserve">      type yang:date-and-time;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nfServicePersistence {</w:t>
      </w:r>
    </w:p>
    <w:p w:rsidR="00E154AB" w:rsidRDefault="00E154AB" w:rsidP="00E154AB">
      <w:pPr>
        <w:pStyle w:val="PL"/>
      </w:pPr>
      <w:r>
        <w:t xml:space="preserve">      description "If present, and set to true, it indicates that the different service instances of a same NF Service in this NF instance,</w:t>
      </w:r>
    </w:p>
    <w:p w:rsidR="00E154AB" w:rsidRDefault="00E154AB" w:rsidP="00E154AB">
      <w:pPr>
        <w:pStyle w:val="PL"/>
      </w:pPr>
      <w:r>
        <w:t xml:space="preserve">                   supporting a same API version, are capable to persist their resource state in shared storage and therefore these resources</w:t>
      </w:r>
    </w:p>
    <w:p w:rsidR="00E154AB" w:rsidRDefault="00E154AB" w:rsidP="00E154AB">
      <w:pPr>
        <w:pStyle w:val="PL"/>
      </w:pPr>
      <w:r>
        <w:t xml:space="preserve">                   are available after a new NF service instance supporting the same API version is selected by a NF Service Consumer (see 3GPP TS 23.527).</w:t>
      </w:r>
    </w:p>
    <w:p w:rsidR="00E154AB" w:rsidRDefault="00E154AB" w:rsidP="00E154AB">
      <w:pPr>
        <w:pStyle w:val="PL"/>
      </w:pPr>
      <w:r>
        <w:t xml:space="preserve">                   Otherwise, it indicates that the NF Service Instances of a same NF Service are not capable to share resource state inside the NF Instance.";</w:t>
      </w:r>
    </w:p>
    <w:p w:rsidR="00E154AB" w:rsidRDefault="00E154AB" w:rsidP="00E154AB">
      <w:pPr>
        <w:pStyle w:val="PL"/>
      </w:pPr>
      <w:r>
        <w:t xml:space="preserve">      </w:t>
      </w:r>
    </w:p>
    <w:p w:rsidR="00E154AB" w:rsidRDefault="00E154AB" w:rsidP="00E154AB">
      <w:pPr>
        <w:pStyle w:val="PL"/>
      </w:pPr>
      <w:r>
        <w:t xml:space="preserve">      //optional support</w:t>
      </w:r>
    </w:p>
    <w:p w:rsidR="00E154AB" w:rsidRDefault="00E154AB" w:rsidP="00E154AB">
      <w:pPr>
        <w:pStyle w:val="PL"/>
      </w:pPr>
      <w:r>
        <w:lastRenderedPageBreak/>
        <w:t xml:space="preserve">      type boolean;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nfServices {</w:t>
      </w:r>
    </w:p>
    <w:p w:rsidR="00E154AB" w:rsidRDefault="00E154AB" w:rsidP="00E154AB">
      <w:pPr>
        <w:pStyle w:val="PL"/>
      </w:pPr>
      <w:r>
        <w:t xml:space="preserve">      description "List of NF Service Instances. It shall include the services produced by the NF that can be discovered by other NFs.";</w:t>
      </w:r>
    </w:p>
    <w:p w:rsidR="00E154AB" w:rsidRDefault="00E154AB" w:rsidP="00E154AB">
      <w:pPr>
        <w:pStyle w:val="PL"/>
      </w:pPr>
      <w:r>
        <w:t xml:space="preserve">      key serviceInstanceID;</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uses nfs3gpp:NFServiceGrp;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nfProfileChangesSupportInd {</w:t>
      </w:r>
    </w:p>
    <w:p w:rsidR="00E154AB" w:rsidRDefault="00E154AB" w:rsidP="00E154AB">
      <w:pPr>
        <w:pStyle w:val="PL"/>
      </w:pPr>
      <w:r>
        <w:t xml:space="preserve">      description "NF Profile Changes Support Indicator. This IE may be present in the NFRegister or NFUpdate (NF Profile Complete Replacement) request and shall be absent in the response.</w:t>
      </w:r>
    </w:p>
    <w:p w:rsidR="00E154AB" w:rsidRDefault="00E154AB" w:rsidP="00E154AB">
      <w:pPr>
        <w:pStyle w:val="PL"/>
      </w:pPr>
      <w:r>
        <w:t xml:space="preserve">                   true: the NF Service Consumer supports receiving NF Profile Changes in the response.</w:t>
      </w:r>
    </w:p>
    <w:p w:rsidR="00E154AB" w:rsidRDefault="00E154AB" w:rsidP="00E154AB">
      <w:pPr>
        <w:pStyle w:val="PL"/>
      </w:pPr>
      <w:r>
        <w:t xml:space="preserve">                   false (default): the NF Service Consumer does not support receiving NF Profile Changes in the response.";</w:t>
      </w:r>
    </w:p>
    <w:p w:rsidR="00E154AB" w:rsidRDefault="00E154AB" w:rsidP="00E154AB">
      <w:pPr>
        <w:pStyle w:val="PL"/>
      </w:pPr>
      <w:r>
        <w:t xml:space="preserve">      </w:t>
      </w:r>
    </w:p>
    <w:p w:rsidR="00E154AB" w:rsidRDefault="00E154AB" w:rsidP="00E154AB">
      <w:pPr>
        <w:pStyle w:val="PL"/>
      </w:pPr>
      <w:r>
        <w:t xml:space="preserve">      //optional support</w:t>
      </w:r>
    </w:p>
    <w:p w:rsidR="00E154AB" w:rsidRDefault="00E154AB" w:rsidP="00E154AB">
      <w:pPr>
        <w:pStyle w:val="PL"/>
      </w:pPr>
      <w:r>
        <w:t xml:space="preserve">      type boolean;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nfProfileChangesInd {</w:t>
      </w:r>
    </w:p>
    <w:p w:rsidR="00E154AB" w:rsidRDefault="00E154AB" w:rsidP="00E154AB">
      <w:pPr>
        <w:pStyle w:val="PL"/>
      </w:pPr>
      <w:r>
        <w:t xml:space="preserve">      description "NF Profile Changes Indicator. This IE shall be absent in the request to the NRF and may be included by the NRF in NFRegister or NFUpdate (NF Profile Complete Replacement) response.</w:t>
      </w:r>
    </w:p>
    <w:p w:rsidR="00E154AB" w:rsidRDefault="00E154AB" w:rsidP="00E154AB">
      <w:pPr>
        <w:pStyle w:val="PL"/>
      </w:pPr>
      <w:r>
        <w:t xml:space="preserve">                   true: the NF Profile contains NF Profile changes.</w:t>
      </w:r>
    </w:p>
    <w:p w:rsidR="00E154AB" w:rsidRDefault="00E154AB" w:rsidP="00E154AB">
      <w:pPr>
        <w:pStyle w:val="PL"/>
      </w:pPr>
      <w:r>
        <w:t xml:space="preserve">                   false (default): complete NF Profile.";</w:t>
      </w:r>
    </w:p>
    <w:p w:rsidR="00E154AB" w:rsidRDefault="00E154AB" w:rsidP="00E154AB">
      <w:pPr>
        <w:pStyle w:val="PL"/>
      </w:pPr>
      <w:r>
        <w:t xml:space="preserve">      </w:t>
      </w:r>
    </w:p>
    <w:p w:rsidR="00E154AB" w:rsidRDefault="00E154AB" w:rsidP="00E154AB">
      <w:pPr>
        <w:pStyle w:val="PL"/>
      </w:pPr>
      <w:r>
        <w:t xml:space="preserve">      //optional support</w:t>
      </w:r>
    </w:p>
    <w:p w:rsidR="00E154AB" w:rsidRDefault="00E154AB" w:rsidP="00E154AB">
      <w:pPr>
        <w:pStyle w:val="PL"/>
      </w:pPr>
      <w:r>
        <w:t xml:space="preserve">      type boolean;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defaultNotificationSubscriptions {</w:t>
      </w:r>
    </w:p>
    <w:p w:rsidR="00E154AB" w:rsidRDefault="00E154AB" w:rsidP="00E154AB">
      <w:pPr>
        <w:pStyle w:val="PL"/>
      </w:pPr>
      <w:r>
        <w:t xml:space="preserve">      description "Notification endpoints for different notification types.";</w:t>
      </w:r>
    </w:p>
    <w:p w:rsidR="00E154AB" w:rsidRDefault="00E154AB" w:rsidP="00E154AB">
      <w:pPr>
        <w:pStyle w:val="PL"/>
      </w:pPr>
      <w:r>
        <w:t xml:space="preserve">      key notificationType;</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uses types3gpp:DefaultNotificationSubscription;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typedef NFStatus {</w:t>
      </w:r>
    </w:p>
    <w:p w:rsidR="00E154AB" w:rsidRDefault="00E154AB" w:rsidP="00E154AB">
      <w:pPr>
        <w:pStyle w:val="PL"/>
      </w:pPr>
      <w:r>
        <w:t xml:space="preserve">    type enumeration {</w:t>
      </w:r>
    </w:p>
    <w:p w:rsidR="00E154AB" w:rsidRDefault="00E154AB" w:rsidP="00E154AB">
      <w:pPr>
        <w:pStyle w:val="PL"/>
      </w:pPr>
      <w:r>
        <w:t xml:space="preserve">      enum REGISTERED;</w:t>
      </w:r>
    </w:p>
    <w:p w:rsidR="00E154AB" w:rsidRDefault="00E154AB" w:rsidP="00E154AB">
      <w:pPr>
        <w:pStyle w:val="PL"/>
      </w:pPr>
      <w:r>
        <w:t xml:space="preserve">      enum SUSPENDED;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typedef DataSetId {</w:t>
      </w:r>
    </w:p>
    <w:p w:rsidR="00E154AB" w:rsidRDefault="00E154AB" w:rsidP="00E154AB">
      <w:pPr>
        <w:pStyle w:val="PL"/>
      </w:pPr>
      <w:r>
        <w:t xml:space="preserve">    type enumeration {</w:t>
      </w:r>
    </w:p>
    <w:p w:rsidR="00E154AB" w:rsidRDefault="00E154AB" w:rsidP="00E154AB">
      <w:pPr>
        <w:pStyle w:val="PL"/>
      </w:pPr>
      <w:r>
        <w:t xml:space="preserve">      enum SUBSCRIPTION;</w:t>
      </w:r>
    </w:p>
    <w:p w:rsidR="00E154AB" w:rsidRDefault="00E154AB" w:rsidP="00E154AB">
      <w:pPr>
        <w:pStyle w:val="PL"/>
      </w:pPr>
      <w:r>
        <w:t xml:space="preserve">      enum POLICY;</w:t>
      </w:r>
    </w:p>
    <w:p w:rsidR="00E154AB" w:rsidRDefault="00E154AB" w:rsidP="00E154AB">
      <w:pPr>
        <w:pStyle w:val="PL"/>
      </w:pPr>
      <w:r>
        <w:t xml:space="preserve">      enum EXPOSURE;</w:t>
      </w:r>
    </w:p>
    <w:p w:rsidR="00E154AB" w:rsidRDefault="00E154AB" w:rsidP="00E154AB">
      <w:pPr>
        <w:pStyle w:val="PL"/>
      </w:pPr>
      <w:r>
        <w:t xml:space="preserve">      enum APPLICATION;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SupiRange {</w:t>
      </w:r>
    </w:p>
    <w:p w:rsidR="00E154AB" w:rsidRDefault="00E154AB" w:rsidP="00E154AB">
      <w:pPr>
        <w:pStyle w:val="PL"/>
      </w:pPr>
      <w:r>
        <w:t xml:space="preserve">    leaf start {</w:t>
      </w:r>
    </w:p>
    <w:p w:rsidR="00E154AB" w:rsidRDefault="00E154AB" w:rsidP="00E154AB">
      <w:pPr>
        <w:pStyle w:val="PL"/>
      </w:pPr>
      <w:r>
        <w:t xml:space="preserve">      description "First value identifying the start of a SUPI range. To be used when the range of SUPI's can be represented as a numeric range (e.g., IMSI ranges).";</w:t>
      </w:r>
    </w:p>
    <w:p w:rsidR="00E154AB" w:rsidRDefault="00E154AB" w:rsidP="00E154AB">
      <w:pPr>
        <w:pStyle w:val="PL"/>
      </w:pPr>
      <w:r>
        <w:t xml:space="preserve">      type string {</w:t>
      </w:r>
    </w:p>
    <w:p w:rsidR="00E154AB" w:rsidRDefault="00E154AB" w:rsidP="00E154AB">
      <w:pPr>
        <w:pStyle w:val="PL"/>
      </w:pPr>
      <w:r>
        <w:t xml:space="preserve">        pattern '^[0-9]+$';</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end {</w:t>
      </w:r>
    </w:p>
    <w:p w:rsidR="00E154AB" w:rsidRDefault="00E154AB" w:rsidP="00E154AB">
      <w:pPr>
        <w:pStyle w:val="PL"/>
      </w:pPr>
      <w:r>
        <w:t xml:space="preserve">      description "Last value identifying the end of a SUPI range. To be used when the range of SUPI's can be represented as a numeric range (e.g. IMSI ranges).";</w:t>
      </w:r>
    </w:p>
    <w:p w:rsidR="00E154AB" w:rsidRDefault="00E154AB" w:rsidP="00E154AB">
      <w:pPr>
        <w:pStyle w:val="PL"/>
      </w:pPr>
      <w:r>
        <w:t xml:space="preserve">      type string {</w:t>
      </w:r>
    </w:p>
    <w:p w:rsidR="00E154AB" w:rsidRDefault="00E154AB" w:rsidP="00E154AB">
      <w:pPr>
        <w:pStyle w:val="PL"/>
      </w:pPr>
      <w:r>
        <w:t xml:space="preserve">        pattern '^[0-9]+$';</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pattern {</w:t>
      </w:r>
    </w:p>
    <w:p w:rsidR="00E154AB" w:rsidRDefault="00E154AB" w:rsidP="00E154AB">
      <w:pPr>
        <w:pStyle w:val="PL"/>
      </w:pPr>
      <w:r>
        <w:t xml:space="preserve">      description "Pattern representing the set of SUPI's belonging to this range.</w:t>
      </w:r>
    </w:p>
    <w:p w:rsidR="00E154AB" w:rsidRDefault="00E154AB" w:rsidP="00E154AB">
      <w:pPr>
        <w:pStyle w:val="PL"/>
      </w:pPr>
      <w:r>
        <w:lastRenderedPageBreak/>
        <w:t xml:space="preserve">                   A SUPI value is considered part of the range if and only if the SUPI string fully matches the regular expression.";</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IdentityRange {</w:t>
      </w:r>
    </w:p>
    <w:p w:rsidR="00E154AB" w:rsidRDefault="00E154AB" w:rsidP="00E154AB">
      <w:pPr>
        <w:pStyle w:val="PL"/>
      </w:pPr>
      <w:r>
        <w:t xml:space="preserve">    leaf start {</w:t>
      </w:r>
    </w:p>
    <w:p w:rsidR="00E154AB" w:rsidRDefault="00E154AB" w:rsidP="00E154AB">
      <w:pPr>
        <w:pStyle w:val="PL"/>
      </w:pPr>
      <w:r>
        <w:t xml:space="preserve">      description "First value identifying the start of an identity range. To be used when the range of identities can be represented as a numeric range (e.g., MSISDN ranges).";</w:t>
      </w:r>
    </w:p>
    <w:p w:rsidR="00E154AB" w:rsidRDefault="00E154AB" w:rsidP="00E154AB">
      <w:pPr>
        <w:pStyle w:val="PL"/>
      </w:pPr>
      <w:r>
        <w:t xml:space="preserve">      type string {</w:t>
      </w:r>
    </w:p>
    <w:p w:rsidR="00E154AB" w:rsidRDefault="00E154AB" w:rsidP="00E154AB">
      <w:pPr>
        <w:pStyle w:val="PL"/>
      </w:pPr>
      <w:r>
        <w:t xml:space="preserve">        pattern '^[0-9]+$';</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end {</w:t>
      </w:r>
    </w:p>
    <w:p w:rsidR="00E154AB" w:rsidRDefault="00E154AB" w:rsidP="00E154AB">
      <w:pPr>
        <w:pStyle w:val="PL"/>
      </w:pPr>
      <w:r>
        <w:t xml:space="preserve">      description "Last value identifying the end of an identity range. To be used when the range of identities can be represented as a numeric range (e.g. MSISDN ranges).";</w:t>
      </w:r>
    </w:p>
    <w:p w:rsidR="00E154AB" w:rsidRDefault="00E154AB" w:rsidP="00E154AB">
      <w:pPr>
        <w:pStyle w:val="PL"/>
      </w:pPr>
      <w:r>
        <w:t xml:space="preserve">      type string {</w:t>
      </w:r>
    </w:p>
    <w:p w:rsidR="00E154AB" w:rsidRDefault="00E154AB" w:rsidP="00E154AB">
      <w:pPr>
        <w:pStyle w:val="PL"/>
      </w:pPr>
      <w:r>
        <w:t xml:space="preserve">        pattern '^[0-9]+$';</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pattern {</w:t>
      </w:r>
    </w:p>
    <w:p w:rsidR="00E154AB" w:rsidRDefault="00E154AB" w:rsidP="00E154AB">
      <w:pPr>
        <w:pStyle w:val="PL"/>
      </w:pPr>
      <w:r>
        <w:t xml:space="preserve">      description "Pattern representing the set of identities belonging to this range.</w:t>
      </w:r>
    </w:p>
    <w:p w:rsidR="00E154AB" w:rsidRDefault="00E154AB" w:rsidP="00E154AB">
      <w:pPr>
        <w:pStyle w:val="PL"/>
      </w:pPr>
      <w:r>
        <w:t xml:space="preserve">                   An identity value is considered part of the range if and only if the identity string fully matches the regular expression.";</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TacRange {</w:t>
      </w:r>
    </w:p>
    <w:p w:rsidR="00E154AB" w:rsidRDefault="00E154AB" w:rsidP="00E154AB">
      <w:pPr>
        <w:pStyle w:val="PL"/>
      </w:pPr>
      <w:r>
        <w:t xml:space="preserve">    leaf start {</w:t>
      </w:r>
    </w:p>
    <w:p w:rsidR="00E154AB" w:rsidRDefault="00E154AB" w:rsidP="00E154AB">
      <w:pPr>
        <w:pStyle w:val="PL"/>
      </w:pPr>
      <w:r>
        <w:t xml:space="preserve">      description "First value identifying the start of a TAC range, to be used when the range of TAC's can be represented as a hexadecimal range (e.g., TAC ranges).";</w:t>
      </w:r>
    </w:p>
    <w:p w:rsidR="00E154AB" w:rsidRDefault="00E154AB" w:rsidP="00E154AB">
      <w:pPr>
        <w:pStyle w:val="PL"/>
      </w:pPr>
      <w:r>
        <w:t xml:space="preserve">      type string {</w:t>
      </w:r>
    </w:p>
    <w:p w:rsidR="00E154AB" w:rsidRDefault="00E154AB" w:rsidP="00E154AB">
      <w:pPr>
        <w:pStyle w:val="PL"/>
      </w:pPr>
      <w:r>
        <w:t xml:space="preserve">        pattern '^([A-Fa-f0-9]{4}|[A-Fa-f0-9]{6}$)';</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end {</w:t>
      </w:r>
    </w:p>
    <w:p w:rsidR="00E154AB" w:rsidRDefault="00E154AB" w:rsidP="00E154AB">
      <w:pPr>
        <w:pStyle w:val="PL"/>
      </w:pPr>
      <w:r>
        <w:t xml:space="preserve">      description "Last value identifying the end of a TAC range, to be used when the range of TAC's can be represented as a hexadecimal range (e.g. TAC ranges).";</w:t>
      </w:r>
    </w:p>
    <w:p w:rsidR="00E154AB" w:rsidRDefault="00E154AB" w:rsidP="00E154AB">
      <w:pPr>
        <w:pStyle w:val="PL"/>
      </w:pPr>
      <w:r>
        <w:t xml:space="preserve">      type string {</w:t>
      </w:r>
    </w:p>
    <w:p w:rsidR="00E154AB" w:rsidRDefault="00E154AB" w:rsidP="00E154AB">
      <w:pPr>
        <w:pStyle w:val="PL"/>
      </w:pPr>
      <w:r>
        <w:t xml:space="preserve">        pattern '^([A-Fa-f0-9]{4}|[A-Fa-f0-9]{6})$';</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pattern {</w:t>
      </w:r>
    </w:p>
    <w:p w:rsidR="00E154AB" w:rsidRDefault="00E154AB" w:rsidP="00E154AB">
      <w:pPr>
        <w:pStyle w:val="PL"/>
      </w:pPr>
      <w:r>
        <w:t xml:space="preserve">      description "Pattern representing the set of TAC's belonging to this range.";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SnssaiUpfInfoItem {</w:t>
      </w:r>
    </w:p>
    <w:p w:rsidR="00E154AB" w:rsidRDefault="00E154AB" w:rsidP="00E154AB">
      <w:pPr>
        <w:pStyle w:val="PL"/>
      </w:pPr>
      <w:r>
        <w:t xml:space="preserve">    list sNssai { //is the key unique</w:t>
      </w:r>
    </w:p>
    <w:p w:rsidR="00E154AB" w:rsidRDefault="00E154AB" w:rsidP="00E154AB">
      <w:pPr>
        <w:pStyle w:val="PL"/>
      </w:pPr>
      <w:r>
        <w:t xml:space="preserve">      description "Supported S-NSSAI.";</w:t>
      </w:r>
    </w:p>
    <w:p w:rsidR="00E154AB" w:rsidRDefault="00E154AB" w:rsidP="00E154AB">
      <w:pPr>
        <w:pStyle w:val="PL"/>
      </w:pPr>
      <w:r>
        <w:t xml:space="preserve">      min-elements 1;</w:t>
      </w:r>
    </w:p>
    <w:p w:rsidR="00E154AB" w:rsidRDefault="00E154AB" w:rsidP="00E154AB">
      <w:pPr>
        <w:pStyle w:val="PL"/>
      </w:pPr>
      <w:r>
        <w:t xml:space="preserve">      max-elements 1;</w:t>
      </w:r>
    </w:p>
    <w:p w:rsidR="00E154AB" w:rsidRDefault="00E154AB" w:rsidP="00E154AB">
      <w:pPr>
        <w:pStyle w:val="PL"/>
      </w:pPr>
      <w:r>
        <w:t xml:space="preserve">      key "sst sd";</w:t>
      </w:r>
    </w:p>
    <w:p w:rsidR="00E154AB" w:rsidRDefault="00E154AB" w:rsidP="00E154AB">
      <w:pPr>
        <w:pStyle w:val="PL"/>
      </w:pPr>
      <w:r>
        <w:t xml:space="preserve">      uses 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dnnUpfInfoList {</w:t>
      </w:r>
    </w:p>
    <w:p w:rsidR="00E154AB" w:rsidRDefault="00E154AB" w:rsidP="00E154AB">
      <w:pPr>
        <w:pStyle w:val="PL"/>
      </w:pPr>
      <w:r>
        <w:t xml:space="preserve">      description "List of parameters supported by the UPF per DNN.";</w:t>
      </w:r>
    </w:p>
    <w:p w:rsidR="00E154AB" w:rsidRDefault="00E154AB" w:rsidP="00E154AB">
      <w:pPr>
        <w:pStyle w:val="PL"/>
      </w:pPr>
      <w:r>
        <w:t xml:space="preserve">      min-elements 1;</w:t>
      </w:r>
    </w:p>
    <w:p w:rsidR="00E154AB" w:rsidRDefault="00E154AB" w:rsidP="00E154AB">
      <w:pPr>
        <w:pStyle w:val="PL"/>
      </w:pPr>
      <w:r>
        <w:t xml:space="preserve">      key dnn;</w:t>
      </w:r>
    </w:p>
    <w:p w:rsidR="00E154AB" w:rsidRDefault="00E154AB" w:rsidP="00E154AB">
      <w:pPr>
        <w:pStyle w:val="PL"/>
      </w:pPr>
      <w:r>
        <w:t xml:space="preserve">      uses DnnUpfInfoItem;</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DnnUpfInfoItem {</w:t>
      </w:r>
    </w:p>
    <w:p w:rsidR="00E154AB" w:rsidRDefault="00E154AB" w:rsidP="00E154AB">
      <w:pPr>
        <w:pStyle w:val="PL"/>
      </w:pPr>
      <w:r>
        <w:t xml:space="preserve">    leaf dnn {</w:t>
      </w:r>
    </w:p>
    <w:p w:rsidR="00E154AB" w:rsidRDefault="00E154AB" w:rsidP="00E154AB">
      <w:pPr>
        <w:pStyle w:val="PL"/>
      </w:pPr>
      <w:r>
        <w:t xml:space="preserve">      description "String representing a Data Network.";</w:t>
      </w:r>
    </w:p>
    <w:p w:rsidR="00E154AB" w:rsidRDefault="00E154AB" w:rsidP="00E154AB">
      <w:pPr>
        <w:pStyle w:val="PL"/>
      </w:pPr>
      <w:r>
        <w:t xml:space="preserve">      mandatory true;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lastRenderedPageBreak/>
        <w:t xml:space="preserve">    leaf-list dnaiList {</w:t>
      </w:r>
    </w:p>
    <w:p w:rsidR="00E154AB" w:rsidRDefault="00E154AB" w:rsidP="00E154AB">
      <w:pPr>
        <w:pStyle w:val="PL"/>
      </w:pPr>
      <w:r>
        <w:t xml:space="preserve">      description "List of Data network access identifiers supported by the UPF for this DNN.</w:t>
      </w:r>
    </w:p>
    <w:p w:rsidR="00E154AB" w:rsidRDefault="00E154AB" w:rsidP="00E154AB">
      <w:pPr>
        <w:pStyle w:val="PL"/>
      </w:pPr>
      <w:r>
        <w:t xml:space="preserve">                   The absence of this attribute indicates that the UPF can be selected for this DNN for any DNAI.";</w:t>
      </w:r>
    </w:p>
    <w:p w:rsidR="00E154AB" w:rsidRDefault="00E154AB" w:rsidP="00E154AB">
      <w:pPr>
        <w:pStyle w:val="PL"/>
      </w:pPr>
      <w:r>
        <w:t xml:space="preserve">      min-elements 1;</w:t>
      </w:r>
    </w:p>
    <w:p w:rsidR="00E154AB" w:rsidRDefault="00E154AB" w:rsidP="00E154AB">
      <w:pPr>
        <w:pStyle w:val="PL"/>
      </w:pPr>
      <w:r>
        <w:t xml:space="preserve">      type string; //dnai is the type but its only a string with desc: DNAI (Data network access identifier), is this needed as its own typedef or string is ok</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pduSessionTypes {</w:t>
      </w:r>
    </w:p>
    <w:p w:rsidR="00E154AB" w:rsidRDefault="00E154AB" w:rsidP="00E154AB">
      <w:pPr>
        <w:pStyle w:val="PL"/>
      </w:pPr>
      <w:r>
        <w:t xml:space="preserve">      description "List of PDU session type(s) supported by the UPF for a specific DNN.";</w:t>
      </w:r>
    </w:p>
    <w:p w:rsidR="00E154AB" w:rsidRDefault="00E154AB" w:rsidP="00E154AB">
      <w:pPr>
        <w:pStyle w:val="PL"/>
      </w:pPr>
      <w:r>
        <w:t xml:space="preserve">      min-elements 1;</w:t>
      </w:r>
    </w:p>
    <w:p w:rsidR="00E154AB" w:rsidRDefault="00E154AB" w:rsidP="00E154AB">
      <w:pPr>
        <w:pStyle w:val="PL"/>
      </w:pPr>
      <w:r>
        <w:t xml:space="preserve">      type PduSessionType;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Snssai {</w:t>
      </w:r>
    </w:p>
    <w:p w:rsidR="00E154AB" w:rsidRDefault="00E154AB" w:rsidP="00E154AB">
      <w:pPr>
        <w:pStyle w:val="PL"/>
      </w:pPr>
      <w:r>
        <w:t xml:space="preserve">    leaf sst {</w:t>
      </w:r>
    </w:p>
    <w:p w:rsidR="00E154AB" w:rsidRDefault="00E154AB" w:rsidP="00E154AB">
      <w:pPr>
        <w:pStyle w:val="PL"/>
      </w:pPr>
      <w:r>
        <w:t xml:space="preserve">      description "Unsigned integer, within the range 0 to 255, representing the Slice/Service Type.</w:t>
      </w:r>
    </w:p>
    <w:p w:rsidR="00E154AB" w:rsidRDefault="00E154AB" w:rsidP="00E154AB">
      <w:pPr>
        <w:pStyle w:val="PL"/>
      </w:pPr>
      <w:r>
        <w:t xml:space="preserve">                   It indicates the expected Network Slice behaviour in terms of features and services.";</w:t>
      </w:r>
    </w:p>
    <w:p w:rsidR="00E154AB" w:rsidRDefault="00E154AB" w:rsidP="00E154AB">
      <w:pPr>
        <w:pStyle w:val="PL"/>
      </w:pPr>
      <w:r>
        <w:t xml:space="preserve">      mandatory true;</w:t>
      </w:r>
    </w:p>
    <w:p w:rsidR="00E154AB" w:rsidRDefault="00E154AB" w:rsidP="00E154AB">
      <w:pPr>
        <w:pStyle w:val="PL"/>
      </w:pPr>
      <w:r>
        <w:t xml:space="preserve">      type uint32;</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sd {</w:t>
      </w:r>
    </w:p>
    <w:p w:rsidR="00E154AB" w:rsidRDefault="00E154AB" w:rsidP="00E154AB">
      <w:pPr>
        <w:pStyle w:val="PL"/>
      </w:pPr>
      <w:r>
        <w:t xml:space="preserve">      description "3-octet string, representing the Slice Differentiator, in hexadecimal representation.";</w:t>
      </w:r>
    </w:p>
    <w:p w:rsidR="00E154AB" w:rsidRDefault="00E154AB" w:rsidP="00E154AB">
      <w:pPr>
        <w:pStyle w:val="PL"/>
      </w:pPr>
      <w:r>
        <w:t xml:space="preserve">      //optional</w:t>
      </w:r>
    </w:p>
    <w:p w:rsidR="00E154AB" w:rsidRDefault="00E154AB" w:rsidP="00E154AB">
      <w:pPr>
        <w:pStyle w:val="PL"/>
      </w:pPr>
      <w:r>
        <w:t xml:space="preserve">      type string {</w:t>
      </w:r>
    </w:p>
    <w:p w:rsidR="00E154AB" w:rsidRDefault="00E154AB" w:rsidP="00E154AB">
      <w:pPr>
        <w:pStyle w:val="PL"/>
      </w:pPr>
      <w:r>
        <w:t xml:space="preserve">        pattern '^[A-Fa-f0-9]{6}$';</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reference "3GPP TS 29.571";</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typedef PduSessionType {</w:t>
      </w:r>
    </w:p>
    <w:p w:rsidR="00E154AB" w:rsidRDefault="00E154AB" w:rsidP="00E154AB">
      <w:pPr>
        <w:pStyle w:val="PL"/>
      </w:pPr>
      <w:r>
        <w:t xml:space="preserve">    type enumeration {</w:t>
      </w:r>
    </w:p>
    <w:p w:rsidR="00E154AB" w:rsidRDefault="00E154AB" w:rsidP="00E154AB">
      <w:pPr>
        <w:pStyle w:val="PL"/>
      </w:pPr>
      <w:r>
        <w:t xml:space="preserve">      enum IPV4;</w:t>
      </w:r>
    </w:p>
    <w:p w:rsidR="00E154AB" w:rsidRDefault="00E154AB" w:rsidP="00E154AB">
      <w:pPr>
        <w:pStyle w:val="PL"/>
      </w:pPr>
      <w:r>
        <w:t xml:space="preserve">      enum IPV6;</w:t>
      </w:r>
    </w:p>
    <w:p w:rsidR="00E154AB" w:rsidRDefault="00E154AB" w:rsidP="00E154AB">
      <w:pPr>
        <w:pStyle w:val="PL"/>
      </w:pPr>
      <w:r>
        <w:t xml:space="preserve">      enum IPV4V6;</w:t>
      </w:r>
    </w:p>
    <w:p w:rsidR="00E154AB" w:rsidRDefault="00E154AB" w:rsidP="00E154AB">
      <w:pPr>
        <w:pStyle w:val="PL"/>
      </w:pPr>
      <w:r>
        <w:t xml:space="preserve">      enum UNSTRUCTURED;</w:t>
      </w:r>
    </w:p>
    <w:p w:rsidR="00E154AB" w:rsidRDefault="00E154AB" w:rsidP="00E154AB">
      <w:pPr>
        <w:pStyle w:val="PL"/>
      </w:pPr>
      <w:r>
        <w:t xml:space="preserve">      enum ETHERNET;</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Guami {</w:t>
      </w:r>
    </w:p>
    <w:p w:rsidR="00E154AB" w:rsidRDefault="00E154AB" w:rsidP="00E154AB">
      <w:pPr>
        <w:pStyle w:val="PL"/>
      </w:pPr>
      <w:r>
        <w:t xml:space="preserve">    list plmnId {</w:t>
      </w:r>
    </w:p>
    <w:p w:rsidR="00E154AB" w:rsidRDefault="00E154AB" w:rsidP="00E154AB">
      <w:pPr>
        <w:pStyle w:val="PL"/>
      </w:pPr>
      <w:r>
        <w:t xml:space="preserve">      description "PLMN Identity.";</w:t>
      </w:r>
    </w:p>
    <w:p w:rsidR="00E154AB" w:rsidRDefault="00E154AB" w:rsidP="00E154AB">
      <w:pPr>
        <w:pStyle w:val="PL"/>
      </w:pPr>
      <w:r>
        <w:t xml:space="preserve">      min-elements 1;</w:t>
      </w:r>
    </w:p>
    <w:p w:rsidR="00E154AB" w:rsidRDefault="00E154AB" w:rsidP="00E154AB">
      <w:pPr>
        <w:pStyle w:val="PL"/>
      </w:pPr>
      <w:r>
        <w:t xml:space="preserve">      max-elements 1;</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amfId {</w:t>
      </w:r>
    </w:p>
    <w:p w:rsidR="00E154AB" w:rsidRDefault="00E154AB" w:rsidP="00E154AB">
      <w:pPr>
        <w:pStyle w:val="PL"/>
      </w:pPr>
      <w:r>
        <w:t xml:space="preserve">      description "AMF Identity.";</w:t>
      </w:r>
    </w:p>
    <w:p w:rsidR="00E154AB" w:rsidRDefault="00E154AB" w:rsidP="00E154AB">
      <w:pPr>
        <w:pStyle w:val="PL"/>
      </w:pPr>
      <w:r>
        <w:t xml:space="preserve">      min-elements 1;</w:t>
      </w:r>
    </w:p>
    <w:p w:rsidR="00E154AB" w:rsidRDefault="00E154AB" w:rsidP="00E154AB">
      <w:pPr>
        <w:pStyle w:val="PL"/>
      </w:pPr>
      <w:r>
        <w:t xml:space="preserve">      max-elements 1;</w:t>
      </w:r>
    </w:p>
    <w:p w:rsidR="00E154AB" w:rsidRDefault="00E154AB" w:rsidP="00E154AB">
      <w:pPr>
        <w:pStyle w:val="PL"/>
      </w:pPr>
      <w:r>
        <w:t xml:space="preserve">      key "amfRegionId amfSetId amfPointer";</w:t>
      </w:r>
    </w:p>
    <w:p w:rsidR="00E154AB" w:rsidRDefault="00E154AB" w:rsidP="00E154AB">
      <w:pPr>
        <w:pStyle w:val="PL"/>
      </w:pPr>
      <w:r>
        <w:t xml:space="preserve">      uses types3gpp:AmfIdentifier;</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Tai {</w:t>
      </w:r>
    </w:p>
    <w:p w:rsidR="00E154AB" w:rsidRDefault="00E154AB" w:rsidP="00E154AB">
      <w:pPr>
        <w:pStyle w:val="PL"/>
      </w:pPr>
      <w:r>
        <w:t xml:space="preserve">    list plmnId {</w:t>
      </w:r>
    </w:p>
    <w:p w:rsidR="00E154AB" w:rsidRDefault="00E154AB" w:rsidP="00E154AB">
      <w:pPr>
        <w:pStyle w:val="PL"/>
      </w:pPr>
      <w:r>
        <w:t xml:space="preserve">      description "PLMN Identity.";</w:t>
      </w:r>
    </w:p>
    <w:p w:rsidR="00E154AB" w:rsidRDefault="00E154AB" w:rsidP="00E154AB">
      <w:pPr>
        <w:pStyle w:val="PL"/>
      </w:pPr>
      <w:r>
        <w:t xml:space="preserve">      min-elements 1;</w:t>
      </w:r>
    </w:p>
    <w:p w:rsidR="00E154AB" w:rsidRDefault="00E154AB" w:rsidP="00E154AB">
      <w:pPr>
        <w:pStyle w:val="PL"/>
      </w:pPr>
      <w:r>
        <w:t xml:space="preserve">      max-elements 1;</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tac { type types3gpp:Tac;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InterfaceUpfInfoItem {</w:t>
      </w:r>
    </w:p>
    <w:p w:rsidR="00E154AB" w:rsidRDefault="00E154AB" w:rsidP="00E154AB">
      <w:pPr>
        <w:pStyle w:val="PL"/>
      </w:pPr>
      <w:r>
        <w:lastRenderedPageBreak/>
        <w:t xml:space="preserve">    leaf interfaceType {</w:t>
      </w:r>
    </w:p>
    <w:p w:rsidR="00E154AB" w:rsidRDefault="00E154AB" w:rsidP="00E154AB">
      <w:pPr>
        <w:pStyle w:val="PL"/>
      </w:pPr>
      <w:r>
        <w:t xml:space="preserve">      description "User Plane interface type.";</w:t>
      </w:r>
    </w:p>
    <w:p w:rsidR="00E154AB" w:rsidRDefault="00E154AB" w:rsidP="00E154AB">
      <w:pPr>
        <w:pStyle w:val="PL"/>
      </w:pPr>
      <w:r>
        <w:t xml:space="preserve">      mandatory true;</w:t>
      </w:r>
    </w:p>
    <w:p w:rsidR="00E154AB" w:rsidRDefault="00E154AB" w:rsidP="00E154AB">
      <w:pPr>
        <w:pStyle w:val="PL"/>
      </w:pPr>
      <w:r>
        <w:t xml:space="preserve">      type UPInterfaceType;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////At least one of the addressing parameters (ipv4address, ipv6adress or endpointFqdn) shall be included in the InterfaceUpfInfoItem.</w:t>
      </w:r>
    </w:p>
    <w:p w:rsidR="00E154AB" w:rsidRDefault="00E154AB" w:rsidP="00E154AB">
      <w:pPr>
        <w:pStyle w:val="PL"/>
      </w:pPr>
      <w:r>
        <w:t xml:space="preserve">    choice address {</w:t>
      </w:r>
    </w:p>
    <w:p w:rsidR="00E154AB" w:rsidRDefault="00E154AB" w:rsidP="00E154AB">
      <w:pPr>
        <w:pStyle w:val="PL"/>
      </w:pPr>
      <w:r>
        <w:t xml:space="preserve">      case ipv4EndpointAddresses {</w:t>
      </w:r>
    </w:p>
    <w:p w:rsidR="00E154AB" w:rsidRDefault="00E154AB" w:rsidP="00E154AB">
      <w:pPr>
        <w:pStyle w:val="PL"/>
      </w:pPr>
      <w:r>
        <w:t xml:space="preserve">        leaf-list ipv4EndpointAddresses {</w:t>
      </w:r>
    </w:p>
    <w:p w:rsidR="00E154AB" w:rsidRDefault="00E154AB" w:rsidP="00E154AB">
      <w:pPr>
        <w:pStyle w:val="PL"/>
      </w:pPr>
      <w:r>
        <w:t xml:space="preserve">          description "Available endpoint IPv4 address(es) of the User Plane interface.";</w:t>
      </w:r>
    </w:p>
    <w:p w:rsidR="00E154AB" w:rsidRDefault="00E154AB" w:rsidP="00E154AB">
      <w:pPr>
        <w:pStyle w:val="PL"/>
      </w:pPr>
      <w:r>
        <w:t xml:space="preserve">          //conditional support</w:t>
      </w:r>
    </w:p>
    <w:p w:rsidR="00E154AB" w:rsidRDefault="00E154AB" w:rsidP="00E154AB">
      <w:pPr>
        <w:pStyle w:val="PL"/>
      </w:pPr>
      <w:r>
        <w:t xml:space="preserve">          min-elements 1;</w:t>
      </w:r>
    </w:p>
    <w:p w:rsidR="00E154AB" w:rsidRDefault="00E154AB" w:rsidP="00E154AB">
      <w:pPr>
        <w:pStyle w:val="PL"/>
      </w:pPr>
      <w:r>
        <w:t xml:space="preserve">          type inet:ipv4-address;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case ipv6EndpointAddresses {</w:t>
      </w:r>
    </w:p>
    <w:p w:rsidR="00E154AB" w:rsidRDefault="00E154AB" w:rsidP="00E154AB">
      <w:pPr>
        <w:pStyle w:val="PL"/>
      </w:pPr>
      <w:r>
        <w:t xml:space="preserve">        leaf-list ipv6EndpointAddresses {</w:t>
      </w:r>
    </w:p>
    <w:p w:rsidR="00E154AB" w:rsidRDefault="00E154AB" w:rsidP="00E154AB">
      <w:pPr>
        <w:pStyle w:val="PL"/>
      </w:pPr>
      <w:r>
        <w:t xml:space="preserve">          description "Available endpoint IPv6 address(es) of the User Plane interface.";</w:t>
      </w:r>
    </w:p>
    <w:p w:rsidR="00E154AB" w:rsidRDefault="00E154AB" w:rsidP="00E154AB">
      <w:pPr>
        <w:pStyle w:val="PL"/>
      </w:pPr>
      <w:r>
        <w:t xml:space="preserve">          //conditional support</w:t>
      </w:r>
    </w:p>
    <w:p w:rsidR="00E154AB" w:rsidRDefault="00E154AB" w:rsidP="00E154AB">
      <w:pPr>
        <w:pStyle w:val="PL"/>
      </w:pPr>
      <w:r>
        <w:t xml:space="preserve">          min-elements 1;</w:t>
      </w:r>
    </w:p>
    <w:p w:rsidR="00E154AB" w:rsidRDefault="00E154AB" w:rsidP="00E154AB">
      <w:pPr>
        <w:pStyle w:val="PL"/>
      </w:pPr>
      <w:r>
        <w:t xml:space="preserve">          type inet:ipv6-address;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case endpointFqdn {</w:t>
      </w:r>
    </w:p>
    <w:p w:rsidR="00E154AB" w:rsidRDefault="00E154AB" w:rsidP="00E154AB">
      <w:pPr>
        <w:pStyle w:val="PL"/>
      </w:pPr>
      <w:r>
        <w:t xml:space="preserve">        leaf endpointFqdn {</w:t>
      </w:r>
    </w:p>
    <w:p w:rsidR="00E154AB" w:rsidRDefault="00E154AB" w:rsidP="00E154AB">
      <w:pPr>
        <w:pStyle w:val="PL"/>
      </w:pPr>
      <w:r>
        <w:t xml:space="preserve">          description "FQDN of available endpoint of the User Plane interface.";</w:t>
      </w:r>
    </w:p>
    <w:p w:rsidR="00E154AB" w:rsidRDefault="00E154AB" w:rsidP="00E154AB">
      <w:pPr>
        <w:pStyle w:val="PL"/>
      </w:pPr>
      <w:r>
        <w:t xml:space="preserve">          //conditional support</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networkInstance {</w:t>
      </w:r>
    </w:p>
    <w:p w:rsidR="00E154AB" w:rsidRDefault="00E154AB" w:rsidP="00E154AB">
      <w:pPr>
        <w:pStyle w:val="PL"/>
      </w:pPr>
      <w:r>
        <w:t xml:space="preserve">      description "Network Instance associated to the User Plane interface.";</w:t>
      </w:r>
    </w:p>
    <w:p w:rsidR="00E154AB" w:rsidRDefault="00E154AB" w:rsidP="00E154AB">
      <w:pPr>
        <w:pStyle w:val="PL"/>
      </w:pPr>
      <w:r>
        <w:t xml:space="preserve">      //optional support</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typedef UPInterfaceType {</w:t>
      </w:r>
    </w:p>
    <w:p w:rsidR="00E154AB" w:rsidRDefault="00E154AB" w:rsidP="00E154AB">
      <w:pPr>
        <w:pStyle w:val="PL"/>
      </w:pPr>
      <w:r>
        <w:t xml:space="preserve">    type enumeration {</w:t>
      </w:r>
    </w:p>
    <w:p w:rsidR="00E154AB" w:rsidRDefault="00E154AB" w:rsidP="00E154AB">
      <w:pPr>
        <w:pStyle w:val="PL"/>
      </w:pPr>
      <w:r>
        <w:t xml:space="preserve">      enum N3;</w:t>
      </w:r>
    </w:p>
    <w:p w:rsidR="00E154AB" w:rsidRDefault="00E154AB" w:rsidP="00E154AB">
      <w:pPr>
        <w:pStyle w:val="PL"/>
      </w:pPr>
      <w:r>
        <w:t xml:space="preserve">      enum N6;</w:t>
      </w:r>
    </w:p>
    <w:p w:rsidR="00E154AB" w:rsidRDefault="00E154AB" w:rsidP="00E154AB">
      <w:pPr>
        <w:pStyle w:val="PL"/>
      </w:pPr>
      <w:r>
        <w:t xml:space="preserve">      enum N9;</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TaiRange {</w:t>
      </w:r>
    </w:p>
    <w:p w:rsidR="00E154AB" w:rsidRDefault="00E154AB" w:rsidP="00E154AB">
      <w:pPr>
        <w:pStyle w:val="PL"/>
      </w:pPr>
      <w:r>
        <w:t xml:space="preserve">    list plmnId {</w:t>
      </w:r>
    </w:p>
    <w:p w:rsidR="00E154AB" w:rsidRDefault="00E154AB" w:rsidP="00E154AB">
      <w:pPr>
        <w:pStyle w:val="PL"/>
      </w:pPr>
      <w:r>
        <w:t xml:space="preserve">      description "PLMN ID related to the TacRange.";</w:t>
      </w:r>
    </w:p>
    <w:p w:rsidR="00E154AB" w:rsidRDefault="00E154AB" w:rsidP="00E154AB">
      <w:pPr>
        <w:pStyle w:val="PL"/>
      </w:pPr>
      <w:r>
        <w:t xml:space="preserve">      min-elements 1;</w:t>
      </w:r>
    </w:p>
    <w:p w:rsidR="00E154AB" w:rsidRDefault="00E154AB" w:rsidP="00E154AB">
      <w:pPr>
        <w:pStyle w:val="PL"/>
      </w:pPr>
      <w:r>
        <w:t xml:space="preserve">      max-elements 1;</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tacRangeList { //is this key unique</w:t>
      </w:r>
    </w:p>
    <w:p w:rsidR="00E154AB" w:rsidRDefault="00E154AB" w:rsidP="00E154AB">
      <w:pPr>
        <w:pStyle w:val="PL"/>
      </w:pPr>
      <w:r>
        <w:t xml:space="preserve">      description "The range of the TACs.";</w:t>
      </w:r>
    </w:p>
    <w:p w:rsidR="00E154AB" w:rsidRDefault="00E154AB" w:rsidP="00E154AB">
      <w:pPr>
        <w:pStyle w:val="PL"/>
      </w:pPr>
      <w:r>
        <w:t xml:space="preserve">      min-elements 1;</w:t>
      </w:r>
    </w:p>
    <w:p w:rsidR="00E154AB" w:rsidRDefault="00E154AB" w:rsidP="00E154AB">
      <w:pPr>
        <w:pStyle w:val="PL"/>
      </w:pPr>
      <w:r>
        <w:t xml:space="preserve">      key "start end";</w:t>
      </w:r>
    </w:p>
    <w:p w:rsidR="00E154AB" w:rsidRDefault="00E154AB" w:rsidP="00E154AB">
      <w:pPr>
        <w:pStyle w:val="PL"/>
      </w:pPr>
      <w:r>
        <w:t xml:space="preserve">      uses TacRange;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typedef AccessType {</w:t>
      </w:r>
    </w:p>
    <w:p w:rsidR="00E154AB" w:rsidRDefault="00E154AB" w:rsidP="00E154AB">
      <w:pPr>
        <w:pStyle w:val="PL"/>
      </w:pPr>
      <w:r>
        <w:t xml:space="preserve">    type enumeration {</w:t>
      </w:r>
    </w:p>
    <w:p w:rsidR="00E154AB" w:rsidRDefault="00E154AB" w:rsidP="00E154AB">
      <w:pPr>
        <w:pStyle w:val="PL"/>
      </w:pPr>
      <w:r>
        <w:t xml:space="preserve">      enum 3GPP_ACCESS;</w:t>
      </w:r>
    </w:p>
    <w:p w:rsidR="00E154AB" w:rsidRDefault="00E154AB" w:rsidP="00E154AB">
      <w:pPr>
        <w:pStyle w:val="PL"/>
      </w:pPr>
      <w:r>
        <w:t xml:space="preserve">      enum NON_3GPP_ACCESS;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N2InterfaceAmfInfo {</w:t>
      </w:r>
    </w:p>
    <w:p w:rsidR="00E154AB" w:rsidRDefault="00E154AB" w:rsidP="00E154AB">
      <w:pPr>
        <w:pStyle w:val="PL"/>
      </w:pPr>
      <w:r>
        <w:t xml:space="preserve">    //At least one of the addressing parameters (ipv4address or ipv6adress) shall be included.</w:t>
      </w:r>
    </w:p>
    <w:p w:rsidR="00E154AB" w:rsidRDefault="00E154AB" w:rsidP="00E154AB">
      <w:pPr>
        <w:pStyle w:val="PL"/>
      </w:pPr>
      <w:r>
        <w:t xml:space="preserve">    choice address {</w:t>
      </w:r>
    </w:p>
    <w:p w:rsidR="00E154AB" w:rsidRDefault="00E154AB" w:rsidP="00E154AB">
      <w:pPr>
        <w:pStyle w:val="PL"/>
      </w:pPr>
      <w:r>
        <w:lastRenderedPageBreak/>
        <w:t xml:space="preserve">      case ipv4EndpointAddress {</w:t>
      </w:r>
    </w:p>
    <w:p w:rsidR="00E154AB" w:rsidRDefault="00E154AB" w:rsidP="00E154AB">
      <w:pPr>
        <w:pStyle w:val="PL"/>
      </w:pPr>
      <w:r>
        <w:t xml:space="preserve">        leaf-list ipv4EndpointAddress {</w:t>
      </w:r>
    </w:p>
    <w:p w:rsidR="00E154AB" w:rsidRDefault="00E154AB" w:rsidP="00E154AB">
      <w:pPr>
        <w:pStyle w:val="PL"/>
      </w:pPr>
      <w:r>
        <w:t xml:space="preserve">          description "Available AMF endpoint IPv4 address(es) for N2.";</w:t>
      </w:r>
    </w:p>
    <w:p w:rsidR="00E154AB" w:rsidRDefault="00E154AB" w:rsidP="00E154AB">
      <w:pPr>
        <w:pStyle w:val="PL"/>
      </w:pPr>
      <w:r>
        <w:t xml:space="preserve">          //conditional support</w:t>
      </w:r>
    </w:p>
    <w:p w:rsidR="00E154AB" w:rsidRDefault="00E154AB" w:rsidP="00E154AB">
      <w:pPr>
        <w:pStyle w:val="PL"/>
      </w:pPr>
      <w:r>
        <w:t xml:space="preserve">          min-elements 1;</w:t>
      </w:r>
    </w:p>
    <w:p w:rsidR="00E154AB" w:rsidRDefault="00E154AB" w:rsidP="00E154AB">
      <w:pPr>
        <w:pStyle w:val="PL"/>
      </w:pPr>
      <w:r>
        <w:t xml:space="preserve">          type inet:ipv4-address;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case ipv6EndpointAddress {</w:t>
      </w:r>
    </w:p>
    <w:p w:rsidR="00E154AB" w:rsidRDefault="00E154AB" w:rsidP="00E154AB">
      <w:pPr>
        <w:pStyle w:val="PL"/>
      </w:pPr>
      <w:r>
        <w:t xml:space="preserve">        leaf-list ipv6EndpointAddress {</w:t>
      </w:r>
    </w:p>
    <w:p w:rsidR="00E154AB" w:rsidRDefault="00E154AB" w:rsidP="00E154AB">
      <w:pPr>
        <w:pStyle w:val="PL"/>
      </w:pPr>
      <w:r>
        <w:t xml:space="preserve">          description "Available AMF endpoint IPv6 address(es) for N2.";</w:t>
      </w:r>
    </w:p>
    <w:p w:rsidR="00E154AB" w:rsidRDefault="00E154AB" w:rsidP="00E154AB">
      <w:pPr>
        <w:pStyle w:val="PL"/>
      </w:pPr>
      <w:r>
        <w:t xml:space="preserve">          //conditional support</w:t>
      </w:r>
    </w:p>
    <w:p w:rsidR="00E154AB" w:rsidRDefault="00E154AB" w:rsidP="00E154AB">
      <w:pPr>
        <w:pStyle w:val="PL"/>
      </w:pPr>
      <w:r>
        <w:t xml:space="preserve">          min-elements 1;</w:t>
      </w:r>
    </w:p>
    <w:p w:rsidR="00E154AB" w:rsidRDefault="00E154AB" w:rsidP="00E154AB">
      <w:pPr>
        <w:pStyle w:val="PL"/>
      </w:pPr>
      <w:r>
        <w:t xml:space="preserve">          type inet:ipv6-address;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amfName {</w:t>
      </w:r>
    </w:p>
    <w:p w:rsidR="00E154AB" w:rsidRDefault="00E154AB" w:rsidP="00E154AB">
      <w:pPr>
        <w:pStyle w:val="PL"/>
      </w:pPr>
      <w:r>
        <w:t xml:space="preserve">      description "AMF name.";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sNssaiSmfInfoItem {</w:t>
      </w:r>
    </w:p>
    <w:p w:rsidR="00E154AB" w:rsidRDefault="00E154AB" w:rsidP="00E154AB">
      <w:pPr>
        <w:pStyle w:val="PL"/>
      </w:pPr>
      <w:r>
        <w:t xml:space="preserve">    list sNssai { //is the key unique</w:t>
      </w:r>
    </w:p>
    <w:p w:rsidR="00E154AB" w:rsidRDefault="00E154AB" w:rsidP="00E154AB">
      <w:pPr>
        <w:pStyle w:val="PL"/>
      </w:pPr>
      <w:r>
        <w:t xml:space="preserve">      description "Supported S-NSSAI.";</w:t>
      </w:r>
    </w:p>
    <w:p w:rsidR="00E154AB" w:rsidRDefault="00E154AB" w:rsidP="00E154AB">
      <w:pPr>
        <w:pStyle w:val="PL"/>
      </w:pPr>
      <w:r>
        <w:t xml:space="preserve">      min-elements 1;</w:t>
      </w:r>
    </w:p>
    <w:p w:rsidR="00E154AB" w:rsidRDefault="00E154AB" w:rsidP="00E154AB">
      <w:pPr>
        <w:pStyle w:val="PL"/>
      </w:pPr>
      <w:r>
        <w:t xml:space="preserve">      max-elements 1;</w:t>
      </w:r>
    </w:p>
    <w:p w:rsidR="00E154AB" w:rsidRDefault="00E154AB" w:rsidP="00E154AB">
      <w:pPr>
        <w:pStyle w:val="PL"/>
      </w:pPr>
      <w:r>
        <w:t xml:space="preserve">      key "sst sd";</w:t>
      </w:r>
    </w:p>
    <w:p w:rsidR="00E154AB" w:rsidRDefault="00E154AB" w:rsidP="00E154AB">
      <w:pPr>
        <w:pStyle w:val="PL"/>
      </w:pPr>
      <w:r>
        <w:t xml:space="preserve">      uses 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dnnSmfInfoList { //is the key unique</w:t>
      </w:r>
    </w:p>
    <w:p w:rsidR="00E154AB" w:rsidRDefault="00E154AB" w:rsidP="00E154AB">
      <w:pPr>
        <w:pStyle w:val="PL"/>
      </w:pPr>
      <w:r>
        <w:t xml:space="preserve">      description "List of parameters supported by the SMF per DNN.";</w:t>
      </w:r>
    </w:p>
    <w:p w:rsidR="00E154AB" w:rsidRDefault="00E154AB" w:rsidP="00E154AB">
      <w:pPr>
        <w:pStyle w:val="PL"/>
      </w:pPr>
      <w:r>
        <w:t xml:space="preserve">      min-elements 1;</w:t>
      </w:r>
    </w:p>
    <w:p w:rsidR="00E154AB" w:rsidRDefault="00E154AB" w:rsidP="00E154AB">
      <w:pPr>
        <w:pStyle w:val="PL"/>
      </w:pPr>
      <w:r>
        <w:t xml:space="preserve">      key dnn;</w:t>
      </w:r>
    </w:p>
    <w:p w:rsidR="00E154AB" w:rsidRDefault="00E154AB" w:rsidP="00E154AB">
      <w:pPr>
        <w:pStyle w:val="PL"/>
      </w:pPr>
      <w:r>
        <w:t xml:space="preserve">      uses DnnSmfInfoItem;</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DnnSmfInfoItem {</w:t>
      </w:r>
    </w:p>
    <w:p w:rsidR="00E154AB" w:rsidRDefault="00E154AB" w:rsidP="00E154AB">
      <w:pPr>
        <w:pStyle w:val="PL"/>
      </w:pPr>
      <w:r>
        <w:t xml:space="preserve">    leaf dnn {</w:t>
      </w:r>
    </w:p>
    <w:p w:rsidR="00E154AB" w:rsidRDefault="00E154AB" w:rsidP="00E154AB">
      <w:pPr>
        <w:pStyle w:val="PL"/>
      </w:pPr>
      <w:r>
        <w:t xml:space="preserve">      description "Supported DNN.";</w:t>
      </w:r>
    </w:p>
    <w:p w:rsidR="00E154AB" w:rsidRDefault="00E154AB" w:rsidP="00E154AB">
      <w:pPr>
        <w:pStyle w:val="PL"/>
      </w:pPr>
      <w:r>
        <w:t xml:space="preserve">      mandatory true;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PlmnSnssai {</w:t>
      </w:r>
    </w:p>
    <w:p w:rsidR="00E154AB" w:rsidRDefault="00E154AB" w:rsidP="00E154AB">
      <w:pPr>
        <w:pStyle w:val="PL"/>
      </w:pPr>
      <w:r>
        <w:t xml:space="preserve">    list plmnId {</w:t>
      </w:r>
    </w:p>
    <w:p w:rsidR="00E154AB" w:rsidRDefault="00E154AB" w:rsidP="00E154AB">
      <w:pPr>
        <w:pStyle w:val="PL"/>
      </w:pPr>
      <w:r>
        <w:t xml:space="preserve">      description "PLMN ID for which list of supported S-NSSAI(s) is provided.";</w:t>
      </w:r>
    </w:p>
    <w:p w:rsidR="00E154AB" w:rsidRDefault="00E154AB" w:rsidP="00E154AB">
      <w:pPr>
        <w:pStyle w:val="PL"/>
      </w:pPr>
      <w:r>
        <w:t xml:space="preserve">      min-elements 1;</w:t>
      </w:r>
    </w:p>
    <w:p w:rsidR="00E154AB" w:rsidRDefault="00E154AB" w:rsidP="00E154AB">
      <w:pPr>
        <w:pStyle w:val="PL"/>
      </w:pPr>
      <w:r>
        <w:t xml:space="preserve">      max-elements 1;</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sNssaiList { //is the key unique</w:t>
      </w:r>
    </w:p>
    <w:p w:rsidR="00E154AB" w:rsidRDefault="00E154AB" w:rsidP="00E154AB">
      <w:pPr>
        <w:pStyle w:val="PL"/>
      </w:pPr>
      <w:r>
        <w:t xml:space="preserve">      description "The specific list of S-NSSAIs supported by the given PLMN.";</w:t>
      </w:r>
    </w:p>
    <w:p w:rsidR="00E154AB" w:rsidRDefault="00E154AB" w:rsidP="00E154AB">
      <w:pPr>
        <w:pStyle w:val="PL"/>
      </w:pPr>
      <w:r>
        <w:t xml:space="preserve">      min-elements 1;</w:t>
      </w:r>
    </w:p>
    <w:p w:rsidR="00E154AB" w:rsidRDefault="00E154AB" w:rsidP="00E154AB">
      <w:pPr>
        <w:pStyle w:val="PL"/>
      </w:pPr>
      <w:r>
        <w:t xml:space="preserve">      key "sst sd";</w:t>
      </w:r>
    </w:p>
    <w:p w:rsidR="00E154AB" w:rsidRPr="00865D99" w:rsidRDefault="00E154AB" w:rsidP="00E154AB">
      <w:pPr>
        <w:pStyle w:val="PL"/>
      </w:pPr>
      <w:r>
        <w:t xml:space="preserve">      </w:t>
      </w:r>
      <w:r w:rsidRPr="00865D99">
        <w:t>uses Snssai;</w:t>
      </w:r>
    </w:p>
    <w:p w:rsidR="00E154AB" w:rsidRPr="00865D99" w:rsidRDefault="00E154AB" w:rsidP="00E154AB">
      <w:pPr>
        <w:pStyle w:val="PL"/>
      </w:pPr>
      <w:r w:rsidRPr="00865D99">
        <w:t xml:space="preserve">    }</w:t>
      </w:r>
    </w:p>
    <w:p w:rsidR="00E154AB" w:rsidRPr="00865D99" w:rsidRDefault="00E154AB" w:rsidP="00E154AB">
      <w:pPr>
        <w:pStyle w:val="PL"/>
      </w:pPr>
      <w:r w:rsidRPr="00865D99">
        <w:t xml:space="preserve">  }</w:t>
      </w:r>
    </w:p>
    <w:p w:rsidR="00E154AB" w:rsidRPr="00865D99" w:rsidRDefault="00E154AB" w:rsidP="00E154AB">
      <w:pPr>
        <w:pStyle w:val="PL"/>
      </w:pPr>
      <w:r w:rsidRPr="00865D99">
        <w:t>}</w:t>
      </w:r>
    </w:p>
    <w:p w:rsidR="00E154AB" w:rsidRPr="00536737" w:rsidRDefault="00E154AB" w:rsidP="00E154AB">
      <w:pPr>
        <w:pStyle w:val="Heading2"/>
      </w:pPr>
      <w:bookmarkStart w:id="25334" w:name="_Toc27405638"/>
      <w:bookmarkStart w:id="25335" w:name="_Toc35878833"/>
      <w:bookmarkStart w:id="25336" w:name="_Toc36220649"/>
      <w:bookmarkStart w:id="25337" w:name="_Toc36474747"/>
      <w:bookmarkStart w:id="25338" w:name="_Toc36543019"/>
      <w:bookmarkStart w:id="25339" w:name="_Toc36543840"/>
      <w:bookmarkStart w:id="25340" w:name="_Toc36568078"/>
      <w:bookmarkStart w:id="25341" w:name="_Toc44341824"/>
      <w:r w:rsidRPr="00536737">
        <w:rPr>
          <w:lang w:eastAsia="zh-CN"/>
        </w:rPr>
        <w:t>H.5.13</w:t>
      </w:r>
      <w:r w:rsidRPr="00536737">
        <w:rPr>
          <w:lang w:eastAsia="zh-CN"/>
        </w:rPr>
        <w:tab/>
      </w:r>
      <w:r>
        <w:rPr>
          <w:lang w:eastAsia="zh-CN"/>
        </w:rPr>
        <w:t>module _</w:t>
      </w:r>
      <w:r w:rsidRPr="00536737">
        <w:rPr>
          <w:lang w:eastAsia="zh-CN"/>
        </w:rPr>
        <w:t>3gpp-5gc-nrm-nfservice@2019-06-17.yang</w:t>
      </w:r>
      <w:bookmarkEnd w:id="25334"/>
      <w:bookmarkEnd w:id="25335"/>
      <w:bookmarkEnd w:id="25336"/>
      <w:bookmarkEnd w:id="25337"/>
      <w:bookmarkEnd w:id="25338"/>
      <w:bookmarkEnd w:id="25339"/>
      <w:bookmarkEnd w:id="25340"/>
      <w:bookmarkEnd w:id="25341"/>
    </w:p>
    <w:p w:rsidR="00E154AB" w:rsidRDefault="00E154AB" w:rsidP="00E154AB">
      <w:pPr>
        <w:pStyle w:val="PL"/>
      </w:pPr>
      <w:r>
        <w:t>module _3gpp-5gc-nrm-nfservice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urn:3gpp:sa5:_3gpp-5gc-nrm-nfservice;</w:t>
      </w:r>
    </w:p>
    <w:p w:rsidR="00E154AB" w:rsidRDefault="00E154AB" w:rsidP="00E154AB">
      <w:pPr>
        <w:pStyle w:val="PL"/>
      </w:pPr>
      <w:r>
        <w:t xml:space="preserve">  prefix nfs3gpp;</w:t>
      </w:r>
    </w:p>
    <w:p w:rsidR="00E154AB" w:rsidRDefault="00E154AB" w:rsidP="00E154AB">
      <w:pPr>
        <w:pStyle w:val="PL"/>
      </w:pPr>
      <w:r>
        <w:t xml:space="preserve">  </w:t>
      </w:r>
    </w:p>
    <w:p w:rsidR="00E154AB" w:rsidRDefault="00E154AB" w:rsidP="00E154AB">
      <w:pPr>
        <w:pStyle w:val="PL"/>
      </w:pPr>
      <w:r>
        <w:t xml:space="preserve">  import _3gpp-common-yang-types { prefix types3gpp; }</w:t>
      </w:r>
    </w:p>
    <w:p w:rsidR="00E154AB" w:rsidRDefault="00E154AB" w:rsidP="00E154AB">
      <w:pPr>
        <w:pStyle w:val="PL"/>
      </w:pPr>
      <w:r>
        <w:lastRenderedPageBreak/>
        <w:t xml:space="preserve">  import ietf-yang-types { prefix yang; }</w:t>
      </w:r>
    </w:p>
    <w:p w:rsidR="00E154AB" w:rsidRDefault="00E154AB" w:rsidP="00E154AB">
      <w:pPr>
        <w:pStyle w:val="PL"/>
      </w:pPr>
      <w:r>
        <w:t xml:space="preserve">  import ietf-inet-types { prefix inet;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"NF service class.";</w:t>
      </w:r>
    </w:p>
    <w:p w:rsidR="00E154AB" w:rsidRDefault="00E154AB" w:rsidP="00E154AB">
      <w:pPr>
        <w:pStyle w:val="PL"/>
      </w:pPr>
      <w:r>
        <w:t xml:space="preserve">  reference "3GPP TS 29.510";</w:t>
      </w:r>
    </w:p>
    <w:p w:rsidR="00E154AB" w:rsidRDefault="00E154AB" w:rsidP="00E154AB">
      <w:pPr>
        <w:pStyle w:val="PL"/>
      </w:pPr>
      <w:r>
        <w:t xml:space="preserve">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NFServiceGrp {</w:t>
      </w:r>
    </w:p>
    <w:p w:rsidR="00E154AB" w:rsidRDefault="00E154AB" w:rsidP="00E154AB">
      <w:pPr>
        <w:pStyle w:val="PL"/>
      </w:pPr>
      <w:r>
        <w:t xml:space="preserve">    leaf serviceInstanceID {</w:t>
      </w:r>
    </w:p>
    <w:p w:rsidR="00E154AB" w:rsidRDefault="00E154AB" w:rsidP="00E154AB">
      <w:pPr>
        <w:pStyle w:val="PL"/>
      </w:pPr>
      <w:r>
        <w:t xml:space="preserve">      description "Unique ID of the service instance within a given NF Instance.";</w:t>
      </w:r>
    </w:p>
    <w:p w:rsidR="00E154AB" w:rsidRDefault="00E154AB" w:rsidP="00E154AB">
      <w:pPr>
        <w:pStyle w:val="PL"/>
      </w:pPr>
      <w:r>
        <w:t xml:space="preserve">      mandatory true;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serviceName {</w:t>
      </w:r>
    </w:p>
    <w:p w:rsidR="00E154AB" w:rsidRDefault="00E154AB" w:rsidP="00E154AB">
      <w:pPr>
        <w:pStyle w:val="PL"/>
      </w:pPr>
      <w:r>
        <w:t xml:space="preserve">      description "Name of the service instance (e.g. 'nudm-sdm').";</w:t>
      </w:r>
    </w:p>
    <w:p w:rsidR="00E154AB" w:rsidRDefault="00E154AB" w:rsidP="00E154AB">
      <w:pPr>
        <w:pStyle w:val="PL"/>
      </w:pPr>
      <w:r>
        <w:t xml:space="preserve">      mandatory true;</w:t>
      </w:r>
    </w:p>
    <w:p w:rsidR="00E154AB" w:rsidRDefault="00E154AB" w:rsidP="00E154AB">
      <w:pPr>
        <w:pStyle w:val="PL"/>
      </w:pPr>
      <w:r>
        <w:t xml:space="preserve">      type ServiceName;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versions { //check in review if key is ok (unique)</w:t>
      </w:r>
    </w:p>
    <w:p w:rsidR="00E154AB" w:rsidRDefault="00E154AB" w:rsidP="00E154AB">
      <w:pPr>
        <w:pStyle w:val="PL"/>
      </w:pPr>
      <w:r>
        <w:t xml:space="preserve">      description "API versions supported by the NF Service and if available, the corresponding retirement date of the NF Service.";</w:t>
      </w:r>
    </w:p>
    <w:p w:rsidR="00E154AB" w:rsidRDefault="00E154AB" w:rsidP="00E154AB">
      <w:pPr>
        <w:pStyle w:val="PL"/>
      </w:pPr>
      <w:r>
        <w:t xml:space="preserve">      min-elements 1;</w:t>
      </w:r>
    </w:p>
    <w:p w:rsidR="00E154AB" w:rsidRDefault="00E154AB" w:rsidP="00E154AB">
      <w:pPr>
        <w:pStyle w:val="PL"/>
      </w:pPr>
      <w:r>
        <w:t xml:space="preserve">      key "apiVersionInUri apiFullVersion";</w:t>
      </w:r>
    </w:p>
    <w:p w:rsidR="00E154AB" w:rsidRDefault="00E154AB" w:rsidP="00E154AB">
      <w:pPr>
        <w:pStyle w:val="PL"/>
      </w:pPr>
      <w:r>
        <w:t xml:space="preserve">      uses NFServiceVersion;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scheme {</w:t>
      </w:r>
    </w:p>
    <w:p w:rsidR="00E154AB" w:rsidRDefault="00E154AB" w:rsidP="00E154AB">
      <w:pPr>
        <w:pStyle w:val="PL"/>
      </w:pPr>
      <w:r>
        <w:t xml:space="preserve">      description "URI scheme (e.g. 'http', 'https').";</w:t>
      </w:r>
    </w:p>
    <w:p w:rsidR="00E154AB" w:rsidRDefault="00E154AB" w:rsidP="00E154AB">
      <w:pPr>
        <w:pStyle w:val="PL"/>
      </w:pPr>
      <w:r>
        <w:t xml:space="preserve">      mandatory true;</w:t>
      </w:r>
    </w:p>
    <w:p w:rsidR="00E154AB" w:rsidRDefault="00E154AB" w:rsidP="00E154AB">
      <w:pPr>
        <w:pStyle w:val="PL"/>
      </w:pPr>
      <w:r>
        <w:t xml:space="preserve">      type UriScheme;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nfServiceStatus {</w:t>
      </w:r>
    </w:p>
    <w:p w:rsidR="00E154AB" w:rsidRDefault="00E154AB" w:rsidP="00E154AB">
      <w:pPr>
        <w:pStyle w:val="PL"/>
      </w:pPr>
      <w:r>
        <w:t xml:space="preserve">      description "Status of the NF Service Instance.";</w:t>
      </w:r>
    </w:p>
    <w:p w:rsidR="00E154AB" w:rsidRDefault="00E154AB" w:rsidP="00E154AB">
      <w:pPr>
        <w:pStyle w:val="PL"/>
      </w:pPr>
      <w:r>
        <w:t xml:space="preserve">      mandatory true;</w:t>
      </w:r>
    </w:p>
    <w:p w:rsidR="00E154AB" w:rsidRDefault="00E154AB" w:rsidP="00E154AB">
      <w:pPr>
        <w:pStyle w:val="PL"/>
      </w:pPr>
      <w:r>
        <w:t xml:space="preserve">      type NFServiceStatus;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fqdn {</w:t>
      </w:r>
    </w:p>
    <w:p w:rsidR="00E154AB" w:rsidRDefault="00E154AB" w:rsidP="00E154AB">
      <w:pPr>
        <w:pStyle w:val="PL"/>
      </w:pPr>
      <w:r>
        <w:t xml:space="preserve">      description "FQDN of the NF Service Instance.";</w:t>
      </w:r>
    </w:p>
    <w:p w:rsidR="00E154AB" w:rsidRDefault="00E154AB" w:rsidP="00E154AB">
      <w:pPr>
        <w:pStyle w:val="PL"/>
      </w:pPr>
      <w:r>
        <w:t xml:space="preserve">      //optional support</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interPlmnFqdn {</w:t>
      </w:r>
    </w:p>
    <w:p w:rsidR="00E154AB" w:rsidRDefault="00E154AB" w:rsidP="00E154AB">
      <w:pPr>
        <w:pStyle w:val="PL"/>
      </w:pPr>
      <w:r>
        <w:t xml:space="preserve">      description "If the NF service needs to be discoverable by other NFs in a different PLMN,</w:t>
      </w:r>
    </w:p>
    <w:p w:rsidR="00E154AB" w:rsidRDefault="00E154AB" w:rsidP="00E154AB">
      <w:pPr>
        <w:pStyle w:val="PL"/>
      </w:pPr>
      <w:r>
        <w:t xml:space="preserve">                   then an FQDN that is used for inter PLMN routing.";</w:t>
      </w:r>
    </w:p>
    <w:p w:rsidR="00E154AB" w:rsidRDefault="00E154AB" w:rsidP="00E154AB">
      <w:pPr>
        <w:pStyle w:val="PL"/>
      </w:pPr>
      <w:r>
        <w:t xml:space="preserve">      //optional support</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ipEndPoints {</w:t>
      </w:r>
    </w:p>
    <w:p w:rsidR="00E154AB" w:rsidRDefault="00E154AB" w:rsidP="00E154AB">
      <w:pPr>
        <w:pStyle w:val="PL"/>
      </w:pPr>
      <w:r>
        <w:t xml:space="preserve">      description "IP address(es) and port information of the Network Function (including IPv4 and/or IPv6 address)</w:t>
      </w:r>
    </w:p>
    <w:p w:rsidR="00E154AB" w:rsidRDefault="00E154AB" w:rsidP="00E154AB">
      <w:pPr>
        <w:pStyle w:val="PL"/>
      </w:pPr>
      <w:r>
        <w:t xml:space="preserve">                   where the service is listening for incoming service requests.";</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key idx;</w:t>
      </w:r>
    </w:p>
    <w:p w:rsidR="00E154AB" w:rsidRDefault="00E154AB" w:rsidP="00E154AB">
      <w:pPr>
        <w:pStyle w:val="PL"/>
      </w:pPr>
      <w:r>
        <w:t xml:space="preserve">      leaf idx {</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uses ipEndPoint;</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apiPrefix {</w:t>
      </w:r>
    </w:p>
    <w:p w:rsidR="00E154AB" w:rsidRDefault="00E154AB" w:rsidP="00E154AB">
      <w:pPr>
        <w:pStyle w:val="PL"/>
      </w:pPr>
      <w:r>
        <w:t xml:space="preserve">      description "Optional path segment(s) used to construct the {apiRoot} variable of the different API URIs.";</w:t>
      </w:r>
    </w:p>
    <w:p w:rsidR="00E154AB" w:rsidRDefault="00E154AB" w:rsidP="00E154AB">
      <w:pPr>
        <w:pStyle w:val="PL"/>
      </w:pPr>
      <w:r>
        <w:t xml:space="preserve">      //optional support</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lastRenderedPageBreak/>
        <w:t xml:space="preserve">    list defaultNotificationSubscriptions {</w:t>
      </w:r>
    </w:p>
    <w:p w:rsidR="00E154AB" w:rsidRDefault="00E154AB" w:rsidP="00E154AB">
      <w:pPr>
        <w:pStyle w:val="PL"/>
      </w:pPr>
      <w:r>
        <w:t xml:space="preserve">      description "Notification endpoints for different notification types.";</w:t>
      </w:r>
    </w:p>
    <w:p w:rsidR="00E154AB" w:rsidRDefault="00E154AB" w:rsidP="00E154AB">
      <w:pPr>
        <w:pStyle w:val="PL"/>
      </w:pPr>
      <w:r>
        <w:t xml:space="preserve">      key notificationType;</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uses types3gpp:DefaultNotificationSubscription;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allowedPlmns {</w:t>
      </w:r>
    </w:p>
    <w:p w:rsidR="00E154AB" w:rsidRDefault="00E154AB" w:rsidP="00E154AB">
      <w:pPr>
        <w:pStyle w:val="PL"/>
      </w:pPr>
      <w:r>
        <w:t xml:space="preserve">      description "PLMNs allowed to access the service instance.</w:t>
      </w:r>
    </w:p>
    <w:p w:rsidR="00E154AB" w:rsidRDefault="00E154AB" w:rsidP="00E154AB">
      <w:pPr>
        <w:pStyle w:val="PL"/>
      </w:pPr>
      <w:r>
        <w:t xml:space="preserve">                   The absence of this attribute indicates that any PLMN is allowed to access the service instance.";</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allowedNfTypes {</w:t>
      </w:r>
    </w:p>
    <w:p w:rsidR="00E154AB" w:rsidRDefault="00E154AB" w:rsidP="00E154AB">
      <w:pPr>
        <w:pStyle w:val="PL"/>
      </w:pPr>
      <w:r>
        <w:t xml:space="preserve">      description "Type of the NFs allowed to access the service instance.</w:t>
      </w:r>
    </w:p>
    <w:p w:rsidR="00E154AB" w:rsidRDefault="00E154AB" w:rsidP="00E154AB">
      <w:pPr>
        <w:pStyle w:val="PL"/>
      </w:pPr>
      <w:r>
        <w:t xml:space="preserve">                   The absence of this attribute indicates that any NF type is allowed to access the service instance.";</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type types3gpp:NfType;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allowedNfDomains {</w:t>
      </w:r>
    </w:p>
    <w:p w:rsidR="00E154AB" w:rsidRDefault="00E154AB" w:rsidP="00E154AB">
      <w:pPr>
        <w:pStyle w:val="PL"/>
      </w:pPr>
      <w:r>
        <w:t xml:space="preserve">      description "Pattern representing the NF domain names allowed to access the service instance.";</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allowedNssais {</w:t>
      </w:r>
    </w:p>
    <w:p w:rsidR="00E154AB" w:rsidRDefault="00E154AB" w:rsidP="00E154AB">
      <w:pPr>
        <w:pStyle w:val="PL"/>
      </w:pPr>
      <w:r>
        <w:t xml:space="preserve">      description "S-NSSAI of the allowed slices to access the service instance.</w:t>
      </w:r>
    </w:p>
    <w:p w:rsidR="00E154AB" w:rsidRDefault="00E154AB" w:rsidP="00E154AB">
      <w:pPr>
        <w:pStyle w:val="PL"/>
      </w:pPr>
      <w:r>
        <w:t xml:space="preserve">                   The absence of this attribute indicates that any slice is allowed to access the service instance.";</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type types3gpp:SNssai;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priority {</w:t>
      </w:r>
    </w:p>
    <w:p w:rsidR="00E154AB" w:rsidRDefault="00E154AB" w:rsidP="00E154AB">
      <w:pPr>
        <w:pStyle w:val="PL"/>
      </w:pPr>
      <w:r>
        <w:t xml:space="preserve">      description "Priority (relative to other services of the same type) in the range of 0-65535,</w:t>
      </w:r>
    </w:p>
    <w:p w:rsidR="00E154AB" w:rsidRDefault="00E154AB" w:rsidP="00E154AB">
      <w:pPr>
        <w:pStyle w:val="PL"/>
      </w:pPr>
      <w:r>
        <w:t xml:space="preserve">                   to be used for NF Service selection; lower values indicate a higher priority.";</w:t>
      </w:r>
    </w:p>
    <w:p w:rsidR="00E154AB" w:rsidRDefault="00E154AB" w:rsidP="00E154AB">
      <w:pPr>
        <w:pStyle w:val="PL"/>
      </w:pPr>
      <w:r>
        <w:t xml:space="preserve">      //optional support</w:t>
      </w:r>
    </w:p>
    <w:p w:rsidR="00E154AB" w:rsidRDefault="00E154AB" w:rsidP="00E154AB">
      <w:pPr>
        <w:pStyle w:val="PL"/>
      </w:pPr>
      <w:r>
        <w:t xml:space="preserve">      type uint16;</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capacity {</w:t>
      </w:r>
    </w:p>
    <w:p w:rsidR="00E154AB" w:rsidRDefault="00E154AB" w:rsidP="00E154AB">
      <w:pPr>
        <w:pStyle w:val="PL"/>
      </w:pPr>
      <w:r>
        <w:t xml:space="preserve">      description "Static capacity information in the range of 0-65535, expressed as a weight relative to other services of the same type.";</w:t>
      </w:r>
    </w:p>
    <w:p w:rsidR="00E154AB" w:rsidRDefault="00E154AB" w:rsidP="00E154AB">
      <w:pPr>
        <w:pStyle w:val="PL"/>
      </w:pPr>
      <w:r>
        <w:t xml:space="preserve">      //optional support</w:t>
      </w:r>
    </w:p>
    <w:p w:rsidR="00E154AB" w:rsidRDefault="00E154AB" w:rsidP="00E154AB">
      <w:pPr>
        <w:pStyle w:val="PL"/>
      </w:pPr>
      <w:r>
        <w:t xml:space="preserve">      type uint16;</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load {</w:t>
      </w:r>
    </w:p>
    <w:p w:rsidR="00E154AB" w:rsidRDefault="00E154AB" w:rsidP="00E154AB">
      <w:pPr>
        <w:pStyle w:val="PL"/>
      </w:pPr>
      <w:r>
        <w:t xml:space="preserve">      description "Dynamic load information, ranged from 0 to 100, indicates the current load percentage of the NF Service.";</w:t>
      </w:r>
    </w:p>
    <w:p w:rsidR="00E154AB" w:rsidRDefault="00E154AB" w:rsidP="00E154AB">
      <w:pPr>
        <w:pStyle w:val="PL"/>
      </w:pPr>
      <w:r>
        <w:t xml:space="preserve">      //optional support</w:t>
      </w:r>
    </w:p>
    <w:p w:rsidR="00E154AB" w:rsidRDefault="00E154AB" w:rsidP="00E154AB">
      <w:pPr>
        <w:pStyle w:val="PL"/>
      </w:pPr>
      <w:r>
        <w:t xml:space="preserve">      type types3gpp:Load;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recoveryTime {</w:t>
      </w:r>
    </w:p>
    <w:p w:rsidR="00E154AB" w:rsidRDefault="00E154AB" w:rsidP="00E154AB">
      <w:pPr>
        <w:pStyle w:val="PL"/>
      </w:pPr>
      <w:r>
        <w:t xml:space="preserve">      description "Timestamp when the NF was (re)started.";</w:t>
      </w:r>
    </w:p>
    <w:p w:rsidR="00E154AB" w:rsidRDefault="00E154AB" w:rsidP="00E154AB">
      <w:pPr>
        <w:pStyle w:val="PL"/>
      </w:pPr>
      <w:r>
        <w:t xml:space="preserve">      //optional support</w:t>
      </w:r>
    </w:p>
    <w:p w:rsidR="00E154AB" w:rsidRDefault="00E154AB" w:rsidP="00E154AB">
      <w:pPr>
        <w:pStyle w:val="PL"/>
      </w:pPr>
      <w:r>
        <w:t xml:space="preserve">      type yang:date-and-time;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chfServiceInfo { //is the key unique</w:t>
      </w:r>
    </w:p>
    <w:p w:rsidR="00E154AB" w:rsidRDefault="00E154AB" w:rsidP="00E154AB">
      <w:pPr>
        <w:pStyle w:val="PL"/>
      </w:pPr>
      <w:r>
        <w:t xml:space="preserve">      description "Specific data for a CHF service instance.";</w:t>
      </w:r>
    </w:p>
    <w:p w:rsidR="00E154AB" w:rsidRDefault="00E154AB" w:rsidP="00E154AB">
      <w:pPr>
        <w:pStyle w:val="PL"/>
      </w:pPr>
      <w:r>
        <w:t xml:space="preserve">      //optional support</w:t>
      </w:r>
    </w:p>
    <w:p w:rsidR="00E154AB" w:rsidRDefault="00E154AB" w:rsidP="00E154AB">
      <w:pPr>
        <w:pStyle w:val="PL"/>
      </w:pPr>
      <w:r>
        <w:t xml:space="preserve">      max-elements 1;</w:t>
      </w:r>
    </w:p>
    <w:p w:rsidR="00E154AB" w:rsidRDefault="00E154AB" w:rsidP="00E154AB">
      <w:pPr>
        <w:pStyle w:val="PL"/>
      </w:pPr>
      <w:r>
        <w:t xml:space="preserve">      key "primaryChfServiceInstance secondaryChfServiceInstance";</w:t>
      </w:r>
    </w:p>
    <w:p w:rsidR="00E154AB" w:rsidRDefault="00E154AB" w:rsidP="00E154AB">
      <w:pPr>
        <w:pStyle w:val="PL"/>
      </w:pPr>
      <w:r>
        <w:lastRenderedPageBreak/>
        <w:t xml:space="preserve">      uses ChfServiceInfo;</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supportedFeatures {</w:t>
      </w:r>
    </w:p>
    <w:p w:rsidR="00E154AB" w:rsidRDefault="00E154AB" w:rsidP="00E154AB">
      <w:pPr>
        <w:pStyle w:val="PL"/>
      </w:pPr>
      <w:r>
        <w:t xml:space="preserve">      description "Supported Features of the NF Service instance.";</w:t>
      </w:r>
    </w:p>
    <w:p w:rsidR="00E154AB" w:rsidRDefault="00E154AB" w:rsidP="00E154AB">
      <w:pPr>
        <w:pStyle w:val="PL"/>
      </w:pPr>
      <w:r>
        <w:t xml:space="preserve">      //optional support</w:t>
      </w:r>
    </w:p>
    <w:p w:rsidR="00E154AB" w:rsidRDefault="00E154AB" w:rsidP="00E154AB">
      <w:pPr>
        <w:pStyle w:val="PL"/>
      </w:pPr>
      <w:r>
        <w:t xml:space="preserve">      type SupportedFeatures;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typedef SupportedFeatures {</w:t>
      </w:r>
    </w:p>
    <w:p w:rsidR="00E154AB" w:rsidRDefault="00E154AB" w:rsidP="00E154AB">
      <w:pPr>
        <w:pStyle w:val="PL"/>
      </w:pPr>
      <w:r>
        <w:t xml:space="preserve">    type string {</w:t>
      </w:r>
    </w:p>
    <w:p w:rsidR="00E154AB" w:rsidRDefault="00E154AB" w:rsidP="00E154AB">
      <w:pPr>
        <w:pStyle w:val="PL"/>
      </w:pPr>
      <w:r>
        <w:t xml:space="preserve">      pattern '[A-Fa-f0-9]*';</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ipEndPoint {</w:t>
      </w:r>
    </w:p>
    <w:p w:rsidR="00E154AB" w:rsidRDefault="00E154AB" w:rsidP="00E154AB">
      <w:pPr>
        <w:pStyle w:val="PL"/>
      </w:pPr>
      <w:r>
        <w:t xml:space="preserve">    choice address {</w:t>
      </w:r>
    </w:p>
    <w:p w:rsidR="00E154AB" w:rsidRDefault="00E154AB" w:rsidP="00E154AB">
      <w:pPr>
        <w:pStyle w:val="PL"/>
      </w:pPr>
      <w:r>
        <w:t xml:space="preserve">      leaf ipv4Address {</w:t>
      </w:r>
    </w:p>
    <w:p w:rsidR="00E154AB" w:rsidRDefault="00E154AB" w:rsidP="00E154AB">
      <w:pPr>
        <w:pStyle w:val="PL"/>
      </w:pPr>
      <w:r>
        <w:t xml:space="preserve">        type inet:ipv4-address;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ipv6Address {</w:t>
      </w:r>
    </w:p>
    <w:p w:rsidR="00E154AB" w:rsidRDefault="00E154AB" w:rsidP="00E154AB">
      <w:pPr>
        <w:pStyle w:val="PL"/>
      </w:pPr>
      <w:r>
        <w:t xml:space="preserve">        type inet:ipv6-address;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ipv6Prefix {</w:t>
      </w:r>
    </w:p>
    <w:p w:rsidR="00E154AB" w:rsidRDefault="00E154AB" w:rsidP="00E154AB">
      <w:pPr>
        <w:pStyle w:val="PL"/>
      </w:pPr>
      <w:r>
        <w:t xml:space="preserve">        type inet:ipv6-prefix;</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transport {</w:t>
      </w:r>
    </w:p>
    <w:p w:rsidR="00E154AB" w:rsidRDefault="00E154AB" w:rsidP="00E154AB">
      <w:pPr>
        <w:pStyle w:val="PL"/>
      </w:pPr>
      <w:r>
        <w:t xml:space="preserve">      type TransportProtocol;</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port {</w:t>
      </w:r>
    </w:p>
    <w:p w:rsidR="00E154AB" w:rsidRDefault="00E154AB" w:rsidP="00E154AB">
      <w:pPr>
        <w:pStyle w:val="PL"/>
      </w:pPr>
      <w:r>
        <w:t xml:space="preserve">      type uint16;</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typedef TransportProtocol {</w:t>
      </w:r>
    </w:p>
    <w:p w:rsidR="00E154AB" w:rsidRDefault="00E154AB" w:rsidP="00E154AB">
      <w:pPr>
        <w:pStyle w:val="PL"/>
      </w:pPr>
      <w:r>
        <w:t xml:space="preserve">    type enumeration {</w:t>
      </w:r>
    </w:p>
    <w:p w:rsidR="00E154AB" w:rsidRDefault="00E154AB" w:rsidP="00E154AB">
      <w:pPr>
        <w:pStyle w:val="PL"/>
      </w:pPr>
      <w:r>
        <w:t xml:space="preserve">      enum TCP;</w:t>
      </w:r>
    </w:p>
    <w:p w:rsidR="00E154AB" w:rsidRDefault="00E154AB" w:rsidP="00E154AB">
      <w:pPr>
        <w:pStyle w:val="PL"/>
      </w:pPr>
      <w:r>
        <w:t xml:space="preserve">      enum STCP;</w:t>
      </w:r>
    </w:p>
    <w:p w:rsidR="00E154AB" w:rsidRDefault="00E154AB" w:rsidP="00E154AB">
      <w:pPr>
        <w:pStyle w:val="PL"/>
      </w:pPr>
      <w:r>
        <w:t xml:space="preserve">      enum UDP;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NFServiceVersion {</w:t>
      </w:r>
    </w:p>
    <w:p w:rsidR="00E154AB" w:rsidRDefault="00E154AB" w:rsidP="00E154AB">
      <w:pPr>
        <w:pStyle w:val="PL"/>
      </w:pPr>
      <w:r>
        <w:t xml:space="preserve">    leaf apiVersionInUri {</w:t>
      </w:r>
    </w:p>
    <w:p w:rsidR="00E154AB" w:rsidRDefault="00E154AB" w:rsidP="00E154AB">
      <w:pPr>
        <w:pStyle w:val="PL"/>
      </w:pPr>
      <w:r>
        <w:t xml:space="preserve">      mandatory true;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apiFullVersion {</w:t>
      </w:r>
    </w:p>
    <w:p w:rsidR="00E154AB" w:rsidRDefault="00E154AB" w:rsidP="00E154AB">
      <w:pPr>
        <w:pStyle w:val="PL"/>
      </w:pPr>
      <w:r>
        <w:t xml:space="preserve">      mandatory true;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expiry {</w:t>
      </w:r>
    </w:p>
    <w:p w:rsidR="00E154AB" w:rsidRDefault="00E154AB" w:rsidP="00E154AB">
      <w:pPr>
        <w:pStyle w:val="PL"/>
      </w:pPr>
      <w:r>
        <w:t xml:space="preserve">      //optional to support</w:t>
      </w:r>
    </w:p>
    <w:p w:rsidR="00E154AB" w:rsidRDefault="00E154AB" w:rsidP="00E154AB">
      <w:pPr>
        <w:pStyle w:val="PL"/>
      </w:pPr>
      <w:r>
        <w:t xml:space="preserve">      type yang:date-and-time;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typedef ServiceName {</w:t>
      </w:r>
    </w:p>
    <w:p w:rsidR="00E154AB" w:rsidRDefault="00E154AB" w:rsidP="00E154AB">
      <w:pPr>
        <w:pStyle w:val="PL"/>
      </w:pPr>
      <w:r>
        <w:t xml:space="preserve">    type enumeration {</w:t>
      </w:r>
    </w:p>
    <w:p w:rsidR="00E154AB" w:rsidRDefault="00E154AB" w:rsidP="00E154AB">
      <w:pPr>
        <w:pStyle w:val="PL"/>
      </w:pPr>
      <w:r>
        <w:t xml:space="preserve">      enum NNRF_NFM;</w:t>
      </w:r>
    </w:p>
    <w:p w:rsidR="00E154AB" w:rsidRDefault="00E154AB" w:rsidP="00E154AB">
      <w:pPr>
        <w:pStyle w:val="PL"/>
      </w:pPr>
      <w:r>
        <w:t xml:space="preserve">      enum NNRF_DISC;</w:t>
      </w:r>
    </w:p>
    <w:p w:rsidR="00E154AB" w:rsidRDefault="00E154AB" w:rsidP="00E154AB">
      <w:pPr>
        <w:pStyle w:val="PL"/>
      </w:pPr>
      <w:r>
        <w:t xml:space="preserve">      enum NUDM_SDM;</w:t>
      </w:r>
    </w:p>
    <w:p w:rsidR="00E154AB" w:rsidRPr="008E6D39" w:rsidRDefault="00E154AB" w:rsidP="00E154AB">
      <w:pPr>
        <w:pStyle w:val="PL"/>
      </w:pPr>
      <w:r w:rsidRPr="004D4F46">
        <w:t xml:space="preserve">      </w:t>
      </w:r>
      <w:r w:rsidRPr="008E6D39">
        <w:t>enum NUDM_UECM;</w:t>
      </w:r>
    </w:p>
    <w:p w:rsidR="00E154AB" w:rsidRPr="008E6D39" w:rsidRDefault="00E154AB" w:rsidP="00E154AB">
      <w:pPr>
        <w:pStyle w:val="PL"/>
      </w:pPr>
      <w:r w:rsidRPr="008E6D39">
        <w:t xml:space="preserve">      enum NUDM_UEAU;</w:t>
      </w:r>
    </w:p>
    <w:p w:rsidR="00E154AB" w:rsidRPr="00212C37" w:rsidRDefault="00E154AB" w:rsidP="00E154AB">
      <w:pPr>
        <w:pStyle w:val="PL"/>
        <w:rPr>
          <w:lang w:val="es-ES"/>
        </w:rPr>
      </w:pPr>
      <w:r w:rsidRPr="008E6D39">
        <w:t xml:space="preserve">      </w:t>
      </w:r>
      <w:r w:rsidRPr="00212C37">
        <w:rPr>
          <w:lang w:val="es-ES"/>
        </w:rPr>
        <w:t>enum NUDM_EE;</w:t>
      </w:r>
    </w:p>
    <w:p w:rsidR="00E154AB" w:rsidRPr="008E6D39" w:rsidRDefault="00E154AB" w:rsidP="00E154AB">
      <w:pPr>
        <w:pStyle w:val="PL"/>
        <w:rPr>
          <w:lang w:val="es-ES"/>
        </w:rPr>
      </w:pPr>
      <w:r w:rsidRPr="00212C37">
        <w:rPr>
          <w:lang w:val="es-ES"/>
        </w:rPr>
        <w:t xml:space="preserve">      </w:t>
      </w:r>
      <w:r w:rsidRPr="008E6D39">
        <w:rPr>
          <w:lang w:val="es-ES"/>
        </w:rPr>
        <w:t>enum NUDM_PP;</w:t>
      </w:r>
    </w:p>
    <w:p w:rsidR="00E154AB" w:rsidRPr="00182658" w:rsidRDefault="00E154AB" w:rsidP="00E154AB">
      <w:pPr>
        <w:pStyle w:val="PL"/>
      </w:pPr>
      <w:r w:rsidRPr="008E6D39">
        <w:rPr>
          <w:lang w:val="es-ES"/>
        </w:rPr>
        <w:t xml:space="preserve">      </w:t>
      </w:r>
      <w:r w:rsidRPr="00FC1B72">
        <w:t>enum NAMF_CO</w:t>
      </w:r>
      <w:r w:rsidRPr="00214AD9">
        <w:t>MM;</w:t>
      </w:r>
    </w:p>
    <w:p w:rsidR="00E154AB" w:rsidRPr="004F2579" w:rsidRDefault="00E154AB" w:rsidP="00E154AB">
      <w:pPr>
        <w:pStyle w:val="PL"/>
      </w:pPr>
      <w:r w:rsidRPr="004F2579">
        <w:t xml:space="preserve">      enum NAMF_EVTS;</w:t>
      </w:r>
    </w:p>
    <w:p w:rsidR="00E154AB" w:rsidRPr="000863A4" w:rsidRDefault="00E154AB" w:rsidP="00E154AB">
      <w:pPr>
        <w:pStyle w:val="PL"/>
      </w:pPr>
      <w:r w:rsidRPr="00272FA8">
        <w:t xml:space="preserve">      enum NAMF_MT;</w:t>
      </w:r>
    </w:p>
    <w:p w:rsidR="00E154AB" w:rsidRPr="00FA1E64" w:rsidRDefault="00E154AB" w:rsidP="00E154AB">
      <w:pPr>
        <w:pStyle w:val="PL"/>
      </w:pPr>
      <w:r w:rsidRPr="000863A4">
        <w:t xml:space="preserve"> </w:t>
      </w:r>
      <w:r w:rsidRPr="00B17F0B">
        <w:t xml:space="preserve">     enum NAMF_LOC;</w:t>
      </w:r>
    </w:p>
    <w:p w:rsidR="00E154AB" w:rsidRPr="005C322D" w:rsidRDefault="00E154AB" w:rsidP="00E154AB">
      <w:pPr>
        <w:pStyle w:val="PL"/>
      </w:pPr>
      <w:r w:rsidRPr="00FA1E64">
        <w:lastRenderedPageBreak/>
        <w:t xml:space="preserve">      enum NSMF_PDUSESSION;</w:t>
      </w:r>
    </w:p>
    <w:p w:rsidR="00E154AB" w:rsidRPr="00784604" w:rsidRDefault="00E154AB" w:rsidP="00E154AB">
      <w:pPr>
        <w:pStyle w:val="PL"/>
      </w:pPr>
      <w:r w:rsidRPr="005C322D">
        <w:t xml:space="preserve">      enum NSMF_</w:t>
      </w:r>
      <w:r w:rsidRPr="00FA3122">
        <w:t>EVENT</w:t>
      </w:r>
      <w:r w:rsidRPr="00784604">
        <w:t>-EXPOSURE;</w:t>
      </w:r>
    </w:p>
    <w:p w:rsidR="00E154AB" w:rsidRPr="008A08FE" w:rsidRDefault="00E154AB" w:rsidP="00E154AB">
      <w:pPr>
        <w:pStyle w:val="PL"/>
      </w:pPr>
      <w:r w:rsidRPr="00784604">
        <w:t xml:space="preserve">     </w:t>
      </w:r>
      <w:r w:rsidRPr="00581CFA">
        <w:t xml:space="preserve"> enum N</w:t>
      </w:r>
      <w:r w:rsidRPr="00865103">
        <w:t>AUSF_AUTH;</w:t>
      </w:r>
    </w:p>
    <w:p w:rsidR="00E154AB" w:rsidRPr="00185B97" w:rsidRDefault="00E154AB" w:rsidP="00E154AB">
      <w:pPr>
        <w:pStyle w:val="PL"/>
      </w:pPr>
      <w:r w:rsidRPr="008A08FE">
        <w:t xml:space="preserve">      enum NAUSF_SORPROTECTION;</w:t>
      </w:r>
    </w:p>
    <w:p w:rsidR="00E154AB" w:rsidRPr="00A426F1" w:rsidRDefault="00E154AB" w:rsidP="00E154AB">
      <w:pPr>
        <w:pStyle w:val="PL"/>
      </w:pPr>
      <w:r w:rsidRPr="00DD352F">
        <w:t xml:space="preserve">      enum NNEF_P</w:t>
      </w:r>
      <w:r w:rsidRPr="004E7E55">
        <w:t>FDMANAGEMENT;</w:t>
      </w:r>
    </w:p>
    <w:p w:rsidR="00E154AB" w:rsidRDefault="00E154AB" w:rsidP="00E154AB">
      <w:pPr>
        <w:pStyle w:val="PL"/>
      </w:pPr>
      <w:r>
        <w:t xml:space="preserve">      enum NPCF_AM-POLICY-CONTROL;</w:t>
      </w:r>
    </w:p>
    <w:p w:rsidR="00E154AB" w:rsidRDefault="00E154AB" w:rsidP="00E154AB">
      <w:pPr>
        <w:pStyle w:val="PL"/>
      </w:pPr>
      <w:r>
        <w:t xml:space="preserve">      enum NPCF_SMPOLICYCONTROL;</w:t>
      </w:r>
    </w:p>
    <w:p w:rsidR="00E154AB" w:rsidRDefault="00E154AB" w:rsidP="00E154AB">
      <w:pPr>
        <w:pStyle w:val="PL"/>
      </w:pPr>
      <w:r>
        <w:t xml:space="preserve">      enum NPCF_POLICYAUTHORIZATION;</w:t>
      </w:r>
    </w:p>
    <w:p w:rsidR="00E154AB" w:rsidRDefault="00E154AB" w:rsidP="00E154AB">
      <w:pPr>
        <w:pStyle w:val="PL"/>
      </w:pPr>
      <w:r>
        <w:t xml:space="preserve">      enum NPCF_BDTPOLICYCONTROL;</w:t>
      </w:r>
    </w:p>
    <w:p w:rsidR="00E154AB" w:rsidRDefault="00E154AB" w:rsidP="00E154AB">
      <w:pPr>
        <w:pStyle w:val="PL"/>
      </w:pPr>
      <w:r>
        <w:t xml:space="preserve">      enum NPCF_EVENTEXPOSURE;</w:t>
      </w:r>
    </w:p>
    <w:p w:rsidR="00E154AB" w:rsidRDefault="00E154AB" w:rsidP="00E154AB">
      <w:pPr>
        <w:pStyle w:val="PL"/>
      </w:pPr>
      <w:r>
        <w:t xml:space="preserve">      enum NPCF_UE_POLICY_CONTROL;</w:t>
      </w:r>
    </w:p>
    <w:p w:rsidR="00E154AB" w:rsidRDefault="00E154AB" w:rsidP="00E154AB">
      <w:pPr>
        <w:pStyle w:val="PL"/>
      </w:pPr>
      <w:r>
        <w:t xml:space="preserve">      enum NSMSF_SMS;</w:t>
      </w:r>
    </w:p>
    <w:p w:rsidR="00E154AB" w:rsidRDefault="00E154AB" w:rsidP="00E154AB">
      <w:pPr>
        <w:pStyle w:val="PL"/>
      </w:pPr>
      <w:r>
        <w:t xml:space="preserve">      enum NNSSF_NSSELECTION;</w:t>
      </w:r>
    </w:p>
    <w:p w:rsidR="00E154AB" w:rsidRDefault="00E154AB" w:rsidP="00E154AB">
      <w:pPr>
        <w:pStyle w:val="PL"/>
      </w:pPr>
      <w:r>
        <w:t xml:space="preserve">      enum NNSSF_NSSAIAVAILABILITY;</w:t>
      </w:r>
    </w:p>
    <w:p w:rsidR="00E154AB" w:rsidRDefault="00E154AB" w:rsidP="00E154AB">
      <w:pPr>
        <w:pStyle w:val="PL"/>
      </w:pPr>
      <w:r>
        <w:t xml:space="preserve">      enum NUDR_DR;</w:t>
      </w:r>
    </w:p>
    <w:p w:rsidR="00E154AB" w:rsidRDefault="00E154AB" w:rsidP="00E154AB">
      <w:pPr>
        <w:pStyle w:val="PL"/>
      </w:pPr>
      <w:r>
        <w:t xml:space="preserve">      enum NLMF_LOC;</w:t>
      </w:r>
    </w:p>
    <w:p w:rsidR="00E154AB" w:rsidRDefault="00E154AB" w:rsidP="00E154AB">
      <w:pPr>
        <w:pStyle w:val="PL"/>
      </w:pPr>
      <w:r>
        <w:t xml:space="preserve">      enum N5G_EIR_EIC;</w:t>
      </w:r>
    </w:p>
    <w:p w:rsidR="00E154AB" w:rsidRDefault="00E154AB" w:rsidP="00E154AB">
      <w:pPr>
        <w:pStyle w:val="PL"/>
      </w:pPr>
      <w:r>
        <w:t xml:space="preserve">      enum NBSF_MANAGEMENT;</w:t>
      </w:r>
    </w:p>
    <w:p w:rsidR="00E154AB" w:rsidRDefault="00E154AB" w:rsidP="00E154AB">
      <w:pPr>
        <w:pStyle w:val="PL"/>
      </w:pPr>
      <w:r>
        <w:t xml:space="preserve">      enum NCHF_SPENDINGLIMITCONTROL;</w:t>
      </w:r>
    </w:p>
    <w:p w:rsidR="00E154AB" w:rsidRDefault="00E154AB" w:rsidP="00E154AB">
      <w:pPr>
        <w:pStyle w:val="PL"/>
      </w:pPr>
      <w:r>
        <w:t xml:space="preserve">      enum NCHF_CONVERGEDCHARGING;</w:t>
      </w:r>
    </w:p>
    <w:p w:rsidR="00E154AB" w:rsidRDefault="00E154AB" w:rsidP="00E154AB">
      <w:pPr>
        <w:pStyle w:val="PL"/>
      </w:pPr>
      <w:r>
        <w:t xml:space="preserve">      enum NNWDAF_EVENTSSUBSCRIPTION;</w:t>
      </w:r>
    </w:p>
    <w:p w:rsidR="00E154AB" w:rsidRDefault="00E154AB" w:rsidP="00E154AB">
      <w:pPr>
        <w:pStyle w:val="PL"/>
      </w:pPr>
      <w:r>
        <w:t xml:space="preserve">      enum NNWDAF_ANALYTICSINFO;</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typedef UriScheme {</w:t>
      </w:r>
    </w:p>
    <w:p w:rsidR="00E154AB" w:rsidRDefault="00E154AB" w:rsidP="00E154AB">
      <w:pPr>
        <w:pStyle w:val="PL"/>
      </w:pPr>
      <w:r>
        <w:t xml:space="preserve">    type enumeration {</w:t>
      </w:r>
    </w:p>
    <w:p w:rsidR="00E154AB" w:rsidRDefault="00E154AB" w:rsidP="00E154AB">
      <w:pPr>
        <w:pStyle w:val="PL"/>
      </w:pPr>
      <w:r>
        <w:t xml:space="preserve">      enum HTTP;</w:t>
      </w:r>
    </w:p>
    <w:p w:rsidR="00E154AB" w:rsidRDefault="00E154AB" w:rsidP="00E154AB">
      <w:pPr>
        <w:pStyle w:val="PL"/>
      </w:pPr>
      <w:r>
        <w:t xml:space="preserve">      enum HTTPS;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typedef NFServiceStatus {</w:t>
      </w:r>
    </w:p>
    <w:p w:rsidR="00E154AB" w:rsidRDefault="00E154AB" w:rsidP="00E154AB">
      <w:pPr>
        <w:pStyle w:val="PL"/>
      </w:pPr>
      <w:r>
        <w:t xml:space="preserve">    type enumeration {</w:t>
      </w:r>
    </w:p>
    <w:p w:rsidR="00E154AB" w:rsidRDefault="00E154AB" w:rsidP="00E154AB">
      <w:pPr>
        <w:pStyle w:val="PL"/>
      </w:pPr>
      <w:r>
        <w:t xml:space="preserve">      enum REGISTERED;</w:t>
      </w:r>
    </w:p>
    <w:p w:rsidR="00E154AB" w:rsidRDefault="00E154AB" w:rsidP="00E154AB">
      <w:pPr>
        <w:pStyle w:val="PL"/>
      </w:pPr>
      <w:r>
        <w:t xml:space="preserve">      enum SUSPENDED;</w:t>
      </w:r>
    </w:p>
    <w:p w:rsidR="00E154AB" w:rsidRDefault="00E154AB" w:rsidP="00E154AB">
      <w:pPr>
        <w:pStyle w:val="PL"/>
      </w:pPr>
      <w:r>
        <w:t xml:space="preserve">      enum UNDISCOVERABLE;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ChfServiceInfo {</w:t>
      </w:r>
    </w:p>
    <w:p w:rsidR="00E154AB" w:rsidRDefault="00E154AB" w:rsidP="00E154AB">
      <w:pPr>
        <w:pStyle w:val="PL"/>
      </w:pPr>
      <w:r>
        <w:t xml:space="preserve">    leaf primaryChfServiceInstance {</w:t>
      </w:r>
    </w:p>
    <w:p w:rsidR="00E154AB" w:rsidRDefault="00E154AB" w:rsidP="00E154AB">
      <w:pPr>
        <w:pStyle w:val="PL"/>
      </w:pPr>
      <w:r>
        <w:t xml:space="preserve">      description "Shall be present if the CHF service instance serves as a secondary CHF instance of another primary CHF service instance.";</w:t>
      </w:r>
    </w:p>
    <w:p w:rsidR="00E154AB" w:rsidRDefault="00E154AB" w:rsidP="00E154AB">
      <w:pPr>
        <w:pStyle w:val="PL"/>
      </w:pPr>
      <w:r>
        <w:t xml:space="preserve">      //conditional to support</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secondaryChfServiceInstance {</w:t>
      </w:r>
    </w:p>
    <w:p w:rsidR="00E154AB" w:rsidRDefault="00E154AB" w:rsidP="00E154AB">
      <w:pPr>
        <w:pStyle w:val="PL"/>
      </w:pPr>
      <w:r>
        <w:t xml:space="preserve">      description "Shall be present if the CHF service instance serves as a primary CHF instance of another secondary CHF service instance.";</w:t>
      </w:r>
    </w:p>
    <w:p w:rsidR="00E154AB" w:rsidRDefault="00E154AB" w:rsidP="00E154AB">
      <w:pPr>
        <w:pStyle w:val="PL"/>
      </w:pPr>
      <w:r>
        <w:t xml:space="preserve">      //conditional to support</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25342" w:name="_Toc27405639"/>
      <w:bookmarkStart w:id="25343" w:name="_Toc35878834"/>
      <w:bookmarkStart w:id="25344" w:name="_Toc36220650"/>
      <w:bookmarkStart w:id="25345" w:name="_Toc36474748"/>
      <w:bookmarkStart w:id="25346" w:name="_Toc36543020"/>
      <w:bookmarkStart w:id="25347" w:name="_Toc36543841"/>
      <w:bookmarkStart w:id="25348" w:name="_Toc36568079"/>
      <w:bookmarkStart w:id="25349" w:name="_Toc44341825"/>
      <w:r>
        <w:rPr>
          <w:lang w:eastAsia="zh-CN"/>
        </w:rPr>
        <w:t>H.5.14</w:t>
      </w:r>
      <w:r>
        <w:rPr>
          <w:lang w:eastAsia="zh-CN"/>
        </w:rPr>
        <w:tab/>
        <w:t>module _</w:t>
      </w:r>
      <w:r w:rsidRPr="006F2E4A">
        <w:rPr>
          <w:lang w:eastAsia="zh-CN"/>
        </w:rPr>
        <w:t>3gpp-5gc-nrm-ngeirfunction@2019-10-25.yang</w:t>
      </w:r>
      <w:bookmarkEnd w:id="25342"/>
      <w:bookmarkEnd w:id="25343"/>
      <w:bookmarkEnd w:id="25344"/>
      <w:bookmarkEnd w:id="25345"/>
      <w:bookmarkEnd w:id="25346"/>
      <w:bookmarkEnd w:id="25347"/>
      <w:bookmarkEnd w:id="25348"/>
      <w:bookmarkEnd w:id="25349"/>
    </w:p>
    <w:p w:rsidR="00E154AB" w:rsidRDefault="00E154AB" w:rsidP="00E154AB">
      <w:pPr>
        <w:pStyle w:val="PL"/>
      </w:pPr>
      <w:r>
        <w:t>module _3gpp-5gc-nrm-ngeirfunction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urn:3gpp:sa5:_3gpp-5gc-nrm-ngeirfunction;</w:t>
      </w:r>
    </w:p>
    <w:p w:rsidR="00E154AB" w:rsidRDefault="00E154AB" w:rsidP="00E154AB">
      <w:pPr>
        <w:pStyle w:val="PL"/>
      </w:pPr>
      <w:r>
        <w:t xml:space="preserve">  prefix ngeir3gpp;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_3gpp-common-yang-types { prefix types3gpp; }</w:t>
      </w:r>
    </w:p>
    <w:p w:rsidR="00E154AB" w:rsidRDefault="00E154AB" w:rsidP="00E154AB">
      <w:pPr>
        <w:pStyle w:val="PL"/>
      </w:pPr>
      <w:r>
        <w:rPr>
          <w:rStyle w:val="line"/>
          <w:szCs w:val="16"/>
        </w:rPr>
        <w:t xml:space="preserve">  </w:t>
      </w:r>
      <w:r w:rsidRPr="008E6D39">
        <w:rPr>
          <w:rStyle w:val="line"/>
          <w:szCs w:val="16"/>
        </w:rPr>
        <w:t>import _3gpp-5g-common-yang-types { prefix types5g3gpp; }</w:t>
      </w:r>
    </w:p>
    <w:p w:rsidR="00E154AB" w:rsidRDefault="00E154AB" w:rsidP="00E154AB">
      <w:pPr>
        <w:pStyle w:val="PL"/>
      </w:pPr>
      <w:r>
        <w:t xml:space="preserve">  import _3gpp-common-top { prefix top3gpp;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"This IOC represents the 5G-EIR function in 5GC. For more information about the 5G-EIR, see 3GPP TS 23.501.";</w:t>
      </w:r>
    </w:p>
    <w:p w:rsidR="00E154AB" w:rsidRDefault="00E154AB" w:rsidP="00E154AB">
      <w:pPr>
        <w:pStyle w:val="PL"/>
      </w:pPr>
      <w:r>
        <w:t xml:space="preserve">  reference "3GPP TS 28.541";</w:t>
      </w:r>
    </w:p>
    <w:p w:rsidR="00E154AB" w:rsidRDefault="00E154AB" w:rsidP="00E154AB">
      <w:pPr>
        <w:pStyle w:val="PL"/>
      </w:pPr>
      <w:r>
        <w:t xml:space="preserve">  </w:t>
      </w:r>
    </w:p>
    <w:p w:rsidR="00E154AB" w:rsidRDefault="00E154AB" w:rsidP="00E154AB">
      <w:pPr>
        <w:pStyle w:val="PL"/>
      </w:pPr>
      <w:r w:rsidRPr="00C85F04">
        <w:t xml:space="preserve">  revision 2019-10-25 { reference "S5-194457 S5-195427 S5-193518"; }</w:t>
      </w:r>
      <w:r>
        <w:t xml:space="preserve">  </w:t>
      </w:r>
    </w:p>
    <w:p w:rsidR="00E154AB" w:rsidRDefault="00E154AB" w:rsidP="00E154AB">
      <w:pPr>
        <w:pStyle w:val="PL"/>
      </w:pPr>
    </w:p>
    <w:p w:rsidR="00E154AB" w:rsidRDefault="00E154AB" w:rsidP="00E154AB">
      <w:pPr>
        <w:pStyle w:val="PL"/>
      </w:pPr>
      <w:r>
        <w:t xml:space="preserve">  revision 2019-05-15 {</w:t>
      </w:r>
    </w:p>
    <w:p w:rsidR="00E154AB" w:rsidRDefault="00E154AB" w:rsidP="00E154AB">
      <w:pPr>
        <w:pStyle w:val="PL"/>
      </w:pPr>
      <w:r>
        <w:t xml:space="preserve">    description "initial revision";</w:t>
      </w:r>
    </w:p>
    <w:p w:rsidR="00E154AB" w:rsidRDefault="00E154AB" w:rsidP="00E154AB">
      <w:pPr>
        <w:pStyle w:val="PL"/>
      </w:pPr>
      <w:r>
        <w:t xml:space="preserve">    reference "Based on</w:t>
      </w:r>
    </w:p>
    <w:p w:rsidR="00E154AB" w:rsidRDefault="00E154AB" w:rsidP="00E154AB">
      <w:pPr>
        <w:pStyle w:val="PL"/>
      </w:pPr>
      <w:r>
        <w:t xml:space="preserve">      3GPP TS 28.541 V15.X.XX";</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NGEIRFunctionGrp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sNSSAIList {</w:t>
      </w:r>
    </w:p>
    <w:p w:rsidR="00E154AB" w:rsidRDefault="00E154AB" w:rsidP="00E154AB">
      <w:pPr>
        <w:pStyle w:val="PL"/>
      </w:pPr>
      <w:r>
        <w:t xml:space="preserve">      description "List of S-NSSAIs the managed object is capable of supporting.</w:t>
      </w:r>
    </w:p>
    <w:p w:rsidR="00E154AB" w:rsidRDefault="00E154AB" w:rsidP="00E154AB">
      <w:pPr>
        <w:pStyle w:val="PL"/>
      </w:pPr>
      <w:r>
        <w:t xml:space="preserve">                   (Single Network Slice Selection Assistance Information)</w:t>
      </w:r>
    </w:p>
    <w:p w:rsidR="00E154AB" w:rsidRDefault="00E154AB" w:rsidP="00E154AB">
      <w:pPr>
        <w:pStyle w:val="PL"/>
      </w:pPr>
      <w:r>
        <w:t xml:space="preserve">                   An S-NSSAI has an SST (Slice/Service type) and an optional SD</w:t>
      </w:r>
    </w:p>
    <w:p w:rsidR="00E154AB" w:rsidRDefault="00E154AB" w:rsidP="00E154AB">
      <w:pPr>
        <w:pStyle w:val="PL"/>
      </w:pPr>
      <w:r>
        <w:t xml:space="preserve">                   (Slice Differentiator) field.";</w:t>
      </w:r>
    </w:p>
    <w:p w:rsidR="00E154AB" w:rsidRDefault="00E154AB" w:rsidP="00E154AB">
      <w:pPr>
        <w:pStyle w:val="PL"/>
      </w:pPr>
      <w:r>
        <w:t xml:space="preserve">      //optional support</w:t>
      </w:r>
    </w:p>
    <w:p w:rsidR="00E154AB" w:rsidRDefault="00E154AB" w:rsidP="00E154AB">
      <w:pPr>
        <w:pStyle w:val="PL"/>
      </w:pPr>
      <w:r>
        <w:t xml:space="preserve">      reference "3GPP TS 23.003";</w:t>
      </w:r>
    </w:p>
    <w:p w:rsidR="00E154AB" w:rsidRDefault="00E154AB" w:rsidP="00E154AB">
      <w:pPr>
        <w:pStyle w:val="PL"/>
      </w:pPr>
      <w:r>
        <w:t xml:space="preserve">      type types3gpp:SNssai;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managedNFProfile {</w:t>
      </w:r>
    </w:p>
    <w:p w:rsidR="00E154AB" w:rsidRDefault="00E154AB" w:rsidP="00E154AB">
      <w:pPr>
        <w:pStyle w:val="PL"/>
      </w:pPr>
      <w:r>
        <w:t xml:space="preserve">      key idx;</w:t>
      </w:r>
    </w:p>
    <w:p w:rsidR="00E154AB" w:rsidRDefault="00E154AB" w:rsidP="00E154AB">
      <w:pPr>
        <w:pStyle w:val="PL"/>
      </w:pPr>
      <w:r>
        <w:t xml:space="preserve">      min-elements 1;</w:t>
      </w:r>
    </w:p>
    <w:p w:rsidR="00E154AB" w:rsidRDefault="00E154AB" w:rsidP="00E154AB">
      <w:pPr>
        <w:pStyle w:val="PL"/>
      </w:pPr>
      <w:r>
        <w:t xml:space="preserve">      uses types3gpp:ManagedNFProfile;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commModelList {</w:t>
      </w:r>
    </w:p>
    <w:p w:rsidR="00E154AB" w:rsidRDefault="00E154AB" w:rsidP="00E154AB">
      <w:pPr>
        <w:pStyle w:val="PL"/>
      </w:pPr>
      <w:r>
        <w:t xml:space="preserve">      min-elements 1;</w:t>
      </w:r>
    </w:p>
    <w:p w:rsidR="00E154AB" w:rsidRDefault="00E154AB" w:rsidP="00E154AB">
      <w:pPr>
        <w:pStyle w:val="PL"/>
      </w:pPr>
      <w:r>
        <w:t xml:space="preserve">      key "groupId";</w:t>
      </w:r>
    </w:p>
    <w:p w:rsidR="00E154AB" w:rsidRDefault="00E154AB" w:rsidP="00E154AB">
      <w:pPr>
        <w:pStyle w:val="PL"/>
      </w:pPr>
      <w:r>
        <w:t xml:space="preserve">      uses </w:t>
      </w:r>
      <w:r w:rsidRPr="003636EA">
        <w:t>types5g3gpp</w:t>
      </w:r>
      <w:r>
        <w:t>:</w:t>
      </w:r>
      <w:r w:rsidRPr="003A4D98">
        <w:t>CommModel</w:t>
      </w:r>
      <w:r>
        <w:t>;</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NGEIRFunction {</w:t>
      </w:r>
    </w:p>
    <w:p w:rsidR="00E154AB" w:rsidRDefault="00E154AB" w:rsidP="00E154AB">
      <w:pPr>
        <w:pStyle w:val="PL"/>
      </w:pPr>
      <w:r>
        <w:t xml:space="preserve">      description "5G Core NGEIR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NGEIRFunctionGrp;</w:t>
      </w:r>
    </w:p>
    <w:p w:rsidR="00E154AB" w:rsidRDefault="00E154AB" w:rsidP="00E154AB">
      <w:pPr>
        <w:pStyle w:val="PL"/>
      </w:pPr>
      <w:r>
        <w:t xml:space="preserve">      }</w:t>
      </w:r>
    </w:p>
    <w:p w:rsidR="00E154AB" w:rsidRDefault="00E154AB" w:rsidP="00E154AB">
      <w:pPr>
        <w:pStyle w:val="PL"/>
      </w:pPr>
      <w:r w:rsidRPr="00E4707A">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Pr="00182658" w:rsidRDefault="00E154AB" w:rsidP="00E154AB">
      <w:pPr>
        <w:pStyle w:val="Heading2"/>
      </w:pPr>
      <w:bookmarkStart w:id="25350" w:name="_Toc27405640"/>
      <w:bookmarkStart w:id="25351" w:name="_Toc35878835"/>
      <w:bookmarkStart w:id="25352" w:name="_Toc36220651"/>
      <w:bookmarkStart w:id="25353" w:name="_Toc36474749"/>
      <w:bookmarkStart w:id="25354" w:name="_Toc36543021"/>
      <w:bookmarkStart w:id="25355" w:name="_Toc36543842"/>
      <w:bookmarkStart w:id="25356" w:name="_Toc36568080"/>
      <w:bookmarkStart w:id="25357" w:name="_Toc44341826"/>
      <w:r w:rsidRPr="00212C37">
        <w:rPr>
          <w:lang w:eastAsia="zh-CN"/>
        </w:rPr>
        <w:t>H.5.15</w:t>
      </w:r>
      <w:r w:rsidRPr="00212C37">
        <w:rPr>
          <w:lang w:eastAsia="zh-CN"/>
        </w:rPr>
        <w:tab/>
      </w:r>
      <w:r>
        <w:rPr>
          <w:lang w:eastAsia="zh-CN"/>
        </w:rPr>
        <w:t xml:space="preserve">module </w:t>
      </w:r>
      <w:r w:rsidRPr="00212C37">
        <w:rPr>
          <w:lang w:eastAsia="zh-CN"/>
        </w:rPr>
        <w:t>_3gpp-5gc-nrm-nrffunction@2019-10-28.yang</w:t>
      </w:r>
      <w:bookmarkEnd w:id="25350"/>
      <w:bookmarkEnd w:id="25351"/>
      <w:bookmarkEnd w:id="25352"/>
      <w:bookmarkEnd w:id="25353"/>
      <w:bookmarkEnd w:id="25354"/>
      <w:bookmarkEnd w:id="25355"/>
      <w:bookmarkEnd w:id="25356"/>
      <w:bookmarkEnd w:id="25357"/>
    </w:p>
    <w:p w:rsidR="00E154AB" w:rsidRDefault="00E154AB" w:rsidP="00E154AB">
      <w:pPr>
        <w:pStyle w:val="PL"/>
      </w:pPr>
      <w:r>
        <w:t>module _3gpp-5gc-nrm-nrffunction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urn:3gpp:sa5:_3gpp-5gc-nrm-nrffunction;</w:t>
      </w:r>
    </w:p>
    <w:p w:rsidR="00E154AB" w:rsidRDefault="00E154AB" w:rsidP="00E154AB">
      <w:pPr>
        <w:pStyle w:val="PL"/>
      </w:pPr>
      <w:r>
        <w:t xml:space="preserve">  prefix nrf3gpp;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ietf-inet-types { prefix inet; }</w:t>
      </w:r>
    </w:p>
    <w:p w:rsidR="00E154AB" w:rsidRDefault="00E154AB" w:rsidP="00E154AB">
      <w:pPr>
        <w:pStyle w:val="PL"/>
      </w:pPr>
      <w:r>
        <w:t xml:space="preserve">  import _3gpp-common-yang-types { prefix types3gpp; }</w:t>
      </w:r>
    </w:p>
    <w:p w:rsidR="00E154AB" w:rsidRDefault="00E154AB" w:rsidP="00E154AB">
      <w:pPr>
        <w:pStyle w:val="PL"/>
      </w:pPr>
      <w:r>
        <w:t xml:space="preserve">  import _3gpp-5gc-nrm-nfprofile { prefix nfp3gpp; }</w:t>
      </w:r>
    </w:p>
    <w:p w:rsidR="00E154AB" w:rsidRDefault="00E154AB" w:rsidP="00E154AB">
      <w:pPr>
        <w:pStyle w:val="PL"/>
      </w:pPr>
      <w:r>
        <w:t xml:space="preserve">  import _3gpp-common-top { prefix top3gpp;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"This IOC represents the NRF function in 5GC.</w:t>
      </w:r>
    </w:p>
    <w:p w:rsidR="00E154AB" w:rsidRDefault="00E154AB" w:rsidP="00E154AB">
      <w:pPr>
        <w:pStyle w:val="PL"/>
      </w:pPr>
      <w:r>
        <w:t xml:space="preserve">               For more information about the NRF, see 3GPP TS 23.501 [2].";</w:t>
      </w:r>
    </w:p>
    <w:p w:rsidR="00E154AB" w:rsidRDefault="00E154AB" w:rsidP="00E154AB">
      <w:pPr>
        <w:pStyle w:val="PL"/>
      </w:pPr>
      <w:r>
        <w:lastRenderedPageBreak/>
        <w:t xml:space="preserve">  reference "3GPP TS 28.541";</w:t>
      </w:r>
    </w:p>
    <w:p w:rsidR="00E154AB" w:rsidRDefault="00E154AB" w:rsidP="00E154AB">
      <w:pPr>
        <w:pStyle w:val="PL"/>
      </w:pPr>
      <w:r>
        <w:t xml:space="preserve">  </w:t>
      </w:r>
    </w:p>
    <w:p w:rsidR="00E154AB" w:rsidRDefault="00E154AB" w:rsidP="00E154AB">
      <w:pPr>
        <w:pStyle w:val="PL"/>
      </w:pPr>
      <w:r w:rsidRPr="00F622B1">
        <w:t xml:space="preserve">  revision 2019-10-28 { reference S5-193518 ; }</w:t>
      </w:r>
    </w:p>
    <w:p w:rsidR="00E154AB" w:rsidRDefault="00E154AB" w:rsidP="00E154AB">
      <w:pPr>
        <w:pStyle w:val="PL"/>
      </w:pPr>
      <w:r>
        <w:t xml:space="preserve">  revision 2019-05-15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NRFFunctionGrp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sBIFQDN {</w:t>
      </w:r>
    </w:p>
    <w:p w:rsidR="00E154AB" w:rsidRDefault="00E154AB" w:rsidP="00E154AB">
      <w:pPr>
        <w:pStyle w:val="PL"/>
      </w:pPr>
      <w:r>
        <w:t xml:space="preserve">      description "The FQDN of the registered NF instance in the service-based interface.";</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w:t>
      </w:r>
      <w:del w:id="25358" w:author="28.541_CR0270_(Rel-16)_TEI16" w:date="2020-06-26T14:56:00Z">
        <w:r w:rsidDel="001D4655">
          <w:delText>n</w:delText>
        </w:r>
      </w:del>
      <w:ins w:id="25359" w:author="28.541_CR0270_(Rel-16)_TEI16" w:date="2020-06-26T14:56:00Z">
        <w:r w:rsidR="001D4655">
          <w:t>cN</w:t>
        </w:r>
      </w:ins>
      <w:r>
        <w:t>SIIdListWrap {</w:t>
      </w:r>
    </w:p>
    <w:p w:rsidR="00E154AB" w:rsidRDefault="00E154AB" w:rsidP="00E154AB">
      <w:pPr>
        <w:pStyle w:val="PL"/>
      </w:pPr>
      <w:r>
        <w:t xml:space="preserve">      description "Set of </w:t>
      </w:r>
      <w:ins w:id="25360" w:author="28.541_CR0270_(Rel-16)_TEI16" w:date="2020-06-26T14:56:00Z">
        <w:r w:rsidR="001D4655">
          <w:t>C</w:t>
        </w:r>
      </w:ins>
      <w:r>
        <w:t xml:space="preserve">NSI Ids. The </w:t>
      </w:r>
      <w:ins w:id="25361" w:author="28.541_CR0270_(Rel-16)_TEI16" w:date="2020-06-26T14:56:00Z">
        <w:r w:rsidR="001D4655">
          <w:t>C</w:t>
        </w:r>
      </w:ins>
      <w:r>
        <w:t xml:space="preserve">NSI ID </w:t>
      </w:r>
      <w:ins w:id="25362" w:author="28.541_CR0270_(Rel-16)_TEI16" w:date="2020-06-26T14:56:00Z">
        <w:r w:rsidR="001D4655">
          <w:t xml:space="preserve">only </w:t>
        </w:r>
      </w:ins>
      <w:r>
        <w:t xml:space="preserve">represents the </w:t>
      </w:r>
      <w:ins w:id="25363" w:author="28.541_CR0270_(Rel-16)_TEI16" w:date="2020-06-26T14:56:00Z">
        <w:r w:rsidR="001D4655">
          <w:t xml:space="preserve">Core </w:t>
        </w:r>
      </w:ins>
      <w:r>
        <w:t>Network Slice Instance Identifier.";</w:t>
      </w:r>
    </w:p>
    <w:p w:rsidR="00E154AB" w:rsidRDefault="00E154AB" w:rsidP="00E154AB">
      <w:pPr>
        <w:pStyle w:val="PL"/>
      </w:pPr>
      <w:r>
        <w:t xml:space="preserve">      //optional support</w:t>
      </w:r>
    </w:p>
    <w:p w:rsidR="00E154AB" w:rsidRDefault="00E154AB" w:rsidP="00E154AB">
      <w:pPr>
        <w:pStyle w:val="PL"/>
      </w:pPr>
      <w:r>
        <w:t xml:space="preserve">      type types3gpp:</w:t>
      </w:r>
      <w:ins w:id="25364" w:author="28.541_CR0270_(Rel-16)_TEI16" w:date="2020-06-26T14:56:00Z">
        <w:r w:rsidR="001D4655">
          <w:t>C</w:t>
        </w:r>
      </w:ins>
      <w:r>
        <w:t>NsiId;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sNSSAIList {</w:t>
      </w:r>
    </w:p>
    <w:p w:rsidR="00E154AB" w:rsidRDefault="00E154AB" w:rsidP="00E154AB">
      <w:pPr>
        <w:pStyle w:val="PL"/>
      </w:pPr>
      <w:r>
        <w:t xml:space="preserve">      description "List of S-NSSAIs the managed object is capable of supporting.</w:t>
      </w:r>
    </w:p>
    <w:p w:rsidR="00E154AB" w:rsidRDefault="00E154AB" w:rsidP="00E154AB">
      <w:pPr>
        <w:pStyle w:val="PL"/>
      </w:pPr>
      <w:r>
        <w:t xml:space="preserve">                   (Single Network Slice Selection Assistance Information)</w:t>
      </w:r>
    </w:p>
    <w:p w:rsidR="00E154AB" w:rsidRDefault="00E154AB" w:rsidP="00E154AB">
      <w:pPr>
        <w:pStyle w:val="PL"/>
      </w:pPr>
      <w:r>
        <w:t xml:space="preserve">                   An S-NSSAI has an SST (Slice/Service type) and an optional SD</w:t>
      </w:r>
    </w:p>
    <w:p w:rsidR="00E154AB" w:rsidRDefault="00E154AB" w:rsidP="00E154AB">
      <w:pPr>
        <w:pStyle w:val="PL"/>
      </w:pPr>
      <w:r>
        <w:t xml:space="preserve">                   (Slice Differentiator) field.";</w:t>
      </w:r>
    </w:p>
    <w:p w:rsidR="00E154AB" w:rsidRDefault="00E154AB" w:rsidP="00E154AB">
      <w:pPr>
        <w:pStyle w:val="PL"/>
      </w:pPr>
      <w:r>
        <w:t xml:space="preserve">      //optional support</w:t>
      </w:r>
    </w:p>
    <w:p w:rsidR="00E154AB" w:rsidRDefault="00E154AB" w:rsidP="00E154AB">
      <w:pPr>
        <w:pStyle w:val="PL"/>
      </w:pPr>
      <w:r>
        <w:t xml:space="preserve">      reference "3GPP TS 23.003";</w:t>
      </w:r>
    </w:p>
    <w:p w:rsidR="00E154AB" w:rsidRDefault="00E154AB" w:rsidP="00E154AB">
      <w:pPr>
        <w:pStyle w:val="PL"/>
      </w:pPr>
      <w:r>
        <w:t xml:space="preserve">      type types3gpp:SNssai;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nFProfileList {</w:t>
      </w:r>
    </w:p>
    <w:p w:rsidR="00E154AB" w:rsidRDefault="00E154AB" w:rsidP="00E154AB">
      <w:pPr>
        <w:pStyle w:val="PL"/>
      </w:pPr>
      <w:r>
        <w:t xml:space="preserve">      description "Set of NFProfile(s) to be registered in the NRF instance.";</w:t>
      </w:r>
    </w:p>
    <w:p w:rsidR="00E154AB" w:rsidRDefault="00E154AB" w:rsidP="00E154AB">
      <w:pPr>
        <w:pStyle w:val="PL"/>
      </w:pPr>
      <w:r>
        <w:t xml:space="preserve">      //optional support</w:t>
      </w:r>
    </w:p>
    <w:p w:rsidR="00E154AB" w:rsidRDefault="00E154AB" w:rsidP="00E154AB">
      <w:pPr>
        <w:pStyle w:val="PL"/>
      </w:pPr>
      <w:r>
        <w:t xml:space="preserve">      key nfInstanceID;</w:t>
      </w:r>
    </w:p>
    <w:p w:rsidR="00E154AB" w:rsidRDefault="00E154AB" w:rsidP="00E154AB">
      <w:pPr>
        <w:pStyle w:val="PL"/>
      </w:pPr>
      <w:r>
        <w:t xml:space="preserve">      uses nfp3gpp:NFProfileGrp;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NRFFunction {</w:t>
      </w:r>
    </w:p>
    <w:p w:rsidR="00E154AB" w:rsidRDefault="00E154AB" w:rsidP="00E154AB">
      <w:pPr>
        <w:pStyle w:val="PL"/>
      </w:pPr>
      <w:r>
        <w:t xml:space="preserve">      description "5G Core NRF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NRFFunctionGrp;</w:t>
      </w:r>
    </w:p>
    <w:p w:rsidR="00E154AB" w:rsidRDefault="00E154AB" w:rsidP="00E154AB">
      <w:pPr>
        <w:pStyle w:val="PL"/>
      </w:pPr>
      <w:r>
        <w:t xml:space="preserve">      }</w:t>
      </w:r>
    </w:p>
    <w:p w:rsidR="00E154AB" w:rsidRDefault="00E154AB" w:rsidP="00E154AB">
      <w:pPr>
        <w:pStyle w:val="PL"/>
      </w:pPr>
      <w:r w:rsidRPr="00F622B1">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Pr="00544583" w:rsidRDefault="00E154AB" w:rsidP="00E154AB">
      <w:pPr>
        <w:pStyle w:val="PL"/>
      </w:pPr>
      <w:r>
        <w:t>}</w:t>
      </w:r>
    </w:p>
    <w:p w:rsidR="00E154AB" w:rsidRDefault="00E154AB" w:rsidP="00E154AB">
      <w:pPr>
        <w:pStyle w:val="Heading2"/>
        <w:rPr>
          <w:lang w:eastAsia="zh-CN"/>
        </w:rPr>
      </w:pPr>
      <w:bookmarkStart w:id="25365" w:name="_Toc27405641"/>
      <w:bookmarkStart w:id="25366" w:name="_Toc35878836"/>
      <w:bookmarkStart w:id="25367" w:name="_Toc36220652"/>
      <w:bookmarkStart w:id="25368" w:name="_Toc36474750"/>
      <w:bookmarkStart w:id="25369" w:name="_Toc36543022"/>
      <w:bookmarkStart w:id="25370" w:name="_Toc36543843"/>
      <w:bookmarkStart w:id="25371" w:name="_Toc36568081"/>
      <w:bookmarkStart w:id="25372" w:name="_Toc44341827"/>
      <w:r>
        <w:rPr>
          <w:lang w:eastAsia="zh-CN"/>
        </w:rPr>
        <w:t>H.5.16</w:t>
      </w:r>
      <w:r>
        <w:rPr>
          <w:lang w:eastAsia="zh-CN"/>
        </w:rPr>
        <w:tab/>
        <w:t>module _</w:t>
      </w:r>
      <w:r w:rsidRPr="006F2E4A">
        <w:rPr>
          <w:lang w:eastAsia="zh-CN"/>
        </w:rPr>
        <w:t>3gpp-5gc-nrm-nssffunction@2019-10-25.yang</w:t>
      </w:r>
      <w:bookmarkEnd w:id="25365"/>
      <w:bookmarkEnd w:id="25366"/>
      <w:bookmarkEnd w:id="25367"/>
      <w:bookmarkEnd w:id="25368"/>
      <w:bookmarkEnd w:id="25369"/>
      <w:bookmarkEnd w:id="25370"/>
      <w:bookmarkEnd w:id="25371"/>
      <w:bookmarkEnd w:id="25372"/>
    </w:p>
    <w:p w:rsidR="00E154AB" w:rsidRDefault="00E154AB" w:rsidP="00E154AB">
      <w:pPr>
        <w:pStyle w:val="PL"/>
      </w:pPr>
      <w:r>
        <w:t>module _3gpp-5gc-nrm-nssffunction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urn:3gpp:sa5:_3gpp-5gc-nrm-nssffunction;</w:t>
      </w:r>
    </w:p>
    <w:p w:rsidR="00E154AB" w:rsidRDefault="00E154AB" w:rsidP="00E154AB">
      <w:pPr>
        <w:pStyle w:val="PL"/>
      </w:pPr>
      <w:r>
        <w:t xml:space="preserve">  prefix nssf3gpp;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ietf-inet-types { prefix inet; }</w:t>
      </w:r>
    </w:p>
    <w:p w:rsidR="00E154AB" w:rsidRDefault="00E154AB" w:rsidP="00E154AB">
      <w:pPr>
        <w:pStyle w:val="PL"/>
      </w:pPr>
      <w:r>
        <w:lastRenderedPageBreak/>
        <w:t xml:space="preserve">  import _3gpp-common-yang-types { prefix types3gpp; }</w:t>
      </w:r>
    </w:p>
    <w:p w:rsidR="00E154AB" w:rsidRDefault="00E154AB" w:rsidP="00E154AB">
      <w:pPr>
        <w:pStyle w:val="PL"/>
      </w:pPr>
      <w:r>
        <w:t xml:space="preserve">  import _3gpp-common-top { prefix top3gpp;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"This IOC represents the NSSF function in 5GC. For more information about the NSSF, see 3GPP TS 23.501.";</w:t>
      </w:r>
    </w:p>
    <w:p w:rsidR="00E154AB" w:rsidRDefault="00E154AB" w:rsidP="00E154AB">
      <w:pPr>
        <w:pStyle w:val="PL"/>
      </w:pPr>
      <w:r>
        <w:t xml:space="preserve">  reference "3GPP TS 28.541";</w:t>
      </w:r>
    </w:p>
    <w:p w:rsidR="00E154AB" w:rsidRDefault="00E154AB" w:rsidP="00E154AB">
      <w:pPr>
        <w:pStyle w:val="PL"/>
      </w:pPr>
      <w:r>
        <w:t xml:space="preserve">  </w:t>
      </w:r>
    </w:p>
    <w:p w:rsidR="00E154AB" w:rsidRDefault="00E154AB" w:rsidP="00E154AB">
      <w:pPr>
        <w:pStyle w:val="PL"/>
      </w:pPr>
      <w:r w:rsidRPr="00B963DB">
        <w:t xml:space="preserve">  revision 2019-10-25 { reference "S5-194457 S5-195427 S5-193518"; }</w:t>
      </w:r>
    </w:p>
    <w:p w:rsidR="00E154AB" w:rsidRDefault="00E154AB" w:rsidP="00E154AB">
      <w:pPr>
        <w:pStyle w:val="PL"/>
      </w:pPr>
      <w:r>
        <w:t xml:space="preserve">  </w:t>
      </w:r>
    </w:p>
    <w:p w:rsidR="00E154AB" w:rsidRDefault="00E154AB" w:rsidP="00E154AB">
      <w:pPr>
        <w:pStyle w:val="PL"/>
      </w:pPr>
      <w:r>
        <w:t xml:space="preserve">  revision 2019-05-15 {</w:t>
      </w:r>
    </w:p>
    <w:p w:rsidR="00E154AB" w:rsidRDefault="00E154AB" w:rsidP="00E154AB">
      <w:pPr>
        <w:pStyle w:val="PL"/>
      </w:pPr>
      <w:r>
        <w:t xml:space="preserve">    description "initial revision";</w:t>
      </w:r>
    </w:p>
    <w:p w:rsidR="00E154AB" w:rsidRDefault="00E154AB" w:rsidP="00E154AB">
      <w:pPr>
        <w:pStyle w:val="PL"/>
      </w:pP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NSSFFunctionGrp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sBIFQDN {</w:t>
      </w:r>
    </w:p>
    <w:p w:rsidR="00E154AB" w:rsidRDefault="00E154AB" w:rsidP="00E154AB">
      <w:pPr>
        <w:pStyle w:val="PL"/>
      </w:pPr>
      <w:r>
        <w:t xml:space="preserve">      description "The FQDN of the registered NF instance in the service-based interface.";</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sNSSAIList {</w:t>
      </w:r>
    </w:p>
    <w:p w:rsidR="00E154AB" w:rsidRDefault="00E154AB" w:rsidP="00E154AB">
      <w:pPr>
        <w:pStyle w:val="PL"/>
      </w:pPr>
      <w:r>
        <w:t xml:space="preserve">      description "List of S-NSSAIs the managed object is capable of supporting.</w:t>
      </w:r>
    </w:p>
    <w:p w:rsidR="00E154AB" w:rsidRDefault="00E154AB" w:rsidP="00E154AB">
      <w:pPr>
        <w:pStyle w:val="PL"/>
      </w:pPr>
      <w:r>
        <w:t xml:space="preserve">                   (Single Network Slice Selection Assistance Information)</w:t>
      </w:r>
    </w:p>
    <w:p w:rsidR="00E154AB" w:rsidRDefault="00E154AB" w:rsidP="00E154AB">
      <w:pPr>
        <w:pStyle w:val="PL"/>
      </w:pPr>
      <w:r>
        <w:t xml:space="preserve">                   An S-NSSAI has an SST (Slice/Service type) and an optional SD</w:t>
      </w:r>
    </w:p>
    <w:p w:rsidR="00E154AB" w:rsidRDefault="00E154AB" w:rsidP="00E154AB">
      <w:pPr>
        <w:pStyle w:val="PL"/>
      </w:pPr>
      <w:r>
        <w:t xml:space="preserve">                   (Slice Differentiator) field.";</w:t>
      </w:r>
    </w:p>
    <w:p w:rsidR="00E154AB" w:rsidRDefault="00E154AB" w:rsidP="00E154AB">
      <w:pPr>
        <w:pStyle w:val="PL"/>
      </w:pPr>
      <w:r>
        <w:t xml:space="preserve">      </w:t>
      </w:r>
    </w:p>
    <w:p w:rsidR="00E154AB" w:rsidRDefault="00E154AB" w:rsidP="00E154AB">
      <w:pPr>
        <w:pStyle w:val="PL"/>
      </w:pPr>
      <w:r>
        <w:t xml:space="preserve">      reference "3GPP TS 23.003";</w:t>
      </w:r>
    </w:p>
    <w:p w:rsidR="00E154AB" w:rsidRDefault="00E154AB" w:rsidP="00E154AB">
      <w:pPr>
        <w:pStyle w:val="PL"/>
      </w:pPr>
      <w:r>
        <w:t xml:space="preserve">      type types3gpp:SNssai;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w:t>
      </w:r>
      <w:ins w:id="25373" w:author="28.541_CR0270_(Rel-16)_TEI16" w:date="2020-06-26T14:56:00Z">
        <w:r w:rsidR="001D4655">
          <w:t>c</w:t>
        </w:r>
      </w:ins>
      <w:del w:id="25374" w:author="28.541_CR0270_(Rel-16)_TEI16" w:date="2020-06-26T14:56:00Z">
        <w:r w:rsidDel="001D4655">
          <w:delText>n</w:delText>
        </w:r>
      </w:del>
      <w:ins w:id="25375" w:author="28.541_CR0270_(Rel-16)_TEI16" w:date="2020-06-26T14:56:00Z">
        <w:r w:rsidR="001D4655">
          <w:t>N</w:t>
        </w:r>
      </w:ins>
      <w:r>
        <w:t>SIIdListWrap {</w:t>
      </w:r>
    </w:p>
    <w:p w:rsidR="00E154AB" w:rsidRDefault="00E154AB" w:rsidP="00E154AB">
      <w:pPr>
        <w:pStyle w:val="PL"/>
      </w:pPr>
      <w:r>
        <w:t xml:space="preserve">      description "Set of </w:t>
      </w:r>
      <w:ins w:id="25376" w:author="28.541_CR0270_(Rel-16)_TEI16" w:date="2020-06-26T14:56:00Z">
        <w:r w:rsidR="001D4655">
          <w:t>C</w:t>
        </w:r>
      </w:ins>
      <w:r>
        <w:t xml:space="preserve">NSI Ids. The </w:t>
      </w:r>
      <w:ins w:id="25377" w:author="28.541_CR0270_(Rel-16)_TEI16" w:date="2020-06-26T14:56:00Z">
        <w:r w:rsidR="001D4655">
          <w:t>C</w:t>
        </w:r>
      </w:ins>
      <w:r>
        <w:t xml:space="preserve">NSI ID </w:t>
      </w:r>
      <w:ins w:id="25378" w:author="28.541_CR0270_(Rel-16)_TEI16" w:date="2020-06-26T14:57:00Z">
        <w:r w:rsidR="001D4655">
          <w:t xml:space="preserve">only </w:t>
        </w:r>
      </w:ins>
      <w:r>
        <w:t xml:space="preserve">represents the </w:t>
      </w:r>
      <w:ins w:id="25379" w:author="28.541_CR0270_(Rel-16)_TEI16" w:date="2020-06-26T14:57:00Z">
        <w:r w:rsidR="001D4655">
          <w:t xml:space="preserve">Core </w:t>
        </w:r>
      </w:ins>
      <w:r>
        <w:t>Network Slice Instance Identifier.";</w:t>
      </w:r>
    </w:p>
    <w:p w:rsidR="00E154AB" w:rsidRDefault="00E154AB" w:rsidP="00E154AB">
      <w:pPr>
        <w:pStyle w:val="PL"/>
      </w:pPr>
      <w:r>
        <w:t xml:space="preserve">      //optional support</w:t>
      </w:r>
    </w:p>
    <w:p w:rsidR="00E154AB" w:rsidRDefault="00E154AB" w:rsidP="00E154AB">
      <w:pPr>
        <w:pStyle w:val="PL"/>
      </w:pPr>
      <w:r>
        <w:t xml:space="preserve">      type types3gpp:</w:t>
      </w:r>
      <w:ins w:id="25380" w:author="28.541_CR0270_(Rel-16)_TEI16" w:date="2020-06-26T14:57:00Z">
        <w:r w:rsidR="001D4655">
          <w:t>C</w:t>
        </w:r>
      </w:ins>
      <w:r>
        <w:t>NsiId;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managedNFProfile {</w:t>
      </w:r>
    </w:p>
    <w:p w:rsidR="00E154AB" w:rsidRDefault="00E154AB" w:rsidP="00E154AB">
      <w:pPr>
        <w:pStyle w:val="PL"/>
      </w:pPr>
      <w:r>
        <w:t xml:space="preserve">      key idx;</w:t>
      </w:r>
    </w:p>
    <w:p w:rsidR="00E154AB" w:rsidRDefault="00E154AB" w:rsidP="00E154AB">
      <w:pPr>
        <w:pStyle w:val="PL"/>
      </w:pPr>
      <w:r>
        <w:t xml:space="preserve">      min-elements 1;</w:t>
      </w:r>
    </w:p>
    <w:p w:rsidR="00E154AB" w:rsidRDefault="00E154AB" w:rsidP="00E154AB">
      <w:pPr>
        <w:pStyle w:val="PL"/>
      </w:pPr>
      <w:r>
        <w:t xml:space="preserve">      uses types3gpp:ManagedNFProfile;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NSSFFunction {</w:t>
      </w:r>
    </w:p>
    <w:p w:rsidR="00E154AB" w:rsidRDefault="00E154AB" w:rsidP="00E154AB">
      <w:pPr>
        <w:pStyle w:val="PL"/>
      </w:pPr>
      <w:r>
        <w:t xml:space="preserve">      description "5G Core NSSF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NSSFFunctionGrp;</w:t>
      </w:r>
    </w:p>
    <w:p w:rsidR="00E154AB" w:rsidRDefault="00E154AB" w:rsidP="00E154AB">
      <w:pPr>
        <w:pStyle w:val="PL"/>
        <w:tabs>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 xml:space="preserve">      }</w:t>
      </w:r>
    </w:p>
    <w:p w:rsidR="00E154AB" w:rsidRDefault="00E154AB" w:rsidP="00E154AB">
      <w:pPr>
        <w:pStyle w:val="PL"/>
      </w:pPr>
      <w:r w:rsidRPr="00B963DB">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Pr="00212C37" w:rsidRDefault="00E154AB" w:rsidP="00E154AB">
      <w:pPr>
        <w:pStyle w:val="PL"/>
      </w:pPr>
    </w:p>
    <w:p w:rsidR="00E154AB" w:rsidRPr="00212C37" w:rsidRDefault="00E154AB" w:rsidP="00E154AB">
      <w:pPr>
        <w:pStyle w:val="Heading2"/>
        <w:rPr>
          <w:lang w:eastAsia="zh-CN"/>
        </w:rPr>
      </w:pPr>
      <w:bookmarkStart w:id="25381" w:name="_Toc27405642"/>
      <w:bookmarkStart w:id="25382" w:name="_Toc35878837"/>
      <w:bookmarkStart w:id="25383" w:name="_Toc36220653"/>
      <w:bookmarkStart w:id="25384" w:name="_Toc36474751"/>
      <w:bookmarkStart w:id="25385" w:name="_Toc36543023"/>
      <w:bookmarkStart w:id="25386" w:name="_Toc36543844"/>
      <w:bookmarkStart w:id="25387" w:name="_Toc36568082"/>
      <w:bookmarkStart w:id="25388" w:name="_Toc44341828"/>
      <w:r w:rsidRPr="00212C37">
        <w:rPr>
          <w:lang w:eastAsia="zh-CN"/>
        </w:rPr>
        <w:t>H.5.17</w:t>
      </w:r>
      <w:r w:rsidRPr="00212C37">
        <w:rPr>
          <w:lang w:eastAsia="zh-CN"/>
        </w:rPr>
        <w:tab/>
      </w:r>
      <w:r>
        <w:rPr>
          <w:lang w:eastAsia="zh-CN"/>
        </w:rPr>
        <w:t>module _</w:t>
      </w:r>
      <w:r w:rsidRPr="00212C37">
        <w:rPr>
          <w:lang w:eastAsia="zh-CN"/>
        </w:rPr>
        <w:t>3gpp-5gc-nrm-nwdaffunction@2019-10-25.yang</w:t>
      </w:r>
      <w:bookmarkEnd w:id="25381"/>
      <w:bookmarkEnd w:id="25382"/>
      <w:bookmarkEnd w:id="25383"/>
      <w:bookmarkEnd w:id="25384"/>
      <w:bookmarkEnd w:id="25385"/>
      <w:bookmarkEnd w:id="25386"/>
      <w:bookmarkEnd w:id="25387"/>
      <w:bookmarkEnd w:id="25388"/>
    </w:p>
    <w:p w:rsidR="00E154AB" w:rsidRDefault="00E154AB" w:rsidP="00E154AB">
      <w:pPr>
        <w:pStyle w:val="PL"/>
      </w:pPr>
      <w:r>
        <w:t>module _3gpp-5gc-nrm-nwdaffunction {</w:t>
      </w:r>
    </w:p>
    <w:p w:rsidR="00E154AB" w:rsidRDefault="00E154AB" w:rsidP="00E154AB">
      <w:pPr>
        <w:pStyle w:val="PL"/>
      </w:pPr>
      <w:r>
        <w:lastRenderedPageBreak/>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urn:3gpp:sa5:_3gpp-5gc-nrm-nwdaffunction;</w:t>
      </w:r>
    </w:p>
    <w:p w:rsidR="00E154AB" w:rsidRDefault="00E154AB" w:rsidP="00E154AB">
      <w:pPr>
        <w:pStyle w:val="PL"/>
      </w:pPr>
      <w:r>
        <w:t xml:space="preserve">  prefix nwdaf3gpp;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ietf-inet-types { prefix inet; }</w:t>
      </w:r>
    </w:p>
    <w:p w:rsidR="00E154AB" w:rsidRDefault="00E154AB" w:rsidP="00E154AB">
      <w:pPr>
        <w:pStyle w:val="PL"/>
      </w:pPr>
      <w:r>
        <w:t xml:space="preserve">  import _3gpp-common-yang-types { prefix types3gpp; }</w:t>
      </w:r>
    </w:p>
    <w:p w:rsidR="00E154AB" w:rsidRDefault="00E154AB" w:rsidP="00E154AB">
      <w:pPr>
        <w:pStyle w:val="PL"/>
      </w:pPr>
      <w:r>
        <w:rPr>
          <w:rStyle w:val="line"/>
          <w:szCs w:val="16"/>
        </w:rPr>
        <w:t xml:space="preserve">  </w:t>
      </w:r>
      <w:r w:rsidRPr="008E6D39">
        <w:rPr>
          <w:rStyle w:val="line"/>
          <w:szCs w:val="16"/>
        </w:rPr>
        <w:t>import _3gpp-5g-common-yang-types { prefix types5g3gpp; }</w:t>
      </w:r>
    </w:p>
    <w:p w:rsidR="00E154AB" w:rsidRDefault="00E154AB" w:rsidP="00E154AB">
      <w:pPr>
        <w:pStyle w:val="PL"/>
      </w:pPr>
      <w:r>
        <w:t xml:space="preserve">  import _3gpp-common-top { prefix top3gpp;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"This IOC represents the NWDAF function in 5GC. For more information about the NWDAF, see 3GPP TS 23.501.";</w:t>
      </w:r>
    </w:p>
    <w:p w:rsidR="00E154AB" w:rsidRDefault="00E154AB" w:rsidP="00E154AB">
      <w:pPr>
        <w:pStyle w:val="PL"/>
      </w:pPr>
      <w:r>
        <w:t xml:space="preserve">  reference "3GPP TS 28.541";</w:t>
      </w:r>
    </w:p>
    <w:p w:rsidR="00E154AB" w:rsidRDefault="00E154AB" w:rsidP="00E154AB">
      <w:pPr>
        <w:pStyle w:val="PL"/>
      </w:pPr>
      <w:r>
        <w:t xml:space="preserve">  </w:t>
      </w:r>
    </w:p>
    <w:p w:rsidR="00E154AB" w:rsidRDefault="00E154AB" w:rsidP="00E154AB">
      <w:pPr>
        <w:pStyle w:val="PL"/>
      </w:pPr>
      <w:r>
        <w:t xml:space="preserve">  revision 2019-10-25 { reference "S5-194457 S5-195427 S5-193518"; }</w:t>
      </w:r>
    </w:p>
    <w:p w:rsidR="00E154AB" w:rsidRDefault="00E154AB" w:rsidP="00E154AB">
      <w:pPr>
        <w:pStyle w:val="PL"/>
      </w:pPr>
      <w:r>
        <w:t xml:space="preserve">  </w:t>
      </w:r>
    </w:p>
    <w:p w:rsidR="00E154AB" w:rsidRDefault="00E154AB" w:rsidP="00E154AB">
      <w:pPr>
        <w:pStyle w:val="PL"/>
      </w:pPr>
      <w:r>
        <w:t xml:space="preserve">  revision 2019-05-15 {</w:t>
      </w:r>
    </w:p>
    <w:p w:rsidR="00E154AB" w:rsidRDefault="00E154AB" w:rsidP="00E154AB">
      <w:pPr>
        <w:pStyle w:val="PL"/>
      </w:pPr>
      <w:r>
        <w:t xml:space="preserve">    description "initial revision";</w:t>
      </w:r>
    </w:p>
    <w:p w:rsidR="00E154AB" w:rsidRDefault="00E154AB" w:rsidP="00E154AB">
      <w:pPr>
        <w:pStyle w:val="PL"/>
      </w:pPr>
      <w:r>
        <w:t xml:space="preserve">    reference "Based on</w:t>
      </w:r>
    </w:p>
    <w:p w:rsidR="00E154AB" w:rsidRDefault="00E154AB" w:rsidP="00E154AB">
      <w:pPr>
        <w:pStyle w:val="PL"/>
      </w:pPr>
      <w:r>
        <w:t xml:space="preserve">      3GPP TS 28.541 V15.X.XX";</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NWDAFFunctionGrp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sBIFQDN {</w:t>
      </w:r>
    </w:p>
    <w:p w:rsidR="00E154AB" w:rsidRDefault="00E154AB" w:rsidP="00E154AB">
      <w:pPr>
        <w:pStyle w:val="PL"/>
      </w:pPr>
      <w:r>
        <w:t xml:space="preserve">      description "The FQDN of the registered NF instance in the service-based interface.";</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sNSSAIList {</w:t>
      </w:r>
    </w:p>
    <w:p w:rsidR="00E154AB" w:rsidRDefault="00E154AB" w:rsidP="00E154AB">
      <w:pPr>
        <w:pStyle w:val="PL"/>
      </w:pPr>
      <w:r>
        <w:t xml:space="preserve">      description "List of S-NSSAIs the managed object is capable of supporting.</w:t>
      </w:r>
    </w:p>
    <w:p w:rsidR="00E154AB" w:rsidRDefault="00E154AB" w:rsidP="00E154AB">
      <w:pPr>
        <w:pStyle w:val="PL"/>
      </w:pPr>
      <w:r>
        <w:t xml:space="preserve">                   (Single Network Slice Selection Assistance Information)</w:t>
      </w:r>
    </w:p>
    <w:p w:rsidR="00E154AB" w:rsidRDefault="00E154AB" w:rsidP="00E154AB">
      <w:pPr>
        <w:pStyle w:val="PL"/>
      </w:pPr>
      <w:r>
        <w:t xml:space="preserve">                   An S-NSSAI has an SST (Slice/Service type) and an optional SD</w:t>
      </w:r>
    </w:p>
    <w:p w:rsidR="00E154AB" w:rsidRDefault="00E154AB" w:rsidP="00E154AB">
      <w:pPr>
        <w:pStyle w:val="PL"/>
      </w:pPr>
      <w:r>
        <w:t xml:space="preserve">                   (Slice Differentiator) field.";</w:t>
      </w:r>
    </w:p>
    <w:p w:rsidR="00E154AB" w:rsidRDefault="00E154AB" w:rsidP="00E154AB">
      <w:pPr>
        <w:pStyle w:val="PL"/>
      </w:pPr>
      <w:r>
        <w:t xml:space="preserve">      //optional support</w:t>
      </w:r>
    </w:p>
    <w:p w:rsidR="00E154AB" w:rsidRDefault="00E154AB" w:rsidP="00E154AB">
      <w:pPr>
        <w:pStyle w:val="PL"/>
      </w:pPr>
      <w:r>
        <w:t xml:space="preserve">      reference "3GPP TS 23.003";</w:t>
      </w:r>
    </w:p>
    <w:p w:rsidR="00E154AB" w:rsidRDefault="00E154AB" w:rsidP="00E154AB">
      <w:pPr>
        <w:pStyle w:val="PL"/>
      </w:pPr>
      <w:r>
        <w:t xml:space="preserve">      type types3gpp:SNssai;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managedNFProfile {</w:t>
      </w:r>
    </w:p>
    <w:p w:rsidR="00E154AB" w:rsidRDefault="00E154AB" w:rsidP="00E154AB">
      <w:pPr>
        <w:pStyle w:val="PL"/>
      </w:pPr>
      <w:r>
        <w:t xml:space="preserve">      key idx;</w:t>
      </w:r>
    </w:p>
    <w:p w:rsidR="00E154AB" w:rsidRDefault="00E154AB" w:rsidP="00E154AB">
      <w:pPr>
        <w:pStyle w:val="PL"/>
      </w:pPr>
      <w:r>
        <w:t xml:space="preserve">      min-elements 1;</w:t>
      </w:r>
    </w:p>
    <w:p w:rsidR="00E154AB" w:rsidRDefault="00E154AB" w:rsidP="00E154AB">
      <w:pPr>
        <w:pStyle w:val="PL"/>
      </w:pPr>
      <w:r>
        <w:t xml:space="preserve">      uses types3gpp:ManagedNFProfile;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commModelList {</w:t>
      </w:r>
    </w:p>
    <w:p w:rsidR="00E154AB" w:rsidRDefault="00E154AB" w:rsidP="00E154AB">
      <w:pPr>
        <w:pStyle w:val="PL"/>
      </w:pPr>
      <w:r>
        <w:t xml:space="preserve">      min-elements 1;</w:t>
      </w:r>
    </w:p>
    <w:p w:rsidR="00E154AB" w:rsidRDefault="00E154AB" w:rsidP="00E154AB">
      <w:pPr>
        <w:pStyle w:val="PL"/>
      </w:pPr>
      <w:r>
        <w:t xml:space="preserve">      key "groupId";</w:t>
      </w:r>
    </w:p>
    <w:p w:rsidR="00E154AB" w:rsidRDefault="00E154AB" w:rsidP="00E154AB">
      <w:pPr>
        <w:pStyle w:val="PL"/>
      </w:pPr>
      <w:r>
        <w:t xml:space="preserve">      uses </w:t>
      </w:r>
      <w:r w:rsidRPr="003636EA">
        <w:t>types5g3gpp</w:t>
      </w:r>
      <w:r>
        <w:t>:</w:t>
      </w:r>
      <w:r w:rsidRPr="003A4D98">
        <w:t>CommModel</w:t>
      </w:r>
      <w:r>
        <w:t>;</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NWDAFFunction {</w:t>
      </w:r>
    </w:p>
    <w:p w:rsidR="00E154AB" w:rsidRDefault="00E154AB" w:rsidP="00E154AB">
      <w:pPr>
        <w:pStyle w:val="PL"/>
      </w:pPr>
      <w:r>
        <w:t xml:space="preserve">      description "5G Core NWDAF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NWDAFFunctionGrp;</w:t>
      </w:r>
    </w:p>
    <w:p w:rsidR="00E154AB" w:rsidRDefault="00E154AB" w:rsidP="00E154AB">
      <w:pPr>
        <w:pStyle w:val="PL"/>
      </w:pPr>
      <w:r>
        <w:t xml:space="preserve">      }</w:t>
      </w:r>
    </w:p>
    <w:p w:rsidR="00E154AB" w:rsidRDefault="00E154AB" w:rsidP="00E154AB">
      <w:pPr>
        <w:pStyle w:val="PL"/>
      </w:pPr>
      <w:r w:rsidRPr="00C926A3">
        <w:t xml:space="preserve">      uses mf3gpp:ManagedFunctionContainedClasses;</w:t>
      </w:r>
    </w:p>
    <w:p w:rsidR="00E154AB" w:rsidRDefault="00E154AB" w:rsidP="00E154AB">
      <w:pPr>
        <w:pStyle w:val="PL"/>
      </w:pPr>
      <w:r>
        <w:lastRenderedPageBreak/>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25389" w:name="_Toc27405643"/>
      <w:bookmarkStart w:id="25390" w:name="_Toc35878838"/>
      <w:bookmarkStart w:id="25391" w:name="_Toc36220654"/>
      <w:bookmarkStart w:id="25392" w:name="_Toc36474752"/>
      <w:bookmarkStart w:id="25393" w:name="_Toc36543024"/>
      <w:bookmarkStart w:id="25394" w:name="_Toc36543845"/>
      <w:bookmarkStart w:id="25395" w:name="_Toc36568083"/>
      <w:bookmarkStart w:id="25396" w:name="_Toc44341829"/>
      <w:r>
        <w:rPr>
          <w:lang w:eastAsia="zh-CN"/>
        </w:rPr>
        <w:t>H.5.18</w:t>
      </w:r>
      <w:r>
        <w:rPr>
          <w:lang w:eastAsia="zh-CN"/>
        </w:rPr>
        <w:tab/>
        <w:t>module _</w:t>
      </w:r>
      <w:r w:rsidRPr="006F2E4A">
        <w:rPr>
          <w:lang w:eastAsia="zh-CN"/>
        </w:rPr>
        <w:t>3gpp-5gc-nrm-pcffunction@2019-10-25.yang</w:t>
      </w:r>
      <w:bookmarkEnd w:id="25389"/>
      <w:bookmarkEnd w:id="25390"/>
      <w:bookmarkEnd w:id="25391"/>
      <w:bookmarkEnd w:id="25392"/>
      <w:bookmarkEnd w:id="25393"/>
      <w:bookmarkEnd w:id="25394"/>
      <w:bookmarkEnd w:id="25395"/>
      <w:bookmarkEnd w:id="25396"/>
    </w:p>
    <w:p w:rsidR="00E154AB" w:rsidRDefault="00E154AB" w:rsidP="00E154AB">
      <w:pPr>
        <w:pStyle w:val="PL"/>
      </w:pPr>
      <w:r>
        <w:t>module _3gpp-5gc-nrm-pcffunction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urn:3gpp:sa5:_3gpp-5gc-nrm-pcffunction;</w:t>
      </w:r>
    </w:p>
    <w:p w:rsidR="00E154AB" w:rsidRDefault="00E154AB" w:rsidP="00E154AB">
      <w:pPr>
        <w:pStyle w:val="PL"/>
      </w:pPr>
      <w:r>
        <w:t xml:space="preserve">  prefix pcf3gpp;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ietf-inet-types { prefix inet; }</w:t>
      </w:r>
    </w:p>
    <w:p w:rsidR="00E154AB" w:rsidRDefault="00E154AB" w:rsidP="00E154AB">
      <w:pPr>
        <w:pStyle w:val="PL"/>
      </w:pPr>
      <w:r>
        <w:t xml:space="preserve">  import _3gpp-common-yang-types { prefix types3gpp; }</w:t>
      </w:r>
    </w:p>
    <w:p w:rsidR="00E154AB" w:rsidRDefault="00E154AB" w:rsidP="00E154AB">
      <w:pPr>
        <w:pStyle w:val="PL"/>
      </w:pPr>
      <w:r>
        <w:rPr>
          <w:rStyle w:val="line"/>
          <w:szCs w:val="16"/>
        </w:rPr>
        <w:t xml:space="preserve">  </w:t>
      </w:r>
      <w:r w:rsidRPr="008E6D39">
        <w:rPr>
          <w:rStyle w:val="line"/>
          <w:szCs w:val="16"/>
        </w:rPr>
        <w:t>import _3gpp-5g-common-yang-types { prefix types5g3gpp; }</w:t>
      </w:r>
    </w:p>
    <w:p w:rsidR="00E154AB" w:rsidRDefault="00E154AB" w:rsidP="00E154AB">
      <w:pPr>
        <w:pStyle w:val="PL"/>
      </w:pPr>
      <w:r>
        <w:t xml:space="preserve">  import _3gpp-common-top { prefix top3gpp;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"This IOC represents the PCF function in 5GC. For more information about the PCF, see 3GPP TS 23.501.";</w:t>
      </w:r>
    </w:p>
    <w:p w:rsidR="00E154AB" w:rsidRDefault="00E154AB" w:rsidP="00E154AB">
      <w:pPr>
        <w:pStyle w:val="PL"/>
      </w:pPr>
      <w:r>
        <w:t xml:space="preserve">  reference "3GPP TS 28.541";</w:t>
      </w:r>
    </w:p>
    <w:p w:rsidR="00E154AB" w:rsidRDefault="00E154AB" w:rsidP="00E154AB">
      <w:pPr>
        <w:pStyle w:val="PL"/>
      </w:pPr>
      <w:r>
        <w:t xml:space="preserve">  </w:t>
      </w:r>
    </w:p>
    <w:p w:rsidR="00E154AB" w:rsidRDefault="00E154AB" w:rsidP="00E154AB">
      <w:pPr>
        <w:pStyle w:val="PL"/>
      </w:pPr>
      <w:r w:rsidRPr="003044D0">
        <w:t xml:space="preserve">  revision 2019-10-25 {reference "S5-194457 S5-193518"; }</w:t>
      </w:r>
    </w:p>
    <w:p w:rsidR="00E154AB" w:rsidRDefault="00E154AB" w:rsidP="00E154AB">
      <w:pPr>
        <w:pStyle w:val="PL"/>
      </w:pPr>
    </w:p>
    <w:p w:rsidR="00E154AB" w:rsidRDefault="00E154AB" w:rsidP="00E154AB">
      <w:pPr>
        <w:pStyle w:val="PL"/>
      </w:pPr>
      <w:r>
        <w:t xml:space="preserve">  revision 2019-05-22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PCFFuntionGrp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sBIFQDN {</w:t>
      </w:r>
    </w:p>
    <w:p w:rsidR="00E154AB" w:rsidRDefault="00E154AB" w:rsidP="00E154AB">
      <w:pPr>
        <w:pStyle w:val="PL"/>
      </w:pPr>
      <w:r>
        <w:t xml:space="preserve">      description "The FQDN of the registered NF instance in the service-based interface.";</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sNSSAIList {</w:t>
      </w:r>
    </w:p>
    <w:p w:rsidR="00E154AB" w:rsidRDefault="00E154AB" w:rsidP="00E154AB">
      <w:pPr>
        <w:pStyle w:val="PL"/>
      </w:pPr>
      <w:r>
        <w:t xml:space="preserve">      description "List of S-NSSAIs the managed object is capable of supporting.</w:t>
      </w:r>
    </w:p>
    <w:p w:rsidR="00E154AB" w:rsidRDefault="00E154AB" w:rsidP="00E154AB">
      <w:pPr>
        <w:pStyle w:val="PL"/>
      </w:pPr>
      <w:r>
        <w:t xml:space="preserve">                   (Single Network Slice Selection Assistance Information)</w:t>
      </w:r>
    </w:p>
    <w:p w:rsidR="00E154AB" w:rsidRDefault="00E154AB" w:rsidP="00E154AB">
      <w:pPr>
        <w:pStyle w:val="PL"/>
      </w:pPr>
      <w:r>
        <w:t xml:space="preserve">                   An S-NSSAI has an SST (Slice/Service type) and an optional SD</w:t>
      </w:r>
    </w:p>
    <w:p w:rsidR="00E154AB" w:rsidRDefault="00E154AB" w:rsidP="00E154AB">
      <w:pPr>
        <w:pStyle w:val="PL"/>
      </w:pPr>
      <w:r>
        <w:t xml:space="preserve">                   (Slice Differentiator) field.";</w:t>
      </w:r>
    </w:p>
    <w:p w:rsidR="00E154AB" w:rsidRDefault="00E154AB" w:rsidP="00E154AB">
      <w:pPr>
        <w:pStyle w:val="PL"/>
      </w:pPr>
      <w:r>
        <w:t xml:space="preserve">      //optional support</w:t>
      </w:r>
    </w:p>
    <w:p w:rsidR="00E154AB" w:rsidRDefault="00E154AB" w:rsidP="00E154AB">
      <w:pPr>
        <w:pStyle w:val="PL"/>
      </w:pPr>
      <w:r>
        <w:t xml:space="preserve">      reference "3GPP TS 23.003";</w:t>
      </w:r>
    </w:p>
    <w:p w:rsidR="00E154AB" w:rsidRDefault="00E154AB" w:rsidP="00E154AB">
      <w:pPr>
        <w:pStyle w:val="PL"/>
      </w:pPr>
      <w:r>
        <w:t xml:space="preserve">      type types3gpp:SNssai;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managedNFProfile {</w:t>
      </w:r>
    </w:p>
    <w:p w:rsidR="00E154AB" w:rsidRDefault="00E154AB" w:rsidP="00E154AB">
      <w:pPr>
        <w:pStyle w:val="PL"/>
      </w:pPr>
      <w:r>
        <w:t xml:space="preserve">      key idx;</w:t>
      </w:r>
    </w:p>
    <w:p w:rsidR="00E154AB" w:rsidRDefault="00E154AB" w:rsidP="00E154AB">
      <w:pPr>
        <w:pStyle w:val="PL"/>
      </w:pPr>
      <w:r>
        <w:t xml:space="preserve">      min-elements 1;</w:t>
      </w:r>
    </w:p>
    <w:p w:rsidR="00E154AB" w:rsidRDefault="00E154AB" w:rsidP="00E154AB">
      <w:pPr>
        <w:pStyle w:val="PL"/>
      </w:pPr>
      <w:r>
        <w:t xml:space="preserve">      uses types3gpp:ManagedNFProfile;</w:t>
      </w:r>
    </w:p>
    <w:p w:rsidR="00E154AB" w:rsidRDefault="00E154AB" w:rsidP="00E154AB">
      <w:pPr>
        <w:pStyle w:val="PL"/>
      </w:pPr>
      <w:r>
        <w:t xml:space="preserve">    }</w:t>
      </w:r>
    </w:p>
    <w:p w:rsidR="00E154AB" w:rsidRDefault="00E154AB" w:rsidP="00E154AB">
      <w:pPr>
        <w:pStyle w:val="PL"/>
      </w:pPr>
      <w:r>
        <w:t xml:space="preserve">    list commModelList {</w:t>
      </w:r>
    </w:p>
    <w:p w:rsidR="00E154AB" w:rsidRDefault="00E154AB" w:rsidP="00E154AB">
      <w:pPr>
        <w:pStyle w:val="PL"/>
      </w:pPr>
      <w:r>
        <w:t xml:space="preserve">      min-elements 1;</w:t>
      </w:r>
    </w:p>
    <w:p w:rsidR="00E154AB" w:rsidRDefault="00E154AB" w:rsidP="00E154AB">
      <w:pPr>
        <w:pStyle w:val="PL"/>
      </w:pPr>
      <w:r>
        <w:t xml:space="preserve">      key "groupId";</w:t>
      </w:r>
    </w:p>
    <w:p w:rsidR="00E154AB" w:rsidRDefault="00E154AB" w:rsidP="00E154AB">
      <w:pPr>
        <w:pStyle w:val="PL"/>
      </w:pPr>
      <w:r>
        <w:t xml:space="preserve">      uses </w:t>
      </w:r>
      <w:r w:rsidRPr="003636EA">
        <w:t>types5g3gpp</w:t>
      </w:r>
      <w:r>
        <w:t>:</w:t>
      </w:r>
      <w:r w:rsidRPr="003A4D98">
        <w:t>CommModel</w:t>
      </w:r>
      <w:r>
        <w:t>;</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PCFFunction {</w:t>
      </w:r>
    </w:p>
    <w:p w:rsidR="00E154AB" w:rsidRDefault="00E154AB" w:rsidP="00E154AB">
      <w:pPr>
        <w:pStyle w:val="PL"/>
      </w:pPr>
      <w:r>
        <w:t xml:space="preserve">      description "5G Core PCF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lastRenderedPageBreak/>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PCFFuntionGrp;</w:t>
      </w:r>
    </w:p>
    <w:p w:rsidR="00E154AB" w:rsidRDefault="00E154AB" w:rsidP="00E154AB">
      <w:pPr>
        <w:pStyle w:val="PL"/>
      </w:pPr>
      <w:r>
        <w:t xml:space="preserve">      }</w:t>
      </w:r>
    </w:p>
    <w:p w:rsidR="00E154AB" w:rsidRDefault="00E154AB" w:rsidP="00E154AB">
      <w:pPr>
        <w:pStyle w:val="PL"/>
      </w:pPr>
      <w:r w:rsidRPr="00C926A3">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rPr>
          <w:lang w:eastAsia="zh-CN"/>
        </w:rPr>
      </w:pPr>
      <w:bookmarkStart w:id="25397" w:name="_Toc27405644"/>
      <w:bookmarkStart w:id="25398" w:name="_Toc35878839"/>
      <w:bookmarkStart w:id="25399" w:name="_Toc36220655"/>
      <w:bookmarkStart w:id="25400" w:name="_Toc36474753"/>
      <w:bookmarkStart w:id="25401" w:name="_Toc36543025"/>
      <w:bookmarkStart w:id="25402" w:name="_Toc36543846"/>
      <w:bookmarkStart w:id="25403" w:name="_Toc36568084"/>
      <w:bookmarkStart w:id="25404" w:name="_Toc44341830"/>
      <w:r>
        <w:rPr>
          <w:lang w:eastAsia="zh-CN"/>
        </w:rPr>
        <w:t>H.5.19</w:t>
      </w:r>
      <w:r>
        <w:rPr>
          <w:lang w:eastAsia="zh-CN"/>
        </w:rPr>
        <w:tab/>
        <w:t>module _</w:t>
      </w:r>
      <w:r w:rsidRPr="006F2E4A">
        <w:rPr>
          <w:lang w:eastAsia="zh-CN"/>
        </w:rPr>
        <w:t>3gpp-5gc-nrm-seppfunction@2019-</w:t>
      </w:r>
      <w:r>
        <w:rPr>
          <w:lang w:eastAsia="zh-CN"/>
        </w:rPr>
        <w:t>11</w:t>
      </w:r>
      <w:r w:rsidRPr="006F2E4A">
        <w:rPr>
          <w:lang w:eastAsia="zh-CN"/>
        </w:rPr>
        <w:t>-1</w:t>
      </w:r>
      <w:r>
        <w:rPr>
          <w:lang w:eastAsia="zh-CN"/>
        </w:rPr>
        <w:t>7</w:t>
      </w:r>
      <w:r w:rsidRPr="006F2E4A">
        <w:rPr>
          <w:lang w:eastAsia="zh-CN"/>
        </w:rPr>
        <w:t>.yang</w:t>
      </w:r>
      <w:bookmarkEnd w:id="25397"/>
      <w:bookmarkEnd w:id="25398"/>
      <w:bookmarkEnd w:id="25399"/>
      <w:bookmarkEnd w:id="25400"/>
      <w:bookmarkEnd w:id="25401"/>
      <w:bookmarkEnd w:id="25402"/>
      <w:bookmarkEnd w:id="25403"/>
      <w:bookmarkEnd w:id="25404"/>
    </w:p>
    <w:p w:rsidR="00E154AB" w:rsidRDefault="00E154AB" w:rsidP="00E154AB">
      <w:pPr>
        <w:pStyle w:val="PL"/>
      </w:pPr>
      <w:r>
        <w:t>module _3gpp-5gc-nrm-seppfunction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urn:3gpp:sa5:_3gpp-5gc-nrm-seppfunction;</w:t>
      </w:r>
    </w:p>
    <w:p w:rsidR="00E154AB" w:rsidRDefault="00E154AB" w:rsidP="00E154AB">
      <w:pPr>
        <w:pStyle w:val="PL"/>
      </w:pPr>
      <w:r>
        <w:t xml:space="preserve">  prefix sepp3gpp;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_3gpp-common-top { prefix top3gpp; }</w:t>
      </w:r>
    </w:p>
    <w:p w:rsidR="00E154AB" w:rsidRDefault="00E154AB" w:rsidP="00E154AB">
      <w:pPr>
        <w:pStyle w:val="PL"/>
      </w:pPr>
      <w:r>
        <w:rPr>
          <w:rStyle w:val="line"/>
          <w:szCs w:val="16"/>
        </w:rPr>
        <w:t xml:space="preserve">  </w:t>
      </w:r>
      <w:r w:rsidRPr="008E6D39">
        <w:rPr>
          <w:rStyle w:val="line"/>
          <w:szCs w:val="16"/>
        </w:rPr>
        <w:t>import ietf-inet-types { prefix inet;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"This IOC represents the SEPP function which support message filtering</w:t>
      </w:r>
    </w:p>
    <w:p w:rsidR="00E154AB" w:rsidRDefault="00E154AB" w:rsidP="00E154AB">
      <w:pPr>
        <w:pStyle w:val="PL"/>
      </w:pPr>
      <w:r>
        <w:t xml:space="preserve">               and policing on inter-PLMN control plane interface. For more information about the SEPP, see 3GPP TS 23.501.";</w:t>
      </w:r>
    </w:p>
    <w:p w:rsidR="00E154AB" w:rsidRDefault="00E154AB" w:rsidP="00E154AB">
      <w:pPr>
        <w:pStyle w:val="PL"/>
      </w:pPr>
      <w:r>
        <w:t xml:space="preserve">  reference "3GPP TS 28.541";</w:t>
      </w:r>
    </w:p>
    <w:p w:rsidR="00E154AB" w:rsidRDefault="00E154AB" w:rsidP="00E154AB">
      <w:pPr>
        <w:pStyle w:val="PL"/>
      </w:pPr>
      <w:r>
        <w:t xml:space="preserve">  </w:t>
      </w:r>
    </w:p>
    <w:p w:rsidR="00E154AB" w:rsidRPr="007E3161" w:rsidRDefault="00E154AB" w:rsidP="00E154AB">
      <w:pPr>
        <w:pStyle w:val="PL"/>
      </w:pPr>
      <w:r w:rsidRPr="007E3161">
        <w:t xml:space="preserve">  revision 2019-10-28 { reference S5-193518 ; }</w:t>
      </w:r>
    </w:p>
    <w:p w:rsidR="00E154AB" w:rsidRDefault="00E154AB" w:rsidP="00E154AB">
      <w:pPr>
        <w:pStyle w:val="PL"/>
      </w:pPr>
    </w:p>
    <w:p w:rsidR="00E154AB" w:rsidRDefault="00E154AB" w:rsidP="00E154AB">
      <w:pPr>
        <w:pStyle w:val="PL"/>
      </w:pPr>
      <w:r>
        <w:t xml:space="preserve">  revision 2019-</w:t>
      </w:r>
      <w:r>
        <w:rPr>
          <w:rFonts w:eastAsia="SimSun"/>
        </w:rPr>
        <w:t>11</w:t>
      </w:r>
      <w:r>
        <w:t>-1</w:t>
      </w:r>
      <w:r>
        <w:rPr>
          <w:rFonts w:eastAsia="SimSun"/>
        </w:rPr>
        <w:t>7</w:t>
      </w:r>
      <w:r>
        <w:t xml:space="preserve">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r>
        <w:t xml:space="preserve">  </w:t>
      </w:r>
    </w:p>
    <w:p w:rsidR="00E154AB" w:rsidRPr="00041D82" w:rsidRDefault="00E154AB" w:rsidP="00E154AB">
      <w:pPr>
        <w:pStyle w:val="PL"/>
        <w:rPr>
          <w:rFonts w:eastAsia="SimSun"/>
        </w:rPr>
      </w:pPr>
      <w:r w:rsidRPr="00041D82">
        <w:rPr>
          <w:rFonts w:eastAsia="SimSun"/>
        </w:rPr>
        <w:t xml:space="preserve">  typedef SEPPType {</w:t>
      </w:r>
    </w:p>
    <w:p w:rsidR="00E154AB" w:rsidRPr="00041D82" w:rsidRDefault="00E154AB" w:rsidP="00E154AB">
      <w:pPr>
        <w:pStyle w:val="PL"/>
        <w:rPr>
          <w:rFonts w:eastAsia="SimSun"/>
        </w:rPr>
      </w:pPr>
      <w:r w:rsidRPr="00041D82">
        <w:rPr>
          <w:rFonts w:eastAsia="SimSun"/>
        </w:rPr>
        <w:t xml:space="preserve">    reference "3GPP TS 23501";</w:t>
      </w:r>
    </w:p>
    <w:p w:rsidR="00E154AB" w:rsidRPr="00041D82" w:rsidRDefault="00E154AB" w:rsidP="00E154AB">
      <w:pPr>
        <w:pStyle w:val="PL"/>
        <w:rPr>
          <w:rFonts w:eastAsia="SimSun"/>
        </w:rPr>
      </w:pPr>
      <w:r w:rsidRPr="00041D82">
        <w:rPr>
          <w:rFonts w:eastAsia="SimSun"/>
        </w:rPr>
        <w:t xml:space="preserve">    type enumeration {</w:t>
      </w:r>
    </w:p>
    <w:p w:rsidR="00E154AB" w:rsidRPr="00041D82" w:rsidRDefault="00E154AB" w:rsidP="00E154AB">
      <w:pPr>
        <w:pStyle w:val="PL"/>
        <w:rPr>
          <w:rFonts w:eastAsia="SimSun"/>
        </w:rPr>
      </w:pPr>
      <w:r w:rsidRPr="00041D82">
        <w:rPr>
          <w:rFonts w:eastAsia="SimSun"/>
        </w:rPr>
        <w:t xml:space="preserve">      enum CSEPP {</w:t>
      </w:r>
    </w:p>
    <w:p w:rsidR="00E154AB" w:rsidRPr="00041D82" w:rsidRDefault="00E154AB" w:rsidP="00E154AB">
      <w:pPr>
        <w:pStyle w:val="PL"/>
        <w:rPr>
          <w:rFonts w:eastAsia="SimSun"/>
        </w:rPr>
      </w:pPr>
      <w:r w:rsidRPr="00041D82">
        <w:rPr>
          <w:rFonts w:eastAsia="SimSun"/>
        </w:rPr>
        <w:t xml:space="preserve">        value 0;</w:t>
      </w:r>
    </w:p>
    <w:p w:rsidR="00E154AB" w:rsidRPr="00041D82" w:rsidRDefault="00E154AB" w:rsidP="00E154AB">
      <w:pPr>
        <w:pStyle w:val="PL"/>
        <w:rPr>
          <w:rFonts w:eastAsia="SimSun"/>
        </w:rPr>
      </w:pPr>
      <w:r w:rsidRPr="00041D82">
        <w:rPr>
          <w:rFonts w:eastAsia="SimSun"/>
        </w:rPr>
        <w:t xml:space="preserve">        description "consumer SEPP";</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p>
    <w:p w:rsidR="00E154AB" w:rsidRPr="00041D82" w:rsidRDefault="00E154AB" w:rsidP="00E154AB">
      <w:pPr>
        <w:pStyle w:val="PL"/>
        <w:rPr>
          <w:rFonts w:eastAsia="SimSun"/>
        </w:rPr>
      </w:pPr>
      <w:r w:rsidRPr="00041D82">
        <w:rPr>
          <w:rFonts w:eastAsia="SimSun"/>
        </w:rPr>
        <w:t xml:space="preserve">      enum PSEPP {</w:t>
      </w:r>
    </w:p>
    <w:p w:rsidR="00E154AB" w:rsidRPr="00041D82" w:rsidRDefault="00E154AB" w:rsidP="00E154AB">
      <w:pPr>
        <w:pStyle w:val="PL"/>
        <w:rPr>
          <w:rFonts w:eastAsia="SimSun"/>
        </w:rPr>
      </w:pPr>
      <w:r w:rsidRPr="00041D82">
        <w:rPr>
          <w:rFonts w:eastAsia="SimSun"/>
        </w:rPr>
        <w:t xml:space="preserve">        value 1;</w:t>
      </w:r>
    </w:p>
    <w:p w:rsidR="00E154AB" w:rsidRPr="00041D82" w:rsidRDefault="00E154AB" w:rsidP="00E154AB">
      <w:pPr>
        <w:pStyle w:val="PL"/>
        <w:rPr>
          <w:rFonts w:eastAsia="SimSun"/>
        </w:rPr>
      </w:pPr>
      <w:r w:rsidRPr="00041D82">
        <w:rPr>
          <w:rFonts w:eastAsia="SimSun"/>
        </w:rPr>
        <w:t xml:space="preserve">        description "producer SEPP";</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r w:rsidRPr="00041D82">
        <w:rPr>
          <w:rFonts w:eastAsia="SimSun"/>
        </w:rPr>
        <w:t xml:space="preserve">    }</w:t>
      </w:r>
    </w:p>
    <w:p w:rsidR="00E154AB" w:rsidRDefault="00E154AB" w:rsidP="00E154AB">
      <w:pPr>
        <w:pStyle w:val="PL"/>
        <w:rPr>
          <w:rFonts w:eastAsia="SimSun"/>
        </w:rPr>
      </w:pPr>
      <w:r w:rsidRPr="00041D82">
        <w:rPr>
          <w:rFonts w:eastAsia="SimSun"/>
        </w:rPr>
        <w:t xml:space="preserve">  }</w:t>
      </w:r>
    </w:p>
    <w:p w:rsidR="00E154AB" w:rsidRDefault="00E154AB" w:rsidP="00E154AB">
      <w:pPr>
        <w:pStyle w:val="PL"/>
        <w:rPr>
          <w:rFonts w:eastAsia="SimSun"/>
        </w:rPr>
      </w:pPr>
    </w:p>
    <w:p w:rsidR="00E154AB" w:rsidRDefault="00E154AB" w:rsidP="00E154AB">
      <w:pPr>
        <w:pStyle w:val="PL"/>
      </w:pPr>
      <w:r>
        <w:t xml:space="preserve">  grouping SEPPFunctionGrp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Pr="00041D82" w:rsidRDefault="00E154AB" w:rsidP="00E154AB">
      <w:pPr>
        <w:pStyle w:val="PL"/>
        <w:rPr>
          <w:rFonts w:eastAsia="SimSun"/>
        </w:rPr>
      </w:pPr>
      <w:r w:rsidRPr="00041D82">
        <w:rPr>
          <w:rFonts w:eastAsia="SimSun"/>
        </w:rPr>
        <w:t xml:space="preserve">    container pLMNId {</w:t>
      </w:r>
    </w:p>
    <w:p w:rsidR="00E154AB" w:rsidRPr="00041D82" w:rsidRDefault="00E154AB" w:rsidP="00E154AB">
      <w:pPr>
        <w:pStyle w:val="PL"/>
        <w:rPr>
          <w:rFonts w:eastAsia="SimSun"/>
        </w:rPr>
      </w:pPr>
      <w:r w:rsidRPr="00041D82">
        <w:rPr>
          <w:rFonts w:eastAsia="SimSun"/>
        </w:rPr>
        <w:t xml:space="preserve">      description "PLMN Identifiers of the sepp.</w:t>
      </w:r>
    </w:p>
    <w:p w:rsidR="00E154AB" w:rsidRPr="00041D82" w:rsidRDefault="00E154AB" w:rsidP="00E154AB">
      <w:pPr>
        <w:pStyle w:val="PL"/>
        <w:rPr>
          <w:rFonts w:eastAsia="SimSun"/>
        </w:rPr>
      </w:pPr>
      <w:r w:rsidRPr="00041D82">
        <w:rPr>
          <w:rFonts w:eastAsia="SimSun"/>
        </w:rPr>
        <w:t xml:space="preserve">                   The PLMN Identifier is composed of a Mobile Country Code (MCC) and a Mobile Network Code (MNC).";</w:t>
      </w:r>
    </w:p>
    <w:p w:rsidR="00E154AB" w:rsidRPr="00041D82" w:rsidRDefault="00E154AB" w:rsidP="00E154AB">
      <w:pPr>
        <w:pStyle w:val="PL"/>
        <w:rPr>
          <w:rFonts w:eastAsia="SimSun"/>
        </w:rPr>
      </w:pPr>
      <w:r w:rsidRPr="00041D82">
        <w:rPr>
          <w:rFonts w:eastAsia="SimSun"/>
        </w:rPr>
        <w:t xml:space="preserve">      uses types3gpp:PLMNId;</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r w:rsidRPr="00041D82">
        <w:rPr>
          <w:rFonts w:eastAsia="SimSun"/>
        </w:rPr>
        <w:tab/>
      </w:r>
    </w:p>
    <w:p w:rsidR="00E154AB" w:rsidRPr="00041D82" w:rsidRDefault="00E154AB" w:rsidP="00E154AB">
      <w:pPr>
        <w:pStyle w:val="PL"/>
        <w:rPr>
          <w:rFonts w:eastAsia="SimSun"/>
        </w:rPr>
      </w:pPr>
      <w:r w:rsidRPr="00041D82">
        <w:rPr>
          <w:rFonts w:eastAsia="SimSun"/>
        </w:rPr>
        <w:tab/>
        <w:t>leaf sEPPType {</w:t>
      </w:r>
    </w:p>
    <w:p w:rsidR="00E154AB" w:rsidRPr="00041D82" w:rsidRDefault="00E154AB" w:rsidP="00E154AB">
      <w:pPr>
        <w:pStyle w:val="PL"/>
        <w:rPr>
          <w:rFonts w:eastAsia="SimSun"/>
        </w:rPr>
      </w:pPr>
      <w:r w:rsidRPr="00041D82">
        <w:rPr>
          <w:rFonts w:eastAsia="SimSun"/>
        </w:rPr>
        <w:t xml:space="preserve">      type sepp3gpp:SEPPType;</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p>
    <w:p w:rsidR="00E154AB" w:rsidRPr="00041D82" w:rsidRDefault="00E154AB" w:rsidP="00E154AB">
      <w:pPr>
        <w:pStyle w:val="PL"/>
        <w:rPr>
          <w:rFonts w:eastAsia="SimSun"/>
        </w:rPr>
      </w:pPr>
      <w:r w:rsidRPr="00041D82">
        <w:rPr>
          <w:rFonts w:eastAsia="SimSun"/>
        </w:rPr>
        <w:tab/>
        <w:t>leaf sEPPId {</w:t>
      </w:r>
    </w:p>
    <w:p w:rsidR="00E154AB" w:rsidRPr="00041D82" w:rsidRDefault="00E154AB" w:rsidP="00E154AB">
      <w:pPr>
        <w:pStyle w:val="PL"/>
        <w:rPr>
          <w:rFonts w:eastAsia="SimSun"/>
        </w:rPr>
      </w:pPr>
      <w:r w:rsidRPr="00041D82">
        <w:rPr>
          <w:rFonts w:eastAsia="SimSun"/>
        </w:rPr>
        <w:t xml:space="preserve">      type uint16;</w:t>
      </w:r>
    </w:p>
    <w:p w:rsidR="00E154AB" w:rsidRPr="00041D82" w:rsidRDefault="00E154AB" w:rsidP="00E154AB">
      <w:pPr>
        <w:pStyle w:val="PL"/>
        <w:rPr>
          <w:rFonts w:eastAsia="SimSun"/>
        </w:rPr>
      </w:pPr>
      <w:r w:rsidRPr="00041D82">
        <w:rPr>
          <w:rFonts w:eastAsia="SimSun"/>
        </w:rPr>
        <w:t xml:space="preserve">    }    </w:t>
      </w:r>
    </w:p>
    <w:p w:rsidR="00E154AB" w:rsidRPr="00041D82" w:rsidRDefault="00E154AB" w:rsidP="00E154AB">
      <w:pPr>
        <w:pStyle w:val="PL"/>
        <w:rPr>
          <w:rFonts w:eastAsia="SimSun"/>
        </w:rPr>
      </w:pPr>
    </w:p>
    <w:p w:rsidR="00E154AB" w:rsidRPr="00041D82" w:rsidRDefault="00E154AB" w:rsidP="00E154AB">
      <w:pPr>
        <w:pStyle w:val="PL"/>
        <w:rPr>
          <w:rFonts w:eastAsia="SimSun"/>
        </w:rPr>
      </w:pPr>
      <w:r w:rsidRPr="00041D82">
        <w:rPr>
          <w:rFonts w:eastAsia="SimSun"/>
        </w:rPr>
        <w:tab/>
        <w:t>leaf fqdn {</w:t>
      </w:r>
    </w:p>
    <w:p w:rsidR="00E154AB" w:rsidRPr="00041D82" w:rsidRDefault="00E154AB" w:rsidP="00E154AB">
      <w:pPr>
        <w:pStyle w:val="PL"/>
        <w:rPr>
          <w:rFonts w:eastAsia="SimSun"/>
        </w:rPr>
      </w:pPr>
      <w:r w:rsidRPr="00041D82">
        <w:rPr>
          <w:rFonts w:eastAsia="SimSun"/>
        </w:rPr>
        <w:t xml:space="preserve">      description "The domain name of the SEPP.";</w:t>
      </w:r>
    </w:p>
    <w:p w:rsidR="00E154AB" w:rsidRPr="00041D82" w:rsidRDefault="00E154AB" w:rsidP="00E154AB">
      <w:pPr>
        <w:pStyle w:val="PL"/>
        <w:rPr>
          <w:rFonts w:eastAsia="SimSun"/>
        </w:rPr>
      </w:pPr>
      <w:r w:rsidRPr="00041D82">
        <w:rPr>
          <w:rFonts w:eastAsia="SimSun"/>
        </w:rPr>
        <w:t xml:space="preserve">      type inet:domain-name;</w:t>
      </w:r>
    </w:p>
    <w:p w:rsidR="00E154AB" w:rsidRDefault="00E154AB" w:rsidP="00E154AB">
      <w:pPr>
        <w:pStyle w:val="PL"/>
        <w:rPr>
          <w:rFonts w:eastAsia="SimSun"/>
        </w:rPr>
      </w:pPr>
      <w:r w:rsidRPr="00041D82">
        <w:rPr>
          <w:rFonts w:eastAsia="SimSun"/>
        </w:rP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SEPPFunction {</w:t>
      </w:r>
    </w:p>
    <w:p w:rsidR="00E154AB" w:rsidRDefault="00E154AB" w:rsidP="00E154AB">
      <w:pPr>
        <w:pStyle w:val="PL"/>
      </w:pPr>
      <w:r>
        <w:t xml:space="preserve">      description "5G Core SEPP Function";</w:t>
      </w:r>
    </w:p>
    <w:p w:rsidR="00E154AB" w:rsidRDefault="00E154AB" w:rsidP="00E154AB">
      <w:pPr>
        <w:pStyle w:val="PL"/>
      </w:pPr>
      <w:r>
        <w:lastRenderedPageBreak/>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SEPPFunctionGrp;</w:t>
      </w:r>
    </w:p>
    <w:p w:rsidR="00E154AB" w:rsidRDefault="00E154AB" w:rsidP="00E154AB">
      <w:pPr>
        <w:pStyle w:val="PL"/>
      </w:pPr>
      <w:r>
        <w:t xml:space="preserve">      }</w:t>
      </w:r>
    </w:p>
    <w:p w:rsidR="00E154AB" w:rsidRDefault="00E154AB" w:rsidP="00E154AB">
      <w:pPr>
        <w:pStyle w:val="PL"/>
      </w:pPr>
      <w:r w:rsidRPr="007E3161">
        <w:t xml:space="preserve">      uses mf3gpp:ManagedFunctionContainedClasses;</w:t>
      </w: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PL"/>
      </w:pPr>
    </w:p>
    <w:p w:rsidR="00E154AB" w:rsidRDefault="00E154AB" w:rsidP="00E154AB">
      <w:pPr>
        <w:pStyle w:val="Heading2"/>
      </w:pPr>
      <w:bookmarkStart w:id="25405" w:name="_Toc35878840"/>
      <w:bookmarkStart w:id="25406" w:name="_Toc36220656"/>
      <w:bookmarkStart w:id="25407" w:name="_Toc36474754"/>
      <w:bookmarkStart w:id="25408" w:name="_Toc36543026"/>
      <w:bookmarkStart w:id="25409" w:name="_Toc36543847"/>
      <w:bookmarkStart w:id="25410" w:name="_Toc36568085"/>
      <w:bookmarkStart w:id="25411" w:name="_Toc44341831"/>
      <w:r>
        <w:rPr>
          <w:lang w:eastAsia="zh-CN"/>
        </w:rPr>
        <w:t>H.5.19a</w:t>
      </w:r>
      <w:r>
        <w:rPr>
          <w:lang w:eastAsia="zh-CN"/>
        </w:rPr>
        <w:tab/>
      </w:r>
      <w:r>
        <w:rPr>
          <w:lang w:eastAsia="zh-CN"/>
        </w:rPr>
        <w:tab/>
        <w:t>module _</w:t>
      </w:r>
      <w:r w:rsidRPr="006F2E4A">
        <w:rPr>
          <w:lang w:eastAsia="zh-CN"/>
        </w:rPr>
        <w:t>3gpp-5gc-nrm-</w:t>
      </w:r>
      <w:r w:rsidRPr="00B27A87">
        <w:rPr>
          <w:rFonts w:eastAsia="SimSun"/>
        </w:rPr>
        <w:t xml:space="preserve"> </w:t>
      </w:r>
      <w:r>
        <w:rPr>
          <w:rFonts w:eastAsia="SimSun"/>
        </w:rPr>
        <w:t>external</w:t>
      </w:r>
      <w:r w:rsidRPr="00041D82">
        <w:rPr>
          <w:rFonts w:eastAsia="SimSun"/>
        </w:rPr>
        <w:t>seppfunction</w:t>
      </w:r>
      <w:r w:rsidRPr="006F2E4A">
        <w:rPr>
          <w:lang w:eastAsia="zh-CN"/>
        </w:rPr>
        <w:t>@2019-</w:t>
      </w:r>
      <w:r>
        <w:rPr>
          <w:lang w:eastAsia="zh-CN"/>
        </w:rPr>
        <w:t>11</w:t>
      </w:r>
      <w:r w:rsidRPr="006F2E4A">
        <w:rPr>
          <w:lang w:eastAsia="zh-CN"/>
        </w:rPr>
        <w:t>-</w:t>
      </w:r>
      <w:r>
        <w:rPr>
          <w:lang w:eastAsia="zh-CN"/>
        </w:rPr>
        <w:t>17</w:t>
      </w:r>
      <w:r w:rsidRPr="006F2E4A">
        <w:rPr>
          <w:lang w:eastAsia="zh-CN"/>
        </w:rPr>
        <w:t>.yang</w:t>
      </w:r>
      <w:bookmarkEnd w:id="25405"/>
      <w:bookmarkEnd w:id="25406"/>
      <w:bookmarkEnd w:id="25407"/>
      <w:bookmarkEnd w:id="25408"/>
      <w:bookmarkEnd w:id="25409"/>
      <w:bookmarkEnd w:id="25410"/>
      <w:bookmarkEnd w:id="25411"/>
    </w:p>
    <w:p w:rsidR="00E154AB" w:rsidRDefault="00E154AB" w:rsidP="00E154AB">
      <w:pPr>
        <w:pStyle w:val="PL"/>
        <w:rPr>
          <w:rFonts w:eastAsia="SimSun"/>
        </w:rPr>
      </w:pPr>
    </w:p>
    <w:p w:rsidR="00E154AB" w:rsidRPr="00041D82" w:rsidRDefault="00E154AB" w:rsidP="00E154AB">
      <w:pPr>
        <w:pStyle w:val="PL"/>
        <w:rPr>
          <w:rFonts w:eastAsia="SimSun"/>
        </w:rPr>
      </w:pPr>
      <w:r w:rsidRPr="00041D82">
        <w:rPr>
          <w:rFonts w:eastAsia="SimSun"/>
        </w:rPr>
        <w:t>module _3gpp-5gc-nrm-</w:t>
      </w:r>
      <w:r>
        <w:rPr>
          <w:rFonts w:eastAsia="SimSun"/>
        </w:rPr>
        <w:t>external</w:t>
      </w:r>
      <w:r w:rsidRPr="00041D82">
        <w:rPr>
          <w:rFonts w:eastAsia="SimSun"/>
        </w:rPr>
        <w:t>seppfunction {</w:t>
      </w:r>
    </w:p>
    <w:p w:rsidR="00E154AB" w:rsidRPr="00041D82" w:rsidRDefault="00E154AB" w:rsidP="00E154AB">
      <w:pPr>
        <w:pStyle w:val="PL"/>
        <w:rPr>
          <w:rFonts w:eastAsia="SimSun"/>
        </w:rPr>
      </w:pPr>
      <w:r w:rsidRPr="00041D82">
        <w:rPr>
          <w:rFonts w:eastAsia="SimSun"/>
        </w:rPr>
        <w:t xml:space="preserve">  yang-version 1.1;</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r w:rsidRPr="00041D82">
        <w:rPr>
          <w:rFonts w:eastAsia="SimSun"/>
        </w:rPr>
        <w:t xml:space="preserve">  namespace urn:3gpp:sa5:_3gpp-5gc-nrm-extternalseppfunction;</w:t>
      </w:r>
    </w:p>
    <w:p w:rsidR="00E154AB" w:rsidRPr="00041D82" w:rsidRDefault="00E154AB" w:rsidP="00E154AB">
      <w:pPr>
        <w:pStyle w:val="PL"/>
        <w:rPr>
          <w:rFonts w:eastAsia="SimSun"/>
        </w:rPr>
      </w:pPr>
      <w:r w:rsidRPr="00041D82">
        <w:rPr>
          <w:rFonts w:eastAsia="SimSun"/>
        </w:rPr>
        <w:t xml:space="preserve">  prefix extsepp3gpp;</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r w:rsidRPr="00041D82">
        <w:rPr>
          <w:rFonts w:eastAsia="SimSun"/>
        </w:rPr>
        <w:t xml:space="preserve">  import _3gpp-common-managed-function { prefix mf3gpp; }</w:t>
      </w:r>
    </w:p>
    <w:p w:rsidR="00E154AB" w:rsidRPr="00041D82" w:rsidRDefault="00E154AB" w:rsidP="00E154AB">
      <w:pPr>
        <w:pStyle w:val="PL"/>
        <w:rPr>
          <w:rFonts w:eastAsia="SimSun"/>
        </w:rPr>
      </w:pPr>
      <w:r w:rsidRPr="00041D82">
        <w:rPr>
          <w:rFonts w:eastAsia="SimSun"/>
        </w:rPr>
        <w:t xml:space="preserve">  import _3gpp-common-managed-element { prefix me3gpp; }</w:t>
      </w:r>
    </w:p>
    <w:p w:rsidR="00E154AB" w:rsidRPr="00041D82" w:rsidRDefault="00E154AB" w:rsidP="00E154AB">
      <w:pPr>
        <w:pStyle w:val="PL"/>
        <w:rPr>
          <w:rFonts w:eastAsia="SimSun"/>
        </w:rPr>
      </w:pPr>
      <w:r w:rsidRPr="00041D82">
        <w:rPr>
          <w:rFonts w:eastAsia="SimSun"/>
        </w:rPr>
        <w:t xml:space="preserve">  import _3gpp-common-yang-types { prefix types3gpp; }</w:t>
      </w:r>
    </w:p>
    <w:p w:rsidR="00E154AB" w:rsidRPr="00041D82" w:rsidRDefault="00E154AB" w:rsidP="00E154AB">
      <w:pPr>
        <w:pStyle w:val="PL"/>
        <w:rPr>
          <w:rFonts w:eastAsia="SimSun"/>
        </w:rPr>
      </w:pPr>
      <w:r w:rsidRPr="00041D82">
        <w:rPr>
          <w:rFonts w:eastAsia="SimSun"/>
        </w:rPr>
        <w:t xml:space="preserve">  import _3gpp-common-top { prefix top3gpp; }</w:t>
      </w:r>
    </w:p>
    <w:p w:rsidR="00E154AB" w:rsidRPr="00041D82" w:rsidRDefault="00E154AB" w:rsidP="00E154AB">
      <w:pPr>
        <w:pStyle w:val="PL"/>
        <w:rPr>
          <w:rFonts w:eastAsia="SimSun"/>
        </w:rPr>
      </w:pPr>
      <w:r w:rsidRPr="00041D82">
        <w:rPr>
          <w:rFonts w:eastAsia="SimSun"/>
        </w:rPr>
        <w:t xml:space="preserve">  import ietf-inet-types { prefix inet; }</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r w:rsidRPr="00041D82">
        <w:rPr>
          <w:rFonts w:eastAsia="SimSun"/>
        </w:rPr>
        <w:t xml:space="preserve">  organization "3gpp SA5";</w:t>
      </w:r>
    </w:p>
    <w:p w:rsidR="00E154AB" w:rsidRPr="00041D82" w:rsidRDefault="00E154AB" w:rsidP="00E154AB">
      <w:pPr>
        <w:pStyle w:val="PL"/>
        <w:rPr>
          <w:rFonts w:eastAsia="SimSun"/>
        </w:rPr>
      </w:pPr>
      <w:r w:rsidRPr="00041D82">
        <w:rPr>
          <w:rFonts w:eastAsia="SimSun"/>
        </w:rPr>
        <w:t xml:space="preserve">  description "This IOC represents the external SEPP function which support message filtering</w:t>
      </w:r>
    </w:p>
    <w:p w:rsidR="00E154AB" w:rsidRPr="00041D82" w:rsidRDefault="00E154AB" w:rsidP="00E154AB">
      <w:pPr>
        <w:pStyle w:val="PL"/>
        <w:rPr>
          <w:rFonts w:eastAsia="SimSun"/>
        </w:rPr>
      </w:pPr>
      <w:r w:rsidRPr="00041D82">
        <w:rPr>
          <w:rFonts w:eastAsia="SimSun"/>
        </w:rPr>
        <w:t xml:space="preserve">               and policing on inter-PLMN control plane interface. For more information about the SEPP, see 3GPP TS 23.501.";</w:t>
      </w:r>
    </w:p>
    <w:p w:rsidR="00E154AB" w:rsidRPr="00041D82" w:rsidRDefault="00E154AB" w:rsidP="00E154AB">
      <w:pPr>
        <w:pStyle w:val="PL"/>
        <w:rPr>
          <w:rFonts w:eastAsia="SimSun"/>
        </w:rPr>
      </w:pPr>
      <w:r w:rsidRPr="00041D82">
        <w:rPr>
          <w:rFonts w:eastAsia="SimSun"/>
        </w:rPr>
        <w:t xml:space="preserve">  reference "3GPP TS 28.541";</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r w:rsidRPr="00041D82">
        <w:rPr>
          <w:rFonts w:eastAsia="SimSun"/>
        </w:rPr>
        <w:t xml:space="preserve">  revision 2019-11-17 {</w:t>
      </w:r>
    </w:p>
    <w:p w:rsidR="00E154AB" w:rsidRPr="00041D82" w:rsidRDefault="00E154AB" w:rsidP="00E154AB">
      <w:pPr>
        <w:pStyle w:val="PL"/>
        <w:rPr>
          <w:rFonts w:eastAsia="SimSun"/>
        </w:rPr>
      </w:pPr>
      <w:r w:rsidRPr="00041D82">
        <w:rPr>
          <w:rFonts w:eastAsia="SimSun"/>
        </w:rPr>
        <w:t xml:space="preserve">    description "initial revision";</w:t>
      </w:r>
    </w:p>
    <w:p w:rsidR="00E154AB" w:rsidRPr="00041D82" w:rsidRDefault="00E154AB" w:rsidP="00E154AB">
      <w:pPr>
        <w:pStyle w:val="PL"/>
        <w:rPr>
          <w:rFonts w:eastAsia="SimSun"/>
        </w:rPr>
      </w:pPr>
      <w:r w:rsidRPr="00041D82">
        <w:rPr>
          <w:rFonts w:eastAsia="SimSun"/>
        </w:rPr>
        <w:t xml:space="preserve">    reference "Based on</w:t>
      </w:r>
    </w:p>
    <w:p w:rsidR="00E154AB" w:rsidRPr="00041D82" w:rsidRDefault="00E154AB" w:rsidP="00E154AB">
      <w:pPr>
        <w:pStyle w:val="PL"/>
        <w:rPr>
          <w:rFonts w:eastAsia="SimSun"/>
        </w:rPr>
      </w:pPr>
      <w:r w:rsidRPr="00041D82">
        <w:rPr>
          <w:rFonts w:eastAsia="SimSun"/>
        </w:rPr>
        <w:t xml:space="preserve">      3GPP TS 28.541 V16.X.XX";</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p>
    <w:p w:rsidR="00E154AB" w:rsidRPr="00041D82" w:rsidRDefault="00E154AB" w:rsidP="00E154AB">
      <w:pPr>
        <w:pStyle w:val="PL"/>
        <w:rPr>
          <w:rFonts w:eastAsia="SimSun"/>
        </w:rPr>
      </w:pPr>
      <w:r w:rsidRPr="00041D82">
        <w:rPr>
          <w:rFonts w:eastAsia="SimSun"/>
        </w:rPr>
        <w:t xml:space="preserve">  grouping ExternalSEPPFunctionGrp {</w:t>
      </w:r>
    </w:p>
    <w:p w:rsidR="00E154AB" w:rsidRPr="00041D82" w:rsidRDefault="00E154AB" w:rsidP="00E154AB">
      <w:pPr>
        <w:pStyle w:val="PL"/>
        <w:rPr>
          <w:rFonts w:eastAsia="SimSun"/>
        </w:rPr>
      </w:pPr>
      <w:r w:rsidRPr="00041D82">
        <w:rPr>
          <w:rFonts w:eastAsia="SimSun"/>
        </w:rPr>
        <w:t xml:space="preserve">    uses mf3gpp:ManagedFunctionGrp;</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r w:rsidRPr="00041D82">
        <w:rPr>
          <w:rFonts w:eastAsia="SimSun"/>
        </w:rPr>
        <w:t xml:space="preserve">    container pLMNId {</w:t>
      </w:r>
    </w:p>
    <w:p w:rsidR="00E154AB" w:rsidRPr="00041D82" w:rsidRDefault="00E154AB" w:rsidP="00E154AB">
      <w:pPr>
        <w:pStyle w:val="PL"/>
        <w:rPr>
          <w:rFonts w:eastAsia="SimSun"/>
        </w:rPr>
      </w:pPr>
      <w:r w:rsidRPr="00041D82">
        <w:rPr>
          <w:rFonts w:eastAsia="SimSun"/>
        </w:rPr>
        <w:t xml:space="preserve">      description "PLMN Identifiers of the sepp.</w:t>
      </w:r>
    </w:p>
    <w:p w:rsidR="00E154AB" w:rsidRPr="00041D82" w:rsidRDefault="00E154AB" w:rsidP="00E154AB">
      <w:pPr>
        <w:pStyle w:val="PL"/>
        <w:rPr>
          <w:rFonts w:eastAsia="SimSun"/>
        </w:rPr>
      </w:pPr>
      <w:r w:rsidRPr="00041D82">
        <w:rPr>
          <w:rFonts w:eastAsia="SimSun"/>
        </w:rPr>
        <w:t xml:space="preserve">                   The PLMN Identifier is composed of a Mobile Country Code (MCC) and a Mobile Network Code (MNC).";</w:t>
      </w:r>
    </w:p>
    <w:p w:rsidR="00E154AB" w:rsidRPr="00041D82" w:rsidRDefault="00E154AB" w:rsidP="00E154AB">
      <w:pPr>
        <w:pStyle w:val="PL"/>
        <w:rPr>
          <w:rFonts w:eastAsia="SimSun"/>
        </w:rPr>
      </w:pPr>
      <w:r w:rsidRPr="00041D82">
        <w:rPr>
          <w:rFonts w:eastAsia="SimSun"/>
        </w:rPr>
        <w:t xml:space="preserve">      uses types3gpp:PLMNId;</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p>
    <w:p w:rsidR="00E154AB" w:rsidRPr="00041D82" w:rsidRDefault="00E154AB" w:rsidP="00E154AB">
      <w:pPr>
        <w:pStyle w:val="PL"/>
        <w:rPr>
          <w:rFonts w:eastAsia="SimSun"/>
        </w:rPr>
      </w:pPr>
      <w:r w:rsidRPr="00041D82">
        <w:rPr>
          <w:rFonts w:eastAsia="SimSun"/>
        </w:rPr>
        <w:tab/>
        <w:t>leaf sEPPId {</w:t>
      </w:r>
    </w:p>
    <w:p w:rsidR="00E154AB" w:rsidRPr="00041D82" w:rsidRDefault="00E154AB" w:rsidP="00E154AB">
      <w:pPr>
        <w:pStyle w:val="PL"/>
        <w:rPr>
          <w:rFonts w:eastAsia="SimSun"/>
        </w:rPr>
      </w:pPr>
      <w:r w:rsidRPr="00041D82">
        <w:rPr>
          <w:rFonts w:eastAsia="SimSun"/>
        </w:rPr>
        <w:t xml:space="preserve">      type uint16;</w:t>
      </w:r>
    </w:p>
    <w:p w:rsidR="00E154AB" w:rsidRPr="00041D82" w:rsidRDefault="00E154AB" w:rsidP="00E154AB">
      <w:pPr>
        <w:pStyle w:val="PL"/>
        <w:rPr>
          <w:rFonts w:eastAsia="SimSun"/>
        </w:rPr>
      </w:pPr>
      <w:r w:rsidRPr="00041D82">
        <w:rPr>
          <w:rFonts w:eastAsia="SimSun"/>
        </w:rPr>
        <w:t xml:space="preserve">    }    </w:t>
      </w:r>
    </w:p>
    <w:p w:rsidR="00E154AB" w:rsidRPr="00041D82" w:rsidRDefault="00E154AB" w:rsidP="00E154AB">
      <w:pPr>
        <w:pStyle w:val="PL"/>
        <w:rPr>
          <w:rFonts w:eastAsia="SimSun"/>
        </w:rPr>
      </w:pPr>
    </w:p>
    <w:p w:rsidR="00E154AB" w:rsidRPr="00041D82" w:rsidRDefault="00E154AB" w:rsidP="00E154AB">
      <w:pPr>
        <w:pStyle w:val="PL"/>
        <w:rPr>
          <w:rFonts w:eastAsia="SimSun"/>
        </w:rPr>
      </w:pPr>
      <w:r w:rsidRPr="00041D82">
        <w:rPr>
          <w:rFonts w:eastAsia="SimSun"/>
        </w:rPr>
        <w:tab/>
        <w:t>leaf fqdn {</w:t>
      </w:r>
    </w:p>
    <w:p w:rsidR="00E154AB" w:rsidRPr="00041D82" w:rsidRDefault="00E154AB" w:rsidP="00E154AB">
      <w:pPr>
        <w:pStyle w:val="PL"/>
        <w:rPr>
          <w:rFonts w:eastAsia="SimSun"/>
        </w:rPr>
      </w:pPr>
      <w:r w:rsidRPr="00041D82">
        <w:rPr>
          <w:rFonts w:eastAsia="SimSun"/>
        </w:rPr>
        <w:t xml:space="preserve">      description "The domain name of the SEPP.";</w:t>
      </w:r>
    </w:p>
    <w:p w:rsidR="00E154AB" w:rsidRPr="00041D82" w:rsidRDefault="00E154AB" w:rsidP="00E154AB">
      <w:pPr>
        <w:pStyle w:val="PL"/>
        <w:rPr>
          <w:rFonts w:eastAsia="SimSun"/>
        </w:rPr>
      </w:pPr>
      <w:r w:rsidRPr="00041D82">
        <w:rPr>
          <w:rFonts w:eastAsia="SimSun"/>
        </w:rPr>
        <w:t xml:space="preserve">      type inet:domain-name;</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r w:rsidRPr="00041D82">
        <w:rPr>
          <w:rFonts w:eastAsia="SimSun"/>
        </w:rPr>
        <w:t xml:space="preserve">  augment "/me3gpp:ManagedElement" {</w:t>
      </w:r>
    </w:p>
    <w:p w:rsidR="00E154AB" w:rsidRPr="00041D82" w:rsidRDefault="00E154AB" w:rsidP="00E154AB">
      <w:pPr>
        <w:pStyle w:val="PL"/>
        <w:rPr>
          <w:rFonts w:eastAsia="SimSun"/>
        </w:rPr>
      </w:pPr>
      <w:r w:rsidRPr="00041D82">
        <w:rPr>
          <w:rFonts w:eastAsia="SimSun"/>
        </w:rPr>
        <w:t xml:space="preserve">    list ExternalSEPPFunction {</w:t>
      </w:r>
    </w:p>
    <w:p w:rsidR="00E154AB" w:rsidRPr="00041D82" w:rsidRDefault="00E154AB" w:rsidP="00E154AB">
      <w:pPr>
        <w:pStyle w:val="PL"/>
        <w:rPr>
          <w:rFonts w:eastAsia="SimSun"/>
        </w:rPr>
      </w:pPr>
      <w:r w:rsidRPr="00041D82">
        <w:rPr>
          <w:rFonts w:eastAsia="SimSun"/>
        </w:rPr>
        <w:t xml:space="preserve">      description "5G Core SEPP Function";</w:t>
      </w:r>
    </w:p>
    <w:p w:rsidR="00E154AB" w:rsidRPr="00041D82" w:rsidRDefault="00E154AB" w:rsidP="00E154AB">
      <w:pPr>
        <w:pStyle w:val="PL"/>
        <w:rPr>
          <w:rFonts w:eastAsia="SimSun"/>
        </w:rPr>
      </w:pPr>
      <w:r w:rsidRPr="00041D82">
        <w:rPr>
          <w:rFonts w:eastAsia="SimSun"/>
        </w:rPr>
        <w:t xml:space="preserve">      reference "3GPP TS 28.541";</w:t>
      </w:r>
    </w:p>
    <w:p w:rsidR="00E154AB" w:rsidRPr="00041D82" w:rsidRDefault="00E154AB" w:rsidP="00E154AB">
      <w:pPr>
        <w:pStyle w:val="PL"/>
        <w:rPr>
          <w:rFonts w:eastAsia="SimSun"/>
        </w:rPr>
      </w:pPr>
      <w:r w:rsidRPr="00041D82">
        <w:rPr>
          <w:rFonts w:eastAsia="SimSun"/>
        </w:rPr>
        <w:t xml:space="preserve">      key id;</w:t>
      </w:r>
    </w:p>
    <w:p w:rsidR="00E154AB" w:rsidRPr="00041D82" w:rsidRDefault="00E154AB" w:rsidP="00E154AB">
      <w:pPr>
        <w:pStyle w:val="PL"/>
        <w:rPr>
          <w:rFonts w:eastAsia="SimSun"/>
        </w:rPr>
      </w:pPr>
      <w:r w:rsidRPr="00041D82">
        <w:rPr>
          <w:rFonts w:eastAsia="SimSun"/>
        </w:rPr>
        <w:t xml:space="preserve">      uses top3gpp:Top_Grp;</w:t>
      </w:r>
    </w:p>
    <w:p w:rsidR="00E154AB" w:rsidRPr="00041D82" w:rsidRDefault="00E154AB" w:rsidP="00E154AB">
      <w:pPr>
        <w:pStyle w:val="PL"/>
        <w:rPr>
          <w:rFonts w:eastAsia="SimSun"/>
        </w:rPr>
      </w:pPr>
      <w:r w:rsidRPr="00041D82">
        <w:rPr>
          <w:rFonts w:eastAsia="SimSun"/>
        </w:rPr>
        <w:t xml:space="preserve">      container attributes {</w:t>
      </w:r>
    </w:p>
    <w:p w:rsidR="00E154AB" w:rsidRPr="00041D82" w:rsidRDefault="00E154AB" w:rsidP="00E154AB">
      <w:pPr>
        <w:pStyle w:val="PL"/>
        <w:rPr>
          <w:rFonts w:eastAsia="SimSun"/>
        </w:rPr>
      </w:pPr>
      <w:r w:rsidRPr="00041D82">
        <w:rPr>
          <w:rFonts w:eastAsia="SimSun"/>
        </w:rPr>
        <w:t xml:space="preserve">        uses ExternalSEPPFunctionGrp;</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r w:rsidRPr="00041D82">
        <w:rPr>
          <w:rFonts w:eastAsia="SimSun"/>
        </w:rPr>
        <w:t xml:space="preserve">  }</w:t>
      </w:r>
    </w:p>
    <w:p w:rsidR="00E154AB" w:rsidRDefault="00E154AB" w:rsidP="00E154AB">
      <w:pPr>
        <w:pStyle w:val="PL"/>
        <w:rPr>
          <w:rFonts w:eastAsia="SimSun"/>
        </w:rPr>
      </w:pPr>
      <w:r w:rsidRPr="00041D82">
        <w:rPr>
          <w:rFonts w:eastAsia="SimSun"/>
        </w:rPr>
        <w:t>}</w:t>
      </w:r>
    </w:p>
    <w:p w:rsidR="00E154AB" w:rsidRDefault="00E154AB" w:rsidP="00E154AB">
      <w:pPr>
        <w:pStyle w:val="PL"/>
      </w:pPr>
    </w:p>
    <w:p w:rsidR="00E154AB" w:rsidRDefault="00E154AB" w:rsidP="00E154AB">
      <w:pPr>
        <w:pStyle w:val="Heading2"/>
      </w:pPr>
      <w:bookmarkStart w:id="25412" w:name="_Toc27405645"/>
      <w:bookmarkStart w:id="25413" w:name="_Toc35878841"/>
      <w:bookmarkStart w:id="25414" w:name="_Toc36220657"/>
      <w:bookmarkStart w:id="25415" w:name="_Toc36474755"/>
      <w:bookmarkStart w:id="25416" w:name="_Toc36543027"/>
      <w:bookmarkStart w:id="25417" w:name="_Toc36543848"/>
      <w:bookmarkStart w:id="25418" w:name="_Toc36568086"/>
      <w:bookmarkStart w:id="25419" w:name="_Toc44341832"/>
      <w:r>
        <w:rPr>
          <w:lang w:eastAsia="zh-CN"/>
        </w:rPr>
        <w:lastRenderedPageBreak/>
        <w:t>H.5.20</w:t>
      </w:r>
      <w:r>
        <w:rPr>
          <w:lang w:eastAsia="zh-CN"/>
        </w:rPr>
        <w:tab/>
        <w:t>module _</w:t>
      </w:r>
      <w:r w:rsidRPr="006F2E4A">
        <w:rPr>
          <w:lang w:eastAsia="zh-CN"/>
        </w:rPr>
        <w:t>3gpp-5gc-nrm-smffunction@20</w:t>
      </w:r>
      <w:ins w:id="25420" w:author="28.541_CR0286R1_(Rel-16)_eNRM" w:date="2020-06-26T18:21:00Z">
        <w:r w:rsidR="004225C4">
          <w:rPr>
            <w:lang w:eastAsia="zh-CN"/>
          </w:rPr>
          <w:t>30</w:t>
        </w:r>
      </w:ins>
      <w:del w:id="25421" w:author="28.541_CR0286R1_(Rel-16)_eNRM" w:date="2020-06-26T18:21:00Z">
        <w:r w:rsidRPr="006F2E4A" w:rsidDel="004225C4">
          <w:rPr>
            <w:lang w:eastAsia="zh-CN"/>
          </w:rPr>
          <w:delText>19</w:delText>
        </w:r>
      </w:del>
      <w:r w:rsidRPr="006F2E4A">
        <w:rPr>
          <w:lang w:eastAsia="zh-CN"/>
        </w:rPr>
        <w:t>-</w:t>
      </w:r>
      <w:del w:id="25422" w:author="28.541_CR0286R1_(Rel-16)_eNRM" w:date="2020-06-26T18:22:00Z">
        <w:r w:rsidRPr="006F2E4A" w:rsidDel="004225C4">
          <w:rPr>
            <w:lang w:eastAsia="zh-CN"/>
          </w:rPr>
          <w:delText>1</w:delText>
        </w:r>
      </w:del>
      <w:r w:rsidRPr="006F2E4A">
        <w:rPr>
          <w:lang w:eastAsia="zh-CN"/>
        </w:rPr>
        <w:t>0</w:t>
      </w:r>
      <w:ins w:id="25423" w:author="28.541_CR0286R1_(Rel-16)_eNRM" w:date="2020-06-26T18:22:00Z">
        <w:r w:rsidR="004225C4">
          <w:rPr>
            <w:lang w:eastAsia="zh-CN"/>
          </w:rPr>
          <w:t>6</w:t>
        </w:r>
      </w:ins>
      <w:r w:rsidRPr="006F2E4A">
        <w:rPr>
          <w:lang w:eastAsia="zh-CN"/>
        </w:rPr>
        <w:t>-</w:t>
      </w:r>
      <w:ins w:id="25424" w:author="28.541_CR0286R1_(Rel-16)_eNRM" w:date="2020-06-26T18:22:00Z">
        <w:r w:rsidR="004225C4">
          <w:rPr>
            <w:lang w:eastAsia="zh-CN"/>
          </w:rPr>
          <w:t>03</w:t>
        </w:r>
      </w:ins>
      <w:del w:id="25425" w:author="28.541_CR0286R1_(Rel-16)_eNRM" w:date="2020-06-26T18:22:00Z">
        <w:r w:rsidRPr="006F2E4A" w:rsidDel="004225C4">
          <w:rPr>
            <w:lang w:eastAsia="zh-CN"/>
          </w:rPr>
          <w:delText>25</w:delText>
        </w:r>
      </w:del>
      <w:r w:rsidRPr="006F2E4A">
        <w:rPr>
          <w:lang w:eastAsia="zh-CN"/>
        </w:rPr>
        <w:t>.yang</w:t>
      </w:r>
      <w:bookmarkEnd w:id="25412"/>
      <w:bookmarkEnd w:id="25413"/>
      <w:bookmarkEnd w:id="25414"/>
      <w:bookmarkEnd w:id="25415"/>
      <w:bookmarkEnd w:id="25416"/>
      <w:bookmarkEnd w:id="25417"/>
      <w:bookmarkEnd w:id="25418"/>
      <w:bookmarkEnd w:id="25419"/>
    </w:p>
    <w:p w:rsidR="00E154AB" w:rsidRDefault="00E154AB" w:rsidP="00E154AB">
      <w:pPr>
        <w:pStyle w:val="PL"/>
      </w:pPr>
      <w:r>
        <w:t>module _3gpp-5gc-nrm-smffunction {</w:t>
      </w:r>
    </w:p>
    <w:p w:rsidR="00E154AB" w:rsidRDefault="00E154AB" w:rsidP="00E154AB">
      <w:pPr>
        <w:pStyle w:val="PL"/>
      </w:pPr>
      <w:r>
        <w:t xml:space="preserve">  yang-version 1.1;</w:t>
      </w:r>
    </w:p>
    <w:p w:rsidR="00E154AB" w:rsidRDefault="00E154AB" w:rsidP="00E154AB">
      <w:pPr>
        <w:pStyle w:val="PL"/>
      </w:pPr>
      <w:r>
        <w:t xml:space="preserve">  namespace urn:3gpp:sa5:_3gpp-5gc-nrm-smffunction;</w:t>
      </w:r>
    </w:p>
    <w:p w:rsidR="00E154AB" w:rsidRDefault="00E154AB" w:rsidP="00E154AB">
      <w:pPr>
        <w:pStyle w:val="PL"/>
      </w:pPr>
      <w:r>
        <w:t xml:space="preserve">  prefix smf3gpp;</w:t>
      </w:r>
    </w:p>
    <w:p w:rsidR="00E154AB" w:rsidRDefault="00E154AB" w:rsidP="00E154AB">
      <w:pPr>
        <w:pStyle w:val="PL"/>
      </w:pP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_3gpp-common-yang-types { prefix types3gpp; }</w:t>
      </w:r>
    </w:p>
    <w:p w:rsidR="00E154AB" w:rsidRDefault="00E154AB" w:rsidP="00E154AB">
      <w:pPr>
        <w:pStyle w:val="PL"/>
      </w:pPr>
      <w:r>
        <w:rPr>
          <w:rStyle w:val="line"/>
          <w:szCs w:val="16"/>
        </w:rPr>
        <w:t xml:space="preserve">  </w:t>
      </w:r>
      <w:r w:rsidRPr="008E6D39">
        <w:rPr>
          <w:rStyle w:val="line"/>
          <w:szCs w:val="16"/>
        </w:rPr>
        <w:t>import _3gpp-5g-common-yang-types { prefix types5g3gpp; }</w:t>
      </w:r>
    </w:p>
    <w:p w:rsidR="00E154AB" w:rsidRDefault="00E154AB" w:rsidP="00E154AB">
      <w:pPr>
        <w:pStyle w:val="PL"/>
      </w:pPr>
      <w:r>
        <w:t xml:space="preserve">  import ietf-inet-types { prefix inet;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description "SMFFunction derived from basic ManagedFunction.";</w:t>
      </w:r>
    </w:p>
    <w:p w:rsidR="00E154AB" w:rsidRDefault="00E154AB" w:rsidP="00E154AB">
      <w:pPr>
        <w:pStyle w:val="PL"/>
      </w:pPr>
    </w:p>
    <w:p w:rsidR="00F040FE" w:rsidRDefault="004225C4" w:rsidP="00E154AB">
      <w:pPr>
        <w:pStyle w:val="PL"/>
        <w:rPr>
          <w:ins w:id="25426" w:author="28.541_CR0286R1_(Rel-16)_eNRM" w:date="2020-06-26T18:25:00Z"/>
        </w:rPr>
      </w:pPr>
      <w:ins w:id="25427" w:author="28.541_CR0286R1_(Rel-16)_eNRM" w:date="2020-06-26T18:22:00Z">
        <w:r w:rsidRPr="004A4753">
          <w:t xml:space="preserve">  revision 2020-0</w:t>
        </w:r>
        <w:r>
          <w:t>6</w:t>
        </w:r>
        <w:r w:rsidRPr="004A4753">
          <w:t>-</w:t>
        </w:r>
        <w:r>
          <w:t>03</w:t>
        </w:r>
        <w:r w:rsidRPr="004A4753">
          <w:t xml:space="preserve"> { reference "CR-0286"; }</w:t>
        </w:r>
      </w:ins>
    </w:p>
    <w:p w:rsidR="00E154AB" w:rsidRDefault="00E154AB" w:rsidP="00E154AB">
      <w:pPr>
        <w:pStyle w:val="PL"/>
      </w:pPr>
      <w:r w:rsidRPr="00CC789B">
        <w:t xml:space="preserve">  revision 2019-10-25 { reference "S5-194457 S5-193518"; }</w:t>
      </w:r>
    </w:p>
    <w:p w:rsidR="00E154AB" w:rsidRDefault="00E154AB" w:rsidP="00E154AB">
      <w:pPr>
        <w:pStyle w:val="PL"/>
      </w:pPr>
      <w:r>
        <w:t xml:space="preserve">  revision 2019-05-31 {</w:t>
      </w:r>
    </w:p>
    <w:p w:rsidR="00E154AB" w:rsidRDefault="00E154AB" w:rsidP="00E154AB">
      <w:pPr>
        <w:pStyle w:val="PL"/>
      </w:pPr>
      <w:r>
        <w:t xml:space="preserve">    description "Ericsson refactoring.";</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revision 2018-08-07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SMFFunctionGrp {</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list pLMNIdList {</w:t>
      </w:r>
    </w:p>
    <w:p w:rsidR="00E154AB" w:rsidRDefault="00E154AB" w:rsidP="00E154AB">
      <w:pPr>
        <w:pStyle w:val="PL"/>
      </w:pPr>
      <w:r>
        <w:t xml:space="preserve">      min-elements 1;</w:t>
      </w:r>
    </w:p>
    <w:p w:rsidR="00E154AB" w:rsidRDefault="00E154AB" w:rsidP="00E154AB">
      <w:pPr>
        <w:pStyle w:val="PL"/>
      </w:pPr>
      <w:r>
        <w:t xml:space="preserve">      description "A list of PLMN identifiers (Mobile Country Code and Mobile Network Code).";</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nRTACList {</w:t>
      </w:r>
    </w:p>
    <w:p w:rsidR="00E154AB" w:rsidRDefault="00E154AB" w:rsidP="00E154AB">
      <w:pPr>
        <w:pStyle w:val="PL"/>
      </w:pPr>
      <w:r>
        <w:t xml:space="preserve">      description "List of Tracking Area Codes (legacy TAC or extended TAC)</w:t>
      </w:r>
    </w:p>
    <w:p w:rsidR="00E154AB" w:rsidRDefault="00E154AB" w:rsidP="00E154AB">
      <w:pPr>
        <w:pStyle w:val="PL"/>
      </w:pPr>
      <w:r>
        <w:t xml:space="preserve">      where the represented management function is serving.";</w:t>
      </w:r>
    </w:p>
    <w:p w:rsidR="00E154AB" w:rsidRDefault="00E154AB" w:rsidP="00E154AB">
      <w:pPr>
        <w:pStyle w:val="PL"/>
      </w:pPr>
      <w:r>
        <w:t xml:space="preserve">      reference "TS 38.413 clause 9.3.3.10";</w:t>
      </w:r>
    </w:p>
    <w:p w:rsidR="00E154AB" w:rsidRDefault="00E154AB" w:rsidP="00E154AB">
      <w:pPr>
        <w:pStyle w:val="PL"/>
      </w:pPr>
      <w:r>
        <w:t xml:space="preserve">      min-elements 1;</w:t>
      </w:r>
    </w:p>
    <w:p w:rsidR="00E154AB" w:rsidRDefault="00E154AB" w:rsidP="00E154AB">
      <w:pPr>
        <w:pStyle w:val="PL"/>
      </w:pPr>
      <w:r>
        <w:t xml:space="preserve">      config false;</w:t>
      </w:r>
    </w:p>
    <w:p w:rsidR="00E154AB" w:rsidRDefault="00E154AB" w:rsidP="00E154AB">
      <w:pPr>
        <w:pStyle w:val="PL"/>
      </w:pPr>
      <w:r>
        <w:t xml:space="preserve">      type types3gpp:Tac;</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sBIFQDN {</w:t>
      </w:r>
    </w:p>
    <w:p w:rsidR="00E154AB" w:rsidRDefault="00E154AB" w:rsidP="00E154AB">
      <w:pPr>
        <w:pStyle w:val="PL"/>
      </w:pPr>
      <w:r>
        <w:t xml:space="preserve">      description "The FQDN of the registered NF instance in the service-based interface.";</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sNSSAIList {</w:t>
      </w:r>
    </w:p>
    <w:p w:rsidR="00E154AB" w:rsidRDefault="00E154AB" w:rsidP="00E154AB">
      <w:pPr>
        <w:pStyle w:val="PL"/>
      </w:pPr>
      <w:r>
        <w:t xml:space="preserve">      min-elements 0;</w:t>
      </w:r>
    </w:p>
    <w:p w:rsidR="00E154AB" w:rsidRDefault="00E154AB" w:rsidP="00E154AB">
      <w:pPr>
        <w:pStyle w:val="PL"/>
      </w:pPr>
      <w:r>
        <w:t xml:space="preserve">      description "List of S-NSSAIs the managed object is capable of supporting.</w:t>
      </w:r>
    </w:p>
    <w:p w:rsidR="00E154AB" w:rsidRDefault="00E154AB" w:rsidP="00E154AB">
      <w:pPr>
        <w:pStyle w:val="PL"/>
      </w:pPr>
      <w:r>
        <w:t xml:space="preserve">                   (Single Network Slice Selection Assistance Information)</w:t>
      </w:r>
    </w:p>
    <w:p w:rsidR="00E154AB" w:rsidRDefault="00E154AB" w:rsidP="00E154AB">
      <w:pPr>
        <w:pStyle w:val="PL"/>
      </w:pPr>
      <w:r>
        <w:t xml:space="preserve">                   An S-NSSAI has an SST (Slice/Service type) and an optional SD</w:t>
      </w:r>
    </w:p>
    <w:p w:rsidR="00E154AB" w:rsidRDefault="00E154AB" w:rsidP="00E154AB">
      <w:pPr>
        <w:pStyle w:val="PL"/>
      </w:pPr>
      <w:r>
        <w:t xml:space="preserve">                   (Slice Differentiator) field.";</w:t>
      </w:r>
    </w:p>
    <w:p w:rsidR="00E154AB" w:rsidRDefault="00E154AB" w:rsidP="00E154AB">
      <w:pPr>
        <w:pStyle w:val="PL"/>
      </w:pPr>
      <w:r>
        <w:t xml:space="preserve">      reference "3GPP TS 23.003";</w:t>
      </w:r>
    </w:p>
    <w:p w:rsidR="00E154AB" w:rsidRDefault="00E154AB" w:rsidP="00E154AB">
      <w:pPr>
        <w:pStyle w:val="PL"/>
      </w:pPr>
      <w:r>
        <w:t xml:space="preserve">      type types3gpp:SNssai;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managedNFProfile {</w:t>
      </w:r>
    </w:p>
    <w:p w:rsidR="00E154AB" w:rsidRDefault="00E154AB" w:rsidP="00E154AB">
      <w:pPr>
        <w:pStyle w:val="PL"/>
      </w:pPr>
      <w:r>
        <w:t xml:space="preserve">      key idx;</w:t>
      </w:r>
    </w:p>
    <w:p w:rsidR="00E154AB" w:rsidRDefault="00E154AB" w:rsidP="00E154AB">
      <w:pPr>
        <w:pStyle w:val="PL"/>
      </w:pPr>
      <w:r>
        <w:t xml:space="preserve">      min-elements 1;</w:t>
      </w:r>
    </w:p>
    <w:p w:rsidR="00E154AB" w:rsidRDefault="00E154AB" w:rsidP="00E154AB">
      <w:pPr>
        <w:pStyle w:val="PL"/>
      </w:pPr>
      <w:r>
        <w:t xml:space="preserve">      uses types3gpp:ManagedNFProfile;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commModelList {</w:t>
      </w:r>
    </w:p>
    <w:p w:rsidR="00E154AB" w:rsidRDefault="00E154AB" w:rsidP="00E154AB">
      <w:pPr>
        <w:pStyle w:val="PL"/>
      </w:pPr>
      <w:r>
        <w:t xml:space="preserve">      min-elements 1;</w:t>
      </w:r>
    </w:p>
    <w:p w:rsidR="00E154AB" w:rsidRDefault="00E154AB" w:rsidP="00E154AB">
      <w:pPr>
        <w:pStyle w:val="PL"/>
      </w:pPr>
      <w:r>
        <w:t xml:space="preserve">      key "groupId";</w:t>
      </w:r>
    </w:p>
    <w:p w:rsidR="00E154AB" w:rsidRDefault="00E154AB" w:rsidP="00E154AB">
      <w:pPr>
        <w:pStyle w:val="PL"/>
      </w:pPr>
      <w:r>
        <w:t xml:space="preserve">      uses </w:t>
      </w:r>
      <w:r w:rsidRPr="003636EA">
        <w:t>types5g3gpp</w:t>
      </w:r>
      <w:r>
        <w:t>:</w:t>
      </w:r>
      <w:r w:rsidRPr="003A4D98">
        <w:t>CommModel</w:t>
      </w:r>
      <w:r>
        <w:t>;</w:t>
      </w:r>
    </w:p>
    <w:p w:rsidR="00F040FE" w:rsidRDefault="00E154AB" w:rsidP="00F040FE">
      <w:pPr>
        <w:pStyle w:val="PL"/>
        <w:rPr>
          <w:ins w:id="25428" w:author="28.541_CR0286R1_(Rel-16)_eNRM" w:date="2020-06-26T18:26:00Z"/>
        </w:rPr>
      </w:pPr>
      <w:r>
        <w:t xml:space="preserve">    }</w:t>
      </w:r>
    </w:p>
    <w:p w:rsidR="00F040FE" w:rsidRDefault="00F040FE" w:rsidP="00F040FE">
      <w:pPr>
        <w:pStyle w:val="PL"/>
        <w:rPr>
          <w:ins w:id="25429" w:author="28.541_CR0286R1_(Rel-16)_eNRM" w:date="2020-06-26T18:26:00Z"/>
        </w:rPr>
      </w:pPr>
    </w:p>
    <w:p w:rsidR="00F040FE" w:rsidRDefault="00F040FE" w:rsidP="00F040FE">
      <w:pPr>
        <w:pStyle w:val="PL"/>
        <w:rPr>
          <w:ins w:id="25430" w:author="28.541_CR0286R1_(Rel-16)_eNRM" w:date="2020-06-26T18:26:00Z"/>
        </w:rPr>
      </w:pPr>
      <w:ins w:id="25431" w:author="28.541_CR0286R1_(Rel-16)_eNRM" w:date="2020-06-26T18:26:00Z">
        <w:r>
          <w:t xml:space="preserve">    leaf configurable5QISetRef {</w:t>
        </w:r>
      </w:ins>
    </w:p>
    <w:p w:rsidR="00F040FE" w:rsidRDefault="00F040FE" w:rsidP="00F040FE">
      <w:pPr>
        <w:pStyle w:val="PL"/>
        <w:rPr>
          <w:ins w:id="25432" w:author="28.541_CR0286R1_(Rel-16)_eNRM" w:date="2020-06-26T18:26:00Z"/>
        </w:rPr>
      </w:pPr>
      <w:ins w:id="25433" w:author="28.541_CR0286R1_(Rel-16)_eNRM" w:date="2020-06-26T18:26:00Z">
        <w:r>
          <w:t xml:space="preserve">      type </w:t>
        </w:r>
        <w:r w:rsidRPr="006542C0">
          <w:rPr>
            <w:lang w:val="en-US" w:eastAsia="zh-CN"/>
          </w:rPr>
          <w:t>types3gpp:DistinguishedName</w:t>
        </w:r>
        <w:r>
          <w:rPr>
            <w:lang w:val="en-US" w:eastAsia="zh-CN"/>
          </w:rPr>
          <w:t>;</w:t>
        </w:r>
      </w:ins>
    </w:p>
    <w:p w:rsidR="00F040FE" w:rsidRDefault="00F040FE" w:rsidP="00F040FE">
      <w:pPr>
        <w:pStyle w:val="PL"/>
        <w:rPr>
          <w:ins w:id="25434" w:author="28.541_CR0286R1_(Rel-16)_eNRM" w:date="2020-06-26T18:26:00Z"/>
        </w:rPr>
      </w:pPr>
      <w:ins w:id="25435" w:author="28.541_CR0286R1_(Rel-16)_eNRM" w:date="2020-06-26T18:26:00Z">
        <w:r>
          <w:t xml:space="preserve">      description "DN of the Configurable5QISet that the SMFFunction supports (is associated to).";</w:t>
        </w:r>
      </w:ins>
    </w:p>
    <w:p w:rsidR="00E154AB" w:rsidRDefault="00F040FE" w:rsidP="00F040FE">
      <w:pPr>
        <w:pStyle w:val="PL"/>
      </w:pPr>
      <w:ins w:id="25436" w:author="28.541_CR0286R1_(Rel-16)_eNRM" w:date="2020-06-26T18:26:00Z">
        <w:r>
          <w:lastRenderedPageBreak/>
          <w:t xml:space="preserve">    }</w:t>
        </w:r>
      </w:ins>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"/me3gpp:ManagedElement" {</w:t>
      </w:r>
    </w:p>
    <w:p w:rsidR="00E154AB" w:rsidRDefault="00E154AB" w:rsidP="00E154AB">
      <w:pPr>
        <w:pStyle w:val="PL"/>
      </w:pPr>
      <w:r>
        <w:t xml:space="preserve">    list SMFFunction {</w:t>
      </w:r>
    </w:p>
    <w:p w:rsidR="00E154AB" w:rsidRDefault="00E154AB" w:rsidP="00E154AB">
      <w:pPr>
        <w:pStyle w:val="PL"/>
      </w:pPr>
      <w:r>
        <w:t xml:space="preserve">      description "5G Core SMF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SMFFunctionGrp;</w:t>
      </w:r>
    </w:p>
    <w:p w:rsidR="00E154AB" w:rsidRDefault="00E154AB" w:rsidP="00E154AB">
      <w:pPr>
        <w:pStyle w:val="PL"/>
      </w:pPr>
      <w:r>
        <w:t xml:space="preserve">      }</w:t>
      </w:r>
    </w:p>
    <w:p w:rsidR="00E154AB" w:rsidRDefault="00E154AB" w:rsidP="00E154AB">
      <w:pPr>
        <w:pStyle w:val="PL"/>
      </w:pPr>
      <w:r w:rsidRPr="00CC789B">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Pr="005C322D" w:rsidRDefault="00E154AB" w:rsidP="00E154AB">
      <w:pPr>
        <w:pStyle w:val="Heading2"/>
      </w:pPr>
      <w:bookmarkStart w:id="25437" w:name="_Toc27405646"/>
      <w:bookmarkStart w:id="25438" w:name="_Toc35878842"/>
      <w:bookmarkStart w:id="25439" w:name="_Toc36220658"/>
      <w:bookmarkStart w:id="25440" w:name="_Toc36474756"/>
      <w:bookmarkStart w:id="25441" w:name="_Toc36543028"/>
      <w:bookmarkStart w:id="25442" w:name="_Toc36543849"/>
      <w:bookmarkStart w:id="25443" w:name="_Toc36568087"/>
      <w:bookmarkStart w:id="25444" w:name="_Toc44341833"/>
      <w:r w:rsidRPr="00212C37">
        <w:rPr>
          <w:lang w:eastAsia="zh-CN"/>
        </w:rPr>
        <w:t>H.5.21</w:t>
      </w:r>
      <w:r w:rsidRPr="00212C37">
        <w:rPr>
          <w:lang w:eastAsia="zh-CN"/>
        </w:rPr>
        <w:tab/>
      </w:r>
      <w:r>
        <w:rPr>
          <w:lang w:eastAsia="zh-CN"/>
        </w:rPr>
        <w:t>module _</w:t>
      </w:r>
      <w:r w:rsidRPr="00212C37">
        <w:rPr>
          <w:lang w:eastAsia="zh-CN"/>
        </w:rPr>
        <w:t>3gpp-5gc-nrm-smsffunction@2019-10-25.yang</w:t>
      </w:r>
      <w:bookmarkEnd w:id="25437"/>
      <w:bookmarkEnd w:id="25438"/>
      <w:bookmarkEnd w:id="25439"/>
      <w:bookmarkEnd w:id="25440"/>
      <w:bookmarkEnd w:id="25441"/>
      <w:bookmarkEnd w:id="25442"/>
      <w:bookmarkEnd w:id="25443"/>
      <w:bookmarkEnd w:id="25444"/>
    </w:p>
    <w:p w:rsidR="00E154AB" w:rsidRDefault="00E154AB" w:rsidP="00E154AB">
      <w:pPr>
        <w:pStyle w:val="PL"/>
      </w:pPr>
      <w:r>
        <w:t>module _3gpp-5gc-nrm-smsffunction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urn:3gpp:sa5:_3gpp-5gc-nrm-smsffunction;</w:t>
      </w:r>
    </w:p>
    <w:p w:rsidR="00E154AB" w:rsidRDefault="00E154AB" w:rsidP="00E154AB">
      <w:pPr>
        <w:pStyle w:val="PL"/>
      </w:pPr>
      <w:r>
        <w:t xml:space="preserve">  prefix smsf3gpp;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_3gpp-common-yang-types { prefix types3gpp; }</w:t>
      </w:r>
    </w:p>
    <w:p w:rsidR="00E154AB" w:rsidRDefault="00E154AB" w:rsidP="00E154AB">
      <w:pPr>
        <w:pStyle w:val="PL"/>
      </w:pPr>
      <w:r>
        <w:rPr>
          <w:rStyle w:val="line"/>
          <w:szCs w:val="16"/>
        </w:rPr>
        <w:t xml:space="preserve">  </w:t>
      </w:r>
      <w:r w:rsidRPr="00E36B9C">
        <w:rPr>
          <w:rStyle w:val="line"/>
          <w:szCs w:val="16"/>
        </w:rPr>
        <w:t>import _3gpp-5g-common-yang-types { prefix types5g3gpp; }</w:t>
      </w:r>
    </w:p>
    <w:p w:rsidR="00E154AB" w:rsidRDefault="00E154AB" w:rsidP="00E154AB">
      <w:pPr>
        <w:pStyle w:val="PL"/>
      </w:pPr>
      <w:r>
        <w:t xml:space="preserve">  import _3gpp-common-top { prefix top3gpp;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"This IOC represents the SMSF function defined in 3GPP TS 23.501.";</w:t>
      </w:r>
    </w:p>
    <w:p w:rsidR="00E154AB" w:rsidRDefault="00E154AB" w:rsidP="00E154AB">
      <w:pPr>
        <w:pStyle w:val="PL"/>
      </w:pPr>
      <w:r>
        <w:t xml:space="preserve">  reference "3GPP TS 28.541";</w:t>
      </w:r>
    </w:p>
    <w:p w:rsidR="00E154AB" w:rsidRDefault="00E154AB" w:rsidP="00E154AB">
      <w:pPr>
        <w:pStyle w:val="PL"/>
      </w:pPr>
      <w:r>
        <w:t xml:space="preserve">  </w:t>
      </w:r>
    </w:p>
    <w:p w:rsidR="00E154AB" w:rsidRDefault="00E154AB" w:rsidP="00E154AB">
      <w:pPr>
        <w:pStyle w:val="PL"/>
      </w:pPr>
      <w:r>
        <w:t xml:space="preserve">  revision 2019-10-25 { reference "S5-194457 S5-195427 S5-193518"; }</w:t>
      </w:r>
    </w:p>
    <w:p w:rsidR="00E154AB" w:rsidRDefault="00E154AB" w:rsidP="00E154AB">
      <w:pPr>
        <w:pStyle w:val="PL"/>
      </w:pPr>
      <w:r>
        <w:t xml:space="preserve">    </w:t>
      </w:r>
    </w:p>
    <w:p w:rsidR="00E154AB" w:rsidRDefault="00E154AB" w:rsidP="00E154AB">
      <w:pPr>
        <w:pStyle w:val="PL"/>
      </w:pPr>
      <w:r>
        <w:t xml:space="preserve">  revision 2019-05-15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SMSFFunctionGrp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list managedNFProfile {</w:t>
      </w:r>
    </w:p>
    <w:p w:rsidR="00E154AB" w:rsidRDefault="00E154AB" w:rsidP="00E154AB">
      <w:pPr>
        <w:pStyle w:val="PL"/>
      </w:pPr>
      <w:r>
        <w:t xml:space="preserve">      key idx;</w:t>
      </w:r>
    </w:p>
    <w:p w:rsidR="00E154AB" w:rsidRDefault="00E154AB" w:rsidP="00E154AB">
      <w:pPr>
        <w:pStyle w:val="PL"/>
      </w:pPr>
      <w:r>
        <w:t xml:space="preserve">      min-elements 1;</w:t>
      </w:r>
    </w:p>
    <w:p w:rsidR="00E154AB" w:rsidRDefault="00E154AB" w:rsidP="00E154AB">
      <w:pPr>
        <w:pStyle w:val="PL"/>
      </w:pPr>
      <w:r>
        <w:t xml:space="preserve">      uses types3gpp:ManagedNFProfile;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commModelList {</w:t>
      </w:r>
    </w:p>
    <w:p w:rsidR="00E154AB" w:rsidRDefault="00E154AB" w:rsidP="00E154AB">
      <w:pPr>
        <w:pStyle w:val="PL"/>
      </w:pPr>
      <w:r>
        <w:t xml:space="preserve">      min-elements 1;</w:t>
      </w:r>
    </w:p>
    <w:p w:rsidR="00E154AB" w:rsidRDefault="00E154AB" w:rsidP="00E154AB">
      <w:pPr>
        <w:pStyle w:val="PL"/>
      </w:pPr>
      <w:r>
        <w:t xml:space="preserve">      key "groupId";</w:t>
      </w:r>
    </w:p>
    <w:p w:rsidR="00E154AB" w:rsidRDefault="00E154AB" w:rsidP="00E154AB">
      <w:pPr>
        <w:pStyle w:val="PL"/>
      </w:pPr>
      <w:r>
        <w:t xml:space="preserve">      uses </w:t>
      </w:r>
      <w:r w:rsidRPr="003636EA">
        <w:t>types5g3gpp</w:t>
      </w:r>
      <w:r>
        <w:t>:</w:t>
      </w:r>
      <w:r w:rsidRPr="003A4D98">
        <w:t>CommModel</w:t>
      </w:r>
      <w:r>
        <w:t>;</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SMSFFunction {</w:t>
      </w:r>
    </w:p>
    <w:p w:rsidR="00E154AB" w:rsidRDefault="00E154AB" w:rsidP="00E154AB">
      <w:pPr>
        <w:pStyle w:val="PL"/>
      </w:pPr>
      <w:r>
        <w:t xml:space="preserve">      description "5G Core SMSF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lastRenderedPageBreak/>
        <w:t xml:space="preserve">        uses SMSFFunctionGrp;</w:t>
      </w:r>
    </w:p>
    <w:p w:rsidR="00E154AB" w:rsidRDefault="00E154AB" w:rsidP="00E154AB">
      <w:pPr>
        <w:pStyle w:val="PL"/>
      </w:pPr>
      <w:r>
        <w:t xml:space="preserve">      }</w:t>
      </w:r>
    </w:p>
    <w:p w:rsidR="00E154AB" w:rsidRDefault="00E154AB" w:rsidP="00E154AB">
      <w:pPr>
        <w:pStyle w:val="PL"/>
      </w:pPr>
      <w:r w:rsidRPr="00A65406">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25445" w:name="_Toc27405647"/>
      <w:bookmarkStart w:id="25446" w:name="_Toc35878843"/>
      <w:bookmarkStart w:id="25447" w:name="_Toc36220659"/>
      <w:bookmarkStart w:id="25448" w:name="_Toc36474757"/>
      <w:bookmarkStart w:id="25449" w:name="_Toc36543029"/>
      <w:bookmarkStart w:id="25450" w:name="_Toc36543850"/>
      <w:bookmarkStart w:id="25451" w:name="_Toc36568088"/>
      <w:bookmarkStart w:id="25452" w:name="_Toc44341834"/>
      <w:r>
        <w:rPr>
          <w:lang w:eastAsia="zh-CN"/>
        </w:rPr>
        <w:t>H.5.22</w:t>
      </w:r>
      <w:r>
        <w:rPr>
          <w:lang w:eastAsia="zh-CN"/>
        </w:rPr>
        <w:tab/>
        <w:t>module _</w:t>
      </w:r>
      <w:r w:rsidRPr="006F2E4A">
        <w:rPr>
          <w:lang w:eastAsia="zh-CN"/>
        </w:rPr>
        <w:t>3gpp-5gc-nrm-udmfunction@2019-10-25.yang</w:t>
      </w:r>
      <w:bookmarkEnd w:id="25445"/>
      <w:bookmarkEnd w:id="25446"/>
      <w:bookmarkEnd w:id="25447"/>
      <w:bookmarkEnd w:id="25448"/>
      <w:bookmarkEnd w:id="25449"/>
      <w:bookmarkEnd w:id="25450"/>
      <w:bookmarkEnd w:id="25451"/>
      <w:bookmarkEnd w:id="25452"/>
    </w:p>
    <w:p w:rsidR="00E154AB" w:rsidRDefault="00E154AB" w:rsidP="00E154AB">
      <w:pPr>
        <w:pStyle w:val="PL"/>
      </w:pPr>
      <w:r>
        <w:t>module _3gpp-5gc-nrm-udmfunction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urn:3gpp:sa5:_3gpp-5gc-nrm-udmfunction;</w:t>
      </w:r>
    </w:p>
    <w:p w:rsidR="00E154AB" w:rsidRDefault="00E154AB" w:rsidP="00E154AB">
      <w:pPr>
        <w:pStyle w:val="PL"/>
      </w:pPr>
      <w:r>
        <w:t xml:space="preserve">  prefix udm3gpp;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ietf-inet-types { prefix inet; }</w:t>
      </w:r>
    </w:p>
    <w:p w:rsidR="00E154AB" w:rsidRDefault="00E154AB" w:rsidP="00E154AB">
      <w:pPr>
        <w:pStyle w:val="PL"/>
      </w:pPr>
      <w:r>
        <w:t xml:space="preserve">  import _3gpp-common-yang-types { prefix types3gpp; }</w:t>
      </w:r>
    </w:p>
    <w:p w:rsidR="00E154AB" w:rsidRDefault="00E154AB" w:rsidP="00E154AB">
      <w:pPr>
        <w:pStyle w:val="PL"/>
      </w:pPr>
      <w:r>
        <w:rPr>
          <w:rStyle w:val="line"/>
          <w:szCs w:val="16"/>
        </w:rPr>
        <w:t xml:space="preserve">  </w:t>
      </w:r>
      <w:r w:rsidRPr="00E36B9C">
        <w:rPr>
          <w:rStyle w:val="line"/>
          <w:szCs w:val="16"/>
        </w:rPr>
        <w:t>import _3gpp-5g-common-yang-types { prefix types5g3gpp; }</w:t>
      </w:r>
    </w:p>
    <w:p w:rsidR="00E154AB" w:rsidRDefault="00E154AB" w:rsidP="00E154AB">
      <w:pPr>
        <w:pStyle w:val="PL"/>
      </w:pPr>
      <w:r>
        <w:t xml:space="preserve">  import _3gpp-common-top { prefix top3gpp;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"This IOC represents the UDM function in 5GC. For more information about the UDM, see 3GPP TS 23.501.";</w:t>
      </w:r>
    </w:p>
    <w:p w:rsidR="00E154AB" w:rsidRDefault="00E154AB" w:rsidP="00E154AB">
      <w:pPr>
        <w:pStyle w:val="PL"/>
      </w:pPr>
      <w:r>
        <w:t xml:space="preserve">  reference "3GPP TS 28.541";</w:t>
      </w:r>
    </w:p>
    <w:p w:rsidR="00E154AB" w:rsidRDefault="00E154AB" w:rsidP="00E154AB">
      <w:pPr>
        <w:pStyle w:val="PL"/>
      </w:pPr>
      <w:r>
        <w:t xml:space="preserve">  </w:t>
      </w:r>
    </w:p>
    <w:p w:rsidR="00E154AB" w:rsidRDefault="00E154AB" w:rsidP="00E154AB">
      <w:pPr>
        <w:pStyle w:val="PL"/>
      </w:pPr>
      <w:r>
        <w:t xml:space="preserve">  revision 2019-10-25 { reference "S5-194457 S5-195427 S5-193518"; }</w:t>
      </w:r>
    </w:p>
    <w:p w:rsidR="00E154AB" w:rsidRDefault="00E154AB" w:rsidP="00E154AB">
      <w:pPr>
        <w:pStyle w:val="PL"/>
      </w:pPr>
      <w:r>
        <w:t xml:space="preserve">    </w:t>
      </w:r>
    </w:p>
    <w:p w:rsidR="00E154AB" w:rsidRDefault="00E154AB" w:rsidP="00E154AB">
      <w:pPr>
        <w:pStyle w:val="PL"/>
      </w:pPr>
      <w:r>
        <w:t xml:space="preserve">  revision 2019-05-22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UDMFuntionGrp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sBIFQDN {</w:t>
      </w:r>
    </w:p>
    <w:p w:rsidR="00E154AB" w:rsidRDefault="00E154AB" w:rsidP="00E154AB">
      <w:pPr>
        <w:pStyle w:val="PL"/>
      </w:pPr>
      <w:r>
        <w:t xml:space="preserve">      description "The FQDN of the registered NF instance in the service-based interface.";</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sNSSAIList {</w:t>
      </w:r>
    </w:p>
    <w:p w:rsidR="00E154AB" w:rsidRDefault="00E154AB" w:rsidP="00E154AB">
      <w:pPr>
        <w:pStyle w:val="PL"/>
      </w:pPr>
      <w:r>
        <w:t xml:space="preserve">      description "List of S-NSSAIs the managed object is capable of supporting.</w:t>
      </w:r>
    </w:p>
    <w:p w:rsidR="00E154AB" w:rsidRDefault="00E154AB" w:rsidP="00E154AB">
      <w:pPr>
        <w:pStyle w:val="PL"/>
      </w:pPr>
      <w:r>
        <w:t xml:space="preserve">                   (Single Network Slice Selection Assistance Information)</w:t>
      </w:r>
    </w:p>
    <w:p w:rsidR="00E154AB" w:rsidRDefault="00E154AB" w:rsidP="00E154AB">
      <w:pPr>
        <w:pStyle w:val="PL"/>
      </w:pPr>
      <w:r>
        <w:t xml:space="preserve">                   An S-NSSAI has an SST (Slice/Service type) and an optional SD</w:t>
      </w:r>
    </w:p>
    <w:p w:rsidR="00E154AB" w:rsidRDefault="00E154AB" w:rsidP="00E154AB">
      <w:pPr>
        <w:pStyle w:val="PL"/>
      </w:pPr>
      <w:r>
        <w:t xml:space="preserve">                   (Slice Differentiator) field.";</w:t>
      </w:r>
    </w:p>
    <w:p w:rsidR="00E154AB" w:rsidRDefault="00E154AB" w:rsidP="00E154AB">
      <w:pPr>
        <w:pStyle w:val="PL"/>
      </w:pPr>
      <w:r>
        <w:t xml:space="preserve">      //optional support</w:t>
      </w:r>
    </w:p>
    <w:p w:rsidR="00E154AB" w:rsidRDefault="00E154AB" w:rsidP="00E154AB">
      <w:pPr>
        <w:pStyle w:val="PL"/>
      </w:pPr>
      <w:r>
        <w:t xml:space="preserve">      reference "3GPP TS 23.003";</w:t>
      </w:r>
    </w:p>
    <w:p w:rsidR="00E154AB" w:rsidRDefault="00E154AB" w:rsidP="00E154AB">
      <w:pPr>
        <w:pStyle w:val="PL"/>
      </w:pPr>
      <w:r>
        <w:t xml:space="preserve">      type types3gpp:SNssai;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managedNFProfile {</w:t>
      </w:r>
    </w:p>
    <w:p w:rsidR="00E154AB" w:rsidRDefault="00E154AB" w:rsidP="00E154AB">
      <w:pPr>
        <w:pStyle w:val="PL"/>
      </w:pPr>
      <w:r>
        <w:t xml:space="preserve">      key idx;</w:t>
      </w:r>
    </w:p>
    <w:p w:rsidR="00E154AB" w:rsidRDefault="00E154AB" w:rsidP="00E154AB">
      <w:pPr>
        <w:pStyle w:val="PL"/>
      </w:pPr>
      <w:r>
        <w:t xml:space="preserve">      min-elements 1;</w:t>
      </w:r>
    </w:p>
    <w:p w:rsidR="00E154AB" w:rsidRDefault="00E154AB" w:rsidP="00E154AB">
      <w:pPr>
        <w:pStyle w:val="PL"/>
      </w:pPr>
      <w:r>
        <w:t xml:space="preserve">      uses types3gpp:ManagedNFProfile;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commModelList {</w:t>
      </w:r>
    </w:p>
    <w:p w:rsidR="00E154AB" w:rsidRDefault="00E154AB" w:rsidP="00E154AB">
      <w:pPr>
        <w:pStyle w:val="PL"/>
      </w:pPr>
      <w:r>
        <w:t xml:space="preserve">      min-elements 1;</w:t>
      </w:r>
    </w:p>
    <w:p w:rsidR="00E154AB" w:rsidRDefault="00E154AB" w:rsidP="00E154AB">
      <w:pPr>
        <w:pStyle w:val="PL"/>
      </w:pPr>
      <w:r>
        <w:t xml:space="preserve">      key "groupId";</w:t>
      </w:r>
    </w:p>
    <w:p w:rsidR="00E154AB" w:rsidRDefault="00E154AB" w:rsidP="00E154AB">
      <w:pPr>
        <w:pStyle w:val="PL"/>
      </w:pPr>
      <w:r>
        <w:t xml:space="preserve">      uses </w:t>
      </w:r>
      <w:r w:rsidRPr="003636EA">
        <w:t>types5g3gpp</w:t>
      </w:r>
      <w:r>
        <w:t>:</w:t>
      </w:r>
      <w:r w:rsidRPr="003A4D98">
        <w:t>CommModel</w:t>
      </w:r>
      <w:r>
        <w:t>;</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lastRenderedPageBreak/>
        <w:t xml:space="preserve">    list UDMFunction {</w:t>
      </w:r>
    </w:p>
    <w:p w:rsidR="00E154AB" w:rsidRDefault="00E154AB" w:rsidP="00E154AB">
      <w:pPr>
        <w:pStyle w:val="PL"/>
      </w:pPr>
      <w:r>
        <w:t xml:space="preserve">      description "5G Core UDM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UDMFuntionGrp;</w:t>
      </w:r>
    </w:p>
    <w:p w:rsidR="00E154AB" w:rsidRDefault="00E154AB" w:rsidP="00E154AB">
      <w:pPr>
        <w:pStyle w:val="PL"/>
      </w:pPr>
      <w:r>
        <w:t xml:space="preserve">      }</w:t>
      </w:r>
    </w:p>
    <w:p w:rsidR="00E154AB" w:rsidRDefault="00E154AB" w:rsidP="00E154AB">
      <w:pPr>
        <w:pStyle w:val="PL"/>
      </w:pPr>
      <w:r w:rsidRPr="006B24AC">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25453" w:name="_Toc27405648"/>
      <w:bookmarkStart w:id="25454" w:name="_Toc35878844"/>
      <w:bookmarkStart w:id="25455" w:name="_Toc36220660"/>
      <w:bookmarkStart w:id="25456" w:name="_Toc36474758"/>
      <w:bookmarkStart w:id="25457" w:name="_Toc36543030"/>
      <w:bookmarkStart w:id="25458" w:name="_Toc36543851"/>
      <w:bookmarkStart w:id="25459" w:name="_Toc36568089"/>
      <w:bookmarkStart w:id="25460" w:name="_Toc44341835"/>
      <w:r>
        <w:rPr>
          <w:lang w:eastAsia="zh-CN"/>
        </w:rPr>
        <w:t>H.5.23</w:t>
      </w:r>
      <w:r>
        <w:rPr>
          <w:lang w:eastAsia="zh-CN"/>
        </w:rPr>
        <w:tab/>
        <w:t>module _</w:t>
      </w:r>
      <w:r w:rsidRPr="006F2E4A">
        <w:rPr>
          <w:lang w:eastAsia="zh-CN"/>
        </w:rPr>
        <w:t>3gpp-5gc-nrm-udrfunction@2019-10-25.yang</w:t>
      </w:r>
      <w:bookmarkEnd w:id="25453"/>
      <w:bookmarkEnd w:id="25454"/>
      <w:bookmarkEnd w:id="25455"/>
      <w:bookmarkEnd w:id="25456"/>
      <w:bookmarkEnd w:id="25457"/>
      <w:bookmarkEnd w:id="25458"/>
      <w:bookmarkEnd w:id="25459"/>
      <w:bookmarkEnd w:id="25460"/>
    </w:p>
    <w:p w:rsidR="00E154AB" w:rsidRDefault="00E154AB" w:rsidP="00E154AB">
      <w:pPr>
        <w:pStyle w:val="PL"/>
      </w:pPr>
      <w:r>
        <w:t>module _3gpp-5gc-nrm-udrfunction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urn:3gpp:sa5:_3gpp-5gc-nrm-udrfunction;</w:t>
      </w:r>
    </w:p>
    <w:p w:rsidR="00E154AB" w:rsidRDefault="00E154AB" w:rsidP="00E154AB">
      <w:pPr>
        <w:pStyle w:val="PL"/>
      </w:pPr>
      <w:r>
        <w:t xml:space="preserve">  prefix udr3gpp;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ietf-inet-types { prefix inet; }</w:t>
      </w: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_3gpp-common-top { prefix top3gpp;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"This IOC represents the UDR function in 5GC. For more information about the UDR, see 3GPP TS 23.501.";</w:t>
      </w:r>
    </w:p>
    <w:p w:rsidR="00E154AB" w:rsidRDefault="00E154AB" w:rsidP="00E154AB">
      <w:pPr>
        <w:pStyle w:val="PL"/>
      </w:pPr>
      <w:r>
        <w:t xml:space="preserve">  reference "3GPP TS 28.541";</w:t>
      </w:r>
    </w:p>
    <w:p w:rsidR="00E154AB" w:rsidRDefault="00E154AB" w:rsidP="00E154AB">
      <w:pPr>
        <w:pStyle w:val="PL"/>
      </w:pPr>
      <w:r>
        <w:t xml:space="preserve">  </w:t>
      </w:r>
    </w:p>
    <w:p w:rsidR="00E154AB" w:rsidRDefault="00E154AB" w:rsidP="00E154AB">
      <w:pPr>
        <w:pStyle w:val="PL"/>
      </w:pPr>
      <w:r>
        <w:t xml:space="preserve">  revision 2019-10-25 { reference "S5-194457 S5-195427 S5-193518"; }</w:t>
      </w:r>
    </w:p>
    <w:p w:rsidR="00E154AB" w:rsidRDefault="00E154AB" w:rsidP="00E154AB">
      <w:pPr>
        <w:pStyle w:val="PL"/>
      </w:pPr>
      <w:r>
        <w:t xml:space="preserve">    </w:t>
      </w:r>
    </w:p>
    <w:p w:rsidR="00E154AB" w:rsidRDefault="00E154AB" w:rsidP="00E154AB">
      <w:pPr>
        <w:pStyle w:val="PL"/>
      </w:pPr>
      <w:r>
        <w:t xml:space="preserve">  revision 2019-05-22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UDRFuntionGrp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sBIFQDN {</w:t>
      </w:r>
    </w:p>
    <w:p w:rsidR="00E154AB" w:rsidRDefault="00E154AB" w:rsidP="00E154AB">
      <w:pPr>
        <w:pStyle w:val="PL"/>
      </w:pPr>
      <w:r>
        <w:t xml:space="preserve">      description "The FQDN of the registered NF instance in the service-based interface.";</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sNSSAIList {</w:t>
      </w:r>
    </w:p>
    <w:p w:rsidR="00E154AB" w:rsidRDefault="00E154AB" w:rsidP="00E154AB">
      <w:pPr>
        <w:pStyle w:val="PL"/>
      </w:pPr>
      <w:r>
        <w:t xml:space="preserve">      description "List of S-NSSAIs the managed object is capable of supporting.</w:t>
      </w:r>
    </w:p>
    <w:p w:rsidR="00E154AB" w:rsidRDefault="00E154AB" w:rsidP="00E154AB">
      <w:pPr>
        <w:pStyle w:val="PL"/>
      </w:pPr>
      <w:r>
        <w:t xml:space="preserve">                   (Single Network Slice Selection Assistance Information)</w:t>
      </w:r>
    </w:p>
    <w:p w:rsidR="00E154AB" w:rsidRDefault="00E154AB" w:rsidP="00E154AB">
      <w:pPr>
        <w:pStyle w:val="PL"/>
      </w:pPr>
      <w:r>
        <w:t xml:space="preserve">                   An S-NSSAI has an SST (Slice/Service type) and an optional SD</w:t>
      </w:r>
    </w:p>
    <w:p w:rsidR="00E154AB" w:rsidRDefault="00E154AB" w:rsidP="00E154AB">
      <w:pPr>
        <w:pStyle w:val="PL"/>
      </w:pPr>
      <w:r>
        <w:t xml:space="preserve">                   (Slice Differentiator) field.";</w:t>
      </w:r>
    </w:p>
    <w:p w:rsidR="00E154AB" w:rsidRDefault="00E154AB" w:rsidP="00E154AB">
      <w:pPr>
        <w:pStyle w:val="PL"/>
      </w:pPr>
      <w:r>
        <w:t xml:space="preserve">      //optional support</w:t>
      </w:r>
    </w:p>
    <w:p w:rsidR="00E154AB" w:rsidRDefault="00E154AB" w:rsidP="00E154AB">
      <w:pPr>
        <w:pStyle w:val="PL"/>
      </w:pPr>
      <w:r>
        <w:t xml:space="preserve">      reference "3GPP TS 23.003";</w:t>
      </w:r>
    </w:p>
    <w:p w:rsidR="00E154AB" w:rsidRDefault="00E154AB" w:rsidP="00E154AB">
      <w:pPr>
        <w:pStyle w:val="PL"/>
      </w:pPr>
      <w:r>
        <w:t xml:space="preserve">      type types3gpp:SNssai;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managedNFProfile {</w:t>
      </w:r>
    </w:p>
    <w:p w:rsidR="00E154AB" w:rsidRDefault="00E154AB" w:rsidP="00E154AB">
      <w:pPr>
        <w:pStyle w:val="PL"/>
      </w:pPr>
      <w:r>
        <w:t xml:space="preserve">      key idx;</w:t>
      </w:r>
    </w:p>
    <w:p w:rsidR="00E154AB" w:rsidRDefault="00E154AB" w:rsidP="00E154AB">
      <w:pPr>
        <w:pStyle w:val="PL"/>
      </w:pPr>
      <w:r>
        <w:t xml:space="preserve">      min-elements 1;</w:t>
      </w:r>
    </w:p>
    <w:p w:rsidR="00E154AB" w:rsidRDefault="00E154AB" w:rsidP="00E154AB">
      <w:pPr>
        <w:pStyle w:val="PL"/>
      </w:pPr>
      <w:r>
        <w:t xml:space="preserve">      uses types3gpp:ManagedNFProfile;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UDRFunction {</w:t>
      </w:r>
    </w:p>
    <w:p w:rsidR="00E154AB" w:rsidRDefault="00E154AB" w:rsidP="00E154AB">
      <w:pPr>
        <w:pStyle w:val="PL"/>
      </w:pPr>
      <w:r>
        <w:lastRenderedPageBreak/>
        <w:t xml:space="preserve">      description "5G Core UDR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UDRFuntionGrp;</w:t>
      </w:r>
    </w:p>
    <w:p w:rsidR="00E154AB" w:rsidRDefault="00E154AB" w:rsidP="00E154AB">
      <w:pPr>
        <w:pStyle w:val="PL"/>
      </w:pPr>
      <w:r>
        <w:t xml:space="preserve">      }</w:t>
      </w:r>
    </w:p>
    <w:p w:rsidR="00E154AB" w:rsidRDefault="00E154AB" w:rsidP="00E154AB">
      <w:pPr>
        <w:pStyle w:val="PL"/>
      </w:pPr>
      <w:r w:rsidRPr="00DF60CA">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25461" w:name="_Toc27405649"/>
      <w:bookmarkStart w:id="25462" w:name="_Toc35878845"/>
      <w:bookmarkStart w:id="25463" w:name="_Toc36220661"/>
      <w:bookmarkStart w:id="25464" w:name="_Toc36474759"/>
      <w:bookmarkStart w:id="25465" w:name="_Toc36543031"/>
      <w:bookmarkStart w:id="25466" w:name="_Toc36543852"/>
      <w:bookmarkStart w:id="25467" w:name="_Toc36568090"/>
      <w:bookmarkStart w:id="25468" w:name="_Toc44341836"/>
      <w:r>
        <w:rPr>
          <w:lang w:eastAsia="zh-CN"/>
        </w:rPr>
        <w:t>H.5.24</w:t>
      </w:r>
      <w:r>
        <w:rPr>
          <w:lang w:eastAsia="zh-CN"/>
        </w:rPr>
        <w:tab/>
        <w:t>module _</w:t>
      </w:r>
      <w:r w:rsidRPr="006F2E4A">
        <w:rPr>
          <w:lang w:eastAsia="zh-CN"/>
        </w:rPr>
        <w:t>3gpp-5gc-nrm-udsffunction@2019-10-25.yang</w:t>
      </w:r>
      <w:bookmarkEnd w:id="25461"/>
      <w:bookmarkEnd w:id="25462"/>
      <w:bookmarkEnd w:id="25463"/>
      <w:bookmarkEnd w:id="25464"/>
      <w:bookmarkEnd w:id="25465"/>
      <w:bookmarkEnd w:id="25466"/>
      <w:bookmarkEnd w:id="25467"/>
      <w:bookmarkEnd w:id="25468"/>
    </w:p>
    <w:p w:rsidR="00E154AB" w:rsidRDefault="00E154AB" w:rsidP="00E154AB">
      <w:pPr>
        <w:pStyle w:val="PL"/>
      </w:pPr>
      <w:r>
        <w:t>module _3gpp-5gc-nrm-udsffunction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urn:3gpp:sa5:_3gpp-5gc-nrm-udsffunction;</w:t>
      </w:r>
    </w:p>
    <w:p w:rsidR="00E154AB" w:rsidRDefault="00E154AB" w:rsidP="00E154AB">
      <w:pPr>
        <w:pStyle w:val="PL"/>
      </w:pPr>
      <w:r>
        <w:t xml:space="preserve">  prefix udsf3gpp;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ietf-inet-types { prefix inet; }</w:t>
      </w: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_3gpp-common-top { prefix top3gpp;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"This IOC represents the UDSF function which can be interacted with any other 5GC NF defined in 3GPP TS 23.501.";</w:t>
      </w:r>
    </w:p>
    <w:p w:rsidR="00E154AB" w:rsidRDefault="00E154AB" w:rsidP="00E154AB">
      <w:pPr>
        <w:pStyle w:val="PL"/>
      </w:pPr>
      <w:r>
        <w:t xml:space="preserve">  reference "3GPP TS 28.541";</w:t>
      </w:r>
    </w:p>
    <w:p w:rsidR="00E154AB" w:rsidRDefault="00E154AB" w:rsidP="00E154AB">
      <w:pPr>
        <w:pStyle w:val="PL"/>
      </w:pPr>
      <w:r>
        <w:t xml:space="preserve">  </w:t>
      </w:r>
    </w:p>
    <w:p w:rsidR="00E154AB" w:rsidRDefault="00E154AB" w:rsidP="00E154AB">
      <w:pPr>
        <w:pStyle w:val="PL"/>
      </w:pPr>
      <w:r>
        <w:t xml:space="preserve">  revision 2019-10-25 { reference "S5-194457 S5-195427 S5-193518"; }  </w:t>
      </w:r>
    </w:p>
    <w:p w:rsidR="00E154AB" w:rsidRDefault="00E154AB" w:rsidP="00E154AB">
      <w:pPr>
        <w:pStyle w:val="PL"/>
      </w:pPr>
      <w:r>
        <w:t xml:space="preserve">  </w:t>
      </w:r>
    </w:p>
    <w:p w:rsidR="00E154AB" w:rsidRDefault="00E154AB" w:rsidP="00E154AB">
      <w:pPr>
        <w:pStyle w:val="PL"/>
      </w:pPr>
      <w:r>
        <w:t xml:space="preserve">  revision 2019-05-22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UDSFFuntionGrp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sBIFQDN {</w:t>
      </w:r>
    </w:p>
    <w:p w:rsidR="00E154AB" w:rsidRDefault="00E154AB" w:rsidP="00E154AB">
      <w:pPr>
        <w:pStyle w:val="PL"/>
      </w:pPr>
      <w:r>
        <w:t xml:space="preserve">      description "The FQDN of the registered NF instance in the service-based interface.";</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sNSSAIList {</w:t>
      </w:r>
    </w:p>
    <w:p w:rsidR="00E154AB" w:rsidRDefault="00E154AB" w:rsidP="00E154AB">
      <w:pPr>
        <w:pStyle w:val="PL"/>
      </w:pPr>
      <w:r>
        <w:t xml:space="preserve">      description "List of S-NSSAIs the managed object is capable of supporting.</w:t>
      </w:r>
    </w:p>
    <w:p w:rsidR="00E154AB" w:rsidRDefault="00E154AB" w:rsidP="00E154AB">
      <w:pPr>
        <w:pStyle w:val="PL"/>
      </w:pPr>
      <w:r>
        <w:t xml:space="preserve">                   (Single Network Slice Selection Assistance Information)</w:t>
      </w:r>
    </w:p>
    <w:p w:rsidR="00E154AB" w:rsidRDefault="00E154AB" w:rsidP="00E154AB">
      <w:pPr>
        <w:pStyle w:val="PL"/>
      </w:pPr>
      <w:r>
        <w:t xml:space="preserve">                   An S-NSSAI has an SST (Slice/Service type) and an optional SD</w:t>
      </w:r>
    </w:p>
    <w:p w:rsidR="00E154AB" w:rsidRDefault="00E154AB" w:rsidP="00E154AB">
      <w:pPr>
        <w:pStyle w:val="PL"/>
      </w:pPr>
      <w:r>
        <w:t xml:space="preserve">                   (Slice Differentiator) field.";</w:t>
      </w:r>
    </w:p>
    <w:p w:rsidR="00E154AB" w:rsidRDefault="00E154AB" w:rsidP="00E154AB">
      <w:pPr>
        <w:pStyle w:val="PL"/>
      </w:pPr>
      <w:r>
        <w:t xml:space="preserve">      //optional support</w:t>
      </w:r>
    </w:p>
    <w:p w:rsidR="00E154AB" w:rsidRDefault="00E154AB" w:rsidP="00E154AB">
      <w:pPr>
        <w:pStyle w:val="PL"/>
      </w:pPr>
      <w:r>
        <w:t xml:space="preserve">      reference "3GPP TS 23.003";</w:t>
      </w:r>
    </w:p>
    <w:p w:rsidR="00E154AB" w:rsidRDefault="00E154AB" w:rsidP="00E154AB">
      <w:pPr>
        <w:pStyle w:val="PL"/>
      </w:pPr>
      <w:r>
        <w:t xml:space="preserve">      type types3gpp:SNssai;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managedNFProfile {</w:t>
      </w:r>
    </w:p>
    <w:p w:rsidR="00E154AB" w:rsidRDefault="00E154AB" w:rsidP="00E154AB">
      <w:pPr>
        <w:pStyle w:val="PL"/>
      </w:pPr>
      <w:r>
        <w:t xml:space="preserve">      key idx;</w:t>
      </w:r>
    </w:p>
    <w:p w:rsidR="00E154AB" w:rsidRDefault="00E154AB" w:rsidP="00E154AB">
      <w:pPr>
        <w:pStyle w:val="PL"/>
      </w:pPr>
      <w:r>
        <w:t xml:space="preserve">      min-elements 1;</w:t>
      </w:r>
    </w:p>
    <w:p w:rsidR="00E154AB" w:rsidRDefault="00E154AB" w:rsidP="00E154AB">
      <w:pPr>
        <w:pStyle w:val="PL"/>
      </w:pPr>
      <w:r>
        <w:t xml:space="preserve">      uses types3gpp:ManagedNFProfile;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UDSFFunction {</w:t>
      </w:r>
    </w:p>
    <w:p w:rsidR="00E154AB" w:rsidRDefault="00E154AB" w:rsidP="00E154AB">
      <w:pPr>
        <w:pStyle w:val="PL"/>
      </w:pPr>
      <w:r>
        <w:lastRenderedPageBreak/>
        <w:t xml:space="preserve">      description "5G Core UDSF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UDSFFuntionGrp;</w:t>
      </w:r>
    </w:p>
    <w:p w:rsidR="00E154AB" w:rsidRDefault="00E154AB" w:rsidP="00E154AB">
      <w:pPr>
        <w:pStyle w:val="PL"/>
      </w:pPr>
      <w:r>
        <w:t xml:space="preserve">      }</w:t>
      </w:r>
    </w:p>
    <w:p w:rsidR="00E154AB" w:rsidRDefault="00E154AB" w:rsidP="00E154AB">
      <w:pPr>
        <w:pStyle w:val="PL"/>
      </w:pPr>
      <w:r w:rsidRPr="00ED65DF">
        <w:t xml:space="preserve">      uses mf3gpp:ManagedFunctionContainedClasses;</w:t>
      </w:r>
      <w:r>
        <w:t xml:space="preserve">    }</w:t>
      </w:r>
    </w:p>
    <w:p w:rsidR="00E154AB" w:rsidRDefault="00E154AB" w:rsidP="00E154AB">
      <w:pPr>
        <w:pStyle w:val="PL"/>
      </w:pPr>
      <w:r>
        <w:t xml:space="preserve">  }</w:t>
      </w:r>
    </w:p>
    <w:p w:rsidR="00E154AB" w:rsidRDefault="00E154AB" w:rsidP="00E154AB">
      <w:pPr>
        <w:pStyle w:val="PL"/>
      </w:pPr>
      <w:r>
        <w:t>}</w:t>
      </w:r>
    </w:p>
    <w:p w:rsidR="00E154AB" w:rsidRPr="00581CFA" w:rsidRDefault="00E154AB" w:rsidP="00E154AB">
      <w:pPr>
        <w:pStyle w:val="Heading2"/>
      </w:pPr>
      <w:bookmarkStart w:id="25469" w:name="_Toc27405650"/>
      <w:bookmarkStart w:id="25470" w:name="_Toc35878846"/>
      <w:bookmarkStart w:id="25471" w:name="_Toc36220662"/>
      <w:bookmarkStart w:id="25472" w:name="_Toc36474760"/>
      <w:bookmarkStart w:id="25473" w:name="_Toc36543032"/>
      <w:bookmarkStart w:id="25474" w:name="_Toc36543853"/>
      <w:bookmarkStart w:id="25475" w:name="_Toc36568091"/>
      <w:bookmarkStart w:id="25476" w:name="_Toc44341837"/>
      <w:r w:rsidRPr="00212C37">
        <w:rPr>
          <w:lang w:eastAsia="zh-CN"/>
        </w:rPr>
        <w:t>H.5.25</w:t>
      </w:r>
      <w:r w:rsidRPr="00212C37">
        <w:rPr>
          <w:lang w:eastAsia="zh-CN"/>
        </w:rPr>
        <w:tab/>
      </w:r>
      <w:r>
        <w:rPr>
          <w:lang w:eastAsia="zh-CN"/>
        </w:rPr>
        <w:t>module _</w:t>
      </w:r>
      <w:r w:rsidRPr="00212C37">
        <w:rPr>
          <w:lang w:eastAsia="zh-CN"/>
        </w:rPr>
        <w:t>3gpp-5gc-nrm-upffunction@2019-10-25.yang</w:t>
      </w:r>
      <w:bookmarkEnd w:id="25469"/>
      <w:bookmarkEnd w:id="25470"/>
      <w:bookmarkEnd w:id="25471"/>
      <w:bookmarkEnd w:id="25472"/>
      <w:bookmarkEnd w:id="25473"/>
      <w:bookmarkEnd w:id="25474"/>
      <w:bookmarkEnd w:id="25475"/>
      <w:bookmarkEnd w:id="25476"/>
    </w:p>
    <w:p w:rsidR="00E154AB" w:rsidRDefault="00E154AB" w:rsidP="00E154AB">
      <w:pPr>
        <w:pStyle w:val="PL"/>
      </w:pPr>
      <w:r>
        <w:t>module _3gpp-5gc-nrm-upffunction {</w:t>
      </w:r>
    </w:p>
    <w:p w:rsidR="00E154AB" w:rsidRDefault="00E154AB" w:rsidP="00E154AB">
      <w:pPr>
        <w:pStyle w:val="PL"/>
      </w:pPr>
      <w:r>
        <w:t xml:space="preserve">  yang-version 1.1;</w:t>
      </w:r>
    </w:p>
    <w:p w:rsidR="00E154AB" w:rsidRDefault="00E154AB" w:rsidP="00E154AB">
      <w:pPr>
        <w:pStyle w:val="PL"/>
      </w:pPr>
      <w:r>
        <w:t xml:space="preserve">  namespace urn:3gpp:sa5:_3gpp-5gc-nrm-upffunction;</w:t>
      </w:r>
    </w:p>
    <w:p w:rsidR="00E154AB" w:rsidRDefault="00E154AB" w:rsidP="00E154AB">
      <w:pPr>
        <w:pStyle w:val="PL"/>
      </w:pPr>
      <w:r>
        <w:t xml:space="preserve">  prefix upf3gpp;</w:t>
      </w:r>
    </w:p>
    <w:p w:rsidR="00E154AB" w:rsidRDefault="00E154AB" w:rsidP="00E154AB">
      <w:pPr>
        <w:pStyle w:val="PL"/>
      </w:pP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_3gpp-common-yang-types { prefix types3gpp; }</w:t>
      </w:r>
    </w:p>
    <w:p w:rsidR="00E154AB" w:rsidRDefault="00E154AB" w:rsidP="00E154AB">
      <w:pPr>
        <w:pStyle w:val="PL"/>
      </w:pPr>
      <w:r>
        <w:rPr>
          <w:rStyle w:val="line"/>
          <w:szCs w:val="16"/>
        </w:rPr>
        <w:t xml:space="preserve">  </w:t>
      </w:r>
      <w:r w:rsidRPr="00E36B9C">
        <w:rPr>
          <w:rStyle w:val="line"/>
          <w:szCs w:val="16"/>
        </w:rPr>
        <w:t>import _3gpp-5g-common-yang-types { prefix types5g3gpp;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description "UPFFunction derived from basic ManagedFunction.";</w:t>
      </w:r>
    </w:p>
    <w:p w:rsidR="00E154AB" w:rsidRDefault="00E154AB" w:rsidP="00E154AB">
      <w:pPr>
        <w:pStyle w:val="PL"/>
      </w:pPr>
    </w:p>
    <w:p w:rsidR="00E154AB" w:rsidRDefault="00E154AB" w:rsidP="00E154AB">
      <w:pPr>
        <w:pStyle w:val="PL"/>
      </w:pPr>
      <w:r w:rsidRPr="006A60A2">
        <w:t xml:space="preserve">  revision 2019-10-25 { reference "S5-194457 S5-193518"; }</w:t>
      </w:r>
    </w:p>
    <w:p w:rsidR="00E154AB" w:rsidRDefault="00E154AB" w:rsidP="00E154AB">
      <w:pPr>
        <w:pStyle w:val="PL"/>
      </w:pPr>
      <w:r>
        <w:t xml:space="preserve">  revision 2019-05-31 {</w:t>
      </w:r>
    </w:p>
    <w:p w:rsidR="00E154AB" w:rsidRDefault="00E154AB" w:rsidP="00E154AB">
      <w:pPr>
        <w:pStyle w:val="PL"/>
      </w:pPr>
      <w:r>
        <w:t xml:space="preserve">    description "Ericsson refactoring.";</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revision 2018-08-07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UPFFunctionGrp {</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list pLMNIdList {</w:t>
      </w:r>
    </w:p>
    <w:p w:rsidR="00E154AB" w:rsidRDefault="00E154AB" w:rsidP="00E154AB">
      <w:pPr>
        <w:pStyle w:val="PL"/>
      </w:pPr>
      <w:r>
        <w:t xml:space="preserve">      description "A list of PLMN identifiers (Mobile Country Code and Mobile Network Code).";</w:t>
      </w:r>
    </w:p>
    <w:p w:rsidR="00E154AB" w:rsidRDefault="00E154AB" w:rsidP="00E154AB">
      <w:pPr>
        <w:pStyle w:val="PL"/>
      </w:pPr>
      <w:r>
        <w:t xml:space="preserve">      min-elements 1;</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nRTACList {</w:t>
      </w:r>
    </w:p>
    <w:p w:rsidR="00E154AB" w:rsidRDefault="00E154AB" w:rsidP="00E154AB">
      <w:pPr>
        <w:pStyle w:val="PL"/>
      </w:pPr>
      <w:r>
        <w:t xml:space="preserve">      description "List of Tracking Area Codes (legacy TAC or extended TAC) </w:t>
      </w:r>
    </w:p>
    <w:p w:rsidR="00E154AB" w:rsidRDefault="00E154AB" w:rsidP="00E154AB">
      <w:pPr>
        <w:pStyle w:val="PL"/>
      </w:pPr>
      <w:r>
        <w:t xml:space="preserve">                   where the represented management function is serving.";</w:t>
      </w:r>
    </w:p>
    <w:p w:rsidR="00E154AB" w:rsidRDefault="00E154AB" w:rsidP="00E154AB">
      <w:pPr>
        <w:pStyle w:val="PL"/>
      </w:pPr>
      <w:r>
        <w:t xml:space="preserve">                   reference "TS 38.413 clause 9.3.3.10";</w:t>
      </w:r>
    </w:p>
    <w:p w:rsidR="00E154AB" w:rsidRDefault="00E154AB" w:rsidP="00E154AB">
      <w:pPr>
        <w:pStyle w:val="PL"/>
      </w:pPr>
      <w:r>
        <w:t xml:space="preserve">      min-elements 1;</w:t>
      </w:r>
    </w:p>
    <w:p w:rsidR="00E154AB" w:rsidRDefault="00E154AB" w:rsidP="00E154AB">
      <w:pPr>
        <w:pStyle w:val="PL"/>
      </w:pPr>
      <w:r>
        <w:t xml:space="preserve">      config false;</w:t>
      </w:r>
    </w:p>
    <w:p w:rsidR="00E154AB" w:rsidRDefault="00E154AB" w:rsidP="00E154AB">
      <w:pPr>
        <w:pStyle w:val="PL"/>
      </w:pPr>
      <w:r>
        <w:t xml:space="preserve">      type types3gpp:Tac;</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sNSSAIList {</w:t>
      </w:r>
    </w:p>
    <w:p w:rsidR="00E154AB" w:rsidRDefault="00E154AB" w:rsidP="00E154AB">
      <w:pPr>
        <w:pStyle w:val="PL"/>
      </w:pPr>
      <w:r>
        <w:t xml:space="preserve">      description "List of S-NSSAIs the managed object is capable of supporting.</w:t>
      </w:r>
    </w:p>
    <w:p w:rsidR="00E154AB" w:rsidRDefault="00E154AB" w:rsidP="00E154AB">
      <w:pPr>
        <w:pStyle w:val="PL"/>
      </w:pPr>
      <w:r>
        <w:t xml:space="preserve">                   (Single Network Slice Selection Assistance Information)</w:t>
      </w:r>
    </w:p>
    <w:p w:rsidR="00E154AB" w:rsidRDefault="00E154AB" w:rsidP="00E154AB">
      <w:pPr>
        <w:pStyle w:val="PL"/>
      </w:pPr>
      <w:r>
        <w:t xml:space="preserve">                   An S-NSSAI has an SST (Slice/Service type) and an optional SD </w:t>
      </w:r>
    </w:p>
    <w:p w:rsidR="00E154AB" w:rsidRDefault="00E154AB" w:rsidP="00E154AB">
      <w:pPr>
        <w:pStyle w:val="PL"/>
      </w:pPr>
      <w:r>
        <w:t xml:space="preserve">                  (Slice Differentiator) field.";</w:t>
      </w:r>
    </w:p>
    <w:p w:rsidR="00E154AB" w:rsidRDefault="00E154AB" w:rsidP="00E154AB">
      <w:pPr>
        <w:pStyle w:val="PL"/>
      </w:pPr>
      <w:r>
        <w:t xml:space="preserve">      min-elements 0;</w:t>
      </w:r>
    </w:p>
    <w:p w:rsidR="00E154AB" w:rsidRDefault="00E154AB" w:rsidP="00E154AB">
      <w:pPr>
        <w:pStyle w:val="PL"/>
      </w:pPr>
      <w:r>
        <w:t xml:space="preserve">      reference "3GPP TS 23.003";</w:t>
      </w:r>
    </w:p>
    <w:p w:rsidR="00E154AB" w:rsidRDefault="00E154AB" w:rsidP="00E154AB">
      <w:pPr>
        <w:pStyle w:val="PL"/>
      </w:pPr>
      <w:r>
        <w:t xml:space="preserve">      type types3gpp:SNssai;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managedNFProfile {</w:t>
      </w:r>
    </w:p>
    <w:p w:rsidR="00E154AB" w:rsidRDefault="00E154AB" w:rsidP="00E154AB">
      <w:pPr>
        <w:pStyle w:val="PL"/>
      </w:pPr>
      <w:r>
        <w:t xml:space="preserve">      key idx;</w:t>
      </w:r>
    </w:p>
    <w:p w:rsidR="00E154AB" w:rsidRDefault="00E154AB" w:rsidP="00E154AB">
      <w:pPr>
        <w:pStyle w:val="PL"/>
      </w:pPr>
      <w:r>
        <w:t xml:space="preserve">      min-elements 1;</w:t>
      </w:r>
    </w:p>
    <w:p w:rsidR="00E154AB" w:rsidRDefault="00E154AB" w:rsidP="00E154AB">
      <w:pPr>
        <w:pStyle w:val="PL"/>
      </w:pPr>
      <w:r>
        <w:t xml:space="preserve">      uses types3gpp:ManagedNFProfile;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commModelList {</w:t>
      </w:r>
    </w:p>
    <w:p w:rsidR="00E154AB" w:rsidRDefault="00E154AB" w:rsidP="00E154AB">
      <w:pPr>
        <w:pStyle w:val="PL"/>
      </w:pPr>
      <w:r>
        <w:t xml:space="preserve">      min-elements 1;</w:t>
      </w:r>
    </w:p>
    <w:p w:rsidR="00E154AB" w:rsidRDefault="00E154AB" w:rsidP="00E154AB">
      <w:pPr>
        <w:pStyle w:val="PL"/>
      </w:pPr>
      <w:r>
        <w:t xml:space="preserve">      key "groupId";</w:t>
      </w:r>
    </w:p>
    <w:p w:rsidR="00E154AB" w:rsidRDefault="00E154AB" w:rsidP="00E154AB">
      <w:pPr>
        <w:pStyle w:val="PL"/>
      </w:pPr>
      <w:r>
        <w:t xml:space="preserve">      uses </w:t>
      </w:r>
      <w:r w:rsidRPr="003636EA">
        <w:t>types5g3gpp</w:t>
      </w:r>
      <w:r>
        <w:t>:</w:t>
      </w:r>
      <w:r w:rsidRPr="003A4D98">
        <w:t>CommModel</w:t>
      </w:r>
      <w:r>
        <w:t>;</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lastRenderedPageBreak/>
        <w:t xml:space="preserve">  augment /me3gpp:ManagedElement {</w:t>
      </w:r>
    </w:p>
    <w:p w:rsidR="00E154AB" w:rsidRDefault="00E154AB" w:rsidP="00E154AB">
      <w:pPr>
        <w:pStyle w:val="PL"/>
      </w:pPr>
      <w:r>
        <w:t xml:space="preserve">    list UPFFunction {</w:t>
      </w:r>
    </w:p>
    <w:p w:rsidR="00E154AB" w:rsidRDefault="00E154AB" w:rsidP="00E154AB">
      <w:pPr>
        <w:pStyle w:val="PL"/>
      </w:pPr>
      <w:r>
        <w:t xml:space="preserve">      description "5G Core UPF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UPFFunctionGrp;</w:t>
      </w:r>
    </w:p>
    <w:p w:rsidR="00E154AB" w:rsidRDefault="00E154AB" w:rsidP="00E154AB">
      <w:pPr>
        <w:pStyle w:val="PL"/>
      </w:pPr>
      <w:r>
        <w:t xml:space="preserve">      }</w:t>
      </w:r>
    </w:p>
    <w:p w:rsidR="00E154AB" w:rsidRDefault="00E154AB" w:rsidP="00E154AB">
      <w:pPr>
        <w:pStyle w:val="PL"/>
      </w:pPr>
      <w:r w:rsidRPr="006A60A2">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25477" w:name="_Toc35878847"/>
      <w:bookmarkStart w:id="25478" w:name="_Toc36220663"/>
      <w:bookmarkStart w:id="25479" w:name="_Toc36474761"/>
      <w:bookmarkStart w:id="25480" w:name="_Toc36543033"/>
      <w:bookmarkStart w:id="25481" w:name="_Toc36543854"/>
      <w:bookmarkStart w:id="25482" w:name="_Toc36568092"/>
      <w:bookmarkStart w:id="25483" w:name="_Toc44341838"/>
      <w:r w:rsidRPr="00212C37">
        <w:rPr>
          <w:lang w:eastAsia="zh-CN"/>
        </w:rPr>
        <w:t>H.5.</w:t>
      </w:r>
      <w:r>
        <w:rPr>
          <w:lang w:eastAsia="zh-CN"/>
        </w:rPr>
        <w:t>26</w:t>
      </w:r>
      <w:r w:rsidRPr="00212C37">
        <w:rPr>
          <w:lang w:eastAsia="zh-CN"/>
        </w:rPr>
        <w:tab/>
      </w:r>
      <w:r>
        <w:rPr>
          <w:lang w:eastAsia="zh-CN"/>
        </w:rPr>
        <w:t>module _</w:t>
      </w:r>
      <w:r w:rsidRPr="00212C37">
        <w:rPr>
          <w:lang w:eastAsia="zh-CN"/>
        </w:rPr>
        <w:t>3gpp-5gc-nrm-</w:t>
      </w:r>
      <w:r>
        <w:rPr>
          <w:lang w:eastAsia="zh-CN"/>
        </w:rPr>
        <w:t>scp</w:t>
      </w:r>
      <w:r w:rsidRPr="00212C37">
        <w:rPr>
          <w:lang w:eastAsia="zh-CN"/>
        </w:rPr>
        <w:t>function@2019-10-2</w:t>
      </w:r>
      <w:r>
        <w:rPr>
          <w:lang w:eastAsia="zh-CN"/>
        </w:rPr>
        <w:t>0</w:t>
      </w:r>
      <w:r w:rsidRPr="00212C37">
        <w:rPr>
          <w:lang w:eastAsia="zh-CN"/>
        </w:rPr>
        <w:t>.yang</w:t>
      </w:r>
      <w:bookmarkEnd w:id="25477"/>
      <w:bookmarkEnd w:id="25478"/>
      <w:bookmarkEnd w:id="25479"/>
      <w:bookmarkEnd w:id="25480"/>
      <w:bookmarkEnd w:id="25481"/>
      <w:bookmarkEnd w:id="25482"/>
      <w:bookmarkEnd w:id="25483"/>
    </w:p>
    <w:p w:rsidR="00E154AB" w:rsidRDefault="00E154AB" w:rsidP="00E154AB">
      <w:pPr>
        <w:pStyle w:val="PL"/>
      </w:pPr>
    </w:p>
    <w:p w:rsidR="00E154AB" w:rsidRPr="00B526CF" w:rsidRDefault="00E154AB" w:rsidP="00E154AB">
      <w:pPr>
        <w:pStyle w:val="PL"/>
        <w:rPr>
          <w:lang w:eastAsia="zh-CN"/>
        </w:rPr>
      </w:pPr>
      <w:r w:rsidRPr="00B526CF">
        <w:rPr>
          <w:lang w:eastAsia="zh-CN"/>
        </w:rPr>
        <w:t>module _3gpp-5gc-nrm-scpfunction {</w:t>
      </w:r>
    </w:p>
    <w:p w:rsidR="00E154AB" w:rsidRPr="00B526CF" w:rsidRDefault="00E154AB" w:rsidP="00E154AB">
      <w:pPr>
        <w:pStyle w:val="PL"/>
        <w:rPr>
          <w:lang w:eastAsia="zh-CN"/>
        </w:rPr>
      </w:pPr>
      <w:r w:rsidRPr="00B526CF">
        <w:rPr>
          <w:lang w:eastAsia="zh-CN"/>
        </w:rPr>
        <w:t xml:space="preserve">  yang-version 1.1;</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namespace urn:3gpp:sa5:_3gpp-5gc-nrm-scpfunction;</w:t>
      </w:r>
    </w:p>
    <w:p w:rsidR="00E154AB" w:rsidRPr="00B526CF" w:rsidRDefault="00E154AB" w:rsidP="00E154AB">
      <w:pPr>
        <w:pStyle w:val="PL"/>
        <w:rPr>
          <w:lang w:eastAsia="zh-CN"/>
        </w:rPr>
      </w:pPr>
      <w:r w:rsidRPr="00B526CF">
        <w:rPr>
          <w:lang w:eastAsia="zh-CN"/>
        </w:rPr>
        <w:t xml:space="preserve">  prefix scp3gpp;</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import _3gpp-common-managed-function { prefix mf3gpp; }</w:t>
      </w:r>
    </w:p>
    <w:p w:rsidR="00E154AB" w:rsidRPr="00B526CF" w:rsidRDefault="00E154AB" w:rsidP="00E154AB">
      <w:pPr>
        <w:pStyle w:val="PL"/>
        <w:rPr>
          <w:lang w:eastAsia="zh-CN"/>
        </w:rPr>
      </w:pPr>
      <w:r w:rsidRPr="00B526CF">
        <w:rPr>
          <w:lang w:eastAsia="zh-CN"/>
        </w:rPr>
        <w:t xml:space="preserve">  import _3gpp-common-managed-element { prefix me3gpp; }</w:t>
      </w:r>
    </w:p>
    <w:p w:rsidR="00E154AB" w:rsidRPr="00B526CF" w:rsidRDefault="00E154AB" w:rsidP="00E154AB">
      <w:pPr>
        <w:pStyle w:val="PL"/>
        <w:rPr>
          <w:lang w:eastAsia="zh-CN"/>
        </w:rPr>
      </w:pPr>
      <w:r w:rsidRPr="00B526CF">
        <w:rPr>
          <w:lang w:eastAsia="zh-CN"/>
        </w:rPr>
        <w:t xml:space="preserve">  import ietf-inet-types { prefix inet; }</w:t>
      </w:r>
    </w:p>
    <w:p w:rsidR="00E154AB" w:rsidRPr="00B526CF" w:rsidRDefault="00E154AB" w:rsidP="00E154AB">
      <w:pPr>
        <w:pStyle w:val="PL"/>
        <w:rPr>
          <w:lang w:eastAsia="zh-CN"/>
        </w:rPr>
      </w:pPr>
      <w:r w:rsidRPr="00B526CF">
        <w:rPr>
          <w:lang w:eastAsia="zh-CN"/>
        </w:rPr>
        <w:t xml:space="preserve">  import _3gpp-common-yang-types { prefix types3gpp; }</w:t>
      </w:r>
    </w:p>
    <w:p w:rsidR="00E154AB" w:rsidRPr="00B526CF" w:rsidRDefault="00E154AB" w:rsidP="00E154AB">
      <w:pPr>
        <w:pStyle w:val="PL"/>
        <w:rPr>
          <w:lang w:eastAsia="zh-CN"/>
        </w:rPr>
      </w:pPr>
      <w:r w:rsidRPr="00B526CF">
        <w:rPr>
          <w:lang w:eastAsia="zh-CN"/>
        </w:rPr>
        <w:t xml:space="preserve">  import _3gpp-5g-common-yang-types { prefix types5g3gpp; }</w:t>
      </w:r>
    </w:p>
    <w:p w:rsidR="00E154AB" w:rsidRPr="00B526CF" w:rsidRDefault="00E154AB" w:rsidP="00E154AB">
      <w:pPr>
        <w:pStyle w:val="PL"/>
        <w:rPr>
          <w:lang w:eastAsia="zh-CN"/>
        </w:rPr>
      </w:pPr>
      <w:r w:rsidRPr="00B526CF">
        <w:rPr>
          <w:lang w:eastAsia="zh-CN"/>
        </w:rPr>
        <w:t xml:space="preserve">  import _3gpp-common-top { prefix top3gpp; }</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organization "3gpp SA5";</w:t>
      </w:r>
    </w:p>
    <w:p w:rsidR="00E154AB" w:rsidRPr="00B526CF" w:rsidRDefault="00E154AB" w:rsidP="00E154AB">
      <w:pPr>
        <w:pStyle w:val="PL"/>
        <w:rPr>
          <w:lang w:eastAsia="zh-CN"/>
        </w:rPr>
      </w:pPr>
      <w:r w:rsidRPr="00B526CF">
        <w:rPr>
          <w:lang w:eastAsia="zh-CN"/>
        </w:rPr>
        <w:t xml:space="preserve">  description "This IOC represents the SCP function in 5GC. For more information about the SCP, see 3GPP TS 23.501.";</w:t>
      </w:r>
    </w:p>
    <w:p w:rsidR="00E154AB" w:rsidRPr="00B526CF" w:rsidRDefault="00E154AB" w:rsidP="00E154AB">
      <w:pPr>
        <w:pStyle w:val="PL"/>
        <w:rPr>
          <w:lang w:eastAsia="zh-CN"/>
        </w:rPr>
      </w:pPr>
      <w:r w:rsidRPr="00B526CF">
        <w:rPr>
          <w:lang w:eastAsia="zh-CN"/>
        </w:rPr>
        <w:t xml:space="preserve">  reference "3GPP TS 28.541";</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revision 2019-10-20 {</w:t>
      </w:r>
    </w:p>
    <w:p w:rsidR="00E154AB" w:rsidRPr="00B526CF" w:rsidRDefault="00E154AB" w:rsidP="00E154AB">
      <w:pPr>
        <w:pStyle w:val="PL"/>
        <w:rPr>
          <w:lang w:eastAsia="zh-CN"/>
        </w:rPr>
      </w:pPr>
      <w:r w:rsidRPr="00B526CF">
        <w:rPr>
          <w:lang w:eastAsia="zh-CN"/>
        </w:rPr>
        <w:t xml:space="preserve">    description "initial revision";</w:t>
      </w:r>
    </w:p>
    <w:p w:rsidR="00E154AB" w:rsidRPr="00B526CF" w:rsidRDefault="00E154AB" w:rsidP="00E154AB">
      <w:pPr>
        <w:pStyle w:val="PL"/>
        <w:rPr>
          <w:lang w:eastAsia="zh-CN"/>
        </w:rPr>
      </w:pPr>
      <w:r w:rsidRPr="00B526CF">
        <w:rPr>
          <w:lang w:eastAsia="zh-CN"/>
        </w:rPr>
        <w:t xml:space="preserve">    reference "Based on</w:t>
      </w:r>
    </w:p>
    <w:p w:rsidR="00E154AB" w:rsidRPr="00B526CF" w:rsidRDefault="00E154AB" w:rsidP="00E154AB">
      <w:pPr>
        <w:pStyle w:val="PL"/>
        <w:rPr>
          <w:lang w:eastAsia="zh-CN"/>
        </w:rPr>
      </w:pPr>
      <w:r w:rsidRPr="00B526CF">
        <w:rPr>
          <w:lang w:eastAsia="zh-CN"/>
        </w:rPr>
        <w:t xml:space="preserve">      3GPP TS 28.541 V16.X.XX";</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grouping SCPFunctionGrp {</w:t>
      </w:r>
    </w:p>
    <w:p w:rsidR="00E154AB" w:rsidRPr="00B526CF" w:rsidRDefault="00E154AB" w:rsidP="00E154AB">
      <w:pPr>
        <w:pStyle w:val="PL"/>
        <w:rPr>
          <w:lang w:eastAsia="zh-CN"/>
        </w:rPr>
      </w:pPr>
      <w:r w:rsidRPr="00B526CF">
        <w:rPr>
          <w:lang w:eastAsia="zh-CN"/>
        </w:rPr>
        <w:t xml:space="preserve">    uses mf3gpp:ManagedFunctionGrp;</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leaf address {</w:t>
      </w:r>
    </w:p>
    <w:p w:rsidR="00E154AB" w:rsidRPr="00B526CF" w:rsidRDefault="00E154AB" w:rsidP="00E154AB">
      <w:pPr>
        <w:pStyle w:val="PL"/>
        <w:rPr>
          <w:lang w:eastAsia="zh-CN"/>
        </w:rPr>
      </w:pPr>
      <w:r w:rsidRPr="00B526CF">
        <w:rPr>
          <w:lang w:eastAsia="zh-CN"/>
        </w:rPr>
        <w:t xml:space="preserve">      description "The host address of the SCP.";</w:t>
      </w:r>
    </w:p>
    <w:p w:rsidR="00E154AB" w:rsidRPr="00B526CF" w:rsidRDefault="00E154AB" w:rsidP="00E154AB">
      <w:pPr>
        <w:pStyle w:val="PL"/>
        <w:rPr>
          <w:lang w:eastAsia="zh-CN"/>
        </w:rPr>
      </w:pPr>
      <w:r w:rsidRPr="00B526CF">
        <w:rPr>
          <w:lang w:eastAsia="zh-CN"/>
        </w:rPr>
        <w:t xml:space="preserve">      type inet:host;</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ab/>
      </w:r>
    </w:p>
    <w:p w:rsidR="00E154AB" w:rsidRPr="00B526CF" w:rsidRDefault="00E154AB" w:rsidP="00E154AB">
      <w:pPr>
        <w:pStyle w:val="PL"/>
        <w:rPr>
          <w:lang w:eastAsia="zh-CN"/>
        </w:rPr>
      </w:pPr>
      <w:r w:rsidRPr="00B526CF">
        <w:rPr>
          <w:lang w:eastAsia="zh-CN"/>
        </w:rPr>
        <w:t xml:space="preserve">    list supportedFuncList {</w:t>
      </w:r>
    </w:p>
    <w:p w:rsidR="00E154AB" w:rsidRPr="00B526CF" w:rsidRDefault="00E154AB" w:rsidP="00E154AB">
      <w:pPr>
        <w:pStyle w:val="PL"/>
        <w:rPr>
          <w:lang w:eastAsia="zh-CN"/>
        </w:rPr>
      </w:pPr>
      <w:r w:rsidRPr="00B526CF">
        <w:rPr>
          <w:lang w:eastAsia="zh-CN"/>
        </w:rPr>
        <w:t xml:space="preserve">      min-elements 1;</w:t>
      </w:r>
    </w:p>
    <w:p w:rsidR="00E154AB" w:rsidRPr="00B526CF" w:rsidRDefault="00E154AB" w:rsidP="00E154AB">
      <w:pPr>
        <w:pStyle w:val="PL"/>
        <w:rPr>
          <w:lang w:eastAsia="zh-CN"/>
        </w:rPr>
      </w:pPr>
      <w:r w:rsidRPr="00B526CF">
        <w:rPr>
          <w:lang w:eastAsia="zh-CN"/>
        </w:rPr>
        <w:t xml:space="preserve">      key "function";</w:t>
      </w:r>
    </w:p>
    <w:p w:rsidR="00E154AB" w:rsidRPr="00B526CF" w:rsidRDefault="00E154AB" w:rsidP="00E154AB">
      <w:pPr>
        <w:pStyle w:val="PL"/>
        <w:rPr>
          <w:lang w:eastAsia="zh-CN"/>
        </w:rPr>
      </w:pPr>
      <w:r w:rsidRPr="00B526CF">
        <w:rPr>
          <w:lang w:eastAsia="zh-CN"/>
        </w:rPr>
        <w:t xml:space="preserve">      uses types5g3gpp:SupportedFunc;</w:t>
      </w:r>
    </w:p>
    <w:p w:rsidR="00E154AB" w:rsidRPr="00B526CF" w:rsidRDefault="00E154AB" w:rsidP="00E154AB">
      <w:pPr>
        <w:pStyle w:val="PL"/>
        <w:rPr>
          <w:lang w:eastAsia="zh-CN"/>
        </w:rPr>
      </w:pPr>
      <w:r w:rsidRPr="00B526CF">
        <w:rPr>
          <w:lang w:eastAsia="zh-CN"/>
        </w:rPr>
        <w:t xml:space="preserve">    }</w:t>
      </w:r>
      <w:r w:rsidRPr="00B526CF">
        <w:rPr>
          <w:lang w:eastAsia="zh-CN"/>
        </w:rPr>
        <w:tab/>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augment "/me3gpp:ManagedElement" {</w:t>
      </w:r>
    </w:p>
    <w:p w:rsidR="00E154AB" w:rsidRPr="00B526CF" w:rsidRDefault="00E154AB" w:rsidP="00E154AB">
      <w:pPr>
        <w:pStyle w:val="PL"/>
        <w:rPr>
          <w:lang w:eastAsia="zh-CN"/>
        </w:rPr>
      </w:pPr>
      <w:r w:rsidRPr="00B526CF">
        <w:rPr>
          <w:lang w:eastAsia="zh-CN"/>
        </w:rPr>
        <w:t xml:space="preserve">    list SCPFunction {</w:t>
      </w:r>
    </w:p>
    <w:p w:rsidR="00E154AB" w:rsidRPr="00B526CF" w:rsidRDefault="00E154AB" w:rsidP="00E154AB">
      <w:pPr>
        <w:pStyle w:val="PL"/>
        <w:rPr>
          <w:lang w:eastAsia="zh-CN"/>
        </w:rPr>
      </w:pPr>
      <w:r w:rsidRPr="00B526CF">
        <w:rPr>
          <w:lang w:eastAsia="zh-CN"/>
        </w:rPr>
        <w:t xml:space="preserve">      description "5G Core SCP Function";</w:t>
      </w:r>
    </w:p>
    <w:p w:rsidR="00E154AB" w:rsidRPr="00B526CF" w:rsidRDefault="00E154AB" w:rsidP="00E154AB">
      <w:pPr>
        <w:pStyle w:val="PL"/>
        <w:rPr>
          <w:lang w:eastAsia="zh-CN"/>
        </w:rPr>
      </w:pPr>
      <w:r w:rsidRPr="00B526CF">
        <w:rPr>
          <w:lang w:eastAsia="zh-CN"/>
        </w:rPr>
        <w:t xml:space="preserve">      reference "3GPP TS 28.541";</w:t>
      </w:r>
    </w:p>
    <w:p w:rsidR="00E154AB" w:rsidRPr="00B526CF" w:rsidRDefault="00E154AB" w:rsidP="00E154AB">
      <w:pPr>
        <w:pStyle w:val="PL"/>
        <w:rPr>
          <w:lang w:eastAsia="zh-CN"/>
        </w:rPr>
      </w:pPr>
      <w:r w:rsidRPr="00B526CF">
        <w:rPr>
          <w:lang w:eastAsia="zh-CN"/>
        </w:rPr>
        <w:t xml:space="preserve">      key id;</w:t>
      </w:r>
    </w:p>
    <w:p w:rsidR="00E154AB" w:rsidRPr="00B526CF" w:rsidRDefault="00E154AB" w:rsidP="00E154AB">
      <w:pPr>
        <w:pStyle w:val="PL"/>
        <w:rPr>
          <w:lang w:eastAsia="zh-CN"/>
        </w:rPr>
      </w:pPr>
      <w:r w:rsidRPr="00B526CF">
        <w:rPr>
          <w:lang w:eastAsia="zh-CN"/>
        </w:rPr>
        <w:t xml:space="preserve">      uses top3gpp:Top_Grp;</w:t>
      </w:r>
    </w:p>
    <w:p w:rsidR="00E154AB" w:rsidRPr="00B526CF" w:rsidRDefault="00E154AB" w:rsidP="00E154AB">
      <w:pPr>
        <w:pStyle w:val="PL"/>
        <w:rPr>
          <w:lang w:eastAsia="zh-CN"/>
        </w:rPr>
      </w:pPr>
      <w:r w:rsidRPr="00B526CF">
        <w:rPr>
          <w:lang w:eastAsia="zh-CN"/>
        </w:rPr>
        <w:t xml:space="preserve">      container attributes {</w:t>
      </w:r>
    </w:p>
    <w:p w:rsidR="00E154AB" w:rsidRPr="00B526CF" w:rsidRDefault="00E154AB" w:rsidP="00E154AB">
      <w:pPr>
        <w:pStyle w:val="PL"/>
        <w:rPr>
          <w:lang w:eastAsia="zh-CN"/>
        </w:rPr>
      </w:pPr>
      <w:r w:rsidRPr="00B526CF">
        <w:rPr>
          <w:lang w:eastAsia="zh-CN"/>
        </w:rPr>
        <w:t xml:space="preserve">        uses SCPFunctionGrp;</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w:t>
      </w:r>
    </w:p>
    <w:p w:rsidR="00E154AB" w:rsidRDefault="00E154AB" w:rsidP="00E154AB">
      <w:pPr>
        <w:pStyle w:val="PL"/>
        <w:rPr>
          <w:lang w:eastAsia="zh-CN"/>
        </w:rPr>
      </w:pPr>
      <w:r w:rsidRPr="00B526CF">
        <w:rPr>
          <w:lang w:eastAsia="zh-CN"/>
        </w:rPr>
        <w:t>}</w:t>
      </w:r>
    </w:p>
    <w:p w:rsidR="00E154AB" w:rsidRPr="003D313B" w:rsidRDefault="00E154AB" w:rsidP="00E154AB">
      <w:pPr>
        <w:pStyle w:val="Heading2"/>
        <w:rPr>
          <w:lang w:eastAsia="zh-CN"/>
        </w:rPr>
      </w:pPr>
      <w:bookmarkStart w:id="25484" w:name="_Toc35878848"/>
      <w:bookmarkStart w:id="25485" w:name="_Toc36220664"/>
      <w:bookmarkStart w:id="25486" w:name="_Toc36474762"/>
      <w:bookmarkStart w:id="25487" w:name="_Toc36543034"/>
      <w:bookmarkStart w:id="25488" w:name="_Toc36543855"/>
      <w:bookmarkStart w:id="25489" w:name="_Toc36568093"/>
      <w:bookmarkStart w:id="25490" w:name="_Toc44341839"/>
      <w:r w:rsidRPr="00536737">
        <w:rPr>
          <w:lang w:eastAsia="zh-CN"/>
        </w:rPr>
        <w:t>H.5.</w:t>
      </w:r>
      <w:r w:rsidRPr="008E6D39">
        <w:rPr>
          <w:lang w:eastAsia="zh-CN"/>
        </w:rPr>
        <w:t>2</w:t>
      </w:r>
      <w:r>
        <w:rPr>
          <w:lang w:eastAsia="zh-CN"/>
        </w:rPr>
        <w:t>7</w:t>
      </w:r>
      <w:r w:rsidRPr="00536737">
        <w:rPr>
          <w:lang w:eastAsia="zh-CN"/>
        </w:rPr>
        <w:tab/>
      </w:r>
      <w:r w:rsidRPr="003D313B">
        <w:rPr>
          <w:lang w:eastAsia="zh-CN"/>
        </w:rPr>
        <w:t>module _3gpp-5gc-nrm-neffunction@2019-10-20.yang</w:t>
      </w:r>
      <w:bookmarkEnd w:id="25484"/>
      <w:bookmarkEnd w:id="25485"/>
      <w:bookmarkEnd w:id="25486"/>
      <w:bookmarkEnd w:id="25487"/>
      <w:bookmarkEnd w:id="25488"/>
      <w:bookmarkEnd w:id="25489"/>
      <w:bookmarkEnd w:id="25490"/>
    </w:p>
    <w:p w:rsidR="00E154AB" w:rsidRPr="00536737" w:rsidRDefault="00E154AB" w:rsidP="00E154AB">
      <w:pPr>
        <w:pStyle w:val="PL"/>
        <w:rPr>
          <w:lang w:eastAsia="zh-CN"/>
        </w:rPr>
      </w:pPr>
    </w:p>
    <w:p w:rsidR="00E154AB" w:rsidRPr="00B526CF" w:rsidRDefault="00E154AB" w:rsidP="00E154AB">
      <w:pPr>
        <w:pStyle w:val="PL"/>
        <w:rPr>
          <w:lang w:eastAsia="zh-CN"/>
        </w:rPr>
      </w:pPr>
      <w:r w:rsidRPr="00B526CF">
        <w:rPr>
          <w:lang w:eastAsia="zh-CN"/>
        </w:rPr>
        <w:t>module _3gpp-5gc-nrm-neffunction {</w:t>
      </w:r>
    </w:p>
    <w:p w:rsidR="00E154AB" w:rsidRPr="00B526CF" w:rsidRDefault="00E154AB" w:rsidP="00E154AB">
      <w:pPr>
        <w:pStyle w:val="PL"/>
        <w:rPr>
          <w:lang w:eastAsia="zh-CN"/>
        </w:rPr>
      </w:pPr>
      <w:r w:rsidRPr="00B526CF">
        <w:rPr>
          <w:lang w:eastAsia="zh-CN"/>
        </w:rPr>
        <w:t xml:space="preserve">  yang-version 1.1;</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lastRenderedPageBreak/>
        <w:t xml:space="preserve">  namespace urn:3gpp:sa5:_3gpp-5gc-nrm-neffunction;</w:t>
      </w:r>
    </w:p>
    <w:p w:rsidR="00E154AB" w:rsidRPr="00B526CF" w:rsidRDefault="00E154AB" w:rsidP="00E154AB">
      <w:pPr>
        <w:pStyle w:val="PL"/>
        <w:rPr>
          <w:lang w:eastAsia="zh-CN"/>
        </w:rPr>
      </w:pPr>
      <w:r w:rsidRPr="00B526CF">
        <w:rPr>
          <w:lang w:eastAsia="zh-CN"/>
        </w:rPr>
        <w:t xml:space="preserve">  prefix nef3gpp;</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import _3gpp-common-managed-function { prefix mf3gpp; }</w:t>
      </w:r>
    </w:p>
    <w:p w:rsidR="00E154AB" w:rsidRPr="00B526CF" w:rsidRDefault="00E154AB" w:rsidP="00E154AB">
      <w:pPr>
        <w:pStyle w:val="PL"/>
        <w:rPr>
          <w:lang w:eastAsia="zh-CN"/>
        </w:rPr>
      </w:pPr>
      <w:r w:rsidRPr="00B526CF">
        <w:rPr>
          <w:lang w:eastAsia="zh-CN"/>
        </w:rPr>
        <w:t xml:space="preserve">  import _3gpp-common-managed-element { prefix me3gpp; }</w:t>
      </w:r>
    </w:p>
    <w:p w:rsidR="00E154AB" w:rsidRPr="00B526CF" w:rsidRDefault="00E154AB" w:rsidP="00E154AB">
      <w:pPr>
        <w:pStyle w:val="PL"/>
        <w:rPr>
          <w:lang w:eastAsia="zh-CN"/>
        </w:rPr>
      </w:pPr>
      <w:r w:rsidRPr="00B526CF">
        <w:rPr>
          <w:lang w:eastAsia="zh-CN"/>
        </w:rPr>
        <w:t xml:space="preserve">  import ietf-inet-types { prefix inet; }</w:t>
      </w:r>
    </w:p>
    <w:p w:rsidR="00E154AB" w:rsidRPr="00B526CF" w:rsidRDefault="00E154AB" w:rsidP="00E154AB">
      <w:pPr>
        <w:pStyle w:val="PL"/>
        <w:rPr>
          <w:lang w:eastAsia="zh-CN"/>
        </w:rPr>
      </w:pPr>
      <w:r w:rsidRPr="00B526CF">
        <w:rPr>
          <w:lang w:eastAsia="zh-CN"/>
        </w:rPr>
        <w:t xml:space="preserve">  import _3gpp-common-yang-types { prefix types3gpp; }</w:t>
      </w:r>
    </w:p>
    <w:p w:rsidR="00E154AB" w:rsidRPr="00B526CF" w:rsidRDefault="00E154AB" w:rsidP="00E154AB">
      <w:pPr>
        <w:pStyle w:val="PL"/>
        <w:rPr>
          <w:lang w:eastAsia="zh-CN"/>
        </w:rPr>
      </w:pPr>
      <w:r w:rsidRPr="00B526CF">
        <w:rPr>
          <w:lang w:eastAsia="zh-CN"/>
        </w:rPr>
        <w:t xml:space="preserve">  import _3gpp-5g-common-yang-types { prefix types5g3gpp; }</w:t>
      </w:r>
    </w:p>
    <w:p w:rsidR="00E154AB" w:rsidRPr="00B526CF" w:rsidRDefault="00E154AB" w:rsidP="00E154AB">
      <w:pPr>
        <w:pStyle w:val="PL"/>
        <w:rPr>
          <w:lang w:eastAsia="zh-CN"/>
        </w:rPr>
      </w:pPr>
      <w:r w:rsidRPr="00B526CF">
        <w:rPr>
          <w:lang w:eastAsia="zh-CN"/>
        </w:rPr>
        <w:t xml:space="preserve">  import _3gpp-common-top { prefix top3gpp; }</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organization "3gpp SA5";</w:t>
      </w:r>
    </w:p>
    <w:p w:rsidR="00E154AB" w:rsidRPr="00B526CF" w:rsidRDefault="00E154AB" w:rsidP="00E154AB">
      <w:pPr>
        <w:pStyle w:val="PL"/>
        <w:rPr>
          <w:lang w:eastAsia="zh-CN"/>
        </w:rPr>
      </w:pPr>
      <w:r w:rsidRPr="00B526CF">
        <w:rPr>
          <w:lang w:eastAsia="zh-CN"/>
        </w:rPr>
        <w:t xml:space="preserve">  description "This IOC represents the NEF function in 5GC. For more information about the NEF, see 3GPP TS 23.501.";</w:t>
      </w:r>
    </w:p>
    <w:p w:rsidR="00E154AB" w:rsidRPr="00B526CF" w:rsidRDefault="00E154AB" w:rsidP="00E154AB">
      <w:pPr>
        <w:pStyle w:val="PL"/>
        <w:rPr>
          <w:lang w:eastAsia="zh-CN"/>
        </w:rPr>
      </w:pPr>
      <w:r w:rsidRPr="00B526CF">
        <w:rPr>
          <w:lang w:eastAsia="zh-CN"/>
        </w:rPr>
        <w:t xml:space="preserve">  reference "3GPP TS 28.541";</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revision 2019-10-20 {</w:t>
      </w:r>
    </w:p>
    <w:p w:rsidR="00E154AB" w:rsidRPr="00B526CF" w:rsidRDefault="00E154AB" w:rsidP="00E154AB">
      <w:pPr>
        <w:pStyle w:val="PL"/>
        <w:rPr>
          <w:lang w:eastAsia="zh-CN"/>
        </w:rPr>
      </w:pPr>
      <w:r w:rsidRPr="00B526CF">
        <w:rPr>
          <w:lang w:eastAsia="zh-CN"/>
        </w:rPr>
        <w:t xml:space="preserve">    description "initial revision";</w:t>
      </w:r>
    </w:p>
    <w:p w:rsidR="00E154AB" w:rsidRPr="00B526CF" w:rsidRDefault="00E154AB" w:rsidP="00E154AB">
      <w:pPr>
        <w:pStyle w:val="PL"/>
        <w:rPr>
          <w:lang w:eastAsia="zh-CN"/>
        </w:rPr>
      </w:pPr>
      <w:r w:rsidRPr="00B526CF">
        <w:rPr>
          <w:lang w:eastAsia="zh-CN"/>
        </w:rPr>
        <w:t xml:space="preserve">    reference "Based on</w:t>
      </w:r>
    </w:p>
    <w:p w:rsidR="00E154AB" w:rsidRPr="00B526CF" w:rsidRDefault="00E154AB" w:rsidP="00E154AB">
      <w:pPr>
        <w:pStyle w:val="PL"/>
        <w:rPr>
          <w:lang w:eastAsia="zh-CN"/>
        </w:rPr>
      </w:pPr>
      <w:r w:rsidRPr="00B526CF">
        <w:rPr>
          <w:lang w:eastAsia="zh-CN"/>
        </w:rPr>
        <w:t xml:space="preserve">      3GPP TS 28.541 V16.X.XX";</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grouping NEFFunctionGrp {</w:t>
      </w:r>
    </w:p>
    <w:p w:rsidR="00E154AB" w:rsidRPr="00B526CF" w:rsidRDefault="00E154AB" w:rsidP="00E154AB">
      <w:pPr>
        <w:pStyle w:val="PL"/>
        <w:rPr>
          <w:lang w:eastAsia="zh-CN"/>
        </w:rPr>
      </w:pPr>
      <w:r w:rsidRPr="00B526CF">
        <w:rPr>
          <w:lang w:eastAsia="zh-CN"/>
        </w:rPr>
        <w:t xml:space="preserve">    uses mf3gpp:ManagedFunctionGrp;</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leaf sBIFQDN {</w:t>
      </w:r>
    </w:p>
    <w:p w:rsidR="00E154AB" w:rsidRPr="00B526CF" w:rsidRDefault="00E154AB" w:rsidP="00E154AB">
      <w:pPr>
        <w:pStyle w:val="PL"/>
        <w:rPr>
          <w:lang w:eastAsia="zh-CN"/>
        </w:rPr>
      </w:pPr>
      <w:r w:rsidRPr="00B526CF">
        <w:rPr>
          <w:lang w:eastAsia="zh-CN"/>
        </w:rPr>
        <w:t xml:space="preserve">      description "The FQDN of the registered NF instance in the service-based interface.";</w:t>
      </w:r>
    </w:p>
    <w:p w:rsidR="00E154AB" w:rsidRPr="00B526CF" w:rsidRDefault="00E154AB" w:rsidP="00E154AB">
      <w:pPr>
        <w:pStyle w:val="PL"/>
        <w:rPr>
          <w:lang w:eastAsia="zh-CN"/>
        </w:rPr>
      </w:pPr>
      <w:r w:rsidRPr="00B526CF">
        <w:rPr>
          <w:lang w:eastAsia="zh-CN"/>
        </w:rPr>
        <w:t xml:space="preserve">      type inet:domain-name;</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leaf-list sNSSAIList {</w:t>
      </w:r>
    </w:p>
    <w:p w:rsidR="00E154AB" w:rsidRPr="00B526CF" w:rsidRDefault="00E154AB" w:rsidP="00E154AB">
      <w:pPr>
        <w:pStyle w:val="PL"/>
        <w:rPr>
          <w:lang w:eastAsia="zh-CN"/>
        </w:rPr>
      </w:pPr>
      <w:r w:rsidRPr="00B526CF">
        <w:rPr>
          <w:lang w:eastAsia="zh-CN"/>
        </w:rPr>
        <w:t xml:space="preserve">      description "List of S-NSSAIs the managed object is capable of supporting.</w:t>
      </w:r>
    </w:p>
    <w:p w:rsidR="00E154AB" w:rsidRPr="00B526CF" w:rsidRDefault="00E154AB" w:rsidP="00E154AB">
      <w:pPr>
        <w:pStyle w:val="PL"/>
        <w:rPr>
          <w:lang w:eastAsia="zh-CN"/>
        </w:rPr>
      </w:pPr>
      <w:r w:rsidRPr="00B526CF">
        <w:rPr>
          <w:lang w:eastAsia="zh-CN"/>
        </w:rPr>
        <w:t xml:space="preserve">                   (Single Network Slice Selection Assistance Information)</w:t>
      </w:r>
    </w:p>
    <w:p w:rsidR="00E154AB" w:rsidRPr="00B526CF" w:rsidRDefault="00E154AB" w:rsidP="00E154AB">
      <w:pPr>
        <w:pStyle w:val="PL"/>
        <w:rPr>
          <w:lang w:eastAsia="zh-CN"/>
        </w:rPr>
      </w:pPr>
      <w:r w:rsidRPr="00B526CF">
        <w:rPr>
          <w:lang w:eastAsia="zh-CN"/>
        </w:rPr>
        <w:t xml:space="preserve">                   An S-NSSAI has an SST (Slice/Service type) and an optional SD</w:t>
      </w:r>
    </w:p>
    <w:p w:rsidR="00E154AB" w:rsidRPr="00B526CF" w:rsidRDefault="00E154AB" w:rsidP="00E154AB">
      <w:pPr>
        <w:pStyle w:val="PL"/>
        <w:rPr>
          <w:lang w:eastAsia="zh-CN"/>
        </w:rPr>
      </w:pPr>
      <w:r w:rsidRPr="00B526CF">
        <w:rPr>
          <w:lang w:eastAsia="zh-CN"/>
        </w:rPr>
        <w:t xml:space="preserve">                   (Slice Differentiator) field.";</w:t>
      </w:r>
    </w:p>
    <w:p w:rsidR="00E154AB" w:rsidRPr="00B526CF" w:rsidRDefault="00E154AB" w:rsidP="00E154AB">
      <w:pPr>
        <w:pStyle w:val="PL"/>
        <w:rPr>
          <w:lang w:eastAsia="zh-CN"/>
        </w:rPr>
      </w:pPr>
      <w:r w:rsidRPr="00B526CF">
        <w:rPr>
          <w:lang w:eastAsia="zh-CN"/>
        </w:rPr>
        <w:t xml:space="preserve">      type types3gpp:SNssai;</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ab/>
      </w:r>
    </w:p>
    <w:p w:rsidR="00E154AB" w:rsidRPr="00B526CF" w:rsidRDefault="00E154AB" w:rsidP="00E154AB">
      <w:pPr>
        <w:pStyle w:val="PL"/>
        <w:rPr>
          <w:lang w:eastAsia="zh-CN"/>
        </w:rPr>
      </w:pPr>
      <w:r w:rsidRPr="00B526CF">
        <w:rPr>
          <w:lang w:eastAsia="zh-CN"/>
        </w:rPr>
        <w:t xml:space="preserve">    leaf-list capabilityList {</w:t>
      </w:r>
    </w:p>
    <w:p w:rsidR="00E154AB" w:rsidRPr="00B526CF" w:rsidRDefault="00E154AB" w:rsidP="00E154AB">
      <w:pPr>
        <w:pStyle w:val="PL"/>
        <w:rPr>
          <w:lang w:eastAsia="zh-CN"/>
        </w:rPr>
      </w:pPr>
      <w:r w:rsidRPr="00B526CF">
        <w:rPr>
          <w:lang w:eastAsia="zh-CN"/>
        </w:rPr>
        <w:t xml:space="preserve">      description "List of supported capabilities of the NEF.";</w:t>
      </w:r>
    </w:p>
    <w:p w:rsidR="00E154AB" w:rsidRPr="00B526CF" w:rsidRDefault="00E154AB" w:rsidP="00E154AB">
      <w:pPr>
        <w:pStyle w:val="PL"/>
        <w:rPr>
          <w:lang w:eastAsia="zh-CN"/>
        </w:rPr>
      </w:pPr>
      <w:r w:rsidRPr="00B526CF">
        <w:rPr>
          <w:lang w:eastAsia="zh-CN"/>
        </w:rPr>
        <w:t xml:space="preserve">      reference "3GPP TS 23.003";</w:t>
      </w:r>
    </w:p>
    <w:p w:rsidR="00E154AB" w:rsidRPr="00B526CF" w:rsidRDefault="00E154AB" w:rsidP="00E154AB">
      <w:pPr>
        <w:pStyle w:val="PL"/>
        <w:rPr>
          <w:lang w:eastAsia="zh-CN"/>
        </w:rPr>
      </w:pPr>
      <w:r w:rsidRPr="00B526CF">
        <w:rPr>
          <w:lang w:eastAsia="zh-CN"/>
        </w:rPr>
        <w:t xml:space="preserve">      type string;</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ab/>
      </w:r>
    </w:p>
    <w:p w:rsidR="00E154AB" w:rsidRPr="00B526CF" w:rsidRDefault="00E154AB" w:rsidP="00E154AB">
      <w:pPr>
        <w:pStyle w:val="PL"/>
        <w:rPr>
          <w:lang w:eastAsia="zh-CN"/>
        </w:rPr>
      </w:pPr>
      <w:r w:rsidRPr="00B526CF">
        <w:rPr>
          <w:lang w:eastAsia="zh-CN"/>
        </w:rPr>
        <w:t xml:space="preserve">    leaf isINEF {</w:t>
      </w:r>
    </w:p>
    <w:p w:rsidR="00E154AB" w:rsidRPr="00B526CF" w:rsidRDefault="00E154AB" w:rsidP="00E154AB">
      <w:pPr>
        <w:pStyle w:val="PL"/>
        <w:rPr>
          <w:lang w:eastAsia="zh-CN"/>
        </w:rPr>
      </w:pPr>
      <w:r w:rsidRPr="00B526CF">
        <w:rPr>
          <w:lang w:eastAsia="zh-CN"/>
        </w:rPr>
        <w:t xml:space="preserve">      type boolean;</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leaf isCAPIFSup {</w:t>
      </w:r>
    </w:p>
    <w:p w:rsidR="00E154AB" w:rsidRPr="00B526CF" w:rsidRDefault="00E154AB" w:rsidP="00E154AB">
      <w:pPr>
        <w:pStyle w:val="PL"/>
        <w:rPr>
          <w:lang w:eastAsia="zh-CN"/>
        </w:rPr>
      </w:pPr>
      <w:r w:rsidRPr="00B526CF">
        <w:rPr>
          <w:lang w:eastAsia="zh-CN"/>
        </w:rPr>
        <w:t xml:space="preserve">      type boolean;</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augment "/me3gpp:ManagedElement" {</w:t>
      </w:r>
    </w:p>
    <w:p w:rsidR="00E154AB" w:rsidRPr="00B526CF" w:rsidRDefault="00E154AB" w:rsidP="00E154AB">
      <w:pPr>
        <w:pStyle w:val="PL"/>
        <w:rPr>
          <w:lang w:eastAsia="zh-CN"/>
        </w:rPr>
      </w:pPr>
      <w:r w:rsidRPr="00B526CF">
        <w:rPr>
          <w:lang w:eastAsia="zh-CN"/>
        </w:rPr>
        <w:t xml:space="preserve">    list NEFFunction {</w:t>
      </w:r>
    </w:p>
    <w:p w:rsidR="00E154AB" w:rsidRPr="00B526CF" w:rsidRDefault="00E154AB" w:rsidP="00E154AB">
      <w:pPr>
        <w:pStyle w:val="PL"/>
        <w:rPr>
          <w:lang w:eastAsia="zh-CN"/>
        </w:rPr>
      </w:pPr>
      <w:r w:rsidRPr="00B526CF">
        <w:rPr>
          <w:lang w:eastAsia="zh-CN"/>
        </w:rPr>
        <w:t xml:space="preserve">      description "5G Core NEF Function";</w:t>
      </w:r>
    </w:p>
    <w:p w:rsidR="00E154AB" w:rsidRPr="00B526CF" w:rsidRDefault="00E154AB" w:rsidP="00E154AB">
      <w:pPr>
        <w:pStyle w:val="PL"/>
        <w:rPr>
          <w:lang w:eastAsia="zh-CN"/>
        </w:rPr>
      </w:pPr>
      <w:r w:rsidRPr="00B526CF">
        <w:rPr>
          <w:lang w:eastAsia="zh-CN"/>
        </w:rPr>
        <w:t xml:space="preserve">      reference "3GPP TS 28.541";</w:t>
      </w:r>
    </w:p>
    <w:p w:rsidR="00E154AB" w:rsidRPr="00B526CF" w:rsidRDefault="00E154AB" w:rsidP="00E154AB">
      <w:pPr>
        <w:pStyle w:val="PL"/>
        <w:rPr>
          <w:lang w:eastAsia="zh-CN"/>
        </w:rPr>
      </w:pPr>
      <w:r w:rsidRPr="00B526CF">
        <w:rPr>
          <w:lang w:eastAsia="zh-CN"/>
        </w:rPr>
        <w:t xml:space="preserve">      key id;</w:t>
      </w:r>
    </w:p>
    <w:p w:rsidR="00E154AB" w:rsidRPr="00B526CF" w:rsidRDefault="00E154AB" w:rsidP="00E154AB">
      <w:pPr>
        <w:pStyle w:val="PL"/>
        <w:rPr>
          <w:lang w:eastAsia="zh-CN"/>
        </w:rPr>
      </w:pPr>
      <w:r w:rsidRPr="00B526CF">
        <w:rPr>
          <w:lang w:eastAsia="zh-CN"/>
        </w:rPr>
        <w:t xml:space="preserve">      uses top3gpp:Top_Grp;</w:t>
      </w:r>
    </w:p>
    <w:p w:rsidR="00E154AB" w:rsidRPr="001B4943" w:rsidRDefault="00E154AB" w:rsidP="00E154AB">
      <w:pPr>
        <w:pStyle w:val="PL"/>
        <w:rPr>
          <w:lang w:eastAsia="zh-CN"/>
          <w:rPrChange w:id="25491" w:author="28.541_CR0284R1_(Rel-16)_eNRM" w:date="2020-06-26T16:13:00Z">
            <w:rPr>
              <w:lang w:val="fr-FR" w:eastAsia="zh-CN"/>
            </w:rPr>
          </w:rPrChange>
        </w:rPr>
      </w:pPr>
      <w:r w:rsidRPr="00B526CF">
        <w:rPr>
          <w:lang w:eastAsia="zh-CN"/>
        </w:rPr>
        <w:t xml:space="preserve">      </w:t>
      </w:r>
      <w:r w:rsidRPr="001B4943">
        <w:rPr>
          <w:lang w:eastAsia="zh-CN"/>
          <w:rPrChange w:id="25492" w:author="28.541_CR0284R1_(Rel-16)_eNRM" w:date="2020-06-26T16:13:00Z">
            <w:rPr>
              <w:lang w:val="fr-FR" w:eastAsia="zh-CN"/>
            </w:rPr>
          </w:rPrChange>
        </w:rPr>
        <w:t>container attributes {</w:t>
      </w:r>
    </w:p>
    <w:p w:rsidR="00E154AB" w:rsidRPr="001B4943" w:rsidRDefault="00E154AB" w:rsidP="00E154AB">
      <w:pPr>
        <w:pStyle w:val="PL"/>
        <w:rPr>
          <w:lang w:eastAsia="zh-CN"/>
          <w:rPrChange w:id="25493" w:author="28.541_CR0284R1_(Rel-16)_eNRM" w:date="2020-06-26T16:13:00Z">
            <w:rPr>
              <w:lang w:val="fr-FR" w:eastAsia="zh-CN"/>
            </w:rPr>
          </w:rPrChange>
        </w:rPr>
      </w:pPr>
      <w:r w:rsidRPr="001B4943">
        <w:rPr>
          <w:lang w:eastAsia="zh-CN"/>
          <w:rPrChange w:id="25494" w:author="28.541_CR0284R1_(Rel-16)_eNRM" w:date="2020-06-26T16:13:00Z">
            <w:rPr>
              <w:lang w:val="fr-FR" w:eastAsia="zh-CN"/>
            </w:rPr>
          </w:rPrChange>
        </w:rPr>
        <w:t xml:space="preserve">        uses NEFFunctionGrp;</w:t>
      </w:r>
    </w:p>
    <w:p w:rsidR="00E154AB" w:rsidRPr="001B4943" w:rsidRDefault="00E154AB" w:rsidP="00E154AB">
      <w:pPr>
        <w:pStyle w:val="PL"/>
        <w:rPr>
          <w:lang w:eastAsia="zh-CN"/>
          <w:rPrChange w:id="25495" w:author="28.541_CR0284R1_(Rel-16)_eNRM" w:date="2020-06-26T16:13:00Z">
            <w:rPr>
              <w:lang w:val="fr-FR" w:eastAsia="zh-CN"/>
            </w:rPr>
          </w:rPrChange>
        </w:rPr>
      </w:pPr>
      <w:r w:rsidRPr="001B4943">
        <w:rPr>
          <w:lang w:eastAsia="zh-CN"/>
          <w:rPrChange w:id="25496" w:author="28.541_CR0284R1_(Rel-16)_eNRM" w:date="2020-06-26T16:13:00Z">
            <w:rPr>
              <w:lang w:val="fr-FR" w:eastAsia="zh-CN"/>
            </w:rPr>
          </w:rPrChange>
        </w:rPr>
        <w:t xml:space="preserve">      }</w:t>
      </w:r>
    </w:p>
    <w:p w:rsidR="00E154AB" w:rsidRPr="001B4943" w:rsidRDefault="00E154AB" w:rsidP="00E154AB">
      <w:pPr>
        <w:pStyle w:val="PL"/>
        <w:rPr>
          <w:lang w:eastAsia="zh-CN"/>
          <w:rPrChange w:id="25497" w:author="28.541_CR0284R1_(Rel-16)_eNRM" w:date="2020-06-26T16:13:00Z">
            <w:rPr>
              <w:lang w:val="fr-FR" w:eastAsia="zh-CN"/>
            </w:rPr>
          </w:rPrChange>
        </w:rPr>
      </w:pPr>
      <w:r w:rsidRPr="001B4943">
        <w:rPr>
          <w:lang w:eastAsia="zh-CN"/>
          <w:rPrChange w:id="25498" w:author="28.541_CR0284R1_(Rel-16)_eNRM" w:date="2020-06-26T16:13:00Z">
            <w:rPr>
              <w:lang w:val="fr-FR" w:eastAsia="zh-CN"/>
            </w:rPr>
          </w:rPrChange>
        </w:rPr>
        <w:t xml:space="preserve">    }</w:t>
      </w:r>
    </w:p>
    <w:p w:rsidR="00E154AB" w:rsidRPr="001B4943" w:rsidRDefault="00E154AB" w:rsidP="00E154AB">
      <w:pPr>
        <w:pStyle w:val="PL"/>
        <w:rPr>
          <w:lang w:eastAsia="zh-CN"/>
          <w:rPrChange w:id="25499" w:author="28.541_CR0284R1_(Rel-16)_eNRM" w:date="2020-06-26T16:13:00Z">
            <w:rPr>
              <w:lang w:val="fr-FR" w:eastAsia="zh-CN"/>
            </w:rPr>
          </w:rPrChange>
        </w:rPr>
      </w:pPr>
      <w:r w:rsidRPr="001B4943">
        <w:rPr>
          <w:lang w:eastAsia="zh-CN"/>
          <w:rPrChange w:id="25500" w:author="28.541_CR0284R1_(Rel-16)_eNRM" w:date="2020-06-26T16:13:00Z">
            <w:rPr>
              <w:lang w:val="fr-FR" w:eastAsia="zh-CN"/>
            </w:rPr>
          </w:rPrChange>
        </w:rPr>
        <w:t xml:space="preserve">  }</w:t>
      </w:r>
    </w:p>
    <w:p w:rsidR="00E154AB" w:rsidRPr="001B4943" w:rsidRDefault="00E154AB" w:rsidP="00E154AB">
      <w:pPr>
        <w:pStyle w:val="PL"/>
        <w:rPr>
          <w:lang w:eastAsia="zh-CN"/>
          <w:rPrChange w:id="25501" w:author="28.541_CR0284R1_(Rel-16)_eNRM" w:date="2020-06-26T16:13:00Z">
            <w:rPr>
              <w:lang w:val="fr-FR" w:eastAsia="zh-CN"/>
            </w:rPr>
          </w:rPrChange>
        </w:rPr>
      </w:pPr>
      <w:r w:rsidRPr="001B4943">
        <w:rPr>
          <w:lang w:eastAsia="zh-CN"/>
          <w:rPrChange w:id="25502" w:author="28.541_CR0284R1_(Rel-16)_eNRM" w:date="2020-06-26T16:13:00Z">
            <w:rPr>
              <w:lang w:val="fr-FR" w:eastAsia="zh-CN"/>
            </w:rPr>
          </w:rPrChange>
        </w:rPr>
        <w:t>}</w:t>
      </w:r>
    </w:p>
    <w:p w:rsidR="00E154AB" w:rsidRPr="001B4943" w:rsidRDefault="00E154AB" w:rsidP="00E154AB">
      <w:pPr>
        <w:rPr>
          <w:ins w:id="25503" w:author="28.541_CR0261_(Rel-16)_eNRM" w:date="2020-06-26T12:04:00Z"/>
          <w:rPrChange w:id="25504" w:author="28.541_CR0284R1_(Rel-16)_eNRM" w:date="2020-06-26T16:13:00Z">
            <w:rPr>
              <w:ins w:id="25505" w:author="28.541_CR0261_(Rel-16)_eNRM" w:date="2020-06-26T12:04:00Z"/>
              <w:lang w:val="fr-FR"/>
            </w:rPr>
          </w:rPrChange>
        </w:rPr>
      </w:pPr>
    </w:p>
    <w:p w:rsidR="00060EA1" w:rsidRDefault="00060EA1" w:rsidP="00060EA1">
      <w:pPr>
        <w:pStyle w:val="Heading2"/>
        <w:rPr>
          <w:ins w:id="25506" w:author="28.541_CR0261_(Rel-16)_eNRM" w:date="2020-06-26T12:04:00Z"/>
        </w:rPr>
      </w:pPr>
      <w:bookmarkStart w:id="25507" w:name="_Toc44341840"/>
      <w:ins w:id="25508" w:author="28.541_CR0261_(Rel-16)_eNRM" w:date="2020-06-26T12:04:00Z">
        <w:r w:rsidRPr="00212C37">
          <w:rPr>
            <w:lang w:eastAsia="zh-CN"/>
          </w:rPr>
          <w:t>H.5.</w:t>
        </w:r>
        <w:r>
          <w:rPr>
            <w:lang w:eastAsia="zh-CN"/>
          </w:rPr>
          <w:t>28</w:t>
        </w:r>
        <w:r w:rsidRPr="00212C37">
          <w:rPr>
            <w:lang w:eastAsia="zh-CN"/>
          </w:rPr>
          <w:tab/>
        </w:r>
        <w:r>
          <w:rPr>
            <w:lang w:eastAsia="zh-CN"/>
          </w:rPr>
          <w:t>module _</w:t>
        </w:r>
        <w:r w:rsidRPr="00212C37">
          <w:rPr>
            <w:lang w:eastAsia="zh-CN"/>
          </w:rPr>
          <w:t>3gpp-5gc-nrm-</w:t>
        </w:r>
        <w:r>
          <w:t>QFQoSMonitoringControl</w:t>
        </w:r>
        <w:r w:rsidRPr="00212C37">
          <w:rPr>
            <w:lang w:eastAsia="zh-CN"/>
          </w:rPr>
          <w:t>@20</w:t>
        </w:r>
        <w:r>
          <w:rPr>
            <w:lang w:eastAsia="zh-CN"/>
          </w:rPr>
          <w:t>20</w:t>
        </w:r>
        <w:r w:rsidRPr="00212C37">
          <w:rPr>
            <w:lang w:eastAsia="zh-CN"/>
          </w:rPr>
          <w:t>-</w:t>
        </w:r>
        <w:r>
          <w:rPr>
            <w:lang w:eastAsia="zh-CN"/>
          </w:rPr>
          <w:t>04</w:t>
        </w:r>
        <w:r w:rsidRPr="00212C37">
          <w:rPr>
            <w:lang w:eastAsia="zh-CN"/>
          </w:rPr>
          <w:t>-</w:t>
        </w:r>
        <w:r>
          <w:rPr>
            <w:lang w:eastAsia="zh-CN"/>
          </w:rPr>
          <w:t>10</w:t>
        </w:r>
        <w:r w:rsidRPr="00212C37">
          <w:rPr>
            <w:lang w:eastAsia="zh-CN"/>
          </w:rPr>
          <w:t>.yang</w:t>
        </w:r>
        <w:bookmarkEnd w:id="25507"/>
      </w:ins>
    </w:p>
    <w:p w:rsidR="00060EA1" w:rsidRDefault="00060EA1" w:rsidP="00060EA1">
      <w:pPr>
        <w:pStyle w:val="PL"/>
        <w:rPr>
          <w:ins w:id="25509" w:author="28.541_CR0261_(Rel-16)_eNRM" w:date="2020-06-26T12:04:00Z"/>
        </w:rPr>
      </w:pPr>
      <w:ins w:id="25510" w:author="28.541_CR0261_(Rel-16)_eNRM" w:date="2020-06-26T12:04:00Z">
        <w:r>
          <w:t>module _3gpp-5gc-nrm-QFQoSMonitoringControl</w:t>
        </w:r>
        <w:r w:rsidRPr="002A4150">
          <w:t xml:space="preserve"> {</w:t>
        </w:r>
      </w:ins>
    </w:p>
    <w:p w:rsidR="00060EA1" w:rsidRDefault="00060EA1" w:rsidP="00060EA1">
      <w:pPr>
        <w:pStyle w:val="PL"/>
        <w:rPr>
          <w:ins w:id="25511" w:author="28.541_CR0261_(Rel-16)_eNRM" w:date="2020-06-26T12:04:00Z"/>
        </w:rPr>
      </w:pPr>
      <w:ins w:id="25512" w:author="28.541_CR0261_(Rel-16)_eNRM" w:date="2020-06-26T12:04:00Z">
        <w:r>
          <w:t xml:space="preserve">  yang-version 1.1;</w:t>
        </w:r>
      </w:ins>
    </w:p>
    <w:p w:rsidR="00060EA1" w:rsidRDefault="00060EA1" w:rsidP="00060EA1">
      <w:pPr>
        <w:pStyle w:val="PL"/>
        <w:rPr>
          <w:ins w:id="25513" w:author="28.541_CR0261_(Rel-16)_eNRM" w:date="2020-06-26T12:04:00Z"/>
        </w:rPr>
      </w:pPr>
      <w:ins w:id="25514" w:author="28.541_CR0261_(Rel-16)_eNRM" w:date="2020-06-26T12:04:00Z">
        <w:r>
          <w:t xml:space="preserve">  </w:t>
        </w:r>
      </w:ins>
    </w:p>
    <w:p w:rsidR="00060EA1" w:rsidRDefault="00060EA1" w:rsidP="00060EA1">
      <w:pPr>
        <w:pStyle w:val="PL"/>
        <w:rPr>
          <w:ins w:id="25515" w:author="28.541_CR0261_(Rel-16)_eNRM" w:date="2020-06-26T12:04:00Z"/>
        </w:rPr>
      </w:pPr>
      <w:ins w:id="25516" w:author="28.541_CR0261_(Rel-16)_eNRM" w:date="2020-06-26T12:04:00Z">
        <w:r>
          <w:t xml:space="preserve">  namespace urn:3gpp:sa5:_3gpp-5gc-nrm-QFQoSMonitoringControl;</w:t>
        </w:r>
      </w:ins>
    </w:p>
    <w:p w:rsidR="00060EA1" w:rsidRDefault="00060EA1" w:rsidP="00060EA1">
      <w:pPr>
        <w:pStyle w:val="PL"/>
        <w:rPr>
          <w:ins w:id="25517" w:author="28.541_CR0261_(Rel-16)_eNRM" w:date="2020-06-26T12:04:00Z"/>
        </w:rPr>
      </w:pPr>
      <w:ins w:id="25518" w:author="28.541_CR0261_(Rel-16)_eNRM" w:date="2020-06-26T12:04:00Z">
        <w:r>
          <w:t xml:space="preserve">  prefix qFQMCtrl3gpp;</w:t>
        </w:r>
      </w:ins>
    </w:p>
    <w:p w:rsidR="00060EA1" w:rsidRDefault="00060EA1" w:rsidP="00060EA1">
      <w:pPr>
        <w:pStyle w:val="PL"/>
        <w:rPr>
          <w:ins w:id="25519" w:author="28.541_CR0261_(Rel-16)_eNRM" w:date="2020-06-26T12:04:00Z"/>
        </w:rPr>
      </w:pPr>
      <w:ins w:id="25520" w:author="28.541_CR0261_(Rel-16)_eNRM" w:date="2020-06-26T12:04:00Z">
        <w:r>
          <w:lastRenderedPageBreak/>
          <w:t xml:space="preserve">  </w:t>
        </w:r>
      </w:ins>
    </w:p>
    <w:p w:rsidR="00060EA1" w:rsidRDefault="00060EA1" w:rsidP="00060EA1">
      <w:pPr>
        <w:pStyle w:val="PL"/>
        <w:rPr>
          <w:ins w:id="25521" w:author="28.541_CR0261_(Rel-16)_eNRM" w:date="2020-06-26T12:04:00Z"/>
        </w:rPr>
      </w:pPr>
      <w:ins w:id="25522" w:author="28.541_CR0261_(Rel-16)_eNRM" w:date="2020-06-26T12:04:00Z">
        <w:r>
          <w:t xml:space="preserve">  import _3gpp-common-managed-function { prefix mf3gpp; }</w:t>
        </w:r>
      </w:ins>
    </w:p>
    <w:p w:rsidR="00060EA1" w:rsidRDefault="00060EA1" w:rsidP="00060EA1">
      <w:pPr>
        <w:pStyle w:val="PL"/>
        <w:rPr>
          <w:ins w:id="25523" w:author="28.541_CR0261_(Rel-16)_eNRM" w:date="2020-06-26T12:04:00Z"/>
        </w:rPr>
      </w:pPr>
      <w:ins w:id="25524" w:author="28.541_CR0261_(Rel-16)_eNRM" w:date="2020-06-26T12:04:00Z">
        <w:r>
          <w:t xml:space="preserve">  import _3gpp-common-managed-element { prefix me3gpp; }</w:t>
        </w:r>
      </w:ins>
    </w:p>
    <w:p w:rsidR="00060EA1" w:rsidRDefault="00060EA1" w:rsidP="00060EA1">
      <w:pPr>
        <w:pStyle w:val="PL"/>
        <w:rPr>
          <w:ins w:id="25525" w:author="28.541_CR0261_(Rel-16)_eNRM" w:date="2020-06-26T12:04:00Z"/>
        </w:rPr>
      </w:pPr>
      <w:ins w:id="25526" w:author="28.541_CR0261_(Rel-16)_eNRM" w:date="2020-06-26T12:04:00Z">
        <w:r>
          <w:t xml:space="preserve">  import _3gpp-common-yang-types { prefix types3gpp; }</w:t>
        </w:r>
      </w:ins>
    </w:p>
    <w:p w:rsidR="00060EA1" w:rsidRDefault="00060EA1" w:rsidP="00060EA1">
      <w:pPr>
        <w:pStyle w:val="PL"/>
        <w:rPr>
          <w:ins w:id="25527" w:author="28.541_CR0261_(Rel-16)_eNRM" w:date="2020-06-26T12:04:00Z"/>
          <w:rStyle w:val="line"/>
          <w:szCs w:val="16"/>
        </w:rPr>
      </w:pPr>
      <w:ins w:id="25528" w:author="28.541_CR0261_(Rel-16)_eNRM" w:date="2020-06-26T12:04:00Z">
        <w:r>
          <w:rPr>
            <w:rStyle w:val="line"/>
            <w:szCs w:val="16"/>
          </w:rPr>
          <w:t xml:space="preserve">  </w:t>
        </w:r>
        <w:r w:rsidRPr="00E36B9C">
          <w:rPr>
            <w:rStyle w:val="line"/>
            <w:szCs w:val="16"/>
          </w:rPr>
          <w:t>import _3gpp-5g-common-yang-types { prefix types5g3gpp; }</w:t>
        </w:r>
      </w:ins>
    </w:p>
    <w:p w:rsidR="00060EA1" w:rsidRDefault="00060EA1" w:rsidP="00060EA1">
      <w:pPr>
        <w:pStyle w:val="PL"/>
        <w:rPr>
          <w:ins w:id="25529" w:author="28.541_CR0261_(Rel-16)_eNRM" w:date="2020-06-26T12:04:00Z"/>
        </w:rPr>
      </w:pPr>
      <w:ins w:id="25530" w:author="28.541_CR0261_(Rel-16)_eNRM" w:date="2020-06-26T12:04:00Z">
        <w:r>
          <w:t xml:space="preserve">  import _3gpp-5gc-nrm-smffunction { prefix smf3gpp; }</w:t>
        </w:r>
      </w:ins>
    </w:p>
    <w:p w:rsidR="00060EA1" w:rsidRDefault="00060EA1" w:rsidP="00060EA1">
      <w:pPr>
        <w:pStyle w:val="PL"/>
        <w:rPr>
          <w:ins w:id="25531" w:author="28.541_CR0261_(Rel-16)_eNRM" w:date="2020-06-26T12:04:00Z"/>
        </w:rPr>
      </w:pPr>
      <w:ins w:id="25532" w:author="28.541_CR0261_(Rel-16)_eNRM" w:date="2020-06-26T12:04:00Z">
        <w:r>
          <w:t xml:space="preserve">  import _3gpp-common-top { prefix top3gpp; }</w:t>
        </w:r>
      </w:ins>
    </w:p>
    <w:p w:rsidR="00060EA1" w:rsidRDefault="00060EA1" w:rsidP="00060EA1">
      <w:pPr>
        <w:pStyle w:val="PL"/>
        <w:rPr>
          <w:ins w:id="25533" w:author="28.541_CR0261_(Rel-16)_eNRM" w:date="2020-06-26T12:04:00Z"/>
        </w:rPr>
      </w:pPr>
      <w:ins w:id="25534" w:author="28.541_CR0261_(Rel-16)_eNRM" w:date="2020-06-26T12:04:00Z">
        <w:r>
          <w:t xml:space="preserve">  </w:t>
        </w:r>
      </w:ins>
    </w:p>
    <w:p w:rsidR="00060EA1" w:rsidRDefault="00060EA1" w:rsidP="00060EA1">
      <w:pPr>
        <w:pStyle w:val="PL"/>
        <w:rPr>
          <w:ins w:id="25535" w:author="28.541_CR0261_(Rel-16)_eNRM" w:date="2020-06-26T12:04:00Z"/>
        </w:rPr>
      </w:pPr>
      <w:ins w:id="25536" w:author="28.541_CR0261_(Rel-16)_eNRM" w:date="2020-06-26T12:04:00Z">
        <w:r>
          <w:t xml:space="preserve">  organization "3gpp SA5";</w:t>
        </w:r>
      </w:ins>
    </w:p>
    <w:p w:rsidR="00060EA1" w:rsidRDefault="00060EA1" w:rsidP="00060EA1">
      <w:pPr>
        <w:pStyle w:val="PL"/>
        <w:ind w:left="360" w:hanging="180"/>
        <w:rPr>
          <w:ins w:id="25537" w:author="28.541_CR0261_(Rel-16)_eNRM" w:date="2020-06-26T12:04:00Z"/>
        </w:rPr>
      </w:pPr>
      <w:ins w:id="25538" w:author="28.541_CR0261_(Rel-16)_eNRM" w:date="2020-06-26T12:04:00Z">
        <w:r>
          <w:t>description "This IOC represents the capabilities and properties for control of QoS monitoring per QoS flow per UE for URLLC service defined in 3GPP TS 23.501.";</w:t>
        </w:r>
      </w:ins>
    </w:p>
    <w:p w:rsidR="00060EA1" w:rsidRDefault="00060EA1" w:rsidP="00060EA1">
      <w:pPr>
        <w:pStyle w:val="PL"/>
        <w:rPr>
          <w:ins w:id="25539" w:author="28.541_CR0261_(Rel-16)_eNRM" w:date="2020-06-26T12:04:00Z"/>
        </w:rPr>
      </w:pPr>
      <w:ins w:id="25540" w:author="28.541_CR0261_(Rel-16)_eNRM" w:date="2020-06-26T12:04:00Z">
        <w:r>
          <w:t xml:space="preserve">  reference "3GPP TS 28.541";</w:t>
        </w:r>
      </w:ins>
    </w:p>
    <w:p w:rsidR="00060EA1" w:rsidRDefault="00060EA1" w:rsidP="00060EA1">
      <w:pPr>
        <w:pStyle w:val="PL"/>
        <w:rPr>
          <w:ins w:id="25541" w:author="28.541_CR0261_(Rel-16)_eNRM" w:date="2020-06-26T12:04:00Z"/>
          <w:lang w:eastAsia="zh-CN"/>
        </w:rPr>
      </w:pPr>
    </w:p>
    <w:p w:rsidR="00060EA1" w:rsidRPr="00C26131" w:rsidRDefault="00060EA1" w:rsidP="00060EA1">
      <w:pPr>
        <w:pStyle w:val="PL"/>
        <w:rPr>
          <w:ins w:id="25542" w:author="28.541_CR0261_(Rel-16)_eNRM" w:date="2020-06-26T12:04:00Z"/>
        </w:rPr>
      </w:pPr>
      <w:ins w:id="25543" w:author="28.541_CR0261_(Rel-16)_eNRM" w:date="2020-06-26T12:04:00Z">
        <w:r w:rsidRPr="00C26131">
          <w:t xml:space="preserve">  revision 20</w:t>
        </w:r>
        <w:r>
          <w:t>20</w:t>
        </w:r>
        <w:r w:rsidRPr="00C26131">
          <w:t>-</w:t>
        </w:r>
        <w:r>
          <w:t>04</w:t>
        </w:r>
        <w:r w:rsidRPr="00C26131">
          <w:t>-</w:t>
        </w:r>
        <w:r>
          <w:t>10</w:t>
        </w:r>
        <w:r w:rsidRPr="00C26131">
          <w:t xml:space="preserve"> {</w:t>
        </w:r>
      </w:ins>
    </w:p>
    <w:p w:rsidR="00060EA1" w:rsidRPr="00C26131" w:rsidRDefault="00060EA1" w:rsidP="00060EA1">
      <w:pPr>
        <w:pStyle w:val="PL"/>
        <w:rPr>
          <w:ins w:id="25544" w:author="28.541_CR0261_(Rel-16)_eNRM" w:date="2020-06-26T12:04:00Z"/>
        </w:rPr>
      </w:pPr>
      <w:ins w:id="25545" w:author="28.541_CR0261_(Rel-16)_eNRM" w:date="2020-06-26T12:04:00Z">
        <w:r w:rsidRPr="00C26131">
          <w:t xml:space="preserve">    description "Initial revision";</w:t>
        </w:r>
      </w:ins>
    </w:p>
    <w:p w:rsidR="00060EA1" w:rsidRPr="00C26131" w:rsidRDefault="00060EA1" w:rsidP="00060EA1">
      <w:pPr>
        <w:pStyle w:val="PL"/>
        <w:rPr>
          <w:ins w:id="25546" w:author="28.541_CR0261_(Rel-16)_eNRM" w:date="2020-06-26T12:04:00Z"/>
        </w:rPr>
      </w:pPr>
      <w:ins w:id="25547" w:author="28.541_CR0261_(Rel-16)_eNRM" w:date="2020-06-26T12:04:00Z">
        <w:r w:rsidRPr="00C26131">
          <w:t xml:space="preserve">    reference "</w:t>
        </w:r>
        <w:r w:rsidRPr="00EB245C">
          <w:t>S5-</w:t>
        </w:r>
        <w:r>
          <w:t>202101</w:t>
        </w:r>
        <w:r w:rsidRPr="00C26131">
          <w:t>";</w:t>
        </w:r>
      </w:ins>
    </w:p>
    <w:p w:rsidR="00060EA1" w:rsidRDefault="00060EA1" w:rsidP="00060EA1">
      <w:pPr>
        <w:pStyle w:val="PL"/>
        <w:rPr>
          <w:ins w:id="25548" w:author="28.541_CR0261_(Rel-16)_eNRM" w:date="2020-06-26T12:04:00Z"/>
        </w:rPr>
      </w:pPr>
      <w:ins w:id="25549" w:author="28.541_CR0261_(Rel-16)_eNRM" w:date="2020-06-26T12:04:00Z">
        <w:r w:rsidRPr="00C26131">
          <w:t xml:space="preserve">  }</w:t>
        </w:r>
      </w:ins>
    </w:p>
    <w:p w:rsidR="00060EA1" w:rsidRDefault="00060EA1" w:rsidP="00060EA1">
      <w:pPr>
        <w:pStyle w:val="PL"/>
        <w:rPr>
          <w:ins w:id="25550" w:author="28.541_CR0261_(Rel-16)_eNRM" w:date="2020-06-26T12:04:00Z"/>
          <w:color w:val="000000"/>
        </w:rPr>
      </w:pPr>
    </w:p>
    <w:p w:rsidR="00060EA1" w:rsidRDefault="00060EA1" w:rsidP="00060EA1">
      <w:pPr>
        <w:pStyle w:val="PL"/>
        <w:rPr>
          <w:ins w:id="25551" w:author="28.541_CR0261_(Rel-16)_eNRM" w:date="2020-06-26T12:04:00Z"/>
        </w:rPr>
      </w:pPr>
      <w:ins w:id="25552" w:author="28.541_CR0261_(Rel-16)_eNRM" w:date="2020-06-26T12:04:00Z">
        <w:r>
          <w:t xml:space="preserve">  grouping QFD</w:t>
        </w:r>
        <w:r w:rsidRPr="006F05B3">
          <w:t>elayThresholdsType</w:t>
        </w:r>
        <w:r>
          <w:t xml:space="preserve"> {</w:t>
        </w:r>
      </w:ins>
    </w:p>
    <w:p w:rsidR="00060EA1" w:rsidRDefault="00060EA1" w:rsidP="00060EA1">
      <w:pPr>
        <w:pStyle w:val="PL"/>
        <w:rPr>
          <w:ins w:id="25553" w:author="28.541_CR0261_(Rel-16)_eNRM" w:date="2020-06-26T12:04:00Z"/>
        </w:rPr>
      </w:pPr>
      <w:ins w:id="25554" w:author="28.541_CR0261_(Rel-16)_eNRM" w:date="2020-06-26T12:04:00Z">
        <w:r>
          <w:t xml:space="preserve">    leaf </w:t>
        </w:r>
        <w:r w:rsidRPr="007D05CD">
          <w:rPr>
            <w:rFonts w:cs="Courier New"/>
          </w:rPr>
          <w:t>thresholdDl</w:t>
        </w:r>
        <w:r>
          <w:t xml:space="preserve"> {</w:t>
        </w:r>
      </w:ins>
    </w:p>
    <w:p w:rsidR="00060EA1" w:rsidRDefault="00060EA1" w:rsidP="00060EA1">
      <w:pPr>
        <w:pStyle w:val="PL"/>
        <w:rPr>
          <w:ins w:id="25555" w:author="28.541_CR0261_(Rel-16)_eNRM" w:date="2020-06-26T12:04:00Z"/>
        </w:rPr>
      </w:pPr>
      <w:ins w:id="25556" w:author="28.541_CR0261_(Rel-16)_eNRM" w:date="2020-06-26T12:04:00Z">
        <w:r>
          <w:t xml:space="preserve">      mandatory true;</w:t>
        </w:r>
      </w:ins>
    </w:p>
    <w:p w:rsidR="00060EA1" w:rsidRDefault="00060EA1" w:rsidP="00060EA1">
      <w:pPr>
        <w:pStyle w:val="PL"/>
        <w:rPr>
          <w:ins w:id="25557" w:author="28.541_CR0261_(Rel-16)_eNRM" w:date="2020-06-26T12:04:00Z"/>
        </w:rPr>
      </w:pPr>
      <w:ins w:id="25558" w:author="28.541_CR0261_(Rel-16)_eNRM" w:date="2020-06-26T12:04:00Z">
        <w:r>
          <w:t xml:space="preserve">      type uint32;</w:t>
        </w:r>
      </w:ins>
    </w:p>
    <w:p w:rsidR="00060EA1" w:rsidRDefault="00060EA1" w:rsidP="00060EA1">
      <w:pPr>
        <w:pStyle w:val="PL"/>
        <w:rPr>
          <w:ins w:id="25559" w:author="28.541_CR0261_(Rel-16)_eNRM" w:date="2020-06-26T12:04:00Z"/>
        </w:rPr>
      </w:pPr>
      <w:ins w:id="25560" w:author="28.541_CR0261_(Rel-16)_eNRM" w:date="2020-06-26T12:04:00Z">
        <w:r>
          <w:t xml:space="preserve">    }</w:t>
        </w:r>
      </w:ins>
    </w:p>
    <w:p w:rsidR="00060EA1" w:rsidRDefault="00060EA1" w:rsidP="00060EA1">
      <w:pPr>
        <w:pStyle w:val="PL"/>
        <w:rPr>
          <w:ins w:id="25561" w:author="28.541_CR0261_(Rel-16)_eNRM" w:date="2020-06-26T12:04:00Z"/>
        </w:rPr>
      </w:pPr>
      <w:ins w:id="25562" w:author="28.541_CR0261_(Rel-16)_eNRM" w:date="2020-06-26T12:04:00Z">
        <w:r>
          <w:t xml:space="preserve">    leaf </w:t>
        </w:r>
        <w:r w:rsidRPr="007D05CD">
          <w:rPr>
            <w:rFonts w:cs="Courier New"/>
          </w:rPr>
          <w:t>threshold</w:t>
        </w:r>
        <w:r>
          <w:rPr>
            <w:rFonts w:cs="Courier New"/>
          </w:rPr>
          <w:t>U</w:t>
        </w:r>
        <w:r w:rsidRPr="007D05CD">
          <w:rPr>
            <w:rFonts w:cs="Courier New"/>
          </w:rPr>
          <w:t>l</w:t>
        </w:r>
        <w:r>
          <w:t xml:space="preserve"> {</w:t>
        </w:r>
      </w:ins>
    </w:p>
    <w:p w:rsidR="00060EA1" w:rsidRDefault="00060EA1" w:rsidP="00060EA1">
      <w:pPr>
        <w:pStyle w:val="PL"/>
        <w:rPr>
          <w:ins w:id="25563" w:author="28.541_CR0261_(Rel-16)_eNRM" w:date="2020-06-26T12:04:00Z"/>
        </w:rPr>
      </w:pPr>
      <w:ins w:id="25564" w:author="28.541_CR0261_(Rel-16)_eNRM" w:date="2020-06-26T12:04:00Z">
        <w:r>
          <w:t xml:space="preserve">      mandatory true;</w:t>
        </w:r>
      </w:ins>
    </w:p>
    <w:p w:rsidR="00060EA1" w:rsidRDefault="00060EA1" w:rsidP="00060EA1">
      <w:pPr>
        <w:pStyle w:val="PL"/>
        <w:rPr>
          <w:ins w:id="25565" w:author="28.541_CR0261_(Rel-16)_eNRM" w:date="2020-06-26T12:04:00Z"/>
        </w:rPr>
      </w:pPr>
      <w:ins w:id="25566" w:author="28.541_CR0261_(Rel-16)_eNRM" w:date="2020-06-26T12:04:00Z">
        <w:r>
          <w:t xml:space="preserve">      type uint32;</w:t>
        </w:r>
      </w:ins>
    </w:p>
    <w:p w:rsidR="00060EA1" w:rsidRDefault="00060EA1" w:rsidP="00060EA1">
      <w:pPr>
        <w:pStyle w:val="PL"/>
        <w:ind w:firstLine="384"/>
        <w:rPr>
          <w:ins w:id="25567" w:author="28.541_CR0261_(Rel-16)_eNRM" w:date="2020-06-26T12:04:00Z"/>
        </w:rPr>
      </w:pPr>
      <w:ins w:id="25568" w:author="28.541_CR0261_(Rel-16)_eNRM" w:date="2020-06-26T12:04:00Z">
        <w:r>
          <w:t>}</w:t>
        </w:r>
      </w:ins>
    </w:p>
    <w:p w:rsidR="00060EA1" w:rsidRDefault="00060EA1" w:rsidP="00060EA1">
      <w:pPr>
        <w:pStyle w:val="PL"/>
        <w:rPr>
          <w:ins w:id="25569" w:author="28.541_CR0261_(Rel-16)_eNRM" w:date="2020-06-26T12:04:00Z"/>
        </w:rPr>
      </w:pPr>
      <w:ins w:id="25570" w:author="28.541_CR0261_(Rel-16)_eNRM" w:date="2020-06-26T12:04:00Z">
        <w:r>
          <w:t xml:space="preserve">    leaf </w:t>
        </w:r>
        <w:r w:rsidRPr="007D05CD">
          <w:rPr>
            <w:rFonts w:cs="Courier New"/>
          </w:rPr>
          <w:t>threshold</w:t>
        </w:r>
        <w:r>
          <w:rPr>
            <w:rFonts w:cs="Courier New"/>
          </w:rPr>
          <w:t>Rtt</w:t>
        </w:r>
        <w:r>
          <w:t xml:space="preserve"> {</w:t>
        </w:r>
      </w:ins>
    </w:p>
    <w:p w:rsidR="00060EA1" w:rsidRDefault="00060EA1" w:rsidP="00060EA1">
      <w:pPr>
        <w:pStyle w:val="PL"/>
        <w:rPr>
          <w:ins w:id="25571" w:author="28.541_CR0261_(Rel-16)_eNRM" w:date="2020-06-26T12:04:00Z"/>
        </w:rPr>
      </w:pPr>
      <w:ins w:id="25572" w:author="28.541_CR0261_(Rel-16)_eNRM" w:date="2020-06-26T12:04:00Z">
        <w:r>
          <w:t xml:space="preserve">      mandatory true;</w:t>
        </w:r>
      </w:ins>
    </w:p>
    <w:p w:rsidR="00060EA1" w:rsidRDefault="00060EA1" w:rsidP="00060EA1">
      <w:pPr>
        <w:pStyle w:val="PL"/>
        <w:rPr>
          <w:ins w:id="25573" w:author="28.541_CR0261_(Rel-16)_eNRM" w:date="2020-06-26T12:04:00Z"/>
        </w:rPr>
      </w:pPr>
      <w:ins w:id="25574" w:author="28.541_CR0261_(Rel-16)_eNRM" w:date="2020-06-26T12:04:00Z">
        <w:r>
          <w:t xml:space="preserve">      type uint32;</w:t>
        </w:r>
      </w:ins>
    </w:p>
    <w:p w:rsidR="00060EA1" w:rsidRDefault="00060EA1" w:rsidP="00060EA1">
      <w:pPr>
        <w:pStyle w:val="PL"/>
        <w:rPr>
          <w:ins w:id="25575" w:author="28.541_CR0261_(Rel-16)_eNRM" w:date="2020-06-26T12:04:00Z"/>
        </w:rPr>
      </w:pPr>
      <w:ins w:id="25576" w:author="28.541_CR0261_(Rel-16)_eNRM" w:date="2020-06-26T12:04:00Z">
        <w:r>
          <w:t xml:space="preserve">    }</w:t>
        </w:r>
      </w:ins>
    </w:p>
    <w:p w:rsidR="00060EA1" w:rsidRDefault="00060EA1" w:rsidP="00060EA1">
      <w:pPr>
        <w:pStyle w:val="PL"/>
        <w:rPr>
          <w:ins w:id="25577" w:author="28.541_CR0261_(Rel-16)_eNRM" w:date="2020-06-26T12:04:00Z"/>
        </w:rPr>
      </w:pPr>
      <w:ins w:id="25578" w:author="28.541_CR0261_(Rel-16)_eNRM" w:date="2020-06-26T12:04:00Z">
        <w:r>
          <w:t xml:space="preserve">    reference "TS </w:t>
        </w:r>
        <w:r w:rsidRPr="00C26131">
          <w:t>28.541</w:t>
        </w:r>
        <w:r>
          <w:t>";</w:t>
        </w:r>
      </w:ins>
    </w:p>
    <w:p w:rsidR="00060EA1" w:rsidRPr="004B5E1B" w:rsidRDefault="00060EA1" w:rsidP="00060EA1">
      <w:pPr>
        <w:pStyle w:val="PL"/>
        <w:rPr>
          <w:ins w:id="25579" w:author="28.541_CR0261_(Rel-16)_eNRM" w:date="2020-06-26T12:04:00Z"/>
          <w:color w:val="000000"/>
        </w:rPr>
      </w:pPr>
      <w:ins w:id="25580" w:author="28.541_CR0261_(Rel-16)_eNRM" w:date="2020-06-26T12:04:00Z">
        <w:r>
          <w:t xml:space="preserve">  }</w:t>
        </w:r>
      </w:ins>
    </w:p>
    <w:p w:rsidR="00060EA1" w:rsidRPr="00C26131" w:rsidRDefault="00060EA1" w:rsidP="00060EA1">
      <w:pPr>
        <w:pStyle w:val="PL"/>
        <w:rPr>
          <w:ins w:id="25581" w:author="28.541_CR0261_(Rel-16)_eNRM" w:date="2020-06-26T12:04:00Z"/>
        </w:rPr>
      </w:pPr>
    </w:p>
    <w:p w:rsidR="00060EA1" w:rsidRPr="00C26131" w:rsidRDefault="00060EA1" w:rsidP="00060EA1">
      <w:pPr>
        <w:pStyle w:val="PL"/>
        <w:rPr>
          <w:ins w:id="25582" w:author="28.541_CR0261_(Rel-16)_eNRM" w:date="2020-06-26T12:04:00Z"/>
        </w:rPr>
      </w:pPr>
      <w:ins w:id="25583" w:author="28.541_CR0261_(Rel-16)_eNRM" w:date="2020-06-26T12:04:00Z">
        <w:r w:rsidRPr="00C26131">
          <w:t xml:space="preserve">  grouping </w:t>
        </w:r>
        <w:r>
          <w:t>QFQoSMonitoringControl</w:t>
        </w:r>
        <w:r w:rsidRPr="00C26131">
          <w:t>Grp {</w:t>
        </w:r>
      </w:ins>
    </w:p>
    <w:p w:rsidR="00060EA1" w:rsidRPr="00C26131" w:rsidRDefault="00060EA1" w:rsidP="00060EA1">
      <w:pPr>
        <w:pStyle w:val="PL"/>
        <w:rPr>
          <w:ins w:id="25584" w:author="28.541_CR0261_(Rel-16)_eNRM" w:date="2020-06-26T12:04:00Z"/>
        </w:rPr>
      </w:pPr>
      <w:ins w:id="25585" w:author="28.541_CR0261_(Rel-16)_eNRM" w:date="2020-06-26T12:04:00Z">
        <w:r w:rsidRPr="00C26131">
          <w:t xml:space="preserve">    description "Represents the </w:t>
        </w:r>
        <w:r>
          <w:t>QFQoSMonitoringControl</w:t>
        </w:r>
        <w:r w:rsidRPr="00C26131">
          <w:t xml:space="preserve"> IOC.";</w:t>
        </w:r>
      </w:ins>
    </w:p>
    <w:p w:rsidR="00060EA1" w:rsidRPr="00C26131" w:rsidRDefault="00060EA1" w:rsidP="00060EA1">
      <w:pPr>
        <w:pStyle w:val="PL"/>
        <w:rPr>
          <w:ins w:id="25586" w:author="28.541_CR0261_(Rel-16)_eNRM" w:date="2020-06-26T12:04:00Z"/>
        </w:rPr>
      </w:pPr>
      <w:ins w:id="25587" w:author="28.541_CR0261_(Rel-16)_eNRM" w:date="2020-06-26T12:04:00Z">
        <w:r w:rsidRPr="00C26131">
          <w:t xml:space="preserve">    reference "3GPP TS 28.541";</w:t>
        </w:r>
      </w:ins>
    </w:p>
    <w:p w:rsidR="00060EA1" w:rsidRPr="00C26131" w:rsidRDefault="00060EA1" w:rsidP="00060EA1">
      <w:pPr>
        <w:pStyle w:val="PL"/>
        <w:rPr>
          <w:ins w:id="25588" w:author="28.541_CR0261_(Rel-16)_eNRM" w:date="2020-06-26T12:04:00Z"/>
        </w:rPr>
      </w:pPr>
      <w:ins w:id="25589" w:author="28.541_CR0261_(Rel-16)_eNRM" w:date="2020-06-26T12:04:00Z">
        <w:r w:rsidRPr="00C26131">
          <w:t xml:space="preserve">    uses mf3gpp:</w:t>
        </w:r>
        <w:r w:rsidRPr="000F556E">
          <w:t xml:space="preserve"> </w:t>
        </w:r>
        <w:r>
          <w:t>Top_Grp</w:t>
        </w:r>
        <w:r w:rsidRPr="00C26131">
          <w:t>;</w:t>
        </w:r>
      </w:ins>
    </w:p>
    <w:p w:rsidR="00060EA1" w:rsidRPr="00C26131" w:rsidRDefault="00060EA1" w:rsidP="00060EA1">
      <w:pPr>
        <w:pStyle w:val="PL"/>
        <w:rPr>
          <w:ins w:id="25590" w:author="28.541_CR0261_(Rel-16)_eNRM" w:date="2020-06-26T12:04:00Z"/>
        </w:rPr>
      </w:pPr>
    </w:p>
    <w:p w:rsidR="00060EA1" w:rsidRPr="00C26131" w:rsidRDefault="00060EA1" w:rsidP="00060EA1">
      <w:pPr>
        <w:pStyle w:val="PL"/>
        <w:rPr>
          <w:ins w:id="25591" w:author="28.541_CR0261_(Rel-16)_eNRM" w:date="2020-06-26T12:04:00Z"/>
        </w:rPr>
      </w:pPr>
      <w:ins w:id="25592" w:author="28.541_CR0261_(Rel-16)_eNRM" w:date="2020-06-26T12:04:00Z">
        <w:r w:rsidRPr="00C26131">
          <w:t xml:space="preserve">    leaf </w:t>
        </w:r>
        <w:r>
          <w:t>qFQoSMonitoring</w:t>
        </w:r>
        <w:r>
          <w:rPr>
            <w:rFonts w:cs="Courier New"/>
            <w:lang w:eastAsia="zh-CN"/>
          </w:rPr>
          <w:t>State</w:t>
        </w:r>
        <w:r w:rsidRPr="00C26131">
          <w:t xml:space="preserve"> {</w:t>
        </w:r>
      </w:ins>
    </w:p>
    <w:p w:rsidR="00060EA1" w:rsidRPr="00C26131" w:rsidRDefault="00060EA1" w:rsidP="00060EA1">
      <w:pPr>
        <w:pStyle w:val="PL"/>
        <w:rPr>
          <w:ins w:id="25593" w:author="28.541_CR0261_(Rel-16)_eNRM" w:date="2020-06-26T12:04:00Z"/>
        </w:rPr>
      </w:pPr>
      <w:ins w:id="25594" w:author="28.541_CR0261_(Rel-16)_eNRM" w:date="2020-06-26T12:04:00Z">
        <w:r w:rsidRPr="00C26131">
          <w:t xml:space="preserve">      description "</w:t>
        </w:r>
        <w:r>
          <w:t xml:space="preserve">The </w:t>
        </w:r>
        <w:r>
          <w:rPr>
            <w:sz w:val="18"/>
          </w:rPr>
          <w:t>state of QoS monitoring per QoS flow per UE.</w:t>
        </w:r>
        <w:r w:rsidRPr="00C26131">
          <w:t>";</w:t>
        </w:r>
      </w:ins>
    </w:p>
    <w:p w:rsidR="00060EA1" w:rsidRPr="00C26131" w:rsidRDefault="00060EA1" w:rsidP="00060EA1">
      <w:pPr>
        <w:pStyle w:val="PL"/>
        <w:rPr>
          <w:ins w:id="25595" w:author="28.541_CR0261_(Rel-16)_eNRM" w:date="2020-06-26T12:04:00Z"/>
        </w:rPr>
      </w:pPr>
      <w:ins w:id="25596" w:author="28.541_CR0261_(Rel-16)_eNRM" w:date="2020-06-26T12:04:00Z">
        <w:r w:rsidRPr="00C26131">
          <w:t xml:space="preserve">      mandatory true;</w:t>
        </w:r>
      </w:ins>
    </w:p>
    <w:p w:rsidR="00060EA1" w:rsidRPr="004B5E1B" w:rsidRDefault="00060EA1" w:rsidP="00060EA1">
      <w:pPr>
        <w:pStyle w:val="PL"/>
        <w:rPr>
          <w:ins w:id="25597" w:author="28.541_CR0261_(Rel-16)_eNRM" w:date="2020-06-26T12:04:00Z"/>
          <w:color w:val="000000"/>
          <w:lang w:eastAsia="zh-CN"/>
        </w:rPr>
      </w:pPr>
      <w:ins w:id="25598" w:author="28.541_CR0261_(Rel-16)_eNRM" w:date="2020-06-26T12:04:00Z">
        <w:r w:rsidRPr="004B5E1B">
          <w:rPr>
            <w:color w:val="000000"/>
            <w:lang w:eastAsia="zh-CN"/>
          </w:rPr>
          <w:t xml:space="preserve">    </w:t>
        </w:r>
        <w:r>
          <w:rPr>
            <w:color w:val="000000"/>
            <w:lang w:eastAsia="zh-CN"/>
          </w:rPr>
          <w:t xml:space="preserve">  </w:t>
        </w:r>
        <w:r w:rsidRPr="004B5E1B">
          <w:rPr>
            <w:color w:val="000000"/>
          </w:rPr>
          <w:t>type enumeration {</w:t>
        </w:r>
      </w:ins>
    </w:p>
    <w:p w:rsidR="00060EA1" w:rsidRDefault="00060EA1" w:rsidP="00060EA1">
      <w:pPr>
        <w:pStyle w:val="PL"/>
        <w:rPr>
          <w:ins w:id="25599" w:author="28.541_CR0261_(Rel-16)_eNRM" w:date="2020-06-26T12:04:00Z"/>
          <w:color w:val="000000"/>
        </w:rPr>
      </w:pPr>
      <w:ins w:id="25600" w:author="28.541_CR0261_(Rel-16)_eNRM" w:date="2020-06-26T12:04:00Z">
        <w:r w:rsidRPr="004B5E1B">
          <w:rPr>
            <w:color w:val="000000"/>
          </w:rPr>
          <w:t xml:space="preserve">      </w:t>
        </w:r>
        <w:r>
          <w:rPr>
            <w:color w:val="000000"/>
          </w:rPr>
          <w:t xml:space="preserve">  </w:t>
        </w:r>
        <w:r w:rsidRPr="004B5E1B">
          <w:rPr>
            <w:color w:val="000000"/>
          </w:rPr>
          <w:t xml:space="preserve">enum </w:t>
        </w:r>
        <w:r>
          <w:rPr>
            <w:color w:val="000000"/>
          </w:rPr>
          <w:t>ENABLED</w:t>
        </w:r>
        <w:r w:rsidRPr="004B5E1B">
          <w:rPr>
            <w:color w:val="000000"/>
          </w:rPr>
          <w:t>;</w:t>
        </w:r>
      </w:ins>
    </w:p>
    <w:p w:rsidR="00060EA1" w:rsidRPr="004B5E1B" w:rsidRDefault="00060EA1" w:rsidP="00060EA1">
      <w:pPr>
        <w:pStyle w:val="PL"/>
        <w:rPr>
          <w:ins w:id="25601" w:author="28.541_CR0261_(Rel-16)_eNRM" w:date="2020-06-26T12:04:00Z"/>
          <w:color w:val="000000"/>
        </w:rPr>
      </w:pPr>
      <w:ins w:id="25602" w:author="28.541_CR0261_(Rel-16)_eNRM" w:date="2020-06-26T12:04:00Z">
        <w:r w:rsidRPr="004B5E1B">
          <w:rPr>
            <w:color w:val="000000"/>
          </w:rPr>
          <w:t xml:space="preserve">      </w:t>
        </w:r>
        <w:r>
          <w:rPr>
            <w:color w:val="000000"/>
          </w:rPr>
          <w:t xml:space="preserve">  </w:t>
        </w:r>
        <w:r w:rsidRPr="004B5E1B">
          <w:rPr>
            <w:color w:val="000000"/>
          </w:rPr>
          <w:t xml:space="preserve">enum </w:t>
        </w:r>
        <w:r>
          <w:rPr>
            <w:color w:val="000000"/>
          </w:rPr>
          <w:t>DISABLED</w:t>
        </w:r>
        <w:r w:rsidRPr="004B5E1B">
          <w:rPr>
            <w:color w:val="000000"/>
          </w:rPr>
          <w:t>;</w:t>
        </w:r>
      </w:ins>
    </w:p>
    <w:p w:rsidR="00060EA1" w:rsidRDefault="00060EA1" w:rsidP="00060EA1">
      <w:pPr>
        <w:pStyle w:val="PL"/>
        <w:rPr>
          <w:ins w:id="25603" w:author="28.541_CR0261_(Rel-16)_eNRM" w:date="2020-06-26T12:04:00Z"/>
          <w:color w:val="000000"/>
        </w:rPr>
      </w:pPr>
      <w:ins w:id="25604" w:author="28.541_CR0261_(Rel-16)_eNRM" w:date="2020-06-26T12:04:00Z">
        <w:r w:rsidRPr="004B5E1B">
          <w:rPr>
            <w:color w:val="000000"/>
          </w:rPr>
          <w:t xml:space="preserve">    </w:t>
        </w:r>
        <w:r>
          <w:rPr>
            <w:color w:val="000000"/>
          </w:rPr>
          <w:t xml:space="preserve">  </w:t>
        </w:r>
        <w:r w:rsidRPr="004B5E1B">
          <w:rPr>
            <w:color w:val="000000"/>
          </w:rPr>
          <w:t>}</w:t>
        </w:r>
      </w:ins>
    </w:p>
    <w:p w:rsidR="00060EA1" w:rsidRDefault="00060EA1" w:rsidP="00060EA1">
      <w:pPr>
        <w:pStyle w:val="PL"/>
        <w:ind w:firstLine="384"/>
        <w:rPr>
          <w:ins w:id="25605" w:author="28.541_CR0261_(Rel-16)_eNRM" w:date="2020-06-26T12:04:00Z"/>
          <w:color w:val="000000"/>
        </w:rPr>
      </w:pPr>
      <w:ins w:id="25606" w:author="28.541_CR0261_(Rel-16)_eNRM" w:date="2020-06-26T12:04:00Z">
        <w:r>
          <w:rPr>
            <w:color w:val="000000"/>
          </w:rPr>
          <w:t>}</w:t>
        </w:r>
      </w:ins>
    </w:p>
    <w:p w:rsidR="00060EA1" w:rsidRDefault="00060EA1" w:rsidP="00060EA1">
      <w:pPr>
        <w:pStyle w:val="PL"/>
        <w:ind w:firstLine="384"/>
        <w:rPr>
          <w:ins w:id="25607" w:author="28.541_CR0261_(Rel-16)_eNRM" w:date="2020-06-26T12:04:00Z"/>
          <w:color w:val="000000"/>
        </w:rPr>
      </w:pPr>
    </w:p>
    <w:p w:rsidR="00060EA1" w:rsidRDefault="00060EA1" w:rsidP="00060EA1">
      <w:pPr>
        <w:pStyle w:val="PL"/>
        <w:rPr>
          <w:ins w:id="25608" w:author="28.541_CR0261_(Rel-16)_eNRM" w:date="2020-06-26T12:04:00Z"/>
        </w:rPr>
      </w:pPr>
      <w:ins w:id="25609" w:author="28.541_CR0261_(Rel-16)_eNRM" w:date="2020-06-26T12:04:00Z">
        <w:r>
          <w:t xml:space="preserve">    leaf-list qFM</w:t>
        </w:r>
        <w:r>
          <w:rPr>
            <w:rFonts w:cs="Courier New"/>
            <w:lang w:eastAsia="zh-CN"/>
          </w:rPr>
          <w:t>onitoredSNSSAIs</w:t>
        </w:r>
        <w:r>
          <w:t xml:space="preserve"> {</w:t>
        </w:r>
      </w:ins>
    </w:p>
    <w:p w:rsidR="00060EA1" w:rsidRDefault="00060EA1" w:rsidP="00060EA1">
      <w:pPr>
        <w:pStyle w:val="PL"/>
        <w:ind w:left="810" w:hanging="810"/>
        <w:rPr>
          <w:ins w:id="25610" w:author="28.541_CR0261_(Rel-16)_eNRM" w:date="2020-06-26T12:04:00Z"/>
        </w:rPr>
      </w:pPr>
      <w:ins w:id="25611" w:author="28.541_CR0261_(Rel-16)_eNRM" w:date="2020-06-26T12:04:00Z">
        <w:r>
          <w:t xml:space="preserve">      description "</w:t>
        </w:r>
        <w:r>
          <w:rPr>
            <w:sz w:val="18"/>
          </w:rPr>
          <w:t>The S-NSSAIs for which the QoS monitoring per QoS flow per UE is to be performed.</w:t>
        </w:r>
        <w:r>
          <w:t>";</w:t>
        </w:r>
      </w:ins>
    </w:p>
    <w:p w:rsidR="00060EA1" w:rsidRDefault="00060EA1" w:rsidP="00060EA1">
      <w:pPr>
        <w:pStyle w:val="PL"/>
        <w:rPr>
          <w:ins w:id="25612" w:author="28.541_CR0261_(Rel-16)_eNRM" w:date="2020-06-26T12:04:00Z"/>
        </w:rPr>
      </w:pPr>
      <w:ins w:id="25613" w:author="28.541_CR0261_(Rel-16)_eNRM" w:date="2020-06-26T12:04:00Z">
        <w:r>
          <w:t xml:space="preserve">      reference "3GPP TS 23.003";</w:t>
        </w:r>
      </w:ins>
    </w:p>
    <w:p w:rsidR="00060EA1" w:rsidRDefault="00060EA1" w:rsidP="00060EA1">
      <w:pPr>
        <w:pStyle w:val="PL"/>
        <w:rPr>
          <w:ins w:id="25614" w:author="28.541_CR0261_(Rel-16)_eNRM" w:date="2020-06-26T12:04:00Z"/>
        </w:rPr>
      </w:pPr>
      <w:ins w:id="25615" w:author="28.541_CR0261_(Rel-16)_eNRM" w:date="2020-06-26T12:04:00Z">
        <w:r>
          <w:t xml:space="preserve">      type types3gpp:SNssai;</w:t>
        </w:r>
      </w:ins>
    </w:p>
    <w:p w:rsidR="00060EA1" w:rsidRDefault="00060EA1" w:rsidP="00060EA1">
      <w:pPr>
        <w:pStyle w:val="PL"/>
        <w:ind w:firstLine="384"/>
        <w:rPr>
          <w:ins w:id="25616" w:author="28.541_CR0261_(Rel-16)_eNRM" w:date="2020-06-26T12:04:00Z"/>
        </w:rPr>
      </w:pPr>
      <w:ins w:id="25617" w:author="28.541_CR0261_(Rel-16)_eNRM" w:date="2020-06-26T12:04:00Z">
        <w:r>
          <w:t>}</w:t>
        </w:r>
      </w:ins>
    </w:p>
    <w:p w:rsidR="00060EA1" w:rsidRDefault="00060EA1" w:rsidP="00060EA1">
      <w:pPr>
        <w:pStyle w:val="PL"/>
        <w:ind w:firstLine="384"/>
        <w:rPr>
          <w:ins w:id="25618" w:author="28.541_CR0261_(Rel-16)_eNRM" w:date="2020-06-26T12:04:00Z"/>
        </w:rPr>
      </w:pPr>
    </w:p>
    <w:p w:rsidR="00060EA1" w:rsidRDefault="00060EA1" w:rsidP="00060EA1">
      <w:pPr>
        <w:pStyle w:val="PL"/>
        <w:rPr>
          <w:ins w:id="25619" w:author="28.541_CR0261_(Rel-16)_eNRM" w:date="2020-06-26T12:04:00Z"/>
        </w:rPr>
      </w:pPr>
      <w:ins w:id="25620" w:author="28.541_CR0261_(Rel-16)_eNRM" w:date="2020-06-26T12:04:00Z">
        <w:r>
          <w:t xml:space="preserve">    leaf-list qFM</w:t>
        </w:r>
        <w:r>
          <w:rPr>
            <w:rFonts w:cs="Courier New"/>
            <w:lang w:eastAsia="zh-CN"/>
          </w:rPr>
          <w:t>onitored5QIs</w:t>
        </w:r>
        <w:r>
          <w:t xml:space="preserve"> {</w:t>
        </w:r>
      </w:ins>
    </w:p>
    <w:p w:rsidR="00060EA1" w:rsidRDefault="00060EA1" w:rsidP="00060EA1">
      <w:pPr>
        <w:pStyle w:val="PL"/>
        <w:ind w:left="810" w:hanging="810"/>
        <w:rPr>
          <w:ins w:id="25621" w:author="28.541_CR0261_(Rel-16)_eNRM" w:date="2020-06-26T12:04:00Z"/>
        </w:rPr>
      </w:pPr>
      <w:ins w:id="25622" w:author="28.541_CR0261_(Rel-16)_eNRM" w:date="2020-06-26T12:04:00Z">
        <w:r>
          <w:t xml:space="preserve">      description "</w:t>
        </w:r>
        <w:r>
          <w:rPr>
            <w:sz w:val="18"/>
          </w:rPr>
          <w:t>The 5QIs for which the QoS monitoring per QoS flow per UE is to be performed</w:t>
        </w:r>
        <w:r>
          <w:t>.";</w:t>
        </w:r>
      </w:ins>
    </w:p>
    <w:p w:rsidR="00060EA1" w:rsidRDefault="00060EA1" w:rsidP="00060EA1">
      <w:pPr>
        <w:pStyle w:val="PL"/>
        <w:rPr>
          <w:ins w:id="25623" w:author="28.541_CR0261_(Rel-16)_eNRM" w:date="2020-06-26T12:04:00Z"/>
        </w:rPr>
      </w:pPr>
      <w:ins w:id="25624" w:author="28.541_CR0261_(Rel-16)_eNRM" w:date="2020-06-26T12:04:00Z">
        <w:r>
          <w:t xml:space="preserve">      reference "3GPP TS 23.501";</w:t>
        </w:r>
      </w:ins>
    </w:p>
    <w:p w:rsidR="00060EA1" w:rsidRDefault="00060EA1" w:rsidP="00060EA1">
      <w:pPr>
        <w:pStyle w:val="PL"/>
        <w:rPr>
          <w:ins w:id="25625" w:author="28.541_CR0261_(Rel-16)_eNRM" w:date="2020-06-26T12:04:00Z"/>
        </w:rPr>
      </w:pPr>
      <w:ins w:id="25626" w:author="28.541_CR0261_(Rel-16)_eNRM" w:date="2020-06-26T12:04:00Z">
        <w:r>
          <w:t xml:space="preserve">      type uint32 {</w:t>
        </w:r>
      </w:ins>
    </w:p>
    <w:p w:rsidR="00060EA1" w:rsidRDefault="00060EA1" w:rsidP="00060EA1">
      <w:pPr>
        <w:pStyle w:val="PL"/>
        <w:rPr>
          <w:ins w:id="25627" w:author="28.541_CR0261_(Rel-16)_eNRM" w:date="2020-06-26T12:04:00Z"/>
        </w:rPr>
      </w:pPr>
      <w:ins w:id="25628" w:author="28.541_CR0261_(Rel-16)_eNRM" w:date="2020-06-26T12:04:00Z">
        <w:r>
          <w:t xml:space="preserve">        range "0..255";</w:t>
        </w:r>
      </w:ins>
    </w:p>
    <w:p w:rsidR="00060EA1" w:rsidRDefault="00060EA1" w:rsidP="00060EA1">
      <w:pPr>
        <w:pStyle w:val="PL"/>
        <w:rPr>
          <w:ins w:id="25629" w:author="28.541_CR0261_(Rel-16)_eNRM" w:date="2020-06-26T12:04:00Z"/>
        </w:rPr>
      </w:pPr>
      <w:ins w:id="25630" w:author="28.541_CR0261_(Rel-16)_eNRM" w:date="2020-06-26T12:04:00Z">
        <w:r>
          <w:t xml:space="preserve">      }</w:t>
        </w:r>
      </w:ins>
    </w:p>
    <w:p w:rsidR="00060EA1" w:rsidRDefault="00060EA1" w:rsidP="00060EA1">
      <w:pPr>
        <w:pStyle w:val="PL"/>
        <w:ind w:firstLine="384"/>
        <w:rPr>
          <w:ins w:id="25631" w:author="28.541_CR0261_(Rel-16)_eNRM" w:date="2020-06-26T12:04:00Z"/>
        </w:rPr>
      </w:pPr>
      <w:ins w:id="25632" w:author="28.541_CR0261_(Rel-16)_eNRM" w:date="2020-06-26T12:04:00Z">
        <w:r>
          <w:t>}</w:t>
        </w:r>
      </w:ins>
    </w:p>
    <w:p w:rsidR="00060EA1" w:rsidRDefault="00060EA1" w:rsidP="00060EA1">
      <w:pPr>
        <w:pStyle w:val="PL"/>
        <w:ind w:firstLine="384"/>
        <w:rPr>
          <w:ins w:id="25633" w:author="28.541_CR0261_(Rel-16)_eNRM" w:date="2020-06-26T12:04:00Z"/>
        </w:rPr>
      </w:pPr>
    </w:p>
    <w:p w:rsidR="00060EA1" w:rsidRPr="00C26131" w:rsidRDefault="00060EA1" w:rsidP="00060EA1">
      <w:pPr>
        <w:pStyle w:val="PL"/>
        <w:rPr>
          <w:ins w:id="25634" w:author="28.541_CR0261_(Rel-16)_eNRM" w:date="2020-06-26T12:04:00Z"/>
        </w:rPr>
      </w:pPr>
      <w:ins w:id="25635" w:author="28.541_CR0261_(Rel-16)_eNRM" w:date="2020-06-26T12:04:00Z">
        <w:r w:rsidRPr="00C26131">
          <w:t xml:space="preserve">    leaf </w:t>
        </w:r>
        <w:r>
          <w:rPr>
            <w:rFonts w:cs="Courier New"/>
            <w:lang w:eastAsia="zh-CN"/>
          </w:rPr>
          <w:t>isEventTriggeredQFMonitoringSupported</w:t>
        </w:r>
        <w:r w:rsidRPr="00C26131">
          <w:t xml:space="preserve"> {</w:t>
        </w:r>
      </w:ins>
    </w:p>
    <w:p w:rsidR="00060EA1" w:rsidRPr="00C26131" w:rsidRDefault="00060EA1" w:rsidP="00060EA1">
      <w:pPr>
        <w:pStyle w:val="PL"/>
        <w:ind w:left="810" w:hanging="810"/>
        <w:rPr>
          <w:ins w:id="25636" w:author="28.541_CR0261_(Rel-16)_eNRM" w:date="2020-06-26T12:04:00Z"/>
        </w:rPr>
      </w:pPr>
      <w:ins w:id="25637" w:author="28.541_CR0261_(Rel-16)_eNRM" w:date="2020-06-26T12:04:00Z">
        <w:r w:rsidRPr="00C26131">
          <w:t xml:space="preserve">      </w:t>
        </w:r>
        <w:r w:rsidRPr="003000DE">
          <w:rPr>
            <w:sz w:val="18"/>
          </w:rPr>
          <w:t>description</w:t>
        </w:r>
        <w:r w:rsidRPr="00C26131">
          <w:t xml:space="preserve"> "</w:t>
        </w:r>
        <w:r w:rsidRPr="00D15A90">
          <w:rPr>
            <w:sz w:val="18"/>
          </w:rPr>
          <w:t xml:space="preserve">It indicates </w:t>
        </w:r>
        <w:r>
          <w:rPr>
            <w:sz w:val="18"/>
          </w:rPr>
          <w:t>whether the event based QoS monitoring reporting per QoS flow per UE is supported</w:t>
        </w:r>
        <w:r w:rsidRPr="00C26131">
          <w:t>.";</w:t>
        </w:r>
      </w:ins>
    </w:p>
    <w:p w:rsidR="00060EA1" w:rsidRDefault="00060EA1" w:rsidP="00060EA1">
      <w:pPr>
        <w:pStyle w:val="PL"/>
        <w:rPr>
          <w:ins w:id="25638" w:author="28.541_CR0261_(Rel-16)_eNRM" w:date="2020-06-26T12:04:00Z"/>
        </w:rPr>
      </w:pPr>
      <w:ins w:id="25639" w:author="28.541_CR0261_(Rel-16)_eNRM" w:date="2020-06-26T12:04:00Z">
        <w:r w:rsidRPr="00C26131">
          <w:t xml:space="preserve">      mandatory true;</w:t>
        </w:r>
      </w:ins>
    </w:p>
    <w:p w:rsidR="00060EA1" w:rsidRPr="00C26131" w:rsidRDefault="00060EA1" w:rsidP="00060EA1">
      <w:pPr>
        <w:pStyle w:val="PL"/>
        <w:rPr>
          <w:ins w:id="25640" w:author="28.541_CR0261_(Rel-16)_eNRM" w:date="2020-06-26T12:04:00Z"/>
        </w:rPr>
      </w:pPr>
      <w:ins w:id="25641" w:author="28.541_CR0261_(Rel-16)_eNRM" w:date="2020-06-26T12:04:00Z">
        <w:r>
          <w:t xml:space="preserve">      reference "3GPP TS 29.244";</w:t>
        </w:r>
      </w:ins>
    </w:p>
    <w:p w:rsidR="00060EA1" w:rsidRPr="004B5E1B" w:rsidRDefault="00060EA1" w:rsidP="00060EA1">
      <w:pPr>
        <w:pStyle w:val="PL"/>
        <w:rPr>
          <w:ins w:id="25642" w:author="28.541_CR0261_(Rel-16)_eNRM" w:date="2020-06-26T12:04:00Z"/>
          <w:color w:val="000000"/>
        </w:rPr>
      </w:pPr>
      <w:ins w:id="25643" w:author="28.541_CR0261_(Rel-16)_eNRM" w:date="2020-06-26T12:04:00Z">
        <w:r w:rsidRPr="004B5E1B">
          <w:rPr>
            <w:color w:val="000000"/>
            <w:lang w:eastAsia="zh-CN"/>
          </w:rPr>
          <w:t xml:space="preserve">    </w:t>
        </w:r>
        <w:r>
          <w:rPr>
            <w:color w:val="000000"/>
            <w:lang w:eastAsia="zh-CN"/>
          </w:rPr>
          <w:t xml:space="preserve">  </w:t>
        </w:r>
        <w:r w:rsidRPr="004B5E1B">
          <w:rPr>
            <w:color w:val="000000"/>
          </w:rPr>
          <w:t xml:space="preserve">type </w:t>
        </w:r>
        <w:r>
          <w:rPr>
            <w:color w:val="000000"/>
          </w:rPr>
          <w:t>boolean;</w:t>
        </w:r>
      </w:ins>
    </w:p>
    <w:p w:rsidR="00060EA1" w:rsidRDefault="00060EA1" w:rsidP="00060EA1">
      <w:pPr>
        <w:pStyle w:val="PL"/>
        <w:ind w:firstLine="384"/>
        <w:rPr>
          <w:ins w:id="25644" w:author="28.541_CR0261_(Rel-16)_eNRM" w:date="2020-06-26T12:04:00Z"/>
          <w:color w:val="000000"/>
        </w:rPr>
      </w:pPr>
      <w:ins w:id="25645" w:author="28.541_CR0261_(Rel-16)_eNRM" w:date="2020-06-26T12:04:00Z">
        <w:r>
          <w:rPr>
            <w:color w:val="000000"/>
          </w:rPr>
          <w:t>}</w:t>
        </w:r>
      </w:ins>
    </w:p>
    <w:p w:rsidR="00060EA1" w:rsidRDefault="00060EA1" w:rsidP="00060EA1">
      <w:pPr>
        <w:pStyle w:val="PL"/>
        <w:ind w:firstLine="384"/>
        <w:rPr>
          <w:ins w:id="25646" w:author="28.541_CR0261_(Rel-16)_eNRM" w:date="2020-06-26T12:04:00Z"/>
          <w:color w:val="000000"/>
        </w:rPr>
      </w:pPr>
    </w:p>
    <w:p w:rsidR="00060EA1" w:rsidRPr="00C26131" w:rsidRDefault="00060EA1" w:rsidP="00060EA1">
      <w:pPr>
        <w:pStyle w:val="PL"/>
        <w:rPr>
          <w:ins w:id="25647" w:author="28.541_CR0261_(Rel-16)_eNRM" w:date="2020-06-26T12:04:00Z"/>
        </w:rPr>
      </w:pPr>
      <w:ins w:id="25648" w:author="28.541_CR0261_(Rel-16)_eNRM" w:date="2020-06-26T12:04:00Z">
        <w:r w:rsidRPr="00C26131">
          <w:t xml:space="preserve">    leaf </w:t>
        </w:r>
        <w:r>
          <w:rPr>
            <w:rFonts w:cs="Courier New"/>
            <w:lang w:eastAsia="zh-CN"/>
          </w:rPr>
          <w:t>isPeriodicQFMonitoringSupported</w:t>
        </w:r>
        <w:r w:rsidRPr="00C26131">
          <w:t xml:space="preserve"> {</w:t>
        </w:r>
      </w:ins>
    </w:p>
    <w:p w:rsidR="00060EA1" w:rsidRPr="00C26131" w:rsidRDefault="00060EA1" w:rsidP="00060EA1">
      <w:pPr>
        <w:pStyle w:val="PL"/>
        <w:ind w:left="810" w:hanging="810"/>
        <w:rPr>
          <w:ins w:id="25649" w:author="28.541_CR0261_(Rel-16)_eNRM" w:date="2020-06-26T12:04:00Z"/>
        </w:rPr>
      </w:pPr>
      <w:ins w:id="25650" w:author="28.541_CR0261_(Rel-16)_eNRM" w:date="2020-06-26T12:04:00Z">
        <w:r w:rsidRPr="00C26131">
          <w:t xml:space="preserve">      </w:t>
        </w:r>
        <w:r w:rsidRPr="003000DE">
          <w:rPr>
            <w:sz w:val="18"/>
          </w:rPr>
          <w:t>description</w:t>
        </w:r>
        <w:r w:rsidRPr="00C26131">
          <w:t xml:space="preserve"> "</w:t>
        </w:r>
        <w:r w:rsidRPr="00D15A90">
          <w:rPr>
            <w:sz w:val="18"/>
          </w:rPr>
          <w:t xml:space="preserve">It indicates </w:t>
        </w:r>
        <w:r>
          <w:rPr>
            <w:sz w:val="18"/>
          </w:rPr>
          <w:t>whether the periodic QoS monitoring reporting per QoS flow per UE is supported</w:t>
        </w:r>
        <w:r w:rsidRPr="00C26131">
          <w:t>.";</w:t>
        </w:r>
      </w:ins>
    </w:p>
    <w:p w:rsidR="00060EA1" w:rsidRDefault="00060EA1" w:rsidP="00060EA1">
      <w:pPr>
        <w:pStyle w:val="PL"/>
        <w:rPr>
          <w:ins w:id="25651" w:author="28.541_CR0261_(Rel-16)_eNRM" w:date="2020-06-26T12:04:00Z"/>
        </w:rPr>
      </w:pPr>
      <w:ins w:id="25652" w:author="28.541_CR0261_(Rel-16)_eNRM" w:date="2020-06-26T12:04:00Z">
        <w:r w:rsidRPr="00C26131">
          <w:t xml:space="preserve">      mandatory true;</w:t>
        </w:r>
      </w:ins>
    </w:p>
    <w:p w:rsidR="00060EA1" w:rsidRPr="00C26131" w:rsidRDefault="00060EA1" w:rsidP="00060EA1">
      <w:pPr>
        <w:pStyle w:val="PL"/>
        <w:rPr>
          <w:ins w:id="25653" w:author="28.541_CR0261_(Rel-16)_eNRM" w:date="2020-06-26T12:04:00Z"/>
        </w:rPr>
      </w:pPr>
      <w:ins w:id="25654" w:author="28.541_CR0261_(Rel-16)_eNRM" w:date="2020-06-26T12:04:00Z">
        <w:r>
          <w:t xml:space="preserve">      reference "3GPP TS 29.244";</w:t>
        </w:r>
      </w:ins>
    </w:p>
    <w:p w:rsidR="00060EA1" w:rsidRPr="004B5E1B" w:rsidRDefault="00060EA1" w:rsidP="00060EA1">
      <w:pPr>
        <w:pStyle w:val="PL"/>
        <w:rPr>
          <w:ins w:id="25655" w:author="28.541_CR0261_(Rel-16)_eNRM" w:date="2020-06-26T12:04:00Z"/>
          <w:color w:val="000000"/>
        </w:rPr>
      </w:pPr>
      <w:ins w:id="25656" w:author="28.541_CR0261_(Rel-16)_eNRM" w:date="2020-06-26T12:04:00Z">
        <w:r w:rsidRPr="004B5E1B">
          <w:rPr>
            <w:color w:val="000000"/>
            <w:lang w:eastAsia="zh-CN"/>
          </w:rPr>
          <w:lastRenderedPageBreak/>
          <w:t xml:space="preserve">    </w:t>
        </w:r>
        <w:r>
          <w:rPr>
            <w:color w:val="000000"/>
            <w:lang w:eastAsia="zh-CN"/>
          </w:rPr>
          <w:t xml:space="preserve">  </w:t>
        </w:r>
        <w:r w:rsidRPr="004B5E1B">
          <w:rPr>
            <w:color w:val="000000"/>
          </w:rPr>
          <w:t xml:space="preserve">type </w:t>
        </w:r>
        <w:r>
          <w:rPr>
            <w:color w:val="000000"/>
          </w:rPr>
          <w:t>boolean;</w:t>
        </w:r>
      </w:ins>
    </w:p>
    <w:p w:rsidR="00060EA1" w:rsidRDefault="00060EA1" w:rsidP="00060EA1">
      <w:pPr>
        <w:pStyle w:val="PL"/>
        <w:ind w:firstLine="384"/>
        <w:rPr>
          <w:ins w:id="25657" w:author="28.541_CR0261_(Rel-16)_eNRM" w:date="2020-06-26T12:04:00Z"/>
          <w:color w:val="000000"/>
        </w:rPr>
      </w:pPr>
      <w:ins w:id="25658" w:author="28.541_CR0261_(Rel-16)_eNRM" w:date="2020-06-26T12:04:00Z">
        <w:r>
          <w:rPr>
            <w:color w:val="000000"/>
          </w:rPr>
          <w:t>}</w:t>
        </w:r>
      </w:ins>
    </w:p>
    <w:p w:rsidR="00060EA1" w:rsidRDefault="00060EA1" w:rsidP="00060EA1">
      <w:pPr>
        <w:pStyle w:val="PL"/>
        <w:ind w:firstLine="384"/>
        <w:rPr>
          <w:ins w:id="25659" w:author="28.541_CR0261_(Rel-16)_eNRM" w:date="2020-06-26T12:04:00Z"/>
          <w:color w:val="000000"/>
        </w:rPr>
      </w:pPr>
    </w:p>
    <w:p w:rsidR="00060EA1" w:rsidRPr="00C26131" w:rsidRDefault="00060EA1" w:rsidP="00060EA1">
      <w:pPr>
        <w:pStyle w:val="PL"/>
        <w:rPr>
          <w:ins w:id="25660" w:author="28.541_CR0261_(Rel-16)_eNRM" w:date="2020-06-26T12:04:00Z"/>
        </w:rPr>
      </w:pPr>
      <w:ins w:id="25661" w:author="28.541_CR0261_(Rel-16)_eNRM" w:date="2020-06-26T12:04:00Z">
        <w:r w:rsidRPr="00C26131">
          <w:t xml:space="preserve">    leaf </w:t>
        </w:r>
        <w:r>
          <w:rPr>
            <w:rFonts w:cs="Courier New"/>
            <w:lang w:eastAsia="zh-CN"/>
          </w:rPr>
          <w:t>isSessionReleasedQFMonitoringSupported</w:t>
        </w:r>
        <w:r w:rsidRPr="00C26131">
          <w:t xml:space="preserve"> {</w:t>
        </w:r>
      </w:ins>
    </w:p>
    <w:p w:rsidR="00060EA1" w:rsidRPr="00C26131" w:rsidRDefault="00060EA1" w:rsidP="00060EA1">
      <w:pPr>
        <w:pStyle w:val="PL"/>
        <w:ind w:left="810" w:hanging="810"/>
        <w:rPr>
          <w:ins w:id="25662" w:author="28.541_CR0261_(Rel-16)_eNRM" w:date="2020-06-26T12:04:00Z"/>
        </w:rPr>
      </w:pPr>
      <w:ins w:id="25663" w:author="28.541_CR0261_(Rel-16)_eNRM" w:date="2020-06-26T12:04:00Z">
        <w:r w:rsidRPr="00C26131">
          <w:t xml:space="preserve">      </w:t>
        </w:r>
        <w:r w:rsidRPr="003000DE">
          <w:rPr>
            <w:sz w:val="18"/>
          </w:rPr>
          <w:t>description</w:t>
        </w:r>
        <w:r w:rsidRPr="00C26131">
          <w:t xml:space="preserve"> "</w:t>
        </w:r>
        <w:r w:rsidRPr="00D15A90">
          <w:rPr>
            <w:sz w:val="18"/>
          </w:rPr>
          <w:t xml:space="preserve">It indicates </w:t>
        </w:r>
        <w:r>
          <w:rPr>
            <w:sz w:val="18"/>
          </w:rPr>
          <w:t>whether the session release based QoS monitoring reporting per QoS flow per UE is supported</w:t>
        </w:r>
        <w:r w:rsidRPr="00C26131">
          <w:t>.";</w:t>
        </w:r>
      </w:ins>
    </w:p>
    <w:p w:rsidR="00060EA1" w:rsidRDefault="00060EA1" w:rsidP="00060EA1">
      <w:pPr>
        <w:pStyle w:val="PL"/>
        <w:rPr>
          <w:ins w:id="25664" w:author="28.541_CR0261_(Rel-16)_eNRM" w:date="2020-06-26T12:04:00Z"/>
        </w:rPr>
      </w:pPr>
      <w:ins w:id="25665" w:author="28.541_CR0261_(Rel-16)_eNRM" w:date="2020-06-26T12:04:00Z">
        <w:r w:rsidRPr="00C26131">
          <w:t xml:space="preserve">      mandatory true;</w:t>
        </w:r>
      </w:ins>
    </w:p>
    <w:p w:rsidR="00060EA1" w:rsidRPr="00C26131" w:rsidRDefault="00060EA1" w:rsidP="00060EA1">
      <w:pPr>
        <w:pStyle w:val="PL"/>
        <w:rPr>
          <w:ins w:id="25666" w:author="28.541_CR0261_(Rel-16)_eNRM" w:date="2020-06-26T12:04:00Z"/>
        </w:rPr>
      </w:pPr>
      <w:ins w:id="25667" w:author="28.541_CR0261_(Rel-16)_eNRM" w:date="2020-06-26T12:04:00Z">
        <w:r>
          <w:t xml:space="preserve">      reference "3GPP TS 29.244";</w:t>
        </w:r>
      </w:ins>
    </w:p>
    <w:p w:rsidR="00060EA1" w:rsidRPr="004B5E1B" w:rsidRDefault="00060EA1" w:rsidP="00060EA1">
      <w:pPr>
        <w:pStyle w:val="PL"/>
        <w:rPr>
          <w:ins w:id="25668" w:author="28.541_CR0261_(Rel-16)_eNRM" w:date="2020-06-26T12:04:00Z"/>
          <w:color w:val="000000"/>
        </w:rPr>
      </w:pPr>
      <w:ins w:id="25669" w:author="28.541_CR0261_(Rel-16)_eNRM" w:date="2020-06-26T12:04:00Z">
        <w:r w:rsidRPr="004B5E1B">
          <w:rPr>
            <w:color w:val="000000"/>
            <w:lang w:eastAsia="zh-CN"/>
          </w:rPr>
          <w:t xml:space="preserve">    </w:t>
        </w:r>
        <w:r>
          <w:rPr>
            <w:color w:val="000000"/>
            <w:lang w:eastAsia="zh-CN"/>
          </w:rPr>
          <w:t xml:space="preserve">  </w:t>
        </w:r>
        <w:r w:rsidRPr="004B5E1B">
          <w:rPr>
            <w:color w:val="000000"/>
          </w:rPr>
          <w:t xml:space="preserve">type </w:t>
        </w:r>
        <w:r>
          <w:rPr>
            <w:color w:val="000000"/>
          </w:rPr>
          <w:t>boolean;</w:t>
        </w:r>
      </w:ins>
    </w:p>
    <w:p w:rsidR="00060EA1" w:rsidRDefault="00060EA1" w:rsidP="00060EA1">
      <w:pPr>
        <w:pStyle w:val="PL"/>
        <w:ind w:firstLine="384"/>
        <w:rPr>
          <w:ins w:id="25670" w:author="28.541_CR0261_(Rel-16)_eNRM" w:date="2020-06-26T12:04:00Z"/>
          <w:color w:val="000000"/>
        </w:rPr>
      </w:pPr>
      <w:ins w:id="25671" w:author="28.541_CR0261_(Rel-16)_eNRM" w:date="2020-06-26T12:04:00Z">
        <w:r>
          <w:rPr>
            <w:color w:val="000000"/>
          </w:rPr>
          <w:t>}</w:t>
        </w:r>
      </w:ins>
    </w:p>
    <w:p w:rsidR="00060EA1" w:rsidRDefault="00060EA1" w:rsidP="00060EA1">
      <w:pPr>
        <w:pStyle w:val="PL"/>
        <w:ind w:firstLine="384"/>
        <w:rPr>
          <w:ins w:id="25672" w:author="28.541_CR0261_(Rel-16)_eNRM" w:date="2020-06-26T12:04:00Z"/>
          <w:color w:val="000000"/>
        </w:rPr>
      </w:pPr>
    </w:p>
    <w:p w:rsidR="00060EA1" w:rsidRPr="00C26131" w:rsidRDefault="00060EA1" w:rsidP="00060EA1">
      <w:pPr>
        <w:pStyle w:val="PL"/>
        <w:rPr>
          <w:ins w:id="25673" w:author="28.541_CR0261_(Rel-16)_eNRM" w:date="2020-06-26T12:04:00Z"/>
        </w:rPr>
      </w:pPr>
      <w:ins w:id="25674" w:author="28.541_CR0261_(Rel-16)_eNRM" w:date="2020-06-26T12:04:00Z">
        <w:r w:rsidRPr="00C26131">
          <w:t xml:space="preserve">    leaf </w:t>
        </w:r>
        <w:r>
          <w:t>qFP</w:t>
        </w:r>
        <w:r w:rsidRPr="00713B57">
          <w:rPr>
            <w:rFonts w:cs="Courier New"/>
            <w:lang w:eastAsia="zh-CN"/>
          </w:rPr>
          <w:t>acketDelayThresholds</w:t>
        </w:r>
        <w:r w:rsidRPr="00C26131">
          <w:t xml:space="preserve"> {</w:t>
        </w:r>
      </w:ins>
    </w:p>
    <w:p w:rsidR="00060EA1" w:rsidRPr="00C26131" w:rsidRDefault="00060EA1" w:rsidP="00060EA1">
      <w:pPr>
        <w:pStyle w:val="PL"/>
        <w:ind w:left="810" w:hanging="810"/>
        <w:rPr>
          <w:ins w:id="25675" w:author="28.541_CR0261_(Rel-16)_eNRM" w:date="2020-06-26T12:04:00Z"/>
        </w:rPr>
      </w:pPr>
      <w:ins w:id="25676" w:author="28.541_CR0261_(Rel-16)_eNRM" w:date="2020-06-26T12:04:00Z">
        <w:r w:rsidRPr="00C26131">
          <w:t xml:space="preserve">      </w:t>
        </w:r>
        <w:r w:rsidRPr="003000DE">
          <w:rPr>
            <w:sz w:val="18"/>
          </w:rPr>
          <w:t>description</w:t>
        </w:r>
        <w:r w:rsidRPr="00C26131">
          <w:t xml:space="preserve"> "</w:t>
        </w:r>
        <w:r w:rsidRPr="00D0543E">
          <w:rPr>
            <w:rFonts w:hint="eastAsia"/>
            <w:sz w:val="18"/>
          </w:rPr>
          <w:t xml:space="preserve">It </w:t>
        </w:r>
        <w:r w:rsidRPr="00D0543E">
          <w:rPr>
            <w:sz w:val="18"/>
          </w:rPr>
          <w:t>specifies the thresholds for reporting the packet delay between PSA and UE for QoS monitoring per QoS flow per UE</w:t>
        </w:r>
        <w:r w:rsidRPr="00C26131">
          <w:t>.";</w:t>
        </w:r>
      </w:ins>
    </w:p>
    <w:p w:rsidR="00060EA1" w:rsidRPr="00C26131" w:rsidRDefault="00060EA1" w:rsidP="00060EA1">
      <w:pPr>
        <w:pStyle w:val="PL"/>
        <w:rPr>
          <w:ins w:id="25677" w:author="28.541_CR0261_(Rel-16)_eNRM" w:date="2020-06-26T12:04:00Z"/>
        </w:rPr>
      </w:pPr>
      <w:ins w:id="25678" w:author="28.541_CR0261_(Rel-16)_eNRM" w:date="2020-06-26T12:04:00Z">
        <w:r w:rsidRPr="00C26131">
          <w:t xml:space="preserve">      mandatory </w:t>
        </w:r>
        <w:r>
          <w:t>false</w:t>
        </w:r>
        <w:r w:rsidRPr="00C26131">
          <w:t>;</w:t>
        </w:r>
      </w:ins>
    </w:p>
    <w:p w:rsidR="00060EA1" w:rsidRPr="004B5E1B" w:rsidRDefault="00060EA1" w:rsidP="00060EA1">
      <w:pPr>
        <w:pStyle w:val="PL"/>
        <w:rPr>
          <w:ins w:id="25679" w:author="28.541_CR0261_(Rel-16)_eNRM" w:date="2020-06-26T12:04:00Z"/>
          <w:color w:val="000000"/>
        </w:rPr>
      </w:pPr>
      <w:ins w:id="25680" w:author="28.541_CR0261_(Rel-16)_eNRM" w:date="2020-06-26T12:04:00Z">
        <w:r w:rsidRPr="004B5E1B">
          <w:rPr>
            <w:color w:val="000000"/>
            <w:lang w:eastAsia="zh-CN"/>
          </w:rPr>
          <w:t xml:space="preserve">    </w:t>
        </w:r>
        <w:r>
          <w:rPr>
            <w:color w:val="000000"/>
            <w:lang w:eastAsia="zh-CN"/>
          </w:rPr>
          <w:t xml:space="preserve">  </w:t>
        </w:r>
        <w:r w:rsidRPr="004B5E1B">
          <w:rPr>
            <w:color w:val="000000"/>
          </w:rPr>
          <w:t xml:space="preserve">type </w:t>
        </w:r>
        <w:r>
          <w:t>QFP</w:t>
        </w:r>
        <w:r w:rsidRPr="00713B57">
          <w:rPr>
            <w:rFonts w:cs="Courier New"/>
            <w:lang w:eastAsia="zh-CN"/>
          </w:rPr>
          <w:t>acketDelayThresholds</w:t>
        </w:r>
        <w:r>
          <w:rPr>
            <w:rFonts w:cs="Courier New"/>
            <w:lang w:eastAsia="zh-CN"/>
          </w:rPr>
          <w:t>Type</w:t>
        </w:r>
        <w:r>
          <w:rPr>
            <w:color w:val="000000"/>
          </w:rPr>
          <w:t>;</w:t>
        </w:r>
      </w:ins>
    </w:p>
    <w:p w:rsidR="00060EA1" w:rsidRDefault="00060EA1" w:rsidP="00060EA1">
      <w:pPr>
        <w:pStyle w:val="PL"/>
        <w:ind w:firstLine="384"/>
        <w:rPr>
          <w:ins w:id="25681" w:author="28.541_CR0261_(Rel-16)_eNRM" w:date="2020-06-26T12:04:00Z"/>
          <w:color w:val="000000"/>
        </w:rPr>
      </w:pPr>
      <w:ins w:id="25682" w:author="28.541_CR0261_(Rel-16)_eNRM" w:date="2020-06-26T12:04:00Z">
        <w:r>
          <w:rPr>
            <w:color w:val="000000"/>
          </w:rPr>
          <w:t>}</w:t>
        </w:r>
      </w:ins>
    </w:p>
    <w:p w:rsidR="00060EA1" w:rsidRDefault="00060EA1" w:rsidP="00060EA1">
      <w:pPr>
        <w:pStyle w:val="PL"/>
        <w:ind w:firstLine="384"/>
        <w:rPr>
          <w:ins w:id="25683" w:author="28.541_CR0261_(Rel-16)_eNRM" w:date="2020-06-26T12:04:00Z"/>
          <w:color w:val="000000"/>
        </w:rPr>
      </w:pPr>
    </w:p>
    <w:p w:rsidR="00060EA1" w:rsidRPr="00C26131" w:rsidRDefault="00060EA1" w:rsidP="00060EA1">
      <w:pPr>
        <w:pStyle w:val="PL"/>
        <w:rPr>
          <w:ins w:id="25684" w:author="28.541_CR0261_(Rel-16)_eNRM" w:date="2020-06-26T12:04:00Z"/>
        </w:rPr>
      </w:pPr>
      <w:ins w:id="25685" w:author="28.541_CR0261_(Rel-16)_eNRM" w:date="2020-06-26T12:04:00Z">
        <w:r w:rsidRPr="00C26131">
          <w:t xml:space="preserve">    leaf </w:t>
        </w:r>
        <w:r>
          <w:t>qFM</w:t>
        </w:r>
        <w:r w:rsidRPr="00713B57">
          <w:rPr>
            <w:rFonts w:cs="Courier New"/>
            <w:lang w:eastAsia="zh-CN"/>
          </w:rPr>
          <w:t>inimum</w:t>
        </w:r>
        <w:r w:rsidRPr="00713B57">
          <w:rPr>
            <w:rFonts w:cs="Courier New" w:hint="eastAsia"/>
            <w:lang w:eastAsia="zh-CN"/>
          </w:rPr>
          <w:t>W</w:t>
        </w:r>
        <w:r w:rsidRPr="00713B57">
          <w:rPr>
            <w:rFonts w:cs="Courier New"/>
            <w:lang w:eastAsia="zh-CN"/>
          </w:rPr>
          <w:t>aitTime</w:t>
        </w:r>
        <w:r w:rsidRPr="00C26131">
          <w:t xml:space="preserve"> {</w:t>
        </w:r>
      </w:ins>
    </w:p>
    <w:p w:rsidR="00060EA1" w:rsidRPr="00C26131" w:rsidRDefault="00060EA1" w:rsidP="00060EA1">
      <w:pPr>
        <w:pStyle w:val="PL"/>
        <w:ind w:left="810" w:hanging="810"/>
        <w:rPr>
          <w:ins w:id="25686" w:author="28.541_CR0261_(Rel-16)_eNRM" w:date="2020-06-26T12:04:00Z"/>
        </w:rPr>
      </w:pPr>
      <w:ins w:id="25687" w:author="28.541_CR0261_(Rel-16)_eNRM" w:date="2020-06-26T12:04:00Z">
        <w:r w:rsidRPr="00C26131">
          <w:t xml:space="preserve">      description "</w:t>
        </w:r>
        <w:r w:rsidRPr="00D0543E">
          <w:rPr>
            <w:rFonts w:hint="eastAsia"/>
            <w:sz w:val="18"/>
          </w:rPr>
          <w:t xml:space="preserve">It </w:t>
        </w:r>
        <w:r w:rsidRPr="00D0543E">
          <w:rPr>
            <w:sz w:val="18"/>
          </w:rPr>
          <w:t>specifies the minimum waiting time (in seconds) between two consecutive reports for event triggered QoS monitoring reporting per QoS flow per UE</w:t>
        </w:r>
        <w:r w:rsidRPr="00C26131">
          <w:t>.";</w:t>
        </w:r>
      </w:ins>
    </w:p>
    <w:p w:rsidR="00060EA1" w:rsidRPr="00C26131" w:rsidRDefault="00060EA1" w:rsidP="00060EA1">
      <w:pPr>
        <w:pStyle w:val="PL"/>
        <w:rPr>
          <w:ins w:id="25688" w:author="28.541_CR0261_(Rel-16)_eNRM" w:date="2020-06-26T12:04:00Z"/>
        </w:rPr>
      </w:pPr>
      <w:ins w:id="25689" w:author="28.541_CR0261_(Rel-16)_eNRM" w:date="2020-06-26T12:04:00Z">
        <w:r w:rsidRPr="00C26131">
          <w:t xml:space="preserve">      mandatory </w:t>
        </w:r>
        <w:r>
          <w:t>false</w:t>
        </w:r>
        <w:r w:rsidRPr="00C26131">
          <w:t>;</w:t>
        </w:r>
      </w:ins>
    </w:p>
    <w:p w:rsidR="00060EA1" w:rsidRPr="004B5E1B" w:rsidRDefault="00060EA1" w:rsidP="00060EA1">
      <w:pPr>
        <w:pStyle w:val="PL"/>
        <w:rPr>
          <w:ins w:id="25690" w:author="28.541_CR0261_(Rel-16)_eNRM" w:date="2020-06-26T12:04:00Z"/>
          <w:color w:val="000000"/>
        </w:rPr>
      </w:pPr>
      <w:ins w:id="25691" w:author="28.541_CR0261_(Rel-16)_eNRM" w:date="2020-06-26T12:04:00Z">
        <w:r w:rsidRPr="004B5E1B">
          <w:rPr>
            <w:color w:val="000000"/>
            <w:lang w:eastAsia="zh-CN"/>
          </w:rPr>
          <w:t xml:space="preserve">    </w:t>
        </w:r>
        <w:r>
          <w:rPr>
            <w:color w:val="000000"/>
            <w:lang w:eastAsia="zh-CN"/>
          </w:rPr>
          <w:t xml:space="preserve">  </w:t>
        </w:r>
        <w:r w:rsidRPr="004B5E1B">
          <w:rPr>
            <w:color w:val="000000"/>
          </w:rPr>
          <w:t xml:space="preserve">type </w:t>
        </w:r>
        <w:r>
          <w:t>uint32</w:t>
        </w:r>
        <w:r>
          <w:rPr>
            <w:color w:val="000000"/>
          </w:rPr>
          <w:t>;</w:t>
        </w:r>
      </w:ins>
    </w:p>
    <w:p w:rsidR="00060EA1" w:rsidRDefault="00060EA1" w:rsidP="00060EA1">
      <w:pPr>
        <w:pStyle w:val="PL"/>
        <w:ind w:firstLine="384"/>
        <w:rPr>
          <w:ins w:id="25692" w:author="28.541_CR0261_(Rel-16)_eNRM" w:date="2020-06-26T12:04:00Z"/>
          <w:color w:val="000000"/>
        </w:rPr>
      </w:pPr>
      <w:ins w:id="25693" w:author="28.541_CR0261_(Rel-16)_eNRM" w:date="2020-06-26T12:04:00Z">
        <w:r>
          <w:rPr>
            <w:color w:val="000000"/>
          </w:rPr>
          <w:t>}</w:t>
        </w:r>
      </w:ins>
    </w:p>
    <w:p w:rsidR="00060EA1" w:rsidRDefault="00060EA1" w:rsidP="00060EA1">
      <w:pPr>
        <w:pStyle w:val="PL"/>
        <w:ind w:firstLine="384"/>
        <w:rPr>
          <w:ins w:id="25694" w:author="28.541_CR0261_(Rel-16)_eNRM" w:date="2020-06-26T12:04:00Z"/>
          <w:color w:val="000000"/>
        </w:rPr>
      </w:pPr>
    </w:p>
    <w:p w:rsidR="00060EA1" w:rsidRPr="00C26131" w:rsidRDefault="00060EA1" w:rsidP="00060EA1">
      <w:pPr>
        <w:pStyle w:val="PL"/>
        <w:rPr>
          <w:ins w:id="25695" w:author="28.541_CR0261_(Rel-16)_eNRM" w:date="2020-06-26T12:04:00Z"/>
        </w:rPr>
      </w:pPr>
      <w:ins w:id="25696" w:author="28.541_CR0261_(Rel-16)_eNRM" w:date="2020-06-26T12:04:00Z">
        <w:r w:rsidRPr="00C26131">
          <w:t xml:space="preserve">    leaf </w:t>
        </w:r>
        <w:r>
          <w:t>qFM</w:t>
        </w:r>
        <w:r w:rsidRPr="00713B57">
          <w:rPr>
            <w:rFonts w:cs="Courier New"/>
            <w:lang w:eastAsia="zh-CN"/>
          </w:rPr>
          <w:t>easurementPeriod</w:t>
        </w:r>
        <w:r w:rsidRPr="00C26131">
          <w:t xml:space="preserve"> {</w:t>
        </w:r>
      </w:ins>
    </w:p>
    <w:p w:rsidR="00060EA1" w:rsidRPr="00C26131" w:rsidRDefault="00060EA1" w:rsidP="00060EA1">
      <w:pPr>
        <w:pStyle w:val="PL"/>
        <w:ind w:left="810" w:hanging="810"/>
        <w:rPr>
          <w:ins w:id="25697" w:author="28.541_CR0261_(Rel-16)_eNRM" w:date="2020-06-26T12:04:00Z"/>
        </w:rPr>
      </w:pPr>
      <w:ins w:id="25698" w:author="28.541_CR0261_(Rel-16)_eNRM" w:date="2020-06-26T12:04:00Z">
        <w:r w:rsidRPr="00C26131">
          <w:t xml:space="preserve">      description "</w:t>
        </w:r>
        <w:r w:rsidRPr="00D0543E">
          <w:rPr>
            <w:rFonts w:hint="eastAsia"/>
            <w:sz w:val="18"/>
          </w:rPr>
          <w:t xml:space="preserve">It </w:t>
        </w:r>
        <w:r w:rsidRPr="00D0543E">
          <w:rPr>
            <w:sz w:val="18"/>
          </w:rPr>
          <w:t>specifies the period (in seconds) for reporting the packet delay for QoS monitoring per QoS flow per UE</w:t>
        </w:r>
        <w:r w:rsidRPr="00C26131">
          <w:t>.";</w:t>
        </w:r>
      </w:ins>
    </w:p>
    <w:p w:rsidR="00060EA1" w:rsidRPr="00C26131" w:rsidRDefault="00060EA1" w:rsidP="00060EA1">
      <w:pPr>
        <w:pStyle w:val="PL"/>
        <w:rPr>
          <w:ins w:id="25699" w:author="28.541_CR0261_(Rel-16)_eNRM" w:date="2020-06-26T12:04:00Z"/>
        </w:rPr>
      </w:pPr>
      <w:ins w:id="25700" w:author="28.541_CR0261_(Rel-16)_eNRM" w:date="2020-06-26T12:04:00Z">
        <w:r w:rsidRPr="00C26131">
          <w:t xml:space="preserve">      mandatory </w:t>
        </w:r>
        <w:r>
          <w:t>false</w:t>
        </w:r>
        <w:r w:rsidRPr="00C26131">
          <w:t>;</w:t>
        </w:r>
      </w:ins>
    </w:p>
    <w:p w:rsidR="00060EA1" w:rsidRPr="004B5E1B" w:rsidRDefault="00060EA1" w:rsidP="00060EA1">
      <w:pPr>
        <w:pStyle w:val="PL"/>
        <w:rPr>
          <w:ins w:id="25701" w:author="28.541_CR0261_(Rel-16)_eNRM" w:date="2020-06-26T12:04:00Z"/>
          <w:color w:val="000000"/>
        </w:rPr>
      </w:pPr>
      <w:ins w:id="25702" w:author="28.541_CR0261_(Rel-16)_eNRM" w:date="2020-06-26T12:04:00Z">
        <w:r w:rsidRPr="004B5E1B">
          <w:rPr>
            <w:color w:val="000000"/>
            <w:lang w:eastAsia="zh-CN"/>
          </w:rPr>
          <w:t xml:space="preserve">    </w:t>
        </w:r>
        <w:r>
          <w:rPr>
            <w:color w:val="000000"/>
            <w:lang w:eastAsia="zh-CN"/>
          </w:rPr>
          <w:t xml:space="preserve">  </w:t>
        </w:r>
        <w:r w:rsidRPr="004B5E1B">
          <w:rPr>
            <w:color w:val="000000"/>
          </w:rPr>
          <w:t xml:space="preserve">type </w:t>
        </w:r>
        <w:r>
          <w:t>uint32</w:t>
        </w:r>
        <w:r>
          <w:rPr>
            <w:color w:val="000000"/>
          </w:rPr>
          <w:t>;</w:t>
        </w:r>
      </w:ins>
    </w:p>
    <w:p w:rsidR="00060EA1" w:rsidRPr="00C26131" w:rsidRDefault="00060EA1" w:rsidP="00060EA1">
      <w:pPr>
        <w:pStyle w:val="PL"/>
        <w:rPr>
          <w:ins w:id="25703" w:author="28.541_CR0261_(Rel-16)_eNRM" w:date="2020-06-26T12:04:00Z"/>
        </w:rPr>
      </w:pPr>
      <w:ins w:id="25704" w:author="28.541_CR0261_(Rel-16)_eNRM" w:date="2020-06-26T12:04:00Z">
        <w:r>
          <w:rPr>
            <w:color w:val="000000"/>
          </w:rPr>
          <w:t xml:space="preserve">    }</w:t>
        </w:r>
        <w:r w:rsidRPr="00C26131">
          <w:tab/>
        </w:r>
      </w:ins>
    </w:p>
    <w:p w:rsidR="00060EA1" w:rsidRPr="00C26131" w:rsidRDefault="00060EA1" w:rsidP="00060EA1">
      <w:pPr>
        <w:pStyle w:val="PL"/>
        <w:rPr>
          <w:ins w:id="25705" w:author="28.541_CR0261_(Rel-16)_eNRM" w:date="2020-06-26T12:04:00Z"/>
        </w:rPr>
      </w:pPr>
      <w:ins w:id="25706" w:author="28.541_CR0261_(Rel-16)_eNRM" w:date="2020-06-26T12:04:00Z">
        <w:r w:rsidRPr="00C26131">
          <w:t xml:space="preserve">  }    </w:t>
        </w:r>
      </w:ins>
    </w:p>
    <w:p w:rsidR="00060EA1" w:rsidRPr="00C26131" w:rsidRDefault="00060EA1" w:rsidP="00060EA1">
      <w:pPr>
        <w:pStyle w:val="PL"/>
        <w:rPr>
          <w:ins w:id="25707" w:author="28.541_CR0261_(Rel-16)_eNRM" w:date="2020-06-26T12:04:00Z"/>
        </w:rPr>
      </w:pPr>
    </w:p>
    <w:p w:rsidR="00060EA1" w:rsidRPr="00C26131" w:rsidRDefault="00060EA1" w:rsidP="00060EA1">
      <w:pPr>
        <w:pStyle w:val="PL"/>
        <w:rPr>
          <w:ins w:id="25708" w:author="28.541_CR0261_(Rel-16)_eNRM" w:date="2020-06-26T12:04:00Z"/>
        </w:rPr>
      </w:pPr>
      <w:ins w:id="25709" w:author="28.541_CR0261_(Rel-16)_eNRM" w:date="2020-06-26T12:04:00Z">
        <w:r w:rsidRPr="00C26131">
          <w:t xml:space="preserve">  augment "/me3gpp:ManagedElement/</w:t>
        </w:r>
        <w:r>
          <w:t>smf3gpp</w:t>
        </w:r>
        <w:r w:rsidRPr="007C2428">
          <w:t>:</w:t>
        </w:r>
        <w:r>
          <w:t>SMF</w:t>
        </w:r>
        <w:r w:rsidRPr="007C2428">
          <w:t>Function</w:t>
        </w:r>
        <w:r w:rsidRPr="00C26131">
          <w:t xml:space="preserve"> " {</w:t>
        </w:r>
      </w:ins>
    </w:p>
    <w:p w:rsidR="00060EA1" w:rsidRPr="00C26131" w:rsidRDefault="00060EA1" w:rsidP="00060EA1">
      <w:pPr>
        <w:pStyle w:val="PL"/>
        <w:rPr>
          <w:ins w:id="25710" w:author="28.541_CR0261_(Rel-16)_eNRM" w:date="2020-06-26T12:04:00Z"/>
        </w:rPr>
      </w:pPr>
    </w:p>
    <w:p w:rsidR="00060EA1" w:rsidRPr="00C26131" w:rsidRDefault="00060EA1" w:rsidP="00060EA1">
      <w:pPr>
        <w:pStyle w:val="PL"/>
        <w:rPr>
          <w:ins w:id="25711" w:author="28.541_CR0261_(Rel-16)_eNRM" w:date="2020-06-26T12:04:00Z"/>
        </w:rPr>
      </w:pPr>
      <w:ins w:id="25712" w:author="28.541_CR0261_(Rel-16)_eNRM" w:date="2020-06-26T12:04:00Z">
        <w:r w:rsidRPr="00C26131">
          <w:t xml:space="preserve">    list </w:t>
        </w:r>
        <w:r>
          <w:t>QFQoSMonitoringControl</w:t>
        </w:r>
        <w:r w:rsidRPr="00C26131">
          <w:t xml:space="preserve"> {</w:t>
        </w:r>
      </w:ins>
    </w:p>
    <w:p w:rsidR="00060EA1" w:rsidRPr="00C26131" w:rsidRDefault="00060EA1" w:rsidP="00060EA1">
      <w:pPr>
        <w:pStyle w:val="PL"/>
        <w:rPr>
          <w:ins w:id="25713" w:author="28.541_CR0261_(Rel-16)_eNRM" w:date="2020-06-26T12:04:00Z"/>
        </w:rPr>
      </w:pPr>
      <w:ins w:id="25714" w:author="28.541_CR0261_(Rel-16)_eNRM" w:date="2020-06-26T12:04:00Z">
        <w:r w:rsidRPr="00C26131">
          <w:t xml:space="preserve">      description "Represents the </w:t>
        </w:r>
        <w:r>
          <w:t>QFQoSMonitoringControl IOC</w:t>
        </w:r>
        <w:r w:rsidRPr="00C26131">
          <w:t>.";</w:t>
        </w:r>
      </w:ins>
    </w:p>
    <w:p w:rsidR="00060EA1" w:rsidRPr="00C26131" w:rsidRDefault="00060EA1" w:rsidP="00060EA1">
      <w:pPr>
        <w:pStyle w:val="PL"/>
        <w:rPr>
          <w:ins w:id="25715" w:author="28.541_CR0261_(Rel-16)_eNRM" w:date="2020-06-26T12:04:00Z"/>
        </w:rPr>
      </w:pPr>
      <w:ins w:id="25716" w:author="28.541_CR0261_(Rel-16)_eNRM" w:date="2020-06-26T12:04:00Z">
        <w:r w:rsidRPr="00C26131">
          <w:t xml:space="preserve">      reference "3GPP TS 28.541";</w:t>
        </w:r>
      </w:ins>
    </w:p>
    <w:p w:rsidR="00060EA1" w:rsidRPr="00C26131" w:rsidRDefault="00060EA1" w:rsidP="00060EA1">
      <w:pPr>
        <w:pStyle w:val="PL"/>
        <w:rPr>
          <w:ins w:id="25717" w:author="28.541_CR0261_(Rel-16)_eNRM" w:date="2020-06-26T12:04:00Z"/>
        </w:rPr>
      </w:pPr>
      <w:ins w:id="25718" w:author="28.541_CR0261_(Rel-16)_eNRM" w:date="2020-06-26T12:04:00Z">
        <w:r w:rsidRPr="00C26131">
          <w:t xml:space="preserve">      key id;</w:t>
        </w:r>
      </w:ins>
    </w:p>
    <w:p w:rsidR="00060EA1" w:rsidRPr="00C26131" w:rsidRDefault="00060EA1" w:rsidP="00060EA1">
      <w:pPr>
        <w:pStyle w:val="PL"/>
        <w:rPr>
          <w:ins w:id="25719" w:author="28.541_CR0261_(Rel-16)_eNRM" w:date="2020-06-26T12:04:00Z"/>
        </w:rPr>
      </w:pPr>
      <w:ins w:id="25720" w:author="28.541_CR0261_(Rel-16)_eNRM" w:date="2020-06-26T12:04:00Z">
        <w:r w:rsidRPr="00C26131">
          <w:t xml:space="preserve">      uses top3gpp:Top_Grp;</w:t>
        </w:r>
      </w:ins>
    </w:p>
    <w:p w:rsidR="00060EA1" w:rsidRPr="00C26131" w:rsidRDefault="00060EA1" w:rsidP="00060EA1">
      <w:pPr>
        <w:pStyle w:val="PL"/>
        <w:rPr>
          <w:ins w:id="25721" w:author="28.541_CR0261_(Rel-16)_eNRM" w:date="2020-06-26T12:04:00Z"/>
        </w:rPr>
      </w:pPr>
      <w:ins w:id="25722" w:author="28.541_CR0261_(Rel-16)_eNRM" w:date="2020-06-26T12:04:00Z">
        <w:r w:rsidRPr="00C26131">
          <w:t xml:space="preserve">      container attributes {</w:t>
        </w:r>
      </w:ins>
    </w:p>
    <w:p w:rsidR="00060EA1" w:rsidRPr="00C26131" w:rsidRDefault="00060EA1" w:rsidP="00060EA1">
      <w:pPr>
        <w:pStyle w:val="PL"/>
        <w:rPr>
          <w:ins w:id="25723" w:author="28.541_CR0261_(Rel-16)_eNRM" w:date="2020-06-26T12:04:00Z"/>
        </w:rPr>
      </w:pPr>
      <w:ins w:id="25724" w:author="28.541_CR0261_(Rel-16)_eNRM" w:date="2020-06-26T12:04:00Z">
        <w:r w:rsidRPr="00C26131">
          <w:t xml:space="preserve">        uses </w:t>
        </w:r>
        <w:r>
          <w:t>QFQoSMonitoringControlGrp</w:t>
        </w:r>
        <w:r w:rsidRPr="00C26131">
          <w:t>;</w:t>
        </w:r>
      </w:ins>
    </w:p>
    <w:p w:rsidR="00060EA1" w:rsidRPr="00C26131" w:rsidRDefault="00060EA1" w:rsidP="00060EA1">
      <w:pPr>
        <w:pStyle w:val="PL"/>
        <w:rPr>
          <w:ins w:id="25725" w:author="28.541_CR0261_(Rel-16)_eNRM" w:date="2020-06-26T12:04:00Z"/>
        </w:rPr>
      </w:pPr>
      <w:ins w:id="25726" w:author="28.541_CR0261_(Rel-16)_eNRM" w:date="2020-06-26T12:04:00Z">
        <w:r w:rsidRPr="00C26131">
          <w:t xml:space="preserve">      }</w:t>
        </w:r>
      </w:ins>
    </w:p>
    <w:p w:rsidR="00060EA1" w:rsidRPr="00C26131" w:rsidRDefault="00060EA1" w:rsidP="00060EA1">
      <w:pPr>
        <w:pStyle w:val="PL"/>
        <w:rPr>
          <w:ins w:id="25727" w:author="28.541_CR0261_(Rel-16)_eNRM" w:date="2020-06-26T12:04:00Z"/>
        </w:rPr>
      </w:pPr>
      <w:ins w:id="25728" w:author="28.541_CR0261_(Rel-16)_eNRM" w:date="2020-06-26T12:04:00Z">
        <w:r w:rsidRPr="00C26131">
          <w:t xml:space="preserve">    }</w:t>
        </w:r>
      </w:ins>
    </w:p>
    <w:p w:rsidR="00060EA1" w:rsidRPr="00C26131" w:rsidRDefault="00060EA1" w:rsidP="00060EA1">
      <w:pPr>
        <w:pStyle w:val="PL"/>
        <w:rPr>
          <w:ins w:id="25729" w:author="28.541_CR0261_(Rel-16)_eNRM" w:date="2020-06-26T12:04:00Z"/>
        </w:rPr>
      </w:pPr>
      <w:ins w:id="25730" w:author="28.541_CR0261_(Rel-16)_eNRM" w:date="2020-06-26T12:04:00Z">
        <w:r w:rsidRPr="00C26131">
          <w:t xml:space="preserve">  }</w:t>
        </w:r>
      </w:ins>
    </w:p>
    <w:p w:rsidR="00060EA1" w:rsidRDefault="00060EA1" w:rsidP="00060EA1">
      <w:pPr>
        <w:pStyle w:val="PL"/>
        <w:rPr>
          <w:ins w:id="25731" w:author="28.541_CR0261_(Rel-16)_eNRM" w:date="2020-06-26T12:04:00Z"/>
        </w:rPr>
      </w:pPr>
      <w:ins w:id="25732" w:author="28.541_CR0261_(Rel-16)_eNRM" w:date="2020-06-26T12:04:00Z">
        <w:r w:rsidRPr="00C26131">
          <w:t>}</w:t>
        </w:r>
      </w:ins>
    </w:p>
    <w:p w:rsidR="00060EA1" w:rsidRPr="001B4943" w:rsidRDefault="00060EA1" w:rsidP="00E154AB">
      <w:pPr>
        <w:rPr>
          <w:ins w:id="25733" w:author="28.541_CR0262_(Rel-16)_eNRM" w:date="2020-06-26T14:36:00Z"/>
          <w:rPrChange w:id="25734" w:author="28.541_CR0284R1_(Rel-16)_eNRM" w:date="2020-06-26T16:13:00Z">
            <w:rPr>
              <w:ins w:id="25735" w:author="28.541_CR0262_(Rel-16)_eNRM" w:date="2020-06-26T14:36:00Z"/>
              <w:lang w:val="fr-FR"/>
            </w:rPr>
          </w:rPrChange>
        </w:rPr>
      </w:pPr>
    </w:p>
    <w:p w:rsidR="00AC78A7" w:rsidRDefault="00AC78A7" w:rsidP="00AC78A7">
      <w:pPr>
        <w:pStyle w:val="Heading2"/>
        <w:rPr>
          <w:ins w:id="25736" w:author="28.541_CR0262_(Rel-16)_eNRM" w:date="2020-06-26T14:36:00Z"/>
        </w:rPr>
      </w:pPr>
      <w:bookmarkStart w:id="25737" w:name="_Toc44341841"/>
      <w:ins w:id="25738" w:author="28.541_CR0262_(Rel-16)_eNRM" w:date="2020-06-26T14:36:00Z">
        <w:r w:rsidRPr="00212C37">
          <w:rPr>
            <w:lang w:eastAsia="zh-CN"/>
          </w:rPr>
          <w:t>H.5.</w:t>
        </w:r>
        <w:r>
          <w:rPr>
            <w:lang w:eastAsia="zh-CN"/>
          </w:rPr>
          <w:t>29</w:t>
        </w:r>
        <w:r w:rsidRPr="00212C37">
          <w:rPr>
            <w:lang w:eastAsia="zh-CN"/>
          </w:rPr>
          <w:tab/>
        </w:r>
        <w:r>
          <w:rPr>
            <w:lang w:eastAsia="zh-CN"/>
          </w:rPr>
          <w:t>module _</w:t>
        </w:r>
        <w:r w:rsidRPr="00212C37">
          <w:rPr>
            <w:lang w:eastAsia="zh-CN"/>
          </w:rPr>
          <w:t>3gpp-5gc-nrm-</w:t>
        </w:r>
        <w:r w:rsidRPr="00F26325">
          <w:rPr>
            <w:lang w:eastAsia="zh-CN"/>
          </w:rPr>
          <w:t>GtpUPathQoSMonitoringControl</w:t>
        </w:r>
        <w:r w:rsidRPr="00212C37">
          <w:rPr>
            <w:lang w:eastAsia="zh-CN"/>
          </w:rPr>
          <w:t>@20</w:t>
        </w:r>
        <w:r>
          <w:rPr>
            <w:lang w:eastAsia="zh-CN"/>
          </w:rPr>
          <w:t>20</w:t>
        </w:r>
        <w:r w:rsidRPr="00212C37">
          <w:rPr>
            <w:lang w:eastAsia="zh-CN"/>
          </w:rPr>
          <w:t>-</w:t>
        </w:r>
        <w:r>
          <w:rPr>
            <w:lang w:eastAsia="zh-CN"/>
          </w:rPr>
          <w:t>04</w:t>
        </w:r>
        <w:r w:rsidRPr="00212C37">
          <w:rPr>
            <w:lang w:eastAsia="zh-CN"/>
          </w:rPr>
          <w:t>-</w:t>
        </w:r>
        <w:r>
          <w:rPr>
            <w:lang w:eastAsia="zh-CN"/>
          </w:rPr>
          <w:t>10</w:t>
        </w:r>
        <w:r w:rsidRPr="00212C37">
          <w:rPr>
            <w:lang w:eastAsia="zh-CN"/>
          </w:rPr>
          <w:t>.yang</w:t>
        </w:r>
        <w:bookmarkEnd w:id="25737"/>
      </w:ins>
    </w:p>
    <w:p w:rsidR="00AC78A7" w:rsidRDefault="00AC78A7" w:rsidP="00AC78A7">
      <w:pPr>
        <w:pStyle w:val="PL"/>
        <w:rPr>
          <w:ins w:id="25739" w:author="28.541_CR0262_(Rel-16)_eNRM" w:date="2020-06-26T14:36:00Z"/>
        </w:rPr>
      </w:pPr>
      <w:ins w:id="25740" w:author="28.541_CR0262_(Rel-16)_eNRM" w:date="2020-06-26T14:36:00Z">
        <w:r>
          <w:t>module _3gpp-5gc-nrm-GtpUPathQoSMonitoringControl</w:t>
        </w:r>
        <w:r w:rsidRPr="002A4150">
          <w:t xml:space="preserve"> {</w:t>
        </w:r>
      </w:ins>
    </w:p>
    <w:p w:rsidR="00AC78A7" w:rsidRDefault="00AC78A7" w:rsidP="00AC78A7">
      <w:pPr>
        <w:pStyle w:val="PL"/>
        <w:rPr>
          <w:ins w:id="25741" w:author="28.541_CR0262_(Rel-16)_eNRM" w:date="2020-06-26T14:36:00Z"/>
        </w:rPr>
      </w:pPr>
      <w:ins w:id="25742" w:author="28.541_CR0262_(Rel-16)_eNRM" w:date="2020-06-26T14:36:00Z">
        <w:r>
          <w:t xml:space="preserve">  yang-version 1.1;</w:t>
        </w:r>
      </w:ins>
    </w:p>
    <w:p w:rsidR="00AC78A7" w:rsidRDefault="00AC78A7" w:rsidP="00AC78A7">
      <w:pPr>
        <w:pStyle w:val="PL"/>
        <w:rPr>
          <w:ins w:id="25743" w:author="28.541_CR0262_(Rel-16)_eNRM" w:date="2020-06-26T14:36:00Z"/>
        </w:rPr>
      </w:pPr>
      <w:ins w:id="25744" w:author="28.541_CR0262_(Rel-16)_eNRM" w:date="2020-06-26T14:36:00Z">
        <w:r>
          <w:t xml:space="preserve">  </w:t>
        </w:r>
      </w:ins>
    </w:p>
    <w:p w:rsidR="00AC78A7" w:rsidRDefault="00AC78A7" w:rsidP="00AC78A7">
      <w:pPr>
        <w:pStyle w:val="PL"/>
        <w:rPr>
          <w:ins w:id="25745" w:author="28.541_CR0262_(Rel-16)_eNRM" w:date="2020-06-26T14:36:00Z"/>
        </w:rPr>
      </w:pPr>
      <w:ins w:id="25746" w:author="28.541_CR0262_(Rel-16)_eNRM" w:date="2020-06-26T14:36:00Z">
        <w:r>
          <w:t xml:space="preserve">  namespace urn:3gpp:sa5:_3gpp-5gc-nrm-GtpUPathQoSMonitoringControl;</w:t>
        </w:r>
      </w:ins>
    </w:p>
    <w:p w:rsidR="00AC78A7" w:rsidRDefault="00AC78A7" w:rsidP="00AC78A7">
      <w:pPr>
        <w:pStyle w:val="PL"/>
        <w:rPr>
          <w:ins w:id="25747" w:author="28.541_CR0262_(Rel-16)_eNRM" w:date="2020-06-26T14:36:00Z"/>
        </w:rPr>
      </w:pPr>
      <w:ins w:id="25748" w:author="28.541_CR0262_(Rel-16)_eNRM" w:date="2020-06-26T14:36:00Z">
        <w:r>
          <w:t xml:space="preserve">  prefix gtpUPathQMCtrl3gpp;</w:t>
        </w:r>
      </w:ins>
    </w:p>
    <w:p w:rsidR="00AC78A7" w:rsidRDefault="00AC78A7" w:rsidP="00AC78A7">
      <w:pPr>
        <w:pStyle w:val="PL"/>
        <w:rPr>
          <w:ins w:id="25749" w:author="28.541_CR0262_(Rel-16)_eNRM" w:date="2020-06-26T14:36:00Z"/>
        </w:rPr>
      </w:pPr>
      <w:ins w:id="25750" w:author="28.541_CR0262_(Rel-16)_eNRM" w:date="2020-06-26T14:36:00Z">
        <w:r>
          <w:t xml:space="preserve">  </w:t>
        </w:r>
      </w:ins>
    </w:p>
    <w:p w:rsidR="00AC78A7" w:rsidRDefault="00AC78A7" w:rsidP="00AC78A7">
      <w:pPr>
        <w:pStyle w:val="PL"/>
        <w:rPr>
          <w:ins w:id="25751" w:author="28.541_CR0262_(Rel-16)_eNRM" w:date="2020-06-26T14:36:00Z"/>
        </w:rPr>
      </w:pPr>
      <w:ins w:id="25752" w:author="28.541_CR0262_(Rel-16)_eNRM" w:date="2020-06-26T14:36:00Z">
        <w:r>
          <w:t xml:space="preserve">  import _3gpp-common-managed-function { prefix mf3gpp; }</w:t>
        </w:r>
      </w:ins>
    </w:p>
    <w:p w:rsidR="00AC78A7" w:rsidRDefault="00AC78A7" w:rsidP="00AC78A7">
      <w:pPr>
        <w:pStyle w:val="PL"/>
        <w:rPr>
          <w:ins w:id="25753" w:author="28.541_CR0262_(Rel-16)_eNRM" w:date="2020-06-26T14:36:00Z"/>
        </w:rPr>
      </w:pPr>
      <w:ins w:id="25754" w:author="28.541_CR0262_(Rel-16)_eNRM" w:date="2020-06-26T14:36:00Z">
        <w:r>
          <w:t xml:space="preserve">  import _3gpp-common-managed-element { prefix me3gpp; }</w:t>
        </w:r>
      </w:ins>
    </w:p>
    <w:p w:rsidR="00AC78A7" w:rsidRDefault="00AC78A7" w:rsidP="00AC78A7">
      <w:pPr>
        <w:pStyle w:val="PL"/>
        <w:rPr>
          <w:ins w:id="25755" w:author="28.541_CR0262_(Rel-16)_eNRM" w:date="2020-06-26T14:36:00Z"/>
        </w:rPr>
      </w:pPr>
      <w:ins w:id="25756" w:author="28.541_CR0262_(Rel-16)_eNRM" w:date="2020-06-26T14:36:00Z">
        <w:r>
          <w:t xml:space="preserve">  import _3gpp-common-yang-types { prefix types3gpp; }</w:t>
        </w:r>
      </w:ins>
    </w:p>
    <w:p w:rsidR="00AC78A7" w:rsidRDefault="00AC78A7" w:rsidP="00AC78A7">
      <w:pPr>
        <w:pStyle w:val="PL"/>
        <w:rPr>
          <w:ins w:id="25757" w:author="28.541_CR0262_(Rel-16)_eNRM" w:date="2020-06-26T14:36:00Z"/>
          <w:rStyle w:val="line"/>
          <w:szCs w:val="16"/>
        </w:rPr>
      </w:pPr>
      <w:ins w:id="25758" w:author="28.541_CR0262_(Rel-16)_eNRM" w:date="2020-06-26T14:36:00Z">
        <w:r>
          <w:rPr>
            <w:rStyle w:val="line"/>
            <w:szCs w:val="16"/>
          </w:rPr>
          <w:t xml:space="preserve">  </w:t>
        </w:r>
        <w:r w:rsidRPr="00E36B9C">
          <w:rPr>
            <w:rStyle w:val="line"/>
            <w:szCs w:val="16"/>
          </w:rPr>
          <w:t>import _3gpp-5g-common-yang-types { prefix types5g3gpp; }</w:t>
        </w:r>
      </w:ins>
    </w:p>
    <w:p w:rsidR="00AC78A7" w:rsidRDefault="00AC78A7" w:rsidP="00AC78A7">
      <w:pPr>
        <w:pStyle w:val="PL"/>
        <w:rPr>
          <w:ins w:id="25759" w:author="28.541_CR0262_(Rel-16)_eNRM" w:date="2020-06-26T14:36:00Z"/>
        </w:rPr>
      </w:pPr>
      <w:ins w:id="25760" w:author="28.541_CR0262_(Rel-16)_eNRM" w:date="2020-06-26T14:36:00Z">
        <w:r>
          <w:t xml:space="preserve">  import _3gpp-5gc-nrm-smffunction { prefix smf3gpp; }</w:t>
        </w:r>
      </w:ins>
    </w:p>
    <w:p w:rsidR="00AC78A7" w:rsidRDefault="00AC78A7" w:rsidP="00AC78A7">
      <w:pPr>
        <w:pStyle w:val="PL"/>
        <w:rPr>
          <w:ins w:id="25761" w:author="28.541_CR0262_(Rel-16)_eNRM" w:date="2020-06-26T14:36:00Z"/>
        </w:rPr>
      </w:pPr>
      <w:ins w:id="25762" w:author="28.541_CR0262_(Rel-16)_eNRM" w:date="2020-06-26T14:36:00Z">
        <w:r>
          <w:t xml:space="preserve">  import _3gpp-common-top { prefix top3gpp; }</w:t>
        </w:r>
      </w:ins>
    </w:p>
    <w:p w:rsidR="00AC78A7" w:rsidRDefault="00AC78A7" w:rsidP="00AC78A7">
      <w:pPr>
        <w:pStyle w:val="PL"/>
        <w:rPr>
          <w:ins w:id="25763" w:author="28.541_CR0262_(Rel-16)_eNRM" w:date="2020-06-26T14:36:00Z"/>
        </w:rPr>
      </w:pPr>
      <w:ins w:id="25764" w:author="28.541_CR0262_(Rel-16)_eNRM" w:date="2020-06-26T14:36:00Z">
        <w:r>
          <w:t xml:space="preserve">  </w:t>
        </w:r>
      </w:ins>
    </w:p>
    <w:p w:rsidR="00AC78A7" w:rsidRDefault="00AC78A7" w:rsidP="00AC78A7">
      <w:pPr>
        <w:pStyle w:val="PL"/>
        <w:rPr>
          <w:ins w:id="25765" w:author="28.541_CR0262_(Rel-16)_eNRM" w:date="2020-06-26T14:36:00Z"/>
        </w:rPr>
      </w:pPr>
      <w:ins w:id="25766" w:author="28.541_CR0262_(Rel-16)_eNRM" w:date="2020-06-26T14:36:00Z">
        <w:r>
          <w:t xml:space="preserve">  organization "3gpp SA5";</w:t>
        </w:r>
      </w:ins>
    </w:p>
    <w:p w:rsidR="00AC78A7" w:rsidRDefault="00AC78A7" w:rsidP="00AC78A7">
      <w:pPr>
        <w:pStyle w:val="PL"/>
        <w:ind w:left="360" w:hanging="180"/>
        <w:rPr>
          <w:ins w:id="25767" w:author="28.541_CR0262_(Rel-16)_eNRM" w:date="2020-06-26T14:36:00Z"/>
        </w:rPr>
      </w:pPr>
      <w:ins w:id="25768" w:author="28.541_CR0262_(Rel-16)_eNRM" w:date="2020-06-26T14:36:00Z">
        <w:r>
          <w:t>description "This IOC represents the capabilities and properties for control of GTP-U path QoS monitoring defined in 3GPP TS 23.501.";</w:t>
        </w:r>
      </w:ins>
    </w:p>
    <w:p w:rsidR="00AC78A7" w:rsidRDefault="00AC78A7" w:rsidP="00AC78A7">
      <w:pPr>
        <w:pStyle w:val="PL"/>
        <w:rPr>
          <w:ins w:id="25769" w:author="28.541_CR0262_(Rel-16)_eNRM" w:date="2020-06-26T14:36:00Z"/>
        </w:rPr>
      </w:pPr>
      <w:ins w:id="25770" w:author="28.541_CR0262_(Rel-16)_eNRM" w:date="2020-06-26T14:36:00Z">
        <w:r>
          <w:t xml:space="preserve">  reference "3GPP TS 28.541";</w:t>
        </w:r>
      </w:ins>
    </w:p>
    <w:p w:rsidR="00AC78A7" w:rsidRDefault="00AC78A7" w:rsidP="00AC78A7">
      <w:pPr>
        <w:pStyle w:val="PL"/>
        <w:rPr>
          <w:ins w:id="25771" w:author="28.541_CR0262_(Rel-16)_eNRM" w:date="2020-06-26T14:36:00Z"/>
          <w:lang w:eastAsia="zh-CN"/>
        </w:rPr>
      </w:pPr>
    </w:p>
    <w:p w:rsidR="00AC78A7" w:rsidRPr="00C26131" w:rsidRDefault="00AC78A7" w:rsidP="00AC78A7">
      <w:pPr>
        <w:pStyle w:val="PL"/>
        <w:rPr>
          <w:ins w:id="25772" w:author="28.541_CR0262_(Rel-16)_eNRM" w:date="2020-06-26T14:36:00Z"/>
        </w:rPr>
      </w:pPr>
      <w:ins w:id="25773" w:author="28.541_CR0262_(Rel-16)_eNRM" w:date="2020-06-26T14:36:00Z">
        <w:r w:rsidRPr="00C26131">
          <w:t xml:space="preserve">  revision 20</w:t>
        </w:r>
        <w:r>
          <w:t>20</w:t>
        </w:r>
        <w:r w:rsidRPr="00C26131">
          <w:t>-</w:t>
        </w:r>
        <w:r>
          <w:t>04</w:t>
        </w:r>
        <w:r w:rsidRPr="00C26131">
          <w:t>-</w:t>
        </w:r>
        <w:r>
          <w:t>10</w:t>
        </w:r>
        <w:r w:rsidRPr="00C26131">
          <w:t xml:space="preserve"> {</w:t>
        </w:r>
      </w:ins>
    </w:p>
    <w:p w:rsidR="00AC78A7" w:rsidRPr="00C26131" w:rsidRDefault="00AC78A7" w:rsidP="00AC78A7">
      <w:pPr>
        <w:pStyle w:val="PL"/>
        <w:rPr>
          <w:ins w:id="25774" w:author="28.541_CR0262_(Rel-16)_eNRM" w:date="2020-06-26T14:36:00Z"/>
        </w:rPr>
      </w:pPr>
      <w:ins w:id="25775" w:author="28.541_CR0262_(Rel-16)_eNRM" w:date="2020-06-26T14:36:00Z">
        <w:r w:rsidRPr="00C26131">
          <w:t xml:space="preserve">    description "Initial revision";</w:t>
        </w:r>
      </w:ins>
    </w:p>
    <w:p w:rsidR="00AC78A7" w:rsidRPr="00C26131" w:rsidRDefault="00AC78A7" w:rsidP="00AC78A7">
      <w:pPr>
        <w:pStyle w:val="PL"/>
        <w:rPr>
          <w:ins w:id="25776" w:author="28.541_CR0262_(Rel-16)_eNRM" w:date="2020-06-26T14:36:00Z"/>
        </w:rPr>
      </w:pPr>
      <w:ins w:id="25777" w:author="28.541_CR0262_(Rel-16)_eNRM" w:date="2020-06-26T14:36:00Z">
        <w:r w:rsidRPr="00C26131">
          <w:t xml:space="preserve">    reference "</w:t>
        </w:r>
        <w:r w:rsidRPr="00EB245C">
          <w:t>S5-</w:t>
        </w:r>
        <w:r>
          <w:t>202103</w:t>
        </w:r>
        <w:r w:rsidRPr="00C26131">
          <w:t>";</w:t>
        </w:r>
      </w:ins>
    </w:p>
    <w:p w:rsidR="00AC78A7" w:rsidRDefault="00AC78A7" w:rsidP="00AC78A7">
      <w:pPr>
        <w:pStyle w:val="PL"/>
        <w:rPr>
          <w:ins w:id="25778" w:author="28.541_CR0262_(Rel-16)_eNRM" w:date="2020-06-26T14:36:00Z"/>
        </w:rPr>
      </w:pPr>
      <w:ins w:id="25779" w:author="28.541_CR0262_(Rel-16)_eNRM" w:date="2020-06-26T14:36:00Z">
        <w:r w:rsidRPr="00C26131">
          <w:t xml:space="preserve">  }</w:t>
        </w:r>
      </w:ins>
    </w:p>
    <w:p w:rsidR="00AC78A7" w:rsidRDefault="00AC78A7" w:rsidP="00AC78A7">
      <w:pPr>
        <w:pStyle w:val="PL"/>
        <w:rPr>
          <w:ins w:id="25780" w:author="28.541_CR0262_(Rel-16)_eNRM" w:date="2020-06-26T14:36:00Z"/>
          <w:color w:val="000000"/>
        </w:rPr>
      </w:pPr>
    </w:p>
    <w:p w:rsidR="00AC78A7" w:rsidRDefault="00AC78A7" w:rsidP="00AC78A7">
      <w:pPr>
        <w:pStyle w:val="PL"/>
        <w:rPr>
          <w:ins w:id="25781" w:author="28.541_CR0262_(Rel-16)_eNRM" w:date="2020-06-26T14:36:00Z"/>
        </w:rPr>
      </w:pPr>
      <w:ins w:id="25782" w:author="28.541_CR0262_(Rel-16)_eNRM" w:date="2020-06-26T14:36:00Z">
        <w:r>
          <w:t xml:space="preserve">  grouping G</w:t>
        </w:r>
        <w:r w:rsidRPr="006F05B3">
          <w:t>tpUPathDelayThresholdsType</w:t>
        </w:r>
        <w:r>
          <w:t xml:space="preserve"> {</w:t>
        </w:r>
      </w:ins>
    </w:p>
    <w:p w:rsidR="00AC78A7" w:rsidRDefault="00AC78A7" w:rsidP="00AC78A7">
      <w:pPr>
        <w:pStyle w:val="PL"/>
        <w:rPr>
          <w:ins w:id="25783" w:author="28.541_CR0262_(Rel-16)_eNRM" w:date="2020-06-26T14:36:00Z"/>
        </w:rPr>
      </w:pPr>
      <w:ins w:id="25784" w:author="28.541_CR0262_(Rel-16)_eNRM" w:date="2020-06-26T14:36:00Z">
        <w:r>
          <w:t xml:space="preserve">    leaf </w:t>
        </w:r>
        <w:r>
          <w:rPr>
            <w:rFonts w:cs="Courier New"/>
            <w:lang w:eastAsia="zh-CN"/>
          </w:rPr>
          <w:t>n3AveragePacketDelayThreshold</w:t>
        </w:r>
        <w:r>
          <w:t xml:space="preserve"> {</w:t>
        </w:r>
      </w:ins>
    </w:p>
    <w:p w:rsidR="00AC78A7" w:rsidRDefault="00AC78A7" w:rsidP="00AC78A7">
      <w:pPr>
        <w:pStyle w:val="PL"/>
        <w:rPr>
          <w:ins w:id="25785" w:author="28.541_CR0262_(Rel-16)_eNRM" w:date="2020-06-26T14:36:00Z"/>
        </w:rPr>
      </w:pPr>
      <w:ins w:id="25786" w:author="28.541_CR0262_(Rel-16)_eNRM" w:date="2020-06-26T14:36:00Z">
        <w:r>
          <w:t xml:space="preserve">      mandatory true;</w:t>
        </w:r>
      </w:ins>
    </w:p>
    <w:p w:rsidR="00AC78A7" w:rsidRDefault="00AC78A7" w:rsidP="00AC78A7">
      <w:pPr>
        <w:pStyle w:val="PL"/>
        <w:rPr>
          <w:ins w:id="25787" w:author="28.541_CR0262_(Rel-16)_eNRM" w:date="2020-06-26T14:36:00Z"/>
        </w:rPr>
      </w:pPr>
      <w:ins w:id="25788" w:author="28.541_CR0262_(Rel-16)_eNRM" w:date="2020-06-26T14:36:00Z">
        <w:r>
          <w:t xml:space="preserve">      type uint32;</w:t>
        </w:r>
      </w:ins>
    </w:p>
    <w:p w:rsidR="00AC78A7" w:rsidRDefault="00AC78A7" w:rsidP="00AC78A7">
      <w:pPr>
        <w:pStyle w:val="PL"/>
        <w:rPr>
          <w:ins w:id="25789" w:author="28.541_CR0262_(Rel-16)_eNRM" w:date="2020-06-26T14:36:00Z"/>
        </w:rPr>
      </w:pPr>
      <w:ins w:id="25790" w:author="28.541_CR0262_(Rel-16)_eNRM" w:date="2020-06-26T14:36:00Z">
        <w:r>
          <w:t xml:space="preserve">    }</w:t>
        </w:r>
      </w:ins>
    </w:p>
    <w:p w:rsidR="00AC78A7" w:rsidRDefault="00AC78A7" w:rsidP="00AC78A7">
      <w:pPr>
        <w:pStyle w:val="PL"/>
        <w:rPr>
          <w:ins w:id="25791" w:author="28.541_CR0262_(Rel-16)_eNRM" w:date="2020-06-26T14:36:00Z"/>
        </w:rPr>
      </w:pPr>
      <w:ins w:id="25792" w:author="28.541_CR0262_(Rel-16)_eNRM" w:date="2020-06-26T14:36:00Z">
        <w:r>
          <w:t xml:space="preserve">    leaf </w:t>
        </w:r>
        <w:r>
          <w:rPr>
            <w:rFonts w:cs="Courier New"/>
            <w:lang w:eastAsia="zh-CN"/>
          </w:rPr>
          <w:t>n3MinPacketDelayThreshold</w:t>
        </w:r>
        <w:r>
          <w:t xml:space="preserve"> {</w:t>
        </w:r>
      </w:ins>
    </w:p>
    <w:p w:rsidR="00AC78A7" w:rsidRDefault="00AC78A7" w:rsidP="00AC78A7">
      <w:pPr>
        <w:pStyle w:val="PL"/>
        <w:rPr>
          <w:ins w:id="25793" w:author="28.541_CR0262_(Rel-16)_eNRM" w:date="2020-06-26T14:36:00Z"/>
        </w:rPr>
      </w:pPr>
      <w:ins w:id="25794" w:author="28.541_CR0262_(Rel-16)_eNRM" w:date="2020-06-26T14:36:00Z">
        <w:r>
          <w:t xml:space="preserve">      mandatory true;</w:t>
        </w:r>
      </w:ins>
    </w:p>
    <w:p w:rsidR="00AC78A7" w:rsidRDefault="00AC78A7" w:rsidP="00AC78A7">
      <w:pPr>
        <w:pStyle w:val="PL"/>
        <w:rPr>
          <w:ins w:id="25795" w:author="28.541_CR0262_(Rel-16)_eNRM" w:date="2020-06-26T14:36:00Z"/>
        </w:rPr>
      </w:pPr>
      <w:ins w:id="25796" w:author="28.541_CR0262_(Rel-16)_eNRM" w:date="2020-06-26T14:36:00Z">
        <w:r>
          <w:t xml:space="preserve">      type uint32;</w:t>
        </w:r>
      </w:ins>
    </w:p>
    <w:p w:rsidR="00AC78A7" w:rsidRDefault="00AC78A7" w:rsidP="00AC78A7">
      <w:pPr>
        <w:pStyle w:val="PL"/>
        <w:ind w:firstLine="384"/>
        <w:rPr>
          <w:ins w:id="25797" w:author="28.541_CR0262_(Rel-16)_eNRM" w:date="2020-06-26T14:36:00Z"/>
        </w:rPr>
      </w:pPr>
      <w:ins w:id="25798" w:author="28.541_CR0262_(Rel-16)_eNRM" w:date="2020-06-26T14:36:00Z">
        <w:r>
          <w:t>}</w:t>
        </w:r>
      </w:ins>
    </w:p>
    <w:p w:rsidR="00AC78A7" w:rsidRDefault="00AC78A7" w:rsidP="00AC78A7">
      <w:pPr>
        <w:pStyle w:val="PL"/>
        <w:rPr>
          <w:ins w:id="25799" w:author="28.541_CR0262_(Rel-16)_eNRM" w:date="2020-06-26T14:36:00Z"/>
        </w:rPr>
      </w:pPr>
      <w:ins w:id="25800" w:author="28.541_CR0262_(Rel-16)_eNRM" w:date="2020-06-26T14:36:00Z">
        <w:r>
          <w:t xml:space="preserve">    leaf </w:t>
        </w:r>
        <w:r>
          <w:rPr>
            <w:rFonts w:cs="Courier New"/>
            <w:lang w:eastAsia="zh-CN"/>
          </w:rPr>
          <w:t>n3MaxPacketDelayThreshold</w:t>
        </w:r>
        <w:r>
          <w:t xml:space="preserve"> {</w:t>
        </w:r>
      </w:ins>
    </w:p>
    <w:p w:rsidR="00AC78A7" w:rsidRDefault="00AC78A7" w:rsidP="00AC78A7">
      <w:pPr>
        <w:pStyle w:val="PL"/>
        <w:rPr>
          <w:ins w:id="25801" w:author="28.541_CR0262_(Rel-16)_eNRM" w:date="2020-06-26T14:36:00Z"/>
        </w:rPr>
      </w:pPr>
      <w:ins w:id="25802" w:author="28.541_CR0262_(Rel-16)_eNRM" w:date="2020-06-26T14:36:00Z">
        <w:r>
          <w:t xml:space="preserve">      mandatory true;</w:t>
        </w:r>
      </w:ins>
    </w:p>
    <w:p w:rsidR="00AC78A7" w:rsidRDefault="00AC78A7" w:rsidP="00AC78A7">
      <w:pPr>
        <w:pStyle w:val="PL"/>
        <w:rPr>
          <w:ins w:id="25803" w:author="28.541_CR0262_(Rel-16)_eNRM" w:date="2020-06-26T14:36:00Z"/>
        </w:rPr>
      </w:pPr>
      <w:ins w:id="25804" w:author="28.541_CR0262_(Rel-16)_eNRM" w:date="2020-06-26T14:36:00Z">
        <w:r>
          <w:t xml:space="preserve">      type uint32;</w:t>
        </w:r>
      </w:ins>
    </w:p>
    <w:p w:rsidR="00AC78A7" w:rsidRDefault="00AC78A7" w:rsidP="00AC78A7">
      <w:pPr>
        <w:pStyle w:val="PL"/>
        <w:ind w:firstLine="384"/>
        <w:rPr>
          <w:ins w:id="25805" w:author="28.541_CR0262_(Rel-16)_eNRM" w:date="2020-06-26T14:36:00Z"/>
        </w:rPr>
      </w:pPr>
      <w:ins w:id="25806" w:author="28.541_CR0262_(Rel-16)_eNRM" w:date="2020-06-26T14:36:00Z">
        <w:r>
          <w:t>}</w:t>
        </w:r>
      </w:ins>
    </w:p>
    <w:p w:rsidR="00AC78A7" w:rsidRDefault="00AC78A7" w:rsidP="00AC78A7">
      <w:pPr>
        <w:pStyle w:val="PL"/>
        <w:rPr>
          <w:ins w:id="25807" w:author="28.541_CR0262_(Rel-16)_eNRM" w:date="2020-06-26T14:36:00Z"/>
        </w:rPr>
      </w:pPr>
      <w:ins w:id="25808" w:author="28.541_CR0262_(Rel-16)_eNRM" w:date="2020-06-26T14:36:00Z">
        <w:r>
          <w:t xml:space="preserve">    leaf </w:t>
        </w:r>
        <w:r>
          <w:rPr>
            <w:rFonts w:cs="Courier New"/>
            <w:lang w:eastAsia="zh-CN"/>
          </w:rPr>
          <w:t>n9AveragePacketDelayThreshold</w:t>
        </w:r>
        <w:r>
          <w:t xml:space="preserve"> {</w:t>
        </w:r>
      </w:ins>
    </w:p>
    <w:p w:rsidR="00AC78A7" w:rsidRDefault="00AC78A7" w:rsidP="00AC78A7">
      <w:pPr>
        <w:pStyle w:val="PL"/>
        <w:rPr>
          <w:ins w:id="25809" w:author="28.541_CR0262_(Rel-16)_eNRM" w:date="2020-06-26T14:36:00Z"/>
        </w:rPr>
      </w:pPr>
      <w:ins w:id="25810" w:author="28.541_CR0262_(Rel-16)_eNRM" w:date="2020-06-26T14:36:00Z">
        <w:r>
          <w:t xml:space="preserve">      mandatory true;</w:t>
        </w:r>
      </w:ins>
    </w:p>
    <w:p w:rsidR="00AC78A7" w:rsidRDefault="00AC78A7" w:rsidP="00AC78A7">
      <w:pPr>
        <w:pStyle w:val="PL"/>
        <w:rPr>
          <w:ins w:id="25811" w:author="28.541_CR0262_(Rel-16)_eNRM" w:date="2020-06-26T14:36:00Z"/>
        </w:rPr>
      </w:pPr>
      <w:ins w:id="25812" w:author="28.541_CR0262_(Rel-16)_eNRM" w:date="2020-06-26T14:36:00Z">
        <w:r>
          <w:t xml:space="preserve">      type uint32;</w:t>
        </w:r>
      </w:ins>
    </w:p>
    <w:p w:rsidR="00AC78A7" w:rsidRDefault="00AC78A7" w:rsidP="00AC78A7">
      <w:pPr>
        <w:pStyle w:val="PL"/>
        <w:rPr>
          <w:ins w:id="25813" w:author="28.541_CR0262_(Rel-16)_eNRM" w:date="2020-06-26T14:36:00Z"/>
        </w:rPr>
      </w:pPr>
      <w:ins w:id="25814" w:author="28.541_CR0262_(Rel-16)_eNRM" w:date="2020-06-26T14:36:00Z">
        <w:r>
          <w:t xml:space="preserve">    }</w:t>
        </w:r>
      </w:ins>
    </w:p>
    <w:p w:rsidR="00AC78A7" w:rsidRDefault="00AC78A7" w:rsidP="00AC78A7">
      <w:pPr>
        <w:pStyle w:val="PL"/>
        <w:rPr>
          <w:ins w:id="25815" w:author="28.541_CR0262_(Rel-16)_eNRM" w:date="2020-06-26T14:36:00Z"/>
        </w:rPr>
      </w:pPr>
      <w:ins w:id="25816" w:author="28.541_CR0262_(Rel-16)_eNRM" w:date="2020-06-26T14:36:00Z">
        <w:r>
          <w:t xml:space="preserve">    leaf </w:t>
        </w:r>
        <w:r>
          <w:rPr>
            <w:rFonts w:cs="Courier New"/>
            <w:lang w:eastAsia="zh-CN"/>
          </w:rPr>
          <w:t>n9MinPacketDelayThreshold</w:t>
        </w:r>
        <w:r>
          <w:t xml:space="preserve"> {</w:t>
        </w:r>
      </w:ins>
    </w:p>
    <w:p w:rsidR="00AC78A7" w:rsidRDefault="00AC78A7" w:rsidP="00AC78A7">
      <w:pPr>
        <w:pStyle w:val="PL"/>
        <w:rPr>
          <w:ins w:id="25817" w:author="28.541_CR0262_(Rel-16)_eNRM" w:date="2020-06-26T14:36:00Z"/>
        </w:rPr>
      </w:pPr>
      <w:ins w:id="25818" w:author="28.541_CR0262_(Rel-16)_eNRM" w:date="2020-06-26T14:36:00Z">
        <w:r>
          <w:t xml:space="preserve">      mandatory true;</w:t>
        </w:r>
      </w:ins>
    </w:p>
    <w:p w:rsidR="00AC78A7" w:rsidRDefault="00AC78A7" w:rsidP="00AC78A7">
      <w:pPr>
        <w:pStyle w:val="PL"/>
        <w:rPr>
          <w:ins w:id="25819" w:author="28.541_CR0262_(Rel-16)_eNRM" w:date="2020-06-26T14:36:00Z"/>
        </w:rPr>
      </w:pPr>
      <w:ins w:id="25820" w:author="28.541_CR0262_(Rel-16)_eNRM" w:date="2020-06-26T14:36:00Z">
        <w:r>
          <w:t xml:space="preserve">      type uint32;</w:t>
        </w:r>
      </w:ins>
    </w:p>
    <w:p w:rsidR="00AC78A7" w:rsidRDefault="00AC78A7" w:rsidP="00AC78A7">
      <w:pPr>
        <w:pStyle w:val="PL"/>
        <w:ind w:firstLine="384"/>
        <w:rPr>
          <w:ins w:id="25821" w:author="28.541_CR0262_(Rel-16)_eNRM" w:date="2020-06-26T14:36:00Z"/>
        </w:rPr>
      </w:pPr>
      <w:ins w:id="25822" w:author="28.541_CR0262_(Rel-16)_eNRM" w:date="2020-06-26T14:36:00Z">
        <w:r>
          <w:t>}</w:t>
        </w:r>
      </w:ins>
    </w:p>
    <w:p w:rsidR="00AC78A7" w:rsidRDefault="00AC78A7" w:rsidP="00AC78A7">
      <w:pPr>
        <w:pStyle w:val="PL"/>
        <w:rPr>
          <w:ins w:id="25823" w:author="28.541_CR0262_(Rel-16)_eNRM" w:date="2020-06-26T14:36:00Z"/>
        </w:rPr>
      </w:pPr>
      <w:ins w:id="25824" w:author="28.541_CR0262_(Rel-16)_eNRM" w:date="2020-06-26T14:36:00Z">
        <w:r>
          <w:t xml:space="preserve">    leaf </w:t>
        </w:r>
        <w:r>
          <w:rPr>
            <w:rFonts w:cs="Courier New"/>
            <w:lang w:eastAsia="zh-CN"/>
          </w:rPr>
          <w:t>n9MaxPacketDelayThreshold</w:t>
        </w:r>
        <w:r>
          <w:t xml:space="preserve"> {</w:t>
        </w:r>
      </w:ins>
    </w:p>
    <w:p w:rsidR="00AC78A7" w:rsidRDefault="00AC78A7" w:rsidP="00AC78A7">
      <w:pPr>
        <w:pStyle w:val="PL"/>
        <w:rPr>
          <w:ins w:id="25825" w:author="28.541_CR0262_(Rel-16)_eNRM" w:date="2020-06-26T14:36:00Z"/>
        </w:rPr>
      </w:pPr>
      <w:ins w:id="25826" w:author="28.541_CR0262_(Rel-16)_eNRM" w:date="2020-06-26T14:36:00Z">
        <w:r>
          <w:t xml:space="preserve">      mandatory true;</w:t>
        </w:r>
      </w:ins>
    </w:p>
    <w:p w:rsidR="00AC78A7" w:rsidRDefault="00AC78A7" w:rsidP="00AC78A7">
      <w:pPr>
        <w:pStyle w:val="PL"/>
        <w:rPr>
          <w:ins w:id="25827" w:author="28.541_CR0262_(Rel-16)_eNRM" w:date="2020-06-26T14:36:00Z"/>
        </w:rPr>
      </w:pPr>
      <w:ins w:id="25828" w:author="28.541_CR0262_(Rel-16)_eNRM" w:date="2020-06-26T14:36:00Z">
        <w:r>
          <w:t xml:space="preserve">      type uint32;</w:t>
        </w:r>
      </w:ins>
    </w:p>
    <w:p w:rsidR="00AC78A7" w:rsidRDefault="00AC78A7" w:rsidP="00AC78A7">
      <w:pPr>
        <w:pStyle w:val="PL"/>
        <w:rPr>
          <w:ins w:id="25829" w:author="28.541_CR0262_(Rel-16)_eNRM" w:date="2020-06-26T14:36:00Z"/>
        </w:rPr>
      </w:pPr>
      <w:ins w:id="25830" w:author="28.541_CR0262_(Rel-16)_eNRM" w:date="2020-06-26T14:36:00Z">
        <w:r>
          <w:t xml:space="preserve">    }</w:t>
        </w:r>
      </w:ins>
    </w:p>
    <w:p w:rsidR="00AC78A7" w:rsidRDefault="00AC78A7" w:rsidP="00AC78A7">
      <w:pPr>
        <w:pStyle w:val="PL"/>
        <w:rPr>
          <w:ins w:id="25831" w:author="28.541_CR0262_(Rel-16)_eNRM" w:date="2020-06-26T14:36:00Z"/>
        </w:rPr>
      </w:pPr>
      <w:ins w:id="25832" w:author="28.541_CR0262_(Rel-16)_eNRM" w:date="2020-06-26T14:36:00Z">
        <w:r>
          <w:t xml:space="preserve">    reference "TS </w:t>
        </w:r>
        <w:r w:rsidRPr="00C26131">
          <w:t>28.541</w:t>
        </w:r>
        <w:r>
          <w:t>";</w:t>
        </w:r>
      </w:ins>
    </w:p>
    <w:p w:rsidR="00AC78A7" w:rsidRPr="004B5E1B" w:rsidRDefault="00AC78A7" w:rsidP="00AC78A7">
      <w:pPr>
        <w:pStyle w:val="PL"/>
        <w:rPr>
          <w:ins w:id="25833" w:author="28.541_CR0262_(Rel-16)_eNRM" w:date="2020-06-26T14:36:00Z"/>
          <w:color w:val="000000"/>
        </w:rPr>
      </w:pPr>
      <w:ins w:id="25834" w:author="28.541_CR0262_(Rel-16)_eNRM" w:date="2020-06-26T14:36:00Z">
        <w:r>
          <w:t xml:space="preserve">  }</w:t>
        </w:r>
      </w:ins>
    </w:p>
    <w:p w:rsidR="00AC78A7" w:rsidRPr="00C26131" w:rsidRDefault="00AC78A7" w:rsidP="00AC78A7">
      <w:pPr>
        <w:pStyle w:val="PL"/>
        <w:rPr>
          <w:ins w:id="25835" w:author="28.541_CR0262_(Rel-16)_eNRM" w:date="2020-06-26T14:36:00Z"/>
        </w:rPr>
      </w:pPr>
    </w:p>
    <w:p w:rsidR="00AC78A7" w:rsidRPr="00C26131" w:rsidRDefault="00AC78A7" w:rsidP="00AC78A7">
      <w:pPr>
        <w:pStyle w:val="PL"/>
        <w:rPr>
          <w:ins w:id="25836" w:author="28.541_CR0262_(Rel-16)_eNRM" w:date="2020-06-26T14:36:00Z"/>
        </w:rPr>
      </w:pPr>
      <w:ins w:id="25837" w:author="28.541_CR0262_(Rel-16)_eNRM" w:date="2020-06-26T14:36:00Z">
        <w:r w:rsidRPr="00C26131">
          <w:t xml:space="preserve">  grouping </w:t>
        </w:r>
        <w:r>
          <w:t>GtpUPathQoSMonitoringControl</w:t>
        </w:r>
        <w:r w:rsidRPr="00C26131">
          <w:t>Grp {</w:t>
        </w:r>
      </w:ins>
    </w:p>
    <w:p w:rsidR="00AC78A7" w:rsidRPr="00C26131" w:rsidRDefault="00AC78A7" w:rsidP="00AC78A7">
      <w:pPr>
        <w:pStyle w:val="PL"/>
        <w:rPr>
          <w:ins w:id="25838" w:author="28.541_CR0262_(Rel-16)_eNRM" w:date="2020-06-26T14:36:00Z"/>
        </w:rPr>
      </w:pPr>
      <w:ins w:id="25839" w:author="28.541_CR0262_(Rel-16)_eNRM" w:date="2020-06-26T14:36:00Z">
        <w:r w:rsidRPr="00C26131">
          <w:t xml:space="preserve">    description "Represents the </w:t>
        </w:r>
        <w:r>
          <w:t>GtpUPathQoSMonitoringControl</w:t>
        </w:r>
        <w:r w:rsidRPr="00C26131">
          <w:t xml:space="preserve"> IOC.";</w:t>
        </w:r>
      </w:ins>
    </w:p>
    <w:p w:rsidR="00AC78A7" w:rsidRPr="00C26131" w:rsidRDefault="00AC78A7" w:rsidP="00AC78A7">
      <w:pPr>
        <w:pStyle w:val="PL"/>
        <w:rPr>
          <w:ins w:id="25840" w:author="28.541_CR0262_(Rel-16)_eNRM" w:date="2020-06-26T14:36:00Z"/>
        </w:rPr>
      </w:pPr>
      <w:ins w:id="25841" w:author="28.541_CR0262_(Rel-16)_eNRM" w:date="2020-06-26T14:36:00Z">
        <w:r w:rsidRPr="00C26131">
          <w:t xml:space="preserve">    reference "3GPP TS 28.541";</w:t>
        </w:r>
      </w:ins>
    </w:p>
    <w:p w:rsidR="00AC78A7" w:rsidRPr="00C26131" w:rsidRDefault="00AC78A7" w:rsidP="00AC78A7">
      <w:pPr>
        <w:pStyle w:val="PL"/>
        <w:rPr>
          <w:ins w:id="25842" w:author="28.541_CR0262_(Rel-16)_eNRM" w:date="2020-06-26T14:36:00Z"/>
        </w:rPr>
      </w:pPr>
      <w:ins w:id="25843" w:author="28.541_CR0262_(Rel-16)_eNRM" w:date="2020-06-26T14:36:00Z">
        <w:r w:rsidRPr="00C26131">
          <w:t xml:space="preserve">    uses mf3gpp:</w:t>
        </w:r>
        <w:r w:rsidRPr="000F556E">
          <w:t xml:space="preserve"> </w:t>
        </w:r>
        <w:r>
          <w:t>Top_Grp</w:t>
        </w:r>
        <w:r w:rsidRPr="00C26131">
          <w:t>;</w:t>
        </w:r>
      </w:ins>
    </w:p>
    <w:p w:rsidR="00AC78A7" w:rsidRPr="00C26131" w:rsidRDefault="00AC78A7" w:rsidP="00AC78A7">
      <w:pPr>
        <w:pStyle w:val="PL"/>
        <w:rPr>
          <w:ins w:id="25844" w:author="28.541_CR0262_(Rel-16)_eNRM" w:date="2020-06-26T14:36:00Z"/>
        </w:rPr>
      </w:pPr>
    </w:p>
    <w:p w:rsidR="00AC78A7" w:rsidRPr="00C26131" w:rsidRDefault="00AC78A7" w:rsidP="00AC78A7">
      <w:pPr>
        <w:pStyle w:val="PL"/>
        <w:rPr>
          <w:ins w:id="25845" w:author="28.541_CR0262_(Rel-16)_eNRM" w:date="2020-06-26T14:36:00Z"/>
        </w:rPr>
      </w:pPr>
      <w:ins w:id="25846" w:author="28.541_CR0262_(Rel-16)_eNRM" w:date="2020-06-26T14:36:00Z">
        <w:r w:rsidRPr="00C26131">
          <w:t xml:space="preserve">    leaf </w:t>
        </w:r>
        <w:r>
          <w:t>gtpUPathQoSMonitoring</w:t>
        </w:r>
        <w:r>
          <w:rPr>
            <w:rFonts w:cs="Courier New"/>
            <w:lang w:eastAsia="zh-CN"/>
          </w:rPr>
          <w:t>State</w:t>
        </w:r>
        <w:r w:rsidRPr="00C26131">
          <w:t xml:space="preserve"> {</w:t>
        </w:r>
      </w:ins>
    </w:p>
    <w:p w:rsidR="00AC78A7" w:rsidRPr="00C26131" w:rsidRDefault="00AC78A7" w:rsidP="00AC78A7">
      <w:pPr>
        <w:pStyle w:val="PL"/>
        <w:rPr>
          <w:ins w:id="25847" w:author="28.541_CR0262_(Rel-16)_eNRM" w:date="2020-06-26T14:36:00Z"/>
        </w:rPr>
      </w:pPr>
      <w:ins w:id="25848" w:author="28.541_CR0262_(Rel-16)_eNRM" w:date="2020-06-26T14:36:00Z">
        <w:r w:rsidRPr="00C26131">
          <w:t xml:space="preserve">      description "</w:t>
        </w:r>
        <w:r>
          <w:t xml:space="preserve">The </w:t>
        </w:r>
        <w:r>
          <w:rPr>
            <w:sz w:val="18"/>
          </w:rPr>
          <w:t>state of GTP-U path QoS monitoring.</w:t>
        </w:r>
        <w:r w:rsidRPr="00C26131">
          <w:t>";</w:t>
        </w:r>
      </w:ins>
    </w:p>
    <w:p w:rsidR="00AC78A7" w:rsidRPr="00C26131" w:rsidRDefault="00AC78A7" w:rsidP="00AC78A7">
      <w:pPr>
        <w:pStyle w:val="PL"/>
        <w:rPr>
          <w:ins w:id="25849" w:author="28.541_CR0262_(Rel-16)_eNRM" w:date="2020-06-26T14:36:00Z"/>
        </w:rPr>
      </w:pPr>
      <w:ins w:id="25850" w:author="28.541_CR0262_(Rel-16)_eNRM" w:date="2020-06-26T14:36:00Z">
        <w:r w:rsidRPr="00C26131">
          <w:t xml:space="preserve">      mandatory true;</w:t>
        </w:r>
      </w:ins>
    </w:p>
    <w:p w:rsidR="00AC78A7" w:rsidRPr="004B5E1B" w:rsidRDefault="00AC78A7" w:rsidP="00AC78A7">
      <w:pPr>
        <w:pStyle w:val="PL"/>
        <w:rPr>
          <w:ins w:id="25851" w:author="28.541_CR0262_(Rel-16)_eNRM" w:date="2020-06-26T14:36:00Z"/>
          <w:color w:val="000000"/>
          <w:lang w:eastAsia="zh-CN"/>
        </w:rPr>
      </w:pPr>
      <w:ins w:id="25852" w:author="28.541_CR0262_(Rel-16)_eNRM" w:date="2020-06-26T14:36:00Z">
        <w:r w:rsidRPr="004B5E1B">
          <w:rPr>
            <w:color w:val="000000"/>
            <w:lang w:eastAsia="zh-CN"/>
          </w:rPr>
          <w:t xml:space="preserve">    </w:t>
        </w:r>
        <w:r>
          <w:rPr>
            <w:color w:val="000000"/>
            <w:lang w:eastAsia="zh-CN"/>
          </w:rPr>
          <w:t xml:space="preserve">  </w:t>
        </w:r>
        <w:r w:rsidRPr="004B5E1B">
          <w:rPr>
            <w:color w:val="000000"/>
          </w:rPr>
          <w:t>type enumeration {</w:t>
        </w:r>
      </w:ins>
    </w:p>
    <w:p w:rsidR="00AC78A7" w:rsidRDefault="00AC78A7" w:rsidP="00AC78A7">
      <w:pPr>
        <w:pStyle w:val="PL"/>
        <w:rPr>
          <w:ins w:id="25853" w:author="28.541_CR0262_(Rel-16)_eNRM" w:date="2020-06-26T14:36:00Z"/>
          <w:color w:val="000000"/>
        </w:rPr>
      </w:pPr>
      <w:ins w:id="25854" w:author="28.541_CR0262_(Rel-16)_eNRM" w:date="2020-06-26T14:36:00Z">
        <w:r w:rsidRPr="004B5E1B">
          <w:rPr>
            <w:color w:val="000000"/>
          </w:rPr>
          <w:t xml:space="preserve">      </w:t>
        </w:r>
        <w:r>
          <w:rPr>
            <w:color w:val="000000"/>
          </w:rPr>
          <w:t xml:space="preserve">  </w:t>
        </w:r>
        <w:r w:rsidRPr="004B5E1B">
          <w:rPr>
            <w:color w:val="000000"/>
          </w:rPr>
          <w:t xml:space="preserve">enum </w:t>
        </w:r>
        <w:r>
          <w:rPr>
            <w:color w:val="000000"/>
          </w:rPr>
          <w:t>ENABLED</w:t>
        </w:r>
        <w:r w:rsidRPr="004B5E1B">
          <w:rPr>
            <w:color w:val="000000"/>
          </w:rPr>
          <w:t>;</w:t>
        </w:r>
      </w:ins>
    </w:p>
    <w:p w:rsidR="00AC78A7" w:rsidRPr="004B5E1B" w:rsidRDefault="00AC78A7" w:rsidP="00AC78A7">
      <w:pPr>
        <w:pStyle w:val="PL"/>
        <w:rPr>
          <w:ins w:id="25855" w:author="28.541_CR0262_(Rel-16)_eNRM" w:date="2020-06-26T14:36:00Z"/>
          <w:color w:val="000000"/>
        </w:rPr>
      </w:pPr>
      <w:ins w:id="25856" w:author="28.541_CR0262_(Rel-16)_eNRM" w:date="2020-06-26T14:36:00Z">
        <w:r w:rsidRPr="004B5E1B">
          <w:rPr>
            <w:color w:val="000000"/>
          </w:rPr>
          <w:t xml:space="preserve">      </w:t>
        </w:r>
        <w:r>
          <w:rPr>
            <w:color w:val="000000"/>
          </w:rPr>
          <w:t xml:space="preserve">  </w:t>
        </w:r>
        <w:r w:rsidRPr="004B5E1B">
          <w:rPr>
            <w:color w:val="000000"/>
          </w:rPr>
          <w:t xml:space="preserve">enum </w:t>
        </w:r>
        <w:r>
          <w:rPr>
            <w:color w:val="000000"/>
          </w:rPr>
          <w:t>DISABLED</w:t>
        </w:r>
        <w:r w:rsidRPr="004B5E1B">
          <w:rPr>
            <w:color w:val="000000"/>
          </w:rPr>
          <w:t>;</w:t>
        </w:r>
      </w:ins>
    </w:p>
    <w:p w:rsidR="00AC78A7" w:rsidRDefault="00AC78A7" w:rsidP="00AC78A7">
      <w:pPr>
        <w:pStyle w:val="PL"/>
        <w:rPr>
          <w:ins w:id="25857" w:author="28.541_CR0262_(Rel-16)_eNRM" w:date="2020-06-26T14:36:00Z"/>
          <w:color w:val="000000"/>
        </w:rPr>
      </w:pPr>
      <w:ins w:id="25858" w:author="28.541_CR0262_(Rel-16)_eNRM" w:date="2020-06-26T14:36:00Z">
        <w:r w:rsidRPr="004B5E1B">
          <w:rPr>
            <w:color w:val="000000"/>
          </w:rPr>
          <w:t xml:space="preserve">    </w:t>
        </w:r>
        <w:r>
          <w:rPr>
            <w:color w:val="000000"/>
          </w:rPr>
          <w:t xml:space="preserve">  </w:t>
        </w:r>
        <w:r w:rsidRPr="004B5E1B">
          <w:rPr>
            <w:color w:val="000000"/>
          </w:rPr>
          <w:t>}</w:t>
        </w:r>
      </w:ins>
    </w:p>
    <w:p w:rsidR="00AC78A7" w:rsidRDefault="00AC78A7" w:rsidP="00AC78A7">
      <w:pPr>
        <w:pStyle w:val="PL"/>
        <w:ind w:firstLine="384"/>
        <w:rPr>
          <w:ins w:id="25859" w:author="28.541_CR0262_(Rel-16)_eNRM" w:date="2020-06-26T14:36:00Z"/>
          <w:color w:val="000000"/>
        </w:rPr>
      </w:pPr>
      <w:ins w:id="25860" w:author="28.541_CR0262_(Rel-16)_eNRM" w:date="2020-06-26T14:36:00Z">
        <w:r>
          <w:rPr>
            <w:color w:val="000000"/>
          </w:rPr>
          <w:t>}</w:t>
        </w:r>
      </w:ins>
    </w:p>
    <w:p w:rsidR="00AC78A7" w:rsidRDefault="00AC78A7" w:rsidP="00AC78A7">
      <w:pPr>
        <w:pStyle w:val="PL"/>
        <w:ind w:firstLine="384"/>
        <w:rPr>
          <w:ins w:id="25861" w:author="28.541_CR0262_(Rel-16)_eNRM" w:date="2020-06-26T14:36:00Z"/>
          <w:color w:val="000000"/>
        </w:rPr>
      </w:pPr>
    </w:p>
    <w:p w:rsidR="00AC78A7" w:rsidRDefault="00AC78A7" w:rsidP="00AC78A7">
      <w:pPr>
        <w:pStyle w:val="PL"/>
        <w:rPr>
          <w:ins w:id="25862" w:author="28.541_CR0262_(Rel-16)_eNRM" w:date="2020-06-26T14:36:00Z"/>
        </w:rPr>
      </w:pPr>
      <w:ins w:id="25863" w:author="28.541_CR0262_(Rel-16)_eNRM" w:date="2020-06-26T14:36:00Z">
        <w:r>
          <w:t xml:space="preserve">    leaf-list gtpUPathM</w:t>
        </w:r>
        <w:r>
          <w:rPr>
            <w:rFonts w:cs="Courier New"/>
            <w:lang w:eastAsia="zh-CN"/>
          </w:rPr>
          <w:t>onitoredSNSSAIs</w:t>
        </w:r>
        <w:r>
          <w:t xml:space="preserve"> {</w:t>
        </w:r>
      </w:ins>
    </w:p>
    <w:p w:rsidR="00AC78A7" w:rsidRDefault="00AC78A7" w:rsidP="00AC78A7">
      <w:pPr>
        <w:pStyle w:val="PL"/>
        <w:rPr>
          <w:ins w:id="25864" w:author="28.541_CR0262_(Rel-16)_eNRM" w:date="2020-06-26T14:36:00Z"/>
        </w:rPr>
      </w:pPr>
      <w:ins w:id="25865" w:author="28.541_CR0262_(Rel-16)_eNRM" w:date="2020-06-26T14:36:00Z">
        <w:r>
          <w:t xml:space="preserve">      description "</w:t>
        </w:r>
        <w:r w:rsidRPr="000F6FCE">
          <w:t>The S-NSSAIs for which the the GTP-U path QoS monitoring is to be performed.</w:t>
        </w:r>
        <w:r>
          <w:t>";</w:t>
        </w:r>
      </w:ins>
    </w:p>
    <w:p w:rsidR="00AC78A7" w:rsidRDefault="00AC78A7" w:rsidP="00AC78A7">
      <w:pPr>
        <w:pStyle w:val="PL"/>
        <w:rPr>
          <w:ins w:id="25866" w:author="28.541_CR0262_(Rel-16)_eNRM" w:date="2020-06-26T14:36:00Z"/>
        </w:rPr>
      </w:pPr>
      <w:ins w:id="25867" w:author="28.541_CR0262_(Rel-16)_eNRM" w:date="2020-06-26T14:36:00Z">
        <w:r>
          <w:t xml:space="preserve">      reference "3GPP TS 23.003";</w:t>
        </w:r>
      </w:ins>
    </w:p>
    <w:p w:rsidR="00AC78A7" w:rsidRDefault="00AC78A7" w:rsidP="00AC78A7">
      <w:pPr>
        <w:pStyle w:val="PL"/>
        <w:rPr>
          <w:ins w:id="25868" w:author="28.541_CR0262_(Rel-16)_eNRM" w:date="2020-06-26T14:36:00Z"/>
        </w:rPr>
      </w:pPr>
      <w:ins w:id="25869" w:author="28.541_CR0262_(Rel-16)_eNRM" w:date="2020-06-26T14:36:00Z">
        <w:r>
          <w:t xml:space="preserve">      type types3gpp:SNssai;</w:t>
        </w:r>
      </w:ins>
    </w:p>
    <w:p w:rsidR="00AC78A7" w:rsidRDefault="00AC78A7" w:rsidP="00AC78A7">
      <w:pPr>
        <w:pStyle w:val="PL"/>
        <w:ind w:firstLine="384"/>
        <w:rPr>
          <w:ins w:id="25870" w:author="28.541_CR0262_(Rel-16)_eNRM" w:date="2020-06-26T14:36:00Z"/>
        </w:rPr>
      </w:pPr>
      <w:ins w:id="25871" w:author="28.541_CR0262_(Rel-16)_eNRM" w:date="2020-06-26T14:36:00Z">
        <w:r>
          <w:t>}</w:t>
        </w:r>
      </w:ins>
    </w:p>
    <w:p w:rsidR="00AC78A7" w:rsidRDefault="00AC78A7" w:rsidP="00AC78A7">
      <w:pPr>
        <w:pStyle w:val="PL"/>
        <w:ind w:firstLine="384"/>
        <w:rPr>
          <w:ins w:id="25872" w:author="28.541_CR0262_(Rel-16)_eNRM" w:date="2020-06-26T14:36:00Z"/>
        </w:rPr>
      </w:pPr>
    </w:p>
    <w:p w:rsidR="00AC78A7" w:rsidRDefault="00AC78A7" w:rsidP="00AC78A7">
      <w:pPr>
        <w:pStyle w:val="PL"/>
        <w:rPr>
          <w:ins w:id="25873" w:author="28.541_CR0262_(Rel-16)_eNRM" w:date="2020-06-26T14:36:00Z"/>
        </w:rPr>
      </w:pPr>
      <w:ins w:id="25874" w:author="28.541_CR0262_(Rel-16)_eNRM" w:date="2020-06-26T14:36:00Z">
        <w:r>
          <w:t xml:space="preserve">    leaf-list </w:t>
        </w:r>
        <w:r>
          <w:rPr>
            <w:rFonts w:cs="Courier New"/>
            <w:lang w:eastAsia="zh-CN"/>
          </w:rPr>
          <w:t>monitoredDSCPs</w:t>
        </w:r>
        <w:r>
          <w:t xml:space="preserve"> {</w:t>
        </w:r>
      </w:ins>
    </w:p>
    <w:p w:rsidR="00AC78A7" w:rsidRDefault="00AC78A7" w:rsidP="00AC78A7">
      <w:pPr>
        <w:pStyle w:val="PL"/>
        <w:ind w:left="810" w:hanging="810"/>
        <w:rPr>
          <w:ins w:id="25875" w:author="28.541_CR0262_(Rel-16)_eNRM" w:date="2020-06-26T14:36:00Z"/>
        </w:rPr>
      </w:pPr>
      <w:ins w:id="25876" w:author="28.541_CR0262_(Rel-16)_eNRM" w:date="2020-06-26T14:36:00Z">
        <w:r>
          <w:t xml:space="preserve">      description "</w:t>
        </w:r>
        <w:r w:rsidRPr="00895595">
          <w:t>The DSCPs for which the GTP-U path QoS monitoring is to be performed</w:t>
        </w:r>
        <w:r>
          <w:t>.";</w:t>
        </w:r>
      </w:ins>
    </w:p>
    <w:p w:rsidR="00AC78A7" w:rsidRDefault="00AC78A7" w:rsidP="00AC78A7">
      <w:pPr>
        <w:pStyle w:val="PL"/>
        <w:ind w:left="810" w:hanging="810"/>
        <w:rPr>
          <w:ins w:id="25877" w:author="28.541_CR0262_(Rel-16)_eNRM" w:date="2020-06-26T14:36:00Z"/>
        </w:rPr>
      </w:pPr>
      <w:ins w:id="25878" w:author="28.541_CR0262_(Rel-16)_eNRM" w:date="2020-06-26T14:36:00Z">
        <w:r>
          <w:t xml:space="preserve">      reference "3GPP TS 29.244";</w:t>
        </w:r>
      </w:ins>
    </w:p>
    <w:p w:rsidR="00AC78A7" w:rsidRDefault="00AC78A7" w:rsidP="00AC78A7">
      <w:pPr>
        <w:pStyle w:val="PL"/>
        <w:rPr>
          <w:ins w:id="25879" w:author="28.541_CR0262_(Rel-16)_eNRM" w:date="2020-06-26T14:36:00Z"/>
        </w:rPr>
      </w:pPr>
      <w:ins w:id="25880" w:author="28.541_CR0262_(Rel-16)_eNRM" w:date="2020-06-26T14:36:00Z">
        <w:r>
          <w:t xml:space="preserve">      type uint32;</w:t>
        </w:r>
      </w:ins>
    </w:p>
    <w:p w:rsidR="00AC78A7" w:rsidRDefault="00AC78A7" w:rsidP="00AC78A7">
      <w:pPr>
        <w:pStyle w:val="PL"/>
        <w:ind w:firstLine="384"/>
        <w:rPr>
          <w:ins w:id="25881" w:author="28.541_CR0262_(Rel-16)_eNRM" w:date="2020-06-26T14:36:00Z"/>
        </w:rPr>
      </w:pPr>
      <w:ins w:id="25882" w:author="28.541_CR0262_(Rel-16)_eNRM" w:date="2020-06-26T14:36:00Z">
        <w:r>
          <w:t>}</w:t>
        </w:r>
      </w:ins>
    </w:p>
    <w:p w:rsidR="00AC78A7" w:rsidRDefault="00AC78A7" w:rsidP="00AC78A7">
      <w:pPr>
        <w:pStyle w:val="PL"/>
        <w:ind w:firstLine="384"/>
        <w:rPr>
          <w:ins w:id="25883" w:author="28.541_CR0262_(Rel-16)_eNRM" w:date="2020-06-26T14:36:00Z"/>
        </w:rPr>
      </w:pPr>
    </w:p>
    <w:p w:rsidR="00AC78A7" w:rsidRPr="00C26131" w:rsidRDefault="00AC78A7" w:rsidP="00AC78A7">
      <w:pPr>
        <w:pStyle w:val="PL"/>
        <w:rPr>
          <w:ins w:id="25884" w:author="28.541_CR0262_(Rel-16)_eNRM" w:date="2020-06-26T14:36:00Z"/>
        </w:rPr>
      </w:pPr>
      <w:ins w:id="25885" w:author="28.541_CR0262_(Rel-16)_eNRM" w:date="2020-06-26T14:36:00Z">
        <w:r w:rsidRPr="00C26131">
          <w:t xml:space="preserve">    leaf </w:t>
        </w:r>
        <w:r>
          <w:rPr>
            <w:rFonts w:cs="Courier New"/>
            <w:lang w:eastAsia="zh-CN"/>
          </w:rPr>
          <w:t>isEventTriggeredGtpUPathMonitoringSupported</w:t>
        </w:r>
        <w:r w:rsidRPr="00C26131">
          <w:t xml:space="preserve"> {</w:t>
        </w:r>
      </w:ins>
    </w:p>
    <w:p w:rsidR="00AC78A7" w:rsidRPr="00C26131" w:rsidRDefault="00AC78A7" w:rsidP="00AC78A7">
      <w:pPr>
        <w:pStyle w:val="PL"/>
        <w:ind w:left="810" w:hanging="810"/>
        <w:rPr>
          <w:ins w:id="25886" w:author="28.541_CR0262_(Rel-16)_eNRM" w:date="2020-06-26T14:36:00Z"/>
        </w:rPr>
      </w:pPr>
      <w:ins w:id="25887" w:author="28.541_CR0262_(Rel-16)_eNRM" w:date="2020-06-26T14:36:00Z">
        <w:r w:rsidRPr="00C26131">
          <w:t xml:space="preserve">      </w:t>
        </w:r>
        <w:r w:rsidRPr="00895595">
          <w:t>description</w:t>
        </w:r>
        <w:r w:rsidRPr="00C26131">
          <w:t xml:space="preserve"> "</w:t>
        </w:r>
        <w:r w:rsidRPr="00895595">
          <w:t>It indicates whether the event triggered GTP-U path QoS monitoring reporting based on thresholds is supported</w:t>
        </w:r>
        <w:r w:rsidRPr="00C26131">
          <w:t>.";</w:t>
        </w:r>
      </w:ins>
    </w:p>
    <w:p w:rsidR="00AC78A7" w:rsidRDefault="00AC78A7" w:rsidP="00AC78A7">
      <w:pPr>
        <w:pStyle w:val="PL"/>
        <w:rPr>
          <w:ins w:id="25888" w:author="28.541_CR0262_(Rel-16)_eNRM" w:date="2020-06-26T14:36:00Z"/>
        </w:rPr>
      </w:pPr>
      <w:ins w:id="25889" w:author="28.541_CR0262_(Rel-16)_eNRM" w:date="2020-06-26T14:36:00Z">
        <w:r w:rsidRPr="00C26131">
          <w:t xml:space="preserve">      mandatory true;</w:t>
        </w:r>
      </w:ins>
    </w:p>
    <w:p w:rsidR="00AC78A7" w:rsidRPr="00C26131" w:rsidRDefault="00AC78A7" w:rsidP="00AC78A7">
      <w:pPr>
        <w:pStyle w:val="PL"/>
        <w:rPr>
          <w:ins w:id="25890" w:author="28.541_CR0262_(Rel-16)_eNRM" w:date="2020-06-26T14:36:00Z"/>
        </w:rPr>
      </w:pPr>
      <w:ins w:id="25891" w:author="28.541_CR0262_(Rel-16)_eNRM" w:date="2020-06-26T14:36:00Z">
        <w:r>
          <w:t xml:space="preserve">      reference "3GPP TS 29.244";</w:t>
        </w:r>
      </w:ins>
    </w:p>
    <w:p w:rsidR="00AC78A7" w:rsidRPr="004B5E1B" w:rsidRDefault="00AC78A7" w:rsidP="00AC78A7">
      <w:pPr>
        <w:pStyle w:val="PL"/>
        <w:rPr>
          <w:ins w:id="25892" w:author="28.541_CR0262_(Rel-16)_eNRM" w:date="2020-06-26T14:36:00Z"/>
          <w:color w:val="000000"/>
        </w:rPr>
      </w:pPr>
      <w:ins w:id="25893" w:author="28.541_CR0262_(Rel-16)_eNRM" w:date="2020-06-26T14:36:00Z">
        <w:r w:rsidRPr="004B5E1B">
          <w:rPr>
            <w:color w:val="000000"/>
            <w:lang w:eastAsia="zh-CN"/>
          </w:rPr>
          <w:t xml:space="preserve">    </w:t>
        </w:r>
        <w:r>
          <w:rPr>
            <w:color w:val="000000"/>
            <w:lang w:eastAsia="zh-CN"/>
          </w:rPr>
          <w:t xml:space="preserve">  </w:t>
        </w:r>
        <w:r w:rsidRPr="004B5E1B">
          <w:rPr>
            <w:color w:val="000000"/>
          </w:rPr>
          <w:t xml:space="preserve">type </w:t>
        </w:r>
        <w:r>
          <w:rPr>
            <w:color w:val="000000"/>
          </w:rPr>
          <w:t>boolean;</w:t>
        </w:r>
      </w:ins>
    </w:p>
    <w:p w:rsidR="00AC78A7" w:rsidRDefault="00AC78A7" w:rsidP="00AC78A7">
      <w:pPr>
        <w:pStyle w:val="PL"/>
        <w:ind w:firstLine="384"/>
        <w:rPr>
          <w:ins w:id="25894" w:author="28.541_CR0262_(Rel-16)_eNRM" w:date="2020-06-26T14:36:00Z"/>
          <w:color w:val="000000"/>
        </w:rPr>
      </w:pPr>
      <w:ins w:id="25895" w:author="28.541_CR0262_(Rel-16)_eNRM" w:date="2020-06-26T14:36:00Z">
        <w:r>
          <w:rPr>
            <w:color w:val="000000"/>
          </w:rPr>
          <w:t>}</w:t>
        </w:r>
      </w:ins>
    </w:p>
    <w:p w:rsidR="00AC78A7" w:rsidRDefault="00AC78A7" w:rsidP="00AC78A7">
      <w:pPr>
        <w:pStyle w:val="PL"/>
        <w:ind w:firstLine="384"/>
        <w:rPr>
          <w:ins w:id="25896" w:author="28.541_CR0262_(Rel-16)_eNRM" w:date="2020-06-26T14:36:00Z"/>
          <w:color w:val="000000"/>
        </w:rPr>
      </w:pPr>
    </w:p>
    <w:p w:rsidR="00AC78A7" w:rsidRPr="00C26131" w:rsidRDefault="00AC78A7" w:rsidP="00AC78A7">
      <w:pPr>
        <w:pStyle w:val="PL"/>
        <w:rPr>
          <w:ins w:id="25897" w:author="28.541_CR0262_(Rel-16)_eNRM" w:date="2020-06-26T14:36:00Z"/>
        </w:rPr>
      </w:pPr>
      <w:ins w:id="25898" w:author="28.541_CR0262_(Rel-16)_eNRM" w:date="2020-06-26T14:36:00Z">
        <w:r w:rsidRPr="00C26131">
          <w:t xml:space="preserve">    leaf </w:t>
        </w:r>
        <w:r>
          <w:rPr>
            <w:rFonts w:cs="Courier New"/>
            <w:lang w:eastAsia="zh-CN"/>
          </w:rPr>
          <w:t>isPeriodicGtpUMonitoringSupported</w:t>
        </w:r>
        <w:r w:rsidRPr="00C26131">
          <w:t xml:space="preserve"> {</w:t>
        </w:r>
      </w:ins>
    </w:p>
    <w:p w:rsidR="00AC78A7" w:rsidRPr="00C26131" w:rsidRDefault="00AC78A7" w:rsidP="00AC78A7">
      <w:pPr>
        <w:pStyle w:val="PL"/>
        <w:ind w:left="810" w:hanging="810"/>
        <w:rPr>
          <w:ins w:id="25899" w:author="28.541_CR0262_(Rel-16)_eNRM" w:date="2020-06-26T14:36:00Z"/>
        </w:rPr>
      </w:pPr>
      <w:ins w:id="25900" w:author="28.541_CR0262_(Rel-16)_eNRM" w:date="2020-06-26T14:36:00Z">
        <w:r w:rsidRPr="00C26131">
          <w:t xml:space="preserve">      </w:t>
        </w:r>
        <w:r w:rsidRPr="00895595">
          <w:t>description</w:t>
        </w:r>
        <w:r w:rsidRPr="00C26131">
          <w:t xml:space="preserve"> "</w:t>
        </w:r>
        <w:r w:rsidRPr="00895595">
          <w:t>It indicates whether the periodic GTP-U path QoS monitoring reporting is supported</w:t>
        </w:r>
        <w:r w:rsidRPr="00C26131">
          <w:t>.";</w:t>
        </w:r>
      </w:ins>
    </w:p>
    <w:p w:rsidR="00AC78A7" w:rsidRDefault="00AC78A7" w:rsidP="00AC78A7">
      <w:pPr>
        <w:pStyle w:val="PL"/>
        <w:ind w:left="810" w:hanging="810"/>
        <w:rPr>
          <w:ins w:id="25901" w:author="28.541_CR0262_(Rel-16)_eNRM" w:date="2020-06-26T14:36:00Z"/>
        </w:rPr>
      </w:pPr>
      <w:ins w:id="25902" w:author="28.541_CR0262_(Rel-16)_eNRM" w:date="2020-06-26T14:36:00Z">
        <w:r w:rsidRPr="00C26131">
          <w:t xml:space="preserve">      mandatory true;</w:t>
        </w:r>
      </w:ins>
    </w:p>
    <w:p w:rsidR="00AC78A7" w:rsidRPr="00C26131" w:rsidRDefault="00AC78A7" w:rsidP="00AC78A7">
      <w:pPr>
        <w:pStyle w:val="PL"/>
        <w:rPr>
          <w:ins w:id="25903" w:author="28.541_CR0262_(Rel-16)_eNRM" w:date="2020-06-26T14:36:00Z"/>
        </w:rPr>
      </w:pPr>
      <w:ins w:id="25904" w:author="28.541_CR0262_(Rel-16)_eNRM" w:date="2020-06-26T14:36:00Z">
        <w:r>
          <w:t xml:space="preserve">      reference "3GPP TS 29.244";</w:t>
        </w:r>
      </w:ins>
    </w:p>
    <w:p w:rsidR="00AC78A7" w:rsidRPr="004B5E1B" w:rsidRDefault="00AC78A7" w:rsidP="00AC78A7">
      <w:pPr>
        <w:pStyle w:val="PL"/>
        <w:rPr>
          <w:ins w:id="25905" w:author="28.541_CR0262_(Rel-16)_eNRM" w:date="2020-06-26T14:36:00Z"/>
          <w:color w:val="000000"/>
        </w:rPr>
      </w:pPr>
      <w:ins w:id="25906" w:author="28.541_CR0262_(Rel-16)_eNRM" w:date="2020-06-26T14:36:00Z">
        <w:r w:rsidRPr="004B5E1B">
          <w:rPr>
            <w:color w:val="000000"/>
            <w:lang w:eastAsia="zh-CN"/>
          </w:rPr>
          <w:t xml:space="preserve">    </w:t>
        </w:r>
        <w:r>
          <w:rPr>
            <w:color w:val="000000"/>
            <w:lang w:eastAsia="zh-CN"/>
          </w:rPr>
          <w:t xml:space="preserve">  </w:t>
        </w:r>
        <w:r w:rsidRPr="004B5E1B">
          <w:rPr>
            <w:color w:val="000000"/>
          </w:rPr>
          <w:t xml:space="preserve">type </w:t>
        </w:r>
        <w:r>
          <w:rPr>
            <w:color w:val="000000"/>
          </w:rPr>
          <w:t>boolean;</w:t>
        </w:r>
      </w:ins>
    </w:p>
    <w:p w:rsidR="00AC78A7" w:rsidRDefault="00AC78A7" w:rsidP="00AC78A7">
      <w:pPr>
        <w:pStyle w:val="PL"/>
        <w:ind w:firstLine="384"/>
        <w:rPr>
          <w:ins w:id="25907" w:author="28.541_CR0262_(Rel-16)_eNRM" w:date="2020-06-26T14:36:00Z"/>
          <w:color w:val="000000"/>
        </w:rPr>
      </w:pPr>
      <w:ins w:id="25908" w:author="28.541_CR0262_(Rel-16)_eNRM" w:date="2020-06-26T14:36:00Z">
        <w:r>
          <w:rPr>
            <w:color w:val="000000"/>
          </w:rPr>
          <w:t>}</w:t>
        </w:r>
      </w:ins>
    </w:p>
    <w:p w:rsidR="00AC78A7" w:rsidRDefault="00AC78A7" w:rsidP="00AC78A7">
      <w:pPr>
        <w:pStyle w:val="PL"/>
        <w:ind w:firstLine="384"/>
        <w:rPr>
          <w:ins w:id="25909" w:author="28.541_CR0262_(Rel-16)_eNRM" w:date="2020-06-26T14:36:00Z"/>
          <w:color w:val="000000"/>
        </w:rPr>
      </w:pPr>
    </w:p>
    <w:p w:rsidR="00AC78A7" w:rsidRPr="00C26131" w:rsidRDefault="00AC78A7" w:rsidP="00AC78A7">
      <w:pPr>
        <w:pStyle w:val="PL"/>
        <w:rPr>
          <w:ins w:id="25910" w:author="28.541_CR0262_(Rel-16)_eNRM" w:date="2020-06-26T14:36:00Z"/>
        </w:rPr>
      </w:pPr>
      <w:ins w:id="25911" w:author="28.541_CR0262_(Rel-16)_eNRM" w:date="2020-06-26T14:36:00Z">
        <w:r w:rsidRPr="00C26131">
          <w:t xml:space="preserve">    leaf </w:t>
        </w:r>
        <w:r>
          <w:rPr>
            <w:rFonts w:cs="Courier New"/>
            <w:lang w:eastAsia="zh-CN"/>
          </w:rPr>
          <w:t>isImmediateGtpUMonitoringSupported</w:t>
        </w:r>
        <w:r w:rsidRPr="00C26131">
          <w:t xml:space="preserve"> {</w:t>
        </w:r>
      </w:ins>
    </w:p>
    <w:p w:rsidR="00AC78A7" w:rsidRPr="00C26131" w:rsidRDefault="00AC78A7" w:rsidP="00AC78A7">
      <w:pPr>
        <w:pStyle w:val="PL"/>
        <w:ind w:left="810" w:hanging="810"/>
        <w:rPr>
          <w:ins w:id="25912" w:author="28.541_CR0262_(Rel-16)_eNRM" w:date="2020-06-26T14:36:00Z"/>
        </w:rPr>
      </w:pPr>
      <w:ins w:id="25913" w:author="28.541_CR0262_(Rel-16)_eNRM" w:date="2020-06-26T14:36:00Z">
        <w:r w:rsidRPr="00C26131">
          <w:t xml:space="preserve">      </w:t>
        </w:r>
        <w:r w:rsidRPr="00895595">
          <w:t>description</w:t>
        </w:r>
        <w:r w:rsidRPr="00C26131">
          <w:t xml:space="preserve"> "</w:t>
        </w:r>
        <w:r w:rsidRPr="00895595">
          <w:t>It indicates whether the immediate GTP-U path QoS monitoring reporting is supported</w:t>
        </w:r>
        <w:r w:rsidRPr="00C26131">
          <w:t>.";</w:t>
        </w:r>
      </w:ins>
    </w:p>
    <w:p w:rsidR="00AC78A7" w:rsidRDefault="00AC78A7" w:rsidP="00AC78A7">
      <w:pPr>
        <w:pStyle w:val="PL"/>
        <w:ind w:left="810" w:hanging="810"/>
        <w:rPr>
          <w:ins w:id="25914" w:author="28.541_CR0262_(Rel-16)_eNRM" w:date="2020-06-26T14:36:00Z"/>
        </w:rPr>
      </w:pPr>
      <w:ins w:id="25915" w:author="28.541_CR0262_(Rel-16)_eNRM" w:date="2020-06-26T14:36:00Z">
        <w:r w:rsidRPr="00C26131">
          <w:t xml:space="preserve">      mandatory true;</w:t>
        </w:r>
      </w:ins>
    </w:p>
    <w:p w:rsidR="00AC78A7" w:rsidRPr="00C26131" w:rsidRDefault="00AC78A7" w:rsidP="00AC78A7">
      <w:pPr>
        <w:pStyle w:val="PL"/>
        <w:rPr>
          <w:ins w:id="25916" w:author="28.541_CR0262_(Rel-16)_eNRM" w:date="2020-06-26T14:36:00Z"/>
        </w:rPr>
      </w:pPr>
      <w:ins w:id="25917" w:author="28.541_CR0262_(Rel-16)_eNRM" w:date="2020-06-26T14:36:00Z">
        <w:r>
          <w:t xml:space="preserve">      reference "3GPP TS 29.244";</w:t>
        </w:r>
      </w:ins>
    </w:p>
    <w:p w:rsidR="00AC78A7" w:rsidRPr="004B5E1B" w:rsidRDefault="00AC78A7" w:rsidP="00AC78A7">
      <w:pPr>
        <w:pStyle w:val="PL"/>
        <w:rPr>
          <w:ins w:id="25918" w:author="28.541_CR0262_(Rel-16)_eNRM" w:date="2020-06-26T14:36:00Z"/>
          <w:color w:val="000000"/>
        </w:rPr>
      </w:pPr>
      <w:ins w:id="25919" w:author="28.541_CR0262_(Rel-16)_eNRM" w:date="2020-06-26T14:36:00Z">
        <w:r w:rsidRPr="004B5E1B">
          <w:rPr>
            <w:color w:val="000000"/>
            <w:lang w:eastAsia="zh-CN"/>
          </w:rPr>
          <w:t xml:space="preserve">    </w:t>
        </w:r>
        <w:r>
          <w:rPr>
            <w:color w:val="000000"/>
            <w:lang w:eastAsia="zh-CN"/>
          </w:rPr>
          <w:t xml:space="preserve">  </w:t>
        </w:r>
        <w:r w:rsidRPr="004B5E1B">
          <w:rPr>
            <w:color w:val="000000"/>
          </w:rPr>
          <w:t xml:space="preserve">type </w:t>
        </w:r>
        <w:r>
          <w:rPr>
            <w:color w:val="000000"/>
          </w:rPr>
          <w:t>boolean;</w:t>
        </w:r>
      </w:ins>
    </w:p>
    <w:p w:rsidR="00AC78A7" w:rsidRDefault="00AC78A7" w:rsidP="00AC78A7">
      <w:pPr>
        <w:pStyle w:val="PL"/>
        <w:ind w:firstLine="384"/>
        <w:rPr>
          <w:ins w:id="25920" w:author="28.541_CR0262_(Rel-16)_eNRM" w:date="2020-06-26T14:36:00Z"/>
          <w:color w:val="000000"/>
        </w:rPr>
      </w:pPr>
      <w:ins w:id="25921" w:author="28.541_CR0262_(Rel-16)_eNRM" w:date="2020-06-26T14:36:00Z">
        <w:r>
          <w:rPr>
            <w:color w:val="000000"/>
          </w:rPr>
          <w:t>}</w:t>
        </w:r>
      </w:ins>
    </w:p>
    <w:p w:rsidR="00AC78A7" w:rsidRDefault="00AC78A7" w:rsidP="00AC78A7">
      <w:pPr>
        <w:pStyle w:val="PL"/>
        <w:ind w:firstLine="384"/>
        <w:rPr>
          <w:ins w:id="25922" w:author="28.541_CR0262_(Rel-16)_eNRM" w:date="2020-06-26T14:36:00Z"/>
          <w:color w:val="000000"/>
        </w:rPr>
      </w:pPr>
    </w:p>
    <w:p w:rsidR="00AC78A7" w:rsidRPr="00C26131" w:rsidRDefault="00AC78A7" w:rsidP="00AC78A7">
      <w:pPr>
        <w:pStyle w:val="PL"/>
        <w:rPr>
          <w:ins w:id="25923" w:author="28.541_CR0262_(Rel-16)_eNRM" w:date="2020-06-26T14:36:00Z"/>
        </w:rPr>
      </w:pPr>
      <w:ins w:id="25924" w:author="28.541_CR0262_(Rel-16)_eNRM" w:date="2020-06-26T14:36:00Z">
        <w:r w:rsidRPr="00C26131">
          <w:t xml:space="preserve">    leaf </w:t>
        </w:r>
        <w:r>
          <w:t>gtpUPath</w:t>
        </w:r>
        <w:r w:rsidRPr="00713B57">
          <w:rPr>
            <w:rFonts w:cs="Courier New"/>
            <w:lang w:eastAsia="zh-CN"/>
          </w:rPr>
          <w:t>DelayThresholds</w:t>
        </w:r>
        <w:r w:rsidRPr="00C26131">
          <w:t xml:space="preserve"> {</w:t>
        </w:r>
      </w:ins>
    </w:p>
    <w:p w:rsidR="00AC78A7" w:rsidRPr="00C26131" w:rsidRDefault="00AC78A7" w:rsidP="00AC78A7">
      <w:pPr>
        <w:pStyle w:val="PL"/>
        <w:ind w:left="810" w:hanging="810"/>
        <w:rPr>
          <w:ins w:id="25925" w:author="28.541_CR0262_(Rel-16)_eNRM" w:date="2020-06-26T14:36:00Z"/>
        </w:rPr>
      </w:pPr>
      <w:ins w:id="25926" w:author="28.541_CR0262_(Rel-16)_eNRM" w:date="2020-06-26T14:36:00Z">
        <w:r w:rsidRPr="00C26131">
          <w:t xml:space="preserve">      </w:t>
        </w:r>
        <w:r w:rsidRPr="00895595">
          <w:t>description</w:t>
        </w:r>
        <w:r w:rsidRPr="00C26131">
          <w:t xml:space="preserve"> "</w:t>
        </w:r>
        <w:r w:rsidRPr="00895595">
          <w:rPr>
            <w:rFonts w:hint="eastAsia"/>
          </w:rPr>
          <w:t xml:space="preserve">It </w:t>
        </w:r>
        <w:r w:rsidRPr="00895595">
          <w:t>specifies the thresholds for reporting the packet delay for the GTO-U path QoS monitoring</w:t>
        </w:r>
        <w:r w:rsidRPr="00C26131">
          <w:t>.";</w:t>
        </w:r>
      </w:ins>
    </w:p>
    <w:p w:rsidR="00AC78A7" w:rsidRPr="00C26131" w:rsidRDefault="00AC78A7" w:rsidP="00AC78A7">
      <w:pPr>
        <w:pStyle w:val="PL"/>
        <w:ind w:left="810" w:hanging="810"/>
        <w:rPr>
          <w:ins w:id="25927" w:author="28.541_CR0262_(Rel-16)_eNRM" w:date="2020-06-26T14:36:00Z"/>
        </w:rPr>
      </w:pPr>
      <w:ins w:id="25928" w:author="28.541_CR0262_(Rel-16)_eNRM" w:date="2020-06-26T14:36:00Z">
        <w:r w:rsidRPr="00C26131">
          <w:t xml:space="preserve">      mandatory </w:t>
        </w:r>
        <w:r>
          <w:t>false</w:t>
        </w:r>
        <w:r w:rsidRPr="00C26131">
          <w:t>;</w:t>
        </w:r>
      </w:ins>
    </w:p>
    <w:p w:rsidR="00AC78A7" w:rsidRPr="004B5E1B" w:rsidRDefault="00AC78A7" w:rsidP="00AC78A7">
      <w:pPr>
        <w:pStyle w:val="PL"/>
        <w:rPr>
          <w:ins w:id="25929" w:author="28.541_CR0262_(Rel-16)_eNRM" w:date="2020-06-26T14:36:00Z"/>
          <w:color w:val="000000"/>
        </w:rPr>
      </w:pPr>
      <w:ins w:id="25930" w:author="28.541_CR0262_(Rel-16)_eNRM" w:date="2020-06-26T14:36:00Z">
        <w:r w:rsidRPr="004B5E1B">
          <w:rPr>
            <w:color w:val="000000"/>
            <w:lang w:eastAsia="zh-CN"/>
          </w:rPr>
          <w:t xml:space="preserve">    </w:t>
        </w:r>
        <w:r>
          <w:rPr>
            <w:color w:val="000000"/>
            <w:lang w:eastAsia="zh-CN"/>
          </w:rPr>
          <w:t xml:space="preserve">  </w:t>
        </w:r>
        <w:r w:rsidRPr="004B5E1B">
          <w:rPr>
            <w:color w:val="000000"/>
          </w:rPr>
          <w:t xml:space="preserve">type </w:t>
        </w:r>
        <w:r>
          <w:t>GtpUPath</w:t>
        </w:r>
        <w:r w:rsidRPr="00713B57">
          <w:rPr>
            <w:rFonts w:cs="Courier New"/>
            <w:lang w:eastAsia="zh-CN"/>
          </w:rPr>
          <w:t>DelayThresholds</w:t>
        </w:r>
        <w:r>
          <w:rPr>
            <w:rFonts w:cs="Courier New"/>
            <w:lang w:eastAsia="zh-CN"/>
          </w:rPr>
          <w:t>Type</w:t>
        </w:r>
        <w:r>
          <w:rPr>
            <w:color w:val="000000"/>
          </w:rPr>
          <w:t>;</w:t>
        </w:r>
      </w:ins>
    </w:p>
    <w:p w:rsidR="00AC78A7" w:rsidRDefault="00AC78A7" w:rsidP="00AC78A7">
      <w:pPr>
        <w:pStyle w:val="PL"/>
        <w:ind w:firstLine="384"/>
        <w:rPr>
          <w:ins w:id="25931" w:author="28.541_CR0262_(Rel-16)_eNRM" w:date="2020-06-26T14:36:00Z"/>
          <w:color w:val="000000"/>
        </w:rPr>
      </w:pPr>
      <w:ins w:id="25932" w:author="28.541_CR0262_(Rel-16)_eNRM" w:date="2020-06-26T14:36:00Z">
        <w:r>
          <w:rPr>
            <w:color w:val="000000"/>
          </w:rPr>
          <w:t>}</w:t>
        </w:r>
      </w:ins>
    </w:p>
    <w:p w:rsidR="00AC78A7" w:rsidRDefault="00AC78A7" w:rsidP="00AC78A7">
      <w:pPr>
        <w:pStyle w:val="PL"/>
        <w:ind w:firstLine="384"/>
        <w:rPr>
          <w:ins w:id="25933" w:author="28.541_CR0262_(Rel-16)_eNRM" w:date="2020-06-26T14:36:00Z"/>
          <w:color w:val="000000"/>
        </w:rPr>
      </w:pPr>
    </w:p>
    <w:p w:rsidR="00AC78A7" w:rsidRPr="00C26131" w:rsidRDefault="00AC78A7" w:rsidP="00AC78A7">
      <w:pPr>
        <w:pStyle w:val="PL"/>
        <w:rPr>
          <w:ins w:id="25934" w:author="28.541_CR0262_(Rel-16)_eNRM" w:date="2020-06-26T14:36:00Z"/>
        </w:rPr>
      </w:pPr>
      <w:ins w:id="25935" w:author="28.541_CR0262_(Rel-16)_eNRM" w:date="2020-06-26T14:36:00Z">
        <w:r w:rsidRPr="00C26131">
          <w:t xml:space="preserve">    leaf </w:t>
        </w:r>
        <w:r>
          <w:t>gtpUPathM</w:t>
        </w:r>
        <w:r w:rsidRPr="00713B57">
          <w:rPr>
            <w:rFonts w:cs="Courier New"/>
            <w:lang w:eastAsia="zh-CN"/>
          </w:rPr>
          <w:t>inimum</w:t>
        </w:r>
        <w:r w:rsidRPr="00713B57">
          <w:rPr>
            <w:rFonts w:cs="Courier New" w:hint="eastAsia"/>
            <w:lang w:eastAsia="zh-CN"/>
          </w:rPr>
          <w:t>W</w:t>
        </w:r>
        <w:r w:rsidRPr="00713B57">
          <w:rPr>
            <w:rFonts w:cs="Courier New"/>
            <w:lang w:eastAsia="zh-CN"/>
          </w:rPr>
          <w:t>aitTime</w:t>
        </w:r>
        <w:r w:rsidRPr="00C26131">
          <w:t xml:space="preserve"> {</w:t>
        </w:r>
      </w:ins>
    </w:p>
    <w:p w:rsidR="00AC78A7" w:rsidRPr="00C26131" w:rsidRDefault="00AC78A7" w:rsidP="00AC78A7">
      <w:pPr>
        <w:pStyle w:val="PL"/>
        <w:ind w:left="810" w:hanging="810"/>
        <w:rPr>
          <w:ins w:id="25936" w:author="28.541_CR0262_(Rel-16)_eNRM" w:date="2020-06-26T14:36:00Z"/>
        </w:rPr>
      </w:pPr>
      <w:ins w:id="25937" w:author="28.541_CR0262_(Rel-16)_eNRM" w:date="2020-06-26T14:36:00Z">
        <w:r w:rsidRPr="00C26131">
          <w:t xml:space="preserve">      description "</w:t>
        </w:r>
        <w:r w:rsidRPr="00895595">
          <w:rPr>
            <w:rFonts w:hint="eastAsia"/>
          </w:rPr>
          <w:t xml:space="preserve">It </w:t>
        </w:r>
        <w:r w:rsidRPr="00895595">
          <w:t>specifies the minimum waiting time (in seconds) between two consecutive reports for event triggered GTP-U path QoS monitoring reporting</w:t>
        </w:r>
        <w:r w:rsidRPr="00C26131">
          <w:t>.";</w:t>
        </w:r>
      </w:ins>
    </w:p>
    <w:p w:rsidR="00AC78A7" w:rsidRPr="00C26131" w:rsidRDefault="00AC78A7" w:rsidP="00AC78A7">
      <w:pPr>
        <w:pStyle w:val="PL"/>
        <w:rPr>
          <w:ins w:id="25938" w:author="28.541_CR0262_(Rel-16)_eNRM" w:date="2020-06-26T14:36:00Z"/>
        </w:rPr>
      </w:pPr>
      <w:ins w:id="25939" w:author="28.541_CR0262_(Rel-16)_eNRM" w:date="2020-06-26T14:36:00Z">
        <w:r w:rsidRPr="00C26131">
          <w:t xml:space="preserve">      mandatory </w:t>
        </w:r>
        <w:r>
          <w:t>false</w:t>
        </w:r>
        <w:r w:rsidRPr="00C26131">
          <w:t>;</w:t>
        </w:r>
      </w:ins>
    </w:p>
    <w:p w:rsidR="00AC78A7" w:rsidRPr="004B5E1B" w:rsidRDefault="00AC78A7" w:rsidP="00AC78A7">
      <w:pPr>
        <w:pStyle w:val="PL"/>
        <w:rPr>
          <w:ins w:id="25940" w:author="28.541_CR0262_(Rel-16)_eNRM" w:date="2020-06-26T14:36:00Z"/>
          <w:color w:val="000000"/>
        </w:rPr>
      </w:pPr>
      <w:ins w:id="25941" w:author="28.541_CR0262_(Rel-16)_eNRM" w:date="2020-06-26T14:36:00Z">
        <w:r w:rsidRPr="004B5E1B">
          <w:rPr>
            <w:color w:val="000000"/>
            <w:lang w:eastAsia="zh-CN"/>
          </w:rPr>
          <w:t xml:space="preserve">    </w:t>
        </w:r>
        <w:r>
          <w:rPr>
            <w:color w:val="000000"/>
            <w:lang w:eastAsia="zh-CN"/>
          </w:rPr>
          <w:t xml:space="preserve">  </w:t>
        </w:r>
        <w:r w:rsidRPr="004B5E1B">
          <w:rPr>
            <w:color w:val="000000"/>
          </w:rPr>
          <w:t xml:space="preserve">type </w:t>
        </w:r>
        <w:r>
          <w:t>uint32</w:t>
        </w:r>
        <w:r>
          <w:rPr>
            <w:color w:val="000000"/>
          </w:rPr>
          <w:t>;</w:t>
        </w:r>
      </w:ins>
    </w:p>
    <w:p w:rsidR="00AC78A7" w:rsidRDefault="00AC78A7" w:rsidP="00AC78A7">
      <w:pPr>
        <w:pStyle w:val="PL"/>
        <w:ind w:firstLine="384"/>
        <w:rPr>
          <w:ins w:id="25942" w:author="28.541_CR0262_(Rel-16)_eNRM" w:date="2020-06-26T14:36:00Z"/>
          <w:color w:val="000000"/>
        </w:rPr>
      </w:pPr>
      <w:ins w:id="25943" w:author="28.541_CR0262_(Rel-16)_eNRM" w:date="2020-06-26T14:36:00Z">
        <w:r>
          <w:rPr>
            <w:color w:val="000000"/>
          </w:rPr>
          <w:t>}</w:t>
        </w:r>
      </w:ins>
    </w:p>
    <w:p w:rsidR="00AC78A7" w:rsidRDefault="00AC78A7" w:rsidP="00AC78A7">
      <w:pPr>
        <w:pStyle w:val="PL"/>
        <w:ind w:firstLine="384"/>
        <w:rPr>
          <w:ins w:id="25944" w:author="28.541_CR0262_(Rel-16)_eNRM" w:date="2020-06-26T14:36:00Z"/>
          <w:color w:val="000000"/>
        </w:rPr>
      </w:pPr>
    </w:p>
    <w:p w:rsidR="00AC78A7" w:rsidRPr="00C26131" w:rsidRDefault="00AC78A7" w:rsidP="00AC78A7">
      <w:pPr>
        <w:pStyle w:val="PL"/>
        <w:rPr>
          <w:ins w:id="25945" w:author="28.541_CR0262_(Rel-16)_eNRM" w:date="2020-06-26T14:36:00Z"/>
        </w:rPr>
      </w:pPr>
      <w:ins w:id="25946" w:author="28.541_CR0262_(Rel-16)_eNRM" w:date="2020-06-26T14:36:00Z">
        <w:r w:rsidRPr="00C26131">
          <w:t xml:space="preserve">    leaf </w:t>
        </w:r>
        <w:r>
          <w:t>gtpUPath</w:t>
        </w:r>
        <w:r>
          <w:rPr>
            <w:rFonts w:cs="Courier New"/>
            <w:lang w:eastAsia="zh-CN"/>
          </w:rPr>
          <w:t>M</w:t>
        </w:r>
        <w:r w:rsidRPr="00713B57">
          <w:rPr>
            <w:rFonts w:cs="Courier New"/>
            <w:lang w:eastAsia="zh-CN"/>
          </w:rPr>
          <w:t>easurementPeriod</w:t>
        </w:r>
        <w:r w:rsidRPr="00C26131">
          <w:t xml:space="preserve"> {</w:t>
        </w:r>
      </w:ins>
    </w:p>
    <w:p w:rsidR="00AC78A7" w:rsidRPr="00C26131" w:rsidRDefault="00AC78A7" w:rsidP="00AC78A7">
      <w:pPr>
        <w:pStyle w:val="PL"/>
        <w:ind w:left="810" w:hanging="810"/>
        <w:rPr>
          <w:ins w:id="25947" w:author="28.541_CR0262_(Rel-16)_eNRM" w:date="2020-06-26T14:36:00Z"/>
        </w:rPr>
      </w:pPr>
      <w:ins w:id="25948" w:author="28.541_CR0262_(Rel-16)_eNRM" w:date="2020-06-26T14:36:00Z">
        <w:r w:rsidRPr="00C26131">
          <w:t xml:space="preserve">      description "</w:t>
        </w:r>
        <w:r w:rsidRPr="007D76CB">
          <w:rPr>
            <w:rFonts w:hint="eastAsia"/>
          </w:rPr>
          <w:t xml:space="preserve">It </w:t>
        </w:r>
        <w:r w:rsidRPr="007D76CB">
          <w:t>specifies the period (in seconds) for reporting the packet delay for GTP-U path QoS monitoring</w:t>
        </w:r>
        <w:r w:rsidRPr="00C26131">
          <w:t>.";</w:t>
        </w:r>
      </w:ins>
    </w:p>
    <w:p w:rsidR="00AC78A7" w:rsidRPr="00C26131" w:rsidRDefault="00AC78A7" w:rsidP="00AC78A7">
      <w:pPr>
        <w:pStyle w:val="PL"/>
        <w:rPr>
          <w:ins w:id="25949" w:author="28.541_CR0262_(Rel-16)_eNRM" w:date="2020-06-26T14:36:00Z"/>
        </w:rPr>
      </w:pPr>
      <w:ins w:id="25950" w:author="28.541_CR0262_(Rel-16)_eNRM" w:date="2020-06-26T14:36:00Z">
        <w:r w:rsidRPr="00C26131">
          <w:t xml:space="preserve">      mandatory </w:t>
        </w:r>
        <w:r>
          <w:t>false</w:t>
        </w:r>
        <w:r w:rsidRPr="00C26131">
          <w:t>;</w:t>
        </w:r>
      </w:ins>
    </w:p>
    <w:p w:rsidR="00AC78A7" w:rsidRPr="004B5E1B" w:rsidRDefault="00AC78A7" w:rsidP="00AC78A7">
      <w:pPr>
        <w:pStyle w:val="PL"/>
        <w:rPr>
          <w:ins w:id="25951" w:author="28.541_CR0262_(Rel-16)_eNRM" w:date="2020-06-26T14:36:00Z"/>
          <w:color w:val="000000"/>
        </w:rPr>
      </w:pPr>
      <w:ins w:id="25952" w:author="28.541_CR0262_(Rel-16)_eNRM" w:date="2020-06-26T14:36:00Z">
        <w:r w:rsidRPr="004B5E1B">
          <w:rPr>
            <w:color w:val="000000"/>
            <w:lang w:eastAsia="zh-CN"/>
          </w:rPr>
          <w:t xml:space="preserve">    </w:t>
        </w:r>
        <w:r>
          <w:rPr>
            <w:color w:val="000000"/>
            <w:lang w:eastAsia="zh-CN"/>
          </w:rPr>
          <w:t xml:space="preserve">  </w:t>
        </w:r>
        <w:r w:rsidRPr="004B5E1B">
          <w:rPr>
            <w:color w:val="000000"/>
          </w:rPr>
          <w:t xml:space="preserve">type </w:t>
        </w:r>
        <w:r>
          <w:t>uint32</w:t>
        </w:r>
        <w:r>
          <w:rPr>
            <w:color w:val="000000"/>
          </w:rPr>
          <w:t>;</w:t>
        </w:r>
      </w:ins>
    </w:p>
    <w:p w:rsidR="00AC78A7" w:rsidRPr="00C26131" w:rsidRDefault="00AC78A7" w:rsidP="00AC78A7">
      <w:pPr>
        <w:pStyle w:val="PL"/>
        <w:rPr>
          <w:ins w:id="25953" w:author="28.541_CR0262_(Rel-16)_eNRM" w:date="2020-06-26T14:36:00Z"/>
        </w:rPr>
      </w:pPr>
      <w:ins w:id="25954" w:author="28.541_CR0262_(Rel-16)_eNRM" w:date="2020-06-26T14:36:00Z">
        <w:r>
          <w:rPr>
            <w:color w:val="000000"/>
          </w:rPr>
          <w:t xml:space="preserve">    }</w:t>
        </w:r>
        <w:r w:rsidRPr="00C26131">
          <w:tab/>
        </w:r>
      </w:ins>
    </w:p>
    <w:p w:rsidR="00AC78A7" w:rsidRPr="00C26131" w:rsidRDefault="00AC78A7" w:rsidP="00AC78A7">
      <w:pPr>
        <w:pStyle w:val="PL"/>
        <w:rPr>
          <w:ins w:id="25955" w:author="28.541_CR0262_(Rel-16)_eNRM" w:date="2020-06-26T14:36:00Z"/>
        </w:rPr>
      </w:pPr>
      <w:ins w:id="25956" w:author="28.541_CR0262_(Rel-16)_eNRM" w:date="2020-06-26T14:36:00Z">
        <w:r w:rsidRPr="00C26131">
          <w:t xml:space="preserve">  }    </w:t>
        </w:r>
      </w:ins>
    </w:p>
    <w:p w:rsidR="00AC78A7" w:rsidRPr="00C26131" w:rsidRDefault="00AC78A7" w:rsidP="00AC78A7">
      <w:pPr>
        <w:pStyle w:val="PL"/>
        <w:rPr>
          <w:ins w:id="25957" w:author="28.541_CR0262_(Rel-16)_eNRM" w:date="2020-06-26T14:36:00Z"/>
        </w:rPr>
      </w:pPr>
    </w:p>
    <w:p w:rsidR="00AC78A7" w:rsidRPr="00C26131" w:rsidRDefault="00AC78A7" w:rsidP="00AC78A7">
      <w:pPr>
        <w:pStyle w:val="PL"/>
        <w:rPr>
          <w:ins w:id="25958" w:author="28.541_CR0262_(Rel-16)_eNRM" w:date="2020-06-26T14:36:00Z"/>
        </w:rPr>
      </w:pPr>
      <w:ins w:id="25959" w:author="28.541_CR0262_(Rel-16)_eNRM" w:date="2020-06-26T14:36:00Z">
        <w:r w:rsidRPr="00C26131">
          <w:t xml:space="preserve">  augment "/me3gpp:ManagedElement/</w:t>
        </w:r>
        <w:r>
          <w:t>smf3gpp</w:t>
        </w:r>
        <w:r w:rsidRPr="007C2428">
          <w:t>:</w:t>
        </w:r>
        <w:r>
          <w:t>SMF</w:t>
        </w:r>
        <w:r w:rsidRPr="007C2428">
          <w:t>Function</w:t>
        </w:r>
        <w:r w:rsidRPr="00C26131">
          <w:t xml:space="preserve"> " {</w:t>
        </w:r>
      </w:ins>
    </w:p>
    <w:p w:rsidR="00AC78A7" w:rsidRPr="00C26131" w:rsidRDefault="00AC78A7" w:rsidP="00AC78A7">
      <w:pPr>
        <w:pStyle w:val="PL"/>
        <w:rPr>
          <w:ins w:id="25960" w:author="28.541_CR0262_(Rel-16)_eNRM" w:date="2020-06-26T14:36:00Z"/>
        </w:rPr>
      </w:pPr>
    </w:p>
    <w:p w:rsidR="00AC78A7" w:rsidRPr="00C26131" w:rsidRDefault="00AC78A7" w:rsidP="00AC78A7">
      <w:pPr>
        <w:pStyle w:val="PL"/>
        <w:rPr>
          <w:ins w:id="25961" w:author="28.541_CR0262_(Rel-16)_eNRM" w:date="2020-06-26T14:36:00Z"/>
        </w:rPr>
      </w:pPr>
      <w:ins w:id="25962" w:author="28.541_CR0262_(Rel-16)_eNRM" w:date="2020-06-26T14:36:00Z">
        <w:r w:rsidRPr="00C26131">
          <w:t xml:space="preserve">    list </w:t>
        </w:r>
        <w:r>
          <w:t>GtpUPathQoSMonitoringControl</w:t>
        </w:r>
        <w:r w:rsidRPr="00C26131">
          <w:t xml:space="preserve"> {</w:t>
        </w:r>
      </w:ins>
    </w:p>
    <w:p w:rsidR="00AC78A7" w:rsidRPr="00C26131" w:rsidRDefault="00AC78A7" w:rsidP="00AC78A7">
      <w:pPr>
        <w:pStyle w:val="PL"/>
        <w:rPr>
          <w:ins w:id="25963" w:author="28.541_CR0262_(Rel-16)_eNRM" w:date="2020-06-26T14:36:00Z"/>
        </w:rPr>
      </w:pPr>
      <w:ins w:id="25964" w:author="28.541_CR0262_(Rel-16)_eNRM" w:date="2020-06-26T14:36:00Z">
        <w:r w:rsidRPr="00C26131">
          <w:t xml:space="preserve">      description "Represents the </w:t>
        </w:r>
        <w:r>
          <w:t>GtpUPathQoSMonitoringControl IOC</w:t>
        </w:r>
        <w:r w:rsidRPr="00C26131">
          <w:t>.";</w:t>
        </w:r>
      </w:ins>
    </w:p>
    <w:p w:rsidR="00AC78A7" w:rsidRPr="00C26131" w:rsidRDefault="00AC78A7" w:rsidP="00AC78A7">
      <w:pPr>
        <w:pStyle w:val="PL"/>
        <w:rPr>
          <w:ins w:id="25965" w:author="28.541_CR0262_(Rel-16)_eNRM" w:date="2020-06-26T14:36:00Z"/>
        </w:rPr>
      </w:pPr>
      <w:ins w:id="25966" w:author="28.541_CR0262_(Rel-16)_eNRM" w:date="2020-06-26T14:36:00Z">
        <w:r w:rsidRPr="00C26131">
          <w:t xml:space="preserve">      reference "3GPP TS 28.541";</w:t>
        </w:r>
      </w:ins>
    </w:p>
    <w:p w:rsidR="00AC78A7" w:rsidRPr="00C26131" w:rsidRDefault="00AC78A7" w:rsidP="00AC78A7">
      <w:pPr>
        <w:pStyle w:val="PL"/>
        <w:rPr>
          <w:ins w:id="25967" w:author="28.541_CR0262_(Rel-16)_eNRM" w:date="2020-06-26T14:36:00Z"/>
        </w:rPr>
      </w:pPr>
      <w:ins w:id="25968" w:author="28.541_CR0262_(Rel-16)_eNRM" w:date="2020-06-26T14:36:00Z">
        <w:r w:rsidRPr="00C26131">
          <w:t xml:space="preserve">      key id;</w:t>
        </w:r>
      </w:ins>
    </w:p>
    <w:p w:rsidR="00AC78A7" w:rsidRPr="00C26131" w:rsidRDefault="00AC78A7" w:rsidP="00AC78A7">
      <w:pPr>
        <w:pStyle w:val="PL"/>
        <w:rPr>
          <w:ins w:id="25969" w:author="28.541_CR0262_(Rel-16)_eNRM" w:date="2020-06-26T14:36:00Z"/>
        </w:rPr>
      </w:pPr>
      <w:ins w:id="25970" w:author="28.541_CR0262_(Rel-16)_eNRM" w:date="2020-06-26T14:36:00Z">
        <w:r w:rsidRPr="00C26131">
          <w:t xml:space="preserve">      uses top3gpp:Top_Grp;</w:t>
        </w:r>
      </w:ins>
    </w:p>
    <w:p w:rsidR="00AC78A7" w:rsidRPr="00C26131" w:rsidRDefault="00AC78A7" w:rsidP="00AC78A7">
      <w:pPr>
        <w:pStyle w:val="PL"/>
        <w:rPr>
          <w:ins w:id="25971" w:author="28.541_CR0262_(Rel-16)_eNRM" w:date="2020-06-26T14:36:00Z"/>
        </w:rPr>
      </w:pPr>
      <w:ins w:id="25972" w:author="28.541_CR0262_(Rel-16)_eNRM" w:date="2020-06-26T14:36:00Z">
        <w:r w:rsidRPr="00C26131">
          <w:t xml:space="preserve">      container attributes {</w:t>
        </w:r>
      </w:ins>
    </w:p>
    <w:p w:rsidR="00AC78A7" w:rsidRPr="00C26131" w:rsidRDefault="00AC78A7" w:rsidP="00AC78A7">
      <w:pPr>
        <w:pStyle w:val="PL"/>
        <w:rPr>
          <w:ins w:id="25973" w:author="28.541_CR0262_(Rel-16)_eNRM" w:date="2020-06-26T14:36:00Z"/>
        </w:rPr>
      </w:pPr>
      <w:ins w:id="25974" w:author="28.541_CR0262_(Rel-16)_eNRM" w:date="2020-06-26T14:36:00Z">
        <w:r w:rsidRPr="00C26131">
          <w:t xml:space="preserve">        uses </w:t>
        </w:r>
        <w:r>
          <w:t>GtpUPathQoSMonitoringControlGrp</w:t>
        </w:r>
        <w:r w:rsidRPr="00C26131">
          <w:t>;</w:t>
        </w:r>
      </w:ins>
    </w:p>
    <w:p w:rsidR="00AC78A7" w:rsidRPr="00C26131" w:rsidRDefault="00AC78A7" w:rsidP="00AC78A7">
      <w:pPr>
        <w:pStyle w:val="PL"/>
        <w:rPr>
          <w:ins w:id="25975" w:author="28.541_CR0262_(Rel-16)_eNRM" w:date="2020-06-26T14:36:00Z"/>
        </w:rPr>
      </w:pPr>
      <w:ins w:id="25976" w:author="28.541_CR0262_(Rel-16)_eNRM" w:date="2020-06-26T14:36:00Z">
        <w:r w:rsidRPr="00C26131">
          <w:t xml:space="preserve">      }</w:t>
        </w:r>
      </w:ins>
    </w:p>
    <w:p w:rsidR="00AC78A7" w:rsidRPr="00C26131" w:rsidRDefault="00AC78A7" w:rsidP="00AC78A7">
      <w:pPr>
        <w:pStyle w:val="PL"/>
        <w:rPr>
          <w:ins w:id="25977" w:author="28.541_CR0262_(Rel-16)_eNRM" w:date="2020-06-26T14:36:00Z"/>
        </w:rPr>
      </w:pPr>
      <w:ins w:id="25978" w:author="28.541_CR0262_(Rel-16)_eNRM" w:date="2020-06-26T14:36:00Z">
        <w:r w:rsidRPr="00C26131">
          <w:t xml:space="preserve">    }</w:t>
        </w:r>
      </w:ins>
    </w:p>
    <w:p w:rsidR="00AC78A7" w:rsidRPr="00C26131" w:rsidRDefault="00AC78A7" w:rsidP="00AC78A7">
      <w:pPr>
        <w:pStyle w:val="PL"/>
        <w:rPr>
          <w:ins w:id="25979" w:author="28.541_CR0262_(Rel-16)_eNRM" w:date="2020-06-26T14:36:00Z"/>
        </w:rPr>
      </w:pPr>
      <w:ins w:id="25980" w:author="28.541_CR0262_(Rel-16)_eNRM" w:date="2020-06-26T14:36:00Z">
        <w:r w:rsidRPr="00C26131">
          <w:t xml:space="preserve">  }</w:t>
        </w:r>
      </w:ins>
    </w:p>
    <w:p w:rsidR="00AC78A7" w:rsidRDefault="00AC78A7" w:rsidP="00AC78A7">
      <w:pPr>
        <w:pStyle w:val="PL"/>
        <w:rPr>
          <w:ins w:id="25981" w:author="28.541_CR0286R1_(Rel-16)_eNRM" w:date="2020-06-26T18:26:00Z"/>
        </w:rPr>
      </w:pPr>
      <w:ins w:id="25982" w:author="28.541_CR0262_(Rel-16)_eNRM" w:date="2020-06-26T14:36:00Z">
        <w:r w:rsidRPr="00C26131">
          <w:t>}</w:t>
        </w:r>
      </w:ins>
    </w:p>
    <w:p w:rsidR="00F040FE" w:rsidRDefault="00F040FE" w:rsidP="00AC78A7">
      <w:pPr>
        <w:pStyle w:val="PL"/>
        <w:rPr>
          <w:ins w:id="25983" w:author="28.541_CR0286R1_(Rel-16)_eNRM" w:date="2020-06-26T18:26:00Z"/>
        </w:rPr>
      </w:pPr>
    </w:p>
    <w:p w:rsidR="00F040FE" w:rsidRDefault="00F040FE" w:rsidP="00F040FE">
      <w:pPr>
        <w:pStyle w:val="Heading2"/>
        <w:rPr>
          <w:ins w:id="25984" w:author="28.541_CR0286R1_(Rel-16)_eNRM" w:date="2020-06-26T18:26:00Z"/>
        </w:rPr>
      </w:pPr>
      <w:bookmarkStart w:id="25985" w:name="_Toc44341842"/>
      <w:ins w:id="25986" w:author="28.541_CR0286R1_(Rel-16)_eNRM" w:date="2020-06-26T18:26:00Z">
        <w:r w:rsidRPr="00212C37">
          <w:rPr>
            <w:lang w:eastAsia="zh-CN"/>
          </w:rPr>
          <w:t>H.5.</w:t>
        </w:r>
        <w:r>
          <w:rPr>
            <w:lang w:eastAsia="zh-CN"/>
          </w:rPr>
          <w:t>30</w:t>
        </w:r>
        <w:r w:rsidRPr="00212C37">
          <w:rPr>
            <w:lang w:eastAsia="zh-CN"/>
          </w:rPr>
          <w:tab/>
        </w:r>
        <w:r>
          <w:rPr>
            <w:lang w:eastAsia="zh-CN"/>
          </w:rPr>
          <w:t>module _</w:t>
        </w:r>
        <w:r w:rsidRPr="00212C37">
          <w:rPr>
            <w:lang w:eastAsia="zh-CN"/>
          </w:rPr>
          <w:t>3gpp-5gc-nrm-</w:t>
        </w:r>
        <w:r w:rsidRPr="00871028">
          <w:rPr>
            <w:lang w:eastAsia="zh-CN"/>
          </w:rPr>
          <w:t>Configurable5QISet</w:t>
        </w:r>
        <w:r w:rsidRPr="00212C37">
          <w:rPr>
            <w:lang w:eastAsia="zh-CN"/>
          </w:rPr>
          <w:t>@20</w:t>
        </w:r>
        <w:r>
          <w:rPr>
            <w:lang w:eastAsia="zh-CN"/>
          </w:rPr>
          <w:t>20</w:t>
        </w:r>
        <w:r w:rsidRPr="00212C37">
          <w:rPr>
            <w:lang w:eastAsia="zh-CN"/>
          </w:rPr>
          <w:t>-</w:t>
        </w:r>
        <w:r>
          <w:rPr>
            <w:lang w:eastAsia="zh-CN"/>
          </w:rPr>
          <w:t>06</w:t>
        </w:r>
        <w:r w:rsidRPr="00212C37">
          <w:rPr>
            <w:lang w:eastAsia="zh-CN"/>
          </w:rPr>
          <w:t>-</w:t>
        </w:r>
        <w:r>
          <w:rPr>
            <w:lang w:eastAsia="zh-CN"/>
          </w:rPr>
          <w:t>03</w:t>
        </w:r>
        <w:r w:rsidRPr="00212C37">
          <w:rPr>
            <w:lang w:eastAsia="zh-CN"/>
          </w:rPr>
          <w:t>.yang</w:t>
        </w:r>
        <w:bookmarkEnd w:id="25985"/>
      </w:ins>
    </w:p>
    <w:p w:rsidR="00F040FE" w:rsidRDefault="00F040FE" w:rsidP="00F040FE">
      <w:pPr>
        <w:pStyle w:val="PL"/>
        <w:rPr>
          <w:ins w:id="25987" w:author="28.541_CR0286R1_(Rel-16)_eNRM" w:date="2020-06-26T18:26:00Z"/>
        </w:rPr>
      </w:pPr>
      <w:ins w:id="25988" w:author="28.541_CR0286R1_(Rel-16)_eNRM" w:date="2020-06-26T18:26:00Z">
        <w:r>
          <w:t>module _3gpp-5gc-nrm-configurable5qiset {</w:t>
        </w:r>
      </w:ins>
    </w:p>
    <w:p w:rsidR="00F040FE" w:rsidRDefault="00F040FE" w:rsidP="00F040FE">
      <w:pPr>
        <w:pStyle w:val="PL"/>
        <w:rPr>
          <w:ins w:id="25989" w:author="28.541_CR0286R1_(Rel-16)_eNRM" w:date="2020-06-26T18:26:00Z"/>
        </w:rPr>
      </w:pPr>
      <w:ins w:id="25990" w:author="28.541_CR0286R1_(Rel-16)_eNRM" w:date="2020-06-26T18:26:00Z">
        <w:r>
          <w:t xml:space="preserve">  yang-version 1.1;</w:t>
        </w:r>
      </w:ins>
    </w:p>
    <w:p w:rsidR="00F040FE" w:rsidRDefault="00F040FE" w:rsidP="00F040FE">
      <w:pPr>
        <w:pStyle w:val="PL"/>
        <w:rPr>
          <w:ins w:id="25991" w:author="28.541_CR0286R1_(Rel-16)_eNRM" w:date="2020-06-26T18:26:00Z"/>
        </w:rPr>
      </w:pPr>
      <w:ins w:id="25992" w:author="28.541_CR0286R1_(Rel-16)_eNRM" w:date="2020-06-26T18:26:00Z">
        <w:r>
          <w:t xml:space="preserve">  </w:t>
        </w:r>
      </w:ins>
    </w:p>
    <w:p w:rsidR="00F040FE" w:rsidRDefault="00F040FE" w:rsidP="00F040FE">
      <w:pPr>
        <w:pStyle w:val="PL"/>
        <w:rPr>
          <w:ins w:id="25993" w:author="28.541_CR0286R1_(Rel-16)_eNRM" w:date="2020-06-26T18:26:00Z"/>
        </w:rPr>
      </w:pPr>
      <w:ins w:id="25994" w:author="28.541_CR0286R1_(Rel-16)_eNRM" w:date="2020-06-26T18:26:00Z">
        <w:r>
          <w:t xml:space="preserve">  namespace urn:3gpp:sa5:_3gpp-5gc-nrm-configurable5qiset;</w:t>
        </w:r>
      </w:ins>
    </w:p>
    <w:p w:rsidR="00F040FE" w:rsidRDefault="00F040FE" w:rsidP="00F040FE">
      <w:pPr>
        <w:pStyle w:val="PL"/>
        <w:rPr>
          <w:ins w:id="25995" w:author="28.541_CR0286R1_(Rel-16)_eNRM" w:date="2020-06-26T18:26:00Z"/>
        </w:rPr>
      </w:pPr>
      <w:ins w:id="25996" w:author="28.541_CR0286R1_(Rel-16)_eNRM" w:date="2020-06-26T18:26:00Z">
        <w:r>
          <w:t xml:space="preserve">  prefix Conf5QIs3gpp;</w:t>
        </w:r>
      </w:ins>
    </w:p>
    <w:p w:rsidR="00F040FE" w:rsidRDefault="00F040FE" w:rsidP="00F040FE">
      <w:pPr>
        <w:pStyle w:val="PL"/>
        <w:rPr>
          <w:ins w:id="25997" w:author="28.541_CR0286R1_(Rel-16)_eNRM" w:date="2020-06-26T18:26:00Z"/>
        </w:rPr>
      </w:pPr>
      <w:ins w:id="25998" w:author="28.541_CR0286R1_(Rel-16)_eNRM" w:date="2020-06-26T18:26:00Z">
        <w:r>
          <w:t xml:space="preserve">  </w:t>
        </w:r>
      </w:ins>
    </w:p>
    <w:p w:rsidR="00F040FE" w:rsidRDefault="00F040FE" w:rsidP="00F040FE">
      <w:pPr>
        <w:pStyle w:val="PL"/>
        <w:rPr>
          <w:ins w:id="25999" w:author="28.541_CR0286R1_(Rel-16)_eNRM" w:date="2020-06-26T18:26:00Z"/>
        </w:rPr>
      </w:pPr>
      <w:ins w:id="26000" w:author="28.541_CR0286R1_(Rel-16)_eNRM" w:date="2020-06-26T18:26:00Z">
        <w:r>
          <w:t xml:space="preserve">  import _3gpp-common-top { prefix top3gpp; }</w:t>
        </w:r>
      </w:ins>
    </w:p>
    <w:p w:rsidR="00F040FE" w:rsidRDefault="00F040FE" w:rsidP="00F040FE">
      <w:pPr>
        <w:pStyle w:val="PL"/>
        <w:rPr>
          <w:ins w:id="26001" w:author="28.541_CR0286R1_(Rel-16)_eNRM" w:date="2020-06-26T18:26:00Z"/>
        </w:rPr>
      </w:pPr>
      <w:ins w:id="26002" w:author="28.541_CR0286R1_(Rel-16)_eNRM" w:date="2020-06-26T18:26:00Z">
        <w:r>
          <w:t xml:space="preserve">  import _3gpp-common-managed-element { prefix me3gpp; }</w:t>
        </w:r>
      </w:ins>
    </w:p>
    <w:p w:rsidR="00F040FE" w:rsidRDefault="00F040FE" w:rsidP="00F040FE">
      <w:pPr>
        <w:pStyle w:val="PL"/>
        <w:rPr>
          <w:ins w:id="26003" w:author="28.541_CR0286R1_(Rel-16)_eNRM" w:date="2020-06-26T18:26:00Z"/>
        </w:rPr>
      </w:pPr>
      <w:ins w:id="26004" w:author="28.541_CR0286R1_(Rel-16)_eNRM" w:date="2020-06-26T18:26:00Z">
        <w:r>
          <w:t xml:space="preserve">  import _3gpp-5gc-nrm-smffunction { prefix smf3gpp; }</w:t>
        </w:r>
      </w:ins>
    </w:p>
    <w:p w:rsidR="00F040FE" w:rsidRDefault="00F040FE" w:rsidP="00F040FE">
      <w:pPr>
        <w:pStyle w:val="PL"/>
        <w:rPr>
          <w:ins w:id="26005" w:author="28.541_CR0286R1_(Rel-16)_eNRM" w:date="2020-06-26T18:26:00Z"/>
        </w:rPr>
      </w:pPr>
      <w:ins w:id="26006" w:author="28.541_CR0286R1_(Rel-16)_eNRM" w:date="2020-06-26T18:26:00Z">
        <w:r>
          <w:t xml:space="preserve">  import _3gpp-nr-nrm-gnbcucpfunction { prefix gnbcucp3gpp; }</w:t>
        </w:r>
      </w:ins>
    </w:p>
    <w:p w:rsidR="00F040FE" w:rsidRDefault="00F040FE" w:rsidP="00F040FE">
      <w:pPr>
        <w:pStyle w:val="PL"/>
        <w:rPr>
          <w:ins w:id="26007" w:author="28.541_CR0286R1_(Rel-16)_eNRM" w:date="2020-06-26T18:26:00Z"/>
        </w:rPr>
      </w:pPr>
      <w:ins w:id="26008" w:author="28.541_CR0286R1_(Rel-16)_eNRM" w:date="2020-06-26T18:26:00Z">
        <w:r>
          <w:t xml:space="preserve">  import _3gpp-nr-nrm-gnbcuupfunction { prefix gnbcuup3gpp; }</w:t>
        </w:r>
      </w:ins>
    </w:p>
    <w:p w:rsidR="00F040FE" w:rsidRDefault="00F040FE" w:rsidP="00F040FE">
      <w:pPr>
        <w:pStyle w:val="PL"/>
        <w:rPr>
          <w:ins w:id="26009" w:author="28.541_CR0286R1_(Rel-16)_eNRM" w:date="2020-06-26T18:26:00Z"/>
        </w:rPr>
      </w:pPr>
      <w:ins w:id="26010" w:author="28.541_CR0286R1_(Rel-16)_eNRM" w:date="2020-06-26T18:26:00Z">
        <w:r>
          <w:t xml:space="preserve">  </w:t>
        </w:r>
      </w:ins>
    </w:p>
    <w:p w:rsidR="00F040FE" w:rsidRDefault="00F040FE" w:rsidP="00F040FE">
      <w:pPr>
        <w:pStyle w:val="PL"/>
        <w:rPr>
          <w:ins w:id="26011" w:author="28.541_CR0286R1_(Rel-16)_eNRM" w:date="2020-06-26T18:26:00Z"/>
        </w:rPr>
      </w:pPr>
      <w:ins w:id="26012" w:author="28.541_CR0286R1_(Rel-16)_eNRM" w:date="2020-06-26T18:26:00Z">
        <w:r>
          <w:t xml:space="preserve">  organization "3gpp SA5";</w:t>
        </w:r>
      </w:ins>
    </w:p>
    <w:p w:rsidR="00F040FE" w:rsidRDefault="00F040FE" w:rsidP="00F040FE">
      <w:pPr>
        <w:pStyle w:val="PL"/>
        <w:rPr>
          <w:ins w:id="26013" w:author="28.541_CR0286R1_(Rel-16)_eNRM" w:date="2020-06-26T18:26:00Z"/>
        </w:rPr>
      </w:pPr>
      <w:ins w:id="26014" w:author="28.541_CR0286R1_(Rel-16)_eNRM" w:date="2020-06-26T18:26:00Z">
        <w:r>
          <w:t xml:space="preserve">  contact "https://www.3gpp.org/DynaReport/TSG-WG--S5--officials.htm?Itemid=464";</w:t>
        </w:r>
      </w:ins>
    </w:p>
    <w:p w:rsidR="00F040FE" w:rsidRDefault="00F040FE" w:rsidP="00F040FE">
      <w:pPr>
        <w:pStyle w:val="PL"/>
        <w:rPr>
          <w:ins w:id="26015" w:author="28.541_CR0286R1_(Rel-16)_eNRM" w:date="2020-06-26T18:26:00Z"/>
        </w:rPr>
      </w:pPr>
      <w:ins w:id="26016" w:author="28.541_CR0286R1_(Rel-16)_eNRM" w:date="2020-06-26T18:26:00Z">
        <w:r>
          <w:t xml:space="preserve">  description "This IOC represents the non-standardized 5QIs, including </w:t>
        </w:r>
      </w:ins>
    </w:p>
    <w:p w:rsidR="00F040FE" w:rsidRDefault="00F040FE" w:rsidP="00F040FE">
      <w:pPr>
        <w:pStyle w:val="PL"/>
        <w:rPr>
          <w:ins w:id="26017" w:author="28.541_CR0286R1_(Rel-16)_eNRM" w:date="2020-06-26T18:26:00Z"/>
        </w:rPr>
      </w:pPr>
      <w:ins w:id="26018" w:author="28.541_CR0286R1_(Rel-16)_eNRM" w:date="2020-06-26T18:26:00Z">
        <w:r>
          <w:t xml:space="preserve">    their QoS characteristics, that need to be pre-configured </w:t>
        </w:r>
      </w:ins>
    </w:p>
    <w:p w:rsidR="00F040FE" w:rsidRDefault="00F040FE" w:rsidP="00F040FE">
      <w:pPr>
        <w:pStyle w:val="PL"/>
        <w:rPr>
          <w:ins w:id="26019" w:author="28.541_CR0286R1_(Rel-16)_eNRM" w:date="2020-06-26T18:26:00Z"/>
        </w:rPr>
      </w:pPr>
      <w:ins w:id="26020" w:author="28.541_CR0286R1_(Rel-16)_eNRM" w:date="2020-06-26T18:26:00Z">
        <w:r>
          <w:t xml:space="preserve">    (and configurable) to the 5G NFs.";</w:t>
        </w:r>
      </w:ins>
    </w:p>
    <w:p w:rsidR="00F040FE" w:rsidRDefault="00F040FE" w:rsidP="00F040FE">
      <w:pPr>
        <w:pStyle w:val="PL"/>
        <w:rPr>
          <w:ins w:id="26021" w:author="28.541_CR0286R1_(Rel-16)_eNRM" w:date="2020-06-26T18:26:00Z"/>
        </w:rPr>
      </w:pPr>
      <w:ins w:id="26022" w:author="28.541_CR0286R1_(Rel-16)_eNRM" w:date="2020-06-26T18:26:00Z">
        <w:r>
          <w:t xml:space="preserve">  reference "3GPP TS 28.541";</w:t>
        </w:r>
      </w:ins>
    </w:p>
    <w:p w:rsidR="00F040FE" w:rsidRDefault="00F040FE" w:rsidP="00F040FE">
      <w:pPr>
        <w:pStyle w:val="PL"/>
        <w:rPr>
          <w:ins w:id="26023" w:author="28.541_CR0286R1_(Rel-16)_eNRM" w:date="2020-06-26T18:26:00Z"/>
        </w:rPr>
      </w:pPr>
    </w:p>
    <w:p w:rsidR="00F040FE" w:rsidRDefault="00F040FE" w:rsidP="00F040FE">
      <w:pPr>
        <w:pStyle w:val="PL"/>
        <w:rPr>
          <w:ins w:id="26024" w:author="28.541_CR0286R1_(Rel-16)_eNRM" w:date="2020-06-26T18:26:00Z"/>
        </w:rPr>
      </w:pPr>
      <w:ins w:id="26025" w:author="28.541_CR0286R1_(Rel-16)_eNRM" w:date="2020-06-26T18:26:00Z">
        <w:r>
          <w:t xml:space="preserve">  revision 2020-06-03 { reference "CR-0286"; }</w:t>
        </w:r>
      </w:ins>
    </w:p>
    <w:p w:rsidR="00F040FE" w:rsidRDefault="00F040FE" w:rsidP="00F040FE">
      <w:pPr>
        <w:pStyle w:val="PL"/>
        <w:rPr>
          <w:ins w:id="26026" w:author="28.541_CR0286R1_(Rel-16)_eNRM" w:date="2020-06-26T18:26:00Z"/>
        </w:rPr>
      </w:pPr>
    </w:p>
    <w:p w:rsidR="00F040FE" w:rsidRDefault="00F040FE" w:rsidP="00F040FE">
      <w:pPr>
        <w:pStyle w:val="PL"/>
        <w:rPr>
          <w:ins w:id="26027" w:author="28.541_CR0286R1_(Rel-16)_eNRM" w:date="2020-06-26T18:26:00Z"/>
        </w:rPr>
      </w:pPr>
      <w:ins w:id="26028" w:author="28.541_CR0286R1_(Rel-16)_eNRM" w:date="2020-06-26T18:26:00Z">
        <w:r>
          <w:t xml:space="preserve">  grouping PacketErrorRate {</w:t>
        </w:r>
      </w:ins>
    </w:p>
    <w:p w:rsidR="00F040FE" w:rsidRDefault="00F040FE" w:rsidP="00F040FE">
      <w:pPr>
        <w:pStyle w:val="PL"/>
        <w:rPr>
          <w:ins w:id="26029" w:author="28.541_CR0286R1_(Rel-16)_eNRM" w:date="2020-06-26T18:26:00Z"/>
        </w:rPr>
      </w:pPr>
      <w:ins w:id="26030" w:author="28.541_CR0286R1_(Rel-16)_eNRM" w:date="2020-06-26T18:26:00Z">
        <w:r>
          <w:t xml:space="preserve">    leaf scalar {</w:t>
        </w:r>
      </w:ins>
    </w:p>
    <w:p w:rsidR="00F040FE" w:rsidRDefault="00F040FE" w:rsidP="00F040FE">
      <w:pPr>
        <w:pStyle w:val="PL"/>
        <w:rPr>
          <w:ins w:id="26031" w:author="28.541_CR0286R1_(Rel-16)_eNRM" w:date="2020-06-26T18:26:00Z"/>
        </w:rPr>
      </w:pPr>
      <w:ins w:id="26032" w:author="28.541_CR0286R1_(Rel-16)_eNRM" w:date="2020-06-26T18:26:00Z">
        <w:r>
          <w:t xml:space="preserve">      type uint32 {</w:t>
        </w:r>
      </w:ins>
    </w:p>
    <w:p w:rsidR="00F040FE" w:rsidRDefault="00F040FE" w:rsidP="00F040FE">
      <w:pPr>
        <w:pStyle w:val="PL"/>
        <w:rPr>
          <w:ins w:id="26033" w:author="28.541_CR0286R1_(Rel-16)_eNRM" w:date="2020-06-26T18:26:00Z"/>
        </w:rPr>
      </w:pPr>
      <w:ins w:id="26034" w:author="28.541_CR0286R1_(Rel-16)_eNRM" w:date="2020-06-26T18:26:00Z">
        <w:r>
          <w:t xml:space="preserve">        range 0..9 ;</w:t>
        </w:r>
      </w:ins>
    </w:p>
    <w:p w:rsidR="00F040FE" w:rsidRDefault="00F040FE" w:rsidP="00F040FE">
      <w:pPr>
        <w:pStyle w:val="PL"/>
        <w:rPr>
          <w:ins w:id="26035" w:author="28.541_CR0286R1_(Rel-16)_eNRM" w:date="2020-06-26T18:26:00Z"/>
        </w:rPr>
      </w:pPr>
      <w:ins w:id="26036" w:author="28.541_CR0286R1_(Rel-16)_eNRM" w:date="2020-06-26T18:26:00Z">
        <w:r>
          <w:t xml:space="preserve">      }</w:t>
        </w:r>
      </w:ins>
    </w:p>
    <w:p w:rsidR="00F040FE" w:rsidRDefault="00F040FE" w:rsidP="00F040FE">
      <w:pPr>
        <w:pStyle w:val="PL"/>
        <w:rPr>
          <w:ins w:id="26037" w:author="28.541_CR0286R1_(Rel-16)_eNRM" w:date="2020-06-26T18:26:00Z"/>
        </w:rPr>
      </w:pPr>
      <w:ins w:id="26038" w:author="28.541_CR0286R1_(Rel-16)_eNRM" w:date="2020-06-26T18:26:00Z">
        <w:r>
          <w:t xml:space="preserve">      mandatory true;</w:t>
        </w:r>
      </w:ins>
    </w:p>
    <w:p w:rsidR="00F040FE" w:rsidRDefault="00F040FE" w:rsidP="00F040FE">
      <w:pPr>
        <w:pStyle w:val="PL"/>
        <w:rPr>
          <w:ins w:id="26039" w:author="28.541_CR0286R1_(Rel-16)_eNRM" w:date="2020-06-26T18:26:00Z"/>
        </w:rPr>
      </w:pPr>
      <w:ins w:id="26040" w:author="28.541_CR0286R1_(Rel-16)_eNRM" w:date="2020-06-26T18:26:00Z">
        <w:r>
          <w:t xml:space="preserve">      description "The Packet Error Rate of a 5QI expressed as Scalar x 10-k where k is the Exponent.";</w:t>
        </w:r>
      </w:ins>
    </w:p>
    <w:p w:rsidR="00F040FE" w:rsidRDefault="00F040FE" w:rsidP="00F040FE">
      <w:pPr>
        <w:pStyle w:val="PL"/>
        <w:rPr>
          <w:ins w:id="26041" w:author="28.541_CR0286R1_(Rel-16)_eNRM" w:date="2020-06-26T18:26:00Z"/>
        </w:rPr>
      </w:pPr>
      <w:ins w:id="26042" w:author="28.541_CR0286R1_(Rel-16)_eNRM" w:date="2020-06-26T18:26:00Z">
        <w:r>
          <w:t xml:space="preserve">    }</w:t>
        </w:r>
      </w:ins>
    </w:p>
    <w:p w:rsidR="00F040FE" w:rsidRDefault="00F040FE" w:rsidP="00F040FE">
      <w:pPr>
        <w:pStyle w:val="PL"/>
        <w:rPr>
          <w:ins w:id="26043" w:author="28.541_CR0286R1_(Rel-16)_eNRM" w:date="2020-06-26T18:26:00Z"/>
        </w:rPr>
      </w:pPr>
      <w:ins w:id="26044" w:author="28.541_CR0286R1_(Rel-16)_eNRM" w:date="2020-06-26T18:26:00Z">
        <w:r>
          <w:t xml:space="preserve">    leaf exponent {</w:t>
        </w:r>
      </w:ins>
    </w:p>
    <w:p w:rsidR="00F040FE" w:rsidRDefault="00F040FE" w:rsidP="00F040FE">
      <w:pPr>
        <w:pStyle w:val="PL"/>
        <w:rPr>
          <w:ins w:id="26045" w:author="28.541_CR0286R1_(Rel-16)_eNRM" w:date="2020-06-26T18:26:00Z"/>
        </w:rPr>
      </w:pPr>
      <w:ins w:id="26046" w:author="28.541_CR0286R1_(Rel-16)_eNRM" w:date="2020-06-26T18:26:00Z">
        <w:r>
          <w:t xml:space="preserve">      type uint32 {</w:t>
        </w:r>
      </w:ins>
    </w:p>
    <w:p w:rsidR="00F040FE" w:rsidRDefault="00F040FE" w:rsidP="00F040FE">
      <w:pPr>
        <w:pStyle w:val="PL"/>
        <w:rPr>
          <w:ins w:id="26047" w:author="28.541_CR0286R1_(Rel-16)_eNRM" w:date="2020-06-26T18:26:00Z"/>
        </w:rPr>
      </w:pPr>
      <w:ins w:id="26048" w:author="28.541_CR0286R1_(Rel-16)_eNRM" w:date="2020-06-26T18:26:00Z">
        <w:r>
          <w:t xml:space="preserve">        range 0..9 ;</w:t>
        </w:r>
      </w:ins>
    </w:p>
    <w:p w:rsidR="00F040FE" w:rsidRDefault="00F040FE" w:rsidP="00F040FE">
      <w:pPr>
        <w:pStyle w:val="PL"/>
        <w:rPr>
          <w:ins w:id="26049" w:author="28.541_CR0286R1_(Rel-16)_eNRM" w:date="2020-06-26T18:26:00Z"/>
        </w:rPr>
      </w:pPr>
      <w:ins w:id="26050" w:author="28.541_CR0286R1_(Rel-16)_eNRM" w:date="2020-06-26T18:26:00Z">
        <w:r>
          <w:t xml:space="preserve">      }</w:t>
        </w:r>
      </w:ins>
    </w:p>
    <w:p w:rsidR="00F040FE" w:rsidRDefault="00F040FE" w:rsidP="00F040FE">
      <w:pPr>
        <w:pStyle w:val="PL"/>
        <w:rPr>
          <w:ins w:id="26051" w:author="28.541_CR0286R1_(Rel-16)_eNRM" w:date="2020-06-26T18:26:00Z"/>
        </w:rPr>
      </w:pPr>
      <w:ins w:id="26052" w:author="28.541_CR0286R1_(Rel-16)_eNRM" w:date="2020-06-26T18:26:00Z">
        <w:r>
          <w:t xml:space="preserve">      mandatory true;</w:t>
        </w:r>
      </w:ins>
    </w:p>
    <w:p w:rsidR="00F040FE" w:rsidRDefault="00F040FE" w:rsidP="00F040FE">
      <w:pPr>
        <w:pStyle w:val="PL"/>
        <w:rPr>
          <w:ins w:id="26053" w:author="28.541_CR0286R1_(Rel-16)_eNRM" w:date="2020-06-26T18:26:00Z"/>
        </w:rPr>
      </w:pPr>
      <w:ins w:id="26054" w:author="28.541_CR0286R1_(Rel-16)_eNRM" w:date="2020-06-26T18:26:00Z">
        <w:r>
          <w:lastRenderedPageBreak/>
          <w:t xml:space="preserve">      description "The Packet Error Rate of a 5QI expressed as Scalar x 10-k, where k is the Exponent.";</w:t>
        </w:r>
      </w:ins>
    </w:p>
    <w:p w:rsidR="00F040FE" w:rsidRDefault="00F040FE" w:rsidP="00F040FE">
      <w:pPr>
        <w:pStyle w:val="PL"/>
        <w:rPr>
          <w:ins w:id="26055" w:author="28.541_CR0286R1_(Rel-16)_eNRM" w:date="2020-06-26T18:26:00Z"/>
        </w:rPr>
      </w:pPr>
      <w:ins w:id="26056" w:author="28.541_CR0286R1_(Rel-16)_eNRM" w:date="2020-06-26T18:26:00Z">
        <w:r>
          <w:t xml:space="preserve">    }</w:t>
        </w:r>
      </w:ins>
    </w:p>
    <w:p w:rsidR="00F040FE" w:rsidRDefault="00F040FE" w:rsidP="00F040FE">
      <w:pPr>
        <w:pStyle w:val="PL"/>
        <w:rPr>
          <w:ins w:id="26057" w:author="28.541_CR0286R1_(Rel-16)_eNRM" w:date="2020-06-26T18:26:00Z"/>
        </w:rPr>
      </w:pPr>
      <w:ins w:id="26058" w:author="28.541_CR0286R1_(Rel-16)_eNRM" w:date="2020-06-26T18:26:00Z">
        <w:r>
          <w:t xml:space="preserve">  }</w:t>
        </w:r>
      </w:ins>
    </w:p>
    <w:p w:rsidR="00F040FE" w:rsidRDefault="00F040FE" w:rsidP="00F040FE">
      <w:pPr>
        <w:pStyle w:val="PL"/>
        <w:rPr>
          <w:ins w:id="26059" w:author="28.541_CR0286R1_(Rel-16)_eNRM" w:date="2020-06-26T18:26:00Z"/>
        </w:rPr>
      </w:pPr>
    </w:p>
    <w:p w:rsidR="00F040FE" w:rsidRDefault="00F040FE" w:rsidP="00F040FE">
      <w:pPr>
        <w:pStyle w:val="PL"/>
        <w:rPr>
          <w:ins w:id="26060" w:author="28.541_CR0286R1_(Rel-16)_eNRM" w:date="2020-06-26T18:26:00Z"/>
        </w:rPr>
      </w:pPr>
      <w:ins w:id="26061" w:author="28.541_CR0286R1_(Rel-16)_eNRM" w:date="2020-06-26T18:26:00Z">
        <w:r>
          <w:t xml:space="preserve">  grouping FiveQICharacteristics {</w:t>
        </w:r>
      </w:ins>
    </w:p>
    <w:p w:rsidR="00F040FE" w:rsidRDefault="00F040FE" w:rsidP="00F040FE">
      <w:pPr>
        <w:pStyle w:val="PL"/>
        <w:rPr>
          <w:ins w:id="26062" w:author="28.541_CR0286R1_(Rel-16)_eNRM" w:date="2020-06-26T18:26:00Z"/>
        </w:rPr>
      </w:pPr>
      <w:ins w:id="26063" w:author="28.541_CR0286R1_(Rel-16)_eNRM" w:date="2020-06-26T18:26:00Z">
        <w:r>
          <w:t xml:space="preserve">    leaf fiveQIValue {</w:t>
        </w:r>
      </w:ins>
    </w:p>
    <w:p w:rsidR="00F040FE" w:rsidRDefault="00F040FE" w:rsidP="00F040FE">
      <w:pPr>
        <w:pStyle w:val="PL"/>
        <w:rPr>
          <w:ins w:id="26064" w:author="28.541_CR0286R1_(Rel-16)_eNRM" w:date="2020-06-26T18:26:00Z"/>
        </w:rPr>
      </w:pPr>
      <w:ins w:id="26065" w:author="28.541_CR0286R1_(Rel-16)_eNRM" w:date="2020-06-26T18:26:00Z">
        <w:r>
          <w:t xml:space="preserve">      type uint32 {</w:t>
        </w:r>
      </w:ins>
    </w:p>
    <w:p w:rsidR="00F040FE" w:rsidRDefault="00F040FE" w:rsidP="00F040FE">
      <w:pPr>
        <w:pStyle w:val="PL"/>
        <w:rPr>
          <w:ins w:id="26066" w:author="28.541_CR0286R1_(Rel-16)_eNRM" w:date="2020-06-26T18:26:00Z"/>
        </w:rPr>
      </w:pPr>
      <w:ins w:id="26067" w:author="28.541_CR0286R1_(Rel-16)_eNRM" w:date="2020-06-26T18:26:00Z">
        <w:r>
          <w:t xml:space="preserve">        range 0..255 ;</w:t>
        </w:r>
      </w:ins>
    </w:p>
    <w:p w:rsidR="00F040FE" w:rsidRDefault="00F040FE" w:rsidP="00F040FE">
      <w:pPr>
        <w:pStyle w:val="PL"/>
        <w:rPr>
          <w:ins w:id="26068" w:author="28.541_CR0286R1_(Rel-16)_eNRM" w:date="2020-06-26T18:26:00Z"/>
        </w:rPr>
      </w:pPr>
      <w:ins w:id="26069" w:author="28.541_CR0286R1_(Rel-16)_eNRM" w:date="2020-06-26T18:26:00Z">
        <w:r>
          <w:t xml:space="preserve">      }</w:t>
        </w:r>
      </w:ins>
    </w:p>
    <w:p w:rsidR="00F040FE" w:rsidRDefault="00F040FE" w:rsidP="00F040FE">
      <w:pPr>
        <w:pStyle w:val="PL"/>
        <w:rPr>
          <w:ins w:id="26070" w:author="28.541_CR0286R1_(Rel-16)_eNRM" w:date="2020-06-26T18:26:00Z"/>
        </w:rPr>
      </w:pPr>
      <w:ins w:id="26071" w:author="28.541_CR0286R1_(Rel-16)_eNRM" w:date="2020-06-26T18:26:00Z">
        <w:r>
          <w:t xml:space="preserve">      mandatory true;</w:t>
        </w:r>
      </w:ins>
    </w:p>
    <w:p w:rsidR="00F040FE" w:rsidRDefault="00F040FE" w:rsidP="00F040FE">
      <w:pPr>
        <w:pStyle w:val="PL"/>
        <w:rPr>
          <w:ins w:id="26072" w:author="28.541_CR0286R1_(Rel-16)_eNRM" w:date="2020-06-26T18:26:00Z"/>
        </w:rPr>
      </w:pPr>
      <w:ins w:id="26073" w:author="28.541_CR0286R1_(Rel-16)_eNRM" w:date="2020-06-26T18:26:00Z">
        <w:r>
          <w:t xml:space="preserve">      description "Identifies the 5QI value.";</w:t>
        </w:r>
      </w:ins>
    </w:p>
    <w:p w:rsidR="00F040FE" w:rsidRDefault="00F040FE" w:rsidP="00F040FE">
      <w:pPr>
        <w:pStyle w:val="PL"/>
        <w:rPr>
          <w:ins w:id="26074" w:author="28.541_CR0286R1_(Rel-16)_eNRM" w:date="2020-06-26T18:26:00Z"/>
        </w:rPr>
      </w:pPr>
      <w:ins w:id="26075" w:author="28.541_CR0286R1_(Rel-16)_eNRM" w:date="2020-06-26T18:26:00Z">
        <w:r>
          <w:t xml:space="preserve">    }</w:t>
        </w:r>
      </w:ins>
    </w:p>
    <w:p w:rsidR="00F040FE" w:rsidRDefault="00F040FE" w:rsidP="00F040FE">
      <w:pPr>
        <w:pStyle w:val="PL"/>
        <w:rPr>
          <w:ins w:id="26076" w:author="28.541_CR0286R1_(Rel-16)_eNRM" w:date="2020-06-26T18:26:00Z"/>
        </w:rPr>
      </w:pPr>
    </w:p>
    <w:p w:rsidR="00F040FE" w:rsidRDefault="00F040FE" w:rsidP="00F040FE">
      <w:pPr>
        <w:pStyle w:val="PL"/>
        <w:rPr>
          <w:ins w:id="26077" w:author="28.541_CR0286R1_(Rel-16)_eNRM" w:date="2020-06-26T18:26:00Z"/>
        </w:rPr>
      </w:pPr>
      <w:ins w:id="26078" w:author="28.541_CR0286R1_(Rel-16)_eNRM" w:date="2020-06-26T18:26:00Z">
        <w:r>
          <w:t xml:space="preserve">    leaf resourceType {</w:t>
        </w:r>
      </w:ins>
    </w:p>
    <w:p w:rsidR="00F040FE" w:rsidRDefault="00F040FE" w:rsidP="00F040FE">
      <w:pPr>
        <w:pStyle w:val="PL"/>
        <w:rPr>
          <w:ins w:id="26079" w:author="28.541_CR0286R1_(Rel-16)_eNRM" w:date="2020-06-26T18:26:00Z"/>
        </w:rPr>
      </w:pPr>
      <w:ins w:id="26080" w:author="28.541_CR0286R1_(Rel-16)_eNRM" w:date="2020-06-26T18:26:00Z">
        <w:r>
          <w:t xml:space="preserve">      type enumeration {</w:t>
        </w:r>
      </w:ins>
    </w:p>
    <w:p w:rsidR="00F040FE" w:rsidRDefault="00F040FE" w:rsidP="00F040FE">
      <w:pPr>
        <w:pStyle w:val="PL"/>
        <w:rPr>
          <w:ins w:id="26081" w:author="28.541_CR0286R1_(Rel-16)_eNRM" w:date="2020-06-26T18:26:00Z"/>
        </w:rPr>
      </w:pPr>
      <w:ins w:id="26082" w:author="28.541_CR0286R1_(Rel-16)_eNRM" w:date="2020-06-26T18:26:00Z">
        <w:r>
          <w:t xml:space="preserve">        enum GBR;</w:t>
        </w:r>
      </w:ins>
    </w:p>
    <w:p w:rsidR="00F040FE" w:rsidRDefault="00F040FE" w:rsidP="00F040FE">
      <w:pPr>
        <w:pStyle w:val="PL"/>
        <w:rPr>
          <w:ins w:id="26083" w:author="28.541_CR0286R1_(Rel-16)_eNRM" w:date="2020-06-26T18:26:00Z"/>
        </w:rPr>
      </w:pPr>
      <w:ins w:id="26084" w:author="28.541_CR0286R1_(Rel-16)_eNRM" w:date="2020-06-26T18:26:00Z">
        <w:r>
          <w:t xml:space="preserve">        enum NON_GBR;</w:t>
        </w:r>
      </w:ins>
    </w:p>
    <w:p w:rsidR="00F040FE" w:rsidRDefault="00F040FE" w:rsidP="00F040FE">
      <w:pPr>
        <w:pStyle w:val="PL"/>
        <w:rPr>
          <w:ins w:id="26085" w:author="28.541_CR0286R1_(Rel-16)_eNRM" w:date="2020-06-26T18:26:00Z"/>
        </w:rPr>
      </w:pPr>
      <w:ins w:id="26086" w:author="28.541_CR0286R1_(Rel-16)_eNRM" w:date="2020-06-26T18:26:00Z">
        <w:r>
          <w:t xml:space="preserve">      }</w:t>
        </w:r>
      </w:ins>
    </w:p>
    <w:p w:rsidR="00F040FE" w:rsidRDefault="00F040FE" w:rsidP="00F040FE">
      <w:pPr>
        <w:pStyle w:val="PL"/>
        <w:rPr>
          <w:ins w:id="26087" w:author="28.541_CR0286R1_(Rel-16)_eNRM" w:date="2020-06-26T18:26:00Z"/>
        </w:rPr>
      </w:pPr>
      <w:ins w:id="26088" w:author="28.541_CR0286R1_(Rel-16)_eNRM" w:date="2020-06-26T18:26:00Z">
        <w:r>
          <w:t xml:space="preserve">      mandatory true;</w:t>
        </w:r>
      </w:ins>
    </w:p>
    <w:p w:rsidR="00F040FE" w:rsidRDefault="00F040FE" w:rsidP="00F040FE">
      <w:pPr>
        <w:pStyle w:val="PL"/>
        <w:rPr>
          <w:ins w:id="26089" w:author="28.541_CR0286R1_(Rel-16)_eNRM" w:date="2020-06-26T18:26:00Z"/>
        </w:rPr>
      </w:pPr>
      <w:ins w:id="26090" w:author="28.541_CR0286R1_(Rel-16)_eNRM" w:date="2020-06-26T18:26:00Z">
        <w:r>
          <w:t xml:space="preserve">      description "It indicates the Resource Type of a 5QI, as specified in TS 23.501 ";</w:t>
        </w:r>
      </w:ins>
    </w:p>
    <w:p w:rsidR="00F040FE" w:rsidRDefault="00F040FE" w:rsidP="00F040FE">
      <w:pPr>
        <w:pStyle w:val="PL"/>
        <w:rPr>
          <w:ins w:id="26091" w:author="28.541_CR0286R1_(Rel-16)_eNRM" w:date="2020-06-26T18:26:00Z"/>
        </w:rPr>
      </w:pPr>
      <w:ins w:id="26092" w:author="28.541_CR0286R1_(Rel-16)_eNRM" w:date="2020-06-26T18:26:00Z">
        <w:r>
          <w:t xml:space="preserve">    }</w:t>
        </w:r>
      </w:ins>
    </w:p>
    <w:p w:rsidR="00F040FE" w:rsidRDefault="00F040FE" w:rsidP="00F040FE">
      <w:pPr>
        <w:pStyle w:val="PL"/>
        <w:rPr>
          <w:ins w:id="26093" w:author="28.541_CR0286R1_(Rel-16)_eNRM" w:date="2020-06-26T18:26:00Z"/>
        </w:rPr>
      </w:pPr>
      <w:ins w:id="26094" w:author="28.541_CR0286R1_(Rel-16)_eNRM" w:date="2020-06-26T18:26:00Z">
        <w:r>
          <w:t xml:space="preserve">    </w:t>
        </w:r>
      </w:ins>
    </w:p>
    <w:p w:rsidR="00F040FE" w:rsidRDefault="00F040FE" w:rsidP="00F040FE">
      <w:pPr>
        <w:pStyle w:val="PL"/>
        <w:rPr>
          <w:ins w:id="26095" w:author="28.541_CR0286R1_(Rel-16)_eNRM" w:date="2020-06-26T18:26:00Z"/>
        </w:rPr>
      </w:pPr>
      <w:ins w:id="26096" w:author="28.541_CR0286R1_(Rel-16)_eNRM" w:date="2020-06-26T18:26:00Z">
        <w:r>
          <w:t xml:space="preserve">    leaf priorityLevel {</w:t>
        </w:r>
      </w:ins>
    </w:p>
    <w:p w:rsidR="00F040FE" w:rsidRDefault="00F040FE" w:rsidP="00F040FE">
      <w:pPr>
        <w:pStyle w:val="PL"/>
        <w:rPr>
          <w:ins w:id="26097" w:author="28.541_CR0286R1_(Rel-16)_eNRM" w:date="2020-06-26T18:26:00Z"/>
        </w:rPr>
      </w:pPr>
      <w:ins w:id="26098" w:author="28.541_CR0286R1_(Rel-16)_eNRM" w:date="2020-06-26T18:26:00Z">
        <w:r>
          <w:t xml:space="preserve">      type uint32 {</w:t>
        </w:r>
      </w:ins>
    </w:p>
    <w:p w:rsidR="00F040FE" w:rsidRDefault="00F040FE" w:rsidP="00F040FE">
      <w:pPr>
        <w:pStyle w:val="PL"/>
        <w:rPr>
          <w:ins w:id="26099" w:author="28.541_CR0286R1_(Rel-16)_eNRM" w:date="2020-06-26T18:26:00Z"/>
        </w:rPr>
      </w:pPr>
      <w:ins w:id="26100" w:author="28.541_CR0286R1_(Rel-16)_eNRM" w:date="2020-06-26T18:26:00Z">
        <w:r>
          <w:t xml:space="preserve">        range 0..127 ;</w:t>
        </w:r>
      </w:ins>
    </w:p>
    <w:p w:rsidR="00F040FE" w:rsidRDefault="00F040FE" w:rsidP="00F040FE">
      <w:pPr>
        <w:pStyle w:val="PL"/>
        <w:rPr>
          <w:ins w:id="26101" w:author="28.541_CR0286R1_(Rel-16)_eNRM" w:date="2020-06-26T18:26:00Z"/>
        </w:rPr>
      </w:pPr>
      <w:ins w:id="26102" w:author="28.541_CR0286R1_(Rel-16)_eNRM" w:date="2020-06-26T18:26:00Z">
        <w:r>
          <w:t xml:space="preserve">      }</w:t>
        </w:r>
      </w:ins>
    </w:p>
    <w:p w:rsidR="00F040FE" w:rsidRDefault="00F040FE" w:rsidP="00F040FE">
      <w:pPr>
        <w:pStyle w:val="PL"/>
        <w:rPr>
          <w:ins w:id="26103" w:author="28.541_CR0286R1_(Rel-16)_eNRM" w:date="2020-06-26T18:26:00Z"/>
        </w:rPr>
      </w:pPr>
      <w:ins w:id="26104" w:author="28.541_CR0286R1_(Rel-16)_eNRM" w:date="2020-06-26T18:26:00Z">
        <w:r>
          <w:t xml:space="preserve">    }</w:t>
        </w:r>
      </w:ins>
    </w:p>
    <w:p w:rsidR="00F040FE" w:rsidRDefault="00F040FE" w:rsidP="00F040FE">
      <w:pPr>
        <w:pStyle w:val="PL"/>
        <w:rPr>
          <w:ins w:id="26105" w:author="28.541_CR0286R1_(Rel-16)_eNRM" w:date="2020-06-26T18:26:00Z"/>
        </w:rPr>
      </w:pPr>
      <w:ins w:id="26106" w:author="28.541_CR0286R1_(Rel-16)_eNRM" w:date="2020-06-26T18:26:00Z">
        <w:r>
          <w:t xml:space="preserve">    </w:t>
        </w:r>
      </w:ins>
    </w:p>
    <w:p w:rsidR="00F040FE" w:rsidRDefault="00F040FE" w:rsidP="00F040FE">
      <w:pPr>
        <w:pStyle w:val="PL"/>
        <w:rPr>
          <w:ins w:id="26107" w:author="28.541_CR0286R1_(Rel-16)_eNRM" w:date="2020-06-26T18:26:00Z"/>
        </w:rPr>
      </w:pPr>
      <w:ins w:id="26108" w:author="28.541_CR0286R1_(Rel-16)_eNRM" w:date="2020-06-26T18:26:00Z">
        <w:r>
          <w:t xml:space="preserve">    leaf packetDelayBudget {</w:t>
        </w:r>
      </w:ins>
    </w:p>
    <w:p w:rsidR="00F040FE" w:rsidRDefault="00F040FE" w:rsidP="00F040FE">
      <w:pPr>
        <w:pStyle w:val="PL"/>
        <w:rPr>
          <w:ins w:id="26109" w:author="28.541_CR0286R1_(Rel-16)_eNRM" w:date="2020-06-26T18:26:00Z"/>
        </w:rPr>
      </w:pPr>
      <w:ins w:id="26110" w:author="28.541_CR0286R1_(Rel-16)_eNRM" w:date="2020-06-26T18:26:00Z">
        <w:r>
          <w:t xml:space="preserve">      type uint32 {</w:t>
        </w:r>
      </w:ins>
    </w:p>
    <w:p w:rsidR="00F040FE" w:rsidRDefault="00F040FE" w:rsidP="00F040FE">
      <w:pPr>
        <w:pStyle w:val="PL"/>
        <w:rPr>
          <w:ins w:id="26111" w:author="28.541_CR0286R1_(Rel-16)_eNRM" w:date="2020-06-26T18:26:00Z"/>
        </w:rPr>
      </w:pPr>
      <w:ins w:id="26112" w:author="28.541_CR0286R1_(Rel-16)_eNRM" w:date="2020-06-26T18:26:00Z">
        <w:r>
          <w:t xml:space="preserve">        range 0..1023 ;</w:t>
        </w:r>
      </w:ins>
    </w:p>
    <w:p w:rsidR="00F040FE" w:rsidRDefault="00F040FE" w:rsidP="00F040FE">
      <w:pPr>
        <w:pStyle w:val="PL"/>
        <w:rPr>
          <w:ins w:id="26113" w:author="28.541_CR0286R1_(Rel-16)_eNRM" w:date="2020-06-26T18:26:00Z"/>
        </w:rPr>
      </w:pPr>
      <w:ins w:id="26114" w:author="28.541_CR0286R1_(Rel-16)_eNRM" w:date="2020-06-26T18:26:00Z">
        <w:r>
          <w:t xml:space="preserve">      }</w:t>
        </w:r>
      </w:ins>
    </w:p>
    <w:p w:rsidR="00F040FE" w:rsidRDefault="00F040FE" w:rsidP="00F040FE">
      <w:pPr>
        <w:pStyle w:val="PL"/>
        <w:rPr>
          <w:ins w:id="26115" w:author="28.541_CR0286R1_(Rel-16)_eNRM" w:date="2020-06-26T18:26:00Z"/>
        </w:rPr>
      </w:pPr>
      <w:ins w:id="26116" w:author="28.541_CR0286R1_(Rel-16)_eNRM" w:date="2020-06-26T18:26:00Z">
        <w:r>
          <w:t xml:space="preserve">      description "Indicates the Packet Delay Budget (in unit of 0.5ms)of a 5QI, as specified in TS 23.501 ";</w:t>
        </w:r>
      </w:ins>
    </w:p>
    <w:p w:rsidR="00F040FE" w:rsidRDefault="00F040FE" w:rsidP="00F040FE">
      <w:pPr>
        <w:pStyle w:val="PL"/>
        <w:rPr>
          <w:ins w:id="26117" w:author="28.541_CR0286R1_(Rel-16)_eNRM" w:date="2020-06-26T18:26:00Z"/>
        </w:rPr>
      </w:pPr>
      <w:ins w:id="26118" w:author="28.541_CR0286R1_(Rel-16)_eNRM" w:date="2020-06-26T18:26:00Z">
        <w:r>
          <w:t xml:space="preserve">    }</w:t>
        </w:r>
      </w:ins>
    </w:p>
    <w:p w:rsidR="00F040FE" w:rsidRDefault="00F040FE" w:rsidP="00F040FE">
      <w:pPr>
        <w:pStyle w:val="PL"/>
        <w:rPr>
          <w:ins w:id="26119" w:author="28.541_CR0286R1_(Rel-16)_eNRM" w:date="2020-06-26T18:26:00Z"/>
        </w:rPr>
      </w:pPr>
      <w:ins w:id="26120" w:author="28.541_CR0286R1_(Rel-16)_eNRM" w:date="2020-06-26T18:26:00Z">
        <w:r>
          <w:t xml:space="preserve">    </w:t>
        </w:r>
      </w:ins>
    </w:p>
    <w:p w:rsidR="00F040FE" w:rsidRDefault="00F040FE" w:rsidP="00F040FE">
      <w:pPr>
        <w:pStyle w:val="PL"/>
        <w:rPr>
          <w:ins w:id="26121" w:author="28.541_CR0286R1_(Rel-16)_eNRM" w:date="2020-06-26T18:26:00Z"/>
        </w:rPr>
      </w:pPr>
      <w:ins w:id="26122" w:author="28.541_CR0286R1_(Rel-16)_eNRM" w:date="2020-06-26T18:26:00Z">
        <w:r>
          <w:t xml:space="preserve">    list packetErrorRate {</w:t>
        </w:r>
      </w:ins>
    </w:p>
    <w:p w:rsidR="00F040FE" w:rsidRDefault="00F040FE" w:rsidP="00F040FE">
      <w:pPr>
        <w:pStyle w:val="PL"/>
        <w:rPr>
          <w:ins w:id="26123" w:author="28.541_CR0286R1_(Rel-16)_eNRM" w:date="2020-06-26T18:26:00Z"/>
        </w:rPr>
      </w:pPr>
      <w:ins w:id="26124" w:author="28.541_CR0286R1_(Rel-16)_eNRM" w:date="2020-06-26T18:26:00Z">
        <w:r>
          <w:t xml:space="preserve">      key "scalar exponent";</w:t>
        </w:r>
      </w:ins>
    </w:p>
    <w:p w:rsidR="00F040FE" w:rsidRDefault="00F040FE" w:rsidP="00F040FE">
      <w:pPr>
        <w:pStyle w:val="PL"/>
        <w:rPr>
          <w:ins w:id="26125" w:author="28.541_CR0286R1_(Rel-16)_eNRM" w:date="2020-06-26T18:26:00Z"/>
        </w:rPr>
      </w:pPr>
      <w:ins w:id="26126" w:author="28.541_CR0286R1_(Rel-16)_eNRM" w:date="2020-06-26T18:26:00Z">
        <w:r>
          <w:t xml:space="preserve">      min-elements 0;</w:t>
        </w:r>
      </w:ins>
    </w:p>
    <w:p w:rsidR="00F040FE" w:rsidRDefault="00F040FE" w:rsidP="00F040FE">
      <w:pPr>
        <w:pStyle w:val="PL"/>
        <w:rPr>
          <w:ins w:id="26127" w:author="28.541_CR0286R1_(Rel-16)_eNRM" w:date="2020-06-26T18:26:00Z"/>
        </w:rPr>
      </w:pPr>
      <w:ins w:id="26128" w:author="28.541_CR0286R1_(Rel-16)_eNRM" w:date="2020-06-26T18:26:00Z">
        <w:r>
          <w:t xml:space="preserve">      max-elements 1;</w:t>
        </w:r>
      </w:ins>
    </w:p>
    <w:p w:rsidR="00F040FE" w:rsidRDefault="00F040FE" w:rsidP="00F040FE">
      <w:pPr>
        <w:pStyle w:val="PL"/>
        <w:rPr>
          <w:ins w:id="26129" w:author="28.541_CR0286R1_(Rel-16)_eNRM" w:date="2020-06-26T18:26:00Z"/>
        </w:rPr>
      </w:pPr>
      <w:ins w:id="26130" w:author="28.541_CR0286R1_(Rel-16)_eNRM" w:date="2020-06-26T18:26:00Z">
        <w:r>
          <w:t xml:space="preserve">      uses PacketErrorRate;</w:t>
        </w:r>
      </w:ins>
    </w:p>
    <w:p w:rsidR="00F040FE" w:rsidRDefault="00F040FE" w:rsidP="00F040FE">
      <w:pPr>
        <w:pStyle w:val="PL"/>
        <w:rPr>
          <w:ins w:id="26131" w:author="28.541_CR0286R1_(Rel-16)_eNRM" w:date="2020-06-26T18:26:00Z"/>
        </w:rPr>
      </w:pPr>
      <w:ins w:id="26132" w:author="28.541_CR0286R1_(Rel-16)_eNRM" w:date="2020-06-26T18:26:00Z">
        <w:r>
          <w:t xml:space="preserve">      reference "TS 23.501";</w:t>
        </w:r>
      </w:ins>
    </w:p>
    <w:p w:rsidR="00F040FE" w:rsidRDefault="00F040FE" w:rsidP="00F040FE">
      <w:pPr>
        <w:pStyle w:val="PL"/>
        <w:rPr>
          <w:ins w:id="26133" w:author="28.541_CR0286R1_(Rel-16)_eNRM" w:date="2020-06-26T18:26:00Z"/>
        </w:rPr>
      </w:pPr>
      <w:ins w:id="26134" w:author="28.541_CR0286R1_(Rel-16)_eNRM" w:date="2020-06-26T18:26:00Z">
        <w:r>
          <w:t xml:space="preserve">    }</w:t>
        </w:r>
      </w:ins>
    </w:p>
    <w:p w:rsidR="00F040FE" w:rsidRDefault="00F040FE" w:rsidP="00F040FE">
      <w:pPr>
        <w:pStyle w:val="PL"/>
        <w:rPr>
          <w:ins w:id="26135" w:author="28.541_CR0286R1_(Rel-16)_eNRM" w:date="2020-06-26T18:26:00Z"/>
        </w:rPr>
      </w:pPr>
    </w:p>
    <w:p w:rsidR="00F040FE" w:rsidRDefault="00F040FE" w:rsidP="00F040FE">
      <w:pPr>
        <w:pStyle w:val="PL"/>
        <w:rPr>
          <w:ins w:id="26136" w:author="28.541_CR0286R1_(Rel-16)_eNRM" w:date="2020-06-26T18:26:00Z"/>
        </w:rPr>
      </w:pPr>
      <w:ins w:id="26137" w:author="28.541_CR0286R1_(Rel-16)_eNRM" w:date="2020-06-26T18:26:00Z">
        <w:r>
          <w:t xml:space="preserve">    leaf averagingWindow {</w:t>
        </w:r>
      </w:ins>
    </w:p>
    <w:p w:rsidR="00F040FE" w:rsidRDefault="00F040FE" w:rsidP="00F040FE">
      <w:pPr>
        <w:pStyle w:val="PL"/>
        <w:rPr>
          <w:ins w:id="26138" w:author="28.541_CR0286R1_(Rel-16)_eNRM" w:date="2020-06-26T18:26:00Z"/>
        </w:rPr>
      </w:pPr>
      <w:ins w:id="26139" w:author="28.541_CR0286R1_(Rel-16)_eNRM" w:date="2020-06-26T18:26:00Z">
        <w:r>
          <w:t xml:space="preserve">      type uint32 {</w:t>
        </w:r>
      </w:ins>
    </w:p>
    <w:p w:rsidR="00F040FE" w:rsidRDefault="00F040FE" w:rsidP="00F040FE">
      <w:pPr>
        <w:pStyle w:val="PL"/>
        <w:rPr>
          <w:ins w:id="26140" w:author="28.541_CR0286R1_(Rel-16)_eNRM" w:date="2020-06-26T18:26:00Z"/>
        </w:rPr>
      </w:pPr>
      <w:ins w:id="26141" w:author="28.541_CR0286R1_(Rel-16)_eNRM" w:date="2020-06-26T18:26:00Z">
        <w:r>
          <w:t xml:space="preserve">        range 0..4095 ;</w:t>
        </w:r>
      </w:ins>
    </w:p>
    <w:p w:rsidR="00F040FE" w:rsidRDefault="00F040FE" w:rsidP="00F040FE">
      <w:pPr>
        <w:pStyle w:val="PL"/>
        <w:rPr>
          <w:ins w:id="26142" w:author="28.541_CR0286R1_(Rel-16)_eNRM" w:date="2020-06-26T18:26:00Z"/>
        </w:rPr>
      </w:pPr>
      <w:ins w:id="26143" w:author="28.541_CR0286R1_(Rel-16)_eNRM" w:date="2020-06-26T18:26:00Z">
        <w:r>
          <w:t xml:space="preserve">      }</w:t>
        </w:r>
      </w:ins>
    </w:p>
    <w:p w:rsidR="00F040FE" w:rsidRDefault="00F040FE" w:rsidP="00F040FE">
      <w:pPr>
        <w:pStyle w:val="PL"/>
        <w:rPr>
          <w:ins w:id="26144" w:author="28.541_CR0286R1_(Rel-16)_eNRM" w:date="2020-06-26T18:26:00Z"/>
        </w:rPr>
      </w:pPr>
      <w:ins w:id="26145" w:author="28.541_CR0286R1_(Rel-16)_eNRM" w:date="2020-06-26T18:26:00Z">
        <w:r>
          <w:t xml:space="preserve">      units ms;</w:t>
        </w:r>
      </w:ins>
    </w:p>
    <w:p w:rsidR="00F040FE" w:rsidRDefault="00F040FE" w:rsidP="00F040FE">
      <w:pPr>
        <w:pStyle w:val="PL"/>
        <w:rPr>
          <w:ins w:id="26146" w:author="28.541_CR0286R1_(Rel-16)_eNRM" w:date="2020-06-26T18:26:00Z"/>
        </w:rPr>
      </w:pPr>
      <w:ins w:id="26147" w:author="28.541_CR0286R1_(Rel-16)_eNRM" w:date="2020-06-26T18:26:00Z">
        <w:r>
          <w:t xml:space="preserve">      reference "TS 23.501";</w:t>
        </w:r>
      </w:ins>
    </w:p>
    <w:p w:rsidR="00F040FE" w:rsidRDefault="00F040FE" w:rsidP="00F040FE">
      <w:pPr>
        <w:pStyle w:val="PL"/>
        <w:rPr>
          <w:ins w:id="26148" w:author="28.541_CR0286R1_(Rel-16)_eNRM" w:date="2020-06-26T18:26:00Z"/>
        </w:rPr>
      </w:pPr>
      <w:ins w:id="26149" w:author="28.541_CR0286R1_(Rel-16)_eNRM" w:date="2020-06-26T18:26:00Z">
        <w:r>
          <w:t xml:space="preserve">    }</w:t>
        </w:r>
      </w:ins>
    </w:p>
    <w:p w:rsidR="00F040FE" w:rsidRDefault="00F040FE" w:rsidP="00F040FE">
      <w:pPr>
        <w:pStyle w:val="PL"/>
        <w:rPr>
          <w:ins w:id="26150" w:author="28.541_CR0286R1_(Rel-16)_eNRM" w:date="2020-06-26T18:26:00Z"/>
        </w:rPr>
      </w:pPr>
      <w:ins w:id="26151" w:author="28.541_CR0286R1_(Rel-16)_eNRM" w:date="2020-06-26T18:26:00Z">
        <w:r>
          <w:t xml:space="preserve">    </w:t>
        </w:r>
      </w:ins>
    </w:p>
    <w:p w:rsidR="00F040FE" w:rsidRDefault="00F040FE" w:rsidP="00F040FE">
      <w:pPr>
        <w:pStyle w:val="PL"/>
        <w:rPr>
          <w:ins w:id="26152" w:author="28.541_CR0286R1_(Rel-16)_eNRM" w:date="2020-06-26T18:26:00Z"/>
        </w:rPr>
      </w:pPr>
      <w:ins w:id="26153" w:author="28.541_CR0286R1_(Rel-16)_eNRM" w:date="2020-06-26T18:26:00Z">
        <w:r>
          <w:t xml:space="preserve">    leaf maximumDataBurstVolume {</w:t>
        </w:r>
      </w:ins>
    </w:p>
    <w:p w:rsidR="00F040FE" w:rsidRDefault="00F040FE" w:rsidP="00F040FE">
      <w:pPr>
        <w:pStyle w:val="PL"/>
        <w:rPr>
          <w:ins w:id="26154" w:author="28.541_CR0286R1_(Rel-16)_eNRM" w:date="2020-06-26T18:26:00Z"/>
        </w:rPr>
      </w:pPr>
      <w:ins w:id="26155" w:author="28.541_CR0286R1_(Rel-16)_eNRM" w:date="2020-06-26T18:26:00Z">
        <w:r>
          <w:t xml:space="preserve">      type uint32{</w:t>
        </w:r>
      </w:ins>
    </w:p>
    <w:p w:rsidR="00F040FE" w:rsidRDefault="00F040FE" w:rsidP="00F040FE">
      <w:pPr>
        <w:pStyle w:val="PL"/>
        <w:rPr>
          <w:ins w:id="26156" w:author="28.541_CR0286R1_(Rel-16)_eNRM" w:date="2020-06-26T18:26:00Z"/>
        </w:rPr>
      </w:pPr>
      <w:ins w:id="26157" w:author="28.541_CR0286R1_(Rel-16)_eNRM" w:date="2020-06-26T18:26:00Z">
        <w:r>
          <w:t xml:space="preserve">        range 0..4095 ;</w:t>
        </w:r>
      </w:ins>
    </w:p>
    <w:p w:rsidR="00F040FE" w:rsidRDefault="00F040FE" w:rsidP="00F040FE">
      <w:pPr>
        <w:pStyle w:val="PL"/>
        <w:rPr>
          <w:ins w:id="26158" w:author="28.541_CR0286R1_(Rel-16)_eNRM" w:date="2020-06-26T18:26:00Z"/>
        </w:rPr>
      </w:pPr>
      <w:ins w:id="26159" w:author="28.541_CR0286R1_(Rel-16)_eNRM" w:date="2020-06-26T18:26:00Z">
        <w:r>
          <w:t xml:space="preserve">      }</w:t>
        </w:r>
      </w:ins>
    </w:p>
    <w:p w:rsidR="00F040FE" w:rsidRDefault="00F040FE" w:rsidP="00F040FE">
      <w:pPr>
        <w:pStyle w:val="PL"/>
        <w:rPr>
          <w:ins w:id="26160" w:author="28.541_CR0286R1_(Rel-16)_eNRM" w:date="2020-06-26T18:26:00Z"/>
        </w:rPr>
      </w:pPr>
      <w:ins w:id="26161" w:author="28.541_CR0286R1_(Rel-16)_eNRM" w:date="2020-06-26T18:26:00Z">
        <w:r>
          <w:t xml:space="preserve">      units byte;</w:t>
        </w:r>
      </w:ins>
    </w:p>
    <w:p w:rsidR="00F040FE" w:rsidRDefault="00F040FE" w:rsidP="00F040FE">
      <w:pPr>
        <w:pStyle w:val="PL"/>
        <w:rPr>
          <w:ins w:id="26162" w:author="28.541_CR0286R1_(Rel-16)_eNRM" w:date="2020-06-26T18:26:00Z"/>
        </w:rPr>
      </w:pPr>
      <w:ins w:id="26163" w:author="28.541_CR0286R1_(Rel-16)_eNRM" w:date="2020-06-26T18:26:00Z">
        <w:r>
          <w:t xml:space="preserve">    }</w:t>
        </w:r>
      </w:ins>
    </w:p>
    <w:p w:rsidR="00F040FE" w:rsidRDefault="00F040FE" w:rsidP="00F040FE">
      <w:pPr>
        <w:pStyle w:val="PL"/>
        <w:rPr>
          <w:ins w:id="26164" w:author="28.541_CR0286R1_(Rel-16)_eNRM" w:date="2020-06-26T18:26:00Z"/>
        </w:rPr>
      </w:pPr>
      <w:ins w:id="26165" w:author="28.541_CR0286R1_(Rel-16)_eNRM" w:date="2020-06-26T18:26:00Z">
        <w:r>
          <w:t xml:space="preserve">  }</w:t>
        </w:r>
      </w:ins>
    </w:p>
    <w:p w:rsidR="00F040FE" w:rsidRDefault="00F040FE" w:rsidP="00F040FE">
      <w:pPr>
        <w:pStyle w:val="PL"/>
        <w:rPr>
          <w:ins w:id="26166" w:author="28.541_CR0286R1_(Rel-16)_eNRM" w:date="2020-06-26T18:26:00Z"/>
        </w:rPr>
      </w:pPr>
    </w:p>
    <w:p w:rsidR="00F040FE" w:rsidRDefault="00F040FE" w:rsidP="00F040FE">
      <w:pPr>
        <w:pStyle w:val="PL"/>
        <w:rPr>
          <w:ins w:id="26167" w:author="28.541_CR0286R1_(Rel-16)_eNRM" w:date="2020-06-26T18:26:00Z"/>
        </w:rPr>
      </w:pPr>
      <w:ins w:id="26168" w:author="28.541_CR0286R1_(Rel-16)_eNRM" w:date="2020-06-26T18:26:00Z">
        <w:r>
          <w:t xml:space="preserve">  grouping Configurable5QISetGrp {</w:t>
        </w:r>
      </w:ins>
    </w:p>
    <w:p w:rsidR="00F040FE" w:rsidRDefault="00F040FE" w:rsidP="00F040FE">
      <w:pPr>
        <w:pStyle w:val="PL"/>
        <w:rPr>
          <w:ins w:id="26169" w:author="28.541_CR0286R1_(Rel-16)_eNRM" w:date="2020-06-26T18:26:00Z"/>
        </w:rPr>
      </w:pPr>
      <w:ins w:id="26170" w:author="28.541_CR0286R1_(Rel-16)_eNRM" w:date="2020-06-26T18:26:00Z">
        <w:r>
          <w:t xml:space="preserve">    description "Represents the Configurable5QISet IOC.";</w:t>
        </w:r>
      </w:ins>
    </w:p>
    <w:p w:rsidR="00F040FE" w:rsidRDefault="00F040FE" w:rsidP="00F040FE">
      <w:pPr>
        <w:pStyle w:val="PL"/>
        <w:rPr>
          <w:ins w:id="26171" w:author="28.541_CR0286R1_(Rel-16)_eNRM" w:date="2020-06-26T18:26:00Z"/>
        </w:rPr>
      </w:pPr>
      <w:ins w:id="26172" w:author="28.541_CR0286R1_(Rel-16)_eNRM" w:date="2020-06-26T18:26:00Z">
        <w:r>
          <w:t xml:space="preserve">    list configurable5QIs {</w:t>
        </w:r>
      </w:ins>
    </w:p>
    <w:p w:rsidR="00F040FE" w:rsidRDefault="00F040FE" w:rsidP="00F040FE">
      <w:pPr>
        <w:pStyle w:val="PL"/>
        <w:rPr>
          <w:ins w:id="26173" w:author="28.541_CR0286R1_(Rel-16)_eNRM" w:date="2020-06-26T18:26:00Z"/>
        </w:rPr>
      </w:pPr>
      <w:ins w:id="26174" w:author="28.541_CR0286R1_(Rel-16)_eNRM" w:date="2020-06-26T18:26:00Z">
        <w:r>
          <w:t xml:space="preserve">      key "fiveQIValue";</w:t>
        </w:r>
      </w:ins>
    </w:p>
    <w:p w:rsidR="00F040FE" w:rsidRDefault="00F040FE" w:rsidP="00F040FE">
      <w:pPr>
        <w:pStyle w:val="PL"/>
        <w:rPr>
          <w:ins w:id="26175" w:author="28.541_CR0286R1_(Rel-16)_eNRM" w:date="2020-06-26T18:26:00Z"/>
        </w:rPr>
      </w:pPr>
      <w:ins w:id="26176" w:author="28.541_CR0286R1_(Rel-16)_eNRM" w:date="2020-06-26T18:26:00Z">
        <w:r>
          <w:t xml:space="preserve">      uses FiveQICharacteristics;</w:t>
        </w:r>
      </w:ins>
    </w:p>
    <w:p w:rsidR="00F040FE" w:rsidRDefault="00F040FE" w:rsidP="00F040FE">
      <w:pPr>
        <w:pStyle w:val="PL"/>
        <w:rPr>
          <w:ins w:id="26177" w:author="28.541_CR0286R1_(Rel-16)_eNRM" w:date="2020-06-26T18:26:00Z"/>
        </w:rPr>
      </w:pPr>
      <w:ins w:id="26178" w:author="28.541_CR0286R1_(Rel-16)_eNRM" w:date="2020-06-26T18:26:00Z">
        <w:r>
          <w:t xml:space="preserve">    }</w:t>
        </w:r>
      </w:ins>
    </w:p>
    <w:p w:rsidR="00F040FE" w:rsidRDefault="00F040FE" w:rsidP="00F040FE">
      <w:pPr>
        <w:pStyle w:val="PL"/>
        <w:rPr>
          <w:ins w:id="26179" w:author="28.541_CR0286R1_(Rel-16)_eNRM" w:date="2020-06-26T18:26:00Z"/>
        </w:rPr>
      </w:pPr>
      <w:ins w:id="26180" w:author="28.541_CR0286R1_(Rel-16)_eNRM" w:date="2020-06-26T18:26:00Z">
        <w:r>
          <w:t xml:space="preserve">  }    </w:t>
        </w:r>
      </w:ins>
    </w:p>
    <w:p w:rsidR="00F040FE" w:rsidRDefault="00F040FE" w:rsidP="00F040FE">
      <w:pPr>
        <w:pStyle w:val="PL"/>
        <w:rPr>
          <w:ins w:id="26181" w:author="28.541_CR0286R1_(Rel-16)_eNRM" w:date="2020-06-26T18:26:00Z"/>
        </w:rPr>
      </w:pPr>
    </w:p>
    <w:p w:rsidR="00F040FE" w:rsidRDefault="00F040FE" w:rsidP="00F040FE">
      <w:pPr>
        <w:pStyle w:val="PL"/>
        <w:rPr>
          <w:ins w:id="26182" w:author="28.541_CR0286R1_(Rel-16)_eNRM" w:date="2020-06-26T18:26:00Z"/>
        </w:rPr>
      </w:pPr>
      <w:ins w:id="26183" w:author="28.541_CR0286R1_(Rel-16)_eNRM" w:date="2020-06-26T18:26:00Z">
        <w:r>
          <w:t xml:space="preserve">  grouping Configurable5QISetSubtree {</w:t>
        </w:r>
      </w:ins>
    </w:p>
    <w:p w:rsidR="00F040FE" w:rsidRDefault="00F040FE" w:rsidP="00F040FE">
      <w:pPr>
        <w:pStyle w:val="PL"/>
        <w:rPr>
          <w:ins w:id="26184" w:author="28.541_CR0286R1_(Rel-16)_eNRM" w:date="2020-06-26T18:26:00Z"/>
        </w:rPr>
      </w:pPr>
      <w:ins w:id="26185" w:author="28.541_CR0286R1_(Rel-16)_eNRM" w:date="2020-06-26T18:26:00Z">
        <w:r>
          <w:t xml:space="preserve">    list Configurable5QISet {</w:t>
        </w:r>
      </w:ins>
    </w:p>
    <w:p w:rsidR="00F040FE" w:rsidRDefault="00F040FE" w:rsidP="00F040FE">
      <w:pPr>
        <w:pStyle w:val="PL"/>
        <w:rPr>
          <w:ins w:id="26186" w:author="28.541_CR0286R1_(Rel-16)_eNRM" w:date="2020-06-26T18:26:00Z"/>
        </w:rPr>
      </w:pPr>
      <w:ins w:id="26187" w:author="28.541_CR0286R1_(Rel-16)_eNRM" w:date="2020-06-26T18:26:00Z">
        <w:r>
          <w:t xml:space="preserve">      description "Specifies the non-standardized 5QIs, including their QoS </w:t>
        </w:r>
      </w:ins>
    </w:p>
    <w:p w:rsidR="00F040FE" w:rsidRDefault="00F040FE" w:rsidP="00F040FE">
      <w:pPr>
        <w:pStyle w:val="PL"/>
        <w:rPr>
          <w:ins w:id="26188" w:author="28.541_CR0286R1_(Rel-16)_eNRM" w:date="2020-06-26T18:26:00Z"/>
        </w:rPr>
      </w:pPr>
      <w:ins w:id="26189" w:author="28.541_CR0286R1_(Rel-16)_eNRM" w:date="2020-06-26T18:26:00Z">
        <w:r>
          <w:t xml:space="preserve">        characteristics, that need to be pre-configured (and configurable) to </w:t>
        </w:r>
      </w:ins>
    </w:p>
    <w:p w:rsidR="00F040FE" w:rsidRDefault="00F040FE" w:rsidP="00F040FE">
      <w:pPr>
        <w:pStyle w:val="PL"/>
        <w:rPr>
          <w:ins w:id="26190" w:author="28.541_CR0286R1_(Rel-16)_eNRM" w:date="2020-06-26T18:26:00Z"/>
        </w:rPr>
      </w:pPr>
      <w:ins w:id="26191" w:author="28.541_CR0286R1_(Rel-16)_eNRM" w:date="2020-06-26T18:26:00Z">
        <w:r>
          <w:t xml:space="preserve">        the 5G NFs, see 3GPP TS 23.501.";</w:t>
        </w:r>
      </w:ins>
    </w:p>
    <w:p w:rsidR="00F040FE" w:rsidRDefault="00F040FE" w:rsidP="00F040FE">
      <w:pPr>
        <w:pStyle w:val="PL"/>
        <w:rPr>
          <w:ins w:id="26192" w:author="28.541_CR0286R1_(Rel-16)_eNRM" w:date="2020-06-26T18:26:00Z"/>
        </w:rPr>
      </w:pPr>
      <w:ins w:id="26193" w:author="28.541_CR0286R1_(Rel-16)_eNRM" w:date="2020-06-26T18:26:00Z">
        <w:r>
          <w:t xml:space="preserve">      key id;</w:t>
        </w:r>
      </w:ins>
    </w:p>
    <w:p w:rsidR="00F040FE" w:rsidRDefault="00F040FE" w:rsidP="00F040FE">
      <w:pPr>
        <w:pStyle w:val="PL"/>
        <w:rPr>
          <w:ins w:id="26194" w:author="28.541_CR0286R1_(Rel-16)_eNRM" w:date="2020-06-26T18:26:00Z"/>
        </w:rPr>
      </w:pPr>
      <w:ins w:id="26195" w:author="28.541_CR0286R1_(Rel-16)_eNRM" w:date="2020-06-26T18:26:00Z">
        <w:r>
          <w:t xml:space="preserve">      uses top3gpp:Top_Grp;</w:t>
        </w:r>
      </w:ins>
    </w:p>
    <w:p w:rsidR="00F040FE" w:rsidRPr="00F040FE" w:rsidRDefault="00F040FE" w:rsidP="00F040FE">
      <w:pPr>
        <w:pStyle w:val="PL"/>
        <w:rPr>
          <w:ins w:id="26196" w:author="28.541_CR0286R1_(Rel-16)_eNRM" w:date="2020-06-26T18:26:00Z"/>
          <w:lang w:val="fr-FR"/>
          <w:rPrChange w:id="26197" w:author="28.541_CR0286R1_(Rel-16)_eNRM" w:date="2020-06-26T18:26:00Z">
            <w:rPr>
              <w:ins w:id="26198" w:author="28.541_CR0286R1_(Rel-16)_eNRM" w:date="2020-06-26T18:26:00Z"/>
            </w:rPr>
          </w:rPrChange>
        </w:rPr>
      </w:pPr>
      <w:ins w:id="26199" w:author="28.541_CR0286R1_(Rel-16)_eNRM" w:date="2020-06-26T18:26:00Z">
        <w:r>
          <w:t xml:space="preserve">      </w:t>
        </w:r>
        <w:r w:rsidRPr="00F040FE">
          <w:rPr>
            <w:lang w:val="fr-FR"/>
            <w:rPrChange w:id="26200" w:author="28.541_CR0286R1_(Rel-16)_eNRM" w:date="2020-06-26T18:26:00Z">
              <w:rPr/>
            </w:rPrChange>
          </w:rPr>
          <w:t>container attributes {</w:t>
        </w:r>
      </w:ins>
    </w:p>
    <w:p w:rsidR="00F040FE" w:rsidRPr="00F040FE" w:rsidRDefault="00F040FE" w:rsidP="00F040FE">
      <w:pPr>
        <w:pStyle w:val="PL"/>
        <w:rPr>
          <w:ins w:id="26201" w:author="28.541_CR0286R1_(Rel-16)_eNRM" w:date="2020-06-26T18:26:00Z"/>
          <w:lang w:val="fr-FR"/>
          <w:rPrChange w:id="26202" w:author="28.541_CR0286R1_(Rel-16)_eNRM" w:date="2020-06-26T18:26:00Z">
            <w:rPr>
              <w:ins w:id="26203" w:author="28.541_CR0286R1_(Rel-16)_eNRM" w:date="2020-06-26T18:26:00Z"/>
            </w:rPr>
          </w:rPrChange>
        </w:rPr>
      </w:pPr>
      <w:ins w:id="26204" w:author="28.541_CR0286R1_(Rel-16)_eNRM" w:date="2020-06-26T18:26:00Z">
        <w:r w:rsidRPr="00F040FE">
          <w:rPr>
            <w:lang w:val="fr-FR"/>
            <w:rPrChange w:id="26205" w:author="28.541_CR0286R1_(Rel-16)_eNRM" w:date="2020-06-26T18:26:00Z">
              <w:rPr/>
            </w:rPrChange>
          </w:rPr>
          <w:t xml:space="preserve">        uses Configurable5QISetGrp;</w:t>
        </w:r>
      </w:ins>
    </w:p>
    <w:p w:rsidR="00F040FE" w:rsidRPr="00F040FE" w:rsidRDefault="00F040FE" w:rsidP="00F040FE">
      <w:pPr>
        <w:pStyle w:val="PL"/>
        <w:rPr>
          <w:ins w:id="26206" w:author="28.541_CR0286R1_(Rel-16)_eNRM" w:date="2020-06-26T18:26:00Z"/>
          <w:lang w:val="fr-FR"/>
          <w:rPrChange w:id="26207" w:author="28.541_CR0286R1_(Rel-16)_eNRM" w:date="2020-06-26T18:26:00Z">
            <w:rPr>
              <w:ins w:id="26208" w:author="28.541_CR0286R1_(Rel-16)_eNRM" w:date="2020-06-26T18:26:00Z"/>
            </w:rPr>
          </w:rPrChange>
        </w:rPr>
      </w:pPr>
      <w:ins w:id="26209" w:author="28.541_CR0286R1_(Rel-16)_eNRM" w:date="2020-06-26T18:26:00Z">
        <w:r w:rsidRPr="00F040FE">
          <w:rPr>
            <w:lang w:val="fr-FR"/>
            <w:rPrChange w:id="26210" w:author="28.541_CR0286R1_(Rel-16)_eNRM" w:date="2020-06-26T18:26:00Z">
              <w:rPr/>
            </w:rPrChange>
          </w:rPr>
          <w:lastRenderedPageBreak/>
          <w:t xml:space="preserve">      }</w:t>
        </w:r>
      </w:ins>
    </w:p>
    <w:p w:rsidR="00F040FE" w:rsidRPr="00F040FE" w:rsidRDefault="00F040FE" w:rsidP="00F040FE">
      <w:pPr>
        <w:pStyle w:val="PL"/>
        <w:rPr>
          <w:ins w:id="26211" w:author="28.541_CR0286R1_(Rel-16)_eNRM" w:date="2020-06-26T18:26:00Z"/>
          <w:lang w:val="fr-FR"/>
          <w:rPrChange w:id="26212" w:author="28.541_CR0286R1_(Rel-16)_eNRM" w:date="2020-06-26T18:26:00Z">
            <w:rPr>
              <w:ins w:id="26213" w:author="28.541_CR0286R1_(Rel-16)_eNRM" w:date="2020-06-26T18:26:00Z"/>
            </w:rPr>
          </w:rPrChange>
        </w:rPr>
      </w:pPr>
      <w:ins w:id="26214" w:author="28.541_CR0286R1_(Rel-16)_eNRM" w:date="2020-06-26T18:26:00Z">
        <w:r w:rsidRPr="00F040FE">
          <w:rPr>
            <w:lang w:val="fr-FR"/>
            <w:rPrChange w:id="26215" w:author="28.541_CR0286R1_(Rel-16)_eNRM" w:date="2020-06-26T18:26:00Z">
              <w:rPr/>
            </w:rPrChange>
          </w:rPr>
          <w:t xml:space="preserve">    }  </w:t>
        </w:r>
      </w:ins>
    </w:p>
    <w:p w:rsidR="00F040FE" w:rsidRPr="00F040FE" w:rsidRDefault="00F040FE" w:rsidP="00F040FE">
      <w:pPr>
        <w:pStyle w:val="PL"/>
        <w:rPr>
          <w:ins w:id="26216" w:author="28.541_CR0286R1_(Rel-16)_eNRM" w:date="2020-06-26T18:26:00Z"/>
          <w:lang w:val="fr-FR"/>
          <w:rPrChange w:id="26217" w:author="28.541_CR0286R1_(Rel-16)_eNRM" w:date="2020-06-26T18:26:00Z">
            <w:rPr>
              <w:ins w:id="26218" w:author="28.541_CR0286R1_(Rel-16)_eNRM" w:date="2020-06-26T18:26:00Z"/>
            </w:rPr>
          </w:rPrChange>
        </w:rPr>
      </w:pPr>
      <w:ins w:id="26219" w:author="28.541_CR0286R1_(Rel-16)_eNRM" w:date="2020-06-26T18:26:00Z">
        <w:r w:rsidRPr="00F040FE">
          <w:rPr>
            <w:lang w:val="fr-FR"/>
            <w:rPrChange w:id="26220" w:author="28.541_CR0286R1_(Rel-16)_eNRM" w:date="2020-06-26T18:26:00Z">
              <w:rPr/>
            </w:rPrChange>
          </w:rPr>
          <w:t xml:space="preserve">  }</w:t>
        </w:r>
      </w:ins>
    </w:p>
    <w:p w:rsidR="00F040FE" w:rsidRPr="00F040FE" w:rsidRDefault="00F040FE" w:rsidP="00F040FE">
      <w:pPr>
        <w:pStyle w:val="PL"/>
        <w:rPr>
          <w:ins w:id="26221" w:author="28.541_CR0286R1_(Rel-16)_eNRM" w:date="2020-06-26T18:26:00Z"/>
          <w:lang w:val="fr-FR"/>
          <w:rPrChange w:id="26222" w:author="28.541_CR0286R1_(Rel-16)_eNRM" w:date="2020-06-26T18:26:00Z">
            <w:rPr>
              <w:ins w:id="26223" w:author="28.541_CR0286R1_(Rel-16)_eNRM" w:date="2020-06-26T18:26:00Z"/>
            </w:rPr>
          </w:rPrChange>
        </w:rPr>
      </w:pPr>
      <w:ins w:id="26224" w:author="28.541_CR0286R1_(Rel-16)_eNRM" w:date="2020-06-26T18:26:00Z">
        <w:r w:rsidRPr="00F040FE">
          <w:rPr>
            <w:lang w:val="fr-FR"/>
            <w:rPrChange w:id="26225" w:author="28.541_CR0286R1_(Rel-16)_eNRM" w:date="2020-06-26T18:26:00Z">
              <w:rPr/>
            </w:rPrChange>
          </w:rPr>
          <w:t xml:space="preserve">  </w:t>
        </w:r>
      </w:ins>
    </w:p>
    <w:p w:rsidR="00F040FE" w:rsidRPr="00F040FE" w:rsidRDefault="00F040FE" w:rsidP="00F040FE">
      <w:pPr>
        <w:pStyle w:val="PL"/>
        <w:rPr>
          <w:ins w:id="26226" w:author="28.541_CR0286R1_(Rel-16)_eNRM" w:date="2020-06-26T18:26:00Z"/>
          <w:lang w:val="fr-FR"/>
          <w:rPrChange w:id="26227" w:author="28.541_CR0286R1_(Rel-16)_eNRM" w:date="2020-06-26T18:26:00Z">
            <w:rPr>
              <w:ins w:id="26228" w:author="28.541_CR0286R1_(Rel-16)_eNRM" w:date="2020-06-26T18:26:00Z"/>
            </w:rPr>
          </w:rPrChange>
        </w:rPr>
      </w:pPr>
      <w:ins w:id="26229" w:author="28.541_CR0286R1_(Rel-16)_eNRM" w:date="2020-06-26T18:26:00Z">
        <w:r w:rsidRPr="00F040FE">
          <w:rPr>
            <w:lang w:val="fr-FR"/>
            <w:rPrChange w:id="26230" w:author="28.541_CR0286R1_(Rel-16)_eNRM" w:date="2020-06-26T18:26:00Z">
              <w:rPr/>
            </w:rPrChange>
          </w:rPr>
          <w:t xml:space="preserve">  augment "/subnet3gpp:SubNetwork" {</w:t>
        </w:r>
      </w:ins>
    </w:p>
    <w:p w:rsidR="00F040FE" w:rsidRDefault="00F040FE" w:rsidP="00F040FE">
      <w:pPr>
        <w:pStyle w:val="PL"/>
        <w:rPr>
          <w:ins w:id="26231" w:author="28.541_CR0286R1_(Rel-16)_eNRM" w:date="2020-06-26T18:26:00Z"/>
        </w:rPr>
      </w:pPr>
      <w:ins w:id="26232" w:author="28.541_CR0286R1_(Rel-16)_eNRM" w:date="2020-06-26T18:26:00Z">
        <w:r w:rsidRPr="00F040FE">
          <w:rPr>
            <w:lang w:val="fr-FR"/>
            <w:rPrChange w:id="26233" w:author="28.541_CR0286R1_(Rel-16)_eNRM" w:date="2020-06-26T18:26:00Z">
              <w:rPr/>
            </w:rPrChange>
          </w:rPr>
          <w:t xml:space="preserve">    </w:t>
        </w:r>
        <w:r>
          <w:t>uses Configurable5QISetSubtree;</w:t>
        </w:r>
      </w:ins>
    </w:p>
    <w:p w:rsidR="00F040FE" w:rsidRDefault="00F040FE" w:rsidP="00F040FE">
      <w:pPr>
        <w:pStyle w:val="PL"/>
        <w:rPr>
          <w:ins w:id="26234" w:author="28.541_CR0286R1_(Rel-16)_eNRM" w:date="2020-06-26T18:26:00Z"/>
        </w:rPr>
      </w:pPr>
      <w:ins w:id="26235" w:author="28.541_CR0286R1_(Rel-16)_eNRM" w:date="2020-06-26T18:26:00Z">
        <w:r>
          <w:t xml:space="preserve">  }</w:t>
        </w:r>
      </w:ins>
    </w:p>
    <w:p w:rsidR="00F040FE" w:rsidRDefault="00F040FE" w:rsidP="00F040FE">
      <w:pPr>
        <w:pStyle w:val="PL"/>
        <w:rPr>
          <w:ins w:id="26236" w:author="28.541_CR0286R1_(Rel-16)_eNRM" w:date="2020-06-26T18:26:00Z"/>
        </w:rPr>
      </w:pPr>
    </w:p>
    <w:p w:rsidR="00F040FE" w:rsidRDefault="00F040FE" w:rsidP="00F040FE">
      <w:pPr>
        <w:pStyle w:val="PL"/>
        <w:rPr>
          <w:ins w:id="26237" w:author="28.541_CR0286R1_(Rel-16)_eNRM" w:date="2020-06-26T18:26:00Z"/>
        </w:rPr>
      </w:pPr>
      <w:ins w:id="26238" w:author="28.541_CR0286R1_(Rel-16)_eNRM" w:date="2020-06-26T18:26:00Z">
        <w:r>
          <w:t xml:space="preserve">  augment "/me3gpp:ManagedElement" {</w:t>
        </w:r>
      </w:ins>
    </w:p>
    <w:p w:rsidR="00F040FE" w:rsidRDefault="00F040FE" w:rsidP="00F040FE">
      <w:pPr>
        <w:pStyle w:val="PL"/>
        <w:rPr>
          <w:ins w:id="26239" w:author="28.541_CR0286R1_(Rel-16)_eNRM" w:date="2020-06-26T18:26:00Z"/>
        </w:rPr>
      </w:pPr>
      <w:ins w:id="26240" w:author="28.541_CR0286R1_(Rel-16)_eNRM" w:date="2020-06-26T18:26:00Z">
        <w:r>
          <w:t xml:space="preserve">    uses Configurable5QISetSubtree;</w:t>
        </w:r>
      </w:ins>
    </w:p>
    <w:p w:rsidR="00F040FE" w:rsidRDefault="00F040FE" w:rsidP="00F040FE">
      <w:pPr>
        <w:pStyle w:val="PL"/>
        <w:rPr>
          <w:ins w:id="26241" w:author="28.541_CR0286R1_(Rel-16)_eNRM" w:date="2020-06-26T18:26:00Z"/>
        </w:rPr>
      </w:pPr>
      <w:ins w:id="26242" w:author="28.541_CR0286R1_(Rel-16)_eNRM" w:date="2020-06-26T18:26:00Z">
        <w:r>
          <w:t xml:space="preserve">  }</w:t>
        </w:r>
      </w:ins>
    </w:p>
    <w:p w:rsidR="00F040FE" w:rsidRDefault="00F040FE" w:rsidP="00F040FE">
      <w:pPr>
        <w:pStyle w:val="PL"/>
        <w:rPr>
          <w:ins w:id="26243" w:author="28.541_CR0286R1_(Rel-16)_eNRM" w:date="2020-06-26T18:26:00Z"/>
        </w:rPr>
      </w:pPr>
      <w:ins w:id="26244" w:author="28.541_CR0286R1_(Rel-16)_eNRM" w:date="2020-06-26T18:26:00Z">
        <w:r>
          <w:t>}</w:t>
        </w:r>
      </w:ins>
    </w:p>
    <w:p w:rsidR="00F040FE" w:rsidDel="00422887" w:rsidRDefault="00F040FE" w:rsidP="00F040FE">
      <w:pPr>
        <w:rPr>
          <w:del w:id="26245" w:author="28.541_CR0286R1_(Rel-16)_eNRM" w:date="2020-06-26T18:26:00Z"/>
        </w:rPr>
      </w:pPr>
    </w:p>
    <w:p w:rsidR="00422887" w:rsidRDefault="00422887" w:rsidP="00422887">
      <w:pPr>
        <w:pStyle w:val="Heading2"/>
        <w:rPr>
          <w:ins w:id="26246" w:author="28.541_CR0287R1_(Rel-16)_eNRM" w:date="2020-06-29T10:38:00Z"/>
          <w:lang w:eastAsia="zh-CN"/>
        </w:rPr>
      </w:pPr>
      <w:bookmarkStart w:id="26247" w:name="_Toc44341843"/>
      <w:ins w:id="26248" w:author="28.541_CR0287R1_(Rel-16)_eNRM" w:date="2020-06-29T10:38:00Z">
        <w:r w:rsidRPr="00212C37">
          <w:rPr>
            <w:lang w:eastAsia="zh-CN"/>
          </w:rPr>
          <w:t>H.5.</w:t>
        </w:r>
        <w:r>
          <w:rPr>
            <w:lang w:eastAsia="zh-CN"/>
          </w:rPr>
          <w:t>31</w:t>
        </w:r>
        <w:r w:rsidRPr="00212C37">
          <w:rPr>
            <w:lang w:eastAsia="zh-CN"/>
          </w:rPr>
          <w:tab/>
        </w:r>
        <w:r>
          <w:rPr>
            <w:lang w:eastAsia="zh-CN"/>
          </w:rPr>
          <w:t>module _</w:t>
        </w:r>
        <w:r w:rsidRPr="00212C37">
          <w:rPr>
            <w:lang w:eastAsia="zh-CN"/>
          </w:rPr>
          <w:t>3gpp-5gc-nrm-</w:t>
        </w:r>
        <w:r>
          <w:rPr>
            <w:lang w:eastAsia="zh-CN"/>
          </w:rPr>
          <w:t>FiveQ</w:t>
        </w:r>
        <w:r w:rsidRPr="005D54E0">
          <w:rPr>
            <w:lang w:eastAsia="zh-CN"/>
          </w:rPr>
          <w:t>iDscpMappingSet</w:t>
        </w:r>
        <w:r w:rsidRPr="00212C37">
          <w:rPr>
            <w:lang w:eastAsia="zh-CN"/>
          </w:rPr>
          <w:t>@20</w:t>
        </w:r>
        <w:r>
          <w:rPr>
            <w:lang w:eastAsia="zh-CN"/>
          </w:rPr>
          <w:t>20</w:t>
        </w:r>
        <w:r w:rsidRPr="00212C37">
          <w:rPr>
            <w:lang w:eastAsia="zh-CN"/>
          </w:rPr>
          <w:t>-</w:t>
        </w:r>
        <w:r>
          <w:rPr>
            <w:lang w:eastAsia="zh-CN"/>
          </w:rPr>
          <w:t>05</w:t>
        </w:r>
        <w:r w:rsidRPr="00212C37">
          <w:rPr>
            <w:lang w:eastAsia="zh-CN"/>
          </w:rPr>
          <w:t>-</w:t>
        </w:r>
        <w:r>
          <w:rPr>
            <w:lang w:eastAsia="zh-CN"/>
          </w:rPr>
          <w:t>27</w:t>
        </w:r>
        <w:r w:rsidRPr="00212C37">
          <w:rPr>
            <w:lang w:eastAsia="zh-CN"/>
          </w:rPr>
          <w:t>.yang</w:t>
        </w:r>
        <w:bookmarkEnd w:id="26247"/>
      </w:ins>
    </w:p>
    <w:p w:rsidR="00422887" w:rsidRDefault="00422887" w:rsidP="00422887">
      <w:pPr>
        <w:pStyle w:val="PL"/>
        <w:rPr>
          <w:ins w:id="26249" w:author="28.541_CR0287R1_(Rel-16)_eNRM" w:date="2020-06-29T10:38:00Z"/>
        </w:rPr>
      </w:pPr>
      <w:ins w:id="26250" w:author="28.541_CR0287R1_(Rel-16)_eNRM" w:date="2020-06-29T10:38:00Z">
        <w:r>
          <w:t>module _3gpp-5gc-nrm-</w:t>
        </w:r>
        <w:r>
          <w:rPr>
            <w:lang w:eastAsia="zh-CN"/>
          </w:rPr>
          <w:t>FiveQ</w:t>
        </w:r>
        <w:r w:rsidRPr="005D54E0">
          <w:rPr>
            <w:lang w:eastAsia="zh-CN"/>
          </w:rPr>
          <w:t>iDscpMappingSet</w:t>
        </w:r>
        <w:r>
          <w:t xml:space="preserve"> {</w:t>
        </w:r>
      </w:ins>
    </w:p>
    <w:p w:rsidR="00422887" w:rsidRDefault="00422887" w:rsidP="00422887">
      <w:pPr>
        <w:pStyle w:val="PL"/>
        <w:rPr>
          <w:ins w:id="26251" w:author="28.541_CR0287R1_(Rel-16)_eNRM" w:date="2020-06-29T10:38:00Z"/>
        </w:rPr>
      </w:pPr>
      <w:ins w:id="26252" w:author="28.541_CR0287R1_(Rel-16)_eNRM" w:date="2020-06-29T10:38:00Z">
        <w:r>
          <w:t xml:space="preserve">  yang-version 1.1;</w:t>
        </w:r>
      </w:ins>
    </w:p>
    <w:p w:rsidR="00422887" w:rsidRDefault="00422887" w:rsidP="00422887">
      <w:pPr>
        <w:pStyle w:val="PL"/>
        <w:rPr>
          <w:ins w:id="26253" w:author="28.541_CR0287R1_(Rel-16)_eNRM" w:date="2020-06-29T10:38:00Z"/>
        </w:rPr>
      </w:pPr>
      <w:ins w:id="26254" w:author="28.541_CR0287R1_(Rel-16)_eNRM" w:date="2020-06-29T10:38:00Z">
        <w:r>
          <w:t xml:space="preserve">  </w:t>
        </w:r>
      </w:ins>
    </w:p>
    <w:p w:rsidR="00422887" w:rsidRDefault="00422887" w:rsidP="00422887">
      <w:pPr>
        <w:pStyle w:val="PL"/>
        <w:rPr>
          <w:ins w:id="26255" w:author="28.541_CR0287R1_(Rel-16)_eNRM" w:date="2020-06-29T10:38:00Z"/>
        </w:rPr>
      </w:pPr>
      <w:ins w:id="26256" w:author="28.541_CR0287R1_(Rel-16)_eNRM" w:date="2020-06-29T10:38:00Z">
        <w:r>
          <w:t xml:space="preserve">  namespace urn:3gpp:sa5:_3gpp-5gc-nrm-</w:t>
        </w:r>
        <w:r>
          <w:rPr>
            <w:lang w:eastAsia="zh-CN"/>
          </w:rPr>
          <w:t>FiveQ</w:t>
        </w:r>
        <w:r w:rsidRPr="005D54E0">
          <w:rPr>
            <w:lang w:eastAsia="zh-CN"/>
          </w:rPr>
          <w:t>iDscpMappingSet</w:t>
        </w:r>
        <w:r>
          <w:t>;</w:t>
        </w:r>
      </w:ins>
    </w:p>
    <w:p w:rsidR="00422887" w:rsidRDefault="00422887" w:rsidP="00422887">
      <w:pPr>
        <w:pStyle w:val="PL"/>
        <w:rPr>
          <w:ins w:id="26257" w:author="28.541_CR0287R1_(Rel-16)_eNRM" w:date="2020-06-29T10:38:00Z"/>
        </w:rPr>
      </w:pPr>
      <w:ins w:id="26258" w:author="28.541_CR0287R1_(Rel-16)_eNRM" w:date="2020-06-29T10:38:00Z">
        <w:r>
          <w:t xml:space="preserve">  prefix FiveQiDscpMapping3gpp;</w:t>
        </w:r>
      </w:ins>
    </w:p>
    <w:p w:rsidR="00422887" w:rsidRDefault="00422887" w:rsidP="00422887">
      <w:pPr>
        <w:pStyle w:val="PL"/>
        <w:rPr>
          <w:ins w:id="26259" w:author="28.541_CR0287R1_(Rel-16)_eNRM" w:date="2020-06-29T10:38:00Z"/>
        </w:rPr>
      </w:pPr>
      <w:ins w:id="26260" w:author="28.541_CR0287R1_(Rel-16)_eNRM" w:date="2020-06-29T10:38:00Z">
        <w:r>
          <w:t xml:space="preserve">  </w:t>
        </w:r>
      </w:ins>
    </w:p>
    <w:p w:rsidR="00422887" w:rsidRDefault="00422887" w:rsidP="00422887">
      <w:pPr>
        <w:pStyle w:val="PL"/>
        <w:rPr>
          <w:ins w:id="26261" w:author="28.541_CR0287R1_(Rel-16)_eNRM" w:date="2020-06-29T10:38:00Z"/>
        </w:rPr>
      </w:pPr>
      <w:ins w:id="26262" w:author="28.541_CR0287R1_(Rel-16)_eNRM" w:date="2020-06-29T10:38:00Z">
        <w:r>
          <w:t xml:space="preserve">  import _3gpp-common-top { prefix top3gpp; }</w:t>
        </w:r>
      </w:ins>
    </w:p>
    <w:p w:rsidR="00422887" w:rsidRDefault="00422887" w:rsidP="00422887">
      <w:pPr>
        <w:pStyle w:val="PL"/>
        <w:rPr>
          <w:ins w:id="26263" w:author="28.541_CR0287R1_(Rel-16)_eNRM" w:date="2020-06-29T10:38:00Z"/>
        </w:rPr>
      </w:pPr>
      <w:ins w:id="26264" w:author="28.541_CR0287R1_(Rel-16)_eNRM" w:date="2020-06-29T10:38:00Z">
        <w:r>
          <w:t xml:space="preserve">  import _3gpp-common-managed-element { prefix me3gpp; }</w:t>
        </w:r>
      </w:ins>
    </w:p>
    <w:p w:rsidR="00422887" w:rsidRDefault="00422887" w:rsidP="00422887">
      <w:pPr>
        <w:pStyle w:val="PL"/>
        <w:rPr>
          <w:ins w:id="26265" w:author="28.541_CR0287R1_(Rel-16)_eNRM" w:date="2020-06-29T10:38:00Z"/>
        </w:rPr>
      </w:pPr>
      <w:ins w:id="26266" w:author="28.541_CR0287R1_(Rel-16)_eNRM" w:date="2020-06-29T10:38:00Z">
        <w:r>
          <w:t xml:space="preserve">  import _3gpp-5gc-nrm-smffunction { prefix smf3gpp; }</w:t>
        </w:r>
      </w:ins>
    </w:p>
    <w:p w:rsidR="00422887" w:rsidRDefault="00422887" w:rsidP="00422887">
      <w:pPr>
        <w:pStyle w:val="PL"/>
        <w:rPr>
          <w:ins w:id="26267" w:author="28.541_CR0287R1_(Rel-16)_eNRM" w:date="2020-06-29T10:38:00Z"/>
        </w:rPr>
      </w:pPr>
      <w:ins w:id="26268" w:author="28.541_CR0287R1_(Rel-16)_eNRM" w:date="2020-06-29T10:38:00Z">
        <w:r>
          <w:t xml:space="preserve">  import _3gpp-nr-nrm-gnbcucpfunction { prefix gnbcucp3gpp; }</w:t>
        </w:r>
      </w:ins>
    </w:p>
    <w:p w:rsidR="00422887" w:rsidRDefault="00422887" w:rsidP="00422887">
      <w:pPr>
        <w:pStyle w:val="PL"/>
        <w:rPr>
          <w:ins w:id="26269" w:author="28.541_CR0287R1_(Rel-16)_eNRM" w:date="2020-06-29T10:38:00Z"/>
        </w:rPr>
      </w:pPr>
      <w:ins w:id="26270" w:author="28.541_CR0287R1_(Rel-16)_eNRM" w:date="2020-06-29T10:38:00Z">
        <w:r>
          <w:t xml:space="preserve">  import _3gpp-nr-nrm-gnbcuupfunction { prefix gnbcuup3gpp; }</w:t>
        </w:r>
      </w:ins>
    </w:p>
    <w:p w:rsidR="00422887" w:rsidRDefault="00422887" w:rsidP="00422887">
      <w:pPr>
        <w:pStyle w:val="PL"/>
        <w:rPr>
          <w:ins w:id="26271" w:author="28.541_CR0287R1_(Rel-16)_eNRM" w:date="2020-06-29T10:38:00Z"/>
        </w:rPr>
      </w:pPr>
      <w:ins w:id="26272" w:author="28.541_CR0287R1_(Rel-16)_eNRM" w:date="2020-06-29T10:38:00Z">
        <w:r>
          <w:t xml:space="preserve">  </w:t>
        </w:r>
      </w:ins>
    </w:p>
    <w:p w:rsidR="00422887" w:rsidRDefault="00422887" w:rsidP="00422887">
      <w:pPr>
        <w:pStyle w:val="PL"/>
        <w:rPr>
          <w:ins w:id="26273" w:author="28.541_CR0287R1_(Rel-16)_eNRM" w:date="2020-06-29T10:38:00Z"/>
        </w:rPr>
      </w:pPr>
      <w:ins w:id="26274" w:author="28.541_CR0287R1_(Rel-16)_eNRM" w:date="2020-06-29T10:38:00Z">
        <w:r>
          <w:t xml:space="preserve">  organization "3gpp SA5";</w:t>
        </w:r>
      </w:ins>
    </w:p>
    <w:p w:rsidR="00422887" w:rsidRDefault="00422887" w:rsidP="00422887">
      <w:pPr>
        <w:pStyle w:val="PL"/>
        <w:rPr>
          <w:ins w:id="26275" w:author="28.541_CR0287R1_(Rel-16)_eNRM" w:date="2020-06-29T10:38:00Z"/>
        </w:rPr>
      </w:pPr>
      <w:ins w:id="26276" w:author="28.541_CR0287R1_(Rel-16)_eNRM" w:date="2020-06-29T10:38:00Z">
        <w:r>
          <w:t xml:space="preserve">  contact "https://www.3gpp.org/DynaReport/TSG-WG--S5--officials.htm?Itemid=464";</w:t>
        </w:r>
      </w:ins>
    </w:p>
    <w:p w:rsidR="00422887" w:rsidRDefault="00422887" w:rsidP="00422887">
      <w:pPr>
        <w:pStyle w:val="PL"/>
        <w:rPr>
          <w:ins w:id="26277" w:author="28.541_CR0287R1_(Rel-16)_eNRM" w:date="2020-06-29T10:38:00Z"/>
        </w:rPr>
      </w:pPr>
      <w:ins w:id="26278" w:author="28.541_CR0287R1_(Rel-16)_eNRM" w:date="2020-06-29T10:38:00Z">
        <w:r>
          <w:t xml:space="preserve">  description "</w:t>
        </w:r>
        <w:r w:rsidRPr="00416C96">
          <w:t xml:space="preserve"> </w:t>
        </w:r>
        <w:r>
          <w:t>This IOC represents the set of mapping between 5QIs and DSCP.";</w:t>
        </w:r>
      </w:ins>
    </w:p>
    <w:p w:rsidR="00422887" w:rsidRDefault="00422887" w:rsidP="00422887">
      <w:pPr>
        <w:pStyle w:val="PL"/>
        <w:rPr>
          <w:ins w:id="26279" w:author="28.541_CR0287R1_(Rel-16)_eNRM" w:date="2020-06-29T10:38:00Z"/>
        </w:rPr>
      </w:pPr>
      <w:ins w:id="26280" w:author="28.541_CR0287R1_(Rel-16)_eNRM" w:date="2020-06-29T10:38:00Z">
        <w:r>
          <w:t xml:space="preserve">  reference "3GPP TS 28.541";</w:t>
        </w:r>
      </w:ins>
    </w:p>
    <w:p w:rsidR="00422887" w:rsidRDefault="00422887" w:rsidP="00422887">
      <w:pPr>
        <w:pStyle w:val="PL"/>
        <w:rPr>
          <w:ins w:id="26281" w:author="28.541_CR0287R1_(Rel-16)_eNRM" w:date="2020-06-29T10:38:00Z"/>
        </w:rPr>
      </w:pPr>
    </w:p>
    <w:p w:rsidR="00422887" w:rsidRDefault="00422887" w:rsidP="00422887">
      <w:pPr>
        <w:pStyle w:val="PL"/>
        <w:rPr>
          <w:ins w:id="26282" w:author="28.541_CR0287R1_(Rel-16)_eNRM" w:date="2020-06-29T10:38:00Z"/>
        </w:rPr>
      </w:pPr>
      <w:ins w:id="26283" w:author="28.541_CR0287R1_(Rel-16)_eNRM" w:date="2020-06-29T10:38:00Z">
        <w:r>
          <w:t xml:space="preserve">  revision 2020-05-27 { reference "CR-0287"; }</w:t>
        </w:r>
      </w:ins>
    </w:p>
    <w:p w:rsidR="00422887" w:rsidRDefault="00422887" w:rsidP="00422887">
      <w:pPr>
        <w:pStyle w:val="PL"/>
        <w:rPr>
          <w:ins w:id="26284" w:author="28.541_CR0287R1_(Rel-16)_eNRM" w:date="2020-06-29T10:38:00Z"/>
        </w:rPr>
      </w:pPr>
    </w:p>
    <w:p w:rsidR="00422887" w:rsidRDefault="00422887" w:rsidP="00422887">
      <w:pPr>
        <w:pStyle w:val="PL"/>
        <w:rPr>
          <w:ins w:id="26285" w:author="28.541_CR0287R1_(Rel-16)_eNRM" w:date="2020-06-29T10:38:00Z"/>
        </w:rPr>
      </w:pPr>
      <w:ins w:id="26286" w:author="28.541_CR0287R1_(Rel-16)_eNRM" w:date="2020-06-29T10:38:00Z">
        <w:r>
          <w:t xml:space="preserve">  grouping </w:t>
        </w:r>
        <w:r>
          <w:rPr>
            <w:rFonts w:cs="Courier New"/>
            <w:lang w:eastAsia="zh-CN"/>
          </w:rPr>
          <w:t>FiveQiDscpMapping</w:t>
        </w:r>
        <w:r>
          <w:t xml:space="preserve"> {</w:t>
        </w:r>
      </w:ins>
    </w:p>
    <w:p w:rsidR="00422887" w:rsidRDefault="00422887" w:rsidP="00422887">
      <w:pPr>
        <w:pStyle w:val="PL"/>
        <w:rPr>
          <w:ins w:id="26287" w:author="28.541_CR0287R1_(Rel-16)_eNRM" w:date="2020-06-29T10:38:00Z"/>
        </w:rPr>
      </w:pPr>
      <w:ins w:id="26288" w:author="28.541_CR0287R1_(Rel-16)_eNRM" w:date="2020-06-29T10:38:00Z">
        <w:r>
          <w:t xml:space="preserve">    leaf-list </w:t>
        </w:r>
        <w:r>
          <w:rPr>
            <w:rFonts w:cs="Courier New"/>
          </w:rPr>
          <w:t>fiveQIValues</w:t>
        </w:r>
        <w:r>
          <w:t xml:space="preserve"> {</w:t>
        </w:r>
      </w:ins>
    </w:p>
    <w:p w:rsidR="00422887" w:rsidRDefault="00422887" w:rsidP="00422887">
      <w:pPr>
        <w:pStyle w:val="PL"/>
        <w:rPr>
          <w:ins w:id="26289" w:author="28.541_CR0287R1_(Rel-16)_eNRM" w:date="2020-06-29T10:38:00Z"/>
        </w:rPr>
      </w:pPr>
      <w:ins w:id="26290" w:author="28.541_CR0287R1_(Rel-16)_eNRM" w:date="2020-06-29T10:38:00Z">
        <w:r>
          <w:t xml:space="preserve">      type uint32 {</w:t>
        </w:r>
      </w:ins>
    </w:p>
    <w:p w:rsidR="00422887" w:rsidRDefault="00422887" w:rsidP="00422887">
      <w:pPr>
        <w:pStyle w:val="PL"/>
        <w:rPr>
          <w:ins w:id="26291" w:author="28.541_CR0287R1_(Rel-16)_eNRM" w:date="2020-06-29T10:38:00Z"/>
        </w:rPr>
      </w:pPr>
      <w:ins w:id="26292" w:author="28.541_CR0287R1_(Rel-16)_eNRM" w:date="2020-06-29T10:38:00Z">
        <w:r>
          <w:t xml:space="preserve">        range 0..255 ;</w:t>
        </w:r>
      </w:ins>
    </w:p>
    <w:p w:rsidR="00422887" w:rsidRDefault="00422887" w:rsidP="00422887">
      <w:pPr>
        <w:pStyle w:val="PL"/>
        <w:rPr>
          <w:ins w:id="26293" w:author="28.541_CR0287R1_(Rel-16)_eNRM" w:date="2020-06-29T10:38:00Z"/>
        </w:rPr>
      </w:pPr>
      <w:ins w:id="26294" w:author="28.541_CR0287R1_(Rel-16)_eNRM" w:date="2020-06-29T10:38:00Z">
        <w:r>
          <w:t xml:space="preserve">      }</w:t>
        </w:r>
      </w:ins>
    </w:p>
    <w:p w:rsidR="00422887" w:rsidRDefault="00422887" w:rsidP="00422887">
      <w:pPr>
        <w:pStyle w:val="PL"/>
        <w:rPr>
          <w:ins w:id="26295" w:author="28.541_CR0287R1_(Rel-16)_eNRM" w:date="2020-06-29T10:38:00Z"/>
        </w:rPr>
      </w:pPr>
      <w:ins w:id="26296" w:author="28.541_CR0287R1_(Rel-16)_eNRM" w:date="2020-06-29T10:38:00Z">
        <w:r>
          <w:t xml:space="preserve">      mandatory true;</w:t>
        </w:r>
      </w:ins>
    </w:p>
    <w:p w:rsidR="00422887" w:rsidRDefault="00422887" w:rsidP="00422887">
      <w:pPr>
        <w:pStyle w:val="PL"/>
        <w:rPr>
          <w:ins w:id="26297" w:author="28.541_CR0287R1_(Rel-16)_eNRM" w:date="2020-06-29T10:38:00Z"/>
        </w:rPr>
      </w:pPr>
      <w:ins w:id="26298" w:author="28.541_CR0287R1_(Rel-16)_eNRM" w:date="2020-06-29T10:38:00Z">
        <w:r>
          <w:t xml:space="preserve">      description "</w:t>
        </w:r>
        <w:r w:rsidRPr="002E5B1A">
          <w:t xml:space="preserve"> </w:t>
        </w:r>
        <w:r>
          <w:t>Identifies the 5QI values that are mapped to a same DSCP, as specified in TS 28.541.";</w:t>
        </w:r>
      </w:ins>
    </w:p>
    <w:p w:rsidR="00422887" w:rsidRDefault="00422887" w:rsidP="00422887">
      <w:pPr>
        <w:pStyle w:val="PL"/>
        <w:ind w:firstLine="384"/>
        <w:rPr>
          <w:ins w:id="26299" w:author="28.541_CR0287R1_(Rel-16)_eNRM" w:date="2020-06-29T10:38:00Z"/>
        </w:rPr>
      </w:pPr>
      <w:ins w:id="26300" w:author="28.541_CR0287R1_(Rel-16)_eNRM" w:date="2020-06-29T10:38:00Z">
        <w:r>
          <w:t>}</w:t>
        </w:r>
      </w:ins>
    </w:p>
    <w:p w:rsidR="00422887" w:rsidRDefault="00422887" w:rsidP="00422887">
      <w:pPr>
        <w:pStyle w:val="PL"/>
        <w:ind w:firstLine="384"/>
        <w:rPr>
          <w:ins w:id="26301" w:author="28.541_CR0287R1_(Rel-16)_eNRM" w:date="2020-06-29T10:38:00Z"/>
        </w:rPr>
      </w:pPr>
    </w:p>
    <w:p w:rsidR="00422887" w:rsidRDefault="00422887" w:rsidP="00422887">
      <w:pPr>
        <w:pStyle w:val="PL"/>
        <w:rPr>
          <w:ins w:id="26302" w:author="28.541_CR0287R1_(Rel-16)_eNRM" w:date="2020-06-29T10:38:00Z"/>
        </w:rPr>
      </w:pPr>
      <w:ins w:id="26303" w:author="28.541_CR0287R1_(Rel-16)_eNRM" w:date="2020-06-29T10:38:00Z">
        <w:r>
          <w:t xml:space="preserve">    leaf </w:t>
        </w:r>
        <w:r>
          <w:rPr>
            <w:rFonts w:cs="Courier New"/>
          </w:rPr>
          <w:t>dscp</w:t>
        </w:r>
        <w:r>
          <w:t xml:space="preserve"> {</w:t>
        </w:r>
      </w:ins>
    </w:p>
    <w:p w:rsidR="00422887" w:rsidRDefault="00422887" w:rsidP="00422887">
      <w:pPr>
        <w:pStyle w:val="PL"/>
        <w:rPr>
          <w:ins w:id="26304" w:author="28.541_CR0287R1_(Rel-16)_eNRM" w:date="2020-06-29T10:38:00Z"/>
        </w:rPr>
      </w:pPr>
      <w:ins w:id="26305" w:author="28.541_CR0287R1_(Rel-16)_eNRM" w:date="2020-06-29T10:38:00Z">
        <w:r>
          <w:t xml:space="preserve">      type uint32 {</w:t>
        </w:r>
      </w:ins>
    </w:p>
    <w:p w:rsidR="00422887" w:rsidRDefault="00422887" w:rsidP="00422887">
      <w:pPr>
        <w:pStyle w:val="PL"/>
        <w:rPr>
          <w:ins w:id="26306" w:author="28.541_CR0287R1_(Rel-16)_eNRM" w:date="2020-06-29T10:38:00Z"/>
        </w:rPr>
      </w:pPr>
      <w:ins w:id="26307" w:author="28.541_CR0287R1_(Rel-16)_eNRM" w:date="2020-06-29T10:38:00Z">
        <w:r>
          <w:t xml:space="preserve">        range 0..255 ;</w:t>
        </w:r>
      </w:ins>
    </w:p>
    <w:p w:rsidR="00422887" w:rsidRDefault="00422887" w:rsidP="00422887">
      <w:pPr>
        <w:pStyle w:val="PL"/>
        <w:rPr>
          <w:ins w:id="26308" w:author="28.541_CR0287R1_(Rel-16)_eNRM" w:date="2020-06-29T10:38:00Z"/>
        </w:rPr>
      </w:pPr>
      <w:ins w:id="26309" w:author="28.541_CR0287R1_(Rel-16)_eNRM" w:date="2020-06-29T10:38:00Z">
        <w:r>
          <w:t xml:space="preserve">      }</w:t>
        </w:r>
      </w:ins>
    </w:p>
    <w:p w:rsidR="00422887" w:rsidRDefault="00422887" w:rsidP="00422887">
      <w:pPr>
        <w:pStyle w:val="PL"/>
        <w:rPr>
          <w:ins w:id="26310" w:author="28.541_CR0287R1_(Rel-16)_eNRM" w:date="2020-06-29T10:38:00Z"/>
        </w:rPr>
      </w:pPr>
      <w:ins w:id="26311" w:author="28.541_CR0287R1_(Rel-16)_eNRM" w:date="2020-06-29T10:38:00Z">
        <w:r>
          <w:t xml:space="preserve">      mandatory true;</w:t>
        </w:r>
      </w:ins>
    </w:p>
    <w:p w:rsidR="00422887" w:rsidRDefault="00422887" w:rsidP="00422887">
      <w:pPr>
        <w:pStyle w:val="PL"/>
        <w:ind w:firstLine="384"/>
        <w:rPr>
          <w:ins w:id="26312" w:author="28.541_CR0287R1_(Rel-16)_eNRM" w:date="2020-06-29T10:38:00Z"/>
        </w:rPr>
      </w:pPr>
      <w:ins w:id="26313" w:author="28.541_CR0287R1_(Rel-16)_eNRM" w:date="2020-06-29T10:38:00Z">
        <w:r>
          <w:t>}</w:t>
        </w:r>
      </w:ins>
    </w:p>
    <w:p w:rsidR="00422887" w:rsidRPr="004B5E1B" w:rsidRDefault="00422887" w:rsidP="00422887">
      <w:pPr>
        <w:pStyle w:val="PL"/>
        <w:rPr>
          <w:ins w:id="26314" w:author="28.541_CR0287R1_(Rel-16)_eNRM" w:date="2020-06-29T10:38:00Z"/>
          <w:color w:val="000000"/>
        </w:rPr>
      </w:pPr>
      <w:ins w:id="26315" w:author="28.541_CR0287R1_(Rel-16)_eNRM" w:date="2020-06-29T10:38:00Z">
        <w:r>
          <w:t xml:space="preserve">  }</w:t>
        </w:r>
      </w:ins>
    </w:p>
    <w:p w:rsidR="00422887" w:rsidRDefault="00422887" w:rsidP="00422887">
      <w:pPr>
        <w:pStyle w:val="PL"/>
        <w:rPr>
          <w:ins w:id="26316" w:author="28.541_CR0287R1_(Rel-16)_eNRM" w:date="2020-06-29T10:38:00Z"/>
        </w:rPr>
      </w:pPr>
    </w:p>
    <w:p w:rsidR="00422887" w:rsidRDefault="00422887" w:rsidP="00422887">
      <w:pPr>
        <w:pStyle w:val="PL"/>
        <w:rPr>
          <w:ins w:id="26317" w:author="28.541_CR0287R1_(Rel-16)_eNRM" w:date="2020-06-29T10:38:00Z"/>
        </w:rPr>
      </w:pPr>
      <w:ins w:id="26318" w:author="28.541_CR0287R1_(Rel-16)_eNRM" w:date="2020-06-29T10:38:00Z">
        <w:r>
          <w:t xml:space="preserve">  grouping FiveQiDscpMappingSet</w:t>
        </w:r>
        <w:r w:rsidRPr="00C26131">
          <w:t xml:space="preserve">Grp </w:t>
        </w:r>
        <w:r>
          <w:t>{</w:t>
        </w:r>
      </w:ins>
    </w:p>
    <w:p w:rsidR="00422887" w:rsidRDefault="00422887" w:rsidP="00422887">
      <w:pPr>
        <w:pStyle w:val="PL"/>
        <w:rPr>
          <w:ins w:id="26319" w:author="28.541_CR0287R1_(Rel-16)_eNRM" w:date="2020-06-29T10:38:00Z"/>
        </w:rPr>
      </w:pPr>
      <w:ins w:id="26320" w:author="28.541_CR0287R1_(Rel-16)_eNRM" w:date="2020-06-29T10:38:00Z">
        <w:r>
          <w:t xml:space="preserve">    description "Represents the FiveQiDscpMappingSet IOC.";</w:t>
        </w:r>
      </w:ins>
    </w:p>
    <w:p w:rsidR="00422887" w:rsidRDefault="00422887" w:rsidP="00422887">
      <w:pPr>
        <w:pStyle w:val="PL"/>
        <w:rPr>
          <w:ins w:id="26321" w:author="28.541_CR0287R1_(Rel-16)_eNRM" w:date="2020-06-29T10:38:00Z"/>
        </w:rPr>
      </w:pPr>
      <w:ins w:id="26322" w:author="28.541_CR0287R1_(Rel-16)_eNRM" w:date="2020-06-29T10:38:00Z">
        <w:r>
          <w:t xml:space="preserve">    list </w:t>
        </w:r>
        <w:r>
          <w:rPr>
            <w:rFonts w:cs="Courier New"/>
            <w:lang w:eastAsia="zh-CN"/>
          </w:rPr>
          <w:t>FiveQiDscpMappingList</w:t>
        </w:r>
        <w:r>
          <w:t xml:space="preserve"> {</w:t>
        </w:r>
      </w:ins>
    </w:p>
    <w:p w:rsidR="00422887" w:rsidRDefault="00422887" w:rsidP="00422887">
      <w:pPr>
        <w:pStyle w:val="PL"/>
        <w:rPr>
          <w:ins w:id="26323" w:author="28.541_CR0287R1_(Rel-16)_eNRM" w:date="2020-06-29T10:38:00Z"/>
        </w:rPr>
      </w:pPr>
      <w:ins w:id="26324" w:author="28.541_CR0287R1_(Rel-16)_eNRM" w:date="2020-06-29T10:38:00Z">
        <w:r>
          <w:t xml:space="preserve">      key "dscp";</w:t>
        </w:r>
      </w:ins>
    </w:p>
    <w:p w:rsidR="00422887" w:rsidRDefault="00422887" w:rsidP="00422887">
      <w:pPr>
        <w:pStyle w:val="PL"/>
        <w:rPr>
          <w:ins w:id="26325" w:author="28.541_CR0287R1_(Rel-16)_eNRM" w:date="2020-06-29T10:38:00Z"/>
        </w:rPr>
      </w:pPr>
      <w:ins w:id="26326" w:author="28.541_CR0287R1_(Rel-16)_eNRM" w:date="2020-06-29T10:38:00Z">
        <w:r>
          <w:t xml:space="preserve">      uses </w:t>
        </w:r>
        <w:r>
          <w:rPr>
            <w:rFonts w:cs="Courier New"/>
            <w:lang w:eastAsia="zh-CN"/>
          </w:rPr>
          <w:t>FiveQiDscpMapping</w:t>
        </w:r>
        <w:r>
          <w:t>;</w:t>
        </w:r>
      </w:ins>
    </w:p>
    <w:p w:rsidR="00422887" w:rsidRDefault="00422887" w:rsidP="00422887">
      <w:pPr>
        <w:pStyle w:val="PL"/>
        <w:rPr>
          <w:ins w:id="26327" w:author="28.541_CR0287R1_(Rel-16)_eNRM" w:date="2020-06-29T10:38:00Z"/>
        </w:rPr>
      </w:pPr>
      <w:ins w:id="26328" w:author="28.541_CR0287R1_(Rel-16)_eNRM" w:date="2020-06-29T10:38:00Z">
        <w:r>
          <w:t xml:space="preserve">    }</w:t>
        </w:r>
      </w:ins>
    </w:p>
    <w:p w:rsidR="00422887" w:rsidRDefault="00422887" w:rsidP="00422887">
      <w:pPr>
        <w:pStyle w:val="PL"/>
        <w:rPr>
          <w:ins w:id="26329" w:author="28.541_CR0287R1_(Rel-16)_eNRM" w:date="2020-06-29T10:38:00Z"/>
        </w:rPr>
      </w:pPr>
      <w:ins w:id="26330" w:author="28.541_CR0287R1_(Rel-16)_eNRM" w:date="2020-06-29T10:38:00Z">
        <w:r>
          <w:t xml:space="preserve">  }    </w:t>
        </w:r>
      </w:ins>
    </w:p>
    <w:p w:rsidR="00422887" w:rsidRDefault="00422887" w:rsidP="00422887">
      <w:pPr>
        <w:pStyle w:val="PL"/>
        <w:rPr>
          <w:ins w:id="26331" w:author="28.541_CR0287R1_(Rel-16)_eNRM" w:date="2020-06-29T10:38:00Z"/>
        </w:rPr>
      </w:pPr>
    </w:p>
    <w:p w:rsidR="00422887" w:rsidRDefault="00422887" w:rsidP="00422887">
      <w:pPr>
        <w:pStyle w:val="PL"/>
        <w:rPr>
          <w:ins w:id="26332" w:author="28.541_CR0287R1_(Rel-16)_eNRM" w:date="2020-06-29T10:38:00Z"/>
        </w:rPr>
      </w:pPr>
      <w:ins w:id="26333" w:author="28.541_CR0287R1_(Rel-16)_eNRM" w:date="2020-06-29T10:38:00Z">
        <w:r>
          <w:t xml:space="preserve">  grouping FiveQiDscpMappingSetSubtree {</w:t>
        </w:r>
      </w:ins>
    </w:p>
    <w:p w:rsidR="00422887" w:rsidRDefault="00422887" w:rsidP="00422887">
      <w:pPr>
        <w:pStyle w:val="PL"/>
        <w:rPr>
          <w:ins w:id="26334" w:author="28.541_CR0287R1_(Rel-16)_eNRM" w:date="2020-06-29T10:38:00Z"/>
        </w:rPr>
      </w:pPr>
      <w:ins w:id="26335" w:author="28.541_CR0287R1_(Rel-16)_eNRM" w:date="2020-06-29T10:38:00Z">
        <w:r>
          <w:t xml:space="preserve">    list FiveQiDscpMappingSet {</w:t>
        </w:r>
      </w:ins>
    </w:p>
    <w:p w:rsidR="00422887" w:rsidRDefault="00422887" w:rsidP="00422887">
      <w:pPr>
        <w:pStyle w:val="PL"/>
        <w:rPr>
          <w:ins w:id="26336" w:author="28.541_CR0287R1_(Rel-16)_eNRM" w:date="2020-06-29T10:38:00Z"/>
        </w:rPr>
      </w:pPr>
      <w:ins w:id="26337" w:author="28.541_CR0287R1_(Rel-16)_eNRM" w:date="2020-06-29T10:38:00Z">
        <w:r>
          <w:t xml:space="preserve">      description "Specifies the mapping between 5QIs and DSCPs.";</w:t>
        </w:r>
      </w:ins>
    </w:p>
    <w:p w:rsidR="00422887" w:rsidRDefault="00422887" w:rsidP="00422887">
      <w:pPr>
        <w:pStyle w:val="PL"/>
        <w:rPr>
          <w:ins w:id="26338" w:author="28.541_CR0287R1_(Rel-16)_eNRM" w:date="2020-06-29T10:38:00Z"/>
        </w:rPr>
      </w:pPr>
      <w:ins w:id="26339" w:author="28.541_CR0287R1_(Rel-16)_eNRM" w:date="2020-06-29T10:38:00Z">
        <w:r>
          <w:t xml:space="preserve">      key id;</w:t>
        </w:r>
      </w:ins>
    </w:p>
    <w:p w:rsidR="00422887" w:rsidRDefault="00422887" w:rsidP="00422887">
      <w:pPr>
        <w:pStyle w:val="PL"/>
        <w:rPr>
          <w:ins w:id="26340" w:author="28.541_CR0287R1_(Rel-16)_eNRM" w:date="2020-06-29T10:38:00Z"/>
        </w:rPr>
      </w:pPr>
      <w:ins w:id="26341" w:author="28.541_CR0287R1_(Rel-16)_eNRM" w:date="2020-06-29T10:38:00Z">
        <w:r>
          <w:t xml:space="preserve">      uses top3gpp:Top_Grp;</w:t>
        </w:r>
      </w:ins>
    </w:p>
    <w:p w:rsidR="00422887" w:rsidRDefault="00422887" w:rsidP="00422887">
      <w:pPr>
        <w:pStyle w:val="PL"/>
        <w:rPr>
          <w:ins w:id="26342" w:author="28.541_CR0287R1_(Rel-16)_eNRM" w:date="2020-06-29T10:38:00Z"/>
        </w:rPr>
      </w:pPr>
      <w:ins w:id="26343" w:author="28.541_CR0287R1_(Rel-16)_eNRM" w:date="2020-06-29T10:38:00Z">
        <w:r>
          <w:t xml:space="preserve">      container attributes {</w:t>
        </w:r>
      </w:ins>
    </w:p>
    <w:p w:rsidR="00422887" w:rsidRDefault="00422887" w:rsidP="00422887">
      <w:pPr>
        <w:pStyle w:val="PL"/>
        <w:rPr>
          <w:ins w:id="26344" w:author="28.541_CR0287R1_(Rel-16)_eNRM" w:date="2020-06-29T10:38:00Z"/>
        </w:rPr>
      </w:pPr>
      <w:ins w:id="26345" w:author="28.541_CR0287R1_(Rel-16)_eNRM" w:date="2020-06-29T10:38:00Z">
        <w:r>
          <w:t xml:space="preserve">        uses FiveQiDscpMappingSet</w:t>
        </w:r>
        <w:r w:rsidRPr="00C26131">
          <w:t>Grp</w:t>
        </w:r>
        <w:r>
          <w:t>;</w:t>
        </w:r>
      </w:ins>
    </w:p>
    <w:p w:rsidR="00422887" w:rsidRDefault="00422887" w:rsidP="00422887">
      <w:pPr>
        <w:pStyle w:val="PL"/>
        <w:rPr>
          <w:ins w:id="26346" w:author="28.541_CR0287R1_(Rel-16)_eNRM" w:date="2020-06-29T10:38:00Z"/>
        </w:rPr>
      </w:pPr>
      <w:ins w:id="26347" w:author="28.541_CR0287R1_(Rel-16)_eNRM" w:date="2020-06-29T10:38:00Z">
        <w:r>
          <w:t xml:space="preserve">      }</w:t>
        </w:r>
      </w:ins>
    </w:p>
    <w:p w:rsidR="00422887" w:rsidRDefault="00422887" w:rsidP="00422887">
      <w:pPr>
        <w:pStyle w:val="PL"/>
        <w:rPr>
          <w:ins w:id="26348" w:author="28.541_CR0287R1_(Rel-16)_eNRM" w:date="2020-06-29T10:38:00Z"/>
        </w:rPr>
      </w:pPr>
      <w:ins w:id="26349" w:author="28.541_CR0287R1_(Rel-16)_eNRM" w:date="2020-06-29T10:38:00Z">
        <w:r>
          <w:t xml:space="preserve">    }  </w:t>
        </w:r>
      </w:ins>
    </w:p>
    <w:p w:rsidR="00422887" w:rsidRDefault="00422887" w:rsidP="00422887">
      <w:pPr>
        <w:pStyle w:val="PL"/>
        <w:rPr>
          <w:ins w:id="26350" w:author="28.541_CR0287R1_(Rel-16)_eNRM" w:date="2020-06-29T10:38:00Z"/>
        </w:rPr>
      </w:pPr>
      <w:ins w:id="26351" w:author="28.541_CR0287R1_(Rel-16)_eNRM" w:date="2020-06-29T10:38:00Z">
        <w:r>
          <w:t xml:space="preserve">  }</w:t>
        </w:r>
      </w:ins>
    </w:p>
    <w:p w:rsidR="00422887" w:rsidRDefault="00422887" w:rsidP="00422887">
      <w:pPr>
        <w:pStyle w:val="PL"/>
        <w:rPr>
          <w:ins w:id="26352" w:author="28.541_CR0287R1_(Rel-16)_eNRM" w:date="2020-06-29T10:38:00Z"/>
        </w:rPr>
      </w:pPr>
      <w:ins w:id="26353" w:author="28.541_CR0287R1_(Rel-16)_eNRM" w:date="2020-06-29T10:38:00Z">
        <w:r>
          <w:t xml:space="preserve">  </w:t>
        </w:r>
      </w:ins>
    </w:p>
    <w:p w:rsidR="00422887" w:rsidRDefault="00422887" w:rsidP="00422887">
      <w:pPr>
        <w:pStyle w:val="PL"/>
        <w:rPr>
          <w:ins w:id="26354" w:author="28.541_CR0287R1_(Rel-16)_eNRM" w:date="2020-06-29T10:38:00Z"/>
        </w:rPr>
      </w:pPr>
      <w:ins w:id="26355" w:author="28.541_CR0287R1_(Rel-16)_eNRM" w:date="2020-06-29T10:38:00Z">
        <w:r>
          <w:t xml:space="preserve">  augment "/me3gpp:ManagedElement/smf3gpp:SMFFunction" {</w:t>
        </w:r>
      </w:ins>
    </w:p>
    <w:p w:rsidR="00422887" w:rsidRDefault="00422887" w:rsidP="00422887">
      <w:pPr>
        <w:pStyle w:val="PL"/>
        <w:rPr>
          <w:ins w:id="26356" w:author="28.541_CR0287R1_(Rel-16)_eNRM" w:date="2020-06-29T10:38:00Z"/>
        </w:rPr>
      </w:pPr>
      <w:ins w:id="26357" w:author="28.541_CR0287R1_(Rel-16)_eNRM" w:date="2020-06-29T10:38:00Z">
        <w:r>
          <w:t xml:space="preserve">    uses FiveQiDscpMappingSetSubtree;</w:t>
        </w:r>
      </w:ins>
    </w:p>
    <w:p w:rsidR="00422887" w:rsidRDefault="00422887" w:rsidP="00422887">
      <w:pPr>
        <w:pStyle w:val="PL"/>
        <w:rPr>
          <w:ins w:id="26358" w:author="28.541_CR0287R1_(Rel-16)_eNRM" w:date="2020-06-29T10:38:00Z"/>
        </w:rPr>
      </w:pPr>
      <w:ins w:id="26359" w:author="28.541_CR0287R1_(Rel-16)_eNRM" w:date="2020-06-29T10:38:00Z">
        <w:r>
          <w:lastRenderedPageBreak/>
          <w:t xml:space="preserve">  } </w:t>
        </w:r>
      </w:ins>
    </w:p>
    <w:p w:rsidR="00422887" w:rsidRDefault="00422887" w:rsidP="00422887">
      <w:pPr>
        <w:pStyle w:val="PL"/>
        <w:rPr>
          <w:ins w:id="26360" w:author="28.541_CR0287R1_(Rel-16)_eNRM" w:date="2020-06-29T10:38:00Z"/>
        </w:rPr>
      </w:pPr>
      <w:ins w:id="26361" w:author="28.541_CR0287R1_(Rel-16)_eNRM" w:date="2020-06-29T10:38:00Z">
        <w:r>
          <w:t>}</w:t>
        </w:r>
      </w:ins>
    </w:p>
    <w:p w:rsidR="00422887" w:rsidRPr="001B4943" w:rsidRDefault="00422887" w:rsidP="00F040FE">
      <w:pPr>
        <w:rPr>
          <w:ins w:id="26362" w:author="28.541_CR0287R1_(Rel-16)_eNRM" w:date="2020-06-29T10:38:00Z"/>
          <w:rPrChange w:id="26363" w:author="28.541_CR0284R1_(Rel-16)_eNRM" w:date="2020-06-26T16:13:00Z">
            <w:rPr>
              <w:ins w:id="26364" w:author="28.541_CR0287R1_(Rel-16)_eNRM" w:date="2020-06-29T10:38:00Z"/>
              <w:lang w:val="fr-FR"/>
            </w:rPr>
          </w:rPrChange>
        </w:rPr>
      </w:pPr>
    </w:p>
    <w:p w:rsidR="00E154AB" w:rsidRPr="001B4943" w:rsidRDefault="00E154AB" w:rsidP="00E154AB">
      <w:pPr>
        <w:pStyle w:val="Heading1"/>
        <w:rPr>
          <w:lang w:eastAsia="zh-CN"/>
          <w:rPrChange w:id="26365" w:author="28.541_CR0284R1_(Rel-16)_eNRM" w:date="2020-06-26T16:13:00Z">
            <w:rPr>
              <w:lang w:val="fr-FR" w:eastAsia="zh-CN"/>
            </w:rPr>
          </w:rPrChange>
        </w:rPr>
      </w:pPr>
      <w:bookmarkStart w:id="26366" w:name="_Toc19888623"/>
      <w:bookmarkStart w:id="26367" w:name="_Toc27405651"/>
      <w:bookmarkStart w:id="26368" w:name="_Toc35878849"/>
      <w:bookmarkStart w:id="26369" w:name="_Toc36220665"/>
      <w:bookmarkStart w:id="26370" w:name="_Toc36474763"/>
      <w:bookmarkStart w:id="26371" w:name="_Toc36543035"/>
      <w:bookmarkStart w:id="26372" w:name="_Toc36543856"/>
      <w:bookmarkStart w:id="26373" w:name="_Toc36568094"/>
      <w:bookmarkStart w:id="26374" w:name="_Toc44341844"/>
      <w:r w:rsidRPr="001B4943">
        <w:rPr>
          <w:lang w:eastAsia="zh-CN"/>
          <w:rPrChange w:id="26375" w:author="28.541_CR0284R1_(Rel-16)_eNRM" w:date="2020-06-26T16:13:00Z">
            <w:rPr>
              <w:lang w:val="fr-FR" w:eastAsia="zh-CN"/>
            </w:rPr>
          </w:rPrChange>
        </w:rPr>
        <w:t>H.6</w:t>
      </w:r>
      <w:r w:rsidRPr="001B4943">
        <w:rPr>
          <w:lang w:eastAsia="zh-CN"/>
          <w:rPrChange w:id="26376" w:author="28.541_CR0284R1_(Rel-16)_eNRM" w:date="2020-06-26T16:13:00Z">
            <w:rPr>
              <w:lang w:val="fr-FR" w:eastAsia="zh-CN"/>
            </w:rPr>
          </w:rPrChange>
        </w:rPr>
        <w:tab/>
      </w:r>
      <w:bookmarkEnd w:id="26366"/>
      <w:r w:rsidRPr="001B4943">
        <w:rPr>
          <w:lang w:eastAsia="zh-CN"/>
          <w:rPrChange w:id="26377" w:author="28.541_CR0284R1_(Rel-16)_eNRM" w:date="2020-06-26T16:13:00Z">
            <w:rPr>
              <w:lang w:val="fr-FR" w:eastAsia="zh-CN"/>
            </w:rPr>
          </w:rPrChange>
        </w:rPr>
        <w:t>Void</w:t>
      </w:r>
      <w:bookmarkEnd w:id="26367"/>
      <w:bookmarkEnd w:id="26368"/>
      <w:bookmarkEnd w:id="26369"/>
      <w:bookmarkEnd w:id="26370"/>
      <w:bookmarkEnd w:id="26371"/>
      <w:bookmarkEnd w:id="26372"/>
      <w:bookmarkEnd w:id="26373"/>
      <w:bookmarkEnd w:id="26374"/>
    </w:p>
    <w:p w:rsidR="00E154AB" w:rsidRDefault="00E154AB" w:rsidP="00E154AB">
      <w:pPr>
        <w:pStyle w:val="Heading1"/>
        <w:rPr>
          <w:lang w:eastAsia="zh-CN"/>
        </w:rPr>
      </w:pPr>
      <w:bookmarkStart w:id="26378" w:name="_Toc19888624"/>
      <w:bookmarkStart w:id="26379" w:name="_Toc27405652"/>
      <w:bookmarkStart w:id="26380" w:name="_Toc35878850"/>
      <w:bookmarkStart w:id="26381" w:name="_Toc36220666"/>
      <w:bookmarkStart w:id="26382" w:name="_Toc36474764"/>
      <w:bookmarkStart w:id="26383" w:name="_Toc36543036"/>
      <w:bookmarkStart w:id="26384" w:name="_Toc36543857"/>
      <w:bookmarkStart w:id="26385" w:name="_Toc36568095"/>
      <w:bookmarkStart w:id="26386" w:name="_Toc44341845"/>
      <w:r>
        <w:rPr>
          <w:lang w:eastAsia="zh-CN"/>
        </w:rPr>
        <w:t>H.7</w:t>
      </w:r>
      <w:r>
        <w:rPr>
          <w:lang w:eastAsia="zh-CN"/>
        </w:rPr>
        <w:tab/>
        <w:t>Mount information</w:t>
      </w:r>
      <w:bookmarkEnd w:id="26378"/>
      <w:bookmarkEnd w:id="26379"/>
      <w:bookmarkEnd w:id="26380"/>
      <w:bookmarkEnd w:id="26381"/>
      <w:bookmarkEnd w:id="26382"/>
      <w:bookmarkEnd w:id="26383"/>
      <w:bookmarkEnd w:id="26384"/>
      <w:bookmarkEnd w:id="26385"/>
      <w:bookmarkEnd w:id="26386"/>
    </w:p>
    <w:p w:rsidR="00E154AB" w:rsidRDefault="00E154AB" w:rsidP="00E154AB">
      <w:pPr>
        <w:pStyle w:val="PL"/>
        <w:rPr>
          <w:lang w:eastAsia="zh-CN"/>
        </w:rPr>
      </w:pPr>
      <w:r>
        <w:rPr>
          <w:lang w:eastAsia="zh-CN"/>
        </w:rPr>
        <w:t>_3gpp-5gc-nrm-affunction.yang</w:t>
      </w:r>
    </w:p>
    <w:p w:rsidR="00E154AB" w:rsidRDefault="00E154AB" w:rsidP="00E154AB">
      <w:pPr>
        <w:pStyle w:val="PL"/>
        <w:rPr>
          <w:lang w:eastAsia="zh-CN"/>
        </w:rPr>
      </w:pPr>
      <w:r>
        <w:rPr>
          <w:lang w:eastAsia="zh-CN"/>
        </w:rPr>
        <w:t>_3gpp-5gc-nrm-amffunction.yang</w:t>
      </w:r>
    </w:p>
    <w:p w:rsidR="00E154AB" w:rsidRDefault="00E154AB" w:rsidP="00E154AB">
      <w:pPr>
        <w:pStyle w:val="PL"/>
        <w:rPr>
          <w:lang w:eastAsia="zh-CN"/>
        </w:rPr>
      </w:pPr>
      <w:r>
        <w:rPr>
          <w:lang w:eastAsia="zh-CN"/>
        </w:rPr>
        <w:t>_3gpp-5gc-nrm-amfregion.yang</w:t>
      </w:r>
    </w:p>
    <w:p w:rsidR="00E154AB" w:rsidRDefault="00E154AB" w:rsidP="00E154AB">
      <w:pPr>
        <w:pStyle w:val="PL"/>
        <w:rPr>
          <w:lang w:eastAsia="zh-CN"/>
        </w:rPr>
      </w:pPr>
      <w:r>
        <w:rPr>
          <w:lang w:eastAsia="zh-CN"/>
        </w:rPr>
        <w:t>_3gpp-5gc-nrm-amfset.yang</w:t>
      </w:r>
    </w:p>
    <w:p w:rsidR="00E154AB" w:rsidRDefault="00E154AB" w:rsidP="00E154AB">
      <w:pPr>
        <w:pStyle w:val="PL"/>
        <w:rPr>
          <w:lang w:eastAsia="zh-CN"/>
        </w:rPr>
      </w:pPr>
      <w:r>
        <w:rPr>
          <w:lang w:eastAsia="zh-CN"/>
        </w:rPr>
        <w:t>_3gpp-5gc-nrm-ausffunction.yang</w:t>
      </w:r>
    </w:p>
    <w:p w:rsidR="00E154AB" w:rsidRDefault="00E154AB" w:rsidP="00E154AB">
      <w:pPr>
        <w:pStyle w:val="PL"/>
        <w:rPr>
          <w:lang w:eastAsia="zh-CN"/>
        </w:rPr>
      </w:pPr>
      <w:r>
        <w:rPr>
          <w:lang w:eastAsia="zh-CN"/>
        </w:rPr>
        <w:t>_3gpp-5gc-nrm-dnfunction.yang</w:t>
      </w:r>
    </w:p>
    <w:p w:rsidR="00E154AB" w:rsidRDefault="00E154AB" w:rsidP="00E154AB">
      <w:pPr>
        <w:pStyle w:val="PL"/>
        <w:rPr>
          <w:lang w:eastAsia="zh-CN"/>
        </w:rPr>
      </w:pPr>
      <w:r>
        <w:rPr>
          <w:lang w:eastAsia="zh-CN"/>
        </w:rPr>
        <w:t>_3gpp-5gc-nrm-ep.yang</w:t>
      </w:r>
    </w:p>
    <w:p w:rsidR="00E154AB" w:rsidRDefault="00E154AB" w:rsidP="00E154AB">
      <w:pPr>
        <w:pStyle w:val="PL"/>
        <w:rPr>
          <w:lang w:eastAsia="zh-CN"/>
        </w:rPr>
      </w:pPr>
      <w:r>
        <w:rPr>
          <w:lang w:eastAsia="zh-CN"/>
        </w:rPr>
        <w:t>_3gpp-5gc-nrm-externalnrffunction.yang</w:t>
      </w:r>
    </w:p>
    <w:p w:rsidR="00E154AB" w:rsidRDefault="00E154AB" w:rsidP="00E154AB">
      <w:pPr>
        <w:pStyle w:val="PL"/>
        <w:rPr>
          <w:lang w:eastAsia="zh-CN"/>
        </w:rPr>
      </w:pPr>
      <w:r>
        <w:rPr>
          <w:lang w:eastAsia="zh-CN"/>
        </w:rPr>
        <w:t>_3gpp-5gc-nrm-externalnssffunction.yang</w:t>
      </w:r>
    </w:p>
    <w:p w:rsidR="00E154AB" w:rsidRDefault="00E154AB" w:rsidP="00E154AB">
      <w:pPr>
        <w:pStyle w:val="PL"/>
        <w:rPr>
          <w:lang w:eastAsia="zh-CN"/>
        </w:rPr>
      </w:pPr>
      <w:r>
        <w:rPr>
          <w:lang w:eastAsia="zh-CN"/>
        </w:rPr>
        <w:t>_3gpp-5gc-nrm-lmffunction.yang</w:t>
      </w:r>
    </w:p>
    <w:p w:rsidR="00E154AB" w:rsidRDefault="00E154AB" w:rsidP="00E154AB">
      <w:pPr>
        <w:pStyle w:val="PL"/>
        <w:rPr>
          <w:lang w:eastAsia="zh-CN"/>
        </w:rPr>
      </w:pPr>
      <w:r>
        <w:rPr>
          <w:lang w:eastAsia="zh-CN"/>
        </w:rPr>
        <w:t>_3gpp-5gc-nrm-n3iwffunction.yang</w:t>
      </w:r>
    </w:p>
    <w:p w:rsidR="00E154AB" w:rsidRDefault="00E154AB" w:rsidP="00E154AB">
      <w:pPr>
        <w:pStyle w:val="PL"/>
        <w:rPr>
          <w:lang w:eastAsia="zh-CN"/>
        </w:rPr>
      </w:pPr>
      <w:r>
        <w:rPr>
          <w:lang w:eastAsia="zh-CN"/>
        </w:rPr>
        <w:t>_3gpp-5gc-nrm-nfprofile.yang</w:t>
      </w:r>
    </w:p>
    <w:p w:rsidR="00E154AB" w:rsidRDefault="00E154AB" w:rsidP="00E154AB">
      <w:pPr>
        <w:pStyle w:val="PL"/>
        <w:rPr>
          <w:lang w:eastAsia="zh-CN"/>
        </w:rPr>
      </w:pPr>
      <w:r>
        <w:rPr>
          <w:lang w:eastAsia="zh-CN"/>
        </w:rPr>
        <w:t>_3gpp-5gc-nrm-nfservice.yang</w:t>
      </w:r>
    </w:p>
    <w:p w:rsidR="00E154AB" w:rsidRDefault="00E154AB" w:rsidP="00E154AB">
      <w:pPr>
        <w:pStyle w:val="PL"/>
        <w:rPr>
          <w:lang w:eastAsia="zh-CN"/>
        </w:rPr>
      </w:pPr>
      <w:r>
        <w:rPr>
          <w:lang w:eastAsia="zh-CN"/>
        </w:rPr>
        <w:t>_3gpp-5gc-nrm-ngeirfunction.yang</w:t>
      </w:r>
    </w:p>
    <w:p w:rsidR="00E154AB" w:rsidRDefault="00E154AB" w:rsidP="00E154AB">
      <w:pPr>
        <w:pStyle w:val="PL"/>
        <w:rPr>
          <w:lang w:eastAsia="zh-CN"/>
        </w:rPr>
      </w:pPr>
      <w:r>
        <w:rPr>
          <w:lang w:eastAsia="zh-CN"/>
        </w:rPr>
        <w:t>_3gpp-5gc-nrm-nrffunction.yang</w:t>
      </w:r>
    </w:p>
    <w:p w:rsidR="00E154AB" w:rsidRDefault="00E154AB" w:rsidP="00E154AB">
      <w:pPr>
        <w:pStyle w:val="PL"/>
        <w:rPr>
          <w:lang w:eastAsia="zh-CN"/>
        </w:rPr>
      </w:pPr>
      <w:r>
        <w:rPr>
          <w:lang w:eastAsia="zh-CN"/>
        </w:rPr>
        <w:t>_3gpp-5gc-nrm-nssffunction.yang</w:t>
      </w:r>
    </w:p>
    <w:p w:rsidR="00E154AB" w:rsidRDefault="00E154AB" w:rsidP="00E154AB">
      <w:pPr>
        <w:pStyle w:val="PL"/>
        <w:rPr>
          <w:lang w:eastAsia="zh-CN"/>
        </w:rPr>
      </w:pPr>
      <w:r>
        <w:rPr>
          <w:lang w:eastAsia="zh-CN"/>
        </w:rPr>
        <w:t>_3gpp-5gc-nrm-nwdaffunction.yang</w:t>
      </w:r>
    </w:p>
    <w:p w:rsidR="00E154AB" w:rsidRDefault="00E154AB" w:rsidP="00E154AB">
      <w:pPr>
        <w:pStyle w:val="PL"/>
        <w:rPr>
          <w:lang w:eastAsia="zh-CN"/>
        </w:rPr>
      </w:pPr>
      <w:r>
        <w:rPr>
          <w:lang w:eastAsia="zh-CN"/>
        </w:rPr>
        <w:t>_3gpp-5gc-nrm-pcffunction.yang</w:t>
      </w:r>
    </w:p>
    <w:p w:rsidR="00E154AB" w:rsidRDefault="00E154AB" w:rsidP="00E154AB">
      <w:pPr>
        <w:pStyle w:val="PL"/>
        <w:rPr>
          <w:lang w:eastAsia="zh-CN"/>
        </w:rPr>
      </w:pPr>
      <w:r>
        <w:rPr>
          <w:lang w:eastAsia="zh-CN"/>
        </w:rPr>
        <w:t>_3gpp-5gc-nrm-seppfunction.yang</w:t>
      </w:r>
    </w:p>
    <w:p w:rsidR="00E154AB" w:rsidRDefault="00E154AB" w:rsidP="00E154AB">
      <w:pPr>
        <w:pStyle w:val="PL"/>
        <w:rPr>
          <w:lang w:eastAsia="zh-CN"/>
        </w:rPr>
      </w:pPr>
      <w:r>
        <w:rPr>
          <w:lang w:eastAsia="zh-CN"/>
        </w:rPr>
        <w:t>_3gpp-5gc-nrm-smffunction.yang</w:t>
      </w:r>
    </w:p>
    <w:p w:rsidR="00E154AB" w:rsidRDefault="00E154AB" w:rsidP="00E154AB">
      <w:pPr>
        <w:pStyle w:val="PL"/>
        <w:rPr>
          <w:lang w:eastAsia="zh-CN"/>
        </w:rPr>
      </w:pPr>
      <w:r>
        <w:rPr>
          <w:lang w:eastAsia="zh-CN"/>
        </w:rPr>
        <w:t>_3gpp-5gc-nrm-smsffunction.yang</w:t>
      </w:r>
    </w:p>
    <w:p w:rsidR="00E154AB" w:rsidRDefault="00E154AB" w:rsidP="00E154AB">
      <w:pPr>
        <w:pStyle w:val="PL"/>
        <w:rPr>
          <w:lang w:eastAsia="zh-CN"/>
        </w:rPr>
      </w:pPr>
      <w:r>
        <w:rPr>
          <w:lang w:eastAsia="zh-CN"/>
        </w:rPr>
        <w:t>_3gpp-5gc-nrm-udmfunction.yang</w:t>
      </w:r>
    </w:p>
    <w:p w:rsidR="00E154AB" w:rsidRDefault="00E154AB" w:rsidP="00E154AB">
      <w:pPr>
        <w:pStyle w:val="PL"/>
        <w:rPr>
          <w:lang w:eastAsia="zh-CN"/>
        </w:rPr>
      </w:pPr>
      <w:r>
        <w:rPr>
          <w:lang w:eastAsia="zh-CN"/>
        </w:rPr>
        <w:t>_3gpp-5gc-nrm-udrfunction.yang</w:t>
      </w:r>
    </w:p>
    <w:p w:rsidR="00E154AB" w:rsidRDefault="00E154AB" w:rsidP="00E154AB">
      <w:pPr>
        <w:pStyle w:val="PL"/>
        <w:rPr>
          <w:lang w:eastAsia="zh-CN"/>
        </w:rPr>
      </w:pPr>
      <w:r>
        <w:rPr>
          <w:lang w:eastAsia="zh-CN"/>
        </w:rPr>
        <w:t>_3gpp-5gc-nrm-udsffunction.yang</w:t>
      </w:r>
    </w:p>
    <w:p w:rsidR="00E154AB" w:rsidRDefault="00E154AB" w:rsidP="00E154AB">
      <w:pPr>
        <w:pStyle w:val="PL"/>
        <w:rPr>
          <w:lang w:eastAsia="zh-CN"/>
        </w:rPr>
      </w:pPr>
      <w:r>
        <w:rPr>
          <w:lang w:eastAsia="zh-CN"/>
        </w:rPr>
        <w:t>_3gpp-5gc-nrm-upffunction.yang</w:t>
      </w:r>
    </w:p>
    <w:p w:rsidR="00E154AB" w:rsidRDefault="00E154AB" w:rsidP="00E154AB">
      <w:pPr>
        <w:pStyle w:val="PL"/>
        <w:rPr>
          <w:lang w:eastAsia="zh-CN"/>
        </w:rPr>
      </w:pPr>
    </w:p>
    <w:p w:rsidR="00E154AB" w:rsidRPr="002E7224" w:rsidRDefault="00E154AB" w:rsidP="00E154AB">
      <w:pPr>
        <w:rPr>
          <w:rFonts w:cs="Courier New"/>
          <w:lang w:val="en-US"/>
        </w:rPr>
      </w:pPr>
      <w:r>
        <w:t>If the above files are mounted the yang files described in clause E.7 shall also be mounted</w:t>
      </w:r>
      <w:r w:rsidRPr="002030C5">
        <w:rPr>
          <w:rFonts w:ascii="Courier New" w:hAnsi="Courier New" w:cs="Courier New"/>
          <w:lang w:val="en-US"/>
        </w:rPr>
        <w:t>.</w:t>
      </w:r>
    </w:p>
    <w:p w:rsidR="00E154AB" w:rsidRPr="005A0BB3" w:rsidRDefault="00E154AB" w:rsidP="00E154AB">
      <w:pPr>
        <w:rPr>
          <w:lang w:val="en-US"/>
        </w:rPr>
      </w:pPr>
    </w:p>
    <w:p w:rsidR="00E154AB" w:rsidRPr="002B15AA" w:rsidRDefault="00E154AB" w:rsidP="00E154AB">
      <w:pPr>
        <w:pStyle w:val="Heading8"/>
      </w:pPr>
      <w:bookmarkStart w:id="26387" w:name="historyclause"/>
      <w:r>
        <w:br w:type="page"/>
      </w:r>
      <w:bookmarkStart w:id="26388" w:name="_Toc19888625"/>
      <w:bookmarkStart w:id="26389" w:name="_Toc27405653"/>
      <w:bookmarkStart w:id="26390" w:name="_Toc35878851"/>
      <w:bookmarkStart w:id="26391" w:name="_Toc36220667"/>
      <w:bookmarkStart w:id="26392" w:name="_Toc36474765"/>
      <w:bookmarkStart w:id="26393" w:name="_Toc36543037"/>
      <w:bookmarkStart w:id="26394" w:name="_Toc36543858"/>
      <w:bookmarkStart w:id="26395" w:name="_Toc36568096"/>
      <w:bookmarkStart w:id="26396" w:name="_Toc44341846"/>
      <w:r w:rsidRPr="002B15AA">
        <w:lastRenderedPageBreak/>
        <w:t>Annex I (normative):</w:t>
      </w:r>
      <w:r w:rsidRPr="002B15AA">
        <w:br/>
        <w:t>XML definitions for network slice</w:t>
      </w:r>
      <w:bookmarkEnd w:id="26388"/>
      <w:bookmarkEnd w:id="26389"/>
      <w:bookmarkEnd w:id="26390"/>
      <w:bookmarkEnd w:id="26391"/>
      <w:bookmarkEnd w:id="26392"/>
      <w:bookmarkEnd w:id="26393"/>
      <w:bookmarkEnd w:id="26394"/>
      <w:bookmarkEnd w:id="26395"/>
      <w:bookmarkEnd w:id="26396"/>
    </w:p>
    <w:p w:rsidR="00E154AB" w:rsidRPr="002B15AA" w:rsidRDefault="00E154AB" w:rsidP="00E154AB">
      <w:pPr>
        <w:pStyle w:val="Heading1"/>
      </w:pPr>
      <w:bookmarkStart w:id="26397" w:name="_Toc19888626"/>
      <w:bookmarkStart w:id="26398" w:name="_Toc27405654"/>
      <w:bookmarkStart w:id="26399" w:name="_Toc35878852"/>
      <w:bookmarkStart w:id="26400" w:name="_Toc36220668"/>
      <w:bookmarkStart w:id="26401" w:name="_Toc36474766"/>
      <w:bookmarkStart w:id="26402" w:name="_Toc36543038"/>
      <w:bookmarkStart w:id="26403" w:name="_Toc36543859"/>
      <w:bookmarkStart w:id="26404" w:name="_Toc36568097"/>
      <w:bookmarkStart w:id="26405" w:name="_Toc44341847"/>
      <w:r w:rsidRPr="002B15AA">
        <w:t>I.1</w:t>
      </w:r>
      <w:r w:rsidRPr="002B15AA">
        <w:tab/>
        <w:t>General</w:t>
      </w:r>
      <w:bookmarkEnd w:id="26397"/>
      <w:bookmarkEnd w:id="26398"/>
      <w:bookmarkEnd w:id="26399"/>
      <w:bookmarkEnd w:id="26400"/>
      <w:bookmarkEnd w:id="26401"/>
      <w:bookmarkEnd w:id="26402"/>
      <w:bookmarkEnd w:id="26403"/>
      <w:bookmarkEnd w:id="26404"/>
      <w:bookmarkEnd w:id="26405"/>
      <w:r w:rsidRPr="002B15AA">
        <w:t xml:space="preserve"> </w:t>
      </w:r>
    </w:p>
    <w:p w:rsidR="00E154AB" w:rsidRPr="002B15AA" w:rsidRDefault="00E154AB" w:rsidP="00E154AB">
      <w:r w:rsidRPr="002B15AA">
        <w:t xml:space="preserve">This annex contains the </w:t>
      </w:r>
      <w:r w:rsidRPr="002B15AA">
        <w:rPr>
          <w:color w:val="000000"/>
        </w:rPr>
        <w:t xml:space="preserve">XML </w:t>
      </w:r>
      <w:r w:rsidRPr="002B15AA">
        <w:rPr>
          <w:rFonts w:hint="eastAsia"/>
          <w:color w:val="000000"/>
          <w:lang w:eastAsia="zh-CN"/>
        </w:rPr>
        <w:t>d</w:t>
      </w:r>
      <w:r w:rsidRPr="002B15AA">
        <w:rPr>
          <w:color w:val="000000"/>
        </w:rPr>
        <w:t xml:space="preserve">efinitions for the </w:t>
      </w:r>
      <w:r w:rsidRPr="002B15AA">
        <w:rPr>
          <w:color w:val="000000"/>
          <w:lang w:eastAsia="zh-CN"/>
        </w:rPr>
        <w:t xml:space="preserve">network slice </w:t>
      </w:r>
      <w:r w:rsidRPr="002B15AA">
        <w:rPr>
          <w:color w:val="000000"/>
        </w:rPr>
        <w:t>NRM</w:t>
      </w:r>
      <w:r w:rsidRPr="002B15AA">
        <w:t xml:space="preserve">, in accordance with </w:t>
      </w:r>
      <w:r w:rsidRPr="002B15AA">
        <w:rPr>
          <w:lang w:eastAsia="zh-CN"/>
        </w:rPr>
        <w:t>network slice</w:t>
      </w:r>
      <w:r w:rsidRPr="002B15AA">
        <w:rPr>
          <w:rFonts w:hint="eastAsia"/>
          <w:lang w:eastAsia="zh-CN"/>
        </w:rPr>
        <w:t xml:space="preserve"> </w:t>
      </w:r>
      <w:r w:rsidRPr="002B15AA">
        <w:t>NRM Information Model definitions specified in clause 6.</w:t>
      </w:r>
    </w:p>
    <w:p w:rsidR="00E154AB" w:rsidRPr="002B15AA" w:rsidRDefault="00E154AB" w:rsidP="00E154AB">
      <w:pPr>
        <w:pStyle w:val="Heading1"/>
      </w:pPr>
      <w:bookmarkStart w:id="26406" w:name="_Toc19888627"/>
      <w:bookmarkStart w:id="26407" w:name="_Toc27405655"/>
      <w:bookmarkStart w:id="26408" w:name="_Toc35878853"/>
      <w:bookmarkStart w:id="26409" w:name="_Toc36220669"/>
      <w:bookmarkStart w:id="26410" w:name="_Toc36474767"/>
      <w:bookmarkStart w:id="26411" w:name="_Toc36543039"/>
      <w:bookmarkStart w:id="26412" w:name="_Toc36543860"/>
      <w:bookmarkStart w:id="26413" w:name="_Toc36568098"/>
      <w:bookmarkStart w:id="26414" w:name="_Toc44341848"/>
      <w:r w:rsidRPr="002B15AA">
        <w:t>I.2</w:t>
      </w:r>
      <w:r w:rsidRPr="002B15AA">
        <w:tab/>
        <w:t>Architectural features</w:t>
      </w:r>
      <w:bookmarkEnd w:id="26406"/>
      <w:bookmarkEnd w:id="26407"/>
      <w:bookmarkEnd w:id="26408"/>
      <w:bookmarkEnd w:id="26409"/>
      <w:bookmarkEnd w:id="26410"/>
      <w:bookmarkEnd w:id="26411"/>
      <w:bookmarkEnd w:id="26412"/>
      <w:bookmarkEnd w:id="26413"/>
      <w:bookmarkEnd w:id="26414"/>
    </w:p>
    <w:p w:rsidR="00E154AB" w:rsidRPr="002B15AA" w:rsidRDefault="00E154AB" w:rsidP="00E154AB">
      <w:pPr>
        <w:rPr>
          <w:lang w:eastAsia="zh-CN"/>
        </w:rPr>
      </w:pPr>
      <w:r w:rsidRPr="002B15AA">
        <w:t xml:space="preserve">The overall architectural feature of network slice information model is specified in clause 6, this clause specifies features that are specific to the </w:t>
      </w:r>
      <w:r w:rsidRPr="002B15AA">
        <w:rPr>
          <w:rFonts w:hint="eastAsia"/>
          <w:lang w:eastAsia="zh-CN"/>
        </w:rPr>
        <w:t>Schema definitions</w:t>
      </w:r>
      <w:r w:rsidRPr="002B15AA">
        <w:t>.</w:t>
      </w:r>
    </w:p>
    <w:p w:rsidR="00E154AB" w:rsidRPr="002B15AA" w:rsidRDefault="00E154AB" w:rsidP="00E154AB">
      <w:r w:rsidRPr="002B15AA">
        <w:t xml:space="preserve">The XML definitions of </w:t>
      </w:r>
      <w:r>
        <w:t>the present document</w:t>
      </w:r>
      <w:r w:rsidRPr="002B15AA">
        <w:t xml:space="preserve"> specify the schema for a configuration content, which can be included in a configuration file for Bulk configuration management operations.</w:t>
      </w:r>
    </w:p>
    <w:p w:rsidR="00E154AB" w:rsidRPr="002B15AA" w:rsidRDefault="00E154AB" w:rsidP="00E154AB">
      <w:pPr>
        <w:pStyle w:val="Heading1"/>
      </w:pPr>
      <w:bookmarkStart w:id="26415" w:name="_Toc19888628"/>
      <w:bookmarkStart w:id="26416" w:name="_Toc27405656"/>
      <w:bookmarkStart w:id="26417" w:name="_Toc35878854"/>
      <w:bookmarkStart w:id="26418" w:name="_Toc36220670"/>
      <w:bookmarkStart w:id="26419" w:name="_Toc36474768"/>
      <w:bookmarkStart w:id="26420" w:name="_Toc36543040"/>
      <w:bookmarkStart w:id="26421" w:name="_Toc36543861"/>
      <w:bookmarkStart w:id="26422" w:name="_Toc36568099"/>
      <w:bookmarkStart w:id="26423" w:name="_Toc44341849"/>
      <w:r w:rsidRPr="002B15AA">
        <w:t>I.3</w:t>
      </w:r>
      <w:r w:rsidRPr="002B15AA">
        <w:tab/>
        <w:t>Mapping</w:t>
      </w:r>
      <w:bookmarkEnd w:id="26415"/>
      <w:bookmarkEnd w:id="26416"/>
      <w:bookmarkEnd w:id="26417"/>
      <w:bookmarkEnd w:id="26418"/>
      <w:bookmarkEnd w:id="26419"/>
      <w:bookmarkEnd w:id="26420"/>
      <w:bookmarkEnd w:id="26421"/>
      <w:bookmarkEnd w:id="26422"/>
      <w:bookmarkEnd w:id="26423"/>
    </w:p>
    <w:p w:rsidR="00E154AB" w:rsidRPr="002B15AA" w:rsidRDefault="00E154AB" w:rsidP="00E154AB">
      <w:pPr>
        <w:pStyle w:val="Heading2"/>
        <w:rPr>
          <w:lang w:eastAsia="zh-CN"/>
        </w:rPr>
      </w:pPr>
      <w:bookmarkStart w:id="26424" w:name="_Toc19888629"/>
      <w:bookmarkStart w:id="26425" w:name="_Toc27405657"/>
      <w:bookmarkStart w:id="26426" w:name="_Toc35878855"/>
      <w:bookmarkStart w:id="26427" w:name="_Toc36220671"/>
      <w:bookmarkStart w:id="26428" w:name="_Toc36474769"/>
      <w:bookmarkStart w:id="26429" w:name="_Toc36543041"/>
      <w:bookmarkStart w:id="26430" w:name="_Toc36543862"/>
      <w:bookmarkStart w:id="26431" w:name="_Toc36568100"/>
      <w:bookmarkStart w:id="26432" w:name="_Toc44341850"/>
      <w:r w:rsidRPr="002B15AA">
        <w:t>I.</w:t>
      </w:r>
      <w:r w:rsidRPr="002B15AA">
        <w:rPr>
          <w:rFonts w:hint="eastAsia"/>
          <w:lang w:eastAsia="zh-CN"/>
        </w:rPr>
        <w:t>3</w:t>
      </w:r>
      <w:r w:rsidRPr="002B15AA">
        <w:t>.1</w:t>
      </w:r>
      <w:r w:rsidRPr="002B15AA">
        <w:tab/>
        <w:t xml:space="preserve">General </w:t>
      </w:r>
      <w:r w:rsidRPr="002B15AA">
        <w:rPr>
          <w:rFonts w:hint="eastAsia"/>
          <w:lang w:eastAsia="zh-CN"/>
        </w:rPr>
        <w:t>mapping</w:t>
      </w:r>
      <w:bookmarkEnd w:id="26424"/>
      <w:bookmarkEnd w:id="26425"/>
      <w:bookmarkEnd w:id="26426"/>
      <w:bookmarkEnd w:id="26427"/>
      <w:bookmarkEnd w:id="26428"/>
      <w:bookmarkEnd w:id="26429"/>
      <w:bookmarkEnd w:id="26430"/>
      <w:bookmarkEnd w:id="26431"/>
      <w:bookmarkEnd w:id="26432"/>
    </w:p>
    <w:p w:rsidR="00E154AB" w:rsidRPr="002B15AA" w:rsidRDefault="00E154AB" w:rsidP="00E154AB">
      <w:r w:rsidRPr="002B15AA">
        <w:t>An IOC maps to an XML element of the same name as the IOC's name in the Information Model. An IOC attribute maps to a sub-element of the corresponding IOC's XML element, and the name of this sub-element is the same as the attribute's name in the Information Model.</w:t>
      </w:r>
    </w:p>
    <w:p w:rsidR="00E154AB" w:rsidRPr="002B15AA" w:rsidRDefault="00E154AB" w:rsidP="00E154AB">
      <w:pPr>
        <w:pStyle w:val="Heading2"/>
      </w:pPr>
      <w:bookmarkStart w:id="26433" w:name="_Toc19888630"/>
      <w:bookmarkStart w:id="26434" w:name="_Toc27405658"/>
      <w:bookmarkStart w:id="26435" w:name="_Toc35878856"/>
      <w:bookmarkStart w:id="26436" w:name="_Toc36220672"/>
      <w:bookmarkStart w:id="26437" w:name="_Toc36474770"/>
      <w:bookmarkStart w:id="26438" w:name="_Toc36543042"/>
      <w:bookmarkStart w:id="26439" w:name="_Toc36543863"/>
      <w:bookmarkStart w:id="26440" w:name="_Toc36568101"/>
      <w:bookmarkStart w:id="26441" w:name="_Toc44341851"/>
      <w:r w:rsidRPr="002B15AA">
        <w:t>I.</w:t>
      </w:r>
      <w:r w:rsidRPr="002B15AA">
        <w:rPr>
          <w:rFonts w:hint="eastAsia"/>
        </w:rPr>
        <w:t>3.2</w:t>
      </w:r>
      <w:r w:rsidRPr="002B15AA">
        <w:tab/>
        <w:t>Information Object Class (IOC) mapping</w:t>
      </w:r>
      <w:bookmarkEnd w:id="26433"/>
      <w:bookmarkEnd w:id="26434"/>
      <w:bookmarkEnd w:id="26435"/>
      <w:bookmarkEnd w:id="26436"/>
      <w:bookmarkEnd w:id="26437"/>
      <w:bookmarkEnd w:id="26438"/>
      <w:bookmarkEnd w:id="26439"/>
      <w:bookmarkEnd w:id="26440"/>
      <w:bookmarkEnd w:id="26441"/>
    </w:p>
    <w:p w:rsidR="00E154AB" w:rsidRPr="002B15AA" w:rsidRDefault="00E154AB" w:rsidP="00E154AB">
      <w:r w:rsidRPr="002B15AA">
        <w:t xml:space="preserve">The mapping is not present in the current version of </w:t>
      </w:r>
      <w:r>
        <w:t>the present document</w:t>
      </w:r>
      <w:r w:rsidRPr="002B15AA">
        <w:t>.</w:t>
      </w:r>
    </w:p>
    <w:p w:rsidR="00E154AB" w:rsidRPr="002B15AA" w:rsidRDefault="00E154AB" w:rsidP="00E154AB">
      <w:pPr>
        <w:pStyle w:val="Heading1"/>
      </w:pPr>
      <w:bookmarkStart w:id="26442" w:name="_Toc19888631"/>
      <w:bookmarkStart w:id="26443" w:name="_Toc27405659"/>
      <w:bookmarkStart w:id="26444" w:name="_Toc35878857"/>
      <w:bookmarkStart w:id="26445" w:name="_Toc36220673"/>
      <w:bookmarkStart w:id="26446" w:name="_Toc36474771"/>
      <w:bookmarkStart w:id="26447" w:name="_Toc36543043"/>
      <w:bookmarkStart w:id="26448" w:name="_Toc36543864"/>
      <w:bookmarkStart w:id="26449" w:name="_Toc36568102"/>
      <w:bookmarkStart w:id="26450" w:name="_Toc44341852"/>
      <w:r w:rsidRPr="002B15AA">
        <w:t>I.4</w:t>
      </w:r>
      <w:r w:rsidRPr="002B15AA">
        <w:tab/>
        <w:t xml:space="preserve">Solution Set </w:t>
      </w:r>
      <w:r>
        <w:t xml:space="preserve">(SS) </w:t>
      </w:r>
      <w:r w:rsidRPr="002B15AA">
        <w:t>definitions</w:t>
      </w:r>
      <w:bookmarkEnd w:id="26442"/>
      <w:bookmarkEnd w:id="26443"/>
      <w:bookmarkEnd w:id="26444"/>
      <w:bookmarkEnd w:id="26445"/>
      <w:bookmarkEnd w:id="26446"/>
      <w:bookmarkEnd w:id="26447"/>
      <w:bookmarkEnd w:id="26448"/>
      <w:bookmarkEnd w:id="26449"/>
      <w:bookmarkEnd w:id="26450"/>
    </w:p>
    <w:p w:rsidR="00E154AB" w:rsidRPr="002B15AA" w:rsidRDefault="00E154AB" w:rsidP="00E154AB">
      <w:pPr>
        <w:pStyle w:val="Heading2"/>
        <w:rPr>
          <w:lang w:eastAsia="zh-CN"/>
        </w:rPr>
      </w:pPr>
      <w:bookmarkStart w:id="26451" w:name="_Toc19888632"/>
      <w:bookmarkStart w:id="26452" w:name="_Toc27405660"/>
      <w:bookmarkStart w:id="26453" w:name="_Toc35878858"/>
      <w:bookmarkStart w:id="26454" w:name="_Toc36220674"/>
      <w:bookmarkStart w:id="26455" w:name="_Toc36474772"/>
      <w:bookmarkStart w:id="26456" w:name="_Toc36543044"/>
      <w:bookmarkStart w:id="26457" w:name="_Toc36543865"/>
      <w:bookmarkStart w:id="26458" w:name="_Toc36568103"/>
      <w:bookmarkStart w:id="26459" w:name="_Toc44341853"/>
      <w:r w:rsidRPr="002B15AA">
        <w:rPr>
          <w:lang w:eastAsia="zh-CN"/>
        </w:rPr>
        <w:t>I.4.1</w:t>
      </w:r>
      <w:r w:rsidRPr="002B15AA">
        <w:rPr>
          <w:lang w:eastAsia="zh-CN"/>
        </w:rPr>
        <w:tab/>
        <w:t>XML definition structure</w:t>
      </w:r>
      <w:bookmarkEnd w:id="26451"/>
      <w:bookmarkEnd w:id="26452"/>
      <w:bookmarkEnd w:id="26453"/>
      <w:bookmarkEnd w:id="26454"/>
      <w:bookmarkEnd w:id="26455"/>
      <w:bookmarkEnd w:id="26456"/>
      <w:bookmarkEnd w:id="26457"/>
      <w:bookmarkEnd w:id="26458"/>
      <w:bookmarkEnd w:id="26459"/>
    </w:p>
    <w:p w:rsidR="00E154AB" w:rsidRPr="002B15AA" w:rsidRDefault="00E154AB" w:rsidP="00E154AB">
      <w:pPr>
        <w:rPr>
          <w:lang w:eastAsia="zh-CN"/>
        </w:rPr>
      </w:pPr>
      <w:r w:rsidRPr="002B15AA">
        <w:rPr>
          <w:lang w:eastAsia="zh-CN"/>
        </w:rPr>
        <w:t>The overall description of the file format of configuration data XML files is provided by 3GPP TS 32.616 [33].</w:t>
      </w:r>
    </w:p>
    <w:p w:rsidR="00E154AB" w:rsidRPr="002B15AA" w:rsidRDefault="00E154AB" w:rsidP="00E154AB">
      <w:pPr>
        <w:rPr>
          <w:lang w:eastAsia="zh-CN"/>
        </w:rPr>
      </w:pPr>
      <w:r w:rsidRPr="002B15AA">
        <w:rPr>
          <w:lang w:eastAsia="zh-CN"/>
        </w:rPr>
        <w:t>This annex defines the NRM-specific XML schema sliceNrm.xsd for the network slice Information Model defined in clause 6.</w:t>
      </w:r>
    </w:p>
    <w:p w:rsidR="00E154AB" w:rsidRPr="002B15AA" w:rsidRDefault="00E154AB" w:rsidP="00E154AB">
      <w:pPr>
        <w:rPr>
          <w:lang w:eastAsia="zh-CN"/>
        </w:rPr>
      </w:pPr>
      <w:r w:rsidRPr="002B15AA">
        <w:rPr>
          <w:lang w:eastAsia="zh-CN"/>
        </w:rPr>
        <w:t>XML schema sliceNrm.xsd explicitly declares NRM-specific XML element types for the related NRM.</w:t>
      </w:r>
    </w:p>
    <w:p w:rsidR="00E154AB" w:rsidRPr="002B15AA" w:rsidRDefault="00E154AB" w:rsidP="00E154AB">
      <w:pPr>
        <w:rPr>
          <w:lang w:eastAsia="zh-CN"/>
        </w:rPr>
      </w:pPr>
      <w:r w:rsidRPr="002B15AA">
        <w:rPr>
          <w:lang w:eastAsia="zh-CN"/>
        </w:rPr>
        <w:t>The definition of those NRM-specific XML element types complies with the generic mapping rules defined in 3GPP TS 32.616 [33].</w:t>
      </w:r>
    </w:p>
    <w:p w:rsidR="00E154AB" w:rsidRPr="002B15AA" w:rsidRDefault="00E154AB" w:rsidP="00E154AB">
      <w:pPr>
        <w:pStyle w:val="Heading2"/>
        <w:rPr>
          <w:lang w:eastAsia="zh-CN"/>
        </w:rPr>
      </w:pPr>
      <w:bookmarkStart w:id="26460" w:name="_Toc19888633"/>
      <w:bookmarkStart w:id="26461" w:name="_Toc27405661"/>
      <w:bookmarkStart w:id="26462" w:name="_Toc35878859"/>
      <w:bookmarkStart w:id="26463" w:name="_Toc36220675"/>
      <w:bookmarkStart w:id="26464" w:name="_Toc36474773"/>
      <w:bookmarkStart w:id="26465" w:name="_Toc36543045"/>
      <w:bookmarkStart w:id="26466" w:name="_Toc36543866"/>
      <w:bookmarkStart w:id="26467" w:name="_Toc36568104"/>
      <w:bookmarkStart w:id="26468" w:name="_Toc44341854"/>
      <w:r w:rsidRPr="002B15AA">
        <w:rPr>
          <w:lang w:eastAsia="zh-CN"/>
        </w:rPr>
        <w:t>I.4.2</w:t>
      </w:r>
      <w:r w:rsidRPr="002B15AA">
        <w:rPr>
          <w:lang w:eastAsia="zh-CN"/>
        </w:rPr>
        <w:tab/>
        <w:t>Graphical representation</w:t>
      </w:r>
      <w:bookmarkEnd w:id="26460"/>
      <w:bookmarkEnd w:id="26461"/>
      <w:bookmarkEnd w:id="26462"/>
      <w:bookmarkEnd w:id="26463"/>
      <w:bookmarkEnd w:id="26464"/>
      <w:bookmarkEnd w:id="26465"/>
      <w:bookmarkEnd w:id="26466"/>
      <w:bookmarkEnd w:id="26467"/>
      <w:bookmarkEnd w:id="26468"/>
    </w:p>
    <w:p w:rsidR="00E154AB" w:rsidRPr="002B15AA" w:rsidRDefault="00E154AB" w:rsidP="00E154AB">
      <w:pPr>
        <w:rPr>
          <w:lang w:eastAsia="zh-CN"/>
        </w:rPr>
      </w:pPr>
      <w:r w:rsidRPr="002B15AA">
        <w:t xml:space="preserve">The graphical representation is not present in the current version of </w:t>
      </w:r>
      <w:r>
        <w:t>the present document</w:t>
      </w:r>
      <w:r w:rsidRPr="002B15AA">
        <w:t>.</w:t>
      </w:r>
    </w:p>
    <w:p w:rsidR="00E154AB" w:rsidRPr="002B15AA" w:rsidRDefault="00E154AB" w:rsidP="00E154AB">
      <w:pPr>
        <w:pStyle w:val="Heading2"/>
        <w:rPr>
          <w:rFonts w:ascii="Courier" w:eastAsia="MS Mincho" w:hAnsi="Courier"/>
          <w:szCs w:val="16"/>
        </w:rPr>
      </w:pPr>
      <w:bookmarkStart w:id="26469" w:name="_Toc19888634"/>
      <w:bookmarkStart w:id="26470" w:name="_Toc27405662"/>
      <w:bookmarkStart w:id="26471" w:name="_Toc35878860"/>
      <w:bookmarkStart w:id="26472" w:name="_Toc36220676"/>
      <w:bookmarkStart w:id="26473" w:name="_Toc36474774"/>
      <w:bookmarkStart w:id="26474" w:name="_Toc36543046"/>
      <w:bookmarkStart w:id="26475" w:name="_Toc36543867"/>
      <w:bookmarkStart w:id="26476" w:name="_Toc36568105"/>
      <w:bookmarkStart w:id="26477" w:name="_Toc44341855"/>
      <w:r w:rsidRPr="002B15AA">
        <w:rPr>
          <w:lang w:eastAsia="zh-CN"/>
        </w:rPr>
        <w:lastRenderedPageBreak/>
        <w:t>I.4.3</w:t>
      </w:r>
      <w:r w:rsidRPr="002B15AA">
        <w:rPr>
          <w:lang w:eastAsia="zh-CN"/>
        </w:rPr>
        <w:tab/>
        <w:t xml:space="preserve">XML schema </w:t>
      </w:r>
      <w:r w:rsidRPr="002B15AA">
        <w:rPr>
          <w:rFonts w:ascii="Courier" w:eastAsia="MS Mincho" w:hAnsi="Courier"/>
          <w:szCs w:val="16"/>
        </w:rPr>
        <w:t>"sliceNrm.xsd"</w:t>
      </w:r>
      <w:bookmarkEnd w:id="26469"/>
      <w:bookmarkEnd w:id="26470"/>
      <w:bookmarkEnd w:id="26471"/>
      <w:bookmarkEnd w:id="26472"/>
      <w:bookmarkEnd w:id="26473"/>
      <w:bookmarkEnd w:id="26474"/>
      <w:bookmarkEnd w:id="26475"/>
      <w:bookmarkEnd w:id="26476"/>
      <w:bookmarkEnd w:id="26477"/>
    </w:p>
    <w:p w:rsidR="00E154AB" w:rsidRPr="002B15AA" w:rsidRDefault="00E154AB" w:rsidP="00E154AB">
      <w:pPr>
        <w:pStyle w:val="PL"/>
      </w:pPr>
      <w:r w:rsidRPr="002B15AA">
        <w:t>&lt;?xml version="1.0" encoding="UTF-8"?&gt;</w:t>
      </w:r>
    </w:p>
    <w:p w:rsidR="00E154AB" w:rsidRPr="002B15AA" w:rsidRDefault="00E154AB" w:rsidP="00E154AB">
      <w:pPr>
        <w:pStyle w:val="PL"/>
      </w:pPr>
      <w:r w:rsidRPr="002B15AA">
        <w:t>&lt;!--</w:t>
      </w:r>
    </w:p>
    <w:p w:rsidR="00E154AB" w:rsidRPr="002B15AA" w:rsidRDefault="00E154AB" w:rsidP="00E154AB">
      <w:pPr>
        <w:pStyle w:val="PL"/>
      </w:pPr>
      <w:r w:rsidRPr="002B15AA">
        <w:t xml:space="preserve">  3GPP TS 28.541 network slice Network Resource Model</w:t>
      </w:r>
    </w:p>
    <w:p w:rsidR="00E154AB" w:rsidRPr="002B15AA" w:rsidRDefault="00E154AB" w:rsidP="00E154AB">
      <w:pPr>
        <w:pStyle w:val="PL"/>
      </w:pPr>
      <w:r w:rsidRPr="002B15AA">
        <w:t xml:space="preserve">  XML schema definition</w:t>
      </w:r>
    </w:p>
    <w:p w:rsidR="00E154AB" w:rsidRPr="002B15AA" w:rsidRDefault="00E154AB" w:rsidP="00E154AB">
      <w:pPr>
        <w:pStyle w:val="PL"/>
      </w:pPr>
      <w:r w:rsidRPr="002B15AA">
        <w:t xml:space="preserve">  sliceNrm.xsd</w:t>
      </w:r>
    </w:p>
    <w:p w:rsidR="00E154AB" w:rsidRPr="002B15AA" w:rsidRDefault="00E154AB" w:rsidP="00E154AB">
      <w:pPr>
        <w:pStyle w:val="PL"/>
      </w:pPr>
      <w:r w:rsidRPr="002B15AA">
        <w:t>--&gt;</w:t>
      </w:r>
    </w:p>
    <w:p w:rsidR="00E154AB" w:rsidRPr="002B15AA" w:rsidRDefault="00E154AB" w:rsidP="00E154AB">
      <w:pPr>
        <w:pStyle w:val="PL"/>
      </w:pPr>
      <w:r w:rsidRPr="002B15AA">
        <w:t xml:space="preserve">&lt;schema xmlns="http://www.w3.org/2001/XMLSchema" </w:t>
      </w:r>
    </w:p>
    <w:p w:rsidR="00E154AB" w:rsidRPr="002B15AA" w:rsidRDefault="00E154AB" w:rsidP="00E154AB">
      <w:pPr>
        <w:pStyle w:val="PL"/>
      </w:pPr>
      <w:r w:rsidRPr="002B15AA">
        <w:t xml:space="preserve">xmlns:xn="http://www.3gpp.org/ftp/specs/archive/28_series/28.623#genericNrm" </w:t>
      </w:r>
    </w:p>
    <w:p w:rsidR="00E154AB" w:rsidRPr="002B15AA" w:rsidRDefault="00E154AB" w:rsidP="00E154AB">
      <w:pPr>
        <w:pStyle w:val="PL"/>
      </w:pPr>
      <w:r w:rsidRPr="002B15AA">
        <w:t xml:space="preserve">xmlns:sl="http://www.3gpp.org/ftp/specs/archive/28_series/28.541#sliceNrm" </w:t>
      </w:r>
    </w:p>
    <w:p w:rsidR="00E154AB" w:rsidRPr="002B15AA" w:rsidRDefault="00E154AB" w:rsidP="00E154AB">
      <w:pPr>
        <w:pStyle w:val="PL"/>
      </w:pPr>
      <w:r w:rsidRPr="002B15AA">
        <w:t xml:space="preserve">xmlns:nn="http://www.3gpp.org/ftp/specs/archive/28_series/28.541#nrNrm" </w:t>
      </w:r>
    </w:p>
    <w:p w:rsidR="00E154AB" w:rsidRPr="002B15AA" w:rsidRDefault="00E154AB" w:rsidP="00E154AB">
      <w:pPr>
        <w:pStyle w:val="PL"/>
      </w:pPr>
      <w:r w:rsidRPr="002B15AA">
        <w:t xml:space="preserve">xmlns:ngc="http://www.3gpp.org/ftp/specs/archive/28_series/28.541#ngcNrm" </w:t>
      </w:r>
    </w:p>
    <w:p w:rsidR="00E154AB" w:rsidRPr="002B15AA" w:rsidRDefault="00E154AB" w:rsidP="00E154AB">
      <w:pPr>
        <w:pStyle w:val="PL"/>
      </w:pPr>
      <w:r w:rsidRPr="002B15AA">
        <w:t xml:space="preserve">xmlns:en="http://www.3gpp.org/ftp/specs/archive/28_series/28.659#eutranNrm" </w:t>
      </w:r>
    </w:p>
    <w:p w:rsidR="00E154AB" w:rsidRPr="002B15AA" w:rsidRDefault="00E154AB" w:rsidP="00E154AB">
      <w:pPr>
        <w:pStyle w:val="PL"/>
      </w:pPr>
      <w:r w:rsidRPr="002B15AA">
        <w:t xml:space="preserve">xmlns:sm="http://www.3gpp.org/ftp/specs/archive/28_series/28.626#stateManagementIRP" </w:t>
      </w:r>
    </w:p>
    <w:p w:rsidR="00E154AB" w:rsidRPr="002B15AA" w:rsidRDefault="00E154AB" w:rsidP="00E154AB">
      <w:pPr>
        <w:pStyle w:val="PL"/>
      </w:pPr>
      <w:r w:rsidRPr="002B15AA">
        <w:t>targetNamespace="http://www.3gpp.org/ftp/specs/archive/28_series/28.541#sliceNrm" elementFormDefault="qualified"&gt;</w:t>
      </w:r>
    </w:p>
    <w:p w:rsidR="00E154AB" w:rsidRPr="008E6D39" w:rsidRDefault="00E154AB" w:rsidP="00E154AB">
      <w:pPr>
        <w:pStyle w:val="PL"/>
        <w:rPr>
          <w:lang w:val="fr-FR"/>
        </w:rPr>
      </w:pPr>
      <w:r w:rsidRPr="002B15AA">
        <w:t xml:space="preserve">  </w:t>
      </w:r>
      <w:r w:rsidRPr="008E6D39">
        <w:rPr>
          <w:lang w:val="fr-FR"/>
        </w:rPr>
        <w:t>&lt;import namespace="http://www.3gpp.org/ftp/specs/archive/28_series/28.623#genericNrm"/&gt;</w:t>
      </w:r>
    </w:p>
    <w:p w:rsidR="00E154AB" w:rsidRPr="008E6D39" w:rsidRDefault="00E154AB" w:rsidP="00E154AB">
      <w:pPr>
        <w:pStyle w:val="PL"/>
        <w:rPr>
          <w:lang w:val="fr-FR"/>
        </w:rPr>
      </w:pPr>
      <w:r w:rsidRPr="008E6D39">
        <w:rPr>
          <w:lang w:val="fr-FR"/>
        </w:rPr>
        <w:t xml:space="preserve">  &lt;import namespace="http://www.3gpp.org/ftp/specs/archive/28_series/28.541#nrNrm"/&gt;</w:t>
      </w:r>
    </w:p>
    <w:p w:rsidR="00E154AB" w:rsidRPr="008E6D39" w:rsidRDefault="00E154AB" w:rsidP="00E154AB">
      <w:pPr>
        <w:pStyle w:val="PL"/>
        <w:rPr>
          <w:lang w:val="fr-FR"/>
        </w:rPr>
      </w:pPr>
      <w:r w:rsidRPr="008E6D39">
        <w:rPr>
          <w:lang w:val="fr-FR"/>
        </w:rPr>
        <w:t xml:space="preserve">  &lt;import namespace="http://www.3gpp.org/ftp/specs/archive/28_series/28.541#ngcNrm"/&gt;</w:t>
      </w:r>
    </w:p>
    <w:p w:rsidR="00E154AB" w:rsidRPr="008E6D39" w:rsidRDefault="00E154AB" w:rsidP="00E154AB">
      <w:pPr>
        <w:pStyle w:val="PL"/>
        <w:rPr>
          <w:lang w:val="fr-FR"/>
        </w:rPr>
      </w:pPr>
      <w:r w:rsidRPr="008E6D39">
        <w:rPr>
          <w:lang w:val="fr-FR"/>
        </w:rPr>
        <w:t xml:space="preserve">  &lt;import namespace="http://www.3gpp.org/ftp/specs/archive/28_series/28.659#eutranNrm"/&gt;</w:t>
      </w:r>
    </w:p>
    <w:p w:rsidR="00E154AB" w:rsidRPr="008E6D39" w:rsidRDefault="00E154AB" w:rsidP="00E154AB">
      <w:pPr>
        <w:pStyle w:val="PL"/>
        <w:rPr>
          <w:lang w:val="fr-FR"/>
        </w:rPr>
      </w:pPr>
      <w:r w:rsidRPr="008E6D39">
        <w:rPr>
          <w:lang w:val="fr-FR"/>
        </w:rPr>
        <w:t xml:space="preserve">  &lt;import namespace="http://www.3gpp.org/ftp/specs/archive/28_series/28.626#stateManagementIRP"/&gt;</w:t>
      </w:r>
    </w:p>
    <w:p w:rsidR="00E154AB" w:rsidRPr="008E6D39" w:rsidRDefault="00E154AB" w:rsidP="00E154AB">
      <w:pPr>
        <w:pStyle w:val="PL"/>
        <w:rPr>
          <w:lang w:val="fr-FR"/>
        </w:rPr>
      </w:pPr>
    </w:p>
    <w:p w:rsidR="00E154AB" w:rsidRPr="002B15AA" w:rsidRDefault="00E154AB" w:rsidP="00E154AB">
      <w:pPr>
        <w:pStyle w:val="PL"/>
      </w:pPr>
      <w:r w:rsidRPr="008E6D39">
        <w:rPr>
          <w:lang w:val="fr-FR"/>
        </w:rPr>
        <w:t xml:space="preserve">  </w:t>
      </w:r>
      <w:r w:rsidRPr="002B15AA">
        <w:t>&lt;simpleType name="MobilityLevel"&gt;</w:t>
      </w:r>
    </w:p>
    <w:p w:rsidR="00E154AB" w:rsidRPr="002B15AA" w:rsidRDefault="00E154AB" w:rsidP="00E154AB">
      <w:pPr>
        <w:pStyle w:val="PL"/>
      </w:pPr>
      <w:r w:rsidRPr="002B15AA">
        <w:t xml:space="preserve">    &lt;restriction base="string"&gt;</w:t>
      </w:r>
    </w:p>
    <w:p w:rsidR="00E154AB" w:rsidRPr="002B15AA" w:rsidRDefault="00E154AB" w:rsidP="00E154AB">
      <w:pPr>
        <w:pStyle w:val="PL"/>
      </w:pPr>
      <w:r w:rsidRPr="002B15AA">
        <w:t xml:space="preserve">      &lt;enumeration value="STATIONARY"/&gt;</w:t>
      </w:r>
    </w:p>
    <w:p w:rsidR="00E154AB" w:rsidRPr="002B15AA" w:rsidRDefault="00E154AB" w:rsidP="00E154AB">
      <w:pPr>
        <w:pStyle w:val="PL"/>
      </w:pPr>
      <w:r w:rsidRPr="002B15AA">
        <w:t xml:space="preserve">      &lt;enumeration value="NOMADIC"/&gt;</w:t>
      </w:r>
    </w:p>
    <w:p w:rsidR="00E154AB" w:rsidRPr="002B15AA" w:rsidRDefault="00E154AB" w:rsidP="00E154AB">
      <w:pPr>
        <w:pStyle w:val="PL"/>
      </w:pPr>
      <w:r w:rsidRPr="002B15AA">
        <w:t xml:space="preserve">      &lt;enumeration value="RESTRICTED MOBILITY"/&gt;</w:t>
      </w:r>
    </w:p>
    <w:p w:rsidR="00E154AB" w:rsidRPr="002B15AA" w:rsidRDefault="00E154AB" w:rsidP="00E154AB">
      <w:pPr>
        <w:pStyle w:val="PL"/>
      </w:pPr>
      <w:r w:rsidRPr="002B15AA">
        <w:t xml:space="preserve">      &lt;enumeration value="FULLY MOBILITY"/&gt;</w:t>
      </w:r>
    </w:p>
    <w:p w:rsidR="00E154AB" w:rsidRPr="002B15AA" w:rsidRDefault="00E154AB" w:rsidP="00E154AB">
      <w:pPr>
        <w:pStyle w:val="PL"/>
      </w:pPr>
      <w:r w:rsidRPr="002B15AA">
        <w:t xml:space="preserve">    &lt;/restriction&gt;</w:t>
      </w:r>
    </w:p>
    <w:p w:rsidR="00E154AB" w:rsidRPr="002B15AA" w:rsidRDefault="00E154AB" w:rsidP="00E154AB">
      <w:pPr>
        <w:pStyle w:val="PL"/>
      </w:pPr>
      <w:r w:rsidRPr="002B15AA">
        <w:t xml:space="preserve">  &lt;/simpleType&gt;</w:t>
      </w:r>
    </w:p>
    <w:p w:rsidR="00E154AB" w:rsidRPr="002B15AA" w:rsidRDefault="00E154AB" w:rsidP="00E154AB">
      <w:pPr>
        <w:pStyle w:val="PL"/>
      </w:pPr>
      <w:r w:rsidRPr="002B15AA">
        <w:t xml:space="preserve">  &lt;simpleType name="SharingLevel"&gt;</w:t>
      </w:r>
    </w:p>
    <w:p w:rsidR="00E154AB" w:rsidRPr="002B15AA" w:rsidRDefault="00E154AB" w:rsidP="00E154AB">
      <w:pPr>
        <w:pStyle w:val="PL"/>
      </w:pPr>
      <w:r w:rsidRPr="002B15AA">
        <w:t xml:space="preserve">    &lt;restriction base="string"&gt;</w:t>
      </w:r>
    </w:p>
    <w:p w:rsidR="00E154AB" w:rsidRPr="002B15AA" w:rsidRDefault="00E154AB" w:rsidP="00E154AB">
      <w:pPr>
        <w:pStyle w:val="PL"/>
      </w:pPr>
      <w:r w:rsidRPr="002B15AA">
        <w:t xml:space="preserve">      &lt;enumeration value="SHARED"/&gt;</w:t>
      </w:r>
    </w:p>
    <w:p w:rsidR="00E154AB" w:rsidRPr="002B15AA" w:rsidRDefault="00E154AB" w:rsidP="00E154AB">
      <w:pPr>
        <w:pStyle w:val="PL"/>
      </w:pPr>
      <w:r w:rsidRPr="002B15AA">
        <w:t xml:space="preserve">      &lt;enumeration value="NON-SHARED"/&gt;</w:t>
      </w:r>
    </w:p>
    <w:p w:rsidR="00E154AB" w:rsidRPr="002B15AA" w:rsidRDefault="00E154AB" w:rsidP="00E154AB">
      <w:pPr>
        <w:pStyle w:val="PL"/>
      </w:pPr>
      <w:r w:rsidRPr="002B15AA">
        <w:t xml:space="preserve">    &lt;/restriction&gt;</w:t>
      </w:r>
    </w:p>
    <w:p w:rsidR="00E154AB" w:rsidRPr="002B15AA" w:rsidRDefault="00E154AB" w:rsidP="00E154AB">
      <w:pPr>
        <w:pStyle w:val="PL"/>
      </w:pPr>
      <w:r w:rsidRPr="002B15AA">
        <w:t xml:space="preserve">  &lt;/simpleType&gt;</w:t>
      </w:r>
    </w:p>
    <w:p w:rsidR="00E154AB" w:rsidRPr="00A73519" w:rsidRDefault="00E154AB" w:rsidP="00E154AB">
      <w:pPr>
        <w:pStyle w:val="PL"/>
      </w:pPr>
      <w:r w:rsidRPr="00A73519">
        <w:t xml:space="preserve">  &lt;simpleType name="</w:t>
      </w:r>
      <w:r>
        <w:t>C</w:t>
      </w:r>
      <w:r w:rsidRPr="00A73519">
        <w:t>ategory"&gt;</w:t>
      </w:r>
    </w:p>
    <w:p w:rsidR="00E154AB" w:rsidRPr="00A73519" w:rsidRDefault="00E154AB" w:rsidP="00E154AB">
      <w:pPr>
        <w:pStyle w:val="PL"/>
      </w:pPr>
      <w:r w:rsidRPr="00A73519">
        <w:t xml:space="preserve">    &lt;restriction base="string"&gt;</w:t>
      </w:r>
    </w:p>
    <w:p w:rsidR="00E154AB" w:rsidRPr="00A73519" w:rsidRDefault="00E154AB" w:rsidP="00E154AB">
      <w:pPr>
        <w:pStyle w:val="PL"/>
      </w:pPr>
      <w:r>
        <w:t xml:space="preserve">      &lt;enumeration value="</w:t>
      </w:r>
      <w:r w:rsidRPr="00A73519">
        <w:t>character"/&gt;</w:t>
      </w:r>
    </w:p>
    <w:p w:rsidR="00E154AB" w:rsidRPr="00A73519" w:rsidRDefault="00E154AB" w:rsidP="00E154AB">
      <w:pPr>
        <w:pStyle w:val="PL"/>
      </w:pPr>
      <w:r>
        <w:t xml:space="preserve">      &lt;enumeration value="</w:t>
      </w:r>
      <w:r w:rsidRPr="00A73519">
        <w:t>scalability"/&gt;</w:t>
      </w:r>
    </w:p>
    <w:p w:rsidR="00E154AB" w:rsidRPr="00A73519" w:rsidRDefault="00E154AB" w:rsidP="00E154AB">
      <w:pPr>
        <w:pStyle w:val="PL"/>
      </w:pPr>
      <w:r w:rsidRPr="00A73519">
        <w:t xml:space="preserve">    &lt;/restriction&gt;</w:t>
      </w:r>
    </w:p>
    <w:p w:rsidR="00E154AB" w:rsidRDefault="00E154AB" w:rsidP="00E154AB">
      <w:pPr>
        <w:pStyle w:val="PL"/>
      </w:pPr>
      <w:r w:rsidRPr="00A73519">
        <w:t xml:space="preserve">  &lt;/simpleType&gt;</w:t>
      </w:r>
    </w:p>
    <w:p w:rsidR="00E154AB" w:rsidRDefault="00E154AB" w:rsidP="00E154AB">
      <w:pPr>
        <w:pStyle w:val="PL"/>
      </w:pPr>
    </w:p>
    <w:p w:rsidR="00E154AB" w:rsidRPr="00A73519" w:rsidRDefault="00E154AB" w:rsidP="00E154AB">
      <w:pPr>
        <w:pStyle w:val="PL"/>
      </w:pPr>
      <w:r w:rsidRPr="00A73519">
        <w:t xml:space="preserve">  &lt;simpleType name="Tagging"&gt;</w:t>
      </w:r>
    </w:p>
    <w:p w:rsidR="00E154AB" w:rsidRPr="00A73519" w:rsidRDefault="00E154AB" w:rsidP="00E154AB">
      <w:pPr>
        <w:pStyle w:val="PL"/>
      </w:pPr>
      <w:r w:rsidRPr="00A73519">
        <w:t xml:space="preserve">    &lt;restriction base="string"&gt;</w:t>
      </w:r>
    </w:p>
    <w:p w:rsidR="00E154AB" w:rsidRPr="00A73519" w:rsidRDefault="00E154AB" w:rsidP="00E154AB">
      <w:pPr>
        <w:pStyle w:val="PL"/>
      </w:pPr>
      <w:r w:rsidRPr="00A73519">
        <w:t xml:space="preserve">      &lt;enumeration value="performance"/&gt;</w:t>
      </w:r>
    </w:p>
    <w:p w:rsidR="00E154AB" w:rsidRPr="00A73519" w:rsidRDefault="00E154AB" w:rsidP="00E154AB">
      <w:pPr>
        <w:pStyle w:val="PL"/>
      </w:pPr>
      <w:r w:rsidRPr="00A73519">
        <w:t xml:space="preserve">      &lt;enumeration value="function"/&gt;</w:t>
      </w:r>
    </w:p>
    <w:p w:rsidR="00E154AB" w:rsidRDefault="00E154AB" w:rsidP="00E154AB">
      <w:pPr>
        <w:pStyle w:val="PL"/>
      </w:pPr>
      <w:r w:rsidRPr="00A73519">
        <w:t xml:space="preserve">      &lt;enumeration value="</w:t>
      </w:r>
      <w:r w:rsidRPr="00E63E6B">
        <w:t>operation</w:t>
      </w:r>
      <w:r w:rsidRPr="00A73519">
        <w:t>"/&gt;</w:t>
      </w:r>
    </w:p>
    <w:p w:rsidR="00E154AB" w:rsidRPr="00A73519" w:rsidRDefault="00E154AB" w:rsidP="00E154AB">
      <w:pPr>
        <w:pStyle w:val="PL"/>
      </w:pPr>
      <w:r w:rsidRPr="00A73519">
        <w:t xml:space="preserve">    &lt;/restriction&gt;</w:t>
      </w:r>
    </w:p>
    <w:p w:rsidR="00E154AB" w:rsidRDefault="00E154AB" w:rsidP="00E154AB">
      <w:pPr>
        <w:pStyle w:val="PL"/>
      </w:pPr>
      <w:r w:rsidRPr="00A73519">
        <w:t xml:space="preserve">  &lt;/simpleType&gt;</w:t>
      </w:r>
    </w:p>
    <w:p w:rsidR="00E154AB" w:rsidRDefault="00E154AB" w:rsidP="00E154AB">
      <w:pPr>
        <w:pStyle w:val="PL"/>
      </w:pPr>
    </w:p>
    <w:p w:rsidR="00E154AB" w:rsidRPr="00A73519" w:rsidRDefault="00E154AB" w:rsidP="00E154AB">
      <w:pPr>
        <w:pStyle w:val="PL"/>
      </w:pPr>
      <w:r w:rsidRPr="00A73519">
        <w:t xml:space="preserve">  &lt;simpleType name="</w:t>
      </w:r>
      <w:r>
        <w:t>E</w:t>
      </w:r>
      <w:r w:rsidRPr="00A73519">
        <w:t>xposure"&gt;</w:t>
      </w:r>
    </w:p>
    <w:p w:rsidR="00E154AB" w:rsidRPr="00A73519" w:rsidRDefault="00E154AB" w:rsidP="00E154AB">
      <w:pPr>
        <w:pStyle w:val="PL"/>
      </w:pPr>
      <w:r w:rsidRPr="00A73519">
        <w:t xml:space="preserve">    &lt;restriction base="string"&gt;</w:t>
      </w:r>
    </w:p>
    <w:p w:rsidR="00E154AB" w:rsidRPr="00A73519" w:rsidRDefault="00E154AB" w:rsidP="00E154AB">
      <w:pPr>
        <w:pStyle w:val="PL"/>
      </w:pPr>
      <w:r w:rsidRPr="00A73519">
        <w:t xml:space="preserve">      &lt;enumeration value="</w:t>
      </w:r>
      <w:r w:rsidRPr="00614D86">
        <w:t>API</w:t>
      </w:r>
      <w:r w:rsidRPr="00A73519">
        <w:t>"/&gt;</w:t>
      </w:r>
    </w:p>
    <w:p w:rsidR="00E154AB" w:rsidRPr="00880C19" w:rsidRDefault="00E154AB" w:rsidP="00E154AB">
      <w:pPr>
        <w:pStyle w:val="PL"/>
      </w:pPr>
      <w:r w:rsidRPr="00A73519">
        <w:t xml:space="preserve">      &lt;enumeration value="</w:t>
      </w:r>
      <w:r w:rsidRPr="00614D86">
        <w:t>KPI</w:t>
      </w:r>
      <w:r w:rsidRPr="00A73519">
        <w:t>"/&gt;</w:t>
      </w:r>
    </w:p>
    <w:p w:rsidR="00E154AB" w:rsidRPr="00A73519" w:rsidRDefault="00E154AB" w:rsidP="00E154AB">
      <w:pPr>
        <w:pStyle w:val="PL"/>
      </w:pPr>
      <w:r w:rsidRPr="00A73519">
        <w:t xml:space="preserve">    &lt;/restriction&gt;</w:t>
      </w:r>
    </w:p>
    <w:p w:rsidR="00E154AB" w:rsidRDefault="00E154AB" w:rsidP="00E154AB">
      <w:pPr>
        <w:pStyle w:val="PL"/>
      </w:pPr>
      <w:r w:rsidRPr="00A73519">
        <w:t xml:space="preserve">  &lt;/simpleType&gt;</w:t>
      </w:r>
    </w:p>
    <w:p w:rsidR="00E154AB" w:rsidRDefault="00E154AB" w:rsidP="00E154AB">
      <w:pPr>
        <w:pStyle w:val="PL"/>
      </w:pPr>
    </w:p>
    <w:p w:rsidR="00E154AB" w:rsidRPr="00A73519" w:rsidRDefault="00E154AB" w:rsidP="00E154AB">
      <w:pPr>
        <w:pStyle w:val="PL"/>
      </w:pPr>
      <w:r w:rsidRPr="00A73519">
        <w:t xml:space="preserve">  &lt;complexType name="</w:t>
      </w:r>
      <w:r>
        <w:t>ServAttrCom</w:t>
      </w:r>
      <w:r w:rsidRPr="00A73519">
        <w:t>"&gt;</w:t>
      </w:r>
    </w:p>
    <w:p w:rsidR="00E154AB" w:rsidRPr="00A73519" w:rsidRDefault="00E154AB" w:rsidP="00E154AB">
      <w:pPr>
        <w:pStyle w:val="PL"/>
      </w:pPr>
      <w:r w:rsidRPr="00A73519">
        <w:t xml:space="preserve">    &lt;sequence&gt;</w:t>
      </w:r>
    </w:p>
    <w:p w:rsidR="00E154AB" w:rsidRPr="00A73519" w:rsidRDefault="00E154AB" w:rsidP="00E154AB">
      <w:pPr>
        <w:pStyle w:val="PL"/>
      </w:pPr>
      <w:r>
        <w:t xml:space="preserve">  </w:t>
      </w:r>
      <w:r w:rsidRPr="00A73519">
        <w:t xml:space="preserve">        &lt;element name="category" type="</w:t>
      </w:r>
      <w:ins w:id="26478" w:author="28.541_CR0295R1_(Rel-16)_eNRM" w:date="2020-06-29T12:51:00Z">
        <w:r w:rsidR="0079303C">
          <w:rPr>
            <w:rFonts w:hint="eastAsia"/>
            <w:lang w:eastAsia="zh-CN"/>
          </w:rPr>
          <w:t>sl:</w:t>
        </w:r>
      </w:ins>
      <w:r w:rsidRPr="00A73519">
        <w:t>Category"/&gt;</w:t>
      </w:r>
    </w:p>
    <w:p w:rsidR="00E154AB" w:rsidRDefault="00E154AB" w:rsidP="00E154AB">
      <w:pPr>
        <w:pStyle w:val="PL"/>
      </w:pPr>
      <w:r>
        <w:t xml:space="preserve">  </w:t>
      </w:r>
      <w:r w:rsidRPr="00A73519">
        <w:t xml:space="preserve">        &lt;element name="tagging" type="</w:t>
      </w:r>
      <w:ins w:id="26479" w:author="28.541_CR0295R1_(Rel-16)_eNRM" w:date="2020-06-29T12:51:00Z">
        <w:r w:rsidR="0079303C">
          <w:rPr>
            <w:rFonts w:hint="eastAsia"/>
            <w:lang w:eastAsia="zh-CN"/>
          </w:rPr>
          <w:t>sl:</w:t>
        </w:r>
      </w:ins>
      <w:r w:rsidRPr="00A73519">
        <w:t>Tagging"</w:t>
      </w:r>
      <w:r>
        <w:t xml:space="preserve"> </w:t>
      </w:r>
      <w:r w:rsidRPr="002B15AA">
        <w:t>minOccurs="0"</w:t>
      </w:r>
      <w:r w:rsidRPr="00A73519">
        <w:t>/&gt;</w:t>
      </w:r>
    </w:p>
    <w:p w:rsidR="00E154AB" w:rsidRPr="00A73519" w:rsidRDefault="00E154AB" w:rsidP="00E154AB">
      <w:pPr>
        <w:pStyle w:val="PL"/>
      </w:pPr>
      <w:r>
        <w:t xml:space="preserve">      </w:t>
      </w:r>
      <w:r w:rsidRPr="00A73519">
        <w:t>&lt;element name="exposure" type="</w:t>
      </w:r>
      <w:ins w:id="26480" w:author="28.541_CR0295R1_(Rel-16)_eNRM" w:date="2020-06-29T12:51:00Z">
        <w:r w:rsidR="0079303C">
          <w:rPr>
            <w:rFonts w:hint="eastAsia"/>
            <w:lang w:eastAsia="zh-CN"/>
          </w:rPr>
          <w:t>sl:</w:t>
        </w:r>
      </w:ins>
      <w:r w:rsidRPr="00A73519">
        <w:t>Exposure"</w:t>
      </w:r>
      <w:r>
        <w:t xml:space="preserve"> </w:t>
      </w:r>
      <w:r w:rsidRPr="002B15AA">
        <w:t>minOccurs="0"</w:t>
      </w:r>
      <w:r w:rsidRPr="00A73519">
        <w:t>/&gt;</w:t>
      </w:r>
    </w:p>
    <w:p w:rsidR="00E154AB" w:rsidRDefault="00E154AB" w:rsidP="00E154AB">
      <w:pPr>
        <w:pStyle w:val="PL"/>
      </w:pPr>
      <w:r w:rsidRPr="00A73519">
        <w:t xml:space="preserve">&lt;/sequence&gt;  </w:t>
      </w:r>
    </w:p>
    <w:p w:rsidR="00E154AB" w:rsidRDefault="00E154AB" w:rsidP="00E154AB">
      <w:pPr>
        <w:pStyle w:val="PL"/>
      </w:pPr>
      <w:r w:rsidRPr="00A73519">
        <w:t>&lt;/complexType &gt;</w:t>
      </w:r>
    </w:p>
    <w:p w:rsidR="00E154AB" w:rsidRDefault="00E154AB" w:rsidP="00E154AB">
      <w:pPr>
        <w:pStyle w:val="PL"/>
      </w:pPr>
    </w:p>
    <w:p w:rsidR="00E154AB" w:rsidRPr="001F28E5" w:rsidRDefault="00E154AB" w:rsidP="00E154AB">
      <w:pPr>
        <w:pStyle w:val="PL"/>
      </w:pPr>
      <w:r w:rsidRPr="001F28E5">
        <w:t xml:space="preserve">  &lt;simpleType name="DelayToleranceSupport"&gt;</w:t>
      </w:r>
    </w:p>
    <w:p w:rsidR="00E154AB" w:rsidRPr="001F28E5" w:rsidRDefault="00E154AB" w:rsidP="00E154AB">
      <w:pPr>
        <w:pStyle w:val="PL"/>
      </w:pPr>
      <w:r w:rsidRPr="001F28E5">
        <w:t xml:space="preserve">    &lt;restriction base="string"&gt;</w:t>
      </w:r>
    </w:p>
    <w:p w:rsidR="00E154AB" w:rsidRPr="001F28E5" w:rsidRDefault="00E154AB" w:rsidP="00E154AB">
      <w:pPr>
        <w:pStyle w:val="PL"/>
      </w:pPr>
      <w:r w:rsidRPr="001F28E5">
        <w:t xml:space="preserve">      &lt;enumeration value="NOT SUPPORTED"/&gt;</w:t>
      </w:r>
    </w:p>
    <w:p w:rsidR="00E154AB" w:rsidRPr="001F28E5" w:rsidRDefault="00E154AB" w:rsidP="00E154AB">
      <w:pPr>
        <w:pStyle w:val="PL"/>
      </w:pPr>
      <w:r w:rsidRPr="001F28E5">
        <w:t xml:space="preserve">      &lt;enumeration value="SUPPORTED"/&gt;</w:t>
      </w:r>
    </w:p>
    <w:p w:rsidR="00E154AB" w:rsidRPr="001F28E5" w:rsidRDefault="00E154AB" w:rsidP="00E154AB">
      <w:pPr>
        <w:pStyle w:val="PL"/>
      </w:pPr>
      <w:r w:rsidRPr="001F28E5">
        <w:t xml:space="preserve">    &lt;/restriction&gt;</w:t>
      </w:r>
    </w:p>
    <w:p w:rsidR="00E154AB" w:rsidRPr="001F28E5" w:rsidRDefault="00E154AB" w:rsidP="00E154AB">
      <w:pPr>
        <w:pStyle w:val="PL"/>
      </w:pPr>
      <w:r w:rsidRPr="001F28E5">
        <w:t xml:space="preserve">  &lt;/simpleType&gt;</w:t>
      </w:r>
    </w:p>
    <w:p w:rsidR="00E154AB" w:rsidRDefault="00E154AB" w:rsidP="00E154AB">
      <w:pPr>
        <w:pStyle w:val="PL"/>
      </w:pPr>
    </w:p>
    <w:p w:rsidR="00E154AB" w:rsidRPr="001F28E5" w:rsidRDefault="00E154AB" w:rsidP="00E154AB">
      <w:pPr>
        <w:pStyle w:val="PL"/>
      </w:pPr>
      <w:r w:rsidRPr="001F28E5">
        <w:t xml:space="preserve">  &lt;simpleType name="</w:t>
      </w:r>
      <w:r w:rsidRPr="001F28E5">
        <w:rPr>
          <w:rFonts w:cs="Courier New"/>
          <w:szCs w:val="18"/>
          <w:lang w:eastAsia="zh-CN"/>
        </w:rPr>
        <w:t>DeterminCommAvailability</w:t>
      </w:r>
      <w:r w:rsidRPr="001F28E5">
        <w:t>"&gt;</w:t>
      </w:r>
    </w:p>
    <w:p w:rsidR="00E154AB" w:rsidRPr="001F28E5" w:rsidRDefault="00E154AB" w:rsidP="00E154AB">
      <w:pPr>
        <w:pStyle w:val="PL"/>
      </w:pPr>
      <w:r w:rsidRPr="001F28E5">
        <w:t xml:space="preserve">    &lt;restriction base="string"&gt;</w:t>
      </w:r>
    </w:p>
    <w:p w:rsidR="00E154AB" w:rsidRPr="001F28E5" w:rsidRDefault="00E154AB" w:rsidP="00E154AB">
      <w:pPr>
        <w:pStyle w:val="PL"/>
      </w:pPr>
      <w:r w:rsidRPr="001F28E5">
        <w:t xml:space="preserve">      &lt;enumeration value="NOT SUPPORTED"/&gt;</w:t>
      </w:r>
    </w:p>
    <w:p w:rsidR="00E154AB" w:rsidRPr="001F28E5" w:rsidRDefault="00E154AB" w:rsidP="00E154AB">
      <w:pPr>
        <w:pStyle w:val="PL"/>
      </w:pPr>
      <w:r w:rsidRPr="001F28E5">
        <w:lastRenderedPageBreak/>
        <w:t xml:space="preserve">      &lt;enumeration value="SUPPORTED"/&gt;</w:t>
      </w:r>
    </w:p>
    <w:p w:rsidR="00E154AB" w:rsidRPr="001F28E5" w:rsidRDefault="00E154AB" w:rsidP="00E154AB">
      <w:pPr>
        <w:pStyle w:val="PL"/>
      </w:pPr>
      <w:r w:rsidRPr="001F28E5">
        <w:t xml:space="preserve">    &lt;/restriction&gt;</w:t>
      </w:r>
    </w:p>
    <w:p w:rsidR="00E154AB" w:rsidRPr="001F28E5" w:rsidRDefault="00E154AB" w:rsidP="00E154AB">
      <w:pPr>
        <w:pStyle w:val="PL"/>
      </w:pPr>
      <w:r w:rsidRPr="001F28E5">
        <w:t xml:space="preserve">  &lt;/simpleType&gt;</w:t>
      </w:r>
    </w:p>
    <w:p w:rsidR="00E154AB" w:rsidRDefault="00E154AB" w:rsidP="00E154AB">
      <w:pPr>
        <w:pStyle w:val="PL"/>
      </w:pPr>
    </w:p>
    <w:p w:rsidR="00E154AB" w:rsidRPr="001F28E5" w:rsidRDefault="00E154AB" w:rsidP="00E154AB">
      <w:pPr>
        <w:pStyle w:val="PL"/>
      </w:pPr>
      <w:r w:rsidRPr="001F28E5">
        <w:t xml:space="preserve">  &lt;simpleType name="UserMgmtOpenSupport"&gt;</w:t>
      </w:r>
    </w:p>
    <w:p w:rsidR="00E154AB" w:rsidRPr="001F28E5" w:rsidRDefault="00E154AB" w:rsidP="00E154AB">
      <w:pPr>
        <w:pStyle w:val="PL"/>
      </w:pPr>
      <w:r w:rsidRPr="001F28E5">
        <w:t xml:space="preserve">    &lt;restriction base="string"&gt;</w:t>
      </w:r>
    </w:p>
    <w:p w:rsidR="00E154AB" w:rsidRPr="001F28E5" w:rsidRDefault="00E154AB" w:rsidP="00E154AB">
      <w:pPr>
        <w:pStyle w:val="PL"/>
      </w:pPr>
      <w:r w:rsidRPr="001F28E5">
        <w:t xml:space="preserve">      &lt;enumeration value="NOT SUPPORTED"/&gt;</w:t>
      </w:r>
    </w:p>
    <w:p w:rsidR="00E154AB" w:rsidRPr="001F28E5" w:rsidRDefault="00E154AB" w:rsidP="00E154AB">
      <w:pPr>
        <w:pStyle w:val="PL"/>
      </w:pPr>
      <w:r w:rsidRPr="001F28E5">
        <w:t xml:space="preserve">      &lt;enumeration value="SUPPORTED"/&gt;</w:t>
      </w:r>
    </w:p>
    <w:p w:rsidR="00E154AB" w:rsidRPr="001F28E5" w:rsidRDefault="00E154AB" w:rsidP="00E154AB">
      <w:pPr>
        <w:pStyle w:val="PL"/>
      </w:pPr>
      <w:r w:rsidRPr="001F28E5">
        <w:t xml:space="preserve">    &lt;/restriction&gt;</w:t>
      </w:r>
    </w:p>
    <w:p w:rsidR="00E154AB" w:rsidRPr="001F28E5" w:rsidRDefault="00E154AB" w:rsidP="00E154AB">
      <w:pPr>
        <w:pStyle w:val="PL"/>
      </w:pPr>
      <w:r w:rsidRPr="001F28E5">
        <w:t xml:space="preserve">  &lt;/simpleType&gt;</w:t>
      </w:r>
    </w:p>
    <w:p w:rsidR="00E154AB" w:rsidRDefault="00E154AB" w:rsidP="00E154AB">
      <w:pPr>
        <w:pStyle w:val="PL"/>
      </w:pPr>
    </w:p>
    <w:p w:rsidR="00E154AB" w:rsidRPr="001F28E5" w:rsidRDefault="00E154AB" w:rsidP="00E154AB">
      <w:pPr>
        <w:pStyle w:val="PL"/>
      </w:pPr>
      <w:r w:rsidRPr="001F28E5">
        <w:t xml:space="preserve">  &lt;simpleType name="V2XCommModelsV2XMode"&gt;</w:t>
      </w:r>
    </w:p>
    <w:p w:rsidR="00E154AB" w:rsidRPr="001F28E5" w:rsidRDefault="00E154AB" w:rsidP="00E154AB">
      <w:pPr>
        <w:pStyle w:val="PL"/>
      </w:pPr>
      <w:r w:rsidRPr="001F28E5">
        <w:t xml:space="preserve">    &lt;restriction base="string"&gt;</w:t>
      </w:r>
    </w:p>
    <w:p w:rsidR="00E154AB" w:rsidRPr="001F28E5" w:rsidRDefault="00E154AB" w:rsidP="00E154AB">
      <w:pPr>
        <w:pStyle w:val="PL"/>
      </w:pPr>
      <w:r w:rsidRPr="001F28E5">
        <w:t xml:space="preserve">      &lt;enumeration value="NOT SUPPORTED"/&gt;</w:t>
      </w:r>
    </w:p>
    <w:p w:rsidR="00E154AB" w:rsidRPr="001F28E5" w:rsidRDefault="00E154AB" w:rsidP="00E154AB">
      <w:pPr>
        <w:pStyle w:val="PL"/>
      </w:pPr>
      <w:r w:rsidRPr="001F28E5">
        <w:t xml:space="preserve">      &lt;enumeration value="SUPPORTED BY NR"/&gt;</w:t>
      </w:r>
    </w:p>
    <w:p w:rsidR="00E154AB" w:rsidRPr="001F28E5" w:rsidRDefault="00E154AB" w:rsidP="00E154AB">
      <w:pPr>
        <w:pStyle w:val="PL"/>
      </w:pPr>
      <w:r w:rsidRPr="001F28E5">
        <w:t xml:space="preserve">    &lt;/restriction&gt;</w:t>
      </w:r>
    </w:p>
    <w:p w:rsidR="00E154AB" w:rsidRPr="001F28E5" w:rsidRDefault="00E154AB" w:rsidP="00E154AB">
      <w:pPr>
        <w:pStyle w:val="PL"/>
      </w:pPr>
      <w:r w:rsidRPr="001F28E5">
        <w:t xml:space="preserve">  &lt;/simpleType&gt;</w:t>
      </w:r>
    </w:p>
    <w:p w:rsidR="00E154AB" w:rsidRPr="001F28E5" w:rsidRDefault="00E154AB" w:rsidP="00E154AB">
      <w:pPr>
        <w:pStyle w:val="PL"/>
      </w:pPr>
    </w:p>
    <w:p w:rsidR="00E154AB" w:rsidRPr="001F28E5" w:rsidRDefault="00E154AB" w:rsidP="00E154AB">
      <w:pPr>
        <w:pStyle w:val="PL"/>
      </w:pPr>
      <w:r w:rsidRPr="001F28E5">
        <w:t xml:space="preserve">  &lt;complexType name="DelayTolerance"&gt;</w:t>
      </w:r>
    </w:p>
    <w:p w:rsidR="00E154AB" w:rsidRPr="001F28E5" w:rsidRDefault="00E154AB" w:rsidP="00E154AB">
      <w:pPr>
        <w:pStyle w:val="PL"/>
      </w:pPr>
      <w:r w:rsidRPr="001F28E5">
        <w:t xml:space="preserve">    &lt;sequence&gt;</w:t>
      </w:r>
    </w:p>
    <w:p w:rsidR="00E154AB" w:rsidRPr="001F28E5" w:rsidRDefault="00E154AB" w:rsidP="00E154AB">
      <w:pPr>
        <w:pStyle w:val="PL"/>
      </w:pPr>
      <w:r>
        <w:t xml:space="preserve">          </w:t>
      </w:r>
      <w:r w:rsidRPr="00B115C1">
        <w:t>&lt;element name="servAttrCom" type="sl:ServAttrCom"/&gt;</w:t>
      </w:r>
    </w:p>
    <w:p w:rsidR="00E154AB" w:rsidRPr="001F28E5" w:rsidRDefault="00E154AB" w:rsidP="00E154AB">
      <w:pPr>
        <w:pStyle w:val="PL"/>
      </w:pPr>
      <w:r>
        <w:t xml:space="preserve">  </w:t>
      </w:r>
      <w:r w:rsidRPr="001F28E5">
        <w:t xml:space="preserve">        &lt;element name="</w:t>
      </w:r>
      <w:r w:rsidRPr="001F28E5">
        <w:rPr>
          <w:rFonts w:cs="Courier New"/>
          <w:szCs w:val="18"/>
          <w:lang w:eastAsia="zh-CN"/>
        </w:rPr>
        <w:t>support</w:t>
      </w:r>
      <w:r w:rsidRPr="001F28E5">
        <w:t>" type="sl:DelayToleranceSupport"/&gt;</w:t>
      </w:r>
    </w:p>
    <w:p w:rsidR="00E154AB" w:rsidRPr="001F28E5" w:rsidRDefault="00E154AB" w:rsidP="00E154AB">
      <w:pPr>
        <w:pStyle w:val="PL"/>
      </w:pPr>
      <w:r w:rsidRPr="001F28E5">
        <w:t xml:space="preserve">    &lt;/sequence&gt;</w:t>
      </w:r>
    </w:p>
    <w:p w:rsidR="00E154AB" w:rsidRPr="001F28E5" w:rsidRDefault="00E154AB" w:rsidP="00E154AB">
      <w:pPr>
        <w:pStyle w:val="PL"/>
      </w:pPr>
      <w:r w:rsidRPr="001F28E5">
        <w:t xml:space="preserve">  &lt;/complexType&gt;</w:t>
      </w:r>
    </w:p>
    <w:p w:rsidR="00E154AB" w:rsidRPr="001F28E5" w:rsidRDefault="00E154AB" w:rsidP="00E154AB">
      <w:pPr>
        <w:pStyle w:val="PL"/>
      </w:pPr>
    </w:p>
    <w:p w:rsidR="00E154AB" w:rsidRPr="001F28E5" w:rsidRDefault="00E154AB" w:rsidP="00E154AB">
      <w:pPr>
        <w:pStyle w:val="PL"/>
      </w:pPr>
      <w:r w:rsidRPr="001F28E5">
        <w:t xml:space="preserve">  &lt;complexType name="DeterminComm"&gt;</w:t>
      </w:r>
    </w:p>
    <w:p w:rsidR="00E154AB" w:rsidRPr="001F28E5" w:rsidRDefault="00E154AB" w:rsidP="00E154AB">
      <w:pPr>
        <w:pStyle w:val="PL"/>
      </w:pPr>
      <w:r w:rsidRPr="001F28E5">
        <w:t xml:space="preserve">    &lt;sequence&gt;</w:t>
      </w:r>
    </w:p>
    <w:p w:rsidR="00E154AB" w:rsidRPr="001F28E5" w:rsidRDefault="00E154AB" w:rsidP="00E154AB">
      <w:pPr>
        <w:pStyle w:val="PL"/>
      </w:pPr>
      <w:r>
        <w:t xml:space="preserve">          </w:t>
      </w:r>
      <w:r w:rsidRPr="00B115C1">
        <w:t>&lt;element name="servAttrCom" type="sl:ServAttrCom"/&gt;</w:t>
      </w:r>
    </w:p>
    <w:p w:rsidR="00E154AB" w:rsidRPr="001F28E5" w:rsidRDefault="00E154AB" w:rsidP="00E154AB">
      <w:pPr>
        <w:pStyle w:val="PL"/>
      </w:pPr>
      <w:r>
        <w:t xml:space="preserve">  </w:t>
      </w:r>
      <w:r w:rsidRPr="001F28E5">
        <w:t xml:space="preserve">        &lt;element name="</w:t>
      </w:r>
      <w:r w:rsidRPr="001F28E5">
        <w:rPr>
          <w:rFonts w:cs="Courier New"/>
          <w:szCs w:val="18"/>
          <w:lang w:eastAsia="zh-CN"/>
        </w:rPr>
        <w:t>availability</w:t>
      </w:r>
      <w:r w:rsidRPr="001F28E5">
        <w:t>" type="sl:DeterminCommAvailability"/&gt;</w:t>
      </w:r>
    </w:p>
    <w:p w:rsidR="00E154AB" w:rsidRPr="001F28E5" w:rsidRDefault="00E154AB" w:rsidP="00E154AB">
      <w:pPr>
        <w:pStyle w:val="PL"/>
      </w:pPr>
      <w:r>
        <w:t xml:space="preserve">  </w:t>
      </w:r>
      <w:r w:rsidRPr="001F28E5">
        <w:t xml:space="preserve">        &lt;element name="</w:t>
      </w:r>
      <w:r w:rsidRPr="001F28E5">
        <w:rPr>
          <w:rFonts w:cs="Courier New"/>
          <w:szCs w:val="18"/>
          <w:lang w:eastAsia="zh-CN"/>
        </w:rPr>
        <w:t>periodicityList</w:t>
      </w:r>
      <w:r w:rsidRPr="001F28E5">
        <w:t>" type="string"/&gt;</w:t>
      </w:r>
    </w:p>
    <w:p w:rsidR="00E154AB" w:rsidRPr="001F28E5" w:rsidRDefault="00E154AB" w:rsidP="00E154AB">
      <w:pPr>
        <w:pStyle w:val="PL"/>
      </w:pPr>
      <w:r w:rsidRPr="001F28E5">
        <w:t xml:space="preserve">    &lt;/sequence&gt;</w:t>
      </w:r>
    </w:p>
    <w:p w:rsidR="00E154AB" w:rsidRPr="001F28E5" w:rsidRDefault="00E154AB" w:rsidP="00E154AB">
      <w:pPr>
        <w:pStyle w:val="PL"/>
      </w:pPr>
      <w:r w:rsidRPr="001F28E5">
        <w:t xml:space="preserve">  &lt;/complexType&gt;</w:t>
      </w:r>
    </w:p>
    <w:p w:rsidR="00E154AB" w:rsidRPr="001F28E5" w:rsidRDefault="00E154AB" w:rsidP="00E154AB">
      <w:pPr>
        <w:pStyle w:val="PL"/>
      </w:pPr>
    </w:p>
    <w:p w:rsidR="00E154AB" w:rsidRPr="001F28E5" w:rsidRDefault="00E154AB" w:rsidP="00E154AB">
      <w:pPr>
        <w:pStyle w:val="PL"/>
      </w:pPr>
      <w:r w:rsidRPr="001F28E5">
        <w:t xml:space="preserve">  &lt;complexType name="DLThpt"&gt;</w:t>
      </w:r>
    </w:p>
    <w:p w:rsidR="00E154AB" w:rsidRPr="001F28E5" w:rsidRDefault="00E154AB" w:rsidP="00E154AB">
      <w:pPr>
        <w:pStyle w:val="PL"/>
      </w:pPr>
      <w:r w:rsidRPr="001F28E5">
        <w:t xml:space="preserve">    &lt;sequence&gt;</w:t>
      </w:r>
    </w:p>
    <w:p w:rsidR="00E154AB" w:rsidRPr="001F28E5" w:rsidRDefault="00E154AB" w:rsidP="00E154AB">
      <w:pPr>
        <w:pStyle w:val="PL"/>
      </w:pPr>
      <w:r>
        <w:t xml:space="preserve">          </w:t>
      </w:r>
      <w:r w:rsidRPr="00B115C1">
        <w:t>&lt;element name="servAttrCom" type="sl:ServAttrCom"/&gt;</w:t>
      </w:r>
    </w:p>
    <w:p w:rsidR="00E154AB" w:rsidRPr="001F28E5" w:rsidRDefault="00E154AB" w:rsidP="00E154AB">
      <w:pPr>
        <w:pStyle w:val="PL"/>
      </w:pPr>
      <w:r>
        <w:t xml:space="preserve">  </w:t>
      </w:r>
      <w:r w:rsidRPr="001F28E5">
        <w:t xml:space="preserve">        &lt;element name="</w:t>
      </w:r>
      <w:r w:rsidRPr="001F28E5">
        <w:rPr>
          <w:rFonts w:cs="Courier New"/>
          <w:szCs w:val="18"/>
          <w:lang w:eastAsia="zh-CN"/>
        </w:rPr>
        <w:t>guaThpt</w:t>
      </w:r>
      <w:r w:rsidRPr="001F28E5">
        <w:t>" type="float"/&gt;</w:t>
      </w:r>
    </w:p>
    <w:p w:rsidR="00E154AB" w:rsidRPr="001F28E5" w:rsidRDefault="00E154AB" w:rsidP="00E154AB">
      <w:pPr>
        <w:pStyle w:val="PL"/>
      </w:pPr>
      <w:r>
        <w:t xml:space="preserve">  </w:t>
      </w:r>
      <w:r w:rsidRPr="001F28E5">
        <w:t xml:space="preserve">        &lt;element name="</w:t>
      </w:r>
      <w:r w:rsidRPr="001F28E5">
        <w:rPr>
          <w:rFonts w:cs="Courier New"/>
          <w:szCs w:val="18"/>
          <w:lang w:eastAsia="zh-CN"/>
        </w:rPr>
        <w:t>maxThpt</w:t>
      </w:r>
      <w:r w:rsidRPr="001F28E5">
        <w:t>" type="float"/&gt;</w:t>
      </w:r>
    </w:p>
    <w:p w:rsidR="00E154AB" w:rsidRPr="001F28E5" w:rsidRDefault="00E154AB" w:rsidP="00E154AB">
      <w:pPr>
        <w:pStyle w:val="PL"/>
      </w:pPr>
      <w:r w:rsidRPr="001F28E5">
        <w:t xml:space="preserve">    &lt;/sequence&gt;</w:t>
      </w:r>
    </w:p>
    <w:p w:rsidR="00E154AB" w:rsidRPr="001F28E5" w:rsidRDefault="00E154AB" w:rsidP="00E154AB">
      <w:pPr>
        <w:pStyle w:val="PL"/>
      </w:pPr>
      <w:r w:rsidRPr="001F28E5">
        <w:t xml:space="preserve">  &lt;/complexType&gt;</w:t>
      </w:r>
    </w:p>
    <w:p w:rsidR="00E154AB" w:rsidRPr="001F28E5" w:rsidRDefault="00E154AB" w:rsidP="00E154AB">
      <w:pPr>
        <w:pStyle w:val="PL"/>
      </w:pPr>
    </w:p>
    <w:p w:rsidR="00E154AB" w:rsidRPr="001F28E5" w:rsidRDefault="00E154AB" w:rsidP="00E154AB">
      <w:pPr>
        <w:pStyle w:val="PL"/>
      </w:pPr>
      <w:r w:rsidRPr="001F28E5">
        <w:t xml:space="preserve">  &lt;complexType name="ULThpt"&gt;</w:t>
      </w:r>
    </w:p>
    <w:p w:rsidR="00E154AB" w:rsidRPr="001F28E5" w:rsidRDefault="00E154AB" w:rsidP="00E154AB">
      <w:pPr>
        <w:pStyle w:val="PL"/>
      </w:pPr>
      <w:r w:rsidRPr="001F28E5">
        <w:t xml:space="preserve">    &lt;sequence&gt;</w:t>
      </w:r>
    </w:p>
    <w:p w:rsidR="00E154AB" w:rsidRPr="001F28E5" w:rsidRDefault="00E154AB" w:rsidP="00E154AB">
      <w:pPr>
        <w:pStyle w:val="PL"/>
      </w:pPr>
      <w:r>
        <w:t xml:space="preserve">          </w:t>
      </w:r>
      <w:r w:rsidRPr="00B115C1">
        <w:t>&lt;element name="servAttrCom" type="sl:ServAttrCom"/&gt;</w:t>
      </w:r>
    </w:p>
    <w:p w:rsidR="00E154AB" w:rsidRPr="001F28E5" w:rsidRDefault="00E154AB" w:rsidP="00E154AB">
      <w:pPr>
        <w:pStyle w:val="PL"/>
      </w:pPr>
      <w:r>
        <w:t xml:space="preserve">  </w:t>
      </w:r>
      <w:r w:rsidRPr="001F28E5">
        <w:t xml:space="preserve">        &lt;element name="guaThpt" type="float"</w:t>
      </w:r>
      <w:r>
        <w:t xml:space="preserve"> </w:t>
      </w:r>
      <w:r w:rsidRPr="002B15AA">
        <w:t>minOccurs="0"</w:t>
      </w:r>
      <w:r w:rsidRPr="001F28E5">
        <w:t>/&gt;</w:t>
      </w:r>
    </w:p>
    <w:p w:rsidR="00E154AB" w:rsidRPr="001F28E5" w:rsidRDefault="00E154AB" w:rsidP="00E154AB">
      <w:pPr>
        <w:pStyle w:val="PL"/>
      </w:pPr>
      <w:r>
        <w:t xml:space="preserve">  </w:t>
      </w:r>
      <w:r w:rsidRPr="001F28E5">
        <w:t xml:space="preserve">        &lt;element name="maxThpt" type="float"</w:t>
      </w:r>
      <w:r>
        <w:t xml:space="preserve"> </w:t>
      </w:r>
      <w:r w:rsidRPr="002B15AA">
        <w:t>minOccurs="0"</w:t>
      </w:r>
      <w:r w:rsidRPr="001F28E5">
        <w:t>/&gt;</w:t>
      </w:r>
    </w:p>
    <w:p w:rsidR="00E154AB" w:rsidRPr="001F28E5" w:rsidRDefault="00E154AB" w:rsidP="00E154AB">
      <w:pPr>
        <w:pStyle w:val="PL"/>
      </w:pPr>
      <w:r w:rsidRPr="001F28E5">
        <w:t xml:space="preserve">    &lt;/sequence&gt;</w:t>
      </w:r>
    </w:p>
    <w:p w:rsidR="00E154AB" w:rsidRPr="001F28E5" w:rsidRDefault="00E154AB" w:rsidP="00E154AB">
      <w:pPr>
        <w:pStyle w:val="PL"/>
      </w:pPr>
      <w:r w:rsidRPr="001F28E5">
        <w:t xml:space="preserve">  &lt;/complexType&gt;</w:t>
      </w:r>
    </w:p>
    <w:p w:rsidR="00E154AB" w:rsidRPr="001F28E5" w:rsidRDefault="00E154AB" w:rsidP="00E154AB">
      <w:pPr>
        <w:pStyle w:val="PL"/>
      </w:pPr>
    </w:p>
    <w:p w:rsidR="00E154AB" w:rsidRPr="001F28E5" w:rsidRDefault="00E154AB" w:rsidP="00E154AB">
      <w:pPr>
        <w:pStyle w:val="PL"/>
      </w:pPr>
      <w:r w:rsidRPr="001F28E5">
        <w:t xml:space="preserve">  &lt;complexType name="MaxPktSize"&gt;</w:t>
      </w:r>
    </w:p>
    <w:p w:rsidR="00E154AB" w:rsidRPr="001F28E5" w:rsidRDefault="00E154AB" w:rsidP="00E154AB">
      <w:pPr>
        <w:pStyle w:val="PL"/>
      </w:pPr>
      <w:r w:rsidRPr="001F28E5">
        <w:t xml:space="preserve">    &lt;sequence&gt;</w:t>
      </w:r>
    </w:p>
    <w:p w:rsidR="00E154AB" w:rsidRPr="001F28E5" w:rsidRDefault="00E154AB" w:rsidP="00E154AB">
      <w:pPr>
        <w:pStyle w:val="PL"/>
      </w:pPr>
      <w:r>
        <w:t xml:space="preserve">          </w:t>
      </w:r>
      <w:r w:rsidRPr="00B115C1">
        <w:t>&lt;element name="servAttrCom" type="sl:ServAttrCom"/&gt;</w:t>
      </w:r>
    </w:p>
    <w:p w:rsidR="00E154AB" w:rsidRPr="001F28E5" w:rsidRDefault="00E154AB" w:rsidP="00E154AB">
      <w:pPr>
        <w:pStyle w:val="PL"/>
      </w:pPr>
      <w:r>
        <w:t xml:space="preserve">  </w:t>
      </w:r>
      <w:r w:rsidRPr="001F28E5">
        <w:t xml:space="preserve">        &lt;element name="</w:t>
      </w:r>
      <w:r w:rsidRPr="001F28E5">
        <w:rPr>
          <w:rFonts w:cs="Courier New"/>
          <w:szCs w:val="18"/>
          <w:lang w:eastAsia="zh-CN"/>
        </w:rPr>
        <w:t>maxsize</w:t>
      </w:r>
      <w:r w:rsidRPr="001F28E5">
        <w:t>" type="integer"/&gt;</w:t>
      </w:r>
    </w:p>
    <w:p w:rsidR="00E154AB" w:rsidRPr="001F28E5" w:rsidRDefault="00E154AB" w:rsidP="00E154AB">
      <w:pPr>
        <w:pStyle w:val="PL"/>
      </w:pPr>
      <w:r w:rsidRPr="001F28E5">
        <w:t xml:space="preserve">    &lt;/sequence&gt;</w:t>
      </w:r>
    </w:p>
    <w:p w:rsidR="00E154AB" w:rsidRPr="001F28E5" w:rsidRDefault="00E154AB" w:rsidP="00E154AB">
      <w:pPr>
        <w:pStyle w:val="PL"/>
      </w:pPr>
      <w:r w:rsidRPr="001F28E5">
        <w:t xml:space="preserve">  &lt;/complexType&gt;</w:t>
      </w:r>
    </w:p>
    <w:p w:rsidR="00E154AB" w:rsidRPr="001F28E5" w:rsidRDefault="00E154AB" w:rsidP="00E154AB">
      <w:pPr>
        <w:pStyle w:val="PL"/>
      </w:pPr>
    </w:p>
    <w:p w:rsidR="00E154AB" w:rsidRPr="001F28E5" w:rsidRDefault="00E154AB" w:rsidP="00E154AB">
      <w:pPr>
        <w:pStyle w:val="PL"/>
      </w:pPr>
      <w:r w:rsidRPr="001F28E5">
        <w:t xml:space="preserve">  &lt;complexType name="KPIMonitoring"&gt;</w:t>
      </w:r>
    </w:p>
    <w:p w:rsidR="00E154AB" w:rsidRPr="001F28E5" w:rsidRDefault="00E154AB" w:rsidP="00E154AB">
      <w:pPr>
        <w:pStyle w:val="PL"/>
      </w:pPr>
      <w:r w:rsidRPr="001F28E5">
        <w:t xml:space="preserve">    &lt;sequence&gt;</w:t>
      </w:r>
    </w:p>
    <w:p w:rsidR="00E154AB" w:rsidRPr="001F28E5" w:rsidRDefault="00E154AB" w:rsidP="00E154AB">
      <w:pPr>
        <w:pStyle w:val="PL"/>
      </w:pPr>
      <w:r>
        <w:t xml:space="preserve">          </w:t>
      </w:r>
      <w:r w:rsidRPr="00B115C1">
        <w:t>&lt;element name="servAttrCom" type="sl:ServAttrCom"/&gt;</w:t>
      </w:r>
    </w:p>
    <w:p w:rsidR="00E154AB" w:rsidRPr="001F28E5" w:rsidRDefault="00E154AB" w:rsidP="00E154AB">
      <w:pPr>
        <w:pStyle w:val="PL"/>
      </w:pPr>
      <w:r>
        <w:t xml:space="preserve">  </w:t>
      </w:r>
      <w:r w:rsidRPr="001F28E5">
        <w:t xml:space="preserve">        &lt;element name="</w:t>
      </w:r>
      <w:r w:rsidRPr="001F28E5">
        <w:rPr>
          <w:rFonts w:cs="Courier New"/>
          <w:szCs w:val="18"/>
          <w:lang w:eastAsia="zh-CN"/>
        </w:rPr>
        <w:t>kPIList</w:t>
      </w:r>
      <w:r w:rsidRPr="001F28E5">
        <w:t>" type="string"/&gt;</w:t>
      </w:r>
    </w:p>
    <w:p w:rsidR="00E154AB" w:rsidRPr="001F28E5" w:rsidRDefault="00E154AB" w:rsidP="00E154AB">
      <w:pPr>
        <w:pStyle w:val="PL"/>
      </w:pPr>
      <w:r w:rsidRPr="001F28E5">
        <w:t xml:space="preserve">    &lt;/sequence&gt;</w:t>
      </w:r>
    </w:p>
    <w:p w:rsidR="00E154AB" w:rsidRPr="001F28E5" w:rsidRDefault="00E154AB" w:rsidP="00E154AB">
      <w:pPr>
        <w:pStyle w:val="PL"/>
      </w:pPr>
      <w:r w:rsidRPr="001F28E5">
        <w:t xml:space="preserve">  &lt;/complexType&gt;</w:t>
      </w:r>
    </w:p>
    <w:p w:rsidR="00E154AB" w:rsidRPr="001F28E5" w:rsidRDefault="00E154AB" w:rsidP="00E154AB">
      <w:pPr>
        <w:pStyle w:val="PL"/>
      </w:pPr>
    </w:p>
    <w:p w:rsidR="00E154AB" w:rsidRPr="001F28E5" w:rsidRDefault="00E154AB" w:rsidP="00E154AB">
      <w:pPr>
        <w:pStyle w:val="PL"/>
      </w:pPr>
      <w:r w:rsidRPr="001F28E5">
        <w:t xml:space="preserve">  &lt;complexType name="SupportedAccessTech"&gt;</w:t>
      </w:r>
    </w:p>
    <w:p w:rsidR="00E154AB" w:rsidRPr="001F28E5" w:rsidRDefault="00E154AB" w:rsidP="00E154AB">
      <w:pPr>
        <w:pStyle w:val="PL"/>
      </w:pPr>
      <w:r w:rsidRPr="001F28E5">
        <w:t xml:space="preserve">    &lt;sequence&gt;</w:t>
      </w:r>
    </w:p>
    <w:p w:rsidR="00E154AB" w:rsidRPr="001F28E5" w:rsidRDefault="00E154AB" w:rsidP="00E154AB">
      <w:pPr>
        <w:pStyle w:val="PL"/>
      </w:pPr>
      <w:r>
        <w:t xml:space="preserve">        </w:t>
      </w:r>
      <w:r w:rsidRPr="00B115C1">
        <w:t>&lt;element name="servAttrCom" type="sl:ServAttrCom"/&gt;</w:t>
      </w:r>
    </w:p>
    <w:p w:rsidR="00E154AB" w:rsidRPr="001F28E5" w:rsidRDefault="00E154AB" w:rsidP="00E154AB">
      <w:pPr>
        <w:pStyle w:val="PL"/>
      </w:pPr>
      <w:r w:rsidRPr="001F28E5">
        <w:t xml:space="preserve">        &lt;element name="accTechList" type="integer"/&gt;</w:t>
      </w:r>
    </w:p>
    <w:p w:rsidR="00E154AB" w:rsidRPr="001F28E5" w:rsidRDefault="00E154AB" w:rsidP="00E154AB">
      <w:pPr>
        <w:pStyle w:val="PL"/>
      </w:pPr>
      <w:r w:rsidRPr="001F28E5">
        <w:t xml:space="preserve">    &lt;/sequence&gt;</w:t>
      </w:r>
    </w:p>
    <w:p w:rsidR="00E154AB" w:rsidRPr="001F28E5" w:rsidRDefault="00E154AB" w:rsidP="00E154AB">
      <w:pPr>
        <w:pStyle w:val="PL"/>
      </w:pPr>
      <w:r w:rsidRPr="001F28E5">
        <w:t xml:space="preserve">  &lt;/complexType&gt;</w:t>
      </w:r>
    </w:p>
    <w:p w:rsidR="00E154AB" w:rsidRPr="001F28E5" w:rsidRDefault="00E154AB" w:rsidP="00E154AB">
      <w:pPr>
        <w:pStyle w:val="PL"/>
      </w:pPr>
    </w:p>
    <w:p w:rsidR="00E154AB" w:rsidRPr="001F28E5" w:rsidRDefault="00E154AB" w:rsidP="00E154AB">
      <w:pPr>
        <w:pStyle w:val="PL"/>
      </w:pPr>
      <w:r w:rsidRPr="001F28E5">
        <w:t xml:space="preserve">  &lt;complexType name="UserMgmtOpen"&gt;</w:t>
      </w:r>
    </w:p>
    <w:p w:rsidR="00E154AB" w:rsidRPr="001F28E5" w:rsidRDefault="00E154AB" w:rsidP="00E154AB">
      <w:pPr>
        <w:pStyle w:val="PL"/>
      </w:pPr>
      <w:r w:rsidRPr="001F28E5">
        <w:t xml:space="preserve">    &lt;sequence&gt;</w:t>
      </w:r>
    </w:p>
    <w:p w:rsidR="00E154AB" w:rsidRPr="001F28E5" w:rsidRDefault="00E154AB" w:rsidP="00E154AB">
      <w:pPr>
        <w:pStyle w:val="PL"/>
      </w:pPr>
      <w:r>
        <w:t xml:space="preserve">        </w:t>
      </w:r>
      <w:r w:rsidRPr="00B115C1">
        <w:t>&lt;element name="servAttrCom" type="sl:ServAttrCom"/&gt;</w:t>
      </w:r>
    </w:p>
    <w:p w:rsidR="00E154AB" w:rsidRPr="001F28E5" w:rsidRDefault="00E154AB" w:rsidP="00E154AB">
      <w:pPr>
        <w:pStyle w:val="PL"/>
      </w:pPr>
      <w:r w:rsidRPr="001F28E5">
        <w:t xml:space="preserve">        &lt;element name="support" type="sl:UserMgmtOpenSupport"/&gt;</w:t>
      </w:r>
    </w:p>
    <w:p w:rsidR="00E154AB" w:rsidRPr="001F28E5" w:rsidRDefault="00E154AB" w:rsidP="00E154AB">
      <w:pPr>
        <w:pStyle w:val="PL"/>
      </w:pPr>
      <w:r w:rsidRPr="001F28E5">
        <w:t xml:space="preserve">    &lt;/sequence&gt;</w:t>
      </w:r>
    </w:p>
    <w:p w:rsidR="00E154AB" w:rsidRPr="001F28E5" w:rsidRDefault="00E154AB" w:rsidP="00E154AB">
      <w:pPr>
        <w:pStyle w:val="PL"/>
      </w:pPr>
      <w:r w:rsidRPr="001F28E5">
        <w:t xml:space="preserve">  &lt;/complexType&gt;</w:t>
      </w:r>
    </w:p>
    <w:p w:rsidR="00E154AB" w:rsidRPr="001F28E5" w:rsidRDefault="00E154AB" w:rsidP="00E154AB">
      <w:pPr>
        <w:pStyle w:val="PL"/>
      </w:pPr>
    </w:p>
    <w:p w:rsidR="00E154AB" w:rsidRPr="001F28E5" w:rsidRDefault="00E154AB" w:rsidP="00E154AB">
      <w:pPr>
        <w:pStyle w:val="PL"/>
      </w:pPr>
      <w:r w:rsidRPr="001F28E5">
        <w:t xml:space="preserve">  &lt;complexType name="V2XCommMode"&gt;</w:t>
      </w:r>
    </w:p>
    <w:p w:rsidR="00E154AB" w:rsidRPr="001F28E5" w:rsidRDefault="00E154AB" w:rsidP="00E154AB">
      <w:pPr>
        <w:pStyle w:val="PL"/>
      </w:pPr>
      <w:r w:rsidRPr="001F28E5">
        <w:lastRenderedPageBreak/>
        <w:t xml:space="preserve">    &lt;sequence&gt;</w:t>
      </w:r>
    </w:p>
    <w:p w:rsidR="00E154AB" w:rsidRPr="001F28E5" w:rsidRDefault="00E154AB" w:rsidP="00E154AB">
      <w:pPr>
        <w:pStyle w:val="PL"/>
      </w:pPr>
      <w:r>
        <w:t xml:space="preserve">          </w:t>
      </w:r>
      <w:r w:rsidRPr="00B115C1">
        <w:t>&lt;element name="servAttrCom" type="sl:ServAttrCom"/&gt;</w:t>
      </w:r>
    </w:p>
    <w:p w:rsidR="00E154AB" w:rsidRPr="001F28E5" w:rsidRDefault="00E154AB" w:rsidP="00E154AB">
      <w:pPr>
        <w:pStyle w:val="PL"/>
      </w:pPr>
      <w:r>
        <w:t xml:space="preserve">  </w:t>
      </w:r>
      <w:r w:rsidRPr="001F28E5">
        <w:t xml:space="preserve">        &lt;element name="v2XMode" type="sl:V2XCommModelsV2XMode"/&gt;</w:t>
      </w:r>
    </w:p>
    <w:p w:rsidR="00E154AB" w:rsidRPr="001F28E5" w:rsidRDefault="00E154AB" w:rsidP="00E154AB">
      <w:pPr>
        <w:pStyle w:val="PL"/>
      </w:pPr>
      <w:r w:rsidRPr="001F28E5">
        <w:t xml:space="preserve">    &lt;/sequence&gt;</w:t>
      </w:r>
    </w:p>
    <w:p w:rsidR="00E154AB" w:rsidRPr="001F28E5" w:rsidRDefault="00E154AB" w:rsidP="00E154AB">
      <w:pPr>
        <w:pStyle w:val="PL"/>
      </w:pPr>
      <w:r w:rsidRPr="001F28E5">
        <w:t xml:space="preserve">  &lt;/complexType&gt;</w:t>
      </w:r>
    </w:p>
    <w:p w:rsidR="00E154AB" w:rsidRPr="001F28E5" w:rsidRDefault="00E154AB" w:rsidP="00E154AB">
      <w:pPr>
        <w:pStyle w:val="PL"/>
      </w:pPr>
    </w:p>
    <w:p w:rsidR="00E154AB" w:rsidRPr="001F28E5" w:rsidRDefault="00E154AB" w:rsidP="00E154AB">
      <w:pPr>
        <w:pStyle w:val="PL"/>
      </w:pPr>
      <w:r w:rsidRPr="001F28E5">
        <w:t xml:space="preserve">  &lt;complexType name="TermDensity"&gt;</w:t>
      </w:r>
    </w:p>
    <w:p w:rsidR="00E154AB" w:rsidRPr="001F28E5" w:rsidRDefault="00E154AB" w:rsidP="00E154AB">
      <w:pPr>
        <w:pStyle w:val="PL"/>
      </w:pPr>
      <w:r w:rsidRPr="001F28E5">
        <w:t xml:space="preserve">    &lt;sequence&gt;</w:t>
      </w:r>
    </w:p>
    <w:p w:rsidR="00E154AB" w:rsidRPr="001F28E5" w:rsidRDefault="00E154AB" w:rsidP="00E154AB">
      <w:pPr>
        <w:pStyle w:val="PL"/>
      </w:pPr>
      <w:r w:rsidRPr="001F28E5">
        <w:t xml:space="preserve">    </w:t>
      </w:r>
      <w:r w:rsidRPr="001F28E5">
        <w:tab/>
        <w:t>&lt;choice minOccurs="1" maxOccurs="1"&gt;</w:t>
      </w:r>
    </w:p>
    <w:p w:rsidR="00E154AB" w:rsidRPr="001F28E5" w:rsidRDefault="00E154AB" w:rsidP="00E154AB">
      <w:pPr>
        <w:pStyle w:val="PL"/>
      </w:pPr>
      <w:r>
        <w:t xml:space="preserve">        </w:t>
      </w:r>
      <w:r w:rsidRPr="00B115C1">
        <w:t>&lt;element name="servAttrCom" type="sl:ServAttrCom"/&gt;</w:t>
      </w:r>
    </w:p>
    <w:p w:rsidR="00E154AB" w:rsidRPr="001F28E5" w:rsidRDefault="00E154AB" w:rsidP="00E154AB">
      <w:pPr>
        <w:pStyle w:val="PL"/>
      </w:pPr>
      <w:r w:rsidRPr="001F28E5">
        <w:t xml:space="preserve">        &lt;element name="</w:t>
      </w:r>
      <w:r w:rsidRPr="001F28E5">
        <w:rPr>
          <w:rFonts w:cs="Courier New"/>
          <w:szCs w:val="18"/>
          <w:lang w:eastAsia="zh-CN"/>
        </w:rPr>
        <w:t>density</w:t>
      </w:r>
      <w:r w:rsidRPr="001F28E5">
        <w:t>" type="integer"/&gt;</w:t>
      </w:r>
    </w:p>
    <w:p w:rsidR="00E154AB" w:rsidRPr="001F28E5" w:rsidRDefault="00E154AB" w:rsidP="00E154AB">
      <w:pPr>
        <w:pStyle w:val="PL"/>
      </w:pPr>
      <w:r w:rsidRPr="001F28E5">
        <w:tab/>
      </w:r>
      <w:r w:rsidRPr="001F28E5">
        <w:tab/>
        <w:t>&lt;/choice&gt;</w:t>
      </w:r>
    </w:p>
    <w:p w:rsidR="00E154AB" w:rsidRPr="001F28E5" w:rsidRDefault="00E154AB" w:rsidP="00E154AB">
      <w:pPr>
        <w:pStyle w:val="PL"/>
      </w:pPr>
      <w:r w:rsidRPr="001F28E5">
        <w:t xml:space="preserve">    &lt;/sequence&gt;</w:t>
      </w:r>
    </w:p>
    <w:p w:rsidR="00E154AB" w:rsidRDefault="00E154AB" w:rsidP="00E154AB">
      <w:pPr>
        <w:pStyle w:val="PL"/>
      </w:pPr>
      <w:r w:rsidRPr="001F28E5">
        <w:t xml:space="preserve">  &lt;/complexType&gt;</w:t>
      </w:r>
    </w:p>
    <w:p w:rsidR="00E154AB" w:rsidRPr="002B15AA" w:rsidRDefault="00E154AB" w:rsidP="00E154AB">
      <w:pPr>
        <w:pStyle w:val="PL"/>
      </w:pPr>
    </w:p>
    <w:p w:rsidR="00E154AB" w:rsidRPr="002B15AA" w:rsidRDefault="00E154AB" w:rsidP="00E154AB">
      <w:pPr>
        <w:pStyle w:val="PL"/>
      </w:pPr>
      <w:r w:rsidRPr="002B15AA">
        <w:t xml:space="preserve">  &lt;complexType name="ServiceProfile"&gt;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name="serviceProfileId" type="string"/&gt;</w:t>
      </w:r>
    </w:p>
    <w:p w:rsidR="00E154AB" w:rsidRPr="002B15AA" w:rsidRDefault="00E154AB" w:rsidP="00E154AB">
      <w:pPr>
        <w:pStyle w:val="PL"/>
      </w:pPr>
      <w:r w:rsidRPr="002B15AA">
        <w:t xml:space="preserve">      &lt;element name="</w:t>
      </w:r>
      <w:r>
        <w:t>sN</w:t>
      </w:r>
      <w:r w:rsidRPr="002B15AA">
        <w:t>SSAI</w:t>
      </w:r>
      <w:r>
        <w:t>List</w:t>
      </w:r>
      <w:r w:rsidRPr="002B15AA">
        <w:t>" type="ngc:</w:t>
      </w:r>
      <w:r>
        <w:t>Sn</w:t>
      </w:r>
      <w:r w:rsidRPr="002B15AA">
        <w:t>ssaiList"/&gt;</w:t>
      </w:r>
    </w:p>
    <w:p w:rsidR="00E154AB" w:rsidRPr="002B15AA" w:rsidRDefault="00E154AB" w:rsidP="00E154AB">
      <w:pPr>
        <w:pStyle w:val="PL"/>
      </w:pPr>
      <w:r w:rsidRPr="002B15AA">
        <w:t xml:space="preserve">      &lt;element name="pLMNId</w:t>
      </w:r>
      <w:r>
        <w:t>List</w:t>
      </w:r>
      <w:r w:rsidRPr="002B15AA">
        <w:t>" type="en:PLMNId</w:t>
      </w:r>
      <w:r>
        <w:t>List</w:t>
      </w:r>
      <w:r w:rsidRPr="002B15AA">
        <w:t>"/&gt;</w:t>
      </w:r>
    </w:p>
    <w:p w:rsidR="00E154AB" w:rsidRPr="002B15AA" w:rsidRDefault="00E154AB" w:rsidP="00E154AB">
      <w:pPr>
        <w:pStyle w:val="PL"/>
      </w:pPr>
      <w:r w:rsidRPr="002B15AA">
        <w:t xml:space="preserve">      &lt;element name="maxNumberofUEs" type="long" minOccurs="0"/&gt;</w:t>
      </w:r>
    </w:p>
    <w:p w:rsidR="00E154AB" w:rsidRPr="002B15AA" w:rsidRDefault="00E154AB" w:rsidP="00E154AB">
      <w:pPr>
        <w:pStyle w:val="PL"/>
      </w:pPr>
      <w:r w:rsidRPr="002B15AA">
        <w:t xml:space="preserve">      &lt;element name="latency" type="integer" minOccurs="0"/&gt;</w:t>
      </w:r>
    </w:p>
    <w:p w:rsidR="00E154AB" w:rsidRPr="002B15AA" w:rsidRDefault="00E154AB" w:rsidP="00E154AB">
      <w:pPr>
        <w:pStyle w:val="PL"/>
      </w:pPr>
      <w:r w:rsidRPr="002B15AA">
        <w:t xml:space="preserve">      &lt;element name="uEMobilityLevel" type="integer" minOccurs="0"/&gt;</w:t>
      </w:r>
    </w:p>
    <w:p w:rsidR="00E154AB" w:rsidRDefault="00E154AB" w:rsidP="00E154AB">
      <w:pPr>
        <w:pStyle w:val="PL"/>
      </w:pPr>
      <w:r w:rsidRPr="002B15AA">
        <w:t xml:space="preserve">      &lt;element name="resourceSharingLevel" type="integer" minOccurs="0"/&gt;</w:t>
      </w:r>
    </w:p>
    <w:p w:rsidR="00E154AB" w:rsidRPr="002B15AA" w:rsidRDefault="00E154AB" w:rsidP="00E154AB">
      <w:pPr>
        <w:pStyle w:val="PL"/>
      </w:pPr>
      <w:r>
        <w:tab/>
        <w:t xml:space="preserve">  </w:t>
      </w:r>
      <w:r w:rsidRPr="002B15AA">
        <w:t>&lt;element name="sst" type="</w:t>
      </w:r>
      <w:r w:rsidRPr="002B15AA">
        <w:rPr>
          <w:lang w:eastAsia="zh-CN"/>
        </w:rPr>
        <w:t>ngc:Sst</w:t>
      </w:r>
      <w:r w:rsidRPr="002B15AA">
        <w:t>"/&gt;</w:t>
      </w:r>
    </w:p>
    <w:p w:rsidR="00E154AB" w:rsidRDefault="00E154AB" w:rsidP="00E154AB">
      <w:pPr>
        <w:pStyle w:val="PL"/>
      </w:pPr>
      <w:r w:rsidRPr="002B15AA">
        <w:t xml:space="preserve"> </w:t>
      </w:r>
      <w:r>
        <w:t xml:space="preserve"> </w:t>
      </w:r>
      <w:r w:rsidRPr="002B15AA">
        <w:t xml:space="preserve">     &lt;element name="</w:t>
      </w:r>
      <w:r>
        <w:t>availability</w:t>
      </w:r>
      <w:r w:rsidRPr="002B15AA">
        <w:t>" type="</w:t>
      </w:r>
      <w:r>
        <w:t>float</w:t>
      </w:r>
      <w:r w:rsidRPr="002B15AA">
        <w:t>" minOccurs="0"/&gt;</w:t>
      </w:r>
    </w:p>
    <w:p w:rsidR="00E154AB" w:rsidRPr="001F28E5" w:rsidRDefault="00E154AB" w:rsidP="00E154AB">
      <w:pPr>
        <w:pStyle w:val="PL"/>
      </w:pPr>
      <w:r w:rsidRPr="001F28E5">
        <w:t xml:space="preserve">      &lt;element name="</w:t>
      </w:r>
      <w:r w:rsidRPr="001F28E5">
        <w:rPr>
          <w:rFonts w:cs="Courier New"/>
          <w:szCs w:val="18"/>
          <w:lang w:eastAsia="zh-CN"/>
        </w:rPr>
        <w:t>delayTolerance</w:t>
      </w:r>
      <w:r w:rsidRPr="001F28E5">
        <w:t>" type="</w:t>
      </w:r>
      <w:ins w:id="26481" w:author="28.541_CR0295R1_(Rel-16)_eNRM" w:date="2020-06-29T12:51:00Z">
        <w:r w:rsidR="0079303C">
          <w:rPr>
            <w:rFonts w:hint="eastAsia"/>
            <w:lang w:eastAsia="zh-CN"/>
          </w:rPr>
          <w:t>sl:</w:t>
        </w:r>
      </w:ins>
      <w:r w:rsidRPr="001F28E5">
        <w:t>DelayTolerance"</w:t>
      </w:r>
      <w:r>
        <w:t xml:space="preserve"> </w:t>
      </w:r>
      <w:r w:rsidRPr="002B15AA">
        <w:t>minOccurs="0"</w:t>
      </w:r>
      <w:r w:rsidRPr="001F28E5">
        <w:t>/&gt;</w:t>
      </w:r>
    </w:p>
    <w:p w:rsidR="00E154AB" w:rsidRPr="001F28E5" w:rsidRDefault="00E154AB" w:rsidP="00E154AB">
      <w:pPr>
        <w:pStyle w:val="PL"/>
      </w:pPr>
      <w:r w:rsidRPr="001F28E5">
        <w:t xml:space="preserve">      &lt;element name="</w:t>
      </w:r>
      <w:r w:rsidRPr="001F28E5">
        <w:rPr>
          <w:rFonts w:cs="Courier New"/>
          <w:szCs w:val="18"/>
          <w:lang w:eastAsia="zh-CN"/>
        </w:rPr>
        <w:t>deterministicComm</w:t>
      </w:r>
      <w:r w:rsidRPr="001F28E5">
        <w:t>" type="</w:t>
      </w:r>
      <w:ins w:id="26482" w:author="28.541_CR0295R1_(Rel-16)_eNRM" w:date="2020-06-29T12:51:00Z">
        <w:r w:rsidR="0079303C">
          <w:rPr>
            <w:rFonts w:hint="eastAsia"/>
            <w:lang w:eastAsia="zh-CN"/>
          </w:rPr>
          <w:t>sl:</w:t>
        </w:r>
      </w:ins>
      <w:r w:rsidRPr="001F28E5">
        <w:t>DeterminComm"</w:t>
      </w:r>
      <w:r>
        <w:t xml:space="preserve"> </w:t>
      </w:r>
      <w:r w:rsidRPr="002B15AA">
        <w:t>minOccurs="0"</w:t>
      </w:r>
      <w:r w:rsidRPr="001F28E5">
        <w:t>/&gt;</w:t>
      </w:r>
    </w:p>
    <w:p w:rsidR="00E154AB" w:rsidRPr="001F28E5" w:rsidRDefault="00E154AB" w:rsidP="00E154AB">
      <w:pPr>
        <w:pStyle w:val="PL"/>
      </w:pPr>
      <w:r w:rsidRPr="001F28E5">
        <w:t xml:space="preserve">      &lt;element name="</w:t>
      </w:r>
      <w:r w:rsidRPr="001F28E5">
        <w:rPr>
          <w:rFonts w:cs="Courier New"/>
          <w:szCs w:val="18"/>
          <w:lang w:eastAsia="zh-CN"/>
        </w:rPr>
        <w:t>dLThptPerSlice</w:t>
      </w:r>
      <w:r w:rsidRPr="001F28E5">
        <w:t>" type="</w:t>
      </w:r>
      <w:ins w:id="26483" w:author="28.541_CR0295R1_(Rel-16)_eNRM" w:date="2020-06-29T12:51:00Z">
        <w:r w:rsidR="0079303C">
          <w:rPr>
            <w:rFonts w:hint="eastAsia"/>
            <w:lang w:eastAsia="zh-CN"/>
          </w:rPr>
          <w:t>sl:</w:t>
        </w:r>
      </w:ins>
      <w:r w:rsidRPr="001F28E5">
        <w:t>DLThpt"</w:t>
      </w:r>
      <w:r>
        <w:t xml:space="preserve"> </w:t>
      </w:r>
      <w:r w:rsidRPr="002B15AA">
        <w:t>minOccurs="0"</w:t>
      </w:r>
      <w:r w:rsidRPr="001F28E5">
        <w:t>/&gt;</w:t>
      </w:r>
    </w:p>
    <w:p w:rsidR="00E154AB" w:rsidRPr="001F28E5" w:rsidRDefault="00E154AB" w:rsidP="00E154AB">
      <w:pPr>
        <w:pStyle w:val="PL"/>
      </w:pPr>
      <w:r w:rsidRPr="001F28E5">
        <w:t xml:space="preserve">      &lt;element name="</w:t>
      </w:r>
      <w:r w:rsidRPr="001F28E5">
        <w:rPr>
          <w:rFonts w:cs="Courier New"/>
          <w:szCs w:val="18"/>
          <w:lang w:eastAsia="zh-CN"/>
        </w:rPr>
        <w:t>dLThptPerUE</w:t>
      </w:r>
      <w:r w:rsidRPr="001F28E5">
        <w:t>" type="</w:t>
      </w:r>
      <w:ins w:id="26484" w:author="28.541_CR0295R1_(Rel-16)_eNRM" w:date="2020-06-29T12:51:00Z">
        <w:r w:rsidR="0079303C">
          <w:rPr>
            <w:rFonts w:hint="eastAsia"/>
            <w:lang w:eastAsia="zh-CN"/>
          </w:rPr>
          <w:t>sl:</w:t>
        </w:r>
      </w:ins>
      <w:r w:rsidRPr="001F28E5">
        <w:t>DLThpt"</w:t>
      </w:r>
      <w:r>
        <w:t xml:space="preserve"> </w:t>
      </w:r>
      <w:r w:rsidRPr="002B15AA">
        <w:t>minOccurs="0"</w:t>
      </w:r>
      <w:r w:rsidRPr="001F28E5">
        <w:t>/&gt;</w:t>
      </w:r>
    </w:p>
    <w:p w:rsidR="00E154AB" w:rsidRPr="001F28E5" w:rsidRDefault="00E154AB" w:rsidP="00E154AB">
      <w:pPr>
        <w:pStyle w:val="PL"/>
      </w:pPr>
      <w:r w:rsidRPr="001F28E5">
        <w:t xml:space="preserve">      &lt;element name="</w:t>
      </w:r>
      <w:r w:rsidRPr="001F28E5">
        <w:rPr>
          <w:rFonts w:cs="Courier New"/>
          <w:szCs w:val="18"/>
          <w:lang w:eastAsia="zh-CN"/>
        </w:rPr>
        <w:t>uLThptPerSlic</w:t>
      </w:r>
      <w:r w:rsidRPr="001F28E5">
        <w:t>" type="</w:t>
      </w:r>
      <w:ins w:id="26485" w:author="28.541_CR0295R1_(Rel-16)_eNRM" w:date="2020-06-29T12:52:00Z">
        <w:r w:rsidR="0079303C">
          <w:rPr>
            <w:rFonts w:hint="eastAsia"/>
            <w:lang w:eastAsia="zh-CN"/>
          </w:rPr>
          <w:t>sl:</w:t>
        </w:r>
      </w:ins>
      <w:r w:rsidRPr="001F28E5">
        <w:t>ULThpt" minOccurs="0"/&gt;</w:t>
      </w:r>
    </w:p>
    <w:p w:rsidR="00E154AB" w:rsidRPr="001F28E5" w:rsidRDefault="00E154AB" w:rsidP="00E154AB">
      <w:pPr>
        <w:pStyle w:val="PL"/>
      </w:pPr>
      <w:r w:rsidRPr="001F28E5">
        <w:t xml:space="preserve">      &lt;element name="</w:t>
      </w:r>
      <w:r w:rsidRPr="001F28E5">
        <w:rPr>
          <w:rFonts w:cs="Courier New"/>
          <w:szCs w:val="18"/>
          <w:lang w:eastAsia="zh-CN"/>
        </w:rPr>
        <w:t>uLThptPerUE</w:t>
      </w:r>
      <w:r w:rsidRPr="001F28E5">
        <w:t>" type="</w:t>
      </w:r>
      <w:ins w:id="26486" w:author="28.541_CR0295R1_(Rel-16)_eNRM" w:date="2020-06-29T12:52:00Z">
        <w:r w:rsidR="0079303C">
          <w:rPr>
            <w:rFonts w:hint="eastAsia"/>
            <w:lang w:eastAsia="zh-CN"/>
          </w:rPr>
          <w:t>sl:</w:t>
        </w:r>
      </w:ins>
      <w:r w:rsidRPr="001F28E5">
        <w:t>ULThpt" minOccurs="0"/&gt;</w:t>
      </w:r>
    </w:p>
    <w:p w:rsidR="00E154AB" w:rsidRPr="001F28E5" w:rsidRDefault="00E154AB" w:rsidP="00E154AB">
      <w:pPr>
        <w:pStyle w:val="PL"/>
      </w:pPr>
      <w:r w:rsidRPr="001F28E5">
        <w:t xml:space="preserve">      &lt;element name="</w:t>
      </w:r>
      <w:r w:rsidRPr="001F28E5">
        <w:rPr>
          <w:rFonts w:cs="Courier New"/>
          <w:szCs w:val="18"/>
          <w:lang w:eastAsia="zh-CN"/>
        </w:rPr>
        <w:t>maxPktSize</w:t>
      </w:r>
      <w:r w:rsidRPr="001F28E5">
        <w:t>" type="</w:t>
      </w:r>
      <w:ins w:id="26487" w:author="28.541_CR0295R1_(Rel-16)_eNRM" w:date="2020-06-29T12:52:00Z">
        <w:r w:rsidR="0079303C">
          <w:rPr>
            <w:rFonts w:hint="eastAsia"/>
            <w:lang w:eastAsia="zh-CN"/>
          </w:rPr>
          <w:t>sl:</w:t>
        </w:r>
      </w:ins>
      <w:r w:rsidRPr="001F28E5">
        <w:t>MaxPktSize" minOccurs="0"/&gt;</w:t>
      </w:r>
    </w:p>
    <w:p w:rsidR="00E154AB" w:rsidRPr="001F28E5" w:rsidRDefault="00E154AB" w:rsidP="00E154AB">
      <w:pPr>
        <w:pStyle w:val="PL"/>
      </w:pPr>
      <w:r w:rsidRPr="001F28E5">
        <w:t xml:space="preserve">      &lt;element name="</w:t>
      </w:r>
      <w:r w:rsidRPr="001F28E5">
        <w:rPr>
          <w:rFonts w:cs="Courier New"/>
          <w:szCs w:val="18"/>
          <w:lang w:eastAsia="zh-CN"/>
        </w:rPr>
        <w:t>maxNumberofConns</w:t>
      </w:r>
      <w:r w:rsidRPr="001F28E5">
        <w:t>" type="</w:t>
      </w:r>
      <w:ins w:id="26488" w:author="28.541_CR0295R1_(Rel-16)_eNRM" w:date="2020-06-29T12:52:00Z">
        <w:r w:rsidR="0079303C">
          <w:rPr>
            <w:rFonts w:hint="eastAsia"/>
            <w:lang w:eastAsia="zh-CN"/>
          </w:rPr>
          <w:t>sl:</w:t>
        </w:r>
      </w:ins>
      <w:r w:rsidRPr="001F28E5">
        <w:t>MaxNumberofConns" minOccurs="0"/&gt;</w:t>
      </w:r>
    </w:p>
    <w:p w:rsidR="00E154AB" w:rsidRPr="001F28E5" w:rsidRDefault="00E154AB" w:rsidP="00E154AB">
      <w:pPr>
        <w:pStyle w:val="PL"/>
      </w:pPr>
      <w:r w:rsidRPr="001F28E5">
        <w:t xml:space="preserve">      &lt;element name="</w:t>
      </w:r>
      <w:r w:rsidRPr="001F28E5">
        <w:rPr>
          <w:rFonts w:cs="Courier New"/>
          <w:szCs w:val="18"/>
          <w:lang w:eastAsia="zh-CN"/>
        </w:rPr>
        <w:t>kPIMonitoring</w:t>
      </w:r>
      <w:r w:rsidRPr="001F28E5">
        <w:t>" type="</w:t>
      </w:r>
      <w:ins w:id="26489" w:author="28.541_CR0295R1_(Rel-16)_eNRM" w:date="2020-06-29T12:52:00Z">
        <w:r w:rsidR="0079303C">
          <w:rPr>
            <w:rFonts w:hint="eastAsia"/>
            <w:lang w:eastAsia="zh-CN"/>
          </w:rPr>
          <w:t>sl:</w:t>
        </w:r>
      </w:ins>
      <w:r w:rsidRPr="001F28E5">
        <w:t>KPIMonitoring" minOccurs="0"/&gt;</w:t>
      </w:r>
    </w:p>
    <w:p w:rsidR="00E154AB" w:rsidRPr="001F28E5" w:rsidRDefault="00E154AB" w:rsidP="00E154AB">
      <w:pPr>
        <w:pStyle w:val="PL"/>
      </w:pPr>
      <w:r w:rsidRPr="001F28E5">
        <w:t xml:space="preserve">      &lt;element name="</w:t>
      </w:r>
      <w:r w:rsidRPr="001F28E5">
        <w:rPr>
          <w:rFonts w:cs="Courier New"/>
          <w:szCs w:val="18"/>
          <w:lang w:eastAsia="zh-CN"/>
        </w:rPr>
        <w:t>s</w:t>
      </w:r>
      <w:r w:rsidRPr="001F28E5">
        <w:rPr>
          <w:rFonts w:cs="Courier New"/>
          <w:szCs w:val="18"/>
          <w:lang w:val="en-US" w:eastAsia="zh-CN"/>
        </w:rPr>
        <w:t>upportedAccessTech</w:t>
      </w:r>
      <w:r w:rsidRPr="001F28E5">
        <w:t>" type="</w:t>
      </w:r>
      <w:ins w:id="26490" w:author="28.541_CR0295R1_(Rel-16)_eNRM" w:date="2020-06-29T12:52:00Z">
        <w:r w:rsidR="0079303C">
          <w:rPr>
            <w:rFonts w:hint="eastAsia"/>
            <w:lang w:eastAsia="zh-CN"/>
          </w:rPr>
          <w:t>sl:</w:t>
        </w:r>
      </w:ins>
      <w:r w:rsidRPr="001F28E5">
        <w:t>SupportedAccessTech" minOccurs="0"/&gt;</w:t>
      </w:r>
    </w:p>
    <w:p w:rsidR="00E154AB" w:rsidRPr="001F28E5" w:rsidRDefault="00E154AB" w:rsidP="00E154AB">
      <w:pPr>
        <w:pStyle w:val="PL"/>
      </w:pPr>
      <w:r w:rsidRPr="001F28E5">
        <w:t xml:space="preserve">      &lt;element name="</w:t>
      </w:r>
      <w:r w:rsidRPr="001F28E5">
        <w:rPr>
          <w:rFonts w:cs="Courier New"/>
          <w:szCs w:val="18"/>
          <w:lang w:eastAsia="zh-CN"/>
        </w:rPr>
        <w:t>userMgmtOpen</w:t>
      </w:r>
      <w:r w:rsidRPr="001F28E5">
        <w:t>" type="</w:t>
      </w:r>
      <w:ins w:id="26491" w:author="28.541_CR0295R1_(Rel-16)_eNRM" w:date="2020-06-29T12:52:00Z">
        <w:r w:rsidR="0079303C">
          <w:rPr>
            <w:rFonts w:hint="eastAsia"/>
            <w:lang w:eastAsia="zh-CN"/>
          </w:rPr>
          <w:t>sl:</w:t>
        </w:r>
      </w:ins>
      <w:r w:rsidRPr="001F28E5">
        <w:t>UserMgmtOpen"</w:t>
      </w:r>
      <w:r>
        <w:t xml:space="preserve"> </w:t>
      </w:r>
      <w:r w:rsidRPr="002B15AA">
        <w:t>minOccurs="0"</w:t>
      </w:r>
      <w:r w:rsidRPr="001F28E5">
        <w:t>/&gt;</w:t>
      </w:r>
    </w:p>
    <w:p w:rsidR="00E154AB" w:rsidRDefault="00E154AB" w:rsidP="00E154AB">
      <w:pPr>
        <w:pStyle w:val="PL"/>
      </w:pPr>
      <w:r w:rsidRPr="001F28E5">
        <w:t xml:space="preserve">      &lt;element name="</w:t>
      </w:r>
      <w:r w:rsidRPr="001F28E5">
        <w:rPr>
          <w:rFonts w:cs="Courier New"/>
          <w:szCs w:val="18"/>
          <w:lang w:eastAsia="zh-CN"/>
        </w:rPr>
        <w:t>v2X</w:t>
      </w:r>
      <w:r>
        <w:rPr>
          <w:rFonts w:cs="Courier New"/>
          <w:szCs w:val="18"/>
          <w:lang w:eastAsia="zh-CN"/>
        </w:rPr>
        <w:t>Comm</w:t>
      </w:r>
      <w:r w:rsidRPr="001F28E5">
        <w:rPr>
          <w:rFonts w:cs="Courier New"/>
          <w:szCs w:val="18"/>
          <w:lang w:eastAsia="zh-CN"/>
        </w:rPr>
        <w:t>Models</w:t>
      </w:r>
      <w:r w:rsidRPr="001F28E5">
        <w:t>" type="</w:t>
      </w:r>
      <w:ins w:id="26492" w:author="28.541_CR0295R1_(Rel-16)_eNRM" w:date="2020-06-29T12:52:00Z">
        <w:r w:rsidR="0079303C">
          <w:rPr>
            <w:rFonts w:hint="eastAsia"/>
            <w:lang w:eastAsia="zh-CN"/>
          </w:rPr>
          <w:t>sl:</w:t>
        </w:r>
      </w:ins>
      <w:r w:rsidRPr="001F28E5">
        <w:t>V2XCommMode" minOccurs="0"/&gt;</w:t>
      </w:r>
    </w:p>
    <w:p w:rsidR="00E154AB" w:rsidRPr="001F28E5" w:rsidRDefault="00E154AB" w:rsidP="00E154AB">
      <w:pPr>
        <w:pStyle w:val="PL"/>
      </w:pPr>
      <w:r w:rsidRPr="001F28E5">
        <w:t xml:space="preserve">      &lt;element name="</w:t>
      </w:r>
      <w:r w:rsidRPr="004C1884">
        <w:rPr>
          <w:rFonts w:cs="Courier New"/>
          <w:szCs w:val="18"/>
          <w:lang w:eastAsia="zh-CN"/>
        </w:rPr>
        <w:t>coverageArea</w:t>
      </w:r>
      <w:r w:rsidRPr="001F28E5">
        <w:t>" type="string" minOccurs="0"/&gt;</w:t>
      </w:r>
    </w:p>
    <w:p w:rsidR="00E154AB" w:rsidRPr="001F28E5" w:rsidRDefault="00E154AB" w:rsidP="00E154AB">
      <w:pPr>
        <w:pStyle w:val="PL"/>
      </w:pPr>
      <w:r w:rsidRPr="001F28E5">
        <w:t xml:space="preserve">      &lt;element name="</w:t>
      </w:r>
      <w:r w:rsidRPr="001F28E5">
        <w:rPr>
          <w:rFonts w:cs="Courier New"/>
          <w:szCs w:val="18"/>
          <w:lang w:eastAsia="zh-CN"/>
        </w:rPr>
        <w:t>termDensity</w:t>
      </w:r>
      <w:r w:rsidRPr="001F28E5">
        <w:t>" type="</w:t>
      </w:r>
      <w:ins w:id="26493" w:author="28.541_CR0295R1_(Rel-16)_eNRM" w:date="2020-06-29T12:52:00Z">
        <w:r w:rsidR="0079303C">
          <w:rPr>
            <w:rFonts w:hint="eastAsia"/>
            <w:lang w:eastAsia="zh-CN"/>
          </w:rPr>
          <w:t>sl:</w:t>
        </w:r>
      </w:ins>
      <w:r w:rsidRPr="001F28E5">
        <w:t>TermDensity" minOccurs="0"/&gt;</w:t>
      </w:r>
    </w:p>
    <w:p w:rsidR="00E154AB" w:rsidRPr="001F28E5" w:rsidRDefault="00E154AB" w:rsidP="00E154AB">
      <w:pPr>
        <w:pStyle w:val="PL"/>
      </w:pPr>
      <w:r w:rsidRPr="001F28E5">
        <w:t xml:space="preserve">      &lt;element name="</w:t>
      </w:r>
      <w:r w:rsidRPr="001F28E5">
        <w:rPr>
          <w:rFonts w:cs="Courier New"/>
          <w:szCs w:val="18"/>
          <w:lang w:eastAsia="zh-CN"/>
        </w:rPr>
        <w:t>activityFactor</w:t>
      </w:r>
      <w:r w:rsidRPr="001F28E5">
        <w:t>" type="float" minOccurs="0"/&gt;</w:t>
      </w:r>
    </w:p>
    <w:p w:rsidR="00E154AB" w:rsidRPr="001F28E5" w:rsidRDefault="00E154AB" w:rsidP="00E154AB">
      <w:pPr>
        <w:pStyle w:val="PL"/>
      </w:pPr>
      <w:r w:rsidRPr="001F28E5">
        <w:t xml:space="preserve">      &lt;element name="</w:t>
      </w:r>
      <w:r w:rsidRPr="001F28E5">
        <w:rPr>
          <w:rFonts w:cs="Courier New"/>
          <w:szCs w:val="18"/>
          <w:lang w:eastAsia="zh-CN"/>
        </w:rPr>
        <w:t>uESpeed</w:t>
      </w:r>
      <w:r w:rsidRPr="001F28E5">
        <w:t>" type="integer" minOccurs="0"/&gt;</w:t>
      </w:r>
    </w:p>
    <w:p w:rsidR="00E154AB" w:rsidRPr="001F28E5" w:rsidRDefault="00E154AB" w:rsidP="00E154AB">
      <w:pPr>
        <w:pStyle w:val="PL"/>
      </w:pPr>
      <w:r w:rsidRPr="001F28E5">
        <w:t xml:space="preserve">      &lt;element name="</w:t>
      </w:r>
      <w:r w:rsidRPr="001F28E5">
        <w:rPr>
          <w:rFonts w:cs="Courier New"/>
          <w:szCs w:val="18"/>
          <w:lang w:eastAsia="zh-CN"/>
        </w:rPr>
        <w:t>jitter</w:t>
      </w:r>
      <w:r w:rsidRPr="001F28E5">
        <w:t>" type="integer" minOccurs="0"/&gt;</w:t>
      </w:r>
    </w:p>
    <w:p w:rsidR="00E154AB" w:rsidRPr="001F28E5" w:rsidRDefault="00E154AB" w:rsidP="00E154AB">
      <w:pPr>
        <w:pStyle w:val="PL"/>
      </w:pPr>
      <w:r w:rsidRPr="001F28E5">
        <w:t xml:space="preserve">      &lt;element name="</w:t>
      </w:r>
      <w:r w:rsidRPr="001F28E5">
        <w:rPr>
          <w:rFonts w:cs="Courier New"/>
          <w:szCs w:val="18"/>
          <w:lang w:eastAsia="zh-CN"/>
        </w:rPr>
        <w:t>survivalTime</w:t>
      </w:r>
      <w:r w:rsidRPr="001F28E5">
        <w:t>" type="string" minOccurs="0"/&gt;</w:t>
      </w:r>
    </w:p>
    <w:p w:rsidR="00E154AB" w:rsidRPr="002B15AA" w:rsidRDefault="00E154AB" w:rsidP="00E154AB">
      <w:pPr>
        <w:pStyle w:val="PL"/>
      </w:pPr>
      <w:r w:rsidRPr="001F28E5">
        <w:t xml:space="preserve">      &lt;element name="</w:t>
      </w:r>
      <w:r w:rsidRPr="001F28E5">
        <w:rPr>
          <w:rFonts w:cs="Courier New"/>
          <w:szCs w:val="18"/>
          <w:lang w:eastAsia="zh-CN"/>
        </w:rPr>
        <w:t>reliability</w:t>
      </w:r>
      <w:r w:rsidRPr="001F28E5">
        <w:t>" type="string" minOccurs="0"/&gt;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&lt;complexType name="ServiceProfileList"&gt;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name="serviceProfile" type="sl:ServiceProfile"/&gt;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p>
    <w:p w:rsidR="00E154AB" w:rsidRPr="002B15AA" w:rsidRDefault="00E154AB" w:rsidP="00E154AB">
      <w:pPr>
        <w:pStyle w:val="PL"/>
      </w:pPr>
      <w:r w:rsidRPr="002B15AA">
        <w:t xml:space="preserve">  &lt;complexType name="SliceProfile"&gt;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name="sliceProfileId" type="string"/&gt;</w:t>
      </w:r>
    </w:p>
    <w:p w:rsidR="00E154AB" w:rsidRPr="002B15AA" w:rsidRDefault="00E154AB" w:rsidP="00E154AB">
      <w:pPr>
        <w:pStyle w:val="PL"/>
      </w:pPr>
      <w:r w:rsidRPr="002B15AA">
        <w:t xml:space="preserve">      &lt;element name="</w:t>
      </w:r>
      <w:r>
        <w:t>sN</w:t>
      </w:r>
      <w:r w:rsidRPr="002B15AA">
        <w:t>SSAI</w:t>
      </w:r>
      <w:r>
        <w:t>List</w:t>
      </w:r>
      <w:r w:rsidRPr="002B15AA">
        <w:t>" type=" ngc:</w:t>
      </w:r>
      <w:r>
        <w:t>Sn</w:t>
      </w:r>
      <w:r w:rsidRPr="002B15AA">
        <w:t>ssaiList"/&gt;</w:t>
      </w:r>
    </w:p>
    <w:p w:rsidR="00E154AB" w:rsidRPr="002B15AA" w:rsidRDefault="00E154AB" w:rsidP="00E154AB">
      <w:pPr>
        <w:pStyle w:val="PL"/>
      </w:pPr>
      <w:r w:rsidRPr="002B15AA">
        <w:t xml:space="preserve">      &lt;element name="pLMNId</w:t>
      </w:r>
      <w:r>
        <w:t>List</w:t>
      </w:r>
      <w:r w:rsidRPr="002B15AA">
        <w:t>" type="en:PLMNId</w:t>
      </w:r>
      <w:r>
        <w:t>List</w:t>
      </w:r>
      <w:r w:rsidRPr="002B15AA">
        <w:t>"/&gt;</w:t>
      </w:r>
    </w:p>
    <w:p w:rsidR="00E154AB" w:rsidRPr="002B15AA" w:rsidRDefault="00E154AB" w:rsidP="00E154AB">
      <w:pPr>
        <w:pStyle w:val="PL"/>
      </w:pPr>
      <w:r w:rsidRPr="002B15AA">
        <w:t xml:space="preserve">     </w:t>
      </w:r>
      <w:del w:id="26494" w:author="28.541_CR0295R1_(Rel-16)_eNRM" w:date="2020-06-29T12:52:00Z">
        <w:r w:rsidRPr="002B15AA" w:rsidDel="00864B44">
          <w:delText xml:space="preserve"> </w:delText>
        </w:r>
      </w:del>
      <w:r w:rsidRPr="002B15AA">
        <w:t>&lt;element name="perfReq" type="sl:PerfReq"/&gt;</w:t>
      </w:r>
    </w:p>
    <w:p w:rsidR="00E154AB" w:rsidRPr="002B15AA" w:rsidRDefault="00E154AB" w:rsidP="00E154AB">
      <w:pPr>
        <w:pStyle w:val="PL"/>
      </w:pPr>
      <w:r w:rsidRPr="002B15AA">
        <w:t xml:space="preserve">      &lt;element name="maxNumberofUEs" type="long" minOccurs="0"/&gt;</w:t>
      </w:r>
    </w:p>
    <w:p w:rsidR="00E154AB" w:rsidRPr="002B15AA" w:rsidRDefault="00E154AB" w:rsidP="00E154AB">
      <w:pPr>
        <w:pStyle w:val="PL"/>
      </w:pPr>
      <w:r w:rsidRPr="002B15AA">
        <w:t xml:space="preserve">      &lt;element name="coverageAreaTAList" type="ngc:N</w:t>
      </w:r>
      <w:r>
        <w:t>r</w:t>
      </w:r>
      <w:r w:rsidRPr="002B15AA">
        <w:t>TACList" minOccurs="0"/&gt;</w:t>
      </w:r>
    </w:p>
    <w:p w:rsidR="00E154AB" w:rsidRPr="002B15AA" w:rsidRDefault="00E154AB" w:rsidP="00E154AB">
      <w:pPr>
        <w:pStyle w:val="PL"/>
      </w:pPr>
      <w:r w:rsidRPr="002B15AA">
        <w:t xml:space="preserve">      &lt;element name="latency" type="integer" minOccurs="0"/&gt;</w:t>
      </w:r>
    </w:p>
    <w:p w:rsidR="00E154AB" w:rsidRPr="002B15AA" w:rsidRDefault="00E154AB" w:rsidP="00E154AB">
      <w:pPr>
        <w:pStyle w:val="PL"/>
      </w:pPr>
      <w:r w:rsidRPr="002B15AA">
        <w:t xml:space="preserve">      &lt;element name="uEMobilityLevel" type="sl:</w:t>
      </w:r>
      <w:del w:id="26495" w:author="28.541_CR0295R1_(Rel-16)_eNRM" w:date="2020-06-29T12:55:00Z">
        <w:r w:rsidRPr="002B15AA" w:rsidDel="00864B44">
          <w:rPr>
            <w:highlight w:val="white"/>
          </w:rPr>
          <w:delText xml:space="preserve"> </w:delText>
        </w:r>
      </w:del>
      <w:r w:rsidRPr="002B15AA">
        <w:rPr>
          <w:highlight w:val="white"/>
        </w:rPr>
        <w:t>MobilityLevel</w:t>
      </w:r>
      <w:r w:rsidRPr="002B15AA">
        <w:t>" minOccurs="0"/&gt;</w:t>
      </w:r>
    </w:p>
    <w:p w:rsidR="00E154AB" w:rsidRDefault="00E154AB" w:rsidP="00E154AB">
      <w:pPr>
        <w:pStyle w:val="PL"/>
      </w:pPr>
      <w:r w:rsidRPr="002B15AA">
        <w:t xml:space="preserve">      &lt;element name="resourceSharingLevel" type="integer" minOccurs="0"/&gt;</w:t>
      </w:r>
    </w:p>
    <w:p w:rsidR="00E154AB" w:rsidRPr="002B15AA" w:rsidRDefault="00E154AB" w:rsidP="00E154AB">
      <w:pPr>
        <w:pStyle w:val="PL"/>
      </w:pP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&lt;complexType name="SliceProfileList"&gt;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name="sliceProfile" type="sl:SliceProfile"/&gt;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&lt;complexType name="NsInfo"&gt;</w:t>
      </w:r>
    </w:p>
    <w:p w:rsidR="00E154AB" w:rsidRPr="002B15AA" w:rsidRDefault="00E154AB" w:rsidP="00E154AB">
      <w:pPr>
        <w:pStyle w:val="PL"/>
      </w:pPr>
      <w:r w:rsidRPr="002B15AA">
        <w:t xml:space="preserve">    &lt;!-- Refer to definitions in subclause 8.3.3.2.2 of ETSI NFV IFA013 --&gt;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name="nsInstanceId" type="string"/&gt;</w:t>
      </w:r>
    </w:p>
    <w:p w:rsidR="00E154AB" w:rsidRPr="002B15AA" w:rsidRDefault="00E154AB" w:rsidP="00E154AB">
      <w:pPr>
        <w:pStyle w:val="PL"/>
      </w:pPr>
      <w:r w:rsidRPr="002B15AA">
        <w:t xml:space="preserve">      &lt;element name="nsName" type="string"/&gt;</w:t>
      </w:r>
    </w:p>
    <w:p w:rsidR="00E154AB" w:rsidRPr="002B15AA" w:rsidRDefault="00E154AB" w:rsidP="00E154AB">
      <w:pPr>
        <w:pStyle w:val="PL"/>
      </w:pPr>
      <w:r w:rsidRPr="002B15AA">
        <w:t xml:space="preserve">      &lt;element name="description" type="string"/&gt;</w:t>
      </w:r>
    </w:p>
    <w:p w:rsidR="00E154AB" w:rsidRPr="002B15AA" w:rsidRDefault="00E154AB" w:rsidP="00E154AB">
      <w:pPr>
        <w:pStyle w:val="PL"/>
      </w:pPr>
      <w:r w:rsidRPr="002B15AA">
        <w:lastRenderedPageBreak/>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p>
    <w:p w:rsidR="00E154AB" w:rsidRPr="002B15AA" w:rsidRDefault="00E154AB" w:rsidP="00E154AB">
      <w:pPr>
        <w:pStyle w:val="PL"/>
      </w:pPr>
      <w:r w:rsidRPr="002B15AA">
        <w:t xml:space="preserve">  &lt;element name="NetworkSlice" substitutionGroup="xn:SubNetworkOptionallyContainedNrmClass"&gt;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SubNetwork --&gt;</w:t>
      </w:r>
    </w:p>
    <w:p w:rsidR="00E154AB" w:rsidRPr="002B15AA" w:rsidRDefault="00E154AB" w:rsidP="00E154AB">
      <w:pPr>
        <w:pStyle w:val="PL"/>
        <w:rPr>
          <w:noProof w:val="0"/>
          <w:lang w:eastAsia="zh-CN"/>
        </w:rPr>
      </w:pPr>
      <w:r w:rsidRPr="002B15AA">
        <w:rPr>
          <w:rFonts w:hint="eastAsia"/>
          <w:noProof w:val="0"/>
          <w:lang w:eastAsia="zh-CN"/>
        </w:rPr>
        <w:t xml:space="preserve">                  </w:t>
      </w:r>
      <w:r w:rsidRPr="002B15AA">
        <w:rPr>
          <w:rFonts w:eastAsia="MS Mincho"/>
          <w:noProof w:val="0"/>
        </w:rPr>
        <w:t>&lt;element name="dnPrefix"</w:t>
      </w:r>
      <w:r w:rsidRPr="002B15AA">
        <w:rPr>
          <w:rFonts w:hint="eastAsia"/>
          <w:noProof w:val="0"/>
          <w:lang w:eastAsia="zh-CN"/>
        </w:rPr>
        <w:t xml:space="preserve"> </w:t>
      </w:r>
      <w:r w:rsidRPr="002B15AA">
        <w:rPr>
          <w:noProof w:val="0"/>
          <w:lang w:eastAsia="zh-CN"/>
        </w:rPr>
        <w:t>type=</w:t>
      </w:r>
      <w:r w:rsidRPr="002B15AA">
        <w:rPr>
          <w:rFonts w:eastAsia="MS Mincho"/>
          <w:noProof w:val="0"/>
        </w:rPr>
        <w:t>"</w:t>
      </w:r>
      <w:r w:rsidRPr="002B15AA">
        <w:rPr>
          <w:noProof w:val="0"/>
          <w:lang w:eastAsia="zh-CN"/>
        </w:rPr>
        <w:t>string</w:t>
      </w:r>
      <w:r w:rsidRPr="002B15AA">
        <w:rPr>
          <w:rFonts w:eastAsia="MS Mincho"/>
          <w:noProof w:val="0"/>
        </w:rPr>
        <w:t>"</w:t>
      </w:r>
      <w:r w:rsidRPr="002B15AA">
        <w:rPr>
          <w:noProof w:val="0"/>
          <w:lang w:eastAsia="zh-CN"/>
        </w:rPr>
        <w:t xml:space="preserve"> </w:t>
      </w:r>
      <w:r w:rsidRPr="002B15AA">
        <w:rPr>
          <w:rFonts w:hint="eastAsia"/>
          <w:noProof w:val="0"/>
          <w:lang w:eastAsia="zh-CN"/>
        </w:rPr>
        <w:t>minOccurs=</w:t>
      </w:r>
      <w:r w:rsidRPr="002B15AA">
        <w:rPr>
          <w:noProof w:val="0"/>
        </w:rPr>
        <w:t>"0"</w:t>
      </w:r>
      <w:r w:rsidRPr="002B15AA">
        <w:rPr>
          <w:rFonts w:eastAsia="MS Mincho"/>
          <w:noProof w:val="0"/>
        </w:rPr>
        <w:t>/&gt;</w:t>
      </w:r>
    </w:p>
    <w:p w:rsidR="00E154AB" w:rsidRPr="002B15AA" w:rsidRDefault="00E154AB" w:rsidP="00E154AB">
      <w:pPr>
        <w:pStyle w:val="PL"/>
        <w:rPr>
          <w:rFonts w:eastAsia="MS Mincho"/>
          <w:noProof w:val="0"/>
        </w:rPr>
      </w:pPr>
      <w:r w:rsidRPr="002B15AA">
        <w:rPr>
          <w:rFonts w:eastAsia="MS Mincho"/>
          <w:noProof w:val="0"/>
        </w:rPr>
        <w:t xml:space="preserve">                  &lt;element name="userLabel" </w:t>
      </w:r>
      <w:r w:rsidRPr="002B15AA">
        <w:rPr>
          <w:noProof w:val="0"/>
          <w:lang w:eastAsia="zh-CN"/>
        </w:rPr>
        <w:t>type=</w:t>
      </w:r>
      <w:r w:rsidRPr="002B15AA">
        <w:rPr>
          <w:rFonts w:eastAsia="MS Mincho"/>
          <w:noProof w:val="0"/>
        </w:rPr>
        <w:t>"</w:t>
      </w:r>
      <w:r w:rsidRPr="002B15AA">
        <w:rPr>
          <w:noProof w:val="0"/>
          <w:lang w:eastAsia="zh-CN"/>
        </w:rPr>
        <w:t>string</w:t>
      </w:r>
      <w:r w:rsidRPr="002B15AA">
        <w:rPr>
          <w:rFonts w:eastAsia="MS Mincho"/>
          <w:noProof w:val="0"/>
        </w:rPr>
        <w:t>"/&gt;</w:t>
      </w:r>
    </w:p>
    <w:p w:rsidR="00E154AB" w:rsidRPr="002B15AA" w:rsidRDefault="00E154AB" w:rsidP="00E154AB">
      <w:pPr>
        <w:pStyle w:val="PL"/>
        <w:rPr>
          <w:noProof w:val="0"/>
          <w:lang w:eastAsia="zh-CN"/>
        </w:rPr>
      </w:pPr>
      <w:r w:rsidRPr="002B15AA">
        <w:rPr>
          <w:rFonts w:eastAsia="MS Mincho"/>
          <w:noProof w:val="0"/>
        </w:rPr>
        <w:t xml:space="preserve">                  &lt;element name="userDefinedNetworkType" </w:t>
      </w:r>
      <w:r w:rsidRPr="002B15AA">
        <w:rPr>
          <w:noProof w:val="0"/>
          <w:lang w:eastAsia="zh-CN"/>
        </w:rPr>
        <w:t>type=</w:t>
      </w:r>
      <w:r w:rsidRPr="002B15AA">
        <w:rPr>
          <w:rFonts w:eastAsia="MS Mincho"/>
          <w:noProof w:val="0"/>
        </w:rPr>
        <w:t>"</w:t>
      </w:r>
      <w:r w:rsidRPr="002B15AA">
        <w:rPr>
          <w:noProof w:val="0"/>
          <w:lang w:eastAsia="zh-CN"/>
        </w:rPr>
        <w:t>string</w:t>
      </w:r>
      <w:r w:rsidRPr="002B15AA">
        <w:rPr>
          <w:rFonts w:eastAsia="MS Mincho"/>
          <w:noProof w:val="0"/>
        </w:rPr>
        <w:t>"/&gt;</w:t>
      </w:r>
    </w:p>
    <w:p w:rsidR="00E154AB" w:rsidRDefault="00E154AB" w:rsidP="00E154AB">
      <w:pPr>
        <w:pStyle w:val="PL"/>
        <w:rPr>
          <w:rFonts w:eastAsia="MS Mincho"/>
          <w:noProof w:val="0"/>
        </w:rPr>
      </w:pPr>
      <w:r w:rsidRPr="002B15AA">
        <w:rPr>
          <w:noProof w:val="0"/>
          <w:lang w:eastAsia="zh-CN"/>
        </w:rPr>
        <w:t xml:space="preserve">                  </w:t>
      </w:r>
      <w:r w:rsidRPr="002B15AA">
        <w:rPr>
          <w:rFonts w:eastAsia="MS Mincho"/>
          <w:noProof w:val="0"/>
        </w:rPr>
        <w:t>&lt;element name="</w:t>
      </w:r>
      <w:r w:rsidRPr="002B15AA">
        <w:rPr>
          <w:noProof w:val="0"/>
          <w:lang w:eastAsia="zh-CN"/>
        </w:rPr>
        <w:t>setOfMcc</w:t>
      </w:r>
      <w:r w:rsidRPr="002B15AA">
        <w:rPr>
          <w:rFonts w:eastAsia="MS Mincho"/>
          <w:noProof w:val="0"/>
        </w:rPr>
        <w:t>"</w:t>
      </w:r>
      <w:r w:rsidRPr="002B15AA">
        <w:rPr>
          <w:rFonts w:hint="eastAsia"/>
          <w:noProof w:val="0"/>
          <w:lang w:eastAsia="zh-CN"/>
        </w:rPr>
        <w:t xml:space="preserve"> </w:t>
      </w:r>
      <w:r w:rsidRPr="002B15AA">
        <w:rPr>
          <w:noProof w:val="0"/>
          <w:lang w:eastAsia="zh-CN"/>
        </w:rPr>
        <w:t>type=</w:t>
      </w:r>
      <w:r w:rsidRPr="002B15AA">
        <w:rPr>
          <w:rFonts w:eastAsia="MS Mincho"/>
          <w:noProof w:val="0"/>
        </w:rPr>
        <w:t>"</w:t>
      </w:r>
      <w:r w:rsidRPr="002B15AA">
        <w:rPr>
          <w:noProof w:val="0"/>
          <w:lang w:eastAsia="zh-CN"/>
        </w:rPr>
        <w:t>string</w:t>
      </w:r>
      <w:r w:rsidRPr="002B15AA">
        <w:rPr>
          <w:rFonts w:eastAsia="MS Mincho"/>
          <w:noProof w:val="0"/>
        </w:rPr>
        <w:t xml:space="preserve">" </w:t>
      </w:r>
      <w:r w:rsidRPr="002B15AA">
        <w:rPr>
          <w:rFonts w:hint="eastAsia"/>
          <w:noProof w:val="0"/>
          <w:lang w:eastAsia="zh-CN"/>
        </w:rPr>
        <w:t>minOccurs=</w:t>
      </w:r>
      <w:r w:rsidRPr="002B15AA">
        <w:rPr>
          <w:noProof w:val="0"/>
        </w:rPr>
        <w:t>"0"</w:t>
      </w:r>
      <w:r w:rsidRPr="002B15AA">
        <w:rPr>
          <w:rFonts w:eastAsia="MS Mincho"/>
          <w:noProof w:val="0"/>
        </w:rPr>
        <w:t>/&gt;</w:t>
      </w:r>
    </w:p>
    <w:p w:rsidR="00E154AB" w:rsidRPr="002B15AA" w:rsidRDefault="00E154AB" w:rsidP="00E154AB">
      <w:pPr>
        <w:pStyle w:val="PL"/>
        <w:rPr>
          <w:rFonts w:eastAsia="MS Mincho"/>
          <w:noProof w:val="0"/>
        </w:rPr>
      </w:pPr>
      <w:r w:rsidRPr="005B1DBE">
        <w:rPr>
          <w:rFonts w:eastAsia="MS Mincho"/>
          <w:noProof w:val="0"/>
        </w:rPr>
        <w:tab/>
      </w:r>
      <w:r w:rsidRPr="005B1DBE">
        <w:rPr>
          <w:rFonts w:eastAsia="MS Mincho"/>
          <w:noProof w:val="0"/>
        </w:rPr>
        <w:tab/>
      </w:r>
      <w:r w:rsidRPr="005B1DBE">
        <w:rPr>
          <w:rFonts w:eastAsia="MS Mincho"/>
          <w:noProof w:val="0"/>
        </w:rPr>
        <w:tab/>
      </w:r>
      <w:r w:rsidRPr="005B1DBE">
        <w:rPr>
          <w:rFonts w:eastAsia="MS Mincho"/>
          <w:noProof w:val="0"/>
        </w:rPr>
        <w:tab/>
        <w:t xml:space="preserve">  &lt;element name="measurements" type="xn:MeasurementTypesAndGPsList" minOccurs="0"/&gt;</w:t>
      </w:r>
    </w:p>
    <w:p w:rsidR="00E154AB" w:rsidRPr="002B15AA" w:rsidRDefault="00E154AB" w:rsidP="00E154AB">
      <w:pPr>
        <w:pStyle w:val="PL"/>
      </w:pPr>
      <w:r w:rsidRPr="002B15AA">
        <w:t xml:space="preserve">                  &lt;!-- End of inherited attributes from SubNetwork --&gt;</w:t>
      </w:r>
    </w:p>
    <w:p w:rsidR="00E154AB" w:rsidRPr="002B15AA" w:rsidRDefault="00E154AB" w:rsidP="00E154AB">
      <w:pPr>
        <w:pStyle w:val="PL"/>
      </w:pPr>
    </w:p>
    <w:p w:rsidR="00E154AB" w:rsidRPr="002B15AA" w:rsidRDefault="00E154AB" w:rsidP="00E154AB">
      <w:pPr>
        <w:pStyle w:val="PL"/>
      </w:pPr>
      <w:r w:rsidRPr="002B15AA">
        <w:t xml:space="preserve">                  &lt;element name="operationalState" type="sm:operationalStateType"/&gt;</w:t>
      </w:r>
    </w:p>
    <w:p w:rsidR="00E154AB" w:rsidRPr="002B15AA" w:rsidRDefault="00E154AB" w:rsidP="00E154AB">
      <w:pPr>
        <w:pStyle w:val="PL"/>
      </w:pPr>
      <w:r w:rsidRPr="002B15AA">
        <w:t xml:space="preserve">                  &lt;element name="administrativeState" type="sm:administrativeStateType"/&gt;</w:t>
      </w:r>
    </w:p>
    <w:p w:rsidR="00E154AB" w:rsidRDefault="00E154AB" w:rsidP="00E154AB">
      <w:pPr>
        <w:pStyle w:val="PL"/>
        <w:rPr>
          <w:lang w:val="en-US"/>
        </w:rPr>
      </w:pPr>
      <w:r w:rsidRPr="002B15AA">
        <w:t xml:space="preserve">                  &lt;element name="serviceProfileList" type="sl:ServiceProfileList"/&gt;</w:t>
      </w:r>
      <w:r>
        <w:tab/>
      </w:r>
      <w:r>
        <w:tab/>
      </w:r>
      <w:r>
        <w:tab/>
      </w:r>
      <w:r>
        <w:tab/>
      </w:r>
      <w:r>
        <w:tab/>
      </w:r>
      <w:r w:rsidRPr="00EA2737">
        <w:rPr>
          <w:lang w:val="en-US"/>
        </w:rPr>
        <w:t xml:space="preserve">&lt;element </w:t>
      </w:r>
      <w:r w:rsidRPr="00EA2737">
        <w:rPr>
          <w:i/>
          <w:iCs/>
          <w:lang w:val="en-US"/>
        </w:rPr>
        <w:t>name</w:t>
      </w:r>
      <w:r w:rsidRPr="00EA2737">
        <w:rPr>
          <w:lang w:val="en-US"/>
        </w:rPr>
        <w:t xml:space="preserve">="networkSliceSubnetRef" </w:t>
      </w:r>
      <w:r w:rsidRPr="00EA2737">
        <w:rPr>
          <w:i/>
          <w:iCs/>
          <w:lang w:val="en-US"/>
        </w:rPr>
        <w:t>type</w:t>
      </w:r>
      <w:r w:rsidRPr="00EA2737">
        <w:rPr>
          <w:lang w:val="en-US"/>
        </w:rPr>
        <w:t>="xn:dn"/&gt;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w:t>
      </w:r>
    </w:p>
    <w:p w:rsidR="00E154AB" w:rsidRDefault="00E154AB" w:rsidP="00E154AB">
      <w:pPr>
        <w:pStyle w:val="PL"/>
      </w:pPr>
      <w:r>
        <w:tab/>
      </w:r>
      <w:r>
        <w:tab/>
      </w:r>
      <w:r>
        <w:tab/>
        <w:t>&lt;choice minOccurs="0" maxOccurs="unbounded"&gt;</w:t>
      </w:r>
    </w:p>
    <w:p w:rsidR="00E154AB" w:rsidRDefault="00E154AB" w:rsidP="00E154AB">
      <w:pPr>
        <w:pStyle w:val="PL"/>
      </w:pPr>
      <w:r>
        <w:tab/>
      </w:r>
      <w:r>
        <w:tab/>
      </w:r>
      <w:r>
        <w:tab/>
      </w:r>
      <w:r>
        <w:tab/>
        <w:t>&lt;element ref="xn:MeasurementControl"/&gt;</w:t>
      </w:r>
    </w:p>
    <w:p w:rsidR="00E154AB" w:rsidRPr="002B15AA" w:rsidRDefault="00E154AB" w:rsidP="00E154AB">
      <w:pPr>
        <w:pStyle w:val="PL"/>
      </w:pPr>
      <w:r>
        <w:tab/>
      </w:r>
      <w:r>
        <w:tab/>
      </w:r>
      <w:r>
        <w:tab/>
        <w:t>&lt;/choice&gt;</w:t>
      </w:r>
    </w:p>
    <w:p w:rsidR="00E154AB" w:rsidRPr="008E6D39" w:rsidRDefault="00E154AB" w:rsidP="00E154AB">
      <w:pPr>
        <w:pStyle w:val="PL"/>
        <w:rPr>
          <w:lang w:val="fr-FR"/>
        </w:rPr>
      </w:pPr>
      <w:r w:rsidRPr="002B15AA">
        <w:t xml:space="preserve">          </w:t>
      </w:r>
      <w:r w:rsidRPr="008E6D39">
        <w:rPr>
          <w:lang w:val="fr-FR"/>
        </w:rPr>
        <w:t>&lt;/sequence&gt;</w:t>
      </w:r>
    </w:p>
    <w:p w:rsidR="00E154AB" w:rsidRPr="008E6D39" w:rsidRDefault="00E154AB" w:rsidP="00E154AB">
      <w:pPr>
        <w:pStyle w:val="PL"/>
        <w:rPr>
          <w:lang w:val="fr-FR"/>
        </w:rPr>
      </w:pPr>
      <w:r w:rsidRPr="008E6D39">
        <w:rPr>
          <w:lang w:val="fr-FR"/>
        </w:rPr>
        <w:t xml:space="preserve">        &lt;/extension&gt;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&lt;/complexType&gt;</w:t>
      </w:r>
    </w:p>
    <w:p w:rsidR="00E154AB" w:rsidRPr="008E6D39" w:rsidRDefault="00E154AB" w:rsidP="00E154AB">
      <w:pPr>
        <w:pStyle w:val="PL"/>
        <w:rPr>
          <w:lang w:val="fr-FR"/>
        </w:rPr>
      </w:pPr>
      <w:r w:rsidRPr="008E6D39">
        <w:rPr>
          <w:lang w:val="fr-FR"/>
        </w:rPr>
        <w:t xml:space="preserve">  &lt;/element&gt;</w:t>
      </w:r>
    </w:p>
    <w:p w:rsidR="00E154AB" w:rsidRPr="002B15AA" w:rsidRDefault="00E154AB" w:rsidP="00E154AB">
      <w:pPr>
        <w:pStyle w:val="PL"/>
      </w:pPr>
      <w:r w:rsidRPr="008E6D39">
        <w:rPr>
          <w:lang w:val="fr-FR"/>
        </w:rPr>
        <w:t xml:space="preserve">  </w:t>
      </w:r>
      <w:r w:rsidRPr="002B15AA">
        <w:t>&lt;element name="NetworkSliceSubnet" substitutionGroup="xn:SubNetworkOptionallyContainedNrmClass"&gt;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SubNetwork --&gt;</w:t>
      </w:r>
    </w:p>
    <w:p w:rsidR="00E154AB" w:rsidRPr="002B15AA" w:rsidRDefault="00E154AB" w:rsidP="00E154AB">
      <w:pPr>
        <w:pStyle w:val="PL"/>
        <w:rPr>
          <w:noProof w:val="0"/>
          <w:lang w:eastAsia="zh-CN"/>
        </w:rPr>
      </w:pPr>
      <w:r w:rsidRPr="002B15AA">
        <w:rPr>
          <w:rFonts w:hint="eastAsia"/>
          <w:noProof w:val="0"/>
          <w:lang w:eastAsia="zh-CN"/>
        </w:rPr>
        <w:t xml:space="preserve">                  </w:t>
      </w:r>
      <w:r w:rsidRPr="002B15AA">
        <w:rPr>
          <w:rFonts w:eastAsia="MS Mincho"/>
          <w:noProof w:val="0"/>
        </w:rPr>
        <w:t>&lt;element name="dnPrefix"</w:t>
      </w:r>
      <w:r w:rsidRPr="002B15AA">
        <w:rPr>
          <w:rFonts w:hint="eastAsia"/>
          <w:noProof w:val="0"/>
          <w:lang w:eastAsia="zh-CN"/>
        </w:rPr>
        <w:t xml:space="preserve"> </w:t>
      </w:r>
      <w:r w:rsidRPr="002B15AA">
        <w:rPr>
          <w:noProof w:val="0"/>
          <w:lang w:eastAsia="zh-CN"/>
        </w:rPr>
        <w:t>type=</w:t>
      </w:r>
      <w:r w:rsidRPr="002B15AA">
        <w:rPr>
          <w:rFonts w:eastAsia="MS Mincho"/>
          <w:noProof w:val="0"/>
        </w:rPr>
        <w:t>"</w:t>
      </w:r>
      <w:r w:rsidRPr="002B15AA">
        <w:rPr>
          <w:noProof w:val="0"/>
          <w:lang w:eastAsia="zh-CN"/>
        </w:rPr>
        <w:t>string</w:t>
      </w:r>
      <w:r w:rsidRPr="002B15AA">
        <w:rPr>
          <w:rFonts w:eastAsia="MS Mincho"/>
          <w:noProof w:val="0"/>
        </w:rPr>
        <w:t>"</w:t>
      </w:r>
      <w:r w:rsidRPr="002B15AA">
        <w:rPr>
          <w:noProof w:val="0"/>
          <w:lang w:eastAsia="zh-CN"/>
        </w:rPr>
        <w:t xml:space="preserve"> </w:t>
      </w:r>
      <w:r w:rsidRPr="002B15AA">
        <w:rPr>
          <w:rFonts w:hint="eastAsia"/>
          <w:noProof w:val="0"/>
          <w:lang w:eastAsia="zh-CN"/>
        </w:rPr>
        <w:t>minOccurs=</w:t>
      </w:r>
      <w:r w:rsidRPr="002B15AA">
        <w:rPr>
          <w:noProof w:val="0"/>
        </w:rPr>
        <w:t>"0"</w:t>
      </w:r>
      <w:r w:rsidRPr="002B15AA">
        <w:rPr>
          <w:rFonts w:eastAsia="MS Mincho"/>
          <w:noProof w:val="0"/>
        </w:rPr>
        <w:t>/&gt;</w:t>
      </w:r>
    </w:p>
    <w:p w:rsidR="00E154AB" w:rsidRPr="002B15AA" w:rsidRDefault="00E154AB" w:rsidP="00E154AB">
      <w:pPr>
        <w:pStyle w:val="PL"/>
        <w:rPr>
          <w:rFonts w:eastAsia="MS Mincho"/>
          <w:noProof w:val="0"/>
        </w:rPr>
      </w:pPr>
      <w:r w:rsidRPr="002B15AA">
        <w:rPr>
          <w:rFonts w:eastAsia="MS Mincho"/>
          <w:noProof w:val="0"/>
        </w:rPr>
        <w:t xml:space="preserve">                  &lt;element name="userLabel" </w:t>
      </w:r>
      <w:r w:rsidRPr="002B15AA">
        <w:rPr>
          <w:noProof w:val="0"/>
          <w:lang w:eastAsia="zh-CN"/>
        </w:rPr>
        <w:t>type=</w:t>
      </w:r>
      <w:r w:rsidRPr="002B15AA">
        <w:rPr>
          <w:rFonts w:eastAsia="MS Mincho"/>
          <w:noProof w:val="0"/>
        </w:rPr>
        <w:t>"</w:t>
      </w:r>
      <w:r w:rsidRPr="002B15AA">
        <w:rPr>
          <w:noProof w:val="0"/>
          <w:lang w:eastAsia="zh-CN"/>
        </w:rPr>
        <w:t>string</w:t>
      </w:r>
      <w:r w:rsidRPr="002B15AA">
        <w:rPr>
          <w:rFonts w:eastAsia="MS Mincho"/>
          <w:noProof w:val="0"/>
        </w:rPr>
        <w:t>"/&gt;</w:t>
      </w:r>
    </w:p>
    <w:p w:rsidR="00E154AB" w:rsidRPr="002B15AA" w:rsidRDefault="00E154AB" w:rsidP="00E154AB">
      <w:pPr>
        <w:pStyle w:val="PL"/>
        <w:rPr>
          <w:noProof w:val="0"/>
          <w:lang w:eastAsia="zh-CN"/>
        </w:rPr>
      </w:pPr>
      <w:r w:rsidRPr="002B15AA">
        <w:rPr>
          <w:rFonts w:eastAsia="MS Mincho"/>
          <w:noProof w:val="0"/>
        </w:rPr>
        <w:t xml:space="preserve">                  &lt;element name="userDefinedNetworkType" </w:t>
      </w:r>
      <w:r w:rsidRPr="002B15AA">
        <w:rPr>
          <w:noProof w:val="0"/>
          <w:lang w:eastAsia="zh-CN"/>
        </w:rPr>
        <w:t>type=</w:t>
      </w:r>
      <w:r w:rsidRPr="002B15AA">
        <w:rPr>
          <w:rFonts w:eastAsia="MS Mincho"/>
          <w:noProof w:val="0"/>
        </w:rPr>
        <w:t>"</w:t>
      </w:r>
      <w:r w:rsidRPr="002B15AA">
        <w:rPr>
          <w:noProof w:val="0"/>
          <w:lang w:eastAsia="zh-CN"/>
        </w:rPr>
        <w:t>string</w:t>
      </w:r>
      <w:r w:rsidRPr="002B15AA">
        <w:rPr>
          <w:rFonts w:eastAsia="MS Mincho"/>
          <w:noProof w:val="0"/>
        </w:rPr>
        <w:t>"/&gt;</w:t>
      </w:r>
    </w:p>
    <w:p w:rsidR="00E154AB" w:rsidRDefault="00E154AB" w:rsidP="00E154AB">
      <w:pPr>
        <w:pStyle w:val="PL"/>
        <w:rPr>
          <w:rFonts w:eastAsia="MS Mincho"/>
          <w:noProof w:val="0"/>
        </w:rPr>
      </w:pPr>
      <w:r w:rsidRPr="002B15AA">
        <w:rPr>
          <w:noProof w:val="0"/>
          <w:lang w:eastAsia="zh-CN"/>
        </w:rPr>
        <w:t xml:space="preserve">                  </w:t>
      </w:r>
      <w:r w:rsidRPr="002B15AA">
        <w:rPr>
          <w:rFonts w:eastAsia="MS Mincho"/>
          <w:noProof w:val="0"/>
        </w:rPr>
        <w:t>&lt;element name="</w:t>
      </w:r>
      <w:r w:rsidRPr="002B15AA">
        <w:rPr>
          <w:noProof w:val="0"/>
          <w:lang w:eastAsia="zh-CN"/>
        </w:rPr>
        <w:t>setOfMcc</w:t>
      </w:r>
      <w:r w:rsidRPr="002B15AA">
        <w:rPr>
          <w:rFonts w:eastAsia="MS Mincho"/>
          <w:noProof w:val="0"/>
        </w:rPr>
        <w:t>"</w:t>
      </w:r>
      <w:r w:rsidRPr="002B15AA">
        <w:rPr>
          <w:rFonts w:hint="eastAsia"/>
          <w:noProof w:val="0"/>
          <w:lang w:eastAsia="zh-CN"/>
        </w:rPr>
        <w:t xml:space="preserve"> </w:t>
      </w:r>
      <w:r w:rsidRPr="002B15AA">
        <w:rPr>
          <w:noProof w:val="0"/>
          <w:lang w:eastAsia="zh-CN"/>
        </w:rPr>
        <w:t>type=</w:t>
      </w:r>
      <w:r w:rsidRPr="002B15AA">
        <w:rPr>
          <w:rFonts w:eastAsia="MS Mincho"/>
          <w:noProof w:val="0"/>
        </w:rPr>
        <w:t>"</w:t>
      </w:r>
      <w:r w:rsidRPr="002B15AA">
        <w:rPr>
          <w:noProof w:val="0"/>
          <w:lang w:eastAsia="zh-CN"/>
        </w:rPr>
        <w:t>string</w:t>
      </w:r>
      <w:r w:rsidRPr="002B15AA">
        <w:rPr>
          <w:rFonts w:eastAsia="MS Mincho"/>
          <w:noProof w:val="0"/>
        </w:rPr>
        <w:t xml:space="preserve">" </w:t>
      </w:r>
      <w:r w:rsidRPr="002B15AA">
        <w:rPr>
          <w:rFonts w:hint="eastAsia"/>
          <w:noProof w:val="0"/>
          <w:lang w:eastAsia="zh-CN"/>
        </w:rPr>
        <w:t>minOccurs=</w:t>
      </w:r>
      <w:r w:rsidRPr="002B15AA">
        <w:rPr>
          <w:noProof w:val="0"/>
        </w:rPr>
        <w:t>"0"</w:t>
      </w:r>
      <w:r w:rsidRPr="002B15AA">
        <w:rPr>
          <w:rFonts w:eastAsia="MS Mincho"/>
          <w:noProof w:val="0"/>
        </w:rPr>
        <w:t>/&gt;</w:t>
      </w:r>
    </w:p>
    <w:p w:rsidR="00E154AB" w:rsidRPr="002B15AA" w:rsidRDefault="00E154AB" w:rsidP="00E154AB">
      <w:pPr>
        <w:pStyle w:val="PL"/>
        <w:rPr>
          <w:rFonts w:eastAsia="MS Mincho"/>
          <w:noProof w:val="0"/>
        </w:rPr>
      </w:pPr>
      <w:r w:rsidRPr="005B1DBE">
        <w:rPr>
          <w:rFonts w:eastAsia="MS Mincho"/>
          <w:noProof w:val="0"/>
        </w:rPr>
        <w:tab/>
      </w:r>
      <w:r w:rsidRPr="005B1DBE">
        <w:rPr>
          <w:rFonts w:eastAsia="MS Mincho"/>
          <w:noProof w:val="0"/>
        </w:rPr>
        <w:tab/>
      </w:r>
      <w:r w:rsidRPr="005B1DBE">
        <w:rPr>
          <w:rFonts w:eastAsia="MS Mincho"/>
          <w:noProof w:val="0"/>
        </w:rPr>
        <w:tab/>
      </w:r>
      <w:r w:rsidRPr="005B1DBE">
        <w:rPr>
          <w:rFonts w:eastAsia="MS Mincho"/>
          <w:noProof w:val="0"/>
        </w:rPr>
        <w:tab/>
        <w:t xml:space="preserve">  &lt;element name="measurements" type="xn:MeasurementTypesAndGPsList" minOccurs="0"/&gt;</w:t>
      </w:r>
    </w:p>
    <w:p w:rsidR="00E154AB" w:rsidRPr="002B15AA" w:rsidRDefault="00E154AB" w:rsidP="00E154AB">
      <w:pPr>
        <w:pStyle w:val="PL"/>
      </w:pPr>
      <w:r w:rsidRPr="002B15AA">
        <w:t xml:space="preserve">                  &lt;!-- End of inherited attributes from SubNetwork --&gt;</w:t>
      </w:r>
    </w:p>
    <w:p w:rsidR="00E154AB" w:rsidRPr="002B15AA" w:rsidRDefault="00E154AB" w:rsidP="00E154AB">
      <w:pPr>
        <w:pStyle w:val="PL"/>
      </w:pPr>
    </w:p>
    <w:p w:rsidR="00E154AB" w:rsidRPr="002B15AA" w:rsidRDefault="00E154AB" w:rsidP="00E154AB">
      <w:pPr>
        <w:pStyle w:val="PL"/>
      </w:pPr>
      <w:r w:rsidRPr="002B15AA">
        <w:t xml:space="preserve">                  &lt;element name="operationalState" type="sm:operationalStateType"/&gt;</w:t>
      </w:r>
    </w:p>
    <w:p w:rsidR="00E154AB" w:rsidRPr="002B15AA" w:rsidRDefault="00E154AB" w:rsidP="00E154AB">
      <w:pPr>
        <w:pStyle w:val="PL"/>
      </w:pPr>
      <w:r w:rsidRPr="002B15AA">
        <w:t xml:space="preserve">                  &lt;element name="administrativeState" type="sm:administrativeStateType"/&gt;</w:t>
      </w:r>
    </w:p>
    <w:p w:rsidR="00E154AB" w:rsidRPr="002B15AA" w:rsidRDefault="00E154AB" w:rsidP="00E154AB">
      <w:pPr>
        <w:pStyle w:val="PL"/>
      </w:pPr>
      <w:r w:rsidRPr="002B15AA">
        <w:t xml:space="preserve">                  &lt;element name="nsInfo" type="sl:NsInfo" minOccurs="0"/&gt;</w:t>
      </w:r>
    </w:p>
    <w:p w:rsidR="00E154AB" w:rsidRDefault="00E154AB" w:rsidP="00E154AB">
      <w:pPr>
        <w:pStyle w:val="PL"/>
      </w:pPr>
      <w:r w:rsidRPr="002B15AA">
        <w:t xml:space="preserve">                  &lt;element name="sliceProfileList" type="sl:SliceProfileList"/&gt;</w:t>
      </w:r>
    </w:p>
    <w:p w:rsidR="00E154AB" w:rsidRPr="00EA2737" w:rsidRDefault="00E154AB" w:rsidP="00E154AB">
      <w:pPr>
        <w:pStyle w:val="PL"/>
        <w:tabs>
          <w:tab w:val="left" w:pos="1690"/>
        </w:tabs>
        <w:rPr>
          <w:lang w:val="en-US"/>
        </w:rPr>
      </w:pPr>
      <w:r>
        <w:tab/>
      </w:r>
      <w:r>
        <w:tab/>
      </w:r>
      <w:r>
        <w:tab/>
      </w:r>
      <w:r>
        <w:tab/>
      </w:r>
      <w:r>
        <w:tab/>
      </w:r>
      <w:r w:rsidRPr="00EA2737">
        <w:rPr>
          <w:lang w:val="en-US"/>
        </w:rPr>
        <w:t xml:space="preserve">&lt;element </w:t>
      </w:r>
      <w:r w:rsidRPr="00EA2737">
        <w:rPr>
          <w:i/>
          <w:iCs/>
          <w:lang w:val="en-US"/>
        </w:rPr>
        <w:t>name</w:t>
      </w:r>
      <w:r w:rsidRPr="00EA2737">
        <w:rPr>
          <w:lang w:val="en-US"/>
        </w:rPr>
        <w:t xml:space="preserve">="managedFunctionRef" </w:t>
      </w:r>
      <w:r w:rsidRPr="00EA2737">
        <w:rPr>
          <w:i/>
          <w:iCs/>
          <w:lang w:val="en-US"/>
        </w:rPr>
        <w:t>type</w:t>
      </w:r>
      <w:r w:rsidRPr="00EA2737">
        <w:rPr>
          <w:lang w:val="en-US"/>
        </w:rPr>
        <w:t>="xn:dnlist"/&gt;</w:t>
      </w:r>
    </w:p>
    <w:p w:rsidR="00E154AB" w:rsidRPr="002B15AA" w:rsidRDefault="00E154AB" w:rsidP="00E154AB">
      <w:pPr>
        <w:pStyle w:val="PL"/>
      </w:pPr>
      <w:r w:rsidRPr="00EA2737">
        <w:rPr>
          <w:lang w:val="en-US"/>
        </w:rPr>
        <w:t xml:space="preserve">                  &lt;element </w:t>
      </w:r>
      <w:r w:rsidRPr="00EA2737">
        <w:rPr>
          <w:i/>
          <w:iCs/>
          <w:lang w:val="en-US"/>
        </w:rPr>
        <w:t>name</w:t>
      </w:r>
      <w:r w:rsidRPr="00EA2737">
        <w:rPr>
          <w:lang w:val="en-US"/>
        </w:rPr>
        <w:t xml:space="preserve">="networkSliceSubnetRef" </w:t>
      </w:r>
      <w:r w:rsidRPr="00EA2737">
        <w:rPr>
          <w:i/>
          <w:iCs/>
          <w:lang w:val="en-US"/>
        </w:rPr>
        <w:t>type</w:t>
      </w:r>
      <w:r w:rsidRPr="00EA2737">
        <w:rPr>
          <w:lang w:val="en-US"/>
        </w:rPr>
        <w:t>="xn:dnlist"/&gt;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w:t>
      </w:r>
    </w:p>
    <w:p w:rsidR="00E154AB" w:rsidRDefault="00E154AB" w:rsidP="00E154AB">
      <w:pPr>
        <w:pStyle w:val="PL"/>
      </w:pPr>
      <w:r>
        <w:tab/>
      </w:r>
      <w:r>
        <w:tab/>
      </w:r>
      <w:r>
        <w:tab/>
        <w:t>&lt;choice minOccurs="0" maxOccurs="unbounded"&gt;</w:t>
      </w:r>
    </w:p>
    <w:p w:rsidR="00E154AB" w:rsidRDefault="00E154AB" w:rsidP="00E154AB">
      <w:pPr>
        <w:pStyle w:val="PL"/>
      </w:pPr>
      <w:r>
        <w:tab/>
      </w:r>
      <w:r>
        <w:tab/>
      </w:r>
      <w:r>
        <w:tab/>
      </w:r>
      <w:r>
        <w:tab/>
        <w:t>&lt;element ref="xn:MeasurementControl"/&gt;</w:t>
      </w:r>
    </w:p>
    <w:p w:rsidR="00E154AB" w:rsidRPr="002B15AA" w:rsidRDefault="00E154AB" w:rsidP="00E154AB">
      <w:pPr>
        <w:pStyle w:val="PL"/>
      </w:pPr>
      <w:r>
        <w:tab/>
      </w:r>
      <w:r>
        <w:tab/>
      </w:r>
      <w:r>
        <w:tab/>
        <w:t>&lt;/choice&gt;</w:t>
      </w:r>
    </w:p>
    <w:p w:rsidR="00E154AB" w:rsidRPr="008E6D39" w:rsidRDefault="00E154AB" w:rsidP="00E154AB">
      <w:pPr>
        <w:pStyle w:val="PL"/>
        <w:rPr>
          <w:lang w:val="fr-FR"/>
        </w:rPr>
      </w:pPr>
      <w:r w:rsidRPr="002B15AA">
        <w:t xml:space="preserve">          </w:t>
      </w:r>
      <w:r w:rsidRPr="008E6D39">
        <w:rPr>
          <w:lang w:val="fr-FR"/>
        </w:rPr>
        <w:t>&lt;/sequence&gt;</w:t>
      </w:r>
    </w:p>
    <w:p w:rsidR="00E154AB" w:rsidRPr="008E6D39" w:rsidRDefault="00E154AB" w:rsidP="00E154AB">
      <w:pPr>
        <w:pStyle w:val="PL"/>
        <w:rPr>
          <w:lang w:val="fr-FR"/>
        </w:rPr>
      </w:pPr>
      <w:r w:rsidRPr="008E6D39">
        <w:rPr>
          <w:lang w:val="fr-FR"/>
        </w:rPr>
        <w:t xml:space="preserve">        &lt;/extension&gt;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&lt;/complexType&gt;</w:t>
      </w:r>
    </w:p>
    <w:p w:rsidR="00E154AB" w:rsidRPr="008E6D39" w:rsidRDefault="00E154AB" w:rsidP="00E154AB">
      <w:pPr>
        <w:pStyle w:val="PL"/>
        <w:rPr>
          <w:lang w:val="fr-FR"/>
        </w:rPr>
      </w:pPr>
      <w:r w:rsidRPr="008E6D39">
        <w:rPr>
          <w:lang w:val="fr-FR"/>
        </w:rPr>
        <w:t xml:space="preserve">  &lt;/element&gt;</w:t>
      </w:r>
    </w:p>
    <w:p w:rsidR="00E154AB" w:rsidRPr="002B15AA" w:rsidRDefault="00E154AB" w:rsidP="00E154AB">
      <w:pPr>
        <w:pStyle w:val="PL"/>
        <w:rPr>
          <w:rFonts w:ascii="Courier" w:eastAsia="MS Mincho" w:hAnsi="Courier"/>
        </w:rPr>
      </w:pPr>
      <w:r w:rsidRPr="002B15AA">
        <w:rPr>
          <w:rFonts w:ascii="Courier" w:eastAsia="MS Mincho" w:hAnsi="Courier"/>
        </w:rPr>
        <w:t>&lt;/schema&gt;</w:t>
      </w:r>
    </w:p>
    <w:p w:rsidR="00E154AB" w:rsidRPr="002B15AA" w:rsidRDefault="00E154AB" w:rsidP="00E154AB">
      <w:pPr>
        <w:pStyle w:val="Heading8"/>
      </w:pPr>
      <w:r>
        <w:br w:type="page"/>
      </w:r>
      <w:bookmarkStart w:id="26496" w:name="_Toc19888635"/>
      <w:bookmarkStart w:id="26497" w:name="_Toc27405663"/>
      <w:bookmarkStart w:id="26498" w:name="_Toc35878861"/>
      <w:bookmarkStart w:id="26499" w:name="_Toc36220677"/>
      <w:bookmarkStart w:id="26500" w:name="_Toc36474775"/>
      <w:bookmarkStart w:id="26501" w:name="_Toc36543047"/>
      <w:bookmarkStart w:id="26502" w:name="_Toc36543868"/>
      <w:bookmarkStart w:id="26503" w:name="_Toc36568106"/>
      <w:bookmarkStart w:id="26504" w:name="_Toc44341856"/>
      <w:r w:rsidRPr="002B15AA">
        <w:lastRenderedPageBreak/>
        <w:t>Annex J (normative):</w:t>
      </w:r>
      <w:r w:rsidRPr="002B15AA">
        <w:br/>
      </w:r>
      <w:r>
        <w:t>OpenAPI definition of the Slice NRM</w:t>
      </w:r>
      <w:bookmarkEnd w:id="26496"/>
      <w:bookmarkEnd w:id="26497"/>
      <w:bookmarkEnd w:id="26498"/>
      <w:bookmarkEnd w:id="26499"/>
      <w:bookmarkEnd w:id="26500"/>
      <w:bookmarkEnd w:id="26501"/>
      <w:bookmarkEnd w:id="26502"/>
      <w:bookmarkEnd w:id="26503"/>
      <w:bookmarkEnd w:id="26504"/>
    </w:p>
    <w:p w:rsidR="00E154AB" w:rsidRPr="002B15AA" w:rsidRDefault="00E154AB" w:rsidP="00E154AB">
      <w:pPr>
        <w:pStyle w:val="Heading1"/>
      </w:pPr>
      <w:bookmarkStart w:id="26505" w:name="_Toc19888636"/>
      <w:bookmarkStart w:id="26506" w:name="_Toc27405664"/>
      <w:bookmarkStart w:id="26507" w:name="_Toc35878862"/>
      <w:bookmarkStart w:id="26508" w:name="_Toc36220678"/>
      <w:bookmarkStart w:id="26509" w:name="_Toc36474776"/>
      <w:bookmarkStart w:id="26510" w:name="_Toc36543048"/>
      <w:bookmarkStart w:id="26511" w:name="_Toc36543869"/>
      <w:bookmarkStart w:id="26512" w:name="_Toc36568107"/>
      <w:bookmarkStart w:id="26513" w:name="_Toc44341857"/>
      <w:r w:rsidRPr="002B15AA">
        <w:t>J.1</w:t>
      </w:r>
      <w:r w:rsidRPr="002B15AA">
        <w:tab/>
        <w:t>General</w:t>
      </w:r>
      <w:bookmarkEnd w:id="26505"/>
      <w:bookmarkEnd w:id="26506"/>
      <w:bookmarkEnd w:id="26507"/>
      <w:bookmarkEnd w:id="26508"/>
      <w:bookmarkEnd w:id="26509"/>
      <w:bookmarkEnd w:id="26510"/>
      <w:bookmarkEnd w:id="26511"/>
      <w:bookmarkEnd w:id="26512"/>
      <w:bookmarkEnd w:id="26513"/>
      <w:r w:rsidRPr="002B15AA">
        <w:t xml:space="preserve"> </w:t>
      </w:r>
    </w:p>
    <w:p w:rsidR="00E154AB" w:rsidRDefault="00E154AB" w:rsidP="00E154AB">
      <w:pPr>
        <w:rPr>
          <w:color w:val="000000"/>
        </w:rPr>
      </w:pPr>
      <w:r>
        <w:t xml:space="preserve">This annex contains the </w:t>
      </w:r>
      <w:r>
        <w:rPr>
          <w:color w:val="000000"/>
        </w:rPr>
        <w:t>OpenAPI definition of the Slice NRM in YAML format.</w:t>
      </w:r>
    </w:p>
    <w:p w:rsidR="00E154AB" w:rsidRDefault="00E154AB" w:rsidP="00E154AB">
      <w:r>
        <w:t>The Information Service (IS) of the NR NRM is defined in clause 6.</w:t>
      </w:r>
    </w:p>
    <w:p w:rsidR="005D0A32" w:rsidRDefault="00E154AB" w:rsidP="005D0A32">
      <w:pPr>
        <w:rPr>
          <w:lang w:eastAsia="zh-CN"/>
        </w:rPr>
      </w:pPr>
      <w:bookmarkStart w:id="26514" w:name="_Toc36474777"/>
      <w:bookmarkStart w:id="26515" w:name="_Toc36543049"/>
      <w:r>
        <w:t xml:space="preserve">Mapping rules to produce the </w:t>
      </w:r>
      <w:r>
        <w:rPr>
          <w:color w:val="000000"/>
        </w:rPr>
        <w:t xml:space="preserve">OpenAPI definition based on the IS are defined in </w:t>
      </w:r>
      <w:r>
        <w:t>3GPP TS 32.160 [</w:t>
      </w:r>
      <w:r>
        <w:rPr>
          <w:lang w:eastAsia="zh-CN"/>
        </w:rPr>
        <w:t>14</w:t>
      </w:r>
      <w:r>
        <w:t>]</w:t>
      </w:r>
      <w:r>
        <w:rPr>
          <w:rFonts w:hint="eastAsia"/>
          <w:lang w:eastAsia="zh-CN"/>
        </w:rPr>
        <w:t>.</w:t>
      </w:r>
      <w:bookmarkStart w:id="26516" w:name="_Toc19888637"/>
      <w:bookmarkStart w:id="26517" w:name="_Toc27405665"/>
      <w:bookmarkStart w:id="26518" w:name="_Toc35878863"/>
      <w:bookmarkStart w:id="26519" w:name="_Toc36220679"/>
    </w:p>
    <w:p w:rsidR="00E154AB" w:rsidRPr="002B15AA" w:rsidRDefault="00E154AB" w:rsidP="00E154AB">
      <w:pPr>
        <w:pStyle w:val="Heading1"/>
      </w:pPr>
      <w:bookmarkStart w:id="26520" w:name="_Toc36543870"/>
      <w:bookmarkStart w:id="26521" w:name="_Toc36568108"/>
      <w:bookmarkStart w:id="26522" w:name="_Toc44341858"/>
      <w:r w:rsidRPr="002B15AA">
        <w:t>J.2</w:t>
      </w:r>
      <w:r w:rsidRPr="002B15AA">
        <w:tab/>
      </w:r>
      <w:bookmarkEnd w:id="26516"/>
      <w:bookmarkEnd w:id="26517"/>
      <w:r>
        <w:t>Void</w:t>
      </w:r>
      <w:bookmarkEnd w:id="26514"/>
      <w:bookmarkEnd w:id="26515"/>
      <w:bookmarkEnd w:id="26518"/>
      <w:bookmarkEnd w:id="26519"/>
      <w:bookmarkEnd w:id="26520"/>
      <w:bookmarkEnd w:id="26521"/>
      <w:bookmarkEnd w:id="26522"/>
    </w:p>
    <w:p w:rsidR="00E154AB" w:rsidRPr="002B15AA" w:rsidRDefault="00E154AB" w:rsidP="00E154AB"/>
    <w:p w:rsidR="00E154AB" w:rsidRDefault="00E154AB" w:rsidP="00E154AB">
      <w:pPr>
        <w:pStyle w:val="Heading1"/>
      </w:pPr>
      <w:bookmarkStart w:id="26523" w:name="_Toc19888638"/>
      <w:bookmarkStart w:id="26524" w:name="_Toc27405666"/>
      <w:bookmarkStart w:id="26525" w:name="_Toc35878864"/>
      <w:bookmarkStart w:id="26526" w:name="_Toc36220680"/>
      <w:bookmarkStart w:id="26527" w:name="_Toc36474778"/>
      <w:bookmarkStart w:id="26528" w:name="_Toc36543050"/>
      <w:bookmarkStart w:id="26529" w:name="_Toc36543871"/>
      <w:bookmarkStart w:id="26530" w:name="_Toc36568109"/>
      <w:bookmarkStart w:id="26531" w:name="_Toc44341859"/>
      <w:r w:rsidRPr="002B15AA">
        <w:t>J.3</w:t>
      </w:r>
      <w:r w:rsidRPr="002B15AA">
        <w:tab/>
      </w:r>
      <w:bookmarkEnd w:id="26523"/>
      <w:bookmarkEnd w:id="26524"/>
      <w:r>
        <w:t>Void</w:t>
      </w:r>
      <w:bookmarkEnd w:id="26525"/>
      <w:bookmarkEnd w:id="26526"/>
      <w:bookmarkEnd w:id="26527"/>
      <w:bookmarkEnd w:id="26528"/>
      <w:bookmarkEnd w:id="26529"/>
      <w:bookmarkEnd w:id="26530"/>
      <w:bookmarkEnd w:id="26531"/>
    </w:p>
    <w:p w:rsidR="00E154AB" w:rsidRPr="00DC191B" w:rsidRDefault="00E154AB" w:rsidP="00E154AB"/>
    <w:p w:rsidR="00E154AB" w:rsidRPr="002B15AA" w:rsidRDefault="00E154AB" w:rsidP="00E154AB">
      <w:pPr>
        <w:pStyle w:val="Heading1"/>
      </w:pPr>
      <w:bookmarkStart w:id="26532" w:name="_Toc19888639"/>
      <w:bookmarkStart w:id="26533" w:name="_Toc27405667"/>
      <w:bookmarkStart w:id="26534" w:name="_Toc35878865"/>
      <w:bookmarkStart w:id="26535" w:name="_Toc36220681"/>
      <w:bookmarkStart w:id="26536" w:name="_Toc36474779"/>
      <w:bookmarkStart w:id="26537" w:name="_Toc36543051"/>
      <w:bookmarkStart w:id="26538" w:name="_Toc36543872"/>
      <w:bookmarkStart w:id="26539" w:name="_Toc36568110"/>
      <w:bookmarkStart w:id="26540" w:name="_Toc44341860"/>
      <w:r w:rsidRPr="002B15AA">
        <w:t>J.4</w:t>
      </w:r>
      <w:r w:rsidRPr="002B15AA">
        <w:tab/>
        <w:t>Solution Set</w:t>
      </w:r>
      <w:r>
        <w:t xml:space="preserve"> (SS)</w:t>
      </w:r>
      <w:r w:rsidRPr="002B15AA">
        <w:t xml:space="preserve"> definitions</w:t>
      </w:r>
      <w:bookmarkEnd w:id="26532"/>
      <w:bookmarkEnd w:id="26533"/>
      <w:bookmarkEnd w:id="26534"/>
      <w:bookmarkEnd w:id="26535"/>
      <w:bookmarkEnd w:id="26536"/>
      <w:bookmarkEnd w:id="26537"/>
      <w:bookmarkEnd w:id="26538"/>
      <w:bookmarkEnd w:id="26539"/>
      <w:bookmarkEnd w:id="26540"/>
    </w:p>
    <w:p w:rsidR="00E154AB" w:rsidRPr="002B15AA" w:rsidRDefault="00E154AB" w:rsidP="00E154AB">
      <w:pPr>
        <w:pStyle w:val="Heading2"/>
        <w:rPr>
          <w:lang w:eastAsia="zh-CN"/>
        </w:rPr>
      </w:pPr>
      <w:bookmarkStart w:id="26541" w:name="_Toc19888640"/>
      <w:bookmarkStart w:id="26542" w:name="_Toc27405668"/>
      <w:bookmarkStart w:id="26543" w:name="_Toc35878866"/>
      <w:bookmarkStart w:id="26544" w:name="_Toc36220682"/>
      <w:bookmarkStart w:id="26545" w:name="_Toc36474780"/>
      <w:bookmarkStart w:id="26546" w:name="_Toc36543052"/>
      <w:bookmarkStart w:id="26547" w:name="_Toc36543873"/>
      <w:bookmarkStart w:id="26548" w:name="_Toc36568111"/>
      <w:bookmarkStart w:id="26549" w:name="_Toc44341861"/>
      <w:r w:rsidRPr="002B15AA">
        <w:rPr>
          <w:lang w:eastAsia="zh-CN"/>
        </w:rPr>
        <w:t>J.4.1</w:t>
      </w:r>
      <w:r w:rsidRPr="002B15AA">
        <w:rPr>
          <w:lang w:eastAsia="zh-CN"/>
        </w:rPr>
        <w:tab/>
      </w:r>
      <w:bookmarkEnd w:id="26541"/>
      <w:bookmarkEnd w:id="26542"/>
      <w:r>
        <w:rPr>
          <w:lang w:eastAsia="zh-CN"/>
        </w:rPr>
        <w:t>Void</w:t>
      </w:r>
      <w:bookmarkEnd w:id="26543"/>
      <w:bookmarkEnd w:id="26544"/>
      <w:bookmarkEnd w:id="26545"/>
      <w:bookmarkEnd w:id="26546"/>
      <w:bookmarkEnd w:id="26547"/>
      <w:bookmarkEnd w:id="26548"/>
      <w:bookmarkEnd w:id="26549"/>
    </w:p>
    <w:p w:rsidR="00E154AB" w:rsidRPr="002B15AA" w:rsidRDefault="00E154AB" w:rsidP="00E154AB">
      <w:pPr>
        <w:rPr>
          <w:lang w:eastAsia="zh-CN"/>
        </w:rPr>
      </w:pPr>
    </w:p>
    <w:p w:rsidR="00E154AB" w:rsidRPr="002B15AA" w:rsidRDefault="00E154AB" w:rsidP="00E154AB">
      <w:pPr>
        <w:pStyle w:val="Heading2"/>
        <w:rPr>
          <w:lang w:eastAsia="zh-CN"/>
        </w:rPr>
      </w:pPr>
      <w:bookmarkStart w:id="26550" w:name="_Toc19888641"/>
      <w:bookmarkStart w:id="26551" w:name="_Toc27405669"/>
      <w:bookmarkStart w:id="26552" w:name="_Toc35878867"/>
      <w:bookmarkStart w:id="26553" w:name="_Toc36220683"/>
      <w:bookmarkStart w:id="26554" w:name="_Toc36474781"/>
      <w:bookmarkStart w:id="26555" w:name="_Toc36543053"/>
      <w:bookmarkStart w:id="26556" w:name="_Toc36543874"/>
      <w:bookmarkStart w:id="26557" w:name="_Toc36568112"/>
      <w:bookmarkStart w:id="26558" w:name="_Toc44341862"/>
      <w:r w:rsidRPr="002B15AA">
        <w:rPr>
          <w:lang w:eastAsia="zh-CN"/>
        </w:rPr>
        <w:t>J.4.2</w:t>
      </w:r>
      <w:r w:rsidRPr="002B15AA">
        <w:rPr>
          <w:lang w:eastAsia="zh-CN"/>
        </w:rPr>
        <w:tab/>
      </w:r>
      <w:bookmarkEnd w:id="26550"/>
      <w:bookmarkEnd w:id="26551"/>
      <w:r>
        <w:rPr>
          <w:lang w:eastAsia="zh-CN"/>
        </w:rPr>
        <w:t>Void</w:t>
      </w:r>
      <w:bookmarkEnd w:id="26552"/>
      <w:bookmarkEnd w:id="26553"/>
      <w:bookmarkEnd w:id="26554"/>
      <w:bookmarkEnd w:id="26555"/>
      <w:bookmarkEnd w:id="26556"/>
      <w:bookmarkEnd w:id="26557"/>
      <w:bookmarkEnd w:id="26558"/>
    </w:p>
    <w:p w:rsidR="00E154AB" w:rsidRPr="002B15AA" w:rsidRDefault="00E154AB" w:rsidP="00E154AB">
      <w:pPr>
        <w:rPr>
          <w:lang w:eastAsia="zh-CN"/>
        </w:rPr>
      </w:pPr>
    </w:p>
    <w:p w:rsidR="00E154AB" w:rsidRPr="002B15AA" w:rsidRDefault="00E154AB" w:rsidP="00E154AB">
      <w:pPr>
        <w:pStyle w:val="Heading2"/>
        <w:rPr>
          <w:lang w:eastAsia="zh-CN"/>
        </w:rPr>
      </w:pPr>
      <w:bookmarkStart w:id="26559" w:name="_Toc19888642"/>
      <w:bookmarkStart w:id="26560" w:name="_Toc27405670"/>
      <w:bookmarkStart w:id="26561" w:name="_Toc35878868"/>
      <w:bookmarkStart w:id="26562" w:name="_Toc36220684"/>
      <w:bookmarkStart w:id="26563" w:name="_Toc36474782"/>
      <w:bookmarkStart w:id="26564" w:name="_Toc36543054"/>
      <w:bookmarkStart w:id="26565" w:name="_Toc36543875"/>
      <w:bookmarkStart w:id="26566" w:name="_Toc36568113"/>
      <w:bookmarkStart w:id="26567" w:name="_Toc44341863"/>
      <w:r w:rsidRPr="002B15AA">
        <w:rPr>
          <w:lang w:eastAsia="zh-CN"/>
        </w:rPr>
        <w:t>J.4.3</w:t>
      </w:r>
      <w:r w:rsidRPr="002B15AA">
        <w:rPr>
          <w:lang w:eastAsia="zh-CN"/>
        </w:rPr>
        <w:tab/>
      </w:r>
      <w:r>
        <w:rPr>
          <w:lang w:eastAsia="zh-CN"/>
        </w:rPr>
        <w:t>OpenAPI document</w:t>
      </w:r>
      <w:r w:rsidRPr="002B15AA">
        <w:rPr>
          <w:lang w:eastAsia="zh-CN"/>
        </w:rPr>
        <w:t xml:space="preserve"> </w:t>
      </w:r>
      <w:r w:rsidRPr="002B15AA">
        <w:rPr>
          <w:rFonts w:ascii="Courier" w:eastAsia="MS Mincho" w:hAnsi="Courier"/>
          <w:szCs w:val="16"/>
        </w:rPr>
        <w:t>"sliceNrm.</w:t>
      </w:r>
      <w:r>
        <w:rPr>
          <w:rFonts w:ascii="Courier" w:eastAsia="MS Mincho" w:hAnsi="Courier"/>
          <w:szCs w:val="16"/>
        </w:rPr>
        <w:t>yaml</w:t>
      </w:r>
      <w:r w:rsidRPr="002B15AA">
        <w:rPr>
          <w:rFonts w:ascii="Courier" w:eastAsia="MS Mincho" w:hAnsi="Courier"/>
          <w:szCs w:val="16"/>
        </w:rPr>
        <w:t>"</w:t>
      </w:r>
      <w:bookmarkEnd w:id="26559"/>
      <w:bookmarkEnd w:id="26560"/>
      <w:bookmarkEnd w:id="26561"/>
      <w:bookmarkEnd w:id="26562"/>
      <w:bookmarkEnd w:id="26563"/>
      <w:bookmarkEnd w:id="26564"/>
      <w:bookmarkEnd w:id="26565"/>
      <w:bookmarkEnd w:id="26566"/>
      <w:bookmarkEnd w:id="26567"/>
    </w:p>
    <w:p w:rsidR="00E154AB" w:rsidRDefault="00E154AB" w:rsidP="00E154AB">
      <w:pPr>
        <w:pStyle w:val="PL"/>
      </w:pPr>
      <w:r>
        <w:t>openapi: 3.0.1</w:t>
      </w:r>
    </w:p>
    <w:p w:rsidR="00E154AB" w:rsidRDefault="00E154AB" w:rsidP="00E154AB">
      <w:pPr>
        <w:pStyle w:val="PL"/>
      </w:pPr>
      <w:r>
        <w:t>info:</w:t>
      </w:r>
    </w:p>
    <w:p w:rsidR="00E154AB" w:rsidRDefault="00E154AB" w:rsidP="00E154AB">
      <w:pPr>
        <w:pStyle w:val="PL"/>
      </w:pPr>
      <w:r>
        <w:t xml:space="preserve">  title: Slice NRM</w:t>
      </w:r>
    </w:p>
    <w:p w:rsidR="00E154AB" w:rsidRDefault="00E154AB" w:rsidP="00E154AB">
      <w:pPr>
        <w:pStyle w:val="PL"/>
      </w:pPr>
      <w:r>
        <w:t xml:space="preserve">  version: 16.4.0</w:t>
      </w:r>
    </w:p>
    <w:p w:rsidR="00E154AB" w:rsidRDefault="00E154AB" w:rsidP="00E154AB">
      <w:pPr>
        <w:pStyle w:val="PL"/>
      </w:pPr>
      <w:r>
        <w:t xml:space="preserve">  description: &gt;-</w:t>
      </w:r>
    </w:p>
    <w:p w:rsidR="00E154AB" w:rsidRDefault="00E154AB" w:rsidP="00E154AB">
      <w:pPr>
        <w:pStyle w:val="PL"/>
      </w:pPr>
      <w:r>
        <w:t xml:space="preserve">    OAS 3.0.1 specification of the Slice NRM</w:t>
      </w:r>
    </w:p>
    <w:p w:rsidR="00E154AB" w:rsidRDefault="00E154AB" w:rsidP="00E154AB">
      <w:pPr>
        <w:pStyle w:val="PL"/>
      </w:pPr>
      <w:r>
        <w:t xml:space="preserve">    @ 2020, 3GPP Organizational Partners (ARIB, ATIS, CCSA, ETSI, TSDSI, TTA, TTC).</w:t>
      </w:r>
    </w:p>
    <w:p w:rsidR="00E154AB" w:rsidRDefault="00E154AB" w:rsidP="00E154AB">
      <w:pPr>
        <w:pStyle w:val="PL"/>
      </w:pPr>
      <w:r>
        <w:t xml:space="preserve">    All rights reserved.</w:t>
      </w:r>
    </w:p>
    <w:p w:rsidR="00E154AB" w:rsidRDefault="00E154AB" w:rsidP="00E154AB">
      <w:pPr>
        <w:pStyle w:val="PL"/>
      </w:pPr>
      <w:r>
        <w:t>externalDocs:</w:t>
      </w:r>
    </w:p>
    <w:p w:rsidR="00E154AB" w:rsidRDefault="00E154AB" w:rsidP="00E154AB">
      <w:pPr>
        <w:pStyle w:val="PL"/>
      </w:pPr>
      <w:r>
        <w:t xml:space="preserve">  description: 3GPP TS 28.541 V16.4.0; 5G NRM, Slice NRM</w:t>
      </w:r>
    </w:p>
    <w:p w:rsidR="00E154AB" w:rsidRDefault="00E154AB" w:rsidP="00E154AB">
      <w:pPr>
        <w:pStyle w:val="PL"/>
      </w:pPr>
      <w:r>
        <w:t xml:space="preserve">  url: http://www.3gpp.org/ftp/Specs/archive/28_series/28.541/</w:t>
      </w:r>
    </w:p>
    <w:p w:rsidR="00E154AB" w:rsidRDefault="00E154AB" w:rsidP="00E154AB">
      <w:pPr>
        <w:pStyle w:val="PL"/>
      </w:pPr>
      <w:r>
        <w:t>paths: {}</w:t>
      </w:r>
    </w:p>
    <w:p w:rsidR="00E154AB" w:rsidRDefault="00E154AB" w:rsidP="00E154AB">
      <w:pPr>
        <w:pStyle w:val="PL"/>
      </w:pPr>
      <w:r>
        <w:t>components:</w:t>
      </w:r>
    </w:p>
    <w:p w:rsidR="00E154AB" w:rsidRDefault="00E154AB" w:rsidP="00E154AB">
      <w:pPr>
        <w:pStyle w:val="PL"/>
      </w:pPr>
      <w:r>
        <w:t xml:space="preserve">  schemas:</w:t>
      </w:r>
    </w:p>
    <w:p w:rsidR="00E154AB" w:rsidRDefault="00E154AB" w:rsidP="00E154AB">
      <w:pPr>
        <w:pStyle w:val="PL"/>
      </w:pPr>
    </w:p>
    <w:p w:rsidR="00E154AB" w:rsidRDefault="00E154AB" w:rsidP="00E154AB">
      <w:pPr>
        <w:pStyle w:val="PL"/>
      </w:pPr>
      <w:r>
        <w:t>#------------ Type definitions ---------------------------------------------------</w:t>
      </w:r>
    </w:p>
    <w:p w:rsidR="00E154AB" w:rsidRDefault="00E154AB" w:rsidP="00E154AB">
      <w:pPr>
        <w:pStyle w:val="PL"/>
      </w:pPr>
    </w:p>
    <w:p w:rsidR="00E154AB" w:rsidRDefault="00E154AB" w:rsidP="00E154AB">
      <w:pPr>
        <w:pStyle w:val="PL"/>
      </w:pPr>
      <w:r>
        <w:t xml:space="preserve">    Float:</w:t>
      </w:r>
    </w:p>
    <w:p w:rsidR="00E154AB" w:rsidRDefault="00E154AB" w:rsidP="00E154AB">
      <w:pPr>
        <w:pStyle w:val="PL"/>
      </w:pPr>
      <w:r>
        <w:t xml:space="preserve">      type: number</w:t>
      </w:r>
    </w:p>
    <w:p w:rsidR="00E154AB" w:rsidRDefault="00E154AB" w:rsidP="00E154AB">
      <w:pPr>
        <w:pStyle w:val="PL"/>
      </w:pPr>
      <w:r>
        <w:t xml:space="preserve">      format: float</w:t>
      </w:r>
    </w:p>
    <w:p w:rsidR="00E154AB" w:rsidRDefault="00E154AB" w:rsidP="00E154AB">
      <w:pPr>
        <w:pStyle w:val="PL"/>
      </w:pPr>
      <w:r>
        <w:t xml:space="preserve">    MobilityLevel:</w:t>
      </w:r>
    </w:p>
    <w:p w:rsidR="00E154AB" w:rsidRDefault="00E154AB" w:rsidP="00E154AB">
      <w:pPr>
        <w:pStyle w:val="PL"/>
      </w:pPr>
      <w:r>
        <w:t xml:space="preserve">      type: string</w:t>
      </w:r>
    </w:p>
    <w:p w:rsidR="00E154AB" w:rsidRDefault="00E154AB" w:rsidP="00E154AB">
      <w:pPr>
        <w:pStyle w:val="PL"/>
      </w:pPr>
      <w:r>
        <w:t xml:space="preserve">      enum:</w:t>
      </w:r>
    </w:p>
    <w:p w:rsidR="00E154AB" w:rsidRDefault="00E154AB" w:rsidP="00E154AB">
      <w:pPr>
        <w:pStyle w:val="PL"/>
      </w:pPr>
      <w:r>
        <w:lastRenderedPageBreak/>
        <w:t xml:space="preserve">        - STATIONARY</w:t>
      </w:r>
    </w:p>
    <w:p w:rsidR="00E154AB" w:rsidRDefault="00E154AB" w:rsidP="00E154AB">
      <w:pPr>
        <w:pStyle w:val="PL"/>
      </w:pPr>
      <w:r>
        <w:t xml:space="preserve">        - NOMADIC</w:t>
      </w:r>
    </w:p>
    <w:p w:rsidR="00E154AB" w:rsidRDefault="00E154AB" w:rsidP="00E154AB">
      <w:pPr>
        <w:pStyle w:val="PL"/>
      </w:pPr>
      <w:r>
        <w:t xml:space="preserve">        - RESTRICTED MOBILITY</w:t>
      </w:r>
    </w:p>
    <w:p w:rsidR="00E154AB" w:rsidRDefault="00E154AB" w:rsidP="00E154AB">
      <w:pPr>
        <w:pStyle w:val="PL"/>
      </w:pPr>
      <w:r>
        <w:t xml:space="preserve">        - FULLY MOBILITY</w:t>
      </w:r>
    </w:p>
    <w:p w:rsidR="00E154AB" w:rsidRDefault="00E154AB" w:rsidP="00E154AB">
      <w:pPr>
        <w:pStyle w:val="PL"/>
      </w:pPr>
      <w:r>
        <w:t xml:space="preserve">    SharingLevel:</w:t>
      </w:r>
    </w:p>
    <w:p w:rsidR="00E154AB" w:rsidRDefault="00E154AB" w:rsidP="00E154AB">
      <w:pPr>
        <w:pStyle w:val="PL"/>
      </w:pPr>
      <w:r>
        <w:t xml:space="preserve">      type: string</w:t>
      </w:r>
    </w:p>
    <w:p w:rsidR="00E154AB" w:rsidRDefault="00E154AB" w:rsidP="00E154AB">
      <w:pPr>
        <w:pStyle w:val="PL"/>
      </w:pPr>
      <w:r>
        <w:t xml:space="preserve">      enum:</w:t>
      </w:r>
    </w:p>
    <w:p w:rsidR="00E154AB" w:rsidRDefault="00E154AB" w:rsidP="00E154AB">
      <w:pPr>
        <w:pStyle w:val="PL"/>
      </w:pPr>
      <w:r>
        <w:t xml:space="preserve">        - SHARED</w:t>
      </w:r>
    </w:p>
    <w:p w:rsidR="00E154AB" w:rsidRDefault="00E154AB" w:rsidP="00E154AB">
      <w:pPr>
        <w:pStyle w:val="PL"/>
      </w:pPr>
      <w:r>
        <w:t xml:space="preserve">        - NON-SHARED</w:t>
      </w:r>
    </w:p>
    <w:p w:rsidR="00E154AB" w:rsidRDefault="00E154AB" w:rsidP="00E154AB">
      <w:pPr>
        <w:pStyle w:val="PL"/>
      </w:pPr>
      <w:r>
        <w:t xml:space="preserve">    Category:</w:t>
      </w:r>
    </w:p>
    <w:p w:rsidR="00E154AB" w:rsidRDefault="00E154AB" w:rsidP="00E154AB">
      <w:pPr>
        <w:pStyle w:val="PL"/>
      </w:pPr>
      <w:r>
        <w:t xml:space="preserve">      type: string</w:t>
      </w:r>
    </w:p>
    <w:p w:rsidR="00E154AB" w:rsidRDefault="00E154AB" w:rsidP="00E154AB">
      <w:pPr>
        <w:pStyle w:val="PL"/>
      </w:pPr>
      <w:r>
        <w:t xml:space="preserve">      enum:</w:t>
      </w:r>
    </w:p>
    <w:p w:rsidR="00E154AB" w:rsidRDefault="00E154AB" w:rsidP="00E154AB">
      <w:pPr>
        <w:pStyle w:val="PL"/>
      </w:pPr>
      <w:r>
        <w:t xml:space="preserve">        - CHARACTER</w:t>
      </w:r>
    </w:p>
    <w:p w:rsidR="00E154AB" w:rsidRDefault="00E154AB" w:rsidP="00E154AB">
      <w:pPr>
        <w:pStyle w:val="PL"/>
      </w:pPr>
      <w:r>
        <w:t xml:space="preserve">        - SCALABILITY</w:t>
      </w:r>
    </w:p>
    <w:p w:rsidR="00E154AB" w:rsidRDefault="00E154AB" w:rsidP="00E154AB">
      <w:pPr>
        <w:pStyle w:val="PL"/>
      </w:pPr>
      <w:r>
        <w:t xml:space="preserve">    Tagging:</w:t>
      </w:r>
    </w:p>
    <w:p w:rsidR="00E154AB" w:rsidRDefault="00E154AB" w:rsidP="00E154AB">
      <w:pPr>
        <w:pStyle w:val="PL"/>
      </w:pPr>
      <w:r>
        <w:t xml:space="preserve">      type: string</w:t>
      </w:r>
    </w:p>
    <w:p w:rsidR="00E154AB" w:rsidRDefault="00E154AB" w:rsidP="00E154AB">
      <w:pPr>
        <w:pStyle w:val="PL"/>
      </w:pPr>
      <w:r>
        <w:t xml:space="preserve">      enum:</w:t>
      </w:r>
    </w:p>
    <w:p w:rsidR="00E154AB" w:rsidRDefault="00E154AB" w:rsidP="00E154AB">
      <w:pPr>
        <w:pStyle w:val="PL"/>
      </w:pPr>
      <w:r>
        <w:t xml:space="preserve">        - PERFORMANCE</w:t>
      </w:r>
    </w:p>
    <w:p w:rsidR="00E154AB" w:rsidRDefault="00E154AB" w:rsidP="00E154AB">
      <w:pPr>
        <w:pStyle w:val="PL"/>
      </w:pPr>
      <w:r>
        <w:t xml:space="preserve">        - FUNCTION</w:t>
      </w:r>
    </w:p>
    <w:p w:rsidR="00E154AB" w:rsidRDefault="00E154AB" w:rsidP="00E154AB">
      <w:pPr>
        <w:pStyle w:val="PL"/>
      </w:pPr>
      <w:r>
        <w:t xml:space="preserve">        - OPERATION</w:t>
      </w:r>
    </w:p>
    <w:p w:rsidR="00E154AB" w:rsidRDefault="00E154AB" w:rsidP="00E154AB">
      <w:pPr>
        <w:pStyle w:val="PL"/>
      </w:pPr>
      <w:r>
        <w:t xml:space="preserve">    Exposure:</w:t>
      </w:r>
    </w:p>
    <w:p w:rsidR="00E154AB" w:rsidRDefault="00E154AB" w:rsidP="00E154AB">
      <w:pPr>
        <w:pStyle w:val="PL"/>
      </w:pPr>
      <w:r>
        <w:t xml:space="preserve">      type: string</w:t>
      </w:r>
    </w:p>
    <w:p w:rsidR="00E154AB" w:rsidRDefault="00E154AB" w:rsidP="00E154AB">
      <w:pPr>
        <w:pStyle w:val="PL"/>
      </w:pPr>
      <w:r>
        <w:t xml:space="preserve">      enum:</w:t>
      </w:r>
    </w:p>
    <w:p w:rsidR="00E154AB" w:rsidRDefault="00E154AB" w:rsidP="00E154AB">
      <w:pPr>
        <w:pStyle w:val="PL"/>
      </w:pPr>
      <w:r>
        <w:t xml:space="preserve">        - API</w:t>
      </w:r>
    </w:p>
    <w:p w:rsidR="00E154AB" w:rsidRDefault="00E154AB" w:rsidP="00E154AB">
      <w:pPr>
        <w:pStyle w:val="PL"/>
      </w:pPr>
      <w:r>
        <w:t xml:space="preserve">        - KPI</w:t>
      </w:r>
    </w:p>
    <w:p w:rsidR="00E154AB" w:rsidRDefault="00E154AB" w:rsidP="00E154AB">
      <w:pPr>
        <w:pStyle w:val="PL"/>
      </w:pPr>
      <w:r>
        <w:t xml:space="preserve">    ServAttrCom:</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category:</w:t>
      </w:r>
    </w:p>
    <w:p w:rsidR="00E154AB" w:rsidRDefault="00E154AB" w:rsidP="00E154AB">
      <w:pPr>
        <w:pStyle w:val="PL"/>
      </w:pPr>
      <w:r>
        <w:t xml:space="preserve">          $ref: '#/components/schemas/Category'</w:t>
      </w:r>
    </w:p>
    <w:p w:rsidR="00E154AB" w:rsidRDefault="00E154AB" w:rsidP="00E154AB">
      <w:pPr>
        <w:pStyle w:val="PL"/>
      </w:pPr>
      <w:r>
        <w:t xml:space="preserve">        tagging:</w:t>
      </w:r>
    </w:p>
    <w:p w:rsidR="00E154AB" w:rsidRDefault="00E154AB" w:rsidP="00E154AB">
      <w:pPr>
        <w:pStyle w:val="PL"/>
      </w:pPr>
      <w:r>
        <w:t xml:space="preserve">          $ref: '#/components/schemas/Tagging'</w:t>
      </w:r>
    </w:p>
    <w:p w:rsidR="00E154AB" w:rsidRDefault="00E154AB" w:rsidP="00E154AB">
      <w:pPr>
        <w:pStyle w:val="PL"/>
      </w:pPr>
      <w:r>
        <w:t xml:space="preserve">        exposure:</w:t>
      </w:r>
    </w:p>
    <w:p w:rsidR="00E154AB" w:rsidRDefault="00E154AB" w:rsidP="00E154AB">
      <w:pPr>
        <w:pStyle w:val="PL"/>
      </w:pPr>
      <w:r>
        <w:t xml:space="preserve">          $ref: '#/components/schemas/Exposure'</w:t>
      </w:r>
    </w:p>
    <w:p w:rsidR="00E154AB" w:rsidRDefault="00E154AB" w:rsidP="00E154AB">
      <w:pPr>
        <w:pStyle w:val="PL"/>
      </w:pPr>
      <w:r>
        <w:t xml:space="preserve">    Support:</w:t>
      </w:r>
    </w:p>
    <w:p w:rsidR="00E154AB" w:rsidRDefault="00E154AB" w:rsidP="00E154AB">
      <w:pPr>
        <w:pStyle w:val="PL"/>
      </w:pPr>
      <w:r>
        <w:t xml:space="preserve">      type: string</w:t>
      </w:r>
    </w:p>
    <w:p w:rsidR="00E154AB" w:rsidRDefault="00E154AB" w:rsidP="00E154AB">
      <w:pPr>
        <w:pStyle w:val="PL"/>
      </w:pPr>
      <w:r>
        <w:t xml:space="preserve">      enum:</w:t>
      </w:r>
    </w:p>
    <w:p w:rsidR="00E154AB" w:rsidRDefault="00E154AB" w:rsidP="00E154AB">
      <w:pPr>
        <w:pStyle w:val="PL"/>
      </w:pPr>
      <w:r>
        <w:t xml:space="preserve">        - NOT SUPPORTED</w:t>
      </w:r>
    </w:p>
    <w:p w:rsidR="00E154AB" w:rsidRDefault="00E154AB" w:rsidP="00E154AB">
      <w:pPr>
        <w:pStyle w:val="PL"/>
      </w:pPr>
      <w:r>
        <w:t xml:space="preserve">        - SUPPORTED</w:t>
      </w:r>
    </w:p>
    <w:p w:rsidR="00E154AB" w:rsidRDefault="00E154AB" w:rsidP="00E154AB">
      <w:pPr>
        <w:pStyle w:val="PL"/>
      </w:pPr>
      <w:r>
        <w:t xml:space="preserve">    DelayTolerance:</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servAttrCom:</w:t>
      </w:r>
    </w:p>
    <w:p w:rsidR="00E154AB" w:rsidRDefault="00E154AB" w:rsidP="00E154AB">
      <w:pPr>
        <w:pStyle w:val="PL"/>
      </w:pPr>
      <w:r>
        <w:t xml:space="preserve">          $ref: '#/components/schemas/ServAttrCom'</w:t>
      </w:r>
    </w:p>
    <w:p w:rsidR="00E154AB" w:rsidRDefault="00E154AB" w:rsidP="00E154AB">
      <w:pPr>
        <w:pStyle w:val="PL"/>
      </w:pPr>
      <w:r>
        <w:t xml:space="preserve">        support:</w:t>
      </w:r>
    </w:p>
    <w:p w:rsidR="00E154AB" w:rsidRDefault="00E154AB" w:rsidP="00E154AB">
      <w:pPr>
        <w:pStyle w:val="PL"/>
      </w:pPr>
      <w:r>
        <w:t xml:space="preserve">          $ref: '#/components/schemas/Support'</w:t>
      </w:r>
    </w:p>
    <w:p w:rsidR="00E154AB" w:rsidRDefault="00E154AB" w:rsidP="00E154AB">
      <w:pPr>
        <w:pStyle w:val="PL"/>
      </w:pPr>
      <w:r>
        <w:t xml:space="preserve">    DeterministicComm:</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servAttrCom:</w:t>
      </w:r>
    </w:p>
    <w:p w:rsidR="00E154AB" w:rsidRDefault="00E154AB" w:rsidP="00E154AB">
      <w:pPr>
        <w:pStyle w:val="PL"/>
      </w:pPr>
      <w:r>
        <w:t xml:space="preserve">          $ref: '#/components/schemas/ServAttrCom'</w:t>
      </w:r>
    </w:p>
    <w:p w:rsidR="00E154AB" w:rsidRDefault="00E154AB" w:rsidP="00E154AB">
      <w:pPr>
        <w:pStyle w:val="PL"/>
      </w:pPr>
      <w:r>
        <w:t xml:space="preserve">        availability:</w:t>
      </w:r>
    </w:p>
    <w:p w:rsidR="00E154AB" w:rsidRDefault="00E154AB" w:rsidP="00E154AB">
      <w:pPr>
        <w:pStyle w:val="PL"/>
      </w:pPr>
      <w:r>
        <w:t xml:space="preserve">          $ref: '#/components/schemas/Support'</w:t>
      </w:r>
    </w:p>
    <w:p w:rsidR="00E154AB" w:rsidRDefault="00E154AB" w:rsidP="00E154AB">
      <w:pPr>
        <w:pStyle w:val="PL"/>
      </w:pPr>
      <w:r>
        <w:t xml:space="preserve">        periodicityList:</w:t>
      </w:r>
    </w:p>
    <w:p w:rsidR="00E154AB" w:rsidRDefault="00E154AB" w:rsidP="00E154AB">
      <w:pPr>
        <w:pStyle w:val="PL"/>
      </w:pPr>
      <w:r>
        <w:t xml:space="preserve">          type: string</w:t>
      </w:r>
    </w:p>
    <w:p w:rsidR="00E154AB" w:rsidRDefault="00E154AB" w:rsidP="00E154AB">
      <w:pPr>
        <w:pStyle w:val="PL"/>
      </w:pPr>
      <w:r>
        <w:t xml:space="preserve">    DLThptPerSlice:</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servAttrCom:</w:t>
      </w:r>
    </w:p>
    <w:p w:rsidR="00E154AB" w:rsidRDefault="00E154AB" w:rsidP="00E154AB">
      <w:pPr>
        <w:pStyle w:val="PL"/>
      </w:pPr>
      <w:r>
        <w:t xml:space="preserve">          $ref: '#/components/schemas/ServAttrCom'</w:t>
      </w:r>
    </w:p>
    <w:p w:rsidR="00E154AB" w:rsidRDefault="00E154AB" w:rsidP="00E154AB">
      <w:pPr>
        <w:pStyle w:val="PL"/>
      </w:pPr>
      <w:r>
        <w:t xml:space="preserve">        guaThpt:</w:t>
      </w:r>
    </w:p>
    <w:p w:rsidR="00E154AB" w:rsidRDefault="00E154AB" w:rsidP="00E154AB">
      <w:pPr>
        <w:pStyle w:val="PL"/>
      </w:pPr>
      <w:r>
        <w:t xml:space="preserve">          $ref: '#/components/schemas/Float'</w:t>
      </w:r>
    </w:p>
    <w:p w:rsidR="00E154AB" w:rsidRDefault="00E154AB" w:rsidP="00E154AB">
      <w:pPr>
        <w:pStyle w:val="PL"/>
      </w:pPr>
      <w:r>
        <w:t xml:space="preserve">        maxThpt:</w:t>
      </w:r>
    </w:p>
    <w:p w:rsidR="00E154AB" w:rsidRDefault="00E154AB" w:rsidP="00E154AB">
      <w:pPr>
        <w:pStyle w:val="PL"/>
      </w:pPr>
      <w:r>
        <w:t xml:space="preserve">          $ref: '#/components/schemas/Float'</w:t>
      </w:r>
    </w:p>
    <w:p w:rsidR="00E154AB" w:rsidRDefault="00E154AB" w:rsidP="00E154AB">
      <w:pPr>
        <w:pStyle w:val="PL"/>
      </w:pPr>
      <w:r>
        <w:t xml:space="preserve">    DLThptPerUE:</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servAttrCom:</w:t>
      </w:r>
    </w:p>
    <w:p w:rsidR="00E154AB" w:rsidRDefault="00E154AB" w:rsidP="00E154AB">
      <w:pPr>
        <w:pStyle w:val="PL"/>
      </w:pPr>
      <w:r>
        <w:t xml:space="preserve">          $ref: '#/components/schemas/ServAttrCom'</w:t>
      </w:r>
    </w:p>
    <w:p w:rsidR="00E154AB" w:rsidRDefault="00E154AB" w:rsidP="00E154AB">
      <w:pPr>
        <w:pStyle w:val="PL"/>
      </w:pPr>
      <w:r>
        <w:t xml:space="preserve">        guaThpt:</w:t>
      </w:r>
    </w:p>
    <w:p w:rsidR="00E154AB" w:rsidRDefault="00E154AB" w:rsidP="00E154AB">
      <w:pPr>
        <w:pStyle w:val="PL"/>
      </w:pPr>
      <w:r>
        <w:t xml:space="preserve">          $ref: '#/components/schemas/Float'</w:t>
      </w:r>
    </w:p>
    <w:p w:rsidR="00E154AB" w:rsidRDefault="00E154AB" w:rsidP="00E154AB">
      <w:pPr>
        <w:pStyle w:val="PL"/>
      </w:pPr>
      <w:r>
        <w:t xml:space="preserve">        maxThpt:</w:t>
      </w:r>
    </w:p>
    <w:p w:rsidR="00E154AB" w:rsidRDefault="00E154AB" w:rsidP="00E154AB">
      <w:pPr>
        <w:pStyle w:val="PL"/>
      </w:pPr>
      <w:r>
        <w:t xml:space="preserve">          $ref: '#/components/schemas/Float'</w:t>
      </w:r>
    </w:p>
    <w:p w:rsidR="00E154AB" w:rsidRDefault="00E154AB" w:rsidP="00E154AB">
      <w:pPr>
        <w:pStyle w:val="PL"/>
      </w:pPr>
      <w:r>
        <w:t xml:space="preserve">    ULThptPerSlice:</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servAttrCom:</w:t>
      </w:r>
    </w:p>
    <w:p w:rsidR="00E154AB" w:rsidRDefault="00E154AB" w:rsidP="00E154AB">
      <w:pPr>
        <w:pStyle w:val="PL"/>
      </w:pPr>
      <w:r>
        <w:t xml:space="preserve">          $ref: '#/components/schemas/ServAttrCom'</w:t>
      </w:r>
    </w:p>
    <w:p w:rsidR="00E154AB" w:rsidRDefault="00E154AB" w:rsidP="00E154AB">
      <w:pPr>
        <w:pStyle w:val="PL"/>
      </w:pPr>
      <w:r>
        <w:lastRenderedPageBreak/>
        <w:t xml:space="preserve">        guaThpt:</w:t>
      </w:r>
    </w:p>
    <w:p w:rsidR="00E154AB" w:rsidRDefault="00E154AB" w:rsidP="00E154AB">
      <w:pPr>
        <w:pStyle w:val="PL"/>
      </w:pPr>
      <w:r>
        <w:t xml:space="preserve">          $ref: '#/components/schemas/Float'</w:t>
      </w:r>
    </w:p>
    <w:p w:rsidR="00E154AB" w:rsidRDefault="00E154AB" w:rsidP="00E154AB">
      <w:pPr>
        <w:pStyle w:val="PL"/>
      </w:pPr>
      <w:r>
        <w:t xml:space="preserve">        maxThpt:</w:t>
      </w:r>
    </w:p>
    <w:p w:rsidR="00E154AB" w:rsidRDefault="00E154AB" w:rsidP="00E154AB">
      <w:pPr>
        <w:pStyle w:val="PL"/>
      </w:pPr>
      <w:r>
        <w:t xml:space="preserve">          $ref: '#/components/schemas/Float'</w:t>
      </w:r>
    </w:p>
    <w:p w:rsidR="00E154AB" w:rsidRDefault="00E154AB" w:rsidP="00E154AB">
      <w:pPr>
        <w:pStyle w:val="PL"/>
      </w:pPr>
      <w:r>
        <w:t xml:space="preserve">    ULThptPerUE:</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servAttrCom:</w:t>
      </w:r>
    </w:p>
    <w:p w:rsidR="00E154AB" w:rsidRDefault="00E154AB" w:rsidP="00E154AB">
      <w:pPr>
        <w:pStyle w:val="PL"/>
      </w:pPr>
      <w:r>
        <w:t xml:space="preserve">          $ref: '#/components/schemas/ServAttrCom'</w:t>
      </w:r>
    </w:p>
    <w:p w:rsidR="00E154AB" w:rsidRDefault="00E154AB" w:rsidP="00E154AB">
      <w:pPr>
        <w:pStyle w:val="PL"/>
      </w:pPr>
      <w:r>
        <w:t xml:space="preserve">        guaThpt:</w:t>
      </w:r>
    </w:p>
    <w:p w:rsidR="00E154AB" w:rsidRDefault="00E154AB" w:rsidP="00E154AB">
      <w:pPr>
        <w:pStyle w:val="PL"/>
      </w:pPr>
      <w:r>
        <w:t xml:space="preserve">          $ref: '#/components/schemas/Float'</w:t>
      </w:r>
    </w:p>
    <w:p w:rsidR="00E154AB" w:rsidRDefault="00E154AB" w:rsidP="00E154AB">
      <w:pPr>
        <w:pStyle w:val="PL"/>
      </w:pPr>
      <w:r>
        <w:t xml:space="preserve">        maxThpt:</w:t>
      </w:r>
    </w:p>
    <w:p w:rsidR="00E154AB" w:rsidRDefault="00E154AB" w:rsidP="00E154AB">
      <w:pPr>
        <w:pStyle w:val="PL"/>
      </w:pPr>
      <w:r>
        <w:t xml:space="preserve">          $ref: '#/components/schemas/Float'</w:t>
      </w:r>
    </w:p>
    <w:p w:rsidR="00E154AB" w:rsidRDefault="00E154AB" w:rsidP="00E154AB">
      <w:pPr>
        <w:pStyle w:val="PL"/>
      </w:pPr>
      <w:r>
        <w:t xml:space="preserve">    MaxPktSize:</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servAttrCom:</w:t>
      </w:r>
    </w:p>
    <w:p w:rsidR="00E154AB" w:rsidRDefault="00E154AB" w:rsidP="00E154AB">
      <w:pPr>
        <w:pStyle w:val="PL"/>
      </w:pPr>
      <w:r>
        <w:t xml:space="preserve">          $ref: '#/components/schemas/ServAttrCom'</w:t>
      </w:r>
    </w:p>
    <w:p w:rsidR="00E154AB" w:rsidRDefault="00E154AB" w:rsidP="00E154AB">
      <w:pPr>
        <w:pStyle w:val="PL"/>
      </w:pPr>
      <w:r>
        <w:t xml:space="preserve">        maxsize:</w:t>
      </w:r>
    </w:p>
    <w:p w:rsidR="00E154AB" w:rsidRDefault="00E154AB" w:rsidP="00E154AB">
      <w:pPr>
        <w:pStyle w:val="PL"/>
      </w:pPr>
      <w:r>
        <w:t xml:space="preserve">          type: integer</w:t>
      </w:r>
    </w:p>
    <w:p w:rsidR="00E154AB" w:rsidRDefault="00E154AB" w:rsidP="00E154AB">
      <w:pPr>
        <w:pStyle w:val="PL"/>
      </w:pPr>
      <w:r>
        <w:t xml:space="preserve">    MaxNumberofConns:</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servAttrCom:</w:t>
      </w:r>
    </w:p>
    <w:p w:rsidR="00E154AB" w:rsidRDefault="00E154AB" w:rsidP="00E154AB">
      <w:pPr>
        <w:pStyle w:val="PL"/>
      </w:pPr>
      <w:r>
        <w:t xml:space="preserve">          $ref: '#/components/schemas/ServAttrCom'</w:t>
      </w:r>
    </w:p>
    <w:p w:rsidR="00E154AB" w:rsidRDefault="00E154AB" w:rsidP="00E154AB">
      <w:pPr>
        <w:pStyle w:val="PL"/>
      </w:pPr>
      <w:r>
        <w:t xml:space="preserve">        nOofConn:</w:t>
      </w:r>
    </w:p>
    <w:p w:rsidR="00E154AB" w:rsidRDefault="00E154AB" w:rsidP="00E154AB">
      <w:pPr>
        <w:pStyle w:val="PL"/>
      </w:pPr>
      <w:r>
        <w:t xml:space="preserve">          type: integer</w:t>
      </w:r>
    </w:p>
    <w:p w:rsidR="00E154AB" w:rsidRDefault="00E154AB" w:rsidP="00E154AB">
      <w:pPr>
        <w:pStyle w:val="PL"/>
      </w:pPr>
      <w:r>
        <w:t xml:space="preserve">    KPIMonitoring:</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servAttrCom:</w:t>
      </w:r>
    </w:p>
    <w:p w:rsidR="00E154AB" w:rsidRDefault="00E154AB" w:rsidP="00E154AB">
      <w:pPr>
        <w:pStyle w:val="PL"/>
      </w:pPr>
      <w:r>
        <w:t xml:space="preserve">          $ref: '#/components/schemas/ServAttrCom'</w:t>
      </w:r>
    </w:p>
    <w:p w:rsidR="00E154AB" w:rsidRDefault="00E154AB" w:rsidP="00E154AB">
      <w:pPr>
        <w:pStyle w:val="PL"/>
      </w:pPr>
      <w:r>
        <w:t xml:space="preserve">        kPIList:</w:t>
      </w:r>
    </w:p>
    <w:p w:rsidR="00E154AB" w:rsidRDefault="00E154AB" w:rsidP="00E154AB">
      <w:pPr>
        <w:pStyle w:val="PL"/>
      </w:pPr>
      <w:r>
        <w:t xml:space="preserve">          type: string</w:t>
      </w:r>
    </w:p>
    <w:p w:rsidR="00E154AB" w:rsidRDefault="00E154AB" w:rsidP="00E154AB">
      <w:pPr>
        <w:pStyle w:val="PL"/>
      </w:pPr>
      <w:r>
        <w:t xml:space="preserve">    SupportedAccessTech:</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servAttrCom:</w:t>
      </w:r>
    </w:p>
    <w:p w:rsidR="00E154AB" w:rsidRDefault="00E154AB" w:rsidP="00E154AB">
      <w:pPr>
        <w:pStyle w:val="PL"/>
      </w:pPr>
      <w:r>
        <w:t xml:space="preserve">          $ref: '#/components/schemas/ServAttrCom'</w:t>
      </w:r>
    </w:p>
    <w:p w:rsidR="00E154AB" w:rsidRDefault="00E154AB" w:rsidP="00E154AB">
      <w:pPr>
        <w:pStyle w:val="PL"/>
      </w:pPr>
      <w:r>
        <w:t xml:space="preserve">        accTechList:</w:t>
      </w:r>
    </w:p>
    <w:p w:rsidR="00E154AB" w:rsidRDefault="00E154AB" w:rsidP="00E154AB">
      <w:pPr>
        <w:pStyle w:val="PL"/>
      </w:pPr>
      <w:r>
        <w:t xml:space="preserve">          type: integer</w:t>
      </w:r>
    </w:p>
    <w:p w:rsidR="00E154AB" w:rsidRDefault="00E154AB" w:rsidP="00E154AB">
      <w:pPr>
        <w:pStyle w:val="PL"/>
      </w:pPr>
      <w:r>
        <w:t xml:space="preserve">    UserMgmtOpen:</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servAttrCom:</w:t>
      </w:r>
    </w:p>
    <w:p w:rsidR="00E154AB" w:rsidRDefault="00E154AB" w:rsidP="00E154AB">
      <w:pPr>
        <w:pStyle w:val="PL"/>
      </w:pPr>
      <w:r>
        <w:t xml:space="preserve">          $ref: '#/components/schemas/ServAttrCom'</w:t>
      </w:r>
    </w:p>
    <w:p w:rsidR="00E154AB" w:rsidRDefault="00E154AB" w:rsidP="00E154AB">
      <w:pPr>
        <w:pStyle w:val="PL"/>
      </w:pPr>
      <w:r>
        <w:t xml:space="preserve">        support:</w:t>
      </w:r>
    </w:p>
    <w:p w:rsidR="00E154AB" w:rsidRDefault="00E154AB" w:rsidP="00E154AB">
      <w:pPr>
        <w:pStyle w:val="PL"/>
      </w:pPr>
      <w:r>
        <w:t xml:space="preserve">          $ref: '#/components/schemas/Support'</w:t>
      </w:r>
    </w:p>
    <w:p w:rsidR="00E154AB" w:rsidRDefault="00E154AB" w:rsidP="00E154AB">
      <w:pPr>
        <w:pStyle w:val="PL"/>
      </w:pPr>
      <w:r>
        <w:t xml:space="preserve">    V2XCommModels:</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servAttrCom:</w:t>
      </w:r>
    </w:p>
    <w:p w:rsidR="00E154AB" w:rsidRDefault="00E154AB" w:rsidP="00E154AB">
      <w:pPr>
        <w:pStyle w:val="PL"/>
      </w:pPr>
      <w:r>
        <w:t xml:space="preserve">          $ref: '#/components/schemas/ServAttrCom'</w:t>
      </w:r>
    </w:p>
    <w:p w:rsidR="00E154AB" w:rsidRDefault="00E154AB" w:rsidP="00E154AB">
      <w:pPr>
        <w:pStyle w:val="PL"/>
      </w:pPr>
      <w:r>
        <w:t xml:space="preserve">        v2XMode:</w:t>
      </w:r>
    </w:p>
    <w:p w:rsidR="00E154AB" w:rsidRDefault="00E154AB" w:rsidP="00E154AB">
      <w:pPr>
        <w:pStyle w:val="PL"/>
      </w:pPr>
      <w:r>
        <w:t xml:space="preserve">          $ref: '#/components/schemas/Support'</w:t>
      </w:r>
    </w:p>
    <w:p w:rsidR="00E154AB" w:rsidRDefault="00E154AB" w:rsidP="00E154AB">
      <w:pPr>
        <w:pStyle w:val="PL"/>
      </w:pPr>
      <w:r>
        <w:t xml:space="preserve">    TermDensity:</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servAttrCom:</w:t>
      </w:r>
    </w:p>
    <w:p w:rsidR="00E154AB" w:rsidRDefault="00E154AB" w:rsidP="00E154AB">
      <w:pPr>
        <w:pStyle w:val="PL"/>
      </w:pPr>
      <w:r>
        <w:t xml:space="preserve">          $ref: '#/components/schemas/ServAttrCom'</w:t>
      </w:r>
    </w:p>
    <w:p w:rsidR="00E154AB" w:rsidRDefault="00E154AB" w:rsidP="00E154AB">
      <w:pPr>
        <w:pStyle w:val="PL"/>
      </w:pPr>
      <w:r>
        <w:t xml:space="preserve">        density:</w:t>
      </w:r>
    </w:p>
    <w:p w:rsidR="00E154AB" w:rsidRDefault="00E154AB" w:rsidP="00E154AB">
      <w:pPr>
        <w:pStyle w:val="PL"/>
      </w:pPr>
      <w:r>
        <w:t xml:space="preserve">          type: integer</w:t>
      </w:r>
    </w:p>
    <w:p w:rsidR="00E154AB" w:rsidRDefault="00E154AB" w:rsidP="00E154AB">
      <w:pPr>
        <w:pStyle w:val="PL"/>
      </w:pPr>
      <w:r>
        <w:t xml:space="preserve">    NsInfo:</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nsInstanceId:</w:t>
      </w:r>
    </w:p>
    <w:p w:rsidR="00E154AB" w:rsidRDefault="00E154AB" w:rsidP="00E154AB">
      <w:pPr>
        <w:pStyle w:val="PL"/>
      </w:pPr>
      <w:r>
        <w:t xml:space="preserve">          type: string</w:t>
      </w:r>
    </w:p>
    <w:p w:rsidR="00E154AB" w:rsidRDefault="00E154AB" w:rsidP="00E154AB">
      <w:pPr>
        <w:pStyle w:val="PL"/>
      </w:pPr>
      <w:r>
        <w:t xml:space="preserve">        nsName:</w:t>
      </w:r>
    </w:p>
    <w:p w:rsidR="00E154AB" w:rsidRDefault="00E154AB" w:rsidP="00E154AB">
      <w:pPr>
        <w:pStyle w:val="PL"/>
      </w:pPr>
      <w:r>
        <w:t xml:space="preserve">          type: string</w:t>
      </w:r>
    </w:p>
    <w:p w:rsidR="00E154AB" w:rsidRDefault="00E154AB" w:rsidP="00E154AB">
      <w:pPr>
        <w:pStyle w:val="PL"/>
      </w:pPr>
      <w:r>
        <w:t xml:space="preserve">    ServiceProfileList:</w:t>
      </w:r>
    </w:p>
    <w:p w:rsidR="00E154AB" w:rsidRDefault="00E154AB" w:rsidP="00E154AB">
      <w:pPr>
        <w:pStyle w:val="PL"/>
      </w:pPr>
      <w:r>
        <w:t xml:space="preserve">      type: object</w:t>
      </w:r>
    </w:p>
    <w:p w:rsidR="00E154AB" w:rsidRDefault="00E154AB" w:rsidP="00E154AB">
      <w:pPr>
        <w:pStyle w:val="PL"/>
      </w:pPr>
      <w:r>
        <w:t xml:space="preserve">      additionalProperties:</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lastRenderedPageBreak/>
        <w:t xml:space="preserve">          maxNumberofUEs:</w:t>
      </w:r>
    </w:p>
    <w:p w:rsidR="00E154AB" w:rsidRDefault="00E154AB" w:rsidP="00E154AB">
      <w:pPr>
        <w:pStyle w:val="PL"/>
      </w:pPr>
      <w:r>
        <w:t xml:space="preserve">            type: number</w:t>
      </w:r>
    </w:p>
    <w:p w:rsidR="00E154AB" w:rsidRDefault="00E154AB" w:rsidP="00E154AB">
      <w:pPr>
        <w:pStyle w:val="PL"/>
      </w:pPr>
      <w:r>
        <w:t xml:space="preserve">          latency:</w:t>
      </w:r>
    </w:p>
    <w:p w:rsidR="00E154AB" w:rsidRDefault="00E154AB" w:rsidP="00E154AB">
      <w:pPr>
        <w:pStyle w:val="PL"/>
      </w:pPr>
      <w:r>
        <w:t xml:space="preserve">            type: number</w:t>
      </w:r>
    </w:p>
    <w:p w:rsidR="00E154AB" w:rsidRDefault="00E154AB" w:rsidP="00E154AB">
      <w:pPr>
        <w:pStyle w:val="PL"/>
      </w:pPr>
      <w:r>
        <w:t xml:space="preserve">          uEMobilityLevel:</w:t>
      </w:r>
    </w:p>
    <w:p w:rsidR="00E154AB" w:rsidRDefault="00E154AB" w:rsidP="00E154AB">
      <w:pPr>
        <w:pStyle w:val="PL"/>
      </w:pPr>
      <w:r>
        <w:t xml:space="preserve">            $ref: '#/components/schemas/MobilityLevel'</w:t>
      </w:r>
    </w:p>
    <w:p w:rsidR="00E154AB" w:rsidRDefault="00E154AB" w:rsidP="00E154AB">
      <w:pPr>
        <w:pStyle w:val="PL"/>
      </w:pPr>
      <w:r>
        <w:t xml:space="preserve">          sst:</w:t>
      </w:r>
    </w:p>
    <w:p w:rsidR="00E154AB" w:rsidRDefault="00E154AB" w:rsidP="00E154AB">
      <w:pPr>
        <w:pStyle w:val="PL"/>
      </w:pPr>
      <w:r>
        <w:t xml:space="preserve">            $ref: 'nrNrm.yaml#/components/schemas/Sst'</w:t>
      </w:r>
    </w:p>
    <w:p w:rsidR="00E154AB" w:rsidRDefault="00E154AB" w:rsidP="00E154AB">
      <w:pPr>
        <w:pStyle w:val="PL"/>
      </w:pPr>
      <w:r>
        <w:t xml:space="preserve">          resourceSharingLevel:</w:t>
      </w:r>
    </w:p>
    <w:p w:rsidR="00E154AB" w:rsidRDefault="00E154AB" w:rsidP="00E154AB">
      <w:pPr>
        <w:pStyle w:val="PL"/>
      </w:pPr>
      <w:r>
        <w:t xml:space="preserve">            $ref: '#/components/schemas/SharingLevel'</w:t>
      </w:r>
    </w:p>
    <w:p w:rsidR="00E154AB" w:rsidRDefault="00E154AB" w:rsidP="00E154AB">
      <w:pPr>
        <w:pStyle w:val="PL"/>
      </w:pPr>
      <w:r>
        <w:t xml:space="preserve">          availability:</w:t>
      </w:r>
    </w:p>
    <w:p w:rsidR="00E154AB" w:rsidRDefault="00E154AB" w:rsidP="00E154AB">
      <w:pPr>
        <w:pStyle w:val="PL"/>
      </w:pPr>
      <w:r>
        <w:t xml:space="preserve">            type: number</w:t>
      </w:r>
    </w:p>
    <w:p w:rsidR="00E154AB" w:rsidRDefault="00E154AB" w:rsidP="00E154AB">
      <w:pPr>
        <w:pStyle w:val="PL"/>
      </w:pPr>
      <w:r>
        <w:t xml:space="preserve">          delayTolerance:</w:t>
      </w:r>
    </w:p>
    <w:p w:rsidR="00E154AB" w:rsidRDefault="00E154AB" w:rsidP="00E154AB">
      <w:pPr>
        <w:pStyle w:val="PL"/>
      </w:pPr>
      <w:r>
        <w:t xml:space="preserve">            $ref: '#/components/schemas/DelayTolerance'</w:t>
      </w:r>
    </w:p>
    <w:p w:rsidR="00E154AB" w:rsidRDefault="00E154AB" w:rsidP="00E154AB">
      <w:pPr>
        <w:pStyle w:val="PL"/>
      </w:pPr>
      <w:r>
        <w:t xml:space="preserve">          deterministicComm:</w:t>
      </w:r>
    </w:p>
    <w:p w:rsidR="00E154AB" w:rsidRDefault="00E154AB" w:rsidP="00E154AB">
      <w:pPr>
        <w:pStyle w:val="PL"/>
      </w:pPr>
      <w:r>
        <w:t xml:space="preserve">            $ref: '#/components/schemas/DeterministicComm'</w:t>
      </w:r>
    </w:p>
    <w:p w:rsidR="00E154AB" w:rsidRDefault="00E154AB" w:rsidP="00E154AB">
      <w:pPr>
        <w:pStyle w:val="PL"/>
      </w:pPr>
      <w:r>
        <w:t xml:space="preserve">          dLThptPerSlice:</w:t>
      </w:r>
    </w:p>
    <w:p w:rsidR="00E154AB" w:rsidRDefault="00E154AB" w:rsidP="00E154AB">
      <w:pPr>
        <w:pStyle w:val="PL"/>
      </w:pPr>
      <w:r>
        <w:t xml:space="preserve">            $ref: '#/components/schemas/DLThptPerSlice'</w:t>
      </w:r>
    </w:p>
    <w:p w:rsidR="00E154AB" w:rsidRDefault="00E154AB" w:rsidP="00E154AB">
      <w:pPr>
        <w:pStyle w:val="PL"/>
      </w:pPr>
      <w:r>
        <w:t xml:space="preserve">          dLThptPerUE:</w:t>
      </w:r>
    </w:p>
    <w:p w:rsidR="00E154AB" w:rsidRDefault="00E154AB" w:rsidP="00E154AB">
      <w:pPr>
        <w:pStyle w:val="PL"/>
      </w:pPr>
      <w:r>
        <w:t xml:space="preserve">            $ref: '#/components/schemas/DLThptPerUE'</w:t>
      </w:r>
    </w:p>
    <w:p w:rsidR="00E154AB" w:rsidRDefault="00E154AB" w:rsidP="00E154AB">
      <w:pPr>
        <w:pStyle w:val="PL"/>
      </w:pPr>
      <w:r>
        <w:t xml:space="preserve">          uLThptPerSlice:</w:t>
      </w:r>
    </w:p>
    <w:p w:rsidR="00E154AB" w:rsidRDefault="00E154AB" w:rsidP="00E154AB">
      <w:pPr>
        <w:pStyle w:val="PL"/>
      </w:pPr>
      <w:r>
        <w:t xml:space="preserve">            $ref: '#/components/schemas/ULThptPerSlice'</w:t>
      </w:r>
    </w:p>
    <w:p w:rsidR="00E154AB" w:rsidRDefault="00E154AB" w:rsidP="00E154AB">
      <w:pPr>
        <w:pStyle w:val="PL"/>
      </w:pPr>
      <w:r>
        <w:t xml:space="preserve">          uLThptPerUE:</w:t>
      </w:r>
    </w:p>
    <w:p w:rsidR="00E154AB" w:rsidRDefault="00E154AB" w:rsidP="00E154AB">
      <w:pPr>
        <w:pStyle w:val="PL"/>
      </w:pPr>
      <w:r>
        <w:t xml:space="preserve">            $ref: '#/components/schemas/ULThptPerUE'</w:t>
      </w:r>
    </w:p>
    <w:p w:rsidR="00E154AB" w:rsidRDefault="00E154AB" w:rsidP="00E154AB">
      <w:pPr>
        <w:pStyle w:val="PL"/>
      </w:pPr>
      <w:r>
        <w:t xml:space="preserve">          maxPktSize:</w:t>
      </w:r>
    </w:p>
    <w:p w:rsidR="00E154AB" w:rsidRDefault="00E154AB" w:rsidP="00E154AB">
      <w:pPr>
        <w:pStyle w:val="PL"/>
      </w:pPr>
      <w:r>
        <w:t xml:space="preserve">            $ref: '#/components/schemas/MaxPktSize'</w:t>
      </w:r>
    </w:p>
    <w:p w:rsidR="00E154AB" w:rsidRDefault="00E154AB" w:rsidP="00E154AB">
      <w:pPr>
        <w:pStyle w:val="PL"/>
      </w:pPr>
      <w:r>
        <w:t xml:space="preserve">          maxNumberofConns:</w:t>
      </w:r>
    </w:p>
    <w:p w:rsidR="00E154AB" w:rsidRDefault="00E154AB" w:rsidP="00E154AB">
      <w:pPr>
        <w:pStyle w:val="PL"/>
      </w:pPr>
      <w:r>
        <w:t xml:space="preserve">            $ref: '#/components/schemas/MaxNumberofConns'</w:t>
      </w:r>
    </w:p>
    <w:p w:rsidR="00E154AB" w:rsidRDefault="00E154AB" w:rsidP="00E154AB">
      <w:pPr>
        <w:pStyle w:val="PL"/>
      </w:pPr>
      <w:r>
        <w:t xml:space="preserve">          kPIMonitoring:</w:t>
      </w:r>
    </w:p>
    <w:p w:rsidR="00E154AB" w:rsidRDefault="00E154AB" w:rsidP="00E154AB">
      <w:pPr>
        <w:pStyle w:val="PL"/>
      </w:pPr>
      <w:r>
        <w:t xml:space="preserve">            $ref: '#/components/schemas/KPIMonitoring'</w:t>
      </w:r>
    </w:p>
    <w:p w:rsidR="00E154AB" w:rsidRDefault="00E154AB" w:rsidP="00E154AB">
      <w:pPr>
        <w:pStyle w:val="PL"/>
      </w:pPr>
      <w:r>
        <w:t xml:space="preserve">          supportedAccessTech:</w:t>
      </w:r>
    </w:p>
    <w:p w:rsidR="00E154AB" w:rsidRDefault="00E154AB" w:rsidP="00E154AB">
      <w:pPr>
        <w:pStyle w:val="PL"/>
      </w:pPr>
      <w:r>
        <w:t xml:space="preserve">            $ref: '#/components/schemas/SupportedAccessTech'</w:t>
      </w:r>
    </w:p>
    <w:p w:rsidR="00E154AB" w:rsidRDefault="00E154AB" w:rsidP="00E154AB">
      <w:pPr>
        <w:pStyle w:val="PL"/>
      </w:pPr>
      <w:r>
        <w:t xml:space="preserve">          userMgmtOpen:</w:t>
      </w:r>
    </w:p>
    <w:p w:rsidR="00E154AB" w:rsidRDefault="00E154AB" w:rsidP="00E154AB">
      <w:pPr>
        <w:pStyle w:val="PL"/>
      </w:pPr>
      <w:r>
        <w:t xml:space="preserve">            $ref: '#/components/schemas/UserMgmtOpen'</w:t>
      </w:r>
    </w:p>
    <w:p w:rsidR="00E154AB" w:rsidRDefault="00E154AB" w:rsidP="00E154AB">
      <w:pPr>
        <w:pStyle w:val="PL"/>
      </w:pPr>
      <w:r>
        <w:t xml:space="preserve">          v2XModels:</w:t>
      </w:r>
    </w:p>
    <w:p w:rsidR="00E154AB" w:rsidRDefault="00E154AB" w:rsidP="00E154AB">
      <w:pPr>
        <w:pStyle w:val="PL"/>
      </w:pPr>
      <w:r>
        <w:t xml:space="preserve">            $ref: '#/components/schemas/V2XCommModels'</w:t>
      </w:r>
    </w:p>
    <w:p w:rsidR="00E154AB" w:rsidRDefault="00E154AB" w:rsidP="00E154AB">
      <w:pPr>
        <w:pStyle w:val="PL"/>
      </w:pPr>
      <w:r>
        <w:t xml:space="preserve">          coverageArea:</w:t>
      </w:r>
    </w:p>
    <w:p w:rsidR="00E154AB" w:rsidRDefault="00E154AB" w:rsidP="00E154AB">
      <w:pPr>
        <w:pStyle w:val="PL"/>
      </w:pPr>
      <w:r>
        <w:t xml:space="preserve">            type: string</w:t>
      </w:r>
    </w:p>
    <w:p w:rsidR="00E154AB" w:rsidRDefault="00E154AB" w:rsidP="00E154AB">
      <w:pPr>
        <w:pStyle w:val="PL"/>
      </w:pPr>
      <w:r>
        <w:t xml:space="preserve">          termDensity:</w:t>
      </w:r>
    </w:p>
    <w:p w:rsidR="00E154AB" w:rsidRDefault="00E154AB" w:rsidP="00E154AB">
      <w:pPr>
        <w:pStyle w:val="PL"/>
      </w:pPr>
      <w:r>
        <w:t xml:space="preserve">            $ref: '#/components/schemas/TermDensity'</w:t>
      </w:r>
    </w:p>
    <w:p w:rsidR="00E154AB" w:rsidRDefault="00E154AB" w:rsidP="00E154AB">
      <w:pPr>
        <w:pStyle w:val="PL"/>
      </w:pPr>
      <w:r>
        <w:t xml:space="preserve">          activityFactor:</w:t>
      </w:r>
    </w:p>
    <w:p w:rsidR="00E154AB" w:rsidRDefault="00E154AB" w:rsidP="00E154AB">
      <w:pPr>
        <w:pStyle w:val="PL"/>
      </w:pPr>
      <w:r>
        <w:t xml:space="preserve">            $ref: '#/components/schemas/Float'</w:t>
      </w:r>
    </w:p>
    <w:p w:rsidR="00E154AB" w:rsidRDefault="00E154AB" w:rsidP="00E154AB">
      <w:pPr>
        <w:pStyle w:val="PL"/>
      </w:pPr>
      <w:r>
        <w:t xml:space="preserve">          uESpeed:</w:t>
      </w:r>
    </w:p>
    <w:p w:rsidR="00E154AB" w:rsidRDefault="00E154AB" w:rsidP="00E154AB">
      <w:pPr>
        <w:pStyle w:val="PL"/>
      </w:pPr>
      <w:r>
        <w:t xml:space="preserve">            type: integer</w:t>
      </w:r>
    </w:p>
    <w:p w:rsidR="00E154AB" w:rsidRDefault="00E154AB" w:rsidP="00E154AB">
      <w:pPr>
        <w:pStyle w:val="PL"/>
      </w:pPr>
      <w:r>
        <w:t xml:space="preserve">          jitter:</w:t>
      </w:r>
    </w:p>
    <w:p w:rsidR="00E154AB" w:rsidRDefault="00E154AB" w:rsidP="00E154AB">
      <w:pPr>
        <w:pStyle w:val="PL"/>
      </w:pPr>
      <w:r>
        <w:t xml:space="preserve">            type: integer</w:t>
      </w:r>
    </w:p>
    <w:p w:rsidR="00E154AB" w:rsidRDefault="00E154AB" w:rsidP="00E154AB">
      <w:pPr>
        <w:pStyle w:val="PL"/>
      </w:pPr>
      <w:r>
        <w:t xml:space="preserve">          survivalTime:</w:t>
      </w:r>
    </w:p>
    <w:p w:rsidR="00E154AB" w:rsidRDefault="00E154AB" w:rsidP="00E154AB">
      <w:pPr>
        <w:pStyle w:val="PL"/>
      </w:pPr>
      <w:r>
        <w:t xml:space="preserve">            type: string</w:t>
      </w:r>
    </w:p>
    <w:p w:rsidR="00E154AB" w:rsidRDefault="00E154AB" w:rsidP="00E154AB">
      <w:pPr>
        <w:pStyle w:val="PL"/>
      </w:pPr>
      <w:r>
        <w:t xml:space="preserve">          reliability:</w:t>
      </w:r>
    </w:p>
    <w:p w:rsidR="00E154AB" w:rsidRDefault="00E154AB" w:rsidP="00E154AB">
      <w:pPr>
        <w:pStyle w:val="PL"/>
      </w:pPr>
      <w:r>
        <w:t xml:space="preserve">            type: string</w:t>
      </w:r>
    </w:p>
    <w:p w:rsidR="00E154AB" w:rsidRDefault="00E154AB" w:rsidP="00E154AB">
      <w:pPr>
        <w:pStyle w:val="PL"/>
      </w:pPr>
      <w:r>
        <w:t xml:space="preserve">    SliceProfileList:</w:t>
      </w:r>
    </w:p>
    <w:p w:rsidR="00E154AB" w:rsidRDefault="00E154AB" w:rsidP="00E154AB">
      <w:pPr>
        <w:pStyle w:val="PL"/>
      </w:pPr>
      <w:r>
        <w:t xml:space="preserve">      type: object</w:t>
      </w:r>
    </w:p>
    <w:p w:rsidR="00E154AB" w:rsidRDefault="00E154AB" w:rsidP="00E154AB">
      <w:pPr>
        <w:pStyle w:val="PL"/>
      </w:pPr>
      <w:r>
        <w:t xml:space="preserve">      additionalProperties:</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maxNumberofUEs:</w:t>
      </w:r>
    </w:p>
    <w:p w:rsidR="00E154AB" w:rsidRDefault="00E154AB" w:rsidP="00E154AB">
      <w:pPr>
        <w:pStyle w:val="PL"/>
      </w:pPr>
      <w:r>
        <w:t xml:space="preserve">            type: number</w:t>
      </w:r>
    </w:p>
    <w:p w:rsidR="00E154AB" w:rsidRDefault="00E154AB" w:rsidP="00E154AB">
      <w:pPr>
        <w:pStyle w:val="PL"/>
      </w:pPr>
      <w:r>
        <w:t xml:space="preserve">          coverageAreaTAList:</w:t>
      </w:r>
    </w:p>
    <w:p w:rsidR="00E154AB" w:rsidRDefault="00E154AB" w:rsidP="00E154AB">
      <w:pPr>
        <w:pStyle w:val="PL"/>
      </w:pPr>
      <w:r>
        <w:t xml:space="preserve">            $ref: '5gcNrm.yaml#/components/schemas/TACList'</w:t>
      </w:r>
    </w:p>
    <w:p w:rsidR="00E154AB" w:rsidRDefault="00E154AB" w:rsidP="00E154AB">
      <w:pPr>
        <w:pStyle w:val="PL"/>
      </w:pPr>
      <w:r>
        <w:t xml:space="preserve">          latency:</w:t>
      </w:r>
    </w:p>
    <w:p w:rsidR="00E154AB" w:rsidRDefault="00E154AB" w:rsidP="00E154AB">
      <w:pPr>
        <w:pStyle w:val="PL"/>
      </w:pPr>
      <w:r>
        <w:t xml:space="preserve">            type: number</w:t>
      </w:r>
    </w:p>
    <w:p w:rsidR="00E154AB" w:rsidRDefault="00E154AB" w:rsidP="00E154AB">
      <w:pPr>
        <w:pStyle w:val="PL"/>
      </w:pPr>
      <w:r>
        <w:t xml:space="preserve">          uEMobilityLevel:</w:t>
      </w:r>
    </w:p>
    <w:p w:rsidR="00E154AB" w:rsidRDefault="00E154AB" w:rsidP="00E154AB">
      <w:pPr>
        <w:pStyle w:val="PL"/>
      </w:pPr>
      <w:r>
        <w:t xml:space="preserve">            $ref: '#/components/schemas/MobilityLevel'</w:t>
      </w:r>
    </w:p>
    <w:p w:rsidR="00E154AB" w:rsidRDefault="00E154AB" w:rsidP="00E154AB">
      <w:pPr>
        <w:pStyle w:val="PL"/>
      </w:pPr>
      <w:r>
        <w:t xml:space="preserve">          resourceSharingLevel:</w:t>
      </w:r>
    </w:p>
    <w:p w:rsidR="00EA24EE" w:rsidRDefault="00E154AB" w:rsidP="00EA24EE">
      <w:pPr>
        <w:pStyle w:val="PL"/>
        <w:rPr>
          <w:ins w:id="26568" w:author="28.541_CR0307_(Rel-16)_TEI16" w:date="2020-06-29T15:29:00Z"/>
        </w:rPr>
      </w:pPr>
      <w:r>
        <w:t xml:space="preserve">            $ref: '#/components/schemas/SharingLevel'</w:t>
      </w:r>
    </w:p>
    <w:p w:rsidR="00EA24EE" w:rsidRDefault="00EA24EE" w:rsidP="00EA24EE">
      <w:pPr>
        <w:pStyle w:val="PL"/>
        <w:rPr>
          <w:ins w:id="26569" w:author="28.541_CR0307_(Rel-16)_TEI16" w:date="2020-06-29T15:29:00Z"/>
        </w:rPr>
      </w:pPr>
    </w:p>
    <w:p w:rsidR="00EA24EE" w:rsidRDefault="00EA24EE" w:rsidP="00EA24EE">
      <w:pPr>
        <w:pStyle w:val="PL"/>
        <w:rPr>
          <w:ins w:id="26570" w:author="28.541_CR0307_(Rel-16)_TEI16" w:date="2020-06-29T15:29:00Z"/>
        </w:rPr>
      </w:pPr>
      <w:ins w:id="26571" w:author="28.541_CR0307_(Rel-16)_TEI16" w:date="2020-06-29T15:29:00Z">
        <w:r>
          <w:t xml:space="preserve">    IpAddress:</w:t>
        </w:r>
      </w:ins>
    </w:p>
    <w:p w:rsidR="00EA24EE" w:rsidRDefault="00EA24EE" w:rsidP="00EA24EE">
      <w:pPr>
        <w:pStyle w:val="PL"/>
        <w:rPr>
          <w:ins w:id="26572" w:author="28.541_CR0307_(Rel-16)_TEI16" w:date="2020-06-29T15:29:00Z"/>
        </w:rPr>
      </w:pPr>
      <w:ins w:id="26573" w:author="28.541_CR0307_(Rel-16)_TEI16" w:date="2020-06-29T15:29:00Z">
        <w:r>
          <w:t xml:space="preserve">      oneOf:</w:t>
        </w:r>
      </w:ins>
    </w:p>
    <w:p w:rsidR="00EA24EE" w:rsidRDefault="00EA24EE" w:rsidP="00EA24EE">
      <w:pPr>
        <w:pStyle w:val="PL"/>
        <w:rPr>
          <w:ins w:id="26574" w:author="28.541_CR0307_(Rel-16)_TEI16" w:date="2020-06-29T15:29:00Z"/>
        </w:rPr>
      </w:pPr>
      <w:ins w:id="26575" w:author="28.541_CR0307_(Rel-16)_TEI16" w:date="2020-06-29T15:29:00Z">
        <w:r>
          <w:t xml:space="preserve">        - $ref: 'genericNrm.yaml#/components/schemas/Ipv4Addr'</w:t>
        </w:r>
      </w:ins>
    </w:p>
    <w:p w:rsidR="00E154AB" w:rsidRDefault="00EA24EE" w:rsidP="00EA24EE">
      <w:pPr>
        <w:pStyle w:val="PL"/>
      </w:pPr>
      <w:ins w:id="26576" w:author="28.541_CR0307_(Rel-16)_TEI16" w:date="2020-06-29T15:29:00Z">
        <w:r>
          <w:t xml:space="preserve">        - $ref: 'genericNrm.yaml#/components/schemas/Ipv6Addr'</w:t>
        </w:r>
      </w:ins>
    </w:p>
    <w:p w:rsidR="00E154AB" w:rsidRDefault="00E154AB" w:rsidP="00E154AB">
      <w:pPr>
        <w:pStyle w:val="PL"/>
      </w:pPr>
    </w:p>
    <w:p w:rsidR="00E154AB" w:rsidRDefault="00E154AB" w:rsidP="00E154AB">
      <w:pPr>
        <w:pStyle w:val="PL"/>
      </w:pPr>
      <w:r>
        <w:t>#------------ Definition of concrete IOCs ----------------------------------------</w:t>
      </w:r>
    </w:p>
    <w:p w:rsidR="00E154AB" w:rsidRDefault="00E154AB" w:rsidP="00E154AB">
      <w:pPr>
        <w:pStyle w:val="PL"/>
      </w:pPr>
    </w:p>
    <w:p w:rsidR="00E154AB" w:rsidRDefault="00E154AB" w:rsidP="00E154AB">
      <w:pPr>
        <w:pStyle w:val="PL"/>
      </w:pPr>
      <w:r>
        <w:t xml:space="preserve">    NetworkSlice:</w:t>
      </w:r>
    </w:p>
    <w:p w:rsidR="00E154AB" w:rsidRDefault="00E154AB" w:rsidP="00E154AB">
      <w:pPr>
        <w:pStyle w:val="PL"/>
      </w:pPr>
      <w:r>
        <w:lastRenderedPageBreak/>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'genericNrm.yaml#/components/schemas/SubNetwork-Attr'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networkSliceSubnetRef:</w:t>
      </w:r>
    </w:p>
    <w:p w:rsidR="00E154AB" w:rsidRDefault="00E154AB" w:rsidP="00E154AB">
      <w:pPr>
        <w:pStyle w:val="PL"/>
      </w:pPr>
      <w:r>
        <w:t xml:space="preserve">                      $ref: 'genericNrm.yaml#/components/schemas/Dn'</w:t>
      </w:r>
    </w:p>
    <w:p w:rsidR="00E154AB" w:rsidRDefault="00E154AB" w:rsidP="00E154AB">
      <w:pPr>
        <w:pStyle w:val="PL"/>
      </w:pPr>
      <w:r>
        <w:t xml:space="preserve">                    operationalState:</w:t>
      </w:r>
    </w:p>
    <w:p w:rsidR="00E154AB" w:rsidRDefault="00E154AB" w:rsidP="00E154AB">
      <w:pPr>
        <w:pStyle w:val="PL"/>
      </w:pPr>
      <w:r>
        <w:t xml:space="preserve">                      $ref: 'genericNrm.yaml#/components/schemas/OperationalState'</w:t>
      </w:r>
    </w:p>
    <w:p w:rsidR="00E154AB" w:rsidRDefault="00E154AB" w:rsidP="00E154AB">
      <w:pPr>
        <w:pStyle w:val="PL"/>
      </w:pPr>
      <w:r>
        <w:t xml:space="preserve">                    administrativeState:</w:t>
      </w:r>
    </w:p>
    <w:p w:rsidR="00E154AB" w:rsidRDefault="00E154AB" w:rsidP="00E154AB">
      <w:pPr>
        <w:pStyle w:val="PL"/>
      </w:pPr>
      <w:r>
        <w:t xml:space="preserve">                      $ref: 'genericNrm.yaml#/components/schemas/AdministrativeState'</w:t>
      </w:r>
    </w:p>
    <w:p w:rsidR="00E154AB" w:rsidRDefault="00E154AB" w:rsidP="00E154AB">
      <w:pPr>
        <w:pStyle w:val="PL"/>
      </w:pPr>
      <w:r>
        <w:t xml:space="preserve">                    serviceProfileList:</w:t>
      </w:r>
    </w:p>
    <w:p w:rsidR="00E154AB" w:rsidRDefault="00E154AB" w:rsidP="00E154AB">
      <w:pPr>
        <w:pStyle w:val="PL"/>
      </w:pPr>
      <w:r>
        <w:t xml:space="preserve">                      $ref: '#/components/schemas/ServiceProfileList'</w:t>
      </w:r>
    </w:p>
    <w:p w:rsidR="00E154AB" w:rsidRDefault="00E154AB" w:rsidP="00E154AB">
      <w:pPr>
        <w:pStyle w:val="PL"/>
      </w:pPr>
    </w:p>
    <w:p w:rsidR="00E154AB" w:rsidRDefault="00E154AB" w:rsidP="00E154AB">
      <w:pPr>
        <w:pStyle w:val="PL"/>
      </w:pPr>
      <w:r>
        <w:t xml:space="preserve">    NetworkSliceSubnet:</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'genericNrm.yaml#/components/schemas/SubNetwork-Attr'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managedFunctionRefList:</w:t>
      </w:r>
    </w:p>
    <w:p w:rsidR="00E154AB" w:rsidRDefault="00E154AB" w:rsidP="00E154AB">
      <w:pPr>
        <w:pStyle w:val="PL"/>
      </w:pPr>
      <w:r>
        <w:t xml:space="preserve">                      $ref: 'genericNrm.yaml#/components/schemas/DnList'</w:t>
      </w:r>
    </w:p>
    <w:p w:rsidR="00E154AB" w:rsidRDefault="00E154AB" w:rsidP="00E154AB">
      <w:pPr>
        <w:pStyle w:val="PL"/>
      </w:pPr>
      <w:r>
        <w:t xml:space="preserve">                    networkSliceSubnetRefList:</w:t>
      </w:r>
    </w:p>
    <w:p w:rsidR="00E154AB" w:rsidRDefault="00E154AB" w:rsidP="00E154AB">
      <w:pPr>
        <w:pStyle w:val="PL"/>
      </w:pPr>
      <w:r>
        <w:t xml:space="preserve">                      $ref: 'genericNrm.yaml#/components/schemas/DnList'</w:t>
      </w:r>
    </w:p>
    <w:p w:rsidR="00E154AB" w:rsidRDefault="00E154AB" w:rsidP="00E154AB">
      <w:pPr>
        <w:pStyle w:val="PL"/>
      </w:pPr>
      <w:r>
        <w:t xml:space="preserve">                    operationalState:</w:t>
      </w:r>
    </w:p>
    <w:p w:rsidR="00E154AB" w:rsidRDefault="00E154AB" w:rsidP="00E154AB">
      <w:pPr>
        <w:pStyle w:val="PL"/>
      </w:pPr>
      <w:r>
        <w:t xml:space="preserve">                      $ref: 'genericNrm.yaml#/components/schemas/OperationalState'</w:t>
      </w:r>
    </w:p>
    <w:p w:rsidR="00E154AB" w:rsidRDefault="00E154AB" w:rsidP="00E154AB">
      <w:pPr>
        <w:pStyle w:val="PL"/>
      </w:pPr>
      <w:r>
        <w:t xml:space="preserve">                    administrativeState:</w:t>
      </w:r>
    </w:p>
    <w:p w:rsidR="00E154AB" w:rsidRDefault="00E154AB" w:rsidP="00E154AB">
      <w:pPr>
        <w:pStyle w:val="PL"/>
      </w:pPr>
      <w:r>
        <w:t xml:space="preserve">                      $ref: 'genericNrm.yaml#/components/schemas/AdministrativeState'</w:t>
      </w:r>
    </w:p>
    <w:p w:rsidR="00E154AB" w:rsidRDefault="00E154AB" w:rsidP="00E154AB">
      <w:pPr>
        <w:pStyle w:val="PL"/>
      </w:pPr>
      <w:r>
        <w:t xml:space="preserve">                    nsInfo:</w:t>
      </w:r>
    </w:p>
    <w:p w:rsidR="00E154AB" w:rsidRDefault="00E154AB" w:rsidP="00E154AB">
      <w:pPr>
        <w:pStyle w:val="PL"/>
      </w:pPr>
      <w:r>
        <w:t xml:space="preserve">                      $ref: '#/components/schemas/NsInfo'</w:t>
      </w:r>
    </w:p>
    <w:p w:rsidR="00E154AB" w:rsidRDefault="00E154AB" w:rsidP="00E154AB">
      <w:pPr>
        <w:pStyle w:val="PL"/>
      </w:pPr>
      <w:r>
        <w:t xml:space="preserve">                    sliceProfileList:</w:t>
      </w:r>
    </w:p>
    <w:p w:rsidR="00E154AB" w:rsidRDefault="00E154AB" w:rsidP="00E154AB">
      <w:pPr>
        <w:pStyle w:val="PL"/>
      </w:pPr>
      <w:r>
        <w:t xml:space="preserve">                      $ref: '#/components/schemas/SliceProfileList'</w:t>
      </w:r>
    </w:p>
    <w:p w:rsidR="00E726D6" w:rsidRDefault="00E726D6" w:rsidP="00E726D6">
      <w:pPr>
        <w:pStyle w:val="PL"/>
        <w:rPr>
          <w:ins w:id="26577" w:author="28.541_CR0307_(Rel-16)_TEI16" w:date="2020-06-29T15:31:00Z"/>
        </w:rPr>
      </w:pPr>
      <w:ins w:id="26578" w:author="28.541_CR0307_(Rel-16)_TEI16" w:date="2020-06-29T15:31:00Z">
        <w:r>
          <w:t xml:space="preserve">            EPTransport:</w:t>
        </w:r>
      </w:ins>
    </w:p>
    <w:p w:rsidR="00E726D6" w:rsidRDefault="00E726D6" w:rsidP="00E726D6">
      <w:pPr>
        <w:pStyle w:val="PL"/>
        <w:rPr>
          <w:ins w:id="26579" w:author="28.541_CR0307_(Rel-16)_TEI16" w:date="2020-06-29T15:31:00Z"/>
        </w:rPr>
      </w:pPr>
      <w:ins w:id="26580" w:author="28.541_CR0307_(Rel-16)_TEI16" w:date="2020-06-29T15:31:00Z">
        <w:r>
          <w:t xml:space="preserve">             $ref: '#/components/schemas/EP_Transport-Multiple'</w:t>
        </w:r>
      </w:ins>
    </w:p>
    <w:p w:rsidR="00E726D6" w:rsidRDefault="00E726D6" w:rsidP="00E726D6">
      <w:pPr>
        <w:pStyle w:val="PL"/>
        <w:rPr>
          <w:ins w:id="26581" w:author="28.541_CR0307_(Rel-16)_TEI16" w:date="2020-06-29T15:31:00Z"/>
        </w:rPr>
      </w:pPr>
      <w:ins w:id="26582" w:author="28.541_CR0307_(Rel-16)_TEI16" w:date="2020-06-29T15:31:00Z">
        <w:r>
          <w:t xml:space="preserve">                      </w:t>
        </w:r>
      </w:ins>
    </w:p>
    <w:p w:rsidR="00E726D6" w:rsidRDefault="00E726D6" w:rsidP="00E726D6">
      <w:pPr>
        <w:pStyle w:val="PL"/>
        <w:rPr>
          <w:ins w:id="26583" w:author="28.541_CR0307_(Rel-16)_TEI16" w:date="2020-06-29T15:31:00Z"/>
        </w:rPr>
      </w:pPr>
      <w:ins w:id="26584" w:author="28.541_CR0307_(Rel-16)_TEI16" w:date="2020-06-29T15:31:00Z">
        <w:r>
          <w:t xml:space="preserve">    EP_Transport-Single:</w:t>
        </w:r>
      </w:ins>
    </w:p>
    <w:p w:rsidR="00E726D6" w:rsidRDefault="00E726D6" w:rsidP="00E726D6">
      <w:pPr>
        <w:pStyle w:val="PL"/>
        <w:rPr>
          <w:ins w:id="26585" w:author="28.541_CR0307_(Rel-16)_TEI16" w:date="2020-06-29T15:31:00Z"/>
        </w:rPr>
      </w:pPr>
      <w:ins w:id="26586" w:author="28.541_CR0307_(Rel-16)_TEI16" w:date="2020-06-29T15:31:00Z">
        <w:r>
          <w:t xml:space="preserve">      allOf:</w:t>
        </w:r>
      </w:ins>
    </w:p>
    <w:p w:rsidR="00E726D6" w:rsidRDefault="00E726D6" w:rsidP="00E726D6">
      <w:pPr>
        <w:pStyle w:val="PL"/>
        <w:rPr>
          <w:ins w:id="26587" w:author="28.541_CR0307_(Rel-16)_TEI16" w:date="2020-06-29T15:31:00Z"/>
        </w:rPr>
      </w:pPr>
      <w:ins w:id="26588" w:author="28.541_CR0307_(Rel-16)_TEI16" w:date="2020-06-29T15:31:00Z">
        <w:r>
          <w:t xml:space="preserve">        - $ref: 'genericNrm.yaml#/components/schemas/Top-Attr'</w:t>
        </w:r>
      </w:ins>
    </w:p>
    <w:p w:rsidR="00E726D6" w:rsidRDefault="00E726D6" w:rsidP="00E726D6">
      <w:pPr>
        <w:pStyle w:val="PL"/>
        <w:rPr>
          <w:ins w:id="26589" w:author="28.541_CR0307_(Rel-16)_TEI16" w:date="2020-06-29T15:31:00Z"/>
        </w:rPr>
      </w:pPr>
      <w:ins w:id="26590" w:author="28.541_CR0307_(Rel-16)_TEI16" w:date="2020-06-29T15:31:00Z">
        <w:r>
          <w:t xml:space="preserve">        - type: object</w:t>
        </w:r>
      </w:ins>
    </w:p>
    <w:p w:rsidR="00E726D6" w:rsidRDefault="00E726D6" w:rsidP="00E726D6">
      <w:pPr>
        <w:pStyle w:val="PL"/>
        <w:rPr>
          <w:ins w:id="26591" w:author="28.541_CR0307_(Rel-16)_TEI16" w:date="2020-06-29T15:31:00Z"/>
        </w:rPr>
      </w:pPr>
      <w:ins w:id="26592" w:author="28.541_CR0307_(Rel-16)_TEI16" w:date="2020-06-29T15:31:00Z">
        <w:r>
          <w:t xml:space="preserve">          properties:</w:t>
        </w:r>
      </w:ins>
    </w:p>
    <w:p w:rsidR="00E726D6" w:rsidRDefault="00E726D6" w:rsidP="00E726D6">
      <w:pPr>
        <w:pStyle w:val="PL"/>
        <w:rPr>
          <w:ins w:id="26593" w:author="28.541_CR0307_(Rel-16)_TEI16" w:date="2020-06-29T15:31:00Z"/>
        </w:rPr>
      </w:pPr>
      <w:ins w:id="26594" w:author="28.541_CR0307_(Rel-16)_TEI16" w:date="2020-06-29T15:31:00Z">
        <w:r>
          <w:t xml:space="preserve">            attributes:</w:t>
        </w:r>
      </w:ins>
    </w:p>
    <w:p w:rsidR="00E726D6" w:rsidRDefault="00E726D6" w:rsidP="00E726D6">
      <w:pPr>
        <w:pStyle w:val="PL"/>
        <w:rPr>
          <w:ins w:id="26595" w:author="28.541_CR0307_(Rel-16)_TEI16" w:date="2020-06-29T15:31:00Z"/>
        </w:rPr>
      </w:pPr>
      <w:ins w:id="26596" w:author="28.541_CR0307_(Rel-16)_TEI16" w:date="2020-06-29T15:31:00Z">
        <w:r>
          <w:t xml:space="preserve">              type: object</w:t>
        </w:r>
      </w:ins>
    </w:p>
    <w:p w:rsidR="00E726D6" w:rsidRDefault="00E726D6" w:rsidP="00E726D6">
      <w:pPr>
        <w:pStyle w:val="PL"/>
        <w:rPr>
          <w:ins w:id="26597" w:author="28.541_CR0307_(Rel-16)_TEI16" w:date="2020-06-29T15:31:00Z"/>
        </w:rPr>
      </w:pPr>
      <w:ins w:id="26598" w:author="28.541_CR0307_(Rel-16)_TEI16" w:date="2020-06-29T15:31:00Z">
        <w:r>
          <w:t xml:space="preserve">              properties:</w:t>
        </w:r>
      </w:ins>
    </w:p>
    <w:p w:rsidR="00E726D6" w:rsidRDefault="00E726D6" w:rsidP="00E726D6">
      <w:pPr>
        <w:pStyle w:val="PL"/>
        <w:rPr>
          <w:ins w:id="26599" w:author="28.541_CR0307_(Rel-16)_TEI16" w:date="2020-06-29T15:31:00Z"/>
        </w:rPr>
      </w:pPr>
      <w:ins w:id="26600" w:author="28.541_CR0307_(Rel-16)_TEI16" w:date="2020-06-29T15:31:00Z">
        <w:r>
          <w:t xml:space="preserve">                ipAddress:</w:t>
        </w:r>
      </w:ins>
    </w:p>
    <w:p w:rsidR="00E726D6" w:rsidRDefault="00E726D6" w:rsidP="00E726D6">
      <w:pPr>
        <w:pStyle w:val="PL"/>
        <w:rPr>
          <w:ins w:id="26601" w:author="28.541_CR0307_(Rel-16)_TEI16" w:date="2020-06-29T15:31:00Z"/>
        </w:rPr>
      </w:pPr>
      <w:ins w:id="26602" w:author="28.541_CR0307_(Rel-16)_TEI16" w:date="2020-06-29T15:31:00Z">
        <w:r>
          <w:t xml:space="preserve">                  $ref: '#/components/schemas/IpAddress'</w:t>
        </w:r>
      </w:ins>
    </w:p>
    <w:p w:rsidR="00E726D6" w:rsidRDefault="00E726D6" w:rsidP="00E726D6">
      <w:pPr>
        <w:pStyle w:val="PL"/>
        <w:rPr>
          <w:ins w:id="26603" w:author="28.541_CR0307_(Rel-16)_TEI16" w:date="2020-06-29T15:31:00Z"/>
        </w:rPr>
      </w:pPr>
      <w:ins w:id="26604" w:author="28.541_CR0307_(Rel-16)_TEI16" w:date="2020-06-29T15:31:00Z">
        <w:r>
          <w:t xml:space="preserve">                logicInterfaceId:</w:t>
        </w:r>
      </w:ins>
    </w:p>
    <w:p w:rsidR="00E726D6" w:rsidRDefault="00E726D6" w:rsidP="00E726D6">
      <w:pPr>
        <w:pStyle w:val="PL"/>
        <w:rPr>
          <w:ins w:id="26605" w:author="28.541_CR0307_(Rel-16)_TEI16" w:date="2020-06-29T15:31:00Z"/>
        </w:rPr>
      </w:pPr>
      <w:ins w:id="26606" w:author="28.541_CR0307_(Rel-16)_TEI16" w:date="2020-06-29T15:31:00Z">
        <w:r>
          <w:t xml:space="preserve">                  type: string </w:t>
        </w:r>
      </w:ins>
    </w:p>
    <w:p w:rsidR="00E726D6" w:rsidRDefault="00E726D6" w:rsidP="00E726D6">
      <w:pPr>
        <w:pStyle w:val="PL"/>
        <w:rPr>
          <w:ins w:id="26607" w:author="28.541_CR0307_(Rel-16)_TEI16" w:date="2020-06-29T15:31:00Z"/>
        </w:rPr>
      </w:pPr>
      <w:ins w:id="26608" w:author="28.541_CR0307_(Rel-16)_TEI16" w:date="2020-06-29T15:31:00Z">
        <w:r>
          <w:t xml:space="preserve">                nextHopInfo:</w:t>
        </w:r>
      </w:ins>
    </w:p>
    <w:p w:rsidR="00E726D6" w:rsidRDefault="00E726D6" w:rsidP="00E726D6">
      <w:pPr>
        <w:pStyle w:val="PL"/>
        <w:rPr>
          <w:ins w:id="26609" w:author="28.541_CR0307_(Rel-16)_TEI16" w:date="2020-06-29T15:31:00Z"/>
        </w:rPr>
      </w:pPr>
      <w:ins w:id="26610" w:author="28.541_CR0307_(Rel-16)_TEI16" w:date="2020-06-29T15:31:00Z">
        <w:r>
          <w:t xml:space="preserve">                  type: string </w:t>
        </w:r>
      </w:ins>
    </w:p>
    <w:p w:rsidR="00E726D6" w:rsidRDefault="00E726D6" w:rsidP="00E726D6">
      <w:pPr>
        <w:pStyle w:val="PL"/>
        <w:rPr>
          <w:ins w:id="26611" w:author="28.541_CR0307_(Rel-16)_TEI16" w:date="2020-06-29T15:31:00Z"/>
        </w:rPr>
      </w:pPr>
      <w:ins w:id="26612" w:author="28.541_CR0307_(Rel-16)_TEI16" w:date="2020-06-29T15:31:00Z">
        <w:r>
          <w:t xml:space="preserve">                qosProfile:</w:t>
        </w:r>
      </w:ins>
    </w:p>
    <w:p w:rsidR="00E726D6" w:rsidRDefault="00E726D6" w:rsidP="00E726D6">
      <w:pPr>
        <w:pStyle w:val="PL"/>
        <w:rPr>
          <w:ins w:id="26613" w:author="28.541_CR0307_(Rel-16)_TEI16" w:date="2020-06-29T15:31:00Z"/>
        </w:rPr>
      </w:pPr>
      <w:ins w:id="26614" w:author="28.541_CR0307_(Rel-16)_TEI16" w:date="2020-06-29T15:31:00Z">
        <w:r>
          <w:t xml:space="preserve">                  type: string </w:t>
        </w:r>
      </w:ins>
    </w:p>
    <w:p w:rsidR="00E726D6" w:rsidRDefault="00E726D6" w:rsidP="00E726D6">
      <w:pPr>
        <w:pStyle w:val="PL"/>
        <w:rPr>
          <w:ins w:id="26615" w:author="28.541_CR0307_(Rel-16)_TEI16" w:date="2020-06-29T15:31:00Z"/>
        </w:rPr>
      </w:pPr>
      <w:ins w:id="26616" w:author="28.541_CR0307_(Rel-16)_TEI16" w:date="2020-06-29T15:31:00Z">
        <w:r>
          <w:t xml:space="preserve">                      </w:t>
        </w:r>
      </w:ins>
    </w:p>
    <w:p w:rsidR="00E726D6" w:rsidRDefault="00E726D6" w:rsidP="00E726D6">
      <w:pPr>
        <w:pStyle w:val="PL"/>
        <w:rPr>
          <w:ins w:id="26617" w:author="28.541_CR0307_(Rel-16)_TEI16" w:date="2020-06-29T15:31:00Z"/>
        </w:rPr>
      </w:pPr>
      <w:ins w:id="26618" w:author="28.541_CR0307_(Rel-16)_TEI16" w:date="2020-06-29T15:31:00Z">
        <w:r>
          <w:t xml:space="preserve">    EP_Transport-Multiple:</w:t>
        </w:r>
      </w:ins>
    </w:p>
    <w:p w:rsidR="00E726D6" w:rsidRDefault="00E726D6" w:rsidP="00E726D6">
      <w:pPr>
        <w:pStyle w:val="PL"/>
        <w:rPr>
          <w:ins w:id="26619" w:author="28.541_CR0307_(Rel-16)_TEI16" w:date="2020-06-29T15:31:00Z"/>
        </w:rPr>
      </w:pPr>
      <w:ins w:id="26620" w:author="28.541_CR0307_(Rel-16)_TEI16" w:date="2020-06-29T15:31:00Z">
        <w:r>
          <w:t xml:space="preserve">      type: array</w:t>
        </w:r>
      </w:ins>
    </w:p>
    <w:p w:rsidR="00E726D6" w:rsidRDefault="00E726D6" w:rsidP="00E726D6">
      <w:pPr>
        <w:pStyle w:val="PL"/>
        <w:rPr>
          <w:ins w:id="26621" w:author="28.541_CR0307_(Rel-16)_TEI16" w:date="2020-06-29T15:31:00Z"/>
        </w:rPr>
      </w:pPr>
      <w:ins w:id="26622" w:author="28.541_CR0307_(Rel-16)_TEI16" w:date="2020-06-29T15:31:00Z">
        <w:r>
          <w:t xml:space="preserve">      items:</w:t>
        </w:r>
      </w:ins>
    </w:p>
    <w:p w:rsidR="00E154AB" w:rsidRDefault="00E726D6" w:rsidP="00E726D6">
      <w:pPr>
        <w:pStyle w:val="PL"/>
        <w:rPr>
          <w:ins w:id="26623" w:author="28.541_CR0307_(Rel-16)_TEI16" w:date="2020-06-29T15:31:00Z"/>
        </w:rPr>
      </w:pPr>
      <w:ins w:id="26624" w:author="28.541_CR0307_(Rel-16)_TEI16" w:date="2020-06-29T15:31:00Z">
        <w:r>
          <w:t xml:space="preserve">        $ref: '#/components/schemas/EP_Transport-Single'</w:t>
        </w:r>
      </w:ins>
    </w:p>
    <w:p w:rsidR="00E726D6" w:rsidRDefault="00E726D6" w:rsidP="00E726D6">
      <w:pPr>
        <w:pStyle w:val="PL"/>
      </w:pPr>
    </w:p>
    <w:p w:rsidR="00E154AB" w:rsidRDefault="00E154AB" w:rsidP="00E154AB">
      <w:pPr>
        <w:pStyle w:val="PL"/>
      </w:pPr>
      <w:r>
        <w:t>#------------ Definitions in TS 28.541 for TS 28.532 -----------------------------</w:t>
      </w:r>
    </w:p>
    <w:p w:rsidR="00E154AB" w:rsidRDefault="00E154AB" w:rsidP="00E154AB">
      <w:pPr>
        <w:pStyle w:val="PL"/>
      </w:pPr>
    </w:p>
    <w:p w:rsidR="00E154AB" w:rsidRDefault="00E154AB" w:rsidP="00E154AB">
      <w:pPr>
        <w:pStyle w:val="PL"/>
      </w:pPr>
      <w:r>
        <w:t xml:space="preserve">    resources-sliceNrm:</w:t>
      </w:r>
    </w:p>
    <w:p w:rsidR="00E154AB" w:rsidRDefault="00E154AB" w:rsidP="00E154AB">
      <w:pPr>
        <w:pStyle w:val="PL"/>
      </w:pPr>
      <w:r>
        <w:t xml:space="preserve">      oneOf:</w:t>
      </w:r>
    </w:p>
    <w:p w:rsidR="00E154AB" w:rsidRDefault="00E154AB" w:rsidP="00E154AB">
      <w:pPr>
        <w:pStyle w:val="PL"/>
      </w:pPr>
      <w:r>
        <w:t xml:space="preserve">       - $ref: '#/components/schemas/NetworkSlice'</w:t>
      </w:r>
    </w:p>
    <w:p w:rsidR="00E154AB" w:rsidRDefault="00E154AB" w:rsidP="00E154AB">
      <w:pPr>
        <w:pStyle w:val="PL"/>
      </w:pPr>
      <w:r>
        <w:t xml:space="preserve">       - $ref: '#/components/schemas/NetworkSliceSubnet'</w:t>
      </w:r>
    </w:p>
    <w:p w:rsidR="00E154AB" w:rsidRDefault="00E154AB" w:rsidP="00E154AB">
      <w:pPr>
        <w:pStyle w:val="Heading8"/>
      </w:pPr>
      <w:r>
        <w:br w:type="page"/>
      </w:r>
      <w:bookmarkStart w:id="26625" w:name="_Toc19888643"/>
      <w:bookmarkStart w:id="26626" w:name="_Toc27405671"/>
      <w:bookmarkStart w:id="26627" w:name="_Toc35878869"/>
      <w:bookmarkStart w:id="26628" w:name="_Toc36220685"/>
      <w:bookmarkStart w:id="26629" w:name="_Toc36474783"/>
      <w:bookmarkStart w:id="26630" w:name="_Toc36543055"/>
      <w:bookmarkStart w:id="26631" w:name="_Toc36543876"/>
      <w:bookmarkStart w:id="26632" w:name="_Toc36568114"/>
      <w:bookmarkStart w:id="26633" w:name="_Toc44341864"/>
      <w:r w:rsidRPr="002B15AA">
        <w:lastRenderedPageBreak/>
        <w:t xml:space="preserve">Annex K </w:t>
      </w:r>
      <w:r>
        <w:t>(normative)</w:t>
      </w:r>
      <w:r w:rsidRPr="002B15AA">
        <w:t>:</w:t>
      </w:r>
      <w:r w:rsidRPr="002B15AA">
        <w:br/>
      </w:r>
      <w:r>
        <w:t>Void</w:t>
      </w:r>
      <w:bookmarkEnd w:id="26625"/>
      <w:bookmarkEnd w:id="26626"/>
      <w:bookmarkEnd w:id="26627"/>
      <w:bookmarkEnd w:id="26628"/>
      <w:bookmarkEnd w:id="26629"/>
      <w:bookmarkEnd w:id="26630"/>
      <w:bookmarkEnd w:id="26631"/>
      <w:bookmarkEnd w:id="26632"/>
      <w:bookmarkEnd w:id="26633"/>
    </w:p>
    <w:p w:rsidR="00E154AB" w:rsidRPr="002B15AA" w:rsidRDefault="00E154AB" w:rsidP="00E154AB">
      <w:pPr>
        <w:pStyle w:val="Heading8"/>
      </w:pPr>
      <w:r>
        <w:br w:type="page"/>
      </w:r>
      <w:bookmarkStart w:id="26634" w:name="_Toc27405672"/>
      <w:bookmarkStart w:id="26635" w:name="_Toc35878870"/>
      <w:bookmarkStart w:id="26636" w:name="_Toc36220686"/>
      <w:bookmarkStart w:id="26637" w:name="_Toc36474784"/>
      <w:bookmarkStart w:id="26638" w:name="_Toc36543056"/>
      <w:bookmarkStart w:id="26639" w:name="_Toc36543877"/>
      <w:bookmarkStart w:id="26640" w:name="_Toc36568115"/>
      <w:bookmarkStart w:id="26641" w:name="_Toc44341865"/>
      <w:r w:rsidRPr="002B15AA">
        <w:lastRenderedPageBreak/>
        <w:t xml:space="preserve">Annex </w:t>
      </w:r>
      <w:r>
        <w:t>L</w:t>
      </w:r>
      <w:r w:rsidRPr="002B15AA">
        <w:t xml:space="preserve"> (normative):</w:t>
      </w:r>
      <w:r>
        <w:t xml:space="preserve"> </w:t>
      </w:r>
      <w:r w:rsidRPr="002B15AA">
        <w:br/>
      </w:r>
      <w:r>
        <w:t xml:space="preserve">Relation of GSMA GST, </w:t>
      </w:r>
      <w:del w:id="26642" w:author="28.541_CR0300R1_(Rel-16)_TEI16" w:date="2020-06-29T12:58:00Z">
        <w:r w:rsidDel="008F01E5">
          <w:delText xml:space="preserve">Serviceprofile </w:delText>
        </w:r>
      </w:del>
      <w:ins w:id="26643" w:author="28.541_CR0300R1_(Rel-16)_TEI16" w:date="2020-06-29T12:58:00Z">
        <w:r w:rsidR="008F01E5">
          <w:t xml:space="preserve">ServiceProfile </w:t>
        </w:r>
      </w:ins>
      <w:r>
        <w:t xml:space="preserve">and </w:t>
      </w:r>
      <w:del w:id="26644" w:author="28.541_CR0300R1_(Rel-16)_TEI16" w:date="2020-06-29T12:58:00Z">
        <w:r w:rsidDel="008F01E5">
          <w:delText>Sliceprofile</w:delText>
        </w:r>
      </w:del>
      <w:bookmarkEnd w:id="26634"/>
      <w:bookmarkEnd w:id="26635"/>
      <w:bookmarkEnd w:id="26636"/>
      <w:bookmarkEnd w:id="26637"/>
      <w:bookmarkEnd w:id="26638"/>
      <w:bookmarkEnd w:id="26639"/>
      <w:bookmarkEnd w:id="26640"/>
      <w:ins w:id="26645" w:author="28.541_CR0300R1_(Rel-16)_TEI16" w:date="2020-06-29T12:58:00Z">
        <w:r w:rsidR="008F01E5">
          <w:t>SliceProfile</w:t>
        </w:r>
      </w:ins>
      <w:bookmarkEnd w:id="26641"/>
    </w:p>
    <w:p w:rsidR="00E154AB" w:rsidRPr="002B15AA" w:rsidRDefault="00E154AB" w:rsidP="00E154AB">
      <w:pPr>
        <w:pStyle w:val="Heading1"/>
      </w:pPr>
      <w:bookmarkStart w:id="26646" w:name="_Toc27405673"/>
      <w:bookmarkStart w:id="26647" w:name="_Toc35878871"/>
      <w:bookmarkStart w:id="26648" w:name="_Toc36220687"/>
      <w:bookmarkStart w:id="26649" w:name="_Toc36474785"/>
      <w:bookmarkStart w:id="26650" w:name="_Toc36543057"/>
      <w:bookmarkStart w:id="26651" w:name="_Toc36543878"/>
      <w:bookmarkStart w:id="26652" w:name="_Toc36568116"/>
      <w:bookmarkStart w:id="26653" w:name="_Toc44341866"/>
      <w:r>
        <w:t>L</w:t>
      </w:r>
      <w:r w:rsidRPr="002B15AA">
        <w:t>.1</w:t>
      </w:r>
      <w:r w:rsidRPr="002B15AA">
        <w:tab/>
        <w:t>General</w:t>
      </w:r>
      <w:bookmarkEnd w:id="26646"/>
      <w:bookmarkEnd w:id="26647"/>
      <w:bookmarkEnd w:id="26648"/>
      <w:bookmarkEnd w:id="26649"/>
      <w:bookmarkEnd w:id="26650"/>
      <w:bookmarkEnd w:id="26651"/>
      <w:bookmarkEnd w:id="26652"/>
      <w:bookmarkEnd w:id="26653"/>
      <w:r w:rsidRPr="002B15AA">
        <w:t xml:space="preserve"> </w:t>
      </w:r>
    </w:p>
    <w:p w:rsidR="00E154AB" w:rsidRDefault="00E154AB" w:rsidP="00E154AB">
      <w:r w:rsidRPr="002B15AA">
        <w:t xml:space="preserve">This annex </w:t>
      </w:r>
      <w:r>
        <w:t>describes</w:t>
      </w:r>
      <w:r w:rsidRPr="002B15AA">
        <w:t xml:space="preserve"> the</w:t>
      </w:r>
      <w:r>
        <w:rPr>
          <w:color w:val="000000"/>
        </w:rPr>
        <w:t xml:space="preserve"> relation between GSMA GST[</w:t>
      </w:r>
      <w:del w:id="26654" w:author="28.541_CR0263R1_(Rel-16)_eNRM" w:date="2020-06-26T14:40:00Z">
        <w:r w:rsidDel="00FA2AAB">
          <w:rPr>
            <w:color w:val="000000"/>
          </w:rPr>
          <w:delText>x</w:delText>
        </w:r>
      </w:del>
      <w:ins w:id="26655" w:author="28.541_CR0263R1_(Rel-16)_eNRM" w:date="2020-06-26T14:40:00Z">
        <w:r w:rsidR="00FA2AAB">
          <w:rPr>
            <w:color w:val="000000"/>
          </w:rPr>
          <w:t>50</w:t>
        </w:r>
      </w:ins>
      <w:r>
        <w:rPr>
          <w:color w:val="000000"/>
        </w:rPr>
        <w:t xml:space="preserve">] and information model </w:t>
      </w:r>
      <w:r w:rsidRPr="00EF66B6">
        <w:rPr>
          <w:rFonts w:ascii="Courier New" w:hAnsi="Courier New" w:cs="Courier New"/>
          <w:lang w:eastAsia="zh-CN"/>
        </w:rPr>
        <w:t>ServiceProfile</w:t>
      </w:r>
      <w:r w:rsidRPr="00360C97">
        <w:rPr>
          <w:color w:val="000000"/>
        </w:rPr>
        <w:t xml:space="preserve"> and </w:t>
      </w:r>
      <w:r w:rsidRPr="00EF66B6">
        <w:rPr>
          <w:rFonts w:ascii="Courier New" w:hAnsi="Courier New" w:cs="Courier New"/>
          <w:lang w:eastAsia="zh-CN"/>
        </w:rPr>
        <w:t>SliceProfile</w:t>
      </w:r>
      <w:r w:rsidRPr="002B15AA">
        <w:t>.</w:t>
      </w:r>
    </w:p>
    <w:p w:rsidR="00E154AB" w:rsidRDefault="00E154AB" w:rsidP="00E154AB">
      <w:pPr>
        <w:pStyle w:val="Heading1"/>
      </w:pPr>
      <w:bookmarkStart w:id="26656" w:name="_Toc27405674"/>
      <w:bookmarkStart w:id="26657" w:name="_Toc35878872"/>
      <w:bookmarkStart w:id="26658" w:name="_Toc36220688"/>
      <w:bookmarkStart w:id="26659" w:name="_Toc36474786"/>
      <w:bookmarkStart w:id="26660" w:name="_Toc36543058"/>
      <w:bookmarkStart w:id="26661" w:name="_Toc36543879"/>
      <w:bookmarkStart w:id="26662" w:name="_Toc36568117"/>
      <w:bookmarkStart w:id="26663" w:name="_Toc44341867"/>
      <w:r>
        <w:t>L</w:t>
      </w:r>
      <w:r w:rsidRPr="002B15AA">
        <w:t>.</w:t>
      </w:r>
      <w:r>
        <w:t>2</w:t>
      </w:r>
      <w:r>
        <w:tab/>
        <w:t xml:space="preserve">GSMA GST, </w:t>
      </w:r>
      <w:del w:id="26664" w:author="28.541_CR0300R1_(Rel-16)_TEI16" w:date="2020-06-29T12:58:00Z">
        <w:r w:rsidDel="008F01E5">
          <w:delText xml:space="preserve">Serviceprofile </w:delText>
        </w:r>
      </w:del>
      <w:ins w:id="26665" w:author="28.541_CR0300R1_(Rel-16)_TEI16" w:date="2020-06-29T12:58:00Z">
        <w:r w:rsidR="008F01E5">
          <w:t xml:space="preserve">ServiceProfile </w:t>
        </w:r>
      </w:ins>
      <w:r>
        <w:t xml:space="preserve">and </w:t>
      </w:r>
      <w:del w:id="26666" w:author="28.541_CR0300R1_(Rel-16)_TEI16" w:date="2020-06-29T12:58:00Z">
        <w:r w:rsidDel="008F01E5">
          <w:delText>sliceprofile</w:delText>
        </w:r>
      </w:del>
      <w:bookmarkEnd w:id="26656"/>
      <w:bookmarkEnd w:id="26657"/>
      <w:bookmarkEnd w:id="26658"/>
      <w:bookmarkEnd w:id="26659"/>
      <w:bookmarkEnd w:id="26660"/>
      <w:bookmarkEnd w:id="26661"/>
      <w:bookmarkEnd w:id="26662"/>
      <w:ins w:id="26667" w:author="28.541_CR0300R1_(Rel-16)_TEI16" w:date="2020-06-29T12:58:00Z">
        <w:r w:rsidR="008F01E5">
          <w:t>sliceProfile</w:t>
        </w:r>
      </w:ins>
      <w:bookmarkEnd w:id="26663"/>
    </w:p>
    <w:p w:rsidR="00E154AB" w:rsidRDefault="00E154AB" w:rsidP="00E154AB">
      <w:pPr>
        <w:rPr>
          <w:lang w:eastAsia="zh-CN"/>
        </w:rPr>
      </w:pPr>
      <w:r>
        <w:rPr>
          <w:rFonts w:hint="eastAsia"/>
          <w:lang w:eastAsia="zh-CN"/>
        </w:rPr>
        <w:t>T</w:t>
      </w:r>
      <w:r>
        <w:rPr>
          <w:lang w:eastAsia="zh-CN"/>
        </w:rPr>
        <w:t xml:space="preserve">he GSMA GST is used as the SLA information for the communication between the vertical industry and the communication service provider. The SLA requirements can be fulfilled from management aspect and control aspect in a coordinated way. </w:t>
      </w:r>
      <w:r>
        <w:rPr>
          <w:rFonts w:hint="eastAsia"/>
          <w:lang w:eastAsia="zh-CN"/>
        </w:rPr>
        <w:t>T</w:t>
      </w:r>
      <w:r>
        <w:rPr>
          <w:lang w:eastAsia="zh-CN"/>
        </w:rPr>
        <w:t xml:space="preserve">he SLS includes </w:t>
      </w:r>
      <w:r w:rsidRPr="00677C8D">
        <w:rPr>
          <w:rFonts w:ascii="Courier New" w:hAnsi="Courier New" w:cs="Courier New"/>
          <w:lang w:eastAsia="zh-CN"/>
          <w:rPrChange w:id="26668" w:author="28.541_CR0300R1_(Rel-16)_TEI16" w:date="2020-06-29T12:59:00Z">
            <w:rPr>
              <w:lang w:eastAsia="zh-CN"/>
            </w:rPr>
          </w:rPrChange>
        </w:rPr>
        <w:t>ServiceProfile</w:t>
      </w:r>
      <w:r>
        <w:rPr>
          <w:lang w:eastAsia="zh-CN"/>
        </w:rPr>
        <w:t xml:space="preserve"> information model.</w:t>
      </w:r>
    </w:p>
    <w:p w:rsidR="00E154AB" w:rsidRDefault="00E154AB" w:rsidP="00E154AB">
      <w:pPr>
        <w:rPr>
          <w:lang w:eastAsia="zh-CN"/>
        </w:rPr>
      </w:pPr>
      <w:r>
        <w:rPr>
          <w:lang w:eastAsia="zh-CN"/>
        </w:rPr>
        <w:t xml:space="preserve">As shown in figure L.2.1, the GST [50] is translated and used as input to </w:t>
      </w:r>
      <w:ins w:id="26669" w:author="28.541_CR0300R1_(Rel-16)_TEI16" w:date="2020-06-29T12:59:00Z">
        <w:r w:rsidR="008F01E5">
          <w:rPr>
            <w:lang w:eastAsia="zh-CN"/>
          </w:rPr>
          <w:t xml:space="preserve">NRM </w:t>
        </w:r>
        <w:r w:rsidR="008F01E5" w:rsidRPr="000657E1">
          <w:rPr>
            <w:rFonts w:ascii="Courier New" w:hAnsi="Courier New" w:cs="Courier New"/>
            <w:lang w:eastAsia="zh-CN"/>
            <w:rPrChange w:id="26670" w:author="CR0300" w:date="2020-06-17T18:49:00Z">
              <w:rPr>
                <w:lang w:eastAsia="zh-CN"/>
              </w:rPr>
            </w:rPrChange>
          </w:rPr>
          <w:t>S</w:t>
        </w:r>
      </w:ins>
      <w:del w:id="26671" w:author="28.541_CR0300R1_(Rel-16)_TEI16" w:date="2020-06-29T12:59:00Z">
        <w:r w:rsidDel="008F01E5">
          <w:rPr>
            <w:lang w:eastAsia="zh-CN"/>
          </w:rPr>
          <w:delText>s</w:delText>
        </w:r>
      </w:del>
      <w:r w:rsidRPr="00677C8D">
        <w:rPr>
          <w:rFonts w:ascii="Courier New" w:hAnsi="Courier New" w:cs="Courier New"/>
          <w:lang w:eastAsia="zh-CN"/>
          <w:rPrChange w:id="26672" w:author="28.541_CR0300R1_(Rel-16)_TEI16" w:date="2020-06-29T13:00:00Z">
            <w:rPr>
              <w:lang w:eastAsia="zh-CN"/>
            </w:rPr>
          </w:rPrChange>
        </w:rPr>
        <w:t>ervice</w:t>
      </w:r>
      <w:del w:id="26673" w:author="28.541_CR0300R1_(Rel-16)_TEI16" w:date="2020-06-29T13:00:00Z">
        <w:r w:rsidRPr="00677C8D" w:rsidDel="008F01E5">
          <w:rPr>
            <w:rFonts w:ascii="Courier New" w:hAnsi="Courier New" w:cs="Courier New"/>
            <w:lang w:eastAsia="zh-CN"/>
            <w:rPrChange w:id="26674" w:author="28.541_CR0300R1_(Rel-16)_TEI16" w:date="2020-06-29T13:00:00Z">
              <w:rPr>
                <w:lang w:eastAsia="zh-CN"/>
              </w:rPr>
            </w:rPrChange>
          </w:rPr>
          <w:delText>p</w:delText>
        </w:r>
      </w:del>
      <w:ins w:id="26675" w:author="28.541_CR0300R1_(Rel-16)_TEI16" w:date="2020-06-29T13:00:00Z">
        <w:r w:rsidR="008F01E5" w:rsidRPr="00677C8D">
          <w:rPr>
            <w:rFonts w:ascii="Courier New" w:hAnsi="Courier New" w:cs="Courier New"/>
            <w:lang w:eastAsia="zh-CN"/>
          </w:rPr>
          <w:t>P</w:t>
        </w:r>
      </w:ins>
      <w:r w:rsidRPr="00677C8D">
        <w:rPr>
          <w:rFonts w:ascii="Courier New" w:hAnsi="Courier New" w:cs="Courier New"/>
          <w:lang w:eastAsia="zh-CN"/>
          <w:rPrChange w:id="26676" w:author="28.541_CR0300R1_(Rel-16)_TEI16" w:date="2020-06-29T13:00:00Z">
            <w:rPr>
              <w:lang w:eastAsia="zh-CN"/>
            </w:rPr>
          </w:rPrChange>
        </w:rPr>
        <w:t>rofile</w:t>
      </w:r>
      <w:r>
        <w:rPr>
          <w:lang w:eastAsia="zh-CN"/>
        </w:rPr>
        <w:t xml:space="preserve">, the </w:t>
      </w:r>
      <w:ins w:id="26677" w:author="28.541_CR0300R1_(Rel-16)_TEI16" w:date="2020-06-29T13:00:00Z">
        <w:r w:rsidR="008F01E5" w:rsidRPr="00E6624C">
          <w:rPr>
            <w:rFonts w:ascii="Courier New" w:hAnsi="Courier New" w:cs="Courier New"/>
            <w:lang w:eastAsia="zh-CN"/>
          </w:rPr>
          <w:t>S</w:t>
        </w:r>
        <w:r w:rsidR="008F01E5" w:rsidRPr="008F01E5">
          <w:rPr>
            <w:rFonts w:ascii="Courier New" w:hAnsi="Courier New" w:cs="Courier New"/>
            <w:lang w:eastAsia="zh-CN"/>
          </w:rPr>
          <w:t>erviceProfile</w:t>
        </w:r>
      </w:ins>
      <w:del w:id="26678" w:author="28.541_CR0300R1_(Rel-16)_TEI16" w:date="2020-06-29T13:00:00Z">
        <w:r w:rsidDel="008F01E5">
          <w:rPr>
            <w:lang w:eastAsia="zh-CN"/>
          </w:rPr>
          <w:delText>serviceprofile</w:delText>
        </w:r>
      </w:del>
      <w:r>
        <w:rPr>
          <w:lang w:eastAsia="zh-CN"/>
        </w:rPr>
        <w:t xml:space="preserve"> can be translated to corresponding requirements for dedicated domains. For example, </w:t>
      </w:r>
      <w:ins w:id="26679" w:author="28.541_CR0300R1_(Rel-16)_TEI16" w:date="2020-06-29T13:00:00Z">
        <w:r w:rsidR="008F01E5">
          <w:rPr>
            <w:lang w:eastAsia="zh-CN"/>
          </w:rPr>
          <w:t>5G</w:t>
        </w:r>
      </w:ins>
      <w:r>
        <w:rPr>
          <w:lang w:eastAsia="zh-CN"/>
        </w:rPr>
        <w:t>C</w:t>
      </w:r>
      <w:del w:id="26680" w:author="28.541_CR0300R1_(Rel-16)_TEI16" w:date="2020-06-29T13:00:00Z">
        <w:r w:rsidDel="008F01E5">
          <w:rPr>
            <w:lang w:eastAsia="zh-CN"/>
          </w:rPr>
          <w:delText>N</w:delText>
        </w:r>
      </w:del>
      <w:r>
        <w:rPr>
          <w:lang w:eastAsia="zh-CN"/>
        </w:rPr>
        <w:t xml:space="preserve"> </w:t>
      </w:r>
      <w:ins w:id="26681" w:author="28.541_CR0300R1_(Rel-16)_TEI16" w:date="2020-06-29T13:00:00Z">
        <w:r w:rsidR="008F01E5" w:rsidRPr="000657E1">
          <w:rPr>
            <w:rFonts w:ascii="Courier New" w:hAnsi="Courier New" w:cs="Courier New"/>
            <w:lang w:eastAsia="zh-CN"/>
            <w:rPrChange w:id="26682" w:author="CR0300" w:date="2020-06-17T18:49:00Z">
              <w:rPr>
                <w:lang w:eastAsia="zh-CN"/>
              </w:rPr>
            </w:rPrChange>
          </w:rPr>
          <w:t>S</w:t>
        </w:r>
        <w:del w:id="26683" w:author="CR0300" w:date="2020-06-17T18:49:00Z">
          <w:r w:rsidR="008F01E5" w:rsidRPr="000657E1" w:rsidDel="005157ED">
            <w:rPr>
              <w:rFonts w:ascii="Courier New" w:hAnsi="Courier New" w:cs="Courier New"/>
              <w:lang w:eastAsia="zh-CN"/>
              <w:rPrChange w:id="26684" w:author="CR0300" w:date="2020-06-17T18:49:00Z">
                <w:rPr>
                  <w:lang w:eastAsia="zh-CN"/>
                </w:rPr>
              </w:rPrChange>
            </w:rPr>
            <w:delText>s</w:delText>
          </w:r>
        </w:del>
        <w:r w:rsidR="008F01E5" w:rsidRPr="000657E1">
          <w:rPr>
            <w:rFonts w:ascii="Courier New" w:hAnsi="Courier New" w:cs="Courier New"/>
            <w:lang w:eastAsia="zh-CN"/>
            <w:rPrChange w:id="26685" w:author="CR0300" w:date="2020-06-17T18:49:00Z">
              <w:rPr>
                <w:lang w:eastAsia="zh-CN"/>
              </w:rPr>
            </w:rPrChange>
          </w:rPr>
          <w:t>lice</w:t>
        </w:r>
        <w:del w:id="26686" w:author="CR0300" w:date="2020-06-17T18:49:00Z">
          <w:r w:rsidR="008F01E5" w:rsidRPr="000657E1" w:rsidDel="005157ED">
            <w:rPr>
              <w:rFonts w:ascii="Courier New" w:hAnsi="Courier New" w:cs="Courier New"/>
              <w:lang w:eastAsia="zh-CN"/>
              <w:rPrChange w:id="26687" w:author="CR0300" w:date="2020-06-17T18:49:00Z">
                <w:rPr>
                  <w:lang w:eastAsia="zh-CN"/>
                </w:rPr>
              </w:rPrChange>
            </w:rPr>
            <w:delText>p</w:delText>
          </w:r>
        </w:del>
        <w:r w:rsidR="008F01E5" w:rsidRPr="000657E1">
          <w:rPr>
            <w:rFonts w:ascii="Courier New" w:hAnsi="Courier New" w:cs="Courier New"/>
            <w:lang w:eastAsia="zh-CN"/>
            <w:rPrChange w:id="26688" w:author="CR0300" w:date="2020-06-17T18:49:00Z">
              <w:rPr>
                <w:lang w:eastAsia="zh-CN"/>
              </w:rPr>
            </w:rPrChange>
          </w:rPr>
          <w:t>Profile</w:t>
        </w:r>
      </w:ins>
      <w:del w:id="26689" w:author="28.541_CR0300R1_(Rel-16)_TEI16" w:date="2020-06-29T13:00:00Z">
        <w:r w:rsidDel="008F01E5">
          <w:rPr>
            <w:lang w:eastAsia="zh-CN"/>
          </w:rPr>
          <w:delText>sliceprofile</w:delText>
        </w:r>
      </w:del>
      <w:r>
        <w:rPr>
          <w:lang w:eastAsia="zh-CN"/>
        </w:rPr>
        <w:t xml:space="preserve"> is used to carry </w:t>
      </w:r>
      <w:ins w:id="26690" w:author="28.541_CR0300R1_(Rel-16)_TEI16" w:date="2020-06-29T13:01:00Z">
        <w:r w:rsidR="008F01E5">
          <w:rPr>
            <w:lang w:eastAsia="zh-CN"/>
          </w:rPr>
          <w:t>5G</w:t>
        </w:r>
      </w:ins>
      <w:r>
        <w:rPr>
          <w:lang w:eastAsia="zh-CN"/>
        </w:rPr>
        <w:t>C</w:t>
      </w:r>
      <w:del w:id="26691" w:author="28.541_CR0300R1_(Rel-16)_TEI16" w:date="2020-06-29T13:01:00Z">
        <w:r w:rsidDel="008F01E5">
          <w:rPr>
            <w:lang w:eastAsia="zh-CN"/>
          </w:rPr>
          <w:delText>ore network</w:delText>
        </w:r>
      </w:del>
      <w:r>
        <w:rPr>
          <w:lang w:eastAsia="zh-CN"/>
        </w:rPr>
        <w:t xml:space="preserve"> domain requirements</w:t>
      </w:r>
      <w:ins w:id="26692" w:author="28.541_CR0300R1_(Rel-16)_TEI16" w:date="2020-06-29T13:01:00Z">
        <w:r w:rsidR="008F01E5">
          <w:rPr>
            <w:lang w:eastAsia="zh-CN"/>
          </w:rPr>
          <w:t>,</w:t>
        </w:r>
      </w:ins>
      <w:r>
        <w:rPr>
          <w:lang w:eastAsia="zh-CN"/>
        </w:rPr>
        <w:t xml:space="preserve"> </w:t>
      </w:r>
      <w:del w:id="26693" w:author="28.541_CR0300R1_(Rel-16)_TEI16" w:date="2020-06-29T13:01:00Z">
        <w:r w:rsidDel="008F01E5">
          <w:rPr>
            <w:lang w:eastAsia="zh-CN"/>
          </w:rPr>
          <w:delText>or</w:delText>
        </w:r>
      </w:del>
      <w:r>
        <w:rPr>
          <w:lang w:eastAsia="zh-CN"/>
        </w:rPr>
        <w:t xml:space="preserve"> </w:t>
      </w:r>
      <w:ins w:id="26694" w:author="28.541_CR0300R1_(Rel-16)_TEI16" w:date="2020-06-29T13:01:00Z">
        <w:r w:rsidR="008F01E5">
          <w:rPr>
            <w:lang w:eastAsia="zh-CN"/>
          </w:rPr>
          <w:t>NG-</w:t>
        </w:r>
      </w:ins>
      <w:r>
        <w:rPr>
          <w:lang w:eastAsia="zh-CN"/>
        </w:rPr>
        <w:t xml:space="preserve">RAN </w:t>
      </w:r>
      <w:ins w:id="26695" w:author="28.541_CR0300R1_(Rel-16)_TEI16" w:date="2020-06-29T13:01:00Z">
        <w:r w:rsidR="008F01E5" w:rsidRPr="00E6624C">
          <w:rPr>
            <w:rFonts w:ascii="Courier New" w:hAnsi="Courier New" w:cs="Courier New"/>
            <w:lang w:eastAsia="zh-CN"/>
          </w:rPr>
          <w:t>SliceProfile</w:t>
        </w:r>
      </w:ins>
      <w:del w:id="26696" w:author="28.541_CR0300R1_(Rel-16)_TEI16" w:date="2020-06-29T13:01:00Z">
        <w:r w:rsidDel="008F01E5">
          <w:rPr>
            <w:lang w:eastAsia="zh-CN"/>
          </w:rPr>
          <w:delText>sliceprofile</w:delText>
        </w:r>
      </w:del>
      <w:r>
        <w:rPr>
          <w:lang w:eastAsia="zh-CN"/>
        </w:rPr>
        <w:t xml:space="preserve"> is used to carry </w:t>
      </w:r>
      <w:ins w:id="26697" w:author="28.541_CR0300R1_(Rel-16)_TEI16" w:date="2020-06-29T13:02:00Z">
        <w:r w:rsidR="008F01E5">
          <w:rPr>
            <w:lang w:eastAsia="zh-CN"/>
          </w:rPr>
          <w:t>NG-</w:t>
        </w:r>
      </w:ins>
      <w:r>
        <w:rPr>
          <w:lang w:eastAsia="zh-CN"/>
        </w:rPr>
        <w:t>RAN domain requirements</w:t>
      </w:r>
      <w:ins w:id="26698" w:author="28.541_CR0300R1_(Rel-16)_TEI16" w:date="2020-06-29T13:02:00Z">
        <w:r w:rsidR="008F01E5">
          <w:rPr>
            <w:lang w:eastAsia="zh-CN"/>
          </w:rPr>
          <w:t>, and</w:t>
        </w:r>
      </w:ins>
      <w:del w:id="26699" w:author="28.541_CR0300R1_(Rel-16)_TEI16" w:date="2020-06-29T13:02:00Z">
        <w:r w:rsidDel="008F01E5">
          <w:rPr>
            <w:lang w:eastAsia="zh-CN"/>
          </w:rPr>
          <w:delText>.</w:delText>
        </w:r>
      </w:del>
      <w:r>
        <w:rPr>
          <w:lang w:eastAsia="zh-CN"/>
        </w:rPr>
        <w:t xml:space="preserve"> TN </w:t>
      </w:r>
      <w:del w:id="26700" w:author="28.541_CR0300R1_(Rel-16)_TEI16" w:date="2020-06-29T13:02:00Z">
        <w:r w:rsidDel="008F01E5">
          <w:rPr>
            <w:lang w:eastAsia="zh-CN"/>
          </w:rPr>
          <w:delText xml:space="preserve">related </w:delText>
        </w:r>
      </w:del>
      <w:r>
        <w:rPr>
          <w:lang w:eastAsia="zh-CN"/>
        </w:rPr>
        <w:t xml:space="preserve">requirements are translated and provide to </w:t>
      </w:r>
      <w:del w:id="26701" w:author="28.541_CR0300R1_(Rel-16)_TEI16" w:date="2020-06-29T13:02:00Z">
        <w:r w:rsidDel="008F01E5">
          <w:rPr>
            <w:lang w:eastAsia="zh-CN"/>
          </w:rPr>
          <w:delText xml:space="preserve">transport </w:delText>
        </w:r>
      </w:del>
      <w:ins w:id="26702" w:author="28.541_CR0300R1_(Rel-16)_TEI16" w:date="2020-06-29T13:02:00Z">
        <w:r w:rsidR="008F01E5">
          <w:rPr>
            <w:lang w:eastAsia="zh-CN"/>
          </w:rPr>
          <w:t xml:space="preserve">TN </w:t>
        </w:r>
      </w:ins>
      <w:r>
        <w:rPr>
          <w:rFonts w:hint="eastAsia"/>
          <w:lang w:eastAsia="zh-CN"/>
        </w:rPr>
        <w:t>do</w:t>
      </w:r>
      <w:r>
        <w:rPr>
          <w:lang w:eastAsia="zh-CN"/>
        </w:rPr>
        <w:t xml:space="preserve">main. Some of the information in </w:t>
      </w:r>
      <w:ins w:id="26703" w:author="28.541_CR0300R1_(Rel-16)_TEI16" w:date="2020-06-29T13:02:00Z">
        <w:r w:rsidR="00F63BAB">
          <w:rPr>
            <w:lang w:eastAsia="zh-CN"/>
          </w:rPr>
          <w:t>5G</w:t>
        </w:r>
      </w:ins>
      <w:r>
        <w:rPr>
          <w:lang w:eastAsia="zh-CN"/>
        </w:rPr>
        <w:t>C</w:t>
      </w:r>
      <w:del w:id="26704" w:author="28.541_CR0300R1_(Rel-16)_TEI16" w:date="2020-06-29T13:02:00Z">
        <w:r w:rsidDel="00F63BAB">
          <w:rPr>
            <w:lang w:eastAsia="zh-CN"/>
          </w:rPr>
          <w:delText>N</w:delText>
        </w:r>
      </w:del>
      <w:r>
        <w:rPr>
          <w:lang w:eastAsia="zh-CN"/>
        </w:rPr>
        <w:t xml:space="preserve"> </w:t>
      </w:r>
      <w:ins w:id="26705" w:author="28.541_CR0300R1_(Rel-16)_TEI16" w:date="2020-06-29T13:02:00Z">
        <w:r w:rsidR="00F63BAB" w:rsidRPr="000657E1">
          <w:rPr>
            <w:rFonts w:ascii="Courier New" w:hAnsi="Courier New" w:cs="Courier New"/>
            <w:lang w:eastAsia="zh-CN"/>
            <w:rPrChange w:id="26706" w:author="CR0300" w:date="2020-06-17T18:49:00Z">
              <w:rPr>
                <w:lang w:eastAsia="zh-CN"/>
              </w:rPr>
            </w:rPrChange>
          </w:rPr>
          <w:t>S</w:t>
        </w:r>
        <w:del w:id="26707" w:author="CR0300" w:date="2020-06-17T18:49:00Z">
          <w:r w:rsidR="00F63BAB" w:rsidRPr="000657E1" w:rsidDel="005157ED">
            <w:rPr>
              <w:rFonts w:ascii="Courier New" w:hAnsi="Courier New" w:cs="Courier New"/>
              <w:lang w:eastAsia="zh-CN"/>
              <w:rPrChange w:id="26708" w:author="CR0300" w:date="2020-06-17T18:49:00Z">
                <w:rPr>
                  <w:lang w:eastAsia="zh-CN"/>
                </w:rPr>
              </w:rPrChange>
            </w:rPr>
            <w:delText>s</w:delText>
          </w:r>
        </w:del>
        <w:r w:rsidR="00F63BAB" w:rsidRPr="000657E1">
          <w:rPr>
            <w:rFonts w:ascii="Courier New" w:hAnsi="Courier New" w:cs="Courier New"/>
            <w:lang w:eastAsia="zh-CN"/>
            <w:rPrChange w:id="26709" w:author="CR0300" w:date="2020-06-17T18:49:00Z">
              <w:rPr>
                <w:lang w:eastAsia="zh-CN"/>
              </w:rPr>
            </w:rPrChange>
          </w:rPr>
          <w:t>liceP</w:t>
        </w:r>
        <w:del w:id="26710" w:author="CR0300" w:date="2020-06-17T18:49:00Z">
          <w:r w:rsidR="00F63BAB" w:rsidRPr="000657E1" w:rsidDel="005157ED">
            <w:rPr>
              <w:rFonts w:ascii="Courier New" w:hAnsi="Courier New" w:cs="Courier New"/>
              <w:lang w:eastAsia="zh-CN"/>
              <w:rPrChange w:id="26711" w:author="CR0300" w:date="2020-06-17T18:49:00Z">
                <w:rPr>
                  <w:lang w:eastAsia="zh-CN"/>
                </w:rPr>
              </w:rPrChange>
            </w:rPr>
            <w:delText>p</w:delText>
          </w:r>
        </w:del>
        <w:r w:rsidR="00F63BAB" w:rsidRPr="000657E1">
          <w:rPr>
            <w:rFonts w:ascii="Courier New" w:hAnsi="Courier New" w:cs="Courier New"/>
            <w:lang w:eastAsia="zh-CN"/>
            <w:rPrChange w:id="26712" w:author="CR0300" w:date="2020-06-17T18:49:00Z">
              <w:rPr>
                <w:lang w:eastAsia="zh-CN"/>
              </w:rPr>
            </w:rPrChange>
          </w:rPr>
          <w:t>rofile</w:t>
        </w:r>
      </w:ins>
      <w:del w:id="26713" w:author="28.541_CR0300R1_(Rel-16)_TEI16" w:date="2020-06-29T13:02:00Z">
        <w:r w:rsidDel="00F63BAB">
          <w:rPr>
            <w:lang w:eastAsia="zh-CN"/>
          </w:rPr>
          <w:delText>sliceprofile</w:delText>
        </w:r>
      </w:del>
      <w:r>
        <w:rPr>
          <w:lang w:eastAsia="zh-CN"/>
        </w:rPr>
        <w:t xml:space="preserve"> </w:t>
      </w:r>
      <w:ins w:id="26714" w:author="28.541_CR0300R1_(Rel-16)_TEI16" w:date="2020-06-29T13:03:00Z">
        <w:r w:rsidR="00F63BAB">
          <w:rPr>
            <w:lang w:eastAsia="zh-CN"/>
          </w:rPr>
          <w:t xml:space="preserve"> and NG-RAN </w:t>
        </w:r>
        <w:r w:rsidR="00F63BAB" w:rsidRPr="000657E1">
          <w:rPr>
            <w:rFonts w:ascii="Courier New" w:hAnsi="Courier New" w:cs="Courier New"/>
            <w:lang w:eastAsia="zh-CN"/>
            <w:rPrChange w:id="26715" w:author="CR0300" w:date="2020-06-17T18:49:00Z">
              <w:rPr>
                <w:lang w:eastAsia="zh-CN"/>
              </w:rPr>
            </w:rPrChange>
          </w:rPr>
          <w:t>SliceProfile</w:t>
        </w:r>
        <w:r w:rsidR="00F63BAB">
          <w:rPr>
            <w:rFonts w:ascii="Courier New" w:hAnsi="Courier New" w:cs="Courier New"/>
            <w:lang w:eastAsia="zh-CN"/>
          </w:rPr>
          <w:t xml:space="preserve"> </w:t>
        </w:r>
        <w:r w:rsidR="00F63BAB">
          <w:rPr>
            <w:lang w:eastAsia="zh-CN"/>
          </w:rPr>
          <w:t xml:space="preserve">translated to configurable parameters </w:t>
        </w:r>
      </w:ins>
      <w:del w:id="26716" w:author="28.541_CR0300R1_(Rel-16)_TEI16" w:date="2020-06-29T13:03:00Z">
        <w:r w:rsidDel="00F63BAB">
          <w:rPr>
            <w:lang w:eastAsia="zh-CN"/>
          </w:rPr>
          <w:delText>is sent to the core</w:delText>
        </w:r>
      </w:del>
      <w:r>
        <w:rPr>
          <w:lang w:eastAsia="zh-CN"/>
        </w:rPr>
        <w:t xml:space="preserve"> </w:t>
      </w:r>
      <w:ins w:id="26717" w:author="28.541_CR0300R1_(Rel-16)_TEI16" w:date="2020-06-29T13:03:00Z">
        <w:r w:rsidR="00F63BAB">
          <w:rPr>
            <w:lang w:eastAsia="zh-CN"/>
          </w:rPr>
          <w:t xml:space="preserve">of </w:t>
        </w:r>
      </w:ins>
      <w:r>
        <w:rPr>
          <w:lang w:eastAsia="zh-CN"/>
        </w:rPr>
        <w:t>network function for the control plane SLA support purpose.</w:t>
      </w:r>
    </w:p>
    <w:p w:rsidR="00E154AB" w:rsidRDefault="00E154AB" w:rsidP="00E154AB">
      <w:pPr>
        <w:pStyle w:val="NO"/>
        <w:rPr>
          <w:lang w:eastAsia="zh-CN"/>
        </w:rPr>
      </w:pPr>
      <w:r>
        <w:rPr>
          <w:lang w:eastAsia="zh-CN"/>
        </w:rPr>
        <w:t>NOTE:</w:t>
      </w:r>
      <w:r>
        <w:rPr>
          <w:lang w:eastAsia="zh-CN"/>
        </w:rPr>
        <w:tab/>
        <w:t>how to do the translation is out of the scope of this document.</w:t>
      </w:r>
    </w:p>
    <w:p w:rsidR="00E154AB" w:rsidRDefault="00E154AB" w:rsidP="00E154AB">
      <w:pPr>
        <w:jc w:val="center"/>
      </w:pPr>
    </w:p>
    <w:p w:rsidR="00E154AB" w:rsidRDefault="00623C82" w:rsidP="006429F5">
      <w:pPr>
        <w:pStyle w:val="TH"/>
      </w:pPr>
      <w:del w:id="26718" w:author="28.541_CR0300R1_(Rel-16)_TEI16" w:date="2020-06-29T13:04:00Z">
        <w:r>
          <w:rPr>
            <w:noProof/>
            <w:lang w:val="en-US" w:eastAsia="zh-CN"/>
          </w:rPr>
          <w:lastRenderedPageBreak/>
          <w:pict>
            <v:shape id="图片 1" o:spid="_x0000_i1147" type="#_x0000_t75" style="width:474.3pt;height:210.15pt;visibility:visible">
              <v:imagedata r:id="rId119" o:title=""/>
            </v:shape>
          </w:pict>
        </w:r>
      </w:del>
      <w:ins w:id="26719" w:author="28.541_CR0300R1_(Rel-16)_TEI16" w:date="2020-06-29T13:04:00Z">
        <w:r>
          <w:rPr>
            <w:noProof/>
            <w:lang w:val="en-US" w:eastAsia="zh-CN"/>
          </w:rPr>
          <w:pict>
            <v:shape id="_x0000_i1148" type="#_x0000_t75" style="width:468.95pt;height:200.45pt;visibility:visible;mso-wrap-style:square">
              <v:imagedata r:id="rId120" o:title=""/>
            </v:shape>
          </w:pict>
        </w:r>
      </w:ins>
    </w:p>
    <w:p w:rsidR="00E154AB" w:rsidRPr="000E4F8C" w:rsidRDefault="00E154AB" w:rsidP="00E154AB">
      <w:pPr>
        <w:pStyle w:val="TF"/>
      </w:pPr>
      <w:r>
        <w:rPr>
          <w:lang w:eastAsia="zh-CN"/>
        </w:rPr>
        <w:t>Figure L.2.1 Relation between GSMA GST, ServiceProfile and SliceProfile</w:t>
      </w:r>
    </w:p>
    <w:p w:rsidR="00E154AB" w:rsidRPr="000F7D37" w:rsidRDefault="00E154AB" w:rsidP="00E154AB">
      <w:pPr>
        <w:pStyle w:val="Heading8"/>
        <w:rPr>
          <w:lang w:val="en-US"/>
        </w:rPr>
      </w:pPr>
      <w:r>
        <w:br w:type="page"/>
      </w:r>
      <w:bookmarkStart w:id="26720" w:name="_Toc27405675"/>
      <w:bookmarkStart w:id="26721" w:name="_Toc35878873"/>
      <w:bookmarkStart w:id="26722" w:name="_Toc36220689"/>
      <w:bookmarkStart w:id="26723" w:name="_Toc36474787"/>
      <w:bookmarkStart w:id="26724" w:name="_Toc36543059"/>
      <w:bookmarkStart w:id="26725" w:name="_Toc36543880"/>
      <w:bookmarkStart w:id="26726" w:name="_Toc36568118"/>
      <w:bookmarkStart w:id="26727" w:name="_Toc44341868"/>
      <w:r w:rsidRPr="00B116EC">
        <w:rPr>
          <w:lang w:val="en-US"/>
        </w:rPr>
        <w:lastRenderedPageBreak/>
        <w:t xml:space="preserve">Annex </w:t>
      </w:r>
      <w:r>
        <w:rPr>
          <w:lang w:val="en-US"/>
        </w:rPr>
        <w:t>L</w:t>
      </w:r>
      <w:r w:rsidRPr="000F7D37">
        <w:rPr>
          <w:lang w:val="en-US"/>
        </w:rPr>
        <w:t xml:space="preserve"> (normative): </w:t>
      </w:r>
      <w:r w:rsidRPr="000F7D37">
        <w:rPr>
          <w:lang w:val="en-US"/>
        </w:rPr>
        <w:br/>
        <w:t>Managed NF Service state handling</w:t>
      </w:r>
      <w:bookmarkEnd w:id="26720"/>
      <w:bookmarkEnd w:id="26721"/>
      <w:bookmarkEnd w:id="26722"/>
      <w:bookmarkEnd w:id="26723"/>
      <w:bookmarkEnd w:id="26724"/>
      <w:bookmarkEnd w:id="26725"/>
      <w:bookmarkEnd w:id="26726"/>
      <w:bookmarkEnd w:id="26727"/>
    </w:p>
    <w:p w:rsidR="00E154AB" w:rsidRPr="000F7D37" w:rsidRDefault="00E154AB" w:rsidP="00E154AB">
      <w:pPr>
        <w:pStyle w:val="Heading1"/>
        <w:rPr>
          <w:lang w:val="en-US"/>
        </w:rPr>
      </w:pPr>
      <w:bookmarkStart w:id="26728" w:name="_Toc27405676"/>
      <w:bookmarkStart w:id="26729" w:name="_Toc35878874"/>
      <w:bookmarkStart w:id="26730" w:name="_Toc36220690"/>
      <w:bookmarkStart w:id="26731" w:name="_Toc36474788"/>
      <w:bookmarkStart w:id="26732" w:name="_Toc36543060"/>
      <w:bookmarkStart w:id="26733" w:name="_Toc36543881"/>
      <w:bookmarkStart w:id="26734" w:name="_Toc36568119"/>
      <w:bookmarkStart w:id="26735" w:name="_Toc44341869"/>
      <w:r>
        <w:rPr>
          <w:lang w:val="en-US"/>
        </w:rPr>
        <w:t>L</w:t>
      </w:r>
      <w:r w:rsidRPr="000F7D37">
        <w:rPr>
          <w:lang w:val="en-US"/>
        </w:rPr>
        <w:t>.1</w:t>
      </w:r>
      <w:r w:rsidRPr="000F7D37">
        <w:rPr>
          <w:lang w:val="en-US"/>
        </w:rPr>
        <w:tab/>
        <w:t>Combined state diagram for a Managed NF Service</w:t>
      </w:r>
      <w:bookmarkEnd w:id="26728"/>
      <w:bookmarkEnd w:id="26729"/>
      <w:bookmarkEnd w:id="26730"/>
      <w:bookmarkEnd w:id="26731"/>
      <w:bookmarkEnd w:id="26732"/>
      <w:bookmarkEnd w:id="26733"/>
      <w:bookmarkEnd w:id="26734"/>
      <w:bookmarkEnd w:id="26735"/>
    </w:p>
    <w:bookmarkStart w:id="26736" w:name="_MON_1637752463"/>
    <w:bookmarkEnd w:id="26736"/>
    <w:p w:rsidR="00E154AB" w:rsidRPr="000F7D37" w:rsidRDefault="00E154AB" w:rsidP="00E154AB">
      <w:pPr>
        <w:pStyle w:val="TH"/>
      </w:pPr>
      <w:r>
        <w:object w:dxaOrig="9456" w:dyaOrig="4973">
          <v:shape id="_x0000_i1149" type="#_x0000_t75" style="width:471.9pt;height:248.6pt" o:ole="">
            <v:imagedata r:id="rId121" o:title=""/>
          </v:shape>
          <o:OLEObject Type="Embed" ProgID="Word.Document.8" ShapeID="_x0000_i1149" DrawAspect="Content" ObjectID="_1655538937" r:id="rId122">
            <o:FieldCodes>\s</o:FieldCodes>
          </o:OLEObject>
        </w:object>
      </w:r>
    </w:p>
    <w:p w:rsidR="00E154AB" w:rsidRPr="000F7D37" w:rsidRDefault="00E154AB" w:rsidP="00E154AB">
      <w:pPr>
        <w:pStyle w:val="TF"/>
      </w:pPr>
      <w:r w:rsidRPr="000F7D37">
        <w:t xml:space="preserve">Figure </w:t>
      </w:r>
      <w:r>
        <w:t>L.1</w:t>
      </w:r>
      <w:r w:rsidRPr="000F7D37">
        <w:t>-</w:t>
      </w:r>
      <w:r w:rsidRPr="000F7D37">
        <w:fldChar w:fldCharType="begin"/>
      </w:r>
      <w:r w:rsidRPr="003E3405">
        <w:instrText xml:space="preserve"> SEQ Figure \* ARABIC </w:instrText>
      </w:r>
      <w:r w:rsidRPr="000F7D37">
        <w:fldChar w:fldCharType="separate"/>
      </w:r>
      <w:r w:rsidRPr="000F7D37">
        <w:t>1</w:t>
      </w:r>
      <w:r w:rsidRPr="000F7D37">
        <w:fldChar w:fldCharType="end"/>
      </w:r>
      <w:r w:rsidRPr="000F7D37">
        <w:t>: Combined Managed NF Service state diagram</w:t>
      </w:r>
    </w:p>
    <w:p w:rsidR="00E154AB" w:rsidRPr="000F7D37" w:rsidRDefault="00E154AB" w:rsidP="00E154AB">
      <w:pPr>
        <w:pStyle w:val="TH"/>
      </w:pPr>
      <w:r w:rsidRPr="000F7D37">
        <w:lastRenderedPageBreak/>
        <w:t xml:space="preserve">Table </w:t>
      </w:r>
      <w:r>
        <w:t>L</w:t>
      </w:r>
      <w:r w:rsidRPr="000F7D37">
        <w:t>.1</w:t>
      </w:r>
      <w:r>
        <w:t>-1</w:t>
      </w:r>
      <w:r w:rsidRPr="000F7D37">
        <w:t xml:space="preserve">: The </w:t>
      </w:r>
      <w:r>
        <w:t xml:space="preserve">Managed </w:t>
      </w:r>
      <w:r w:rsidRPr="000F7D37">
        <w:t>NF Service state transition table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647"/>
      </w:tblGrid>
      <w:tr w:rsidR="00E154AB" w:rsidRPr="003E3405" w:rsidDel="0008367C" w:rsidTr="00583841">
        <w:tc>
          <w:tcPr>
            <w:tcW w:w="959" w:type="dxa"/>
            <w:shd w:val="clear" w:color="auto" w:fill="F2F2F2"/>
          </w:tcPr>
          <w:p w:rsidR="00E154AB" w:rsidRPr="000F7D37" w:rsidRDefault="00E154AB" w:rsidP="00583841">
            <w:pPr>
              <w:pStyle w:val="TAC"/>
              <w:jc w:val="left"/>
            </w:pPr>
            <w:r w:rsidRPr="000F7D37">
              <w:t>Trigger number</w:t>
            </w:r>
          </w:p>
          <w:p w:rsidR="00E154AB" w:rsidRPr="000F7D37" w:rsidRDefault="00E154AB" w:rsidP="00583841">
            <w:pPr>
              <w:pStyle w:val="TAC"/>
              <w:jc w:val="left"/>
            </w:pPr>
          </w:p>
        </w:tc>
        <w:tc>
          <w:tcPr>
            <w:tcW w:w="8647" w:type="dxa"/>
            <w:shd w:val="clear" w:color="auto" w:fill="F2F2F2"/>
          </w:tcPr>
          <w:p w:rsidR="00E154AB" w:rsidRPr="000F7D37" w:rsidRDefault="00E154AB" w:rsidP="00583841">
            <w:pPr>
              <w:pStyle w:val="TAC"/>
              <w:jc w:val="left"/>
            </w:pPr>
            <w:r w:rsidRPr="000F7D37">
              <w:t>The state transition events and actions</w:t>
            </w:r>
          </w:p>
        </w:tc>
      </w:tr>
      <w:tr w:rsidR="00E154AB" w:rsidRPr="003E3405" w:rsidTr="00583841">
        <w:tc>
          <w:tcPr>
            <w:tcW w:w="959" w:type="dxa"/>
            <w:shd w:val="clear" w:color="auto" w:fill="auto"/>
          </w:tcPr>
          <w:p w:rsidR="00E154AB" w:rsidRPr="003E3405" w:rsidRDefault="00E154AB" w:rsidP="00583841">
            <w:pPr>
              <w:pStyle w:val="TAC"/>
              <w:jc w:val="left"/>
            </w:pPr>
            <w:r w:rsidRPr="003E3405">
              <w:t>1</w:t>
            </w:r>
          </w:p>
        </w:tc>
        <w:tc>
          <w:tcPr>
            <w:tcW w:w="8647" w:type="dxa"/>
            <w:shd w:val="clear" w:color="auto" w:fill="auto"/>
          </w:tcPr>
          <w:p w:rsidR="00E154AB" w:rsidRPr="000F7D37" w:rsidRDefault="00E154AB" w:rsidP="00583841">
            <w:pPr>
              <w:pStyle w:val="TAC"/>
              <w:jc w:val="left"/>
            </w:pPr>
            <w:r w:rsidRPr="003E3405">
              <w:t xml:space="preserve">Event: </w:t>
            </w:r>
            <w:r>
              <w:t>R</w:t>
            </w:r>
            <w:r w:rsidRPr="003E3405">
              <w:t xml:space="preserve">eceived </w:t>
            </w:r>
            <w:r>
              <w:t>information</w:t>
            </w:r>
            <w:r w:rsidRPr="003E3405">
              <w:t xml:space="preserve"> of deployment of a </w:t>
            </w:r>
            <w:r>
              <w:t>Network Function (</w:t>
            </w:r>
            <w:r w:rsidRPr="000F7D37">
              <w:t>NF</w:t>
            </w:r>
            <w:r>
              <w:t>)</w:t>
            </w:r>
            <w:r w:rsidRPr="000F7D37">
              <w:t xml:space="preserve"> service.</w:t>
            </w:r>
          </w:p>
          <w:p w:rsidR="00E154AB" w:rsidRPr="000F7D37" w:rsidRDefault="00E154AB" w:rsidP="00583841">
            <w:pPr>
              <w:pStyle w:val="TAC"/>
              <w:jc w:val="left"/>
            </w:pPr>
            <w:r w:rsidRPr="000F7D37">
              <w:t xml:space="preserve">Action: </w:t>
            </w:r>
            <w:r>
              <w:t xml:space="preserve">Create </w:t>
            </w:r>
            <w:r w:rsidRPr="000F7D37">
              <w:t xml:space="preserve">a ManagedNFService instance (MSI) </w:t>
            </w:r>
            <w:r>
              <w:t xml:space="preserve"> whose(</w:t>
            </w:r>
            <w:r w:rsidRPr="000F7D37">
              <w:t>Administrative/Operational/Registration</w:t>
            </w:r>
            <w:r>
              <w:t>)</w:t>
            </w:r>
            <w:r w:rsidRPr="000F7D37">
              <w:t xml:space="preserve"> </w:t>
            </w:r>
            <w:r>
              <w:t>are</w:t>
            </w:r>
            <w:r w:rsidRPr="000F7D37">
              <w:t xml:space="preserve"> set to Lock</w:t>
            </w:r>
            <w:r>
              <w:t>ed</w:t>
            </w:r>
            <w:r w:rsidRPr="000F7D37">
              <w:t>/Disable</w:t>
            </w:r>
            <w:r>
              <w:t>d</w:t>
            </w:r>
            <w:r w:rsidRPr="000F7D37">
              <w:t>/Deregistered.</w:t>
            </w:r>
          </w:p>
          <w:p w:rsidR="00E154AB" w:rsidRPr="000F7D37" w:rsidRDefault="00E154AB" w:rsidP="00583841">
            <w:pPr>
              <w:pStyle w:val="TAC"/>
              <w:jc w:val="left"/>
            </w:pPr>
          </w:p>
        </w:tc>
      </w:tr>
      <w:tr w:rsidR="00E154AB" w:rsidRPr="003E3405" w:rsidTr="00583841">
        <w:tc>
          <w:tcPr>
            <w:tcW w:w="959" w:type="dxa"/>
            <w:shd w:val="clear" w:color="auto" w:fill="auto"/>
          </w:tcPr>
          <w:p w:rsidR="00E154AB" w:rsidRPr="003E3405" w:rsidRDefault="00E154AB" w:rsidP="00583841">
            <w:pPr>
              <w:pStyle w:val="TAC"/>
              <w:jc w:val="left"/>
            </w:pPr>
            <w:r w:rsidRPr="003E3405">
              <w:t>2</w:t>
            </w:r>
          </w:p>
        </w:tc>
        <w:tc>
          <w:tcPr>
            <w:tcW w:w="8647" w:type="dxa"/>
            <w:shd w:val="clear" w:color="auto" w:fill="auto"/>
          </w:tcPr>
          <w:p w:rsidR="00E154AB" w:rsidRPr="003E3405" w:rsidRDefault="00E154AB" w:rsidP="00583841">
            <w:pPr>
              <w:pStyle w:val="TAC"/>
              <w:jc w:val="left"/>
            </w:pPr>
            <w:r w:rsidRPr="003E3405">
              <w:t xml:space="preserve">Event: </w:t>
            </w:r>
            <w:r>
              <w:t>R</w:t>
            </w:r>
            <w:r w:rsidRPr="003E3405">
              <w:t xml:space="preserve">eceived </w:t>
            </w:r>
            <w:r>
              <w:t>information</w:t>
            </w:r>
            <w:r w:rsidRPr="003E3405">
              <w:t xml:space="preserve"> of positive state change of the NF service.</w:t>
            </w:r>
          </w:p>
          <w:p w:rsidR="00E154AB" w:rsidRPr="003E3405" w:rsidRDefault="00E154AB" w:rsidP="00583841">
            <w:pPr>
              <w:pStyle w:val="TAC"/>
              <w:jc w:val="left"/>
            </w:pPr>
            <w:r w:rsidRPr="003E3405">
              <w:t xml:space="preserve">Action: </w:t>
            </w:r>
            <w:r>
              <w:t xml:space="preserve">Set </w:t>
            </w:r>
            <w:r w:rsidRPr="003E3405">
              <w:t>the Operational state of the MSI to Enabled.</w:t>
            </w:r>
          </w:p>
        </w:tc>
      </w:tr>
      <w:tr w:rsidR="00E154AB" w:rsidRPr="003E3405" w:rsidTr="00583841">
        <w:tc>
          <w:tcPr>
            <w:tcW w:w="959" w:type="dxa"/>
            <w:shd w:val="clear" w:color="auto" w:fill="auto"/>
          </w:tcPr>
          <w:p w:rsidR="00E154AB" w:rsidRPr="003E3405" w:rsidRDefault="00E154AB" w:rsidP="00583841">
            <w:pPr>
              <w:pStyle w:val="TAC"/>
              <w:jc w:val="left"/>
            </w:pPr>
            <w:r w:rsidRPr="003E3405">
              <w:t>3</w:t>
            </w:r>
          </w:p>
        </w:tc>
        <w:tc>
          <w:tcPr>
            <w:tcW w:w="8647" w:type="dxa"/>
            <w:shd w:val="clear" w:color="auto" w:fill="auto"/>
          </w:tcPr>
          <w:p w:rsidR="00E154AB" w:rsidRPr="000F7D37" w:rsidRDefault="00E154AB" w:rsidP="00583841">
            <w:pPr>
              <w:pStyle w:val="TAC"/>
              <w:jc w:val="left"/>
            </w:pPr>
            <w:r w:rsidRPr="003E3405">
              <w:t xml:space="preserve">Event: </w:t>
            </w:r>
            <w:r>
              <w:t xml:space="preserve">Received </w:t>
            </w:r>
            <w:r w:rsidRPr="000F7D37">
              <w:t>CM operation to unlock the NF Service or the NF.</w:t>
            </w:r>
          </w:p>
          <w:p w:rsidR="00E154AB" w:rsidRPr="003E3405" w:rsidRDefault="00E154AB" w:rsidP="00583841">
            <w:pPr>
              <w:pStyle w:val="TAC"/>
              <w:jc w:val="left"/>
            </w:pPr>
            <w:r w:rsidRPr="000F7D37">
              <w:t xml:space="preserve">Action: </w:t>
            </w:r>
            <w:r>
              <w:t xml:space="preserve">Set </w:t>
            </w:r>
            <w:r w:rsidRPr="000F7D37">
              <w:t>the Administrative state of the MSI  to Unlocked.</w:t>
            </w:r>
          </w:p>
          <w:p w:rsidR="00E154AB" w:rsidRPr="003E3405" w:rsidRDefault="00E154AB" w:rsidP="00583841">
            <w:pPr>
              <w:pStyle w:val="TAC"/>
              <w:jc w:val="left"/>
            </w:pPr>
          </w:p>
          <w:p w:rsidR="00E154AB" w:rsidRPr="000F7D37" w:rsidRDefault="00E154AB" w:rsidP="00583841">
            <w:pPr>
              <w:pStyle w:val="TAC"/>
              <w:jc w:val="left"/>
            </w:pPr>
            <w:r w:rsidRPr="003E3405">
              <w:t xml:space="preserve">Note: </w:t>
            </w:r>
            <w:r>
              <w:t>Changing Administrative state on</w:t>
            </w:r>
            <w:r w:rsidRPr="000F7D37">
              <w:t xml:space="preserve"> NF service</w:t>
            </w:r>
            <w:r>
              <w:t xml:space="preserve"> level</w:t>
            </w:r>
            <w:r w:rsidRPr="000F7D37">
              <w:t xml:space="preserve"> is optional</w:t>
            </w:r>
          </w:p>
          <w:p w:rsidR="00E154AB" w:rsidRPr="000F7D37" w:rsidRDefault="00E154AB" w:rsidP="00583841">
            <w:pPr>
              <w:pStyle w:val="TAC"/>
              <w:jc w:val="left"/>
            </w:pPr>
          </w:p>
        </w:tc>
      </w:tr>
      <w:tr w:rsidR="00E154AB" w:rsidRPr="003E3405" w:rsidTr="00583841">
        <w:tc>
          <w:tcPr>
            <w:tcW w:w="959" w:type="dxa"/>
            <w:shd w:val="clear" w:color="auto" w:fill="auto"/>
          </w:tcPr>
          <w:p w:rsidR="00E154AB" w:rsidRPr="003E3405" w:rsidRDefault="00E154AB" w:rsidP="00583841">
            <w:pPr>
              <w:pStyle w:val="TAC"/>
              <w:jc w:val="left"/>
            </w:pPr>
            <w:r w:rsidRPr="003E3405">
              <w:t>4</w:t>
            </w:r>
          </w:p>
        </w:tc>
        <w:tc>
          <w:tcPr>
            <w:tcW w:w="8647" w:type="dxa"/>
            <w:shd w:val="clear" w:color="auto" w:fill="auto"/>
          </w:tcPr>
          <w:p w:rsidR="00E154AB" w:rsidRPr="000F7D37" w:rsidRDefault="00E154AB" w:rsidP="00583841">
            <w:pPr>
              <w:pStyle w:val="TAC"/>
              <w:jc w:val="left"/>
            </w:pPr>
            <w:r w:rsidRPr="003E3405">
              <w:t xml:space="preserve">Event: </w:t>
            </w:r>
            <w:r>
              <w:t>R</w:t>
            </w:r>
            <w:r w:rsidRPr="003E3405">
              <w:t xml:space="preserve">eceived </w:t>
            </w:r>
            <w:r>
              <w:t>information</w:t>
            </w:r>
            <w:r w:rsidRPr="003E3405">
              <w:t xml:space="preserve"> that the NF Service is registered to an NRF either by the NF itself or by </w:t>
            </w:r>
            <w:r>
              <w:t xml:space="preserve">an </w:t>
            </w:r>
            <w:r w:rsidRPr="000F7D37">
              <w:t>OAM system on behalf of the NF.</w:t>
            </w:r>
          </w:p>
          <w:p w:rsidR="00E154AB" w:rsidRPr="000F7D37" w:rsidRDefault="00E154AB" w:rsidP="00583841">
            <w:pPr>
              <w:pStyle w:val="TAC"/>
              <w:jc w:val="left"/>
            </w:pPr>
            <w:r w:rsidRPr="000F7D37">
              <w:t xml:space="preserve">Action: </w:t>
            </w:r>
            <w:r>
              <w:t xml:space="preserve">Set </w:t>
            </w:r>
            <w:r w:rsidRPr="000F7D37">
              <w:t xml:space="preserve">the registration state of the MSI to </w:t>
            </w:r>
            <w:r>
              <w:t>R</w:t>
            </w:r>
            <w:r w:rsidRPr="000F7D37">
              <w:t>egistered.</w:t>
            </w:r>
          </w:p>
          <w:p w:rsidR="00E154AB" w:rsidRPr="000F7D37" w:rsidRDefault="00E154AB" w:rsidP="00583841">
            <w:pPr>
              <w:pStyle w:val="TAC"/>
              <w:jc w:val="left"/>
            </w:pPr>
          </w:p>
        </w:tc>
      </w:tr>
      <w:tr w:rsidR="00E154AB" w:rsidRPr="003E3405" w:rsidTr="00583841">
        <w:tc>
          <w:tcPr>
            <w:tcW w:w="959" w:type="dxa"/>
            <w:shd w:val="clear" w:color="auto" w:fill="auto"/>
          </w:tcPr>
          <w:p w:rsidR="00E154AB" w:rsidRPr="003E3405" w:rsidRDefault="00E154AB" w:rsidP="00583841">
            <w:pPr>
              <w:pStyle w:val="TAC"/>
              <w:jc w:val="left"/>
            </w:pPr>
            <w:r w:rsidRPr="003E3405">
              <w:t>5</w:t>
            </w:r>
          </w:p>
        </w:tc>
        <w:tc>
          <w:tcPr>
            <w:tcW w:w="8647" w:type="dxa"/>
            <w:shd w:val="clear" w:color="auto" w:fill="auto"/>
          </w:tcPr>
          <w:p w:rsidR="00E154AB" w:rsidRPr="000F7D37" w:rsidRDefault="00E154AB" w:rsidP="00583841">
            <w:pPr>
              <w:pStyle w:val="TAC"/>
              <w:jc w:val="left"/>
            </w:pPr>
            <w:r w:rsidRPr="003E3405">
              <w:t xml:space="preserve">Event: </w:t>
            </w:r>
            <w:r>
              <w:t>R</w:t>
            </w:r>
            <w:r w:rsidRPr="003E3405">
              <w:t xml:space="preserve">eceived </w:t>
            </w:r>
            <w:r>
              <w:t>information</w:t>
            </w:r>
            <w:r w:rsidRPr="003E3405">
              <w:t xml:space="preserve"> that the NF Service is deregistered from the NRF either by the NF itself or by</w:t>
            </w:r>
            <w:r>
              <w:t xml:space="preserve"> an</w:t>
            </w:r>
            <w:r w:rsidRPr="000F7D37">
              <w:t xml:space="preserve"> OAM system on behalf of the NF.</w:t>
            </w:r>
          </w:p>
          <w:p w:rsidR="00E154AB" w:rsidRPr="000F7D37" w:rsidRDefault="00E154AB" w:rsidP="00583841">
            <w:pPr>
              <w:pStyle w:val="TAC"/>
              <w:jc w:val="left"/>
            </w:pPr>
            <w:r w:rsidRPr="000F7D37">
              <w:t xml:space="preserve">Action: </w:t>
            </w:r>
            <w:r>
              <w:t>Set</w:t>
            </w:r>
            <w:r w:rsidRPr="000F7D37">
              <w:t xml:space="preserve"> registration state of the MSI to </w:t>
            </w:r>
            <w:r>
              <w:t>D</w:t>
            </w:r>
            <w:r w:rsidRPr="000F7D37">
              <w:t>eregistered.</w:t>
            </w:r>
          </w:p>
          <w:p w:rsidR="00E154AB" w:rsidRPr="000F7D37" w:rsidRDefault="00E154AB" w:rsidP="00583841">
            <w:pPr>
              <w:pStyle w:val="TAC"/>
              <w:jc w:val="left"/>
            </w:pPr>
          </w:p>
        </w:tc>
      </w:tr>
      <w:tr w:rsidR="00E154AB" w:rsidRPr="003E3405" w:rsidTr="00583841">
        <w:tc>
          <w:tcPr>
            <w:tcW w:w="959" w:type="dxa"/>
            <w:shd w:val="clear" w:color="auto" w:fill="auto"/>
          </w:tcPr>
          <w:p w:rsidR="00E154AB" w:rsidRPr="003E3405" w:rsidRDefault="00E154AB" w:rsidP="00583841">
            <w:pPr>
              <w:pStyle w:val="TAC"/>
              <w:jc w:val="left"/>
            </w:pPr>
            <w:r w:rsidRPr="003E3405">
              <w:t>6</w:t>
            </w:r>
          </w:p>
        </w:tc>
        <w:tc>
          <w:tcPr>
            <w:tcW w:w="8647" w:type="dxa"/>
            <w:shd w:val="clear" w:color="auto" w:fill="auto"/>
          </w:tcPr>
          <w:p w:rsidR="00E154AB" w:rsidRPr="003E3405" w:rsidRDefault="00E154AB" w:rsidP="00583841">
            <w:pPr>
              <w:pStyle w:val="TAC"/>
              <w:jc w:val="left"/>
            </w:pPr>
            <w:r w:rsidRPr="003E3405">
              <w:t xml:space="preserve">Event: </w:t>
            </w:r>
            <w:r>
              <w:t>Received information</w:t>
            </w:r>
            <w:r w:rsidRPr="003E3405">
              <w:t xml:space="preserve"> that the NF Service is unavailable because of</w:t>
            </w:r>
            <w:r>
              <w:t>, for example,</w:t>
            </w:r>
            <w:r w:rsidRPr="003E3405">
              <w:t xml:space="preserve"> limitation of resource or other exceptions.</w:t>
            </w:r>
          </w:p>
          <w:p w:rsidR="00E154AB" w:rsidRPr="003E3405" w:rsidRDefault="00E154AB" w:rsidP="00583841">
            <w:pPr>
              <w:pStyle w:val="TAC"/>
              <w:jc w:val="left"/>
            </w:pPr>
            <w:r w:rsidRPr="003E3405">
              <w:t xml:space="preserve">Action: </w:t>
            </w:r>
            <w:r>
              <w:t>Set t</w:t>
            </w:r>
            <w:r w:rsidRPr="003E3405">
              <w:t>he Operational state of the MSI to Disabled.</w:t>
            </w:r>
          </w:p>
          <w:p w:rsidR="00E154AB" w:rsidRPr="003E3405" w:rsidRDefault="00E154AB" w:rsidP="00583841">
            <w:pPr>
              <w:pStyle w:val="TAC"/>
              <w:jc w:val="left"/>
            </w:pPr>
          </w:p>
        </w:tc>
      </w:tr>
      <w:tr w:rsidR="00E154AB" w:rsidRPr="003E3405" w:rsidTr="00583841">
        <w:tc>
          <w:tcPr>
            <w:tcW w:w="959" w:type="dxa"/>
            <w:shd w:val="clear" w:color="auto" w:fill="auto"/>
          </w:tcPr>
          <w:p w:rsidR="00E154AB" w:rsidRPr="003E3405" w:rsidRDefault="00E154AB" w:rsidP="00583841">
            <w:pPr>
              <w:pStyle w:val="TAC"/>
              <w:jc w:val="left"/>
            </w:pPr>
            <w:r w:rsidRPr="003E3405">
              <w:t>7</w:t>
            </w:r>
          </w:p>
        </w:tc>
        <w:tc>
          <w:tcPr>
            <w:tcW w:w="8647" w:type="dxa"/>
            <w:shd w:val="clear" w:color="auto" w:fill="auto"/>
          </w:tcPr>
          <w:p w:rsidR="00E154AB" w:rsidRPr="000F7D37" w:rsidRDefault="00E154AB" w:rsidP="00583841">
            <w:pPr>
              <w:pStyle w:val="TAC"/>
              <w:jc w:val="left"/>
            </w:pPr>
            <w:r w:rsidRPr="003E3405">
              <w:t xml:space="preserve">Event: </w:t>
            </w:r>
            <w:r>
              <w:t>Received information that the NF Service is unavilable.</w:t>
            </w:r>
          </w:p>
          <w:p w:rsidR="00E154AB" w:rsidRPr="000F7D37" w:rsidRDefault="00E154AB" w:rsidP="00583841">
            <w:pPr>
              <w:pStyle w:val="TAC"/>
              <w:jc w:val="left"/>
            </w:pPr>
            <w:r w:rsidRPr="000F7D37">
              <w:t xml:space="preserve">Action: </w:t>
            </w:r>
            <w:r>
              <w:t xml:space="preserve">Deregister the NF Service on behalf of the NF, and set </w:t>
            </w:r>
            <w:r w:rsidRPr="000F7D37">
              <w:t xml:space="preserve">the registration state of the MSI to </w:t>
            </w:r>
            <w:r>
              <w:t>D</w:t>
            </w:r>
            <w:r w:rsidRPr="000F7D37">
              <w:t>eregistered.</w:t>
            </w:r>
          </w:p>
        </w:tc>
      </w:tr>
      <w:tr w:rsidR="00E154AB" w:rsidRPr="003E3405" w:rsidTr="00583841">
        <w:tc>
          <w:tcPr>
            <w:tcW w:w="959" w:type="dxa"/>
            <w:shd w:val="clear" w:color="auto" w:fill="auto"/>
          </w:tcPr>
          <w:p w:rsidR="00E154AB" w:rsidRPr="003E3405" w:rsidRDefault="00E154AB" w:rsidP="00583841">
            <w:pPr>
              <w:pStyle w:val="TAC"/>
              <w:jc w:val="left"/>
            </w:pPr>
            <w:r w:rsidRPr="003E3405">
              <w:t>8</w:t>
            </w:r>
          </w:p>
        </w:tc>
        <w:tc>
          <w:tcPr>
            <w:tcW w:w="8647" w:type="dxa"/>
            <w:shd w:val="clear" w:color="auto" w:fill="auto"/>
          </w:tcPr>
          <w:p w:rsidR="00E154AB" w:rsidRPr="000F7D37" w:rsidRDefault="00E154AB" w:rsidP="00583841">
            <w:pPr>
              <w:pStyle w:val="TAC"/>
              <w:jc w:val="left"/>
            </w:pPr>
            <w:r w:rsidRPr="003E3405">
              <w:t xml:space="preserve">Event: </w:t>
            </w:r>
            <w:r>
              <w:t xml:space="preserve">Received </w:t>
            </w:r>
            <w:r w:rsidRPr="000F7D37">
              <w:t>CM operation to lock the NF Service or the NF.</w:t>
            </w:r>
          </w:p>
          <w:p w:rsidR="00E154AB" w:rsidRPr="000F7D37" w:rsidRDefault="00E154AB" w:rsidP="00583841">
            <w:pPr>
              <w:pStyle w:val="TAC"/>
              <w:jc w:val="left"/>
            </w:pPr>
            <w:r w:rsidRPr="000F7D37">
              <w:t xml:space="preserve">Action: </w:t>
            </w:r>
            <w:r>
              <w:t xml:space="preserve">Set </w:t>
            </w:r>
            <w:r w:rsidRPr="000F7D37">
              <w:t>the Administrative state of the MSI to Locked.</w:t>
            </w:r>
          </w:p>
          <w:p w:rsidR="00E154AB" w:rsidRPr="000F7D37" w:rsidRDefault="00E154AB" w:rsidP="00583841">
            <w:pPr>
              <w:pStyle w:val="TAC"/>
              <w:jc w:val="left"/>
            </w:pPr>
          </w:p>
          <w:p w:rsidR="00E154AB" w:rsidRPr="003E3405" w:rsidRDefault="00E154AB" w:rsidP="00583841">
            <w:pPr>
              <w:pStyle w:val="TAC"/>
              <w:jc w:val="left"/>
            </w:pPr>
            <w:r w:rsidRPr="003E3405">
              <w:t xml:space="preserve">Note: </w:t>
            </w:r>
            <w:r>
              <w:t>Changing Administrative state on</w:t>
            </w:r>
            <w:r w:rsidRPr="000F7D37">
              <w:t xml:space="preserve"> NF service</w:t>
            </w:r>
            <w:r>
              <w:t xml:space="preserve"> level</w:t>
            </w:r>
            <w:r w:rsidRPr="000F7D37">
              <w:t xml:space="preserve"> is optional</w:t>
            </w:r>
          </w:p>
          <w:p w:rsidR="00E154AB" w:rsidRPr="003E3405" w:rsidRDefault="00E154AB" w:rsidP="00583841">
            <w:pPr>
              <w:pStyle w:val="TAC"/>
              <w:jc w:val="left"/>
            </w:pPr>
          </w:p>
        </w:tc>
      </w:tr>
      <w:tr w:rsidR="00E154AB" w:rsidRPr="003E3405" w:rsidTr="00583841">
        <w:tc>
          <w:tcPr>
            <w:tcW w:w="959" w:type="dxa"/>
            <w:shd w:val="clear" w:color="auto" w:fill="auto"/>
          </w:tcPr>
          <w:p w:rsidR="00E154AB" w:rsidRPr="003E3405" w:rsidRDefault="00E154AB" w:rsidP="00583841">
            <w:pPr>
              <w:pStyle w:val="TAC"/>
              <w:jc w:val="left"/>
            </w:pPr>
            <w:r w:rsidRPr="003E3405">
              <w:t>9</w:t>
            </w:r>
          </w:p>
        </w:tc>
        <w:tc>
          <w:tcPr>
            <w:tcW w:w="8647" w:type="dxa"/>
            <w:shd w:val="clear" w:color="auto" w:fill="auto"/>
          </w:tcPr>
          <w:p w:rsidR="00E154AB" w:rsidRPr="003E3405" w:rsidRDefault="00E154AB" w:rsidP="00583841">
            <w:pPr>
              <w:pStyle w:val="TAC"/>
              <w:jc w:val="left"/>
            </w:pPr>
            <w:r w:rsidRPr="003E3405">
              <w:t xml:space="preserve">Event: </w:t>
            </w:r>
            <w:r>
              <w:t>R</w:t>
            </w:r>
            <w:r w:rsidRPr="003E3405">
              <w:t xml:space="preserve">eceived </w:t>
            </w:r>
            <w:r>
              <w:t>information</w:t>
            </w:r>
            <w:r w:rsidRPr="003E3405">
              <w:t xml:space="preserve"> that the NF Service is terminated or deleted,</w:t>
            </w:r>
          </w:p>
          <w:p w:rsidR="00E154AB" w:rsidRPr="003E3405" w:rsidRDefault="00E154AB" w:rsidP="00583841">
            <w:pPr>
              <w:pStyle w:val="TAC"/>
              <w:jc w:val="left"/>
            </w:pPr>
            <w:r w:rsidRPr="003E3405">
              <w:t xml:space="preserve">Action: </w:t>
            </w:r>
            <w:r>
              <w:t>Delete t</w:t>
            </w:r>
            <w:r w:rsidRPr="003E3405">
              <w:t xml:space="preserve">he MSI  and </w:t>
            </w:r>
            <w:r>
              <w:t xml:space="preserve">set </w:t>
            </w:r>
            <w:r w:rsidRPr="003E3405">
              <w:t>its state to NULL.</w:t>
            </w:r>
          </w:p>
        </w:tc>
      </w:tr>
    </w:tbl>
    <w:p w:rsidR="00E154AB" w:rsidRPr="00B60C3A" w:rsidRDefault="00E154AB" w:rsidP="00E154AB"/>
    <w:p w:rsidR="00E154AB" w:rsidRPr="002B15AA" w:rsidRDefault="00E154AB" w:rsidP="00E154AB">
      <w:pPr>
        <w:pStyle w:val="Heading8"/>
        <w:tabs>
          <w:tab w:val="left" w:pos="6144"/>
        </w:tabs>
      </w:pPr>
      <w:r w:rsidRPr="002B15AA">
        <w:br w:type="page"/>
      </w:r>
      <w:bookmarkStart w:id="26737" w:name="_Toc19888644"/>
      <w:bookmarkStart w:id="26738" w:name="_Toc27405677"/>
      <w:bookmarkStart w:id="26739" w:name="_Toc35878875"/>
      <w:bookmarkStart w:id="26740" w:name="_Toc36220691"/>
      <w:bookmarkStart w:id="26741" w:name="_Toc36474789"/>
      <w:bookmarkStart w:id="26742" w:name="_Toc36543061"/>
      <w:bookmarkStart w:id="26743" w:name="_Toc36543882"/>
      <w:bookmarkStart w:id="26744" w:name="_Toc36568120"/>
      <w:bookmarkStart w:id="26745" w:name="_Toc44341870"/>
      <w:r w:rsidRPr="002B15AA">
        <w:lastRenderedPageBreak/>
        <w:t xml:space="preserve">Annex </w:t>
      </w:r>
      <w:r>
        <w:t>M</w:t>
      </w:r>
      <w:r w:rsidRPr="002B15AA">
        <w:t xml:space="preserve"> (informative):</w:t>
      </w:r>
      <w:r w:rsidRPr="002B15AA">
        <w:tab/>
      </w:r>
      <w:r w:rsidRPr="002B15AA">
        <w:br/>
        <w:t>Change history</w:t>
      </w:r>
      <w:bookmarkEnd w:id="26387"/>
      <w:bookmarkEnd w:id="26737"/>
      <w:bookmarkEnd w:id="26738"/>
      <w:bookmarkEnd w:id="26739"/>
      <w:bookmarkEnd w:id="26740"/>
      <w:bookmarkEnd w:id="26741"/>
      <w:bookmarkEnd w:id="26742"/>
      <w:bookmarkEnd w:id="26743"/>
      <w:bookmarkEnd w:id="26744"/>
      <w:bookmarkEnd w:id="26745"/>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1134"/>
        <w:gridCol w:w="709"/>
        <w:gridCol w:w="425"/>
        <w:gridCol w:w="284"/>
        <w:gridCol w:w="4536"/>
        <w:gridCol w:w="708"/>
      </w:tblGrid>
      <w:tr w:rsidR="00E154AB" w:rsidRPr="002B15AA" w:rsidTr="00583841">
        <w:trPr>
          <w:cantSplit/>
        </w:trPr>
        <w:tc>
          <w:tcPr>
            <w:tcW w:w="9639" w:type="dxa"/>
            <w:gridSpan w:val="8"/>
            <w:tcBorders>
              <w:bottom w:val="nil"/>
            </w:tcBorders>
            <w:shd w:val="solid" w:color="FFFFFF" w:fill="auto"/>
          </w:tcPr>
          <w:p w:rsidR="00E154AB" w:rsidRPr="002B15AA" w:rsidRDefault="00E154AB" w:rsidP="00583841">
            <w:pPr>
              <w:pStyle w:val="TAL"/>
              <w:jc w:val="center"/>
              <w:rPr>
                <w:b/>
                <w:sz w:val="16"/>
              </w:rPr>
            </w:pPr>
            <w:r w:rsidRPr="002B15AA">
              <w:rPr>
                <w:b/>
              </w:rPr>
              <w:t>Change history</w:t>
            </w:r>
          </w:p>
        </w:tc>
      </w:tr>
      <w:tr w:rsidR="00E154AB" w:rsidRPr="002B15AA" w:rsidTr="00BD0A88">
        <w:tc>
          <w:tcPr>
            <w:tcW w:w="800" w:type="dxa"/>
            <w:shd w:val="pct10" w:color="auto" w:fill="FFFFFF"/>
          </w:tcPr>
          <w:p w:rsidR="00E154AB" w:rsidRPr="002B15AA" w:rsidRDefault="00E154AB" w:rsidP="00583841">
            <w:pPr>
              <w:pStyle w:val="TAH"/>
            </w:pPr>
            <w:r w:rsidRPr="002B15AA">
              <w:t>Date</w:t>
            </w:r>
          </w:p>
        </w:tc>
        <w:tc>
          <w:tcPr>
            <w:tcW w:w="1043" w:type="dxa"/>
            <w:shd w:val="pct10" w:color="auto" w:fill="FFFFFF"/>
          </w:tcPr>
          <w:p w:rsidR="00E154AB" w:rsidRPr="002B15AA" w:rsidRDefault="00E154AB" w:rsidP="00583841">
            <w:pPr>
              <w:pStyle w:val="TAH"/>
            </w:pPr>
            <w:r w:rsidRPr="002B15AA">
              <w:t>Meeting</w:t>
            </w:r>
          </w:p>
        </w:tc>
        <w:tc>
          <w:tcPr>
            <w:tcW w:w="1134" w:type="dxa"/>
            <w:shd w:val="pct10" w:color="auto" w:fill="FFFFFF"/>
          </w:tcPr>
          <w:p w:rsidR="00E154AB" w:rsidRPr="002B15AA" w:rsidRDefault="00E154AB" w:rsidP="00583841">
            <w:pPr>
              <w:pStyle w:val="TAH"/>
            </w:pPr>
            <w:r w:rsidRPr="002B15AA">
              <w:t>TDoc</w:t>
            </w:r>
          </w:p>
        </w:tc>
        <w:tc>
          <w:tcPr>
            <w:tcW w:w="709" w:type="dxa"/>
            <w:shd w:val="pct10" w:color="auto" w:fill="FFFFFF"/>
          </w:tcPr>
          <w:p w:rsidR="00E154AB" w:rsidRPr="002B15AA" w:rsidRDefault="00E154AB" w:rsidP="00583841">
            <w:pPr>
              <w:pStyle w:val="TAH"/>
            </w:pPr>
            <w:r w:rsidRPr="002B15AA">
              <w:t>CR</w:t>
            </w:r>
          </w:p>
        </w:tc>
        <w:tc>
          <w:tcPr>
            <w:tcW w:w="425" w:type="dxa"/>
            <w:shd w:val="pct10" w:color="auto" w:fill="FFFFFF"/>
          </w:tcPr>
          <w:p w:rsidR="00E154AB" w:rsidRPr="002B15AA" w:rsidRDefault="00E154AB" w:rsidP="00583841">
            <w:pPr>
              <w:pStyle w:val="TAH"/>
            </w:pPr>
            <w:r w:rsidRPr="002B15AA">
              <w:t>Rev</w:t>
            </w:r>
          </w:p>
        </w:tc>
        <w:tc>
          <w:tcPr>
            <w:tcW w:w="284" w:type="dxa"/>
            <w:shd w:val="pct10" w:color="auto" w:fill="FFFFFF"/>
          </w:tcPr>
          <w:p w:rsidR="00E154AB" w:rsidRPr="002B15AA" w:rsidRDefault="00E154AB" w:rsidP="00583841">
            <w:pPr>
              <w:pStyle w:val="TAH"/>
            </w:pPr>
            <w:r w:rsidRPr="002B15AA">
              <w:t>Cat</w:t>
            </w:r>
          </w:p>
        </w:tc>
        <w:tc>
          <w:tcPr>
            <w:tcW w:w="4536" w:type="dxa"/>
            <w:shd w:val="pct10" w:color="auto" w:fill="FFFFFF"/>
          </w:tcPr>
          <w:p w:rsidR="00E154AB" w:rsidRPr="002B15AA" w:rsidRDefault="00E154AB" w:rsidP="00583841">
            <w:pPr>
              <w:pStyle w:val="TAH"/>
            </w:pPr>
            <w:r w:rsidRPr="002B15AA">
              <w:t>Subject/Comment</w:t>
            </w:r>
          </w:p>
        </w:tc>
        <w:tc>
          <w:tcPr>
            <w:tcW w:w="708" w:type="dxa"/>
            <w:shd w:val="pct10" w:color="auto" w:fill="FFFFFF"/>
          </w:tcPr>
          <w:p w:rsidR="00E154AB" w:rsidRPr="002B15AA" w:rsidRDefault="00E154AB" w:rsidP="00583841">
            <w:pPr>
              <w:pStyle w:val="TAH"/>
            </w:pPr>
            <w:r w:rsidRPr="002B15AA">
              <w:t>New version</w:t>
            </w:r>
          </w:p>
        </w:tc>
      </w:tr>
      <w:tr w:rsidR="00E154AB" w:rsidRPr="002B15AA" w:rsidTr="00BD0A88">
        <w:tc>
          <w:tcPr>
            <w:tcW w:w="800" w:type="dxa"/>
            <w:shd w:val="solid" w:color="FFFFFF" w:fill="auto"/>
          </w:tcPr>
          <w:p w:rsidR="00E154AB" w:rsidRPr="002B15AA" w:rsidRDefault="00E154AB" w:rsidP="00583841">
            <w:pPr>
              <w:pStyle w:val="TAL"/>
              <w:rPr>
                <w:lang w:eastAsia="zh-CN"/>
              </w:rPr>
            </w:pPr>
            <w:r w:rsidRPr="002B15AA">
              <w:rPr>
                <w:lang w:eastAsia="zh-CN"/>
              </w:rPr>
              <w:t>2018-09</w:t>
            </w:r>
          </w:p>
        </w:tc>
        <w:tc>
          <w:tcPr>
            <w:tcW w:w="1043" w:type="dxa"/>
            <w:shd w:val="solid" w:color="FFFFFF" w:fill="auto"/>
          </w:tcPr>
          <w:p w:rsidR="00E154AB" w:rsidRPr="002B15AA" w:rsidRDefault="00E154AB" w:rsidP="00583841">
            <w:pPr>
              <w:pStyle w:val="TAL"/>
              <w:rPr>
                <w:lang w:eastAsia="zh-CN"/>
              </w:rPr>
            </w:pPr>
            <w:r w:rsidRPr="002B15AA">
              <w:rPr>
                <w:lang w:eastAsia="zh-CN"/>
              </w:rPr>
              <w:t>SA#81</w:t>
            </w:r>
          </w:p>
        </w:tc>
        <w:tc>
          <w:tcPr>
            <w:tcW w:w="1134" w:type="dxa"/>
            <w:shd w:val="solid" w:color="FFFFFF" w:fill="auto"/>
          </w:tcPr>
          <w:p w:rsidR="00E154AB" w:rsidRPr="002B15AA" w:rsidRDefault="00E154AB" w:rsidP="00583841">
            <w:pPr>
              <w:pStyle w:val="TAL"/>
              <w:rPr>
                <w:rFonts w:cs="Arial"/>
                <w:lang w:eastAsia="zh-CN"/>
              </w:rPr>
            </w:pPr>
          </w:p>
        </w:tc>
        <w:tc>
          <w:tcPr>
            <w:tcW w:w="709" w:type="dxa"/>
            <w:shd w:val="solid" w:color="FFFFFF" w:fill="auto"/>
          </w:tcPr>
          <w:p w:rsidR="00E154AB" w:rsidRPr="002B15AA" w:rsidRDefault="00E154AB" w:rsidP="00583841">
            <w:pPr>
              <w:pStyle w:val="TAL"/>
              <w:rPr>
                <w:lang w:eastAsia="zh-CN"/>
              </w:rPr>
            </w:pPr>
          </w:p>
        </w:tc>
        <w:tc>
          <w:tcPr>
            <w:tcW w:w="425" w:type="dxa"/>
            <w:shd w:val="solid" w:color="FFFFFF" w:fill="auto"/>
          </w:tcPr>
          <w:p w:rsidR="00E154AB" w:rsidRPr="002B15AA" w:rsidRDefault="00E154AB" w:rsidP="00583841">
            <w:pPr>
              <w:pStyle w:val="TAL"/>
              <w:rPr>
                <w:lang w:eastAsia="zh-CN"/>
              </w:rPr>
            </w:pPr>
          </w:p>
        </w:tc>
        <w:tc>
          <w:tcPr>
            <w:tcW w:w="284" w:type="dxa"/>
            <w:shd w:val="solid" w:color="FFFFFF" w:fill="auto"/>
          </w:tcPr>
          <w:p w:rsidR="00E154AB" w:rsidRPr="002B15AA" w:rsidRDefault="00E154AB" w:rsidP="00583841">
            <w:pPr>
              <w:pStyle w:val="TAL"/>
              <w:rPr>
                <w:rFonts w:cs="Arial"/>
                <w:lang w:eastAsia="zh-CN"/>
              </w:rPr>
            </w:pPr>
          </w:p>
        </w:tc>
        <w:tc>
          <w:tcPr>
            <w:tcW w:w="4536" w:type="dxa"/>
            <w:shd w:val="solid" w:color="FFFFFF" w:fill="auto"/>
          </w:tcPr>
          <w:p w:rsidR="00E154AB" w:rsidRPr="002B15AA" w:rsidRDefault="00E154AB" w:rsidP="00583841">
            <w:pPr>
              <w:pStyle w:val="TAL"/>
            </w:pPr>
            <w:r>
              <w:t>Upgrade to change control version</w:t>
            </w:r>
          </w:p>
        </w:tc>
        <w:tc>
          <w:tcPr>
            <w:tcW w:w="708" w:type="dxa"/>
            <w:shd w:val="solid" w:color="FFFFFF" w:fill="auto"/>
          </w:tcPr>
          <w:p w:rsidR="00E154AB" w:rsidRPr="002B15AA" w:rsidRDefault="00E154AB" w:rsidP="00583841">
            <w:pPr>
              <w:pStyle w:val="TAL"/>
              <w:rPr>
                <w:lang w:eastAsia="zh-CN"/>
              </w:rPr>
            </w:pPr>
            <w:r>
              <w:rPr>
                <w:lang w:eastAsia="zh-CN"/>
              </w:rPr>
              <w:t>15.0.0</w:t>
            </w:r>
          </w:p>
        </w:tc>
      </w:tr>
      <w:tr w:rsidR="00E154AB" w:rsidRPr="002B15AA" w:rsidTr="00BD0A88">
        <w:tc>
          <w:tcPr>
            <w:tcW w:w="800" w:type="dxa"/>
            <w:shd w:val="solid" w:color="FFFFFF" w:fill="auto"/>
          </w:tcPr>
          <w:p w:rsidR="00E154AB" w:rsidRPr="002B15AA" w:rsidRDefault="00E154AB" w:rsidP="00583841">
            <w:pPr>
              <w:pStyle w:val="TAL"/>
              <w:rPr>
                <w:lang w:eastAsia="zh-CN"/>
              </w:rPr>
            </w:pPr>
            <w:r w:rsidRPr="002B15AA">
              <w:rPr>
                <w:lang w:eastAsia="zh-CN"/>
              </w:rPr>
              <w:t>2018-09</w:t>
            </w:r>
          </w:p>
        </w:tc>
        <w:tc>
          <w:tcPr>
            <w:tcW w:w="1043" w:type="dxa"/>
            <w:shd w:val="solid" w:color="FFFFFF" w:fill="auto"/>
          </w:tcPr>
          <w:p w:rsidR="00E154AB" w:rsidRPr="002B15AA" w:rsidRDefault="00E154AB" w:rsidP="00583841">
            <w:pPr>
              <w:pStyle w:val="TAL"/>
              <w:rPr>
                <w:lang w:eastAsia="zh-CN"/>
              </w:rPr>
            </w:pPr>
            <w:r w:rsidRPr="002B15AA">
              <w:rPr>
                <w:lang w:eastAsia="zh-CN"/>
              </w:rPr>
              <w:t>SA#81</w:t>
            </w:r>
          </w:p>
        </w:tc>
        <w:tc>
          <w:tcPr>
            <w:tcW w:w="1134" w:type="dxa"/>
            <w:shd w:val="solid" w:color="FFFFFF" w:fill="auto"/>
          </w:tcPr>
          <w:p w:rsidR="00E154AB" w:rsidRPr="002B15AA" w:rsidRDefault="00E154AB" w:rsidP="00583841">
            <w:pPr>
              <w:pStyle w:val="TAL"/>
              <w:rPr>
                <w:rFonts w:cs="Arial"/>
                <w:lang w:eastAsia="zh-CN"/>
              </w:rPr>
            </w:pPr>
          </w:p>
        </w:tc>
        <w:tc>
          <w:tcPr>
            <w:tcW w:w="709" w:type="dxa"/>
            <w:shd w:val="solid" w:color="FFFFFF" w:fill="auto"/>
          </w:tcPr>
          <w:p w:rsidR="00E154AB" w:rsidRPr="002B15AA" w:rsidRDefault="00E154AB" w:rsidP="00583841">
            <w:pPr>
              <w:pStyle w:val="TAL"/>
              <w:rPr>
                <w:lang w:eastAsia="zh-CN"/>
              </w:rPr>
            </w:pPr>
          </w:p>
        </w:tc>
        <w:tc>
          <w:tcPr>
            <w:tcW w:w="425" w:type="dxa"/>
            <w:shd w:val="solid" w:color="FFFFFF" w:fill="auto"/>
          </w:tcPr>
          <w:p w:rsidR="00E154AB" w:rsidRPr="002B15AA" w:rsidRDefault="00E154AB" w:rsidP="00583841">
            <w:pPr>
              <w:pStyle w:val="TAL"/>
              <w:rPr>
                <w:lang w:eastAsia="zh-CN"/>
              </w:rPr>
            </w:pPr>
          </w:p>
        </w:tc>
        <w:tc>
          <w:tcPr>
            <w:tcW w:w="284" w:type="dxa"/>
            <w:shd w:val="solid" w:color="FFFFFF" w:fill="auto"/>
          </w:tcPr>
          <w:p w:rsidR="00E154AB" w:rsidRPr="002B15AA" w:rsidRDefault="00E154AB" w:rsidP="00583841">
            <w:pPr>
              <w:pStyle w:val="TAL"/>
              <w:rPr>
                <w:rFonts w:cs="Arial"/>
                <w:lang w:eastAsia="zh-CN"/>
              </w:rPr>
            </w:pPr>
          </w:p>
        </w:tc>
        <w:tc>
          <w:tcPr>
            <w:tcW w:w="4536" w:type="dxa"/>
            <w:shd w:val="solid" w:color="FFFFFF" w:fill="auto"/>
          </w:tcPr>
          <w:p w:rsidR="00E154AB" w:rsidRPr="002B15AA" w:rsidRDefault="00E154AB" w:rsidP="00583841">
            <w:pPr>
              <w:pStyle w:val="TAL"/>
            </w:pPr>
            <w:r>
              <w:t>EdiHelp review</w:t>
            </w:r>
          </w:p>
        </w:tc>
        <w:tc>
          <w:tcPr>
            <w:tcW w:w="708" w:type="dxa"/>
            <w:shd w:val="solid" w:color="FFFFFF" w:fill="auto"/>
          </w:tcPr>
          <w:p w:rsidR="00E154AB" w:rsidRPr="002B15AA" w:rsidRDefault="00E154AB" w:rsidP="00583841">
            <w:pPr>
              <w:pStyle w:val="TAL"/>
              <w:rPr>
                <w:lang w:eastAsia="zh-CN"/>
              </w:rPr>
            </w:pPr>
            <w:r>
              <w:rPr>
                <w:lang w:eastAsia="zh-CN"/>
              </w:rPr>
              <w:t>15.0.1</w:t>
            </w:r>
          </w:p>
        </w:tc>
      </w:tr>
      <w:tr w:rsidR="00E154AB" w:rsidRPr="002B15AA" w:rsidTr="00BD0A88">
        <w:tc>
          <w:tcPr>
            <w:tcW w:w="800" w:type="dxa"/>
            <w:shd w:val="solid" w:color="FFFFFF" w:fill="auto"/>
          </w:tcPr>
          <w:p w:rsidR="00E154AB" w:rsidRPr="002B15AA" w:rsidRDefault="00E154AB" w:rsidP="00583841">
            <w:pPr>
              <w:pStyle w:val="TAL"/>
              <w:rPr>
                <w:lang w:eastAsia="zh-CN"/>
              </w:rPr>
            </w:pPr>
            <w:r>
              <w:rPr>
                <w:lang w:eastAsia="zh-CN"/>
              </w:rPr>
              <w:t>2018-12</w:t>
            </w:r>
          </w:p>
        </w:tc>
        <w:tc>
          <w:tcPr>
            <w:tcW w:w="1043" w:type="dxa"/>
            <w:shd w:val="solid" w:color="FFFFFF" w:fill="auto"/>
          </w:tcPr>
          <w:p w:rsidR="00E154AB" w:rsidRPr="002B15AA" w:rsidRDefault="00E154AB" w:rsidP="00583841">
            <w:pPr>
              <w:pStyle w:val="TAL"/>
              <w:rPr>
                <w:lang w:eastAsia="zh-CN"/>
              </w:rPr>
            </w:pPr>
            <w:r>
              <w:rPr>
                <w:lang w:eastAsia="zh-CN"/>
              </w:rPr>
              <w:t>SA#82</w:t>
            </w:r>
          </w:p>
        </w:tc>
        <w:tc>
          <w:tcPr>
            <w:tcW w:w="1134" w:type="dxa"/>
            <w:shd w:val="solid" w:color="FFFFFF" w:fill="auto"/>
          </w:tcPr>
          <w:p w:rsidR="00E154AB" w:rsidRPr="002B15AA"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Pr="002B15AA" w:rsidRDefault="00E154AB" w:rsidP="00583841">
            <w:pPr>
              <w:pStyle w:val="TAL"/>
              <w:rPr>
                <w:lang w:eastAsia="zh-CN"/>
              </w:rPr>
            </w:pPr>
            <w:r>
              <w:rPr>
                <w:lang w:eastAsia="zh-CN"/>
              </w:rPr>
              <w:t>0001</w:t>
            </w:r>
          </w:p>
        </w:tc>
        <w:tc>
          <w:tcPr>
            <w:tcW w:w="425" w:type="dxa"/>
            <w:shd w:val="solid" w:color="FFFFFF" w:fill="auto"/>
          </w:tcPr>
          <w:p w:rsidR="00E154AB" w:rsidRPr="002B15AA" w:rsidRDefault="00E154AB" w:rsidP="00583841">
            <w:pPr>
              <w:pStyle w:val="TAL"/>
              <w:rPr>
                <w:lang w:eastAsia="zh-CN"/>
              </w:rPr>
            </w:pPr>
            <w:r>
              <w:rPr>
                <w:lang w:eastAsia="zh-CN"/>
              </w:rPr>
              <w:t>1</w:t>
            </w:r>
          </w:p>
        </w:tc>
        <w:tc>
          <w:tcPr>
            <w:tcW w:w="284" w:type="dxa"/>
            <w:shd w:val="solid" w:color="FFFFFF" w:fill="auto"/>
          </w:tcPr>
          <w:p w:rsidR="00E154AB" w:rsidRPr="002B15AA"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Fix issues raised by EditHelp</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Default="00E154AB" w:rsidP="00583841">
            <w:pPr>
              <w:pStyle w:val="TAL"/>
              <w:rPr>
                <w:lang w:eastAsia="zh-CN"/>
              </w:rPr>
            </w:pPr>
            <w:r>
              <w:rPr>
                <w:lang w:eastAsia="zh-CN"/>
              </w:rPr>
              <w:t>0002</w:t>
            </w:r>
          </w:p>
        </w:tc>
        <w:tc>
          <w:tcPr>
            <w:tcW w:w="425" w:type="dxa"/>
            <w:shd w:val="solid" w:color="FFFFFF" w:fill="auto"/>
          </w:tcPr>
          <w:p w:rsidR="00E154AB" w:rsidRDefault="00E154AB" w:rsidP="00583841">
            <w:pPr>
              <w:pStyle w:val="TAL"/>
              <w:rPr>
                <w:lang w:eastAsia="zh-CN"/>
              </w:rPr>
            </w:pPr>
            <w:r>
              <w:rPr>
                <w:lang w:eastAsia="zh-CN"/>
              </w:rPr>
              <w:t>2</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Update NR Stage 2 definition to align with TS 37.340 for MR-DC</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Default="00E154AB" w:rsidP="00583841">
            <w:pPr>
              <w:pStyle w:val="TAL"/>
              <w:rPr>
                <w:lang w:eastAsia="zh-CN"/>
              </w:rPr>
            </w:pPr>
            <w:r>
              <w:rPr>
                <w:lang w:eastAsia="zh-CN"/>
              </w:rPr>
              <w:t>0003</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Update NRM Stage 2 defintion to align with TS 23.501 for 5G architecture</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Default="00E154AB" w:rsidP="00583841">
            <w:pPr>
              <w:pStyle w:val="TAL"/>
              <w:rPr>
                <w:lang w:eastAsia="zh-CN"/>
              </w:rPr>
            </w:pPr>
            <w:r>
              <w:rPr>
                <w:lang w:eastAsia="zh-CN"/>
              </w:rPr>
              <w:t>0005</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 xml:space="preserve">Update Stage 3 XML definition of NR to align with Stage 2 content </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Default="00E154AB" w:rsidP="00583841">
            <w:pPr>
              <w:pStyle w:val="TAL"/>
              <w:rPr>
                <w:lang w:eastAsia="zh-CN"/>
              </w:rPr>
            </w:pPr>
            <w:r>
              <w:rPr>
                <w:lang w:eastAsia="zh-CN"/>
              </w:rPr>
              <w:t>0006</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Update Stage 3 JSON definition of NR to align with Stage 2 content</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Default="00E154AB" w:rsidP="00583841">
            <w:pPr>
              <w:pStyle w:val="TAL"/>
              <w:rPr>
                <w:lang w:eastAsia="zh-CN"/>
              </w:rPr>
            </w:pPr>
            <w:r>
              <w:rPr>
                <w:lang w:eastAsia="zh-CN"/>
              </w:rPr>
              <w:t>0007</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 xml:space="preserve">Update Stage 3 YANG definition of NR to align with Stage 2 content </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Default="00E154AB" w:rsidP="00583841">
            <w:pPr>
              <w:pStyle w:val="TAL"/>
              <w:rPr>
                <w:lang w:eastAsia="zh-CN"/>
              </w:rPr>
            </w:pPr>
            <w:r>
              <w:rPr>
                <w:lang w:eastAsia="zh-CN"/>
              </w:rPr>
              <w:t>0008</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Update Stage 3 XML definition of 5GC to align with Stage 2 content</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Default="00E154AB" w:rsidP="00583841">
            <w:pPr>
              <w:pStyle w:val="TAL"/>
              <w:rPr>
                <w:lang w:eastAsia="zh-CN"/>
              </w:rPr>
            </w:pPr>
            <w:r>
              <w:rPr>
                <w:lang w:eastAsia="zh-CN"/>
              </w:rPr>
              <w:t>0009</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Update Stage 3 JSON definition of 5GC to align with Stage 2 content</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Default="00E154AB" w:rsidP="00583841">
            <w:pPr>
              <w:pStyle w:val="TAL"/>
              <w:rPr>
                <w:lang w:eastAsia="zh-CN"/>
              </w:rPr>
            </w:pPr>
            <w:r>
              <w:rPr>
                <w:lang w:eastAsia="zh-CN"/>
              </w:rPr>
              <w:t>0011</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Update stage 3 XML definition of NS to align with Stage 2 content</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Default="00E154AB" w:rsidP="00583841">
            <w:pPr>
              <w:pStyle w:val="TAL"/>
              <w:rPr>
                <w:lang w:eastAsia="zh-CN"/>
              </w:rPr>
            </w:pPr>
            <w:r>
              <w:rPr>
                <w:lang w:eastAsia="zh-CN"/>
              </w:rPr>
              <w:t>0012</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Update Stage 3 JSON definition of NS to align with Stage 2 content</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Default="00E154AB" w:rsidP="00583841">
            <w:pPr>
              <w:pStyle w:val="TAL"/>
              <w:rPr>
                <w:lang w:eastAsia="zh-CN"/>
              </w:rPr>
            </w:pPr>
            <w:r>
              <w:rPr>
                <w:lang w:eastAsia="zh-CN"/>
              </w:rPr>
              <w:t>0013</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Update stage 3 YANG definition of NS to align with Stage 2 content</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Default="00E154AB" w:rsidP="00583841">
            <w:pPr>
              <w:pStyle w:val="TAL"/>
              <w:rPr>
                <w:lang w:eastAsia="zh-CN"/>
              </w:rPr>
            </w:pPr>
            <w:r>
              <w:rPr>
                <w:lang w:eastAsia="zh-CN"/>
              </w:rPr>
              <w:t>0014</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Correct the term sNSSAIList and nRTAClist</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Default="00E154AB" w:rsidP="00583841">
            <w:pPr>
              <w:pStyle w:val="TAL"/>
              <w:rPr>
                <w:lang w:eastAsia="zh-CN"/>
              </w:rPr>
            </w:pPr>
            <w:r>
              <w:rPr>
                <w:lang w:eastAsia="zh-CN"/>
              </w:rPr>
              <w:t>0015</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Update the inheritance hierarchy figure for NR NRM to include BWP IOC and NRSectorCarrier IOC</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Default="00E154AB" w:rsidP="00583841">
            <w:pPr>
              <w:pStyle w:val="TAL"/>
              <w:rPr>
                <w:lang w:eastAsia="zh-CN"/>
              </w:rPr>
            </w:pPr>
            <w:r>
              <w:rPr>
                <w:lang w:eastAsia="zh-CN"/>
              </w:rPr>
              <w:t>0016</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Change the term nCGI to nCI</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Default="00E154AB" w:rsidP="00583841">
            <w:pPr>
              <w:pStyle w:val="TAL"/>
              <w:rPr>
                <w:lang w:eastAsia="zh-CN"/>
              </w:rPr>
            </w:pPr>
            <w:r>
              <w:rPr>
                <w:lang w:eastAsia="zh-CN"/>
              </w:rPr>
              <w:t>0019</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Align properties of cell state</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Default="00E154AB" w:rsidP="00583841">
            <w:pPr>
              <w:pStyle w:val="TAL"/>
              <w:rPr>
                <w:lang w:eastAsia="zh-CN"/>
              </w:rPr>
            </w:pPr>
            <w:r>
              <w:rPr>
                <w:lang w:eastAsia="zh-CN"/>
              </w:rPr>
              <w:t>0021</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Add missing attribute definition and condition</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SP-181047</w:t>
            </w:r>
          </w:p>
        </w:tc>
        <w:tc>
          <w:tcPr>
            <w:tcW w:w="709" w:type="dxa"/>
            <w:shd w:val="solid" w:color="FFFFFF" w:fill="auto"/>
          </w:tcPr>
          <w:p w:rsidR="00E154AB" w:rsidRDefault="00E154AB" w:rsidP="00583841">
            <w:pPr>
              <w:pStyle w:val="TAL"/>
              <w:rPr>
                <w:lang w:eastAsia="zh-CN"/>
              </w:rPr>
            </w:pPr>
            <w:r>
              <w:rPr>
                <w:lang w:eastAsia="zh-CN"/>
              </w:rPr>
              <w:t>0022</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Add missing detail definition for attribute</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SP-181047</w:t>
            </w:r>
          </w:p>
        </w:tc>
        <w:tc>
          <w:tcPr>
            <w:tcW w:w="709" w:type="dxa"/>
            <w:shd w:val="solid" w:color="FFFFFF" w:fill="auto"/>
          </w:tcPr>
          <w:p w:rsidR="00E154AB" w:rsidRDefault="00E154AB" w:rsidP="00583841">
            <w:pPr>
              <w:pStyle w:val="TAL"/>
              <w:rPr>
                <w:lang w:eastAsia="zh-CN"/>
              </w:rPr>
            </w:pPr>
            <w:r>
              <w:rPr>
                <w:lang w:eastAsia="zh-CN"/>
              </w:rPr>
              <w:t>0023</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Adding missing attribute, and correction of reference</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SP-181043</w:t>
            </w:r>
          </w:p>
        </w:tc>
        <w:tc>
          <w:tcPr>
            <w:tcW w:w="709" w:type="dxa"/>
            <w:shd w:val="solid" w:color="FFFFFF" w:fill="auto"/>
          </w:tcPr>
          <w:p w:rsidR="00E154AB" w:rsidRDefault="00E154AB" w:rsidP="00583841">
            <w:pPr>
              <w:pStyle w:val="TAL"/>
              <w:rPr>
                <w:lang w:eastAsia="zh-CN"/>
              </w:rPr>
            </w:pPr>
            <w:r>
              <w:rPr>
                <w:lang w:eastAsia="zh-CN"/>
              </w:rPr>
              <w:t>0025</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Remove NSSF from the abbrevations</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Default="00E154AB" w:rsidP="00583841">
            <w:pPr>
              <w:pStyle w:val="TAL"/>
              <w:rPr>
                <w:lang w:eastAsia="zh-CN"/>
              </w:rPr>
            </w:pPr>
            <w:r>
              <w:rPr>
                <w:lang w:eastAsia="zh-CN"/>
              </w:rPr>
              <w:t>0027</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Replace symbol for network slice state management</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Default="00E154AB" w:rsidP="00583841">
            <w:pPr>
              <w:pStyle w:val="TAL"/>
              <w:rPr>
                <w:lang w:eastAsia="zh-CN"/>
              </w:rPr>
            </w:pPr>
            <w:r>
              <w:rPr>
                <w:lang w:eastAsia="zh-CN"/>
              </w:rPr>
              <w:t>0031</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Remove the ExternalENBFunction definition</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Default="00E154AB" w:rsidP="00583841">
            <w:pPr>
              <w:pStyle w:val="TAL"/>
              <w:rPr>
                <w:lang w:eastAsia="zh-CN"/>
              </w:rPr>
            </w:pPr>
            <w:r>
              <w:rPr>
                <w:lang w:eastAsia="zh-CN"/>
              </w:rPr>
              <w:t>0033</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Align the management of external function and cell with TS 28.658</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SP-181156</w:t>
            </w:r>
          </w:p>
        </w:tc>
        <w:tc>
          <w:tcPr>
            <w:tcW w:w="709" w:type="dxa"/>
            <w:shd w:val="solid" w:color="FFFFFF" w:fill="auto"/>
          </w:tcPr>
          <w:p w:rsidR="00E154AB" w:rsidRDefault="00E154AB" w:rsidP="00583841">
            <w:pPr>
              <w:pStyle w:val="TAL"/>
              <w:rPr>
                <w:lang w:eastAsia="zh-CN"/>
              </w:rPr>
            </w:pPr>
            <w:r>
              <w:rPr>
                <w:lang w:eastAsia="zh-CN"/>
              </w:rPr>
              <w:t>0034</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Update NR NRM with Cell Relation</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SP-181156</w:t>
            </w:r>
          </w:p>
        </w:tc>
        <w:tc>
          <w:tcPr>
            <w:tcW w:w="709" w:type="dxa"/>
            <w:shd w:val="solid" w:color="FFFFFF" w:fill="auto"/>
          </w:tcPr>
          <w:p w:rsidR="00E154AB" w:rsidRDefault="00E154AB" w:rsidP="00583841">
            <w:pPr>
              <w:pStyle w:val="TAL"/>
              <w:rPr>
                <w:lang w:eastAsia="zh-CN"/>
              </w:rPr>
            </w:pPr>
            <w:r>
              <w:rPr>
                <w:lang w:eastAsia="zh-CN"/>
              </w:rPr>
              <w:t>0038</w:t>
            </w:r>
          </w:p>
        </w:tc>
        <w:tc>
          <w:tcPr>
            <w:tcW w:w="425" w:type="dxa"/>
            <w:shd w:val="solid" w:color="FFFFFF" w:fill="auto"/>
          </w:tcPr>
          <w:p w:rsidR="00E154AB" w:rsidRDefault="00E154AB" w:rsidP="00583841">
            <w:pPr>
              <w:pStyle w:val="TAL"/>
              <w:rPr>
                <w:lang w:eastAsia="zh-CN"/>
              </w:rPr>
            </w:pPr>
            <w:r>
              <w:rPr>
                <w:lang w:eastAsia="zh-CN"/>
              </w:rPr>
              <w:t>3</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RRM Policy enhancements</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SP-181156</w:t>
            </w:r>
          </w:p>
        </w:tc>
        <w:tc>
          <w:tcPr>
            <w:tcW w:w="709" w:type="dxa"/>
            <w:shd w:val="solid" w:color="FFFFFF" w:fill="auto"/>
          </w:tcPr>
          <w:p w:rsidR="00E154AB" w:rsidRDefault="00E154AB" w:rsidP="00583841">
            <w:pPr>
              <w:pStyle w:val="TAL"/>
              <w:rPr>
                <w:lang w:eastAsia="zh-CN"/>
              </w:rPr>
            </w:pPr>
            <w:r>
              <w:rPr>
                <w:lang w:eastAsia="zh-CN"/>
              </w:rPr>
              <w:t>0039</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Fix containment issue in YANG definition</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SP-181156</w:t>
            </w:r>
          </w:p>
        </w:tc>
        <w:tc>
          <w:tcPr>
            <w:tcW w:w="709" w:type="dxa"/>
            <w:shd w:val="solid" w:color="FFFFFF" w:fill="auto"/>
          </w:tcPr>
          <w:p w:rsidR="00E154AB" w:rsidRDefault="00E154AB" w:rsidP="00583841">
            <w:pPr>
              <w:pStyle w:val="TAL"/>
              <w:rPr>
                <w:lang w:eastAsia="zh-CN"/>
              </w:rPr>
            </w:pPr>
            <w:r>
              <w:rPr>
                <w:lang w:eastAsia="zh-CN"/>
              </w:rPr>
              <w:t>0040</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Implement minor corrections</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SP-181042</w:t>
            </w:r>
          </w:p>
        </w:tc>
        <w:tc>
          <w:tcPr>
            <w:tcW w:w="709" w:type="dxa"/>
            <w:shd w:val="solid" w:color="FFFFFF" w:fill="auto"/>
          </w:tcPr>
          <w:p w:rsidR="00E154AB" w:rsidRDefault="00E154AB" w:rsidP="00583841">
            <w:pPr>
              <w:pStyle w:val="TAL"/>
              <w:rPr>
                <w:lang w:eastAsia="zh-CN"/>
              </w:rPr>
            </w:pPr>
            <w:r>
              <w:rPr>
                <w:lang w:eastAsia="zh-CN"/>
              </w:rPr>
              <w:t>0041</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Update Stage 3 NRM for RRM Policy enhancements</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0043</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Align NR attributes definition related to SSB with corresponding NG-RAN IE definition</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Del="00370B67"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0044</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 xml:space="preserve">Correct the use of nCI and PLMN </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0045</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Remove duplicate definition for ExternalNRCellCU</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0046</w:t>
            </w:r>
          </w:p>
        </w:tc>
        <w:tc>
          <w:tcPr>
            <w:tcW w:w="425" w:type="dxa"/>
            <w:shd w:val="solid" w:color="FFFFFF" w:fill="auto"/>
          </w:tcPr>
          <w:p w:rsidR="00E154AB" w:rsidRDefault="00E154AB" w:rsidP="00583841">
            <w:pPr>
              <w:pStyle w:val="TAL"/>
              <w:rPr>
                <w:lang w:eastAsia="zh-CN"/>
              </w:rPr>
            </w:pPr>
            <w:r>
              <w:rPr>
                <w:lang w:eastAsia="zh-CN"/>
              </w:rPr>
              <w:t>2</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Correct class diagram for view on external entities</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0047</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Correct the definition for resourceSharingLevel</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0048</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Correction of references</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0052</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Align the term mFIdList and constituentNSSIIdList</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0053</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Correct the definition of nSSIId</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0054</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Add missing attribute constraint for class definition of NSSFFunction</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0055</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Correct attribute constraints for RRMpolicy related attributes in NRCellCU</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0057</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Correct cardinality of End Point (EP) to target</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lastRenderedPageBreak/>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0058</w:t>
            </w:r>
          </w:p>
        </w:tc>
        <w:tc>
          <w:tcPr>
            <w:tcW w:w="425" w:type="dxa"/>
            <w:shd w:val="solid" w:color="FFFFFF" w:fill="auto"/>
          </w:tcPr>
          <w:p w:rsidR="00E154AB" w:rsidRDefault="00E154AB" w:rsidP="00583841">
            <w:pPr>
              <w:pStyle w:val="TAL"/>
              <w:rPr>
                <w:lang w:eastAsia="zh-CN"/>
              </w:rPr>
            </w:pPr>
            <w:r>
              <w:rPr>
                <w:lang w:eastAsia="zh-CN"/>
              </w:rPr>
              <w:t>0</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Correct Import table</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0059</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Remove ExternalNRCellCU.pLMNIdList</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0060</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Use 'bS' (not 'bs') to prefix all BS (base station) attributes</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0061</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Correction of State attributes descriptions</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0062</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Update 5G JSON Solution Set to align with generic NRM</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0063</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Update YANG Solution Set to align with Stage 2 definition</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0064</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Update Information Service to fix Network Slice modeling issue</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0065</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Update Solution Set to fix Network Slice modeling issue</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0066</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Add availability in service profile of network slice resource model</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0068</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Add sST attribute to ServiceProfile</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0069</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Update to sST attribute stage 3</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SP-190149</w:t>
            </w:r>
          </w:p>
        </w:tc>
        <w:tc>
          <w:tcPr>
            <w:tcW w:w="709" w:type="dxa"/>
            <w:shd w:val="solid" w:color="FFFFFF" w:fill="auto"/>
          </w:tcPr>
          <w:p w:rsidR="00E154AB" w:rsidRDefault="00E154AB" w:rsidP="00583841">
            <w:pPr>
              <w:pStyle w:val="TAL"/>
              <w:rPr>
                <w:lang w:eastAsia="zh-CN"/>
              </w:rPr>
            </w:pPr>
            <w:r>
              <w:rPr>
                <w:lang w:eastAsia="zh-CN"/>
              </w:rPr>
              <w:t>0073</w:t>
            </w:r>
          </w:p>
        </w:tc>
        <w:tc>
          <w:tcPr>
            <w:tcW w:w="425" w:type="dxa"/>
            <w:shd w:val="solid" w:color="FFFFFF" w:fill="auto"/>
          </w:tcPr>
          <w:p w:rsidR="00E154AB" w:rsidRDefault="00E154AB" w:rsidP="00583841">
            <w:pPr>
              <w:pStyle w:val="TAL"/>
              <w:rPr>
                <w:lang w:eastAsia="zh-CN"/>
              </w:rPr>
            </w:pPr>
            <w:r>
              <w:rPr>
                <w:lang w:eastAsia="zh-CN"/>
              </w:rPr>
              <w:t>2</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Replace CoverageAreaTAList type definition</w:t>
            </w:r>
          </w:p>
        </w:tc>
        <w:tc>
          <w:tcPr>
            <w:tcW w:w="708" w:type="dxa"/>
            <w:shd w:val="solid" w:color="FFFFFF" w:fill="auto"/>
          </w:tcPr>
          <w:p w:rsidR="00E154AB" w:rsidRDefault="00E154AB" w:rsidP="00583841">
            <w:pPr>
              <w:pStyle w:val="TAL"/>
              <w:rPr>
                <w:lang w:eastAsia="zh-CN"/>
              </w:rPr>
            </w:pPr>
            <w:r>
              <w:rPr>
                <w:lang w:eastAsia="zh-CN"/>
              </w:rPr>
              <w:t>16.0.0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SP-190149</w:t>
            </w:r>
          </w:p>
        </w:tc>
        <w:tc>
          <w:tcPr>
            <w:tcW w:w="709" w:type="dxa"/>
            <w:shd w:val="solid" w:color="FFFFFF" w:fill="auto"/>
          </w:tcPr>
          <w:p w:rsidR="00E154AB" w:rsidRDefault="00E154AB" w:rsidP="00583841">
            <w:pPr>
              <w:pStyle w:val="TAL"/>
              <w:rPr>
                <w:lang w:eastAsia="zh-CN"/>
              </w:rPr>
            </w:pPr>
            <w:r>
              <w:rPr>
                <w:lang w:eastAsia="zh-CN"/>
              </w:rPr>
              <w:t>0074</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Name datatypes SliceProfile and ServiceProfile</w:t>
            </w:r>
          </w:p>
        </w:tc>
        <w:tc>
          <w:tcPr>
            <w:tcW w:w="708" w:type="dxa"/>
            <w:shd w:val="solid" w:color="FFFFFF" w:fill="auto"/>
          </w:tcPr>
          <w:p w:rsidR="00E154AB" w:rsidRDefault="00E154AB" w:rsidP="00583841">
            <w:pPr>
              <w:pStyle w:val="TAL"/>
              <w:rPr>
                <w:lang w:eastAsia="zh-CN"/>
              </w:rPr>
            </w:pPr>
            <w:r w:rsidRPr="007C5F8B">
              <w:rPr>
                <w:lang w:eastAsia="zh-CN"/>
              </w:rPr>
              <w:t>16.</w:t>
            </w:r>
            <w:r>
              <w:rPr>
                <w:lang w:eastAsia="zh-CN"/>
              </w:rPr>
              <w:t>0</w:t>
            </w:r>
            <w:r w:rsidRPr="007C5F8B">
              <w:rPr>
                <w:lang w:eastAsia="zh-CN"/>
              </w:rPr>
              <w:t>.0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SP-190149</w:t>
            </w:r>
          </w:p>
        </w:tc>
        <w:tc>
          <w:tcPr>
            <w:tcW w:w="709" w:type="dxa"/>
            <w:shd w:val="solid" w:color="FFFFFF" w:fill="auto"/>
          </w:tcPr>
          <w:p w:rsidR="00E154AB" w:rsidRDefault="00E154AB" w:rsidP="00583841">
            <w:pPr>
              <w:pStyle w:val="TAL"/>
              <w:rPr>
                <w:lang w:eastAsia="zh-CN"/>
              </w:rPr>
            </w:pPr>
            <w:r>
              <w:rPr>
                <w:lang w:eastAsia="zh-CN"/>
              </w:rPr>
              <w:t>0075</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Add datatype definition for S-NSSAI</w:t>
            </w:r>
          </w:p>
        </w:tc>
        <w:tc>
          <w:tcPr>
            <w:tcW w:w="708" w:type="dxa"/>
            <w:shd w:val="solid" w:color="FFFFFF" w:fill="auto"/>
          </w:tcPr>
          <w:p w:rsidR="00E154AB" w:rsidRDefault="00E154AB" w:rsidP="00583841">
            <w:pPr>
              <w:pStyle w:val="TAL"/>
              <w:rPr>
                <w:lang w:eastAsia="zh-CN"/>
              </w:rPr>
            </w:pPr>
            <w:r w:rsidRPr="007C5F8B">
              <w:rPr>
                <w:lang w:eastAsia="zh-CN"/>
              </w:rPr>
              <w:t>16.</w:t>
            </w:r>
            <w:r>
              <w:rPr>
                <w:lang w:eastAsia="zh-CN"/>
              </w:rPr>
              <w:t>0</w:t>
            </w:r>
            <w:r w:rsidRPr="007C5F8B">
              <w:rPr>
                <w:lang w:eastAsia="zh-CN"/>
              </w:rPr>
              <w:t>.0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SP-190149</w:t>
            </w:r>
          </w:p>
        </w:tc>
        <w:tc>
          <w:tcPr>
            <w:tcW w:w="709" w:type="dxa"/>
            <w:shd w:val="solid" w:color="FFFFFF" w:fill="auto"/>
          </w:tcPr>
          <w:p w:rsidR="00E154AB" w:rsidRDefault="00E154AB" w:rsidP="00583841">
            <w:pPr>
              <w:pStyle w:val="TAL"/>
              <w:rPr>
                <w:lang w:eastAsia="zh-CN"/>
              </w:rPr>
            </w:pPr>
            <w:r>
              <w:rPr>
                <w:lang w:eastAsia="zh-CN"/>
              </w:rPr>
              <w:t>0076</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Remove incomplete description for TAC</w:t>
            </w:r>
          </w:p>
        </w:tc>
        <w:tc>
          <w:tcPr>
            <w:tcW w:w="708" w:type="dxa"/>
            <w:shd w:val="solid" w:color="FFFFFF" w:fill="auto"/>
          </w:tcPr>
          <w:p w:rsidR="00E154AB" w:rsidRDefault="00E154AB" w:rsidP="00583841">
            <w:pPr>
              <w:pStyle w:val="TAL"/>
              <w:rPr>
                <w:lang w:eastAsia="zh-CN"/>
              </w:rPr>
            </w:pPr>
            <w:r w:rsidRPr="007C5F8B">
              <w:rPr>
                <w:lang w:eastAsia="zh-CN"/>
              </w:rPr>
              <w:t>16.</w:t>
            </w:r>
            <w:r>
              <w:rPr>
                <w:lang w:eastAsia="zh-CN"/>
              </w:rPr>
              <w:t>0</w:t>
            </w:r>
            <w:r w:rsidRPr="007C5F8B">
              <w:rPr>
                <w:lang w:eastAsia="zh-CN"/>
              </w:rPr>
              <w:t>.0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SP-190149</w:t>
            </w:r>
          </w:p>
        </w:tc>
        <w:tc>
          <w:tcPr>
            <w:tcW w:w="709" w:type="dxa"/>
            <w:shd w:val="solid" w:color="FFFFFF" w:fill="auto"/>
          </w:tcPr>
          <w:p w:rsidR="00E154AB" w:rsidRDefault="00E154AB" w:rsidP="00583841">
            <w:pPr>
              <w:pStyle w:val="TAL"/>
              <w:rPr>
                <w:lang w:eastAsia="zh-CN"/>
              </w:rPr>
            </w:pPr>
            <w:r>
              <w:rPr>
                <w:lang w:eastAsia="zh-CN"/>
              </w:rPr>
              <w:t>0079</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Name datatype RRMPolicyRatio2</w:t>
            </w:r>
          </w:p>
        </w:tc>
        <w:tc>
          <w:tcPr>
            <w:tcW w:w="708" w:type="dxa"/>
            <w:shd w:val="solid" w:color="FFFFFF" w:fill="auto"/>
          </w:tcPr>
          <w:p w:rsidR="00E154AB" w:rsidRDefault="00E154AB" w:rsidP="00583841">
            <w:pPr>
              <w:pStyle w:val="TAL"/>
              <w:rPr>
                <w:lang w:eastAsia="zh-CN"/>
              </w:rPr>
            </w:pPr>
            <w:r w:rsidRPr="007C5F8B">
              <w:rPr>
                <w:lang w:eastAsia="zh-CN"/>
              </w:rPr>
              <w:t>16.</w:t>
            </w:r>
            <w:r>
              <w:rPr>
                <w:lang w:eastAsia="zh-CN"/>
              </w:rPr>
              <w:t>0</w:t>
            </w:r>
            <w:r w:rsidRPr="007C5F8B">
              <w:rPr>
                <w:lang w:eastAsia="zh-CN"/>
              </w:rPr>
              <w:t>.0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2019-06</w:t>
            </w:r>
          </w:p>
        </w:tc>
        <w:tc>
          <w:tcPr>
            <w:tcW w:w="1043" w:type="dxa"/>
            <w:shd w:val="solid" w:color="FFFFFF" w:fill="auto"/>
          </w:tcPr>
          <w:p w:rsidR="00E154AB" w:rsidRDefault="00E154AB" w:rsidP="00583841">
            <w:pPr>
              <w:pStyle w:val="TAL"/>
              <w:rPr>
                <w:lang w:eastAsia="zh-CN"/>
              </w:rPr>
            </w:pPr>
            <w:r>
              <w:rPr>
                <w:lang w:eastAsia="zh-CN"/>
              </w:rPr>
              <w:t>SA#84</w:t>
            </w:r>
          </w:p>
        </w:tc>
        <w:tc>
          <w:tcPr>
            <w:tcW w:w="1134" w:type="dxa"/>
            <w:shd w:val="solid" w:color="FFFFFF" w:fill="auto"/>
          </w:tcPr>
          <w:p w:rsidR="00E154AB" w:rsidRDefault="00E154AB" w:rsidP="00583841">
            <w:pPr>
              <w:pStyle w:val="TAL"/>
              <w:rPr>
                <w:rFonts w:cs="Arial"/>
                <w:lang w:eastAsia="zh-CN"/>
              </w:rPr>
            </w:pPr>
            <w:r>
              <w:rPr>
                <w:rFonts w:cs="Arial"/>
                <w:lang w:eastAsia="zh-CN"/>
              </w:rPr>
              <w:t>SP-190374</w:t>
            </w:r>
          </w:p>
        </w:tc>
        <w:tc>
          <w:tcPr>
            <w:tcW w:w="709" w:type="dxa"/>
            <w:shd w:val="solid" w:color="FFFFFF" w:fill="auto"/>
          </w:tcPr>
          <w:p w:rsidR="00E154AB" w:rsidRDefault="00E154AB" w:rsidP="00583841">
            <w:pPr>
              <w:pStyle w:val="TAL"/>
              <w:rPr>
                <w:lang w:eastAsia="zh-CN"/>
              </w:rPr>
            </w:pPr>
            <w:r>
              <w:rPr>
                <w:lang w:eastAsia="zh-CN"/>
              </w:rPr>
              <w:t>0083</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Remove attribute availabilityStatus in NRCellDU IOC</w:t>
            </w:r>
          </w:p>
        </w:tc>
        <w:tc>
          <w:tcPr>
            <w:tcW w:w="708" w:type="dxa"/>
            <w:shd w:val="solid" w:color="FFFFFF" w:fill="auto"/>
          </w:tcPr>
          <w:p w:rsidR="00E154AB" w:rsidRPr="007C5F8B" w:rsidRDefault="00E154AB" w:rsidP="00583841">
            <w:pPr>
              <w:pStyle w:val="TAL"/>
              <w:rPr>
                <w:lang w:eastAsia="zh-CN"/>
              </w:rPr>
            </w:pPr>
            <w:r>
              <w:rPr>
                <w:lang w:eastAsia="zh-CN"/>
              </w:rPr>
              <w:t>16.1.0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2019-06</w:t>
            </w:r>
          </w:p>
        </w:tc>
        <w:tc>
          <w:tcPr>
            <w:tcW w:w="1043" w:type="dxa"/>
            <w:shd w:val="solid" w:color="FFFFFF" w:fill="auto"/>
          </w:tcPr>
          <w:p w:rsidR="00E154AB" w:rsidRDefault="00E154AB" w:rsidP="00583841">
            <w:pPr>
              <w:pStyle w:val="TAL"/>
              <w:rPr>
                <w:lang w:eastAsia="zh-CN"/>
              </w:rPr>
            </w:pPr>
            <w:r>
              <w:rPr>
                <w:lang w:eastAsia="zh-CN"/>
              </w:rPr>
              <w:t>SA#84</w:t>
            </w:r>
          </w:p>
        </w:tc>
        <w:tc>
          <w:tcPr>
            <w:tcW w:w="1134" w:type="dxa"/>
            <w:shd w:val="solid" w:color="FFFFFF" w:fill="auto"/>
          </w:tcPr>
          <w:p w:rsidR="00E154AB" w:rsidRDefault="00E154AB" w:rsidP="00583841">
            <w:pPr>
              <w:pStyle w:val="TAL"/>
              <w:rPr>
                <w:rFonts w:cs="Arial"/>
                <w:lang w:eastAsia="zh-CN"/>
              </w:rPr>
            </w:pPr>
            <w:r>
              <w:rPr>
                <w:rFonts w:cs="Arial"/>
                <w:lang w:eastAsia="zh-CN"/>
              </w:rPr>
              <w:t>SP-190373</w:t>
            </w:r>
          </w:p>
        </w:tc>
        <w:tc>
          <w:tcPr>
            <w:tcW w:w="709" w:type="dxa"/>
            <w:shd w:val="solid" w:color="FFFFFF" w:fill="auto"/>
          </w:tcPr>
          <w:p w:rsidR="00E154AB" w:rsidRDefault="00E154AB" w:rsidP="00583841">
            <w:pPr>
              <w:pStyle w:val="TAL"/>
              <w:rPr>
                <w:lang w:eastAsia="zh-CN"/>
              </w:rPr>
            </w:pPr>
            <w:r>
              <w:rPr>
                <w:lang w:eastAsia="zh-CN"/>
              </w:rPr>
              <w:t>0085</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Correct the definition for nsInfo</w:t>
            </w:r>
          </w:p>
        </w:tc>
        <w:tc>
          <w:tcPr>
            <w:tcW w:w="708" w:type="dxa"/>
            <w:shd w:val="solid" w:color="FFFFFF" w:fill="auto"/>
          </w:tcPr>
          <w:p w:rsidR="00E154AB" w:rsidRDefault="00E154AB" w:rsidP="00583841">
            <w:pPr>
              <w:pStyle w:val="TAL"/>
              <w:rPr>
                <w:lang w:eastAsia="zh-CN"/>
              </w:rPr>
            </w:pPr>
            <w:r>
              <w:rPr>
                <w:lang w:eastAsia="zh-CN"/>
              </w:rPr>
              <w:t>16.1.0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2019-06</w:t>
            </w:r>
          </w:p>
        </w:tc>
        <w:tc>
          <w:tcPr>
            <w:tcW w:w="1043" w:type="dxa"/>
            <w:shd w:val="solid" w:color="FFFFFF" w:fill="auto"/>
          </w:tcPr>
          <w:p w:rsidR="00E154AB" w:rsidRDefault="00E154AB" w:rsidP="00583841">
            <w:pPr>
              <w:pStyle w:val="TAL"/>
              <w:rPr>
                <w:lang w:eastAsia="zh-CN"/>
              </w:rPr>
            </w:pPr>
            <w:r>
              <w:rPr>
                <w:lang w:eastAsia="zh-CN"/>
              </w:rPr>
              <w:t>SA#84</w:t>
            </w:r>
          </w:p>
        </w:tc>
        <w:tc>
          <w:tcPr>
            <w:tcW w:w="1134" w:type="dxa"/>
            <w:shd w:val="solid" w:color="FFFFFF" w:fill="auto"/>
          </w:tcPr>
          <w:p w:rsidR="00E154AB" w:rsidRDefault="00E154AB" w:rsidP="00583841">
            <w:pPr>
              <w:pStyle w:val="TAL"/>
              <w:rPr>
                <w:rFonts w:cs="Arial"/>
                <w:lang w:eastAsia="zh-CN"/>
              </w:rPr>
            </w:pPr>
            <w:r>
              <w:rPr>
                <w:rFonts w:cs="Arial"/>
                <w:lang w:eastAsia="zh-CN"/>
              </w:rPr>
              <w:t>SP-190374</w:t>
            </w:r>
          </w:p>
        </w:tc>
        <w:tc>
          <w:tcPr>
            <w:tcW w:w="709" w:type="dxa"/>
            <w:shd w:val="solid" w:color="FFFFFF" w:fill="auto"/>
          </w:tcPr>
          <w:p w:rsidR="00E154AB" w:rsidRDefault="00E154AB" w:rsidP="00583841">
            <w:pPr>
              <w:pStyle w:val="TAL"/>
              <w:rPr>
                <w:lang w:eastAsia="zh-CN"/>
              </w:rPr>
            </w:pPr>
            <w:r>
              <w:rPr>
                <w:lang w:eastAsia="zh-CN"/>
              </w:rPr>
              <w:t>0088</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Update Information Service of NR to fix unclear Note issue</w:t>
            </w:r>
          </w:p>
        </w:tc>
        <w:tc>
          <w:tcPr>
            <w:tcW w:w="708" w:type="dxa"/>
            <w:shd w:val="solid" w:color="FFFFFF" w:fill="auto"/>
          </w:tcPr>
          <w:p w:rsidR="00E154AB" w:rsidRDefault="00E154AB" w:rsidP="00583841">
            <w:pPr>
              <w:pStyle w:val="TAL"/>
              <w:rPr>
                <w:lang w:eastAsia="zh-CN"/>
              </w:rPr>
            </w:pPr>
            <w:r>
              <w:rPr>
                <w:lang w:eastAsia="zh-CN"/>
              </w:rPr>
              <w:t>16.1.0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2019-06</w:t>
            </w:r>
          </w:p>
        </w:tc>
        <w:tc>
          <w:tcPr>
            <w:tcW w:w="1043" w:type="dxa"/>
            <w:shd w:val="solid" w:color="FFFFFF" w:fill="auto"/>
          </w:tcPr>
          <w:p w:rsidR="00E154AB" w:rsidRDefault="00E154AB" w:rsidP="00583841">
            <w:pPr>
              <w:pStyle w:val="TAL"/>
              <w:rPr>
                <w:lang w:eastAsia="zh-CN"/>
              </w:rPr>
            </w:pPr>
            <w:r>
              <w:rPr>
                <w:lang w:eastAsia="zh-CN"/>
              </w:rPr>
              <w:t>SA#84</w:t>
            </w:r>
          </w:p>
        </w:tc>
        <w:tc>
          <w:tcPr>
            <w:tcW w:w="1134" w:type="dxa"/>
            <w:shd w:val="solid" w:color="FFFFFF" w:fill="auto"/>
          </w:tcPr>
          <w:p w:rsidR="00E154AB" w:rsidRDefault="00E154AB" w:rsidP="00583841">
            <w:pPr>
              <w:pStyle w:val="TAL"/>
              <w:rPr>
                <w:rFonts w:cs="Arial"/>
                <w:lang w:eastAsia="zh-CN"/>
              </w:rPr>
            </w:pPr>
            <w:r>
              <w:rPr>
                <w:rFonts w:cs="Arial"/>
                <w:lang w:eastAsia="zh-CN"/>
              </w:rPr>
              <w:t>SP-190373</w:t>
            </w:r>
          </w:p>
        </w:tc>
        <w:tc>
          <w:tcPr>
            <w:tcW w:w="709" w:type="dxa"/>
            <w:shd w:val="solid" w:color="FFFFFF" w:fill="auto"/>
          </w:tcPr>
          <w:p w:rsidR="00E154AB" w:rsidRDefault="00E154AB" w:rsidP="00583841">
            <w:pPr>
              <w:pStyle w:val="TAL"/>
              <w:rPr>
                <w:lang w:eastAsia="zh-CN"/>
              </w:rPr>
            </w:pPr>
            <w:r>
              <w:rPr>
                <w:lang w:eastAsia="zh-CN"/>
              </w:rPr>
              <w:t>0096</w:t>
            </w:r>
          </w:p>
        </w:tc>
        <w:tc>
          <w:tcPr>
            <w:tcW w:w="425" w:type="dxa"/>
            <w:shd w:val="solid" w:color="FFFFFF" w:fill="auto"/>
          </w:tcPr>
          <w:p w:rsidR="00E154AB" w:rsidRDefault="00E154AB" w:rsidP="00583841">
            <w:pPr>
              <w:pStyle w:val="TAL"/>
              <w:rPr>
                <w:lang w:eastAsia="zh-CN"/>
              </w:rPr>
            </w:pPr>
            <w:r>
              <w:rPr>
                <w:lang w:eastAsia="zh-CN"/>
              </w:rPr>
              <w:t>2</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Correct the use of plmnIdList</w:t>
            </w:r>
          </w:p>
        </w:tc>
        <w:tc>
          <w:tcPr>
            <w:tcW w:w="708" w:type="dxa"/>
            <w:shd w:val="solid" w:color="FFFFFF" w:fill="auto"/>
          </w:tcPr>
          <w:p w:rsidR="00E154AB" w:rsidRDefault="00E154AB" w:rsidP="00583841">
            <w:pPr>
              <w:pStyle w:val="TAL"/>
              <w:rPr>
                <w:lang w:eastAsia="zh-CN"/>
              </w:rPr>
            </w:pPr>
            <w:r>
              <w:rPr>
                <w:lang w:eastAsia="zh-CN"/>
              </w:rPr>
              <w:t>16.1.0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2019-06</w:t>
            </w:r>
          </w:p>
        </w:tc>
        <w:tc>
          <w:tcPr>
            <w:tcW w:w="1043" w:type="dxa"/>
            <w:shd w:val="solid" w:color="FFFFFF" w:fill="auto"/>
          </w:tcPr>
          <w:p w:rsidR="00E154AB" w:rsidRDefault="00E154AB" w:rsidP="00583841">
            <w:pPr>
              <w:pStyle w:val="TAL"/>
              <w:rPr>
                <w:lang w:eastAsia="zh-CN"/>
              </w:rPr>
            </w:pPr>
            <w:r>
              <w:rPr>
                <w:lang w:eastAsia="zh-CN"/>
              </w:rPr>
              <w:t>SA#84</w:t>
            </w:r>
          </w:p>
        </w:tc>
        <w:tc>
          <w:tcPr>
            <w:tcW w:w="1134" w:type="dxa"/>
            <w:shd w:val="solid" w:color="FFFFFF" w:fill="auto"/>
          </w:tcPr>
          <w:p w:rsidR="00E154AB" w:rsidRDefault="00E154AB" w:rsidP="00583841">
            <w:pPr>
              <w:pStyle w:val="TAL"/>
              <w:rPr>
                <w:rFonts w:cs="Arial"/>
                <w:lang w:eastAsia="zh-CN"/>
              </w:rPr>
            </w:pPr>
            <w:r>
              <w:rPr>
                <w:rFonts w:cs="Arial"/>
                <w:lang w:eastAsia="zh-CN"/>
              </w:rPr>
              <w:t>SP-190373</w:t>
            </w:r>
          </w:p>
        </w:tc>
        <w:tc>
          <w:tcPr>
            <w:tcW w:w="709" w:type="dxa"/>
            <w:shd w:val="solid" w:color="FFFFFF" w:fill="auto"/>
          </w:tcPr>
          <w:p w:rsidR="00E154AB" w:rsidRDefault="00E154AB" w:rsidP="00583841">
            <w:pPr>
              <w:pStyle w:val="TAL"/>
              <w:rPr>
                <w:lang w:eastAsia="zh-CN"/>
              </w:rPr>
            </w:pPr>
            <w:r>
              <w:rPr>
                <w:lang w:eastAsia="zh-CN"/>
              </w:rPr>
              <w:t>0098</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Add missing clauses to RRMPolicyRatio2 data type</w:t>
            </w:r>
          </w:p>
        </w:tc>
        <w:tc>
          <w:tcPr>
            <w:tcW w:w="708" w:type="dxa"/>
            <w:shd w:val="solid" w:color="FFFFFF" w:fill="auto"/>
          </w:tcPr>
          <w:p w:rsidR="00E154AB" w:rsidRDefault="00E154AB" w:rsidP="00583841">
            <w:pPr>
              <w:pStyle w:val="TAL"/>
              <w:rPr>
                <w:lang w:eastAsia="zh-CN"/>
              </w:rPr>
            </w:pPr>
            <w:r>
              <w:rPr>
                <w:lang w:eastAsia="zh-CN"/>
              </w:rPr>
              <w:t>16.1.0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2019-06</w:t>
            </w:r>
          </w:p>
        </w:tc>
        <w:tc>
          <w:tcPr>
            <w:tcW w:w="1043" w:type="dxa"/>
            <w:shd w:val="solid" w:color="FFFFFF" w:fill="auto"/>
          </w:tcPr>
          <w:p w:rsidR="00E154AB" w:rsidRDefault="00E154AB" w:rsidP="00583841">
            <w:pPr>
              <w:pStyle w:val="TAL"/>
              <w:rPr>
                <w:lang w:eastAsia="zh-CN"/>
              </w:rPr>
            </w:pPr>
            <w:r>
              <w:rPr>
                <w:lang w:eastAsia="zh-CN"/>
              </w:rPr>
              <w:t>SA#84</w:t>
            </w:r>
          </w:p>
        </w:tc>
        <w:tc>
          <w:tcPr>
            <w:tcW w:w="1134" w:type="dxa"/>
            <w:shd w:val="solid" w:color="FFFFFF" w:fill="auto"/>
          </w:tcPr>
          <w:p w:rsidR="00E154AB" w:rsidRDefault="00E154AB" w:rsidP="00583841">
            <w:pPr>
              <w:pStyle w:val="TAL"/>
              <w:rPr>
                <w:rFonts w:cs="Arial"/>
                <w:lang w:eastAsia="zh-CN"/>
              </w:rPr>
            </w:pPr>
            <w:r>
              <w:rPr>
                <w:rFonts w:cs="Arial"/>
                <w:lang w:eastAsia="zh-CN"/>
              </w:rPr>
              <w:t>SP-190373</w:t>
            </w:r>
          </w:p>
        </w:tc>
        <w:tc>
          <w:tcPr>
            <w:tcW w:w="709" w:type="dxa"/>
            <w:shd w:val="solid" w:color="FFFFFF" w:fill="auto"/>
          </w:tcPr>
          <w:p w:rsidR="00E154AB" w:rsidRDefault="00E154AB" w:rsidP="00583841">
            <w:pPr>
              <w:pStyle w:val="TAL"/>
              <w:rPr>
                <w:lang w:eastAsia="zh-CN"/>
              </w:rPr>
            </w:pPr>
            <w:r>
              <w:rPr>
                <w:lang w:eastAsia="zh-CN"/>
              </w:rPr>
              <w:t>0099</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Update RRMPolicyRatio2 data type name in stage 3</w:t>
            </w:r>
          </w:p>
        </w:tc>
        <w:tc>
          <w:tcPr>
            <w:tcW w:w="708" w:type="dxa"/>
            <w:shd w:val="solid" w:color="FFFFFF" w:fill="auto"/>
          </w:tcPr>
          <w:p w:rsidR="00E154AB" w:rsidRDefault="00E154AB" w:rsidP="00583841">
            <w:pPr>
              <w:pStyle w:val="TAL"/>
              <w:rPr>
                <w:lang w:eastAsia="zh-CN"/>
              </w:rPr>
            </w:pPr>
            <w:r>
              <w:rPr>
                <w:lang w:eastAsia="zh-CN"/>
              </w:rPr>
              <w:t>16.1.0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2019-06</w:t>
            </w:r>
          </w:p>
        </w:tc>
        <w:tc>
          <w:tcPr>
            <w:tcW w:w="1043" w:type="dxa"/>
            <w:shd w:val="solid" w:color="FFFFFF" w:fill="auto"/>
          </w:tcPr>
          <w:p w:rsidR="00E154AB" w:rsidRDefault="00E154AB" w:rsidP="00583841">
            <w:pPr>
              <w:pStyle w:val="TAL"/>
              <w:rPr>
                <w:lang w:eastAsia="zh-CN"/>
              </w:rPr>
            </w:pPr>
            <w:r>
              <w:rPr>
                <w:lang w:eastAsia="zh-CN"/>
              </w:rPr>
              <w:t>SA#84</w:t>
            </w:r>
          </w:p>
        </w:tc>
        <w:tc>
          <w:tcPr>
            <w:tcW w:w="1134" w:type="dxa"/>
            <w:shd w:val="solid" w:color="FFFFFF" w:fill="auto"/>
          </w:tcPr>
          <w:p w:rsidR="00E154AB" w:rsidRDefault="00E154AB" w:rsidP="00583841">
            <w:pPr>
              <w:pStyle w:val="TAL"/>
              <w:rPr>
                <w:rFonts w:cs="Arial"/>
                <w:lang w:eastAsia="zh-CN"/>
              </w:rPr>
            </w:pPr>
            <w:r>
              <w:rPr>
                <w:rFonts w:cs="Arial"/>
                <w:lang w:eastAsia="zh-CN"/>
              </w:rPr>
              <w:t>SP-190373</w:t>
            </w:r>
          </w:p>
        </w:tc>
        <w:tc>
          <w:tcPr>
            <w:tcW w:w="709" w:type="dxa"/>
            <w:shd w:val="solid" w:color="FFFFFF" w:fill="auto"/>
          </w:tcPr>
          <w:p w:rsidR="00E154AB" w:rsidRDefault="00E154AB" w:rsidP="00583841">
            <w:pPr>
              <w:pStyle w:val="TAL"/>
              <w:rPr>
                <w:lang w:eastAsia="zh-CN"/>
              </w:rPr>
            </w:pPr>
            <w:r>
              <w:rPr>
                <w:lang w:eastAsia="zh-CN"/>
              </w:rPr>
              <w:t>0102</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Fix the implementation errors</w:t>
            </w:r>
          </w:p>
        </w:tc>
        <w:tc>
          <w:tcPr>
            <w:tcW w:w="708" w:type="dxa"/>
            <w:shd w:val="solid" w:color="FFFFFF" w:fill="auto"/>
          </w:tcPr>
          <w:p w:rsidR="00E154AB" w:rsidRDefault="00E154AB" w:rsidP="00583841">
            <w:pPr>
              <w:pStyle w:val="TAL"/>
              <w:rPr>
                <w:lang w:eastAsia="zh-CN"/>
              </w:rPr>
            </w:pPr>
            <w:r>
              <w:rPr>
                <w:lang w:eastAsia="zh-CN"/>
              </w:rPr>
              <w:t>16.1.0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SP-190745</w:t>
            </w:r>
          </w:p>
        </w:tc>
        <w:tc>
          <w:tcPr>
            <w:tcW w:w="709" w:type="dxa"/>
            <w:shd w:val="solid" w:color="FFFFFF" w:fill="auto"/>
          </w:tcPr>
          <w:p w:rsidR="00E154AB" w:rsidRDefault="00E154AB" w:rsidP="00583841">
            <w:pPr>
              <w:pStyle w:val="TAL"/>
              <w:rPr>
                <w:lang w:eastAsia="zh-CN"/>
              </w:rPr>
            </w:pPr>
            <w:r>
              <w:rPr>
                <w:lang w:eastAsia="zh-CN"/>
              </w:rPr>
              <w:t>0089</w:t>
            </w:r>
          </w:p>
        </w:tc>
        <w:tc>
          <w:tcPr>
            <w:tcW w:w="425" w:type="dxa"/>
            <w:shd w:val="solid" w:color="FFFFFF" w:fill="auto"/>
          </w:tcPr>
          <w:p w:rsidR="00E154AB" w:rsidRDefault="00E154AB" w:rsidP="00583841">
            <w:pPr>
              <w:pStyle w:val="TAL"/>
              <w:rPr>
                <w:lang w:eastAsia="zh-CN"/>
              </w:rPr>
            </w:pPr>
            <w:r>
              <w:rPr>
                <w:lang w:eastAsia="zh-CN"/>
              </w:rPr>
              <w:t>2</w:t>
            </w:r>
          </w:p>
        </w:tc>
        <w:tc>
          <w:tcPr>
            <w:tcW w:w="284" w:type="dxa"/>
            <w:shd w:val="solid" w:color="FFFFFF" w:fill="auto"/>
          </w:tcPr>
          <w:p w:rsidR="00E154AB" w:rsidRDefault="00E154AB" w:rsidP="00583841">
            <w:pPr>
              <w:pStyle w:val="TAL"/>
              <w:rPr>
                <w:rFonts w:cs="Arial"/>
                <w:lang w:eastAsia="zh-CN"/>
              </w:rPr>
            </w:pPr>
            <w:r>
              <w:rPr>
                <w:rFonts w:cs="Arial"/>
                <w:lang w:eastAsia="zh-CN"/>
              </w:rPr>
              <w:t>B</w:t>
            </w:r>
          </w:p>
        </w:tc>
        <w:tc>
          <w:tcPr>
            <w:tcW w:w="4536" w:type="dxa"/>
            <w:shd w:val="solid" w:color="FFFFFF" w:fill="auto"/>
          </w:tcPr>
          <w:p w:rsidR="00E154AB" w:rsidRDefault="00E154AB" w:rsidP="00583841">
            <w:pPr>
              <w:pStyle w:val="TAL"/>
            </w:pPr>
            <w:r>
              <w:t>Update 5GC Information Service to align with Managed Service Definition</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SP-190743</w:t>
            </w:r>
          </w:p>
        </w:tc>
        <w:tc>
          <w:tcPr>
            <w:tcW w:w="709" w:type="dxa"/>
            <w:shd w:val="solid" w:color="FFFFFF" w:fill="auto"/>
          </w:tcPr>
          <w:p w:rsidR="00E154AB" w:rsidRDefault="00E154AB" w:rsidP="00583841">
            <w:pPr>
              <w:pStyle w:val="TAL"/>
              <w:rPr>
                <w:lang w:eastAsia="zh-CN"/>
              </w:rPr>
            </w:pPr>
            <w:r>
              <w:rPr>
                <w:lang w:eastAsia="zh-CN"/>
              </w:rPr>
              <w:t xml:space="preserve">0107 </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Correct description for NR deployment scenario</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SP-190743</w:t>
            </w:r>
          </w:p>
        </w:tc>
        <w:tc>
          <w:tcPr>
            <w:tcW w:w="709" w:type="dxa"/>
            <w:shd w:val="solid" w:color="FFFFFF" w:fill="auto"/>
          </w:tcPr>
          <w:p w:rsidR="00E154AB" w:rsidRDefault="00E154AB" w:rsidP="00583841">
            <w:pPr>
              <w:pStyle w:val="TAL"/>
              <w:rPr>
                <w:lang w:eastAsia="zh-CN"/>
              </w:rPr>
            </w:pPr>
            <w:r>
              <w:rPr>
                <w:lang w:eastAsia="zh-CN"/>
              </w:rPr>
              <w:t>0109</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Correct NR NRM model to be applicable for all NG-RAN architecture</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SP-190745</w:t>
            </w:r>
          </w:p>
        </w:tc>
        <w:tc>
          <w:tcPr>
            <w:tcW w:w="709" w:type="dxa"/>
            <w:shd w:val="solid" w:color="FFFFFF" w:fill="auto"/>
          </w:tcPr>
          <w:p w:rsidR="00E154AB" w:rsidRDefault="00E154AB" w:rsidP="00583841">
            <w:pPr>
              <w:pStyle w:val="TAL"/>
              <w:rPr>
                <w:lang w:eastAsia="zh-CN"/>
              </w:rPr>
            </w:pPr>
            <w:r>
              <w:rPr>
                <w:lang w:eastAsia="zh-CN"/>
              </w:rPr>
              <w:t>0114</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C</w:t>
            </w:r>
          </w:p>
        </w:tc>
        <w:tc>
          <w:tcPr>
            <w:tcW w:w="4536" w:type="dxa"/>
            <w:shd w:val="solid" w:color="FFFFFF" w:fill="auto"/>
          </w:tcPr>
          <w:p w:rsidR="00E154AB" w:rsidRDefault="00E154AB" w:rsidP="00583841">
            <w:pPr>
              <w:pStyle w:val="TAL"/>
            </w:pPr>
            <w:r>
              <w:t>Support NF Profile management</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SP-190743</w:t>
            </w:r>
          </w:p>
        </w:tc>
        <w:tc>
          <w:tcPr>
            <w:tcW w:w="709" w:type="dxa"/>
            <w:shd w:val="solid" w:color="FFFFFF" w:fill="auto"/>
          </w:tcPr>
          <w:p w:rsidR="00E154AB" w:rsidRDefault="00E154AB" w:rsidP="00583841">
            <w:pPr>
              <w:pStyle w:val="TAL"/>
              <w:rPr>
                <w:lang w:eastAsia="zh-CN"/>
              </w:rPr>
            </w:pPr>
            <w:r>
              <w:rPr>
                <w:lang w:eastAsia="zh-CN"/>
              </w:rPr>
              <w:t>0121</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Clarification of sNSSAIList attribute</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SP-190744</w:t>
            </w:r>
          </w:p>
        </w:tc>
        <w:tc>
          <w:tcPr>
            <w:tcW w:w="709" w:type="dxa"/>
            <w:shd w:val="solid" w:color="FFFFFF" w:fill="auto"/>
          </w:tcPr>
          <w:p w:rsidR="00E154AB" w:rsidRDefault="00E154AB" w:rsidP="00583841">
            <w:pPr>
              <w:pStyle w:val="TAL"/>
              <w:rPr>
                <w:lang w:eastAsia="zh-CN"/>
              </w:rPr>
            </w:pPr>
            <w:r>
              <w:rPr>
                <w:lang w:eastAsia="zh-CN"/>
              </w:rPr>
              <w:t>0123</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Remove pLMNId from GNBDUFunction</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SP-190743</w:t>
            </w:r>
          </w:p>
        </w:tc>
        <w:tc>
          <w:tcPr>
            <w:tcW w:w="709" w:type="dxa"/>
            <w:shd w:val="solid" w:color="FFFFFF" w:fill="auto"/>
          </w:tcPr>
          <w:p w:rsidR="00E154AB" w:rsidRDefault="00E154AB" w:rsidP="00583841">
            <w:pPr>
              <w:pStyle w:val="TAL"/>
              <w:rPr>
                <w:lang w:eastAsia="zh-CN"/>
              </w:rPr>
            </w:pPr>
            <w:r>
              <w:rPr>
                <w:lang w:eastAsia="zh-CN"/>
              </w:rPr>
              <w:t>0126</w:t>
            </w:r>
          </w:p>
        </w:tc>
        <w:tc>
          <w:tcPr>
            <w:tcW w:w="425" w:type="dxa"/>
            <w:shd w:val="solid" w:color="FFFFFF" w:fill="auto"/>
          </w:tcPr>
          <w:p w:rsidR="00E154AB" w:rsidRDefault="00E154AB" w:rsidP="00583841">
            <w:pPr>
              <w:pStyle w:val="TAL"/>
              <w:rPr>
                <w:lang w:eastAsia="zh-CN"/>
              </w:rPr>
            </w:pPr>
            <w:r>
              <w:rPr>
                <w:lang w:eastAsia="zh-CN"/>
              </w:rPr>
              <w:t>2</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Update class definition with inheritance information</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SP-190743</w:t>
            </w:r>
          </w:p>
        </w:tc>
        <w:tc>
          <w:tcPr>
            <w:tcW w:w="709" w:type="dxa"/>
            <w:shd w:val="solid" w:color="FFFFFF" w:fill="auto"/>
          </w:tcPr>
          <w:p w:rsidR="00E154AB" w:rsidRDefault="00E154AB" w:rsidP="00583841">
            <w:pPr>
              <w:pStyle w:val="TAL"/>
              <w:rPr>
                <w:lang w:eastAsia="zh-CN"/>
              </w:rPr>
            </w:pPr>
            <w:r>
              <w:rPr>
                <w:lang w:eastAsia="zh-CN"/>
              </w:rPr>
              <w:t>0128</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Correct description of NRCellCU and NRCellDU to be applicable for all deployment scenarios</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SP-190743</w:t>
            </w:r>
          </w:p>
        </w:tc>
        <w:tc>
          <w:tcPr>
            <w:tcW w:w="709" w:type="dxa"/>
            <w:shd w:val="solid" w:color="FFFFFF" w:fill="auto"/>
          </w:tcPr>
          <w:p w:rsidR="00E154AB" w:rsidRDefault="00E154AB" w:rsidP="00583841">
            <w:pPr>
              <w:pStyle w:val="TAL"/>
              <w:rPr>
                <w:lang w:eastAsia="zh-CN"/>
              </w:rPr>
            </w:pPr>
            <w:r>
              <w:rPr>
                <w:lang w:eastAsia="zh-CN"/>
              </w:rPr>
              <w:t>0130</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Correct XML solution set for NR</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SP-190743</w:t>
            </w:r>
          </w:p>
        </w:tc>
        <w:tc>
          <w:tcPr>
            <w:tcW w:w="709" w:type="dxa"/>
            <w:shd w:val="solid" w:color="FFFFFF" w:fill="auto"/>
          </w:tcPr>
          <w:p w:rsidR="00E154AB" w:rsidRDefault="00E154AB" w:rsidP="00583841">
            <w:pPr>
              <w:pStyle w:val="TAL"/>
              <w:rPr>
                <w:lang w:eastAsia="zh-CN"/>
              </w:rPr>
            </w:pPr>
            <w:r>
              <w:rPr>
                <w:lang w:eastAsia="zh-CN"/>
              </w:rPr>
              <w:t>0132</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 xml:space="preserve">Correct XML solution set for Network slice </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SP-190750</w:t>
            </w:r>
          </w:p>
        </w:tc>
        <w:tc>
          <w:tcPr>
            <w:tcW w:w="709" w:type="dxa"/>
            <w:shd w:val="solid" w:color="FFFFFF" w:fill="auto"/>
          </w:tcPr>
          <w:p w:rsidR="00E154AB" w:rsidRDefault="00E154AB" w:rsidP="00583841">
            <w:pPr>
              <w:pStyle w:val="TAL"/>
              <w:rPr>
                <w:lang w:eastAsia="zh-CN"/>
              </w:rPr>
            </w:pPr>
            <w:r>
              <w:rPr>
                <w:lang w:eastAsia="zh-CN"/>
              </w:rPr>
              <w:t>0133</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Clarification on slice model</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SP-190743</w:t>
            </w:r>
          </w:p>
        </w:tc>
        <w:tc>
          <w:tcPr>
            <w:tcW w:w="709" w:type="dxa"/>
            <w:shd w:val="solid" w:color="FFFFFF" w:fill="auto"/>
          </w:tcPr>
          <w:p w:rsidR="00E154AB" w:rsidRDefault="00E154AB" w:rsidP="00583841">
            <w:pPr>
              <w:pStyle w:val="TAL"/>
              <w:rPr>
                <w:lang w:eastAsia="zh-CN"/>
              </w:rPr>
            </w:pPr>
            <w:r>
              <w:rPr>
                <w:lang w:eastAsia="zh-CN"/>
              </w:rPr>
              <w:t>0142</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Add YANG mount info</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SP-190743</w:t>
            </w:r>
          </w:p>
        </w:tc>
        <w:tc>
          <w:tcPr>
            <w:tcW w:w="709" w:type="dxa"/>
            <w:shd w:val="solid" w:color="FFFFFF" w:fill="auto"/>
          </w:tcPr>
          <w:p w:rsidR="00E154AB" w:rsidRDefault="00E154AB" w:rsidP="00583841">
            <w:pPr>
              <w:pStyle w:val="TAL"/>
              <w:rPr>
                <w:lang w:eastAsia="zh-CN"/>
              </w:rPr>
            </w:pPr>
            <w:r>
              <w:rPr>
                <w:lang w:eastAsia="zh-CN"/>
              </w:rPr>
              <w:t>0143</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Add YANG solution</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SP-190745</w:t>
            </w:r>
          </w:p>
        </w:tc>
        <w:tc>
          <w:tcPr>
            <w:tcW w:w="709" w:type="dxa"/>
            <w:shd w:val="solid" w:color="FFFFFF" w:fill="auto"/>
          </w:tcPr>
          <w:p w:rsidR="00E154AB" w:rsidRDefault="00E154AB" w:rsidP="00583841">
            <w:pPr>
              <w:pStyle w:val="TAL"/>
              <w:rPr>
                <w:lang w:eastAsia="zh-CN"/>
              </w:rPr>
            </w:pPr>
            <w:r>
              <w:rPr>
                <w:lang w:eastAsia="zh-CN"/>
              </w:rPr>
              <w:t>0149</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generate JSON definition for 5GC NRM based on new style guideline</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SP-190744</w:t>
            </w:r>
          </w:p>
        </w:tc>
        <w:tc>
          <w:tcPr>
            <w:tcW w:w="709" w:type="dxa"/>
            <w:shd w:val="solid" w:color="FFFFFF" w:fill="auto"/>
          </w:tcPr>
          <w:p w:rsidR="00E154AB" w:rsidRDefault="00E154AB" w:rsidP="00583841">
            <w:pPr>
              <w:pStyle w:val="TAL"/>
              <w:rPr>
                <w:lang w:eastAsia="zh-CN"/>
              </w:rPr>
            </w:pPr>
            <w:r>
              <w:rPr>
                <w:lang w:eastAsia="zh-CN"/>
              </w:rPr>
              <w:t>0150</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Fix NR NRM to add missed ID info</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SP-190744</w:t>
            </w:r>
          </w:p>
        </w:tc>
        <w:tc>
          <w:tcPr>
            <w:tcW w:w="709" w:type="dxa"/>
            <w:shd w:val="solid" w:color="FFFFFF" w:fill="auto"/>
          </w:tcPr>
          <w:p w:rsidR="00E154AB" w:rsidRDefault="00E154AB" w:rsidP="00583841">
            <w:pPr>
              <w:pStyle w:val="TAL"/>
              <w:rPr>
                <w:lang w:eastAsia="zh-CN"/>
              </w:rPr>
            </w:pPr>
            <w:r>
              <w:rPr>
                <w:lang w:eastAsia="zh-CN"/>
              </w:rPr>
              <w:t>0152</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XML Solution Set for 5GC</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SP-190744</w:t>
            </w:r>
          </w:p>
        </w:tc>
        <w:tc>
          <w:tcPr>
            <w:tcW w:w="709" w:type="dxa"/>
            <w:shd w:val="solid" w:color="FFFFFF" w:fill="auto"/>
          </w:tcPr>
          <w:p w:rsidR="00E154AB" w:rsidRDefault="00E154AB" w:rsidP="00583841">
            <w:pPr>
              <w:pStyle w:val="TAL"/>
              <w:rPr>
                <w:lang w:eastAsia="zh-CN"/>
              </w:rPr>
            </w:pPr>
            <w:r>
              <w:rPr>
                <w:lang w:eastAsia="zh-CN"/>
              </w:rPr>
              <w:t>0154</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Correct ETSI NFV reference</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SP-190744</w:t>
            </w:r>
          </w:p>
        </w:tc>
        <w:tc>
          <w:tcPr>
            <w:tcW w:w="709" w:type="dxa"/>
            <w:shd w:val="solid" w:color="FFFFFF" w:fill="auto"/>
          </w:tcPr>
          <w:p w:rsidR="00E154AB" w:rsidRDefault="00E154AB" w:rsidP="00583841">
            <w:pPr>
              <w:pStyle w:val="TAL"/>
              <w:rPr>
                <w:lang w:eastAsia="zh-CN"/>
              </w:rPr>
            </w:pPr>
            <w:r>
              <w:rPr>
                <w:lang w:eastAsia="zh-CN"/>
              </w:rPr>
              <w:t>0157</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generate JSON definition for Slice NRM based on new style guideline</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SP-190744</w:t>
            </w:r>
          </w:p>
        </w:tc>
        <w:tc>
          <w:tcPr>
            <w:tcW w:w="709" w:type="dxa"/>
            <w:shd w:val="solid" w:color="FFFFFF" w:fill="auto"/>
          </w:tcPr>
          <w:p w:rsidR="00E154AB" w:rsidRDefault="00E154AB" w:rsidP="00583841">
            <w:pPr>
              <w:pStyle w:val="TAL"/>
              <w:rPr>
                <w:lang w:eastAsia="zh-CN"/>
              </w:rPr>
            </w:pPr>
            <w:r>
              <w:rPr>
                <w:lang w:eastAsia="zh-CN"/>
              </w:rPr>
              <w:t>0158</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generate JSON definition for NR NRM based on new style guideline</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SP-191159</w:t>
            </w:r>
          </w:p>
        </w:tc>
        <w:tc>
          <w:tcPr>
            <w:tcW w:w="709" w:type="dxa"/>
            <w:shd w:val="solid" w:color="FFFFFF" w:fill="auto"/>
          </w:tcPr>
          <w:p w:rsidR="00E154AB" w:rsidRDefault="00E154AB" w:rsidP="00583841">
            <w:pPr>
              <w:pStyle w:val="TAL"/>
              <w:rPr>
                <w:lang w:eastAsia="zh-CN"/>
              </w:rPr>
            </w:pPr>
            <w:r>
              <w:rPr>
                <w:lang w:eastAsia="zh-CN"/>
              </w:rPr>
              <w:t>0146</w:t>
            </w:r>
          </w:p>
        </w:tc>
        <w:tc>
          <w:tcPr>
            <w:tcW w:w="425" w:type="dxa"/>
            <w:shd w:val="solid" w:color="FFFFFF" w:fill="auto"/>
          </w:tcPr>
          <w:p w:rsidR="00E154AB" w:rsidRDefault="00E154AB" w:rsidP="00583841">
            <w:pPr>
              <w:pStyle w:val="TAL"/>
              <w:rPr>
                <w:lang w:eastAsia="zh-CN"/>
              </w:rPr>
            </w:pPr>
            <w:r>
              <w:rPr>
                <w:lang w:eastAsia="zh-CN"/>
              </w:rPr>
              <w:t>3</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4C2BE0" w:rsidP="00583841">
            <w:pPr>
              <w:pStyle w:val="TAL"/>
            </w:pPr>
            <w:fldSimple w:instr=" DOCPROPERTY  CrTitle  \* MERGEFORMAT ">
              <w:r w:rsidR="00E154AB">
                <w:t>To syn up with v1540 stage 2</w:t>
              </w:r>
            </w:fldSimple>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SP-191173</w:t>
            </w:r>
          </w:p>
        </w:tc>
        <w:tc>
          <w:tcPr>
            <w:tcW w:w="709" w:type="dxa"/>
            <w:shd w:val="solid" w:color="FFFFFF" w:fill="auto"/>
          </w:tcPr>
          <w:p w:rsidR="00E154AB" w:rsidRDefault="00E154AB" w:rsidP="00583841">
            <w:pPr>
              <w:pStyle w:val="TAL"/>
              <w:rPr>
                <w:lang w:eastAsia="zh-CN"/>
              </w:rPr>
            </w:pPr>
            <w:r>
              <w:rPr>
                <w:lang w:eastAsia="zh-CN"/>
              </w:rPr>
              <w:t>0156</w:t>
            </w:r>
          </w:p>
        </w:tc>
        <w:tc>
          <w:tcPr>
            <w:tcW w:w="425" w:type="dxa"/>
            <w:shd w:val="solid" w:color="FFFFFF" w:fill="auto"/>
          </w:tcPr>
          <w:p w:rsidR="00E154AB" w:rsidRDefault="00E154AB" w:rsidP="00583841">
            <w:pPr>
              <w:pStyle w:val="TAL"/>
              <w:rPr>
                <w:lang w:eastAsia="zh-CN"/>
              </w:rPr>
            </w:pPr>
            <w:r>
              <w:rPr>
                <w:lang w:eastAsia="zh-CN"/>
              </w:rPr>
              <w:t>2</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Correct Import table</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SP-191166</w:t>
            </w:r>
          </w:p>
        </w:tc>
        <w:tc>
          <w:tcPr>
            <w:tcW w:w="709" w:type="dxa"/>
            <w:shd w:val="solid" w:color="FFFFFF" w:fill="auto"/>
          </w:tcPr>
          <w:p w:rsidR="00E154AB" w:rsidRDefault="00E154AB" w:rsidP="00583841">
            <w:pPr>
              <w:pStyle w:val="TAL"/>
              <w:rPr>
                <w:lang w:eastAsia="zh-CN"/>
              </w:rPr>
            </w:pPr>
            <w:r>
              <w:rPr>
                <w:lang w:eastAsia="zh-CN"/>
              </w:rPr>
              <w:t>0161</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C</w:t>
            </w:r>
          </w:p>
        </w:tc>
        <w:tc>
          <w:tcPr>
            <w:tcW w:w="4536" w:type="dxa"/>
            <w:shd w:val="solid" w:color="FFFFFF" w:fill="auto"/>
          </w:tcPr>
          <w:p w:rsidR="00E154AB" w:rsidRDefault="00E154AB" w:rsidP="00583841">
            <w:pPr>
              <w:pStyle w:val="TAL"/>
            </w:pPr>
            <w:r>
              <w:t>Extensions to PCF and UPF IOCs for support of TSC (Time Sensitive Communication)</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SP-191166</w:t>
            </w:r>
          </w:p>
        </w:tc>
        <w:tc>
          <w:tcPr>
            <w:tcW w:w="709" w:type="dxa"/>
            <w:shd w:val="solid" w:color="FFFFFF" w:fill="auto"/>
          </w:tcPr>
          <w:p w:rsidR="00E154AB" w:rsidRDefault="00E154AB" w:rsidP="00583841">
            <w:pPr>
              <w:pStyle w:val="TAL"/>
              <w:rPr>
                <w:lang w:eastAsia="zh-CN"/>
              </w:rPr>
            </w:pPr>
            <w:r>
              <w:rPr>
                <w:lang w:eastAsia="zh-CN"/>
              </w:rPr>
              <w:t>0166</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Correct XML solution set for NR</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SP-191166</w:t>
            </w:r>
          </w:p>
        </w:tc>
        <w:tc>
          <w:tcPr>
            <w:tcW w:w="709" w:type="dxa"/>
            <w:shd w:val="solid" w:color="FFFFFF" w:fill="auto"/>
          </w:tcPr>
          <w:p w:rsidR="00E154AB" w:rsidRDefault="00E154AB" w:rsidP="00583841">
            <w:pPr>
              <w:pStyle w:val="TAL"/>
              <w:rPr>
                <w:lang w:eastAsia="zh-CN"/>
              </w:rPr>
            </w:pPr>
            <w:r>
              <w:rPr>
                <w:lang w:eastAsia="zh-CN"/>
              </w:rPr>
              <w:t>0167</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Correct Network slice NRM</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SP-191173</w:t>
            </w:r>
          </w:p>
        </w:tc>
        <w:tc>
          <w:tcPr>
            <w:tcW w:w="709" w:type="dxa"/>
            <w:shd w:val="solid" w:color="FFFFFF" w:fill="auto"/>
          </w:tcPr>
          <w:p w:rsidR="00E154AB" w:rsidRDefault="00E154AB" w:rsidP="00583841">
            <w:pPr>
              <w:pStyle w:val="TAL"/>
              <w:rPr>
                <w:lang w:eastAsia="zh-CN"/>
              </w:rPr>
            </w:pPr>
            <w:r>
              <w:rPr>
                <w:lang w:eastAsia="zh-CN"/>
              </w:rPr>
              <w:t>0168</w:t>
            </w:r>
          </w:p>
        </w:tc>
        <w:tc>
          <w:tcPr>
            <w:tcW w:w="425" w:type="dxa"/>
            <w:shd w:val="solid" w:color="FFFFFF" w:fill="auto"/>
          </w:tcPr>
          <w:p w:rsidR="00E154AB" w:rsidRDefault="00E154AB" w:rsidP="00583841">
            <w:pPr>
              <w:pStyle w:val="TAL"/>
              <w:rPr>
                <w:lang w:eastAsia="zh-CN"/>
              </w:rPr>
            </w:pPr>
            <w:r>
              <w:rPr>
                <w:lang w:eastAsia="zh-CN"/>
              </w:rPr>
              <w:t>2</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Correct NR TAC attribute property</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SP-191173</w:t>
            </w:r>
          </w:p>
        </w:tc>
        <w:tc>
          <w:tcPr>
            <w:tcW w:w="709" w:type="dxa"/>
            <w:shd w:val="solid" w:color="FFFFFF" w:fill="auto"/>
          </w:tcPr>
          <w:p w:rsidR="00E154AB" w:rsidRDefault="00E154AB" w:rsidP="00583841">
            <w:pPr>
              <w:pStyle w:val="TAL"/>
              <w:rPr>
                <w:lang w:eastAsia="zh-CN"/>
              </w:rPr>
            </w:pPr>
            <w:r>
              <w:rPr>
                <w:lang w:eastAsia="zh-CN"/>
              </w:rPr>
              <w:t>0170</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Correction of the duplicated IOC NSSFFunction in daigram</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SP-191173</w:t>
            </w:r>
          </w:p>
        </w:tc>
        <w:tc>
          <w:tcPr>
            <w:tcW w:w="709" w:type="dxa"/>
            <w:shd w:val="solid" w:color="FFFFFF" w:fill="auto"/>
          </w:tcPr>
          <w:p w:rsidR="00E154AB" w:rsidRDefault="00E154AB" w:rsidP="00583841">
            <w:pPr>
              <w:pStyle w:val="TAL"/>
              <w:rPr>
                <w:lang w:eastAsia="zh-CN"/>
              </w:rPr>
            </w:pPr>
            <w:r>
              <w:rPr>
                <w:lang w:eastAsia="zh-CN"/>
              </w:rPr>
              <w:t>0172</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Correction of the wrong IOC names in transport view diagram---Not implemented, wrong baseline (MCC)</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lastRenderedPageBreak/>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SP-191166</w:t>
            </w:r>
          </w:p>
        </w:tc>
        <w:tc>
          <w:tcPr>
            <w:tcW w:w="709" w:type="dxa"/>
            <w:shd w:val="solid" w:color="FFFFFF" w:fill="auto"/>
          </w:tcPr>
          <w:p w:rsidR="00E154AB" w:rsidRDefault="00E154AB" w:rsidP="00583841">
            <w:pPr>
              <w:pStyle w:val="TAL"/>
              <w:rPr>
                <w:lang w:eastAsia="zh-CN"/>
              </w:rPr>
            </w:pPr>
            <w:r>
              <w:rPr>
                <w:lang w:eastAsia="zh-CN"/>
              </w:rPr>
              <w:t>0175</w:t>
            </w:r>
          </w:p>
        </w:tc>
        <w:tc>
          <w:tcPr>
            <w:tcW w:w="425" w:type="dxa"/>
            <w:shd w:val="solid" w:color="FFFFFF" w:fill="auto"/>
          </w:tcPr>
          <w:p w:rsidR="00E154AB" w:rsidRDefault="00E154AB" w:rsidP="00583841">
            <w:pPr>
              <w:pStyle w:val="TAL"/>
              <w:rPr>
                <w:lang w:eastAsia="zh-CN"/>
              </w:rPr>
            </w:pPr>
            <w:r>
              <w:rPr>
                <w:lang w:eastAsia="zh-CN"/>
              </w:rPr>
              <w:t>2</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XML Solution Set for 5GC</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SP-191170</w:t>
            </w:r>
          </w:p>
        </w:tc>
        <w:tc>
          <w:tcPr>
            <w:tcW w:w="709" w:type="dxa"/>
            <w:shd w:val="solid" w:color="FFFFFF" w:fill="auto"/>
          </w:tcPr>
          <w:p w:rsidR="00E154AB" w:rsidRDefault="00E154AB" w:rsidP="00583841">
            <w:pPr>
              <w:pStyle w:val="TAL"/>
              <w:rPr>
                <w:lang w:eastAsia="zh-CN"/>
              </w:rPr>
            </w:pPr>
            <w:r>
              <w:rPr>
                <w:lang w:eastAsia="zh-CN"/>
              </w:rPr>
              <w:t>0177</w:t>
            </w:r>
          </w:p>
        </w:tc>
        <w:tc>
          <w:tcPr>
            <w:tcW w:w="425" w:type="dxa"/>
            <w:shd w:val="solid" w:color="FFFFFF" w:fill="auto"/>
          </w:tcPr>
          <w:p w:rsidR="00E154AB" w:rsidRDefault="00E154AB" w:rsidP="00583841">
            <w:pPr>
              <w:pStyle w:val="TAL"/>
              <w:rPr>
                <w:lang w:eastAsia="zh-CN"/>
              </w:rPr>
            </w:pPr>
            <w:r>
              <w:rPr>
                <w:lang w:eastAsia="zh-CN"/>
              </w:rPr>
              <w:t>3</w:t>
            </w:r>
          </w:p>
        </w:tc>
        <w:tc>
          <w:tcPr>
            <w:tcW w:w="284" w:type="dxa"/>
            <w:shd w:val="solid" w:color="FFFFFF" w:fill="auto"/>
          </w:tcPr>
          <w:p w:rsidR="00E154AB" w:rsidRDefault="00E154AB" w:rsidP="00583841">
            <w:pPr>
              <w:pStyle w:val="TAL"/>
              <w:rPr>
                <w:rFonts w:cs="Arial"/>
                <w:lang w:eastAsia="zh-CN"/>
              </w:rPr>
            </w:pPr>
            <w:r>
              <w:rPr>
                <w:rFonts w:cs="Arial"/>
                <w:lang w:eastAsia="zh-CN"/>
              </w:rPr>
              <w:t>C</w:t>
            </w:r>
          </w:p>
        </w:tc>
        <w:tc>
          <w:tcPr>
            <w:tcW w:w="4536" w:type="dxa"/>
            <w:shd w:val="solid" w:color="FFFFFF" w:fill="auto"/>
          </w:tcPr>
          <w:p w:rsidR="00E154AB" w:rsidRDefault="00E154AB" w:rsidP="00583841">
            <w:pPr>
              <w:pStyle w:val="TAL"/>
            </w:pPr>
            <w:r>
              <w:t>Update on slice NRM</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SP-191170</w:t>
            </w:r>
          </w:p>
        </w:tc>
        <w:tc>
          <w:tcPr>
            <w:tcW w:w="709" w:type="dxa"/>
            <w:shd w:val="solid" w:color="FFFFFF" w:fill="auto"/>
          </w:tcPr>
          <w:p w:rsidR="00E154AB" w:rsidRDefault="00E154AB" w:rsidP="00583841">
            <w:pPr>
              <w:pStyle w:val="TAL"/>
              <w:rPr>
                <w:lang w:eastAsia="zh-CN"/>
              </w:rPr>
            </w:pPr>
            <w:r>
              <w:rPr>
                <w:lang w:eastAsia="zh-CN"/>
              </w:rPr>
              <w:t>0178</w:t>
            </w:r>
          </w:p>
        </w:tc>
        <w:tc>
          <w:tcPr>
            <w:tcW w:w="425" w:type="dxa"/>
            <w:shd w:val="solid" w:color="FFFFFF" w:fill="auto"/>
          </w:tcPr>
          <w:p w:rsidR="00E154AB" w:rsidRDefault="00E154AB" w:rsidP="00583841">
            <w:pPr>
              <w:pStyle w:val="TAL"/>
              <w:rPr>
                <w:lang w:eastAsia="zh-CN"/>
              </w:rPr>
            </w:pPr>
            <w:r>
              <w:rPr>
                <w:lang w:eastAsia="zh-CN"/>
              </w:rPr>
              <w:t xml:space="preserve">2 </w:t>
            </w:r>
          </w:p>
        </w:tc>
        <w:tc>
          <w:tcPr>
            <w:tcW w:w="284" w:type="dxa"/>
            <w:shd w:val="solid" w:color="FFFFFF" w:fill="auto"/>
          </w:tcPr>
          <w:p w:rsidR="00E154AB" w:rsidRDefault="00E154AB" w:rsidP="00583841">
            <w:pPr>
              <w:pStyle w:val="TAL"/>
              <w:rPr>
                <w:rFonts w:cs="Arial"/>
                <w:lang w:eastAsia="zh-CN"/>
              </w:rPr>
            </w:pPr>
            <w:r>
              <w:rPr>
                <w:rFonts w:cs="Arial"/>
                <w:lang w:eastAsia="zh-CN"/>
              </w:rPr>
              <w:t>B</w:t>
            </w:r>
          </w:p>
        </w:tc>
        <w:tc>
          <w:tcPr>
            <w:tcW w:w="4536" w:type="dxa"/>
            <w:shd w:val="solid" w:color="FFFFFF" w:fill="auto"/>
          </w:tcPr>
          <w:p w:rsidR="00E154AB" w:rsidRDefault="00E154AB" w:rsidP="00583841">
            <w:pPr>
              <w:pStyle w:val="TAL"/>
            </w:pPr>
            <w:r>
              <w:t>Add relation of GST and profiles</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SP-191166</w:t>
            </w:r>
          </w:p>
        </w:tc>
        <w:tc>
          <w:tcPr>
            <w:tcW w:w="709" w:type="dxa"/>
            <w:shd w:val="solid" w:color="FFFFFF" w:fill="auto"/>
          </w:tcPr>
          <w:p w:rsidR="00E154AB" w:rsidRDefault="00E154AB" w:rsidP="00583841">
            <w:pPr>
              <w:pStyle w:val="TAL"/>
              <w:rPr>
                <w:lang w:eastAsia="zh-CN"/>
              </w:rPr>
            </w:pPr>
            <w:r>
              <w:rPr>
                <w:lang w:eastAsia="zh-CN"/>
              </w:rPr>
              <w:t>0180</w:t>
            </w:r>
          </w:p>
        </w:tc>
        <w:tc>
          <w:tcPr>
            <w:tcW w:w="425" w:type="dxa"/>
            <w:shd w:val="solid" w:color="FFFFFF" w:fill="auto"/>
          </w:tcPr>
          <w:p w:rsidR="00E154AB" w:rsidRDefault="00E154AB" w:rsidP="00583841">
            <w:pPr>
              <w:pStyle w:val="TAL"/>
              <w:rPr>
                <w:lang w:eastAsia="zh-CN"/>
              </w:rPr>
            </w:pPr>
            <w:r>
              <w:rPr>
                <w:lang w:eastAsia="zh-CN"/>
              </w:rPr>
              <w:t>3</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 xml:space="preserve">Update SEPP Stage 2 definition in 5GC NRM </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SP-191166</w:t>
            </w:r>
          </w:p>
        </w:tc>
        <w:tc>
          <w:tcPr>
            <w:tcW w:w="709" w:type="dxa"/>
            <w:shd w:val="solid" w:color="FFFFFF" w:fill="auto"/>
          </w:tcPr>
          <w:p w:rsidR="00E154AB" w:rsidRDefault="00E154AB" w:rsidP="00583841">
            <w:pPr>
              <w:pStyle w:val="TAL"/>
              <w:rPr>
                <w:lang w:eastAsia="zh-CN"/>
              </w:rPr>
            </w:pPr>
            <w:r>
              <w:rPr>
                <w:lang w:eastAsia="zh-CN"/>
              </w:rPr>
              <w:t>0182</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C</w:t>
            </w:r>
          </w:p>
        </w:tc>
        <w:tc>
          <w:tcPr>
            <w:tcW w:w="4536" w:type="dxa"/>
            <w:shd w:val="solid" w:color="FFFFFF" w:fill="auto"/>
          </w:tcPr>
          <w:p w:rsidR="00E154AB" w:rsidRDefault="00E154AB" w:rsidP="00583841">
            <w:pPr>
              <w:pStyle w:val="TAL"/>
            </w:pPr>
            <w:r>
              <w:t>Add NEF Stage 2 definition in 5GC NRM</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SP-191166</w:t>
            </w:r>
          </w:p>
        </w:tc>
        <w:tc>
          <w:tcPr>
            <w:tcW w:w="709" w:type="dxa"/>
            <w:shd w:val="solid" w:color="FFFFFF" w:fill="auto"/>
          </w:tcPr>
          <w:p w:rsidR="00E154AB" w:rsidRDefault="00E154AB" w:rsidP="00583841">
            <w:pPr>
              <w:pStyle w:val="TAL"/>
              <w:rPr>
                <w:lang w:eastAsia="zh-CN"/>
              </w:rPr>
            </w:pPr>
            <w:r>
              <w:rPr>
                <w:lang w:eastAsia="zh-CN"/>
              </w:rPr>
              <w:t>0184</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C</w:t>
            </w:r>
          </w:p>
        </w:tc>
        <w:tc>
          <w:tcPr>
            <w:tcW w:w="4536" w:type="dxa"/>
            <w:shd w:val="solid" w:color="FFFFFF" w:fill="auto"/>
          </w:tcPr>
          <w:p w:rsidR="00E154AB" w:rsidRDefault="00E154AB" w:rsidP="00583841">
            <w:pPr>
              <w:pStyle w:val="TAL"/>
            </w:pPr>
            <w:r>
              <w:t>Add SCP Stage 2 definition in 5GC NRM</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SP-191166</w:t>
            </w:r>
          </w:p>
        </w:tc>
        <w:tc>
          <w:tcPr>
            <w:tcW w:w="709" w:type="dxa"/>
            <w:shd w:val="solid" w:color="FFFFFF" w:fill="auto"/>
          </w:tcPr>
          <w:p w:rsidR="00E154AB" w:rsidRDefault="00E154AB" w:rsidP="00583841">
            <w:pPr>
              <w:pStyle w:val="TAL"/>
              <w:rPr>
                <w:lang w:eastAsia="zh-CN"/>
              </w:rPr>
            </w:pPr>
            <w:r>
              <w:rPr>
                <w:lang w:eastAsia="zh-CN"/>
              </w:rPr>
              <w:t>0185</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C</w:t>
            </w:r>
          </w:p>
        </w:tc>
        <w:tc>
          <w:tcPr>
            <w:tcW w:w="4536" w:type="dxa"/>
            <w:shd w:val="solid" w:color="FFFFFF" w:fill="auto"/>
          </w:tcPr>
          <w:p w:rsidR="00E154AB" w:rsidRDefault="00E154AB" w:rsidP="00583841">
            <w:pPr>
              <w:pStyle w:val="TAL"/>
            </w:pPr>
            <w:r>
              <w:t>Add Stage 3 definitions of 5GC NRM to align with stage 2</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SP-191166</w:t>
            </w:r>
          </w:p>
        </w:tc>
        <w:tc>
          <w:tcPr>
            <w:tcW w:w="709" w:type="dxa"/>
            <w:shd w:val="solid" w:color="FFFFFF" w:fill="auto"/>
          </w:tcPr>
          <w:p w:rsidR="00E154AB" w:rsidRDefault="00E154AB" w:rsidP="00583841">
            <w:pPr>
              <w:pStyle w:val="TAL"/>
              <w:rPr>
                <w:lang w:eastAsia="zh-CN"/>
              </w:rPr>
            </w:pPr>
            <w:r>
              <w:rPr>
                <w:lang w:eastAsia="zh-CN"/>
              </w:rPr>
              <w:t>0186</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C</w:t>
            </w:r>
          </w:p>
        </w:tc>
        <w:tc>
          <w:tcPr>
            <w:tcW w:w="4536" w:type="dxa"/>
            <w:shd w:val="solid" w:color="FFFFFF" w:fill="auto"/>
          </w:tcPr>
          <w:p w:rsidR="00E154AB" w:rsidRDefault="00E154AB" w:rsidP="00583841">
            <w:pPr>
              <w:pStyle w:val="TAL"/>
            </w:pPr>
            <w:r>
              <w:t>Support communication model in 5GC NF - Stage 2</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SP-191166</w:t>
            </w:r>
          </w:p>
        </w:tc>
        <w:tc>
          <w:tcPr>
            <w:tcW w:w="709" w:type="dxa"/>
            <w:shd w:val="solid" w:color="FFFFFF" w:fill="auto"/>
          </w:tcPr>
          <w:p w:rsidR="00E154AB" w:rsidRDefault="00E154AB" w:rsidP="00583841">
            <w:pPr>
              <w:pStyle w:val="TAL"/>
              <w:rPr>
                <w:lang w:eastAsia="zh-CN"/>
              </w:rPr>
            </w:pPr>
            <w:r>
              <w:rPr>
                <w:lang w:eastAsia="zh-CN"/>
              </w:rPr>
              <w:t>0192</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Fix merging errors of the specification</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SP-191166</w:t>
            </w:r>
          </w:p>
        </w:tc>
        <w:tc>
          <w:tcPr>
            <w:tcW w:w="709" w:type="dxa"/>
            <w:shd w:val="solid" w:color="FFFFFF" w:fill="auto"/>
          </w:tcPr>
          <w:p w:rsidR="00E154AB" w:rsidRDefault="00E154AB" w:rsidP="00583841">
            <w:pPr>
              <w:pStyle w:val="TAL"/>
              <w:rPr>
                <w:lang w:eastAsia="zh-CN"/>
              </w:rPr>
            </w:pPr>
            <w:r>
              <w:rPr>
                <w:lang w:eastAsia="zh-CN"/>
              </w:rPr>
              <w:t>0195</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C</w:t>
            </w:r>
          </w:p>
        </w:tc>
        <w:tc>
          <w:tcPr>
            <w:tcW w:w="4536" w:type="dxa"/>
            <w:shd w:val="solid" w:color="FFFFFF" w:fill="auto"/>
          </w:tcPr>
          <w:p w:rsidR="00E154AB" w:rsidRDefault="00E154AB" w:rsidP="00583841">
            <w:pPr>
              <w:pStyle w:val="TAL"/>
            </w:pPr>
            <w:r>
              <w:t>Add State Handling diagram for NF service</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SP-191166</w:t>
            </w:r>
          </w:p>
        </w:tc>
        <w:tc>
          <w:tcPr>
            <w:tcW w:w="709" w:type="dxa"/>
            <w:shd w:val="solid" w:color="FFFFFF" w:fill="auto"/>
          </w:tcPr>
          <w:p w:rsidR="00E154AB" w:rsidRDefault="00E154AB" w:rsidP="00583841">
            <w:pPr>
              <w:pStyle w:val="TAL"/>
              <w:rPr>
                <w:lang w:eastAsia="zh-CN"/>
              </w:rPr>
            </w:pPr>
            <w:r>
              <w:rPr>
                <w:lang w:eastAsia="zh-CN"/>
              </w:rPr>
              <w:t>0197</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B</w:t>
            </w:r>
          </w:p>
        </w:tc>
        <w:tc>
          <w:tcPr>
            <w:tcW w:w="4536" w:type="dxa"/>
            <w:shd w:val="solid" w:color="FFFFFF" w:fill="auto"/>
          </w:tcPr>
          <w:p w:rsidR="00E154AB" w:rsidRDefault="00E154AB" w:rsidP="00583841">
            <w:pPr>
              <w:pStyle w:val="TAL"/>
            </w:pPr>
            <w:r>
              <w:t>Updates to YANG SS</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SP-191170</w:t>
            </w:r>
          </w:p>
        </w:tc>
        <w:tc>
          <w:tcPr>
            <w:tcW w:w="709" w:type="dxa"/>
            <w:shd w:val="solid" w:color="FFFFFF" w:fill="auto"/>
          </w:tcPr>
          <w:p w:rsidR="00E154AB" w:rsidRDefault="00E154AB" w:rsidP="00583841">
            <w:pPr>
              <w:pStyle w:val="TAL"/>
              <w:rPr>
                <w:lang w:eastAsia="zh-CN"/>
              </w:rPr>
            </w:pPr>
            <w:r>
              <w:rPr>
                <w:lang w:eastAsia="zh-CN"/>
              </w:rPr>
              <w:t>0198</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C</w:t>
            </w:r>
          </w:p>
        </w:tc>
        <w:tc>
          <w:tcPr>
            <w:tcW w:w="4536" w:type="dxa"/>
            <w:shd w:val="solid" w:color="FFFFFF" w:fill="auto"/>
          </w:tcPr>
          <w:p w:rsidR="00E154AB" w:rsidRDefault="00E154AB" w:rsidP="00583841">
            <w:pPr>
              <w:pStyle w:val="TAL"/>
            </w:pPr>
            <w:r>
              <w:t>Update XML definitions of ServiceProfile NRM</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SP-191170</w:t>
            </w:r>
          </w:p>
        </w:tc>
        <w:tc>
          <w:tcPr>
            <w:tcW w:w="709" w:type="dxa"/>
            <w:shd w:val="solid" w:color="FFFFFF" w:fill="auto"/>
          </w:tcPr>
          <w:p w:rsidR="00E154AB" w:rsidRDefault="00E154AB" w:rsidP="00583841">
            <w:pPr>
              <w:pStyle w:val="TAL"/>
              <w:rPr>
                <w:lang w:eastAsia="zh-CN"/>
              </w:rPr>
            </w:pPr>
            <w:r>
              <w:rPr>
                <w:lang w:eastAsia="zh-CN"/>
              </w:rPr>
              <w:t>0199</w:t>
            </w:r>
          </w:p>
        </w:tc>
        <w:tc>
          <w:tcPr>
            <w:tcW w:w="425" w:type="dxa"/>
            <w:shd w:val="solid" w:color="FFFFFF" w:fill="auto"/>
          </w:tcPr>
          <w:p w:rsidR="00E154AB" w:rsidRDefault="00E154AB" w:rsidP="00583841">
            <w:pPr>
              <w:pStyle w:val="TAL"/>
              <w:rPr>
                <w:lang w:eastAsia="zh-CN"/>
              </w:rPr>
            </w:pPr>
            <w:r>
              <w:rPr>
                <w:lang w:eastAsia="zh-CN"/>
              </w:rPr>
              <w:t>2</w:t>
            </w:r>
          </w:p>
        </w:tc>
        <w:tc>
          <w:tcPr>
            <w:tcW w:w="284" w:type="dxa"/>
            <w:shd w:val="solid" w:color="FFFFFF" w:fill="auto"/>
          </w:tcPr>
          <w:p w:rsidR="00E154AB" w:rsidRDefault="00E154AB" w:rsidP="00583841">
            <w:pPr>
              <w:pStyle w:val="TAL"/>
              <w:rPr>
                <w:rFonts w:cs="Arial"/>
                <w:lang w:eastAsia="zh-CN"/>
              </w:rPr>
            </w:pPr>
            <w:r>
              <w:rPr>
                <w:rFonts w:cs="Arial"/>
                <w:lang w:eastAsia="zh-CN"/>
              </w:rPr>
              <w:t>C</w:t>
            </w:r>
          </w:p>
        </w:tc>
        <w:tc>
          <w:tcPr>
            <w:tcW w:w="4536" w:type="dxa"/>
            <w:shd w:val="solid" w:color="FFFFFF" w:fill="auto"/>
          </w:tcPr>
          <w:p w:rsidR="00E154AB" w:rsidRDefault="00E154AB" w:rsidP="00583841">
            <w:pPr>
              <w:pStyle w:val="TAL"/>
            </w:pPr>
            <w:r>
              <w:t>Update JSON definitions of ServiceProfile NRM</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SP-191166</w:t>
            </w:r>
          </w:p>
        </w:tc>
        <w:tc>
          <w:tcPr>
            <w:tcW w:w="709" w:type="dxa"/>
            <w:shd w:val="solid" w:color="FFFFFF" w:fill="auto"/>
          </w:tcPr>
          <w:p w:rsidR="00E154AB" w:rsidRDefault="00E154AB" w:rsidP="00583841">
            <w:pPr>
              <w:pStyle w:val="TAL"/>
              <w:rPr>
                <w:lang w:eastAsia="zh-CN"/>
              </w:rPr>
            </w:pPr>
            <w:r>
              <w:rPr>
                <w:lang w:eastAsia="zh-CN"/>
              </w:rPr>
              <w:t>0200</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C</w:t>
            </w:r>
          </w:p>
        </w:tc>
        <w:tc>
          <w:tcPr>
            <w:tcW w:w="4536" w:type="dxa"/>
            <w:shd w:val="solid" w:color="FFFFFF" w:fill="auto"/>
          </w:tcPr>
          <w:p w:rsidR="00E154AB" w:rsidRDefault="00E154AB" w:rsidP="00583841">
            <w:pPr>
              <w:pStyle w:val="TAL"/>
            </w:pPr>
            <w:r>
              <w:t>Add managedNFProfile definition for ngc NRM - stage3</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SP-191166</w:t>
            </w:r>
          </w:p>
        </w:tc>
        <w:tc>
          <w:tcPr>
            <w:tcW w:w="709" w:type="dxa"/>
            <w:shd w:val="solid" w:color="FFFFFF" w:fill="auto"/>
          </w:tcPr>
          <w:p w:rsidR="00E154AB" w:rsidRDefault="00E154AB" w:rsidP="00583841">
            <w:pPr>
              <w:pStyle w:val="TAL"/>
              <w:rPr>
                <w:lang w:eastAsia="zh-CN"/>
              </w:rPr>
            </w:pPr>
            <w:r>
              <w:rPr>
                <w:lang w:eastAsia="zh-CN"/>
              </w:rPr>
              <w:t>0202</w:t>
            </w:r>
          </w:p>
        </w:tc>
        <w:tc>
          <w:tcPr>
            <w:tcW w:w="425" w:type="dxa"/>
            <w:shd w:val="solid" w:color="FFFFFF" w:fill="auto"/>
          </w:tcPr>
          <w:p w:rsidR="00E154AB" w:rsidRDefault="00E154AB" w:rsidP="00583841">
            <w:pPr>
              <w:pStyle w:val="TAL"/>
              <w:rPr>
                <w:lang w:eastAsia="zh-CN"/>
              </w:rPr>
            </w:pPr>
            <w:r>
              <w:rPr>
                <w:lang w:eastAsia="zh-CN"/>
              </w:rPr>
              <w:t>2</w:t>
            </w:r>
          </w:p>
        </w:tc>
        <w:tc>
          <w:tcPr>
            <w:tcW w:w="284" w:type="dxa"/>
            <w:shd w:val="solid" w:color="FFFFFF" w:fill="auto"/>
          </w:tcPr>
          <w:p w:rsidR="00E154AB" w:rsidRDefault="00E154AB" w:rsidP="00583841">
            <w:pPr>
              <w:pStyle w:val="TAL"/>
              <w:rPr>
                <w:rFonts w:cs="Arial"/>
                <w:lang w:eastAsia="zh-CN"/>
              </w:rPr>
            </w:pPr>
            <w:r>
              <w:rPr>
                <w:rFonts w:cs="Arial"/>
                <w:lang w:eastAsia="zh-CN"/>
              </w:rPr>
              <w:t>B</w:t>
            </w:r>
          </w:p>
        </w:tc>
        <w:tc>
          <w:tcPr>
            <w:tcW w:w="4536" w:type="dxa"/>
            <w:shd w:val="solid" w:color="FFFFFF" w:fill="auto"/>
          </w:tcPr>
          <w:p w:rsidR="00E154AB" w:rsidRDefault="00E154AB" w:rsidP="00583841">
            <w:pPr>
              <w:pStyle w:val="TAL"/>
            </w:pPr>
            <w:r>
              <w:t>Add the RIM monitoring parameters for remote interference management</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SP-191166</w:t>
            </w:r>
          </w:p>
        </w:tc>
        <w:tc>
          <w:tcPr>
            <w:tcW w:w="709" w:type="dxa"/>
            <w:shd w:val="solid" w:color="FFFFFF" w:fill="auto"/>
          </w:tcPr>
          <w:p w:rsidR="00E154AB" w:rsidRDefault="00E154AB" w:rsidP="00583841">
            <w:pPr>
              <w:pStyle w:val="TAL"/>
              <w:rPr>
                <w:lang w:eastAsia="zh-CN"/>
              </w:rPr>
            </w:pPr>
            <w:r>
              <w:rPr>
                <w:lang w:eastAsia="zh-CN"/>
              </w:rPr>
              <w:t>0212</w:t>
            </w:r>
          </w:p>
        </w:tc>
        <w:tc>
          <w:tcPr>
            <w:tcW w:w="425" w:type="dxa"/>
            <w:shd w:val="solid" w:color="FFFFFF" w:fill="auto"/>
          </w:tcPr>
          <w:p w:rsidR="00E154AB" w:rsidRDefault="00E154AB" w:rsidP="00583841">
            <w:pPr>
              <w:pStyle w:val="TAL"/>
              <w:rPr>
                <w:lang w:eastAsia="zh-CN"/>
              </w:rPr>
            </w:pPr>
            <w:r>
              <w:rPr>
                <w:lang w:eastAsia="zh-CN"/>
              </w:rPr>
              <w:t>2</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Correct Network slice NRM</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SP-191166</w:t>
            </w:r>
          </w:p>
        </w:tc>
        <w:tc>
          <w:tcPr>
            <w:tcW w:w="709" w:type="dxa"/>
            <w:shd w:val="solid" w:color="FFFFFF" w:fill="auto"/>
          </w:tcPr>
          <w:p w:rsidR="00E154AB" w:rsidRDefault="00E154AB" w:rsidP="00583841">
            <w:pPr>
              <w:pStyle w:val="TAL"/>
              <w:rPr>
                <w:lang w:eastAsia="zh-CN"/>
              </w:rPr>
            </w:pPr>
            <w:r>
              <w:rPr>
                <w:lang w:eastAsia="zh-CN"/>
              </w:rPr>
              <w:t>0213</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 xml:space="preserve">Update SEPP Stage 3 definition in 5GC NRM </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SP-191180</w:t>
            </w:r>
          </w:p>
        </w:tc>
        <w:tc>
          <w:tcPr>
            <w:tcW w:w="709" w:type="dxa"/>
            <w:shd w:val="solid" w:color="FFFFFF" w:fill="auto"/>
          </w:tcPr>
          <w:p w:rsidR="00E154AB" w:rsidRDefault="00E154AB" w:rsidP="00583841">
            <w:pPr>
              <w:pStyle w:val="TAL"/>
              <w:rPr>
                <w:lang w:eastAsia="zh-CN"/>
              </w:rPr>
            </w:pPr>
            <w:r>
              <w:rPr>
                <w:lang w:eastAsia="zh-CN"/>
              </w:rPr>
              <w:t>0222</w:t>
            </w:r>
          </w:p>
        </w:tc>
        <w:tc>
          <w:tcPr>
            <w:tcW w:w="425" w:type="dxa"/>
            <w:shd w:val="solid" w:color="FFFFFF" w:fill="auto"/>
          </w:tcPr>
          <w:p w:rsidR="00E154AB" w:rsidRDefault="00E154AB" w:rsidP="00583841">
            <w:pPr>
              <w:pStyle w:val="TAL"/>
              <w:rPr>
                <w:lang w:eastAsia="zh-CN"/>
              </w:rPr>
            </w:pPr>
            <w:r>
              <w:rPr>
                <w:lang w:eastAsia="zh-CN"/>
              </w:rPr>
              <w:t>2</w:t>
            </w:r>
          </w:p>
        </w:tc>
        <w:tc>
          <w:tcPr>
            <w:tcW w:w="284" w:type="dxa"/>
            <w:shd w:val="solid" w:color="FFFFFF" w:fill="auto"/>
          </w:tcPr>
          <w:p w:rsidR="00E154AB" w:rsidRDefault="00E154AB" w:rsidP="00583841">
            <w:pPr>
              <w:pStyle w:val="TAL"/>
              <w:rPr>
                <w:rFonts w:cs="Arial"/>
                <w:lang w:eastAsia="zh-CN"/>
              </w:rPr>
            </w:pPr>
            <w:r>
              <w:rPr>
                <w:rFonts w:cs="Arial"/>
                <w:lang w:eastAsia="zh-CN"/>
              </w:rPr>
              <w:t>B</w:t>
            </w:r>
          </w:p>
        </w:tc>
        <w:tc>
          <w:tcPr>
            <w:tcW w:w="4536" w:type="dxa"/>
            <w:shd w:val="solid" w:color="FFFFFF" w:fill="auto"/>
          </w:tcPr>
          <w:p w:rsidR="00E154AB" w:rsidRDefault="00E154AB" w:rsidP="00583841">
            <w:pPr>
              <w:pStyle w:val="TAL"/>
            </w:pPr>
            <w:r>
              <w:t>Management of NR ANR, Stage 2</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SP-191180</w:t>
            </w:r>
          </w:p>
        </w:tc>
        <w:tc>
          <w:tcPr>
            <w:tcW w:w="709" w:type="dxa"/>
            <w:shd w:val="solid" w:color="FFFFFF" w:fill="auto"/>
          </w:tcPr>
          <w:p w:rsidR="00E154AB" w:rsidRDefault="00E154AB" w:rsidP="00583841">
            <w:pPr>
              <w:pStyle w:val="TAL"/>
              <w:rPr>
                <w:lang w:eastAsia="zh-CN"/>
              </w:rPr>
            </w:pPr>
            <w:r>
              <w:rPr>
                <w:lang w:eastAsia="zh-CN"/>
              </w:rPr>
              <w:t>0223</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B</w:t>
            </w:r>
          </w:p>
        </w:tc>
        <w:tc>
          <w:tcPr>
            <w:tcW w:w="4536" w:type="dxa"/>
            <w:shd w:val="solid" w:color="FFFFFF" w:fill="auto"/>
          </w:tcPr>
          <w:p w:rsidR="00E154AB" w:rsidRDefault="00E154AB" w:rsidP="00583841">
            <w:pPr>
              <w:pStyle w:val="TAL"/>
            </w:pPr>
            <w:r>
              <w:t>Management of NR ANR, Stage 3</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SP-191173</w:t>
            </w:r>
          </w:p>
        </w:tc>
        <w:tc>
          <w:tcPr>
            <w:tcW w:w="709" w:type="dxa"/>
            <w:shd w:val="solid" w:color="FFFFFF" w:fill="auto"/>
          </w:tcPr>
          <w:p w:rsidR="00E154AB" w:rsidRDefault="00E154AB" w:rsidP="00583841">
            <w:pPr>
              <w:pStyle w:val="TAL"/>
              <w:rPr>
                <w:lang w:eastAsia="zh-CN"/>
              </w:rPr>
            </w:pPr>
            <w:r>
              <w:rPr>
                <w:lang w:eastAsia="zh-CN"/>
              </w:rPr>
              <w:t>0226</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rsidRPr="00457C60">
              <w:t>Add Stages 2</w:t>
            </w:r>
            <w:r>
              <w:t xml:space="preserve"> </w:t>
            </w:r>
            <w:r w:rsidRPr="00457C60">
              <w:t>NRM Info Model definitions for beam managed object classes</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SP-191173</w:t>
            </w:r>
          </w:p>
        </w:tc>
        <w:tc>
          <w:tcPr>
            <w:tcW w:w="709" w:type="dxa"/>
            <w:shd w:val="solid" w:color="FFFFFF" w:fill="auto"/>
          </w:tcPr>
          <w:p w:rsidR="00E154AB" w:rsidRDefault="00E154AB" w:rsidP="00583841">
            <w:pPr>
              <w:pStyle w:val="TAL"/>
              <w:rPr>
                <w:lang w:eastAsia="zh-CN"/>
              </w:rPr>
            </w:pPr>
            <w:r>
              <w:rPr>
                <w:lang w:eastAsia="zh-CN"/>
              </w:rPr>
              <w:t>0227</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Pr="00457C60" w:rsidRDefault="00E154AB" w:rsidP="00583841">
            <w:pPr>
              <w:pStyle w:val="TAL"/>
            </w:pPr>
            <w:r>
              <w:t>Add Stages 2 NRM Info Model definitions for beam managed object classes</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2020-03</w:t>
            </w:r>
          </w:p>
        </w:tc>
        <w:tc>
          <w:tcPr>
            <w:tcW w:w="1043" w:type="dxa"/>
            <w:shd w:val="solid" w:color="FFFFFF" w:fill="auto"/>
          </w:tcPr>
          <w:p w:rsidR="00E154AB" w:rsidRDefault="00E154AB" w:rsidP="00583841">
            <w:pPr>
              <w:pStyle w:val="TAL"/>
              <w:rPr>
                <w:lang w:eastAsia="zh-CN"/>
              </w:rPr>
            </w:pPr>
            <w:r>
              <w:rPr>
                <w:lang w:eastAsia="zh-CN"/>
              </w:rPr>
              <w:t>SA#87E</w:t>
            </w:r>
          </w:p>
        </w:tc>
        <w:tc>
          <w:tcPr>
            <w:tcW w:w="1134" w:type="dxa"/>
            <w:shd w:val="solid" w:color="FFFFFF" w:fill="auto"/>
          </w:tcPr>
          <w:p w:rsidR="00E154AB" w:rsidRDefault="00E154AB" w:rsidP="00583841">
            <w:pPr>
              <w:pStyle w:val="TAL"/>
              <w:rPr>
                <w:rFonts w:cs="Arial"/>
                <w:lang w:eastAsia="zh-CN"/>
              </w:rPr>
            </w:pPr>
            <w:r>
              <w:rPr>
                <w:rFonts w:cs="Arial"/>
                <w:lang w:eastAsia="zh-CN"/>
              </w:rPr>
              <w:t>SP-200169</w:t>
            </w:r>
          </w:p>
        </w:tc>
        <w:tc>
          <w:tcPr>
            <w:tcW w:w="709" w:type="dxa"/>
            <w:shd w:val="solid" w:color="FFFFFF" w:fill="auto"/>
          </w:tcPr>
          <w:p w:rsidR="00E154AB" w:rsidRDefault="00E154AB" w:rsidP="00583841">
            <w:pPr>
              <w:pStyle w:val="TAL"/>
              <w:rPr>
                <w:lang w:eastAsia="zh-CN"/>
              </w:rPr>
            </w:pPr>
            <w:r>
              <w:rPr>
                <w:lang w:eastAsia="zh-CN"/>
              </w:rPr>
              <w:t>0163</w:t>
            </w:r>
          </w:p>
        </w:tc>
        <w:tc>
          <w:tcPr>
            <w:tcW w:w="425" w:type="dxa"/>
            <w:shd w:val="solid" w:color="FFFFFF" w:fill="auto"/>
          </w:tcPr>
          <w:p w:rsidR="00E154AB" w:rsidRDefault="00E154AB" w:rsidP="00583841">
            <w:pPr>
              <w:pStyle w:val="TAL"/>
              <w:rPr>
                <w:lang w:eastAsia="zh-CN"/>
              </w:rPr>
            </w:pPr>
            <w:r>
              <w:rPr>
                <w:lang w:eastAsia="zh-CN"/>
              </w:rPr>
              <w:t>4</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Correct the parameter sNSSAIList</w:t>
            </w:r>
          </w:p>
        </w:tc>
        <w:tc>
          <w:tcPr>
            <w:tcW w:w="708" w:type="dxa"/>
            <w:shd w:val="solid" w:color="FFFFFF" w:fill="auto"/>
          </w:tcPr>
          <w:p w:rsidR="00E154AB" w:rsidRDefault="00E154AB" w:rsidP="00583841">
            <w:pPr>
              <w:pStyle w:val="TAL"/>
              <w:rPr>
                <w:lang w:eastAsia="zh-CN"/>
              </w:rPr>
            </w:pPr>
            <w:r>
              <w:rPr>
                <w:lang w:eastAsia="zh-CN"/>
              </w:rPr>
              <w:t>16.4.0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2020-03</w:t>
            </w:r>
          </w:p>
        </w:tc>
        <w:tc>
          <w:tcPr>
            <w:tcW w:w="1043" w:type="dxa"/>
            <w:shd w:val="solid" w:color="FFFFFF" w:fill="auto"/>
          </w:tcPr>
          <w:p w:rsidR="00E154AB" w:rsidRDefault="00E154AB" w:rsidP="00583841">
            <w:pPr>
              <w:pStyle w:val="TAL"/>
              <w:rPr>
                <w:lang w:eastAsia="zh-CN"/>
              </w:rPr>
            </w:pPr>
            <w:r>
              <w:rPr>
                <w:lang w:eastAsia="zh-CN"/>
              </w:rPr>
              <w:t>SA#87E</w:t>
            </w:r>
          </w:p>
        </w:tc>
        <w:tc>
          <w:tcPr>
            <w:tcW w:w="1134" w:type="dxa"/>
            <w:shd w:val="solid" w:color="FFFFFF" w:fill="auto"/>
          </w:tcPr>
          <w:p w:rsidR="00E154AB" w:rsidRDefault="00E154AB" w:rsidP="00583841">
            <w:pPr>
              <w:pStyle w:val="TAL"/>
              <w:rPr>
                <w:rFonts w:cs="Arial"/>
                <w:lang w:eastAsia="zh-CN"/>
              </w:rPr>
            </w:pPr>
            <w:r>
              <w:rPr>
                <w:rFonts w:cs="Arial"/>
                <w:lang w:eastAsia="zh-CN"/>
              </w:rPr>
              <w:t>SP-200169</w:t>
            </w:r>
          </w:p>
        </w:tc>
        <w:tc>
          <w:tcPr>
            <w:tcW w:w="709" w:type="dxa"/>
            <w:shd w:val="solid" w:color="FFFFFF" w:fill="auto"/>
          </w:tcPr>
          <w:p w:rsidR="00E154AB" w:rsidRDefault="00E154AB" w:rsidP="00583841">
            <w:pPr>
              <w:pStyle w:val="TAL"/>
              <w:rPr>
                <w:lang w:eastAsia="zh-CN"/>
              </w:rPr>
            </w:pPr>
            <w:r>
              <w:rPr>
                <w:lang w:eastAsia="zh-CN"/>
              </w:rPr>
              <w:t>0179</w:t>
            </w:r>
          </w:p>
        </w:tc>
        <w:tc>
          <w:tcPr>
            <w:tcW w:w="425" w:type="dxa"/>
            <w:shd w:val="solid" w:color="FFFFFF" w:fill="auto"/>
          </w:tcPr>
          <w:p w:rsidR="00E154AB" w:rsidRDefault="00E154AB" w:rsidP="00583841">
            <w:pPr>
              <w:pStyle w:val="TAL"/>
              <w:rPr>
                <w:lang w:eastAsia="zh-CN"/>
              </w:rPr>
            </w:pPr>
            <w:r>
              <w:rPr>
                <w:lang w:eastAsia="zh-CN"/>
              </w:rPr>
              <w:t>3</w:t>
            </w:r>
          </w:p>
        </w:tc>
        <w:tc>
          <w:tcPr>
            <w:tcW w:w="284" w:type="dxa"/>
            <w:shd w:val="solid" w:color="FFFFFF" w:fill="auto"/>
          </w:tcPr>
          <w:p w:rsidR="00E154AB" w:rsidRDefault="00E154AB" w:rsidP="00583841">
            <w:pPr>
              <w:pStyle w:val="TAL"/>
              <w:rPr>
                <w:rFonts w:cs="Arial"/>
                <w:lang w:eastAsia="zh-CN"/>
              </w:rPr>
            </w:pPr>
            <w:r>
              <w:rPr>
                <w:rFonts w:cs="Arial"/>
                <w:lang w:eastAsia="zh-CN"/>
              </w:rPr>
              <w:t>C</w:t>
            </w:r>
          </w:p>
        </w:tc>
        <w:tc>
          <w:tcPr>
            <w:tcW w:w="4536" w:type="dxa"/>
            <w:shd w:val="solid" w:color="FFFFFF" w:fill="auto"/>
          </w:tcPr>
          <w:p w:rsidR="00E154AB" w:rsidRDefault="00E154AB" w:rsidP="00583841">
            <w:pPr>
              <w:pStyle w:val="TAL"/>
            </w:pPr>
            <w:r>
              <w:t xml:space="preserve"> Update of RRM Policy</w:t>
            </w:r>
          </w:p>
        </w:tc>
        <w:tc>
          <w:tcPr>
            <w:tcW w:w="708" w:type="dxa"/>
            <w:shd w:val="solid" w:color="FFFFFF" w:fill="auto"/>
          </w:tcPr>
          <w:p w:rsidR="00E154AB" w:rsidRDefault="00E154AB" w:rsidP="00583841">
            <w:pPr>
              <w:pStyle w:val="TAL"/>
              <w:rPr>
                <w:lang w:eastAsia="zh-CN"/>
              </w:rPr>
            </w:pPr>
            <w:r>
              <w:rPr>
                <w:lang w:eastAsia="zh-CN"/>
              </w:rPr>
              <w:t>16.4.0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2020-03</w:t>
            </w:r>
          </w:p>
        </w:tc>
        <w:tc>
          <w:tcPr>
            <w:tcW w:w="1043" w:type="dxa"/>
            <w:shd w:val="solid" w:color="FFFFFF" w:fill="auto"/>
          </w:tcPr>
          <w:p w:rsidR="00E154AB" w:rsidRDefault="00E154AB" w:rsidP="00583841">
            <w:pPr>
              <w:pStyle w:val="TAL"/>
              <w:rPr>
                <w:lang w:eastAsia="zh-CN"/>
              </w:rPr>
            </w:pPr>
            <w:r>
              <w:rPr>
                <w:lang w:eastAsia="zh-CN"/>
              </w:rPr>
              <w:t>SA#87E</w:t>
            </w:r>
          </w:p>
        </w:tc>
        <w:tc>
          <w:tcPr>
            <w:tcW w:w="1134" w:type="dxa"/>
            <w:shd w:val="solid" w:color="FFFFFF" w:fill="auto"/>
          </w:tcPr>
          <w:p w:rsidR="00E154AB" w:rsidRDefault="00E154AB" w:rsidP="00583841">
            <w:pPr>
              <w:pStyle w:val="TAL"/>
              <w:rPr>
                <w:rFonts w:cs="Arial"/>
                <w:lang w:eastAsia="zh-CN"/>
              </w:rPr>
            </w:pPr>
            <w:r>
              <w:rPr>
                <w:rFonts w:cs="Arial"/>
                <w:lang w:eastAsia="zh-CN"/>
              </w:rPr>
              <w:t>SP-200169</w:t>
            </w:r>
          </w:p>
        </w:tc>
        <w:tc>
          <w:tcPr>
            <w:tcW w:w="709" w:type="dxa"/>
            <w:shd w:val="solid" w:color="FFFFFF" w:fill="auto"/>
          </w:tcPr>
          <w:p w:rsidR="00E154AB" w:rsidRDefault="00E154AB" w:rsidP="00583841">
            <w:pPr>
              <w:pStyle w:val="TAL"/>
              <w:rPr>
                <w:lang w:eastAsia="zh-CN"/>
              </w:rPr>
            </w:pPr>
            <w:r>
              <w:rPr>
                <w:lang w:eastAsia="zh-CN"/>
              </w:rPr>
              <w:t>0235</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 xml:space="preserve"> Correction of reference</w:t>
            </w:r>
          </w:p>
        </w:tc>
        <w:tc>
          <w:tcPr>
            <w:tcW w:w="708" w:type="dxa"/>
            <w:shd w:val="solid" w:color="FFFFFF" w:fill="auto"/>
          </w:tcPr>
          <w:p w:rsidR="00E154AB" w:rsidRDefault="00E154AB" w:rsidP="00583841">
            <w:pPr>
              <w:pStyle w:val="TAL"/>
              <w:rPr>
                <w:lang w:eastAsia="zh-CN"/>
              </w:rPr>
            </w:pPr>
            <w:r>
              <w:rPr>
                <w:lang w:eastAsia="zh-CN"/>
              </w:rPr>
              <w:t>16.4.0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2020-03</w:t>
            </w:r>
          </w:p>
        </w:tc>
        <w:tc>
          <w:tcPr>
            <w:tcW w:w="1043" w:type="dxa"/>
            <w:shd w:val="solid" w:color="FFFFFF" w:fill="auto"/>
          </w:tcPr>
          <w:p w:rsidR="00E154AB" w:rsidRDefault="00E154AB" w:rsidP="00583841">
            <w:pPr>
              <w:pStyle w:val="TAL"/>
              <w:rPr>
                <w:lang w:eastAsia="zh-CN"/>
              </w:rPr>
            </w:pPr>
            <w:r>
              <w:rPr>
                <w:lang w:eastAsia="zh-CN"/>
              </w:rPr>
              <w:t>SA#87E</w:t>
            </w:r>
          </w:p>
        </w:tc>
        <w:tc>
          <w:tcPr>
            <w:tcW w:w="1134" w:type="dxa"/>
            <w:shd w:val="solid" w:color="FFFFFF" w:fill="auto"/>
          </w:tcPr>
          <w:p w:rsidR="00E154AB" w:rsidRDefault="00E154AB" w:rsidP="00583841">
            <w:pPr>
              <w:pStyle w:val="TAL"/>
              <w:rPr>
                <w:rFonts w:cs="Arial"/>
                <w:lang w:eastAsia="zh-CN"/>
              </w:rPr>
            </w:pPr>
            <w:r>
              <w:rPr>
                <w:rFonts w:cs="Arial"/>
                <w:lang w:eastAsia="zh-CN"/>
              </w:rPr>
              <w:t>SP-200169</w:t>
            </w:r>
          </w:p>
        </w:tc>
        <w:tc>
          <w:tcPr>
            <w:tcW w:w="709" w:type="dxa"/>
            <w:shd w:val="solid" w:color="FFFFFF" w:fill="auto"/>
          </w:tcPr>
          <w:p w:rsidR="00E154AB" w:rsidRDefault="00E154AB" w:rsidP="00583841">
            <w:pPr>
              <w:pStyle w:val="TAL"/>
              <w:rPr>
                <w:lang w:eastAsia="zh-CN"/>
              </w:rPr>
            </w:pPr>
            <w:r>
              <w:rPr>
                <w:lang w:eastAsia="zh-CN"/>
              </w:rPr>
              <w:t>0239</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Del="00A305C5" w:rsidRDefault="00E154AB" w:rsidP="00583841">
            <w:pPr>
              <w:pStyle w:val="TAL"/>
            </w:pPr>
            <w:r>
              <w:rPr>
                <w:noProof/>
              </w:rPr>
              <w:t>Update the NR NRM to align with NG-RAN overview architecture</w:t>
            </w:r>
          </w:p>
        </w:tc>
        <w:tc>
          <w:tcPr>
            <w:tcW w:w="708" w:type="dxa"/>
            <w:shd w:val="solid" w:color="FFFFFF" w:fill="auto"/>
          </w:tcPr>
          <w:p w:rsidR="00E154AB" w:rsidRDefault="00E154AB" w:rsidP="00583841">
            <w:pPr>
              <w:pStyle w:val="TAL"/>
              <w:rPr>
                <w:lang w:eastAsia="zh-CN"/>
              </w:rPr>
            </w:pPr>
            <w:r>
              <w:rPr>
                <w:lang w:eastAsia="zh-CN"/>
              </w:rPr>
              <w:t>16.4.0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2020-03</w:t>
            </w:r>
          </w:p>
        </w:tc>
        <w:tc>
          <w:tcPr>
            <w:tcW w:w="1043" w:type="dxa"/>
            <w:shd w:val="solid" w:color="FFFFFF" w:fill="auto"/>
          </w:tcPr>
          <w:p w:rsidR="00E154AB" w:rsidRDefault="00E154AB" w:rsidP="00583841">
            <w:pPr>
              <w:pStyle w:val="TAL"/>
              <w:rPr>
                <w:lang w:eastAsia="zh-CN"/>
              </w:rPr>
            </w:pPr>
            <w:r>
              <w:rPr>
                <w:lang w:eastAsia="zh-CN"/>
              </w:rPr>
              <w:t>SA#87E</w:t>
            </w:r>
          </w:p>
        </w:tc>
        <w:tc>
          <w:tcPr>
            <w:tcW w:w="1134" w:type="dxa"/>
            <w:shd w:val="solid" w:color="FFFFFF" w:fill="auto"/>
          </w:tcPr>
          <w:p w:rsidR="00E154AB" w:rsidRDefault="00E154AB" w:rsidP="00583841">
            <w:pPr>
              <w:pStyle w:val="TAL"/>
              <w:rPr>
                <w:rFonts w:cs="Arial"/>
                <w:lang w:eastAsia="zh-CN"/>
              </w:rPr>
            </w:pPr>
            <w:r>
              <w:rPr>
                <w:rFonts w:cs="Arial"/>
                <w:lang w:eastAsia="zh-CN"/>
              </w:rPr>
              <w:t>SP-200169</w:t>
            </w:r>
          </w:p>
        </w:tc>
        <w:tc>
          <w:tcPr>
            <w:tcW w:w="709" w:type="dxa"/>
            <w:shd w:val="solid" w:color="FFFFFF" w:fill="auto"/>
          </w:tcPr>
          <w:p w:rsidR="00E154AB" w:rsidRDefault="00E154AB" w:rsidP="00583841">
            <w:pPr>
              <w:pStyle w:val="TAL"/>
              <w:rPr>
                <w:lang w:eastAsia="zh-CN"/>
              </w:rPr>
            </w:pPr>
            <w:r>
              <w:rPr>
                <w:lang w:eastAsia="zh-CN"/>
              </w:rPr>
              <w:t>0241</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rPr>
                <w:noProof/>
              </w:rPr>
            </w:pPr>
            <w:r>
              <w:rPr>
                <w:noProof/>
              </w:rPr>
              <w:t>Some correction on the NR NRM</w:t>
            </w:r>
          </w:p>
        </w:tc>
        <w:tc>
          <w:tcPr>
            <w:tcW w:w="708" w:type="dxa"/>
            <w:shd w:val="solid" w:color="FFFFFF" w:fill="auto"/>
          </w:tcPr>
          <w:p w:rsidR="00E154AB" w:rsidRDefault="00E154AB" w:rsidP="00583841">
            <w:pPr>
              <w:pStyle w:val="TAL"/>
              <w:rPr>
                <w:lang w:eastAsia="zh-CN"/>
              </w:rPr>
            </w:pPr>
            <w:r>
              <w:rPr>
                <w:lang w:eastAsia="zh-CN"/>
              </w:rPr>
              <w:t>16.4.0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2020-03</w:t>
            </w:r>
          </w:p>
        </w:tc>
        <w:tc>
          <w:tcPr>
            <w:tcW w:w="1043" w:type="dxa"/>
            <w:shd w:val="solid" w:color="FFFFFF" w:fill="auto"/>
          </w:tcPr>
          <w:p w:rsidR="00E154AB" w:rsidRDefault="00E154AB" w:rsidP="00583841">
            <w:pPr>
              <w:pStyle w:val="TAL"/>
              <w:rPr>
                <w:lang w:eastAsia="zh-CN"/>
              </w:rPr>
            </w:pPr>
            <w:r>
              <w:rPr>
                <w:lang w:eastAsia="zh-CN"/>
              </w:rPr>
              <w:t>SA#87E</w:t>
            </w:r>
          </w:p>
        </w:tc>
        <w:tc>
          <w:tcPr>
            <w:tcW w:w="1134" w:type="dxa"/>
            <w:shd w:val="solid" w:color="FFFFFF" w:fill="auto"/>
          </w:tcPr>
          <w:p w:rsidR="00E154AB" w:rsidRDefault="00E154AB" w:rsidP="00583841">
            <w:pPr>
              <w:pStyle w:val="TAL"/>
              <w:rPr>
                <w:rFonts w:cs="Arial"/>
                <w:lang w:eastAsia="zh-CN"/>
              </w:rPr>
            </w:pPr>
            <w:r>
              <w:rPr>
                <w:rFonts w:cs="Arial"/>
                <w:lang w:eastAsia="zh-CN"/>
              </w:rPr>
              <w:t>SP-200169</w:t>
            </w:r>
          </w:p>
        </w:tc>
        <w:tc>
          <w:tcPr>
            <w:tcW w:w="709" w:type="dxa"/>
            <w:shd w:val="solid" w:color="FFFFFF" w:fill="auto"/>
          </w:tcPr>
          <w:p w:rsidR="00E154AB" w:rsidRDefault="00E154AB" w:rsidP="00583841">
            <w:pPr>
              <w:pStyle w:val="TAL"/>
              <w:rPr>
                <w:lang w:eastAsia="zh-CN"/>
              </w:rPr>
            </w:pPr>
            <w:r>
              <w:rPr>
                <w:lang w:eastAsia="zh-CN"/>
              </w:rPr>
              <w:t>0242</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rPr>
                <w:noProof/>
              </w:rPr>
            </w:pPr>
            <w:r>
              <w:rPr>
                <w:noProof/>
              </w:rPr>
              <w:t>Fix merging errors of the specification</w:t>
            </w:r>
          </w:p>
        </w:tc>
        <w:tc>
          <w:tcPr>
            <w:tcW w:w="708" w:type="dxa"/>
            <w:shd w:val="solid" w:color="FFFFFF" w:fill="auto"/>
          </w:tcPr>
          <w:p w:rsidR="00E154AB" w:rsidRDefault="00E154AB" w:rsidP="00583841">
            <w:pPr>
              <w:pStyle w:val="TAL"/>
              <w:rPr>
                <w:lang w:eastAsia="zh-CN"/>
              </w:rPr>
            </w:pPr>
            <w:r>
              <w:rPr>
                <w:lang w:eastAsia="zh-CN"/>
              </w:rPr>
              <w:t>16.4.0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2020-03</w:t>
            </w:r>
          </w:p>
        </w:tc>
        <w:tc>
          <w:tcPr>
            <w:tcW w:w="1043" w:type="dxa"/>
            <w:shd w:val="solid" w:color="FFFFFF" w:fill="auto"/>
          </w:tcPr>
          <w:p w:rsidR="00E154AB" w:rsidRDefault="00E154AB" w:rsidP="00583841">
            <w:pPr>
              <w:pStyle w:val="TAL"/>
              <w:rPr>
                <w:lang w:eastAsia="zh-CN"/>
              </w:rPr>
            </w:pPr>
            <w:r>
              <w:rPr>
                <w:lang w:eastAsia="zh-CN"/>
              </w:rPr>
              <w:t>SA#87E</w:t>
            </w:r>
          </w:p>
        </w:tc>
        <w:tc>
          <w:tcPr>
            <w:tcW w:w="1134" w:type="dxa"/>
            <w:shd w:val="solid" w:color="FFFFFF" w:fill="auto"/>
          </w:tcPr>
          <w:p w:rsidR="00E154AB" w:rsidRDefault="00E154AB" w:rsidP="00583841">
            <w:pPr>
              <w:pStyle w:val="TAL"/>
              <w:rPr>
                <w:rFonts w:cs="Arial"/>
                <w:lang w:eastAsia="zh-CN"/>
              </w:rPr>
            </w:pPr>
            <w:r>
              <w:rPr>
                <w:rFonts w:cs="Arial"/>
                <w:lang w:eastAsia="zh-CN"/>
              </w:rPr>
              <w:t>SP-200169</w:t>
            </w:r>
          </w:p>
        </w:tc>
        <w:tc>
          <w:tcPr>
            <w:tcW w:w="709" w:type="dxa"/>
            <w:shd w:val="solid" w:color="FFFFFF" w:fill="auto"/>
          </w:tcPr>
          <w:p w:rsidR="00E154AB" w:rsidRDefault="00E154AB" w:rsidP="00583841">
            <w:pPr>
              <w:pStyle w:val="TAL"/>
              <w:rPr>
                <w:lang w:eastAsia="zh-CN"/>
              </w:rPr>
            </w:pPr>
            <w:r>
              <w:rPr>
                <w:lang w:eastAsia="zh-CN"/>
              </w:rPr>
              <w:t>0243</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rPr>
                <w:noProof/>
              </w:rPr>
            </w:pPr>
            <w:r>
              <w:rPr>
                <w:noProof/>
              </w:rPr>
              <w:t>Update NRM attribute definitions</w:t>
            </w:r>
          </w:p>
        </w:tc>
        <w:tc>
          <w:tcPr>
            <w:tcW w:w="708" w:type="dxa"/>
            <w:shd w:val="solid" w:color="FFFFFF" w:fill="auto"/>
          </w:tcPr>
          <w:p w:rsidR="00E154AB" w:rsidRDefault="00E154AB" w:rsidP="00583841">
            <w:pPr>
              <w:pStyle w:val="TAL"/>
              <w:rPr>
                <w:lang w:eastAsia="zh-CN"/>
              </w:rPr>
            </w:pPr>
            <w:r>
              <w:rPr>
                <w:lang w:eastAsia="zh-CN"/>
              </w:rPr>
              <w:t>16.4.0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2020-03</w:t>
            </w:r>
          </w:p>
        </w:tc>
        <w:tc>
          <w:tcPr>
            <w:tcW w:w="1043" w:type="dxa"/>
            <w:shd w:val="solid" w:color="FFFFFF" w:fill="auto"/>
          </w:tcPr>
          <w:p w:rsidR="00E154AB" w:rsidRDefault="00E154AB" w:rsidP="00583841">
            <w:pPr>
              <w:pStyle w:val="TAL"/>
              <w:rPr>
                <w:lang w:eastAsia="zh-CN"/>
              </w:rPr>
            </w:pPr>
            <w:r>
              <w:rPr>
                <w:lang w:eastAsia="zh-CN"/>
              </w:rPr>
              <w:t>SA#87E</w:t>
            </w:r>
          </w:p>
        </w:tc>
        <w:tc>
          <w:tcPr>
            <w:tcW w:w="1134" w:type="dxa"/>
            <w:shd w:val="solid" w:color="FFFFFF" w:fill="auto"/>
          </w:tcPr>
          <w:p w:rsidR="00E154AB" w:rsidRDefault="00E154AB" w:rsidP="00583841">
            <w:pPr>
              <w:pStyle w:val="TAL"/>
              <w:rPr>
                <w:rFonts w:cs="Arial"/>
                <w:lang w:eastAsia="zh-CN"/>
              </w:rPr>
            </w:pPr>
            <w:r>
              <w:rPr>
                <w:rFonts w:cs="Arial"/>
                <w:lang w:eastAsia="zh-CN"/>
              </w:rPr>
              <w:t>SP-200233</w:t>
            </w:r>
          </w:p>
        </w:tc>
        <w:tc>
          <w:tcPr>
            <w:tcW w:w="709" w:type="dxa"/>
            <w:shd w:val="solid" w:color="FFFFFF" w:fill="auto"/>
          </w:tcPr>
          <w:p w:rsidR="00E154AB" w:rsidRDefault="00E154AB" w:rsidP="00583841">
            <w:pPr>
              <w:pStyle w:val="TAL"/>
              <w:rPr>
                <w:lang w:eastAsia="zh-CN"/>
              </w:rPr>
            </w:pPr>
            <w:r>
              <w:rPr>
                <w:lang w:eastAsia="zh-CN"/>
              </w:rPr>
              <w:t>0245</w:t>
            </w:r>
          </w:p>
        </w:tc>
        <w:tc>
          <w:tcPr>
            <w:tcW w:w="425" w:type="dxa"/>
            <w:shd w:val="solid" w:color="FFFFFF" w:fill="auto"/>
          </w:tcPr>
          <w:p w:rsidR="00E154AB" w:rsidRDefault="00E154AB" w:rsidP="00583841">
            <w:pPr>
              <w:pStyle w:val="TAL"/>
              <w:rPr>
                <w:lang w:eastAsia="zh-CN"/>
              </w:rPr>
            </w:pPr>
            <w:r>
              <w:rPr>
                <w:lang w:eastAsia="zh-CN"/>
              </w:rPr>
              <w:t>2</w:t>
            </w:r>
          </w:p>
        </w:tc>
        <w:tc>
          <w:tcPr>
            <w:tcW w:w="284" w:type="dxa"/>
            <w:shd w:val="solid" w:color="FFFFFF" w:fill="auto"/>
          </w:tcPr>
          <w:p w:rsidR="00E154AB" w:rsidRDefault="00E154AB" w:rsidP="00583841">
            <w:pPr>
              <w:pStyle w:val="TAL"/>
              <w:rPr>
                <w:rFonts w:cs="Arial"/>
                <w:lang w:eastAsia="zh-CN"/>
              </w:rPr>
            </w:pPr>
            <w:r>
              <w:rPr>
                <w:rFonts w:cs="Arial"/>
                <w:lang w:eastAsia="zh-CN"/>
              </w:rPr>
              <w:t>B</w:t>
            </w:r>
          </w:p>
        </w:tc>
        <w:tc>
          <w:tcPr>
            <w:tcW w:w="4536" w:type="dxa"/>
            <w:shd w:val="solid" w:color="FFFFFF" w:fill="auto"/>
          </w:tcPr>
          <w:p w:rsidR="00E154AB" w:rsidRDefault="00E154AB" w:rsidP="00583841">
            <w:pPr>
              <w:pStyle w:val="TAL"/>
              <w:rPr>
                <w:noProof/>
              </w:rPr>
            </w:pPr>
            <w:r>
              <w:rPr>
                <w:noProof/>
              </w:rPr>
              <w:t>Add the RIM parameters for remote interference management</w:t>
            </w:r>
          </w:p>
        </w:tc>
        <w:tc>
          <w:tcPr>
            <w:tcW w:w="708" w:type="dxa"/>
            <w:shd w:val="solid" w:color="FFFFFF" w:fill="auto"/>
          </w:tcPr>
          <w:p w:rsidR="00E154AB" w:rsidRDefault="00E154AB" w:rsidP="00583841">
            <w:pPr>
              <w:pStyle w:val="TAL"/>
              <w:rPr>
                <w:lang w:eastAsia="zh-CN"/>
              </w:rPr>
            </w:pPr>
            <w:r>
              <w:rPr>
                <w:lang w:eastAsia="zh-CN"/>
              </w:rPr>
              <w:t>16.4.0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2020-03</w:t>
            </w:r>
          </w:p>
        </w:tc>
        <w:tc>
          <w:tcPr>
            <w:tcW w:w="1043" w:type="dxa"/>
            <w:shd w:val="solid" w:color="FFFFFF" w:fill="auto"/>
          </w:tcPr>
          <w:p w:rsidR="00E154AB" w:rsidRDefault="00E154AB" w:rsidP="00583841">
            <w:pPr>
              <w:pStyle w:val="TAL"/>
              <w:rPr>
                <w:lang w:eastAsia="zh-CN"/>
              </w:rPr>
            </w:pPr>
            <w:r>
              <w:rPr>
                <w:lang w:eastAsia="zh-CN"/>
              </w:rPr>
              <w:t>SA#87E</w:t>
            </w:r>
          </w:p>
        </w:tc>
        <w:tc>
          <w:tcPr>
            <w:tcW w:w="1134" w:type="dxa"/>
            <w:shd w:val="solid" w:color="FFFFFF" w:fill="auto"/>
          </w:tcPr>
          <w:p w:rsidR="00E154AB" w:rsidRDefault="00E154AB" w:rsidP="00583841">
            <w:pPr>
              <w:pStyle w:val="TAL"/>
              <w:rPr>
                <w:rFonts w:cs="Arial"/>
                <w:lang w:eastAsia="zh-CN"/>
              </w:rPr>
            </w:pPr>
            <w:r>
              <w:rPr>
                <w:rFonts w:cs="Arial"/>
                <w:lang w:eastAsia="zh-CN"/>
              </w:rPr>
              <w:t>SP-200234</w:t>
            </w:r>
          </w:p>
        </w:tc>
        <w:tc>
          <w:tcPr>
            <w:tcW w:w="709" w:type="dxa"/>
            <w:shd w:val="solid" w:color="FFFFFF" w:fill="auto"/>
          </w:tcPr>
          <w:p w:rsidR="00E154AB" w:rsidRDefault="00E154AB" w:rsidP="00583841">
            <w:pPr>
              <w:pStyle w:val="TAL"/>
              <w:rPr>
                <w:lang w:eastAsia="zh-CN"/>
              </w:rPr>
            </w:pPr>
            <w:r>
              <w:rPr>
                <w:lang w:eastAsia="zh-CN"/>
              </w:rPr>
              <w:t>0248</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rPr>
                <w:noProof/>
              </w:rPr>
            </w:pPr>
            <w:r>
              <w:rPr>
                <w:noProof/>
              </w:rPr>
              <w:t>Update on slice NRM and solution sets</w:t>
            </w:r>
          </w:p>
        </w:tc>
        <w:tc>
          <w:tcPr>
            <w:tcW w:w="708" w:type="dxa"/>
            <w:shd w:val="solid" w:color="FFFFFF" w:fill="auto"/>
          </w:tcPr>
          <w:p w:rsidR="00E154AB" w:rsidRDefault="00E154AB" w:rsidP="00583841">
            <w:pPr>
              <w:pStyle w:val="TAL"/>
              <w:rPr>
                <w:lang w:eastAsia="zh-CN"/>
              </w:rPr>
            </w:pPr>
            <w:r>
              <w:rPr>
                <w:lang w:eastAsia="zh-CN"/>
              </w:rPr>
              <w:t>16.4.0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2020-03</w:t>
            </w:r>
          </w:p>
        </w:tc>
        <w:tc>
          <w:tcPr>
            <w:tcW w:w="1043" w:type="dxa"/>
            <w:shd w:val="solid" w:color="FFFFFF" w:fill="auto"/>
          </w:tcPr>
          <w:p w:rsidR="00E154AB" w:rsidRDefault="00E154AB" w:rsidP="00583841">
            <w:pPr>
              <w:pStyle w:val="TAL"/>
              <w:rPr>
                <w:lang w:eastAsia="zh-CN"/>
              </w:rPr>
            </w:pPr>
            <w:r>
              <w:rPr>
                <w:lang w:eastAsia="zh-CN"/>
              </w:rPr>
              <w:t>SA#87E</w:t>
            </w:r>
          </w:p>
        </w:tc>
        <w:tc>
          <w:tcPr>
            <w:tcW w:w="1134" w:type="dxa"/>
            <w:shd w:val="solid" w:color="FFFFFF" w:fill="auto"/>
          </w:tcPr>
          <w:p w:rsidR="00E154AB" w:rsidRDefault="00E154AB" w:rsidP="00583841">
            <w:pPr>
              <w:pStyle w:val="TAL"/>
              <w:rPr>
                <w:rFonts w:cs="Arial"/>
                <w:lang w:eastAsia="zh-CN"/>
              </w:rPr>
            </w:pPr>
            <w:r>
              <w:rPr>
                <w:rFonts w:cs="Arial"/>
                <w:lang w:eastAsia="zh-CN"/>
              </w:rPr>
              <w:t>SP-200234</w:t>
            </w:r>
          </w:p>
        </w:tc>
        <w:tc>
          <w:tcPr>
            <w:tcW w:w="709" w:type="dxa"/>
            <w:shd w:val="solid" w:color="FFFFFF" w:fill="auto"/>
          </w:tcPr>
          <w:p w:rsidR="00E154AB" w:rsidRDefault="00E154AB" w:rsidP="00583841">
            <w:pPr>
              <w:pStyle w:val="TAL"/>
              <w:rPr>
                <w:lang w:eastAsia="zh-CN"/>
              </w:rPr>
            </w:pPr>
            <w:r>
              <w:rPr>
                <w:lang w:eastAsia="zh-CN"/>
              </w:rPr>
              <w:t>0250</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rPr>
                <w:noProof/>
              </w:rPr>
            </w:pPr>
            <w:r>
              <w:rPr>
                <w:noProof/>
              </w:rPr>
              <w:t>Update of GNBCUUPFunction NRM</w:t>
            </w:r>
          </w:p>
        </w:tc>
        <w:tc>
          <w:tcPr>
            <w:tcW w:w="708" w:type="dxa"/>
            <w:shd w:val="solid" w:color="FFFFFF" w:fill="auto"/>
          </w:tcPr>
          <w:p w:rsidR="00E154AB" w:rsidRDefault="00E154AB" w:rsidP="00583841">
            <w:pPr>
              <w:pStyle w:val="TAL"/>
              <w:rPr>
                <w:lang w:eastAsia="zh-CN"/>
              </w:rPr>
            </w:pPr>
            <w:r>
              <w:rPr>
                <w:lang w:eastAsia="zh-CN"/>
              </w:rPr>
              <w:t>16.4.0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2020-03</w:t>
            </w:r>
          </w:p>
        </w:tc>
        <w:tc>
          <w:tcPr>
            <w:tcW w:w="1043" w:type="dxa"/>
            <w:shd w:val="solid" w:color="FFFFFF" w:fill="auto"/>
          </w:tcPr>
          <w:p w:rsidR="00E154AB" w:rsidRDefault="00E154AB" w:rsidP="00583841">
            <w:pPr>
              <w:pStyle w:val="TAL"/>
              <w:rPr>
                <w:lang w:eastAsia="zh-CN"/>
              </w:rPr>
            </w:pPr>
            <w:r>
              <w:rPr>
                <w:lang w:eastAsia="zh-CN"/>
              </w:rPr>
              <w:t>SA#87E</w:t>
            </w:r>
          </w:p>
        </w:tc>
        <w:tc>
          <w:tcPr>
            <w:tcW w:w="1134" w:type="dxa"/>
            <w:shd w:val="solid" w:color="FFFFFF" w:fill="auto"/>
          </w:tcPr>
          <w:p w:rsidR="00E154AB" w:rsidRDefault="00E154AB" w:rsidP="00583841">
            <w:pPr>
              <w:pStyle w:val="TAL"/>
              <w:rPr>
                <w:rFonts w:cs="Arial"/>
                <w:lang w:eastAsia="zh-CN"/>
              </w:rPr>
            </w:pPr>
            <w:r>
              <w:rPr>
                <w:rFonts w:cs="Arial"/>
                <w:lang w:eastAsia="zh-CN"/>
              </w:rPr>
              <w:t>SP-200232</w:t>
            </w:r>
          </w:p>
        </w:tc>
        <w:tc>
          <w:tcPr>
            <w:tcW w:w="709" w:type="dxa"/>
            <w:shd w:val="solid" w:color="FFFFFF" w:fill="auto"/>
          </w:tcPr>
          <w:p w:rsidR="00E154AB" w:rsidRDefault="00E154AB" w:rsidP="00583841">
            <w:pPr>
              <w:pStyle w:val="TAL"/>
              <w:rPr>
                <w:lang w:eastAsia="zh-CN"/>
              </w:rPr>
            </w:pPr>
            <w:r>
              <w:rPr>
                <w:lang w:eastAsia="zh-CN"/>
              </w:rPr>
              <w:t>0253</w:t>
            </w:r>
          </w:p>
        </w:tc>
        <w:tc>
          <w:tcPr>
            <w:tcW w:w="425" w:type="dxa"/>
            <w:shd w:val="solid" w:color="FFFFFF" w:fill="auto"/>
          </w:tcPr>
          <w:p w:rsidR="00E154AB" w:rsidRDefault="00E154AB" w:rsidP="00583841">
            <w:pPr>
              <w:pStyle w:val="TAL"/>
              <w:rPr>
                <w:lang w:eastAsia="zh-CN"/>
              </w:rPr>
            </w:pPr>
            <w:r>
              <w:rPr>
                <w:lang w:eastAsia="zh-CN"/>
              </w:rPr>
              <w:t>2</w:t>
            </w:r>
          </w:p>
        </w:tc>
        <w:tc>
          <w:tcPr>
            <w:tcW w:w="284" w:type="dxa"/>
            <w:shd w:val="solid" w:color="FFFFFF" w:fill="auto"/>
          </w:tcPr>
          <w:p w:rsidR="00E154AB" w:rsidRDefault="00E154AB" w:rsidP="00583841">
            <w:pPr>
              <w:pStyle w:val="TAL"/>
              <w:rPr>
                <w:rFonts w:cs="Arial"/>
                <w:lang w:eastAsia="zh-CN"/>
              </w:rPr>
            </w:pPr>
            <w:r>
              <w:rPr>
                <w:rFonts w:cs="Arial"/>
                <w:lang w:eastAsia="zh-CN"/>
              </w:rPr>
              <w:t>B</w:t>
            </w:r>
          </w:p>
        </w:tc>
        <w:tc>
          <w:tcPr>
            <w:tcW w:w="4536" w:type="dxa"/>
            <w:shd w:val="solid" w:color="FFFFFF" w:fill="auto"/>
          </w:tcPr>
          <w:p w:rsidR="00E154AB" w:rsidRDefault="00E154AB" w:rsidP="00583841">
            <w:pPr>
              <w:pStyle w:val="TAL"/>
              <w:rPr>
                <w:noProof/>
              </w:rPr>
            </w:pPr>
            <w:r>
              <w:rPr>
                <w:noProof/>
              </w:rPr>
              <w:t>Add Stage 3 NRM Info Model definitions for RRMPolicy and PLMNInfo related CRs</w:t>
            </w:r>
          </w:p>
        </w:tc>
        <w:tc>
          <w:tcPr>
            <w:tcW w:w="708" w:type="dxa"/>
            <w:shd w:val="solid" w:color="FFFFFF" w:fill="auto"/>
          </w:tcPr>
          <w:p w:rsidR="00E154AB" w:rsidRDefault="00E154AB" w:rsidP="00583841">
            <w:pPr>
              <w:pStyle w:val="TAL"/>
              <w:rPr>
                <w:lang w:eastAsia="zh-CN"/>
              </w:rPr>
            </w:pPr>
            <w:r>
              <w:rPr>
                <w:lang w:eastAsia="zh-CN"/>
              </w:rPr>
              <w:t>16.4.0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2020-03</w:t>
            </w:r>
          </w:p>
        </w:tc>
        <w:tc>
          <w:tcPr>
            <w:tcW w:w="1043" w:type="dxa"/>
            <w:shd w:val="solid" w:color="FFFFFF" w:fill="auto"/>
          </w:tcPr>
          <w:p w:rsidR="00E154AB" w:rsidRDefault="00E154AB" w:rsidP="00583841">
            <w:pPr>
              <w:pStyle w:val="TAL"/>
              <w:rPr>
                <w:lang w:eastAsia="zh-CN"/>
              </w:rPr>
            </w:pPr>
            <w:r>
              <w:rPr>
                <w:lang w:eastAsia="zh-CN"/>
              </w:rPr>
              <w:t>SA#87E</w:t>
            </w:r>
          </w:p>
        </w:tc>
        <w:tc>
          <w:tcPr>
            <w:tcW w:w="1134" w:type="dxa"/>
            <w:shd w:val="solid" w:color="FFFFFF" w:fill="auto"/>
          </w:tcPr>
          <w:p w:rsidR="00E154AB" w:rsidRDefault="00E154AB" w:rsidP="00583841">
            <w:pPr>
              <w:pStyle w:val="TAL"/>
              <w:rPr>
                <w:rFonts w:cs="Arial"/>
                <w:lang w:eastAsia="zh-CN"/>
              </w:rPr>
            </w:pPr>
            <w:r>
              <w:rPr>
                <w:rFonts w:cs="Arial"/>
                <w:lang w:eastAsia="zh-CN"/>
              </w:rPr>
              <w:t>SP-200178</w:t>
            </w:r>
          </w:p>
        </w:tc>
        <w:tc>
          <w:tcPr>
            <w:tcW w:w="709" w:type="dxa"/>
            <w:shd w:val="solid" w:color="FFFFFF" w:fill="auto"/>
          </w:tcPr>
          <w:p w:rsidR="00E154AB" w:rsidRDefault="00E154AB" w:rsidP="00583841">
            <w:pPr>
              <w:pStyle w:val="TAL"/>
              <w:rPr>
                <w:lang w:eastAsia="zh-CN"/>
              </w:rPr>
            </w:pPr>
            <w:r>
              <w:rPr>
                <w:lang w:eastAsia="zh-CN"/>
              </w:rPr>
              <w:t>0254</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rPr>
                <w:noProof/>
              </w:rPr>
            </w:pPr>
            <w:r>
              <w:rPr>
                <w:noProof/>
              </w:rPr>
              <w:t>Correct CR implementation errors</w:t>
            </w:r>
          </w:p>
        </w:tc>
        <w:tc>
          <w:tcPr>
            <w:tcW w:w="708" w:type="dxa"/>
            <w:shd w:val="solid" w:color="FFFFFF" w:fill="auto"/>
          </w:tcPr>
          <w:p w:rsidR="00E154AB" w:rsidRDefault="00E154AB" w:rsidP="00583841">
            <w:pPr>
              <w:pStyle w:val="TAL"/>
              <w:rPr>
                <w:lang w:eastAsia="zh-CN"/>
              </w:rPr>
            </w:pPr>
            <w:r>
              <w:rPr>
                <w:lang w:eastAsia="zh-CN"/>
              </w:rPr>
              <w:t>16.4.0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2020-03</w:t>
            </w:r>
          </w:p>
        </w:tc>
        <w:tc>
          <w:tcPr>
            <w:tcW w:w="1043" w:type="dxa"/>
            <w:shd w:val="solid" w:color="FFFFFF" w:fill="auto"/>
          </w:tcPr>
          <w:p w:rsidR="00E154AB" w:rsidRDefault="00E154AB" w:rsidP="00583841">
            <w:pPr>
              <w:pStyle w:val="TAL"/>
              <w:rPr>
                <w:lang w:eastAsia="zh-CN"/>
              </w:rPr>
            </w:pPr>
            <w:r>
              <w:rPr>
                <w:lang w:eastAsia="zh-CN"/>
              </w:rPr>
              <w:t>SA#87E</w:t>
            </w:r>
          </w:p>
        </w:tc>
        <w:tc>
          <w:tcPr>
            <w:tcW w:w="1134" w:type="dxa"/>
            <w:shd w:val="solid" w:color="FFFFFF" w:fill="auto"/>
          </w:tcPr>
          <w:p w:rsidR="00E154AB" w:rsidRDefault="00E154AB" w:rsidP="00583841">
            <w:pPr>
              <w:pStyle w:val="TAL"/>
              <w:rPr>
                <w:rFonts w:cs="Arial"/>
                <w:lang w:eastAsia="zh-CN"/>
              </w:rPr>
            </w:pPr>
            <w:r>
              <w:rPr>
                <w:rFonts w:cs="Arial"/>
                <w:lang w:eastAsia="zh-CN"/>
              </w:rPr>
              <w:t>SP-200235</w:t>
            </w:r>
          </w:p>
        </w:tc>
        <w:tc>
          <w:tcPr>
            <w:tcW w:w="709" w:type="dxa"/>
            <w:shd w:val="solid" w:color="FFFFFF" w:fill="auto"/>
          </w:tcPr>
          <w:p w:rsidR="00E154AB" w:rsidRDefault="00E154AB" w:rsidP="00583841">
            <w:pPr>
              <w:pStyle w:val="TAL"/>
              <w:rPr>
                <w:lang w:eastAsia="zh-CN"/>
              </w:rPr>
            </w:pPr>
            <w:r>
              <w:rPr>
                <w:lang w:eastAsia="zh-CN"/>
              </w:rPr>
              <w:t>0255</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rPr>
                <w:noProof/>
              </w:rPr>
            </w:pPr>
            <w:r>
              <w:rPr>
                <w:noProof/>
              </w:rPr>
              <w:t>Add OpenAPI definitions required by the ProvMnS</w:t>
            </w:r>
          </w:p>
        </w:tc>
        <w:tc>
          <w:tcPr>
            <w:tcW w:w="708" w:type="dxa"/>
            <w:shd w:val="solid" w:color="FFFFFF" w:fill="auto"/>
          </w:tcPr>
          <w:p w:rsidR="00E154AB" w:rsidRDefault="00E154AB" w:rsidP="00583841">
            <w:pPr>
              <w:pStyle w:val="TAL"/>
              <w:rPr>
                <w:lang w:eastAsia="zh-CN"/>
              </w:rPr>
            </w:pPr>
            <w:r>
              <w:rPr>
                <w:lang w:eastAsia="zh-CN"/>
              </w:rPr>
              <w:t>16.4.0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2020-03</w:t>
            </w:r>
          </w:p>
        </w:tc>
        <w:tc>
          <w:tcPr>
            <w:tcW w:w="1043" w:type="dxa"/>
            <w:shd w:val="solid" w:color="FFFFFF" w:fill="auto"/>
          </w:tcPr>
          <w:p w:rsidR="00E154AB" w:rsidRDefault="00E154AB" w:rsidP="00583841">
            <w:pPr>
              <w:pStyle w:val="TAL"/>
              <w:rPr>
                <w:lang w:eastAsia="zh-CN"/>
              </w:rPr>
            </w:pPr>
            <w:r>
              <w:rPr>
                <w:lang w:eastAsia="zh-CN"/>
              </w:rPr>
              <w:t>SA#87E</w:t>
            </w:r>
          </w:p>
        </w:tc>
        <w:tc>
          <w:tcPr>
            <w:tcW w:w="1134" w:type="dxa"/>
            <w:shd w:val="solid" w:color="FFFFFF" w:fill="auto"/>
          </w:tcPr>
          <w:p w:rsidR="00E154AB" w:rsidRDefault="00E154AB" w:rsidP="00583841">
            <w:pPr>
              <w:pStyle w:val="TAL"/>
              <w:rPr>
                <w:rFonts w:cs="Arial"/>
                <w:lang w:eastAsia="zh-CN"/>
              </w:rPr>
            </w:pPr>
            <w:r>
              <w:rPr>
                <w:rFonts w:cs="Arial"/>
                <w:lang w:eastAsia="zh-CN"/>
              </w:rPr>
              <w:t>SP-200169</w:t>
            </w:r>
          </w:p>
        </w:tc>
        <w:tc>
          <w:tcPr>
            <w:tcW w:w="709" w:type="dxa"/>
            <w:shd w:val="solid" w:color="FFFFFF" w:fill="auto"/>
          </w:tcPr>
          <w:p w:rsidR="00E154AB" w:rsidRDefault="00E154AB" w:rsidP="00583841">
            <w:pPr>
              <w:pStyle w:val="TAL"/>
              <w:rPr>
                <w:lang w:eastAsia="zh-CN"/>
              </w:rPr>
            </w:pPr>
            <w:r>
              <w:rPr>
                <w:lang w:eastAsia="zh-CN"/>
              </w:rPr>
              <w:t>0258</w:t>
            </w:r>
          </w:p>
        </w:tc>
        <w:tc>
          <w:tcPr>
            <w:tcW w:w="425" w:type="dxa"/>
            <w:shd w:val="solid" w:color="FFFFFF" w:fill="auto"/>
          </w:tcPr>
          <w:p w:rsidR="00E154AB" w:rsidRDefault="00E154AB" w:rsidP="00583841">
            <w:pPr>
              <w:pStyle w:val="TAL"/>
              <w:rPr>
                <w:lang w:eastAsia="zh-CN"/>
              </w:rPr>
            </w:pP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rPr>
                <w:noProof/>
              </w:rPr>
            </w:pPr>
            <w:r>
              <w:rPr>
                <w:noProof/>
              </w:rPr>
              <w:t>Correct errors in yang solution set</w:t>
            </w:r>
          </w:p>
        </w:tc>
        <w:tc>
          <w:tcPr>
            <w:tcW w:w="708" w:type="dxa"/>
            <w:shd w:val="solid" w:color="FFFFFF" w:fill="auto"/>
          </w:tcPr>
          <w:p w:rsidR="00E154AB" w:rsidRDefault="00E154AB" w:rsidP="00583841">
            <w:pPr>
              <w:pStyle w:val="TAL"/>
              <w:rPr>
                <w:lang w:eastAsia="zh-CN"/>
              </w:rPr>
            </w:pPr>
            <w:r>
              <w:rPr>
                <w:lang w:eastAsia="zh-CN"/>
              </w:rPr>
              <w:t>16.4.0</w:t>
            </w:r>
          </w:p>
        </w:tc>
      </w:tr>
      <w:tr w:rsidR="006F5020" w:rsidRPr="002B15AA" w:rsidTr="00BD0A88">
        <w:tc>
          <w:tcPr>
            <w:tcW w:w="800" w:type="dxa"/>
            <w:shd w:val="solid" w:color="FFFFFF" w:fill="auto"/>
          </w:tcPr>
          <w:p w:rsidR="006F5020" w:rsidRDefault="00BD0A88" w:rsidP="00583841">
            <w:pPr>
              <w:pStyle w:val="TAL"/>
              <w:rPr>
                <w:lang w:eastAsia="zh-CN"/>
              </w:rPr>
            </w:pPr>
            <w:ins w:id="26746" w:author="28.541_CR0260_(Rel-16)_SON_5G" w:date="2020-06-26T11:21:00Z">
              <w:r>
                <w:rPr>
                  <w:lang w:eastAsia="zh-CN"/>
                </w:rPr>
                <w:t>2020-03</w:t>
              </w:r>
            </w:ins>
          </w:p>
        </w:tc>
        <w:tc>
          <w:tcPr>
            <w:tcW w:w="1043" w:type="dxa"/>
            <w:shd w:val="solid" w:color="FFFFFF" w:fill="auto"/>
          </w:tcPr>
          <w:p w:rsidR="006F5020" w:rsidRDefault="006F5020" w:rsidP="00583841">
            <w:pPr>
              <w:pStyle w:val="TAL"/>
              <w:rPr>
                <w:lang w:eastAsia="zh-CN"/>
              </w:rPr>
            </w:pPr>
            <w:r>
              <w:rPr>
                <w:lang w:eastAsia="zh-CN"/>
              </w:rPr>
              <w:t>SA#87E</w:t>
            </w:r>
          </w:p>
        </w:tc>
        <w:tc>
          <w:tcPr>
            <w:tcW w:w="1134" w:type="dxa"/>
            <w:shd w:val="solid" w:color="FFFFFF" w:fill="auto"/>
          </w:tcPr>
          <w:p w:rsidR="006F5020" w:rsidRDefault="006F5020" w:rsidP="00583841">
            <w:pPr>
              <w:pStyle w:val="TAL"/>
              <w:rPr>
                <w:rFonts w:cs="Arial"/>
                <w:lang w:eastAsia="zh-CN"/>
              </w:rPr>
            </w:pPr>
          </w:p>
        </w:tc>
        <w:tc>
          <w:tcPr>
            <w:tcW w:w="709" w:type="dxa"/>
            <w:shd w:val="solid" w:color="FFFFFF" w:fill="auto"/>
          </w:tcPr>
          <w:p w:rsidR="006F5020" w:rsidRDefault="006F5020" w:rsidP="00583841">
            <w:pPr>
              <w:pStyle w:val="TAL"/>
              <w:rPr>
                <w:lang w:eastAsia="zh-CN"/>
              </w:rPr>
            </w:pPr>
          </w:p>
        </w:tc>
        <w:tc>
          <w:tcPr>
            <w:tcW w:w="425" w:type="dxa"/>
            <w:shd w:val="solid" w:color="FFFFFF" w:fill="auto"/>
          </w:tcPr>
          <w:p w:rsidR="006F5020" w:rsidRDefault="006F5020" w:rsidP="00583841">
            <w:pPr>
              <w:pStyle w:val="TAL"/>
              <w:rPr>
                <w:lang w:eastAsia="zh-CN"/>
              </w:rPr>
            </w:pPr>
          </w:p>
        </w:tc>
        <w:tc>
          <w:tcPr>
            <w:tcW w:w="284" w:type="dxa"/>
            <w:shd w:val="solid" w:color="FFFFFF" w:fill="auto"/>
          </w:tcPr>
          <w:p w:rsidR="006F5020" w:rsidRDefault="006F5020" w:rsidP="00583841">
            <w:pPr>
              <w:pStyle w:val="TAL"/>
              <w:rPr>
                <w:rFonts w:cs="Arial"/>
                <w:lang w:eastAsia="zh-CN"/>
              </w:rPr>
            </w:pPr>
          </w:p>
        </w:tc>
        <w:tc>
          <w:tcPr>
            <w:tcW w:w="4536" w:type="dxa"/>
            <w:shd w:val="solid" w:color="FFFFFF" w:fill="auto"/>
          </w:tcPr>
          <w:p w:rsidR="006F5020" w:rsidRDefault="00641AD9" w:rsidP="00583841">
            <w:pPr>
              <w:pStyle w:val="TAL"/>
              <w:rPr>
                <w:noProof/>
              </w:rPr>
            </w:pPr>
            <w:r>
              <w:rPr>
                <w:noProof/>
              </w:rPr>
              <w:t>Correction of implementation errrors</w:t>
            </w:r>
          </w:p>
        </w:tc>
        <w:tc>
          <w:tcPr>
            <w:tcW w:w="708" w:type="dxa"/>
            <w:shd w:val="solid" w:color="FFFFFF" w:fill="auto"/>
          </w:tcPr>
          <w:p w:rsidR="006F5020" w:rsidRDefault="00641AD9" w:rsidP="00583841">
            <w:pPr>
              <w:pStyle w:val="TAL"/>
              <w:rPr>
                <w:lang w:eastAsia="zh-CN"/>
              </w:rPr>
            </w:pPr>
            <w:r>
              <w:rPr>
                <w:lang w:eastAsia="zh-CN"/>
              </w:rPr>
              <w:t>16.4.1</w:t>
            </w:r>
          </w:p>
        </w:tc>
      </w:tr>
      <w:tr w:rsidR="00BD0A88" w:rsidRPr="002B15AA" w:rsidTr="00BD0A88">
        <w:tc>
          <w:tcPr>
            <w:tcW w:w="800" w:type="dxa"/>
            <w:shd w:val="solid" w:color="FFFFFF" w:fill="auto"/>
          </w:tcPr>
          <w:p w:rsidR="00BD0A88" w:rsidRDefault="00BD0A88" w:rsidP="00583841">
            <w:pPr>
              <w:pStyle w:val="TAL"/>
              <w:rPr>
                <w:lang w:eastAsia="zh-CN"/>
              </w:rPr>
            </w:pPr>
            <w:r>
              <w:rPr>
                <w:lang w:eastAsia="zh-CN"/>
              </w:rPr>
              <w:t>2020-06</w:t>
            </w:r>
          </w:p>
        </w:tc>
        <w:tc>
          <w:tcPr>
            <w:tcW w:w="1043" w:type="dxa"/>
            <w:shd w:val="solid" w:color="FFFFFF" w:fill="auto"/>
          </w:tcPr>
          <w:p w:rsidR="00BD0A88" w:rsidRDefault="00BD0A88" w:rsidP="00583841">
            <w:pPr>
              <w:pStyle w:val="TAL"/>
              <w:rPr>
                <w:lang w:eastAsia="zh-CN"/>
              </w:rPr>
            </w:pPr>
            <w:r>
              <w:rPr>
                <w:lang w:eastAsia="zh-CN"/>
              </w:rPr>
              <w:t>SA#88-e</w:t>
            </w:r>
          </w:p>
        </w:tc>
        <w:tc>
          <w:tcPr>
            <w:tcW w:w="1134" w:type="dxa"/>
            <w:shd w:val="solid" w:color="FFFFFF" w:fill="auto"/>
          </w:tcPr>
          <w:p w:rsidR="00BD0A88" w:rsidRDefault="00BD0A88" w:rsidP="00583841">
            <w:pPr>
              <w:pStyle w:val="TAL"/>
              <w:rPr>
                <w:rFonts w:cs="Arial"/>
                <w:lang w:eastAsia="zh-CN"/>
              </w:rPr>
            </w:pPr>
            <w:r>
              <w:rPr>
                <w:rFonts w:cs="Arial"/>
                <w:lang w:eastAsia="zh-CN"/>
              </w:rPr>
              <w:t>SP-200489</w:t>
            </w:r>
          </w:p>
        </w:tc>
        <w:tc>
          <w:tcPr>
            <w:tcW w:w="709" w:type="dxa"/>
            <w:shd w:val="solid" w:color="FFFFFF" w:fill="auto"/>
          </w:tcPr>
          <w:p w:rsidR="00BD0A88" w:rsidRDefault="00BD0A88" w:rsidP="00583841">
            <w:pPr>
              <w:pStyle w:val="TAL"/>
              <w:rPr>
                <w:lang w:eastAsia="zh-CN"/>
              </w:rPr>
            </w:pPr>
            <w:r>
              <w:rPr>
                <w:lang w:eastAsia="zh-CN"/>
              </w:rPr>
              <w:t>0259</w:t>
            </w:r>
          </w:p>
        </w:tc>
        <w:tc>
          <w:tcPr>
            <w:tcW w:w="425" w:type="dxa"/>
            <w:shd w:val="solid" w:color="FFFFFF" w:fill="auto"/>
          </w:tcPr>
          <w:p w:rsidR="00BD0A88" w:rsidRDefault="00BD0A88" w:rsidP="00583841">
            <w:pPr>
              <w:pStyle w:val="TAL"/>
              <w:rPr>
                <w:lang w:eastAsia="zh-CN"/>
              </w:rPr>
            </w:pPr>
            <w:r>
              <w:rPr>
                <w:lang w:eastAsia="zh-CN"/>
              </w:rPr>
              <w:t>1</w:t>
            </w:r>
          </w:p>
        </w:tc>
        <w:tc>
          <w:tcPr>
            <w:tcW w:w="284" w:type="dxa"/>
            <w:shd w:val="solid" w:color="FFFFFF" w:fill="auto"/>
          </w:tcPr>
          <w:p w:rsidR="00BD0A88" w:rsidRDefault="00BD0A88" w:rsidP="00583841">
            <w:pPr>
              <w:pStyle w:val="TAL"/>
              <w:rPr>
                <w:rFonts w:cs="Arial"/>
                <w:lang w:eastAsia="zh-CN"/>
              </w:rPr>
            </w:pPr>
            <w:r>
              <w:rPr>
                <w:rFonts w:cs="Arial"/>
                <w:lang w:eastAsia="zh-CN"/>
              </w:rPr>
              <w:t>F</w:t>
            </w:r>
          </w:p>
        </w:tc>
        <w:tc>
          <w:tcPr>
            <w:tcW w:w="4536" w:type="dxa"/>
            <w:shd w:val="solid" w:color="FFFFFF" w:fill="auto"/>
          </w:tcPr>
          <w:p w:rsidR="00BD0A88" w:rsidRDefault="00BD0A88" w:rsidP="00583841">
            <w:pPr>
              <w:pStyle w:val="TAL"/>
              <w:rPr>
                <w:noProof/>
              </w:rPr>
            </w:pPr>
            <w:r>
              <w:rPr>
                <w:noProof/>
              </w:rPr>
              <w:t>Update on the RRMpolicyRatio</w:t>
            </w:r>
          </w:p>
        </w:tc>
        <w:tc>
          <w:tcPr>
            <w:tcW w:w="708" w:type="dxa"/>
            <w:shd w:val="solid" w:color="FFFFFF" w:fill="auto"/>
          </w:tcPr>
          <w:p w:rsidR="00BD0A88" w:rsidRDefault="00BD0A88" w:rsidP="00583841">
            <w:pPr>
              <w:pStyle w:val="TAL"/>
              <w:rPr>
                <w:lang w:eastAsia="zh-CN"/>
              </w:rPr>
            </w:pPr>
            <w:r>
              <w:rPr>
                <w:lang w:eastAsia="zh-CN"/>
              </w:rPr>
              <w:t>16.5.0</w:t>
            </w:r>
          </w:p>
        </w:tc>
      </w:tr>
      <w:tr w:rsidR="00BD0A88" w:rsidRPr="002B15AA" w:rsidTr="00BD0A88">
        <w:trPr>
          <w:ins w:id="26747" w:author="28.541_CR0260_(Rel-16)_SON_5G" w:date="2020-06-26T11:23:00Z"/>
        </w:trPr>
        <w:tc>
          <w:tcPr>
            <w:tcW w:w="800" w:type="dxa"/>
            <w:shd w:val="solid" w:color="FFFFFF" w:fill="auto"/>
          </w:tcPr>
          <w:p w:rsidR="00BD0A88" w:rsidRDefault="00BD0A88" w:rsidP="00BD0A88">
            <w:pPr>
              <w:pStyle w:val="TAL"/>
              <w:rPr>
                <w:ins w:id="26748" w:author="28.541_CR0260_(Rel-16)_SON_5G" w:date="2020-06-26T11:23:00Z"/>
                <w:lang w:eastAsia="zh-CN"/>
              </w:rPr>
            </w:pPr>
            <w:ins w:id="26749" w:author="28.541_CR0260_(Rel-16)_SON_5G" w:date="2020-06-26T11:24:00Z">
              <w:r>
                <w:rPr>
                  <w:lang w:eastAsia="zh-CN"/>
                </w:rPr>
                <w:t>2020-06</w:t>
              </w:r>
            </w:ins>
          </w:p>
        </w:tc>
        <w:tc>
          <w:tcPr>
            <w:tcW w:w="1043" w:type="dxa"/>
            <w:shd w:val="solid" w:color="FFFFFF" w:fill="auto"/>
          </w:tcPr>
          <w:p w:rsidR="00BD0A88" w:rsidRDefault="00BD0A88" w:rsidP="00BD0A88">
            <w:pPr>
              <w:pStyle w:val="TAL"/>
              <w:rPr>
                <w:ins w:id="26750" w:author="28.541_CR0260_(Rel-16)_SON_5G" w:date="2020-06-26T11:23:00Z"/>
                <w:lang w:eastAsia="zh-CN"/>
              </w:rPr>
            </w:pPr>
            <w:ins w:id="26751" w:author="28.541_CR0260_(Rel-16)_SON_5G" w:date="2020-06-26T11:24:00Z">
              <w:r>
                <w:rPr>
                  <w:lang w:eastAsia="zh-CN"/>
                </w:rPr>
                <w:t>SA#88-e</w:t>
              </w:r>
            </w:ins>
          </w:p>
        </w:tc>
        <w:tc>
          <w:tcPr>
            <w:tcW w:w="1134" w:type="dxa"/>
            <w:shd w:val="solid" w:color="FFFFFF" w:fill="auto"/>
          </w:tcPr>
          <w:p w:rsidR="00BD0A88" w:rsidRDefault="008027E0" w:rsidP="00BD0A88">
            <w:pPr>
              <w:pStyle w:val="TAL"/>
              <w:rPr>
                <w:ins w:id="26752" w:author="28.541_CR0260_(Rel-16)_SON_5G" w:date="2020-06-26T11:23:00Z"/>
                <w:rFonts w:cs="Arial"/>
                <w:lang w:eastAsia="zh-CN"/>
              </w:rPr>
            </w:pPr>
            <w:ins w:id="26753" w:author="28.541_CR0260_(Rel-16)_SON_5G" w:date="2020-06-26T11:24:00Z">
              <w:r>
                <w:rPr>
                  <w:rFonts w:cs="Arial"/>
                  <w:lang w:eastAsia="zh-CN"/>
                </w:rPr>
                <w:t>SP-200493</w:t>
              </w:r>
            </w:ins>
          </w:p>
        </w:tc>
        <w:tc>
          <w:tcPr>
            <w:tcW w:w="709" w:type="dxa"/>
            <w:shd w:val="solid" w:color="FFFFFF" w:fill="auto"/>
          </w:tcPr>
          <w:p w:rsidR="00BD0A88" w:rsidRDefault="008027E0" w:rsidP="00BD0A88">
            <w:pPr>
              <w:pStyle w:val="TAL"/>
              <w:rPr>
                <w:ins w:id="26754" w:author="28.541_CR0260_(Rel-16)_SON_5G" w:date="2020-06-26T11:23:00Z"/>
                <w:lang w:eastAsia="zh-CN"/>
              </w:rPr>
            </w:pPr>
            <w:ins w:id="26755" w:author="28.541_CR0260_(Rel-16)_SON_5G" w:date="2020-06-26T11:24:00Z">
              <w:r>
                <w:rPr>
                  <w:lang w:eastAsia="zh-CN"/>
                </w:rPr>
                <w:t>0260</w:t>
              </w:r>
            </w:ins>
          </w:p>
        </w:tc>
        <w:tc>
          <w:tcPr>
            <w:tcW w:w="425" w:type="dxa"/>
            <w:shd w:val="solid" w:color="FFFFFF" w:fill="auto"/>
          </w:tcPr>
          <w:p w:rsidR="00BD0A88" w:rsidRDefault="008027E0" w:rsidP="00BD0A88">
            <w:pPr>
              <w:pStyle w:val="TAL"/>
              <w:rPr>
                <w:ins w:id="26756" w:author="28.541_CR0260_(Rel-16)_SON_5G" w:date="2020-06-26T11:23:00Z"/>
                <w:lang w:eastAsia="zh-CN"/>
              </w:rPr>
            </w:pPr>
            <w:ins w:id="26757" w:author="28.541_CR0260_(Rel-16)_SON_5G" w:date="2020-06-26T11:24:00Z">
              <w:r>
                <w:rPr>
                  <w:lang w:eastAsia="zh-CN"/>
                </w:rPr>
                <w:t>-</w:t>
              </w:r>
            </w:ins>
          </w:p>
        </w:tc>
        <w:tc>
          <w:tcPr>
            <w:tcW w:w="284" w:type="dxa"/>
            <w:shd w:val="solid" w:color="FFFFFF" w:fill="auto"/>
          </w:tcPr>
          <w:p w:rsidR="00BD0A88" w:rsidRDefault="008027E0" w:rsidP="00BD0A88">
            <w:pPr>
              <w:pStyle w:val="TAL"/>
              <w:rPr>
                <w:ins w:id="26758" w:author="28.541_CR0260_(Rel-16)_SON_5G" w:date="2020-06-26T11:23:00Z"/>
                <w:rFonts w:cs="Arial"/>
                <w:lang w:eastAsia="zh-CN"/>
              </w:rPr>
            </w:pPr>
            <w:ins w:id="26759" w:author="28.541_CR0260_(Rel-16)_SON_5G" w:date="2020-06-26T11:24:00Z">
              <w:r>
                <w:rPr>
                  <w:rFonts w:cs="Arial"/>
                  <w:lang w:eastAsia="zh-CN"/>
                </w:rPr>
                <w:t>F</w:t>
              </w:r>
            </w:ins>
          </w:p>
        </w:tc>
        <w:tc>
          <w:tcPr>
            <w:tcW w:w="4536" w:type="dxa"/>
            <w:shd w:val="solid" w:color="FFFFFF" w:fill="auto"/>
          </w:tcPr>
          <w:p w:rsidR="00BD0A88" w:rsidRDefault="008027E0" w:rsidP="00BD0A88">
            <w:pPr>
              <w:pStyle w:val="TAL"/>
              <w:rPr>
                <w:ins w:id="26760" w:author="28.541_CR0260_(Rel-16)_SON_5G" w:date="2020-06-26T11:23:00Z"/>
                <w:noProof/>
              </w:rPr>
            </w:pPr>
            <w:ins w:id="26761" w:author="28.541_CR0260_(Rel-16)_SON_5G" w:date="2020-06-26T11:24:00Z">
              <w:r w:rsidRPr="00D6339E">
                <w:t xml:space="preserve">Replace DN with better identifier for </w:t>
              </w:r>
              <w:r>
                <w:t>whitelists and blacklists</w:t>
              </w:r>
              <w:r w:rsidRPr="00D6339E">
                <w:t xml:space="preserve"> management</w:t>
              </w:r>
            </w:ins>
          </w:p>
        </w:tc>
        <w:tc>
          <w:tcPr>
            <w:tcW w:w="708" w:type="dxa"/>
            <w:shd w:val="solid" w:color="FFFFFF" w:fill="auto"/>
          </w:tcPr>
          <w:p w:rsidR="00BD0A88" w:rsidRDefault="008027E0" w:rsidP="00BD0A88">
            <w:pPr>
              <w:pStyle w:val="TAL"/>
              <w:rPr>
                <w:ins w:id="26762" w:author="28.541_CR0260_(Rel-16)_SON_5G" w:date="2020-06-26T11:23:00Z"/>
                <w:lang w:eastAsia="zh-CN"/>
              </w:rPr>
            </w:pPr>
            <w:ins w:id="26763" w:author="28.541_CR0260_(Rel-16)_SON_5G" w:date="2020-06-26T11:24:00Z">
              <w:r>
                <w:rPr>
                  <w:lang w:eastAsia="zh-CN"/>
                </w:rPr>
                <w:t>16.5.0</w:t>
              </w:r>
            </w:ins>
          </w:p>
        </w:tc>
      </w:tr>
      <w:tr w:rsidR="00F610AC" w:rsidRPr="002B15AA" w:rsidTr="00BD0A88">
        <w:trPr>
          <w:ins w:id="26764" w:author="28.541_CR0261_(Rel-16)_eNRM" w:date="2020-06-26T11:43:00Z"/>
        </w:trPr>
        <w:tc>
          <w:tcPr>
            <w:tcW w:w="800" w:type="dxa"/>
            <w:shd w:val="solid" w:color="FFFFFF" w:fill="auto"/>
          </w:tcPr>
          <w:p w:rsidR="00F610AC" w:rsidRDefault="00F610AC" w:rsidP="00F610AC">
            <w:pPr>
              <w:pStyle w:val="TAL"/>
              <w:rPr>
                <w:ins w:id="26765" w:author="28.541_CR0261_(Rel-16)_eNRM" w:date="2020-06-26T11:43:00Z"/>
                <w:lang w:eastAsia="zh-CN"/>
              </w:rPr>
            </w:pPr>
            <w:ins w:id="26766" w:author="28.541_CR0261_(Rel-16)_eNRM" w:date="2020-06-26T11:43:00Z">
              <w:r>
                <w:rPr>
                  <w:lang w:eastAsia="zh-CN"/>
                </w:rPr>
                <w:t>2020-06</w:t>
              </w:r>
            </w:ins>
          </w:p>
        </w:tc>
        <w:tc>
          <w:tcPr>
            <w:tcW w:w="1043" w:type="dxa"/>
            <w:shd w:val="solid" w:color="FFFFFF" w:fill="auto"/>
          </w:tcPr>
          <w:p w:rsidR="00F610AC" w:rsidRDefault="00F610AC" w:rsidP="00F610AC">
            <w:pPr>
              <w:pStyle w:val="TAL"/>
              <w:rPr>
                <w:ins w:id="26767" w:author="28.541_CR0261_(Rel-16)_eNRM" w:date="2020-06-26T11:43:00Z"/>
                <w:lang w:eastAsia="zh-CN"/>
              </w:rPr>
            </w:pPr>
            <w:ins w:id="26768" w:author="28.541_CR0261_(Rel-16)_eNRM" w:date="2020-06-26T11:43:00Z">
              <w:r>
                <w:rPr>
                  <w:lang w:eastAsia="zh-CN"/>
                </w:rPr>
                <w:t>SA#88-e</w:t>
              </w:r>
            </w:ins>
          </w:p>
        </w:tc>
        <w:tc>
          <w:tcPr>
            <w:tcW w:w="1134" w:type="dxa"/>
            <w:shd w:val="solid" w:color="FFFFFF" w:fill="auto"/>
          </w:tcPr>
          <w:p w:rsidR="00F610AC" w:rsidRDefault="00F610AC" w:rsidP="00F610AC">
            <w:pPr>
              <w:pStyle w:val="TAL"/>
              <w:rPr>
                <w:ins w:id="26769" w:author="28.541_CR0261_(Rel-16)_eNRM" w:date="2020-06-26T11:43:00Z"/>
                <w:rFonts w:cs="Arial"/>
                <w:lang w:eastAsia="zh-CN"/>
              </w:rPr>
            </w:pPr>
            <w:ins w:id="26770" w:author="28.541_CR0261_(Rel-16)_eNRM" w:date="2020-06-26T11:43:00Z">
              <w:r>
                <w:rPr>
                  <w:rFonts w:cs="Arial"/>
                  <w:lang w:eastAsia="zh-CN"/>
                </w:rPr>
                <w:t>SP-200</w:t>
              </w:r>
              <w:del w:id="26771" w:author="32.423_CR0115R1_(Rel-16)_TM_SBMA, OAM_RTT" w:date="2020-07-06T10:41:00Z">
                <w:r w:rsidDel="004C2BE0">
                  <w:rPr>
                    <w:rFonts w:cs="Arial"/>
                    <w:lang w:eastAsia="zh-CN"/>
                  </w:rPr>
                  <w:delText>49</w:delText>
                </w:r>
              </w:del>
            </w:ins>
            <w:ins w:id="26772" w:author="32.423_CR0115R1_(Rel-16)_TM_SBMA, OAM_RTT" w:date="2020-07-06T10:41:00Z">
              <w:r w:rsidR="004C2BE0">
                <w:rPr>
                  <w:rFonts w:cs="Arial"/>
                  <w:lang w:eastAsia="zh-CN"/>
                </w:rPr>
                <w:t>60</w:t>
              </w:r>
            </w:ins>
            <w:ins w:id="26773" w:author="28.541_CR0261_(Rel-16)_eNRM" w:date="2020-06-26T11:43:00Z">
              <w:r>
                <w:rPr>
                  <w:rFonts w:cs="Arial"/>
                  <w:lang w:eastAsia="zh-CN"/>
                </w:rPr>
                <w:t>3</w:t>
              </w:r>
            </w:ins>
          </w:p>
        </w:tc>
        <w:tc>
          <w:tcPr>
            <w:tcW w:w="709" w:type="dxa"/>
            <w:shd w:val="solid" w:color="FFFFFF" w:fill="auto"/>
          </w:tcPr>
          <w:p w:rsidR="00F610AC" w:rsidRDefault="00F610AC" w:rsidP="00F610AC">
            <w:pPr>
              <w:pStyle w:val="TAL"/>
              <w:rPr>
                <w:ins w:id="26774" w:author="28.541_CR0261_(Rel-16)_eNRM" w:date="2020-06-26T11:43:00Z"/>
                <w:lang w:eastAsia="zh-CN"/>
              </w:rPr>
            </w:pPr>
            <w:ins w:id="26775" w:author="28.541_CR0261_(Rel-16)_eNRM" w:date="2020-06-26T11:43:00Z">
              <w:r>
                <w:rPr>
                  <w:lang w:eastAsia="zh-CN"/>
                </w:rPr>
                <w:t>0261</w:t>
              </w:r>
            </w:ins>
          </w:p>
        </w:tc>
        <w:tc>
          <w:tcPr>
            <w:tcW w:w="425" w:type="dxa"/>
            <w:shd w:val="solid" w:color="FFFFFF" w:fill="auto"/>
          </w:tcPr>
          <w:p w:rsidR="00F610AC" w:rsidRDefault="00F610AC" w:rsidP="00F610AC">
            <w:pPr>
              <w:pStyle w:val="TAL"/>
              <w:rPr>
                <w:ins w:id="26776" w:author="28.541_CR0261_(Rel-16)_eNRM" w:date="2020-06-26T11:43:00Z"/>
                <w:lang w:eastAsia="zh-CN"/>
              </w:rPr>
            </w:pPr>
            <w:ins w:id="26777" w:author="28.541_CR0261_(Rel-16)_eNRM" w:date="2020-06-26T11:43:00Z">
              <w:del w:id="26778" w:author="32.423_CR0115R1_(Rel-16)_TM_SBMA, OAM_RTT" w:date="2020-07-06T10:41:00Z">
                <w:r w:rsidDel="004C2BE0">
                  <w:rPr>
                    <w:lang w:eastAsia="zh-CN"/>
                  </w:rPr>
                  <w:delText>-</w:delText>
                </w:r>
              </w:del>
            </w:ins>
            <w:ins w:id="26779" w:author="32.423_CR0115R1_(Rel-16)_TM_SBMA, OAM_RTT" w:date="2020-07-06T10:41:00Z">
              <w:r w:rsidR="004C2BE0">
                <w:rPr>
                  <w:lang w:eastAsia="zh-CN"/>
                </w:rPr>
                <w:t>1</w:t>
              </w:r>
            </w:ins>
          </w:p>
        </w:tc>
        <w:tc>
          <w:tcPr>
            <w:tcW w:w="284" w:type="dxa"/>
            <w:shd w:val="solid" w:color="FFFFFF" w:fill="auto"/>
          </w:tcPr>
          <w:p w:rsidR="00F610AC" w:rsidRDefault="00F610AC" w:rsidP="00F610AC">
            <w:pPr>
              <w:pStyle w:val="TAL"/>
              <w:rPr>
                <w:ins w:id="26780" w:author="28.541_CR0261_(Rel-16)_eNRM" w:date="2020-06-26T11:43:00Z"/>
                <w:rFonts w:cs="Arial"/>
                <w:lang w:eastAsia="zh-CN"/>
              </w:rPr>
            </w:pPr>
            <w:ins w:id="26781" w:author="28.541_CR0261_(Rel-16)_eNRM" w:date="2020-06-26T11:43:00Z">
              <w:r>
                <w:rPr>
                  <w:rFonts w:cs="Arial"/>
                  <w:lang w:eastAsia="zh-CN"/>
                </w:rPr>
                <w:t>B</w:t>
              </w:r>
            </w:ins>
          </w:p>
        </w:tc>
        <w:tc>
          <w:tcPr>
            <w:tcW w:w="4536" w:type="dxa"/>
            <w:shd w:val="solid" w:color="FFFFFF" w:fill="auto"/>
          </w:tcPr>
          <w:p w:rsidR="00F610AC" w:rsidRPr="00D6339E" w:rsidRDefault="00F610AC" w:rsidP="00F610AC">
            <w:pPr>
              <w:pStyle w:val="TAL"/>
              <w:rPr>
                <w:ins w:id="26782" w:author="28.541_CR0261_(Rel-16)_eNRM" w:date="2020-06-26T11:43:00Z"/>
              </w:rPr>
            </w:pPr>
            <w:ins w:id="26783" w:author="28.541_CR0261_(Rel-16)_eNRM" w:date="2020-06-26T11:43:00Z">
              <w:r>
                <w:t>Add IOC for control of QoS monitoring per QoS flow per UE</w:t>
              </w:r>
            </w:ins>
          </w:p>
        </w:tc>
        <w:tc>
          <w:tcPr>
            <w:tcW w:w="708" w:type="dxa"/>
            <w:shd w:val="solid" w:color="FFFFFF" w:fill="auto"/>
          </w:tcPr>
          <w:p w:rsidR="00F610AC" w:rsidRDefault="00F610AC" w:rsidP="00F610AC">
            <w:pPr>
              <w:pStyle w:val="TAL"/>
              <w:rPr>
                <w:ins w:id="26784" w:author="28.541_CR0261_(Rel-16)_eNRM" w:date="2020-06-26T11:43:00Z"/>
                <w:lang w:eastAsia="zh-CN"/>
              </w:rPr>
            </w:pPr>
            <w:ins w:id="26785" w:author="28.541_CR0261_(Rel-16)_eNRM" w:date="2020-06-26T11:43:00Z">
              <w:r>
                <w:rPr>
                  <w:lang w:eastAsia="zh-CN"/>
                </w:rPr>
                <w:t>16.5.0</w:t>
              </w:r>
            </w:ins>
          </w:p>
        </w:tc>
      </w:tr>
      <w:tr w:rsidR="009E443B" w:rsidRPr="002B15AA" w:rsidTr="00BD0A88">
        <w:trPr>
          <w:ins w:id="26786" w:author="28.541_CR0262_(Rel-16)_eNRM" w:date="2020-06-26T12:04:00Z"/>
        </w:trPr>
        <w:tc>
          <w:tcPr>
            <w:tcW w:w="800" w:type="dxa"/>
            <w:shd w:val="solid" w:color="FFFFFF" w:fill="auto"/>
          </w:tcPr>
          <w:p w:rsidR="009E443B" w:rsidRDefault="009E443B" w:rsidP="009E443B">
            <w:pPr>
              <w:pStyle w:val="TAL"/>
              <w:rPr>
                <w:ins w:id="26787" w:author="28.541_CR0262_(Rel-16)_eNRM" w:date="2020-06-26T12:04:00Z"/>
                <w:lang w:eastAsia="zh-CN"/>
              </w:rPr>
            </w:pPr>
            <w:ins w:id="26788" w:author="28.541_CR0262_(Rel-16)_eNRM" w:date="2020-06-26T12:04:00Z">
              <w:r>
                <w:rPr>
                  <w:lang w:eastAsia="zh-CN"/>
                </w:rPr>
                <w:t>2020-06</w:t>
              </w:r>
            </w:ins>
          </w:p>
        </w:tc>
        <w:tc>
          <w:tcPr>
            <w:tcW w:w="1043" w:type="dxa"/>
            <w:shd w:val="solid" w:color="FFFFFF" w:fill="auto"/>
          </w:tcPr>
          <w:p w:rsidR="009E443B" w:rsidRDefault="009E443B" w:rsidP="009E443B">
            <w:pPr>
              <w:pStyle w:val="TAL"/>
              <w:rPr>
                <w:ins w:id="26789" w:author="28.541_CR0262_(Rel-16)_eNRM" w:date="2020-06-26T12:04:00Z"/>
                <w:lang w:eastAsia="zh-CN"/>
              </w:rPr>
            </w:pPr>
            <w:ins w:id="26790" w:author="28.541_CR0262_(Rel-16)_eNRM" w:date="2020-06-26T12:04:00Z">
              <w:r>
                <w:rPr>
                  <w:lang w:eastAsia="zh-CN"/>
                </w:rPr>
                <w:t>SA#88-e</w:t>
              </w:r>
            </w:ins>
          </w:p>
        </w:tc>
        <w:tc>
          <w:tcPr>
            <w:tcW w:w="1134" w:type="dxa"/>
            <w:shd w:val="solid" w:color="FFFFFF" w:fill="auto"/>
          </w:tcPr>
          <w:p w:rsidR="009E443B" w:rsidRDefault="009E443B" w:rsidP="009E443B">
            <w:pPr>
              <w:pStyle w:val="TAL"/>
              <w:rPr>
                <w:ins w:id="26791" w:author="28.541_CR0262_(Rel-16)_eNRM" w:date="2020-06-26T12:04:00Z"/>
                <w:rFonts w:cs="Arial"/>
                <w:lang w:eastAsia="zh-CN"/>
              </w:rPr>
            </w:pPr>
            <w:ins w:id="26792" w:author="28.541_CR0262_(Rel-16)_eNRM" w:date="2020-06-26T12:05:00Z">
              <w:r>
                <w:rPr>
                  <w:rFonts w:cs="Arial"/>
                  <w:lang w:eastAsia="zh-CN"/>
                </w:rPr>
                <w:t>SP-200493</w:t>
              </w:r>
            </w:ins>
          </w:p>
        </w:tc>
        <w:tc>
          <w:tcPr>
            <w:tcW w:w="709" w:type="dxa"/>
            <w:shd w:val="solid" w:color="FFFFFF" w:fill="auto"/>
          </w:tcPr>
          <w:p w:rsidR="009E443B" w:rsidRDefault="009E443B" w:rsidP="009E443B">
            <w:pPr>
              <w:pStyle w:val="TAL"/>
              <w:rPr>
                <w:ins w:id="26793" w:author="28.541_CR0262_(Rel-16)_eNRM" w:date="2020-06-26T12:04:00Z"/>
                <w:lang w:eastAsia="zh-CN"/>
              </w:rPr>
            </w:pPr>
            <w:ins w:id="26794" w:author="28.541_CR0262_(Rel-16)_eNRM" w:date="2020-06-26T12:04:00Z">
              <w:r>
                <w:rPr>
                  <w:lang w:eastAsia="zh-CN"/>
                </w:rPr>
                <w:t>0262</w:t>
              </w:r>
            </w:ins>
          </w:p>
        </w:tc>
        <w:tc>
          <w:tcPr>
            <w:tcW w:w="425" w:type="dxa"/>
            <w:shd w:val="solid" w:color="FFFFFF" w:fill="auto"/>
          </w:tcPr>
          <w:p w:rsidR="009E443B" w:rsidRDefault="009E443B" w:rsidP="009E443B">
            <w:pPr>
              <w:pStyle w:val="TAL"/>
              <w:rPr>
                <w:ins w:id="26795" w:author="28.541_CR0262_(Rel-16)_eNRM" w:date="2020-06-26T12:04:00Z"/>
                <w:lang w:eastAsia="zh-CN"/>
              </w:rPr>
            </w:pPr>
            <w:ins w:id="26796" w:author="28.541_CR0262_(Rel-16)_eNRM" w:date="2020-06-26T12:04:00Z">
              <w:r>
                <w:rPr>
                  <w:lang w:eastAsia="zh-CN"/>
                </w:rPr>
                <w:t>-</w:t>
              </w:r>
            </w:ins>
          </w:p>
        </w:tc>
        <w:tc>
          <w:tcPr>
            <w:tcW w:w="284" w:type="dxa"/>
            <w:shd w:val="solid" w:color="FFFFFF" w:fill="auto"/>
          </w:tcPr>
          <w:p w:rsidR="009E443B" w:rsidRDefault="009E443B" w:rsidP="009E443B">
            <w:pPr>
              <w:pStyle w:val="TAL"/>
              <w:rPr>
                <w:ins w:id="26797" w:author="28.541_CR0262_(Rel-16)_eNRM" w:date="2020-06-26T12:04:00Z"/>
                <w:rFonts w:cs="Arial"/>
                <w:lang w:eastAsia="zh-CN"/>
              </w:rPr>
            </w:pPr>
            <w:ins w:id="26798" w:author="28.541_CR0262_(Rel-16)_eNRM" w:date="2020-06-26T12:04:00Z">
              <w:r>
                <w:rPr>
                  <w:rFonts w:cs="Arial"/>
                  <w:lang w:eastAsia="zh-CN"/>
                </w:rPr>
                <w:t>B</w:t>
              </w:r>
            </w:ins>
          </w:p>
        </w:tc>
        <w:tc>
          <w:tcPr>
            <w:tcW w:w="4536" w:type="dxa"/>
            <w:shd w:val="solid" w:color="FFFFFF" w:fill="auto"/>
          </w:tcPr>
          <w:p w:rsidR="009E443B" w:rsidRDefault="009E443B" w:rsidP="009E443B">
            <w:pPr>
              <w:pStyle w:val="TAL"/>
              <w:rPr>
                <w:ins w:id="26799" w:author="28.541_CR0262_(Rel-16)_eNRM" w:date="2020-06-26T12:04:00Z"/>
              </w:rPr>
            </w:pPr>
            <w:ins w:id="26800" w:author="28.541_CR0262_(Rel-16)_eNRM" w:date="2020-06-26T12:04:00Z">
              <w:r>
                <w:t>Add IOC for control of GTP-U path QoS monitoring</w:t>
              </w:r>
            </w:ins>
          </w:p>
        </w:tc>
        <w:tc>
          <w:tcPr>
            <w:tcW w:w="708" w:type="dxa"/>
            <w:shd w:val="solid" w:color="FFFFFF" w:fill="auto"/>
          </w:tcPr>
          <w:p w:rsidR="009E443B" w:rsidRDefault="009E443B" w:rsidP="009E443B">
            <w:pPr>
              <w:pStyle w:val="TAL"/>
              <w:rPr>
                <w:ins w:id="26801" w:author="28.541_CR0262_(Rel-16)_eNRM" w:date="2020-06-26T12:04:00Z"/>
                <w:lang w:eastAsia="zh-CN"/>
              </w:rPr>
            </w:pPr>
            <w:ins w:id="26802" w:author="28.541_CR0262_(Rel-16)_eNRM" w:date="2020-06-26T12:04:00Z">
              <w:r>
                <w:rPr>
                  <w:lang w:eastAsia="zh-CN"/>
                </w:rPr>
                <w:t>16.5.0</w:t>
              </w:r>
            </w:ins>
          </w:p>
        </w:tc>
      </w:tr>
      <w:tr w:rsidR="00FA2AAB" w:rsidRPr="002B15AA" w:rsidTr="00BD0A88">
        <w:trPr>
          <w:ins w:id="26803" w:author="28.541_CR0263R1_(Rel-16)_eNRM" w:date="2020-06-26T14:37:00Z"/>
        </w:trPr>
        <w:tc>
          <w:tcPr>
            <w:tcW w:w="800" w:type="dxa"/>
            <w:shd w:val="solid" w:color="FFFFFF" w:fill="auto"/>
          </w:tcPr>
          <w:p w:rsidR="00FA2AAB" w:rsidRDefault="00FA2AAB" w:rsidP="00FA2AAB">
            <w:pPr>
              <w:pStyle w:val="TAL"/>
              <w:rPr>
                <w:ins w:id="26804" w:author="28.541_CR0263R1_(Rel-16)_eNRM" w:date="2020-06-26T14:37:00Z"/>
                <w:lang w:eastAsia="zh-CN"/>
              </w:rPr>
            </w:pPr>
            <w:ins w:id="26805" w:author="28.541_CR0263R1_(Rel-16)_eNRM" w:date="2020-06-26T14:37:00Z">
              <w:r>
                <w:rPr>
                  <w:lang w:eastAsia="zh-CN"/>
                </w:rPr>
                <w:t>2020-06</w:t>
              </w:r>
            </w:ins>
          </w:p>
        </w:tc>
        <w:tc>
          <w:tcPr>
            <w:tcW w:w="1043" w:type="dxa"/>
            <w:shd w:val="solid" w:color="FFFFFF" w:fill="auto"/>
          </w:tcPr>
          <w:p w:rsidR="00FA2AAB" w:rsidRDefault="00FA2AAB" w:rsidP="00FA2AAB">
            <w:pPr>
              <w:pStyle w:val="TAL"/>
              <w:rPr>
                <w:ins w:id="26806" w:author="28.541_CR0263R1_(Rel-16)_eNRM" w:date="2020-06-26T14:37:00Z"/>
                <w:lang w:eastAsia="zh-CN"/>
              </w:rPr>
            </w:pPr>
            <w:ins w:id="26807" w:author="28.541_CR0263R1_(Rel-16)_eNRM" w:date="2020-06-26T14:37:00Z">
              <w:r>
                <w:rPr>
                  <w:lang w:eastAsia="zh-CN"/>
                </w:rPr>
                <w:t>SA#88-e</w:t>
              </w:r>
            </w:ins>
          </w:p>
        </w:tc>
        <w:tc>
          <w:tcPr>
            <w:tcW w:w="1134" w:type="dxa"/>
            <w:shd w:val="solid" w:color="FFFFFF" w:fill="auto"/>
          </w:tcPr>
          <w:p w:rsidR="00FA2AAB" w:rsidRDefault="00FA2AAB" w:rsidP="00FA2AAB">
            <w:pPr>
              <w:pStyle w:val="TAL"/>
              <w:rPr>
                <w:ins w:id="26808" w:author="28.541_CR0263R1_(Rel-16)_eNRM" w:date="2020-06-26T14:37:00Z"/>
                <w:rFonts w:cs="Arial"/>
                <w:lang w:eastAsia="zh-CN"/>
              </w:rPr>
            </w:pPr>
            <w:ins w:id="26809" w:author="28.541_CR0263R1_(Rel-16)_eNRM" w:date="2020-06-26T14:37:00Z">
              <w:r>
                <w:rPr>
                  <w:rFonts w:cs="Arial"/>
                  <w:lang w:eastAsia="zh-CN"/>
                </w:rPr>
                <w:t>SP-200489</w:t>
              </w:r>
            </w:ins>
          </w:p>
        </w:tc>
        <w:tc>
          <w:tcPr>
            <w:tcW w:w="709" w:type="dxa"/>
            <w:shd w:val="solid" w:color="FFFFFF" w:fill="auto"/>
          </w:tcPr>
          <w:p w:rsidR="00FA2AAB" w:rsidRDefault="00FA2AAB" w:rsidP="00FA2AAB">
            <w:pPr>
              <w:pStyle w:val="TAL"/>
              <w:rPr>
                <w:ins w:id="26810" w:author="28.541_CR0263R1_(Rel-16)_eNRM" w:date="2020-06-26T14:37:00Z"/>
                <w:lang w:eastAsia="zh-CN"/>
              </w:rPr>
            </w:pPr>
            <w:ins w:id="26811" w:author="28.541_CR0263R1_(Rel-16)_eNRM" w:date="2020-06-26T14:37:00Z">
              <w:r>
                <w:rPr>
                  <w:lang w:eastAsia="zh-CN"/>
                </w:rPr>
                <w:t>0263</w:t>
              </w:r>
            </w:ins>
          </w:p>
        </w:tc>
        <w:tc>
          <w:tcPr>
            <w:tcW w:w="425" w:type="dxa"/>
            <w:shd w:val="solid" w:color="FFFFFF" w:fill="auto"/>
          </w:tcPr>
          <w:p w:rsidR="00FA2AAB" w:rsidRDefault="00FA2AAB" w:rsidP="00FA2AAB">
            <w:pPr>
              <w:pStyle w:val="TAL"/>
              <w:rPr>
                <w:ins w:id="26812" w:author="28.541_CR0263R1_(Rel-16)_eNRM" w:date="2020-06-26T14:37:00Z"/>
                <w:lang w:eastAsia="zh-CN"/>
              </w:rPr>
            </w:pPr>
            <w:ins w:id="26813" w:author="28.541_CR0263R1_(Rel-16)_eNRM" w:date="2020-06-26T14:37:00Z">
              <w:r>
                <w:rPr>
                  <w:lang w:eastAsia="zh-CN"/>
                </w:rPr>
                <w:t>1</w:t>
              </w:r>
            </w:ins>
          </w:p>
        </w:tc>
        <w:tc>
          <w:tcPr>
            <w:tcW w:w="284" w:type="dxa"/>
            <w:shd w:val="solid" w:color="FFFFFF" w:fill="auto"/>
          </w:tcPr>
          <w:p w:rsidR="00FA2AAB" w:rsidRDefault="00FA2AAB" w:rsidP="00FA2AAB">
            <w:pPr>
              <w:pStyle w:val="TAL"/>
              <w:rPr>
                <w:ins w:id="26814" w:author="28.541_CR0263R1_(Rel-16)_eNRM" w:date="2020-06-26T14:37:00Z"/>
                <w:rFonts w:cs="Arial"/>
                <w:lang w:eastAsia="zh-CN"/>
              </w:rPr>
            </w:pPr>
            <w:ins w:id="26815" w:author="28.541_CR0263R1_(Rel-16)_eNRM" w:date="2020-06-26T14:37:00Z">
              <w:r>
                <w:rPr>
                  <w:rFonts w:cs="Arial"/>
                  <w:lang w:eastAsia="zh-CN"/>
                </w:rPr>
                <w:t>F</w:t>
              </w:r>
            </w:ins>
          </w:p>
        </w:tc>
        <w:tc>
          <w:tcPr>
            <w:tcW w:w="4536" w:type="dxa"/>
            <w:shd w:val="solid" w:color="FFFFFF" w:fill="auto"/>
          </w:tcPr>
          <w:p w:rsidR="00FA2AAB" w:rsidRDefault="00FA2AAB" w:rsidP="00FA2AAB">
            <w:pPr>
              <w:pStyle w:val="TAL"/>
              <w:rPr>
                <w:ins w:id="26816" w:author="28.541_CR0263R1_(Rel-16)_eNRM" w:date="2020-06-26T14:37:00Z"/>
              </w:rPr>
            </w:pPr>
            <w:ins w:id="26817" w:author="28.541_CR0263R1_(Rel-16)_eNRM" w:date="2020-06-26T14:37:00Z">
              <w:r>
                <w:t>Correction of reference</w:t>
              </w:r>
            </w:ins>
          </w:p>
        </w:tc>
        <w:tc>
          <w:tcPr>
            <w:tcW w:w="708" w:type="dxa"/>
            <w:shd w:val="solid" w:color="FFFFFF" w:fill="auto"/>
          </w:tcPr>
          <w:p w:rsidR="00FA2AAB" w:rsidRDefault="00FA2AAB" w:rsidP="00FA2AAB">
            <w:pPr>
              <w:pStyle w:val="TAL"/>
              <w:rPr>
                <w:ins w:id="26818" w:author="28.541_CR0263R1_(Rel-16)_eNRM" w:date="2020-06-26T14:37:00Z"/>
                <w:lang w:eastAsia="zh-CN"/>
              </w:rPr>
            </w:pPr>
            <w:ins w:id="26819" w:author="28.541_CR0263R1_(Rel-16)_eNRM" w:date="2020-06-26T14:37:00Z">
              <w:r>
                <w:rPr>
                  <w:lang w:eastAsia="zh-CN"/>
                </w:rPr>
                <w:t>16.5.0</w:t>
              </w:r>
            </w:ins>
          </w:p>
        </w:tc>
      </w:tr>
      <w:tr w:rsidR="00A07F3E" w:rsidRPr="002B15AA" w:rsidTr="00BD0A88">
        <w:trPr>
          <w:ins w:id="26820" w:author="28.541_CR0268_(Rel-16)_SON_5G" w:date="2020-06-26T14:40:00Z"/>
        </w:trPr>
        <w:tc>
          <w:tcPr>
            <w:tcW w:w="800" w:type="dxa"/>
            <w:shd w:val="solid" w:color="FFFFFF" w:fill="auto"/>
          </w:tcPr>
          <w:p w:rsidR="00A07F3E" w:rsidRDefault="00A07F3E" w:rsidP="00A07F3E">
            <w:pPr>
              <w:pStyle w:val="TAL"/>
              <w:rPr>
                <w:ins w:id="26821" w:author="28.541_CR0268_(Rel-16)_SON_5G" w:date="2020-06-26T14:40:00Z"/>
                <w:lang w:eastAsia="zh-CN"/>
              </w:rPr>
            </w:pPr>
            <w:ins w:id="26822" w:author="28.541_CR0268_(Rel-16)_SON_5G" w:date="2020-06-26T14:40:00Z">
              <w:r>
                <w:rPr>
                  <w:lang w:eastAsia="zh-CN"/>
                </w:rPr>
                <w:t>2020-06</w:t>
              </w:r>
            </w:ins>
          </w:p>
        </w:tc>
        <w:tc>
          <w:tcPr>
            <w:tcW w:w="1043" w:type="dxa"/>
            <w:shd w:val="solid" w:color="FFFFFF" w:fill="auto"/>
          </w:tcPr>
          <w:p w:rsidR="00A07F3E" w:rsidRDefault="00A07F3E" w:rsidP="00A07F3E">
            <w:pPr>
              <w:pStyle w:val="TAL"/>
              <w:rPr>
                <w:ins w:id="26823" w:author="28.541_CR0268_(Rel-16)_SON_5G" w:date="2020-06-26T14:40:00Z"/>
                <w:lang w:eastAsia="zh-CN"/>
              </w:rPr>
            </w:pPr>
            <w:ins w:id="26824" w:author="28.541_CR0268_(Rel-16)_SON_5G" w:date="2020-06-26T14:40:00Z">
              <w:r>
                <w:rPr>
                  <w:lang w:eastAsia="zh-CN"/>
                </w:rPr>
                <w:t>SA#88-e</w:t>
              </w:r>
            </w:ins>
          </w:p>
        </w:tc>
        <w:tc>
          <w:tcPr>
            <w:tcW w:w="1134" w:type="dxa"/>
            <w:shd w:val="solid" w:color="FFFFFF" w:fill="auto"/>
          </w:tcPr>
          <w:p w:rsidR="00A07F3E" w:rsidRDefault="00A07F3E" w:rsidP="00A07F3E">
            <w:pPr>
              <w:pStyle w:val="TAL"/>
              <w:rPr>
                <w:ins w:id="26825" w:author="28.541_CR0268_(Rel-16)_SON_5G" w:date="2020-06-26T14:40:00Z"/>
                <w:rFonts w:cs="Arial"/>
                <w:lang w:eastAsia="zh-CN"/>
              </w:rPr>
            </w:pPr>
            <w:ins w:id="26826" w:author="28.541_CR0268_(Rel-16)_SON_5G" w:date="2020-06-26T14:41:00Z">
              <w:r>
                <w:rPr>
                  <w:rFonts w:cs="Arial"/>
                  <w:lang w:eastAsia="zh-CN"/>
                </w:rPr>
                <w:t>SP-200493</w:t>
              </w:r>
            </w:ins>
          </w:p>
        </w:tc>
        <w:tc>
          <w:tcPr>
            <w:tcW w:w="709" w:type="dxa"/>
            <w:shd w:val="solid" w:color="FFFFFF" w:fill="auto"/>
          </w:tcPr>
          <w:p w:rsidR="00A07F3E" w:rsidRDefault="00A07F3E" w:rsidP="00A07F3E">
            <w:pPr>
              <w:pStyle w:val="TAL"/>
              <w:rPr>
                <w:ins w:id="26827" w:author="28.541_CR0268_(Rel-16)_SON_5G" w:date="2020-06-26T14:40:00Z"/>
                <w:lang w:eastAsia="zh-CN"/>
              </w:rPr>
            </w:pPr>
            <w:ins w:id="26828" w:author="28.541_CR0268_(Rel-16)_SON_5G" w:date="2020-06-26T14:40:00Z">
              <w:r>
                <w:rPr>
                  <w:lang w:eastAsia="zh-CN"/>
                </w:rPr>
                <w:t>0268</w:t>
              </w:r>
            </w:ins>
          </w:p>
        </w:tc>
        <w:tc>
          <w:tcPr>
            <w:tcW w:w="425" w:type="dxa"/>
            <w:shd w:val="solid" w:color="FFFFFF" w:fill="auto"/>
          </w:tcPr>
          <w:p w:rsidR="00A07F3E" w:rsidRDefault="00A07F3E" w:rsidP="00A07F3E">
            <w:pPr>
              <w:pStyle w:val="TAL"/>
              <w:rPr>
                <w:ins w:id="26829" w:author="28.541_CR0268_(Rel-16)_SON_5G" w:date="2020-06-26T14:40:00Z"/>
                <w:lang w:eastAsia="zh-CN"/>
              </w:rPr>
            </w:pPr>
            <w:ins w:id="26830" w:author="28.541_CR0268_(Rel-16)_SON_5G" w:date="2020-06-26T14:40:00Z">
              <w:r>
                <w:rPr>
                  <w:lang w:eastAsia="zh-CN"/>
                </w:rPr>
                <w:t>-</w:t>
              </w:r>
            </w:ins>
          </w:p>
        </w:tc>
        <w:tc>
          <w:tcPr>
            <w:tcW w:w="284" w:type="dxa"/>
            <w:shd w:val="solid" w:color="FFFFFF" w:fill="auto"/>
          </w:tcPr>
          <w:p w:rsidR="00A07F3E" w:rsidRDefault="00A07F3E" w:rsidP="00A07F3E">
            <w:pPr>
              <w:pStyle w:val="TAL"/>
              <w:rPr>
                <w:ins w:id="26831" w:author="28.541_CR0268_(Rel-16)_SON_5G" w:date="2020-06-26T14:40:00Z"/>
                <w:rFonts w:cs="Arial"/>
                <w:lang w:eastAsia="zh-CN"/>
              </w:rPr>
            </w:pPr>
            <w:ins w:id="26832" w:author="28.541_CR0268_(Rel-16)_SON_5G" w:date="2020-06-26T14:40:00Z">
              <w:r>
                <w:rPr>
                  <w:rFonts w:cs="Arial"/>
                  <w:lang w:eastAsia="zh-CN"/>
                </w:rPr>
                <w:t>B</w:t>
              </w:r>
            </w:ins>
          </w:p>
        </w:tc>
        <w:tc>
          <w:tcPr>
            <w:tcW w:w="4536" w:type="dxa"/>
            <w:shd w:val="solid" w:color="FFFFFF" w:fill="auto"/>
          </w:tcPr>
          <w:p w:rsidR="00A07F3E" w:rsidRDefault="00A07F3E" w:rsidP="00A07F3E">
            <w:pPr>
              <w:pStyle w:val="TAL"/>
              <w:rPr>
                <w:ins w:id="26833" w:author="28.541_CR0268_(Rel-16)_SON_5G" w:date="2020-06-26T14:40:00Z"/>
              </w:rPr>
            </w:pPr>
            <w:ins w:id="26834" w:author="28.541_CR0268_(Rel-16)_SON_5G" w:date="2020-06-26T14:40:00Z">
              <w:r>
                <w:t>ANR management for EN-DC architecture</w:t>
              </w:r>
            </w:ins>
          </w:p>
        </w:tc>
        <w:tc>
          <w:tcPr>
            <w:tcW w:w="708" w:type="dxa"/>
            <w:shd w:val="solid" w:color="FFFFFF" w:fill="auto"/>
          </w:tcPr>
          <w:p w:rsidR="00A07F3E" w:rsidRDefault="00A07F3E" w:rsidP="00A07F3E">
            <w:pPr>
              <w:pStyle w:val="TAL"/>
              <w:rPr>
                <w:ins w:id="26835" w:author="28.541_CR0268_(Rel-16)_SON_5G" w:date="2020-06-26T14:40:00Z"/>
                <w:lang w:eastAsia="zh-CN"/>
              </w:rPr>
            </w:pPr>
            <w:ins w:id="26836" w:author="28.541_CR0268_(Rel-16)_SON_5G" w:date="2020-06-26T14:40:00Z">
              <w:r>
                <w:rPr>
                  <w:lang w:eastAsia="zh-CN"/>
                </w:rPr>
                <w:t>16.5.0</w:t>
              </w:r>
            </w:ins>
          </w:p>
        </w:tc>
      </w:tr>
      <w:tr w:rsidR="007A0D51" w:rsidRPr="002B15AA" w:rsidTr="00BD0A88">
        <w:trPr>
          <w:ins w:id="26837" w:author="28.541_CR0269R1_(Rel-16)_TEI16" w:date="2020-06-26T14:43:00Z"/>
        </w:trPr>
        <w:tc>
          <w:tcPr>
            <w:tcW w:w="800" w:type="dxa"/>
            <w:shd w:val="solid" w:color="FFFFFF" w:fill="auto"/>
          </w:tcPr>
          <w:p w:rsidR="007A0D51" w:rsidRDefault="007A0D51" w:rsidP="00A07F3E">
            <w:pPr>
              <w:pStyle w:val="TAL"/>
              <w:rPr>
                <w:ins w:id="26838" w:author="28.541_CR0269R1_(Rel-16)_TEI16" w:date="2020-06-26T14:43:00Z"/>
                <w:lang w:eastAsia="zh-CN"/>
              </w:rPr>
            </w:pPr>
            <w:ins w:id="26839" w:author="28.541_CR0269R1_(Rel-16)_TEI16" w:date="2020-06-26T14:43:00Z">
              <w:r>
                <w:rPr>
                  <w:lang w:eastAsia="zh-CN"/>
                </w:rPr>
                <w:t>2020-06</w:t>
              </w:r>
            </w:ins>
          </w:p>
        </w:tc>
        <w:tc>
          <w:tcPr>
            <w:tcW w:w="1043" w:type="dxa"/>
            <w:shd w:val="solid" w:color="FFFFFF" w:fill="auto"/>
          </w:tcPr>
          <w:p w:rsidR="007A0D51" w:rsidRDefault="007A0D51" w:rsidP="00A07F3E">
            <w:pPr>
              <w:pStyle w:val="TAL"/>
              <w:rPr>
                <w:ins w:id="26840" w:author="28.541_CR0269R1_(Rel-16)_TEI16" w:date="2020-06-26T14:43:00Z"/>
                <w:lang w:eastAsia="zh-CN"/>
              </w:rPr>
            </w:pPr>
            <w:ins w:id="26841" w:author="28.541_CR0269R1_(Rel-16)_TEI16" w:date="2020-06-26T14:43:00Z">
              <w:r>
                <w:rPr>
                  <w:lang w:eastAsia="zh-CN"/>
                </w:rPr>
                <w:t>SA#88-e</w:t>
              </w:r>
            </w:ins>
          </w:p>
        </w:tc>
        <w:tc>
          <w:tcPr>
            <w:tcW w:w="1134" w:type="dxa"/>
            <w:shd w:val="solid" w:color="FFFFFF" w:fill="auto"/>
          </w:tcPr>
          <w:p w:rsidR="007A0D51" w:rsidRDefault="007A0D51" w:rsidP="00A07F3E">
            <w:pPr>
              <w:pStyle w:val="TAL"/>
              <w:rPr>
                <w:ins w:id="26842" w:author="28.541_CR0269R1_(Rel-16)_TEI16" w:date="2020-06-26T14:43:00Z"/>
                <w:rFonts w:cs="Arial"/>
                <w:lang w:eastAsia="zh-CN"/>
              </w:rPr>
            </w:pPr>
            <w:ins w:id="26843" w:author="28.541_CR0269R1_(Rel-16)_TEI16" w:date="2020-06-26T14:43:00Z">
              <w:r>
                <w:rPr>
                  <w:rFonts w:cs="Arial"/>
                  <w:lang w:eastAsia="zh-CN"/>
                </w:rPr>
                <w:t>SP-200484</w:t>
              </w:r>
            </w:ins>
          </w:p>
        </w:tc>
        <w:tc>
          <w:tcPr>
            <w:tcW w:w="709" w:type="dxa"/>
            <w:shd w:val="solid" w:color="FFFFFF" w:fill="auto"/>
          </w:tcPr>
          <w:p w:rsidR="007A0D51" w:rsidRDefault="007A0D51" w:rsidP="00A07F3E">
            <w:pPr>
              <w:pStyle w:val="TAL"/>
              <w:rPr>
                <w:ins w:id="26844" w:author="28.541_CR0269R1_(Rel-16)_TEI16" w:date="2020-06-26T14:43:00Z"/>
                <w:lang w:eastAsia="zh-CN"/>
              </w:rPr>
            </w:pPr>
            <w:ins w:id="26845" w:author="28.541_CR0269R1_(Rel-16)_TEI16" w:date="2020-06-26T14:43:00Z">
              <w:r>
                <w:rPr>
                  <w:lang w:eastAsia="zh-CN"/>
                </w:rPr>
                <w:t>0269</w:t>
              </w:r>
            </w:ins>
          </w:p>
        </w:tc>
        <w:tc>
          <w:tcPr>
            <w:tcW w:w="425" w:type="dxa"/>
            <w:shd w:val="solid" w:color="FFFFFF" w:fill="auto"/>
          </w:tcPr>
          <w:p w:rsidR="007A0D51" w:rsidRDefault="007A0D51" w:rsidP="00A07F3E">
            <w:pPr>
              <w:pStyle w:val="TAL"/>
              <w:rPr>
                <w:ins w:id="26846" w:author="28.541_CR0269R1_(Rel-16)_TEI16" w:date="2020-06-26T14:43:00Z"/>
                <w:lang w:eastAsia="zh-CN"/>
              </w:rPr>
            </w:pPr>
            <w:ins w:id="26847" w:author="28.541_CR0269R1_(Rel-16)_TEI16" w:date="2020-06-26T14:43:00Z">
              <w:r>
                <w:rPr>
                  <w:lang w:eastAsia="zh-CN"/>
                </w:rPr>
                <w:t>1</w:t>
              </w:r>
            </w:ins>
          </w:p>
        </w:tc>
        <w:tc>
          <w:tcPr>
            <w:tcW w:w="284" w:type="dxa"/>
            <w:shd w:val="solid" w:color="FFFFFF" w:fill="auto"/>
          </w:tcPr>
          <w:p w:rsidR="007A0D51" w:rsidRDefault="007A0D51" w:rsidP="00A07F3E">
            <w:pPr>
              <w:pStyle w:val="TAL"/>
              <w:rPr>
                <w:ins w:id="26848" w:author="28.541_CR0269R1_(Rel-16)_TEI16" w:date="2020-06-26T14:43:00Z"/>
                <w:rFonts w:cs="Arial"/>
                <w:lang w:eastAsia="zh-CN"/>
              </w:rPr>
            </w:pPr>
            <w:ins w:id="26849" w:author="28.541_CR0269R1_(Rel-16)_TEI16" w:date="2020-06-26T14:43:00Z">
              <w:r>
                <w:rPr>
                  <w:rFonts w:cs="Arial"/>
                  <w:lang w:eastAsia="zh-CN"/>
                </w:rPr>
                <w:t>F</w:t>
              </w:r>
            </w:ins>
          </w:p>
        </w:tc>
        <w:tc>
          <w:tcPr>
            <w:tcW w:w="4536" w:type="dxa"/>
            <w:shd w:val="solid" w:color="FFFFFF" w:fill="auto"/>
          </w:tcPr>
          <w:p w:rsidR="007A0D51" w:rsidRDefault="007A0D51" w:rsidP="00A07F3E">
            <w:pPr>
              <w:pStyle w:val="TAL"/>
              <w:rPr>
                <w:ins w:id="26850" w:author="28.541_CR0269R1_(Rel-16)_TEI16" w:date="2020-06-26T14:43:00Z"/>
              </w:rPr>
            </w:pPr>
            <w:ins w:id="26851" w:author="28.541_CR0269R1_(Rel-16)_TEI16" w:date="2020-06-26T14:43:00Z">
              <w:r>
                <w:t>Clarification on network slice related identifiers</w:t>
              </w:r>
            </w:ins>
          </w:p>
        </w:tc>
        <w:tc>
          <w:tcPr>
            <w:tcW w:w="708" w:type="dxa"/>
            <w:shd w:val="solid" w:color="FFFFFF" w:fill="auto"/>
          </w:tcPr>
          <w:p w:rsidR="007A0D51" w:rsidRDefault="007A0D51" w:rsidP="00A07F3E">
            <w:pPr>
              <w:pStyle w:val="TAL"/>
              <w:rPr>
                <w:ins w:id="26852" w:author="28.541_CR0269R1_(Rel-16)_TEI16" w:date="2020-06-26T14:43:00Z"/>
                <w:lang w:eastAsia="zh-CN"/>
              </w:rPr>
            </w:pPr>
            <w:ins w:id="26853" w:author="28.541_CR0269R1_(Rel-16)_TEI16" w:date="2020-06-26T14:43:00Z">
              <w:r>
                <w:rPr>
                  <w:lang w:eastAsia="zh-CN"/>
                </w:rPr>
                <w:t>16.5.0</w:t>
              </w:r>
            </w:ins>
          </w:p>
        </w:tc>
      </w:tr>
      <w:tr w:rsidR="00CE2E00" w:rsidRPr="002B15AA" w:rsidTr="00BD0A88">
        <w:trPr>
          <w:ins w:id="26854" w:author="28.541_CR0270_(Rel-16)_TEI16" w:date="2020-06-26T14:45:00Z"/>
        </w:trPr>
        <w:tc>
          <w:tcPr>
            <w:tcW w:w="800" w:type="dxa"/>
            <w:shd w:val="solid" w:color="FFFFFF" w:fill="auto"/>
          </w:tcPr>
          <w:p w:rsidR="00CE2E00" w:rsidRDefault="00CE2E00" w:rsidP="00CE2E00">
            <w:pPr>
              <w:pStyle w:val="TAL"/>
              <w:rPr>
                <w:ins w:id="26855" w:author="28.541_CR0270_(Rel-16)_TEI16" w:date="2020-06-26T14:45:00Z"/>
                <w:lang w:eastAsia="zh-CN"/>
              </w:rPr>
            </w:pPr>
            <w:ins w:id="26856" w:author="28.541_CR0270_(Rel-16)_TEI16" w:date="2020-06-26T14:45:00Z">
              <w:r>
                <w:rPr>
                  <w:lang w:eastAsia="zh-CN"/>
                </w:rPr>
                <w:t>2020-06</w:t>
              </w:r>
            </w:ins>
          </w:p>
        </w:tc>
        <w:tc>
          <w:tcPr>
            <w:tcW w:w="1043" w:type="dxa"/>
            <w:shd w:val="solid" w:color="FFFFFF" w:fill="auto"/>
          </w:tcPr>
          <w:p w:rsidR="00CE2E00" w:rsidRDefault="00CE2E00" w:rsidP="00CE2E00">
            <w:pPr>
              <w:pStyle w:val="TAL"/>
              <w:rPr>
                <w:ins w:id="26857" w:author="28.541_CR0270_(Rel-16)_TEI16" w:date="2020-06-26T14:45:00Z"/>
                <w:lang w:eastAsia="zh-CN"/>
              </w:rPr>
            </w:pPr>
            <w:ins w:id="26858" w:author="28.541_CR0270_(Rel-16)_TEI16" w:date="2020-06-26T14:45:00Z">
              <w:r>
                <w:rPr>
                  <w:lang w:eastAsia="zh-CN"/>
                </w:rPr>
                <w:t>SA#88-e</w:t>
              </w:r>
            </w:ins>
          </w:p>
        </w:tc>
        <w:tc>
          <w:tcPr>
            <w:tcW w:w="1134" w:type="dxa"/>
            <w:shd w:val="solid" w:color="FFFFFF" w:fill="auto"/>
          </w:tcPr>
          <w:p w:rsidR="00CE2E00" w:rsidRDefault="00CE2E00" w:rsidP="00CE2E00">
            <w:pPr>
              <w:pStyle w:val="TAL"/>
              <w:rPr>
                <w:ins w:id="26859" w:author="28.541_CR0270_(Rel-16)_TEI16" w:date="2020-06-26T14:45:00Z"/>
                <w:rFonts w:cs="Arial"/>
                <w:lang w:eastAsia="zh-CN"/>
              </w:rPr>
            </w:pPr>
            <w:ins w:id="26860" w:author="28.541_CR0270_(Rel-16)_TEI16" w:date="2020-06-26T14:45:00Z">
              <w:r>
                <w:rPr>
                  <w:rFonts w:cs="Arial"/>
                  <w:lang w:eastAsia="zh-CN"/>
                </w:rPr>
                <w:t>SP-200484</w:t>
              </w:r>
            </w:ins>
          </w:p>
        </w:tc>
        <w:tc>
          <w:tcPr>
            <w:tcW w:w="709" w:type="dxa"/>
            <w:shd w:val="solid" w:color="FFFFFF" w:fill="auto"/>
          </w:tcPr>
          <w:p w:rsidR="00CE2E00" w:rsidRDefault="00CE2E00" w:rsidP="00CE2E00">
            <w:pPr>
              <w:pStyle w:val="TAL"/>
              <w:rPr>
                <w:ins w:id="26861" w:author="28.541_CR0270_(Rel-16)_TEI16" w:date="2020-06-26T14:45:00Z"/>
                <w:lang w:eastAsia="zh-CN"/>
              </w:rPr>
            </w:pPr>
            <w:ins w:id="26862" w:author="28.541_CR0270_(Rel-16)_TEI16" w:date="2020-06-26T14:45:00Z">
              <w:r>
                <w:rPr>
                  <w:lang w:eastAsia="zh-CN"/>
                </w:rPr>
                <w:t>0270</w:t>
              </w:r>
            </w:ins>
          </w:p>
        </w:tc>
        <w:tc>
          <w:tcPr>
            <w:tcW w:w="425" w:type="dxa"/>
            <w:shd w:val="solid" w:color="FFFFFF" w:fill="auto"/>
          </w:tcPr>
          <w:p w:rsidR="00CE2E00" w:rsidRDefault="00CE2E00" w:rsidP="00CE2E00">
            <w:pPr>
              <w:pStyle w:val="TAL"/>
              <w:rPr>
                <w:ins w:id="26863" w:author="28.541_CR0270_(Rel-16)_TEI16" w:date="2020-06-26T14:45:00Z"/>
                <w:lang w:eastAsia="zh-CN"/>
              </w:rPr>
            </w:pPr>
            <w:ins w:id="26864" w:author="28.541_CR0270_(Rel-16)_TEI16" w:date="2020-06-26T14:45:00Z">
              <w:r>
                <w:rPr>
                  <w:lang w:eastAsia="zh-CN"/>
                </w:rPr>
                <w:t>-</w:t>
              </w:r>
            </w:ins>
          </w:p>
        </w:tc>
        <w:tc>
          <w:tcPr>
            <w:tcW w:w="284" w:type="dxa"/>
            <w:shd w:val="solid" w:color="FFFFFF" w:fill="auto"/>
          </w:tcPr>
          <w:p w:rsidR="00CE2E00" w:rsidRDefault="00CE2E00" w:rsidP="00CE2E00">
            <w:pPr>
              <w:pStyle w:val="TAL"/>
              <w:rPr>
                <w:ins w:id="26865" w:author="28.541_CR0270_(Rel-16)_TEI16" w:date="2020-06-26T14:45:00Z"/>
                <w:rFonts w:cs="Arial"/>
                <w:lang w:eastAsia="zh-CN"/>
              </w:rPr>
            </w:pPr>
            <w:ins w:id="26866" w:author="28.541_CR0270_(Rel-16)_TEI16" w:date="2020-06-26T14:45:00Z">
              <w:r>
                <w:rPr>
                  <w:rFonts w:cs="Arial"/>
                  <w:lang w:eastAsia="zh-CN"/>
                </w:rPr>
                <w:t>F</w:t>
              </w:r>
            </w:ins>
          </w:p>
        </w:tc>
        <w:tc>
          <w:tcPr>
            <w:tcW w:w="4536" w:type="dxa"/>
            <w:shd w:val="solid" w:color="FFFFFF" w:fill="auto"/>
          </w:tcPr>
          <w:p w:rsidR="00CE2E00" w:rsidRDefault="00CE2E00" w:rsidP="00CE2E00">
            <w:pPr>
              <w:pStyle w:val="TAL"/>
              <w:rPr>
                <w:ins w:id="26867" w:author="28.541_CR0270_(Rel-16)_TEI16" w:date="2020-06-26T14:45:00Z"/>
              </w:rPr>
            </w:pPr>
            <w:ins w:id="26868" w:author="28.541_CR0270_(Rel-16)_TEI16" w:date="2020-06-26T14:45:00Z">
              <w:r>
                <w:t>Stage 3 update for clarification on network slice related identifiers</w:t>
              </w:r>
            </w:ins>
          </w:p>
        </w:tc>
        <w:tc>
          <w:tcPr>
            <w:tcW w:w="708" w:type="dxa"/>
            <w:shd w:val="solid" w:color="FFFFFF" w:fill="auto"/>
          </w:tcPr>
          <w:p w:rsidR="00CE2E00" w:rsidRDefault="00CE2E00" w:rsidP="00CE2E00">
            <w:pPr>
              <w:pStyle w:val="TAL"/>
              <w:rPr>
                <w:ins w:id="26869" w:author="28.541_CR0270_(Rel-16)_TEI16" w:date="2020-06-26T14:45:00Z"/>
                <w:lang w:eastAsia="zh-CN"/>
              </w:rPr>
            </w:pPr>
            <w:ins w:id="26870" w:author="28.541_CR0270_(Rel-16)_TEI16" w:date="2020-06-26T14:45:00Z">
              <w:r>
                <w:rPr>
                  <w:lang w:eastAsia="zh-CN"/>
                </w:rPr>
                <w:t>16.5.0</w:t>
              </w:r>
            </w:ins>
          </w:p>
        </w:tc>
      </w:tr>
      <w:tr w:rsidR="001D4655" w:rsidRPr="002B15AA" w:rsidTr="00BD0A88">
        <w:trPr>
          <w:ins w:id="26871" w:author="28.541_CR0274R1_(Rel-16)_eNRM" w:date="2020-06-26T14:57:00Z"/>
        </w:trPr>
        <w:tc>
          <w:tcPr>
            <w:tcW w:w="800" w:type="dxa"/>
            <w:shd w:val="solid" w:color="FFFFFF" w:fill="auto"/>
          </w:tcPr>
          <w:p w:rsidR="001D4655" w:rsidRDefault="001D4655" w:rsidP="00CE2E00">
            <w:pPr>
              <w:pStyle w:val="TAL"/>
              <w:rPr>
                <w:ins w:id="26872" w:author="28.541_CR0274R1_(Rel-16)_eNRM" w:date="2020-06-26T14:57:00Z"/>
                <w:lang w:eastAsia="zh-CN"/>
              </w:rPr>
            </w:pPr>
            <w:ins w:id="26873" w:author="28.541_CR0274R1_(Rel-16)_eNRM" w:date="2020-06-26T14:57:00Z">
              <w:r>
                <w:rPr>
                  <w:lang w:eastAsia="zh-CN"/>
                </w:rPr>
                <w:t>2020-06</w:t>
              </w:r>
            </w:ins>
          </w:p>
        </w:tc>
        <w:tc>
          <w:tcPr>
            <w:tcW w:w="1043" w:type="dxa"/>
            <w:shd w:val="solid" w:color="FFFFFF" w:fill="auto"/>
          </w:tcPr>
          <w:p w:rsidR="001D4655" w:rsidRDefault="001D4655" w:rsidP="00CE2E00">
            <w:pPr>
              <w:pStyle w:val="TAL"/>
              <w:rPr>
                <w:ins w:id="26874" w:author="28.541_CR0274R1_(Rel-16)_eNRM" w:date="2020-06-26T14:57:00Z"/>
                <w:lang w:eastAsia="zh-CN"/>
              </w:rPr>
            </w:pPr>
            <w:ins w:id="26875" w:author="28.541_CR0274R1_(Rel-16)_eNRM" w:date="2020-06-26T14:57:00Z">
              <w:r>
                <w:rPr>
                  <w:lang w:eastAsia="zh-CN"/>
                </w:rPr>
                <w:t>SA#88-e</w:t>
              </w:r>
            </w:ins>
          </w:p>
        </w:tc>
        <w:tc>
          <w:tcPr>
            <w:tcW w:w="1134" w:type="dxa"/>
            <w:shd w:val="solid" w:color="FFFFFF" w:fill="auto"/>
          </w:tcPr>
          <w:p w:rsidR="001D4655" w:rsidRDefault="001D4655" w:rsidP="00CE2E00">
            <w:pPr>
              <w:pStyle w:val="TAL"/>
              <w:rPr>
                <w:ins w:id="26876" w:author="28.541_CR0274R1_(Rel-16)_eNRM" w:date="2020-06-26T14:57:00Z"/>
                <w:rFonts w:cs="Arial"/>
                <w:lang w:eastAsia="zh-CN"/>
              </w:rPr>
            </w:pPr>
            <w:ins w:id="26877" w:author="28.541_CR0274R1_(Rel-16)_eNRM" w:date="2020-06-26T14:57:00Z">
              <w:r>
                <w:rPr>
                  <w:rFonts w:cs="Arial"/>
                  <w:lang w:eastAsia="zh-CN"/>
                </w:rPr>
                <w:t>SP-200484</w:t>
              </w:r>
            </w:ins>
          </w:p>
        </w:tc>
        <w:tc>
          <w:tcPr>
            <w:tcW w:w="709" w:type="dxa"/>
            <w:shd w:val="solid" w:color="FFFFFF" w:fill="auto"/>
          </w:tcPr>
          <w:p w:rsidR="001D4655" w:rsidRDefault="001D4655" w:rsidP="00CE2E00">
            <w:pPr>
              <w:pStyle w:val="TAL"/>
              <w:rPr>
                <w:ins w:id="26878" w:author="28.541_CR0274R1_(Rel-16)_eNRM" w:date="2020-06-26T14:57:00Z"/>
                <w:lang w:eastAsia="zh-CN"/>
              </w:rPr>
            </w:pPr>
            <w:ins w:id="26879" w:author="28.541_CR0274R1_(Rel-16)_eNRM" w:date="2020-06-26T14:57:00Z">
              <w:r>
                <w:rPr>
                  <w:lang w:eastAsia="zh-CN"/>
                </w:rPr>
                <w:t>0274</w:t>
              </w:r>
            </w:ins>
          </w:p>
        </w:tc>
        <w:tc>
          <w:tcPr>
            <w:tcW w:w="425" w:type="dxa"/>
            <w:shd w:val="solid" w:color="FFFFFF" w:fill="auto"/>
          </w:tcPr>
          <w:p w:rsidR="001D4655" w:rsidRDefault="001D4655" w:rsidP="00CE2E00">
            <w:pPr>
              <w:pStyle w:val="TAL"/>
              <w:rPr>
                <w:ins w:id="26880" w:author="28.541_CR0274R1_(Rel-16)_eNRM" w:date="2020-06-26T14:57:00Z"/>
                <w:lang w:eastAsia="zh-CN"/>
              </w:rPr>
            </w:pPr>
            <w:ins w:id="26881" w:author="28.541_CR0274R1_(Rel-16)_eNRM" w:date="2020-06-26T14:57:00Z">
              <w:r>
                <w:rPr>
                  <w:lang w:eastAsia="zh-CN"/>
                </w:rPr>
                <w:t>1</w:t>
              </w:r>
            </w:ins>
          </w:p>
        </w:tc>
        <w:tc>
          <w:tcPr>
            <w:tcW w:w="284" w:type="dxa"/>
            <w:shd w:val="solid" w:color="FFFFFF" w:fill="auto"/>
          </w:tcPr>
          <w:p w:rsidR="001D4655" w:rsidRDefault="001D4655" w:rsidP="00CE2E00">
            <w:pPr>
              <w:pStyle w:val="TAL"/>
              <w:rPr>
                <w:ins w:id="26882" w:author="28.541_CR0274R1_(Rel-16)_eNRM" w:date="2020-06-26T14:57:00Z"/>
                <w:rFonts w:cs="Arial"/>
                <w:lang w:eastAsia="zh-CN"/>
              </w:rPr>
            </w:pPr>
            <w:ins w:id="26883" w:author="28.541_CR0274R1_(Rel-16)_eNRM" w:date="2020-06-26T14:57:00Z">
              <w:r>
                <w:rPr>
                  <w:rFonts w:cs="Arial"/>
                  <w:lang w:eastAsia="zh-CN"/>
                </w:rPr>
                <w:t>F</w:t>
              </w:r>
            </w:ins>
          </w:p>
        </w:tc>
        <w:tc>
          <w:tcPr>
            <w:tcW w:w="4536" w:type="dxa"/>
            <w:shd w:val="solid" w:color="FFFFFF" w:fill="auto"/>
          </w:tcPr>
          <w:p w:rsidR="001D4655" w:rsidRDefault="001D4655" w:rsidP="00CE2E00">
            <w:pPr>
              <w:pStyle w:val="TAL"/>
              <w:rPr>
                <w:ins w:id="26884" w:author="28.541_CR0274R1_(Rel-16)_eNRM" w:date="2020-06-26T14:57:00Z"/>
              </w:rPr>
            </w:pPr>
            <w:ins w:id="26885" w:author="28.541_CR0274R1_(Rel-16)_eNRM" w:date="2020-06-26T14:57:00Z">
              <w:r>
                <w:t>Correct sNSSAI definition in XML solution set</w:t>
              </w:r>
            </w:ins>
          </w:p>
        </w:tc>
        <w:tc>
          <w:tcPr>
            <w:tcW w:w="708" w:type="dxa"/>
            <w:shd w:val="solid" w:color="FFFFFF" w:fill="auto"/>
          </w:tcPr>
          <w:p w:rsidR="001D4655" w:rsidRDefault="001D4655" w:rsidP="00CE2E00">
            <w:pPr>
              <w:pStyle w:val="TAL"/>
              <w:rPr>
                <w:ins w:id="26886" w:author="28.541_CR0274R1_(Rel-16)_eNRM" w:date="2020-06-26T14:57:00Z"/>
                <w:lang w:eastAsia="zh-CN"/>
              </w:rPr>
            </w:pPr>
            <w:ins w:id="26887" w:author="28.541_CR0274R1_(Rel-16)_eNRM" w:date="2020-06-26T14:57:00Z">
              <w:r>
                <w:rPr>
                  <w:lang w:eastAsia="zh-CN"/>
                </w:rPr>
                <w:t>16.5.0</w:t>
              </w:r>
            </w:ins>
          </w:p>
        </w:tc>
      </w:tr>
      <w:tr w:rsidR="00E44B4E" w:rsidRPr="002B15AA" w:rsidTr="00BD0A88">
        <w:trPr>
          <w:ins w:id="26888" w:author="28.541_CR0275R1_(Rel-16)_eNRM" w:date="2020-06-26T15:00:00Z"/>
        </w:trPr>
        <w:tc>
          <w:tcPr>
            <w:tcW w:w="800" w:type="dxa"/>
            <w:shd w:val="solid" w:color="FFFFFF" w:fill="auto"/>
          </w:tcPr>
          <w:p w:rsidR="00E44B4E" w:rsidRDefault="00E44B4E" w:rsidP="00E44B4E">
            <w:pPr>
              <w:pStyle w:val="TAL"/>
              <w:rPr>
                <w:ins w:id="26889" w:author="28.541_CR0275R1_(Rel-16)_eNRM" w:date="2020-06-26T15:00:00Z"/>
                <w:lang w:eastAsia="zh-CN"/>
              </w:rPr>
            </w:pPr>
            <w:ins w:id="26890" w:author="28.541_CR0275R1_(Rel-16)_eNRM" w:date="2020-06-26T15:00:00Z">
              <w:r>
                <w:rPr>
                  <w:lang w:eastAsia="zh-CN"/>
                </w:rPr>
                <w:t>2020-06</w:t>
              </w:r>
            </w:ins>
          </w:p>
        </w:tc>
        <w:tc>
          <w:tcPr>
            <w:tcW w:w="1043" w:type="dxa"/>
            <w:shd w:val="solid" w:color="FFFFFF" w:fill="auto"/>
          </w:tcPr>
          <w:p w:rsidR="00E44B4E" w:rsidRDefault="00E44B4E" w:rsidP="00E44B4E">
            <w:pPr>
              <w:pStyle w:val="TAL"/>
              <w:rPr>
                <w:ins w:id="26891" w:author="28.541_CR0275R1_(Rel-16)_eNRM" w:date="2020-06-26T15:00:00Z"/>
                <w:lang w:eastAsia="zh-CN"/>
              </w:rPr>
            </w:pPr>
            <w:ins w:id="26892" w:author="28.541_CR0275R1_(Rel-16)_eNRM" w:date="2020-06-26T15:00:00Z">
              <w:r>
                <w:rPr>
                  <w:lang w:eastAsia="zh-CN"/>
                </w:rPr>
                <w:t>SA#88-e</w:t>
              </w:r>
            </w:ins>
          </w:p>
        </w:tc>
        <w:tc>
          <w:tcPr>
            <w:tcW w:w="1134" w:type="dxa"/>
            <w:shd w:val="solid" w:color="FFFFFF" w:fill="auto"/>
          </w:tcPr>
          <w:p w:rsidR="00E44B4E" w:rsidRDefault="00E44B4E" w:rsidP="00E44B4E">
            <w:pPr>
              <w:pStyle w:val="TAL"/>
              <w:rPr>
                <w:ins w:id="26893" w:author="28.541_CR0275R1_(Rel-16)_eNRM" w:date="2020-06-26T15:00:00Z"/>
                <w:rFonts w:cs="Arial"/>
                <w:lang w:eastAsia="zh-CN"/>
              </w:rPr>
            </w:pPr>
            <w:ins w:id="26894" w:author="28.541_CR0275R1_(Rel-16)_eNRM" w:date="2020-06-26T15:00:00Z">
              <w:r>
                <w:rPr>
                  <w:rFonts w:cs="Arial"/>
                  <w:lang w:eastAsia="zh-CN"/>
                </w:rPr>
                <w:t>SP-200484</w:t>
              </w:r>
            </w:ins>
          </w:p>
        </w:tc>
        <w:tc>
          <w:tcPr>
            <w:tcW w:w="709" w:type="dxa"/>
            <w:shd w:val="solid" w:color="FFFFFF" w:fill="auto"/>
          </w:tcPr>
          <w:p w:rsidR="00E44B4E" w:rsidRDefault="00E44B4E" w:rsidP="00E44B4E">
            <w:pPr>
              <w:pStyle w:val="TAL"/>
              <w:rPr>
                <w:ins w:id="26895" w:author="28.541_CR0275R1_(Rel-16)_eNRM" w:date="2020-06-26T15:00:00Z"/>
                <w:lang w:eastAsia="zh-CN"/>
              </w:rPr>
            </w:pPr>
            <w:ins w:id="26896" w:author="28.541_CR0275R1_(Rel-16)_eNRM" w:date="2020-06-26T15:00:00Z">
              <w:r>
                <w:rPr>
                  <w:lang w:eastAsia="zh-CN"/>
                </w:rPr>
                <w:t>0275</w:t>
              </w:r>
            </w:ins>
          </w:p>
        </w:tc>
        <w:tc>
          <w:tcPr>
            <w:tcW w:w="425" w:type="dxa"/>
            <w:shd w:val="solid" w:color="FFFFFF" w:fill="auto"/>
          </w:tcPr>
          <w:p w:rsidR="00E44B4E" w:rsidRDefault="00E44B4E" w:rsidP="00E44B4E">
            <w:pPr>
              <w:pStyle w:val="TAL"/>
              <w:rPr>
                <w:ins w:id="26897" w:author="28.541_CR0275R1_(Rel-16)_eNRM" w:date="2020-06-26T15:00:00Z"/>
                <w:lang w:eastAsia="zh-CN"/>
              </w:rPr>
            </w:pPr>
            <w:ins w:id="26898" w:author="28.541_CR0275R1_(Rel-16)_eNRM" w:date="2020-06-26T15:00:00Z">
              <w:r>
                <w:rPr>
                  <w:lang w:eastAsia="zh-CN"/>
                </w:rPr>
                <w:t>1</w:t>
              </w:r>
            </w:ins>
          </w:p>
        </w:tc>
        <w:tc>
          <w:tcPr>
            <w:tcW w:w="284" w:type="dxa"/>
            <w:shd w:val="solid" w:color="FFFFFF" w:fill="auto"/>
          </w:tcPr>
          <w:p w:rsidR="00E44B4E" w:rsidRDefault="00E44B4E" w:rsidP="00E44B4E">
            <w:pPr>
              <w:pStyle w:val="TAL"/>
              <w:rPr>
                <w:ins w:id="26899" w:author="28.541_CR0275R1_(Rel-16)_eNRM" w:date="2020-06-26T15:00:00Z"/>
                <w:rFonts w:cs="Arial"/>
                <w:lang w:eastAsia="zh-CN"/>
              </w:rPr>
            </w:pPr>
            <w:ins w:id="26900" w:author="28.541_CR0275R1_(Rel-16)_eNRM" w:date="2020-06-26T15:00:00Z">
              <w:r>
                <w:rPr>
                  <w:rFonts w:cs="Arial"/>
                  <w:lang w:eastAsia="zh-CN"/>
                </w:rPr>
                <w:t>F</w:t>
              </w:r>
            </w:ins>
          </w:p>
        </w:tc>
        <w:tc>
          <w:tcPr>
            <w:tcW w:w="4536" w:type="dxa"/>
            <w:shd w:val="solid" w:color="FFFFFF" w:fill="auto"/>
          </w:tcPr>
          <w:p w:rsidR="00E44B4E" w:rsidRDefault="00E44B4E" w:rsidP="00E44B4E">
            <w:pPr>
              <w:pStyle w:val="TAL"/>
              <w:rPr>
                <w:ins w:id="26901" w:author="28.541_CR0275R1_(Rel-16)_eNRM" w:date="2020-06-26T15:00:00Z"/>
              </w:rPr>
            </w:pPr>
            <w:ins w:id="26902" w:author="28.541_CR0275R1_(Rel-16)_eNRM" w:date="2020-06-26T15:00:00Z">
              <w:r>
                <w:t>Clarify the NR NRM used for different deployment scenarios</w:t>
              </w:r>
            </w:ins>
          </w:p>
        </w:tc>
        <w:tc>
          <w:tcPr>
            <w:tcW w:w="708" w:type="dxa"/>
            <w:shd w:val="solid" w:color="FFFFFF" w:fill="auto"/>
          </w:tcPr>
          <w:p w:rsidR="00E44B4E" w:rsidRDefault="00E44B4E" w:rsidP="00E44B4E">
            <w:pPr>
              <w:pStyle w:val="TAL"/>
              <w:rPr>
                <w:ins w:id="26903" w:author="28.541_CR0275R1_(Rel-16)_eNRM" w:date="2020-06-26T15:00:00Z"/>
                <w:lang w:eastAsia="zh-CN"/>
              </w:rPr>
            </w:pPr>
            <w:ins w:id="26904" w:author="28.541_CR0275R1_(Rel-16)_eNRM" w:date="2020-06-26T15:00:00Z">
              <w:r>
                <w:rPr>
                  <w:lang w:eastAsia="zh-CN"/>
                </w:rPr>
                <w:t>16.5.0</w:t>
              </w:r>
            </w:ins>
          </w:p>
        </w:tc>
      </w:tr>
      <w:tr w:rsidR="009D5205" w:rsidRPr="002B15AA" w:rsidTr="00BD0A88">
        <w:trPr>
          <w:ins w:id="26905" w:author="28.541_CR0278_(Rel-16)_eNRM" w:date="2020-06-26T15:02:00Z"/>
        </w:trPr>
        <w:tc>
          <w:tcPr>
            <w:tcW w:w="800" w:type="dxa"/>
            <w:shd w:val="solid" w:color="FFFFFF" w:fill="auto"/>
          </w:tcPr>
          <w:p w:rsidR="009D5205" w:rsidRDefault="009D5205" w:rsidP="009D5205">
            <w:pPr>
              <w:pStyle w:val="TAL"/>
              <w:rPr>
                <w:ins w:id="26906" w:author="28.541_CR0278_(Rel-16)_eNRM" w:date="2020-06-26T15:02:00Z"/>
                <w:lang w:eastAsia="zh-CN"/>
              </w:rPr>
            </w:pPr>
            <w:ins w:id="26907" w:author="28.541_CR0278_(Rel-16)_eNRM" w:date="2020-06-26T15:02:00Z">
              <w:r>
                <w:rPr>
                  <w:lang w:eastAsia="zh-CN"/>
                </w:rPr>
                <w:t>2020-06</w:t>
              </w:r>
            </w:ins>
          </w:p>
        </w:tc>
        <w:tc>
          <w:tcPr>
            <w:tcW w:w="1043" w:type="dxa"/>
            <w:shd w:val="solid" w:color="FFFFFF" w:fill="auto"/>
          </w:tcPr>
          <w:p w:rsidR="009D5205" w:rsidRDefault="009D5205" w:rsidP="009D5205">
            <w:pPr>
              <w:pStyle w:val="TAL"/>
              <w:rPr>
                <w:ins w:id="26908" w:author="28.541_CR0278_(Rel-16)_eNRM" w:date="2020-06-26T15:02:00Z"/>
                <w:lang w:eastAsia="zh-CN"/>
              </w:rPr>
            </w:pPr>
            <w:ins w:id="26909" w:author="28.541_CR0278_(Rel-16)_eNRM" w:date="2020-06-26T15:02:00Z">
              <w:r>
                <w:rPr>
                  <w:lang w:eastAsia="zh-CN"/>
                </w:rPr>
                <w:t>SA#88-e</w:t>
              </w:r>
            </w:ins>
          </w:p>
        </w:tc>
        <w:tc>
          <w:tcPr>
            <w:tcW w:w="1134" w:type="dxa"/>
            <w:shd w:val="solid" w:color="FFFFFF" w:fill="auto"/>
          </w:tcPr>
          <w:p w:rsidR="009D5205" w:rsidRDefault="009D5205" w:rsidP="009D5205">
            <w:pPr>
              <w:pStyle w:val="TAL"/>
              <w:rPr>
                <w:ins w:id="26910" w:author="28.541_CR0278_(Rel-16)_eNRM" w:date="2020-06-26T15:02:00Z"/>
                <w:rFonts w:cs="Arial"/>
                <w:lang w:eastAsia="zh-CN"/>
              </w:rPr>
            </w:pPr>
            <w:ins w:id="26911" w:author="28.541_CR0278_(Rel-16)_eNRM" w:date="2020-06-26T15:03:00Z">
              <w:r>
                <w:rPr>
                  <w:rFonts w:cs="Arial"/>
                  <w:lang w:eastAsia="zh-CN"/>
                </w:rPr>
                <w:t>SP-200484</w:t>
              </w:r>
            </w:ins>
          </w:p>
        </w:tc>
        <w:tc>
          <w:tcPr>
            <w:tcW w:w="709" w:type="dxa"/>
            <w:shd w:val="solid" w:color="FFFFFF" w:fill="auto"/>
          </w:tcPr>
          <w:p w:rsidR="009D5205" w:rsidRDefault="009D5205" w:rsidP="009D5205">
            <w:pPr>
              <w:pStyle w:val="TAL"/>
              <w:rPr>
                <w:ins w:id="26912" w:author="28.541_CR0278_(Rel-16)_eNRM" w:date="2020-06-26T15:02:00Z"/>
                <w:lang w:eastAsia="zh-CN"/>
              </w:rPr>
            </w:pPr>
            <w:ins w:id="26913" w:author="28.541_CR0278_(Rel-16)_eNRM" w:date="2020-06-26T15:02:00Z">
              <w:r>
                <w:rPr>
                  <w:lang w:eastAsia="zh-CN"/>
                </w:rPr>
                <w:t>0278</w:t>
              </w:r>
            </w:ins>
          </w:p>
        </w:tc>
        <w:tc>
          <w:tcPr>
            <w:tcW w:w="425" w:type="dxa"/>
            <w:shd w:val="solid" w:color="FFFFFF" w:fill="auto"/>
          </w:tcPr>
          <w:p w:rsidR="009D5205" w:rsidRDefault="009D5205" w:rsidP="009D5205">
            <w:pPr>
              <w:pStyle w:val="TAL"/>
              <w:rPr>
                <w:ins w:id="26914" w:author="28.541_CR0278_(Rel-16)_eNRM" w:date="2020-06-26T15:02:00Z"/>
                <w:lang w:eastAsia="zh-CN"/>
              </w:rPr>
            </w:pPr>
            <w:ins w:id="26915" w:author="28.541_CR0278_(Rel-16)_eNRM" w:date="2020-06-26T15:02:00Z">
              <w:r>
                <w:rPr>
                  <w:lang w:eastAsia="zh-CN"/>
                </w:rPr>
                <w:t>-</w:t>
              </w:r>
            </w:ins>
          </w:p>
        </w:tc>
        <w:tc>
          <w:tcPr>
            <w:tcW w:w="284" w:type="dxa"/>
            <w:shd w:val="solid" w:color="FFFFFF" w:fill="auto"/>
          </w:tcPr>
          <w:p w:rsidR="009D5205" w:rsidRDefault="009D5205" w:rsidP="009D5205">
            <w:pPr>
              <w:pStyle w:val="TAL"/>
              <w:rPr>
                <w:ins w:id="26916" w:author="28.541_CR0278_(Rel-16)_eNRM" w:date="2020-06-26T15:02:00Z"/>
                <w:rFonts w:cs="Arial"/>
                <w:lang w:eastAsia="zh-CN"/>
              </w:rPr>
            </w:pPr>
            <w:ins w:id="26917" w:author="28.541_CR0278_(Rel-16)_eNRM" w:date="2020-06-26T15:02:00Z">
              <w:r>
                <w:rPr>
                  <w:rFonts w:cs="Arial"/>
                  <w:lang w:eastAsia="zh-CN"/>
                </w:rPr>
                <w:t>F</w:t>
              </w:r>
            </w:ins>
          </w:p>
        </w:tc>
        <w:tc>
          <w:tcPr>
            <w:tcW w:w="4536" w:type="dxa"/>
            <w:shd w:val="solid" w:color="FFFFFF" w:fill="auto"/>
          </w:tcPr>
          <w:p w:rsidR="009D5205" w:rsidRDefault="009D5205" w:rsidP="009D5205">
            <w:pPr>
              <w:pStyle w:val="TAL"/>
              <w:rPr>
                <w:ins w:id="26918" w:author="28.541_CR0278_(Rel-16)_eNRM" w:date="2020-06-26T15:02:00Z"/>
              </w:rPr>
            </w:pPr>
            <w:ins w:id="26919" w:author="28.541_CR0278_(Rel-16)_eNRM" w:date="2020-06-26T15:02:00Z">
              <w:r>
                <w:t>Add missing notification types to the definition of common notifications</w:t>
              </w:r>
            </w:ins>
          </w:p>
        </w:tc>
        <w:tc>
          <w:tcPr>
            <w:tcW w:w="708" w:type="dxa"/>
            <w:shd w:val="solid" w:color="FFFFFF" w:fill="auto"/>
          </w:tcPr>
          <w:p w:rsidR="009D5205" w:rsidRDefault="009D5205" w:rsidP="009D5205">
            <w:pPr>
              <w:pStyle w:val="TAL"/>
              <w:rPr>
                <w:ins w:id="26920" w:author="28.541_CR0278_(Rel-16)_eNRM" w:date="2020-06-26T15:02:00Z"/>
                <w:lang w:eastAsia="zh-CN"/>
              </w:rPr>
            </w:pPr>
            <w:ins w:id="26921" w:author="28.541_CR0278_(Rel-16)_eNRM" w:date="2020-06-26T15:02:00Z">
              <w:r>
                <w:rPr>
                  <w:lang w:eastAsia="zh-CN"/>
                </w:rPr>
                <w:t>16.5.0</w:t>
              </w:r>
            </w:ins>
          </w:p>
        </w:tc>
      </w:tr>
      <w:tr w:rsidR="00E304D6" w:rsidRPr="002B15AA" w:rsidTr="00BD0A88">
        <w:trPr>
          <w:ins w:id="26922" w:author="28.541_CR0279R1_(Rel-16)_NETSLICE-5GNRM" w:date="2020-06-26T15:14:00Z"/>
        </w:trPr>
        <w:tc>
          <w:tcPr>
            <w:tcW w:w="800" w:type="dxa"/>
            <w:shd w:val="solid" w:color="FFFFFF" w:fill="auto"/>
          </w:tcPr>
          <w:p w:rsidR="00E304D6" w:rsidRDefault="00E304D6" w:rsidP="009D5205">
            <w:pPr>
              <w:pStyle w:val="TAL"/>
              <w:rPr>
                <w:ins w:id="26923" w:author="28.541_CR0279R1_(Rel-16)_NETSLICE-5GNRM" w:date="2020-06-26T15:14:00Z"/>
                <w:lang w:eastAsia="zh-CN"/>
              </w:rPr>
            </w:pPr>
            <w:ins w:id="26924" w:author="28.541_CR0279R1_(Rel-16)_NETSLICE-5GNRM" w:date="2020-06-26T15:14:00Z">
              <w:r>
                <w:rPr>
                  <w:lang w:eastAsia="zh-CN"/>
                </w:rPr>
                <w:t>2020-06</w:t>
              </w:r>
            </w:ins>
          </w:p>
        </w:tc>
        <w:tc>
          <w:tcPr>
            <w:tcW w:w="1043" w:type="dxa"/>
            <w:shd w:val="solid" w:color="FFFFFF" w:fill="auto"/>
          </w:tcPr>
          <w:p w:rsidR="00E304D6" w:rsidRDefault="00E304D6" w:rsidP="009D5205">
            <w:pPr>
              <w:pStyle w:val="TAL"/>
              <w:rPr>
                <w:ins w:id="26925" w:author="28.541_CR0279R1_(Rel-16)_NETSLICE-5GNRM" w:date="2020-06-26T15:14:00Z"/>
                <w:lang w:eastAsia="zh-CN"/>
              </w:rPr>
            </w:pPr>
            <w:ins w:id="26926" w:author="28.541_CR0279R1_(Rel-16)_NETSLICE-5GNRM" w:date="2020-06-26T15:14:00Z">
              <w:r>
                <w:rPr>
                  <w:lang w:eastAsia="zh-CN"/>
                </w:rPr>
                <w:t>SA#88-e</w:t>
              </w:r>
            </w:ins>
          </w:p>
        </w:tc>
        <w:tc>
          <w:tcPr>
            <w:tcW w:w="1134" w:type="dxa"/>
            <w:shd w:val="solid" w:color="FFFFFF" w:fill="auto"/>
          </w:tcPr>
          <w:p w:rsidR="00E304D6" w:rsidRDefault="00E304D6" w:rsidP="009D5205">
            <w:pPr>
              <w:pStyle w:val="TAL"/>
              <w:rPr>
                <w:ins w:id="26927" w:author="28.541_CR0279R1_(Rel-16)_NETSLICE-5GNRM" w:date="2020-06-26T15:14:00Z"/>
                <w:rFonts w:cs="Arial"/>
                <w:lang w:eastAsia="zh-CN"/>
              </w:rPr>
            </w:pPr>
            <w:ins w:id="26928" w:author="28.541_CR0279R1_(Rel-16)_NETSLICE-5GNRM" w:date="2020-06-26T15:14:00Z">
              <w:r>
                <w:rPr>
                  <w:rFonts w:cs="Arial"/>
                  <w:lang w:eastAsia="zh-CN"/>
                </w:rPr>
                <w:t>SP-200491</w:t>
              </w:r>
            </w:ins>
          </w:p>
        </w:tc>
        <w:tc>
          <w:tcPr>
            <w:tcW w:w="709" w:type="dxa"/>
            <w:shd w:val="solid" w:color="FFFFFF" w:fill="auto"/>
          </w:tcPr>
          <w:p w:rsidR="00E304D6" w:rsidRDefault="00E304D6" w:rsidP="009D5205">
            <w:pPr>
              <w:pStyle w:val="TAL"/>
              <w:rPr>
                <w:ins w:id="26929" w:author="28.541_CR0279R1_(Rel-16)_NETSLICE-5GNRM" w:date="2020-06-26T15:14:00Z"/>
                <w:lang w:eastAsia="zh-CN"/>
              </w:rPr>
            </w:pPr>
            <w:ins w:id="26930" w:author="28.541_CR0279R1_(Rel-16)_NETSLICE-5GNRM" w:date="2020-06-26T15:14:00Z">
              <w:r>
                <w:rPr>
                  <w:lang w:eastAsia="zh-CN"/>
                </w:rPr>
                <w:t>0279</w:t>
              </w:r>
            </w:ins>
          </w:p>
        </w:tc>
        <w:tc>
          <w:tcPr>
            <w:tcW w:w="425" w:type="dxa"/>
            <w:shd w:val="solid" w:color="FFFFFF" w:fill="auto"/>
          </w:tcPr>
          <w:p w:rsidR="00E304D6" w:rsidRDefault="00E304D6" w:rsidP="009D5205">
            <w:pPr>
              <w:pStyle w:val="TAL"/>
              <w:rPr>
                <w:ins w:id="26931" w:author="28.541_CR0279R1_(Rel-16)_NETSLICE-5GNRM" w:date="2020-06-26T15:14:00Z"/>
                <w:lang w:eastAsia="zh-CN"/>
              </w:rPr>
            </w:pPr>
            <w:ins w:id="26932" w:author="28.541_CR0279R1_(Rel-16)_NETSLICE-5GNRM" w:date="2020-06-26T15:14:00Z">
              <w:r>
                <w:rPr>
                  <w:lang w:eastAsia="zh-CN"/>
                </w:rPr>
                <w:t>1</w:t>
              </w:r>
            </w:ins>
          </w:p>
        </w:tc>
        <w:tc>
          <w:tcPr>
            <w:tcW w:w="284" w:type="dxa"/>
            <w:shd w:val="solid" w:color="FFFFFF" w:fill="auto"/>
          </w:tcPr>
          <w:p w:rsidR="00E304D6" w:rsidRDefault="00E304D6" w:rsidP="009D5205">
            <w:pPr>
              <w:pStyle w:val="TAL"/>
              <w:rPr>
                <w:ins w:id="26933" w:author="28.541_CR0279R1_(Rel-16)_NETSLICE-5GNRM" w:date="2020-06-26T15:14:00Z"/>
                <w:rFonts w:cs="Arial"/>
                <w:lang w:eastAsia="zh-CN"/>
              </w:rPr>
            </w:pPr>
            <w:ins w:id="26934" w:author="28.541_CR0279R1_(Rel-16)_NETSLICE-5GNRM" w:date="2020-06-26T15:14:00Z">
              <w:r>
                <w:rPr>
                  <w:rFonts w:cs="Arial"/>
                  <w:lang w:eastAsia="zh-CN"/>
                </w:rPr>
                <w:t>A</w:t>
              </w:r>
            </w:ins>
          </w:p>
        </w:tc>
        <w:tc>
          <w:tcPr>
            <w:tcW w:w="4536" w:type="dxa"/>
            <w:shd w:val="solid" w:color="FFFFFF" w:fill="auto"/>
          </w:tcPr>
          <w:p w:rsidR="00E304D6" w:rsidRDefault="00E304D6" w:rsidP="009D5205">
            <w:pPr>
              <w:pStyle w:val="TAL"/>
              <w:rPr>
                <w:ins w:id="26935" w:author="28.541_CR0279R1_(Rel-16)_NETSLICE-5GNRM" w:date="2020-06-26T15:14:00Z"/>
              </w:rPr>
            </w:pPr>
            <w:ins w:id="26936" w:author="28.541_CR0279R1_(Rel-16)_NETSLICE-5GNRM" w:date="2020-06-26T15:14:00Z">
              <w:r>
                <w:t>Update on NRCellDU</w:t>
              </w:r>
            </w:ins>
          </w:p>
        </w:tc>
        <w:tc>
          <w:tcPr>
            <w:tcW w:w="708" w:type="dxa"/>
            <w:shd w:val="solid" w:color="FFFFFF" w:fill="auto"/>
          </w:tcPr>
          <w:p w:rsidR="00E304D6" w:rsidRDefault="00E304D6" w:rsidP="009D5205">
            <w:pPr>
              <w:pStyle w:val="TAL"/>
              <w:rPr>
                <w:ins w:id="26937" w:author="28.541_CR0279R1_(Rel-16)_NETSLICE-5GNRM" w:date="2020-06-26T15:14:00Z"/>
                <w:lang w:eastAsia="zh-CN"/>
              </w:rPr>
            </w:pPr>
            <w:ins w:id="26938" w:author="28.541_CR0279R1_(Rel-16)_NETSLICE-5GNRM" w:date="2020-06-26T15:14:00Z">
              <w:r>
                <w:rPr>
                  <w:lang w:eastAsia="zh-CN"/>
                </w:rPr>
                <w:t>16.5.0</w:t>
              </w:r>
            </w:ins>
          </w:p>
        </w:tc>
      </w:tr>
      <w:tr w:rsidR="00EC7180" w:rsidRPr="002B15AA" w:rsidTr="00BD0A88">
        <w:trPr>
          <w:ins w:id="26939" w:author="28.541_CR0281R1_(Rel-16)_NETSLICE-5GNRM" w:date="2020-06-26T15:16:00Z"/>
        </w:trPr>
        <w:tc>
          <w:tcPr>
            <w:tcW w:w="800" w:type="dxa"/>
            <w:shd w:val="solid" w:color="FFFFFF" w:fill="auto"/>
          </w:tcPr>
          <w:p w:rsidR="00EC7180" w:rsidRDefault="00EC7180" w:rsidP="00EC7180">
            <w:pPr>
              <w:pStyle w:val="TAL"/>
              <w:rPr>
                <w:ins w:id="26940" w:author="28.541_CR0281R1_(Rel-16)_NETSLICE-5GNRM" w:date="2020-06-26T15:16:00Z"/>
                <w:lang w:eastAsia="zh-CN"/>
              </w:rPr>
            </w:pPr>
            <w:ins w:id="26941" w:author="28.541_CR0281R1_(Rel-16)_NETSLICE-5GNRM" w:date="2020-06-26T15:16:00Z">
              <w:r>
                <w:rPr>
                  <w:lang w:eastAsia="zh-CN"/>
                </w:rPr>
                <w:t>2020-06</w:t>
              </w:r>
            </w:ins>
          </w:p>
        </w:tc>
        <w:tc>
          <w:tcPr>
            <w:tcW w:w="1043" w:type="dxa"/>
            <w:shd w:val="solid" w:color="FFFFFF" w:fill="auto"/>
          </w:tcPr>
          <w:p w:rsidR="00EC7180" w:rsidRDefault="00EC7180" w:rsidP="00EC7180">
            <w:pPr>
              <w:pStyle w:val="TAL"/>
              <w:rPr>
                <w:ins w:id="26942" w:author="28.541_CR0281R1_(Rel-16)_NETSLICE-5GNRM" w:date="2020-06-26T15:16:00Z"/>
                <w:lang w:eastAsia="zh-CN"/>
              </w:rPr>
            </w:pPr>
            <w:ins w:id="26943" w:author="28.541_CR0281R1_(Rel-16)_NETSLICE-5GNRM" w:date="2020-06-26T15:16:00Z">
              <w:r>
                <w:rPr>
                  <w:lang w:eastAsia="zh-CN"/>
                </w:rPr>
                <w:t>SA#88-e</w:t>
              </w:r>
            </w:ins>
          </w:p>
        </w:tc>
        <w:tc>
          <w:tcPr>
            <w:tcW w:w="1134" w:type="dxa"/>
            <w:shd w:val="solid" w:color="FFFFFF" w:fill="auto"/>
          </w:tcPr>
          <w:p w:rsidR="00EC7180" w:rsidRDefault="00EC7180" w:rsidP="00EC7180">
            <w:pPr>
              <w:pStyle w:val="TAL"/>
              <w:rPr>
                <w:ins w:id="26944" w:author="28.541_CR0281R1_(Rel-16)_NETSLICE-5GNRM" w:date="2020-06-26T15:16:00Z"/>
                <w:rFonts w:cs="Arial"/>
                <w:lang w:eastAsia="zh-CN"/>
              </w:rPr>
            </w:pPr>
            <w:ins w:id="26945" w:author="28.541_CR0281R1_(Rel-16)_NETSLICE-5GNRM" w:date="2020-06-26T15:17:00Z">
              <w:r>
                <w:rPr>
                  <w:rFonts w:cs="Arial"/>
                  <w:lang w:eastAsia="zh-CN"/>
                </w:rPr>
                <w:t>SP-200491</w:t>
              </w:r>
            </w:ins>
          </w:p>
        </w:tc>
        <w:tc>
          <w:tcPr>
            <w:tcW w:w="709" w:type="dxa"/>
            <w:shd w:val="solid" w:color="FFFFFF" w:fill="auto"/>
          </w:tcPr>
          <w:p w:rsidR="00EC7180" w:rsidRDefault="00EC7180" w:rsidP="00EC7180">
            <w:pPr>
              <w:pStyle w:val="TAL"/>
              <w:rPr>
                <w:ins w:id="26946" w:author="28.541_CR0281R1_(Rel-16)_NETSLICE-5GNRM" w:date="2020-06-26T15:16:00Z"/>
                <w:lang w:eastAsia="zh-CN"/>
              </w:rPr>
            </w:pPr>
            <w:ins w:id="26947" w:author="28.541_CR0281R1_(Rel-16)_NETSLICE-5GNRM" w:date="2020-06-26T15:16:00Z">
              <w:r>
                <w:rPr>
                  <w:lang w:eastAsia="zh-CN"/>
                </w:rPr>
                <w:t>0281</w:t>
              </w:r>
            </w:ins>
          </w:p>
        </w:tc>
        <w:tc>
          <w:tcPr>
            <w:tcW w:w="425" w:type="dxa"/>
            <w:shd w:val="solid" w:color="FFFFFF" w:fill="auto"/>
          </w:tcPr>
          <w:p w:rsidR="00EC7180" w:rsidRDefault="00EC7180" w:rsidP="00EC7180">
            <w:pPr>
              <w:pStyle w:val="TAL"/>
              <w:rPr>
                <w:ins w:id="26948" w:author="28.541_CR0281R1_(Rel-16)_NETSLICE-5GNRM" w:date="2020-06-26T15:16:00Z"/>
                <w:lang w:eastAsia="zh-CN"/>
              </w:rPr>
            </w:pPr>
            <w:ins w:id="26949" w:author="28.541_CR0281R1_(Rel-16)_NETSLICE-5GNRM" w:date="2020-06-26T15:16:00Z">
              <w:r>
                <w:rPr>
                  <w:lang w:eastAsia="zh-CN"/>
                </w:rPr>
                <w:t>1</w:t>
              </w:r>
            </w:ins>
          </w:p>
        </w:tc>
        <w:tc>
          <w:tcPr>
            <w:tcW w:w="284" w:type="dxa"/>
            <w:shd w:val="solid" w:color="FFFFFF" w:fill="auto"/>
          </w:tcPr>
          <w:p w:rsidR="00EC7180" w:rsidRDefault="00EC7180" w:rsidP="00EC7180">
            <w:pPr>
              <w:pStyle w:val="TAL"/>
              <w:rPr>
                <w:ins w:id="26950" w:author="28.541_CR0281R1_(Rel-16)_NETSLICE-5GNRM" w:date="2020-06-26T15:16:00Z"/>
                <w:rFonts w:cs="Arial"/>
                <w:lang w:eastAsia="zh-CN"/>
              </w:rPr>
            </w:pPr>
            <w:ins w:id="26951" w:author="28.541_CR0281R1_(Rel-16)_NETSLICE-5GNRM" w:date="2020-06-26T15:16:00Z">
              <w:r>
                <w:rPr>
                  <w:rFonts w:cs="Arial"/>
                  <w:lang w:eastAsia="zh-CN"/>
                </w:rPr>
                <w:t>A</w:t>
              </w:r>
            </w:ins>
          </w:p>
        </w:tc>
        <w:tc>
          <w:tcPr>
            <w:tcW w:w="4536" w:type="dxa"/>
            <w:shd w:val="solid" w:color="FFFFFF" w:fill="auto"/>
          </w:tcPr>
          <w:p w:rsidR="00EC7180" w:rsidRDefault="00EC7180" w:rsidP="00EC7180">
            <w:pPr>
              <w:pStyle w:val="TAL"/>
              <w:rPr>
                <w:ins w:id="26952" w:author="28.541_CR0281R1_(Rel-16)_NETSLICE-5GNRM" w:date="2020-06-26T15:16:00Z"/>
              </w:rPr>
            </w:pPr>
            <w:ins w:id="26953" w:author="28.541_CR0281R1_(Rel-16)_NETSLICE-5GNRM" w:date="2020-06-26T15:16:00Z">
              <w:r>
                <w:t>Update Clause 4.2.1.2 Inheritance UML diagram</w:t>
              </w:r>
            </w:ins>
          </w:p>
        </w:tc>
        <w:tc>
          <w:tcPr>
            <w:tcW w:w="708" w:type="dxa"/>
            <w:shd w:val="solid" w:color="FFFFFF" w:fill="auto"/>
          </w:tcPr>
          <w:p w:rsidR="00EC7180" w:rsidRDefault="00EC7180" w:rsidP="00EC7180">
            <w:pPr>
              <w:pStyle w:val="TAL"/>
              <w:rPr>
                <w:ins w:id="26954" w:author="28.541_CR0281R1_(Rel-16)_NETSLICE-5GNRM" w:date="2020-06-26T15:16:00Z"/>
                <w:lang w:eastAsia="zh-CN"/>
              </w:rPr>
            </w:pPr>
            <w:ins w:id="26955" w:author="28.541_CR0281R1_(Rel-16)_NETSLICE-5GNRM" w:date="2020-06-26T15:16:00Z">
              <w:r>
                <w:rPr>
                  <w:lang w:eastAsia="zh-CN"/>
                </w:rPr>
                <w:t>16.5.0</w:t>
              </w:r>
            </w:ins>
          </w:p>
        </w:tc>
      </w:tr>
      <w:tr w:rsidR="004603B4" w:rsidRPr="002B15AA" w:rsidTr="00BD0A88">
        <w:trPr>
          <w:ins w:id="26956" w:author="28.541_CR0283R2_(Rel-16)_eNRM" w:date="2020-06-26T15:24:00Z"/>
        </w:trPr>
        <w:tc>
          <w:tcPr>
            <w:tcW w:w="800" w:type="dxa"/>
            <w:shd w:val="solid" w:color="FFFFFF" w:fill="auto"/>
          </w:tcPr>
          <w:p w:rsidR="004603B4" w:rsidRDefault="004603B4" w:rsidP="00EC7180">
            <w:pPr>
              <w:pStyle w:val="TAL"/>
              <w:rPr>
                <w:ins w:id="26957" w:author="28.541_CR0283R2_(Rel-16)_eNRM" w:date="2020-06-26T15:24:00Z"/>
                <w:lang w:eastAsia="zh-CN"/>
              </w:rPr>
            </w:pPr>
            <w:ins w:id="26958" w:author="28.541_CR0283R2_(Rel-16)_eNRM" w:date="2020-06-26T15:24:00Z">
              <w:r>
                <w:rPr>
                  <w:lang w:eastAsia="zh-CN"/>
                </w:rPr>
                <w:t>2020-06</w:t>
              </w:r>
            </w:ins>
          </w:p>
        </w:tc>
        <w:tc>
          <w:tcPr>
            <w:tcW w:w="1043" w:type="dxa"/>
            <w:shd w:val="solid" w:color="FFFFFF" w:fill="auto"/>
          </w:tcPr>
          <w:p w:rsidR="004603B4" w:rsidRDefault="004603B4" w:rsidP="00EC7180">
            <w:pPr>
              <w:pStyle w:val="TAL"/>
              <w:rPr>
                <w:ins w:id="26959" w:author="28.541_CR0283R2_(Rel-16)_eNRM" w:date="2020-06-26T15:24:00Z"/>
                <w:lang w:eastAsia="zh-CN"/>
              </w:rPr>
            </w:pPr>
            <w:ins w:id="26960" w:author="28.541_CR0283R2_(Rel-16)_eNRM" w:date="2020-06-26T15:24:00Z">
              <w:r>
                <w:rPr>
                  <w:lang w:eastAsia="zh-CN"/>
                </w:rPr>
                <w:t>SA#88-e</w:t>
              </w:r>
            </w:ins>
          </w:p>
        </w:tc>
        <w:tc>
          <w:tcPr>
            <w:tcW w:w="1134" w:type="dxa"/>
            <w:shd w:val="solid" w:color="FFFFFF" w:fill="auto"/>
          </w:tcPr>
          <w:p w:rsidR="004603B4" w:rsidRDefault="004603B4" w:rsidP="00EC7180">
            <w:pPr>
              <w:pStyle w:val="TAL"/>
              <w:rPr>
                <w:ins w:id="26961" w:author="28.541_CR0283R2_(Rel-16)_eNRM" w:date="2020-06-26T15:24:00Z"/>
                <w:rFonts w:cs="Arial"/>
                <w:lang w:eastAsia="zh-CN"/>
              </w:rPr>
            </w:pPr>
            <w:ins w:id="26962" w:author="28.541_CR0283R2_(Rel-16)_eNRM" w:date="2020-06-26T15:25:00Z">
              <w:r>
                <w:rPr>
                  <w:rFonts w:cs="Arial"/>
                  <w:lang w:eastAsia="zh-CN"/>
                </w:rPr>
                <w:t>SP-200490</w:t>
              </w:r>
            </w:ins>
          </w:p>
        </w:tc>
        <w:tc>
          <w:tcPr>
            <w:tcW w:w="709" w:type="dxa"/>
            <w:shd w:val="solid" w:color="FFFFFF" w:fill="auto"/>
          </w:tcPr>
          <w:p w:rsidR="004603B4" w:rsidRDefault="004603B4" w:rsidP="00EC7180">
            <w:pPr>
              <w:pStyle w:val="TAL"/>
              <w:rPr>
                <w:ins w:id="26963" w:author="28.541_CR0283R2_(Rel-16)_eNRM" w:date="2020-06-26T15:24:00Z"/>
                <w:lang w:eastAsia="zh-CN"/>
              </w:rPr>
            </w:pPr>
            <w:ins w:id="26964" w:author="28.541_CR0283R2_(Rel-16)_eNRM" w:date="2020-06-26T15:24:00Z">
              <w:r>
                <w:rPr>
                  <w:lang w:eastAsia="zh-CN"/>
                </w:rPr>
                <w:t>0283</w:t>
              </w:r>
            </w:ins>
          </w:p>
        </w:tc>
        <w:tc>
          <w:tcPr>
            <w:tcW w:w="425" w:type="dxa"/>
            <w:shd w:val="solid" w:color="FFFFFF" w:fill="auto"/>
          </w:tcPr>
          <w:p w:rsidR="004603B4" w:rsidRDefault="004603B4" w:rsidP="00EC7180">
            <w:pPr>
              <w:pStyle w:val="TAL"/>
              <w:rPr>
                <w:ins w:id="26965" w:author="28.541_CR0283R2_(Rel-16)_eNRM" w:date="2020-06-26T15:24:00Z"/>
                <w:lang w:eastAsia="zh-CN"/>
              </w:rPr>
            </w:pPr>
            <w:ins w:id="26966" w:author="28.541_CR0283R2_(Rel-16)_eNRM" w:date="2020-06-26T15:24:00Z">
              <w:r>
                <w:rPr>
                  <w:lang w:eastAsia="zh-CN"/>
                </w:rPr>
                <w:t>2</w:t>
              </w:r>
            </w:ins>
          </w:p>
        </w:tc>
        <w:tc>
          <w:tcPr>
            <w:tcW w:w="284" w:type="dxa"/>
            <w:shd w:val="solid" w:color="FFFFFF" w:fill="auto"/>
          </w:tcPr>
          <w:p w:rsidR="004603B4" w:rsidRDefault="004603B4" w:rsidP="00EC7180">
            <w:pPr>
              <w:pStyle w:val="TAL"/>
              <w:rPr>
                <w:ins w:id="26967" w:author="28.541_CR0283R2_(Rel-16)_eNRM" w:date="2020-06-26T15:24:00Z"/>
                <w:rFonts w:cs="Arial"/>
                <w:lang w:eastAsia="zh-CN"/>
              </w:rPr>
            </w:pPr>
            <w:ins w:id="26968" w:author="28.541_CR0283R2_(Rel-16)_eNRM" w:date="2020-06-26T15:24:00Z">
              <w:r>
                <w:rPr>
                  <w:rFonts w:cs="Arial"/>
                  <w:lang w:eastAsia="zh-CN"/>
                </w:rPr>
                <w:t>B</w:t>
              </w:r>
            </w:ins>
          </w:p>
        </w:tc>
        <w:tc>
          <w:tcPr>
            <w:tcW w:w="4536" w:type="dxa"/>
            <w:shd w:val="solid" w:color="FFFFFF" w:fill="auto"/>
          </w:tcPr>
          <w:p w:rsidR="004603B4" w:rsidRDefault="004603B4" w:rsidP="00EC7180">
            <w:pPr>
              <w:pStyle w:val="TAL"/>
              <w:rPr>
                <w:ins w:id="26969" w:author="28.541_CR0283R2_(Rel-16)_eNRM" w:date="2020-06-26T15:24:00Z"/>
              </w:rPr>
            </w:pPr>
            <w:ins w:id="26970" w:author="28.541_CR0283R2_(Rel-16)_eNRM" w:date="2020-06-26T15:24:00Z">
              <w:r>
                <w:t>new NRM fragment to support RIM stage 2</w:t>
              </w:r>
            </w:ins>
          </w:p>
        </w:tc>
        <w:tc>
          <w:tcPr>
            <w:tcW w:w="708" w:type="dxa"/>
            <w:shd w:val="solid" w:color="FFFFFF" w:fill="auto"/>
          </w:tcPr>
          <w:p w:rsidR="004603B4" w:rsidRDefault="004603B4" w:rsidP="00EC7180">
            <w:pPr>
              <w:pStyle w:val="TAL"/>
              <w:rPr>
                <w:ins w:id="26971" w:author="28.541_CR0283R2_(Rel-16)_eNRM" w:date="2020-06-26T15:24:00Z"/>
                <w:lang w:eastAsia="zh-CN"/>
              </w:rPr>
            </w:pPr>
            <w:ins w:id="26972" w:author="28.541_CR0283R2_(Rel-16)_eNRM" w:date="2020-06-26T15:24:00Z">
              <w:r>
                <w:rPr>
                  <w:lang w:eastAsia="zh-CN"/>
                </w:rPr>
                <w:t>16.5.0</w:t>
              </w:r>
            </w:ins>
          </w:p>
        </w:tc>
      </w:tr>
      <w:tr w:rsidR="00620BAD" w:rsidRPr="002B15AA" w:rsidTr="00BD0A88">
        <w:trPr>
          <w:ins w:id="26973" w:author="28.541_CR0284R1_(Rel-16)_eNRM" w:date="2020-06-26T15:56:00Z"/>
        </w:trPr>
        <w:tc>
          <w:tcPr>
            <w:tcW w:w="800" w:type="dxa"/>
            <w:shd w:val="solid" w:color="FFFFFF" w:fill="auto"/>
          </w:tcPr>
          <w:p w:rsidR="00620BAD" w:rsidRDefault="00620BAD" w:rsidP="00EC7180">
            <w:pPr>
              <w:pStyle w:val="TAL"/>
              <w:rPr>
                <w:ins w:id="26974" w:author="28.541_CR0284R1_(Rel-16)_eNRM" w:date="2020-06-26T15:56:00Z"/>
                <w:lang w:eastAsia="zh-CN"/>
              </w:rPr>
            </w:pPr>
            <w:ins w:id="26975" w:author="28.541_CR0284R1_(Rel-16)_eNRM" w:date="2020-06-26T15:56:00Z">
              <w:r>
                <w:rPr>
                  <w:lang w:eastAsia="zh-CN"/>
                </w:rPr>
                <w:t>2020-06</w:t>
              </w:r>
            </w:ins>
          </w:p>
        </w:tc>
        <w:tc>
          <w:tcPr>
            <w:tcW w:w="1043" w:type="dxa"/>
            <w:shd w:val="solid" w:color="FFFFFF" w:fill="auto"/>
          </w:tcPr>
          <w:p w:rsidR="00620BAD" w:rsidRDefault="00620BAD" w:rsidP="00EC7180">
            <w:pPr>
              <w:pStyle w:val="TAL"/>
              <w:rPr>
                <w:ins w:id="26976" w:author="28.541_CR0284R1_(Rel-16)_eNRM" w:date="2020-06-26T15:56:00Z"/>
                <w:lang w:eastAsia="zh-CN"/>
              </w:rPr>
            </w:pPr>
            <w:ins w:id="26977" w:author="28.541_CR0284R1_(Rel-16)_eNRM" w:date="2020-06-26T15:56:00Z">
              <w:r>
                <w:rPr>
                  <w:lang w:eastAsia="zh-CN"/>
                </w:rPr>
                <w:t>SA#88-e</w:t>
              </w:r>
            </w:ins>
          </w:p>
        </w:tc>
        <w:tc>
          <w:tcPr>
            <w:tcW w:w="1134" w:type="dxa"/>
            <w:shd w:val="solid" w:color="FFFFFF" w:fill="auto"/>
          </w:tcPr>
          <w:p w:rsidR="00620BAD" w:rsidRDefault="00620BAD" w:rsidP="00EC7180">
            <w:pPr>
              <w:pStyle w:val="TAL"/>
              <w:rPr>
                <w:ins w:id="26978" w:author="28.541_CR0284R1_(Rel-16)_eNRM" w:date="2020-06-26T15:56:00Z"/>
                <w:rFonts w:cs="Arial"/>
                <w:lang w:eastAsia="zh-CN"/>
              </w:rPr>
            </w:pPr>
            <w:ins w:id="26979" w:author="28.541_CR0284R1_(Rel-16)_eNRM" w:date="2020-06-26T15:56:00Z">
              <w:r>
                <w:rPr>
                  <w:rFonts w:cs="Arial"/>
                  <w:lang w:eastAsia="zh-CN"/>
                </w:rPr>
                <w:t>SP-2004</w:t>
              </w:r>
            </w:ins>
            <w:ins w:id="26980" w:author="28.541_CR0284R1_(Rel-16)_eNRM" w:date="2020-06-26T16:13:00Z">
              <w:r w:rsidR="001B4943">
                <w:rPr>
                  <w:rFonts w:cs="Arial"/>
                  <w:lang w:eastAsia="zh-CN"/>
                </w:rPr>
                <w:t>90</w:t>
              </w:r>
            </w:ins>
          </w:p>
        </w:tc>
        <w:tc>
          <w:tcPr>
            <w:tcW w:w="709" w:type="dxa"/>
            <w:shd w:val="solid" w:color="FFFFFF" w:fill="auto"/>
          </w:tcPr>
          <w:p w:rsidR="00620BAD" w:rsidRDefault="00620BAD" w:rsidP="00EC7180">
            <w:pPr>
              <w:pStyle w:val="TAL"/>
              <w:rPr>
                <w:ins w:id="26981" w:author="28.541_CR0284R1_(Rel-16)_eNRM" w:date="2020-06-26T15:56:00Z"/>
                <w:lang w:eastAsia="zh-CN"/>
              </w:rPr>
            </w:pPr>
            <w:ins w:id="26982" w:author="28.541_CR0284R1_(Rel-16)_eNRM" w:date="2020-06-26T15:56:00Z">
              <w:r>
                <w:rPr>
                  <w:lang w:eastAsia="zh-CN"/>
                </w:rPr>
                <w:t>0284</w:t>
              </w:r>
            </w:ins>
          </w:p>
        </w:tc>
        <w:tc>
          <w:tcPr>
            <w:tcW w:w="425" w:type="dxa"/>
            <w:shd w:val="solid" w:color="FFFFFF" w:fill="auto"/>
          </w:tcPr>
          <w:p w:rsidR="00620BAD" w:rsidRDefault="00620BAD" w:rsidP="00EC7180">
            <w:pPr>
              <w:pStyle w:val="TAL"/>
              <w:rPr>
                <w:ins w:id="26983" w:author="28.541_CR0284R1_(Rel-16)_eNRM" w:date="2020-06-26T15:56:00Z"/>
                <w:lang w:eastAsia="zh-CN"/>
              </w:rPr>
            </w:pPr>
            <w:ins w:id="26984" w:author="28.541_CR0284R1_(Rel-16)_eNRM" w:date="2020-06-26T15:56:00Z">
              <w:r>
                <w:rPr>
                  <w:lang w:eastAsia="zh-CN"/>
                </w:rPr>
                <w:t>1</w:t>
              </w:r>
            </w:ins>
          </w:p>
        </w:tc>
        <w:tc>
          <w:tcPr>
            <w:tcW w:w="284" w:type="dxa"/>
            <w:shd w:val="solid" w:color="FFFFFF" w:fill="auto"/>
          </w:tcPr>
          <w:p w:rsidR="00620BAD" w:rsidRDefault="00620BAD" w:rsidP="00EC7180">
            <w:pPr>
              <w:pStyle w:val="TAL"/>
              <w:rPr>
                <w:ins w:id="26985" w:author="28.541_CR0284R1_(Rel-16)_eNRM" w:date="2020-06-26T15:56:00Z"/>
                <w:rFonts w:cs="Arial"/>
                <w:lang w:eastAsia="zh-CN"/>
              </w:rPr>
            </w:pPr>
            <w:ins w:id="26986" w:author="28.541_CR0284R1_(Rel-16)_eNRM" w:date="2020-06-26T15:56:00Z">
              <w:r>
                <w:rPr>
                  <w:rFonts w:cs="Arial"/>
                  <w:lang w:eastAsia="zh-CN"/>
                </w:rPr>
                <w:t>B</w:t>
              </w:r>
            </w:ins>
          </w:p>
        </w:tc>
        <w:tc>
          <w:tcPr>
            <w:tcW w:w="4536" w:type="dxa"/>
            <w:shd w:val="solid" w:color="FFFFFF" w:fill="auto"/>
          </w:tcPr>
          <w:p w:rsidR="00620BAD" w:rsidRDefault="00620BAD" w:rsidP="00EC7180">
            <w:pPr>
              <w:pStyle w:val="TAL"/>
              <w:rPr>
                <w:ins w:id="26987" w:author="28.541_CR0284R1_(Rel-16)_eNRM" w:date="2020-06-26T15:56:00Z"/>
              </w:rPr>
            </w:pPr>
            <w:ins w:id="26988" w:author="28.541_CR0284R1_(Rel-16)_eNRM" w:date="2020-06-26T15:56:00Z">
              <w:r>
                <w:t>new NRM fragment to support RIM stage 3</w:t>
              </w:r>
            </w:ins>
          </w:p>
        </w:tc>
        <w:tc>
          <w:tcPr>
            <w:tcW w:w="708" w:type="dxa"/>
            <w:shd w:val="solid" w:color="FFFFFF" w:fill="auto"/>
          </w:tcPr>
          <w:p w:rsidR="00620BAD" w:rsidRDefault="00620BAD" w:rsidP="00EC7180">
            <w:pPr>
              <w:pStyle w:val="TAL"/>
              <w:rPr>
                <w:ins w:id="26989" w:author="28.541_CR0284R1_(Rel-16)_eNRM" w:date="2020-06-26T15:56:00Z"/>
                <w:lang w:eastAsia="zh-CN"/>
              </w:rPr>
            </w:pPr>
            <w:ins w:id="26990" w:author="28.541_CR0284R1_(Rel-16)_eNRM" w:date="2020-06-26T15:56:00Z">
              <w:r>
                <w:rPr>
                  <w:lang w:eastAsia="zh-CN"/>
                </w:rPr>
                <w:t>16.5.0</w:t>
              </w:r>
            </w:ins>
          </w:p>
        </w:tc>
      </w:tr>
      <w:tr w:rsidR="00527FC2" w:rsidRPr="002B15AA" w:rsidTr="00BD0A88">
        <w:trPr>
          <w:ins w:id="26991" w:author="28.541_CR0285_(Rel-16)_eNRM" w:date="2020-06-26T16:23:00Z"/>
        </w:trPr>
        <w:tc>
          <w:tcPr>
            <w:tcW w:w="800" w:type="dxa"/>
            <w:shd w:val="solid" w:color="FFFFFF" w:fill="auto"/>
          </w:tcPr>
          <w:p w:rsidR="00527FC2" w:rsidRDefault="00527FC2" w:rsidP="00EC7180">
            <w:pPr>
              <w:pStyle w:val="TAL"/>
              <w:rPr>
                <w:ins w:id="26992" w:author="28.541_CR0285_(Rel-16)_eNRM" w:date="2020-06-26T16:23:00Z"/>
                <w:lang w:eastAsia="zh-CN"/>
              </w:rPr>
            </w:pPr>
            <w:ins w:id="26993" w:author="28.541_CR0285_(Rel-16)_eNRM" w:date="2020-06-26T16:23:00Z">
              <w:r>
                <w:rPr>
                  <w:lang w:eastAsia="zh-CN"/>
                </w:rPr>
                <w:t>2020-06</w:t>
              </w:r>
            </w:ins>
          </w:p>
        </w:tc>
        <w:tc>
          <w:tcPr>
            <w:tcW w:w="1043" w:type="dxa"/>
            <w:shd w:val="solid" w:color="FFFFFF" w:fill="auto"/>
          </w:tcPr>
          <w:p w:rsidR="00527FC2" w:rsidRDefault="00527FC2" w:rsidP="00EC7180">
            <w:pPr>
              <w:pStyle w:val="TAL"/>
              <w:rPr>
                <w:ins w:id="26994" w:author="28.541_CR0285_(Rel-16)_eNRM" w:date="2020-06-26T16:23:00Z"/>
                <w:lang w:eastAsia="zh-CN"/>
              </w:rPr>
            </w:pPr>
            <w:ins w:id="26995" w:author="28.541_CR0285_(Rel-16)_eNRM" w:date="2020-06-26T16:23:00Z">
              <w:r>
                <w:rPr>
                  <w:lang w:eastAsia="zh-CN"/>
                </w:rPr>
                <w:t>SA#88-e</w:t>
              </w:r>
            </w:ins>
          </w:p>
        </w:tc>
        <w:tc>
          <w:tcPr>
            <w:tcW w:w="1134" w:type="dxa"/>
            <w:shd w:val="solid" w:color="FFFFFF" w:fill="auto"/>
          </w:tcPr>
          <w:p w:rsidR="00527FC2" w:rsidRDefault="00527FC2" w:rsidP="00EC7180">
            <w:pPr>
              <w:pStyle w:val="TAL"/>
              <w:rPr>
                <w:ins w:id="26996" w:author="28.541_CR0285_(Rel-16)_eNRM" w:date="2020-06-26T16:23:00Z"/>
                <w:rFonts w:cs="Arial"/>
                <w:lang w:eastAsia="zh-CN"/>
              </w:rPr>
            </w:pPr>
            <w:ins w:id="26997" w:author="28.541_CR0285_(Rel-16)_eNRM" w:date="2020-06-26T16:24:00Z">
              <w:r>
                <w:rPr>
                  <w:rFonts w:cs="Arial"/>
                  <w:lang w:eastAsia="zh-CN"/>
                </w:rPr>
                <w:t>SP-200489</w:t>
              </w:r>
            </w:ins>
          </w:p>
        </w:tc>
        <w:tc>
          <w:tcPr>
            <w:tcW w:w="709" w:type="dxa"/>
            <w:shd w:val="solid" w:color="FFFFFF" w:fill="auto"/>
          </w:tcPr>
          <w:p w:rsidR="00527FC2" w:rsidRDefault="00527FC2" w:rsidP="00EC7180">
            <w:pPr>
              <w:pStyle w:val="TAL"/>
              <w:rPr>
                <w:ins w:id="26998" w:author="28.541_CR0285_(Rel-16)_eNRM" w:date="2020-06-26T16:23:00Z"/>
                <w:lang w:eastAsia="zh-CN"/>
              </w:rPr>
            </w:pPr>
            <w:ins w:id="26999" w:author="28.541_CR0285_(Rel-16)_eNRM" w:date="2020-06-26T16:23:00Z">
              <w:r>
                <w:rPr>
                  <w:lang w:eastAsia="zh-CN"/>
                </w:rPr>
                <w:t>0285</w:t>
              </w:r>
            </w:ins>
          </w:p>
        </w:tc>
        <w:tc>
          <w:tcPr>
            <w:tcW w:w="425" w:type="dxa"/>
            <w:shd w:val="solid" w:color="FFFFFF" w:fill="auto"/>
          </w:tcPr>
          <w:p w:rsidR="00527FC2" w:rsidRDefault="00527FC2" w:rsidP="00EC7180">
            <w:pPr>
              <w:pStyle w:val="TAL"/>
              <w:rPr>
                <w:ins w:id="27000" w:author="28.541_CR0285_(Rel-16)_eNRM" w:date="2020-06-26T16:23:00Z"/>
                <w:lang w:eastAsia="zh-CN"/>
              </w:rPr>
            </w:pPr>
            <w:ins w:id="27001" w:author="28.541_CR0285_(Rel-16)_eNRM" w:date="2020-06-26T16:23:00Z">
              <w:r>
                <w:rPr>
                  <w:lang w:eastAsia="zh-CN"/>
                </w:rPr>
                <w:t>-</w:t>
              </w:r>
            </w:ins>
          </w:p>
        </w:tc>
        <w:tc>
          <w:tcPr>
            <w:tcW w:w="284" w:type="dxa"/>
            <w:shd w:val="solid" w:color="FFFFFF" w:fill="auto"/>
          </w:tcPr>
          <w:p w:rsidR="00527FC2" w:rsidRDefault="00527FC2" w:rsidP="00EC7180">
            <w:pPr>
              <w:pStyle w:val="TAL"/>
              <w:rPr>
                <w:ins w:id="27002" w:author="28.541_CR0285_(Rel-16)_eNRM" w:date="2020-06-26T16:23:00Z"/>
                <w:rFonts w:cs="Arial"/>
                <w:lang w:eastAsia="zh-CN"/>
              </w:rPr>
            </w:pPr>
            <w:ins w:id="27003" w:author="28.541_CR0285_(Rel-16)_eNRM" w:date="2020-06-26T16:23:00Z">
              <w:r>
                <w:rPr>
                  <w:rFonts w:cs="Arial"/>
                  <w:lang w:eastAsia="zh-CN"/>
                </w:rPr>
                <w:t>F</w:t>
              </w:r>
            </w:ins>
          </w:p>
        </w:tc>
        <w:tc>
          <w:tcPr>
            <w:tcW w:w="4536" w:type="dxa"/>
            <w:shd w:val="solid" w:color="FFFFFF" w:fill="auto"/>
          </w:tcPr>
          <w:p w:rsidR="00527FC2" w:rsidRDefault="00527FC2" w:rsidP="00EC7180">
            <w:pPr>
              <w:pStyle w:val="TAL"/>
              <w:rPr>
                <w:ins w:id="27004" w:author="28.541_CR0285_(Rel-16)_eNRM" w:date="2020-06-26T16:23:00Z"/>
              </w:rPr>
            </w:pPr>
            <w:ins w:id="27005" w:author="28.541_CR0285_(Rel-16)_eNRM" w:date="2020-06-26T16:23:00Z">
              <w:r>
                <w:t>Update stage 3 on the RRMpolicyRatio</w:t>
              </w:r>
            </w:ins>
          </w:p>
        </w:tc>
        <w:tc>
          <w:tcPr>
            <w:tcW w:w="708" w:type="dxa"/>
            <w:shd w:val="solid" w:color="FFFFFF" w:fill="auto"/>
          </w:tcPr>
          <w:p w:rsidR="00527FC2" w:rsidRDefault="00527FC2" w:rsidP="00EC7180">
            <w:pPr>
              <w:pStyle w:val="TAL"/>
              <w:rPr>
                <w:ins w:id="27006" w:author="28.541_CR0285_(Rel-16)_eNRM" w:date="2020-06-26T16:23:00Z"/>
                <w:lang w:eastAsia="zh-CN"/>
              </w:rPr>
            </w:pPr>
            <w:ins w:id="27007" w:author="28.541_CR0285_(Rel-16)_eNRM" w:date="2020-06-26T16:23:00Z">
              <w:r>
                <w:rPr>
                  <w:lang w:eastAsia="zh-CN"/>
                </w:rPr>
                <w:t>16.5.0</w:t>
              </w:r>
            </w:ins>
          </w:p>
        </w:tc>
      </w:tr>
      <w:tr w:rsidR="00475F1B" w:rsidRPr="002B15AA" w:rsidTr="00BD0A88">
        <w:trPr>
          <w:ins w:id="27008" w:author="28.541_CR0286R1_(Rel-16)_eNRM" w:date="2020-06-26T17:06:00Z"/>
        </w:trPr>
        <w:tc>
          <w:tcPr>
            <w:tcW w:w="800" w:type="dxa"/>
            <w:shd w:val="solid" w:color="FFFFFF" w:fill="auto"/>
          </w:tcPr>
          <w:p w:rsidR="00475F1B" w:rsidRDefault="00475F1B" w:rsidP="00EC7180">
            <w:pPr>
              <w:pStyle w:val="TAL"/>
              <w:rPr>
                <w:ins w:id="27009" w:author="28.541_CR0286R1_(Rel-16)_eNRM" w:date="2020-06-26T17:06:00Z"/>
                <w:lang w:eastAsia="zh-CN"/>
              </w:rPr>
            </w:pPr>
            <w:ins w:id="27010" w:author="28.541_CR0286R1_(Rel-16)_eNRM" w:date="2020-06-26T17:06:00Z">
              <w:r>
                <w:rPr>
                  <w:lang w:eastAsia="zh-CN"/>
                </w:rPr>
                <w:t>2020-06</w:t>
              </w:r>
            </w:ins>
          </w:p>
        </w:tc>
        <w:tc>
          <w:tcPr>
            <w:tcW w:w="1043" w:type="dxa"/>
            <w:shd w:val="solid" w:color="FFFFFF" w:fill="auto"/>
          </w:tcPr>
          <w:p w:rsidR="00475F1B" w:rsidRDefault="00475F1B" w:rsidP="00EC7180">
            <w:pPr>
              <w:pStyle w:val="TAL"/>
              <w:rPr>
                <w:ins w:id="27011" w:author="28.541_CR0286R1_(Rel-16)_eNRM" w:date="2020-06-26T17:06:00Z"/>
                <w:lang w:eastAsia="zh-CN"/>
              </w:rPr>
            </w:pPr>
            <w:ins w:id="27012" w:author="28.541_CR0286R1_(Rel-16)_eNRM" w:date="2020-06-26T17:06:00Z">
              <w:r>
                <w:rPr>
                  <w:lang w:eastAsia="zh-CN"/>
                </w:rPr>
                <w:t>SA#88-e</w:t>
              </w:r>
            </w:ins>
          </w:p>
        </w:tc>
        <w:tc>
          <w:tcPr>
            <w:tcW w:w="1134" w:type="dxa"/>
            <w:shd w:val="solid" w:color="FFFFFF" w:fill="auto"/>
          </w:tcPr>
          <w:p w:rsidR="00475F1B" w:rsidRDefault="00475F1B" w:rsidP="00EC7180">
            <w:pPr>
              <w:pStyle w:val="TAL"/>
              <w:rPr>
                <w:ins w:id="27013" w:author="28.541_CR0286R1_(Rel-16)_eNRM" w:date="2020-06-26T17:06:00Z"/>
                <w:rFonts w:cs="Arial"/>
                <w:lang w:eastAsia="zh-CN"/>
              </w:rPr>
            </w:pPr>
            <w:ins w:id="27014" w:author="28.541_CR0286R1_(Rel-16)_eNRM" w:date="2020-06-26T17:07:00Z">
              <w:r>
                <w:rPr>
                  <w:rFonts w:cs="Arial"/>
                  <w:lang w:eastAsia="zh-CN"/>
                </w:rPr>
                <w:t>SP-200490</w:t>
              </w:r>
            </w:ins>
          </w:p>
        </w:tc>
        <w:tc>
          <w:tcPr>
            <w:tcW w:w="709" w:type="dxa"/>
            <w:shd w:val="solid" w:color="FFFFFF" w:fill="auto"/>
          </w:tcPr>
          <w:p w:rsidR="00475F1B" w:rsidRDefault="00475F1B" w:rsidP="00EC7180">
            <w:pPr>
              <w:pStyle w:val="TAL"/>
              <w:rPr>
                <w:ins w:id="27015" w:author="28.541_CR0286R1_(Rel-16)_eNRM" w:date="2020-06-26T17:06:00Z"/>
                <w:lang w:eastAsia="zh-CN"/>
              </w:rPr>
            </w:pPr>
            <w:ins w:id="27016" w:author="28.541_CR0286R1_(Rel-16)_eNRM" w:date="2020-06-26T17:06:00Z">
              <w:r>
                <w:rPr>
                  <w:lang w:eastAsia="zh-CN"/>
                </w:rPr>
                <w:t>0286</w:t>
              </w:r>
            </w:ins>
          </w:p>
        </w:tc>
        <w:tc>
          <w:tcPr>
            <w:tcW w:w="425" w:type="dxa"/>
            <w:shd w:val="solid" w:color="FFFFFF" w:fill="auto"/>
          </w:tcPr>
          <w:p w:rsidR="00475F1B" w:rsidRDefault="00475F1B" w:rsidP="00EC7180">
            <w:pPr>
              <w:pStyle w:val="TAL"/>
              <w:rPr>
                <w:ins w:id="27017" w:author="28.541_CR0286R1_(Rel-16)_eNRM" w:date="2020-06-26T17:06:00Z"/>
                <w:lang w:eastAsia="zh-CN"/>
              </w:rPr>
            </w:pPr>
            <w:ins w:id="27018" w:author="28.541_CR0286R1_(Rel-16)_eNRM" w:date="2020-06-26T17:06:00Z">
              <w:r>
                <w:rPr>
                  <w:lang w:eastAsia="zh-CN"/>
                </w:rPr>
                <w:t>1</w:t>
              </w:r>
            </w:ins>
          </w:p>
        </w:tc>
        <w:tc>
          <w:tcPr>
            <w:tcW w:w="284" w:type="dxa"/>
            <w:shd w:val="solid" w:color="FFFFFF" w:fill="auto"/>
          </w:tcPr>
          <w:p w:rsidR="00475F1B" w:rsidRDefault="00475F1B" w:rsidP="00EC7180">
            <w:pPr>
              <w:pStyle w:val="TAL"/>
              <w:rPr>
                <w:ins w:id="27019" w:author="28.541_CR0286R1_(Rel-16)_eNRM" w:date="2020-06-26T17:06:00Z"/>
                <w:rFonts w:cs="Arial"/>
                <w:lang w:eastAsia="zh-CN"/>
              </w:rPr>
            </w:pPr>
            <w:ins w:id="27020" w:author="28.541_CR0286R1_(Rel-16)_eNRM" w:date="2020-06-26T17:06:00Z">
              <w:r>
                <w:rPr>
                  <w:rFonts w:cs="Arial"/>
                  <w:lang w:eastAsia="zh-CN"/>
                </w:rPr>
                <w:t>B</w:t>
              </w:r>
            </w:ins>
          </w:p>
        </w:tc>
        <w:tc>
          <w:tcPr>
            <w:tcW w:w="4536" w:type="dxa"/>
            <w:shd w:val="solid" w:color="FFFFFF" w:fill="auto"/>
          </w:tcPr>
          <w:p w:rsidR="00475F1B" w:rsidRDefault="00475F1B" w:rsidP="00EC7180">
            <w:pPr>
              <w:pStyle w:val="TAL"/>
              <w:rPr>
                <w:ins w:id="27021" w:author="28.541_CR0286R1_(Rel-16)_eNRM" w:date="2020-06-26T17:06:00Z"/>
              </w:rPr>
            </w:pPr>
            <w:ins w:id="27022" w:author="28.541_CR0286R1_(Rel-16)_eNRM" w:date="2020-06-26T17:06:00Z">
              <w:r>
                <w:t>Add IOC for configurable 5QIs</w:t>
              </w:r>
            </w:ins>
          </w:p>
        </w:tc>
        <w:tc>
          <w:tcPr>
            <w:tcW w:w="708" w:type="dxa"/>
            <w:shd w:val="solid" w:color="FFFFFF" w:fill="auto"/>
          </w:tcPr>
          <w:p w:rsidR="00475F1B" w:rsidRDefault="00475F1B" w:rsidP="00EC7180">
            <w:pPr>
              <w:pStyle w:val="TAL"/>
              <w:rPr>
                <w:ins w:id="27023" w:author="28.541_CR0286R1_(Rel-16)_eNRM" w:date="2020-06-26T17:06:00Z"/>
                <w:lang w:eastAsia="zh-CN"/>
              </w:rPr>
            </w:pPr>
            <w:ins w:id="27024" w:author="28.541_CR0286R1_(Rel-16)_eNRM" w:date="2020-06-26T17:06:00Z">
              <w:r>
                <w:rPr>
                  <w:lang w:eastAsia="zh-CN"/>
                </w:rPr>
                <w:t>16.5.0</w:t>
              </w:r>
            </w:ins>
          </w:p>
        </w:tc>
      </w:tr>
      <w:tr w:rsidR="001B7BC1" w:rsidRPr="002B15AA" w:rsidTr="00BD0A88">
        <w:trPr>
          <w:ins w:id="27025" w:author="28.541_CR0287R1_(Rel-16)_eNRM" w:date="2020-06-29T10:19:00Z"/>
        </w:trPr>
        <w:tc>
          <w:tcPr>
            <w:tcW w:w="800" w:type="dxa"/>
            <w:shd w:val="solid" w:color="FFFFFF" w:fill="auto"/>
          </w:tcPr>
          <w:p w:rsidR="001B7BC1" w:rsidRDefault="001B7BC1" w:rsidP="001B7BC1">
            <w:pPr>
              <w:pStyle w:val="TAL"/>
              <w:rPr>
                <w:ins w:id="27026" w:author="28.541_CR0287R1_(Rel-16)_eNRM" w:date="2020-06-29T10:19:00Z"/>
                <w:lang w:eastAsia="zh-CN"/>
              </w:rPr>
            </w:pPr>
            <w:ins w:id="27027" w:author="28.541_CR0287R1_(Rel-16)_eNRM" w:date="2020-06-29T10:19:00Z">
              <w:r>
                <w:rPr>
                  <w:lang w:eastAsia="zh-CN"/>
                </w:rPr>
                <w:lastRenderedPageBreak/>
                <w:t>2020-06</w:t>
              </w:r>
            </w:ins>
          </w:p>
        </w:tc>
        <w:tc>
          <w:tcPr>
            <w:tcW w:w="1043" w:type="dxa"/>
            <w:shd w:val="solid" w:color="FFFFFF" w:fill="auto"/>
          </w:tcPr>
          <w:p w:rsidR="001B7BC1" w:rsidRDefault="001B7BC1" w:rsidP="001B7BC1">
            <w:pPr>
              <w:pStyle w:val="TAL"/>
              <w:rPr>
                <w:ins w:id="27028" w:author="28.541_CR0287R1_(Rel-16)_eNRM" w:date="2020-06-29T10:19:00Z"/>
                <w:lang w:eastAsia="zh-CN"/>
              </w:rPr>
            </w:pPr>
            <w:ins w:id="27029" w:author="28.541_CR0287R1_(Rel-16)_eNRM" w:date="2020-06-29T10:19:00Z">
              <w:r>
                <w:rPr>
                  <w:lang w:eastAsia="zh-CN"/>
                </w:rPr>
                <w:t>SA#88-e</w:t>
              </w:r>
            </w:ins>
          </w:p>
        </w:tc>
        <w:tc>
          <w:tcPr>
            <w:tcW w:w="1134" w:type="dxa"/>
            <w:shd w:val="solid" w:color="FFFFFF" w:fill="auto"/>
          </w:tcPr>
          <w:p w:rsidR="001B7BC1" w:rsidRDefault="001B7BC1" w:rsidP="001B7BC1">
            <w:pPr>
              <w:pStyle w:val="TAL"/>
              <w:rPr>
                <w:ins w:id="27030" w:author="28.541_CR0287R1_(Rel-16)_eNRM" w:date="2020-06-29T10:19:00Z"/>
                <w:rFonts w:cs="Arial"/>
                <w:lang w:eastAsia="zh-CN"/>
              </w:rPr>
            </w:pPr>
            <w:ins w:id="27031" w:author="28.541_CR0287R1_(Rel-16)_eNRM" w:date="2020-06-29T10:19:00Z">
              <w:r>
                <w:rPr>
                  <w:rFonts w:cs="Arial"/>
                  <w:lang w:eastAsia="zh-CN"/>
                </w:rPr>
                <w:t>SP-200490</w:t>
              </w:r>
            </w:ins>
          </w:p>
        </w:tc>
        <w:tc>
          <w:tcPr>
            <w:tcW w:w="709" w:type="dxa"/>
            <w:shd w:val="solid" w:color="FFFFFF" w:fill="auto"/>
          </w:tcPr>
          <w:p w:rsidR="001B7BC1" w:rsidRDefault="001B7BC1" w:rsidP="001B7BC1">
            <w:pPr>
              <w:pStyle w:val="TAL"/>
              <w:rPr>
                <w:ins w:id="27032" w:author="28.541_CR0287R1_(Rel-16)_eNRM" w:date="2020-06-29T10:19:00Z"/>
                <w:lang w:eastAsia="zh-CN"/>
              </w:rPr>
            </w:pPr>
            <w:ins w:id="27033" w:author="28.541_CR0287R1_(Rel-16)_eNRM" w:date="2020-06-29T10:19:00Z">
              <w:r>
                <w:rPr>
                  <w:lang w:eastAsia="zh-CN"/>
                </w:rPr>
                <w:t>0287</w:t>
              </w:r>
            </w:ins>
          </w:p>
        </w:tc>
        <w:tc>
          <w:tcPr>
            <w:tcW w:w="425" w:type="dxa"/>
            <w:shd w:val="solid" w:color="FFFFFF" w:fill="auto"/>
          </w:tcPr>
          <w:p w:rsidR="001B7BC1" w:rsidRDefault="001B7BC1" w:rsidP="001B7BC1">
            <w:pPr>
              <w:pStyle w:val="TAL"/>
              <w:rPr>
                <w:ins w:id="27034" w:author="28.541_CR0287R1_(Rel-16)_eNRM" w:date="2020-06-29T10:19:00Z"/>
                <w:lang w:eastAsia="zh-CN"/>
              </w:rPr>
            </w:pPr>
            <w:ins w:id="27035" w:author="28.541_CR0287R1_(Rel-16)_eNRM" w:date="2020-06-29T10:19:00Z">
              <w:r>
                <w:rPr>
                  <w:lang w:eastAsia="zh-CN"/>
                </w:rPr>
                <w:t>1</w:t>
              </w:r>
            </w:ins>
          </w:p>
        </w:tc>
        <w:tc>
          <w:tcPr>
            <w:tcW w:w="284" w:type="dxa"/>
            <w:shd w:val="solid" w:color="FFFFFF" w:fill="auto"/>
          </w:tcPr>
          <w:p w:rsidR="001B7BC1" w:rsidRDefault="001B7BC1" w:rsidP="001B7BC1">
            <w:pPr>
              <w:pStyle w:val="TAL"/>
              <w:rPr>
                <w:ins w:id="27036" w:author="28.541_CR0287R1_(Rel-16)_eNRM" w:date="2020-06-29T10:19:00Z"/>
                <w:rFonts w:cs="Arial"/>
                <w:lang w:eastAsia="zh-CN"/>
              </w:rPr>
            </w:pPr>
            <w:ins w:id="27037" w:author="28.541_CR0287R1_(Rel-16)_eNRM" w:date="2020-06-29T10:19:00Z">
              <w:r>
                <w:rPr>
                  <w:rFonts w:cs="Arial"/>
                  <w:lang w:eastAsia="zh-CN"/>
                </w:rPr>
                <w:t>B</w:t>
              </w:r>
            </w:ins>
          </w:p>
        </w:tc>
        <w:tc>
          <w:tcPr>
            <w:tcW w:w="4536" w:type="dxa"/>
            <w:shd w:val="solid" w:color="FFFFFF" w:fill="auto"/>
          </w:tcPr>
          <w:p w:rsidR="001B7BC1" w:rsidRDefault="001B7BC1" w:rsidP="001B7BC1">
            <w:pPr>
              <w:pStyle w:val="TAL"/>
              <w:rPr>
                <w:ins w:id="27038" w:author="28.541_CR0287R1_(Rel-16)_eNRM" w:date="2020-06-29T10:19:00Z"/>
              </w:rPr>
            </w:pPr>
            <w:ins w:id="27039" w:author="28.541_CR0287R1_(Rel-16)_eNRM" w:date="2020-06-29T10:19:00Z">
              <w:r>
                <w:t>Add IOC for 5QI to DSCP mapping</w:t>
              </w:r>
            </w:ins>
          </w:p>
        </w:tc>
        <w:tc>
          <w:tcPr>
            <w:tcW w:w="708" w:type="dxa"/>
            <w:shd w:val="solid" w:color="FFFFFF" w:fill="auto"/>
          </w:tcPr>
          <w:p w:rsidR="001B7BC1" w:rsidRDefault="001B7BC1" w:rsidP="001B7BC1">
            <w:pPr>
              <w:pStyle w:val="TAL"/>
              <w:rPr>
                <w:ins w:id="27040" w:author="28.541_CR0287R1_(Rel-16)_eNRM" w:date="2020-06-29T10:19:00Z"/>
                <w:lang w:eastAsia="zh-CN"/>
              </w:rPr>
            </w:pPr>
            <w:ins w:id="27041" w:author="28.541_CR0287R1_(Rel-16)_eNRM" w:date="2020-06-29T10:19:00Z">
              <w:r>
                <w:rPr>
                  <w:lang w:eastAsia="zh-CN"/>
                </w:rPr>
                <w:t>16.5.0</w:t>
              </w:r>
            </w:ins>
          </w:p>
        </w:tc>
      </w:tr>
      <w:tr w:rsidR="00EF7973" w:rsidRPr="002B15AA" w:rsidTr="00BD0A88">
        <w:trPr>
          <w:ins w:id="27042" w:author="28.541_CR0289_(Rel-16)_SON_5G, EE_5G" w:date="2020-06-29T10:39:00Z"/>
        </w:trPr>
        <w:tc>
          <w:tcPr>
            <w:tcW w:w="800" w:type="dxa"/>
            <w:shd w:val="solid" w:color="FFFFFF" w:fill="auto"/>
          </w:tcPr>
          <w:p w:rsidR="00EF7973" w:rsidRDefault="00EF7973" w:rsidP="001B7BC1">
            <w:pPr>
              <w:pStyle w:val="TAL"/>
              <w:rPr>
                <w:ins w:id="27043" w:author="28.541_CR0289_(Rel-16)_SON_5G, EE_5G" w:date="2020-06-29T10:39:00Z"/>
                <w:lang w:eastAsia="zh-CN"/>
              </w:rPr>
            </w:pPr>
            <w:ins w:id="27044" w:author="28.541_CR0289_(Rel-16)_SON_5G, EE_5G" w:date="2020-06-29T10:39:00Z">
              <w:r>
                <w:rPr>
                  <w:lang w:eastAsia="zh-CN"/>
                </w:rPr>
                <w:t>2020-06</w:t>
              </w:r>
            </w:ins>
          </w:p>
        </w:tc>
        <w:tc>
          <w:tcPr>
            <w:tcW w:w="1043" w:type="dxa"/>
            <w:shd w:val="solid" w:color="FFFFFF" w:fill="auto"/>
          </w:tcPr>
          <w:p w:rsidR="00EF7973" w:rsidRDefault="00EF7973" w:rsidP="001B7BC1">
            <w:pPr>
              <w:pStyle w:val="TAL"/>
              <w:rPr>
                <w:ins w:id="27045" w:author="28.541_CR0289_(Rel-16)_SON_5G, EE_5G" w:date="2020-06-29T10:39:00Z"/>
                <w:lang w:eastAsia="zh-CN"/>
              </w:rPr>
            </w:pPr>
            <w:ins w:id="27046" w:author="28.541_CR0289_(Rel-16)_SON_5G, EE_5G" w:date="2020-06-29T10:39:00Z">
              <w:r>
                <w:rPr>
                  <w:lang w:eastAsia="zh-CN"/>
                </w:rPr>
                <w:t>SA#88-e</w:t>
              </w:r>
            </w:ins>
          </w:p>
        </w:tc>
        <w:tc>
          <w:tcPr>
            <w:tcW w:w="1134" w:type="dxa"/>
            <w:shd w:val="solid" w:color="FFFFFF" w:fill="auto"/>
          </w:tcPr>
          <w:p w:rsidR="00EF7973" w:rsidRDefault="00EF7973" w:rsidP="001B7BC1">
            <w:pPr>
              <w:pStyle w:val="TAL"/>
              <w:rPr>
                <w:ins w:id="27047" w:author="28.541_CR0289_(Rel-16)_SON_5G, EE_5G" w:date="2020-06-29T10:39:00Z"/>
                <w:rFonts w:cs="Arial"/>
                <w:lang w:eastAsia="zh-CN"/>
              </w:rPr>
            </w:pPr>
            <w:ins w:id="27048" w:author="28.541_CR0289_(Rel-16)_SON_5G, EE_5G" w:date="2020-06-29T10:39:00Z">
              <w:r>
                <w:rPr>
                  <w:rFonts w:cs="Arial"/>
                  <w:lang w:eastAsia="zh-CN"/>
                </w:rPr>
                <w:t>SP-200493</w:t>
              </w:r>
            </w:ins>
          </w:p>
        </w:tc>
        <w:tc>
          <w:tcPr>
            <w:tcW w:w="709" w:type="dxa"/>
            <w:shd w:val="solid" w:color="FFFFFF" w:fill="auto"/>
          </w:tcPr>
          <w:p w:rsidR="00EF7973" w:rsidRDefault="00EF7973" w:rsidP="001B7BC1">
            <w:pPr>
              <w:pStyle w:val="TAL"/>
              <w:rPr>
                <w:ins w:id="27049" w:author="28.541_CR0289_(Rel-16)_SON_5G, EE_5G" w:date="2020-06-29T10:39:00Z"/>
                <w:lang w:eastAsia="zh-CN"/>
              </w:rPr>
            </w:pPr>
            <w:ins w:id="27050" w:author="28.541_CR0289_(Rel-16)_SON_5G, EE_5G" w:date="2020-06-29T10:39:00Z">
              <w:r>
                <w:rPr>
                  <w:lang w:eastAsia="zh-CN"/>
                </w:rPr>
                <w:t>0289</w:t>
              </w:r>
            </w:ins>
          </w:p>
        </w:tc>
        <w:tc>
          <w:tcPr>
            <w:tcW w:w="425" w:type="dxa"/>
            <w:shd w:val="solid" w:color="FFFFFF" w:fill="auto"/>
          </w:tcPr>
          <w:p w:rsidR="00EF7973" w:rsidRDefault="00EF7973" w:rsidP="001B7BC1">
            <w:pPr>
              <w:pStyle w:val="TAL"/>
              <w:rPr>
                <w:ins w:id="27051" w:author="28.541_CR0289_(Rel-16)_SON_5G, EE_5G" w:date="2020-06-29T10:39:00Z"/>
                <w:lang w:eastAsia="zh-CN"/>
              </w:rPr>
            </w:pPr>
            <w:ins w:id="27052" w:author="28.541_CR0289_(Rel-16)_SON_5G, EE_5G" w:date="2020-06-29T10:39:00Z">
              <w:r>
                <w:rPr>
                  <w:lang w:eastAsia="zh-CN"/>
                </w:rPr>
                <w:t>-</w:t>
              </w:r>
            </w:ins>
          </w:p>
        </w:tc>
        <w:tc>
          <w:tcPr>
            <w:tcW w:w="284" w:type="dxa"/>
            <w:shd w:val="solid" w:color="FFFFFF" w:fill="auto"/>
          </w:tcPr>
          <w:p w:rsidR="00EF7973" w:rsidRDefault="00EF7973" w:rsidP="001B7BC1">
            <w:pPr>
              <w:pStyle w:val="TAL"/>
              <w:rPr>
                <w:ins w:id="27053" w:author="28.541_CR0289_(Rel-16)_SON_5G, EE_5G" w:date="2020-06-29T10:39:00Z"/>
                <w:rFonts w:cs="Arial"/>
                <w:lang w:eastAsia="zh-CN"/>
              </w:rPr>
            </w:pPr>
            <w:ins w:id="27054" w:author="28.541_CR0289_(Rel-16)_SON_5G, EE_5G" w:date="2020-06-29T10:39:00Z">
              <w:r>
                <w:rPr>
                  <w:rFonts w:cs="Arial"/>
                  <w:lang w:eastAsia="zh-CN"/>
                </w:rPr>
                <w:t>B</w:t>
              </w:r>
            </w:ins>
          </w:p>
        </w:tc>
        <w:tc>
          <w:tcPr>
            <w:tcW w:w="4536" w:type="dxa"/>
            <w:shd w:val="solid" w:color="FFFFFF" w:fill="auto"/>
          </w:tcPr>
          <w:p w:rsidR="00EF7973" w:rsidRDefault="00EF7973" w:rsidP="001B7BC1">
            <w:pPr>
              <w:pStyle w:val="TAL"/>
              <w:rPr>
                <w:ins w:id="27055" w:author="28.541_CR0289_(Rel-16)_SON_5G, EE_5G" w:date="2020-06-29T10:39:00Z"/>
              </w:rPr>
            </w:pPr>
            <w:ins w:id="27056" w:author="28.541_CR0289_(Rel-16)_SON_5G, EE_5G" w:date="2020-06-29T10:39:00Z">
              <w:r>
                <w:t>Stage3 add the NRM fragment for SON management</w:t>
              </w:r>
            </w:ins>
          </w:p>
        </w:tc>
        <w:tc>
          <w:tcPr>
            <w:tcW w:w="708" w:type="dxa"/>
            <w:shd w:val="solid" w:color="FFFFFF" w:fill="auto"/>
          </w:tcPr>
          <w:p w:rsidR="00EF7973" w:rsidRDefault="00EF7973" w:rsidP="001B7BC1">
            <w:pPr>
              <w:pStyle w:val="TAL"/>
              <w:rPr>
                <w:ins w:id="27057" w:author="28.541_CR0289_(Rel-16)_SON_5G, EE_5G" w:date="2020-06-29T10:39:00Z"/>
                <w:lang w:eastAsia="zh-CN"/>
              </w:rPr>
            </w:pPr>
            <w:ins w:id="27058" w:author="28.541_CR0289_(Rel-16)_SON_5G, EE_5G" w:date="2020-06-29T10:39:00Z">
              <w:r>
                <w:rPr>
                  <w:lang w:eastAsia="zh-CN"/>
                </w:rPr>
                <w:t>16.5.0</w:t>
              </w:r>
            </w:ins>
          </w:p>
        </w:tc>
      </w:tr>
      <w:tr w:rsidR="00C17174" w:rsidRPr="002B15AA" w:rsidTr="00BD0A88">
        <w:trPr>
          <w:ins w:id="27059" w:author="28.541_CR0290_(Rel-16)_SON_5G" w:date="2020-06-29T12:01:00Z"/>
        </w:trPr>
        <w:tc>
          <w:tcPr>
            <w:tcW w:w="800" w:type="dxa"/>
            <w:shd w:val="solid" w:color="FFFFFF" w:fill="auto"/>
          </w:tcPr>
          <w:p w:rsidR="00C17174" w:rsidRDefault="00C17174" w:rsidP="00C17174">
            <w:pPr>
              <w:pStyle w:val="TAL"/>
              <w:rPr>
                <w:ins w:id="27060" w:author="28.541_CR0290_(Rel-16)_SON_5G" w:date="2020-06-29T12:01:00Z"/>
                <w:lang w:eastAsia="zh-CN"/>
              </w:rPr>
            </w:pPr>
            <w:ins w:id="27061" w:author="28.541_CR0290_(Rel-16)_SON_5G" w:date="2020-06-29T12:01:00Z">
              <w:r>
                <w:rPr>
                  <w:lang w:eastAsia="zh-CN"/>
                </w:rPr>
                <w:t>2020-06</w:t>
              </w:r>
            </w:ins>
          </w:p>
        </w:tc>
        <w:tc>
          <w:tcPr>
            <w:tcW w:w="1043" w:type="dxa"/>
            <w:shd w:val="solid" w:color="FFFFFF" w:fill="auto"/>
          </w:tcPr>
          <w:p w:rsidR="00C17174" w:rsidRDefault="00C17174" w:rsidP="00C17174">
            <w:pPr>
              <w:pStyle w:val="TAL"/>
              <w:rPr>
                <w:ins w:id="27062" w:author="28.541_CR0290_(Rel-16)_SON_5G" w:date="2020-06-29T12:01:00Z"/>
                <w:lang w:eastAsia="zh-CN"/>
              </w:rPr>
            </w:pPr>
            <w:ins w:id="27063" w:author="28.541_CR0290_(Rel-16)_SON_5G" w:date="2020-06-29T12:01:00Z">
              <w:r>
                <w:rPr>
                  <w:lang w:eastAsia="zh-CN"/>
                </w:rPr>
                <w:t>SA#88-e</w:t>
              </w:r>
            </w:ins>
          </w:p>
        </w:tc>
        <w:tc>
          <w:tcPr>
            <w:tcW w:w="1134" w:type="dxa"/>
            <w:shd w:val="solid" w:color="FFFFFF" w:fill="auto"/>
          </w:tcPr>
          <w:p w:rsidR="00C17174" w:rsidRDefault="00C17174" w:rsidP="00C17174">
            <w:pPr>
              <w:pStyle w:val="TAL"/>
              <w:rPr>
                <w:ins w:id="27064" w:author="28.541_CR0290_(Rel-16)_SON_5G" w:date="2020-06-29T12:01:00Z"/>
                <w:rFonts w:cs="Arial"/>
                <w:lang w:eastAsia="zh-CN"/>
              </w:rPr>
            </w:pPr>
            <w:ins w:id="27065" w:author="28.541_CR0290_(Rel-16)_SON_5G" w:date="2020-06-29T12:01:00Z">
              <w:r>
                <w:rPr>
                  <w:rFonts w:cs="Arial"/>
                  <w:lang w:eastAsia="zh-CN"/>
                </w:rPr>
                <w:t>SP-200493</w:t>
              </w:r>
            </w:ins>
          </w:p>
        </w:tc>
        <w:tc>
          <w:tcPr>
            <w:tcW w:w="709" w:type="dxa"/>
            <w:shd w:val="solid" w:color="FFFFFF" w:fill="auto"/>
          </w:tcPr>
          <w:p w:rsidR="00C17174" w:rsidRDefault="00C17174" w:rsidP="00C17174">
            <w:pPr>
              <w:pStyle w:val="TAL"/>
              <w:rPr>
                <w:ins w:id="27066" w:author="28.541_CR0290_(Rel-16)_SON_5G" w:date="2020-06-29T12:01:00Z"/>
                <w:lang w:eastAsia="zh-CN"/>
              </w:rPr>
            </w:pPr>
            <w:ins w:id="27067" w:author="28.541_CR0290_(Rel-16)_SON_5G" w:date="2020-06-29T12:01:00Z">
              <w:r>
                <w:rPr>
                  <w:lang w:eastAsia="zh-CN"/>
                </w:rPr>
                <w:t>0290</w:t>
              </w:r>
            </w:ins>
          </w:p>
        </w:tc>
        <w:tc>
          <w:tcPr>
            <w:tcW w:w="425" w:type="dxa"/>
            <w:shd w:val="solid" w:color="FFFFFF" w:fill="auto"/>
          </w:tcPr>
          <w:p w:rsidR="00C17174" w:rsidRDefault="00C17174" w:rsidP="00C17174">
            <w:pPr>
              <w:pStyle w:val="TAL"/>
              <w:rPr>
                <w:ins w:id="27068" w:author="28.541_CR0290_(Rel-16)_SON_5G" w:date="2020-06-29T12:01:00Z"/>
                <w:lang w:eastAsia="zh-CN"/>
              </w:rPr>
            </w:pPr>
            <w:ins w:id="27069" w:author="28.541_CR0290_(Rel-16)_SON_5G" w:date="2020-06-29T12:01:00Z">
              <w:r>
                <w:rPr>
                  <w:lang w:eastAsia="zh-CN"/>
                </w:rPr>
                <w:t>-</w:t>
              </w:r>
            </w:ins>
          </w:p>
        </w:tc>
        <w:tc>
          <w:tcPr>
            <w:tcW w:w="284" w:type="dxa"/>
            <w:shd w:val="solid" w:color="FFFFFF" w:fill="auto"/>
          </w:tcPr>
          <w:p w:rsidR="00C17174" w:rsidRDefault="00C17174" w:rsidP="00C17174">
            <w:pPr>
              <w:pStyle w:val="TAL"/>
              <w:rPr>
                <w:ins w:id="27070" w:author="28.541_CR0290_(Rel-16)_SON_5G" w:date="2020-06-29T12:01:00Z"/>
                <w:rFonts w:cs="Arial"/>
                <w:lang w:eastAsia="zh-CN"/>
              </w:rPr>
            </w:pPr>
            <w:ins w:id="27071" w:author="28.541_CR0290_(Rel-16)_SON_5G" w:date="2020-06-29T12:01:00Z">
              <w:r>
                <w:rPr>
                  <w:rFonts w:cs="Arial"/>
                  <w:lang w:eastAsia="zh-CN"/>
                </w:rPr>
                <w:t>B</w:t>
              </w:r>
            </w:ins>
          </w:p>
        </w:tc>
        <w:tc>
          <w:tcPr>
            <w:tcW w:w="4536" w:type="dxa"/>
            <w:shd w:val="solid" w:color="FFFFFF" w:fill="auto"/>
          </w:tcPr>
          <w:p w:rsidR="00C17174" w:rsidRDefault="00C17174" w:rsidP="00C17174">
            <w:pPr>
              <w:pStyle w:val="TAL"/>
              <w:rPr>
                <w:ins w:id="27072" w:author="28.541_CR0290_(Rel-16)_SON_5G" w:date="2020-06-29T12:01:00Z"/>
              </w:rPr>
            </w:pPr>
            <w:ins w:id="27073" w:author="28.541_CR0290_(Rel-16)_SON_5G" w:date="2020-06-29T12:01:00Z">
              <w:r>
                <w:t>ANR management for EN-DC architecture</w:t>
              </w:r>
            </w:ins>
          </w:p>
        </w:tc>
        <w:tc>
          <w:tcPr>
            <w:tcW w:w="708" w:type="dxa"/>
            <w:shd w:val="solid" w:color="FFFFFF" w:fill="auto"/>
          </w:tcPr>
          <w:p w:rsidR="00C17174" w:rsidRDefault="00C17174" w:rsidP="00C17174">
            <w:pPr>
              <w:pStyle w:val="TAL"/>
              <w:rPr>
                <w:ins w:id="27074" w:author="28.541_CR0290_(Rel-16)_SON_5G" w:date="2020-06-29T12:01:00Z"/>
                <w:lang w:eastAsia="zh-CN"/>
              </w:rPr>
            </w:pPr>
            <w:ins w:id="27075" w:author="28.541_CR0290_(Rel-16)_SON_5G" w:date="2020-06-29T12:01:00Z">
              <w:r>
                <w:rPr>
                  <w:lang w:eastAsia="zh-CN"/>
                </w:rPr>
                <w:t>16.5.0</w:t>
              </w:r>
            </w:ins>
          </w:p>
        </w:tc>
      </w:tr>
      <w:tr w:rsidR="00C17174" w:rsidRPr="002B15AA" w:rsidTr="00BD0A88">
        <w:trPr>
          <w:ins w:id="27076" w:author="28.541_CR0291R1_(Rel-16)_SON_5G" w:date="2020-06-29T12:18:00Z"/>
        </w:trPr>
        <w:tc>
          <w:tcPr>
            <w:tcW w:w="800" w:type="dxa"/>
            <w:shd w:val="solid" w:color="FFFFFF" w:fill="auto"/>
          </w:tcPr>
          <w:p w:rsidR="00C17174" w:rsidRDefault="00C17174" w:rsidP="00C17174">
            <w:pPr>
              <w:pStyle w:val="TAL"/>
              <w:rPr>
                <w:ins w:id="27077" w:author="28.541_CR0291R1_(Rel-16)_SON_5G" w:date="2020-06-29T12:18:00Z"/>
                <w:lang w:eastAsia="zh-CN"/>
              </w:rPr>
            </w:pPr>
            <w:ins w:id="27078" w:author="28.541_CR0291R1_(Rel-16)_SON_5G" w:date="2020-06-29T12:18:00Z">
              <w:r>
                <w:rPr>
                  <w:lang w:eastAsia="zh-CN"/>
                </w:rPr>
                <w:t>2020-06</w:t>
              </w:r>
            </w:ins>
          </w:p>
        </w:tc>
        <w:tc>
          <w:tcPr>
            <w:tcW w:w="1043" w:type="dxa"/>
            <w:shd w:val="solid" w:color="FFFFFF" w:fill="auto"/>
          </w:tcPr>
          <w:p w:rsidR="00C17174" w:rsidRDefault="00C17174" w:rsidP="00C17174">
            <w:pPr>
              <w:pStyle w:val="TAL"/>
              <w:rPr>
                <w:ins w:id="27079" w:author="28.541_CR0291R1_(Rel-16)_SON_5G" w:date="2020-06-29T12:18:00Z"/>
                <w:lang w:eastAsia="zh-CN"/>
              </w:rPr>
            </w:pPr>
            <w:ins w:id="27080" w:author="28.541_CR0291R1_(Rel-16)_SON_5G" w:date="2020-06-29T12:18:00Z">
              <w:r>
                <w:rPr>
                  <w:lang w:eastAsia="zh-CN"/>
                </w:rPr>
                <w:t>SA#88-e</w:t>
              </w:r>
            </w:ins>
          </w:p>
        </w:tc>
        <w:tc>
          <w:tcPr>
            <w:tcW w:w="1134" w:type="dxa"/>
            <w:shd w:val="solid" w:color="FFFFFF" w:fill="auto"/>
          </w:tcPr>
          <w:p w:rsidR="00C17174" w:rsidRDefault="00C17174" w:rsidP="00C17174">
            <w:pPr>
              <w:pStyle w:val="TAL"/>
              <w:rPr>
                <w:ins w:id="27081" w:author="28.541_CR0291R1_(Rel-16)_SON_5G" w:date="2020-06-29T12:18:00Z"/>
                <w:rFonts w:cs="Arial"/>
                <w:lang w:eastAsia="zh-CN"/>
              </w:rPr>
            </w:pPr>
            <w:ins w:id="27082" w:author="28.541_CR0291R1_(Rel-16)_SON_5G" w:date="2020-06-29T12:18:00Z">
              <w:r>
                <w:rPr>
                  <w:rFonts w:cs="Arial"/>
                  <w:lang w:eastAsia="zh-CN"/>
                </w:rPr>
                <w:t>SP-200493</w:t>
              </w:r>
            </w:ins>
          </w:p>
        </w:tc>
        <w:tc>
          <w:tcPr>
            <w:tcW w:w="709" w:type="dxa"/>
            <w:shd w:val="solid" w:color="FFFFFF" w:fill="auto"/>
          </w:tcPr>
          <w:p w:rsidR="00C17174" w:rsidRDefault="00C17174" w:rsidP="00C17174">
            <w:pPr>
              <w:pStyle w:val="TAL"/>
              <w:rPr>
                <w:ins w:id="27083" w:author="28.541_CR0291R1_(Rel-16)_SON_5G" w:date="2020-06-29T12:18:00Z"/>
                <w:lang w:eastAsia="zh-CN"/>
              </w:rPr>
            </w:pPr>
            <w:ins w:id="27084" w:author="28.541_CR0291R1_(Rel-16)_SON_5G" w:date="2020-06-29T12:18:00Z">
              <w:r>
                <w:rPr>
                  <w:lang w:eastAsia="zh-CN"/>
                </w:rPr>
                <w:t>0291</w:t>
              </w:r>
            </w:ins>
          </w:p>
        </w:tc>
        <w:tc>
          <w:tcPr>
            <w:tcW w:w="425" w:type="dxa"/>
            <w:shd w:val="solid" w:color="FFFFFF" w:fill="auto"/>
          </w:tcPr>
          <w:p w:rsidR="00C17174" w:rsidRDefault="00C17174" w:rsidP="00C17174">
            <w:pPr>
              <w:pStyle w:val="TAL"/>
              <w:rPr>
                <w:ins w:id="27085" w:author="28.541_CR0291R1_(Rel-16)_SON_5G" w:date="2020-06-29T12:18:00Z"/>
                <w:lang w:eastAsia="zh-CN"/>
              </w:rPr>
            </w:pPr>
            <w:ins w:id="27086" w:author="28.541_CR0291R1_(Rel-16)_SON_5G" w:date="2020-06-29T12:18:00Z">
              <w:r>
                <w:rPr>
                  <w:lang w:eastAsia="zh-CN"/>
                </w:rPr>
                <w:t>1</w:t>
              </w:r>
            </w:ins>
          </w:p>
        </w:tc>
        <w:tc>
          <w:tcPr>
            <w:tcW w:w="284" w:type="dxa"/>
            <w:shd w:val="solid" w:color="FFFFFF" w:fill="auto"/>
          </w:tcPr>
          <w:p w:rsidR="00C17174" w:rsidRDefault="00C17174" w:rsidP="00C17174">
            <w:pPr>
              <w:pStyle w:val="TAL"/>
              <w:rPr>
                <w:ins w:id="27087" w:author="28.541_CR0291R1_(Rel-16)_SON_5G" w:date="2020-06-29T12:18:00Z"/>
                <w:rFonts w:cs="Arial"/>
                <w:lang w:eastAsia="zh-CN"/>
              </w:rPr>
            </w:pPr>
            <w:ins w:id="27088" w:author="28.541_CR0291R1_(Rel-16)_SON_5G" w:date="2020-06-29T12:18:00Z">
              <w:r>
                <w:rPr>
                  <w:rFonts w:cs="Arial"/>
                  <w:lang w:eastAsia="zh-CN"/>
                </w:rPr>
                <w:t>B</w:t>
              </w:r>
            </w:ins>
          </w:p>
        </w:tc>
        <w:tc>
          <w:tcPr>
            <w:tcW w:w="4536" w:type="dxa"/>
            <w:shd w:val="solid" w:color="FFFFFF" w:fill="auto"/>
          </w:tcPr>
          <w:p w:rsidR="00C17174" w:rsidRDefault="00C17174" w:rsidP="00C17174">
            <w:pPr>
              <w:pStyle w:val="TAL"/>
              <w:rPr>
                <w:ins w:id="27089" w:author="28.541_CR0291R1_(Rel-16)_SON_5G" w:date="2020-06-29T12:18:00Z"/>
              </w:rPr>
            </w:pPr>
            <w:ins w:id="27090" w:author="28.541_CR0291R1_(Rel-16)_SON_5G" w:date="2020-06-29T12:18:00Z">
              <w:r>
                <w:t>Add the NRM fragment for SON management</w:t>
              </w:r>
            </w:ins>
          </w:p>
        </w:tc>
        <w:tc>
          <w:tcPr>
            <w:tcW w:w="708" w:type="dxa"/>
            <w:shd w:val="solid" w:color="FFFFFF" w:fill="auto"/>
          </w:tcPr>
          <w:p w:rsidR="00C17174" w:rsidRDefault="00C17174" w:rsidP="00C17174">
            <w:pPr>
              <w:pStyle w:val="TAL"/>
              <w:rPr>
                <w:ins w:id="27091" w:author="28.541_CR0291R1_(Rel-16)_SON_5G" w:date="2020-06-29T12:18:00Z"/>
                <w:lang w:eastAsia="zh-CN"/>
              </w:rPr>
            </w:pPr>
            <w:ins w:id="27092" w:author="28.541_CR0291R1_(Rel-16)_SON_5G" w:date="2020-06-29T12:18:00Z">
              <w:r>
                <w:rPr>
                  <w:lang w:eastAsia="zh-CN"/>
                </w:rPr>
                <w:t>16.5.0</w:t>
              </w:r>
            </w:ins>
          </w:p>
        </w:tc>
      </w:tr>
      <w:tr w:rsidR="00AE455D" w:rsidRPr="002B15AA" w:rsidTr="00BD0A88">
        <w:trPr>
          <w:ins w:id="27093" w:author="28.541_CR0293_(Rel-16)_eNRM " w:date="2020-06-29T12:41:00Z"/>
        </w:trPr>
        <w:tc>
          <w:tcPr>
            <w:tcW w:w="800" w:type="dxa"/>
            <w:shd w:val="solid" w:color="FFFFFF" w:fill="auto"/>
          </w:tcPr>
          <w:p w:rsidR="00AE455D" w:rsidRDefault="00AE455D" w:rsidP="00AE455D">
            <w:pPr>
              <w:pStyle w:val="TAL"/>
              <w:rPr>
                <w:ins w:id="27094" w:author="28.541_CR0293_(Rel-16)_eNRM " w:date="2020-06-29T12:41:00Z"/>
                <w:lang w:eastAsia="zh-CN"/>
              </w:rPr>
            </w:pPr>
            <w:ins w:id="27095" w:author="28.541_CR0293_(Rel-16)_eNRM " w:date="2020-06-29T12:41:00Z">
              <w:r>
                <w:rPr>
                  <w:lang w:eastAsia="zh-CN"/>
                </w:rPr>
                <w:t>2020-06</w:t>
              </w:r>
            </w:ins>
          </w:p>
        </w:tc>
        <w:tc>
          <w:tcPr>
            <w:tcW w:w="1043" w:type="dxa"/>
            <w:shd w:val="solid" w:color="FFFFFF" w:fill="auto"/>
          </w:tcPr>
          <w:p w:rsidR="00AE455D" w:rsidRDefault="00AE455D" w:rsidP="00AE455D">
            <w:pPr>
              <w:pStyle w:val="TAL"/>
              <w:rPr>
                <w:ins w:id="27096" w:author="28.541_CR0293_(Rel-16)_eNRM " w:date="2020-06-29T12:41:00Z"/>
                <w:lang w:eastAsia="zh-CN"/>
              </w:rPr>
            </w:pPr>
            <w:ins w:id="27097" w:author="28.541_CR0293_(Rel-16)_eNRM " w:date="2020-06-29T12:41:00Z">
              <w:r>
                <w:rPr>
                  <w:lang w:eastAsia="zh-CN"/>
                </w:rPr>
                <w:t>SA#88-e</w:t>
              </w:r>
            </w:ins>
          </w:p>
        </w:tc>
        <w:tc>
          <w:tcPr>
            <w:tcW w:w="1134" w:type="dxa"/>
            <w:shd w:val="solid" w:color="FFFFFF" w:fill="auto"/>
          </w:tcPr>
          <w:p w:rsidR="00AE455D" w:rsidRDefault="00AE455D" w:rsidP="00AE455D">
            <w:pPr>
              <w:pStyle w:val="TAL"/>
              <w:rPr>
                <w:ins w:id="27098" w:author="28.541_CR0293_(Rel-16)_eNRM " w:date="2020-06-29T12:41:00Z"/>
                <w:rFonts w:cs="Arial"/>
                <w:lang w:eastAsia="zh-CN"/>
              </w:rPr>
            </w:pPr>
            <w:ins w:id="27099" w:author="28.541_CR0293_(Rel-16)_eNRM " w:date="2020-06-29T12:42:00Z">
              <w:r>
                <w:rPr>
                  <w:rFonts w:cs="Arial"/>
                  <w:lang w:eastAsia="zh-CN"/>
                </w:rPr>
                <w:t>SP-200490</w:t>
              </w:r>
            </w:ins>
          </w:p>
        </w:tc>
        <w:tc>
          <w:tcPr>
            <w:tcW w:w="709" w:type="dxa"/>
            <w:shd w:val="solid" w:color="FFFFFF" w:fill="auto"/>
          </w:tcPr>
          <w:p w:rsidR="00AE455D" w:rsidRDefault="00AE455D" w:rsidP="00AE455D">
            <w:pPr>
              <w:pStyle w:val="TAL"/>
              <w:rPr>
                <w:ins w:id="27100" w:author="28.541_CR0293_(Rel-16)_eNRM " w:date="2020-06-29T12:41:00Z"/>
                <w:lang w:eastAsia="zh-CN"/>
              </w:rPr>
            </w:pPr>
            <w:ins w:id="27101" w:author="28.541_CR0293_(Rel-16)_eNRM " w:date="2020-06-29T12:41:00Z">
              <w:r>
                <w:rPr>
                  <w:lang w:eastAsia="zh-CN"/>
                </w:rPr>
                <w:t>0293</w:t>
              </w:r>
            </w:ins>
          </w:p>
        </w:tc>
        <w:tc>
          <w:tcPr>
            <w:tcW w:w="425" w:type="dxa"/>
            <w:shd w:val="solid" w:color="FFFFFF" w:fill="auto"/>
          </w:tcPr>
          <w:p w:rsidR="00AE455D" w:rsidRDefault="00AE455D" w:rsidP="00AE455D">
            <w:pPr>
              <w:pStyle w:val="TAL"/>
              <w:rPr>
                <w:ins w:id="27102" w:author="28.541_CR0293_(Rel-16)_eNRM " w:date="2020-06-29T12:41:00Z"/>
                <w:lang w:eastAsia="zh-CN"/>
              </w:rPr>
            </w:pPr>
            <w:ins w:id="27103" w:author="28.541_CR0293_(Rel-16)_eNRM " w:date="2020-06-29T12:41:00Z">
              <w:r>
                <w:rPr>
                  <w:lang w:eastAsia="zh-CN"/>
                </w:rPr>
                <w:t>-</w:t>
              </w:r>
            </w:ins>
          </w:p>
        </w:tc>
        <w:tc>
          <w:tcPr>
            <w:tcW w:w="284" w:type="dxa"/>
            <w:shd w:val="solid" w:color="FFFFFF" w:fill="auto"/>
          </w:tcPr>
          <w:p w:rsidR="00AE455D" w:rsidRDefault="00AE455D" w:rsidP="00AE455D">
            <w:pPr>
              <w:pStyle w:val="TAL"/>
              <w:rPr>
                <w:ins w:id="27104" w:author="28.541_CR0293_(Rel-16)_eNRM " w:date="2020-06-29T12:41:00Z"/>
                <w:rFonts w:cs="Arial"/>
                <w:lang w:eastAsia="zh-CN"/>
              </w:rPr>
            </w:pPr>
            <w:ins w:id="27105" w:author="28.541_CR0293_(Rel-16)_eNRM " w:date="2020-06-29T12:41:00Z">
              <w:r>
                <w:rPr>
                  <w:rFonts w:cs="Arial"/>
                  <w:lang w:eastAsia="zh-CN"/>
                </w:rPr>
                <w:t>F</w:t>
              </w:r>
            </w:ins>
          </w:p>
        </w:tc>
        <w:tc>
          <w:tcPr>
            <w:tcW w:w="4536" w:type="dxa"/>
            <w:shd w:val="solid" w:color="FFFFFF" w:fill="auto"/>
          </w:tcPr>
          <w:p w:rsidR="00AE455D" w:rsidRDefault="00AE455D" w:rsidP="00AE455D">
            <w:pPr>
              <w:pStyle w:val="TAL"/>
              <w:rPr>
                <w:ins w:id="27106" w:author="28.541_CR0293_(Rel-16)_eNRM " w:date="2020-06-29T12:41:00Z"/>
              </w:rPr>
            </w:pPr>
            <w:ins w:id="27107" w:author="28.541_CR0293_(Rel-16)_eNRM " w:date="2020-06-29T12:41:00Z">
              <w:r>
                <w:t>Add CommModelList NRM definition</w:t>
              </w:r>
            </w:ins>
          </w:p>
        </w:tc>
        <w:tc>
          <w:tcPr>
            <w:tcW w:w="708" w:type="dxa"/>
            <w:shd w:val="solid" w:color="FFFFFF" w:fill="auto"/>
          </w:tcPr>
          <w:p w:rsidR="00AE455D" w:rsidRDefault="00AE455D" w:rsidP="00AE455D">
            <w:pPr>
              <w:pStyle w:val="TAL"/>
              <w:rPr>
                <w:ins w:id="27108" w:author="28.541_CR0293_(Rel-16)_eNRM " w:date="2020-06-29T12:41:00Z"/>
                <w:lang w:eastAsia="zh-CN"/>
              </w:rPr>
            </w:pPr>
            <w:ins w:id="27109" w:author="28.541_CR0293_(Rel-16)_eNRM " w:date="2020-06-29T12:41:00Z">
              <w:r>
                <w:rPr>
                  <w:lang w:eastAsia="zh-CN"/>
                </w:rPr>
                <w:t>16.5.0</w:t>
              </w:r>
            </w:ins>
          </w:p>
        </w:tc>
      </w:tr>
      <w:tr w:rsidR="00A8116F" w:rsidRPr="002B15AA" w:rsidTr="00BD0A88">
        <w:trPr>
          <w:ins w:id="27110" w:author="28.541_CR0294R1_(Rel-16)_eNRM " w:date="2020-06-29T12:43:00Z"/>
        </w:trPr>
        <w:tc>
          <w:tcPr>
            <w:tcW w:w="800" w:type="dxa"/>
            <w:shd w:val="solid" w:color="FFFFFF" w:fill="auto"/>
          </w:tcPr>
          <w:p w:rsidR="00A8116F" w:rsidRDefault="00A8116F" w:rsidP="00A8116F">
            <w:pPr>
              <w:pStyle w:val="TAL"/>
              <w:rPr>
                <w:ins w:id="27111" w:author="28.541_CR0294R1_(Rel-16)_eNRM " w:date="2020-06-29T12:43:00Z"/>
                <w:lang w:eastAsia="zh-CN"/>
              </w:rPr>
            </w:pPr>
            <w:ins w:id="27112" w:author="28.541_CR0294R1_(Rel-16)_eNRM " w:date="2020-06-29T12:43:00Z">
              <w:r>
                <w:rPr>
                  <w:lang w:eastAsia="zh-CN"/>
                </w:rPr>
                <w:t>2020-06</w:t>
              </w:r>
            </w:ins>
          </w:p>
        </w:tc>
        <w:tc>
          <w:tcPr>
            <w:tcW w:w="1043" w:type="dxa"/>
            <w:shd w:val="solid" w:color="FFFFFF" w:fill="auto"/>
          </w:tcPr>
          <w:p w:rsidR="00A8116F" w:rsidRDefault="00A8116F" w:rsidP="00A8116F">
            <w:pPr>
              <w:pStyle w:val="TAL"/>
              <w:rPr>
                <w:ins w:id="27113" w:author="28.541_CR0294R1_(Rel-16)_eNRM " w:date="2020-06-29T12:43:00Z"/>
                <w:lang w:eastAsia="zh-CN"/>
              </w:rPr>
            </w:pPr>
            <w:ins w:id="27114" w:author="28.541_CR0294R1_(Rel-16)_eNRM " w:date="2020-06-29T12:43:00Z">
              <w:r>
                <w:rPr>
                  <w:lang w:eastAsia="zh-CN"/>
                </w:rPr>
                <w:t>SA#88-e</w:t>
              </w:r>
            </w:ins>
          </w:p>
        </w:tc>
        <w:tc>
          <w:tcPr>
            <w:tcW w:w="1134" w:type="dxa"/>
            <w:shd w:val="solid" w:color="FFFFFF" w:fill="auto"/>
          </w:tcPr>
          <w:p w:rsidR="00A8116F" w:rsidRDefault="00A8116F" w:rsidP="00A8116F">
            <w:pPr>
              <w:pStyle w:val="TAL"/>
              <w:rPr>
                <w:ins w:id="27115" w:author="28.541_CR0294R1_(Rel-16)_eNRM " w:date="2020-06-29T12:43:00Z"/>
                <w:rFonts w:cs="Arial"/>
                <w:lang w:eastAsia="zh-CN"/>
              </w:rPr>
            </w:pPr>
            <w:ins w:id="27116" w:author="28.541_CR0294R1_(Rel-16)_eNRM " w:date="2020-06-29T12:43:00Z">
              <w:r>
                <w:rPr>
                  <w:rFonts w:cs="Arial"/>
                  <w:lang w:eastAsia="zh-CN"/>
                </w:rPr>
                <w:t>SP-200490</w:t>
              </w:r>
            </w:ins>
          </w:p>
        </w:tc>
        <w:tc>
          <w:tcPr>
            <w:tcW w:w="709" w:type="dxa"/>
            <w:shd w:val="solid" w:color="FFFFFF" w:fill="auto"/>
          </w:tcPr>
          <w:p w:rsidR="00A8116F" w:rsidRDefault="00A8116F" w:rsidP="00A8116F">
            <w:pPr>
              <w:pStyle w:val="TAL"/>
              <w:rPr>
                <w:ins w:id="27117" w:author="28.541_CR0294R1_(Rel-16)_eNRM " w:date="2020-06-29T12:43:00Z"/>
                <w:lang w:eastAsia="zh-CN"/>
              </w:rPr>
            </w:pPr>
            <w:ins w:id="27118" w:author="28.541_CR0294R1_(Rel-16)_eNRM " w:date="2020-06-29T12:43:00Z">
              <w:r>
                <w:rPr>
                  <w:lang w:eastAsia="zh-CN"/>
                </w:rPr>
                <w:t>0294</w:t>
              </w:r>
            </w:ins>
          </w:p>
        </w:tc>
        <w:tc>
          <w:tcPr>
            <w:tcW w:w="425" w:type="dxa"/>
            <w:shd w:val="solid" w:color="FFFFFF" w:fill="auto"/>
          </w:tcPr>
          <w:p w:rsidR="00A8116F" w:rsidRDefault="00A8116F" w:rsidP="00A8116F">
            <w:pPr>
              <w:pStyle w:val="TAL"/>
              <w:rPr>
                <w:ins w:id="27119" w:author="28.541_CR0294R1_(Rel-16)_eNRM " w:date="2020-06-29T12:43:00Z"/>
                <w:lang w:eastAsia="zh-CN"/>
              </w:rPr>
            </w:pPr>
            <w:ins w:id="27120" w:author="28.541_CR0294R1_(Rel-16)_eNRM " w:date="2020-06-29T12:43:00Z">
              <w:r>
                <w:rPr>
                  <w:lang w:eastAsia="zh-CN"/>
                </w:rPr>
                <w:t>1</w:t>
              </w:r>
            </w:ins>
          </w:p>
        </w:tc>
        <w:tc>
          <w:tcPr>
            <w:tcW w:w="284" w:type="dxa"/>
            <w:shd w:val="solid" w:color="FFFFFF" w:fill="auto"/>
          </w:tcPr>
          <w:p w:rsidR="00A8116F" w:rsidRDefault="00A8116F" w:rsidP="00A8116F">
            <w:pPr>
              <w:pStyle w:val="TAL"/>
              <w:rPr>
                <w:ins w:id="27121" w:author="28.541_CR0294R1_(Rel-16)_eNRM " w:date="2020-06-29T12:43:00Z"/>
                <w:rFonts w:cs="Arial"/>
                <w:lang w:eastAsia="zh-CN"/>
              </w:rPr>
            </w:pPr>
            <w:ins w:id="27122" w:author="28.541_CR0294R1_(Rel-16)_eNRM " w:date="2020-06-29T12:43:00Z">
              <w:r>
                <w:rPr>
                  <w:rFonts w:cs="Arial"/>
                  <w:lang w:eastAsia="zh-CN"/>
                </w:rPr>
                <w:t>F</w:t>
              </w:r>
            </w:ins>
          </w:p>
        </w:tc>
        <w:tc>
          <w:tcPr>
            <w:tcW w:w="4536" w:type="dxa"/>
            <w:shd w:val="solid" w:color="FFFFFF" w:fill="auto"/>
          </w:tcPr>
          <w:p w:rsidR="00A8116F" w:rsidRDefault="00A8116F" w:rsidP="00A8116F">
            <w:pPr>
              <w:pStyle w:val="TAL"/>
              <w:rPr>
                <w:ins w:id="27123" w:author="28.541_CR0294R1_(Rel-16)_eNRM " w:date="2020-06-29T12:43:00Z"/>
              </w:rPr>
            </w:pPr>
            <w:ins w:id="27124" w:author="28.541_CR0294R1_(Rel-16)_eNRM " w:date="2020-06-29T12:43:00Z">
              <w:r>
                <w:t>Update NRM attribute definitions</w:t>
              </w:r>
            </w:ins>
          </w:p>
        </w:tc>
        <w:tc>
          <w:tcPr>
            <w:tcW w:w="708" w:type="dxa"/>
            <w:shd w:val="solid" w:color="FFFFFF" w:fill="auto"/>
          </w:tcPr>
          <w:p w:rsidR="00A8116F" w:rsidRDefault="00A8116F" w:rsidP="00A8116F">
            <w:pPr>
              <w:pStyle w:val="TAL"/>
              <w:rPr>
                <w:ins w:id="27125" w:author="28.541_CR0294R1_(Rel-16)_eNRM " w:date="2020-06-29T12:43:00Z"/>
                <w:lang w:eastAsia="zh-CN"/>
              </w:rPr>
            </w:pPr>
            <w:ins w:id="27126" w:author="28.541_CR0294R1_(Rel-16)_eNRM " w:date="2020-06-29T12:43:00Z">
              <w:r>
                <w:rPr>
                  <w:lang w:eastAsia="zh-CN"/>
                </w:rPr>
                <w:t>16.5.0</w:t>
              </w:r>
            </w:ins>
          </w:p>
        </w:tc>
      </w:tr>
      <w:tr w:rsidR="006C5507" w:rsidRPr="002B15AA" w:rsidTr="00BD0A88">
        <w:trPr>
          <w:ins w:id="27127" w:author="28.541_CR0295R1_(Rel-16)_eNRM" w:date="2020-06-29T12:46:00Z"/>
        </w:trPr>
        <w:tc>
          <w:tcPr>
            <w:tcW w:w="800" w:type="dxa"/>
            <w:shd w:val="solid" w:color="FFFFFF" w:fill="auto"/>
          </w:tcPr>
          <w:p w:rsidR="006C5507" w:rsidRDefault="006C5507" w:rsidP="006C5507">
            <w:pPr>
              <w:pStyle w:val="TAL"/>
              <w:rPr>
                <w:ins w:id="27128" w:author="28.541_CR0295R1_(Rel-16)_eNRM" w:date="2020-06-29T12:46:00Z"/>
                <w:lang w:eastAsia="zh-CN"/>
              </w:rPr>
            </w:pPr>
            <w:ins w:id="27129" w:author="28.541_CR0295R1_(Rel-16)_eNRM" w:date="2020-06-29T12:46:00Z">
              <w:r>
                <w:rPr>
                  <w:lang w:eastAsia="zh-CN"/>
                </w:rPr>
                <w:t>2020-06</w:t>
              </w:r>
            </w:ins>
          </w:p>
        </w:tc>
        <w:tc>
          <w:tcPr>
            <w:tcW w:w="1043" w:type="dxa"/>
            <w:shd w:val="solid" w:color="FFFFFF" w:fill="auto"/>
          </w:tcPr>
          <w:p w:rsidR="006C5507" w:rsidRDefault="006C5507" w:rsidP="006C5507">
            <w:pPr>
              <w:pStyle w:val="TAL"/>
              <w:rPr>
                <w:ins w:id="27130" w:author="28.541_CR0295R1_(Rel-16)_eNRM" w:date="2020-06-29T12:46:00Z"/>
                <w:lang w:eastAsia="zh-CN"/>
              </w:rPr>
            </w:pPr>
            <w:ins w:id="27131" w:author="28.541_CR0295R1_(Rel-16)_eNRM" w:date="2020-06-29T12:46:00Z">
              <w:r>
                <w:rPr>
                  <w:lang w:eastAsia="zh-CN"/>
                </w:rPr>
                <w:t>SA#88-e</w:t>
              </w:r>
            </w:ins>
          </w:p>
        </w:tc>
        <w:tc>
          <w:tcPr>
            <w:tcW w:w="1134" w:type="dxa"/>
            <w:shd w:val="solid" w:color="FFFFFF" w:fill="auto"/>
          </w:tcPr>
          <w:p w:rsidR="006C5507" w:rsidRDefault="006C5507" w:rsidP="006C5507">
            <w:pPr>
              <w:pStyle w:val="TAL"/>
              <w:rPr>
                <w:ins w:id="27132" w:author="28.541_CR0295R1_(Rel-16)_eNRM" w:date="2020-06-29T12:46:00Z"/>
                <w:rFonts w:cs="Arial"/>
                <w:lang w:eastAsia="zh-CN"/>
              </w:rPr>
            </w:pPr>
            <w:ins w:id="27133" w:author="28.541_CR0295R1_(Rel-16)_eNRM" w:date="2020-06-29T12:46:00Z">
              <w:r>
                <w:rPr>
                  <w:rFonts w:cs="Arial"/>
                  <w:lang w:eastAsia="zh-CN"/>
                </w:rPr>
                <w:t>SP-200490</w:t>
              </w:r>
            </w:ins>
          </w:p>
        </w:tc>
        <w:tc>
          <w:tcPr>
            <w:tcW w:w="709" w:type="dxa"/>
            <w:shd w:val="solid" w:color="FFFFFF" w:fill="auto"/>
          </w:tcPr>
          <w:p w:rsidR="006C5507" w:rsidRDefault="006C5507" w:rsidP="006C5507">
            <w:pPr>
              <w:pStyle w:val="TAL"/>
              <w:rPr>
                <w:ins w:id="27134" w:author="28.541_CR0295R1_(Rel-16)_eNRM" w:date="2020-06-29T12:46:00Z"/>
                <w:lang w:eastAsia="zh-CN"/>
              </w:rPr>
            </w:pPr>
            <w:ins w:id="27135" w:author="28.541_CR0295R1_(Rel-16)_eNRM" w:date="2020-06-29T12:46:00Z">
              <w:r>
                <w:rPr>
                  <w:lang w:eastAsia="zh-CN"/>
                </w:rPr>
                <w:t>0295</w:t>
              </w:r>
            </w:ins>
          </w:p>
        </w:tc>
        <w:tc>
          <w:tcPr>
            <w:tcW w:w="425" w:type="dxa"/>
            <w:shd w:val="solid" w:color="FFFFFF" w:fill="auto"/>
          </w:tcPr>
          <w:p w:rsidR="006C5507" w:rsidRDefault="006C5507" w:rsidP="006C5507">
            <w:pPr>
              <w:pStyle w:val="TAL"/>
              <w:rPr>
                <w:ins w:id="27136" w:author="28.541_CR0295R1_(Rel-16)_eNRM" w:date="2020-06-29T12:46:00Z"/>
                <w:lang w:eastAsia="zh-CN"/>
              </w:rPr>
            </w:pPr>
            <w:ins w:id="27137" w:author="28.541_CR0295R1_(Rel-16)_eNRM" w:date="2020-06-29T12:46:00Z">
              <w:r>
                <w:rPr>
                  <w:lang w:eastAsia="zh-CN"/>
                </w:rPr>
                <w:t>1</w:t>
              </w:r>
            </w:ins>
          </w:p>
        </w:tc>
        <w:tc>
          <w:tcPr>
            <w:tcW w:w="284" w:type="dxa"/>
            <w:shd w:val="solid" w:color="FFFFFF" w:fill="auto"/>
          </w:tcPr>
          <w:p w:rsidR="006C5507" w:rsidRDefault="006C5507" w:rsidP="006C5507">
            <w:pPr>
              <w:pStyle w:val="TAL"/>
              <w:rPr>
                <w:ins w:id="27138" w:author="28.541_CR0295R1_(Rel-16)_eNRM" w:date="2020-06-29T12:46:00Z"/>
                <w:rFonts w:cs="Arial"/>
                <w:lang w:eastAsia="zh-CN"/>
              </w:rPr>
            </w:pPr>
            <w:ins w:id="27139" w:author="28.541_CR0295R1_(Rel-16)_eNRM" w:date="2020-06-29T12:46:00Z">
              <w:r>
                <w:rPr>
                  <w:rFonts w:cs="Arial"/>
                  <w:lang w:eastAsia="zh-CN"/>
                </w:rPr>
                <w:t>F</w:t>
              </w:r>
            </w:ins>
          </w:p>
        </w:tc>
        <w:tc>
          <w:tcPr>
            <w:tcW w:w="4536" w:type="dxa"/>
            <w:shd w:val="solid" w:color="FFFFFF" w:fill="auto"/>
          </w:tcPr>
          <w:p w:rsidR="006C5507" w:rsidRDefault="006C5507" w:rsidP="006C5507">
            <w:pPr>
              <w:pStyle w:val="TAL"/>
              <w:rPr>
                <w:ins w:id="27140" w:author="28.541_CR0295R1_(Rel-16)_eNRM" w:date="2020-06-29T12:46:00Z"/>
              </w:rPr>
            </w:pPr>
            <w:ins w:id="27141" w:author="28.541_CR0295R1_(Rel-16)_eNRM" w:date="2020-06-29T12:46:00Z">
              <w:r>
                <w:t>Correct NRM  definition in XML solution</w:t>
              </w:r>
            </w:ins>
          </w:p>
        </w:tc>
        <w:tc>
          <w:tcPr>
            <w:tcW w:w="708" w:type="dxa"/>
            <w:shd w:val="solid" w:color="FFFFFF" w:fill="auto"/>
          </w:tcPr>
          <w:p w:rsidR="006C5507" w:rsidRDefault="006C5507" w:rsidP="006C5507">
            <w:pPr>
              <w:pStyle w:val="TAL"/>
              <w:rPr>
                <w:ins w:id="27142" w:author="28.541_CR0295R1_(Rel-16)_eNRM" w:date="2020-06-29T12:46:00Z"/>
                <w:lang w:eastAsia="zh-CN"/>
              </w:rPr>
            </w:pPr>
            <w:ins w:id="27143" w:author="28.541_CR0295R1_(Rel-16)_eNRM" w:date="2020-06-29T12:46:00Z">
              <w:r>
                <w:rPr>
                  <w:lang w:eastAsia="zh-CN"/>
                </w:rPr>
                <w:t>16.5.0</w:t>
              </w:r>
            </w:ins>
          </w:p>
        </w:tc>
      </w:tr>
      <w:tr w:rsidR="008F01E5" w:rsidRPr="002B15AA" w:rsidTr="00BD0A88">
        <w:trPr>
          <w:ins w:id="27144" w:author="28.541_CR0300R1_(Rel-16)_TEI16" w:date="2020-06-29T12:55:00Z"/>
        </w:trPr>
        <w:tc>
          <w:tcPr>
            <w:tcW w:w="800" w:type="dxa"/>
            <w:shd w:val="solid" w:color="FFFFFF" w:fill="auto"/>
          </w:tcPr>
          <w:p w:rsidR="008F01E5" w:rsidRDefault="008F01E5" w:rsidP="006C5507">
            <w:pPr>
              <w:pStyle w:val="TAL"/>
              <w:rPr>
                <w:ins w:id="27145" w:author="28.541_CR0300R1_(Rel-16)_TEI16" w:date="2020-06-29T12:55:00Z"/>
                <w:lang w:eastAsia="zh-CN"/>
              </w:rPr>
            </w:pPr>
            <w:ins w:id="27146" w:author="28.541_CR0300R1_(Rel-16)_TEI16" w:date="2020-06-29T12:55:00Z">
              <w:r>
                <w:rPr>
                  <w:lang w:eastAsia="zh-CN"/>
                </w:rPr>
                <w:t>2020-06</w:t>
              </w:r>
            </w:ins>
          </w:p>
        </w:tc>
        <w:tc>
          <w:tcPr>
            <w:tcW w:w="1043" w:type="dxa"/>
            <w:shd w:val="solid" w:color="FFFFFF" w:fill="auto"/>
          </w:tcPr>
          <w:p w:rsidR="008F01E5" w:rsidRDefault="008F01E5" w:rsidP="006C5507">
            <w:pPr>
              <w:pStyle w:val="TAL"/>
              <w:rPr>
                <w:ins w:id="27147" w:author="28.541_CR0300R1_(Rel-16)_TEI16" w:date="2020-06-29T12:55:00Z"/>
                <w:lang w:eastAsia="zh-CN"/>
              </w:rPr>
            </w:pPr>
            <w:ins w:id="27148" w:author="28.541_CR0300R1_(Rel-16)_TEI16" w:date="2020-06-29T12:55:00Z">
              <w:r>
                <w:rPr>
                  <w:lang w:eastAsia="zh-CN"/>
                </w:rPr>
                <w:t>SA#88-e</w:t>
              </w:r>
            </w:ins>
          </w:p>
        </w:tc>
        <w:tc>
          <w:tcPr>
            <w:tcW w:w="1134" w:type="dxa"/>
            <w:shd w:val="solid" w:color="FFFFFF" w:fill="auto"/>
          </w:tcPr>
          <w:p w:rsidR="008F01E5" w:rsidRDefault="008F01E5" w:rsidP="006C5507">
            <w:pPr>
              <w:pStyle w:val="TAL"/>
              <w:rPr>
                <w:ins w:id="27149" w:author="28.541_CR0300R1_(Rel-16)_TEI16" w:date="2020-06-29T12:55:00Z"/>
                <w:rFonts w:cs="Arial"/>
                <w:lang w:eastAsia="zh-CN"/>
              </w:rPr>
            </w:pPr>
            <w:ins w:id="27150" w:author="28.541_CR0300R1_(Rel-16)_TEI16" w:date="2020-06-29T12:56:00Z">
              <w:r>
                <w:rPr>
                  <w:rFonts w:cs="Arial"/>
                  <w:lang w:eastAsia="zh-CN"/>
                </w:rPr>
                <w:t>SP-200485</w:t>
              </w:r>
            </w:ins>
          </w:p>
        </w:tc>
        <w:tc>
          <w:tcPr>
            <w:tcW w:w="709" w:type="dxa"/>
            <w:shd w:val="solid" w:color="FFFFFF" w:fill="auto"/>
          </w:tcPr>
          <w:p w:rsidR="008F01E5" w:rsidRDefault="008F01E5" w:rsidP="006C5507">
            <w:pPr>
              <w:pStyle w:val="TAL"/>
              <w:rPr>
                <w:ins w:id="27151" w:author="28.541_CR0300R1_(Rel-16)_TEI16" w:date="2020-06-29T12:55:00Z"/>
                <w:lang w:eastAsia="zh-CN"/>
              </w:rPr>
            </w:pPr>
            <w:ins w:id="27152" w:author="28.541_CR0300R1_(Rel-16)_TEI16" w:date="2020-06-29T12:55:00Z">
              <w:r>
                <w:rPr>
                  <w:lang w:eastAsia="zh-CN"/>
                </w:rPr>
                <w:t>0300</w:t>
              </w:r>
            </w:ins>
          </w:p>
        </w:tc>
        <w:tc>
          <w:tcPr>
            <w:tcW w:w="425" w:type="dxa"/>
            <w:shd w:val="solid" w:color="FFFFFF" w:fill="auto"/>
          </w:tcPr>
          <w:p w:rsidR="008F01E5" w:rsidRDefault="008F01E5" w:rsidP="006C5507">
            <w:pPr>
              <w:pStyle w:val="TAL"/>
              <w:rPr>
                <w:ins w:id="27153" w:author="28.541_CR0300R1_(Rel-16)_TEI16" w:date="2020-06-29T12:55:00Z"/>
                <w:lang w:eastAsia="zh-CN"/>
              </w:rPr>
            </w:pPr>
            <w:ins w:id="27154" w:author="28.541_CR0300R1_(Rel-16)_TEI16" w:date="2020-06-29T12:55:00Z">
              <w:r>
                <w:rPr>
                  <w:lang w:eastAsia="zh-CN"/>
                </w:rPr>
                <w:t>1</w:t>
              </w:r>
            </w:ins>
          </w:p>
        </w:tc>
        <w:tc>
          <w:tcPr>
            <w:tcW w:w="284" w:type="dxa"/>
            <w:shd w:val="solid" w:color="FFFFFF" w:fill="auto"/>
          </w:tcPr>
          <w:p w:rsidR="008F01E5" w:rsidRDefault="008F01E5" w:rsidP="006C5507">
            <w:pPr>
              <w:pStyle w:val="TAL"/>
              <w:rPr>
                <w:ins w:id="27155" w:author="28.541_CR0300R1_(Rel-16)_TEI16" w:date="2020-06-29T12:55:00Z"/>
                <w:rFonts w:cs="Arial"/>
                <w:lang w:eastAsia="zh-CN"/>
              </w:rPr>
            </w:pPr>
            <w:ins w:id="27156" w:author="28.541_CR0300R1_(Rel-16)_TEI16" w:date="2020-06-29T12:55:00Z">
              <w:r>
                <w:rPr>
                  <w:rFonts w:cs="Arial"/>
                  <w:lang w:eastAsia="zh-CN"/>
                </w:rPr>
                <w:t>F</w:t>
              </w:r>
            </w:ins>
          </w:p>
        </w:tc>
        <w:tc>
          <w:tcPr>
            <w:tcW w:w="4536" w:type="dxa"/>
            <w:shd w:val="solid" w:color="FFFFFF" w:fill="auto"/>
          </w:tcPr>
          <w:p w:rsidR="008F01E5" w:rsidRDefault="008F01E5" w:rsidP="006C5507">
            <w:pPr>
              <w:pStyle w:val="TAL"/>
              <w:rPr>
                <w:ins w:id="27157" w:author="28.541_CR0300R1_(Rel-16)_TEI16" w:date="2020-06-29T12:55:00Z"/>
              </w:rPr>
            </w:pPr>
            <w:ins w:id="27158" w:author="28.541_CR0300R1_(Rel-16)_TEI16" w:date="2020-06-29T12:55:00Z">
              <w:r>
                <w:t>Clarification on the relation of GST, ServiceProfile and SliceProfile</w:t>
              </w:r>
            </w:ins>
          </w:p>
        </w:tc>
        <w:tc>
          <w:tcPr>
            <w:tcW w:w="708" w:type="dxa"/>
            <w:shd w:val="solid" w:color="FFFFFF" w:fill="auto"/>
          </w:tcPr>
          <w:p w:rsidR="008F01E5" w:rsidRDefault="008F01E5" w:rsidP="006C5507">
            <w:pPr>
              <w:pStyle w:val="TAL"/>
              <w:rPr>
                <w:ins w:id="27159" w:author="28.541_CR0300R1_(Rel-16)_TEI16" w:date="2020-06-29T12:55:00Z"/>
                <w:lang w:eastAsia="zh-CN"/>
              </w:rPr>
            </w:pPr>
            <w:ins w:id="27160" w:author="28.541_CR0300R1_(Rel-16)_TEI16" w:date="2020-06-29T12:55:00Z">
              <w:r>
                <w:rPr>
                  <w:lang w:eastAsia="zh-CN"/>
                </w:rPr>
                <w:t>16.5.0</w:t>
              </w:r>
            </w:ins>
          </w:p>
        </w:tc>
      </w:tr>
      <w:tr w:rsidR="00472C97" w:rsidRPr="002B15AA" w:rsidTr="00BD0A88">
        <w:trPr>
          <w:ins w:id="27161" w:author="28.541_CR0301R1_(Rel-16)_EE_5G" w:date="2020-06-29T13:05:00Z"/>
        </w:trPr>
        <w:tc>
          <w:tcPr>
            <w:tcW w:w="800" w:type="dxa"/>
            <w:shd w:val="solid" w:color="FFFFFF" w:fill="auto"/>
          </w:tcPr>
          <w:p w:rsidR="00472C97" w:rsidRDefault="00472C97" w:rsidP="006C5507">
            <w:pPr>
              <w:pStyle w:val="TAL"/>
              <w:rPr>
                <w:ins w:id="27162" w:author="28.541_CR0301R1_(Rel-16)_EE_5G" w:date="2020-06-29T13:05:00Z"/>
                <w:lang w:eastAsia="zh-CN"/>
              </w:rPr>
            </w:pPr>
            <w:ins w:id="27163" w:author="28.541_CR0301R1_(Rel-16)_EE_5G" w:date="2020-06-29T13:05:00Z">
              <w:r>
                <w:rPr>
                  <w:lang w:eastAsia="zh-CN"/>
                </w:rPr>
                <w:t>2020-06</w:t>
              </w:r>
            </w:ins>
          </w:p>
        </w:tc>
        <w:tc>
          <w:tcPr>
            <w:tcW w:w="1043" w:type="dxa"/>
            <w:shd w:val="solid" w:color="FFFFFF" w:fill="auto"/>
          </w:tcPr>
          <w:p w:rsidR="00472C97" w:rsidRDefault="00472C97" w:rsidP="006C5507">
            <w:pPr>
              <w:pStyle w:val="TAL"/>
              <w:rPr>
                <w:ins w:id="27164" w:author="28.541_CR0301R1_(Rel-16)_EE_5G" w:date="2020-06-29T13:05:00Z"/>
                <w:lang w:eastAsia="zh-CN"/>
              </w:rPr>
            </w:pPr>
            <w:ins w:id="27165" w:author="28.541_CR0301R1_(Rel-16)_EE_5G" w:date="2020-06-29T13:05:00Z">
              <w:r>
                <w:rPr>
                  <w:lang w:eastAsia="zh-CN"/>
                </w:rPr>
                <w:t>SA#88-e</w:t>
              </w:r>
            </w:ins>
          </w:p>
        </w:tc>
        <w:tc>
          <w:tcPr>
            <w:tcW w:w="1134" w:type="dxa"/>
            <w:shd w:val="solid" w:color="FFFFFF" w:fill="auto"/>
          </w:tcPr>
          <w:p w:rsidR="00472C97" w:rsidRDefault="00472C97" w:rsidP="006C5507">
            <w:pPr>
              <w:pStyle w:val="TAL"/>
              <w:rPr>
                <w:ins w:id="27166" w:author="28.541_CR0301R1_(Rel-16)_EE_5G" w:date="2020-06-29T13:05:00Z"/>
                <w:rFonts w:cs="Arial"/>
                <w:lang w:eastAsia="zh-CN"/>
              </w:rPr>
            </w:pPr>
            <w:ins w:id="27167" w:author="28.541_CR0301R1_(Rel-16)_EE_5G" w:date="2020-06-29T13:05:00Z">
              <w:r>
                <w:rPr>
                  <w:rFonts w:cs="Arial"/>
                  <w:lang w:eastAsia="zh-CN"/>
                </w:rPr>
                <w:t>SP-200496</w:t>
              </w:r>
            </w:ins>
          </w:p>
        </w:tc>
        <w:tc>
          <w:tcPr>
            <w:tcW w:w="709" w:type="dxa"/>
            <w:shd w:val="solid" w:color="FFFFFF" w:fill="auto"/>
          </w:tcPr>
          <w:p w:rsidR="00472C97" w:rsidRDefault="00472C97" w:rsidP="006C5507">
            <w:pPr>
              <w:pStyle w:val="TAL"/>
              <w:rPr>
                <w:ins w:id="27168" w:author="28.541_CR0301R1_(Rel-16)_EE_5G" w:date="2020-06-29T13:05:00Z"/>
                <w:lang w:eastAsia="zh-CN"/>
              </w:rPr>
            </w:pPr>
            <w:ins w:id="27169" w:author="28.541_CR0301R1_(Rel-16)_EE_5G" w:date="2020-06-29T13:05:00Z">
              <w:r>
                <w:rPr>
                  <w:lang w:eastAsia="zh-CN"/>
                </w:rPr>
                <w:t>0301</w:t>
              </w:r>
            </w:ins>
          </w:p>
        </w:tc>
        <w:tc>
          <w:tcPr>
            <w:tcW w:w="425" w:type="dxa"/>
            <w:shd w:val="solid" w:color="FFFFFF" w:fill="auto"/>
          </w:tcPr>
          <w:p w:rsidR="00472C97" w:rsidRDefault="00472C97" w:rsidP="006C5507">
            <w:pPr>
              <w:pStyle w:val="TAL"/>
              <w:rPr>
                <w:ins w:id="27170" w:author="28.541_CR0301R1_(Rel-16)_EE_5G" w:date="2020-06-29T13:05:00Z"/>
                <w:lang w:eastAsia="zh-CN"/>
              </w:rPr>
            </w:pPr>
            <w:ins w:id="27171" w:author="28.541_CR0301R1_(Rel-16)_EE_5G" w:date="2020-06-29T13:05:00Z">
              <w:r>
                <w:rPr>
                  <w:lang w:eastAsia="zh-CN"/>
                </w:rPr>
                <w:t>1</w:t>
              </w:r>
            </w:ins>
          </w:p>
        </w:tc>
        <w:tc>
          <w:tcPr>
            <w:tcW w:w="284" w:type="dxa"/>
            <w:shd w:val="solid" w:color="FFFFFF" w:fill="auto"/>
          </w:tcPr>
          <w:p w:rsidR="00472C97" w:rsidRDefault="00472C97" w:rsidP="006C5507">
            <w:pPr>
              <w:pStyle w:val="TAL"/>
              <w:rPr>
                <w:ins w:id="27172" w:author="28.541_CR0301R1_(Rel-16)_EE_5G" w:date="2020-06-29T13:05:00Z"/>
                <w:rFonts w:cs="Arial"/>
                <w:lang w:eastAsia="zh-CN"/>
              </w:rPr>
            </w:pPr>
            <w:ins w:id="27173" w:author="28.541_CR0301R1_(Rel-16)_EE_5G" w:date="2020-06-29T13:05:00Z">
              <w:r>
                <w:rPr>
                  <w:rFonts w:cs="Arial"/>
                  <w:lang w:eastAsia="zh-CN"/>
                </w:rPr>
                <w:t>B</w:t>
              </w:r>
            </w:ins>
          </w:p>
        </w:tc>
        <w:tc>
          <w:tcPr>
            <w:tcW w:w="4536" w:type="dxa"/>
            <w:shd w:val="solid" w:color="FFFFFF" w:fill="auto"/>
          </w:tcPr>
          <w:p w:rsidR="00472C97" w:rsidRDefault="00472C97" w:rsidP="006C5507">
            <w:pPr>
              <w:pStyle w:val="TAL"/>
              <w:rPr>
                <w:ins w:id="27174" w:author="28.541_CR0301R1_(Rel-16)_EE_5G" w:date="2020-06-29T13:05:00Z"/>
              </w:rPr>
            </w:pPr>
            <w:ins w:id="27175" w:author="28.541_CR0301R1_(Rel-16)_EE_5G" w:date="2020-06-29T13:05:00Z">
              <w:r>
                <w:t>Add ES coverage relation in NRCellRelation</w:t>
              </w:r>
            </w:ins>
          </w:p>
        </w:tc>
        <w:tc>
          <w:tcPr>
            <w:tcW w:w="708" w:type="dxa"/>
            <w:shd w:val="solid" w:color="FFFFFF" w:fill="auto"/>
          </w:tcPr>
          <w:p w:rsidR="00472C97" w:rsidRDefault="00472C97" w:rsidP="006C5507">
            <w:pPr>
              <w:pStyle w:val="TAL"/>
              <w:rPr>
                <w:ins w:id="27176" w:author="28.541_CR0301R1_(Rel-16)_EE_5G" w:date="2020-06-29T13:05:00Z"/>
                <w:lang w:eastAsia="zh-CN"/>
              </w:rPr>
            </w:pPr>
            <w:ins w:id="27177" w:author="28.541_CR0301R1_(Rel-16)_EE_5G" w:date="2020-06-29T13:05:00Z">
              <w:r>
                <w:rPr>
                  <w:lang w:eastAsia="zh-CN"/>
                </w:rPr>
                <w:t>16.5.0</w:t>
              </w:r>
            </w:ins>
          </w:p>
        </w:tc>
      </w:tr>
      <w:tr w:rsidR="00221949" w:rsidRPr="002B15AA" w:rsidTr="00BD0A88">
        <w:trPr>
          <w:ins w:id="27178" w:author="28.541_CR0302_(Rel-16)_eNRM" w:date="2020-06-29T13:29:00Z"/>
        </w:trPr>
        <w:tc>
          <w:tcPr>
            <w:tcW w:w="800" w:type="dxa"/>
            <w:shd w:val="solid" w:color="FFFFFF" w:fill="auto"/>
          </w:tcPr>
          <w:p w:rsidR="00221949" w:rsidRDefault="00221949" w:rsidP="00221949">
            <w:pPr>
              <w:pStyle w:val="TAL"/>
              <w:rPr>
                <w:ins w:id="27179" w:author="28.541_CR0302_(Rel-16)_eNRM" w:date="2020-06-29T13:29:00Z"/>
                <w:lang w:eastAsia="zh-CN"/>
              </w:rPr>
            </w:pPr>
            <w:ins w:id="27180" w:author="28.541_CR0302_(Rel-16)_eNRM" w:date="2020-06-29T13:29:00Z">
              <w:r>
                <w:rPr>
                  <w:lang w:eastAsia="zh-CN"/>
                </w:rPr>
                <w:t>2020-06</w:t>
              </w:r>
            </w:ins>
          </w:p>
        </w:tc>
        <w:tc>
          <w:tcPr>
            <w:tcW w:w="1043" w:type="dxa"/>
            <w:shd w:val="solid" w:color="FFFFFF" w:fill="auto"/>
          </w:tcPr>
          <w:p w:rsidR="00221949" w:rsidRDefault="00221949" w:rsidP="00221949">
            <w:pPr>
              <w:pStyle w:val="TAL"/>
              <w:rPr>
                <w:ins w:id="27181" w:author="28.541_CR0302_(Rel-16)_eNRM" w:date="2020-06-29T13:29:00Z"/>
                <w:lang w:eastAsia="zh-CN"/>
              </w:rPr>
            </w:pPr>
            <w:ins w:id="27182" w:author="28.541_CR0302_(Rel-16)_eNRM" w:date="2020-06-29T13:29:00Z">
              <w:r>
                <w:rPr>
                  <w:lang w:eastAsia="zh-CN"/>
                </w:rPr>
                <w:t>SA#88-e</w:t>
              </w:r>
            </w:ins>
          </w:p>
        </w:tc>
        <w:tc>
          <w:tcPr>
            <w:tcW w:w="1134" w:type="dxa"/>
            <w:shd w:val="solid" w:color="FFFFFF" w:fill="auto"/>
          </w:tcPr>
          <w:p w:rsidR="00221949" w:rsidRDefault="00221949" w:rsidP="00221949">
            <w:pPr>
              <w:pStyle w:val="TAL"/>
              <w:rPr>
                <w:ins w:id="27183" w:author="28.541_CR0302_(Rel-16)_eNRM" w:date="2020-06-29T13:29:00Z"/>
                <w:rFonts w:cs="Arial"/>
                <w:lang w:eastAsia="zh-CN"/>
              </w:rPr>
            </w:pPr>
            <w:ins w:id="27184" w:author="28.541_CR0302_(Rel-16)_eNRM" w:date="2020-06-29T13:29:00Z">
              <w:r>
                <w:rPr>
                  <w:rFonts w:cs="Arial"/>
                  <w:lang w:eastAsia="zh-CN"/>
                </w:rPr>
                <w:t>SP-200490</w:t>
              </w:r>
            </w:ins>
          </w:p>
        </w:tc>
        <w:tc>
          <w:tcPr>
            <w:tcW w:w="709" w:type="dxa"/>
            <w:shd w:val="solid" w:color="FFFFFF" w:fill="auto"/>
          </w:tcPr>
          <w:p w:rsidR="00221949" w:rsidRDefault="00221949" w:rsidP="00221949">
            <w:pPr>
              <w:pStyle w:val="TAL"/>
              <w:rPr>
                <w:ins w:id="27185" w:author="28.541_CR0302_(Rel-16)_eNRM" w:date="2020-06-29T13:29:00Z"/>
                <w:lang w:eastAsia="zh-CN"/>
              </w:rPr>
            </w:pPr>
            <w:ins w:id="27186" w:author="28.541_CR0302_(Rel-16)_eNRM" w:date="2020-06-29T13:29:00Z">
              <w:r>
                <w:rPr>
                  <w:lang w:eastAsia="zh-CN"/>
                </w:rPr>
                <w:t>0302</w:t>
              </w:r>
            </w:ins>
          </w:p>
        </w:tc>
        <w:tc>
          <w:tcPr>
            <w:tcW w:w="425" w:type="dxa"/>
            <w:shd w:val="solid" w:color="FFFFFF" w:fill="auto"/>
          </w:tcPr>
          <w:p w:rsidR="00221949" w:rsidRDefault="00221949" w:rsidP="00221949">
            <w:pPr>
              <w:pStyle w:val="TAL"/>
              <w:rPr>
                <w:ins w:id="27187" w:author="28.541_CR0302_(Rel-16)_eNRM" w:date="2020-06-29T13:29:00Z"/>
                <w:lang w:eastAsia="zh-CN"/>
              </w:rPr>
            </w:pPr>
            <w:ins w:id="27188" w:author="28.541_CR0302_(Rel-16)_eNRM" w:date="2020-06-29T13:29:00Z">
              <w:r>
                <w:rPr>
                  <w:lang w:eastAsia="zh-CN"/>
                </w:rPr>
                <w:t>-</w:t>
              </w:r>
            </w:ins>
          </w:p>
        </w:tc>
        <w:tc>
          <w:tcPr>
            <w:tcW w:w="284" w:type="dxa"/>
            <w:shd w:val="solid" w:color="FFFFFF" w:fill="auto"/>
          </w:tcPr>
          <w:p w:rsidR="00221949" w:rsidRDefault="00221949" w:rsidP="00221949">
            <w:pPr>
              <w:pStyle w:val="TAL"/>
              <w:rPr>
                <w:ins w:id="27189" w:author="28.541_CR0302_(Rel-16)_eNRM" w:date="2020-06-29T13:29:00Z"/>
                <w:rFonts w:cs="Arial"/>
                <w:lang w:eastAsia="zh-CN"/>
              </w:rPr>
            </w:pPr>
            <w:ins w:id="27190" w:author="28.541_CR0302_(Rel-16)_eNRM" w:date="2020-06-29T13:29:00Z">
              <w:r>
                <w:rPr>
                  <w:rFonts w:cs="Arial"/>
                  <w:lang w:eastAsia="zh-CN"/>
                </w:rPr>
                <w:t>F</w:t>
              </w:r>
            </w:ins>
          </w:p>
        </w:tc>
        <w:tc>
          <w:tcPr>
            <w:tcW w:w="4536" w:type="dxa"/>
            <w:shd w:val="solid" w:color="FFFFFF" w:fill="auto"/>
          </w:tcPr>
          <w:p w:rsidR="00221949" w:rsidRDefault="00221949" w:rsidP="00221949">
            <w:pPr>
              <w:pStyle w:val="TAL"/>
              <w:rPr>
                <w:ins w:id="27191" w:author="28.541_CR0302_(Rel-16)_eNRM" w:date="2020-06-29T13:29:00Z"/>
              </w:rPr>
            </w:pPr>
            <w:ins w:id="27192" w:author="28.541_CR0302_(Rel-16)_eNRM" w:date="2020-06-29T13:29:00Z">
              <w:r>
                <w:t>Update the decription for RRMPolicy_ and resouceType</w:t>
              </w:r>
            </w:ins>
          </w:p>
        </w:tc>
        <w:tc>
          <w:tcPr>
            <w:tcW w:w="708" w:type="dxa"/>
            <w:shd w:val="solid" w:color="FFFFFF" w:fill="auto"/>
          </w:tcPr>
          <w:p w:rsidR="00221949" w:rsidRDefault="00221949" w:rsidP="00221949">
            <w:pPr>
              <w:pStyle w:val="TAL"/>
              <w:rPr>
                <w:ins w:id="27193" w:author="28.541_CR0302_(Rel-16)_eNRM" w:date="2020-06-29T13:29:00Z"/>
                <w:lang w:eastAsia="zh-CN"/>
              </w:rPr>
            </w:pPr>
            <w:ins w:id="27194" w:author="28.541_CR0302_(Rel-16)_eNRM" w:date="2020-06-29T13:29:00Z">
              <w:r>
                <w:rPr>
                  <w:lang w:eastAsia="zh-CN"/>
                </w:rPr>
                <w:t>16.5.0</w:t>
              </w:r>
            </w:ins>
          </w:p>
        </w:tc>
      </w:tr>
      <w:tr w:rsidR="00D831B7" w:rsidRPr="002B15AA" w:rsidTr="00BD0A88">
        <w:trPr>
          <w:ins w:id="27195" w:author="28.541_CR0303_(Rel-16)_eNRM" w:date="2020-06-29T15:01:00Z"/>
        </w:trPr>
        <w:tc>
          <w:tcPr>
            <w:tcW w:w="800" w:type="dxa"/>
            <w:shd w:val="solid" w:color="FFFFFF" w:fill="auto"/>
          </w:tcPr>
          <w:p w:rsidR="00D831B7" w:rsidRDefault="00D831B7" w:rsidP="00D831B7">
            <w:pPr>
              <w:pStyle w:val="TAL"/>
              <w:rPr>
                <w:ins w:id="27196" w:author="28.541_CR0303_(Rel-16)_eNRM" w:date="2020-06-29T15:01:00Z"/>
                <w:lang w:eastAsia="zh-CN"/>
              </w:rPr>
            </w:pPr>
            <w:ins w:id="27197" w:author="28.541_CR0303_(Rel-16)_eNRM" w:date="2020-06-29T15:01:00Z">
              <w:r>
                <w:rPr>
                  <w:lang w:eastAsia="zh-CN"/>
                </w:rPr>
                <w:t>2020-06</w:t>
              </w:r>
            </w:ins>
          </w:p>
        </w:tc>
        <w:tc>
          <w:tcPr>
            <w:tcW w:w="1043" w:type="dxa"/>
            <w:shd w:val="solid" w:color="FFFFFF" w:fill="auto"/>
          </w:tcPr>
          <w:p w:rsidR="00D831B7" w:rsidRDefault="00D831B7" w:rsidP="00D831B7">
            <w:pPr>
              <w:pStyle w:val="TAL"/>
              <w:rPr>
                <w:ins w:id="27198" w:author="28.541_CR0303_(Rel-16)_eNRM" w:date="2020-06-29T15:01:00Z"/>
                <w:lang w:eastAsia="zh-CN"/>
              </w:rPr>
            </w:pPr>
            <w:ins w:id="27199" w:author="28.541_CR0303_(Rel-16)_eNRM" w:date="2020-06-29T15:01:00Z">
              <w:r>
                <w:rPr>
                  <w:lang w:eastAsia="zh-CN"/>
                </w:rPr>
                <w:t>SA#88-e</w:t>
              </w:r>
            </w:ins>
          </w:p>
        </w:tc>
        <w:tc>
          <w:tcPr>
            <w:tcW w:w="1134" w:type="dxa"/>
            <w:shd w:val="solid" w:color="FFFFFF" w:fill="auto"/>
          </w:tcPr>
          <w:p w:rsidR="00D831B7" w:rsidRDefault="00D831B7" w:rsidP="00D831B7">
            <w:pPr>
              <w:pStyle w:val="TAL"/>
              <w:rPr>
                <w:ins w:id="27200" w:author="28.541_CR0303_(Rel-16)_eNRM" w:date="2020-06-29T15:01:00Z"/>
                <w:rFonts w:cs="Arial"/>
                <w:lang w:eastAsia="zh-CN"/>
              </w:rPr>
            </w:pPr>
            <w:ins w:id="27201" w:author="28.541_CR0303_(Rel-16)_eNRM" w:date="2020-06-29T15:02:00Z">
              <w:r>
                <w:rPr>
                  <w:rFonts w:cs="Arial"/>
                  <w:lang w:eastAsia="zh-CN"/>
                </w:rPr>
                <w:t>SP-200490</w:t>
              </w:r>
            </w:ins>
          </w:p>
        </w:tc>
        <w:tc>
          <w:tcPr>
            <w:tcW w:w="709" w:type="dxa"/>
            <w:shd w:val="solid" w:color="FFFFFF" w:fill="auto"/>
          </w:tcPr>
          <w:p w:rsidR="00D831B7" w:rsidRDefault="00D831B7" w:rsidP="00D831B7">
            <w:pPr>
              <w:pStyle w:val="TAL"/>
              <w:rPr>
                <w:ins w:id="27202" w:author="28.541_CR0303_(Rel-16)_eNRM" w:date="2020-06-29T15:01:00Z"/>
                <w:lang w:eastAsia="zh-CN"/>
              </w:rPr>
            </w:pPr>
            <w:ins w:id="27203" w:author="28.541_CR0303_(Rel-16)_eNRM" w:date="2020-06-29T15:01:00Z">
              <w:r>
                <w:rPr>
                  <w:lang w:eastAsia="zh-CN"/>
                </w:rPr>
                <w:t>0303</w:t>
              </w:r>
            </w:ins>
          </w:p>
        </w:tc>
        <w:tc>
          <w:tcPr>
            <w:tcW w:w="425" w:type="dxa"/>
            <w:shd w:val="solid" w:color="FFFFFF" w:fill="auto"/>
          </w:tcPr>
          <w:p w:rsidR="00D831B7" w:rsidRDefault="00D831B7" w:rsidP="00D831B7">
            <w:pPr>
              <w:pStyle w:val="TAL"/>
              <w:rPr>
                <w:ins w:id="27204" w:author="28.541_CR0303_(Rel-16)_eNRM" w:date="2020-06-29T15:01:00Z"/>
                <w:lang w:eastAsia="zh-CN"/>
              </w:rPr>
            </w:pPr>
            <w:ins w:id="27205" w:author="28.541_CR0303_(Rel-16)_eNRM" w:date="2020-06-29T15:01:00Z">
              <w:r>
                <w:rPr>
                  <w:lang w:eastAsia="zh-CN"/>
                </w:rPr>
                <w:t>-</w:t>
              </w:r>
            </w:ins>
          </w:p>
        </w:tc>
        <w:tc>
          <w:tcPr>
            <w:tcW w:w="284" w:type="dxa"/>
            <w:shd w:val="solid" w:color="FFFFFF" w:fill="auto"/>
          </w:tcPr>
          <w:p w:rsidR="00D831B7" w:rsidRDefault="00D831B7" w:rsidP="00D831B7">
            <w:pPr>
              <w:pStyle w:val="TAL"/>
              <w:rPr>
                <w:ins w:id="27206" w:author="28.541_CR0303_(Rel-16)_eNRM" w:date="2020-06-29T15:01:00Z"/>
                <w:rFonts w:cs="Arial"/>
                <w:lang w:eastAsia="zh-CN"/>
              </w:rPr>
            </w:pPr>
            <w:ins w:id="27207" w:author="28.541_CR0303_(Rel-16)_eNRM" w:date="2020-06-29T15:01:00Z">
              <w:r>
                <w:rPr>
                  <w:rFonts w:cs="Arial"/>
                  <w:lang w:eastAsia="zh-CN"/>
                </w:rPr>
                <w:t>F</w:t>
              </w:r>
            </w:ins>
          </w:p>
        </w:tc>
        <w:tc>
          <w:tcPr>
            <w:tcW w:w="4536" w:type="dxa"/>
            <w:shd w:val="solid" w:color="FFFFFF" w:fill="auto"/>
          </w:tcPr>
          <w:p w:rsidR="00D831B7" w:rsidRDefault="00D831B7" w:rsidP="00D831B7">
            <w:pPr>
              <w:pStyle w:val="TAL"/>
              <w:rPr>
                <w:ins w:id="27208" w:author="28.541_CR0303_(Rel-16)_eNRM" w:date="2020-06-29T15:01:00Z"/>
              </w:rPr>
            </w:pPr>
            <w:ins w:id="27209" w:author="28.541_CR0303_(Rel-16)_eNRM" w:date="2020-06-29T15:01:00Z">
              <w:r>
                <w:t>Update definition for attribute localAddress in EP_RP IOC</w:t>
              </w:r>
            </w:ins>
          </w:p>
        </w:tc>
        <w:tc>
          <w:tcPr>
            <w:tcW w:w="708" w:type="dxa"/>
            <w:shd w:val="solid" w:color="FFFFFF" w:fill="auto"/>
          </w:tcPr>
          <w:p w:rsidR="00D831B7" w:rsidRDefault="00D831B7" w:rsidP="00D831B7">
            <w:pPr>
              <w:pStyle w:val="TAL"/>
              <w:rPr>
                <w:ins w:id="27210" w:author="28.541_CR0303_(Rel-16)_eNRM" w:date="2020-06-29T15:01:00Z"/>
                <w:lang w:eastAsia="zh-CN"/>
              </w:rPr>
            </w:pPr>
            <w:ins w:id="27211" w:author="28.541_CR0303_(Rel-16)_eNRM" w:date="2020-06-29T15:01:00Z">
              <w:r>
                <w:rPr>
                  <w:lang w:eastAsia="zh-CN"/>
                </w:rPr>
                <w:t>16.5.0</w:t>
              </w:r>
            </w:ins>
          </w:p>
        </w:tc>
      </w:tr>
      <w:tr w:rsidR="00041E1A" w:rsidRPr="002B15AA" w:rsidTr="00BD0A88">
        <w:trPr>
          <w:ins w:id="27212" w:author="28.541_CR0305R1_(Rel-16)_TEI15" w:date="2020-06-29T15:05:00Z"/>
        </w:trPr>
        <w:tc>
          <w:tcPr>
            <w:tcW w:w="800" w:type="dxa"/>
            <w:shd w:val="solid" w:color="FFFFFF" w:fill="auto"/>
          </w:tcPr>
          <w:p w:rsidR="00041E1A" w:rsidRDefault="00041E1A" w:rsidP="00D831B7">
            <w:pPr>
              <w:pStyle w:val="TAL"/>
              <w:rPr>
                <w:ins w:id="27213" w:author="28.541_CR0305R1_(Rel-16)_TEI15" w:date="2020-06-29T15:05:00Z"/>
                <w:lang w:eastAsia="zh-CN"/>
              </w:rPr>
            </w:pPr>
            <w:ins w:id="27214" w:author="28.541_CR0305R1_(Rel-16)_TEI15" w:date="2020-06-29T15:05:00Z">
              <w:r>
                <w:rPr>
                  <w:lang w:eastAsia="zh-CN"/>
                </w:rPr>
                <w:t>2020-06</w:t>
              </w:r>
            </w:ins>
          </w:p>
        </w:tc>
        <w:tc>
          <w:tcPr>
            <w:tcW w:w="1043" w:type="dxa"/>
            <w:shd w:val="solid" w:color="FFFFFF" w:fill="auto"/>
          </w:tcPr>
          <w:p w:rsidR="00041E1A" w:rsidRDefault="00041E1A" w:rsidP="00D831B7">
            <w:pPr>
              <w:pStyle w:val="TAL"/>
              <w:rPr>
                <w:ins w:id="27215" w:author="28.541_CR0305R1_(Rel-16)_TEI15" w:date="2020-06-29T15:05:00Z"/>
                <w:lang w:eastAsia="zh-CN"/>
              </w:rPr>
            </w:pPr>
            <w:ins w:id="27216" w:author="28.541_CR0305R1_(Rel-16)_TEI15" w:date="2020-06-29T15:05:00Z">
              <w:r>
                <w:rPr>
                  <w:lang w:eastAsia="zh-CN"/>
                </w:rPr>
                <w:t>SA#88-e</w:t>
              </w:r>
            </w:ins>
          </w:p>
        </w:tc>
        <w:tc>
          <w:tcPr>
            <w:tcW w:w="1134" w:type="dxa"/>
            <w:shd w:val="solid" w:color="FFFFFF" w:fill="auto"/>
          </w:tcPr>
          <w:p w:rsidR="00041E1A" w:rsidRDefault="00041E1A" w:rsidP="00D831B7">
            <w:pPr>
              <w:pStyle w:val="TAL"/>
              <w:rPr>
                <w:ins w:id="27217" w:author="28.541_CR0305R1_(Rel-16)_TEI15" w:date="2020-06-29T15:05:00Z"/>
                <w:rFonts w:cs="Arial"/>
                <w:lang w:eastAsia="zh-CN"/>
              </w:rPr>
            </w:pPr>
            <w:ins w:id="27218" w:author="28.541_CR0305R1_(Rel-16)_TEI15" w:date="2020-06-29T15:05:00Z">
              <w:r>
                <w:rPr>
                  <w:rFonts w:cs="Arial"/>
                  <w:lang w:eastAsia="zh-CN"/>
                </w:rPr>
                <w:t>SP-200486</w:t>
              </w:r>
            </w:ins>
          </w:p>
        </w:tc>
        <w:tc>
          <w:tcPr>
            <w:tcW w:w="709" w:type="dxa"/>
            <w:shd w:val="solid" w:color="FFFFFF" w:fill="auto"/>
          </w:tcPr>
          <w:p w:rsidR="00041E1A" w:rsidRDefault="00041E1A" w:rsidP="00D831B7">
            <w:pPr>
              <w:pStyle w:val="TAL"/>
              <w:rPr>
                <w:ins w:id="27219" w:author="28.541_CR0305R1_(Rel-16)_TEI15" w:date="2020-06-29T15:05:00Z"/>
                <w:lang w:eastAsia="zh-CN"/>
              </w:rPr>
            </w:pPr>
            <w:ins w:id="27220" w:author="28.541_CR0305R1_(Rel-16)_TEI15" w:date="2020-06-29T15:05:00Z">
              <w:r>
                <w:rPr>
                  <w:lang w:eastAsia="zh-CN"/>
                </w:rPr>
                <w:t>0305</w:t>
              </w:r>
            </w:ins>
          </w:p>
        </w:tc>
        <w:tc>
          <w:tcPr>
            <w:tcW w:w="425" w:type="dxa"/>
            <w:shd w:val="solid" w:color="FFFFFF" w:fill="auto"/>
          </w:tcPr>
          <w:p w:rsidR="00041E1A" w:rsidRDefault="00041E1A" w:rsidP="00D831B7">
            <w:pPr>
              <w:pStyle w:val="TAL"/>
              <w:rPr>
                <w:ins w:id="27221" w:author="28.541_CR0305R1_(Rel-16)_TEI15" w:date="2020-06-29T15:05:00Z"/>
                <w:lang w:eastAsia="zh-CN"/>
              </w:rPr>
            </w:pPr>
            <w:ins w:id="27222" w:author="28.541_CR0305R1_(Rel-16)_TEI15" w:date="2020-06-29T15:05:00Z">
              <w:r>
                <w:rPr>
                  <w:lang w:eastAsia="zh-CN"/>
                </w:rPr>
                <w:t>1</w:t>
              </w:r>
            </w:ins>
          </w:p>
        </w:tc>
        <w:tc>
          <w:tcPr>
            <w:tcW w:w="284" w:type="dxa"/>
            <w:shd w:val="solid" w:color="FFFFFF" w:fill="auto"/>
          </w:tcPr>
          <w:p w:rsidR="00041E1A" w:rsidRDefault="00041E1A" w:rsidP="00D831B7">
            <w:pPr>
              <w:pStyle w:val="TAL"/>
              <w:rPr>
                <w:ins w:id="27223" w:author="28.541_CR0305R1_(Rel-16)_TEI15" w:date="2020-06-29T15:05:00Z"/>
                <w:rFonts w:cs="Arial"/>
                <w:lang w:eastAsia="zh-CN"/>
              </w:rPr>
            </w:pPr>
            <w:ins w:id="27224" w:author="28.541_CR0305R1_(Rel-16)_TEI15" w:date="2020-06-29T15:05:00Z">
              <w:r>
                <w:rPr>
                  <w:rFonts w:cs="Arial"/>
                  <w:lang w:eastAsia="zh-CN"/>
                </w:rPr>
                <w:t>A</w:t>
              </w:r>
            </w:ins>
          </w:p>
        </w:tc>
        <w:tc>
          <w:tcPr>
            <w:tcW w:w="4536" w:type="dxa"/>
            <w:shd w:val="solid" w:color="FFFFFF" w:fill="auto"/>
          </w:tcPr>
          <w:p w:rsidR="00041E1A" w:rsidRDefault="00041E1A" w:rsidP="00D831B7">
            <w:pPr>
              <w:pStyle w:val="TAL"/>
              <w:rPr>
                <w:ins w:id="27225" w:author="28.541_CR0305R1_(Rel-16)_TEI15" w:date="2020-06-29T15:05:00Z"/>
              </w:rPr>
            </w:pPr>
            <w:ins w:id="27226" w:author="28.541_CR0305R1_(Rel-16)_TEI15" w:date="2020-06-29T15:05:00Z">
              <w:r>
                <w:t>Correction of references</w:t>
              </w:r>
            </w:ins>
          </w:p>
        </w:tc>
        <w:tc>
          <w:tcPr>
            <w:tcW w:w="708" w:type="dxa"/>
            <w:shd w:val="solid" w:color="FFFFFF" w:fill="auto"/>
          </w:tcPr>
          <w:p w:rsidR="00041E1A" w:rsidRDefault="00041E1A" w:rsidP="00D831B7">
            <w:pPr>
              <w:pStyle w:val="TAL"/>
              <w:rPr>
                <w:ins w:id="27227" w:author="28.541_CR0305R1_(Rel-16)_TEI15" w:date="2020-06-29T15:05:00Z"/>
                <w:lang w:eastAsia="zh-CN"/>
              </w:rPr>
            </w:pPr>
            <w:ins w:id="27228" w:author="28.541_CR0305R1_(Rel-16)_TEI15" w:date="2020-06-29T15:05:00Z">
              <w:r>
                <w:rPr>
                  <w:lang w:eastAsia="zh-CN"/>
                </w:rPr>
                <w:t>16.5.0</w:t>
              </w:r>
            </w:ins>
          </w:p>
        </w:tc>
      </w:tr>
      <w:tr w:rsidR="009662BC" w:rsidRPr="002B15AA" w:rsidTr="00BD0A88">
        <w:trPr>
          <w:ins w:id="27229" w:author="28.541_CR0306R1_(Rel-16)_TEI16" w:date="2020-06-29T15:14:00Z"/>
        </w:trPr>
        <w:tc>
          <w:tcPr>
            <w:tcW w:w="800" w:type="dxa"/>
            <w:shd w:val="solid" w:color="FFFFFF" w:fill="auto"/>
          </w:tcPr>
          <w:p w:rsidR="009662BC" w:rsidRDefault="009662BC" w:rsidP="00D831B7">
            <w:pPr>
              <w:pStyle w:val="TAL"/>
              <w:rPr>
                <w:ins w:id="27230" w:author="28.541_CR0306R1_(Rel-16)_TEI16" w:date="2020-06-29T15:14:00Z"/>
                <w:lang w:eastAsia="zh-CN"/>
              </w:rPr>
            </w:pPr>
            <w:ins w:id="27231" w:author="28.541_CR0306R1_(Rel-16)_TEI16" w:date="2020-06-29T15:14:00Z">
              <w:r>
                <w:rPr>
                  <w:lang w:eastAsia="zh-CN"/>
                </w:rPr>
                <w:t>2020-06</w:t>
              </w:r>
            </w:ins>
          </w:p>
        </w:tc>
        <w:tc>
          <w:tcPr>
            <w:tcW w:w="1043" w:type="dxa"/>
            <w:shd w:val="solid" w:color="FFFFFF" w:fill="auto"/>
          </w:tcPr>
          <w:p w:rsidR="009662BC" w:rsidRDefault="009662BC" w:rsidP="00D831B7">
            <w:pPr>
              <w:pStyle w:val="TAL"/>
              <w:rPr>
                <w:ins w:id="27232" w:author="28.541_CR0306R1_(Rel-16)_TEI16" w:date="2020-06-29T15:14:00Z"/>
                <w:lang w:eastAsia="zh-CN"/>
              </w:rPr>
            </w:pPr>
            <w:ins w:id="27233" w:author="28.541_CR0306R1_(Rel-16)_TEI16" w:date="2020-06-29T15:14:00Z">
              <w:r>
                <w:rPr>
                  <w:lang w:eastAsia="zh-CN"/>
                </w:rPr>
                <w:t>SA#88-e</w:t>
              </w:r>
            </w:ins>
          </w:p>
        </w:tc>
        <w:tc>
          <w:tcPr>
            <w:tcW w:w="1134" w:type="dxa"/>
            <w:shd w:val="solid" w:color="FFFFFF" w:fill="auto"/>
          </w:tcPr>
          <w:p w:rsidR="009662BC" w:rsidRDefault="009662BC" w:rsidP="00D831B7">
            <w:pPr>
              <w:pStyle w:val="TAL"/>
              <w:rPr>
                <w:ins w:id="27234" w:author="28.541_CR0306R1_(Rel-16)_TEI16" w:date="2020-06-29T15:14:00Z"/>
                <w:rFonts w:cs="Arial"/>
                <w:lang w:eastAsia="zh-CN"/>
              </w:rPr>
            </w:pPr>
            <w:ins w:id="27235" w:author="28.541_CR0306R1_(Rel-16)_TEI16" w:date="2020-06-29T15:15:00Z">
              <w:r>
                <w:rPr>
                  <w:rFonts w:cs="Arial"/>
                  <w:lang w:eastAsia="zh-CN"/>
                </w:rPr>
                <w:t>SP-200485</w:t>
              </w:r>
            </w:ins>
          </w:p>
        </w:tc>
        <w:tc>
          <w:tcPr>
            <w:tcW w:w="709" w:type="dxa"/>
            <w:shd w:val="solid" w:color="FFFFFF" w:fill="auto"/>
          </w:tcPr>
          <w:p w:rsidR="009662BC" w:rsidRDefault="009662BC" w:rsidP="00D831B7">
            <w:pPr>
              <w:pStyle w:val="TAL"/>
              <w:rPr>
                <w:ins w:id="27236" w:author="28.541_CR0306R1_(Rel-16)_TEI16" w:date="2020-06-29T15:14:00Z"/>
                <w:lang w:eastAsia="zh-CN"/>
              </w:rPr>
            </w:pPr>
            <w:ins w:id="27237" w:author="28.541_CR0306R1_(Rel-16)_TEI16" w:date="2020-06-29T15:14:00Z">
              <w:r>
                <w:rPr>
                  <w:lang w:eastAsia="zh-CN"/>
                </w:rPr>
                <w:t>0306</w:t>
              </w:r>
            </w:ins>
          </w:p>
        </w:tc>
        <w:tc>
          <w:tcPr>
            <w:tcW w:w="425" w:type="dxa"/>
            <w:shd w:val="solid" w:color="FFFFFF" w:fill="auto"/>
          </w:tcPr>
          <w:p w:rsidR="009662BC" w:rsidRDefault="009662BC" w:rsidP="00D831B7">
            <w:pPr>
              <w:pStyle w:val="TAL"/>
              <w:rPr>
                <w:ins w:id="27238" w:author="28.541_CR0306R1_(Rel-16)_TEI16" w:date="2020-06-29T15:14:00Z"/>
                <w:lang w:eastAsia="zh-CN"/>
              </w:rPr>
            </w:pPr>
            <w:ins w:id="27239" w:author="28.541_CR0306R1_(Rel-16)_TEI16" w:date="2020-06-29T15:14:00Z">
              <w:r>
                <w:rPr>
                  <w:lang w:eastAsia="zh-CN"/>
                </w:rPr>
                <w:t>1</w:t>
              </w:r>
            </w:ins>
          </w:p>
        </w:tc>
        <w:tc>
          <w:tcPr>
            <w:tcW w:w="284" w:type="dxa"/>
            <w:shd w:val="solid" w:color="FFFFFF" w:fill="auto"/>
          </w:tcPr>
          <w:p w:rsidR="009662BC" w:rsidRDefault="009662BC" w:rsidP="00D831B7">
            <w:pPr>
              <w:pStyle w:val="TAL"/>
              <w:rPr>
                <w:ins w:id="27240" w:author="28.541_CR0306R1_(Rel-16)_TEI16" w:date="2020-06-29T15:14:00Z"/>
                <w:rFonts w:cs="Arial"/>
                <w:lang w:eastAsia="zh-CN"/>
              </w:rPr>
            </w:pPr>
            <w:ins w:id="27241" w:author="28.541_CR0306R1_(Rel-16)_TEI16" w:date="2020-06-29T15:14:00Z">
              <w:r>
                <w:rPr>
                  <w:rFonts w:cs="Arial"/>
                  <w:lang w:eastAsia="zh-CN"/>
                </w:rPr>
                <w:t>F</w:t>
              </w:r>
            </w:ins>
          </w:p>
        </w:tc>
        <w:tc>
          <w:tcPr>
            <w:tcW w:w="4536" w:type="dxa"/>
            <w:shd w:val="solid" w:color="FFFFFF" w:fill="auto"/>
          </w:tcPr>
          <w:p w:rsidR="009662BC" w:rsidRDefault="009662BC" w:rsidP="00D831B7">
            <w:pPr>
              <w:pStyle w:val="TAL"/>
              <w:rPr>
                <w:ins w:id="27242" w:author="28.541_CR0306R1_(Rel-16)_TEI16" w:date="2020-06-29T15:14:00Z"/>
              </w:rPr>
            </w:pPr>
            <w:ins w:id="27243" w:author="28.541_CR0306R1_(Rel-16)_TEI16" w:date="2020-06-29T15:14:00Z">
              <w:r>
                <w:t>add transport information and slice mapping on backhaul endpoints</w:t>
              </w:r>
            </w:ins>
          </w:p>
        </w:tc>
        <w:tc>
          <w:tcPr>
            <w:tcW w:w="708" w:type="dxa"/>
            <w:shd w:val="solid" w:color="FFFFFF" w:fill="auto"/>
          </w:tcPr>
          <w:p w:rsidR="009662BC" w:rsidRDefault="009662BC" w:rsidP="00D831B7">
            <w:pPr>
              <w:pStyle w:val="TAL"/>
              <w:rPr>
                <w:ins w:id="27244" w:author="28.541_CR0306R1_(Rel-16)_TEI16" w:date="2020-06-29T15:14:00Z"/>
                <w:lang w:eastAsia="zh-CN"/>
              </w:rPr>
            </w:pPr>
            <w:ins w:id="27245" w:author="28.541_CR0306R1_(Rel-16)_TEI16" w:date="2020-06-29T15:14:00Z">
              <w:r>
                <w:rPr>
                  <w:lang w:eastAsia="zh-CN"/>
                </w:rPr>
                <w:t>16.5.0</w:t>
              </w:r>
            </w:ins>
          </w:p>
        </w:tc>
      </w:tr>
      <w:tr w:rsidR="00EA24EE" w:rsidRPr="002B15AA" w:rsidTr="00BD0A88">
        <w:trPr>
          <w:ins w:id="27246" w:author="28.541_CR0307_(Rel-16)_TEI16" w:date="2020-06-29T15:28:00Z"/>
        </w:trPr>
        <w:tc>
          <w:tcPr>
            <w:tcW w:w="800" w:type="dxa"/>
            <w:shd w:val="solid" w:color="FFFFFF" w:fill="auto"/>
          </w:tcPr>
          <w:p w:rsidR="00EA24EE" w:rsidRDefault="00EA24EE" w:rsidP="00EA24EE">
            <w:pPr>
              <w:pStyle w:val="TAL"/>
              <w:rPr>
                <w:ins w:id="27247" w:author="28.541_CR0307_(Rel-16)_TEI16" w:date="2020-06-29T15:28:00Z"/>
                <w:lang w:eastAsia="zh-CN"/>
              </w:rPr>
            </w:pPr>
            <w:ins w:id="27248" w:author="28.541_CR0307_(Rel-16)_TEI16" w:date="2020-06-29T15:28:00Z">
              <w:r>
                <w:rPr>
                  <w:lang w:eastAsia="zh-CN"/>
                </w:rPr>
                <w:t>2020-06</w:t>
              </w:r>
            </w:ins>
          </w:p>
        </w:tc>
        <w:tc>
          <w:tcPr>
            <w:tcW w:w="1043" w:type="dxa"/>
            <w:shd w:val="solid" w:color="FFFFFF" w:fill="auto"/>
          </w:tcPr>
          <w:p w:rsidR="00EA24EE" w:rsidRDefault="00EA24EE" w:rsidP="00EA24EE">
            <w:pPr>
              <w:pStyle w:val="TAL"/>
              <w:rPr>
                <w:ins w:id="27249" w:author="28.541_CR0307_(Rel-16)_TEI16" w:date="2020-06-29T15:28:00Z"/>
                <w:lang w:eastAsia="zh-CN"/>
              </w:rPr>
            </w:pPr>
            <w:ins w:id="27250" w:author="28.541_CR0307_(Rel-16)_TEI16" w:date="2020-06-29T15:28:00Z">
              <w:r>
                <w:rPr>
                  <w:lang w:eastAsia="zh-CN"/>
                </w:rPr>
                <w:t>SA#88-e</w:t>
              </w:r>
            </w:ins>
          </w:p>
        </w:tc>
        <w:tc>
          <w:tcPr>
            <w:tcW w:w="1134" w:type="dxa"/>
            <w:shd w:val="solid" w:color="FFFFFF" w:fill="auto"/>
          </w:tcPr>
          <w:p w:rsidR="00EA24EE" w:rsidRDefault="00EA24EE" w:rsidP="00EA24EE">
            <w:pPr>
              <w:pStyle w:val="TAL"/>
              <w:rPr>
                <w:ins w:id="27251" w:author="28.541_CR0307_(Rel-16)_TEI16" w:date="2020-06-29T15:28:00Z"/>
                <w:rFonts w:cs="Arial"/>
                <w:lang w:eastAsia="zh-CN"/>
              </w:rPr>
            </w:pPr>
            <w:ins w:id="27252" w:author="28.541_CR0307_(Rel-16)_TEI16" w:date="2020-06-29T15:28:00Z">
              <w:r>
                <w:rPr>
                  <w:rFonts w:cs="Arial"/>
                  <w:lang w:eastAsia="zh-CN"/>
                </w:rPr>
                <w:t>SP-200485</w:t>
              </w:r>
            </w:ins>
          </w:p>
        </w:tc>
        <w:tc>
          <w:tcPr>
            <w:tcW w:w="709" w:type="dxa"/>
            <w:shd w:val="solid" w:color="FFFFFF" w:fill="auto"/>
          </w:tcPr>
          <w:p w:rsidR="00EA24EE" w:rsidRDefault="00EA24EE" w:rsidP="00EA24EE">
            <w:pPr>
              <w:pStyle w:val="TAL"/>
              <w:rPr>
                <w:ins w:id="27253" w:author="28.541_CR0307_(Rel-16)_TEI16" w:date="2020-06-29T15:28:00Z"/>
                <w:lang w:eastAsia="zh-CN"/>
              </w:rPr>
            </w:pPr>
            <w:ins w:id="27254" w:author="28.541_CR0307_(Rel-16)_TEI16" w:date="2020-06-29T15:28:00Z">
              <w:r>
                <w:rPr>
                  <w:lang w:eastAsia="zh-CN"/>
                </w:rPr>
                <w:t>0307</w:t>
              </w:r>
            </w:ins>
          </w:p>
        </w:tc>
        <w:tc>
          <w:tcPr>
            <w:tcW w:w="425" w:type="dxa"/>
            <w:shd w:val="solid" w:color="FFFFFF" w:fill="auto"/>
          </w:tcPr>
          <w:p w:rsidR="00EA24EE" w:rsidRDefault="00EA24EE" w:rsidP="00EA24EE">
            <w:pPr>
              <w:pStyle w:val="TAL"/>
              <w:rPr>
                <w:ins w:id="27255" w:author="28.541_CR0307_(Rel-16)_TEI16" w:date="2020-06-29T15:28:00Z"/>
                <w:lang w:eastAsia="zh-CN"/>
              </w:rPr>
            </w:pPr>
            <w:ins w:id="27256" w:author="28.541_CR0307_(Rel-16)_TEI16" w:date="2020-06-29T15:28:00Z">
              <w:r>
                <w:rPr>
                  <w:lang w:eastAsia="zh-CN"/>
                </w:rPr>
                <w:t>-</w:t>
              </w:r>
            </w:ins>
          </w:p>
        </w:tc>
        <w:tc>
          <w:tcPr>
            <w:tcW w:w="284" w:type="dxa"/>
            <w:shd w:val="solid" w:color="FFFFFF" w:fill="auto"/>
          </w:tcPr>
          <w:p w:rsidR="00EA24EE" w:rsidRDefault="00EA24EE" w:rsidP="00EA24EE">
            <w:pPr>
              <w:pStyle w:val="TAL"/>
              <w:rPr>
                <w:ins w:id="27257" w:author="28.541_CR0307_(Rel-16)_TEI16" w:date="2020-06-29T15:28:00Z"/>
                <w:rFonts w:cs="Arial"/>
                <w:lang w:eastAsia="zh-CN"/>
              </w:rPr>
            </w:pPr>
            <w:ins w:id="27258" w:author="28.541_CR0307_(Rel-16)_TEI16" w:date="2020-06-29T15:28:00Z">
              <w:r>
                <w:rPr>
                  <w:rFonts w:cs="Arial"/>
                  <w:lang w:eastAsia="zh-CN"/>
                </w:rPr>
                <w:t>F</w:t>
              </w:r>
            </w:ins>
          </w:p>
        </w:tc>
        <w:tc>
          <w:tcPr>
            <w:tcW w:w="4536" w:type="dxa"/>
            <w:shd w:val="solid" w:color="FFFFFF" w:fill="auto"/>
          </w:tcPr>
          <w:p w:rsidR="00EA24EE" w:rsidRDefault="00EA24EE" w:rsidP="00EA24EE">
            <w:pPr>
              <w:pStyle w:val="TAL"/>
              <w:rPr>
                <w:ins w:id="27259" w:author="28.541_CR0307_(Rel-16)_TEI16" w:date="2020-06-29T15:28:00Z"/>
              </w:rPr>
            </w:pPr>
            <w:ins w:id="27260" w:author="28.541_CR0307_(Rel-16)_TEI16" w:date="2020-06-29T15:28:00Z">
              <w:r>
                <w:t>add transport information and slice mapping on backhaul endpoints stage 3</w:t>
              </w:r>
            </w:ins>
          </w:p>
        </w:tc>
        <w:tc>
          <w:tcPr>
            <w:tcW w:w="708" w:type="dxa"/>
            <w:shd w:val="solid" w:color="FFFFFF" w:fill="auto"/>
          </w:tcPr>
          <w:p w:rsidR="00EA24EE" w:rsidRDefault="00EA24EE" w:rsidP="00EA24EE">
            <w:pPr>
              <w:pStyle w:val="TAL"/>
              <w:rPr>
                <w:ins w:id="27261" w:author="28.541_CR0307_(Rel-16)_TEI16" w:date="2020-06-29T15:28:00Z"/>
                <w:lang w:eastAsia="zh-CN"/>
              </w:rPr>
            </w:pPr>
            <w:ins w:id="27262" w:author="28.541_CR0307_(Rel-16)_TEI16" w:date="2020-06-29T15:28:00Z">
              <w:r>
                <w:rPr>
                  <w:lang w:eastAsia="zh-CN"/>
                </w:rPr>
                <w:t>16.5.0</w:t>
              </w:r>
            </w:ins>
          </w:p>
        </w:tc>
      </w:tr>
      <w:tr w:rsidR="00BA7AF9" w:rsidRPr="002B15AA" w:rsidTr="00BD0A88">
        <w:trPr>
          <w:ins w:id="27263" w:author="28.541_CR0312R1_(Rel-16)_eNRM" w:date="2020-06-29T15:33:00Z"/>
        </w:trPr>
        <w:tc>
          <w:tcPr>
            <w:tcW w:w="800" w:type="dxa"/>
            <w:shd w:val="solid" w:color="FFFFFF" w:fill="auto"/>
          </w:tcPr>
          <w:p w:rsidR="00BA7AF9" w:rsidRDefault="00BA7AF9" w:rsidP="00BA7AF9">
            <w:pPr>
              <w:pStyle w:val="TAL"/>
              <w:rPr>
                <w:ins w:id="27264" w:author="28.541_CR0312R1_(Rel-16)_eNRM" w:date="2020-06-29T15:33:00Z"/>
                <w:lang w:eastAsia="zh-CN"/>
              </w:rPr>
            </w:pPr>
            <w:ins w:id="27265" w:author="28.541_CR0312R1_(Rel-16)_eNRM" w:date="2020-06-29T15:33:00Z">
              <w:r>
                <w:rPr>
                  <w:lang w:eastAsia="zh-CN"/>
                </w:rPr>
                <w:t>2020-06</w:t>
              </w:r>
            </w:ins>
          </w:p>
        </w:tc>
        <w:tc>
          <w:tcPr>
            <w:tcW w:w="1043" w:type="dxa"/>
            <w:shd w:val="solid" w:color="FFFFFF" w:fill="auto"/>
          </w:tcPr>
          <w:p w:rsidR="00BA7AF9" w:rsidRDefault="00BA7AF9" w:rsidP="00BA7AF9">
            <w:pPr>
              <w:pStyle w:val="TAL"/>
              <w:rPr>
                <w:ins w:id="27266" w:author="28.541_CR0312R1_(Rel-16)_eNRM" w:date="2020-06-29T15:33:00Z"/>
                <w:lang w:eastAsia="zh-CN"/>
              </w:rPr>
            </w:pPr>
            <w:ins w:id="27267" w:author="28.541_CR0312R1_(Rel-16)_eNRM" w:date="2020-06-29T15:33:00Z">
              <w:r>
                <w:rPr>
                  <w:lang w:eastAsia="zh-CN"/>
                </w:rPr>
                <w:t>SA#88-e</w:t>
              </w:r>
            </w:ins>
          </w:p>
        </w:tc>
        <w:tc>
          <w:tcPr>
            <w:tcW w:w="1134" w:type="dxa"/>
            <w:shd w:val="solid" w:color="FFFFFF" w:fill="auto"/>
          </w:tcPr>
          <w:p w:rsidR="00BA7AF9" w:rsidRDefault="00BA7AF9" w:rsidP="00BA7AF9">
            <w:pPr>
              <w:pStyle w:val="TAL"/>
              <w:rPr>
                <w:ins w:id="27268" w:author="28.541_CR0312R1_(Rel-16)_eNRM" w:date="2020-06-29T15:33:00Z"/>
                <w:rFonts w:cs="Arial"/>
                <w:lang w:eastAsia="zh-CN"/>
              </w:rPr>
            </w:pPr>
            <w:ins w:id="27269" w:author="28.541_CR0312R1_(Rel-16)_eNRM" w:date="2020-06-29T15:34:00Z">
              <w:r>
                <w:rPr>
                  <w:rFonts w:cs="Arial"/>
                  <w:lang w:eastAsia="zh-CN"/>
                </w:rPr>
                <w:t>SP-200490</w:t>
              </w:r>
            </w:ins>
          </w:p>
        </w:tc>
        <w:tc>
          <w:tcPr>
            <w:tcW w:w="709" w:type="dxa"/>
            <w:shd w:val="solid" w:color="FFFFFF" w:fill="auto"/>
          </w:tcPr>
          <w:p w:rsidR="00BA7AF9" w:rsidRDefault="00BA7AF9" w:rsidP="00BA7AF9">
            <w:pPr>
              <w:pStyle w:val="TAL"/>
              <w:rPr>
                <w:ins w:id="27270" w:author="28.541_CR0312R1_(Rel-16)_eNRM" w:date="2020-06-29T15:33:00Z"/>
                <w:lang w:eastAsia="zh-CN"/>
              </w:rPr>
            </w:pPr>
            <w:ins w:id="27271" w:author="28.541_CR0312R1_(Rel-16)_eNRM" w:date="2020-06-29T15:33:00Z">
              <w:r>
                <w:rPr>
                  <w:lang w:eastAsia="zh-CN"/>
                </w:rPr>
                <w:t>0312</w:t>
              </w:r>
            </w:ins>
          </w:p>
        </w:tc>
        <w:tc>
          <w:tcPr>
            <w:tcW w:w="425" w:type="dxa"/>
            <w:shd w:val="solid" w:color="FFFFFF" w:fill="auto"/>
          </w:tcPr>
          <w:p w:rsidR="00BA7AF9" w:rsidRDefault="00BA7AF9" w:rsidP="00BA7AF9">
            <w:pPr>
              <w:pStyle w:val="TAL"/>
              <w:rPr>
                <w:ins w:id="27272" w:author="28.541_CR0312R1_(Rel-16)_eNRM" w:date="2020-06-29T15:33:00Z"/>
                <w:lang w:eastAsia="zh-CN"/>
              </w:rPr>
            </w:pPr>
            <w:ins w:id="27273" w:author="28.541_CR0312R1_(Rel-16)_eNRM" w:date="2020-06-29T15:33:00Z">
              <w:r>
                <w:rPr>
                  <w:lang w:eastAsia="zh-CN"/>
                </w:rPr>
                <w:t>1</w:t>
              </w:r>
            </w:ins>
          </w:p>
        </w:tc>
        <w:tc>
          <w:tcPr>
            <w:tcW w:w="284" w:type="dxa"/>
            <w:shd w:val="solid" w:color="FFFFFF" w:fill="auto"/>
          </w:tcPr>
          <w:p w:rsidR="00BA7AF9" w:rsidRDefault="00BA7AF9" w:rsidP="00BA7AF9">
            <w:pPr>
              <w:pStyle w:val="TAL"/>
              <w:rPr>
                <w:ins w:id="27274" w:author="28.541_CR0312R1_(Rel-16)_eNRM" w:date="2020-06-29T15:33:00Z"/>
                <w:rFonts w:cs="Arial"/>
                <w:lang w:eastAsia="zh-CN"/>
              </w:rPr>
            </w:pPr>
            <w:ins w:id="27275" w:author="28.541_CR0312R1_(Rel-16)_eNRM" w:date="2020-06-29T15:33:00Z">
              <w:r>
                <w:rPr>
                  <w:rFonts w:cs="Arial"/>
                  <w:lang w:eastAsia="zh-CN"/>
                </w:rPr>
                <w:t>F</w:t>
              </w:r>
            </w:ins>
          </w:p>
        </w:tc>
        <w:tc>
          <w:tcPr>
            <w:tcW w:w="4536" w:type="dxa"/>
            <w:shd w:val="solid" w:color="FFFFFF" w:fill="auto"/>
          </w:tcPr>
          <w:p w:rsidR="00BA7AF9" w:rsidRDefault="00BA7AF9" w:rsidP="00BA7AF9">
            <w:pPr>
              <w:pStyle w:val="TAL"/>
              <w:rPr>
                <w:ins w:id="27276" w:author="28.541_CR0312R1_(Rel-16)_eNRM" w:date="2020-06-29T15:33:00Z"/>
              </w:rPr>
            </w:pPr>
            <w:ins w:id="27277" w:author="28.541_CR0312R1_(Rel-16)_eNRM" w:date="2020-06-29T15:34:00Z">
              <w:r>
                <w:t>U</w:t>
              </w:r>
            </w:ins>
            <w:ins w:id="27278" w:author="28.541_CR0312R1_(Rel-16)_eNRM" w:date="2020-06-29T15:33:00Z">
              <w:r>
                <w:t>pdate SliceProfile attributes solution 1</w:t>
              </w:r>
            </w:ins>
          </w:p>
        </w:tc>
        <w:tc>
          <w:tcPr>
            <w:tcW w:w="708" w:type="dxa"/>
            <w:shd w:val="solid" w:color="FFFFFF" w:fill="auto"/>
          </w:tcPr>
          <w:p w:rsidR="00BA7AF9" w:rsidRDefault="00BA7AF9" w:rsidP="00BA7AF9">
            <w:pPr>
              <w:pStyle w:val="TAL"/>
              <w:rPr>
                <w:ins w:id="27279" w:author="28.541_CR0312R1_(Rel-16)_eNRM" w:date="2020-06-29T15:33:00Z"/>
                <w:lang w:eastAsia="zh-CN"/>
              </w:rPr>
            </w:pPr>
            <w:ins w:id="27280" w:author="28.541_CR0312R1_(Rel-16)_eNRM" w:date="2020-06-29T15:33:00Z">
              <w:r>
                <w:rPr>
                  <w:lang w:eastAsia="zh-CN"/>
                </w:rPr>
                <w:t>16.5.0</w:t>
              </w:r>
            </w:ins>
          </w:p>
        </w:tc>
      </w:tr>
      <w:tr w:rsidR="00CB4DA9" w:rsidRPr="002B15AA" w:rsidTr="00BD0A88">
        <w:trPr>
          <w:ins w:id="27281" w:author="28.541_CR0315R1_(Rel-16)_eNRM" w:date="2020-06-29T15:38:00Z"/>
        </w:trPr>
        <w:tc>
          <w:tcPr>
            <w:tcW w:w="800" w:type="dxa"/>
            <w:shd w:val="solid" w:color="FFFFFF" w:fill="auto"/>
          </w:tcPr>
          <w:p w:rsidR="00CB4DA9" w:rsidRDefault="00CB4DA9" w:rsidP="00CB4DA9">
            <w:pPr>
              <w:pStyle w:val="TAL"/>
              <w:rPr>
                <w:ins w:id="27282" w:author="28.541_CR0315R1_(Rel-16)_eNRM" w:date="2020-06-29T15:38:00Z"/>
                <w:lang w:eastAsia="zh-CN"/>
              </w:rPr>
            </w:pPr>
            <w:ins w:id="27283" w:author="28.541_CR0315R1_(Rel-16)_eNRM" w:date="2020-06-29T15:38:00Z">
              <w:r>
                <w:rPr>
                  <w:lang w:eastAsia="zh-CN"/>
                </w:rPr>
                <w:t>2020-06</w:t>
              </w:r>
            </w:ins>
          </w:p>
        </w:tc>
        <w:tc>
          <w:tcPr>
            <w:tcW w:w="1043" w:type="dxa"/>
            <w:shd w:val="solid" w:color="FFFFFF" w:fill="auto"/>
          </w:tcPr>
          <w:p w:rsidR="00CB4DA9" w:rsidRDefault="00CB4DA9" w:rsidP="00CB4DA9">
            <w:pPr>
              <w:pStyle w:val="TAL"/>
              <w:rPr>
                <w:ins w:id="27284" w:author="28.541_CR0315R1_(Rel-16)_eNRM" w:date="2020-06-29T15:38:00Z"/>
                <w:lang w:eastAsia="zh-CN"/>
              </w:rPr>
            </w:pPr>
            <w:ins w:id="27285" w:author="28.541_CR0315R1_(Rel-16)_eNRM" w:date="2020-06-29T15:38:00Z">
              <w:r>
                <w:rPr>
                  <w:lang w:eastAsia="zh-CN"/>
                </w:rPr>
                <w:t>SA#88-e</w:t>
              </w:r>
            </w:ins>
          </w:p>
        </w:tc>
        <w:tc>
          <w:tcPr>
            <w:tcW w:w="1134" w:type="dxa"/>
            <w:shd w:val="solid" w:color="FFFFFF" w:fill="auto"/>
          </w:tcPr>
          <w:p w:rsidR="00CB4DA9" w:rsidRDefault="00CB4DA9" w:rsidP="00CB4DA9">
            <w:pPr>
              <w:pStyle w:val="TAL"/>
              <w:rPr>
                <w:ins w:id="27286" w:author="28.541_CR0315R1_(Rel-16)_eNRM" w:date="2020-06-29T15:38:00Z"/>
                <w:rFonts w:cs="Arial"/>
                <w:lang w:eastAsia="zh-CN"/>
              </w:rPr>
            </w:pPr>
            <w:ins w:id="27287" w:author="28.541_CR0315R1_(Rel-16)_eNRM" w:date="2020-06-29T15:38:00Z">
              <w:r>
                <w:rPr>
                  <w:rFonts w:cs="Arial"/>
                  <w:lang w:eastAsia="zh-CN"/>
                </w:rPr>
                <w:t>SP-200490</w:t>
              </w:r>
            </w:ins>
          </w:p>
        </w:tc>
        <w:tc>
          <w:tcPr>
            <w:tcW w:w="709" w:type="dxa"/>
            <w:shd w:val="solid" w:color="FFFFFF" w:fill="auto"/>
          </w:tcPr>
          <w:p w:rsidR="00CB4DA9" w:rsidRDefault="00CB4DA9" w:rsidP="00CB4DA9">
            <w:pPr>
              <w:pStyle w:val="TAL"/>
              <w:rPr>
                <w:ins w:id="27288" w:author="28.541_CR0315R1_(Rel-16)_eNRM" w:date="2020-06-29T15:38:00Z"/>
                <w:lang w:eastAsia="zh-CN"/>
              </w:rPr>
            </w:pPr>
            <w:ins w:id="27289" w:author="28.541_CR0315R1_(Rel-16)_eNRM" w:date="2020-06-29T15:38:00Z">
              <w:r>
                <w:rPr>
                  <w:lang w:eastAsia="zh-CN"/>
                </w:rPr>
                <w:t>0315</w:t>
              </w:r>
            </w:ins>
          </w:p>
        </w:tc>
        <w:tc>
          <w:tcPr>
            <w:tcW w:w="425" w:type="dxa"/>
            <w:shd w:val="solid" w:color="FFFFFF" w:fill="auto"/>
          </w:tcPr>
          <w:p w:rsidR="00CB4DA9" w:rsidRDefault="00CB4DA9" w:rsidP="00CB4DA9">
            <w:pPr>
              <w:pStyle w:val="TAL"/>
              <w:rPr>
                <w:ins w:id="27290" w:author="28.541_CR0315R1_(Rel-16)_eNRM" w:date="2020-06-29T15:38:00Z"/>
                <w:lang w:eastAsia="zh-CN"/>
              </w:rPr>
            </w:pPr>
            <w:ins w:id="27291" w:author="28.541_CR0315R1_(Rel-16)_eNRM" w:date="2020-06-29T15:38:00Z">
              <w:r>
                <w:rPr>
                  <w:lang w:eastAsia="zh-CN"/>
                </w:rPr>
                <w:t>1</w:t>
              </w:r>
            </w:ins>
          </w:p>
        </w:tc>
        <w:tc>
          <w:tcPr>
            <w:tcW w:w="284" w:type="dxa"/>
            <w:shd w:val="solid" w:color="FFFFFF" w:fill="auto"/>
          </w:tcPr>
          <w:p w:rsidR="00CB4DA9" w:rsidRDefault="00CB4DA9" w:rsidP="00CB4DA9">
            <w:pPr>
              <w:pStyle w:val="TAL"/>
              <w:rPr>
                <w:ins w:id="27292" w:author="28.541_CR0315R1_(Rel-16)_eNRM" w:date="2020-06-29T15:38:00Z"/>
                <w:rFonts w:cs="Arial"/>
                <w:lang w:eastAsia="zh-CN"/>
              </w:rPr>
            </w:pPr>
            <w:ins w:id="27293" w:author="28.541_CR0315R1_(Rel-16)_eNRM" w:date="2020-06-29T15:38:00Z">
              <w:r>
                <w:rPr>
                  <w:rFonts w:cs="Arial"/>
                  <w:lang w:eastAsia="zh-CN"/>
                </w:rPr>
                <w:t>B</w:t>
              </w:r>
            </w:ins>
          </w:p>
        </w:tc>
        <w:tc>
          <w:tcPr>
            <w:tcW w:w="4536" w:type="dxa"/>
            <w:shd w:val="solid" w:color="FFFFFF" w:fill="auto"/>
          </w:tcPr>
          <w:p w:rsidR="00CB4DA9" w:rsidRDefault="00CB4DA9" w:rsidP="00CB4DA9">
            <w:pPr>
              <w:pStyle w:val="TAL"/>
              <w:rPr>
                <w:ins w:id="27294" w:author="28.541_CR0315R1_(Rel-16)_eNRM" w:date="2020-06-29T15:38:00Z"/>
              </w:rPr>
            </w:pPr>
            <w:ins w:id="27295" w:author="28.541_CR0315R1_(Rel-16)_eNRM" w:date="2020-06-29T15:38:00Z">
              <w:r>
                <w:t>Add configuredMaxTxEIRP on NRSectorCarrier</w:t>
              </w:r>
            </w:ins>
          </w:p>
        </w:tc>
        <w:tc>
          <w:tcPr>
            <w:tcW w:w="708" w:type="dxa"/>
            <w:shd w:val="solid" w:color="FFFFFF" w:fill="auto"/>
          </w:tcPr>
          <w:p w:rsidR="00CB4DA9" w:rsidRDefault="00CB4DA9" w:rsidP="00CB4DA9">
            <w:pPr>
              <w:pStyle w:val="TAL"/>
              <w:rPr>
                <w:ins w:id="27296" w:author="28.541_CR0315R1_(Rel-16)_eNRM" w:date="2020-06-29T15:38:00Z"/>
                <w:lang w:eastAsia="zh-CN"/>
              </w:rPr>
            </w:pPr>
            <w:ins w:id="27297" w:author="28.541_CR0315R1_(Rel-16)_eNRM" w:date="2020-06-29T15:38:00Z">
              <w:r>
                <w:rPr>
                  <w:lang w:eastAsia="zh-CN"/>
                </w:rPr>
                <w:t>16.5.0</w:t>
              </w:r>
            </w:ins>
          </w:p>
        </w:tc>
      </w:tr>
      <w:tr w:rsidR="002F4A34" w:rsidRPr="002B15AA" w:rsidTr="00BD0A88">
        <w:trPr>
          <w:ins w:id="27298" w:author="28.541_CR0316_(Rel-16)_eNRM" w:date="2020-06-29T15:42:00Z"/>
        </w:trPr>
        <w:tc>
          <w:tcPr>
            <w:tcW w:w="800" w:type="dxa"/>
            <w:shd w:val="solid" w:color="FFFFFF" w:fill="auto"/>
          </w:tcPr>
          <w:p w:rsidR="002F4A34" w:rsidRDefault="002F4A34" w:rsidP="00CB4DA9">
            <w:pPr>
              <w:pStyle w:val="TAL"/>
              <w:rPr>
                <w:ins w:id="27299" w:author="28.541_CR0316_(Rel-16)_eNRM" w:date="2020-06-29T15:42:00Z"/>
                <w:lang w:eastAsia="zh-CN"/>
              </w:rPr>
            </w:pPr>
            <w:ins w:id="27300" w:author="28.541_CR0316_(Rel-16)_eNRM" w:date="2020-06-29T15:42:00Z">
              <w:r>
                <w:rPr>
                  <w:lang w:eastAsia="zh-CN"/>
                </w:rPr>
                <w:t>2020-06</w:t>
              </w:r>
            </w:ins>
          </w:p>
        </w:tc>
        <w:tc>
          <w:tcPr>
            <w:tcW w:w="1043" w:type="dxa"/>
            <w:shd w:val="solid" w:color="FFFFFF" w:fill="auto"/>
          </w:tcPr>
          <w:p w:rsidR="002F4A34" w:rsidRDefault="002F4A34" w:rsidP="00CB4DA9">
            <w:pPr>
              <w:pStyle w:val="TAL"/>
              <w:rPr>
                <w:ins w:id="27301" w:author="28.541_CR0316_(Rel-16)_eNRM" w:date="2020-06-29T15:42:00Z"/>
                <w:lang w:eastAsia="zh-CN"/>
              </w:rPr>
            </w:pPr>
            <w:ins w:id="27302" w:author="28.541_CR0316_(Rel-16)_eNRM" w:date="2020-06-29T15:42:00Z">
              <w:r>
                <w:rPr>
                  <w:lang w:eastAsia="zh-CN"/>
                </w:rPr>
                <w:t>SA#88-e</w:t>
              </w:r>
            </w:ins>
          </w:p>
        </w:tc>
        <w:tc>
          <w:tcPr>
            <w:tcW w:w="1134" w:type="dxa"/>
            <w:shd w:val="solid" w:color="FFFFFF" w:fill="auto"/>
          </w:tcPr>
          <w:p w:rsidR="002F4A34" w:rsidRDefault="002F4A34" w:rsidP="00CB4DA9">
            <w:pPr>
              <w:pStyle w:val="TAL"/>
              <w:rPr>
                <w:ins w:id="27303" w:author="28.541_CR0316_(Rel-16)_eNRM" w:date="2020-06-29T15:42:00Z"/>
                <w:rFonts w:cs="Arial"/>
                <w:lang w:eastAsia="zh-CN"/>
              </w:rPr>
            </w:pPr>
            <w:ins w:id="27304" w:author="28.541_CR0316_(Rel-16)_eNRM" w:date="2020-06-29T15:42:00Z">
              <w:r>
                <w:rPr>
                  <w:rFonts w:cs="Arial"/>
                  <w:lang w:eastAsia="zh-CN"/>
                </w:rPr>
                <w:t>SP-200490</w:t>
              </w:r>
            </w:ins>
          </w:p>
        </w:tc>
        <w:tc>
          <w:tcPr>
            <w:tcW w:w="709" w:type="dxa"/>
            <w:shd w:val="solid" w:color="FFFFFF" w:fill="auto"/>
          </w:tcPr>
          <w:p w:rsidR="002F4A34" w:rsidRDefault="002F4A34" w:rsidP="00CB4DA9">
            <w:pPr>
              <w:pStyle w:val="TAL"/>
              <w:rPr>
                <w:ins w:id="27305" w:author="28.541_CR0316_(Rel-16)_eNRM" w:date="2020-06-29T15:42:00Z"/>
                <w:lang w:eastAsia="zh-CN"/>
              </w:rPr>
            </w:pPr>
            <w:ins w:id="27306" w:author="28.541_CR0316_(Rel-16)_eNRM" w:date="2020-06-29T15:42:00Z">
              <w:r>
                <w:rPr>
                  <w:lang w:eastAsia="zh-CN"/>
                </w:rPr>
                <w:t>0316</w:t>
              </w:r>
            </w:ins>
          </w:p>
        </w:tc>
        <w:tc>
          <w:tcPr>
            <w:tcW w:w="425" w:type="dxa"/>
            <w:shd w:val="solid" w:color="FFFFFF" w:fill="auto"/>
          </w:tcPr>
          <w:p w:rsidR="002F4A34" w:rsidRDefault="002F4A34" w:rsidP="00CB4DA9">
            <w:pPr>
              <w:pStyle w:val="TAL"/>
              <w:rPr>
                <w:ins w:id="27307" w:author="28.541_CR0316_(Rel-16)_eNRM" w:date="2020-06-29T15:42:00Z"/>
                <w:lang w:eastAsia="zh-CN"/>
              </w:rPr>
            </w:pPr>
            <w:ins w:id="27308" w:author="28.541_CR0316_(Rel-16)_eNRM" w:date="2020-06-29T15:42:00Z">
              <w:r>
                <w:rPr>
                  <w:lang w:eastAsia="zh-CN"/>
                </w:rPr>
                <w:t>-</w:t>
              </w:r>
            </w:ins>
          </w:p>
        </w:tc>
        <w:tc>
          <w:tcPr>
            <w:tcW w:w="284" w:type="dxa"/>
            <w:shd w:val="solid" w:color="FFFFFF" w:fill="auto"/>
          </w:tcPr>
          <w:p w:rsidR="002F4A34" w:rsidRDefault="002F4A34" w:rsidP="00CB4DA9">
            <w:pPr>
              <w:pStyle w:val="TAL"/>
              <w:rPr>
                <w:ins w:id="27309" w:author="28.541_CR0316_(Rel-16)_eNRM" w:date="2020-06-29T15:42:00Z"/>
                <w:rFonts w:cs="Arial"/>
                <w:lang w:eastAsia="zh-CN"/>
              </w:rPr>
            </w:pPr>
            <w:ins w:id="27310" w:author="28.541_CR0316_(Rel-16)_eNRM" w:date="2020-06-29T15:42:00Z">
              <w:r>
                <w:rPr>
                  <w:rFonts w:cs="Arial"/>
                  <w:lang w:eastAsia="zh-CN"/>
                </w:rPr>
                <w:t>B</w:t>
              </w:r>
            </w:ins>
          </w:p>
        </w:tc>
        <w:tc>
          <w:tcPr>
            <w:tcW w:w="4536" w:type="dxa"/>
            <w:shd w:val="solid" w:color="FFFFFF" w:fill="auto"/>
          </w:tcPr>
          <w:p w:rsidR="002F4A34" w:rsidRDefault="002F4A34" w:rsidP="00CB4DA9">
            <w:pPr>
              <w:pStyle w:val="TAL"/>
              <w:rPr>
                <w:ins w:id="27311" w:author="28.541_CR0316_(Rel-16)_eNRM" w:date="2020-06-29T15:42:00Z"/>
              </w:rPr>
            </w:pPr>
            <w:ins w:id="27312" w:author="28.541_CR0316_(Rel-16)_eNRM" w:date="2020-06-29T15:42:00Z">
              <w:r>
                <w:t xml:space="preserve">Stage 3 Add configuredMaxTxEIRP on NRSectorCarrier </w:t>
              </w:r>
            </w:ins>
          </w:p>
        </w:tc>
        <w:tc>
          <w:tcPr>
            <w:tcW w:w="708" w:type="dxa"/>
            <w:shd w:val="solid" w:color="FFFFFF" w:fill="auto"/>
          </w:tcPr>
          <w:p w:rsidR="002F4A34" w:rsidRDefault="002F4A34" w:rsidP="00CB4DA9">
            <w:pPr>
              <w:pStyle w:val="TAL"/>
              <w:rPr>
                <w:ins w:id="27313" w:author="28.541_CR0316_(Rel-16)_eNRM" w:date="2020-06-29T15:42:00Z"/>
                <w:lang w:eastAsia="zh-CN"/>
              </w:rPr>
            </w:pPr>
            <w:ins w:id="27314" w:author="28.541_CR0316_(Rel-16)_eNRM" w:date="2020-06-29T15:42:00Z">
              <w:r>
                <w:rPr>
                  <w:lang w:eastAsia="zh-CN"/>
                </w:rPr>
                <w:t>16.5.0</w:t>
              </w:r>
            </w:ins>
          </w:p>
        </w:tc>
      </w:tr>
      <w:tr w:rsidR="00644452" w:rsidRPr="002B15AA" w:rsidTr="00BD0A88">
        <w:trPr>
          <w:ins w:id="27315" w:author="28.541_CR0318_(Rel-16)_eNRM" w:date="2020-06-29T15:54:00Z"/>
        </w:trPr>
        <w:tc>
          <w:tcPr>
            <w:tcW w:w="800" w:type="dxa"/>
            <w:shd w:val="solid" w:color="FFFFFF" w:fill="auto"/>
          </w:tcPr>
          <w:p w:rsidR="00644452" w:rsidRDefault="00644452" w:rsidP="00644452">
            <w:pPr>
              <w:pStyle w:val="TAL"/>
              <w:rPr>
                <w:ins w:id="27316" w:author="28.541_CR0318_(Rel-16)_eNRM" w:date="2020-06-29T15:54:00Z"/>
                <w:lang w:eastAsia="zh-CN"/>
              </w:rPr>
            </w:pPr>
            <w:ins w:id="27317" w:author="28.541_CR0318_(Rel-16)_eNRM" w:date="2020-06-29T15:54:00Z">
              <w:r>
                <w:rPr>
                  <w:lang w:eastAsia="zh-CN"/>
                </w:rPr>
                <w:t>2020-06</w:t>
              </w:r>
            </w:ins>
          </w:p>
        </w:tc>
        <w:tc>
          <w:tcPr>
            <w:tcW w:w="1043" w:type="dxa"/>
            <w:shd w:val="solid" w:color="FFFFFF" w:fill="auto"/>
          </w:tcPr>
          <w:p w:rsidR="00644452" w:rsidRDefault="00644452" w:rsidP="00644452">
            <w:pPr>
              <w:pStyle w:val="TAL"/>
              <w:rPr>
                <w:ins w:id="27318" w:author="28.541_CR0318_(Rel-16)_eNRM" w:date="2020-06-29T15:54:00Z"/>
                <w:lang w:eastAsia="zh-CN"/>
              </w:rPr>
            </w:pPr>
            <w:ins w:id="27319" w:author="28.541_CR0318_(Rel-16)_eNRM" w:date="2020-06-29T15:54:00Z">
              <w:r>
                <w:rPr>
                  <w:lang w:eastAsia="zh-CN"/>
                </w:rPr>
                <w:t>SA#88-e</w:t>
              </w:r>
            </w:ins>
          </w:p>
        </w:tc>
        <w:tc>
          <w:tcPr>
            <w:tcW w:w="1134" w:type="dxa"/>
            <w:shd w:val="solid" w:color="FFFFFF" w:fill="auto"/>
          </w:tcPr>
          <w:p w:rsidR="00644452" w:rsidRDefault="00644452" w:rsidP="00644452">
            <w:pPr>
              <w:pStyle w:val="TAL"/>
              <w:rPr>
                <w:ins w:id="27320" w:author="28.541_CR0318_(Rel-16)_eNRM" w:date="2020-06-29T15:54:00Z"/>
                <w:rFonts w:cs="Arial"/>
                <w:lang w:eastAsia="zh-CN"/>
              </w:rPr>
            </w:pPr>
            <w:ins w:id="27321" w:author="28.541_CR0318_(Rel-16)_eNRM" w:date="2020-06-29T15:54:00Z">
              <w:r>
                <w:rPr>
                  <w:rFonts w:cs="Arial"/>
                  <w:lang w:eastAsia="zh-CN"/>
                </w:rPr>
                <w:t>SP-200490</w:t>
              </w:r>
            </w:ins>
          </w:p>
        </w:tc>
        <w:tc>
          <w:tcPr>
            <w:tcW w:w="709" w:type="dxa"/>
            <w:shd w:val="solid" w:color="FFFFFF" w:fill="auto"/>
          </w:tcPr>
          <w:p w:rsidR="00644452" w:rsidRDefault="00644452" w:rsidP="00644452">
            <w:pPr>
              <w:pStyle w:val="TAL"/>
              <w:rPr>
                <w:ins w:id="27322" w:author="28.541_CR0318_(Rel-16)_eNRM" w:date="2020-06-29T15:54:00Z"/>
                <w:lang w:eastAsia="zh-CN"/>
              </w:rPr>
            </w:pPr>
            <w:ins w:id="27323" w:author="28.541_CR0318_(Rel-16)_eNRM" w:date="2020-06-29T15:54:00Z">
              <w:r>
                <w:rPr>
                  <w:lang w:eastAsia="zh-CN"/>
                </w:rPr>
                <w:t>0318</w:t>
              </w:r>
            </w:ins>
          </w:p>
        </w:tc>
        <w:tc>
          <w:tcPr>
            <w:tcW w:w="425" w:type="dxa"/>
            <w:shd w:val="solid" w:color="FFFFFF" w:fill="auto"/>
          </w:tcPr>
          <w:p w:rsidR="00644452" w:rsidRDefault="00644452" w:rsidP="00644452">
            <w:pPr>
              <w:pStyle w:val="TAL"/>
              <w:rPr>
                <w:ins w:id="27324" w:author="28.541_CR0318_(Rel-16)_eNRM" w:date="2020-06-29T15:54:00Z"/>
                <w:lang w:eastAsia="zh-CN"/>
              </w:rPr>
            </w:pPr>
            <w:ins w:id="27325" w:author="28.541_CR0318_(Rel-16)_eNRM" w:date="2020-06-29T15:54:00Z">
              <w:r>
                <w:rPr>
                  <w:lang w:eastAsia="zh-CN"/>
                </w:rPr>
                <w:t>-</w:t>
              </w:r>
            </w:ins>
          </w:p>
        </w:tc>
        <w:tc>
          <w:tcPr>
            <w:tcW w:w="284" w:type="dxa"/>
            <w:shd w:val="solid" w:color="FFFFFF" w:fill="auto"/>
          </w:tcPr>
          <w:p w:rsidR="00644452" w:rsidRDefault="00644452" w:rsidP="00644452">
            <w:pPr>
              <w:pStyle w:val="TAL"/>
              <w:rPr>
                <w:ins w:id="27326" w:author="28.541_CR0318_(Rel-16)_eNRM" w:date="2020-06-29T15:54:00Z"/>
                <w:rFonts w:cs="Arial"/>
                <w:lang w:eastAsia="zh-CN"/>
              </w:rPr>
            </w:pPr>
            <w:ins w:id="27327" w:author="28.541_CR0318_(Rel-16)_eNRM" w:date="2020-06-29T15:54:00Z">
              <w:r>
                <w:rPr>
                  <w:rFonts w:cs="Arial"/>
                  <w:lang w:eastAsia="zh-CN"/>
                </w:rPr>
                <w:t>F</w:t>
              </w:r>
            </w:ins>
          </w:p>
        </w:tc>
        <w:tc>
          <w:tcPr>
            <w:tcW w:w="4536" w:type="dxa"/>
            <w:shd w:val="solid" w:color="FFFFFF" w:fill="auto"/>
          </w:tcPr>
          <w:p w:rsidR="00644452" w:rsidRDefault="00644452" w:rsidP="00644452">
            <w:pPr>
              <w:pStyle w:val="TAL"/>
              <w:rPr>
                <w:ins w:id="27328" w:author="28.541_CR0318_(Rel-16)_eNRM" w:date="2020-06-29T15:54:00Z"/>
              </w:rPr>
            </w:pPr>
            <w:ins w:id="27329" w:author="28.541_CR0318_(Rel-16)_eNRM" w:date="2020-06-29T15:54:00Z">
              <w:r>
                <w:t>Update NRM YANG for 28.541</w:t>
              </w:r>
            </w:ins>
          </w:p>
        </w:tc>
        <w:tc>
          <w:tcPr>
            <w:tcW w:w="708" w:type="dxa"/>
            <w:shd w:val="solid" w:color="FFFFFF" w:fill="auto"/>
          </w:tcPr>
          <w:p w:rsidR="00644452" w:rsidRDefault="00644452" w:rsidP="00644452">
            <w:pPr>
              <w:pStyle w:val="TAL"/>
              <w:rPr>
                <w:ins w:id="27330" w:author="28.541_CR0318_(Rel-16)_eNRM" w:date="2020-06-29T15:54:00Z"/>
                <w:lang w:eastAsia="zh-CN"/>
              </w:rPr>
            </w:pPr>
            <w:ins w:id="27331" w:author="28.541_CR0318_(Rel-16)_eNRM" w:date="2020-06-29T15:54:00Z">
              <w:r>
                <w:rPr>
                  <w:lang w:eastAsia="zh-CN"/>
                </w:rPr>
                <w:t>16.5.0</w:t>
              </w:r>
            </w:ins>
          </w:p>
        </w:tc>
      </w:tr>
      <w:tr w:rsidR="007A0935" w:rsidRPr="002B15AA" w:rsidTr="00BD0A88">
        <w:trPr>
          <w:ins w:id="27332" w:author="28.541_CR0319_(Rel-16)_EE_5G" w:date="2020-06-29T15:58:00Z"/>
        </w:trPr>
        <w:tc>
          <w:tcPr>
            <w:tcW w:w="800" w:type="dxa"/>
            <w:shd w:val="solid" w:color="FFFFFF" w:fill="auto"/>
          </w:tcPr>
          <w:p w:rsidR="007A0935" w:rsidRDefault="007A0935" w:rsidP="00644452">
            <w:pPr>
              <w:pStyle w:val="TAL"/>
              <w:rPr>
                <w:ins w:id="27333" w:author="28.541_CR0319_(Rel-16)_EE_5G" w:date="2020-06-29T15:58:00Z"/>
                <w:lang w:eastAsia="zh-CN"/>
              </w:rPr>
            </w:pPr>
            <w:ins w:id="27334" w:author="28.541_CR0319_(Rel-16)_EE_5G" w:date="2020-06-29T15:58:00Z">
              <w:r>
                <w:rPr>
                  <w:lang w:eastAsia="zh-CN"/>
                </w:rPr>
                <w:t>2020-06</w:t>
              </w:r>
            </w:ins>
          </w:p>
        </w:tc>
        <w:tc>
          <w:tcPr>
            <w:tcW w:w="1043" w:type="dxa"/>
            <w:shd w:val="solid" w:color="FFFFFF" w:fill="auto"/>
          </w:tcPr>
          <w:p w:rsidR="007A0935" w:rsidRDefault="007A0935" w:rsidP="00644452">
            <w:pPr>
              <w:pStyle w:val="TAL"/>
              <w:rPr>
                <w:ins w:id="27335" w:author="28.541_CR0319_(Rel-16)_EE_5G" w:date="2020-06-29T15:58:00Z"/>
                <w:lang w:eastAsia="zh-CN"/>
              </w:rPr>
            </w:pPr>
            <w:ins w:id="27336" w:author="28.541_CR0319_(Rel-16)_EE_5G" w:date="2020-06-29T15:58:00Z">
              <w:r>
                <w:rPr>
                  <w:lang w:eastAsia="zh-CN"/>
                </w:rPr>
                <w:t>SA#88-e</w:t>
              </w:r>
            </w:ins>
          </w:p>
        </w:tc>
        <w:tc>
          <w:tcPr>
            <w:tcW w:w="1134" w:type="dxa"/>
            <w:shd w:val="solid" w:color="FFFFFF" w:fill="auto"/>
          </w:tcPr>
          <w:p w:rsidR="007A0935" w:rsidRDefault="007A0935" w:rsidP="00644452">
            <w:pPr>
              <w:pStyle w:val="TAL"/>
              <w:rPr>
                <w:ins w:id="27337" w:author="28.541_CR0319_(Rel-16)_EE_5G" w:date="2020-06-29T15:58:00Z"/>
                <w:rFonts w:cs="Arial"/>
                <w:lang w:eastAsia="zh-CN"/>
              </w:rPr>
            </w:pPr>
            <w:ins w:id="27338" w:author="28.541_CR0319_(Rel-16)_EE_5G" w:date="2020-06-29T15:58:00Z">
              <w:r>
                <w:rPr>
                  <w:rFonts w:cs="Arial"/>
                  <w:lang w:eastAsia="zh-CN"/>
                </w:rPr>
                <w:t>SP-200496</w:t>
              </w:r>
            </w:ins>
          </w:p>
        </w:tc>
        <w:tc>
          <w:tcPr>
            <w:tcW w:w="709" w:type="dxa"/>
            <w:shd w:val="solid" w:color="FFFFFF" w:fill="auto"/>
          </w:tcPr>
          <w:p w:rsidR="007A0935" w:rsidRDefault="007A0935" w:rsidP="00644452">
            <w:pPr>
              <w:pStyle w:val="TAL"/>
              <w:rPr>
                <w:ins w:id="27339" w:author="28.541_CR0319_(Rel-16)_EE_5G" w:date="2020-06-29T15:58:00Z"/>
                <w:lang w:eastAsia="zh-CN"/>
              </w:rPr>
            </w:pPr>
            <w:ins w:id="27340" w:author="28.541_CR0319_(Rel-16)_EE_5G" w:date="2020-06-29T15:58:00Z">
              <w:r>
                <w:rPr>
                  <w:lang w:eastAsia="zh-CN"/>
                </w:rPr>
                <w:t>0319</w:t>
              </w:r>
            </w:ins>
          </w:p>
        </w:tc>
        <w:tc>
          <w:tcPr>
            <w:tcW w:w="425" w:type="dxa"/>
            <w:shd w:val="solid" w:color="FFFFFF" w:fill="auto"/>
          </w:tcPr>
          <w:p w:rsidR="007A0935" w:rsidRDefault="007A0935" w:rsidP="00644452">
            <w:pPr>
              <w:pStyle w:val="TAL"/>
              <w:rPr>
                <w:ins w:id="27341" w:author="28.541_CR0319_(Rel-16)_EE_5G" w:date="2020-06-29T15:58:00Z"/>
                <w:lang w:eastAsia="zh-CN"/>
              </w:rPr>
            </w:pPr>
            <w:ins w:id="27342" w:author="28.541_CR0319_(Rel-16)_EE_5G" w:date="2020-06-29T15:58:00Z">
              <w:r>
                <w:rPr>
                  <w:lang w:eastAsia="zh-CN"/>
                </w:rPr>
                <w:t>-</w:t>
              </w:r>
            </w:ins>
          </w:p>
        </w:tc>
        <w:tc>
          <w:tcPr>
            <w:tcW w:w="284" w:type="dxa"/>
            <w:shd w:val="solid" w:color="FFFFFF" w:fill="auto"/>
          </w:tcPr>
          <w:p w:rsidR="007A0935" w:rsidRDefault="007A0935" w:rsidP="00644452">
            <w:pPr>
              <w:pStyle w:val="TAL"/>
              <w:rPr>
                <w:ins w:id="27343" w:author="28.541_CR0319_(Rel-16)_EE_5G" w:date="2020-06-29T15:58:00Z"/>
                <w:rFonts w:cs="Arial"/>
                <w:lang w:eastAsia="zh-CN"/>
              </w:rPr>
            </w:pPr>
            <w:ins w:id="27344" w:author="28.541_CR0319_(Rel-16)_EE_5G" w:date="2020-06-29T15:58:00Z">
              <w:r>
                <w:rPr>
                  <w:rFonts w:cs="Arial"/>
                  <w:lang w:eastAsia="zh-CN"/>
                </w:rPr>
                <w:t>B</w:t>
              </w:r>
            </w:ins>
          </w:p>
        </w:tc>
        <w:tc>
          <w:tcPr>
            <w:tcW w:w="4536" w:type="dxa"/>
            <w:shd w:val="solid" w:color="FFFFFF" w:fill="auto"/>
          </w:tcPr>
          <w:p w:rsidR="007A0935" w:rsidRDefault="007A0935" w:rsidP="00644452">
            <w:pPr>
              <w:pStyle w:val="TAL"/>
              <w:rPr>
                <w:ins w:id="27345" w:author="28.541_CR0319_(Rel-16)_EE_5G" w:date="2020-06-29T15:58:00Z"/>
              </w:rPr>
            </w:pPr>
            <w:ins w:id="27346" w:author="28.541_CR0319_(Rel-16)_EE_5G" w:date="2020-06-29T15:58:00Z">
              <w:r>
                <w:t>Add ES coverage relation in NRCellRelation Stage 3</w:t>
              </w:r>
            </w:ins>
          </w:p>
        </w:tc>
        <w:tc>
          <w:tcPr>
            <w:tcW w:w="708" w:type="dxa"/>
            <w:shd w:val="solid" w:color="FFFFFF" w:fill="auto"/>
          </w:tcPr>
          <w:p w:rsidR="007A0935" w:rsidRDefault="007A0935" w:rsidP="00644452">
            <w:pPr>
              <w:pStyle w:val="TAL"/>
              <w:rPr>
                <w:ins w:id="27347" w:author="28.541_CR0319_(Rel-16)_EE_5G" w:date="2020-06-29T15:58:00Z"/>
                <w:lang w:eastAsia="zh-CN"/>
              </w:rPr>
            </w:pPr>
            <w:ins w:id="27348" w:author="28.541_CR0319_(Rel-16)_EE_5G" w:date="2020-06-29T15:58:00Z">
              <w:r>
                <w:rPr>
                  <w:lang w:eastAsia="zh-CN"/>
                </w:rPr>
                <w:t>16.5.0</w:t>
              </w:r>
            </w:ins>
          </w:p>
        </w:tc>
      </w:tr>
      <w:tr w:rsidR="00623C82" w:rsidRPr="002B15AA" w:rsidTr="00BD0A88">
        <w:trPr>
          <w:ins w:id="27349" w:author="28.541_CR0320_(Rel-16)_NETSLICE-5GNRM" w:date="2020-06-29T16:09:00Z"/>
        </w:trPr>
        <w:tc>
          <w:tcPr>
            <w:tcW w:w="800" w:type="dxa"/>
            <w:shd w:val="solid" w:color="FFFFFF" w:fill="auto"/>
          </w:tcPr>
          <w:p w:rsidR="00623C82" w:rsidRDefault="00623C82" w:rsidP="00623C82">
            <w:pPr>
              <w:pStyle w:val="TAL"/>
              <w:rPr>
                <w:ins w:id="27350" w:author="28.541_CR0320_(Rel-16)_NETSLICE-5GNRM" w:date="2020-06-29T16:09:00Z"/>
                <w:lang w:eastAsia="zh-CN"/>
              </w:rPr>
            </w:pPr>
            <w:ins w:id="27351" w:author="28.541_CR0320_(Rel-16)_NETSLICE-5GNRM" w:date="2020-06-29T16:09:00Z">
              <w:r>
                <w:rPr>
                  <w:lang w:eastAsia="zh-CN"/>
                </w:rPr>
                <w:t>2020-06</w:t>
              </w:r>
            </w:ins>
          </w:p>
        </w:tc>
        <w:tc>
          <w:tcPr>
            <w:tcW w:w="1043" w:type="dxa"/>
            <w:shd w:val="solid" w:color="FFFFFF" w:fill="auto"/>
          </w:tcPr>
          <w:p w:rsidR="00623C82" w:rsidRDefault="00623C82" w:rsidP="00623C82">
            <w:pPr>
              <w:pStyle w:val="TAL"/>
              <w:rPr>
                <w:ins w:id="27352" w:author="28.541_CR0320_(Rel-16)_NETSLICE-5GNRM" w:date="2020-06-29T16:09:00Z"/>
                <w:lang w:eastAsia="zh-CN"/>
              </w:rPr>
            </w:pPr>
            <w:ins w:id="27353" w:author="28.541_CR0320_(Rel-16)_NETSLICE-5GNRM" w:date="2020-06-29T16:09:00Z">
              <w:r>
                <w:rPr>
                  <w:lang w:eastAsia="zh-CN"/>
                </w:rPr>
                <w:t>SA#88-e</w:t>
              </w:r>
            </w:ins>
          </w:p>
        </w:tc>
        <w:tc>
          <w:tcPr>
            <w:tcW w:w="1134" w:type="dxa"/>
            <w:shd w:val="solid" w:color="FFFFFF" w:fill="auto"/>
          </w:tcPr>
          <w:p w:rsidR="00623C82" w:rsidRDefault="00623C82" w:rsidP="00623C82">
            <w:pPr>
              <w:pStyle w:val="TAL"/>
              <w:rPr>
                <w:ins w:id="27354" w:author="28.541_CR0320_(Rel-16)_NETSLICE-5GNRM" w:date="2020-06-29T16:09:00Z"/>
                <w:rFonts w:cs="Arial"/>
                <w:lang w:eastAsia="zh-CN"/>
              </w:rPr>
            </w:pPr>
            <w:ins w:id="27355" w:author="28.541_CR0320_(Rel-16)_NETSLICE-5GNRM" w:date="2020-06-29T16:31:00Z">
              <w:r>
                <w:rPr>
                  <w:rFonts w:cs="Arial"/>
                  <w:lang w:eastAsia="zh-CN"/>
                </w:rPr>
                <w:t>SP-200</w:t>
              </w:r>
              <w:del w:id="27356" w:author="32.423_CR0115R1_(Rel-16)_TM_SBMA, OAM_RTT" w:date="2020-07-06T10:37:00Z">
                <w:r w:rsidDel="00623C82">
                  <w:rPr>
                    <w:rFonts w:cs="Arial"/>
                    <w:lang w:eastAsia="zh-CN"/>
                  </w:rPr>
                  <w:delText>543</w:delText>
                </w:r>
              </w:del>
            </w:ins>
            <w:ins w:id="27357" w:author="32.423_CR0115R1_(Rel-16)_TM_SBMA, OAM_RTT" w:date="2020-07-06T10:37:00Z">
              <w:r>
                <w:rPr>
                  <w:rFonts w:cs="Arial"/>
                  <w:lang w:eastAsia="zh-CN"/>
                </w:rPr>
                <w:t>612</w:t>
              </w:r>
            </w:ins>
          </w:p>
        </w:tc>
        <w:tc>
          <w:tcPr>
            <w:tcW w:w="709" w:type="dxa"/>
            <w:shd w:val="solid" w:color="FFFFFF" w:fill="auto"/>
          </w:tcPr>
          <w:p w:rsidR="00623C82" w:rsidRDefault="00623C82" w:rsidP="00623C82">
            <w:pPr>
              <w:pStyle w:val="TAL"/>
              <w:rPr>
                <w:ins w:id="27358" w:author="28.541_CR0320_(Rel-16)_NETSLICE-5GNRM" w:date="2020-06-29T16:09:00Z"/>
                <w:lang w:eastAsia="zh-CN"/>
              </w:rPr>
            </w:pPr>
            <w:ins w:id="27359" w:author="28.541_CR0320_(Rel-16)_NETSLICE-5GNRM" w:date="2020-06-29T16:09:00Z">
              <w:r>
                <w:rPr>
                  <w:lang w:eastAsia="zh-CN"/>
                </w:rPr>
                <w:t>0320</w:t>
              </w:r>
            </w:ins>
          </w:p>
        </w:tc>
        <w:tc>
          <w:tcPr>
            <w:tcW w:w="425" w:type="dxa"/>
            <w:shd w:val="solid" w:color="FFFFFF" w:fill="auto"/>
          </w:tcPr>
          <w:p w:rsidR="00623C82" w:rsidRDefault="00623C82" w:rsidP="00623C82">
            <w:pPr>
              <w:pStyle w:val="TAL"/>
              <w:rPr>
                <w:ins w:id="27360" w:author="28.541_CR0320_(Rel-16)_NETSLICE-5GNRM" w:date="2020-06-29T16:09:00Z"/>
                <w:lang w:eastAsia="zh-CN"/>
              </w:rPr>
            </w:pPr>
            <w:ins w:id="27361" w:author="28.541_CR0320_(Rel-16)_NETSLICE-5GNRM" w:date="2020-06-29T16:09:00Z">
              <w:del w:id="27362" w:author="32.423_CR0115R1_(Rel-16)_TM_SBMA, OAM_RTT" w:date="2020-07-06T10:38:00Z">
                <w:r w:rsidDel="00623C82">
                  <w:rPr>
                    <w:lang w:eastAsia="zh-CN"/>
                  </w:rPr>
                  <w:delText>-</w:delText>
                </w:r>
              </w:del>
            </w:ins>
            <w:ins w:id="27363" w:author="32.423_CR0115R1_(Rel-16)_TM_SBMA, OAM_RTT" w:date="2020-07-06T10:38:00Z">
              <w:r>
                <w:rPr>
                  <w:lang w:eastAsia="zh-CN"/>
                </w:rPr>
                <w:t>1</w:t>
              </w:r>
            </w:ins>
          </w:p>
        </w:tc>
        <w:tc>
          <w:tcPr>
            <w:tcW w:w="284" w:type="dxa"/>
            <w:shd w:val="solid" w:color="FFFFFF" w:fill="auto"/>
          </w:tcPr>
          <w:p w:rsidR="00623C82" w:rsidRDefault="00623C82" w:rsidP="00623C82">
            <w:pPr>
              <w:pStyle w:val="TAL"/>
              <w:rPr>
                <w:ins w:id="27364" w:author="28.541_CR0320_(Rel-16)_NETSLICE-5GNRM" w:date="2020-06-29T16:09:00Z"/>
                <w:rFonts w:cs="Arial"/>
                <w:lang w:eastAsia="zh-CN"/>
              </w:rPr>
            </w:pPr>
            <w:ins w:id="27365" w:author="28.541_CR0320_(Rel-16)_NETSLICE-5GNRM" w:date="2020-06-29T16:09:00Z">
              <w:r>
                <w:rPr>
                  <w:rFonts w:cs="Arial"/>
                  <w:lang w:eastAsia="zh-CN"/>
                </w:rPr>
                <w:t>F</w:t>
              </w:r>
            </w:ins>
          </w:p>
        </w:tc>
        <w:tc>
          <w:tcPr>
            <w:tcW w:w="4536" w:type="dxa"/>
            <w:shd w:val="solid" w:color="FFFFFF" w:fill="auto"/>
          </w:tcPr>
          <w:p w:rsidR="00623C82" w:rsidRDefault="00623C82" w:rsidP="00623C82">
            <w:pPr>
              <w:pStyle w:val="TAL"/>
              <w:rPr>
                <w:ins w:id="27366" w:author="28.541_CR0320_(Rel-16)_NETSLICE-5GNRM" w:date="2020-06-29T16:09:00Z"/>
              </w:rPr>
            </w:pPr>
            <w:ins w:id="27367" w:author="32.423_CR0115R1_(Rel-16)_TM_SBMA, OAM_RTT" w:date="2020-07-06T10:39:00Z">
              <w:r w:rsidRPr="00D342D9">
                <w:rPr>
                  <w:noProof/>
                </w:rPr>
                <w:t>Update openAPI for NRCellRelation and NRFreqRelation</w:t>
              </w:r>
            </w:ins>
            <w:ins w:id="27368" w:author="28.541_CR0320_(Rel-16)_NETSLICE-5GNRM" w:date="2020-06-29T16:09:00Z">
              <w:del w:id="27369" w:author="32.423_CR0115R1_(Rel-16)_TM_SBMA, OAM_RTT" w:date="2020-07-06T10:39:00Z">
                <w:r w:rsidDel="000A4E58">
                  <w:delText>Update Clause 4.2.1.2 Inheritance UML diagram</w:delText>
                </w:r>
              </w:del>
            </w:ins>
          </w:p>
        </w:tc>
        <w:tc>
          <w:tcPr>
            <w:tcW w:w="708" w:type="dxa"/>
            <w:shd w:val="solid" w:color="FFFFFF" w:fill="auto"/>
          </w:tcPr>
          <w:p w:rsidR="00623C82" w:rsidRDefault="00623C82" w:rsidP="00623C82">
            <w:pPr>
              <w:pStyle w:val="TAL"/>
              <w:rPr>
                <w:ins w:id="27370" w:author="28.541_CR0320_(Rel-16)_NETSLICE-5GNRM" w:date="2020-06-29T16:09:00Z"/>
                <w:lang w:eastAsia="zh-CN"/>
              </w:rPr>
            </w:pPr>
            <w:ins w:id="27371" w:author="28.541_CR0320_(Rel-16)_NETSLICE-5GNRM" w:date="2020-06-29T16:09:00Z">
              <w:r>
                <w:rPr>
                  <w:lang w:eastAsia="zh-CN"/>
                </w:rPr>
                <w:t>16.5.0</w:t>
              </w:r>
            </w:ins>
          </w:p>
        </w:tc>
      </w:tr>
    </w:tbl>
    <w:p w:rsidR="00080512" w:rsidRDefault="00080512" w:rsidP="00E154AB"/>
    <w:sectPr w:rsidR="00080512">
      <w:headerReference w:type="default" r:id="rId123"/>
      <w:footerReference w:type="default" r:id="rId12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0608" w:rsidRDefault="00A80608">
      <w:r>
        <w:separator/>
      </w:r>
    </w:p>
  </w:endnote>
  <w:endnote w:type="continuationSeparator" w:id="0">
    <w:p w:rsidR="00A80608" w:rsidRDefault="00A806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2BE0" w:rsidRDefault="004C2BE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0608" w:rsidRDefault="00A80608">
      <w:r>
        <w:separator/>
      </w:r>
    </w:p>
  </w:footnote>
  <w:footnote w:type="continuationSeparator" w:id="0">
    <w:p w:rsidR="00A80608" w:rsidRDefault="00A806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2BE0" w:rsidRDefault="004C2BE0">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07F51">
      <w:rPr>
        <w:rFonts w:ascii="Arial" w:hAnsi="Arial" w:cs="Arial"/>
        <w:b/>
        <w:noProof/>
        <w:sz w:val="18"/>
        <w:szCs w:val="18"/>
      </w:rPr>
      <w:t>3GPP TS 28.541 V16.45.1 0 (2020-0306)</w:t>
    </w:r>
    <w:r>
      <w:rPr>
        <w:rFonts w:ascii="Arial" w:hAnsi="Arial" w:cs="Arial"/>
        <w:b/>
        <w:sz w:val="18"/>
        <w:szCs w:val="18"/>
      </w:rPr>
      <w:fldChar w:fldCharType="end"/>
    </w:r>
  </w:p>
  <w:p w:rsidR="004C2BE0" w:rsidRDefault="004C2BE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rsidR="004C2BE0" w:rsidRDefault="004C2BE0">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07F51">
      <w:rPr>
        <w:rFonts w:ascii="Arial" w:hAnsi="Arial" w:cs="Arial"/>
        <w:b/>
        <w:noProof/>
        <w:sz w:val="18"/>
        <w:szCs w:val="18"/>
      </w:rPr>
      <w:t>Release 16</w:t>
    </w:r>
    <w:r>
      <w:rPr>
        <w:rFonts w:ascii="Arial" w:hAnsi="Arial" w:cs="Arial"/>
        <w:b/>
        <w:sz w:val="18"/>
        <w:szCs w:val="18"/>
      </w:rPr>
      <w:fldChar w:fldCharType="end"/>
    </w:r>
  </w:p>
  <w:p w:rsidR="004C2BE0" w:rsidRDefault="004C2B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0" w15:restartNumberingAfterBreak="0">
    <w:nsid w:val="0568238D"/>
    <w:multiLevelType w:val="hybridMultilevel"/>
    <w:tmpl w:val="338CD42C"/>
    <w:lvl w:ilvl="0" w:tplc="4A202B88">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49479A"/>
    <w:multiLevelType w:val="hybridMultilevel"/>
    <w:tmpl w:val="4A9CA036"/>
    <w:lvl w:ilvl="0" w:tplc="50BA84CC">
      <w:start w:val="5"/>
      <w:numFmt w:val="bullet"/>
      <w:lvlText w:val="-"/>
      <w:lvlJc w:val="left"/>
      <w:pPr>
        <w:ind w:left="470" w:hanging="420"/>
      </w:pPr>
      <w:rPr>
        <w:rFonts w:ascii="Arial" w:eastAsia="SimSun" w:hAnsi="Arial" w:cs="Arial" w:hint="default"/>
      </w:rPr>
    </w:lvl>
    <w:lvl w:ilvl="1" w:tplc="04090003" w:tentative="1">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12"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0E126FEF"/>
    <w:multiLevelType w:val="hybridMultilevel"/>
    <w:tmpl w:val="F064F350"/>
    <w:lvl w:ilvl="0" w:tplc="0409000B">
      <w:start w:val="1"/>
      <w:numFmt w:val="bullet"/>
      <w:lvlText w:val=""/>
      <w:lvlJc w:val="left"/>
      <w:pPr>
        <w:ind w:left="678" w:hanging="420"/>
      </w:pPr>
      <w:rPr>
        <w:rFonts w:ascii="Wingdings" w:hAnsi="Wingdings" w:hint="default"/>
      </w:rPr>
    </w:lvl>
    <w:lvl w:ilvl="1" w:tplc="04090003" w:tentative="1">
      <w:start w:val="1"/>
      <w:numFmt w:val="bullet"/>
      <w:lvlText w:val=""/>
      <w:lvlJc w:val="left"/>
      <w:pPr>
        <w:ind w:left="1098" w:hanging="420"/>
      </w:pPr>
      <w:rPr>
        <w:rFonts w:ascii="Wingdings" w:hAnsi="Wingdings" w:hint="default"/>
      </w:rPr>
    </w:lvl>
    <w:lvl w:ilvl="2" w:tplc="04090005" w:tentative="1">
      <w:start w:val="1"/>
      <w:numFmt w:val="bullet"/>
      <w:lvlText w:val=""/>
      <w:lvlJc w:val="left"/>
      <w:pPr>
        <w:ind w:left="1518" w:hanging="420"/>
      </w:pPr>
      <w:rPr>
        <w:rFonts w:ascii="Wingdings" w:hAnsi="Wingdings" w:hint="default"/>
      </w:rPr>
    </w:lvl>
    <w:lvl w:ilvl="3" w:tplc="04090001" w:tentative="1">
      <w:start w:val="1"/>
      <w:numFmt w:val="bullet"/>
      <w:lvlText w:val=""/>
      <w:lvlJc w:val="left"/>
      <w:pPr>
        <w:ind w:left="1938" w:hanging="420"/>
      </w:pPr>
      <w:rPr>
        <w:rFonts w:ascii="Wingdings" w:hAnsi="Wingdings" w:hint="default"/>
      </w:rPr>
    </w:lvl>
    <w:lvl w:ilvl="4" w:tplc="04090003" w:tentative="1">
      <w:start w:val="1"/>
      <w:numFmt w:val="bullet"/>
      <w:lvlText w:val=""/>
      <w:lvlJc w:val="left"/>
      <w:pPr>
        <w:ind w:left="2358" w:hanging="420"/>
      </w:pPr>
      <w:rPr>
        <w:rFonts w:ascii="Wingdings" w:hAnsi="Wingdings" w:hint="default"/>
      </w:rPr>
    </w:lvl>
    <w:lvl w:ilvl="5" w:tplc="04090005" w:tentative="1">
      <w:start w:val="1"/>
      <w:numFmt w:val="bullet"/>
      <w:lvlText w:val=""/>
      <w:lvlJc w:val="left"/>
      <w:pPr>
        <w:ind w:left="2778" w:hanging="420"/>
      </w:pPr>
      <w:rPr>
        <w:rFonts w:ascii="Wingdings" w:hAnsi="Wingdings" w:hint="default"/>
      </w:rPr>
    </w:lvl>
    <w:lvl w:ilvl="6" w:tplc="04090001" w:tentative="1">
      <w:start w:val="1"/>
      <w:numFmt w:val="bullet"/>
      <w:lvlText w:val=""/>
      <w:lvlJc w:val="left"/>
      <w:pPr>
        <w:ind w:left="3198" w:hanging="420"/>
      </w:pPr>
      <w:rPr>
        <w:rFonts w:ascii="Wingdings" w:hAnsi="Wingdings" w:hint="default"/>
      </w:rPr>
    </w:lvl>
    <w:lvl w:ilvl="7" w:tplc="04090003" w:tentative="1">
      <w:start w:val="1"/>
      <w:numFmt w:val="bullet"/>
      <w:lvlText w:val=""/>
      <w:lvlJc w:val="left"/>
      <w:pPr>
        <w:ind w:left="3618" w:hanging="420"/>
      </w:pPr>
      <w:rPr>
        <w:rFonts w:ascii="Wingdings" w:hAnsi="Wingdings" w:hint="default"/>
      </w:rPr>
    </w:lvl>
    <w:lvl w:ilvl="8" w:tplc="04090005" w:tentative="1">
      <w:start w:val="1"/>
      <w:numFmt w:val="bullet"/>
      <w:lvlText w:val=""/>
      <w:lvlJc w:val="left"/>
      <w:pPr>
        <w:ind w:left="4038" w:hanging="420"/>
      </w:pPr>
      <w:rPr>
        <w:rFonts w:ascii="Wingdings" w:hAnsi="Wingdings" w:hint="default"/>
      </w:rPr>
    </w:lvl>
  </w:abstractNum>
  <w:abstractNum w:abstractNumId="14"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17CB741B"/>
    <w:multiLevelType w:val="hybridMultilevel"/>
    <w:tmpl w:val="A7E2F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4C3C39"/>
    <w:multiLevelType w:val="singleLevel"/>
    <w:tmpl w:val="2056E320"/>
    <w:lvl w:ilvl="0">
      <w:start w:val="1"/>
      <w:numFmt w:val="lowerLetter"/>
      <w:lvlText w:val="%1)"/>
      <w:legacy w:legacy="1" w:legacySpace="0" w:legacyIndent="283"/>
      <w:lvlJc w:val="left"/>
      <w:pPr>
        <w:ind w:left="567" w:hanging="283"/>
      </w:pPr>
    </w:lvl>
  </w:abstractNum>
  <w:abstractNum w:abstractNumId="17"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28C30A7E"/>
    <w:multiLevelType w:val="hybridMultilevel"/>
    <w:tmpl w:val="FAE6F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C334E51"/>
    <w:multiLevelType w:val="hybridMultilevel"/>
    <w:tmpl w:val="A7F29E68"/>
    <w:lvl w:ilvl="0" w:tplc="C3EE2278">
      <w:start w:val="4"/>
      <w:numFmt w:val="bullet"/>
      <w:lvlText w:val="-"/>
      <w:lvlJc w:val="left"/>
      <w:pPr>
        <w:ind w:left="953" w:hanging="360"/>
      </w:pPr>
      <w:rPr>
        <w:rFonts w:ascii="Arial" w:eastAsia="SimSu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2" w15:restartNumberingAfterBreak="0">
    <w:nsid w:val="389C6A61"/>
    <w:multiLevelType w:val="hybridMultilevel"/>
    <w:tmpl w:val="989ACF20"/>
    <w:lvl w:ilvl="0" w:tplc="0B88B64A">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45437080"/>
    <w:multiLevelType w:val="hybridMultilevel"/>
    <w:tmpl w:val="65C23CE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4CF22D59"/>
    <w:multiLevelType w:val="hybridMultilevel"/>
    <w:tmpl w:val="2A5C5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7"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8" w15:restartNumberingAfterBreak="0">
    <w:nsid w:val="64816CED"/>
    <w:multiLevelType w:val="hybridMultilevel"/>
    <w:tmpl w:val="C3D8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BFA2755"/>
    <w:multiLevelType w:val="hybridMultilevel"/>
    <w:tmpl w:val="32C89446"/>
    <w:lvl w:ilvl="0" w:tplc="04070001">
      <w:start w:val="1"/>
      <w:numFmt w:val="bullet"/>
      <w:lvlText w:val=""/>
      <w:lvlJc w:val="left"/>
      <w:pPr>
        <w:ind w:left="820" w:hanging="360"/>
      </w:pPr>
      <w:rPr>
        <w:rFonts w:ascii="Symbol" w:hAnsi="Symbol" w:hint="default"/>
      </w:rPr>
    </w:lvl>
    <w:lvl w:ilvl="1" w:tplc="04070003" w:tentative="1">
      <w:start w:val="1"/>
      <w:numFmt w:val="bullet"/>
      <w:lvlText w:val="o"/>
      <w:lvlJc w:val="left"/>
      <w:pPr>
        <w:ind w:left="1540" w:hanging="360"/>
      </w:pPr>
      <w:rPr>
        <w:rFonts w:ascii="Courier New" w:hAnsi="Courier New" w:cs="Courier New" w:hint="default"/>
      </w:rPr>
    </w:lvl>
    <w:lvl w:ilvl="2" w:tplc="04070005" w:tentative="1">
      <w:start w:val="1"/>
      <w:numFmt w:val="bullet"/>
      <w:lvlText w:val=""/>
      <w:lvlJc w:val="left"/>
      <w:pPr>
        <w:ind w:left="2260" w:hanging="360"/>
      </w:pPr>
      <w:rPr>
        <w:rFonts w:ascii="Wingdings" w:hAnsi="Wingdings" w:hint="default"/>
      </w:rPr>
    </w:lvl>
    <w:lvl w:ilvl="3" w:tplc="04070001" w:tentative="1">
      <w:start w:val="1"/>
      <w:numFmt w:val="bullet"/>
      <w:lvlText w:val=""/>
      <w:lvlJc w:val="left"/>
      <w:pPr>
        <w:ind w:left="2980" w:hanging="360"/>
      </w:pPr>
      <w:rPr>
        <w:rFonts w:ascii="Symbol" w:hAnsi="Symbol" w:hint="default"/>
      </w:rPr>
    </w:lvl>
    <w:lvl w:ilvl="4" w:tplc="04070003" w:tentative="1">
      <w:start w:val="1"/>
      <w:numFmt w:val="bullet"/>
      <w:lvlText w:val="o"/>
      <w:lvlJc w:val="left"/>
      <w:pPr>
        <w:ind w:left="3700" w:hanging="360"/>
      </w:pPr>
      <w:rPr>
        <w:rFonts w:ascii="Courier New" w:hAnsi="Courier New" w:cs="Courier New" w:hint="default"/>
      </w:rPr>
    </w:lvl>
    <w:lvl w:ilvl="5" w:tplc="04070005" w:tentative="1">
      <w:start w:val="1"/>
      <w:numFmt w:val="bullet"/>
      <w:lvlText w:val=""/>
      <w:lvlJc w:val="left"/>
      <w:pPr>
        <w:ind w:left="4420" w:hanging="360"/>
      </w:pPr>
      <w:rPr>
        <w:rFonts w:ascii="Wingdings" w:hAnsi="Wingdings" w:hint="default"/>
      </w:rPr>
    </w:lvl>
    <w:lvl w:ilvl="6" w:tplc="04070001" w:tentative="1">
      <w:start w:val="1"/>
      <w:numFmt w:val="bullet"/>
      <w:lvlText w:val=""/>
      <w:lvlJc w:val="left"/>
      <w:pPr>
        <w:ind w:left="5140" w:hanging="360"/>
      </w:pPr>
      <w:rPr>
        <w:rFonts w:ascii="Symbol" w:hAnsi="Symbol" w:hint="default"/>
      </w:rPr>
    </w:lvl>
    <w:lvl w:ilvl="7" w:tplc="04070003" w:tentative="1">
      <w:start w:val="1"/>
      <w:numFmt w:val="bullet"/>
      <w:lvlText w:val="o"/>
      <w:lvlJc w:val="left"/>
      <w:pPr>
        <w:ind w:left="5860" w:hanging="360"/>
      </w:pPr>
      <w:rPr>
        <w:rFonts w:ascii="Courier New" w:hAnsi="Courier New" w:cs="Courier New" w:hint="default"/>
      </w:rPr>
    </w:lvl>
    <w:lvl w:ilvl="8" w:tplc="04070005" w:tentative="1">
      <w:start w:val="1"/>
      <w:numFmt w:val="bullet"/>
      <w:lvlText w:val=""/>
      <w:lvlJc w:val="left"/>
      <w:pPr>
        <w:ind w:left="6580" w:hanging="360"/>
      </w:pPr>
      <w:rPr>
        <w:rFonts w:ascii="Wingdings" w:hAnsi="Wingdings" w:hint="default"/>
      </w:rPr>
    </w:lvl>
  </w:abstractNum>
  <w:abstractNum w:abstractNumId="31"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74E41292"/>
    <w:multiLevelType w:val="hybridMultilevel"/>
    <w:tmpl w:val="189C9CA2"/>
    <w:lvl w:ilvl="0" w:tplc="653E66B2">
      <w:numFmt w:val="bullet"/>
      <w:lvlText w:val="-"/>
      <w:lvlJc w:val="left"/>
      <w:pPr>
        <w:ind w:left="978" w:hanging="360"/>
      </w:pPr>
      <w:rPr>
        <w:rFonts w:ascii="Times New Roman" w:eastAsia="Malgun Gothic" w:hAnsi="Times New Roman" w:cs="Times New Roman" w:hint="default"/>
      </w:rPr>
    </w:lvl>
    <w:lvl w:ilvl="1" w:tplc="6ADA977C">
      <w:start w:val="4"/>
      <w:numFmt w:val="bullet"/>
      <w:lvlText w:val="-"/>
      <w:lvlJc w:val="left"/>
      <w:pPr>
        <w:ind w:left="1698" w:hanging="360"/>
      </w:pPr>
      <w:rPr>
        <w:rFonts w:ascii="Times New Roman" w:eastAsia="SimSun" w:hAnsi="Times New Roman" w:cs="Times New Roman" w:hint="default"/>
      </w:rPr>
    </w:lvl>
    <w:lvl w:ilvl="2" w:tplc="04090005" w:tentative="1">
      <w:start w:val="1"/>
      <w:numFmt w:val="bullet"/>
      <w:lvlText w:val=""/>
      <w:lvlJc w:val="left"/>
      <w:pPr>
        <w:ind w:left="2418" w:hanging="360"/>
      </w:pPr>
      <w:rPr>
        <w:rFonts w:ascii="Wingdings" w:hAnsi="Wingdings" w:hint="default"/>
      </w:rPr>
    </w:lvl>
    <w:lvl w:ilvl="3" w:tplc="04090001" w:tentative="1">
      <w:start w:val="1"/>
      <w:numFmt w:val="bullet"/>
      <w:lvlText w:val=""/>
      <w:lvlJc w:val="left"/>
      <w:pPr>
        <w:ind w:left="3138" w:hanging="360"/>
      </w:pPr>
      <w:rPr>
        <w:rFonts w:ascii="Symbol" w:hAnsi="Symbol" w:hint="default"/>
      </w:rPr>
    </w:lvl>
    <w:lvl w:ilvl="4" w:tplc="04090003" w:tentative="1">
      <w:start w:val="1"/>
      <w:numFmt w:val="bullet"/>
      <w:lvlText w:val="o"/>
      <w:lvlJc w:val="left"/>
      <w:pPr>
        <w:ind w:left="3858" w:hanging="360"/>
      </w:pPr>
      <w:rPr>
        <w:rFonts w:ascii="Courier New" w:hAnsi="Courier New" w:cs="Courier New" w:hint="default"/>
      </w:rPr>
    </w:lvl>
    <w:lvl w:ilvl="5" w:tplc="04090005" w:tentative="1">
      <w:start w:val="1"/>
      <w:numFmt w:val="bullet"/>
      <w:lvlText w:val=""/>
      <w:lvlJc w:val="left"/>
      <w:pPr>
        <w:ind w:left="4578" w:hanging="360"/>
      </w:pPr>
      <w:rPr>
        <w:rFonts w:ascii="Wingdings" w:hAnsi="Wingdings" w:hint="default"/>
      </w:rPr>
    </w:lvl>
    <w:lvl w:ilvl="6" w:tplc="04090001" w:tentative="1">
      <w:start w:val="1"/>
      <w:numFmt w:val="bullet"/>
      <w:lvlText w:val=""/>
      <w:lvlJc w:val="left"/>
      <w:pPr>
        <w:ind w:left="5298" w:hanging="360"/>
      </w:pPr>
      <w:rPr>
        <w:rFonts w:ascii="Symbol" w:hAnsi="Symbol" w:hint="default"/>
      </w:rPr>
    </w:lvl>
    <w:lvl w:ilvl="7" w:tplc="04090003" w:tentative="1">
      <w:start w:val="1"/>
      <w:numFmt w:val="bullet"/>
      <w:lvlText w:val="o"/>
      <w:lvlJc w:val="left"/>
      <w:pPr>
        <w:ind w:left="6018" w:hanging="360"/>
      </w:pPr>
      <w:rPr>
        <w:rFonts w:ascii="Courier New" w:hAnsi="Courier New" w:cs="Courier New" w:hint="default"/>
      </w:rPr>
    </w:lvl>
    <w:lvl w:ilvl="8" w:tplc="04090005" w:tentative="1">
      <w:start w:val="1"/>
      <w:numFmt w:val="bullet"/>
      <w:lvlText w:val=""/>
      <w:lvlJc w:val="left"/>
      <w:pPr>
        <w:ind w:left="6738" w:hanging="360"/>
      </w:pPr>
      <w:rPr>
        <w:rFonts w:ascii="Wingdings" w:hAnsi="Wingdings" w:hint="default"/>
      </w:rPr>
    </w:lvl>
  </w:abstractNum>
  <w:abstractNum w:abstractNumId="33" w15:restartNumberingAfterBreak="0">
    <w:nsid w:val="77900F98"/>
    <w:multiLevelType w:val="hybridMultilevel"/>
    <w:tmpl w:val="C734993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5" w15:restartNumberingAfterBreak="0">
    <w:nsid w:val="7E682A89"/>
    <w:multiLevelType w:val="hybridMultilevel"/>
    <w:tmpl w:val="E85CC5F2"/>
    <w:lvl w:ilvl="0" w:tplc="4A202B88">
      <w:start w:val="4"/>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29"/>
  </w:num>
  <w:num w:numId="5">
    <w:abstractNumId w:val="35"/>
  </w:num>
  <w:num w:numId="6">
    <w:abstractNumId w:val="14"/>
  </w:num>
  <w:num w:numId="7">
    <w:abstractNumId w:val="23"/>
  </w:num>
  <w:num w:numId="8">
    <w:abstractNumId w:val="21"/>
  </w:num>
  <w:num w:numId="9">
    <w:abstractNumId w:val="9"/>
  </w:num>
  <w:num w:numId="10">
    <w:abstractNumId w:val="12"/>
  </w:num>
  <w:num w:numId="11">
    <w:abstractNumId w:val="34"/>
  </w:num>
  <w:num w:numId="12">
    <w:abstractNumId w:val="27"/>
  </w:num>
  <w:num w:numId="13">
    <w:abstractNumId w:val="31"/>
  </w:num>
  <w:num w:numId="14">
    <w:abstractNumId w:val="17"/>
  </w:num>
  <w:num w:numId="15">
    <w:abstractNumId w:val="26"/>
  </w:num>
  <w:num w:numId="16">
    <w:abstractNumId w:val="6"/>
  </w:num>
  <w:num w:numId="17">
    <w:abstractNumId w:val="4"/>
  </w:num>
  <w:num w:numId="18">
    <w:abstractNumId w:val="3"/>
  </w:num>
  <w:num w:numId="19">
    <w:abstractNumId w:val="2"/>
  </w:num>
  <w:num w:numId="20">
    <w:abstractNumId w:val="1"/>
  </w:num>
  <w:num w:numId="21">
    <w:abstractNumId w:val="5"/>
  </w:num>
  <w:num w:numId="22">
    <w:abstractNumId w:val="0"/>
  </w:num>
  <w:num w:numId="23">
    <w:abstractNumId w:val="22"/>
  </w:num>
  <w:num w:numId="24">
    <w:abstractNumId w:val="32"/>
  </w:num>
  <w:num w:numId="25">
    <w:abstractNumId w:val="13"/>
  </w:num>
  <w:num w:numId="26">
    <w:abstractNumId w:val="16"/>
  </w:num>
  <w:num w:numId="27">
    <w:abstractNumId w:val="24"/>
  </w:num>
  <w:num w:numId="28">
    <w:abstractNumId w:val="33"/>
  </w:num>
  <w:num w:numId="29">
    <w:abstractNumId w:val="15"/>
  </w:num>
  <w:num w:numId="30">
    <w:abstractNumId w:val="18"/>
  </w:num>
  <w:num w:numId="31">
    <w:abstractNumId w:val="19"/>
  </w:num>
  <w:num w:numId="32">
    <w:abstractNumId w:val="11"/>
  </w:num>
  <w:num w:numId="33">
    <w:abstractNumId w:val="25"/>
  </w:num>
  <w:num w:numId="34">
    <w:abstractNumId w:val="28"/>
  </w:num>
  <w:num w:numId="35">
    <w:abstractNumId w:val="10"/>
  </w:num>
  <w:num w:numId="36">
    <w:abstractNumId w:val="20"/>
  </w:num>
  <w:num w:numId="37">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28.541_CR0313_(Rel-15)_NETSLICE-5GNRM">
    <w15:presenceInfo w15:providerId="None" w15:userId="28.541_CR0313_(Rel-15)_NETSLICE-5GNRM"/>
  </w15:person>
  <w15:person w15:author="28.541_CR0320_(Rel-16)_NETSLICE-5GNRM">
    <w15:presenceInfo w15:providerId="None" w15:userId="28.541_CR0320_(Rel-16)_NETSLICE-5GNRM"/>
  </w15:person>
  <w15:person w15:author="32.423_CR0115R1_(Rel-16)_TM_SBMA, OAM_RTT">
    <w15:presenceInfo w15:providerId="None" w15:userId="32.423_CR0115R1_(Rel-16)_TM_SBMA, OAM_RTT"/>
  </w15:person>
  <w15:person w15:author="28.541_CR0305R1_(Rel-16)_TEI15">
    <w15:presenceInfo w15:providerId="None" w15:userId="28.541_CR0305R1_(Rel-16)_TEI15"/>
  </w15:person>
  <w15:person w15:author="28.541_CR0261_(Rel-16)_eNRM">
    <w15:presenceInfo w15:providerId="None" w15:userId="28.541_CR0261_(Rel-16)_eNRM"/>
  </w15:person>
  <w15:person w15:author="28.541_CR0291R1_(Rel-16)_SON_5G">
    <w15:presenceInfo w15:providerId="None" w15:userId="28.541_CR0291R1_(Rel-16)_SON_5G"/>
  </w15:person>
  <w15:person w15:author="28.541_CR0275R1_(Rel-16)_eNRM">
    <w15:presenceInfo w15:providerId="None" w15:userId="28.541_CR0275R1_(Rel-16)_eNRM"/>
  </w15:person>
  <w15:person w15:author="28.541_CR0283R2_(Rel-16)_eNRM">
    <w15:presenceInfo w15:providerId="None" w15:userId="28.541_CR0283R2_(Rel-16)_eNRM"/>
  </w15:person>
  <w15:person w15:author="28.541_CR0286R1_(Rel-16)_eNRM">
    <w15:presenceInfo w15:providerId="None" w15:userId="28.541_CR0286R1_(Rel-16)_eNRM"/>
  </w15:person>
  <w15:person w15:author="28.541_CR0281R1_(Rel-16)_NETSLICE-5GNRM">
    <w15:presenceInfo w15:providerId="None" w15:userId="28.541_CR0281R1_(Rel-16)_NETSLICE-5GNRM"/>
  </w15:person>
  <w15:person w15:author="28.541_CR0279R1_(Rel-16)_NETSLICE-5GNRM">
    <w15:presenceInfo w15:providerId="None" w15:userId="28.541_CR0279R1_(Rel-16)_NETSLICE-5GNRM"/>
  </w15:person>
  <w15:person w15:author="28.541_CR0315R1_(Rel-16)_eNRM">
    <w15:presenceInfo w15:providerId="None" w15:userId="28.541_CR0315R1_(Rel-16)_eNRM"/>
  </w15:person>
  <w15:person w15:author="28.541_CR0301R1_(Rel-16)_EE_5G">
    <w15:presenceInfo w15:providerId="None" w15:userId="28.541_CR0301R1_(Rel-16)_EE_5G"/>
  </w15:person>
  <w15:person w15:author="28.541_CR0268_(Rel-16)_SON_5G">
    <w15:presenceInfo w15:providerId="None" w15:userId="28.541_CR0268_(Rel-16)_SON_5G"/>
  </w15:person>
  <w15:person w15:author="28.541_CR0302_(Rel-16)_eNRM">
    <w15:presenceInfo w15:providerId="None" w15:userId="28.541_CR0302_(Rel-16)_eNRM"/>
  </w15:person>
  <w15:person w15:author="28.541_CR0303_(Rel-16)_eNRM">
    <w15:presenceInfo w15:providerId="None" w15:userId="28.541_CR0303_(Rel-16)_eNRM"/>
  </w15:person>
  <w15:person w15:author="28.541_CR0274R1_(Rel-16)_eNRM">
    <w15:presenceInfo w15:providerId="None" w15:userId="28.541_CR0274R1_(Rel-16)_eNRM"/>
  </w15:person>
  <w15:person w15:author="28.541_CR0263R1_(Rel-16)_eNRM">
    <w15:presenceInfo w15:providerId="None" w15:userId="28.541_CR0263R1_(Rel-16)_eNRM"/>
  </w15:person>
  <w15:person w15:author="28.541_CR0294R1_(Rel-16)_eNRM ">
    <w15:presenceInfo w15:providerId="None" w15:userId="28.541_CR0294R1_(Rel-16)_eNRM "/>
  </w15:person>
  <w15:person w15:author="28.541_CR0260_(Rel-16)_SON_5G">
    <w15:presenceInfo w15:providerId="None" w15:userId="28.541_CR0260_(Rel-16)_SON_5G"/>
  </w15:person>
  <w15:person w15:author="28.541_CR0278_(Rel-16)_eNRM">
    <w15:presenceInfo w15:providerId="None" w15:userId="28.541_CR0278_(Rel-16)_eNRM"/>
  </w15:person>
  <w15:person w15:author="28.541_CR0262_(Rel-16)_eNRM">
    <w15:presenceInfo w15:providerId="None" w15:userId="28.541_CR0262_(Rel-16)_eNRM"/>
  </w15:person>
  <w15:person w15:author="28.541_CR0287R1_(Rel-16)_eNRM">
    <w15:presenceInfo w15:providerId="None" w15:userId="28.541_CR0287R1_(Rel-16)_eNRM"/>
  </w15:person>
  <w15:person w15:author="28.541_CR0269R1_(Rel-16)_TEI16">
    <w15:presenceInfo w15:providerId="None" w15:userId="28.541_CR0269R1_(Rel-16)_TEI16"/>
  </w15:person>
  <w15:person w15:author="28.541_CR0293_(Rel-16)_eNRM ">
    <w15:presenceInfo w15:providerId="None" w15:userId="28.541_CR0293_(Rel-16)_eNRM "/>
  </w15:person>
  <w15:person w15:author="28541-g50.">
    <w15:presenceInfo w15:providerId="None" w15:userId="28541-g50."/>
  </w15:person>
  <w15:person w15:author="28.541_CR0306R1_(Rel-16)_TEI16">
    <w15:presenceInfo w15:providerId="None" w15:userId="28.541_CR0306R1_(Rel-16)_TEI16"/>
  </w15:person>
  <w15:person w15:author="28.541_CR0312R1_(Rel-16)_eNRM">
    <w15:presenceInfo w15:providerId="None" w15:userId="28.541_CR0312R1_(Rel-16)_eNRM"/>
  </w15:person>
  <w15:person w15:author="28.541_CR0319_(Rel-16)_EE_5G">
    <w15:presenceInfo w15:providerId="None" w15:userId="28.541_CR0319_(Rel-16)_EE_5G"/>
  </w15:person>
  <w15:person w15:author="28.541_CR0295R1_(Rel-16)_eNRM">
    <w15:presenceInfo w15:providerId="None" w15:userId="28.541_CR0295R1_(Rel-16)_eNRM"/>
  </w15:person>
  <w15:person w15:author="28.541_CR0289_(Rel-16)_SON_5G, EE_5G">
    <w15:presenceInfo w15:providerId="None" w15:userId="28.541_CR0289_(Rel-16)_SON_5G, EE_5G"/>
  </w15:person>
  <w15:person w15:author="28.541_CR0290_(Rel-16)_SON_5G">
    <w15:presenceInfo w15:providerId="None" w15:userId="28.541_CR0290_(Rel-16)_SON_5G"/>
  </w15:person>
  <w15:person w15:author="28.541_CR0285_(Rel-16)_eNRM">
    <w15:presenceInfo w15:providerId="None" w15:userId="28.541_CR0285_(Rel-16)_eNRM"/>
  </w15:person>
  <w15:person w15:author="28.541_CR0284R1_(Rel-16)_eNRM">
    <w15:presenceInfo w15:providerId="None" w15:userId="28.541_CR0284R1_(Rel-16)_eNRM"/>
  </w15:person>
  <w15:person w15:author="28.541_CR0318_(Rel-16)_eNRM">
    <w15:presenceInfo w15:providerId="None" w15:userId="28.541_CR0318_(Rel-16)_eNRM"/>
  </w15:person>
  <w15:person w15:author="28.541_CR0316_(Rel-16)_eNRM">
    <w15:presenceInfo w15:providerId="None" w15:userId="28.541_CR0316_(Rel-16)_eNRM"/>
  </w15:person>
  <w15:person w15:author="28.541_CR0270_(Rel-16)_TEI16">
    <w15:presenceInfo w15:providerId="None" w15:userId="28.541_CR0270_(Rel-16)_TEI16"/>
  </w15:person>
  <w15:person w15:author="28.541_CR0307_(Rel-16)_TEI16">
    <w15:presenceInfo w15:providerId="None" w15:userId="28.541_CR0307_(Rel-16)_TEI16"/>
  </w15:person>
  <w15:person w15:author="28.541_CR0300R1_(Rel-16)_TEI16">
    <w15:presenceInfo w15:providerId="None" w15:userId="28.541_CR0300R1_(Rel-16)_TEI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44"/>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33397"/>
    <w:rsid w:val="00040095"/>
    <w:rsid w:val="00040C36"/>
    <w:rsid w:val="00041E1A"/>
    <w:rsid w:val="00051834"/>
    <w:rsid w:val="00054A22"/>
    <w:rsid w:val="00060EA1"/>
    <w:rsid w:val="00062023"/>
    <w:rsid w:val="000655A6"/>
    <w:rsid w:val="00080512"/>
    <w:rsid w:val="000C2493"/>
    <w:rsid w:val="000C3D8E"/>
    <w:rsid w:val="000C47C3"/>
    <w:rsid w:val="000D58AB"/>
    <w:rsid w:val="000D7EE4"/>
    <w:rsid w:val="0011562A"/>
    <w:rsid w:val="00133525"/>
    <w:rsid w:val="00137B9E"/>
    <w:rsid w:val="001417E5"/>
    <w:rsid w:val="00143536"/>
    <w:rsid w:val="001451F5"/>
    <w:rsid w:val="0015635C"/>
    <w:rsid w:val="00196437"/>
    <w:rsid w:val="001A1489"/>
    <w:rsid w:val="001A4C42"/>
    <w:rsid w:val="001A7420"/>
    <w:rsid w:val="001B1C63"/>
    <w:rsid w:val="001B4943"/>
    <w:rsid w:val="001B5385"/>
    <w:rsid w:val="001B6637"/>
    <w:rsid w:val="001B7BC1"/>
    <w:rsid w:val="001C21C3"/>
    <w:rsid w:val="001C4329"/>
    <w:rsid w:val="001D02C2"/>
    <w:rsid w:val="001D4655"/>
    <w:rsid w:val="001E12A1"/>
    <w:rsid w:val="001F0C1D"/>
    <w:rsid w:val="001F1132"/>
    <w:rsid w:val="001F168B"/>
    <w:rsid w:val="001F4B6A"/>
    <w:rsid w:val="00221949"/>
    <w:rsid w:val="00226162"/>
    <w:rsid w:val="002347A2"/>
    <w:rsid w:val="00262CCB"/>
    <w:rsid w:val="002675F0"/>
    <w:rsid w:val="00292FA4"/>
    <w:rsid w:val="002A2FC3"/>
    <w:rsid w:val="002A7633"/>
    <w:rsid w:val="002B6339"/>
    <w:rsid w:val="002C3AD9"/>
    <w:rsid w:val="002E00EE"/>
    <w:rsid w:val="002E15E6"/>
    <w:rsid w:val="002E2648"/>
    <w:rsid w:val="002F4A34"/>
    <w:rsid w:val="003172DC"/>
    <w:rsid w:val="00343AE0"/>
    <w:rsid w:val="00352332"/>
    <w:rsid w:val="0035462D"/>
    <w:rsid w:val="003765B8"/>
    <w:rsid w:val="003B7CE9"/>
    <w:rsid w:val="003C3971"/>
    <w:rsid w:val="00400802"/>
    <w:rsid w:val="004225C4"/>
    <w:rsid w:val="00422887"/>
    <w:rsid w:val="00423334"/>
    <w:rsid w:val="004345EC"/>
    <w:rsid w:val="00457895"/>
    <w:rsid w:val="004603B4"/>
    <w:rsid w:val="00461D90"/>
    <w:rsid w:val="00465515"/>
    <w:rsid w:val="004670DD"/>
    <w:rsid w:val="00472C97"/>
    <w:rsid w:val="00475F1B"/>
    <w:rsid w:val="004A37B9"/>
    <w:rsid w:val="004B34AA"/>
    <w:rsid w:val="004B48C5"/>
    <w:rsid w:val="004B51CE"/>
    <w:rsid w:val="004C2BE0"/>
    <w:rsid w:val="004C5CAF"/>
    <w:rsid w:val="004D3578"/>
    <w:rsid w:val="004E213A"/>
    <w:rsid w:val="004F0988"/>
    <w:rsid w:val="004F3340"/>
    <w:rsid w:val="005062A5"/>
    <w:rsid w:val="005237DB"/>
    <w:rsid w:val="005250E3"/>
    <w:rsid w:val="00527FC2"/>
    <w:rsid w:val="0053388B"/>
    <w:rsid w:val="00535773"/>
    <w:rsid w:val="00542A92"/>
    <w:rsid w:val="00543E6C"/>
    <w:rsid w:val="00565087"/>
    <w:rsid w:val="00580B98"/>
    <w:rsid w:val="00583841"/>
    <w:rsid w:val="00597B11"/>
    <w:rsid w:val="005B1B79"/>
    <w:rsid w:val="005D0A32"/>
    <w:rsid w:val="005D2E01"/>
    <w:rsid w:val="005D7526"/>
    <w:rsid w:val="005E4BB2"/>
    <w:rsid w:val="005F0CAC"/>
    <w:rsid w:val="00602AEA"/>
    <w:rsid w:val="00606DA1"/>
    <w:rsid w:val="00614FDF"/>
    <w:rsid w:val="00620BAD"/>
    <w:rsid w:val="00623C82"/>
    <w:rsid w:val="0063543D"/>
    <w:rsid w:val="00641AD9"/>
    <w:rsid w:val="006429F5"/>
    <w:rsid w:val="00644452"/>
    <w:rsid w:val="00647114"/>
    <w:rsid w:val="006668D7"/>
    <w:rsid w:val="00675244"/>
    <w:rsid w:val="00677C8D"/>
    <w:rsid w:val="00682D28"/>
    <w:rsid w:val="006A027B"/>
    <w:rsid w:val="006A323F"/>
    <w:rsid w:val="006B30D0"/>
    <w:rsid w:val="006C3D95"/>
    <w:rsid w:val="006C5507"/>
    <w:rsid w:val="006E5C86"/>
    <w:rsid w:val="006F5020"/>
    <w:rsid w:val="00701116"/>
    <w:rsid w:val="00713C44"/>
    <w:rsid w:val="00734A5B"/>
    <w:rsid w:val="0074026F"/>
    <w:rsid w:val="007429F6"/>
    <w:rsid w:val="00744E76"/>
    <w:rsid w:val="0074682F"/>
    <w:rsid w:val="00774DA4"/>
    <w:rsid w:val="00781F0F"/>
    <w:rsid w:val="0079303C"/>
    <w:rsid w:val="007A0935"/>
    <w:rsid w:val="007A0D51"/>
    <w:rsid w:val="007B600E"/>
    <w:rsid w:val="007C056C"/>
    <w:rsid w:val="007D4FE2"/>
    <w:rsid w:val="007F0F4A"/>
    <w:rsid w:val="008027E0"/>
    <w:rsid w:val="008028A4"/>
    <w:rsid w:val="008148DA"/>
    <w:rsid w:val="00830747"/>
    <w:rsid w:val="008438CB"/>
    <w:rsid w:val="00864B44"/>
    <w:rsid w:val="00875F53"/>
    <w:rsid w:val="008768CA"/>
    <w:rsid w:val="008919B0"/>
    <w:rsid w:val="008C384C"/>
    <w:rsid w:val="008C7E56"/>
    <w:rsid w:val="008F01E5"/>
    <w:rsid w:val="0090271F"/>
    <w:rsid w:val="00902E23"/>
    <w:rsid w:val="009114D7"/>
    <w:rsid w:val="0091348E"/>
    <w:rsid w:val="00917CCB"/>
    <w:rsid w:val="00923C4D"/>
    <w:rsid w:val="00926DDF"/>
    <w:rsid w:val="00942EC2"/>
    <w:rsid w:val="009662BC"/>
    <w:rsid w:val="00985C08"/>
    <w:rsid w:val="009A3FE5"/>
    <w:rsid w:val="009B32F1"/>
    <w:rsid w:val="009C1124"/>
    <w:rsid w:val="009C4F9F"/>
    <w:rsid w:val="009D1C85"/>
    <w:rsid w:val="009D388A"/>
    <w:rsid w:val="009D5205"/>
    <w:rsid w:val="009D66FC"/>
    <w:rsid w:val="009E443B"/>
    <w:rsid w:val="009F37B7"/>
    <w:rsid w:val="00A07F3E"/>
    <w:rsid w:val="00A10F02"/>
    <w:rsid w:val="00A164B4"/>
    <w:rsid w:val="00A21C12"/>
    <w:rsid w:val="00A24E3A"/>
    <w:rsid w:val="00A26956"/>
    <w:rsid w:val="00A27486"/>
    <w:rsid w:val="00A44FA6"/>
    <w:rsid w:val="00A47F74"/>
    <w:rsid w:val="00A53724"/>
    <w:rsid w:val="00A56066"/>
    <w:rsid w:val="00A57315"/>
    <w:rsid w:val="00A73129"/>
    <w:rsid w:val="00A80608"/>
    <w:rsid w:val="00A8116F"/>
    <w:rsid w:val="00A82346"/>
    <w:rsid w:val="00A861ED"/>
    <w:rsid w:val="00A878D7"/>
    <w:rsid w:val="00A92BA1"/>
    <w:rsid w:val="00AB07E5"/>
    <w:rsid w:val="00AB10BE"/>
    <w:rsid w:val="00AC6BC6"/>
    <w:rsid w:val="00AC78A7"/>
    <w:rsid w:val="00AC7FC8"/>
    <w:rsid w:val="00AE455D"/>
    <w:rsid w:val="00AE65E2"/>
    <w:rsid w:val="00AF6A31"/>
    <w:rsid w:val="00B052EE"/>
    <w:rsid w:val="00B15449"/>
    <w:rsid w:val="00B45E07"/>
    <w:rsid w:val="00B65924"/>
    <w:rsid w:val="00B93086"/>
    <w:rsid w:val="00BA19ED"/>
    <w:rsid w:val="00BA4B8D"/>
    <w:rsid w:val="00BA7AF9"/>
    <w:rsid w:val="00BB38CC"/>
    <w:rsid w:val="00BC0F7D"/>
    <w:rsid w:val="00BD0A88"/>
    <w:rsid w:val="00BD7D31"/>
    <w:rsid w:val="00BE3255"/>
    <w:rsid w:val="00BF128E"/>
    <w:rsid w:val="00BF3C44"/>
    <w:rsid w:val="00C074DD"/>
    <w:rsid w:val="00C1468D"/>
    <w:rsid w:val="00C1496A"/>
    <w:rsid w:val="00C14D50"/>
    <w:rsid w:val="00C153B6"/>
    <w:rsid w:val="00C17174"/>
    <w:rsid w:val="00C31ED6"/>
    <w:rsid w:val="00C33079"/>
    <w:rsid w:val="00C3428C"/>
    <w:rsid w:val="00C45231"/>
    <w:rsid w:val="00C5161F"/>
    <w:rsid w:val="00C72833"/>
    <w:rsid w:val="00C74438"/>
    <w:rsid w:val="00C80F1D"/>
    <w:rsid w:val="00C83C6A"/>
    <w:rsid w:val="00C92C47"/>
    <w:rsid w:val="00C937BB"/>
    <w:rsid w:val="00C93F40"/>
    <w:rsid w:val="00CA3D0C"/>
    <w:rsid w:val="00CB4DA9"/>
    <w:rsid w:val="00CD0F23"/>
    <w:rsid w:val="00CE2E00"/>
    <w:rsid w:val="00CE767A"/>
    <w:rsid w:val="00D07F51"/>
    <w:rsid w:val="00D4205C"/>
    <w:rsid w:val="00D57972"/>
    <w:rsid w:val="00D63D13"/>
    <w:rsid w:val="00D675A9"/>
    <w:rsid w:val="00D738D6"/>
    <w:rsid w:val="00D755EB"/>
    <w:rsid w:val="00D76048"/>
    <w:rsid w:val="00D831B7"/>
    <w:rsid w:val="00D87E00"/>
    <w:rsid w:val="00D9134D"/>
    <w:rsid w:val="00DA7A03"/>
    <w:rsid w:val="00DB1818"/>
    <w:rsid w:val="00DC309B"/>
    <w:rsid w:val="00DC4DA2"/>
    <w:rsid w:val="00DD4C17"/>
    <w:rsid w:val="00DD5A13"/>
    <w:rsid w:val="00DD74A5"/>
    <w:rsid w:val="00DF2B1F"/>
    <w:rsid w:val="00DF62CD"/>
    <w:rsid w:val="00E00A77"/>
    <w:rsid w:val="00E154AB"/>
    <w:rsid w:val="00E16509"/>
    <w:rsid w:val="00E25A7F"/>
    <w:rsid w:val="00E304D6"/>
    <w:rsid w:val="00E43353"/>
    <w:rsid w:val="00E44582"/>
    <w:rsid w:val="00E44B4E"/>
    <w:rsid w:val="00E726D6"/>
    <w:rsid w:val="00E77645"/>
    <w:rsid w:val="00E9368B"/>
    <w:rsid w:val="00EA15B0"/>
    <w:rsid w:val="00EA24EE"/>
    <w:rsid w:val="00EA5EA7"/>
    <w:rsid w:val="00EC4A25"/>
    <w:rsid w:val="00EC7180"/>
    <w:rsid w:val="00ED3F6F"/>
    <w:rsid w:val="00EE498E"/>
    <w:rsid w:val="00EF7973"/>
    <w:rsid w:val="00F025A2"/>
    <w:rsid w:val="00F02D9F"/>
    <w:rsid w:val="00F040FE"/>
    <w:rsid w:val="00F04712"/>
    <w:rsid w:val="00F13360"/>
    <w:rsid w:val="00F22EC7"/>
    <w:rsid w:val="00F325C8"/>
    <w:rsid w:val="00F4273F"/>
    <w:rsid w:val="00F44B7B"/>
    <w:rsid w:val="00F610AC"/>
    <w:rsid w:val="00F63BAB"/>
    <w:rsid w:val="00F653B8"/>
    <w:rsid w:val="00F9008D"/>
    <w:rsid w:val="00FA0B23"/>
    <w:rsid w:val="00FA1266"/>
    <w:rsid w:val="00FA2AAB"/>
    <w:rsid w:val="00FC11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A1F7ACC"/>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annotation reference" w:qFormat="1"/>
    <w:lsdException w:name="Title" w:qFormat="1"/>
    <w:lsdException w:name="Subtitle" w:qFormat="1"/>
    <w:lsdException w:name="Strong" w:qFormat="1"/>
    <w:lsdException w:name="Emphasis" w:qFormat="1"/>
    <w:lsdException w:name="Plain Text" w:uiPriority="99"/>
    <w:lsdException w:name="HTML Code" w:uiPriority="99"/>
    <w:lsdException w:name="HTML Preformatted"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XChar">
    <w:name w:val="EX Char"/>
    <w:link w:val="EX"/>
    <w:rsid w:val="005B1B79"/>
    <w:rPr>
      <w:lang w:eastAsia="en-US"/>
    </w:rPr>
  </w:style>
  <w:style w:type="character" w:customStyle="1" w:styleId="B1Char">
    <w:name w:val="B1 Char"/>
    <w:link w:val="B10"/>
    <w:rsid w:val="005B1B79"/>
    <w:rPr>
      <w:lang w:eastAsia="en-US"/>
    </w:rPr>
  </w:style>
  <w:style w:type="character" w:customStyle="1" w:styleId="Heading1Char">
    <w:name w:val="Heading 1 Char"/>
    <w:link w:val="Heading1"/>
    <w:rsid w:val="005B1B79"/>
    <w:rPr>
      <w:rFonts w:ascii="Arial" w:hAnsi="Arial"/>
      <w:sz w:val="36"/>
      <w:lang w:eastAsia="en-US"/>
    </w:rPr>
  </w:style>
  <w:style w:type="character" w:customStyle="1" w:styleId="Heading2Char">
    <w:name w:val="Heading 2 Char"/>
    <w:aliases w:val="H2 Char1,h2 Char1,2nd level Char1,†berschrift 2 Char1,õberschrift 2 Char1,UNDERRUBRIK 1-2 Char1"/>
    <w:link w:val="Heading2"/>
    <w:rsid w:val="005B1B79"/>
    <w:rPr>
      <w:rFonts w:ascii="Arial" w:hAnsi="Arial"/>
      <w:sz w:val="32"/>
      <w:lang w:eastAsia="en-US"/>
    </w:rPr>
  </w:style>
  <w:style w:type="character" w:customStyle="1" w:styleId="Heading3Char">
    <w:name w:val="Heading 3 Char"/>
    <w:aliases w:val="h3 Char"/>
    <w:link w:val="Heading3"/>
    <w:rsid w:val="005B1B79"/>
    <w:rPr>
      <w:rFonts w:ascii="Arial" w:hAnsi="Arial"/>
      <w:sz w:val="28"/>
      <w:lang w:eastAsia="en-US"/>
    </w:rPr>
  </w:style>
  <w:style w:type="character" w:customStyle="1" w:styleId="Heading4Char">
    <w:name w:val="Heading 4 Char"/>
    <w:link w:val="Heading4"/>
    <w:rsid w:val="005B1B79"/>
    <w:rPr>
      <w:rFonts w:ascii="Arial" w:hAnsi="Arial"/>
      <w:sz w:val="24"/>
      <w:lang w:eastAsia="en-US"/>
    </w:rPr>
  </w:style>
  <w:style w:type="character" w:customStyle="1" w:styleId="Heading5Char">
    <w:name w:val="Heading 5 Char"/>
    <w:link w:val="Heading5"/>
    <w:rsid w:val="005B1B79"/>
    <w:rPr>
      <w:rFonts w:ascii="Arial" w:hAnsi="Arial"/>
      <w:sz w:val="22"/>
      <w:lang w:eastAsia="en-US"/>
    </w:rPr>
  </w:style>
  <w:style w:type="character" w:customStyle="1" w:styleId="Heading6Char">
    <w:name w:val="Heading 6 Char"/>
    <w:link w:val="Heading6"/>
    <w:rsid w:val="005B1B79"/>
    <w:rPr>
      <w:rFonts w:ascii="Arial" w:hAnsi="Arial"/>
      <w:lang w:eastAsia="en-US"/>
    </w:rPr>
  </w:style>
  <w:style w:type="character" w:customStyle="1" w:styleId="Heading7Char">
    <w:name w:val="Heading 7 Char"/>
    <w:link w:val="Heading7"/>
    <w:rsid w:val="005B1B79"/>
    <w:rPr>
      <w:rFonts w:ascii="Arial" w:hAnsi="Arial"/>
      <w:lang w:eastAsia="en-US"/>
    </w:rPr>
  </w:style>
  <w:style w:type="character" w:customStyle="1" w:styleId="Heading8Char">
    <w:name w:val="Heading 8 Char"/>
    <w:link w:val="Heading8"/>
    <w:rsid w:val="005B1B79"/>
    <w:rPr>
      <w:rFonts w:ascii="Arial" w:hAnsi="Arial"/>
      <w:sz w:val="36"/>
      <w:lang w:eastAsia="en-US"/>
    </w:rPr>
  </w:style>
  <w:style w:type="character" w:customStyle="1" w:styleId="Heading9Char">
    <w:name w:val="Heading 9 Char"/>
    <w:link w:val="Heading9"/>
    <w:rsid w:val="005B1B79"/>
    <w:rPr>
      <w:rFonts w:ascii="Arial" w:hAnsi="Arial"/>
      <w:sz w:val="36"/>
      <w:lang w:eastAsia="en-US"/>
    </w:rPr>
  </w:style>
  <w:style w:type="character" w:customStyle="1" w:styleId="HeaderChar">
    <w:name w:val="Header Char"/>
    <w:link w:val="Header"/>
    <w:rsid w:val="005B1B79"/>
    <w:rPr>
      <w:rFonts w:ascii="Arial" w:hAnsi="Arial"/>
      <w:b/>
      <w:noProof/>
      <w:sz w:val="18"/>
      <w:lang w:eastAsia="ja-JP"/>
    </w:rPr>
  </w:style>
  <w:style w:type="character" w:customStyle="1" w:styleId="FooterChar">
    <w:name w:val="Footer Char"/>
    <w:link w:val="Footer"/>
    <w:rsid w:val="005B1B79"/>
    <w:rPr>
      <w:rFonts w:ascii="Arial" w:hAnsi="Arial"/>
      <w:b/>
      <w:i/>
      <w:noProof/>
      <w:sz w:val="18"/>
      <w:lang w:eastAsia="ja-JP"/>
    </w:rPr>
  </w:style>
  <w:style w:type="character" w:customStyle="1" w:styleId="NOChar">
    <w:name w:val="NO Char"/>
    <w:link w:val="NO"/>
    <w:qFormat/>
    <w:locked/>
    <w:rsid w:val="005B1B79"/>
    <w:rPr>
      <w:lang w:eastAsia="en-US"/>
    </w:rPr>
  </w:style>
  <w:style w:type="character" w:customStyle="1" w:styleId="PLChar">
    <w:name w:val="PL Char"/>
    <w:link w:val="PL"/>
    <w:qFormat/>
    <w:rsid w:val="005B1B79"/>
    <w:rPr>
      <w:rFonts w:ascii="Courier New" w:hAnsi="Courier New"/>
      <w:noProof/>
      <w:sz w:val="16"/>
      <w:lang w:eastAsia="en-US"/>
    </w:rPr>
  </w:style>
  <w:style w:type="character" w:customStyle="1" w:styleId="TALChar">
    <w:name w:val="TAL Char"/>
    <w:link w:val="TAL"/>
    <w:locked/>
    <w:rsid w:val="005B1B79"/>
    <w:rPr>
      <w:rFonts w:ascii="Arial" w:hAnsi="Arial"/>
      <w:sz w:val="18"/>
      <w:lang w:eastAsia="en-US"/>
    </w:rPr>
  </w:style>
  <w:style w:type="character" w:customStyle="1" w:styleId="TACChar">
    <w:name w:val="TAC Char"/>
    <w:link w:val="TAC"/>
    <w:locked/>
    <w:rsid w:val="005B1B79"/>
    <w:rPr>
      <w:rFonts w:ascii="Arial" w:hAnsi="Arial"/>
      <w:sz w:val="18"/>
      <w:lang w:eastAsia="en-US"/>
    </w:rPr>
  </w:style>
  <w:style w:type="character" w:customStyle="1" w:styleId="TAHCar">
    <w:name w:val="TAH Car"/>
    <w:link w:val="TAH"/>
    <w:rsid w:val="005B1B79"/>
    <w:rPr>
      <w:rFonts w:ascii="Arial" w:hAnsi="Arial"/>
      <w:b/>
      <w:sz w:val="18"/>
      <w:lang w:eastAsia="en-US"/>
    </w:rPr>
  </w:style>
  <w:style w:type="paragraph" w:styleId="List">
    <w:name w:val="List"/>
    <w:basedOn w:val="Normal"/>
    <w:rsid w:val="005B1B79"/>
    <w:pPr>
      <w:overflowPunct w:val="0"/>
      <w:autoSpaceDE w:val="0"/>
      <w:autoSpaceDN w:val="0"/>
      <w:adjustRightInd w:val="0"/>
      <w:ind w:left="568" w:hanging="284"/>
      <w:textAlignment w:val="baseline"/>
    </w:pPr>
  </w:style>
  <w:style w:type="character" w:customStyle="1" w:styleId="EditorsNoteChar">
    <w:name w:val="Editor's Note Char"/>
    <w:link w:val="EditorsNote"/>
    <w:rsid w:val="005B1B79"/>
    <w:rPr>
      <w:color w:val="FF0000"/>
      <w:lang w:eastAsia="en-US"/>
    </w:rPr>
  </w:style>
  <w:style w:type="character" w:customStyle="1" w:styleId="THChar">
    <w:name w:val="TH Char"/>
    <w:link w:val="TH"/>
    <w:rsid w:val="005B1B79"/>
    <w:rPr>
      <w:rFonts w:ascii="Arial" w:hAnsi="Arial"/>
      <w:b/>
      <w:lang w:eastAsia="en-US"/>
    </w:rPr>
  </w:style>
  <w:style w:type="character" w:customStyle="1" w:styleId="TFChar">
    <w:name w:val="TF Char"/>
    <w:link w:val="TF"/>
    <w:rsid w:val="005B1B79"/>
    <w:rPr>
      <w:rFonts w:ascii="Arial" w:hAnsi="Arial"/>
      <w:b/>
      <w:lang w:eastAsia="en-US"/>
    </w:rPr>
  </w:style>
  <w:style w:type="paragraph" w:styleId="List2">
    <w:name w:val="List 2"/>
    <w:basedOn w:val="List"/>
    <w:rsid w:val="005B1B79"/>
    <w:pPr>
      <w:ind w:left="851"/>
    </w:pPr>
  </w:style>
  <w:style w:type="paragraph" w:styleId="List3">
    <w:name w:val="List 3"/>
    <w:basedOn w:val="List2"/>
    <w:rsid w:val="005B1B79"/>
    <w:pPr>
      <w:ind w:left="1135"/>
    </w:pPr>
  </w:style>
  <w:style w:type="paragraph" w:styleId="List4">
    <w:name w:val="List 4"/>
    <w:basedOn w:val="List3"/>
    <w:rsid w:val="005B1B79"/>
    <w:pPr>
      <w:ind w:left="1418"/>
    </w:pPr>
  </w:style>
  <w:style w:type="paragraph" w:styleId="List5">
    <w:name w:val="List 5"/>
    <w:basedOn w:val="List4"/>
    <w:rsid w:val="005B1B79"/>
    <w:pPr>
      <w:ind w:left="1702"/>
    </w:pPr>
  </w:style>
  <w:style w:type="paragraph" w:styleId="Caption">
    <w:name w:val="caption"/>
    <w:basedOn w:val="Normal"/>
    <w:next w:val="Normal"/>
    <w:unhideWhenUsed/>
    <w:qFormat/>
    <w:rsid w:val="005B1B79"/>
    <w:pPr>
      <w:overflowPunct w:val="0"/>
      <w:autoSpaceDE w:val="0"/>
      <w:autoSpaceDN w:val="0"/>
      <w:adjustRightInd w:val="0"/>
      <w:textAlignment w:val="baseline"/>
    </w:pPr>
    <w:rPr>
      <w:rFonts w:eastAsia="SimSun"/>
      <w:b/>
      <w:bCs/>
    </w:rPr>
  </w:style>
  <w:style w:type="character" w:customStyle="1" w:styleId="desc">
    <w:name w:val="desc"/>
    <w:rsid w:val="005B1B79"/>
  </w:style>
  <w:style w:type="character" w:customStyle="1" w:styleId="msoins0">
    <w:name w:val="msoins"/>
    <w:rsid w:val="005B1B79"/>
  </w:style>
  <w:style w:type="paragraph" w:customStyle="1" w:styleId="a">
    <w:name w:val="表格文本"/>
    <w:basedOn w:val="Normal"/>
    <w:autoRedefine/>
    <w:rsid w:val="005B1B79"/>
    <w:pPr>
      <w:widowControl w:val="0"/>
      <w:tabs>
        <w:tab w:val="decimal" w:pos="0"/>
      </w:tabs>
      <w:overflowPunct w:val="0"/>
      <w:autoSpaceDE w:val="0"/>
      <w:autoSpaceDN w:val="0"/>
      <w:adjustRightInd w:val="0"/>
      <w:spacing w:after="0" w:line="0" w:lineRule="atLeast"/>
      <w:textAlignment w:val="baseline"/>
    </w:pPr>
    <w:rPr>
      <w:rFonts w:ascii="Arial" w:eastAsia="SimSun" w:hAnsi="Arial"/>
      <w:sz w:val="16"/>
      <w:szCs w:val="16"/>
      <w:lang w:eastAsia="zh-CN"/>
    </w:rPr>
  </w:style>
  <w:style w:type="paragraph" w:styleId="ListParagraph">
    <w:name w:val="List Paragraph"/>
    <w:basedOn w:val="Normal"/>
    <w:uiPriority w:val="34"/>
    <w:qFormat/>
    <w:rsid w:val="005B1B79"/>
    <w:pPr>
      <w:overflowPunct w:val="0"/>
      <w:autoSpaceDE w:val="0"/>
      <w:autoSpaceDN w:val="0"/>
      <w:adjustRightInd w:val="0"/>
      <w:spacing w:after="0"/>
      <w:ind w:left="720"/>
      <w:contextualSpacing/>
      <w:textAlignment w:val="baseline"/>
    </w:pPr>
    <w:rPr>
      <w:rFonts w:ascii="Arial" w:hAnsi="Arial"/>
      <w:sz w:val="22"/>
    </w:rPr>
  </w:style>
  <w:style w:type="character" w:customStyle="1" w:styleId="NOZchn">
    <w:name w:val="NO Zchn"/>
    <w:locked/>
    <w:rsid w:val="005B1B79"/>
    <w:rPr>
      <w:rFonts w:ascii="Times New Roman" w:hAnsi="Times New Roman"/>
      <w:lang w:val="en-GB"/>
    </w:rPr>
  </w:style>
  <w:style w:type="paragraph" w:styleId="CommentText">
    <w:name w:val="annotation text"/>
    <w:basedOn w:val="Normal"/>
    <w:link w:val="CommentTextChar"/>
    <w:qFormat/>
    <w:rsid w:val="005B1B79"/>
    <w:pPr>
      <w:overflowPunct w:val="0"/>
      <w:autoSpaceDE w:val="0"/>
      <w:autoSpaceDN w:val="0"/>
      <w:adjustRightInd w:val="0"/>
      <w:textAlignment w:val="baseline"/>
    </w:pPr>
    <w:rPr>
      <w:rFonts w:eastAsia="SimSun"/>
    </w:rPr>
  </w:style>
  <w:style w:type="character" w:customStyle="1" w:styleId="CommentTextChar">
    <w:name w:val="Comment Text Char"/>
    <w:link w:val="CommentText"/>
    <w:qFormat/>
    <w:rsid w:val="005B1B79"/>
    <w:rPr>
      <w:rFonts w:eastAsia="SimSun"/>
      <w:lang w:eastAsia="en-US"/>
    </w:rPr>
  </w:style>
  <w:style w:type="character" w:customStyle="1" w:styleId="normaltextrun1">
    <w:name w:val="normaltextrun1"/>
    <w:rsid w:val="005B1B79"/>
  </w:style>
  <w:style w:type="character" w:customStyle="1" w:styleId="spellingerror">
    <w:name w:val="spellingerror"/>
    <w:rsid w:val="005B1B79"/>
  </w:style>
  <w:style w:type="character" w:customStyle="1" w:styleId="eop">
    <w:name w:val="eop"/>
    <w:rsid w:val="005B1B79"/>
  </w:style>
  <w:style w:type="paragraph" w:customStyle="1" w:styleId="paragraph">
    <w:name w:val="paragraph"/>
    <w:basedOn w:val="Normal"/>
    <w:rsid w:val="005B1B79"/>
    <w:pPr>
      <w:overflowPunct w:val="0"/>
      <w:autoSpaceDE w:val="0"/>
      <w:autoSpaceDN w:val="0"/>
      <w:adjustRightInd w:val="0"/>
      <w:spacing w:after="0"/>
      <w:textAlignment w:val="baseline"/>
    </w:pPr>
    <w:rPr>
      <w:sz w:val="24"/>
      <w:szCs w:val="24"/>
      <w:lang w:val="en-US"/>
    </w:rPr>
  </w:style>
  <w:style w:type="character" w:styleId="CommentReference">
    <w:name w:val="annotation reference"/>
    <w:qFormat/>
    <w:rsid w:val="005B1B79"/>
    <w:rPr>
      <w:sz w:val="16"/>
      <w:szCs w:val="16"/>
    </w:rPr>
  </w:style>
  <w:style w:type="paragraph" w:styleId="BodyText">
    <w:name w:val="Body Text"/>
    <w:basedOn w:val="Normal"/>
    <w:link w:val="BodyTextChar"/>
    <w:rsid w:val="005B1B79"/>
    <w:pPr>
      <w:overflowPunct w:val="0"/>
      <w:autoSpaceDE w:val="0"/>
      <w:autoSpaceDN w:val="0"/>
      <w:adjustRightInd w:val="0"/>
      <w:textAlignment w:val="baseline"/>
    </w:pPr>
    <w:rPr>
      <w:rFonts w:eastAsia="SimSun"/>
    </w:rPr>
  </w:style>
  <w:style w:type="character" w:customStyle="1" w:styleId="BodyTextChar">
    <w:name w:val="Body Text Char"/>
    <w:link w:val="BodyText"/>
    <w:rsid w:val="005B1B79"/>
    <w:rPr>
      <w:rFonts w:eastAsia="SimSun"/>
      <w:lang w:eastAsia="en-US"/>
    </w:rPr>
  </w:style>
  <w:style w:type="paragraph" w:styleId="Index2">
    <w:name w:val="index 2"/>
    <w:basedOn w:val="Index1"/>
    <w:rsid w:val="005B1B79"/>
    <w:pPr>
      <w:ind w:left="284"/>
    </w:pPr>
  </w:style>
  <w:style w:type="paragraph" w:styleId="Index1">
    <w:name w:val="index 1"/>
    <w:basedOn w:val="Normal"/>
    <w:rsid w:val="005B1B79"/>
    <w:pPr>
      <w:keepLines/>
      <w:overflowPunct w:val="0"/>
      <w:autoSpaceDE w:val="0"/>
      <w:autoSpaceDN w:val="0"/>
      <w:adjustRightInd w:val="0"/>
      <w:textAlignment w:val="baseline"/>
    </w:pPr>
  </w:style>
  <w:style w:type="paragraph" w:styleId="ListNumber2">
    <w:name w:val="List Number 2"/>
    <w:basedOn w:val="ListNumber"/>
    <w:rsid w:val="005B1B79"/>
    <w:pPr>
      <w:ind w:left="851"/>
    </w:pPr>
  </w:style>
  <w:style w:type="paragraph" w:styleId="ListNumber">
    <w:name w:val="List Number"/>
    <w:basedOn w:val="List"/>
    <w:rsid w:val="005B1B79"/>
  </w:style>
  <w:style w:type="character" w:styleId="FootnoteReference">
    <w:name w:val="footnote reference"/>
    <w:rsid w:val="005B1B79"/>
    <w:rPr>
      <w:b/>
      <w:position w:val="6"/>
      <w:sz w:val="16"/>
    </w:rPr>
  </w:style>
  <w:style w:type="paragraph" w:styleId="FootnoteText">
    <w:name w:val="footnote text"/>
    <w:basedOn w:val="Normal"/>
    <w:link w:val="FootnoteTextChar"/>
    <w:rsid w:val="005B1B79"/>
    <w:pPr>
      <w:keepLines/>
      <w:overflowPunct w:val="0"/>
      <w:autoSpaceDE w:val="0"/>
      <w:autoSpaceDN w:val="0"/>
      <w:adjustRightInd w:val="0"/>
      <w:ind w:left="454" w:hanging="454"/>
      <w:textAlignment w:val="baseline"/>
    </w:pPr>
    <w:rPr>
      <w:sz w:val="16"/>
    </w:rPr>
  </w:style>
  <w:style w:type="character" w:customStyle="1" w:styleId="FootnoteTextChar">
    <w:name w:val="Footnote Text Char"/>
    <w:link w:val="FootnoteText"/>
    <w:rsid w:val="005B1B79"/>
    <w:rPr>
      <w:sz w:val="16"/>
      <w:lang w:eastAsia="en-US"/>
    </w:rPr>
  </w:style>
  <w:style w:type="paragraph" w:styleId="ListBullet2">
    <w:name w:val="List Bullet 2"/>
    <w:basedOn w:val="ListBullet"/>
    <w:rsid w:val="005B1B79"/>
    <w:pPr>
      <w:ind w:left="851"/>
    </w:pPr>
  </w:style>
  <w:style w:type="paragraph" w:styleId="ListBullet">
    <w:name w:val="List Bullet"/>
    <w:basedOn w:val="List"/>
    <w:rsid w:val="005B1B79"/>
  </w:style>
  <w:style w:type="paragraph" w:styleId="ListBullet3">
    <w:name w:val="List Bullet 3"/>
    <w:basedOn w:val="ListBullet2"/>
    <w:rsid w:val="005B1B79"/>
    <w:pPr>
      <w:ind w:left="1135"/>
    </w:pPr>
  </w:style>
  <w:style w:type="paragraph" w:styleId="ListBullet4">
    <w:name w:val="List Bullet 4"/>
    <w:basedOn w:val="ListBullet3"/>
    <w:rsid w:val="005B1B79"/>
    <w:pPr>
      <w:ind w:left="1418"/>
    </w:pPr>
  </w:style>
  <w:style w:type="paragraph" w:styleId="ListBullet5">
    <w:name w:val="List Bullet 5"/>
    <w:basedOn w:val="ListBullet4"/>
    <w:rsid w:val="005B1B79"/>
    <w:pPr>
      <w:ind w:left="1702"/>
    </w:pPr>
  </w:style>
  <w:style w:type="paragraph" w:styleId="Revision">
    <w:name w:val="Revision"/>
    <w:hidden/>
    <w:uiPriority w:val="99"/>
    <w:semiHidden/>
    <w:rsid w:val="005B1B79"/>
    <w:rPr>
      <w:rFonts w:eastAsia="SimSun"/>
      <w:lang w:eastAsia="en-US"/>
    </w:rPr>
  </w:style>
  <w:style w:type="character" w:customStyle="1" w:styleId="EXCar">
    <w:name w:val="EX Car"/>
    <w:rsid w:val="005B1B79"/>
    <w:rPr>
      <w:lang w:val="en-GB" w:eastAsia="en-US"/>
    </w:rPr>
  </w:style>
  <w:style w:type="paragraph" w:styleId="CommentSubject">
    <w:name w:val="annotation subject"/>
    <w:basedOn w:val="CommentText"/>
    <w:next w:val="CommentText"/>
    <w:link w:val="CommentSubjectChar"/>
    <w:rsid w:val="005B1B79"/>
    <w:rPr>
      <w:rFonts w:eastAsia="DengXian"/>
      <w:b/>
      <w:bCs/>
    </w:rPr>
  </w:style>
  <w:style w:type="character" w:customStyle="1" w:styleId="CommentSubjectChar">
    <w:name w:val="Comment Subject Char"/>
    <w:link w:val="CommentSubject"/>
    <w:rsid w:val="005B1B79"/>
    <w:rPr>
      <w:rFonts w:eastAsia="DengXian"/>
      <w:b/>
      <w:bCs/>
      <w:lang w:eastAsia="en-US"/>
    </w:rPr>
  </w:style>
  <w:style w:type="character" w:customStyle="1" w:styleId="TAHChar">
    <w:name w:val="TAH Char"/>
    <w:rsid w:val="005B1B79"/>
    <w:rPr>
      <w:rFonts w:ascii="Arial" w:hAnsi="Arial"/>
      <w:b/>
      <w:sz w:val="18"/>
      <w:lang w:eastAsia="en-US"/>
    </w:rPr>
  </w:style>
  <w:style w:type="paragraph" w:styleId="HTMLPreformatted">
    <w:name w:val="HTML Preformatted"/>
    <w:basedOn w:val="Normal"/>
    <w:link w:val="HTMLPreformattedChar"/>
    <w:uiPriority w:val="99"/>
    <w:unhideWhenUsed/>
    <w:rsid w:val="005B1B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Courier New" w:hAnsi="Courier New" w:cs="Courier New"/>
      <w:lang w:val="en-US" w:eastAsia="zh-CN"/>
    </w:rPr>
  </w:style>
  <w:style w:type="character" w:customStyle="1" w:styleId="HTMLPreformattedChar">
    <w:name w:val="HTML Preformatted Char"/>
    <w:link w:val="HTMLPreformatted"/>
    <w:uiPriority w:val="99"/>
    <w:rsid w:val="005B1B79"/>
    <w:rPr>
      <w:rFonts w:ascii="Courier New" w:hAnsi="Courier New" w:cs="Courier New"/>
      <w:lang w:val="en-US" w:eastAsia="zh-CN"/>
    </w:rPr>
  </w:style>
  <w:style w:type="paragraph" w:customStyle="1" w:styleId="FL">
    <w:name w:val="FL"/>
    <w:basedOn w:val="Normal"/>
    <w:rsid w:val="005B1B79"/>
    <w:pPr>
      <w:keepNext/>
      <w:keepLines/>
      <w:overflowPunct w:val="0"/>
      <w:autoSpaceDE w:val="0"/>
      <w:autoSpaceDN w:val="0"/>
      <w:adjustRightInd w:val="0"/>
      <w:spacing w:before="60"/>
      <w:jc w:val="center"/>
      <w:textAlignment w:val="baseline"/>
    </w:pPr>
    <w:rPr>
      <w:rFonts w:ascii="Arial" w:hAnsi="Arial"/>
      <w:b/>
    </w:rPr>
  </w:style>
  <w:style w:type="paragraph" w:customStyle="1" w:styleId="B1">
    <w:name w:val="B1+"/>
    <w:basedOn w:val="Normal"/>
    <w:link w:val="B1Car"/>
    <w:rsid w:val="005B1B79"/>
    <w:pPr>
      <w:numPr>
        <w:numId w:val="31"/>
      </w:numPr>
      <w:overflowPunct w:val="0"/>
      <w:autoSpaceDE w:val="0"/>
      <w:autoSpaceDN w:val="0"/>
      <w:adjustRightInd w:val="0"/>
      <w:textAlignment w:val="baseline"/>
    </w:pPr>
  </w:style>
  <w:style w:type="character" w:customStyle="1" w:styleId="B1Car">
    <w:name w:val="B1+ Car"/>
    <w:link w:val="B1"/>
    <w:rsid w:val="005B1B79"/>
    <w:rPr>
      <w:lang w:eastAsia="en-US"/>
    </w:rPr>
  </w:style>
  <w:style w:type="paragraph" w:customStyle="1" w:styleId="Default">
    <w:name w:val="Default"/>
    <w:rsid w:val="005B1B79"/>
    <w:pPr>
      <w:autoSpaceDE w:val="0"/>
      <w:autoSpaceDN w:val="0"/>
      <w:adjustRightInd w:val="0"/>
    </w:pPr>
    <w:rPr>
      <w:rFonts w:ascii="Arial" w:eastAsia="DengXian" w:hAnsi="Arial" w:cs="Arial"/>
      <w:color w:val="000000"/>
      <w:sz w:val="24"/>
      <w:szCs w:val="24"/>
      <w:lang w:val="en-US" w:eastAsia="en-US"/>
    </w:rPr>
  </w:style>
  <w:style w:type="paragraph" w:customStyle="1" w:styleId="CRCoverPage">
    <w:name w:val="CR Cover Page"/>
    <w:rsid w:val="005B1B79"/>
    <w:pPr>
      <w:spacing w:after="120"/>
    </w:pPr>
    <w:rPr>
      <w:rFonts w:ascii="Arial" w:eastAsia="SimSun" w:hAnsi="Arial"/>
      <w:lang w:eastAsia="en-US"/>
    </w:rPr>
  </w:style>
  <w:style w:type="paragraph" w:customStyle="1" w:styleId="tdoc-header">
    <w:name w:val="tdoc-header"/>
    <w:rsid w:val="005B1B79"/>
    <w:rPr>
      <w:rFonts w:ascii="Arial" w:eastAsia="SimSun" w:hAnsi="Arial"/>
      <w:noProof/>
      <w:sz w:val="24"/>
      <w:lang w:eastAsia="en-US"/>
    </w:rPr>
  </w:style>
  <w:style w:type="paragraph" w:styleId="DocumentMap">
    <w:name w:val="Document Map"/>
    <w:basedOn w:val="Normal"/>
    <w:link w:val="DocumentMapChar"/>
    <w:rsid w:val="005B1B79"/>
    <w:pPr>
      <w:shd w:val="clear" w:color="auto" w:fill="000080"/>
    </w:pPr>
    <w:rPr>
      <w:rFonts w:ascii="Tahoma" w:eastAsia="SimSun" w:hAnsi="Tahoma" w:cs="Tahoma"/>
    </w:rPr>
  </w:style>
  <w:style w:type="character" w:customStyle="1" w:styleId="DocumentMapChar">
    <w:name w:val="Document Map Char"/>
    <w:link w:val="DocumentMap"/>
    <w:rsid w:val="005B1B79"/>
    <w:rPr>
      <w:rFonts w:ascii="Tahoma" w:eastAsia="SimSun" w:hAnsi="Tahoma" w:cs="Tahoma"/>
      <w:shd w:val="clear" w:color="auto" w:fill="000080"/>
      <w:lang w:eastAsia="en-US"/>
    </w:rPr>
  </w:style>
  <w:style w:type="paragraph" w:styleId="PlainText">
    <w:name w:val="Plain Text"/>
    <w:basedOn w:val="Normal"/>
    <w:link w:val="PlainTextChar"/>
    <w:uiPriority w:val="99"/>
    <w:unhideWhenUsed/>
    <w:rsid w:val="005B1B79"/>
    <w:pPr>
      <w:widowControl w:val="0"/>
      <w:spacing w:after="0"/>
      <w:jc w:val="both"/>
    </w:pPr>
    <w:rPr>
      <w:rFonts w:ascii="SimSun" w:eastAsia="SimSun" w:hAnsi="Courier New" w:cs="Courier New"/>
      <w:kern w:val="2"/>
      <w:sz w:val="21"/>
      <w:szCs w:val="21"/>
      <w:lang w:val="en-US" w:eastAsia="zh-CN"/>
    </w:rPr>
  </w:style>
  <w:style w:type="character" w:customStyle="1" w:styleId="PlainTextChar">
    <w:name w:val="Plain Text Char"/>
    <w:link w:val="PlainText"/>
    <w:uiPriority w:val="99"/>
    <w:rsid w:val="005B1B79"/>
    <w:rPr>
      <w:rFonts w:ascii="SimSun" w:eastAsia="SimSun" w:hAnsi="Courier New" w:cs="Courier New"/>
      <w:kern w:val="2"/>
      <w:sz w:val="21"/>
      <w:szCs w:val="21"/>
      <w:lang w:val="en-US" w:eastAsia="zh-CN"/>
    </w:rPr>
  </w:style>
  <w:style w:type="paragraph" w:styleId="BodyTextFirstIndent">
    <w:name w:val="Body Text First Indent"/>
    <w:basedOn w:val="Normal"/>
    <w:link w:val="BodyTextFirstIndentChar"/>
    <w:rsid w:val="005B1B79"/>
    <w:pPr>
      <w:widowControl w:val="0"/>
      <w:autoSpaceDE w:val="0"/>
      <w:autoSpaceDN w:val="0"/>
      <w:adjustRightInd w:val="0"/>
      <w:spacing w:after="0" w:line="360" w:lineRule="auto"/>
      <w:ind w:firstLineChars="200" w:firstLine="420"/>
      <w:jc w:val="both"/>
    </w:pPr>
    <w:rPr>
      <w:rFonts w:ascii="Arial" w:eastAsia="SimSun" w:hAnsi="Arial"/>
      <w:sz w:val="21"/>
      <w:szCs w:val="21"/>
      <w:lang w:val="en-US" w:eastAsia="zh-CN"/>
    </w:rPr>
  </w:style>
  <w:style w:type="character" w:customStyle="1" w:styleId="BodyTextFirstIndentChar">
    <w:name w:val="Body Text First Indent Char"/>
    <w:link w:val="BodyTextFirstIndent"/>
    <w:rsid w:val="005B1B79"/>
    <w:rPr>
      <w:rFonts w:ascii="Arial" w:eastAsia="SimSun" w:hAnsi="Arial"/>
      <w:sz w:val="21"/>
      <w:szCs w:val="21"/>
      <w:lang w:val="en-US" w:eastAsia="zh-CN"/>
    </w:rPr>
  </w:style>
  <w:style w:type="character" w:customStyle="1" w:styleId="Heading2Char1">
    <w:name w:val="Heading 2 Char1"/>
    <w:aliases w:val="H2 Char,h2 Char,2nd level Char,†berschrift 2 Char,õberschrift 2 Char,UNDERRUBRIK 1-2 Char"/>
    <w:semiHidden/>
    <w:rsid w:val="005B1B79"/>
    <w:rPr>
      <w:rFonts w:ascii="Calibri Light" w:eastAsia="Times New Roman" w:hAnsi="Calibri Light" w:cs="Times New Roman"/>
      <w:color w:val="2F5496"/>
      <w:sz w:val="26"/>
      <w:szCs w:val="26"/>
      <w:lang w:val="en-GB"/>
    </w:rPr>
  </w:style>
  <w:style w:type="paragraph" w:customStyle="1" w:styleId="msonormal0">
    <w:name w:val="msonormal"/>
    <w:basedOn w:val="Normal"/>
    <w:rsid w:val="005B1B79"/>
    <w:pPr>
      <w:spacing w:before="100" w:beforeAutospacing="1" w:after="100" w:afterAutospacing="1"/>
    </w:pPr>
    <w:rPr>
      <w:sz w:val="24"/>
      <w:szCs w:val="24"/>
      <w:lang w:val="en-US"/>
    </w:rPr>
  </w:style>
  <w:style w:type="character" w:styleId="HTMLCode">
    <w:name w:val="HTML Code"/>
    <w:uiPriority w:val="99"/>
    <w:unhideWhenUsed/>
    <w:rsid w:val="005B1B79"/>
    <w:rPr>
      <w:rFonts w:ascii="Courier New" w:eastAsia="Times New Roman" w:hAnsi="Courier New" w:cs="Courier New"/>
      <w:sz w:val="20"/>
      <w:szCs w:val="20"/>
    </w:rPr>
  </w:style>
  <w:style w:type="character" w:customStyle="1" w:styleId="idiff">
    <w:name w:val="idiff"/>
    <w:rsid w:val="005B1B79"/>
  </w:style>
  <w:style w:type="character" w:customStyle="1" w:styleId="line">
    <w:name w:val="line"/>
    <w:rsid w:val="005B1B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84.png"/><Relationship Id="rId21" Type="http://schemas.openxmlformats.org/officeDocument/2006/relationships/image" Target="media/image11.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0.emf"/><Relationship Id="rId68" Type="http://schemas.openxmlformats.org/officeDocument/2006/relationships/oleObject" Target="embeddings/Microsoft_Visio_2003-2010_Drawing4.vsd"/><Relationship Id="rId84" Type="http://schemas.openxmlformats.org/officeDocument/2006/relationships/oleObject" Target="embeddings/Microsoft_Visio_2003-2010_Drawing10.vsd"/><Relationship Id="rId89" Type="http://schemas.openxmlformats.org/officeDocument/2006/relationships/image" Target="media/image66.emf"/><Relationship Id="rId112" Type="http://schemas.openxmlformats.org/officeDocument/2006/relationships/image" Target="media/image80.png"/><Relationship Id="rId16" Type="http://schemas.openxmlformats.org/officeDocument/2006/relationships/image" Target="media/image8.emf"/><Relationship Id="rId107" Type="http://schemas.openxmlformats.org/officeDocument/2006/relationships/image" Target="media/image76.emf"/><Relationship Id="rId11" Type="http://schemas.openxmlformats.org/officeDocument/2006/relationships/image" Target="media/image3.png"/><Relationship Id="rId32" Type="http://schemas.openxmlformats.org/officeDocument/2006/relationships/image" Target="media/image22.emf"/><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58.emf"/><Relationship Id="rId79" Type="http://schemas.openxmlformats.org/officeDocument/2006/relationships/oleObject" Target="embeddings/Microsoft_Visio_2003-2010_Drawing8.vsd"/><Relationship Id="rId102" Type="http://schemas.openxmlformats.org/officeDocument/2006/relationships/image" Target="media/image73.emf"/><Relationship Id="rId123" Type="http://schemas.openxmlformats.org/officeDocument/2006/relationships/header" Target="header1.xml"/><Relationship Id="rId5" Type="http://schemas.openxmlformats.org/officeDocument/2006/relationships/settings" Target="settings.xml"/><Relationship Id="rId90" Type="http://schemas.openxmlformats.org/officeDocument/2006/relationships/package" Target="embeddings/Microsoft_Visio_Drawing2.vsdx"/><Relationship Id="rId95" Type="http://schemas.openxmlformats.org/officeDocument/2006/relationships/package" Target="embeddings/Microsoft_Visio_Drawing3.vsdx"/><Relationship Id="rId19" Type="http://schemas.openxmlformats.org/officeDocument/2006/relationships/image" Target="media/image10.emf"/><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oleObject" Target="embeddings/Microsoft_Word_97_-_2003_Document2.doc"/><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oleObject" Target="embeddings/Microsoft_Word_97_-_2003_Document3.doc"/><Relationship Id="rId69" Type="http://schemas.openxmlformats.org/officeDocument/2006/relationships/image" Target="media/image54.png"/><Relationship Id="rId77" Type="http://schemas.openxmlformats.org/officeDocument/2006/relationships/oleObject" Target="embeddings/Microsoft_Visio_2003-2010_Drawing7.vsd"/><Relationship Id="rId100" Type="http://schemas.openxmlformats.org/officeDocument/2006/relationships/image" Target="media/image72.emf"/><Relationship Id="rId105" Type="http://schemas.openxmlformats.org/officeDocument/2006/relationships/oleObject" Target="embeddings/Microsoft_Visio_2003-2010_Drawing14.vsd"/><Relationship Id="rId113" Type="http://schemas.openxmlformats.org/officeDocument/2006/relationships/image" Target="media/image81.emf"/><Relationship Id="rId118" Type="http://schemas.openxmlformats.org/officeDocument/2006/relationships/image" Target="media/image85.png"/><Relationship Id="rId126"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57.emf"/><Relationship Id="rId80" Type="http://schemas.openxmlformats.org/officeDocument/2006/relationships/image" Target="media/image61.emf"/><Relationship Id="rId85" Type="http://schemas.openxmlformats.org/officeDocument/2006/relationships/image" Target="media/image64.emf"/><Relationship Id="rId93" Type="http://schemas.openxmlformats.org/officeDocument/2006/relationships/image" Target="media/image68.png"/><Relationship Id="rId98" Type="http://schemas.openxmlformats.org/officeDocument/2006/relationships/image" Target="media/image71.emf"/><Relationship Id="rId121" Type="http://schemas.openxmlformats.org/officeDocument/2006/relationships/image" Target="media/image88.emf"/><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oleObject" Target="embeddings/Microsoft_Word_97_-_2003_Document.doc"/><Relationship Id="rId25" Type="http://schemas.openxmlformats.org/officeDocument/2006/relationships/image" Target="media/image15.png"/><Relationship Id="rId33" Type="http://schemas.openxmlformats.org/officeDocument/2006/relationships/oleObject" Target="embeddings/Microsoft_Word_97_-_2003_Document1.doc"/><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3.emf"/><Relationship Id="rId103" Type="http://schemas.openxmlformats.org/officeDocument/2006/relationships/oleObject" Target="embeddings/Microsoft_Visio_2003-2010_Drawing13.vsd"/><Relationship Id="rId108" Type="http://schemas.openxmlformats.org/officeDocument/2006/relationships/image" Target="media/image77.png"/><Relationship Id="rId116" Type="http://schemas.openxmlformats.org/officeDocument/2006/relationships/image" Target="media/image83.png"/><Relationship Id="rId124" Type="http://schemas.openxmlformats.org/officeDocument/2006/relationships/footer" Target="footer1.xml"/><Relationship Id="rId20" Type="http://schemas.openxmlformats.org/officeDocument/2006/relationships/package" Target="embeddings/Microsoft_Visio_Drawing.vsdx"/><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oleObject" Target="embeddings/Microsoft_Visio_2003-2010_Drawing.vsd"/><Relationship Id="rId70" Type="http://schemas.openxmlformats.org/officeDocument/2006/relationships/image" Target="media/image55.png"/><Relationship Id="rId75" Type="http://schemas.openxmlformats.org/officeDocument/2006/relationships/oleObject" Target="embeddings/Microsoft_Word_97_-_2003_Document6.doc"/><Relationship Id="rId83" Type="http://schemas.openxmlformats.org/officeDocument/2006/relationships/image" Target="media/image63.emf"/><Relationship Id="rId88" Type="http://schemas.openxmlformats.org/officeDocument/2006/relationships/package" Target="embeddings/Microsoft_Visio_Drawing1.vsdx"/><Relationship Id="rId91" Type="http://schemas.openxmlformats.org/officeDocument/2006/relationships/image" Target="media/image67.emf"/><Relationship Id="rId96" Type="http://schemas.openxmlformats.org/officeDocument/2006/relationships/image" Target="media/image70.emf"/><Relationship Id="rId111" Type="http://schemas.openxmlformats.org/officeDocument/2006/relationships/image" Target="media/image79.png"/><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75.emf"/><Relationship Id="rId114" Type="http://schemas.openxmlformats.org/officeDocument/2006/relationships/package" Target="embeddings/Microsoft_Visio_Drawing7.vsdx"/><Relationship Id="rId119" Type="http://schemas.openxmlformats.org/officeDocument/2006/relationships/image" Target="media/image86.png"/><Relationship Id="rId12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1.png"/><Relationship Id="rId73" Type="http://schemas.openxmlformats.org/officeDocument/2006/relationships/oleObject" Target="embeddings/Microsoft_Word_97_-_2003_Document5.doc"/><Relationship Id="rId78" Type="http://schemas.openxmlformats.org/officeDocument/2006/relationships/image" Target="media/image60.emf"/><Relationship Id="rId81" Type="http://schemas.openxmlformats.org/officeDocument/2006/relationships/oleObject" Target="embeddings/Microsoft_Visio_2003-2010_Drawing9.vsd"/><Relationship Id="rId86" Type="http://schemas.openxmlformats.org/officeDocument/2006/relationships/oleObject" Target="embeddings/Microsoft_Visio_2003-2010_Drawing11.vsd"/><Relationship Id="rId94" Type="http://schemas.openxmlformats.org/officeDocument/2006/relationships/image" Target="media/image69.emf"/><Relationship Id="rId99" Type="http://schemas.openxmlformats.org/officeDocument/2006/relationships/package" Target="embeddings/Microsoft_Visio_Drawing5.vsdx"/><Relationship Id="rId101" Type="http://schemas.openxmlformats.org/officeDocument/2006/relationships/package" Target="embeddings/Microsoft_Visio_Drawing6.vsdx"/><Relationship Id="rId122" Type="http://schemas.openxmlformats.org/officeDocument/2006/relationships/oleObject" Target="embeddings/Microsoft_Word_97_-_2003_Document15.doc"/><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27.png"/><Relationship Id="rId109" Type="http://schemas.openxmlformats.org/officeDocument/2006/relationships/image" Target="media/image78.png"/><Relationship Id="rId34" Type="http://schemas.openxmlformats.org/officeDocument/2006/relationships/image" Target="media/image23.emf"/><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59.emf"/><Relationship Id="rId97" Type="http://schemas.openxmlformats.org/officeDocument/2006/relationships/package" Target="embeddings/Microsoft_Visio_Drawing4.vsdx"/><Relationship Id="rId104" Type="http://schemas.openxmlformats.org/officeDocument/2006/relationships/image" Target="media/image74.emf"/><Relationship Id="rId120" Type="http://schemas.openxmlformats.org/officeDocument/2006/relationships/image" Target="media/image87.png"/><Relationship Id="rId125"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6.png"/><Relationship Id="rId92" Type="http://schemas.openxmlformats.org/officeDocument/2006/relationships/oleObject" Target="embeddings/Microsoft_Visio_2003-2010_Drawing12.vsd"/><Relationship Id="rId2" Type="http://schemas.openxmlformats.org/officeDocument/2006/relationships/customXml" Target="../customXml/item1.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2.png"/><Relationship Id="rId87" Type="http://schemas.openxmlformats.org/officeDocument/2006/relationships/image" Target="media/image65.emf"/><Relationship Id="rId110" Type="http://schemas.openxmlformats.org/officeDocument/2006/relationships/image" Target="cid:image002.png@01D638D3.0D8EB700" TargetMode="External"/><Relationship Id="rId115" Type="http://schemas.openxmlformats.org/officeDocument/2006/relationships/image" Target="media/image82.png"/><Relationship Id="rId61" Type="http://schemas.openxmlformats.org/officeDocument/2006/relationships/image" Target="media/image49.emf"/><Relationship Id="rId82" Type="http://schemas.openxmlformats.org/officeDocument/2006/relationships/image" Target="media/image6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7C543A-7789-4BA0-87F7-A363DA1CE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411</TotalTime>
  <Pages>410</Pages>
  <Words>132311</Words>
  <Characters>754174</Characters>
  <Application>Microsoft Office Word</Application>
  <DocSecurity>0</DocSecurity>
  <Lines>6284</Lines>
  <Paragraphs>1769</Paragraphs>
  <ScaleCrop>false</ScaleCrop>
  <HeadingPairs>
    <vt:vector size="2" baseType="variant">
      <vt:variant>
        <vt:lpstr>Title</vt:lpstr>
      </vt:variant>
      <vt:variant>
        <vt:i4>1</vt:i4>
      </vt:variant>
    </vt:vector>
  </HeadingPairs>
  <TitlesOfParts>
    <vt:vector size="1" baseType="lpstr">
      <vt:lpstr>3GPP TS 28.541</vt:lpstr>
    </vt:vector>
  </TitlesOfParts>
  <Manager/>
  <Company/>
  <LinksUpToDate>false</LinksUpToDate>
  <CharactersWithSpaces>884716</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28.541</dc:title>
  <dc:subject>Management and orchestration; 5G Network Resource Model (NRM); Stage 2 and stage 3 (Release 16)</dc:subject>
  <dc:creator>MCC Support</dc:creator>
  <cp:keywords/>
  <dc:description/>
  <cp:lastModifiedBy>28541-g50.</cp:lastModifiedBy>
  <cp:revision>114</cp:revision>
  <cp:lastPrinted>2019-02-25T14:05:00Z</cp:lastPrinted>
  <dcterms:created xsi:type="dcterms:W3CDTF">2020-04-01T09:05:00Z</dcterms:created>
  <dcterms:modified xsi:type="dcterms:W3CDTF">2020-07-06T09:07:00Z</dcterms:modified>
</cp:coreProperties>
</file>